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614069" w14:paraId="2F9A4661" w14:textId="77777777" w:rsidTr="007E7DAE">
        <w:tc>
          <w:tcPr>
            <w:tcW w:w="10467" w:type="dxa"/>
            <w:vAlign w:val="center"/>
          </w:tcPr>
          <w:tbl>
            <w:tblPr>
              <w:tblW w:w="10581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76"/>
              <w:gridCol w:w="6091"/>
            </w:tblGrid>
            <w:tr w:rsidR="004A3016" w14:paraId="2F9A4659" w14:textId="77777777" w:rsidTr="00F92FDC">
              <w:trPr>
                <w:trHeight w:hRule="exact" w:val="4320"/>
              </w:trPr>
              <w:tc>
                <w:tcPr>
                  <w:tcW w:w="2122" w:type="pct"/>
                  <w:shd w:val="clear" w:color="auto" w:fill="663366" w:themeFill="accent1"/>
                  <w:vAlign w:val="center"/>
                </w:tcPr>
                <w:p w14:paraId="2F9A4657" w14:textId="77777777" w:rsidR="00614069" w:rsidRPr="00F934EC" w:rsidRDefault="000E078A" w:rsidP="00F934EC">
                  <w:pPr>
                    <w:pStyle w:val="Title"/>
                    <w:bidi/>
                    <w:ind w:left="0"/>
                    <w:jc w:val="left"/>
                    <w:rPr>
                      <w:rFonts w:cs="Times New Roman"/>
                      <w:rtl/>
                    </w:rPr>
                  </w:pPr>
                  <w:r w:rsidRPr="00B17844">
                    <w:rPr>
                      <w:rFonts w:cs="Times New Roman"/>
                      <w:noProof/>
                      <w:rtl/>
                    </w:rPr>
                    <w:drawing>
                      <wp:anchor distT="0" distB="0" distL="114300" distR="114300" simplePos="0" relativeHeight="251671552" behindDoc="0" locked="0" layoutInCell="1" allowOverlap="1" wp14:anchorId="2F9A467F" wp14:editId="307FFBF6">
                        <wp:simplePos x="0" y="0"/>
                        <wp:positionH relativeFrom="column">
                          <wp:posOffset>-180340</wp:posOffset>
                        </wp:positionH>
                        <wp:positionV relativeFrom="paragraph">
                          <wp:posOffset>-2748915</wp:posOffset>
                        </wp:positionV>
                        <wp:extent cx="2764155" cy="2741295"/>
                        <wp:effectExtent l="0" t="0" r="4445" b="1905"/>
                        <wp:wrapTopAndBottom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4155" cy="274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78" w:type="pct"/>
                </w:tcPr>
                <w:p w14:paraId="2F9A4658" w14:textId="77777777" w:rsidR="00614069" w:rsidRDefault="00140CFE">
                  <w:r w:rsidRPr="00140CFE">
                    <w:rPr>
                      <w:noProof/>
                      <w:lang w:val="en-US" w:eastAsia="zh-CN"/>
                    </w:rPr>
                    <w:drawing>
                      <wp:anchor distT="0" distB="0" distL="114300" distR="114300" simplePos="0" relativeHeight="251663360" behindDoc="0" locked="0" layoutInCell="1" allowOverlap="1" wp14:anchorId="2F9A4681" wp14:editId="2F9A4682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152900" cy="2701290"/>
                        <wp:effectExtent l="0" t="0" r="0" b="3810"/>
                        <wp:wrapTopAndBottom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2900" cy="2701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46F66" w14:paraId="2F9A465C" w14:textId="77777777" w:rsidTr="00F92FDC">
              <w:trPr>
                <w:trHeight w:hRule="exact" w:val="4320"/>
              </w:trPr>
              <w:tc>
                <w:tcPr>
                  <w:tcW w:w="2122" w:type="pct"/>
                </w:tcPr>
                <w:p w14:paraId="2F9A465A" w14:textId="77777777" w:rsidR="00614069" w:rsidRDefault="004B2DFB">
                  <w:r w:rsidRPr="004B2DFB"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2F9A4683" wp14:editId="2F9A4684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342900</wp:posOffset>
                        </wp:positionV>
                        <wp:extent cx="2971800" cy="2306320"/>
                        <wp:effectExtent l="0" t="0" r="0" b="5080"/>
                        <wp:wrapTopAndBottom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800" cy="230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78" w:type="pct"/>
                </w:tcPr>
                <w:p w14:paraId="2F9A465B" w14:textId="77777777" w:rsidR="00614069" w:rsidRDefault="00E37412">
                  <w:r w:rsidRPr="00E37412">
                    <w:rPr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2F9A4685" wp14:editId="2F9A4686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342900</wp:posOffset>
                        </wp:positionV>
                        <wp:extent cx="4152900" cy="2448560"/>
                        <wp:effectExtent l="0" t="0" r="0" b="2540"/>
                        <wp:wrapTopAndBottom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2900" cy="2448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46F66" w14:paraId="2F9A465F" w14:textId="77777777" w:rsidTr="00F92FDC">
              <w:trPr>
                <w:trHeight w:hRule="exact" w:val="4320"/>
              </w:trPr>
              <w:tc>
                <w:tcPr>
                  <w:tcW w:w="2122" w:type="pct"/>
                </w:tcPr>
                <w:p w14:paraId="2F9A465D" w14:textId="77777777" w:rsidR="00337AEB" w:rsidRDefault="00C02D68">
                  <w:pPr>
                    <w:rPr>
                      <w:noProof/>
                      <w:lang w:val="en-US" w:eastAsia="zh-CN" w:bidi="th-TH"/>
                    </w:rPr>
                  </w:pPr>
                  <w:r w:rsidRPr="00C02D68">
                    <w:rPr>
                      <w:noProof/>
                      <w:lang w:val="en-US" w:eastAsia="zh-CN"/>
                    </w:rPr>
                    <w:drawing>
                      <wp:anchor distT="0" distB="0" distL="114300" distR="114300" simplePos="0" relativeHeight="251667456" behindDoc="0" locked="0" layoutInCell="1" allowOverlap="1" wp14:anchorId="2F9A4687" wp14:editId="2F9A468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171450</wp:posOffset>
                        </wp:positionV>
                        <wp:extent cx="2586355" cy="857250"/>
                        <wp:effectExtent l="0" t="0" r="4445" b="6350"/>
                        <wp:wrapTopAndBottom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6355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78" w:type="pct"/>
                </w:tcPr>
                <w:p w14:paraId="2F9A465E" w14:textId="77777777" w:rsidR="00337AEB" w:rsidRDefault="00337AEB">
                  <w:pPr>
                    <w:rPr>
                      <w:noProof/>
                      <w:lang w:val="en-US" w:eastAsia="zh-CN" w:bidi="th-TH"/>
                    </w:rPr>
                  </w:pPr>
                  <w:r w:rsidRPr="00337AEB">
                    <w:rPr>
                      <w:noProof/>
                      <w:lang w:val="en-US" w:eastAsia="zh-CN"/>
                    </w:rPr>
                    <w:drawing>
                      <wp:anchor distT="0" distB="0" distL="114300" distR="114300" simplePos="0" relativeHeight="251659264" behindDoc="0" locked="0" layoutInCell="1" allowOverlap="1" wp14:anchorId="2F9A4689" wp14:editId="2F9A468A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723900</wp:posOffset>
                        </wp:positionV>
                        <wp:extent cx="4152900" cy="1153160"/>
                        <wp:effectExtent l="0" t="0" r="0" b="2540"/>
                        <wp:wrapTopAndBottom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2900" cy="1153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F9A4660" w14:textId="77777777" w:rsidR="00614069" w:rsidRDefault="00614069"/>
        </w:tc>
      </w:tr>
      <w:tr w:rsidR="006E50C6" w14:paraId="2F9A4663" w14:textId="77777777" w:rsidTr="007E7DAE">
        <w:trPr>
          <w:trHeight w:hRule="exact" w:val="6480"/>
        </w:trPr>
        <w:tc>
          <w:tcPr>
            <w:tcW w:w="10467" w:type="dxa"/>
            <w:shd w:val="clear" w:color="auto" w:fill="666699" w:themeFill="accent3"/>
            <w:vAlign w:val="center"/>
          </w:tcPr>
          <w:p w14:paraId="2F9A4662" w14:textId="77777777" w:rsidR="006E50C6" w:rsidRPr="00D71003" w:rsidRDefault="007E7DAE" w:rsidP="00182000">
            <w:pPr>
              <w:pStyle w:val="Subtitle"/>
              <w:numPr>
                <w:ilvl w:val="0"/>
                <w:numId w:val="0"/>
              </w:numPr>
              <w:rPr>
                <w:rFonts w:ascii="Baskerville" w:hAnsi="Baskerville" w:cs="Ayuthaya"/>
                <w:b/>
              </w:rPr>
            </w:pPr>
            <w:r w:rsidRPr="00D71003">
              <w:rPr>
                <w:rFonts w:ascii="Baskerville" w:hAnsi="Baskerville" w:cs="Ayuthaya"/>
                <w:b/>
              </w:rPr>
              <w:lastRenderedPageBreak/>
              <w:t>Sudan’s Alternative Health Policy Conference 6</w:t>
            </w:r>
            <w:r w:rsidRPr="00D71003">
              <w:rPr>
                <w:rFonts w:ascii="Baskerville" w:hAnsi="Baskerville" w:cs="Ayuthaya"/>
                <w:b/>
                <w:vertAlign w:val="superscript"/>
              </w:rPr>
              <w:t>th</w:t>
            </w:r>
            <w:r w:rsidRPr="00D71003">
              <w:rPr>
                <w:rFonts w:ascii="Baskerville" w:hAnsi="Baskerville" w:cs="Ayuthaya"/>
                <w:b/>
              </w:rPr>
              <w:t>-7</w:t>
            </w:r>
            <w:r w:rsidRPr="00D71003">
              <w:rPr>
                <w:rFonts w:ascii="Baskerville" w:hAnsi="Baskerville" w:cs="Ayuthaya"/>
                <w:b/>
                <w:vertAlign w:val="superscript"/>
              </w:rPr>
              <w:t>th</w:t>
            </w:r>
            <w:r w:rsidRPr="00D71003">
              <w:rPr>
                <w:rFonts w:ascii="Baskerville" w:hAnsi="Baskerville" w:cs="Ayuthaya"/>
                <w:b/>
              </w:rPr>
              <w:t xml:space="preserve"> April 2019</w:t>
            </w:r>
          </w:p>
        </w:tc>
      </w:tr>
    </w:tbl>
    <w:p w14:paraId="2F9A4664" w14:textId="77777777" w:rsidR="00205AA4" w:rsidRPr="0046409B" w:rsidRDefault="00205AA4" w:rsidP="003230FD">
      <w:pPr>
        <w:rPr>
          <w:sz w:val="28"/>
          <w:szCs w:val="28"/>
        </w:rPr>
      </w:pPr>
    </w:p>
    <w:p w14:paraId="2F9A4665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b/>
          <w:bCs/>
          <w:sz w:val="28"/>
          <w:szCs w:val="28"/>
          <w:u w:val="single"/>
        </w:rPr>
        <w:t>Venue</w:t>
      </w:r>
      <w:r w:rsidRPr="00D71003">
        <w:rPr>
          <w:rFonts w:ascii="Arial" w:hAnsi="Arial" w:cs="Arial"/>
          <w:sz w:val="28"/>
          <w:szCs w:val="28"/>
        </w:rPr>
        <w:t>:  Holiday Inn London - Brentford Lock</w:t>
      </w:r>
    </w:p>
    <w:p w14:paraId="2F9A4666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Commerce Road</w:t>
      </w:r>
    </w:p>
    <w:p w14:paraId="2F9A4667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 xml:space="preserve">Brentford, Middlesex </w:t>
      </w:r>
    </w:p>
    <w:p w14:paraId="2F9A4668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London</w:t>
      </w:r>
    </w:p>
    <w:p w14:paraId="2F9A4669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TW8 8GA </w:t>
      </w:r>
    </w:p>
    <w:p w14:paraId="2F9A466A" w14:textId="77777777" w:rsidR="00205AA4" w:rsidRPr="00D71003" w:rsidRDefault="00205AA4" w:rsidP="00D71003">
      <w:pPr>
        <w:jc w:val="both"/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United Kingdom </w:t>
      </w:r>
    </w:p>
    <w:p w14:paraId="2F9A466B" w14:textId="77777777" w:rsidR="00205AA4" w:rsidRPr="00D71003" w:rsidRDefault="00205AA4" w:rsidP="00182000">
      <w:pPr>
        <w:rPr>
          <w:rFonts w:ascii="Arial" w:hAnsi="Arial" w:cs="Arial"/>
          <w:sz w:val="28"/>
          <w:szCs w:val="28"/>
        </w:rPr>
      </w:pPr>
    </w:p>
    <w:p w14:paraId="2F9A466C" w14:textId="221B7E94" w:rsidR="00205AA4" w:rsidRPr="00D71003" w:rsidRDefault="00205AA4" w:rsidP="00092E3F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b/>
          <w:bCs/>
          <w:sz w:val="28"/>
          <w:szCs w:val="28"/>
          <w:u w:val="single"/>
        </w:rPr>
        <w:t>Day 1</w:t>
      </w:r>
      <w:r w:rsidR="001724C8" w:rsidRPr="00D71003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="001A0950" w:rsidRPr="00D7100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D71003">
        <w:rPr>
          <w:rFonts w:ascii="Arial" w:hAnsi="Arial" w:cs="Arial"/>
          <w:sz w:val="28"/>
          <w:szCs w:val="28"/>
        </w:rPr>
        <w:t>Fund raising event that includes a plenary session on Sustainable Development followed by dinner with Sudanese poetry and music.</w:t>
      </w:r>
    </w:p>
    <w:p w14:paraId="2F9A466D" w14:textId="42E9EF36" w:rsidR="00205AA4" w:rsidRPr="00D71003" w:rsidRDefault="00205AA4" w:rsidP="00314301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b/>
          <w:bCs/>
          <w:sz w:val="28"/>
          <w:szCs w:val="28"/>
          <w:u w:val="single"/>
        </w:rPr>
        <w:t>Day 2</w:t>
      </w:r>
      <w:r w:rsidR="001724C8" w:rsidRPr="00D71003">
        <w:rPr>
          <w:rFonts w:ascii="Arial" w:hAnsi="Arial" w:cs="Arial"/>
          <w:b/>
          <w:bCs/>
          <w:sz w:val="28"/>
          <w:szCs w:val="28"/>
          <w:u w:val="single"/>
        </w:rPr>
        <w:t xml:space="preserve">: </w:t>
      </w:r>
      <w:r w:rsidRPr="00D71003">
        <w:rPr>
          <w:rFonts w:ascii="Arial" w:hAnsi="Arial" w:cs="Arial"/>
          <w:sz w:val="28"/>
          <w:szCs w:val="28"/>
        </w:rPr>
        <w:t>Healthcare Delivery: Policy, Politics &amp; Power. {3 CPD points}</w:t>
      </w:r>
    </w:p>
    <w:p w14:paraId="2F9A466E" w14:textId="77777777" w:rsidR="00205AA4" w:rsidRPr="00D71003" w:rsidRDefault="00205AA4" w:rsidP="00182000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Full details of what will be covered can be found on our website and in the programme that will be sent out shortly</w:t>
      </w:r>
    </w:p>
    <w:p w14:paraId="2F9A4670" w14:textId="77777777" w:rsidR="00205AA4" w:rsidRPr="00D71003" w:rsidRDefault="00205AA4" w:rsidP="00182000">
      <w:pPr>
        <w:rPr>
          <w:rFonts w:ascii="Arial" w:hAnsi="Arial" w:cs="Arial"/>
          <w:sz w:val="28"/>
          <w:szCs w:val="28"/>
        </w:rPr>
      </w:pPr>
    </w:p>
    <w:p w14:paraId="2F9A4671" w14:textId="77777777" w:rsidR="00205AA4" w:rsidRPr="00D71003" w:rsidRDefault="00205AA4" w:rsidP="00863418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D71003">
        <w:rPr>
          <w:rFonts w:ascii="Arial" w:hAnsi="Arial" w:cs="Arial"/>
          <w:b/>
          <w:bCs/>
          <w:sz w:val="28"/>
          <w:szCs w:val="28"/>
        </w:rPr>
        <w:lastRenderedPageBreak/>
        <w:t>Conference Registration:</w:t>
      </w:r>
    </w:p>
    <w:bookmarkEnd w:id="0"/>
    <w:p w14:paraId="2F9A4672" w14:textId="4B98E083" w:rsidR="00D91C9C" w:rsidRPr="00D71003" w:rsidRDefault="00945EFE" w:rsidP="00182000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Tickets for non-members</w:t>
      </w:r>
      <w:r w:rsidR="00863418" w:rsidRPr="00D71003">
        <w:rPr>
          <w:rFonts w:ascii="Arial" w:hAnsi="Arial" w:cs="Arial"/>
          <w:sz w:val="28"/>
          <w:szCs w:val="28"/>
        </w:rPr>
        <w:t xml:space="preserve"> for </w:t>
      </w:r>
      <w:r w:rsidR="00A12AE2" w:rsidRPr="00D71003">
        <w:rPr>
          <w:rFonts w:ascii="Arial" w:hAnsi="Arial" w:cs="Arial"/>
          <w:sz w:val="28"/>
          <w:szCs w:val="28"/>
        </w:rPr>
        <w:t>fundraising event (Sudanese cultural event)</w:t>
      </w:r>
    </w:p>
    <w:p w14:paraId="2F9A4673" w14:textId="77777777" w:rsidR="00205AA4" w:rsidRPr="00D71003" w:rsidRDefault="00205AA4" w:rsidP="00153A7E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Bronze £40, Silver £50, Gold £60</w:t>
      </w:r>
    </w:p>
    <w:p w14:paraId="2F9A4674" w14:textId="77777777" w:rsidR="00205AA4" w:rsidRPr="00D71003" w:rsidRDefault="00205AA4" w:rsidP="00182000">
      <w:pPr>
        <w:rPr>
          <w:rFonts w:ascii="Arial" w:hAnsi="Arial" w:cs="Arial"/>
          <w:b/>
          <w:bCs/>
          <w:sz w:val="28"/>
          <w:szCs w:val="28"/>
        </w:rPr>
      </w:pPr>
    </w:p>
    <w:p w14:paraId="2F9A4675" w14:textId="350CEACF" w:rsidR="003A2771" w:rsidRPr="00D71003" w:rsidRDefault="00205AA4" w:rsidP="003A2771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Member registration</w:t>
      </w:r>
      <w:r w:rsidR="007E5168" w:rsidRPr="00D71003">
        <w:rPr>
          <w:rFonts w:ascii="Arial" w:hAnsi="Arial" w:cs="Arial"/>
          <w:sz w:val="28"/>
          <w:szCs w:val="28"/>
        </w:rPr>
        <w:t xml:space="preserve"> for two days</w:t>
      </w:r>
      <w:r w:rsidR="00651E0A" w:rsidRPr="00D71003">
        <w:rPr>
          <w:rFonts w:ascii="Arial" w:hAnsi="Arial" w:cs="Arial"/>
          <w:sz w:val="28"/>
          <w:szCs w:val="28"/>
        </w:rPr>
        <w:t xml:space="preserve"> </w:t>
      </w:r>
      <w:r w:rsidRPr="00D71003">
        <w:rPr>
          <w:rFonts w:ascii="Arial" w:hAnsi="Arial" w:cs="Arial"/>
          <w:sz w:val="28"/>
          <w:szCs w:val="28"/>
        </w:rPr>
        <w:t>£1</w:t>
      </w:r>
      <w:r w:rsidR="007E5168" w:rsidRPr="00D71003">
        <w:rPr>
          <w:rFonts w:ascii="Arial" w:hAnsi="Arial" w:cs="Arial"/>
          <w:sz w:val="28"/>
          <w:szCs w:val="28"/>
        </w:rPr>
        <w:t>00</w:t>
      </w:r>
    </w:p>
    <w:p w14:paraId="2F9A4676" w14:textId="77777777" w:rsidR="006A3E90" w:rsidRPr="00D71003" w:rsidRDefault="003A2771" w:rsidP="003A2771">
      <w:pPr>
        <w:rPr>
          <w:rFonts w:ascii="Arial" w:hAnsi="Arial" w:cs="Arial"/>
          <w:sz w:val="28"/>
          <w:szCs w:val="28"/>
        </w:rPr>
      </w:pPr>
      <w:r w:rsidRPr="00D71003">
        <w:rPr>
          <w:rFonts w:ascii="Arial" w:hAnsi="Arial" w:cs="Arial"/>
          <w:b/>
          <w:bCs/>
          <w:color w:val="FF0000"/>
          <w:sz w:val="34"/>
          <w:szCs w:val="34"/>
        </w:rPr>
        <w:t>Registration Link</w:t>
      </w:r>
      <w:r w:rsidRPr="00D71003">
        <w:rPr>
          <w:rFonts w:ascii="Arial" w:hAnsi="Arial" w:cs="Arial"/>
          <w:sz w:val="28"/>
          <w:szCs w:val="28"/>
        </w:rPr>
        <w:t>:</w:t>
      </w:r>
    </w:p>
    <w:p w14:paraId="2F9A4677" w14:textId="77777777" w:rsidR="005738AC" w:rsidRPr="00D71003" w:rsidRDefault="00D71003" w:rsidP="003A2771">
      <w:pPr>
        <w:rPr>
          <w:rFonts w:ascii="Arial" w:hAnsi="Arial" w:cs="Arial"/>
          <w:color w:val="FF0000"/>
          <w:sz w:val="32"/>
          <w:szCs w:val="32"/>
        </w:rPr>
      </w:pPr>
      <w:hyperlink r:id="rId16" w:history="1">
        <w:r w:rsidR="005738AC" w:rsidRPr="00D71003">
          <w:rPr>
            <w:rStyle w:val="Hyperlink"/>
            <w:rFonts w:ascii="Arial" w:hAnsi="Arial" w:cs="Arial"/>
            <w:sz w:val="32"/>
            <w:szCs w:val="32"/>
          </w:rPr>
          <w:t>https://eu.jotform.com/build/90792423943362</w:t>
        </w:r>
      </w:hyperlink>
    </w:p>
    <w:p w14:paraId="2F9A4678" w14:textId="77777777" w:rsidR="000820F6" w:rsidRPr="00D71003" w:rsidRDefault="000820F6" w:rsidP="00287D0E">
      <w:pPr>
        <w:rPr>
          <w:rFonts w:ascii="Arial" w:hAnsi="Arial" w:cs="Arial"/>
          <w:color w:val="33334C" w:themeColor="accent3" w:themeShade="80"/>
          <w:sz w:val="28"/>
          <w:szCs w:val="28"/>
        </w:rPr>
      </w:pPr>
      <w:r w:rsidRPr="00D71003">
        <w:rPr>
          <w:rFonts w:ascii="Arial" w:hAnsi="Arial" w:cs="Arial"/>
          <w:color w:val="33334C" w:themeColor="accent3" w:themeShade="80"/>
          <w:sz w:val="28"/>
          <w:szCs w:val="28"/>
        </w:rPr>
        <w:t>Limited places are available so book today to avoid missing out!</w:t>
      </w:r>
    </w:p>
    <w:p w14:paraId="2F9A4679" w14:textId="77777777" w:rsidR="00300985" w:rsidRPr="00D71003" w:rsidRDefault="00300985" w:rsidP="00287D0E">
      <w:pPr>
        <w:rPr>
          <w:rFonts w:ascii="Arial" w:hAnsi="Arial" w:cs="Arial"/>
          <w:color w:val="33334C" w:themeColor="accent3" w:themeShade="80"/>
          <w:sz w:val="28"/>
          <w:szCs w:val="28"/>
        </w:rPr>
      </w:pPr>
      <w:r w:rsidRPr="00D71003">
        <w:rPr>
          <w:rFonts w:ascii="Arial" w:hAnsi="Arial" w:cs="Arial"/>
          <w:sz w:val="28"/>
          <w:szCs w:val="28"/>
        </w:rPr>
        <w:t>We hope you will be able to join us for this most important conference</w:t>
      </w:r>
    </w:p>
    <w:p w14:paraId="2F9A467A" w14:textId="77777777" w:rsidR="00614069" w:rsidRPr="00D71003" w:rsidRDefault="00013E22" w:rsidP="003A2771">
      <w:pPr>
        <w:rPr>
          <w:rFonts w:ascii="Arial" w:hAnsi="Arial" w:cs="Arial"/>
          <w:color w:val="1A1A1A" w:themeColor="background1" w:themeShade="1A"/>
          <w:sz w:val="28"/>
          <w:szCs w:val="28"/>
        </w:rPr>
      </w:pPr>
      <w:r w:rsidRPr="00D71003">
        <w:rPr>
          <w:rFonts w:ascii="Arial" w:hAnsi="Arial" w:cs="Arial"/>
          <w:color w:val="1A1A1A" w:themeColor="background1" w:themeShade="1A"/>
          <w:sz w:val="28"/>
          <w:szCs w:val="28"/>
        </w:rPr>
        <w:t>Please Note that the last day for booking hotel rooms at a discounted rate is 27</w:t>
      </w:r>
      <w:r w:rsidRPr="00D71003">
        <w:rPr>
          <w:rFonts w:ascii="Arial" w:hAnsi="Arial" w:cs="Arial"/>
          <w:color w:val="1A1A1A" w:themeColor="background1" w:themeShade="1A"/>
          <w:sz w:val="28"/>
          <w:szCs w:val="28"/>
          <w:vertAlign w:val="superscript"/>
        </w:rPr>
        <w:t>th</w:t>
      </w:r>
      <w:r w:rsidRPr="00D71003">
        <w:rPr>
          <w:rFonts w:ascii="Arial" w:hAnsi="Arial" w:cs="Arial"/>
          <w:color w:val="1A1A1A" w:themeColor="background1" w:themeShade="1A"/>
          <w:sz w:val="28"/>
          <w:szCs w:val="28"/>
        </w:rPr>
        <w:t xml:space="preserve"> March 2019 @ 11:00. </w:t>
      </w:r>
    </w:p>
    <w:p w14:paraId="2F9A467B" w14:textId="77777777" w:rsidR="007920C2" w:rsidRPr="00D71003" w:rsidRDefault="007920C2" w:rsidP="007920C2">
      <w:pPr>
        <w:rPr>
          <w:rFonts w:ascii="Arial" w:hAnsi="Arial" w:cs="Arial"/>
          <w:color w:val="1A1A1A" w:themeColor="background1" w:themeShade="1A"/>
          <w:sz w:val="28"/>
          <w:szCs w:val="28"/>
        </w:rPr>
      </w:pPr>
      <w:r w:rsidRPr="00D71003">
        <w:rPr>
          <w:rFonts w:ascii="Arial" w:hAnsi="Arial" w:cs="Arial"/>
          <w:color w:val="1A1A1A" w:themeColor="background1" w:themeShade="1A"/>
          <w:sz w:val="28"/>
          <w:szCs w:val="28"/>
        </w:rPr>
        <w:t>Hotel Booking Bedrooms Direct no.</w:t>
      </w:r>
    </w:p>
    <w:p w14:paraId="2F9A467C" w14:textId="77777777" w:rsidR="007920C2" w:rsidRPr="00D71003" w:rsidRDefault="007920C2" w:rsidP="003A2771">
      <w:pPr>
        <w:rPr>
          <w:rFonts w:ascii="Arial" w:hAnsi="Arial" w:cs="Arial"/>
          <w:color w:val="1A1A1A" w:themeColor="background1" w:themeShade="1A"/>
          <w:sz w:val="28"/>
          <w:szCs w:val="28"/>
        </w:rPr>
      </w:pPr>
      <w:r w:rsidRPr="00D71003">
        <w:rPr>
          <w:rFonts w:ascii="Arial" w:hAnsi="Arial" w:cs="Arial"/>
          <w:color w:val="1A1A1A" w:themeColor="background1" w:themeShade="1A"/>
          <w:sz w:val="28"/>
          <w:szCs w:val="28"/>
        </w:rPr>
        <w:t>020 8232 2004 (Ali) M-F 09:00 -</w:t>
      </w:r>
      <w:r w:rsidR="003C5C79" w:rsidRPr="00D71003">
        <w:rPr>
          <w:rFonts w:ascii="Arial" w:hAnsi="Arial" w:cs="Arial"/>
          <w:color w:val="1A1A1A" w:themeColor="background1" w:themeShade="1A"/>
          <w:sz w:val="28"/>
          <w:szCs w:val="28"/>
        </w:rPr>
        <w:t>17</w:t>
      </w:r>
      <w:r w:rsidRPr="00D71003">
        <w:rPr>
          <w:rFonts w:ascii="Arial" w:hAnsi="Arial" w:cs="Arial"/>
          <w:color w:val="1A1A1A" w:themeColor="background1" w:themeShade="1A"/>
          <w:sz w:val="28"/>
          <w:szCs w:val="28"/>
        </w:rPr>
        <w:t>:00</w:t>
      </w:r>
    </w:p>
    <w:p w14:paraId="2F9A467D" w14:textId="77777777" w:rsidR="00614069" w:rsidRDefault="00614069"/>
    <w:p w14:paraId="2F9A467E" w14:textId="77777777" w:rsidR="00614069" w:rsidRDefault="00614069" w:rsidP="008D760A">
      <w:pPr>
        <w:pStyle w:val="Heading2"/>
      </w:pPr>
    </w:p>
    <w:sectPr w:rsidR="00614069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A468D" w14:textId="77777777" w:rsidR="00B03823" w:rsidRDefault="00B03823">
      <w:pPr>
        <w:spacing w:after="0" w:line="240" w:lineRule="auto"/>
      </w:pPr>
      <w:r>
        <w:separator/>
      </w:r>
    </w:p>
  </w:endnote>
  <w:endnote w:type="continuationSeparator" w:id="0">
    <w:p w14:paraId="2F9A468E" w14:textId="77777777" w:rsidR="00B03823" w:rsidRDefault="00B0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A468B" w14:textId="77777777" w:rsidR="00B03823" w:rsidRDefault="00B03823">
      <w:pPr>
        <w:spacing w:after="0" w:line="240" w:lineRule="auto"/>
      </w:pPr>
      <w:r>
        <w:separator/>
      </w:r>
    </w:p>
  </w:footnote>
  <w:footnote w:type="continuationSeparator" w:id="0">
    <w:p w14:paraId="2F9A468C" w14:textId="77777777" w:rsidR="00B03823" w:rsidRDefault="00B03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97545"/>
    <w:multiLevelType w:val="hybridMultilevel"/>
    <w:tmpl w:val="4CC21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43402"/>
    <w:multiLevelType w:val="hybridMultilevel"/>
    <w:tmpl w:val="EE56F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C6"/>
    <w:rsid w:val="00013E22"/>
    <w:rsid w:val="00034ED5"/>
    <w:rsid w:val="00047776"/>
    <w:rsid w:val="00053891"/>
    <w:rsid w:val="000820F6"/>
    <w:rsid w:val="00092E3F"/>
    <w:rsid w:val="000B2FF1"/>
    <w:rsid w:val="000E078A"/>
    <w:rsid w:val="00127745"/>
    <w:rsid w:val="00130265"/>
    <w:rsid w:val="00140CFE"/>
    <w:rsid w:val="001462AA"/>
    <w:rsid w:val="00153A7E"/>
    <w:rsid w:val="001724C8"/>
    <w:rsid w:val="00182000"/>
    <w:rsid w:val="001A0950"/>
    <w:rsid w:val="001E4397"/>
    <w:rsid w:val="00205AA4"/>
    <w:rsid w:val="00210098"/>
    <w:rsid w:val="002106C0"/>
    <w:rsid w:val="0022013D"/>
    <w:rsid w:val="00225AA6"/>
    <w:rsid w:val="0029665A"/>
    <w:rsid w:val="002A6117"/>
    <w:rsid w:val="002D25C5"/>
    <w:rsid w:val="002E16E8"/>
    <w:rsid w:val="002F5370"/>
    <w:rsid w:val="00300985"/>
    <w:rsid w:val="00314301"/>
    <w:rsid w:val="003230FD"/>
    <w:rsid w:val="00337AEB"/>
    <w:rsid w:val="00382F26"/>
    <w:rsid w:val="00387818"/>
    <w:rsid w:val="003A2771"/>
    <w:rsid w:val="003A2BB2"/>
    <w:rsid w:val="003C5C79"/>
    <w:rsid w:val="0043756F"/>
    <w:rsid w:val="0046409B"/>
    <w:rsid w:val="0047580D"/>
    <w:rsid w:val="0048687C"/>
    <w:rsid w:val="004963E9"/>
    <w:rsid w:val="004A3016"/>
    <w:rsid w:val="004B2DFB"/>
    <w:rsid w:val="0051594C"/>
    <w:rsid w:val="005738AC"/>
    <w:rsid w:val="005A2721"/>
    <w:rsid w:val="005D7847"/>
    <w:rsid w:val="005D7F13"/>
    <w:rsid w:val="00614069"/>
    <w:rsid w:val="00616BD0"/>
    <w:rsid w:val="00627A47"/>
    <w:rsid w:val="00631570"/>
    <w:rsid w:val="00646636"/>
    <w:rsid w:val="00651551"/>
    <w:rsid w:val="00651E0A"/>
    <w:rsid w:val="00660F7A"/>
    <w:rsid w:val="0068233E"/>
    <w:rsid w:val="006A3E90"/>
    <w:rsid w:val="006E50C6"/>
    <w:rsid w:val="007920C2"/>
    <w:rsid w:val="007A7DEC"/>
    <w:rsid w:val="007D5C8D"/>
    <w:rsid w:val="007E5168"/>
    <w:rsid w:val="007E7DAE"/>
    <w:rsid w:val="007F59CD"/>
    <w:rsid w:val="00846F66"/>
    <w:rsid w:val="00863418"/>
    <w:rsid w:val="00886119"/>
    <w:rsid w:val="00893794"/>
    <w:rsid w:val="008C782E"/>
    <w:rsid w:val="008D760A"/>
    <w:rsid w:val="00945EFE"/>
    <w:rsid w:val="009460DA"/>
    <w:rsid w:val="00991A1E"/>
    <w:rsid w:val="009A236F"/>
    <w:rsid w:val="009A36EE"/>
    <w:rsid w:val="009B4114"/>
    <w:rsid w:val="00A12AE2"/>
    <w:rsid w:val="00A21393"/>
    <w:rsid w:val="00A42FB7"/>
    <w:rsid w:val="00A63721"/>
    <w:rsid w:val="00A66433"/>
    <w:rsid w:val="00AA224D"/>
    <w:rsid w:val="00AC2976"/>
    <w:rsid w:val="00AE3DBB"/>
    <w:rsid w:val="00B03823"/>
    <w:rsid w:val="00B11980"/>
    <w:rsid w:val="00B17844"/>
    <w:rsid w:val="00BC1F39"/>
    <w:rsid w:val="00BF5F42"/>
    <w:rsid w:val="00C02D68"/>
    <w:rsid w:val="00C30D9A"/>
    <w:rsid w:val="00C648EE"/>
    <w:rsid w:val="00C9764D"/>
    <w:rsid w:val="00CB2ADA"/>
    <w:rsid w:val="00CC7986"/>
    <w:rsid w:val="00CD4927"/>
    <w:rsid w:val="00D53EDC"/>
    <w:rsid w:val="00D5682F"/>
    <w:rsid w:val="00D71003"/>
    <w:rsid w:val="00D91C9C"/>
    <w:rsid w:val="00DD66A1"/>
    <w:rsid w:val="00DD72E4"/>
    <w:rsid w:val="00DE23A3"/>
    <w:rsid w:val="00DF6826"/>
    <w:rsid w:val="00E12C92"/>
    <w:rsid w:val="00E37412"/>
    <w:rsid w:val="00E47AB7"/>
    <w:rsid w:val="00E9301D"/>
    <w:rsid w:val="00EB19AA"/>
    <w:rsid w:val="00EB55F1"/>
    <w:rsid w:val="00ED0296"/>
    <w:rsid w:val="00F03713"/>
    <w:rsid w:val="00F13827"/>
    <w:rsid w:val="00F653CF"/>
    <w:rsid w:val="00F92FDC"/>
    <w:rsid w:val="00F934EC"/>
    <w:rsid w:val="00FF1FCF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9A4657"/>
  <w15:chartTrackingRefBased/>
  <w15:docId w15:val="{7CE479C5-7B87-7445-9C40-893F56FB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CB2A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8AC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u.jotform.com/build/9079242394336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85CA0AC-EA4B-8744-8E2A-F3A376566BEC%7dtf16392140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%7bD85CA0AC-EA4B-8744-8E2A-F3A376566BEC%7dtf16392140.dotx</Template>
  <TotalTime>16</TotalTime>
  <Pages>3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Alfrazdaq Hassan</dc:creator>
  <cp:keywords/>
  <dc:description/>
  <cp:lastModifiedBy>Alfrazdaq Hassan</cp:lastModifiedBy>
  <cp:revision>6</cp:revision>
  <dcterms:created xsi:type="dcterms:W3CDTF">2019-03-21T20:53:00Z</dcterms:created>
  <dcterms:modified xsi:type="dcterms:W3CDTF">2019-03-21T21:19:00Z</dcterms:modified>
</cp:coreProperties>
</file>