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4F3" w:rsidRPr="004454F3" w:rsidRDefault="004454F3" w:rsidP="004454F3">
      <w:pPr>
        <w:shd w:val="clear" w:color="auto" w:fill="FFFFFF"/>
        <w:spacing w:after="300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4454F3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en-GB"/>
        </w:rPr>
        <w:t>Programme Archive - 1947 - current date</w:t>
      </w:r>
    </w:p>
    <w:p w:rsidR="004454F3" w:rsidRPr="004454F3" w:rsidRDefault="004454F3" w:rsidP="004454F3">
      <w:pPr>
        <w:shd w:val="clear" w:color="auto" w:fill="FFFFFF"/>
        <w:spacing w:after="300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4454F3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 </w:t>
      </w:r>
    </w:p>
    <w:tbl>
      <w:tblPr>
        <w:tblW w:w="10800" w:type="dxa"/>
        <w:jc w:val="center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19"/>
        <w:gridCol w:w="2302"/>
        <w:gridCol w:w="2139"/>
        <w:gridCol w:w="2120"/>
        <w:gridCol w:w="2120"/>
      </w:tblGrid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75" name="Picture 75" descr="Peter Pan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ter Pan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74" name="Picture 74" descr="Oliver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liver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-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-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-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Peter Pan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Oliver!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2015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73" name="Picture 73" descr="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72" name="Picture 72" descr="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71" name="Picture 71" descr="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70" name="Picture 70" descr="Acorn Antiques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corn Antiques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69" name="Picture 69" descr="Aladdin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laddin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Cinderella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The Witches of Eastwick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Puss in Boots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Acorn Antiques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The Musical!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Aladdin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2012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68" name="Picture 68" descr="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67" name="Picture 67" descr="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bookmarkStart w:id="0" w:name="_GoBack"/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66" name="Picture 66" descr="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65" name="Picture 65" descr="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64" name="Picture 64" descr="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42nd Street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Sleeping Beauty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Jesus Christ Superstar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Dick Whittington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Beauty &amp; the Beast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2010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lastRenderedPageBreak/>
              <w:drawing>
                <wp:inline distT="0" distB="0" distL="0" distR="0">
                  <wp:extent cx="1337310" cy="1811655"/>
                  <wp:effectExtent l="0" t="0" r="0" b="0"/>
                  <wp:docPr id="63" name="Picture 63" descr="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62" name="Picture 62" descr="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61" name="Picture 61" descr="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60" name="Picture 60" descr="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59" name="Picture 59" descr="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Annie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2009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Hot Mikado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2008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Anything Goes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2007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Oklahoma!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2006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Kiss Me Kate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2005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58" name="Picture 58" descr="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57" name="Picture 57" descr="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56" name="Picture 56" descr="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55" name="Picture 55" descr="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54" name="Picture 54" descr="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Sweet Charity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2004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Half a Sixpence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2003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My Fair Lady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2002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Mack &amp; Mabel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2001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Singin' in the Rain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2000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53" name="Picture 53" descr="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52" name="Picture 52" descr="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51" name="Picture 51" descr="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50" name="Picture 50" descr="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49" name="Picture 49" descr="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Crazy For You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1999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Me and My Girl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1998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Carousel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1997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Fiddler on the Roof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1996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42nd Street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1995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48" name="Picture 48" descr="1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47" name="Picture 47" descr="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46" name="Picture 46" descr="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45" name="Picture 45" descr="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44" name="Picture 44" descr="1990 The Pajama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990 The Pajama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Brigadoon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1994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High Society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1993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Anything Goes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1992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Seven Brides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1991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The Pajama Game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1990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43" name="Picture 43" descr="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42" name="Picture 42" descr="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41" name="Picture 41" descr="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40" name="Picture 40" descr="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39" name="Picture 39" descr="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Hello Dolly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1989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Annie Get Your Gun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1988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West Side Story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1987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The Music Man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1986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Half a Sixpence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1985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38" name="Picture 38" descr="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37" name="Picture 37" descr="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36" name="Picture 36" descr="1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35" name="Picture 35" descr="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34" name="Picture 34" descr="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Guys and Dolls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1984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My Fair Lady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1983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Oklahoma!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1982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South Pacific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1981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Pickwick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1980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33" name="Picture 33" descr="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32" name="Picture 32" descr="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31" name="Picture 31" descr="1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30" name="Picture 30" descr="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29" name="Picture 29" descr="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Calamity Jane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1979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Carousel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1978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Fiddler on the Roof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1977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Show Boat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1976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Charlie Girl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1975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28" name="Picture 28" descr="1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27" name="Picture 27" descr="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26" name="Picture 26" descr="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25" name="Picture 25" descr="1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24" name="Picture 24" descr="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Hello Dolly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1974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Half a Sixpence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1973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No No Nanette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1972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The Girl Friend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1971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Maid of the Mountain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1970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23" name="Picture 23" descr="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22" name="Picture 22" descr="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21" name="Picture 21" descr="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20" name="Picture 20" descr="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1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19" name="Picture 19" descr="http://www.gsmcs.org/GSimages/Programmes/White-Horse-I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gsmcs.org/GSimages/Programmes/White-Horse-I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Annie Get Your Gun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1969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Oklahoma!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1968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Call Me Madam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1967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The New Moon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1966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White Horse Inn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1965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18" name="Picture 18" descr="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17" name="Picture 17" descr="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16" name="Picture 16" descr="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15" name="Picture 15" descr="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14" name="Picture 14" descr="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Wedding in Paris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1964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The Boy Friend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1963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 Country Girl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1962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Dear Miss Phoebe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1961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Magyar Melody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1960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13" name="Picture 13" descr="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12" name="Picture 12" descr="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11" name="Picture 11" descr="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10" name="Picture 10" descr="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9" name="Picture 9" descr="http://www.gsmcs.org/GSimages/Programmes/Rose-Ma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gsmcs.org/GSimages/Programmes/Rose-Ma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Belinda Fair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1959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The Quaker Girl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1958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Virginia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1957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Wild Violets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1956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Rose Marie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1955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8" name="Picture 8" descr="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7" name="Picture 7" descr="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1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6" name="Picture 6" descr="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5" name="Picture 5" descr="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4" name="Picture 4" descr="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Rio Rita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1954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Show Boat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1953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Des</w:t>
            </w: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e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rt Song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1952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Floradora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1951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Goodnight Vienna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1950</w:t>
            </w: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3" name="Picture 3" descr="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2" name="Picture 2" descr="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GB"/>
              </w:rPr>
              <w:drawing>
                <wp:inline distT="0" distB="0" distL="0" distR="0">
                  <wp:extent cx="1337310" cy="1811655"/>
                  <wp:effectExtent l="0" t="0" r="0" b="0"/>
                  <wp:docPr id="1" name="Picture 1" descr="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</w:p>
        </w:tc>
      </w:tr>
      <w:tr w:rsidR="004454F3" w:rsidRPr="004454F3" w:rsidTr="004454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 Runaway Girl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1949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The Girl Friend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1948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Mercenary Mary</w:t>
            </w:r>
            <w:r w:rsidRPr="004454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br/>
              <w:t>1947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54F3" w:rsidRPr="004454F3" w:rsidRDefault="004454F3" w:rsidP="004454F3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</w:p>
        </w:tc>
      </w:tr>
    </w:tbl>
    <w:p w:rsidR="00EC7BA3" w:rsidRDefault="00EC7BA3"/>
    <w:sectPr w:rsidR="00EC7BA3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4F3" w:rsidRDefault="004454F3" w:rsidP="004454F3">
      <w:r>
        <w:separator/>
      </w:r>
    </w:p>
  </w:endnote>
  <w:endnote w:type="continuationSeparator" w:id="0">
    <w:p w:rsidR="004454F3" w:rsidRDefault="004454F3" w:rsidP="0044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u Sans Normal">
    <w:panose1 w:val="02000000000000000000"/>
    <w:charset w:val="00"/>
    <w:family w:val="auto"/>
    <w:pitch w:val="variable"/>
    <w:sig w:usb0="800000A7" w:usb1="0000184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F33" w:rsidRPr="009A4F33" w:rsidRDefault="004454F3" w:rsidP="009A4F33">
    <w:pPr>
      <w:pStyle w:val="Footer"/>
      <w:jc w:val="center"/>
      <w:rPr>
        <w:rFonts w:ascii="Calibri" w:hAnsi="Calibri" w:cs="Times New Roman"/>
        <w:color w:val="000000"/>
      </w:rPr>
    </w:pPr>
    <w:r>
      <w:fldChar w:fldCharType="begin"/>
    </w:r>
    <w:r>
      <w:instrText xml:space="preserve"> DOCPROPERTY bjFooterEvenPageDocProperty \* MERGEFORMAT </w:instrText>
    </w:r>
    <w:r>
      <w:fldChar w:fldCharType="separate"/>
    </w:r>
    <w:r w:rsidR="009A4F33">
      <w:rPr>
        <w:rFonts w:ascii="Pru Sans Normal" w:hAnsi="Pru Sans Normal" w:cs="Times New Roman"/>
        <w:color w:val="000000"/>
        <w:sz w:val="20"/>
      </w:rPr>
      <w:t>Non-Business</w:t>
    </w:r>
  </w:p>
  <w:p w:rsidR="004454F3" w:rsidRPr="004454F3" w:rsidRDefault="009A4F33" w:rsidP="009A4F33">
    <w:pPr>
      <w:pStyle w:val="Footer"/>
      <w:jc w:val="center"/>
    </w:pPr>
    <w:r w:rsidRPr="009A4F33">
      <w:rPr>
        <w:rFonts w:ascii="Times New Roman" w:hAnsi="Times New Roman" w:cs="Times New Roman"/>
        <w:color w:val="000000"/>
        <w:sz w:val="24"/>
      </w:rPr>
      <w:t xml:space="preserve"> </w:t>
    </w:r>
    <w:r w:rsidR="004454F3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F33" w:rsidRPr="009A4F33" w:rsidRDefault="004454F3" w:rsidP="009A4F33">
    <w:pPr>
      <w:pStyle w:val="Footer"/>
      <w:jc w:val="center"/>
      <w:rPr>
        <w:rFonts w:ascii="Calibri" w:hAnsi="Calibri" w:cs="Times New Roman"/>
        <w:color w:val="000000"/>
      </w:rPr>
    </w:pPr>
    <w:r>
      <w:fldChar w:fldCharType="begin"/>
    </w:r>
    <w:r>
      <w:instrText xml:space="preserve"> DOCPROPERTY bjFooterBothDocProperty \* MERGEFORMAT </w:instrText>
    </w:r>
    <w:r>
      <w:fldChar w:fldCharType="separate"/>
    </w:r>
    <w:r w:rsidR="009A4F33">
      <w:rPr>
        <w:rFonts w:ascii="Pru Sans Normal" w:hAnsi="Pru Sans Normal" w:cs="Times New Roman"/>
        <w:color w:val="000000"/>
        <w:sz w:val="20"/>
      </w:rPr>
      <w:t>Non-Business</w:t>
    </w:r>
  </w:p>
  <w:p w:rsidR="004454F3" w:rsidRPr="004454F3" w:rsidRDefault="009A4F33" w:rsidP="009A4F33">
    <w:pPr>
      <w:pStyle w:val="Footer"/>
      <w:jc w:val="center"/>
    </w:pPr>
    <w:r w:rsidRPr="009A4F33">
      <w:rPr>
        <w:rFonts w:ascii="Times New Roman" w:hAnsi="Times New Roman" w:cs="Times New Roman"/>
        <w:color w:val="000000"/>
        <w:sz w:val="24"/>
      </w:rPr>
      <w:t xml:space="preserve"> </w:t>
    </w:r>
    <w:r w:rsidR="004454F3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F33" w:rsidRPr="009A4F33" w:rsidRDefault="004454F3" w:rsidP="009A4F33">
    <w:pPr>
      <w:pStyle w:val="Footer"/>
      <w:jc w:val="center"/>
      <w:rPr>
        <w:rFonts w:ascii="Calibri" w:hAnsi="Calibri" w:cs="Times New Roman"/>
        <w:color w:val="000000"/>
      </w:rPr>
    </w:pPr>
    <w:r>
      <w:fldChar w:fldCharType="begin"/>
    </w:r>
    <w:r>
      <w:instrText xml:space="preserve"> DOCPROPERTY bjFooterFirstPageDocProperty \* MERGEFORMAT </w:instrText>
    </w:r>
    <w:r>
      <w:fldChar w:fldCharType="separate"/>
    </w:r>
    <w:r w:rsidR="009A4F33">
      <w:rPr>
        <w:rFonts w:ascii="Pru Sans Normal" w:hAnsi="Pru Sans Normal" w:cs="Times New Roman"/>
        <w:color w:val="000000"/>
        <w:sz w:val="20"/>
      </w:rPr>
      <w:t>Non-Business</w:t>
    </w:r>
  </w:p>
  <w:p w:rsidR="004454F3" w:rsidRPr="004454F3" w:rsidRDefault="009A4F33" w:rsidP="009A4F33">
    <w:pPr>
      <w:pStyle w:val="Footer"/>
      <w:jc w:val="center"/>
    </w:pPr>
    <w:r w:rsidRPr="009A4F33">
      <w:rPr>
        <w:rFonts w:ascii="Times New Roman" w:hAnsi="Times New Roman" w:cs="Times New Roman"/>
        <w:color w:val="000000"/>
        <w:sz w:val="24"/>
      </w:rPr>
      <w:t xml:space="preserve"> </w:t>
    </w:r>
    <w:r w:rsidR="004454F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4F3" w:rsidRDefault="004454F3" w:rsidP="004454F3">
      <w:r>
        <w:separator/>
      </w:r>
    </w:p>
  </w:footnote>
  <w:footnote w:type="continuationSeparator" w:id="0">
    <w:p w:rsidR="004454F3" w:rsidRDefault="004454F3" w:rsidP="004454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F3" w:rsidRDefault="004454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F3" w:rsidRDefault="004454F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F3" w:rsidRDefault="004454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4F3"/>
    <w:rsid w:val="004454F3"/>
    <w:rsid w:val="009A4F33"/>
    <w:rsid w:val="00EC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4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54F3"/>
  </w:style>
  <w:style w:type="paragraph" w:styleId="Footer">
    <w:name w:val="footer"/>
    <w:basedOn w:val="Normal"/>
    <w:link w:val="FooterChar"/>
    <w:uiPriority w:val="99"/>
    <w:unhideWhenUsed/>
    <w:rsid w:val="004454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4F3"/>
  </w:style>
  <w:style w:type="paragraph" w:styleId="NormalWeb">
    <w:name w:val="Normal (Web)"/>
    <w:basedOn w:val="Normal"/>
    <w:uiPriority w:val="99"/>
    <w:semiHidden/>
    <w:unhideWhenUsed/>
    <w:rsid w:val="004454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454F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4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54F3"/>
  </w:style>
  <w:style w:type="paragraph" w:styleId="Footer">
    <w:name w:val="footer"/>
    <w:basedOn w:val="Normal"/>
    <w:link w:val="FooterChar"/>
    <w:uiPriority w:val="99"/>
    <w:unhideWhenUsed/>
    <w:rsid w:val="004454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4F3"/>
  </w:style>
  <w:style w:type="paragraph" w:styleId="NormalWeb">
    <w:name w:val="Normal (Web)"/>
    <w:basedOn w:val="Normal"/>
    <w:uiPriority w:val="99"/>
    <w:semiHidden/>
    <w:unhideWhenUsed/>
    <w:rsid w:val="004454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454F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theme" Target="theme/theme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d837ce2c-d5ff-4523-9e8b-f2f1ecc11bad">
  <element uid="491d0feb-7880-4f13-b762-2f50c2dcacbf" value=""/>
</sisl>
</file>

<file path=customXml/itemProps1.xml><?xml version="1.0" encoding="utf-8"?>
<ds:datastoreItem xmlns:ds="http://schemas.openxmlformats.org/officeDocument/2006/customXml" ds:itemID="{367384F3-BC16-476E-AEC3-BEBDB6CC0EC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7B3E1E77</Template>
  <TotalTime>0</TotalTime>
  <Pages>5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PGDS (UK ONE) LIMITED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T1126839</dc:creator>
  <cp:lastModifiedBy>T1126839</cp:lastModifiedBy>
  <cp:revision>2</cp:revision>
  <dcterms:created xsi:type="dcterms:W3CDTF">2017-10-25T10:26:00Z</dcterms:created>
  <dcterms:modified xsi:type="dcterms:W3CDTF">2017-10-25T10:26:00Z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6b30a8eb-03ed-4ae3-8cd0-e6ccf3c29b26</vt:lpwstr>
  </property>
  <property fmtid="{D5CDD505-2E9C-101B-9397-08002B2CF9AE}" pid="3" name="bjSaver">
    <vt:lpwstr>yubnBp4BVWgBoXcsSo9gepZLncyWUtQH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policy="d837ce2c-d5ff-4523-9e8b-f2f1ecc11bad" xmlns="http://www.boldonjames.com/2008/01/sie/i</vt:lpwstr>
  </property>
  <property fmtid="{D5CDD505-2E9C-101B-9397-08002B2CF9AE}" pid="5" name="bjDocumentLabelXML-0">
    <vt:lpwstr>nternal/label"&gt;&lt;element uid="491d0feb-7880-4f13-b762-2f50c2dcacbf" value="" /&gt;&lt;/sisl&gt;</vt:lpwstr>
  </property>
  <property fmtid="{D5CDD505-2E9C-101B-9397-08002B2CF9AE}" pid="6" name="bjDocumentSecurityLabel">
    <vt:lpwstr>Non-Business</vt:lpwstr>
  </property>
  <property fmtid="{D5CDD505-2E9C-101B-9397-08002B2CF9AE}" pid="7" name="bjFooterBothDocProperty">
    <vt:lpwstr>Non-Business_x000d_
 </vt:lpwstr>
  </property>
  <property fmtid="{D5CDD505-2E9C-101B-9397-08002B2CF9AE}" pid="8" name="bjFooterFirstPageDocProperty">
    <vt:lpwstr>Non-Business_x000d_
 </vt:lpwstr>
  </property>
  <property fmtid="{D5CDD505-2E9C-101B-9397-08002B2CF9AE}" pid="9" name="bjFooterEvenPageDocProperty">
    <vt:lpwstr>Non-Business_x000d_
 </vt:lpwstr>
  </property>
</Properties>
</file>