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E3406C" w14:textId="77777777" w:rsidR="00A97F18" w:rsidRDefault="00A97F18" w:rsidP="00A97F1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val="fr-FR" w:eastAsia="fr-FR"/>
        </w:rPr>
        <w:drawing>
          <wp:inline distT="0" distB="0" distL="0" distR="0" wp14:anchorId="7B4B6EE0" wp14:editId="40567983">
            <wp:extent cx="3257230" cy="522515"/>
            <wp:effectExtent l="0" t="0" r="0" b="0"/>
            <wp:docPr id="7" name="picture" title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33" cy="52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66E9" w14:textId="06926866" w:rsidR="00DA6048" w:rsidRPr="00EC31EA" w:rsidRDefault="00A97F18" w:rsidP="00E3711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</w:t>
      </w:r>
      <w:r w:rsidR="00DA6048" w:rsidRPr="00EC31EA">
        <w:rPr>
          <w:b/>
          <w:sz w:val="28"/>
          <w:szCs w:val="28"/>
        </w:rPr>
        <w:t xml:space="preserve">pplementary </w:t>
      </w:r>
      <w:r w:rsidR="00EC31EA" w:rsidRPr="00EC31EA">
        <w:rPr>
          <w:b/>
          <w:sz w:val="28"/>
          <w:szCs w:val="28"/>
        </w:rPr>
        <w:t xml:space="preserve">ACHD Echo </w:t>
      </w:r>
      <w:r w:rsidR="00DA6048" w:rsidRPr="00EC31EA">
        <w:rPr>
          <w:b/>
          <w:sz w:val="28"/>
          <w:szCs w:val="28"/>
        </w:rPr>
        <w:t>Acquisition Protocol for</w:t>
      </w:r>
    </w:p>
    <w:p w14:paraId="77287FBC" w14:textId="1D4A2FB9" w:rsidR="00352400" w:rsidRPr="009D66A5" w:rsidRDefault="000D09FC" w:rsidP="00352400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000000" w:themeFill="text1"/>
        <w:spacing w:after="0" w:line="240" w:lineRule="auto"/>
        <w:jc w:val="center"/>
        <w:rPr>
          <w:i/>
          <w:color w:val="FFFFFF" w:themeColor="background1"/>
          <w:sz w:val="32"/>
          <w:szCs w:val="28"/>
        </w:rPr>
      </w:pPr>
      <w:proofErr w:type="spellStart"/>
      <w:r>
        <w:rPr>
          <w:rFonts w:cs="Times New Roman"/>
          <w:color w:val="FFFFFF"/>
          <w:sz w:val="32"/>
          <w:szCs w:val="32"/>
          <w:shd w:val="clear" w:color="auto" w:fill="000000"/>
        </w:rPr>
        <w:t>Ebstein</w:t>
      </w:r>
      <w:r w:rsidR="00E9002F" w:rsidRPr="009D66A5">
        <w:rPr>
          <w:rFonts w:cs="Times New Roman"/>
          <w:color w:val="FFFFFF"/>
          <w:sz w:val="32"/>
          <w:szCs w:val="32"/>
          <w:shd w:val="clear" w:color="auto" w:fill="000000"/>
        </w:rPr>
        <w:t>s</w:t>
      </w:r>
      <w:proofErr w:type="spellEnd"/>
      <w:r w:rsidR="00E9002F" w:rsidRPr="009D66A5">
        <w:rPr>
          <w:rFonts w:cs="Times New Roman"/>
          <w:color w:val="FFFFFF"/>
          <w:sz w:val="32"/>
          <w:szCs w:val="32"/>
          <w:shd w:val="clear" w:color="auto" w:fill="000000"/>
        </w:rPr>
        <w:t xml:space="preserve"> Anomaly </w:t>
      </w:r>
    </w:p>
    <w:p w14:paraId="71E05F39" w14:textId="77777777" w:rsidR="00661310" w:rsidRDefault="00661310" w:rsidP="00661310">
      <w:pPr>
        <w:spacing w:after="0" w:line="240" w:lineRule="auto"/>
        <w:jc w:val="center"/>
        <w:rPr>
          <w:b/>
          <w:sz w:val="28"/>
          <w:szCs w:val="28"/>
          <w:u w:val="single"/>
        </w:rPr>
      </w:pPr>
    </w:p>
    <w:p w14:paraId="341F7EBB" w14:textId="50986777" w:rsidR="00654CCE" w:rsidRPr="00690D4E" w:rsidRDefault="00690D4E" w:rsidP="00690D4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sz w:val="22"/>
          <w:szCs w:val="22"/>
        </w:rPr>
      </w:pPr>
      <w:r w:rsidRPr="00690D4E">
        <w:rPr>
          <w:b/>
          <w:bCs/>
          <w:i/>
          <w:sz w:val="22"/>
          <w:szCs w:val="22"/>
        </w:rPr>
        <w:t>The following protocol for</w:t>
      </w:r>
      <w:r>
        <w:rPr>
          <w:b/>
          <w:bCs/>
          <w:i/>
          <w:sz w:val="22"/>
          <w:szCs w:val="22"/>
        </w:rPr>
        <w:t xml:space="preserve"> echo in</w:t>
      </w:r>
      <w:r w:rsidR="00E9002F">
        <w:rPr>
          <w:b/>
          <w:bCs/>
          <w:i/>
          <w:sz w:val="22"/>
          <w:szCs w:val="22"/>
        </w:rPr>
        <w:t xml:space="preserve"> adult patients with </w:t>
      </w:r>
      <w:proofErr w:type="spellStart"/>
      <w:r w:rsidR="00E9002F">
        <w:rPr>
          <w:b/>
          <w:bCs/>
          <w:i/>
          <w:sz w:val="22"/>
          <w:szCs w:val="22"/>
        </w:rPr>
        <w:t>Ebstein</w:t>
      </w:r>
      <w:r w:rsidR="00E37115">
        <w:rPr>
          <w:b/>
          <w:bCs/>
          <w:i/>
          <w:sz w:val="22"/>
          <w:szCs w:val="22"/>
        </w:rPr>
        <w:t>s</w:t>
      </w:r>
      <w:proofErr w:type="spellEnd"/>
      <w:r w:rsidR="00E9002F">
        <w:rPr>
          <w:b/>
          <w:bCs/>
          <w:i/>
          <w:sz w:val="22"/>
          <w:szCs w:val="22"/>
        </w:rPr>
        <w:t xml:space="preserve"> anomaly is</w:t>
      </w:r>
      <w:r w:rsidRPr="00690D4E">
        <w:rPr>
          <w:b/>
          <w:bCs/>
          <w:i/>
          <w:sz w:val="22"/>
          <w:szCs w:val="22"/>
        </w:rPr>
        <w:t xml:space="preserve"> a guide</w:t>
      </w:r>
      <w:r>
        <w:rPr>
          <w:b/>
          <w:bCs/>
          <w:i/>
          <w:sz w:val="22"/>
          <w:szCs w:val="22"/>
        </w:rPr>
        <w:t xml:space="preserve"> for performing a comprehensive assessment of </w:t>
      </w:r>
      <w:r w:rsidR="00FE3F62">
        <w:rPr>
          <w:b/>
          <w:bCs/>
          <w:i/>
          <w:sz w:val="22"/>
          <w:szCs w:val="22"/>
        </w:rPr>
        <w:t xml:space="preserve">this group of </w:t>
      </w:r>
      <w:r w:rsidRPr="00690D4E">
        <w:rPr>
          <w:b/>
          <w:bCs/>
          <w:i/>
          <w:sz w:val="22"/>
          <w:szCs w:val="22"/>
        </w:rPr>
        <w:t xml:space="preserve">patients.  It is intended as a supplementary guide to the </w:t>
      </w:r>
      <w:r w:rsidR="00655DB1">
        <w:rPr>
          <w:b/>
          <w:bCs/>
          <w:i/>
          <w:sz w:val="22"/>
          <w:szCs w:val="22"/>
        </w:rPr>
        <w:t>IS</w:t>
      </w:r>
      <w:r w:rsidRPr="00690D4E">
        <w:rPr>
          <w:b/>
          <w:bCs/>
          <w:i/>
          <w:sz w:val="22"/>
          <w:szCs w:val="22"/>
        </w:rPr>
        <w:t xml:space="preserve">ACHD echo protocol and </w:t>
      </w:r>
      <w:r>
        <w:rPr>
          <w:b/>
          <w:bCs/>
          <w:i/>
          <w:sz w:val="22"/>
          <w:szCs w:val="22"/>
        </w:rPr>
        <w:t xml:space="preserve">sequential analysis and </w:t>
      </w:r>
      <w:r w:rsidRPr="00690D4E">
        <w:rPr>
          <w:b/>
          <w:bCs/>
          <w:i/>
          <w:sz w:val="22"/>
          <w:szCs w:val="22"/>
        </w:rPr>
        <w:t xml:space="preserve">all regular measurements should be included. </w:t>
      </w:r>
      <w:r>
        <w:rPr>
          <w:b/>
          <w:bCs/>
          <w:i/>
          <w:sz w:val="22"/>
          <w:szCs w:val="22"/>
        </w:rPr>
        <w:t>It highlights areas of interest in each view</w:t>
      </w:r>
      <w:r w:rsidRPr="00690D4E">
        <w:rPr>
          <w:b/>
          <w:bCs/>
          <w:i/>
          <w:sz w:val="22"/>
          <w:szCs w:val="22"/>
        </w:rPr>
        <w:t xml:space="preserve"> </w:t>
      </w:r>
      <w:r>
        <w:rPr>
          <w:b/>
          <w:bCs/>
          <w:i/>
          <w:sz w:val="22"/>
          <w:szCs w:val="22"/>
        </w:rPr>
        <w:t>specific to</w:t>
      </w:r>
      <w:r w:rsidR="00E37115">
        <w:rPr>
          <w:b/>
          <w:bCs/>
          <w:i/>
          <w:sz w:val="22"/>
          <w:szCs w:val="22"/>
        </w:rPr>
        <w:t xml:space="preserve"> </w:t>
      </w:r>
      <w:proofErr w:type="spellStart"/>
      <w:r w:rsidR="00E37115">
        <w:rPr>
          <w:b/>
          <w:bCs/>
          <w:i/>
          <w:sz w:val="22"/>
          <w:szCs w:val="22"/>
        </w:rPr>
        <w:t>Ebstein’s</w:t>
      </w:r>
      <w:proofErr w:type="spellEnd"/>
      <w:r w:rsidR="00E37115">
        <w:rPr>
          <w:b/>
          <w:bCs/>
          <w:i/>
          <w:sz w:val="22"/>
          <w:szCs w:val="22"/>
        </w:rPr>
        <w:t xml:space="preserve"> patients</w:t>
      </w:r>
      <w:r>
        <w:rPr>
          <w:b/>
          <w:bCs/>
          <w:i/>
          <w:sz w:val="22"/>
          <w:szCs w:val="22"/>
        </w:rPr>
        <w:t xml:space="preserve">. </w:t>
      </w:r>
    </w:p>
    <w:p w14:paraId="00CBE1EF" w14:textId="77777777" w:rsidR="00690D4E" w:rsidRDefault="00690D4E" w:rsidP="00352400">
      <w:pPr>
        <w:pStyle w:val="Default"/>
        <w:rPr>
          <w:b/>
          <w:bCs/>
          <w:sz w:val="22"/>
          <w:szCs w:val="22"/>
        </w:rPr>
      </w:pPr>
    </w:p>
    <w:p w14:paraId="18C9EABF" w14:textId="03F555F3" w:rsidR="00E9002F" w:rsidRPr="00BB329F" w:rsidRDefault="009D66A5" w:rsidP="00E9002F">
      <w:pPr>
        <w:spacing w:before="100" w:beforeAutospacing="1" w:after="100" w:afterAutospacing="1"/>
        <w:rPr>
          <w:rFonts w:cs="Times New Roman"/>
          <w:b/>
          <w:sz w:val="28"/>
          <w:szCs w:val="28"/>
        </w:rPr>
      </w:pPr>
      <w:r w:rsidRPr="00BB329F">
        <w:rPr>
          <w:rFonts w:cs="Times New Roman"/>
          <w:b/>
          <w:sz w:val="28"/>
          <w:szCs w:val="28"/>
        </w:rPr>
        <w:t>Definition</w:t>
      </w:r>
      <w:r w:rsidR="00DD2A01" w:rsidRPr="00BB329F">
        <w:rPr>
          <w:rFonts w:cs="Times New Roman"/>
          <w:b/>
          <w:sz w:val="28"/>
          <w:szCs w:val="28"/>
        </w:rPr>
        <w:t>:</w:t>
      </w:r>
    </w:p>
    <w:p w14:paraId="524601F1" w14:textId="421598EF" w:rsidR="00E9002F" w:rsidRPr="009D66A5" w:rsidRDefault="00E9002F" w:rsidP="00E9002F">
      <w:pPr>
        <w:numPr>
          <w:ilvl w:val="0"/>
          <w:numId w:val="34"/>
        </w:numPr>
        <w:spacing w:before="100" w:beforeAutospacing="1" w:after="100" w:afterAutospacing="1"/>
        <w:rPr>
          <w:rFonts w:cs="Times New Roman"/>
        </w:rPr>
      </w:pPr>
      <w:r w:rsidRPr="009D66A5">
        <w:rPr>
          <w:rFonts w:cs="Times New Roman"/>
          <w:lang w:val="en-US"/>
        </w:rPr>
        <w:t xml:space="preserve">Apical displacement of the septal leaflet of the </w:t>
      </w:r>
      <w:r w:rsidR="000824E5">
        <w:rPr>
          <w:rFonts w:cs="Times New Roman"/>
          <w:lang w:val="en-US"/>
        </w:rPr>
        <w:t xml:space="preserve">tricuspid valve </w:t>
      </w:r>
      <w:r w:rsidRPr="009D66A5">
        <w:rPr>
          <w:rFonts w:cs="Times New Roman"/>
          <w:lang w:val="en-US"/>
        </w:rPr>
        <w:t xml:space="preserve">into the </w:t>
      </w:r>
      <w:r w:rsidR="000824E5">
        <w:rPr>
          <w:rFonts w:cs="Times New Roman"/>
          <w:lang w:val="en-US"/>
        </w:rPr>
        <w:t>right ventricle</w:t>
      </w:r>
      <w:r w:rsidRPr="009D66A5">
        <w:rPr>
          <w:rFonts w:cs="Times New Roman"/>
          <w:lang w:val="en-US"/>
        </w:rPr>
        <w:t>.</w:t>
      </w:r>
      <w:r w:rsidR="00140559">
        <w:rPr>
          <w:rFonts w:cs="Times New Roman"/>
          <w:lang w:val="en-US"/>
        </w:rPr>
        <w:t xml:space="preserve"> The posterior leaflet is sometimes also displaced.</w:t>
      </w:r>
      <w:r w:rsidR="000824E5">
        <w:rPr>
          <w:rFonts w:cs="Times New Roman"/>
          <w:lang w:val="en-US"/>
        </w:rPr>
        <w:t xml:space="preserve"> The l</w:t>
      </w:r>
      <w:r w:rsidRPr="009D66A5">
        <w:rPr>
          <w:rFonts w:cs="Times New Roman"/>
          <w:lang w:val="en-US"/>
        </w:rPr>
        <w:t xml:space="preserve">eaflets </w:t>
      </w:r>
      <w:r w:rsidR="000F521E">
        <w:rPr>
          <w:rFonts w:cs="Times New Roman"/>
          <w:lang w:val="en-US"/>
        </w:rPr>
        <w:t>have failed to</w:t>
      </w:r>
      <w:r w:rsidR="000D09FC">
        <w:rPr>
          <w:rFonts w:cs="Times New Roman"/>
          <w:lang w:val="en-US"/>
        </w:rPr>
        <w:t xml:space="preserve"> fully</w:t>
      </w:r>
      <w:r w:rsidR="000F521E">
        <w:rPr>
          <w:rFonts w:cs="Times New Roman"/>
          <w:lang w:val="en-US"/>
        </w:rPr>
        <w:t xml:space="preserve"> delaminate from the septum and </w:t>
      </w:r>
      <w:r w:rsidR="00BB329F">
        <w:rPr>
          <w:rFonts w:cs="Times New Roman"/>
          <w:lang w:val="en-US"/>
        </w:rPr>
        <w:t xml:space="preserve">are </w:t>
      </w:r>
      <w:r w:rsidRPr="009D66A5">
        <w:rPr>
          <w:rFonts w:cs="Times New Roman"/>
          <w:lang w:val="en-US"/>
        </w:rPr>
        <w:t>often dysplastic</w:t>
      </w:r>
      <w:r w:rsidR="00BB329F">
        <w:rPr>
          <w:rFonts w:cs="Times New Roman"/>
          <w:lang w:val="en-US"/>
        </w:rPr>
        <w:t xml:space="preserve"> with</w:t>
      </w:r>
      <w:r w:rsidR="00813124">
        <w:rPr>
          <w:rFonts w:cs="Times New Roman"/>
          <w:lang w:val="en-US"/>
        </w:rPr>
        <w:t xml:space="preserve"> thickened, rolled &amp; </w:t>
      </w:r>
      <w:r w:rsidRPr="009D66A5">
        <w:rPr>
          <w:rFonts w:cs="Times New Roman"/>
          <w:lang w:val="en-US"/>
        </w:rPr>
        <w:t>short</w:t>
      </w:r>
      <w:r w:rsidR="00813124">
        <w:rPr>
          <w:rFonts w:cs="Times New Roman"/>
          <w:lang w:val="en-US"/>
        </w:rPr>
        <w:t>ened</w:t>
      </w:r>
      <w:r w:rsidRPr="009D66A5">
        <w:rPr>
          <w:rFonts w:cs="Times New Roman"/>
          <w:lang w:val="en-US"/>
        </w:rPr>
        <w:t xml:space="preserve"> chordae and under</w:t>
      </w:r>
      <w:r w:rsidR="00140559">
        <w:rPr>
          <w:rFonts w:cs="Times New Roman"/>
          <w:lang w:val="en-US"/>
        </w:rPr>
        <w:t>-</w:t>
      </w:r>
      <w:r w:rsidRPr="009D66A5">
        <w:rPr>
          <w:rFonts w:cs="Times New Roman"/>
          <w:lang w:val="en-US"/>
        </w:rPr>
        <w:t>developed papillary muscle</w:t>
      </w:r>
      <w:r w:rsidR="000824E5">
        <w:rPr>
          <w:rFonts w:cs="Times New Roman"/>
          <w:lang w:val="en-US"/>
        </w:rPr>
        <w:t>s</w:t>
      </w:r>
    </w:p>
    <w:p w14:paraId="7BE2507B" w14:textId="3BA8FF57" w:rsidR="00813124" w:rsidRPr="00813124" w:rsidRDefault="00E9002F" w:rsidP="00813124">
      <w:pPr>
        <w:numPr>
          <w:ilvl w:val="0"/>
          <w:numId w:val="34"/>
        </w:numPr>
        <w:spacing w:before="100" w:beforeAutospacing="1" w:after="100" w:afterAutospacing="1"/>
        <w:rPr>
          <w:rFonts w:cs="Times New Roman"/>
        </w:rPr>
      </w:pPr>
      <w:r w:rsidRPr="009D66A5">
        <w:rPr>
          <w:rFonts w:cs="Times New Roman"/>
          <w:lang w:val="en-US"/>
        </w:rPr>
        <w:t>Anterior leaflet</w:t>
      </w:r>
      <w:r w:rsidR="000824E5">
        <w:rPr>
          <w:rFonts w:cs="Times New Roman"/>
          <w:lang w:val="en-US"/>
        </w:rPr>
        <w:t xml:space="preserve"> is</w:t>
      </w:r>
      <w:r w:rsidRPr="009D66A5">
        <w:rPr>
          <w:rFonts w:cs="Times New Roman"/>
          <w:lang w:val="en-US"/>
        </w:rPr>
        <w:t xml:space="preserve"> elongated and redundant wi</w:t>
      </w:r>
      <w:r w:rsidR="009D66A5" w:rsidRPr="009D66A5">
        <w:rPr>
          <w:rFonts w:cs="Times New Roman"/>
          <w:lang w:val="en-US"/>
        </w:rPr>
        <w:t>th abnormal chorda</w:t>
      </w:r>
      <w:r w:rsidR="00E37115">
        <w:rPr>
          <w:rFonts w:cs="Times New Roman"/>
          <w:lang w:val="en-US"/>
        </w:rPr>
        <w:t>l</w:t>
      </w:r>
      <w:r w:rsidR="009D66A5" w:rsidRPr="009D66A5">
        <w:rPr>
          <w:rFonts w:cs="Times New Roman"/>
          <w:lang w:val="en-US"/>
        </w:rPr>
        <w:t xml:space="preserve"> attachment</w:t>
      </w:r>
      <w:r w:rsidR="00E37115">
        <w:rPr>
          <w:rFonts w:cs="Times New Roman"/>
          <w:lang w:val="en-US"/>
        </w:rPr>
        <w:t>s</w:t>
      </w:r>
      <w:r w:rsidR="00BB329F">
        <w:rPr>
          <w:rFonts w:cs="Times New Roman"/>
          <w:lang w:val="en-US"/>
        </w:rPr>
        <w:t xml:space="preserve"> directly to the lateral wall</w:t>
      </w:r>
      <w:r w:rsidR="009D66A5" w:rsidRPr="009D66A5">
        <w:rPr>
          <w:rFonts w:cs="Times New Roman"/>
          <w:lang w:val="en-US"/>
        </w:rPr>
        <w:t>.</w:t>
      </w:r>
    </w:p>
    <w:p w14:paraId="68A64F43" w14:textId="2459DF6A" w:rsidR="00CF5854" w:rsidRPr="00813124" w:rsidRDefault="00140559" w:rsidP="00813124">
      <w:pPr>
        <w:numPr>
          <w:ilvl w:val="0"/>
          <w:numId w:val="34"/>
        </w:numPr>
        <w:spacing w:before="100" w:beforeAutospacing="1" w:after="100" w:afterAutospacing="1"/>
        <w:rPr>
          <w:rFonts w:ascii="Calibri,Bold" w:hAnsi="Calibri,Bold" w:cs="Times New Roman" w:hint="eastAsia"/>
          <w:noProof/>
          <w:sz w:val="28"/>
          <w:szCs w:val="28"/>
        </w:rPr>
      </w:pPr>
      <w:r>
        <w:rPr>
          <w:rFonts w:ascii="Calibri,Bold" w:hAnsi="Calibri,Bold" w:cs="Times New Roman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D11BF74" wp14:editId="52744790">
                <wp:simplePos x="0" y="0"/>
                <wp:positionH relativeFrom="column">
                  <wp:posOffset>370205</wp:posOffset>
                </wp:positionH>
                <wp:positionV relativeFrom="paragraph">
                  <wp:posOffset>450215</wp:posOffset>
                </wp:positionV>
                <wp:extent cx="4866005" cy="2432685"/>
                <wp:effectExtent l="0" t="0" r="0" b="57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6005" cy="2432685"/>
                          <a:chOff x="0" y="0"/>
                          <a:chExt cx="4866060" cy="2433099"/>
                        </a:xfrm>
                      </wpg:grpSpPr>
                      <pic:pic xmlns:pic="http://schemas.openxmlformats.org/drawingml/2006/picture">
                        <pic:nvPicPr>
                          <pic:cNvPr id="30737" name="Picture 3073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0017" y="0"/>
                            <a:ext cx="1645920" cy="243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30738" name="Straight Arrow Connector 30738"/>
                        <wps:cNvCnPr/>
                        <wps:spPr>
                          <a:xfrm flipH="1">
                            <a:off x="2520563" y="556591"/>
                            <a:ext cx="733867" cy="49665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39" name="TextBox 7"/>
                        <wps:cNvSpPr txBox="1"/>
                        <wps:spPr>
                          <a:xfrm>
                            <a:off x="3196424" y="373711"/>
                            <a:ext cx="1319530" cy="294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0DC9C4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Septal leaflet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740" name="TextBox 8"/>
                        <wps:cNvSpPr txBox="1"/>
                        <wps:spPr>
                          <a:xfrm>
                            <a:off x="850789" y="898497"/>
                            <a:ext cx="856781" cy="2676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02618F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Annulus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741" name="Straight Arrow Connector 30741"/>
                        <wps:cNvCnPr/>
                        <wps:spPr>
                          <a:xfrm flipV="1">
                            <a:off x="1415332" y="985961"/>
                            <a:ext cx="723265" cy="698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2" name="Straight Arrow Connector 30742"/>
                        <wps:cNvCnPr/>
                        <wps:spPr>
                          <a:xfrm flipV="1">
                            <a:off x="1375575" y="1470991"/>
                            <a:ext cx="638810" cy="1111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3" name="TextBox 16"/>
                        <wps:cNvSpPr txBox="1"/>
                        <wps:spPr>
                          <a:xfrm>
                            <a:off x="326003" y="1439186"/>
                            <a:ext cx="1095375" cy="275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5805E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Posterior leaflet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744" name="TextBox 17"/>
                        <wps:cNvSpPr txBox="1"/>
                        <wps:spPr>
                          <a:xfrm>
                            <a:off x="3323645" y="803081"/>
                            <a:ext cx="1542415" cy="275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FA72AF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Anterior leaflet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745" name="Straight Arrow Connector 30745"/>
                        <wps:cNvCnPr/>
                        <wps:spPr>
                          <a:xfrm flipH="1">
                            <a:off x="2926080" y="970059"/>
                            <a:ext cx="473575" cy="2560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6" name="Straight Arrow Connector 30746"/>
                        <wps:cNvCnPr/>
                        <wps:spPr>
                          <a:xfrm>
                            <a:off x="1415332" y="683812"/>
                            <a:ext cx="644525" cy="15113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7" name="TextBox 24"/>
                        <wps:cNvSpPr txBox="1"/>
                        <wps:spPr>
                          <a:xfrm>
                            <a:off x="47708" y="548640"/>
                            <a:ext cx="1659034" cy="384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E89ED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Coronary sinus ostium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748" name="TextBox 25"/>
                        <wps:cNvSpPr txBox="1"/>
                        <wps:spPr>
                          <a:xfrm>
                            <a:off x="0" y="254441"/>
                            <a:ext cx="1813560" cy="384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CE2795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Patent foramen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ovale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749" name="Straight Arrow Connector 30749"/>
                        <wps:cNvCnPr/>
                        <wps:spPr>
                          <a:xfrm>
                            <a:off x="1375575" y="413468"/>
                            <a:ext cx="652145" cy="14351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50" name="Straight Arrow Connector 30750"/>
                        <wps:cNvCnPr/>
                        <wps:spPr>
                          <a:xfrm flipH="1" flipV="1">
                            <a:off x="2926080" y="1439186"/>
                            <a:ext cx="473575" cy="26786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51" name="TextBox 38"/>
                        <wps:cNvSpPr txBox="1"/>
                        <wps:spPr>
                          <a:xfrm>
                            <a:off x="3331596" y="1582309"/>
                            <a:ext cx="1073426" cy="2862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D15AD8" w14:textId="77777777" w:rsidR="00CF5854" w:rsidRDefault="00CF5854" w:rsidP="00CF585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Fenestrations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26" style="position:absolute;left:0;text-align:left;margin-left:29.15pt;margin-top:35.45pt;width:383.15pt;height:191.55pt;z-index:251698176" coordsize="48660,2433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C8dtWSCBgAAfyQAAA4AAABkcnMvZTJvRG9jLnhtbOxaW2/bNhR+H7D/ IOg9tShSN6NJkTpJO6DbgrbbuyzLtjBJ1Cg5djDsv+87pCRfEjtOOgQIYANxJJqXc/nOdw4pvf+w KnLrLlV1Jstzm71zbCstEznJytm5/cf3m7PQtuomLidxLsv03L5Pa/vDxc8/vV9Ww9SVc5lPUmVh krIeLqtze9401XAwqJN5WsT1O1mlJX6cSlXEDW7VbDBR8RKzF/nAdRx/sJRqUimZpHWN1ivzo32h 559O06T5fTqt08bKz23I1uhvpb/H9D24eB8PZyqu5lnSihG/QIoizkos2k91FTextVDZg6mKLFGy ltPmXSKLgZxOsyTVOkAb5uxo80nJRaV1mQ2Xs6o3E0y7Y6cXT5v8dnerrGxybnPXtsq4gI/0shbu YZxlNRuizydVfatuVdswM3ek72qqCvoPTayVNut9b9Z01VgJGkXo+47j2VaC31zBXT/0jOGTObzz YFwyv94c6cNv7UjuRBGNHHQLD0i+XpwqS4b4a+2Eqwd2ehpPGNUsVGq3kxRHzVHE6q9FdQaXVnGT jbM8a+41POE8Eqq8u82SW2VuNkzuBDzorI4etLDFdSOUpIHUl0aSznS/NdE4z6qbLM/J/nTdigx0 76DjEa0N8q5ksijSsjGhpNIc0suynmdVbVtqmBbjFMhQv0yYBjcc+qVuaDlyrYb3P2546TiR+/Fs 5DmjM+EE12eXkQjOAuc6EI4I2YiN/qXRTAwXdfpFJnF+VWWtrGh9IO2jWG6j3kSJjjbrLtYxbeAA gTQsOhGBEDIJyVqr5Ct4AP1w3ai0SeZ0OYXl2nZ07n/QZl5bloxeA/nWePmrnCA44kUjtTF2kM98 7jgM3nyIf+YLL3IPoDgeVqpuPqWysOgCFoe8epH4DgY3GnZdSPZSkt+1Rnm51QBVTEuqyc+M1v5q J+oUagGFWwpykG/d4Qd3x/mEqPcx2vo2j6sU4tO022BHMjAU861RcTabN9alUnJpjWRZQmWpNPpD CvF28KhsWafWbiBdyfDWFM79jISjrdSSj+u5judz7QLP872IGZYhsBIPBZyHPjxEZCIi3/f8LS55 4AVgQgvZS2dW2+OTvLSWEChyPEcLVcs8m3ThWavZeJQrg9mbGwefdu2tbk2c5dflxGruK4Ia2abt Rk4F2XVW0FfNfZ6SQfLyazoFh0NFI6HOnmm/XpwkiHFtDA0P9KZhJgDaga3MlHb3DWz701ADrn7V Iwb3I/TKsmz6wUVWSmUstr16s+pEnpr+nQWM3mSCsZzcG3KkO0D4FbEcdVj+Dnx9lCsrIFeRHMA8 JUurWaGZfNK2E4+Q+jvMwVnkC1do2HIkBLYDW4YOHu/oIxKUSjEjXNlN1FHDc9ljB1DNarxqRTWG tZYojM7t+u9FTBlRNflIas4lLUp5CSqcZpqe1s5onfSqvhAwjuGVzhebFPIcX4SeE4TwLBgijEIR aZ+adEcMEnp+ELK2HPEDn29XIw8Y5Ggef8QTuijrsfPGHAIbPU30otcOEXOI6P/siK0leiaYx6le hZui0Iv8nYgJXNSYbb3po0PHtXvi5cTzWwnixPPrPZETiH5bdKhmQa81+T8LyjzwvABYBZSZCLC/ 2cGyz8OQteTP8HGfIP8TmE9g3luACxTH24mS6Rr4JVWLiz29qbWZ4BEL9UTrVMkcFC0EbL11B8ij J1j4h3NlH4JvLFei8tvxyYsrSe5y7DVN+eJwB6UKWGnDJx7qTPaaPuEdLb4xn8BGR9Qvmorb2DlE +p936hc3QvCEIHWqXwLU87qMXPtJBFznBB06nu8EGtr7C/4T5584fz/n+0dheTMP7MEyUckjFbgf 8pBphK4R7AvhoVLR5M88xrB9PbhlPSH4hOD9CO7PyLvtPU5L1uX2c/b3IggcHEKCdz08lcC5wXZ+ xJmhw5GPiXh5KBjql4Ow/eGapdfjjeXH/iC398hmLnyOR0wWdD0hzHHAmkNYyDiS3yt6o9fhjXmj P4o8uEXVRcbhamWT4Tc2poJx4esjtbV3fM9lVGpSqGAD4GGPejBUTgx/Yvi9DI8TuiPqbXOOdxjB 6wdD+mr35HCz8n5027pVeuOw18D+VHrTw6UjHvOczg43zw69/hi8S5P8pQ8mOOcMB93mnNALXbwJ sVO74LUB4aKD3jSGviv0KcJ+5P5w7dLvGP6fbKlf5cBbLvrJVvtGDr1Gs3mvHy6t3xu6+A8AAP// AwBQSwMEFAAGAAgAAAAhAFhgsxu6AAAAIgEAABkAAABkcnMvX3JlbHMvZTJvRG9jLnhtbC5yZWxz hI/LCsIwEEX3gv8QZm/TuhCRpm5EcCv1A4ZkmkabB0kU+/cG3CgILude7jlMu3/aiT0oJuOdgKaq gZGTXhmnBVz642oLLGV0CifvSMBMCfbdctGeacJcRmk0IbFCcUnAmHPYcZ7kSBZT5QO50gw+Wszl jJoHlDfUxNd1veHxkwHdF5OdlIB4Ug2wfg7F/J/th8FIOnh5t+TyDwU3trgLEKOmLMCSMvgOm+oa SAPvWv71WfcCAAD//wMAUEsDBBQABgAIAAAAIQB/DwBW4QAAAAkBAAAPAAAAZHJzL2Rvd25yZXYu eG1sTI9BS8NAFITvgv9heYI3u5s2qWnMppSinopgK0hvr9nXJDS7G7LbJP33ric9DjPMfJOvJ92y gXrXWCMhmglgZEqrGlNJ+Dq8PaXAnEejsLWGJNzIwbq4v8sxU3Y0nzTsfcVCiXEZSqi97zLOXVmT RjezHZngnW2v0QfZV1z1OIZy3fK5EEuusTFhocaOtjWVl/1VS3gfcdwsotdhdzlvb8dD8vG9i0jK x4dp8wLM0+T/wvCLH9ChCEwnezXKsVZCki5CUsKzWAELfjqPl8BOEuIkFsCLnP9/UPwAAAD//wMA UEsDBAoAAAAAAAAAIQDLHllZZuEEAGbhBAAVAAAAZHJzL21lZGlhL2ltYWdlMS5qcGVn/9j/4AAQ SkZJRgABAQAAAAAAAAD//gAuSGFuZG1hZGUgU29mdHdhcmUsIEluYy4gSW1hZ2UgQWxjaGVteSB2 MS4xNAr/2wBDAAMCAgMCAgMDAwMEAwMEBQgFBQQEBQoHBwYIDAoMDAsKCwsNDhIQDQ4RDgsLEBYQ ERMUFRUVDA8XGBYUGBIUFRT/wAALCAauBREBAREA/8QAZQABAAICAwEBAQAAAAAAAAAAAAYHBQgD BAkCAQoQAAEDBAEDAwIFAgQFAgQADwECAwQABQYRBxIhMQgTQSJRCRQyYXEVgSNCkaEWM1KxwSTR F0Ni4fAlNPEYU3KCY3MmkicoNf/aAAgBAQAAPwD1VpSlKUpSlKUpSlKUpSlKUpSlKUpSlKUpSlKU pSlKUpSlKUpSlKUpSlKUpSlKUpSlKUpSlKUpSlKUpSlKUpSlKUpSlKUpSlKUpSlKUpSlKUpSlKUp SlKUpSlKUpSlKUpSlKUpSlKUpSlKUpSlKUpSlKUpSlKUpSlKUpSlKUpSlKUpSlKUpSlKUpSlKUpS lKUpSlKUpSlKUpSlKUpSlKUpSlKUpSlKUpSlKUpSlKUpSlKUpSlKUpSlKUpSlKUpSlKUpSlKUpSl KUpSlKUpSlKUpSlKUpSlKUpSlKUpSlKUpSlKUpSlKUpSlKUpSlKUpSlKUpSlKUpSlKUpSlKUpSlK UpSlKUpSlKUpSlKUpSlK+XXUMoKlrShI/wAyjoCsFdc+xuyD/wBdfIEY/Zb6d/6bqE3/ANSmFWUl LVwTPUO2mD/2qur96x2gVN2mwSX1b7K8/wDio+rnXOc7QW7bbLna+g93Gtjf+1RDPcA5wvVlevNu z7ILYy0CotNS1J1r9tVV/CvrMyDFsz/4ay7I7rcnW3A2p2a/17+PtXo3h+XW/LrW1IgyUv8A0gq0 e/8ANZ6lKUpSlKUpSlKUpSlKUpSlKUpSlKUpSlKUpSlKUpSlKUpSlKUpSlKUpSlKUpSlKUpSlKUp SlKUpSlKUpSlKUpSlKUpSlKUpSlKUpSlKUpSlKUpSlKUpSlKUpSlKUpQkAdyBr7105d5gQGyuRMY ZSnyVuAaqs8s9TWD4i8WpE5b60+fYTsVCZ/rQxmUr2rPFlSHSOxcbI71FLxzby5lJP8Awna2w2r9 JWz3FYcYf6h85V/+OH0RWieyQQkCspbfRZNydYfy66OKfR3T7LpIqx8b9HuEWEIU4l+WsDuVq7bq ybNxVi9iA/LWljY+XE9RqTR4EaKnpYjtND7IQB/2pNhtT4bsVwAtuoKSn9jXlf8AiBeladgc1GYY 02pbTiitZaT3SR3NSj0N+qC3WaztQrw+4q6A+2ttSvI8eK9C7DyFYshgokx5qEpUP0uHRFZqNdIc 3sxJadI+EqBrtbB+RSlKV+KWlPYqAP2JoFpUOygf718qebSNlxIH7muJVyiJ8ymRr4Lg/wDeuuq/ 21J1+eY2PjrFGL9b5K+luW0oj/6q7yXEOJBSpKh9wa+vNKUpSlKUpSlKUpSlKUpSlKUpSlKUpSlK UpSlKUpSlKUpSlKUpSlKUpSlKUpSlKUpSlKUpSlKUpSlKUpSlKUpSlKUpSlKUpSlKUpSlKUpSlKU pSvxa0oTtSgkD5PasNNzWw29SkyLtEaUnylTg2Kg+TeofF7H1NxpInvjwEHtuq6ufqSyq5LIsONq fTvt0pKia6UdPKvIsgOSGJFraV26CSkJFd930oXW9gOXPLZSVK8toJOv2qQ416R8Vs7yXZ7r11WP IeA0asWBxHh9tCPYsENJR4UW+9SeHb41vaDcZhthAGgltIFdilKV+KOh2Gz9q4w0lCi6r9RHfZ8V G7/jcTkSzTLXeoAMFe0pKvJ+NivPflj0NXPhXO3c3xBtd2hurJMRIJ6P7VOMFzeeYbcS7NKtTqho ggjVWVbXoVv1IbyVSFH/AChVSCzXe9quCZkC6uTQB2R1b7V3LtmeZLcXppxO/Ars2nJMzUU7bd7/ ABus2q/Zo8noSy4kka3usVcZuWsjpelPNg+B1eKwTzNxlHcm+OtfyvVfir1bLc37EjLVIWvt3c8V wNpxz2z7uer6Vdz/AIp7Vj5cXDXFkq5AKf5cP/vXHHgYIXR18hAfsXD/AO9ZuLCwFgJUnkAAf/zD 3/3rJovuFRG9I5BGh4HuGuF7LMXWdJz46Hg9ddX/AI1jQF+5By1yb8BPX2rJ27nG/MqS0m3/ANQQ O3Xrv/tU9x/lFd0Qn83anopPbYNSRjNLK+4Gvz7Tb3j2nDpQrMNPNvoCm1pcSfBSdivulKUpSlKU pSlKUpSlKUpSlKUpSlKUpSlKUpSlKUpSlKUpSlKUpSlKUpSlKUpSlKUpSlKUpSlKUpSlKUpSlKUp SlKUpSlKUpSlKUpSlfi1pbT1KUEgfKjrVYWfmtjtoX79zjpKASQF7Pb+Krm4eprG2JLseKxKluIO gQnQJqM3TmbL8mPt2C2rjBX6VlsnQ+9dT/4fctZP/iv3pMJCxvTizvX8VlbN6X0PrTIvlzXJkq7u FBPeptbfT/hdtKVf0z33B/mdVvZqb2nH7dYmQ1AiNR0j/oT3rIUpSlKUpSvxaErGiAf2Nfuu1fi2 0uoKVJC0nsUqGwaiN84mxbIXi7KtTPun/OgdJqC5L6ZLHdGv/QOqirHgK8CoU16fs8x58qs15YSg dkgq12ro3niTmB1JUzd2VrP2UKxsTi/nSOO11aGvuoVhL1x96ikTUJjXYdG+5SdjVdhPDXPFzIEu 9tj9ysCu/G9NPJcpIEy8snfke5XN/wDoY3e4OtrnXhtRHkBRrKn0WRnCkLm9gNdlGsxb/RViyEp/ OOrdI8gE13nPRXgbhH0PjX7122/RzgiEpHRIISNa665XfR9gTjZSliQlWvJXusLI9F+LrWr23lhJ 8A7rDXL0bOR1A2i8BrXgL32rgT6cORrS0r+n5LGJA7JOxv8A2qEXa1cu4nNLU33ZaUnsWkkgiusv mFm3LTDuOPzheU/qfKCE1PML5IustTZj3FMNHwhxeiP9atqx8pvRU9FwcbmgD9TOuqrAseRxL9BE lolpPgpd+kisolSVpBSoKH3FftKUpSlKUpSlKUpSlKUpSlKUpSlKUpSlKUpSlKUpSlKUpSlKUpSl KUpSlKUpSlKUpSlKUpSlKUpSlKUpSlKUpSlKUpSlKUpSlfi1pbSVKUEgfKjrVYublVnt4V+YuMdv p8grFQfJed7JamXEQeqfK1ptAHZRqGQ+T+R8mUWo2OmIhZ+laUnYH371zSeLM4ysdVxu7kRCv8gd Ox/YVlLL6a7bGCF3C5SZbg8hJ0D+26ndq4txi0dJYtTKlp/zuDqJqSx4bERISwy20B20hIFc1KUp SlKUpSlNUpSlKU8ilKE6FPIofHbvQbI76ofHbW/3r8JA13Hev2lPNKV+KSFDRAP8isbc8ZtN5bUm bb40jY1tbY3/AK+aqPLfSvYcgfW9CmyLcsnYSjwKr+4cW5Pxc8V2tty6JH6SoFQNfVv5iL7otmbd VgR46m09O6su1ZXfY0No4nDRfrMO5fcXpSR/rUwsnK2P3R5uE9cGY10IAXGWdEK+QKmQIUkEEEHw RSlKUpSlKUpSlKUpSlKUpSlKUpSlKUpSlKUpSlKUpSlKUpSlKUpSlKUpSlKUpSlKUpSlKUpSlKUp SldS63WJZIDsya+iPHaSVKWs61Ve4NzZB5Ayh62W1oLjtb/xtnZ181ZtKUpSlKUpSlKV+LUlCdqI AHye1Ym6ZdZrMgqmXGOz0/BWCf8AaoLeOfLPEUpuAyue4PGjoVF5PNuVXp38lasddadd7If6CQn9 6+Tx1yPlrYTc78YjSu5Cj4/bQrOY/wCnmHBWF3O6P3BXko8AmrAg4Fj9uLZZtcfrb/StaOpQP96z yUhKQlIAA7AD4r9pSlKUpSlKUpSlKUpSlKUofFPIrrTo7klsJac9sjyPvX1Djrjs9LjnuK/7Vz0p X4tAWBv4710FXlkuFtCgVJOjXa9xbjW063rtXDGEgq+tQIB8H5rtBaVKKQdkeRX1SlKVFcx4vxrP Ep/rNsalOJGkua0oVr9m/BPJGIvvPYNkqmbMNqVASdHp+3+lQTFJEV29Bq9x1w7wlQCpLpI+rwTW wUfNb5jTMVqGgXu3ADqfQCoIH23Vl2DKrfkMdBYkNl/X1M9X1A/xWZpSlKUpSlKUpSlKUpSlKUpS lKUpSlKUpSlKUpSlKUpSlKUpSlKUpSlKUpSlKUpSlKUpSlKUpSlKVwyZbcZlxalA+2NlI81pp6ru ZhlLLWM2d5xqYXOktIV3UD271cnpd4nGAYWxOlpJuc1AUoqHdKau3zSlKUpSlKUrhlzGIDCnpDyG Gk+VuHQFRS9cs41ZUf4k8Pq12SyOrdQqVzvLu73s4/aVyCTpKnUnzXTftHJuZSEonFmDb1eUpISR WUh+nq3ygFXaY9JV8oSe3+tSqw8QYvjriXItvCnB8unq71MW2G2UhLaEoA7AJGtV90pSlKUpSlKU pSlKGlKUpSlKUPilK/D1dQ1rp+d+a/aHxXUeusVltSi6k9PwPvUeezBb6lIZQU67b8mv22XB2dLL bqlJCh813k4u206pwOHZ+DWSjkMoDaSCANea4ZF0TF39IV/FdYzbgs9bbSehXgarIQVyHUdT4Cfs mu1SlKUI2KrzkLhWxZ42t1TQiTikgOtjWz+9U3HvWS+nSWq33KKJ+KPK/wASSRtSR47f2qa/8KWz NrK3kvG9yS3K31dKlnRI+CPg0499RMZ6+DFctBtt/bX7QcWnpQsirxSoLSCkggjsR81+0pSlKUpS lKUpSlKUpSlKUpSlKUpSlKUpSlKUpSlKUpSlKUpSlKUpSlKUpSlKUpSlKUpSlKUpSuFUNpZdJQCX RpW/karW23elcuc4uZRPUHLY2fcbQT+o77DW62XQhLaEpSAlKRoADxUAfw/IhyGq7R7qUWpYG46l EgdvGqsDXalKUpSldK4XmBakdUuYzHH/APEWAf8ASoZkvMdssv0Q4z10c/8A4A7bqIq5Jy/NiqLa 7G/bUHt7xB3XCrgzJ8kXu+5U9+X3sMNkn/zU8xjiKxY6wlLjIuLoGvckJ3/tUwi2+LCSBHjssAdt NoCf+1dilKUpSlKUpSlKUpSlKUpX4pQSkknsKJUFpBH+9ftKUpSlKV+LWltO1KCQPlR1WAu2ZQoA KW3EuqHkjwKr6+8i3F57oi9XsnsdbrlbvbkiH9TfcjfzWWxqc1slxofPY1nY+RQYsgo6EpURoEDx XG7AnXJXW3cFdKvCQfFfiLNMgEqckKUkfc13W3/eb9sJCtfOqzMV9C0JQOxSNarsUpSlKUroXywW /Jbc5BuUVuZFcGlNuDYrV3OsKyj0+5cxf8OcdexZ1wGRAA2EDY2CPt+9TvNcOx71HYIbtYlNRsib b6m5CAEuIXr9Ctd/4Na3YH6wsg9PmaIwnk5Dpt6XPabmPjugb7Hf/it7sUzCzZxZ2LnY7ixcYTyQ pLjKwrW/v9qzNKUpSlKUpSlKUpSlKUpSlKUpSlKUpSlKUpSlKUpSlKUpSlKUpSlKUpSlKUpSlKUp SlKUpSlKUpSlKUpSuvOuMa2s+7KfQw2P8yzqqqzv1L4thYUgLXOeSD9KOw3UJs/PWScrvmHjttVE aX290JOwP5qX4vwVIfkOS8quS7g6ruhls9kfyasiz4VZ7GjUaIgkf5nB1Gs2lCUJ0kBI+wGq/aUp SlKUpSlKUpSlKUpSlKVxSZTURHU6sIHxv5r8acTMaCh+g/B+a5gABoa7fFKUpSlK+HX22E7cWlA/ +o6rAX/MY1qt7rzP+O4gaCR96pW9ZxkeSv8A0tutNA60AQAKy1rty5cce85tevBPij8+PZCpDqAv 42RWVtt8tr0M9Otkb1X2xe4TaVhIPV8CuvDkJuUxQbQrqIPSf3rO4vj+RRpanHnQGD+kGp07BfkM BDjqVEedfNcsKCmIk+Co/NciYqEPFweT8VzUr8BBOgd6r9pSlKVwT4LFzhPRZDYdYeSULQoeQap5 nBXOJsgMjHGHVw5J6nUK7oA33BqAetP0vWz1N8auS4CUM3+E2Vtuo7KVob6SR8ivLn06+rPM/R7y m9YrpIduFmZf/LyYzqyR0b1sV7dcT8sWDmLD4N/sMxt9iQ2FqaSsFTZ13BqZ0pSlKUpSlKUpSlKU pSlKUpSlKUpSlKUpSlKUpSlKUpSlKUpSlKUpSlKUpSlKUpSlKUpSlKUpSlKUpSovk3I1kxlSo701 pc8ghEZJ2pSvgftVY3+bdc1tEld/QuyqGzDaT29wfeobx16a28kvC7lkPW5EbVtDah+v9q2VsOM2 vGIaYtrhMw2UjWm06J/k1k6UpSlKUpSlKUpSlKUpSlKUpXBMlflW0qDanSTrSfj966lwszV49tby lp6R2SO1d5hhEZlDTY0lI0Aa5KUpSlcUqWzCa9x91LSB/mUdVDr7yhbrctTUdaZCx26h43VeZFnU i4OFYeUlAPiumxmsWPDLrjiZD6f0sq+aykLlGPdLeW3ba1HcAIBSNGo1/ULkqd7kNJcQTvQru3Ar ukYJnI9lWvPzXaxy0RSylpp4LJ/2qRw8OkuPdmypJ/zAVKLRaIePkOSOkKA7bHz3rOwZcm4O7G22 x4OvisslOhre/wCa/aUrhcX7qi0Np/8AqpHjJjJISSd/eualKUpSvxaEuIKVAKBGiDURVAZxkS4R dUtq5lSWyf8A5ZIIP/evCj8QvitHFnOE2I2oO/mSXfd++zvVdn0R+rC/8J8gWe3fnXXbPIdDbjK1 fSAT41XvJimW2zNLLGuVrlNSWHkBWkKBKSR4NZmlKUpSlKUpSlKUpSlKUpSlKUpSlKUpSlKUpSlK UpSlKUpSlKUpSlKUpSlKUpSlKUpSlKUpSlKUpSvh99uO0pxxQShI2Saru6ZxLyv8zbLEFwHP0mbI T0gfxVXC3wcZyNEe6QXchu7i/okMAqCT96ti38dzLlPjzb9PMxtkAsxAnQb/AGqfoQlCAlICUgaA A8V+0pSlKUpSlKUpSlKUpSlKUpSutMntQ+lKjtav0oHk1yMJUUErOyrvr7ftXLSlKUr5ccQ2na1J SPuo6qv+Q+WLbikNaGZLbkjXwfFU+nlOXmDqoi3T7Cvkk9q/XRDh93FAkD712Yz0K4sqbQKrzIoU tF8aYioV1KV5AqXW/E5o6fzTvQR/1dqkVst82G4AySvXjVS+Fhrt7LapL3SP8wVUuh4VbrS31Ryl agO/jvWYtkpSFpZLZCddu1ct1sjV1KOtRT0/AHmu800llpKE+EjVfdKUrikb19PmvpoH2xvzX3Sl KUpSq65augtUvGlk6SuaEnZ+O1ea34wuBNLyC25FGAKugBRA87HevMyMXIpblR1FLrZ6goeUmt5/ Q1645/GORNQcgll+C9procWdEbr2cwfM7dn2Nw7zbHUux5CArQO+k/as9SlKUpSlKUpSlKUpSlKU pSlKUpSlKUpSlKUpSlKUpSlKUpSlKUpSlKUpSlKUpSlKUpSlKUpSlKHxWGvuVQbHFccU4l5xIOmk HZJqubjKnZbGVe331xrez2SwknRP8V8WhN6zgflGowg2odlyQNKI/b96sTFcMt+JRS1FSp11XdT7 vdZ/vWepSlKUpSlKUpSlKUpSlKUpSlK61wlGJFUtCetfhKfuaxdrtjst785OB93f0oI8VnaUpSh8 VEs95Gt2C238w8RIdUdJaQaqO98pTcybH5TqZSpP0pHxVY5HgV1vkgOPOOEE7OydCs/asUZsFm+o /wCKB51XVfZblaR7h+qpTjNrj21ILhOj965rt+VTMbksN9biD9Pb5rtRIV3yiSChroAOtCpvBs8u xxgHWwtYHbYr9EO+3ZY/LI6Wye/xqppYMectzKfzL3ur89P2NZpQQ3o6G/jQ719+RSlK+fcT1FOx sfBrielICdJUCfGga/UJ2nav9a5ELStP0kEV9UpSlKUqo+fkiSjHI6D/AIpmdSf9q0k/FJARhcZl /Xuhodj58CvJiAoJS4le+hQ137Vwxw4mUFs7CkK2CO2tV6V+gn1nTbBLgYzcZJVFHS2Q4rt51Xrl AnM3OCxKjrDjLyAtCh8giuelKUpSlKUpSlKUpSlKUpSlKUpSlKUpSlKUpSlKUpSlKUpSlKUpSlKU pSlKUpSlKUpSlKUpSldK53mFZ2S5LktsgDslShs/wKgF6y665e25BssKRHYUdGYof+3xWHjY1BxB K5U+9N3SYn6vyfWCpR+2t7rN4/jknLZzF3koctltH6baRoL18kfAqxmWG47SW2kJbQkaCUjQFfdK UpSlKUpSlKUpSlKUpSlKUpUZybMm7RMbt7CFPTHR2KR9KP5r7xO1zoyXJE6SX1Od0pP+WpHSlKV0 7ndo9qjqcfWBodk/Jqls255XFWuHEjEb+nrANV0wzKyKUZlxe95gnsyTvVSJk262NAMhLZ1sCvpN 4deKQhBUPjtX1JhPT29LBaa+VnxWOZxdpiR7okpWlPfQPmpnaY0OehLRUnqGvNZxVogWtgOewH1g bCRWXx21vzUpfYZVERveiNVL2opUQ3ISHf3IrvobS2gJSAkDwBX7Qgft2p5FKVxyH0x2+ogn9hWF nKdU4XgSAoa6QK61sQ89JBWojR8aqRvtl5opSrpJ+a+Ykb8sylJPUr5JrmpSlKUpVC84XNdx5Dxe 1RQSpl5K3CP53WoX4wFjeYslvuTb3+GUBJa39u1eTctRdhM/QEnXn71xMOf+mcR+lQH6qmPFF2Xb MialpeDC2SlQIOt969yvRBzzG5Hw1FkkSUqnQ0D2wo91D5FbS0pSlKUpSlKUpSlKUpSlKUpSlKUp SlKUpSlKUpSlKUpSlKUpSlKUpSlKUpSlKUpSlKUpSlCQB5Hb71G8g5CseNnplzApzx7bQ6jWARyc 7kR9rH4anVk6C5CSBXHc8ZtpCLvlsgKmAD/BQvsnQ8AV9Q7lfbwhtnHY7Ma0j6Q8+nStftWXt3F1 hh3BNxdi/mrj5Lzqie/7CpcAAAB8fFKUpSlKUpSlKUpSlKUpSlKUpSonl+cs2F1MFgF64OjSUjwk mvnE8RchtqfuSg/JcV17V3I3UuCQkADQA+KUpXw88hhsrcWlCR5Kjqq95F5ltWER20ocRJkOfpAP YVVV3ze6Za57zaj7au/8dqjMx5ttQ98JLv7jvXxFyaJY0uLkg9ChpIH3rAxbHkuUXkSIIWIZOwNf FWjHLePRW25bSjJHY6FZtyFMyKxFtlPtsk+QNGv218auoYBWpWwOwJrP2Pj1xElP16A+ansPGIsc oUvbqkjwfFZdKAhICQAB8AV+6pTVKUpRSQoaOj/NcSmGnARoGvwRWW/qCQNfNciVJX40SKFJ9ze+ 2vFfVKUpSlD4qgcDfTm3NF7ffAWiCslP8jsK1X/Fy6nrBCZO+joBG/FeWt5szYsUNTKdnoGxqomt guJDWgFjzXesluX/AFNn2l9vk7rYj0/81XnjHka1ojSlttl1OwFdtb717xceZaxm2IW26sOpcLzK S5o+Fa71JKUpSlKUpSlKUpSlKUpSlKUpSlKUpSlKUpSlKUpSlKUpSlKUpSlKUpSlKUpSlKUpSlK/ FKCU7JAA+TWPk5Fa4hIeuEZsj4LgrCXHkyyQR/hyBJV402ai1wsczJJLlznZE5bbe4PoZC9BI+1Y 8LxrFSFQ3UZJK8dC9KO65Yua5LddtQsQNubB0lwDRrIY1xI//Xhe75cnZiljqEFfdCD9jVnNtIZb ShtKUISNBKRoCvqlKUpSlKUpSlKUpSlKUpSlKUpUeyfLI9mH5RpxK7i6NNt+dH7msXiuEezJNzum pE1Z6khY30/vU1pSldC7XqJZ2CuQ6lJA2Eb7mqV5E5AlXILajOFLWyAB8VSUu2P5DOSuc4VpbPYK qQS8vax23pYbaBIHSCBXUsEJ7MHvcO0j+KlKMDgPPIauDqUISdp6z5NTu3oONQUCDGDzSR2Un5FS SxT8cvTe7iWUSv8Apc7d64w84L+mHb44NvP+dI7VJzbJah9KT27dx5FZi1xFx2j7gAUa71NdqUpS lK/FnpST9qwz851pw9tD4BFcVvTIeldZJCCf4rMvsl1sgHRPzX5Gi+z3J2quelKUpSldS7ykwbVL kKOg00te/wCBWufpZlf1XNMxlghQK/P8qqjfxX4TMvErfrReCDsf3rzOg4yudaoyVA66PmoJfsac gXCT9JASk9O/k1FYNwdtzylJ/V40fvUlxW5uyLwmW4dLQdg16z+gP1H6jsWK7SD7C0pbT1nwfg16 JIWl1tK0KCkqGwR8iv2lKUpSlKUpSlKUpSlKUpSlKUpSlKUpSlKUpSlKUpSlKUpSlKUpSlKUpSlK UpSlK6k26w7e2VyJTTSR/wBSh/2qNzOT7QyroYD8tf2abOv9a6i59/yZJXbpTVub/wCl0fVWMuDV /tiki63Np9j5CVa3XE1HxGUgqkR3H3R5I2e9R68wLZIVq1298d9A6JqYWjjt65W5pu8PqVH1sR0k 7A/epDZOPrBjzgchW5ptwf51fUf96kVKUpSlKUpSlKUpSlKUpSlKUpSlKjeWZQbS2YsLpcuKxtKC OyR9zUZxbD5N0uH9VualGWD1BSvG6srXalK4Jc2PBb633UtJ+6jUXyzkKJYYwEfUp9YOujuE/vWv 2S3zIMluilpU4GyfB3Qwn24fRIeSHNduo9zWCTaZKJIcLqHGx3ISfFZ5dptFzjdDjO3R5IHzXftN wgYywW2mD167aFYJ8XHJroCkOeyNlIqZ45bsjdUmIlZ9jwAR3qw7VxFEUpEiao+/5KU/ep3brTGt bCWmUD6f8xHeu5Slfi1BA3X6DsUpSlKEAisdcbf+aAKSAf3r9jsqhNAEhXfx9q7wWFJ2Pt4rhTNS pfSW3Ad62U1zBRUoa10/vX1SlKUpqsHnMZyZh93ZZPS6uMsJP27VrP6Kb3FXkeaWrrSuay6Osj9l Gqk/Extcye/GQXNsKSOkfAGhWl7uIOWvFmbgSn2mkbUPvVYzoCczdWuGA17ZPUSNbHzVZ5MzAF3T HZbAKDpZHgmu0m4wLWGkNo6SD3+N1b3FHJCrHkMGRDdUyhK07AOq9vfTlyTD5I42t77DwckRmw26 N7PjsatSlKUpSlKUpSlKUpSlKUpSlKUpSlKUpSlKUpSlKUpSlKUpSlKUpSlKUpSlKV8OPNtkBbiU n7KOq60+8QbZEXJlS2WGGxtTi1gAVEneY8ceWlu3y03JROtsb6R/el2zm5rie5Z7YmWsjshZNRVy 7cg5LEdbl20WqPo7Wg6OvvXHjmFY480ZF3vbsmQFHbbjxASaz8nKbTYktw8ahs3SSfpIT31/euZW H3PMEpkXV1do13DMU6Uf5rITeL7dOaZQuVKPtjW1L3usxacPtlnaCGY4WR/mc7mss3HaZGm20I// AGUgVyUpSlKUpSlKUpSlKUpSlKUpSlKUpWHyfImsft63ey3tfSj/AM1HsWtL1+cTd5oHWs9tjuRU 4SgISAkAAfAoAddyDX7XytaWxtSgkfudVV/KEh+ev2o6z0gdI0fn71EbcwbZG6rgfcUR2K6Scptz SVNttt9ZGhoVAb/Bl3uQfbUUAeNdq7FkxZVlQXZLqlBY8KqRwLY2UgtaO++hXK5bg46kKbCtnwR5 qwsIxiM6r6mQggb8VOodmYhOAoSkEfGqyVKUpSlKUpShOh/FdJ6elOx50darmbioB69lRPfufFcq WwlWx/pX1X4kaHmv2lKUpSuneo6pVnmso/WthaR/JSa84vRVk83EfVfm1muvU0xPdcbaK+21bOqs L8SZophWdaQdFs7IH71pfIJkYR7Kj9JR4NQ/GcIanWuU3FWEupSVECqCv9mbtuTOtOkAhZGz965J 2F/n1JWgjX/eszbbH/SoyNK0sEePivSn8N3lFMOX/Q5kkJRJBQkLOu/xXo9SlKUpSlKUpSlKUpSl KUpSlKUpSlKUpSlKUpSlKUpSlKUpSlKUpSlfilBI7kD+a6kq8wISSX5jDWvhSxusPJ5CsUUHrmDQ +QNg1GLpztZoKyliJLmEHX+Gn/esUrmO4X1PtQLY7BKuwdeT4rmlY9mt5gFxvLWoQUPA7a/3rhxT Br5b3eq5Zo3J0f0hze/967GWwm0PBKchaU4RrXX3H+9R2XgT9zje5IuaZcAfqYSruoV1bXcbPjLw i2/EZC0g690IPmpM6/fn43v2qG7HWe4bAOxSLhud5F7a598Nuj7+pgbJUP3qwLdhNpgxUNqiNSHA PqcdTsqP3rvw7Bbrc77kWEww5/1IQAa79KUpSlKUpSlKUpSlKUpSlKUpSlKUpSsBlWZwMUZSZC+p 5X6Wx5/k1G7JCXm8oz5WxHJ30VYDLKI7KGm0hKEDQSPgV90rE3jJoNmWG3nP8UjYQKpLOOWnlXfo Zc6UA6AB7CsHLy6TJYbcK+s+e1Ya85bKnyWGVFXSdCpFb7RDTD/MuEdZG/3qNzrm89O9iGCO+tis +rB77NisuPKX0nwDup9hWAyOkCQdJAHkVYDGG29opKmw4U+NjVZiPFZio6WkJQPsBXKRulKUpSlK UpX4E6J/ev0jY1XXMFtStnv+33rm6PGj4+K/d7Otf3r9p5FKUpSlKEbFaU+pfBofF3LeM5fa2gx+ dlgvFI/zb71l/XPGjZNxfbL4jSmwgfUfgnR/81pxKwCRMw2O7GB042DoVVFtYuWDXOWXgr21JKQC KqO/4fKyC/PTBsBSirsKw14ucjHVhgqPY67V1ZNzl3GIlbZIVurW4o5BuuBX6zS4rq0KQoFWjXuV wlnaeROOLRdisKfU0EOgf9QH/tU8pSlKUpSlKUpSlKUpSlKUpSlKUpSlKUpSlKUpSlKUpSlKUpSv lxxDSCpakpSB5UdaqNy+R7BDeU0ZoccT2KW0k6rpP8p2gJ/wA68r4HSRWHn5tkt0SRZYDez+nrFY X8xyy84rqYittq8dPTsV1jjeTylKXfZrrST3V0LI0KxUy34XHe1JucxTifIKie9d1+NiU63BqI88 peu20nvXBabHdWXtWiEl9I8FxHxUxYsGV3FCUSmIcdHyRoEf6VlhxlGlxPbmS3lLPn2laFYpvgey pe61TJq//p9zVfR4ExsyEvFUtSh/1O1K7ZhFqtSG0ssqUEeAtRNZxLSEJASlKQPgDVfWu1KUpSlK UpSlKUpSlKUpSlKUpSlKUpSlKVwzJbcGMt51QShA+aq+bjRz2+h91Z9pKt9x4Aqy7XbGbRCbisDS EDXfya7eu1KhubZaLW17UZw+8PhP3qnMivzyHFXC6OlKBv5qob5eW71cfeg9Skg+QP3qZYtbLjfG UBps9vuNVM2bLbLen2rqUiYf0BI8GuRGOPTAQ2FewfAH2rtQMWjW94LQgqeHfRFWlh9wlXVhTEuO lDbY0k9OqksRhxkqCugJPgDzXZpSlKUpSlKUpXy5v21dP6tdqxMWXKVJ6FIV513FZZaihG9bP2Ff VQ/lbk208SYZNyG7uhEeOk9KSddSteK0bxv8VW2v5o5GuMdo2j3OkKSdEDfkVvHxhyvjvL2PN3fH ZqZUcgdST+pBI+amNKViRllnVdhbBcGDO8ez1d9/aoTz5k2R4ng8u4482FustqWsgdxoVor6efxN hMz2Tj+buOtPl8stlxWk9W9ar0lsF/hZNa2Z8B5L8dwAgpO9dvFZGqS9UeGozDG7Q0ADKblf4Xbv sgVWfq0sMmxek1pmZ3mx1NlWvI3/APmFUjxo8zKwSz+6kHbQ3sd/FV7yzYIbynnAhAQAdaFatXq8 PQJ7rEVCVAdgdVUuZOyZVx2+PnsAKyePMPobDi0j8uB3KhUjxDII0+8qjuaC0q0jtXrz6CctXKxx +yuubLbQcSjfz/8AmrbmlKUpSlKUpSlKUpSlKUpSlKUpSlKUpSlKUpSlKUpSlKUpXy44hpO1rSgf dR1WFvOVsWvpDTLk9Z+I+iB/JrE3CdesigKTFbXZ2yO7q9FX/wBqiNuxdqPLWm4ZqJBPllax5/1q RQY2MWBlwBlua8TsrCQon/WsRc84diKKbZhi5Q+Fe2Nf9q+LbcMqvrv02JVoSrt1DtqpCjDb4/pT 9/dT/wDQkeKyDWFFxrol3B6TsaOx5riZ4vx5DvuLhJfX8+54NZmNjFphpAZt8dGvGmxWQaYbZT0t oSgfZI1X3SlKUpSlKUpSlKUpSlKUpSlKUpSlKUpSlKUpSiiEpJJAA+T8VWOa35zIrgm129QW2g/U Un9RqbYvZP6La2m1j/HI2on4/aswAd/H7V1rhcWLZGU8+4lCQOwJ7n+Kgz3JKH3lhIAaSe1Vvmee RH5RDZSXNnwagmQvDK43suSCgHt01z41iFuxiCuS6pD2h4Vqspas9KnVRbXCPXojaB81I8T49vGS uuTLm24hW9o6virasuGfkmQhw6SBrRrOsWCCwdhhClfciu8htLY0hKUj7Aar6pSlKUpShIA2SAB8 msa9ktpYe9ly5xEO+OhTyQf+9dhu7QX1JS3MjrUrskJdSSf4712qV+LT1p1sj9xX6B2+/wDNfK1F IGklRP2+K+vIpXnr+LPns6zcdN2hgKLLmlHXjvrdePonhmTCUofq0VDdb3+ij1ZPcUZVHtLn/wDz pRS2UKO0kf8AivYzHb7GyayQ7nDUFx5LYWnv4/aua4XeFakBUyU1GB8e4oDdQbmDMXrbxzdJdikJ dl+yroW0dkdvivD2x+rvN8I5ul3K9XB9xDUtQU04T9ACq9oeBuYrV6jeMxI6kOKeZ6H0jXfY86ry 6/Ea9IJ4Yyf/AI0xtpaYT7oeWUAgJO97/wBa2o/DM9Qb2a4QxablJ9yW2Q2UqPft816BeRVZX27s 5tmcazRiD/T3OtZP3+T/ALVHfWLaW7vwXeGVgHpUkgH+9as8M29m+YcGGgFLjt9Ovt2qoOU409m5 SmiCWRsaO610ulqTJlO6ADnxqoJkVkTGeK5OtD7iouu7luWI7ayGvt8VNOO8Yaucxx5kAup77/et zvQ7zEcI5cTbbo4UR3U+0dnxvtXq6y8iQyh1pYW2sBSVDwQfmvulKUpSlKUpSlKUpSlKUpSlKUpS lKUpSlKUpSlKUpSlFEJGyQAPk1jbnkUC1RlPPPpISP0t/UT/AKVAp/Kkq7SDFskYNr8e7IGqyCEz I8X8zk89hyPrZbaV4/0qJ3zl60wGxAxiOtbhJBWUHW/23/3rlhNci5LBV7rzLMVxPYDQVrXiuxjX B8UzFTLsXVPb3oLPc1ZFvxa121tKWYqD0+FL+o1lQkJAAAAHwK/aUpSlKUpSlKUpSlKUpSlKUpSl KUpSlKUpSlKUpSlKVBORsqS1bnbdAcK5jh6SU/5a6eDYu9Ym486WCp13ud/FWOD1JBHzXDJltRGl LdcSkJHgmqe5cyBTNtEn3ex8AHwKrK3ZW3LtrgCj1munb8RcvExUlZJSO/ms4rj8z0l6MsBSRrp3 3rqW7FJrtxTGmklonRSftV2YrgtgxqKiUlkKfT32Rs1N7bPTPaKkNKbSOw6hrddylKUpSlKUpXnV +Id6z8j4bvTmO2UrYGunqQddX77rQNPqWzm/Nrujt0fSSeogums7h/quzNyaypu7uh5hW0bePY1c D34hfL8ZLaUXBLoQOkaPnVd+zfih8j2uW2i6ILrY/VtFbf8ACX4i2G5zDjMX99MGa4QnrGgN/wAV tpZ8jtd/isyLfPjymnUhSC24CSD+1ZKlK1m9cnBrPLXGr7qWvckRUHsE7OtV4O8mYjNxLJZMJ9lT aWVFKSU6rP8AGNwRJmwwVlMhlwEK3rxqva30Xc0R79jUHHZMhK3EtD2lFXg/b+9YP8Qh7K7HYYl2 sK3QwhOle2T2II3VN+lr1QjIo5x/JHwXlgNFLqvO+3zVDfiGelj+hTmswx6MlyPKHW6llPY7/iuv +G36pxxhlDeL3V5SY7yulAcVoD4Ir1O5hwK3+oXiqVbihp/8w2S1odXxXkpwjJvHpi9ScrHpHuMQ RIIQDsA99V7U4dlcfIcahzA4C4tkLKSe57eao7hC+fmuaslbdJ6lFQHV8HdWJ6lIn5ziC9N62eka H+tafemxLtmt11MgEp0QkEVi+WorE6L7zCAouEjx81R1+45Rabe5cVIB0knWq1pzOWq+3N1hrslO +5qt32FQL8lhWz1DxUpwfMzh1weW4T0k/NWZxtlDt75Ig3CItTfU8nah233r3X4ukKlcfWJa1+4s xk7UTvZqU0pSlKUpSlKUpSlKUpSlKUpSlKUpSlKUpSlKUpSlK/FKCUkkgADZJ+KgGX8047jJVGam tTrlvpTGaVvv+5rBQMpyfMG//XQRabWo791J7kf96xd1zjEMKWtDN1Tcpqe/srPUN/aqvyTknJ+Q H1s2SyGJG3r32hogfyKm3HfCF5ksty75eZCwruGHFEjv8Vclq4/tFujJb/JNFY8uAd91I2I6IzKW 2x0oT4FclfLaCgHayvZJGx4/avqlKUpSlKUpSlKUpSlKUpSlKUpSlKUpSlKUpSlKUpSlYnIrwLbB dS0oKlqSehA8j96hGC4u/Jujs24o6jsqCVferLW0haQkpBA8A/GqxuRXpuxW1x86UsA9KPua1iz/ AJauKpL/ALalFZ/SgVCbjmN5zG3MxXGlgg6UKldtxeNAx/rW4UyCP0H71LcLdP5BaACVa0kGsvim L3Z+8l1wLRGJOhVjsYOy/KS66dADzrv5qTMWuNHQlKUb6fHV3rt67UpSlKUr8WtLaCpSglI8lR0B USvPLeG49OEO45JAiyj/APLW73/2rIQc9xy5tpXFvUJ9KvBS6O9ZpiQ1KbC2XUOo/wCpCgR/tR+Q 3HR1LUEj961Z9XXo/wAf5zt8i9vKAnNt7TseTXktyp6cMrxK5SILMF0W5tRT7qUnWqg1v4pjROoi 5LTMSO7Y2NGuNq3ZRZ5gVChrnJR8EE7qXx8tlLiBm+2JEbfYqKO4rL49iON3l9t4XkwF76kpTsaN bA4RlPIWDIjyMfuEq6xWddA6ye1bacNetG+e6xCzi2KYQohPvqGlCtvsfyy05RDbkW6a1IStIISF fUP7Vl64ZsNm4xHYz6A4y6koUk/INeYfrq9JLUK9C8QoYXAfUVKcCfFeeWU4FcMAmruUVo/kQT0r ANX36OecHrRkTTq5Km1tqT2J1Xr43frDzlxlJjPezIdcjnbSz/n12I/mvFD1K2XK+DOWJMyNEchR EvqU2tKSB2PitrfTP6k7N6iMNfxTLnkomtN9DaXSO518Vqn6g/T7dOKc6XfcbbW40hwvhDYOk677 r0B/Dh9WkHkiGjGrrM9q7tIDYacOiT/+AqN/iccWJs2QY9lthhgz3pCVSChPcaI2a2N9NOcW64Y3 am5croCIYS4V+AemsJxNd7Uv1DXZuDKDwW8QgA+e9XH6lrim3cVTySP8RaUAH+9UHgWONHDFuR0/ 4ryNj+dVgrtisZdnUJhCH07ISe26obMjc3kvxnY5TbxtPuftWqHKFujY7cHHoJDhWT3AqvlWh65O /nCj/GHgHzX4xjybpMCHgEaOjVxoxY8fYxAu9v07pwEqHkd69evRnyCjPeHYCy4FPxwEqST3AIq+ qUpSlKUpSlKUpSlKUpSlKUpSlKUpSlKUpSlKUpX4ohKSSQAPk/FQvNuUrZhsb3SpM8gH/CjrClA/ 2qmjluackXNx4yDZrE4dJbc+nSf/AM1YfL7lx3xrEMh0Jul71vrbVv6v9ag2Pck59ylcPyUN1cK0 E6ShWxpNWoPTVGjw0XOS77stY+pfV5qyON7E1jUcwPp0sa0R5qyA4yghrY22B2+1ffuhxO2yFa+a +0kkd6/aUpSlKUpSlKUpSlKUpSlKUpSlKUpSlKUpSlKUpSlKUrgmzGoMdTrqgkDxv5NVvGsV4vOS i4FShHWrZJ8aqylKbhR9qIShA7k1Ecq5NtuORwrrC3D4Bqlc15ZN0Ci2T32N7qDpx5d7bXNKSdd9 1L8JwZ5wpkqSekn5HmrQGJ25xtKHW+pX/ms5aMEitICmUhAHj9qltut5hRw2VBWvtXd12pSlKUpU T5P5Dg8YYdPv1wP+DGaUsDxsgV488zfip57fsgmtY08YMRt1SWikkAgHzoGojlP4k3LvJeKR8ZZm qjTlfR78c6U4a16za/8AJNvuKJuSS7q1KWepLklahurkxTjXnu+8fpyux3eY9bQ31htp5XVrX2rj 4v8AXjyzw5evytyusuY0yrpdYkqPUnRra7EPxSo2T3SE1dVmMnt7nWogb+a3P4y5xsfJUdLrN1ju QlJ2G+vezquXLsXsGRyT7zDbsA76lBA1VC8r+jjFMtgv3DEkNsSmAVOJRrua1oZ9M2ZyZDv9LV0e 0opO0/ANcTXCF1t11aYyq2PTGydEBHbVbA4p6M8PzeytqgwFQ5JG09fbRrp5Nwjlvp7iLWkKukIk dCGx1dIq6eLsTsnKmDCVdLO43NaR19KkEEkaqm7jzyjiHk5u2OBdshoX0BbxKQK3D435ptuSQGXl XVm4If10eyQVA1bTaw62lQ3ojY2NVH89wqFn+My7PNSPbeSQlRH6T9685eYPTonBbpItl4jKm2l0 kMoQnet/NaXcu8CZBxXfG7/jkZ8WtSusto32H2rZz0u+qiPDhwosuWiBLSQFoeVoq/bVbZZxw3Yf VLjq33WEPpLJPuJQDs6+9eTnMfFt+9K/KpkQGn24bLu0qO9a34r0L4amWb1CcLCd7KHbotr2lp6Q T40a0oy7ELt6SvUHbcmtbT7FqbkBbx76AJ7g17D2K5Yl6n+JLZfVpaktvMhXkEtr7bFQm48W2vju 0yJ8b6YKUlJbH31Ue9MXEL6+Q5uXrQpqCFqUzsdifgCrO9Wboe49ZgpUC8++CEfOh/8AnrL4LhUK wcX2951ID35cKJV20SKoPk2THvHU1FID6SQdfYVWt6xuRccdfaddHSR81rvyPxBFVCbeC0KUdnVU Xk9hdsUjqQsFCe2qwb8J03CC42dIWra9fFXDcDIn46zBbUDGQAdD71uz+G1MnW0TLfJUoMOJPSFf 7Vv7SlKUpSlKUpSlKUpSlKUpSlKUpSlKUpSlKUpSlYPK80tGFQhJu0tMdCuyU+VK/gVSmYckZXyH HciY1AMa0L7LmEkK6ajkaTgXE0Bcu53kXK891GO651aX9tVTmc8/5JyLIegQ4YgWsbDbjP07FYbE eM/zc1uS9JemvlQ+l3agDWyWE49ItLLaX47UWOB+tA0dfepVOyK4S5DUCD1uRknQVU1s+PzBPiyH QUpSnZ2KkjFvAnPrXshQ7V3W2kx2+lA7b8V9JWVHXSRX1SlKUpSlKUpSlKUpSlKUpSlKUpSlKUpS lKUpSlKUpSvxSghJJIAA2Sfiqrv13nZvfPyVtCvy8ZeiUnz9zVixlKtdqYQ4nqcQnp0n5NYHJ7ml qAp2S6G2yD234rW7k+Ui4SGvaeK078g1HXLa2uA2lJKlE771c3H2KKuOOLaQgklParFxXHHIMERn Ua0exIqRf8OxCUlQJI+3bdZFplDLYQgAAfFfSSSkbGj9q/aUpSldWXdIkEf476GyPgnvUKyTmCz2 MFKXUrUO21GtY/WrzJbcq4bl22O50qfQoHpPc7Gq8asQg23HuR4Sb8gLtYe+tSx26Sa3M5I9JFrt dgsPJfHQRPY2mQ4w39QTV4w8Ywz1ZcThm6xI8HJIDQSltIAUVJH2qJ+lTmSbxVyIvjrKIPTjoc9g LcGk9PioP+Jl6drDab01lmHMJ/KPp63fy6dg7G++qo/07el3G+cbYYiLytm/qSeho9vq+1dTM8c5 X9H+WG3urlotzKwpK07KFprb/gr18Y3lFljWK+yixKcQEqUtWu/zWydhzbGrBHTJtl1TJRNGlJU5 4Br6YzmNbr823b0tOtrIJAPY1bUy84zOsrT90hse+U+envuuTEbZGvziP6SoNMoO1a7ACrGuLVnj MsxJ6GXfc+lKXk9RV+/esZcIBx1Hv2aGymOofUhCQB/pWt/qj9IkL1I4+/JbCYE9KSoKZGldVebM O98o+iPN227mmVJskZwdClgkKG69RPS366MK9QVnjx1TG7dfEpSlbLygApWq2eSoLSCkhQI7EfNR XPsTsF9tj0y+MJW3FaKvcV/lA71rSm58c5rbLnbwqO/7XUhKHNbHbQ7V5ieoD02ZPbcuvGQY3GcF rjFTwLWx0gd+1ba/h1+tGEMfThuQu9F2SQ02VnRUK2S9YnBdn5R47lSmobT0l1sqStKdkHVaQehv lONwby4/hl/c9qIXCkIdOhutwfVJw5bOYsPlpgMNrbl7Wh5KdlPb71QH4eWbTsF5Qu3HF9luNWiF 1BkOHQJHit0Z1nuXIeVOWRnq/wCHuorcfHcAVeGP2GJjVnjW2EgNx2EhKR9/3rWXmDInss9R9ow8 EriMsJWpI8bPc1a+a3j8jbGLE2dBADfSP2rWrMbG9arq8oKJOirvVNZbnciLFfjIKt9RHY1ELvZL lfrI1IBUU635rXvP4j8a6GKoEknwfiohenpNgty+tG3Fp02T9658Q5LkqtyLa6CqQF72fOq3j9Iv Oca05nZoGkpKlJQsfz5r1EbWl1tK0naVAEH9q+qUpSlfi1BCSpRAAGyT21VXZr6meN+P2lqvGSxm VIX0FtH1K3/FTzFcot+aY/CvNqe9+BLR7jThGtistSlKUpSlKUpSlKUpSlKUpSlKUpSlD2H8VAs5 5Hcs3/orJEN2uK9o6WTv2z9zqoPZON1WhiZknJN2RPaO3UxZB+loedf/AGrVvnz1ysTH5GHceQDG Snbf5hhPk/2rVtnFsrmXn+qXm5uy1uq6xHUo77n7Vsjg9kkX6DEQpow0oA2FDW6uaw5JHxltFvRb PzLx+lL+u4/erEsGHXieym5O3Eqjefyp+32q0sQiRQjrVGS2oDtsfNS4r22VJ79jofeiBtAJ7KI7 19U1SlKUpSlKUpSlKUpSlKUpSlKUpSlKUpSlKUpSlKUpSlV/yllb9oYYhwv8V549K0J8gHtWawyw sY7Z0vK17z6QtxWu4/au3csmtbEVan5CW+kb0vsd1R2YZFPza4rgQEqLPf60DsajCsKU6r2HngXW z4PxUlxfjtD74S+sdII1urlskJvHWUMRm/fA0D0ipDGfceUetgtD4Kq5lo6wNKKdfavoDt9/5pSl KV8PvtxmlOOrS2hI7qUdAVXHJvLtsxO2p/Lz2VPL/wClW61jyPnczJqkmaE7PbaqrjN8qnXZoux3 VOJ87SapTN3ZOSW4Q33jsEgJNVDm/p2m5JYFvQWtykfUleu3apR6WPUBceFJn/BWYOF6zSFlsJe7 pQCNfPxV63vjifhHIMTkPCJhuWMOaW7Hj90An+KneZ4ND5ttKbzbYAtt2bHUpQTokip7wzHt2YYw /gGZ24S3SktpkvJ3o+PmtRuc/THlHpc5djZJhr7irUt0L2x3CE738Vt5Y41j9W/Fb8C5x25t+TH6 CspBUDr/AFryr5o9NN64n5EftRdEUF4+yVnSh37VmZeDcx8b2GPeUJnTbXrqbcT1FJFfeDerjILH eWzdVLBbIHSrexqtosa/EPsMhEWHeGEJTrRWvwa234j9U+G3C0IVarpGbdcGvbCh3P2q+uP8qYyl pyTObS48Ttt1ae2v2qvOW+VpuEyrrOYUpcWO2VhgfOh41/atXOPvxQoGYZarEp0ZNhK3i0JKxrZ3 9zW2OccRYlzXhbKbrEavTb6NIf6RoHQ77/vXnJ6gvQHl3Cdzcy7jx95iKyovfl2CQQAd/FXf6KPx DHbjJjYNyIkwpjOmUTJBIIPjuT8V6G3KNCzLGZUZqQ2/DnMKbDrSgoEEeQa8ZfUjxjyN6R+T5WQM NSLhjr75cCkbKCnf/tWyXp15txn1GYm/b1uMxZ7rfQ7FIAJ7eNVqj6jPTfe/T9mYz/HYLiYbbxc/ LoBA8+e3xXoD6GPU3bPUPh7dquRbVcY6OlxhXcjX3rSf8SDixfFvI0XLbM0pguyAVFI18/tW7Xpd 5VicgcLW2G6tK7iIwSVH4Oqpb1A8SK49yO13+yP9FynPadLZ79yK374Xt7tv42sokJ1KcZC3FK8q J+TUvuc1FttsqWsjoYaW6d/ZIJ/8Vp7xJdBn3NszMOkPJbdUgLA7a3Vx5zFE3KmH0naCrZP2qsOU 7amdc1tx3QSU9OxVNZRw41/R5Ex2UEOEEhJ+apbLsulYzbm4LBDqE9jr4FUnnC0E/wBadeCuxPQf vUHuN6byiOhft9mu+tea7uIYpCdmf1BRCFqPT7Zq7uPLAMZzC23Jo7SFpOx8eK9jOPLn/WcJs8vf UXI6e/312/8AFSKlKUPivlLiHCQlaVEeQD4rV/108rZbxzidpj4pBeluTXSl8spJIT4+K0IRx/ln K3N1mtVyxiW7a5RStx8pV0pPzuvXDjTEk4NhtvsjbYbZiICEJB3oaqU0pSlKUpSlKUpSlKUpSlKU pSlKUrrXO5RrRBdly3UssNJKlKV8VW9u5Jc5MuTluxxC2oSNiRLdSR9PjtWK5I5HxP09Wd2UemRd nx2aKtrV+5+1aJ+oz1XXXPm+mS8Ylo1ostK1oVr/AMcSUZZk3Th7SnJZV9an0/8AmtlYmJf0eVHX ekg3IpGgB2qeRJEt5DaGmwNHpHSNVZOJ26f7SCWQoEeSnZqy8eFzbUAEnp/6TVlojvNW1Dqk9Kx8 JrJWqd+ab6VeU/J8muzKiJlJ0SQfgj4r7YZ9hpKAoq18qrkpSlKUpSlKUpSlKUpSlKUpSlKUpSlK UpSlKUpSlKUpXQvd3ZslvckuqA6RpKfkmoJi9vXfLwu6ykhSVHenB4H7VLLy+XG0IgkLWOxSPFQL JMNVdVJXcXFNoHkDtsVi7iEYdbSbQgOu+Nkd6jmOY5ebpcjPlNKHunfSRVzWjEUCMkvDpOhoDzup JDgtQmghsfyT5NdilKUpXQut9t9kZU7NlNx0pG/rPetf+Y/WPjmARlN295MiQD3Wodv7CtSuXvxC 598sT0WI8Ggdge32JqiYPqAk5CWjeJi+hR+nqWas7GYdszR9pSZY6SQdlXirvTiEC22ENtOocV0k a2CagB4bkX+Y4602SEbVsCuOE09j7TtueYC0glB2nuBXxknpWxHlKwuzSRHnBOx09iDUe4XuuS8P z3cMlI/NY0pR6lvDegKv3HOf+OzcjZYykR5wPSS59Kd1P4bdvkzUSYrjTjyu6VMfb+1SbJ7Mi6Ys 5EvUdMmK4n9Sk7UKpzh294rxNnryLS+GApfS6h9XSNfOq7vrJ4Px31AYyMgxpIXkMYdQWgfqI+9V /wCkXk24ZzBc4pzGFFT+RBZCn0DvrY+a18/ED9Dn/wAM3HcxsjYNqcUpSgwnsK1t4e4fsfNsVcSP JMS6MoI6VHWzU6tvpB5Qw+5LcsLzykM/WFAkJOquXiP1k53w9eWbbnbbqYkchCioEDXivQfBsgwH 1L4muXbZjLkh5sBSCob8d+1eX/rT9IM3B8vl3vHWVHSysobTodjvY1Vxegb13OxJFuwXLJBT7B9t Lj586I3/AHr06ud8s+QWZCI6485iUnWuyhoitFPWJ6CW5dom5bijft3JvbhbjJ0oH+1QD0N+tq54 Ld2eO85WtAac9pK5BIKfjtuvRrkTBcf5zwGRaZX5ebBmNbQ4UhXTsdiPtXi7z/wXlvoU5eiX+yqf FmceLgWjfQUdXj+NV6AcYcq496x+JmYEZDDl3DAbcbXrq6taPatRsyw+6egjm20z7X7iYlzeBmBO +kAn/wBq2o9WmKQvUBwbEym2JbktpZCldHchWu9Ul6I72iwmTb3nClbO0hJPjVTvIsvcz/mm12PS nW2pSQQe4HcV6MwYqYUKPHQAEtNpQAB40NVVnqS5FhYJgTsZ9wJkXXcVob0Rvyajnpj43jYnhbzy 07dkbdBV8b71i8tyF1u4TG2tnpPY/aqgvl6uCbgh0ElJV36q6fLd8ju4skRDqSUd0j76rXC1Wt25 F43VI6DvRIqnuU8OenFyNBV/gEn57Cq8bssmxxksqUN+P5rOYxCedkhzqGgfBParPt2UKhPsRgsA 7A2TXrR6X78u98TWtLigsx0hsEfarcr8WtLaCpSglI8lR0BWGnZnZoERyQ5PaUhvewg9R/0qsVep qzzb2bZbIEiW8FdPUoEViuUoXMOUsMf8Mqj22MsjrR1hKuk/f5qwOKsFuWJWtC7vOVLuDiB7o3sB Xz3qazbbEuKAmVGZkpHgOoCtf618xrVChkFiIwyofKGwDXapSlKUpSlKUpSlKUpSlKUpSlKUpWKy LI4mN29ciQoFQB6GQfqcP2FQNmA7yTCF0yF12z2ttX0wlL6QoD5UTVZcq8/W3EYbmO4FFbW9rpdm xkjpR2+D8n960w5GmTVy3Lhdbyu8z3FFSozit9P9viqmVhM/lTLIjKGjHghQDg1oCtxcR4ExjAMe juY+42u7AArCPO/muRuxTrndEIuLJDwP0lXmp/Zsd/KuthTQ0D3JFXDjLUduI3tpIOvH9qldsuUa M59TST9u1SuPIams7TogjumiITbaiUJAJ/auYbPb7fev2lKUpSlKUpSlKUpSlKUpSlKUpSlKUpSl KUpSlKUpSlfji0toKlEBKRsk/FVfdJErO8gDDAIhR16Hbsf3qYPhmJb02+IU+8Brt5FdK1Pf0V/q fUV9XkfIrp5m65fo7bUQKSP+qufG8JTFiBU1XuqI3pVS5qKyy2lLbaEpSNAAVyA7PjsK/aUpUSzP lfE+Pxq+3yLAc1v2lrHXr+K115D/ABJOMMNU61FmCe6gHv1aB/tWtmbfjCxwt1izQAlPcBaUbP8A rVG5v+JhfL/GdQ0yp0ub7q+Ko2/epJ7NiTcGw2o72ddqj83ILNc4iuqalsn4rrX2fbnYURNsuAed b/UkHxXYtXM98xJSExnFnp12q6+PfVReZsqK3PU4lrYB6gfFejfp85ExnPrJ+SRJbE0o+SAfFTCJ w3CmTZLzyUrSVEhW6rHKsOulrvjjdtCgyDopT4qi+aeVonHpVHuDSUStaKlDvVA2wY5zndehi9t2 CdvSXUqCSo1YFp5S5K9K9yYQi3v5VaAQfzqgVgD/APNW5/Bfq8xLlwRYl7kNQJTo0qOvtpR12rEe pH0XPcgTm8kxa9GAyg+6kNL0HP27VWdj9RWRcBXqLiWZWhcGzke0u5OpOlDxvdZLKcAh5vdGcs43 nda1qC1vMK0VfJ8VsOxjsnl/hh7E8maLilNFHuOffVeUfMfp7zD0q8otzsbQ+/AccB20CoAb8fxW 9ETlW4O+nyFd4cEvXhtCVPtJHfQ81WcCbgfrBxefZJqI9myJoFG1aSoq+9azkcjehjPkJS/IcsS3 NBxJJSUk16ccX3aw+pjhkXZCkTrmprpUydE7Irz49X/ofv8Aw6+Mxx5pxvqV7rjbO9oP3FWF+Hz6 uZS7yzi+XzldbaktoU957V64RJMa729t5pSJEZ5GwT3Cga8vPxOvSc5ZZEbkXCIfsSA51SWo410k d9gD4q5fw6vUhHzHA2cfvU0C9R0JbS0s/VsfFbTc28L2DnPBZ2PXyI28Hm1Bl5SfqaUR5Brxxcay n8OD1FgrLj9jceOv+lSN9tf2r0Z5SwOwerLgFvMGm0PzJMUOsq8FBqlvR9kctEK98XX5SjHjtOdC nPG9HVUxxvCkYvzZeoaAURxKUlB+42fFbo8G8DMy+QncqlIBS2oOJJ8lXxW2taN85z5HP3PcHFba suRLG+nrCfBIOzW0MqOrFkQrYydNhhKD0j5AA+1Qy64e4t557oCuvv2qneXunGbXGWGQFrXokDxU TvWMol483PCw4oo6ug/xVHZXd0sMPMrR+XKfkdt1Q+UZwGlOxmNOqJPfzVVXq43GfII0oVKsQYlh KApSiftUtu2JyE21VxceLTbX1Ff2r0E9BfNkU4b/AEdta7krtoI/VsCtgp3K+YSMqat8HFnmoala 951JOx9/FZbkfjS/5/HhpayBy2IH/OZbJA/2rJYnxBasbiJakPO3RQHcyPBP31Ulg4bY7Y/70W1R GXv+tLQ3/rWYpSlKUpSlKUpSlKUpSlKUpSlKUpSlKhudcjRsNejx/b/MyXv/AJae5A/isTfbWjLL ZEyCe+IDMLbxbdGgQnv3rT/1H+pR3PC5DsUwR7ZF22ttC9dRHYntWoOQ8w3fHEkWUOKJ2HFK2d18 4ZkcnPZSXHEOCeTtxSh21VwWaYmwX+C3CUj2zr30j7/NWy8m6XK4QnMbLjDqlDrUfH71tRZLHaXc PZXcUtrvSUD/ABPkGsbKLERhCUoC3R8AVncXktSShDg9o/IX2qdx8eYdSlSVAg13bfCVDlFI30a+ aylKUpSlKUpSlKUpSlKUpSlKUpSlKUpSlKUpSlKUpSlKUqOZXMcebECPsqd/UR8ftXxZojWMwkoC ep9zz2r4RDdhSTcHBv3OwTrxXcjWUvvJekfUk9wB8VkXbe0kJLbYBH7V2wNpG/Oq/ddqUpWEyvNb JhNpfuN6uUeDFZSVKU64ATofAryl9YP4ot8mXaXj/HMoQorZKDMbPc6PndaDZZyrnnItyMq836dc ZLmztbp1qsE3itzmq6nlHv5K1EmsqOPkoY9xyT0gDwK+RiSZNpfXEClKb8gjuajEy2Ow2gXQUL/6 TXzAjtyCpK1HY8CvpDT0d7bKHBrtsprIx72lp1PvMFzRG/irjxi3Wy/WdLrTqI7vT4UdEGs9h+S5 XxpfW5donKU31DYSr43W9/E3rKXb4UKHeWlPPLACt/JrbXjbOsZz1Bc9pCXHAP1jxXn5+JbwTcH7 o5fLeS5F0TpvxXmjGlT8buTbra1sSGVbA2R3rbPhr1uptkJuzZvGTcrV0hHdPURWdy+Djme3lnIu OJAtSGyFrbK+nv8AxWwHBfrfvGKSGcfyht2dFiaCXNEg6/etmcjvHFvrAwty33t6JFklJCQogLH2 /etXbrw1yZ6e5TjuFTVScZjkqLaT1bTv/wBqtXh/1bM5U23Y5yDb7iFBC1vfT3+a2aMDDsxxlUa8 sxbhKcQQlYT1Edu2q1fu2HXbjDI5CA2pywSttpaCdgA7Faq+oXgy+8T5CjO8JS+1GUffeQjet734 qxsE5Js3rR47dw+8IabyKG0U9axpRUB5qvfTjy/d/RjzkjFL6txdmee6OlROiN6r1Mv9+snJ+LsL fYRKt9xQA3tPV0jt5/1ryk9bPptmcJ5EMxxdC2Y/u+4QyNa77+K3I/Dg9WA5OxFvHr1LBnR0hKCs +D41W7WV45b8qsMu33KO3IjPNKQUrG9bHkV4u8wYTkHpJ9STV+tvusWNcnrOjpOt17CcQ8jQ+VeP LTkMB5t38yykr6TsJXrvWuX4hPpjb5z4wfuLTIN3t6S4hSB9QAFa0/hq89zpCrpxXeHw2LektMpf V5IOqv7OOPBx5krl0htFMyT2UtI8g11ca4UResug3GM2HHnlBaykdwfNbp2CyMWC2NRGUgdI+o68 n71GOZeQG+NcAuN47KkJQUMo+Ss/aqO9OvHD9jfe5ElNlb1324Uq/UNnzWxJtqL3HauDm0u9JISR 21XQcmMKdQw4kJ/citXvUddo79zTADZLaVdlJHbdRuBGkRrQgyFaihvuCP2rX/nW3RrnBd/Iym21 p8jdapymEWlTpefQt8KOu9YF27POP6QypY/6gKkNpny0lIa7Ht2qx1SJFww6VGkPpU0oaKPmt0/w 0MDttvjyZ7QCloSSlJ+N16BkbpSlKUpSlKUpSlKUpSlKUpSlKUpSlKUpUQu3ILDF+Fkt7ZmXA+QP 0pNYu543j2KSHMnyGUlyYkFfU8rSd/ZI+a00569TDnIVwk2X805aLSgFKS0rXWP3rUDLbd7cg/0e YuUlavAJ71Y3F+Hwblalm9x0tqCTsqHk1lI1it1iu6k2dCFdR6SUjuBU1t3E0ZCU3WJJL76vqWgg /Satfi/KkonogTWUsoSdFYHetiJMewuWtBhzlLkEDaN1zWCyJZksPPadBI/UPNcmbQkO3JhcVRZH bYR2qeY8hBhRx7nUpKO4J81maUoaUpSlKUpSlKUpSlKUpSlKUpSlKUpSlKUpSlKUpSlK6s+4NQGw XFAKV2SD96x8CMH1KdXpSldwo/FZFqIkr6lJCteN1zrbS4kAgED4Nfqge2tfvuv3XauFHW91pdbC Ug/SAfNc2u1fDzzcdpTji0ttoBKlKOgAPmtP/UT+JLx9wu6/bbc8m93hraS2g/Sk/btWjPIn4uvI OVNuMWiE1a2DsJLY0r/UVrXmfqH5L54mCBcr1IU04e6EKUAKrC/2aRi0xcd4B5xY31kb0ayGMWK6 zIa5DbCjG/8A1hHivy639doc9lhRLoHfZ8Vj4F8mXCchC3VHrOtCrSxixX5u5RjHglyAvXuK121X JyrhVulIQ8y8GZAHdAHzUNx3AWi6HZTumxrz5q17y1iLmPtRoHtuS0J0sgd91XynLKwVIdjhRHyU eKwV3lQUDcOW8z9kJBrOYnlVzilhqChc1fWNl3fYfeticW5Vxy1XG3qyBSI7oA6gddjW4nE+Z2+8 hqRYJYWhwAICatzKuN7xyJjDkG5RfdjOJP1LG689PUb6IJdqkPTIDSka2RpJrTnIsCmYnIW3KaKi nsdpNde1ZrcbRpuHJca0dBCSQDW13p55bxy9JbsuRNtNzXdI95YG9/zVzZV6UcqjhGUYXcX1xf8A me20o61/arQ4T9Q9xxiVExjNWi6Xle0ff3Vtco+kzD+QXGrzjUxEC5vJDnsxvJJ7/FZHivj/ACHj hCGL8XFMND6HHPmu7yLytisRbbF3cS2yDoLUPBrgvVob5LxgQsajNXa2utkLUobAGq86r5xzcfTR zd/WYSnIyX3v8VltJAAJ7/2qzfVFgNn5Pw2LntiWiRf4zYUppPc7FTr8PL1SSc5Zew3IkhEuGC2h Dh8ED4rZv1LcWLyfjKS29HEsuIV0hQ35FeSuL3S/ekzmuMNuMRpbw2ANAAmvdLhvN2M/46tV3Q+H i80Arv4Oh2rXT8QbiBOe8ay0R4yVzFbWlwAkp1Vdfhk8hOWmDIwKbJU49F2OhR3pVegkyI3PiPRn khbTqChSSPII0a8c+b8FZ9N/qtiXOA5+SRcZnUUN9uoFVb/XO9qzyysOLQlwCMkhR+PpHepR6brX q33GYtQWUOeyjf8Al+9XYew/itWua8mZ5P5MtGI29z8zEjr0+lI2kqJ71sjZLBFslhhWttCfYjNp QlOu2xWQcQlDWgUoQB48CojnqI0a0OPJWhC0DfUD3Far5Tk1iyCQ7DuLqEuR9qS4fJIrXTk/nK8q mqstmYU6wn/DSoDyPFVTlmHXmZaPz9xfcYCxsp2RVQScMts8OET1KfB/ST812WX49ht62fYS8oD9 Wt0x6dBfbdceWGyN6GvFR5eWLavCmmJC3WirXSPFejn4a2QLdv0yOXCEONlPQfG9br0WpSlKUpSl KUpSlKUpSlKUpSlKUpSlKUPisNc7qqQ6q3QgpUhxJ/xk/pb/AH3UUu99xXiOK5JuMlo3RbZWpSte 65/7CvOr1Jeqmfl2TusuSSzDbUUtNBWgBVCMXo5c+4l4EI0SlRPmrGwHBloCVqRtPYgn7Velks9p /p6m3UpBA0R+9fdkwKK7d2lxkJKCrZAFXPfMJZgY2hdpjKU6U/WEDfeuHjC2QWlvm7W8+8AdFSdV zs224XPLktW2I6GOvtofG6v9+0GFY4oUeh5sDqBHg1hl2p25t+4FFRHyKzmJQJTb5W4ohDexo1La UoQCR+1KUpSlKUpSlKUpSlKUpSlKUpSlKUpSlKUpSlKUpSlYLJbS7clsKb39HnVZKDFLMdAUe+vB FdoJAr9pSlYLMc4seA2d25325MW6I0NlbywCf4HzXll61/xNnL6mXivHkgswz1Nuymz9S/jz9v2r zWuq5l6ceuU+X78l1RUrrVtRNddlKvYSGU9Tqj3SPNWlhOPXqTbw5bbc8p8j9SUHdSqNZo7SgMkt ji5Xwlafqrvu+/8A0xcKFbHIUVW9bToaqtpPFK5txKnJQHWdkfIqx8Y4uxXGYiJsqS3IkIG+hSu+ 6ycnmuRbAbbY8ddmoP0gtI3quWFgGY8lRepGFXBlxz9LimVaG/mpTx1+HFytnl0Stz3oMEnZLgI6 R/ettMK/CcjwY7a7ne0NPkDr6QVE/wClW9jP4a/HVqeSq4oFwSBogo1s1mr1+HNxFc2wI9oERYGu oJBqiOa/wsDc7c2MBujVukJO1KUOkqH2rTfmv0QZzx2lDc+2Sbo+jsXmklQP+lXd6buL8rtlss6Q 2/bNLAKXNjVep2B2aXasaitTpIkq9sEjWxXJlGC2jKYDjMuK2rqSQFEVqTy96F7Jk6JEiPESVEKP YV5tc5+k+Tg9/d/KoU02hZ0T4Fa+zLfOwq/tygPeU0vqChvzXof6TvXtEj2djH74+2wjpDZD2v8A zV35zbMP5MhvXCzLZeuS07YdaP6Vf2qC8Wc83z0039X/ABay/eo6j0JWNnoT+xraZjky1+o22xJ9 ku7cBlgdSoa1jrV8kVEeU/T8zzZYXLREa/p8yKgr/Mr7BRFauYtzhmnpIvrtlmRX5VvZX7ZcKSUq G/8AtWyF+xfFvWhxi/Psq2Y2QJZKuhIHWVa3WoPBce68R8xPYjnAX/THFqaSXv068fNZ/nLjJvgf lW2Zjhqf/wAXzXkuOFj9OiQfivSviXLYvLvF8OSpKVBTKUKBH+bVaSevjgK3XnC7vkKIobuFu7tE J0e1d/8ACz5fk5VibWNTn1fmIqj9C+50P/zVvvnNij32wSW3wlSUNqP1D9q87/STjAx/1UZM4lfT H91XSn4816WofbfTptaSrXx8V5nfij8ayG8mxfJW1FbbKwsq19j/AParU4nzF6bwxHuqGiUhsN9f 9q2D9NDZVhEiRvYfkFQP7671YmaZBDxjGLhcJr6WGWmVfUo6+ojQFUB6bI+PQ7XecquEhlc4yFKS txQ6kp89qlOR+qrH8cmoaVEelocOkKZPeopyHzheMpt6EY9b5DCVDsSDuonbscz/ACq2rE2Y6y2s eFkjQqGQvT/KZyB2RPnpkjvtvqriv+J4pi7hV+WQ5LSPIAPeqV5huX9Vta2Wx7LIHYEarXy2YvF/ NLcK0+Ts77V1ri1AaLyCErGiN1HkWSJKjLLLqWz37VH7LaIqZT7fZbpV2UPit/8A8PlhVmyyMpQI 9xYHevTelKUpSlKUpSlKUpSlKUpSlKUpSlKUoSAPI7feo5dHJOQkxrc97TKDpx7xv+K4bzfbZxtj TkmfJQC2gq2s6U4r7V5keo71D2/OswkPImONz0koEdKvpSB4rXO9xouVyQ7c1rRJH6NDzVu8Fcdw 7hJP9XT0Qmu6FarYKdY7cm3dNhAcKe3YV8YNjaJs8i8qU0kHwKsxdngWt5KbUouKJ13+9Ty15HMx yAlAZS844PCvg0ssqRdLoHp7AbaUrv0jVXHbosaFb/zFojodfI0djvX6G5l0jvLfQG3Qk/R8V94t EKYqupOu/g1m4rQabIGu6jX4+yp0hSVa0PFfbRIRpfkfNcm90pSlKUpSlKUpSlKUpSlKUpSlKUpS lKUpSlKUpSlKUpSlKUJAHkdvvWqXq79dGO+ne1ORoTzdwvZBSEIIUEq+1eRnL3qo5F9R1yki6XCQ LY6opQy2o6QN+Kp2bx/dojgKGy6Fdwo+amOE8EXTKAFqCkr7fQR2rcjg30TWGMy3dcjcQnq0eg96 2AQjivhG2uvExnChB0lWq0dybLnOauc4zOPRUqt5kgfSn6dbrd7lTgRhXG8ViFDZRdzGB+hPzqvO /IOMsxx/IX40yO7oqIT0g1bPC3olzLku8MTJJW3biravcJT2r044N9H2Acd2+M8IUa6Tm0jrUtIU Eq/er/TDt1rjpCY8eKykaAS2EpH+gqnOavVzx7wfbnDcLqxJnJB6IkdQJ3+9U96evVxevU/nJYtc ZcC1RV9QUkEAgH5+/at0d/HzXEtPS57inelCR+k9h/Jquc/9RnH3Grqmb1kcRqUkE+whwKX/AN6r uz+uLiHLrum1ruKfq8OSW0lFTG1cmcS5deE2+FPtr0xCvpCE9I3/ACKtlDbKWEBHSGkj6dHtqi47 TyR8j4INfXsN+0W+kFJGiD81RXNHpttHIcV8e0lKnd/VruDWiXMfoUudgiPf0+EJTWj3KN1pNn/A 9xxic6442/GcST9KEEars8ceoi+8Ry2I6VSX4ravrDu96/at4eM+bcC51sJZuim2l9HSovaCkq1U QyHjHM8GvTl841edmW1o9SkNqJGv4FX5wL657Kp9iwZ37kK6IIQtRBGyOxBrZ/MeNMC5+w1yVBRE ktLQT77SQT4+fsa04t3HWV+mTL13jFPfkWsL24hW+np+azXO9vsnqZwX+rY0kMZvG0VJQOkkjzWA 4EeHJuD3fD8n6VXu0NFI97z1D7Vbvo15YiWHLJnHchwtupJ9sOHXceK2A9QHGTWe4dPZ6AoKbPuJ +415rzX9I8pzif1TzrVGPtRC6pISew348V62Xptc/HZaUHpW5HURr79O68wuEcsfY9U19tiQpK/e KSP/AN6vTiw2tyClLjiypS2wCPse1az/AIg2Hu5JxkqQkJ9uM2rufg1QXF3MNlxf0xt2Z5aTMDhT +9bE+lflVpjjuU08y68ltSnmggb8jxVeeoDk6/8AqDMbCMZiriuokdT4QTtQ/ep3gfpfyC02eLEm SkttFA9xAX4Ou/arTsXpyxuChpU5szXUHYCvAqRXeBasbbZjQ4bOxr6SnuK7a3UTbX0ONNtJIPdP aoHe8TsdoZXMMhXuubGia195MxSJBeXODpUD9QTutceVSq828tx99I7EJ81UcODBXCct6Fq/qKjp O+1Yy9WKJZrW+qas+8AR2+9VpblKuTrrcVSigb/tXNY1xbVMcXIWQ4Fdgfk1u76P84ixsos+lAFT 6AdV6nghSQQdg+KUpSlKUpSlKUpSlKUpSlKUpSlKUpX4pQSkkkAD5PxWGviZtwXHjw+0dw/4ro/6 f2rGZxmNp4vxV+dJdbZDSD7aFnutVeYXqi9VE/O5T7UaYUpT2QhB0BVAY3xjOy9SLy6VdZV1KJ8m rksFht8hyPBcgJdkABPWU1alxtD2KWeJGaiELlDpB1rv2qYWLHJGI42l+btr3Pq6lfANS2C5a7uI YYfQXVdiR5NSK8RlWZmOWWC4SQOoCpQ2Peix1ujqUUg9/ipfjyYzqE9TQX3Hx4qyrTHQyyn20hAI 76FZAJAJ1rZr5LQCNI0j+BX400W066t/2rkr8UrQ7DZr9A0P/elKUpSlKUpSlKUpSlKUpSlKUpSl KUpSlKUpSlKUpQ+K/AQodq/FnY6QdKIOv2r5jslhlKCsrI39SvJrkpWBzLObHgFoXcr7cGoERP8A mcPc/wACvNr1kfikQmbbLxfjvrLzgKHZ5OiP4+1eY2RZHfeQ5b11vM12ctaydLUT3NWzxLjMfHLa uZPQHW3htCFD9J15qYScNYmRf6w5OEeOk79vfasZO5vjQp0W1WHS3k6QVo8k/errsPKt/sdi6pr6 3FKTsMq3VD8mwM35mvoTEYfTF6vqSNhNbK+l3iC3cWRmZl1KEz0/V1KHceK2Wv8AyQuTGbVGUJRT 9A6e/ask7asdaxZV/wAihIQppHV9aQPjdaQ8tfiAXODfHrDhAMaIhZaDjfbZ8fFb9fh63XKcgwOV cshkOSfzACkuOeQT31XS/EE9XUfgfCnrRb0h+8TEFKf/AKDXnp6VPSbnHrDzNWXZDJe/oLb/ALjj khR0vvvSQfit1eafUDgno+j2vCOPrPHfvzhSzIeYG1JV4J7fvWxvEvKzNv4x/wCJMxuaIq1th1Qe OiE6+BXnL6xPxJ8izW+y8U48dWzCCy2H2N9Sj47a81EeCvw9+VvUg0nIsrvUmzwlqCy5NUrqUPPY V+eoLiaxcd3eNhuGTkXe+tf4S32T1KCvB8VCXnMi4Tl2ITZDjV0kOJB2Tve69ccDsd/5W9N0e2Lu T1pukllPtT0k7+/86qhcd9UOa+mzJv8Ag/kK0PSLM0voRen9gLG9dXVW5PHfK2M8p2tM7HbozcG+ kKUGlbKd/FSZ9lYbcSj6i5vuf8tRZzIodlkqg3QBxCjr3FpBTUSzj074VyEwuamAw44tJI6AClR/ 8V55ep/0s29N1/p8ewiEVkp9wJ1/etUc79M+TcWviRa57iUEdXSjf/irl9NnqxmcWrRa8lKpMdX0 rDo7Ef3raFfFPHnqlacnY23Ht9zcR/zEaBST81BbJA5K9Fd8cgtyZOQ488v/ABHASpLYNbf8dc94 bzPjKIDyGky3m+hbZA2nt37VhZPAUbAbo5ebG6hMd07KUfvWt3qSwS+8XZBbMzsbTkeO4v3JhSCA 6Nje9V1L/bHcxs8Dk/F1G3TWlIS8prsSR5rf7hLkCJyFgdvC5CX7giOESW1HuTrRNecPrLxqVwHz fb8ihMlpqVJCg4kfqBPmvTfirJDlvG9huq0nrkREKUD8nVebgyCzYJ6w7pLuCUW5t6WR1K0NfV5r 0Zh8r2S5PsRLU+Lk4tkOBTR7Dt81qj6ueSci5Gw++WS02p1lqGlXWoA9/ua009PPHFxzBn+nXIrQ Euk6X8HdeqXAuAW/jLjAGQ03sJW66taQfoSP/sai/CuIwrlyfecvgREtQpHUGyE6AO/itgkKX7qk qII8iuGYhyQ4G23S3odyKxN4xwSkdYUXFgeT5BqHSYM+OpSdqU2N9jUF5HZmTre0ykFHSf1VXMrB lZNdYqJM/pjpT9SCqqozjBrfil7uJXJQ6wpJCE/aqmRx9EukGTJY6W5CVEpcHYiq8y2Ay1bZMV8h 9wAjrUO+6pSzykYvcn3D9TZJ/tWNn3BOW3EpjNho71sVsr6SrHOgZ7Z2y4pxKZCPP817UxgRGaCv 1BA3/Oq5KUpSlKUpSlKUpSlKUpSlKUpSlKUPisVeGJFyWITe2mVDqcd18faq85U9QmJ8SW1+PIuD TlxYb6URkqGwddt15I+on1O5jyHmchBmui2KcOkBZ6QmoLa8ddyufEWlRUTrqBO6vnGbVc7THYgt JAQTruKuHHcPYsZZnSVILo0r6iKzGbZJ/WVWr2UBRZUCkAfasvyBdZ2SYtHZUj20hIToDVZvinjx hDcF5509Wh5PirfzWyuJisIiJ9zWh2rKwMfU7Bj7SCsI7g/FZyy2hUZ5KR867/arCiN/lo4B86+a 5I7xeKj/AJQdCualKar8Cgrwd6r9pSlKUpSlKUpSlKUpSlKUpSlKUpSlKUpSlKUpSlK/FJ6gBuv3 WhXyEDq35P3NfVKq/wBQPPdh4AwiTfLy+hLnSfYZUrXWrX/avEb1I+sHPvUvkzsViU8i1pWpLLLB IT0/2qvHeFVsY+JMpazcHB1aV9658HwN+zLLl46RCHjq+9S9MedMkEIUBbEf8vX2rP3a0qyXERa4 TpDq+2wfmsZj/phu2DPRb/OV1tIHWARWwbEC133H2bitodfYFOvsKz+NZHFtEFTUCGn3tdlFHeuh BtOSZXkCTIKmYi1dwO2hVutWtnBnIynHPdijRWpXeut6m5lw5L4w/p+MKUnrb6T7fk9q1s9MHoeV OyRq45YTtDnUlKx23vzW+nKHqOxf0bcXOWxllLk8Nn8ulHgq12NeYmPQc69fHNPVIU67EL3VpWyl IJ8V6TypN89JPGUbErOYiH3WekLIGwrWtiqi9OnovvOY8nO8g8g3NmUxLdLrLa1hXzvwTUj9dHFe R5emLjGI3NtiKUhPS2sJ0Pt2r89H34aNq49/K5LmjrNxuKtOIaOj387rYX1PZVmWO4mbJgTLAD7P sJUwPrQCNaGvFa/em/0SzeM8cvnI/IDyp2SKSuUzHWOooHnvv5rCcRenqR6meXX8kyyC41j9ueK2 UrRoKIPZIr0ftttjWi3x4UNpLEaOgNttpGglIGhUV5W4kxvmXFJFgyWEmVEdBAWOy2z90mtF8m4Y zL0P5A3e8IkPz8Pcd+trupSQfIUPityeK+X1cw4nHn2qOqLICAXw6NaV+1SDN8LOR4u8ywOi4hBK F/PV9q0ze5szX02ZE/8A8QNvPWn3NFLuykpq/eN+YuPPVHaFKQuMme0nshxY6h+4qC8s+mKZcEPv NoTKijZSW070PitBOevTiJq3mbewtqYNgAJ13qnMD5E5A9MFzbcK5CYvXpQUSPpr0d9OfqixX1BW D+iXb2FNOp6ZAe117PbtVS808HZLwZyC1leHKedxhbnuKQ2T+jtvxW+fA3MGJcu4FDaiyWUymm0t yIb6gHAvXc6PepDn3GbWdYjc7Pcktux1NqTHSlO1DtWjHB1xj2PmSfxDdEmLbFFRSZH0j5+9XDir Y9P3KK0uyRItb61BIaVsdJ/b+Krr195jY+YrLa7ZZoz0ifDX7geKNa8HVZn0/wCccsS8WiWezjrj x2OhKSnZTof7Vp1zJiuQXTn9qPkqltSXZASojYO+qvVzgbh21YJjNsmNFb0pyMnu4d62KyHL1ngQ cMvCIUNszpyCCQne/wB60/4h4rvbeVMIZZ6VqkgrSE60ndbX8/5azimCpx+MoG4XRv8ALMoB0QPB P96kXCOOLxfje1Q3U6e6StYI77NTsoHX1fOtV05cRx19K21a8brt9OkaJ3od9101qiEnr6dj71D+ Q3LWxZHCro6tdv2Nan5lc5cEPyoilJQk6AFVDnqpF8trUhb59xZ77Peq/nZMuzxzb4xPvkeah1zg mbDkuvuJ9zWyFGqmdsjM6c6l0p6QTWAh21u03oBnv9XxW3XpSusVvkCziR07EhHY9vmvXpCgtCVJ OwRsV+0pSlKUpSlKUpSlKUpSlKUpSlKUrHXZmTKUyzHX0aPUtW9dqgfqD5IXxrxxcpsNf/40U0Ux 0g/VvXdVeJmZ8gZDyBnM2TdJrvWpZJQtR81H73J92cGS33A/UO9Szjy6uWm4NJQOog+Dur3j5868 thpqMFPnQH81mrtac7uaWnxEeTFIB6u+tVauJNpgWGOq4tD8ykdgr71mLxkrc6zJacaDCeoJB1Vq cfYZ/U4NvcjyiSQOwJGqt+RaZloYaQqOJAJABOzUqhWRtERJKQlSk7KftXQYS2qeGkgFW9fNSVxo OI6T8fIr6SkJSAPiv2lKV+JQEk6+a/aUpSlKUpSlKUpSlKUpSlKUpSlKUpSlKUpSlKUpTfx8/avx aghBP2rijykSd9B3qualK0L/ABTeDMp5Zwi3yrAHH2oI63GUAkHR77Ary/41Qxgl2EbIIf5Vxg9K ipBBJH9qlnKeeQrg0ycdcVKdHhsJJ711bZhWYZ9YOmZAchskdl9JFSaxYPf02Z23qiOBiKjXvdB7 /vTF/wAjjTqVS5SkvIX+jR8g1Psz5rF2gRLSyFONlPT+k1Elck3PHmfyLcFS2U7I2k1ksa5iyd2W lMDHjI2ew9s/+1WHP5M5GNsUpGMKjnp7KS2RUcncu51JxxceXaHVKBP1FB7V2sZ9QOa2K2oZbsKp PbwUHt/tWSV6qM3he0huyLjulXZKUHzUT5qVnfNbMWddbI4tttIIStBO6m/pyyvMuFGfzFjw8F3X daWjv/tUjz/IOUPUFPD0m1vxnkH6U9JGqwrFv51skYQ2Gp4ixPHdWkio1cJnL0+QLj0zHnmjo9ld tVNbVy5zEbalLipqfZHZB6qmvHPOfMUGeZUnGHrpGa+rrcQogaqwH/Wvkl/aeiXeyCDDT9D6Ojzo 9wamkP1p2i12WFEtdoRESnSVrSj6RrydarsXz1/Y/Y2W0GL72095B3oH+KyHH/r0w/KX1omvJjNo 8rI1/erPhc+cY8htKtirtEmMu6CmpAHSanmJQ8fh28px5ERuLvuIutbrO1XXNvCtm5rxGTZ7k2hD ykkNSCnug/8AtXklzZ6b+UfSBlSb5jLshy1oWVlyP1FJTv8Aatv/AEb/AIgdr5CgR7Blsj8vcUAN B109+rxo7rZDOuDLTmE1N7gBpXuD3OlPhX7itN/UVwNbs3ZkQG4aQ6hJBPT3FaaReJ8n4Luy71i6 1y2WV7cQnfbRr0k9H/qGxrmzEHMeytxg3MoDao0jsB27jv4qpvUBxfbuAs/GXYbkC/fLnuC0sK7E fwKvDin1sx+RrNGj2xCZ98jACXF/zA1Tnqw4+yfJXGuSYFsVZJBWAp9kEK1991cPpl4utvJWJQb7 dbs5cpkbSVoWeohX796vm+8J4zNt0lTVqZVNLRCVlPk6rB8F4ZNwp24sTYQjJdO21a+N1pf+IhZ0 45y5YcgiICfcdQVKT8qBG63r4HyB3JuObVNdUdBhCAk/Gh5qS36SpEGa+mMiS00jY6h5+9V3wxBu U/JbveJcFMWItPQyrWtq330P4qL8gWX/AOInO1kLLnvQrWUoWkeAd7P+9bBvvtwegEBLZ0kADxXI +6lEcr2Na3XWlXFMZpo/qKvvXYUovxSUjuR2FQS/3Ewi51uFOh4P3qoOQcoRdI/5Vb/T0/INVheZ UG42h6Ay6HHT21v5qr8jwqbGt6FKUQ2jZ+o+Kqa8qtyLsVl5LklAICd/NVflrl2aXKeSlQZBPj7V ArQuVeX1ttbU4N9q+rYEWy+IjzSPdWrQB7mr/wCDLHKe5FtJjKIHvp7p/kV7N2xtTVtiIUdrSygH f3CRXZpSlKUpSlKUpSlKUpSlKUpSlKUr8WoIQVKIAA2SfiuCFLZnIU6yepO+nZ+dVpf63MoeyC+x cds73/q22ihZHjfyK857txFerHepsqa/pwknvXVxLD3pWRe/MHuxz+ogVZ0vAYzhTNtSQ2lnusCs tjnRHkNSXGCVpV5I8Vs9h/I5l2JMWQEKQlPSB01i5N7jyp/S43tCSelOtVcGAYbZs3taUSI31AbH UKtTGbBHxJYaSpPSjshB+KmUTIFvOdLyA4g9k6FZq2ofDS/eVsE/QD8CuOdakvqDjWkOg77fNdqK l5LQDxSVD5Fc2qUpSlKUpX4paUjuoD+TX4HUEdlpP96B1CjoLSSPgGvryKUpSlKUpSlKUpSlKUpS lKUpSlKUpSlKV+L30Hp11fG64GGHA71uL2daCa+5LJfZKAQN/eviJDREQQnuTXYpSuORHalsLZeb S60saUhY2CP4qmMx9HXFecSXZFwxtkSHT1KW1271gLB6DeJcelJfYsYWtJ2AvXarKTwThbdvENuz tIZA0AAO1db/APR+w0RlsJtyUtr7EADxUSl+izi2dJL71j6nCd+QO/8ApXeiej/iuI424MaZWtHg rNd2b6VuNJzoWvHWQR8J8Vk7F6eMBx1wLhWBhKh32obqWOYNj7rIaVaIikAa6S2Kw0zhjDJyClyw xSk+QE6rpI4CwZrXt2NlvXwkV8O+n3AnnUuOY/HWtJ2CofNSJPHWNJhpiizRSykaCSiuxBwiw2xo txrTFaQfIDYrtRMctcBZXHt8ZpZ+UtgGuy5borra0KjMqSsaUCgd6xbWD2BlKgi1RgFHZHRXw5gO Ougg2eJ3+zeqyMKxW62xvy8WEwyyRooSgd6iV44Qwy+e7+ZsrJLp6llI1s1iz6bOPvypjpsTaUEa 7E7qKXX0Xcc3RlbKreoNLOyg6PeoZefw+sKdYcRa1flCr/qB/wDFVhevw773ZFLfxu9JC+5CQsg1 C4HE/qK4lu4lW+5yVW5tW3EJJPUKljnrfzbju4sIyCyy5jOwlZU2df8AatjeP/V9h2c21l5alW2Q sDbUhWtGrRukLHOTsccgSlRLpBlN6UgKCtbHxXkf65PRPeuE74vLMFLqbcXC+QxsFPz4H2qzvQh+ JEwuPAwPPOpMhP8AhszSe4PYaNb18gv4jEtLl8b9iQqW2QnoPZRPzXnHzndrrhGUKjRIizarirqU AnY0ahh48uOKQzltgcXBecHUobI/ntV0+mjkDG+UZa4WaOJcuyQW0uPK/tWO5QwJPpP5KYy/Fre8 /aZbnuS1tAlBT5NegvHmXY56iOIWJcZDb0CYx7TjB7+0vWv7VQXEt1HpR5Cm4rkvX+Rv0nqhPA/S 2Ce1bloWl1tK0KCkqGwR8j718FbbxU3sKIHdNeeX4i1pfaynGwpQVGL4KU/YbFba8ByokTiy3RyQ kBlPbxvtWR5EyB21WtLENwIafTog+e9SSwzW7JgTEx89KGYxdV21+9VN6cXzkl2yS6lJAL59tah9 yfFX2phLyAHQlwg7Gx4o+z7qAnt0fIIr5eRHbSj3Ep0DpOxUNzO9zos1pqCvpaGgdDtWH5AkxZWM p9laRMUjuT8mqXHHz94tq3XnwlY2SpR8j7VEHuPRNdWYLiY7rex1q+TVX8l3u6RmnLOXiXQCn3Na Fa632zyLHM9+U2p51R37gHYVi77lrMuB7HYDWnAfkVX0CI/Fui5dvIQwrdGrQs5GxcriPcbQd68V tt6V5EHIuRYCYYSkpdTofvXq8ygoZQlR2pKQCf31X3SlKUpSlKUpSlKUpSlKUpSlKUpXUunQ5EWw VhK3gUJHyTWEyG8ROO8MlTnlD24rRIJ/zL12rzFz3mpiZl8+9rc9x5LiulO/GzVM3HkWVybenY7C fr6u+h8Vm0NDGYgirR/6lX2HerF4sxqW/YJ8yUg+xon6hU6sWJWy524LCU9j9qlGL4jGQ50dX071 VrYtw3Au7iZClJ6Edyf2qRm+23EbkmDb1IUf0fT96lsaw3W/OsS1ghlXfdWfAtEeLEab6ApSUj6j 967jyihH0gE/Y19JJKRvzrxQHq/tX7SvlxxDSdrUlI+6jqsVLy20QVdL05pJ1532rC3HlSxW76ly Qpsf5hUUvPqEtbKU/wBNaMnR+or+1Y9rnx24SUqYjBuOB9QI33qK8h+oOay17dt2h3Q7J7VXsfmj Pn2lOhT3tgbGq4YHKWa5O4sodkD2zogE12X73mko/VIeH/7SjX0qbmX5fSJT+/ts1H418z+De0KQ 9JUyk/VsnWq2JsOTX282BpqK4sywkbO/mohe+R8mwd1YubrhP+TqNQ+F6kcrj3oPOFblv8BJHbVZ 67+sN6Be4kQRUBLmtgp81kMg9XgtD0Qfk2wlxQCt78VKJPqaiRozUpUIflyjau53WIs3rVw+fchD kpVHUT0hQVvvVkI55wospcXd22kkf5+3/mshb+YcPuikJj32Moq8AnVSSBfbddDqJNYkKH+VCwT/ AKV3qUpSlKUpSlKUpSlKUpSlKUpX4ohI2SP70BCh2r9pSlKUpSlKUpSlKUpShIA7kdvvXyh1t0fQ tK9f9J3X6VAEDY2fANfp7ClKUpQgKGjoj7GsHesHx/ImS3cbPDlpP/6xlO/9apHlT0Y4nmkFxdkD ljnAEpDCtIJ/8VQMnhXmfh9SXbK4/Ot8YlSlpXvsKlVl9QUPObacWzhkha0lpReT4Pj5rRz1eejy Zxxcv+NsBCnoRX7ykxv1I+djVSb0V+qJnJ76xjPKF2cZiMqCWXHTrZHwd16e3LhrAuVMdjyY7TUp kI/wH06PT27VrRzRw1PtltNthMH8kfpBCddtVobyliV/4vyJt2x+6mQVhRCN/et9vSt6gsV5b44/ 4E5I9hm6yE+y2JSR9exrsT4NfFisGW+i/O3XW0OTMAmOnQSepIBPYft2q9+YsHtXqA42iZRbW1C5 wWy/CKgOoEHeq7npo5Hl3rGmbBfypF7ibQEueVJHxV3hpAcKwB1kaJrRX8QiA/cr7jZS2fbbdA6t fAIq6OLSVYTA9tWglpIIP8CsPzZkjluk2xtCieoj6RUy5UzeNbOEGXUvJS9KQ2wEA99/PapXwtjM bHcJhOMpAXMQl1RA8kip/Xz19StD4+a45jCXmD1f5QSKwabO3dmVK2N+ASKgd6wie/MWBstpPb7V CMmYkxCYQWW+j9RB7Gq4zC5kMdNmcK3gCFdJ771Wv3IGQSQ2tpTZ/PeFbHfdV85kqpdndt90aSmQ rslS/NUFlyHYE19hskhwkJFd/GFL/pqIq9e8DvRqfSMZauWNLUkj3EJ+KknpClzbDynCS2FKSl8e RXtLEdMiIw4exWhKiP5FctKUpSlKUpSlKUpSlKUpSlKUpSlQcNzr/nDchG0wIJKTvsCR/wCd1XXq 6yyNb8CctHvJTIf+tSSe4A8V5y2/AGLlfHpEpX/pDvZUe2zUdxzBXMVzCXMiNlURSyUrHyN1cGMY hEzW8okSQlKE/Bq2ZDEeDaVWiChJbWOlakjxWDYXFxtoRy+kb+P3rOQ40yXE96MSpJ7jp81YvHdx vyIcthIc0U62d9vFd/FePLhPvJuMjqWlK97P81sPbLwk2tMVhBLyE9OgK7lkckKWpMlR7DaQqsz5 FKa7Vj7xfIdkiOPyX0NhAJ6Se5Na55X6jJCcg/JxpSUN9XSAg1YFmvasps6XZM0IBTv6jUSynDUX pgCJcUqUnvpKqh15wpyZCMJMrrdI10771L+MOK2bQ1q5sFwL7DrqR3njFMeYREjFMYjfYdqi914n juvBwJClp8pPmsvY8RbS2Iq4ZA1rZHiu8cJg466EsoSFOnetV0L5i74SHGkHp18feujbbfKbX0ug 9P3IrITICYKB7bHuF3ydePNfMe7v4mC7GaK1H/IkVFMqizuSNrkMKaSnv9QqP2XGGYTq4M6MAyka StQ7GsVduKIVxv7c1DAU22ex12FSe58HR8saYUxF6vaI3ofas+zxzbktC2y4wKQjWj8VQGV+m5uR lbjsBooR17BG+1d+5+mC932KG40lxJA8bNdmy+lq+48pv3bktLpHZClHdSK2Y5lGFTx0THCpPjRN Tm2cmZcxLabdkOqQPuTVw2vkttMFCpzrQe1+k9ia6dw5vtttXp+OpI+FFfn9/FZPH+Yccv6ghMxD Dh+FmpixOjSkgtPtuA+OlQNc9KUpSlKUpSlKUpSlKUofFYi7XhqOAhKgVeNCu1a3S+x1b3v4+1d2 lKUpSlKUrjdkssj/ABHUI/8A2lAV8InRnE7TIaUP2WK+XLlEb/VJaH/74riF7t6ldImMlX26qxOQ cgWXHY5ckzG9gE6BqGQvULYJkssiQyR8FKqzKuWraopKXWik/vXTuvL0aNJZaYW2rr8671xzeTZK EJU2pCUnxtNSHHcw/qre3Xmwf2FY3kK/tY/aHnnpyWOtJ0onzVTYHyZHblPOKvLakpJOguoPyL6k 3rVc3TCkl0Nk6CTVfYr6/ZKsrdtt2dLTCPHWSBurOPrSjuNExn0KSPHeuk167GI8xDL7jZ7/ACKt DFfVvYb4lHupTpQ/Ug6qyrJy/jd8ICJqGVH4cNSpi8wJQHtTWHN+NOCu2lQWkFJCh9xX7ShAUNHR B+DVS8p+mzFeTGlvflkWu59yJUdAGz9yK1f5A4Izzj+O7EdlO3yxEaCkDYA/cfFeevqF4/i2q7pl 25sWyY04Vnykkg1vD+HH6hpV6jxrDdJxKWwEDrPnXavQbKLPHyS1OMBCHnNbSod9VqRyj6ejLua5 6oZc6VeAn4qouU/TpGiW6HkePLTFulvHu+2jsVKGvt/FXj6b/UPZud7AePc4ipTdWEBA98693p7D z4P71dmLY3dMJvSorDC02FgkISPBTUF5AtisCztrMYyTGiPKACT2BOhV64lkbOVWOPPZI+sfUB8G qo9UWDxspx+2vrQkvMP6BI767V0MVsUyy4y2joUEBI0dftWIyOxpzW7wGl91Nq1o1gMyx5zLMig4 chZUI60r9vfitpbJaU2izQIKTsRm0o3/AAKyFNAeNV8rKSCnqHUR4NcESKIbahsa89hWDuuTJZW4 hCSe2gNVr9nFuu9/v7v5cLbS52J14FV/kGMP4ITI973lHZUB31VJ8k5ZZY0VcwFtyZon2x5BqjXs hRk0lx5xn2Fp/SSKjuTwIbj7UhfTpBHUajhuLCrl70cgoGx2+9dyJkM5haooUopdOgK289D+BsTM 4hyJbYOlhR6h5r1ASkJSEgAADQA+K/aUpSlKUpSlKUpSlKUpSlKUpSldO7z/AOmwVvBPUoaSlP7m uC1xkWe2LdeWEk7edWfA7bNecXqx5NVyBm06NZpIIa22AVfA7dqpOJd5Nux1cOcsqfUdj2/NWXxf aH7xbgJLafYP/WO+qsK18futhQtYKexNcMaa5jkw26VszHyQknvqpzF4mtd0tolXB5Ima6gAakmK Y05BsD4Z6CUdkdu+qsnFrTNt9pQ6ltHU6NE6qysRtiWrOUPIRtR86rMwbXEgqUuOgAq8mvx6K6/L BKgGgO2q7bbfto6dk/zX0Ruqy5g5usnGVpkIcmNKuhQfbZ6u6T9zXnhlHqvvl6ut09+Sr2hsISFH RqurRnd7v0ozWlKLnX2B8VZbvNOV25ESEw+elYAV3rKSeWcosrPusrWtZGyNmrX4J5tsz6VzcqUo SkdgldbCYLyra+SL4uLbyA02f8OrgkR1OwlMpUAsp0FEdt1g4+MIivJdecDqidePmsyu3sgDoSlG v281GckiwrjLZUyQpxs6V0+BX7BkMOuFh1IUlA0O1fttg2+TcC2tCVeekEVkpsO0QgpCkNpcI7J+ axcfG4bqS8pAUDvQ1XdtFqgSA42phB14GtV1LtxzbrvIV1NhtnWwEjuDWIgYQzAkKjyEhUYHXVr4 rPqYTZ2C1aEBZUO4I3qoDfrdPdmgq0mSo/pHbtX5JxGdFgiQlILp87FftsdvDcYlhkF4fBHisQpi +3G5JVOHS4k/QPv3ruXPFbrIPvuJQVkdgR4rAP2O7JkBJaQAP2r6lYmqUEuPuFK2xtKQfmoXl1pl 3FBS9oJH0jXkCo5acZbhOdXvOJWPsam0J+4MlBZkvaQfhRqXXbmq649YlObDrzadAKG96rp4P6n5 F2SBdIjQG9bR9Jq4bDyPab7AEhK1Nd9FChvVSdl1EhpLjagpChsEfNfdKUpSlKUpSlKUpSsRks9+ BB3H11q7bPxVfT/z0hIe79QPndTjDJK5Fq05+tJ13rPg7SN9j9q/aUpSlfi1pQgqUQAB3J+KjU/k Sy2xxSJEpKCnfyKrfJ/UrbLTIcbjhtTafC1Huagl99ViH4a/afQg6Ogg6rXnMfU9fplwW3Glq6Sf hfxVZ5J6s8wtDoZiynFHxorNQ3K/WPyHEbR7Ehwk+dLNd7FvVpmqWGpM993pPcgqNdjJvVLcb88H ZUtQiBJCh196iNl52ZmT1rtkhxS0EjRUameNep9bN2/J3F107GhontVrW7mATEJkNPqKgNpPVUys /NjiI6zdXk+yB9Gld91GLr6t2cPedddW4IiN/UCfitO/UF69ct5JuLkO2TFxra0SlBCj3FU1C9SG b2/YYuziSfI2a5Y3qJzEvFx2YqQSe/V818yeQp+Wz2ytRbmLOgUdtmtjeNfT5y5mGPpnWpiQ7EKd hQSfFRnIsOy7CrktGQQphW2fhtVY+3eopONXxuAA+ykDRLpI1Vi2v1FTJzbq4s4hwD6QlzxVpcTe pG5pk7uc9woT4BWa2CsfregWqzSVuyxtjsOpVXFw16sbZyjFbDaG1Ok66kq81frU5lyOl0uoSCN9 1DtXKy+3IbC2lpcT90ndfdfD7DclpTTqEuNqGihY2CK1p5x9DOGcsolymWvyk9aVdKdfR1V505Nx HmXo8zkvSGXhD9wFl1ofSU7+9eh/ph9RsDMcaYM5/wDx3AEkb2QQNeK2LkojX63L9joWF/Kk96pD k/jYxGlSra2pxYG3Ua2k1r5kXFLRdRf7Ay9FyBhfWQ0npB1W0HA/M3/GFlZteRONRr8yPb6VHXug dt/zVl5bhttzSym2XFrrY2Ckjykj5FcmK4zGxOzt2+KSppBOiRXxlWNN5LEaZWQPbX1AKH8VhLg+ 3ZoimpvtiChBHUdD4qvuJ2k5Pe7vcVK/9JDUSyr4/wDw7V0sJjRb5zK9d2FBx5O0kfA1WwLjqGyg KPdR0Br5r7PivhorUn6wAd9gPtX4plsr9wpHWPmsXe72LdCU50K1ryRVfz8jjFpx1BJWPuK47jfY b2NKdghCritJT48Vrjl0a+KfeVcHElhRJ0T8Vrjm+DQLhdlOtPf4hPdKj23UUzmDa8dxhZHSLikH QTWuqcqfuypMNwL6l7A38VmcUtKLaG0z1dSFL8mtl7bxTZcisTFyty2wWkbV1fcCrO9GEyY5y9/S y6hMdtf0kHxXpfSlKU8ivlLra1lCVpUtPlIPcV9VTfqK5/icJ2qH2Dk6WohCT/lH3rWX01erDkTl T1gf8JXIqTiKrZJkJQUeVpAKTut/qUpSlKUpSlKUpSlKUroym4t2LkNzai2QpQHaq69RGWoxPjyW PzAje+goLh8gV438gZazb8lkyYFzL7jijvpPfezU64enW28PJmXqYNfCHPmrceyU2ic2LYncNXgg dgKs+xcjIiQEhCQXSPB81hL5c4s67sy39CZvbaT5Jr5Vl1/cuqGA24pKiABo9quXHWbuzbkJU0sF wA60avS0WuanHYa/aOwO4P8AapPb+uSwGwCjXmstGjiO0EA7/mvpxSkkdI2Pn9q+6hHJPKtp41t7 r9xc9tQQVI34Jryd9UPL7uYZZInxZpVGKydAn71WWCvxcheWmS8lPVsDZ81MbxdGMKhBuHpY+4rh xvLnslnsq7ko1214rYDF3ItwaTHkNAqI1tQroZbYoluBDPS11ndTvi/Kjxla3ro2sKWEEj/Sr84Q 9V0LkWCqJcFpizErKA4ex1vVX9cG3jb0uRFqlL7EDfn9xWMdtN2uUIKdlqjkDftDsa6qW22mijt1 oGiT5NYq2Odd0cCSSPGj8VJ7PaUol+7vfT8V2ZNjbmXH3HFHpT36a57k43EZbQEgBR1ofFdtiO2y ge2kDY8gea4RcG3Hi01ta0+f2rmfU2WT1kdJHg11LU7HUFobI6we4qF5FbphzhiQlB/KgDZ128Vk pmWsvqXE0nqA1qsVYZyoV4UHGz7aj8j9zTL7sj+vwGo6BtZ7kCs5JirWgbWQSPGv2rrtY4qYoq6j +3aoxkWIy0y20ocISoiuzM4pVPjoPXpRT3Cj81GneH1RX/qUdDuN1nYeERIbB951IUB4IqHZHg/9 Zbdjto6kEnvqsfi/CDbspDG+nv30KsLJ4uOcR4i8/OlIZ0kkdXbZFaQ8ific2+wz5Ftt0pKkRyUp Uk+ajGP/AIur1qcSmY0mWyPhadmtguJPxSOPc+fRHupTbHCPIPg/wa27w/PbBn1uTNsVzYuDBAP+ GoEp/kVIKUpSlKUpSlKUrA5OouNtpCSQPmukWowt2l66q7eKoAQ4UqBH2qQUpSlKVAeR0X5+K4iA lQaAPdBrU/kGyZMZK+supJP2NQTKMRvDlnQv21leu5O+9U3dMeyEFTYbcVr4A8ViYGC36TK6vy6z 310kVis442uTCm3BGUXSruK78PjJj+kokXJAbIA/X2rhOG2m8uswY7qACrpIFYjMPSXf5tyCrWlb 0Bad7QdioxavT1leFuyHmbO68hG9q6agt2zmDj+QraukT8vJR2IKdEGpLjvNFufSptEoNp+N/Aq2 bJMay+JGMO4F9SSCUpqTcv4au88XvxIVp9yYWz9YT38V50XixyrHcXIlwZXGdQSCladV9NMRmGuo OB1ev0muNqapx1KEtp6SdaqXQ4SLE5AuLIDriXApSPP2r289BPOmPZxxnb7CypuNdY6AS12HX28f zWyl/wADx3KUqF1ssKf1DRLzKST/AHrUr1Cfhhcf8vsuyrI4rHLn3Uktp2jdec3NvoI5F4GnvmAl 67MIHZxkEgp/tVdYdc7vZXFxb205CdTtP+INGsJlV8mLun5JiWr8vIV3UCa2S4S5hY4jsrbMV781 MA8fO62i4Z9RWY53dWxOiOtQOoDrIIGq3hw7Ioz1uabYkpWsgbSfg1Lo76lq6VKSo67EV2aVD+Tu Kcd5bx5205BCRIaUkht3X1tH7g1pRdvTDlXppyhd6xKM7kFkBKygAn20+TsfFbC8L86WHkp5m2G4 pg31ACTBH09/ntV8vI60oZWwHW1fSonwKw11xy2+wpiPAZEh1JAKU61+9U076dplsy1i9w5Gle6F FCFeO9bCMBQYbCztwJHV/Ou9fdfjiStBAOiRoH7VS3NLDcqyKs6LgWp7iuySe+jWcwvD4vF3Fk9L 8jTi4y3n3lnwSg6H+/8AvUD9MVvhtWyZkMiaklbigFLPbv2q/Id8t9wVqNMZeI+EqrA5FybYcZmN xpc1CXFHRAPivuZyhisGKH375EbbI2Nr710Fcy4eISpDN6ZkpA30tnZrAz+dcVu9rfQxLStWtaVV I5bzVbIbD6ULST31qqvn8/8A5GIoxllSidAD5qqsl5jyO5X9j3GHPyah3PfWqqDl7kOezObFvKus kb6fiq3zDNJ7qGlSAtx0j9KvmsNPyGFDiRVNxgJTmvA+aydjhSrvLCppU0yB1AnxVhWHOp8OzyrZ bpSlDukFHir89EmDXu7ZZMkMSHPzwSVAkne9VvDh9t5Si34Mz33Bbkq1tZ2Nf3qX8j2jL5MVhFkm rJV2X7fYjt5rs2/DciOJiI/f303BSf1b30/tuorYuMs1ZviHpGRPIYbV3+onq7/Fd7N+L8ryKclc TJHGmAAOkrKf+1d+ycWXi32tTD+TyXHVDyNkCuvjnD1ys98VNfyF95ve+kE7NWmlPSkDZOhrZqqO bPTxY+bn7Y7c3nGFwlb2gb6k73quxgfp1xHjrKGr/aYy0XFthUcLUR+lWt/9qtClKUpSlKUpSlKU pSlfLriWkFSiAB966cK3iPKkSVK6lO+P2FaP/iC862ZFl/4XjuFyQNhah4J/avM7G8aS/fQ9Jacd StW9farUvFngMqYiRCYzygDo9qufDlNRIFvgyVBaiBtRNWFfrAxZo0eRHIX1kdt1LLdxx/W5Vrur o6Q2AelXbdW6/h9vhIhT3GEpSSASRVxWeHAuSYrbLaeyB218VMgtpoIZGh20E6rrKUmHKA/yq8D7 V3FrCCkdzs6r9WtLaCpRAAHcn4rDSL049PaahAPNJ2XFAVo3+JFl6RYRHiP9MgJ1pKtarzgtFunX ezvmWoqPV2KjXHKadtbsJu2u7d3pQSfmrXszbEuEli7uBLnT/nPepHx9jKG5z78dPVHQexFW9Guk SzNx5L3ZtXbdZHMJluvcFp2MpJUBUbueRGHY0xFoX0uDpqC3W9rxqyr/AKQ6YtxUrqHfRq/fTF62 JGKBm0ZzNL7S/oQoq7pPwa3ujZAjPceYnY7LSqM5olahokfauy/EakRUtsAKfQNOa+T81Hrfbnm7 m4QnsN9iKllofUZBbI0NeNVyiS4LqpH/AMsDWiK7siO3Jb0sAgdwftWOj3pDzxjp0VJ7bFHpEazJ U4SFOLHgea6ttnN3h5fUQAfArIMWhqM+Ftkg+a5pclgbaWodZGgCKrW4WJcG7fmSlQbJJJqTpjtT oocZAKgPOqxEi0F6WiQtJCm/0qI8Vl2EPTWgUuA6FZe2xH2T9S9Ajx2r5u0CS+OpCwekdh9q5LUq WWgHVA6+FVyvMpmOdJeSCP8AKDvVYLIcZXICVNPAJ+yuxrL2mxxYkVH+GlxZGyojfeu6xb2IzqnG 2wlSvsK8tPxW+d3YM9ON2yd0LCehQQrRH3ryoeWp1ZWtZWtXcqJ7k1+oShSddR6qIW5HWFIWUKHh STo1sB6aPWJl/p9yyNOZuD0y2ggOxnFFQKf4r169NP4huA+oKXHtJcFova0gey8rSVK+w34ra8EE DRBpSlKUpSlKUpXG8wh9vpUAftseKi95tTzjSvb2Ug+NV2MRjOR0uBY12+R+9SSlKUpShGxWHu+J 229HchhJV9wBWCu/GVrmRQ23HSQPgiq5vPD0FpwhMEnZO/orCuccxoCgU289v/4dRS98fRptxSt6 Er2iewKK1K9beL5TY7LvHYMhLAT39pB7DXmtBLfmWbWWb1IVNLyTvSm1bBr0w9CF1zzkfDSbshaU IUEpL6NKI/vW6k/HItnxx+O9BRIkLRo6bB76rza5v9A2Vcr5tLu1iY9guEkNqGgBVNv/AIb3J0CW WnG22+/SFd/NbM+mj0HZfg7jk683VktAbDRV38fatg8fhQscvBg3aP7kfukrUn6aoznv0INc6XWV d8aeYje3sgJIFaKcr+kbNeMpbqVQHprTZI620E1Ua4M+0lSJUB5paT/nbI0a7Frur5mhDrgS2r6d K8Cr/wCH8xyLh2dHv9pugKEqCw22v9/Gq9ZfSt63sb5vtjNuustm3X5sBB91XSl0/wDvXP6ncS5d kXJi78b3c/llaKmEKJ0fnsPirF4NOR3HD2ofIERD92I7qkNAhXbuO4qCc6+hnCeXiqVEjtWe4Hey 2j6FH76HivKz1m+mO7en3IYsZKS6y73Q+kfSR96ifFUG12dlq6Xt9DgbIPQVdz2q6JPrPtsGB/SM dty/eSOkLbT81KOL+cuRpDq5bKJRQrulJB7CtxvTxyFmeYzGv6gl5O1AbUDW3rQV7SevRXrvr719 VHcoz2z4j0i4SClZ/wAiRs11Uck2KZaly0rccj9J2ktHuK1dyfDcWy3MHLjxja5Nuy0LLipJQUoJ +e1RrK/XHlHDl4h2HJ7RIflNK6X5Kmj0q/vqryb9UVpvuCtZHZmVSZZQNstjqP8AGqjOHep3Isvk rW5anIzEdR2C0R1V+Wz1B5tds4ENu3lNsJ0lRa81N+Rc9zuA3GbtELpU6nfUG+9Ra3ZDytIgvvSH VtlCd6UkjVVNimL8j8hc0Mzp77i4Tax1En6Ro1bXrLXkjeE2y1WiSUMyf8F0p7dRHb/tX1xZwrfY fCkW3pmBE536wCddu1SfAuHchxxKvzU9Kyve9q3quxevT43kdxRImygdHZ773XbuXpnxW6wgxI95 WhrYNflr9MWG2W3yGGGHlF1JHUpfjtXXxL07Yraobrr7C1gk9lHwKid74cwi7yJSG2CegkaFVfkv FmFsocixkBqSztRKqhCIeO3qG+0lLfUwCnrAHxWv3I2DRmJsiTFR73t7I6BuqTvcFt9RuL6D7bZ6 SnVSLGcUxzJm2phKeprv0qPf/SszdLZHuJ/Kwulr/KFHtXThceS8KgPyy8Flw7Gjutxvw2xKl5Xc 5DzqVJDavp+fBr0RpSlKUpSlKUpSlKUpSlKUpSlKVB8iyUysut9jjEKSVf4yh8Vw82cgI40wCdc+ 3uBBQ3v4OvNeLvN/KCuScuk3GQr/AAWl9zXNhuSW+K2w8tpKkqP0qI81PMnw+DlNsbvTUksTUEBL ST5FXngXG9su2M212RK6ZSQD3PepREsCZF9btxdLrLZ2Oo+auK14vcbmuKQj24sXt9PggVZD9i/4 jtTELQShrwoftUqxO2rs5ShQUoAdPf4qWlCVqSvsSPBotpDiklSQSnwT8V+qISkn7Cotfry7NaXE jJI6vpJ+a7+K2RVlgFDhKnFnqJPmvKn8QbIfz3Jc+3xHlPNtKOk/vutY7Je5PsGJLY9ljX69a3XU siYNovbktqQZSkElKD3G6714uT2X3lLrjioiU9iE9tirr4yymFYbabaVe97o6VLUe9SrPHV3PHI8 OAgqSDsrT5FdjBmIMW4RIU+WoIWkdQUfBqWToLd0vKoqWQbfG0oOkeRuoTyNx/b7pJ/qcaQpCW06 KEnt2rXPkexS2ZDcyKtQ9jvsDfit0PRJ6vlNQmMUuD3QsdKElStd/Feh2NsuNWh6ajTrjw60AHe6 isfNrjEvS2pEPobJI2RVgwZcV9sOtqSFKA2D8V2H2fcBUnXURqsQ3LKXDEW6oEnQB+K+I+N/kH1S G3etRH+btqsLdUt/mlPOPErPYo34rGMSm47xDTqgSfiprZAgte4qQXFEeFHxXQmqM29pDXUdfb9q j2RZHcJslVvTE0hPbrI819W+ZPsTfQGfdB8brsu3O5XBIiCP0+/22B4rjYjXLH3ENaJSfk1M7c4H mEuLJDhHfZrimypXXphoKQPJ3X1JlhUAlJCXfHST3BrpNY+ktfmG3nPeI3rfbdYWaJ9yBbUtSVtn wTWWtLig2GnXyhKB30fJqPco5nH4xwi9XmXMKUhhZj9StbVrsBX88nqG5TuXLnJt1u1wUVKDy0Np PwkGq4bjlaD2G/sfiuIjR180SnqOia54zjbBUVIS6CNAK+K7+LZPOxG+xLrbZC4sqO4FpW0og9jX uF+Hh6yT6hscfsF4V03q2oAbcWfqdSPNbpUpSlKUpSlKUr4fUEMrJ0dA9jXXtrwkRQvoCCSRqu3S lKUpSlKEbFfKmkLHdKT/ACK6c+xwrk2lL8dCgk7GhoiuK54xabzCMSbbo0qOR09DrYPaqwk+kzjK VdPzysdj+5vZQEjpP+1WJZMEsONNtt2u2sQW0DQQwnpFZkRGU7/w0kn7jdcaLZFbe91DCEufcDVU H6z597w7h665Di8JUq5xUE9DaST47HVeOsD1y8tIvSAqa888HNGMAoHf21Xpp6amMs9RvGol5PbB a1lI6X3ElKiSKnJ4evODPlLM11cdrupST5H+tdu85Na4dge/NWePcg2k9TjyR2+/mvNjn3PcYzzM nLZY7PHbaQsokLaQD0fesYn0Eys0sgulldIQtO0H7q+1U9l/A3JnCcpX9Utj39PSf1kEpIqO2/Om 7NPanQ7g5bZSCD0tHR3W53po/EOzbFLvGiXSM5eMbACXHXidgD53XpHxp6qcC5MjMexdWYExYGo8 lY3v9jVwtOofaS42tLiFDaVJOwR+1aK/inG3zeOoEFltt+/r6vZQNdYTXnDw96YcozBxoX4vW+Gp egXDrYrcPEPSljfH1xhoSwxcEqAK3FDZ3WzeE4fb4KG2bZZ2HW+wXpI7Crnxt+JjaktRbc20k9lK SANVP40luW2lbawrY8fauYjYqMZBx3aMmmIkTkLcWk76d9jWZjWK3xYaYrcRkMJGggoFGLZbrOhx 5iLHihKSVLbbCTr57ioNkeIYNzzYp8KXDj3BCT7S3w0A4hX7HzWvy+Grt6ar172K29d+sKj1raeR 1dI+1XBx3yli2aOpjNWqLDmq7SGwkDoPzVhTZ1os6ktRYUdx1OiAhCe3967sPImJjiUPMllWtgq0 aj+YZvEh225NKQA220drJ810eDZ8C8YkqbCCSFvKBX89qhfqefDr2OQtnqce2APk71VxYfBXb8cg sr31BsHR+O1ZhR0k6GyPiuBiUHyUHaVAV+sxfZWSHVrB/wAqjuuZZ0nt3NYq9vpTa3GUEdS09Pb4 qsLXj6bWZTpWXOvfY1rby/AmS74+mGtSFOfSoJ+1QmPx9ItFkfRGcK/dBK1nyk1DsVMSzSrmxe3A psoISVnzVYZhjlretsxyKpK2FFRAFUJZY8u03t9LbqwypXZI+KuKTEhtYo1MVJ6JAIPY6NdFrLGr vERGcfWoAa2TW8X4d2DGBdbjdm3lKaS2dpPg7Gq3ypSlKUpSlKUpSlKUpSlKUpSlK+JD6IzK3XFB KEAkk/FV5xxYJDt+vF+l9R991Qj9X/SfJFa9fiC5eRjiLJGf6XC2rrAPgn9q80YWBKlxJER0kuSN q6qlmFccC4hu270uKeo/xV94lhrFycZh7SlSAAd1beBcczZN2EZh4lDZAHc1L7lxtc7TlKFtqPYA dvvVyWZ6ZZLYiI8DtwdwasDEYSUwwso19tj5qR9Cd7AG64ZIWQEoUQo7A/ajKVx45LznWUgkk/FQ ufyIh+eqBHaOyekrqUWm0tR20vKHU6oA7V8VkHke4ytAOipJG/t2rxo9WNsdt/M11fkkqaSskE/z VO5TPhXmzdMMgOpASdfesNY8QdtkNMt5tR6u+yKkuMGBNn+28gAa1s1ZFtslvZdbUyEknuOmrn44 ctpS+3MYCglP0k/fVcyMIiXl6RLYbAKFEpANTHFrjbE26Tb3WU++ElPURWIlWK3uWiRFAHUpRINQ iLgdmvKnrc6Gw4v6R1dqpHOPTff+NMsTfLTLU2whfuAJPgbrfj0feo968Whmz3yUXn2wEJ6j3FbV XK1R7vIYf0OhR8gVl3oseHDWEISjpSda7HdYjGrpNkvOtyG1e0n9Kj8VlXm4jpKz0F0dxvzWAuFw uqnPbjtrKPvquVNiJhmRKBU4RtSSawCERUTe7Y1v5+KzaL9Dt6UoA1v99arOtyWXbeqVHSnZT5A7 7qGx5Dj9x61pKtnyRXcnXFaZKUBJ0PjXzWZjtOpipfQ2fcA7CuNh5+Y8lMogAfBrKPW0LZ6W3Ck/ FYuLFuLEtKStXsk7JJ7Cu89FZdnpd91Ptgd09XbdfUdJjPuq91JZPcDe9VG2n3pWXLLTgLPjt4rL yIZduKY6TpCtq6q80fxZvUR+Xt8HCLTL9uQ0oh/oV3Pjf/avKtx5ya8qQ59Sh5P3NdVTpUokEjfx QDqIHk1yriqaR1AHxXEtopbCvg1+khaQAButkvQLyU9x1z9ZFCQWY8lxLbg3rfcV/Qow8mSw26gg ocSFJP7Ebr7pSlKUpSlKUrglMe8yodR/YV1bdKSlQjk/WPFZGlKUpSlKUpSlKUpXBPt8a6Q3Ysth uTGdSUradTtKh9iKpVz0XcSOZT/Xhi0dM3q6+lP6Or+Kua12mHZIDUKBGbixWhpDTSelIFc70duQ hSHEhaVDRSr5FecH4j3qEjYtFVx3hkMt5E+strVH/V3rr+hX0MLsWPpv2dRFSpV6T7gDg7o3WxmW cZyMAT7cGYiz2WIPdC1nSVAd6orlP1b4ByNbncQnojTZbQLRfSAdnWq0ezr0tHMbq8/jbfSnZPSk b3UEtCL1wxkgx2/2x5MBR0pxxBCf5q5MCfYuOSMT7VIKGWVBWgs/+9b+4R6wo+G4mW7igPoYZ/w1 LPggVqGrkC8+p/ntNzW4XbZFf2UnukAHxUr9cXLKuKsYtUfHwlp9QSCUjXeu36QOVZfKWJqfur25 DY0CrzutuuLLq7j10UHfrjrPcnxWczT1AYlYcmaspmMJluH9BV5Jq0scuLH9MZnNuBTTqdpH+lV3 zHzq9x7DTLQg+yknfbwP3qS8H84WXmnHDNt8llUlk9LzSVdwfvViXArFvklrZdDSugDzvR1Wl1i9 Xl6k53O45u1tWZTjimm31pPUE/b/AErZbhmHAg2aczDaDTof/wAZPzvVWEtCXEFCgFJUNFJHkVqx 6hOBLva3XspwMmK60C6/FZJBV8nQFQHhj1ASMguDdnvSVQ7i2vpUt7z2+a2HueaxLe9GQy5+dWsf qR8dqr7ktTzmKXue7J9pv2VH2ydVz+hfN4eS8ezYLKgH4sgkp33I+9Yr1E3t2fzdiltQSWY7qOpP 9wf/ADW1iEBDSUp1oDQr9Qkgd9b3XQnxFBQdaJ6gdkCu3FcLzKSdb+a+1jqQoDzogVT+R5c/DluN aJCSR3rFRc2QlpYd1oj57VU+c32A5cH1sdKnSD2HkVX9xzVNswy4dX/MIOgfIrWrPHJ2XW5t6IpS Fb2rR1VWzMql44oQZAU8hXYg/BriyKe03FjSI0JW1jvoV1IWQSbiDDdjr6AN9xU741g2mSHkSmQh W9dSvivUb0cY9Es+EvuxOkpd6B1D5rYWlKUpSlKUpSlKUpSlKUpSlKUqB8mzJctuNaIGy88sFXT5 1uu3m2YQuL8J/OSVJSWWghtJOtqAryc9SXNkrOr9JWh0ur61eDv+KgXH8a439lcgoUXGuwAFX9xJ gTqZS5TydPPjSknyKuVjjFy2o/NQQC557VYHElqucGW666j6h371awtU595qY80Onq8kdqmkrGhc nIb30BKUjqFSBiOiM0ENgAD4r9Lm1BKRv9643lhr/FXpKEAkk/AqpuQOW+mQLbaAXCo9K3B/+Hip ZhWLRl22PPktdUlxO9K+KmaU9KQPt2rD5hev+H8cmTRoltB1v4rxa9WOeDJMuuqkqBc0oa3381rL i1zmx2nnHOpSEq7A/wA1a1k5HiXW3ogLGika/vXKLasOe9FSo/sBVl8QQXbxemWZnWEAgfUDW0aM StUZxDTK0hwjvquKeU4jPaQdiOvyfiu7cbHb7VblXrrCUvjaf3NQux3QXSapsqV09WhurCt/Cbkr puzKgFD6vOqgvI1pyK9FVuZaS6B9PV53VYR7RdeGckiTZSy0lRCikdhXo56fuUYnJuMNtIcBcaR8 HdTabjk1E0OiQpTW/BPxWejXaIUBjrSlaE6KDUfkWxxUxUhDx6N78/Fdk5xBhAMObLiRoa+a7SMj YmR1KWnTRHzUEu93hsS19KiU77aroSX27ohJaURr41UhtGRpgQvy6yT8aNc9quTD8hXSkq/712JM lJmA67J+4rLuZZGjNoaA0sjsKjt2usuW8n2dD+DXatsu4MIClrCtjwVVlEXmTJZXHSgKdWCEkfBr HvWC5QrE7t1KnyregfFHmpiseUhtYL4T5B+ax+HQp35fqcI98E7BPeuPmHk2JxNhMy9TFpQ+yg9P UfHav58vUfyc9y/yxdbyt1TrbrygjZ3238VWk5sRXPabVsa7n7muJKUBk711favhKulQP2rvouKF M9BTv+a6hV77nT4SPgVxq0lWh8fNT7giFIuHK+NNRSfeMtGiPPkV/SnhkZ6JiVnZkEqfREbCyfv0 iszSlKUpSlKUpXHIX7bKledCsfbA25IWsa6gPnyKylKUpSlKUpSlKUpSlD2H8VXV550xqzXk2t15 RlhXT0n6e9T2BMbuMNqQ0QUOJ6ho7qk8l9H+D5Xy2nP7gyt+6JIV7SwCjf3q3rxebVhlkMqc81Bg Rk9IUrsEgDwK8oPVz6u8o9R/IR4y48adMFLxbU6x3Kh4J2Ktfh78M20WfF2MhyiW4m7LbDi0L3sH 96tKx8MwcFJl255h5pPw4rzUM5vw3DuUcPkNXVMGNOQk6cRrr7fvXnuVJ4nvs6FEcU5GJKUqHg96 s6/ZPDvHEClId/8AXKBGge/irE/D0szKcZySW6lK5ICignyCK1V9YfJ0/J83kWZ87aiLI+r471sJ +HxYpl3s5W2eiOnyfAr0JQmCizOxY7iDMQj/ACq2R2rx+9WmT5Hi/P0iU5KfaSy6FtDqIBAPevWT 0YcpjlvjCyoLvuutMjr2dka1VyctcPwOQMMm2wIH5pbSkoUfuQa8bcuvnJnoU5ckW8uyG7TLd9wJ OwFJJ+9elno99X0Pmi3mDdJTTctKR7S1rAJ0PFXxO4XxC55oxlbtpZN4bToPJAAV+5H3qrfUbyS5 6eJlpyS3RibfJdIntJH0lI1s1bPFPK1i5jxNi/4+8p6G52IUNFKtdxUxUkLSUkBQI0QfmqG5a9L1 ryuQ7eMeQ1bLydnSR0pUf2+xqpbAxeOJchai5aFr76Q55Gqz+aWK4cjWm5qt60/kFNq+lJ+NVU3o ruC8F55n4s2VflX2VhQV46vIqxby4/mXqIuZS2V/lHwlsjv4NbgRnC1AZU72WG09Q/fVdgaUARX4 opUCnYJ+264Wx7PbX+lfsiSI7RUdn7AVArjjMa4vqedATsnuaj1x49iSI7pacSSAdgGtcc2sBx26 y3VKKgkHyaoW85KufHmBaiI6VHYPiqlzjklvD7afZCVoc7D9jVdQ7y3lzS5C0pD5PUAoV2Z2WqS0 3HS22ss9iKwFu5Cc/rXtlptOz0+KnK4s5qGXkKCA8R4OjqvWT0RQXonDUNTyipTnSdk/tWwtKUpS lKUpSlKUpSlKUpSlKUr8cWltBUohKUjZJ+Ki9gaTfb5IvZSUtpT7DIPyB5Na0+vHJHVWuJaYzxAQ kqcCT4Jrz1tHHjU29LlyJocSSSU7q8OPLda8ekNvdKFtpGi2B+qrhZxs2RDl/iu9aJadJjjwjt9q kXG0+4uXD2ZHU4lffv8AFXfjltehSXFpQVIV26R8VZ8RhN1swjKCmikAbA8VkWEIhsNMFzqIGgVe TXC1d4z89cNKwXkDuK7aAkEgKBP2+1YrJbixEtj7a1j3HEFIT/aq/wCOMHgJceelgPvKUVALq00e 1HbS2nSUpGgkfFcnkVHuQLaLth11j70Swoj+wrwj5+iIhci3dhT3hSh3/mq7srzUu3PQktjrUr9Y 81JcYs0GEvpT0uvJI2KvHjq/2YvfkZLDZcSnYCh3NZO3Z+7DysMQLL0toXr3Qmrqt78uO+zeJauh petNqPapJmWSDM7a3boNt91xSQPfQO4rgyy0vXLE7RZXlmK40QFHet18ycWVi0JlbEb3yEg9Q+a5 WuQL3OaRb2iuMgjRV41Uuttji2OzuXCTdkyZISVBBO+9a2cqT53KU5+A2ghKFdKXR8CrT9J2WyeH Lwm2PKMsOHoJUfFegUdT0+Ezc/zClJWjqDIHbRrrXGwuTmvfYT7ayCdeDUdaYmJk+088pLfjROq+ rjHt0VIcLiXXPtXHEvcZ9BYU2ENgfqNYyRaIVyeIDoAB7aNZy3Q4FkZ0oBz+a4LhFjXIFbCUpWAS E/NYK15I1Yrohh1AUlStKJHipZLu0SfK6IaEvp6d7FRqYibcbkgtR1IDZ+K4snYudpbadQyo+528 eO1cEy2X6Paf6gFuLCRvo+1feP8AJ0q2BpEi3KWpXbqPkVJMhu0+4RPzrDhbbSnsyP481EcOvF0u F4U24VFrf6TVlWqyS413/NlemNd0GvPD8Vz1BQ41jTiFslpU86kpdLZ7j715JRZBYc6unrJB8/8A euEqKj1b2f3oPqPxs0U1pIIINK+mXvaB0ASRrvXye9Xn6MLDIvvPONoYaLvtyUEgDx3Ff0Zxke3G ZR46UAaPx2rkpSlKUpSlKUr5dbDrSkfcEVhLTa1R5SlGQTr/AC/eu7KnKjSg2B1b+9d8HqSD/tX7 SlKUpSlKUpSiiEpJJAA+T8V0YV8t9yeUzFmMvuo8oQsEj+1d6la5ep3gdzJIrmW4+lX9ZhNlZjNj /m6+RWrPpz9eknBOQ1YVny1R2nnvaQl3YU0retjdelsKYzcYbEqO4l1h5AcbWnwpJGwaqP1PYPde TuPH8asgJmSVfUtJ17Y1rdU96ePSlgfo8sb+XZdcopvawVLmylD/AA/2T9zVM+oH8UOMLnLx3B7a LyFEoS4hJUVfvWtjGReoblq4dbFmuVst73hQSoJAqa2P0Tcs5vcGhLv8mK2vSlgqI196uq2fhzN3 K0+xMuaZVyZHdRPdR1WqPqO4OynhiTJjpguuW9sE712rK+gXNpUx27xjplKAdpB81rl6pYiE80XE 9ISh5ze/71u96WrE7gHE6noTxUX2i5sf5e1U3ZPWPeMA5ifhy3TMhrke0sqJPT3rG+u4W3Mm7fkt vUlS1oClqH2PxVofhWeoVGIXKZjc9PuNkH2yT4BFestifVdZYuokaaWjswTWuXrw9NcTnjjWZc0R um629ollRH1EAea8Z+PM+yLgPkARlvOR/wAq9/iIJI8Gvav0g+rO284WSJb3FpFwbbCRo9yf371e nJnGlm5WxaTYr2z7sZ4EBQHdB+4rp8TcWWbhXC2rBaVFMJlSnCtztvf/ANqmMSfGnoKoz7b4T2Jb UDo1z1gssw22ZjBMefGbdUkH23FJ+pB/atVLti2ScY5fJbiyHH7W6opLKe6Qk1y8Qcfe5zy3kDLP tgskr199VKuLyzE54vnWyHHHHVfUf8p35rZV1lLqkk/5fiuTXasPIiLhSPfQ8VAn9CjXaS+uS3v2 yCPkV0p10/JrQ0tHV19huoXyXcVWq2qcYeCVKH6R8VRdz5QuGNxXZAcVIABJTVf3u6Sb9apF9kbL biCPaPgVQF8nRJGK3aMkJZdcJKVnyKoC9pg5VbkW1x1JchnqK991a+KjDsCQpha4KCylH07TUdhQ 5OOJmTJL5kqVshCjWJis/wBfUJ7SxFUlz9P371ZQXdLuu3xWX1gDpFe2PpIsbti4NsDLyipxbfUS fNXLSlKUpSlKUpSlKUpSlKUpSlKh3I8qWYsKDBUr3pDulBPkprIXia3huGvPdSUqjMdt9tr1/wC9 eePP+bqvcG6yZbvuPLCigk996rV+yQblItZlRCtTpV3TVw8NYtdbreWGpnV0q1sGtwcdsMFY/py1 BSmgOx+O1Z+Jj7VqldbDY2D51Vo4ssOR0lQA/cCpSxdGGlhskb8b1XeejolI3vfbsofFYH/hNSLg qSl8FSt+fNZVtpFrjOPOuD6QSSo9qqO4ZAciyJ9tDgcSOw0fFT7FLMWWgd6AHmpMmGhLnVsntrVc ylJQnZIA/euGdHEuC+ye4cbUn/Uarwi9YeKu2nmS8oA0nrVoH+aqK1NC0RS4vyR81ncDQIlzdkyF bQ6fpBqY2C3SZGbpkMkhgDud1sbg98szDobeDZfHkkd6kDlykZPfUW/3G24KT2Ku1XTZRb8St7RZ fZedCfAINRu9PLyy+x9PNp04NAkDVS++XyFZnGLdIU268Gu2u/xVQw8iXc3r37SQPZ309qxWFLm3 uQ5+beUI/V066uwFZvKMUbhRFKsikKUQepSfO6p2PNyXHcmRIW4kJCtjZ/3rengfkS/5XaWWhJQv pQPp6qtLJc4vNgSwyjocUrsSBsikadJurYW+QlRG9HtXZiWFmWSpZ6tDuP3roZcxFiW4NRh0vfJq M2ltxcgdSu371O49rakxBtY7fBNdOY23ZIypBUFEduxrCSrvisa0Sn7pLZZkuJJaC1AHdfOG3aNb sfVNYWHgVdj52N1m4mXl23SZCGwZA/SCKz1jujt/s7ZnpSlaTshQ1WMyfKlMoEGP0n/L0isZMQ3H sin5HQhxKSRsftVdwORJcyQ5C6wUBRAFSKyXOTbp7SkBP1kd9Vbxua1Y5JkKI60Mq0R99V4Eeu51 9zmKc488XOp1RCSrehutbVydpIQkD96+WWkuglR0B818LbGz09wKb7apRtIV/aihs9hXo3+Dtxi1 f+RrxkUyP1swWdtKUnt17H/vXsfSlKUpSlKUpSlQvNJL9okJktb0e/aupZL47cXPeX3/AJ+am8SW JKBvsoCuxSlKUpSlKUpSvxaA4gpUAQRog1rJzFZLpw1fW8ssRedgKX1OtJ2en7g/tVt8Rcz2Ll6z CRbn0omtgB6Io/Uk/cD7VPRIbL5Z6x7oG+n51XIRsa81oN68fQTE5Ihz85w1gsZQyC77TQ1tXnYq qfQ9697xxxd2uKuYy7GUysMQbhISQpv4CVH5Fb9c1+oTEeDuPJOXXCUzLZUjqYajLClPnXbWvivN OTZ+ZPxJ8sNyjqes+AocIQFqLbaU78fzqt2uBfw9ONOG4MKQ/bhd742kdcl/unY+wrZ5mDDt8YNt MMx2GxoJSkJSkCsNPzTF7Tv8zd7cyR2ILqd/7VGIuf4TFvC5bV4hjq33Dg8/esJzTYsT5hwC4xkX CA++GVdDpWnY7eK8X7Ba7/wfzvIgwpDZtz8gg+2rsU7rj9YGDPu3aPksZBW26B1aHithfR1mLmS8 Zv210bU0yUDf8VpBypY5SOZbtCYBMhyWegDvWzeacI3aJ6bhcruhYeSjqT1jvrVUd6RXrnD5etiY KVlCnAHOn+RXuphVzlNLiNuFQSlCSQf4qzE361XZ1VuU626p1BBZX4UPkV4b/iYcWtYDzVNkwY/R BlKJStKdJO+9Vn6Wee5/CmcQp7EghlK09SCqvdfgDni0854s3PhLQJSEj3W0n5+9WNf4K7nZJ0Vt XS46ypCSPhWu1ee3G3qJu/CHP8rFMtdW3EmyS2kvq123rtXopGktTYzT7DiXWXEhSFpOwQR2Nch7 D+KgOcMsKsd1nOMguttqKepNRD04E3GxT7w83/jBakJJGu3mql4MydeRc65bruph9Wh/etuXC9Ij BwDpVrYA8ivmI+600Uvfq+Cfmug4txySOre9/NZ5AAQANdvisRLjJnvOOHQ9rwSKqjlpSk2n84hX Ujq6NVUl8x5uNZAt3RMlO+4qL5C5At2Drhgp9xKT481qDl94iGHcI4WAVEjRqjrdZAzMlvJWNKB/ zd67FpyluIh2I4hJHcbPzVcT7pIu14lR2wfb6iNV0nESbe43HbSSereqtvje8bzOyQZCe7i073/I r3k4litQ+N8faZACBFToCpdSlKUpSlKUpSlKUpSlKUpSlD4rEMW38zeXJzn1pR9LQPx27kVQnq45 HTZraxZo0ge6pJW6hJ7g/ArQq+T15VdGojq/oUSCDXCxcIvHmQJjvIS7FIGgR81sZxjOi3QMzo7I R2B7DVT+x49cf+IHZyVKLTp7E1aCXhFhp6h1L7f61McQuLclKUqASo9u48VJbjYC8fcZVo+dV1GZ su3MEK7hP7VlTeEptqZJSSSPH71QXNvMz9phuQ2XNKXsaFYDhNEy8yETXSrTvzr+K2jt0T8rHQBr unxXY9wE6+a4J8MzGwkK6dfeuZhn2WUo31dI8mvF38QthNr5ouOtDaj5+e9a2KZTcLeEhY7gdvtX dsbRlSGIqFnaTojdT2FelY1c0NlJJKNbNSbGJciW+9NSewOxv4qzbetOVWlTEKSpm4gHZQdGunia 7pjVyW3d7q4tvegFqPapWsuSpv52Lcl+22evYV4rtxb85Ovibg/KLrDY6CtR8VkX8ht1hgXN9opU 5JQQNfPaubj62SL7jxcaBaU4rQUBrZNZpjE5eHTAxOllQk90gnfmqe9QkZdmY9yK+esf9JrOekfm pVnuTcKZNKVEhKQTW/imzKisXTvJQ6AQT3FcrQmT1IS0n20dvFSa2vsWSOVS3u+v81YWRdLdlVwX EiOhx0eQK6tzxpdtb6kqIIrFMXaW2S2hwnt4r8nCZIjrL5IZ0Ts+BXmr64c9v4z+ywLFPdSwhwBw NqIHwK3k9MUxdw49gszHi+50JKuo7+Kt6SluC8l9lALTX6kkV37dkKshW8zFR7QQk6SkVVt2yuVZ MuSy+37iSrQBrIZ7e5F3tYW0otpQnZTvXxVY4y8+u6e6U7AVrZq7rVbnrkI6mkA9P+1TiQuSnF7n GAJUiOr/AGBr+fb1XyZk3ma9IklRCXlBPV8d6qZIahIPXpayOwrpqdKkkAAD9qBWhrdDogUCQU73 4oCR4r7ix1y3kMtJKnHFBKQPua99vw4uFWeLOBLVMcaCLjc0dbh136e3/mtsaUpSlKUpSlKUro3i 1t3aGplYBUP0k/BrC2i0JhNlPQNJJ7V3zITb3OpXZJ+K70K5szk/QodX2NdoqHV07768V+0pSlKU pSlKV1rlbYt3hOxJjDcmM6kpW04nYIrTXljgvIuC765mfHi33ogWXHYbflHfuND4q8+CvUBZeVbL GalSmYuTIHRIgr+lYP7VcCt9PbW/jdfhHUnR0e3cVq36nvQlinPrjl2its2e/oQSh9pGupY8E6rz uwfA8uxDnWFhHLc2S5h7L4aSqZstlG9Dz8V7EY3Ew3jPBo/9H/p9lxlhsLbcaKUNdJH6t/JNURzl 69MN45t7rONvtZNdgD0oYVtCT/5rQrk/1fcxc3F2GHJON29zY2wSga/2qr1cbZkzblz5OazX1r79 K3VHv/rXZtvEGXzILk5OWyikDeg4R/5qUYZaM3/KKiN5HLcT+jfuH/3qP8gcJXjGJCcimznJL6D1 gKVsk1Fc15YcyjGYtsmsgdOkbKfitifS/Gtlgw59TK0B9batJB0fFaqXYJX6mmZMxITH/OBSir5G 69CPVvkMK98ARYlmZT7SYoCigfPTWuf4WeDWrKc6uj1wCC9EUSnq+NGvWOe3DtKkqQpI2kJ2ftWp fqo5LvfE16jXa0qWqPsFRR8d65ecuFbT60PTFbb7bFoVk8dkOqCdFXUB32PNeOua8dZDxte34d1g ux3Y7hR7ikEJJFbXegj1QzeJ8rZiSZBMeSvoKFntrtXttieW2/L7JEuMJ9taH0BXSFDYJHitAfxY eEJs6w2vkbHmFJuFuVqQtlPc6IIParO/De9SA5c4mi2i8Swb3B+hKHDpSkjsRW5dRfkSQyxjj4e1 0uJKTv7V1eLIMJjCYyIQT7ThUVFPyrwa1i9NTDFq9Q2Zx16JckLCQfvs1uXIfRGZK1nQHxWGkzBc JDYRsJB81mSyj2wNDx5NfrYGtb3quldSmPDWUfSVdjVSXZhN9uTlpWpJjp2rvUFyK2uXHH7qlA7w UkNn76rUnLrpczEeLilDqKk6NUnP4+k3lTzpeKSrau5qnsrhycUuK2SsnvrtXXhMNSm/dIAcI8Gu FFrjWqQHlgBSjvv811LYlq6ZYlKgno381cmC4G3d+S7CqMkK6HE7A/kV7gYLANsw6zxSNFqMgaP8 VnaUpSlKUpSlKUpSlKUpSlKUqAcq5orH2oVsiqP5ycrQ15CakMda7HiPXLfCH22CpTizrSyP/evL 7lrJLo3yJNVdp4mNuOqKPq3oE1ArrYJapiJ8aWltoHq0TUktGDJyuQw5LeElXUB0g1sNasYGI46h iL9LhSNftVxYp+Yi4tHeecSVpGyD5qa4d+XyF4PrQFto+kgVIZsJi1TOtghKSew8aqXQpBdt6HVK Hjez9qxDuQx3Uuo9grCexIFMpuMSz4m9Oc0llpvqAP8AFaMZtlCOYsrMO1tKbCV9J1/NbccOYULL i0WO6AmQyBtWvNWcy4HEfuO1ccmc1G/Udn9hX3HkolNhSDv9jX2penEo0TsE712FeNn4qGJ3Gx8l O3NQUWZK/oIH3NaWx3Z0J9llbmypGx+1d/F5c2JkQc6yUhVXK8lu4qakuAdWgP3qwcKnQ7RbXVPt haFeE6qa4vbmbYw9fIjgT1pOkH4/tURmXGReJL8p9KnUIUeyay9mE32FJQsstSPpCV/HxWQlY/PV ZFWKE6VTnD1B4fFcblhm2aLFjXIqfWjQWT81cVqyRKcPRDs7RjyUDfURqoBL5GuuSZnAtcwKU8gh AcSPBFcfKVlfurz0J1tS1oTvr12rV+emZg+Ts3Fp4oaadG0A6PY165cO5exnfC1kfiSUokIbBWkn v4rOWK7TC+Uh0aSfn9q7F0ak3t72vdCkjtrdY21Ji4jdCtlJVJPkjvWZuuZPXOMUBtWz86rE2WDJ elh1fZIJ3uu/y/nNtwvjGZMdKW1hCkhau3fVeM+fi+5bl1xurVxQ826sqYR1b13+K3v9CF2vNksr X/EHXIbOkhJreRy/2G1wVvPs9SHe/QRs/wAVU9yytdour8+2tFqK5sBFRht9d4vH9UkoLiUEnWqp nm3mSZBuCYtvQtlkHSgRqpFxm9MzG2tvMPpQoaJBOu9X7xxdptqe/KSf8RW+lKhVkuWS4SYFydMg JS7HUEp/fRr+f/1j2iRa+Z7wHVb6nVa/1qiu7yxs7J7VyKbUhRa6QVH5r6eQhpvo1tz5rhCeofxQ Dq7D/ShXtOtCrM9OGDyeQeXcetMVkvFyQjqGtgDdf0h4Rj6cVxC0WhIA/KRkNEAfIHf/AHrN0pSl KUpSlKUpSvktJJ8DdYPLFts29R0Cs/A81gcTuW19Sm1AIHz/ABUpjXhmXNCEH41WTpSlKUpSlKUp Xy42h5tSFpStChopUNgitW+ZvS2/DyVeb4A6bbc0bcfiIJAUR5KR/wCKm/C/Ov8AxKE2S/pMW7MA Nlxzt1qHbvV3JUlxIKVBQPgiv2qo574AsfNuNvMSo6G7q2g/l5QGlA67bNef2VcPcwutucey8hca xuKolLbiz4+1V/cOLbPxY0pVyQqbPRvThPUN/eoTHvVzvt0IacCIiT2bIAqVu/m4QSZDKlw+nuCD rdfFpi3tMtx1qUE25fcNGpuvK4sSzoi2+MUzkkbXr5+9cM66Sb84wLqn3YyBpaSKiXKXCNpyizKn 2RCY6kpKkoHaqR415IuHF+aott5bX+VB6fq3rVcPqLcisZHb8htLiCl9YUQjyK3F4pySHyN6f3bd JYK5wjkBZ7/Fa/ekDIX+JOabtblPdCJLykgePmvTa/3WfMtTbzbhcUEhWkn41XBDw+087ceXSwXR kJuxSoMvODwQO1aU+mTkLKvSJ6nLjh+ZzHTi8x5UdkOk9Hc9imt7vUT6QsV58xxxcWNHh3B9HuIf SkAL2Ng14qc28MZH6X+THYVxiuKZacPtO6IT5r0B9DfPDk2JDE64oXHASj8uV7INegGU2iByfx/c LLPDTyLkwttKCN9yOxrxptq8h9BXqbK7klz+hSZKghGyEgE9q9puOcwjZ7hdqvkR5DzUxlLu0nei fiuryTaFZJh1xRHUUustrUkEa2QN/wDiqz9L/J0S+22VizyVs3W3rUvoX/mTv4qmcSdXhnqzuzEp JDb0vsv4Ozut07uW0xgV9wD2A+a+IUdkdOk9KlDYBrknqUw0CFDW9d6MuhuP1lxI7fNRzI7ip+2S gl5PV0no1VPrkzE2lagSJ3uH/E/bddueiOrHy8ZTaOlO30rOur71qfzlMt1vhGTF6S0olICf+9a0 5ExfGmzNjT0txiNhsmqRya5TrrdR723dK7qArumQzEjB3Q2gfp+9YSVLcyuWyiMkoS0fq7aFc9sa RBvxGvqSPNbS+jxTWW8o2yGFp9z3QAk+R3FezDDQYYbbHcISE/6DVfdKUpSlKUpSlKUpSlKUpSlK +XnUstLcWQEISVEn4Aqh8RErk7lORdJKSu225Sg11eOx7AVwer3N3MdwpMOLILT6yVrCT318V5cZ BlibrlSnZEhThKv81d+53c3NtmNGeUCddgauPiDE5lpaRPkLWpHYgE+Kv7G3FZNIbZHcJ+DVlqhG JGRD69DXTqrR40xxq1xVK2CT36f3+9Lzb5FyyRTDfZtJrNXcOW2A3GbX2PauXH4DTcYh1KS4v7+a rv1B3NxvGF2yOvp60kFI/iqp9OHFbTdzXMkNJCirq6td62xjw24qAlodIHwPmuUNpCdAAV0ZVuMp ZJUNV2YsRMVsJT37VzAg+CDqtEPxUMBZvPHEO9BoKdZ6kqVr7a1XjzGvCp0ha969r6e9SXHOiTNa 2RsnequmJaVPW5taSOw8Gs1DX+Ut5CiCQPBqeY9NYGNrUHFFYQdI3UQsmZyW7o5FSwlTalEa1Uxv V3KY0YOp9rvrY7aqR2PKYdt9tfX7hIA61eRXbvWRR56kuEBff/N8Vh7nyVLskFYhtJKtEConYMyu pbl3d+KEyG1EtnXerLt2XqyHHGpcxITId+k7HetceX7cw5lzLCjplR6iB4q8/RjzI3GyF/HJM1aI qNoQkn+fFehcbHoTdkE1l4HrHVsfG66rBjsMOOJdPX96wVhH9SyVwJJWN+DVgJtzTTSuppII+4rG PvFO0sjSj2AqCcl8XyOZMaex2W4Y8dzZLg7VrvD9AFnxG+w0rnOPMBfcKJ1W0WL4DjeAMIiRlApD Y1233r5k3I3Evob2op7ITXTn2+4Ks31xglevBFY/GVOwGnjLbSEd+yvitb+d1sXLIEtRm0KKla7f zUo4ntM+yrjoa6ghevAPatycExmOq1JlOgKfA33+DWYt8x11c+MFFSA0oD9u1eGX4jFhVZeYnlEE e6pZ3/etTUqLaUnXz5r7dUVOhadg/f8AeuNxwuHZOzQK6R2p+o9vNfS1JWgJSNmvVL8I708R5keb nV4g/W0oCN7iSNn4Ir1WpSlKUpSlKUpSlK4JrCpEcpQrpWO4/ese1Z/zKCJRKiD4NfMmBDtUR0oA SpSSBusDZX9XAEEEdX/mpv5FKUpSlKUpSlKUI2KrPNeE7fkN0Tc4BRAmg9SilOgo/wBqlWOtO49b BFnLJKBsLPfdZyNLblM+4hQ1+/xVa8q81Q8CiONxeiVMA+4ISa0WzPmy95Xk0h6Wgx2CSQ5433qo 82ywXh5TCz72zrZ71yYNgTb7yZSvpHnp1VlX1EF6zf00Mgu61spqPWzAZ0oBDKVdA+/ipXbcKZty gmQ0n3DobIqe2XiVnIWke22ChQ79qguVYTdMXvoiIZWqGV9OgO2qr7nj0zoyOyi5W2OEzAjewnvv VaNcl2a/4jLjQbohz20H6esHVb0+mDJLfB4ncQ6pAdU1r9x2rXiQ67A9QUJyMrs/IB2P5Fep+J3V LNujNTO/U0kH+4rMXFT9jlNP2YdLKu61J8iqA9cPCLnLmMWXJcea1dLIoSZLiB9RCe+z/pWx3o25 5Z5h4rbSp5Dt0tKUxFtqUOpRSNeP7V3PVd6ZbNz9gstLsNo3ploqacKe6tDx/NeK2NTbp6bec12u 6uvRobEjp6VbAI35r2B4O5mZy6HZ5NtcEpjoHV33VSfimcLws242YyiI0n+qxR1/SPq0BuoZ+E/6 hZV9tsnDr1LUtxgBthLivBHivSK7SUsBtpSQpDxKVg/bxWomdXA8M+oePd4LQbtrydOlI7Hq87rg 58uca053jWSRgEuXNxKyoDv5rbKyvOXnH4cl1RO0JV38nsO9d9+Qlc+MltQ7eQK7E+J+cZCN6IO6 wd3tjzcYpS4SANVW+X2u7spa/LErBI7VhLtLmQLb+WcYSlavkDwarHki1Ps41IeMpbZUknpBrUvk K5OP4+2whxTzqVEndU5ka5YiaW6pICf0b7VCoN0jNuFDiErX42RWIyS1rW2ZSP8Alj4FZDGkQosP rJCVkePmueJZ0zZrz4PlJ0a2V/Dq4+nXLmqFcWypUaO91KUB2ABG69jaUpSlKUpSlKUpSlKUpSlK UqtebspkWfHkQLeeqbMUEdKfITXcxaPD4z45VOmdLRS0ZD6j22rXYV5s+oX1KqzrI7qhTw9sbShI PYa7VrPZ7Yq+3BUkr0CSe9WLgdoiLvTSXHQooUPJrZN3KIdssqIbRT7gSBoVMeFLyDOK1nSR43Vu TTIul3SphY6N+NVZGOSJtpmtFxai0U6KT81MW57MVTspWyVd9msGxfP6/eQnpPtAgAEVLZbIZLTi VdAbH2+K1E9Q/J+8nTCbX1fV0gCrj4EK5VgS9opJSD3FWebx+WkFp1JVs9iPjxWSQ77mteCPtX6o kDZ76+1fiVFY7f7ivxlspUsk9yapL1i4IvPeFrtEbR1rabUsDW9dv/tX8/U23KxfI7jBlJKVJeUj R+O9ZeE6YEht5B7A9tVZcPkBbFtQjeyPG6kNjv5vDBBOye2tVatuNvtmMguSEiQoaCN96gEpx213 5DzbKlIJ2CkdqsmyxhmiQh3/AA+j/q7ftXLf3LdjjKYfuIWonXUD4NZtvF3LtZ2Ho6iorG+3movl mJXWwQ0vrjuut78nfiu5YHTeVRYaoim0OAbBFdy8vKtFwbtqEFDSD2AFQjl+zMOWz+pKWkOtjtvz VaYqUY1fLXc4EpIddcBcKT+9esnC+ZxstwaIwZiVOhsdt/NTR20MR2ulTiVAjzXfxmLbLXLL7akK dPx81Ibjd4LrRKinqHwKwZuMRhXuJ0R5rrKzdh54RIoCHifOqyzC479vkPTdLdbTsdVcNhctt0hh x2MFudWu4rs5Ku245HakMQCNd1HVVzcuXo0uUlhDOkeNDdQrmLODa8XcfiIKFKST9IrVzCpVxzTI HJD6VKS2oq2oeO9bf8aRIsyA2sJHUga/vVp2PIpDLhjIJ9vx2qa2VTDAcW6sBTifmvIn8VrDg1mL dxaT9Oz3/avPBxH/AKZB7E7r62FRvO1CuINlSdgeKEUqfcFcbyuU+TLJYYrKnvfkIDgA3pOxuv6N +IOMrXxPglssFsjoYSwygOlI11L13NTWlKUpSlKUpSlKUpWDv0iXFfbUwFdBGiRWPkNSblDU64ok pB0D/AqIouyoMzuSkBXkHXzVh2e9onx0lR7geayraw4gKHg19UpSlKUpSlKUpXFJUylhZeKA2kbU V+AK1C5157kY9Mkw7HILhSSP8I/FawpzfJckuan7i0863velb1Xav8V/P4wttvhqjyGxtSwCN1C1 cdPW2Slt9srdHb991PMYw+7FtPtNqS0e2tVYVnwhEgpQ6j/G18irKxzChDaSPY6wR51WTk8Qv318 KabP313qV2bEpGKwvy/SQ5oAEDuO9T4YBZrljzb1wZQp8jYUsd91RXItvTaHXER2+qMCQABWtnOn C9mzzDps8x0CXHQVJJT33WnfH2TTsbEm0OLW2lLikgHt23XHccibgco2GSogqDiSSP5r1e4wjxs7 xYS0OpCmowUD/wDu1V1k9U9mxrkU4FdXUKkyHfbbWs+O9bYpx6C/hN2gw1pfXPjFslPf9Q/+9eWu H8l3X0P+qhdsnlSMbnSSt0HYQdmvX7B85t+fY9DvNtWHIUtPU0sHfxWg34nPpBi5bY15vYGQ3ckE l5CR5IHetfPQjypcMJZkWi5FanGPoQhRJ13rfrkCyS+RuIbjKkkrbVGVpo99bFeVPpiyB/iv1XMw w6Y0ZcvSk70PNe80iXHuNkZlhaVIcQlaFA9tmqR9SXHqMj4/E5pPVOS6n6vnW/5qIc18avSeP8Hm qJUuAhBcB39ga2B4su7V7wqIG1dRbR7e/wC1Zxu0KZmoc6yoA/JrISHSjQT5roXuWI7J2SP271A8 5yUwmYq4/U4E/qA+Kry/55Gu8lLPtnqA7nXg1VnI8h+9smKh8pSe2hWtHJLUHEo3S6sOOn4HndUL lzki7NKWyopQR4FVwZTMB4h4guD71mrK2vI5QjJV/g67bqK5PBlW27KjsKOknQr4i5BNir9hBV16 1+9env4UFrcctN5nPtacCTokeNkCvRWlKUpSlKUpSlKUpSlKUpSlcMyWzAiOyX1htllBWtavCQB3 NU7hbTnJHJdzyJLgkY5GSG4wX4cX3GwP21VdetPmCHjuOuWVl8haUkOhB13I8V5dSbQ1frk7LdcU ELUSNmszblWe0W1yMhwfm+kgA/xXHxPCmy8ocedWfyyVdzuthJzFuVIZU0tTi1aGgauvDsBucK2M ymT0oUkEferKwVyemYltaSte/kfNWc7JmpuLUR1BT1DsrVZ923PT46WGiVdI71k7NYmbYx0nQk+R uuvk02XasSuT0g90g9HfuBXn4vKrbnHKBtqwtcoPEHfwd16B8eY8jHsbitAaKmx21o+Kk/sNOjfS lR+5HeurADqXHUK8JJCSaXBMotn2yND4Fftske4yELI6x8E12wQhQSVd1b0K4bpAauttkw3khbb7 am1JUO3car+fX1s8YTOP+cLk06yW2XZC1JAGhrdVbElsT0tMtEFaOxJqWNwY35BKSodQHfVSDCZa BL/Lsr+s+ATUhyKzXZ2ex7S1fSQSkHsKsR63Tl2RhbTaVOIR9RI2d1IeK5aGlS27j9C1pIR/NSu6 cb2iXiT1wkun811koG+9YVWRXDG27fFhgEL0lIV8Va+Xpu6OO4sme20Uu6CToVXUy3XW0KhSmWB0 LSCCBXI/hV5yWSmdtKddyPmoDy/aU/0ZyG51KWBokfBrWKKJMCa4ygrHtn6Ov71ud6MeUlIvjNln SVB3toFXY969BX37e4php1xXW6NJNckHFVNXRWnCUkbHel4xK4oUVtqCkHv58VxWiPEbKm5pOx23 uuxGslrZuqZjBOx43X3cpjcucltlR9sHTgFSOxsQmXFCP+gDf96jeSX2ROVIjPJAjDtsj4qs50Sy xJA6FAr3smoXy1PYn2NUaOoKITrvVWcWNSrXNfZ9sAPbSO3mtlOPbHNtcYdSVdC/q1VqWXILJbx0 SAfe/jwa6V4usqXLQuEohk681pD+JngV5yDExdYrHusx0bWQNmvJdwLb2kgjR0QRX54Gq/UhaEfY fvX4WlKR1/FfqGFONqWBsI8/tXqt+EZ6aJTYf5MvUJP5NwdED3U9yof5h/3r1TpSlKUpSlKUpSlK UoQFDR0f2NQnILs83NEeKn/BB0dD+KiWXSIsSUhJSoqPc6GtGpDi09tyIhY2Ej4NS63XNh4hCSQT 4rKGlKUpSlKUpSlRbPeSrBxvb0y75MTGQrfSnyTWofqA9UDOURVM4hKdV7qen6FEb/0qh+PbHkl1 vf569NuLYUrf1gnYq7nMdZlpaTEjpGtb+jzUiGCOW63B+1sIM5Q+sEVjrZhcZcxL14a04T9Q14qz YFpsaYiGYcf6vuU/Ncx40XLQmTDQfe32GvNWnh+JRo1sQmc2DI1og/FSi3WhmAsqbSAPgarju9kb uIStISHU/J+a6d2gNptbbLhPuAeEmq9y3GIk63utBG3FDQJHeqQyLjmXIhvsIT/gqBCwa8//AFI8 MXrju8uZIhk/0YKV1BA7g1r1Anqz/IojkIFtyMQSF/avR3grkiZYsKchod/x/Y6db89q8/PUJf7h bubVXn3FtTmng6lW9aINem3pC9TzWbYpEtxkh2/oQEuBat/FcPrp9NCOW+JpOQRmArJWCXEKbRsk D4rC/hf+qFpdnd4yyeQqLcbZtDJfJHcaGu/8V6I36wWzL7S7BuDCJcR5BBSr7H5FeUPPnBN54Y5j k3WxRlJsiHipXQjQKd7rYPjvm56/YTOiu/RFEfoCXO3fVeWnK14esfO659vcSmQJXUCk+O9ezfBH KCuQ+I8diRnuu4MIR7+1fsN1a+e3aJYcQbl3UpVbkkJUD8HdcHKzSLzw+5LhAKZRHS62AP8ALrsa xHpYfVJ49K1r6lB3Wj8VZDOVsP3RyEn/AJiFdOq5pcxbElIX3ST31XSydLl2hFEQEqAPkVQ+cnJX 2nI9oQXFtf8ANKh2FQqz2uZb23rneiUNIB2APmqivHJ0RzNExyT+WK9d/tVd82Wiz3q4F9p4ntsJ +xrX/KjItbCkMgloDWyKqidFTdpaivqSvfms7YUSrO4ksqBAGu/muhEyiFcrzIRK0XUk9zWax21w RkSJksAQlnpBPwa9ffQPjcG08dSpUJICHlJAIGux7/8AitpqUpSlKUpSlKUpSlKUpSlKVTvP+ev2 hiFjEBn3pV422sjylP7VNcGscbj7BI0d/pjojtF15R7aPk15pesLNoPIGUTZ1vke4y04QUoPYn+K 1tx2zybo64HVFhC/0bHmuF/jaa9kqQH1FJO91bWKYUjG7e865JAWR3H71anFuMMKeTc5iw4zv6Ae /erujZLKkTY8KLv2OwGh2q38TaZtBjvSEJCyRVtyWoVxjolICfcSnsQBXQg3QRnSlKh1Htqu4mJK myg8DpH+lQXnbN2MawO4ocWC70aANah+njCG8lzJWQKjJ61OFQOu/nzXoDaFrejMp76bSAd19Bx9 E9TaNlJ76I7CsgEBPfez9zXDMQp1rSFaNcECB7KitR2r4rt9HuOhRH6NgVyea84fxVOBhdrGjNIb PU4hJDhSnuFAV5M2eG9FPWQUrJ/jVSiO8642PrUP3P3qR4uy7CkpfBPUO4q9bVL/ADdoTIWnbgT3 Jrs4tmP5qaYKk9idfzWVyCX/AEuSgsIAUrWhWRRlcxcJMR/fSdHVdrI57cqHCLIHus63r4qRuZhc cixti3urUppog9J/apOzyFaY9mbgyOlTyEdI38dqiOOX253K+TGmXFJjJBKTWWTYI1zxubInaceB PZXmtYOXrPEiqR+SQG1q7bHY+aieBZTM46ymBd3HFJT7qEkk/vXsfismNyZx7jd1trgckeylSgnW 96rNTJsqGhLBWRKToHXmu9+cuEmGE9alED5rHRbXJU+FuIJHzupGw9FfaEPQQ78HtXUt2PtNqkFT 2yB8mv2FLRbVLQF+PFRu53tiVCmI2ku9yAPmoG/aPctinSB7g79xVEZzd5sO4Lb6T0A66jWRwu9o jy4rikgqCh2razG8wEuIyExh2QBrX7V2HXm5UnqMQbJ7du9dW7Xp+AlCW2CNHx9qxWX2VHKdhVYp bIWJCDsKHzqvGH1a8KTeI+SJsQQltQSpRQrp0PNUa4UvBCW0/UB3FfceQEHocAKR2718OK6lnpB9 v4FWx6X+Erlzry7YseiRVvQ3JCfzS0jslvffdf0U8cYBa+McLteN2ZhLEGC0EJSka2ddz/epLSlK UpSlKUpSlKUpSsTeLQy+y4+lOnUJKuw81CEPW+7hxTyU9aFEaIrsQrhDjrS2gp6PBAHisx+eYjht TQG9jvUmE1koSrrHcdhXMlQWkEEEV+0pSlKUpSlQfkrkdjB4BUhSFyNH6T31WifPnId05SlqYUS6 nZCQPArBcPcZrjygufG2Nno6h81tvjPHMFdnB9gEkDQ0O1dVzDDClaab0P2HipZjmNPSXenpPVry KzbXFyZb/U4kdO+5VUigcc22ElP0JKk/ITUiiW5iG2EtoHb5Nc6WkJ/SkA/xX1Svh1lDw0tIV/NY +bYI8pCtDSj+1RK44cXI76AkdSgQkAVqbydxq9muQyMYuiC5CXslCx2rzt9RvFo4Azhtm2Newy6v uQPirB41zx5m2RV9RIVoK7/t5quvWJY7fMkwrzBUC6UAOaP7d6iPpX5Nk4PnlvS06oKeeSnz8br3 m48ms5fiMKLKjJfbkRgVdXxsdzXmp61eGJfpb5Hj8gYux7bDjofe9oa+dnxW7noy9XFn9QmEx1Py m2LswkNraWQkkgVdXIfGVr5AZaE5tCko31bH6hWm3qh4tHHmIT5liAZZDSiEtjsO1ePN/M25X2dc ZDxLjb5JUSe3evUD0A5mP+GWW3JPSpSQN7+a3P5FtcrMuM1Wxke8Qr3Nj7DvWS4hymFyLxfcLAlQ M23sLgvNA9wekhJqC+myZNscqbizjpbfQ8slP7bq6JkaLZJy3kkKe33V87r6sd3bv13daUSoJ/ym ua+SP6XPbbSdIUPFRi73q22T3i4pIXJ+wFUpnl2aeZdhNqBbUCdVrLl9ojMPvy20gra71Q+WZNLi XBUp8q/Lk6SFeKwku/xLwyQogAjsPtUbk45GeWtbSx1H4rBS7a/CeLhcUG9a1WDgYuwLmqR1jbh7 k1I7rGEdVvYbd6gp5I1/evbP0b40ce4TtKlHapKQvWvsP/vV50pSlKUpSlKUpSlKUpSlKVwzJTcG I7IdUEttJKlE9uwFUJxS49ynyHdMiuLRUxbni3G6h2H21WP9bXI//CnHJtsGalq4yVbWgK0oI1Xk 9fJM5d1Psul1hw7c7771kMXVc585CFpLcds/SSNVYVrQ+9kSB2OgB/FSzJLLIlW5z2nUJUB+kGpx gNvlDEYsYrClhQ2RWweAW6JCeiKf0VgDzV6Rsai39phTagnWv2+K717jmxsoYbWSkgdhXYxyyGWP zLx1v4NZydeWbasM9O1AdhWuPqGtrl/hyHFqIaO+pPxWY9OOOWyz45HKUDZPc/PzWwzaEMtAIACA N9q+IwKmys+VEmuRaOtOt964/YVojq/tXKhPSkDe9V+0qI8q8ewuUcHuOPzUpUiQ2egqG+lWu1eA Xqi4tuPEfId1tqo62mGXFBJKdDzVY2i7rVC2o7IPzU0xO4mY2U72fgfarNxjNo8Um3vkb1rzUwxK JBN3RKCxoEnRNSK93mA5dWEq6dAgVMF263XiQx+X6SOkAnfisrasDDrq+tSSg+BX1NiM2ION9J2U kAfaq2ax1+VIlzXlq0kkpH7VkZuWqxS0MOMJJccPSTrvWexi4TbzKajL2Gnx1HfxUA5txRhC3Pyo Cls9zqtZMtmv3aKYaAUqaVvWtHtW6H4d3qfkWSY3jd3fJQ2PbbStX9q9Dnm1XzITNZVqOpIOiK+5 U561qI6SpPwa7sPKIr0chaQlfg7Heo0ZvvX7be0H4+1Za1Sty3kLXsHfcn9qkVutFvkNLW46kqI8 E/zVeXKFbkXB5plaSvZAANVTnOaOY1LLBJ6B96qTNcwt0tn3VAFw1neIGYOQTWlKCdb8VunhdmtU SK3tA/SPIrjvs2FGfKWkgn40Kjs+W3ISB09k9+4rEKy2PaboxLaHZrsahfqd4dx7nLj2dcEx2lXB TKukhI3vVeKXIPFt646uUlExhSGW3ShCyD3G6hTiwsEn9f3rv2a3y8hnRLXDaL0l9wIQhI2SSa91 /wAOr0ps8DcZt3W6RkHILmA4VrT9TaP/AButw6UpSlKUpSlKUpSlKUr8WkLSUnuCNEGqqzTEnrOr 3oZUplxRJI+KxNtjKbj+4s6UO+jWTtM9Mp4BR6iPgmpVESqStA39I+1SmMj22gNg/b/SubyKUpSl KUr8UoJSSSAB8n4qm+c+YxhVu9q3PBb4B6lINafzORr3yFd1pdLqkbPYk1LMUwMypTZeaJUdHuKv S0YTGRHY22lJSR8VZljgMMsJaAGh20Kz4xiM4nqOuo9/FctssabdKccSQQRpNZWlKUpSlfPtpB38 /vVd8i4nGn6vbCAZCB0kgea0h9bPCreWYku9lnbzCN7Ca0p4YuMd51Vuk6SpCinSvjVWtkvF1nzy 0uxEvIcdKTpOxveq0xk2WTx3ya1EOwuLJT0k/I3XvH6Q81GQcfW6Q4CoojpRsDZ8VYvNXCVm5yxh y03cJLDqOnak7KQfmvJXnLgDPfRDybGuuJKkrxlyQHOponoKd/8AtXrJwDzDZ+auN7XcYUtDswxk JlMBX1tr1o1+c58ew8l4wvMUpClNxlqTsdz2r+dTk2K9Y83vltVtCEyVAg/zXoR6GbAJNjtQZeTt RT1AGvT23PwsWtyUyiD1s9O/udVp9Jv149OvNYnNKWLRkL4Kkn9IBNTzIb2/hfKLOYRgBb5iEp2k fTsgVsDZ7G9kMBm4uuD/ANUkOAb+4qJzJS8PvzgSokFXkVnH7snIWveAKlJT238dqpW+W+flV9ca SpSWop8fxVc5y6/EuCgTtITrdU7dULdjzQ4sfVvQNUXym9HnWNEFsAPoUST81TohPoUEoUfGtfvX M67Ngt7JOx8k1g7nkcmeyWFkaBrhZlBSG+lz9Hnv3qfcd2AZpk9qjpUFH8wjt/everjGxoxzj+w2 9AADMRsH+SN1J6UpSlKUpSlKUpSlKUpSlKp/1BZW9GtcSw2pz3LrLdHUwnz0eO9S3FbRB4xwIuOp DYZZMmUr5KtbP/tXl36nM7m8t8mzJ0KU4u2qWW+kE6QkH/7VTFxhwMXeQ3EeMxtei4pXcpNSD+uy chiRGYcNLLTflwDRNWrhuINyYxm9e3Eo2QfO9VBFHLrpf5rECMp+M2ogqAPYbq8sDizYlpjIeSQ+ VDaSD2q/8btDrz0QvEtrIGgamzWaOW2eIEFanXmiOsD4FWLZ5icpW288SUAAK2fBrPNPOx3CxFSF oB+n9hXdFqYdX7ryA46fO/A/itcvUvchaJ7NtR9LcrR0PHepzw5gb0DEIbqlAIcAWkE9z+9W0ppX 5dKEKBAGu/zXLsJbAT9WhoCvgurCwn2/jzuvttxLqdpPjt/evwvt+77fUPc/6T5rrmYhmQI7iwHX NlCSPIrsJKkI24U9vkV8shwKUFaKPKTWkn4jvpyTn2FryKzwEOXFAKXylPcnXY/+9eOc20f8Oqfg zU+1LSojo13rkxicu3uha9D7A9qkEi3rmuCbEWS+fKRU3w+6vsMgPOlDg7easKyWqNeXQ4XipQ/e s03c5VtuiIkAl5wDZAqT47ywI11TEmLDakK0vfxUqze9Wy5x2n4En3D/AJtfFcTCLffIjCITqSlI 0731r71zXTBrVfoDbLDiXHGvq6Sa79kZiWeMp53SC0OkVWmYR3BOkTHtmC9/mPwKozP7TaILbky3 rS8T2Oqw/Fi0Wrkeyz4DhTHDiS/o66e4717TYndV3DArfcrYBIYKEhTm9/zU+sdpiX+2B2SUo6R3 320ax6cEiXB9wQ3Q6EA7O/FcEjF7XEbILwTKHbW+9Yy3Yw08p/Ug+4B20fmsROty7Y4tt2UpBO+x NQ6NibpuZlokqcWDsAq81BuULVGmLV+aKUvEa0K1yy3E3XJCuhX+Dvsd6q4+CcYYg+y4Hf0fq/at k28pbQ0lqG4FLSnWv3rBvZLIamj8wnRJ13FYDNuQn7QyhYaPtHsVaqN3PkOzP2VaWnQqSsbPfwaq CZ6jbtjVwEFKSuF16Vs9tbqjfUDmViz+7oiew17bifq8b2a1GyvBYlouDrTT2ysn2Wx32ftXof8A hpeh5q5SWs9y6D1MMkKjMup11K8jt9q9YG20MtpbQkJQgBKUgaAA+K+qUpSlKUpSlKUpSlKUpXFK itzGFNOpC0KHgjx+9VRmkB2wuKU79LB7hQ8arCWZxqeQu3uF1xPc6qTWu+uE9IOlt9lH96kkO6SX htBJQB3FZi23tiev2G3Op4J7g1kDLZD3te4n3B/lJ71y0pSlKVUPOnLlrw6zPQhMCZygR0p+DqtP rVkU3OJUoXYq6FK/w+rfcVePH3FtpRaw6ylKpBT4IqxsFwVxucTIYCUA9iftVjM4mwHf8Xs2D9IB rKM2aMwPoSf7967qU9KQPOq/aUpSlKUoRsV137ew/EXHKB7avj7VSHL+Ayr3jdwguMgx3AQk6+K8 duWMIuvEHI0lxxksW99wpQoDySam3G8N+zXiJJnTVBqUAtCSo9waqv1R2BWO5jEvCGwpp9YUlw/N erH4ctykXbjBlbjKfYSynpWddvFZnlf1l2/i/lSHjNzeEZEt4NM9v1d9VfmZ4XZeX8DXbrrFblRZ sfrQpQBKCU9lA/FeYeE5jePRp6iFWMvOrsk6T09KuyQjfj/SvVJDsPOsUS4w51RJ7G0qB8AivIj1 4+hy6WO8TMisMNUj3FlSugeRXP8AhzWbI7Zfkwruw5Hjtq+gODRFent7xWbeGmSkKUylOwo/tVYc 64hGzbGx7qEi421A/LA+SRWEvtlus/05QVSou7nHdB2R30Nf+KmHFnLUy/2WBEYSVfkWw25r4IGq z11LeQXNRWekjz3rtW+Xb4MoRQ6Pc0QE7qHXqQuyyrg7CSFLcB+PmqxucVm72p8vj/13chH2rXvL 0Sol29jo/wAE9iNVRecQEDIHwFHpA33+9VpPkmNMUhIBIPbdda5ypTsfs0kioipBkPqbfHtA/Ndr GcZYlfm0rkHqOw338mr29F+GovnMMG1e4VSkvJPR9huvdOFFEKFHjpOw02lAP8DVc1KUpSlKUpSl KUpSlKUpSuKZJbhRHpDqgltpBWon4AGzVEcZxxyTyXccpfTtiKeloHx9gBXB6yuXYXHvGU62qeCZ 1yaU2E70Qn/715nRryxIxttMQdMkuFTqie5GzWWhYVbcijpksIAYSP8AET9zWGkLVj01bEZP+CPC QPFSKy8lrssUsKQdkHsd1OOMuQ2razOeWyNPdxsVcnHGY2y8KClRgtST9qt+OtmeETW5aGfZHZHV oipFhzlpiXEynY4kPyD0lY/irfg2iHb43vNENNEdRT8CshCWw60FMkEEfFfbrh95CAf5rWv1Z2CS 8qLckAlDOjvXjvVn8AZKm/8AHVuClgusJDeqssAAADwK+UtpQSUjRNfoSSonf7AV1pM6Nb0KLjiU +T0/Jr8YUxIbEwJG1J2CfOq/FKalsiT7JK2goo6xog/tX5Akm5w+paegk61XJGmtyApIP1IPSRXD fbSzfrNLgPpC25DSmyFD7jzXgf6weILhxxzNcZM6MpEH3VEKI0PNa7ZDeky5jf5IkIT8JqeYvd0s 27qUoBwJ8GuKNeZMiUsNknv4FWNhl6lRUubUeoDyfipzjOfQoLiw6z1zFbT7wHiuRHF1yuTku/B7 rZX9QSKkWHXRpMdMZ2GsbV0Fagf4qY5Zj68WjMqtKwUykhSwg+DWc4zssxL3vSFEBf8A1VIczjwI UcxFqSVr76+5qvsliovtlEJOghCenVQS98TwkYc+pPSXBs9z81rFLXLw27upZKko33/1r1e9AvLr ea4AjHnJCSppAPSo/tWwsZUsqlwmJPQCo6BNdSCi94wt50SyUuA9t18Tocy8WB6Uh8/mwr9RPiuH BLRdG3SuRJKj50a/M1uSWJ+nkFwg+a5ZGS29WKvMRmAiapGm1+CDWs2dT5UBtb1wKn1gkgiqTveW y8glCNFaWlIOvBq4uJ7gbBE1Md6FL/yq/irJtORNGV7ze0oHzWNyvmaxW2U2mVIaC0kAgnvUYzDl ay5HZg2282pIHwaqR3LLRA69qSlR3rqVWuvJuePM3l1bSv8AA7/PiqXyHkFVyuiExApaz9IIPk1u R6C/Q7euXshTlWZsuN2BlQUj3R+s/AG69i8ex6Bi1mi2u2R0RocZAQ22ka0B8/zWRpSlK/FJ6hrd fuu1KUpSldS7XSLZLZJnzHUsxYzanHHFeEpA71QvBnq5s3POfXWx2RpJiwVLT7gO1Hp+T/pWwtKU pSlKViclx2PktuVFfH36T9jVUpxlzBJym2U/S5tIO6yUGH/Rorrr5C1vdwPuazOCwZcqa4+8o/lt dkGpRP8AysBQMVDSZh7DpHf+9diLbELKZD21PqGyfGqyIGhofFKUpSonnWaJxeIvo0XenyfitM+U IB5BvjkghS19Wx3rP8ccf7U23Ia6inskmtpcNwqLbre2ro0SBqpIuCttQ9tYAHb+1d5tJCAFEEiv qlKUpSlKUpSuCbEROirZWAQoa7/FeYn4hXCt1vMEy4TBWiOou/Sn7VqDhF7nXnHHn5QV12oBvvvt rtXa5hukPkHj63oKkfmY47AnuCBW6H4ZmS3mPir9reWpMcDpSDsaFU3+KLhU+08kY9krCVlLCkqK h/lAIO69B/RVy1/8VOHra6497r0VpDeye+gNVH/WH6V2+ZYca8WiOBeop/yDur96tf062S541xTa bTd+v89EBbV7nnXxUzyvFIWX2lyDNQlSFDsop3qoPh3AVkw+5fm2EoUre9BOqn19e/IWd32tJIT0 pFUZnqXYNvcmr8633qfY9CTmHDgaABckRllB14Vo6rVD02ZgMOv2V2q7j25HvKS0F+fnvVnwMqMX IHFOK00s6BPisjOZMm6tzY6wUgbOjXK3KauXvoC0qWNgjdVdkZRbbm4esBYB81SGX3pkXnbhSUg9 91Q3Ld1gLk/+kUht89irdVfcLP1M/mFPJ3rez5qOqlPPLU008Fb7a+1Y+7Wd5uMXVOhSvOq+cV94 TEAg9iNf61uJ+Hxgk1/1GsXNIPSjSir7a/8AzV7F0pSlKUpSlKUpSlKUpSlKVUnqGzKRYLFDtUPf 5i6LLJI/6azeIWyDxHxr+YlEISyz+YkKPkqI8V5w+rzkk8x3l99h0luMrpQ2FfHiqjgY+i14tGeQ VKkOkBaT9qyllyhjHri1amllUd/usn4NZm4MxVOrdQAtsd96qIy341xvSWQkdleAKuGJYIMe1xWw OlTqR213q2+OcfjWiN1IBKj4Gq5bo1cVXZLMd1QbWe43qre45uTcVtLEhJUWx2Vr5qwJl3l3RgJY ePQk6CQT2/tU7xyHIYhR1LUTsd97rNPPIYWFK0B433quueY7FywKWj6VqA2KqL03Zi3DdFoLnQpC iOkmtmn47xKS2s9J76BNfSn1MIQFb2P5rmZlofV0p2VCupcrG1cnUqWogDykfNcN/wAhtuKWxTkt 9thCGz0tqOiQB8VSmLermxZVyTGxSM2nrdX7YV3q95rKkNpLBCCVBJAHkHtX6pbFrbQDsBR1vXzX a31AEEa/etZfXD6aInOnGU5UOIj+tMIKkrSj6ljVeE+YYTO4oyeVa7xHUHm1FI6k63XSizFqcLja gGteKkeG3eMl9YdIKv3qx7Zd4rqXENFIV01k7THblwyhsbf6vIFWq3mlwxvElR+gLCUaIA38VzY5 lzFzxMKUwUPhX6unR3WesN1k3eCtxza0tDQ38VjxzM5BuaLY0kpUhXTsV3b3cZeRZFEWVEt6B1WB yzKHMafU0jyoa0ajUjMp0qCto76VDxVDcozQFOfSApXbdbB/hwZu9buRFRHXihpYCRs6+K9RrraL hCYMyKCsOfUCN+O1fsFVyvENKHx0/wD7W6zVotYZC4iljrV3CTXXXNNmlKaVpOvisbcVxLvIJcO/ 2qMX6dBjSWoaNhauw7eKqrlUW+DCWiQUrdCfitdrXfGo97IaaBQVeVCr5xnGLVljDLr8xplY19PX qs/ySxbsD4/lzWpCStDaukg/avI7kXl6+5ZmMlxua4lkPFKEJUe/fVXHYJ1zh46w6+651FIJCie1 YLKciddfQ4l8kJ89/FVjlGZKvLyoDXU46o9II+TWznof9EU/lfLodwvDKmrcyUuqLiDrpFe2eLYx b8Nx+FZ7YwiPDithtCEjW9Dyf3NZalKUpSlKUpSiiANkgAfJ+Kon1A8kY/d8IyHGmLilUxcZYUW1 a0QPG61Y/Cf44Yx+bnF390vPLfU2FHvraq9HaUpSlKUpWOvVkYvEcpWke4kHpV+9VOi9dNyeiXQK QhhXQnY+1ZN7OXYvRGt6dtHt1DdZuBHW2x+f6yt099K32rO2vIvzawhWivxrvWeBCgNUpSlYPLcm Yxi2KfdUOsghKT/3qnp9wVmzTyyesa/eo1juEFy6/wDL6k9+5FXFjOBxm+hak9JT8AVPm2ktNpQg aSkaAr8U2SsEHQ+1fdKUpSlKUpSlKVBeV8btNzw+4JmsIV1tKSCob+K8i8us1pwG83yzoShCJzqi kkaHk1rxyJDk41KiqaWTFWvXSfHet3/SBy3Cx6FEhMBKXnEp2P3rZH1h8bscu8CXi8NtIXKhRitJ I7jQFa7/AIRHKu5Nyw6a8fzDalhCVHzr7CvUxRCR3Nfuhvfbdfh31j5Trx9q45TimmtoGz9q6M1j +osDrGkJG9GqA5ovvuMuW9CCU66e26t3huL+V47tLe9/RvvWsnqu4x/4Zzuz5PaWlMxZK9yA0NAK Hndda4XWLkFqYchL6nUp7lPmu9j+YrhW5UV76nNFI35ruYjabm1NkzFb9p4kgHdU5y/eplovykK7 bPnvVQ5C0bkgOqWdmqEyTHnrnf3QlZITs6NQjMG5VvbUyFnQ7CsPjNqcWVPOL12+TWNyK7KiTggr 6m/Gt11bflKYspHSRo16pfhlWpFxnSbt0AkMdla8dtV6KUpSlKUpSlKUpSlKUpSlK/FrS2gqUQlK QSSfgVRNodHLnKbr6wl+2WZzaFfGx4/3rC+uHNXMd4sdtsNwJkygSUg9+kfFeXVjmSn7ktUnq0o9 0q+asF9y1W+C2p2e2pTw6fZ7bR+9cVs4yjT7k2hmYl8u/WHB/lqURLXbrG1OhOyESJDaToHud1X1 ib1knXIihpoL7KUKuz8nJvF2s4hRTIjJI61JH6fFbG4WuwQJrrMmQ2XQ12aJG91BMhssu4XCRMiy FNBtf0Nj5G6vbCGolsxKFIkspdluDSie5A+9cwDacwjmNLBjHuWvsauW43BES3tLRoggf2rAvXlm 5oDbUgOu71oa3XHkmLv3mxrj9AKlA9vmtJLdJueA80ux3mFMM+6QFKHbzW61pzRy4sxC0OsFA2U1 KGn2nVJL6ktqV+lKu2zXZai+1NUtKQEFPn9912CvSwnR7jzWgvrEv2dyeWhbrTBfetHSEe4gHWtd 6kfAPBDrGT23I5cAxpbellZB2TW6Dii6+hJPQlB6u/zXMVJWsJI2QNgkV91+FI6dEgg9tGvN38Rz 0eIyuNIymxwwZOispbT33Xkyph+wyJNrmIUzKbJQW1DuDX1ZUtMOKLz4aJPYH5qX46+W5Dqg6FNa /VVw8Z5LAZkKjPNpcGv+cr4qw8bm26bcZaZ7iTHSewPgisnd82x+PG/p0GC2FHt1pA/1rs8ezY9p nezKcH5aQe6leE7rKxeLLZccql3FDiFRkgqSseCa6kR8jJUx2EF1KD07FdDkrGYzjiX3XElXko+R VbS5iIMnpW2ExT9PuGoByxYob8VD7TiVdYGv3rEembIH7VyjCjNulgqeA6gdeDXvrxyIl2wO3OOy kv6YT1Ht2PaupkLbbDLbVrIdUT9RH+Wv21Yl7rgmOTg24B+kn5rD37DXpD6nve6x8k1w47jLCpnQ 64CO41XHnGDW0lDiXENup8LOvprVDlnEZjt2Wpt8y2EeT+1a38xcxY1gFqXHipbcuqRr2u3VutXX /UrmX9TTJiT1RkIVtLST219qu3HPVC7yXjK7PkNxEV3p6NLV2PbW6i1k9PsR+6Lu8d4SowV1p143 967+VXpqOFwQoJ9tJGgPtVC33KpDk9yPHUXB1dIH3Nbe+hX0TXPl3Jo97vcBbFpaWFqdcSdAefmv ZnBePLJx1Z2rdZoqWG0ICSrX1K0PmpLSlKV+KOhX4hfWOw7fevqlKUpSqz5f5Ktdhscm1RrqwL7J HttRm1guAn9vitQ/UnwzNwDheVmj9xUzcnxpbJ8/UCQKy/4T1sks8ZZBOmLJfkSgQlXkjud1vjSl KUpSlKVF8rwKHlCkuFX5d8HutI/V/NRHILAjFYbTTTPvqP8AnA7+KyNpkiPavdU4Fr1sM/avmz9U 64BxoEq33SPirBaWltpCVqSlWvBOq5qUr8UoJSST2A3Wu/OOQSLlN9lkH2E/SD9q6OBB5VvWiMn3 XdaIA+auTA8e/Lwi/MjhLyj2Ch4qWtMe24sgAJ+NVzUpSlKUpSlKUpSlYjKrCnI7K/DKulSknpP7 /avKH1s8QSrGZt5tu5ElhRIbT5Gq0XczORkjbNvuafZfbXr6x3NbN8GWGZYXo1yW2pMdOiF/Arcf PufYmMcFXyE+8lRlxikIV8jWq0N/DsyJyJ6pYjzL/wCWYfeUVfbuqvewFLiAQQpJGwfvX7rtQjYr 8UkKTo6IPwaxc1x2OfZSgFs/5h8CoTypgFvl4xPntoP5lhorG/nVcHp9yqPfsLRFDqTKiqKVtfIH aszzRiJzPjy7QmWA/NSypcdPz1gfFaJcQLl2y9TLZcyW7iyVByMv9Sf7VNZEu3iQtankpeSr9HzW Wd5alQW4sVuGQyCAFhPmqh5tyKJdrmhTq0tuEbI8Gqbyq/R4sABmQlS9dkiqWnXuaxc3VhJAO+9Q HI5b1xmKCnQok+Kwb8yVbmSgOlIP2qPXWK7IYVLWsr6fg10YjRWUKPgdyftXtp+F/Z0scVuzg2NL QlAX9/mt26UpSlKUpSlKUpSlKUpSlQHmjJf6Bhr7baiJEv8Awk9PkD5NfHDWFsYVhyXCdPzP/UPL V8DXb/b/AL1oL6t+XHcs5NnW+OsuRmiUIG+2h2FUFjLBubU0uBKX0b6NioW7jEtF+eemvqLfcgE9 qkWP3K8WyclNtdUtsdiVHxXbx64qZvVxk3N1RfAJCSexNccTMf6vd0tFshsK7HXitgMB5FRj8VuM 0319Y1sjuKsGLaYc9pd3bdUiWsdgTr/zUfsb2VN5Kkyif6f1eSPithJ966bLHRB244UgKSPjt3qy uOLPZLhYw44kf1UbJLh0oH41WRudyW6owFKJXoAivm1Yj/Q1ids7J3o1LoF6ExSfGh5I+9a7+pjC XBM/ryGwkj6upArKemzNIt/b/LPOp9xodICj8ir9uNoYuhaUskKbO0lJrvAaAH2+9cSSovEK8a7D 7VwTbPCuIH5iKy8QdgqQCd12WmG2UhLaEoAGgEjWq+ZLIfZKSdfNfSG+hkI8kDXevrRAHfdcUhr3 SjvsA+K47na4t4hORZbKH2VggoWN14//AIhXofmYhep+bWGOpyK8VLKWU9h3/b5rzvtsdMi6JZnE t6OlBfYg1JZV0btzyYzBBYOgSKkFoyZm3rQxHWelQ2SfvU9g5O2uOlPu6J+Se5rLW+LJlrDrCirf epRGRPmwVsOKUFjxrsRUqxC+3Jm2v2xCl9aEnR33rhw6VdrfcHpboUoJWQFKFS1doN892ZcVK6FD 6d+KhmcWKHNxf2EaCgv9SfNU3yza/wClwbahJJSEjZ/tVWQZ7mJ5HGukbfudYPb4r2E9H3J8zJuN 22XFqVtsDufHYVshiDD8dbwU8g9QOgs12pVkmtMLlqkJU2FHt1f/AHropyFchoR/eT9uo18KjC2g u+8kHz+qsVeHE3KOpbzwLaR32qtbPVFmsPjDAZU6KoKU62QOo9/Brx8ym+SMuv0y4vLJU4oqAUd6 H2rDtIKirRGwPBrmihgqCnVLSoH/AC1slw9n01rH3IzLnVHQnX1Gq5zm4zrtkrjNvbcefePSOgb7 mttfRN+HlfM8vcbIMuhriWsFLg95Hkf3r2Hw7DbVglhjWizxURYjCQkBCdFRA1s1m6UpSvh132x9 z9q+gQtP/g1+60O1KUpSlKoaT6VbXK5dZzNya477bvu+wsk9971Vkcp8XWfl3FV2G9IUqGpYc+n4 Irg4q4hsXENlNusjXQhXZSiNbA/apxSlKUpSlKUrH3y3i4W9xASFOgfTsfNVwxEVCmKD6VJAOtEV yZFMexOKJkH6i53IFMXyOVkKi9LJSU+AalByN8vCMj6vjq13qQw3tMoQsnr/AHrtV1LtMbg2991x QSkIPn+K1zyC4R71MdjtaXtZ0R5qy+I8PRaGFSlJIXrtv7mrMpSlKUpSlKUpSlKUpVA8ycQxr2qU pxCVIkbI6hve915T+q304jDLuu8RGQgJJUOgaFY7iDleddrV/QnCEhI6RUT9R/JsxcdFlDqukDp0 k9jVl/hf8Y/8YcvtS3DpLX19Q+Nd69xWWUsMttJ/ShISN/sKqL1Qc4p4C45VkJCFL9zoSFj9u9db 0r+oFr1EYCu+IQhDjTntq6PBq6a+Hm/daUkEAkdifg1h77Z3p1hkwm19anUdOj8fxWo8a9yfT1yM Jlw9xMKQ50uIV2BSfJrcLH7/AAMotEa5W2QiTEfSFIWk/wCx+xrRr1v4FecEzyHnuNNLDcvpEwNj sAOyif5qoJmRR8tyS2zbQ9/6VCB+ZSFf59d6m8G/PfmQiUjcRGvb7VSHNb5n5AFN9YA7dqrOdYn3 VNOpXsj/AKj4qOXiM+X3EqUgjX+Wqpv0dyNNUo71vsaxdxcXKj6B2fg1Hp9wcahrYJHf4r7xxtVx V+WHcudtV73/AIfeLKxj042RCxpTxK+/2ArZWlKUpSlKUpSlKUpSlKUoSAPPj71S2USG+ReSmLIj /EixgFqUPA13NPU5yMvjHjZaYP0OOo9sEeUoA1XnE80jIIzl+f0t91Z89/8A8PNZFHHKk2F66sKK NDq6E9t1UNxjXC8yltuJLSBvv8V2rOzcMeSr2mS+D/m+1dWdbZa5yZjiSkOq+pP7VYFktlocitqb Qgv/ALDvU8xx61WtvcvpCx46vj+KlGKXv/jC+i3RHClhvvsdgasjIsobhwkW5uOn3UgJLmu5Pap/ w+4zDipcnp94HXZffXarKbXbGJ/9RivhBHYMj5rPWuEblKEtQGj3381JJ8xElkRkd1Dt/Nctpsoi NhSj9R76rocg4u1l2MS4JAUvpPT23o6rztvWQ3Xgvkf8sguJaW78bHzW/PEOds5li0WQp4KeWOwP k9qn9K+XElaQAopP7V+hWzr5Ffp8felfh2T8V+62Kb2f4rF5NjFtzCyyLVdoyJcJ9PSttY/7V5E+ vv0EOYTPdyPEYZXCcKllKB4/Y/vXn6ylNuD8K4IUiQkkaV5FftvcRFfBUve+6R+1ZJ6+usuo9olY HwT4q5OPs5TEt491IKteFVIk8jIeurSWkDX+YAVnsD5BZay2WHGx0KGgCKsqXksNWMSFMto6yrew O4rtXOY5dcUt6WU9CyADrsaq7PbivHraEuKJ71CsgnRcutbCisFSEeCPFU/kDka0XBAdCVoSrxXp L6DclF2xz2GEhSekaA/itppLd6RPdRHKgCPgntWQkqvMPH1+86vufkmolLcmwYH5oukaG9b+ar+f ynOfkqYLygB2HfzXUGfy3pbMMyFAOjWia129b99/M4Wm2KdJKUnYP8V5ylKkOKbR9W+381ySIb0F KSsdJWNgH7V9Lbjqi9QWff8A+nVWbwFab9lGSos1pjOSEPDSulJ+mvWP01fh72e0mFkGWMe4+Ol1 EdQ7k+e/7VvVCgx7bEaixWkMR2khKG0DQSBXPSlKUPihAI+DTXalKUpSlKUpSlKUpSlKUpSujcrP GujfS6n6vhQ8iq9vkg2eYqLPSFRkfoKk9iPvX5b3Y8sf+hSAn512rP2n2kPBLmusfepelKClJGu/ g191FeR0KXjb5Ssp0k9hVH8a2RM+5KcdV1EL+a2ThRW4kVtpsAJAFc9KUpSlKUpSlKUpSlKwmXWR d8tC2Wjp5PdJ/t4rSn1LcQz7tYJSZEcqCUHuRv4rzAuSJfGuWP8AQyU6WR2+KgPKeTIySey9/wDM CfqH2rdn8JnIvyXJ4aXoJdQW9/bfavZWtBfxfchRbuDLfB6+l1+Qogfftqvv8IV0OcFzwDvT6e/+ tb70r5WVADpAP33VR8+cQxuYscdiNgJmspPSrWjv4rWvgfmCd6cct/4Cy1a1Wh53SJTp/wCSrxvf 2rc7KLFa+SsKmQSpmbCnx1JadGlJ7jsoGvIDk2yXf0rcmy8flJW5bpbxWHlAkAH9/wCKmrnNcJFs hkoQWyBpY8mo9mOSxL5H/NpQNnx2qqr9e3nY6w0dADsB2NQtb0qK0ZbxUpKvgmq8y28F9xRQN6Pi sRCmEMK60nsPGqjj735i66V3QT4qW8bR2l5vb4x10uOgd6/oi9PVrRaOHMYjtgJAihWgPk1Y1KUp SlKUpSlKUpSlKUpWHzG6Is2MXKWt1LXtMLIUo6767VVvpwhm7W2fkchChIfdU0hSv+kHuf8AtWvX r05TiS3WrLGcDqWRpRSfB77rUnj29m7T/wCklCi0CFdXxU2zfLplrsrkeKlYZaH1IA7kVVir2u+2 0Fg+y+PIUNGs3Y78i22ZxEtJkO+AUjdZBhKH7a9JlNn2yn/DGvHaulx1F9+97cbX7QJ0fispynPY hSGWmj0KP+Udial2BLdiWVmTa1lu4KOlDydVLrxe5KIza3upyRrvod91bXEmUl+AhqZHXrWu41Vk W+KZt3QY+/bP+Q1bdhdVFb9hSOnt4NZ2LAaDocLiQd/pJrMpWlY+kg/xX4lsIJ0fNaxer7hyLfLG vIorHVKZBKkoHff3qh/TJzO9ar+1ap7phNMq6dOnp8H9/wCK9AbPk9vvqGzEkJe6k72k7FZalD3o e4pXEiS24paQodSPIPbVccac3KeWhB30+P3rnUrpUkdzvt/FfD7xaAIQVD7j4rHZDj9vzKxv2+ey h+M+gpKVDfSdea8i/XJ+H/OxSbLyawMLfiKKl6ZT/fXavPKVapEGQ41LSYr7R6fad7K7VyNyQ0R1 EEipBbMjS2Eo2QfGqltpvjMd9C1bUqpLAlstyvzSD3UB4qZ2/KW24XsL2oHvrdSKJyelKGIiEn6f A+1YPPevK2NHaEkbBNVtLhqsUVaUvBZA8A1XGWJD7aJD3f6u33rfv8PXIWrfZz7aSoga7fxW4ruf y3bu8htYbOu26iWZcjXiKSh2UBH+d+Kr++8tyn4C4yHNp6TpQqhsmzuZAlrdQ8fJ7brBwuWpIntS HpIR7X+UnZrrc1BrPcPfuCp6CtLRIbJ7+K0ss5ZjXce+QEoUd7r6yG6/1adptGko+lAAq5PTV6P8 z9RWTMQ4MB6JbwQXJTyClIT8nde0Ppl9E+G+ni0Ri3GauN5SkdchxAICvuK2PA0ND4+KUpSlfK3E oIBPc/FdGS466+Etk6H2rsRopa7qWST8V2KUpSlKUpSlKUpSlKUpSlKVhcoxiPk8Asu6Q4B9K9eK pm7XWTxnNVFcZU4Cey9bGqyNnzFq5gSS6Enz0/apo9e1vW1p5t0J/j4qSWO6iVBSp5xJUPn9qiHK N7LdofQhX0hJGhVUcdT1tsOvIV1K6+wHnzV/4ncnp8MB7ewO26z1KUpSlKUpSlKUpSlKVhsrx+Jk VklRpLaVdTatKI7g6ryR9SnFMVvN5gRDUUdSj1JT2rz9zW1qhZHPaVtAbUdA/Nbp/h0O/wBDvUa4 hpfV7gHUB+9ez1oyJm5tRtApW4jZKvG9V5Q/i7Z0MozS04nAlIlqZUnbTat6Uddq3L/Dk4se4z4A gIkNKZem6c0ryRrz/vW1dKVwGOhl1x9KSVqHcfeqO9Q3pit/NeNzfYWmFe3B1NPkdPSf5qg+APUH cfT3krXE+esvlLDvttXF3fSNnW9n4q/vUn6dcf8AUZg7rrIZdugZK4cxvRC+3Ybrx6zS8jAsqk4b c4rjb9rWUFawR4NSFnN7bKx3pa0V+NE/71G5yfz9rfVGfBWQdJ33qPuxZjNh3KdCk/8AT81XslLM qYUkjW/muve0NQYxLelHXfVRFpxDr3X4UPmpnxlHS7yNYQhQWS8nYH81/RnxAz7PGONo1rUNHaph SlKUpSlKUpSlKUpSlKVUfqIgm+2O2WhqQptx+SCpCDoqT2FTmzWyJguFNRklLbMSOSoka2rXevKT ne9sXvOL4EvB9alkpG/HesRxjb121v3XGhs9wrWiKkuWXlMhQWlkEI/UCNg1TWQMLanGUgFlDh6Q ANa/tXJa8gYskluE9p33NHavNWbmV5joxOGmI2FKUNHpFdjjW5NtxiHWQFkdlEVDuXAxMym3n3Ck dfcbqzuIlQYN9dWt7aQ1oJJ7VlmcviS8rXGBSpPXoAntV4M5SxarY0WmEAqHkJ7jtVh8ayZ86Yi4 BoKaSfChVuqmyJrhPshG/sPFC26lY63CN/FZiBIaYCVKe7p+CfNdW7ZS5Gc6mt9A7aruRX42Y2h6 PJaSttQ6VJUP960p9TXpjmW+S/erKgsJa+sKYBG/9Kjvp35+m4hMRBuzy1e2Q3tw61W8+K5UnMYL cyJI2NfpSf8AxWdXcHlANhs9XgnVd6MNMgE7P70eY90g9RGvtXItQQnfmurJtyJJKtlKiO+q/IVu EM7Ctmu5XwtZCgkJKt/PwK/UtpRvpAG66t2tEO+wHIc+O3KjODSmnBsGvOf1h/hixs4ucrKsOUGp KgSqE2nX+wryx5H4wyPii+O23Ibe9GLaukKUkhJqNMqVJdT+WTsb7hXmssbn+RUlBIUojRH2qTWa /PFlIb0r9j8V3BkVzbkALbT0eN+Kk8PJGSY60BPWn9W6k16zNFxtQYb0lfTraagbVudDq3HXVLSe 5BqKZemPJbDZV0hPitsfQnfDaW1oSOpP71tDm+VGLIefSpCFAb2Dqtb+RefnEIchLc2gEjq33qEq 5ickWxTcPS1Ea2o96rq8ZpdVyFLfSCk7qKXDIEPykPOSC2pPkJNYW+ZS9NKmokqQ4pQ7NpJI3/FZ DBPTjyLyxcWm7LjsuQXT2c9o6H716S+mL8Je02qJAvfJDi3bgghwQG/G+x+r7V6L4rhVkwm2tQbJ bY9vjtoCAllsJJAGu5+azdKUpSvl51LLSlqPZI3UMXen5926UkhG9dIqVQyQ4Uq/UB4Irt0pSlKU pSlKUpSlKUpSlKUpSsBmGMMZJbFtraQt5IPSVDvVAu4M/ZrqolS0oB7JAOjWbN2LSUR+sgJP6d1N rY+0IHX7ugR43UW5AukU2d4Kd32PYn47VVnHt+chyVuxwHIwV3J8VsHg2YM3aW0xsJV40P71YtfO ldX+Xp/3r6pSlKUpSlKUpSlKUr4fZD7K2ySAoEbFapeoXjdEVx99MZDvWDpRT3ry0584PREzaI66 C0ia4NADW91s1wbx9P42hQlRIvVECUuFYT/FWX6iPXFA4zwNVvgv6uxQUJDZ+pJIrz79PVpyH1Me pW2SJynbi67JDrinNq6U78V/QXYLQzYLJBtzCUoaispaSlI0Ow1XfpSlfDiNgqSAXAD07+9Ul6je CrRzJii0zWGoV7bSfZlNj6yfgbrV7hjnLKPSxff+C82Ei5WJbumZLxPU0D22D9tfFZ31uekq28u4 i9yJgsRuVdZLYfe9pOy4jX6hr/evJb83ccZyB+03hLkVbainSgQN+KW3KZNvvyAtxRik/ftqrVuj 8K7WVK2HgpSk9078VVN5tHRKKkq1/FYu5q9qN0qPVofNRZ76genXf41U69P7aRylZlOgFKXknSvj vX9H3HLjbuB2FTWugxG9a/ipHSlKUpSlKUpSlKUpSlKVSmQNyMp5ljREK6mIakqIHwB5rs+qjLFY pxVOcbX0vPBSU99eB/8AevG+w3C43zkCU/KUpTa3Dvq/mr7jX+FDcagApDh0NGpfPwcOIj7Sel8b quuRMPTH1HbQeprv2+Kgv/AJu5Fw69Bjt3qzuNbLCviTFmOIUEdkgmpo/jFts0ostOo8dtnxVQci Yuq43pDrCwrpPbVd2wWSdZ1rkFaglQ6QTX1Z7I/CvomuKPT1dW62QwhYyVMZv9ZGu39q2mxe427G MWDJQkOkeD23WVtmZx5KU9KNq+1d+RNM0joHbz2pDtL8uUhOz0H4NZ6XbYTKEMvFJURrvXZtdrRa 0ksgFChXbmQ413hOR5DaXmHAUqQoea079QXpiYtji7pYWSlDii4QkfpNfnAHJEnDHm7fdT09+n66 29tF7hXmKh6M8hfUAdA9655zag31IPcfFckZ33Gkg6CgPFc291xmQ2FFPUNivtKgsbSQa/aUPilP NUT6ivSLhnqEtLyLnDbZuJSeiQlOtn968m/Uf+HFnPDjsi4WaI9cLSnqV1sjq0kfxWn8hMi2SHI8 2Opp9B0pLg0Qa70CTpHU3ICCP8m6+15LLbd6V7Ukfes5Bv8AHDIUFgLI7isvZbyh+QCpYUk/esjf cjZjRiEKG/FQNb39ZllBIIHeth+CczZwS0vKSf8AE1quTNucrne5b6G5CktnY3VV3qYmbAXLdlh9 1JP0b71DV5i9D0Gdo/auBl/IMtcDMNL0gq7BDeyTVrcdejDlTkm6RI8awzUMPnQkLQrpSPvXpL6Y vwubLgiGZ+cdNwlDSvy4O9n963txbCbHhVvRCslsj25hA0EsoAP+vms3SlKUpXSut2ZtUcuOHZA7 JqCzM+F0dMdvsCddIqQ4vbQQJC0fV5BNSbpG99t+N0pSlKUpSlKUpSlKUpSlKUpSlKxd1x2Jde7i QF68iqdzfDXbRNLqe6PINR9u9PMMFrqKfjVV7yhPlKsT5S4SSk+Krri7kL+k2V6BISS6pZGz5rYb hKYm5Xhh0uhOz+kmtl/IpSlKUpSlKUpSlKUpSlRnO8Vayi1FpSApSAf51Xm76zuOXm3Y9wQ2W02s 9ZOvOqmfE3J8LJ+BHFMMB6cygtAoGz41WmN39OOQc2cm9DynA04706O+w3Xpb6MvRTZ/Typy8KZC rk62EoKx9QJHc1tqDskfA+a/aUpSsXe4QlpQo9i33G6rnlnhPHuUsfccucRBmtIPtuK8ggdq1c4v 5lvfphzJ/F80W7Kxia57cRTh2GhvQ1v41UR9e3ottvKOLKz/AI8joffWgvrbjD79/AryrC5WPTn7 ReY7kaQ0SkpdGlIP2rsxb9JtbvQl7rZ34rKtzlzmwsne/j7Vj7uz7iR3J18fY1G1JS2+erZ/n4qU cdyjb8tgSGj+lwH/AHr+hz0z3Zy98KY1JcV1K9jpBP2FWjSlKUpSlKUpSlKUpSlK45Lnsx3FjW0J J7/sKqziVlU/Kb/cXh1OE6Cj+5Na8fiA8hCGmLZ0OBSEI0pG/k+a0htzURqREU2G0uun5qWPcbzV XmPcgFONBQV9PirbuuaNQrdCLiFByOjp7ioTKuH/ABbcVOIB08rpA1WCzy1ysQt5hoKf8X6gB+9R bi+33Z68JU2s/UrXnxWe5ElXizZClClk6TUYt+USZD6y8lSug/5qsH+rqvNiZaaACwfiuScFtQ2m 9pKtDsO9Xl6fmAE+48NEH/xViXfLUKylqAVENjsQPFWZibUZ9Y0sHfwKsy3WpstggpB/eu2uSi2J LxTtKAfHzUelvv5BNS8yFJQka0R4qW298IittOH6wNV13XH476S0SpKvj4rvyYbVyhlqS0laVjuh Q8VQPJ/AwL7lxtuunz0pGiDVYt8g3XBnkR1h8BBAJO+2q2A4x5YazVtppUloOAAFKld91Z7sf3B2 Ot/NfIh6TrrJPwTXwbcgj9R6vvXOywGhoHf7VyVxyH0Rmi4s/SK+m3EvNpWghST4Ir6pr/Wg7iuG ZDYuEVyNJaQ+w4kpW24naVD7EVp76kfw3MF5iUq42OIxZLsdlYSnSFnX+1eanN/4cPJ/FcyS/Fth uNtRspdZ79v2IrWK8WK843JXEucB+O4jsUutkf71hQVBR6e37V2mLm9GGkKNcjlycmAha96HhVcc OeqI/wBX6v2BqTQc1XFgLShtwqPyPFc1sVfcrWqPAgyHnVjQLaCasXAfRty/yE+P6Vj0rSiAVuAg fzW5fB/4Sl6ubTT/ACA6zDT/AJmx3X/oK3Q4u9AXFPGDjT8e0/npLej1vdk7/iti7fbIlpitxoUZ qKw2OlLbSQkAf2rs0pSlKUrrz5X5RgqA6lfAqLXRH9cQUknqI1ojVdSy4C21IDy/HnuPFTllhEdp KEABIHivulKUpSlKUpSlKUpSlKUpSlKUpSsXfbCzfY4Q4dKSDo6qtci4yXEZW83twDZ2kVWOYY4X ra4j29kII6dVV1h45Z6HnltlDgUSARWaxa8SsdyBlpglPfX2rcfELg7crMy68drKR8/tWc8ilKUp SlKUpSlKUpSlKVQHqo4gXneA3oQWQX3GSD0jv4rRP0W3+24fn03ji/KCHOtWg72G91sq9j8fCs+E 6I20Y/ubBA181s/hOaOZSUJb6UoCfH2Gqm4GgAPilKUofFfK2w4jpUAd/BrBwrVIQuSbm425HB/w wCda/eqA9Q/DEfmBa4zrAbSwNQ1pR338d6r3h3lOR6crmrDs6U4q3vkNtOOdwkHsPPxVf+t78Pi3 8qwpHIGDFoOuNfmVx2E/qTre0/evJS/WqbjV2ettwjuR3WFlB91JB2K5GL0IrHSN9h2rkj3UziRs Aa+ax1zYKjpJBVvzXfsc4WibHdVs9JBr+gf0OX1F/wDTnjbqVBSkJUggHx4q/aUpSlKUpSlKUpWK yjJIWKWOZc5z7bLMdtS9rOtkDsBWpvBXqxyvlvmh6zptyjYErLfuBGgBvzvVbj0pSoxyTdxZsOuD ocDbi0FCDvvs1jeJLam24c3KWfrkbcUtX2Hz/wB68u/V1lU+5cqTCFGZFS4obPcVrFkl7udolCSk KSgaKR37Vs9wrza3dMLZhSmUvSBraleasG7z7RkMVAWlDCta19zWHYhQ8fbLiFJ+SnfxVR8nXi4X Z33UuKeCD2H21WH4zziVEurbTyFN9J+O26kfKGVCZObc2VL1WDgZFHdZbQIyepQ7kp81NcH9mXOf S4sJHRsJPbX8VwQ4D7EiYHZBXtZ6QfgVsFxFIMa2NhKvqT3J/tU4i21WRZY0ppruB+sfeptYlzcK vvsSAXUvHSQr4NW3FVNvL6ITKy106UVA1LLeFOOoZcbC0tDRJG+9diZHbW4hLICFHt9I1X1MihuO Fp7LA7mupanFlSt7Xr5PxWWQ8Fo0FDqA+a6LEZ56SS877jff6D4rD5ZgdlvdveQ5b2S84kpCwkbB PzWm3IHA+c8X3Z+7WGQ+80tRWltskgft2qVce+q+/Y/FRBya3qQpGk+45urrxD1FY7kDg9+5Mt7/ AMnYaqYN8rY4+50NTkuHet/FSKDeIc9sKZktr2N66vFdsPIWQEnq39q4Jy2HWXGFrT1EfpJ7104D 4g2pwkglBOt1kIjxkRW3CRtSd9q+w82VdIWkq+2+9fdK4pD/ALCd9Clgeen4rprnW65tLYeLTiD2 U2+Bo/61VfIXp84jziM61eLLaW3nAf8AGQEhYP3rR71Efh24NEZEnG5zKC6ezaNdq1me/D4u0iWR DkqdbJ7AJrN2v8LDPL6+j8qpaGlfK2+wq28F/Bruch9ByG9ojs9irpIJ/wBBW0PHP4YnGOGx20XB tV2UkdwpAANX1iPpq42whKf6XikBtafC3GgpQqx4kCNAbDcWO1HQBoJaQEj/AGrnpSlKUpSlFHSf 4rFzZQ2QtIV9ga+LdFbdWVgAD7arLJSEpAAAA+K/aUpSlKUpSlKUpSlKUpSlKUpSlKUr8WgOIKVA EEaINQLMMVTGacmR2Q8kA/4eqq24NCcw4UxBGCfp0BoGoHIhotswvJbDrg+/mrT425VdDzUOQ30N 9k9/tV6sPtymUuNKCkKGwRXJSlKUpSlKUpSlKUpSlfDrSXm1oUApKwQQf4rx/wDWnhkriDm1WX2x BiFT3daR4796v3jGeeYMFh5CxP8AcdiN9TrYPkj7iry4VzsLuKGlJS1o9BT4rZJtaXm0qSdpI7Gi 3UN66lAfzX15FKUpX4tCXElKgFA/BrqXCIl2MUoaSV+EnX6f3rX7nLhCNyHbHYjjaXLk2CtEgj6k /wAVAfTfyrO4tu//AADlktyay450RnHO5a+Nd/isf61Pw9bHzvDcvuNNM2q+NpLikMo17x89v5rx s5Z4syLiLIn7Lfbc7D9tRCFuIICx/NRQR1rhdUYFQA2oj4r7gRg/FWr3PrHxWV6GZKGmhrrAA717 efhmzFDhNMFT5cLRSoIPwK3FpSlKUpSlKUpSta/VHzFkvG+a4vb7QlZt02K85JUj/qCgB/tWhfOv MXI3IWdQLRHMtNqLwS4NkJKdjdeifpqxrGMTx+BFgx0IvDscKddKe5Ou/er1pSlUn6kb+mNCtlqT suSF9Wh9tgVLchvUfB+G35jig0iPb9J327lPj/evG3lTliJPbur6SlyQZCtEdz5NVTm96duVgiOh HYgHeqyPCGROIugjB0Dv4J+avJyBerhcWnGFK9oH9O6mk/H7mq1dTnVsJ+agxmNMSFR5CetR7bNZ CPicNxaZDCAhzz3FYe74ubldUA7KB8ms0MUgRWUJ2n3AP71GIf5+HlRZZUQ347/ap/GsEuTJbV3U k91EVbGDTDYmJIcHZKOwP8VZ/GebRoFsfuDidrQs6JqYjkG35KFPOBPvNjaB8k1amLX9ScWRNQjq kk9OgO+qm2L3NuZB6laQ8olRB81lGo4JCwdHyK4bo084zpvX+nmv20xvZj7I0tXmuwuKkq6h2Jrk KQhB6dDQrHRQ7JkEqP0oPzXaS/HnBbRAc12KVJ3UFy3hTFsz60yoiELPyhIB3961/wCR/RjJjJck YtKI1tQTvSh/atZcyxPk3BnHkJ/MLLXg9++qjNq9Q3JuMuhp5EopSdfNWTjfrfye0JSqc079PwrY qz7H6qXr02i6vv8AtoWNdC1d6s6x+oa33HGn3HJTexs66hXVneqaBDtLcZqW11+AQsVhbf6rLPb5 gbnvJW6e4UlVTd71l4zEhpWpHuHXbSqrPJ/xC4keQWrdBB+N6JNQ9z1sZVkyyzbYr3Svz0pPashb cx5ByQh4NvoC/vupTZeFs7zF5D70lxlonZK1ECraxr06ONIbF6nh8I/yp71Z9h49smPNITHhtrWk a63EgmpGlCUJCUgJA8ADWq/aUpSlKUpSlKHxXC+4go6dg7rrG2oeH8/JrmhRjGSpPxvtXZpSlKUp SlKUpSlKUpSlKUpSlKUpSlK/FJCk6IBB+DWIu+KwLrEWyWUNKUDpSU+DVTX3il61Kdkq6XWh3HSK rV2Q3FvHtNNlpW9bI1V04Xfn7TBQ04+lYX4CjvRqwbddm5TW1uJBFdr8/HJ17yd/auVtxLqdoUFD xsV9HxX4lQWNgg/xX7SlKUpSlKUpSlKVqx60OARyxjrykNBRSgrBCe+wK8/vTzyNcOBuVW8NvTpZ tUh321B06Gt16K2bDor+RouVldQ5b3EBQU2e3ir0xuYpLKGHCSQNAmsvKi/mVI79hXYA0AB8UpSl KV0ZttbeaeWhAL6kkBR/7Vqty5w+4mbIyINqRMY+pBSNVY/pw5fk51Fk2a56E+AkBJP6lJHanqT9 KmEeovHnIt+isx7gEn2ZqQEqCtdtmvDb1H+nDJvTZmsu3S2HnrL7h9iYlJLa078E+KqGSpL6y/ET 7bQA607+a4mFutPodJ2BXrl+FHyH/UXZtkU6CPy/0pJ+R37V6VUpSlKUpSlKUpWByfB7Nl5aN0ho kLaSUoWod0g+dVGZvAWFTGQn+jtNvDw+B9W/vXDduPpGLYu+cZQXrsj/AJW+x19qxmLXbkWDbSu4 WpMh/wAltdRuZ6jcitOQf06dihQgK0Vp6t1P182WGBbES7oXYAI2UqTvVZWwcrYtk0X34N3ZWj7K 2CKqrNMlxzOuY7HZxMQ8WhrsexO91H/XxmTOL8OrtyHwwp8fpB/ygaFeIN/upZnPo6yttThUd1Kk ZTGvGNflW0JUttGvFQ7HblcsauqJqWyltTg7Ct0OLs3VemYSVtgLUkfFbCz4qUWBK3G0/Un5qrzx 3Hu8xchIASD3rlutrjpi+xCPUtn9QHxVdv39tq6Lj9W3AD2NYBMy4vXtC+olnq+T4rujKoiMhWwO kvoTsg1ZfGuWNXmO+o6PtHXc+KlDmQRy70BQBc7VZ+C463cLQYaVDbn1Dv3rP2Tj9bt8jtMKJSyo e4K2Fs9ztWLuBuStP5cpA/vWbt8yKqSVRVDpeO2+3xUtZBbZSFkAgdzXSm3+HFBSXQpX2FY9m/Bx 9v21dQV26f8ASvrILw7CbSUgAeaxtsy1yZ/hbJJGtkVIWJHss7UOkqHmsfAW9DceLTJeCjvzXOXR cHB+ZJidPgA63XPcpT0OGDCBlO77JJ32rqSLNbMkhpFwgMqeWnSkqSNioxP4Dwy4BXXaWgpXz0iq 7yv0e43eXVKjRmUA+AU61UWn+hC1S4JQ3P8AYX8IRvVY5HoWbtlglNIu6ysgkJ2awtr9AX5tDLz1 2UADvRJ3Ugc/D+tEiS285dSVJAHfdSFn0PY+lj23JxX289J7V3bP6IMLhPe5JBf14ARVlYxwDhWJ 9P5O0NKUPlxO91OI9jt8RsIZhR20jwA2K7iUJQkJSAkDwANV+0pSlKUpSlKUpQ9hXE82paNJUd10 W4jnv7Uf7msklOkgfav2lKUpSlKUpSlKUpSlKUpSlKUpSlKUpSlfjjaXUFKgFJPYpUOxqE5VxZa7 4249GaTGmaJBT4J/8VTt0s16w1bn55Kwgb9s+QR+1RN7nVdokllTqhrt9qlVh5oZloS4t4ga+anO N80Q3XCgKDqB5FWNY8xtuQIAYeAWf8iqzaUJQkBIAA+BX7SlKUpSlKUpSlKV0rxbxdLc9GOj1jQB rzC/EH9MdxSleQ2JjonM/wCIFNDudd/iuv6HPVi7Ds8TCL68tV4ZX0kO/qHgfNelFimJmMsSUkAK TvYPxUnW6lDXWSNar8YfRJR1IOxXJSlKUrruCQZrZQUflgk9QPnddG/WKPkkVDTpSptJOx53+1a+ SMTPGHJMa7RB7MV94JPT2CgSBqq8/ExzrKMJwO03LG5L0VDYLi1tK1v+f7VU/pj5zxD1rcdjjjPo sf8ArLaPbRKf11E67EGtIvWR6QL56YM3fbZbemY2+SpiWASkD7GtdnXAuMkI7b+/81s/6FuaJHFH KNuc90oadeS2Rvzs6Ne+dumouVvjS2/0PtJcT/BANdilKUpSlKUpSlKUpXVk2uHMWFPxWXlj/MtA JrE3vAMfyKOWZ9rYfbPwU6/7VGZ3COORbHNjWmH+ReW0oIKD2Ctdq004j9OebXHlK4Xj+oqP5R9X tuFWgkA9hVL/AIj94ya1vN2+43FTqmwAoFXxsV56zpwmLHRogDv/ADXcw+YY9wSkpV0KOiKy2bXJ bSkJYHS0DvpAq6eBc+YhWwl8beQn6CfitgsZ5akXaW1HlL9xgnp6au5wRnLEl+HH0SnwBVVZVN/p 8SQY7JbecB2qqTuzi7awuaplTjxUTvVRO53O532ZHTCeMbq8g9qy2N4G+q9uvSJiVyFI8k1J7NjN 2x+2zVRpPdat6SfNWBBlLTj9vCmFuTAodS9eatHCr1doWSxJHUW4qUgFB+avvG86K3JIZt7iC55e 6e381I8cZZuczU11MxHkNJPcVOozzC2v8JYjus9m2j2VXzNm3q6oQ224ppY8/wAVzQcRlS5aJb8g KabH1jdd+S6i2BSUd+saQofFc9ltkiWd3B8OJ+AayUyzxIaAphI6/uKRroW0KQ8jqGtdxWMbmSkO OFDoSnfZNduAsTnx7zgVs+D3rOSInsRv/TKDZHjdfTVtSkIUXFFwdyr712m2yhIBWV6+SK/S4nxs E/YV+g7SD4/Y1+kbGvP7GgGhofHxQ+K+Av3CelQ0PmvsDt52aUpSlKUpSlKUpSlY+6ZBbbKnc6cx F/8A5qwKrrM/Upg+HMFTt3YkODf0oWO1fHFnqCsvK00sW0oUPuk7q2CAftSlK6j92hRnQ25JbS4e wQT3rtghSQR80pSlKHxXE7JaZH1rAr8bmMvEBCwT9q5FuobA6lpT/Jp7qCQOtOz8br6pSlKUpSlK UpSlKUpSlKUpXBNgRriz7Ulht9v/AKXE7FVRnXpvx7Kip2KhMJ899AfTuqcyP06XjE21vMLL8cf9 B3UMtkx7GZa0vw3B1bH1VObJyCxbilbKgwoa7n71aGH8qmWUF6Wl0AjsTVjwc6t8p0IW4lvfhRPa pCy+3JbCmnEuJPyk7r7PilKUpSlKUpSlKVG83xSHlFsU1KYS+kAjpUN9q86ed/SYrjvLV5xjsRbC 1LKiGxV1enHmmS/bEQb5I9t1tPT/AIpraixZRGuDeusPNEdlDvXZmMqmuj8jJQ2nX6QfmsbKF1sy i4p8uo2K79mypEz/AA30lKx26tVIPcCmutJChrY1WOh3tMmSWFNqQoHQOuxrIrSSR0q1r4I819V+ KUEDZIH80QEhP060ftVf8wY4vIrXbmmQA6iSlXUB3A7VQn4kFiclend9aR1KjtqQo63/AJRXhnhu c3fjy/tXWyy1xJjK99SCRvVexXpa5rxH1u8NL48zcMzMiTGKfdcSCrx5BPfYrzX9X3pjvHpx5EnW xxhxVoWomM/r6VJ8gg/xVNYnf14re4c79ftuJWP20a/oH9FHK6uTuHLWuTKRJlx2kgEHuEaGgf4r YSlKUpSlKUpSlKUpSlYvKLh/SsfnSvlto6/nxUC4BT7uOTpCh/iOySSo/NeYf4ll5i5JyjdYnu7S zsdj41WhDMVqI8UBXWkVmrWhhmQlwVLZlpiXiEF9ioDxqmD2mQq9txYigAVaKT81sdH49yG1RmZc dCVa0atCw5NmyLP7DUYKUkaCdVDMryDJbGxJfyWGWmCk+2AmopjXI1jvUFTFzQpKerW1J+K6uXXH D4c2IIDquo/b4qQWKNYi+JapelKA/UqslcnZMaU03btPNL+9THjmTcrjcFxpUdHS0PkVe2EQWbzd kQ3UoSEjdWanKWLUzKtDcZJSAUhwIrDYtJOM3NU5KlOlRJCT8VYmPzGMluIu7zhbEc7KPANTNGQM 3CUtyOAEqGhr+K7DRnwoLsdewXfqSa+otsN0aQ2o/wCK3/8Aau0uFPjkIQkkAdiKylvbcWn/ANQn Z8brr3aTEjgpGgrxUeejSHdqRvpPivuHbZrWnE9Q0d7rvSbhP9jpV1du1ZmFNmiK2Vo6tgeRX69O kvpCUp6Nj4ruW1lxLW3fPwDXO8lwuDo1rX+9Ct0Edhr965EkqHca1X4837rZTvW64o7P5Nsp6upG +3bxXYHcUpSlKUpSlKUpXFJlMw2S4+6hltPlTigkCqvzX1MYHg8aSuXd0PPMJJ9pruVH7A1pdyb+ JrOmyJEHGYwjEEpSrp0o/wBzWtGT858t8nzXD773trP6uo1Sub3TIYF5ajXq4yFOPLCQgKJ716kf h38NXTGsaav9xU57L6Atkub2rdbv0qIclcgw+P7E5LfWgPFJ9tKj/vWl909WV+Xf3fakL9taiBpR 1VwcJy73yLe2bjKW5+WQetSlb1Wz4GhofFKUpSvxSeoarqybciSnuTv96i96S/aztsk6HkVG05BP ukxtB6glPY7rrZVe59s9spKu3j4qV4XlzlxhpEjZUB5NShq8RXnOgOAKH/V2rtIebcG0uJUB9juv vyKUpSlKUpSlKUpSlKUpSlK/FtpcQUqSFJPYpUNg1Fcl4zsWTMhL0NtpweFtpAqpcy9NK5ieq2PI Ov8ALrpNQH/4O5HiilLWlwJT9gdVzY/dpTtzXFmKW2Gx23WYb5dfxiYGUvKLe/8AqNWzinMUC7xE l5wdevk1mVclQ0SQgpHtf9QPesrEzO2TVAIdrNMyG5KAptQUDXJSlKUpTzSlKUrG32wQskhKhT2E vR1D9JHg1pv6i+AZ2MPKuWLpWlsfUUtj4qJcTeoKXjqBaLupYkpJTpex3rZjAr/IvDCZyJIKTokF XirGRfESW0NvgKB7E13hHtzjCiyR167D5rhtCp21pQNsA6HV5rtzZiG1FKEj3/jt812YK5ak7eSn Wu33rnYltSVKS2sFSDop+RX1IYTIb6SSP3FfTTYbQEg7196xGVv/AJS1qf8APtnda7+rS+tZZ6Xc nkOgdTKFA/2FeAzUNqbLkgr6NdRG6mnCHM984IzaHkVjfU3IYcBUkHsoA969rJFkwr8RH06Q5q/y yb7+W8p0VsPdPg/sTXinzpwxfeDM/uGNXyMuO4w4oNqUkgKTvyK3g/Cj5/ZxK/O4vdZRDUpXtspW rwK9hgQpIIIIPgilKUpSlKUpSlKUpSlVzzvdVW3CC2lRSZDqW9j7Vy4pCbwjjByT7gCjHU/s9tEj tXiF6s745kPKF5dMsErWrQJ89619NuMeApxbmzvzXZt7SnIZWg70PNS3CkvXFfsA7+KlNvwq5x8o iSYzimkJV3Ka2qsOQSjb48Zx4ukADRq68PdcgwA+5E6wADvVcebZFY8xjtQrlbkLQjt9SfFQnJOG cUuGMF22RGmnv/pFVO/wTEQ62+9odP3+KqnLsWnXHKk2u2SCylo+UntU+Zu07B4EcvIVNdaSB43X LgHN17fyF/osy0NK7dXSauzFeYEWa6tSJyhF332vtVvYrzxYr47IQthtSPH5j/zU6xO+4vcX1lm4 tS1nwyk71U1sMO1TJBBlpiAn/kqOiqpWHrbFeZjxlIUtB30g96kN1XLuC477LCg00nRIruY+wplL 0pwEJIJG6yFvu7NzUtKB3T271zTFIYZJ7fsKiFwjomObLg2PvX01cAyUIOlFPb+akse4s+wFKASr XjXmjciPNWU9IP7kVxSLyhClNJb/AE9q6L16RBAcXsa+9duHlcGXoBwA/P7Vl23kPICkLCh9xX0F BXgg1+0pX4VpCgnqHUfAJ71+0pSlKUpSlK4Jk+Nb2S5IeQyhI7lZ1UCyPma1WxhaYRMp8dh9gaqD JMfzzl9SzFkOxYaz8khIFRx/0LQvyz12v96Ly46FOqa7lKgBvRNef/J8S0ZVzOLRjlqERllz2VKQ OyiDomr0zXi+Dxzxsmc3dUNz/b37QP1A6rXT0wcZXXn3nFmHcIq5kZl8LK1jYSkHzXuZjtijYzY4 NrhoS3HitJaQlI14FZGsbkN8Zx+2Oy3iNJB0D8nVebHqL5SybkHJ5ceMXTEaJA1vQANR3h3D3Mpu 7UWQkqeCxtJ816X8Z4bHwrFosNpsJcUkKWdd91LKUpSlKV059tbmJPUe32NYlmzRYkhJAB2fBFdH L7CxdOhCWxvXkfFfELGP6PbirsNDxUMvipryVCEpRcG/0nvUPkZbfLFFXFdU4lxW9A+akGM8sz5j MeIVqW82fq++qta15SmYgLeSG2td1n4NZpmYxJQFNPIWD8g1zAgjsd0pSlKUpSlKUpSlKUpSlKV8 usofbKHEpWg9ilQ3URvPFtluqi4hn8q8f87YqJXj072q4tHokqLuuxWnXeq3vnCt+xglyE2t5lJ7 lHf/ALVgI+QTGZYgzW1MEf5177VOsadQHEhDxUdffzVr2aa7HaBBJ/Y1lkZGEupS4kBOu5rJs3ON IOkOA12gQR2INKUpSlKUpSunPgNXFKmH2w6ytJBCh4rV3nb0tQJajdbMOiQsk9CR332qgX8yy/iB 4W+Wh5EdJ7FWwNVdXFHqGgZGylmTISXtaKSfBq2rNmsZV0bQHwpCj96sK/5c3ZI8dTDX5htY31I8 JrExs5hy19QSku+QPkUf5Febe9kQ1d+wVo12BcJGm5LCS2pX6u1d8Ze2zpL3TsDv8Gsxbro1cmwp s/2rF54vpxqUkDalDQFatc8xHf8A9FTL2vqJUF/37V4TvsuwJSioFOyR3olpkr+pQI14B8Gr09KX qvyf02Z3b5MGWtyxqeAlRFK+laCdH/avTf1rcLWH1e+nWLyPirDbl5aih9DiE7UpA/Uk/uP/AGry L4iv0rjflG3yXlqivQ3+lxJJGiD4r+ibgjO08jcYWW8g7U40EqO/JAHerBpSlKUpSlKUpSlKUqi/ UdLfnS7FamDtJfStaR+5r89V+TrwXgOe4wsNvBkNo768J714W55cBf5LlwecKpLhO+/71hrZBjzo amZJ0ddqxjseRAleyzoxz2P8VNsVa/p7rbsY7JPfdXLaDLuqmFxgn6ddeqvTjvGm5L7TksE6+BWw ja1i0JjwUBX067jxUJumMpLzZmIVtZ7hIrr5JZJEO3Ms2cL0pQ6hXbynH40O32hLxShxxI93+apL KMSgWbM/zUXR6yN7rIciY22jHm3oABcKdka+a4+J0NR2P/VNNF4jWunvU2vfHlgv8MSZ6Fhsq/yj VT6y8WYu3ZIca29YQ8NLKvNSKyen2HjctUy0SXA4rvpauwNQ7MOMeVF35ufBkkxWVbASryKkEt3O MatIuSi6uWU9wf4qYcSeo+/Rbc6xfYzi20k7V07KayFx9Z9oj3IWsQ39KPQNJqZWT1I4pZ+kS0uM KcGyo/FS1PNOOZTDCbdMbUo/KyAayNgftzrvXLnRz9kqWO9SKdZ4d4gKMFbaHB+lxPise1a5EaMh pbiX3jsfQa6MiNcLZdEqSlwsHyBXdtbS5Mx15aVdB+CPFfU9VuuC/adSrqI8AV0YGJxkzUkKUltX 3rNZCtNngNfl0kEq12rvxCpbDS07ClJ77FZHXaldJaJLchXtnqQr4V4FYS4YvNmTxIRNCCDvR32q RRG3Wo6EPOB1wDRUBrdc1KUpSlK4JM6PDQVPvttAf9agKid+5ax6xNq6pYkOgHSGx5/vUGa5ZvmT yXE21lEeKO/Vr6gKovnrnNGGxnkzZ3+J33tXzWsHHXqVkZ3yHFtdscU7t7RG97G69ZsNYVHxa2IW kIc9lJUAPk1q96/OfVcYYaLNb5PRPnNlKkJVo9+wrUz0vYS2/Hk5Jfmj+bcJcS46nt3773UN58yl zLs3YsNucclBxwJ6Wjsa3rxXol6NvT1B4hwaPdHo6U3q4tJUtRQAptJ+P71sbX4tQQkqJAAGyT8V rtzvyWUJXCRv2U7Gk/8AeqHsmLvXt9amI5WH991J3WwnDPAMOwSW7vLYKHx9QSpOtmr+1oaHxSlK UpSlCNjW66DNt/xlqdJUN/TXTu8Vcc+82ApI+PtXAzkkeSyWH/pUe3f5rGQbe3AnuyAUqbV4B+Kg eewU3Jxb6UgOg6SNVGDi0m0wUT4g1IcP1gjxXYXkV0btJYc/5QHfXmuS056IVvcT7qupKT0hR+ak 1gzG8O2RMth5KldWtE77VLY/JUeLESqeUpdI79P3rJtch2V+Mh1uSFFX+QeRXbXkbEtj/wBKslfw K7M2W6i3tutrT1dio/tXZgzW50cLQsKI7HXwa6bMmW5cPaPT7Y+f2rJulQRtJGx96+HZTLGg44lB PgKNfaVpcTtBCh9xRSwB5BP2r68ilKUpSlKUpSlKUoQCNdj+xqL3/jaw5EVLkQ0pdV/8xvsagl/4 cl2xgrsT5Uob0hXYioUHc5sMrpltrLIOidVMbVn0RlhCLk0vqA0o6rpnkCNIu3tW5R9r9zU/h5nH gtIEh9HcDsVVIbfkMK5oSWXQon4+1ZPyKUpSlKUpSvh2O2+B7iEr14ChvVVxy1w1a+SIKveZQH0p OiEdya0ny/053TBbw9JtKXgAT2SCK+rJl10xlxJuZWFJ+VftVrYn6iYlxZMN9YKP0/UasrGL5Ypi kPMuJ61a+asu2yLZIQkvdBI+xFc1zvEEpDUNSFEdj3rAyl2+QsJccSHT8b13qSWQotjSVFQ9vX3r 5yiU1frQ5HhqK3vtrxWrvqumSsW9M2TtuEJUQoDf8V4ZPynLk+j3TtJWfHx3r9vUBuLNShokpIFf ctpl9htMRBK0j6x+9ejv4XXqxdtk3/4ZZO+25ZZCShhMhWwkntrv/pVf/ie+llPEHITWV4/EUmy3 Ul1S209m178dq2t/Ci59Vm2GycSmvAvw0AspUrv9I79v4r0MpSlKUpSlKUpSlKUrX12enMPUC7bV /wCJHhkKAPxoVVn4mOWKt3HEe1Nr0p5KlEb/ALf+K8Ybo86hTaVHt1nz/NdK73B23utrbOk6H96m Fih/8QWgvIG1pTskV2cXDv8AUFRjsnwR81eGEPu2COr3k7Cz9JNbX8SxGbtZUuHXUU/FXrxpj7ct akr79PwazMTEoV8vcpiQkJDZ+kmu41hMCK86gpSpKEkjda38kOS79e5DMXqLcZWgRVUX22S5ksDR U6n5rIsKkSraY7wKugaqO2Z12FkLaD9DXVr/AHrbPHsattzxFHWUlWgdGs9a41vhwm2UFIWgaANd vKIV0TjDcqI4sDqHcGpFha7mi3MGQtbhA/Qo+akl3nC5RURnbcOk9u4qRYnhNgRaVmRbmNq/UFJr oRuG8In3Vco2yOpaDsbFY/MfT7i+bpKVJRCCfHtgb/71CB6QcftSFriZI+y7o9KSoAb/ANaq/MfT bnblxjLsV4lPx2nQpXQs9wDWd5dv/I2NWS1wceiPPSGWwl4oB2SB8198I8151A/NDIrW4taEk9Lg NSeN6uri3cnGZFi6mkrI2ARobqb/AP6T+IRIfvzJKYr6x3aUPHb+a5sX57wXIHlPIuDYUfA3/wDe s87n+P5DLRHt1xSVnt9J+ak0y8RrbDZZkae0BtajWVYkx7rD3HdCkka2g9018N21TfTuU4Up+Ca+ 27i07IDLZ9wa/WDsA/auYSELe9sK2oV+vOttJHW4G9nQJOt1yAggaO6UpSlD4qA5xzrg/Hbimb3f 40aQnsWArqWD9tCqLyv1e3bIJJiYRZlSmVnp/NEdRH71kcb4zy7N46brcbo+1KUdmMskDX+tWjbu FbVGgBy6ve46E7Uo+E1TXMvI1n4vtUoWt5BKEqAKT/NeRnqR5xunIeSOx231kLWfpG/vqty/w0fS JJflMZrdkkMpIWOoeT9hXpfybyJauKsMm3u5OoaZjtn22ye6lAdgK8nYrl79ZnOUiZMUv+lsPkoJ 8a3Vz+pa+wuKcJj4tj4Su6KQGtI7nxqs36D/AEizFqOcZxGUtx0hcZp4d1He9/xXoahtLTaUIASl I0Ej4Ar9qN5KxcZp9mOCGiO+vmoe7wnDvu3LkdqJ3ojZqT41xlZsaCfZaDhT46h4NS0DQ0Pj4pSl KUpSlKV8OLQPpWR3Hg1grxjLUhtbsfaXfIA8VBrai7M3pbUpC/Y/yk+KxuYvuQ7oy30EoV+xrHKy zqbkMrb+lA+1RGPmcN1DqXykI6iBusdfrexPgrchrBKhsACokc8uWJW0xT1Hv9q4IvKbd6ZUh576 yNaPxXWxzkVlq9uR3JH0I8b/APz1aNq5tt0UlKZCSpI0Nn/71iP/ANJZT02VGS71Np2O1Tbj3m6P JY0p3ez4/wDwNT+LyLHkS0LSobJ79qzMrLfzLA9tQ186FYW83By7OMllwko8j/8AA1NMffbRbW0K cHWB3Cj+1dxyQ0h7qLg0B96/UT2nF9IUD++67III7d6UpSlKUpSlKUpSlK+XWUPJ6VoSsfZQ3WBv GC2i8RXGVxkNFf8AmQO4qv5HCAthW7Be9xXfSdaNUDy4nJ7FcwhCHQ2g9jo1KONeZW7Pavy1ydKX ljQ6/g1cWF8lxFx1F2UXgruAf/z1mTynFemBllrqTvXUqphBuTM5hC0rSFKH6Se9dulKUpSlKV0b lZIV2aKJLCHN/JHeqezn022/JVrMfpSFbOj21VE5p6Orzbbk29aepxo/q6DX5a8AyPDVpbcQ4An7 g1MWsuuNvhELKhpPff3rAQOYHYU9xt0qKlHtsV2It6vOQ31pbHWG1K8DdbFQbfMTYGA91dXT3Cvm uHL5KcIxaNORtTzjiUqB+d1pr+I9nbkThl6CSUfm2968b2K8eoKAplCie/Uayq7cubMQtSNpA1XV ks/0GQSNKK/j7Vy43fZ+G5Bb8hguKbdjvpcQpJ14O69s8PyzHPXz6SZkJ323r7CiFCkq/Wl1KP1f 31XnD6QsyuHpk9UyLZdSqIhEgx3UKHYjega957Rc2L1a4k+MsLYkNpcQR9iN126UpSlKUpSlKUpS updpibfa5UlR0Gm1K3/aqV4TxtU7Ob3k69lLu0IUfknVaX/iO8gtXbLV20OBSGCWwD+1ecV0YRJl uJGjpR1WIvsNUiElCAVKT9hXfwLKRYkriPHpKh0gKqf4rD/OX5mShOwVDxWx0mzRnbRHWoBtYSPN WfxHkyISERG1pOu2q2hwCauCEuK8K77NSK92+Y48mVbgrqXoq6a604TWoalrCgopIO6rMY07boN2 nOoJLgJGxWv9zauH9SdkNtK6FqKQQK4pH520p915CkBQ+RqsW6A4tMhP6id1aeIZVMZtYV1ktD6f PapF/V5jsuModWnSP4q9beJU3FG4XV9WgdGuO0Wu+Kucdpp4hpPY1Lp2O3YyBt7qSn9/2r5cmTox /LGQn7a3Uqx+zSExfeUr43581zJfLaFB1lS9b+K6AiW+c+n/AAVpWD5P3rJuIu1tQgQXWktEgELA OhXzfnV2dpErpRNcPdXSkHvXYs2OQLzGXMfhhtTwI6SkD+aw0TiTHV3J1L0NK/KukjW6weZ8E8fX 9DsV20D80kdyyDv+9QaF6Q7I3Gc/pu4yj2HUSKw2NelXKbDlLclu7JRFSrZUV7/2r55H415IOSqa iXIvQg3tKgajEK9cj8exHXB78n2z4QCanPEPqavOQXJdvv8AaZQQPpK1IPb4qd331JYzidzRbUwJ C3Vd9Np7bP8AapFG5ssJgfnH2XoiCN7WjzWfxjMLJyDG92E6l4N9+knvWeE+G04I4kspcHb2ysbF dryO3elK4pMpmGyp191DLSRsrcUEgf3qjuXfWJx9xZAfK7xHnz2wQGGnBrf81oLyL+JZnfJ93esG EpNv2oguNo1tP81x8d8O3Ply7t3LMZTr8hRBUVrPc/Nbu8a8f2jj63tIge2ro13IBIq10ZvEskBU pZbW5rXtp81r36gfUY8zbS0w8IjRBHSDrvqvNv1C87TZcNxpMsuLcJGgqol6QPT3d+e+T7a8phbs EOhbi+nYGj33XvhhmJWrjLEI9rhhEeFDa2twjQOh3Ua8xPXxzRdOUs6TjmPSVuWtpXtqDROu3Ynt XNgFwicQ4DEbs3Qq+PpAUlP6t6/1q/8A0++mqTyRNYzXOELJ6+tlh0bK++/n4rdePGaiR22GG0tN NpCUISNBIHwK5CNivxKAkdu5+5r9pSlK6rtzYZdLalHrHbWq41XhhKSdntXTkZfbYyfrdII+NV0X eRrK0PqfI19xSPyTYZKglMsA/vWRRllpcR1Ca3r96438zszCdqnN/wBq+GM5sslWkTEH9zXFJ5As cVYSuYnf7VyQ86sk8kNTkdvvXdRkNrf/AEzmFfsVCsFkOdxbQQG3EuJ+4rBSOS7dPaaR0pS4FbJ1 X3e7pZZ0VEpxTZ9tPk/FQW8yLO+y45Hdb/xNjtVcTcIMhpZbP0k9QI8V1J7j+Psx2dlSSNfzRyyR 8iSpD6QCEnW+1VtLw+NbpkhxLiQhBPkio3dMNWsrmxnOrq8FJqETIV0tckrUpetgdz8Vm7HFEaK/ KeUep0eTUgxC8/09R06Nb3oGrAh58uMrrS6Tr7HxXNO59Xb0pbLnn6e9SWzczi3NIeecB9wAjdZ1 jmx6S6Fsu/R+xqQx+WHZrfSh0lf2FcMPneLCm+w88n3B2IJ8VPLPzrbnGkpW8gn9zWZPLtufAKHE 6/muhcuUkKaAadGj8A1lcZ5DakBLchfUD8n4qXs3+DIA6Hwf5rtKnx0pBLqR/NfiLhGcOkvIJHxu uVDzbv6FpV/FfdKUpSlKUpSlKxd6xm2ZCz7c6K29/wDUR3qpc09Mdnvjal250x3x+kKHYGqrvfD+ VYIyXApcltGyktnY1VdPcjXaxTemREeTo91KSasbGOV5V4YSW5iGFIG9KVqpnj3OsyQ7+XU8XCj6 eoGp1b+YWwsJkKTvxpRqa27NrXcWgoSEoOvBrIsXqFKX0tvpUa7wIUAQQRSlKUpSldWba4lxR0yG EOj/AOoVGL1xdZrtHWhLIaUR5AqrHfT5CE2Q86kJQ33BrIWS026yK2wlK1IP2+asPE7qu/q6FJPs tb32pyVDiXG1w4Ugp+p9JSk+e1edP4u9wj2i32m1s9KSpkaH9q8x8DsDt+uLTCElf1eBV1XzjY2q 3J0jTpRsbFVLdsXkSXXVv7Shvet9qj1veBedivdmACBv4NbK/h6c/S+F+dLXCdk9FjuTvsyG1K+n ufOv4q4/xQeHf+HOS7fyZYEdFsnKSsutjSd7B2NV6MeiLkxjkngWwupeS7JhspZc0dnx2rYClKUp SlKUpSlKUqG8vXP+l8fXZwKAWtooTv7n/wDNWJ4VS3auLYkx0dBUhb7hV+3/AOavIT1mZM5kXKdx c3tHvK1r+a1jDCm5jix3+e9fUVh6UpRaQFqHxWAu+Nvx5wkPj2tHetVdHEs+JLDKFkFSdd62NgtW 28R22Zj/ALKQOxFZfDGLLaMgSI8ouKB7Anya2Rst7u8t2Oywx/6fX6teBV/4NdGI8NLMpKCsjWjW ZLFou1y/ISFIS2e/Y671jc6wYSIqbfb2UmM6NFfzVU5vx7YcKsSULCFPpPV++6o/J1Q8qH5BbaWX v/ldPyPvVeCypNzFsZ2pxB04T20Ks60Y/HhWr8s2R7BHUpR8g1nccutqnTGIslXQmKR0q151Vq2T M7e7emoqHdt66f7VaLz9vtEiMIy0rL3ck/FdW8ZcxGnIjIUFLPZY+wrMDD7XeUtXCNJUtsAFf7Gp JZVsx2FMuqHtJ10FXzXak3NhMQrZbQ4fABFYi4SYzDzCnEobLnYgDxXHLYanrWy2+ddPYn4rv4ta G7bCeClmQokn6+5FddOQTJNy/LCOGWUnsofNZ9cRLr7bxUQtI19PavttthDhKekuHyo+a60pLcZY WlZb15G65ok9uWdJUCRXWv8AKESEtaEpW+RpI+awdpuTMWMtEyGgdR31FI71lrdAs0wLcjwIoUr9 RDKQT/tWGk8SYxLmGW7b0LlE79xQH+lcOf4piUrG3Y15LFviBPZwEII/960+zHmXCuCoMtOK3xUy T9X0Be9VqrefWpdbpkDjkG4vKuCl/wCG0FeTWcZ9evK1nYRGksPda/pRvfc/FTHG/VBzZKiKuc6K /Ht+irrUddqil7/Ewy+xTXoz8pQW12SArzVH8qfiMcm8gR3remauPFXtI+o71VHQLZe86uCZ0+5S HluHqKXFE1snx1b2MNgMymIbS5Z0Cogbq8cb5DmtJQf+UFedHWqm0/nReO21K2pXW8R+kqr9x/1B ruERyZKeHWkHTZV2rUD1FeoKTkNzkMuqDKEkhPQaoDBsQvnN2bQ7TDbdkJddCSUpJ6QTXu96PPTL avTpx3HR0J/qchoLecWNe2Nb1uor6qPU/bMesUyxQH+76C2t9J7+PitE+OsZu19yZci0xlXMyHCr qWnZANbz8KejO3RpkXJco9xczYcRD/yj571tmxHbisIZZQltpsBKUJGgkD4FfdKUpSlcUl0sslQH UR8VCbjcSqcSdhR8jXiodl+byLTLSwyglCv1EjxVc3TNJtxedbO0pHg6qvLtl0xy4/lStQUToCsx bbNc32y8HlhPn5GqwOVZ5IxdtaFyXNj96rR7nG4T3i20+stjseo96/H+Z71BATGcWrf77r9e5OvN 1jF1xx0OAdgKw+Pc05JFfls9bhSAQk7rOWLkTJritb5kudad6R1Gvhz1DZDbpyo1ySoNA6Clea6t 25yySZJjtWdgutrWApQ32FTyXml+kwYkElwB9I9zXwazTFsvjDMQNFxbZV9RUakMzM5Ea6R7KpKg lSQFK181yypf56Q2ytBPtHsVDzWVVBecaU8wghak67VVl7wi6TJ7rP8AiBt5XcgeK+pWM3CxQEw2 21upR4Kh5qM36y3S5xygw1A/BCag+SWfI0W8ssw17QO2k1irLb73Bs35uW04hwK106+N195Hnr1h fgMMtlwSNB0kfprnQ9Ev1xAkLUhKQFDsfNdyXKul6kNxmUqEdoaCtdzUjw24S4ElyNNSptlI7LIq fQMnh26Kp9p0qeGwE6qMOY63f5ciczKIkObIbB+a4jY8ptbIUyFLWVaA38fep1YUXAMsiW6UqI2s A+KlEa4sKfU0t/aUJ2DXRHJqLW+tlLhUEnQJqWY3yrHW2p16QU9A2Bus9B5bavwV0SNNpBG91jWO YIsa5/l3pRCN63v966uU+oWbi0hP9IJlJJ1s96k2N+p1+Ww0J7KG3iPGtbOqm0fmNyW0FtJQrf7C s/Y+SWpq+mUEtj7j4qTw8kttwUUsy21KH+UnVdwz4wUE/mGtnwOsVzghQBBBpSlKUpSlK+XGkPIK FpStJ/yqGxUTybivHMpjrblW9pClf520gEGqOyv0nGM8p6yyFqSST0Dsar+58X5dhYK2oSloA/Xr uaiU/KJ8VzU0LadSTtJHg1krJyU40Ql19aU+ATVl4pnktx5Cg7tn4UT3q4LJyXGYbQmQ+nv+9SZP I9lU0FfmRv7CuzCzWBPUPbWCD42azDM+O+B0OpJ+xNdjyKEjetjf2pSlYy75Jb7GE/mpCEKP+Xfc VGcp5XtFltLkhiSh5wA6A+O1a83Dn+95RdHoFvaUQslOxVh8Z49dfeSu7oKG3e+1ferss1mZssdT TIH1KKidaqvbnbnMv5PkQZKlNxYLSXUlPye1eSX4ovJJzXl5izsu+4xAPtb87I7VRfCWNzmL+wIL H5jaxvtvtW0GaYLOksMOvMBKQgbA+KqHPsNZatLyQgIKge9a3T7V7a1QyClIUT167104z3/Dlzjy ozhD7KwoKHkH717MY7i0D1iehti2z1hVztUUuIWnuoqSnf8APxVSfhP59cMdzK/4LcVqDLTi2Wkr 7d0k6/7V6o0pSlKUpSlKUpSlVDz/ADVOsWm0oUNy3DtP3FfvLGSxuIuE3AopStMb2UhX3I2f+9eM XK+Wx8nyCdLCQolwkEVWCldaH1oZPg+RWBsF8dhXX6klLW/kVMcljjJYPVHR9WvisXgyncbuYS+S gA/PzWyGMSmskWwWl9kjRG6nOM4drIW3kOA9KgdCtqsQyhi1NR4ziQVa1/FTnF1y5l2Dh37TiuxN WDdsReaKbg0r69A6FZKz5Q6wwG3gVLSnQKqpHlSDcL9e1qWlX5dWwnz2rA2LiTrZUl0D8453adP+ UVWmf4n/AMPT1ewSmY13ddH+YbrAt5wVgJRsMpHSoa1s1nMIZRermVoQT1fI+KuKyYq1broh5aDs a71O7jdEJfjKQ31FA0AK4ZVrdelicptQL3YftU5xq9oxiMm0uN9apH1An43WfXNauaBEbR0qR8iu hc5JscPRUNE+d1zoinIjDVsdP33XYuEX+hTR0nq6hobrmRMkx5TaB9Ic+PuKzVwhpaihxA/xAQd/ avyI1IehqOyFfAVWOhNyG5yi4SBvwTWTnwjMY0NE/b5r5s9pMM9a/wBQ8DddiXbUPv8AvnZ0nRT9 6jmQ2924p6I6CB47VmcbtJtkBIWf8RX+1ZBCkMsqfdUE6SSpSj4ArQv1iepK1uXGVaYMxKktgI2l Xn4JrzQyXJUyMieU9K621k62qrt9J/pTf5Zvv/EDLRcajrCgkfNeh6fR5jEaztXe++2x+VQHFJcH jVaZ+sT1Z4/jtuexDFg0otgtdbQGvtXnlNTKyu4iSte1rP1b+KnUDCojjLIV0uOdv9as7HLLHs8R BUkAAfNSCJdHZqvYjq6Qn7VnLU7MdbXt8/T2AqE5C7dZVxUyZaikfBPiojmGaz8SglCJeyrY6Qah mH4HfOY79GShtx4Oq11AGvYz0denfC/T1hCcgvUViPc/bChIkJ7p++v3r95z9bNqlsSbDiThkPqP Qp0Hur+3wKqjjv063nnyQiZdmXGWAeord2Andbq8Q8AY9xJAbTDYQ/LCdF5SfH8VaFKUpSlKUI2K 6b1phvulS2kqWRWCvmBW+6x3CRp0AlKj8VEJ/EsJqK25sbV5JqH3PiK2x7qiS4tIWBsBVclzYiw4 hYjFKlAfFVLknFv/ABVLKnz0Nk+CageUenSJbnmnmLi3HSP1J6u5r6hWnHcebS3KDctSfv8ANcc5 drvY/L26ClJV2BTWOPDF0itKkNQlqL3caBOqlXG/pXyy+yxLUtcWGT5cOhU5zH0OSL822W5banR2 JKtVI+OfR6jG2Q3NU3tP+be91bFp4FskXS5KfdcB7dI7AVIm+NrU3pIQC2PCSK6TnDWOPXhFxcjq W6kdknxXed4ux5x3rEMJV+xruxcGs0RvpTFSof8A1V+jBrKH0u/k0FSfAPiuSVhtlmHbtuYUf/2d VwpwGwJGhbGP7prif44xyQgpXamCD+1R++cEYteIimBDDAPwkbG6q+7+i6xXSR7inUApO0djXVf9 GdvbbUtlbanQOwHbZrCM+myZYUvOKiqcCfBAr8ncCSJsNlf5cpLn7HtWBvvAMmyrCUtnundQRWBX Ww3X3UdXtpPgbrE3/MLvAvOkpX7HR076fBrrY9fLjcHHzIcUjq30kjVHsrXAkPMdJWoJO1feo1bb qq4T3CtJI6vtVl49jpuMR4Ng90/esUu1XPGHFhtDn5dRPcb7Vy262/1R0OrA691L3rTDVbSS0FOB PYE771GLXZJV6mKVotBo/SKmjES6wWUhrqI14+a7sS43VkH3lKQP32K79qz1ywvqCllxSvA34rvL 5SkmWhXfW91adg5ujsW9pElIUrWtqPipHC5jtkwJHTon7GpHBzS2TmwUvBJ+xrvovtvcUEplNk/z XcQ826naFpUPuDX0FBXgg1+0pSlKUr4eZQ+2UOIS4g+UqGxUDyPhLGckfU89GLbivPRVcZp6VoMu Io2lzawDpCuxqnWOCs5tE11pAe9hHYAb8V0rxY8mx5f+P7p6T4VuuxY85VB6US21Hp+D/Nd4cmOR 5Zcae9tr4QfivqVz3KiKCW5f1fzWfsvqPnso2qWVkdtbqQ2z1CRpM5MiXc0MuJ7dKlaqWSvU7j8N hPVcI6la7kmuqz6pLJLV0Nzo/f5B71AOQPUbIi3aOzbZX5lK/KkHxVc5fkGZ5lLQuKHyhXyndTjA OKMkvjbSLoHUoWNHqq88R4CtGNTGJm+p9B6lADzVpFhtSUjoTpPga8VjMrv7WLY5cLs9otxGVOdJ OtkDxVW2vkqDa+LrxyRdFJjfmGVdIUda1vpH/wCH2rwN5Sy97kDli/3SQ77gdmqU2Cd6HVW8HpF4 p9+zpurjPUFJBSSKt7MrO++VsqZIbSNbIqgc/wAaVI62ega79hVEZRxclkLfKO43VS5NjiI8d3sP cHcfftXoR+EbzYgzr3g92kJDD7PS0F/fxr+4qW4hxnK4X9ZCFNoVHiXCWXE/AIKv/vXptSlKUpSl KUpSlKVrbld8VmvONtgMkLbhPdBT9tGox+IhkDFu41biqd6XFJUrpH2rx7m36HHee61dWz5Jr6Rk MBiIfp31DtWPeYiS4inWUgLJ7bFTDjp+KwPbmKGlDQSqs7fMIavkv3IIHfuOkVZ3FeFO2a1PmT2c 19IV/FTfjqa8rLzGdVpHVrvWzEPF0ybhEWgjRA2BV/2G0RolkbUekONjY6vPislDyJ16B0qHU2O2 z8V9txG3Iq3gAo63uulcGIVyt7aXkJCurSVK+9YvIowtFu9pnpXcFJ/wCK1w5VttzuDKg02pU1I2 /wBu2qryx4oJrBUUkNJP+IrXz81ZOFC2Y44CrXY9v4q4LZdIF0CVtkFOv7irBx2w2iW0mS8RpvuS axd/zW0Imris6Uhr9OvvXFa7nFvENy5Pgh1g6QTWYj5CwxGD7PUt1YIOvg1wykPXqEPe352Cfms/ EbftCYXtgnt2Ar7vDr1wuKC6OhKdV33pjTqGnU62yNFVcyctjzlBhGlKPYj5rMouUdplPW4E6HzX BInMrBU3oq+4rppuTjSgne90fvLyW/8ACH1Csg1ckyIaCo9LqxopHwa7iW0NNdgNAbPaulbp7kt9 aSjTY3o/aqH9YXO0Li/BpdsZkhN1ltHSUnSkprxM5Ozidkl8elF51airZ2a4uNOLrpyvk8KLHQ4s qeSDofc17k+nHiaz+nLidlyc43EcLIckOuduka3r+a0D9fX4gsq9y5WJ4ZM6IieptbrS/nxs6rzo QzJvElc+c+p99xRUSo7JNSGz272z9IAUodhUrx+M9FnNl9RCBrsan+S3dli0D2lAkD4qN4nlhalr ClgbGu5rMSOQV2kL0tICie2/NVzfuTpbstRZWNqPjfxXzh+LT89yeM5eW3f6V1DrUnuNVujxVhJx F9g4lblukfpKmz2Oq3Kx/ivkLljGGYuQOJtsEjX1fSSP4qacdeiXj/B3hNkxFXa5E9RddOkg/sKv q2WmHZoqY0GO3GYT4Q2nQrt0pSlKUrhflsx07ccSnXwa6TmR29s6MhOx8V0JOcW5hWvcB/cmolcu Q4bFwW9+bQgKGgkK/asfJ5ajxoDzKZCFKUCQervVZ5LznJCRGZcKi0o/P2rFHObrk8T30KV1J+Ca 6cWZew6CW3FJ+5Fft3dv0qORGZcK9eAKjMLhLkTkd4vsqVGjtnpJeV0bqx8W9HTvUhd8mIUfkJV1 VbmM+nnE8aKFojKkOJ/zLqwW7Jb2mktohsBCRoDoHau4htLaAlCQlI7BIGgK4pkxi3xXJEl5DDDY 6luOHSUj77qqGPVDg07LU2CHcRMfKgj3miCndW2FpU2FhQ6SNg/tQuJCQSpOj4JNfXkUpSvxSkpH dQH81wuTozQ+t9pP8rFfAukNSgkSmSo+B1ivtU6MF9JkNBX2KxXMlaXE7SoKH3Br9oQCNdj+xr8K EqSAQCB4BFdeVbIs5SS+wh0p7DqFYK68e2e5RnkCMltbg7KA8GqlyT06fnIxDSG1rKt7SPisJfPT JNXEY/JBsOADq12PiolJ9OkiA46ZTCi70nZCKgbnFarZJdU3HXtJ/wCmu3Ypz1keeQ40sAD7fNdi 657Efta4amdyDvv096w2G3SAuf7b46Co6+o61VjqTZ4DyCtxJQr7nsakDVrtEhLLtvCAnW1Vzqus OMAgpStQ7a1XdVaG75G6WmgSR5A8VHWOLCbn1PgqSToDXipmviu3oYT1I2rQ0NVxTOK2lNILaVBP 7CshF4oUqCAwF9Y/aucYDPt7WgpQV+1YuZY7ywUqbK9ftXPCcyFkBALpUfAFd+23jIIs7v7vbtoi pt/xNcmWAVNkq18prnt+Vy3k7cZChr7arv8A/EyiO0Y7H71wjLtOBKmP9KzsOWiayFoBH7GuelKU pSsTesUteQNlMyKhwka6taNQyZwDisxfUY6kn7DVQrIvSvBnOqMCSltBGglY0RVb3f0fXX8ztpxL ifgg7rrzPS3fIEIltpSlAf5RUElelO+3acXnDIQoHWk7rJx/RJdLo0Ot+QP3VupLYvQquFouS1Ej v3XqrMxT0k2q0SEPTJHvFOu2tmrqtOF2ayx0NRoLI6f8ykAmsylpCEgJSkAfAFfVKrHlGR/xPe7P iTToLExwmYEHfSkDej/pWkX4nvKLWBYDB4yx10sBCA4tDatK0fv/AK15dWzHnLlkcBlgdbrxT1a+ TsV68eniAMa42tsVbQQ4Ejq7d/FWByCzBkYa87HbQqSAewHc9q0p5JvjtnUVvgp/YjWqr9WRRcij qZBSpQ32+1VLn2LhtDrw7632NdP0qZk7x9zfYpTbxaS5LQhYB1sdQr2e9R+LpucjE82gNhS2EpUp 1Pft2IP+hrYDE7ob3jNsmqO1vMJUr+dd6y1KUpSlKUpSlKUUQlJJIAH3rXHhfDhP5cyO+OOdaY7y +gb+Se1avfiV8lolZMrHWz/yGegj9/mvLm7SfbuB6xoKOtVJLcWJbUVr2kkBQ71n7tb24TzS2UAI KR9Ar9fx12fH/MtulgAb7GrW4Xil9SW1PF1addj81ZmRy5sC4RkBsso+d+DU1xPCVhbV0bc24o76 Pk1sFh79wiMNSFsqX0dtEeatCXk86VbWdx1MpI1vWgazuNXr8zBEFbGio/rI8VObfAEW2LTr3Ooe NeKiuRxjdYX5FKRFLZ2HR2rHNQHn7av3lF2W0NNE/IqL32U3coaYYgBElQ6XHNdyKhGRWuBa2DbY QSS6OpRA7g1Vdxt7xuSWQogJOt1deEWhEK1pcU71rI7D5qY268PlCrc2k9DvYr14rHzsHVGmoV0l 0g7Ur71MkW9UtlpDUP2W0p6VJHzUuxDEo8ZDzjyA4FfpSr48VzXq1oYeZiR06S537fFZmAwhERK3 UbUwOwP7V8PQG72yH9e0sjQBrGosaonVDP1+8P1/YVS6c6Yx/kN60vkBsL0Fn7bq4rvazKtSJsd3 r+nYA+xriZguxI8RRWVl4jYPx3rLTof5RgKB6iddzXJbGQt1HUjex812pNoDshLiFdAH+UV9yGpD iegfp1967LAShAQBoj41Xmt+JPhd6TmzV8aC37eGh2G9J7eK0CtGNRMguDiUq6n1ns3873Xp16Dv SRGxi3x8uuqPrVoss/8AUR32agn4nfq9fxyM5gGOOhSnQUSJDXkK13H9t15LKZfTNW9J2+tRJKjs kk/Nd6xy27RM959QcTv9CvFSHHpMaXdXZK5SW297CKzV4yMBk+x2Cf8AOKxbeXpWypt57qPjvWIn 31xwkND2kA/rHzWDuV7lXNaWULUr4AA2SauHhX0g5/zHcI5g2iR+VWobdUk6H969WPTz+HzbcKx9 hvJT1u6BLQ7mtrMQ4pxnCGEItlsaQpPhxadqqXAAAAa7fFKUpSlK6zlyitqKVSG0lPYgnxWDvuXR oKNx5CHCB3SnvUXb5QUlwpd0gH5PxWFy3kpiNEUsKAJH6hVNX7lwNFa2nupQPYCq+l8xXW4yiw2F hO9bG6weQN5PPAkxHHVfIT3rkxSy5nf5zZdjv9KOxGj3qzMX4Sv1zvITKhrDbvYlSToVe+Men2PZ Pa9yWFIH6kAE1ZcXE7VEYS0mG2oAa2obJrss2G3MK6m4bKVffpruobS2gJQkJSPAA0BX6ohI2SAB 8msVdMptVnbKpU1pGvgK2ajVv5mxm4uyG0y+gs78/P8AFdq08mWy/PKRC6lJTv6l9t/wK0B/En5+ zpFsOOY0y/FhK7LWyDtRrXT0jYrnJnxLiIMi4zEvhZ6wSrX716mXZ3OMvxuEkW122raQOtKdgqOh XdteLZNcbOy0+4ttbRPdRINcLtmzONISlCn/AGx20Ce9SGFbshmse0/JdaVojWyP/NcSbLlFmfLj C1yEn4Cj/wC9Zj27rNt6nHnlMyEjs3v5rBysWyCfHQoPqStZ0RvWh96jd04ryBcxtlM1xTbncqCi dGuk5xrk0V1TDTrqyfCgT/rWFTxlmbl4DDsp5DfYhWzU5tNuyfG0eyFuu9PySawd05Oy+23gQ0w1 uNpPdRB71nzy/PZDanInToaUkp8msxD5otXQDOH5ffgisg1zFibg+q7NNn7LrvQOSsbua+lm6M7+ Os63Ugizo85AVHfbeT90KBrnr8UkLTogEH4IrFuYraXVKUqC0Srz281HLjw/j09Ti0xg0tY+PFQd /wBM1sTMXKbU24sg6QQRVL8k+nW9W65/noDSm20HY9sE1Wt8g5FGUG347g6O2yD8VlbDm0y3RwzI KmikaOxrdTbHcstklxLsmQkE/Bq07HyJa47SY7JQonQ6h8VY2HvwJ7pdecQtR7pCqmS7XFeKVdA7 eNV2DGaKAj20lI+CK+kNpbQEpSEgfAFfjjKHRpQCv2NfBhsEf8pJ19xX43BYac60NJC/vqvtUZpa uotoUr7lI3R2O0+nS0JUP3FfDMCOwnSGkjf3FchjtEa9tH/9orqu2aI8vqLYB/auyxHbjt9DYAFf ak9Q1s/2olHSPO/5r9pSlKUpSlNdqUpSlK45D7cVhbrigltAJJPwKoixbwWHm3IV6dLoYLjkVDnj p0df69q8gueOVJHqC5SumSyFEhSlNpaT2CQP/wA1Rz08YouTyrDQ4kyElwaSR+9etOO2Zdstpa/K 6QEABOvFdNLaYqHVSgC33+hVateobF5eVCQiBBIRo/UB4rT6bHl8eTFqkLUFFR+g19P3aVlsRTqW iGk+TrsO1VSh1eOZ1AmNqO2nwsEfBBFe+PBWRI5b9LUCVJ0463FKQVeUlABFWrxRc0T8Nhsp7KjJ 9sjXxUypSlKUpSlKUpSo7yFfk41h9ynFXSUNlKT+57VCeDYzVvw+43tY0qQtbilK+Qkbryw9U+SN 5xzBcZrroWgrWO/81rFyPijCHUORtdx8CsbZR+VZZQs/VvzUnvrMhVuDze1keNVmuNIkrI1/lpKS lB+k7FX/AIzhMfEUIkMq/wATW9AV1sqv0y6XKO24ktkfpBGt1YeH3OfbhEDiz7alAfUK20xpf5jH WnG+lXYeKnF6dbbxuACE9RFcthCQlLiQO37eTUtZvqWW0oX4HbuKx1/ks3FpCW9BYPcivm6SWbMy 1OXr22kjrH3OqjsyTDcjvXQJBbkI0gfY1UM23rTeHHnCSlROhrxWLlWhqRcUqVoaPjXeplbGzHjg NqJA+DUks08N6VoFYPyKmkS5NloOuAK/bVfTOcRi+GUpG968VIWMhW2hK29hJ/28V9Qrz7s8yHT1 BIPmqJ5Z9UUfBsvZtynOhtxXSdntUpxD1QWa4zkRFPtkKA0Cauq2X+NfYqX4+lAp2CO9aAesO+zO O88ttwQ4UJkPgbHz3rc3iDJkX/i2DKcV1H2Rv5+Kki5yHm4myOkEaGv3peLslSkNAAka7ar5RejH kMJKSN9taqRpltqSCSQfsRX0H0KHYn/SupLLy+otb7eND96jGd8Y2rk7GnLbeWQ4XAdLUnZBrzz5 z9Kdr4Qv6LpBiqcbJ6wpKexFXDg3rBtmI8UqhPe228wypLezop7V5Neorkh3kvkS4XGM4paPdJ7n 5quWZvQke6OvXntXVelR3H/qQdb8arJlmI1EC2QpC/gisWZklCldboKB/l3XXlPtzFBLLSvcPYa7 7NWzxH6WuSeari3BsVlkrbUAS64ghKR969MvS5+FnYsRisXPkBhM2ekAiMPv+/2rfvF8Ps2FWtq3 2S3MW+K2kJCGUAb19z81maUpSlD4rhlS24jfUtQH7VgXc1hsKIcWBr71iLnyZBbQtLbqR2IA333V Q5Tk8qW46th8jaj2BqEt5hLtz5LrqnPPY10rnlUi5gJYJ39gO4rH5BJnXS2NsALLmtfNdXEeG7nf 3UrWlfQT32DVyYx6aEMpQt9pP7FQ1Vt2LiayWuKlDsZDy9dwR2FSOBjFstjnXGiNtnWuyRWTCQka AA/YUWtLadqUEgfJOqwN0zqxWckSbg0kj4HeovfOcrDb4qlwy5OcA7JSkgVTt89RuS3a4+xboLkd sEgdCD3rsr/+KWaR0qjOusoX20rYArvWjgbL7ooG93NJQfKSvvU7xj0+WSyqW5LUZTi/t2qVRrHi +GjYSzHVr/Odmq55Za47ySN1XCOxIeSd9YRUNxbMcU49iFzHYjTcgefoHYVl7f6m5d0cUy0yyFjY 2E964ZHqPulrlBDzIcT9ujzXWX6wmbVcB/UYKjE13KE6INQrNPXLBclE21KmUp7JB8io0fxCZFuZ 6XkIc1/mKdmsDdvxDmZDa3gFJfT3AFdey/iWuOlSHhvoHyKz9k/EZaubS3lgHoOgNVNWPxALO1BS 68EFR+D81hMh/EHhohpkMJQnR7arN4j677bcoSXZikbIPc1ZNs9TGH3m3tzXVs7UdbOqlEDljjq+ Np/xo4UryFJ+a7knGcHy5rTDzO1Dt0q8VgJnpnxicsr/ADKgnykBX/3qK3b03zESSm1S/wDDb/SQ rvqueDbMqwVsMBbrqh2B7ms1auR8itbvuzWnHGz/AJFAkVJW+cII6fdY6CexBJGqmdhzK15AwFsS Wwv5QpWiKzSHEOD6VJVr7HdfVfi0JWnpUAoH4IrA3bBbJekq/MQGupXlSUgGq8zH032S/I6oQTHX 32lQ81SGYemK92p1S4YWtv4U33qvJeI5NiSytaHtI/Y1kbby5eLQ402oO9vPnxV6cd+oltLCGbko dOv858Vctj5Mx+/hIjz2w4f8qjUpQtLiApKgpJHYj5r9pSlKUpSlKUpSlKUpSlKUpSlQ/KLzGvF4 RirT4TMdQHXQD3SgHdaG/icepuPgEODx3Y3NyZDYTJS0da3271pvbsCiWTjhd3KdTHEFeyO/cVnv Q5CTfuV2n3E9QacBBI7ea9Y769FhMKbbSkK6B47fFUVkuTpj3tTUnYjq7EgVgb1mlsejORmI3Xse endaYeovj529LemR0FvW1eNVrRByy44zLNqWr/BcPSd18ZHBbUtqUgg9P1a/evYf8MDL05jwBKtC 1hamCUhJ+AQR/wC1bBcJ3FSL1kVnWe8RYIT9u9W5SlKUpSlKUpSlVL6ipfvYk1aULIdlOA9I+QK7 F4bawPgqQ31+2sQiAfkqUP8A2rx15Sski43aTKacUpxTqvnue9Rc4TKlxQXUlfb5FVxmlpkY8+gh BCEn7VMMLvcW52tLT+tgeCKsfF3IMeQluOEpWrwR2qwITz8OYy4+srb33BPgVleRmkX+fa5dqZHR HSC6UjQqcxLLKutijOR2wSgAkgCr94jVMesX5d9JKkjXgVOJyHpQZYdBCEEaPbVTrGYbCIjYJA39 67t2tyFNkNd/3AFRpy2vty29bPUdbqT3bDXL7b24G/odTskjxWPjcflURVqXo/lwSD2qJ3XDfZQ6 pxtI6FEDY71W99s0mO91sp8GsljLrjzobdB7fCqsRuyMItq5QI6kd+kV2LI8ifG9vQ2e2q/TiqIk lLpI1vfftUjiyWS0ltOifAFZ+JZEGCsqABUk9x/FaF+tnh6UJqL4wo9DIK9gVqBaeRZ1lvUWQJSu kOhJ7/vXrt6aspi5Bg8Bfuhbqmge5/atY/xPLSl6HYHo6QFodSSU/Her39LD67rwxFa6j1IYSPv3 1Vr2C3Lf+lX1dB+QO3eudq3tv3wNrVsD4NZqXaWFTYquw0SOk/Oq7ckNJWkEgHXg1wiWyyojtr99 V20SmlDstI7eCdVydSenq6hrXn4qO5phFl5EsrlvujDcpkghKxolB/avJb1v+nnJuNZctdoZdVaz 1FKm0nXT/avO9cx2K88kpJcJPX1+Qa4f6i58gEH4r8MwE9mx/esjBbnXo/lorC3HPACU7q5+HfRj yFy7cWG4lpfairI24pB8V6K8EfhN47jDkS5ZXI/MykaUpjXV/b9q32w3A7FgNpZt1jtzEFhpITtt ACla+5qQUpSlD4r5K0gfqT2+5rGTciixHg11gqrCZZm0W2wyELHUofeqzufIDhZV1OnvvyaqbMc/ eUtYadJ38bFRKHfLjOUSHFHXjdJWQ3Qq9ttpS1Dt481LcIwS6Zg+PdYICjo/T4q47ZwGILSVdCVL PkECpTbeErQwUuP7Ln/QkdganFqx+BZmkoisJRoeSO9ZGupNusS3g+88lKgN9A7q/wBKwDHIUGTI LKGnCodgd+a6d1ul/uElDcBkstb7ntv/AFr5uGMXq7rR+YklKANEBQ7VGbxxZjLay5dLwG1eSFLA /wDNYWbkHFuEx9PXFiQpA39Sgf8AzUBvXq+4uxiQEMJiqd32Ggd1Gsh/EVtVvQlFrgNOgfbxWGZ/ EEul6b6GIKGN/wCZKRsVi776s8klKbMdbiiryN+Kjl256ya6EKf6wNb71AM15wvMdjSULUddzqoN d/UvdrdZCpiIXHvB35qt7N6175i93LsqF0gK3oirbsXr+tN1faVcmEIST36kjtVwY76juM+SPbgS X47PuDXV2BqXxfT5iHIS1GzT2XCfGlD/AN6i2Z+kE2JBUlsON/CvO6rmZ6dYLcF5xaSHEb0kJ81X czhYRitaGddWx+mvyx8T/k4rzC0ALc7garGZRx3KZaQW+vTfcjWtV0Ylp/qVrVGWn60n5T3r5kY1 MZihiMpXWe2h2Fd6Hbcii21MdLroAPcd+1STHf6o0lKhPe6k+Rs1ZeL8l3TH30Bdwd7HwVf/AHqx JPPtzTET7Nxd6wPHWayMH1hXDEWY6n3lO/8AUVK81c2DesnHMmiIXcPaSsD/ADa81YNi5qwzNJP5 UKYSD22dDVZ288RWLIWfdirCAobSpBCkmoZI4LutsKl26bvXgBWjXQaj5liT3UoOuAfzUssvNPtB Ea7RiiT42NCrDs+TW++NBUd9PUf8ijo1lfIpQjY15/Y1jLpjNrvLKm5cJl1KvO0gGq5v/p2x+6FS 46Ayo9wkp8Vr1zJwfdrAy4ba0vY3ooHY1rhEyPNsKu4U4JCUIV9jqtlOKvVTNdeahTXCOjQ0o1tF hvKdryttKQ6ht4j79jU3BCgCCCD4NKUpSlKUpSlKUpSlKUpSlK69yeXGt0p1obdbaWpA15IBIrVa Iq94PFvfK1/dUhaEOIQhw67d9dq8duT+SX+cfUK/eLg+pxlcw9AWd6SFVsHzXPhWPjiOIrmytkJ6 B2+Kkv4dWLrdkyrv7QOl7B14r0LnSTLcK199gf2queSccjO2tczsnp8qHkVEsfkY5EhJ/NLQXD8q AqlufPZucN5NuSlSSD+mtBs3ssqHcXHVsEKCvP2rCu3Fb9sUhQJIBFejX4QmaLhXSVYXHD0voVpJ Pz5refEgvGue75HKSlicfpJGgd+KvWlKUpSlKUpSlK1/5PL2Z8yW3HY7vthhCVqJ+Pk1gfWnmS8a w22WNtZSqUNe543oa/8AFea10tc1i9K950KZSsnq+DUoi3CM8htCG/dIGtpFRjkXBm8qhAMsdLoH 2qiEWZ7EsubhSQUIUfCu1WA/IVAfYVEPuKURoJ+KtOxQ7hMiMSZCipHb6D5q1kzIUDEH2ExSzIWn stYqc8LOLTaA1JUFhf6f2q7MTtr1vlewl5IC+40az4kKYuK2n1hZ8D+akTrTtot6JgkdTauwQPis 1arj7zbPuO76x2B+KzV1LMOMClHUojsrXg/eu7Y8laYglDyiXv8AJXSm3V5t8SGlEqJ+rQ8isNkl 8TfHUNMxyynX1LI13rqw8bizglhaApavCiKjGbY+jDHwtKfc34Ar8tUqTPjIbT1dDg7p1UigWxmy Ar/MJU4P/lA9x2rIvXVi9M+0T+XdHYBfYmuC1tf0ua0JJHQT2XUql5I1cbi3Z4hIdUnfuDt2qnfV TZ3siwObZGUFUxxsoS7rwdV42ZlBlYld3cenLCJcd0ue6r9q3s9CfOzl1tX5LZUuJpATv9Wqt71o 253JsRtk1xkjWj0qHjxVsejppL/FgCSAU6Rr+1WFl3I9l4rQ0i5u9Tkg9gk6INVzM9UFgg5I2tQA QvSd787qy0ZCcudtsq3LKWFDe91kp0t9dw/LqBVofr12+K77FmU60FKd0SPFR+43RcCZ+UWyve9d fxUptjD6Y6UuLStlSeyT5G65xAQwkfltMq/bwa6GWYhac2sr9rvENqZFeQUlLiQSNjyPtXmH6i/w n5t2y5U/C3wIUlZKm0p10ftqoTbvweMtkKT+YuDbYPnqIFWrgX4PUC3PtO3y7NPIH6m+53W0HHPo D4swIJcNnbnSB/mUnQ/0rYHHsWtOKQURLTAZhMJGglpAFZWlKUr8UdD5P7CuN6QhlHUs9IH3qK37 NmLchSkudk/APmoLduXokOIt1x7Q14BquJ3MsSfLLqHgAPjdRfJOUEX2Q2yhwI6CNqJ8VFM4zhyC ylEHcxZGiEHdRXHYN/y2anqt8hpsne1JNXvhvDF4mNN6ZUkHQJUPFXLjfBtutS0OS+iQrsVJ181Y 0C0Q7W2ERIzbAHb6E6NdskAdyP71xuSWmk7U4kAfc11E3llxfQ2h1wj5SjtWOyCFeLrGKYEgQiRo bPesLAxRjHork2+XT31pHUtTh0KrDIvVLx3iNzUwG21uNnRUkjzUBzr1/WaJH9qysH3T4Ue9VNeP XPlFxiutMySyV9kjWj3qjc15C5IzB5clF2cDW99IVVU3jJMgeWY0+Q864rt1dRrDtYJJuslMl8uK B7gdVTu18auyIqQjqB+x3upnh2CSYkxDS2FrSavi2cMPXGIzLQksJa+ohY8iszL41RcLf1Np10/T oiu/aPTU3klsU46gK0N61+1ftm9EMS5vqdMbqZP+Qp8Vh84/DEt+ZNkx/bhKA/zaBJrVHnP8Nu+c eRHFQW1y1pBILffdat3rh/MeP4y5zkKSyWla6gkjQ+9SHjr1L5/xZLYfblSCwDvSya3p4X/EWtmQ QGGcp6F9glXuGtucG5f4d5Otn5ZubBiSnRoFSgDWYuPFmAXSOGY93h7R9RUCO4qo84wHDbTeW/Yv 8MpT2IChUGyCxYnb1LW/eIjrbn3UPFQGfL4+sEv3kXCK6ggjpCh2NR0ZvhMe5B0zGC2FbABFS+xy cXzKWVxrhGYbUNJSSB31UxxPgduQX3mX0vJVsgjuP7VCc/4VntTSIpUFDtoVEZPHV7sLKlyUrCQn sVbqtpFhvOS3CS2qM6mOzvSiDo1iDBk2t4tszC2pO/p6iKlWJ5jdbSsuMuuIcT/mKjo1dOC+rHLr BJbaXcF+wkj6Sa2hwL1gs3VLKLj7ayQASBo1euPco45lLSQxMbC1Du25qvu88d2LJHBJ9sIdI7OM ntVZZjxZkGOpXMsctyUhPcNp31D+1Y/DOVsntElMW6wH1NJ7Eug6q47NyFabs0jqeDDx8oX8VJW3 UPNhbakrSfBSa+qV8PMNyEdDiEuJP+VY2KgmbcL45mcNxtcJqM+oHTraNf7Vq5yB6MLtjaH7vZJv 5voBJZb2FAVVlh5ByDji8iPMhPj2yAVHdbDYf6sosksRpDwbcOhpRrYLGuRLZfYTTpktoKgNEntU rSoLSCkggjsRX7SlKUpSlKUpSlKUpSlKVEM4TdZs61RLY97TReCpWvPR9q0L/FY9RoxbE0YJZ30p U+n/ABw0daP2rzf9MOEozXkSEhxBWQsbJq/PVxBj46mLZUaUtCQOkVs9+H/Jh43xtJ923KW44nYW E/71tDZ5zWXe6ywyqM42nyRquhMxRy4QXojyvdSSdg1UOY8ZRkBaWXQypPwTWvPIVrn2RDrKSp1P f6h31WpvIjL7lxKXlaCla6VdjUPuGOGJEDwPUgjuAa23/DAydmJz7bYAT0BxBT3+9eo/Ic9nH+Tb A/7IU5KWlHUB48D/AMVb9KUpSlKUpSlKE6H8feqSx6wOXXneZfEHqZQ2pOx48arWL8R3NzLyWw2W Iokxjpwp7dya1evMRVwiojtHbvbah5FTziPCYTSkpnuDqJ1pVWFkeBwLeEyGOlbY+rVa1818bN5N L/q0JvoLZ12HzXQwXBlwIzT01JXobHUKuexw2no7akDaE67AVPbxAYyu0sNRm0pLQ0rtU6wPEBa7 TH6iAd+fmrJjRfyt0YCV9unuTXLNj9NzQor+o9gDUvjsNSIiWXntJCd6Uaw9tubEm4Fpl4K9k67H xVy2R2DeLUhpa0l0Dv1eaj17timHyI6hofIr8gpWwz/ijZH3rkU+xcn0REtpCj8geakEnH27dHaW hX1J7Gozl9hF5hpdcOwn4IqPonw7CwhPbrQNAGqi5Hu92x+Uu/xFrdZ/V0J76/tXHxZyejky/Mpm umMtv6SlR6e9X/lsEzYEdqEoH29HqSa+rDjcuCkXd1W1pTrt5GqyrFsYy9TqZiBojyR3ryw/Ei4T h4rdHr3AQUlRPUpCa189G3Nf/BHKNohujpivOBKyr5716zc1ZPbM8xeGw10FjoGiPnxUu9N0JGK4 c8hACmux6fsa1X/EGzt6wXy1SEvKQh1Y2OrsButVeSOTZCbHCucNxwlKk76TW/8A6Qeerdk3GLLb 7u5zTQABPcnVbV4rJRc7G1JcQOtW9kjvXA1dlMXQtglTZ7aNZS7MMyYZUQgrA+hRHeuKyPrRDCHj 9YPbdZFDyVnXzXJ5FPIpSlKHxX4lQWOxr9r4ddSynaiAP3rg/qkQ7Hvo2B43VfZLzVasZlfl1rSs jfzVTcnepRtqGv8AKrCEaOgk1QMz1IpnKW04+r6zrurxUKzTku4XO3hMBS17HYp710eNLVlWTTkp U070rPlQNbS4d6Y7hfIqXJf+AlY7qV2q1sL9MNixd9Lkh389rv0qT81bUTHbZBbShiBHbSkaADYr vIbS2npQlKQPhI1X0SAP4rrS5gjslSUlZH+lQK9ZFYPzRN5u6432Ql3pH8Vh7nypx9ZIhWLuHSgd gHN1WOR+uvEMYC2IpQ8UeOpXmqiyr8Qy83IqTYGGge+gnVUJyP6vMkyQvonz325SgQWg4dDt9q1+ buN5yy7qe991YUrfmp9jNkeauDImBSgFAnqq0jxsi9XBl6KB0gD4rM3XD5dmhhIbJGtaCa6eMcQH KLglTzI7kAkpqy53p3Ta4zZYbCgR8DxX1j/GCmZKWlNnsddxWwfG3BcWSWn3mkHtvZTVwXvjKBKt CYsVAaKBr+ajzHErUWCpHlQ+BWfsNjas8VbQ8ka6dVJbStiJFCRtJUfGvmsqRsV15tui3Jotyo7U hB7dLiQapflrgSx5vDdtjFrYT7qSSQ3WknLPosgQw5GEVtKUeAE6rTPk/wBPD2Nylsw1FGj4R2qr 3sdy/EFpfizJLakHYLaiKkMD1Ack2eGpr8/OII11EmonN5Fzm9zlSV3K4OOg70FK7Gupec9y2W0G p1wmAAeFqIrFM3W5SSQufI/grNfDsq5Nq+mU8offqNd+1Z9f7Itsxp76CggpHUa2Q4Y9duS4NNjR b0tciEkhJUD3A+9eiHG3M+H8rY81dI0ltUop2ULUOx1XJdeTcIkyf6fkK2mWdlIUO2zUI5WZVYrB +asMNl6zPp2h5tOyR/NazSImLyWHJj0pSLgTstE/NdFeZ2K3WiSlax1pBCdHzVf3rkZl21pdhbLu zoDyanHEOR3u8qHupWlHb41/vVwt5lfsZkIVHfdIGtJCvFTfF/VVk1lujCXpTyWU67FWhWzuC+sa xXJtlm7KShxQ/wCYFd6uqyZXjGexf/RSY0zrHdBA6qjt04fQqQ4/AldClHYQvtqopdL5k+BO9ADr jQ7fcVKMP5iZu5S1PaLS9AdQGtGrIiTWJ7XuR3Uuo+6TXNShGxrzUPy3inHMwYcEu3spfWCA+hA2 D99Vo9zj6U8jxu8qn2QLdjpO0qaB1qodhvJWR4teWrLeS8zGToKWrY8VsRavVe9bXIkFnUhpOk7c IPYVsdiXItryi1NSffbjuqA6m1K8GpSy+3IbC2lpcQfCknYr7pSlKUpSlKUpSlKUpXUutyatFufl vH/DZT1EVDcmytnE+P79lU9xLKDGW631HWh0npAr+eb1A8sXLmLkS5Tpb6nWg+sN9R2QAavz0B4u HchNxUg9LJJKiKjPq8yKRfucmoMFRcHuhHR5+QK9MvTfihwjiq2mVHQhyTHB8aPcVPWZztu/xI6B /idvp7VmWUS7bEM1STpQ8Gqkya3ychurrjZUkE+B2qmeVXUWCO60637h0TrVaWcg2J+/3j3kJIAV 2AFdBGJLfhqac7dI+1Sz0e3j/gX1L2VYUEpDqUkk6+a9luXmW5E3FLmACC+npP7HR/8ANWyCFJBH zSlKUpSlKUpSsRl1zTaMbuMkrShaGF9O/vrVQTglLjOEv3acrS3nFrUtXwlNedPqezuFn3J94LJC 1MvKCO/jVVvHmPW+IHFJKnCPOu9ZjHId8v0pDjBcQlJ+PmrxsKpKYbcS4k6I0eqoryTamYEBTUIh xCj318VgbRj7tztQBQQOnwRUgx6CLU2mKtHUVHVWdbcTdtDDa0JP+ON96kE+c/bIUZsA+RWZMiY7 JjODZ2B3qTW+yTb48hzSv8LvsVVnqJ5Hm8d2x15txSOlJT1b1rtVP+kPmyXn2Yyosh8r91Z6e5+9 bxtQrhY7olYJ9tSR43Upj3RxLALqfqIrBXPL0tO9HTo1yWC+sv3JKkghfxUyn383JbcdOk6Pf+aw 2SZJDtrSYj0hKXVdtE63UJyvFlzUsy2nFFpX1arjw+yRrpOcg3gBcJX0gL8Vrx6ruOZvFt3RfsTK moiT1KS14/2qWenD1UQs0szdknvBNzI6NqPffatqIdvuTWLFKllfX9YBPfRrlsE9u1RCHQEun/qq uOf+CLVzhhz7Lym/dUk9O/vqvGf1J+mu9em7KxcWm1+0l0KaUE+K3T9N2cnlbii1tuu//jJP0lJP 1eBW6nCcN7HLeYdxTtCx/mHitKfxS7GXkRpbPZlsbSB/PmtZ+JrZbcx4+cYnOJJbB0D52KsT0p5P FxTklq2OyECF7gSdnXavWafkEC34007b3ELZU2CA2d/ArB4PeRfLkoOp1rxupjeGvZW04kbSD+mu GW6ZTjZbBAA+Pg1zRkOt9/G/vWRjrUsd9V8ypn5Z1pHQV9f2+K7PkUr5J6EkqI0Pn7V+NPtvp2hQ UBX6HUKV0haSr7bopSUnuUg/vUTyXNE2ZKwkglO6qbKuby20tIc1ofeqXyfnSZHbWph9QJJ33qh8 m5In3iap91xSwPuTUKv2YXC+L/KMNLWVnpGt1NuPfS9kebwDJQy6la+47GtquHfRv/SYjK78AAP8 iu5/0rZPG+M8exZlCIVuaCkjXWtOzUoSkJSAkAAeAPiv2lRfLeSsfwlJ/qk9thYBPQT3qsXPVria nVpakNKSkkd1VB+QfWzY7XbHm4/R1lJ7g1pHyjzdL5MuLwiXYxASSNL1VbJzi9BRhOlx9CBr3ST9 VQzKGXp6evZC/nZO658Gs0wykqS8rt+9SqZwjcsiuSprYW4CPP2qUYJx2/Ybk21JZVvY3sVsTZuK Yl0bZc6QN63sVNrHxo9bbq0GElyP23oVdULiyBeYaEuMhawBskV3YvEsa0jcZpIUPGhWZtmMBmC6 iWjq32TvyO1Rp+yxYVzSothKd+aubEnoy7Y22z09QTs6rIXZ5xmOn2t9ROu1Yhi5OrnhlRIPnvXN cghiU0k9uv8A3rJNPR0AIHTtI7Cuw28HT2B7fJFfayQnYG9fFYlGUQFS/wAspzof/wCk1RPN9xDk t91sdq0R5HgmffFLdWAgqPZVYp7ji2X21jpfQt/XZA81ZfA/pyxfOrmmzXCO17x0CVAbqbc4ekzA eDbSLqtTJbWCQlSQk1ofyXj9hzFxb9qQ2hpnZUpA7aqlbpj8N11X5R0EIOjr710nYrTLPt9YUvxq sY3YHnip0jYSNgV0lo/PuFLyAw4gaB15rO4byZf+OZgNsmrS2k92+o9JrZ3j29NeoCIiNNuCLfLC d9alfIq0eJebLlxpeJmF5rGXIsp21FlPbKVD4Iqwsk9Ev/HltczLH7kFRHElYYbPYb+KqvGvQxk+ R3V56V7rcFg/UpWwDUgheh6VByEvlKnLagjWhtO6tm0cNx7GwiNBjgOAa2B81yX3iuRaIn5uS0og DeiKprNUNltxbDABTsdv2qGWeS666oqJbI7DexU9wTmO98e31l5iSstIVsaUT2reLiT1g23LICEX RAS+kaLgOiTV+2u/2TMYaTHeYmII37a9Ej+1Ym9cX2m57XHQIbx+UDt/pUVfwm/4elci3zFyEHyl BOx/aunD5SutildFxbU4jeiFA/7VZeO5nbclZSqO8EuH/wCWs6P9qztK+XG0uoKFpC0kaKVDYNVL yj6c8d5BiOLajohTz3DiB2JrUfPfTzkWASlOMxHJTTffrTsg/wD4Cu3ieayrdCLEpwxXED9J+Ks/ jjmy4tuqjtvF1kDud+Kv7FORGLihLbzqVnt9W/FTdqUy+kFDiVf3rlpSlKUpSlKUpSlKVWGa5S7d OQrdhTaP/TSWvefdA8Ad9f6CtLfxWPUa3huIxMAsj4ElWhISlXga0En+B/3ryAU51NhWwXlrJNer noP4yjW3ge65C8Oh9TBWAR/9NaaB0ZL6l0rU3+Y6Jfjzr6q9drlKeXh9gixGClKY6UkAeO1SdWNv pxuE+tk9QIJ7ar5uM+QxDDbrSiwBrv8AHasdFsX5qK5Ibb0gDyB5rX/lG2QLhc1R3glwg67+aqvJ uLrbEtTsxASFJBOtVrXkd1Rb5MgBIA7gVXWH5AbRynb7oD09Dye/969yJ8s5Pw5h11Ser6GXN/8A 7uv/ABVwWuSJltivJ8LbSf76rtUpSlKUpSlKVUHqNnuxMegNMKUHH3S32+d6rIpiP2Xg59le0Pfk 1fp/evITkGTGY5FmGOVBz3j17P71duGYpbMgtDb8hxsEJBIJrK2nI7bZbuLdAQgub6d/G6yvJ92X Y8dMnt7xT2Cfv5qj+Ouabfd8mFmvKtOqWAkOGtictiRbRCgmB0rS+Bop+KykDB/as0e6Sk/SVDXb 5q5LXAiy7XEc9vaW0DsfisVl9g/OsR3WEgNpUCanOP48xd4rDzRQA0AFfsam1iMG2sSGU9CnnAQD 9jqtB/X9ekWTF5LMo9TxKinprUz0LZFNc5UiIhbALg6tn43XtpEjv3BtlT/SB7afIr6fTEho6Hkg g/Ca6/8AwZbL42XGikK14/tUckWmJjlx6gdkV0LNd3lXxxZ2pKlfSPtWovqw5humG8gMKU4pEcuD 57a3WzXEfIrec4BBkocSsJZHUCfPas9Z4zki5oLp1GKtJqC+qyeq040qIoJciuJO+r47V5s2+5qg ZwzKxN4onMu7Unf71u5x/wCvaTjDsS2Zg0V9CEtletD7VtfgXKWF8tQUPwJbBdUB/hFwBVSm5Qok YJbYBHT389qqTm7gO2+oItNzWmi00npJKR5rTPBeDsn4S5v/ACMNtYsKXvoGu2t16WxrRFudrhKA CF+0nZHnx3rU78Q/BIl6wSMhtrbxQR1a3Xmth9gmY6w7CbcKdk9t6rM40YFjvXT7pNzdVtBQe4Ne n/pxhXe/4LEZuHUpISNFXyNCr3tWJsY8RKQUgoGyNeayy7jEmtN9X1Enx9q52nIjJS2kpBPjddpS AoDxXCT7K+57VygocUCNFQHb9q+66065R7chKpDgQFdhuvtp1qdGC0kLbWPmsRJu0CwIc91R/bXf dQn/AI7jMXFb3UQ2PBJqP5VzLDtz5eSsrTrWgqoXc+YLPemilSVhZ35qoM8ukV1tS21/T50TVPTp ZuT/ALDLa3HSo618VKsL4EvuZPoCIy+hRHbpNbQ8aeju0WhtqTeG0l5Oj7fT3rYqx47b8chIi2+M hhpI19I7mslSohlfKdgw9xTc6WkOJHdIPio+fUThzcb3XpwaT4GyKrflj1fW3EoPuW1bTiFj6V72 a0j5X56Z5HkuOTJTo6lEjSiKqmRkMKKf8B11RPwVeax9zjS8jj7SVlJGu5PasLbONZwfBbS6VE77 1N7fhV7nMGPHjLKkdiroruQeFb1PdBfbVo/HTV7cV+liVeWUqZaJI/VtNbE4LwILDK9m4x9saA7p rP5JwJZS+iSywAPJ+nVd1njyDFt3+AgfQPis5iFnQmIpro+oK7EjvVl45CjR2CjpR7gPzXeukPrY K2kp9xP7V0IUQPR1GWkFR3r/AEqIZNjCpT59hYRo+DWZwu3SISUpcUDofHzU0UgLA+4qNSB+Uyho L+pLgHSQKy9ztpnOsKSoDoPcV0Zdvd/OpLW+kHuP2rMJebSpLQI69dk19FRQgletD7VXub40ta1X eCrS09+mqoyhxeQwVNKZUXwNE6rVHlzGOhx2MhtQkknR14qosWTMw3LohuhU9EKhsA+K29sN+xri uEc3fQsR1oC0DuNHVaDesT1aXvnzLQza5azZmV9HtJX31/FSvhfgSfyRirbFi2266AHy750RWx3H /wCGTEjY6/InLSt9QK1Dz31Wn3PvpvGAZM42wk+2lWvFVfcsXkx7d/6Vs9SB5I81X0qI8++sXJop CflI1WJu0ZgISI36R8mvixZPdMbkpdgSXGHEnf0nVbb4Byfb/ULj8bHr2lEe9QmwGnt6KyKtriT1 N5H6esjYxXI25EqxrUEoUdlOq9GcTylrOcLTNsqWW4UpHUpJA2NiviO2GLaIQ9otAnZOt/vXLa7d jrDndtKpB7V0cz46uWUxlBn20RVDXcfFUtc/Tuy3PVGWlK+rZOh2qnOVOH4+JLJjskq+wTUHtXGE +8sLcbaI7du3ishYcFvNkakJZSsLB7aBFZawZ3m2IXBB999LaFdxs1spgnrMZtERqLfdvL0B1KPc f3q6sV9R+JZKEJXLTEUvsnrVsGp3NsFlyqIHVMsyELH0ut+ah87ix62O+/ZpBBT3DZ7GugnNMis8 gR5Md1QT2BUk9/8AapbYs8jSWkonuIZdPhR7D+9Sxp1D7YW2tK0HwpJ2DXRvl/t2NwFzLpNZgxke XHldIr9iyrdk9qQ+w4zPgvp+ladKSoVSnIPpdgZIJL9ueSw8sEpQRrvWpGQYLnnEF5kMOR3VRFq7 LSk61WbxDlGdbpSEP+40Qr/MSKv/ABHnCGsIQ7ISFkf5lVcdm5CiT0MIS4lanOwO6mXuJ0nZGyOw r6pSlKUpSlKUpSuhe7sxZ7c4+88hk6KUFR8q+B/rVcWYNcdYrdczzB1ozW0rd99Z7ob/AMqR/NeD Hq+5Sf5c5rvl5/MF6K66fZHVsAb+KqWx2hy43aJGCSVrcA6dV6y4jkUjh30wPNTkKbaei6SCNbHT WqfpGw93kbmd29t6MUPFWld/mvYWwm3yrZEgpYPvNICepQ7AisXy7ySxx7j7SX5DLpSP+W2e4/tW J4pzSPybDU68ypMIHv1DvUry15mDbn4tqITsaANawZFiklm7OzbioFGyQAfFURyY9fpN3bRb1/8A 4rB04B9q165KjtGVIDWtgHYFU+/b3nEplR1gFDyfJ7jvXubwNIVlHpUx4tqDjsWIOoA/KQT/AOat ni26pvOFQXkHfT1N9/2NS2lKUpSlKUpSqb9RcplmJYW1kdapX0g/2qaZapDHFs1SiOhNvB2f/wBk V4bcr5I1H5IuhaUkkPK8fJ3WNicuTbbPZabnLZQtQSUA9q2kwGzQLvjzd5/NBUkJ6vPfdSOBcLbl BMK4SAvp7aWa079VGEScDylm/WQqSz1f8xHxV9el7lr/AOIGOxI94fC32E9gs962/iz0ybKxGQOt lJGh5qfNL9+wNBhsJ6Ejeh+1dN62SbhaUpbBO6k+KYzcYtkcAWod+w8VhpMS52mSt4qWsDvv7V5+ evbLHLkXmZI2AFDSvvVF+hu+xbRyRHV9IWVjse2+9eyruRy5lvjuMdQAbTvVZO2XlM6KEvkKcA+f NYu73eba1H8utQSf+msbIuTkxn3XtqWPvWRxl5hMpsua6t77/FaN/iRWgRg3cmB1dJ3sViPRLzc7 PgMWlx0BCUhPTut4l3JTLTCkLISn6hrxqqV9VmUrudiWnq6ulsjRP7V5g27Knce5KQtLhQ2Xfq/1 r0Cwzj7HOcbCyw0hr+prZHSfneq1+z/jXlD0g5w1ew/K/oiXAsDqPSRvdeifpX9T9o9SOLtQ3Hks 3FpACtHSiaum72qfYFIfgqUthH6tea6FxxeFfWGrmtKTKB2SfNd6TKksWJT8bfW1oAVU3qPhXPNu OHCiCXFstk9QHfdeXU6yXgvS4qmHG3+pQ8EGpl6X/Sbfs2zM3C7+6iM2vaVL34r18wjFYOF4xDt7 SkD2EDbh8kgD/wBq4bpelyup5raVMHSWD/n/AHrvWpkRmvzyxt579TX/AEVzhkSLglSSFjW/4rLr WGkDf8UBS4N9jqsfPuzcFwDY2B4qIX/M5LTw9gEBPgDxVe5ZnE2bJbSvZHbtWclZXOmWSIiKpSFN gdXSawN15BLbftP6W5rwah11ur9zYUtlspR33qqzuN+TY5qnJ2nGj8L+K4Xsht12bP5RlBcUO2h3 rAscUZLmlyShhpwsqOtAGtkeL/SbCs6GZd4CS8AD7ZGzutgLDjFuxuP7UGOhoHyoDuaytKq/kn1H YRxZNES9XNKJB8oQR9P7eapflH194rYbE4/ZHUvL0dKKgTWiOc+rK4cr3OS424W0JJP0nzVU5hzB kEmDqI652Vr6Sa452eX66QIDc/3F7AA6t9qzbGHXO/RW3I7ClbPkA1MrLw9cJamvcYVvQGtVdOJc GPuR0JDR387FWljfp4UgJUtkgE/qPxWw+LcB2iJYAv8AJoMhSfJA2e1Qq9cWqgPrLMXQCj4FWhwp b1W5h1tbIbV/2qy5UJmQ6lawCQPBrDZM203bjrQ18Vg7Hbv6hHWkJHf41XdjWX+lgnp0fvX5brsl FzQknwdaqXSnAmOVeQRXTRJSuIrewddt/wAVUuZ3a4R7iEslXTvwKsPAGnlWhD75+pYGgalCidp0 N/f9q6Eq3iRcmHyN+2O37VkDSvwoSVBWh1Dwa/SNiotyDLetljXJZT1oR2WjXbX3qv7Tm+L3m0vs pU0i46IDZI2DVAZ9bE3KRJYcYCXiFdK9d/2rXNdlkY5khRdGPe61f4YcHmpDzvypFi8VP2qQyltA ZIQD8HVecHHUJmVlRny19EFlwrXs9j38Vu56cedLrludQcTwyCotKcS268ynwPG916hu45OwnFUo XcXH3HG9LCj4VrvqtCOf8YnXa9PSnEKcaKvkbqpY/G7GQslppAQ4gHYA81UvIeCs273mnGko6O3V 96pO72GCgLAfCVDekg1DJ6UxnyGyFj7muxaL1Kx+6RrhAcXHdaIV1IOj2O9V6Q+njm/jnmq0wsdy SJHF96UpS+6kdRVoDya3hxri244PbIybW+p23vJHQEHYArLO42mKkvyZym1efb+1Qq+8jWfFJP8A iSQopPg10bx6pLSi3FtuelvQIGqpy9esKNZripLbwkAn9Z+K+leovH81jlUotlev8wqJTPUZZsbl llhtCkb12FSfHvUljMhG5jbaFr8bTUeyrlvHL1PCIqkAqV8Cv25YjAyCz/mmSnq6djt81VVxn3XD piFe+sNpV9Pmrj499WGQWCMhlExwoTr6Sf8AethsA9aDEpSG7wkLCiBvskj+9XjjvNWIZipuO3Mb S672Db2tE/bddq98WW+7Ba477kdau6ek7FUty/f8s9OuMSb5GlLuEJIOkjagD9tV5rX/AJ95K9Vv KLduanTIlrD3SWkqUEjv9q9gPT3g7+A8X2m2yZi5jxbCypZ309vAqyq6N5sUDIIa4s+K3JZUNacT sj+PtVAcg+lWHOjuu2QAukEhKuxB/atR894rzXA70VJZe9tKvsfFZzHudLliaIqJgV7qDruK2Y4y 9RasicZTISAjQ+omr4g5XAmspV7yUkjwTWSanR3wOh9tW/A6hXPSlKUpSlKUpVe8oWqTlMi22qEd rbdDzuv8qd/NaY/ineob/gPj5vBbfJH5yU2EudJ7+Nd68cA4ZJK3FFawSeo/NWx6WsU/465ftMFQ 60lxJIP8ivVX1wWO3YjwZbrOgIS85HSnR+O2q1s/D643mW3JFzHSpmIV9RJ7ADdbf+pH1e4twVir 9sty2pF4WkpT32d6rWDgCBnnqAyw5JfPzC7KpfWG3d9Ov/avQPHpFjtEFm225lqN0ICVhA1s108h ge8lSm3CR+1U3ltikyQtKnVdOzrdU3k2LF5DrCHD7iyQEgfNatcp4TJtL8lLu9kH4rW+7xbizJMd lSigub0P5r2e/DXzn/izhSXY3lBT0EBPT86KdGr94VuYZZuljWNORX1uJ+PpJq0KUpSlKUpSlK10 9U63BfMUSCeguj/XqqxuVSprhK6dB0oW5I3/APuivCLI7c7d+Qbp1+fdV3/vWKv1hbgPF1UdS+gd QUBVj8D86RmJzdmlIKWien6t1fUm5Wpm5svxmSUqIO01n+VMGgciYAtphkH6NkFPfeq0JZvN54cz ZMdoLRHSsDR3rW69TvTFnFuz7FonW6hUjoTtJ+DoVsNPVEslpWhGlEjuK72LSWZFsCghPb51WeRk Ih29bSPJ+K4bM41cI8ky0hQIIG/4rzH/ABCbGwZkpTIGh161WovpXdU1yrbgP0+4kEf3r3Vtr8SJ gcF0AKcU0nZ/esEw8tL4cCtA6Oq57jkTbzQbKUkjt4r9e9hVpK9gK+1RWZeFxVN+0oHp+RVIeqbH lZ7gD5KS4tKVEVoRwHkrnHXIhiuKLYDmtE+O9epWD5WjJrN1IeSrTYPn9qpXm+PNvFsmhsKWE9QB Arza5Lt8qxZOl91CkbXvvW5/o2yWemdEmwniSgJJGzqtmPWdydEyvj9q0XZhCVKR+op+TWk2Brv3 DltRfMQccKA71KDZOtbr0u9Hfqii804iYl5kIavEfSFJeOiv7jvWxcezx0lZbUFNK8Ad9GuOHEbb K4TgCkkkjY812pn5MtCE8hCm3R0e2U9iKofKPS1arnlyZzDCBHUrqI6R/erNg4dZ8PjRLfb222Hn B070Nn96ys2yPqY6C6OlA31ff9qxCFBRVPUkD8v9PtfKv7V2FXNQR+ZHh/t7YHdNduFJNsf0vuVa 8/G6zbj6JbYDZ6u9dd64It7ZSpQCvsaguUXxppwr6gqobNy+OWypWjoVGGMhh3WaU/SO57mu7dsu j4+whptQPX9vioffb5b9CQ6pI1381gjyfCkNGJEQFKP06FYiJxndeRrmWfYcDKu4BFXfx16WGbOt t24rCUp19B7qNX9Z8fgWKMhmHHQ2Ej9QSNn+9ZGuGbMZt8V2Q+sNstJKlKV8CqLyH1j4RjdwdiSX ldaCQNKHfVa9c3/iGCPBeYxrpZBBAWk/Uf71528wckXrlyWuVIkurkKUT2WRUYw7H7s4Qzc3nFxz 5CyfFThOBFstps6CVOgBXTVv4V6epkq2MmVHUrrIOyKuG5+lgzIdsUiOR4/y+KvLAODLdjNobTLj o6tDRWmpZbuOLcX1KbZT072NJFTzEMThtS0ILSR38aqy5GNRW4p9psdQHjVclskqjRFIWg/R47Vj JVyjvMOEsbO/kVx4jMaDjyUNEH7gVJZbZej7Se/Y6NYu721cuGdJ3oeBXxi1uVEQvrGt+Aazb8ZE hOlDvrzUPGPOIvqTv6er5qYushxno7Ea8Guo5btqSUkAeCmsXesYYlkLDYUQf71lbQ2liGhkdin4 Pmu6pQSkkkAD5PxX426h5AU2oLSfBFfRG6Vwxn/e9wf9CiO9dO/36NjtvXKknSEg1j8Zym159aHV xyh5o7Q42e9aI+pvBch4U5Lh5LbVuuWB93Z0eyRvuCKu/GpFl5jxWJcrUEfnEpSHAnyD81Gea+Or dLRCQAhue2kfWRrRrVb1S8JXmRgIXGCpziEkkM960P494vyzLMnRi8S1S0Lku9CttEdPf716z+n/ AICxb0DcbS8wyiXHVf5jW2G3SOoOdPgVkeIPUBkfPV4dRKKkRg6Utp8Dp35FbGZRw7abvjSkvtoU +U/I+dV58c5QpfEVzkuQ2ipHfsPtWnHIXNirspxD0ZSTsgk/eqpdvkCeslxPSTvz8Vj5hjuq2yAs DzoeK61yQkJaS0NgjZAHzWQs82Tic6Jd7bL6JjCgoBJ0QRXpn6LPxBpmR3O24vkz4KxptCnO/wC1 ekbmKQcnUmX2Uy6gKBHjuBUFzT0841eXf8VA2v7/ABUSm+i3G7pF/wAJQRveqr7IfQ7j8NRZXHLy 1DaVJG6hCPRtFg3ANssrS2TrsKtGxehLGX4SZM+PtQTvSvO6zlg9IXHclt/3bWt5xo6BQnYFfjPo 3weVcQY0BTJB/wAw8V3cl9LSosMM2dY6Na19qgOTej2XIgtuz3ULG/09uxqrMj9P7eLFR9vYHgCq syXHJUNzoitOfT9qxthya847PbeU4810H6epR81sFiHrjvuKexGupD8dAAHujfatosS5owbnTF12 +7flg3JTpcWQr6Vfwawtu9HGF2O8C7YuG7d1nr0lIUkn7giphJTk+EKZQmQmTDHgEbGqn1myOLdI TS1PtoeIHUgnWjWWBCkgggg/Ir9roXaxQL7HLM6K1IQRr60gkfwa1/5V9JVryRh2VavpfQCpLWtH f2Fa5TsDyfAw4Wor6A2dAkHvqubE+Xr43PRHk+42AdHq3Vut8mONsNLMkIKSD+rzVo4nzrHnxWm3 FJWpI0SfNTq2cjW6bvrcSnXjVZKPmFukv+2l0dvmuZnIEPSS2Gz0A6CvvWUQsOJBHb9jX1SlKUpX RvlwVarPMmISHFMNKWEn5IFQmx342TELvmV7dSyFMqfIX2CEJB0P7mvAj1T8yTebuUrzepLpcjMS VttpBOunfaqXSsLQspHT9q2+/DXw9y78vsz1N7aZIPUR27Vs5+JlnRbkW+I08ChoBPtg1QnG3qVe xDDEQ7c3/wCseHQkgd96qxuHfSPkvPmUMZJmHvGCpXugOnY1XozjeOWfiTFmrNbWEJioSBsJHftq sdCt8SfOU9HPSnezv4NZqZGjwo6lLUDoVBbq9DmFaAUf3qsMixlpib+ZQpJUnvoVrdznYHriX5CE /SAe+q1CuTzVuvvtvICgCd7Fbx/hW8gMxM4vdrdeDbUoFKEqPz8Vv/aoibBzDJaACGpjBKdfJ81a NKUpXy86llpbizpKElRP2AFVhifqKxLNORl4XbJC3rqhlx49h06R5q0aUpSla6+rQqZdxJ1A7/m+ kH+4qyeRoci5cL3BhlPXIXbU/T+/SK8P81sd0x/LLup9kIc9w6P271I2UxL5gaWI7SXboB9YI2a1 8vBXiN599tstvJXs6H71tLwJmMPLILLE5wfmVdkJV8mtoIuP3a248phxkdbg+ga+KpHmv06qyrGZ lxhREquLLfVoDffVVd6OOQLlxrnwtWSOOxWPc9sA9huvU2NAVkdkS6hQKZCOpk/9QqVWCNDxm0Bi csIePhJ1WIuEl91bgjDqbUe1SS0MrVbEtygG1LGka8k6/ivOH8Qq2SbfIkoUkbPUR+41Wl3pimR4 XJ8L8yQklxOt/wA17X4rOYfsUNMl3/0ym09OvvXYyO3T7bHDrKNsHuFD5FdSwzLNcW3ESHiJKR3S T4NRPOr1MidTcDamQdEiulYruwmKG7ooIfdT/hD53WSn2GNcrJMgPdC3ltEpSfntXk96i8TuvHfJ Dz4Z9lKnSUFP23W0fpQ5lD1uEWc9t1SAkDf7Vsmi5WSVZZTdz+l53q6AfmtAvV9hP5dRmQmB+W8h QHisX6V+R5mIvITGBcQFAHYq9PVtn0rMsSiPBPslDYKiBr4rP+kR6x5Xgn9IWpEqasdCkO67bquv UVIvPpb5BiP4w4puNJWFuhHgH+1br+kT1mWrPbbBttymhVydIQUrOu+hW5M/21ONFsj8wsHoG/Ir rNPqjIcXOCUuf/L2N7rFt5iUrU2+joJH0muk1bVXSV+YW8oPb/wUkms1cbgpFuDMg9MoDegfNYWG 6JkpEt5ISpnsG9dlV3nIqY8n86zpanB/yj/lrsPQS9B99R+ofJNZSzsFuIkqA2fFVxydfXoc0ojk nVQCRd0zrc65KcKVJGu41qsexbrfPtqlodKllJAP71EUWB62uuPqJ9ob0R9qhN+ythm4hqU4r6v+ WPPzXA7hWQ5OU+w0ssLP0nXwauzh70vCKGp96+keegjuqtk7RjtusTKW4UVtkJGuoJ7n+9ZGviQ+ 3FZW664ltpA2pazoAfeoZduaMLs0Zb8jIInQg6ISrZ3WtfqF9ZmMIsL1vtU0KbcSQVg91GvMrknN FZBdnpUaUtZWokD+9RNCL3NbCXGvcSd9PUKl2G8eSJ7wedb0pP1FJ+BVhHFmp7AbSgIQ32Kh2Iq1 eM8HiWVLbp6Xyv8AT11tnxpZ49zisxlMJS7sAAjVbCzsXiNQIKEMoK0ADWv4rGZTjANq6wkJ6U7G vjtUXwOA/LkuIUnYB0CaljltkQLkk6CQD8f2qcsuB9lKux2K/SnaVICQBrtv5rophsqbVHUlHukE 60K61nt5tTy0OBALp+jVZaQVBo+3or+Aa+0d0J351X6AAO2qeRXG4ttDqeogKI7brkJ0P4r4beQ6 SEqBI8j7V9kbFcbrXUB06Cx86qofUbnz+EWCIWHClb6iAEnRJqQcJ5BJv+HtOSgfcB2N/arCPihI A3saHya+Gy2pO2ykg/KaiHLljfv2CXJmKCZSGlKQB58d61s9JHJEC2ZlOw66y1N3talFtlfYHVbJ 8tceROT8GuNjktoWt1s+ypQ/QvXYitP+BP8A/XjOZmOZA8pClKV0IPjv4qdZ3a7jmb8mYFlEcnbR Sfisja7jYcFwhx7I+iQgNlRD2j/3rWXJfWpxlgUyXOxy1QnL22ohGkD9XwfFa45Rz1efWDl6DyFc XbRZ7evrjMtq6Uq0fGvFbbcB3liC9Faxlttxprpb6u2zrtutyZ39d/4b/MPJIHSDr7VTR4Wj8wz1 t3JoFsk9RWPj/Sopm/4X2EZNHUlpxLbq99wNaP38Vr7mn4NU8Nuu2C9srUBtLTqyCT9vFa4Zt+Gv zVgkpxUaxm4MJPZbX1Aj71UGQ+nLknGXFpmY/KDm9LSlo/Sf9KhE/BMhsxLki2voUOxBbO9/xqs9 xljOWDKYdxskB/8ANMOpUFBBHyK97vTVnN3Xw/alZE0WrilCU6X2PgCu9yHmS7dGVNUtSWE72U1V 9v8AWdjVpeMITVqkJJSEK+TWRu3rVxKBa1v3B7pkhJ6QR/4qiL9+I3Y493KYY60g+emrBxL8QK05 ND/LLJQtSddhVxcec+Y/bsWnXGU8RHQS4VqOjVL3b182W85l/T8dcLrhc6SlIHY1txxvl0jK8fjy 5jfturQFb1rdZm/MNzkNMLJCSf8AeoplHFNuukNaio9QHfqqtLhwRAVEdW0yhfT3+oVrvnnGka4X P8iWfZDaiQUDW9Vh7lwTCvtvSH0+2pA0kkVH7VxjKs0osme7Ejt/pUkkVNbF6ucm4fuUexdKrlY0 nRkvJ6in+DW4vG/MuL8vWNhJks/mnBr2VnRJ18VlrhxkfdLkGWWu+wlXxXVRlFxw19uJcGi7HHbq +377qW2nLrZeV+2xIAc/6VdqzVK6s+1Q7owpqVGafQoaIWgGqazL02Wy6SVSLUhthR2eggDRqoc2 9Pl4t7TnSF6SCQU9xVc43HuWNuvNz0rb9skDfzUhXmsmKgltxWgN+ayuI8rNNTkiVIUnv8mrig81 xIjKVEtloeFE1k43qSx9xYbMhIWDrRNS+18v2C4NhSpSUAjYO913Ucm2N5/2mpKVn+dV2nM2gpTs LT/c12YWTxpuulQO+1ZQSmldgtJOvFccue1C6PdOgo6GvvXOXUpa6yQlOt7PxUKyPJpEjLbXYYjK ZEOUCZTo7hKftv8AtWl34pnqJe48wVjCsfeDcmSkfmEtnXSk9gP9K8b57ilSVN9f/NIcWf3NcSmQ 2lSEHr7b1Xp/+GriUW04LKvK0ASikkLI7itePWjnEvJOUHbdLUohbumwP5rYL0kekFjKLdCut8ZC IqSHEFQ8n4FekFhtSLLjzVrjxm40ZpPSFo0NgD+K6suyuTYZZc+qPr9au51/pXLauPBGthMF8OJX 3+r71i7tZYy4y2HZCg8ntrfzUBcxeK1LWkyD1fYmojyHYzbLM9KQpS+gEjdapch5uqZa3mEN7cCV AgitUL1bUzpb82SOkJUR9qlPpcz5PG3OWNPfmFNQZEpHukH43Xtln7SFv2bKYjqTDaSC46g9ylWi k1YsZ9MqM08g7Q4gLSf2I3XJSlKwGf3NFmwi+THFdCWobp39j0kD/c1qd6H+D0tXh7k6ZIUu4PGR GQ2r/pWa3QpSlKVRPqkski6QLA8ygrRHk9atDwRqrJjuqunGmxsrVAKf32E6/wDFePPNsB6VmF56 wT0OHt/euPg63wZc99t3p90gjvUe504ebQ1JlstA6JIIFUlhOWu4Nf4awFJ9tYP213r0y4d5hh8i WKK06sKlBsJ2fNWLFsH5eHM61gtLGtEeaofLeCINzuqbqzFCnUu9YUkVslxjdpkGzxGXSemMgJQF fHapzc0KyBlMgglSe+q68H3XD7aCTrwAPFZ2Bd1IdbRLTssnsT8VpV+IY0L1aXbghrYSlXcD9q8z OLJP5LOWZmykMr3s/HevXrgzLf8AjnHobReCktJT2341V2/8QC7y2LUuQnpSOnW6gOaWZjEZkp9t 1JKgTv8AeoxgWSRcouyrdIlIAJ8KPzWWvXHkm6SpS47pWY+y1r41XQgqnwoSkyX9zkHXfzqtZPVn xlIz6Cu4xv8AEcYB2U+d1rPwzcHsMyyMxNUUAOhJB7fNenVpt1lybE4kxtpLr4aB0PPiqQ9Q2FuX /GHYzVsUodOgQjx2rSjjh1OC8hJtcpHtoU6NhXx3rY71awWI/GkOTbyP8VoHt/FVZ6UJ10srLcyE pYeLg3r5qZ+s6fIvyIH5pZ95SBsH71RtojX/AIhttryiA26hKXEudQ3rsa9YfQ76tYXOdjYbukpH 9TYaDaes9wa25ucNMwM7HUEqBrDXmBEVMR1ADWvNd2Qy2h2I4ykfR4IFc82MzKUlxYT1ga710XYj KDtPTvX+lY6fMUwhXSAFV0BdZD8MgK2Af01LcelmTb0BR2tPbRqBcjoaE9ZUgH9/tVW5KtsxS0lA +rtsVjlpFmsiHEDehvVdnHMkYvtudiuR9k9q7UT0/wAbL7izKWzpDR33+O+62AxrC7fj1vZYQwhS kAd1DxqpCAAAB8fFCNiuCTPjQ0kvyGmQB361gVrb6l/UdYbFjcu0Qrg0t91JClBX+wryB5T5VyOR kj6Isp1yGtw/QFGsYwxdskaYLgcKPsrdTa2YCllttbqDsa8/FSWdbxFEdDTe1a0ABUrszT9vZaPt nbv0nt8VOrVgc26S2Y7KCUPDZAqbWbj29W2/QWFhYjtuDYI+Nitx8ZtUSEiJJZ6etLadkD51Vj2l 5d3cSSR0o/2rMXG2/noRYCyARrvWMxqwJtTrpB2Qda1XNfY7jzyOgbH/AOaslAZLUVCT5rqX++N2 OOhxeu5+ftXajTY8uGJjRStBR1dQ861UFsfKdvyHKFW8KSlUdRSAPv43VibBHY1+KUEp2SAB8mvx 11LTKnFH6UJKif2ArWu2c+yLtz03jsZ3cRS+hSB8962MuDIdaSdgFKuxNdlI+gA6Pao7nORxsKxq XdnQlIZHk/euXB8pYzTGId2jqC0PJ8j7iorydnq8Ru9vbacCVLSdgjzs1rJ6t86lPXrD2ZfdiW8k JHgDZrcXB7QxZsVtrDCQkFhCideSUg1nlJCkkfftWOv0V+VZpLMZfS8WyEn961Qxfm+94nyG5YLg 6oNKd6QlfgndbbQX0XG3NO7C0Oo7/wB60k9R/Fh4mztjkGztn82lfUHEeQN1tJwrylC5QwuBORJb XcPbAfaB0oK++qrLnvh8Xu+ryJTIU4n9Kh+1Qezxb9CbSJDixFQPpQR21VMep+TebljT6I7TimQg jpTv7GvKbJoyxlD7KmlMPdf+Y/NTm0ZHHw2Oyu4H8wCeyBV/eky75xyry9Bi4s2+xaUqBUUA9I7/ ADXtFHYmWLFYcScTLdCQhxQ76qB2K8e/kq4FuUIzoP6T2O6s6w2+e0S7OkF1zuEg99VSHq/9Uz3p jxyJdEWtM5t0/Upe9AftqqFwn8X7AL2ppm72t+E6dAqQrtv+9WdD9fHCGWLSmUlsqc8mQyhRqSx7 x6d+S2krIsZUv/KtKWzs1nce484SxSSJNvFobUO4HuJIqF8zcvYfaZLbNtv0RhtPboaUAAdVkMAz XBc4x5yPdsjiKSU+FuAVVuacOcRJvDsuJfoPuFRO0uDt/vVeZvjHFxhmO/cIkhQGgsLH/vVa2TjT iKRPJclxR3+VCrexHGuE8fkMrXOhbBH+YVGPU1ccVyUQ7XhOQx4MFxIDyG1gA1zekr0i4q1kzd4n 32M851dZBcGyfOvNelVqjwLZAZixFshhtISkJUO4rsOSW2kDYK9k9PSN7/iuCPHfkPLckEho/paP x/Nde+WI3SMlth78to9wB2NQnKOKbaq0h7pDktBG3CPNRa4YE01ATpI6gPGqqzJ8NU+VI6R0mqzy jiaNcoLjb6Uhsd9EVUGSXK4cYzWEWJ5SVoI10KPar+4e9Y1/gmJHyWWlbH0pPvDwP5rcqy5RjfJV pbMWVHmBxHV7YUOtB18VFb/xjItajKtTy1hPcJHYprks3JM20lMW7MFQTpIXrSgKsG13+BeGULjS EKKv8hP1f6VkaV+LQlxPSoBQPwobqE5ZxJY8nbWr8shh87PUlPYmqwunpXRKZWGZqATvSTuq/nel K8W6QpaAXkgeUHdQST6ds6mz3W0KfEfuEp0e1Yad6Zcvtb4dWXv77rM2/jfKLewlta3QE/cmu1Ea vFllBKg4pafk7rtXHkO5xU9CgvY+9ZiwcvToiR1IV9NZwc3XN+Wn2wsIA8d6sPGs1uWZwnHHQoqY TtANWZbJcifhrpkdlhogE9j2qF4Tcf8AhrEb9kl1P1Qw4UKc7DQB8f7V4aesfmiVy/zBdJnuqWyl 1SUnf2NU3Pajq9pwK2sJ76rpxoy3LnHab7qdUEgD52a9cfTVYX+OOAlzHwW+pnq79vitJMtKeWee o6U7dKZA8/8A7VeyXGeJLxbiGBGQgJcDSent86rI4lMuUBt1uf1OoUfpBqSJQmzsPXGdMSiGE7Da j8VXeQc6rLK02IpMZCiklAqRYtPZu9kNwnf81Sd7VUSiOJvOSlLaOpsK+K5uVZUCDaUxHG0LWsEB v5NatZ5xzFm2l6UiIWFLSe6hqtO8uxdEW4vQHH0p61HSSaqy+WpyyZVa3GFnoYcB6v8Ap717hene QeTPTVaWfzqZSy0GwoHwU6PSauvGXg5ZYzetLYQGVA/BSNVlK4pMpmI17j7zbLY7dbigkf6muBu8 QpDSlsS2ZASCSGXAo/7GoJI5kRHuy4Rx+5KSk9IdCOx/fVdTJLdeuVbNPghowbY8npQlz6VH+akX FOCDjrDYtm60uLbUpSlJ8bPxUwpSlKVGuRYTUzEZxdSlXtI6wT8EVieJ7o3f8EQhJCijraIry+9T 0JGN57ekKAT7jytDXxuqO4uurtvzBbgWfbUrxW0kq0RsuxF/r6VOFJ7a71p1zVxauxNCSw2SUkna R+9Sn0l5wbVlLMOQ+pChoAKNekMK4m7WoJC09BHcg1M8dslmXi/U4Uqkb7D967tqsSFQXukBISNp +KktkjNxbctCiNgHW6x1nksxLivr0ASe9SS32+HdVyS4RoDsf7fFa0+s3CoL/FUtxJBc6VEAjvXj ekJsVynEfSoKOv8AWt+PQBm6rq+qJKcASAAApVbn2zHFqyb80y8FN7J8+K4Mxx8ZI5NZLoK0JPbf 7VqHcfzuHckpjsPFP1/B/etruJMnWqK49NdSoI7q6j3rivEaLdL49dmlJ/KlJSAD2BqEMW6E/Duk WSUqMgq6Or5rRP1H4DJw27onxGykBZV1JGtd6tL0z+pBbLEaBcXFFKQEnrNbys5ljWU2CPHLTa1v jpB1WgfrK4RRh+Rpv9tRoFYXtCfFIch3k/iEsO7ccis6+rvrtWH9Lb39HyV62SmwlCFdgR81jfWT dXZGVQ0skFlJA0PFWtgMWxck8HP2qW23+ZYjnSlDwdf/AGrUzhPlCbwJzL7UaUtMAS/bWAdAjq81 768NchReQsFttxbdC1ONjffe+1Z662db7odSrQ/mstb2Epio7AkDVfk1oFtStkp+wqOyZYadKdqP 7GuRDLcpIB2d/J+K+HLVpZSyNjXnXbxXStt2VAugjq+nZ1XT5Ccg9aS4tKeodzvvUHvkW1v2jTKg t7Wx/NYW3Y/79vQJq0oj7Oys6qz8F4+xr8gHYxRId3slCv0mrChwWYDIbZSEpFcq0lXhWq/R2T3I JHk1RPqM9S1u4gsbyIbzT9zIIA3voNeXHJfrQzK83x9wzXksrWSNOa/81TF4y3JuSbiXDJdWFHv1 KNZyx4o8bgy1NQFqUQNkVejGLQrdaWVtMJ7J7fTUSuUx9y4pZbbV09WiOntVmWzDmZUOJJeTpQAJ BFTbGMOi3qWltKBpvwCK2E48wuNEgGcttPWwNAEV2swyKJa2gtLaQ6rx28GpHxhe03OKUOObJPYH zV7Y7CRb4RIVvqr6hT5ci4OIKQWQOx1rVZVCQCrxsmv1SQryAf5oSEjuQB+9YnKbI3fLQ+yRt0IP QR8Gqz4gydx653HHZbh620KKQr4//AVrdh91lW71Kv20Oq9t2UUjv2I3W+gGgAPiqo5PyC8WNS1N lQZ32I+1SfHb2q94C9JeV1OBlYUR/HatFeLZbbXqdEhatASCNq/mvRWQ0X20hJA0Qe9co7pH3+1U J607wbTwjc+hRS452Tqvj0ST3Z/BVrLyipxKjvq+KjPqpnu2/LbSpJPSpKRoVAvV/aG5OK8c3VaC faWhRI/kVtrxhk8bKMPtzzCgS2yhtQ39gB/4qWUrSn1rYu/iuQW7KLa0QFnqWUDwoHvV1emnlAZr hcNt9W30DXc9xVj5/hMLO8ekW+W2lZKT7ZI8HVee8W8ZB6Y+UnnZKn0WlTh6R3Cendb9YZmNo5ew hq4wVoeZfQOpB79C9VE8nt7kxSYkVlIDf0qXrQqGzePl5CXYEptpTKk63qtFPVd+Hhk9zvSrphsE SFKJVppB/wDFU5hn4eHJN/uET/ilg2+AhX+IpzY0K2Vi88cc+gi3Js2Nts3K9rR0OkAKO/3NbB8K +qjJuU8dcvlzgfl4LieptIQQkf7VgoHLSbZnwuyXNIcX06Jq9WOalP3u2BDqVR3kgrTvsRUc9UVr xTnHjqbYHVJkSGkKWkkd0nXivFnkr00XbEpc5+KzIcjtOkISGj2G/iqidh3WGop6JaFp/ZQ1XNCv eQW9wGPOmNKHjTihUoa5rzaAwlv+rSzoaBU4qsY9m1/ySSXJlykLWT8rNcs3M8jtTIYi3OWhB8qQ 4a44GQZdOSp1NymKSBvanDXVfyS9yCpEmdJUr91muuq43ZP1Imyer79ZrrKuV7ccG5Uoq/8A5hrs tT71DWlwzJHUPguGpbYuf84xUgQbq+10+D1GrVwv18co4+8j3Li5JQnt9ajWxHGP4rl4tLqhlI91 Cf8Alhv6tGtsuFPxKML5KlNxbgpuEtZASsq1r+RW31kv9vyW3NzLXMZmR3BtLjSgrX81+XmO69CI CgsA9xrVYdVldltAaJGvBFY+48eNPR1HSVKA8VSvJOGSfyrkaKnaz22BVTXfgOY2yzPltgg99qFV fyTw3cMk6WbUCgoI2UbBFZjB5OT8HpjSnZLxfaGktlR7/wBq2d4s9WzWRuts3xpDBOk9YHSQavn8 rY81gpfb9mUhY2HEEdQqGz+L7hCuzD9qlAMJVsoJ6SBVlIcLDDYdPcJAUf3rlQ6h1IKFBX8V9UpS lfLjSHkdK0pWD8KG66D+PW98fVGR/YVhZvGlmmqKlM6UfkCo5cOBbHPdKiRo/BR4/wB65WeBcaab 6SyVE+TrW670ThbGIrXQIhUfuTUjseJWzHmVNw44SlQ0ervWK5FmOWzH2kREhKnHkI0keBvvWqH4 k3NSeHuHGLJCWGH7o2QpCDon43XifCWi5vSJMglbyyTs/euum0vux3HRvQJ0DUn4ksasp5HsEEIK x+YSFDX2NewfP8iHgHp2YgRyht8w/CfPivO/0WWF7MOeEvvJLqQ/vZ/mvdRP5WLYmoC3EILTCSAf ggVRuc+oOxYDAmG7PtpU2SlGiN9q1Vf9Rmac7ZE5Z7GHf6T1dIWnetVs5wxxn/S4KI1yJWXAFKK/ vVg5VaBbIv5aGSGteBXDhNmatbSpTuwo/cEVXXKURy5XP+oNL6ksHfTvzVNch8kLkW1uGpvoSe3i tbc944bvl2RcWn0J0kqPfx2rXvP3UWSRKbd+pJB+oea9Gvw0OfbFA44cxyTJcU8g+4hJO+9bE8W8 /uX/ADu82T8qtxBfPs7Gtd/ipvmcLkq4XZg2R+HEhpUCoKUPH79+9SDKOPGs8sUaBfpTqihI9wRT 0Aq+TTA+KbFx2yUWtDylH/O+6VmpgUJJ3ob++q/daHalKUpSlYfMI35zFroyPKmFa/nVV56dyI+P TYi1j30vb9s+QK88vxLLW/j/ACD1tNltt9fUkj5Fax4fJZaCHC4A75V9x+9bR8QX2JfLS5Bjyg/K I0Gwe+6l3IPC677jyA/H04RrRTWlGT4c9xTya3J2Y7CVb342a2z4g5xVdYIiSHPb6xptZ+a2Kxtm am2sSHX1CP1A7PjVWXPvCWWISYQ60FI61Jr4VdX1uBIP00uMR1RSuMlS1K+3xUux62v/AJFHvktF X37VS/q9symeOpYLv+D0K+ont4rxOzaIRfpQYJcT1HZFXXwLmycJjMuR5PsPlQ6gDo16PcE5erL7 OmU3NL4Sj6iT4NdeTfZsPLbgkyVBs7Cd1qN6m77OxO/JvLS1dYXoAeauDh/LZ2VYVCdirW47KRpz X+WrBdTLtFsFvkPqbYUrq9xRr9ZxtNxfYksztpb79O6g/PPHMfJ8dJbAkvISdgeQa0cud0jce332 GwkSEqA9v5FbxemvkUZVY2G3IwMhKR0HXfdTnnXCHsn43kKuLRTJAJQlfkCtWOF1m1S7ha3E6ZP0 nfgVLpmHtWG4ruVqQHVq2T0CtavUHkM+VeG0yWFBRUAOoGtjOLcYRjHA8y/THhFU9GPQCdbOq8+L o4/eslmPhRMlySelPyT1V7y+gix3WNw1ZXZ7amgG0kFXz2rZ25pcEPTe1KFflnQ6mCkPdl7Pb9q7 KmErZLfUdH5rFPY4h5wrLh7/AAa7bNmYZSACa7bTCGU9Kfn71DbvZVLv6XAOlrqB6j8VB+Zrcp6M j8k8XVa3pPxUExq0zHYC35bih7Q/QqtTvVj6sLrYHBj2J9cy4IPSttryPiti/wAPfJb7lGKvSsre XFuB0puM8dE7/mtxZ90i25G33kNkjsFHuaqHkPnxnBrXKemBMfpSroWrtWhGYev+9qyaRDgyllpa iE6+aovlHlKfyVcFpfkqcf1st/IqoZ+KSL1PRHSg9ROgNVZdqwwYda21pWFyFDsgfes/jFvuNzlp U5GIf39KCPP71flhx9u7W9phxISpv9aT/lqX2bhvGZCUyHpjSVb77qQT+O2HJcSNbVh6L2Clp8AV YNm4lbx9hmS2oKCx3IqQB1u0vt21Ln0ujeqwuRWOFcEuoddSkoH07+9QC05m1h179tcr20JOgCau +z87W99qM0xNS4tWgU7q58XvIudsbeDZ6VAfV++qzIlMl0NhxPuHwnfeuWvlbYcGjX0BoarWDL3H cE5qecZJQiQySnXyCKpfHHxG5/i3Ker2ep8KQT233r0FbcS82haDtKgCD9waqn1HTpdtwdx+LFMg p3sjyKwXppv7uX4bOjS0ltRBQUn43sb/AN61H5wtM/hbmVM9TZaiLe9z3gDrW9it5uFeVLdyRiMS S1LQ5JQgBYJ7n96mt2yW12OOp6dPYjNpBJK1itavUJc2+bMNnMY8v87DjbClJ7isl6TsjsuI4P8A 0OZcGo8xk7U04ddOqrv1Q8iWnJM1t8W1S0THGVJSQ2d/Iq2OWuN18jcG2NvoAlRWUuBJHfx/9ql3 pyxd/GOO47UrYkKWQQryAPFWiVaHfQJOgCfNEAhCQr9Wu9QDnLCmc44/nxFsh51tJW2CPmqA9Jll udgyyTAmR1MRkFXRsa2RW4FVFz3wVaeZLUiO+ptiYj/P8kVGuCePrlxBOVYUdb0I+FAnVWnf47ke FKjoZ/xZO+lY+CagUzBb2xbQYz7i5A2T01McJlOYvjD799ldPt/UVufAArza9en4griLrMxnC3in SC0t9J7jXYmtT/TnwNfubMrRluRB2XZWnPeffeJIVo70f2rf8+r3CbPZWeP8btMdT0cewpbYGwda qjMtv0xF/wBSNwohPWFnsKtrjDJY9xSwf6l7rrY0hPV5q++O4sdi4SZL6hIW4O7Su++1d9cHG77e TZ7hYGle4ToLSO9Rjlj0o8fzYCvy1ojx3l/ITog1rdc/w87Xfi49FkoZ3vQHxVU5d+H7Nx99S07f ZHgnZqFXj0X3ZtlLsJlSxv8Ayp8VyW/0bXRyIDIQQsD9JHc13IfpYvsMFkwlpZ1+vprEzvSvN/MF phgvun7DvWMPpsu0V5Ta7csFPn6TUYy/jM440srZ6HUg/TrvsVUchwSHHUq7FPbVdRYSRrQJFdJ9 t546TtIPbdcpsHSz7nvJX/8ASPiuCEmTEeC4kpUdxPcFKikitj/T167c+4PuDDCri9OtyVBKkOKJ 7f8AtqvWv00+trFOd2GYT89iNdlgf4JIAKvtWz4HbtXSlyZDa+ltgrB+RUfl44i7vdLqAhfn6vNY POMZlvwW4kdguNAa6gNiq4mYVIx5ovtRy84T414qpOSbXHu1xjyZroZ9rW2VHW6wb+MWm4Ry9AeQ h5I7JHwa6mNcxZNxhd0NocdcjAgd/BFbcca+oC0ZrEjplKEaUvt+26tZK2pbf0qQ6k/KTusHdrC+ r/EiOnqH+Unv/aulEjXpKwVKWEp/3rMRbu6s9DjCipPkpFZBMltSdlXT+yu2q+kvtr/S4hWvsRX2 CCOxBpSlKUr8UQlJJIAA7k/FQZWU26/ZRJiOuNqgQmiv3CfpKhrZrxg/Ec5sc5a5XXakyS7Etzim kEnsADqtRlQVw3+hna/G9V2pd3eZZ/KoQQtXxWwHoYwR/JeToT4YLimnQe48eK219fWSTrRFYtbp LbAZ6enxrtUN/DdwRwZKu9uRv/TNkqLxGtVtF6pfU1bMMkFqz3NL80J6A0g9yftWrtlw3NPVPdEf n4b0CCsg+6UkAj716D+nf06WTh3Fkx/yjUqX0D/HI2d6qeptYb60s93OrsB2Ir9yqOxBtaXZLgQo J7lXxUJlZpjztlcaRdUJfSD9AVWvGW8ys4pKedLglISrs0e/VUHumb2vla3vuIiIt75QelIGu9av ZxFv9nkyEiW6EdRCEknuKgWS4q49YVz5w250kgr+atD8N7OIETnONbLkyhuEv6Nq/Sd166tYdZMS z6FNjwWWPzqj0Op13VoVZ1KUpSlKUpSuGY178R5sdytCkgfyKobiKUuLyZPt5UQoBR6f21Wv34nW FOXtuzzUo2lKdbA79u1aAW3H0NIWlAUXlbGq+7DlU7h68ouCXFA9YPSTr5r0BwTkCXn+GWO5vaWi SR1AfFV/6w+FbfeLIi5MNp90N9RCB86rV/hS6MLyyDa5aVNJYWEhROt16I2ZuTdWo9vjqCoqUJO0 /bVTNpsw2Qy2OspGjXywpxTwJ+3ipZaFuMtpWBvX7V3pOROPyo7J0NnXaohzhirue47IsYSpW2lK 15PivGTmPAXOP8kvLD6SgoWoArFQXGJDSY6pC1L6kb7DxW5vof5rjR1vWlZUetWtKNbuXvGYD0du 4e2o9Y3vVae+se3wHrUoISPdSN9x4qDejrkpyLIftiVdQb2ACe1bzWe2QcstYauCkI2e3V2710ck s0DEYxEdY6fAJ+KrvIM5tmG28z7qUuQ3+2z4rTz1B2vE8pkqyDH2y4tBKj0D5rl4N5iXjUm3lhxL KmVgrQo67brdq/c3wuRcSD3SCsM9Oh/FatWLILbZsuktSEhIeX89vmtsOPbLj1wsjxaCXXgyVJCh vvqtfrvwunN8huMu6Mf4Md0hB6fgGpz6gZGNWX0+RbOypDSmW/A7E6FebfFmJys35YgW+3t+6pco EBI+N1/RbwpYXsa4xsVufQG3WWACnWtdqnJGxQjY1XRl++0oBr9FfaZC0sgEfUB81iTLcMokqUO/ zWdZX7rSVdidVjMkkBiFrQJV2381Ws+Kt9K1pBUPsqupa8fevtslNMgBzRAA+O1eeuZ+l7K7JzdN yBLa1tLcKvrTtOt1dVnF+scFuetwtflx39s9P/avq9eoW4KaSmdJWFMjaNq81rbzhzjc83Kos98m PvQ0r4rX6644p+8QHrfsgnufk1OLVhn5m7FxpBM5SdECp5inFF1dvDL62T7Y+emrUb4mamXCMp1G ylQ7aqUX3Av6POjyojAK0JA7J8V2scsslFvuTuiHnEnQPxX7h2F3S6NLTILoQFE77+N1Lrc7cMYu jMJkKUys/Uo+atNN6mv29TDROm0bAP8AFRqwMTLvcVzJKjplXT3qzZmP2RViVIeWPzC0/Tv76rTb nbE7ml56TGKkgE9JSfitOMy5eyvjy6pdZkuabPyo1vb6JvWyrMrY7b7xKQFtN6CVq77Aq/eL+U3s t5GUlL/Wwl0gDq+K2fpXy4opbUUjqIHZP3rVDlmXKv8Aygy4tHtlvTSUjyBvVRLnrAJGJXvH7+42 pLCClSlJ7f61tpxpk0bL8Mt82MsLT7YQdHwQK4OW2lv4JcW0JClKTruPHatd/SLl/wCczS82c72z 1DpHxo1fXLvDFh5hsS4F1ZSHgP8ADkBPdJrVqbwHnPEUpMbGXXnYijpC2t61up1YOFctz+2hrI5L rCT+rrJFW9xjwvC4xsEu2RHBIEsHqUsdgarC8+mL+lXq4XpMwe08FFSUHXTuq7xHh+ww+QmnHnPc eLm9LOxvdbmyY7UW1sxGmwtvSW0pA7a1XchxEQ46Wka0P+9dS/rQ1a33epKXWkKcb2dHqA7VBOLs 8vmTS5Ee8Q/YCCQhzp0DrxVlrQlxBSoBSSNEGsUxi9viv+8w0Gnd76kjRqC8wcqO4hbXYlnbMi9q PShsDev3r64siXm6Wxi75CHG5Tg6lBwEf/gKstJbUPcT0nt+oViXbozclqaaHUptXZR+9Yt6Rc7b OCla9tZ1s+BUa5yw665VgMxi2PESS2rs32J2K8knvQHmcrkOTe76hYsqXi5IW8P8vzW5mY5Hx/xb 6VZdrwpLBdSypDq29dXXrv3FeYPp1lGTynNuEhaiouFWld++62S5buL2ShphKghDQBPT9q7fEWS2 iHdozTXUp1kaP7mtpuOcodk5N1ICunY0DVg328/kc6hS3WjoJHceBVqSGoWSRW3FkbWOw/0qM5XZ 14/F9yJ9Q+wrDWfIGbowpi5NJ6PB2K4chk2uDB9u3ttqUR4IFR+yW5U4l55pA6e+iKkEB+JLmJhy Y7YYJ0VdPxX7fuNIcK7t3W0No/LBPcEfNdSLxq5dVvPOstkK2d9NaM+sTHY+Gz33lISnYPbWtdq0 RniO5JW4g76+/Y18llB8eR8muvIJI120PtXFCSQlwjf8GsatB97qJ+a+1o60ga1/apHxxn1w4uyi He7e+4l9hYVpKtb1Xt/6H/WhavUHiTNsnSUNZLHSEe2tXdztoVtuoEoIBHVrsf3rghMuNsgvkKfP kiuwRsV13rfHkIUlbaSFAg9qo3kjhKJf7qAhCtuHtqqLy/h69YhcwmK24UAjtWftmFxLpbQm6MdL wT5IqG3HFLhZ7s3/AEdTiWgr/LUxs/LGR4ZcUJ95akhPdKzsGro455/i5A04m6rbZUj/ADeDVr23 Irbd2UuRZrLqVeAFjf8ApWR0P2r5caQ8jpWAoH4NdFVji72gKQo/INfU5K4kUKjhSlpI7D5FdZ2T Peg9SGilz4AHelmmTXSW5LCxr/Ooa1WSeW6k/wCGgK/cmvltb6x9TaU/bvXQu7VxWyfyyx48I81j oMO+hjrLwSv4bWawmfyr5bMVmDrCy4kp6keRseK105dyVriP0/S73JeUmW+haR1HShXinlGSN5Tk VyuLyipTrhUkqP71iY78hp1K0AdKzrZrtTAiLIakO6KifFemn4W+DR3ly709HHSR1oJHioP+Ixmc afliozzidNqKdCq+9PPJ+VWrGH7VjrgbbfT0lQOjV/8ACno9umd5AMizKSVxir3B7h7A7re/AomM 4hbE2qO9DSllPQkI0Fdqh3JPqeteAumHGhuyVA62gbG6jtx52m3zDFzrPAkIuBOx9B2K7WNIy3k+ wBE8uNOrGj17HxUfe9OM61zvzEl9a0eSAe1dbKOJMXlWV4vMKXMSCUnVUfJxSLjj222FtkE/FV3y NZDf57YbATr9qgnLHH1x/wCEkFKwEJR4/tWufD9+lYLzBA/xS30yE70dfNf0B2ZoZ/guKXht0dTD SHiQfOkgH/tViNOJeaStJBSobBr6pSlKUpSlKHxVC8fMBznO7PI10BtzXaq9/ENnsw8HgBeis9RG /wCa888QixnkokO62V9kn571+cw8Wz8qaZXCjktaCtpT41Vh+ljm9iBcI+E3EhDkNWgFfBFbaZdY BlciMl1XXb3EgbJ7AGqw519JFuwePbL9YlJL7v16R96m3CS79EhtqkR1dRSEbUO9X1ExGTa4xkS0 EKfGwCKw01kw3e6fBPbXipbYpDT8Ib7Gltt7FwuClnXU0d7qTw7eyX13BwJKOkoFeWv4kvFqoeQi bBZ+iUok9I/avPxqerHpjsR4kJ0QR+9Wt6dMnYx3K2X+voCljsP5r1qxvMo+R4Vb+hYKlISP9q1E 9a1udiMOBH6Sk1rJ6cL2jF85ipeX0pkOAHf7mt9+e8hmYVgEC8WlR6F9Oyn4qC3bkG5ZXxgZqVLL 6Gtk77jtVE5lnL3J/HDmPR1qXcoiVHp+d1A/SrHkXTKJWJXhlR99RSlLyT2NdvmrgbIOMMrmzIzC 0wRtQKR2AqZ+nzlONMYTaZbwK9hHSrzupV6lMJbx2DDvcBQB119hWD9OfqJLd9bgy5JCCQ3omtnc 35JslttCv8ZDSnxskEDdaJ+pfl1OSsMWm1S1vhR6VJR3raT8Lr0pz/8AiZnN77AIjISHGvcT/oK9 bQkJSANADsAPivxZ0nt5HxX4hfWPGq+idCurJeIJSNGuubep1JOtE+N/FduIwplGlH+BXzOgNz2g hfwfNdCRZYUWGsFO+x81BReo+NvOrbICN7O6rPm/l63CwOLisIVICSO2t1r3ZM3kZBhdxU8joAJ0 DrtVD8uXZL8JhMFfU+O5SKrd/F7jklrS4+ypKB/nI+am2McZux0RChr3ToAEjxVq4bxQqJfBcFIJ WR2QR4q4GpkO1ROhTSQ4Brx4NZGw2o3bckDaE9+3xWXiiLLnJbcKVa+kg13ZOMptspLqmh7Dh8AV nUXu2QYv5aOhIc14A71HZU2M1JS6+E9fxuue5ZUmBD6o6AouDpGqwlrv1wTOTDQyUpe+reqzdwTN luNsqdUhLR/T31XDlmF/8TY6r2U9bgQd7+TqvOr1K8ZTIKZiXIpAG+5FawYNlNywO/lyM8tlR2kh J1uvTb8Oe733Nb3+YkpV7ZVvrUPj716ia7UofFaocxZZFt/MTLaAOhvS1K7dyPNWBk98x3nzjyfa 4DyXJzKeyP8AMlWviup6crHccOif0OQV9DRJAV9quq/wE3K0SWFAHbatb++q0q9Mbf8Aw/6kMmYc V0tuLWlI8ee1bsvMNRZLk9x5SEpb0sE/SAO+6qeJ6pcOm5c5Ym3yXEK6Pc6h53rx9quCNIamR23m VhxpY2lQ+RWLyrJomJ2d+dLcSkISSlBPdR14rT/k71RZDkT4tdohlEdTnSVIT3PeoVbZF/hZrAmy 1OtpUQVA7+9b+Y68ZNigOqO1KZSdn+KyC1BCCSewG689brz3kea+pyPZ4El1yywpXRJRv6QkGvQZ ksuspLXQWyNjp8V+SpbMFkuvuJabHlSqgd55OWuWI1lYExe+nrHfvXPacIis3NWS3soMsIKul3XQ 1+9YTJOVIl6mf0ixuCQrfSpxPgn7D9qy+LWy8NrDElSwyrvs/AqZQLPGt2y0klZ8qV5qF8s5W3ab a3EjrC5q1dkJPcV2uPbjeJcBH51oqbKexV21Ws/4hnPszjrjK5WW1xSiTMZUgugaI2K82eNbzeIf BN6dub7j4edUtKHDvW6rDgWT+f5JbaV/gped12OvmtvuVcGRbmG3Iz+ypA6tH9qjvFOPwLZdkPLe BcJ6iD371tHhd8Zs1xbfQ0lQ7bP9qt1V8g5HJYeWhI6U619jWalyXmWmzEUSBrQHbVZSK3PusYJl J2kjXf7V2pPH8N6CpSVe0oj4Gq6ULi5mGz+afe62j4CjWQjYgme6ExAOn7CslIwu1RI/RIdDcjX+ /aoxdbqbMx/TYxMhtSt9R+Kzj2Rs2ywNjQC9dyPivNH17XlGQsLQlZ9wKPg1oyLM4tKAk7+n7V2j ZnWme4328ViZLRaVr53Xy2rsoDR3XWeZ6gSBs0Qx7qfnYri2hlakvAdJGt1MOG+WLzwVyHbMnsz6 kqjOJUpCT2cTvuK/oR9N3OVs5+4xtmRw32lSnEASWEkbbX/FWrSlfCmULcSspBWnwT8VxS7dFnp1 IYbe/wD207qM3jjKz3VCgEKYURr6PFQi6cdO2JwtsMCQ2v8ASvVVhmXHkpU4lyPoFJIBHiqmncf3 hluaYSlo1s/T96xeP5FkmINJVIlvI6Fb0SatbG/WW/a0IZnj3UIHTtY7/wCtWXjXq0tGROJQ3HTs /IUamcvnzHrbFD0xSmh+xFdqLztikthDqJv0q+9fkjnzDIy0ocuelH46f/vXPK5uxOPb1ShcA4gD 9IHeopI9VGJMslQUpRH+XrFYhfq8x33AEslSfv1V2/8A9Ke0vNhTMQq/lR/9qy9k5+jXZn3DCPQB vaSaP8vW7MJzVqitfSpWl9Z33+1aDfiUcgLmW/8A4Qir6WU/5EntqvMq52VMWOktqB12Vr5r9euA TbWGW0DrSdeK/XortwXGS52BUka/vXtD6S5Nh439NzcyOtImmOSQNedV5geo7MpfK/L7rDiyGTIK f471tnwZwdNxfFoMq3smUpxHVsjvuttcGjX6VYxb7uHLcwUlKXQCK+7R6dLi5c13Jq9SHGirqA6j 3FWJivGNkfuIRdorUxSCPqdGzUyyO84pxrFDrluitxAPKUjtUOjc0xMjlpTj8VsNk6HQAP8AtUxM abc7f1y0qRsb/ioc7Zrem6I99wFAPdJqIcy4tZlW/wB+KlO9HsBWoWdBUGQpbA/T4A+apzlTMLk9 Zg0kK6QnR/ataWbeZ+VsT21kqQ4FbHxqvcL0QZx/xhwiqIXet6GgoA34BTqtg8UDgx+IHTtYSR/u ay9KUpSlKUpXDNV0Q31bA6W1HZ+O1VDw9bhIyq63JO1o0UhwePNa9/iVOOOwrFGQSrrSR0g/ua0T x6xzTdGGiFIaSsEg/wA1tjjc62RGYEOQyl0Kb6Sv4B1VB8v8DP8AHuYnMrSSWZKus+2f07/its+I chGW8RbVKQZjQABJ7jVfV5zCc43Di3B4SI0fQ796lmA8w2VzIWLc7HTHjtqH+MrsCa2gekWvJ4TC kS2i2PqSQofao9k+GRH2PcZdSrse+x5rAxbMu3RlFQKGwDtZrCRbu1an5AS+lZWDrRqRN3kv4qQh W3erfSPNVdzzxbG5KwhyW80lUuM2SlBHdR1XiVztir9gziY07GWxpagElOvHzUbxa9/0i+RPoIT1 JFepHDGdRGMRsxUsFJKdknxWM9aVzt96xP3oSEvnp/U330dVoLZ0lqY1OZX0uxzvoHnYrf3F78jk /wBOBRP+l9hHZKvPYVhfSvaWOQbBkVjeUG1NdaEBZ/t2rWqQwngXn2Um6o96G+6UkHxonVbdW+Nx /a0xM5hssx5CEBfR2G66Vx5gxv1CSn7GVsx3FfQCrXf4rUzlLjk8J8jNiO2osKV1+4PFWnlXJEHN +MVx5LifdaaISFefFaYRr6cVvC5DIUnThIPj5rOZLylfuQEMwIfvrcA0EIJJNbSeib0HX3lDI418 ySK5HgsrC/8AHSe4/vXs7huJ23Bsfh2W2tIZYjthICUgFWvms4ew7n/WvwKSrwQa/ddq+VlIH1a0 Pk/FYmVOSh7/AA0+4PuKySJSFMBzx28favpl5L7IcSex+/xX2k9Sd9qj2UtvuFKW1fSR4FU/yZjc 5dsW4y4W+x3/AKVpjnkydFlS2pTpKUgkFR7GotgGRyb1bJlqYQrS1EdWvJrincWTbKuRcJv+O0AV BPyKlWOS7NfMR/JIQiO8hWgpfbRqw8fsbGN29pftpnjW9tjeql0JDEOKLk6pDbbugG1eRUgj8fR8 ktbksqS0D3HV81wqYOLWlxltJUSCEkfNc+AYW7crW9dZB9taV7CFdiRWez+9tNMW2HHQVqVpJKR3 FQuVZ3oF4S+o9SSN1+XqzrvTrKmtgD/prPWGwNPoCJABDPfZNSBAtyk/mm2klbH0jprilW525gLa BR751sjxXLaoEjGbgiE88HG1/wC1Vd6seL2rnij0uOwFqWgnaR47V4/8lYpKs1+eUE9krP0/bvXp /wDhMcg2u62aRbS2GpzSejZ+TXpbSuCc2XYjqUnSintWqfLXGMmVKn3xaFJ02vpcV8ea1u9GuQ5B aeXrrEcQ6/DMgjvsjW69OItvjtvmWhoIecSN9vFctwV0QZCgOohtXYfxWjdpCrJ6gTKG20SJGlbG j5rYj1TZLOsfFFwFqfS1LkpKBo/UU6+K8mm3L3hWTovcl51a1OdR+o/evWP03cmsZhw1DuzzgKor R9zZ7kAbrXC68wXXnHkqbao5U3BivFv2we2t6rajBuFses9tYekW9t+UodRKx4NdjkHiy3Xq2Lfi MJZlM6UkJHkCpfi7KouPW9lw/WhoJ0f2rmvkKTcLZIjxZCY7jrakBZTvWxrdav8ACno4mccZnkV6 uVwanLuLiltq8kbrZ23wmcdtHSpe0tIKlrPzoVQOS8jXjk3LBjdrgvMRgsp93R1r77q2Mcxa38Y2 F6VJcMh1IBW507O/smoHnWT3Pk20uwLQw7GiFXSpR2Cqshx1w4jj+Ei5yXBIkpHWWz3INWxarki7 Qw+hCkDZHSr4NRrlHKHcZxaW9EXqWEHp15H8VQHBlhyHkfLJV2vqHm4LKupKnN6V+wq+8n5FtuHz ItuT0uqKdFKT+j+a0k9cORWjL4SupsPLSk9k/Fa7TrNbInp3muBkFXf6R5rTHj66qRyTbkRAGOp/ pHxo1utntgvxt6H1TC42Wgdg9vFVDiuTvWa+9Dy9gK+ok/NbzcaXmyXfHWXVFCnSkHQPfeqsO0iG 5H6mUje9ACrQTaBb7XFlDTnUP0DuR4rKt5UyuIGERChQGvFY68SZK4C1IeDHbsCawyr9dZVoET6l NpPdweKkGF5Uqyn2XgVk/wCY1+Z1j83I2Vy405LWwSEk+Kxthsse1Y087c5jTktG+lKj3qrn8pev MudHAIZb2En715xeq27yXsyehFR9oE9z/NUiXU20t/WlwqT4HxXbckF6OdNnf8VFbgwVyNEEfvXW fZ9hCCgA7+KSGi42lQSSf2rswIvW2epGjr5rozbYJji0JIBSCR/NYllf5VS2pCC43+3wa27/AA8f U1N4T5LahSJKnrNcFez+VWrxs+dV7s2ye1drbFmMnbUhtLif4I3XZpSlKEAj4P8ANYi741Hu6ytz QV06Hb5qvonG77Uua0Uggk6OvNVryb6erjdoaXI3bpVspHzUDf8ATwi5xEsrgracCe6iPJqS4H6f IePPpU4nQT3JJ8V0uccJhSrV0QXUr6flB8VSspl2y21lgLOwO/eozOx27XZwPMtvLSP8w3Uuslju M22/lVJcUvWujvXPB4oluuJQ9GeBJ+djVSm28QRI4Sp1lRI/fvU8x7j62MoSFQlLCatzDMIt0mG4 03BUhvpP1EdvFRCFicPC4eTX17UcQwtbZWexH7V5OeqDkh/O8lm3NoKeT1qR9J34PmtY5Tr6nelW /qPg/Fd2BCbbCi6AekbqQceWpzPM3g2iM2epxxKQkfzXq1e+IZvDfp/RJlyAQ5HBDJV38V5exXzm fKSY8dv2HzK1tXb5r2s9PHHU3FMGsjk1ky0KaBGk7+Kui5RbfKZAkRx0gdm9dwaj39NuTs5LcN4R 4P8A071oVhuVuacT4gsREmUy/cVJ0AlQ3utbrZmd15yuSlKadVaCv9I3rVbCcbcdQcfYSWmgysa1 vzVgyrdcJSelL3S2B8nXaoxPsDTaypZ91Z86Pmq+5eMWLjgGwHQD2J71qdlMYTYrpQU9QJPetbeW kyP6bIZS59ZGq1/tkKbDbcWmQCrZ7V6gfhN3mdccdyWG5KCldB6WyruT28Vv1gT05DMuHNQUFhQ6 Aod9HdSylKUpSlKUrHZIsN4/cSTrUdff/wDdNQbgOCImD9XlTj6z1Hye9aXfiQ5qGM1ssJtQV7HS Cnfj71TPH8dnKLkNpCNirZcsyLbaVstaUv4Pkip7ExFGV4MiDJT7nWjp24NkVHMQ4vfwRl62Q3nC XCVBJJrlm2qTcbk3BjbcG+l4k7196w+X4BdFzkW+GCmK39QeT53/ADVkcRTrvdXW7JNlOtFA6EKK iN1aPIcm+4PjzggqVIUwjr7kn7mo7wvy5P5Zx+dAuPQy+hXT3OjWURhj1quyEyHFlKldt96nCYka 1Ka61kpIHY1mHmYU6bBCTtCh3R8H+1ebX4j3BJjX56/QYYS30lR6GzXm2mUh26NoUnpWhWuoj5rc H0+Zw3cwxZpT5SkfSkk618VdnMcSFYeP34vuh5LqSrqUd1opA9ti8yHG1EoCj9O+xrbPhjLXb7iE m0Nnp6WSehP8U9K2SP2fka6Q21dK/dKekHz3rF+ufi+6puDeTe0QCevqA7/eqHichXTIrAm3ofcA bR0lIJ12qHcXzrvC5RhhLrzZS9sjZA816F88cXs5xxKzeUhKri2wCCSN+K85F5Nd4kyVZnCouI2h CBvvU94/9KfIXLL8YC2uNQ3FDT3tnwa9DvTX+F/G47uMK83t5MyQQFKbeH6f21XobZ7NAx63tQ4M dmKy2kAIbSE71813gN9/vXC/HLqdBZrhagqSnfuHq1271yspWydKJXuvqbH/ADMZbYJBI7EV0YsY xo69gL19x3rtxUFbZJAAO9AVjZ7DzUxPtFXSrwB2ArKRAr2h1ef3r8lRveGx3I+DULzSMJkFbJA2 N9gD9q0X9R2PsWhl+QsFIOyTVbcAZFampriexUD81YWcZQxcmLgzA0tQQdhXxVZYpiE262h98dTY 6yfpq9+FLvDtNplw5yvdWB0j3O+qkYZs2Vy2oany37a+rW9DzUyyu52u1WRqNCkKJQnp+lXmo/cb quRareENlWleT81Oo8hTsFoEhlro7gdhvVR2XIYbm9iHlJ+Sd6rp32WXY2kJ2df3rHY/dH4j6A6k loHuSKzMm+R3pDzcckkp1sdq4rSuTHt0hzW0b+amFvyFlNoT1lCSkfcdqjhkyMgvaHInU531vzU1 5GZZTgDzM5I6/bI0r47V4wepeCuJk0xcJAKCpQIA7VsN+Eo8k8g+37miVjaN62a9lKV+LR1oKd+a j2Z2E5Ljz9tcQCl0aJTUT4w4MsHG5fmMxm1zXVFRcI/T/wDerMCg62CknSh2NfpSFI6T3BGtH5rW 298fsSOTW5WiAXd7IP3rt8647IvN3i25hxx5ktgdJ2dVqnz5wnItWPvvNsf4gG9BPcVO/SjkUu2c WvWZ8KQlaSjuNeatf06cJMWm/wBzu7iElLqyvZT3J3W0KEBtASnsANAV+OJ621JGtka710pFq9/2 el0tlv8A6a7+tD/3p5HaujdYjNwY/LPlSWl+SDrf7V14lptWLxXHmmWo6UglbpA6iP5qH33MWMrB t1s0930rfyf4rOYxAk2KIGnoyEtqPcpHcVJ3koU0oOa6Nd+rxqsJPyiDAt61xFIeUjYCEdgDVbRp Mvka6liYj229/p120KkOW5YziNr/AKJBaDT4b6EqR26e3ka+apJrHZEN6RMnPrd9wlQLpPatU/UM 4UT3A0sOhzY6d71UKylCrRwRKcd2kKCuyhqtEsYf9rO4j6O2n+rfjXevSWVFN34nZnHagGQCft2r TjI5jcW7vFkk9Kv3rY305ZAxPUwxIkLBBACSa26FuuMOC29aU+6R30QfFWRx9lqX2mo05YMgdlJJ 8f2qezHopKVpSnWu2hWPvFsZvUJTYcCSR8Gump42mxIgISFEf5yO5rE25t52QNgE/tWfejqfSB7q gNfp3WHvWCtXOOXFSVpcA7Ng9jVdZhZH8as0hTKPCex13NeYnqHnLumUPIkAJ+sgn5qBwMSiOxkv Jd9whPgmkhxuEkoQkEDsARUduMUSVdR+k/xXRDSG0EIPUf3rgVKLOuw/jXevx2Wt5AA0CPJFYuQp bAUrZ2d96RHEJiOhxIWVDtuu9xy8LTn1kkFX0pkpI1213r+j3gi+jIuKMflhQV/6dKN/wBU/pSlK Upr/AFoQFDR0f2Ncbkdp1PSpCVAfBHisfJxyFIjvtdBT7qSnYP6d/IqvkcDQUwZTS5a33HVFSSsH t+3mo/I9NtjuISmStQcT57Gs/ZeFoFqjfl2GkLRrXUsVkLfw1b7fMElAaLgOwnpOqzs3BIctoLDT SJGtHSe1dD/4dWiIyZFwI6EDZ0dAVirbnHHzV1/pUZ9syd9OilRG/wCaw3O/KMnjLGmzY4yXAsdy n/L/ABWovqq9Q9zb4p9lY/Luzme4T2Jrz3wF9y+ImsvoDpPUvuPvVTZOr2b7JabSNpWRr7V025Xu hxtZ8J+Pitnvw8OOxlnNVuuBbLrDCwSNdh3HevQ78RLMY+O4WzAadKQhAT0BXbxXlFwwy7lPOUT2 G+5fB+kfvXvLhGWT7NiNiiqigttspQpRB8CpndrlYrdDTd7k+2y2tIP1r7b/AIrWr1D+pqy41anm MZle9KUND21fOq1i4x4suvqMyoTMlkyW4yl7AVvXmt9MK44snElmYgQW0OoCAC4pPftU6ixIExpt wL6d9+3bVZOXPtsSCpCnkhGtdj3rA29FlkpddDxW4PgmqO5UskW+znWlOnsOye9UHl+LwbQ04n3d nXjvWpnMyYcH3QHAertomqtx/Eo8qE5Kcc7KJ8+K3K/DNkDHORVRGXSpMlRT0A+Qa9SmnljIX2ik BBYSoH796ydKUpSlKUpUT5SuYtmFXBXVpTifbH371jeEmFMYDF697U4tQBGvtXl766Mlbu/LkhK1 hYjvEfx3r84LaMue283opI1uth4dk67sw28QUK0e9WJcFM2+3IZhqAWn4HzUNu1+XZHVXN9Y6h9I BNfuPwV2543BDnui4dwf+jdSt6T/AE1H5V5vrUe4dIrrJiPR3Dd4SChTHfYqxMJyF7LrdNTdWvdS 62W09X+laWZbm9z4Z5wRa4TamI0l4KI/Ymty287jS7Da50hwKcWBvfx4rOXC5sZNEZMUpKhruKzp hmyqtzrifAGz/pWP5swuz8uYZOtymkOSiyrR13HavBj1A8L3PiLkCah9hSYfvFSFlOu266mJ5A7b ZrEyG4UrCh3HxWzEm6zOQePVuvOlakI13NathBtN+fYfVodXzWzXplucWHepwUoFBjq0P7VieA76 uN6i5iCn/BXKOh8a3W6/q3jjMMJZtkeJtQZA+kee1eeVs42uGJX9aXoq0JWToFNRjJ7zHwnKkyg0 EuqVsEferpc9US2+PTCdlBbym+hLJPfxqun6NvTHdvUXySbzLiLZt7TnuKWtOhoGvanEcSsXHNlg 2aHBbQWm0gKS0PqI7b3/AGqUsyvzAISkpP3VXAILqn+tTnUAfBruuL9tveirXwK4pL6mWesJJ/au lHvAUNKT3/b4ruNTUOkAeft9qTny1HPQCVEdqwcmY622rsfHzWWtcsSIgJ7dNdxKkupBGlD9xXEt /wBtfT07rn/Un/3rCOwgqQv30dQVvXbtWnPrltzEDGH3ENhJ6D8VpZ6azHn3x9C1hJ6iO9XVl1h/ ISZJgOda3AQoJFTbh+z6sK2JH6j96mOKcdNm4SFEgJUe267540Ub0sxXA0pI/VUkxfif+ptOrlSg tKD36jUkyjHbTZbLFQ04ha0a8VG71kSX7V+Uige7rtod6jtttExZCntn52RWXQphpaWniDv5+1Tu 1WO0rsjkh0I0hPk1BWV2tdxdMUIXrfivqQzLm2OQ3GaKdkgaFdWz8Z3qdES6p5aG/JB+anGKQouK NkgB1ae3964c8W/mtrdYQehGvH9q8x/VfjLGHSpZcSlalhQ2fvXx+F5f/wClc0xmlLCUvODQNe5d KHxTyKEAjXn9jTWhofFCNio/Lw6LJnok70Qd6I77rtuY5EfmolPJDriBpPUPFYXOOO7fl9tcYdZS SUkaNVfL4Xj4njqTBaAUV/pAq0eM7M9Z8cQl9PS44d6PnVS1Seoa3X7SuN9n30dPUR/FfrTSWWwh Pgfevx5CVhPUkEA72fio1yM05Mxt6Oz9S3O2hVb8QYDcLdeHJkrYQFb2auqdJjwojkiStLbDQ6lL X4ArWXIuerpmeZnHbIk/k1L6Pdb/AM3f71dWO4Aiz21JlPF54p2pKvAPyK+LhlWP4dDc6VstTdaQ g66lGsXZ8VXmbqLxMSElZCkhY+KivPkL8jizy4ae7QI7fxXnYu4vZdmX5OVs9KynSh+9ZH1YuRcb 4TMBtSUuKTsAea88cZ6TNbfJHUk72a9J8Nurcz06R1dQUrpCSPnVav5W7aoch5XQgq3Uu4GaF0vz P5dwMAKHcGt7GcgkYpYG1oUZCujp7Cv3CJL065icVdPuHfSfirtjMqdhpJXvsPFY243U2pCilfjt WYtN5iXC3IW8UlZ7dxWTZEVTP+EEkj5FdYuakADx86Fd5duekqD6VlKUj9J+aq/mbKmbPYZDbjaS vpI2a8m+cpP9cyd9bQ0SsjsKilkgSo7aWysq6xrVZSTjmmvdc+axNwtaVsEI0FAdqiTUJTD6/c+T 2B+KLgoWfHevpMJtpB2ATWKuIbWEpBHnwaxV7aLAR7R+kjwK/YTqodwtbx8pcB/3r+hn0U3dF49P uPrSoFaElKgP4FXvShPfXzSlKUpSlK6891liOpbq0oSB+o/FYY55jkc+0q8w0LT26VOAH/So1lvM DFjbKrZAcvCU/wCZk9j/ABXd/rN5zPCW5ltjLt0p4f8ALWrSh/rXQxbCb7IbcTkU1TrJ8NBWyf8A 2rJxeHMUiXETm7Yn8yD1dRPzX1kFismT3pFjmxkuoRHLpQB476rym/EJy+1sciKxSD0hEBzo6B5F ULgzDNunyHOkJQtsgEffVUZm0VVuyqWpY7OLJG6wTRSp90I1tQ1Xqj+Enxa3+Sl3qS39SfqSf718 fiiSw3cHWkOhSE+QD4rWv8P3CY165ij3CQlKmUKBJPivWnlfn7C+OcSfYXKY/Mtt9CGzrsdV59cv 8+5Zypa27fYHHVxlOFI9vfjdWX6d/ThPurca55QlTySAoodrb6Di9ptEVuPY4yIy2xrqSPNZNVwb Yg/lJjgXI39PUKzsG5RmYKUlSR2+a5nLMxe4RIdSNd+1Y6HjseAw6Evjq/eqMzpiQL64EO73uqb5 UxS4KjGUFqKOknZrQznSRIeujbAc61BWu1YG8Kn2zCQY/UFftWwX4bGUy4/OGPx39kPOhJ3Xshcb gYmWwGQnqDzJSSB471IKUpSlKUpSq75nbVIs8JkEdK3dEfPxUkscZFhwtoDTYZjKWd/HYmvG/mKC 7yBy9ftKCgiQrR+/er+4x43ViOLQ5ZUjqJB0PPxU9vUtxU6GlrQJH6hWcszD7aH3pDqelCSfqqgu ecuuZtEiXDStURonYQPkVh/TNztPy5xy03B0BxH0sJWdEGtrIkGdf4ibYUkz0nfXrYI/mpNaLNKb tbsLQ6h2UDWZtiv6SzDipQELKxvf81A/U3wEi9vRMqaQ2XmkjuAN7qH2yBMhYUuRP61MstkoH2qS 8D8oWqWCzIfQpTa9dBPc962bnXq03xiM2kE/Kdj9NYlVuajXhKYy+rrISQPgVr/62fShC5PxJ+4Q mEKmISerobG/HmvIHLsFmcW3RcGSw6lKVkbUn7Gri4mydEvHVxEuoHWkjpUdf7VTPMuMvW26uSkE aJ39NWJ6ZS9IkuOLcB6kdOz/ABUpQ5F475nt8zRBeeClHWh5r0qD2PX7BYt7lSIwBaSShShvxWn3 Nmd4ym5LUwGdtAgFOq0C5RyuNkuQPrZH0tqISR4J3Vk+kr035F6jeSoMZhhz+ltOBTz6x9ASK94u GuGLHwpi7FqtLKAsJCXXkp11H/2qfusoeACgCoeD8iv1lkMo0Dv9zX0T3A7f3r9I2K/FJC0kEAg/ BrgRAZQeyBs19flGh+lIB+4rlUE9OjrX2NdO5obMU7SCT4FckCOhmKkJH6hsg12EoShOkgAfaikh Q7gHX3r9JAGyfH3rgalsSFEJUkqT20fNa3etTHYN6whwudJc9s71XnDxLbGLBkkgtOJ/WdJB71bT cyZd74WYiiCTohVS43G54vKZaJJQdb6RVzYjlDLNvbckj61j57Gp9DaavdvddtPeX0EqT8+KrRrI L9Z7XcyVKC0rI6T5NceEf1nN3kNve50g99+KtmDxc3bZjb0hxATrulZHmuhlr0S2trQyWz9PYIqA sxHLpJ2gK2TUsft0mPjL8cr11J10/Jro8f43brey6/LJQACf8SsyzmtpZiPx4q2SsKIA7UuOUXkx GWofQWnOx0PiuJxxdpZSZgU4pX1EJFZuyKTeIahFaUFkeCK8+vXRixVIkKkoKddXbVa5eijIxjvP llZbUEJ94D6v5r+gm2yRMt8Z8HfuNpV/tXZ8nVQHJM3n4ffWG5yEuW59WkrA8DeqmhfFwgB2G6FB YBSsVye+22EIddQHCNaJ8mubXalCNjtSvxQ2kjz28V1TBRJgoZeTsDvo/FdpKQlISNAAaA+1EkqS N9j9q/ajeWZ3b8SLKZKg444dBtJ7isxarm3d4TclpKkoWOwV5rnfeEdPWtSEtj5UdarhiXaHcHFN x5Dbyk+Qk7rsOMNugBSEq19xQhDDR6QlKUjeh2FUXy9k16zKE7i9pYU08+vpLzQJ3+1Sfh/hS38e WiOuS03JvBSC48RvpP7VneSMkXjVldlqdbS0kEdAP1E1rbjmHXnm7OWLww6pi1Q1j3Os6Chutv4k VqBEaYaAS20kJA+wFar+p/laNicOZb3VA9fVrvWgsDLmE5YiWykqLjmwEj96gnqwzh/II6LaVLSk I30mtToAXFKkjyD4+fNehvp+jO5Dwm1EWlSU68rqpOTMGt1skP8AU4nq2ewNcnE1hlNzm1W1wJKT 2J7VuLhz9ycgts3BaHUBOj33UwxJS1XYtNjTfUACB4q7YyXI9vCvcSr6fFR2Zanr2+UJPk13G8Sl wEJQCpQHfYqUY/Y3FN/W4jv/AJSruP7VmFWpMZwqPSSK78Rtcp7oRr29EHdUJ6prUxbrDIdIJIT3 14ryW5Du7S8gfS3sK6yP964bTcCwtAUOpRHbVSdbDl1bCE9t9u9d9vjx8wVOrT9GvJqssntTkWT0 BpZ0SNgVHnitg+FDX3FdeRI6ka3o/ArCy2itwEk/tXO9FD8dHV/lHbddWSyJFytrKNaKwkAfzXv/ AOhOyO2fge1e5sJcCSkH9gN1sXSvhRPvJA3rRr7pSlKV8l1A3tafp87PioJkHM1jsF3ZtpTIkyHF 9G2kfSD/ADXHyPe8jiMxlWFlSkOI6thPfdQHH7XyHk015N4cUiKvto9tCsin0uWSZdETp8x9xYPU W0HQJq2rNjNssEFuJDiNttIGhtOyf3JrJpSEpCUgADsAPiv2vl1xDLalrUEpSNkn4qDX64wMciXH NVPILLUdQ+s6Gh2H+4rwg58yVXIfPF/u/vF1D0hSkkHYA3Umbtot9kjykaJXpJqs+d7Ai2uwZPTp TqQrx3qr7BE/PZFAZSQS66lOv7171+ifjFzj/h1qY0j2nH2OsAjRJ1uvPj8RLK5a8gmIfc6itWkj fjvVRembkNzjyzu3NG0PdwNH/erTg4dlvqWypCmFySw6rv5I816Benr0u2Xiy3Mi/MIfdCQQFJ33 q8Zsa0wWC2y0hqKPASNaFYWNk9niPe1GaX1+Oojsa+7hZos1oXBTg2D+jejSVAYcgBSCRsa81lLA 30QihLg3r5+Kxd0YkNlxSXQB3/UaqDPHHIkhMnqS4Sddqg3K2SNtcdSHypIcbQdA+fFebcSE/wAh 5tJS59KG1nRc8HvUo5HtbGO49+WUlKwE+R81MPQFNjyedseW0Qn23QNf3Fey19vkK1ZVbm5ABccb KUn/AKdmpR5FKUpSlKUpVe8lMide7BG9z/5wUpH3G65eb7ucf4uvL7bntFLBQCPtr/7V43Qs1U/n dzU2AtxTqvq+T3ranju6Py7Q2uY6UsgDSD8dhWakzoz01JYe9xYrNMwpN9KGC6plCxomuLJsKiWe 0O21cdE1DqD+ob76rQrN41x4O5HTdUIMWIt0KCQO2t16XemjlGFyHhzFyQG/zBbSkuDz4FT1pL0O /hfctLP1D713MpCn5ja2WujR7ECu/fW5t3sCYyypxAT3QRULh45+bsVwtchrReQUoSofOvitI8ht Fw4L5O/MypC24inur21b6fNei/Ed/tnJeCxZcNxHvBsHqSe/islPhzLGwXoyVSXz21Xdxy6S58Bx q7glpQ10rHiqR5+9EOL8xWSZLh9DU1TZUjSfJ14ryN5b4VzbgHJZIEd9NsbcKQ8Ada3UOyvImcit LJkyiHCNDq8mu1xTm72F3BAjD3W9jzVh57lbuQ3WBdXI6QGfqKteK6F853yV1oRmbi63bkgAJSo6 AqvMpzhu6xVNNzlvy3O3T3OzVkem30RZjzveoj6YbjdsU4FOuKToAb77Ne2fp/8ATpjfAeMxoNpi tpmBoJdeSPJ+dVazbocWtI/ydq6ravZuK06JCwNftXepXB0PKWfq6R9q5kg676/tX6fFfC3CE/Sn qP2rjmJKoi9aCgNj9qxVulLKlJWC6AfBrJCSpTnSE6H2IrteRQjYrC5LkEewQ1LeWB2J+qqZunOa Gp5hwUB0uHXUPiopzbjN6yfj+bOWlwoLKiPNeXGCXSXYeVnmJDiulLxHQf5rYCblghXxlcVAQpR7 kfbdWhBuqZimnJDYcPR26hUsxhZu92Yj6CWlEdhV523HZnHSVXiEgzC8nRZPgCvm02G0ZjNUu4vo gqcO1Nfc/apX/TLdhTKhamkPkD9SRVTX67X++5UG1OuMRz/lG6x0jHroZi+65AH3+KytgEmFL9t1 gJ7+dVnrs37UliUHuoNjZYP+aq9zq7XTKJC2LfHMTY10oBFQe08U5NHuqH1l0oJ6uk7q9bXarjHt 7KXGSr29bJHjtUmxa2Jut2Q9ObC2kjXSrwKlwcj2KeHIsVJbJ8AeK009aGBnODJnFv2EJQToDzXm nhLAxv1C2X8usthiQnqUkfvX9DeCTkXTDLNJQoKDkVs7H/7IrPVFOR8S/wCLMedZaSFS2wVNb+T9 q1tsPO994iyFVkyWMpuB19KVrB0n9xVpovcC+pbyOwXj+pSRpz8qFE/2qwsOzB3Iow/OwV2+V/8A q1eKlFD4rjVIaHYuoBHwVDtUayPkvH8WQpU6ehPSO4R3qtZPqvxh+5CHbj+YVvXUr5q3cYv7eTWZ me2gthz/ACH4rLVV3L3KsbFIpgRH0ruCwdpQe6f2qAcNYtes4vci8ZEla4TattBzf1fsKuu55vaL FdI1pKwZC9JDbf8AkHgVhOdzLZ4tvkiC4puSwyVpKfP2rRbg/wBUlyw+ckT1rmvLfKFpcJ8eK9Bs OzaFmdijz4i0hxxAUWd90ms3Jjfn4imllTXUNHpPcV1rXYIlqbHttpW7vZdUkdRNRXk7lWDx1blO KSJMoj6WgfB/etfsVh5N6gMndfnKciWdKupSSCEgbrZmxY3b8CtDcW2x/wDD2Ar4JOvNZe4tLmW5 aUKLalpH8itCfWxZ4SbkhpyT9ZGiCfmqI4q43itBy4vJS8ls9SQobFaveqTKY07PlNNJS2pG0BsV 2PTb6X7zzjkcb8pHUuMlY9w67DvXohluGYXxLx41htjujbuWtNj3YiFDqSf3rR3ljG7g5dgXXVAk /Uk/euHGZEi2IYbYfLSx81t9w2hy52tsPyC4rp/zVbeMxkszHkkAAdgo1b2M4gu724uGST2+/iuM QhjyXtkrUknuayNvylh6AQ4AVkHW/isda7bKeuv5pEhQZ3vQNSm7MuraR7aiojyR5PiuGDkX5dxM VY6AexX81E+fLHZpvGl2felJefDJKUqPcHVeHPI61x8qlpa+sB1WiP5rOYeGpCmVP62AexqXPXJm HMa6CO5HYeKncjLmHbIhsEBRToio6H4Koq1qjIdWQfI8VU+WS2HZCkoYSnufAqGXC3e6knr6Ce+h WG6UJJHudRT8V1pElSkK6VkpT8V38BgPZJm9miNpKlKkJ7D+a/o/4BsH/DnEeOQ+noIjJWU/Ykf/ AGqwqUpRRCRskAD5NcapLQaU57iOhAJUoHsKry+84WO3SjGgq/qDqSQr296B+1QK+8w5tdrpGZs1 jcajqPdaUk7q4Lc1fbpj6UzHUQZriNEpGynt/wB6w+KcXnH57sqVd5VwU4SS2s/TUuVY7ct1Lhgx 1OJOwotjYNd7WhofFdIyym4qa/yhIP8Aeu7SlKwuYyfy2PSgCAt0e0nf3Naaetbk9WAem25WRUot TX+rvvStEeK8e8Fvy5tzkh4F557Z61dzWxVsssmTjkcuJUdKCtftXe5W4nuHIWJt3S1xTIVDb6VI SnxoVXPpW9LeUcs8rQGTAeYjw5CXHepBHYHde9kO3HE+OmYbTYbMOGEFI/ZOjXhd63spk3vk+VFk IPte4en/AFq2/Sr6X08lWFh5QPtEBXQR5r0N4T4ijcVxvaZgoQpA0HNdxVsz46m2GpjahKcV29k9 9V171bpD8ULW0EAjZFdOG3bBHDbjDaXNaCyPmvkYI26yqa1PUsb7MdXbVdiZZXI9vJJPT9vio/al yFSC31kIBPasZmtwYYtrrIm9D2joA1SlzuctkIb0ZR38/Heq15mx68ZJbgltC2mCn6m0g6NayZ3g yscYhuxdxZH+dSe26iWfyvzuK9Dyyt0J1s+azPoGiON87WNptR2p8f6bFe1V3js3DkKEytAcW00H Bv4AqbUpSlKUpSlVneSq68nxGUrBTHKSR9tVhvViFnh65hHyCD/oa8dbA0xZ81eW+NlThOz/ADW6 eBS7ff7IzGa6Q5rXUO32q0MW4ugW5xMyUtKk+Qmu7dLpaUT0xIgSFggdu2qkLVuhOhr80UKUR5Px VC+rvh2z8j40tdtaQp6Onygd91Vvo8yt7DLsMWeUUFKwnpJr0LjIYRCafcCSpQ2NV3mJMOQ0kKCd jxv71mbXNhhpSXACBvW6wL5YlXptTBSEIUCoVrD69uKl5lYDcrY0S60kq2ga7j+Kp/0O87TMXugx m4PkFBDelq/tXpLEuHU2h9ohaVoB1rdZOCqNPhOpfbCR8kjVc9nbaYZcRFdQpA8J34OqhPI/COLc vY1KtV3htqU7vboQOoGvNL1R/hpXK0yULxRJejA/R0J8itRcm9NGd8fnTlvkrWFaHSg12rXwzyVk iGm27bLU0exSGzurqwT8P3kHPmGo35d2AhfY++gp1W4Hp8/CoxLBXm5+ZlF5lJ7iOnxv9zW8eJ4Z YsItogWG3R7dGT29thOv9ayzDi3Uq62/bIJAH3rkShKd6AG+5r8CAFlXya+FNLUonr7b7CuXXb70 pQ+K/AAQNarhmE+1r4PYmvyG02hodAG/nVdggH7bFD4r8WoIQSogADuTVAc5X5c9TkeK5vQIGjqo 76dON03OQ/OuiC57StgL77q/8+ZjN4JeG3EJEdMVY6ddh27V4n3C3R3Oa5akaCPzCh/vVsMxoaru gKUlakkDWu9WLGd9qUykf8oDyauvjOBCkyWHAU+4KmXKOVXmwW4mAhTiCnWkjfaq0wLkOLKvCRd3 Ay7vuFK0QauyRlEJxlsQXkrHY9juuKVcYbsfq9tKZJ8ECv203uJAQS+31KG/IrA3LKoUy6dDLYSS dbA8Gu9KtnvhqSXElCO5FRFWTMx8kbShrffWtVac2/ti1IW2wArp7fTWBZzVxRDHtkhWxrVTeBHS qx+9r2ie/wBQ0a613za3WW3hLikuO6A7eap/mK2PZ3h0hcJtXUUq1oeRqvJrkfF5HH3K7MySFNlL 2zsa+a9vfSnl8fMuFbFJYeQ6ppsNK6T40Bqrf12pVccx8L2rlmyqYkIS1MSPoeA7/wB6p7EuG7n6 fGXbqZJmxGzvoSert9tVd3H3JlozyE3IaQmPKV9PtrABqcFHSdhR7Dx8VwrkR5Da2y6juNEE6qAZ Lx9IvC1m3XlDDivCSr/2qpn/AE33edd/cv8AemnIJV3BXrtUqi4FxBgCkLe/KPSkaO1L6lE/wKnE Hl/C40A+xPbjR2hoIKensB8Vrnzz6x3N/wBEwoLdkuko95v9RP7fauXgThHKM1dZybMH3G0OHrS2 6CVK/gGro5m5itXD+PJgwy3/AFFaPbZZT26O3Y/zUR9P+K3LL5TmVZB1qKl9TSXN/UfI/tWwdwgx 7rCfhSUB1h5BQttXyDWg3LfpvYwLkZ2fGYUu1O7cb0PBNXB6e7wzYZSESZSUskaCFHuPtWzUWcxO R1MOB1P3TUF5Yzp/Gcfd/p4V+eUdJ15FRbGuL1Z7aYd0yB1RW6OotEd6tqyWGDjsBuHAYQwyga0k aJ/c133ACg9urQ8V0n5vsW9xx5JR0pP6hqvNb1j39q85okNn3EhetA12IF8tuI8L3CX+WIlpYKk9 u+9VpNxD6esk9S3I0m8PtuQrW3I6lyX06R0g9+/8Vslzz6i7F6SrBExLjdLKshLZRJmM60Fa87rU fAORcsvXJ6crus92Rc5Tn1LWTrRrZfk5pu4WKPO2FvrR1K199eaoCLf1t3VLR8hXitnOK+RRaILK C4OrWu9bFxssjybO3IYV1PLHfVWvxFlFwkQijalD96lkthyYJKn9+fBFd1jEGJFmZeQsBRV4Hmsj Mt5tNlUpobUE+B5rpY7eXZLSw8g/SNd668+Iq5LUhhJCu4Ctd6pLn3Gb3bsDu7qpCg2G1a2f2ryE yi5BV7kocSVOBxQKvv3rtW5DzjjbzJISO5GqmcC3/nEB1xWyPArJqZDrYaS54Gu1cU6SLJEJUeoq 7DVV5dnBKeK9Dud1Hbs8C0UDsddtVG0Wx1C3HCQR3711oq20MvBzvsnW62J9BfGg5D5mt6Pb60NP JPjeu9f0BQITdugx4rQAbZbS2kAa7AarnrilS2YTKnX3UNNpHdSzqoq1ylYZNyEFiQp6QewSlPk1 Gcl5OvtuyREGLaVKjkj6lIJJFZ/MMevmW46lqLOTb31p30AEd/3ri4xwi44tapMe7yhMceOtE7Gv mshG43xe3zfzLVsZS+TvwT3/AIqTsxmY6QlptDYHYBKQNVyUpSuJbKC71kfV/FctKUqL544kx7cw SP8AElJOj9hXk5+Ltmams+i2KK7pktgqQk9vH2rSvhK2szsphNuFJCljYP8AIr0fjcaRJGNIDKEj /D2ND9qyXAt1j4pkhsV3YC4EhellxPYbrfPjvizF8LeeudhjNoMxIPWkDx+2q7XLlydtnHl4ej7U 8WVJSB53qvAf1NZD/wAScpsx1oIeQ9pzY773Xq/6McWbtPD8WbE6S57QJAHfehV3Y5myH3JMaYPr SdAkarjg3CYu+FTa+pj4RXZyjILoGwjoUBryB4rjtcT83B63v1nvr/Wu1YjKNxDKdlskd/2qb3a/ 2a0QSJ8yO0hKdFLigD4+1URfORYT9wcZtRS6CdAtndQu94bfb9cmZhUtLG+42fFSm149b7cA5NAV 0Hff+KhnKGU2pcJbENtKlJBGwK1Dz4C+yFIOv8LyCPFa6cr3EW9hbHV279teKtH8N6Gq98+4+6Ek pQ9vf2r1/M4//HARvKf6fv8Ag6qxqUpSlKUpSqnsMCa9y/dH3N+yhR0D8CsF6xr+3YuH5nuaIeUU 6P7CvJ5i1N5Lk7Ijb6nFfA/etwOMMHZgQ22vdP5pIB6d6qeT5sqG6mO84sNntvvXzb8aiSpjchMk qcJ8b71mcjiy4ykJZJI1rYNfONYZOmR325QUtEgaHV8VQOacTvcU5+Mi6VIZUvekj962j4zy0Z5a I5bWfoT36v4qWSWjHnNsBShtXgDtWayC2uWm2B4L6VEb7GuliMJ2fGkuJJUopOiR812JmOf1vFpk KcgOKKF6Chv4ryi5Ygr4U5n/ADkdC2m1P7ASCB5r0m9O/Kj2a4nFkDTxCEghXxV5w75bcjt7sRLy W3SClSPBB+4ro2fHJWOuPvJeU63relHfxXy1Pukl5a4zZSnq12H71nFvOhDJnR0OJPnaQek1w3XC MeyFtP520Q5SfIKmh/4r9j4zYrC2n8raojKv0oS2ynZP7Vl2QgoSQ2G1EfpI0RX5HS8nqDpSoD9J +a/W3Gn1dTa0rKex6T4rlBCh2INK+XFpbTtRAH719eRSlKEbFAABoV8Pp62VJGtkfNY5qC+0pRbU NH7nVcUec/Fke2/sp3rv8VmOsFHV8a3VG8yctuY6hbDR6NDXY6queOH3eSbwkO9TnUr/ADfua2hx jGo+MW4RmACo/qUBrdYHmeR+V4zvjmzsMHxXiTHkPXHmWUlvaiX1AD7d6uVvHpdgyBh6YSG3iNVe CYUeTFY9vRWUAeKnnE+J3Jd7YKero32APatlX7ESFsflESHVI0UuDYFUXmPpYTfpz1waeVFd2VFL ex3qMWPCMixi6flW/ckMoV+pRPcVaiLK8xFS/KHS4B+k1jG50Nx9SHFEfHeuE2WE7K9xpR6vO9Vj LtdLizeosJoKLTh1o70ayLGGPC8peW0npHcE1nskyxi0xURlpAUE9PivrF5Ua5yo75bHtJVtRKfi pBn+axbg+m2WkhRCfCBrvUAsWLyr3fW2pylhHV26t1ZOSyLRiVsNvSEuHo1rX7V5aeubF0Xi+fm4 LQQre/pGqkX4dXqylYfljOGT3lKiurDXQ4dD7fNewrbiXmkLQQUqAIP3Br6p5rhmQmLhHUxIaQ80 rsULGwai0HjG0Wu7GbCCo2+/so7JBqVlSQA2o7JGu/zUWy7EJFygrNtkKZkgfSknQNU49xFmpkuT BPeEsElKEOHpNVlnuG813CR7CW3xEB/WlR7/AL1Drf6Zc9uk1EiVJlOPkglCiSKsCV6UMtyW3obl SREKBoJCtb7VYvDfpFsmCSk3K8JRcpySFIQ59QSfuannKfL8LjuImHCaTJuCk9KGka6W/t2H/aqB xziS/c45jHvt9624LLoWr3N6I+wram83e34DYGktoQ220kIaZHbf711LfmKL1LgJi7CnRtQ121WZ yHGrflEBcWewl5BBAUR3SfuK0I9SFhv/AApk7dwjKcFo6wpKm96Kd1sl6aedLHn+JRo6JW5yQAQf Jq2nMXi3W4mbMbS8g90NKGx/JrOttIZbShCQhCRoJSNAV9V1Z9xZtrYcfV0tntvVRLkW/oGHyXIi woqQSD/Y1qLhHAaeYcgkS5zh6Eu7JV313rYTK/TvgcPA3otyUYkGO0VOvrUACAPtXm5z76u7Bx5a p/F3FjTSoS1KC7iwAF7+e/2rSyzzRcrtKVfnzNkrV+p47Kf4rJouztluTYiJBZQoEKrYbGcq/wCL sbSys7KEaPzrtVT5BFFsvS1AnsT8VJMUypS5LTaVqGj4Nbk8KQZN8gtlxRLSQOyvituOPZ1ux6Gh p0I6tfapJcZ7FxtshcbQ+5NYnEhcpzn5dG1NIPz8VZ0WAmU1+WfAB1rRroXC3QrO4EaSNj4Hmspa 7fCVF/wglb5Hz96oX1S2i8nALupLQ9j21d0mvFq9xoib3J99QDnuq32/eszBksQ7YsJCTsdj81JM Sgv3iGfa7nz/ABXy3Z5UKcvrJI79q4Jim7wHGnDr2h9qgF/ktRVqbSfHbdQS7SHHHQU7OvBrrInu MsKCwO4I71hXkqef6UbHUfFemH4TGHNxcvfuDzautsdQUR4r1Vj5xaZd6/pTTy1zP+kIOq6GaP5M sBqxsoSn5cURs/x9q6tuw243eFq/y1qWf/loVvVdmy8WWKx3VFwYZWqSj9JWrej96lqm0KUFFKSo eCR3FfVKUpSlcUmU1Eb63VhCfuajkvMI6pQbbJKR81JGHRIYQ4nuFDdclKVV+QXlV2yW4RQSf6ek qAI7DVeJ34h2WOZZzjJDiypTIKO5+1VPwDbXZ+aMBsn/AAlA9hXr7xhiap2JxluA90AEKH7VkMm4 jaOPyX4bYE8naCE96uvhlWRWbjyOzcEKU4gEJU53Nc+VXyXGxS4PXJoiN0L7KH7V4f8AqHaho5jl TEgBLzxLQA/evUf0JJurvHrHvAKiFseT4FX9d8eiSlPri6Dw89I0a6Vjam4+4h1xpLiCe3VUtm36 LOYCXW20qI79q/HmYsKzmUp5tDaU7J6qqLNPVFh/H9ukKMlKpaQUpCe/etIc85LznnzK/axlySph xZ0G+r71uf6bvT/dsUszMzKCS90hRS6dn/SrWvUppy4JgwGkKbPbtUQzLCpbbLxG0pCCrVUVKgwG /wAymQ6C4N6CvvWsuXNLk3m5Kidm2tmtXeUgbmHlggqQSDW1P4TuNIdz5MxaSpxhRIOvFepkSzh7 lWZcvPtxEtg/21U3pSuOVJahxnH33EtMtJK1rV2CQBsmojh3LuK59NXEsl0bmSEdW2wCD9PYmplS lKUqucBhym87yh6Q97iFL02g/wCUbqk/XgXJWORYvXtn2yVN7+e9aTcW2uILujoZBeQfpIrY20WK c9NbUy+WXAASreu1WR1Q5sZsSEB5aB0qXXUiYkiwyF3QzUllXdDW6zttnM5HG91ZDaknQB+auLHI Vv8A6CCtafdSj6SPg1A8pwaFmaXWJ/TIQN6A+KhuMcfycEvAkw1lMFs92h8irCl57Z4rinlsIddW npSgeUH71FnsjlznilyX+ZhLVvrHhA+xq1cZv1uh2FLDCEpcUNe4PCjqv1lpxtrbq9BZPf8AaqL9 Tfp1xvP8Wk3BDTZuKEkpI87rVf0s8ozeJeRX8duiz+RSopSlXjVehuOxoOV2R+5WxxLTij1BQPis xcsqTabPGjuOe5IP0qJ+ay1mvLaIySpBSlXff713ZrhkPRz/API2D0n5r9vVzTAiaaUA6f0gfFcM W+svqYS+j/GP6TqsySkkeN/FftfDbDbJUW0JQVedDW6/UNhtOk19UUkKGiAf2NKUpQjYpXWnpWWO ptZSU99fevmLPQ8gBSh1jyK7Km0KPUUpJHyRUPzjN42O2Z6UXAlCAQUq7Vp/lzcvmrIQi1unpSob Sk+a2s4T46ZwLFmmXGAmcr9bih9WqsVR0k67kfFRPlVxhjjq+uSwlbaIyiQfvXiFiU9p3nmVIQNR 0yVaH96uyddnUZBJk3B4vQ092kH/AC1cWBXGNmWPdEdaUSUj6VeCKtfjC6ysEUv88/76v8u/ir5x m+yr/wBE1JLSVa+o/av3PMmXaZkZCHdg/qH3qH5Ll7DURtcdsB49yQPNVnmGY3K4pDbalo+NgV2s JuduDX5e4uIXJX2SSe+6ta02W2MQ0pLiC6Pq6t/FdG9P2cSmXkdDjzPbY+ar6dn8lWRLba2W/ABF YXLVSLvco59shB7nsatCxwo9sx5s9IbX0jq3XTtFliSLz+fZdSAD4P3qdtZVa4EJ9sxQuWOyFgd9 1CJl1TKWtc+EqStexvXite/UTx1DyCwSpcZge4ASAB+mvKzKpM7jjkFE2AFRZTLvUVjYOwa9sfQZ 6mYnMnG8C13Geh2/xWwNKPdadf8AcVtX19TikD/KB3r712pQnSd/avgpQ+gHWx+9fSz0pJ86Hioi w5fi+9MdP+GnYQ0E9tVHZGX5BPuyYzKCy0Fa7I81nMt5FjYJZEvzGlvvhOyhPbZrX/JfWFdro29H x+yOtrSSn3Ckk/2rC2q88vclIKWH5UFDnbq7jVWHx36cJFik/wBbzS+/nnE/Wptw9h89ya4OVPV/ i+CNuWPFEIu12QC2lEdP+G2fH96jXFmKZ1y4Ber9KdaiOOdaW3ewA34AraKx4zCsUZlDLSS62np9 wjvUT5Y5GHGzcCc88hMZ1YbU2r57195zh1k5v4/DTqESGJLXuMrGtgkeK0Wwn2eDeVf6X0fl2Q8U 9Kv5r0YsF1YvlnizI6gpt1sEa+DqshX50je/nWq6tybhvx1Ny1I9v56zrVaac1cjOMZscct09P5M r6epJ7aqyLPef/gjgirtFZN5dcR1llruSdVpfzxm3OXqmfk2mw224WW1KBSptKVJBHiqkxD8LXkG 6vJelPuRXye61Dvs+alV0/CIzKM0qS1dC86B1aSe5NU3nfoV5Ow0uobtkyalsE9SEE+KxnEFnybC HpNuvdlkNLUogKdSe1ZnkuysJhfnGQFPI+paB5/isDxIYma5E3HcQLehCgFOL7DtW6jSf+Go9si2 uegJGgpaT2V4rYjC5kVduY/MOhbhA2SfmrCuyUPWpLdv0gqHgfNZzF2FwLS2Pc6H96J+9ZiUJLLX vJe2s/eue3tpuDClSNurAPeu5As/SyJP5r2Vg7A32AqlPWZkE2FxtJZiK6kqbPUUfNeIGVTfdvsk LT0rLihs9tHddyyp2yEOvhe/Cd1Y2I5CqwN9KGypJ7eKkS1ryJ7rbAZHyo9q47xYodrh9TT6XXlj 6gDVK5hbQp9RSRrZqJPRelshRH81iJZShCkqVsDxuu5hFkcy/IYloioKpD6wlsj+a9+/RZwfD4k4 mtqnYSWrvJRt1xQ+oir8atEFmUZLcRlEg+XUoAV/rXbpSlKUpSlK6l0LKYay8gOJHbRHzUPkWdhb iXGmwkGpjbAkQWkp/wAo1r7V2qUUQlOyew+9VfJcYj27O7qpASr8u7pf7BJ1/vqv55Obr/IvvKF8 lSXS84mS4ASfgGrt9C9vhXDLXzKaC/q33FesmLwx+QYYigpZ0PpFXnjuNxV2xlchkLcI8Krr5RPe tIabbbIjpPbQ0BXLeGrfl+GSoi1IWl1gjoPlKtV4n+tPhy44Bmy7kuO47HKypoAdh3q0fR96vXMN aYtFxle1HGk9Cz4rd63eqjEENfmVzWdkbIKvNV7nfr+xOyvutJdZdQgHpG61/wAp/EGkXq6fl7PE U6FnSfbBNZZrkLk/lK2ttRBKix3QBruBVlcN+jmflt2bk5Y4t+Mr6lJcPzW3uCcJYfxk8g22I024 g9laHapTkF4WphTTTiehXY9PmojDxF8Sv6oiWGm2u5So1EOR88CWpCUTUn6SnW60v5Fvkt67L/LS tdSj2BqqsqkTIkB9xp0pUtJ61fetZsieNxuLkf8AMBsqJGifmvTj8KLCmcewjIbvIR1OpP0ua8J1 s6/sK3cwaSq8vT7qQUtvLKEAj7GpdSlVj6jeQbVx3xNfZVylJYXKjORo6Se63FJIGv8AWtbPw5ok C2WV+PLAfvrq3nUSN7PtlQOq3hpSlKKISkknsKrjjp52bld+e2PbCyNffvVGethtxSW0qP0LQOkH +K1d43tLVsnIlLSAlJ33+avhjJbWWOsOoS8pPT0lXivm0ZZEjtPQnFFb7v6D/NdqLY7re7hHSpa/ yaFfUN/G6subjUUhr+nkhKEAKA+9d+2yXWmxFCyQRre/FZqEym3JLjrm9/c1+XG9RhaJJZIW7o6H Y1R/KCF4nYXL0ySp6RsFBP6fPeuhwxencgwybHC+tK1bKydkGr4wdmMm0IZW6kmMN9z5rtxsjXfL su3sk9CRoGqv5FeyC1X1EEEqiuKIIJ+K175o4jcgyze4DJTL11FSU96nPpg5cuwkt2F9a/q+jSjW 6DGBszVMyJbhUoaV0gV37oIkZbURsdJAH9q7T0xlIYjoIWrsPNYrIoi2ehxe+jfk1molsivx47oR shIIO/FZEp2B+1CQO1fvkUpSlKapXyskDt3r8bUT2IP96xd2uiWnfy2wNjud1hrpGkIQHWArf7fN cisyRabZ7k0EFA8ntWuHM+ZIzKO7EhPgNqJBAPk1k/S7x87Yrl+acT7gPfZG9VtRTzVW8/ynp2C3 S0RUqLrrJ6yPtXivdm1YZynIhLHTJcdOh4I71Zlrel5PdG4CwfqITs1sRimGu4PaWnEODqUB2J8V aeFRkXtAXNcSB8bPcVdmPZhAciN2SER+Yb133XJkWPP3hxtxSgrp8/tXw/iEFFuBkKSSkb2T4qNO WOx3NRjpUgK/6j8VW2VYGIN2alRHh0Mq2ek1JbLOdlupeLhDfT0dz8135VjTa4T9wedCtgkAmsDi LMK7XL33P07+TUvyRy1QAhSOkqSOwqJ3HMX5smNb2En2nVBJI+KlNytX/C7ccIWoJdAUe/zVgIs9 sdtMKSFp91SQVAnuTXRh3CM5dXoi209HSQCR47VWed2pDKJUUpC0u76RXmP6oeP41uvst9xlSSrq 0en96qb01833fg/lGBOjSnERQ6ErQFaGt6r+hDivO4nI+C2m+RXkufmWQpYB7hWu9S2sXPv7FunI Yf0hCh+s9tVzOPynV9cb2lxynYVvuaizfJEC33JUKetTS96CiPBrNLziyI6d3BrSvnfislEu8G4N hceWy8n/AOlYr7SqIHPpUz7n7a3WHyXEbXkJC7j0loeUqIANYFNq4/xJhSks21npHcjS1H/vUOzb 1N4piNreRa9SJKUkIQhISkH48VobyRzvy9yvlblstLctq3PLKAEg60TWyXpI9GC8IkyMnzP/ANfP mJC0R3j1aJ79x8VuVFiMwY6GI7SGWUDSUIGgBXLWtnrqxKXf+JDNglX5iC516T51rf8A4qA+gXnx 3LbYvE7k4pUmOCGys9wR8V1PWlxc8jK4uRwkEdYCj0j/ADfNXd6XckkXfEExXypXsoTrfwfFXdXx IKgyso/UAdVQPKeVybdEluSXVNxE7Cik67Vr3g2GWjlHN23o7ri2g53cc+K2Z5Hzjj/0+YYZF2fY eW03pLTiwpSiB9vitFss/FhMGTLi4naYqEAkBQbAJ1VTTvxOeWb2HDCabbUSQnp7arH2j8RnnC3z EuPqC29+Casi2/iuZrDZZZuVsjPdX0uKWgHt81NLZ6oOOOXZkX+oxY0Oc8AV9gO581DeauF2bbEe yC1qQ7bX0EhIOxWu7btqEF2HFUI9wKvI+mrVxeTdnYlvYLxc9sjRKq2u4wi3G4+wyVnXY9q2htNj Vb48b3tE6+akCbWlbyHEqSEf9Jr4yl0RbcS2obA7aNYnFbpIWPqBP7ftXLdIky7yQGHCjvroB1VK +s524Y1xi5sdYLZG/Ou1eLN0lG+X+Qp0AbcIJ+371J7Xj8JSEvhwbbHjdZ5iY64Utw09RHapLBdn txfbWgoOu5ArGOWmZGdccU4pSV70D8VF7zbVrCgrRPfW6ry+R3GRoEdqjK2+sOe4e4SSN1tZ+HJw fK5E5ltd3cZ67fCcSVbT2PcV7zssoYaQ22kIQgdKUgdgK+6UpSlfilpSO5Hb4rjZfD4OvArlpSlf LjaXUFKgFJPwaxbzLTDi20hPSO/f4rHN3RcV8NoVtO/G6kbDoeaSoa7iuTyK6F/fVHsk1xB0pLSt H99VUXOM5GG+ni/TlHoediHrUTokqFfzqZXLM/JLk+TsuSFq7/zW2XoBsLszIZDvTtIO+wr2N4tx VLttZccGglI2DVnyXkW6L1AAIT219qxUm62u+R1RlOJKiOwV20ajUfHTbnlqakILXft1D/3qnefu Jrfy1bVRlMNvPIGgSkbFaHZf6B8ijXd2TakKbG9p6Rqos56R+Tm5AjJW6WydeTU74/8Aw3civ9zT KyZxwRFd9bNbP8c+hHBMBfYfmhDq0aP+KN6rZq32HFLJaG49tZiJKABvQFZ6HGU5YyIjzCV72OlQ BAr7bbt0SH/62a0XwO49wdjXUjm0Oun3ZLYT8fUP/eo3mN4jRYDqIslsxSCFFK/ArWfNptpluuJa lHwe3VWvObOx4U3bbhWO/wA1W+V5D1wVpP8AytfV/Fa3ZWm3TcjjrhLV9byUkfcmvYz0+33HuAPT cw9OKm357PWlPT3WSnQ/71e/Buf2jKuOI02GotoYCi4lQ+ryTvVfEf1IYNKu7ttRcHvzTSulQLB0 DWTvHNOOWgNAuPPKcOkhDZA/3qZWm6MXq3szIxJadGx1DRFaXeuPhDk71FxjBxxr8tbrWVKabJ6S 6r7+e5rr+g/hLkLj28sTsrjLYjNxnWSFjR6joD/tW8lKUpXWubvs26SseUtq1/Oqr7iCHIafvL7o V0OO/ST/ACaoD12XFTDsNAB6UNea1swO7t3VhEcKHudwB8ntUN5LvszGb+ylElSR1jaAT2HatneG 7JZcpxdm/SpiPdYQNpJ+dVNsVvrTV1f+vpgnt7hPYCpGnKrY3P8Ay8OYl1BHc78V3IEiK7c0APp0 TUhydtgxG0IfGz27GohcWf6I+ykue8VgEJPfdYvmDDpUnBJMxKC+lTR2z3+jse9UH6acyYx96djR dEhT7h258tnfitjJUC52pTKY/WWFnusfIqRLmRMVtP8AVCQZAT/v96qa8csm6XkSZiCWW1dlKq3M Vk4znloK31tr609Gj8VXFw4xjYPmzM63tpSFK2On7Vf+K5fcbmwpsM9QaToK1+1ZiG23cWXH3V/+ oSrxuuzGt3tTGHXN+djdd3Im23rYttagCojp3966trfVboaG1AqSB2JrMsvJfR1JO65CN0pSh8Up SlKVH8jtTkh1D7WzrsQK7Qucey2f3priW0Np2omqD5T5vx29Nu2+HJQpwjp7HvutU7rKuzuXtx4Q W404sEa3W+PBNklW3FW3ZiCh1YGuoVZtNV0rhboslp9bzSVdTRSpSh8arxS9QNhjveqMusdJjtvl J7fG6nTsu3wciiIh9PvKUnQR5qUZrlN6Ymxo4C/bKR271PcQuF2daiob609QHjdX9xfiMmPcTcOo rfUnuk+atGe+/Dtch5aVJ6d9zVbTcokXWM6yhwnQIrp2rj27y7C/c2Os9JPcE7rpWiwzJAcjSXVF 176UhRNSF3jeRY7KlC3ClYPUCN7rB3KFJvcdEFt8lKexFZO2cfu2S2B1O+w3sfFROeyuTMWlxwkA 62amuI2Oz9BceUgOI+pKz8VlLvItV7V+W/PJW6n9Kd9xWEcVc4Z6kKWuKwPPfVdR/LnZSg7FjlTi e2wK7NqZdvrwlTgQ235KvitefVrxnZcotjj8LoU4kEkDzXmjyZgzVladeYSA62rsR+1ejf4UPNVw y6KvHJb6nG4iFAIJ8aFel5G6wWXY2MjtpaQoIfT+lf2qgVc5ZHxpmxx262hblpQrSZS0kdvuDVtu WbGOU7embGfQX1p31NKHUk6+RVMcg+nrK/cWbRMcktDuAlWj/pVXP4zyvibxZajS1NDY6h1VjbZJ 5XXeEK9qWvpV4AVVlT8j5En29MCSzJacI0Cd1kOPOE8qvkou3l1xMZez1OqI/wBqs5Hphxdx1tyT 7jyknZGtBX+9TqycY4xjyUfkbRHbUjWllO1dqkkh9EZhbrhCUIBJJqJYvyAnJL/IgIYKEtgkK/ip gpPUnWyP4qFczNMO8a3lEgBSCyRpXya0B9IERrE+ZpUvaUNqfP0/bvXoPyPhkfO8aciqCVrAK2z9 +1R7g/HG8ctMqOE9LiV9Oj9qs6uhfZqYFtecPnpI7Vrpm8hrKzItSx/hv7BJ+K1o5K9QNs9N8R61 w2EplKBSl4eQa0J5i5OyXmK9uTZ16eciKJIYWs60ah8fFkJjp/KRAo/5nAKzdrtDcRH0EJV+x8Gu 4qE7IX0hwr18bo7a2GUj3mAr+axV5sJedbk21f5RxvR+g9zqr2w71ISnMOZxee4ZamUhB6zsgaqs Motsa83/APOw5SY5J2UpOqtXjW6TFvRmAC6GyPr+9bj8PZS5b7zHQ8kjsO1bPXLLG5TkJoEDYrDZ FfrtDkf4CV+z8EVyW25z7w2EOJUQexBqyLEzGtFt919AGhv6jUTvuVRobpuzMgIjtHukfNUV6uOW o2V8cvxI0dLx6D3A/avHW/yEtXmQlaBH63D21qs5Y7UhUY9M3ZX3CSanuHrNhcC3I4fB79xU+ZeX kY03ELQHyBXauOIKYgdRV7iwN9P2qmc3kKhLUkfGxuqpusxchStbPc96j5ju3G4R4qArrdWEJ1+5 +1e6H4b3BCuK+Km50yP0SpqQtKlDuR963HpSlKUrjWwlbgV8j4+9cgAA0NUpSldW6CQYavy3/N+N eahkq8rZUW3VH3Ae+/O6zVntgltB8k6P71nEJLWmwdgeP271z67VG+QLki24xKK1aLg6BWsH4jWb /wDC/plaQ24E/nglO/2CB/714QPKD8tw+StZP+9el34ZWEtXBMh32wToE6r1isFuTbbY00Bo67io zn2VJtrLjH6UI/Uqtd825Wbs8d5yJIHugHQFVDj/AKiMmm332iXix1eT4rYrBOTmV9BeSHHV/B87 rj5N5GvFnaS7DtaltqHnVROBn2TXCH+YFkdJSN/prv4vzxlEWaYkq0OrbB0AU/P+lYfkrNc9vJ9y DZX0tnwUpI7VhrBFzm9wNPMvxVH57jVZrCeOc6TknvSLzKTDI7oKyAK6eScTZhIyxbi77ITD6v8A rIGqstXBdzvdiQIeRLL4T3AWd1j4np/u0G2SWJ97cKlg9IUo1rfybgAxSc6hVzKlDYP1GqLyuP7j mm5Hu/bv4qssqlvMxHGS0VBSdE681VXHlqcv/Lluswie51SEEgD969y8x4pt2UYhx/YZcdLLaUNt qSB4+lJIq28Uwmz4XaE221Q22IwGinX6u3zRjA8cjS1ymrJARIWdqcDCdk/6V35FhtsoJ92BGc6f 09TSe3+1dxtpDLaUNpShCRoJSNAV9UpSlKV1bqUJtskua6A2re/4rG4e2hNoSWwkIKjrXzWpHr+g zENQ5LZHsqb+327GtY+KpFtmOMsxFf8A4wV2A381gPUNYHbTPiPyUn3VLAUT9qunjW2tPYTHbtji kxVtp94JPzrvV4KxuFF41kBgakFshsnyTqtRuNMpu1k5UXaLu6sNrcPSHD+9b14FhDNxWmS6dNn9 JPxUgdxlL9/9tRK4ia6+UY9EdusV5CCFMEAA/NfqY1wuqJsNRSqI+goII8DVaX5bxJcOOuT0yrQh SYrj3W4odvnvW4QymM3glvC0BUhSQCfnxUZdsc3Kke11ajH4qO3ziyLHYLMnRSrsQPtXXtNoYxhp lmD7iUBQPnzWdyCTdLhd7e2wepJA7n4qyMSuU+xBxl8AdQ7nX7VI2IcplpU9rRY3vQ33rNB+Rcoz ZSCCB2IrJ2uCSx/6kBxYPYK76rnnMocWyFaCQe4/avtxHsM/+nSOr4Ar5guyHd+8kJA8dq7dKUIB H8UpSvxW9dtb/euF+T+Xb6lgdh96x0S7LlSwgqT0/AFdfIMqiWptbS1Aua8b8VS/IuVSbmCw+9qA R36a1I5Mh2O2XNLtqWsySruAT3O6t3gnGxeJMaVIYLi060SN/at1bQ37NvZa6QkoTrQru0rhmN+9 Dfb/AOptSf8AavGz1XWlNi5gedin/FLx2fne64sZx92awi6hRMhj6ifNXTj2R2m94+hy4oSue3pO z+1W3jUu3txYzjaE/SBU2sXIoiz1tQwPdSnuKlNlz/8A4hbehSiDvsRXcs9tsNomqXLSS2o+D21X 7kXK0WzqFstSUfkT535H3rEGe1Mkw5EZIK0nYUPvUlN0mXK6FmZote3/AJe1R+KyzCvJLSPpJO91 xZTnQgrMVQHtdOtfeoHKmpuMohhH6u5Ar4uUeTBaSEqUlSx4Brr2eI3a5f5iUVqfPfZNSiflEt+3 rjQ9BLo1o/euvhcR+1vrE0oCHPHV9zU2kWZ+32t9K1o9l/8ASB5Aqms64cvGRwHHYDgDRBCt1pfz 3xAxiFllOTChx7uSB8VSnpc5uncH8rQXrU8I7D7wDpUdAjfevfTj/LmM6xC23qOpKkSWgo9PgK13 qQ+Tr4qG8q4A3yBismEgIRNCdsukdwftutZMeRcuHLm5Hkh5ToVoAE6q+8c5wtr0ALvDiIqgP1fe pnZM8sGSMhUK5MO77dKlAGsx1RGU+5tlAP8Am7D/AHroyb/ZEuBL02IVjwFKSSK6N65BsNjil5+4 xwEjwXAKrS8erfCrO6ULdcfI7aZIVWAX6urFlbggWiDM91ZGlqTU4MvJHMQnTLqpLcUtdTST+odu 266fp8bVLhz5rxC3iroCv23/APariqifVjl5xvBnGCoafSQEjyT4rWz0mcaXO+ZIu5SUKEZa+oK1 8br0GZaDDLbafCEhI3+wqDvZjZsRu0mK+sJeUo9WvvUjx7JomStOORVbSg6/+9c18tartHDAV0pP kn4qk+Z7RbuNsRm3hT6DJQhSkpPYntXifzLn1zzXkOfOvgWLYtSg11ff9qi1otonudDSh7R/SKmF h/OWRTzbqUqYUNDY8V2GkRlBZSnW99q/YxDLoKO3fyaz6G4strTwSVkf6VhrraDEaWtodSfgCoDC ULbeVu9wtZ0oGrJt9kgToaVo2XFDZ196uziaDFEdDTYT7qB/eto+LLKlUlMmWQVHuK2Ls+ONXGKJ XUD7f6QPipEHGJluDCmwt1I1sDxVd5HdrrZ3y3CbKSeySRXWasvIeXxi0xKDTSxruazeHccyoRFj yV0PB07JBrk504ax2HxrcXIcUpdQ2QnZ38GvC3kyH7XIs2LIQQ0hatJ8eDWTxO3sSHUlCigI8BRq 04clMeOhPt9YTU4xG+tNudHtED5BFSDKb5Ft0dlaEFSF6Chr4rXLmjIrYmVqI0UqV8VVF2uUVuAk oR/iKHz5q1PR7xQ5yrybBbeYU4208lQPTvRBr+gfCLKcexK1W5QCVR2EoIA1WcpSlKUpSlKUpUNz KzsxmXJ6h1AeR9jWGxPkBtxf5UFOknWjU1XdOnThAKdfFdm2y3ZqVuKCQ3/l15rrX+0w72Y0SYnr QpSiEb1vQrzH/GHzWTCs9gxmI6EwmjpTY8gaH/tXlgzF61sqB0pRAJr2I/DW49mxMV/OMOIb9xsb VXoHNnf0SyF99SVONN99eFK1WrvKeVXKbGmXIOBNva7uIHlXmtcLVjd15NvT8iE4Y8FJP/M8argy rL7DxaFIlyGXHEAglJ77qgYHqWyTJM1daxZLzzaVfSGgTqpFePVZyjheRMu5TFfXZE6JQtB7itsv Tp67sU5LaTbW4yGHQOlQcToitqbY1ZZrAua22i0pPUjSR5rO4/kLVyJYDDRZSekfT8V+OlKbmWy0 2lkkdgn+azqhAQn2UJbBUOwAqI3eEmRMKHQktE/H2rrzbpExiIXLcD7gGtGoLM5Geu0r2ZPZwnQN a1eoTHJE6T7zbgJUTsg1QGTxIuP27re+p0D/AEqluRrzIftokQB09IPV28Va34avE7+e+oRrI7rG D9sjNlQ2naesDtXrTFuaMuz8x2wkxbMSUqR/19h/9qsClKUpSlKUqL8m3Bdtwm5PN76+gJGv3Nff HC1PYbbnF66nEdRH961V9dN9/MJFvI0GkEAn+K0F4yvzmNclQVKc017vcb/erh9T7qsqt8eVERsA b2n5Nd7095NIteHPW+T1e6saSFVeeOZm/c22LedqSg6IPxWunqDgv49ynDvENtSUdSdkD+K3t4Zv Mm98eQXkb9xTe9nz4qaSLkbDaRKlEbJ1tVR3JckbuUZLsbWwN7FdGPlD1ohIeUO6jquDLIEXKbIZ vtoL6T2NfeL4z+YtTIlfoSPp6qy8iG7b2SmKCfsE1B70bo5K/wAVKujfn7VkLM5BuTyIzikhwHxr vWWmR023J4ACApvt/YVYc+DHntBxvQUB4H8V92+/oagGAseOwP8Aes7ZrtF6fYSQCPBriya5vxGU mIT1H5FY+xOXC4vpcd6lBPkn4qZADQ1SlKUpQ+K+VOpSnZOtV+hQI7EGsDkMhZZ0ntr4qPWl55mY lRJA/eq05jvC400Ohw7HkA1rbzFy4bdbQw26fd1rW6h3GuHzM6cbmPgqSTsEit5+CsdhWeAhkoSX ABqrn0ABr4pSvh7fsr156Tr/AErxi9aU5cbl5/7+8r+3euLjjKPZsj0dRClOIIG6sLB8WdXZVyXF EbJWATVl8eXM3CUYhVtLZ15q2bRYYdulOSlLCi4nWv3rt41bHIF0VKGy2Tsbrv5nevzIShpYB+wr 4t+EG92sLC+p896kVrtqcejtJkH/AJfwr/vX1JzqGJxcR09u2gfNYx3MIwl9fbuTrtUQv0hF7ufU knprKWqbb7QtIdKSoj5+K6WV5UzKeZDCUlIPxWOVeW7hdGm1aSNAfxXNeZf5GXHTHPUFEeKyeRsX E2FiWylSCjSiQPNdBPIEq8RG46lqC2h0mp9a0z7jjpaiklSk/B8mtX/UDwhd7zaJTs0LCCCe9ebP I2ByMeursiLsKiknaR40a9cPwwubmc64qRjkmT7lxgjqSFK2SNd63WuDq2Yi1tjakjdU1a/UZBRn b+OT+kOIOgR2INSjMrLbbv03NbKHEKG+pX/ete+Q+Kxm0rUWYqIwlR2EnVY7H+CplheSqFfXnWh3 VpZ7H/WpxIxu5Pw/ywvD+wNAFf8A96r6/wDEF8bK5Dd4fJG1DSzvf+tQudw45mMR83zKJEBxrshA WR1f71yce8cYFgtxC7/ffzaEHZLpJq/Me5J4bgS2P6X+WcfTruEd91IebuWYbvH77dqKll9HdWta Gq7/AKVi5I44/Mvf8x109z+1XPWjXrSy5285vDx9okoaIR0geT81sN6bMe/o2Ex1Fj2iptI2Ront WY5p5qs3DmNvTp7yDKKSWmSf9zWjePc2yeY8+LiHF+yt0jejo7Nb78d4YnG7ZGdS8orcbBUj47iu jyzzRj3FdilSJ9wZTNS2otx+oFRVr5FaB2nk7I/UzyMuA+46LMpzRCv063WL/ED9IMDF+MLfcMeY Cnm/rcUhPf8AfxXnXZpT0CE5pR96P9JT+9TzEbsL5GU2+PqHbavvWZbtqGHD339tVySoyWmtp7dv OqxjDzoWOklQT3rKNXpua17SgOoDWz5qD5ZDbjOF5vwO+67eD3+Qtz2wCob8HzVs4zfZuMzm31dQ Svvo1tXhGeuS7E080rpUNeK2p4Zvsi/Y3JRsqUE/3FSu0puFod6345UwT+pQ81J27fbslCSptsLH wfiuWRCXaIxahK0oDsU1HmrPdlTVTJAUXEnsT9q5sxdfuuHXCM79W0EaP8V4b+p22N2Dk+YdBG1q JJHnvUBgT3EyGVRT9BH1a8Vc+IZBbUsoTMKertsH4qz7TLs0homMpBWR8dq7ntxHIr5k6UlI2kKr WXkx6I7dHT0pUEk6H2qobg7/AFe8MRmEhYKgjpSP3r2A/Dx4GRilmgZE/ESCvpOyn9q9DKUpSlKU pSlda53GPaLfImy3A1GjoLji1fAAqj8D9YuC57nkrGYk5tL6F9DSyr9R/f7VfPkdu9dW629u6wHY zmulY1s/BqnJmCvWC4rcaUTtRPepxjgcmNobfOvHn571MI0dEZkNoGgKgF2zBJ5ds9mbUFJSwvr/ AGUQa8gPxV8zcvvOk+1BwKahqICQfHxWltjhqutyiRU7Cy4kACvdr0I4rKxfArQHCQl5obB+exrZ HOI6X44Dz5bY6dlO+1ajcyXFDt/Zs1uc9y2Pf89ST2Fajepb1Ms8RwhjeJOoVOUCla0n9P3rSS9Z 1k/IN0S1LluvvSF9k7PzXq/+Hj6V4XF2NsZdkMRqR+dR1BT6QenY+xqyeeLVhfKeRvY+LZEaYS0Q XugDZ1Xl9ytGPpp5TUjHlBUcubJT41uvRv0k85SOWcfjQn1DoCAO5+a2+x+G1aGitSh0pPjVccu/ sOSlFGiPPf8AvWCn3uS5NBZ2SO2q47hdJMeMpbuwdbBPzXXs8pm+trQ/rt8Gqp5Qu1txuSpKXAh0 eCD3Fa38q5k65a/fafU5rZ81rpecqeygFg/VrezVXZ5mC7VDetTbAU4+koTod96r1O/DnwVrjz0t i/y4yUXOUHFlxQ0rXgf962a4jxlyz2qVcJJ3IuTnvdx3Cfip9SlKUpSlKVEOVygYJcusjQSPP812 +OkkYVagf/1Xb+NmtRfxDLY6zDZmsJO1Mneh861Xl83d5jeQIdPUChfk9q3h40tMfPMKYEnpU4lA JJ+BWTs+JR4d8QI5SllHYkVZmA2KOi9yHPp6Vb6SfvVh5TwfaM0xBciQlH50HaR23XHjt0PHdqiW xAISgdNSrIXHsmx9gBJSCobr9l4qILUNtk9YWkdQHeo7lD7CVpt+wFpOtHzuuaEl1mEIqASFDwak djL81kx0ggt9ukivt64vW94IcQVD5GvFZL8om+QFAM/VokbT3qqMoxybj12YlM77r7j+9TtLzc6T bA9oOlIJ++6zS3ZMCWoHZaPjf8VmrXaWZ6feOuw81nYGMBDod69J8jR812Lo0hBSlfceO/xXetT7 S2AhGgR8Cu8SAKeRSlKUpXw40lxOjX4Gw2nz4+/81Gbjdo63/bJTv7VirncmIjaVaHb5rUvnzPHW 7o+Eklsb1v4rUHKMhVlWStMKXtIVoj+9bq8MRYloxSKwkJ99SQANVtFxhjq4Fs/MyE6cWfpB/wC9 TlSgnWyBvsN1+k6H3/avxJ6kjtr9jXzIPSw4R5CT/wBq8VPXKXF8svqA/wDmq7j77qF8TPrlvIQ4 ew+9bCQciVHiJgs6VtOukVlccuSsWgzJj20K8jq+9WBxzfrnl0Zl8dSo5Vrq+K2EktxrZYm+rQcK fJ87qHP24yGTIOiO5FcuOZS9a5miSW07Gq/Mivk29R5KmQopA8j4qM2G2uvRg7IOwV62TU7l2G3r tiFh1Hua7d/FRdLLDDqk+4Cr7msHfLS/PloDTm0n7Gpnj2HQ0Ro6pi0/GyT4rEZ7aIkaeHLetCtf Ca5sUsblydZkSE9SW++v71PMqyW2s2ZMBHT7hT0614qI2HELfCiPSn5CAXD1AqPividyAvEwgQlh xA7gp8V37lkK+TcTfZd0glJ+K81ue8SXYrjeGHAOlQOjr+ajn4evMT/D3PEcSHiID6vacQpR1o9q 96LfOZutvjy2SFsvthxJPyCN1qz6mvTzOd93LsTDjt0QrqcZbH1fyKynpe5FfudncseXJ/LzUDpQ mV2JPyO9WxmPFovUN0WiSmCtxJ7a7d/kGqti+mzMIwcSjKkIQs70N/8AtXE76b8yS8CjKW1Efcms pG9POVqY6JGUpP7AGsNdPSFc7xPbffyj6E+UBB71lv8A9EPEXWEou9x/MEeSdJ3/AKmuS3cGcOYG 4HHH4nup76ceSSf7CsBzVesUuNpiQLI2hCQekrR2BHxV0cJ21q1ceW5hnWu5OvvU8qiL9wG1l/LC 73cGyYja+sEjsf2qRc3ct2fhHCioONMSS2UR2AdFI151Xl3yRlOX+pHKGozS3nYa3ekBJJ7bren0 s+lW3YJZGJV0aJlqSlYSodyatz1Bcy2/g/BjcpDqGVrBbaCj40K8mbTPzD1X+oN4tTXXbIVkn6j0 6rZ95+wcC3SJabe8yqcohLmtbBrbC34/H5p4flxJgS+66wpDZI3pXT2rwr514yvnDPKN1ttyjuMs rkq6ErHYjdcVikISyhbB+tXxWfXKfU6lIIPjtUhMNbkQFSTvW9H4rhtbDYcUlSRtQIG6x15sbttc LmiArukeKjd7Yekxe6ToDuBUj4jt0Ny4JMgp6QfKvirguUKNkJUxDCVlga+j41Vgcezf6ZAREdP1 b1o1ur6cbszDgOJUoaWPmruuOcWy4R1W9lBceKfAHYVg4Zet7hPdG/g13m41xfWJDZUpP3rMQMnb QkxJHSXyPnyax7i0T409rQ+oHt/Y145+ubEWo/IUpaSAVLPY1rxFa/pTDbbaesqHfQ8Vkre0qY+k KWEHffqq58JtyI0ZJMhJIA7A1JLvemGYS2uoHY12PetZ+UJrTD61JTsknVSz0qcOO8lZlDdEZTyE OBWgn7V708PYuzimB2+1pjewWUgFKk62dCpxSlKUpSlKUrW/18Z+5g3p7vn5d32pUtstoUOxAA71 5F+gOwXXN/UnbCxIcUQ77jxKjtW1V/QE2gNtpQDvpAFfR8dvNQybLUq5FMjQG9AKrPqtyHYYMZSQ rXYiu60hTMNKVHa0o7n99Vrxhy3bjyTMv61daISlo7/FeNvrWycZR6j8peUQoB5Se/8ANV1wvjpv fI9uZC06DiTrfnvXu9xXabjZOPbSuKCQw2kkpHjtXQ5O5AlKsKw9KS0sgpBJ0ftWnvLXJQwPE7k+ 88l6U6CW3Ad67V5mZHfHciyGVcprnvKeWVAqNbRegT0/zOZ+SYs56EpdtirBLhT9PY16scv5UnB8 dYxW3IA/LpDaQgarST1C8oHBcRfktSfavqydJUfqrXDAOK736iMNv14uUgrmMoUtrq87FS30T5tP 4o5HVYrjKB6Xen2yftXr7YLyjIsbD7ah9Sd9jXUjWtbIU454+xrvQnYLALqynsfBrs5AiLdLUr2C netaHxVdxX/6UtxKlAHRGj8VrvzZBk3e5hTbhDZP6ifFVVfoEBixOx5MxpxwIOh1VrjdJTWOPSX2 tOIBOtVFuKoTfLvMVmtyoyloXISlQ1+9e4SrPb8QxOx4BbwhtxxtALaex1vvVrRWBFissp8NoCB/ YarlpSlKUpSlKjHJcFq4YVcmXldKOgHf77FdzCWw1idsQNaSyAK109dFsel4g04hsOJCFAdvFeXz GNCfc1e82EqSo9wP3rdT04Y5b/6I4ypwhwt6AH8VlLZj0u15BIbfGoa1k9RHgVmIl8Yst400rcds 91GrKg8q46t1smcjwAUdY81m341ty8okxVJV09wB812H8hbiw0wFgJUjsNfeuzZr+60+hDoCwRpJ NYG82WNOyVUkKJWVfpP3rPBlyLMZ6UJPbXisnbWJ8eQ69GZB6/I1X1KYmyFgvtJ7eO3iu7CuEmCj oDadHt3FYzKtyInuvJSSO4BHzUAiuXWZf2ZHT9Lf6RrsBVnS7ip+Ij3ED3SkfH7VksZjS3ElLidR x3BPas05eZkR32I7AeQPBNZUQVXBCVygEq12CfivpCGYJ02AVDt/NfSJP5haQ4Pb0da3XbdX7bRU kdRA7CutFnl5XStHSfjVdzXavwnuBX7SvklRVrQ196/VnpSSBsj4rpy7pFaT0LcBKu3SPNQfLIMO PEVLiulToSdCte8+5Ru1s62lApaTvua025w5xWtxbPZa1bB8bqIcZW6Pk9wE0KK5GwQnVehfAXHc u8NR3pXUlDOinY14IrbKO0GI7bYAHSkDQ/ivmTGTIKAonsfFY6NfA7fn7cpIT0J2g/esvXy6pKWl FZHQAd7+1eN3rtkW9PNRht69pxwnfzVa4J+XtlzAWrpaFWa/mFutklt2Er3JAGuk+KsTH7fIzu0q blANsuJ3sdquTiSTGxOKLKpKPyrfcOHW91MMtujlyt6jEX1KQdJG6ydkhSFY40uSkJCvNRy5vRrP IKusFr5/muxb8gXLSWoDYWy72WSPArFX9yQw4iFFSdFWz0jxWcGJ3i6JgiEpbjfSPcB+K68rDXrd dNzlKS2BskV3nJNihuoCFlxQrr5DcGn4aEQlq6lfbto18YXgV4vUvrf2uEDvqVUmvN5iYpDkREAC UBpH7moLa2/6itUm7OEKJPSN1EMsevUq6ohQ1OIirOgRvxWaxjHX0y0RZ4Upoa2pXftU6v8ABRZb d7Nl0UqR3KfvWqvqC48cvtoekyEBKgk9RFefuRPqwTIG5sPaXmXQrY+dGvYH8P31kxOaMWiY3dnW 2brDbDbSlqAKwPit2CNiqw5S4eg5an+pw9xLmwOoFodIXr76+apy0+ojIOPbsi0XyMt+E0ekOOJ7 9I/erztnImNch2QPwrn7KwOyOvpUFH4/eq+yHjvP5EgybDPQUHZT7j4/96j11TzhaYRZYa99QSdF B6qre52n1FZAXFIS+2gfHUU182vhHme/o/8AxrMkNdXn/EI/81KLN6JJ9xR+bvF+kCTrYbLijs/b zVbZ/h97w3NrPYyVOxS6EFZ863W+WHWNrHsdhQ29npbSVE/JIG6zVRnkLMG8LxuVPUU+4hBKAfuK 8zOR7xkHqbzVyOtx7bTgQhI/Trf2rZjBuMMX9PPHwvGQllNwabK0A6B3rdffCvNeQc8ZCtqGFswI y+lDjfYBIqvPxOcEzTNsLgQ4CFuxWR2cZSTs/O9fNdP8M3g44fjFxnX2P0SfaP1uJIP87Nap+pC8 /wBK9QkpUaapyMJR2CrfSN16j+kiQ9N41akqO2HAjoJ+TrvVQfiIelZrl7Dl5NaYqVXqAglYQn6l gfNeP6o6senf05JIuLCiHm19taqwbGzGuDKXtAuAeP3rPLdfciqaQlJFYuHb5LUpS162P0g/eu2p 6XObWm7NpS0jsjQ1sVCsomOyHEsWlAWyg/4pI8JqQcF2JjMeVYVkbWpNtcT/AI7njSvnvWyNuxSy 4bmlyt0V4vgHpBUd1I28UbNwbfSrpbJB7VtDwjFgSGERkO6Woa0KtzHba1Y8oWhYK0gdt1J7903l 1KY6QlX+9dQZHPxplLUhpPsj7j4rpC843Kd/PuPKTJA8V0LdnNieEtCHR7gBAG/5rzq9d+EtTkvX xjfvFRP8itGIlyehtqbcAK9aGx4NZa0RxNcC3lFvXc6qwLLeYMDpaElR+PNS9qPa5EJTjj6gSN9z WuXK9yacvIix/qAV8favRr8O8YrhlpiT5aAZi076VDuDoV6V/wDHFkTam7g7PaZjrAIKzo/xS35x ZLp/+TzkL/fvXe/4htpX0fnmer7FVfUm+W+IgKdmMoT9yquZq4xX44eQ+2pojfXvtXXbyC2vO+0i cwpwdukLG6/ZV9t0Mf401hv/APaWK5GbvCkMe83LZW3/ANQWK6gyyzqd9oXKOXP+kL71+ysqtEJH U/cGGk/datV2IN7t9yj+9FmMvtD/ADJWNCvyNfbdNkFhiay68P8A5aVjdLnfbfZgj87MZi9Z0n3F a2a159cnHY5V4dXDhLS9IBUUdB2CCP2qh/w5fRn/APCq7Scvuu1TQNNJPwfivQBV5gJkmOZjIeHY oKxsGurfMqteOxffmy22k/A6hs1XLnINsya69TawIwP6tjxU2jZ1jMVpLLV0jJI8N9X1brvt5Tan 4jrwlthttJUoKOjrVUTGv9nsHGmZXuC4FupU4Qd+PNeD3MN6/wCIeT79cVLKlOvqXsn53VnejbDm Mo5QhPSlFDaFJOvHzXtnF5FteFYvEtLJQtJb6SokbHatXecctgX+QLdClad6+rQWO1aSera8SLTG i25DwcacTpR6u4Na6cT8eSeTczhWaP4cWApR+BXuD6Xcaxb0u8dMwrq7HiSXmwouJA6j+1VlzLzT a2Zl+yGW6hUZsFcIlQ+rzXmBm+a5H6hOSfzJCvZDvtoQn9ITv7V6S+nnhaPhfGaHnylp1xrak/c6 rz/5BkPYb6mHpkZfQgyO4+Nbr2X9Nd5tmR8axlIkoVMUyD0FY81PbhBmxYyvzJbQyU+SRUXtdoRf JpjxpCVbPjq7VLr9jzlgshEVaVrA0Qo996qoLoz7kd16SsocG9AGqFz++slElt1RCBv6q0+5BckK uD7jEl1bJ3oE/FVtfcibg4++XCSrwN/etqPwtuGF5tl0nKprCREt6g6HFp/ftXqTExq3ZHmTOVtP F1UdBjoT8bHYmpnSlKpnlL1V4Zw7mMbH8kdcjPyEhSHEaPY/tUzwfmDEuRkINhu7UtahsN6IVUzp SlKVDeXZBjYHcFJ8nQ/3rvcdSDKwq1LV+r2tH/U1AfVFZk3bjd/aQr2+r+2x/wDavMW2WQP32UhI 30KI0PjvW2HCWOf023tyidAgbT/ap1fLjBnExGin3iPI+K1z9Q2Vs8c45KdDo99aDo/Y155wvUJk 4yQL/NL9hT3jZ7Dden/pc5TXc8QadkO9S+gdyf2qxJ2a25+5KW7KbSU9yCf4qb8f3aDmiiqK8lZY Gj0/FSiFjxXfySQU7+f5qWTLS2zOaHb47arOEs22OjpQPq+BX4403NTsJA/Y1GL+2uGhRQAdb7VB pFzk3d/8urslJ8Guq/dTZkBPRs+N1LsLYOTLQVqGgPmrN/LoixBFbAJ1qsUzI/p8jTigoj4rJC5/ mkhLY1v5rlbtxCOpSv8AF+KxrsCY4+Do6B87rORwoNBKyCoV9hCR4A3/ABX7rQpQjY1Xy2gpHdW6 +q4Jq1NxlqSe4FRebZnH1JfUvyfH966NwZabhhpxQHbwa1f9Tf5a1WN95haesJOv2rzZvzKsuvTi QrqWFnYrYf068fqg3OP7qCEnXmvVbjy2MW3FYaWW0pKkbOvJNZK1vvyZDinNhKdgA1kgnayf9Krr NparLlUWUlXQF6Tv/SrDjOB+O04CFBSQd/2rkICho6IPwa8k/wASnDItm5cjzWOkFYC9D42N1rtY ll5UcqOgsgd6tqFiNvabakOOILhHjdW5hjFxVBDUJCltAaHTU1t+O3C6D8u2paJKfIFS+z2aZbYT iZTp2nt3NSO/3R9rGYiGXSCTrW6wlnwmVeHUvy3T+XPwfG6k0THTiEaS5oKbcH0EVmcNdtAack3M ICyk66qylm5Di2eFcHWGgsI37YAqH33kj+vQg49E6FHsdj4rnxa0Wq8RFvupR1/6VxvuQY8pxtDS VdA0KktjySeq1fl4LJKd+UjxWAzqyJu7kZ0EfmUfqHjvULnNOQp6PzQ6Yw7Dq7d6zF0ya3xHozjc dLhSkeRWctFyRe7fKfajlJQgkHVYXHbnLfs0x1bClLQogdqwl1x1ed2KbHLRCykjRFaE8w+n7+ku yzMQEg9RBVWuOJ5Vk/BuWC62V5xr2lg9SdgEV6tej/8AEpg8lMw7HmHTHnAJaEo9tnx3+9b/AMGf GukRuTEfRIjuDaXGzsEVgcm45x7LWVouNtZdUoEe4E6UK1j5e9O2T4wtU3CnHXIydq9ps9x/aoPx Z6mM747vH9Kyu3vOQUr6dPJOx8Eg/FbZWDn/AAy+wm3jdWobigNtPHRBr4vvqGwewrQhd3RJUr4Y +rVdRj1IYlMWlDD7jhPjY1WWXy9bZEIuxkKUsj6Qo1VGN2x3lHkZqXNbKmorvubUNaA71ssEhKQB 4HYCulcrsxbGip1RKtdkDya1a5afyPmDIxYoKXGIyV9J1sAJruo4ksfAVjRclvtu3Uo30/JNaf8A L975A9QOasWaM1IFvK+gFIOtbr0I9NfCMbhTAItv6UquLyQt9eu4OvFWJd7jYZSxbrlIhOLWdCO+ tJJP8Gsbk+NNQ8MurFjitxpCo6y2llOuo68V4gZDx1lGUeox62zoz3U/K/zA/evUG3ZzM9PHHljs zrJQodAKlDt/FX9iGd2jO7Y0lp1tx55nbkdXyCO/9q8XvxBPT1cuGubLvkMOMoWW5L9xopT9Oid/ +ao3Db6UpQ0FjqPxU/amvN6+kqBrmlS3UJbIQfqOu48Vlry+Ldbmg+kPhxO9/wDTVdZaiPaI7Tlu eS5Lnbb/AC6fIJrdP0uekK72zhWVmD8NUS5OJLjaldlFPyR+1VhlESRYLy5JedKpAJ6yT33upZiv IbcuKllxQKwNd6v7gfITb742719SCa26iS4N8e95Ckh0p1+9dJ5mXbrihxBKkp+a6t9uovoTHdPS o9uqsSjjpt1aj7wAUKhlm43cTkjwS6oo6j4qnfWLhv5nGXIMdPuPBJBA+e1eYdzwyVa7utE1ss9z rYqSRLKwuGEIUOsjtWIOEzVzfdST0A+BVhWizuLtbgdXr2x81EeGuGl8w87sWYJLranQNffvXsVg PoysmHW+E2l8JW0kdaUD5q07/wAP2682Bq2NvrZS2RpX3rt4pxZa8ahpa+qQsDWydCu1L43tUqUX /wDFQo/5Qqua6YDbrnbRDKnG0j/Ok967MfEYcazC3JU4Wwnp6yr6qjtr4hg2u4qlJnSHCo76VUyn iSHkpSfzz7GvgVkbTxzCtdpEH8w86Na6z2NYCLwXbY11Mz8/JV32EH4rs5Vw1b8miBkzX2NDWx3r t4rxTAxe1GEiVIfCh3Uo6r8snFECzXhdwEt91ZJIQToV98h8YRc+jtIXKdiLbIO0dwdV8f8Awrip siIAnyFFCQkLX3/2rJY1hhx63KipnOqChraO2qgV44DlTbmuXHyF5vqV1dK911uQ+CZ2VWRmKzel e80NHqJG6jeM+nS42W2rYVc9qV2CifmsJE9J9/cvn5xy9lLPXsJKj2qyb1wY8MdfYiXh0yPaIPV2 B7VWWa8TuYJ6YcvVJmKMlTLj+yewHivCDJFhN7lOlQdK3Fd/v3rcD0H8TTcov7F1ZeMZlJAI8Vvz yJxk5arcqU/eUpDadgFVaP8AINkulrvku/NXYriBJ6T1fNac8hZdcsov7qZktUlLa+lOz471uh6S fSBebhj8fMoc0trA6x0/HzVwcyYver/jTxm35TS4iSNFej2FaN5zyTcMuS7i5nKUmLtAXv8AVVv+ lDhCW881MUlTilLBB15re+7YVlLthZiw0OpbCdDpB+1eXvqTxK54/wAqOCStTcguH9X33W4XpHtu f/0+G5FckuRekaCd+K2i5bXyCrGm0MJkdQTo6B3UAwlrkG22R6Uj3zLSeyQDuutbeReSZ1zXHmNS j310qBrgy3kK+WVXtyorpCh32DVTcgch/nbBJQIKvfUOxIqgb3lnVZ/ZVD26N9iO4qk8ykSb0pNu jxCXXXQAgDv3r1q9M7r3pk9MsaXOtLiJNzZCkFSdEqKe1W16W+aP+JLI7a7nFdjSQ6p1tZSdKBPz Vl5ZzdYsQuzMGUh9anD0+4hPYGpI/nFpYsiboXlKjKT1ABP1f6V+4pm1qzOO47bXlOe2dKStPSRW bfd9lhxzRV0JKtDydCtJ43p5X6o+Yn84yyIqPZ7e8phllwaLgSdaH+lbS4Lw5ivHKyuyW5Mdw7AU Tvp/iptSlKUqG8uxzIwO4JHcgA/713ONyDhFqSP8rWv77rA8+ADi+7r+UIJH+hryXx7Mfby25tgh QS4f3+avzjnln8u4IanAlKgEgbqYhucm9tzk9SmyCrfxWsPqqtV7zm9MRGUOeypQB6R281Asr9Lr WM8dpunsj86UhW+nvupTwLmUzEcXktyVFIbQdbqjOUfUdkhyqWiBIWGQSBonv/8AhqtjfQP6kLgJ 8yHcpCluqUNFSq9HbHmaJLqZOwSob3UsYvYusxspVsgbJ12rNRJyZq1NqUApA/STX09NdZBQ2O2q xkuS5IAS6Pp7gk1g7hBZij3WgCvffQrCX2IzJi7JHuD/ACnyaxmM5NLsEoIaSekVZEPNCtKZTihs DWj96+HLybxJC0f7VKIS/wAmylR8633rkbyJS3wkICkf9VZtl0PICh/pX6pPURo619q+gNClKUr8 6u/fQ+3eupdXS1DV0jZNdSQ5125ob0f+1Ury1kq8fhreDnSAPNaa8vckjK4D0b3go61+qoDwdwO7 kWQ/nVJC21KB7it28I4NRbZsb2mxsAdtfNbQWW3/ANMtjEfeyhPf9jXbWUMtqV2AHc11oUv80pxS e6R8VX3MdtlSLa1MZSf8NXgeRWc43vb11xpsOIUXGU9IJqVxfcUyC4dqPfX2rzx/E147VIlw72k7 StG+/wAEdq0WxoG4GKyjyk9z9quw447Lgse299YA7Crh4zzE4pBSxKaBIHSFFNW5xzOcyC/uvx0J AUPGqlORWKaIzxI13PcCuWPhE2dYoqieob7ftUnbtS4dqTFWW0lOjs1i8tvkaTGhQYxStSNBZBB3 XSn4kzd7Y2hl8NqH+XddZyLa8acixXXkr6+zg3XfuUXH7kwI8fXV9vHxXBbrdCs6C0Henq8AqrhN viNywVEn3DrdSu0ZjbMJX+XKQtKk/bwahdxvaXps2cFpKFHqQkn4rFSmTnsBLKU9LjfcqPY0tdlt z6xGlH6mfp2fPap/erlZsKxpoMJHW+OnsKjtiy2BbmjCeZI989WiO5r9vdybskRyVb2wrflI8ite uTcckcpxVoS10vAnYCe+qonPuBI2N4fPM5pKnejsSnvWokq1TMTcEuylxDzayraN9tVvB6JPxFns Pks4zmDi3IiiGwp1X6fjYr1pxnJbdl9ki3W1yUSochIUhaDv+1ZMk9Wtdtef3qN5Zxzj+aRy3c7c 06oggOJSAsf3qvP/ANEzBVLUVMyjv4Duq4D6Q8FDxWhuSAfKVL3WZtfprw61OpW2w8vp8BSqmLPH dgjsBtEJISB52d1kLNi9ssClqgxkMqX+pQ8msrXUl2uPOcSt1PUU/H3r5attvtrinkMMMLV5c0Af 9ahudcU2zkW4xpUmUehoAKQ333r+9ZvHOO8fxVCPyFuZQ8j/AOcpAK9/fdVJ6seZLzxFjaJtqQs/ QoqKB5NeWkz1H5tmfILFwelPtNlzqIKiNd69VfTLzOzn+Ox7ZKlJduLDSSFFWyofapRcOAcanZ61 lIitomIUFlIQO6qhvrJskCZxj+ce6ESmHQGyexI+39v/ADWt/E/JLuKPRpqpBC2elKRv4+a2Y524 us3qb4RfHtNuzTFU7Gc6dlKwNlNeDuaYheOJ84lw57bjCG5BQAsEdt1duLXW3XSzx3XAkq6ayF5m W5EA9BT1Dwf3qrst5HNkfEF8e8XB9BQd6FbJegP0X3XljNv+NMvbU3i8NQebD3hw73obr0pd9RPH jl8Vx1Y57MielhUdLLWg23oa1XmxzfAn2rku8RZKCGEuHR127mohboamD7rCz276q5+G8tfTOSyp ZKt+B8Vu1hT7zEFuV7u1EDsT3qeWm8Sbm50FtRTvWyKxl9gpizEqJKDvY32rqXG7SUNpDS99tea+ bV+atkd+a4AOxPeoDCsSeTMultyklxlpJUQe/avNj1/yrbiXIjUKz9A6F6WEfFa0WzkCRHmo9xZC T8Gr8wbJYd3gjelLIHx812M1eftttecY2lKk/Aq7vwvrBHu/Nj10dSlbjTSlAn4IFeutKUpSlKUp SlKUrgmyFRWOtKAsj4J1UMQLi/c1vK2Qs9h8CphFhoDKCtIK9d9/eu1rQ0KjeeLuSbHq2FPurcSh e/PST8Vrx6+smn4V6XrtHDiPekMlpawdeBvVeCtkhLvd2aZVtXWv/wA17J+hXieLY+MWpyklKyAQ SP2rKeqmaUWlUSK/0uvJ6QkHRrQvnPMmsc4wRaFrJuSidgnv3qjvT1xoeXOSrdanGXXkOrHUUp3r v8mvaKRjrPpv4ri2yL0AFoBQPx2rzX9U/Ns8SJEWE+dPKO0oV8GoH6e+GF8uXVh6KlQlk/4nUPmv VXhPgCVgVjjdTadpA7Ad/itpbAI/9OYjuNo9wDWinzXiN+ITHlo9SS2mkBEf396A/cV6eeiNy3sc WW5IS2JPspBIT3rZGYhlyMr8w2lbQHcLTusCUwo0F5cBln3dHQKe1VReRPgXNctxhgBRJ7JAqnuW 40q8R1PpbRoA+AK1qulsekylNrA6QSO47CqS5IgO2afJWlTfRokHXao/6ZcJu3KfPdpiMMh5j3Uq UOnY1uvark7CI+S2PGsZQEdLDrfuNI/yoSkDxU7suF2THm0JgW2NHKQEhaWx1HX718XjB7Ff5CHp 9sYkuoOwpae9dz/h22GCIf5JkxgNe2U9q+bLjNsx5Lgt0RuN7h2roHmsmQCNef2NcbEdqM2G2W0N IGz0oSAN/wBq5KUpSlKivKKy3g9zKR1HoHb+9Yzhi7/1XDWgRpTKikj7VIs0xdnMsYn2h9RQiS2U dQ+DXjrzHx+OFuQrlGjr/Mh10g/t3rPYVZxcG4stxwMq6gdGtk1ZtabTjTYfeR1to13Oqhtuy6xZ jcW2whpS0Hse267/ACBDXfYiba21uP0gA9tEVrvzXiUnj/Hl/lI504jRKRVa8XcLWbPLVIny1pMt QOkEd96rgwfji5cW8ktNsMqQ2879AA8969D8Vy5xm0oTKAYU2gE7+a+Md9VFlh5c3Y1yEe4pfTon 962ow2BFvkY3KPJCy4N9KTvX+9SSLGQhol0fUn4Pz/vUfuEpua642lsNhO+43UPdmPRru4wW/cb1 sbrBz4T05bjiiW3t/Q3966smS7a2G0oiB589lAjx+9Zu1RHL2Qgj2Gf8yvsaltttUe1EBpz3enwd 1LobDdza2SU67aHmu4zDZiqQ0EA7B7mu0AkDoGuw8fauvGkl15bZ7hPzquZ1CnFJAUUpHckeTXJT e/7UpXy4tCEbWoJT9ydVjJd5ioT7bLiXnD26Qd6qM3jInWXUhCPq33Tr961c9TOaFcB2K/pnqHnx rtWlK7JKuV06YbypHunsAK2y9P8Aabpj0NLbkVQUgAgkeTWyfH2az3rwlmbEU0sHSUkeR96u1xSk o+kbV2GjWFzK5G12F51PnxWA47yz+s9UcpGzs7H7CpHl7jDONzlSNe0Gz5HzVc8K8gQ705KtTA6v bWSFD4NW9WqXr+w5GQcesyy70loKT0H/AL/715t2PH7Zj1rdlfnAqWASlA7d6sDii3yr3GXcZby0 IQeyD/7VbVuuTV5QWERAVtdkqI81sFxRa2bHZxPUEofKf0Ed67V4zeReHnIbTJ0o6B1UrtNxu8Cz tMiKVoT/AJiKx+Stvz7Qt/31NPn6QgbqMRON7njzCbh1rmplDe1b+msJe27jZnXHzJW2oJP+Fs9q iOLWq55pPkT3ZC1LjHYQonvUoMN2BMQ686W3FHQQe1S9WDyJ0Zu4OySltI3o+K5blMhRLP7TbgXI I0kjyTXXx3EnslhrFzPtbO0rX9qx2S4hEhymkNTyUNdunfn/AHrNWiBDjoK2XQ2op0Bvya6zGD3O Ut+S60plsnaVEeR965bzj/8AVoMNt9X/AOTK6hv51UgGO2nJPYmnoYXHR09PYbIFcGH49KjTLj+a j/mISt9JUK/I2B2iM65cA8ltw7/whVFc44wvJLdMTGb9wJB0APNaoTcAtNqt7ypCEqmHe2SnxVC5 hxO7Muap9vY/LFCtgoGq2S9Ovr1u3AENuzXZ5UyCjsUOnYFblYD+KBx1lrrLMttcNSyElxKxoH+D W2+JZjZ85s7Nzss5qdEcAIU2rZT+xHxWapSvxSghJKiAB8ntqq/zbnnBuPgReL/GZcHltKgoiuDj v1BYXyjcFwrFdESJCRsIJH1fxUzyrIGMVx6ddZBHtRWisgnWz8CvJ/1cet/MMqDsOxvO2uM0pSUr Y2Njfnt/FUPxR67eT+M7g3Lcusq6sIPdp1RII+e1ekXpl/EbxHmJlqDkbrNhuxAAUtXShZ+f4rZ3 N8FsHLeLmHOS3MiPo6mn2yD5+QfkV5YeqfgS4cT5WY1stxMEnaX0J19P3rM+kzkGRxvnUeTKeU60 rSS2o9h9xXqfi+Rxcssse5RCfadHg/B+1VD6reL5PIWEl6NNcZMIFRZTvSv3rzWv92vtqyRu3GOt pllQT1nffVb+elvk4R7TAskxYIkEBKif0K1VA/iX+kdeS20ZhjNv6lp2qU22D9Kv+rt8V5jWq9y8 debtsguNqRtKwQfprv3zLJExSbfalKlvnwEgk7rYj0c+ia7885G1cMzjuQbOz9annQR2Hx3rZP1r eqq1+nHA2OLePpCWlsMhpcllQ2rtog6rRbgXkO423PmstmTFruSnAQFHudmtz+fLarJ8Hh5GiP1S 5SApRA7k1SOJ2C8MWNcpcVTgKtAEeKmvHUOVbr6y97RBUrunXjvW/XFGLP3yM3IW6UjQPt/arvsL SGGyyGQlSO3X96xuT4S3kT3uKfLIA+Ki8zj1yNGD8dwyEJOxs99f61+5hKXBxkMoYBcUnR7eO1U9 iucuYbIusgMda3GVDYHcHVeRfqxkuX7k+4zXX/dUt5R0T3FUi7B9xzW9KHYb+KnXGeUyLPe40I92 1kDZrePK+Grbd+Jzc0y0iW+1tDYPzqqC9KPqOuvpj5kTHlQ/djPPeyoL/wCknRNe7WHZTCzXGbfe be8h6PLZS4Cg76SQCR/aszSlKUpSlKUpSh8V1X2hPT0HqSlJ3/NcjDXtDo6QEp/Sr71+uMe4sK9x aQP8qTquXXaoXyden7TCtqGAf8eUlKiB4AIrS/8AFwzb+kcYW+zhfT+bSpZTv+1eUPBGPqyDOoTC U9QCxsEee9e5PEUJOH8OtAt+0hLIOz276rTzmzkxV8v7r7jm27eTpJ/zd68/+b8vdz3NVLZ33V7a WB8HxXo3+G1wmzhdi/4jutvSZhSVoU4nuKzXrd9Q64kZ6JseClKd+BXnJbLLdOTMvblKaVJYUsfS RuvRv0vcHtWFEOWyn8q+dEoT2JNb22+5O2aypbdb6lIT2Uaw9pyyZc7gt1tnoDOz0/evKf8AECca l8tJnOgNPLdA0B3+K3U9Cl1dasFsbJLqFNAfx281ulJQh1haHCAlQ0d1DZ1nFpbc9uSVJIKiQfFV HmeWImB6OXSn2+wJ+aq3Mb81CxtSw77hOxo/Fa6Xm8tvPOo6uj3N/VvxWqnMN/kLuz8APqWgb0sf Nb6fhScHNs2uRnc1JLyf8FgEfJ+f9K3Ow1m4Xzl/JLhI6026HpqOlXgnWtj/AEq2KUpSlKUpSlKx 2RW0XeyTIh0fcbIAP3quuDgYjl6gk69l0aT9qtavOb1lcWOI5HRcFtEx3nOreu1UUieWMjFvZ/5S SAOn4rg5xfmWrFFPMuKBKN734rVDj3me+WfKAhLy1Dr1rq/etmpPqmcx+2MGd/iOgDsanFi5csvN FiTGmhHZOvq+O1Q7/iTG+OcgajxnW+7oBSk1Oefb1Fj2K2ZPbmQlbDQWClPntVFcReqO65hmz1uu jpaiunoQVK7D4qF+obG8mw3kJnJbYt9yFsOJdZJ6R3r0s9AXqDVnuMNQXFByYhIC0lWyO3ettbzc pPtn20q+r4AroKiyG4qXikpJ+9dK4xQzb1TikFSQdg/NVY7mal31EkJ/wmTog/Nd6+5EIqDP9vaH xpPbxS3ZQ5HtDiEpIUtWxqpXjE5+Wynq6tgeTU7tc9xgeCB8CvubdXXJCQn9Q8d67tlU86+4XCT2 77rtw5CUzFt7GzvVZLzX4EkKPfYPwa/ELC+rpIJSdf3rp3G9QbMwldwmMRQR+p1YSCa/YF6g3Zrr hSW5SdeWjuj/ALMhBElPQPGlGsBF/pFsuHuJV5OgCdgGolyrfItmhqmMLSVfYV5u+oLkyXkeUmIV n2yrXY+Ksbg7j+O4iHLLfuKIB0Rut98Gwi2/0aLIXHAc0O2vPavrMoEWzym7syhKTHGlISKyuG3J 68tLmrKvbcH0gjsK6PLqnm8MlLYBJT5A/iqQ9PWaSJGVORHirp2Uka8eav8A5FtqrriU6OgkKUg+ P4rW/gFleF5pKjSFH/HcOuqttar7m/j5PIuDTIGgXUIUpAI89vFePWU8eyIHJMi2uKUliO4UqSf5 q8seZt8FhmHHKAnpAJHbvUvtcVjH5jUlQBaJBUo+BVyO3pi62Bk2t1OyANA96kGEYPJdWia+sHXc k1LcjzRNqjiK0EletdhWHxazT8mvTZe3+WJ2RUj5My1vFmItuZb6un6TqojGhxckUpcwBPUnt1V9 Y7jkWwQZ78UBQQT2SPNdR7DHMmjM3HRQlCt6IrF5tkNyhW0W2IhZAHSdCsjgWGMPW5qddnggp7hC /vWWybIECKWoaOlKQUgA/wC9VzDgTLhcOt1SukH5+1ZO8PJtjTak/qRpXY1K7NyHMyi0flWU9Ptp 6e4/asVfYN3/ACJCFKK9HsBWEx6FfWYzqn3FISDv6u3apfD5TItzlsab630p6SUj5qJtIu0+USr3 AgnfyKksa0w4lvX+bCVKKe5I81RHIvGFluUp6ZHb0s70RVBZZgE9pp5tgEI7gdqoi/cAScjuADrh ClHyO1VvnHC90xC5piwHFqPnsojVbL+kX1l3X05XCNa76pyRDc02tDiiQRuvXfh3m3HearAm42SQ CsJBcYJ+pO//ABVhVXXLfOuL8OW1Ui9Tm0v9JUmOFAKI/f7V5teor8TK75NdXLNiu40PZT/hEgq/ mtNbvyBkmcXWQL+/Je93ftgqPbvV3+mGXf8Ai3LYNzQ++GVvJH1qPgmvR71nZ5PhcCRZkVfR+dZC 1lOxs9NebFpjwMuwd0PNF2X1K7633qr7bxu+uZISs9DGyAFDWqg+Y4fLw+6Jn2yQ4hxslXU2rWv9 K9APQd+ISq3JhYZmDwMIaQ3IeX9TZ/b9v2r0V5Iwyz8y8fSG4/sTC8wVxJKAD9Wuw3+9eXeScdXv BL89DkMPMvNvkDaSk63XoR6YcifgccAXEq9hhPUVkfpNXPa71asugOmI81Njn6HEedfsRWtvO/pn jy1O3a0R/cBJWpCU90f/AGqoMPhS8UusQuFbPsub79q3ZxLJLZn9gMVxKJQLIQ+y4NpUCNVr3y36 CeM7u1c78zb0xHgC6toAdOh50arr0+8I+n62Xp1Uk2926oX0oakKHciv315+pCDwfgpxPBo7UObN b0hyKnQG/sRXkfKj3fLpr91yWW5JdSSvTqtqruYHFmZVlkNFtSplhpxKdffuK9buaJmN4f6cMTS6 80bgGE+4PnehVA4FyPAvTD0FlKNAHR1WUxe5sN351agNIV2B/mt4OEsnZkWdKm1dwkDtVpWS7KW+ QpJIV8/asjKcXPLjLe06BG/FctqhuRYHsuEEjYFQK/yEXBcqJ1oK29jua1nfjy5Wc3C3e4C0W1Cv Mf1cWFWMcnutKUF+64TofzVG3GR7dwAH+lcrtzVbLjHfR+oEGt6uNM2cznjxlSXOpEBvqWAfsK14 5axiXlst7ILY0ptTBOyka7itsPwwvWHMs+TDj/KJqlxpSwhhbyz9B/j/AGr118ilKUpSlKUpSlKa pSlQHkSQiddLXbgNuIdDmh58ivM38ZbJ/dyiw2pC+zbQ2N/3qmvw8uJ05ZmDUt9rqHUNbFervOD0 LBOIv6e10oeLWgPHxXlvzVcWrRZ5cpbgSt5J0CfNUT6W+MZXKvMEJssqejpe6lq6djzXrnzBmNp4 B4oYZilDD7THSQOx3qvJHO+S7xz1m7kdHWpsuEADZ7brcL0vcRR8dRHM9oKcIB0pNby4JiqYlzjO x0ENpUCRrsBXd5X5GEPIWbVHIJ6QClPndZbGnHoNrMlTZ2tJO9ftXj/6sL3Jz/1Jv2gElLT3YD47 16Y+jHFl2bH7a2pJ+hod62quzBkRNA60d96hOTT0MRFsdW1aI3utd8qaQX5SisAbPcmqzzANPYyr /F+nZ77rW7kG6N2uEtYWAUg+K1tvgOV5NZ2GD1uPyQjSfJ2a9x+IMVa4P9NMNuO0G5LUASFgDRK1 Aa/7irK41X+awu2TFJAelNB1w67kmpRSlKUpSlKUpSqVxqerFOYLnCe+lmespQD+57VdVUz6ocGT lPH8iWy2lUuIkqB13I1XmdbGXY2Rn8wghYcI79vmpdynjf8AxLh620pKlFGgP7VqNYuIJNoyMvGK VAK7fT5rJcv4m85YUvhkhxI8dNYLjH+tW+2q/Ltup7eenVQzLomQHKEz3/eKEuBW9Htqtqrbnas/ 40bghsr/ACrQSvqH7aqrMq4buIskW549DUmUhXUr20nf+1bP8KYlI5I4udsd+ghy4FPSlTiNq+1b D+jv0uyeCb7KuckEMSSSEkeBW6ja4MppKv8ADPzo11L1c4qYS20LSoj4HxVcXfJ23WXIKf0qGqrd +xBu8Ijkf4Tx2VaqXM4/EvTZt3bojDaTrzWQhYpHfjKQRpSToaH71OsXxxmJHCVb6gPOqz6rU2QN ea6zllCXgpPwfmuxE/wZDqAnsBXSgoU7dVKHcBR81n0p1vvvvX6SBoVhcqvkfDMaul4dBU1FbU+o fcgV5Ic9+qTMvUVmarJjhejsxniOljY7DtW7noovk+LjQgXt1ZkoaCCt37itisikxrkhERqQn3Sf KT48VhJGGt25svuPqV2+fvWvHqFvr1ihqV7hU2QdA1p3CwCfylmTf5Zkq2v4Fb88N8CS8QgwFzGz pKASD58VfKFqgdMeMnaQPGvFQPLpi37y3Zz9SZB77+KsLH7Smy2tmKkABHxXUzQNLxyY04AoOIKQ CN1rxwnaWWc+lJSAD1nRArZq5MfmILyN+UHt/atV7DuXzC1GJ0UvaKf71tjrtRSQpOj3B7aNeT/r Lx2Vg/I90ksNlIeWoggfcmolxVDl3qxpdKyp9KgdE9xWzdlwdu+YLJS+siUG/oB871UWw20XrGmv Z0taUq7BVWpbc4vsaN7CWlAH41UqxjDrhlMkPyEee+yKtCwMnHZKYpbA+N/NRjJoX9YyqMh5sLSV DRI381nMn40DwT+RJQfb3pPaolikN2yuP26YSoPHX1VL7mtux2ttppIDf2I+KjF3u9mYihfQ24+f uAe9dGViF1y2EzIhdTcdvvodgayNvxhLSAh8DYGj1D5rtPYi06E+ynp7+CKwdz4wFxB9xR0e2j4r r261Iwu3PhttJI2BWUweXKyWYEvMbaJI+oVJeTcbXDxNZt7SPfI8Ad/9qgOD4jGjIjPzOkvrV9SV Cp3eEQI7yGI6EdRA7ACotmWLSpUZBbSUpWOwHasW1xQ0/Z+txZL2u6TVJ8lceXSO26IkXqB38Vrt eLRdLRLUuU2WUpO/Gqw1xt8C7gz1EOvJ+npPmoLlvGVnyRbbzpSw6juDqrn/AA/s6u+K8+MYzFec egOENkeQUmvUfmDk63cSYLcL/cHUI9ltQZQo/rXrsK8JeeeZ8u555FmzHJry4S3FaAUdAbrucdcV sOPNSXG/fc+SRur5gcN46/JiSrsgRkggp0PNXa7xdZ7lZrcm0pSShxHdI/cVa3rStMhj0/2WElIP tx0pP3H01ohwwzCtkJ9Es7WtRASfvUzj8EX3Ni/KtsdSYxJOwNVFMw4B/okB5u47U90nse+q15vH Edzt6HJ1tC2lNr6vcTsHsf2rdv0F+uCZjd1g4Llb6nYa1e2HXVd2zvQNeiHI3D1h5UZYnkNGR0BS H0AEOD471x23BHce4qvNkYR0yFNOJQB5PYaNaZcG8sZPxdyncbLNDsiMFKBQvZBG637wzLI2b2Fu cyjp6vpW0r/Kf/aq65b4PYyWM7LtTQbkgEltHkn7ionwpKewi+f0mcVJcWvoPUP9q2AyGzt5DYp9 tdUUIlMqaKh5GxrdeFXq49P+f+mPk5V+ZmTXLc/JLjT7alFIHV/5qScwZyOUMCsN9Vt+bCjj3Ase VAd91rIyxcbzcTNloLMFZ0QPgVffpuwdrLeSYlqsTHuslPWtYHyB966fqq5BvzeWSMWfkuhq3q6A jq7VHeM85dxtj8xsq2nXfvVo4JnEu8XNxSklKVnsSNVuv6ccreanIiuKJb0O33rdOwNMrgIcSElS vP7V23SmKtTmhojvoVgxlpeuf5Npne9gKPndVVm1muuOT5M89RQ4SoDfmtaI2YzX+U5SFo6UqSU7 A1Wknrzx1dsz6LMWrr9w9W61gej/AJyT1p7gfI+K4bhEMtSSgbKRrdXF6eOUjiVxNkkr/wACcfaU Cew3W0E9qw4/E/p6PbdakJ6zvXzWqfILKuNM6i5JZFFl1lwLT0HXfde1/oi9R0f1AcQ22VIfSb1G QG30E91aHmtjKUpSlKUpSlKUpSlRx2wMTMrcnO/UWmgAPsa8R/xOsv8A+LecHGW19YjKU3re9Heq 2q/Dl41cxnFIF6fa0lYSes/xWxHqIcZymKsF89DaDtBP2FeRHqpyN2fkTNnhrKkIJSUpPnvW6v4d 3Htu4+xj/iS8NpbcKAoKWP2qoPX1zj/x1mKrLan+uKtfSQk9tVW/p/41bx64tT3Gw44s/wCYVvTx 7HVJfYc6AhI1vXatho+as4hjsiQ9oKSglJP8VTWE3GRyfyCq5dBcZQ55PitsbiuKzhz4QkdTCDvt 47V4qZ+23e/VvKDCetZkEEDz5r2R9P2MtWfAbc+U6ecbA0fjtUpzmXLjxmkxwelXk/vUHuTJdaLk glP0kfVVBcmIcZjzVMqJ7E9qoGY/cZ9pUklWgo9qo/l23qMBaFLIKh96/fQ/wgrlDmG3IdHWzBkp dWVDegDsmvZ3L48eazbsbACWpX0lP/ShAH/tUktsBq12+PDZGmmEBCR+wFdmlKUpSlKUpSlUlznH XZMpxq9sNKKffSl5SR40R3/0q6IsluZGafaUFtuJCkqHyDXFdbe3drbJhugFt9tTZB/cV588v8JN Yrkktx95MZCVKUFK7A/xVf2p03MLhpdDiUq6U/vVnYfx3Ybe23JnNIkqP1KRobFZvJuJ8KzoNx4z LHT2JSAO1SSzenPDhZkWuLakIkuDpDoQO1Vnk3orgSLs7bl+2eonRIHYVIeNfRBExRqS31pdZd8p HxV24fxHimJRXI822tvoKekAp8Gs1hmC47jN9M6PCQlokkJ6fBP7VNLml24PrU0oCOsAITrWqwji JVqSUuKJ34/asDMnLtzpdddDqVeE7rBzoxbkf1IAllfwfvXPJhCRZXZgOnwPo/YVy4xBfnQvfbd9 txH6j/1dqlVitrlykCUh8NtN9ij7mpaiUtj6Wz1brLW9Lx7ub0fG67pR1KB3/avgM9Lql9jseK+I 8JLDqnB5V8fauZSSe6T314NfqAQkdRBV+1Y7JbDHyiwTrVKG2JbSmlfsCK1mwb0GWDBcrkXmJOSV PKJKS33G6vTHeLbVibLqo4U44ruSRqsTPtobmKfbfDageyd1jrnmaoKSiUS62Bre/mqMzyzOcu3P 8oyoIbSrQG6t/g70+QuPwic+lLrxG0gj5+9XkSAP4rrRkgvvLA7K1o1TOeX/APoHILEZxsuuvK22 vX6d1dEF/wDNQ2XPlSRv+dVxXaC3Pgutr/6To/btWtvFT62OVpsVLZ0l4jY/k1s6pIWkj7jVavM8 c3CBzmzNblAsqf6iB8DdbRUrSj188cP31MSXEjl1T4AKgP0n5Na48K4ROxrIUsTH/wDBI/SauC4T 54ySNBgPH2VKAUkVcERUePHbiSYxC0pBLpT2NZa0OW2+u/lGUJS6Drq1UuWidhEP3Wkl9BHgd9Vg rXkFyvl/RJW2pKUnRGquCFbrcqOiU42lbqBvavIqE3vL3mL8pxteo+ikIPmsei1m9XhmV1AIKt9X jVdvkRCnbamHDQZDmtBaPjtULxbiZ5x38/dJYS0k9XtqNWenLYcJhm22xKdIAC1J8Vgcmke6sflh sq86+K57RHdajpW88EDXhRrBXtm43B9LcKUOkkD6fiujecTuUNhCHwp4Oa2amOL2kW+w6bT7TwHk 1jId4kIluRJ7wW0SddXxXQlwfz1wSYbiSlJ/SK540VSb+hD6CAjR2fgVIbvlEW/NJhxGh7jXbsK+ JExq32oIcRt8DuD5qvr24u4NrIb3vwnXfVUBy9xVdr5CecZiLSnXnWq1Odx+fhWRqM5ZUwCSWlfN RPlTKTOlxVW5v2G0EdWhrXet7Pw7OFIQW/yBKQgkN6acV46j8/2FVD+I56n2uSL4nj/GyssRHC27 JSeylHsT/FaxYLx/JlW5u0REF6ao93Uj5Nbj8Cent3FLH03tJckOjqT1DxUtzLC48iTHjSIpjMpO kOKGgqvrIXWeO7DGcjvBautOgDvVS/lRy5Z1wym4yHS4ywyD0H7AVq3wljTEu5uzrhAUIPuEAqHY n71sg9k7dixh9NndDCe+gPiq8x65M5g/JTdUe8sA91VV+b4ypdzdt0VsMx17+vXaqVuvGabHcn7r GUG3ou1dYOtkEf8AtXpP6D/U5G5QxhrFJyiLpb2+ltxR/WB8Vt6RsVqlmvHcHCOV5l9lxvzbEzfQ nX6d+KvTjB2BEsPSwEMJcV1hJqcAhSQQQR9xUcv+FQbo7+caYSiekhSXB22f3rOtFUeOyl0la9BK lAfNR7kDjTHOULKu15HbGbjGIOg4nug/cGtO+d/QbbrJx3fJOJKdkOISVohdPcJ+dfevM1drm4k9 /SLxCW088stpacT9QO69E/TtwxB4Q9Ndy5FcY9q8lhTrQUn/AC+K8y+TL9M5Hz65XV5RQ5McJ39+ 9THj+0wGmUW6atJcGlbNXXYhbZBbi2uFt9HYlA81tV6brU7LuP5VTZalJH6VDvW6+Gx34kFTLwP0 nyazb0pgKLSlpKtd0VC7vl1vxpbm43/qO5CiKoDljnNy4Tm4ikltsdifjzVHZ/LZtbSrtDeSX3B2 APg1px6icbvmZWiTf5koupjd0tq8gVrdZmSbcp1Sx32AD5r4grVFkLCtLCj2H2rHIXJhXMym0K62 1dQP2q7sJzuRk0JtuW/p9GgFKNYvmFsSGGF+4HmkfqSPmtsvwlcykDlF61tLKISk9Ptfua9i6UpS nmlKUpSlKVwuykNOJQdqUr4A3quavxxYbbUpR0lIJJqB2/Kf6rLySS0rTMeKoo/kJ814KcnR5fNH qWuFoQ57brs9SErV+yq9duLrejiziCBYlNpU/FaBU6B+rtWvfN+Uz2rVMu6Z/tRQlSSkq+a0G41w u48r8tKdWS6wXv1HuNbrdDn7lSDw3xOjHoDqUTA10kp871WiOAJuOe5G9PkpXIX17ST38mt8eI+M 3mbYxPlIIaSAeg/ar4st0jOoSiJE9v2+30j7ViuY+X4r1mZx/wDJmPIcHtl1Q81d/pNxSLjeGqcf ZDsh36wsp3oVLOScyZwfBr/cn4ylNNpUQg/xXj3xVdm+RfVVLvSGShlUg6Qf5r214uZUzh0JJ7J6 fpSfipNNZaejqDoBSBvv8VR/KIelxXW4j4aKQdVrrIdk3NMyG6/tQBBUTVX5BkTVkbdtoQFrGz1g VqvzZkS3pY9uQE9J10Gtxfwl8Hli65FkMkn2kthLZ/6io6rfeE0co5Edntuai2pJY0P8y/n/APD9 qntKUpSlKUpSlKVgs3sSMhxqbFKAp32ypo67hQGxqoJwJkMyRaZNlue0zISz0Bfnp3VsVQ3q44ff 5M4/kP2wlFyhIKx09itI76rzFxTPJ+M5A/BuAU3KirLYSvySDV4WTMXW0JWt4lc4dAG/BNWPhmLP 4/PQp+SpXuj3ACr71Z2Hcjhu5usEklkkd/mpu2gXiYLg44R1fvUwgzosGKUNrBUQd6O6x0t9MxzS fv5NcyFCE2d6VoV8R8zaakob34IHf4rJ3943CAVt6KunY1VIZZPmwZierqKAfn4qX2+5JvOKpaP/ ADUfFceMh24NOxFkkA61WaglNnccig9PVsVnsZjqTJDSd9Ku/ep5Dhssq+ogqA8GskNEdtUr4W6l I7/v5r6BCgCK/aUpXVnTmLcz1Pr0lW9bqn+QH1R0rmMOH2wCdA/xVXMZM/mEkwYyVF3eu3c1bOAc PuWx9uXLAQrsdHyf7VcDTSWWkoR2SkaAr9UnqTquJt1CX1MgjqA6tVSHL7zTef211XhASCdfNXXa nEPW2MtsgpLY0R/FdlaAtBSfBGqqDD8casPJctxwAOOqV0kjye9XBVYYxDRJzuSp7ZWhSlI3+1Wf SoZyzao1xw2Yt9pLimUlSeoeK0jtrdqfvT0l3qb6VlPb+aufj/GsSnk3D3QpxrvpfxWfzp6FMgNp hdJP6epJrvcd8ePaRL6iQdHdWbcJcVuMIzqAoga2RXTtNvie8VIbQked6r6kwZj8hSWioI76rDX3 Fm2z1uHTnzXbtsaGuxvMe4EyCPpVvVYpq6t45HCJOnVjxvzS5JVlsBf5VSm+3hJ1WPxjHZFrW82v /EUoHRPxWUZsEqItSyOvqO9b8Vx3W1zJbHTtLevgK1UZTJkY7K2ghfT37mp7j+Xs35gIfaSFJHgj x2r5my3VTPZa7Nnt2H8Vhsvw2U5CD7G+sj4rmxPEJNjjszHySpXfSqyUh1i635TZ6Uq6NbA1WBip j45cXnyoLAJ0KzIioyEGf1IShQ+lJPiq4yhN6h3QGE2lbYOu3fYrKX3KJDuLGM6iOJKk66VEbrRT mOwvzL+8JCU++SVDp8aquePOMXuXuQbfjMRpSkvue284E9kjfc1uX6iOQbX6N+BW8GtMxKbo9HJD iDpXca+1eaHEDF65QzKXIfaVIXJcKg4QSfNb0cLcLy8WyKPIdjBf1D9Se9bP5dY5SFRXEtpbSlI7 Dt9qyFxwljkixxGnkBtcYfqR2NVjn/FlubYbZeeJ6FgALP2rMcnIYsfBkpmEUuBDOjo/tVCcXXRu 58adDzaG1BZPUOx+akeD4sclS6yVlSSda32qW2ziJiyyXVJUNHZrNK4dtmTW5Taen8z379t1UvK/ p8j2rFbilohTxQew8k1p5hHIV64DyaO9ALjTolAEp2Drde0vCXI7XKfHVqviSPfcbAeSPhevNZrL MLiZSlBdADiOwJHxXQjYB+TYDbL4QANDW6k1siuw4qWnXEuFPgiu3QjYr8WpKEkqIAHyfihAWnXY gjwfmtZOavRLj3LPIVsyNIYhJZWFvNJRrZGtka+9dH14TF8cel+VCszCkxGkhjobHhIHbeq8WrAz Oye7W4NIG3l60PI71Y1+xFWMZbHakqU0taE/OqtC1PXHBVRJ9vb/ADAc0e43W7npgv35x9u9zQhu W4ACgCtzLNdRdGeoI6dDf80asjLc1UnqKlKO+k1rF6v86mYM4l9jSWunZOv2rSm/8rTMuY9xpQC0 gnqH3rAtXm7XOH/jrJQnuEk1w3N+PklglWt8p61pKQk/NabZdaP6Fkkq2NnSWyrQrCsLMdZUR1a+ 9czl19xpwBCTsd+3eutCur8Egtr6ASP2q04lkVkmNF3q61BOwCd/FXt+GbNmYvz2EKaKWirpOx+9 e4gIUkEfIr9pSlfnSOrfzrVftKUpQnQ/j71Bss5jxvDrkzBmzEKfcOulCgempLAv0G92xuVFkoLL o7KJ1qsmnRQOkgjXYivh1bTA9xZSn46jX662Hm+nqI38isTmUl6Hit0ejjbyGFFIH31VBT8vRx7w 5fL/AHDqQ9JYcSCRoHsa8xPSTxyeX/UJPvzbaihE0uBWj969buR8RYg4vGtzJT+YcSEA/PgCvPr1 ZYVfIFmVjkRK1yZC9gIBPk1O/T36eIHDPEUrJ78hLU1bBWkrGiTqvPfnTMpfJvITrTT6nIodKAN9 gN1sf6duMoNlixX1No+tI6gqtrxMalQ2Lfawkq7JUE/Fdm4zHePbOp+SEBRTvSv4qtsOae55ypxL jWmoqj0qA86reLjaMcOsbcQJB0kAgj7VSHrg5JXj/Gt0j6Sj3mz2I18Vox+H/g6Ml5QcuchP+GXS rY/mvZ21txoFsYabUlDTaABs61X7ci09b3VdYKQkkEH9q1uzbJY7lydghR9w7Tomq6ybGW7Na5M4 rCdgnuf2rWPJb/CdclOFSVOAEDZrU/NrHMy3IXFxlKVpwDpT3+a9pPRjx1G4o9PNrlOIDcyZH/Mv KI0Rodh/t/vVk8LQpLePTZkoEPTJa3NKHfXxVhUpSlKUpSlKUpSqi5SmK42vEbJ4TI6HT7b6Ejsf vVm2G8sX+0RZ0dQKHmwvQP6SR4rvuNpdbUhQCkqBBSfkV5weuj02f8K37/juyRAmAna3kIT26vnd ap4Nnz91ugly1FuOydttn7itp+IMufz+8tKefIQhISAT2Aq87PhES0zJD6nErU5vWzUxtcJy4R/y TC+k/t5rO2jFHLW24JTxUpW9BXxX7JcTbnCo6OtiuVq5NTU+31AKPwa6l0x5pgNPNqBO973XXfy9 qC4I61A/H2rFZMiHd4qVpCd677+K6+LNNtH2kkEHsAKm1hsbdpl+4oA+53rq3q1OSL006gbQogf7 1YkW0txIbTiR/i9IHau7Hge6kLWo7P2NdpMToH0OKBr6Clh1KexGu5rjkxi4oEf6fauwlISkAfFf pGxQ0UQBsnsPvXVXco6FdPWCftUezS2qu8VHtPdIA7Cqxv1tlzYht4V17BGz/asvxJxI3jk9VykN grOykH71cVKVCLrkZtmXKbIHQEAbNQnkmKzfpCJqCCUEdh8VOLFc3oGJxClQKiNAmpVapn56A26T tRGj/NRHIrOtGX22S2dBxfc/vU5qF2K09OVPyUnXSVDtU0pWFzSMJeK3NogK2yrsa1gxrjvH51ul CVKbZfKyQFH53WVtOEwLPZJ6YNwStRGgAaj+KWydJklh9SlNIV2J3V04tlKreymGnY/y1OoNkZuK BId7hX+U1xTHY9rcS030nv4FZpM1kQvdBSCE+Pneqru7OS75PUyhRCTuuGZgNyjQ/wAy06oqSN9I Pevy246m4RgZyh1p/wCo1JoOKBmCTEWO/gCukw+m3uPMPkGQsFKN/evgOzrLCdcktqWN7SpX2qpc jy+73a6liE2tIB1pI81KbNjM5cX3bign6dnq+K7VrukGDKLbYT1jsdVLnJ8Zpj3ugAjv3/tXQZ5F YeX7DiQpAPTs+KmEq7w4tpaeWUlogaT/AGqrX7/HuOVLTFICunWgaxFxiPMyHnJCitsHt381l047 IdsKZsa4Fpvz7QPiuPH5MdyDIQ9KS5ICSEpJ71pxzFdMtVyH+VgvvCKXNDpJ0O9cmY4Jc47MOdKC 35LoCNK89/mtgOL+LLB6XeNbpnt0Darw8wXmkua2lShsAfua8ofUdyvlPqk5KkPuqcWltwtoT3AS kHsB+1bJekDEW8VjttSIgVJQB9ah33W8+J3YWyciS/HCmxrQIqT5VkKsueaRAZ0lAHZP3rKcbXRJ ekW+SAytHbZ7E1AeaMFn3Z8rgvkgknpTWKc40us7hy9/mSp0tsq0lR7nQ+1aq4pDuTmMrtsdtTZQ 4QVJq3eJrXcbVFWSs9Y+1XBjFhuN+cc90qAArJ2zGJdpu56HT0gfJ+aieSY5c7zdHmHuotLOtKPx Wuuf+mlmXkrzz7A9lCSsE/etmPQk+7Cxi82dzsiM6C2P2B1W09KUqjPUxzjcOFG7LLjNhyK+vT3U nY8gVYnGXI1r5VxGNd7etK0upAda3soVruP4qWtthtASneh43Xw7KbaUElX1HtoeajnJXHlq5Sw6 fjt4aDsOWgpP3SddjXl7A/D9yvAebVuswXJFgZf6mHUj6SnfaqX9cNlm41ybFbQ2WPbCUnQ14qxs DWi54LDkloSlNtDYNWdxTnsizz4pW2WI6nAn2tdgK9GMCvDF4x2K6yAlSkD4qSpSQO6uo/xWo34i Njek8ZCbHZKigKClj715f4NkEhiNJaWCpQB7GpjjFzm3eX+VAVpZ12+Knlu4huLN2jyldQbWNnda z+onjyRimUSritGm3N6Uf5qnIjiJDakqSNn5ruW9EaGVF4JO/G66t8iofipXHAOlb7VLOOcxNojG LIV1JPYBVeg/4dWIW/KOR/z6WUgtD3CQPOhuvVMDQ0PilKUpSuhf71Hx2yzLnKJEeK0p1evOgK80 eXfxaV43n4tdlgo/IR3ih1RT1dgfk1u96efUhj3qAxtmZbHkpmhsKdZB+ddyKt+vh5oPMrb3rqSU 7HxsVrrmXpEay3J/6q5fXOnq6g2oHYNc+acW3aw2KNbLPc3VFH0jpJ34qYcbY7lWKWFarjOU+kJ6 g273I7fvUMXm+dXfKH2nrY6q3Mq+hQQQkjfmsnfeackjPtwYVkWp7YBUEHdZnNOR71aOPZUuXZli SpojRSRv+1aj+rP1Mlr04x7YqzFqRIPtHY7Cq29AWQxsGiP3B+Clh2QeoKKdVt7eeTrZlV9Yffuq WEsqBKSdVg76iwZhyPGn+6ifCaQCXPgEVq969PVCw5bf+ELC+Gm0J9spbPj4+K0Z40xR+73lC1/W 4twLJP71utBsz2N42wlpZ6ykePip5xE7Mt7650wKUls9Y381COa+X52Y5fHs0RBLalBHYVux6beC IuNYjAuoCW5UlHUoferwXb49sj+4shSUj5rzd/FA5ZhCMzaIpR1OJCdDzXX/AAysPksPNTpLRQw4 RpSh969QXbZHeYLRT2/mq+yvK2rHHdhh8EaKe9UVPs7V/vBlNOAu9yBvzVbc4XmcxY3oDSjvpI7f FaqqxSS7a5L7z31aUdE96ivAWPf8Q8zwLK4n3EPvgEH+a9ocuioxvBrZZYoCEKUzDCR2+nXf/tU2 hQ24ERqO0kJQ2kJAArmpSlKUpSlKUpSlYfLMYiZfY5FtlpBQ4k9KvlKvg1U/Ece54JfptrvjxEUE ojqUTod6u8EKSCCCCOxFYXNMPt2eY1Nsl0aD0OUgoUkjwfvXkf6q/SdlXDN5lXO1jrx1JUpBQOxT uqu4e5zfsk5HsrLSWj0KSo/O63IxXlGXfTDlOS0hg6JSVeauqyckxYr6ZERCl9Q6QRvzXbXm13cm 9M1ZCHTtA7jQqTlDs2CFqWNn4PyKjVwROhOKU2s6T41uuWyZg6+4qNKQ4sn6UnR7Vi79bnX7gle1 aPcJO+1ZAESIzcVsEuEa3Xex2ySolzQHCelJB0ftVg3m6N3JyMmFsKaAC9f2rN224wX247K2iX06 2f7VInWHHXmgjaWwPJ3XbQotpCSCdfIBr9Q6XDoJI1965Ndq/FqCEFR8JG668aUZgKkABAOh1DzX Z2N6+ftX4VAEDfc/FcE9tTkVwIWEHR7nxVPX7MRaJq21uBZ2QNbrGybxkmRuoTblqS3477qysOxe RGipcugS4/8AYipglISkJSAAOwFftYzIcgiY1bVzZiiGknXbzuuPHcnh5PB/NQ1FSB8HzXXyXGWL 5EW40hKZWtpX8mqXvplW5TtvWFKdUdJJ3U/ssKVccaixmVAOp1tX2qdWSEuBbWWXCFOJHc/vXWvz KS/b3y4lCWHgpXV9qyyFpdQlSFBSSNgj5qvYuUIXn/5NgEpUspX/ADVh0rEZctbeM3EtpKl+yoAD +K0OuRnxrtJdU8tDXuK+nqP3qaYVdC9DdS31dQ3sq33rMYxGvM28ugPttxvjZqyMXhlU/wBl8gr3 5+N1ZLtuuaGA3FfQQR4BPYVywrRp32pgJeUNhXeuKZa5EV8jqK2f23XYZitFsLYR/ijRO65EZF7b yIrrZLivpGge9QvMJUh6T+ThoUl8b7gHtUgwyNeIUHpkq60nuOoHtUeyC3TrrefzDBIUwd/Nct25 Qh2yH+XuscrWB09gf9ahjd1aTMTcYbBDZPUAQfFSxeQXG/WtBYR0JUOk7FfljwhmGsSpryFb7kCs /eG7a9bXAwDtCTvX9qraJi7+Ql2RBUpCG1aO/vXe/pl7W2GZb4/Lo7AbqFzZScayAyEBSir6QRvz Ujs9tut6aXLkOf8AplHYQR8Vliw9a4K1OPpXCUNJaB7g6qt3rgLJeFTVNuKig/UnR8VBuUM4s84G ZbWQmWz9XSod+1TTgKO7kttezTL/AGm8fioIQ0+PCh4Oq159XfLWSc35exjeMPEY+24ENNt7HUPG yKxuB+l0Y0y265HAuKgFKUpHntV7YRgEKxQ3EeyP6gruk6+at/C7Y1CZ1funpc7IB+K5koGH5O0t JDkJ3vr9qs6PYbRdSmbFUhDrnfsdd6hOTzHWr6q3RUKU6hPUVdJPaulZ8yevvGeXMoRpyA2tB2P2 7/8AatbOG0sZKmRGaShL6nVDqUPndWrCxCfgKHXZ6QtlZ2CkfFTezZlEiWtb8cJSSntvzuoQ7lN5 k3JU1oqUwFeADU7gCXksZuSygNKQNrKgfIrBZ3BRfoSo8ZSUTANKVquxxZecU4ZxK4yrjcY6JhJK 20qHWrXfQFUPyR+JIGrkuHjcMN9CinqWnZP71yce/ia21V6j2nKoiWnXiEpdT9Ot9q3ox6/Q8oss S6W95L8SS2HELSdjRrll3FMKS2hzQbWP1fY7qs/U5x3F5D4kvUdxkOSorCn46gO4UBXmbwT6isj4 JuzsV99z8o08rqZWo6IB1rVeiXp79WmL86xzHaeRAuyO35dxWvc//Zq27zbZZntS4qypCey2hvf8 ivvI2bm7BD1qdQ1KQN9Dngj7VH8Q5Ug5Hc12iSy5EubQ0oOD6Fkeek1rt65fSAvmizO5BYOlN3jN lS46UbLmh5T+9aYenjE8qtFwlY7dbdJb9slA62yO/wB62UhcXiFOiIkJ17awo6Het28CYgM41DTB SAlKAlXY73qs1JuDMVxKF9XUR20Kqj1XWcX3gvImUpCnfZ6myR4NeF9pvkiz5VcYrxHS0pQKT/NX BjTk4R2LrDKUtqUABW1eFtXibiiZ08p6UIHSNfFUH6yrGi54LGltJSHe5VWjVndisurYcB6/G6yr rESQ2tJGiPBFdJJQ1CcKdKSCRo1h4YW7JDu9IQe6fn+1e2X4ZXE7tk4/RmDiihqc37bLah3PYbNb yUpSlYDPstj4Jhd4yCTos26Mt9QPzodv968mpf4mOXzOXoMlmWU2Zcv2/Y6tJ6d60RXqJd5bfLPC 0t62uJcN1thU2WjsBZTvQ/v2r+dzlnD3Mb5QyC2XUORpKH16Dg0Sd1tJ+GlzQOPeU41ikvLd/MrC UgK+kg9q9vkKDiEqHgjY3X7SuFUNlTocLaS4P8xFcqkhSdEAg/BoEAJ0AB+2q60e2sMLLntILx8u dPeo/mVwhuzLdY5aErTcVlACh9q01/ENwuzHGMfsFtiBMpx8KISn43Vu8Hen/Gca45tL13jAuOR0 kpCdd9V2lem7Gpd3ekqWW4L/AGbSToiq05lxm28AWeVcm5KV2721Dp39ROq8duQ8qe5E5JnTIylq ZU8SgKPxutgOEeLb2qUm5KWgR0pBAPxU/nryy75U1aITpIKtADvVxTYd/wAFxwx7goB5SPAGiKj3 EGFPZHl6Z8uI44oLCgroJFbdXj1KI4ktTUKXEddbaToBtB7Cppx96ibFyVi8h8RH44QgklaSB2ry 59ZeYY9yXzJEttvKiWXehezsea9MfSLY8XsHF1sjRww3NQhKllagDvQ8VsL1IksnoWFJUCOpJ3Va 5jx7DmNurXMQXD4So6NVL/w6qy3QobeSDo63VJ8nyz7s9yQ2paW970DqtT+RM1kJtb6oSg02nq6k n5rLfh345P5V51hT2CENQHC48pX/AEjzXr/k8Q3zIbfBSdexp8n7aNS7XalKUro/1y3G5f0/86x+ e1v8v1jr/wBK71KUpSlKUpSofyVhy8psT4h6RcUp/wANY7E/tWJ40yN612uPY72pSZ7G0Ba/8w38 1YwIIGjuopyXx3buTsVk2W4pBbdSQlZH6TXkx6s/RXdOC5L17szXv21xRWFNAkdu5/itbsE5uurl 4at8txyOhtWteK3n4x5xtdvtkWM8pDzhKe5IrYFi7RMrMN9lxOgAdD4FTZ9f5W2p6V+B2H3FRmJk jCpZadWNdXg1MIU+0W5CXEoQ4teiNgdjqoRmGRqVd0hpPSnzoCstjOQRXpTCHEp9wnwfNT5uzOyr mp5s7SpOtCu/ZbGtMgjejupTZrMzHlAqAJHyQO/apNQjYoAAO2qV+LQFp0QCPsa/EpS2kAAJHwB2 r4kNgpKwdFIJqFXnPW4ZVvSFI2AarDL+ZZLrSo8d0keBqunhGOSMxkJekdR2d7Iq+bFisWztNhKB 1pGu1ZzXalfgUFEgHZFV1zNbZl3sf5eOklA79vk1FeEro5aZJtspQSVdgFdqvAkDQ2P4qB8jY7HX FM9KQHE+T9qwGC3pa3S0lRJHYCrWirLsdtR8kVTvON0uESaw3EWoJ0Ow/irHwNby8Ugqkb90o2d1 UWM35k8sutqIPS8Rs/FX75FK45SEuRnUq0UlBBB/ivOPma9SIubPwoaSW/eI0kdvNXTxljrVzxPa e0pSBsHzumSYhcMdsyZTbq0qKtkj7VZPEhg5DjzripAMxtOtk96nGGW2bHnvOPOKcZSD07/8VKvz anmy4lsBCCe6vNdCVkcVpPQrRVr5r9triZqStsJ19x8V1bpdIFokpdeCC4n5Ou1YuNkVuuFxXISl ClBJ8gfavs52n3vZbQkkdgNVHP8AjFxq6PNlsAr2B281h8stxmNB5UZDmzs7Hisa/kZgW9thENHY a1019uZ1MgWMBqIkle0ggDtWOiXK6ylBS1r/AMQ719qn/HsZVxVIZfV1bSQeryKl0DEGbZbnmmSU uL2r6fvVd5X+YiOhCSd676rDOWBmXDD8gAqHcA/Fdq2XNyGwplsFQHYJFc+RYeuNYmrxEfU9Id1u N8JqC5tk9vxPGnXri22mUR9LRA7nX2qH8R8RO8lTVZDdmUQ7IhXUpRGgUDvUM9RnMkSJNTg2AOCV bu7boaO09XgisJwFxReY2SwbheYpS31ggqTW3mV4+JzrKoLIJCAOw/asPCx562yEOyWR2+4r8zeL LurMIRAdpUOw/mpBGtDMlUVicv8AxwgABX8VkX8JuVumRnoz6vy2wSn4ArPrkWyBdn3nehUgMH9W t+KpHBctjSsa5HaSEhKuvxr7GqZ4YRbluLKJXsuNvKUOk9z3q1cm5RuNxDdrREEhgfR7ihuu69ZI 8WwokKd6XCCej7GslgVwiMxVmelH5VG/qPmvq58qN2tMpqMhDcIAgOJ1vVa/Z9y/dUKkDHEGY+oE dvitX7hZ8syjJF3a9XGTFebV1CCf0r/assjGIq5TtwnwUMLQNlPT9qp/kVELJ5KnLc0lt9hWgpsa PY1vV+Gt6hmFRZeF3+7kyAQIqHleFfYf2rbXlDkE4nlUViQAGFgFJIqxLDdIuYY4h8AOMSEFtafg 9tGvHv1b4zCwz1F3CwsJCY6lFSU/B3USslhyDFsytlxtrrlvbSoLBa2OoVvDiP4jFsx5+3WDJIan 309LKpgVonsBs1t7jWb4vyTbo8m1XViWlxIWG23gFj9iN1zZXgcHKIH5dKRBeSQUSWUgL/18192J pzEoDMCfNcmhPZEhzyB9jXdXjdkuCzI/p8NxxXl5DSQon+R3qqciwhLd8cISAAr6e3xoVY+ENphw fyw0Nd+1SNxht1SVKQlSk+CR4qLcq2JWR8f3mA2NrcYV0j+BXglyxiD2E8l3duSC2HHFAb/mrRx+ WzCweCUqHT1jYrbjBLvDu+BNMocAIa7p+/aqD9REdFzxd6GhZ/wkq0PtWhTlqLEiU5r6kK7V24No kS0FSt9K+1dKdC/LP+wpWk/Y1k+OMUXmvJlkskYe4mTISggfbfev6OuGMAj8ZcZ2LHowATFjp6h/ 9RAJqbUpSla/+ue6P2v04ZMphRBcb6Fa+2jX8+cR1ciU6rq04w4XE/fdemv4XfrElTsgRxzkcv8A wXUaiqcPZK/gCph+Ip+H7eOV8jXnWCRUOTlo3KiI8rV8nX71QHoS9GueWXnS33LIrK7AjQlgqLiS B2Pn/avaYJASAPA7apSlKUqvsht/9c5LspBJRABWR9jrdUFzxKGac6RbAplLiIiUKBUPB7VsRHSE Wu2xHEAMttBB/wBKq3mPImrF7QYmqaaaPwfArzD9anqPn3a9LsUeWuVC0QQo9q1t4gxv/iHIUq6B 9at/71urZ4rmJ2ZLaHCnaB9P9qzvD0b/APqlN6ln/BaV1bV+1Zvknk9nPs8j223hLjQcCCE/zW0u NXDGeLMWjPymmEy1N70QN71WPZk2Xk2ch5yE0+wo+SkVMuV52JcW8PTTDjxorymDroSAQdV5Aca4 1G5Y9QTjjj5SFyCQofzXsHjXpmhnHYDZu0iLptJ2x58fzUsunFK7NjTrNsvMwPIRpKlq7k1rFKsH Ilsvz6/zEmUz1dur571COTso5Ex5oS4sBx1xAI0R5qvU8rZFcMZnqvNrSl5aT2UK1OzbNvzKJLTy A0klXb9q20/CnvWOY3PutxflhlR6gTqvQvGeX8VvPIVxabujfurbS00XDodvgVbCHEOAdK0q340d 19GlKwGe5O3hmHXa8uaP5RhS0g/Ktdv968ccQ9SOXSvU45m9ymyG7NBlnrbJISpPVXsdgma23kPF Lff7S57sKY2FoJ8j7is/SlKUpSlKUqP5ZjTV2iuSGkantoPQsdif2qCYZyPJt9y/pN3SfaSrpS6R 3T/9qtpC0uoSpJCkkbBHzWGy/ELXnFikWm7RkSYjySClQ2Un7ivMH1l/h3v2Bh6/YQwtxofUQ2nR T581o9EuuQcbOlq9NPJcaVrat9tVefHHqylQ2m2y4UpSAACfito8E9RSMphIZU+nqI8E1IVy3574 dZc2SdjRqwuPHet1X9SVtKPHUaztzl2ubdPYSkE/B+9fjOMojXNl9kjQOwN+Ks+w3v2ZPsnv0pHe sxa74hctSdDZPipLbB+ZcK9/bsR+1ZAsqTK93r2jWuk/FdgEEdjulK/FEJSSfisSlh643FLxWUR2 vCPuaw/IeaM4pBbT1j3XjrXyBVFZjfVXMlLBJ9zxqvnB+NJWRSQtxB18qNbCYniDOMx0pQQVAa7C pFSlfgSBvXzX442l1BSoBST20RWtPKV2/wCDsmL8baUpX20NVa/HuTKy2yMyvd/xCB2/0rOZaDOt i4o0Sod9/FVXjktNjv8A7C1aUVa0f5q9mSCy3rwUj/tUBz+EzIuLSngO2tE/aptbENm1x0tEe37Y A1/FUpZMEXG5QW+vZBdKj/G6valFJCkkHuD21VOSfTvabpdpNwnBPuLUpSToGq5s/uYvmn9PaP8A 6ZDnT/IrLZ/yDFtc52JP0IqmylO/FfnCduL8Kc/DfBS6oqSAfFXLif8AUUIfQ4g6A7E/eu83Nch2 xxh1tfvqKgNj7msa1iKrghLi19OvArKwUJsiPYB6/wDx5qO5LjT2QL60k9J+PtXWx7CjBdWHFE6H zWWs9stsa4q93p6x+kKPYGsFmdxs0d6R7AQZKU/Tr4OqgVunXK6oUh2UkJK9AE1M3OOXF25t92Qn pI3tVde+WWFFsiEmQ3tKvv5rq2ORFkXOLE0DvsFaqzLDYE2ye+4gjpI+3mu/KvTMZamz3Wnt/BqI 3BUeTIKnenv96iWRrJAbjd0g/FZjFbHHbg+7KIBI2dmsLmWew8SgvKQ8h8hB6GU9yDr7VSfHuMzO a80clX9Rj2ptZV0O+CKj/qo5wuuChOA4U0tqA6Ayt5saSB4J2KwXpz4CVZ7g3ebmf6h75Dq1E70T 3NboqTbLna0sQI6UOsp+E+DqsZbp8iyuJEhpTiSrQOqluST7e7Z0KdSlClJ2Ooa12qNouUNmA0pK QtRPbdYG+WK43i9sSoaylAG9eKy8bPJ7UZ+DIHU4ynQVrv2FYawRX75OlyZClBAbVsq+a14lXEWv Hs+Yg9RcV1/pPz3rWb00yL9dc7lMSXFtx23Co9XbYrdS2ZVZi2YIaSqUnt7n3Nd66X61263LVOlt ga+ltR0fFa78ic4SrN7ybfGdkwdkabFQyx33I8riOzPzCkQ1DYjnfVqrI4etMm+XExmLW8w6dgvO IPSf3q05nHGOY6+bhf5TEh1vv0DW6gFz48Y5Ju8pdtY9qCpJA0NDVQkemO22lMlpISZCtnZrWe2Y hK4a53t94VMDUZuSFlPVoEbr1tzCFbeZOIYWQQlJcfZjhaVp+4Hcf+a6npnzVMuDIsDyv8ZgkpB8 /vWkH4qPG0zE84gZ/HJLTyk7UB9vIrKcaC18ycf2qRDW2zLjMAL2O5OqqHOuElTrrMW7HcLjYJS9 8A/cVXPG2WZrxRyXHkM3lxFuZWNt+4daFepvAXrdxLlh9FnlPJg3RlIQtbitJWR23WyTzEa6xRvp eZWNpUk7BH3BrqWWzptCnkIWVJUeyT8CuxLtLEx4OLH1Aa/mvmJam4bvUj/eu9X4pIWkpIBBGiDX j9+KNxo7jGam6W+OUsvK69pH3rXbjy+ru2JsxFn60KHY1tHxkqUi2NIQ90o6dEA1HM/s0idInN+4 ShSSAD3FaVZ/CXjN2fYcSR1rP+ld6Jd2F2Zr2te6nyKgF/mOzLioIPcnWh963+/C+9LkvLcp/wCL 7pFLcWCsLbW4O2/ivZPWhofFKUpStcfX4+Y/pvv6gnqGtH9uxr+fFaH2nVSm9hClkVPeH8lOJ8iW m6RHTHfacR9STrvsd6/oy4lyE5Zxrjt1U4HXJMNtSlb8nWjUrDaUqJCUhR+QO9fVKUpQ0qMY/bFu Xy53Ba9/4qkNj9q05nzrlcfU3LlpbW6grKesDsO9blzIYGJKUodDyGCvqPkHW60U9TeaNWvGbg47 MQ28EK6Nq715N3e/f8V5K/76veWp09KyfjdbAcT47HxeIm4rCQfPcVZmO3mVyBlDMFkktFYTsf6V e/LOPM8YYK1DYUDMlN9gBojdRf04YBHtMhzIL2Uk7KwXKm2a3pvkm+tx4b3/AKZohP0HWhWxPENu tOPWiOwpIU6nts1qj+Ibyk3a7Yu3RJIAc6h09XioN+G16e15pkqcjkOdDLf+IpZ7mvXqOwmNHbZR +ltISP4AroXmG4+37iHDpAJKPvUKcuLc51xnrQhQJ3sD96pfmZ42q3OrXJaWkA6RoVoPyLnMt6ZL jtqHtqJHYdhWuObXS3pX7bzXUtaiK9Kfw2OFsZmcS3W9yIH61EAnwOxJP+1bPYdwLiFzcTeGG1DT hCQg67j96sl/Cw3MjyIM12KWU9Ib8g1Eb3xzl8zJY9xi5N0sIXtTJBHapFnqMtFpQMfcZ/MpA6yE /UT+wNZLDF35dqb/AK8loSgB3R5J/cVXHqpwTJuROOW7RjK1Jdckp/MISdFTfitYOZfw+7jcLDa2 cb6SpaEmchHnrAG62q9OvGtz4w41tFheeLSYo+ptwdRI+37VblKUpSlKUpSlRjLMIjX5hTrCEMzU j6Vga2f3qKWnJbxhThZvqFGAgdnPPSPuKsKxX+DklvRMt76ZDCu2x5B+xFd15luQ0ptxCXG1DRQs bBH8Vrf6g/RJhfMdqkORYDVvux2pK20gJWf3rzI5+9CHInGLzku2W9TttZG1ONoJGqqHA+QpeF3Y R7j7zKm1aV1JI8Vtzxjz3aMjDUZh8GQBoBR+a2IxmTJuhbC1pSk/IPmrAtGOQo89t+Q/v+D81K34 bhlMmKj3GB8kVNMftEeS+VbHuEfau+xji40sr12J81JbYQySknWgOxH7VkSrrUBoFP3Nfeu1KUI2 KhGd8iRMYgPIiuJcnAEBAHg1q/Ize8ZrkvRcgtTZVoDvWwOD8bQ5UZqRJBWkJB0R3qzYNtjW1kNx mUtJH/SK7CyQBobP/av2hOhXBLcWmOS1oq+K/Yjq3mAXAAv9q5vIrXrnqyMyw+4jaloB7gea6Hp0 u0pcswOr/DT4Sr4q8bg0pmclLgJSoHVUBnE5yzZ/FW4r22FOjv8A3rZuDIbkwWHm1AtrQFA/2qAc zQbgqzImwQClj/mAeQPvXc4nyhOQYunZ26x2INcOBS3LzkV2kvgdbKylPbxU+dKg2ro0VAdt1E7R kqrjflR0rOkkpUk1Lqpz1EcgT8FtsR2IopbWD1lJ7+dVTtgytm5vsTnVj31/UT81nrvjNk5ddVbn ny3KZTvqB1uvjjaBJwjJ0WeM4XGerp7n4rZ2VcGLZDC3VBPSkEpFR1jLY1+uaWWUhUZPZSz53XFk VzukNXtW9sqSewJ+e1fdoRMQhL10AR1fesq5MebltBkBTCq7L0R0POOKI9sjsAfHaoTd7TIjyy6p akIJ7EV14vGAuZdkyHSpLg+gE96wsrBHLJIGyQnq2B+1Sq9PJex1LDLqg6E61uq3cxCZe20tpedK kL2R1Gsqzh96av8AAdhoUWWey1EfNWxbJ0pt5xuSkb12A++hUVucC7pvH5h4H8tvvr5qC8hXKYgo TA6ivwdbrp4xnFojIMO7qUmaB4NdbK8ku13hujGElwJGgAPFRWFhpsdu/r+XPqQ6r6gyo9t/xVT5 3yjlVynmPiURTNvCtKcZTrY/tU9w/BLnlNjb/q8Fpcp8dIddT9Xf9zV7cU4M7x1ZXLVNAfLw6krV 3Kf2r6akyMYucjQ60LV2AqbxLxbrraG0v+2l/Q+kjuDWOzy0/wBcsyRGIS4kaSE/fVRaww4dvhNs 3NwpfSeyd18XfKp9iuLaozQcgpH6iPFcuI3m3ZNPmPrAQsb6gR2qVOtwHMdmC3/88tq7JHfsK1y4 OxGJlMvNIEolctxS+lKh2PmoCjiCXxpksp6U21HjqKiFp7HVV/yRn0ewRXncdWqTPSew896hXF9m zzly/oVkKXo0JatI7Edq3Axn04Pwn2YaoSJUFaO61oBP81yM+m9rHb6t8oCGCfpbA7f6VZaMyxfA bG5FkxmGH0tkFxCAFeK1Eu8RfLnIxRZ5r64XufWnZIA34rZqNx5NwnGmGLWyHXVjSiBXNC4vjy7B IkzXVJuakkpQo/NebXq041u1uyByTK9xtsKJbW3vua3M/D9zaTkHFr+IyHg5MQ0dBxW9DVSrj+3S ONOVZqZ6ktlTugN6BBNQ/wDFLiPXjg+G+20FRAvqLmtkE1o16fOQ4+KWIMRZKytKQFJJ7Vtdbs+t 2cYmIMUNG4uI6SpR771VdZB6XfzWOTJ7iyLkolSQO9ao5bhmWcdSZMy2qkMPtbPUgEE9/wBq2y9C Hr/udocTjGfvLdhlQQ2+6r6mz42N/FepVivdtyi3R7pbJLcyM6naHmzsa+1ZI+K/FKCR3IH81+kj XmmwTrff7Vrp6zeFmeVMELiI6XJUcEb6dnWu1ePF6tD+CZWu1lPtqQ4QU+PHmrI/+K0jGY0X8t9S QNK0fFZTHcxuWUXVDzidsLPc/YVWXqUwdMm5sz2Ep/LdP1KSPmqPZaSiO5+VX9KBtXV8V2OK8Du/ JudwYVojKkLLyerQ2ANiv6I/T9xlG4q4ustnbjoZlBhK5BSkAlZHz/FWRSlKjnI2VDCMHvN8ISTB jKdAV42BXkPZfxPuQE87dT0gKxszPZUwo7HTvR7V6Oc43C386elO/wBxtKkvNSYBfQkdylQHdP8A Pev583lvRJ8m2LGktvKBCh3HeurIQmOtDkZxX5hKvA7Ear2q/Cz9QZ5I4vVilyfCrpaQOgKPdSfk VvXSlKUoRsj9q6d4lLh2yQ80Op1KD0D9/iq8czN3j/C7lLyElh/a1s9v1EjtVScQzUS5qsjnRkqZ dWeh0p7kn96mfLPNzVjtb1v+lpbyCEq8dtV5D+s3l3/i6ebXa5SyWiffSlXbVVXwlgUHI1CQ4s/m Ad6IrYDMMWmMY2lq2Dftp0r/AEqXcBQU4hbHLrcUj3UbIKvOxWXnZ/P5dytKJe1RIqtJB8aqT8i5 KiLYmLNZSRI/SpKOx/2qY8CcZ3aRbfceBVLVpSQd7rYFmC1iVhnyp7vQ5HQVK/avKr1IZl/8ZuVx abW6t5Af6enf716uehPiJ3jTjKMuQgIefbA1rR+DWzriuhtRA6iATr71A7pnc2JMVHdhpaaV2CvP aq+yy5MxkuvxXCX1D9I+DWqXNeSXQl5L7i/khJJ1WqF+dfuUt0NJClE9zVR5FYVOZDGRLA+p0AAD 53XtX6OsLdxH02x4ziAhyS064nQ1sFGgat7i6zKsmGQ2VrK1rKnCT+5/+1S2lKUpSlKUpSlKUpSl K6N5skS/QlxZjYcaUNfuKpLMbPk/F1wErGWnHrQSFLbb7/zsVM+P+YouVtpZnsG3SwO5c7JJ/wDF WK082+gKbWlxP3Sd1xzoEe5xXI0plEhhwdKm3E7BFakeoj8PzE+TIb8nHoTNtuCwdpSAAT9wa8ze YPS5nHpgv5kpjvrYSrqStOyCPO6sriPmXIbvEjN9a/dGklPftW4HGU68XpbH5lKlJUQNndbdY5jD RsjQdGlqT2A/iuS3W5NnlqWpP0fc1nUSWpJGvjvXZShOtgD+a+taHalD4pVf8o8u2zjWGsyVpMjo KgknxWp9n5He5VzMpjk+ypzXbwa2lwPi62QWBIlMJdeI7dQ8VY7EduM0G2kBCB4ArkpShGxqmgBo f6Vwso0VgE63X0y37bYTsnXyaiuQYnFnMSFyNfUDsmqKw1hWN8nLEVzpjleukeB3raBAS8hCyATr YJHitNfUxd31Zww1FQQkO/HjzWx3HOQEYLCS6hTj7TQGtdj2rKTL5/UrVKjTI5a60FP1eD2qARlx 8TZDcJ8ILrmiAfirOxSxx7VBDzSg45IAWtY8Ems4RsVRF6ytrCuTWoq9D3XPv53V6tOJfaQ4g7So Ag/tVEermxSLrgqXY6VLLZIITWmVjzx6xyGGX2zpvsd7qfQeWFsyfftDBemKACkoHespa+TrzGv7 Ehdvc99XyQe1X7gq79yG48uSVsRwNEq7VYlrx6PhcNSyA84T/c0v2RlcdlbbKkqPgkeKjdwv8qWp KXVlI3obOqkLFvfWYqm5JVsD6d1KY76ngWHNhaR3J+a45L0OZuOtaSodu9cjDqHEFllQ/wAIeKj9 +jP3F3pH067dxWAuGMyWmusOHv5rlxtQgSNvHx3IPzXeufILSnvysVtSFb0SR/2rJW+xuz2W5S5a wpXcJ1WPuuY/0l4x3k/mU/p7CusyxbrxGdkKbSlWthJ81XuT4NbZSf6gG0qe6tdv5rL2CE1jhY9p ASHQNjXiodnOFXLkG+CO5JP5EHs2OwHirOxDhrHcSx8NvIQtwp2pZ127VFueIs+x4a1JxtpSltpK kloeD/auPgK+3TLsDefyB9TVxQrpQXOxAqw3cP6I35lx/wB8AbG6xrVgbmNOPMvBC0bOh810bLe5 D5eYUVH2iUjf/eorf3XXLjtYO99j/es+I6LhbkNOEaKe4/0rntWDtx3mPyZLZdP19PyKnlvtUXHD IK1J6FNFRUr7DyK1i475Ls9hk8iT4wQ2/HUstn9+9auXXPc15yu7jQluR4anSgK7gEVsVwh6Rmkx mpF6eD3UArSvmth7Vw3arcW24SmwGD4SKsGPNYjFEVSwlxA6dGsDmDKpSQppYWU/A+KoTLMUGTXJ 1DrXX2IIrL8GcRQccYuEpDCUyOolOx3q1U3RbTLbDoKifHbxXTyqwSnoyZMdxSe29CtcufMStl4x aQ3ckpcllBDaiO4Nas+kDNJfGvqLFqel9DLqigJUe2iftW1XqqtV9smU2++QVrdbkKC9p8Hx9qz/ AKiYj+bekFKpMUvyA0NgjuCAe9ePmLX5nGLrPjOp6CFkAH4qV47zTMseQtJhEp6laAB7V6Qenq7y 88sDDlx+pKmx2UPNZjmDizH79YZ0eOy3+bSk70B5rzC5O4huuG3tyXHZWEtuFQKQRoCtyvQf6yU4 7G/4byB0/ldgaWe6VeO269OLRdot9tsedDdS9GfQFoWPtXcI2KEbFdaO6iW57qFH6R0lNfc2G3cI jsZ0dTbqShQ/Y15Deur0u3nFs1m36CVqhq6nErQD4rTS1ZI646uNJWXC0ekg/FWdD5DasFnZEdIG x5HkVzX3Oo9/xZ4vugnWwk961xfizcnvyYNnjOOLcV0hDQPc7817Hfh6ejaHx9jEHK71F6bi6lK2 21DuTruTv4rfalKUqifWndX7VwDfyyOzqC2sjyBomv54bmp1q/SHEdSul9Shr77r2W/DG5jgcmcS TcGnrBkJaWAhR2VJI0r/AGrzf9dPCknhbne8wUMqbhvuF1pYHYg+DVFNwVrgGS2SpafOq3D/AAt+ QRiPOEeM88G25TgQrqOh37GvdAEKAIIIPgilfji0toKlqCUpGypR0BVZZ36lON+O47y7vldvQ61v qYafSpYP8A1r/a/xTeJrvmDViYXI/wAR32xJUoBP81t/Y75ByS1R7jbpLcqI+gLQ42dgg13zXUuw T+QcKj2To6+/eqs5/RDyTHo1kIDsiUraNf5e1fXH+BRsXwFdunAdTKStBUfnXmtEPWPykix2C5rD gE5kqS1/FeaL1zeyua2/omW8sh0j5FbI8Z2mJhNlROeCQCnZJ+KkbGfi+3BMeKrbTh12pl2cG0JT Z2u6ljwP3qQ4Xfo2A47Jly2//UOjaArz4qc+n+C9yXkku4SIiiykFSTr/eticWy2XYLwmJGjqHQr o7ftUS9V/OSMGwWe3MJbkS2ykJPbZIrT70JcUr5X5bF0cYKkl/qBO+3evb/HrOiw2eNBbIKWU9Ow NV3ZC/baJ81BsmgCZOQT9vGvFVrldpbTJ6QrpH7/AHrV31PRURLG68y4PdAPj+1agQJalQJsn3D1 tAnv96q2wz5OY8iW2N1FW5aU/wC4r3+xC2qxrh+0Qh/zG7e2jsPlSf8A71K8eaLNjhIPkNisjSlK UpSlKUpSlKUpSlK/FJC06IBB+DUWyjj63X+G6GWkRJah9Lzadd/3FQzGsZyXjtyRMkyfz8FCSVNo JJ1/FSbB+XLJnJktsLVEfjq6Vtyfp2f2qbAhSQQQQfBFRvPOO7DyTZl22+wW5jCgQlSh9SD9wa0E u3ANv4j5WkxWm0qhLcPtgD7ntW6HG3H9vbsseQGgkkAjt81ZzbaWm0oSNBI0BXFMiJmNdJOiPFcb FuQyB37j7V2wABoUpSq65f5Xj8bWpTvUhT4G+lR8V5753y9J5kzJ1hx1a0rWR5+K2m9OvAyLTCYu IUB2B2r71s3bYaojSkrOzvtXcpSldW5zUwIinCe/gV9QJQmxUuD57VwXad/SoL0g9wkbH7GsViOU DIGljuVJ+a+8ygSptsdEVR6uk9gK17s+LXi35ah+SCGyv9SgRWzCJbES3NKccSEhA+fPaqE5ixe3 zj/U207cQSret1l8Cz2Lb8FRIcSFLQ4Ea/arYukNvJbClTWtuNhxs/yPFa0xGpcnlI2eQvpZDmgF bA81tDaLb/SLa3FSsue2OxP/AG/iu95FaeeqB5238m2+agK9tCkg67D4rabBrq1esStkppQUlbKR /BArkzG2xrtjU+PKQFtFonRHggV5+ZTYLPMu89CdD21Ht41WawHFolgCblB6HXT5Se9WjYksXe9R w622l0n7fNXhjAulr91mK0240U71rXfVfkxm+ONLuE1SVsoPZpHwP4rsWma3eZcZtbakpP8A1DzX ZzXFGpkAORkhpxKhvVZXGrGm3QWFOnreCexPxXPFnty57xSdpA6QfvUAvjM6Hei6kq9ok9vv+9Sf BXHXhJcc338brv3u6NBvpYUlbgPcCsSXZ0toJVoJ14+1R+6vot52tQ6jsaHau/iNhZurqpDqSNHY BHmpDerk3ZWfYadSkAa6SfFQm7TWekurR1nfgea6F2uKbfDZU0SA6NFJ32rq4/dI866GA8rqQBvv UvQi3yGnASCWv013MasJkPuSUqT7ZHbqHzqotyDFu7cN8R1qISrWkk1J8TluScJSiaz7pbR3Ck7q MXTG5NzxGRJs6Sw+lR0hKdb/ALVx4Rl0q0W9UDInChSh0gq7aqbY/YRIQJLL4/Kub0B3JrFTmIEW 6OMwyCoKIc18GuncbKzNdSogDR+1de625cOLtofHbtX3ZZ89lsOIGva7671w53mSlWBbr22iQW9e PPatZsh4+Yxy2T3G3Tu8dykHzurCxLguOeK7amyMpF0Q6FuKUO9XpaZbFot0K3zHkNyUoCFEnXca rIW4KsDkmUpYejujsAa6ZS7kUZ6bH2Hkk6A+1cGM/m5yZLcgqJbB7GuzacdjPzSt1I2e3ipTbrJF tiFpZQB1+d1+S7TDcaKltpBA/UfNYWVFnziGo3/JSDpSvFUP6jMVbt0GO9KWBsbIB7fFef2T2hNl 5kg323upHS8kBQVr5r1Eu1s/4v4nsM6U2l1xDCVEkbPj/wC1ZuwwoOY8bSrI+0C2lhTJSR+x0a8I vUjhZxDmK6wmkhtBkqCRrXbddHErLDZv9uL+llS0166cGWJqFgkVyIg7LQ0QP2rN22ytNTZLklRV 7m/pVWvfOlmt8p96OllPcHyK0W5BxeZhF6MqD1NBStgpFb6+gf1psXNDGEX9w7SQll51XdJPb/Sv RdC0utpWhQUlQ2CPkV+qISkknsPvVKSeZLdj+eKtq3QG1uFPSVfc1c0aS3MjtvNKC23E9SVD5FV7 zng0TP8ADX7a62248sFKOobI3Xkj6h/RLkfFsqVcYsZa476ivaUnsK1pmRrm3DMMxnS8nt3Brhw3 izOswvDUSNBlGO8sAkIOtV62+jH0GWPj2yR7/lFvblXN0BTTTqO6f3NbwRorUOO2ww2lpltPShCR oJArkpSlVjy/6hsQ4WjoVfZyQ+sgBhKgFCsBy5LtnPHpsyKTYnxJakQFus9PchaU70a/neuCX7Nf J8SUgocS+tCkqB89RFbVfh7ctxOJ+d7KqbIDMGSfbd2dABXbf+9ej34gvpjhc/cVv5JZWm371Cje 4242Nl5rWxo14bORLpjM6TbpMZ1t1Ki2tpaSDsHVbT+hD08ZjmPJUC82+M61FZcBUspIAG/k1608 h83X7iG9Wy2SbUq5Qy0hK3UpO/ABOxWeyv1T4LhuFqyC6XAxglvr/KODpcJ+32ry29RX4mfIHLN6 lWPAvct9qWpTaUx0krWN6+KrrjL0Mcp893BmdNuAjiUet1cx0gp3/JrcPi78Nniji26RZGeZCzJn MkK6A/odWv8A3rf/AI6YxO1WNm2YpLivQ2UjSGHw4QPue+6ltVlfMhuLnLMa0KV7dnRHC1k9gVa2 aw2SXG1ZNmcONbHQ7JjqCdJOxvddvnS9uYlg65a3glwI0ek67AV4ierPltWYZq4xHd64wUQtIOwa rriuyj+rLefT/hK7p2KtDL7o7JsotbBIcPjp+1ZfHoDWD2SNMkKHvFPVo/FTLjrEGeRr+5d5Kv8A Ba+r6v2rlzyEctu6bdb0lbMdQQrpH2rdLh202zjDji1uBsCVI0lXbuav3DsUx9mIq/TvbSn2y4Qv t31uvLH1yZwjm/mKLjVk2YrEj2yEdwRvW69EPRN6boPFGJQrn7SRJdaB7jR3rzW1hOh/FdBNzQsq 9wBDY+/zUJyu8amp9nfTr/TtVJci3+X7h9vexWoXNd3uc+4LYkkmOQexrWK7XB21onMdul3YT8Vy +mDDHL1y7aulHV/6tB8eO4r3surIasUaMO3/AC2wP4AFZlpsNNIQPCQAK+qUpSlKUpSlKUpSlKUp SlFJCkkEAg9tGoXknFNmvrnvMNi2yidlyMkJ6z+4rCtXq88eTo9vmMLuFucOkvpJ2n/8PtWV5M5f xzjLGXrnd7oxEUWyWm1q+pStdu1azcOT7l6jM1k3OUwVWZhZW3MUOy63Jt1vZtcJqKwNNtp0N12a UpSh7D76+Kj2UZG/j8B2R+XSpKEkgk158+pHmBq/3GRDcl9UlwkBsndY703cLJyG7Inyf8Eg9QCv n969DcBt6rLbEwOklCB2X8VK64BNZVJMfrAdH+U/Nc5IA2SO33oCFDYIP8UqD8izpbKWm2WyWh3K hWfxKQ3KsjKm1hWtg/saZe0t7HJobHUoIJ1UP4gdjqjSEBYL4J2ndWMl3qcUgjRHj96129QnI0qx 3RqBaofvvpI2pA+azWDvZDlFhbensuMthOyFfFSDIsfguY8pDsnZCO/fxUE47t7FznKsbaEuxerq KyPmthoMVMKG1HSAEtp6QB9hVMcscfGBNZyGC4RN97ZCfturbxqabhYYLylhxamk9R/+rXesnsE6 2N/aqk5940Yy7HlzGkbmMkEfuKy3BqmYuFMW8SA5Kjk+438o/wDw1U/mxUzYj0df6XEFB/uK89OU 8IlWO8X8sqUXFLV7Y/6u9VHiXJ91wqX7E9KlLK+kNqq+8KydM+8xJMh8x1L0pKCdVsxiWTflyoPv EIcHShZ+9TayWxbzqnX3i6yobS0rwf3rJXRlEOJ7zDCPcbP0hKdaqPqus289LK2ygb8CuxdrjKtB jtLWREI0tZ8j+9HnIpYactrwkEn6uk1lblFYn24j6S70jWvO6/YVq/J2tTTYCHVp7n7Goq7apFmQ 46/tXcqBPzUYvXIs+A4llqGVJV4IFY8ShfpDapjn5dYIV0GppcMlaiQmo8NHtlKdFfjfasOnEjkS i+7cSlR79JP8V3oEGFZlBuUtLuuwUusJkdtZuAddS50tIBKUj/xUYtcKIpXXEkhdxJ6faB71Ordi F0jKbckJ6Wljaj8p/mpVZZkK2rfZTLSQE9gT81wx34c62yxJdSpwqPSCe9fMO+OWu1KbZgF4IB0B 81isbylyGp+Xc2vyETZ+kjQJqC8xY1L5CLcjHAVhPfbf+Y12uNs7k4JCYsuS9TCQehLrnbpNTVzG 4FvdNygSzLRKJKlFQUB87roP3BImpbSdjf6v71LEw2JsJBWQQR23XKwiHbShtpKXUr7OE9+mqq9R lsjpxZDkNYTpXUpKT2HeqDulw/4vveNQojxeQz0h5IJ7VtS89E46srCg/pp1IGh4H3qmOYLLcLsz /WbNPcWsHqCEbqacY5j+fxSLBukjU1PZaFnvVkWK+2uzAxy+lO+42fmsPa8wiWy8XFy4rTEjOb9t Sv8AMK7sm9wv6R/Uoz4MUHfuD4rt49mMfJ1J/pcj82032cI/y19ZnNfZbbLayGR5NcUfkS122G20 8vboT4SfNUZ6mLqznFjQ0y6Y/wBJCBvv8V5l8yNXXBL1HcW8paPzKTs78bFetXCubjK+EcaMNr80 RGQh4jv0/erJsFwtNqtyuh1tC1HukeSftXjN+JPiUvHOWk3VMdSIchwr9zXbR/eqT4qtsrPsus0e 1oVIPvpSQBuvePhjjhGL8e2uJPa/9WphJWn/AKe3isXyBgSIcll+KtQQ4ruD8VrPzjhVyVI6rdFM hYGyQN1rfnOFOXxlDcuMUOIGlAjWjVe37i6RxY3bsksX1yfdCl9HkCvUz0lc4ReUMBgxJElKrtGb CVIUe5FXzIYElhbZJAUNbHmtFOfePn7RzjClOS1MW1agouE6ArcbCFRjhkNNrmCalLQAWFb0a+Z9 v6If5kyNvpVspJ3UVzjJ7HkdsNpu0VDiVpIUpz47eRVF3L0n8f3WW3LguMPSVK37KddjWwHGvCGM YPao/tWaKJgA/wARSASPtVkhIAAGgB2AHxSlKV8uupZaW4tQShCSok/AHk14J/iLcrSs75/uUCJP W7AYc0kJV26t16Bfhc5pGyXhe6Yw5OTMlR+ym1negU9JH/avL31o4HN4+58vkGbbzAbU8pxA6dBQ JPcVS8eZIttzjym3S04hQWhY+K99/QVzZaOV+D7Raf6mifeLbH9mSy4dqKPH+nxWRz/0GcW5/fXb q9bVQpLrnuLDAHSVfJ/ard4z4oxziWxItePQkxmgAFr19Sz+9SmVbos7X5iMzI1491sK1/rWt/q3 9I+P844bKUJIsr0dsrUWwEtqAHff2ryjtGZYr6SspmMxbbHymYklCVO6PSai+XetnPcnffTZpK7E 24olCIiynpH9qgTeYcgZu8+udk89xQGyXXlbNXH6MOf8l4v5nt7T98ky2FuBpTC1lQUN9x3r3qs1 xTeLRDnISUpkMpdCT5GwDVE+rnlC2cW4UboHm0XJxRYSUn6hsVGvR/jYnWd7MrpK91+R9bKVHuAd ndQL1281R4WFPs+5+XSW1IShR7k/evGlmA9kmSvuyNrZccJ9z7DdXCxa4tqtbIjqClIGxr5qVYXh 0zJJRuCmVKabST4+1Re7S5+X5O5ZmkLKWldGvOu+qsdd9f4zsSLbE2JznZSB571bHp8s7TRXPuaA TIPUpSh4NbOWiIvJFBtprcCL9SF/Haqq9UXqugYHx3Lsdtnf/jYAthhKu57aqkfQ7xeOUsr/AOI7 u31S1LK0pWO5New+J29Vpx2FFcSG1NI6dfasslaXAekhWvtUTvjUx2WGSyURt9nB96xt6sbcVCFv H6inskn9q1s5SkXJi6qRFil1JOt1q/6hb8q2WwiTHDUk/Gu9avZ4syrVFkwk+6EjbpH+Wrt/Dttj uU81wwywHWWlpUtWvGq9fcuuzMW72KAVadkyOyR9hUqpSlKUpSlKUpSlKUpSlKUpSopyRnFlwXHn Zt4cbKdaaZVoqWr40K1BZ9PuQepnLkXvI3HWcRDm0R3FaKkg/ArbzjbjS0cWWBNnsqPbhp10oI1r Q1UtpSlKV8uOIaQVLUlKR5KjoCtO/W16ooGA467bLbIQ7J0oKKVeTXnFgDl35e5CjXF5Limi4FEH uNbr1p9PmBMQbc04tvQbQntr9qvlKAhICQAB8Cv2q5u1+U3l6HGwSEEJ8efip7IdS7blua2ktlWv 7VAsP5CYueSvWlBBIJHTvwasY+QKx19gtzIDvXr6UHuRWBwCTFajPxG3E9aV76d1JrowuTbZLTRA cW0pKd/ciqA48lyMezJ1pxXT1LI6Vfb7VexaflpDqVAbHYg1VWfYyym5omOJBe6u5UKsPDpjcyxt sBOulOtAfFdqViUCXEdZcQVFwEFX2NVhaWIeDXtUePpDyl9iqrkiuF6M2tRSoqTvafFY+/WFF9YD anekAHQ1sbqFWC+O4nMftTyOtCV6ST8VYcOSmZHS4nXf4+1fchhEplTSxtKhrVYDHcIh43cZMuOT 1v8A6h/epHWonq8x24xLmzLtLKglaQolI7b+a1FlYtNfvrVwu31N+4CQR+9XPd71aIcSA9GjKcda QB9H3q28CzxN/hRBIgOpQ0QQVAir1tOWfngx+VaJCB09I+K5btk0nQSQWge21Vk8U2+FOLWhZPgD yKx2evrnNG2NtFZd7BQ+KxuLWR3F2wwtRJ/+o/8A3rPuyQy572+/7VxP5g420pwBPS2NnVcUbPLV fYKkvdOwenRPzXSyaDDkuxDDQknY12/iua24PHmyy5LQNpSNAD/71geT7ebFHbXH2UEdh9qxmJzX 5MH3FEpOvPxWLuEmZc5ymiD2PYV8Tbk5CU1EfWQhWkndYPMXouCNt3iEoKeJBIHxVi8c8xIzOwqM xtKXAggnxusE6+h28LWyVBsnsN1mxbnnGw6nZA+N6713YGSvRf8ABc1rxo13LrEZzK0mAsArPfSf IrKYbZFY1H/JtJB6e2lHvUU5Q4yfzV1Th7FJ2OntqsBjWYQMAlM4/PV1qc+hPUrx2qzri7YrTa/z ym0OApBASe9R+35ozfVFqGypDafH7VlbTubcA2lKkt//ADT8VSXLV/ac5K/oodSbSpv6tK+kK+3m sFwtxe8jJ7jcEIP5RCiUq+CP2rYW64e3k9r6JP1MpH0j/wBqw2CYWuJNcjykExUb0hfg1D+YeJrq 1PRccZSsD9S0IHiu3heQY+7aBZby4hrIANAuHuT+3eunnceNd20QJAKugaSsdt1+WzC7u9Yv6c2s /wBNI3o1IOMMcRhkxyJBdSW3jpzqO9VL84ye2W2J+VdWhayPv4rWfk5u7S5iXrOlwt7B7A1Z3H3H TGTYo27fQVPNp2OsfNaSetvDYUeUj2WgW0O/A8DdbVejm4oa4SVHt6gXUMaIHneqkmFZtarHcijI yElSyEdZ1o96+vUn6X7N6icYS4gIUotgtAAbI/aqB9OfomZ4dzRmWpkpDLvUCsfvW6d8zZTORRbX F33G1EeTXT5Dua2mGPHUnWwahtljpu9wdUtSPqQR376qh+W+NHEzZrjKkkLUf0itaMit96Imwl/8 ltBABHbxWJ9IXKE/DuYGYP5j20LeA0Vdh3r2UgyBLhMPAg+42lex47jdasesKw3C53KCtlJMbQ2o dtHtUy4fkSMY44BjkrWG9/waxVm5NkqlrTO6gjrO+qq15zzxh+7xGbYsKK+xCT81PfTriky4XBFx kJcDSD1nrrZ2lKUoew/iqluHqCw28zMmxyLcUPXCDGcStAI+o9JBArwM9SUf2uULxKQSHXJC1AfP mrY9CXqcb4B5KtgkKIhTnQ3LKldtHsd/616HfiFel2F6ouJY2cYWlqbf4bIeaWxomSzret/cV4sX qxzsQnSrXfLc7GmtHp9p7aSg1vH+Ebm6cf5klW9YX0TG/b3s679q9q6VxmSz19Huo6x/l6hv/SsZ l1i/4nxe6WoOe0ZkdbIX/wBJI0DX8/8A6nvSLyLxTnl3fn2uROguPLcRKQkqBST2NUxZoiAr2RGX HlJGlFweDXO5IueOOPKH+KhY8Jq7fQvxyjkXm+3OS46+hDqVdR8A7r+gGJFRbbazHR+hhpLaf4A1 XkZ+I3yO9fc0Yw2KtankygShKidndb8+lXD5Np4Xx926koSiKDonXYCvMP8AEr5Rj3jNFWaA/wBT bayCEnxVAcXWxufj6y/2XrY2O9S7F7DKu19jxehRj9et6+KuXLbr/wDDSGzEgrQEOI0ofJ7d6j+L W9iwF3IVxy4879e9fPmu7jeOO8rZaJqGi2erQ6h2Fbg4Lwi/CZjQlgONugbUnwms5zrntq9OnHrz QktqeUyQEhQ6gdV5q4Rgd19VXLJmRY762i/vsCR5r1/9OXpji8TWaI442GpLadlKhog6q/nQ1eIr jIc0PBKT3rrJgyLa0ERnQpPwF18T0zVRUl0JKQQSE1gMuiy7zA9+ONBlNarci5BdbXNdWpQ6Gzs7 Fau8hJd5gyH8vsEoBH01QXIuNyMJhXKBsHsRpVbX/hHYstvILjcVJ7JaUdkeNivSHJ7O3NzbHZSh tbBUR+2qmNKUpSlKUpSlKUpSlKUpSlK6F8vkPHbY9OmuhphobJPk/sKpaXxW5zXljGSXl9xuxNEG NDB7rAP2+BV5Q4bNviNRo7aWmGkhCG0jQSBXNSlKUr4fdDDKlkb6RvVVd6gctGMcfSpweDKkoKgN 9x2rxWz/AJCf5c5Kctzslb6C8UgFWx5rez0ven1NucthEVOnACVFPxW/9hsMbH4CI0ZOgANn7kVk qVCMyt0SzN/1DR2Tsj7Gszil4YySwhTauoAFtWvjtVAWlSMC5od/Nr00tzQB38mtm21pdbStBCkq GwR8iuhkPX/RZXt/r6Dqqd46ZuCswUytSkthZUd+dVeda7cgOyLFnqVoQUgub7D4q8rJczIsUeQt J6ugdvvWFvuOuZC0JBH30nfisjjFuTbmg31jqA8GpBVe5zxsi7tP3GO4r88gFYSPn9qhXGfNCGL7 /wAPXt8MrSfbbU6dd6uuc5KSGTEQ24lR+oqPgfcVhMrsMVUJ6YlvUhPcqHz+9RnBs6SueqBJUEgn SSf+9WZvqAKdHdftKrD1A3KDZ8HemS0JWtAIR1fxXm/kOdT8puDjMWOEse4QCR+9SLHLxdsYLblw h+40NaChvtW1PH/Ika/Y2liHb2ku9OuyNHeqtjj+SvHrO7JnthCVHt9xUpn2yFmUEONEDY7K8VjL NiTuOvqWZBUjyAVVzzMojMXRlK2wog/q14rHXe8ruV2S2yg9OtdqkirCqRASlRAd1vR+KjMmyOsN Psup2FDW6wkTjlLkZSmHT3VvQqWptzNhbhCSvq1obNcVwywJuIEZRPSACBXDeW1Zg022psAJ+AKx rdq/obJa6UgeNarCTHmoLinekFWj5qB5TIevaHXWE/U132KimIuO5tczargs+2ntpVWOmxQMQdbg RXAnr7aA81MEYwmJbkygNgd9n5rqN57EgILDmtnto113ZCLkPdYHwamGEwTHJmuK+lII71zx8rQb q/r6wnxWHvPJ7saU8w20NdB1/NUTebTJySTMvUnaJEdRU2kDW6yPGvLEa5XRNryN5TMdKgkddbAx bXazGbesQbfSryWzsEV85fL/AOGsMuLrekzXWiEpB0erVaHZfdr7cbKtGlrvSpWkq/zdO63M4vgy LTxpaYzjYTPktAL2Pq2RVk2yEqNa2mHtdQT318d64r057UFZYIS4PBT5rB43l5kuGJJSpTiToLP/ AJqgOdeCr3Oy5vLbG44hxC+ost7I1urEs6bDd8at0S4Skt33p0ttStKKqzr99/4XhO2t0JCig9Kj VbYleJjMi5Oha1OKUehJqQQePrlmriJU1S0JJ8KNT2Zjtqx6A008hDiukAdQrju6fcszSYH+GCNa T2rTz1UYpFesjqpav8budkd6+/w/7nMlx7jAa27GRtOqu7lPgWRmnsyYilMLaX1lKD9qmmJ8n2zF rZCsc1wqejIDRWT37VLc2ntf8Ot3CMQvrIKVp+QRUYtlv63mr06OpaR414rJ5LbWcjge77pCyPA+ O9VzPskmxNKfjuDt8g1V2Xzrg8SHQR1Hz371W/IGP/lscU8hCS+8kjtWuEDjeXhd3/4mH0KbWF9v 53Xpv6TOaG+U8LEZxwLlwUgbJ7lPis16m5LVv4+XJLYW6F6SftWC9N18av8AiLjcxICAk/r/AL1A +ZbhbrS5IRCUlKzvsDVP8XWF/MM2YbkbeBWAAob13r0Gx+wRcdtjMSK2lAQkBRA8nVZKlKUqP8gT nbZg99lMKKXWYbqkkeQek968OfT9m10merK6x5k50puMpbSkrVrYKj/710vxAeJZfFPM7UtyOo22 W0FhQT9O61RQv35anEL9tQPUk+NHfat5/RP+IjeeFLjHxrLnHJ+NuENj3Ff8r+PtW/OW+l3g/wBa VrbyuEGkzZCev3IqhtKv/qSKzPp49AuI+n/Jze4LokSEnaEhGtfzW1Fda6S/6fbJcoDqLDK3On79 KSf/ABXhpzr61c5HPk51m6SoUSNJUn8u24UpIB7dq2d4O/E3uTBhQMlgIk29P0rlLVpaR991vrjW WYH6gcX92E7Bv8FxADjKwFLb2PBHkVRvIX4bPFmaSXZMSO7aXnDtQaGx/b7Vjcf/AAveKLSwEyxL nO/KlHQrKt+jpniV5E7jyIwqQhXUEuAJWNf96nV459fxS0Ij3+OItxZAEgnYrzHuLjfqK9dDIt// AKmJ+YSdDuPNeoHqOz2LwZwPJdQtLHsxxHb6TrWk9yP/AMPmvA3L8lXydm8y8SlqdbW6o7WfipLi z7j0hqJEBDW9HpraHHbbbrJipkkJ/OJRsb87qtlsSs4u65Esn8u0TrZ8aqU4RyDZJ1wXj0rRaa+j ev7VtFwVjuEJvQjiW20s6PnWjVpctc8YlwJjsmGzOTJuroPsaUCQSK0OYsmd+rrOksT2nxanHNJU pJICSa9OfTH6Tcc9P9jZVHjodui0gqcKf0nX/erxuja5jC4zSulSh5FdXH7GqzoX1ulwq+D8V2G0 SXZyiv6Wk+BXI/KDTrqXiA30bG6gF1zJy32C4eyAoJ6gmtS+U7rMuNquMlxrp0gkGta8QvxsdpnX bQ/MoUQN1SHMGVSMnMh32x1unWvmvRP8LHEXbXx/PuTzJbLiUoSSPPfdboS0/mctiAeGGlE/yaz9 KUpSlKUpSlKUpSlKUpSldW6XSLZ4S5Ut5DDKB+pZ13+1Vem2TeWb7HmyFFiwRF69g709/wC9WtGj NQ47bDCEtNNjpShI0AK5KUpSlK45DiGmHFr10JSSd/YV5SfiJeqeXCky8dhOlKFEo0n5rVr0hcZP ZvnbFzccDilOhZST43XufxXizOP4rBSWUpfCAOojuBU1pSsRlFgbyO1ORVr6Ng6P76qI8ZwU407L gOPpIUfpBPyKqLn2zSV50zNY+hHUNrrYHBLkzcsXgFt9Dy22glfSd6IqQKSFpKSAQfg1Abi9GxzN WC2gAOD6gP3FT5KgtIIOwRsVBeRcbRcpMOUlj3FAhKlAeO9TKBHbat7DSEjoSgAA/wAVjbrfGre8 WCUoQEnZPgV0LFcY9yn/AOHKQ7rfZJqVV+EbPnt9q1C9UvC9wj3JOT2V/wBgIV1EJOu9Wn6auTnM wxZu3XF/3bjFHSFq8qA+KueQwmSytpYBQsaIqjuSscfw2Wm4QG1ONE72B4qwuLstaynH0q91KpDf ZaAe4qZ0qBc14U1m+Cz4yj/iNNqWga8nXivNjkC1iyRY1tt6BGmtyPrUBonvVvPusf0e1RpEX8wt bSetQHzqrbwOTbbHGiIixNrcIGgPFWSVe9kEZMuchMUgExSe5qYXO7RoVvWi1SENKSnsgVWbeQ39 67H8w+otdWtftVp2Vu3XGK22+0PzCh+s+a+5Fpi2d5LxWkjz3813FZhb0EBbhST96x9xvQuQKWE9 SD2ChXAxCl2mB1IUXQT1dqxWVLlXhMRtCh2PcDyKi62pNpuiepsqSo+dbqTz8oYx5tvRSHVAHpFY 6bkxuMUu+0SsjsKgtwvv5iaWV/4atdkn5rA2y8JhzZLDwAaXvufiuqw2za7p+ciuJ+o/qBqxMewd 3K5LEx2QkEfUkKNWY3EDTKrYtQV0p1uqfzrApabr1xkKcST/AJRupjiljTDtQEhSUOEfpV5rsXW+ /wBPtiokdXU4pWgkV2bBYOuO28rQccHdJ8il/wAbgxGmn19PulWin5rq3Owx3Z0BtqOn8u4n6wR2 Paoryp6Z2MmZTJsjiYspI2Uj6ST+1ZfiuUji21G0ZDJ9p/t0qWdmsL6guS4EO3wXIchEhsn6gk/v Ub4ms9pzXJW7w+hHtIA/wyPOqvWXfIFuuccBSG2mfpSkfbVde9Zo3PBYgLP09yr7mujjl8k3qQYz qSkJ7dZFct4nW/EZfuEJeeV8J+K+bVn/APUbqA6AGFDpDZFa/cucEZbC5DjZZapyzbS4FraQf0D9 xU3h3FjP70ISJ7ZnIa6VN777FZPAsEuVsvD7stlZjsq3pQ86qzXcidTJaYiR/bbUftXFnrYRbkPK UFOgD6PmujalOSLEhx5CmQkfT1dt9hVH88cWP51ZZMpbnstISogq7VAPQaEYZeshhPIUsBRSlY+e 9bkQr41cZDrSXEtlxJSEHtqqK5f4fmxG5N3hOGQSrq6W/ipPhl3avXH0eA7LS7NYGlR9/UkAVlLR kBLK7Y8npB7d/isLlsW5WSDIkMywGyD0p3Vbwcivt0gFDiXFp69dRHxuutyCwmPb2FiQn3td0DWw dVFr1Y3pWHrmSlhtpCSUqV+wrT/N+RpF4kSbFGcDwKynqSKvb0LZBL48zFLU2QWo8hXR0OduoGt/ ubLE3kvH8lsAOaIWkffdVXg1vXh+KuoUkxVLSQN9t+aqLOrK7cIsiY9IAGiR1HyalXozxaVcbpKu UqMpLEVR6XVeCfjVbkUpSlK6N+tbd8ss63ub6JLK2jr9xqv55eY3pPCHqmub7Ci2qFO6wofKer4r 0X5NxXHvW/6YY8y3zWZeYRWAW4yCPdJA+3mvJrMuJcswW7SIN1sMyI7FUUqLrRAIB810rbY7nmbz cCBbVvTUHQKQdn9q9BPw5OLuYLPyFbnnDMt1ijqHuoe2EqRvv/tXr/SuneYSrlaJsRCulT7C2gr7 EpI3X87fq1w2Vxdz5erfc2PcdS+pzavkE+aidnQu7x1+zNDbbg0GwfAq6uCua8r9O96j3K03FYjF YLrZUSlSfkEV6/8Apx9WGJ+oHHo7sWW1EvCUgPRFq1tXyU/+1XnSta/Wpglrm8W3q8KmJgXANEIU o69xWvArUD8MPgu5Q81nZvcYa3W2lKKH1Dt89wain4nnqhezC+HCLelbUNhZbXvt3+Sa0awOx+9O XAcUk77hRq88EwtixMrkv6PT3BNZOJfpV1vDsJP/AOTnsNfasFml8dxSUiFBUHH3SB7I89+1bm+l T0IQs4w9OV3pwxJEvu0kp7k6810OT/Q7neNXuTKx65qSnpPtqbUe/wBqjXDv4fGfcm3F++Z5d1lq I5/hNPqO3NfGq9E+G+JrBgGPsxodvablNAJU70jZP3FWYhBQnRV1fYkV8Kjgvh0KIOtEfevySpwJ SGtdR+/xX0eppgn9awCf5NRG6SHbqvoKvbPjRqveRHnsZsbxbiKkBQJJSN1rTneaf1HH5EcW9ba1 JIIKapW34i0jDZ0iQQhGyehVat5ZdWE5S3CSgdCl9IGvPevab0a4/HsXBNj9ltKFPp61a+firOx5 8XK+3eSFBSWl+yn9tf8A5qklKUpSlKUpSlKUpSlKUpShIA8+PvVV8h2CVyhdGbOw8pi3RlBxx1B7 KNWPZbW3ZbTFgta6GGwgH76Hc13aUpSlKVgc7uAteIXSSSQG2VHY814G+s69f8T8kOIYUXStw9vn zW534dnBjX5OLcFIUiToL+oa0K9PYrJYjNtqIJQnWxXLSlcbgbfCmioHt3SD3qPqxFtu5ofbUegn 6hUe5mxlq44k+822A4yN7Hnx5qkfT5m79tylcCS+v2yro6VeDW2YIIGjuoFmFjW5fGZg+oDXY1N4 bqXorRSd/SBr7dq5HGw62pBAII1o1jYk1qEsRHXAHCT0g/8AaoXlNmnXaQ7DbO0qB0R5pxzxvIxx xcmTIUpSj2ST3qdrTMS84EFKkEfTvtqsDJvz9nmpZkKKnFfB8EVksjsETMrA7BkjbTyex/6TqtdL bh8jiHMCWVKTHUvsR4A3WydjvMe9wW3mHAs9I6h8g1xZE03PhrgONhYfT07I8VWtlxRjiS6rnrdW WHthSQdgg1adou8a+QUSojgcaV/qDXdrp3hlT9qlNtgFam1AA/J1XmdzAw9A5GeXJbKWg6TojsO9 WxiF3s1zgx0uKQohAG1fFZeDmUCwX5lttSVIUoDR71Z5tMHJ7/FujchSVpQNNhXYdqzsHEnpFzUp DxV3/ST2rI3DH5MeUn6Ea+1ZFyBLjQw8kgFI2APNYO85Csw20yVkb7dqxN1eiSbf1IeV1DxUgxu7 rjQmW+nqQrsVKHipLeMshWa3dDCgtRGtfY1X7mYPpcW8hBV5I2PFfFqySVe5LiVtgdKex1rvXFbr WxeLuX7i6R7StAfFcuWyRYR78fpMUDYJqBLu0DLLkl6GdPNjWh96xmSxUtsvJJCHdd+mu3gGMM3K 2oStzqPVvSjVuy0oxeLEUyvXQB2BrG3LPl9K3miS8Ad1F7VzRLVeERpDKVJJ1tQqz0w039pp1pQR s70n4riViKm7gmSsdSEjwakFiQl6X0k71s9P2rH59ZnFpbfYJ0D+kVg3cnVBlQmnk/pT5I/au/Ye QlS79KjJQXWEjejvaSPtUL5yx4ZTj7t/S4GDGBSAFaPatM2E5NleUxIaSt62pc6VqUfA3W6OO8aJ xzG402wvBx7oBWlJ+dd+1d6JZnMnT0OlSZiOxGvmpB/w8xZrc2w39dyP6goV3osldmhEONpSpQ31 BOjuoq1a27tdS864pSFK8Kqa2/A7c3OZnj6ikdk/FYTkDkVmG61Zrf7cl18+26fIQnxoVrtlHHlw 4yzVGU2d5Ti3CFLRvtrz4rZTjPkuPnVlDylNJdaTp7SvB/ishe8lgw/bMcIWerzrtWEya4uXMNuo +pCdbSay0ye1c7HGaSOlxAA6UjXfVQ3lViXccMci9BRsHsN1TfBFlVjV1klbYSVqOyR3NXMxDcN7 VJBIb6fAqWuXL8zis1lhJdklKglDg+9ay49guY4PyCL26D+UmOkKQr9ITWy9wtWOx0x58hQDnTsh s+TqoRnt5tFzQ2xFUpaf+kmsbjrqEuKgJaQdp0Np1qoNlWGsCZIkyXD0pJOiewrE5/dbReOOHbWw vpcQgjqT89q8/bhhNws9+fkwR7v+ISOobNZyyZpebJltlduH+Cy08kqKex1uvYHCb9B5D42gy4bg fbdjJHf4WEiqtvd+jXxTttuSksfldjae3g1XsXDRyZkabFBXuI0vqWr9h5ra7D8SgYVYY1rt7SW2 mkgFSRorP3NZulKUPilCQBskAD7149fimengPZ0cvxhtuYl8dUltg9RSfnWq1H9OfqSyD0z5qi8x EPPvs6QYbyiEAfIIr09459XvCPqphwIueQYNuvEgBBC9JJV/NbIYL6RuI8Vuzd/sVgjuOODqQvr9 xs/uKuiHbotuaDcWO1HQO3S0gJH+1diq85Q55w7iF1hrI7mmK88NpbHc6+9RvB/V1xpn97YtNtvq Pzz6uhpDnYKP23Wo34q3pUTmVoTyVa2CqVBa9uUlpB6tD/MdeRXknYpbUR5LXUtL5PSDvsDurOs0 lZZTHuRBZI12rJ43yq7wvkTVxscx9HS4FFKFEDzXs/6MfVLC9SOBNuq0i7wm0pfH/X211fzWxZUA oJ+SDXnn+Ihnz2X5rjPH9vfcbP5gIeQ2T9SiR5/7Vs/YGYXpu9PTJdQ2hyNE6yEjXU4U7G68Led8 9f5G5Lvk0gLDr6lAkeO9cnHuPOKbQ8o909+o+anjuSP/AJhuF9XsDsTWRyXNrNiFgL0I+5cUp2Ej ud1IfR/wTlXqF5Gj5VPiOGAy6kH3Enp817c4vj8fFsfh2yIhKGo7YSAkaBOu9c35qO8spkpQhxBI AWK7KQ1JjlLZBbVsfR2r6CWojQA0hA7VyeRXGXg4VIbUCtPYg/FY8OyIchS3iFNn/au+3JafbKkL Ckjz+1YC8yre4haW9e8gE7AIqpc15JdjWuRHQyl4I2NqTv4rWS6ZSm8yJbSmUhXftqqd5Any1WST b44UgqJ1vsK17xnA5mU8lWiM8nr28E6T3+a91uL8XZw7AbJamU9IYjI2P/qI2a7OJ2ddrVc1n/ly JKnEA/apBSlKUpSlKUpSlKUpSlKUqAcnZLJbht2qzK964Pr6Vpb7lKak2I2t20Y/DYkAfmugF0/d VZhakoG1EAfc1jrnkEO1tKU44CUj9IqLDkZuZLDTDqEgnXcVK4NxQ5HSp6QhSlePiu+CFAEEEfcV +0pSuhfrOzkFnl26R3akNqbP7bHmvFDnngOfgfqNd/q7B/pKpP0OLB6ekmvV704YVj1jwe33CyuI e95kJJQeye3irgI3Q+KeRSqhybOpGLZqGnFHoUruPgirXgzG7hDZkNEFDiQoVx3S3t3e3PxHP0PI KTWn3JePPca58w9HR0tqcCtj7bra3B78jI8biSknaugJUP31WTuMQy0ISkAkb7keK6tptTsF9a1u EpI101lHFdDZV9hWuXMPJUrGMojOI2ltKu5Aqx8OyV3KbYm6NbUVJ7gVL7DOlSgtDzZAR4UazOqw eT2Ru4RlyUo6pLKCUD7/ALVVWFcsuwsqVabussMrJSnr+D8VP+R8WOT2cORkpceQCQR5I/aozxzd 2MUCrfcHwla+w6vINWiplmZ7LwPV0/UlST5rCZxin/F1pMUOBtQ3on71D8Xk/wDwzX/Trk7/AIKz 2J/71Z0eQ3LYQ6ysLbWNpUPmuQjYrQ71qWyLa8iccbbDZX9W0/vWv+JXCepSVRn1dA+1WZj0M3qU lbzoC0H5PirYxm4zWbuww0+ooA1oGrcxm9ybfJUp10/wfiuO+Z5KfuAS0Srv2rmRkdzZ9t55CjGT 3USO2q62QZTaL00wEuISfBqTW7GbTJtKXDJQrt43XzfJ0O0WYoaWCsJ+kj4rBYraV5FEcfed6kg7 AV8VkzFt0YuR1KQVb13P8VGZ91bxuStTSAQr5FZTFks32zy5TrgYcBJG/NQbJsxTcUGxpIWo7R1g d6y2I8asYZj715cfC1K+oJPmoRd0P32atxsEIWewAru2NE+wp6EpV2G6z8bKpF6cDLvUQga0fis5 jGIv3C6OuLBVGV8GvnJsMg264oWwB7g/b5rO2m8ybZDSNHQ+381J2sxbVZ1BZHuHsAfNdjFHnXnV Sd/SKztxu8N1Aac0Sfg/FQXO7tb7dAUttpLjwH0keawOHZZbLPEkTZLaEuOggFXmqN5r5JvF1ivW a0lamX3PCatrifhb8jxkh99vquUlnsVfqBI81Cbdnd94Nv6493Lj8JaiB1gkAE1feAZrZ8mZNyt6 kuOOjam0eRX7c7wXb8iQttTfgBBHgCubJ7iLkwhLKPI+PI7VjTb1xLaHArR1/evmRm71txxwIc63 v0gH4qJv2Bu2yYN0U4JD8wg6P+Xf/wCes7lOGzbjZ1ls/mFONFISPI2K11xHjnMuM83WfddVapbm 3Ds9KRvvW2tsxu23i0tKYkpfcCATo/Oq6USOFyFxD30dAms9Ds0aMsOLcAS0QSD/ABWHyjJLbdB+ VbUlzQIJNRe3Ysw3PadaAT1HwKm9whsWq2JkbT9HdX8aqPs8j2t9tUiIlC22CQ5ofNY+6ZcrN7XM DDB/w2z7RA8H9qgPFF0cF1kRcqk+y0FEJDx/erJVitllXIyY76Ho4O0gEaPeo1cru1ZssJZYCmQN DQqLckz13Gyyw02UqXvXaqmxC3JuECTDlnToB3v4qpM6sLGOmW+26l0JUSBVNXzIIt2kRw40E9Ch 9RH2Neh/pI5ChQeOC0mQhxCEjTYPg6qp+f8AOha71JeZfLC3zsAdtndW36L4sySidc30lxDzevdI /cGtqaUpSvxSQoaPf9q/ahvMUC83TjDI4uPrUi7uw1pjlJ0rq18fvqvD1PqIzXjHkGVYOQWXpUZt 5SFIkgkgb8962bxP0RcW+rG3pyy25QxaZLqfrjoWASrXyKjV8/B2y235NDfxvJGHralwKLxVpaQD 5Br1H4ZwCRxjx1aMelz13KTEaCVvrO9nQ2B+1TeleMP4sWbyLhzbCtsSYtDbaQg9J0BoarXLiyXK wy+w7sLkUvMrC0EKO917Remrn3HfUTgIsN0WzKuqYvszIbwGn0a0Tr57VpR60/wyFwJs/LOO2Vfl VkuqhoHdtW/Gh8V5y3lrJcGuC4d1hvMOtKKSl9BA7dq/VZdFm2SQ1IioVIP6dD5r1E/CIx+ZBh3G 4LYUzFfaIA763XpVPnoh25+Z+tLTal6HzqtIuPuIH+a/UBNzC5tgRrdJ9wFY+QewH71KvxFs2Rj/ ABQq2tOBC1gkpB+Na1XizHU1LurpSApa1b7/AM1cdiix4WOJcLgbWgbKajDvJdpjOuxQlLkokgH9 6yfAfFd6z7liDIu9vcXY1PDr60noKd17y8W4JjmB4jAh43Ajw4ZZQdspH1HQ7k1nr7eRZYqXfZU/ s66U/FfcJce8RG5KmRtQ8K8iu6lCWkdKEgAeEgV8oUiS342PsR4rEZHlFvxqCVyZTbRA0Ao9xUMn cn2qS5EVb5aVLUR1lJ8mpTeMhCLEH20e84U70BVcROZrnCccaFicfSD/AJQQaiuec6XhqKv/APpx cROjpwpOzVQI5yD1rmCZbR19/Iqhf/iy6/k0ss2se11f5U/zVbct8qvXNtcJqIYjqgR7gTrVZb0O yLfdeYLYbtJStLT42XO4GjXsLkGUWm0wAJFwZY90BLelDZ39hWWhuMKis+y4lbZSOhQP6h9656Up SlKgt65wwbHr65ZrjkcKLcWv1sOL0U/zWdgZ1jt0gCbFvUF6L/8ArUvp1/3rNtOokNJcaWlxtQ2l STsEfcV9UpSlKUpSlKVEuSM6ZwWxmQR7slz6Wmk91E/fVYzi6wLXE/r0wEypo60IcHdANdzk7lSz cXWB653KQ3psH/C6wFVp5efxRcMNzVFdaDbbStfSrzUutH4hfEGRspalLT7iu2yvtWdg8x4DmZ6r DcY7TqztIU4B3rt5Bkt1xxEZ784JbDv6Usr3r/SrFwDO3pLTYlOFkEDs6dVakOaiY2FJUk/uD2P8 V2KUpVP+o7gCBzjiTsYJbYvDSSY8hSe5P2JrSjinnfKPSPn5wbLmH129b3Qlb2+nX3Br0fxTK7dm Nki3K3SG32X2wsBCgSnfxWXKQRX7rQpVI8+WZQWm4tMKUUAbUkftUj4NykX/ABsslwKcY7dJPdNW XUF5R4+jZlbg8UAyY4JBCdlQ+1V1xRnBsWQqsMhKmmuro+vsAav8EKSCCCD4IpX4oBSSPP7Vrz6l scZOKzrj7JW4wkkAJ71GvSvyE9cMZTFWS2lKunoXWz0OQlmN1OLTo99iuzHktykktq3o6rl1+/8A 9qpPnXid3IUIvNoSluUwOpYR2Kq+eJeZ4Qjs49enVMXBj/DStz5/apFk3FLt/vhuTMxCUrV1pSPi prZYz9ngNRXtulHYL3WWSQQO4JqveYMFfy20B6I4ESIySoJ+SB3rFcFX2ZJgyLbNWOuP+lKj3+1W xWqvrowBV4w9N3jkIW2ClR18itJeL562UvRlqGwdbNSa6ZHLx5xx5tWk67HxuplwryHNyS7pbQhf uA62fitkrdFucx5YW4EE+CrsK5WbNIj3NK3X0K0dlINZ3JcoYXaf6UlSA66NdX2qj8pxi5QENqYl je9735rP2h/I4drSFPqXoAdO/NZORdJz8WO0+4StQ10k9xU/x64O2izLT7iR1J1o/wAVEpk6Uq4r eHUtO/I76rJQEt32Q228elOwOpVZbLMSuFuQxGtTgQ06PqIOqhtuwcxLv1SHEmQVHSifJqWXeHcw pq3SF6iqA0n9q+7jjjNgjRV9IAVrY1X1Zkx77ejHS2Qnp+1ZWJx020uSvrSyd9urtWZg5LEtDCre 2UqeR2Kk96hd6ubj1xLyklaN/FZGxX9u6SW4xZKQT07UNCs9lWKpjttutPII0CUA1n8cdbhY+tSl JCgn5qLMuuXm4rQyor79gDushHtFuZuCI16G/cB0VeB2rV31EcgW+x5DLtNrX1JYBI6D2PesFwhd l5i5777BUW1Duvvqto28uukGCxGZVtCAAlI+KwGV4u5yqwYFwbH5kjSV68VGMdt6vS5K/M3pTkq3 r8BHfW6t+05vYOTrUm8WlRX0juD+qvizXJmZMLRWD0nRB87rIXqQh4GO0tCyBrpT58VCJLAttwAm Eeye/tHya67M4s3JAkKJZJ/wN/5RWctmc3KxZEtiQn34qkaSR4B+K+bjdrzeRKtMhlLrk7fsOJT+ mqxxm+ZFx1mj9mnLWW0/5tnQFWc3nURm4tluQ264vWwhXcGpHHM7I4z/ALJKGyPnt8VHYfH8qOh2 St5KiCTrdYybmZscj29bUiv0Zm/kkZ1gdSUrT09/FdKzYvBslguEJKtSZRJBUd96zlgsMuwWFBac SroHUoftUF5oxKXkuCyL7bT7brKtFDfYk10eI7rNjYyym4OLQttJ+lw6Uf4q07lLscbC/wCqSWSH wdfUPqNVXlHJFlXJiRkMEJdA87qB5BerdFkTkwW1Nvls6J7d9VpznFyyuaq4qJWuOHD3qvWb0w2w sTdhxIPY+at3098vO2qaqK3ILUL7KVqs3yHdJ/MvIVstlpQ44A4Aoo7776r1J4awVPHnHtptJSkS EMpLxA0SrXzU3pSlKUpWqPq99B+O+pOOu4RPZtl/CCPe6AAs/ff3rzay70P+oj0+XBz/AIeMyVbw dtvwHSUnX7DYreH8NXOOXr5Hu9n5CYk/lIg2h2WkhW/A1W+VKV4PfiWNLa55kvughSHFJ0rzrda+ NXBubbmS0tRdSOwB8VdPo653Xw/zRbZt0kOBpS0t669Ag/Fe9llu0XJbHDuMYpdiTGUuo33BSobq qeWfSVxtzFGWi82CO3IUSfzEdsJVuqFifhS8YsXL3VLWqPsH2w2N9q2axDjzGuEMXh2fHYAYStQZ QUj6lH7mp6uC27AVFX9TakFB/v5rEWLHLXg8N1MRv2kPuhS1a8qP31Xkz+KPzeX+Sn8ZZcUWkI1o Ht2AFaG4s90Lcluq0EnslXzWfu17ub0IPRXutpwFIaQe/wDpV4ekf0X3nmXKYVxnR30wUrStXWjQ /wBa9p8I4Lw7B8cjWqHZYpDTYSt1TY6lnXc7qQ3KK9i+MOt2RkLUwCUNK76H7VCcC5Uevdxct19j /l3QdJUtGk73VpNMtoAU0AEkeE+DUZzvkmxce2xyXdZzLJSOzRWAo/2rUHk/8SLF4IcttkgyX5yt oS40Ce/9qrC3RuYOfj+ehqfjQHDsBzY0K2h4F9P10scIO5I+XHEHtvuSa2BNnjRIIZGukDW1V1Ic CHDKl6ZBHfakioNyvcoc+1/liy2pJ7dSUg1r7mHF6F2R99gpQlQ3o1UELEIVojzHnS31hJIJHetV uYJ0ZiW/ILiVJSop7Vs3+GfwTZ84Xc8lnsuBEZQ6O2uok/BreDkPheFeLhCbhuupX20gq30gHzWf i8UTIcu3ONXpxLUUAKbO+9SfJ7ZfJcHVouSWJCR4cR5/vXXxqDlEa3KTc5sZ6T/lPSTr/Soq/K5R GStNNNQTbOr61qSn9Nd/kfO7/hjLCotqRNSsd1tgqANZTE82m3myiZPtbsZYTvpSk9/7V1ofLdvl 3ZEAwZrS1K6AtTR1vxUnyS/MYzYplzkJWtqM2VlCBtR/YCvKXl708ZfyvyNcc0tbNwRGuK1BCCFD WzUEc4x5PxG8RcQSi5n33EkEFWtbr104atNwsXGGPQLoVGcxFSlzr/Vv96mlKUpSlKUpSuKXJRDi uvuHSG0lR/tVQ2azOZ/ySnI1ku2uKC2iO4NpBA7HVWZlGT23C7E/c7k8iNDjp2d9v7CvGr1qeox7 kjPp39MubibaCpCWEK+nXjxWmOT2xSle6HO7nfdR9uHJYBW26pKh9ia71oze/Y7ObeiXSSyttQOk uECtvuDvXZMxOTBRf3VXFpCh2eVsAV6X4FeofqWxCPe7A8mG42AopbOgauLC5r0dxi3SSUqijpUo /Jqe+RSlaW+t31pf/AOU1bYLzjEhHZZR5Ur7VR3CH4psNF4ix8idW9DkqIWHD9SCT5FbjctcRYX6 ueM2rnblx3prrPXCuKNdSFa/Qo1pfxRzdmHo85SGIZiy87YS57Jcd3pKd+Qa9NcSyy2Zxj8S82iS mVBkpCkOJ/7VzXZ1+GEvshTvfRb+K70dJ9oKJPUoAkH4NdW9wW7laZUdxtLoW2oBKh86rTO0cgye FOSnkSlKEN5wgtnYGt+K3BxbIWMrtTNzik+w6kBKSfn5/wC9ZmqR5Kw43HJ3H4LfsL1srbGiT96s nj5mRHxlhqU6p51BI2ryBUifc9lvq8geaxFqvzVyu0hhC/0IBCCa+MzsMbIbG9FkIStChrpV4Nat 261pxXN1W2EgR2Uq8JGq2Wxy3Gba0dTpV2+azNvtRgO/S4Sk+R96+Z2T2y2zkw5MtDL6h2SrtWS2 h9rsUrQofHcEVQfJ3DCrlfv6nASI7gV1BSBrdWVxxcH2bUzbJ7ilyWk6Spfkj7VM1J6kkfcaqieQ c6ueAZMgLWtTCldgfBFXJj91RkdhizQAEyG9lP2+9URepVzxXlNKY7ZYYLg2UDsoGtho7wkMNuJ8 LSCKrf1CYbIzjjafb4/6gC4deQAK8t4FpfsV4uDJJSWXCkn+DU9vFqN9x5paQCUDvv5rNccZxasE i+77aEyEqA3rvV4W3kprLmY6mXVMlX2rOW6I23eip64rUOnwT4rB5KqK648lMtXWPCt+KxyrG5fo USOxNW46hWyd1NYNvcst8gfmVKWwlICkq8V+3uNBRcZEn3ukqB9tv7GvqwW+Te2yh95bSd9t/IqV qtTdnsEpLSQ+4E9lGujYbIq8Y8p1Z/LvMkq6h2NYNPJD08O219a0qZPQlw+Tqujf35bogGI6pbiV gkjezUvmXF2VdIKpSi0EIG+r71IY6l8gKMYaDMUbCx8gVjr+/wD8FW1UmE2lx5A7KHk1H8dyDIuW 2ZAbQuK0zsFSe264pcR/FW1oWovvAHaidkntXbsF6XJscpx9kKWneiRX5AzgSn40JiIlLnVrrA7+ asVGOxVzWZM64qQso/5JPY1+z4rbjbseO8ehewNV1MbgxOP3XrhPkD2yk91HxVccm8swsiU/Gtry S+rYQtB7pqp7J6b7hnk9UuV1rUo7Kl991bmJ8S//AAxbDTcVI2NePNTPHrTEgynZl5eDLS+6EqPj +KkVzuEKy2QXWB0uHegaiGZwU5jjxZu7If8AzSf8MuD9P8VXtwYjemvEWbjGe95uSrpWyPCE+N0h 8jWe8xW5WMTfz1xkpClsg90E+RU4xWKLaz/VH5an7sdkw1HwftXTucWZlV4Tc7mDCea7Ij+Aofem RtLaYSoADpHb7iuvbsmZRBCZCA46P8yvIqwcCyaEuK486EreRsIJ8j9hUP5Ussy/QbldIUXcktK6 Vgdx2rVP08IyRfI0lGQOOpiJf0PcJ0BuvQSRItqbIWrdIb6ikAe2ruf5quJF4k2SU424+taSD2O6 ikOK3f5EtxXfRPYipTY7Awm2dQSlDg8EfNdR62TrlJCA2oBJ0FVLbXYnYUH/ANS6SkjuFfxXUU3a 1lcZ18Bg7KmfgmtdeS8vlMZjFagNFmDFWN9I7KANXMi7x88xZn2UJ+hCdtn5IFVtfMXVfbowhuMl sMdioJ1UFzJhz+oP29LAStKSPcA7ntVazotss+H3NuWhC3SVAFXndae5jYFXCe85EOxs/SKjGPOz U5PHtra1MuKUBpPbdernot4TVb0wL5OhocUhPWHlp7g/FbrUpSlKAdvO/wCaUpX4pIWnRAIPwa42 IbEXq9lltrq7q9tATs/vquWlK8ivxg+InY2YW3LYyAmO+1/iaH+bwf8AtXnJaZ5tTTboV1+52CT8 V2lqkyLvGkoSepC0r39tV7yfh/8ANDfKvDMSCtfuS7OhLClE99VtFXy64lptS1HSUgkk/AFYHH5q cieenqR1NNr6GOoeNeSKz5UkEAkAnwD81wSkuCLI0A4rpPQkj9vFeAn4gse4RucJ0ma2oKU4rpUo HxvxWtjtwkXGQwiMhXV2T7aB5Nbi+kD0V5jyXksC9zrev+iFaVEOpISBvzXtPx1xzZ+Nsdi2y1Q2 Y/toCVrbToqPzUqJAHnx96hGV804XhMhTF4v0aI8kElCjs/7Vp36iPXdhsdMiLibjcqakFPuoT3U a1vxP1fcvXOc8tluWqGNlOgdarO4pjmV+re9Oou94lwXmVdKWVEgKNblcPehvFsIixl3uFGucpGl ErT1HdbIxMbt1tthgwIrUJjp6UpYQE9NdmPBRHabaQ4v6P8A6vP811cgR1w+yykjwBVeZIqe5G6G XCO3waxUu0SEY4466j3VISVfUN1RrmTTL8qZB6lAIJGhWvXK78yx/nGzIUhPSdDeq1HuFqkZzlDN paeU4p19I158mvbb0n8UscScOWi2pZS1KfQl94gaJJA1v/8AD5qaWxhy6Z7MuCXvchsM+0gD9PV4 P/mpjSlK/FJCxogEfY1+60ND4r49hvr6vbR1D56Ruv11pD7ZbcQlxChopWNg/wBq+GojDDaUNMtt oT4SlIAH9q4nrVCkyUSHYjDj6P0urbBUP712qUpSlKUpSlKgPJ+Tphtx7O0rciYQkgHvonWqkeJY 63i9lbipVtX61qP3rzQ/E19WxUtWGY3M/wCSelwtK7qV32a81bZJlvdZnLUp9R3tZ7mueYyt9O3C fp/SDUWuMpyO5oH58V+MBqW2VLSCR5NcCWmXg4kK0pP6f5r0F/Cv9SjmF5ynCrtIKYEzSEFZ/ST/ APfVew06zsyUuvsAJkLGwof5jqu7CbW1EZQ4drSkA/zXNsHtvv8AalapetX0YWj1D4tMnRUqbv7K S4jX+cgfH714dcn8V3ji3JX7TPjvNOsqKepY13rY30aevXJPTtemLPdXlXDG3VBDjDyiQgfcfavT /kjj/C/XPw2q62F1lF1cZBakDQWheuySf/NaQ8A+qjM/SHy0rivN2nf6W1J9lLj+9AE9iN/Feulg vkPJrLDucB5EiJKbDja0HYIIrtIePuOIXpOj9O/kVzVrJ6uuJW7/AGlu8xEBD7IJUUjRqSek/LEX HCEWh1f/AKmKewJ7n71e57D+KxEW2JflvPPI6uo9ia/bchUOeuPrSFDYFZRxAdbUj7giqMNyk4py N0uOENrXrvV2SmBPigJVrY6gf7VT9ww1hzJVyXSC8SfGqs7Goi40QAE9IGhsVmVnpG9ga+9UL6kc GuUqzP5Pa5Cvfio6i0ne9feqg9Ovq6KLorH8lWpPSrpStw9x/rW6NvuES9QW5MV1EmO4NpUnuDXS bsTZuH5r/llB+kAeayyQdd9fxUR5HwWJmdnWlxtJkspKkK13Oviqt4L5abeyWXhsohsxiUtdZ+QT 2FW3nNniy7WuWtlKn2O6V676rp8e3ly4sONOLBCB9KSe9Sa9Hps84hPWQwv6fv8ASa8euUbu/Yck yBbrakBUlRSD213qRcbZo1eMdcbUsdZSQN1gsdxOVfM1S0+s/lirfTW2GK4LDtLcdCDrWtbrMPWt bmQlKV/SR8VIrRxQi+9Si6ne+43WQw3FmMVyF5EnpU22D2NcGbZdb5z6gw2NoOgf3rguuMJnWi2T 0r13BUn71n4b7L8pthjTRSgA1zi6Jix5jTpKwewArFQL370FxlnaAd7FYmz4Oi93sFP07J2TWbvV rj4dMAfUlxKe413+1Ru/5GnIJqER9o0NCuLH77ccbVKjolhBeBAJOqwt0vVyZT7Eycl1Cj4J8VK8 fzX/AIIxaWmM6gPPpOiPO6iWOZq7dpyjdF+4Ceyie1WMm529yH+Wi9P1/A8127Na7dGc/MApD7Z2 B87qV/1GFOZTKlrSktfBPxXRyTkWxQG4rcYpU5v4Pc1TnqAyK75LjSGrYpSCvt9P2qpeMeJMpVk9 uddW44yvRV2JrcG/P3DB7RHRDQS4AN6T33X1AuFxv9uDswKSojt1CsFllsk3CIGnlEIQPpB7Vj4k h+bj4saVKKkq2PmuTIcmEQ22I6oFMcBKt/Fc2eWGz8t4yLWhSS4U9OvsfvWqNz46uPpwypEyI6qT GWvZSk71WzVgeTlWKN5BCeSZ5R1FkH6tgVD5uUXyW4ufNC2yyopDavOhWQtmWPX1sNOIOz271kI+ OOXFwNo/Uf7VPsR49fty0OyHCiOPKidVnMuv7WMQglpIkxVjpKk9xqqb5HsLNxxOTKx5tLE9wFYK Bog1RvB+V5vYM29vIXXfyYc/+YTrW63ElptmW9DrLzfV7ezojdYLHbfFgzJbPuJJ+5qXPW1tqylx lY2BsAfeotap1wjylFfV0g72RUqVOXOihC1ElQ7b/isTIxNpw9fVpSvua5rrw5bb7YXi0hJlqSdH z3rVSRnty4kzc2OQhaWFOdP1/A3WyMRUd3FkXJlBU4+jqHb9qpnM1IiNyJzzfSpQI2oVrNncd3I4 ktuO70pOz0itdbndk42/JZfAUpvfY/esTxOGck5KhTV6CA8kaI/evefi6Axb8AsjcdKUoMZKuw8k ipVSlKUJAHc0B2BqlKUpSlK1c/EO4bkct8BXNMBovTrelTyUpHcp13//AA/evA9m3KhXN+BOSpp1 lRSUq7aUKy+PLeNwcacJ6ekgbH7VvP8AhT8tP4NyZPx+Ytao90X0JQT5JI0RXsrWFnXhmXcf6Q0C 64sEOqT/AJB81kmI7FrhpbaQG2Wx2AFJEcSmCnYQ6RsH5Sa4JlwNuaZDifcUrsVCtR/VB6D4nqDu X59KmmHlknaiBrdRvhP8LbDMAmMy74pFxW2QfbA3sj963XxvGbZiNoYtlpiNw4bKelDTadVlKqv1 E3e/QsBmRsbQ4q5uoPSpsdwK87rT6SeWOXpUm6ZAuW2C4dBzY2Kt7if8Ne2QJn5y9Aur7E9R33rb 3DfT9hmI21MZqzR3j0dBLqAa/UcG2Gy3YXPH4zVslb6ilKfpJrBtcvXjH80ctF+iBMUnSXQnXb7g 1b0SWzPYbejupcaUNgprkDCA4XAkdZ8msJe5CXFFCvCewqJXRl91hXsqOwPFV3lmaTsbhKamdS2n NoA1VL3uanFGXbmW+kO7Vv8AmtYPUbnLU+zOSmlDqUPG+9dH8PniR7lPllm5yGiqLHWHVKI2AAd1 7BZxLXZ8MuBibS8lgtMhPnetAD+1Y7iK1TLTgsFu4BQmuFTjnX+rZPz/AGqZ0pSlKUpSlKUpSlKU pSvl5wMtLWojSElR3+1VDY7Mc9zl27PH/wBPCdCkg+CQfFYL1oc1HhPhy4XNh1Lcp5Km0/VpQGvI rwcv+Ty81yeVktyWp1txRXtZ3XXn9F9CJ0UdLST3A7eK4L7cPfaZQwAOjso1hhCEs9S9bH3rqyix GR0JI/iukYa1adaSVJHckfFSrjnKncTzy1XmG4WltPJ7p7HexX9Ffp4zo8h8S2G6OOBcgsJQ4d99 gfNWVUK5Fyi0YbZ5V2mTRHcZTvp69b1+1aYZL+KljeK3RcBQbk+2SnrI2e38VdXB/r2455hjtNqu LVtnqIT7bivpJ/8AFcXqq9GeLeo7HHrhb2Y7F8KOtp9sDpe7ff4NeKXO3p6yHhe/yYFzhPIU0sp2 WyBoE/P2q2PRF60b96e8rjWyS6qXYpC+hxhxRIANem/qc9OOJesniRjLcdRHGSojiRFmMgdSyBst qP3FVB6BPUvIwWe/xVnkhxifHe9mKp/Y6SDrXf4r0HvcVyY3HWwrYSrZKfkdqyaClSekEHQ0RUS5 HgG62RyEUhYdSQAfitd8NhP8W5knRKW1ueD2HetsokhMuKy8kgpcQFDX7ikh9MZoKO9bA0BX0ptA WHCB1Aa3X2fFa/epN42Rhu7MjRSsfUPOxVj8S5evLcNiPEEvIaA6j89q43sZnO3r39K0e+u9TaBH VGjIQogqA719yW1OsKSgjZHzXRftouVrftspAUy42UKJ77BrTvnL0cLakuXrG+yxtRDY0QawXC/O N54ovLdjvxeUx19BS5414reSw32HktqYnwXkvR3U7BB8ftWQoQFDXn9q1R5V4nl4ZyPGyS0dftyX gpRQPHetl7NOZyCytB0ha1tAOoPnevNQa722XhN+ZlQyVRHT8Dx9xVkxX0XCGhwDaHU/pUK0K9c/ DEC3NKmQmgkTCV614Pz3rUu245NxSyRHU9g4rVWrhcwQpzDj2tEA9Q76q7bXlcWTMioDp1seasKF DZlXYPNqJITvQHz/AK1n7JdnoEpQStYG+47/AHqSM2Zi5uPSVua6x9/2qOyOPrW6HVF7v1b81ljZ 0qtrTDLiS0wO+z5qGNtPyss9qFtRCdEA1m7PEUxKlJuOx3rBz3Ui5BqDsp6vqGu2qkEmYqzQEyYZ 28kbVvt3qC5VfJlzXCcnEhLq+nX+ldm82T8hdoaIZC1uICu5qHckSG4TXuofUJDQ2pIPzXe48xb/ AOIFpNwkOqCGxvuda1WRl2O1XRD0dqSrbAIIJrFysdbdgNx4Sx7gOur5rlgJkY5cmG5Czsjt81mY t1lC5vu9ZLSO+iandlhQs0tC1CQtpwdulJ13rktvCMZ1t2Y9IUQz9QCjVe3/ACBhVyVaIwS4tvsA f2qWcZ8hLx5l1mdHR73hokd91Z6MgXeIgkyUIU2B1d+/9qxychduJLcJlOk/OtCujDym2SZ5hXta WVJP06+ait0vkawZotyAStgoIAI7VE8bW9neTTESAQ2VnQA8VIXDAwO7lpmQpb5OiknxWLz+Zact YSxHIky3PIWN6OqhyrnP4NhIuTwWtpzagz8CpZh2af8Axbtzl1eYQxGb2CkDVSzFLDCmzShkAfbY qVNWVdpuaekjQ7/YVjuSORpS4X/DtuCjcZA6Wyj7127fAm2nBYVuyJI/OqOiT5O/FRTImpWC3Fh0 o9yGsdQBG+1V/wAhzzk7aV2qKlt5XkpTo1isBfyC13X8u64pPUCPrUQKl09m82xuVMUpRA2djvup XxfkVwym1lhQPU330fmpVAfuUyU4x+XTtskd019SnXoDwD30g9/H+1Ze3zoctodbxB1rWzXag5Qx jIfdkukxe+upXcfxVI864faORopyiEnS2u5+nvsV2OBc8iZVa37U4sf+jHQQvt4H81HvURcYMe0K YjKT1aP6fvWpMb82mQ4lKSpC9+aoPLMdcuGTXBDxITs/2qGY3MGJZrDYZV299Pf+9e+/Cssz+KMX fUdqXCQTU2pSlK/FoDiek1+gAAAfFK4pUlMVorV3PwPua68CS9MJWpPtoHYAjzXdpSlK4ZkNm4RH oz6A4y8goWhQ7EEaIrxZ/Em9Gj/EV/czayNl2zznSVhtH6D+/wBq0ch3ySlxDgA22NEjtvVXF6Y8 7mWPm7G5rKFf4T6VKCB+4r3Te9RdhhwYa3W3lPvoT9IHhRHerCsiYH5P+ptFKfzg90uOHR799V3E TosxwIQ+24B20FeTXHKtoXcWpodKQ2n6kfBFfsth2apkpCfaB6u/n+a7+u1KUr5LaT5SD/IrrXG6 QrNGL0ySzFZSN9TqgkVVN/8AVfxpjrrzT+QNLea7FDffZrA4p6zMGyi7LiIlBpr/ACudW/8AWrbx /kKw5WhRtE9uaoeUN+a717xi2ZE0BPiocUkdl+FJ/vVMcg2TP8Il/msNBk21A2ptR2QmpHjHOFuh 2SOMlfMS5HspJT23UytF7s+WxVvQ5CXAruO9Qy43WZEuio7KQsb7DVRHM7ZKyEK/qDaW47A6wrWq 1w5hy63323PW2K4nqZ2jQ/YVoZyndnZ10as3UpzaikJT3PmvVj8PPhZnjridi8OtdM25JGupOlBN X85fo+V5j/RmAVtWxXuSFHwVa7CprrtSlKUpSlKUpSlKUpSlKVGeQromDjcplDgTJfR0IA89/mvz juzCy4rFSsAPOp9xxR+TXkb+JZy3cMj5fXZPz5esre0CMD9PatL+hDyiw0nTB7dH7VkDbfycEtM/ Q2R3RWBdjICFtFWnV+N10fyD0A+4tQUkfFdWQUSyClokiuxA6nlKZA6Ej9Q+9dCeUw56Az9ISoK/ vXtV+FZl0y/8ZTYst8uhlKSgE7131W2/K2TP4tYG5LCiCpfSQPkV5a/iHc331uZFhxJq2Y7qPrQF Hv2rzdkvLuM5xxw7WtWyayVquVyxiYiVbZTkdxOj9CiPFbvej78SLJONLtGs+Xz13GxqVopdO+kf sT4r0kzfDeOvW1xg65blx3pa2dtSSkBxokeFft+9eMXqm9JmU+m3LHmp0dbtuUvrakoGxrfY7rbD 8MP1fKxu9DDcluP/AKGYpLTKFq/QrwFD/wA1av4jPADuK5Bb+XsTj9DjawuX7A19XY77fBHetq/R vzkxzdxFbpS1aucNsNSGz5/Y1dUBwqmSkHwk6G/muSTG96aypSQtCR4PwarvlbjRzLlhyEPbfSnf UBruK63DQvVrL0G6uLeQ39CCrZ1qrXcV0j9JV/Ar8dbEhkoJIChrY7EV8x21tN9C1dfT4UfkVDeW MKj5ljDkdaApSD1Aa811eLcYOMQWWAdI6NBI/irBriaktPLUhCgVp7FJ7EVy1G8vzeFhaG3ZwV7L nbqT8GstabrEyC2NS4q0vR3k7G+/+tVjypwbZMoZensw0JmkEbA1on5FRzgbjrKeK7i7EuExcq3S 1bQ0okhA/ar/AFdknXcj4qDX3lCHjNxTEn9KVKOh30RUqDcTIbY0txtDzDyOpPUN62PIqhcvnXri TPGJLTi37XIP0g+NeNGr0gri5PaoUxaErQtIcCT4B+ayiG0toCUAJSPAA8VRHrDsLVy4rlSugKfY BCCR4ryufyqVf4KrQl/chknQB8d9VYfDNwNp23e1F5e9J6virYn3qK5OjOxWglIUOwq5eOsoQ7c0 ILfuHpHapxOyGOlt5H5QIWonStVxQJsyVCAbWQkdq+WbVcri+UNOHv8AA+9ftwwrIojYcRIcCT3K fvXZwtLlguX5iY0Q50kbUPNdWXclybpMfXr2CfBrLWqbaGoaZJShKlEAk11c4x/rQ3KiydRlDqKN 9qpHlC4PWeJDc6ypDivo/Y7rvNi8zLE0sPKMnpBSr7CoVeVuyZUePIc63idOA/NW7g3RAZMSI4G2 FN66P3rB3fGJzRnvRCoFW/FYCK9cLVFBU4r3d/NSW04nOyuN+acfPWkbBJ8V0npzlonqgr2tR2kn 71aOKXSNGsf5JhIalL+rq33r7y3OZuL4080lwuOLSRseapjj9Kr3kap0tXsrJ31qqS5zJZi36EzD dS8Vkd0H5qe2aFdWY6FLdWWD/l3Xeu1/TaovtxElt4jvr71grTjEjJ7i1JlHuDsqqWZ1jdugWBTz a0fmUIPf7aqseG+RbbYHbu1KQlb5JCF67iusuDIvuTP3VTnvMuE6T9qlVhxhiI7+aLaQ4PG/iuxf 79Z7uTb7xDTLbT2SlQ3qqzzpUnDLYqVjzCmYIVtUZA8is7gnqGYyiFCtUS2mJcR9K1gaJP3q4mpU ossxZzhbdXrpcVWYvrFnxCKw67HTLuLo/wAKSQD0GojKzmTdnksSWlSik/Q5rxXblwnJkVL1wX+b QBpLJ8gVhDjrc1QfZjCMlk9RSRrYqpubJt5nWwu2eOuGpk//AJQka8VycEc4R7li9wtOThKZbSSh C3RouHx81fOA2SDBw8XxiQhlS9/4ZIrN2a4szrXMaQ4EPuEkP/8ATX0+1Gn2lEV99JcjjqL5/wAx r5sVqhZHK91EhMdLXYo8dVRvPcZVcr/DisSgqN1gLT9xuujyFKt+NQkWlgoDJQOtv79u9a451Ids 81qVi6TCRse90dur711z+fy+3uuOFUlYTsp+1UTfMicxufIjSQWnSohIV8VA7ji90vH5q5NIV7JB JXqqSdsEqbl8ZTSipSX0gkffde83pgYkx+EsbblKKnEsgAn7dqtWlKUpSlfK20uAdQCteN19AADQ 1SlKUpWAznBbLyPjUuxX+C1Pt8lBSpt1IOjrWx9jXmNzZ+D3KeuzsnBLohcV5wr9p89Jb2fGvmrI 9Kn4bLfB9zbvWYvMXSRvshOiEmt32eKMYE1MpVubeKQAhDg2lP8Aaq85jxl3Jp7EKy5A3b0NjS47 a9dJ/tUduWA5Ti9jYXEuTk1aNH6SSay1m5Py2PZlxJVrdeWkdIWUnYFZ/COd4U+T/TrmPy76D0gn sR/Iq2I1xizG0rZkNrSrxpQrs+RSozn3I1g41sj10v1wahsNpJCVqHUr9gK87edfxc4lkmP2/DYI dW2Sn3ld/wDetN8/9aPJnM1wclquz0ZkbHsJWdaqtHpt9ubyn5Mla3F72So1PMDu8uySEPKfUNa2 CTW4fp45+ctV/isQj9BIC1A16X4xlMHLLU08y6hS1JBW3vwazLpSphetKT0nsPmqK5LwK18lWi6M txxbpbCVdDqvpJP3Fa/4jasl4is0qVJui32UKUUpKj4qRYJ6o48xuYzKje6+nfStQ8H71w5ByvJu FvlrDh6XUKCUj9xWl2UZBOxK4XCbNCihxZKev4FZb0K8JI575pnXe7te/aoh91XUPAH2r2CSi3Yb YWmGUIjQ4rYbaaT27DwBXPa4kMJM2NGQy7KAWtQTpSj+9d+lKUpSlKUpSlKUpSlKUqmOTJMidyTa rY0SppYSCkf2qUc05k1xzxdd7iFpQtmMUNb7d9arwE5Ryt/kjMbldZDhUUvq1s713qKRtR3Rs997 BNZCbOLzHSkdx96j4tzsyV74PSlHwa7sttE9j2gRvxXWYgs25P8AikEn5IroXV5DCguP5PkisK82 JL6VLV3J8V6/fhGykKxq6soV3S2O2/3rdXmhpL1mZS7v2e53r5rx4/EYkxkZRCbbV3CftWmcBhLr vUnR/wDFdmQktPdXlOu4roOtNyFksq0r/pI13rbf0E+ri68G59Ht8+UXrLJUG1tPLISAe1eyOdYF h3qn4sDUltmZEms7YkhIUplWvG//ABXhn6ieBMh9KHLu0oeRGjSQ7HkJBA0FbHf7V66+kzlS2erv 04Ltl8Q1IfQx+VfQrSj40FfyDWrvpt5PX6dvU5esIfCmLO8+WWw79KT31XqMpAX0SY5B6kg7H+YH vuu0g9SAT2JHisebqlU/2WgHAOxI+K7aI7EZSnEoSlSvJ1X2l9tZ0lYJ+1fL5cQnqbAVr/Ka/I0g yEEltTZHb6vmktLa2Cl1aUIPkq7VibjlFix+KXZE6M022PKVAn/aoLaPURj2RZC9a7alyQGxr3vA Kv4qI3vOLrbszQ42XG2lq8qOhV9WuZ/ULcxI2CXEgnX3qMcn4M1neNuxVK6XUAqQR/Fa/wDBXJVx xjO3sTuiliIhftoU4e3z3rbBQCk99EfvWIXkcdi7ogSNNvL/AOWT81mK1n9VeGz5DjN2glfSgBSu n415qQemPkn/AI1s/wDTH3R79tT09Cldz8VbWZYrDyu0LjymgtSAVNq13Sf2qrcT5DdxO8izTz0Q 0K6ElfbVXXGktTY7bzDiXGljaVJOwRWJzLE4ea49KtU1O2nkkA/9J15ry1ufBtu4/wCdbpElqCWQ 4QOrx5rvcr4dCtjTb1oWn3jogIPn/SsLAbujMSItwEr+dirf4qv8hrIU+6k/pHbVWBkmWq90thHY nyBU7wme0u0gnRIG/HzUmxO8ss3gBQGifBFTTKMshtKjtNpSCtWtGqRzLOXF8lM2NsJHWnq0ms5b ITEt56K+QFKOq/JVntjZct/uAONgkDfzUQkSbk6xIhuuH20npST27VG8zxsX6BbmVkKUwvZH21Uu VdbdaLcwD0FTbfSR286qr7smy3C5qkpcSHd71vxXRdyhy0zErhkqTvQO6ly82uDWPuOdO1KT8iuL GroxfIIVMKA6CdA12rtmj1gb9iCfpPbt9qyOFWdrKpQlS/8Am733q02sDYQ4mQ08kOJT+knv/aoj cW49xvQhz9dHV06VVa8x213HQlFiBCj22gf+1R7ArVe250eXeApRPdPUD2q918kMQoLcUpCVa1X0 z0XdsSAklJ8HVSWHc4yLeWW9JdSCKjt4bcnx1IccPtqJHeuG0en23uQHbil0JLg2fipZjeHQLTa1 NKUlRQCQag2Q30wJS2GtdOyBquzh2PQr7LD0pYJ3vvUvutnsrbyYb6UOMkEEeao7lrFYnFToyCxt FZH19KE+K7XEnIl15ydbYCVR5KDodfbx/wDmq752JXJMduHcnA4sAJSfOqktjx2y2m2+1JAVIA0C fvUZnvN225lalBUbfYftWTl3GJeLatMNA6unRGtfAqO2+PDyNDuPzmUhlWz1ka71UPJ3p6bipfuV u+gxPqbSga6qymF39cfAmW7o+WHgroCFHX+1WfbXYSsZLEZ0GU+PpUD4rvw7axc8fTFQ8kS446nS TreqjbMKTKuBftLpLTP0rCT8ipBaIDiJaX5alLUPv8VXXINuF8yxaytXQlB/jQ3WDwKwWy/Wq+Ny UgqZ2ElXx5qqLvmrfFUqUv2yuMrYGxWu+azkco5AZ8ZPto6tkE6rt5Vyrb8Pw1yye2n8wpBQF/vW uOCZW23nTMR/TinZAIB/mvfXg8oVxRjZQAB+VT2qdUpSlKUpSlKUpSlK4XWES0gOthSUnYSr/vVe 8t8gIsNrctlufSbo8npIQobbT8/3qDca8cM5ClU9bzoe8rUsnW/tV5Wi0ptkMMEhzXya7SozR7Bt vZGjtI8VXl84MsFyuBuDDao8xR2pQ8H/ANq6N843vEO1AWuWVOpPZAJ3UxwWFeYNjDd3dDkgfoB8 j+a1k9Sf4g2O8KsTrVGaS9kLQUnpWraUnXkD5ryT5q9VGfeoi/PmTcHxFcWSGUrIAB/b7VA7bhkO B0vXBanHt7KVD5qa2WPbQ+lLTaUpA+2q5r7MZiuIDQH21qpJj9pTdbbvWiR5Has7gF9Xgt/EZC+p 11Q6T5I3Xrh6UrHLew5N2uHUffSA2hXjx5q4bhKRZGfy7HdTmyEn/Luq3yCcm7F1llaW3G/16OjV E8rXqEi1qtrqgSrY7GqQyG3W/FMYlzoqh7xQSK13TztekzC0pR/LoUe5FfN0zFPMd0i2NkJW+6Ug 9P33Xqp6P/TxD4J4/aHQk3SehK3Va7pHnVWfc7EvJsrZceUVW6Gn9APZa6lyUBCAlIACRoAfFftK UpSlKUpSlKUpSlKUpVVWdCMh5UdlL1uJ1dP9h2qifxL88ViXFDcVK+n80Fdvv8V42W1BXGlOJ0Q4 ok7rpOIId19q77TaVpGz314rq3GSqOj2GtAr+1da2wZMZ33XQQg/eu1cIwnAbPYfFdCfDYZiKB11 AdgaishKiglB8GvUz8HK6uPP3aOpWx7Z7V6Q8ow2p2O+04fq6tpG9V4y/iO2ppjNIqQQdDVaaxkp jq7Hv4712ULQqSPe/wCWRrdcV0tabc6iQhYLSjsAV1XESHCmYyk6Qd9afgivUr8Mz1hID8LAb1LL jkghDSVnuFfBFbU/iDenljm7hma9FipcvdvSVtLCfqKft/qBWhH4aXKcvhXmF3Cby4YyJj3tKQoa HnVbQ/iM8AJSbDyNjEb2LhElAzSyP1JBB6q2i9MfJ6eT+MLdKUvrkxWkMOE+SQnX/irUuDTr0NxD JAcI0K6GPWtcFhanxt5R8nyBWVcWltBUtQSkfKjqo3knIGP4rGU/NnMoKRvQPeo/i/O2MZdOVFgy gtaQfJqB3T1IX2Nmbtkj4o4tlK+hEo70rvXUzbBuQ+TpLbyJ7tsilIIZSooArLYDwJIYgvMX64uT CPp6VEk7qZYnwhjOF3Q3FhsGQo9ivsAa6nN0GBbsZVdC2hDrJ1sDyK6XAXJjWa2tyGlQUqPvR8HV W7VCc5cbNR7hGyK1tBmS2rqdKP2+anmD5O9muJIQy5/6xoJStZ7b1XUzZCVXmBIJCHIuvcP71YFr uDd0gtvtKCgod9fBrE5lao+RWWTBUA44UkBP2NaJ5RCyP0+Z8ifBS41Ekuf4mgdaKq3j45zOJmuL QpzD6XHVNj3E77hWqgHqK4zl5TYDPsrYTcGQSoNjRUPvWV9Pd4fkYQzbJ6z/AFKF9LiFedVadeff ruwuTZMtbv8AGdUj8wQe2/mtZrhlkq0tsSpbyngkJHQqrcwm9nLIEZaIqTvXxWcYvqcYyfpW0EKA qw7RKjZPEcdCElSf9qsPCIaEREtFXY/FShiDGhPl3rT1AfNQ/NckbZkodQ7txs7SkfeqJfya6zuZ mLy5HV7SAEgkdiKty+356zpN0cPstq+ok/HzX5CcZvUJWQ/ntND535qDX3llgOOhtW0tnXUK7tsu kq4WwXDRLTo0DWGcalzrqmEpSipzwk1jpnFz9ukuvvSSnf8Ak34rkVCh262IccWFqCgO/wB6kN6n OIsDKI8Xr609gPmo5CsVxejJU02ppz/oGxUgtz0S3slFz0F+AFVn8WuBRcW1wySx1fHjzS/Z/eon JcRpkuG3BICzrsKm1yx57KJLEiIP8VR3tNdG/WZu0KbFySFrQQfrrLRLlZr0uLH6G2lJGgPk9qwe bYfFjykOpWkJB32qX4w/b02lMf3EqPToH7VwXSGzbXEPKeCEr8/xXTya821OPoDMgB8kDaTXNeMn k2DFoy/zCuhxHYisbaclcuFoDjL5ccV2IHwK6S7cm4JUtwjrPz9jXQt7NwhTSmN1FIPxustElvov zTlwWUtjser71PLTZbXeG5P/ABClBtiknpU54qsM5Tb+MFOXnB2EuNJBO2h8/wBq5+Hefbny6zKD zKhMjEjRHyKtWStQtSnJLvtyunYQrzUTxyJOyG7KbkBX5cHQUftUryaFGxOM2YikrIG1/wCgqATM 4bmXD2mW/Z1394djupbxw9M5IRMRNBZbhHSEn/5tU96gOP5T7bbtseMdba9qjpP2/avvA7mpm0MI dkkzWUhPSr5qeRI025W2S5bXlLmKQQ62knaRqsrwlZ5MOc8mQtTrClHrUo+DVi5axb2SfbeSk6Ow D4qqru/aokhxx2QkFSSNk1F8bNns7VxWJqUpkHet1XuXQsYyNa4kx9r2gTpSq1s5dYteA3NDVjWh bSz3Uiqz5IxuDeMYbuK3k/mlDYSfO6rngfjp3JeUIDr6QEpfQBv+a/oDwOzpsOGWaAgABiMhOh/G /wDzWepSlKV8uOJbTtR/av1PdIPya/aUpSlKVwzJjMCMt55YQ2gbJNcESYmVFE1z/AZ6SoBw60n/ AKjVHcjepmzqdfseIz0XC7pJQtxk7CD+1QXjnjLJcoyn+s3Vx1wOHZ9wnxW1lqtbFngtx47aUpSO +vk/eu2klQ7jR+1YK6WOY7MTIhTFNq+UKPYVnG0qS0lK1dSwNFXjZr8bcDgOvKTo7FQXm7k9riLj u6ZE40XlRmlFCPjevJr+ejnjkyTzRyDcb4pBUp1xY0B47+awGILatDw98BC1fJ81YbUViX0yVEOJ 81mrRbol1nIeZ6W0oGigfNd/IsajlAVtOxXQjXdVnhKS1vSQe4qe+mvjG9c28gxZUGIqVFjuD3FA HQANe3mIY8jGcSt9raAZ9hhKTr4VrvUOzjIWcfaduLj4e9oEdz+1a0W3P7jkeVTVK2xFcUehQ7A1 DuWLE6yDMcf0AN961n5E5BeeiLt7SvcSkaIHzVCXfK0oUqAiKkPukoGh32a289Cvo7v+QZHCzGdH DFtQoLC3dgK770K9EuY+bLNxsYNkMtLVyllLaU/9CfFWXj7KWrNEKVdXuNpcKj8kgHdZClKUpSlK UpSlKUpSlKUr5dJS0ojWwDrdUvwQZErIMjflHqWHVJSf26q0W/FsztUm6wrN7o9lgBIQD8/NedTS 3WkNoYPS0oDf+lSKz2pqUx1PJBVrzqvy42fpWEs6TXAixgPNlwAn967t8jkRAlACe2u1Y2321TiF b7fYGuKTZ21tPB1I7A6qDXCKWFKSj9O9aNenX4Pkb2ptxUnXdKq9KuS7c7OsBLJ04gnRrxg/EdcD WZxm3FdboGt1qdaMacuEFTye6gPH2rHvwliMtDoPUk/FcSmnZbCG3CelI+nfxXZhx5rEYst6LR8j XeshhGVzuL85tmQ29am5UJ0OJPjuDuv6DvSzzlA9Q3D1quy3W3J7jHtzGd9ydaJ1+9eXX4gnBGR8 Aczs51ZVKTAff99l5oaCO+9GvSH0/Zkx6nfS1GaluoeuD8H8s/19ylwJ+lR/vVbek+8wuB8mu2E3 +6MJeedUW9r7g734rarJeR7fYrJKuLAM5qOkqV7W+4A+K0zyX8TCK3l7lhj47MT7i/ZbWEH9XjdW TAw/mPMXIlzVdQi1TAHUMlWihB+/9qtNfAke+Wdti9SPffIHWQT/AHrM4RwNieCOe9BhdUje+tw7 7/xUhv7dst8yG6uO0HusdwjR1UiS4lbYWkgpI2DVMY5nlyl8iSobjo/Le6R0bq0rhYzc56VvOn8u gbSgH5r5yHFYGSWZy3TWy6wUkAE9xWoaUXPijlJLVkJYhLe0oK8Eb71uXbJqbjb2JCSD7iATr4Ou 9flytrF0irYfQFoWOk7rpY7isHGGnUQm+j3DtVRLkyxyJchlcXYS4P8AE1+1ZfA4Ui3xCyT/AIQ7 6PxUoVEb9z3EpAc+9VXz5g7OU2NLjjaVFseen5rTy28i3vinMW2kKdasyVhJCjpPnvW+PG2fW/kX GWLjBeS72CXEg+DqoTcSjjbkF65ugiDMGux7d6ta23Ju7wG5UcgoWNpJqpvVHxYjkrjiYllvrnxU FbWh3/8Aw3XmZbsRes8Kc1lI63m3D0IV2OhXNjmay1uqax9XstRe6kq+dVJ42SO5hNSCpJlt91kV cXH10al2p+NEcDchvsoH5qW4vkUm1zEoku9SUn71YV7zm3KtQ9tJ97XmqflXJy5XVDqwSyhWyP2q f2lVgvMxkJQgEJA3rvusfy9FEm3IiIIVHI1oeahVts1x/oCLbGUpMEH9JrN2ziqzSrU4pakpXr6g o9911Mqc/wCHLREhwyPZQrsR/ao2/fX7fc2JYSVvAdqmaZ4u9nd/NOJVJkJ03r/Kf3rgsVhtdjsT rF/UmS+rulW+wrGWbLYkR2TCkdLqnDqNr/J9qyNyydyHb2Y0aOVS1kAuhPbVcbnHkvILnEXLfSht xIJBrOpsbmIyvZaPuND4TWKn39D99SwWCF62Aod65cb5NuVily0jq6W99OxX3kGXTM0tinHG1LdA OikfOqhOJPz2JTn52QIzyD/hqcOtVfoutlu2LRo65zE25gaWltQJrix/GlMzEuuOBqPr9C+1dPNZ JzF5NttiS0pg9JX8KrHqxiHb7SYs5YXMH1a33rGyb2zereu1yAVKbGmwPiunHxm7Y/bw4zsoUf0j zqpjhER+etKZDZJPkmpjdhBx5sOFKAojuTUWuV1tdwje4+UEA9iKlD64uR4aY6VgMpRoJH8Vy4DZ 7BFxJ6BIbS57mxpXfzVO8h4PK4g/N37EkeyySVONpHc/NfPHPPUTL4TQuyS3MJAIXVtQcnbg3Jla EAwVDvoVJnHLdk6yGin2u+0n+1Ra+YTa2pR9kD2QCpW/vURjcknEp7kWCsDR1oV07XlL2SZS6qc2 XEL7aPxUY5f42u6LRIvWLPpaW2dlIPxVh8TX9lHHcFtp9tORuD25RWe6u3eu3kl4nYqhLFuPUXiC sp+/zWTyxt+8YtBchu9EtaR7n33VO3Hjy9yZYdmzAI3VsgnwK48ytNuiW9lMJwOe2P8AE6TVB5rj E959E2M/uKpXdsHuKqPlWE5eL1EhW9Km3ekA9X3qN3a3OWaEiLc3g6oDSE7+az3pVtMi4c726IoB LBcSQk/zXt3CZMeGw0fKG0pP9hqualKUpXBIYU+tsbHQk7I+9c+u1KUoa+UJUN9SgrZ7ADWq/SNk aPj4r9rC3TKIkRpxuK63NnAaRGZUFKKv314rhsSpkq2OSr822yoKKg24AEtpHya1M9WHqpC2XcSw y6MAO7ZmTEnuPgpSftVZeni7ce8Svf1nIprMmdI+pzrc6u5q/Mg/EH4pxaEVolFwJHZDRSN1VM/8 V/C35JbgRghO9AuHZNTDF/xM+O57Kf6ossLP+ZtQ/wC1XRgnqx425BSPyF+ZZWdaS+Qmrah3CLcm EuxJDUhtQ2FNqCh/tXMhAbQB2/8AvWufrzbfVwBeSgFTIQrrSPPivBCDdIqHHIzTJD5cUeoj96zk S3sLfQ5MRsfepxGbiybf7MVaUdvKjXXRcv8AhyMplBC3j/8AMHxXO5yRCi21aZxC39fSN/tXJw3x ll/OOZsRrS06uA44AelJI6TXqXxP6cch9MMSHLs4T7DqdywE9RB8nf2qU5Z63bHZnH7W8n/14HQS O2j/ABVNx+W5/I15Ux+YDUF1ROlK12rL477VpyFLUiY06wVEJSlXisHz49Idne1EeQ5GKf0pO607 5UeYtLyEMKS3IWNFJ8k1mfR96ebjzTy60J0B421pYccfKfoSkaJP+1e12P49AwzHY1qtbCGIsVvo abHbZA/7mojkXB2NZ3OauuRQRKuqPqS4Fdmz8aqVx0OYnjyg6tc5EYaQEp0roGgBXJj+TwsjY64y lIcH6mnBpQrL0pSlKUpSlKUpSlKUpSuKWsNxXVE6CUE7+3aq/wCILc2zHukpGtuvkbH815Cfif3h 2bzBNYKlEIWRr/8AerVmyMmUhpKdk9IFWPZ7A6IoP+XXg1yu2RSXNq0BuutdmWorjQBSdjwKxk5X vpGh2rngtIaaG9A/vXTuDYcbcCNE6NV/emg2T1ABXVXpb+D86hyXcwnz0K/7V6Qckz3IFiUpsbUQ a8SvxCZarpnrSlH6wa12xe8ritFkDY1rX2rJT4cd62uPKISsnwajb0choKa7/wAfxX5Gu5jDpWAf 2Pmulckt3B8AK6Qe9be/h0+rI8J52bJeZJVZpSShpKuwCj21Xol6rIY589O1ydVbUhwpLkUhPUen Xndaa/h0c2ZBinIg46cLjMZbpZWFbHSN1ZHrY4Ok8Y8x2rO4lyki3SXApeyfpO+4r0B4rgWq88Z2 R2OG5kaXGQtxaxvr2O4NdC9+n3B5Tv51jHIKJqFBaV+2PNWLAZTFgMNBIbS22EhI8AAar7bWXiT4 QPH71+Px1OkBLhSn5AqL8gwk/wBOZkb0WleTWVxaWmfYWSFgkJ6SRVIf09di5AcfJOlO73V7Wy5K nHevo6Ro/voVkvIrXD1GWhNqeVcmUfUkdewO4+alXpszpWV4spp9RLzRAHV51VxqcSlaUb+o/FfL 76Y7fUrxvVfkmOiUz0kBXyCfisTFlflJKkaHTvR1WWckoQ31b7Vh7m2q+RXGAgKQRrRFULznwrbb 5hkhuI2DcDtQ0k72Kqj0i3+88Z5I/Yrqpf5V9XSEudtfvW3nKWJJzDF1tI17zRDiFft81jOLcmiI trdmddCZTJ6QFfNWG4hLrakKAUlQKSD8ivOz1e8YS7NmypDDBRbHVFZUlJA71qndrkzgbikxFdZl djr43VicRWgygZu9qc2D/epPe5z+A3pr8ooq/Mq2pIqwMZuDt9fQpwlIqdXNqLHiALdG9eDWNtrk WQpTKRtS+wNdKZBl4xK91vZBOwe9S3H5oyz2xLUD0631fesnfpUPHoamWilSlDQP2Oqqy5Xa8wAt bAUptw+Rus26hNxsUd6UQHN9wfNc2Pt22dem25XSG+npBV8VkJGDmDcJC0un23ezBHg1HrjYZLbh iXN1aHldkj9q71r4ui22Ip2c/qQ6NsA/7VaeM2a1psjEWUhCpSSPqI7gfeujntpTHlMLiP8ASlOh 9JrpFarVDalyB7o8/UN1z4vj0TNr8LkUIbQ2nRTrzXSyOz2eA9PSSgKG+wqPw8ysOL2dbjvQrpBJ BrW7lflJvkjJmrfYHiwCSlRbOtVguARkuI8wvIlTH5cZKthDhJFb4XS8pySKw57v5daUfpT271Dr plTtqkoTER1Fo/UsDuajluvV1yzPkLX1CJrR86q3LFxlGWp65qcTpslWz/Fctwvba1oQ0EuN/pA1 Wcsr4gRvzK2koH8Viry03m7vstu/cV1p3DwZsqvaeK3hshNYnC4dxhJlQ3eohII6al9tsD8eKl1a iE9W9VieTcjTDTGhuthyM4kBQV3Hite844svClv37H4pTDaSXP8ADBrI8Cc9sZCt3Hb3pqS0r2wV DR+1bMXqyR8TsjE2HJ6vzA8g+NgVUGbZ3OtyFIQpW17G+/eunxZgr2XzzPnEpb6t7VVyjHbDZpBS 2tv3VJ6dj712YONQFQ34K5YWiVvSVHxWtvOeJ3fhadHuVpcccjvK7BG9VbPF+SxMnxJD11UBO6AQ lzye1cF9yJNru0OIl4hLqgAn7d6xPKs2UxDRFjLUFqRvaf3FVJjsGUt5xme6rTmwOomoNe7n/Qsn kw3HS4ygdgfFVZkt1euWWNOtsJSwk6Kgmo/yNgTsptu8NOqdLf1qRU69EdjnZdzzbZyWShphSQe3 2r2JpSlKUpSldM28m5/m/eV09HT7XxXcpSvl1xDLalrUEIQCSpR0AB81Tt95wj5JflYviSDcZbm2 nZiN9Dex31/71mcQ49s/EUK4X+6XRS3fbK5EuSvTbSfnVeePry/EVRe2TinGtxX+XbURKlNHRcI7 fHxXnzO5KvV7e6m5Ty5rivGySSfmrTxbgnMs0xtd0uk2THaQnY6lEA1UF1xeZEyBy3yZrjjLZI6i disVeLKyysJjO7KftWSsdkaktH8xMU0ddtnxXafmXzH3QLHdZI0djoUfitpPTD+IXlHF10hwMlkO Pw0K0Q6fKe3avWviT1AWLmfHGJ9jX1vOIBLYO9Eiu3z5iruecUXizpYKnJDeuhQ/Y14C8t8Vz+Kc 5msOxVhKHFKG0n71Fo+Ri7bbWkt9H/012F3RiLpCH1BZ+K7KLo6Y35dKFvuq/SSnZq1+KfSHkfM8 ph1MZxpg6JJSRoV6renPiPDPSfgpmXZ5hiclsEqV+pPbR1Wt/qk/FLRAnvY5hsNuSwolC3idqPx/ aqb4axS7c4ZJ/WLu2W2nl9WyNdjWz914YsuMW1Lzc4NPJR/k7a7VRoDsLIXxCuDkhZUddROxWC5A zydho/OXR4qQUnp6jVC2uy5Dz1yFCXa4zr0QLHUUIJGt17aenvBsf4x4ztUaKiLGmuMJVLc7Bal6 7g/NS+1tXK+31U+V/gW5gkRmR/n/APqNSqhGxrzWEvOMNTm1OxFfkpoG0utjWz+4qJY/kGXWu9fk r5AD8EnSZSB3A++/mrGS4hYHSpJ2O2jX1SlKUpSlKUpSlKUpSsDnUwwcVuDqSQro0CPio1wq514q 8tXn3SSa8V/X3eP+Iufr4yk7UlxQ1/eqZxW0vtyWk6J7eKt5mOuJCSSgjSajVzuziVED4+KwS3FX F8bB2mpDFxdb8YK6SPnxWNmwVxiUHzvWzX5BtSpLTvbeh5qts5ZEXY10q6tbNeiX4N7q3rjdk66g hCtnXjtXpryIqOxj8h+SR7aG1DuPBrwi9dN+buPKSkMke2F+DVRYvGjOOEKUAojwa6eTrcDvstEl G96FfdsCGooS4dHXg10ZsWPIeAaIJP2rou2R9CupCSoD4FcjtrVbvyc+MFe+yoOLG+40d17s+gXm O0868CRYLzSHJNvbEaQy4AepOtbqpPVVwRB4Avtu5FwyAtK1PlUkIT+k7BJOvjxV9KVZPWF6bVKU lt6eqPvX+Zp9I/8AOqq30L8uPY3NvfHGUyhHkQX+mD7x1vR10963cUnZ2O5AIAqOXF2dJlmM2vp2 ewFZ6FHVGiobUoKWB3P71zdPfdR/O4K5+PvIR313IrHcbRZESzFLiifq1o185fhaLi8iSwAF77jX ff3rsRJv9HhJjlJDwH2rNWl56SCtfYfuKx+a4hDy21OsSUBR6SASKiXFvHbOIqcMUANE+B8VPbi+ 3FeQ6pQHTo6NcrT7F2a+lQUEnuK7oAAAHx8VwGE0XOvpG/P96+nYyHUdJHb7CvyNFRGBCB+r71wS LRFkvl51sKUU9JB8Vpd6mGH8JzeNdbW0UxW19SlIHb+a2S4T5Uhci4tGUX0KlpQElO/1dqwsvj2V Zs5TOYKvy7rnUNePNXI2NIT99VCeX+OY/JOHy7eptJlBBLKyO+9eK8huWsORguT3GBenA24yopaS v71zcY8hCxMOBxX+EEnoJ+9fdhzOXleRvvzgox2lbQVfbdWrG5BjWwJDCwCBoVn7PkErKXQErUUE +atqwQbfaLW5IkOJDzaSodX3r4iX+DkVvdW6sHoPSN+axImGCHTCJIH2+BUfTfHrvcHG5CjtGyAa 5omVtRIshqejpCNhJVXzJckXVmI5HJ9jqGyPGvvU0TjcS4oYRFcSZRHx53UyxSxTLlGdcnKKP6cC pIUO5I//ADVFsusz2WMOXNLvsuMHQB7eK6vHsOfnBeVMe9v+nnSAfnVSd+WWnywhBLoGisDxWEyO Fc34pkKfKEIPg7FSKPd7a1jcJFwdQ71dtfArsR81s1kk/loakNBSN9P3OqraSh3I7hcXEOlSOo9x WCkcbN5FbFxi8AVbToVVsn0v3LFcjblQFKU0tWy95Cas3EeMlYZczepr6Zpc+AKnAK79OQ5FkCIk D/lq+a5Il6tqHpEOc2EOAEB1Q11Gsi/frNjmMKfYKEylK0k/Ndyy5ReJNuDCAo/mx9IArqKmPWB1 MV9tTz6VdSkDzUsTlJvdsEVlhSV61oCu3imOS7XJ9+Qotg9wVDVStN49q4BapiXEDY6BXLakRXn5 MlKRs7+kCuvlLsuHYfzDKT7e/IHiorDtrGWrZcmoKggDYUPNZmfn0XGoLljbtCnIjqS2VhPbuNVr PyXwoxbbg5fLAj2pjqvc6Ued184hy3ekQzasgeUgtdm0Oft/NZt4u3yIHpCClHV9KiPIqyGMgGO4 asQiEudHkDuDVcY5er3e5qnHXV6UohKiTVhWbH73FcR+Ynn3V92wanMpNpzKDHsuQPtreZ1oL81R /MtquOA5Ew/aEL/pKdBRSD06ruGIc2g2+6Rnwt2Npa0jyK60dNyzPMVttFbrbLfdI/YVCXZq7lk0 pgOhP5NZSpPyNVU3JbPvXyTJiuiQtoEqbR5qA2Dki13K2TIkhlMeahRSFrHiuonIHmWXW3ZAkMLH ZA+a22/D/gwGsnL6WAy6pB6Ukd96816D0pSlKU80pSlK6F7vsHHYKpdwkIjsJ+VeSfsBVX5Bcbvz AP6VYnFwLEsakzSNKUPkD/2rKw7Jhfp3w2Xc31NQ47KCt+Y9r3XTrwP5+1eSvrd/EOvvLt4m4vi0 kwsYQst9LZ0XR42o/JrR90/llCQCVOq2Vknv3q2vTZxu9nPIMSa6gJtzSgVrPjtW1PrC5VhYliUK xYlOaDqWwhxLWtg9t+K0iaucqZBL8h0uS1HuT5rj0hkda2z1qrgcjrmqCWnQ3r4rsxmpVrSF/mOr 9q6eSyGsgZS5HZAdYH1q1rYr0t/Cg5PtsJj+hyX0qkKGkgnejXqNJloaISttSm1aBVrt3qkuXPSR hXL7rkyRGablOjXWEjVa45F+FpZEx3VWx1pTh2QANVVED8K2bKvwLrwQyFf5q2Y46/DkwbHYzP8A WAiZJQAelCR2rJ8zct8e+k7H1QLcI7E0I0Eduodq8pPUJ6w8s5Uvj0eLMcbgqUUpCSRsE1WuOccP 3SfHnPrKlLIWonvs16DcVy0YXg0ZxLiW1dI7+Kz8jlSNPszxkuJc1vv8iqCzrNm7QX59tSUuAdQ0 PNRrjzjrMPVTeo8MR3lRvcCSrR1rfmvWX03+l3GuAsRjwo8KPJuqkD35KkA9/sK6nIXC16zHNhJt N1NtgNKBUEqIAPY6AFTHI7fmFjiW6LZHzNZQkIcWUjqBA81I5eSP49Y4si5xHnXukB0sp2En7/tX Ljub2nKXFtQJBW6gbUhSdEVnutPV09Q6vt81+kBQ0dH9jVQck8bZPLyaLf8AGrutlLBBcgdRAV99 f+1SRPKlvsUGMMmV/Spq/oUlY7E/eppAnx7pDalRHkPx3R1IcQdgiuelKUpSlKUpSlKUpUW5MV04 hL/6SQFfsKxHGr0WJgD77JPSgOKV/YV4aesGUh/nS7y421OOOq3v4+qsPiiyENlQHu9I7VPHmp70 UFSAWgPgViHLbBfUQsH3D8a8GuhNxswCHWh576IrNWa4SlRy2QBvt3FdO5x44c3KISr4NdBtp6Kw 6pvSmleO37VUmeKS8T7xCe/xW2f4aHKczBM/jW61pDzU5fQ6lXzs16S+qzIMscxxcCyxFIbUz7hI GyTr714h+oL+rv56pV4SUvpUd9VRNqQ3b3W1oUSVEbArOPSoj60I/wDmlO+9de4Wv3Wtp7dvAr9x zHm3pH+MfB7HdScW9qJco6UoSWAfq381ibzEbF3fEXSmlJI6T8Vd3of9SFz4C5Ri29tZNplrCH21 nSSCe9e2F+hWrmXjWUxGWxJi3OKQ2tWlBCiP9jWmfp4Vkfpf5kk4beyr+gTnT0En6E9R7EVlvWfw dccZvbHJ2JjoDKw5Ibjp0d+fj71dfpR9S9q5vxZmE4/7eQQ2+l5lzQKtdtj96vf2kR3XHlqHfwT8 V2EqDiQUqBB8EV+62NV8rbS42UKAUkjRB+a+WI7cZsNtICEj4FfqHEu9QSQSklJ/Y1hL0IYjhx15 luQk9+pYH81grtzLhmKqbjT71HjOAAdO996zcfJ7blVoLlmuUeSHRpKkrHj+DX3bIbtht7hkKSts fUrQ7iuK9sIvVoU/GJCQknx8VHcAlyV3B1oKCkBRCt/aphcbotpaERQl4g/4mv8AKK7seWmQ2D4P yD965FvNp7Fad/YmutGkOyX17SEtp7AnzXadaS82UK7hQ0QO1VPzdx/GyXHlx/YStKk6JKdkVr9w rYbhgWaCClSxBSvtsardD8wy/CQ+4E9PT1fV8GkC4Nzm/pI6h8V268+PxGOCIN5SrI44W3K0FkNj sTXnbZ78/FaVClBSOgkDY0e1WVgOQInuCD2SpzslQ7E1LzZxDvKWX3D0Dv5qzMYy+2WS+RIDCiW1 gBRP3qwLnu+ywyw6pLRHgdqkWKYpEj3IQpDxTHUnqPfyawmZXdrFbz+Tt591pw6V1fautHRDElL5 2FnwPuayicaj5VcmGZmmo51sga3UquNtg2KEbfB6VstJ7KPmo9CuKbLGXcoy1KloJ0lR/wDFSy1c prl29X5tHtSHRpPT23/asZjl0m3W+uRJSeiKobGuwNZKG6iyuTUp22oE9PSNbrleZvzNu/qTTSS0 ob+N+Kwr2YKucdcK4DpSfJHkVgL0iHIYaZbdWEI7iutYcVdueRImzXyi2ITokmu1eEycevaGLMfd gSFaUsnwK7kSHLtV7QslRt/kn9/mpVkvI8BNhVbIaA464NFfkg6qGsIuEG3sKlEmMpW/q79t1J7Y u0XKeyG3Q250gEb+axmV2aNdpDra3elTX6Og63XQsOCG+oQ3LcWllCtp3+1bFce2Rh92GhTbZRDA DZ13Oq6HKVqtduvwubHtrnL+hTZ8Jr6x1FtjSmnVdAWod0/vXzkWVC5Sn4aOlLaOyemsDiEBl+9k uuq6AdfUasWfItVijOOpdH0g70a6V/5Hs8/AlMsLSp/9IT281XWM3aSG3H3SEsj5B0az8/N4c6Iy wlpCgSB1EDdJDVtYmsPEhxRR+hXiqJ5dwtnI5UuZb2/amMAqaS2NbNYbhjIbxfibDkyURpCTpsnt sDxV1w8PditusznG1xj2R0K2NVko2ENWe0iXHCC0k7T9yah1+u96kX6M60hXWyfoSB2NfFsx+4Xi /KuFxW6yoHYHgVnMjyP+syU47MbQuCpJ24sbP+tVDFuMrji43eJFUVxnthvfx+1Z3DM7fwyyS7ky hC7k8lQ6V/Y1ScS/TY71+uDwV+blrUsJ122araD/AFqFMl3EgqdfBCkK/eo2vCIYgTbnNX7MgqKu kdu9VxkOVtWYD8o51vDwCd7r06/DjsLWQ8ff8Ryklq5NqShOk9hsVt9br9Ik3uRbn4wbLQ2lYP6h 96zlYePcZ39ZciusJLHfpWn4FZilKKIA39q4Irgd9wj71znxSlKguc8rW3FQ5CiqTPvJGm4rffv8 b1/2qMWHA8g5BdE/OCGo4PUxAaOiB++vFWVJkWjBsfW84WrfbYqCSQNAD/3rxo/EF9a1y5LzCZi1 klLbsUclCUtL1v42deTWjsRLaI7rx24+e+1j5rhdjPPFCUDqce+K3l4TgweO/T1KnzEJbuLgJSrw oD+a1Ey+ZIvGQyZjUlyQhaielaidCuazCI4pSnP+cU6CD4BrrPrUww+ZoAHfoAFYNbchDapSSfaH yk1lsbtV5y8KZtbDjz48aSSKm9t4tulgt0v+qs9KnE/V1DuKl3ojyk4X6gIDCXVhhTwRreh5r+gW PMZkwIr2wpt9KenfzsbrljwmYpUWkdHV5AJrpXjIodkaUuSpSQkfAqlc99QtqgOluO4lGtpCidfN asczetRWBuOuwJ6zMKT0o9zsBXmjzhzbdebcncm3GU8tRWdJUrY810MWxaXPDaENoKe2lKHerehW /wDo0JEVSx+dUNtj7VYmGckm3QF2vJ1FtrXS0Untuo1fsyFtuSm1Ok21ZJGvJ+1Tr088NZTztk6m Y8Nw2QHQccT219916w8JcHWHhbGGLfbYjImFI96QlA2TrwD9qmVxmvy3PytvUnr8Ld+ECslFjJis JbSSrXlR8k/euWvxbaXUFKkhSSNFKhsGsXbMWtdnluyYcNth5zfUpNV3kvE95l5d/WLbeXUJKgot LWQB+2qzeUZJleNW5tbNsZuBT2U4nff9+xruYxyKzc7IuZdmv6W41/zErB6f7eaxmV4tg3NMFhE5 5mZ0H/DW050LB/g+ak2F4gxhFlRa4jy3YrZ/ww55SPtWeWtKEFSlBKUjZJ7AVU+Z82KiPusYwwze THSsvOpJUAofA15qC+mT1WSOZ8lvmP3u2G13KE4QzpJCVgHuP5rZOlKUpSlKEj70qteROecf42yG FZ7gVuSZIBIbI2nfjtVhwJrVygsSmSS08gLTsaOiK56VBOap4t+BSl77laUgfeujx9cgeI3ZIj/8 th09AH6/prwz9SE5V15lvC1Me0fcVrt4+o1gYUgw4SVoX1OAf3qwMDvr88BuTvo8aNSq4MWj309D gLu+4H3ro3yIXnY7bKSrrHbVRx+LLtdz6FJOifBFR7kWDcWkNPNIUEnRJ1XdtUlyRjjaVpIcSO+/ 4qr8zgJmqXsgaPatjPw6oMSLzNYw84O7yex/mvbDP2YzmKXFT6EqKWVdJUPBr+f71pyP/wDKUpCB 0pC1a1/NVFZ2W5iWQ6dEdu9SG6WhmK608kgkAdhXfguiSyEEfV/3rLWjHnnXeppCu58V3JtmfiOB x1JS2nzusRcMZmlxNwZSpccnyPtXHecdM63Gda1amNf9HZQIreb8On1lO4pMaw3Mpi/y8hQbaW8f 0q+DW/HqJ4sHIeMN3qzID13ipDjTjZ/Wjz2rs8PZQzyNgy8cyRpDs1pr2HmHfK0Dtv8AmtU+dvTV kPAmWf8AG/HKn2oQX7rqWSdpA7kH/ery9OnrMsPKkNFsvrjdsvTCAhxTx0lxQ7Hf2rYN5Lzi2ZVr fS+yo/UgLBQR+1cmQ3ByBaFuI228dAEd9Gv2x3B25wGlrT0rA+pX3rIOOe0EDRVs9NRjkTObfxpi 0y8TVhKGwVAH5VXllyZ6vsk5IzabEskp1iIFKSlxJOvNUfmmW5J/Wm/zs52StR2CpRNTPj7nTLMC u0F1N1f/AC6VA+11HVeo/BvqIsvLFkjxJbiGbiWwlaVnQc7VcqlR0MiOlSEhSSlKE/xVQ3SNdsJy L3WkKMZ5Z0R3GiatayxEN29Dh+pbyQtZP3Nczz0e2NlbrgQn/wCqo3NvrU6UkxnAsD7fes21dG4j DSXthSq+5t6ZiMFwbVr4rqw7sxfELZcSCD/lqIZLiUS2y25SG0pKleQKnTMVL9nbaSd7bGj++qhk m8/8Pv6Uog78VMrHdm7zCDyD3HY1heSMAg8iY3ItsttClKSfbUoeDqvIn1R+n57jLJZS0s9DQWdd vNUPbMhTYnESGlH3W/AFTnDuR3civAMtRAGh9VWxaXbY9fI8pLydoG/4q6sVuzbyH3W1BZQNgf2r 5tmWyJs9TiQoBJ6d18ToP9VuKZDxJ0fmsq/EbWWejv31r7VNVWpyLEjvJBBCRo6rr4/AevdymJcU SUg9jXzacMM6ctgklAX4HxX3l9gZgS4DcdIIZI6j9qXzMotkcbkMtglKQk6FIF+GRutvoa/wxsq0 KzbmTuTVfkkuluOBrXx4r4lYza1Ri976VLI2RuoLdFiK8UtMe4lPiujlt8dXhDkWMssSyrYSnsdU 4+ceuOMPe8suyWEa15O6l0DIfzOJmI6wTJ30gkVGmXomNQZUu4ND3z3QF/P8VwO5s/mNrajMsFDY PYgVj7fZpcPJY7LbqgpevBq0FceTMaWifNcU63JAKUk+KkzCG2YCUsJBWB20KkOIXeVaisubTseD UUytU275CXldRQT2Brhmszo8lkNlXYeK/cetcifdXytRJAJ8/tWZmWt1i3u/llkSASRo96jMVUq6 x5ESRKV1+O5rkt3H62raC5KPQo72TXauMEQHY0Rt/bbmkkCsp/w7Gi+wOsdiD5rsZKqNGkxkpWOo J8brhxlu3zJj7crWif1H4qsOauIWGXHLljd6BnAFQQ0rvv7VXPDnI16tkyXByue4gNkhHun+3zWx FgyP+rQ2UNSS7ABGiPBNSy7XOyQJ0IrLY2kbP71859yNj9qsfuR1N+50/FUBLz9ifcVTEkaG9bNQ DI+SEZDkLLKGvobWOo/f96g/JvKzlqyKPBjNH2D0g68VM7tf7ZItFtfQhBWpIKwPvqqlzjNG2JyW 46elJOtfaoPyBkCn7MWGv1rTvQ7bqo8Sxd/KMtt8RYKvcdAIP23Xu56ZOOo3HHE1ohMNhDj7aXXN DyddqmeeGbCsyrla2/cnxT1hI/zJ13H71zYTlCctsLM0o9l/9LrR8pUKz5SCd6G/vSlKEbFAkJGg AP2FKV1bjdIdpjl+bKaitD/O8sJH+9VjfeQbpmd4dx3FYi1R3E6cvIP+G2PnRrM4hxXZcJQLhNdE 24J+pcyUeyT9xusa3z3aLlmqcetTDlwcCuhT6D9O/wBq6HqyeUzwLk5QrocUwUpUP8p0a/nglI/L ZLMcmr/MOF1XdR3vvXVuVyUtSm2YYCd/au3iTK7rk9pYIIPugdH963w5hxYxuB2WWv8ABPtAkDt8 VofZ31x56o6wVbOvqrtT20wJ3Wn479Irp3a8LyBxuMy2SsdgAO9Xnw/6W8k5AaiJXDcERwjaiO2q 9KeFvRBjfFeBuXWU22uWlorII77Arzq9S/NghZvdrPHgBLTaygHVUvw5k79n5Rtl1QyfqkpJAHjv X9FfDmQKyfjixzXGi2pUZA7/ADofFTaq55bvtqg21TUqQhDnSQdnxXml6pM1j2iO+9bpgJTsgJNe eeS5bcc0vilyZCiCSNE+BWXtmHRo6W31LC1a3qpdbZ78NASykjp7DVZ6Iv8AqENydcJio0hr9CVV +ov/APxYGLZbGf6rcSddKRtW/wC1bZcAfh3ZTyfDi3TLkLscDqC0od2FKT+w816e8Z8ZWTinFYdi skVDLEdASXOkBTh+5NSOQ6l4rjIX0ulPnXgfevy325q2se01s7OypXkmu1SlKUI2Nef2NdeXbYs6 K5HfYbcZcBCkFPmq2c4Etbd/j3CHPkwmmV+4mO0e29/f7VZwQoLT9ZKQnWj8n71o/wCrXkPK+QuT Lfx7x9kDkfag1OTFX4J7HuP9K2F4F4CZ4ctJbfnquk15sBxbg2Ar/NrdWFacHsFhuci4W60xYk2Q duvNNgKUazlKUpSlKVjb/BdmwV+w6WnUJJSf31WuvGvqMul55ck4dLW0820vo6z5AB15q3sw4Qxb OMijXq6RFOzGddwdBWvFTqNGbhxm2GUhDTaQlKR8AVyUJ0P4+9Qjl9mDIwx/86tIbSoKAJ1uq8t/ N2M45xjLa6lFcdhxsNJHnYI3XiXzll7WV8tXRyCytAW4rRIP3r4tOOy27eFOgrWoAga7gVNMQgTH 1pYS2ofGymp81xFcHgmWVE9tjsalmN4z0SW1SE7DQ1tQ8V28jxOLOlJcaSk6O9gVicvtVtcs5adQ n3Ep0O3zVLvLRHS+ygEpHgiqyymDJcadUhB6e53qrA9El8eic52BpS+k++kb/uK94OUes8fz3Una kM7J/kd68EPWAyJPIj69fUFneqpVlSmVspQryRU4hxFSnmvfOkdI81mEQGGXx7R2B5qc2O4swYw0 nuB9qxt6vRuy1Q0IKQ4dAkV8rvzkCzf0VLZUruN6rHsNnELU8+shanAT0HzUAgLud5vLl1hqWxIj krb0ddxXpV6E/wARZDxi4LyLJ9p1HSzGluH9PwN/tXoE/gNpu80ZBZJCGZD4DiXWCPbcP37fepAw uPkFtetlwb6nFNlt9pxOuoeCRWq3NPoRhXRD91wR8226LJWtsnXUf21VR4FzxyH6aLoLNl0WRcIS VaV1pJGv5rdXi3m3G+YbQl2KpDLugVRnyN7/AGqx2mm2mwhtKUoHgJGhX3rY/wDetJ/xIcrkQsRj 2hl4sh9HkK15rzfx5+PYrCGoywLiVElxfzWDvWSutXFJnkPL+FA1j74i8vuR5zDgEJJCij51Vk4J zJcsXu8KdAedZQ2pKVdyAa9efTRljWfYDFu7jyX5mgFDq2U9qt2TFZmN9DzaXU/ZQrH2tS0TJEck +00dISftUM5iXLNtAiqOwnwKhvEkpf54NznN7OtLJ7Vcd8tyJsMLa6dt9wU/aoK/fm3ZX5MrClDs AalFgs5ZSHtaJHzXbyi1ru1ubba7uJO9AV2rK6lmM3GWoe4keKj+d4qm4RC+2dFPmuXj+OmHDUgu Ak9gN1L6oX1XcIM8pYa++w0DNYbVvSe5GvNeOGfcaTcUyOVGcQohtR7arA2mM/Fnu9KVICR9taqx uPY0qdFefU4elBI2TV/8X31ppiQy64nqKddzVtYtYYz1kW/4UVVnUYp+YiKdB0Ej7VIsPw+3yo5c fdR1N99E/Ncl1vrD08wWyCG/pSBWAhXV2xzpigk/UDrYqPqz2ZaQ7LT1Ab+R2rGy+QXXYMiXLQvS 0/SSK5sSYRmWOqcU2pSirt2qUWa4wMSgvQH2z7zo0gK7GurPtz0iMXIzoS6RvpJ0RWHtdtvLUsfm HFBoH5NZfL71DsdnW4lsuupTv6R3qDYZHezac5cnVBiKnaQh3sf9KnfHlkXjt9kCX0qiPE638iuz m9/tuP3XTCNoT30n71XmY5Axmj7KS0tptHY7BG6m9jRbrNYovtNEb7b1UnsmNx7pd2JqXEBxI2Aa kc68TL5PTbpp0wwdI/es1BiMW1aFOkBv96xfImTtwYYVBSAQP8vzVdN59KERtbwUFdXYq+az0jLX pfsqAP6QewrDWzO5cS5yvbQrsCPFYm28q3BWUew6SGlHWleKmdktU26T35gWlLKzvZGql+TW6S1h PXHdQtY+Ae4qnraMjn36OpXUqO2Rs6JAq37xaZa7Wy+ka0P1fvUWbWLnkLEdxffWtE1Oxga22Hwy SFujSSO2u1YmxcJz7NMcucp732u5DfVuq35F4kh50JsiK0Y7sbzoa2RX3xBk9lw23Ksd7SpPRsIc X27+Kk9zxo5ZDkTIbxUyk7bUknxVb3LDZN1UIzj5IT9zWWicWwYVgWt19AWAfKqrZiwWWJLmqb+t 9sHx3FR6fi1jvEZ+TJSn80gEpB89qpR3MjbL8uG91iOhWk9XgCsHNmpyHIX0x9qQgdQA8VG5FyTc L+3EV3CT06NXb6TeOYmY8uQ44Cf8J5JKSK9kIMRuBCYjNABtlAQkD7AarmI2NeaqLkvI3eIbuzfY 0b37dOUGn2EjQSrY7jVWjZ7oze7VFnRztqQ2lxP7bHiu5SlKUqN5Dm0Wy7ZZQubNP0pZaSSN/uah 964xmcmJafyyUY8Rv6kQo56dD7qNQTlX1P8AH/pzsP8ARbOpq43RkdDUGOrq+r7qUPNQDA5/IPqf cRcJkg2qzHy0naEpH20K2Q4+4bsuAKTIYSX52u7y/g/tWc5Dw9jPsMutikaCZjCm0qI/SrXY14u+ pj0BZjx7OkXCJBemRy4paVsoKgRvz2rUu4tXLHrkmFPtr7DqexS62QamfDVriXDPoUh9xDKGnQSl Z18itjvVbyuwjGY1qtigtsNhJ6D2rU+C2ytluQ5oPKG9HtXbxHCrjm+VGMyhTiT2AArbLij0nWuy Npu9+SGUo+s+6NeKs3JPWBinEEJu0WZLKlNfT1I1vtVz8MeqSPyrjDrTslGnEdPSFd+9aNetjgif ZrrJyKM3uO+rr2E+RutYeNBKGV2xCTpP5hA2r77r+j/g6KYfEuLtlQUfySDsfvU0ly2oTCnXlhKE jya0C9ZvJ0eM1LMWWPcBVoJV4NeVXIvI9yvst6O6+pSCSNk1GLBZPzLRfAO9+TU0gwVss9TywEp1 2roXDIXW3CxbB7ro7aT3JNTfhv02cl+oLI48eLAlMROoBTq2yE63XqHxJ6ReLPRljTmZ5xOiSLkw j3Op7XSlQHhAPdRqV8EeuaP6h+Sv6JilheTYWVlCpjqD3SPnfgVtoSNgb7/anQkK6tDq8b13r9pS lKUpSqI9Y2fZdg3Esr/giOp2+zCWUOpSSWk/JH796hfoi9O1wwHGv+MszImZjeEh1SnfqUwD3P8A c1tXSlKUpSlKVr/6oOe5/FD1ustuhF+RdYziw+N7RohOv960hh3O88SZmzmpS4/JuruloWD9GzXo FxrzParhjMRVxnKVJWjrJV3Pf4qS2XmHG79cHYceUQ82dfUPNYrLeVrlZ5YZtdhcuKSddez3/wBK 61wkZnmVp2mCbX1J7N70TVccj8WX4Yy09Nuj61E6LRUSK7eFcD2mZxlMfmrLj62nFdx2GhvvXjpy 5IiWzme6QGYqEpadUAtI1vRqyMPtse5xWXOkLe7f4Zq/MXwCOLUmW7FSysDY7Vz2uVcJtyEJmL1s A9PXrwKkmSce3BiGhVvilfWPrI+KgkqDcrNHcSqMFnv2I8VV2SwrhcCtbiSkA+BVUXOU/a7mltTI LazpR1/vXQy28xYttUxHQlxaknx5BqI+ni8LsPO+PPvEspVKSD8a+oV/Q9eH27vxuhaCHWZEVvav PYgbNeKn4guAt4pnTciLtxt4lateBWqEVsPpS7vXQd6qZWp5+/sJabHStP2/au7FhzoFyaYcBIcI GzVhIhNw3EsqOx0771KMdsVjukN5+a+lgteFHtWFjGO/ffYt7CZrIOi9reh/NdrIsLtE67R0Lm91 D6miewNYu52Fi0NOpZaDaGQdLSNddV4cbGRXFU6E5+UntfUkp7E6q9+AvXdydwpfoduvL0mZZGCE lp4kp6f3r0b4l9cWGcz32E0iSi2ST0p6Qvvv7fxW2bbiXm0rQoLQobCh4I+9R3L+PrFm0J1m522N JWpJAccbBUk1q9yD6Tsjtbq5WHTTFKT1pRHUUnY/au5xR6lrpgD4xjkSG5F/LnoTOWDs/wA781sx i2cWPOoiZNkuTUxAAJCD3A/cVpF+JzZlTYdue9xSNIGiBXnY9ZTdrGlhl4oWgn/ET5r4s2Ih5aGp avcI8KVXPeWJNukNRQCYoOtDxqvq9qipjIiwgCs6Oh962r9AnOV0xPOIVhuL6xAkLDagpWhr+K9W 3iXGh7av1a+ofaupOaQy40ofSVHSjuutfbRHuUBYJCiEnXeqRuMU2u6HpUWyD21Vq4BNVLgOsuOl wKHYn4qp+R7e5ht7M6K6p/at9BqzON84Vk1rQmS2GlBPbdSeLORGluIdcHQrQSo/Br6fsaXJv5lt 0pUT1EfvWQlxkTIy2V76VjR18VGrfjwgXH2fdV0E7qUqT1J6dkfx5r8cbDjZQodSVApIPyK89fWZ 6c5ljuwyOzxPzUJ0lb2kk9FaK5TMjxZKyGg2VApVoa1quDGchbtqvyEB1TzLx2te+yatjEbc7bEq lOPH219xuthsFyZBxhMdtXW8VAdJq4f/AMmxthtHdx9OiD8GodIhO251CGpikqWrujq+KkTmNWm2 TIUj86HHVJ6lJ6vnVYW73Jb13UyiOFsq+nq+wrq32yRpEdFtQkH3PqJ+1ct9tllmWWFZ3A20psAK WfJrIWS423j6OiHCbTKbPfZ+KwOYXeDd8mttxfCY4aOy3rzXNAtX/FGYrlRZK0sgAhpJ7VPX8YSi ITIc9sJH6jUSdtkGQp1COmWpG/oV33UVkWWVdZgjob/pjQVvTY1upJfnn27VGYjpK1xxr3B81hIj LVyUl2cAp1Pwqsm9Yod0Y/w2ENFPgJHmuq1Mly1m1mGENtjQcArqxoU635Ew43KcCAQPbBNWU87I uCW3GWtOtdyR5NYx3ILpkd1FucbLCEjXV/FfcoJZZcad/wAUtdtK+a42rdDySAwy8yiOhC9hWvJq aJw+3xYbJQpKylOu1YtWMQLUXpaUJUpYP0qqBTLBb7rcClsBp3q2CKszHYkWVjkiJDfK3mEHrO+4 7VhFsXBnHEpjuLkqLnSUE+BupPKTJxSzRvy1vTIafT/ju67oOq6kfPJN3jKtv5bUcDQcA+dVDbda 0JzllyU8ppIOwN6qyWstny5EyO00SxHSelwfOq5MZy+4Bpb7qlugEp9lR7V9S1CS8pxLIYDh2pKf mqq5o4odyyxIXDb/ACrqD1e4gd1GsBg2aXXj+yqsV0bUHFJ6UFfbqH3rjtrt4udzeWhshk7PUPgV 3cstok4lIMWev+od9Mg73VGWO1ZDYZTzjrCny6T1BQ8d6+79jc4xF3AAtuHf+APFVBlGLTr+y9JM RLKmvnXmq+wjJRhl9mf8RNpiwlpKG3VfJ/aorc3X0ZKq5wE+8wte0H7g16N/hycBlu4Sc7uDrgWd Fln46j/4r0NpWPvthg5Jb1w7hHRJYV36Vjej9xWFszsHCyxZHHyAtRLHUOwB+KlVKV15s+Nb2vck PIZSPlZ1UYkckQg8W4zLklIOvcBATuormOe45AQJuR5H/RYoH0pS5oEfaozI9XXEmLW5QhX5mctt PZLagVLP8mtV+Y/WFceY7kbFY7k9j1uV9PUw5oq/cmsDx36cLa3kTN+ul5F9J0spkL6tmttrfybG 49tTcS2R2WGQB9KSNDQ+1TXGue7XLtyXLgse752ggdv4qYWHkyw5CgliYhsj4cIFSRQj3GOUn2pL Kxog6Uk1TPJvo+4y5Tf/ADFysDEaXoj3oqAjf7kVpzyT+EfHgT5V5wu8rW/3WiKsdJ39vNaec0+l zl/DGnP6jjz7zDZIS4UEgj71REOwS0zm27227A9o6KVJI+a2M4bzTF+OJguCHESXkDfSr710/UB6 xr3nsF212qMYUfRT1t9u1avojvXQKdlyFOvK3+s991b/AARnsjjO4tLlSVojFwbST2rfXli+Q+Z+ GWntgJQyOk/J7V5xYHaPzXLUazPq/Lx0SwesdiNGv6DOIMis9t4vsLH9RbWI0VKD1K+o6rh5YzO2 rwSU63LCApJIVsA+K8WfVPnUl6/y2os1b7ZWrsVb7VrfGQ1NUXJStK38/Nd5u/MRVpixutTm9AJH YmpviXFHJHLdzj2qwWR+QXj0pKUEa/vXoV6e/wAMzFeKrHHzDlq7NxH2khxUZxYCUdt9yfn9qy3O /wCJTgnAcUY3xTZ4VzU2n2zKa0Eg61215/vWpnH+Ecx/iKclIkXm4TWsbQ6FOLdKvYab34A8E6r1 6414ux3074LAxnELQ0/MbbCFKbQA46r5Ws+dftVk2eC7FY92SsuS3gFOknYSfsP2rIUpSlKUpSuK TEZmNe2+0h5H/S4kEVyhISkAAADsAPilKUpSlKUpUIzniWz8gX613K5p9xUBCkIRryCQawufen3G s2t0WN+WRFLCgQQnewK7Nm4Gxq0NtpDbjoQnWvArKWbh/F7FcFzY0D/HX5K1bFTBuM00AENoTrxp IGq5KiXKCm0YhJK9bBAST8GsXg6fznF8lKf8zbwH/wDbXhnzbYy3z1eCryHVdj/Jq2eNLGqM2zLP 1IGvNbbWFqPfMYShsALCNECsXi8mJY70pp1AOla2fmpdyHkK7daA9blgI6dqRWuN25GmXUvMJiqC zsdWqq+8N3x+SpXv/QT+iovkVsUGtPNlK1D9ZFV3kFhXb4qpS/qT8A/FV43L/J5fbbgyoIUytKtj 40a/oE9L2RHkP0+2VTiwpz8v7RO96+RWi34h/HgdslwuK0ArjEjxXmTZXPcQUbHz2qb45KFtjKdQ oBwntus+zKfnPtPqV1FKvipdBlNzpSesAkJ1/epBAhRHFewts9C+xPgVPcHgWayty2WYvuOLQQk6 331UVxvjm43nJXpMlpaGy4SkKHxupZyFi8dUaNFjlJWjQWkDvqqLzDELra7w27aG1oIT3AHzXRhx 5c+U3HvzRAX2JWnVSRPHcnF1i6YxOLb57pKV/pNXFwp6zuX+Gp7Zyq5PXu0oICY5JVofavQHhX8Q LAOWXWYkharJNXpJElWk7rZyDcItzjIfiSGpLKhtLjSgoH/Soln3D+L8koH9at6XnQNB1PZVUPF4 XyviHkdqXijjhx8n6k9yOn5BFSr1S4hb+TeKn23Y4VdUNH2yB3SdV46Srz/8PsmfslzYUHm3CNrB 7ipNMnNzYolQ2SUkb2n4qVYo1bsjgFExtKXQNdRHzX01xlDYmKnDRaSDrdYjGbt/SeT7UIZ9sJeG yPvuvaji6eu6YNapLjnuLW0Nq3upJLjB9hY7FR8E/FY+ztKBcQ4D28A1B+SsYQpwSWka7brrca3F Cn1R+oDp/esvnWIIvDXua2r+KhtnP/DkhLXwf7aq3rPHZlWxl1xCXOobBV3rsQLqxcHXW2t7aOjX YUpSZA2sFChoJ133X2sJA6ldI18n4r4WlMhALbg6h4Uk71XIjZQOrXV86rG5NYI+UWGba5SQpmS0 ps7G9EjzXkx6qvT8OMb7JStJW08Va6R9/tWtSV27DCIpbJee+oEnuKtHCbm/loioQ6G48cguDfkC r5xPJrJGvMdmOlKkISATv/MKtWbfJMpyOqOSGEfasVBg3G7ZSt1TpDGu2/G6+71Y7qLq24lSi2lW gR41UkjxlCIlRSS6B/vWMhIlLvaXXkEIHYbrHXfHn7tcH3kkpQnuDvQqSJxRmPhaLgtwFwK1s1D8 gxleQ3O3R2FfrAB1Uxx9hnDLoqItQMhCdkfNZl7JF31LjKtBG9arFpiR7C3IkpIUvRIG668PJLdc 7G7Jd6EyUL0NmspZDGnMgOKHSodhVf5azIYyJLEVP0b8CspGuzlnnQ2X2yfc7EfNSW55Pb7Z1KWy Os1grXf2rxeEqQwpQ+CKyl8y56wr6WWlJKux2K7mIXU3S5B9aekkeSKy95taQ84pR0FH5rkddt0C ytBS0e4k/esfdcqWlhpuN3BHwayVrbm3aCPeSUg/Kq57filvjqU844kOn5J8V3sHxVWNyLk4qQlS ZoISCfFdy6WCdjVpQ82OrrXoHX3NdiTcZVns6Idw7omJ7dXwKx1ztKGbUyi1p63eoFXR5FdE2JmT dI4kfS/odj5BqXPKj22G+zFAW6saOvg1H7Ml5hSkLSTtXgj96yeYPOWqMy6gbGh2rCXzkliFjUYO gE9Wu/xVZ8osf/EViOi1qDczp+l5PhNVRaMjyTAZMi0XKWFlQKRIUew/eptjsd+Tj762JSbjcFnq DrR30/tWPut4nWq2qEhI99KT1EpqvpGSXK9ML6QekE9v2qvMwy6VbLTLZCQV9/8AWqMyLFZmV2FM +6P6htKK0Nk6J/asNiiJ/Il+i45ZUGK4FhtKlDzo17hekXjS7cYcRwbbel9c1el7PkDVXdSlYu7Y 7Du8uLKfb6n4pKmyO39qxWO8iWrI75Os7RWxcYf/ADGHtAkfcVIXrjGYlsxXH0JkOglDZPdWqwbO ZMyL3MtqmVxCwP8A8okDpQT+1VVy1z/gHD8R+flF5jXZ1IJEdpYKhr413FecvqE/Ebd5DmOwuN4D 1pQCQFdx1fvWs965d5Cyxr8rlciTKiK7J+o9jVe5EzdrM8mS0X0MnuCVHxWbsl1vkyGl+LLU24nu CSd1KLdzNyHbo35SNd1pUPGl1wXf1A8jsthEi6rd18BRr9tfquzG1sJbeeedI/8AqIqxcL9d10sh CJUZ5f79RNbMcWfiMhwtsKkGLvQ04vQrcviP1P27My1+bu8JaF67BYBFXvCyG23Lo/LTWXiv9ISr zXZnW6Lc46mJcdqS0oaKHUBQP9jVQZ/6QuLuQ47qZuMxY8hz/wCfHR0qB/itGebvwl7zNlPScJuz Qa7qSyo9Kv4rTzKfQrzDikmQ05Yp76GVFJWlpRB181WOR8M5niqSuTZpaVp8gtntUejS57TyWbjb 3lNpPcLQUkGr9xLmO5w8cXbdK/IpSUoSo+BqqnXlCLdnP9RbYJWF9Wx962Rx31cX+Lbo8Rlp320A JACjXzn3qVzu44+W2osp+Moa9tGzrtWvbGFcg8xXgNW/HJ7zrqt7Q0r/AL6rYnjP8KjlHL0NSLsU 2eMdE+8CDW3fG/4dPFPBlqTkOfXmLcJEYBa0FQCSR8edk12c1/EU4L4Us0yDgdrZcu7SSloNMBKQ rx3Pc15082esnkr1IXGQzdLwY1pBJRDaV0J6ft2r49LnpGyP1H57DZgQXmbEy4kypbgJSAD3717v 8Y8bY7wdhVux2yRUMtNJCCW0fW8vttRqXwbU1DffkfqffV1KUfj9h+1d2lKUpSlKUpSlKUpSlKUp SlKUpUL5eSDhMok60pNdDjB5KuMFK3sJbd3/AP214heoO4F7n6+IaSN+6ob/AL1ePDLZl2Flh9J2 r5NbDW0qx+0pDSuoKT4rsWnG2buhUtStOD6uk/eoVmd0uUdSmmx1xkdlbrAxcksC4LjPtJMojXj5 qs7pYb1IuxlNtD8kFb0D8ViOTJ8KdaYzEVKUymf1gefFULfL+5MeVbXgQD2qtMuYNveSplXjXavZ 78Lnk2NkvDjdkW8lUyPpQQT30Bo13fXdgzl8xK6R22+ovpKxoV4mX6zSMVvj8NxJSpKyNH+ayLEa dIZS0xtS1dwBViYLj9ylsFp1G1Afb5q28f41fRBRJcbITvvoVLVY/bWYyW1npcI8gVNMaj2KwQW3 1EuODuSoVZGEu2zOru01DZShGtFSU671Fc/4sl2rJJcsf4kZnalA/aoe9DYutvVOhR0ue0OkhQ3v VU9yIpd+dLJjfl1J7dSU6qP/ANPuuP2TqirU+tY0Eq+9cuFXK/W2QpeRw21xnDtPWnfb9q488gxb 0sSLDJVDkJB7M9u/9qm/CfrL5P8AT8kMe45dIqdAtyiVJI/gmt+fT7+JhhfK6kwL30Wm5jsoJPbf +tbjWS+2/JLc1NtspuXGcG0rbVuuO443b7qNSGAr9h2rRv1Y+gy2ZM/Jyi0oBfAJUhCO471pamCz x0p+13RkgglA6hrWqwyr6w1NLsTaWifA7V2Ws2kruKIZUfy6tbJ+DX7d7IYl5gz4RK19YP0/evXr 0sT5Vy4dtL0oELI0N/wKt0fUK6stpSdKb3uuvd7eLjbFIcAK+k+aqKx2eVj+SPKRvocPYCrVfLzl sBKSolO9GqzyWyylyQ62k6+xFT7C7iV21uO+OkgaHapFFgswgv2khPWdn+aTJMaAyuTJdQy22n6n HDoJFee/rY/EDt2JtP41iUsOzkqILrau5I/g1Fvw/vWpestylViyqSSxJUUpU8r9J+D3r03CgpAU khQI2NfNfvkVS/qL4NtvKOPSpjo/9ZGZKkjXnQrxh5gszdly+UiUFNGK4UJBGuwpGv8APsUSGq1d 0SdBxQ8irRst1jWeA26l5S5JAUe/cGrdxHmYXCzqitJC30Dp8eD4qyLFLuL+Nty0jpfJ2Tv4qTQM x96AQ8j62xok/es1ZbuxKY90hPT+9fOQ3yGLYpcZCS8O3auRJZew1x9rRkls7H2NQ22XmbMxlUB7 YAX4NSe1hmGI00kKLAHY/BrCXph65Xp+9IUSgpPYVgbPlUh2auOgEAK137VJ5dvku26Q6VFQ6SQN 1Xttsc64LX7ZUGuvukGrHuVrlY9FtiklWl6B3XRhXZiTlwbdCVKCf81Spn+my7syZgSlST9OxXSz C2QJ0whsjpA14qTcbWWyW55CpHTvXyK+c5lY/cJbiGFIK0/HbtWAhvJhRuuMkEA9lAfNdHKb5LWG UhJ6lfJ+KxFstc/KJn5T3FAI1upPAs6LLLbakKC+k6PUatVPsP2BKY7aerXYj+KgMPEbxe7oWkKU Egk6+NVPcRxC5TESm5ZAMXfTv51WfsL/APUnl264pSUNdx1ftUJ5LlyMklIhx0AJj/QlSf2rJcUx l2aQ6LmCtBSddf3r8dtAv2ftKbWENE9gK/WYIx7J7gJaupn/AC7PauK93KOiF+aaA0FfFdSTdU5B ZCpQBShPkfFVpc7YzfmExgo9Lau433A+TSS7ZbUy3Dt7qnWynT6z5Sf2qtORsIk5jbZTFrBU0UEe 8f1Dt5qPcF32L6frfKVkklb9sKiFOO9yk1ncnz+2chNy5lj6HIbiSW1Cq7tt+XaYzyHWgVAHWxVM ZFlYn3d9t4JDJUexqus8l3NxbaAQiypPVtB/1q5PTvxnMzy8wL7hEVUmRDIK9I33FewvFeSy8gxa M3c2DFusRCWpDRGu4A7iplSlde4T2bXCelSFdDLKSpStb0K1zymySclzdWZ2iSq3xUhIcWFdBKU9 t/31Ud5O9YHEHG8Q3KZkCpOTREdKWfcJJWB481588/8A4oGc8iPPW2zMswLcrYbea7LUPjxVTcfc Acq+o+7tzkmZLaeWFK94qIANby4J6IbHx5jyXMujMsS0p+Ed96qoebsHtrUX8tYIjbrbZ2FlPftW veQW6ZeAiE7ESOkdO+nxXRXhTlrjJbQFDY7gCudGFQmLSuR1f+sH+X5qKRsbelzSCgqGz21XNPtr NudDbkZCiPgprHy2PeWllmE1tX6VJTUeu+My2ntuKMcg9ijtX5bM0yfBJSFwLlJGu4+o6q++LfXv yFjlxgsvPqeitqAWoqOwPvXo5wf6+LPmcmJEmTUqcWlKVhxQ7GtzrVc495t7EyK4l1l1IUlSTuu3 X4pIWkggEHto1Esr48w67xHZN7s0BxlpJUt1xoDQ+51Wt2WYz6V8lmrgXN21RZAPTpK/b71zxPSR 6c5sBBiyIS47g+lSZqO9cLPod9OER38w+Ijnztc9Armm8L+l3DGCqS9aWQj7zOo/7V+Rcv8AS3jk MOCbaXGEePd2sVA+QfxJOEeJYq2MKt8O5TGwQksMpQAf5Hf/AHrUfl78WTP8+iuwbFAbtMU7AWz2 J+1ai5hzRn2dyXZN2v1wcaWTtsOqCB/bdQ2VCShIdS8XnFHuCO+/3rYz0n+jPLfUBlMKSmC5GsyH Ap15SekdNe3/ABXxnjnAWI2/GLDFQZTifqWhACnV67qV+1WFAgGMnrecL8hXcrV8fsPsK7lKUpSl KUpSlKUpSlKUpSlKUpSlQ3lq2O3XDZLLKulXUD2rB8WWuS3xpMhq2FrS6lBP7p1XjByjYkteo2/N TCEey6snq+fqNXhgNxjTYzTUPpQhPbrFbBWG2NrtALshLhCfBrEO31yxyillYUnf6N10J1luPId0 YjRGFsR3P+YvWgaheaYnAxGa/CSlLsloEldVpNvVxhWiRPD/AFstkgMiou3FayFgXDYbV5Ug/Iqq M2sSZV2VJjANhPwKrS/t/l0rbkIDhV4Jrbf8LflQYbzCYEt4/kZI9oDf6d9q9Z+bsUTkuNh9LYeD aTvQ/wApG914ierfi93Gc3euSUn2HVk9GvHeqvt+RR7a4z0NBxYSBsDxVscdXcMzGVOEakK7Jrcr j5q2ZJak2ctJDvTv3NV0M242jwgt9tKVBjtoV+4XAs7sNapsZK1EaCSPFSHHLpDxIPM2+CEOuElL oHiuZ24vz3Hmpr/ufmAU9B773WKdw1Fvjf0uOwGfdOyAPINcPIGA2zGcT7W0TJrqP1hO9Gtb7zgc +2Ww3R98tt9RIjk+KiUvI5F+lM272S8B9IIFdO5FzGngyYJSVf5yPFR/KWnZakJSSvrGtfYV9wuO YqbUqVanRBuJT3cCtEmrS9LfrHzb08ZszAv0l66WNa/bU0tRKQPvXshxPzHjvL+ORrnZpja1uICl xiodaD/FTYs+6hbbwS6hWxojyPsa009YfpDtGTWqflsF5MMxUl51nWh/avNHGsjTc8mfsEm1GLFY UpKJqhpKtHXmpzdMTgOx0x4clLj57+8k+K58LiKtmRwbfLdEwOLCQfIFewnDNqatvGVoisaQn2Qe w8EgVOAnobAHfQ+a6kVuQtwreISN9kj7V9uLLzpaVttJ2N/9VcD1iivONr6dFH+4rIBACAkAaA0B XTkMQ5J9h1KAtXhJ7E/xWJtzhtl8XBMcpYUB7b+u2/tVe+oz1GWzgHHFz5iA66EkhKvA7V5L+oL8 QXNuan34FgmuwIp2npbJT23VB2LCZF2eXeb9N9+USTt1WzWfst3m4hkMO42jqaDCupS0fPcV7k+l HkJ/kvhey3aS4XJHT7aifPYCsR6uOXnuL+N57sGT+VuCkEoc8Hx8Vql6MPXzfuVsoGGZC0ZKS57Z lODynf3rO+v30rwZtuGT2OKOpWy42gfP3rQmFitwxqJ70olxJ/8Al6/TXbxrJGlXwLeaDjYHT0EV dPG1lgW+U/clOpCVHq9ompI5yxJuV4RaoCCww0dEgeRVijN4smxqQ1E26hOlK13JrtQc1U1ZUMpi FK3B0hYHivvH33WpSokhHu+7tQ35r6xa4XGFd7mmektwkb9sL8Ed67U6S4/aFy4kchPfwKitmyC4 vvOQBtwvnW9eKllnu8myLXb32FPgDZ7brM2ywG4MPTm7epo7Pcisq04u3RCJB2hwdPSoeK4BLjWp kNstg7V16Fd7IMzTkkaC2Ih/9NoEgeajcDEn3cpF4KFBvsOg1n8mtqnZbE9tBQ2z5RrW6kFrjQZ0 VEx4J+r4PxXNd7WzGgKlRXBsDQSKrpPH94mvP3ElSWlbI3uptYXG7bj/AEyIvuKSrW9V9XRMTJWE OhtMcR/uNbrt47YoTavziLghlSxoDfmupesSmPz0PMv/AJlBOzqrSxq3JhWVP5lIR0jsVdt9qw1y 5Fg2FC0tFLa9/rNcMfMZl/kxE2yR3dOnCnwajeeXS7WvIPyrPWwEp6lO+Aa7mE5fAy178m6tMOS1 2K1eVmpbdb9DU27bmQlT0dBJcH+aqnkcpSbfdFvtMKYLB6d68/vWWZzV7OI7yy2W9A7cIrjYvkVF ndtpkIecB2SK62M54y7EmWxMUk6KQ5qsCq1Tscki5HqfZfVooHwCakzuP2WDGRLUUJDo6loPnddN m5WuO06iO+22haSnp347VSnL2P2rIrRJtrikOtubJA7d61/wq7O8Q3N6PMBctzh6WwdkJFdnOOSL euEqZCKHFLB/w01rzer8/d3nlrSYyd7Cj2ArH45Hl326NQpFyDkRxQQlBPY/tXsp6AuEk8X8bfnl w/yjs4DoSod1J/6q2Myp5+yQnLrBZS4613eQB3cRXJiGVxcys6Z8VC209RQpDg0QRWcPiopec7bi XJNvgRXJz57Kcb7oR/NQPlPm3G+D8bmXjKL8zMUUE/00rBUTrwBXl56mPxMJfKDb1rwuIrHYWi2C O3X8bNaK3K4z8gvKn57i5kl5XfqO9k1vJ6LPw+rjyncol9yFpTNm2FJCx21XrzhPGti4lxZMCwxG 2C2gJDnSApR8VVPKOUIjodRPSLipfYNgbIrUPNkmRcnnI0PoQskez06KRVZ3XEYnWp4KSl1Q/QfI qLzzEx9SlzkBwKHYKFYK0YTdcwydufAhLXbT2KEjsKtG/wDD9j49x5++z7g0290df5Zet/xqtV8p vqMqkLl2+OChCynSB5rL43Y3pjSJXtn3Wx/y9dya5sh45u97QbgWVsoA2U67VAJkpuM6be7A61j6 erp+ajlxxia28lxhCkoUf0CuW3SLrilwbnQ5K4rrZB9sEgnVeivon/EHejS4WMZM6EMqIQFvb/jd eqVsuca829ibDdS/GfQFoWk7BBFdqutc4Ua429+NLSlcZxBS4lfjXzXmrz16IMZ5ryeb/wAKZnEt l1StSkxQ7ok/bzWp2b+kz1DcYPOxIq7jOhRv0OsqV0qH7VTGSP8AL1uWpu6SLrG6CQUrWUioZPyL JXWyzOnvuA737rhNYszpc1j8oZJKBvt1HVdeIy0Hfbdb6lE+a5/ZktSQiNFU4PISEk7qQpsOTzWU JRYZDjSuwAaPetw/Rj+HlfuV7wxe8rhu2mytKCiHUa6h9gK9dsQxPH+JbHEx/HICEkAJ6GwOpRA1 1KIqWwrclhZedIdlL/U6R3H7D7Cu5SlKUpSlKUpSlKUpSlKUpSlKUpSo7yBJ/KYpNc0SQntqozwj f1XvFn0KGlMOkDf2P/5q8dfVvbnY3qKyBaU+0XnVjY7DzUs4etUmLam2gSSruDWyVjQLfakl9zSt eCajdwcdfuJWwCpO/tUutuU3q3W8t2xlG+nRJHcV0J1ghzI71wvzgS68DsEje6q+ZZbY2t2GhKiy 4TrY7VV+d2n+gHogkhK/IHxUIFtEgkugePCvmq85AxxCh1t9/sB8VieIchlcbZ5bbqhRSBISSfHb df0H8R5pA5P4ztNyZdRIS/GS28lJ3pXTo1o567uBC/BlyGI6nNJK0EJ815ZptL9lvDzUhBR0LI0o eO9TWzXRS5kb2VgKSR4rb7g2XNRJakdR109jVkZdkbjrTsXWyvwSKxmK4ZeZgDqde38dPftVg22L DtyQ1MSFO60fvXYex62vPIloJC2/qT/Nc9nhS8jyppx4JTHbGhqs5lv5aM8GXkB1pHbYG6pbMsbt 2Wz3YaWylog9I1obqtm+H1YXKcuEpke0g7QdfFRzkhEK72n3ozaC4B4A+1VpYsckT4y5BSSEnQB+ K7nIdnbxeyRpbC/rWNqQD4qNW1EPLrGsdKfzYHYkDYNZPg7nDLvT7mSZS5Tv5JpfZJUdar2c9Onq MsHP+JsTbfJbFyQgF+OD33ryB9q4+WsngZuiRgkVfuuzP8J1xB/T9xVX5x6G7HO46MG2MtouzbZI cSkBSlfzWlZ9LWZ4xLlRnWHzpwhJKe+ql3Gfptv72WwX5EdwlCwdlJr0/wARs6rHjMGCr9bTQB/Y 6rJzpjFviuSZLiWmWgVKWo6AFaS+ov8AEVtPHN3ctdgUiQ60SFL8kkVq7yF+JLl9zj+7b1FCunf0 brq8cfibZtAkNC4ve6kHSg4d9q3B4h/EVxjLn2It/U3CW5oe6jto/wAVtdYcgsOcxGbha5ce4tpG 0raVsprMus++oJWElsaI++60r/Eo4uuec4Il6D1FsIIV0/BH3ryVx6wwMQEhh9aVzQSkhXnYro3S 6yn46mEEpPV2A+1TvFnmJdnEZwAyenQ358V63fh8syofEX5d7q9sKSpAV8VWX4oi5gxaAiOrpbUg 9f8AvWpPoKahMZ9FQ77bb63QAvQHfdeytwxm33mzC3TmEyo5R06WNnx5FebHq94Pl8e3ec/CjFVu kAlooT9601sUJy135TchPSSd6VU5jXOW3cm2GV/4azoaNWnjtmbivJlOAFagO5+9XJh9kgPRCXlo PV376qaOWq1ItzSW+glPfwK4LOLYL4ypZA6fk6rt80RWrpbYrNi6C8QOso8/FdHHg5AxQ2ySEmRo 9jXY48wFxti4XR8J00dpBArJWt2A/PcfcCSR20QPPapHKy+PAx2SiO0k9O/AqqLrk8u6lpJQUAnW vis5DuNviMpTI2pZHj7V9OZ1ZbYCQ0o68jXmuo9zXa2EbSwsdP7Vi5nJE7NIq0WdCikdldQ71Jsa x7IJNpSXVBJPwe2qwF/l5HaJSWEH3EAjturUsWZunGm2Z6UhxKOw8d6iF5zRxMZbKEBR3oaFYYTb rcoDqGG1dx20O9YrCsVym/XpUVwuoabPV3J8VdEW8nEG0MSQFuI7AqrJ3XKJN+tQ/L9gRoBNQdOJ IvBLdyc6Gie5JrOqEHj6B7kJaVuJG0EmozluX3TJMcZkrSkOLcCOoDvrdSiDx1bLZCtkhTpbmSEB R0dd6wGYT3LDdo7MZwOKcUEqO91kuR7Nb2LHGWAhL7iOpQ7DZqn71yb/AMORGbXBQCp8+2opHfvU mxOxtMSEOvKUPdHV9X71nn40ewsyX2SkFWyPFYqPmUm4RFMLKFJR30fgVWuV5nJlylR2XVdQ7Ab8 V1E2y5qt5d90+N73+1QxU12VOUzIeHYnsTVX8gIkXyYuG4AWmzpKh2NVRkFidtjR/KqUVfZRqD5L MlC1OIl6SPunsatz0lcKHm7KbLBtiVl2JJS46o9tJB8mveWzW1uz2iFBaASiMyhoBI7fSAK7a0Jd QpCgFJUCCkjsRVWckZfC4Gsjl8U2TZSs+7HaTtQVr4/aoXjPqRk8nxBPszDFtsSATIflK050/Ot+ K1o9VP4j+IcX2N+w8bESsjJKHZChsJ+/f/WvLvk3mDL+ab65eb7Odd77KAs9Cf7VHMawq7Z9exEs cJyU6SBpCd6/evRn0sfh3PZhBjXLIGRHU0EqUHU62a314/5Kx3jiUnAXG/yzkQ+0haR0hXxvxUrz HPWccZC3XFOh1O0gnfY/NUg/dI0q4Lucwn8v3IC/Gq125C5QtTGbSfyyUFlYKRWvHKGVyLdcjMhK KwTsIHeshhuJXLlqE3JmJLaGvJUNDVTaZzzZOA8cftaWmnpiElIIGyDWq90zzKPUbm6IUdx1MR1e uhJIGqsW8cdI4pbatz6Qp5SQojXfdS/j60NOlM51OkI0dEdqu8WmHlNjcEdLaT0aAHatQOXcUlYz e3HUsp0FHuBURh5AJUdSnEJCmvHasVOtH9cbNzOkqT2CR/7VFri1MjyE3CEosuRtEFJ0divSz8Oz 15KmOxMHy2QOhSktMvOHulXgd/8AxXqSlQWkKSQoEbBHzXDOjfnYMiPvp91tTe/tsarxL9YOBch+ lrnBWYwpco2lx/3G1JcV0nvvR+KtPhr8Xyap5i3Zta2HYSAEl0DuoVsQr1celblhKG7yiGh939SX 2OkAn9wR/wBqzDXp49KPJMT34KbQfc7hTUrpUP7GuxA9BvpvQR7UeI4s/P5xHevm6ehX032vT8tu HFSPlcxAqaYZ6NOC1RkyLLZolxbH/wA1Dwc/7CrNsvAeBWFKRGxuEro0U+62FaIqRXWezbGUWu2t IRJcT0ttMpCUtjxvt2FfGJ4oceQ869IVKlPHalq+P2FSKlKUpSlKUpSlKUpSlKUpSlKUpSlKxuR2 9NzskthQ3tskD9wKg3CSozNqnxWQErQ8SRXmZ6/MPcZ5peksNhCXnT3A896yfFlmXa0w23U9lNju RVsZNZXJsVKYy9dh2TXex62RbHa1OzFJUoDelea4LFla7pdlM26GHo6VaUoDxUD53enCRDSh1TLI WOpA/muG/wB7sESzxUtyELllsDQ871Vf/wBIXc1PSJQ6mSD0dVVvlDIhyC22Na2BUEulufmFSikn 9iKg+VwixGQQOlbZ2Nj5r0B/DF9RjsGQMUvcvpjvfQ2HDrSvg16Pch4JB5Bx5+FIQla1IIbWf3rx 79YnprnYTkMl+HFIb6iTpNanwXpmPyut5ogI+4rafgzmCGiAyHVJQrskk1et2kxsjt6XIywuQobQ kHuasjjdFwt9jDcpopXr5rhatyZ9665C+hPV81z5VcIlqbbaiuhbquwCfk0tkq5phpPsKZdV4IFS K5SokG0JVcFD31J8K+9YG4R7SmyMTW3EJeC/isTyJdY+VY8iBHbHudGtgaJNa35fYXbFBWytBJ0e xFYjEroxCtDzDrSQVbA2Nd6huS41PvL7y3epUQ7LaSe1V+9apeOyNxQrX2FfNxWu/RuiU1o67kjV SjgHnC9+mjMlTGpLn5Cd/hJSPA2Ndq9XvSxjQzKwry2VJ92ZLIdbUo7Kd962fSCEgE7IHmuCRbos tXU9HadV91oBNfEe0QojnuMxWW1j/MlABrt1rz6188ew3iWYiLI9mQ+lWteT2rx5wjBn+TMkmzLm 8XVdSiOs+ayt3wZq3z1QhFStIJAIFVjk+KyrFKdeMTpb8jt4rEQ50qQyXGXTGcR32K2M9MfqqyXi 2+R45ujzrAIBQSSNV7IcL8rwuW8Rj3NgpTICE+6gfcjyKzPIGJscgYncrK5oe6koClDwrVeCfq+4 CyPgrk2XIlNrMJbhUlXfWt1WcK/t3l9l9pISUgBSf3qwbFalRJ0WWs9KFEHVeyfojuEebxY2lnXU jp2B/FVN+KHAmHi9c2MypxLTR7gePNeafpty9/G7jabol4peTLBUn9ga95OLs1jZ/hFsu0dwOFxo BwDyFAd67OeYLbOQLC9bbkwh5KgehShsoV968q/VB6fp2EZPJkw45S0lStED4qhMevLjV2Q28npW 2rWjV12i+JnJSzvuB2H71IrXdrjEkpb61JSrsP2FW9x9DevpdaXIJUkb0TXSvmMXCJMccZcO0nXa uzxXBvX9TkuXFC3GUk9PUP5qZPWaVKuypgRphI86rhh5JcGUyre0ghDhPgVi2bJNhFx9RV7fc6rO 2O/QDaZKJCUEntoisRkKIT0JlcdISfI1XTtsdx51LZYDqT/mNZ+Ti0V5CS7ERsj5FcDuFWv8qo/l G1K141XzhrFmsc5TLqURio9ge26kORZZDjuiPEmdOh4SazGF47b8gcS5OlBS1DsCaxnIzUCxTGo0 B1L+zpSR8VjIzVvdlNodSjqOtg1Y+Ni0ROhIabIJ14rvu5TarPcnURWEIcI1tI8VT2f5WmTc+o67 n5rIWnkBiFakNJQN6r4uFwk3u0LUystEnyB3qE5Sq5KctsVpa3gSOrz+1W1j+MuTbczDeYCUpAV3 +9ZDObK9NZiiLKUHIyQkIB+1Vva7bMbyYv3UlTaDsFdSPKbNJz2W2uI4fy7KdaHisPx/w/Al5FMc upQtDOykq+KyOZybZaW9xnkf4Z6R01XeTZE9IiNoaJV7g8Cqzk5JdLVcVtBtXSrt4rHSWZbUlMtw KJUer+KzVy5GREsSmPCwnxr9qqJV/fm3UrTvRPY6rI3FUeNEW/MCUJ1+o1SmW5bFkTXG4BD6hsaF QaVjd1y9RZVHUlJI0Qn4r10/Dr9NkDirj5nJHB1XSejpAI/QPmtyai2e5/b8FtyXJDiVy3j0R448 rV/H2qj+SMot2N4xKvfIFxRIbUlTjVsfI6dfHavJnnr1h3XOLzMsuHg47ZestgRT0hQB14Fa7MOx otxkOTlf1B5QJKldyVVn+LeLci5lypuy2CK4oPOAHoSelIJr2V9FPoUt/p4tyrrkiI8u5OIBHvAE IUR33vxWzd4yZjH5cdNqZaVGPZwNJ0nf9qrzl3hqLlb0bLLesNzWyHHOn5ru4fFteep/K3N9CVRk BPSogEkarX71R5xbcRkmy295JA2naf8AStGcrujj12/9OfecUfGu9SnE8MbkNNzb59LIHVpzxqur yt6g7XhFnVa8a6evpKT7Wq17s8Z/ky6mVdiV9avCx371eOA4lB4uUm6MNJ6kfVsDv2rvOXgcqZ2i TIO2U/TtXxVm3bF2LdARGgAaWPiooxmlwwySIiUqVs68V180tCs4ti5DjA61AmtaslxSbY5LzjbJ 9tvZUAKx1luTs2Opzo6GU7BTqsRcoEq/vLRCQUtD9RT81jY8mXhlyhSbZtuXFdDpWjz2717hegb1 XxvUTx41BlKSm9WtpLTmzorAGv8AWtrH0qWytKD0rKSEn7GtNvWtif8A8ROHLs1eYoW7GUoJWoeN favHq245ZzdV20RkLW2SnrV81mr7xZFjW9UiMpDLgG9p+KgMS55FapfsRsgkxUp7AodUBWTuHJ2b 4+pv2ctmvj7h09qz+BxeW/UDkEez2m53W4OuEAf4qwkfvXsv6H/S7lfAONBeVZG9cpr7Y3EKypKN /ffzW0zqvfbcbadSl0DWx36a44Vuago+n63T+p1X6lGu1SlKUpSlKUpSlKUpSlKUpSlKUpSlK/Fp C0FJ7gjRFVtx09Bs+TXi069uYtxS0g/KQfFaffiTYkqFdLPdIyE9UkjuPIO+9RTBbYU4ZHXJKVTQ 0Ck/PikW53WNJShaiU+BupNbrJcczkrgoX09KSSfG67+O2b/AIVtVyjxFoZlgkFS/JNV/kqni0V3 oGWlZIT0jeqqm+2Jo3ZpxDLiUE7AO+1fGUZkbHBjwwwtZV2GhUf/AKIq8JEt1wIbOj0r+K+n02qK wWilC3CPI+KqfMrQi7PobZAH199j4rigSJ/HmVWm625wtMs9JcCTrvsbr2v9LvNMDl/ji3vNyUru MZpLbyCr6joea7/O/FlvzqwOuORA8+AQohOzrXmvNfnv0ezYFslzYjP0EFSUpT8VphGefwmabfIC 2nW162rt81s5xDmD92vVqYalIBOh1E7A/mtnncsmRLsLeXkugJH+IjxXJcbVc7o2H48hLQHk7rOc V26zXe6pavS0h2Md+4s9j3rMckuzJeSIXYXEmChOglH7VXzUa5ZBkTDdzdUhhCh1BR1upvmsCyKt zUOC2XFNgEhPzrzXUxyNabm6y6210IjjpcBrC8i4Fbsmke5HKEtg7KaqbMuJGYTH5uKtIaSO6R96 rpS5D6TEUn6EkgKI8V0pfHivYVPUpK2AN6qJXn+kvxltsshpxPYlQqtssxZ/IIADahI/L7W2233I I8V6M/hXcyyJ+OSsSyF/2p6NCM26dEgfAr0TpqgSB4+aVoz+IvPfKLdbwCWnm/pI+DWimBY5cbDd X3EOANDZI8E12Lxc3MivjcSJpiSTorV2rE360S1uot90KVdf0heuxru3Tha2QcXU40ttcpSd6TVE T7RJxK4qcdCux7dq3F9HvqhuWE3KFF94mM6pLa0E9tV6zxMrgyMTTfG3UuxvY95RbPzruP5rTn1H cPTfWZa5TNtjiK7Hb0lTg148V5T5xw/efT5nzlnv0F5bKV6LvT9Oh87qU3W/w8nt8b+lOoaMYDqT vW9V6Lfh3c12owP+GJDgTLcASFE9tittvUDgkPkPiu+WyVHTJPsKU2kjZB18V/P7dLXO4/5ZuVnd UqEwy6voQ79IHf4r0W/D99Rz9tv7GK3ecj8pI7JLiuw+xr0xSpLiEqSoKSRsEeCPvUB5b4pg8mWF 6MtttMsoIQ4oftXl9zH6S8l4vv0m6SW1OQSoqT0jtqqys3ItvtN7Q240pRSoI19qvF99F6gx5MEp JKQekeRX5jPIM/j66qemhSmZHZAHxVv2TP25cRL8hhTgdII7eBVrOPRpuKiVBKGl9GykDR3UCyDP FRsQ9hk9Mkr6er5rrW27G221pp1SXJ0lP0qHxuprEnNRLB+XnJDkkjQ0KhsoWuO6qI4nTzx2nXau wnEZF6YSxDBbLf8AmPg1+rcXiY9p0pecHyn71GcmzS6F9tLLagFn4r9wrNJ2R37+glpYkgb9xQ7V MpvGMp2R+YllSlIOgU77V0kcJXKRPE4SAI6j9IUe+91KoeOysWurDK1k9Q7EV2rphbMdb12mK6m0 Dq0o6JrAwcGkZ6+q7WuQmJHa7FDh0TqpJg64r10EOQdLjq0pZ8Krt8gx4FjnmS0kuB0dI18VV97x /wDqVxYKiAlzuAfIFS5jG7LDtzbTv1PHtsfFdq3yYNpmC3OlLqVjY1XWdxh2RdA4xoJ39Gx+muVy +3W3XQ273Nuga6/Fdy1XOQiQY0p0GS7+hSj4NdPkO6MR7SIaWw5cQNKcQPmsBiHIRslndshQUXF8 /Q6r/LWVtFsu8wPJ/OI9xQ0rR7qrB5NhS2oKhIUpKydjqJFQ+UxGQtlLKwotfqFQHO4s1dyQ+wQl tJBKT9q5bxklvbsja3NdaEaUdVUcmUjLpqmYSggJ8kmvpqExjb/TMcStQSSP5qn8pzaXOusyI+97 sMkhCEnvUUh2VtuUp5lJaX3P+J81t16FOHpXMWVrcnxim1Qzt51SdjQ+B/Neo61WXiXFytbio9pY KUBJ79BPaulcOW7GWmkWuSi5yH07QGDsJ/mqV5i5EsHFtguOTZgwu43AIU5DbB2W1a2O1eOHP/qm y3njIZKpktbUFC1JabCiOlG+26pxltUaUhtlCpLyx/l2SasXAuDr/ll+gKXbZTEV5xIUtaCBo17a emn0vYtwhgsC82xht+6+wHVLSkH6qvpiQ1m1hcZXthxXZSU/B/8AaurEw5qJbHIavqUf0umscmM4 wFQFyEJZP0qJPbVaXepzkk8M5EV2iYlwLOiGlVR97zO3cjw2blK6nZQHUQT3qUcR4Xi02a9cb0lM eO2CoF4aBqh/VVz9Y23X7DjGtIUUBTZ0Ko7i7An8sl/mZ6lOBROgo73V9YngMa0X9htbGo/bYI+a lPOL8Gw4spDCkJcWjSU/J7VWnGyJFtxj88QouKX2+471emNLnP2NU51zr6U7SDWAt8M5le+kt6IV 5NTHIbI/boKIEdP+IoaCgPFVtdsYRYZCP602JUeQdLCR4FVnnXFzkq8JGNRVptiztXQms7aOE7qy qFDiR1NyJXklP3qSZj6YDhNgem3VGnlNklRH7VAvRhzi3wLz5EbZWtFsfe6H0k9iCdGvee0XSPfL XEuERwOxpLSXW1D5BG6gPOOKRr5xVkMR9AdK21uJVrukmvBm5Ym7A5JvDMYnTLihofzWVmxZ/wCS 91x4KZ1oo89qrjMZNt6QzFZL0xfYJR53WwHo89BWXc4ZBGud3hOwMdSoFx2QkjYr2O4W9N2E8FWx pjHrW0iWEBK5a0DrV/H2qequy509yHEQf8PYckKH0pP7fc13oUFqC10NDydqUfJP3rsUpSlKUpSl KUpSlKUpSlKUpSlKUpSlKofIZbtm9QltI2iNI0Fq+O4rG+tHjf8A4y48/qaEha7YCsjWyB53Wm3E WRnLWXYyVEGMfbI/irAmR2XnPZaSC4jzryKmVrfRi9nFw30u+CQPiohfH0ZpLL8V9TRSfqCfk1in oEoEsBr8x7Wz9X7VhpQTNSXpMZLaW+2+nxWGu1rsUq3uPdKHXwDoEeDVWS7BNuhd/LKUlpO/pT9q r+Upy2TlsOrKlg6IVWJLEh+7hSh0tD9qz97x9i62sBB6lgePsa+OKPULlPA2TRkQ5DzEcL0roOtj dew/p955s/M+HQn0zGjdPbAdYUQFK7eQKleb8dQ8st62C2n6hrpPjVeZ3q39GrUyRJlWlgCQkqOk p77rS+NbMm4xuH5NaXm3AdJWQQRW1PDnJUDILexBmSSu5t66io/VVvz74iTIbt8aQraxrSTWcyrD 2xY4SrVKUJydFzoPc+PNcGK5TIx+4pjzupXbp2qpguzpzCQHYKeg+dprgSwMTnuom7c2kpANcFhS ZDE0xU66ydBIrG3nHbo3GW6etHz23Ubbti7pbHmnXSSN/Sr71T19YmB+XEiRtlGwFAdzX3a7ZcGs XWi4IUkg+D20KrXMccgz4b35R7pc19QTXT4RxqLjl8em3V0uxlb0hzxXBO5Gu2B8/wBpv1iColjZ dT7i2eydb7+K9vuNcsjZ1gtmvcSQJLUphKysHf1a0d1J6UBB8fFa4etbjNvLuPF3pCAqRbEqUdjv 0/evPPDYKb0w8sq04ne0k61qoZlNuCJinYPZ9CvKfPau87GTlNkQ37hM5gbO/NY3GkT0Ty3MeWWE 9tKPinIeBRsoirXEIUtHftVY4JcFYdkkmM7oLYBKd/cVv56Cudbpn92dsF1kLXBKugIcV9Oq9FLT j8CxhYgxkR/c/V0DW6pH1U+mix8zce3dLFrZN/DSlsvBP1KP2rwnzbjHI+IcrmxLmy9GaaUoK+k+ N1sV6DMq/qXLcGPGcX1e4n4P3r3IbA9hCV6O0gEH57V5efig+jh+alPIOJwgpYUfzLTSe6fnfavP 7B+RHMXdYUZLka6RFhPSOx2D4r3G9GfN0bmHiuClUhTtygNpQ71/qI+DWwVRfkbAYHIuMSbTNQlX Wk+2tQ/SqvI31KenO7cQZM68iGVsKdJCgnsR965+L8nZhW1Alu6JT3Sr4NdvkDJ2JCoJZSlaAqra xDkK0R7Qw3KCAoIHY/B1WdVyAlsJS1I6Y7g0AD2rEQQcwyg26OoqbA6tjxU4xTDXkz3HJij0RFaB V9qk0F9p+8r91Wo6R2UfFRrNrew7KFwhKDnsn4rP2PkliDZEIUkJfWOkHVRaTJXLn+9I2pCldt1P 7barPIitOvttlX+XqFc8iPj+IpN5aQ23LUNBQHc/tXxD5Obft76Fd1ud07rHf8S3WQ22Wyv20nej vVZNWWpeuUf80frSAPqrKZs8vIIEYRFFSEgdYB7aqCOG7/nEQbKXA126ko7D96ySWZ67tCjw0KEk nT2vINZLJbhLttw/Kz2+sAb2sV02bSvImjLR9KWvGqj9zkLjKW37xK2+/nxXWxiHPud2FxIU4232 BVVgSbo/FZL5SQEjz9q+Y0Vm6RVXVStueOo1FLw4tMsSkOHbfjR8V+4PlFqu9/kpujgUUp7dXwaz /wDwjZb669KirT7qFHpI+1fj8eNiMdU9yYQWfq6SfOqprlLnZWUw1It5IUk9H0+agjF1uFtVEkSV K9tw7O6yj+UQ7tMWwpadhHyfnVUtneRGJNciJUQlR0P9a61khqtsX80k9HV3JHxUYzS6SZXU42sq UO2t1Abpj8e3sC6peLkkfUWlVY3pt4rvfqTzhi0IjGPFSr63NEAJHk7r2P4g4nx30/YC1aoJajst Drkyl9utWvNVnzfmyeSbPKssE9Nm7lcoH9ZA8itW7Zyyn08OuLtMg3oBelF3v01tPimEYt6neO/6 renA+/ObIUwFA+zsfatOOSfwr1vZO8iyJH9OW4T7iO2t1bPCH4WGM4XPiXO+OpluNkK9hQ3W1uR8 IYi9jiLdbrVFiut6S2ttI6hVUXLkd7075nasdmPrlwZmgQs7CAe1bAOW4XpmLdbNI9pLgCwE9goV 35N3bkwnWASJITpSfGjWunqCzr/g+2CPHlFMl0EbB7g1oTydGmXhTsmbIVKcWSUpWd1HeMbJJt8p cu5/4MNBOgew1UI9QPPKrov/AIex98x0p7FTXbfxULwXhJWYWldzmul14dyV+auHCsGesJitxU9S d9tVbc6xSILzT0pAaa6N9ZrXzlZ6Vl+Z263RnVOxy4En5Gt1sPC4lj2PE2GlADbYV3H7VksTgNN4 1Pb3tKAQkmsphmPQm4qZSAA7v4rP3NqC9DcU48kPJ8bPfdRSHh7WU/mESFBaEglBV8Gv1UyFgFk/ LGMh+QV9iR8bq2rI1CnWa33hTCEONpCvHitf/W1zmmZgyYUIBDwGiQe/btXnFbLxIVkkSc3svpdS rY+Duv6N/StcZF14Dw+RKUVOqhp7q+1SrlOShGGXJje3HGVAJH21XgnyJdJWP8vX4RU+4h55QXv/ AC966Kpcq8SRbrEHJlwePT7IBPc1u16LPw3zd50PN+Qo6m0oUFtQnE6K9H7HwK9QrRZoGO25qFbo rMKGynSWmkhKUgV0oN0kXie4GUe3BaJSXCO7h/aswhtLadISEj7Aar6pSlKUpSlKUpSlKUpSlKUp SlKUpSlKUqruc7EhrGpWQR0Ez4aQoEfYVy8c5JH5f4xcjTde+9HVGkNn42NA1563TB5/AHNUu2ut EQ5LqlpV8EHwasjA2kXC8T5Lqups7KQfis9JZN5uKrcTpk9hXC7hbeEBThfTt09gajDGRuxLq+fZ LrawUjXzWZiQo16tD7LjQbUs+VDVRa/4HFtkb/BWl1TnYhPxWDt+OGAypoN/WsEePvVZ5nwvNRMX cloV7W+reqhmUsMG2tx4rYEpGwSmsNCbl28tqVvp13BrqZtjbN7gh1tADoG96+ax/DfMOTcKZfGu KZTqIDSwCnqOgBXsP6e/VNjXM9giEzWo90KQC2tWus681ZOTcdwMmdU64roUod09IIJ+9aneoL0s W2cl1xuKkvnfQtKR3rQy5cD5HxLmLl4V7gYdWdJ7+Kt7EjIcnxJjiiOwJCvitjLVgc1u1N3cSetp 0bCPtXVawtu+XVLi/wDL8a1U/wAZtKLDILLJBI7Vg84sxn3NwvHWk+a5OMra0yHusbSk/NTbNPyc mxKQwkBzp1sD9qoJ7HJzLT7idgbPf9qjcC2twLol6QyVAq+o68isZyDfIMuU7GjpS20pogEeAdVQ 2MY49Ieu7r7gDfUekqrBZ+2tvHUM25e5IJBCT33UHTPmP4HMssyOsT3VbbdX5FekH4XnJMqbh0nE LjNDz0NILTa1dx99VvrSlY3JLDHyiwzrVK7x5bSml9vANeP3qew+9cAclyrdFaWqA+raHEjsUmq9 RLdtrrUl8lYdHUQfisfJRPs8lc5hag3I8Cshbm5s6EeoqSo77nzXVhZFJx5x1Dqi4CdaJqtsqssm 73tdwjJUOre9Vbnp55CTxde46mldDpI6tnR3uvZ/irLE5tglqunUFLdaAWf31UrQDo7O+51+wqku bPSVhfNoeduMZMaW6khTiEAgn76qJcFegzCOD72LtCUqTNB2Po6QK2ZbcS8klPcAkA/xXSvdljZH bJdtnsIfhyGy2pKxvex3rzE5P/CeuV+5ccvFmktNWV973FI6gNDf2rej07+nK1cB2VUeE6XZLyQH CBoeKuJa0oA6lAb7d6/fIqIcj8ZWbkuyuwrnGQ6voUltwgbSSK8svUV6aMo42uU+RDjuiH1kt9I7 EftVMJyRdqtUdm6NFLyVHuuu+rJF3t1tuI4EjXbvUjxTIJ12bfiFza4w87//AA+1X3wQFW1f9Vfd ClDt9VXDJyH+px5KIytrc34rgs1ueu8EwEEiUe3Ua6NyxW4YlapKZjhc6/ANRhD0W6NtIb0laPiu /epnt2tuM0Op8qGiPIrtz7m9HXZI3WQVEBYHxXQ5CMuVfWLc2tRZ0CRvtUwx+wxIcOOp9SSUp79X zU2teSWZSFxA2kqA1s6qOZLjn51lybFHZHcEVx8e3V33pECTv/E7JJq28PtNvwt1yTOCXPdSddXx uupZbnZ8cVer5KSk6JU0Ff8AisLkGSWbNMaRd+hCHFkpArE2xKmLC8xGBBWn6TWGsnElzu8h+Q6p RSfO6kmNtwscKrRICfdO+5+Kw+d5HAhQn4yFDq1rtVdDNJCMbMKOpRWVeBXUx6RLuF0YblbDS+yi fipDdeMI5uRkwZKQFDuUnzXViPu4lkDMQy+ptQ796gnJt7n3i6uxGZJEc9iAfiodGs1ssOgtSXHC eo9VdTkXPLbcbWhqMEJWwNHVU7a7zKN1clIdPt1hsqK7lckPBRVo77dwa5rlkCmLMhlK9KA7jdRp m6iYlSFEk/eu1jvHs3k+9NwmnP6ewyrSludkrFehPp2lWzgqytRrTZTPuLqQlcttHUB20e4q0eSu REXe1NN3S9x2VPaItySEq/03uoXdeOL9l2Eres7i7fFipLjmxrrSPitSeUbrbr/xtfIsSGqFcoal IU8Un61D5rT/ABX1Rcj4BJjsWrIJEaPCc2plCyA4AfBrezjT8WVy5wIVtukUQ5CEpQtxX+Y/J3Xo FwVzxY+Yscakxbgw5MA+psKAJqxIbDYuDw0CofUD/pVdcxcDW3lJxqc6dT4420VDxr7VGsF5Bf44 koxq8tqLTZ6ULUe6fishy9yZa8Ttq50Z9CnHQVdj3HatDOa8ovGXtOXEPKWCCptO6gfGVruN3kLm X9SkQ2u/+J+1VD6jud4ztwVYcaPR0noUpvt+1VViGJi7PByUvU5R6io+a2AxRiVZ7GuGy5tTg0Om rQ40ZfDiPfaLhZ+ogiop6mea3GLQbfCbUh4fSSmod6ebBKyBCrtcNqWwOsFX3rYu9XyTfMcbSwv6 k/ToV2MLsD8y0ux+s9bg7pV96+PyUvG1SGeokIB0DWrfKXM13s2bJiJcUlhTmiQe2qvfEM9Fwx2E mK7/AOpkAJ0D3rKWmW3GzJuBfkl4KHUAv4qxpWRD8o8zGb6ITex2+BXnR6nM/F7yt+3RVFTTSjsg /vVfcfQEZBlVttzDSlvvLQkBI+d1/Rj6e7A9jHDWK22QnodZhoBSfIqA+ofkNvErXcVLWFABSSD8 dq8hbbYp/OfMsyFj9vcfXJeKVraG9d/2r029Lv4ftg4fuTGR3wIuF4KARHUnaW1fc/vWzHI3Jdg4 pxmTdbxLZjMsIJQx1AKWfgAVGeD+Y2Ob7VIusZn2YafpS0Tv5+atJtpDKAhtKUJHwkar6pSlKUpS lKUpSlKUpSlKUpSlKUpSlKUpXVultYvFvfhyUBxh5JQpJ+1UXiUJ/i3kiTDIULS8SBvsNH5/7V1P WHxQM3wF2+WpgOXiEnqStA7qR960lx/kBUVqNbWCpM6PoSEq7EmrWud1fexlidbkqEzYJ6homu8i 4u5db2V3NRbdYRrpHbdcUmbbmIzbUZAW+D3JHivoNTrnJb9lAbY1pRFdt7FxAeakyFlbW9qB+Kwm VTIs24IbtKetaddWx9q5MhyeDeMMkMJbHvRmyHBrwdVrROs8SFHN0KVONrUe2tmsXdFsPsgoT0hQ 7A1g7u6GYhSnZGtVHrg1b7pYHGZACDv9Wq6eG51O4snsSLZMd9pHcdKtar0d9NXr7tmSQotsyV0J UAEIeUodQ7fNbjQZ9gz23tvxnmLgzraSk901XPJPAtvzRJQ+y2qIkbSEp+pNULk3p5FvacTbG9FH dII0e1VE9n2a4XclWm7NKTBG0tKAOqtbjnJ2XXkKnuJSVjae/ipoES27n+ajp64297/autkT6rxK HT5PY6rOwLGi2Y84+hQJA7681gm0zTDVKdCvyqdnZHxURy+/rulgkf0dIU4kkHfyape83PImLU+2 +x0vLSQ2oD5qnpWQy2kCDPChdFL7jXbVXJivHMa7Y0mUFBCejqd79/FVJnmNQIExX9FUp+Q0SXEq 8D71gI0mDmjiYzSEIuDQ6elI+a7vF1zy3i3PVysWWoTW1bdSTpNenvp89UFq5MajY/eZDcXLkI/x GB+lz9wfv+1X9Svl1fttlWirQ8DzVO+pDgm28xYdKUYqFXmOyTHcI7q131XkZkVnumKZTJs9+iOs qbdKW+pJA1vVdm6W+6IRFc0g29sgkqHcCvzKMmblQEtWPRkAaI/esJj1kuF9J/PpAcA8DyazhjwL MlyM+jbmtAkfNQM2tduyAPyFBDZcBRr+a9efRJeH7hxylpxRU0lKSgn47Vsh1Aq6djY+KeN7I18V 8qSHk66vpPwPmvkluK2lIHSgdv4rkBCkgggg+CK4hLbL/sg7WPjVcpSCoHvsfvXy8w2+kBaQoDuA a+9aSANdvilYrJMWtmW25cK6RG5bCwRpadkfxXn36zPRY47b0TMXYKmU9SulCe4/atJk4tdMGmdE pCkLR9J6xrRrLY3kX/D6Jrq+n3X0kJ181NcB5XlWmGtiWSlrZ1Vvcfcjfmm5Cg4PcP6As1bKcnVZ rGzc4pS5OJ2oCvmHyh/xncmIV3HRsa7CsBfbZDs15fXCUpSR3CdeKz/F0KPkGSBdyGmkggE/evrk u1m15AJbBCosdWxrXYV1oM1nIR/UAgqUBoEjvWax2BMuTUh+Srojt/Cux1+1dvHY1rXeHSXHFKV2 HY63VoQrW1Ex10POI7jaQT5FV7eXosZwP27s8z3UD2rsHkJq9W5tuU4UvBQRoGv3L1tCbZYDy1fk pYAWQfiuTLMPZjli3WNwqhtaWs/96kUebb3LKhVvcC3I6el1Kj4IrE2HlO6S7gqBDaSoNkhWqwmQ tTn8ybuawpMNIIWQPBqtc0st1u2QpdirJilW/qPkV2odhXZZf5ueUiEBvZruyshttxgPvWxQKWvJ T5qP2jKblDD0h5Si0sEN7+TUKnXK93O+FTqlB5R+gK+1ceQTVxIbrZWFTlDQG/BqpW77Ks91dVkK ylk7Ce9QS8TFykXN6I8VIc37YJrB4/laoVoMeUr/ANWSR2rJWW4umO85I7b/AE1Er3mMSNKW06oA a0PvXbw+2zsontptsdx4K7ApTvdbpcNeni82aM1dc0DdusihsOD6VEdv/Fdb1G+t/EuDrAvHeMnG bhdwOhx5zSgk/etGcZ56ybPuX7Xd8iuby/8AGTtptRCPP2r3Zw28JvXAzU9CEoQuHvQGtjQ715Ge qflOPaJl2s8BIS464oK6e1aWvMlSi4NqcKiVJIr6mMn2kyDpBPYJTW934YkTK7llq3YzzxtrKhvr J6dV7FWu/MMJbS+vuUAFWvnQrNQPrQpYWVoWdpKjuqc9RjdiiY8/PccQ3cW0kgpOia85Mh5vN/vD 1vnyF+0hZQgE/bxXawFN8zC6OlSEqs0Q7UT/ANNVp6pee4FqtyrDjJSh79C1N67fetXMSx9dwfNw krU5IUrqAV8mrTaiMWyNHnLBDxPdKR4FXHx7erVMu0Hq/TodXV96uVLow5Nxub/Qm3utktn5NasX qQeTM6XGjgLbLm+43VuNyGsMx5cOCEoW2jpc12+K4uPuT4jSX25jg6FAhJP3qVcdZXeU5I6VAGGt ZLe/tUsyPN4F7vLltYV/64DS01rB6kMTjWhSpL6SmWrZToeKrzibkabaFl2Qsn8v9TKD8kVtTwTe U8z5QiXetR3m+yQe3YVYHqJy20cbYVdI8FxKnyghJB+dV5cpkv3y8yZ7+nCoqP1fzWyv4fnB1z5I 9QVhnMRFvWWG77j7xQSlIH3/ANK9yeSM2h8ZYVKuz4SlmMjoQgHWjrt/pqtNLzHunqlsU5rHepx5 TpClE6ASfuavP0uekTHPTxblzW2USciljb8ggaQT5Cf/AHqU8+epDFeCcalS7ncGV3MIPswgsFRV 9z9hXlBlvLWb+sHlBqLFekGG68EpbQT0gb+1es/pz4mHEXG8C1ugfnloSt8j4OvFWnSlKUpSlKUp SlKUpSlKUpSlKUpSlKUpSlKgnLWPquGNyZsZG5sdslJA71FuBuQW8usD1gu60quUbqQWXfK2/Fao +qTgo8ecnwcmtMUtWUrDkgpHbW++67uXci2DJ8eivY8lraUhC22/ggea6lobky4CV9JGxsj7Vxty W4UglbGz8kipRBvJlthEdkJ320BX5JcktymGpuw28dJ3Xfn4lDtrwdZKQ6tPx87FY2w8bJmR7i0W /wD8p3sn5qssixeJhUpcKdGS8wN9KD96prkG3KnPgwYpZZ+Ckargt2KxHLZua6Eq6e4JqE5visdV icRAdSp7fYJPxUYj4cpNkQJW+vXfdQqUZ2JzfehFQKDv6T2rYHgj1f5ViMphlMx1CNgeTXo5w/62 sUyyPGt99nIi3MgJ9w6AUf3FX1Istsy9lqfFkhbbg2FtHaVVW/JfAkXJbVJLbSHXkIKm1HzsCtPp 3HOQYXcHZD5c9hpZ0k77Cp9i/O1uXFTbHlJ98DpO/P2qa2qKm5j8wk6Qsdj9qyZhP2SE8gyfzKXP DdY6dmKl2lVu/JEbBTs1FbRjzTbC0KcDBdV1aPxXFzS5YMJxJqQp1p+SU7HffxWuUCRZuQ4fvNNI TcEr7K1o6qXzWpNntDcSFLVpSQHAk1WGUWoW6DLeac3IWhQ2mqEw68ysQyZ+dIQpKOsnqP8ANTG7 5jLVKenW15TT8saBT96y2FZvOiMIs7D6oGVOLDjdzCiF6+269H/St6kl3i1RsXzaaGr21pDEuQrX 5n+/3ranyKU12qh/UxwthmY4tKuVzajQLi2kluToJUs/avLe74Hl19yObaxHeZszBKWpRBCXB9xU zwngC3w4hdnXVDLut6UfmurLw6Lj11UY9xTJCTvsaw2Vv298JTJbSwd9nVDzUQvHGNxy64RVW51T rfbXTuvVr0YYVLxDjVpuWCFlKQAr+K2DKNL2AO40T81+rQHE9J7iiEBCdD4+K4J7Kn45SnuftX7B QW4qEHyntX3+Wb933Okdf3rkr8KwDr+1FKCR3NfvkUrhmQ2bhGWxIbS60saKFCtH/Vh6UHcgdek2 Rk6cSpY6R4NecWQ4pkuIX9cGfb3S0wddakn71J4t7hyrYGnWghwDXca0a54bU5DClQZRR8gA+KtX DuSJMa0tQJqy6pOhtVWJiuRwZ2RR1aT1DXc1bzVnhzXluulJBHndS632jH4tgdW1NaZm6PSgEbqq 0Oqlz5bUyT7rJJ1s1M4KIFnxxK40cLSk72B5qKz1zcvvcV2BJMCGz/zWgf1aqZsZ7jlqBtym2hKQ nXuAfP3qLP3aTcr+gNXg+wfDXVUiiMNZapyA2RFUyNKc8ddQluxotOdiCt/raT9Xc9jU7n3lq7N+ 4GQ4qCNJ0PGqjcHlGXPnzGSwYyQ2U9R7b/ao5ht1uapM5lJV7bqzvv571b+E2j/huLJua43WpSST v+Kws7mZqRCfhC17WFEdx87qEZBbr3NYRNjoW2yPq6R8V037XOzizqtxkKaUAe+9aqMWLH04FIet sqUFl7t9VdXJMoagSmYTSA4lKh2/81y5O40IjM9LqWlJb2O9a5ZVn0sXeQpDvuKSfpA81ELplhv7 C0XZ32HNkJ6+396hcyPJRI3FndbI+EmuvILSkbU4A4P3rntkm/XGU3brRCcuLjmgAgEmrx47/D0z DkJ9i732O9aoiiCQ5sdq2Dl3PCPRVYQ8/b496kMo6e6QT1Vp3zh698t5YVOiw1Lttsc2GmEdggf2 8VrVboa7o89Nlv7HdSlLOyo1bXpO4zl8l8yWthqIp+Ih5PWoJ7Abr3LyW4o4443FhQ0A0mIEjQ/+ kdq8b/VRjEiTkE67NRSpHWpRIB8VrTGua3kraTGC3FA615FbA+kH0vXPmjOYirrBcRYUq+tbgIBN eqds9P0P07WtL2MoQ3HA2sN/xVt4fnNvyjFAkBK5qdJ7ed1KYOYRsXtLirs6GUIGwVfxXnx6wOcJ eTZA81aHCqGFEEIPbVaySba1fmUyI6AZI7nR77rJ3XnlPFuKPW6O4FSpCOhad9xWqEl2bmGULmut HpcWTsj96tKHikhEZlUVBUU9zqp/jBiFhuNc442PlQqdt2e3R2xIhIS2UjexUC5T5IuT1vTbkyFK QkaCd+a+/TlYnVZSmfIT9BSSVHxUr5FiSZk26/lSSjuPp+aqe1PG0tASQUnq+f5rYziqLIvEZmUy oqQ2NgCuu7jNzRnrtwajqBJ3vRrA89Wp68W5T0pkqKAfitWcZcH9f9gMdSEK0U/3ra7j+yXIRWrh ZWFs6A30fNQb1N5S63DbhXFZDzw0rq+9as2PE518vsWFb+p4PuhsFG/k/tXu76NeNrN6YuCICL77 NtmTR+YdkOD6ljXYb8/2qGcr5tf/AFI5b/wjYIi3MeKikPp2AfgqJrZLgnhe3cJYa3aIag9JWet9 /X6lfYftVA+s/wBd9k4PtkzH8enNSspUgoK0EKDJ+w/+qvH7J+Xst5czN1+/SnpSX3SrTpPbZr0k /DU4WjmYvIJEfSYqepJV8nfavSOlKUpSlKUpSlKUpSlKUpSlKUpSlKUpSlKUr8WhLiClQCkkaII8 1rJzLxnesQzWNmGLdbbaVhTjbW+333qrhkQLVzVxsuFN6Fplse26BrqZc13P7d685r9xFP8ATtyv Ihzw49jziyptZ/To9waspzLmJLTX9KT1MuDuE/ArqzXw4gKeQSf471lbJe0RGgW0EkeK+Lvfn8if Y+koEc78a3qjWQvzr20werpTod6sJGVMW8sdBSej9Q+1VTy8+zfp6JoT1N7+PmoneoUX+ip9lolz p+1U7kmM3SSlbjPUlGvHioxboSba7p1wOOjt0brgyOFLmNgspIHyKg17huQ4ZLzez38io/az0NuS GU6KPGhXJHnSESBPZkONyEHYCV6rY/gT8QPKuNpse13Jxb1uSoApdJI1XprxB6oMO5ZgxBHuLMa4 PAD2FrHdX7VOs0wGBl1qejLaQ24sH6+n5rULM/SJIxm6OXdtRW0FdW0HtX1AyF6DG/It9SVoHTsn 7V2bJlLseWXrg51tNnxvxXeuOTxb9J1BaV1fxUeyN1y06kS3faaSnfc6qsolpVzJe1RpkkqgsK7f V21U5RwpjWCtmfCeQoFPT0g/NVpeLPPh3RxS1ajPnbffxUfuOFy3ZYU6sfl1nyaiXMXH9ogY0pbJ R+ZKd/SO5NUNO/MWqBBW1tYbVsjX2PzWcuKXswDE+zH2r4wAe3yBU8xTM7tyJKhSFOmDeMZIWokl PuFPf+9en/pZ9R0Lmiwf06S4EZDBRp5snusDtv8Amr82CdfIqBcp8yWPiWGw7dvdWt//AJbbQ2TV ayrFcPUkI851z8lj6DtDRUQT/arbjcWYyzYI9oXao70ZlASCtA6j++6pXlT0eW/KVKcsTwhFW/8A DUda/vVH3L8P/K2Elca4Mun/AKevZrHw/wAPfK8klNs3uWy3DaUCApXn/StoOLvSdjWBQWUSUpmv NpCda7D+9XfBgMW2KiPGbS0ygaShPxXORsV+JGkgfIFfjh0mv1J6kj+K4ZLymVJ6R1A/FFyglrqC SSPiuRlZcbCj2J+CK/FNbJ0ojfxXy7HLidBWjX0w0ppBBV1VyUr4dZQ+jpcQlaT8KG6q3kz08Yvy BDdJt7LMxX+cJ0DXn56g/R5ccFLs2GysxwSpISk6IrWtd9cxNl1mWgoKBraql2GZHbL1DDqlJC/u TUht15atMky2nd9B/wCqpuxzS4800ylw7J12VXZeRkkyei6sylCKB3T1fFfjGQzpK5A93qWnzo1P cU5FRGsCYks9SlHVZF+c5Hhqlwnehsgkg9jUBsVllZHkzry3FDqV532/1qW/8CXGwX1meuSDFTrY 6qsNV7gtW/3re6EPgbWSaru9TZC5pu4X1q7gqBqRYPnUK3KWiZomR2UD/wB6nmRQsfVYWJUZKULc V3PiuE2eDbbF+Zh9CnenekisbaOT5BadgPtq6T9P1Cupb7zYbfdCZyNA7UeofNR7J+bG35q7db0A RU/SOxqGXTOZFrPXAUA4r4+1RHIcjXNtztwnvpTObBKAVdzWIxbLbbNjqlXJ1JdT/wBR/aq/5Q5R kXJp2PaVktoJTtJ+KqKNdXonU9NV1Pr/AE9f3rEXtwT1F64OpKR4SlXxWNi3Jy7Oot9kgSXXFfSC lJV3raPgX0P37kFlE68ym7fHGlq/MnpOtbq1cgz/AIg9HTwZWw1eb61vRZHV3/tVK3/8TPOMlydl 5v24mKoc0WEgJV01d2T5lxN6zuOxYbETCy4tbUt5Wh167nvXnDyDx5c+JcnnWa4MqcbYUUl8J+lQ 38GofMltyUNMxEqC1HRSB5r16/Cn4eYseIP366wQiUU9aFOI1r963bzuy2/PIJZbUFOBJBqmMg9J +PZPjkuJLaSXnNgEp+aprjb8L3HYWUv3GehJjKUSEqT2I/atssf4kxbj/HTj+Nxmm5oG+pAHUDX3 ZnlyrfPsN3BcdWChBX30fvUKl4mjiCL/AFV47jFRVrZFVFz1zExyBjDzNne9t1KdEA1pfaL0HLk/ bbiS6+slAUrzXzkURrjC3OzpDielwFSQT8VqTc7y5mGWSpb3UqP1kpA8Cprbm/zkdDUFrbg+QnvV mYRKm2JnpnsEpPgkVJ2GomQTQdFtKfv271InIHsW5aYywSAfFUxcrLKu2QpbWCR19+1bHYljTNnx MBhI/NdPkDv4qO2V9T8me1JSVKII2agWe4K9ItxkxwQkK3pNWX6cMkFlcatkgglfbSqv2+X+FbSe lkF3p76TVZ5jAczCySg20R2PkVpgizP43yA4y6yehTmjsGt7+MXzZMM/Mtsj8uljq+oftWhPP2cu 8oZxIhRGytbDhSlIHk/tW1foW4YsmKtJvmaNoHtadaQ6PB1sVuRdL3cvVRPGPW6O7DtUP6Q+lJSh KB22T/atleMeNbTxNibFtiqQotJ29LcASVH5JPwK0t9c34jVv4xjzsNwl9Mm/OJLa5rawQj4OteK 8i8yut6yO8C+XiQ5KmyFda1LUSd7q0eNbG5mNztjUeOC4XUJOk9/tXu96fOOIvGvGdpgtNBuS6yh 14kdyojxVl0pSlKUpSlKUpSlKUpSlKUpSlKUpSlKUpSlK45EduWwtl1IcbWClSVDYIrXS7Xa+cG5 et1DBfsE1wFzsSlA35qws/4+xb1C4R0qW0+HEbYlt6Km1a8GtIFW9zh7LZWPTGi70Oe22pQ89/NW e0xbrnDSp/obWR4r7TaoEWOoxglahshOqiDNwVNua46GEtFJ0dDVZyHa4kSWp15SQ70k6/fVRWzv y7o9dkEErST7YqST8cU7gzC1NhyYFfUg+QN1hJggORG4iAgyykANgd91h7vjSl29xD7QZHSdkDxV KzOMIrd5Vc0Si4lBO0fFR+83uOuYqNBSHVpOlJA8V1n7LEylowUJSbiB/wAoDxUVmYeMajyI8tsM uK7JSR5NYuFhMBtCZUiT7QV3Df3Ncty46bvLASGEtpI7O671A28zvfEOUQnrHcXnHorgV7aSfINe tHo89aCeV7VGt+WvNwLkW0obLmk9R/etrspbZl2J5LpSplYG1ee33rUfluzxsWQuXBHuBSiBofNY 7j3ChkVhlSbg8ppa+6EqHms1Iuti4ztIU4UOyF7CEnWyao7mnMXMwx96G4v8lOcV/hIR2Kk7rs8E YRLZsnT7y0LI+tw+RWal2ZDV8/JSLqtcNKurqUrxXLdhbr4URYTweWx2Cq1t5d5RyTGr2bMzDKmG z2d6agF5v18ypbK30L9kD6hrxWZt9ntr9rfEsp6kpPT/AKVDMebk45eHbulBTbEHRWBoefFcd4y2 ZesiauloYEGHHUFPe32Do/f71f8Axjymjj67Qs5xR8OXR1aWpUJOtdH+Y6rfLKfWHj6LBamcYebv eRTm0hUZvv8Al1lI31D77rv8e4HceTw5cc+hF4p7ttvJ1/Gqu2w49Axm3phW5gR46fCB8VkHHUtA dR1s6FF9Wh063v5+1fVK+QghRPWSP+nQ7V+lJ6gQf7Gv2lCkKGj3prtX4pIUNEA/zX4UoQO+h/Nf QIUOxBp5FKUI2K/Eggdzs1+0rFZNjFvy21OwLgyl5lwEdx3H7itGPUr6AU5DCkycdSXFL2QlKe4/ tWimT8MZJw5Gdi3Bh1lxBPSSD31UfwvLm5AfgXJ5bcpR02hXzWSvt/jWd1gxnetxsgrG/AqwsT5p k3mOiE11GKR0qX9jWbbyBiysSXQ8VOrB7V947k0m5tJKGupwK30kVYV4vkl3GlOyyYiWkfpHz2rH weSGmrDFatGn5yzraatKLabnd8FXJury2JahtKN1DVSE2q3GNIlrbccGk9/NTzDMRRc8XJlOD2yS oKNR3I8bS2s/03Ty2+w6e9SdESbcsLZbuOo3t+FHtuuPFcqRblflpT3XGR22r7V1Lxybj8K6rEf2 l6Pzqqf5D5favOTotsHo91SdDp+Krtrka6W+7PMORAWm1EKcIqUw8obnj8y2oKQR32fFVbyfeXLn MDkOUodHlpJ7GofCu35ht9EqSYpCdAeN9qh8rMWsaZkD3C+oq7A991lrLiGW8vGK1Y7Yt9xatDpS e1bN8Yfh4XJbseXyFMVZYJAUouq12+a2qgcbcI8E4hJuWMLh5FNhp6nFL6VEECvPT1GetLJ8suMm Fj7rljhAlsflj09vHxWt8UuZFKXNvc1yY8RsF5ZJNfMxhuc5+VaR7UceNeDXfst0uPH8gTbHNW1L Sf1tnR/2ra7gu/2L1YrTi2WoZh3FI6fzh0FL/c1c+KfhUQ7XyZCfbuZuFoSpLoBHYDe69C1wbDxd jMPH7S00wgIDbha1sADR3WIxCezZL469PkFEBf8Ay1nwTUtefhSJH5hqX/gH6ho9tV34V5VICmG3 Olg9g4Piuom0ox+aq4xnjLeUD1JJ3XVtqYGQypMpxxLFwQTpsfeojysx/wAV4yu13NYjBII3+1ee HPshjiSaWrVI/Nsudln7VWWGQm8kddvz6w2hr/EO+3YVSXPnLS83m/0y3OlyKyShRH7VGsMsyH4a WWU+4/8A5h9qtDFJDOLy0e6wlbgO+kjxV249d7Hl8TpeQ22tH3Gq4blj8Aq6IDiQsA9x81j5E5eN 2x1T5+kDyfO6gePXSdcL/wDmvyv/AKIKJLvT4FbDYrcoV6QlUB0PFKNKSPg1hJUNq0vXCVKAabTv ZPxWEuEqRdMUclW5n8xDTsFwDtUFwK7LhZxDJ2lXWPp1W52Nw4mUTU/m2ggFAA2PPau5k9vjYjDc T+XQptQOia1QynA7hkOYpnxrYFRy5vqA+N1YPIXJ0vA+OTaocJKpCmigjXjtWqPDmAruXI7dzuSC kPuFZbUPkmvUjCfS2rkm2QXH5C7baWwk9TY0Vj7CtssRw6x8aY23AtzTUOFHRtbq9Aq0O6lGvP31 8fiKRMSYmYRg76JUp1Km5ExtXj76P2ryrebeu9wdvF5lqkSJCi4VOHZ35qUYrYHMnnNhadxUnuo/ at0/RTxK5kHLsKLDiJetschx10jsAO5NevrbaWm0oQAEpASB9gK+qUpSlKUpSlKUpSlKUpSlKUpS lKUpSlKUpSlKweZ4nFzSwSbZKACXU/SvXdJ+9a8Y9Oufp2yUWyYFu2J9z9RJKQnfn+atHPuMsY5n sIuUMR3J/R1MTGtb3rwrVaft4ZlMTMV2abHfjxkLKRJWCEkA/vVn33E0WKypRHmoefKdlY+P2qo7 ZEuGX3ORGgbjPxd+4+rsF1+3CNcIsjb8tKin6fNZ/GbQ/b9yCC4HO4rtZDkr77It8NKg+e2zWAiY rJh3Zic8rSx3719XS5v3e4SIyjtAGtfauCZhcGPiz7iyn3ln5/mq5vvEsPG7cLo0lJdeHV4G6jOM YBcbXOXlKIzikDY6tdq48ktgydmRJkRVLlJ37eh81Dk4PJu8ZllxhbLiVeVJrLzcFukF6O2JqEtF OiKiz2I47j9wffuyW3ZC99K1feszh8iLZrozdITwIbUCkIV2Gj+1eiHBvqLYzO1wbXcilaUgIJPk 1b2f2DGp2K/XGZcSSC0Ued1GIeIRGMQkPNpSjpT9AH2qg86xFhNrm3K8LCW2UKUwF/f41Wu/FEo5 vyf797QowI6+hBX+nW+1bS31VvxZh1FsUkNSE6SlH71Ao9ibmPbmHpDh7dVZyzcfw7VI91gpKl99 iqX5LtEG+5a7A6E/mh8kVjhx+xa4XQ6UlJ/YVBrlZbfNfMJhOnF/TsfzqsNfrCq1wFYo+0Ve99QV r4qtb/GVh8Ry3o7BY6dHzUJsOXysVuDrcVSgXdp2T963R/D+YsGP8mQ15KUuT7gorYU8QQFHx5r1 fXKS3IQz0HSh2WB2/iuVTiErSgqHWrwPvRaEuDSgFa+DX1oAU8ilKUpShG6V8OspeTpXev1DaW0B KfAr4aZ9sq7+TuuWlKUpSlVdy9wDYOW4pE1pDcn/APWFOwa0c5y/DnlW69tXjH0fmG2wTtlPg1oR yBgeS4Xl9xYnw3ggEj6knVfuDzlJjLaZfTFVsn21n/tVgWGQ7LbecfUX0sjZ6fFZ6BnbEKOlUbTT hPT1H4NSl7O3GsediXTc1ckfR099V3cTxd6HAiz4rK2dKCtq+KtS4Z5MkssMPy0hLaQnRP7V3Ydp tt9ZTIlyWlqaHUBsV3L9yZCsePKhsOo6U7A0ar628uphoefBT2+5r5T6kWrqyYT5CkJ8aqA5Zye5 JKmoj3tg7A0dVXEi53Jl9cpyUVA9+5rp2Kau5ZKiUyo+8gH691lpHJbNuXcYkuC5IWrYKwj5rAxZ Eu6WZbkK6tW9JJ024rVR9h+VZEuqfdFwdO9e2SrddrHuHsy5hnIZtFrlNFah3CDW3XD/AOHlGxSE 3duSnW0xkgKLb/bxUuzj1O8N+nu3yIOHxoxubaSG3EaPSoADdaV8g+s3lLmq+G2f1ZZhrdKUNt7G kk6qWckXOdw3xkzHdkrMy7taX1KJJ2K1TiuKDKl3AKWlSiR1feuf8uwtIKSAk/FfjzgZb6UHZHxX UdnONjSSDvt3qU8LZPJwvka0y2SoF11KdJ/c172cO5FNuGExJwO1GOnyO47V2rPiz2YXKSp5fTtR +o1lxi0XJXH8cdBaMRPV7oHzXUgYlMx5l+NLJcYb7JV9xXNhuQQ5lylRELTpnYCTXy5kLy8jMZgH 2j9vvXTgx3LZfXZagRsk1V3N/IiWA71ugaQR51XnrzFexl90ciNq61LVoDzuuPOwzxfw2wCoIkSm ygpV2PetQ7S0n8084NEukkbqdWhz/hNbL7SPcU93IHxV/cR4fGzqeh2SzolP+YePFSzKsIgYO3KL C0pUs/eoljcsJPUZKdk9uo+Kj3JFzlyLmxC90LYc1vVT7G4saPjzUFloOKd+kgDvWetd4t3GLRYW 17Tjp31rFZWNjcnkN9K0vpct7524AewH/wCapPdEWaw2N7FbShBAQVEp89VVLxMbXY+RNZFFUel0 BHWPI3W6mR3bHE2JqdakojrSjY3oaNa+5PmFwyq5/ljNQpkK0ADUil5lAwiyRUPNpcUQNq1VH8v3 c5S4iRblBzZH+Enz/pWxPpD9LDucwo95vEZcGMzranEd1Hse1eiDDVuw/H0oU43Ct0Fnu46QlKEg dyTXmN65/wAQ+PkFvuOGcezygNqU09LQrRd+DrXxXmchtZkvXO+LVJfcJUOslRJrktEdWUXFLZSW owOgpXYAVcPHdpdjT025ge4HT0p6R58V6/eiPhc8d4Oi7ym+iZPbASkp79P3rZqlKUpSlKUpSlKU pSlKUpSlKUpSlKUpSlKUpSlKjed4Lb8+sbtvnIT1KSfbd13Qa1ZOR5H6Wc2Ztj5dnYtKcCnXlgkJ H3H9q2Wan4xzHiziIMtiZHeR9K29e40fv9xWmPKHHvIHGl/dS6lyTiynNmUCVaFdm25TEl2b8vYU j31J0tfTok/NdNnjW73uKmQ4pX1K6tf3qwCzGx2DCjyCCpKdK3/FRrJUxI81ubCAWpRGk137jDl3 WKwtCBsp3rVV/CdNrv0pEnQV37KrnUlV2WffdCIe9kiue+Ks1zhtxkyettoa3uu3cOVsSx7B0WJP tqk76ToVW+YX+LZm4lxhMpW2RtQCai7Ocv5lJX+WiBpXgaSR3qJXjCs2ut5S/GacMcHRIB7Cs1kX p4kZDjinpS1tzSn6AN+a4uMPTxcLDYHf6ipfdX0hW/01sFxtgrOMxjIbdIWkbGvir648vicjCIkp 9a0g6ANT7L202G3/AJVCh0uJI7/ArSj1N5hd83ftWN2QKAbdAeLfynfzUwe48seLYTEZbUhq6ONB SikaJNftnxS6XNdu95Slx2yPqV/NY/mb83a3I7FvJ2ABtPx966jGS3G1WiM84pRUlI/VVaXqGqRe XsjC/wDFWCen96izWX3C93P8s8CGgendZZ3G41suLM0L6lhQPSfiuTLrvYJk9ubIcSJ6EdARVDcg 2OTep6poQfZB31aqqchhssOB1ghTzZ3rWzsVJOPORrn+cavanFxptsUCyB23ojvXtT6Ueb4HNXF9 tf8AzSHbzFaCZbJP1AjwqroWkAe6UdTiAdAV9oWHEBQ7bHg/Ffq0dQHfxRKeka81+0pSnkUpSlCN ilKUpSlfik9Q86I+1Eg6763X6fFCNiqd5U9L2H8puuPy4bUeU4NKWhA7/vWifOX4Zd6tl6eu+KrT IhISVlDW9+PtWpkW25HxvLvVvu0V1CEEp+tB/isX+ehz7ChQUtt3r+e3zWWdy6RZBDDYQ+AB+vvq rLjc6yE46iL7SB0D4rHQczjX+Gp6XJU2oHwk1+ZnlxtFqjjHprr7ih/iJJ/TTGlz8htnVKcUd9+5 riv78a0W11Cl6VVbNXASSVw1hTu+4PwK6U+dIVKQHHAFDzo1zZNfIzVkSlDq1OBP+Ub71H8Qvk0N qTBjvPTDvoAQTurY4/4m5azoSPyePBbKx/zHWtECpzjnodnX6ewxlk4Wpa3QC22vXk+NVvtxp+HH xfhsWG6+3IuryUAkuK+lR1urVyq88b+mzG3Zv5SDbnG2yW2kge4vQ+/wO1eSfrH9fGRct3mVabM6 qFa0kpHsq0NeK00ejrnKU9LlqW8vuSo7JP8ANW16acUlXPO2ENtpfCD1ePip96ybob1MtsXfS5BH R7da5Ccq5t/l3wEpQO1dfqW2spH6R2Fc3V1ITv5r5X0LTrsdVbPpoxmJn3JtnhuJSVtOp7H/AL17 hYtPh4fGhWRSkoHsJ89vgV0Mq5Bdwu6NmGQQsjWqlk3lix2THGbqw4y9eZIShxkH6yf3ro5tyvHh 8dPz56kMPrQSAPitUuE+X37vyUtCXCuM66RvfnZreePjtvZdj3BopUSgEkmoLydfY1pYUtChvR0R Xnx6lOVUsB5KXtKJPiqV4NtTud5xGkv/AFxknqUVeKgPrGzdVzzR7G4ytxoZ0Ejx2qkcejl2U2lW jof3qf49dWG5xZlAKQnsOobq98Jz1nHoKXI5AOtDVd/I5sjNW0qLih1jwajsTA5XurbZcO20lRTu sxh2EjKxIMhQLsc9IB89qkmOKYxO8alkKQ2dgKqS5ti8XmSz/wDoCGnmxsFPmunxLKn4U69jsolX VtCVqPcfFSaTjn9AyBySXC68odfSftVc5fc7fdsiblnTH5dY6untVjz8qjXzEGmoMoqPQE63+1Ux exdMQW5cVuEoB6t7rps8rrzuMi2pQt2Wr6G0pBOzW6vpN9FDsyJFynMAUJWQ41FUnusfuD4re0i1 YZYVK/wLba4bZUT2ShCQPNeUnrw/EDHIbUvA8JkORoiFKQ9IaXouEbG9j4/avOJyM6icFxXlSpKv +aT3+r5rLv2iW6G1zU9Kd/pNWdYcbi5FZExYKUtv9gVJGjWzXpN4YXlGe2OC637ntOj3FlPgCvYa BBZtkFiJHQG2GEBtCAPAA1XPSlKUpSlKUpSlKUpSlKUpSlKUpSlKUpSlKUpSlKw2VYfaM0tbsC7w mpbDiSn6090/wfitPsq4ZzL035AvKsTlv3SxocKzCRs9A+xH2q7OJ+dsa56sjtqukZuLOUOh2DIP ZZ/b96xmQ+l6Fbn352NrLalfUIyu3f8AY1R1/vmWYNkJt86A+xCHb3VpOv5rvQ59nyuK+7JvDTb6 B9LaiN7rEf1S32dRMqSj2UeFK+ajFy9QcSFdm4cTpdQOwUn7VVuc57dZ96fkRIji0qGwQK5XL/fc gwB+EIzsKSs/S8QRqu3gXD+TItKZE2arpUN9az5/eu9i/AUu+ZeXpL5djt/V1E9qtOx2GzM3ZFun xEvttHp9sj9VZy74vj8KU8bVaRFdSklSAnuP3r6xWbGOPTXktBaWiUqXr9Jr6gWFWUoS9+aSw0ju NjQNZKfiTl4gCPDlJcWO3QmsjAw520Wn2nHNvqTr2z5r7st2Xhy2lPxy0VLA6iNGsrzvnEyNjkaZ bkKluKQPpb7moLgeNJj2VrJ58MrmyT3ZUO6f7V933EF3+aJpmBpKTsNE1lYGaot1teidHW4wnSCB 5NRFuY7k6nZEtgjoJ0FComu5qukx2E9HLUdJ6Qs1C81Su1r9iOoPRz8Cvmw2CLcoJcbQESCN/vuo 9lQVaW3OmSHnmxv2t96rvFOPr3yZlyLgetmM2e6FbHYHzVjcjWuBZrWbYylLkkp0oDyO1ayXHE3o F76nklaVLG0n7Vlcws0S0fk5sFsflwAXUJHk1sJwXypK9Mce3ZjAQq6QLsoNPwkd/bSdd/2r1T42 5CtfJ+IQL/aXkux5CAVJSdltWhtJqSBkB4uBR7jXTXJX4Orq+NV+0pSlKUpSlKUpSlKUpShAI12P 7Gqp5A9NGDciB9U+2Ibfe31ONADuf2rU3l38MyO7AdexSWXVJJUlgjpVv9q0Y5Y9KnImCXQNS7fJ Swj9LhSdVGbRjc23odbldS1JBHSa7NquUaPbnmJCAy51aAV51U9iM2aLjQkF1tb6kdkHzUetGVXd 0qi26At4KVoBKalbPDmd55FUY+PynVLHbSCTUis/oA5Rym2BmNZZFtdPl1z6O396nvH/AOEbl9xk JfyTJBAQD+nq61H/AEq44v4dfH3GjSJOU5dHWyjv0ydJJ/sTXLcuRfTbwCx/UGoUG9PR0lPS2EqJ V99VQvKv4sNudhSbfgeLItSHB0peSkJI+N1FfT/xlzd6nMki5Mu5S4lpL4dK1EgAbr025C5lt/p6 wG2RJ7/9WuMeOG1KSr5A8mvIf1iepy48tXt9TUxSW1qP+GCfH21WrPtCRHUHR7Lqu4Ur5rqIhKZS tDhC+vslfwK2P9B1ulvc1xoWi7GcTpTg/Sn96sj1y8Ot49l4mW2Ym4LcXtbKPI7Vp/JU2/dVRHGT FfR2IUPnVdEAOPrbb0spOu1fbrKmk6Ukp3966byAgnZAGtVdfoqQ61zdZXGfr28lJA863Xp36qMz n4VfLbIgIU657SOpKfI7VF//AIyxsjsUWTIcCpTafqaV5Brnw2zKEmZmV/uiYlnQgraadVoEgVUm S853TnHJHrFaY6/6Gw4W1y07CAP5q0OBeOYlpyqPGakIfdUsacHwTW5WVSpOKW+PCS57jq0dtVTv KkxcmxqcW5pzR2D5FeZ/P7rtzvRjtqLiy4RoGri4lxQYFwvc8icb9qW02VI2NE9q0Izy+OZPlkm7 K2t59Z6kj4712IjX5BSHQOkkCphi8VgNuyX0Be963U+xx6DcoaWElKVdWtVPZ9oVCRBTGkjR13B8 VnG7HJtDf5786F++OkknxvtX41ERhoMqJcUSEOja+k+DWLFwayacB1BXWdKUfipjDyUYohNqgDpW tPd5PxXXx8yb1OmT+suSI21A/c1PcevcN5hVyu0lIlEFAjueft4qqeSokJyepEZISuQrYIGqi97l LxSxNIZlaeHlseaiVwut9z6EbfEQ5LdJ6UtJ3s7rf30Leili02+LlWY2lTMtpQVHjPp0Vnzsj7Vv LmmaWTjXF5N4vMtmBbobRV9RCdgD9KR/4rx79an4id15qVJxjDHnbVZmlFC1IUQXvuSa0aitqmBa AT+fWolT5896leLWKNAbU6ZCHnvJA87rONSGZD5EkjoT/lNSOwXNaJLbNva9jatBYHavVH8Pjj5+ HYZd9uMQod/Qy6ofqJ13rc+lKUpSlKUpSlKUpSlKUpSlKUpSlKUpSlKV+KUEjZIH81+ghQ2CCP2p SlK/FKCEkqIAHkntquJM2O4QEyGlE+AFioRk/M+H47chabpOAfdPR7Zb6kn9jVA85cPwrOv/AI2w dp9mYf8AFCWEkJ6vOxqoFx36285wd9yFyTZVOMO/TCfQ3pRPgdRHmrAmQ899RrBfZVBiWpY+lKtB SUn/AHqOyfQxdoSTJj3IOSB3KEK8/wBqjFx4iXZpP5TK2JBhjsFpSa70jhDBotv/ADUIOe5rYLg7 10bTilvcV7SWm+lG9FaRvVcz1kVOmot35cJi+doR3rv3dm7yIjdmgMFDKewUU6ruQ7VPwWyKW+4n 3CO/3qNwcgirkPXNxCvzTPdGh5NcVjyS73u9SZPT2kpLYSR9xqrNwXjqXDx6bbn1ICphK/q8iu3j +MxGJarU48kFs6Ojo1lP6RGwy7F9hZWCOwPeoyufe7tkQlMoKmUHegO1cee3x28B1p1KUuMo2NDW iBVdcT5je8nvr8J9svMsL6UpcGxqrmy24O2S3fS2kbG+jp7DtUFsswXiWS+opSDvfiuaXKtinXWG UlTid9wPmvpDbibOopSlKdeNaqvL5eG4kKSFtkkb7oT3rFcXf0bIrk8m8KCYrff/ABPIrE8qZ5im LXDox50OuIJT0pJ81DuPrEnJbw7d7qlfsufVpzetVcxnWPF7KqZbUoCQOjpHaqvk2Bm+S37u+skK JUArwKp7PorDktyQwkHp34qq7Ren7nkCbZJB/LOK6dqHj+KsvDMgc43yCRAycCRjUtJbjdXcAn5r Y/0689OenTI0R5b6pGA3BXWs+VNKPhQ/ivSTEsstOcWGLebLLRNgSkhSHUf9iPg/tWYpSlKUpSlK UpSlKUpX4VDxsbrgl3CNBaLkh9tpAHcrUBUWlcu4pEfLK7s0XB26U12GOSrDIQFplH2z4WU9qwt1 56w2zyAy/cVqV922ioCuIc/Yk62FNPyXAfBDJrFzPUjYGH0tswpr+zrqDZAqJcum+80WNmLjtqIj gHqckN/V3HxuqGsHoDyCfdFSri5GjIcJ6grRI7/arTtH4d3HpSh29JVOkD9QbGk/71I3/SZwZhLC BdrbDZSvsj89J6R/YbFTDDuAeJYJEiw2K2P60epp33B/3NS3Msnx7iXGHrtKjtRYrI0lEdoAqP2G hXnxy1+MEzjV2egY9jrbimlFJW+SfnzVOZd+MJn91gFq2QYkFagR1Np0of3rVLkj1H8gc3T1ru94 krLhOwhwgD/eqvuce5tDUl11wd/1LKqvj0dcBo51zmLDfR1Msr+oa7HvXuTFk4v6cuNoFpSWIojs hCGm9JLi9eTqvNr1n8nuQhIltyFuNydkAq2E9q86Zdwdu90XNWVHqUT0n4rtS1KuzzaeyOnt9Ir5 vXtxYaGEHqUR5+d1sx6V8pY4qxiZkMjSZRSQhSx3qsZ3qBul55OdulzeMiA5IJ9tzZ0n+9T7IuM7 FyTKcySxvIDziO7Sda3r9qoTKcXnYdPcCULH1a6iKxybk7OjH3dFY8arqRGXLhJ6HvoTo9z2FbPf h8WlMrmZkdIWWnPpJH2rej1Qch26w521Eu/S5tgJSnz3ql+LcGnZFl/9UfKmsfUvqUV7ACaqn1q+ ocy7kcDxqStFuj/QVMK1s+NHVW16GrHOZ4puUGWwkuS+4ccT9f8ArWyHG+GPYpeGZbSitxpXV9Xc k1tBEgvZpHbuskJCmk9IRqqV5jtyXGpKOodt6A+K858+gMxOQklaStPujsR+9bH5pcLengOU0UhC lRyAkDQPavLd9IYyCQpvRHWdAjx3rMtkusn3PH8eKkdqusVyMI7R0fCt1loj0WyH8yVnY76Brsjk OXdHA1FWo9PYbPiu9dcyyFm2IjuPbZXoa33/AJrP2FSmMVfbfkqUt7v9atkfxWWxi9W/H4zZmL+l fhSvNZu85laUBJb2QR+r7f3qZcfZBb24rjrLiAtaf0qOhUHyqctOVmW+8UsA/pCvprHZVmsO4y4n 5Panm9fvWTsHCmVc5T2Y9gYddlKOlEJ2kfvXov6RvRZB4ftLFzymMzPyAaKELAUlo/c/c1dfNPPe H8CY4q5ZLcG4u0H2Iyf1uEDsAPgV4z+tb1u3T1Bzlw4bzsG2MrUhuOyshPTv/etaMbtKEQ1PO661 d+4718NNpRKWEDsoEbAruWe0uw3luI9wk/B3Uyg4jKubfvFKtDR7A1fXp9weJk10iW6RHUtRcSNh P717R4DjkbFMPtVsitpabZYT2A1skbJNSClKUpSlKUpSlKUpSlKUpSlKUpSlKUpSlKinJfIMTjTF 37zMaW822D9Kf4+a86+ffWNkPIs1yBhT7yZRPQhlgnt/pW4fpEtuWr4xgzcumSBclnamHN+NfO6t DK+TrDiCg3Nlgvf/AKtHcisYvlyLKtypNtgPzSBsJHbdR7HeZ75fLoqMcYeQjuARvdYDOJ/KN6uL otUJ6HF8JCe2hUws2CZFecKTEvV3eYnODwDvp/msXiHBM6wXgy5WQvyWt7DY3/5qR3bhDGb1dmLh LjqefaUFbV32anQgxxFTG9lssJT0hopHSB9tVHsj4zxfLIH5S5WWHIbCelBLQCkfuD8VQ969OOS8 fXNd8wnIJbyGz1C2qUQNedfvXBbPVvecXuqLbnGOrtgQehUlQI3+9XRj/JmB8qRzHh3KDctjuw9o KH9j/wCK7N34lx+7MdCGPyw12LXiqN5L4Iv9hCpWONGejuelH6h+xFVRbc+zLGLv+Um4m448n6dq bP8A7VL3uZWWYajcrcm3SAP+nRBqL2eZH5DvgLl2IY6v+WT2/irBuuC2aG01EjlDnX2KhXWThiLa 2gxB1qQQew711p14yFU9tUZlzobBB6fioFaTkIzd6ZIU6hgK2rf2qwMpyyNIYaUw77i0jStfBqV4 bk8GDjrz7rSSsJ34/aqMyLNjcMpcKU6acV01a/GVkt1tSmUywgOODZOu+67ec3NEp4tugBOvtVdX qL0R+qErS1Hwmu1LyC12exNqcSn84B9RI710rFJmZfBLcUEp+BXzdItsw22yH7yEdIB37g8VqXmf KTF9yGdExtQabKVIBb7bNdzgfil+7vyrhfnS6AslKXav27vWpEBu2W5KUK0EkpHisP8A8AS5bX9P QtTjS9LJ+1Y3kKA5YYEa0xifdUAkiovd+IH4GLJnSU79zv3+1Vlc+L481SZUIhtbfclPmonKmM5J Ifsl4c6BESSy6v5UKhGNcnTbPmCbRkQUvHuvp910fSkfBrdP0t+q1XF+ULtv5gzsYmKCWUKJ6UD7 ivT3Hcgh5RZotygvJeYfQFgpO9bHg1kvNKbBOvmlKUpSlfilJSO5A/mupKvMCEgqfmMNAeepwdqw Fw5Sxa2oKnrzH7fCSTUWmepHC4ilJE1Tqk70EjzWB/8A0obbKdKIVuce76TsnvXxI9Rs5I2zjq1/ bZNYqRznnd1Kha8WV33r6SdVDLXe+bcmvb5cgyY7AOgk/SE1JX8R5ckhKC+43v8AzJc8VI8e4Vym SEPXjJH2FnuUNLJV/wC1ZNvgKS5cFuS8llyI6hroI7/966c70p45PmpkLnzApJ3pJ1upTKxHCOPL Dq6S2YURKe70x8JJ/jdal82esDiHjVxy22xcO9r3/wA8aVr+9QLBPxMOPnLpHhSLLFQzsJKlIH3r ffi7NsN5Vxxi62BuC80pIKmw2nqQf9K6XN/ONh4GxY3O5oK/pPtsN6Hgf9q0AyT8aFuFc3mLbiSH mG1EBxxZ76/vUGyr8ZHLrvDWxaLExAdUCEuITsg/3rUnlz1MclcvXJMy9XWbHQVbQAtSfmuTjv1S cncRXRmTDvsx5pBCuhThIOq9CuG/X1jnO2MJseeSm48hQKSXdDvqq25c9GGH5dJkXfHZLUkPAqSG 1DvutO+RvTNkuFTlrRbHHYqTsKCT4qs7kt+1D2TG9h1PYp1o7rGvXB9bCQ5s7Ou9enP4bHH68Rsr uTOoKQ4kqSrXntXf9UfKM/MstTHZmK9ttfjqPYA1qR6q8wNwbtVv6+ohACtfNa9yVJt8f2U6Ku/g VwwXXGwSN9R+RWdx7FpV8uTDjjRLKDtR/ap7yJdWYeON22AsISEgKSn7iqzQmLdbZ+XQhLckf5j8 msph+e3fjV7pbUpbSjstk9tVcke92bmWAlhQRHlqGlDXzVb5lwjesLfMliOqVFH1BQG+1Q25XAS2 QwpoRHh2JI1W7X4bOHsvXadcWVByawCodu5NXRknBF75655S7ewqBbo/1FxfYaBrBesjnmx8FYgv AsWU25PKC0p5vW/Gid15s4tJcuuawn7gtT63pAKy4dkkmvWzja4wMYxS2oitpQFMpJ6R86qd8c5a 9OyUpdQSz1aGx8VtFHCpVo1DX0IKP0p++q185NS9Cfke+rYG/NaQcgS7ec5ZWoJOne4/vVh81zYs /hwmIoNpQz3A8+K8ypMpabs6Ejq+o/271Jre4mRbz7pCTr7Vy2yDHKXnPzIQUDf23WGuGUPuv/l2 QXdHXiu9bzf0I64ttcJPhQQayUONm10kIQLXIdAPgoOhWZuVm5EaLRTZpIaT8BJ0ayGQWLObzbLe hixyNgjZSg1+reyWBPj2ebZXG3SAPqQR3qWS+NuSI8FubBtEhMTWyQDrVZS0YrkWSW32JEVf5v8A SUq+9WDwt6Z8ozXM4dgftjjTMlWzIUkgIGxs7/ivWjhDgmxcIY43b7akPyiAHZa0/Ur9h+1YH1Ie qHFfTzjb79zmtG7LbJjxN9968mvEf1E8+ZB6jsten3S4OmAFkspUdJ1vxqq3NkiFAVoKUkf6105z y4yfaaBArOYtFiuqBeWCoDej8mpgxfI8WMrogpc6fB1UiwrkKRIlfkxa+y/p2U16JeiPhn81cW73 NtyW2UJDm1D5+1b6gAAAa7fFKUpSlKUpSlKUpSlKUpSlKUpSlKUpSlKV1LxPFrtcmWUlfsoK+kfO q1T5Y9U2DZfht2xa4/RcnUqbDa9dlAeR+9a+ehr0yTbzyPcMsk7RaIj+0B0bC++wB969OUtpQgIS kBIGgkDQAqJZDxTjeUSQ/Og9bo+UqIrNWbGLbYIiY8KKhtsfcbNZBuM0ySW2kIJ+UpArkpSlKUqN ZpxvjfIUP8vfrUxcEa0FLGlD+CKo3L/RnaoqEScFmLsU5KurS1kp/sRRaeWOMLa2yXxdWkJ0CB7g NdiweqWXallnK7O+1r/5rLeiP7VO7Hz7x9lU5tlMxpEpXj80yAQf571ksu4ew7kVr3JMVlS1D/mx lDv/AKVB5npQsltgO/0GQuNL0ekrHYn+aqhv048pN3/80bihUFpW/aLg2oft3rOX0X3AkF6RAkOp A0QEHvUXtXO6Wrl+RftjoKzrqWjWq6SsmfvtwnMR2S2FggKI1qupExA2+3uPzbg0jqUVaWsCo3mX K1vxyMiDHfS+VjWm1b3UswrA0ZnjjVzDRDhPVojvVlW4R8fjNNK31JGun5FY7JWDeEdaG1JTrsT8 1Eo0BcZ0hRChvuT9qyN/xqwXu1KDJCpYHcJPg1Xi8zHFkJam1p7bASfNQHI+RDy3bZUWVEkNpOwH NHRFVVjPHNpxG8OSELDhJJ6fJFXBhlyRcJyIDLSmWl9iojVTi24awi7SBoqKRsH4qc2kM2q1LlPF KVJBAKqgsfHnMyvypzrZ9tk9QJHY1KL2n/iu3OWVEcoDaCAop7VrFnOJXjGYlwjQyouEkI7d61ov dnutumJfubbhcWrsACCKkNkslly28xbDfG/8J9P6gNEf3pm1he4lkqYZSqTbm/8A8m9ve0/v/wBq v30hes69YTkEeDeZpctayEFl1R7CvWHDczteeWJi62iQmRGdHx5SfsazlcE2axbojsmQ4lphoFSl q8AV57err8TONxhdXLFiiBKko2FOJPfYOvPxVWcB+uTkLlm+dDE5aHCf0KV/tW0sPljkxh49bi3Q nvojdck31BcixXOhNtW8r7IZ3/4qQ49zvndwaSl2yudZ+Sx4/wBqycjLOS8gKWoqkQCr/MUdNd6B x1ypP0uVlrMdChvQ2f8AtWai8WZoFIEnLkOtj9SQhWzXNdeDBdCOu5rI19XVvufmuvH9M+NEFUxx 5867gHQrtw/Txx4lxJTARJWD4U9vZ/gUzGdxbwrbfzl6bttpbSnaUrG1q19hWpvKn4ofEFjD0GyQ FTpCNgOpaAAP7arXK9fiuXiHKUuwsBlsb6UqTWBtn4ufJNtuZeW2zKjk/U2pI7/7Vvx6SPXjaPUH DbYuRj2+5EaKArpO/wCK24bcS6gKQoLSfBB2K+q1j9Y3rGt3prsK22PakXlaNpQo76D8dq8ZecPV vyBzzd3nbjdpCIqlEoYQ4QEiqhtsFVzmkSnHCBsklWya+GLa3Ifk+wtSVM907Oq3e/DR5wveLckI s8iev+nkAe24vsRvuKtr8TXleXl91ttphJcZigdOgTpQ15rz8Y4yEdwyJaXFsnZAA81IbHhMW4LS uLHKen5UKzU/HHZcZcWUz1lsf4Wk1j8Vwx6HPKryyp2GT+np8Cmf8fW0uJmY2h2O8judbHeshg3q Yy/jj2ITzjzraCAoLJPat5uF+f8AFObLGi1XVcZM1xPQQ5re6rn1DeiN9yO9ebKUyWiCtKWhvt5r QrNMNumI3VLNwjrabQ70hKv5r2v9H+MRLx6dLT+WcbbccYAPjt2HmtJ+bbfIxzmuXAW+lxtJUeoH tWs/Ozzcq9NOqWFFvwN1WkZpF1nKUohIA+a+0vIZuzcZLfUnYGhV6x3ouM4g48Y5bW6jQUoVRkyR JmPuOrXtpSz2PxXNOtaYsNMiOoe5rehX1AfaRD/MXRIdSr6ekea4Gn3oMkSrC6uMB8713rYbhz1J 26Oyi15owJbSh0dZGx481ycxcUWLklDdxwRTIdWoH2AdE7/avQj8On0ozuJ8TZvt5UlLslJUtpX+ btUa9fPqltvHkJ6HiTjce79KmlrSNHdeTM693DkG8ybrfJbkiQrawpwk9661gKZWX25sbSffSNj+ a9RJZTjPHVnk9RdKWE/SPPirS4husGfjzc9Og707KD53V3cZzrtkcwtx3g3FGwUqOqj3PuIy4sVb hdDpI7hNaK37EmZWUpMthxOl9yRr5q+cr4SOX8A3Oda0HqjsnbevqOhXkXfobuN5DKZlR1tOJWod Kx+9cbVzk3NH5eLHW4rf6UDdWnxl6Zs65YlNM223yI7ROlLcSQCK9EvT9+F9brZCjz8oQhx7SSUE De/mtq7P6P8AjGDHSw1am1OI7bKR5ro5b6X8Xx6ySZtqt7anWUFXQGxs6FV3xDbcezFU63XK1oYc ZWUAutAVfeOcS4Na2kBdtiurHj3UDQqtuf8AgrAHmUZEI8OHJZP1BATo6rWXlT1aYzi2Kf8ADNtR HVMKPbQUgbJ8dqx3pR4LzjkzJEX+ayYVlUvrLrqPpI38fevSizYpbcVtgTCjMNPMtEfmFIAJOvJP 2rU71BfiK47wvaJVvLbcvJUpU2kNK22FfcV5I8wcuX/1HZe/eL7Ldd63CpA6joA/tUYVAbtbIjyA VIH/ACwPiup7pju9Klb+yT9qyK4P5mN1pQpQ1514rhtuPyZDw9twIAPknVZ6CzMj3qLEVtxCiASP Gq3P4X4SiXIQZYbS46sg9AHevUji7FW8Rw+FES2G1lAUpIGtdu1S6lKUpSlKUpSlKUpSlKUpSlKU pSlKUpSlK+JDCJLC2nAFIWkpKT8g1pryb+HzCzfP036LcExmS77im9kfP2rajj3Bbfx1isKy29CU tsIAUsDutXyaktKUpSlKUpSlFJCho6I+xrG3PGrVeWC1Nt8aQg/C2xv/AF81VWQelvF7xNVJjKcg rJJCWx2Bqvsv9P2d48PcxW/SZSUj6Wy6Rr+26jtozbnrAllNyszs+I35Lg6+1SaF6zl2yQ2zkOPO Qx4WtGx0/vU7tPqs41yVaY67klJV26X29jdSZuycdZiUyWEWyQ4odltqCVV2v/g5iq0EswgjqH6k KqnebvS3b7rj0p63XN+Gw2kqUhSzsH9jWo3C3pey3MM0kuLaXJtcB3SXnd6UN/c1s1dLBybx+lSL JYvfgJR0gIG9EVCMYvGZz7+peV2xyCgq2AUEVJOT+SnbFbUNxYpDIA6lJTUQx/NWMshqRA2qaexS f96x3IF5g8R2Rc5cwuT307U1v9Jqq7RYb9zPCTcYzSlspX1EdzsVakxl222CNZP6O0w8E9KnUo+o nVa/5dgV2x2/fm9rUyVE9JB1V08aQmbvbElbQYeCOywNGp1BEy3vKZba9xJ7FZHesZm8C+Xe0/lI 7KktkglSa408jxsWscWAWwJLSQlwjyTUtxDM2L9bHlxo6Pf6SBsdyagD9muc7IlyJ8L/ANOlZ6Uk dqgefYBbshu7jio7aAPAA7CqCzfjv+jXxEiGSVN/pKRWOsmYG6ynrbeo4eQnYSp4eKgeaYRItV8F ztayWN9RSnwBW2Hos9av/AGUW3D5qlTbbMWEPqWr/kk9tivWKDOj3OG1KiupfYdSFIcQdgg1rv68 OU5HF/BN1kRAfzElKmwtPlIFeBGU3F3J1uXmRIU7IcWoqSvz53Ww/oXmS4mZCSGv/SsqB6wNd/mv VTAuUEybultyGh1lJAK1D4Iq077zjgGFtOvzno8VaGyo6Snfb4rTblP8XiwYnPnwsdsbcxxpRS2t R8/v27VrVl/4tefZD1JjW1iF50UHVV3K/Eg5bkLKmbk4z8gIWe1SDGPxS+XbJLYXJnrlsIUCptxW wRW/3pS/Ebs3Oc5q1Xlpu3zikJ6x2+r+KzH4hHqWc4m4sfj2Gb0z5aCA8yruN+BuvLDiP1m8g2TK YLcy9y5aHZST9Th+T4q7fxD85yLkSBjUxyS9HYVHSVJSogK7fNaFTYSWQjS/ddJ7ivtyIpSUqLIS NfauB6PpaSlG0/NWl6ZMokY3zDZ32JK4zReSFJSrQI2PNf0DYdmH5nEbLIS6SVtgq2fPapg3lNud Qr/1CA4lOyj5rxb/ABRJU278oGUtalRus6QT2FaSW1oOl0lISE/I+KydvS0plXtnqIOu1c6oKW2l lACFHzrzUq4RyRdgz2E60ssFLydrSdE963458tTfLeO2GdEZStcdoBa0p7nQqtrdhMCbbm4EhpIe B1sjvWSn8Wpxaxrcjsp6ldxWNgYg6uJ+YmRUIGvpJHmvp2zQ34i0FhIKQe5qpL3dYVnuy45UnROu muC+YlFvNtVJjRW3FrSR48VUMjHr/wAb3IXOA+40ttXUEo2K3D9J3rsdFzZsGbOe5FXpHU8djVbM 86+nHjvnHGW75jMhhc4j3AyjW6zXDMY8R4MqySpK2V9BSEgkdPatNPUFOt7WbPyVzFOPLUfqUe5r VflhXRcWT1FSHO4J/iox/T0NR2XG1kKWQKkdht6Dl0FsNhwq0TsdxVk805qzIssW0MMNoUwAlRT5 qn4sT3k6Hg/H71+ym1RUaJKgPiug4DLHgFIH6TX3HQidHWwVFpXgdPYV9e/AMFUJZAdRse5ruasL 0wybkrle2x4Tr0hkrALY2Qe4r2I9RnqTV6YuDbW8WEpmymAEjfdGx4FeLvKXJFw5iyiVf5al9BWT 7avFQuRdPzIDbSA2EDX0DzXHaX3It+gOgaKXknf9xXpixLkTeNbZJO3W0sJ2Fdx4qUcUvSY7aHEL CUOdg38VtRxo5LYCVthSOpO/pFdXP7y8biBKJcRvWl7qjMxjWu53pohtDZ6hvVbMcMxILdpZtfZ2 A+3pxCj2J1VDepX8NLHuWb8brj5bhvOElbYOgDXPwl+GJimCvsS757ct1vR9tI31Efetwcew/FsX jJhWyBCiJa0NBCQr/WuxdLxbLS2NzAgb/QlzsKwt2zuyWm3KmGWnaAT+obrXnKvX1jmMXZy3vrQ8 nZSdjz8VSfJnqxsrDarrYUIZdV9RDXbdQux/iE3K4xnIryClYHSFHzVEczervNMulKssNUhcd5Wt o35PirS9NPoEyPm27WnLcoUqHbWFpWPe2OvXfx8163Wi223C8ciwmfah2+CyGwTpCUhI81oJ67Px EIeDQpWIYK8mdOeSWpE1pX6d/CftXljcF3LkaaqTeH1uvKUVFbh2e9ZuNZGMfjhLZC1eN1zw4tpu O1y39OJ/Skn5r4ThUaY6qZ7gCQOwNYhOT/0Jx6D7YUFkpSpQriWJDrSCwVBRVrYqzcVtyokZp91P W5oHah3Fb3+ihqTf79GBQpaEqHY+BqvSAAAAD4+KUpSlKUpSlKUpSlKUpSlKUpSlKUpSlKUpSlKU pSlKUpSlKUpSlfikhaSCAQe2jUcvXG+MZCy43PskOQHBoktAH/UVV9+9H2CXIqcgxDbnj32juAah 159I94t7Sjj2Qloj9KFEpNYux8X8yY1cW9Xx1cZs9yVEjVVx6gvUvnEWU3hEKC7cZalD3XWEd1Af fQq1uKfVJj+K4/ZrDeLNLtdwUkJdWU6HV9zV8WbmDD79OMOLfYn5kJCvbccCCd/bZrPyWLRdgj3k w5W/09XSr/SurccEx+7RixKtER1s/wCUtiteOcuI4mJx23sKtpZuDh10MDuCTVYZj6KMt5Nx2FNn zwmYtIKo6laUn+RWf464JzDhyzfkmojktAH+QbFdm8X6Vj6/zt2xx9xTR3so8/7VG7lmdlzNIeft QjoP09Ck61XxGgRYiQbcgIR/9I8CptEitKsq3Eq6n+nt2+axuMSZ8luQw4ypfZWiRUVwbCYd9yq6 pvDOgFHo6+1Za42cYreW2rUyfaKgNJqxLnKixLAgy4//AKhxHbY+aqa9WRp6M7JCAkKBNVpGtNtn T1/m20rSCRo1A+VOHWru4h6wx+lzsVKQPFRKNikmzw1wbgwpxSwUgqHg/eqql8au8Z5UiShtTjk5 QW0sf/L+RXpn6Hue5N7Q3hN1c9x6O2C06s9ydeKs31ucfIz/AIMvDJb91cdBUEjzo/NeFWB8Uyr3 mku1voKIrS1A9Q/et3uI8AtPH2Ne1DbSHFaKl/NXLFzWDjOKS5hIDiEEgnz4815t+oDnG+ZxlMpq PcHBG6lJ6W1EbFUm0wXX+l3q6leCr712nLBIBGhvfj713oUB9KQkg1zSbeEJ/wAQjo/zbqw/Tzhd /u3I8F7HlONtNrBUtBPcVenrjvdyYtlpt1zkKfWEgKST9hWnVmfRb8lgPpbPQ2+hWj8jYrdT1LZ1 GzjjjH0x4/tqYjJST++q03g2kvOrdWoEJJOq+JlzRNc/LoQB8f6VyslgR1tnXUB8184lMFlyqBLB Kel5JA/vXu36fsg/4m4uszqVBam2Rvv4OqycOPOj5M9LcdP5ZXhJNaZ/iD8YS8qt7t0gRFOhsFRK RXmVFkuWx1+M8jR2UkKHdJrvwoa4itbKgvuNdqkcKIuW0UhBUSO37V0rfDdtOQIe0U9KgQftXp96 Ms0sd/xF21XjoefUjSAvzv8AauHmnB0Y3eBJgo9tBVsdP23VZ5vf7tPtSWIqVOlA8JrFW2+XeXaf y0uOtBbHYqFRy6TZcKM8tQI81r7fIkm95GVlRTpfnf71dWHQVNwBHQ4FudI7H4NYzO7Sba2tySkP oIJ6dVQGSWRm4S/ftrZjOpPkHVXN6W/Uze+KM4hMXuap21BQQUOKJAFerWDWezeoS3JulvebShY2 Uj7arQT1qcROYbyOljf+GHNefiqP57xu3RsbtSmUpL3tfqHneqoq0hbxW0Vb9sdWjVg8aJTKkruj ieoR+2/tUcyi7m7ZBMWRtJJCaxEWUuHs6JG/Ffsmb+b7EeP3r5YkojlQOu40B+9Yl/32ZQWAQgnt XYXHbIKwkrdcB6UgfNeoH4Z3CtkxjFZPIWVWsJaYbUpDjyNgEfNUF+IX6movOeayrPb1atkBfSyk eO3b/wAVqAxORGtq4jAJccPc1+wYrcaG4Xhp1XjdY8JfLqXGwSGj1A/xW+vpxzaRnXDlwjLV1PRk 9ISf2FZDhnkGbKy9dlcWoewvQB+O9einE94ZTCaZdG3CgAE12uT8MdujJfZQdkb0BWtuQ8aXl24l xtC+x+xqw+O3L9jTrDamnHmQB1Eb0K2HsnJluYh9MhKkLSNq1UOyj1fYRiz648lx0vp2AjYGzWqH JfqtuubZC/8A8PRXo8dCv1N7A1USdz/JslbAXfDCUn4WuotkXMEvEGlM3S/ImN/KQvzVKZbyZheR 9Ty46PzHfSyajuPcl4wy+pucwlcVPgKqC8jcg2q53lpjF7eVEnuGgdn/AEr0K/D79N8DNim/Zdjp U0w0lxsSE/StfwK9HLnc7LgOOqkSnI9ptMNGvhCEADsAK8jfXF67L7ectmWrEJziLQVKaCm1HSgO 2+1aWIH56X+enqMmU/8AUpRJJ2ayUuyT3WfciAo7fFY+LPlW932poLnx3Fdt+wqvC0vxT0hJ2RX7 cpky3x0ttq2gaB1XbnWmHco8V0KSZBHcfvXJaozsK8ttutEs7A0a2Qw7Em8hjxGUNgqXoaFelfpK 4fawTGv6i6yEPvDSN/A13NbDUpSlKUpSlKUpSlKUpSlKUpSlKUpSlKUpSlKUpSlKUpSlKUpSlKUp SsBmGUwsdtjwekITLdbUlhkn6lKI0O38kVCeJ+LGrYp3IL3DZevcokoK0AlpB/8ANfPN3Clu5Cxi euFDaZvSWiWXUJAJUBXjdzlEyPBL7LgrucuNe2FqIQFka1UfwT1kcmYitIuN0kOtRhpHUs77Vd+N fi48jxSIzsNiTFQNe86gKUB/Oqv3hT8UHDLvdR/xU64iW5pJUrwk/tW2GP8ArH4oyd+OxCyhhT7x 6Q2rsUn9+9WpCzGx3IJ/LXaG8VJ6gEvJ8f612n49uv0VbTiY85lQ0R2WKgl94PxK7gstx0RZJ7gI Pf8A0qPv+nuPCjKRBcSs67BXaoheOIsisLDkhKUvMpHcIO9CqmncvqwS7+1MiOBIPQSEH+KnVvve O3wxZ6F+w5J0TvtWfu0yxWpaEtrS692IJ71mI8aBk1pU5cdJKB/h9PyKguZQbc1BRGj7JVsVDpvF UeFZl3BfZPka81msJtVoZtyh0Fx1xJAChvRqO8h4BAhWlyU+0PcVvpIT3/aqYuOIxn8bnP3hn/1a UkwiU7P7U4KuRx26RZDK/ZvDTyVub7HpFeiNwzWyZ9xddFJmxyp2GtDrSlgEL6e/b+a8WG8hZg83 XuywUJ6g6tO0j9/vW0PHFjXIthtsg9Utz6k9/ArB8wR3bNh14jH3AtDZGwK8z5okN3R5Z2pXuK7n 57125AQ6226Tp5PgVnbQ44+wC4B+2/NdllRfk9CU6P31WfYwCbf1NRmWypTxCUlI71uxwJw3ceD8 EcvktptLymypJc7HxWr3OV8u/LF+mzJAKmYiiRr7CqQelxXH4gQAVodHV2+BW7Nvxa18k8Le9b1e 5KjM6KPJ3qtK3YsuxZFIhyG3EAKUOlSdaG67KccC0GS0QT+9dB+yvMzWgRtTh0RX7kttVZpMY6Ow QrYr1g9APIirpxg6y4sKLLegFH7CtpMVadzFl1pjSVNAk7+a6N6hWC6WSfZLu02t5e0DrHz4ry29 anpDkcfzVZHZ2AqG+SpSG09gPv2rUaJcVMuBl3utB6dVcfGFkRenkJ0n6vj7VnOSMBFqAdQgAgfA qT+mbNmLLn9thTJDjPUoADega9JuUMJi5LhSZsVSXVBoK6k99dq1lwqOE5OqFKSgoSrWl1J87ctE Nl1KUNJKB/kqk7w/DvLbrTIG9HxWvWXRnbJfSlAHdVTfC/6slP5lgdSlDsP7VnkWa63hLr94QUx0 78j4qqclh2t+7Li24jr3o1A8zsTcIpaUrokAdYI+wrdf8OH1OLsmQR8XekKH+UB1Wtg9q2X9d3Ei 8gtiMmGiko9zYrzlywMZHj0oLUpT0MFKQfg1r603IgzVHo/5h6dGrlxy1jH+P5Rd0lbwKtnt5qrb nc48ZSVfqWrfcV0lTRKIKG1q7fCTXF7hSe0d07/+g12GoT88IQiHJLijpGmj5qXW/hHkK9hlpiyy VtujaFFo61/pVj8KekLkDKOTbLbpVlfbimQkOLW2enp3Xp76xbxb/TX6UW8Xt5QxKkNe31NfSVED uf8A8PtXiZIeRcXHJanC5IdJJKvO64IZatj3uPfV+2q7Mwm6Ausn6B8fauEzFRY6kJQlXUNAmrs9 KufysYv6rHsdM0/pJ7Vb1/amcZZ4bqgdJfX1DQ7d63P4I5OF2ixnn1jr6U671tg7lkN+yNk6VtPf feulYo1uvQUr2k77+RX1HhPQ5Ko8Vln8oQetSwNgVpL6mfUDL47y5+2WUqddWspV090iqln2qPlU D/iLJ5gjkJ9zo69H71S2beqSDii3bbiSEvkbSpax81Sd55wyi6SVPKdU2lXkIOqjFxu91ypwe5Id WrY7FRrlawe7XFkIbBPQNndd63YJcMglsWqIFOyVEJ6UjezXpv6IPw4W7OzDynNWELSrTjUZ1H1L /f8AYV6CZlkNi4X47uF2LLEC2W1gqDSAEJJHYCvHD1U+vTKObZMuzxn1w7AwpXQI/wBII8bOvNaz Y1AmZQ8vo0/HBKlLcHffzWUiWtuQ84m3AFbB04FfBruxchnwX/aU2lSfHbxXduxtz7IelJAX5ISP FcdnyC0ohyGo6vrIIAV2rBR3fzynIzoBUSSCaxMQSoF1UtZKmWT4HxWz3FmAweSrU2+2lAeTonfY 1fXC+EqhZzCgqSFpS4EjQ3816g2qEi32yNGbSEJbbSnpA8dq7VKUpSlKUpSlKUpSlKUpSlKUpSlK UpSlKUpSlKUpSlKUpSlKUpSlKV8uLS0gqWoJSkbKlHQFa/xcAumac0O3qRMVIscR3qb7/SdeAK2C 1oaHxSvJ78TXiYWHkdzKXHxDgy2ipKz2HVrv/vXnhKYcnh1PuF1pXdKvvXzbLemChYcAUn7Gumba xOl7hs9Cx41965Ut3OzyQ7FuC47qe6dKIINS+08y8h2ZKVM5PJ+jsAHDvVWhgfru5DwJYBvMh0fO 1k7rZ7jP8S51a2ZV2UVP/K1nvW2HHf4g/H2UsNpuE9uK+R5CgO/8VeeOc0YZlrPVAvcZ1JHhagKy F0wDFMujByTaYM1tfcOpQO/77FV7yT6bbdktqbasLotUhoaSB4qp18B5NisEGStc9xGyFjZ8V92f kkYtbpMC7xg274R1jxWMazyDcHiXGUqAPb9q7L15N6cQ17oEc9i38aqXR5NsxlmI0iMh1x0gA/zU lnYY3PjB+SyH2lJ6g2RVfSMAav8AeEx3beAwk6Tsdk1VPN3pnuOOPf1nHnj+Yc3tps9x/pWsvLbv JvHNiWuK5KZaWklaQT3+9U16eUyMxzmbKnRCm4KJJdUO+/vW2eN3Wdj11SS0pxQV0hwjwKsrk1qF fOKbvIdipEgsH6yO/ivIC9gsZHKbKtoDqux/k13H4bcqMlSVAK+AKyNttz8eOnv1ft9qz0O1yZaU lto9Q+dVdfEMxnG5DU64pC/yp6wlXzqphyl6k5/JiWrXb3zEiNj2yhJ1uuC0YFCTij7j8lIddQer fz2rU3MMbbx/JH1IUPZCiUgfNWb6cucXsLzSG3PBFnJAcZV+lQrZXmjiWx8vtKyLFoSGg4nq00AA TqtO8sx+5YflaLTLbLLZOtmsxLsQMD3kDrUBtKvtUKuj7iYupTXvLSSApVbjfh+31bspyGqV+XYW dFBVXok465alsJtckNdWupSfJrI5fh78nFl3NpH/AKgJKlOfv96pvGbnaOULVfsUvjrcyT7am2kr 0Sk/tXlBz/xY/wAMcpzLdIHuMLcK0bH+UmpVwLMS9dlNoWP8VWkD7VfmXYhJm24tqZLqgnq7jvrV a33m4qsuWMOsMfl3I6h9Q8g16h+lzKV8i8fCHIl+44WgnRP7VTfL3G90xnKHZEOQofWSCk1EIcCf eGXkzHilWvKj5rN45xnDXCedXKSlej3Jqgs/wqNGyhZVMD2l+PipfgURuHK6klLjadfTUrvVwbuq VsMJSlGiFBP3rWDMoRxfI5L5QUhZPTuolcbfIyJpTy1bPws/auLjaQ7ivKNgfgPlh5DyS4sK1v6h uvYLk+7XHNOFmJAWZLAijY/fprzrs9oVJi5An8sVOBSgEAfNa75MpbV+YhuM+0tLoBTrXyK2dmcF ZBl3FrT9qiOO7bHdI8dq+uEfw7Mm5GKhcULjdWwFKGumtqsQ/DmwTiu3FWU32M46BspcUNiu7H49 9POHSFGbPt8rpPglNSiycv8ApmxdSz/RbdLLSdpJQk9xUUuv4oPFWLXFdqgYbGcSlXS06htOgP8A Srb4Y/EX4v5EyCJZUW/+kXF9QQlSUJCd+Ptuqf8AxbolxTYLdeGdzLZ7ISlI7pTv5ryRbYVDaamq 0ULOwgfzXcnyGrrGT0oCVDt280gx3G4qkBXb71yw20XImINBbY2CBXYsF6dw7Kos5KjtlQ0RW69h ijnnFGJEZz3JMZIUf7CrJ4jubeOMotUlwNSkrCAT5rfrB2YL+FNqcWl53o8n+KY61+ReWtC9ISd6 +4qM825PJTh0160vmNIbSdhPk9q0fsFwj5bcJir1AEqW2Sr3ljuP3rT/ANSWYzYmbLhQrssQU/SY yFdgN/aqOjRlXOatLA6nVklKfkmri4y9M+aZ04ki1vpinWnCk1a919J8zjyIJcxRGvhXxUCvkc24 JRbXfelu/wCGGB5Nb6fh/eit55MfPMyiKjjqC48RxP8AzT9yPtXo7eLvAxizyJ855uHAiNla3FfS lCQK8b/XT61blzRmT+JYxOWMXZKmy22dBZ+515rTmBbSxJWw4nrST3BrvQ1yLPcAIzhZZPYpHbdZ +e2X20tQSGHHR9a0/JrpxJqbKv8ALSUh50n9RrKPFhDJeeQHEHv0mo9cMeVkba3bej8t0DuU9q4L e/8A062LikhyVvpDh81O+NcKd/LPyri176F7ICqvThXGJjl4f/JSDCY6SEo3rdbkekHjy5nKnpl1 jqeS0sqDrg8AGt4aUpSlKUpSlKUpSlKUpSlKUpSlKUpSlKUpSlKUpSlKUpSlKUpSlKUpWvvqOu+V uZBZ8cx5bnt3MDr9vf06OjVyYNYHMZxW3299QXIabAdUPlXzWeqL5JyVj2LSUxZlwbM1XZMZs9Sy f4+K1f8AV36fsi9S2KOOy0pZtMZtTrDCf161vevNeN+fWN/j/IZNqdQpKIqy2AofvqvlKmp9qC0A BWqyeC2yMJfU6U/sDWevuJ2yW4tbTiAs/wCUfFQedjjkRwhI2g+K+IuMfnFDrQR/NY2dZlonKiNl QSOw6ayTPH1yjwVS2JDqSO40ojVTa1cjZzgNuiqgy5BCtAHrNX9xl6/+VcAitRnnFOwQASl0bP8A vW0HD34sGP3p5cLLIamnEHXvMgA/+1bbcZ+p/j7lclq03lpD+v8AlSFBJP8A4qRZBxjh+eyEyZUV iU6j/PHWP99VVPJfpnWqG49jC9L0T7R7K3+1az5BZM44/kuOT4z3Q3vyk96y3BnOlpvmULi5EhTZ jq0n3Ow2K2oHJlsv8tiNbXWkt6A8isje7vGsoZWS2XFd9gd67NglwXy7cLgEOspSSEq0dGqL5OyL HORbu7Z1wm+gqKddHiqnh+meBhM6ddLY0lHUCrQHisrhsa1y2XETko95CtDddfnCQmHxjdm4IJQW SBr+K8d7u065fpSnRpRdV5/msvBskqSppTY6h9hVg2uGIcVv80jQPkKFbA8PYnZchiHaULWU+CKh fM1klY3OcbhNqEY9laB7VDsCtsaddEFCv8T5BPg1N82Vd4jTbMV0+140D8VUWcY8+7ED7xHUO+z5 qAzz+eipRFSQ6g/HYmrq4N9TV044Zj2i4qLkYK0OvvoVfHL/AB7H5l49XmlnSj32kdZKAPNaz2O8 LjN/0+VovN7Cga62TLhriKQlsdZG+wqbelW5zIOXssxlFHuL0B41XqzjbL7VnjPPqCnEoSo6/gVY MrkWPJwWdCABcS2oD/SvK3FeT7tjnqbnt+8pqMZB7b7eauD1scGo5KwlvN4YQ4+2ztRQPsK0e9Oq JbOadHQtSI6tqTrxo1vtb8ptohKclISSWin6h57arVPlSDBkzpsiM2BtwkaFXp6NM4l2B0M+4Utf ZRrYzkG9s3pJeX0rPnsKpZy4x7lcHIzSNKT21rVZGTZpLVtUGHekkHsaoLKMMlLvynnXesFW97qx cdsEe2WdbqCC4Uf+Kjdruqoa5Ljg8KOiRVMc8zUXFLC2EbWT3181ErPNCLf+V1p0p8EVD0F215Im Uvf+CrqB/vXtl6SH4nJHpeX+YSlx5DBGz3+K0uutoVh2XXxCY6lIU6oa6e1au5NxXkue8mLVbba8 ppbo0Qg6SN17P+lLCYuI8SRYV/it+8hhIUl1H7VX/KvqPZ4qvhhWlttlDiinskCvPv1i+o3Ir7eg 0xLdabc3vpWQO9aoyJM27NJefmvKWfIU4a6y4r6GQpMh0qPx1Gu1Ax9Atr0+U4oKb7pTvya62OZB Nx++sXS3uLbfjL9wEH7V6gcO8pj1c+nqbjV/KZF3itKS2Fd1dh21XmnyHi8zCs1uNlntraEV5SEp UNADddRUBL0QORj1AfauJUwojFrt7gGvHevmA8q3o97/AOavtqv2W0ZkclYBeJ2AavD0pc3Hi3IP yU5YEWSro0vwK3ht3FjmfXhjI7QsGKQHD0Ht962B42kXFl5NsddV0o+nRNXpCs4ZgK2QVFG6qW94 9KvciTFB2wpRCgKwWK8GWZbt1Y0lD62zoH7mtMeQPw5brmPIEic3ILURx09Q38bq/wDjT8PXjPAW bfNv0phTrRBUHFDv/vWS9RfqRwjhLH/6Xh7EVTrSSkKQkbOq0Fyz1eXbkmb/AE12OtZfPSEoHitw PRH6HnL7dms3zFjrtPUHYsR4Hbh+P7V6TTp1txWyOSJDjNvtsNralK0lDaEivIP19eva6coT5WE4 Q6tiwtKKX321aLmvkkVqZhePQo9uVMacDzyhtZV3V1fNdd9aWLkpzp7E/Ir4v76EtJeCQdDyBXQi X9SoqlN91p8dvFZmHa13S3GbI17qe+j2rpWS5i6XQQXSfbB6TVkzLcxYLQtMbpK3U9gPO6q+32eU xke5CFdJX1AftV9449JkvRIjTJDawAT01t5x7wtIVbLfMhJHWpxJWB51XoBhmORscsMOOyyht32k +4pKdFR1WdpSlKUpSlKUpSlKUpSlKUpSlKUpSlKUpSlKUpSlKUpSlKUpSlKUpSo/nWVtYdjz89zu v9DSfusg6qPcTs3W8Wg3nI44FzdcV7Clp+pDfxr7VYJ8VXN75jtreZN4lagbhd3UkKU0r6Wj+5/a ophPppYsmcyMovN0cusl5ZcEdeylKv71dzrKHWVNKAKFJKSP21qvHr8S30/sYZkLt0jNhLcxRcQo DzWjNtDkW1pBJ2N9jXatdwdbQVJV0n5ruWkvGcXnZKukkHpPiprGuMFxKUnS1D71077KMNr3IzQO /GqxkV9hyO3KlpS0Se5I8Vc+JWCx5Bjaz+eSkgDsTqrbyDiCzWvCLHMHRIKiO6hvddPK+HoF0tTU 1phDSQgDQTrfaoOj0+R2I6pTUVHWoE76fmupY+Ncjsc5L9rluxCT0j2yRV14PP5R4zZ/ON3mdIZX 9ZJcNXdgn4hZsbrduyZgylg9JcV2UP33Wy+K8z4FzTafYcWypLqe7cjXb+DUHzv0b4rlYM3G5CIU veyUKBSf7iqEzzivPOFrgbhGbXJhtDYWnagQPmq5t3q+lX3JGbTcytpxB6CFJ13rYmHyuw5bWo8d 4LLgG07+4rJMWO1KbFyBR+Z1sgD5qEyc0vV0m3CCwypbQSQDqq/sWNX9+6rUtpSGivuftU0zxEW3 ccXZuYoK0ydb7/FeSHI0Ftd7lOwxtJdV3A8d673H95EOYyiWP8NP6uqrBy+XEucEKhlPjwKzXC+V SccmJDi1BH2NbNM2W28k2h9lSULkOp6UdR771WvuZcUzuIpj0hYUNrJToH71ioOTS79GKugr9saB IqHZBJlXmX+VKdJB8EVC8struOutSYzIKEj6jr5qJTp5u6/d9sIWPlPbvW2Xpe5Suk/GJGFNtKfW +g6SR21qqzvuHyoPJNwYkp9pSFkFOvFZKdjcRx8N9SSvp8EVIOC7NIgcmW1mKgqKnRrQ/evUyBab hHgN+8goSWgNH+BXNZUQo9vl++4AQlQ0r57V5M833owudLwq1j/FS4ddPnzW1XC/K8rM+Ll4fddu SXU9KUOfYipVxJ6OE4zPmT3o6U/m9lOx8mpTkPp9U6FQWBogfaqA5X4iawy0y1ytBY3oq+aivp9t 8y6XNTUBJKQrXY1tNGxOcG0tykkdv81dFvi1iDcBI69KcO9moxyZbZlkYKWOsgdu1U7Os9ymrDjg UEn5Pmpe3CTY8cS6+71gjXeoM06xc5qozagVOb0PtVW8mw2Yc5cdwg+3s6+1V4l5qMkzEkdCe2qx jaW8ivseKgaMghPYbr2u9HOJnj/gNpt49KHWx2Pb4rP2v07WTNbo9cXUN+0pW1dt1KMW4Zw7Csid 1AYWtKd/oFZC65TBmXQ22IhKEAFISBqvPb1tQ5NqvaJDDJJQrY0P3rSzkRl3MI35uS10FA11EeNV VTVviKdLf5spKfGzX5If/IudDR91KdHZr7NyfuZTtHTGT+rQ7VwpU3BkL9lIW2sED+Kur0oc5ucI 8qwZMpWrU4QlxJ8aNXp69OO7bklqiZ3ZmkAXIBzqbG+r5+K0uxee3ag81LBAPYJUPBrpLZD11Lv/ AMnq2K5JJQq4+4nXsg/NcksrnPpksD/Ca86rgngz+h6KPrYG1a8g1vn6DPUtKkPs4fJ6nXFAJSVf PxW9ESHLsl7VMKSlKlb7VYlgzU3N5xrurpbOwe2u1Qd7OnoM6aplAWhBOz9qp/IufVY9kK1++UKW dEBQqH576uHLLqOmT0LWN9QV3rWbPPUxc8jmONvX19lA30pCj5qF45xjmvO2SMs22O/dGXFgFRST 2+9eknp9/DZxDE4EG65bDTIvCQF/l2/CD+5rbvIsjx7inD1zri+za7Nb2ukA9gAB2AH3rx59dnr8 vXOV9cw3BZD0LGmlFDi2jpT58dyPitbsfjxotpRaVIQ/Pe2lx5Q2QT+9dgYzJwR/8s0syYD31KcJ /Sa7V0tzH5RMgEEHv3rEyY7E22K0oKUB/pWIxuLGTdOhei2Pg1IciuaWD+XijSFdu1Yu32Rcdf5l H6z3/esw3kymn2Uy1EpbPg1ZGPWyDkbKLmEp9pGtmrnwfIsWfhlthTapbA0fgg1t16VsndyW9MwQ guMtK6j27arcnXalKUpSlKUpSlKUpSlKUpSlKUpSlKUpSlKUpSlKUpSlKUpSlKUpSlK+JDyIzDjq zpDaSon9gKo/HZNz5czqYm6N7xuEvrYbHYFQ8VdM+fEssBciS6iPGZT3Uo6AAHiqWxnmWfy/lt0s VhjOW+3RUkKmupP+IO3cVN8M4csWHXdd3ZbL12cBC5Cz9/OqnlK1u9c3ETXJvEcpxEcuzoaT7ZA2 QDXh3kloftMp+0qSUymFqCgR3rCR3Cy2Wf8A5m+9dyTdGw00yls9YP1KFdmxWiXOu20uFLJHz4qR yMauvsOJce2O/SDXJhTMOJcVM30CUyO4a+1TmLEhXK7NtWl5MOLvu2s63W2OEyoU+xQbRcQHkNAJ bcPgfvUkyv2W4CMfhFMh1QCg6j/KPtXaFtav9lYiQgGZMJOnwRouEVKrNxebtZmZLSUtK6gPbUO4 /epRkGMu2N23W9zpmMvJAWGxvp3WIy70oYrlUQPsMhmc4Ox1rvVB516XOS+PFLm45MfMVB6tIJ0B XS4y9WPIvBd3TGvcSRNadOlhwEprfbjT1M4TyvjzbVzlw2JLyNORXTtJ32PasJmvo744ztp66WGG xDubgKkPMn6Sf/FakZz6XeTuK72/fEOPTrS2T0paPUAPiu9x3y2qOtcK9q9t3etOnWjVw2u8QVx3 JEBAcU4NFSR/vWatOOz7naHZTTqW+5+kjRqH3HFlXYP267AutOgpPbzWmXqZ9JMzHPcu9nQpuASV FIFaeymnY0lUYIV7iCQpX2rP224mGwG3XAe3zWTt9ydZfStL2kedbq5+OeYxjl3twLvUkLAWN/xW 8tum4Nz5b40GUw25IU0ANgb3qqd5N9F14xxEiTY0qRDJOgE/FabZCzNwLKZUe5NKUo7SNp8Gojdy +IMhUx5LzTxJQn5AqJ212IlDiVtdIAOia2G9FUR93k1mUhJUAkgdt1l+b4sqFy/cHlaSlxzuKx99 xVUqE3KjvpQ8R3A81bnpp40nHI4NwWv3XG1AhX2r0CbF2kMJTIXtKWwPGvgV1r7YGncGuS2D/wCt 6VBJHx2ryT5u4wvtn5EcuaUrBcdJUo/bdXpwraf6i/DchuBNwQgaPjRrdfiy/wB6tcptGQvB5hBH Qk/FT6+3Fm6XP8zAQEb/AMoArX/1F8fOZ5bHHUqSyhoHqSrtvtWtvp8wrIMU5LJZC1wA53AHat8L zdrcwxFL8YJUEDq6hrvUWvGQWNxoqR7alJ30j5FVpfMltTz5M8pcR30D9qrfM7rGm9rUwSgDWkio 0m6pv8YWp5koKPuPmsBdLHGx+QJDa0peHbR7Gqb5PjGYHZSlgqVvZqkLhegxGVEbHulSunpHndbq /h+eiq6chZBDybIIqhaGz1p9xPbXmvUfkrFFWHF2IVnBYgMN6KE9tarWPIvV8ni17+lR5SPzO+np Ku+6tniv1H4xyHBZbmyWo93cASt1xWtk1Ydwt1ojPJMJaJMt4bQ80ditZ/VrgpjWMPz2/wAw9KSU t/T+k157Zc9Cx1h6yzmT77pPS5rsKoLJsVVjskSekutOHqAHxXSjJalte8nQ+Oj5/mvplaWmltBQ 6F+UgeK/Gy0AlPt/p8Vw3GG7MUFBae3jZ8Vu56SuacdyPji7YLyA0LjI9ktWoud+hfgarVLlDCns KzaVariyptTq1KbURoBJOxWFbs5tsVxxx1LiCOyR3NYmS8zKiaQpKDs9ldjXXiPOw2FIS6lbavKR XG1KkNqWIzawFgggJJ3WznoS4lyW68uWfIGWVxrXFcHuLUCArv4r2/uuKQ8ptcFuKUB0Ae4pI7+K 1v8AUtyDauAbW4+mYz+a0doChvx4rz2z316SbqXmLM0qMVEhSyeyq18yDlXKspnKealOOqJ2lLZ2 akOCcM8rc4XiOzDt9xc6yEpdU2oJrfX06/hOz4E5Fz5EuKHGyer8ok9Sv/tXopx1xJivFdqbg45a WISUpALoQOtWhrZNYvl7nfE+GLM5LvtzYbkBJLcX3AFqOvt8V4+eqb1oZT6hMilWONJLeOJUpKGW jpOt/tVDYvgzkErXFKgtfkr71lIuMyLZPXI2VunuQK7Zk3C9XRFqWhQYV36lDtuvzKcfkxEsMNvb bT2IrCzrapuIhEc9/B/evxOPbWytgEK1318muJFokC5ue8ghAHYkVJosdLlje6FpS8nxvyKwkvGP zFuW+++kqA3+5qc8VlU2y/k0Oe0yFfVs62KsXLuMnL5KtBw1lyE4npEtfgLPbZ/716b+kLjGJh+D sz1uJeuTqQhevKO3z/NbB0pSlKUpSlKUpSlKUpSlKUpSlKUpSlKUpSlKUpSlKUpSlKUpSlKUpVW5 Ryqh7NIGK29v3ffX0SniP0D7CpFleRWPiPFpFyebDLCd6bbH1OK+1Vphl4vXqC63rtCXa8daUeht vY937eauew4xbMZhojW2I1GQkdO0pHUf5NZSlK4ZsNm4RHYz6A4y6koWhQ7EGvDX108TvcR803SW hgphSlq9spTpOia1skwiiUh49kr7967rrMJuEt4KBWB4NcEHME26AFt/qCqlozB2bGjFO+pQ2Qay j1gt0O3/ANXLxXNWO7X2rFYq5FuF+QuXJXGCT+kdq2zx27Q3LEhiG8V6SP8AEHxVkcMhsZD7cxRf ZUNe453OzVhwcVex/O0vTeluNLc/9OEnsrfwatRuZGt+SqhKUG5PR2Z/yiuGNcf6NkIRJAeLqvp6 u/TVhf0NV5fjvMudI7HpTVmNJhRrU1HmFop6dKQ4N7qu79wXhmfNTELgR9O7HuJR9Sf4rV/Nvw7p +O3dy9YTdHFSAetMdSykb+3moonmPlTgS4NxMrjPtRmewWkEg1sLxV62cP5FBtt8CIAcQEe49+hZ I7hQNdrkT0b4VyWyu82GQIsl8FxpxpXU0on7EfFalZe5yL6frs7AlW1x63NE6e6CQUjxUq4t9V9k vMgWy4vrYlK7FCuwBq52JjeYvtGyqQ8UEbOxU8vvGtszTBnbVey03JLZAST3rzP9QPpHuGCLuc62 RfejKJUlaUE6FaUXu33C2y1JfQtvSiNEEVy+5ITE2lZ3rzXdsl0LLwLzn1A7FbEenbm13GMzi6fU W0qAIJ8V6e4XzpD5Igx7WoNuKWOnuRuqZ9Rno3Zv/wCZurbCQ6pBWkhPfeq8zM74yyXDMgfYuUV1 ERtZCNpOiKjV6iQ1Q222NB5R0Rrwa2u9EtmXi84XGU0SgJJBKfHavrldmPnPKclTWztz7dxWF5Ix KZZI8dEUqVsj9NbcekGwJttpjyrqkpCUgkqGvitnr7lVtTHK4y0+30gAj47VXzudpCnIhUOlZ1r7 1UfqNweHPw1+5tMJLqGyoEJ71rT6YpU6Vlii2FKS250aPx3r0exXE13yGlb46VAbG9965kxf6Fdi yQCgHx+1Q/mmzrvGOPPW5R2AeoJFYHhnFjYrJ+eejpLpGypSe+6zV9fGTRXErSG1J2Kjlq40t4Zk SZc3pASSApVazc5XSJZ7gpmFIKtKI0k+a6nGmWsNQyZYC9j/AD11cqzqFbp6nWEoST2BHmqqzPL3 pjweU7/ha3onxVMch5zLvKWrfb0rcK+x6O5rZX0Y+gW9cqz497vsRTdsSpLhLqNf969f7DarDwlh Ee2REttMRkAdKdJ6jrzWtPqB9ZNstOPTLfGdQuUoKACFDYrzOyFubmV/k5RPdW3GZUVkEmq6yjl6 8MXRLmOznmwye6myfitw/RT66VoukexZlMUuQopbbddNegnLdijcj4i1NR0PNrRtrpO/gV52c+8C PFl95TRExJJQAn4rW2Hb2YKXbZf0pSo7S2VjxVdZThcjH5ipkUFcNXdPSKjbqFNELUSnffX3rusP MLaHSO/zuuq7AemdmCf2rI4VlEnCcytdyd6kphPhagB+oCvQ3kbh2x+qbiNrPbKlH9VaZDZQhPfq ArR57gbkGJMeht2yQ4EKKRtJO6lmC+jPNcxuDaH4T0cLUAR0HtW6PFf4TMWZBak3p8pKgCUrGqvT Gfwz+O7aQyoodc132nxVjS+IcV4DxJUaCGWUgE9Q0D2qpbn6vX8IiSG4DqHkoB0SrxXnp6neahzH fXnJE95yQVHTIUT3qHcH+mvKucbyzGt9qcVDCgFOhojtvVeo/B34WmCYMxDn5CpdwuISFKYSNJSf sTW52MYbZMNtzUKzW2PAYbSEgNIAJ19z5rkyXKrViFrdn3aa1DjNjZU4oDf8CtB/Uv8AikWzD0Sr Rg7IkzxtAlLIJB/YfFeamZ8kZvzzkD1wyO4yil5XUErUSD38fxX3jGO/0i5EdBWjX61A+asS1wnC 0r2k/wBq6zckMXDT4AAPzWSut6s8ZnriBP5zXbXmq4fvsy6vyQoKJTvW6x9rfkvSFh4HpA7A1m8f u7cdT7iyFe2f0mspIvka4RlKSlPUR27Vj7DEYnPqZW6UhR8brIXjGIaX40YSv+adaJqxrdxRNYhR 2rWnr0UqV0/I+a3R9Plgx/MWbdZIymzdGR0vg+djW6v/AALFcm4r5Ckme4HcXmpDaFIO0tq+CftV 9+R270pSlKUpSlKUpSlKUpSlKUpSlKUpSlKUpSlKUpSlKUpSlKUpSlKUqIcl8jweNbGJ8tCnlrV0 NtJ+T96rA5VbG7Y9k0C2/nLq9/iIbQNqBrPYLjFy5Git3jMEl6KoktWx9JHQfuRVtRITFvjNx4zS GGWxpLbadAD+K5qUpStSfxAfTqjmDAf6nFYC5kFJLhA79I+a8gsnxpcSS/CbG1RyUbHxrtUDRaZT klbClE9R1qso3hnQkR1nv571l4NuU2gBpJPtDRIFTG3SGLHEam3BoyGF9vaI7Cu7kNig5TCEy1Mi EtIB6QNE1P8Ah/M1WZg22XblvHXSHiOw/erot+bM4hC/OttfmFHuED/KaymKcu3rLZ/TMYccUD/6 ZR/+V9jV1T0ruOKsFuck34Hu91d9VlrIZjJhtz2lyJJSAlxQ81YcC43C3uNBTio6PsSasq1Qf+IY 6F/mfcI8gfNTK321uCygIHSoDuPua7lYPKcIsWaxDGvVsj3BrWgHkbI/g1qbzr6BLXebdIuWEvuQ Lg3taYY7BR/bVUFinNPL3pblJg3tuRMsrJ6S2+kqSAPtW4XFfqi4x9Rto/p8pcVM1xHQ7DlgHv8A Oj8VVPL34c9kv0iTf8OmmJNO3W4yRoK+dA1rc/kXIXpPlKdvUCUYwPZS0nWvvWOgetK48hZG1Ian /l0BQBR1H71tph/N+LZrjSbHdm25Tr6eguq7960/9VfpmYuSnn8cjBae6gW01o3euPMhxWS4zNYd bCe31AjtWAXb33HkgEjfY1JrI5/RJ6H0OHqA+PvWxPp455kY9lsZbzpLbawdk/vXrFxpzTaOWYDE NakKKUDaT/FRT1BenfHOUrQ8bfFbDyAQVJSN71XltyN6Vbxj+cIjMsrWj3fAHjvXo36UvTVEThzR ujXtktDuoftVecoelj/hbMZt2jObZJKkdI8VBbLxPcM0yZtlYLjaFDvrxqtmF4LHxqzRrU08GZC0 9PT4O9VHMltM2wQ24y1qUVEDddePiEiXMjO6J7DZqScg46m44FPjEBZSyRr7dq0z4FlRcP5JeiPJ ACnyd+PmvQqzZSmdGaTb9EDz0fFZNLsOQ4v80UokEf5vJ7VHlWdM1uRG9wad8JPzXUXfWsXhG2/l i4QNb1UBul3WFrCI5Y6yT9Q8VTfJeW3CC0uNHnlKlDwDVESMTm3+4qflSusE70o12rtbBjcQBtJV oeare/X1M1tfvILQbBV1EVUk2TdeQLuLVZ+p5RPQAjdehXoc9Ase4NN3zMohUlohQbcT3Uft3reL OuSsa4DtceyW+M3GCW9hKe3T27E/vWinqE9bQuBlW+FK6nlbACVd91q/jLcrKL25db86oQjtX+Ie 1V5znyMhNx/o1jdCYGtOFHg/FVVHKrE8pbA/MhQ76+KQGZCXDeYroYdYX1pSOxBFeon4cfq9Rmrz mJZbIHW2AmP7h31HXbVbfcv8YwrraHpy0BDy0kttkeRXl16h+IpD1wkykILCmjtPxvVQDiyAb4mT ar02Q0hB6FuDyQKqnO8OftV5mdSFIYCz7ZPjVRB0Mx2P+YAft+9deGZ0h/8A9L1KI8aFTrjriHJu Ub63CZtsgtb0p0oOhXrj6OuDLjxljjVonLP9NUkKUhXcb1Wy8TFMLiPuyTaWpHt7Kle2CK/H38YK xJtcNphZHhKAO9dy1T5ExXRIugisd9BR1oVAOZ+W7PxpbFSWb6y8+hJOgsbrzp519ac7OZUi3NTS GhtIcCu1a0x8lzHMrqbVZIj91VJV0gs7Pmt1vS/+FZPvUmDlefTHITSyHBb1J/xCP4+P716bYDxj jfGVnat2PWtiAyhISVIQAtf7k1nLveYVihLlz5LcWOgElbitVSWY+rzEbI1IZtzi5spIKUq1pIV9 68+PU3yfnOdLfUm6uKiukhDQWdAVqBEwGTCvJm3OMuR1K2VK2dn71b2JYLDyNKVNuoilP+T71nLj ZIFue/IOICVoG/cI810hLjwGFoYAUfAIqGy2lT56gsKQD22a6zlhYj3AOl8KOv0HzWUi2Blhe0tg l7sAaw2VWBVjZUvoKOodt1XbbMlE0NAK6XT4HzUykWhUG3tAjoKvvWOaiezeGW0ykoK/AJrLTcOn XOQZLNw9xbH1BIPftV7cK51cIUEMy2luyiPZCVD6jvtV68N8TZ5gHJttzK2xn3rY+4HXwlJKUjYP evSNJjZPY0nW2ZDewD5Sf/saiPGuUXO43G7Wi6NlLkFwoacUO6kg6qwKUpSlKUpSlKUpSlKUpSlK UpSlKUpSlKUpSlKUpSlKUpSlKUpSldW6XOLZ4LsuY8llhpJUpajqtS+aZWS86XBhrEmluQ2V+3r4 1vyavPhrjBzCsbjC69L9z6AFA9wirL1SlKUpXXuMBm6QJER9IWy+2ptaSPII1XjJ6yOJV8YZ9cVW 1lQjuvKUSoa13rVm4SAh9t1kf46j3GqmWIwU3F335m0qKf011ZLbkTJmokVHUy6r6qyd1xO6Tbku MCBFQnaU1KOOrZ7Vski4K0prYT381OrRdY0eM42y22djzoVPbM7aJ2IflGQXLypY+g9+2+9XkjHL Zj+P2B+I22HSEmYCBsfepFjk7FWclcmPOqEIN6QCdJ6657DldwuN/eUtCfZQvUbt5ANXAhhvIo0Z MohDg0FgfFWZjkO1WVhsRHNjp0So/NZBU+W4HV9KUMgfQU/JpYbnInBaZCQFJ8dqzHmlUV6sLLaL tgwYnxmlqeKgXOkdQHb5rys5VxKJws5GvWHzH25bqyXAFaA71d/A3rB5DxyKxcZhXOsiAEuIX9Q+ 1br43nOB+qTETbsmhRAp8abYdVpRBH+Un5/atNfU7+GpPxD8zf8AjTqdhoCnFxgP8RB/j5Fac27M sq4euwbyNqTHDJ0oLSU/6brdXgf1D43l1obVIcaVsBJD6gTWczbjTEeV1rSwmP7qif8AlgVp3zr6 aZOEuPLtrKnEnZSUprXlzF7naGXH5kd7pB/6a4rZkCGVuCF1NyR42PFbPelPn+4YDkbJuskht5SU AFVenuNZW/Lgx5UBYdamJ6yFHet1Ebrj7NwzNMidGSpPXvun+Ks++5Giz2pmLafpa6AFdHkGukHo 2XW0MXDRUB5I71GrXjP/AA7feu2NoKSfJArLZxjKnYSbr1qVMaHUlI+9R4OjLLSymQnU5sjqB+wq eWiDa4zccyekpbA6gBoiqv8AVDypjGOYdIax51JuC0FK078V54cf5oxJzVcmb1KdU7+pHjzW/wDx HlrD0NsQ1ErWB+v4qW5DDmiSJqnNAd9A1zW2cbg60tokutjx+9dFq8NW/JXH750hg9wTVT+oPlSD Gkj+hqQGgnROx5rTnJMyuF9vjbSFqW44rSenv81a8SXbMLxsPZAoJkqRtI1/pWvmc8xJhznS6tKo Kj9AHnVQTHMfzTn/ACIW7FYTq4ZVpRCewG/NenXo39FmHYSIsm7Ry5f0p63EOo7dQ81tlyXyDauG 7Kl1XsRY6k9kjSfAryq9YfqYXm1/casspTqlbBIVutd8cxZNwWm53h1fud1aWaxPJnKCm4RtMBxI Qj6doPeqjjvqdjOlag4tY0CvyK+odyctf6R177HqG+1cs25+88BEbUNjukD5/ipvwQxkdt5QsEy2 MSGnEykK2lJAI381782sSssw21TLuFJkpjIHSnsD2qkueOFIl5jtPLYISQCelPmvPP1BWKThUptm 0NFCUuAlSRqv2FxXeOaMNS5AYSuY033CRs71VTYv6SszuuYItc+3uMtBelL0e9ehXBHoCxSwMRJG RtAJKQSFJray2cMYjxpDBscOL7Do/WUDYqU22Cu4WlUaF7bY7/UKr+7Zu1xVIkMXuWwqG8T7gKxv +1a68heszEcWurotyluRjsIIOxutfuSfVnmN9juyrY8pm39+wVo6rV3JeUsmzmasSJ7y2AT1JUs+ PmpdwL6Z776iMwjW60x3zDKgXZC0noT9yT9q9kPTX6OcR9PloYLMZm43kJHXKcbB6D89O/8AvV+T JjMCK5IkOJaZbBUpajoAVV9052jPuus2KEu4KbOvdVsJ/sPNV9zTEcz3FmH5j7sd4ju0lXSEj+K1 KvOJ2rGb1/zluR9bUSd96qfM7vIyS7LYtbe48c/V1D4FYe7vsqtilvspU3rWwP8ANUTxODOt8a4z HQ42vRMZIBG66VpvErIp5YuGw6CRsedV2rzZZsVlZggqUOw381h7bZ7w6vrlhKdDdYa7RH2rqFpd 6lDwkGs2L8Gbap1aul9gfSk/fVYRWbqyOIBcEgAHQ/ivi9OQw5GXCRtY15FcF1vS5TbDD2gokD+K yD2CIkpZnF3TiQNDdTCBj35JuCIfUuQ8QCfI3VrJxK6R2ojdqjFV+CgroSntqvTf0y3OdcOLIDFz jqYnRv8ADdSpOuo/fVfuf8iXTizKIS5EFD2JSulsLaH1tOHz/bdTTJrtGx/GJ2Rx4wccaj+/9Cfq WnQP/avzj7OIfIWMxrtEBb9waW0oaKFfapLSlKUpSlKUpSlKUpSlKUpSlKUpSlKUpSlKUpSlKUpS lKUpSlKVDuScHfzq2ohIlfl2e4WO/f8Aeu5gOCwcAsLVuh/WR3W6R3WaktKUpSlKVqx64+GmM0wS RdozCVS2knrIHfx5rxxuePqtF9cafBT0KI0f5rKOXtNvKEtEDtqu/jhL1+iyljYB3s1Ibq49IyZ1 1qQW21J0Eg12rZYpSkONofUoud9fes6qyysftynlIKjrff8AipPwvLTJvX9SkqCQk6CTVrZHmk2P N/LjqVFkEaJ+Klr1lTdcSiRozn+OFgnVWRj1nXDTbiDstJAVqrIxqW+b30LSQyrsCasG6xF2uzrC FEur7pBNSPFXn7lbY7T2wEj6t/NShqM2ydoSAdar5mvmPFccHcpHYVjLFeHbkpSXEa6d99aqFeoT FE5Jx/MdB/xIaS4B9x2ryZ9RsFyFjgdVtSR1Df281sz+HNx3j3KXD8+Hd0B5xJBKfkD71JfU36a7 /wAW22FkXGv5iUuMraoiAeoEd96HxXZ4F9ecmGyzZuUIq7ZMBDQW6npUPjZ35FWnzv6VePvV3jkK 7RHmWXgCpEqMgBLvbwsCvMv1I+ifkPgJ9yVYWX12pG1B1g7Tqq84i9S91wWeiJdZDiX2yEkL3vf7 7reLjvkmz8qwGkXFCHfdAAKtVL796bMRyC2KjhtnqdGwAB81qVzf6KVYUy/cbSyFgbICButUDAud nvaEzQqP7DgIJ7eK9CPS36im7hbY0KXJ3+XSGwFH4ArdVLUPIcfFwZWFKKN9vvqsVa5LS7c6XlDb ZI0a79hUw66elY6T8V93mBIYX1xepeu41XJbLu86hLVxTpHghQqPXKda7PcZL6Hk6Un6U7A0awNn yGTKTK91RKFFXST8CtOfUVAuMm7TUNrOndpQBUI4XsDVgWIt2ihchxew4sd63nwOx2uHaWpKJCWS E76RUkk3EXOOWGJBd0CN1hmLurEYUmS+oAp32J71WfJXJ0W/2rqQ8lD3cdjqtU+TLxP/ACji2nC4 N9td9VneGcUjuW1V2u5CVoR1N9XbvVSc/wDL6XpTkDr2tO0pAO/FfPpm9KOVeprI4xUwsWxKtqcX sJCf/wA1ez3p69K2I+n6xNR7XEbeuBQA7IUkefnVZnlPJ7JxRbX771tsSUoUejY715EerL1V5Hzj kj1tt77gjtKKB07A1Wv7cVVgfTJnOe9IA30KO+9YvJ+QLldm/wAjCYUnq+kdAqWcO+kTNOYJSFNR VssL79ax3NbIM/hO5Yv2VKU57XyfvVm4N+EgX0qXcpYSkDsFn5qy8L/DAxKElxct5lxbatbVr4q6 7T6OsIwOBHnR47KpUchST0juQKnruWyI1iabEEIabIQkgfArs5TkUC+2GMy62lC1JA187rWnkf01 w83RKe9sFRQenv4NYf0xcOzuKLhPRcWVKjLWekn7VexxqztXs3FDCNjvvQ3upeFjMAmDG21pPYjt WDvNmmNByK9JUhmP5JV2rWDnz1Wf/CSI9b7VOLkwAjSDvvWlsjO+QOdr04u4ypDUJaurqUogarPZ KziGLWD+nXOQy9LbTvrURvda/ZJy20n3oEFpJjdwDUj9MPp9yrn3Po0a2Q3VQHnNOun9KUnyf4r3 h4D4KsPA2DQ7HaYzf5kIH5mUE/U4vXfv9qn92u8azRS/JX0p8JSB3UfsKjcuwO520l2e47FgHu3F T2JH3NfH9Kxnj1pltMRCC8ddSu5/mqy5UuES9uexEWGkufSkCqIz3hyXBjKWpJdW4NpCvmqsc4yf /KSER4ntvKBSpQGt1hrbxvDagrh3JQSQor+qoNyxm+PWKKzBi+2FsAp7eSfFU8zkLFuX/V0ICgvt 0kVmrfyYmYnRZSCfHasVk2RPy2T+XJQT20Kh9ptE1F2E+S4pTI+/xS/rC3nShQKFV07XAalMpYQr 6idkVNY8KBbIgekdP+GPJqF3htGR3NK4BCiDvSfis0uPfllmM00sg6GtVtbwnxW7ccbTNntdMlhH WhCvvqtuvS/xsq73d283a2hLUZJS0paeylbraO4oVbbZIdgR0e60grS0hIAXoeO1YK1yLbyniv8A +MbdppSyFx3x3QsfIqAXHmtjA8/jYPk0EMwJYDUOaobQtHgBXx9hU5vN6sHFcNEpbaIsCa6lIDI7 BZ+QPsd1MGHkSWG3WztDiQpJ+4I3X3SlKUpSlKUpSlKUpSlKUpSlKUpSlKUpSlKUpSlKUpSlKUpS vh55uO0pxxaUNoG1KUdACq9y3mvH7REkM265R510Sk9DCFgkH+Kobib1O5dkXK6LFdYLhgPO+31F H6QddxW31KUpSlKUrF5NYmclsMy2vpCm5DZR3Hg6rxn9WvD7uG5rO9pspSFnQA/etbXrU+qSgrBO j4Iqe26KiLFaV26gPJr6vGO3B1LM9iQlCVnXST3qW2K2z7bcYfvOAhQBqxL9ereq3pjPdHUQBsVH bZcbdbGizGcQhwq30g6NXBjDkXIrNuSAFsj6Sqrlxq3Qbdgyrgt1BkDwnY+KxmNZ24puUXgQEn6V EfFWnY8mYuVnYeikKfR3UU/NTLFrvcMzv8ZBSsxW/pOh27VdQkQrWlLAWlBT8fNdxt1L7YW2oLSf BFfqkh1BSpPY9iDX40w2wnpbSlI/YVi8uta71jNygt/rfYUgD968x+c+Phkca4WNKNyooUSkeRVa egbl+5cT+oVrEJDvs26Ur2nEOHSSK9mAUPNgjS0KGx8giqM519IeFc1RH33oaYF56SWpTIAHX8bH 81pMMt5e9EuUO22SiTdMfK/8PSStvp35+1bc8L+q7C/UJbFWO9tR4s19JbVHkkdDh8a7+DWtfrB/ C/t2StTsqwNRblAF1cJIGz8/TrzXn/Z73mnC+RNWyfGlNJjLAKlAgDR1W53E3PreQSIgkTUBYSAU 9fcVse1klvyWM3EkhDyFjyQDWrXqn9NLU23vXCzR+hRBV9KfJ1WjFuu974hvCmXSts9Xg7Fb9emP 1Qqv1sZtkl8KUoBGifnVbZ45DRe2PZSrSnfq0PmuO+xHrC24IqiXWgdgHzVLXD1UKxC9JhXNYShJ 6SHKtnG+UrVyPb0GAtCnFDylXjtWpfqgznIOPb4laFOJiBeye+iO1WX6e/UBYcwtDSZ8hpDiUaV1 KHmsp6hsdtN9sqbhYXG5DzY6yGjs/wC1adp5TbhX0QpsVf5xC+hJ1rXetweK7fOy/HmnESAy2U+F nR8VcWOY3Hxy2uPyJbTq0gnQUCfFa+co8rsXCdKgNOJ0FEaHatV83yK5TrymFbVKc+rWkEnXerPx rClvY2ld5bIcKQr6xUE5f5BYs2JSoNneQiQwggJB0fNQ30UcAR/Uhygn/iqT7dvQsFTj6gkL7+O9 e33FfGOKcN2JqzY8y203oAuJSNnQ+SPAqNeoznaBw3ii5ypLZeKFaSFDe68quWPU7kvMkyWyHXTB Uo6+okAVrxdLw3ikh51tPuSTskAb0aiDl3k3txVxfSpSEHuirN4qesaZjMqbH0AdgLHzW5uG+qO1 8f25tFnYaDqE6ASB2IqUwfxJbtEnttykpMfeiCKmDn4kkJUUgIQkLT0pP2NYiw+t2E/MUhxe/eV1 a6qmdz9aFkdtvtKbUpbY7DdRS8euK1OWD8sI3Qvq0N1k7FyVcc2bgSIzbvtnwR4FXzjTc6VCaSpW ldiQrX2qYpsf9YidKUpBSNEhOqjCsUfRcQwVBKCdGuxl16t/ElsNxckNocSk72rXxXnh6n/XDdlu yomNSi685sH2iTr/AErXDCbVdeQ5Tt8yt5YSCV6eVrf9jXHyLzyxjTZs+PJQC19HuI/j9q19veQz 8lnqfuMha1qJ7mpxwLwPfecs6g2W1Q3pDLrgSt1tBIA/n4r3+9Nvp6sXp64/hWW2x2/zvtpMmSEj qUrXcb+1WvKlNRGi46sJSPv5P8Vxhpm5MMuOsJVr6kpcG+k/esTeb44iQmJBcaS8N9Sl/H8VFM7n w59nKpTalyWk/qSO1Upfob89qDIiKKQ251KB+wNM35LZauEJh/pdQhASoAb+Kg1y5Dgyi+1AilDp 2BtPYn9qoPku6XBTpSkluQo/p8ECqeyXjCJkVxgvKloWSQXkhXcfesLydZLXj9uZhQil4jW0tnZq IwlRokNK1MqSQO/UNVwPy/zytM6BT4FdG8y7gzALSVg7+B5rELkqcRHZcIDivg1MsOsLKLrt9QCd b71lsitMa7NOxGHk7VvWj4rA8f4+mxX8sLIcUD3HmtkMLkWZM1r840gFPysDtVvWzKESZrMCz9P+ IQnSK354rs8iy4NbWJaQmSUdawB9/H+1S6q/5VN/x6wm74qlJfiq9yRFSgH3UDzofeo/ik/FPUlj 0ebdrKpFwtrhSWn0lLjK/kpP2NZi8Q7Hlc13ELw0W2beEOR3XVa6zoaIJ8kV2sU5AiIvgxaWPy0t lPRHK+3uJHj/AGqfUpSlKUpSlKUpSlKUpSlKUpSlKUpSlKUpSlKUpSlKUpSlKUrWr1Y86M4xaWcZ sEpMq/THPbcZZOy2nx31896xPBnpGj265ws0yO4SZNxfQHRBUT0JB7/V3/2rY+Lg1ghXBM6PaorU tJ2HUI0QfvWcpSlKUpSlK0z9fXDLt2xj/iazRPekJURJSBv/APeryru86UzeFR3I4SyhWurXfdZV F4jtsIbeWBsfSPvWQnQblcrez/TypaEHYCT81nbdLuqyy5ObU2tlPSN/NYq73GXJne64T7aT8V3b PYId5vLVwVNWlCNbSCdVsHjxiTnIMKO90tq7KI7E1Y94sci2R0xIUhTyOnfQTXdxLEbxfoq0yYoj xU9itP8A3q4OO8Dj4g2t6e8fykgFDJ35Piru48RAxeAYshbbU15RUhJ/UpPxqueLBZyO9SVOvrQU nugfFTGBDbgRkx2lFSU/9R2a7NPNK0a54sg495iuVykNat91T0oJHb6tV57+oizXbivl6FkVoYWl lTiXfeQD27g+a9fPSNzfF5r4otsr3Qq5RGktSEE9zoa3V41iMlxO0ZhbXYN3gMTo7iSkpdQCQD9j 8Vo1z76ErlZHlX/jV1xEholwR2+ykn/XvXQ4T9aWQ8UTGsY5ZZdbYa00mU6CFJ+PnzWwuT8L8R+q XF5VxtiYUl2U2QJkXQUhWv8AMn4rzL5+9GOc+nS7ybjZw9Mh9anG1tAkFIP7VE+IPWHdLDfmLdkC FMe2rpJX2IOxW+2Fcv41yVa0x5EhtaVNgDZ+SK189RvpOYzNMm6RmkM9OygIHkVpSxcci4BylKgw pLSHNglJ0QDXo/6OPUdB5PVG/MPJbmIAQW1K13raS825uzvS5slQWHhtAPcE1p56k/TNes8sr2S2 uOU9O19Kfjya194G5okcT5vHsN4eLYC/bUV/FX76ssismfYSE2z25MlbW9p7nxWgOOWbOsbua2Yj L7UZxfdQ2Br9q9NfSPgrV1xRS7rNMuU6jRadVvR7VXXP3A1vxG7rvjkZLbaXCrfTWRw/PY9wxP8A J2OSRLSg6Qk6O6x6swv2Nw3VXiS6lB32Ur9qoHJ8kk5DlCRaVF/rV9RFXDxxxvYcVV/xFkchKXtB XQs671C+c/UcxNdXBxxpLjSf8MFutYpapkzKIM25qKY7zn+KhR7a2K9QeDvS3YuQeNo95w66Ittz QhO/ZV07Vr51Wci8y5l6enpFky9ha2E/S3KXskj7g1qxzNyk1zTkj0Wfclt2lJKkqUSBv7VQWc5Z aeN4L0K0luUFDQcHmqajZMm7SnHpIB6z3B+KztsvVngMn3lJ9vz0/c1zjMIMkqahaSkePis1jWe2 6zyOiW+FA+d967GTclWCU+gtuD2we/SN1h7VlsLJbzHt8T3OhSxrafNb2cP+kVWVWmLeOpQKUBQS QatS2emS2NzvanaBKtaNSGT6LsOvDiEuSkNLSQvp8VbeP8fROO7dGhxozLsdoBIWdVkZ/I2O45GU 89LbbWhPdAV4qC2z1OM3zKWLVj2pTalacUPipXy9yPAwDGzcnpCUTCnqLfV3HavNP1B+q3IeVri5 Y7UtakqUUDpJ8VVCMEt/F8Ju/X2SJE18dfsunet1BM45lumRsKjQY/5K3909bXbY/tVaOw2Uj8yX /eUe6t+d1nsHwq78wZbb7BY4JelvOBOm0+ATrZ1XvV6N/SjZvTZx/DZ/LodyGQ0kyZKk/Ugkd0j7 VsHOmNW+G7JeUEtNJKlE/YVBIch/NZzV6jLKYMdXQlhZ7H7mpvcHXGIXWxrqHga+NVXF+t657iZD zio7hV4FfeXSGbLbY8ZKQ8y439TqvjtVXRQ5Nmy2FgNwykhpf3NU/kOPyrNkqvzaStlStpUv7VJH hj7caPKaU2HmtKWk1rlzllEKTkCpcYpKiOj20jwao1/HbhbEPzvzThD+yElX6d1C7pJjWIfn/wAy qfPUdFhZ3qud+4TMgt2xDQ11DfYeKx9jsTn5lXunp18VjslEmFcwhhHvb+DWKNmk3KSmYEFPsd1J A8a71+N5PJduivcV7bAHT1jt3Fdi0uPIkuyESFuLJ+gA1OMUts4XFFw9sqfcUApBHithsN43Rktx jfmXfYjrSCtY7d62g9M/A8B3MH5EhxUiLCIWg6/V9q3YSgIQEpAAA0APiv2hGxVb8oWa8WiOxe8T joTPjqJeYaSB7yf3A81jYcGFzlZbbIn+9aLxbHkrdbZ7Hf2P/wBJrHZha7XfuSbfdkyFxpFqPtEJ /wDmaPmrftd4h3pguwpCJCEnpV0nuk/Y13KUpSlKUpSlKUpSlKUpSlKUpSlKUpSlKUpSlKUpSlKU pSlcE55xiI4tpsuugfSgDya1F4u9LV2n89XfOsrLioIdLkaO8COpW+2h9q3BAAAA0APApSlKUpSl KUroX6zx8gssy3SW0usSWlNqSr9xXiP6juN3ePOSbnZpDRbT7ylpUofFUb+WNzuG+o+2we2vmpPj 99mWC4pf/Me5DPb2TVpqyNjKrYEstBhwJ7q1qoY/JahyCy9p0bI6RVjWU2dnDi6IwafJ8EdzUuw9 bZREkI32OgftU4hSb5Mv/W2tamUp896nWOchXGAy7DecPQDop1U4xXJp+SykRX1lUVpW20nf0mrJ N2djSmJMpXuSmwEoV9qua0SYTWPouCkpQ8tG1qPkqrsWS8Nyrat9J6uk6+e9d60zlz2lrUnQB0Ox rvJPUkHWj9jX7VXeoHiiPyhh5RpImwSX2VEdzobKa1qv/DNp5n4Pua3Iyf6zAKmgCPq2O1a8ejTN 7x6b+VnMfvK1pgznC10O+NE9q9a2nUPtIcQoKQtIUkj5BHmvqlVBzl6YsO51tjjd2hNsz9fTKbTo 7/etJL1xpyd6Psjbn408+9YI6utxCNqQpG//AGFbT8K+rXA/UNG/o9yjsRp/T0OR5gBbWrXcDfiq M9X/AOGdZuSGnsgwJlEG5na1RGhoKP8A9OvIrztaTnfpmy8W/IIkllDLgGnQQND5rdHif1QWXNW4 MOZMZJWkAoUe+6lvMnpsx3m2xrNsaR+YUnYWgeD2NaP5Jwxmfpev/wCagyXWUpc6tgnwDW4fBXrJ tWY2iDbMkloTJZ+lanT3OhViZr6qbfcEOYrj3TKS60Uj2xvuRWhPNvpwyuVdJWUMsPIUFe4kdJGq znptyBC7kzByxem0qCdPGtquWuM7ffMQTKxBhLygjZ9lOz4qlOCubLhxTmQt196o6A5oh3tW9l+h WL1EYq3GZU2ULb/5nwCRWqWaek3JONb8l+xSlKZUrfS3uq15gnXC3W1qBdntPk9PSryaweOw7Zgd k/qUkoLrqepBV5Paqh5C5VvPI1x/pkBxaGASn6d+KzeOYVbMTsv5y7SELfUN6We+6p7krLWb4+5H ga6UdgpNWX6UvWhlvpqv6eqU7LszhAdiu7Ukj50K9E7h6xeKPU5gimrkyzHntoOg4ruk68f615cc 2ZQi2Z3LgWh/cFKz0qQe2t1Vt9uD89wFwlev81fsFtpcMp/5aj/mVXGq1Blr33X23Ggf0hXdVfNu jv3CZ7NvjrW4rsEp3urGxL0055mkltEa1OpS4Rpa0nVbb8R/hX3rIJEJ2+LUmOsAuJ7itucJ/DZw DjuczLXHQ44gAjqOzutjLXHtmKWpFvtrAQ2hPR9Ka4kRbO8l2VNfbbU39Wl1RvJ3Ntlx+8KVGlth KDrz9jVJcvesZ+RZzEtTvU8RodBPc6rXazQuTOWri2tpcoRXHNLHfQSTW3OFyMM9NeKInXh9ly8F vakrP19Wq095f9SN25kzKS2ypxFq6ilPnWqq+6ZdZMAuyJrYQ/JCf0juQar3Ns9n8tTHC6r2mme6 EftUNakSFoVAQSUDyoV9Wi2yr/MbtFuYMiU8oJQlA7k71XtN+HN6JYvCeMsZnkMYLye4MgttuJ/5 CD33/NbzPPIjtKccWENoBKlK7AD71XL+QuciXh20wkqTa29hx7/r1U0h2ePj9iVEhN9LbaDofJP3 rq2K4OLJakEgDsAr4rq5T+Uke0kFPUk+R+1RjkGbAftDUJBSXlJABT5qr7vdmIdmaiMkfmI56la8 msJd58PM7IuSvSXWB06PzWv/AKiZKcQx2JJt0xKFKG3Ak1RT2bWa4YuqRJSlyUFa6t1WGdZDcZr8 JmE/0sr7FA+1VndZL0TIPZeQrqT36lVYmO5M23bFJPSSB4IqPO5Y8m6qQkFI8V3Yc1Mm9NuuglOu +6ksOVCZblRyEkydgb+Piq5yC0JMldvZI6wSvtWQwKMiRKDaiCpk9JBq+8RgCJJLzqOlBT2Oqv7j coudlWltI98rATrzqvQLirE2cVw6A2GwJTrSVuqI7kkeKmNKUqN5BbnLTDfnWWIhM5R6nA2nusfP aupjFstd/iquC4PtyVEocS4O4PyaiWB4FJ4jyq+T518S9ZLs9tpp0lIZV8D/AMVbaFpcQlSFBSSN gg7BFftKUpSlKUpSlKUpSlKUpSlKUpSlKUpSlKUpSlKUpSlKUpSlKUpSlKUpSlKVpZ+INwAnLsc/ 4strAM5kdDoSnuf3rzQyPERjcJv9IdUP8QfvUWs9huSrl+bkHdrB7E1N28qhLSi3209TquxIFSKP hRtUI3a7EBpI6iP2rswsmsuTMdMJZDbR6SD27ipSm+ptK4TLBJBIq7MHzBllBDqUBzo7A+akeIY3 JyZq4XLoR7Laj4HirLx2wu4ja0XaSkflXuzZCe+67VqyIXO9IgyNl9w7bAHxVjwMobyJDljjrKZM YdKgKm+BW9UaD+UeWSre9H+anEVhEZoNpAGviualfi0BxBSoAgjRBqrLRjlnxXkZdti9CY05tTq4 6ldus99arXH1qend5+UnLsbilt+KA6Eso/SoeayPo49W5ySI3iOYuph3GN/hMvPnpJ126TW57biH m0rbUFoUNhSTsEV9UJAHn/WulebNCyG2PwJ7CJMV9BQtCwCNEarS/mb0LRrG1Jv2BOPR5YKnVMNj SgfPbXxVdcC+sTKuJcq/4T5DYkO25KygPvg9TejrYNbZZ7xRxb6rccLryYdydW1pEtnXuo2O3UK8 p/Uj6G8x9N+UOXayOuSrSpwqYdZ3rp/8V1eEPWpdsDvKYF7cXtCukhzfx2q1eVeRf/j5cGGoSW1l xGu3fvVAcj+mHJrFEXcbWHm3Ujq02CKg3C3KV34iz5qXfUPOIbUEqDoJr1D4j57w3m23M22UmOPe T06UB9qqD1KelcR5rtwxkBDaUlxJZHaqz4T9UU/ga6KsOTJU9HUeg+/3H2qxOaeN7RzbYXMuxooT IUkudLQ77qsuD/UXe+MXlYxPccDwd9tJWdfOq9EMWnXG+4S1d3UNvJUjq2vR+K84PWK9PveSiQ2Q httwnpR8aqmskyp7JLXAiIWpLcdASvq+dCo4nKYGKJLjfSt8dv33UIyrNLrl8jSXVIZ8dIOqwaGD bW+pR6nleAquu8zKnq/xR0p8+PFEvuWVYVEluIWfPQdVyykKmtCW48VvE/UVHvXUduG9ICArp7VK cU41yTPlNtWy3vuBR0CGzqtkuK/w2s+y55iVdoq4lrP61aINb3+nr8NXFMLeTPuaRIUnwFJ2VVt7 ZOKcUxwIYgWyOhSE6A6RsfvUncjNQChf+EzGQPq3212qFZ5luLRIinH7kz7qR4Q4P3rWHPPUzbMa edaguB4jY7HdVPL5eueev9DMhTTTh0dHWgahmRcRO5HPSj+oBZV311+auHiD0NRbytiVcFpW35PX ojVW3yBNxL032B+LHZjF5TfSlWhsK1Xm1yfarxzBfZl0dkut28OFQG/p1uqpzzLbPhliFqtZDs/p 6VLHkGqWWw7cYr06S4pej5J81+l9MBhBjKP+IPqJrkM9SUJYijrfc+k6Gyd/avSf8Nb0NS516hci 5bECYbOlx47yf1nzrX+letKUJQgJSAlKRoADWhUNzx12+xRZbe4FOPnpdUg/pH2rNYzjcbFrO1Ej JT1pTpTmu6lV2YylQEqTLeSoKJIUT4+4rESrrBnyFtR3EKWjtpNV5kNzRDmPJde6CkHWzqoVCvsG 8vSJbkpAUx2AJ86qjOQ8yk2vI1usErYePSSnxrdY6ZlrlvdQy2s/l3mypWvvqtUear3kOXXeVFYc WqG2ToVVVxlNWewCHIWsSCrx+9diIzcHVwpQAWw2NkqHgarC5ne4FxuCvaA/MgaKgPmuxhUhqU6G nVA/GjUiuVpt7DvubT1edEVhpTjZk9KCANea6zJddalyOtX+APpH71i7VLevKlSwCuQSU6PnVSHG 7BPtd8akdCi2sgqBFbGSJbT1kjJYSPdIAOh3FbS+j/jBy+3luXJ+uEykOLCh514Fb4pSEJCUgAAa A+1ftKUpUUz5y6WWxP3GxIQZDH+I4yE/8xI89vk1gmVQedeOnWX0OQ3lEpI8KadHg/xWU4jsN0xj Co1ruy1OyYy1oStZ2VI32NTSlKUpSlKUpSlKUpSlKUpSlKUpSlKUpSlKUpSlKUpSlKUpSlKUpSlK UpSlKxuSWGNk9jl2yWkLZkNlB2PB+DXjR6sOHbjx1m1ygFanmJLhDah/kFUAz/Vreym1uOKMbf6z Uww602pi7MM+8gyXBvq333VqXGwzJ7KojilPx9aKT9qr2S/ZsIvghlKI4J2Un5/epnGv9mua47rT 6Cps7I+9SELenzBKjPqbbSP0irg4t5PXjlsdhuqCkueUn/NV1Ypy9aL/AGx+1TVpWOkpbaP+Q67G pFxBbodruMgSUCfMdUSy8e/QKkFrtMWxZdLlIdSlx0/Xr4qWxMpZgX7TbiXEpBI0fms9g+ayszuc jrhKitRiQFn/ADVOVFKVdRUB213NQ/NOW8YwSG49crmylSB/ykK2omtVc89f89ybJtmJ4pInqcSU NyBskHxvtVd4MzzJkF9TfZVrne4pzrSpQP0jdbvY5nqH4FtteRxVMTpLYbc99I6FH99/etRvWP6O Zb19aznB3v6Whkh2SyydBJ3skAfBrYD0n8zw+QMIj2aVJQL5a0BlxtZ0pYA8j71fdCNilKpnn/gX COTMekO3luLa5oSSifoIUTrwfvXnJdrlyJ6ZMpcnYPMfyOCysqKGNqHSP2H7VsLwV6qx6ubtDxvK rSmCGz0PJWjp0r581X/rC/C4izrfOy7An3XJzSVOOW8pG1fPbVaGYXmuR8P5i3HyCE/bhGX0EPJI 8dq3iw71X4dntlatLrjXvODoU5odzqopy7wTYclxtyXa4aJckgrC0DdakW6fkPD+UJe6XIDLCvHc DVb1cE+rC3ctQm7BcZiGVJCUB1Xya6nqI9KkfPLc5dLQwHlj6w6keainpvvErBJa8bvDxQyk9IQq rD5W9JkLOY//ABHZFJZlpPu/T2J1XVw31CXPjXGZGLXN1S3Gk+2kK/0rVvk3JlZVd5D0iV7KRshC vFUDec9S087DYY6ACUhz7/vUUkuCQsuuO7+dGuEy0gaaOtV+l5DhBkr0R+ntXUclPzHg20VL32CQ O5rNxMDyS6BtMezyHuvskpbNX3wr6BuQeWpSEOxHLYwdfW4kit1uI/wkIOPyWZeQy25pSQS2r5re HAvTvg+CWlmLBx+MHW0gFzoG96+KmDdkLaV29KzGh6JAQAN1HMsz23cbxVIeuCFhI30rI2KpW9+t 3GMbddWuS286nY6d1rjy7+ITccokqg2NJQhWwlDYPetc84zzKb0j89LvDsNSvq9krI0P43XBY84t TVkdkXOWl55A3tXfdVVf/Um+mVIiWtBjN90pdQdarocZcv59eM1jwLdJkXJxbmw2nZOq3mtXrCy/ iO2swL3CeirI7FYPeqD5Z52v/P2Q/lFIcaitq6i98H71C8+5haxTGf8Ah6E4FvqR0KdHwa1lDi59 xcck9T6lk/Uqu174huiI+CmKrz2rqzJjawtptsJbGwhWvNbn/h8eiW481ZfEyW+RS3i8NYcU6ofr I76A+9e3dkskLHbTFttvYTGhxmw220gaAArF3jLISJT1qYkJVcFII6Un9Ox/3rHYFhr1iU/LlvF5 95RKQr4BqRyLzFjvrbLyVrSP0J8g1Cslyc3JxcQpMcpSrpJ8+KojH84lWe+3ZwvF4ME6STvqqJ8g X665dBdujJXHCtp6BWvVyn5DjzzrjM5xTSj9Sd//AHqwLFc4Vxx1hVwWFOudtEeDUVzCWxCcNkZc C3pA2h8f5Kp9+eqbPkwY6A45D37rgG+oVUufMwL1JKwpLK0Hx9zXStV3dbhmEVAN60FVgJtqhSJq mEuJEo7JP2ruWbEnIkjraf6j8a+KxNyvE53IkW0glCldJWasG/4PCtdpaU3cEvTFp6vbB7isE1Ng ogqjvvpadHZST5VXX40Qo5r0tR/zMRRA6QP962TuKLVj8Ztp5lPvP+AU/pNZrG8UQ8/DUh0PB9YS Wx/l3Xpf6fuOUcf4NGQV+5IlJS4okfpHwKs+lKUpRSQpJBAIPbRrrxLdGgBQjMNsBR2pLaQkE/eq j5w9S2N8Ouf0x+Sh2/ON+43EPwnXk1rhxd6meT+bOVYtusqHWrIHNPuIR9KE77k/2rfFpBQ0hKld akgAqPyfvX1SlKUpSlKUpSlKUpSlKUpSlKUpSlKUpSlKUpSlKUpSlKUpSlKUpSlKUpStXPWdwq3m OOuXuMwFyGknr0nuDrzXmleMMkhhcd1lTZSogEp/81W1zsS8XyWPILh2nwAqrTsvLAbiOpUnqKE+ T+1dRWOY/wAgWN++znQmW2SAneqjWN222xLkUNOnpB+VVYM6+/k4obibKtdgPvX7gwyC6ZVEK+pE Mq+urjsdmjt5wtDLquvYA0TrdXPh9xvOKZvCXIc3B13Bq4zkdhfuMp5e1uOj6dHsDWdxvD0Xw/mo bh6970s99VNbBITjLyoshISD2KkjwakMh6JeY7rcV9tx4p7FJ7iqdy30uW/Nrh+YuM1RBVsoBJqb 4HwfifH7KRAtzTr4/wDnPICj/ap8hCW0hKEhIHgAa1UfzXEWMstLrPZuWlJ9l4dilX/tUQ44uE6U zPw7JkB6Sw2QCvv7jZ7efmtXOWMZt/pi5itV9ge+1BmuBfUkkJHfuD8Vu9i+RRMtx+DdoLiXY8po OJKTvWx3FZRxaW0FS1BKUjZUo6AqGXHl/F7dKejqn+881vaWU9Wz+1V/euWcuym6piYdbghoHXuS G9k/v37CpSji+Vmdta/41kmW8B/yGFaSms9jvFOLYvGdYhWiOUOjpWXkBZI/uK1p5t9JU2wTX8l4 yQiDIJL0iKgdKifnp1WI4b9bDGLzW8R5AakRZzSvb/NPDWtdvnyKn/OHpR4y9WGOOTYSoaJzqCUT YgSQVEdioDwa8jufPSNmnpWyeTImsvybU0SWJTAPSsE9jsdq5eIPVXeLdNRBkLJi9gQ4qtiY8nAe ewmDNDbc1waLg0NGqo5C9Ld94tvzU7FnXHYyV9fUwd9t/tW4vpk9Q8G22mPYcrQCvo6FF3711vUL x/ZJ92jX3GFoHWoKUGj+/wC1dCzc1yMJSzHm7XG9sIPV43VLctss5JLkX1hQQxsrIHz81pdybmCr pd3GobpHSdHoNV868/IUCtJWR867124dsnXVaGWIch5auwCEE1bPH/pKz/kNTYttqeR1jsXWyK2Z 4u/CZ5Avr/v5SURI3T/hpSe5FbB4D+GBYsLuLLtzQHiCD1K7itusa9M+D4zaWixbmCptO+pTYqaY tPtdtP5JgRI6EHWwAmvrK+XcYw6Mt2fcW0hIPZJB8VQ2WfiG8eWNbkaI6X5KdhPUoa3WuXJnrxu9 5bdXa5IQ0d6ShR2K1qy/1BZbmqihyS6tCjokk1gIdhjXJtUq7zine1dKl6P/AHrCXTNsVwqT+YYU l6SyPpG97Oqq7LeV5ub3FS07aa76CewAqMypMiU4GkvqCD50qsZdLcmM+0yyfcdd7dvuTXoF6I+L IPE8JGdZHHSpoJCk+6n4/vWF9WfMNm5yyPVkQhlqKrv0AAdv4rXzIuS4+HWj8lFAMxQKSpOtiqVu twkXh9cpalLKySdneq7KHG27KlaNfmh/rXUM38/DU0+rbie6VGr49Gnp4c9RHJcSzSx7dvSodTih oee/evfLinjG0cQ4PbcZsrKW4kRAT1BIBWr5JrL5Ff2bOy20FgzJBKGW99yfv/FQfC+KZVnvrl0u Mr33lqKzs7Oz8VaGu2qiUzGmLTJk3NTvV2KulXmoXcprF/ZdmMqCVNgo1+/3qlmrY1ByB/3CnpfU d7+ayF9k2mPbnYCOgkJJ1Wvkm3ovS5/tBISgkaPfVVVdL5IiXdyGlR6GT8fGqz+O5ljT8pL90cBc bTraj3BrESbzi8Bd5ftwC1yUqG617j2WJfb/ACGVrKdEr7msVCmw5l5dit/piq6SQPNZm34hbJ9x elIcHupSSQT+1YUXpNvElLXdTaiN1x4mlu+XJ2Q8kdSe4JHivnI4E1y7onRXiUp+nRJ1Ugi8c224 Ws3C5OacUOo9/msZjqpdlvSRZUBaArWx3NbG2a0M5PZUyLwQia2n6Qe3etpPS5wg3kq402T9UeOs LUSPit6GGERmG2Wx0obSEpH2AGq5KUpSlKxmQ5NbMVgfnLpLbiR96C1/J+wrVf1Teny0c+f03MsT c/NX9nTJUzvS0fcirw4G4ct/D2FRYLLDYuTyErlvBI2V67j+KsulKUpSlKUpSlKUpSlKUpSlKUpS lKUpSlKUpSlKUpSlKUpSlKUpSlKUpSlK61xt7F1gvRJKA4y6kpUlQrzm9VuMRcMvr0CPHSn6jpQT +9acZjh702WmQpfbzo11sbt0J0yY5UkLA13Pmul/TkRo7kJEtTSSd9INcUGwNW9ZcTJKlfualOLS Q5dG0unrQCN7+auufeGbRZEuwGU9aR9SkjuK7WCZBGddanKd3L3+k+d1ZWS5RdLpb21MMEFOvrT5 1Vm8czLMxaIRukwJlK1tKj3Bq6cHuyLdelqiOh+IWydCuG0ZsL7d7vHlpCOlSug1PcGs0OGlcliW X3XB3Rv9P9ql9KUqu+ULZLtb0fJ7X2mRdIeA/wAyN+T/ANqrv1Zx8Tzngi4qu82PHmiN7sVYUOtD mtkD51WrHpC9XN7xbF0YVEtTmRuxVkNKJO0//bsK3EsMTKeabA9/X/fxuMo6DLIKSazmC8BWPCZR ke89c3T3/wDVAHR+9WUxDYjDTLLbX7ISB/2rlpSqH9SfpNxrn/H3UFtu1XxCT7U5hASSf/q1/wB6 0SXC5v8ARNKUFJlS8eDg/wDVglaegH/2rc/jnmPjT1icet2W+iM7Mfb6XoUghKur5KCf+1aP+sX8 MiRgzD+S8csuS4CdrcYH62vnwPitD4ma3fA5K4alOxLiz2IGwQa2g9NPq2VKlmz5UoSU9Ogt4+Ks bM4tmzKWqbY5KGnN7CUHVZLje73O0vOxru+tyOOySs9hUO5V5GtSribYCj3Ds9VUhyLy0/brO5am 1n23B0gitdWCtN6aUfqC3PP3BOq3S494exD+gwZtxDJeeQFFKgK204Dxrji1PshyyQpGiNFSBW4l jybAbTHaRHjw7cEga6EAdP8Aeu/kPKFpixGl2y4NSlA/UlCwdCq7zT1K47ZkpEu4NtlPwSPNUvyd 68bLbbM4zbJiHXQnXSDWnN49bd/u11e6nXYcXZ6XEkiq1zX1F5NlxVGjvvSUq7fUT/rUFh4neb4+ JM7qaSe5UftWbnQ7bjlq9/8AP+/IR29oqrCHlyFEjaLSQ9o9vFV5k2Y3G+vq9mQ4ho/5Uk1g0QG3 my5KlHr+yu5r9kz2Y8BDEcAOfJ+a+2bc+bSuQCSsHx81cHpZ4bXyXmTMi4BQhRVBRLng6rdb1A8l WbGuOUYrBW2kob9vaNdjr9q0Av1z/wCFmX1xnfcckb7g+N1AVqNwbVJlOFa1HQJr9tsoWt5TbyNo c+4+KLaNulF5SQpo9wPvVh8CcF3/ANRfI8Kw2SIrTqx7rgT9CEjzs/HavcbiP0U4nxFjVtj2d12L eWEJ96a1/nXobqeZ7z9iHEcmJZb9deq7LbSENa+pwkdie9d/EsMbvM5OU3CY5NdlaejtE/Q0k+AK sIkAfxWBuF96m3BGUepOwNDzVW3PIbndJj8dxxZB2kJJqC3abNskhcZBV0K7/tVa5Xen3LnHLayF JPcVB50+fKyV1alLDZQR38VWN/zd3FMhMGPtwPq76rBWss3TJJy5ZCPcT232qvc2xBlqQ6tqYptK lnsD4rHXhyDh1jaLUwyH3k6Kd71UOvDwtlhN3acUmQ4enXjtWMs0Vu2yYr5IKpx2tX2rvR7LMYyW QqO8ox3E6A2a5LZiZtzklcvw4SR1V1LlLbtDTn5QDqUNdvvWLt8mfLgFltJXIUrYSaui14Iu94X1 SZCozyW+6D96++FMV/K5IYpbEjStbV3+auLP8VfYnxI0UqaedI6W0g969CvS1hsrEuNY355styZG laUNHQFXJSlKUpSonyPxxbuTLM3b7i46022vrSpo/Pb/ANq+8A48t/HtrMOC4671a6luH/sPipTS lKUpSlKUpSlKUpSlKUpSlKUpSlKUpSlKUpSlKUpSlKUpSlKUpSlKUpSlKVrN62+OWb5x+/fYsfqn xUkLWkdynXavJCbltzvH55Wy0iISktkdzo1CrDmjjl0ltpQUudx1EVyRrxJdnFt7a3irtr4qdR7H Jcgfmw7tCBtY+1SbH7UVWtNwQtPtqV0gj4NTJvFMglMsuMOLehr7qQPtVh4ParbGWmOWiiV4AUPB +9TGLcJFjv7MF6Ql+M6P8p/TUlxrFv8AiW+u+497TLZ+jqOqsWLc7jipDDTinNDXUPkVMsAu9vly iZCD7znkn5qT45kwYzZ6HGBabSN9StgGrQteWNT3fZKFKWDrqQN1IPIrhlTI8Jr3JD7TDY/zurCR /qaiuR8pWXH7bJmIcVckR0lSxD+vx+4qgc+5Wy7mmwOxcPtsm1W8kpcefQepev8AxUWx70x3/k3F JAv9z91Te0oQVH6jrxVc+i3E7dxv6l79YJUUtvIQtLKljt1fFejuu1KUpSlYHNLbYb5ZXLXkTLEi 3zAWy1ITtKv/AGrQLmv0cXHhG+P5tgD7z8BS+puGwT1NHex4+Ktj0+esFN0iIsHIoTBlAeyl2Qnu r40rfkVhfVb+HZhnO9lfyHDGo9tvziPeQqOQGnz57a8V5E8rcN5PwRfHIF6tslqU2sgyVoISdH71 1cJ5Yu9puDbwle2y2R1AnzV/T/UCxlFgaahfRIbH1rB81UdzvJyu+DRV+bB7OE1H+VJ0ZEViLrql JGiuoxij0VhQVMT1gH6N/FX3iHKEWPbQzMbLqUg+2U/5RVoYd6hbXjv1FBRodtmuDN/WC1M21FUp JA12NQVv1ZX2zk/lnHXPd7aBJ1UWyXkW+5077zz7qOrv9SjUcdw643ZIKZ3SR3PUuspbrJEszXRe ZKZDQ8JBrr3TOLFj6SIDI2P07FQ+6csXy7qLcV0ttDsE1HpM+W8euU4VqPwT810VNMvq2sEq+1cj emRpvx/2r8eLDidr3sfJr6YZiJQXljqAHYD712rDGmZBcm2I61Ja6hsH4FbXYRkCeNcQktxFBuW4 3rqHbvqqSy/O5F4bkpmyC9IUpRSrfiq0bnqU90zduoJ7E/FJSEMuBXmOf0oHwa4ZKETnGyHOwSB1 H4qQ4Nht25Qye145aojsp150NbaSTofc173ejj0o2T02YBEbRHQ5kMppKpUlQ2pOxvpBq9MmyaBi VoduNwd9phvt+5P2FazcjenS1epy9t5ih8MPx9JZSVeenxUnxTmlPGT7GL5MhaG4gDKHunwB4q4Y ea2/IYZXbHhIaUn9ev8AtUbkXxuxB2O8woPOfp2DUKiR5bl5XLUslpRJKPtX5nUi1xIBmuqQCEn6 T53WuDt3auMybO10sMbVo/IFRnIMwgSLMq4xj0FW0dHyP3qmYttRLyVubc5SEpJ6kIWe9RfPctjR chW3b9KKTpSk991HMkyZqTbC64gggd9/eoZj6YtukG4X50TIjh203vumsXfMkgXnI0MMoU3ax/8A KIqaRZljjWpbLsYvSSNMKA/TWOt9+bkn8l/+TSGT1KWv5A+Kx2b8jt3UIjRIautkdKlgef3qORbq 262lUlkoKT4V23WQt9yFpvDd+CdwW9AsAdzVlKzxy5tshkltE0AJSf8ALU+46wW+YZd279IlhyJ2 V0A1tXw7bmOaOTLI+mGpEeGAp5Sk9lBPmt+W20tNpQgBKEjSUj4Ar6pSlKUpSlKUpSlKUpSlKUpS lKUpSlKUpSlKUpSlKUpSlKUpSlKUpSlKUpSlKUpSlKUpSuhfrLFyOzS7bMQHI0lstrSR8EV44+rH hs8T8nyYMdnogynSolKdBQPzWtGVW2PZpoWwlIKiOw/7182nq/rLS2WwtRHyKs20LbEd+G0vqEns 8Cf0ffVc0SQi2R1WNlwqgoPWHB/1VZXF/MjmPpXFlNh2O39IK/tU1xTILbcskm3CSoNtPgpa0dDd dhmH7E1aUvKdluqJaCvIH7VZtgVLSiGmYFxyCAddiavPGodtugbZ9xLiyn/Me9fSsSlWe+NKbSA0 o9jqrOiYa3NaVLaLKXwjalbGx2rixXPsSsCH48q5sszkLPX7h2e32qKXL1OIXmP9LtFvM6KSEpdK SNn710uYuKs05uTGjJmGzW06US2vpIH8bqzOKOI7fxhi7VqDqrm7rTj8hOyr9tH4qapgsMRFsMMN tNlJHQ2kJH+gqA8PKeZbvcSQVB1uWSlCj4T+1agepO+ucO+oyBe4bBaEt9PW4E62CRvvW+9iujd8 skGe0oKRJZQ6CPHcA13qUpShOh/H3rXH1DchquFwhWKyL9+ShZ6ijv8AVVs8VWWZb8MipurrkmS6 Oopf79I+2qqn1B+jyxcvrNztqxaLw2CpPtDpQtQHbx4rV/DPU1nfpVzZvEc2hvysbaX0e66k7Sn7 pPxW22Q4lxb6xMCJcbi3FD7WkPJADzRI+fvXj36xvQ3lHp7yOVNhQnJeMOKJakNJJAFa4W+8Lgte 1C6urv1hXYgCuzbsrfjXZIaSnuQCfmu3lrTc/wD9S4sdYHgmoiy+4XUobO071rVWJa1yo8BIYbDm 06JPxXbhQZNxc6XSEA/7V2XsYt0ZSVvup/vXFKu9ls6EpaKHFH7105+dslkpYSE78dNR97NJqgoN OLTv7GsSq8XC5SOlx5atnXc18ymlhBCzs/vXzEdQ2D0gb/av11xT74BB7/evhbfTvR7/AL1+BewB 8mu0mKl5PSBsn711HUBhz2j5PxVhYTbEQ0CQO3YHfipXeb+H7e8hK96Hye+9VS81a1yFqKgobPmu GV0utDo7lI/0r6txVJ226fpI7E/Fc1psM69XhmzW1lUuVKcShtDY2STXt7+Hd6M43BWDMZBkMFpz KJyQ4kuo+plJH7+DW5V1ukWy25+bMdSzGYSVrWr4AqlbRdX+dsgnRJrK2scj7LOh+vR1v+atXG8W tOB20x4ILLJ1vrVvZ/aofynwrb+T2i44ENPKA/xAO5qm7TdZ/C9zYs563rcy4D7pHxurTyLMrTlh g3GE6laGB9Q38/asdZJqmpE2XITqKsHoJ8D+K1v5VyO4yL+qMhajb1LO+/as3Y7Jj0rDZf5x72n1 NnpBOuo1rbmzFvs0cpZkEulz/lE+B/FVjyM1GuNztjgmKYWANoQrVYlnGA9JfkNr95KU76leaj05 ti4wnmHlBKQruftWAvONxX4ccQ5CnA1+pJPYVgjYBc7mhqN2WPhIqVxyMaWyiajZ8DY8V0MpiN3N +PKbIYQpQBUntsVk5dxsNhegtJSh5S0/UdVh8vhJvUuL+RZSELVraa4bniV5h3SPGbY64pSFFPxW UiRn48xsTU+02ydpAGtVsPYsst1zxeHCYkLckqWE9G/3r0g9LeDIxzCI09UVDLslsaPTpX71d1KU pSlKUpSlKUpSlKUpSlKUpSlKUpSlKUpSlKUpSlKUpSlKUpSlKUpSlKUpSlKUpSlKUpWsXrS4Qb5B xr+usNe5KgtkKAHfQ8GvH/LMekG/TmX0qHtEgAjxo1x4rc4ltS57qQt9P0hPzWWtMZ9U6Q9EWXG3 /wBZT/kqR4/bfyt0CJKwuH8OnxXZzAtQUFqG0FBX+YfNSrHpjE6w29gPJadZWFKJOu1XFa5Ea4Xu 33OO6lbMdISoD71bVyzSDa2YhkxgtMggJcPgV0Hb9Gxu8N3Ju/tpRrrEfq7/AMVh+SPXRMgGPa4N hdlq7J99AJ/bdZjC7tyLnkJE+FcH4iZPYsAkaBqw7TwY7i81m7ZFMEwqIUtCz3JrZXE7Bi0+3syb daoyOkD6i2OoH+al6RpIHjXxX7SqqyWZIxPlC2vp2mBOOnVfHfsajHqy4gg8g4Q7eAyHJ9tbLqFD 5SPmot6J+ajl2NP4zc1hqdblFDIcOipPjVbS0pSlQXk/Om8XtbsZs6lvNkAn/KNVXfB3GaJ093J7 kkPLUslpKu/f71fwGhofHxSoFyrwlinMdqVDyG3Nvr1pEgJ0tH960I5G4q5C9GmYoyHFzIu2Ih3r S21shsA+CN9q2c4x9RXHXqZwY2fKTCanOo6H7fL0NkjW0/Y1p56sPwrVx49zynjx9BYbQXvyLafq IPft968zZkSbiFykW+529bExlRQtDySlQIr8lxJlzjh9vZb1+k1w2h+PECkvIHueNHyDWVt2bLtb D7HR19W+k/asc5lM953aFlO/AFfEm53CUkB95QB+5rqKQFJBW4FkVzx0tqOuodviuaQUNpGgD+4r pqkltYKBrv5Fd5Ta5TWzvdcLLSY6tnXb4r6euLTqulCAD9xXGtXX+5r4Sjp8ef3rusPhoBQOiPvX xBgOXe7JA2STVzJxs2/H0qC9KCd6qqLzen4632+o6OxUfCVuRFKB2N+TXbsraSHFufoSPmuB51yX KDUZJJWrpShI7k16sfho+hRdsETkjNIIDp0uDGeT5+ytfavUJ51uMwpxxSW2m0klR7BIFUZlV+kc 13hWOWgqRaGV/wCO+PCtfJ/arDhRIHHthj2uGENPtoA9zX6j9zXUZts+9O/mlTA+EnfQk9h/FZ1m bJuCFQk6YWE66yKjnI2NWm8Y4u1L9pdwKNJXodW9d91prmcy88LqegKK3WnVbBJPirf415ctue4W LUFIbmoR07J+arjMMUlyCuL3K+snr18VlJ9ns1zg2kNXBpowdfmUFXnXmtYfUHiodyU3a1PhVtUO lKUeOqqmd40uU2UzInSC0VDqaSvYJrqXh2Zi6JMdCytXQRrdV3anX5qJK31FpJV5VX5kjibHFYMO Ql9T/YpT5FdjBP8A8WXlMuSrYPchXxWf5EuMO/So62ilHSdaHmsLLfj3W3/09twIcaT1dX8VHba5 BMoplrStbfYE1npc0sNJdjI6ugbT01mbRyFLXbgX4pW+FBI2O+qsHJMbF4x+DKUz+XU8kFRIq4vS X6dF5bm0crWFw21Bwk+AB5r1ZtNsZs9sjQY4AZjthtI/YCu3SlKUpSlKUpSlKUpSlKUpSlKUpSlK UpSlKUpSlKUpSlKUpSlKUpSlKUpSlKUpSlKUpSlKV0r3bUXezzYS0hSX2VN6V42RXjN6ssJXxfm0 9uWz0mStSW9J13JrWO5Y/OtDokqIU459SAD8GpJjrt3sNkmLaKSmQk9RV8fxWRxm8SL9YG7UhY60 ObLgPxupXlcxqLGhRYykLcQkBfffepdhGDidAEp59KA72SOrVZ+43aLxbY3IS1LflPHaCnvX1css ynPrXaI0FlbTSCB9Y12qaWTgmbcL5En3l972dJKk9R0K2qg8U4SzYIhjsMuSEIG1OJGye1SG0sM4 9DT/AExDYUk9gPipvZmoGTRwL+vpUANd6kdons2F8Rbb0Owd+FHuKm0eQmS0Fp8H4NchOh/FfKVh aOodxUW5JxtWS4pLRFSDcGkFcZYHcKHxWF4tuq8hw/8Aot8IcntIUy8055UjxWmnqRxS5+nLkWNk mOIdatDqw64WwQB37itt/T56gsf51xZqTbZSTco6AmTHUr6goDuqrZpSlUpz5CauCm22XUpmob30 k67VLeEQ8jAIbb4AcQtQ7fNT6lK61ztcS8wXYc6O3LiupKVsup6kqH8Vod6l/QK7FubmZ8YvOQpz Si85BQojuO+x9xXS9PnrUyLGrmxh/JUU+21pkyXUd0jx/f8AvWf9W/ocw31I4wvM8HajIvQaKx+V H0vfPgfP7V5B5rheT8MZBKs+QwHmOklP+IggEb8ioXOYalkvsbCT5H71j21hCVD5/euaMl8HqbAG vvXYJclEpdIAH2rjfaihOm1KUsed112gW19++viu2pBdSO/euV1CVxkpQAFjya+hJWGwhJHUO264 gFBX+KfNcsmPERF91CyXPtXXQhamwrY8fNfrTnv/AEp/UB819lpaCArXf71IcdiSWpCXmgNDvo1K r3mT7VvLC1DxrVVjMmiUtS1Dq7+K64fcfR7aNJH2FdgSBGhrZUklxXz9q3M/D29HEzm7Ko9+ubJZ s8FYcK3mzogH4++69xbXbI9mtkWDFbS1GjNpabQkaAAGvFa783ciXPK8sj4djDq1ICgiU43vRJ8j +NVb2E4nC42x1iK2A5NdH1r13Wr/ANqyeQWWLc47bsr6XSB+n/tWEipVjqR7HUWz8VzP3eSlv82U 9KQd/T5rBXJ+BJjvXNpTipujoKPbdRyNg1q5Vxae7f0J/NoKg2o6+karWLOOOZ3GUt25Y24XGYu3 H0oPwPNSa18oMZ9xs7d7cUIlsj2lpcOj1eD2qi7/AAbjZbxFkyZDn9OmK3ICT8fNYzlCfCk2tEDH QsxGx1pU5vfUKpSTntzuF9hsXn/C9j6WyO2wKjucO3eddXVRCFMgbOxUVk3Bt6xusuEIeB767Gug zCjwITT7yy4T3T1Heq6rtymNLTNcbKYPjuNVi77MmSpDLkNRU2dHW6zdixa5z3ESGzvv9e/OvmpP PxDHmVtSnHTtA26kfBrp3HI7dG9pVuR1x0H6gR8VMMIlQciu8eY2hLdtRr3ELGu9bKXOPY86x+Pb 7Sj/ANS0kD6R81u36QOJUYFgjU2S3/66QCEqV5Cfmtg6UpSlKUpSlKUpSlKUpSlKUpSlKUpSlKUp SlKUpSlKUpSlKUpSlKUpSlKUpSlKUpSlKUpSlK0x/EB9On/xGx4ZDEbCnIo25ryk/evK6T7MG8qi XGT3aV0fUfGq7l9dgXSKmLEuAQD20DXPjlit2PQFr/qCffIIBCu9Rlb1wXeShrqkNLV2WfirUTjW QzLXA/JynG0JUPpSdaq5bXao1ugRnr4wJzqEjs73q4bAu253b4LcSAi0oiEbWga6tVIrjn8K2qag BSXVJ0k/JqQKEy4WtD0ZSkJUN9q79vfuFktiJDhW5vt3+9ZGNertOa22yojyBqs1js2+omJ9xlXQ T4O6veyS35trQ1rpc12PzWcdUpEZKVDaiNHdckdIDCRoD9q5Ep6E63v+aqfPcPuNkyhvLbO6SlBB fjjt2+Tr7Vmcrxiw878fv22YhK23kEdx9TLmq8sOS7HyL6C+Sk321MPKsbbpWVtglDqN+Pt3r0C9 J/rQxf1O2AORyi2XhoAORHF66j86/wDatjaV+KUlCdqIAHye1apcs2y7X7lOQ7DlKMVPbSVbGu1b D8bQRb8Nt7IV1qCSVH96k9KUoQFDR0Qfg1QPP3pZsXJdjlv2qAzFvih9K0jp6jWpvEPLWZekXPxi uZtvrx95wJ63dkJG/INbL84cBcces3j5yXbHIUm4BJLM1jXUFa/SvXivGP1B+mTLPTzksm3z7e4u IlSuhwgkEfB/jVUataXHwo6AJ7j7VzSZKpbiUNjQHYAV+SYr0EpKld1Cuwyhox/cJBXqukXOl34I +1ZeMpss7UR1arqocLkhYH7+K67gcD3zsGv11bijrZP712okMykdBrrSmnWV+0PAOt12okNTCesk DtX44hciQAgg/tWetzj8NnvtNYq9T1PqIPk9qxUUoQ4la0hSEnuD81+y1CS8p1lAbb+w7aq/fRv6 Zrl6l+ToVsS0f6THUFynyOyUjz3/AIr3hxTiK38W8ctY7hjaLa5GaAQ6lI6nFD/q/mtfsq9WeQWq 4zMcuUEQZLa/ZU+EkFXxury4at+M3GzRrpFdjy7q8Ot1ex1pUfjXmrIlxi7Dc9zpW4ASlWvFRVUm GhXU9PStxH/yifFYudn4dkphx4iXt9upI+amUKGm5Wr25EcNBY8VBJog227O289PSN/UaheayHLL Aeat8joW4CQEmqhtDU16VIbuiy4zJ2lQX4INVVyJx4cGlqn2SZ7UIkrVCbP0n99VAb/ylBXAQ/JW hxyKNmMfk/bVQ668rQ84goH5VFqSg/5Rrq1VRcwXj37lBciNAe0B9Q+axycicdhMlaulxzQNV9nC HY15ZajqPQ53OvFZG5tPxbTGeSkvob0VJ+1ZeflzGV4X/TY0RCX0nXYfNRCPEuOPFsOxStKfAIqd W3LF222qkKSWkOJ0kfautjWISspv6ZTkopty1dSwToVOJmKWW2XZkNOIciJP1kfavnIbUm4ZPEZx c6gDXuIa8brcD064ky7PtkP2wuU6pIV277r0pslqbstqjQmv0sp6d/c13qUpSlKUpSlKUpSlKUpS lKUpSlKUpSlKUpSlKUpSlKUpSlKUpSlKUpSlKUpSlKUpSlKUpSlKjefSbcMTujM9bamlsKSWiQSe 3btXhb6kLVY4vI01uPCcYCnVHuNf3qoWoLcOX1o6lD4H2rKsRVS5KHlhZZSe4qwYV5tbrTDUBrbj Y0o633qc43nq4z7UclOknsPtVtXCM9ecbE1J6+nR6RXNOym5vWK2w8fjuMujXvKCSOqp7g2GG5zY 79yVqQQN7Oquu/MOWazsoiaUlI12+e1ZeyLN5xtpt1ILiSNip1iz9vtjCUvoBKRruKyl2yu2x29x 2hsfZNYTHuVy3fEtKbIZ77B35qxLHmbWQ3AMI1retCpfrtXy4pKUfUQB470W2h1ooUApChopPgiq f5Btl245uDd/x1orgD/8pjA9vP2+2qydxgYX6lsDk2q4stzo7iel5hQHuMLI+K84eaPRpmfp45Nj TOL/AMymzPuB0KaJGu+yDqt/OI+UrvCwG2oymM9IuaWwFrSPqJ181lL56lMbxuIt65IcidI/S4rW /wDatZOWPxArdOfMayNlxhpXcNKJUo/2rEYd6umL3EkFGNzXpqkaS4G1HvUdgeqrk6y3VbNstktu KV7CHWzrW6tiJ6us2lwWm/6SsStfUQ2fNZvHuZOTsilN9ER9Daj46DWxPHszIZsRC7whSSR36x81 NaUquObuDce5vxWRa7vFR+a6CI8sJ+tpXx3+1ed0K1cn+hPPvcCnp+OuueFEqbWjf+nit34LnHnr H4ySmfGjPvus9K21Ae9HWR8fOq8kfWZ6C8j4Evcq62yMudjriipDjadhIrUeI8mOFo9se6OwJHcG vhp73ZI99RI/euF1RQtQSfpJ7USz1p3uvwuqSOkK3XatyglZWe57+a5nHUKd7feji0oVrwa7EeWG 2fp11fxXylC5DwX/AN64p8paU+2nRArmsa1JdSpeukH5FZq53drRSg/FRp9YlqPwK+EMBDSgVdj9 qzmBYZd+SMlt+NWOMuVLlvJQhCE7Oydbr+gn0eeme0+nDiy3W5qKlN9ktJXOfUB1dZH6d/YVbuYZ ZGxO1OPuEOSSk+ywD9Sz/H2qq7Tw7aOSX38kyaMHVuqKwgDWtd91E1cLXi2ZA7dcNkriw2T1IQte h2/asbM9S9/xDIm27+yJMFs+2tLCfJ8bNWtZItqyNhi/fmW2WZ42hpStEbrNXmHbcQiCc2j3k631 CsXH5b/rMdxEVsoKRoqIqD5LfErC5AV1SSDVF5hnN3YuIcBK2UnX7CorkvK65URPt7C2/IG/isW3 kScltbspyQhaukp9kn6vH2rWLkPCp0SRcLuFKLQ2oN77n+1VZbMwORH8l7aoimlf5xreqz0+9Qr0 /GiHW2h0kq+T96gWW3FcO5LYY2Utg619668KHMvdqdmuAlTY+kEV3bE/LkW+Qw6oBsJPZVdS1292 G245CeSVgkkVmMZu0rIEyI05SCpskA67ivs4xNW6v884kW9PdA/euvBu9zfUuyWpZ2s9KT81PMUx mXET/Tru6TIfAQCo+DVl4XZo/FU1MeXp997uknudGt9/R1xs7dJS8pmtlLDSv8FJGtq1W4VKUpSl KUpSlKUpSlKUpSlKUpSlKUpSlKUpSlKUpSlKUpSlKUpSlKUpSlKUpSlKUpSlKUpXSul5g2ZpLk2U 3GQo6BcOtmoxlvJMWz2F6XaQm7SgPoZb337VXuB8rZ5nzkqJKxgWlB2lEj6hoffvXYx309yWsjdu N7vT0xhR6hG6iQf2/aqN9bfpGxy64xIy63MCPJiI0ttI8/Y15TSrbMt9yfQ8yQygkJJGtipRYbhb lw1tSSlG0kA1LuMMMhGHPfaUhxSiSnq+K+3sWkWya5NnpDMYbKVpHmpNa+V7rb7Atu2xzJiIUApZ +1Xtj/KNolYjbFRIrZna/wAfSfHjdS5m4O3JCJ0LSW0jZ6TrVZb/AOLkOSyi3ocLslP0lJ+DU1sm Yf0q0ofUj6leBr9q4F8hzJctLTaO6/Cemp5ZIV1usXqMbq0NnQrt2jGJc27BP5YJb77VqpxgVl/o 98cUtX0DfmrGkyXVqQmNpY/zEV2HGUSWwlffXkb+a+kkpX0BGkBPZW/9q/JEdqWwtl5CXWlgpUhQ 2CKqG48cTeNrw7fMPaLyH1H8xDPca/YVPcayuBlrAYdS2me2P8WI6NlJ+SAfisw5bLew2txUZhKU gkkoHYVpTznx/M9RWYu2DG0JjstEhxYPSEJ+9S/iT8O/B8BbbkXVxy7ziAVgj6Ar581sfj/G2MYu wlq2WODGCRrqDKSo/wB9V3pWIWOavretMNxfjqLKd/8AauNjCbBFX1NWiGlX39oVlWIUeKkBlhpo D4QgJ/7VzUpSlR3OcBsvIljdtd6hty46wekrSCUH7ivP7lHi3P8A0w5wL1iQdcx1Ky5tsEgJ81s/ xByrifq743l2m6Rm3pTbfty47gGwrWupNeV3r69D8/0+X85BY2FSMblLUsLbSSGzvff7VpjIkCWh O0hK0jX23Xz0e82EJSCpPzXESpJ6f9q/VsLbSCpPY+N19MtrCSobCPvX2yvTn1dx4HauaWtC0p0o Ej4rgae6R53v4ruonpSyQgfUBXXYcL6ypY7Cu05I9gjpH0ftXG8tMwH2j4HeuFlxpAPc9qOlbqkt oTvrICQPkmvZL8L/ANG8PAcSickZFCCr9OTuG26nu0j/AKv/AGr0HnzG7fCfkuH/AA2UKWf4A3VM wLbP5IvycqaR1wEn2m46/gDt2q0LY83Hbat6GfoUCFkeEk/FY6+IlWpSIsNBER0fUof5RUdmcUYn IQoyPbkrc+olej3+9UbzxiV3tbsL/gmU7JQyR1MN70j+1Za3co3Gz4GhvKGy2UgAlY7+O9SLBMvx rL8blrsrqHpLae4GvNQ+8W25sMKkvt6DhKW/5qtMgW9DQ7briyluc/ssJI8iqxhxrfaHboL8sR1B B6BrzUYwuxWtuRJyT+pq9hCiAwVdv9KhvKmSNt3Fp4aLCz/yweyhVTJhWPML660SiA6hO/o7bNQW 62x+Fd3QwdttKICvvXMw3a7i80FOhUoq0pJrNX8t43GbZjoHsLHfVRuR1XCIpDe2UuDQIrIYdhab Uy6+/JKgQexNZLB7Tj7k6ebhODEhSj0JB1s1yZhYLy3ECVoW3aD2akEdjXTwLGLpZJQuTbHvqR3T sdz+9SeY9cMmvLTulNTkKHS2O2zW2XCXAczlJ+E5efouqCn22l/9NemuF4rEwzGoNphtpQ3HbCVF I11K13NZulKUpSlKUpSlKUpSlKUpSlKUpSlKUpSlKUpSlKUpSlKUpSlKUpSlKUpSlKUpSlD4qs+U +fcc4hsK7jfveYKVdCWSNFR/msrxDyaxy1iaL9FjKjRnVkNBXlSdeam9KVwyJseIUh59pknwHFhO /wDWo5kXJFix2G86uY3LcbTv2YygtR/btVX2HnW/8gZALfZrDJgMb0H32zo/vvxWdu/Dd3yq4Nyb zfveQO/sJB0P4qwLLhlqscJuOxFbUED9S07JrNobS2kJQkJA+ANV+1jMmx6JldhmWqc2HY0pstqS R4/evD31T4m/xryjd7O6wUMe6Us9vjdVE0ywWmorg/xyrevnVWzBnpsuGuJt/aR0d/vuuPC71NyS IuLd1FxkAgJV8V3b1FNkxSS3bx0tFWyAKlvGd2gsY617UVTshQ+sjvqrYwjDb/k8b34NxTEgA7Uh R1oVPJFnxeywy2whEi6pGlOo8k1YvHUi0ZjZRaHihmYwOolR7131G1zb81boLSTJaPR7ifvVi4ZN cxO4PouMtHt9PZKz5qSW3NoUi6dDASlB39Q8VmrTNYflyPB7fFSG2XBlJU0NDWz5rIsyUPMqWjv0 72K6Ma8F1wIWgA7rKeRSqb5dWnjS4R8ut7WnXF+08keDvz2qz7XMaynG40kjTUxgKIHxsVpjjXIS +K/VPNtDigiBMV7Sgr9zW8SVBaQUkEEbBFftKUpSlKUrGZLjsPK7JKtc5AcjSEFCgR4rTnMeCrt6 bMlRlGCpdctzi+qS03v7/Iq8LBleHeprBZNgvseM8682W34LuutJ1+pIPg15Ceuf0MXf09ZY5cbD FfuOMyyp1DzTZKWh9j9q0/AK0pbQjpdG9n5NEtobbV7m/d+Aa+esuKHuE9A8V9Fe1FKSS0Pg1+KS CdDXT8GuNbXT87+1fjZ0v7CuUONhXiuYSEgAdv7UVJbWno32r895uOghsglQ12rqpI7lQJB+K2h9 AXp2R6heZIcWWlRt1uUJDyiNpAHfRr39s1pjWG0w7dDQG4sVpLLaANaSkaqBcyXC5yIcGx2k7dnu dD3T3KUdqlGL4ucWxSPaorg9xpP6yO3UTs1kvyjcRrqJT7pHc/c1iZKXpqVISv6Tv/SsYqxJaJU4 rRPmvtuXZMdjPOFpBcUPqUrvv4qJZpjeP8kYm4x7SVLIOtCtblYZN4isV5cs7DiFHq0RUL4Z9Vz+ X3uXh99hrRJYJDTyx4PwaymcWSW/GlXCfdW3Lo2T+VST9QTuqhzrIImV4+ICmVOXVgEPuJ8mqfut xlM48uFA6kI6tFIPeoBmL913bkyOooTrzWNtrsOFeXZKiPcDZP77rARbi7kciaUL6EoUai7dnfgX 33/eO+qptd23rxBZSXv0p8Gv1y2Lg2cKDoJQntqovCzGW5IVGUVEdxquILZZvDDzqSAVb1utncuy y35Dw1ChMpSt1kA9I8jVQXDc+CrQ80lsEs7A2PFdjGr4Xb0mYhkl9B6h2r1K9EkN3IrCrIprJQ+h AaQVJ18VtVSlKUpSlKUpSlKUpSlKUpSlKUpSlKUpSlKUpSlKUpSlKUpSlKUpSlKUpSlKUpSlK87f xGc/tF8zO04W7I6HGwlTmj8nv3qxuPua5uC4Ri9jxeOzNjMoSl/Y3rt3rbTGr7/WsdjXJ8JZ9xvq WN9k/esVH5UxqXIkMM3FLjrBKVJAPn9qpTL/AFE5q5l4teKY8mZHK+gLdQd1IrnxdlnK7Ud3KZQt ICR/hRVaKfuNCpfhXA+NYSELYS/LfHlchwq2f4qw2IzMZASy0htI+EJArkpSlK0e/EU9PEbMLNEy +FGSJMRW5BSnzrvs15ey4rTd+enEENI2jv8AcVM8BuEeZap6HVdThJKArvWQxaY3Emupl/4bY331 qsrPusW4Wh2PGUHE9XfVd6331jj+BDMce8p7/mpA30//AIbqzofINxmY8hjHl/W4PqCTo7+ayONx pePw3Z89xbstfcpJ33qZYPOUt526tOqakODRRvWqydnzeRjeR+/G63ZKjvet96tPje2XnlnJ5Ll0 UqM0PGzqs/e2l4hlbVrjqLjB8uD4NWPgrwcU8Vr6v3Jqb2iKzIkKCVk7rN2+OiOhYCt9+4NcSI7a pIUjwD5rJdaT2BGxRPdPfzWAznE4+ZY8/b5AB39SSRvShUW4VyL+oWydZ1E9dqd9kb+1am+uzD3s Cv0HNow7uSQepI7jWvmtr/T7yVH5M44tc1DnXJbYQh0E99681ZlKUpSlKUpXHIjtS2FsvNpdaWNK QsbBH8Vq1zZ6ertitx/4x41LjFwCyuTESo/p87SPn+KzWH8v4hyhg7mKZ2tr84pssSUTBsqVrRPf wa8wPXJ6Dbrwpc3stxKO5OxGSouBTIJLQJ3v+K0mWFvuaVsrPbRrlaWXimOogd9A6r5kIVFdWwT4 7HdcaR09gdivrue3z8br6QklQCtDdfamWgf1A6+K4ShtSTo+PivhKAtPY9/3r9aRtwAkdq5pIQ84 lDSdnwAPk17e/hZ+ndHFvFByqU0Bcb4hJBUnuEed/wDit3rhMRb4L8lwgIaQVEn9qrPimJcJN9u9 1u5K1SV7jFw70N/FWWtx9Eo/SksEdteQaiuQvzmVrUQeknYHft/FcdjvqzoKSToa71wZXKlrjqLI OyKhq7Y/foy2iV+5rXTWFcE3DY6gvqKR4CqwNx5Mt022yYkptClqGvqHiqvuHGmKx2lX6AhDdxUS raU6O/Na+cru5GLy3dkPL9lj6Q31fqFRCRmcDEvbuM9R9yf2WlX+UVHL9kduZvKFwVJdjLHWr7VF +Qszt92TGYZCOtGh28iq9fjpMlbqlkJI1WGKhZXFlk/S4T1arrSXjNIWhXceRWVsJcdQQV7KfAJr 7uc95gKbB7KGuxrBmE3DcD5ACj86rKQbS1flJWN7T81YeAwCqS9BdUVt9BAB/is7gOAJTc5TK0j2 lqPkVcnCHCq8l5JjW9tn3GFuhJHT20TXrHgeEW/j/G41otzaUNND6iBrqV8mpFSlKUpSlKUpSlKU pSlKUpSlKUpSlKUpSlKUpSlKUpSlKUpSlKUpSlKUpSlKUpSlY/IZztrsNxmR2y8/HjuOobHlSkpJ A/2ry15G9NmX+pJm8ciOJdh3WM8tKIqgQs6PwKl3okwLN7e3erZkdpkFaB0MLdSe/f4rcO1cUZFc 8bNul3d22sqBHQgnev4rJccen21YFNdluS3Lo85308ntv71Zse1QorvuMxWWnP8AqQ2Aa7VKUpSl KwuZ4xHzLFrlZpSQpqWwpvv8Ejsf9a8XvUhwrI4wyibaZjf5VguKUl1Xg1TOMtqtl1bLbwU0D435 FT9bDWTKfQCIp6OyvFQ2zOyrHLdiNEy1KWQAnvU3i36PiVueRc2P6i9OT0pbUN+0TWW4yhOWh5Uk XAqDh2Gge43WyeJWdc63qkydymz4B+Kzl+49S/YmZ9qmBt5R7xkHRFZjD2IuGT4j97he8kgbUsVZ 0C9xMhlvO2CaIPb9LZ1us7bZbcq1usTWxIm77SCO41XYsMt5oPtxSXlj4HmpPh10uLc1SZDSmdb/ AFVN7XOdmyVobWVknwKlKW0Mxx1kJ0O5NY63uOuzDramhvZ+Ky9CNiqftpjcbclOMvOpbbvLn0pP ySex/wBa5/Uvxg3ylxrNgLSlS46VvIBHzr/7VrV6AMrVY79ecVucgx5CFlphhZ/Xo/H+lb3UpSlK UpX4VAEAkAnwDX7ShGxWoXql9KcvJbt/xfijgiOsj3JMNr6esjyoD5qO8Ceoa2chQp3FnI0VLaSg xm3JQ0D8fNaUeu38P2Vwc45lmHtO3OwSHCtQbTv2gTv4rRFtvRWsq6HUH9Ku3evh1TkpwqI6lfev hSSggKGtfFcoAUN/H71+LWFpIB7j71xhJX470KFA60adBPx3FfvRpve9GrL9OnHa+TeVrHZkNl0O PpKgPkbr+j/AsZaw3C7NZWUhCIUVDXSBrRA7/wC9RflR+4zpMO0RNpjvaW4sD7HxUlj497tkhNpW pp6Ojt0/Jrki3R1bKUzT+WKVa6j81z3dxibGSlJDn2IrpWe0MtkqV0pA/evm/uN9PRHQHnSP0gVw 2R23QUKWen30760nyk1W3KuVMylqQ1G62td1gVrxeFxH7j/hEEE/V+1S20w4GXW9dpjuJafbTvr+ 51WvHKeHTrBeHDKlkxWz3a/6hWtXKUN7K2X2GmVIbYBKF68VVuLLmQmXY8hZe6SR7ij4r5XaS9P9 4rJSDWLv91CZKGEOAJB6Sd12cis0ZyytvInJ90p7JB77qK2eO6UKSqR9QHg+a79tTIYcJ91WgfNd q2PocmvmS71H/IFfJrKRbf8A1B4fnD7DAP6ldu1WRZMQtsa3h6NMS5oeRXFb3HbTdw9b0mY6o/U2 PgValgydlmEECP8A/jdz9MbX1En9q9EPRhhaU465e7jbhFuXYJCx3Tv5raClKUpSlKUpSlKUpSlK UpSlKUpSlKUpSlKUpSlKUpSlKUpSlKUpSlKUpSlKUpSlKUUkKSQQCD20a60S2xYCFIjR22UqOyEJ 1s1yojtNK6kNoSo/KUgGuSlKUpSlKUpWnH4gPCq8/wAdbuTTew0g9SkjuCBXlFktgl2i4JZhbHsH pVv9q48cv8yRc1xHnNb7dzWXUt7Gry3IHSoK79zXbhyXchnvuvkEq7pSfv8AtWauKnMcsrMhpwfm Oodie/mtqeFMlevWHshpxJX0f4neud67XaFfemM6ChB/ST23UwuWUi+WL+l3RvU9Y02QNEiu3C45 vMOwsPY+4oykd3knzoefmptg2XLiuIZuqVdA+hZ0exq78OsMKy2+bPDqPclj/wBOVfBrp26fLuMh y2OSGf6igklaCO6aluO3iDDZeaYPVLZ7LJ+TUti7ucFC30gdXfQrtMsIjt9DYGh8V+pcJV0qASfj 96+VIcMhKgse0E6Kf3qtOcsGGQWZq9sFYn2gF5sI8qAO6z3GeWNcg4LFlOFJeW2WZDfyFAaPb960 f9SeFz+BuS2M2tfU0224HNt7CSN/Nbt8M8jMcqcd2nIGVI9x9sB5KD+lY8/+/wDepvSlKUpQkAdy P71hr+4yxKtjrqinpe0NfuPmsySNb2NU8ilfikhaSkgEEaIPzWovq/8ASavM7MvJMFZELIIu1qZY +kua77H/ALVBPSz6gHskjv8AEPJ7KDLUlUdKpo+rfjXfzWn/AK9Pw/7lw1NnZlYf/WY9JdKihpH/ ACSfgj4rQ1t9TCvp1/FfLrpeVs12EOtmP0n9Q+K6589qJcKda+K+i8pwHwa+SokeaIT1p7kb8AGv Qf8ACO4acy/kyTlTrRMW1KBK1J7Ej4/1r2iWoIQVEgBI2Sfiq+sEyZltxkPLKPbbcKQfsAanqumO wCT2QPiuhKREv7KmjtXT8jyK47Qww0wtBB0g62qvpV7t6HVs9X1fIrASb/EtM1TqAT5HeofIizbj Jmy4rhCXjsAHxURuVkuItzyJSk9JB7qqjrtbY1rMz/ECnNnwawWOcmWjFpQHuD80D9YJ+Kx+d5fa OQ8kjJDzXtdP1bP7VqPydlRx7JrxbmykxiCEEVCcZQzPx+QhIBkqUSN+aiFztd8t0lSlAhk+BWFl R0vEqX3c+371w/k1vtlZK+lHxvtWTh2xlcZtxCvrUda+1dW9h+HMbjIB0r51WUscOHHiSXrgFFxC dtaHzWDZl3fInFNO7bhpVoE9tCpYyZlvt5Ytj3uEj6glWyKsziSezYGEPymlKnvfSS53G6224f4d t2U3yFdClLmQLUFR2h3FelGJ2c2OwQ4riW0yENgOlsaBVqsvSlKUpSlKUpSlKUpSlKUpSlKUpSlK UpSlKUpSlKUpSlKUpSlKUpSlKUpSlKUpSlKUpSlKUpSlKUpUfz+wIybD7pb1IC1OsK6Qf+rVeK3O XH9zwfMrgy4wpKXXDrYOq1zv0SfZ72JCQoIUv4qTrkuXiK046slQA8nxUwt9tR7MH2nfBHUd1mbz iz86Wh9SiqGE/J7bqW8K5DcMPgXdlxZ6VghkE9/7VZFgk3C7RGJRCvdSvqUCfirPv2SQER4czoSJ sdAHRruam3GuZzrSzIucjampKddCv8o8Vx3nP7U/BdhRwj8y65vrHkHdSSZkF0lY9Bt8Z9ZkOp6W uk9wa61sxPK8WWZEt10TFDfUVfFWNxRlEVaZSpToMhJ2sH5O6vq3XEXK0Jdi6KinsB8V1bK/IafW iRsg/J+KzTyfcaJRorAPSf3rps3VKbd773ZaT0qSPk13FITKjdLiApDiNKQfkEdxVFmySOGuSXbq HC1ik7SCgfpQo/H9qzHqQ40Z5h4rlMwwiS8Gi8wof5k632rVP0J8wHj/ADO68d5G+YqVuFEZLnYB YP7/AOlehnkUpSlKVxS0KciupQdLKTr+are7ZjDugXHkOht6Ie4PbvUvVeEP4emcysOAsDRH37Cu 9YJTk20R3XUlK1J8GshSlai+qz0iKzbJGOQsRc/I5BBAceZaHSXenv1DXz271muJuVbF6lcPuHHO Yxem7NMexIQvsXent1jfzXlZ68fRfL9NWYOTLYlcjGJhLjDxB+nZ8f2rU2MEKcCFAd/9q+JLQadI HcCvlwJ0On/SlNdqIaK9aI719sR1vyG2EDqWtQSB+/iven8Mrh08WenyNIkN9E67Oe8skd+kDt/3 rYblnLF4vYGktf8ANmOewD8gHzXcwmyDG7H7i17W6Os7+K70e/pmJdSpP30Ki68xTj90KVo2lfka qU/1dt+0OOtgArGwBVVIfmSL4spCinq79qkN19v8sPdH1AeD96jUSdNtDy3AlRYV4AqpeXeRLsFm LHQpIPbtUBw7FZF/uLarq+WkL/6jrdUxzFxwnG8wucpmUVR1Nq9vv23qtUmL9lVuuE1thTq19Z6C d+P2rD5DJm30pRJQr82k/wCJve91zWG5M2aQlPuAkeU/vXLlvITk1sR0RQE611apjGLx70yXXSNk b1+9ZC4YqxEYWw2QvqGhUagY2/CkrLySGW+43812f6hbZ8kJWUl5B6RvzU2ueFxJGPpllQHSnevv 2qOxIca+2ZcKIhLTo2OoeaxmGY9cMJujkicC8wVeVDehV84RDtHJEkRoSktzGxtCE9tn7V6A+jTg i72h1vLciDkZxgKaiRlduoeOo/tW4FKUpSlKUpSlKUpSlKUpSlKUpSlKUpSlKUpSlKUpSlKUpSlK UpSlKUpSlKUpSlKUpSlKUpSlKUpSlKVp567OHkXixN5DBhFamwfeLaf0kDz2ryxzS0mW26kKSFt7 AT81AYUKc8oxmnAXSdBCfNS69xLtiFtt590rW9raflP9qlt1yOVEwRDKX0qk+d7710cXzGRdozQB UgsD6gfmrbwPOpU6WmIP8BA1tShoGrayG82u02pN4kMl9phP1gd9mvjH87fy+Cg289EKR9KW/lFW zgnE8NmN1ztSZS/qCwd6qTxrPJi3NrpfT7zKv8Hv+j7VM+QF36XiLJEtt25dklxJ/wAtYOxY63bI sYplI/NugF4A9yatzHcydxqG3HUyt4AeB3qx7FdE3uH7xZLRPfShquY3SPEUptxRBB7EfNdeS1Gu TPWhaUAHq14rvwpiJrRKNgpPSQawfIeFs59isqzuuln3dKS4B+lQ8GoVxrmTWNXFrBLqpX5+OChh 1X6Vj7VqR69OC5GB5LA5PxpKmm2nw5JQ326VA7+Pg1tX6XOe7dzzx1FuDCgi4RUJakslQ6tga6tV c1KUpSlUNyXxnLcytUmI8Go85XydaV8isthJlW+6NYtKeDrTela3/eriQhKEBKQAkDQA+K/aUoQC Nef2NaY+qTg+68fy3uRcAQ4ichz3X2Gtgg73vt8V3rREt3ro9Pr9gyRTTOSRUkLSQAsK1rZHkDde L/qA4aunCPIlxx6fEdjJZcIaW4kjrA+QfkVWqkkqA3s1yOQ1tAdWhsdhXGE7IHz+9FJKe1ErKSD5 196sTgXD3M55SsMBLSngqU2VISNkjqFf0l4VYWsZxG0WtlIQiLGbb6QNdwkb/wB6rTP3Tn+aIx9k HdvV1bA/zdtmp3Fx25rbaYkSgGUJCdCsnCsUe2uBSnAvf/WNd6xGbRbOmIh2Q22XeoBPTrdd1m4W yDaGtpHR09kmo2nJbMw8tftJJAJ2Pk1GLvm0GfOLaWj0/A14qFXnPB+fRHIDTQPSCrtuqh5Syxpm 8ISwn3lnuUo7/wB6h16vVzuAjohyRFUR3O9dNa/8v5rcG7gm2yJiXVoJ6nQryKrmXyHbMdusaQpg SEJTpek7G67NkgW3Lk3i9BxtjqbKkNLIB3/Fa/pTJRkL7riilpDh+lXyKncaZa7lHShLHU4B5rlb Eq2o9xgltodwT4rJWV2Re4rsrq6vZ76Hfddjkl9FvxS3PR1JMiSoIWgfqH7moPEwF9zLoDTD6XUP pCldJ/SamuaZEcUZVbnh7o106HxUBRfXWQFWtwIfUd9A8ircweLNyW2BE1PukjR6R3FX9w7wg7jE +FklsaVLUw4HXWEdzoHZ7D9q9QuJ+TrLyTjrT1scDT0cBl6Gv6VtqA14+1TmlKUpSlKUpSlKUpSl KUpSlKUpSlKUpSlKUpSlKUpSlKUpSlKUpSlKUpSlKUpSlKUpSlKUpSlKUpSlKxeU2JrJsduFrdCV IlMqa0odgSO1eMPPfCU7AORbpHkNqbY6lFIKTo7NUIu1OYfdxkTpHttH/lnxU9wxyJn/AOYuE5we 2sHoQrwn+KjmQ2eOxKWht8rQDoJ32rt4va0IkI6NAK8ir7xDHot2ZQysoZKRsLHYntUhlpjTCMd2 HEvHp0T5rPWfFGeO2FBJCvp2En/L/FX9xNe4LWGP3SS/1Op7BKz3FYqLdGrpcJT7LxUVb0N+KkNr u8uRCVBKve8/UfishYMQbcdVcXZS/daP0tk1NLZmi44UosJd9tPhSf2r8t3Osi4XL+nMMhvvrSRV nY+P66k+6SFpGyCKyoxk7372vsBX6ZEqEoMtNJ7aG9b3WaZUtTSS4kJX8gVWXKHH78qe3klpATcI v1qCR9R18iuwY9q5z48m2a6tDrWgtPtqHdK9aCwK0Fj2zL/RXy4r2G1px+S8e6AfbWgn/wBq9IsD zODn+KwL1AdQ41IbCiEnfSr5FSClKUpUZ5FbhN4rLmzV+2mCkyEOb1pQH/mtffTdnauT+SbnMUSp mGhXQr7kdq2opSlK+HmW5DSm3EJcbUNKQsbBH2IrSLkrHpvpX5ZVyBBKv6PcXi25Ga/5ZST3BHx5 rB+urga1+qzhdjkbH2Ui622OVhCe61geQdfavFq4QZFonrYlNKakNKKVIWNEEGk2SZa0OpTrpGj/ ADXWKutwHx/NHNE9jugOhW/n4SvDpzLl17IZbAXCtiA6CsdiR4/3Ne0V5ubdmtUma6R0MIKzuoHx dZxLnz8icALkwnpJ+xqe3Ftt1hXU6WlDwoHxUQuE5uIfqlLcP7msDPaReFj/ABlKCe4B+9cTs6Mq UzDnuFlA7DVYK7QmZr8uPZj762UE/V/FV9b5NzjF1+4MpSEEpBPasBeYv/GanHmtNflRvaT51UAM JuDd1XdxQeX+joX3A/tUaze1mTJbRFV0Kl9wEnRTWsfN+BzbQ6oOKUo9yXCarSwtQY8NaZJQ4ruB 1VHLrcXoEtwwn1JR8IT2Brrptir3FM1Q6JA7dP3ruQYT+LKb60Ah/sVK+KyE3KUyF/0pSR7QH6xX ctmQjGcdnf04JfknYCD81jLAXMphlyWsmYon/BV/k/israERsIJmuvqdng/QhR3qsXmmQRLtNgqR p6RKUA6kj9INYrJMRVgVzjXhkqfjuAfRrYBq38My13FocZbMcuuXAAhKk+N6r1j9HfFybDgjORT0 hcy6tgpaWNhCf7/epq1wRZsUzd7M7K/JhSh1OPQmz/hOjWyNCpDg3MGN8gTpUC3S+m4RiQ5Fd+lY 18j71N6UpSlKUpSlKUpSlKUpSlKUpSlKUpSlKUpSlKUpSlKUpSlKUpSlKUpSlKUpSlKUpSlKUpSl KUpSlKUrVf1z8TIynCkXyFH/APWR1adUkeR8E15McxvouUVVtYSB7ekrCR8jzUVssmVFs7MSAsoW kaOq7aYc9Q9x0muW35A7b5aGwD2NWYvMZ8O3xFxipJUoAkVO7fcnhldllFYJKQV7Pmrat05WZX6R GU4CEp1qpRjljuC72LGhwoir/wBKktow2ZambyttRdTGBI158VJuPrylWNGZKQEudfRtX81PpVqW uIxIjvaQ4N9I8GsnZokeM0pUtIQlY13r6wTGLMvPG1qKNnakpOu5q8YzEODMcDakIWpI+nY7VkfI 7GuJqMG1qV1FSj9/ioRytdbzabYh609ZW2CshA/UR8VR0H1wxcaviLVnVikWNB+kTVgpQf3O/ip9 A5HxC+XyJdMNySFI/MqHvR2FAhXj4qXc2cXQOWMEnW2RGQ7LDSlRlkDqSvXYD+a0l4I5cv3pnzyR i2Usu/0Z5zoQlzYCO/kH+9eiFquka922NOhupfiyEBxtxJ2CDXbpSlcUqU1CYU88sNtp8k1UHOGQ Q73gd3iompjhTXSlK+xWaiHov41VimIyLu6kBc1RSk/9Q35rZOlKUpUR5R42tnKmISrHc2wtDgKm 1kfoXrsa1G4Xzmfw/wAhy+McjQU2mU4ppDbqdhQPbYrUH8Tb0hDiu9nOLMyVWq4OEqDQ+ltXk7Fe fiHehBR9/ivlOgoborRUdUQkrUAO5Pavdn8LnixvCeB2bytn25N01pRHlI7n/fVbE8yZEmLBjWRJ 07cdj+QD4rI4yzIteMQoUfaVIGlH+1ZWWoJbQkq2T5BNYKdAYkAlQHb4Pz+9Y1Vzt9qCkqKesA6/ msBNulvKjOl9PQ346qiN9zSPZkrmWogqkgoHTVYX/Jbs2VMSUr08Sr6qW9z8hjs6UiYlB6D1J34q ssQQ/k9xkqcmpMVG9d/mq7y7Mv8AhvL0iTMT7TStJ6jVV89ctR8gbLbKkujp11pqgbXGfn+4oudK N13xBajElelj96+LTIU1dhIIKYKPIP3rq5tmP9SacaZbJ6OyCK6mLOR5drIlENzVdgVeakdnwWU1 1XBDhejJ7qSPmuhe48nG3jdY6voc8ND4rhF5izGxc5607QP+Sv5rN4vaLFeA9cpMtqMEAqaQoje/ gVsBxzkmG5FjItt1hNz3kH6SR37VstwfwLYuabzEU3aRCgW7RU4U/A/81uFl0i9cNYpGOPxnLzBj /R+U6NrSP2rO8ZcmjPbGZs+CbG+k9JiyldKv5710r5xBZ49+TlVkjJh3dj/FLcdOkydd9HX3rpcU eoSxcpXafZ0MPWm9QllC4UvspWvJTVq0pSlKUpSlKUpSlKUpSlKUpSlKUpSlKUpSlKUpSlKUpSlK UpSlKUpSlKUpSlKUpSlKUpSlKUpSlKUrH5DZWMisk23SUJcaktKbIUPGx5rx75m4DdxPkS6Wx9kp LzqyhSk9q13kREYbkMyM4n3AkkDQ7Vk2Lu1PSpv2+knxsViLgwxBkB5bZUAfIFS7Ecvt9/Wi3BOl t6IBHjVWlaLO5IhquWz0RvA+azXEV/dmZRI6QUkb/VV1WrME/wDEyIrSkCUR2JNWXh2TNwHbhAnl CnJf0EmuveIjLMBVtg76gS4AmutaeQJlutD7jyVlqJ9JSd1mch5HbvmIWt+IFBbqwgpHkVyXeFdb DebZOZeVpxAPYntVpWY3q5GM6lxRU7oAqJq1rSzdoSEIkFLydD58VmgXDrskfsa+ltpcACkhWvAI 8VXvLvA+H84WcW/KbaJKE7CXGz0rA/mteYnoBhcWy1XHju6PtPJJWmPMcJ0f2PirN475DzjFrkLZ yBFQmN+hEtA7j4B/cVn+b+A7BzbYS90touiWyqNLQP1HXbdam8H+pa88Fcor45zRTqbQh0tNuvb0 2fGwT/avQmFNYuUNmVFdQ/HdSFocQdhQPyK5qVwTpjVvhPSXldLTKCtR/YCtf8v5YVPZdvq3C3Y4 yi2Gd6JP3qor9jeR8/5NajjaXo1lCgX3HAUoCfmtzsTx1jE8cgWmPotxWg31f9R+T/rWWpSlKUrX T1XcTsXZiFn0ZJE6wjreS2PqcbBHf+1fSLZZvV/6eZEC5ModUpoto33UlwJ7Ej968FOZON53FHIN 1sE5pTTkZ9aUhaSNpBNQlauo7onufNTnhTDDnvKWO2AAL/OSkI0B+9f0icU4LH4149smORkhLcGO lBA/6td/96hWewhleeW91hQW1bfoUR3G97NWZb1M222qddUlCSOrR/iunAn266uKCVg6JPf+a+L1 Aits/QFbO/G6r+64Wi5u9aHCkjwCfmuaThdvmWNyJcVnev8AL5qjeR4DFljx41mC1KYV4XvvUNnX udd5DapqAEto10gd6gltz+zT13+1vF1KyFJSD9/2qq7Ly7Y8Wub9hIeS+pRV1nt2rD8gWSycjWGb dY8n21xRsgr0TqtY7lKjyY35dtSnFBWgTX21bJMa3FxpSR28HzWJiXJwvqQ/s1lpU1mVav6fGA90 /I8117fBgwQ27J0ssH6goVH7tCcut8Fwtu0xOwAA7bqbWjLrnjlmcad0WFggmsTa5cue4/LnLSu3 HfQn7Vho2K/8T3srbd9u2JP1bOtCs9FwKBMuSI7ktSIjZ7dJ81shwjxPCuGRRW7X7jiD0ggjsa9d eE+PmePsMYjJbSh94BxfSNfFWCRsVFM648gZvDSl1S40pvZbeaPSQf315FR/juJmGJNzo+RLZl2e MkqYfSrbqUjZ+/caqOsY3hHIeSu5nij6G8mh7Cij/DK1D/qT81kOP/UDa8jyV7F7qRBvjKigBXZL hB12/erdpSlKUpSlKUpSlKUpSlKUpSlKUpSlKUpSlKUpSlKUpSlKUpSlKUpSlKUpSlKUpSlKUpSl KUpSlKUpWrXrpwJd4wYXi3xB+eYBSqQhP1Dt23XkoufIXdH2JkMvyGiQpSh3rgfuvXLShuJ7Wu3i pYzKtbluDclCCoj5pZrFBhOKmW5KXHSCSlI7gVILPndytzLqPy6nLeOzyyOyaz/HmbQnrtJJ6YbS 9+06B+s1M27deW5X9SbQtKgraHNHuKtLE4c24XG3vyXVJKlDZVWwFktFrtd+E2Y+lTSmunpWfmuB cCyS58mC202sS1EBGuxpDw6LZH1RHIg9pA6kJUP0n71I4uJKvNrcW8/sIP0dX+X+KmcafGx+1QWg 7txvQ8VIHuVLdHjIK0qLx0NeBupPb5qr1AbfQospWAQQO9d8EJ0kq2rXz5NEOodB6VBWu1fVY2+Y 9CyCN7MxlLmh9KiO4qtcdv03jzME45dVqdt01z/0jp8NknsP47iq79Zfpea5kxkT7HDbYv8AHUXV yWxpagO/8mol6L/USptKOMsqUWbrbyWYzzvbr1/lO63NpUS5MW8cdDDOz77qULA+U/IrU7OIv5vk y344g+1BdWgri6+lXjfat0LLZ4ljtkeHCjNxWGkJSG20gAaFd6lKUpSlde5W6PdoEiFKbS9GfQW3 G1DspJGiK0kxG4SvSvzpcot1lraxa7OlLUbf0p2eyh/G6qL8Vb0sDL7O1y7jaUKbZYT+bQ0n9YPh fb715MKUFthGh1DffVfjaNIKjo9u1bufhZ8FSORebI+SrRu32VQcKiPkV7fX2aLdZ5kgrCC20opP /wBWu3+9VbwVZpBgXaVcFF5TrxIUr+5qaZRYRJgAolqQgeRWHgQodrtxWiQCsd91lbblsRyG42f8 Zadiq/uFwnO3h5TIUlA30p181iYOST4rzpmNqUhJ19Y7Vhs6gMzIDc9DQQFfaqMukuUnMWnGmS5G 1oo12NRrMsVsNhuf9VQpDb752trt2qlOV5GOyHA8xCaal+PfA0TVAZjc5kGMpq3S1oac/W2k/qrH 4zZlyIa1mMFOa7bHeupIxu4uOOKKlIb3+mvuzWhD63GlNhStEdRrDXWJJxqUZDTRfHfuB4rFQrrI m3BDDzJAknR2KkdyH9KaFraa6QBvqFdR+O5Ktqo5PWpQ1o19Y5ictplaH3VGOR+g+K5ZGIzS8RAf U0g+Up8VlLBg899DrzkhQ9gEn/6q9EPw67E3kVzCnoYU3GHWXCnwR4r0jA0ND4+KUr8cbS6hSFAK SoEFJ+RVeOcM22NkX9TtTyrUhey8wwNBZ+9a7epTBLpj2Y2u82S3FLzKwsPtg7dIIPx81Y3E/qyt uS35OM5Qx/Qb0lIShb50l1X27+DWw4IUAQQQfBrTnlf1E3+R6iY+HY5LWiFbVpVLDR7HX6t/ettb Df4OS25uZAktyWldiUHfSr5BrI0pSlKUpSlKUpSlKUpSlKUpSlKUpSlKUpSlKUpSlKUpSlKUpSlK UpSlKUpSlKUpSlKUpSlKUpSupd7VGvlskwJbSHo8hstrQtOwQR9q8gPVbxc3xXndyMZk+044pKVd OtjZ71rw4+3svLGt/wCoNdKKpu7Syjr/AE/G6zLd0Vjyw3DJU4RpQP2q4uJc5xR2zSLLeGkr/M79 xZA7GurOt+Nzrt+StiktMRPqbUDrZHerTxXPA3aAbi3uGz9IOu1WIeQLDOhQzB6QpI/jvXbznInj jUWVHc2orCTo96lOMvONXbH5hCipQClb8VcF7uP9RnlYT07Rrx+1dRl65riuMxUK770APNYSzGfO myWpRUSzs9Ku3+lcOWzf6TYEXF5JQlDgTo/sa2F45yGFkGIW+RFdSoJaAUkHuk1mI4E+cp8HbSE9 KR96+7dCXFcfKjsKV9I/au9So3nmJMZXY32w2n8+0gqivEfUhY7jX96i/DebS7ra/wCiX90DIIZU lSF9lOIHg/zWuPrR4MOMqPI+IsGJcI59x5Mca+od99vvVt+kb1Bx+ZOP4bVyltpyOMPbeYUQFLAH kD5q/wCoXyvfmcfxgyXNFTbiVgfIA81qhx83K5a9SUS9R21G3RRtawPpAHmt46UpSlKUpWuvrG4R c5SxOHcoW0z7UoukoHcp+/8Aaufi6PH5o9Pc/ELkQ66iMqEvr7//ALJ/1rwo9RvFMrhvle9Y6+wp ltl5XtgjyN/FVs2gSVNMMgqWshIGvJNe7f4Y/A7nEHBzdwmtdE+86eJI79Hn/wDD+K2O5VluG2R4 LGyt9wbAPxUlsFlbtFkaitJCVFH1H7qIrG3THps2KlCXQfuk/asdGxWKmMWlLAV3BBI81iVY23bH FdBBSe/xUYyGbKgvJWyBoedColnGUuf8POuNtlK0jurWtmqhyrluQnF48cObVvpqK3DNHbXja562 yp0pPT271SWbG8XSTGuTknUd476CfioPyHbFPWwdLmlkb2TVFutyY12bS+S6gHsD3rtWfPXLRkbz a09MYJ7Ajwa7F5zCRfnFJgdxvuEiuWxsyxGe2dPaI0fO6ymDzIr9xXb76gEk9ioVw5jAtUKU49DQ Apr9BSK4XVxbhjYmOECZrx81hMPcbfm9L/fZ7brIZvfTbQGow11dvprMYUt+XE63EEhQFSeHYbte sittrtzClpluBCylO+xr2Q9M3CsLh3j+GwhpKbjKaSt9Wu47b1VwUpSlcUmGxMCQ+y28EnaQ4kK0 fuN1VmdemvEc9y6JkUthUefH0QWEhPUQfNdL1Dcl3PjfAJcLHIb8m/uxvahLA2Ada6v5rzh4xjZ/ hWfMX/J4cl273qQWn1OIO9KOt9/5r1T4zwSHg1iQ1DWsiSlLziFeOsjZI/1qYUpSlKUpSlKUpSlK UpSlKUpSlKUpSlKUpSlKUpSlKUpSlKUpSlKUpSlKUpSlKUpSlKUpSlKUpSlao+u/hpeb4Qbvb4oc lRwfdKR31968eLu5Pj3+Tb3GilSFFOta1qmLFqNeEtyHSCpXip9lFgTaIYuUL/1Tjqe6T3AFdni/ EIOSqcVJk+wyru44Doprv3nFkYzdnS1MU5D/APlOg/rP2qx8TvSsgxRy2TmwzsnpcHas9ieLNqdD DMkr9seCat5OOOPWJmO8raUK2Nn7VaeK3WzMwYnvPp92MABs1aNuudsucMykqSdJ7d6z/GOR22fe VwkBJdKToK+9fjGJKuXIlxDLaURWlfXv96jXOtlgXq2O2OCQl1DZcKR9xVZ+jzkN2Zkl1xhx0q/K qKAlR+xrbCM4pNyVCbUU+2Asn9qzQUCdAgkfH2rryZojuBJHbVczTyXkBST5+D5r78iqR5lti8Oy aDmcNRbKSG3UoHn+aseO5ZuVMMHWES7dNb0tH2PyK86uX+NMg9KHMSMtta3W8ddeC0+0D0gb8Vv9 wry1beZcIi3y3rBJAS8j/pXqojy08m6PX2G64fbTH0kH4UBXB6TcQi2HA3pqEJVJkvqBcI7hI+Kv OlKUpSlKVwzoqZsJ+OrRS62pBB/carVzjPIWuG+Y5uKXFftsXJekFXgKJ+kj9q15/Fu9PEK544xy DBaS3MSQ2+UJ7kj5/uK86vSbxG9y/wAv2e1obLjSH21rA+3UK/ozxyysY7YLda46EtsxGEMpSnwN ACobasogZjyJNt7ag8m2t/2J+/8AvU+lvfl463ANlIrigTkzGQe4UO3f5qAZjc2bXew0h9QWs9RT 8A1G80v0u2W9D7e1Ajzuqzl8lzHG0BbGx1dJJrDckcgwTj5isgF5xOtfY1TUPBb3lJjKajkshe+/ is/e7azCmt2Cc2lK1I30qHbdat8m3652fKnYHtqTCZV/h/bVVVyJnbykJabKio9ukVhcduLAkMP3 LSEfvWAzdti/XV/+koSUhJ0QPJrrYHcVY4XW5jW17/zCsmrIJ/592UwyfZTs61XaauLeQxfziD7c ps60Bqscq+MyLnHbccKgg/4m67l9hOvyUyYxP5AgDpT43X1abcX57amO2vIHxXNeoDb1zbbfG9K+ Kt/CbbDWliKhOyrQ8V6N+kv06WeHb2cluMRDzqFf4AWn5+9bcgAAAaAHxSlKUpSuF+FHlLQp1lt1 SO6StAJT/FY664hZb4+09OtseS80doWtA2DWVbbS02lCRpKQAB9gK+qUpSlKUpSlKUpSlKUpSlKU pSlKUpSlKUpSlKUpSlKUpSlKUpSlKUpSlKUpSlKUpSlKUpSlKUpSurdLczd7dIhvpC2X2yhSVD4I rxq9bPBcrjfNZlwgxy2ypwqJAIBrW6ystZA6hTTepKfKvkGrtxx23tY47Am6ckBsjZ8+KqGMu72i 4zHIgWm2dZ60j5qV47n0SeTGuieplP8Aygr/ACn71Yjt2how1xcZ1Jl7+gDyBX7h2VvwlxHW3T1g /wCIO+zWdv8AzteIN/6EQ3nIJGuwOvFWFxhkDuYRH0rV+Xee/SFeRWyPGljuUG3qYm9Qa6Dpav8A NUmgsLtqHXILC40wK+l/v4qW4RcbzFU9NeeO0d3lK/8Am1+RrOvL8nfyRlpTMMIU0pojyTsbrRbl C73T0neo+3zgpX5K+yQpQG9JBUK9GcX5JtmSxokuIpJdeZT1OHxvVTiMyEj3OvrUryoeDXK40h0f UAr+a/QhKUgAAAfGq/ddq6F8scPIra7BnMpfjuDuk/B+9U2uXM4PujiG2lO484vZbHfQ+4+1WBf8 cxrm3B/y05hu4WyY3tJUPqbVr/YitKZnEnJPpT5GFzx64OPYG45tUZskgjfg/Y1LOQOT5t/slxvD URyKh1snpOx1Grl9Gl7k37h9p+S0poiSsJ6h5GhV8UpSlKUpSlaz+rDGYdtuFpy9bX+LHIQXPGtH /wBqn+R4xb/UJwA/a5KG5KbnAIbJ/wAroSQk7/nX+taVeg70L5fwXzvcL5f2+i2sJWlnqT+ruek/ 9q9FMxuotGOzXkvJafLZQ0VHysjtqozxFh0SxWU3AoSu5zCS++fJ7+KnCAXVOIcUFJB10gfFYe7T 2LY1IQhQB6SR/NVpkNziv2tx95krnJUelfzqqyyPP3HUNsOtKWgdiCKittuCp11cBir/ACyvCdeD UEzq527GLyhi4t/47p20g+f9KyiuRHbLZ0CK8mOtSfpQfO9VAMpvE2Ws3aY6RN19HV5Iqn84t0XK ozspd3ZbmJGyypXeqGfjNpvX5SZFJbCv/wAoI7GsxkwsFjtqXHeiUkD9KfiqmjPrRdV3OCoohKPZ usk9e2bm6EiGr3P+rVZNMv8AJQFbB6SO6SK7FrudvYsjy2oxC9nav3qCPlqdcF/lgQ4o9wKlLKLn CtYbWFBgDYBrs4xkDZss1CVgTB+j71Y/G9ggOw0y708iS654QT3Sa2n9NHFEDMOQIMb2PzEMqCvc SOyRXqFZLLFx+1sQITYajsp6UpA/3rvUpSlKUpSlKUpSlKUpSlKUpSlKUpSlKUpSlKUpSlKUpSlK UpSlKUpSlKUpSlKUpSlKUpSlKUpSlKUpSlKUpSlU16meEofL2Cy2vYQue02ShRHdQ14rxvyPAn+J ctmxpLZSlKyACNVDhfbncctcEMKUgjXSPirfxaMy5jsqHPbQX3RvuO9VJk0KDCuyYzaulaVdx/ep jFiIj2tEpl7r126N1n8KlQzPZElfS44eyd1OctylNvCIDcJt0jv19GzUx4lyWxraMuU4GJTGtNpO t/2rYZvnZLNqiompDcHsG1o8nt2qf2Pkf+uvsMymui3LGwpI71NbDMlqnKRJSG7KP0L+SKk1yzG1 2eJ7FsCVRddyn71qP6xcEZ5LsK7zLTqZAHVFJ87GvFZ70X3d7KsIZskl8i5sLA+pXfQrdO0W9Vvj JbU4VlI1rddh+axHIC3ACfiin/fa6mDv9yK+VyigtoKfrV967NdG9WOFkEByHOYQ+wsaKVDx/FUh Dg5Dw5m0lxCFyMQd/SgeE/8AsauSM9a86x9KlsolwZA+pp1O9H9/3qF8scZ2q64E/Hiw2owiJ9xK W0a2ked/2r64CuFjewKNBsrjeoiih1pJ7hX31Vl0pSlKUpSlVzz/AIMrkHi672xkAyAj3W9jZ2n7 f2qsfRjmhnY3PxaQ4TLtKtdKj4G9EarZSqi5YkLv+X2CyxXCoNudb6QewJ1oVZK0x7DbPZSspSlP b4P81HYWUx23lpW8e58E1GMtv8Zc1sIXsqOtVBMoyR2Ddwy63tspOvpqsbxmMVUh/rQCUk6GvmuK dyXEseOJkIaBdB7EDuTWuvJ93uvLGaW+7RW1B+J+hCU7B196weYXm7/m4okIUia0R9CR2JHxXHk2 YXC8Jabkp6bkG+lDaew1WtucW02y8PTJM5wTCdhlC+2/4rsW7LnLjbPyl4aShkDSHEj6qg9+xO7v PuPR1qctBPcqPgVwttotUVstAqhD/v8ANTLFMisEpgIUhPveNGuvkqWX1H29JaP2qEzp06O7+UiN 7hK8q1XbtVuajr99j/EkDvo1l1ZNfJgEWRFCWD9Oyn4r5t2LJTk0R1kn8ssj3R8CrWjcW3h69suR OtcGRpLXSPk162ejDhdfF3GEV25sD+ryvr61p+pKNdh/eth6UpSlKUpSlKUpSlKUpSlKUpSlKUpS lKUpSlKUpSlKUpSlKUpSlKUpSlKUpSlKUpSlKUpSlKUpSlKUpSlKUpSlCNjXmvO38QPhBr8y5eob IQhz6zpPzXnoi6N4o4Ho7IkSisgpHkd6m1uvcyfLiynY5ZaI7gionleI/wBWv7kpl3svwB8GsYqQ /iNyaiSJJcQvv7ZNZwwpk+8W+fEKvZZWFFA+1W5beTLfFuYTNtiXtt9PWoftUTMP3MhVeI0oMRgv q/Kg/qG6u7Dc4gzUMKnNJcYGullXfoP8Vtbxnf7KLWicUokoSOzH2rOXDJ7k8XjHjKVFlApQgf8A y6yfHVpbCF2y4LC3XPrG/isBy1YVO26W3IHtsRx26vChVF4QLrxldhlFsbWITjnSejx/Nba8ec72 2/NMKkzEJcWB1gnwathm8We6JSpuVHd34+oCskyhoIBa6Sn46T2rkIB/tSlcE+Axc4bkWS2l1lwd KkK+ai1otxw+9IhMkItcgEo6vhX2qVTYqZ0N+Mv9Dzamz/BGjWlTca7emXmRcp99ZxyW4SvZ0khR rcbGMnt2Y2Zi52uQmRFeHZSfg/asrSlKUpSlK/FpC0lJ7gjRBrQrj6XJ4K9VmQszAW4F1fKUhR7E E+R/tW9V0ubNrtUic6oeyy2XCfuNdqpbhW0z8kya95FcCvoceJZKvjv2AqdZHb5l2uamEvnQGukV GZeEOw5ifcf1s+CfFct7xGHDiIuD0lJTH+og/PiodlN4tuSwHJ0dpKw2CjqHxqqBu6osO6H30gJc PYH5rmmSsdukRVsKmve6TpJ8g1HsfzfF+L2JlpuLDZnyifZeWO6P4qq805KsypElv2UPyVA9Lw7l J+DVNt8luWu+riuRvzTruwh4+UAioFmvE86zz3ciM83T82SsMJOy3v41WCtstMc7uLIGuwZXXUvt 3lFBUwstxB/8kH4rH264MZCRELaWGh20fFSAYXaLG0HkSke59qxcia1LcLJUOnx1VlId0iMQv6YI geUvw8R4rM2XG7fYECc88lztv2lfNcdw5Ptd1ki3ItqG1fp9wD/erR404yi3PF5b7j6ffc0UdXxW 6noq4PN7T79+ZU7Ct6gtoKH61b7VvwhCW0JSkBKUjQA+BX7SlKUpSlKUpSlKUpSlKUpSlKUpSlKU pSlKUpSlKUpSlKUpSlKUpSlKUpSlKUpSlKUpSlKUpSlKUpSlKUpSlKUpVZeoPjv/AOInHs2I02HJ LSStA13I18V4z5zgKsDzOYia2pJS4rSVp7ea6ZzJMpo20dAdUNI0NGsbcnXJsqHFtywZLKgp5I8n vWXyuyWO/wA6KtvRntoAX9tjzUzxSPbYVrcQoDqbT9W/Ndd+1xrg1+cQnUYK0DX1LtdvSG2Gx/6l wfTXPjmI3WFLm+84CQ2S2Afn4qxOF8uu1gstxZnOK/NBzTQUfitoOPuQLjcrIpopSuSU6BPxXPIz 1PHMdV6yBRLhV9JB7AfaohzBzM5mVqiSYCki3OgdffuRqqHwfmW88g8hDj60oCrelevG+9bPXr06 XfEoDMpha0vKTsgfBqrc0tfKWDuRp0dx4QVr+58VlXPVrk+FfloSFrXJIHUFnY/etjuNvVDb7pZW F3pY/MLTskHuDVnWbmLGL0oJROSyo+A52FSRjJLbLcShmY071eClVYu95/arO8phctpLyRshZ0Kp 7kL1N4/aUqjy0JfQk9gwSpRP37VLOJPUHY+TVohxI0qM4kdKVPpIB1WS554qj8q4PKgKRuU2kqaK R9RP2Fa3+nzlR3gO/KwfMXHGIct4Jhrd8pV4/wBK3YadQ+0hxtQWhYCkqHgg/NfVKUpSlKUrS31w WN61ZximQNjoYW4lC1pGu4Pz/tVszeRkck4TEsNmcKri8htLvSe+hrtVw4lYhjuPQ4IA9xtA6yB5 V8msHnFxVZUoejKT+Y31L6u3aoXkWQycgs6rpHISiP8ArRvuT96icnPILcONGuvUWZf+GQo61uo3 ldxtlml/0azb/LPJK/dV+kH7VSsqJIki6KvB261sxVD571AbVdbLdXH4iVrbyFjaiVHQ0Kr7M8Wn cjxJc1LqjMg7CCg+dVXmSJYxu0WxMxe57q9ObPeoxyGt2z3GLLt6QW1Ngk+fio3jOS3xp+ZIluhb Kv0JWfFQfMclduMzqbAMjq19NZyz2W4Xxlho9kqHckd912JWL/8ADVx3IA9s66SPk1w3eyOyoC32 lr6h471j5SWIVnQNEzFD/esNEul2gN+2pKh1K7FXkVZ2G2hd7x2a5Ne1JCT7QJ+a+MP47fUoyJul OpUe37VtX6e8Ak5tklvh25ClwkKSHgkbFesOHYpBwywRbZAZS020gBRA0VK13JrN0pSlKUpSlKUp SlKUpSlKUpSlKUpSlKUpSlKUpSlKUpSlKUpSlKUpSlKUpSlKUpSlKUpSlKUpSlKUpSlKUpSlKUoR sa8/sa0O/EB4Iipsj2U2+OAVdRWlCfCq8wrNDdnzpFx6ilUQkdPzXVsVxnY5ksu6PBSmpO0p6vis ozknRc0upUC6s/pqeWJ56VcIscq6RLUEqG9dqsuVZU22aLGggthPX1f2r6t+F/1y3ypTKtyYgPtp 35qG2jJ7xbr/AOxNQrSCQQr7VMVZtERkMQNhPRrSgPvWxvGF+YUy77SwFuJ+hPyTqsxl9tbzDHlW W7qDbyl7SVfbdUj6gLBJ4/xiE3bllyKhH1qHgVkPSDb7Bjd7bzIrbemrUAQfO63snclm/wBzhMuN huOsb/YisrlU20ZPATapDbaW0D6FnXfsKpDI/TRaL3cf6gVoDifCTqq+zjiKbhyQ7Z0mWvyGRUei WPPbkUoctrsBHjqANW/h+E53ZLamZBS/cHkp/wCWdmoldeNeROUMjLdwakWrr+knRFXdxb6P7Dhr qJl7lOX6XoH23xtCT/5q7U4jaY8JceJAjwwpJSFMNBJSfuNVjsXi3CxTnLXLfcnMdPuNSF+R+1Vb 6mfTzA5Six8gZUI92tKS8kpT/wAzp7/61nfTxyjHzbGG7U84BdbagNOIV2KkjsDVvUpSlKUpSqk9 SPFbvKmEoixkhUqIsuoGu/geP9Khnps4HuuCSP6xdXSl1Y0llZ7gfer1yiS+1bltxVFLqu3WPiqt yO2yb9bkofkqS8x9ajvurVQ5u5SZb6VRk7jsfQtkeFGuPLccRPsT8x9pLayn6En/ACVWiLrFveFy bBMcEeShRUieeyu3gA1W9kzBGYOP2u4kRU2olDTxGvf181WOS4+bzkMhVjV/+MNHqS356deaxGN3 6Zx/GmxZ+ytzfV1eaonlZyRld2bkRyeho7CU1+xbkm7xERpgAKEdI38EVWGSG4xbk4yyD+XJIBFd nCsbauF8IkkHQ3o/epNMyFNjmOtRk9RbJA1WEm5PPy+YzEVHCUoVsr1VlRMbhSoTLapASUp0oD71 DZsCCq4SQypL6ooKun76rs2Y2bLoS3JCkRpLXboH7V+R7eoSimFJV7LXZWqufjPDxkTqEB4j3PpH 7mvS30acDt8WYs/PkJDkqYdtqUO6R8mtlKUpSlKUpSlKUpSlKUpSlKUpSlKUpSlKUpSlKUpSlKUp SlKUpSlKUpSlKUpSlKUpSlKUpSlKUpSlKUpSlKUpSlKUpUd5AwiDyFi02yz0gtPoICiP0nXmvHX1 ZcBzuB8mkx4rREKUoqSoeCD81QcWWm7Q/wAq+kJ9v9J181+2awtt3H8y5+lHgKrIjJ3o09brY2I5 2jQqSyeWHXrMm4OLAmfoJPnWq61g5wm2W6R/a2tp39aazyMvTfr9MlONdKSgkEj51WQwOBDyBuU8 XkF5tXYE9xVsWu9P4y3FeYUpQYO1AVc1py6Bn1sFwU8huQ0npCd6OxUWzUrynE7rbZiStwpKWVKH 7eRVK+m+Q3iuYuWK8ykpaSvqQhR1339q3KyK6z5cVpNtZWVpGmuhPkf6V38yvcy0YdZVAqTci4A6 k/qA2PNdZ7NLvMyW3oZWpUMoHUpPjdTqKife5Q9hJR0f51DYqXQpsiG2lqUpuSAO6UJ2f+1Si0ci RYzaYn5UtKHjY6R/2qYQFLnBuX7jZSodkoHj+9ZHyaVFuRL7Jx+wGVESouhYT1D4FZq2yG71ZGHC oOofYHXr52nvWm/IESb6bucI2Qw+pNinuBKuo6SUq7Edq3OtlwZu1ujTYy0uMSG0uIUk7BBG67NK UpSlKE6H31X4FBXYEb+1Yy5ZLb7TIQxJfDbivAqNZ7kC4IZjtbSuUP8ADP3qN2a0PXt16PIkJadZ HU4VH9Q+1QjJMotuKTVy46UmLHJS438qI+agMvnm2X9+RGWgIZd2lCPHT/tUHzm6WOJibzMeQ1+d cJKVBXiqPiplJfTbVJV+ZnbSzIPhJ++64YV2d4syCTbniJd5DZWqQjuNaqjs+5TGQTJqiR1oWerX Y1B8cyf3biEvkltZ19VSfLbfGat4dike4R1dvvVaNXORcpKmVMKIb331Urxa1hD6pawEb+/auK8W +DCuJU6tP1knua6qsstFqcU0wwPfWOkLA+ay1gtcx2A9Kky0RwrZR1q1XWw7DpFjvcu4TiX4krYS ryFfxUlt2D2pNzLqUe11bPSe1TPGsRgwIFwUqOpSnEnoJHzW4fou4JZv8FidLir9htwKWtQ7aBr0 Fjx24rDbLKEttNgJShI0ABXJSlKUpSlKUpSlKUpSlKUpSlKUpSlKUpSlKUpSlKUpSlKUpSlKUpSl KUpSlKUpSlKUpSlKUpSlKUpSlKUpSlKUpSlKVTfqX4Dg84Yc4wWUKukdJLClD9X/ANNeO/MPGNw4 uvD1tmx1R3GlHRKdb71UVyv10ina0kNDsCB8V2bXkrUh1lDoGnD9RIrI3aPb1SOlDo9ojYT8brq2 hLDDinWwFqQfpCh4qeW64/nIBS4gNl0dJ1212qb8XYdbYCHXfzp2vuU9VSi85PHtBXGbcD/V9Pes vikYv2wOQJJ/PKVv2kq7H+1XBabZebjGiPXBhLUWMP8AFX86Favep3H49myePkuJylrfQ4FKQk/Y 1tf6ZvUh/W8Oiy7qyyblAbCUtrI2ogfartzF6z5bZIN8Difz8ogLYSeyP7VHbgyvG/aYipQ6hwA9 Z+KkmYZtMwfHrYUspSJYAKx57108by2VDuKJTSi+hetpc+KsG65PCus+AwpLbLjmt9Nd5eYKxC4+ 3HkfmEgDbaj2qR2bl6NcFhD8cMn79VTWNe4ktn3G3Np1XFe4aL/Y5kVpSFl1spAV4B+Kq7iDJxYL hc8eyCYiNPQ9qO26vQUnxofvUQ9aNv8A+IMORBebCIzKS+H/AJ6h8D/Sot6Gud5GZWSTi01Zdft5 6I3uHR6R8Vt4lW+xI6gO4+1fBkNh4M9Q9zW9VxTZyYQQVJUrqOvp+P3r6XKSphS2f8YgdkprCt3p +RJ9tSeg77JArNNultP+MoJJ8b7V1L1NbgRVLStKZJH+GknuT/Fdaz3734ZVOWyw6gbI6xs/2r4a vEuSpctlLa4Cdjse5rtWsSnveecAQl0bQPkVCuTsfjvWFKi903Bo+4AD3VqojDypOeWVL8jTM61p 00n5WRVY5xnt3sLzU2YVxUSF9I0NVhsp6X/y0pS9tOoCulXg7qmc2w2VY0yLvsIiugnYPYDVUzFu ca+3ZUV24OflUEq+o/IqdsZ/a041Pjv9KJERJ/Lu+FH+9Vhk2cR7Th/9XSsS7nJUW1FfchNVXFwx q9XJpwLAZm/W7+xrC3rHDab8YbYAiMnYcHzX7c7+xDfabceKmkjWjWFRmYt8hwNx0qad8K6ayirn cJEIewg+0e+wK6V2gR7+wgPPlL7fgD71xWXFFuulUxSRGZ7pcV86ruKn2/LnjEmTFxIrH0hTfbeq mWE3C5ZYs2GE2HoMED2niO6tVbtj4evFzt5utwR7LbfYFPbYH3q6OB+JJuf5DFgfliYSFALWU9tf JNekOE4VbcDsDFqtjKWmWwNkD9R15rP0pSlKUpSlKUpSlKUpSlKUpSlKUpSlKUpSlKUpSlKUpSlK UpSlKUpSlKUpSlKUpSlKUpSlKUpSlKUpSlKUpSlKUpSlKVrN6y/TNF5kw+TcbfHSL1GbJ+gaLgHz /NeM+d4/cMLusqx3iO4y8hakp9weQKhcKJtbhQofR3719XFLqYAf9wnvoVLsRsTsuIh4nsU+TWbu FlloQn2XyR/0j4NZy1vXC2W06eIUB4qPJF5vV2Tp5ZSD3I32q0sYuUrCbi3IVOStfSPo381cuIco XuZY7q1JUtceQkgKI8VincZhXvFXYyQl+YveiO5BNa93fHsq4gyYJVLcaiSFdQSSewrbPinPP6hY YxmXRHUNdAKu+6zN5yq83HImIMeSVJ3sKBqXXjlCPdEWyy3pSUqjEDqX2qyGLcmRDZetSvdZKR9T ddPJZn5R+OttwCW2OyQe+671pffuKhIlOac0Oyu1ZBdllOu+8w6dD4BNSO35a7ZontOukLA7bqd4 nlf5OzvXV1futK+npH3rXfnK1XqbnttzFgqYgtLDqxsgAA1a0+cx6g8HEOEoKWhrpJB/bVaYsRLl 6VeZY13AULeh3/GHwRXpJjeeW/LsPg5Lail+PKQlWgdlI+Qf4rrZplEHH7cm+/mmww0NL7/967OA ZKjL7QueFJW06r6N/I1UjZZZgo6ApKQokjqOq+HobCH/AM0rQUkdz/5rqXmVFdgpcMhKUBW9g+ag 3KIU/jqr5GmBpqIgkq6vsK84eP79yZzhzhfLbbcmdat8dSikBZ0RU9w31I5jxvz1B4yuj7syC6oB bxJKRW6l/wCcIdltzqm+lX5ZPcj50KhDPKzWexV3IOJDZPQEj4qBZPkauM7m1LX2iyPqV9jXZz3l zDuWbHa7YhbLT0dYKt6HcVVvOt1VJuFstdklhIDQALZ+1UrledXOXAdskud/+Tg7Qo/qqgcmuc22 BTsOMvXudyB5713smyVybY4LUWOoyVpAXrz4qHM3CawXYNwjL9kpPR1DwaYui6NtyVF1QTv/AA0/ tX3l89+Fb2VOAqfX28d6ru8TgVBh1o+6s9t1nU43+dgxFnSQB4NSH+stWq3iGACojVfECwe4VTFL HSe+jWAza4TI8EflXCGlfT0iutjsqExYXIr7XuTXTsH5q08EvpxK2sJjNlqS/wDTsjvs1s3xTnlz yS3M4g8wp6VIWnpIHfvXo9wnxhH44xVhstJFweSFOq13T+1WNSlKUpSlKUpSlKUpSlKUpSlKUpSl KUpSlKUpSlKUpSlKUpSlKUpSlKUpSlKUpSlKUpSlKUpSlKUpSlKUpSlKUpSlKUpShGxWkHrp9GLH J9umZVYoqf6o0gqUy0j6ifk6FeUOS8U3/AZimp7C2lrOtKBFYqTbn3YCGlJIIOyNeKmFjvKIGMPt oIEhA0BXQtV9uLkX3Xj8/NZmPfX5jBRtJV+9S/CiGVLQ4Ww44Pp39669548v6byJi3QYg+ofV2qy OMuQ2plgulomhLbrSClsq7bNZCLkYwCxM3FxanSpzZSftustnN9x/ma0R1IbAloR30O+9VSuQxpG G3G2sJdebYS9tfkdtit2eOH8UuFlhXn3A6620kKIG/q1WG5swGJlMVm6Wl3od/V9J0fipHwpyWvE LQLbc1lwpHTtVdjPb2htS72y4FoR9Wgfiu3i+STMps7U9lKgnx2qZWzkZqysexMUlKyNaUawGQ5G u6uF1hW2z8j4rDDnxWLKTaH1/wDpiQokmrgxjmLEOX8EuVjekMIkJbKEdRAIOviql445JHDGSLsc J0P+44dgHfYmrK9R3H9q5M4XuVzShBvDrZcQkd171Wv3o15ivHGkCZjWRuuCKnaWkPkgD+1Rfmfn i/XvM1YDanluxrg71AoJIAJrdfheDOtGDWOA44pDkQAuEnXxUs5Ouzsxpo258qKdbCDXRbyyVMx5 EILUqQBo68182Oy3LKYDkB1xTZZ77XsarVL1cc63jDLDL48s7qnLnMPtpCD334qjME4t5c9PHHkn PQ2lp6a2VqK9hXcH/wAVc/pFwlPOeF3LkPIkNnI4rhCVa2rz96uTNcTif0EtreBcfTpffuKri021 zEksxEOExA4FdfgHvWe9RMmBdMMiIeWlLvs/SfnxWo0nC3okJmZbJi1Phza0JV4FYvOMuvePOR5r LpeeaT063s1U2V3TILvd4FxSvpElY9wb1obrL5rkEu2LjxGG0OoUgEqA33rlxNl0sKnSvbUtGyhK u2u32qK3XJpeX5KqCG0Nlv51qvoyZNmvkdtzpDI8/avjJbtBvF0bbUpBQ2Qex/1qL5fLs7WRxXkD bKBogDtuvvMr5+Tt0dyED7awOkCurYmkXWF78hWledK+9Lnkz0RtUZrftDtWIhuybs6lC9Kjg9io +Km2H4rbLlnNvLqgY6ddfT4q5r3xe9e8khN2FlTjQWNaFelHpj9NNuxO2W/Jr1ECr2ptJbbWn/l9 vJrZilKUpSlKUpSlKUpSlKUpSlKUpSlKUpSlKUpSlKUpSlKUpSlKUpSlKUpSlKUpSlKUpSlKUpSl KUpSlKUpSlKUpSlKUpSlKUUkKSQQCD20a1k9Tno4s3MkZdytyUxLo0kq9lI0lwj7fvXlVzFx/d+L Mjkw7lbVMttkpCinsQO1UrMuAjOOPML60KP1AeBXafvjjlqStlPY9joV+YvPQ6sqck9Lg7dBNSWC 7Ll3BtKJCm0A669+Kz2R5pcLayi2NTVyknW3Ad6/auewyHbwGlDcP2+y1/8AVU+sN5Yu8pdslq/M xkJ7dX3rO4YuPaZcmSw0FttKP0V2+RYkLO7WFJSliSoaSB5B+9cHDWT3LjtC8ckNmcy8rs6f8tXN GCZMaVIm3Yw0oTttgnW6gaL5e7pLLES2reZCtCQB5/epXcpM2xWxEe4dSmXgOvr/AMtW1w9n8SPZ nbc3CBitIKkPEfqIHiuhesSTyNYLlflS/wCnzIbhDUTwXP7Vk2reMZwSDMV/6iTI7LbP+SoUeIEc iTluB722igku7/Sa1rzLjzJuNcjnyLDd3XkR1klDaj30a5uJ+Zbhacyj3XIoynluLDXS6P0+O9el mHYzByCyW/ImbuH4y2/cVBChrx481QHN/H9puV0n3G1PoiykoUoMI7aNU36ZWLLJ5ZbRkchH9RQv TTjncgb+K30veUR4UebEjLDaQnTTg/zdqiGCXyQy5IEp0vnZICt+KzuAvyLllTziWS5HQvuB4ArI 8yc3vYfDkN47FD09KD1pbGyCK865uYy835uiZlkENTTNvXtxtweSDViepj1CZlzFAtWL2+xvW/G5 SksplJSQkjxv/Srk4Cx2B6f8cRizN2EufPaDpY6u4J76qOZNmi7hLu7cmYYq4u+lsnVVs3zVJvtm NkUx0pYc6vzfyQKr3nDmaTlqIMOG6pLcJIQpST+rtVVWbM7ji70u4mSuW0tB0yT47Vl8TvRyrD7p kEtXWWFKKWVVXjF2/wCNvzn/AKgwCwCW0Dts13MVkONWh43JJdWkkIcX5AqOrlSHrwJCJygwhW/Z B8ivwFydkCpsVPskJ+PmsDmN/mPT2ohCklR0XftWTh8a/wBNtarou5F5bqT/AIZP6d1gZcFTMF1B Z/MOb2FV8LvLTkNiK6kKcQNdJ+KxYvK13ExEKLSQPv5rsxZr1yLkeTG9phJ0Xz2/vWUtGOPTZjcW 0uKmNrUElafito8B9O9qsuNiWbyl+9OAKTFJ+oE/Fb9ek70/CJZ418yGEEOIIUw2sd1/v/FbaBIS kAAADsAPilKUpSlKUpSlKUpSlKUpSlKUpSlKUpSlKUpSlKUpSlKUpSlKUpSlKUpSlKUpSlKUpSlK UpSlKUpSlKUpSlKUpSlKUpSlKUpSqL9TvpqtXOeKyEIYbbuyEK6FhOi52/714s8w+m7KOJM2diy4 T5t4WQo9J1qojOsbyllEMhuOkaKD96jq4jUacGUktv8A/UewrIXO9yMajoaWoPF0aT0fFZONKLNh D7pCnlHYB86qUWHJ2LnbPyzRCX9ePsasrBsXDVq99Tn+Orzs96zsLI7bjYcjugFSydk/eu7jc6He Zch3q220kq6a4LfyNaxeQ0hCfcQsJ7itgn8Ft/JuNQnLdJS2+2B7g6tVFnspXh8leOQ3GnX0J8+T UXezJ+5yHYl9WA0O3Ue2qlNpfn45bRKhvBdqA2jv5rETuXZMlxRj9bS0HXSe2z/FS+Jllyk2VCnp KHS8NBvfdP8AarF485AtdnsK7NKHRNf/AEuK7aBrD3LDYlkkvXGQ42+w+eojsaimX8bYnm1mWu1t obuCAVDoAG1Cq2xTlPNeI7t/TJchxUEHpQCo6Aq47XbJlwYdymdK6o0pJ+lR7Vplz3/VsL5Gaymy PKRGZcG/bOgO9bl8H8+2u+Ybb5F/eTIfdSAE9WzvVWrlOb2eRje7GtDdxPhOxvVQ2w8n3/C5bKg6 FNOn/GOvFSZ67i53BV7ZeQ4l1OnQogjVYt6Hxzmk7/hxuKg3KX3U6lI+lVRqJhuR5Vf5GGQVsN2+ ybWhxSR31471C8y5GtWE3/35vW5kUZJaSQe3btVK5ByK9kUm4zVvFDrgJKequtabw9c8RW1E7yVb 7p81w4viIYwm+SLurpmaJbDnndVW3cUtWqQysgrAUBuvzjnJxExi5W9w6S6o9iah9/Uu3XSI7GUQ hah1dPbtU1vt5YFmS2wQVqR31/FVtEdeYllayQN+TUltl9ZiKKioeNd6xN5kC5ul8AbT8102Mkkr QI/UehI1omsjCvqGdJdSO4+RUTzYsMy2pEJYKld1BPwaxckGbqRFBL4ABCfO/vVk8Z2SblEN23TW igOdgtQ1Vlcd4TI4/vi4zMdUrrGk9t963Y9JHpKv19zCNmGTJcZtDZDjbDux7nyAB9q9G2mkMNJb bSlCEDSUpGgBX1SlKUpSlKUpSlKUpSlKUpSlKUpSlKUpSlKUpSlKUpSlKUpSlKUpSlKUpSlKUpSl KUpSlKUpSlKUpSlKUpSlKUpSlKUpSlKUpSoTyRw/jPKNsdi3m3tOOLToPhI6xXlh6qvRJlHGN6fu VhiKl2TZWHWwSAn960wz6yPzClqM0szmzpSEjR3UctiJVmDibyw4Br/DDg2QamOAW5WSvrbkdo3+ X7aruf8ADJxu/qcaX/hdXiuZ7lOdb76GGyfy57dt1aVotETL7Uqd7+1gbUN+Kh7GZHErzKh+4ehw FINY1q4s2+eZRcJ6j1aPmrDtnMl4wyKg26Q4sSP8oPjddSLdskF9GUvJU6lXwo7qQTr6vPYjrav/ AE8jWwR271hmuYLzYUx8WkoUYjKxt0/I/wDwFX/ZscsmX4y1eYbqA+y2OpvYBJqEZLb8lwCZDu0h CjbX1jp+RqprKvEDLmGRCf6Ll0ghI7K3XTvM/IrJaVi4rWY7YP1E77V+4Dk0X+nuz2pairXdG/mu pkd7aymyzluMpMhrftkeTURsfKV/vNq/4cUVNstDQPgVw3rAZWS49It7v+KpwFW1HxVR8U3tzC82 ftN+fVGhRVkNb8HvWzS3n4bbOV2yUqRFVpAbB3/tUlk5VKhWUImtDquKdoJ+N1gsW5ARaHnrLcpZ ZZcBCVFVcUa6v4Pdlyrcr81LdWVNKJ76NT2byVJxSwi+e6pi6SE/+oSD3/vWtN85Btmb56qTKdST o9QPbZqqrlOVIymdHYcKY5UQBupxYctj4DbUqe0tJHlVR/PuU38muMRFvUURV/rCfmozJihySrai G1DsT2rpzLWi3251TC+579j3rDwEOXZQQvaig9t193BbsOQG3N614NYm9T+kI6PJ/wBq+Ikd2Qwl a9nfiskoKhMhpQBUseDWPVDXHfDpSQk/tXbVGC2i6ddhr+9Y/HMJk3FU+Q+k+yASgn5rJcbYmWMk D8sbjJVrSvHmtkWbOrJrlAtuOQf8RwgdTaTvf9q9G/Tn6QLbjdigXTKowkXMgOBhffXyN/8AtW1L DDcZlDTKEttoHSlCRoAftX3SlKUpSlKUpSlKUpSlKUpSlKUpSlKUpSlKUpSlKUpSlKUpSlKUpSlK UpSlKUpSlKUpSlKUpSlKUpSlKUpSlKUpSlKUpSlKUpSlK6l1tUW9296FNZRIjPJKVtrGwRWmfOX4 d1oyr81csReRAuCiVBtY13/Y1ozn3pzu3Gjlwi5TZX7o7pQadSgkIP3qk/8Ah6TarU+iM4I73USn 9h9qwbd0mtocbkJVIc8dY3XVWYclhQdb9qQkEhR7bqVcW5g7AgyoxZU4nZHUPGqz76rDe3wp3obk IO1dRANcKnrHKvLbaQl1IHT0j9qwl2uLNtmyG+nSCdNAn9JrgsfJ9wjOG0S3i6x8D7VJrFNfuV6Z lxHQ0wwQVoJ11Vmc1YhLltXdTiegkEt/NLnmc+euNGxeQYERKQHUgn6jWSj8+T7i+xYMkcMyJEV9 KT+1TSDkltul0bk2YCE6lH6yfFda3ZRdr87dIF4nB1okhAJrC3lxFmx1UGA97Uo7USPNY3jibPus pyK9K33O9muDlzkeDijQt1ta9m4p7Kkj5r645z27f8NuzJM0Le12BPxUYzhEbIFpuC2CXWztah23 We4u5SdkTRblO6s7Y17RP+YVIcn5PmOMyUvIU6hjtGPf6R+1RKFIlZlFRJdkhEltXV3PcCsvGz6V EyGG6691MRQEHvXPlGazskua3lv7gnwgnzVPZsgMXoSbb/gAfqG/JrGNsT5Q9xh3Th8k1m7jOEzG /wCnS0lUgd+s1iLU6xCiqbUsKd1pO/il7uD6ICQyS4586+KxkRVycT0KKnGlDfWN9v5rvWC8ixzn FPMFbaTveuxrsZApN9Y/qjX+E0nyj5qOLktTQnTeunzUnhw0P2ttxsAdJBIrnlKj3OdGQhGujso1 mLxOtL8ZMJtsJeT2Kqjd0Qp4pt0VpTjy+4WgGprarRLxqwBuc0pAcT2KgRupdxN6dMp5cvDMaxNL LS3AorQDoCvVv06ekey8RW6FNuTaJt7bQPI2lCvv+5rYrXalKUpSlKUpSlKUpSlKUpSlKUpSlKUp SlKUpSlKUpSlKUpSlKUpSlKUpSlKUpSlKUpSlKUpSlKUpSlKUpSlKUpSlKUpSlKUpSlKUpSlYfIc Qs+VQ3o1zt8eW26kpUXGwVa/nzWgnql9AkiStUzBoxcadJUWkp2UH7dq07vXC9/4sX7WRW1bRJ0S po1GL7xEvL4hftTKm9bJ+nVMYx+JhGOzGp4QmSkHz53VQwAzestf6nVtNFRA0e1SFzF3MduzUqM6 XW/Oya7syM3eHgexcV30KwFwx5VvuJfSNDXk128bvj0N5aAddVdPKrtcJjqUdSg2Dv8Aauax5M5B kthSwNeRXM+0Z1yclI0Sr5qSWm/rtsXSnOl0dgN183rNfyj0WRHdP0HbnfzWIyLP35ahPbUS0sdA NdnEsolWhX5lSiC4Np+Kyud2VWYWxmYjSnvKiB3qN2eRKs9zYhlZDOtGpxerxHi2d9lPStbqdDX3 1VeWJabfHWQsIf6+rzrtU6ZziLeYbbCAhRYGln71wwpDbTzshlfS2odkg+DXGLeuRYZkvZKgSQa6 aLylu3QUFzSlK0rddm82Vmfd47ZUkNKTsiuncoLVlCw3ojwBUVlzXprvQEEfG9VznG3TDXJHdSBs Cu1Cty4cASXk9ReHTpXxUpxYQYLCra90KU+N9Su/TWMyC4WuK8q2pSjqT26/vWFvEUtWJTbPg99D 4rAWh9n2lNKSPc18+akNvXuGGRob+P3rndtMiJDXLQn9PggV1LZZ3bmkyHd7/wBDV4cGcei/z0Pi OXyg6B6d1ufi3o7l8wiOLzGTbrWz/wDMKNdQ7eBW4nDvB2M8KWFNusMVIWRpyQsfWr/2FWHSlKUp SlKUpSlKUpSlKUpSlKUpSlKUpSlKUpSlKUpSlKUpSlKUpSlKUpSlKUpSlKUpSlKUpSlKUpSlKUpS lKUpSlKUpSlKUpSlKUpSlKVEc94qxnkqGGL7bWpfT+lzWlD+9a6cxekRFusK3MJjlS+/UwBpQH9v Neb3PnFGVYhe0onwnkNq7r6we1VVfrVAt9qbcilDUs/qIHfdZGxsP3CyqKyXHR2APyayOM8cXBL6 pbgUlsgkA/FZXLMWSi1dX0lQGt6qrnYn9IkJUQNK/ask6tmVFUoAaA8moc/CU86pxBA6T8VJm5It lpDpGzWIVFmX1P5qOpQQDrpFcV3skqMhlhSiS+Nd/isvGx5CoDFpdPUtJCjupJkFtjtRYjDOttp1 oV0rBmZt7z8N/wDQkHp38VibjeUyGnpIAC0k6P3FdUXsKgLcdPUddgfio9LamOQV3NlRKdkdI+1d nBJ/9OW6H9FUn/q8ipJdXX7awgoXtsn4qTY3fUzLWY5UClQ7n96hd1Zfj3YpKtNJV9OqkEu4uKty XEuH3kjQPzWPg3wuKH5s9R8EqrJLnW8N/QE9R+1dSNd1m7NM71HJ+ofcVnMmvMODEU2dBsp02n96 iVlMpUV/rJ/MLJLRPkCsFerfKlL2NmS33VvyRU0wlld4gGPKHSsDQCqxycGfcvaktA9IV4NSEYVN XOYYZaUVFXgCrvhcTTHcYbYMRTji0+CKmnFfozv+dgMsxFNJ+VKTrprff03ekm18O2kKuSGZs9Xh GtpTWxLbaWkJQhKUJSNBKRoCvqlKUpSlKUpSlKUpSlKUpSlKUpSlKUpSlKUpSlKUpSlKUpSlKUpS lKUpSlKUpSlKUpSlKUpSlKUpSlKUpSlKUpSlKUpSlKUpSlKUpSlKUpSlRXN+LsY5Ehrj320x5oUC PcUj6x/etWM7/DWxG9vvyLS+mOVAlDTqfB/mtPuTvRxn3GF63GhuO25Ktp9tGwRvz2rGu4rkUmxL YjMKaeQnRCk60agcTA8muiFQpDiUuBR7GsRyPxxJs8Rn3WitQGlFCahD9tch2YrLDqU6OgU1HcdY E4ux9hDqj9IX2qW5HijkawN+4pK9DuEeaw+IS1QUOAI1GSD2X8msWm+qm3SU4+AG2Vf4QPxWSi3N pKRcnCNjsBXWu2WRnpLbiT9A8g1174zGmNxZcd1G3VAKSDX3klsS05GjMKSrrQCojxWKmGM+0m3p I989tg/NIgkWYm1zFoUwodWt13rOzbHkvlZAda37dfrEp24B5h9xJSlJ6d/esTaLg7Z0yfcc6h1d iPistk+QRpVnhqZAMjf1EfNYGXfJMV1txSts68fvWTi2qVfIqpbawlpI2R81yWuKiUpSQVFSO5Jr s2+V+Yn9CE7Q2dECu69aHcuuyIDaFJSg/TsfNWW3gpxi0JduSQqYE/4QA+K48V4pn5PcUyo7X0uK 0sqT2ArO5LxDNxm5IVGeb9rQ2E+d1m8K4uvV1loU3CdfUT2KEFXmtqeEvRjkN9uiLncmUwYYGwZD ejv+PNbd4L6dbPja0OXFLNxUgaQjo0kfzVqW+0wrSz7UKKzFQf8AK0gJ3/pXbpSlKUpSlKUpSlKU pSlKUpSlKUpSlKUpSlKUpSlKUpSlKUpSlKUpSlKUpSlKUpSlKUpSlKUpSlKUpSlKUpSlKUpSlKUp SlKUpSlKUpSlKUpSlKVxyIrMtotvNIeQexS4kEVWeTenbE8jfkPiOqG68Pq9nQSD9wKo/IvQTETO XOtF4cU53IacGqq3kn0z5hYbc4qPYzdA2Oyunq3VAXDHrm6l223XG/yZTtKtt61VKZ1xtZYMxTrc 8xXt/pSNaNYiPapkWICy4uekf5VDzXWgsJnSSzJZ/KOE6CAOxr5yTihqKlDiHtF7uAKjr2JmCyYy lqUlI3o1Hv8Ah1d6dIZB0z2Kf3rqyMRlWhfvPvKDSuyUkn6TXIw+tiKuN7yn5C/0KPxWOi2i4C5I XJQpvvtKyPNduZjM+5ZGhRUtSdfqNZC4QGrCypLiulxQ7A+aizMKVMkLcS+tDY2d12oSW3IzrAeL jm/nzWcfsz7FvjKW11BXbxXZawyRcXQ442Uxkjya6kSLMtkh9lDixG1oAVkrRIYD6mEKJdUPgVJc ShwbLeUCaCkOneiKuaFjtubfTNgoSVedpTWUmWG8ZUEJZiLfSggA9Pir84V4xvj9lkwG7Sr3nU9K VdB2Dqp1g/4fF2vk8z8ou7sVsr6gzvatb8a+K2/414YxzjC1txbdFS+8ANyH0grJ/b7VPAAAANdv ilKUpSlKUpSlKUpSlKUpSlKUpSlKUpSlKUpSlKUpSlKUpSlKUpSlKUpSlKUpSlKUpSlKUpSlKUpS lKUpSlKUpSlKUpSlKUpSlKUpSlKUpSlKUpSlKUpQjYrA3bA8evq1LnWeJIcUNFSmwCf9KqPNvRXx nmrynnbSIrxO9tdxv+KqrMfw7bdKt62scuzcFzR6fcbI0f7VWUb8O68Y8wpVwcTeZRO0PMjsKgvJ PpQyhpyOiPapSkteSlomoC/6fbpAkKM2zSP067t1V+RcMXuFkrJtVrkNQyf8Ulvsallo4WXdlSG7 wwW2S2fa6x81hI3pxasUGTIkMlcoLJZTob6a4XsFTlcdqMzBU29FOlEo1vVcT2FGDcUoMbRHb9NR TkviGbOfjOtsLAWd6APiuvb+J1sRfYcjqCyPkVj5nFLOLQ3pzzKldJ34qZ43BhZhaY8ePDKnUHXY V933EbvbZqIDVteW0v4S3WVxnh6beHgwqzSNudtlurVxP0ST0XNqau0SC0sj/wCXV5H8PFOSy4Dy oZioSAVOLAGq2Dw30T4djdvbZkKVJcSO5CBr/erSxvhPEMYYDca0Mun/AKnUg1L4Vog20aixGWP3 bQAa7dKUpSlKUpSlKUpSlKUpSlKUpSlKUpSlKUpSlKUpSlKUpSlKUpSlKUpSlKUpSlKUpSlKUpSl KUpSlKUpSlKUpSlKUpSlKUpSlKUpSlKUpSlKUpSlKUpSlKUpSlCNjVdKbZLfcUFMmEw+D/1tg1i3 uPcbfjrZVZYfQsaIDQB/1qK5F6eMIyRhhp+1hn2TtJYV0k/zXVk+mnBpUhp029YLaQkJC+xrpsel fBosxyQzDUgufqSNf+1dG6ekXBritKxHcaWDvegd11756RMSuph+2C2ljXV1JB6q4Zfozweaf8VL mvgJSBqsTdfQfx/eYS4skyFtq8DpHashh/og43wpLP5KI6pTZ3teu9WV/wDBLCittarDFWtA0FKT s1m4uBY7CU2pizQm1N/pIZGxWbQy22kJQhKQPASNar7pSlKUpSlKUpSlKUpSlKUpSlKUpSlKUpSl KUpSlKUpSlKUpSlKUpSlKUpSlKUpSlKUpSlKUpSlKUpSlKUpSlKUpSlKUpSlKUpSlKUpSlKUpSlK UpSlKUpSlKUpSlKUpSlKUpSlKUpSlKUpSlKUpSlKUpSlKUpSlKUpSlKUpSlKUpSlKUpSlKUpSlKU pSlKUpSlKUpSlK//2VBLAQItABQABgAIAAAAIQCKFT+YDAEAABUCAAATAAAAAAAAAAAAAAAAAAAA AABbQ29udGVudF9UeXBlc10ueG1sUEsBAi0AFAAGAAgAAAAhADj9If/WAAAAlAEAAAsAAAAAAAAA AAAAAAAAPQEAAF9yZWxzLy5yZWxzUEsBAi0AFAAGAAgAAAAhAC8dtWSCBgAAfyQAAA4AAAAAAAAA AAAAAAAAPAIAAGRycy9lMm9Eb2MueG1sUEsBAi0AFAAGAAgAAAAhAFhgsxu6AAAAIgEAABkAAAAA AAAAAAAAAAAA6ggAAGRycy9fcmVscy9lMm9Eb2MueG1sLnJlbHNQSwECLQAUAAYACAAAACEAfw8A VuEAAAAJAQAADwAAAAAAAAAAAAAAAADbCQAAZHJzL2Rvd25yZXYueG1sUEsBAi0ACgAAAAAAAAAh AMseWVlm4QQAZuEEABUAAAAAAAAAAAAAAAAA6QoAAGRycy9tZWRpYS9pbWFnZTEuanBlZ1BLBQYA AAAABgAGAH0BAACC7AQ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737" o:spid="_x0000_s1027" type="#_x0000_t75" style="position:absolute;left:16300;width:16459;height:2433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36Ko7GAAAA3gAAAA8AAABkcnMvZG93bnJldi54bWxEj09rwkAUxO+C32F5Qm+6WwMq0Y20pRZz rJXS4yP78kezb0N2Nem37xYKPQ4z8xtmtx9tK+7U+8axhseFAkFcONNwpeH8cZhvQPiAbLB1TBq+ ycM+m052mBo38DvdT6ESEcI+RQ11CF0qpS9qsugXriOOXul6iyHKvpKmxyHCbSuXSq2kxYbjQo0d vdRUXE83q2F5yMfL8+X2Skmuhrykt+ILP7V+mI1PWxCBxvAf/msfjYZErZM1/N6JV0BmP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DfoqjsYAAADeAAAADwAAAAAAAAAAAAAA AACfAgAAZHJzL2Rvd25yZXYueG1sUEsFBgAAAAAEAAQA9wAAAJIDAAAAAA== 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738" o:spid="_x0000_s1028" type="#_x0000_t32" style="position:absolute;left:25205;top:5565;width:7339;height:4967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9WuKsMAAADeAAAADwAAAGRycy9kb3ducmV2LnhtbERPS2vCQBC+C/6HZYTedGPFB6mrSEEo Qg/xQa9DdpqkZmdDdtTor+8eBI8f33u57lytrtSGyrOB8SgBRZx7W3Fh4HjYDheggiBbrD2TgTsF WK/6vSWm1t84o+teChVDOKRooBRpUq1DXpLDMPINceR+fetQImwLbVu8xXBX6/ckmWmHFceGEhv6 LCk/7y/OwPb79Gcvi59dJvcphpkcptn4YczboNt8gBLq5CV+ur+sgUkyn8S98U68Anr1D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fVrirDAAAA3gAAAA8AAAAAAAAAAAAA AAAAoQIAAGRycy9kb3ducmV2LnhtbFBLBQYAAAAABAAEAPkAAACRAwAAAAA= " strokecolor="red" strokeweight="1.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31964;top:3737;width:13195;height:29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pV/i8YA AADeAAAADwAAAGRycy9kb3ducmV2LnhtbESPT2vCQBTE7wW/w/IKveluq7Y1ZiOlInhSav+At0f2 mQSzb0N2NfHbu4LQ4zAzv2HSRW9rcabWV441PI8UCOLcmYoLDT/fq+E7CB+QDdaOScOFPCyywUOK iXEdf9F5FwoRIewT1FCG0CRS+rwki37kGuLoHVxrMUTZFtK02EW4reWLUq/SYsVxocSGPkvKj7uT 1fC7Oez/JmpbLO206VyvJNuZ1Prpsf+YgwjUh//wvb02GsbqbTyD2514BWR2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6pV/i8YAAADeAAAADwAAAAAAAAAAAAAAAACYAgAAZHJz L2Rvd25yZXYueG1sUEsFBgAAAAAEAAQA9QAAAIsDAAAAAA== " filled="f" stroked="f">
                  <v:textbox>
                    <w:txbxContent>
                      <w:p w14:paraId="6A0DC9C4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Septal leaflet</w:t>
                        </w:r>
                      </w:p>
                    </w:txbxContent>
                  </v:textbox>
                </v:shape>
                <v:shape id="TextBox 8" o:spid="_x0000_s1030" type="#_x0000_t202" style="position:absolute;left:8507;top:8984;width:8568;height:267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6mla8QA AADeAAAADwAAAGRycy9kb3ducmV2LnhtbESPy2rCQBSG94W+w3AK7uqM9R4dpbQIrhTjBdwdMsck NHMmZKYmvr2zKHT589/4luvOVuJOjS8daxj0FQjizJmScw2n4+Z9BsIHZIOVY9LwIA/r1evLEhPj Wj7QPQ25iCPsE9RQhFAnUvqsIIu+72ri6N1cYzFE2eTSNNjGcVvJD6Um0mLJ8aHAmr4Kyn7SX6vh vLtdLyO1z7/tuG5dpyTbudS699Z9LkAE6sJ/+K+9NRqGajqKABEnooBcP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COppWvEAAAA3gAAAA8AAAAAAAAAAAAAAAAAmAIAAGRycy9k b3ducmV2LnhtbFBLBQYAAAAABAAEAPUAAACJAwAAAAA= " filled="f" stroked="f">
                  <v:textbox>
                    <w:txbxContent>
                      <w:p w14:paraId="2E02618F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Annulus</w:t>
                        </w:r>
                      </w:p>
                    </w:txbxContent>
                  </v:textbox>
                </v:shape>
                <v:shape id="Straight Arrow Connector 30741" o:spid="_x0000_s1031" type="#_x0000_t32" style="position:absolute;left:14153;top:9859;width:7232;height:699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ul0yscAAADeAAAADwAAAGRycy9kb3ducmV2LnhtbESPX2vCQBDE3wv9DscWfKuXtP4j9ZRS EETwIdri65LbJmlzeyG3auyn7wmCj8PM/IaZL3vXqBN1ofZsIB0moIgLb2suDXzuV88zUEGQLTae ycCFAiwXjw9zzKw/c06nnZQqQjhkaKASaTOtQ1GRwzD0LXH0vn3nUKLsSm07PEe4a/RLkky0w5rj QoUtfVRU/O6OzsBq+/Vjj7PDJpfLGMNE9uM8/TNm8NS/v4ES6uUevrXX1sBrMh2lcL0Tr4Be/A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u6XTKxwAAAN4AAAAPAAAAAAAA AAAAAAAAAKECAABkcnMvZG93bnJldi54bWxQSwUGAAAAAAQABAD5AAAAlQMAAAAA " strokecolor="red" strokeweight="1.5pt">
                  <v:stroke endarrow="open"/>
                </v:shape>
                <v:shape id="Straight Arrow Connector 30742" o:spid="_x0000_s1032" type="#_x0000_t32" style="position:absolute;left:13755;top:14709;width:6388;height:1112;flip: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jvqvccAAADeAAAADwAAAGRycy9kb3ducmV2LnhtbESPX2vCQBDE3wv9DscWfKsXrf+InlIK ggh9iFZ8XXJrEpvbC7lVYz99ryD0cZiZ3zCLVedqdaU2VJ4NDPoJKOLc24oLA1/79esMVBBki7Vn MnCnAKvl89MCU+tvnNF1J4WKEA4pGihFmlTrkJfkMPR9Qxy9k28dSpRtoW2Ltwh3tR4myUQ7rDgu lNjQR0n59+7iDKw/D2d7mR23mdzHGCayH2eDH2N6L937HJRQJ//hR3tjDbwl09EQ/u7EK6CXv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eO+q9xwAAAN4AAAAPAAAAAAAA AAAAAAAAAKECAABkcnMvZG93bnJldi54bWxQSwUGAAAAAAQABAD5AAAAlQMAAAAA " strokecolor="red" strokeweight="1.5pt">
                  <v:stroke endarrow="open"/>
                </v:shape>
                <v:shape id="TextBox 16" o:spid="_x0000_s1033" type="#_x0000_t202" style="position:absolute;left:3260;top:14391;width:10953;height:275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3s7HMYA AADeAAAADwAAAGRycy9kb3ducmV2LnhtbESPW2sCMRSE3wv+h3CEvtWkarVuN4pYCn1SvBV8O2zO XnBzsmxSd/vvTaHQx2FmvmHSVW9rcaPWV441PI8UCOLMmYoLDafjx9MrCB+QDdaOScMPeVgtBw8p JsZ1vKfbIRQiQtgnqKEMoUmk9FlJFv3INcTRy11rMUTZFtK02EW4reVYqZm0WHFcKLGhTUnZ9fBt NZy3+eVrqnbFu31pOtcryXYhtX4c9us3EIH68B/+a38aDRM1n07g9068AnJ5BwAA//8DAFBLAQIt ABQABgAIAAAAIQDw94q7/QAAAOIBAAATAAAAAAAAAAAAAAAAAAAAAABbQ29udGVudF9UeXBlc10u eG1sUEsBAi0AFAAGAAgAAAAhADHdX2HSAAAAjwEAAAsAAAAAAAAAAAAAAAAALgEAAF9yZWxzLy5y ZWxzUEsBAi0AFAAGAAgAAAAhADMvBZ5BAAAAOQAAABAAAAAAAAAAAAAAAAAAKQIAAGRycy9zaGFw ZXhtbC54bWxQSwECLQAUAAYACAAAACEA03s7HMYAAADeAAAADwAAAAAAAAAAAAAAAACYAgAAZHJz L2Rvd25yZXYueG1sUEsFBgAAAAAEAAQA9QAAAIsDAAAAAA== " filled="f" stroked="f">
                  <v:textbox>
                    <w:txbxContent>
                      <w:p w14:paraId="2C65805E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Posterior leaflet</w:t>
                        </w:r>
                      </w:p>
                    </w:txbxContent>
                  </v:textbox>
                </v:shape>
                <v:shape id="TextBox 17" o:spid="_x0000_s1034" type="#_x0000_t202" style="position:absolute;left:33236;top:8030;width:15424;height:275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KjaMYA AADeAAAADwAAAGRycy9kb3ducmV2LnhtbESPQWvCQBSE70L/w/KE3nRXG6tNXUVaCp5amqrg7ZF9 JqHZtyG7NfHfdwXB4zAz3zDLdW9rcabWV441TMYKBHHuTMWFht3Px2gBwgdkg7Vj0nAhD+vVw2CJ qXEdf9M5C4WIEPYpaihDaFIpfV6SRT92DXH0Tq61GKJsC2la7CLc1nKq1LO0WHFcKLGht5Ly3+zP ath/no6HRH0V73bWdK5Xku2L1Ppx2G9eQQTqwz18a2+Nhic1TxK43olXQK7+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XJKjaMYAAADeAAAADwAAAAAAAAAAAAAAAACYAgAAZHJz L2Rvd25yZXYueG1sUEsFBgAAAAAEAAQA9QAAAIsDAAAAAA== " filled="f" stroked="f">
                  <v:textbox>
                    <w:txbxContent>
                      <w:p w14:paraId="4CFA72AF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Anterior leaflet</w:t>
                        </w:r>
                      </w:p>
                    </w:txbxContent>
                  </v:textbox>
                </v:shape>
                <v:shape id="Straight Arrow Connector 30745" o:spid="_x0000_s1035" type="#_x0000_t32" style="position:absolute;left:29260;top:9700;width:4736;height:2561;flip:x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dJyyccAAADeAAAADwAAAGRycy9kb3ducmV2LnhtbESPX2vCQBDE3wt+h2OFvtWLtlGJniIF oRT6EP/g65Jbk7S5vZBbNfbT9wqFPg4z8xtmue5do67UhdqzgfEoAUVceFtzaeCw3z7NQQVBtth4 JgN3CrBeDR6WmFl/45yuOylVhHDI0EAl0mZah6Iih2HkW+LonX3nUKLsSm07vEW4a/QkSabaYc1x ocKWXisqvnYXZ2D7cfy0l/npPZd7imEq+zQffxvzOOw3C1BCvfyH/9pv1sBzMntJ4fdOvAJ69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R0nLJxwAAAN4AAAAPAAAAAAAA AAAAAAAAAKECAABkcnMvZG93bnJldi54bWxQSwUGAAAAAAQABAD5AAAAlQMAAAAA " strokecolor="red" strokeweight="1.5pt">
                  <v:stroke endarrow="open"/>
                </v:shape>
                <v:shape id="Straight Arrow Connector 30746" o:spid="_x0000_s1036" type="#_x0000_t32" style="position:absolute;left:14153;top:6838;width:6445;height:1511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/8ZKcQAAADeAAAADwAAAGRycy9kb3ducmV2LnhtbESPwW7CMBBE75X4B2uReitOaUQhYBAC WvVKyges4iUOjdeR7Sbh7+tKlXoczcwbzWY32lb05EPjWMHzLANBXDndcK3g8vn2tAQRIrLG1jEp uFOA3XbysMFCu4HP1JexFgnCoUAFJsaukDJUhiyGmeuIk3d13mJM0tdSexwS3LZynmULabHhtGCw o4Oh6qv8tgqO9U3fy77jkz+uTvlcv+eDsUo9Tsf9GkSkMf6H/9ofWsFL9pov4PdOugJy+w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n/xkpxAAAAN4AAAAPAAAAAAAAAAAA AAAAAKECAABkcnMvZG93bnJldi54bWxQSwUGAAAAAAQABAD5AAAAkgMAAAAA " strokecolor="red" strokeweight="1.5pt">
                  <v:stroke endarrow="open"/>
                </v:shape>
                <v:shape id="TextBox 24" o:spid="_x0000_s1037" type="#_x0000_t202" style="position:absolute;left:477;top:5486;width:16590;height:38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EA9H8cA AADeAAAADwAAAGRycy9kb3ducmV2LnhtbESPT2vCQBTE74LfYXlCb3XX1j81ZiOlpeCpom0Fb4/s Mwlm34bs1sRv3xUKHoeZ+Q2Trntbiwu1vnKsYTJWIIhzZyouNHx/fTy+gPAB2WDtmDRcycM6Gw5S TIzreEeXfShEhLBPUEMZQpNI6fOSLPqxa4ijd3KtxRBlW0jTYhfhtpZPSs2lxYrjQokNvZWUn/e/ VsPP5+l4mKpt8W5nTed6JdkupdYPo/51BSJQH+7h//bGaHhWi+kCbnfiFZDZH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KxAPR/HAAAA3gAAAA8AAAAAAAAAAAAAAAAAmAIAAGRy cy9kb3ducmV2LnhtbFBLBQYAAAAABAAEAPUAAACMAwAAAAA= " filled="f" stroked="f">
                  <v:textbox>
                    <w:txbxContent>
                      <w:p w14:paraId="3F0E89ED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Coronary sinus ostium</w:t>
                        </w:r>
                      </w:p>
                    </w:txbxContent>
                  </v:textbox>
                </v:shape>
                <v:shape id="TextBox 25" o:spid="_x0000_s1038" type="#_x0000_t202" style="position:absolute;top:2544;width:18135;height:384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d+pbcIA AADeAAAADwAAAGRycy9kb3ducmV2LnhtbERPy2rCQBTdF/oPwy24qzPWd3SU0iK4UowPcHfJXJPQ zJ2QmZr4986i0OXhvJfrzlbiTo0vHWsY9BUI4syZknMNp+PmfQbCB2SDlWPS8CAP69XryxIT41o+ 0D0NuYgh7BPUUIRQJ1L6rCCLvu9q4sjdXGMxRNjk0jTYxnBbyQ+lJtJiybGhwJq+Csp+0l+r4by7 XS8jtc+/7bhuXack27nUuvfWfS5ABOrCv/jPvTUahmo6invjnXgF5OoJAAD//wMAUEsBAi0AFAAG AAgAAAAhAPD3irv9AAAA4gEAABMAAAAAAAAAAAAAAAAAAAAAAFtDb250ZW50X1R5cGVzXS54bWxQ SwECLQAUAAYACAAAACEAMd1fYdIAAACPAQAACwAAAAAAAAAAAAAAAAAuAQAAX3JlbHMvLnJlbHNQ SwECLQAUAAYACAAAACEAMy8FnkEAAAA5AAAAEAAAAAAAAAAAAAAAAAApAgAAZHJzL3NoYXBleG1s LnhtbFBLAQItABQABgAIAAAAIQDd36ltwgAAAN4AAAAPAAAAAAAAAAAAAAAAAJgCAABkcnMvZG93 bnJldi54bWxQSwUGAAAAAAQABAD1AAAAhwMAAAAA " filled="f" stroked="f">
                  <v:textbox>
                    <w:txbxContent>
                      <w:p w14:paraId="2BCE2795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Patent foramen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ovale</w:t>
                        </w:r>
                        <w:proofErr w:type="spellEnd"/>
                      </w:p>
                    </w:txbxContent>
                  </v:textbox>
                </v:shape>
                <v:shape id="Straight Arrow Connector 30749" o:spid="_x0000_s1039" type="#_x0000_t32" style="position:absolute;left:13755;top:4134;width:6522;height:1435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mCNW8QAAADeAAAADwAAAGRycy9kb3ducmV2LnhtbESPwW7CMBBE75X6D9Yi9VYcaNRCwKAK aNUrKR+wipc4bbyObJOEv68rIXEczcwbzXo72lb05EPjWMFsmoEgrpxuuFZw+v54XoAIEVlj65gU XCnAdvP4sMZCu4GP1JexFgnCoUAFJsaukDJUhiyGqeuIk3d23mJM0tdSexwS3LZynmWv0mLDacFg RztD1W95sQr29Y++ln3HB79fHvK5/swHY5V6mozvKxCRxngP39pfWsFL9pYv4f9OugJy8w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WYI1bxAAAAN4AAAAPAAAAAAAAAAAA AAAAAKECAABkcnMvZG93bnJldi54bWxQSwUGAAAAAAQABAD5AAAAkgMAAAAA " strokecolor="red" strokeweight="1.5pt">
                  <v:stroke endarrow="open"/>
                </v:shape>
                <v:shape id="Straight Arrow Connector 30750" o:spid="_x0000_s1040" type="#_x0000_t32" style="position:absolute;left:29260;top:14391;width:4736;height:2679;flip:x y;visibility:visible;mso-wrap-style:squar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/GZKMUAAADeAAAADwAAAGRycy9kb3ducmV2LnhtbESPy27CMBBF95X6D9YgdVOBk6LyCBgE qDTd8viAIR7i0HgcxS4Jf18vKnV5dV86y3Vva3Gn1leOFaSjBARx4XTFpYLzaT+cgfABWWPtmBQ8 yMN69fy0xEy7jg90P4ZSxBH2GSowITSZlL4wZNGPXEMcvatrLYYo21LqFrs4bmv5liQTabHi+GCw oZ2h4vv4YxV0l3ycv+ZXPUk/bx/d/Gww3W2Vehn0mwWIQH34D/+1v7SCcTJ9jwARJ6KAXP0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/GZKMUAAADeAAAADwAAAAAAAAAA AAAAAAChAgAAZHJzL2Rvd25yZXYueG1sUEsFBgAAAAAEAAQA+QAAAJMDAAAAAA== " strokecolor="red" strokeweight="1.5pt">
                  <v:stroke endarrow="open"/>
                </v:shape>
                <v:shape id="TextBox 38" o:spid="_x0000_s1041" type="#_x0000_t202" style="position:absolute;left:33315;top:15823;width:10735;height:286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TyWLcYA AADeAAAADwAAAGRycy9kb3ducmV2LnhtbESPT2sCMRTE7wW/Q3hCb5qo1eq6UcRS6KmibQVvj83b P7h5WTapu/32TUHocZiZ3zDptre1uFHrK8caJmMFgjhzpuJCw+fH62gJwgdkg7Vj0vBDHrabwUOK iXEdH+l2CoWIEPYJaihDaBIpfVaSRT92DXH0ctdaDFG2hTQtdhFuazlVaiEtVhwXSmxoX1J2PX1b DV/v+eX8pA7Fi503neuVZLuSWj8O+90aRKA+/Ifv7TejYaae5xP4uxOvgNz8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yTyWLcYAAADeAAAADwAAAAAAAAAAAAAAAACYAgAAZHJz L2Rvd25yZXYueG1sUEsFBgAAAAAEAAQA9QAAAIsDAAAAAA== " filled="f" stroked="f">
                  <v:textbox>
                    <w:txbxContent>
                      <w:p w14:paraId="1ED15AD8" w14:textId="77777777" w:rsidR="00CF5854" w:rsidRDefault="00CF5854" w:rsidP="00CF585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Fenestrations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02F" w:rsidRPr="00813124">
        <w:rPr>
          <w:rFonts w:cs="Times New Roman"/>
          <w:lang w:val="en-US"/>
        </w:rPr>
        <w:t>“</w:t>
      </w:r>
      <w:proofErr w:type="spellStart"/>
      <w:r w:rsidR="00E9002F" w:rsidRPr="00813124">
        <w:rPr>
          <w:rFonts w:cs="Times New Roman"/>
          <w:lang w:val="en-US"/>
        </w:rPr>
        <w:t>Atrialization</w:t>
      </w:r>
      <w:proofErr w:type="spellEnd"/>
      <w:r w:rsidR="00E9002F" w:rsidRPr="00813124">
        <w:rPr>
          <w:rFonts w:cs="Times New Roman"/>
          <w:lang w:val="en-US"/>
        </w:rPr>
        <w:t xml:space="preserve">” of the basal portion of the </w:t>
      </w:r>
      <w:r w:rsidR="00813124" w:rsidRPr="00813124">
        <w:rPr>
          <w:rFonts w:cs="Times New Roman"/>
          <w:lang w:val="en-US"/>
        </w:rPr>
        <w:t>right ventricle</w:t>
      </w:r>
      <w:r>
        <w:rPr>
          <w:rFonts w:cs="Times New Roman"/>
          <w:lang w:val="en-US"/>
        </w:rPr>
        <w:t xml:space="preserve"> (</w:t>
      </w:r>
      <w:proofErr w:type="spellStart"/>
      <w:r>
        <w:rPr>
          <w:rFonts w:cs="Times New Roman"/>
          <w:lang w:val="en-US"/>
        </w:rPr>
        <w:t>aRV</w:t>
      </w:r>
      <w:proofErr w:type="spellEnd"/>
      <w:r>
        <w:rPr>
          <w:rFonts w:cs="Times New Roman"/>
          <w:lang w:val="en-US"/>
        </w:rPr>
        <w:t xml:space="preserve">) with abnormal ventricular septal motion. </w:t>
      </w:r>
    </w:p>
    <w:p w14:paraId="469AA571" w14:textId="77777777" w:rsidR="00813124" w:rsidRDefault="00813124" w:rsidP="00813124">
      <w:pPr>
        <w:spacing w:before="100" w:beforeAutospacing="1" w:after="100" w:afterAutospacing="1"/>
        <w:ind w:left="360"/>
        <w:rPr>
          <w:rFonts w:ascii="Calibri,Bold" w:hAnsi="Calibri,Bold" w:cs="Times New Roman" w:hint="eastAsia"/>
          <w:noProof/>
          <w:sz w:val="28"/>
          <w:szCs w:val="28"/>
        </w:rPr>
      </w:pPr>
    </w:p>
    <w:p w14:paraId="4F3B9FB8" w14:textId="028262F4" w:rsidR="00CF5854" w:rsidRDefault="00CF5854" w:rsidP="00E9002F">
      <w:pPr>
        <w:spacing w:before="100" w:beforeAutospacing="1" w:after="100" w:afterAutospacing="1"/>
        <w:rPr>
          <w:rFonts w:ascii="Calibri,Bold" w:hAnsi="Calibri,Bold" w:cs="Times New Roman" w:hint="eastAsia"/>
          <w:noProof/>
          <w:sz w:val="28"/>
          <w:szCs w:val="28"/>
        </w:rPr>
      </w:pPr>
    </w:p>
    <w:p w14:paraId="3D6B42A4" w14:textId="571201A7" w:rsidR="00CF5854" w:rsidRDefault="00CF5854" w:rsidP="00E9002F">
      <w:pPr>
        <w:spacing w:before="100" w:beforeAutospacing="1" w:after="100" w:afterAutospacing="1"/>
        <w:rPr>
          <w:rFonts w:ascii="Calibri,Bold" w:hAnsi="Calibri,Bold" w:cs="Times New Roman" w:hint="eastAsia"/>
          <w:noProof/>
          <w:sz w:val="28"/>
          <w:szCs w:val="28"/>
        </w:rPr>
      </w:pPr>
    </w:p>
    <w:p w14:paraId="56E85D87" w14:textId="6C07A7BF" w:rsidR="00CF5854" w:rsidRDefault="00CF5854" w:rsidP="00E9002F">
      <w:pPr>
        <w:spacing w:before="100" w:beforeAutospacing="1" w:after="100" w:afterAutospacing="1"/>
        <w:rPr>
          <w:rFonts w:ascii="Calibri,Bold" w:hAnsi="Calibri,Bold" w:cs="Times New Roman" w:hint="eastAsia"/>
          <w:noProof/>
          <w:sz w:val="28"/>
          <w:szCs w:val="28"/>
        </w:rPr>
      </w:pPr>
    </w:p>
    <w:p w14:paraId="2B58D69E" w14:textId="77777777" w:rsidR="00CF5854" w:rsidRDefault="00CF5854" w:rsidP="00E9002F">
      <w:pPr>
        <w:spacing w:before="100" w:beforeAutospacing="1" w:after="100" w:afterAutospacing="1"/>
        <w:rPr>
          <w:rFonts w:ascii="Calibri,Bold" w:hAnsi="Calibri,Bold" w:cs="Times New Roman" w:hint="eastAsia"/>
          <w:noProof/>
          <w:sz w:val="28"/>
          <w:szCs w:val="28"/>
        </w:rPr>
      </w:pPr>
    </w:p>
    <w:p w14:paraId="46EC0BAD" w14:textId="75CCA088" w:rsidR="00231C68" w:rsidRDefault="00231C68" w:rsidP="00E9002F">
      <w:pPr>
        <w:spacing w:before="100" w:beforeAutospacing="1" w:after="100" w:afterAutospacing="1"/>
        <w:rPr>
          <w:rFonts w:ascii="Times" w:hAnsi="Times"/>
          <w:b/>
          <w:bCs/>
          <w:i/>
          <w:iCs/>
          <w:sz w:val="20"/>
          <w:szCs w:val="20"/>
        </w:rPr>
      </w:pPr>
    </w:p>
    <w:p w14:paraId="2B34255B" w14:textId="56D13BDF" w:rsidR="000824E5" w:rsidRPr="000824E5" w:rsidRDefault="00BB329F" w:rsidP="00813124">
      <w:pPr>
        <w:spacing w:before="100" w:beforeAutospacing="1" w:after="0" w:line="240" w:lineRule="auto"/>
        <w:rPr>
          <w:rFonts w:ascii="Lucida Sans Unicode" w:eastAsia="Times New Roman" w:hAnsi="Lucida Sans Unicode" w:cs="Lucida Sans Unicode"/>
          <w:color w:val="222222"/>
          <w:sz w:val="19"/>
          <w:szCs w:val="19"/>
          <w:lang w:val="en"/>
        </w:rPr>
      </w:pPr>
      <w:r w:rsidRPr="000824E5">
        <w:rPr>
          <w:bCs/>
          <w:iCs/>
        </w:rPr>
        <w:t>Diagram</w:t>
      </w:r>
      <w:r w:rsidR="002F773B">
        <w:rPr>
          <w:bCs/>
          <w:iCs/>
        </w:rPr>
        <w:t xml:space="preserve"> 1</w:t>
      </w:r>
      <w:r w:rsidRPr="000824E5">
        <w:rPr>
          <w:bCs/>
          <w:iCs/>
        </w:rPr>
        <w:t xml:space="preserve"> </w:t>
      </w:r>
      <w:r w:rsidR="002F773B">
        <w:rPr>
          <w:bCs/>
          <w:iCs/>
        </w:rPr>
        <w:t xml:space="preserve">Diagram of </w:t>
      </w:r>
      <w:proofErr w:type="spellStart"/>
      <w:r w:rsidR="002F773B">
        <w:rPr>
          <w:bCs/>
          <w:iCs/>
        </w:rPr>
        <w:t>Ebstein</w:t>
      </w:r>
      <w:proofErr w:type="spellEnd"/>
      <w:r w:rsidR="002F773B">
        <w:rPr>
          <w:bCs/>
          <w:iCs/>
        </w:rPr>
        <w:t xml:space="preserve"> anomaly. </w:t>
      </w:r>
      <w:proofErr w:type="gramStart"/>
      <w:r w:rsidR="002F773B">
        <w:rPr>
          <w:bCs/>
          <w:iCs/>
        </w:rPr>
        <w:t>A</w:t>
      </w:r>
      <w:r w:rsidR="000824E5">
        <w:rPr>
          <w:bCs/>
          <w:iCs/>
        </w:rPr>
        <w:t xml:space="preserve">dapted </w:t>
      </w:r>
      <w:r w:rsidRPr="000824E5">
        <w:rPr>
          <w:bCs/>
          <w:iCs/>
        </w:rPr>
        <w:t xml:space="preserve">from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Ebstein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W.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Ueber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einen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sehr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seltenen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Fall von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Insufficienz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der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Valvula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tricuspidalis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,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bedingt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durch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eine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angeborene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hochgradige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Missbildung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derselben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.</w:t>
      </w:r>
      <w:proofErr w:type="gram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Arch </w:t>
      </w:r>
      <w:proofErr w:type="spellStart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>Anat</w:t>
      </w:r>
      <w:proofErr w:type="spellEnd"/>
      <w:r w:rsidR="000824E5" w:rsidRPr="000824E5">
        <w:rPr>
          <w:rFonts w:ascii="Lucida Sans Unicode" w:eastAsia="Times New Roman" w:hAnsi="Lucida Sans Unicode" w:cs="Lucida Sans Unicode"/>
          <w:i/>
          <w:iCs/>
          <w:color w:val="222222"/>
          <w:sz w:val="19"/>
          <w:szCs w:val="19"/>
          <w:lang w:val="en"/>
        </w:rPr>
        <w:t xml:space="preserve"> Physiol. 1866; 238–255.</w:t>
      </w:r>
    </w:p>
    <w:p w14:paraId="33C1B7BE" w14:textId="77777777" w:rsidR="000824E5" w:rsidRDefault="000824E5" w:rsidP="001053F9">
      <w:pPr>
        <w:spacing w:before="100" w:beforeAutospacing="1" w:after="100" w:afterAutospacing="1"/>
      </w:pPr>
    </w:p>
    <w:p w14:paraId="6067D82E" w14:textId="77777777" w:rsidR="003417E9" w:rsidRDefault="003417E9" w:rsidP="001053F9">
      <w:pPr>
        <w:spacing w:before="100" w:beforeAutospacing="1" w:after="100" w:afterAutospacing="1"/>
      </w:pPr>
    </w:p>
    <w:p w14:paraId="0ADD4D68" w14:textId="77777777" w:rsidR="003417E9" w:rsidRDefault="003417E9" w:rsidP="001053F9">
      <w:pPr>
        <w:spacing w:before="100" w:beforeAutospacing="1" w:after="100" w:afterAutospacing="1"/>
      </w:pPr>
    </w:p>
    <w:p w14:paraId="66EF4973" w14:textId="77777777" w:rsidR="003417E9" w:rsidRDefault="003417E9" w:rsidP="001053F9">
      <w:pPr>
        <w:spacing w:before="100" w:beforeAutospacing="1" w:after="100" w:afterAutospacing="1"/>
      </w:pPr>
    </w:p>
    <w:p w14:paraId="1EF7B05D" w14:textId="77777777" w:rsidR="00E9002F" w:rsidRPr="00813124" w:rsidRDefault="00E9002F" w:rsidP="00E9002F">
      <w:pPr>
        <w:spacing w:before="100" w:beforeAutospacing="1" w:after="100" w:afterAutospacing="1"/>
        <w:rPr>
          <w:rFonts w:ascii="Times" w:hAnsi="Times" w:cs="Times New Roman"/>
          <w:b/>
          <w:sz w:val="28"/>
          <w:szCs w:val="28"/>
        </w:rPr>
      </w:pPr>
      <w:r w:rsidRPr="00813124">
        <w:rPr>
          <w:rFonts w:ascii="Calibri" w:hAnsi="Calibri" w:cs="Times New Roman"/>
          <w:b/>
          <w:sz w:val="28"/>
          <w:szCs w:val="28"/>
        </w:rPr>
        <w:t xml:space="preserve">Common associations: </w:t>
      </w:r>
    </w:p>
    <w:p w14:paraId="085956A8" w14:textId="0AF126BD" w:rsidR="00231C68" w:rsidRDefault="00E9002F" w:rsidP="00231C68">
      <w:pPr>
        <w:pStyle w:val="Paragraphedeliste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hAnsi="Calibri" w:cs="Times New Roman"/>
        </w:rPr>
      </w:pPr>
      <w:r w:rsidRPr="00231C68">
        <w:rPr>
          <w:rFonts w:ascii="Calibri" w:hAnsi="Calibri" w:cs="Times New Roman"/>
        </w:rPr>
        <w:t xml:space="preserve">ASD or PFO </w:t>
      </w:r>
      <w:r w:rsidR="003417E9">
        <w:rPr>
          <w:rFonts w:ascii="Calibri" w:hAnsi="Calibri" w:cs="Times New Roman"/>
        </w:rPr>
        <w:t>(bi-directional shunting is common)</w:t>
      </w:r>
    </w:p>
    <w:p w14:paraId="6F04C382" w14:textId="70F4B954" w:rsidR="00853BD5" w:rsidRDefault="00853BD5" w:rsidP="00231C68">
      <w:pPr>
        <w:pStyle w:val="Paragraphedeliste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VSD</w:t>
      </w:r>
    </w:p>
    <w:p w14:paraId="657641FA" w14:textId="24CD3EF3" w:rsidR="00E9002F" w:rsidRDefault="00E9002F" w:rsidP="00231C68">
      <w:pPr>
        <w:pStyle w:val="Paragraphedeliste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hAnsi="Calibri" w:cs="Times New Roman"/>
        </w:rPr>
      </w:pPr>
      <w:r w:rsidRPr="00231C68">
        <w:rPr>
          <w:rFonts w:ascii="Calibri" w:hAnsi="Calibri" w:cs="Times New Roman"/>
        </w:rPr>
        <w:t xml:space="preserve">Pulmonary atresia </w:t>
      </w:r>
      <w:r w:rsidR="00853BD5">
        <w:rPr>
          <w:rFonts w:ascii="Calibri" w:hAnsi="Calibri" w:cs="Times New Roman"/>
        </w:rPr>
        <w:t>with intact ventricular septum</w:t>
      </w:r>
    </w:p>
    <w:p w14:paraId="7776CF89" w14:textId="60099C42" w:rsidR="00853BD5" w:rsidRDefault="00853BD5" w:rsidP="00231C68">
      <w:pPr>
        <w:pStyle w:val="Paragraphedeliste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MV prolaps</w:t>
      </w:r>
      <w:r w:rsidR="00140559">
        <w:rPr>
          <w:rFonts w:ascii="Calibri" w:hAnsi="Calibri" w:cs="Times New Roman"/>
        </w:rPr>
        <w:t>e</w:t>
      </w:r>
    </w:p>
    <w:p w14:paraId="2404BD12" w14:textId="0812A431" w:rsidR="00853BD5" w:rsidRPr="00231C68" w:rsidRDefault="00853BD5" w:rsidP="00231C68">
      <w:pPr>
        <w:pStyle w:val="Paragraphedeliste"/>
        <w:numPr>
          <w:ilvl w:val="0"/>
          <w:numId w:val="42"/>
        </w:numPr>
        <w:spacing w:before="100" w:beforeAutospacing="1" w:after="100" w:afterAutospacing="1" w:line="240" w:lineRule="auto"/>
        <w:rPr>
          <w:rFonts w:ascii="Calibri" w:hAnsi="Calibri" w:cs="Times New Roman"/>
        </w:rPr>
      </w:pPr>
      <w:r>
        <w:rPr>
          <w:rFonts w:ascii="Calibri" w:hAnsi="Calibri" w:cs="Times New Roman"/>
        </w:rPr>
        <w:t>Coarctation of aorta</w:t>
      </w:r>
    </w:p>
    <w:p w14:paraId="04CDF29C" w14:textId="350C065A" w:rsidR="00E9002F" w:rsidRPr="00231C68" w:rsidRDefault="000D09FC" w:rsidP="00231C68">
      <w:pPr>
        <w:pStyle w:val="Paragraphedeliste"/>
        <w:numPr>
          <w:ilvl w:val="0"/>
          <w:numId w:val="42"/>
        </w:numPr>
        <w:spacing w:before="100" w:beforeAutospacing="1" w:after="100" w:afterAutospacing="1" w:line="240" w:lineRule="auto"/>
        <w:rPr>
          <w:rFonts w:ascii="Times" w:hAnsi="Times" w:cs="Times New Roman"/>
          <w:sz w:val="20"/>
          <w:szCs w:val="20"/>
        </w:rPr>
      </w:pPr>
      <w:r>
        <w:rPr>
          <w:rFonts w:ascii="Calibri" w:hAnsi="Calibri" w:cs="Times New Roman"/>
        </w:rPr>
        <w:t xml:space="preserve">LV non </w:t>
      </w:r>
      <w:r w:rsidR="00E9002F" w:rsidRPr="00231C68">
        <w:rPr>
          <w:rFonts w:ascii="Calibri" w:hAnsi="Calibri" w:cs="Times New Roman"/>
        </w:rPr>
        <w:t xml:space="preserve">compaction </w:t>
      </w:r>
    </w:p>
    <w:p w14:paraId="68725D9F" w14:textId="77777777" w:rsidR="002F773B" w:rsidRDefault="002F773B" w:rsidP="00813124">
      <w:pPr>
        <w:rPr>
          <w:b/>
          <w:noProof/>
          <w:sz w:val="28"/>
          <w:szCs w:val="28"/>
          <w:lang w:val="en-US" w:eastAsia="en-US"/>
        </w:rPr>
      </w:pPr>
    </w:p>
    <w:p w14:paraId="16873F8F" w14:textId="77777777" w:rsidR="002F773B" w:rsidRDefault="002F773B" w:rsidP="00813124">
      <w:pPr>
        <w:rPr>
          <w:b/>
          <w:noProof/>
          <w:sz w:val="28"/>
          <w:szCs w:val="28"/>
          <w:lang w:val="en-US" w:eastAsia="en-US"/>
        </w:rPr>
      </w:pPr>
    </w:p>
    <w:p w14:paraId="5D9E17C1" w14:textId="77777777" w:rsidR="002F773B" w:rsidRDefault="002F773B" w:rsidP="00813124">
      <w:pPr>
        <w:rPr>
          <w:b/>
          <w:noProof/>
          <w:sz w:val="28"/>
          <w:szCs w:val="28"/>
          <w:lang w:val="en-US" w:eastAsia="en-US"/>
        </w:rPr>
      </w:pPr>
    </w:p>
    <w:p w14:paraId="749322F1" w14:textId="5FF1D5DE" w:rsidR="00813124" w:rsidRPr="00140559" w:rsidRDefault="00813124" w:rsidP="00813124">
      <w:pPr>
        <w:rPr>
          <w:b/>
          <w:noProof/>
          <w:sz w:val="28"/>
          <w:szCs w:val="28"/>
          <w:lang w:val="en-US" w:eastAsia="en-US"/>
        </w:rPr>
      </w:pPr>
      <w:r w:rsidRPr="00140559">
        <w:rPr>
          <w:b/>
          <w:noProof/>
          <w:sz w:val="28"/>
          <w:szCs w:val="28"/>
          <w:lang w:val="en-US" w:eastAsia="en-US"/>
        </w:rPr>
        <w:t>Carpentier’s Classification in Ebstein Anomaly</w:t>
      </w:r>
    </w:p>
    <w:p w14:paraId="521AF262" w14:textId="060AFEAC" w:rsidR="00231C68" w:rsidRPr="00E35743" w:rsidRDefault="00E35743" w:rsidP="005E05DF">
      <w:pPr>
        <w:ind w:left="720" w:firstLine="720"/>
        <w:rPr>
          <w:b/>
          <w:noProof/>
          <w:sz w:val="24"/>
          <w:szCs w:val="24"/>
          <w:lang w:val="en-US" w:eastAsia="en-US"/>
        </w:rPr>
      </w:pPr>
      <w:r w:rsidRPr="00E35743">
        <w:rPr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D10A8A" wp14:editId="5EBE40F4">
                <wp:simplePos x="0" y="0"/>
                <wp:positionH relativeFrom="column">
                  <wp:posOffset>2884805</wp:posOffset>
                </wp:positionH>
                <wp:positionV relativeFrom="paragraph">
                  <wp:posOffset>1752600</wp:posOffset>
                </wp:positionV>
                <wp:extent cx="333375" cy="2667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9179C" w14:textId="330C4C67" w:rsidR="00E35743" w:rsidRPr="00E35743" w:rsidRDefault="00E35743" w:rsidP="00E35743">
                            <w:pPr>
                              <w:rPr>
                                <w:b/>
                              </w:rPr>
                            </w:pPr>
                            <w:r w:rsidRPr="00E35743">
                              <w:rPr>
                                <w:b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2" type="#_x0000_t202" style="position:absolute;left:0;text-align:left;margin-left:227.15pt;margin-top:138pt;width:26.2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b+cMDAIAAPgDAAAOAAAAZHJzL2Uyb0RvYy54bWysU9tu2zAMfR+wfxD0vjjxcmmNOEXXrsOA 7gK0+wBGlmNhkqhJSuzu60fJSRZsb8P0IFAiecRzSK1vBqPZQfqg0NZ8NplyJq3ARtldzb89P7y5 4ixEsA1otLLmLzLwm83rV+veVbLEDnUjPSMQG6re1byL0VVFEUQnDYQJOmnJ2aI3EOnod0XjoSd0 o4tyOl0WPfrGeRQyBLq9H518k/HbVor4pW2DjEzXnGqLefd536a92Kyh2nlwnRLHMuAfqjCgLD16 hrqHCGzv1V9QRgmPAds4EWgKbFslZOZAbGbTP9g8deBk5kLiBHeWKfw/WPH58NUz1dT8mjMLhlr0 LIfI3uHAyqRO70JFQU+OwuJA19TlzDS4RxTfA7N414HdyVvvse8kNFTdLGUWF6kjTkgg2/4TNvQM 7CNmoKH1JklHYjBCpy69nDuTShF0+ZbWasGZIFe5XK6muXMFVKdk50P8INGwZNTcU+MzOBweQ0zF QHUKSW9ZfFBa5+Zry3pivygXOeHCY1Sk2dTK1PxqmtY4LYnje9vk5AhKjzY9oO2RdOI5Mo7Ddsjq rk5abrF5IRU8jqNIX4eMDv1Pznoaw5qHH3vwkjP90ZKS17P5PM1tPswXq5IO/tKzvfSAFQRV88jZ aN7FPOsj5VtSvFVZjdSasZJjyTReWaTjV0jze3nOUb8/7OYXAAAA//8DAFBLAwQUAAYACAAAACEA luwyJt8AAAALAQAADwAAAGRycy9kb3ducmV2LnhtbEyPy07DMBBF90j8gzVI7KjdNgklZFIhEFsQ 5SGxc5NpEhGPo9htwt8zrGA5mqt7zym2s+vVicbQeUZYLgwo4srXHTcIb6+PVxtQIVqube+ZEL4p wLY8PytsXvuJX+i0i42SEg65RWhjHHKtQ9WSs2HhB2L5HfzobJRzbHQ92knKXa9XxmTa2Y5lobUD 3bdUfe2ODuH96fD5kZjn5sGlw+Rno9ndaMTLi/nuFlSkOf6F4Rdf0KEUpr0/ch1Uj5CkyVqiCKvr TKQkkZpMZPYI6+XGgC4L/d+h/AEAAP//AwBQSwECLQAUAAYACAAAACEAtoM4kv4AAADhAQAAEwAA AAAAAAAAAAAAAAAAAAAAW0NvbnRlbnRfVHlwZXNdLnhtbFBLAQItABQABgAIAAAAIQA4/SH/1gAA AJQBAAALAAAAAAAAAAAAAAAAAC8BAABfcmVscy8ucmVsc1BLAQItABQABgAIAAAAIQA4b+cMDAIA APgDAAAOAAAAAAAAAAAAAAAAAC4CAABkcnMvZTJvRG9jLnhtbFBLAQItABQABgAIAAAAIQCW7DIm 3wAAAAsBAAAPAAAAAAAAAAAAAAAAAGYEAABkcnMvZG93bnJldi54bWxQSwUGAAAAAAQABADzAAAA cgUAAAAA " filled="f" stroked="f">
                <v:textbox>
                  <w:txbxContent>
                    <w:p w14:paraId="6699179C" w14:textId="330C4C67" w:rsidR="00E35743" w:rsidRPr="00E35743" w:rsidRDefault="00E35743" w:rsidP="00E35743">
                      <w:pPr>
                        <w:rPr>
                          <w:b/>
                        </w:rPr>
                      </w:pPr>
                      <w:r w:rsidRPr="00E35743">
                        <w:rPr>
                          <w:b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Pr="00E35743">
        <w:rPr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18AA3D" wp14:editId="6ED8CC3F">
                <wp:simplePos x="0" y="0"/>
                <wp:positionH relativeFrom="column">
                  <wp:posOffset>2208530</wp:posOffset>
                </wp:positionH>
                <wp:positionV relativeFrom="paragraph">
                  <wp:posOffset>1200150</wp:posOffset>
                </wp:positionV>
                <wp:extent cx="333375" cy="2667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3B8A1" w14:textId="0F0A22AD" w:rsidR="00E35743" w:rsidRPr="00E35743" w:rsidRDefault="00E35743" w:rsidP="00E35743">
                            <w:pPr>
                              <w:rPr>
                                <w:b/>
                              </w:rPr>
                            </w:pPr>
                            <w:r w:rsidRPr="00E35743">
                              <w:rPr>
                                <w:b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73.9pt;margin-top:94.5pt;width:26.2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1escRCgIAAPgDAAAOAAAAZHJzL2Uyb0RvYy54bWysU9tu2zAMfR+wfxD0vjjxclmNOEXXrsOA 7gK0+wBGlmNhkqhJSuzs60fJaRpsb8P0IIgiecRzSK2vB6PZQfqg0NZ8NplyJq3ARtldzb8/3b95 x1mIYBvQaGXNjzLw683rV+veVbLEDnUjPSMQG6re1byL0VVFEUQnDYQJOmnJ2aI3EMn0u6Lx0BO6 0UU5nS6LHn3jPAoZAt3ejU6+yfhtK0X82rZBRqZrTrXFvPu8b9NebNZQ7Ty4TolTGfAPVRhQlh49 Q91BBLb36i8oo4THgG2cCDQFtq0SMnMgNrPpH2weO3AycyFxgjvLFP4frPhy+OaZampOjbJgqEVP cojsPQ6sTOr0LlQU9OgoLA50TV3OTIN7QPEjMIu3HdidvPEe+05CQ9XNUmZxkTrihASy7T9jQ8/A PmIGGlpvknQkBiN06tLx3JlUiqDLt7RWC84EucrlcjXNnSugek52PsSPEg1Lh5p7anwGh8NDiKkY qJ5D0lsW75XWufnasr7mV4tykRMuPEZFmk2tDIkzTWuclsTxg21ycgSlxzM9oO2JdOI5Mo7Ddjip S/FJkC02R1LB4ziK9HXo0KH/xVlPY1jz8HMPXnKmP1lS8mo2n6e5zcZ8sSrJ8Jee7aUHrCComkfO xuNtzLM+Ur4hxVuV1Xip5FQyjVcW6fQV0vxe2jnq5cNufgMAAP//AwBQSwMEFAAGAAgAAAAhANgr oUnfAAAACwEAAA8AAABkcnMvZG93bnJldi54bWxMj0FPwkAUhO8m/IfNI/Emu9AqULolRuNVA4qJ t6X7aBu6b5vuQuu/93nS42QmM9/k29G14op9aDxpmM8UCKTS24YqDR/vL3crECEasqb1hBq+McC2 mNzkJrN+oB1e97ESXEIhMxrqGLtMylDW6EyY+Q6JvZPvnYks+0ra3gxc7lq5UOpBOtMQL9Smw6ca y/P+4jQcXk9fn6l6q57dfTf4UUlya6n17XR83ICIOMa/MPziMzoUzHT0F7JBtBqSdMnokY3Vmk9x IlUqAXHUsEjmCmSRy/8fih8AAAD//wMAUEsBAi0AFAAGAAgAAAAhALaDOJL+AAAA4QEAABMAAAAA AAAAAAAAAAAAAAAAAFtDb250ZW50X1R5cGVzXS54bWxQSwECLQAUAAYACAAAACEAOP0h/9YAAACU AQAACwAAAAAAAAAAAAAAAAAvAQAAX3JlbHMvLnJlbHNQSwECLQAUAAYACAAAACEAtXrHEQoCAAD4 AwAADgAAAAAAAAAAAAAAAAAuAgAAZHJzL2Uyb0RvYy54bWxQSwECLQAUAAYACAAAACEA2CuhSd8A AAALAQAADwAAAAAAAAAAAAAAAABkBAAAZHJzL2Rvd25yZXYueG1sUEsFBgAAAAAEAAQA8wAAAHAF AAAAAA== " filled="f" stroked="f">
                <v:textbox>
                  <w:txbxContent>
                    <w:p w14:paraId="6723B8A1" w14:textId="0F0A22AD" w:rsidR="00E35743" w:rsidRPr="00E35743" w:rsidRDefault="00E35743" w:rsidP="00E35743">
                      <w:pPr>
                        <w:rPr>
                          <w:b/>
                        </w:rPr>
                      </w:pPr>
                      <w:r w:rsidRPr="00E35743">
                        <w:rPr>
                          <w:b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Pr="00E35743">
        <w:rPr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87FFE9" wp14:editId="686AE017">
                <wp:simplePos x="0" y="0"/>
                <wp:positionH relativeFrom="column">
                  <wp:posOffset>1341755</wp:posOffset>
                </wp:positionH>
                <wp:positionV relativeFrom="paragraph">
                  <wp:posOffset>1771650</wp:posOffset>
                </wp:positionV>
                <wp:extent cx="333375" cy="266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5E2C6" w14:textId="6DAAFA5B" w:rsidR="00E35743" w:rsidRPr="00E35743" w:rsidRDefault="00E35743" w:rsidP="00E35743">
                            <w:pPr>
                              <w:rPr>
                                <w:b/>
                              </w:rPr>
                            </w:pPr>
                            <w:r w:rsidRPr="00E35743">
                              <w:rPr>
                                <w:b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05.65pt;margin-top:139.5pt;width:26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eEI7CwIAAPgDAAAOAAAAZHJzL2Uyb0RvYy54bWysU9uO2yAQfa/Uf0C8N3bcXDZWyGq7260q bS/Sbj+AYByjAkOBxE6/vgNO0qh9q8oDAoY5nHNmWN8ORpOD9EGBZXQ6KSmRVkCj7I7Rby+Pb24o CZHbhmuwktGjDPR28/rVune1rKAD3UhPEMSGuneMdjG6uiiC6KThYQJOWgy24A2PuPW7ovG8R3Sj i6osF0UPvnEehAwBTx/GIN1k/LaVIn5p2yAj0Ywit5hnn+dtmovNmtc7z12nxIkG/wcWhiuLj16g HnjkZO/VX1BGCQ8B2jgRYApoWyVk1oBqpuUfap477mTWguYEd7Ep/D9Y8fnw1RPVMDqnxHKDJXqR QyTvYCBVcqd3ocZLzw6vxQGPscpZaXBPIL4HYuG+43Yn77yHvpO8QXbTlFlcpY44IYFs+0/Q4DN8 HyEDDa03yTo0gyA6Vul4qUyiIvDwLY4lMhQYqhaLZZkrV/D6nOx8iB8kGJIWjHosfAbnh6cQExle n6+ktyw8Kq1z8bUlPaOreTXPCVcRoyL2plaG0ZsyjbFbksb3tsnJkSs9rvEBbU+ik85RcRy2Q3Z3 dfZyC80RXfAwtiJ+HVx04H9S0mMbMhp+7LmXlOiPFp1cTWez1Ld5M5svK9z468j2OsKtQChGIyXj 8j7mXh8l36HjrcpupNKMTE6Usb2ySaevkPr3ep9v/f6wm18AAAD//wMAUEsDBBQABgAIAAAAIQDh kizl3wAAAAsBAAAPAAAAZHJzL2Rvd25yZXYueG1sTI9NT8MwDIbvSPyHyEjcWNIWNtY1nRCIK4h9 IO2WNV5b0ThVk63l32NOcLPlR6+ft1hPrhMXHELrSUMyUyCQKm9bqjXstq93jyBCNGRN5wk1fGOA dXl9VZjc+pE+8LKJteAQCrnR0MTY51KGqkFnwsz3SHw7+cGZyOtQSzuYkcNdJ1Ol5tKZlvhDY3p8 brD62pydhv3b6fB5r97rF/fQj35SktxSan17Mz2tQESc4h8Mv/qsDiU7Hf2ZbBCdhjRJMkZ5WCy5 FBPpPOMyRw1ZmiiQZSH/dyh/AAAA//8DAFBLAQItABQABgAIAAAAIQC2gziS/gAAAOEBAAATAAAA AAAAAAAAAAAAAAAAAABbQ29udGVudF9UeXBlc10ueG1sUEsBAi0AFAAGAAgAAAAhADj9If/WAAAA lAEAAAsAAAAAAAAAAAAAAAAALwEAAF9yZWxzLy5yZWxzUEsBAi0AFAAGAAgAAAAhAPB4QjsLAgAA +AMAAA4AAAAAAAAAAAAAAAAALgIAAGRycy9lMm9Eb2MueG1sUEsBAi0AFAAGAAgAAAAhAOGSLOXf AAAACwEAAA8AAAAAAAAAAAAAAAAAZQQAAGRycy9kb3ducmV2LnhtbFBLBQYAAAAABAAEAPMAAABx BQAAAAA= " filled="f" stroked="f">
                <v:textbox>
                  <w:txbxContent>
                    <w:p w14:paraId="1015E2C6" w14:textId="6DAAFA5B" w:rsidR="00E35743" w:rsidRPr="00E35743" w:rsidRDefault="00E35743" w:rsidP="00E35743">
                      <w:pPr>
                        <w:rPr>
                          <w:b/>
                        </w:rPr>
                      </w:pPr>
                      <w:r w:rsidRPr="00E35743">
                        <w:rPr>
                          <w:b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Pr="00E35743">
        <w:rPr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A47C92" wp14:editId="53B016DD">
                <wp:simplePos x="0" y="0"/>
                <wp:positionH relativeFrom="column">
                  <wp:posOffset>855980</wp:posOffset>
                </wp:positionH>
                <wp:positionV relativeFrom="paragraph">
                  <wp:posOffset>1162050</wp:posOffset>
                </wp:positionV>
                <wp:extent cx="333375" cy="2667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05918" w14:textId="1D9164A3" w:rsidR="00E35743" w:rsidRPr="00E35743" w:rsidRDefault="00E35743">
                            <w:pPr>
                              <w:rPr>
                                <w:b/>
                              </w:rPr>
                            </w:pPr>
                            <w:r w:rsidRPr="00E35743">
                              <w:rPr>
                                <w:b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7.4pt;margin-top:91.5pt;width:26.2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JwnmCwIAAPkDAAAOAAAAZHJzL2Uyb0RvYy54bWysU9tuGyEQfa/Uf0C817ve+pKsjKM0aapK 6UVK+gGYZb2owFDA3nW/PgPrOFbyVpUHNDAzhzlnhtXVYDTZSx8UWEank5ISaQU0ym4Z/fV49+GC khC5bbgGKxk9yECv1u/frXpXywo60I30BEFsqHvHaBejq4siiE4aHibgpEVnC97wiEe/LRrPe0Q3 uqjKclH04BvnQcgQ8PZ2dNJ1xm9bKeKPtg0yEs0o1hbz7vO+SXuxXvF667nrlDiWwf+hCsOVxUdP ULc8crLz6g2UUcJDgDZOBJgC2lYJmTkgm2n5is1Dx53MXFCc4E4yhf8HK77vf3qiGkZnlFhusEWP cojkEwykSur0LtQY9OAwLA54jV3OTIO7B/E7EAs3Hbdbee099J3kDVY3TZnFWeqIExLIpv8GDT7D dxEy0NB6k6RDMQiiY5cOp86kUgRefsS1nFMi0FUtFssyd67g9XOy8yF+kWBIMhj12PgMzvf3IaZi eP0ckt6ycKe0zs3XlvSMXs6reU448xgVcTa1MoxelGmN05I4frZNTo5c6dHGB7Q9kk48R8Zx2AxZ 3WlOTopsoDmgDB7GWcS/g0YH/i8lPc4ho+HPjntJif5qUcrL6WyWBjcfZvNlhQd/7tmce7gVCMVo pGQ0b2Ie9pHzNUreqizHSyXHmnG+skrHv5AG+Pyco15+7PoJAAD//wMAUEsDBBQABgAIAAAAIQD5 26De3wAAAAsBAAAPAAAAZHJzL2Rvd25yZXYueG1sTI/NTsMwEITvSLyDtUjcqE3SQprGqRCIa1HL j8TNjbdJRLyOYrcJb9/tCW472tHMN8V6cp044RBaTxruZwoEUuVtS7WGj/fXuwxEiIas6Tyhhl8M sC6vrwqTWz/SFk+7WAsOoZAbDU2MfS5lqBp0Jsx8j8S/gx+ciSyHWtrBjBzuOpko9SCdaYkbGtPj c4PVz+7oNHxuDt9fc/VWv7hFP/pJSXJLqfXtzfS0AhFxin9muOAzOpTMtPdHskF0rNM5o0c+spRH XRzZYwpiryFJFgpkWcj/G8ozAAAA//8DAFBLAQItABQABgAIAAAAIQC2gziS/gAAAOEBAAATAAAA AAAAAAAAAAAAAAAAAABbQ29udGVudF9UeXBlc10ueG1sUEsBAi0AFAAGAAgAAAAhADj9If/WAAAA lAEAAAsAAAAAAAAAAAAAAAAALwEAAF9yZWxzLy5yZWxzUEsBAi0AFAAGAAgAAAAhAKInCeYLAgAA +QMAAA4AAAAAAAAAAAAAAAAALgIAAGRycy9lMm9Eb2MueG1sUEsBAi0AFAAGAAgAAAAhAPnboN7f AAAACwEAAA8AAAAAAAAAAAAAAAAAZQQAAGRycy9kb3ducmV2LnhtbFBLBQYAAAAABAAEAPMAAABx BQAAAAA= " filled="f" stroked="f">
                <v:textbox>
                  <w:txbxContent>
                    <w:p w14:paraId="44605918" w14:textId="1D9164A3" w:rsidR="00E35743" w:rsidRPr="00E35743" w:rsidRDefault="00E35743">
                      <w:pPr>
                        <w:rPr>
                          <w:b/>
                        </w:rPr>
                      </w:pPr>
                      <w:r w:rsidRPr="00E35743">
                        <w:rPr>
                          <w:b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231C68" w:rsidRPr="00E35743">
        <w:rPr>
          <w:b/>
          <w:noProof/>
          <w:lang w:val="fr-FR" w:eastAsia="fr-FR"/>
        </w:rPr>
        <w:drawing>
          <wp:inline distT="0" distB="0" distL="0" distR="0" wp14:anchorId="16AA8A43" wp14:editId="6D527DC9">
            <wp:extent cx="3077154" cy="2378740"/>
            <wp:effectExtent l="19050" t="19050" r="28575" b="21590"/>
            <wp:docPr id="30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78" cy="2374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231C68" w:rsidRPr="00E35743">
        <w:rPr>
          <w:b/>
          <w:noProof/>
          <w:sz w:val="24"/>
          <w:szCs w:val="24"/>
          <w:lang w:val="en-US" w:eastAsia="en-US"/>
        </w:rPr>
        <w:t xml:space="preserve"> </w:t>
      </w:r>
    </w:p>
    <w:p w14:paraId="78299248" w14:textId="53345DD1" w:rsidR="00813124" w:rsidRDefault="002F773B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/>
        </w:rPr>
        <w:t xml:space="preserve">Diagram 2 </w:t>
      </w:r>
      <w:r w:rsidR="005E05DF">
        <w:rPr>
          <w:noProof/>
          <w:sz w:val="20"/>
          <w:szCs w:val="20"/>
          <w:lang w:val="en-US" w:eastAsia="en-US"/>
        </w:rPr>
        <w:t>Carpentier’s Classification</w:t>
      </w:r>
      <w:r w:rsidR="00813124">
        <w:rPr>
          <w:noProof/>
          <w:sz w:val="20"/>
          <w:szCs w:val="20"/>
          <w:lang w:val="en-US" w:eastAsia="en-US"/>
        </w:rPr>
        <w:t>.</w:t>
      </w:r>
      <w:r w:rsidR="005E05DF">
        <w:rPr>
          <w:noProof/>
          <w:sz w:val="20"/>
          <w:szCs w:val="20"/>
          <w:lang w:val="en-US" w:eastAsia="en-US"/>
        </w:rPr>
        <w:t xml:space="preserve"> </w:t>
      </w:r>
      <w:r w:rsidR="00853BD5" w:rsidRPr="009D66A5">
        <w:rPr>
          <w:noProof/>
          <w:sz w:val="20"/>
          <w:szCs w:val="20"/>
          <w:lang w:val="en-US" w:eastAsia="en-US"/>
        </w:rPr>
        <w:t xml:space="preserve">Type A: the volume of the true </w:t>
      </w:r>
      <w:r w:rsidR="00813124">
        <w:rPr>
          <w:noProof/>
          <w:sz w:val="20"/>
          <w:szCs w:val="20"/>
          <w:lang w:val="en-US" w:eastAsia="en-US"/>
        </w:rPr>
        <w:t>right ventricle (RV)</w:t>
      </w:r>
      <w:r w:rsidR="00853BD5" w:rsidRPr="009D66A5">
        <w:rPr>
          <w:noProof/>
          <w:sz w:val="20"/>
          <w:szCs w:val="20"/>
          <w:lang w:val="en-US" w:eastAsia="en-US"/>
        </w:rPr>
        <w:t xml:space="preserve"> is adequate; </w:t>
      </w:r>
      <w:r w:rsidR="00813124">
        <w:rPr>
          <w:noProof/>
          <w:sz w:val="20"/>
          <w:szCs w:val="20"/>
          <w:lang w:val="en-US" w:eastAsia="en-US"/>
        </w:rPr>
        <w:t>T</w:t>
      </w:r>
      <w:r w:rsidR="00853BD5" w:rsidRPr="009D66A5">
        <w:rPr>
          <w:noProof/>
          <w:sz w:val="20"/>
          <w:szCs w:val="20"/>
          <w:lang w:val="en-US" w:eastAsia="en-US"/>
        </w:rPr>
        <w:t>ype B: a large atrialize</w:t>
      </w:r>
      <w:r w:rsidR="000D09FC">
        <w:rPr>
          <w:noProof/>
          <w:sz w:val="20"/>
          <w:szCs w:val="20"/>
          <w:lang w:val="en-US" w:eastAsia="en-US"/>
        </w:rPr>
        <w:t>d</w:t>
      </w:r>
      <w:r w:rsidR="00853BD5" w:rsidRPr="009D66A5">
        <w:rPr>
          <w:noProof/>
          <w:sz w:val="20"/>
          <w:szCs w:val="20"/>
          <w:lang w:val="en-US" w:eastAsia="en-US"/>
        </w:rPr>
        <w:t xml:space="preserve"> component of the </w:t>
      </w:r>
      <w:r w:rsidR="00813124">
        <w:rPr>
          <w:noProof/>
          <w:sz w:val="20"/>
          <w:szCs w:val="20"/>
          <w:lang w:val="en-US" w:eastAsia="en-US"/>
        </w:rPr>
        <w:t>RV</w:t>
      </w:r>
      <w:r w:rsidR="00853BD5" w:rsidRPr="009D66A5">
        <w:rPr>
          <w:noProof/>
          <w:sz w:val="20"/>
          <w:szCs w:val="20"/>
          <w:lang w:val="en-US" w:eastAsia="en-US"/>
        </w:rPr>
        <w:t xml:space="preserve"> exists, but anterior leaflet of the tricuspid valve moves freely;</w:t>
      </w:r>
      <w:r w:rsidR="00813124">
        <w:rPr>
          <w:noProof/>
          <w:sz w:val="20"/>
          <w:szCs w:val="20"/>
          <w:lang w:val="en-US" w:eastAsia="en-US"/>
        </w:rPr>
        <w:t xml:space="preserve"> T</w:t>
      </w:r>
      <w:r w:rsidR="00853BD5" w:rsidRPr="009D66A5">
        <w:rPr>
          <w:noProof/>
          <w:sz w:val="20"/>
          <w:szCs w:val="20"/>
          <w:lang w:val="en-US" w:eastAsia="en-US"/>
        </w:rPr>
        <w:t>ype C, the anterior leaflet is severely restricted in its movement and may cause significant obstruction of the ri</w:t>
      </w:r>
      <w:r w:rsidR="00813124">
        <w:rPr>
          <w:noProof/>
          <w:sz w:val="20"/>
          <w:szCs w:val="20"/>
          <w:lang w:val="en-US" w:eastAsia="en-US"/>
        </w:rPr>
        <w:t>ght ventricular outflow tract; T</w:t>
      </w:r>
      <w:r w:rsidR="00853BD5" w:rsidRPr="009D66A5">
        <w:rPr>
          <w:noProof/>
          <w:sz w:val="20"/>
          <w:szCs w:val="20"/>
          <w:lang w:val="en-US" w:eastAsia="en-US"/>
        </w:rPr>
        <w:t xml:space="preserve">ype D, almost complete atrialization of the </w:t>
      </w:r>
      <w:r w:rsidR="00813124">
        <w:rPr>
          <w:noProof/>
          <w:sz w:val="20"/>
          <w:szCs w:val="20"/>
          <w:lang w:val="en-US" w:eastAsia="en-US"/>
        </w:rPr>
        <w:t>RV</w:t>
      </w:r>
      <w:r w:rsidR="00853BD5" w:rsidRPr="009D66A5">
        <w:rPr>
          <w:noProof/>
          <w:sz w:val="20"/>
          <w:szCs w:val="20"/>
          <w:lang w:val="en-US" w:eastAsia="en-US"/>
        </w:rPr>
        <w:t xml:space="preserve"> except for a small infundibular component. (</w:t>
      </w:r>
      <w:proofErr w:type="spellStart"/>
      <w:r w:rsidR="00853BD5" w:rsidRPr="009D66A5">
        <w:rPr>
          <w:rFonts w:cs="Times"/>
          <w:sz w:val="20"/>
          <w:szCs w:val="20"/>
          <w:lang w:val="en-US"/>
        </w:rPr>
        <w:t>Carpentier</w:t>
      </w:r>
      <w:proofErr w:type="spellEnd"/>
      <w:r w:rsidR="00853BD5" w:rsidRPr="009D66A5">
        <w:rPr>
          <w:rFonts w:cs="Times"/>
          <w:sz w:val="20"/>
          <w:szCs w:val="20"/>
          <w:lang w:val="en-US"/>
        </w:rPr>
        <w:t xml:space="preserve"> A, </w:t>
      </w:r>
      <w:r w:rsidR="00813124">
        <w:rPr>
          <w:rFonts w:cs="Times"/>
          <w:sz w:val="20"/>
          <w:szCs w:val="20"/>
          <w:lang w:val="en-US"/>
        </w:rPr>
        <w:t>et al</w:t>
      </w:r>
      <w:r w:rsidR="00853BD5" w:rsidRPr="009D66A5">
        <w:rPr>
          <w:rFonts w:cs="Times"/>
          <w:sz w:val="20"/>
          <w:szCs w:val="20"/>
          <w:lang w:val="en-US"/>
        </w:rPr>
        <w:t xml:space="preserve">. A new reconstructive operation for </w:t>
      </w:r>
      <w:proofErr w:type="spellStart"/>
      <w:r w:rsidR="00853BD5" w:rsidRPr="009D66A5">
        <w:rPr>
          <w:rFonts w:cs="Times"/>
          <w:sz w:val="20"/>
          <w:szCs w:val="20"/>
          <w:lang w:val="en-US"/>
        </w:rPr>
        <w:t>Ebstein’s</w:t>
      </w:r>
      <w:proofErr w:type="spellEnd"/>
      <w:r w:rsidR="00853BD5" w:rsidRPr="009D66A5">
        <w:rPr>
          <w:rFonts w:cs="Times"/>
          <w:sz w:val="20"/>
          <w:szCs w:val="20"/>
          <w:lang w:val="en-US"/>
        </w:rPr>
        <w:t xml:space="preserve"> anomaly of the tricuspid valve. </w:t>
      </w:r>
      <w:r w:rsidR="00853BD5" w:rsidRPr="009D66A5">
        <w:rPr>
          <w:rFonts w:cs="Times"/>
          <w:i/>
          <w:iCs/>
          <w:sz w:val="20"/>
          <w:szCs w:val="20"/>
          <w:lang w:val="en-US"/>
        </w:rPr>
        <w:t xml:space="preserve">J </w:t>
      </w:r>
      <w:proofErr w:type="spellStart"/>
      <w:r w:rsidR="00853BD5" w:rsidRPr="009D66A5">
        <w:rPr>
          <w:rFonts w:cs="Times"/>
          <w:i/>
          <w:iCs/>
          <w:sz w:val="20"/>
          <w:szCs w:val="20"/>
          <w:lang w:val="en-US"/>
        </w:rPr>
        <w:t>Thorac</w:t>
      </w:r>
      <w:proofErr w:type="spellEnd"/>
      <w:r w:rsidR="00853BD5" w:rsidRPr="009D66A5">
        <w:rPr>
          <w:rFonts w:cs="Times"/>
          <w:i/>
          <w:iCs/>
          <w:sz w:val="20"/>
          <w:szCs w:val="20"/>
          <w:lang w:val="en-US"/>
        </w:rPr>
        <w:t xml:space="preserve"> </w:t>
      </w:r>
      <w:proofErr w:type="spellStart"/>
      <w:r w:rsidR="00853BD5" w:rsidRPr="009D66A5">
        <w:rPr>
          <w:rFonts w:cs="Times"/>
          <w:i/>
          <w:iCs/>
          <w:sz w:val="20"/>
          <w:szCs w:val="20"/>
          <w:lang w:val="en-US"/>
        </w:rPr>
        <w:t>Cardiovasc</w:t>
      </w:r>
      <w:proofErr w:type="spellEnd"/>
      <w:r w:rsidR="00853BD5" w:rsidRPr="009D66A5">
        <w:rPr>
          <w:rFonts w:cs="Times"/>
          <w:i/>
          <w:iCs/>
          <w:sz w:val="20"/>
          <w:szCs w:val="20"/>
          <w:lang w:val="en-US"/>
        </w:rPr>
        <w:t xml:space="preserve"> Surg. </w:t>
      </w:r>
      <w:r w:rsidR="00853BD5" w:rsidRPr="009D66A5">
        <w:rPr>
          <w:rFonts w:cs="Times"/>
          <w:sz w:val="20"/>
          <w:szCs w:val="20"/>
          <w:lang w:val="en-US"/>
        </w:rPr>
        <w:t>1988</w:t>
      </w:r>
      <w:proofErr w:type="gramStart"/>
      <w:r w:rsidR="00853BD5" w:rsidRPr="009D66A5">
        <w:rPr>
          <w:rFonts w:cs="Times"/>
          <w:sz w:val="20"/>
          <w:szCs w:val="20"/>
          <w:lang w:val="en-US"/>
        </w:rPr>
        <w:t>;96</w:t>
      </w:r>
      <w:proofErr w:type="gramEnd"/>
      <w:r w:rsidR="00853BD5" w:rsidRPr="009D66A5">
        <w:rPr>
          <w:rFonts w:cs="Times"/>
          <w:sz w:val="20"/>
          <w:szCs w:val="20"/>
          <w:lang w:val="en-US"/>
        </w:rPr>
        <w:t>: 92–101. )</w:t>
      </w:r>
    </w:p>
    <w:p w14:paraId="40680B59" w14:textId="42A6DEE9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  <w:r w:rsidRPr="005D36F9">
        <w:rPr>
          <w:rFonts w:cs="Times"/>
          <w:noProof/>
          <w:sz w:val="20"/>
          <w:szCs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D6F2C99" wp14:editId="533EF6AC">
                <wp:simplePos x="0" y="0"/>
                <wp:positionH relativeFrom="column">
                  <wp:posOffset>859202</wp:posOffset>
                </wp:positionH>
                <wp:positionV relativeFrom="paragraph">
                  <wp:posOffset>264160</wp:posOffset>
                </wp:positionV>
                <wp:extent cx="4479536" cy="1651379"/>
                <wp:effectExtent l="0" t="0" r="0" b="6350"/>
                <wp:wrapNone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536" cy="1651379"/>
                          <a:chOff x="0" y="0"/>
                          <a:chExt cx="5418055" cy="180178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803670" cy="179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817" y="0"/>
                            <a:ext cx="1799920" cy="179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444" y="0"/>
                            <a:ext cx="1776611" cy="180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id="Group 11" o:spid="_x0000_s1026" style="position:absolute;margin-left:67.65pt;margin-top:20.8pt;width:352.7pt;height:130.05pt;z-index:251710464;mso-width-relative:margin;mso-height-relative:margin" coordsize="54180,18017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/QDLYBgQAALUSAAAOAAAAZHJzL2Uyb0RvYy54bWzsWNtu4zYQfS/QfxD0 rkiUqZsRZ5FYdlAgbY1ePoCmKItYSRRI2k5Q9N87pCTfgS120T4sHCAyNSSHM2fODCk+fnpvamfH pOKinbnoIXAd1lJR8HYzc//8Y+mlrqM0aQtSi5bN3A+m3E9PP/7wuO+mLBSVqAsmHVDSqum+m7mV 1t3U9xWtWEPUg+hYC52lkA3R8Co3fiHJHrQ3tR8GQezvhSw6KShTCqR53+k+Wf1lyaj+tSwV0049 c8E2bZ/SPtfm6T89kulGkq7idDCDfIUVDeEtLHpQlRNNnK3kV6oaTqVQotQPVDS+KEtOmfUBvEHB hTevUmw768tmut90B5gA2gucvlot/WW3kg4vIHYAT0saiJFd1kHIgLPvNlMY8yq737uVHASb/s34 +17KxvyCJ867hfXjACt71w4FIcZJFk1i16HQh+IITZKsB55WEJ2rebRaDDMjjNIgioaZaYCSNDYz /XFh39h3MKfjdAr/A07QusLpy3yCWXormTsoaf6VjobIz9vOg5B2RPM1r7n+sPSE4Bmj2t2K05Xs X04gz0bIodus6iALjJliRvVziPHpTdDPymnFvCLthj2rDpgNYML8USSl2FeMFMqIDUbnWuzrmR3r mndLXtcmfKY9eAzJcUGuG6D1xM0F3Tas1X0mSlaD86JVFe+U68gpa9YMiCV/KpDNDeDDm9JmOcMM mx1/helzEGThizePgrmHg2ThPWc48ZJgkeAAp2iO5n+b2QhPt4oBDKTOOz7YCtIra2+mwlA0+iSz yersiC0JPZvAIMuq0UQgmIHE2Kok/Q3AhnHQ1pJpWplmCcgNchh86LAwH5E1MVCQOM56/7MoILfI VgsLxs3EsYHr4TGJA+SfxAnkpU2cJIvDJD2jP1BDKv3KROOYBmANllr1ZAdQ976NQ4zVrTARt77U 7ZkAnOglIwSnUcqCbJEuUuzhMF5AlPLce17OsRcvURLlk3w+z9EYpYoXBWvNMt8eJIu5qHkx8tTu C2xeyz58hFKgX093CMJxpG/4crRkjK3Rd+RehkIcvISZt4zTxMNLHHlZEqRegLKXLA5whvPluVdv vGXf7pWzn7lZFEY2UCdGgwdm2zu6p99vuEamDdewZ9a8mblpYP76YmqSf9EWNria8LpvnyBhrD8i AQEfQ21Ja2g6VA1gbV+qoDG4C62rTLtRFy42Z5j1vxXT8LB/rYZiChIAA2z4voppaHkzxu6U0Pdi 2p8mUIomKUpc5/osgpIsywxVjiU1uZfUk5pzL6n3kjp+EoTh5fkUJN9jSZ3cS+oXzqeTGCOM8e2S msQxfC32JfXGR9r9lHo/pf5Xp1R7AQB3I/ZcO9zjmMuX03don942Pf0DAAD//wMAUEsDBBQABgAI AAAAIQA3J0dhzAAAACkCAAAZAAAAZHJzL19yZWxzL2Uyb0RvYy54bWwucmVsc7yRwWoCMRCG70Lf Icy9m90ViohZLyJ4FfsAQzKbDW4mIYmlvr2BUqgg9eZxZvi//4PZbL/9LL4oZRdYQde0IIh1MI6t gs/T/n0FIhdkg3NgUnClDNvhbbE50oylhvLkYhaVwlnBVEpcS5n1RB5zEyJxvYwheSx1TFZG1Ge0 JPu2/ZDpLwOGO6Y4GAXpYJYgTtdYm5+zwzg6TbugL564PKiQztfuCsRkqSjwZBz+LJdNZAvysUP/ Gof+P4fuNQ7dr4O8e/BwAwAA//8DAFBLAwQKAAAAAAAAACEA/gBMvtW3AwDVtwMAFAAAAGRycy9t ZWRpYS9pbWFnZTMucG5niVBORw0KGgoAAAANSUhEUgAAAe4AAAH1CAIAAAC/ZIpZAAAAAXNSR0IA rs4c6QAA/8pJREFUeF7s/QeYJNd1Hgx3qu7q3D05x92Znd3ZnLGLRQYzKSpLVvRvSbblx37sx/Lv JEufvv9z+mzLQaJokxQp5gCCIJEzFlhsTrMzs5NzztM5VFf1/55zb/XMgliQAy0CgW4UZnt6OlTd rnrvue95z3us+XzeUrwVR+CDMgIZPWvk826Lw2KzGXkjp2lORbNYHYaWs9qcVpuiWW2pbA5/8hiG 1WZV3K4PyqEXj+NDPQK2D/XRFw/+gzgCNqsVOI4js9ntTlW1WKyWvGGzOXAHYUs+b9jtNpdTURS7 I69/EAegeEwfxhGwFqPyD+PX/gE+ZiNvMfSIkXPYHF4LrzgdimZYopphtVhCFg2wDpC32ux5u81m s1qA+8VbcQR+9kegGJX/7H+HxSO4ZQQo8gZCg2bZ/LAVdAoecThsThXobeRyum5kNa04eMUR+GCM QBHKPxjfY/EozBFAVG6xuR021W5JG5qma3lNVwwDwI0FaErPWWyG1W6zKzbDZjeIdSneiiPwQRiB IsHyQfgWi8dQGAEAN4JuzQYWBRy5xQHSXCcKJYFI3WLJaQnVarFbHVar1XC4gO4ue5FgKZ4+H4QR KEL5B+FbLB5DYQT0bAYxN6QrFqstalHweCCbNaKxlJZzeTxayI1HnJa8rucddqQ/7aDNi6NXHIEP wAgUofwD8CUWD2HTCIAQR7CdTYExjzq8oFu8M+PL05OPPvpYW/v2mvvubmnd4bFbM8m0kXcqLrtD sReHrzgCH4AReN9B+e0UNVgRfwCGu3gI7/QIaABxqzUdy3gDPqQ+jaWVx/7yv3b391+50dtQW/UL f+937/+139FzuWgyHQ4HAfu6rlmtNsgWN59gOAmL59s7/U0V3//OjkAx7Xlnx7P4bu/xCORyWUVx +IJ+wPHo9Wvf+ZsvvXrxasDn/YPf+IVkJvPs089efOV5u9MFHF9eWcshC1q8FUfgAzECRSj/QHyN xYMwR0B1e9Yj0bl4un9y4dJXvnLusScVPfOPfvfnP/7bn922u3m+b2D4qSf02cl8zvD4/DolR4u3 4gh8EEbgZwbKEWS96e2D8CUUj+HOjYAgRrwedzIeuTE4Mj41l0ymbCjgV31/73d+tb6++sLV7mce /X4uFnG5lFg0euc+ufhOxRF4L0fgZwbK38tBKn72z84IxOJpVfUHHRZHdNnntFdVBhbXVv/8i1+f HempPHz4V37u3pXE2kvPPp3qvWpLa26b82fnyIp7WhyBtxoB+5/+6Z/+TIxQ3jBgn/HjG1JWPxP7 X9zJd2cEUMWJenxoDa+fe32hq/tA53aIyHtHxtfTid2d7bWNLcsTk4OjM8ur683b2kM1VTilEMjj LHpDnrOY9nx3vq/ip9ypESji4J0ayeL7vC9GwOZSExnNEk0oi1MD6cj2U4d+7pMP+f3e65duPPe9 R/Wg4+Hf/tT+trruq9df/vb39OXY+2KniztRHIG/9QgUofxvPYTFN3g/jUAWBrYWRY+v9w+PrK9H qmtr9z708MMnD2Mfz1+6OnCjt2nfgQfuPupzu1848/qV0y+/n/a9uC/FEXj7I7BlgiWfz1hQCk3J pVumASOvY60qSBA9b8MvYrPrOko2hL+oBa4Y+ZxuaPgJC2m2HLVoSS2XTtltKLPO5Q09kcvlDB1e R3kjb7WTMammW1JZPUZG1BZ4leJRFPLBL4k+LJvDm+At6ZPET/Aw5I2Hzzbktvk+HJTy6TxZm1oN mHLAMS+nQ8xAn5fK2uz0thZrzjDSqWzUMFK6kXbYFSzBs5lMCiBhsWM1TtlX7B4QA6/FzmE/xfhb 6ZV54aTKG2505G8QxL/BIL6ol3/LszeV0zCqCs41+nJ5o+/ISmcb29da8V1AU5jT8vhuc1p2JeFx Wpzp/He/9c2KBuXQqZ2B9ipfQ1lwLn/x3M3c2vKRI7s8hypSruTcuf75vv79J++1ujx2pzWb0yyp pKHldZsVRuZ5fMGwxuWvMG1Yc3Diwr03+Trf/rVXfGVxBO7gCGwZynFJMWrhJL8Fyvk0l7f8pj/Z BXIRHQnQ0hnYiJzMZnKKw2EYMDVCPwD2ktazeiZld3kc8JEm/yO0DTAIP3FdWawul8NhxwxhzeJZ 6XQ2mdIysEvKTA6OrMwvLM3OLs5ML0xPzk9OzE2M46eWSsTX1lKRqJZI6ulsXsOkQfi+nlq3AZ4d Trsd/hyMy4awO+XDwV4A140cLDoMoL2eczo8gAsbPtyhYLcJynU830olJWyRikPQDLyETT/wJpug WWD4T8DqIpS/5ekMHMffFQx14fzCiOFbEGNL3xjPm/jJj6lOFd+sNtr/5HPPV1R7Hv7Ug3mXC3/Y E6i/2NXTPzEachlVu5uC4VC2f2VgdCbjVNr37Xeojsjqis8ftjlssUTWjnp+LuincxZzO32OxfFT fZ138NosvlVxBLYwAluu9jTyWb6EYEhko+uncJOQJLz8N8fseD5dD3wp8tVg1RG+57Ipu+LiKQGX oJP+QNdjPpHIOO22rJZRXXA6gheSocdiWnwd8ZaeWF+ZnwdST45PzM3PR9YiqTTCfHZLEhczfoo3 suTTmSzAllw2UMmHixv3GK+r6prDwWBtVWV5VVUgXKIGQ+5QmcvrhWOe4vVa3R6L0wHnvAwF54Tz SiyBt3B4VKtizxl4TM8ZGSA5ojYbrndAuw1hOx0FPgArAatjY4ajUXjTGtU3GbctfGcfxqeKEeM4 fGNupBr9nMiE09ILbllYm9kUzPfT3/jS//nat+95aO8v/JPfiOYidofVk1Sf/dqjX/zqoyG/7x/+ g1878IlPnnn82cceeyG/kvnDf/B3mz/x8xkt5fQHKWWa0nB244yRJ3JhDoHh+eZP/zB+DcVjfv+O wLsD5RTfvAHKGXwh981laAHtcDhcAFvWEliNbE5PZdbmZ6dGhvtv9i7Pz2vp1PDYOKJiuyUPXgbT iOqw+1yKy+loqq7gKI2ULPR6pl7weYjUKV7O6Rp/RFYDcUNGp4sJ3eHAesCOix8fjJ8KbDgUR01d TbCsrLKxsayuwV9a5g6XBiuqfV6XhzoVECRntWwymwQt5FIc1LkA/5PuARc8Do2OjoJ5zbCrwmqP KCj8V4TyO3Pu/9RQntItaVR1/um/GZua+f0//Pm6ozuiljhODSXhVJZW/ueff+m51y517m39v/7k nzrLml957Jmvf+F7e3Zu/9jv/s6Oex5cj0ZA2wWDYZoyxDcnIwM+iCKU35nvsvgu78gIbBnKEY3y Kc7LzTfvC8rYV/iTBDNE4iaBTPCnaFkNZAQvYOnJdMul8sDKod7JocErN3qGRiZmllaiCM997kDI X99Y4/appeXBsopQuDQUKg34/T63V7GmJ4j7Jl4EVLuGnwbFzgiggdw5LZMlmjuVyWbQZgCkuGGJ L6STWVAvq2vZSFRPJQw9S8e0GsnmDYdugHZRQ/5QS0PTgd17GtrabJXlSmWdK1RJCwibFTMCpiAH 6HE7aB+y6qCwX6y9rXZMDQWmBej+4xK3d+Q7/GC/KXISmCftNi1vFbWZGGyaLWkFhAeQMDF0iw0T LqZR/NXtso/1XPncv/43LU1Vf/9f/8O0JeEIG6lE2uN26Rm998Wu737j2enRuY/df+LX/+U/TMWi 3/zvX7hydaBt195//G//2F5TH1mPBMvC6XRGVchVkVZVdIrSStSS50eKhNgH+3z7mT26dw/KaRHM aJ6nGBYsOf4BKWEF6sYWZvt6uoYH+9dWFueuXo8mk9lcLuj3NTfW7uxsO3T0oHvbNquWtIKGcSDz iTRnFrlOhOcwps5GhrDKpsQlInwAdjajgYrJaQ4HJTZzeBD/gXGnG1KpRomSyKUzqUQmkwDFjZfa 8U56zjU7j6pASzRmROJaPKmn0qDpMTPo1bu2h8vL6uoaGlu21TQ2VDRsd/p9lHRzEnAQe063DJgd q90JLgcfzwggyPQ3qpV/Zs+T927Htw7lP/rqF5//2jc+/YlTD/5/fi0RnfFW2GOxuOrEUky1rFv7 T1/7ype+Pzw9+9v/6Dc+/eu/nBsa/df/15/PLSV/6dd/5TN/+I/xzUUjay63x6Vw9VARyt+7b774 yVsagS1DuUh7CjZ8c8etWzjhwnI4n0+yvoOgjUDYQAm1JYf0JzKjtuxq7Ob1S6ND/dNTI/MLqNpY TKST++7aV1VVtquzfVtba7AkZLFDm5DWtDRe7FAMBY1frGjPiNRnAjITNImBZEXmLqFHAY+Szei5 DOzusukk+BvOngqg13EDlGsZC0L1TDquaxlE8XhJVtOzCMwpvEPDAtDr1rzNmswY6/FcImUsD+cy GegZbF63LxgsKa+oaW7e1ti0rWrHYfDs9qDH6nJY7DnIcBKYFfJGmE1TiSmiJQdi9qKH6pZOyB97 MoRJuHFUjrMGN5WWQ/iXHs/Td48pG+shJKDz6BaUvXn9L/7iz2O21O/+4S9V7WrGV+zSc1ZuJ6R4 fYbFm1xPnP7WU1/+ymPba+v/5R/8RuCevd/82vdf/9H5gCfwW7/9Ozvue3jVlkFuJeDxU+xPE4kl yTyLxyFWBcUv9G/3hRZf/c6MwLsJ5RAL5my02cCIPPvd7w4NDAyPDifisVDQvWN7/V13Hdi5d3s2 5HO6FAAqkSFGFhchpgyS/iHdaoUfqQYq3ZpHl5isFcyIYcB4mrJeeLYOdiWby6bhjYcLOJ1OkUpR KhtBmROWs47QBgY9m0lQ/J5NQwaTzRhaFh+YB5MO6hz5LpfLqbpd2A3cr7XtmJpKLKzEYiljfjUx NbeeSOl2xV3T0IhIvfPgnvb9e8INNZpVyVnR3N3izGUYw4tQfodO2C1C+Zm//vwXv/a1Bz95/Df/ 9e/HYgt+n299ajJUHkZKJBaJwUIrGcv70ta//q9funixt6Wx5jf+7e97vZ4ffv7xp188t2fP7n/w T/+puqsDJ4jX6S5C+R36Cotv826MwNbFiERdkmiAIhZCWOQSCQOJ16DQyK5pWiqZSUSTkO8B1PK5 nIJ/gJuZrMuqwJTutR99/1tf/vyLLz6TjC3U1wVP3b3n07/0kXs//UBlR5vV7wPSklQbPxB24eUk 8qWfgGHSupDajwR/pBrH1EC9eKEiQUYKT0AEzjfmyhGNE5+KPYRSECjPP7G3UB5mQNCAqofUEZwL qYcR2yFUJy4WPCzkw3ar7rBqLnvW5cgk1DlX+UpVs9Gwzbq9Ld/Y6CgvR2ZMn5oeGR3pGbp5se/S a0u9V9XVFe+65vMEHCEvYjqaNlhUg6gczI6A9nfj+/wAfgZWSljWofAgD8kq8t6IvjnvYsP3CNtx q8MFYiufzTrylshg/5c+9xcNVYHdDx9r3FaZM6LpbCzo8+TsXmsm5wqWJpNrOSPpKg+4fJ7Y8MKr F7sCQffOAwe2t1b29/eNDo40B72N+w+DgUfqHV+bA5+FUxedQG34N84qqGI70A/gSfYBOKStQ/km zV+hCoZSfoRfwHUdghAnkQykC0wntMXFhZLSEFKDA5cufu9LX3js0Ud7enpX19Y++uDdx47su+/+ UwdOHA5WVxPLnE4mEkmHiuQSkTKm7ksW3LDoEFc14zZQngCfRI3szcKyQYM+HlwKsJuyoATl9Feg NwlVeKNlec5KShZoTShNSvwMQTnDLuYIBGLEb5M2BXdIvkxSRzxoUZwOF6L10lBJQ13NtqbmY3t3 lwZL8OrRqYXewfG+/rGhwfHl8TFryFNSVmEHVU9lJlDN09wGgc4H4Fx5bw5BKIiE6p9vckpEaUI2 o3r9+K5i61Gvx7M6M//VL/yf5NLi3cf3HvrkvYrbmtHiThQQ4NxEfwl8hw6nxaank2k8Eg6U5edj s3MLN2Ym2+urmnbvS6+sDfSNrq1HKxsaIGTK2x3JZFxFOIIT227DF+1SUJCA3SgSLO/NiVD81Lce ga1DuSy34wSmFKoQ2qFqR4F+G6ETSPBEyu1SEUghkgo7PbmBq9/7wl88+/j3Z2eHSkodx+7e+XO/ el/nse3bjrQFm6qsHkfekYvrSc2ag5LPCdSkKByhsany44sXQbcoMaUpAmE0AFwHO4TyDarvRMwO xOaNFYZQf3OLdd7ocTyDdhw6cSPm0GNWPYUNxD3eyAYoR/QOYTn+g2AcCUv864B+jdKypSWVTiVo t6lazpI1IhlrQncmrb5YLB+vb3MePllx9FCwtUnxelLTM6PnL18KVzc1NDe73G6aB7BMsdkgoHG6 XG/4GjbqXYpn6FuPAKoQWCzF3zqNqcRzUoPaUDqUisc9OOds9ktPPfqjx3/U2Fnz0d/8VEl9YyKZ 8ClWRUGa20gYWYvixbyMU9Sp65Gc4SsNWYNhKFgGz96wr8Va99XsPbZzpHfg5tCYvprY37rDWRq0 U+SQhqQJwYUVIYLVAVMAvEPxGyuOwPtwBLYO5bJ604RyGSdZHQ4scx1Ohx3yE+QeccZTqtPInf7a l7713e9d6er2BjwPPHDyF3/5E3vvOlTaWK+4XYik06lEKoWy/By9FhoDlvVtKHp5wEQxH0JuLvHD hjwnobeIyskDAH8UUTkF5hxr4x/UYQPlGd45MOfn5PN2lGYT2UIJUVD2mAfIWcBAiMdpA5aC42p1 OGxO8EFOeyJJVfoc0+O9SKlidzpdqlt1+TC1QLWO9XdJKNBa32hkncuraau/vHP/fmprkNOAL9h/ ECxO523NVIu0y0+6KkzsFnguC3Ywz9NEnk5lUCTgdKo9r7346PceQfDwq7/+8Zb9u5E2QSJEVW0W LQWzB6C+w+FOx+OAfpuqZjHDW20l/rKWkpKx3sErPYMRPXnk3rvbKiquXB/s7h93u5SWAwedqtOK b5zkrfjWMbc7kIBB5dpP2uHi34sj8B6MwNahXFRU0oKXA1hoC3CaEylu2KEnyeoOxaa6HPrK+CtP PPLMI19/6umn85bUvgMtv/R37j/6mUPuCiVjWVtPLlmdzlRezyDUVuyqqrqB/dZULhPXrA7YYFDR PIfbuMN1fBR2g1cBZ25H8G7RgMgOQ4MuESw9EBVPRy7UovNmaKRwzAGb8WAOHh2QHMqfuIQtUDQo iMFBwBDLn8OlSh+GZ2EKEXVGDjvUMmjiayhKLg0UQCm4y2l12vMKDtKuoy7cqmgWN9j1lAZ1g1ES 9peUeteW0td6p4LVrUdO3g01G1DeAW0yzT/5zQSLuZQx6YIilv+E0x4rPbOumITkWJ1RjS1JT2NJ t1uFI8/64OVvfvkL8/PTv/gL9+/91ElwZ8nIeggJDaRA0hm700MZEKsCmZJV0xBjKHYbAoikNWet qiiNxi70DiwvLzeWhltO3pOJrA309EUWF2rDwbKGZpvqSaRxvmF5ZkfJAWZzl9CbF2/FEXifjcDW odz0VBHxsrgBjpKJHEqdUbauR1Z7z73y6He+d/7ipdm5+YfuOvTpT9z30Gc/UlJTpqdWYUBlw7Wl erMGLg+w6h4nQl9iTlCng/ob3WKnqEfosTeVSRNPQktsWmMjKqeQHADMobjgxEmbwoG2GZVr0J4L ilzKEClFSlAObQwVDxGrTsQ6YToRIYTjoraf5ik4w2BuIfEMgB0hHXmw4HJGTTh5LeH5cIWhWk8r phOUj2Nas68vZnv7F0qbdh69+5TidGEPqXaIzANuaQH8hhOgmA396a6IDeErO/xY04msgvnfZkM8 /tdf/OL66urRw3s/86s/B81gPJEEdY5YPZeM4StWVFdW17AegyYJGtZkPO50q5igkxk4mztbfaWp tdXu0fHp+YUHju1pP3gkNbNw5cZgLJmsqqwoqa9TnE7M+Dg9IJ+iajCiy4u34gi870Zgy1DOTiqi RFOaGRHtoRswToFrycyNrie/8/Wnn3x8emJkW23pr376ruZP7S3rrLX6bBEU4yME9/gAkIlIHDUY wDnU8RBaAqYRb1mdDiA7EaA21Ojjr4BAO9SBXI1PxluE44IpJ+AmoCYoZ3wG3U2BO2/kn2fLYYlA lDpF3MSHGxAbkggC3ogayv4MkrEQjrORIrE2RK8gdqMIjFuwcw2nDXkvj80KlxVAs8NCL0GgT9y8 gb1FwSfMWhRS12Cn16KW3pHlyrqOg8fvQuoXS3ghW9msXdkckgtwevPK/vfdefLe7RB9QyJawNeP c8WGpAbNqDnE6sbStUvf/puvzE6O331898//9mcdAQfyH3Yjq3qVnJFNGhaby+80wI9TWTFgOGLo SUMP4yTDygurN1is1ZQq1VXp7omR/qnlrHHw7uMdtf6B4YGJ4UlvTvd0HMYp6QSUw63BlsQpbrMV CZb37mQofvLtR+BOhhgjPf0/+P6jF65cd7vdH33w1O/9zq/ueuDBcEk4kYgvLcERRQfDDH03sM0b LOHqGdrAQmCD5AMRMbnkvkM3s2qJxIosaWFxI81KFI+TZpKMEM3HgeW0b7h+iXMh9z2aLrCbqsuJ SkAVLCq/GGgO1tzjduJ9oFxPpbOFrkaYZqimHIuD4u0dGAF4NqxNTn3j698YHB7r6Nj+8z/3cVu4 LJdM5mwQEOazqQxU5OTs41D0ZBKFAJhQUUGA8yzoCdDsmkkC2VXVA5fNPQf2f/y+uzA7nL1wpffc OaOu7Xd/7VPRRKJ/cGhiZBL7DhUrvlycMEiMvAOHUnzL4gjcgRHYclQuJNKgp8n+QhR8ikylzTI9 OfjCX3+5QlF+55/ete/hjnypntKX7ek4hAQBn9MDHoUiZ4TANmSiDJtTR4wMP3OU6pGEBG/F/lRM 21CYLDb5SRTjyiJqoUkBR0Lm6ASWiL3zIMrhYwuhAuzU84i2SJLINDX+JFxZsnkL/oQKTzAwFMzT rEE8jagJZUwnI3TwPobNodtgs0JtxfJYw5OGAVjtsGWszhz8VyyYjfJupwNMfcZiz+JJVqdFc0QG tN6exabWvbuOnkzhY/E6opxIk0grBSvqFal4EMsIuG+bU8gd+ArFW/DUdMtNrAbWk3AFhoAO9Y4Y Hywq7GkdZbbrKGTHMOTy4IwsGdBe6NfAVu8IewsaU5rs3kDlb3yKaYFCvJfMTb/JwWC1Rclk8WXS OQOnFPJ0L7yzOcVqiQSvvuhI4HWMul0sxPCd49uNZzCc5ISMB1GjAF2nHlle6b/y13/130fGBu8+ ufvv/uGvK/UVlkzE5oYaKm9nb0uq8KIpOJt3QhGlGahMs0HBYkBYiAS6DtqLLPJBvWRRDZZwK2vR +Hz3WGx2ae9d7aGWJmVt/dLlbsf8zLG9R7Ol7mg66lH85Hgszk4eF7Gek/a7/Ags9YWtOi8iiv7m d+z0Lr7RTxyBOxmVA1+xjoVaw61CUgiUpA4VdMXwfRIHCrbhPaWHRbGOnDCEOGaz1fptBkyY526+ MVViyjEZj6TJDOvTQbVTJlhWU4klwLt9E4odfBeQ+cPj1+V0wotGg3EBatBdDEnv3e2W4eBf7Kqb lmViFrcrmOyRA8lkYJ5jeFQPCOtoNAJLHIzs+vT4Kz/8wZ/92X+C2+VnPvXwb/7OrznLKvIo4sTs 6fJt/Zjom61trD94cHd9TcX41NwPf/gsyg4+8bEHa2srz17teu6x78LZweX0khqJ0y23cZHb+icX X1EcgTs3AncMynEFIm0JlsQDzHAquK7gRIgoC/6x2Fuu3WGfKXYQv3P7v/V3YpOrTQQ2o/DteR0T jgX4CO6b/5E4TpoK5mVEGRI1GEK6FDa4Mp8g3t38gHd/IkORrZbJ0dIBFiXAupzutDndTrcDayJQ yawOcdsNDwT6YhVE28ZN9O3Z2CjAFhuCa1AZDopweSMTFKKzRULD3LAeIGdisaGQFvomWpTgF9nr CYptfrkFNWJ6Pgns1qH8sUIJCqGQYUk6FSW6nkgurYRUr8eqrF09/a3/9f9+82tfVhzZ3ftaPv5r H3U0VOj2VDSv5dwAWzrHBLFeqCUyHxGPF/4qjtHqcSuaFnP6/bvuP3H4yI5ELnXl+YuxrlHH3r0t 9xxwWeMXX3pc67oeVJwZ8Cz4avnQRIcssRrZfCt8qlytFuVJW79Ai694eyNwx1CVyipRSUn238j5 UeU6qnTILpAt/Kn6kkp2uLv529vTO/QqWUJv7oVQtRATfpubCKg39bARYMC9a/gmql9xYyDPw5sR pI04SqIWTOLmDu3+bd/GJL7kgciZxTBQoepSqQETXokSd/jL0I7RRtMPF04R/2MeyTu9m9LPWFIy hSCXR5NSEW4VZw/aR0EWjt1CUiKZSLtUJVASyiejV1944n9/6au9AyOhoP+f/ZPf/+wvfcbq8Wmx ddDivoAPJ14kFt3qAUCZlIgn0RuwtLzsYw/f3bmjdWVl/evff2ppZu7kvafuPrRnZm7x8SeezkTW 4UefyWBNI9djYtFDp0cxTt/qoBef/w6MwB2DcgIIyvSRgTQCX4j9qNbxHdjjd/stBdNd+FQZb0rH LBllC4kk5jFILNJpEM+cwhXh6a3dy0Rk+G5d/Nj1NBlF5pJ6PkLuu6QTQgogG09bsnAVsUKPlwI7 jh6WsKaxKVn0Q6MkMOn3N21YXYmt8KCpJiJpJ9kSwhOS3CN/bFakogDqxGfNmhsz5lgBoAdTFiaX vOEOkhxpqwWyojS6+YBV0QxYw9uQRfbZbN68deXaq//7//njv/7CX66tzd97375/9af/sOFAi7XM lbdnLapdDXmzuo4Xk//mxq0Qm28OxsViiSlu3ojdhqQxsWbEF1wHth36zKmmcPnV8z1XT7/aWBs+ 8Omjzkr77NXr2bOnUbiQTcmpotC6lmJzuQBjyx3zjBdk4nvLJb7bV0rx897TEbhjUC6sS5hgIIEI l01SAo1ic5zV1JSN4E/wy+/hTQRSBbpTIK3ZKvJN9kvG3PwaJtlZucL/M9nCXrakRifRC/4lmy4U IN16ezcPurDsER+6HltPouk0lZ6SaAhKnSQsEiScCfMaMRgF8v+d/XKkmYL45E1hLcLwZCKeTacg O4ECyo1KTbstGY9ee/5Hn/+zf/Mnf/afr3ffbKit/uynH/qFX/1sVeduRO4o2Ye0BPon5CbSKWRK c/A43Oreo5TBiy6AoObhmWyxHzh68Nj+XdivJ557eW1hYff9Dxw/tHdhYfkb3/3++EBfIBQW07AZ ivMdcgF6b0/qrR508fkfwBG4Y1COsQELLsAaZAohN2exSH2IP5EOhMrkSPAHpfB7eGNWe5Pgg2Bt k1nTj+2ZJFCILOG/Sbacu0pQPRHmLxaqoA6UrGOg0nFZyUYGxDBbdUm1A/4liv5WBvcdGgZB2jNc G/Xh0kq3J5TVfUktNjkxdOmcPjjszmh5mEUaeU8+68xnIetJWCxo2BRHUpQiZiiAUFoL2hzSbQrY uSW3PHwSIOVJ2S3IbqHlvOVANgEdvziP0YCKRGzQfUNCQnVVINzzipZXsoaaxZg5fB532KcG7AjT 0/nc1NTsq68MPvGjb375L869/pzVFv3IJ478k3/3e0d/+aPWSl8iPmd1w4zYrqNHVDqFqQo2bobN ncvDZ1js6hsi8c0ROu6L055oM50LQVHipnq0ZHZdKXG1ffxUx5GO9b7hnkefsuiJe37xY8E678Wb PSPPPpmPxSkxYlpq/ThXLgZDPL5pKfcOfc/Fty2OwMYIbFmMaL5UwPEmvzqrFQ2Ue0+/GvR5d59s UEO+HArsEJjngHFoca8g4YnrF6oy7qxGuj8zwBWlNCLGfSMrbX4cB8XSjoWctATNSzJEiA6J9uXq IBIaimpPZFmpgS/J74TLFlcQEbYJUxaxdBACc9oEr817RI07UU5CTixSXs59nq12ZA1FNwlANv4K WxVo2kShP5wPrdFpvWdwsaS86fgDD9ncTgYr7DPXN8FFwE4zmQjeRPfPd271XcBxfMji1OTIjRtX Tr/80jNPP/bYD5595rmbXd25aKRl927QQEBWcimjhQn0euQC6SmYuIo5S05ehTOmgInykTfGAj+R U4NslN6TbNGQdpXrAWbnoP3G2ZJZXR68cv70s0+/+OJL585d6thWc/+pI7/3B7/RefwwVeyTWwQK 6DWqoQeJrqCGi74wWD/Y7Eoqk3FCLPpWt8Jf5R3kb6neKxkFT5/DV67bK8ub3al4T9fNqbmFQE14 5/HjxvTCtRtDC7HYXQd2u8pqaPYWDWT5Jkwv5WLI9Amia6PIr7zlN1H8450dgbcN5ZzAZLG32AAf c+Oj3S+/VhYK7Lq7QfG5IZ3ACQ7PCmJaGDBlOTzjOGqDUIVDbRpFVaSQldD2ppciRfrMw5PJLWlG uDGQ9M9iV0RqCQSNAZXjk1wDP98Uytkvkf4qyoS43wS9K5EixLSIncEywkI6CkiTuZAJq34sK3Si YrGPgDwyfcEukyMMNanRUbyaWTSu986XljYcu+/BvJOWJRDP4ZVw0yVIZIgUUZuEgTuaAMahFKgV 2YiOYVJZm330C1947ruP2iJrgZADkff41Z4Z2LlODNQF3aHKckg/FGj8YTGVRNktvjAnNd0hqxOs nvCm4MownpiXacpkiQuS2+jLCseCjFXPwCkBj9AkRQ6TYkCFaJ9l6sI5AY8IYgJPsKk5C7xsUFkA 1h6+PYY9q+WjCVtay09Pdr307GPf/uoPHn2kr6+npjr485++6+O/95Havc2WgJKDN4+LVj1Q56N0 C7jPwhp8CE0JOXDxJD63OdEJSs4/4krZyAPLK4fPL8GQ4ZuGtw5O0Cx6zVoMHzoN5Y1Vey60q90+ NtPVN2pdiR1srAvdtbt3anT2Sn84k23Zu8fuCdh0rANgyqIkous4zz0et/wwk6rbmAd/4tx2Zy/o 4rt9WEfgThIstxtDRvH3120T0SEuNcGDm0GoubObd9skWMzHTIigGYCliWTxi4mIHMBQh8IDK96P Qvj3zq8cjZcyIMetn/3Eg//yn/+jAwApXiycvXTl29/7/vC500omhip21ECFwqrPr3LqmlkCklDS pMe/wo6MG3XAD4HaMdF9dL3OwgYhZ6TRng8OkdSsgcg0qpMl2xmzPzcREjQQkDSh9yrMkEWBVxql S5h0k5n4zMrKyMT3PveX/+qP//j/91/+x/nLXbs72v7tv/iHf/TP/9HOY0epxJ5NbGiul7j8bpxN D508FA75L3YPPPH48/5w6DM/93BbffUTL7zWfemCFo/A+hw2njgot8cLgl4cePFWHIH3cATeflTO O70xE4iovOeV10oC/l0nG5x+Dy5txN4IeUTfH+7mwLwKe6uQ2EBwLDI+knHM7aJyxHdEAxDNIggW RN+s10ajCY7+0P5tM8Fyu6jcDNXZtZbpXlH5SZlawa5IBgi2vVg7UBRNfixk/uhAqSSH7YKTIKcB 9DziXcq7FWt22XK5azbgr7rrnvtsPvIrRxkpwxBFiwU+hRBJYNEdjcrFnLH5TBLp3YxVnZ6emh4a PrinrerePYnowuTgsM9nb22qAPVy+vTzN86+ODs84tfzQVcA2GzTEqhstVuRTETgTIW55B6PPAjJ wUF6K3liluH4CB8TLD2w6HLB39hhx328Aq2zKV9AwTw8UrgFFJYz4KtwHzbw2WQW2UxHRrNE1hMT NwfOv3Lm6Ueee+IbzzzznbHx7opK5d4Hdn/0M0dPPryn4UCdvVyxBPKo/Mnie6FOHngr/m5Qj2tB FSjEK2jzSnp4fIxizXmsmoohF1y5HAox1jQsNBr0r5yvxRdAfD3NxHmXPUMtQ+FMTusu1JQm8xW1 s7MrM93DifV46+7aziMHbMvrF3uH0ol0a02Fp7wGgTlYHt4jGxLdMEanhAl/s+Lr/fEkwnt4nRc/ +gM/Au84lJO6Dec4Gw8SNOJqZ0B/r6Cc1vkE44gM6R6jOSepgAGEAFTbwwQLW/fSPtNuC66cCRYq 7qdnUtsDCPS4IUbeUGHPtOa8cG3a5gjdc/8D9pCf3pNSwWQsg/co1IsSyLyLUK663KAlrp05sxpd P3h4e3NT/Uzv6NDI1Cc/+UDnjm2lIe/i8uqVmxOvvX7hwplXh69dDVaVocrf7fFjKYHZUswQlL1l SoLHwxwVntDQlIcaApLrwiZumDuBYAYEgqbTcFEDZWNE1uIzmFMunDn77NOPfPeb33nkB6+dvbC0 tBwMuJvrq07cdeCzP/fggY9/pHZ7k8/tSKbTIj+eJwAnhzWOBQQDx1T1JtUR20ZQuRP2lqG8QKsU cLUA5T9+RdPz7dYMV5rS9yuqjGy2QHN52frIxMjU/EImit2rrGpdmpg+f2MARXA7d+/SXB6sMdwe aGZoWMQ6THyxBSi/05P1Bx6Oigf49kfgHYdy5AVxKTKzLqCcAlsKzKllz3sUlZPvrfC/FVoyjumJ BjA1hrRrSGZSPM5utwTlILvB7hLYUyRODr1AlyzSZLDc0nMquoUl3a9fmtCy6t333esqKeUVBJut wJKRdJkUE0rSgZDxzifF3jQqT1gcaWfZ+JVLwzNz+w61lTW3Ts/NX+zp1WOrHznZtP9jja1toV2t 5V41MTHXNzB+/eYrZwfOn53pOh8bG7CvLjqTUUciDRsU+OnkUTMKMxtuAAG4Qkm9BukJ9QshnSmB JVQxiYweXdfXl9Pzk5b1hczSzPxg782zp88+/shT3/nqc9//9sXTTy7P3PQ5ktuaPAf2V594YNux h9v3PtzacaJBD2XmF4bW16atrpwv5EbFEKSTDkT9VCJMXwX7nlFXoRyUJ+zAw8wYGk6RXoi/Qqzd TGn5LThqtiO/JTAXixhU/eSciPx1+6LuSOi2kF3HuiMLC8TScCqZ7h0aXh+e7fQFyu46urIyc+21 7sTK2vaW+tKm7ThDIILEtI8ViZigC3N0MSR/+5hUfOXbGgHzFN/yiyle29znEPHtlVde+Naf/D/b 6qp/+V+e8FaXxtPU4cUlAnAR5WLVDuEHaTm44y7kCKgbZ3NywneutQAuirimcGEID1qwq8gycll5 Lo+kk5aGjhjuTPlcGv5ZkDSgOAcP0pbLgmnRMpDYEaeLe9As51AoowN4SYEHljcHZhdmt9zAWViX w2yKoFBQ5tR6wupSkflEZouIZMWp2hRVs+FocChwOoWhI8xvrQlLBrZNqAIMe1zupdI//W8vpbPl //G//beKPbsNWLeL49KzyJqyy7YJ5cAhfNAbNHxb/gpuecHmtCcNIGl1iDlaS+XQne78X37u89/4 yic+c/i3/tHvJyYm/+t/+F/DfQO//6v37v3odkxNPndlJpXu7RleXVp5/eVppGnRCSqBLiIOZygY KgmXuty+iuo6VNMrbo/T53d5PbCIpE6XNrtPhZ03NIHpDIomY5FkJJJOxHPQh8ejkfX12fmFxeVl cOJ+1RUKBDyqc0+dH3nEts5tJa21RtjncEJNGInAQQUMDawKISh3eR3kL4CvFF+3YjiDtLZhCGZ9 ExgVaE64ISs/hD8R70Plq8Tya7A2Ezcx4ZjnEZP+BeFJwUcFswFF4So8AqD2oUbQlgq0FbFY1hJW p1rinI98+X996bmnT999pPMP/u8/wpnzn/7F5/qGxz/52U/81r/9M5Q5xWMRjAkqVJ3cvrXA4tOZ XEx4/u1O6eKrtzQC7ziUO2n56eBeQwhcFfRHx3IZJuTvFZQD5AjYNVgkoToczYZgjQcoR/xHwkGa WQACDOWwAcHUAx4YHryK0211qDnoHahnEsQrcA1DbxprPI+uY04tlSzxqcH1yn/7n16IJ8P/5X/8 j/I9e3SFmlTQWsSgzjV8yHx5syTzXYNyI7OOnZ96+fl//q/+XXtr8I///b9Syps/9//+r4uPPvGR u9t3/tbeypqy9NwapjzVzxbrhnV9JTI+ujgxvra2lslB4p2xQG6+thqn1YgUjXBugStlEpivmIWi sVJgIWmD7hRfONYhDpfN41V8fkdJ2F1ZGayuCvuDXmvAT7ogWpCRAQy19FFcFpszVFaSJaoGXvUq ThXSSGIWRVsSmgUFPSUiajB0rKMh1ORFD2gusPB5VK7Sd+eTQTmDuCSz6D5pT4nxEqsjE3LhDZBf p9+tpWDeM3DWRJSBJACC/2Q0Z1Vc/srLL1/9zp9+YS0S+8jf/9gv/t1fv/mV1/7qG99zlQT/6f/3 n9cduwemAYrXi8kMRFbhwqPcgviixWxTvBVH4J0fgXeeYCGEFPlEZldwJYqcJ0u434O0p7isSTLH YkSK0qlej/XVpuZEdBFiVh+Le2ZYyF2V055MsJAoBWtqayavIR5DgA8LX28u+MJrI/BM/dgnPu6u qKTyGuAGUQ9sYMBlSPK6plTcu0SwoFWGPZf25vNnXjq9sr7c2lBZ3rTdkssu9g0AA53Nvua2em09 AQWKO6CgTynnc+3BYKCprnZXe+uu7S3tTfUtNdV725t3tTS0N1Q3V1c0VpU3VJc1VpU1VlfU1FY2 1lQ21VW01Fe2N9d0bq/fu7Npb0fDgX2tB7Ht39a5s6G+vrysLOD1oazSlSa/TFK5ULtMiFMIr2ls E/EMsBvW74oLCnGSfgrtOemCbin5KVQr8bfFw8hOyGRxhRt5chZum2BUsDGMrbdcVQ5Lmh/08DtI uQ65ZilOIxVFM7iKyjp9bO5y98CKEd/eWLOt476Zgd6u4TE0p91z+JDD7YGenbPlm2ssNoXkRSh/ 51Gs+AkYgS1DORXa0CVRKP/Dm1Cwg1N5anR08MzrJUHf/vuqnWFcG2h2jDZBrPMDWy4cOuDJAbEe Zclkyx6uoSHAE+9TWBILmydKSlLdIUTiqAIkDxBSsIgezQAF4rnJWoTJ7kIXIcEv0Atl1zdSoFNr IURLgF2s3KGpY2U51vHcw5lspvkpnALFHinUqZk7OtKsA2An8ZnLYUF2E0+A8ziCdmCSB/INq81r V52WUMqwvnJ+IBZTPnXvSXdTE3WRQzk4tHpAUxJdENZA4YHjTBFLICuaYELCPiUyZtykSzbPTxHc FcaFZRL4jfhi3sQdskoQUT/3RuL+SVhjoFN83qoGNF9lz8jo0sXBCru78ZN7rGFHvCd+/sZsvctx sLnC4bLY3TaQKtT4OBrHh2FRAkcWwxbP2SNWT1QtTbnK4mpV0luXDjVrJdv00jZLWbu1bIe1vDFf uS1ftc1S0ZIvbcz5a7Ku0pQ9lLS4Y7ornrXFstakAY9DB0o8c1j/QBEO1QvVjnExAMAco4tDBHmD EJ0z0fjWsCfoL2hgcLH/+DZJRkOpRTpRSMNEZor0k4+TDhx/ctmx0UzEuWuzXkEkaWQCWxjic0ZE gDoMy0GuWJw54sY1l81Q7ToIGnyOjl6geBzfnzVf3lAxND4xcXVym7us+aEKpdQ69drN5NRc5+F9 nsqaSIrkKy4dJax4cgo0O0zT6USmmUhcKcVbcQTe8RG4k+eZaKXJyMgVQdzj/h0/gi1+gBBaSFac 72wEy7dGbHLfxbJ+U6THmg7orAlc6TksQMM9oATwHui5uLgC/ob6lCJIRLMDmrnewxstiwDNjc3N JaHA5OzC0vKix+c7sKfT41bHpxbW5hZQfwUncxwUcgeiXQZ/hcxQ8ADh6PAEqMLlzwza2aNkPotH xIHJ+lJutyRv/KCIhTceEvdFuZD408aEZZ4sZvj8Ziay794wYj7BweKEdqrO6vrag/s6K8tLn3v9 4tToVHNb6972lvHZxauXroCsQw8pVr7+2L69/07+d2/4ip/0ro/AHYVydl8BBQ1EoPp4aUHyrh/T W36gCNBkPaQU2JFbzBvSkBSbc6DPYbQEa5E349U0M94U/jJNQ3iuIwb2eRCd5VfGRqmzOya2bBpL Ea9Fc+c1dIbHJgJpt516PFOUSUo7KGGwcaNTWgEIw5PNcwfTCEISQR9M0R9iWsWC+BGb4aLGo3kn lHQCIUnSQRwQfHCwERhTEyVj/+EDDe2NAwurc1fGq7w12+7ZEap1j41Gui9HU1mkKTMkCtHzSOCR 3gbHg6mItdgYLD5YOk6TmjK/XmonIjGsgNfyjunUJYpqxY3vm7yWBHrmr7khD/1J+uPIpwq435QC l99FAf9vvWNSKDy5bMpBFgbzx2nrgvCEd4/2A4sZamuFUxkRP+Qz8JuwhvwPf+JU577tA7OTlx4/ H3RW735wf9RjnHvxtNF1FZY7ZH/gRENv9JxC7yKYc4mc9m1qJN5fF0Rxbz4gI3AnoZycT0h3QDlF 7p8pTZ3eV0NVQEW+I8QzAirlmtsMMznaNkMtGWBynEXXqCw+ZMcsepCKIfEnsMGAo+nZOdKhO2yo gKTnE7P+3lV7UhaXutq17th18vAh2DZevHjNommukrKd21si8cSVm8P4wtBgFTMw1HW4Qyp4ibOS isBvoIugWKGfJD6kDROR7CKyAdUSr3kSF2rPzTfpd0M1WfIm43NSEt76JvL39249g29Z9UBQ48Ex aPGYv67xgZNHaivLnz19frH3euf+vccOdN7oG3zxhZdWlqLsHLdp/fFm08j76ioo7swHbwTuGJQz 6BF3jYa2iMopihNx2fvsJtFbQriUkjPeCrEb38zdpv2nTWIQ6HkRujH+k3BcHiXi5DykkbrXrzqy ufjSCpEVVlvEqiSMfAbOt3k9CqMR2BHimkdODUINrNzZKZDfRmximnjDTXDo4Grkxk4mCNyZiqWE BV4m3Wl4V2VTDKLm2Rcc2QWUL+YyMbRz2vnQ/aHampnuRWN4Me+N7n2oI+AuHRpMRBb00kCY1YBC /yF4FZ6zpFSU0o+UjaSbSF8zkJOEVM53jGRy/pbxdSEElzG5yEYgkkcZLBFwtOci7sbcIVg54Ywm y3DFc1hzYq6NbpUYbj67CvdNpYqMzUWEvjkw59E2kz18kDQNC6NHdJyjrA7bfDLdjkInzMgRq1uv Pthw5FhnZHz95UdeS4XU+375fiWZOf/Sa9mhLtVugwYWG5nyCJkufar4hoq34gi8GyNwx041AUKc tpKXHQWr78f0vbiw6Wo2ZWm34Ghhl4lPMBf95NbFeQCGG27AKxgDKjWiN6So3GoJ+N14ZC0a09Lo Cg1XFmGhdccG+W2cEWTayDfsv6e+Y8/OjvVI9OzrF4xsZkdn+87tTdFovOfmGMzNXKoLeA2JPY4L SE2WA9yeVCA702V0sHyHiCXBovF3zpOfmZ7lcRGjI0g24ZEgeRV+hEG/EJkLpt2Ee/mwYFze01AA u4oKIIwEwnMEKL6y8oMHO8vLwueu9Q7eHNi1f8/Otpb+scmuazfofCpI1XHfPGrOvRdvxRF4N0bg jqEMTmWzzS55wAoAeD+KagX7LTywROGi0H4Qgb5hXL4BTZInJsoIYjW2/SPXFzo2MXFx6J6DqgX6 B58DkXs8mV5ZXIb2AVAOvQ68+hSbDjU0tgKvLO4B/qFvEVuGvP0sKFXBtsFAi4p06oUp2nDCApBc CsXT0KkJ8pccyS2onzzJOEQtDXpu5g0k41zwb7QTQ6CqKqqdbF61+ejxgMN99Xz/zNiYw+/fd/cJ u9832B2xz6EeCqBvAwNDVarkO0NSEHNwKBcq5z5eF8j50DweOY2b6Gzy5JvZlQLZgiHDEbCRjgyF 8S5mPC5Dcrn6oaeJ+VZ8XeKn+DCxUUAt2PbCg+KyKTyz8Kt5OZkLDjGecvVhLohoBUQxCNZZOg89 OhzlbC48ELN6cqU7ag50tC2tRM++cMGe0h986LDVZ7965nS655puUbGJpQytiCg4lyP2blzHxc/4 0I/AHYNyIF3hzBV1bht8xftplM1AT+ojeAXB2b1Nt0KUydGiTNWJRT//JgUbgvKVdC7Xo7jdLvwR yo7I+moqpYkiRdxSSbR2eI9uKJ9JxMEbsLuh3rytNejzTUzNjg5PArUPnTgeCgcnZ5cmJubFyoOs g0mNw/wC0UgsY6EULf1HdjR8h2V9wq2QgXMjNBdTm7hJ/lg+QzDiBU75DVlB8RfxbqYoaJPC5d0e PYwEapfYZB82Mmh1nQGcVzfWtzXWY5y6bg4sLywcu+toXVVF183B3mvXb5k83jCPvNv7Xvy8D+MI 3DEoxyUOCyTFbve60RAAmnEq1mOTcbF2Zkket7tkkvW2nyt4aZE2E0S1UE8UUmjiTWjaYCzhHJxk cU0eXH6mWNnjF7Y2JGRi8ocAih2hJE/Csw47RkmVokQU8MYoXKSXszEg1axQtQoRuNQmCW/CFuEQ Q1MZjtuxElkrrfH7A46Z1eXlgf4SNEfOJP1Qs+uGqmkeeFRBwBhPklCE6e/1bC6a1ZxGBn5+sOUj FYqRg+4dATVeAmEgLE3AwIvNQOdKCE3iKbiE2OM5R1JzZPIO1LDDgBCoQy4FRjyRgFqQ2owSgaFb tCyH1fAxdEIljwOEdtpZ3dDS0TY0tzBwdsi6ZrOU2vffd8BYzy8MoDOQG14m/mAAg8Vt/JDkhCs4 qVlEaw4i6RlvRQc0mtpMXlimjqXZFhPqUszNLlg8xMzx00KGrBLQS4iMeVBkCwcF7HxOkP74G36K 4izh1kCiTpJEcf8QDCCfC8SPUcZarPrE+kryOLfG4xuYas4tnE6gG9P+9DG06Cm8FdWzsvem4nLB coGSB4ZGFg4eR9pIZZVsoLUsWBXKzkTnrgxbmyrqdtd7jey1l17SlmI+m312cVKn3qmZXIaa274v CcYPI8x9GI55yyVC5mJ2cxhL2IfLauRm78CZc36fZ9899Yrfy33nqaqP+QumMExzRAidReG+yD6Z NRuMoQJI3xglAztQH0SAwHDC1rSyp6IwuSXwIpNblJRwwyDRToi1gpQ6kyQvri5wIzSxcAgqpIRM yJJRouk8LgQqVLzCZnx8yTvIcoRaZQjPXuw8etkAnaj1HQWpeF+0FMqr41fWVtaToZqavYePKi4n wIigFQiFWY0IaYXFPVT6jzAPh4GeFfS5VDdFJfDkCAvXmHgcXEl0cXF6aLD/+rVrr79++tnnnn38 R8/86EevPv79G2dfHe25vjIznsskfdA/evxo0sRghgpTGkEoTWAwQ6E13hpFTngvixP2V5rNDkI8 NtA3NDyykljubG0ob+uYm5gev96LaaKqw19a7sO4wc8AO8ktT3kWZnMcAaC8XhF35LiJWVWQFjLN IL47mVgWjZfYn0x8z4Sh1CxQsDeCyZGpVJ7l2XCN5l35LnYXv0jqRwv5WPlhBbZEnjE0t97mujVj /lv/bJa8SVKb35+sAfio8FSZd5XmAVZ7uas8Mr80MTmfyqT3HtyVTCTHuofRFrSktbV+W0veYXOi eJXMG2H5QG4wRTT/MMDo++EY7ySUD3TfGDp7nqD8VB2gnCCEMe89gXLEfQzuXMXJKhSK0An9zcJQ KZjkXjcc+RegnNN+3BaO5Yr0E5WbIlQU9nyYh6jLPHGq1CKJAnOE33AeURf75mbmI6pbPXX8aD4Q oJkF4aeqpvIKus7AThtdGlQjhfkBniUQMMOeJp/JGLG19MpKdnE+MnCz75XT3c+/8J3Pfe7Moz+8 +PgzN194bfz81YXrN1d7h9cHxleHZxYGJ6a6h0a6eiZudK8ND3sR+ztVUPGKE7WndnjKUGMjRcH4 Q0IIRMashIJZHGSGdChWXUtOjw4tjSw2hkpb7tud1ZNL1yf6R2cbqspb26qwIuDmElTzwiQKz64m p8T3ee6T8S6TMEL5Y0I5B+5y4cR4TvDKT+MlDkv4uWe3tFFjHMeo8pliWugy9NP7wJ4Fj4unmnQ9 7ZoIAN4w5wsV/KbrajN8F2KEzfS4KEZGWM7d8VhIJJQnInZHYF6QFgk7YyXsCyj2gYsD42PTle3V +w7unr85NDoxV+L179x7OO+iwcasaXe68UYwbYMj2/vhOi/uwwd+BO4YlGPRPNTbPXj2fMDv3Xuq zhnwkQE4cY0iq/huR+XkhEfBN/0U1K3IUPLqWXLeHJubPA4eY/aEcIrDQI7K+S4F4yxOo0QgHQkK 8VHczjZSdHhseY63Br3kcS5YxycjWZty7PhRX10dXLpy2YjL4yGjKHgqMko6nShSR0bUHltbnR3o uXnp/FM/evwHjzzy2A8ee+75l86ev3S1q3dteS2TSLsdjspAoLmyfEd97d6Wxn3bW/Z0NDfUVno8 6mosMTA+1TU01DswMNTXW11Z4g/4bCp5iZA9GAguh5Pgk9wOrHlkVB12lMMDKit83sTc7NTgcE7P tp/Y7Q2GLKMLl2/0ucO2lrYK1Y/yVOIzOBhnICePRXR9M1dMEslFElIAakHFyc/ZvKLicFpAsZzT ZWAussyE8gzlBYse/pVHFn9jPEUnDBmVc4hrOr+bBj7mIq6wFthaVE4rK7J0wLBJ3GfjM3akJyNm YVNBN87AWvW0Ue4Nr47N9w2NR63ZQ4f2lucsF671r2n67oOHQ7Vl0WiEnIYUlSIHHVD+XpYUfODx q3iAhRG4c1Ce04d6uofPXwr4PfuJYPHBvcTEuvcAyk2aRUTllEoTUTn+ZX8/KZWTamb6TfR1Exk8 whly1GJJCIWmbJhNahDRopeq9NE1BsdH/d+IPScRC3DdWao4LvWPr6xGO+pqancdUFRHMptGQ+FM JIGOwvDeVvFBK0vxvhsXHn/20pNPv/LXX+8/fX7iYu/qwJR1NV6jqHvLy/dX19yzo/3kjvYT7W37 mhqbysurAqGKUKgyTF3bGkvKO2pqd1ZXN4RCPqtjbX6lv28oszjvymYr65rAoWDv4HaSzluQrvM6 XdhpMjIhXomMgp2egMNmDJ+7MruwtmMf6N6mVCxy9lpXLqkfbmx31+OQxGKGsIu088RgQyUvKQ8z JsfsJWLxW3kVEcNL/BMxu0BiCeXiXwZq8yZwnNrp8TM5jbHBnyAqL7yF+SYiF2vOGbeQcTz9FFYN b6QBxf5u3qgBCboHkSCcDNAQmJO0nCcMcC7cEkmqUqS7mtOOnAKWQdcGB8f7x9rKKvcdOfDqte6J iek9teV1uw8S107GPKgeyKH0k1YbxVtxBN75EbhjUI5k3kjfzeFzF4IBH6DcFURUTlem2XPh3Y7K iQOlbs6iqcRGzQr1V5YN5DhQZ40hx+wceYk0K3dwExORxCL2R0RltrDrIx0bokVCHKr05kQgXgX2 XKl1Brt6wbFEnQ5na8dOb3k57KNgoa6nc7HlhZtXLp156vGXfvjoE089d+bs5e6+Qb/NVh4MgLY+ uX/XvQf3HtvVDo1EdUVZZUlJCYbS60EOmUJsxeH3eb0+vxCwY7GveNTtDfV1FWWqS4lr2Su9g4uR Vb/LVttQa/P6yaMLkGJ3oHoFc5mQmuDg4OnrtCt+f2j60oWxqdmS+uDug/vd2VzX9Z6Z+cWaimBl G1wUmRynWY6Dcp4FTd6CfmUWglcvNGYCrCV6F3CcX/sGKCfqg3Cc+XIzWpdmmayYIaJcmmiK9yaX NhTGi7mAo/iNHtfM1EhcFnOK+MTNBMubQvktV5U4SAcquuh7pPu69E6g1wLfmWDhwJw/Dj6I8J8p 85RODk9c6brpdDpPnDyejqcvX++H5cGO/Xs8pWUKzDIpO4IOoMQOvfNXcfETiiNguWNQjit09GbP 8PmLwYB3/731gmChM/89IlhEapRxmq5WLuYRDdoF+ynKXZhJwFMEGIt6P8J0uv7I4RaALvCD7VKI IedVP3kOWkTaE+EqM+fohoyWCLo960BDAkdmLTc/v2bPpOucttWB3p4XX+x+/MmLTzzx+hPP9p2/ Gh2bDRu2fdWN9+/cdapz146GhsaqmvLS0nAw5HF7kLRE/J/OZNej8ZnF5Ym5ufG5+ZHZuZtgyEdH 5/O2lGFBVhOI7HI6S/y+Cp+vMRScmJmfX1peWpgv9auV9Q1OryfDLe5Ujn2RYgWD4HIYTrITyDnh p7WyeLX7Zl7Tjh3eZSl3T8zPzF2dUq1qy6GAoJUEC8U0Bse5FAkLZBd5YoHdPBzyOhJZ64KokON1 vjHpzoE5sxY8w4v0JiczmWCBDolVKfwrK/zF/GAhUTc9KtG88MGCdN+Aconmt0l7ilC9gKobgTlr aBH5g0HCRucGhg2rLu75KfT8JltukPctKnajsagloMxHoquXxnOxVLh9W8e+ztGuG4sLiw0NrbXt 7UlKVuQ9cNGkA75jIrEiXBVH4C1G4M5Buc02cvPmEEfl++6RXDkun/cq7ckiFpn2FJElY5OEchGH i5JF5tA3oFxqJqlbkKi5YWBhTxXCNVpyU2mJAdtWngII8SF5AHORt+uGAi61o2lbZjX/yvme6YXl udnZCxcv/+iZF/sHRmdnljBXNFdVHNm5/dDOtu1N26urKrmBMZhzhwd9eazWeDw5NjszNDnVOzx2 fXD0Yu/g9aGxoZm5icUlWPGNTs/fGBofmZlJJJMepxJWVeY98kh3NtZVXRwaGZ9f8Ac823fucJeV p9hBwc21+MDxdDoFsQyOAXaG8GT1G7aXn39hdHHmyNHdJdtbrNlUz0vXEunMnnuwSyTxFHp64pe4 Toh1pSLnKeUrAtE3xZwC4AW7IlKWjGQm8S3DagypqVVkjGYFC36iKtXEcSbKCeiZ6QJXznSM6U8r SZ2/LZTLi0KUBShWGEOy/wFH5SLtifswqxWiIH42oTo6V1GnI9WDLPbitdHxyfl80H3y5PHswuKl 7oGy6rptnftzcOCy2VS7PRFZc7q9RQAqjsC7MAJbhnK5LuYznZz0cK4DyXAJZPXR8+f7L19uqQ9t u6fF6XVTIERoJ1KHrEDj+hLuVY9fuAcFdzgXVz4jqoXbvYuUlkANgbQiVmYoxRuC0iRuE8IMkJIJ 4AzL1tETDt7lVENIqhJu1smKFeJU4JYNQ2kq+3DGUb9H8kAhupPdBmwQ73Etv0mpAMwUFLKrmlU3 uDuOHUJjxWtzuNGVACGb12eD64aGpne6Jejwhe1Bv8XpSduqYrUj11YGhyaz8UxifmV1aN5YSlXZ Ap3lDafadn1i3+EDzdtheOJVvX6vw+lC64UAgsJkOjWyMHFpqPvVgUvnx6/fWOybt8yuuha1srij Lqs25tzNum+7EWy3uOuz2UCkPzIysj6naZamcGVADTjydk9JuMzlXFtenR2aqKsqr929H9J0sCtw TMSIoRYUnZBwGJShhQk4ykU9Ja8++6R1dWVXwF15pMMT8C0OTV7qHww4qvbt3Yu2mulcRAnY0loi HrO44N7LJQFYD+CL4S8TOnuSdYpvj5XnrAFlOoKmFyn/F6lLwcjQl4Q9oimR2RJOSrBmHycCqfNF BlJWuIIYYkCltCET43gfoV4VYlBMNpSKNCv88d5cI0o5Ac56yDmFCX+5PriFoTdXDKSMhKshDMp1 CzZ8BPafnPHt6CFKfuiwmYSiE41HMAaYGLE/zgiaCDrcpcncq13didT6px84UuK1Pfvq2cx6+sFD +9ylFVosbjh0l1cl2m1TVWthaSDXHLyOueU6LxIy7wLsfRA/YstQLgdBLKY5WmFPJTpbx250DV+7 Xlcdaj/V5HSrdIkTXy5CKrGUFsoE0UiIpeXS1UjEdsxamqMsEpAyDcl3xJKboiT+OMGRWKxJbj3B UnEoN0RPIOGeQo9wN08OH6mVG2lIIoV3BbRAYQKyguR7VJVv0bgzHH4SMJA1mKFSMTamBBtk8rAn wSOiXAWN4uAhCJ5acaADjjY6Mn+ta+LGjclHH79+4+b48mrEq7iaK6o6mxsPbGs90LrtYEd7ic8H EHKoztKysN/vTSbiCwuLI9MLvWNjVwb6rw0NTS4vpPSs1+8qLfW2N1fUwIu20l9d6a0o84RCKjqp eb3O0qA75FVdDo+WssVWsgG7q8Lrh8bQUBUtk1paX4smU1WtTe3HT6B7MW6IdTFm1LlH6KUxKdIk Z1E069SNq1ODQ36/q+bgjkAoqM+ud/cPp43M9tYKT9AGW7AcdciwIFdKSM4JYtTcY/RMbBaT7wZw yq9OEOdCzceozfJ8SbCwtQvdCsQLlW+RSQDtJ/9JdI0QFgSYWalqnku6hOhFeAnQ6UQf92PAJ4ID flgwOiI9Kk6wTUsI877JD1EsYW6SHOdn0wRm0jj0fkYihq7QOYfb5faGVlPdfUORTDLk9Wxv2z4x OrG6Ci/MfH1jI5qiKm6cy3jFhoJF7KzcldtBdhHKP4g4+y4c0x2DcpAVozeuD127XlMZ3H6iQfG4 RTi9VSgn3KS1LvMjnK+kC4zic9MaEHWQBLkZ3cjqlkwekRRanqFWR1Al9D91HdIyaZAC9B5s0wip LzmpZ9BP2KlrML1y5WlTLAaZoyAuRAtPSm3S8h+abOrVwM54eRCoiMlcrpxH1T0u3WPPozLTazjd mmpd88Wm1KkbtpsXta5z6b4LmZFraa817HeEW0obDzbvOLRtZ1tDc31NTXlFKaQsFsTEat6uwkUv tRhZuj4yfHV8+JWx00Pr/QvarO6J+astta3Oxna1oU3NuuJKQHOHdI8ffZZ1hwI0Bozm3AGLN6CU hp2ZtD63uISQryFc7vK50OQCaJdJpSZml9zl4UMn7lO8bqoN4qNywKVWgBnK0A3izamJWSZ5+fz5 2Whse1tDVX1rRVXZ6fMX54en99c0+TogasSyA7DjwuAqDqeeT5A9u6HkwSMhhkWETrMemAhuOS14 FQqrpbBkE5QLakRS5YzUJnnOBAz7AJjyFc58mnQ5WxiSrlwIXvi7ISUohe8M9abQZdOFwlC+geK3 gfINTBf2kqboRcYT4nBkOE/rQzkd4J9kHBllm8tl8TqtujswPT61ODCVjSaPffK+tUSy++KN6NJy dUND1Y4dqUwM5UI4P8XeSebf3NWNqPwN2F2E8ncB9j6IH3HHcjI4NRHZZrKgHNBcBu1XgKemCfh7 MXAgUIDrcNeGBNvnc6NmB1E0rn90VXYhlBau3IBGCsyx6elsLpMB2lObBlxNVBKEFsIOdHSj65hf atUyemQ9NTOzPjy2/Nzpge8/e+XrT5x95MVzF2/0J+OpxoqKo7s77tm/+74De07t3d3R3FxeXubx gpDBPJJLZzI0RFpudHLyqdfOfeXJF56/3DUwNYseNJVlwZ2ttUf3tB7oqK+vCgGjVlYTVH3K0SEl XB1Wp8PqUqwupzWdwUrDKC3xNtWVB3yehfXY2MIC6zryaJ5ZV1GOBcncwoIWj8gEwG0GH/PVnsNH WxpqZhaWzl+4ns+mnTVN2xob4slU9/AEQNntxbrKguESgaSgI0xSgmNdvm3OPYo0pHzsNp+7iWuX xLug3994E2W4hWebNISoVnovTij5mW6PB/fge6vrmr+05OC+XarLOTw2NTU5vXt3u9PlHJmcHR4Z wXMi62sbeP0e7nHxoz8cI3DHonIM182LF3suXCwNebYfr1M9bg7GWABBEdVPJlhEOAJ7DtlmU1Cu IjjiJT1RpJSHpBYvIL+ZXQWnqaGlDktThP4QTwSLijoXYmPxh5yhZfVUOoeWu+tZPZ5DVGpJoz+7 za4pDgPtOt0Om19RPFa7B8YbKOnI2O1pxRKzW2LWfNSRW/Rm5kNr477pm+6hy47+C9bBy7bRa7aZ bkt62htMl7V7Wg5UtB+v33mooW1vbXO101vpDoRcPrQDBdkLjj6d1WOZ1PjyfNfM8JnRroszPSOx 8biy7CpLh+sNtUnxVFjVkpzFk8raEikjqeVhkGuEg1avavW40QDB6nJbFRWd6O2KB5SuPWvAczHl 86AFpj63sgbXxbbGRtSaIrzNZpI3BkZ1VTl16qQ9HEYYi2Ae1JA09mIeOwmyiPreGM5AcHZmuqtv QM1ZTu3bba8PzS4tzJ0bQuf7+v3V/kAwmdA9KkpTs4jsNSuEM1h6wS8MfUrFhh73GGip8BAAK4gN jv4LWC8IFhmW86nA4TU/TRihsMUAnyosaBGEDL8dfoUPjLjJJwhfRnI4KMS68lrlGUeecvLV/Mhm gqVwX8bKt1Q0yWBdENrmWzFDZR4YqEE0o8AjEbQFtbnVRN46c2VoenbZXxk+fvzI8tREz/CQz+E8 duI+hxd1QpjIwR1t0DQFVLkF5cUz3noO/HDgUfEo3/YI3Dkoz+cHLl/uu3S5vMzXfqLB7fdyleQW oFwcgyC2+cYl1dKHlqhMDvMLHizEjhOaC/qFqRW2WxLlnaQl4ypFVDhSz1/QNmhaSYE5r8wR2GaQ 0Yul19dSa2vJtbXU3EJyYTk5uZAcn02MTMdGZ2IjM9GR2Ujv6MIg1tCTc6NTSwvL0WwqBxVgQPXs bmpor63tbGna2dTcVFtdEoaOkHzEXKoNHYdJm4hIP5VZWl0bmJrsHhu7NDAwvjS3lo7Dbq+izNdQ E6irCkAUDpoHGAzEEoYCEJkEvNaSoM3pzCuKxY46JJJzSpYY2T4MKhIEQNug6go5/NNTCT1u29XQ iGb15FSgZW6OTGRdjqMnj3trakFX8CBSfrlwQ+kQDWtOg+6l0mMf7O1ZXlqurwqXbKsP+r1z53om 5pb8jY6a6lJkEJxQ2ORy4D80CBppnIkuEF+MBTMi2BYWH4o8o4zKGQgpiyHD9lugXIoKRQKSsVsk xEUyU2oTBSEupm8iWEzZIvuZyTngTaCc4XsDys3J441QvvliKWgpBT8uNikwl6S2eLmco7AygxsC GKsUzSVWt83m1obn+gZGo3b9oYfubQn6XjhzZWYxsru9uaqzA3uA1txy0rj1Gi0G7G8bs4ovfNMR uHNQbuRHrl8bunq9vjrccU+LB4BEveEptPkpo3KJ3yzdJsjmi0eYd1DdCOriUQ9N7dkBbqQqELXW kBwQFUFqBmBNxmZJ2yxJB5CHiHDoYVSXxecwQpZMOBMPJCMh+2hpZsq3MuKc6bNM9hiTvcZUn2W6 3zral5sZtiyMWlcmbLEZR2pR1Vc8lnWfai8D/R12VNR4q9tKG/bUtNy9bdfRlvb26vr60vKKQMgN 1gNBrqZraS2bysDEcD0Vm1lbGF4e7lvq71q80bV8o299IONZ9ddojdsdVY12hz+XtGYzVi0LQ0SV 2BtUl6iqw+WGakbBhIODstqd4GSp0TxCcBy7kQffoebzK8m86rShJb2qZMMhx8xsIh2xVZVWVFRU YTpz5PWhqcmkPX/k+IHQtjae0zjBmNe4mgkxNEEmmzzCEsauhCrm5hdnrvaCAm86uqOksnS9b7Jv bKrE6+voaFFQnWOksQfU9wcOgXmbxrZjBK5EcyRJ3yG9jeUEXJgyGMoJqm9puyfWaGbWk2GZZE3C dY1PFUZzmrIE9Ye75M7IYboM7YVEhpH0TaqBCtMJw7pgzU1M3ujpI2JzXj2Y7YQkPS6mA+bH5Tpg A8ppf7PpnKK6dCh5oFk0sh6XFst6X796zViJ7amsKN/fen2gf35gMpDXOk/crcMwk9Q5cg9umUPk dFjEpeII3JkRuHNQnjPGu2+MdnXV15TsvLfZ6XHTJQezVhlS/WSCxYRykXGSt8JVCOi41RmR29MI d0RWwhHUwCsVG2JwPJmiR/ifGLFoanJqqad37HLX4NUbo2fP9l/tG+kaHB+cmJlZXIsm0uDKcYm6 ncgdukM+b0U4VF9V3tZQ07mtft+2pqa66l3NjXtbW3Y3NbbW1NSWlQWDcAwDu0EFSDl0MYXwBYaM Wi6WTK3EYj1jY90T49dGRvtmpqbWV1L5TDDsbmoI7txW7oe9Sd5Ia9BKgjlxoBsE8Eg4wkhZHjsG YmmBiJ6udHaPIeklecAIjso2t46JRaFPz+ZCHu/cTDazbPd7AtubW7AqwawCTfq6RT949HC4dRt4 f1Ejjzdh6GDrWEZd6AvxbmipbcumLz33Qiab3v/wEW8QFr3rXb2Dis/asbfZH3LGEnEVpep6llrY sfoe74gJlYh4S5IicWkpSKy2zBYyH4ZnSyindZDQqwjWwsRyIlo468kexBRNsx8LQXtB8YLvnJxk hPZJKlv47GALyTdBSIZuk1QRH7oJyt9wWtGJtknBsjkwF/OFxHUzKicoz2WRRfDk9Di+NSRAsB8+ e/nLz5/ORuJe1bnzxP5cKjXcO5FKpfecOuEtq2Tu6E1uxaj8zgBY8V3MEbhzUK7nB69c7gVXXupr O9HgcsOjm/rRIPITV5YIx4gJJeWZAwBIfc1pEwhA0Iv/oTrm7jXEg5gtLIS63KB0KpTjUF7ktGQy BTLFjloNH2J1K/6WXk/ac7aQGvIYPnvcHZvKLQxku8/Mn3lu7PUXx/uvrEanrdZ1V9gdCntLakuq m6sattc2tdc176hvbqtvPtC2Y19bx4Gdnft37elo72hqbC6rqAmEyxsDoUp/KOQJBNWg3xlA9IwG nclkDjWTSS2zlo1ORmduLg1dmeu5NNNzfflGvz687FzQgwlXhe6vtgUqHZ4Sm81r5BwaFCwOF/qu QaSOYck70aDdYagwvoUzKph1BOJMGENPAzEK6VFIOU8TGPdlExXkBopT8hn0hM9izQFfcThjL806 Qt5wS20TlOOJWGxxbXUlmzlw9GCgrR3oJ9T7Wfid5zHXOaA5gXM6bFgtWhp/SaItkRqoWV86ff56 Wam6c+9BT9B9qb9vqm/6RMtudzliz7TFocWTScXhA5uSscSh2Axw+G/kU9Dcw0GAXQEEXyLRFbBO Uk2emQSOi+ofViKSgkWAsGj0TN82GSKIGFk8VfjQo/bAQR2u+THmzUXrCzqFxIREJ4/8XGZsZODw JrSzCLH5NCv8pClBdg7htxHxuDhNxUfyIeFkLNRG4ZTDaimHRSF4NqczA+XTXFJP6raF872Q+jQe bm3v3DHT09PTP9pS31K7YydKD3jOgigAhQxZ1BGQoRqsE81GfUUsKo7AHRmBOwflVmvfxQs9Fy6V l/oo7en34KyF7yoLufgyl7pyURwEdRwurU26cnO9KeD71huBPXCIGsez5xVCYMhkDBT45LSZsXFN 071eN2y8tFR6cnjq9MuXn33xyitnrr926eblnuHp+RWUxjRX1xxopxpLBNqdrc27tzV3tjS21de2 1tW01NU219d6vHQDGgJN2P5WLOLtuPJItp4z0slMPJJYWV6bWVieWVi8MjTUBxJ8crxvenpsaWEh FkmgjNKqlZXjnVw+jwoNOMhzok1c0GUTGS5UdoRdjBaCUJAQIuJHQeSL5T0YJROm6BEK0gm5snno 24jqBkCriiO6bqxOKRCdt9Q3APzSifjE/Px8MrHv0L6SHTvxPC5RRd0UXN3xBsR04yvBTwwe1NxY IKCGP9nTdfH6DYvPcrSz1VFWM3yjZ6h3uLI01NQZdLhB1VNjIdQYISTP5lPYBw8z5Drdx05ujo4Z WsWXJ3Z4M24Sz0OMiQhyWSYukpzsu0KP0wCJ8jERm+NBBAOcKTVnA4Zz4ts4OuC3kkS2+FgaUnkT M4bc3gzKaS8FlJsvKqRnChG6eK9C/gZiJFp/0CICX5WRImcKR0l0LTX48vlUOlO6vbJtz66lvpHh 0Tl/uPTgXSfxPeFGtbJsQ0xuNnw8t4vW78hVXXyTD+EI3DEoB7D2UrXnlarKQPuJRl/QjyIaMrjY IpSjtpx6nrPjKInJqYCQCn/SuSQ1lyE4pIU4fGKdVJ+jVJQ0+lKO7MRaH2y9Xxh89bnBS2emb15d TM7aPBn/tpKmE9v2PLj70MmOPTtqGmvD5WVlVaFAiccTcJFNITvXEWYAG6FJTCeSsWhsNRZfiyfX 46l1FPINzsyMry6OrEwPLU/0rQx3rw70RAZvxgeH0qOz1pll+2LcvZYLppzluqfa4qtCGiyPDTIH skB0GTanQRaKcCWHVp2q0+kAIIREtAl6Bf02daL8gWHQfefhz+e0Gi5o3RE4g1eRfXesYFtAdWfQ eBMefkbeadEVWw7IpzrByxurk5gs3NvqGgnKk5mphaX5aLxz//6y3XvAcFNjC4Zyokc47HUyn4Oo EPgCNQ/2ypqIXr/eFVlY3VFTWX6ofW5xru90j5E1DuxrUPxoWJRgzlvFVwlSBSG0m8T+ZEIGKp+h VrAFolEqATjfEUJCCYTmnwjKRVMLOZ1x2w5zcuOvVtQQcWxO+04ZUbFM46VaQdxyWyj/8atYxtqb kF0KZngvKfoWU4I4DBGY879CuLKxbMQvGqYzCMoN5AuUhJ5ELajXhWIgZbZn5Ob0DHLSJw/u8wY9 L168tDC19vCeHUZ5BSy3EJHjXMXbIt/OdwqfJfe2MFe8SSTzIYSl4iFvfQTuHJRruZsXL4x1d9fX lO441eQL+XFFpBMZNBXbUlTO1Ym01OYLiNhioSjwON24EqAsROCJxT0EvLiutWTKtjB/+dXL33/8 lWdPX+3pH0/EMuWBUHtjw70H9tzVufMwuJIWuJ6UeT0edo6GWNGaSadi69GVpeWZmdmB0fFrfQOX evrPdfVeuDl0uX8Ynifdo5M9o5PdIxNQWI/MLg7PLYzMz40tLkyvwZ02to490NJOsrOyezxOn9eF aF51211QexAuCd4AZAKBEhfoEIsAxhmcAcQPpBnkqhhxByVMHJ4DzemFpLZkDBHwQhWzZNlHwyFU f1SxbrWg1x4GSVGgPrSsjKv5rL2toQkCZ/SdmFlenoms79y7q2rfPpAgYJrxOkA5jyctg0RUTqEi eshpBio54Xw23dc9MDISDHoaO1vQ7fPmK1fnFlbqW30VjYFoKsZ0gwvInENtbd7iZqzGLMuwzdlI ekepZOE3ByNGiU+RBWA0LKCkWY3JsTaPGG8sXWWgFw7mBOhEboCZF5lz4QAhe5mYpf9vEpUXLoI3 jco3PyimGfG2Yv/EHCPuiyTAG8JzkFrkveNEQt1uz+aRLcDCBuJ7X3nCuNLTvxBd3dNU3dTRBqdJ lP4G/Z6mw4dcXj9sgqmklRrsiSnjtohdhPKtg1jxFTQCdwzKgTf9ly5O9PQ21pVtu6te9ZGuHNSH 4Mp/eoIFkTeuJLR6BIiD3pVrW9QxprNY6Ltyis/mhyjFvpweeL3n8lNXvvY/X+w6N7E2nQ5a/Ttr EIN33Ldr94Ft23a0NFZWhN0BNe/Ka/ZMRIsup9ZnYgvdI72XR3te7bv26mDXxamB7oWRgdWJkcjU jL40k1uYNZYWbSvL9rU15/qasr6iRObUxJIzsuJcW3fHkp5k1p81/LrVbwEdYXGjARzFz+jNTkpt ijZtPhfoU/R9syOp6XJYoWBw0x1q5wOGmswKCKzZRMZGHQ8CecOLt7Hm0UYUNAwGzSCHLZhnU9Ur kTx4IbEigFIqF0VeAMgMnQsJt53kErI06k7Fc7DGDXi8aAe6tLI2ubyya8+u+sMHqUkddbCjBqSg tIknoVYOhIzIY4DrxSqBFiR26+zs5OjlXiNraeqsa+nYMXlz6MboWMDtP7xjW06BlJPE0VgbuXJ2 EP6aLQspi9UggxFE5gId+cbwJxdUAr5FXx6J44yV0r+bgVzG3zKxyfa3gmPhn/zGHJuLZKkZknOU LcNzAb0FAJTrOTMA5xmGQwOTYLkVymnJyFQXP63wHI7FC4GyuCOQ3UBKQ8ul4BSEV8BKDUkBl5F1 QucTLBsaHloem0PDkLZDu9xed/e5m4lIZOepE6VV1XgzmpdsaJqKwSShKpBdDBnNFRv8zaZDKQJU cQS2MgJ3rNoT2ToNtTi6jsCTTtYskbPgQLayM2/1XCMHcxKfEggb2Uz32bNf+eI3v/CVR77z+Iuz C8uIRo/s3vGrH7nvlx649/j+PbU11eg1DFsV1J1GotGZ2fme/qGzV2/86NWz33r+9HNXus73Dg1N zS6vR5Jo2EUVRZRedKsQ3cAETIVDIe7A/A5lol6fG6tj1eWCGZ7bpYLV4YPD5UeCEEEUAHKcDmhI lJKgWlGCSxiNqu2o7oHRIRggF5AdzuWiK5jM1Jk5NBaoIDsImAekIhFAJaZUZcpUDAXxrNMzpXsi GSdARlDnCHxVF7SMdhxIKk0qb8Z+OxLO8WSCsem2QyqLXvjtnF5f5569VRWlI2NT/f3DaDx68tDe cDAwMD69uLQOq0UX1kASA0VMKbj+DQw1Y9eNz+Nn0f5sqsEpHLhZxyn7O92m7HNTwad8weYS0Dt1 YvHyR+bZ5TG9VdSMFA2d22yxyZJ4yHsg+LSVVpQd2dcJa52u/pEbXf2HD+9raaqbnV/svnYN1m0Y LyTtscvoo81Dvgm879iBFN/oQz0CdywqB7KceeYZZMw6tte239MkmjRSo8MtcuVgjmljlSGv2Ymr cFmQPCyxLiZmL/Q8863nn3v0TP/FUfuKXuMq/cTJ48d3d+5q3VYSQsk7wsVcKptOZxJ9E8MD06MX B7tf7Ln8+mBX7/zwfGxuTV+NeRJJZyLtSmfVjKZmdBcU2rrVY9XQHwLxtQKnJGvWZslYDXi4oEie pCPU+JEqjMzeZbTIdwLBbXbkdj2gx+1Wt93itcMcHOYsdqdCLi4otcdLEGs7bQjlDHLsgOeVTVdt +JlHNtGD+QPdN5lmoZCc3V1Uq4438dBzcEd32fJ4OXnoilJHdhEH9sDcA9y+wdnBhWH/ylKsra66 IhAA4z+9tNg/OdWyvWHHfXdx8Ss7C+qoj6WiT5Dy8PkDWIPxJc5FA/cNdY1iKSkzbg7cHJh0urQ9 21tKm6p6h4cm+mdqwg2tHeU6pmkjhUynJ+d3GErEkcDLbboXRofoGCqCS76xxzlH5aaGmyUmPA8I nOTe3GaYLc6RAsciRIdEsDBFVeDKaS3BR8+IKwwyyZlRMtqFGYUmEixmNl3QGzH4pqi8IGWhHaHz qzBNma+kiVKi7WaahY4LJQtQveiKHU25XfhiLY58LmlzIX+R8/i8c/2Tw+MzFrfz2JHD0an50dHp RSO7d+++QDCUzWScLjWXzThVUIXcAfzWkFyg+5ul/T/UCFU8+J9yBO5cVJ7Pr8diiUwGy3ZvwIvL DtJBbD/lfvzEp83e7PmbL379z/7z5x996qVEPHFoV9tvfeL+v/eZj7Y1NaAyw0PuXUYykVpcWr54 o+exl858/elXnjx35erw+GI0CgJEdTtVjwt9jLFuwIUEKMQGwGCtCqkiuTExRB1UsEP9vJhB5X7N Em0YgCj6FGwnFh+I0eHsAqWKz+v0e1w+VUFBkSJjauofQfe5GxF+ulywtMWEhPoSbA5s4NbxUzDp NOmZgg5MANzDyKTOJazJtB9PbwSFwmKFn0ysNyJxNhRDrRL8ZLKJdIqHdDOu3TLGWOlnyOYxh6wD YMvt8hzfv7e6PNw/ND4xOu6qbtjR3go/lpGJ6Xg8BaKMQFiG+YKLkAy5AD3ehD8KCfcYI00E54+V 4boZtQuclHlRKUk3y0ZNgkbwDgW5utz7wmM/8YzZ4hPMXXuLlQxDLaQ8ECSBK8e+5TQrtE0clSez em1ra0drYyqT7hkYjkUjx3d3wMfm5gBqtiYQyYsVFdmyk4q02CVui19P8ek/aQS2HJWndQhKqF8O JHppqv2jdsUWRIgZ7exTTy/MDj18785wZ6UDaX1AHcVNoIipapHlW6QjYwUiFQ8h3qRiO7IfhNYQ PVpAZvjWExFR/wcJtGJxOtczsxduXnzs9e/+1Q9vXhp2Jex3N+38ROfhzoZtIX+py+4OB0tgebW2 stI/NXJu6MbLg9cuzfT3RydS/nRMjSdcybQnp3mNjJpPO/Oak7CP8obUPYI+m6I4DuQgnZT6ba46 wmWHZwGCsZZG9o5fRCX0aAmHEkjQRl7FBhNT2ON5XTbQKW7Vgop8vIfXZVEdeRdCNgdMBUk8Dgk5 PsHtAgeO0B5l37BLQcYS2kTaOBNK3RcoH0oCF9AqoLUR8eMnJhvMCPQG1GqUy1xVTAoWB/IGWLN4 QMEbjuiqbXR8ta50e5mvBJ08V9bWe4bHK8tDuz/+SUqmMhdDyUm8IeVi8YZcxw8QRyoTDi8I0jMZ v9cdKQldHOtbvzy0r7IiuKcR5Hqsa2Z6cqmmOdTU1phKYec9mJ1T4NDANeF9tLjNksUCBEANuSKp +kzvYnDomOkgkReSU5HQJcqIVgWkeBG8kejHzP8R1tNTMflJiom4aNqICYLLeV7kkBkQKRNOvpVE KPFGyQWxiVnDzBrfcvYzCSSMH4iyFxuGBl+mEMXiSwbOkokkZDk4P2XOmaYmnBOspKKoHOexI2OB aBVSFIqEqLyJqC5nkkICDXOhthqv83o6Hzh8qa873zdbl4w1feLTcPJUdU1xupFqxveJ5arFktEM vChjh+0+FjM4IU3x6E+6bIt/L47AG0fgzkXlqSyCcK+qBsEvw04POTJqL3/bqBAsBKIuxJJQMcK6 BHaFOL2xcgXxjQssk8mgoGJ1curcy699+evf/6uvPTK9tFzuCxxt23awbVtVbWVJeVk4EIQoZWRw +NzVridfO//4axdf7+qbmF9EdB0I+EBsk2CRfjig+aOCE+59IW6C5RT1JqK+kBzQ+X+xzpVCBskM iwU33QRTUNCl8B2pMhRQDGoFMxj9FBvuY45iwR4n+ogVEN2fOe7m+c3cBDPOKCezeQxzcivsi+yk ZoaPTElwrwdqF42EKsAFhAi+DRQB3fb7hc06ozwfLN8Jl5bW1TXg67gxMAxCuGV7a3NdNWphhyfm o5EExDD4PrFvlAuBD0COciHMgYh3KATp4gFM1dSkSXjjyLpcfkAqkwpCReZcCmdloV6M//6mhLI0 fKHPKOQLb/PUv83lXhiczTnVt3jDbFbDqdTU2ri3Yxv2/cK13kQicd/dx2DKealn4Oa1S2jMmiK3 ULGsKt6KI3CHR2DLUC5iH4EuzBfTO+CSTi7OZBMJf9ATrghSlg+F5TAVpz70YDSQtdcdREQb1IyG IhuFGvlAF+FU8Id0HnXhelbPpmLRfCLntbgDSXX06e4v/clXv/zvH52/sLLT3fiR7fs/eeDYyf37 6pprbKplPTI3MNzz2tWzX+z64ffGXj4T6RqxTq561jL+ZM6T1l1pi6rBxcShIK9INLQCvTaIbLQd koEue9hS3Ev5Rko58nIBP82NOGYoRhC1urmsBjsPrTfiMJcdTTIhUEGtPwJzm8dp8TjzXsXic1r8 Totbge7Q6lbojtsJZ1qoWWgT/Al13GAamLOaIrsp5Yl0j/Rq5vxiIjdhiiinEflP2lF8BWRII4Ju TBiQlcA6DJEdWRfaQeQ4Mpl0JhJ9i5JCZqXlySQQ2esP7D90MFRd3jWxmJpfCFbU1e1pijmyA9dn 7TPpvOJJk3l7GopH4to1BSWPoMo3zkeB5iYwS+aKuHNufs0sunCU3yQ335g2JW8sn8VNRRirC0+m 35mHl7htatZNBkZA/2aUFPfNBwVtvnEzM7Wb5YaCKjJvPBHygkG0u6KjI1NJOE2KJhXUxQiNlZiM A9mi2HO+xvr7P3JXSVngysDIjcs37z11f+uxHd1r8zPPvWifX0lpeiJLcie4t3B/bzA1fmziaqKG JqJZePFWHIGtj8CWofx2H7GyvBSNxUuC8HAOUnM2ROQapfhv93w4jRBjCN0htCmkbcu7oJOAnsPI XX7hhf/5n/78L77wtRu9g+jVc3jX9l+5/9Shjh1N9bXBYDCdTg+Pjp+53PX0uStPX7g+tx6JplLA tKDPW1YSDAV8eBNcEmaWTQZVG7DF8a6ke0Q4LBRwHLXLJJzQZvBrxAsF84unQKyiOhWPS/GqituF rvd2twsdZYj7xk8Q4hSGoxBfsUP0zRuZnhMjTjjOHyFdRsxwnh/lx0Wqz7xPGnOWWMtKdWovCoZC 6FvwbqgzAupggF1Y0zgUuMGggBNROXzZocZJJtOrSwtvcT5sRJ38JJC5+LljV+eB3TtiseTp0xcs mVRnR1vY5x2dnFtbi3p8btA5BZQTBL9gvMUo8UBuwnIeNrEW4TWGGE/q1ibI9QJIi/c02Xa5+pHM u/yTeAkrU2VSlQGY5wV+rQD82wXyW78sxCtuXWrIhdpt3gxfTTqVBnfWvm/f4b07sdx8+exlOFj+ wicfhALq9fMX57ovud0eBQs0Xne93X0qvq44Am8+Als+pQQNSeQtt3TDBmmzZrNlFmdi0XVfqT8P 2TdUiRBdgU5VwECk7XArtKYtNrSv0VApp1ltiPGyVldCQyugPFxEvAqa3rqyk0urF0de+c+PPPnf nrryg6v2yeyD9bv+4MRDD2zfH7T5vFZPJpZBW9zTN6490Xfx2blrl7NDo97ptC+Z8aQy7nTWndHV rOFEOR2iRQi9KRakBQNbKiJyddGGSJbYUrZPJYcTMggEAQpZN5P64HdJuw2NIDzBdR2u5y50OjZ0 WBKi44DHDnra7nPaIR4PuLFZ/djUvM+JzfApus+eA2+kgBO3oSATITy9M+hhivdF9QtlC6jUkwCZ wVxOOUKjwYAnKBb5dJZzMJhzCI/FA0mZwQ6DjwJpTzyNW0XqEpRUGpQWknBweYF6EKv7+OKyaIn6 FjdunkcgmMJ0aLGUVla3HTlu9fqvnbmZ6en2tVdVdlTnlrLzQ2jJ4YHq0elAU8uE2+bwOF2YqDUR BRd2XRwBR79iESHr8Fn6Q7AuTzcZQTMEk828iKz5F3Iqlpb15oMiDN/AfxZxmla09CL+VaK5GYYX QnJ66SYyphCMyxmEChjM5rLmQFHhE30NrAUXjgJMo+McQQbHjqIHcNt2hNFYe5J3PspxcaAQ+KTT sVlrSD1076Gq6vLBnrG+CzfKdrfV7qhbGRy/9vSzWiZHaXAYncPZRnD+WJyiDteWw2a2oytCVXEE 3s4IbBnKb/chC8ur8VS6NBxyeby5rEaQxG4jt3s++5royFeF/QHQr7ODA1//2vf+w3//31//wTMr K2v7d7R85MSBA23bXfAPdNhRq5lOpoeA41dvvNrVOzw7j/YLPp8HMTg3COJwnqqi0agTwgxqBiT4 iQINTZ2hmcpgsJSyaH4Cw6aMJ6VwTuy0DCP5TfD2LifibgTjDsjGPcBxqFa8is+NtmsQniMuZp5E CF+kF5iIURkpCdqkKqYwIES8F/DnDcMElw9TxEIrBo7QBZYTr8/F7pQbZtaeVgOKEk8kaX2u6yDB fSqgPLW4+FZRObgOERsSM8OUejqVxC7u3benuaF2Zm7hCpxvwyW7d7bBd/f05e6JsRm8BAeJ4J8t 0ahoiKNs+lm4yVWMQPiNr0AQ/pxoEKMtBkYgOTIkNOVsBOssKpI3QaiIv20gsgRwEa1LIkbA/Z27 mROUzCXwLt/2dEbbKYcDVsWU/8m0t7V0trdE44kzl64hCXTfqWPIE5+73HX1/Os0BUEyULwVR+BO j8CWoZx0HSAGLWgrQ86p3BCCblosks8k/GU+IwhSGoVCtOBGogzFgRBxAMrgH5Ky2GJWRyKPime7 gd91ByTdlpnV0SfOvvSlpwae641dXXqgtu0Trbsfbt7fUbLdrZRqFvd8Kjm4PPqj/peemnj5wuqF KeuIFlp3VhpaqSUFJ10ERmQLqxlZDbWOYJLRvCUAeMNaFxQORCLMZXJ8RWsJ0OJQbkDMIcwIXVBx oKqeN8jDPTYKvb0ObDZoVHwOe1Cxhl32Erej1KuU+pQSvyPkswd9Np8nj4JW6vLjMkAfK3YNZYAc 6XMsR2E4lMf41SBilJQcBGLssQ31DLU/Ir6UNmaTuUk0ka/UQJMe5wyp9JkSXa3FRmlNmi9c0MMJ 73GXO62o+VgmRn02oPiwOtxORzKVTi4u0Zve5iagHNiNO0AhVcXagzpQe3fub9qz15VVxvtmc/lI 677m1obGgaH58fOj9jiGTEHfJrst5wB3kMXSplACZoK5CXfElcubTHxy+hMfytJwliwKw0uKwUkJ RShnKtOZT+d20rgju4uIuFwqGDdF5WaFPVkbbBDfG08wJ1P5hrc+B0+j0gHaKDYXnZrNiVycNdxP nH/Smi1ngQEi5lmqySWfW2wQ8ODrtkNuBW1TPm1NWEp8+4/tLw0Ee/tG+6/3PnTvyY4DzVPrizee eCw2OgExDr7ZdN6WpiuIMgngI7FhHsCZeacv8OL7fVhGYMtQfruBgVUhomyfzwelGkWLOLVJd0s6 hze9edzgXu0rs/OvvPjaN7/3xMtnLgOLT+7vuHd/J5wLwXlTPYxuJJPJruGRH75+YWBiBjZXiG6q y4IhvxfKFzDsyBFitmAXQ8l648oHS4/PFZk2k5SVtCqeaSpZhJ5lg7lA7M8b4msKckGIQ0xJtLiK ElDMDUrQ6wx6FQ7GnT4PlDEkDCdOnBR2tyQRWQ0ntQocujKlQzI4eaGK3eImSOKOSPKJsihmGYgZ 2lhViGWE2GRzHhnyEiZicsKxQEsORSi9Ffgiux1NVhPJpKCS3/SGp4rHRaoNWh/6hXyDHQ0N9RiE 6fml6MpaXXPjvo7t6VR2dGI6Gk2hQZKI5RFHIx1SiFJlRkEcNN9M+UqB+6acLI7QXAHxuJjjYJYV 8S6YiM3vxdSK4OPNfOcmnl0enVjbvAO3W4D19itM/mQ4AmmotULiQrGpnmNHDjTWVS0ur50/d8kR LDm2bxe4teGx8bWVRWgY36n9fQeGoPiWPysjsGVdORrUUtM1djWCfgE8J9JxcxOTlx97JJ2OHn54 f1mNJ5FGlky1O1yIlR1OL7AimbPk0AlHcaM6EqISW9JwKyXxiz2PfuEHT37zlbX+9QPhpk9uO9pZ 05x1+TX01zT09dTq2MLolemuK4s9A9ERR0U+58saXivpYCjfhq6SutNgVQxR3qwHJlKTDEjJ5pvE yCz4Q5Um+R/yT2i9EV+hDoiEK4jK2SgcOhrQFE47LFNgnIJfIVNRYZ+iwPTO7lOsPpcDlr0+t82j Wjzot8ktN/0+VOQj5gdjzKpvSoqKmkz+IGn+J+CYc5pS78z+U6J8RhAOorZR4jbTyQzarHsEaonn FbougFIl+w49S3YCKNgEcHgc7pHx1bmZ5N6mbarDjSgzklm7OTDdtL1h/4l7cCSEMyTDtqYSCXYM t0EnCkAhrCSKhv4EkAUM4eMzCBM93rEzZyemV/wl+c6TJ9NrGvoOL86u3N+5zVoRSKYS0MhDQZ/V nXD1hXqHywCYfRD5Ry5lFKIbJlWYcyrkKyXrJdhzehGNDrgjpsjEaMkX4v0wL3FbQV7RyGoqaXLL Ib1EejFxmsBrEjHmpLCZLOcdNJkY8WrxWuaJaE+l0l08j6kn/rLoaeS0LpSfqPLEHyBlEU/C/1Qx gJQ90vhIBuGc8oX05eiLr56z54xjtdXew22D85NjV3rbvGrT0VPJDFZRWcQNsNLBUaBUQ8tpNupJ 4uTT401uYiSLt+II3G4Eth6VI4WIlBfQXNx0irvj0XVwtSgzCQb8uCpwysOnQkOgntZiK2vk+4Sr PwexYdrIQamigtz+9l9+/j/+xZdfvXg94PWcPLhzb1sLmtNjpY/QMhFLLM0v9QyPnh0c6p2bwYW8 raGWGipy3ToCbqpSpFiSZJGCR6ZNuoELZln4mRDHzSYncqNfOY42NyrsFBy0eCtQ6nAwhCaEonII VFij4lFtKIlxOclrBXlcrmGRgCMYcH4tAzptZjc7wQbLYSo4Sgn8NvGN/ypiNIElEloK7TM34lx5 JYtsIo8GfTYicgSC4aAPUAi/dNR6EuCBuHfakfnUUwlAElYpYi9Q2MnNd97qBo6ltKJ6T0cbxvji 9T5jeb6tc2d9Q00ilR4en0PgiTfHNysMuD0ohZK3nxZqChz4Bl0iJoBbf94ydmIQC7htJk3fcBh3 NtQVspufHjioioIkRLSwohWPzYGUw64dreOTs2DJPV7fgQN7SoOB586c7zt3xqUiDlAytKwhs2Ph W4mVLAVJxVtxBN7WCGwZymWcJcwiKFKBXtxILi7OQonsU5SAktHRHQFZfjSIgKbbqgSNnD2ey8QB kVWh8qDhmXv1xnP/85FXvvlq8sbaHqP+5xuO3VO9v85Tn8+r6Zwzvh67OTf88uil84vXJvIDcc9U xreccUcMNUfhNLWvAQcPzphKpxFHF7QdLA/nehzaEIzaVLtN/sQdum/Fr24Ot0n9jY0ewR2qzMRL OCq3elxwN7QF3LagxxbyQuPoCHrhlmWDWMXntqDPnduFyj6UcUJHrFMnINhwyHJMXgEUAF0mTjcl BgVfLqR5Itqj0h4RtHJwKE0GRT87GlxaXYhCRN4wZSh2N9YMmFGwAS/Q+R5OLpXVdrs/N7e+gN6i GKWAK4Dsc3x5Pb+yxBG3jEWpEwjf3gJ3UQKAFtsH7rnP5vcNd0+t989525uCLZWILmfHokbKF/KU Z5CcQLIBrAwcc/n9NgF6Ya568/NR6srJIBf8OJkl4CczQ4Jq2rgJAkaKVWQeVMgP2Xpdki7ijuC4 xSb4GJF4LWRK5Wwg/8RjLeYHfgm39t54rTlImxQsbGUj6HK8GEs+9riUvBreBGF1Fi2uiNm3gkzP WZx6+e7a+z9yDL+cPXdteHby4IMn7trbvLQwd+G5522JbBBjl8tQLbHDgiZz0LiS/fDtCcm3dXUX X/QhGoEtQzliQNhVISSkyj1uU4Y7S8tL0/OLMEJRVRXRCYJrig2BOhB8uFwQlOCaCZaEcFn2nL/w 1W889tVHnvQpzqM7tj14aG9NRTlFkRBgG5al+eXeobEboxMDc7NxLQu753L4nlssS2sJcdmwLo8L wIV3IBuYCDQXjxSocFk4KQpzWPfHNIApJDcLhag4CDQLlOAOBOPQjEMnbvO6bT43GBUHBCrgVbwE 4qRaoQ0ROuR+ZACAFwoCBwwDZb1kYE71O7IotAAJcunOfIOg9ZlQEd5QjIOs6TCFfBvhoGCWBcli hvJc482ENVPnVNvZWF2KbtFjC4vJTBo7FnS7y4KBxRXYGSwLwXxBNUF4+ZYKCrxzVsvUbetorq2J xuPnL/eA3i4NB2EYOTu/HFmPY0nFNfh2jQzUxZG9YZ3xlsGsqP8UPyRyCx2ihHOTARGxt8h4bLpt krbIOF3G9Myl30nOXB6ZnPnEV/AWR8b7KNMmeE1O85WVf+zh+/Z0tA5NzJw5fQ4XzscevLu2suz8 lWtXX381ndLcbvhqwcQlh0QFSpKpwZAL5WjFW3EE3s4IbBnKsRjMoC2kodkhYybjffTV1JKzs/FU IgDDbC8kslCr2bKUjKSoxoim4fwa9jflp41LXzv76F89P3FxtiYd/oXWYwdKOwK2UgghMoo1oab6 sqNPzr50KXpm3jpoL014yg20q4nldXTPgdEsQjfEqG5bzuswIO5GxhEO3jmUXor+j2RZIrxLWJ1C Ht8G2WSw0zf8TkBrg9TFT5DQRKOTDkfoWChyRzIPGO3F5rbip8dtg6cKAnDVrXs98L+FxUre4zK8 LsOHTdG9kMHbcy4bRNywPEQpKfTj8C+kn1wJRBWdVCLIs4+o/GG7LA7DCb7hYiMcrEUMS2iI5xE1 yxjPQXshHr8lKreR/zqWEKBpsYxHl2fIgXL+srzHb4UbezKTRZSPpkLlqj+2uL4yPYuTAsE43hQM gMBxKEbe4kwBewuvv0xVoGZHo08PDHZP22LTLW3VnpLAZCQ+2TWTj2OkfTpWJqgoyGVFRC4OQYT7 Yrq63UdIFYrMZwoYplDarA5FqE4YbyY5aZfNeN0MyXky2BSz3y4q//HA3AzYJeQLYkvE45sDcz4i ObtKXblZRMEmx+T3SU2fKP9CyQyoOaEexW84FZEIJx1KWkvkfbq1NXjo1KGs1957+mqya7D04MH2 A9uWFqef/s7X9IlBGwU91nQGbUyQTwJVzu5oxVtxBN7WCGwZynHms3qaclV0UqM4KB5fnF9AqSYM r1WIriE+hPNpOosVZzaVISmL3ZGcm/3Bd5/49g+eGRqZBGP48JG9FaVhEAYgZNHdJxVLXu0bOAtb 8bn5LHJKTqQZodUmF0Nwj4gCwwEsbGWGia1OKPwW8epGPaSov2fxOCGnSKZRm0jhSsWNe6h3D0gY EOLUb5NK6p2osycqnBAc+UyX/Ol2kW0hyiapkpOYTWxEl6PgERtx4lxpaSKX7M5eiOD4u+AdZpcV loDLpJokWMxYW+C8ELeLQ+LEZAETJXlhMuyUwMTbCsk+m8lQwTdqCCvDAUozJFPoPYbXo9lpRtOG hoYSsSjF73ZUO5Gy5y1AVpw/MG+hBZXLtaNjR0koMD41OzUysu/wgZ3bm7K5XNfNkempBXy/OdLL ED8sFxTixRLAfxqKWXBKGysRwvTNgbkMxEXAbkblmyN0qgDjCF5S51J3/raugtu+SBzJxmx1+yOT JVFmkQIOJZ0G2aXcc/JoR2vTwOjkE0+/bM1pH3voZGNt9eXrPa+9ekaP01cjpET4XpDbuLM7X3y3 D9UIbFnBwj4f1BuIVuKwkUCGc27uzPPPRVcX7j7aUbu3TrejobIV5zGq2O1Zm9NatXpj7bFvnTv3 0k1jxdoZbrmrbkdzsB7RJUA1ZzWmEkuX525cW+pZs04opal8pVVT9Qz8oKDLttsgkYa2BAw4gFH4 lnCZO3zADSd7f0NI7iRPcNrI9RvN0iCtYwkKPkAw4E6mwkmaYqfGbKLLD20E4riDXzF/0E884nLB odEKCoXaK5OnCqIvQ3EYwuOQmHFRw7kRNrPHovwVChPMZCKNIJBeQjUH3iY/Tn8UJSeiilsyP/iH pyiKyvlNxAwgOpbJkB6KFdQXYlehCIcPGd4evrbY7dSqMjMXd2q+mpIwBgxWq9MrK4ZqbTywOxAq IUJMy3GVFAlaiAp4Q+24yU2AvkG7jWQ+lXba1i7dnBxf8JVadp04jtYJ124ORFbWO6qqfE2lWT1n y2PaxfGxgpKnLjMxSb8VxI6bWGmGReGQKScrcWRSssJZAyFiEZZnNHSwg6QVC81ZtL7hUaUezfir 0GWaAbQ5+cnj2qDvJRpLDt+kTaQyVEpQhL6I300WeYmJVc43m7IBljzZ1SI8oUOh7x1IjII42hVU boJ7w30aCJslboAK1+yV1YnV+Nq10eWxBb3C3XHsUIWe7b85HF+PVKHArbEJ0QWkLCjUjWGign/O bYKrnzgHf6hgq3iwPz4CW47KiZ+l1SS/kK/dTAZV3ykUXMKJm/g+gU0ovUHDeacjF1370dOvPPHC a/MLy9vra07s3lVXWQneEKAFaJ5bXb3QO9A7OQ2TodIS9GBBvQ7iZXorqLahl0OijuUloDigKcfr iB8XPiSC2i4YlYgAXLDn/CZow0bPIa0h8eDoykyojSjbw34pFG6TNhwqcnIeZ6ELWaYQb46f1PqH rVT4QXK5Eo03Rf/oW1lZGRoK7kCOi4znmDkh8BKksiAeTBKCcVqG6+KvkqQwQURQBHKpL7484fTK YMcY4EC4TV9DVVnQ71bnV9dQc4sBw9In5PbMLS5H19dF/xpGQoro8ZMZjDe/4XvkJ1saW1ubqqtS qcyNvuFcLLLvwF63x7Maia+uRaECwncMNaQ/4JV7+FNfW+IwzdGR7DMOUcp4TLJ7g/RmCsYcbx78 TYz4G8jxO8qVbzok+a291UHimJDHpSIrDRwRSC0MEo0Sqj1P3H3s1MHOoenpZ194bXVl9dC9p/bv 3tE3MNrT3RNbW8XXkUmTrb9XhTdE8VYcgbc5AluPylMoS1MS6WWEyiJEUpdWnvzB41kj9QufuisW sqSQeotBxmIJhypya7Yn/vz5S68MOmP2h3cdvr/lYD5lRSNKi8O5aqxdX+45M39pSBvM+iNqqWH3 koyRLUbYF4WCa0TctCG+hoocVaTUfwetdhB0c7EjHFW4/w7162FbE0GZk4+VExQ4pHfAevppc6Ct Lm9+p45KUAWW4rQZMH9RFcShefYyJI9DjyvvdeXd5DkOExXo4llfSDWjsN0gKKdUp4jBC3kwtr7G JAbSFPpsCEs4N4sZAFEz6jMVA6JHp4rrmmxgYJ9Cx4SDo32H4yIpU+h9UY1KTT+x1EF5KHaVTBTR GFWBiQxZw9AdB7pvEjevOeI59LHJezBPOT063kENOwan5qYXYuVOf62/IuwJZo3MzbExn9+2Z99e m9OtZ9JgujKpLAZHRJQEivgs1meDekdyFI+up6L4DqC/d+uutXjuak93JjL5yUM7LC2NvX39q/3L IXfZ/oMlitO+FonDfRuNLgRTYmoq6U1YOgKVtBgVSKVFp1IsBfBxXKRKs71wZuEaAUqsgDWy422x exQI0JuSbJtnZ5pEBUklSS3adWRkWOONd+DKKFaeI/ecIfKaupjK2ZGrZOlT2N8cNQkYY2R6cnbE 1zB64LeijWpN+Y6whaFfoRGkO5tVMSgQRqkt1grUXAroTR/CwnzEN5hW8e44g5FHQrkDU5A5Le4K W3y2kvmZhemeyZBm2Xms88D+ttfOnB3rH16LaYcOHMYKF+0+HTgJqUm5LZdOYkmGgzGyKbwfdlBL RPDmkLskoOg1IOilXcTqkAKHt0rFvk1QKL7sZ3EEthyVk6DYgqY8FEHgAtKy2vDYaCSRCMKPuSTs g3DPbq9uqqltrB7uHvzLz33rmdcuIjg/vre9o64WVxwodXim4FVdI6N9s3ORTDrgd5cGYWdI14PH jbhb9LcUygvz0uUemILjJtEhP0E+QuITxN38U9AmxJwQ042gG2E7UeEuJsRdsCthHQv5mRA64Cfr W6R1uFCkmPISjpY5HhRBN0GBWGiLiFGk0DaHbgxobI4uZexsZCh/pRCNj0p0mTD9Ds2CGEHDsNJG sK4idpUpxE0R+60nmWBy6IaBra8KY/iQ+cRDoFOgEYJpe//g8MLMFO09tyFVqI8SgPW23zvCfPFk TDTb2nfWVFem0tnzl3rsLnVnZ3s4FOgbmbjaNYw9RJAOJfUbdR0/KYC9lW3+sah6k9XKrdH3lrUp Qrf+nt+S8SgWT617dj9w8kg45H/13JXXnnnOFgz/5mc/ltJzL7zy0tM//GEWbKIL1GA+GomgUEOs LYW7O2ZffPmKh3RcxVtxBN5iBLYclZP4gz2diFPM2VAePvTck1euXattLz/08H6bi1yy/O6K5RsL 5x49f/H5myXZ0P6mHYead6HaJqVl03p2RVsajg1dmO1asSzavdlQqdPrhRCA8AM0CAJTFB3iHzIc EcU+/BNgLRoZMz6KtjtEplALTekrS8QIG8yiDogymSQzp349xJXjjmDMEQkzP4NHuM6TXkvIzrVC +EnacNGSjaJItqmm4JLKW7kTkoA5UVHOXdlkPSbFfdTqB3U4lBjlDyDBOWsVqQUO2CKhOS9UE3Go yZjNohf5Uxw3uZKzNzltXO3JT7A4yPqGQjduXY+NrFywD4hnYR6jDA6uGDnbtvJ6sonX8wuRyOzi /I6mhupde2BCiWU8cBx6G8g2iIa2WTPkm02m7Wb/HaQTsGggPIdK2u0P9HXfWOwZ9Km2XfcebGlr Wuob7xocRn5h/+7tdr8RT8QRaNO8JixVxMzHAHoLVy55J/wdn80tL+REVeBaKGvAzUCkeocDcCLN 6fA3jAu4/R1z5cLSRlR+8vktngVhid8K5RO7GFLnJQwQ7xZ1+CHBjxAPQY+PTcHGBZsC8jeEQ8x7 UaMpU9S/SUREc5EQ2DBJJV8uCKvCzCrKAsTSIqVn065Q0F9ZMT8X6RkaX1mOHdve3PLxU90DvSvn uhIjQ+Gy8pqWbTihXW7vai6ftThUopxoX/HFaiRUpxUh5ljqYMWJceoDRYNIu10EuOIIYAS2DOU4 x2FLC7CCug1ilkRk/dLjPxqfmj5xz97mtmpURgAGpgcm//pLP7xwqVe1qJ89ery+pAr8Aq461FEs raz1TI5enxrR7LlAUCkrhemhHYa09GaMCJz14zp4agAmAnBQJlxpyW7donkmfpodfBiCCYUp/iUy XVRvijpM/snac7r2AZ6UbBUd7imKJ6CnmYCRneGXtY3CQJH5bYJaIt+5pJNZb0CxpLxFyU8hOSDS eS4XRdysfBf/C0wSwkSWkfM7ykAb/5jW6vIhE+TM1YFgIvjV9L/Oy3lkMTkPyI4oeIzqgOwhb9n4 QHR5LtkQqPCobqwPVjPx/qUZl8fVtnu3u6QkFot6fX6s/uGGQrw5GCEGMcwVhSUGJgB+t1w0GvV6 fAsj4+NdlyBKquxorN7W3qDbXr98I56JtG2vCtd51tcQcgoIE4R2wfOFxIXmBVZYxdADEsrljMgE ASckeZwF5cL8TwHKqSkII7z4CvmvTOkIf/fNUE7Qz3bFBSAVnb43fud7IlUqlzOi9p5/+zEoL8Dx JqgQzBRvb6hO2rwEkLkAGlvKTEPd6QyW1NR7S3p7bw6jAHRxYXtnS8eOluzs8o2bY1PRSFVFZWV1 BU7NJKgZi+El5oaa6GFnIVLMpJOIcswFDZtCiAMpQnkRxc0R2DKUQ7WSyqSQg0TnH5xtyxNT5x59 NJ1eO/qpA9V15arNnRlfePH7XddeHgqtex9s2tdRtt2GFT+doPpyarF3ua8/NrhkzFY32Pxhi8uD IB6qRdIAUOtJC3WXF400gc4ImZG6FHlIae/NsbNs8ygZCeqZzo9wqQ41gSTalwJimEqzMwZxKeDW mT9BZx/GcfKxYxynklQAghmSg/GUJfgc/IE1xoskLSMyqsJsBQBMqmKyX8QL8CwE3YgZFdR7wAQW e6CjFBMWLQS+cM7jR9Byhmhj1FUxsQ48oGCYenYKR2wuKWQso9mDmHLmy2mjg+RORwTbDOIMfNTW Mo+PttozGd0XDkQW4yPTC15FrS6rUF0eOKrMzC9EV9fqm5tqd7RndFiv4B3J2wt7yyE5YRJ6JLHZ F4ERJQLwoE1PJBMeX3BxbW3x/NXIejbQFNy+dzesdW5c754dXyl3Vzbv9SdiKYZygDheLI0MmdcA By+gXKBeoQkafbBEbwZQOSnyNCZwnDX1THwzHUUKFv6bmBEF5rN2xWTHBCbzoNAyDUbx9ABGF2hI ZDd5pXC3PzY+JIKZNxw6/9UKxZH4UAHljOnmqsG8TDZoIS7PNWcveYBiLpB0GNeCFiYLWyoLfgR+ PQm7mrWVBqaWV1bGlkZGZivy1qMdHc3Ht92YHh3r6s7MTDSX1rrKqhweFddDKp1GroWEvPxZ8Lqg j8Ug84cLxRQ5OnJr3CKaFUcAI7BlKGefiRxQh2ptHI4bFy6ee/qZUNh91yeOl1WUxBcWv/q1J147 21/jDX9k9+7mUBXAGTQuLuzR+blrY8NDK7NWd765PhwIOEACwFucCl3oEgQtgbp5um4ZVZkqQTwu cZxRlMJtzm3JRjy8Aqd8nYRaXp3zVQ9DI+Q/+fkiAC+wKETIALglnU2xvIiY2cIFgEkvEaBBS3aK eylGp9BelIzKjj8izmbRHPugM/1NP2E0JTh+EYtL8bl4QATjZlTOkbaAEPGfxDMRs8tQXkTw8v3o CUB/gjFpXM7iRXoCssJ5j+r35X3jo6vauqWxrIp61tjsa6nI0Mys5lX23XXC6fNi16AGJ18oTDNm RAqalsGIoNzQSN+N2QR95bEWgvAx0nW5f2wi2BJua6l1uYPrE9P9A2P42tr2B3HQmKokpcLib5FW AN6JnMqmlIIMWgnKN90k17IB5UKwSUcs9IgM/Tw+pkyTQVOyK1KeKKGcTwdyV8PRAaMpqSugkDkf 1oaadITgPvio5SKAP3czlIv7ArXfAOXiWApReSFCfwOk0AuRH0IPayRakfh1qOW15TWu9dT45Mzg xLgjr+06snN7S8PcyGzPzfGx+YVtra2emhrUftIXBHd4aGDllCidHMSUIXaKggk+eYpAVhyBtwPl Fi3tcSpwOoTnOELmK88+df3iuf17Wh968Fhyav6175+79PKwL+79SPPh9rIdRh4+sfacnhheHbs6 1z2eGNU9kfKqfG2NEiOvLZSzIHyGQYowI7TAIAWRKJteUUhOmEvsqPAZJ/M5IVZBr06KvklITtoS 9j4U0bosoAcHQrX1Nm7sSZuky/EpWLOKlwhanIrsOchmVYVgYgssCF0wIOQFU000DRHtUJUDr206 pCnYqOU9AnsFlx09TnoVF6Y4WhojYKeNg26xWDbLgQoTjgn5It0p2sFJ3oB2i8UfDGQspuZHBKzT NEczXZbavVNHIcWlot+RFgwoC3MrEzPLYWegTAm4bHaXxTo/uxLLxBsqyqq3b4NVCBggmFuSeQv1 eYIgQ0aZqHcEJoFORjYbSkzIZWDMrfhUbWzqfHd/uce6d2erp6l2LRWdujSxshRv2u6pr6nNGChs IawUXLnEcyblJapLQBewjv8FlLPxI5VZyZhbLjb4d3qYp2mOyplaEj9EVE4fx3MvAzzvvpgf6QY9 rM2CzCGKoWDWg1WQUJ9TmoHcM/moGfzglE/rojwrasylgEBtkf5ggKbJALOCuEOb/DhxNJQzkZ8u wnneaKYxA3OLz+23ZDWY16R01OmmSqtV1acuxJJjV4fWV5KKy3747mM7OpuujfQN9Y4bS3M7W+pc cFVU3RkrlUzjgJ05nfzpaHnHJwDOWmpeRM2oeP1RhPIikvOltNVhoFiGKjUQNOjorLy2uoqrt725 AfTqI4+/+ujzr8Oc72NH9zfXVK9GIn6IHPL5sbn5awNjkysr6A/ZUl3mU50zK8lEGnZ9yHNSwQ4T 0HT5YMEoZCck6JaUNxe34xKUFZsbGg8yRcWlK7vay3SliekC/UzM5DuCmOC7dK3JQFjEama0LCJC GYrxL2xCK9lqE1C4lFQw4ebfOIKUpS0yZOasrEmY36JaEUz6Rjgvap9u3XinxB6YUGWG7QX0E+sJ sVc+eLhntUDIX1NeEk9nFtfWU8kUEK++sqK5oXJ+ceXy5UvQ+IsOcGhMcdvvnbCRoBnVnMhqYk93 dXT43O7RqbloNJ7RrQ2N9TBiXF6NjI3N3d4O/SefVm8QkhdeICL7zeITEez/5Hfc9IzCm0gB/Xun ZcFVgq/X74Kdj8ulJSAJrWtp/fQnP3rq4J7pxeVHn3rp6usXqnd0fPKhU36f96VLV8+9+trSxDBi eUEY0dKIxKPFW3EEfsII3JZgIamxXMtxECXsO3SszR2ZZMpAVRrYj8n+p7/3CBD9s/efOPfk2dee v+w1wp89et9OZ50lqcNOcF3PXp+/fHntxrQ+46swymryVjdsWLF4R4UOeQihbIeU3woQnIrm4VTF HelpsmBOg3lwCo0RRLPPCSlbyPOEW2ii6wrJa0kwohA/QxwIuBSAO1z7qK6HtSQUlXNbTCZVqF29 FMDgg6nEBpwkcBQGsLhDaVP6SSVDiExpz5hHp4UAuSCiKpQ2tEpH4zXUyxuIx/ETXkgO/CSXF7vd g/eF8ADrC1K507vj3WDjyOSN4GLELMDzF2BdJPCkWIdzAkzRkFCIYnTSswhhJos8EFuSUy/SYHh/ OK4giFYgY8aUhCp6TcuUl6tzc8mJyYX6QFk46AdZUltRtbiwMDI4XOlTG3bvixoGPG3YXRUkC4JT midpYcLUCDpAQdqdzeBbwhvGvW7Xqubov3EtOjl7pLnOs7fNUF3JvukL3X1ej2N/63ZLEFbbsFOk PcRcgnOGDNc0DeMnUwucPRYSaP4As52pSCszaYQTTFJSIlEsJlw6/4jX52UIK4kECcKlXFS2ynwI PZNeRB+H93GSfp2aXKCPXQ7+VNSkjRIBKMPxqGCcFDDRuSy6PkEJ4tTQV5mqVRGew5M5RYp7A91O 4jgzBX8id5FmVQ4AuPRURO7iB9/EtCsicf4rvU7SMrollrdpHh0uz0rcqUJE5HBnaprcTXt39g6N zJwfSS9Gw2VlR+85FS6z94wOXLncG9Kz2xoqgiXlsNqinlJ2WzqTRdkzRkQsDdgMw/z0IsFSBHke gbfiyjdDuUBzVpPBWMKRRhMZQ1/uvfHaC68gvY7V/rOvXar0+Q607qgJlTuyNrQTyjnsAzMzF0Zv 5BzZUMhTVqI6XXBy4gDJDqtYaFIIrDj65hofUehOj5IcT8SbrEQkLkVyqOz0SteN4ENwHbMFt6TF hUicsNe0LSQYlE6KIlhG3rGg6WbuWzAWNAEQuMp4WUhQTF5eGLgIGt3cM7Z64flB6C6EjI6cxJ3M igs4Nn/Smp5a/8qlgAy4eVkkvWRM9sCMxCnBJUlhs9iFuQe5rhBl5Wh+TUAIdRAQGGpxK3TfYY9n cUKbm45aU7aacAmsV/G8ZC41ub68GF+vqAgE6prQPY9qPsHGUupawBQZLoJaYbwErGP+g/dhDgW2 1pRlvOfaxEB/TWXQ1d5YUlZqG126dnMw50ge7GxVyzF/AMrpWIRRF9G8ACB6hBOMglYpFGkieVu4 mQfLayFJqohVk/hdzOpCwiO4FKFaIdGhaK7HoC/XX4yeKAEGuUO8E+0HKDwYOObhnu/2+qnvaxqm QA6fx4sQAm+JRlSpZAxdPNBXHH0gMAkBvzHvolsq5ekFQPNAC7q8sHhj/ObLgeMcAatm/wp6RLBW jPNkFu8wQHShPTM1t+M2gZZc2lnjD2eX1wZGppbTiYP7O5r27Cz3uVH6fL1vAFNvaVlpZUMjzlW0 uvV4vNhbKnDi/WAlorlMKUJ5EcrfHpRnSNUB1loLKPbkyy+8dvoCIrjp2dX4dOyups4dzbvBBTqQ O7MbPasjl2YujxojapleUmV1+HWN+v2QahkRKwrE2RGE4lomlonz5QIb6poI6BPibhalkGZEnMHU sJzlKESjs5YEhZMi9BayFkAwaw2ptIJr/Fl+bkbD9AwhSqfIjhgNfh572kHRglAauwIshoIM6kmE +oivofFFxScibsVl2J2GHT/RbN5phZud3Z0Xm021AEHAS0PO7lBRXcohOf8E908/IZMAGInomtBf 6GCEmQeRQVI4KagfAjICA54SpKCSpy887iIdpihfRHEpEJMbUNscuoYRcHj9HpjRZLPG2PTC6up6 fWW1yxPCh9Z43CsLKyOTs6GAZ99DD8IdBOIYsvPjoJY6IZnFq0xzoVyRHQVs8GSHA6R7bHF+9rWL iP9LdzW3tLbp2djo4MDq3HpnfUtphwuAKDqF0nzApaObIlbCHFF7L4BN9J8SUW2BQRKTnFibbExg HG+DKzdZLInwEtk5YSxpbqbXBdKS8C+ToIWOqqD3Ca3qkN6wwkIHz4HJJnijTDIRTaegiLd4PW4S Sin2VDrGczxWKTQtRaIxF+oDpJyGlUXU25MFRYzdgvWSDLsEetoH83FJj+EpOWrvh+UfOoBaI7oT Hv5Bcoa2KqpR31Ghq+qN4bH5wUmY5uw6sbP5yJH1ybmBoeGp/qF6R35bx46cw5VVPVg7qKie5e8F V0Fct2QNnPgibbtljrQIfR/IEdh6VO5Qcgj08npsef7iIz+42NOPEzOVSt/V0rq9psbrL0X+zZHJ jk7NXp4cW0itVtU74e8EPQny+DjrvB6UX7pwHZt4BoJECsPJx5CCMWSrGMT4J2OeCBylkJywkMN2 rtIkb1kRXItCTZH53KgX5dJKBm1SnVM8TsQLOR0KETqT1IyF1CKzUIQplXC0aCAvDbZYFOIVGWsL xkPQJKKGk6N/LFjoyCgaZ/pEEJ4ibSeSmqIOhqNMfpiSV/Imn1lI8UmKvjAcDPEwjBRqRQoFbcjv YS9IZ0+SIpTB2CwA1oAaji1rK9NR+DzWVdZiVnBTdJsfWFvSnJaWA/t9kPSzxIfREe/D+j/BCyAb yNIW7FQemuZ83gkT7bxl/OxpcLslHXWd+/egvcjS2Pjw8FhJabj1UBjdi6BXYTE+oJw6jOJIzIY4 kvYuxJCso9uIcQuDw/QFj8stUTnRTIJaktE3y51YcE29v0WO0UR/OgK0JgHPQ5O30wlcpsQ6X7jr 0QjmEydoF5qqud7KaocNJH7D4mN9NYIqZA80f+S64MBAgnqTIT+b6AjChCc+nqh42DgSF8gu7/D9 QoQupiwqiIULA945SVJbC3oa8gAYGYvSXNXgsypzE7OwZBmcGm2uCB4/9RFbKoUaXfRWxaxa19xs 84bQRtW9aVVAtBqopCKUfyAh+e0e1JahHCUqCHbQXDLXffmpv/nB1MhieaCko7rpgZ0HvGoQxT6g 1Kdi02emrszkxkvr9dYWGHXQIhMLXVw2Krpn4rqAnBEyEPTptOYkf8KVF4ACkOAkMuB6HC5zFEQK KVhE3E1kMkXcIrxGZErXOoXn8icpvBmbCdqJbKbXsBydPbxg80/sOJl9IMBFGI7QW0HYZHMgpnay PBwSFBeF2LBEB/ft8CHWttjcWDTkbW7DquKvhtUNFzyLVcVms6rEj9s8DrQtRYROUhgHuaXAOYWI eagm8CtTM7TfBcNdjkCFJJ5KPcXGcZ/YWE4u1eUb90GQQ8jNsnQ0UyJVOzHeTP54QbFAJhFJZAMl PqdqGZ9amV1caShr9NjsWiwZVFWohiYXlvxWS8eRo1KoDx02FwoBmIQWhBQbOtISGFeyz4U3FDQ5 Tq+6eOVCz8hUMOw/dmgnjGzGp8b7zwyUhUq2HQ2SFTHNIoSpZJvJETq1RhOSlY2EJYtPmKQQN47j xY2WXYI8YXpa0uV4S8mV83xGAChYMLFe2eQZWcBXlA+Qc7Hiy1lUq73EsAUMq9/mCPk8cDXAEBkZ GODndTcseuxwvkpFIgB2d3lpjerywx44Fk9hx12qhyNuZm+YfjIpMcGCyyMQR8KoLqgiPF8+wP8Q V+VG11irqz+WWM5qjY6MN2+kHX40GVIsGUNL6UFX5e5aKKMGxydHr43MDkwdObqno3N7icN64Vr3 8PBoGA2twv5yv4+4FfHezLSQqIrXIWJWLN6KI7BlKE/l8ujMiYZq4xcvnH32NQRkzXXwO+ysDIVp dW+1zS4sXhsemFyb94Yc7S0hi6IhJUdAyipDWmoTX56HhJx4Elk5Kcg/Ek4guSi8k2Q5jtkAiH3+ BSATQU3pSSoDhaks1wRRTCwhnrp3shGKiLWFOER4KuJJ6BnPwbiIogtxOAvMKbymalEzyKYYGqlZ EZUzjy7sMQqvYhMBdl3hd8OH8bUlQ26mdk0SYdOLZGQvou2NmJyv0gK2yRZJHM7z43yHavnlI0A9 GI+JdQJuVFCF6ZHVxkG/v8QXXJhIDA3M+5VQqdujaxlS6PvVrqnJhWTkrlOnnAF/AZGYgSXBOn8L XHNLaW6YgAkaB1Oe4hzsu3zj5qolc/RAR6CmcnZs/MrLV2CSXr+fXHcohCdTTCr4ZHdMUbgvUFwo zSUQQZohEElCuLlkIWGUWKuYo2By5bzEEdE6bUKsyVy5kP1JQBfcFIUSWBstzS739wxnU+hCqiVi ccwrS4sLaAqrqtQ7IgV6JRGnL9fuDAYrpyenE/E4tFh443AolMlp8K4R5MUtUM7jJb4GCdiCEacv jQNzwRptROvieyFCaSWTwvPKKCi356hrCpF2Biwrbehz7WmtbwwramxxrbtvZGh84uiR/W0Hj61O TlzuHRidnvUEArsOHrNoWTmTYd3KH4v8vxjUIooVRwAjsGUoz2eS6PuW6Ll07vkXx4enKkvLOhta 22tbQB8jGtUi673DfTcTE65Ko7kt7/Xp6WQO4mrQAipZ3lH5CTL9Lnj6oT0mYnBWqeAMRy8erGid 7PXHLTrZL4XbRFCBjxRbM5mxwYDTNY4zGawGi00A3GghDbCmmJs1KyQeoSaYjO7kzII/kEciATw9 mwJ4XqpjdnCxcyGtvtHwjH6SmyJMcO0+iLPtdhUOGbiD4wBvacfROD2KA5G4Gz1EkWqDny52E9lT 9qjhVYMpLWcWn3Q5orsQdlqk7Jgn2VR9zkt+DkjJbwMTgwQsDtLl81lrQh7hlDuDtl2B7aKoG83n XDBfTOO1aHVtzWIGtecgZYnG5jKlqNYP+PB8H1xqo7GFtbVSr6t2e1uK1vggj6kglkokaZql9yJo tqRgzA0REmDcbmjgZ5zxyEuXriRj6/ft3xFqq0Yr18lX+902pWofiAk3hrnQDBoeW6YVSwHDC1yE UH5I9NnMlTM4EmoLgDZ5KWbNeHnFaM7TGpvvyCBdxMiioIve1ZbWHVnD+7W/ee5//eX3HvnBa9/5 9otf++pTX//aU088cfbll66DZenYuyfoLUGhK1KiqKKMrKn/8o/+w1/91bd+9MOXM4ncweNHE1EY iGngCU2YpOJcLq4EjY4FBxZbIio30b4AJHh8YwkionK8xoG8c6XiLHM6lw09Yc37HSn4+Rs2bwoF wcRIaTibWne316ilY1Nzw0NDqqGVt9a17tqxtrQy1D/sTaU6K8tclZWa3QHHDCx/nBD+4+tBHRQb XRSBrDgCbwfKcYZmM+nv/5/Pnz9zKb4Y3d3YeGBbeyAQgjHL8sra0NjY4NxMStV276zavs1Yj2UQ ogEjClahOPEAzeicIFRdrCOjMIz0fkBaWIhKZ3BCbUGhCAstCoiYr6YVtiSoOYCjlvMM0aTRwx02 Gcc8wKXfHJJLslyEzrKWkyCVwyta5NM1C19pprw36jY5jgbqowBHBOPC51CKCSFeBNpyDC9xR3Kp FC8WiHAZdNMHCRyi3efoSlyBHMsV/mpGrvQMvLH8m7mIZgAhcQnvNmlfiOOmuBErE3hUkoAyiZIr B3yGk3hqU1ljdjV//dwEvoDtdTVgPvCpitvRvzC/FF3bf/KEhlgSWj2ifhgRiBJBMTt1pSByBf3+ 7NRqko1hLShUefmVlyOx9XuO7PE1VUCQunJuaD2Zqj/gCQT9sHcHQ83eYvRK8kPfEIOzwEMeLnKq EggFT2FG5zwY/N1y6M1fDIflnPaUChYeOLPOFYdPCwma2AjK6VSgt3C5fej999j3n//B4y/PzC0s L6+uLK2srkempqcHEONOj+GA2zqb4VxPTgN568VzI1/44pe7+qam55bKSwOf/PTDmUymrKzEIIUi B9lylpB3MIQb0G0CuulLINx9hUWKvMNFSWDwaY2SNMiX3IPcpcWSSIJa5OmJLg/dgoy1q6zOr17p vTk6MbMajd734H0njxzqunrjes8AdDYHHnjA4KIzGiOeRYiDZ5+HIpAVR4DOhH/1x38CnIXAgs4o IbDiK8+q6aRpzWNhl4ukMpBzJJE1BzGs29Zeffmxb/1gqnfq7s6OU3v2OD0+UgQq2atDl58dO21U rO07aHO4E6tRnHhO6h1BtieiRhJicAniorqErLEh1yYZuKitJ44aS0cyNeHGx7Jxj7xPtZrcx5OK QnFRIwSGwET1OMg8SqWAhZQXHAWz7FrQMNSggaXIgjr3wzQc8TU2vNiuoIOdx+70kH6G2HDQ4kKO Qnfwa9bi02xqzurWwZITUc5PsKrom4Zuo9hQNkmfiyOh/UELJXLdoxFlLxk6GLZYcdEuQnXOdDkT 9EIkAz6AvVbEIZFVARmu84xhTggC8aQpIzoH6WToRYofWtDQxewkdgXKdasBy3XMYm6sUJBks0Yq dzgHZsb75yZ9VrU+XG1J2yvVEmsy2nu9W82t7jl80OYLZLIpD2UIESI6wTyoWJHAINsKjTxicW4s z2RxIp979qWXnLORI/Xbau7erqNYd3btMrTqlYHju/ek7ThNYF8OUErDkR2N9LRcmixDiEZGeIoM CJq+wrWVAmdu0EwrCZ7agEREyghQoz8LPpyWK/RytuZlDomQ3ySkaOEi3pqz3Zz8NQ0X0HXU9fqr ExfOXEBy94/++e/98t+5/2OfOO4N1PUP9i+txG2G9+/8yoNaNqI4Mug89Zd//frTz79Czr52y/Jq 9N57HmpsDMVTi3Z7Gul8GBEyTOSoNBSOE/CmAcGO1K5oNS2ynLRrpOpkIKf7zPnQHEO+Otw7FFcW 5lss7rBcRA0ANpyevKakmRTelJg58gFLyc6GtbmlgZuTyz1zjtWEsz3ctKtJm595+fS5Cs3d3NCu wU2f1mMZzJhZCJhI/olUB/pYkV+7mHWQlMI4k2ARO8j2M3QH7UYNsqQhhr14+yCOwFt9seTJr8GA ye5yuxFyobMPoNBYW/ruj360sLC8u71p3/ZmjxftwxREZEPjk1Ora+GAt6EyhHofsjJHpTIqa0Rz XTPg5JiaaAJylyVPWmFRK9wKSVMo6EmKPwX5yTG70IGwTEVYjXMNphAWmtwLrbxFElGITQSZzkG5 2ERMLWqCqAIIBDApiUEDk/CEsJ83bs3DNy4UMgUnItMmQ0Vz/W8SAaYaBY9LqYzwKd/EvMuTR/Ks co1OByut2aU8RohkiOGQAasYCkktyCBeBIv0VpxEZJATVzJd2+iXynlMFnEoBzrbykpDw+Ozyyvr WEngb/XlZWVlwfNdPQtjw8QCUC0YRt6OxZaTJBxvfnMoLqib0d5zfHYeX7c/FESp1WokBjIaHT7x Jhga8SWT/euGLaKZ+9zEPGzpOpIDJpYmgsgXHT4lSyMyq6bgMZ+HgIcJd+SE0fwk9MBD9/zKr3/m 4z/34H/+q//9wAMPahltaGR4bWWVzzolrWVeeP45RC333X9/U0PDwtzSN7/+LZD5KCOinZT7bP5z 285LP+GANof2ZggtvjP5xckVGv1u+dSnH7rnOBQE6otnLr7++sXOfbvvPXG4vDT8vSef7rl03uV2 5FAGlqQuoDiR06nklgaz+OQP8AjcAuVSqYuggpup4HSLplKIlyzw0IIbIpyx1iKvfu0bN85eRw3F iYP7K6sanS4PWq+vRuYvjF2d0SfLG5WqOoCmMJ/SHGSKiNIViiiFIkX02OTumjDPIsN9bMIpRZRl knaF5QmmolqEZYhlmczgOmaxUcdPAmXuisbQS8lN6uTmQohuVzyIuB2K24ag2+Gl0Jt+eu1On93h h7cIb/jVizsOJ/o0+O1OP+446Fc8iPbRoMK9rDEXmVbsqBCeMxVOHoMkbCT5OVeasrhdTADUTU5M D8TBMFMvtHS0cQZPzk5SnijkjEzdMAtEvJJMdYrKV6aDmVg3c3/MRIg8If+Z9djMGXAUhqdyvaqy 556Ghv2Vo7aZrrVB1DzabdmGYMXecNPS0Mr5Z151RldKfO4MbOQNdJEg7lVQ2QgmwcaKk0P043GH wnUN9Zj1JucX06m0NxzyhKDEsCTi2UwK/5qCI8Sn4KGJnOCzqSAof7vXkJjFzXSiBG2aKrgkX9Yf mZ+CXzEWKF/LaFnyHqBjUr3OEDQgdiPuVTF6lspyT6gUxa7uRCrww8cG+wf63EHPr//mL+/p7ADD dOa186lkPhCsEEiehxQdiYc85H8aCq3oPml8xMJVJnXlkfGKgjeRCxFySVHHxFOwVJ0LF0YxKZvy GDHo/KTqHS2/8Fsfbbt/z1h27foTL+V7+9rvv3v/R07NL0688sS3l6+c9btcaKqayWDEMwEfrIby LnxFuFqxhuaYSSysmdLk4i/++vCQC31uixYAb/c8fP+/7vZROa4WijFlbR53EbNcPfvq9x9/GqfF 0T07WxrrxUmTTmf6xyfn16N+r7umLOBRFURpgFmfas/m2FabN+EqLlXhwjTc1BeKyFqw16Jy29Rq s185c9QgdbntPbBa/KQNEnaOqZnVZpkK4lAn/qdHpcmJYMhNzYrAfFmvT3/iKYBDdWa+NzYhZOHH ZajOUCsM0Vm0IgN+fpqo/hHaFA4KOX5nAfmGGl1wowLNxX0pSzEZ441/mTUQFLFYggjYFq/nH/K1 5vCKuF2uXZiQ4BA2Hwz57z62t6G+amp5dWR2lvDGbttWXVUeDJy/cOna+fN4BFDOmmsSYt/2lLU5 2lqaA2730loE7i5Aq/KScEnAH4snUjByZcpfRMqEoQBFkzAWJZ8ixH0bvK4cEvn+7M5C6hqKyiWu S0QtfEo+Fk3g+JGGTmcyj37vsf/w7//8f/7Xz//93/ydp559GuHJjvZt2QxqPilH8vgTz+kZfdeO nQ98/COn7rkbCNx9s++x7/xwIyQv9NIQh7B1Lxd5yLx4MnOzciUlDo1jcQnt9E8mWbZj92/95i/v 62wbn174iy9+a2Zq+vf//u/efWTftZ7+v/zc5+eGezEXJZKphblZpqeKt+II0AgQQ0lztgh8kJMy N1zTRFS71HgWcgndqyiJkYGLP3o8Nji/p6r62M6daHmSsVtSmjY8M9w32+MqS9Y0Zw1fNJ5Pk81g Hk0yIbPIo/O9areozOGSKAVBLWkTuUEPMy2csiIcIBNvSCkY5Z0cARPUAjTJsNwO0xGO4elvCOlp Q6MgVP/DDQYKcRKcIBL3UljtpJ8Wm9dq91ltXosN9315qzdv8eKnDkm4VTWsHtKGWz0whTEsuIOK TdoMGyrrQIu7dZsKchwb+7kQl5+HfEyK0KF7QSROW15spEzHxlaIkjPl4I1LbRjKuMCJtSsSwilp SRnSAscKlR42YczKIm2TOTKL18UjXJsksr/MxAhNDL8pJREwtWEaI54dVVwQR+RWtUTJDtfJT7fF /GsQ+y8n1/JJS6lacry+LTKxcuXpZ/SZCa8bOhyipsF4CfKXTgPaFdpIvYE0aN5AYI5ZMpJMpsCq ZNLuYMAb9MUTuTRYWG6zCkMc/MSMgiZFQjsokF36YUlSYasX3kbWlKjpggSGE4n8zkThmSSL4XLD GzHF/gr2heXEV7/y/T/7s//zp//ur55+/PlMyji2v/2TH70rncKJ5+4f1M+e70YWc//ezlKv/Vd/ 8+f27tyB93v88VdzuWDe4sF4UDAOlpsOAseC+wjS8SsR1NISXc5SFHTTMoYWM5QgQWkobZQjlRp5 XriI3IlwpS/Y04ucLdOI+AxXTrMseFu9Jz99vL6p6uyNgSe//aQtFv2tf/yLjmrn8NWLF7/5N/mU VhIMo66VnG7NtYm5OCAvAQwKaHFKQ8uonIN+Oh3fLs+11S+t+Px3fQRuG5VTUhHrdIhY9RyE5JZ0 5oVnn7/a09/QXNneXI9IFJZJJYHAWjTSNTAeT2Waa8sqSzzMkyINR95MuAFvRcc1AdBEoZjussIs hdCc8oWC9ZYEg4iOiZlAHQ+7JGJjhoP7L1NUzoE5symsEheScObHSQLNmwya8S+H1yKVyDdZt7mh jDBjZzOyltG0WCUUNC0cdAsEZesr+aEcLosbsx18e2MMxiQI47NM3InnFl55a1heiOo5NN8I7Tep q83oX4bqzEGIkFxS7SIoJr2IRfW5jx7r3N5Qs7gWGZ9fyKSzLrerqbra7VWvd998/smnWQJoWV1e A1F0uzMwk0774DHvoNagGHY9pwV8YKWcyTSKPclFi9YBTHoIAYogiPkmlgf8+9bDcgrABTcuOQiO Pcw1h3hn+TF8h1TtyNNo1PceCsv29raDe3cdOrjn5Iljf/C7v/3v/+9/8/HPfiwQDOAdnn/6mfmZ Ra9LWVpc/Gf/5I8+/9//StMh9rP19PZev3xDvO/GZ8s5acsXqExqiDPCnMzEJGeitxmk8/goLnc6 kUhntBP3nfw7n3k4HPBf7Lr5w0cfL2vZ/nOffKi0NPTMK2d/+I2v4LmV1XVaNrPlHSq+4AM6AvY/ +ZM/YRrPXBvL46REWCydQ3gHNAAZN3bmlSe//b34wspD+/d0NDUAR8HNZbXYuZtX+pcGG1tc1fWa zZUjtyfqcMOcAKonCT/hSC5sxPknd+Vhp0OGcpJ3E+fMMbjso4a3oFoblpATxovXC5sV5qYRIFOV Jj2CABkFF9gQ4ZIMHKJvrttEpR+8U0CU4xE3HgRnCqEaHtTtTvITl31/RPcfbJgo8CoWltBPqQon dQH1IStoEiiA4p6LQp9AViWU6GP2U+hnOGEp2XChuSgkcPmOWFOzIkPqHGQALmNrc7pgOBQfV4hm Bccq5RyCbuG0gnxf2gcOW2U2lNWYSGZkElmbU7e4MnMLazGUfXpLVT8yAQ5kCKenJpFF27X/oBoo 1eEP4kKRKjEzomGnOBeybD6MaScWWRt46eVkOnPPr5yCY6uyrr945oJuSezf0+4tc+dyGVaoIJCn WcsgYQWAlaQe5ExIfyD5HIeGYp2C/aZDEJ9iTogmkcT/FkaSSG4xYcqZWBi5cP6ACKvC3GFLpyC/ 9r/yau+Fy5ebGmr++N/90b/4o1//e7/3mV/85fs/+ekD27aX57Q1xPGrS9p/+i9fnZybh2s+GqJc vNhz5vVLkeVIVrcko8mAO3jvg3dZbFCwoLQHLa4Q/CIkj1ktoMtZoMktkzbYEbYFFt+D3DGZKiDq ntWJgkYvXGr44rhFhmnbIgYBv2dyMR3rCqvu8bncVdXxeCo6PjsxOhluKDl04rDf0HqHhmeHRiut WnXnoVzekUOfRf5Qqqxjjmtz4C1mUD6XzJl167PpBxT6PmiH9VYKFkga6HBh1KQbV6939Q+Peb3u 1qrKyvKyYCiAc2Rmdn5gYjad047sbEDQreUMH+yJbEiZgiin+nIBXGKjWiBhhsWdfcwom2XgZriN KF6QBYVo1HQ6YWJZ0NB80ZuBtOCbRYTDgbGZDZSEOP2ziQGXpLqMzsXUsUGlM4dOlI4g2nkWkfsv EZk/xSQ3+WJ+I2sgjFwoNKbycnO9YOKtRF1Z8MjDYmrVN+7wDknMN8N1GejT5wnSmfdDxL7mUwkh oVChMnoCGraaUWA6kownFhfXDx/pPLZnRzyZWorH4JkDDGmrrAIijs/M9/X04PnegJpMsHLjzW44 FtQCUS5bzyEMB2pjOQRMRF6EiWt6DWO0+a1vROWFt3s7DMtGbtGEKHlWFXgb+mAaFLEL2KtAMOyi 3KAF9rtllVWV1bX4HlyqM5tG0jKTisUQiPR0D54/fx5kx9FDB+46fvzjHzt1/MjeB+67p6GKEp6v X6AUwq3MOK8t3s7lv3HU4jszvza5dJO/C76ckqqGz+VHEmhpYTFcU/N3fuMX9u/cPjo58/KLryGL ++BnPnmgc8fwxNRjTzwz1d9L/T2Kt+II8Ahs5N6EIwYHkhTmJLK5QMCvJRJo5B7tu971+jlf1rhr R5u9rGx8LQJ7UFc+c2XoatqxfOhIyXRqDPIHD94snfMBFFzAEg3m41QN5ATNgp4+9BOtaQqiQw5s JEEuaXLqe0m19qJ2kxKdMNNAE1GHC2G44vU5PD6H6re7fDaX1+b02KBOUUB2QwzusUJqonitDjDg 4MFdOWT1Ud5CGxTiblhEY8NfUSEDth47QRsE7dBWYuNGnaKpDKt0kf0nGQjEwwAs8L9iYwKUNzJX IV5Y/Io1McpEuSIUZaIwZmGbR9EqXpSysgGLKNekchxq3EtKe6rxwSFTBEyb7PzJg4CkgVguiHdg 13Z+W1K28JJCtAPlrnyC0xYLBWGSTk+woPwS9rN5I2kpD5c7fda4LXniUztKOsKvz92M5VPJ1WjY 43+wbV9uOjr42sXUwhp61uD9xMwr2BA5Z5nzRkl5BSYpzBOJaALGlgB0SFFxWDC5haoczwLxJXKS 5lTE78QIxUBodjd7s2tPPA3jTVMRzUe40StYqSKypnLj5CM7FXMzP6EGMkEyD59OePciXYAvNJmI +5GowcFGl3LpNb/fFVtN+UtabIbvb77yfc3QfH7P//7cP/vOo3/y+A//4/Mv/fnXvvfv/+7vfhbf xvXu61/83JfdzhJVKctpTiMX1jIBp6MerBKqM/P5jJGH0ZjcxJmCfWcrFjpeKZ3lcIDXZeyYQhto PpwkVDnMJ4/8Es2WQzRcfqSgtHQU1aABbzyx5qkMdDx4LNxQffGFCzOvXrbW1/7iH/7Gwe2V/b1d z3/tu26rfT2yjtkT8ppoOrMSi6dzIMlpRsdhY8MuYUixf4KieltTUREpfzZG4LZRORzkcAKg4Bt0 9Cunz8zOLzXWVHZsa3a7XF6fN5vOXOkbnFpaKw16y8NekOm8GhZ0AsetDAiCGxB3RTAiF8pcESm8 DAVlXNhMA3AOaE0GnNxoRTDGr5efwlewqTxhqSILTliVYsa9YtUrY2nGJ5PYFjvKG0v9Ni1BRYRn rki39kUWAq83LGTNlQOPgxwOuWvy0PgZZthW+HCxk4WVu7nUkasBeQzmmMud3rzngmvm44OJvKe5 vjoU8I3NzCJuDXq8Ib8v7PXdHBocHepDekF1I+mW0aDko86cGxc+MBXDBlKFaDN+GGMsEo7ISeOF PIAms8xovrVRo2ebsf3GB8s3KRDWEo3o/W/79qpHjUdiyVQKXpF+n398bDyZjAXDQZbqWxS3Bx0N X3rmpe7uXkgv9+7Zs2vvLq/Xk9ZT8FAM+YMdHW3VVWXZrKW7p6+nuyeTQ0dyFwzNeZpBSkDuKH/8 pmOUxPrmh3+qERBvKH6I+6gKYOcfWhjS7061Y2f7vXcdwgg/+vyrw5cueny+e47tD/q8fYND/Rev +Lz+VArrrhgy3n4vjBZsuRwosa0Pf/EVP+MjYP+//vRPbwEdgbtwX0MGPJOF719ufPjRr35teWLu 3j07d29vzYCMdrqWZ8ZfvXEupi/v3KGWVGexKkQUyuwIFfbB85AacpIPNrphbcA0Ecmcm6M70l+c hYfS7VC0SQYPLsTaVCdKG+tDEMmiKI5CXQpL0TeArcBByyPcRukmahTpJ9unUMGkk+xOuZk9tdYU dZFsswdZDq4awjbhQytqvqWSxpx2Ni2E2bZQ0Dg/1UZXuKDOeeYS1ymXcsuJzPwrPSqLAwuScxp8 liGznYDgOVnfL5pn0hdDkbjZ59OcJ2lxwww+U6WM8kKIQssdhOdYc9jhkaM4vG4M//zi6sjEbInD XRYIejF6CX1keak86Nt+dF8WKEDsNhlcIrFrCisskMKQua6un3/kkbVI7K6fO1ZRW5UaWX7l1QtO TxbuT55SdHBNUfynww6A7J4MsgAQNZHIQ4pBYIXi7blyMZOJ7LFUX/KgCVpNBAcyCMefSSYrZjmp 8eTnYA5a9/hQDKlUVgTvOXnwox89HvSR6TFHqwiMoWl1WPQkzID3H9vx+3//0/XVvlwmhQkKcOjx uOoay32q+8D+9qam0mMndzidKK/P4UxOJFedDvQ+jFOtL+O4RGG55ChMz/xVcIRu9iES3I/87kzt ufhVxDzir8y1g5JH5yBUIeM/myMNC1Jk8Eu8pZVlM71jg6NTPl3v3L+vZd+2rqHBsa6JBqd1513H 3S6waJAacFqFSodo1uJaYQqtJPHEM4b4vJ9xyCru/puPwK12WiKS4C88nUXO0+HIZF5/6qlXXzlT 6nY/eHAvggXN7oSs+GrX9eHZybbm0I7tgVguiZwLiseF6gqKFOptzMEvhXLct4tYchZXYE1MjxNh QOtjoR9nbYmMwTnjyYy59FsxFXeyMLsgQhGP44fpVSjUKUKbJy5+KcYu+OrRA3APYFjYnGaTSMFA Lk54EcwL7KAS6K1sHDGaVwy9o5l6kiMi/2QuVbi4R6w3+F8u+Nl0uYm5Ve6URHrxCiEwFwUn9BRO IRZWHeYd6AvxYoWKdlDYVeErjSxkhwdmsyvZinDY7/Fi6utdXYjqqertjeGKKsjsGYW49QVHsjQf wHILmqVU6uIPHl1fj538+btKKirX+2aeO302XGo7vL9dCdlzuTQx57kcp0wBZozivCb4aaDcFHWI 49qYNUXmU0jrOUlIZjgs02G/cvOLFt84DhRdgdAks6px11333HXy7uPhUInVSBJNhjZ+oGxortHK qspO3HP40ImjZRVlNoPqmdEhD/pK2GiFgmV7Duy//6F7tu+oLwuHcnkwFjBkdoMbgk0Ze3eS/Sdf J/yJIm/JBgXya+BsgYmcPCO/yU0kswtJapn/wGBntTSdAzasidHELg26T3WpWC6UZfJdNwcHJqZ2 bast2bM/ZNNef7Unnkj4AiqrQsPwNI8l43hTBDLUH0oW3258vDiRilD+QZ0KbiVYeB4XfLGhZd3I ZM6Mn3v5Zet6fF9LU6gkDBW515KeGR+8MdethjNt7brbl4DGhbxqhe84lQmCD6ZHQJySfpw9Mhiq CbBJVUEqFJn3lCWUoh0nS1N0KzXrwU+EkTmbS0fDcSv6NSI2J1GK+ClEKcKSEMw4TKEMiwJLVvhs 88a8s2CiuVQSe0CSXyw1CDYFwc3m4BTX032KQOkOKX9NvbtQvVMlyZY2UrOYghYhd+E3kN3LhO6F u8BJDUxBP76JE6c1hLmYYIMXoX9ggTlIYnb1pY1Ydbhu47JHtwRI1HkJUtjEI1nEo7YsSmstmn0t kUqGc02H/XW7vZO2ueHVqVQiAyV6i9W3cHNi9vQ5BXoILGpcLujoUShJXRvY4AqO7CidzMXW2cAW yn4kD/LxtbV0PEmlW9SRiHTMJMGmilEijkVMKoJNjmIZ3N6KddiU4DSZlU2Jxv8/e/8BJtl5XYei latO5arOabqne3IOyBnMFJNEUpau9OQg+17Z19f2fbLsK0sySUnW831+fu+zJUdFSmKAmAkSicCA yMAEDCbHns45VE7nVHpr7/2fU9Uz3SAaGCEQXTjoqa6ucOqc/+x//WuvvbbF9K7gzU2Wgx9kf3Cv u6dUjBULeafNcNazy/NX9VIepxf1nzAnccKkxmnLLKeKWR0LPaNQ8vngugyZCooeUI5WsNWXHfbk /MIlf9CJhC6KnSF8woITzpmIrcg90PdiZpydx8gukc3icNHAZAUHAeEej5Tpfr1Md67H4yJlUcWx wjhaARa/wWsTY5hSRhgDbq+Omac473Ys99+/Z9OO/sT4/Ivff6acXdxx++FbD/RNzY794E+//Nrf PFSbmcReBtF7FvxYxcCEZQUs+TBxr9u4/RQfgTXPLxZ2+NqgCy8Pj2mad/vmTX6/Fg6F8vniuZFx FIkMdceCfm8BeU4I2xBIGVgy5S1qcWsj9MygWzpnkkKc6iWV0azISyxszhUwppiaADajdSmYFFDP OF6ebya+BP8zpLWWFRbyFiCrwLrS8661xlRvIvQ0v58wHuvYBNorgC3LZ3lAaABrU7i68YhSiAsm NQl9OaoC1NUOWZ4GahdFtGN+kKm0af4gyiVycKygU1y11tfXcd9tB8D/zi0ls+lcMKBtGehFYeSz L788fvaEHEGiahnWAVbT78RcVAo5Mv7G4xgbCOWo80T7YCl05RdJtGbct/5FvKokUjWbolcU0kE2 xUWoc7w2S4BBRpQO4C0cDg29DtDNIxnTuF4kFTa6BQGhG6USjltHa1vNKNBhqVWpTzeSpehlaEfj WdgKIfRXNA3F/g4ER8nr+n0+tV9KzCL/0A/eW1bVqOr5N8CV89nlMWKie/6+RJUQtEd5sw9MPVIR eP94T+/dd93a09l+8vzwpTPntNb2n//4g7gIXjl1/vEjzzz36A8xbWl+P6hzXBholvRTHLM2vtqq R2CVUA7wgg04ZB562xderOeLu7q7BtpaS9AU2G0TVy4mF8c6up19g0beXoB5R8AJ7QoZoVYcdQAh g2QF3AwRPojc3p6BJ0FzVZ+omkSw0wgrNKjukRQagN4A7CQP56aa6AUD80JWi7tgtwfxuNnGXkxY 2Mwcj3PveHEWpDcUSy3lPkGMDwESWQETMgE+h2U6yz+4PE9S/VR6x8V4ApfMTdoTrWfjwKMocmte sd5A5ghmcRqxWcK8Mp1RggzrM9W7iXSd6X5zo6UGb/wIQqwI3gEj8SAVzvJG0NxW9dY9AXfQcFUy RlYP65vvcG0+0DZvS1zNLEL8v6O9a7ezZen8zKlHny4ll2DSBJDJPfdArWAGAHVOinlER+m/jLFB pWC6AUJFmoyS5weKD0lSTmQx5yWFLFaR7g1cfhwQJSyqZ4v8XB0zxaAoWqnpWTJtCJNFTDy6xboC /rJfM/y+eizudXqj5QIMJQNun79QTOfyiw5nIRiGI2U+n1soGw6vL+xwxlzuGL5mMpG210tIIfq1 iMvmdzkjtXqwrIOyRi/bEIK5fAoZnMhPityC0wmqMzynQ4FH6CdVijaRc41RKOSMxZWrL4yvimUt uselDOdiqR6q1aJYe6FVhlMv27IPPnh418F9c4XitR+f0K+M9tyxvWVLJFSuL18af+7RJ158+HvG 0jyrCVZ3WpHa3TdwIjae8p48AmuiclxCl8+fO3/5CrDKrs2bKMtfLGWyOXQFgxfeUHe8oz0I9ANc AF059a5RLQ15uWjWrnDlEcE7QZciU7HwKWM3xqBKKc7oWahzVZmJaM/tfURnbWFVrh+RXwWhM3Rn 6C03LpewoKGJX+mh1ceyFBOuiibXQ5NbaFQ+W3ZB3ZfhYT2u+G+1a/IXE86rXVHPZURPr+VzZaJU BfxNNG6ys2oN0BQ/OLLi4FBjbK+nUDQA0iMtkQ/fewui0dTycrFQwhP6WluK+dL4xGQmmdDJb89i b/GZUg6DHm+gHKjFMA4wXgLRn/kxZj8bczXzJlC5FcPN8k0V09VaRGF99XWbzu31Vx15QwJaoxBo OYl+zfARxPSMoZstZGFJ7/NqGEogiJxeP3XIttWgTwFdXi1ki7mCD+vOaBAxuFyD3LCW10uFUhGY HaMLhDUeWVhY5LmpwQXJr2sFyNcXojd/C3X++M24lx6kLJUqHAaoOymXCuSzjtYuoHL89diZi8WJ 4ZzNPbipu6+rrVQ0Tl28+sSTR55/+kgCzZKq5VJpwzHxPRmO38pOO7/4W79DhR6ErADgUI+tI2JA lmvLFZ740z8ef+ns7p7u+++4BUHbXXGOjk0/eunIzn3evm5PtVIKajXgNjh3+9DbEgJvcs6uelmx TVCbeBbYmMAKHBWYvjp61dtBxFDJpQ2/okMmOYPDFxtkN/fVRHcU2giQWpSKcrSVjgOieoHLh2ln wQwyIrrw4awyVvbaYL+5QxC9SOo5qToUShho5xRBo1gbzqRxApGtAK+P3GA9WTNMjWRY/w71Cwlg +OcqGytIRErMFasiKBZfcaxVyKODNkBbRFfqWyT8iDh1sJhTCiFZBsIIX3n6KpdefpAnNjP4K5Mn IV3lJ5YZ8lVA9tc1ZBTK9nKparjqPs3tR0flfNXdtrXz7OVLp4fH2vyxrmAndqZaK81OTG3dvqV3 zz5IWYq5pL1sADsaEKVwbnlieOS1J58BAfzBzz/g93pfferc6cujQzsjQ1v7uTU13gFEvVtHrhCN vLETpFMvU84UdiBAqdTBAjek9cTDhKYD1jvjYZwudqC3rMPMc6JSu+LUQ4kH+oK4i6HKZQDshcgH kPwBKeGOt6vgxAdgo48CYAd8fYsuj1OD7h9eMrRYxMDwYnbDu6GEgVILtJirIVOD84KXYLUHSYgD Sxlqa0V1CC5nBbQ53h8Ehql5kjJfwGwRq0CspURDkiTgb8UelbRCwaRHFBevC7kFIvdTZcsd3kht xYYtXLSMCyHkqoTd9rQzUrSjhgKciVawlXKVhDcYGL02OX951l3zHvzYwWAk+PITR9GoqKW3f3Ex Pfrcifs6WiJ79gIA6RCT43iWq0ZRZ1sWnAb8RqfSmoiEEbueDLtu/lmby3orcWfjtTf9CChUbsIK XElEXeNjxs6+em10HMbWB3YOQUsO0UAqm714bSwaDsSCvgB1WyZnagmuGCbSYdLEjMqUSSkPzYp8 Ba8Fh/O1qpC6KTZRxoIi5miijDlGWyttk8g2EW1zXt7kVZsAsFAaDZBsoWU1iJvQuwl63wyqNE+N BZuvu7P2qWNGvhmzC/g2cbECbNYpYpWZxHnra6nALuFdPa5W8+pJza9QUHLfzi0obrwyPZMvFKJh tANFEVj1tZOv2oyi1+PR0IBe87tsNdAptQo5Jpbgm1WtAtES7sWcb+gYAX7wx/A1w2AgPAzkSvu5 1hr/dYavcOXCRKsIaBa2EPBVWNikpt+tPEFTGGzaReuucDMNBmn149E4sdYJptUnOaUNbt9664E9 wCInz12+cu4Syj5u27s9GghsHdx8/x23FYzSX3zruy/88LvpVAIvSCXRgtoBF2qMFybfke/YqA69 6SH03fKG7F8BKEIVjTXUNVeg4LbZMtNzJ596emlibktf966tW9DmJ68bU/MTlyYu9Xb5WlscgQC6 U1XYB5fUKKjUl8SimIxzd3mALA0QAx3aqGkyb1ZbTnG1VWpy7qcs7Y8Ze6tKdiFKlDsU6c9MPKTu KMyqpI40KRDdYoZ50qXxI4pippdbPLWEShUNrSCqGA4O+s1EhjkrWKfszeGUtUK8mfgSVC7Yk6fE lXSqydgr0obXEpw0Eyhuvfv1qdUayjOliRy9klxwKMeA5VGteuiuoaEdbaO5ydHktDtkH2jrbLOF Tx09OXflsp4vIHmGJQgkenw2AYNrejqJU45MHOqFCnqZngO3yYDm05DGoGJOKdOkVYNKhJqAj+II b2bDCGt+4VmFf1BhJ9eDktEh9ythRKv0jI0wr+KidRKaTttPipE356JjmMIZTl6qkXEkyei5WxAt FMimUe7Tr9zIhx5kcQsT68Sqm3OWjDauEuWNlbh02KgRFS3ouP0QJlKPG1IbZ7Ct7eOfvDfeHbs8 O332lfMdodaDt+zKVPP5mnHv/fdv7es79uqFJ/7krxafPOLNl2DMjwwKNWuto/izWgLzQo3CGjhF AMD1tzc3vG/Osd14lzd/BOBHSteGtOpiQ1Owc/Wrly+8ePxVBNgtPV3gF/G3bDZ7dWK6YBjdLSE/ WnNyuSYtMWnJiAghdibkdqXEKlatJgfoBotNEYpiKrf1EeUKN9thwaK0kFACcX4NS8VFYq5Y9evu cIhSUnGG8kKYKMQuf1x5W0lhq6h9HdKX5YWF59dxfK/7sDf/qxmTr9/95ne88W8rHrk+rCtZC78D om5rb8fWoc2QJ03NLULtEQmHutriswtLr514tQJ7XLJyoRwI7lK6tQ7rxGXQtuFgANYuKNUvFEo4 VeCaCe+ZpZocgG+Y/N7A8eMwzgGcojehe47rFOHN4G6Gc6VteQNv+vY+Rb65Kb0hBM6fL1Bc5C1s xtvUV2vVHeRVWmMlKSccQxySnFLJiG/afMfBvVgqnTxzAddQ7+aBiq02OT0Nt8uDO7ZhdTU8MfVn X33otWMv4xEQWMnkMkvH4J5W0vyw1di4/XQeAUfJVjMwUpjILFUrIEaNfHHm9JmlqxNbOto729ry xRJEDuML86MLo119tlgMUtt8sZKB0R14SqzYUGyJtR8FXssoiyQl1OIRUJwITN7ojnISFJG0eE5J yQ9JFEVcSHZWTizYVUtMHsNkXSJlRax4UWJ1lnywRxeFKO5hbz2iutoTpywcjino4z1gzMuo3BSK UAml9IYRfXKjeFKBmEZ4UszHjay6lblc/fqUnO8am9oT4s2Vrbko0OV7Sf+gpnWJpVKnaYuPgHSu Wale529HuIz4WUJ+/I6wgCEZf62uGw69e69/6/7Wa7WJueRc0BnoCbXF6+6Z02c1GOG6Aex0uz9O kZrqP+uF5SW9WonGwnCK1ytVI5eDwgOsLyrF0fESn0Z4kiy92GBLAT6euQXDciNMCvN0nx+0DiKB epbxMRSnyGd62xIq58iuqBeOjZb7nwUqOWP8VnixN3p5K6seapJMYJw2wuYiViGZOcHopo3zBEi9 QpFOunsRnvPWrLsXJRX95DQIIDlKJcgNA92kwdPjKgOF6XMHqkbKHnIe+vDhjoH2a5dnCtOZ6M5N 2w721/KpmWtXKzAe2LTpg11DI8+ceemrfzP10guucrUlFCCIhnoPeO6zz5qskFiSsMateQX5Rg/M xvPe4SNAoYWuDlYjSJfxTDJ56fLlil4Z2tQTCofwR1Cjw2BUdX3v5i6NmgQRWSpBSehyhteWflxE hlKQb1LoKrWo5CUKa5t1l6biRao3JeHF8NKsgKS7ljqF5VaKbDdZd4XHzRzZ9VDcgqcKZwv9TDOY wB8ONxbclXtmVnG9J2gNIkUh4magbH5L9cEr/9SA1005g9fD+Ne923VP5b+qVCL/Cd6GxWxhoL/7 1gO7kOiYXlxGSG6JhOHQcuHKtatXL7PuhWRtpH7hi34pkURbqBhcy91uvaSjfRC3VyKDLcqpqXNE Q2K9x0yB1waMlTeQ1KEV1K0w//rCkDfz4W/9NU3zj8hQFEWk6CMh+yULQNB8zQ8UIsrM50i0pR+4 6KAyh1O8rpe37tm1a+tgKpM9efqcMxz/9EfuS+cLF69exfWDc7x/cPPBnUPHT5z+3ne+N33tMjlh 8FTq9WpYVL31b7rxDu/OI8AQFSCBMBWtusGyeJYXU6NTbV6tLxpz++D67ZqcGp+YnQi31Tr7dLdW BI8H/Memb1AeeECq4ncO3ox9ie4TIpxU5SiwJIdtcR5nObi0SGZUoJh1gd7iPS3ycLECl/w+g02C Kvx8RuV8B8FDSjrpU2STJ5jllEwlK7dxhc1V+aXpMK7cxtlqXHk9Ayyh8px/si57dfRtAniB8Ss2 NQVY7Ke609CDN2vD6T6+qYmpTa6c9ePNJulN7SLFE1EBcLZI5MOozD1WYHNC5VXUwVJHGxH5lJ32 ihS2QutRgFCvxd21P9jSr41XFvK5fMjr2RKMFWcT146eqBZ0m8tL7n9Uku5EGSH8yiHNAzmOI59D F7h8EQk1aGKwZJKFF04goXGZMsxcBGKXzG4CzBlUK0jOUUr0OoLT2c6c+Rrr5QqucxBUfXDk+eo5 UjPA7/OmZpD1X5aMxOlDiQ0nTRMhdPrJpDk2gufgpWij+4LHBZtzTSx8DKUylpQ8Fg+D7yDrS7ow SOtlQyEtTaIgSarA7A6vA0IvynUU7HF3/8GtcV/owumruVpy0z0H2jz2yYvn9EzargX8Vfdnth/s SNlnXznz4l99JX3pTD2fBYPK1ys12l2RXVj/9994xbvzCOASZKmS0Hy8lIU1aDKVjcB7DRiAmY9r 41OpdLa7Df3AqAwQhdrY8DgGNIIzQjTpzRjrKRBuQkrBguKeIgJwNgQn+xXzcDQgiElP33CgeCFu /ZXRusQJkXJYsJrRtYLUgmUa0JTfVLC4uiP3Go83PoPf+/XpkrVPpuVjdd2d14Fh1691zYuNv6b6 Fk2LYSFSZS3B30qWGipeNn+OGQ/VnwThqW8Nihz3YSbc2haD5+VSPjeXSuI8buvswsmam5rOJ5Zw wnKogHe6IHTG0CiWyJAE8nSMFlQ/otQTc6/mo3JElZzgQ0uLd9MA5I0PeuvLqJOtvpqS9QmkVWHv bQrZb3zfm58pV5K6mQL0de5xY2Q2zhjWoZhrq7CH5xX0rt3bOltbxqfm5qdno11dt20fmpmavzQ6 umtTv8/lhhJp61B3IpU58vxLRx5/sqoXsQdg2tH29s19q41XvfuPgKNeKrkd1CslUdD9Lm91ZuKZ b34zP59oiUeCWiBbKoHgnpqdjEYrvf1QJucBviC6heGJXoFCFw3pffDdgH0KaYIb0JuMC1GwCR86 tFJGATJ1N2bXIuoBZEd5NMF5NO4Bood3M/9ExyEQ7qh0oz6e0MJ5fQGvz+/2QpOOxBoT5eT0TXMI /eRGP9zzHkWhXBqKN6T3VI8Llpd2hqzsxZIDlC+n55iOoY2sv6igEbUv2CXFx4q5oFl+SR3npDWG 2eVIXFNMizsTDotNCsFqRVgrzr0hrzNFxJaamO/A/po28iIkDyteiJCPihiU8wqDLQ8bXVdpP7kj KBV58hPwTFrscENrHHfkFdTKhkoFarQxTY05G83jYTMCQUXVMFyReHx2bsHREThw/1ZbsPbq/DXd XYj6/dt9rZfPXkpdvOh1OkKalk8laeqt1XK5PJKh7R1taOOAz0GtP6xwvF67UdHJ5EQnn1gca8QL FOZA90ZHW+hvTBEVlLywr3kZ1Dr+RVqGcqvidY6flTI6D+I5sA8Bfyf8OFPk/A5WB2gqTMJOoPcF Gp3gDjbh++j88WnmWYWCPmdL1VyNhAE9jZL75vS+ZnHc61+0QoBYiwZTfSKyFkWdMzZXGw61kOlU eFSDQ4BeRWfoqs4OLXhQ1PFUlsvQBKORNrISYv8fwkZcggBNSzgch/Azm4ebeTE82LNr6+bp+cVr wyN6ITe0ubNWMcIaDBVhYGlLpPLt7uCn9+73LuuPf+W7Z777aH0xiQGQWVpE5rSQR/FTCc3k4F5A Z6KKUiRyodm4vaePAKp7/LgSfOxTAWXC4sLi5dExhK9tvT1+NqCYW1wq6HpbNNQSAVdHJRgylFkp wheGDDjOLTI+ZDEdPSxcuLrJwptYcl6Ai42hKTVprnRvQqKKwFZvu/qB5o9oWjRaqNuCdwrAqp2S K7GBYdXzBQkpN9o3ckqvZ1AUjL8B9VvY/ye/6XVPtdC5WoMoGtUMJergqAWEAOIbP6Nx9BnhWaic Ay06cEDCVOvf1DnU14XeQjPLy3hCPOgHFX7h4iVc5gijCB/0UsqYKXSJl5A5FetbeGWkVnUNMMp8 uflspaUWJUfjUXqZKbNeQR5fh2FF/cG3daLbn3zE3+FnmF9MHZrX+36Yl3CwMbl5vJi2iaVsjUdx +UyMTeFCgngcHu2nrwyfuHgRKpf2aCTuD27r6t7e341q3u889vipF36M+dwXCGFZjRPq9fnceCMv esQwjS6neOP2Xj4CFAip1QDnl+ylcurSpaWRiU0dse39A06fD2jp4si1hD7X3mXzhIpVUCnQoMMr jgs1lWsKVXoS1U7OiNwek2s9AZwR1IXC5hb1ZLECvxQ40Pkc2FzUhJN+Or1kUkj9OTGdYAFodVeh RjzctUca7hB7znIBKrmkjTSzwELyJ+LvxURQbMpF+EFwXplRSS0l/tTAVaZtYYMoR7Az/b4tccsa MXstTpzDZaPbp3ISN2sBm5zETQZGvAxpb83dlpZAArpNmM94n1l180GrB410GVWNRuVVlls6Zaax uVG0SPWE8t1hpAIfeketTKcjlS0HN8V237IpGU6fWpyE5GWosydYqF177Uzm2rU62kVR3w9Ylhus W6V3Q4/Asg6ZMnwU6cyIdJogNPHHyoCL6WsOvpaVK4PWJrWeor/NTAObmku8VmyKxH6eYfkfZbsg vLk8Qrx5Q67++taLN+U6lcpiEYDIHWH7OQUgm/lFaPfU/jNIEB26uLUQHidjRXKUJFTOenPaxNfT TL+wpoW5SUiEkePQy+ipFUAyCQ/1bempee2jZ0Y8OZu/r9MZ9SaSS4vjY7D+Cvt98KZH56x97Zv6 beGF46Ovfvfx1KsncL6xNoIgiSdmQkjYPyyIbjwyVgLophy0jTd5G44AG2tQHCdPjWoxN3x5GC6Z +7YMQLsCxAUp68TsAk45iHKmIBCuuVGEcqtlaTjX9HB1D9X0UPG1ZWfYJDQRQQvpxkU9zj+VhJyQ ujC+ohLkmyw5RYtomnqv/INSGjLab8B/luRIfVDj6YzcOaqbj0qEtx6xoLrshAorshurbWudG/kg YeXl5+unmczrX/41A4I53zR9K/O7rKWBsbh+YZBklWEh96ZXq+yyw6mXDLiyUOh1e267bU93Z9vc ciJXLPV0tLVHwyNjaB55jlZm8L1EICGDV5W1AMkBz3pwG1wXQMcKo0gdEKFT6Jvwj6b/5DElQ1G8 k/mbStVYsVsCeAOEK+3Hygffhsvjb/Mj1JQleV1L9LLWJ+II42SClYJoQNwKtm3djDzF5bHJzOLC pq6OnrY40hiYUXE1gErEdZiGWtTjuWXXUHdny+nzV/76638zcuYE6BSYuhQLBenci2uQOu9xZN+4 vaePgAPoyu321HKpiOato+/y8HgkEtg+0I14DL1aLp1ZSC6HW20tvSV7DeIHYGLgX6KqKYITMUv9 C+F3wn6EoGj9cL+w2UM2B7ADNbwHGGdemxtamj/BibP9CJhxwuO0kcqCugJxwZtsbCNuicoZARJJ LRa6gveleSb/KtoV0b1wWDMbUKim7DQn8IzBqFb0M0qKzobmVrJTTQX8hDWgd4NxvT7WMqiXCN78 U35d7dacHZVdMk0QWVROX4rVLHxH7bwlh7cwu/VIkwaGFiWUgCw5HSU3uYmgVbxWt2tVNCZFLYDX by/D3ZsyEqVCLjAU2XrbQNanj84twoNkR1uncy47deYMWi/gPdAjjgsX6chSjxFY9cBnCmYuVMGL r0yF/FxfpqozV1AiSgZOKQuuipQQTeBBYU/rjhLu8RQgzzNjP0d2mQrUhMDzFN3nWU+VS74Nl6L4 /7DlC/Q6DLUVTJBJ2wTs8icaVNYoot21sDkbDxNRrn4yQmcaCxAdYJwnPRYGuZH/4ZINThzgSvFA s0XuQpvgoaHVU+X08EIF9uqtQU/FcFb1glOvecm+vw7LGcO5pXXTh3cdjJc9V585duyb34Y7GHgV zMB6oYBPwx0cSCQsrEOHA2yJ+N+Nqs+34Ry/Nz9CGYITMqiWz509PzW7iJK/cCiIHFG5XB6emU3m 8u3xgNeD7BkZnHKykFQrbDtu5gJVGyAu3TSdCpsQtyr3lJSU3JScxPzlhpCoYKQJ63k/zZJQKUeS 8iJThL5CNKPQqPlYExhnmCqPC7xtukmA5gjM9HoTqX7j/QbhvvJv1iub3+p1x4bC5Vawlw++7tZY NMh+q1KjxopBPsLcc7UX+F2lIywsb74vNQCBVq5Sw6nMZwuGy3fn7fs6OlonpheXUume1ha/z3Nl eDgxM07YjatLKCzh7JNFD5Ll1A4ZORWq0UeIMXOMVsk9h1lhtyUAC0SnulChT8yfDTZFwrf8LzcB rnxPvYlMBCtkIu/NC099WWs50nwYVvtGIMdpTcyOCJwSrvlDwc62FmgGJiamuJcAzHjLpbyeyeUh K8Ih8mlIS4OZqeBph7dtdlRsL584dfncmYpRgkSdigb40+kaFviycXsvHwH0+3FBOBzw+6sLM+eO v5pNZnra476gD6EcLpvziQSuvlB7pego49KHuISd/Fh1iCDBuBnzOiubSRIO9Sv0adgc2Og+NtV+ nkEi8911J0k1UF5Kgg1QraL9MPuqCBC2SI0VsVzJ1TGNsG6dtOpS7sgZWPacU6k/kegyJlLx2vxV nkN/Y4mtFYg5Eko4NO+a5Mdq2HytOM8ojN9KPl29l3zZVbamuU1p/OUlaiZppkhUXauaCdUOmAfK RH+y//xHaU/jQHm9DoM/dpTUajYfFlVc/ANg7qvraAqMrBku+VKsL9KzvXcGqsTF5ajm3xyJLU5M Xzh5EnvDUzAR7PgXY4BUqJgEANK55z1HcubRrTjdYEfMBKjEdVEUmlHeiuhmdDfjdyNyW89eicrV qWqw0nINrrn2uYmXqBTOWogbp5g7VIl+STgyGUR0Bsylhdo7WWeoqlfFj3MrIvJJZOeWKtWD0nPo QdYp0eVFEiUXCnTRlM4HooVMPtHbzlmP9EThRD8/ueTy++OxqBtupeXiaC6RqlfBi8GAFKqwVKGS 1mv93b17gnHftcWHv/3tK2fPYMcwNxBLToVgZEspR0jWPI37N/G4bbzV3/IRoFiTzxXRa2Jhbu7a +ESpXO6MRuBOTvoGjJ1KLejztsT85XJN87o0H5kmKkSrqjItVlrkLCbgtdRVFAWUpKUxWjBeFAJu /n4yyi1orJ4iEFnitTAkagcY5CtK2iSlTUpEXdoNxljFRxO3UrBr0NkCZtUlKBfiT4wNa8V5ejkX sNO74GtiHxuc72pn05p++IPphJhLA5nRVFSQ5YJaopuTi+znDXtrPqzeyIosJmzHv1CwwGkP+UtE Zi3oB6Bzelz9/X16rZJFmzefpz0eTqVzFy9dQvMg6ssj74U9EnKc4Dd571gKFgspN0Nmyz6r2Uer ifg2A4ci1lfQ442IIjGmWd/x07Hyf/1xsXKsYCCA48aUiyOPUyACpLaWKDRGc0uJUtXmD/gR3Iv1 ynImC2Ae0vy5UhEnFxWi8+kUrhV0AAXd/uKx46dPvgZgjmONTklklrhBlP8tB9m35+0ROWqQZVPb nvnk0uWLfQFXPNK7lIROzTaagD/5xdt3er3hCqB22R3W7UGG2rY6+DoYIjpAyWlVW6BmC9qcEbsj ZAdFjvabBM+Z3oWcBa0i0djKo7mcfqDCetVfrwXttnC9HqzVA6Bu4S2BZ6F7ooP8zmER7YERIxJx NRe6nbsrLneZnNJddMfhMrAhGVt3wAimWLOh242qvIOwgkh2biTErYXICR3dQW1oE+ou29wGtrpL r8H/UXyaSIxMim5uHkYEp9DvXN7CJBJTRQ5Ux2i8odMjOEQqfpSNlByUNiCzdTQXJagrMhJGV7TU IMgo+hkihtbMn1JDemxmKaOSeNBjZGlIroaiz8H741N4XSTqCZpr4doN3pqU2gyoCImLUMf0SUce LKbX4hl7DVvRXoewXCQUZXc1Y+QqLh8dE6ffHYhVPPXB20K+XfVhYyqRrXXG+w+H25KvvpYaPu8A VnS4F4t6plzQ7blaBbY7PkcVMN+LtyvmSj6X5gW2r9R92D3Ek1oOeRajltNrRrFWQ7NheLagTSUE 4XBaNdusovKQNC/kqAjIQHMDHDbNVqbi5kJnlzQ4oronZpy+IbKt3krZWS27KlUPuihXawCpSOPg mIFxRtc3xCmcI7wrUC5SsvjJAJdM0lFsKWWW4oKy7nSfnC11zoQ7Yg2NwuqmY7y10nTbDWjunTbe 7GUHNhs0JKQ6Rxtdlp8rWQvDcRzTihs1maRhEt8iOvUQd2FIouyiZqBJlx2HEYQ5qreCLRFccrMT 0+64y98br0V6qs5ALlVIzc+WKqkQugg4XDldLyzmC3lHMNq7d/f+O8q+Y3/61Re++nUkS5IV51IB 2nz0+svLLFqE13wVg5tGk+QENm7vlSOAhRt3T67Vz1y4iGuyNRQkoweqy3TMJZKY+lEWiHU0TjR4 UfY+Ma08yA5LOFuzUFth8hVMr6LHBVILycugWtC9ogNM4GkiP5M8ENJYkGfTm8sv6mcDS1tAujEA +YOEl1dvsvLEmLvRtJqQ5wo3ywDTgt+Cf9/p0d2A6Xwg5YhSdeXqywRrpXTdHUwAeASrbHzFMteL 4H4kHoVbViKNEv1MMBBojYbn5paee+Y5ushxtePyZhhOdT2ouCFYZ6XLhBRXC/RVQbMoBZscVSQ5 qqCpRc5QSF9xW+VS+ukA5euKEZKpUmecfeh8AX8oEsRDRXRLyuRb4+gNFcHSuFDSE/k8NR7CRFGr gkwPeTWgm5DX19vSqrndo1Mz33vkkdNHXwkHUYjndVarLh8a3a24CV/WvEpa195uPPntPwJUcw8l SjWdPn/hvF6q97S3o88EBEu4aCFNs3mrkTg1mqB0PJVZim+WJUBs8hM3e3hKMaQK+fygUimSZJAf ltIgKShigrER368PPEwfMxNP4d9Mcir+nCcRFcL4jRo0N08S14lJ8N4Yn9KHvlYnjwve0OhLq9V9 NnQ7smtocsT2Fy6Uo0LIy6wlbxzzCSpJkx4SMFwX1psj/qrncS1G5nWYmlXep4HuZd2jHCabxZgr DuJaGhxI0ERFis9AREYjYhgqRNtig1vbc67SXDYBrURva3stUT73yul6IlfP6fC6RM0u1ljAv1gJ QLhCzXGY8+HGOWJGqwI6nwD+cFqh8NJHSm9X+GM1InuzMbnYltPKidb+UrTJ8g3lD2u6gdP5FBsT Wp3RRmssdbbe/mtpPZ+oSHPeWZnMhGJvHm8CG9RUh+UXXS7knCgXD0qifbF4HOcjW9QX5qc6OyM9 HRCPoX1rfiGbMvQKCj2AvuCrEwvD6xwLAlssEB1o7WgLRWfOj5x9+BE/PM1RMECjiOfZWt3vsmPb yIGu51S+W57rQOsvXDNGenlmfiEQ9A32dXu9XuonWKmCKo0GtO72CNwQMaokbrKnuOVMy960tFGc tuQryqBcvFfoxp7jEsIt63GGkqbAwlKRM3a3wKYAeCty8x9oLSA39VyTLVcgX3C8icQbtLOgcoXu LbSvSHK8RlWhysvlRgFqRVxU1SEcz9d5k4XHG9/Wenu1jlAHhskWhcxXx9+WdOX6OziQlDSmV0lA BxR2ezx33LqntSW6kMnk83mgvO72lunZufEzxyF2gbsCiRE96JGJdoDgXGxuH4Sk6nBZeU9FbDdy mtx3gVOA+EFgXvpLMEEkyI+4k0bHicYfVbmRKGCsabVZ47LOs/DefToxgXSyFa9G0xuAdiQUDmgw MEgsJeKtLaj/hEIUfMlyOrecymAqxHWJs6UFNLiygFXHbN0Wi96/d3dLOPzyqydffuIRIqxcDizK VMrTTECbU8p794C97/ZcxdfF0UvVTL6rrTMe60TxJuQOuWwKF3O8xecIg+PDAwQAUYfGWm/RiUNV Lptl/SHd7kUPDsty6SUk5ZpUsamyeFa5nMpiishE5N6W1ltkMWyVy5Bc0DsreYnKpo1JYcbIohXh GkuuruSfDbSrNONCMQt8Y3IaT6EYQXcYVlJPcsBMqcFjBzvaBDfRmCdTafo4rkGVz12xCWZfC2Ur kcOa5i2Wi4u6szaK550287ZqohNN+iqbCd5V9sL81eWFbAXSY5qdvX4/KsEr5Zqhl9t3d3dsCQ8X 5xeSS5rTd7h70JMsv/b0y75SOeSgNRwFX6iSYYFSR0WCIom58zyZ3AjmZogupihVlCNQeSGEF+Qt wmCbf0o8F12d8FkS3c2f/CDhcfb4lnY8pMUmITbZEKrKSZxKhuRU8SAPrieZ+DZd7zfyciYYVzDc XGfIzKbAeIN9kt3E+CfoTDdaSGEEIEwHoyEcnWw6FW+JQMNSdxk2XyVlpKeyKUgYyLcanUNsSPVU gh6oFnw1w9Hjj9/V1uedzb74je/OPvushlwZ+aXJCqFKXWXp1sx+vU2HaeNj3soRIJSLi+vEyVPw XetpjSOmggbFo9emZvRKpS2OFrEE2WAnxTpuQq/CkwiKZXWiib1F6K02kn7jT0KJW5tEOsHd1k3Y Xr5JbSdHb64d5SBPn8gr+KalqEWX0vsxI67woSLgmZjhj+afDcJc8fKK85ZnkJDR5G0V7LVArILy JllP7yRmreu7vXE8bu7g6u8v+hCJfM3PsNSb199ZHaxTXhcHlp09EBEwHyOLWK7oZa2lDX3cs8XS zNIywmxrJILGImcuXZqamQWmw8WezReUURYiMunlOPCYkVgFZDwiMZuiNvndU8hGpOcQLxGb/mFQ LgsCOaJN9KwZyNTjFiMhYeZ9d2PveCodwkEjASjnvHFdgCLH8ciksk6P1w8hOVTAmk+vlJfzedBm uBkl2J0ZmONgvYKx4Hd5EoU8erp2t8RevXD5+488lpidc3nBwFieCmam4n15nN+7AwuDA+4axsSl y2Vd7+7oRskILhQkyacXFyHfiHfZS05IDlweX4BqOknkKoIK2tgahc1P8AoC3fSIcOXiOY6feDIR 09CSkw84t7MxmQsG0xTmlYWLMhNvth+xDM0t+bnIePEu0nVFmGtx/eaqSHEDV42LGFGzyEAxtwRs PA6bFyJrWnsQtOe6Pbwj4UdWDkiRJbXTgHkYda3kqG+x5MDjVJhqPtKMnQWSr3G7SbFcnPPY+ttU NPMdqwrxujtroXUEVvEPETaboi28+DzQ+RR7bul1t7kmCmkjWwp4fLvDbcZcZvT0mYjDAd/jXAb+ iGiDgKjhRBs5XgxxhliiOJMl1LNZysE5hLO0hKQkUKNLvzeK5OLkRNGc7ghNzAdJgrisOnAPfyXc zXdI7CG/shkPm75QnaSocgSVv9tuqw0Jmv/4OqD5WFYSckfuW4/ItMWrMNLv0yHAAWIbUUI6yHKh 0Rc0MalEoaZTtTSEToG4qx7SF4xEqpzDcUJpKFujY0C7Crm8s+KK+SJtzuC2UGvMcJx96fgrDz1U zZYwovAsmOFik4+Hpwe2d9vR3NiftY4AgU+Q3RAtQO/U19OteWG8hrhZzxeLMKJubwkLv+xGWGME TqPKRNl0n68589a4p6TkDd75+ilewDOPTIWnGavz+wmaVn8w/9xYfzOAkOixEp/JRcOwmsGi+Xvz XpjM+vVRl4EhxRW5bBpfyTpy18XidY+ptQmT1TmZ1T9AqAjFSDQfgjWmirX4eaQ9+VRiYoC2mAxj 8Ssc8sql0u792zvbW5PwQkWfIJ9na18vIuT41BSETZrHAzEynq/5Ya3nAu5rHFs6G7xU4B+SoyQg rv5RPlv8d3Pj86iOedPXVTF8xSlSC7KVS5F1n4P37gvU0pLLtXAloqiHFqsuZ3d7Kw5NJpuHrQr5 tNjtQT91G0qmcqlcHn/CaYLjKdnK2WyYhucyqd7WNhz2gMMz1NExP7v01I+fmbmMoiE5M+/HFc97 d1Q07zkobXsulfHb692RMFCU5vO7XJ5UKl0sFlpbPIa74Aq40WMIFx2MOBhtk5UKO7Gwkx8Za6H2 Et3ZgbvJuo8fl+42tFHRGeTnjMrJmtPjQbsDyqyTfIIzb3zfQf0miX8nixVmyYXvJhqbOWzq+Uk7 y0ptehK9BqjZsu1mexZYU2BnwN1jKWDOMqKX5B5GoAhshtuntfrcoUqx5rZDraORcTRvkMo7SS2P ge9324O2SsBRgUiLWgl5vDCC9pb1OjbYxUBajzo6fB0RgfAdenfuSioM1A2b0g1KjvINbGu8D0Fp 2RQq5/45lqz5hjvsBU/7JoY2FsXvcqP1BLzi0agATqd2l1fzBYMoBEPJUDUYuPdDh4te4+S1qy7N FfC4et3+ycujqZmlkNNN3pgauv1SRKliYNSqOCVUbAIeBdWGRRSX4gSRZpx61igySkJEQ7bB/ABp +5Ffh7c55BaYFch+HICfilYopki+g6cDScMjpUcO6JTUMFMqnECRKYTRPj9B+HaZ1VU9GUOQd+h2 IxuncLcsOFioA8dgfGtsnJtRSLw5rtI3wloHkgShWah0A6XVGiyP7B6/e3oy4Q9246IoQFfqyjtj NT2UPzNzeXxxzulzlUt1zeXXse6uGJ2+cC5Z0B1uLRzZHGq5NdZbn0o+8ed/VZtfQI4rV0S1AbIg WOHwoSZt++q3d+hgbnzsmkfAgYskn07D/h9epli2cbaqXizBsNqA71pAI405M+ME3sUBkeWFIhFX WT5FVVuwmi8jCxfzXy003HjcBPT8Z7mtVIZYKFuAdjM+bvyqKPLrv6EF7PkPigDHPbfXTS1wKhWo NcAqwH2fsYxNi0Qw0cB2hlz59TKuLzyImICnIcboxSKehiwTnoPwA0pq7TG1Fvpe7yhc/X3WoL7X JnY4rKnYRvGN/1d3rosagqgRhR3d3R29XW2lciWdzoW1QGdrPJnNLULSVCguLCUQWqkfDUh2LN/N zr8mzS1KQiFbrPWDYsPVvlhBXShyeaJQtax24RdLa2a1Trr+2JkJgzeRtFjvaXiXPt88lbgYcTBo OcsaMSJGHPZYMBAKBNKlwkI6ZRQNSpgSCKJ+MP5oEG6X5Elsr+/YMvDg7ftCfu2lV09/7xsPZVJp jHCqKcUq3OUqZdPNNlvv0uOwsVvmESBDzNxyolLUY8iGw3OwjtqP2nyqkCml/QF7IKShJ6CBZTha BuHCBYCmfjrUr4fa3HCnGyBmIG5pZ6M8/KjFO4A8g3QxHOfOnGa3e7XoJzUK86MEvS2Ou6nNpump gucTIc6KRfJFFJ9o3MHWRJTL+yuiXCpnTDKIMR4zsnZXqVxN2ZwlbxBQFPtYQVkoROSVUhZFdFR2 6sNXxTOhESgawDNUs06cCxnIkGMMWTnW66xgUdJy05j7JypP1hS3rId7MZc71rrn9e+QPIQpWYGz wozTQWsuW2y6b3f40O69ZVvb4J7eWXd6eHHa63IOtXe4S7ZCqqjnyonFNDjqUDhCxlpY/WCtJppx UKtshM2dgMCJS0jntKeqryX8qcK0CfVUPRBPIUygC163XqvUiuZ8zCexiVozG3wSVGD0QN5e777b dTOONYNiT6XxEMHghjpeMgcNeN74QqboSoETHG9YEON4oJNWvUyXCa67gkvXWp2RbtuSe2EkP54u JGGDhJZE8MejsWNUSYIWCBh0GXta/BF/2Z6/NH/iyWdHfvxsxFnv0LwaATUUV2B5u8GVv/tG0xp7 RHg7sbRcLOqhoJ9kDHz1Lefgw1EKBnw+DeBLqlJAgRBdzg3SREwuOkFLCU7gXf3SIJtNKlxQ+QpI yYtf0xO0iW5XWhRm0Jt+NGFyeVSAuQL0suQWAl7+rCQoooaRx0XlZfoHUTE9MYn4Lli7F/IFPMfp 05xeGA9gBrJBPe0PaGAMUBFHEJ4ku1RnQTIdcgdc/bZu1LzO91nv+5sxc8WaZkXyYOUO4MRiyR9t a9mzY6terUwuLCGwBIP+/s42HAa8Wyqbw6kPh0MYBQi0+QJmOwqfCOCCp4l5NyUr3GlPFIfmxm35 JKirFzAub8jKORlK/yuexCJLFF3OEF6+Fu+64lKkNOE9c+G96R1V2iU51lTRSTEfq2WbAW6lgosQ D+NMtURDHrd7KZWdTCzjQdwH3MYyFJaWhGfAc9rt6PBnGOXOWPTQzqHFpeQPHnnkzPETwOMo9s2m 027Nj+e96f3ceOHbfAQcuNTQ6bWkl2PBYMBddYIks8HeoWrUS6EQPE00MoYg8wgg4RrUaEozTg0k WSpOSnCWrJDUW+zFrU43qvmkNJXHhkivbJxVBGewjOuPdCyMoLkKSVl4M9MpIZkDsdS5sZmJahtB 0kjG/szzNPJ+wqSyWQkL1Xkn5W1tpVqu5jb0WjGfz+RKKDz3Vh2Bsj3k8rdX7EFYXECUUdArBaOS LRbS+SwL9WiKIitAGLt4/dhIVy5meA0+00TWa6Qfm3ZvrUzkG3q8Ue25UnW49rhp6NklzaDs4JVb S0PkL2sdD+xNiqgtqUS3B+ox10wpnSqgfsS1p7e/2xdzVV0JVH5WyzA91jR3qpArZPKMxxGzK8SM I0qD7GYZItPA1IyTaWBqbUlOKwLVmUFRIhZrtlEhWv1R4Lm1mDA1+7wAkBWGIHSxJKQwzkvDd+9N 5hlr1SCMOT9CKz9Zo1oKnObFBd1XSIS+MCUQ8Iho+AsFmNzUgaNt2aVsPgtoUvbaDE+57i8GO2p5 39JoYVK3F6oOo1BBr4l6JBbCSUJrV2Slqly9u7W168HB7bt80flXL5746terYxOaU6PdcQKTvxvX OO/eM/yO7pkD7PDs3KxRLofCQYLbdsjGcKINgG84JArDDQs9xDLsZ5OyQ+KkSMFFFS6onIG5JRq3 MLKC1w1czoH7OpxuIk6B1uzTYt6E7DYZeKHhFQS3nmwusfl1vEdiYmXidF6V8sfawZ4YSA+ANIRd a9kIBAN4EgWhMlVewN0iGA75AhoScW7AGXSXL5a1YDAYjdAlVK/7g9d7VjR2dI2AvN6zvNaMoPT3 N/yz1vtbiQpW6Fv6fTlrq2ykWUYpf7kSiUa621qRMklns/jK7dFodzyG/OlyOpNcSmJF1hIht5Zk iu0+VKUP7QXDc6lksSrwFTbnXsqSjmkIzBv4ekWoU0FESWL4NzrlpuZRKV9Mylj++D4A5RT6JZKL i8FiIokDCs1KamlpKZGC6gzN4HASMdDbY9TFczGbnVlOAH1LGy+ceOlYjTQyVGqlQhH5zbKjfnDz gM/tPnbi1GPf/x6WncFINJtNoYnYesftxvPfqSMAm7ZqOpnC4IiGgmjWDcoNJQX5oh4MeVviXjgk U8LT7yURth3e1qqcToz8TIkAh0vFTZPyRKgRc2PptpThSJrUJDbl6jSfxny0ar1i5jtVyDaDMftB K5CupgL1Knkji21RqJywuSlw5LU3drlsD5Zrgaoj4g71luttT/3o0h/95x/+6f944s//5Kk//7Mj X/nK81/7ynPf+PqLL704UjDCrW1b8K7oR675wbH4Ry+P/vF//es//I9/8vj3nlSfqM6bucOvx4av 9xSvRaC/XtA296rx2ka0brgnSNp69a1uwNbYV3MUHFFne088Z9Nn0jlyuLT7Nrd2Rn1Bo2Dkc5lw SOvrbUNiLZcrQn3CWncyWsGGyMI/JXwLkQLQTraH5F8ofSqEA+c8p5mDlROoLMhVUGYAahLivGKT Ol16EYd1+qm+rKzV1nuU34nnN5ZyJkhXGQAZpK+7S/LdpaCHbpl0HiE6FvSkEnPzyQSWym7NV3UZ dW9ZizrjbegzkBleGEsVM36f1+VxFfSiAZtywyhkCkvJbLZUZlcix4A//GBLt2M6ffyJI9NHn6Ni E2Sw3knlzztxZt7Ln0lJbcy9CKJBgqigV6oFXS/qRsDvg3EaJ8QdYI0JtCJAApuL6kAGnArXTfwt xxIFoCRSW+oRxVjL0WIMJYiZfpPoz/fU381/6dq0rusVgZPfpoHD1BuYJ8OaBfjN5TPpKSh6kAse kWx8ZPIvvvyNL/zuH/7z3/jdX/9Xv/8vf/MP/vm//L1//H986Vd/7d/85r/5g6/+xTeS+QzXzlDy p1ouPPTQD/7gP/zJb33xz770B3+09klfbwhe651Wf591EyxycnCC1YqIp7e1bxAFslbJ6dE80XCw aBiZPLyECWi3x6KxEC9fajV4KPZ0tQPZlVATTL4qHFwlj81DQwKOOGhxzJYf6q+iVjGfSw+ap68x COQRRYjfeJBMqtw64dY4WfvUvNf/QsdDDi794G8DuI21dDCowRARZwoPIlmJn16Pw+e1t0aCgOjT S8lENotzCnoUNCqxhcBrJQM0VSAcbI1F2gJhNPrb2t0Ja+vzV0ePPPX09Og1vy/AVdYbt/fGEcCp Snsqy/H2aKHumCu7C75A2GkU03M2fynvrVZcRsAXcSddYT3oc3fXKhGHPeyAa7k96HSAoPM54KAN wbbyuxVmhVZ3FDjJMQ9XMht9SwUZG6ggb0ilx+yziHEHQw/UKlL1HuXy61CeI6/KdZhE3YKSFoMA 8UxhUh5SdO53yKXnJCQHZHSRJh1ZGqcbMmoPdJXcYYgkLsyUg6RXnxF1QaKBr+F2Fkp9mzoQiODT GmmJ7jswsG/vwN7dA/v3b8Hnv3zs6n/9H38zdiUNgsXl9STytYW074nnRuaxnK3bz15a/sP/9j07 EqSemler64UixHl6IQtfdsU9N0nHuaX1WnyGaViwCm+yuvicfNJX2+h4rrYp8KZU19Sjl/zNy2TU rgSAqsZSOVQC0+WhP647Kw73nv395VphqThV0wsu9It0x/xgyF2+i6fG3J7WaEe7XrOl5w1/ybOc ny3ac9maN1WCohVgIG23I42cR2rNbis46gbaf1KTeXixGLRBP81aatR/lqtl1ByVKkahXC5UysVy uQSxJxTW7OgNNxyjXDeqWCzUDPDt9joY+QoWh05kcEi9jo0rIfEHapSCkYZMHZLSpDbnbplspIOf FPqkSJgr4JXuFaPTzZsLKSJu54PiUUzd5iY9fvAnPIGfud7LmtaklJ3gQUjV0rAko45OVBjBEixV DyetiXCE6MSUnTZscA7HLnnsZQ/c5TFrLmczmUo9Q+X6oVoKSyFPrmxLTM679erQ4VtHl0tLEzPt QV/UbsClHhcccvT1vkpli2fat3x2bqyaqneH2tBlpgrrczSXiYTj/jCOcRW5I5snm6ulSvUd8S5f pnL08WdGH3s0YOh+WzWjV7M4ijgDhVINEN5mz1RsSQM7x9M73/AotuaJer1HaeP5b/0IOMpz43mI N8jqFrom8k/BhQUkCtNy+GeKC6FCdCxZtVgMhaybRQMrIDLvGz9doWITG/PDDQwtsNwE8wJFmTax 4HwT7lpBa8h+rXht44A0Vu6C/6wbLnjdANbmJhWIMIgXtq6Oru/98Ks/evpb3/reX/7lV/7kX/yz f+YPuEZGp147cZISBKAOg8FjLx67dOkiQm5Pfx8col85ejKdzuDTS5D6hAKQo/v8GPkIHE1HiD+0 CYqucr5uFoZfayisxbm/zvMpkwjBksMFNw90icRo0A2yz9Sc7tZoCKNjemYeSU40k4yEgvmigdEC HM96R3JlQp0RceWKCKAQqvpGKIqciBeKlGSxRRvz5oy/lSpDXBJZ5bLR4MYa/FTbCXN5uk6regnS YIiRqXkAAP/0SURBVJyjqZGxsZk5n+b1aP5EOg18olFai6gnnHea1+z2aFgLBrTlXO7i5EQul2M1 C1WI+CA+DvgBObDo5IoRYtgHOlrv2bcDc88Tzz5/4cUfw8gYzdDpbTAXIRq4nSjhwh6h+Outh56N d7i5R8AxPzlfzMP70OFzewF0MQJyKBAq634Nw8OLJmFcVMg6cWBq8mAxozPFYIv7pgV8g6hlD2tm P1bMBCtfa0ZttfA34Ty9kJd1jfc3m15K907zLeXjmvKaahKQOaCJh7XoR3ocEni9TMEEY9lmh8SQ 3hAVFa0tMOh3trfGtm8f3Ll7v+YPYtAmEtkquhz5IrAhevKpZxeSiQP7t3/8Zx4EoHrp5VePvjht t3en06g5rRmVjMOFVevyek/PWnB93e/zeqzJKn9b6/0x0xHURd8aTOXRYCgaRBDXkSYm+WC1I9Zi FMvTY1M2vdK5uaO1K5paKBdSbrQwQFAuV3Xg1zJAM4zgq9gAY20V+K8AXcKbr+ZCZShZqCCIw1bR jObi1ELmNzL7U0wXhp006islH8wymwlR9RUaAGK9x0w+TpTd/BPDllyCmjIebBrU9IS//RCGRk9I xVN1NAiSmsfO/a/cCKo4yAEYYiF/la/oVc3tq7nmj1+CNfnmzZ2bI5HlyUn08vK1lFCqXMQ4p8pl JwRJHR21ngF7yZe4lh5ZTC8g04mDW0ThUKUIkXk2n5xfWoTJLVayVcMRc0Vu69vW4QlffW341BM/ ts/OYfkA0yI65LyuQMWF10625niQriZecZsn4noQ82bOx8Zr3uwRcEA3jbUbTBt8XtKQAjJlCwWY nfr9PtgcU5UAsRoiVcGppFh/Q2BQj1iXlsVOyzXBEJz/aWJprT8JqW2CcQvB80NWSDcJb/O51nTC fxDleCPlxUyi5Naa5BEW/Oc+8U4icekjkIirw23k+LGTJ4+dvnjx0pEfHfn2t76ZWErBIPCWW2/B c5xO7/joxHPPvYTF9q233fLZz39u00D3wlL+kUceB4XDMhiifBiWYq4RXYgKMKbQ7nVyWQ2x4Er/ 2zd7Sq973TphuZxrqeUBr9oej2LhAgtsinm1eigYwM8ZiM2r1UhHZ0ssMr+cnZlPMIFug3CZanTY IkfpVwC6xVNLlQBxyz0z+CpFOJ9oGSTNS8AmoedNOhTv5bfBAcS1Jwa4OFQQEVZKhfOXrkKjf2jP Dpyj0fEp/CmCWk4N/hY2uGMgzUmj1+VAm1ZoameTqVNj46Qrx2yKkrgSzNDKaAS6hIpQ6piHB0Gn FEG9bO7uwAk5ceb8M48+Ui4bGM24miBrk3fDTXZj4/auOgLIeHsdNThtoLEmtNKEeqDTw9Xn9cI9 BZCcTOdA6NUcDsj0iNe2tCgNwYnpDy4aFVYhsIibTzlz5pQQY3G31GlK5OX0I4uClSyRSXZ5kN5H jMiZ2WS+RT6aixubtNIWrKWIoLI0VgBtiqRqiUBOK/hecIKqLsEGjnqN1xxLy5nPfuqffP7n/ref /+w//rt/958/+vgTSPB94lN3H7oHXArEdbXHH37l0sXJeNR7+2237L9t366dO3BVvfjCyYnxTDDa UjIy4OfrDrTfRKtFCeM81iWAX6e2+9s5/2uB8vV+GtIUNCuRL3it4nEH4+GSoeeNAjwLMFWhiD/m DgTytlo6WW/zVcLuUs4+PwNGneJzuVqo27HmcQOY16povOkyoGeu2vWqRwdCByRHhQKXHahCXzlO 3B6KvWWslZxkVbhkWKnHm+wDVRmkdXybv+L6Qwy5nEsTIoH8Ii8xN/EToE2M0f/Wqx+hEyM9Z91T JgMbCLvLRVjUVEtoQwtrIRQmo5cT3CSoQPnyzPz4YjVoH9jTW1tO5uazJVexFCigGNmNqxn43YOS LvjalNyxfPuWarU7O6KPQF0OryOst+s1GA+hjruMgwzNYrkMy1B3xB7wVrV9sb6dkc702OKRbz6c PHsckwZIGRjnksgf5UVY0ZZLzVMy6H9siBrYNm7v1BGgMjCMX1DksqilNDe3fEQqky2SKRBJCyCB A68fMkwwKnGz8eRVXsZvZ/Il8tb8Gnml8CsUF9U9+b2BBkyYL+bppuiwcRiFb6WCQhVO1Z8IVFAz nHoJGXxYP/Mu4PrdsnWwJd42u5BILufuuv32f///+vdf+vf/ppwnI6f52dmXXjoKomnPrj1dPd1w aLn7rtt9btfVK9ce+8FjZWCbcgXclLRYM3ed95fZgCalxqpn2Ww7oDxOrV9v0pCwhCPX3Vnr7fkE Y/UFWA1HDsDwXL6YLCBG0/fBcqanJeay20dHRpFk7uAS0OnZRfhl45iKABEaGN0gVQs3DCL+XEkS uWJICHF+pjAtPMKIN2dbXOlewR2JzPnwJh2H9/jb0OHnyxMDEtcsksXHTryWSGeGejs7uzvPXx3B cQ34oTXDhVwHYY6Dyd/YXqnAI8+1vb9lsKcDWGd0fg5wHAUTWHync3lkislJCWcAxsVeD3oMQdKG E7KprSXqD4xNzDz52I8mhi/jjXDd6DoZFkF7aoPf9cbtXXYEHF6334EegIC6zA9QkIOhEpkccwcX MtCgVAvCOZV9cn9LgduqJlMQFvfuUc4Rcp/Ei2JQbj1TAXNpBGQ23hQsxnO81E+K4SL7j5NViIgN LCtzkaiz9QqbojSzEytITjNwUQcbxn4qptdqIcMIoNTZ7fHBfahWB71bi0S0x5/62h//z//3z33y I/jwy1eunj17QS+V0UErGu4/cXz6xMkzeMPhayO/98Xf//wnPvdXf/01rHErdcejj/x4bCzp9raU a/66LWKzh2Qi4vomQY9m/nWNE29NOdfdWe84URyWzLZN240LlGbSaZVPgaIHfX9wAjBJam5bwJsv FdOFfKkKmIgRUOvwRRzpysUTF3WnMbRvsC3UPjObn52sYk3ndhZt9bxRQWEnHBOJWqnWMGxsRt1u EGNOonKjAprdVirbdQNB34ZNL9vpwTL6hdbhkkg3BAwSgVKJKIAwgCp3D+VNHdTXIazWd+QUVy6M ecNVx6LLcTCZK2+Ypazv/df7bE46YXhT7yQccHwwDFSAsWEVgQasuDKRk9Bgl7+QuvjaRbteO3zn voKndu7EOdQCBFs9gajTZy+H3FWoXpzVUsgB+896FqqgYNHRma3EoTGfTBSWMOxzpWI2V6Q2c04n fNOKFViDUtNeJDbzyWKHI3BH1+ZtWuuFI8+NvvxyLZXA04D2CxAd0ZJbLX/VgpobcFFbqQZxvt7v vfH8t3oE0PqPDOsJdFPMIdQExtOs4Ghc9RZ3IbjbQt/ym8V0CxCQnyaeZuxtsccS6cwXNL+XyYev 8ZXMjzQ/QS2lG3FrJX/H8A/P5Wu+6cLHl0MmAI9AnEECW+pR6QhofpQ13vPA3b/xr/75LYf2zc8t fvOb33js+z8KBoK5Uv70qTNTEzNwuV1OJF9+5bWXjp65NDwO1gWU++mzZybHJgmwGGVeHVhfvfEt Xj/qrFzPN9b26z6xKyYy8xCrEhulomnG5Wu9P+pdqTcQ0R6wTkMfTxhDwnumTLbF3HUIK7ZMvnhp ZFwvlgYG+qA9T2ZyC4ksoDR4Ejn9pKFQehTRl/NJIPSNeI28KCSIuIM4Tj9xBsBh0QZKHlWIbHMr Rf8A6es+Dj+lL8DQwtEhAT5/wYWFxcmpORzuA4f2JFPZMxeGITEN+j2RMACKHUQ5xiJKKJA5DWj0 CvweC3vboiFoGqDcgnwFigasvWCzFEA7QLsD3eNwXUBGSragegVOLDv6erdu6rwyPHHl8tWF6Sks raBywXKdmp6sqMT+KT3i77WvhRjuDsIPMwMxsR4KBVmSRJ3VIU/CNWYAnzlwBwpgmJ2gtycQMxA8 mSAS6cl0pnJKUQJubhBHFuTwF4SeDcpx8gDn9Lc8X0A6BQpOooKRUA3sARAgeeU2PmTnQsZtrBmX rkAQjLs84O9JNu6ALTj9if4qelyBU8LEKz5e+oKKoTiyt9Dn4B3c3pKeCoZgGIQqKC8Se26HBmUc 6qFCAbRcWdx3qOUf/IOPDw72zM0vffnPvl3IIT3a9ehjLwAc3nbbvv/yn37na1/5D3/xp7//V3/y 7/+f/+LXAgHX4lL6G994zOPqhnvo7MwY7NCFIKAKRXw38t0CG083q6H1dXduFse91sDDxbfqJp22 Rc4u+yBBAjsMV3d0oqCVdNXwRzR/2IuuzcTalstwQu6KtbgM58zowuLE9ODOXfGOtqxuJJZt7mrQ U4fiAnEZcgtQu5gTEJyBJcGhs9s495HDAAIsgH06KDx4OuHA0FBBl1GcZtQl0aGilSEZmWMdUEdr C0rI8eKQl4XsI4hzy8szUWtLmlmVPv3EC5Bn+MYMYRRRrWrg8xjP0Eil6oYqBjvUfpBp4JsQwQ/b V7oiDH3dJVo/cYeuewK0IQR6S9CVFyv1UhUepB4YH6IHE/qDYKmTLVVqOfuJh48cv3zl3jsPbj9w 19NPHNWN7EB3qLc/MJ/Mw9wTChO/xx4P2YLeesCDZDUONfqA2ToH7Hl/8szUldMTV3A5bunq83g0 u+FIZPNpo+COa4HWkC+uhSLB1ki0JdqKLqDbfLFnHnr0qb/6mtcBQ64KBAJluyuHTJMcQkWTNQtZ 1vuFN55/c46AA+5/uKSljloWtyIHY19O5akilz03WZCFlbDZN94U+d1A7ZY2pQHcG4qlFYirmTe3 8LXEF6HFrx/x5juudRxM+C87bD0rENSAGgNBohXReEXed3l5uVAsZQtZRIzP/PwnP/+5z8IS7uVj p373d37/q3/+5TPnLqCY6eMf+9Df+0e/9NFPffjTn/3Y3/mlz3/hD/7dwYOH9KrthRdfOnbspN8b 6O7tKpYyN+e0vIPvwqktSVLgEMEB0Y8cmcuBLjWi8sYvEU2DmG3k2jiA4j2H9kZCgWQ6n0IVOBzI 8mWPxyHSRb6p1m9Kx8I8ONklUlCnp5h8uuWSKNkNVSIqGWNVN3p9saisIaWlFL3EPGbm5NjIojYP H/NpZgGqLxBBkANKwPeluQaQk+0/YWSPwE2VrKhWwvIBZUpVlINh8Ny0ddTrn2RrR9XXowuSkg6Y 7S4998wrJ053trQc2rezND8zPD6FA9EWhn8lTDwJiwG7Q1dF9UhOJD9RdIepD51dnIDt0WDw1OjE lalZYLeFFDw7sMQqLiXTc8nUUjKZSWdL4NKoOSA1LUDZd3dbzOl1nr546eLRl4BC/IEAlmpS/7xx e1cdAYfDp+G6pUo5bCQ7Ax8OohPcF2oNgOjAQkhTCorjwE/KKYVJ86b78iuLpaTMUyh1dV+5Eoo1 eeOZIlpQaJqAFjZuQsQsuXIep/U68c7CntN7skd5s8rFIjab7gh6khWD4oPY3gOS8GqlQCV9JT2b WOzqjO/Y0tPT2RIJ+OA/Y6vl26Kej33sjg/ed0tbi3b5yoWXXnkmFvPfccu2g/u7bdV0OT/nQNlc OVGpXtu/v2/blqg/CAOAq/lSjnrhlN/z9kO0NoJFPVl9VCGEiMc09H7DMSzoJXKlhKzY6WzRorml 0sWjl0vz+t4792htwbmF8syo3ZFz2wrQq4EEhyACjDkYEljmUs85BAfo3bChbJCKAwmtoyG4vVKV DVGKfFw4LyraRYbhnKyRjSA5/ZR0tjQENT0BuHBV6CO1wmC8oQYXR/LmDIFwbyKFBCNPEwp4aHgU UKkpFB8VvQA7OXg+ayiL9Gpht8fLtaS4OIQ3Wgdhtf6rnXRcLpQ94yok1xoXJOLYsIzBohVxPBKO nHrupasXRrfv3Lz7jlvOv3Bm7uqsM1Br7YEFv80XRC8Br90ZpE5P1FcA17cj5HZ6bSjOdkWjoaE9 wenK1IKxHAi7vG4X2voFEZ41eDs7wKzly8UsJDNQMVEmCYg9MKjFdgfaMmPzpx97ypMvuWGqWK17 vDBMpS6rzTfIlrGt//tuvOLmHAGuaScZGYTDNOJJvsq9PREqmRyg9gIKpfFf5WOFoZa7SliiaGLz 79ZfTcrcgsb8QvzfGAj0bqYKRYFtS8ticuH8Nk0/FOW+5lFYYTSinkVXMFJq6HoGr0fYDg0Mbv6d L/zLL3/5T//ya38BDsDjI4U4lrF33HvHl7/y35947Ov/8T9+6be+8H89/L2vfeObf/yhj38QJfzh cCQYJn2e36N94d/9q2889Kf/3//wpfs/cCc1I7bXUHd3c07LO/cuDILpDIERQcRCW0iwMJjjqTkY 8o+1GuZ0eGEDsl28NpZfnKvGO7Zt3gSn7Mm5BNWIuqHkQSimBr9cByR+t1wQJPfVI8SGq7+ydoVL O1mMzpidPRSlw7PEdrNG4Lo0bvPDqsBUxqeMD2s1p4ajaP9N0SHF9wpUGWDu8e2AVlDi7PM7USrm gqyLFCO0K3gbElCC4UDTqbdtqjZzPaxG4KVHDXAYBzEzO33+yihA1W0H99j04lMvHM1m890dMcBn XKkBP54FpwmXj/wRiTyDpgV8J94OUAw9CXYP9rbFY/hyAY+3JRpBvW48EurtbI+GQngellO5fIES P6wgJpxvc92+ZXPEHzhz8cLomVOgLHNZWnqqqVGmNb6t4K3euQH8vv1kMINwZSjriG8YruC14RBB 9cGAZmjK4HU6MDkjlKPWgEpE1MLK1Kg0dCyibOGwrkC3aYIoLuGiNBf5uELu7HLH8YFUKxzMyW5F ke+iIucnyE+B6k3yFRNxrwbJ6Vo2LXf5albwH6fZ6Wy3V+Po8FkpoP/4WLw1t/9wuL0l56xlqpUc 3EJKqVQ+N9/eou3eMzg41NnTW913MNbW5k4npnPJeQewSLWqeSq53ITfk9+5u+WeB7bE4k6vp0ql dfb3fCgnRIgFkMBoYNRiDr2U4JKCUwSobSDw1auhQNBr91fmCtlzU1qL6/YPHmwNxGcm7LU82sH6 obPACGLojVSds1ZxQY5BfuY1qC+4Uyuhb2xEtAKnA6Ej0BM2J0kiUy7Ud0jAOLLL0v1SmZ8rSx+h Xa4L601cjGJlOPnKUUYVkAqAMCE8IXm0x3R5NNAqyAwAj9O6oFwt5XWoZqp6zchj7ZYz8nodxU8Y nGLKuPrn3qwYgkocXIu4FL0adLP1ehHlD3Ub7Ga9nmhxZOyb//3Pr01PHDi8/a67Dj/65DOXzl2M B1yDO8PVDuwgSv0Qy2lhVLcH6/Zw3ak5nD4P9FpogAXqH8M0lN60zZt3ZkYT09VyrlQqIFuAtlj4 psU8ViUVlAzqkLPoVaxR0IfX5/YNdfQeinYUx5eOffcHxSujKDclZQ3mdVYx80a+QHgc2806Chvv s94jgFBOFwmuVhF84Ebu5LAgYjmYQjj8OAEbXsEKDL9eNS6oWeCQcNMWbldP5cfVE1ZymwKjCPzL Cq1RKmL+gVfL1n8me74WZ88fzjhf3kql9PiqhpcUviwsJWDIRVVsBLayENvpyO1SPZsvEAAUzZfQ VqjAb4BLG0meajAc9AeRVwDrBO9PJ4rq8HhRz0NzgU6oxAtU4Y0Bd//39k3KehkFw1Gmks6gnZRO 9BZ8lLIQsKGzELlcgUbP5vLPvvKqDjODg3v7+7rmE6nhiXmoCSFkhuzY0o/TpEAxk4IzKTBEoGmF YbNCn57GeFwAA/exo5CpwLoY4/L7WEW8KqJeB8ytX1W5r7yLiRzNcC9NHhQtj0+E/gPVjAhS4IMh p4fyw+vzhELw1SG9qq5jWFIrxLfPKZCnKklh8Q1rBuzw8WOvHXn2ZeTxf+nnPuYLRV46cTqvl7Zs 6to+2BUIII7jL0iSEl1OBZ8kFGBbJbRyRpIZCWXqyOLcPdjp9bpH5xdH5uZR7I0Zs1hAV/YizmzA pwGeR+CJ6vNh6MPcpa+rA+G8IxItFvSnXnzp+CsvxyJheP3zKDcXTFwIsHF7Z48A+C3w2sBQVJyN 8I1Lhk6+HeUAVV3HGKdsPqvLxGmQeWcO1qbLCt9Xv6rH1Z8UN4ILRsTAwl2qSG2ee+FMKIqbvLZI ziWkW2hagrtpxqJYHYvTkeev2Mzkl7kTasWA3Uj4fHnUy6FhMyCM5oXjo5+WpN6I1w3zfRS+oGN1 yuVIeGAT6TFqBoQYJSe82lHviiYURrpmpCvAMPl6xfCgLMPp8GN+QHbAaTc0v9LbvrMn9a18OlAz OfRhbUVNxiA/zqPeh4KEw5lFr2oq+3VUHY6QL+jI1s6evPrSmdO+7viB3bc4qr6rV7OZxQoqIqFh YT9MDB5UrHDJAkVn8OaqAFiNGbEvZ78tYVQk6spGfLj5kBm/mSWXIMKbut8Ek5mPMbkaYWwsfmZF QBeyvG4glkHATQopHyhgtFGCwUliITV2/mpdN+yegBYIgmgkjsUGD5m1QPnNC2V0vVVQbU01nTWb v1bN1qppHDhnYOr4qRNPv2wr6Xfdd6j/1r0vvvjKxNRsf0987/ZIIQwLSlQch+qGFtaMkFYG3R3w AW+0Op0RjwvGWf665ivC4TFQ7tviGBpqqbj1yeS85nG0t4RwYqI+LYheiPA2dvlC3gDwuAuS3XLN Gwrlqvaw27/J4U+OzB97+unFi8OoIsUQQX68VFebLhPPRkh/K9feW3stGHHiBFi7glhOrbwwiyNw Qo1GbqjUwouGKWNcmt7545pQrvpdQu8K2tzaMSuams81n3zdrl/3rjeIVsynq4/6CV/cnA6sp8mV j28JnhFlF1QOzZI7TpnBM6gGyAmtdFVHP7QKa2edhqG7vDR/ALVX9JzXjZBNXXKA2ECL+2E55oW5 kEjVWKO5xjd7a+fobX015bJAURMTRUVCWHFjBGiQDTpooQaZORZtmtuDFkIw7VlMpsdHJ5Eju+/O 2+LUVCiXzMKtyV4s0jlqXNccgAUQm2skObsCixmBNp5DNSgWB8sB20pT8l11U7BdrelNptaUwpjo 3QTpchDNmcD6bHARLmg78OpiLj89OnHqxZe//zff+9pffvPZp184/9q5ulHAa1jfSqlTWnG8bTeL g+Y7+Uz66Sd/fPLs5c62+K/+3c/iOP742ZfT2dzuwb6hTZ2orsVYxiWKSxarTTDmOF9YOWk+YHHM RPAmxlBFiSYd/qDft2NTJ1Kd6PwJgW5LaxTyy9ZQGCccohUIkfKFIrQrKbSISmeoZ2KlBsgz0NMO LfCFK9fOnjmlVlZv26HY+KA3cAScX/zd//vYi8/nL07dt38Pum8jyKUTmWOvXQ73OO59YEfFQ+IC WCODFQNowQLU7YCEgXTjtG4j/TnJw3GXB4nyBmcbcV7jgeyDPpc0UaTYJY2KuEWDXVOdGMWRAwYm pC5H6RnryinRxGS3WH3TpnC9WLhQH1Fy7uDn0AM3bgq3rZCO0fFAZo4ajdp1u7MsNuvoLIQuhnBQ ASJxuqHngYEFuaEj1gCJw1TaDcQGuE77ADU9pAQQpFMKEJAOfZcwKUAgQO4G6HpOj0sXuus3cxq7 cfWwypPxcm6d01zLat1fHQByCFtFKbcWB2XJyRvLF74HPA0THqxTXC5NX0qfOnZp+vhEb7S9M9aG YxcKR20Od9jrb9NCieTC4gJUiPmPbNvjvq2zUl48/+zE4owW63BsasfEWIbWAQ64uq2atzlLOHYo B3VBwUKqFIW72TJBxXHC8FSXJIsyDAs2oQe/C8a24nWiNQKNHhpDDhzzChRxcAYCKUze9uR8j7so WkfKHisHqgNWzWTZJVwmZjqq9In0SQL6YciDHjouV2j+yvTjf/n41//HwyPPXhx/7vLwK9dyM/m4 Kz6wpcse8WeKaaw1XDWf2yhnXLZ8Fc7pVaQWSdQFI0lpaspOc+xZpLxaSHBDBuiodWU5PLx+qCEs LUxwLnGUyRkD+0sWdkhVoRiWQAEMEUtlyEmIEynZaiV7Ff6IvnL9+EM/+Ou//jZqI37tV36pd3Do +1/7zotHju4b2nznL7QXAwaJzFDI4bADXdgcYZs9DHdiLK/pagHf7vRAKO9C+stu1wL+hWylpdW1 nF0em0+EfFqLryOfK5GJOmpxQRFmCxFfEFZ6y04donSfFivqmNEMV8UWD/mT2czC0vQHPvlpuxcn CIfagPAe+AieO1W3p1CpQwz5BsLOxlNu/hGgAItpm8YQt6JX7oWcn6SiCakjobphFdoEXikpl8k8 8iMmwd3A7Apms0Rd3RQVTr9Zd/FBqz6h6dsyLaNUCdbDN29Re/OP69v/jquQTG9mkUAnA7o7EMdl ndIFhSIiHuTV+RyK8rEiIZCO2dvvcrdFQqgfgkvi9x//sa2Q23fL3i2belKZ3NwSmBhgRBKrMYYW tSnpAZFJFZkJx1HWnMvNkkbJS5hekRubm6vWoObTzejfBOYFcwu2lw+lMcpiFSVUVNkZa32gBjG+ aTaTGh0ZP372wpXR8ZyBvhtlUC6XhyeOvXbm5LGTqYV5KGuBaRGjMgavUPlN0f/WKOaNEmrfMU2p zvQmkuadabrxL9Yf6TdPIIS4LHGcEQajErLKQCsOAwudmq7Pzs6RI5LdfvS5F7723Uewbr7vjsMH 7r7r0unTT71wDO+yrbcbFyZtrDQDABfJGZWmmcUgXA/CYhZ+FHMlEDoEpn0daAHpn02k5pYS+EpA Kx74NIBFpMxnCZ+FfdNLZEYPCQzaIaJ6YKinq7u1JZfNP/mNvy7msthbWsTD4xmLNhQD0rd4Yyvm t//qeB98IsEgn6bBDc8gb2gVL+nEQ8kCAhE/CHUT7KVozaXbdHEIrcnXFKeXrgu7zb8yWlfvrORh oiq0HpN1n6RNLYlLg/tWXLrKXspgUevulRfMT9P5ug4sN/26Oopf67uvtzqRObRaqVSCJR+K6Llg pJ4uFo16xa/5IJ3H5V0EE2WUI6i28miOWePss2cvnR4b2Hag744taVehcMUWmutccrgzTneZoZtW rYLzheihRKJ1Il5YH05kutKxcHAnkpjUolgZkMs5a2AclbJsdgRYknVzXRFVGUIPbivD3g8Bx2bD Bo/uPO7Y4faHDkRw/Sb/Fn4CKcdZQ4M7TMnLNCL2u36PO1Q1IgDEpWpXa9tnPv7AwVu3xzZFurZ0 jI+NP/3Qi8bRRJu/21GoLyzNhjpCsYq7raaFnSGHAyaE/rzLX3BrNaenzI6GzprhrqGMuOqz1XxY haCFUsWdK1OXIjIeoi/Gn4sFHfRSRi2r24sooXWgS1tEq0V81VCl5i47a0uF5aSR29yzxVfuSjxy 5tH/+q2xsZHDhwZ/5e99qF6d/vb3fzg+OdE5GNt9Z4+bUj7IZSDZg2UzmVVDBY9fqbZZlfkiziLG c3Mu1E5X6sgIITc0ONjR1hWaLixeWRwpu2tgYqiClqo5nOCRME/Bwh2LZSg1sUIkkZnThW+/Jdpa TRSe+Mb3sxcuwDcHkxzZYKCxU93mhoJloyXFOxeDyBQtEKAmfkWcGBaCUYYTUihSo0GBRapzocvJ m6XBbJqJJ2GggbxMIbelRhEQrch1pXth6KiCuHhOKS2MIpmbwjuvCjiCNWVL5WkMb8zlwTt37N5V n7xW6H8TO6nOC5E8daiMsdYvot4RLQi8Hh1iHeg5yrh67egoFA0hvHtn5paOPPl8dmn57rsPb+pp BwM7NpcE5YbgABTI0h6Byqq1kHn6GidSgLgqDVLScqVAxzKAVTFkJUA2lZSYl5JRcgMg3y0r0Wnd 40wnZz8F8SuVjJkANY0aeVogByiv1t3ZQlWRPs/th/f393TCyOE3/tEvb9uy6czla3/xN9+dvHDe 69fQDS2TSJE6h+p1iJwjwGOHi285q+cY5FsHW2Vk1eJALTHUoOUBXIeXVaUMj1m51nB1wVqsBIID IDrg9kEcRVE0mzn2vYf+/CsPjU7M3H/Xbf/6X/xDXBD/8T//xalzV/q62j989y29fZ0Cw2F3QKFa NsblxPQpLM6+ptxWkQ0vxaysGgkHtm7qAu8zMreI84s/41zDiSgS9sPzNscLKyRLJVOBhQKaiGKB 3tPaGg74J2bmnz7y48TcDHVq5O+NLwI4z30fN27vzBGgnJ4/GMS5zmN6RVaHHO6pL3NFtxt5gBrK gQmPgisKW9NotaKqkLQmYSJ8SoNVUcSIistNEd9E5RKsGfkr7cpKjlhFKUu+onZBltfvzGH72//U NVH56qB8zYXtarw9qzTXuFH/TFDOzEwDM+cTBejSWiNhZEhwXsHoIu0RDgRbIpGWUDziD4ZKHlui evml4YtHL2y769Y7P3p3re47dSnnSYd8ZRJGY0hB0IKoSZ5/Fp/PnVohgRA7cIA7opPrkJbTBj4d QnYyOkc5KG0ONKQj7y3KwwPO6tVqiX5WitVqsVYtoEoRZbo2W65ey6LgHKUStjp6HOp2UM01EM7o JcogHetO2VhPQwQQivLL6FW5HMrmbNmKUarldNvyfGZpPpMqJj/yoVu39/e//OKZ//FfvmZMZfq6 DwQK/qV6BX2Tktmknl0OldMxWzFWL4XKBRfY73odFbElu8uwoVMoXFPQmMfdYvO2wNWq5gVTXbJ7 S3a3juhvs2leZ9TvinhBVdWLldKCXpqy1eecDiM756kWu4JDjjnvD/7oq3/0h396YfzS4cODv/F/ /ZN83fPH//Wbp1883xfxfv6+zd13ucdtKLElrM0bThE2FGaze4wDNnmyUV0IaFTcx090xUU/T1zq JY+9a1ALd3unqrMz2VmcnmyugFYF8XjMG/AuZ9KlnA5BC3x10EYVNL4bawzD0e2J3NM2MOiJnnr6 ldS5S/B7wZtTFay95qpXSOG2cXuHjgBdX5FIBJM5yVeYtoPgOuDzYokN2YbYbghWJss6qBOUHkVh 7utpElMHrrC5FAARvhb8zSDdZFMaahhLbdIcwDiw86awukLo9KvFsG6gADVw1kukrDXeMAz4FNHJ WU5kZpeTcGHZ1tnZFgkD7AUAyUCroOGU3Z6BsxJSmwiv9erU7PzJU+cwPD71yQ8O9XcvJFLTC5BX UO8xAqHCxPFHqjynZFwUsc2PM+1BEJp16AgOYuLGYnP6Sb6JZJrIRluM0OnGRot4RB6kF6xQIppq ROkUSu9Orp/cNZRqUnl418EenbwwmsxCoUTdkFPZfL5U+sp3HkNHnt/41V/ZtXPw5ZNn/uDf/9G1 l59ztbRDqkT1lEjgCnYBSEcpjw/olfGMIuvZkZK/lvrCJvyQoUuACQ4SdCOITG/jgSTWF/IEWuNt 9Wpx/MLFb3/j2998+AlwWQ/efetv/Nov68XC/+8//c8jLx7raIt//sN33n/3gVAohG/NqVNybWM0 zqktStaTZID/wvwoKwjEOg2I2+tzY99RSgJP8q29Hbj2pxcSmUIe1z906HAMBZWFY4IjSmsgNk3A qyHZQmNtnKPOeLyvvXV8avaFl17OzExomsaZDlqY4yPfoTi28bE25xe/+MXZ8bGR4yc3dbW3xmNw mYJ4+trUTLaaP7R/mytGFriQE0DJRA0WIORgJw4WfJuBVqItLTabH+RHpR0gBXF+gRWUzZYxHONp lco4kZ5ASgeF0EUNwoIQk5bhy8ecAvj0SdB599zW3p/1LSAUtaSOsXWwCdmumuBca31irXSue9Va R6xcKeDwA6yCVZ2+MPv0E8d7tNi+viHILwHN0AQVLwRTjuzgQjqFyxdW5jCacsJ4Stc7vVrvth0Z V+n87FR9ohKvtLiCBvp6wk4QYN5J5n7Ql3COm659OnGymKMVOr6iVLbwCTU9veATyGJP1kaB8sGC nsz0ReZCCVWOTzIMuMCdFKGwOCeXc+nYKeXG+FirH5BppMmecSBLgFmvPn7h0uVRd2d0+75d4yeu GLnKlcQkaqA6ujq3bN2cSqUvnBtOX1u6rbOn3lL2owISHg8ud5EWEFKkijY6iO52V40oY3imUCNj sOdQt5C7DDU0pV0ylyAVeNpUHfkK8DgZPvggFnShWlL3GflaPnr6kVee+5vvvfri0byv9rGP3/OZ n/9MRq899od/PXbqWsem4J0f3tn6YHexQ2vP5ls9PjRsJp9JFpWRXgxZSMLgLPCi8E33iWuhg0gx HmsryLFQs4tTgeZhlZq+nMwn0tlWLex1edvCUbwFXLWMWrk92oK6UTf5XFQK8OXx+nDA4CDpw6cU y3DWzRZy7ZFw5+AAVWnQGYKAVQpBNm7vwBEgtOz3+zGj4w5xHFTNCAMHL9AWiDOiztmsFVQcBgNB CZWeNDlskwRvPoGKJmkKuxbslvArMVh9Xevf6+8oVK4CtrrG34Fj9A595KoR+8bQbj6y1l6aM27T bPCTDiVIFmoFREVjYN1w3pFOQ3tftBPimswqlQjWbLFg4JadQHVxPwkcXMPjk0eeeTGfWP7Epz+y d8fWqfnFxVRGR6hTvsNcR2aCVMbfVEYkd6SsUUF2rhUyuXWViZFlGLuyKK6c7/B9TvCIxoXJ8Ya+ RdZuqmaSJkERkijZjLwnBjlw/fjsIv62uas9pHkWEyksR2LR8Muvnvvjr38Xyo1/8nc/39XV9uJr Z3/vP/3PY88dvXL6YjqRIOUJXR2IX1Qfaq46rNPAE9bq0zc9F5oCUvUAjyMMO1wgo+fGpy6ePv/F 3/zSf/vyQ88dO9PeEv/1f/r3/+E//Yejo+P/7v/zXx49cnSgr+PX//7P3Xnbbn/Qn8uVFheTZjEn o3KWsigDU5EKW4am7FktD2AZw8idfsf/HW2xga5WTMSpVC6oaUG/H+uAQq4EA8W2ljgGCuZpDAb4 htIKhstiESQ6wpFdA33Tswtnzp3LZ8lPlHXB5Jv2Dl0sGx8LVP5vv1AsFl89cgSDsbutFTICkGXn RkdnFhZ7ett797QhF6I5nYW87g1Ccw0hrjXvEtoROEUnUOooeOLndJCFxKWrnJUTUlS6LPpM20K8 kdnW2wnxK0tmSKir3tHkXUyi3cqxvssgOQ8oyQPduK13tK3xPpYHYFNclJiy6taUnm7EUVnly03F UjNFCGdsEBboqgEbj9eePDd8brIz0Nrmi8DfPRaKsPrDlqdGYpWu/m6UR16aGZ/JJGG64qvbsulc yO+L7+jv3bwpc2lmejFdLZU7wzA5scMRHCAUuBTDBE0iQcrgewiFRjlMNK5cUWDFQZ//BCNLTAEk 7yfROOoNgK9pr7mgARt0F8gPEgnDURyonDA7y7Ul8BM8B2DhHCOFcx6nVIeKlCeSsi6HN7dYvXjk 7LXLk4MP7mzvbzn+5Gt45Yc+cmtrS/zq+MyZyyMf3bP3/oOHxuanx8cnLzx7tTyRa61qnVrc64Kr rAbGvQAxNoxLCIAT9AFVTdC86rJXXKW626g4ybGAcDPWFtgf6G1K9ooOKae/5qrNpCpT6dz5uZe/ 9/IjX3/23GtXuuJtBx/Y/3O//LN7998+++Pn/uq/fXXm8vjOezbteHCgdV8LZCL15WIIpactHYka 2fnTspkyG6S5Zy0BQXJVf2G1BOB+WyQvJqa0aofpocOeK+ZDLb6Q5h6eXEpnClvacUK9V6Yn4e3f 2dpSLlYgTbeXDFzeqBRFbwAXXBbRs6JIap32aGR8Ym5qcb47Gu7dut3pRVKEsg+UK+ebYLV326J5 vRfhe+j5zi998YtGUT/22KOeun1oUy/wFYLoxNz82MLM0NbOgf0d0AIjuJLq3EOFy7IY5htnKxX1 0axbMUEfP5cbhAp5gh+8/hKyRcK9yZwokE+PEwspFLl14zHBn6Vu7+dF3E0HPiveEJiMJgac6ZJx 9djwhbOjAYcW84YQh7DURhV/nl07QiEUeLsA1au24nwqnStmIVbJlY1loxjoCO05sLs+ncAafGRu IhR2t3Zos6kCusTBro8xsTW/EL9CLAC7o8pUJDwcRVu+g1DN7J2iWegxJlRoXFG5mWyK4xPvB66u YsEMspuMMswRCD8vFPPCj4K8VvAfZia8d73qOPaDoxOz8wcePAgvwDPPnmuNRf7R//Zzra3xqdml K9fG5xaWD+3ecXjXZlSzj0/MX5uYOXnh8uXha7NzM0a56PN7gvFQUAtCD4gRDx6yqpepIZ7NiQyy W9PYm52tdInLL3OVG5XUJKYXxy6NnD129tEfPv3Qd3504syFdL74dz710V/+3Gd2375zfHzqh1/9 1je//6NipnjHoV0/87P37jw0GIjDvBOW8e5wOICqZahKNELXDJ/Yb4M7WRHSofW0tfQVDp9mb5Av vHxBiwIWsmiI1oYrs1ydmkpHPKGwJ4B1GHKoMFpBP3NkQkC14XUVpAjwHxbs0JhjokAnb5e9WDeG k0uugGfz9m01CCVqKBJCbbQaThLEN0L52zYZOL/0u19C7f6z3/tWKVfYO7g56NNQqotL9MLoRP+m tsFDXbRK4xZxEJfBjkMlqRnhMARVgVuRn3w5si+5OqVkrKhOqMRuFcGpVaB5BUpulC85DENUWzSr NPiCNiO9XJNv29F5V37Q324oN6DfRtQB65ArXnz+ytil+Wgw2hGKxvwBoGn4ihVKJZ/X2doahY4E BUEhD5Jmyfly2t/u153F6fmZtmrglt2Ho3tbxhJz0+cnynlXdzCKF2ZsFZ/PCXMynD9qCI9/KJLS Egxl5gTj+Mo32Va6S39lHM1hnahtxaXTb/QX9tTkVAoFd/qrtABlP2aSQRJQ5sGozPPJ5Jhk5igP RY1EWS9CiD1xdf74D1/1ub33ffCe+YnFs6cuukPee//uRzoHu2KxQCKVOX/6yvFzF8MR98c+evd9 n3zQ5nPPLyxdvjB2/uilkRMj6XOzuTMLudFcdV7X6iGvO+b2BVHjU4ftGopQq7rHbkMLHsjFncly cSybvZQoXEieeOjFp7/53KPfePqV50/jAIbbond95O7/x69+7sChncvL8y/+4JknHn56ZHgcDPbO D27/O//sA61bgk7N7oVmveT0eEMOb9gA4rfX4cnLZAmssrgtFzce56pYrjriS4nLS/lBIkmx1uEJ 1OZCpyfslxt6dKft3LUZECkhjweqJH/IHw2EcehKhaIGGA721YNvgkmAeC82lbeX80ZXIDwxu7i0 tBTRvH0Dm91wcvDBY3EjlL8zYYNQOWi257/zrdRC4vC2rbFIBJokCJpOXbsajvu23NJFHtzooYvd cwMFVHghLAjKwuZ8TwCVXHYmisYlhKncwlpiZSEXJhbMct8EYyrvCdywAuELNmtM7u/zOM6z502+ rXhDaoKGebtcySynTj9/IbtU2NnbP9TeA98VtG9DlwIERjh7wLYd3WfgWg4B4UI6vaing1EtHNbS 2Xy5VO+MhQYfuBVtgo3x+fMjE/mq3rcpYvjAvVOrZzr5nJiTeE4zB+qC1ChZuexCBwZexYlfgzUW +HWSMKecnkwBUobAX4ZVj+SmK5BcvJFp5CBfCV8SfD8yXmdjTI/X/+jDL736o9N9vR0HHrjt2ReO Tl+e2rVt4ND9+zya1rNl+/a+3vz08ukzV86NDs8spbRYy923HXzw0L4wLHjsjhT6al689srxc6+c Ov3yyVMnTp0+c+bsudNnz585e/Hs+ctnLlw8feHy2UsXT5179aWTT/7o+R/88Mh3f3Dku48+ffLM 5Xy+COOaHdsGPvEzH/hff/UXh/bsWEqkv/vNHz7yxLMnjp0DuL/j8O5f+tyHD9631+Oz5Qs5kJz1 EmzOkF6FmL2m24rIYFGzIJao8FUnxB5FXMLofFSEkecLjQ4xEBQ1ASF2E7MZxDN2n8vb4g8vTOWn JlLlkq0j3hqPRFESUANNrpcRn/EOVaxguC6Lan0RyiGAMYxoPFh21V8bG51KL+7esz3S15dOpygh zDczDGxcsDf5cl3r7Zy//YUv4SSdfPzR+cnZA0ODHS0tqBRAjvvi+ASm89597dFYEA2+MECqECxW cAHIelZOVgOSMzYSMxS++NTIwhXLS+QmPC4AnBCEQuU84szJwGYHKjevWQXPLVR+3bCQGPR+Gyt/ u6Ecy2Rqs2m3G5nCaz86U8/Zd3cOAKmBhdM8vnAkQqGRGj3Z0aEAy210UYLD9WwhkarlQ+0ucL/p +aKRzW0/sHlTf5/H7jxzaXR6Lt0e6G0NB+vwmEQFoaBosdYi6Ey6Qwo9yhLTHDp8Zj08liQsEbiW EUZPoXHIsjsaPRCoAGWzh7ZCEzJL4H+eBmiYIH+HPCGMdgDG0bjUgximuaqTxZNPnjwzOb734N4P 77/r+99/aja5/IuffTCwv7vswZtWozGtq68lHNEmlxII6MMnh2uJXGt7x44De7bedmDT9k3etlCg M+LzOdBDbnp85trpq8Mnr1w9euXCsxfOHDl35YXhSy9cuXz86sj5scWZJdTKOn0uTzTQsrn79gdv +9lf/OSHPvrBgb7+/Pj8i9956vFv/+j8mTP2ut67o3vPXbv2fWCwe2+r1gKAj7VGm8MVtmvwQMJi JKUbaVcFzWX9PPqZB6dsE+cYQNhTtyzgdD5W7MbBVwojdAc1XYVzObA4RIZ4XyqzRaKjqL92ZSyR zne3tbdGW8tYgBslnF9Ug6EbFOoDndiodytNHQB/yJGiiqjNH0qkM7Pzi51B/+Cu/S4Nyw8SUGyE 8rcpfjd9jPPffvFLWC9NvfLi+NXRwfb27o4OEHDIfkwtzi1lEp07It09raAYST7A7YQUGrd4MHXd kaiUgRFfaJRcUYEa2XlLicjXo5m6xApPPUmocxN8I+92PSx/fcptI5S/xWGzYm4A9sPZwFxeSGae /8HxbEIP+wJQGaPonAyvnUjoUXUNSbnRt8EHj2APKsfGM3Nz2UQ47gkF/MklPZ3Kpiu5nbu2Duzc b08uXx4en5hd8IQdviCSkuTDQjpxrsE0k7g0LjhSr+DtVMCmmC2kHf5OswixBZLH40SfCh1KuiJc ORA3oXJe7st60UnuAxze9YJOLaHRh8Eo/+jbL79y7FI4GP7ZDz6YXEg//tzLoKE//akPOPsgy8Ps UPU53ZGW7n3btnRjxRoIJJey54fHnz1x8szFy0vpVEsssm/Pjttv3X/X/t37tw3uHOzfPTiwa6h/ O1K/vV2buzu3be7bsrln65ZNO3cO3np4zwfvv+2jH777Ix++9+c++8mB/u58tnD0lde+8a0ffv27 j50+N6yXjaGBtjsO7/rc53/m7g/d3TvU4va54IRTLunYB/AoaIKNcic7NqrjC0ESTspLdVO4hjgQ lAORN6JcbE0pJvoN8yaMx6hvONFPrK+Hz7nT8Fy9tphLGn3xjs5QHB1HwKWj7hPGB4z1mQ2lt6Oj jUUNAvrl82PFmhFvDU8lkuOphd3bB6JDg9aHbaDyt3hZrvflzt9iVF66euH82QtxX6CvoxMnDEbH iXRqeHI6tkUb2tLroTJpCuXAQJSlblArwqvwjI9xhhvXJsjKTiI1igNlpMkCWtEpLFBRvyohAy+Z aaCwFefKm4LsjS/XHH02Qvl6T/p1z18RylmsBsOQemJ26dgjryYWwZYGvA5XTwz9xtxZVI3VISO2 I3zDuBDoDFq+bF6fTi2mjEw9Ug9F/TWPDflPfSQbKthjt/e0be/JTtdmJpbLmVzA5tC9NBWo5CeH WhokqiZBhR1hTxQYQLEhuRyyi7racTrjLAqX58vbQUCBEhZSS/P0IDpFle3jTyGLWowvbjNR9vld +Uz2wukrp79y+crZ8aEHdg7s7n7om0em5hfuv2f/vrsPau0tsPAPUrrflkZNu6vY2zt01wN3tUe9 eqW0tLw8Nzk7cmH42rnh2csT4+evJRZhL+UaHNy8+5Y9u27fN3h4+5Zbt+64Y8eBB+7cc9eBbYd2 DWzd3NraDp9E0PETF8aPPvbcke/9+MgPnjl9/MzU7Bxwd//O/tsfOPwPfuOze+7ZEozV9NIiFD9e L46Zz+X0VauLdnu+Cq4TeQx7yOsPhTyQACIbQDpABuCqCIgjOEFnpl1kCSSXLF2AMDPE4iXo0sBa Ea1Fch8DFaOQpuXT+vJSwWfzxb0RSFHRQswLn0W7F3OFt1JFNxEkPPGTfHIqKL6tTk8soC/JlvbW fKV0cXwcvjego9yxyAYqf4sX5Jt7ufN3vvAleuXU6PGjr4ac3r7Odq/X6w/4gavODg+3bQ/u2NEP ygO59wqnysmQaNVQDt2SgG5Fglqh3MRNdN0JkcLXqXqaReVxuKe3pgXaTwrlzV92I5S/uVNvvWol Y8NIDjAwPbd47qlzxVwNnNu2zu6etlYstxOJLEaB5vcQuw1YR1HWDpn5dGEpXy8aHh2lZNFgBATG JPiI5ZQtUj94920HOnZkZ+bOjVwuFPOOCKyAQdHQhC8YmYaFmLUx5mMIzRbIggB4uFHfb64I4vWb 5Mu5skxWc/QNWBZDZULck4/T7iywlEFFUhY82e11U3Wl3ebz+6Ym5o8fPT18bAlR/8N/50FoV556 5Dgspz738fu379ta9pNko5zO6MWc3UecQj0PPywoADvuv+v2D9+yLxoIVvRKIpkdnZq9Njp9+tLV 89dGTl268vJrZ55+4RVsLxw9eezEuSeeev5HR1589MnnHjvy/FPPvfLCK68dffXsq6fQwX4EZaW4 olByeWjv9p/92H2f/uSHDt1xuGLPkxYGlVH4JkF0+PBT1WWllssmNBRh+zVuCUKNgjx21KmW0Y+U XaZZvCIqYLoKVcZT4jcfGM5HYoOfM/hxWD3XajDmp8Ssm5TmYbxf0Xnx8kI6oWsuP5bSUZxmjxvG MPh0R6WCT0SZKDXF9QCcOaBAR6eWsOaNt4RcMe3S7NRyPrtt26aWrds2QvlbvCDf3Mud/+53v4B+ lijVPfKjp9zpwoHBTVUnkvnefDo3MjPfFood2rfD6cqn8gXoykEyYo3NFwfbaYtFD3Nn5BotalZR mFNak/WtlJUSUoWfAMRH405YF9EmsoM5t/cUg3ORm/OopKWiXJemKMaSxljfd32hHIkeeYvrNg4N 1qKhcafZoffNHeKb/SqJTW90ozoWuZi5qyqLGXCjGhEmmrkUUImt6cSVDBi36nG/N3nh6guPnor4 Indt3dvR0mrYbRcnJnO1ktuPhJhOjV+9QbywmM8GA75yxpgcS+ihQqgzlHQVK4FqxOmbTSQy15a3 ecLtD95Z99sKk0sjEymHXmn3h+LBOExZSnYHDHOhzityE2hiv4GayZsPazmSTOBkaY4KtNiIXuZ4 UHWepRIer3k8YBIwdoDDEaFIrO4C71spozWWH5Q0xlQV1itVUIPkGw67RKOIzk+aPeLJeo8/OfzD 756bS5c+8ckPP7DrwHe+9dTI9Ni99+79+C982BYLoCEp6l01xCu/D62KvQC/AUfZb6+GbHmPUY66 e/f077pzF1IC/Vu6+gbbCebaa5l0Jjm/nFlI5+aymZl0ajJVnCvoS4VKWq/m9EoBRmQGminZNPv2 fZsO3LH9A5+6/c5P3Lr3vl2bD/f6+yB+gWMiykcdFRs60gVwHFCqRSwTvBODUVTdO5B/hOs7F29W cO5QmoRvbHNRjTR8DEGEU4tdbNTzyFRqkrMhLS6IkoIsH6HfC6/0qhNVpmBaMBRwnDwV2NPbXKOT M9fGJzr8vn1bhgzqte31oOlvBcMGZSdE2ZPZigG7yTpQOV7Z0h3NIz2a1rWaI5uec83OtuzcH4xH SYkJ4Rs0mNTcTwx32BKTzLQxO5MWRkDcxu1mHQHnl770RUSxSib57OM/qiOU79ji1tABC0qvGhZN FZexZ3+/Fqnniro7oEGuRNy3uinaxELQEgoVlyJ3mKRUVHfzX4VpkXhkEi+yBuS6IbknLzeXAGue 9/UNiLWShtYHXXdk332hfH2n3qrNMr+gHFA1a7HpiUA25RJOxifoIlCvDZ+6dOLHl/ze4Pae/mAg AFYCUR892vFsSPGQHUULjlQqQ830vN50ITeVXi4Gc/6oz+EFjevq8rSUipXZxeTk3KI/5Nm7fw+C N3D65MIUSgftHmc4qlUdtTz6GtjqfmTviHahlJ2UO0naBfGcWQAuZmDMTkiBgXgwSK0fMFTgtFVC hCSHQ3pVteKFzoqqVdETGrMCdYKuF0uGT/NAhlgyEOJ9ueXCd7713GPPnEwkch9/4N4Hbzt8aWTs xy8fC4eDn/3UB/v27ylkUi4YlVC4aYwX8gGwob4GnaQckPOEw5HWjva+vt7tg307twzee+uBW/bu 3L9j68EdW/dvHdo9NLBrcNOewf479++9bd/OOw7uvvPwnntu23/vHQfuv+vQfXcfuvPOQ/fed3ho z/bWTd1aEMXwmIAqxXyJi574u3LHLvlfnS0+8zwj80pELiAumZJ8gQh3mvID5sUjkznnDax0BI44 edpSopTeH/KEQDBiLJUmJpbbtPDu3iGoh8h+i1yXKKHKr4WlsNqhkmFg7QDntcVkEs2eY7FQ1VYY np6rtsd37N+P5CfOAZ6LxTzk9rB5UMo3dUDpXTZC+fqu5J/0bOcXfvs34eEA+5xnf/Rkemrh4PYt /hDcm23IaF1EzWdy/tC+wWBnGE2ivH7YJUIc2wjlFg9Cd0QlYAJbCejMZb5uKLcIdCt+b4Tyn3TO 1vX3tUI5XZl8eUsdu0RzXKhUkomkmc02cu7qxVdG2kKt2zr78TjMsQI+tLAOoG1eLpVFJ99wMFrM FGBzC+tEuBROYmVe0wNBZzWIFj92d7ji0SrOdH5qdC4zsrS9pWPgroOBlqhz2Z6cry6n0lilR3wV tLD0uUH9eqolNOCxu8nDBAs3tAHiEhbUhdZdZThok26OugMplRRPR8T1IV7X4BJeh4TS54J826bD Ghxgk4ogST8OtyuScjidRQNpUG+t4ExOGa+9OPL002dzM8U7t2/7tX/0S8PTUz985vmlTOreuw58 4mc/ZIuE69UCeZlwmKOlDC8PKWACVrKvq/KKxS5CZY16Gc0d7G0Lb2pt29rTsaOvY3df74HNA7du G7xjZ9vtvR23beq8dVPHod6WPV0tOzti2zviWzsDPRFHVKtrkN1USwh7mELJFwXuhXDIEOLIpI/4 fJt6QwV9eGLmKY/4br5P4V3FbiE3BQnhvrkApYdAG2GK5HUy2xgqhxYoDO3xtlZftX7u4gRKC3Z2 dWNv4D4JVSKexNpO0Glkc405xu1xwkmNFJ11Ww5LDXsdDk5YCLx6fkSv5PccOuxvicGSDJ+Br+Vx uOF0BnMHqvuSneYFAmO4jdtNOwLOf/tbv0XFdtXq8aePzF2e2LW5L9bShjMEUuzKxPjVuck9u/s7 t8Rz2QwbXkKMuBHKb9rRfxveaM1QbnbqYSRnNu6BVVbFgC4CDRlmr4xdPjbW4o91BONgdUEfoJcY aGU0kQl43G2tMbRsQyvUSCSIBT9w8Ew6sVRervngck3A2SiWW/zaQCCeyJQvXpmZXFzo6mu/5cEH b+noXU4uj89PJnJpEO1IPyJ5B705WlwgvKCFKHtBUfBEJAbWJmTNcVsZYxF+pPv5IiU2GU5SZ0A8 A/ECvcWhvaberdQNp6zDYpzxH4TU7LLrmptN/ODRY889f84oVj98+y2/9vd/eXp5+U+/+fD4xNTd t+z9X37hZ7wtrTUj743HahWdY2DjJul+rlLGDIKWDDDchU0NLSYAOaGxJysCNGaTG6BQIOANhz1g SqjBJvXZETqbAxha2UHdVy1jPVEG28EzBLkluOirU5jlnxyJ+Sb95iQ6C1Y3kwryfPPJDJ5VMstE U4SwpBoBf6X+vFQ7S+gefZHkOfh0Mht3eP1159i1heXZjN8OPbmvmCv7YaQB0ZCyLKNpnj27iA4t FMCQ2f1+WOE6wyEUGzhGl+avJJZCbbEdhw+BSkWGFpCc2B9aXjUCt7k3G6H8ZgYA5+9+4bdpeNXq p068OnP2aldHvKuzU+bPxUR6bHZy51DP5l290KhR2zhW8gpU4VEl/DaPOGpS0QQZeDjyNSjjhVOe dMes17+B7eVF4gbBcjPPLl/XKh6ZUUHBNVltyxMkI8a/EEZHeESN2NjFa+deHvY6/REtDODVHo1G Y1H0JoAyOh4JIoItJ3O4pFvDYcgS0e5yOrO8mF5wO6uxICoIq1DMgbXWAmXY72Ur5P1UWEq3+Vyx Tx0MDrYUl/WpqwupkaKR9Hp1B/zyfZ5ywG9zwx6wRh1BEcLR4NKD9Bz8v4FVifoFVUvNeEALSKNY Rs202wih6GcDc/NiueZ25bxeKj13wSDFEw4445oR8CQ8lWHj2JOjTz168cprc25X6EMfeODeT31i 0aj8yUNfvzR6rauv41d+5VObDu4tVYqIsSSpqeEtme9Rox27QQw08TYAOphy0H/CBRWPw+UB24z5 pOZA3b4TPSOQjMyV0I6inC1Xs8g9YE6BNx0mGrwaAhBMOqDvUTCPr0M+hUhgksU4ldJhI2cqQcpS Qyf8pFn/zFcRqzDpNHLilxcKSjEmMVyUg3SpSnkUx35zuQwHRySs4ErD1yQ+AlEZlI4bNjcQ9ji9 bhQQXB2dXlxOd/lDrooz4A+J1Q2ltITkrpP3MO7yvOBF816qqoXszeUHrTU2MeV3lW+95253KFAs Q5nuRuk/upGVQbLzblFUwKsJ3kvaZuN2c44AVXuyQZZjEWXCr55Bcdfm3j6PDwtf0ILlsbnJeKu/ f0c7loHIprDgsGFJLKFcIYgmgkU9zkHD1CKYcf+6UN5EsMjTN7jym3NizXdZE5U3EKcQCXzjdDaK MkE5T10dO/fiVa9d6413xENhDIxgkBhzZNCCAX8+X8jnjba2OKq5UfOJ5g6L+fRsetbmqYTbvMjP eTRqZePUa23BSG9LZzpTHplegHtJ2VPbuX/3fbv317LZXDqTyeSWM4nZdA7xDFHFC9KY6gpoN7j6 B820hcYTFgFWWQT5ERPAk5N1LAsREfTQlBib5nOFIyR+pYoWAyuD2txM+vTp8ROnRh955tSr58YQ c27dv/vTP/OhD95/7/lrY3/x9W9fGxvdu33zZz7xwdvuPGxDLShas7mc6cU5L4pCeTfkuHDgpBtz 5UQ44D6Zn4uDOvpiSOsiajtH1xO3afPST6BbVgkSGOY79G3qduSWqX8mPZmtIQnmk+U6/E04gFsF GHJaRNPN4Zd/b/An0tecQ7vsLJEYauN3Yk5acDxHUno6TUf0jSgZKmwM8hJIMKA9c6sWPHd2/Nrw bEc43u5vCYei3BGU3oH1nfi26EED6qWmwV3L4YJnC3x7YM8BuQvabyxU8slSIdrb2btjO9ZVODs4 GViqiO5N4Jw442yE8pt7pVPas4I2VG5fKp25cvSVnG7s2bwpFAzi0OP0jU1O4vQM7B4MxVHubJBx CmXJZcQoxyMLbos7n/mrNX5M/bjCBaoyCIs2azw2xiajfos259HXdDGt/tXXt0xbsWZuekPrg677 kJ/qtOeKpbeECMBhBCY0YUjCwvTFK3XD0RlpbQ2FCV6hzUOZJKmgQXCJooFaMBhcTs4XK8Wg2w/0 Obk8a7hq4ThcO+zkteKoF1Bb6K+44zZH0O4pQMuRTp2YCM4kB/b17Lj/lrad/QWPrZCsZyYL9qSn vux1wX/TEYAiEGR0pVQ2inXILEDqkUEiNaun3WMxE3cgYk9yxBAoOexVyObset5R06Pp2Wjyqnvy VPXic6kTL8yePrdwcTLhjEd23rb7I5/78KEP3AY2+pHHjrz02PPZ6aXe3Z2f/4WP3fvRu3UnAhzW EOj+gwbVOUiqKWtnOQFQvQMFdqg5xEgAOkLuvob2PQh1YBDqUKaAynFW7ZrTTaYrNuhmQEcG4I9o g5YPyhOH5nbDUBo9rjVUNbt8AbhtYckBGolkJ1QIK8biEoCt4C0QG9eFXF1mbSfFcDKvERcalZwU XpznZPV0Duwsa2GBGKc60UOb12F4oduJpY7NVYBDPWzHyeLSce3KzPDEbLsnONjV4/eFuGcH9eOD 7xjPsfRalwe139V8BsomSDxJmkZzVc0J+9TFhQXIWXfv3eVC1g0G9R6YRxKvJHyOiuM8LZnzy82N ae/TdwMq/0JFL+J0YACfP/I0DJL2bRlEdp4hT/XK2LVMKTO4r7+rN1YuFzlTYi2LJLGpYrcl5uMp Xv2JY7GkPQVTKIKF0UUzVhBkQE/fCOU3dySurWBpIDw1M/PZAlAE7goEtFIicfzpc4VsJeSBvNkf jkZKcF3RIVEjt0LWLbuLhrGwsAC9YywUBfNwbWGsYC/6og6gepT1g/yF+BgRAJXiXW0tm/2x1HJp IZFHM/tLc5PdfZ1Du3du3To4FGntjQYzS8lMvjCTXlrK5zJlo2AYJFrHtIGsKMcqqesXfaqAO7Ag oJcB/eHft7RcGJ/Jj03lTl2cvzq2dG1k8crI3NjEEtpJ9/d13nbLnvseOPypn/1QIBx64cXXXnjh 1ZePnikk8vcc3vPhn7v/jg/cZfeH7FXDo3lLuayRz/pbW5FNRUgkt3UTaEiOiJy6uDcmAWohpqjR UQXAE4sbHDo8zntLrTBQ/u70+EkXjiwhlUwzHUTItgpRB6F69KnjRkgkDcdsiXQUcUsmmFbxTplE mqBGgrUJhMgQpQl18/mWZRZdYHLdyQnml5BvGXQ4SovLFyS/QclAyjpAz4PQaDI1PbrYag9s7xnA godwOHRC2DE6IbRsogakQf/0/HJqId/SFou1B9HwFYdDC2ghv/PC3FSirO84tC/Y1V3IZ72+ALEp sq5SO9IUxE2sdnOH/fvw3Zy/9Vu/Cb9n+B7bXd7q4gzaerWHg9s294Pww1jN5bLHL1w6eGBH3+7N pWKKyoOkCkGqgrkgiC4vnvDp+pbuJXxfPa5qOClKq1DOcF4uEHo3eh/y6OQXKmcgNiunh/m65adZ JMD1Z2l1VN6cOVIzCf/DLN0qN1PGJfRrY3uv83mvE8qVbIWFKxwl6fBDmIC1fzCk6bnCy4+fRFub vYNDsSC60legeXZ63MvpDBr5IrHnDwTT6bQ7bEN+pdMWgbj42txy0lHKhW2BMMhvEKRAy1Sq6NCc NWcZph0dA568t5ytF2evTF4+et61kDkwtK33vgMD9+z2bI5N1wpLSzk9UXcnfNVFd2HWkZtxorlo NWH3FnyenOYtBn3FsDsbtCX8pXltacQxebk+fcU+eak2fr48d7WambQlhzO1lC0Pi3Cfr+/Qtp/9 5U/94q/+/G133jrg73j+4aM/+NqR154/Nzox29HX+uDP33Xf5+8+ePdBUMfoGwp9NmAnkLQXKB/9 P3nkYWWh0Ap1yaTHoMIk9oMxKJkr0mAG9ezEzFOBahtiMJcXhbC6zanXnRVQ/XC9xRIDihxC/fUy aQ5ROk98AxesUlhEVpTQPThpqB8h9Ba5pTmuzXDMkZmNVjg6S6CWq9FE5Yyc+OaSTo5cSWDqFjlu u6BZJ92PZEdIfu6inp8upGAjLTGjVmNBihseBqPT81u6usIBiEjZUp4aRvIFCoNeTvZCihgKkHC5 VtdF5IiDAtdMV7VybXQqmVw8fPudTn+wRArOqiZ4XCSnHD2IIJMYv3G7GUfA+Xv/9rdhLeTVQvAa Lo6NnD11BnTlQFdnpU7ZjmIR3dOnOgdat+/sNKoFSWTLZK9isWBtHkIm+JaBaGEIYVT4h6ByC5IL ZDADrXqGyn4y1FCYiMfwukP56kNkrVC+1sH8KQ7lzRBJlkR0wFHSWCnDxhow+dSPzxrpymBHT9wf zuXQCrkOQhrPQayjvprVei5XSJfSQb8WtgdyqfyVhdmkM2tvsUciYB2gCHR4qRk8wDMyhM4QGobZ HLAlaQnFvDZvIlU4f3XixKmz47PTsLnetX/ngYN7P7T/AIR8YYcLPeeAVhG4DFsBVp2zi6mpuQR+ zixBqL48PrM0Nru0mMiCs4FUpqrDOBdcLfht74MHt334zoOf/+xH/85nP37wzkPQVxw7fvqpp174 6jcffeXomeRCBr3qH3zg1l/+xU/e/8l72vr7OWoz+jbHC7Wjlhseb6KmQU3gMaBu9TdBuYqXNmGm OaTl5TRs1dtaAEKuBV5/Kj6yCWlQ5F1fu9pGnmMF4iV3FZqGZD/U16HPoyofalMt0lMqvUItFv5e KBVJ1g/+1OGIeAKJmfT0xJKn7u2JdNJbiUMuJh1KZWCAkIk5Vwai/TTuVXGa2f8dOiGUfFWm87mR xEKsLbJ57/5CuYpnehuXoymUUIz5Rii/GYEcNVn/9nd+k862y0eQWi+eOHGisJDYM7jJ4wlCsYL5 +urYZN1TP3BgqOJDGgPPFa6cx6nqFiRLXzP7IoUcvKIzPaitQEFEowR2BcybMjRqgG+E8ptzZtW7 vA4qXzWU03UOPaLHUcrnrx69mk0Ue+PtbaFILpNH/s4X8BP0qlOTMFy3ELREAjG3J1grF68uTl2d nkI+LNqhBdu8OsoDvVCvEKkKhhgx3eExKu6qtyXsCLkd0WrVU0lmM3NYpV+YGz9+tXZtKaq7N+/s 779zx/aPHNz9wQM7796z8/COliAwf687GKm4fYbLW0JHTacbKpOWns6WTR092zYN7tu8/549933q 7g997v77P33n9ntvje7Y7nH5Z4bnzz118qmHn3/5x69eeu0yOOxgd2DvvTse+MW77vuFe7oO9tgD tURyzgsmV/xdqDRJ2jWIv4uKfwQ9OLXIQ5qsF02O0dIq0tMh0GCrdAR/MmgkDoN+Vj3goUgmzyIc 8MVchYkNZhgkWWGwj0QtZGHEXRK1LE4FN25miqoxPHhCoJ3lZ6sdw33aZW6dTPfNFbDpWu5A5Q7+ 47pfaIKwFqZUKKlx0NsJWVc8HgzFqqXqtbHxUl4fbO0iL2AkylB3ylY2JJ/EEq1SR0EBaZUqqKe1 oQILi2pY71BDZ18gXyhcPDusac5D9zzoDvqojLdBCqGLEh0amhppBzdC+c254DFsjWIeCegAlQ5M jP3nL37pystn/snnP9HWNVgBQVYufuWRH6QDhV//158LbfbCmoNHnQmx1UpQ+Etu70erTl57Sig3 C/co9vOTsRo1Q7lw6KaThoB6clYijMAMu2nZwr9zrn/V2+q4Wd7hxpuJqt7o4XuvtxCH8E1Ctixx ZIHDB1TJyQWeqckWenCYVJeKAb+rsJz8wX94+Nizl/f37jjUvyWfyUMj7PD7QJjXyyVy0nJ4Mtk8 VuUk6F5ODs/MvDY+mnZmwnv98a3eWghd5ewoNif2AP+j8ZqzgI8vGn63Qwv7PRFXoLRkm7iWnLic WgBrUy5H22Lx3khbf+u2vVsOHtqDDvSZpWxvoA3latBOYa/KxTxiZcDvgQQOsBCMCCzTC0TgG+ls IbGcTCczr5y8mEwVC8s5PVW0ZStoOtrRHt/UHR/c2T+0d/O22/fa40HDyBWKGbSpQ/TxVP3YK6B6 Ffqo2r0x0mhdYB49ZPxxF8eHDyPdb6bqWJynboqo5r+7yHFd3czKSvGFaV7Y0nmRhWwZ5VCr32RS ltYOwrrTDW1h+PfGX3jvyABPniD1X+o5NuxNnmQ3yISRLyIV93u4WwV6IeWzad1JnYlagu2LV+a/ 8qffnbuc+PwtHwx5NNoxLH3QsYPkQ1QcVMoVg+GQ2+nTqfiq6guSp25JL6HbNJSNF2fGnnj1tcD2 zl/6P/7xgU99BrsDqo2+JBcJkRwdFl2yvqHOzhu3m3AEMLp0VDfYqlQ67KlU//r//oPnv/q9X/rY /ft23YZUBmb3R5575sLy8K/97z/Te3dHMZtHGQN9LENykzOh2Zod8amjM6sJGcIoYMM5d6ZimYRp MOY8fGndZpbw0QiH+yK//UYovwlnF2+x3lCOIj0AL7Q203PFF//Hjx/+5gs7Ooce2L7XRfSqPaGX 0FzC0HOdrXE0cUAzzywcyg1k7UAOl8enZy7OjHo32wf3RvOxEs4kiuvJnQ2o3O7w8yktg0wmviXs gZYDfiA1ZwHObYni5GQ6k9Bn5nKpRMlr93TEIh1hdORxxdq0aCSMnsXwDECwQJLPCdmIR5ufngG9 g84PqRzkjNn5pWQ6gwJyHa00kZZ1+Tz+sD/aFu0b6Dt82769+3ehXigYDSNpiSbTYLtRDVNzUZME RzXHEivGthweJdUpN25vpoImOGbcaiRq4VjNoJwBvcB5s4hJpRzVC0u1KL9OzZZi76iWSmZ2kj7P 3AO0Vn29E2/Fc3MqkcgvQEeFebmnor0V+vlRmqiKRFizQSLctPCo2CGRBAfSJaerVDJCgdj8bPLr f/GdEy9eeKB732C8tzUUQz4BTaQwnlCfip+Iw1Afgm/BpcrySzA1NcA8w+PMZNOLizMoGbtcSvQe 2Pq//+7va32d0PhQzJCkLJRIJu3D1V0bt5twBCiUczoeCz4ovuzPfPnPvvkf/9ut2wcfvOtD5L7m cVwcvvSjCy/d/7G9t392V6lggC2jj90I5Tfh4L8db7HeUA5vDTvUZuhRY7Od+ctX/vi/P7w51vfp Q7f77G5c5JOpVAGw3Mj1dXUEff5SoTSxmMOFHIu522P+sampp86+6uyt3XJPTyacQ4SgqkdQ2Gjw 60A7M5ro7QEU1rsNw1cqQp3maonA7zqIOv9CUtcztoX54uxsFnFkGUR4JlcoG0vZJUQgIujxMhdl 85Bzg1qG0jYo5McQ9XpgeBX2a2h+E0PxUsje0dmyZXt/z2CPKxque1Ft6TXAABDH4S6XwPjX3NDa OlzLCcDQbHd3+KaEciK+Oe6b0V+F61It0gjlwshT301mbfBsUagL8qHLqu65SaGcJwx+26YgT6Hc zqEc9jcrQ3m5mPXCOwv9QsvVcDBWzJaf/N6RH37/uUg6eGjz9r0DsGRxpDMo9qpAZOlBaRSymyDB yfbdh2gOwg2hHFZr9oBvbn6ukE6gZcdjo5dm7fo//cJv7//oB8GobITyv9UL3vmFL/wW+Thj0qRO b/VUYvnaCy9B9t/X0okGFNT5z6ddHL9csRub93dDbKtsFCSaSwpdrc4lnymEiVot8iiVHKlV4yDJ T+YjrbSnUtAK4y4LMX7JRtrzLZ/89XPlxPaiQBH0dnUi8+xzp+GOtbOnD3w3Mp+ZYhG1Qug1HNC8 WD+BvvA6K/EYurbHK4ZzKpUcTc25W43uAXiv1QHD4/ZQDKUymP8hNUfLG5evDBWz3ak5q2FfPR6E XKRcdxh6XUdrUHfMGe50dQ2G+rZEOvojrf3xnsH2gcGerk3trehC3xNv72ltB3PfF+8caOve1te3 o7t3d8+m3b1bD/YfenDXfZ++5b7P3Hb4kz8zdPuB2Jb2SsBd9trRpdPphVDdQzp3t0a9L+s0V1Uq JKyIt4S5X6UdLSl5wUg/ydSc5XwA27AVExU3EZHCDsBfgLGM2kjLx76DRDxic9XIp5C8ZHAHP8s2 o07+MbAUhLU4sef4dNqYUjd/guCBZpul80pYYH7CdQNAGHu58RRHHLR6QBFo/DdZ75r7aXI5ct2R aoYrZ6H2BI2Px3BYoFvCpY7CAcoLIGntRZ8g5/jo2MTFGbRQ6om3lisG3BewDHMhlLu8fq/GjiyA 85hPUeeK1VINTBqOEuaLqA++5ZA21hdzGZSBbz9wi6H5kD1AvQFf/Diq9WINLjk21Mm+5TG+8QZ8 yovFDOgv6GI1TauVK5NnT379X/0OclwfOnR3d193JBzCNfjfv//lStD4lX/9sbbO1lrJEP5Ecp4S ymmIg3gxCRYRRwlHJzXHHMoVl8KhXLI1Jleu/kR/2CBYbu7AXC8qh28Gwg2US+jWW3pm4tf/5X8J u2Kfvf2uzkBkYTG5XCh2tMSWkothjfy8g6FAvlKAVLGQc4xMz1ydn7i0PBwY0Ad2+bv7vTi/AXvc 74cOQvIoXmj4Kg60pakG3fYA/JWonVDNiW6b/jBCnQtj0OMLEO3qhSYQneVdVMACrSx1i4AQFhJs yGZA2fiDQcQSWyAABqdaLqGBMAR1UFagX4PdGYW0wu5Ei4wqlekgiOv2YjpHHiheX8XIVstFD1x5 0YO4Yg/FW0rZLEYz6t84dtJA1nm4EnImPpf5C2LS60UJjRBoNJHkioxh4Yf1eHNw0kXXKOFfUv6M UYT4MP/leMwR+Xrq2Izb1qiQ3IaQ43g9ESyc9lD7LG+E33h3rqdX6A8gStBBGtc8Iik9B2wHZC2o 1NQ9QT21WKGSHz/65jn00p//l68/9dCJu3ccunfHPqNkXJ6Ywnw01N7bEW+DwN4olpD6Bs3idPrx QQ43Kgmck8lUACukMPzLckV7+fHhi+mA5+/9xq/333UnDqOG1hd0nMGv2PNM7wSQC9643Ywj4Pzi 7/0+SqP9KJeDobO97ovFYHz31AtH273OO3duHSnBP9mJBeq1kZn+tq7NQz2GzZFYWgqhNtsF6qzs 0FwlzK1uNDtBFEZWmuZbUOw4VW74GpEHG6Z9rluGYpbGslhMWHfI4pw5SYY5BBhoaqB7CtnLxGGl pQQNCXThF655E7hy/UbAh1fBb3BTa443fKzX8kNffW9e9wu84c98vSeKMoIXOHLN8LGla5z8RVRg sY4nCsqR2EaeUYPi0DVfqs4ks8nTk7EwrO7CS+k0il6yiazH5msJtaI1Qj5bRjuC+WQ2l8sENU/I 75pbXjKqle6Odl8M/hweV9Dm0OoBR4BrIoEAaxFUjLh8PuByO+oeQ15vzOMMOesob4faBR6D1NuE uigj4jhKVTvmCHS0MOr+miNs88Rd3laPJ+qw+VE2DpKlUK3n4b+CJnMoDyeDEJezCkUccpNEHtsx T2ASQN0ouQ1ivJLBCdwnvJTMpB5IKIuDqyJFFKodNX8K6y2Dkh+nDcMRw5c2ZbQrdRTWxtOAidRN 4pzeCItdLpoQMQAvWimAW3es98Ab04aDJHdW3aiDKY6iKjilc0pflaSC8lJMfErPIhcRV1RB9U7s NNAxNtKvULUq7RUZv3DzIewa3MkqFRhZ+/whPzwE0JwdGphsKn3x8gTecUdXO45Yvljt7+4u+WyX 5iedVR0zrQeF+0alaMA4R3zV4UyZ9/tgdA4nmgqUpEtLqcnZqcTU8D37hzBlO3x+SNfBqeMywYrH x1Up1iTUPI7NLP1NuQjeF29CBnIYZIA7jJ0Rfd1t7W3RUDBfKCUTCWRGgGbCwYChGyfPXYUXGqjJ aCyMJTOFZ/jgkzvd68hL3hcH8afpS/pDAWgYQH0ionZ0d7a3t+HSQxn31Ykp0CQgS/JocKx5wUr7 4IXn80BfrlOjNbgpAduBhKXxAJGxx0MbROXQrhB5R4Ys1FdE8Wu8IKMYQgQ6NSnhHia0qUelMExR cOudT3+aTshP+i6KYDETnZzttPQtP+nFjb/jJZCn0HwrKxKEZqezs7u9LRLGVT+5gCLcAp1AymA7 Ay5PKBT0eb04X14XqDgPiZSo9NbpB5GCFRRqAjBvupybOttQKnzm4tUfPfqEAS9MuF0atEyx8rJW fvaN7+rGM1c9ApDz10i8AmRj96KnC9o99Q5s7uzsmIDVZTIddTiDdVtbIBLzhCdGl4uzuqNUicJW qWpDZQaZY9SqUJRidcYAD8tR4v+YczFB9caBf08dAapjBKaqYvlc8QW1nr72atwxm06hAshTc/rd ml/zR4N+3dDT2VStVi7oMKR2RQIh0Bcl9L+pA+h5gIP9Xmpf5vUEPB5Q1Rq6UzrRncqJ8gUAdGpk 4yQfccjNgf5pjgCGwB32G0TdI/6EDYUNWH5L4sVCm7yukBtTFHzP+im8tWzCPlccNnAiZbsdLC5+ Vug+nFSoAh+inPXV47yDZ9KUFCpyx+JdmGsxwzeV+JCaxRIgNnH66kCiFZCnTo5l+PI67HYcVbgs QJACYI+mIV7UdcH8CjYeOJVuV+/Wnp7Nnala8cz89HQ6QQ2IPPaKboh5mV4tZ0rFbKmYrpZy9XLO Vk2XjcVUego2mPl8rqzr9dqOvoFb+4c8RccrT58oTMxisjcMGF9Sj26cGpA67+Ah/Sn7aMh+STsI Vwi+Nog5i/UMDGzqSS5n59JptBowDAN9/Db3dMDd9MKF4XQ6i+ejGA/YTRKfHo3s337Kjsv79utU DTROs+GEwiQEdtqxWDgGHYiTUl3Qb6Occmt/H5wRc4VCuljE00Lgwin4UvbKgLUIOvVQSx/Y5qGr ICqIEaIhQecbo24s8qSBIP4nSYr8BNlBP+lBgnb0VGUMoaC5wucqit9AIL9vT5c1pcnUJnS/ksOs 66BgMYRXwh4GizCcBMqF1quRlpb9e7YBaM8uJaD07GiJa14vhCudUCw5nbliMZHOQAmazOWKpRLK C7CYw6DB2ceKDTgdxbiYXLZ2d2/t7Zmcmn35leM1dH+GqzG6UtD5JdqJy49ok73lZZiZW1jXF3jf PxmXIPht5KKpVwigDFhKZ1tn965dpahnLLVsKxb89RoWUH1tfa6y//ixsTD6CMHpDS3AHahWA4Cr ot4LXRDZqA7NE0lyClTOlTVcHbZxe08dAYRycrCGdR/8astGJOr09YRTLv3qxOzI+Gy6gKK/eiqT ziJb7qzl9Rxm80y+OLOYyGcKcBcHOZwvlGswvnaEPM4AFtzo6owNfSlhxSLWgATSXX6nS3O6fLjv cMK2AytDwHZAdQBzxn7oeGDHRrJlsdNh9TN3/xQNdiNlYt5Xwily3yZhBm3sjKu4bwxuciBkZ0Vi qBGs8PPddnIEfd+4ySJEpjJpFsT+KpLsaARBCoYiIlDMvfzZTCzVodVxeohwRwIAEnlAcnY0BpOO snvqhUENAqHcxxHK6QVkRnfePti5pSXtLC7VMjAwz+rZheyyBxIHt61Y0wv2UtkDkxlIESuI/Vjv oEo84A97wyF/NAIbnnKp7K+672rtCxTt5195dencKb/H67RBDpND0yQqnjVrnd5tJ+I9tz9Yj9I0 DjhE55z1S+A0Dx460NfXNTE9f2l4BI8DNMVwgny+y+NTyUS6kExi3oYHGl6A2VQvlDATv+e++cYO r3oExEsH618YmsCor7OrrberE+T5Qibji/jbWuJFXU/l8z6fF9tSJnN5fDKVzmaz+WKl3BaPbu5s QzU32gcSsmYIrv4D7gZ6hzEu3YhQETAOfpZxuBDliiw37V2VXFV5fJuJ2w1I3nzi2DzLzCpI/oGy DOuGUFgGgeO2khJ4HwR2rMw6Ott3bRnAOUrl8liKp7L0D/r/4YY0G7A5JmeSDhV1uNZjozKieh0+ i1iotcVj/gBGkQtwvr01OjY+9cLzL6IQiUQvWAQQbw7s12D2N1KdbyUokRcb1jYlhzuLknacP5CN bmdw/+Ftdx1aqBbPj1wlk+qq3R+OD3T1VbKu546cP/r02cXFotMOG2Ku1y+X0bcbNkBQsnAhGNkY NtDCW9m7jde+7UeAXExxVcPWD2JhWzXSGth+65C/J4blFyo8wWTnciVgWb1qzCUWM8VcOpcHIw4u pea2h8OhWDAIf3F7DaQ41IpA4ihNAPRGCwYNbidgz+HQ7YRhN0Ny2DNBoQhVNzbcsQOMk1UJuZWg LB95OBI+s2yEG57IulsMU0Rjwj9FbCJ9FAhru5s2UO3sccI9iEyoToAd9XBoiEYtid5lt2b1y3X3 OeqJ/EggOWsnJT3MSJzDuCxiLFRuHhlpMmGuQvgez418pSL6luDRAXtIL8zV63m0s8al7HRSZ2qf c/e+oWBcK9mMQrmAK70jFtI8rjKSEG57MODx++GEWMxn0kY+Yy+V4MqguUKlfLmQyuG0IUlSLxqu av2W7j4tXz797PNXn3rMV62hcKzq9OerOMuqhGltZ4532Rl6t+4OoSFMj9AkyUIH9/VSJRDUHrj7 TiSlF1KZTKEIQUMoHOrv6UYq6tnjZ19+9eLM9AI0LeBlgLugjHL6qAZ64/bTcAQwoTsd5GharxUL BchMYYeyY2ggm4PrMZpnkvitq70VjCc4083dXdv6ejvaWtDJMgikbbcv5nOJQr41FsHAYlKc/gEJ zhicbgzWWalCDsbKgs1iSG/kSS3e1BLZ/TQc5Jv3Ha4/hOqIrps4kh5IUChhRgDcxn1aOXmhQPJs 3745HAoBpKPSV6/DbgXNnCEn98DUPhoJ+oNaGT1GQM2guR2y2Kjs9fvA1aQS6XyhiPUcOHQgvK3d XQGP99Lw6NGjx/XEPMrNcGYxbDjmvGeSzzfvvN38d6K5mdfCdqQ/sdr1+MBnevS6Pb53x8Cugdnk UiK95PR5c/n85ljbrVt3Lk7n9/Vv279tNyyV9KLdp2n+eLSMHrVE0Kj9k2S5JF945cw+5oIdRImw 9o2udH6JUqLRk+mtmq52Ga1WFFAwxMIjcmctHbe5G9b+/IQ7N/+Qv7F3vO7rNKGtN/b6n/QsVgeK QbxanssrgNNQ9QfVIUAuZm4QmgBrWw5s1nq9J8auvnb1sl4uoaR+fmE5AyuWQjEeCRjFYltbtFQ1 Xjp9bm426S270EPeg7CApnDovOBHizWUg1cAy8khEQ960GbHB1TOwBx1Q4DkAObgX6l9JploMxLn +3gpJUOp+w0hTbHrIVGcguRUfWBBcsKaWFNQSwg7dOmQ4ZCYu0otcIgPQF9SZPnRURp/gXAG/Tar ddQrre+mVHQ3/LPWu6z1fCXCU4VCyoUI38yUnq92R9oDKNM6E4wzKUplAtzRAj9EwWJWb0ilKm/I FNTsiLlkNI58Y7nuhLE67A7LdNT88bA76E3mUjBY9wUDKGxy1z3eesiecH7jL5+cG1v2u/w+uFkW a9NzqaWFDHKjwVjcGwkisnfF0WnIKBThKA8ZjMNVqTrypXZY6DicizNJ1Bw5vIFyvj4YaollHCeP vJS7PBx0BVGCkIfDIt8wFNE0FscQ56mQy63vlGw8m4/AmrM3AjzWy8Ddl8YmMtkcKQ087o7WFkzV M4vL2Uw2Fg9jWZ1cShdSaY4BqvCt6cCum7CjKRrj0Npe/zp43b+uVh4kmaM18kqvk296P40VCgpl KuMQShqxPhSNdPd2A6PNJVLFaqWnEwaG0Xg03AakVtBxrgC9DfJHrcdjYeiQ8Uz0AMJwoEZprCCm 3LpoVki5jOisFC3qMfqL+GUqAYNk6pjwNVWG/IBiyV93WMEcEbEMaAB0LNm2chaHFDFuN+6D/cW6 AJ+Fkha4yEEH/367odcedCa86qKeQDisuJ/LZOem5nFYkMrIZYvwKfOiRKhaXZie/sF3Hzl9adjt cPYgcGMweH397W0tLdGLl0aWEgmYr+nlMmpD28Jo/6pB5YJ1F0QwQOOYVTALw4IHE2/FqKTR593j 6u9uS6eyjz3xVL2YAeGGgw+Rk/SZwYpNpUAhFF3TBvX9drrW8X2dX/rSl+iAOiqotBPhCTGL1Pqp Njd6bezspeV0brC3tzUShvVG0OEan5ubWEgVcsWe7g6YGOFy4a604DeZqSQwwHoD0wRRmbQIuFYy I7lEebPcIeSvbAdgxloO6+LFalYUmL82P7h6RF8zhbLu+WV9L1hvUm6tuXTtFND6PsESEVlfQ0VH mXmVuq9Ri47jTY2HQZXjOkeDXVxhAXiZ2kaujEzPzbX4tN2bB4xKzdArmtubzaLektqeJdG0uVjs QLOhamV6aQlNK/cdGHSHwYeiAhGvhijFBaac+ju6EBAQGcjBpfGTut6QvSYNAnM5xqOIK9ll2Kww 0TRBK1mIWOwwEcSwHIAKBrAeGByreywN8C1xh37C6wVfmrl31DbDzdcNJ6h10uVNY9caxG/mjlyj 5vRlIqEb4ZB5LZtnXfwY2YWrsQimE7kCQrHCZwUlpTQ/tP6BHVlZR2EgrIK5sodWPc54S7xmVMt5 Q7P7osF2R9E5enrk2JEzl18edRVcuzo2HeoeiniDqP2KRiK+YHA6lfKiL5Su50vFoOYLh/02r3sh m476vWUdzHna73MHAmRbVnF40C2ukNOhaN3R2VVKF5fTyS3d8a49O9zlvMPtg1ExfJCpWYkJIJj/ XzdHtI6w99P4VBXK2TUft0YWCBnmQLk48uqZmanE7qHNnS2t6EWA67tYL5weHSnVjS07eruHOuFV R8tVmlFl8FhFfHTPdJ0QUuWNhXJaLprwmYPNimHalPdZG3dLPmj107WGjfnrnNv3VygH1QZpArSA uMBRQUKY2uX2oTAopZ8/c62Wq7UEQsvLGYgZgsFAVi8N9fZAdwxfD1TzDHZ36bbyhflJu2bbvbcv 2AYXRAoxuP4xGOCqhUsVdUDCs1EI5mSd0GXMCVxHnnMMR6yWhKeEbIr2nNOTyqGGEFmQgc0bQELV DViHXI4Htk8+L965WCiRfgbViZpGiwWxS2HLdgclWtdzk89969s6Q/kNu9iI3WsN0FUfxzSNKxaz KCI4vgbuo+so3isNHRLAuMcXjrcUl5aPPPbsDx9/5tTpKz2Blp3dfVs6u5HvsKF/JxwVKtVssbBQ zAbghYYKsUo1itSnG95hdryFqwZ3NANgPeTHXI/qfyg/nShCCWEmdzvbO2Nej/3k5PjIwnSgJdy1 qR9+C3g2doCWbOYsLqW+6zkrG8+lvL+A4KaASWW78DmytQ5tbR/qL7vt8+k0BEjgseBZ1N/R3xHp bnFHoraAu+qD1Xlat5WoLwode2qMgmmBOqOzR/kKsPCGDvdKDN6MuBmJ025aP1+PK1nrw1YQOM1k zhr339BO/zQ9iXkMoskdzooNCMtm5PJuW7ljf5ez072UXbg4NYpuAz43CsPQRsZPREzdXoA3LkQt qMkuwwXCWclXl5d1eNw6XQF0NSCNig0NiD01OKQQbyuDTlz6UNUgSNM0sm9Ud1IEJ8acMh+Wxk56 ILPA3FRZq7JPXtRRux4UK5I9oaekO9DGTi+jk08wkUTACthqHqNYy6C6qQSw6EXXw/Weurcew9Uc tMYHi23KjZtcSxK/TYWCKgdaCclXvi+fnYYYH/aMZQMzmcsHozGHXi+j3Q+MF5xlZ8QR7g0NhO3d 5fOJh//8yNPfPlqdrNzVs31XR6fXbZ9Kzp+ZvnZ2dniusFCo5nLl3NzCQqaQx8RANuSVWjaVh1m2 FgmCb624K96Y5gr4QGDBcEvKwPyBANpJ1XWXz66hB8nwiSvnv/9IdXgUHrkhFC9wG0Jeb2Cqhaxl fUvP9Z7En8rnO7/0xS/yF2NUTleIDBZsMCN25a6NXLx4FTmQoc5OWB/BeAFM50xqeSGNrFc+FPdp EQ+uNaAt9Hs0HTMQx4n8EiRlUij07m+EYBGDHfVqeRd6oyYYpt6x+ZFVVrhrYfb1onL+8HXc1jsG 320EC4AR/OuRkKRDDi4ZtflGCfgNFtVTVyeXRpecdffOvs29XV12eFcZ5XDAj69M5Hi9Do3hQjp9 ZWa6VC+2dAV7h9qcGhnfgQwHDYe4TuXaVEkogFolrnk1J1ex/IVvZlabGBSTN1cyOxkOJkFn4XoZ F8lUBmMX9rvBaFQLhsDhQAgJbA5/KMgz0LEMFDBYIKw8kIIlMNi0En0jp1lIoLe+SbS6kWB5w1V1 VuLA8jG4fvdXH7hw1sB6BMsWGKVUqqFg0BOKuEJxp1dLjU88/fjTjz7x/NTEXNjnH+js7InHz1we OXr52vmRiem55cn5pXy1jB4g3W1tRq3aEoumUhloycOahunFyQ5cuXQmHkWcCAY0TUeKuVLzI4lq q6PBCKVdq9VEJlX3wTyhenl+OmSvdR445PEh++2Ehp2KzUVQuQHJ38hYXPkc57/+nS/CohjJEIRd ONFBG445kS+sOjqt+KvVc2fOTS8k+zraWoNB6hDk0fJ549TlS6Ozs9Gov29HnzPkR6NHSIit3m5l dr6l82FddW+cYFGGSybXJ7urLh6LAJRrSS7nNa6rtY4FyegVg/NG7rBEdx2393ooR4ClVKHDjbbw bjukZV5HpUg2fZq7VCksXZrOZ4yhjv5YOIwabURnqBJJNeJyIp0I+iNf1CcTSzkjH4hrA0PdHmRT qAYIOTS7z00GLOBhxEeLL1pSmAjbwiIlawpXbApBUb6qzeiuKHIKRnROhEY3pwQebN5Qy+JM6sLZ a3NTS4nFLHoNT48vjI3MF/PV4atTE6NzLa3tkdZ2gH2QPZVyDVm5dZxdmX8aM8mbYcnl5WuFcqu9 zvV7ZQ4sBczNP5v2ls1PN2dGtXeC2lVgRwIY5fkG6HJM2EgNwyC4qKenEueePPr4D19C26D6UmVH BKbxHemF3OmzYyOF6WU97dDsWtRdspVSeVT5Vlsj/r6uVoyBxen5YqbYGYmEA0GnT0uncwWj0BqP BUJhjKFl9HWqlEN+T8XQlxeW8SScr4JR62tvjWva9NRMbnap0hGD6RNgOzIuwOOEzaGz4YC+rvOy 8WTnb3+BUDm5PVM3cTp80llcLyLjjKRRZPbsmeGRyaGOjhZNQyoJvHg8Er00N7KQWcas3belS4ui CNvphj20iawq5MiheE0TPfFgshB2E6pSgNtMe5La2OJBFUQz4X6DHG2iSC3kvvKOWoXecIbXO0Le b6GcUh+4nJCtKle96JPu8TkrRarqRpLL7Rh+6dLkeCLmhzMtOgFVcAlTn0dkMyEbp7wVxlB1Pp9M G1l3yLVtV7cWD5B8hUaHzYeWVAjbKMUXmly8ECmQs6SERQv8t8ayjAAFP9v8kyLHye+eZ/gbQ3nN 4fnyX3zzD//bl//4z/7moYd+8J3vP/7I409+/+EffeXr3/7aQ99/6ehxDIxdu7awnywNUxntb/wm 1bBvfQPRp+KrWnXywCRCaX0h7HVD+WpfC5V8pNJ0QKOCM5ZaSr527OyPnzr63Isn9aw+2Naxs7sn kyu+dmk0WywNbe7pHmq5fc+OOw/u3rNtqMXvX1xOLyaBrzET2iOhcD6Vq+qV7mgMpb81D8pQUljD tcci8IZH0hnNViEDDfl85ZIBBBWOBAv1CspBtSBKhd2ZXHpkfj4bcHZ0dra0teNro7oY9Yho4orB gEToGz8pG8/EEXD+/u9+iar70DAc3v9gN0lJXCHtCNpowQ0ahGksdv6VlzB/3rd3u6dW91VqIVt9 HOdTL/e0tmzt6Qy14iouw4m+husd/b5qzhKEC3WH5kRj35peBX1JBDcPUXUBWnCBHTHoN54GWLBA BXsWWcg2E9Ym7RObVbKilV1tq4MVQunBDRthchLcqRwBPlbeD26ApoM37TwLG6gs0HQMVfOURQuY E8cNk4ppo27WICpX9bV+XXsUrrV0WN+4tT63iaQiutmiqoVNVfWDNAq8YFKJ0gCcrpXqlZzhqOmQ 9Tns/vaOhaWFV69dWUjOt8UhRA77Aui4bqPEolEBcQ5KzkDvzGrl7PBY1OPrCkQO79sKU9x8RY+0 hUuZrB+6YzShR/8C6sDuqCAgYNDQ2IPgm+YCDvAu2PuQ7MHhLdshRqlQzeFK+ph2D10lqZGs0DWc COVvAmr21KsXHv7Bj+fTFY/fuZAoLKSKWR24ECr4CjDont3bbrltixtribxB5YzrrPckz++Vo1J+ JT03qp1v3OzIB0LqfsPGpuXUDZPcxGHrj1I7ZAWg8y5RpzZIbGRDJSbd4Tfmn3QRsYM6J7hgyM5V rNL9nOXl1JAIbpDowlGHAWQVcAzOtTiBWDVBRVQooPBL90LaU47Y52tzxyZHXhpdHlnu8kY1mytT KcxUk5UOW/9dPXs/s3PHR7bc/9k7YltjHfft6r13R9tgG2x5Tp+/klss7e7cFPRoqAtKwgMXuQmv cyqxkCvlOzxhXEchJMrhg40msUgrkxSVuixB9+Kxge7yeVFt4PKGvVp2vjQ3PfbxTX3+/q1oNILU OdSNaAYP92Sa3eu2bBX1AXRUQfvZYX8OM0XUH2zcVjsCzi9+8UtmiOVgSg21CR8hdYkDiKoO5D/n Tp2cGZlqDfgjaPMC3jEUylb00aW5qzMTmVK+ayBKFwbT4+66Fz+R+sKl5XbquMjKcNRUgINRh1oa K3pUcJjiTfgOLw/WQYCs/eTVT3gT6hH4I9SP3DjccSdJml/UPqoVrVpRcDKXn78+NPduH36N9TtX 3/C3I8RKyhLypDdgyGB3ovFDYTE7emU6kSn0tLQH0C2QHK8Qe9DHx0ksrN1erOoziSWo/WKt/qGd vb54AJYdmFOd1Xo4oEE0TGl1yk9i1uauDHzOCSLzUo4iEi5jBB8eRS4kXxvrLSV6oQHT6Jxmnjg+ g1WHc3N/3+GDh/7Xv/9LH/zYxyYnp+cWlvbu3fvn//OPPveZD3zi4x/+1Gc+GGsLFKHWQEUSdRle q8P9GmdsLRpXQMkNG5c7rfIHJlhk8KvvJyMQPTTk66pRaLJO/Dspb5iLEiBC/3u9WPcQl0mOC/CG Z4c79FvGZSrPhj9SqUjKTGhM65VyoCWO9PTSzNLZo2ef//HLZ1+7nEvkUSACEx3UeG8a6DpwaNed 9xw4eNvugW2b2rrIrR4cmt0fQPIy7PJlZ1JTI7MwDN7R3QeznSLgdt0eCiL7jZIjMO+BHb29oQCe 7MSHFoolyJZQFAqsQJVDFSSc8xCGAjthNwOw1PQ5Z4vpy2Nj3ohv0+49RcPAF3FjBiaxEkaIHd1w OChxuw2Vz9sI5auPTBXKZbBJq1nuIE44HWMFiqVwKFCcmjp68jWnUd3S11uFrzHK9H2++VTy/JUR XJIfvGt/a0cUuWzCSOLKhguQIDbeAZe3wB4TfHO4Vs3KTVJFRrP5pPUtMNcKkSxJX2VOUAG66WWm ZYHaSxUYzL3A5WLtG++hGfPUE35aAnrja5nVk1QySUMBBh342pAfo+NnW3tnyOZ47dzlqemFltZI ayyAOm24niA+k0rc7gTaQjhZSi7Pp5Mwv+/qaYl3xw1oyxEOUG/mdhfs3mLdY9QAwYDD4YELyIgP qcBvE9oXTP3oBc/2KrhRYIL/oogQuTCV6x0JjDMMV82PmkO5rVBA8Zq2ZcvA1r07O7pb/ubr3x0d m9m9fej//D9/eeeOzs2b271uo5BdNIqFsBcad5Itrm+Wfb2M3Gos+pq5lkbEtsY/TZ/UJcjsOmQW d1JrIQrXZsqVlq3ii2hHZa2jilUTplFuuQcjeLicIm/tCaOQngC6AxEz4A1CtYD8R7V8NnPxxUuv vnh29MpkPl+gpwTqeV/ltg/sGzjYt+32LVtuGYwPdnpjfqyXyBWr7vKFI5yxrITCUWelMjk2u7SU HGhpxZ/QuRtgHwvameUE8p9wPI5oASj2sUYhWX+lwrp+eyqZ1fyBYsHIp4pSzY2LDri9M9qynM+c PTtSKRcPbd/ha2uFvBzjAhk7WWWwezLdACuxeKFO8ut3Clvf+X3PPluFctl/Dre8ngEqRyvZMjog ojuAI6zrp4+fyC2m9gz0w5QBxbU1iJlc9anFOXfAeffdOyOdYb2CTmII21RjXUF2lAAGVeVS8bTC sSokykfx/wrfmn9QmOOmHMy19UymqktFelbTKWBuUrECz9X+MffQvLC4OXPNTfmWN+9NrCkJV4vQ YMx3ydwuKBiaB3CYHR5fbi45N5tAx6+OWLTFH8E5J9ESV3FST2aPYz65OJ5aQBK9pSPUt60b5kn0 Nig8QvRF5wMiCah5EPhQskakjyFOgFdlvDBTzdeIPHECDNA/tAOWb5SZwJAXrAjlaJeB3zPJHHgQ uMY8/L0fjU7M7Ni65UMP3gadPPIAKOAHgvR4sZJ0wZgXvY7WdxDXKa7gDN5qaN1aj6rlnxpVDEbN m+B1lRIQMKSAB+2zeJqCSOTxy0i3Di6aC+vqqKMHLkYExsQHtF4tFVDwd+7MxRd+9OrC/KLOOB0x NxAOHNi742c+eu/Owwe7+7vDsTAoK+KrddjOw1OrxnYe9gJNAhW/1x9yepfGFy5fGPfV3F6oJQDV Q7AyRidPIxoKdLe2wOwWfvWU0UaJGeM5vDCbyfv9fgPiRKNG2hYfyg2RdKPvhj7aMO0ZWV70+T1b Dh8uoskQ+pqhTlRWvpQUUetmNS43Qvka49VE5QrkcEwjRE1NwqFXAvWGOgu0Cp8dG7k0fC3o9Qz2 bUJZd97pjGnhxDIS2tm2UGRTZwuZL9DyEDiuiu4vDMndVfRNlJyVOXBlvpBNIrm50dQrC/t1VtaD T1yFohR7oBtvZjea6x3orMlMohiPH7pU8HXUoJKhJY+vGc2FlHkP3sxQjgtGDANxB9QDmsODfMUR QRtMvxuseRErrmhreGxudmxy0u6tbY13ewmIIzPKvdtd8EK0w8pjIYFOMiV/OLx/67ZgMAyOpYjr 2Am/RCqcl6Qn6lRAPYNQKIPbxcxPLX+IFmdJGvhjvCNZ6HM04yW3rPl48DQ6aapQLgHdVshn0ayo jkpOl90TCH/7W49dvTY1uKnnH/zKg143/LQNGMxoGvbY6SgjFwerkXU6wa0Ryhvxd+U9RRneMCKA dpR94co/kUH7Sh8WYW7IWp0TpXTtSONbPi8uZ6vdFba7feDUC0ZRr+QrtlLdVfHBmJJSX05HoZYa Wx4+PnL56Mi118YR6Av5gmGvtm5qve3+/fd8/NbePb3lkK3kLRZRHgAVPpgSjAGQqza3G4xp3QZV EkhqkDdIOLiCPj1bPHH2IvYBDSj6uzpjkSimBIC+sMcHH3pAwAyaSVZQq19JZhAe4IkLi/u6D2Y7 1A7BjuYVMDwGgwZoXkZLsnC41R8eH5tOLi3t3twb7NtUARRHKCdanFAEslUYEpTekfXTOqfS9+Cl +CZ3eSUqV/GM/kEVFsYLcsqYmamnbSp56sTJzFL20JYt6OlXJI95TzafGp4cz5Xz/QOtoe5Qo9CI OwbQEhAPkdZAzavNEdCKeWpIqqdwRfK6t1W+/FqonD+u+SP4tXxtqP3kYMy7I2HZDNzWIqLB0awS twW/v/duZiiXJsJqKlMCEooluJawGKuUdJ83EO3aXE+mJq5NzS0nB4IdfugRnCimBBlKbDkc2TB8 CnpxenlpoZiBfVbnprZwZxTSdPQSQ7KF6/UR+ZFE4cwI3pyoUMwaHKhEWEwGbITK8TidCYGnfI4E qMrKoQmVq5MG90aiWemkOYsV59e+9vDoxOzm/p6f/+wDMI5CeEMowPof3cowRp1ePxKS6ztZa3Ll DVSyAqFIEmmVm9LbqW9mHf8bxqbsHsMKVTkjQ0zWKTClpWUmTXikY0TohlMYLlunFjSy+cWZxeGL oydPnh8ZHk+n8sQ312q7dgx96mcevOXe23o2dcCjA13AQq0ROC+IpIiMcaiFCFHTOFA4H2C3kX4G +V4u6lowEnf5rpwbvXJ5IugO9La0Ii6jnRC8jCMh4tNha57LF/DdYAlAHaTBpKMVRSQE/QPeG4w9 ShXgco5dh6MadrnqtcNWLV8unp+ZmsskhrZtcYHGQQZc1Z/TKUYopxEo334jlK8xXhuhnNAzH6tS jRqY08FD/yCnwygZWLSmSvqVc6cnJmYGY7BSioAL01zuVp82OjKdSKZbY7Ed+3dU0K4dr4aIAElT 4li8dJ04cHmLt7Qs2C0rZa5CY0pHNCtcvUe9obhe6S1vhClXeRO4WUNYy6IXZRbHhDBvZLdOV1KT ryLhfebHWeXBQW4NSK4i+Hs9lPMlxPMp4jGt9ilO4L67ahB1jiwkYJLXgcyhkUlenB63L9tifq8G xw0Iz+tl3V72R3xoOODHTJ8tLs1mU6l8xBPc3NvrQUk9FuyE3G3gb7Fgg2suKv4xVgAVeBRA7ABZ LP1km3LVBENit6RyzBlXBpRVTWxNn7DqDDHJToQsOtx89zsgWKaH+gd+4efv81IDUaRyQSDA8gkf 5Kkis2slP95gRH8dVL4Kj6LYkxvfm/W61w0lDDb5z9yaCrEl96PmL5nPOIeQrRSKVXhaQd0Bkhm8 p7desBvJ6tLw7IVjV66eGZkenVmcR7/1andHfPNg74f/l/s7d3bVI64K1igBB7hyo6pnMllEXrwf rYQoF+zERsITp0uvgKKB/IHCAVYxcJXH+VqeXx6+NhHT/Jvjbbh6FpfS9oqN1luUdiZIHQ1H8B8K s8Ce+2Hs4PKUSigbd1V1Ott4c0zc6D+BIA3wjnajrf7AwuLyxPR00FHbununC0YuEOfw0KP1CAND WZRscOVrjdPXgyQgWPAyyDwR9YKR6JZNvVVnfWR2HsUFMFXAUR3ctKmvvQV1ASgJY/8s0v5h2ieN gow68xKT3zkRqaqOFdbg31Ql/hu8lq5/2uoofk1sL4X/vDvqf2vPzHcWqaJ1Eztl9RXUoyt/e5N7 /i5/mQmBORwVSnRxaYEAdjo1v9DS0/tzn7h/oKf9/Mjk1OIS6FFC0Jg8wYGCP42Ed/z/2fvPKEnT 60wMDO++8Da9z8osb7uqq9oBhDckSBAggRlKGpIzHM1Ic85I2tXZ3aMf3F+7K82eXe3R/tiRRuIY 0Q4BEABBmEZ7313epvcZGREZ3vt97n3fLyIyM6LQCVYBje6O/jorMjLii8+8733vfe5znzsx9tyF k6GQZ3lt+/nX3n7nzeuZZNpMpaFYKeGUE++QuXOsyMppTOl4i3+ElWM4a89DGruO27P3KuayhXwm R8WH8Ey5BBw+heCZ4ifCgkIuj2/FYoNDaJbyj/8eyGBiv9PO65PEHfccxP6Ru//0BcgihAzQcM9h x6qFjDTpPtbrxXwhEt5ZXli6eePuvQcLm1th8BH8fs/01Nj5M8cvXDxv93i8KNN0ge1tQtcfquyF YJrTjqae5KtwPoIk1ShyqQJtR7oTKWu6dOjlq9OVimXcuMnRYaRECuVKtlhES6lEPgeEG/cdVZ7M 89VAhiWZSm9Fo2uRyMrm9p0Hi1ip8UBWE2EZIjLk24pFiCrCMUBYYPb5vMeGhtKZ/EtvvrV0/x6Z l48fh7wCHQwW1VwJCWcMDRPkyshhMuVqDbs/UC9k1hYWwmvbXpdtqq+/mM2gG2Ot0niwuJmvlnxO ++D0YM1QzqYwkRrwflDMT6u9Sci8kI2nhRYbXHoeKKg4AzsKynpIRmHTwEUD5sY/D24sBod1ev+G 2ckU8hq6GPGGN9Cv2IP6SutP9MSAPdBh4D20K/bEmYqLMUUOuGAwczckYZpw5Ky7pGL8+0JlCQio bhLc/T11fCo4AFPV0/oc6pa1ihv3HYdYQN//tu9wWntDyNJKA8M8c3qA/kGyEl2A6nptAf0o4Jhb QVwoOh2mudvri7EwcuDBgBdSViRkCE8XzBS7VXE5UByfLhVh7JcXNiz55tHpkybfYC5XScZzKOm2 OK0oq0eHsEY+61LsIC5oyw0jGXYjKMZ4R6FURh9CobjCQZR0zQSTT7oAcp2Vbls6VfSFQsV8FmYu U6h969s/WlwLHxkf/ebvPseLAsyfqa41o/cZIYAG6KR3Z7D0TJuLbAk1FqZMEmccO26gmgIS15PN YveHMNAtl4FHFz1AHyBtUlxdQEVohY7Wm1j5jIZSsWhVbCivrwDNBo1Mp0d5ZHo3gYFaIzaOzWp2 l3dSV1+6PvfufHw9lo7nILMCG+0b9I+fGp+4dMRxvN/QbysWMshg1hm0IHVhuOFgJtRImMGI/Ajm KIw3ZiOS1GCPGqmZFC40tVxCgpXdYwQ8A+Oj927cD4ejeOuQN6CAjGIxQeoW/0HnFhbZarVGoIGb zHqdDqDmmOToCUc9SCChCnIrPH1moaJ2DCeDk0RG3eN0WAz68DZS5uHLT5zXulxiJqHpMwQiiKpD km0iOf7xo8sV6GLKRZtOpPpBUEXhBolyIINp1CtorRre3ri/4lSUQZ+fKIc6rLGmrVQ0WkgVtZXp owOOPhRqU18vZMcNRjup64m6vNZD9dfFv8Lxa/3AK1Inu8uhds1iCmyk67u7329Kq9MXq66fYBfi J89KCnHJeotYgQNeDvPVidaWDWnPYAo9xam0H3Lvwr2UPuajMuU9TcMjGeDoZcz7ITeZ0Gv1BHRQ 1KujWQM1NwBDGTPRqjMoVlNltXBzeRX12mN9IZfLBRfPahaVBOg9YUS3T6/Lnirml7a318KRSHhT AcLqUnwjwwaLqVouArOGOorRYtMQjIrJbdYa0UkYdaNUNQTxaxyPZJXKuyZyn52FPXtMKRo9I0CE iqvV6SxXtX/97R+BjDg23P/N3/2k+j4Yb+ImyzrPHqa858UUAIsa0Qn7Kw5NDOj2f3zrD1u9iXaX BPSDkgc6NzxnqDmizxcq9iyWbCoN18fqcgPJ2FjexOgMjE81ayDkaLdXt669/Nb1d26l4mkYW8EI 7u/vO3H22OmLZ/onR81WYzaXSSdSVHOrjmZGN/cMy/ZAbl2sJtAqnAh5OVWeB2BLGhqm+m5ueXFz N5bBamwzWGq41nUcpDmCgs9GHX2AobOI6zEUCirQwwGzCTkSUXlHIa9ghfHSatXjTxA8hqYDTjSS Se/kMxvhzYnzZ3CX0fGGFggDmg1hAQDBgVaARzLOP3w7kaa8zfDhYYmhQPO1XgNdjBDiep04wIod Ca233no7n82PQFPHppTKNafdDm7pg8WtVCn3xLEjvtEgFs5KuYgPQ8GIOI0alJwJz3ffxhg6+b9w h/FcOMj4CSIDNAD2b1i8NQ042vs3uC/iUwc3IkQc2PQNlJ9SFRxt8N/58KgvKfny7NHDH+eNW2BQ iTN7pqpXTjCSMNyd/pgIon8RprwXVN+bfHnIQUtRCNslzmAIrJcuAfhtFeIFQs6BvqsBjoTJika8 Rv1acmcDHlg+P+Ly+T1umqqIuRRd1lS3DTgGJvqHQr5ivhgPp9YXdurJsr1m6vf2Gw02dPQhvSW+ nlSISdgpoFuE3kVAq2Q1kIGTcB2v91JricRepGN+IHGhNxkR2EEyGzWF65vbr7767tbW1uBg3z/8 xrOUP+NVu45Uqgi/JCjd5RL1gEXUtNshTPnhrj+uCrVAgioCWqlh4cQCWqmVIVxSbzqcHpSEFmIp k9HqHhpXTJbV67dNWduNl2/dv75QzJVBFgV1W2usewecx56cGT7eH5gM6l2GUr2EHk86VBN5XMhn SX9EuCCsTslZYn4It0Md3SJFAQPAFTr0lPVOMeWabqv5vZvz88sbOIyxgJ+j1wZwEnAgIWfrdriQ /ERuO+DzkPo9qGzUiED6TeyU0TChe4swEOfIeXATGldVGplEemN968T4WP/oKO4mVlweBbVSKQ/R GEqIfvzodgXaXnnrr0LQBw41vDDuM9KsVFGFBbaZwWcx33vzrfXFLWihQagaXUBBVcQ9ubu5lqrl Boa8oTGPFrktAGdUh20FPZXICd0oKXLYqN8qqtdkzNnV/2YX+eBGk1qlHdLIYJ+a41/5ZJ+qLXyW jt3L7hbkZrVQezmOMeDZWCO6l0a7NbuFuyXeJ85jv6fw+Lzyx23KKSEsZzNTIuTkxhqH5a2pNxtZ xw6SpICqECYD6OwfdVojkcy9ubVcpjgaCno8btx8xe80oZzPbIB5Dw2PnBruK+QK65HYrcWVufX1 CLTYrDpP0G31e2GpwFlTXE5aQlgCFyE8HHLmUqDaBf3b5ChRpVuIuMFdfbs4aER8qzfQHBj+rNnh 9Lq8J0+c+dIXPzM55lStFBlyfJY66NCOe0RLKqDWJZcpPyTCuZ/plR/O8AB/pGwfkUlY1oY7oqIo D0SREsRl602bP4iTX7l1+961m8l44q2X3oP/i0Mhx8ugHxsfuvz0hZNXnvAND9ohX9VskG4S5g4h GrCKTURXlHHlEa+O3Y6gUlzRjp+Y94QUsRmGZ8S+NDEDXb7h3GZ0fSVsbhqn+gfKtXomX4RZ2AhH qdFHQ5PL5FEOirRnMp3BGgONBHjVwGuljgcjlnTY6BCNQIRQWDgKGo9bQcH4Rgb8yZ2BseHQ6Cg1 GoU2J/S2oBpC3uHHXnn3EbXXlPPw5W7kdM9gEimSRQ0ZkGVgdsiu2Ozx9fWrd++i49OxsTFMa3Qb Avk0kyzsRhIIhE4cGbF7lXy1YrFaMFSA0vCtO+iPk1OMm8eY9Z6NhCO6bfDfu3rrmkZZ0yCHHW67 8NxbT7p68Sh0odcFtg5Inf1xLD4MBGEwMTJOReP0hFSeSARVpmoZNhBTX5SAqgwK4ct0PB6fKd8b EB/OTLyfd7PMB4wdCgsIgmAJFxoWZRQXQFoLFhAIKnrRaHW5aiNXrDhDdqvfBvLEys7Og/V1dJWZ CvlcfYFUJWtyGMu2RqFR0tv0ypB/cDigOGypeDKRSK+sbCUiKY9eCdjR4tlrsdgLpXqxUssjEQbJ BzCPIbaIXkX5ImBidbHkNAHVNJJtESDYwQdSeRYjsHodSmCM5ubEkYELF84fmRk2VLOMuBM+gu4I ROKje7gP6m7vr5cll3DeIbzywwFrsIBYwcD0he1GaNoAgwRCJ5VmqQHY0mI2WItbOz/81o9/+L0X 791eTMey42NDGLegjWFdPPP0uROfekoZ8EbjEY1FR8yWBir4kbYwWmFEC7laOqWxGgGUcxU8zQR8 kAAsss9iXPPNljVamPy4YLj8MME0EIRSDA99FILWNJXa3NxqNpkb83j9brceJCbU9+u0CiAzswVt 5+wWC5bVjfAO6GKQUkNmjJxqmBH2yASXkmEVmBkj4Jt6uY4Mi9eoaFLFhcWVRj53YuqI0etHWwp8 Jbx7rFVtIe73M5o/Su/p4pWL0yeFIMrqEK2Q6imwpMND1+lCOs3t965ntpNuh63PF4QiGmyY3Wy+ t768W06HBl2hEQ/mOqo7IA0NrJMSnvsejJSRfJX6EDQGcqMpNdrR27PzOb2jy0bVCTDFjOEKGBeg rmhWS9WJBzZYKfoiKlwUD8rycDcy4a3vAw+p3o2Vp0TUoP6V3i4ymaqrrkYMe40423hp6A83pX9p g1CuFXTQkvXN54hrD4oCikQqCJwxHEwm8pYbDUsd8rXWfm9Q0Zri24mVhc3wbjyIdIpbcQU99gE/ ki2VAlQ+LLa+kZnZo8/MjMOaRmOJ+dXNq/fmlqG/YdIOjg6AnohpTawSfDEPAzY4UB4n71kaVjIy EpTuBSiRshQ9UGRYRQki+O5QJs8kkgqYsfTg0lLGx/XAbcV63O3RS5dcQhGHMOWHu5PgE1KzZhCu ga8gJ0HMSu5LXa9vLSx8/6//9q+//Xcbm9v9wQDqnqAJbjObAj7v+cvnzn761zz9oXw8gry0fyAE og5Gv1Cag0AeJjN2ggWC8G4xwdUwV2BowoKrw7XjopAeSlt8g64ef9xmc3ptjo359fWlHfT98ylO GAf0mavk0fiNlLDyhSISoTiL3XgaCuYQdcAHTQaIbMm2TULduFStADXBHzCNgbZD/AGzDfc8XMgu RDaL1eL0sWmdzU6BYLnI6wlw848fXa7AHlOO5Z9CMTa1uNCYSigDhldOjQMAleJGg4vrDKa3t7ZW VpLZQsjvt5vtuprObXehm9/mxnbN2BweC1ggsobPVmvENCUppb3UCuZIYHwxD4B8c2HFGapuAMju ylRhTgsRXfZtgBIF74U3Ss0xBwbuNuXhD25kgIX9lt8u4RgcBpaCBg6mtbG9h5a7RHZaxoMtexuz k9L/coY8blP+yDDxHtOBameZ1YHNRCgSz/OmpgR6icGkq9R0VThH+IuuiDFiQnuBEsHTNqPZa3ca NZuxyOrKViyZmOgPgvukR29fj7VQTWWbRY2rWVNqysljjoEgFoN0prCzQmLi2UimGcnZNBpFq1Eg FqLYrKAR6rRIhhotCu5IO6XIlgaHxKtidysMA01hFVYG1Mmgupx2hRRPA6Vu5FxyKXNTh/JSkG6Q 1qGT7XolRAHPwe3QprzrXnq/aDbbEK+C1IMGbHgOBZpCMhvf3v2Tf/1n3/3uC2ur4dmx8XNHj6Li JhXPwi858vSRY1eOuycGipkItGWcXrjCumR4C/UTKPWEPAHq9qHMDrJoTQMuv5nrPEgzh86cc0B8 pnQRcFUx/bDOYasBiAGJRdRt0cWm5CfcaYqxOZTBUmHx+LOb0YXFtVyy4AcP0WkvYsrXNSjgdNjs 2XwBPH4U4kfiCcVhdSs2xOYWlmqgLyK9Pj6QImqciCgHhQCEBvCcrDWtw2AKGMzJcGJtNwzCxeDJ 03THS3kq+D1sde5HxuzvMeUiZm1pHUiIASw08pJQeA28hKyzv968f/3q+kY06PZ4bU7cWRdatyqG q/fuhWup4IArMOCCfwWSEYbKXsmEtmdKZlO4NuzvttjDgs138EG+Nhn8AxuBJK0X2Q0XiHkPLx4O Zcv7Fp4023Jy1cU3d3w902momVlrtpNl46OlXAIDLC1Y8Rdmyh/v2OzELdh9klanUK5ST1/UCuHE Ib9Rq4EsCGtptyHNSCqkTo8Pqng+gzkfyyysbc9tbSPx5XebnAEH8plmhxUV/YiWoIPiGxo7duLM EyPD+mo9lkitbGxfvz+3tL66E4vZnGa3x4mpDUZzrVhCB2hUkvAJS64FQ1rCeexugmEAdahOJBlA AGdE5yMZWMiBoRCcHkLwhZ6T7FRvU95Ll1yO4PfvlXc/zJ43EQcOaAKnCX0TXIGbV29/59s/+tZ3 fhRPpGcmxp+9dM5ps62ubUFD5eSxmd/46m+EZvowx6pFIsvjoqBNEga14kT7JGYOcqsg7JOZNBTR cPUsS120sfKOi9kx0sUhkngZleUQMCXqLYHJ4J9qpaHzDfuL1bl7y5tbMQVsSKs1nS2gHAkiKwjg kok0rjtoiGgaii4VLkXBXLGi/QgEKZEQIDFeesC4A1mnCgAQMblizAIReavO4bQCIHpnazVdKw7P TPmCQYO2ge4WH4vc9ho6+v/rH/9xa1KQPje53qx1i4CatYaZWw6ZLOIVItYrYM0eCNXy2ZsPHsSS ydmhfqAo6WIOAsWZfG1pLqot6E4MT9gd1pwhXoe0A5xg3Dei4VLShcgjyF+UUeLVNAH8alSx6Rqs hgEnALzvahlaD1qEhPSzyj/L+AkBZmBpGpRl10oa2orNapF+NjESyDEXEDmx1Jv0Ezg4epnRr5D+ IIkIuYEXQPoQ9AosEOXICLKneY5olIgr4F7iKMGZIkoMQtN6XtNAWqkE9T4mvRDTBqfEZEUKI+DC otiFdNvgEBLBDVRlKqOW6VUMWswnfAvrIBFWQ4sBiNnwTeDvo5K8Qz5JJNH4ITH5g/ftkDhNq7Na x74ZpOixH3T3IxkW3hjRFCK3VCigw4UFs0mHam44eXWzHrmsSrFShJxWtV6B+ofOY+2bHVH8Npti unl/aW0rEl6N9GmU0NC0xhaCzAqMSw6S2fVSvlGwjPhPPXd2dMiL21EulHK7+aU7G/ffXIjf2azH Ck69GVVpQBvgFYKFhpWWO95IeAXrPfSwaMFGhhNuHjnxyHTibtfRSb6q0wILBxEasth0kZuwjFWD zUqkELibqGs3AsMF9oo0HG6+cDbY0FFmiGQXsSFGo0VDlgTjAiBVAyNWh4+PXvUEIML6EJjMrA7i 2aF+DpmhOiHKyCToMcKgPlI0m9zCBtLEoiJUXFNOz9SrmE74FvTkQriTz5USqTxWPLvZoUUWIltK rEZe+JtXXv7h62iUeuXc+S888yQSgA9WVqLZxMTJsc9981OTz84WLUVUBxEMBXQKzbCJa0DpngaC J27PwaL7NIu5FyriEnQSIOl00hfmxYrHlwQOeZEkV5lUEwhOhVoO+SsY9JiHWB4plQSwBUW5yJs4 zPVCTOPRJWup1a3tQql0ShkcMCmQKre70C3IVIAqlhWSLaZiveBxIgvuRdNXHQR+iI4CJw89Qkjr kHAuCJsDfdGDvgzVARSL42KD+dgM2T0jTu/8nYVKInb2qedimPboCI9aUTomzPh6EflVPQA0bnrD oBwucQlGp9GsoAGhUGb6yMhv6f/4j/+4l5nf5/hwaI/Rga7lSshoiG9sRNZ2UA4yOTgEOTxutFrb TMaiuYTFrh+fCTZcGjjmKOo2mqGyYIDkGRrTYLAQ9keMMOr8RGwDtqmMXZODjAEj/GIBZFPVmUC8 awLephfoNfa+6V+yqPwq/eD/eeGgt7cBcX6zhFIkg6XtuxO0I3x58bVidLPfRWWCwnxgerN7IiRg MdyJ2iw9VmbxiquIfQhftmWKVZPZitf3BO6kqd/1+j+q9KaInd//o0N5b++H6DxUzrS0ffQPpJSw yuMc4Eti2bJZFLSEmR4ZOTs+sZtIXr+3cOvBUrWcHQ05lKC/ZrGm8jk4YhgP8AxMVufQ4PCZsZFL x2YVjQ4u9EY4cmdu+Y27d6/ee7C2vonCRYfbDnI56CjQXgTcxw0qyJKiQIYDOzlSqNaRqh8MoEMQ 5wFeA/PPxaDFXSGJRab3iXuLO85kR9IRkNKFnMTmd9M+WdCQX+JXhYfD1o98eSnGxldIkBpJxRc0 DBpnCBN550aihoMwwlkcJO3IicDQJB4Ojh90Q/R4IciA7KfD43Y4XfiiciR69/rtH/3wle//3Yu7 0d3PPHvlq7/+WQzxP/vW32JgTh0Zv/z0+fOXzzqHBvA5sFPgOAh3G0fYCnPpyPdFLZ3DsHVjOSTu vM174EEBnnPkKd6GVUsU0uN5oVTAayCSY1kNr+wmo7lg0zHo8dbMehTqG/Vm0N6g2YNrnkinMTDc irNSArkAp07tXHARaAEmQ8DXUJXvFWsJHrDUKAvdLWQfhLe3snGPxzJ06mSukFdMKE6jNxB6Tvgn HSPfQn7ACnF7Djyk4uXHppzH6B4rIE051uZ63d4/qC8U3716dWdnd3YwBKEcjGf09yuVi4tLW3BG ThwZ94z21QtYgOHQo2bEiHmEOcbrOlFHEPVRsQAcOwhUkx2FHluu2QRxqtJoVuvAAuulWr0M3fya 2BooTwHlCW8QP/FXiGaWyWAzPi6AcjBS2AeHA0Z6bVzoRGlQZqrAYON5odkoNhvoCYsyUVq/8bxB X4efMAFMbiGyObPOqcsdF7gxvZY3hgpbsrecL1Lzn2LEy6xOxwxhK8hXc+9PIfxySDf7/VtlaWgO a8rZZHfZxJogwPOO5yXEbVjJTaC8NIl+0jSjJjzo848E0CYMMntbycSNucVbt+Y06dy0L+hQNBBW RalLKpPKoEuR1djoc5eHvJ7To9agHZKnwGGq+Vp6M7N5ffv+a0uL15eiD7atWY3L4DKa3Dot6Gj6 dB4thizoO6OzGCmGQjQGpxgXHtQXEswis8alXUhpcKMhbHpirCN6kHkVwNEUuzUqeqWs1WNcYqMo jAI0qjxGTIoBWgETF2EdaO8k36gn9WZatSlwQYEC6Ji0Ec8HrquhXEcHID1koyjFiEVHA81Fa62e g10yGgCYYJcUBtBCUW9a7I5aDXIlNjjKqHFF573oSnju7Rt/+iffvXn9Pjzsz33qua/99pf8If93 fvzCv//294fH+qdPTD77mcuDJ44YbCaSIED8itOi5LC0wHzDeQzSC3vv+89rypk2BOOL3VEAQmrq PDayxQI1+jUbXR5HKV6YX1zT5KujI/2ZQhFXGb43pgnmOHRvQFwx6+Ge25EAoMJVokLwbMJuhaaR +mBRGSm1wxXjumQ+iyqy3WS6US08df68y99XYBsBbibZbby5ju6s1MmbVxlBn5VNlaggRKwQH43H ob1yeBylYgFIzIDVtj7/YHNlG8kQyF3CQ6JOoBZzLBvfzOyaFL17yM5N2csAKWBRaSEV8g5Urw9b ySg1g+TkXjcBu0A9l2IiQT6h8n76ZMsNZ3+bHXT5TDjdBHOrD+mGk28EVht77EyLEdA5O3Cc8OQk K397C3ynffLfeTq0bj+BC0zQYkeCcAmh+EgemsiAqagpfw4PQIHSOsuKCGHo1RHVYSWlTexuykVY 8Pd/HHYg9/LKW3OutcaLZcmgB0mOqkjgZ9OCjKLNYglMQFit0MjE5SfOjvX5UT+0tLp5e27pnau3 FAfmdtMXCkBzC3w2CHEQI1WL1r39MzPTT5498+knzh0dGUFPcCgpYBQshbehJAJV1Tfeu3brxo3V 5eVcNk0VbAD6oLxFgqmA4GHM0XkYTkYNYIVw1EUYRw4gX32WaSMCHNVHoOoBbG1A/2ZThTKg4pZz FRivzVxPyiRUlbQk3EDikoigjG+2vDv8mXyxQJAM+4u83jfBOcGZYY1jL1L+hXAgEF1B70bnPajE 6A2RrejCvfn33njvpRffuHbt9unZmQtnT1y6cBKtjN946/r//hd/s7S8NjbS/we///XTZ4/b/D6s L4VsFtlmkEHMaOyAiyjusRiIwm0Qi27n4+c15cJLVr1yKcBL5hJMGzAjoGbjBHRiWby3Fl9N2W22 wb4QjANavuHrc0V47vC8oOVS9jvdwCOJJk9IGJd9EFkZPQQ51JNXXk4JNg4NFCIgUPMFnDWjdjUe S2Ti40emtA4XCZrTAggQFEs1WXCCytj7bk05Nuh8/h+b8taMbY0H4ZUjNgbYCJRK6/UHrMb7c/d2 t2InJkaQbYdh9GGCao2bkdjOTtLjCExNTxjN8MXJlCMyhnYm7HijXuLKAFYupDuKKQfvB25yAYxv BkII5sZW5w1/pedk6zE726g3v7NKvFiJicOhpo3rNsk3l4x16WIL8RYsIcgLSdeb3s+8cuyBwgdS 8eeiU8DlVBlIyAv1nUTsQNQa1m5kSUWiKJJ1xwiXsiA8izjcQ4KNnqtCsWrEeMAos28vt0NY7K4O 80Ne7OX0y8lzwP3urZwgMWVhJvgb6dxMJuS9m4h1EbvAMlFfVECpVgjvweXOQy5vcHL49Mlpt01B 65nVhfXV15fW3lkobidGnW632w6yA3gOyH+CT9LUWppWh87vCxwfGb40NfjM5OSvnbBaEOw5UoVS NJzYWoys3Vmff/3BjR/f0K5n0/d3muGirWKy6Bxai1tjD+rt3nIqj/yOEdXg6B8J0BppCXgO6C6O 4wKwClQZNAz0RoCSCVS1oRYCFRiI8gMhwdiGdDMJM5I2I7xKiTUDUiHPnjbiWTfRyJKa1MFDh6uO ehv48hgr9Ad4qVqoRnIoQGOI6hR08NoBMyMZBOPTRGdTow7Ac7G5sbTzzqvXf/w3L9x65y7o9A4D Guc5Ts3MuA02t9N98/bcd/72Jwurq8OjA1/8yid/94++YfEiFWhuGhBXVsGixBqGMQbVWUrp0lBs Ly18Z8X61PH4eU05lweRG632ZeP0J5YqI7qKUbNNZAkcdntiK3J/fRUExKOjw6iwZqEj1GeWbCjZ R8KjqQHyJowAlnxkjjC3SKwHaBNn56jTKytwCo+Bdo9+kpQAq0N/cWpwYGsrunR3Ydzn9Z06AZFt nDO0GZCc0HLxJ5JkCMq4TJlFgDjnR3g8pT4OMbl+pd96aK+8UQVX1wwBNovN5nP6Fq+9u3p31WG3 DvpDVkjVa5uo+ErkkzeWlyKV7PRUX2DQQc0EhLwJYx0wkTTQKdKljCP73UA6kYosMuRNHpf0qlrg twTJpVsugHJ23amkU3jejJm38G76q8Q9WfNBklNamPkeJgy/Sk6cxJBEel/1+Unynj0eMl+UAWRl MDhoXPNMr7dUYNhRY4yOjTp7CZ3Br/CVxCae7/Od2mOpRfttG/wOYOf9j7le6dP9WGrHit1150xF YishQncVZgE6xSU7DGrwQZPba0IVgrGKqZwrAnGy+AZnJ8en+oMTob6N9Z217ci1+QdXb99bXFou l4tmm83udAHjBH+wgYL9fBYLqhUOns/Z399/6crnnz461e/z+p0OtHJ3WyyVUjWaSCGtemdxGcz0 d+/cvT+/sBONQDW7UszDfoCcjgARQDXVS+K4yNLSPQP2aiC5D3YN0bXWDLcYkQRMtPRipQPHZyJM H58Zo+5CjoYeQv5FDcmELwgmhsNOfD2O/cjzhynirtM1bo+GP8DmopXP9sY2NAuvvXfr+3/7fCKZ GewPXbx49vjxI5lkZmlpLRrZPTo99b0fv/TauzdwnFcun/udb/zGxNlTtUoRKDurnxAZm91hHu7I +vJ9ke64IKWIMbcvqPv7mHI1TJVuCd9/2HHqAclloCaL11vXLMxvRNeTEwMDVp0VB4tmI7lSkbzy Rg0m3mFRyN6CFw6sHGlNgF4Q0yUbzjLrXPwppgOHxAw86rWZfB5Kl66AJ1MqLCxvZRp575FxXzBE dUZ1UmqHHC+cdKCpuOViVLagJcnH+9iUizHROauFnUPzAdSiJVEqQpwne3xrZX1nYzsS8zkcYB1Y KR1tsBst65HkdjSLOGsQdQzIhFiAtBQqlQIkUzD2IJ8JKSVIctZrWVT84qYzIA5sjQA2QrdhWAlh 4WIffsLuPD0nVR0CvUVNEPDMMhd5EvLJlBUmscDNJ8ef6znJTxdUFqHCiOBMJFyFVqMsI6J2hMRw p13zE4oMoObL8AEXmlK5KW2C9s4FaMzrEni3yAmTR48MuwRqZVgtJhe7sfInt80UEX1PHKUHvkJT WR2x7+cJ2xw5wvc8EUH/gU0e5oG/iFJLYShUQ06/o0U6GjRTAQFOB4qpGCXc1xFWB/6Yxa4gzV0v ZlA+4hsMTl44euLckM4GcdnSzubu0vWVzesrxQdb2ZurtlLFVKkYwV7TV/V29As11ZCQ1EFya9vc bx06O376sxdPf+7iyPlp93TQOeqru406G5qfFKKQ417ajt/bSL43v/7KrfCd1Y2rCzvXl7dvrSTm tmqxvKmoNdWNgDo0cIq1Ztw9IlkjeaMxlRDfI58KSgfZEl40ORJjWgt8SWAIIM+h3zGWZ/iSyOvg FwDllKkW3B5heYiIARkvjNEKgBM9eqVVdMZktZEuVl2OKW2hDpGa9eWdpbnw3N31B3fX1pa2f/dL X/zk5Suz4xPbS1s/+fFrmxs7Xo/nyNTED195M5lNHz829S/+qz+48OtfRMviUiljdisofSXWRhVw BSV1kTFE0ZXJpoDZJV1yXkWEHVc1ajqm789ryoWWFo8hlmGR6xgyCshDcziAK2WkaoD4bmxufTOV yKJpHBZMl2JF0gRaWlgxaWHHDUUCAl40IjfArVRAipgJppyIkoT4q4x9RDM4WGR0sVzF4im8xwYO TqlhKGujG7vVenpwaMDl98NcUDAEZYdaEd+B9VMI69NBieonHqofmawnYXo9sdpOU865GsKeUTUE 3lO6WoXH4dLry/dv/PX//O9+8DcvTPoHPn381BAQMYPOZtO9eOf6t2/fCIw5v/kPz0wcHwkO+NKp JLAzmwL8oZFJpQCWcDUQFdCz3ZSANqavSjQXr0iYGyuvHEWMX7b8JsEAUf0p6QPjBaoHFh/gf9rO aZsnLtyAljIit53iRir0v2gmC2qBxSngVZgmakSMMB1ouBY8N/BkgXtSMTNH3uDyEICOhYx2KlrD q+6q8NDVidVhv1mRseuD4PxuDxxZ9w/0eFWi/wf+KoU4DrzeqyBeHQxiQWcQWZ4SVSci04cqcdqn CWlJrIAoGQctD5A0dPh0jUIZhd5YDTHlNDalsLlWixc2lyJvv3l7aWUTzmk8nTHY9KNTg2PTwwOT g+PHp0MT40ZFASTnMFEpGfFNqCkopjyz6ADZpdKJ1a2Vu/Pri+vxnVh6N5WKpjOZXKROtf4AUDGw cGCK0wZuiM1pDfUHFVSyeZ1un8sb9Pj6gw6vhzp8WkTChIt+aV0XFcXUP4vcavDjCDSnfjrU0rbe sFLQBSSO+gTCExD+IyEDeAP1wtUYLFadxVZuaOLJdC6dW3htLrIdjkZ3cUNDwcCRyfHRsWGPyzV/ f+7O3TmUp69t7Xi97t/43HNOxfbym++B/vG1r/9G/+lTjWKmijZsulqxWrL50OwFbi6cDGoEgRFK 5aCgh5SrVthDVXGIYT2OI2B9WX9c3il1GtF458SrmED0QZa1ag9Ndbmmd/J/ItwieRS8Qn1fpdcL HQEwFIpIfmqaHptHp3eH33znX/2//nL9dvizpy4cH5zwulzgEhUy+Ug+nUllj01MQWTPjMtjMoMr Sf2O9NSFFSs3doxu2WK1wE92tpsI7PLF4u5u/MjEMO5MJpe3OZW/fvPNZXvxd//5P/nUb/82uhVh luEuNSols+KoMh6GowQ+JkBCccwfHYClpynvZS9Qg0A23WSFkrIFeXqtfuGnP/zWn/zpm69c+40T 556ZPo6iL4iaZvLZBxtr379zdfZc6B/83pWj5ycz2c1iZRfuRDoLBwl1yZSY0jQgbl7G7WNmIRSR kY9mC8vGQlpxMmoCQuEUJg9F6SNASA+EV/YYORIWXSHJ7GDetQAMaYZ4x1DJFqcm0Q1VUBrfL+0v kX+5wzuH1IoR7algkqh4kAwT6oapwQ28IhO0QlCQguYt7A6AxQMjg+7VINVKz4gZypTWIU9a+jQt jEK6OD2kRJhM3e3BohiP89EjICXT0P1Blg4wsOzXJS4tw5RECwRLAwV6EGqFKwbEGg3hLEh/Ncpc c4g6oJ2NrTVkzNZ35++ubi7vABAHCjw+Nnj2xMzF8yfGjk8bj0wTGYSIKRgh2GMJTxA5GQgs5hCu WoOtSOzEwls7yURqd24HXkI6nYlG4uh+UCiU0KAsl82btRBkNrqsNq9i9zkUn9OBBmZIG1onnKNH xsZnZ42+IAwDVx0C7dYWySvEUC9DsdGIMskmRX6kAAxmOdWOc1QHfiTpaAM1BiPFBTi9kimgYr2Z za3dmbv23g3UvYYLRa/He+78mU9+4ulcJvfmG++ur65py+Uj/aGr9+fn1zeePHvi1z5x+cdvvrsc Dj958czv/eFXicjPzgenXNjuqkl3MdTFEBcoSr2c4+ki1tV2xp0/fQhTzsJ53R40PQnTZttOiLmA mCh0YTIwje5K3e0bKOwmf/AffvDt//hyUOv85ic+5bO411e2UbpbN2iSu2mzxuT2eiwGYyVbgqKC xWw1wUlCxKbBRW6gtwUUGjC/sRxi+dKB16TVbMVi0djuSDAQcLogGYbZBdbOT8K3lInA7/7TPxp6 6nI0k3aCDVUtYa0xWx0cHTGzVEyqj45DLgxaL6+8l7VAgw9crIbeBIOOZqvwRauba6/99d/8+b/7 a3fd+OUT50eH+pFAhAt7Z3PtR7ff22nGvvm1Jz73+TMlbbZcjwMhA9GgCNFOag4B5yrXrFOZD0Eo deT8qQUd5bZV8gA7lfS7asqFhZdHRyYbGAtTDtihlsMcr0intmWYhDmHkHqtgyzIqJyIGonSTmOV 6iKYkSxMudZmcMKUkzFHGwWk0yCoTZpCeEJmHVYKaJ1QH2Jf3qg1wStnQJNXBubQ09Hx8kNWXaIU fDD0vT0sJC5HD1P+mMG/vaha6xh+PlNO3T5RaMamvF4roxON1exChVZRg573EKKGo92oJUvYMhvR +VvLd+4uLK5uRZMpOMAoEHT6XSaoQwTcU+Mjo5PDwcF+l99tdaFvjgG9gtB9Bl0oRQEnOFHA55B6 rUarRhQwZFLRSDQOxzgBM5/MpjLh9e3dRBrmHbwI6lxD9FnQnevGYepahrY6Lo/bHwoOjAx6+wI6 7BlpU7vFE3C5PQq6LhCORz2r9Zp8uakzowEOyntoiJisDR2aWMKaaVOx1PrcwvqDZSCO2WTGYzGP 9PfrQv1A+dG5+MHKOordcQXA7AvYlXQ8gSs9MT4c9HveuHU3kk499ezl3/4HX9XoUI8mTTlmJ7v9 ZNIR9YkRw/CWhO4wquoo0RJWnAbS38OU94z2upty+GRgF+P7gJhoilWH1VmvNO6+fPPbf/78xv3I U7MnnhibScQzEC6HbH0ynU2mCl6322WyNkEhrqERgllnsBHcr6NoG0JOSC6QKccDSWezAaQmtChK p9OQBEDutFSsQGIME+t2fvV2KnLiuae+8d/813UrektnXIoFHHaDAS7ax6a8l9nu9jqmHi140GWh VtxFlOviDhRW5/63//5/fOOVd456Br584Qknqv0AwuSzt+fmv3P93clToa987sS5J4N1y262WgC6 ik4FOq0dqwKUzatV6P6g7xTyOpTNRN8B9WsJhZToCHWoYptOZlwac/FXjAUa3KJqQHgsIhFEI5/s tKpVy7+jv52o32YLLkAC+kGaqZyd5YiSY3iBkGjAGyCsBXl3oq+BvGOGl0l9qyETaEDPQii+wk8n mAVjGs91ZoWaxfPKwlJIwNSxIynvx5ZczESJOyKg73r5e5lyiHIc5nYd+r29fO9eS76R6gepZo8Y PIi5W115gJxzdxhcSEJZkFjA70DJrA7gvagKAHUbCUhcVerqDiaIqYmqmWq2kAknbr45f/fG4tbG biVfKScLNLXBWlAsZhs6ytkCSH66nU9decLhcRl8Pp1ioxgJWUb41BZz01KEaAR7joJqVKvmcpl4 Epm3eCy+E46mU2kk7eGqp9KI2otbCzFEdkj9ADl0GMwO9INvIpdT01ugte0eGe4LYi0J+QJDAW9/ f9njaToIu7OiqBeueFVTiMUjS6vhtfCbt+5nsgXc1L6AN9AXxJEAIw75PN/66fMAMfoDgdHhIbfX B8MU29q5Cp1xne6ZJ85sRiOvXr9pcdm/9JufO/eZT8ATgGYJD0M5dkVKnYc2odZi5LKjI+9sE8ui OqL5D9zXTQrAHcIrl0HogfECxX/ai8id8NgVbEz4ZEwyABJlqZbKYLJYrNZytvz6t57/9//hJwGD +9MzZxStBU1eMW/CSfQQTELnI2RRsI5iF5g/Da0VdhsXm2YZ5gyTFAnHwiJrRrhDqdFyqYTcKMQe kD6D1C++8e7m/PX5hdqY6+t/+HuXv/61krZusiCMRuc/gGoqmtI5p3q4JoeeGB/4DxzaK+eeDLiT 0DrV5HJZ9JdAWzjwusIv/fT//f/8/4bnd7588YnT4xPAv60Gfbla/qurb9yJLszMeP7oH10ZnNHv JFNAzBEoNZsKZm6pCFnTAnBAQj4o2QiqFw8UgWCzjWY4UnjlGKU0UoUHLe4X2Qp2dlt2XMSekpbA o0+YdfEU3U7E8tDy/MXEAMRDX8R/lKacDbpVo5BrTc2sALCQxhGeIbdpRO8UYAGoPdPDMQeMTp47 /HStyUZUKMLZSU6STTnZdDoTUczRmhJ8SFi+ug6SXli57jGb8u4LS6fx2Hu4DzHlxCAl3gVmPZ00 pZHhOaNoHmw9akpD6zD9ATZBW8umd81Ws01BmKzos7XGTjK7W6oUG/GlleXVjYW1zc3deAZE4zKq gQjfAtpKqqp2m8OJCn8ntLkRy6O8aPzMOFQY3V7vwADJdrLvDylmcQSCPMo8k0q5VCiWIWUSqVUS 6Z2dncR2JJdIJ3cTkZ1YNJ5CQhWGASaqgFp/s8Htc4ZCPgQEz3z10x6vG33bbr9z8871e6lYgs5F ozs+NoKp4A/4/F5PLJO5s7y6FYnhhK9cPoVGeqdOn5o5fTqxuvanf/rthbllgMT/+Btf+duXXn/z xu3Z2Yn/6r/9p+7pI/Fs2oX0Zi0mwq5WrYyw5gTZEyyvwo4iB0La4WDWqpZdRrDsyQvelchqvA+s /LCmnNmJJC2JlbpBBLQ6NFh0Fnfp1v3/x3//H1Ye7Mz6ho8Fh8eDfQCsNqCOmMoHnG5UE5AABPg8 gCX1VnwaOXL8RJE9zXH2B2pECNWjxyS1nUBuE4Ed1eqC96JF/dFadK2gLV3Lx+0jgW/80z84/7nP Fcs5KD6yg/WxKT/cggN2FXBcxLZ6SBWxGaWckbZY/Pf/6l/95Ds/HjDav3Li1EAAJaCETIBj/hcv vRqv7j79yZkvfP6Yd1iTg+xlNlEGVa0M5hiq1kT5PWiguG8aizBVqvll/1V40GrdjmAAilCS3PK9 Ljm55cKr4WJ6iUZI+4m31wB6inHOexC8Q+ybC78ZmGQNMNb+J1MO+gJLZxC7DBup/RGJygT+gMGA lrNwOsiaA29ByYnOYEFTWwSLXE5COVLqcwU6vSg3ZFeRaW3ieOg8wac4nCkHyPw4H72UAnt9J1xq aXmICMJye2QvcUexWlM+jlRnSeUALYLosoM9AiIgKAlgFVMPoXoFlR5Y+EA1wrLGBD5DBfXrqMuE qTAanejwmc6ycnETZSILd+YX5lEvklpZi6AcuFqoacoQ8ACpGAg3Iy0Ggm58XufYYGioPwCH2hPw KF6nb7ifxqzNjG7uJO0CEjjqRY26OpR86PCa5VKlhJ50TW0uV86lC3eu3oxvRVYX17Y2dsr5AjEk avDWSeHH7rJDPCpfRGSpnxkfO3dsNtgXim5CVCq2tL21vbsLUaHhkdCZiyfPnDnW5w/a+0ZAyNx4 8/X/+d/8xfzi6unZqf/0t7/0gxdee/XqrcGxvv/uj/+lMjYaXl+CLLDNhob2hH3z4JbeOY0W4nuQ K8C2jvlXkjgLlg+PH7LawkOhYU1m8ZBpz9aI3HejqbyVppNoQ0IzpvVOzAVYTwBbpKYKo6zRKna7 Jp766//1u9/77juNlOaT4ycuTs8iokomsoVSBZqNDiMp56BiiG63BeLkgKcISESLzwb1LAWEBcxK DxbYWmTH47ArFgC5VHkFdKVUbQAGQONAl8/27vL8G2uLJ547+c//u/9jbWgYy7Li8tJ6J0YjBzIs 7onH441iH+dcPNy+D+2Vo56eIC1SNyKWB74NiXQoItmM1tVXX/yr/9+fXH/t1hPDo1968knklEhz Wae9Oj/34r13s4bspz4x+enPT5s99URmN53LYiUolaA5JPTF4cKRhwpZadyNvbRYMl5c1cWDiuNM YT9w45i5RC6FsL/kIAmQW6wAfF/bcAYVDmDo04CX5HGaGxRmwNuj6jwKyelTZHt4+oCSRmg3vAgC A/SU/KRu8ehGqcCIm8xgW8Gmo18KyBCEniMOlBLTsl9hy5RT1N8GWGS8imiguylXT3H/7SR39HE+ egEsMrg58NUPNeWS3UG4F5PF4ESiupObA3MRCblzVZhyeHg2s4UF/ABdoS+NGXYB9dl4xe30aYs5 dD5BTI6AsJFOl/IFlNhEN8K5WA5pUkjxJeLZbDpfzEItm8rvUUEKKhuKx6h4hxoMY+XVG6wGmA6P 1+nyONFvNDjgHx4bCfb57Haj3ekw2h0ag5nT1yghgnobkkCGZr5YzxVq+RIa5GzML1997+a9xZVC JTfYFxgdGIDZ0kOG12CCFz+3vBaJx30ux+AgOmz0jc+MTB2fUgYCmVzR6fTASL3zw+f/8j/+IJHO feHZK+dmp649WPz+T175xte/8KVv/qbGok8kd30jIVjDzY21gT7kWlQ7TjOBYQ025YJs3TLlwnxD zaUNFHZ45QTQHcYrP7QppwmGPqxm9IMEugiqTwlpAEyNQnXp5av/65/8NLaa/tTkifNTs1j2yjmE 3cQmwNzAPS1mCoBZYcpBkQAkSfgjFQ6SqA6xWk20KKNowOtzjPQFWKQJXjza2lFJJ5QS8qVcopr7 zp2rSWP1H/+Xf/CJP/xDRD8Q4vrYlPcKqbsbjFIhiUCyQi0H6oBQ8KYiSElNVJ3pC+X86t9878// zZ82VhLPnjwxOzWJSgzqF1dvvDp3743F+2a/7vylwdlTis2fyFci0FIplUAgRfEdyZuh5ADDD6nr tnuhkt5o3SbMjMazxE+4lhj/obhO4HgiVymy+8KLpxVaotJtjKUG5jJ74uS1gI9Ac4MKOWFikI2H h8HMEfKdiZVIDawozYs1y2iAa4DDQHkJao8Nip1MudmimEz0hJ5DicRoblhsAiKnqlgAL+SVQygP ZHMk6GhR4GPiFonsO0CItYdl7n5fHrcp52ZpXR69prpGl6eFtmGF6B30CtkKEU5VgWaOlqRR2C8C bRP2mxIGJQ3r3rMTDeE9kgqkS4IsOJxiqOmVKXkMnxnXrWkgLNUEhh8iNVxQM4kE0ApLun6lArQq Nci8wbwDgy+WULUABaBSejuP9CPof4ndVDKVKWaLtWJZC6E8KjCol6mKiOw8km5gszht1unjE4rH EQr5B8cG/KN99pBX67AVdU2z3YIvxpqAAYKuZgQHVSp5aL9Y7YVcKXL7ztvPv37j6r1CPNus1LOF QsjrPnl88rOff2b80mmt196wgwyDNjhZbUL/7guvfe8Hz6Na6ivPPXVsZupvnn/5xTeufuk3P/37 //If12ymzeW5/vEgRFp2ttcDAbepya0V2Atmu81lCzySCU2himPxElclU3dclFC0vHIe80xJFMK2 7x9g6eUe6DUADDl6pEMiDj7535iPemOpUEa/XwAgmMhasxkxEuIhKKTc+fFrf/ZvXy3v1p8dmR12 haw2K260HvLGkGQBt99oAMIK5duKAZ207dRoAmES7nAZ8DjGBOlOonBwbXPL5jAPh/w4BzT5w7fm ILNsJIpRJpWz14u3witvx9Ynn5z5zB/9/vHnPkW4G9KngttLMwwzi44T4MHj9Hw+QPt+WLVn18OE oAJMGUwu1WRSWgv3DolsqrZBp4BBj0+7u7t4bS4cSU0P9TlcTuS57XY0brQXGuX74bWddMxuq3mC mI/IZFPZF0q+wVgDdxA3DFJxMK5qRyBpWPEihiWDrWyfVbSQFVZgNdXQso3K0IETXsIgIZNnxROa Eix7zr2wYLi5KZYoRYJXDruBABq2AZ8VeizUvoIkX/AePkPqKU1MXOLWU26NoBcCT4SAD0s6E6GN GCxwNPEKb6LFntAZFRlPFWHhIFDmYd/voOhObHm/n/6Z72vLz+x9a09TDqyWSrmxVsHK8LThVQpX kVoVsIAN2W5WYqJ3kkYp6HZ0HYgfTS2dUVlTxJRGNabNYUX2jEifpHZCeZK6psIcfyqepCuPRo9Q c6ihqSylLkBJBFyDPyIENNtACLRPHT1zZPbIuYvnnvrEM7/23FOfvHjmqSfOPHPx7LMXzpw8Mjk2 NDAyEBoK+h3QvK3Wktn87YWV2wvL1+/NvXPrztVbd27dvX/7zr27t++QjGe16gQp3YqWGBRBUMGS 1UbAgM0+EEKzLJfbagu5nC6LBUt3OJHcjO3eXl5ZW1nJZ+DuGDRmfTGX//5f/PDf/Lu/KuSK/+1/ /p9dPH/mf/qTP1/f2P7qb3zmd/7oH2lNhnI5Z7ZCtAd+TMntRlaGTKW4hmqOU4agAjjgwdP+yYkX FXETw0pcbh6ne26g+puK7PEfhTv00AdwaxEXiI1IwOxr4R4he2zA0RsNwKboJb3WCqlys+Xa69eu v7cM4HzY7UcrOwskIo2mfL6ABQ84pplqwrWw+xWkmEwGEFIxWYBz0zJBlVYgsFFjBKSfMTbgDeE+ 4FTwfywFqBwf0lmtZk25iNU/baitJKLxauH4+QtoRkdHJU5Hwr70nPHWj8Tj0AALah/ESGshANCv wC/lcgnoAwQM1xfn/92/+h/uvPLOVwbGrqCZk92PZBTy+ej99dqtO0ub264B85d+/fjAGXOyvpKt ZqG8BEE5sMNRYIFi/gw1YEP8TZoeNPUllk2ZLvqN/RPYThJSZ9YKktsyQ8T2k5IxfO9EOpH0u9oD nG4xBHxkHojrQXg5ob2y+hZJqUuRTOnnAxkgljmSLkZ9A2XeZvSNhG+u17ic6GCIhJYdXDaTGR3x wH1AIhTLmQ0wC0BetDSGBjNsPhiziPDZJafiB0600yaGGGley0dbnov/IDEk8a7WRVcLx/ePTqxQ j2bAthlEh93fngOmlVMOFNVY8BnB6nbdL3mR3R4sYCUNk1jIxfXgRnFieMiH+FWku2VuhEeI/BUB OEwEcaaKuVQG+rEbGzuJRGpxLqmrNpDtDG/soNc7dLOt3F1oZnKkr8/v7w8Eh/qPHJsKjA7WHC5y KW1AiIxgr2DhBzkaa/wqZHyv3dxYpOTs3IMloGzjfcGZidGj46PpYvG7L7y8m8n+wT/5vSefOPuv /7d/f2d54dc//9Rv/97nyx47pxZItAauKQ4Sqxu50dp2lEavqhqcyBnLs5LGSgZPDCXzf+SsCBxd UoylMpoY7uqIEpXJMukvOCg8uoRQBF0tLg9u3QqiG6PwqyniLZI8L+rhusHmogy17DIoiHJMRFSx RnfDJovV43B963/6D9/7yzdGHf1Pj89ATNLh94C2mYllNsPR0xNjQNOAUsIHS0UKSDaZSrAbWImx AzMuKcImfDe8e+IUCTOsilILWWutTVcrlJE7fXduUWfWpnXl1VLia9/89af/2b/QWk0QqSd9F6Tu EAijHypcCB5vrfORnlTnSJMTTX1pz1p32Cnwy3z/ob1y4gR2XBo8F6YIPFwwUnCXPP5gen1td229 sJFAcf/k0Ai8bODLLrvDbNRBUWG3kExU0qPTLoO1pLegQIC6MABJpYL8OqREJZeQXTn5VZzLEfVB GIfUxkR62oL1og5NHq50Z4RconDf1Toj9rIhnUUdTITjL75RCATQczjppObF3jrgF8JeOMTlTKho kUYGWCwYJkRuTFIkFIV8RmK2EB5DhlvUfyIXBA4x1gHSYhKgjYD6mTOpDhnVpLdHQU8wnKdcjzQO h9zSmet8cvjB9Wi8GOEf8mPvk55pKAmU8fvbm0CEWw91nx0MJf6bvJzSKVVNufh68QaOznBfzIpi 93iDg30jo0OjE6Of+8JXnrl04QLgwOHBmeEhWGGvYoPDj84ZEE+/vbjy1s3br7577e1rN+/dvvvg zt16HbqEedxlSMcAZAAQ1NcXmpyZvXjlyieOTfkcdsiTb23H5lY37i+DYr4WTSW/+MkrM0cmv/V3 z29Fok9dOv31r39Oh0nRgKicuJtaiEPQc3GoHfr14tDFKdCA74iMWk/l2iZOki10a3p2HUd7Xuy8 tqo7yx9vv0tUpMF0ipcxyICDkE3n9rnwXEBc4b6P1H2RCLjFwluvvHfv7saoJzjuCezkEHaYXYoD ZFDYh/6ATzFZkqlssVwxGa0gHUHuGMRllN3SmXM7UzyB85RGrptXd3hSVGpNjANSOC9UStlMzoX2 cjpIdCFXZdjOpddTsbOzwyaXq0GliwS44/qgdAhxG7ffeKgp3zdDPjqmnNZ8LocVNFfV4NIIgtOD pBUu4qDXk93cuHv9HrDPfkdAhyDLiqQ/oi87gIndZG5rO64rofbGjYo7JDzSlXqJZMzhANBoJARQ ANiMiUhVWtmhQlpkbsxDoiqsnEJAKEmucN01a7RA7odMs9jg0LS2YhUtjKhMAT/LdTzR4CeEVvlF fIqeQHYb7yf7DvCDIXXhxnBwK3pPUNMWzvsiBGSaCmlLEJxC6RcMRQxuqiSiLjPc5lpEfgw10Cwk Mjyndqm3opiwckSJ2aXOyb3AtYicu1t6VSigbeukHWWa1/vfHlXGX2hQqXa8Zc3Jr5PWWZ6pOF9x BbpsdOWFieOLr9Y58q5bZow/p2IL0hFv/S6uOyW6RYcScNspIUpQPdIbSK/qFI05ZAnO9k9dmZ5+ Znbs4sTg2dHLX7g4cxb66m7c/Ewym9xO7CyF12+vzL1wa/Xl29lby950Ec6IgeThqnVLM2vQlPvc gbOzAyemA4Ne5FAAlG/GokrA/YUvfGL+9t2fvPAa6oF+/w9+y3JkvFzPVEiXn8RBoe0Dfmwd9B9o AUBugEeFXH4egylnk6w+5KVl1pFwyeVf22/R6xAlEOrMYDkVZJmbcKqJp4VNC1kFYzORjkPuyur1 IA+6/vq91398qxJrjnr7IJWAaRZPxNKFdCyVhA9mdnjNNicsANYwn83QKBRy5TKqiMAmxG2jvhx8 F3EJUqksTRYknbhNFGWuaHZBGt+cLgCMcgNYw6f6PO5yoRyOJXdj8amxcaUvlM0V0V+OIHdq8kEx RetkurjkclJ2mPOPjikXEFzn+QpThPUUChvCZ7eDsZeMv/biq8RBr+g8djuqpDNltHOqB30eJKG3 4jursbDB2uwbNJrs4CqUyiUSNMGdI2kLcqo5QGcRXOE+c18yAVjTJrBvwZ1ld5sZcHJjAS5GtwXM jcBNqHJhP5B3JgecjDX9xJ/wk94DDg1+hSAqPacDJzydCpBomDNESGA4rWGcWbXAF4dLBriW05uo AhXMFlh24rvQUMIwIt+c5OwQ7dGFIwMu/HHVK1dFhNqGHM86vFB6XfzaerGHKe81BPfFj/t8kC6/ PhqvnEtvhQXv/NlTc4bf18WY040XdponJZfh7rfj7S9Rv69l/Vt2i00/rZFSXVPoEOAbyXrQpCeS ncmouBwer2ugHz3sZo7MHj1/9swnL54/PjU1NTg05Aelwg6+eCqTW9refu3ajZ/+9KUbV9/NppNW l6tAUZwGEi+Dg4MzR6aePHns2EBoIOgbHx+2KbbvfO+nkVj8M89dOvPpT1Rg9Cs5qjegWyZ9AzEe 1Fv7GE35fq9crBbsPHQ15WjuQA4HD3whNsMHTSq7iDYrqOCt1ZPJLKBzX38/2kl//y/+7sbNxRND ExdGJ1KFwvJ29N72JtiZSGgMB0IGsw31rvFMBkpb0Dbc2ohiopMlR8IDCXBAkFwBIKRPqYIMc0rg TsRjEbeunimio00jlkylCjmkTIsVVCaVbqwtByC9efoM1M6A08KLh/AfpmdLtVRYre6Tp3MWfHRM Oct2y4tCwLR6ddhjgmy1JpFMwkfNRLZfevllXHwAaui/HXR6LVpTvlQ16619Nnet3CyAfVvR2Y0+ MMKsLiOJjsOiEuuKlPnJ8LE7ieknrCrRagWDkJEOUVVIXg2RJMjKEypCb6acJG/kWXe65DDieIXd cPK+IelDbngDLVy0VfoJ1x7IO68H9L1ixLImB3dCRNAGEgs2wOXAaZF7oeYFGIOoEsK4FgVEaE0I hTxYc1TFIE1HcAy76qQbIoSIyOdQLyBry7REU6Ul22dcW3hWa3oLv2r/9rBRyibw/W7vY7T/7OWA 4+KuXjl5ot0egttzcMMNZ+NBvCTVt6cnbWDhIaemroHCFohiAe4nx43jETuhgRxJ/BHDHYsMsUPQ RRZesq6ZS6HAJ6t36oxDLs+R/tEnRgfODvmPDzz7+UveIU9JW06DT1cs5RP5tTurb//tK5btRGV1 p49LgrVWY9NnN0/3e4+NeUfGM+nM/FvXwZsJBtynjw43Qn74LmYItOtARKQOuuwcN6HZSB3lOoaB uOXCrXxkAEtrQNFO22gMfVHLSed1j0cMjgZ0XAPmE7e9RcfrKqwjZau1umK1kSoVEJ/CEns97noi 99q3X776w1sBq+/s1GQ0l3l58cFyfifbyKdreY/NNjM+YtJZ4vEElIiHQwGrqZ6t5rEGwB2CGeEq VXZx8LXA08kXpzGkyvky4YDeBDlbC+Z1oVBkV12PQwualWQMDJciEliDR6YsVlOlVIKzT6pj0qVo W6ouo69zCL2fwf2BfM+hsXLpHXasbuKp6M0D4AJ3BmLRxY31O2+9V8mXMqkiPF8YtoDHY7ZaUWSB tPVQnzeXS6/tbq8mdwzmursfZXswgmSnqaMXDzJRh8sNamj/wjSINYRWDfEnmgIikSOyOYySMz4u ioDoCWF60iWnXhWCiyLfKbF1+rAcu2IgkfUVEnQYDybqgavDDIURt+AnivNNegVaTCBRWUEtR07X Amo5cSpIoQWFQqSkyD1/RStELg6iuFl4qILIIn2gNvbdAlXodFsp0H0eOrunj/fxaPbPvFH1QOVJ 0D9CvO/g1pKI4kvT8SAzLm897a/lNIlog3+Vzq1Mcu5xq9RvRka9ziE6Iafk21EZIbFfkavHb/gM t80AcosHKpcajuAAAFwUsJULRSTl8SUWxRboDxnqulNnzjz7iWc+9+T542PDPrsCYTiUhr51/e71 BwvX7t7b2dqqV0tmu9UGFX+bzQ0NRvC3spl4KrMZjfn6/P2nZisoUCREgVLh2DNiPxwVicKQRWt7 54/FlHcOnr0RW+t2ybHJ909cc4SpPGLpcNG+meY7qGwQ3mhUbU67OxSq5oov/OjVF376lqNsPDM4 thSJ315cN1kNZ08dOTExtBGOxuIZyGA7jY5oNIFibzAEYpFIeDc5NjqEu0AcGNK5pRWaMpbwmOg4 yQGSZauCFgaPymhQHAouGCy1x6HggBSbZaQ/iG4nby8vbiejEzNHLR4nDD3S3Kx21/KBHu+0+aXv /ecx5dyGnC2sOpH4NPAyNJUbVCut11Wy2c35+bWdnbqtUtIW0aPPifYUbh8K5hBK+V3eeq6Sihdi m/livuk1+vv93poNuloaCBmRLSdqEpwmgBPs+QvWnzCOYl6LnslUQkgoIx8O99lCp1DqtkU/xa9o c0I/0SgergUgSfLcuYMEq/fJjU6E9ku7BGyiB08MndV1qN+E8APYUyzvoUNPWsgUwB2HAjMVolkU KIOAV44OjXoT9Fggz24BHkh1/KAqAlRhXF3QVXiCMsFGOvxM6iI0CaQrFQEXblDbBMq5zFdXDhXi FHd7iDzwwa0VuXfxeLu5wapn9vcdmZy95jWp/ZOfgSHz/kMEhh+kCeEhRjugJZvXbr4s6q0TPjt/ gxiM4tskV4PeyXlqbvADG4rmEGYsxeZ6JQvJQ0IQoI+GO0++BAm+FFIZSDjBYcdQMFjBkEd1Z7pQ zfj6fEZrswhVLZfJcXR86NLJ0bNHxmZHjRZDNpudu7+wfG8pcn+1uLo9CppVxdgEaOPz+8vlpSUU qMYmjx2ZPHsCxWTwx42U7Af5DiR7EuoBtkuE+8eNlbfCaPZf+BKyfIK6MrJ71IqPME2IdIv/jZqG EVI5VIZRg7BlATMJFws6FjqbMWe4++Or7/3gajNSPTMwthjZuRZbHjvV9+X/5Lkv/t7njpyfrOjr d5dXsUxOutGgo9HncfSHXOjE1zDrQm5vGnnkYhHAN7xpDj9QgwDVZHGTydgIUJPJqXo05AXLJVst wpSjEiGZyNgNVpvO7LM6Vja2oJluqeanJsYVvw9lAWDO7ZtRf99h/QH+/M9lylvn02HKITYKy4XC W5R+WhDJVmqJpYV3r98eGwrAZU3ECwAdxn39xGGCqEVT4w+4bMZmPJcJ5+NGuzY4YK0rJfjLsJVi PlKZHmq8WCOWTZwo6FRdW1kuBL6AdNTkLKfPinlMu2EMXWRKpQ3gSc5WRoxp9uiwiQWClgwsIRzf IeyDWUeKBx42fCimIerBY7agJ7FJb0P6HIsW+MyA6xAkguHMuDnKFWUKFFE8aSiL3s7SospTkSdB X89TpWXy+El3Wy3fwyqjXR6CTHZw66Wt0WtMPipTztZBGIs91pw90S6PXscjPHIVZhD5YOlqy5dV EF3eVJUJ0tohvx2UUjLiwFgh2oVaItSFEn0TxUcIuFDtTxI6lNMj/S8YVpMFXSXBSCK5ATh3rKKI 26hYLbpslvLpANMsduhiQjTG54NU1sjFS08M2m2FfBGIIlh3D0CA2Q5vra9RAUM+s/7ujXeu39vN Zi8+ecY7NQR/XYdSKTowil3qRLulVpXslZOLJA7+cXjlHaNHmnKZaG0HOe2v5sWTPsGpBCFSJLwf jd4KV4bcl1wqn1rb+uEPXl24u3JsaBjr3xvzi/0Dvv/0H/z6qS98yugg7d8Rn+fa23d21uNQWELX AuzQoSiJbA5yDNBKjCdS8NM9bqfDYcfwQ2Yat4o1ZjgE5wbMrWXc6XHm83ncLo/HCeQqnc553S5M PFQRGezmtXgsmkseOzbtm5ggU0739KPyOLQpZ4vHw0zAWqqHheCnhv5PoAxRI1aNwaZAoPLV114/ d3Lw7OnpWDFxdXMBZUBDTpfLqBDwaTQPDA7CL9rdyKytpMp5TdA92NfvROmowwnHHUO7AR2kIjQ2 6k2vn7oqEhDN5YECt2Cchd10uXHvHrL1XCROM1ykK0lun95DGCmLUYtfoeNEZYVEEkebE5hvi7Fp MyMsQBd4pGKaVhP6DIDdpLdYtIqiQ3W3y2lyOBA0ozuO1aa4jHDGDYgU7UajYjArKOOGwpPB4kCT BO5EgbbjyBpwehRIO6fhaaVocRJ5jKG7dYcn3uGGy9ncctJV94I7Fx3cemHhHKIKR7YFNXfctgMe MisI8yZKqlqs7W4uPyeEuy8tbTmzTrNEKzIhCwcfzI8W1otttxxd8P1YElMsCGKwcYqGAxx50h3X g9S7ZLDIA5V/lT/FCkBhOokwYMUlE0HFwtxRnsoMQEYFKVYL5KVEUBnFZzqKsBp6cxOKLeCrmGtW N8T6mVeBVF7ZqENjrJzWWNAYS/4jw5cvHx8e6/cGfXaXczueeu/Wg8X7d15/8ZW/e/3dSC5z/snT n/jslYGJwXolZyDSoVjoqCiWaLJMfGUhii6mXKz+ahjSukWUDlTXSnauxTs4l9DdJaDSSWZliest mtCy/JZcMtXhKJbIJpVo1YEy6gw4ays6pCJtC1+G9DryZaWg23x38c/+7Q8bO+UT/pFouvDd+1eP Pnnk69/8tWPPTlesuXR5N68taoM+q163tLE+t7oG6Vo0qPFb7eFiHvQdn8sJzQMPMCiQ2aCyx+MP PhLgLzovWj5olNGrrL+WL5cxq+xWE5eHkPgL6lGwFOMWTvkDdr127t7CVnj10olpc/8QTgqFYFRu TpqLJASBaVgsFEh8WpSffIgehzbl7XMX/mznA0ME4BS5muhurClGwtffebdZL3zqqQvTo4NrO7vr a7FipuIzQy/eloGYVrViNRocDlO2UrizsRTOJ8YmHH3DboxqFAiQxBHIMIoOG4wh4BFqP0B8JHLV AaYBw6BqfgI5RdsfgW4TQkIgCXf+4SwXKUMIRhPvgVOSMOvEVyVjy38FlqJB2AtBctLANqKqCSi5 ASG41Q76KnxwI1Bxq5VqnajBFTpg2QGtWKCMSDrmVMxPTWeIuwIbQLAexfNiqWGzJQ24uGSdQR8S 9Q8bTgemo8gcHPrBBm2Pf9tjFzyV2o/WL71ChUObctL77fIQacz2EQqHjB6EOxxik2OyY1HcN0r3 frlE9OlOqQGRNJgsriAqdFtBASw+o+2MiMnaefWbdHqr0+gKDA6NHJmcvHDqxJljR4/NTCCe6/d7 Bvy+k7NTn/3cs0eevNhE32Is39SzkPdEDY+4FIaRt56mvMd938Mrpx3KBbGXKafWtF0exNOSF5y/ SIQynKun64/CuRpEKStQt0BMTbUcqXgKCpHzNxe/+90X01tJh86SKZagXvnk06efefbCk594Qu91 5stZiOygaA7072GXNxdOLi9t2SrGi1OTgLZi2XzQ6YYJRg8pqhI1GhHQEHRKZRoGZCBEGkxsjCvS AWJ+CnIbZUShxUCtneg4QR2DPUEHgbKpsQ7Rhlz66OUn0coA0xXADmYoVmpMUnFZ8OuhZ9AH/gM/ lylX5waD1Cq+wcLhVLuI6wtRFZMBaZH5u7e25zeefvL4xKens9XcvY2V5Z0dc9042h+CPiH4f4jR Ar6AqaZbW4DAaNXadMxOD6GEEkr2YI7AkmLQo7UDMfqALSLlaILB1VjM9BNuEqAwmHWkIuElsC2m n3iOggPQkEy84QkELtAIBrePXjHgRd4JcphmjcUEISetzdS0W3SKVauYm4pFa7Mgl6JBtIeCD4cL DYNtdjQMB6cMdeVWl9XqQJt5u8NvNDlNRrvBZNebFC3wVL0FpFuNwcry5aRpzh4owH6q7KdVhr1K UWvRQiw7THmnAy4Gjmo/O+w/xxs/16baOFEAK9GPAw6+1E/fa/562XE2vofzyunidDXlHDXsseY8 tKj342FOmBxStsmdP1Wb2eXCVbVm4BvcjoxiOOh/QLERLY+4CS04TWBVgYWugd1FgTnkeIx6sDhQ AcE5GTIxgqJnQBfKUq0CHRqg4EaXxdrvcI67hmf6zl45c/zk2PDp2eOfvBQ8Na216vPZSDm/i7Zx wBJoNaAiA3wvUAVsqI5oM7/lIiHuxSMy5cgkqu696rZ3jigVE2OyL1fYQQQVDXrMNvi1aE2HpQY6 zghTXObhhedv/92fv1qMFcf8wZ18er0UHz838vk//PLU+QmLz16tFKB8gPYgNb22kE8q/T4MrYXF jWg0MzU44vN6IrFdjwtvq2VLJagU40LApuM2sCQGQWFswXlEqFOGpg9UnaDRV61jduGBd0H9vlKp 0VrQ0EEst9/hWFrd3oqEL0yO2PsGyDQQh5HlMWSwQkov+8bgz3RZPvCWXPNzmXL1tASuKkYaX24M E3RfpEGARRKGbePBvbs3bo2P9x177vTIoK+aKu9upzNhYOLNwWAIUAyCPTAJ/HbFH7Cma8V7myuF ejLUZx8eH8BAh161HoRsBEi1BjxiWHYqDKOGPuQEs2mGow3mCGgI1OGHlQsJyOb6HeF300bBNP/E Bi+JhLHASDFjYUAmE4lN/NRD88dq1tmsBoD1is3gUIxOhxkbTDgq9KE+CoOOPht4oMYYFdsoNSbB LHSi4EOhUk8ivMDP58bO5IXTQ3josrKlwzy3jOPP8Mr3mnS6zj+fVy5uUQsI3+t6dw5TtRWGOs+F n9z78chMOZ9XZ9wgWUoYUwdQoIe9ouZb94QgvRcDNOMUc1x4xKz0QIcidgOkmDaRoeaoxsBauuJv 7fsJSrrVgoEKTgzLx1VrqKJogN1MksgI6NzBkN3nxWCF44mRZlPsUNXlj/NyIOaR3O3jNeVdvfK9 t1iacVEmbXe6MJHqpXw+l0Ng63Q5cMdz2dzVn7713b97tRTN9Xs88Qq6KlWevXjy9//z33OO9CMV Ws7nivksLY3gBULgqFC2OzwOk92YLC8sbBhqOq/JsroTI/ebpCgbaAQKn387Frey9Ch0VzBlyd3h 4Kd9uwmYRT4D7aKaVPwJ8jg1rKE7Aco/OsFUy2VoGBcsEPTbDad2IXHsGxlDDSkpslGtHpHWqVxc zcAcHNcPH+0fZIN+aFOOuAeXDjgGRnYrVKPpzmkK7sVDlC9W5TSszs/ffevd6aH+/gtBz3BQcRrK +jIa6l6/v2i2adx2i6KYCqWS02KbHBw1a4zri/G5lV1b0znuHnfaghaz12J1of0DWv5aQVc0AM0g WVHq8M50BEwUlpfFgNGbIJ0H0wwbDfIJC2LTr8wgJBfeCAdc+O/EJkRzW7AMbbDdZr0dKk4mqFgb baCIw2oDB7cBCncoDqdVcZvMAbPZg9pjs8ljNrvNJrfJ6NQbnOh8gm5xWsh2oim7Ho1M8BMRBJog oYAQIwZF/KSGKHoJsZ4fydpx0lKAkHLysilv+ePtGd3F7LN3IrMAh7Ju8s3vaxxyCw5pp0Qi5NGa cmps3f0hsXyB6HOKW4Quh/TKVaxcdTEEN6OnLa/qck0UGGghvQ8MD4A1pCeh4mesox2ClkIrYjDC VURxowbCj0i0oIgNUiBgWWuq8NtR60m17Aj1kPFuID9qhQAPuBmofMYgsJjSpWQRjWx1xmKtnIOW YL0G6B0sDmbDirJfmi2UAELxBDQpZAQmx0dreXtkXjlmaHtF5+vSihDxi6C4q+4C3lkraQqZYrVS QnbAYXfVy83wnfVrL9y5+86yWwunxpYoFeou3Se+ePET37ik8ZuLlRxq7+DYEAyJSv5yE5Q0p9uN paBpbTpttkg0trGD3h4ZcBEm+4MQtIdLh77V2UIR7fogVwlEFEVApEbZRiOFNafbiPGJSQRhSxhy Wn8ROGEdxW+kVY5bBZk/bSjoz2Rz87fmmvn0+MULVjstP7glpK4s6o+o+4l0zGnp7nCPfsZwf19z 6JfzpkObclHtKXspq/aGzp9BO9Inp6WPevbi0m4tLdx85XWv2xY85vcGPDZFmUaZQEq7vBheWY3A YR0OBHHPkGaCGw2xOp1Vs5mOrMej8UQy4Fd8/U6r24ymuLhr5FazT841YISGk2oqiGPUKoY6/MDA cyNlFPQirw4sDv61AYwlSERYLUab1YifeI4/4Qly7/QrvYI3wKNC53VwmoCAWxU7DhOQChl00uc0 KmbCxAGMAyRH2yCqBkLeDOMGh0CrFmYuNRnizkEYT8R/YUhe+OLMo2J3s2OQsL8hbrjKYHkft593 AFP+8z0Y/GTlMJnP5CF8YAMO2rYaHfh6ry99VF4525QWwCL2KuwvwI9D+OV7/Hp1h3tduz37QxmZ asHYD5fVuHTzWqwjWbwkgQm+kIIX2ULANJpCsYiepThQZFRhVoAxVspgowPIrcFWQdcJqDHGiQ1S gtpGoZiF/8GXlNlNwk6xRfkFmPKDt1KYb3GVWrAeD1ltqQCQxGbzuqFet7W+ee/6ndvX5xYXt+As YWEqNuqjkyO/89XPHXvuSt1hzu7GMN6hawjaOVVmkHnFsgeQplksQnXL0ucI6bLV+7dBzAwPBwIz I0MwsGC4ORQbSqiSuZwPZlenRZsxD560Fhr2zYXBxfgkEWS+OVQSCs+DCqv16VyulC26PA7Ua4NW Cs/qwfrGRmrXNzkc6u+z2GzIqeJDpLTFhWK9XJSPkCmnbAQ3gsADtZEiHCXLzrUf+CPSfwJDh+zI 5srKnRdeRugzdnTYPegu6SpKn+Lz2eGYzG+toWGurloZUJy48givwNYe9Pf7TK7Idn57O5vPgBAO 44m77MWd0WigXmRDfYABPrQJKUf8xGa3mWxm2limEOYW6gH8U0AhVoJCzOInwSL4iwXQCNTwrXAo YLEhC4PNZsU64rLbvXa7T3H4LTbEfx6D2W2AD272mswuk8lhMKIFit2gV6BVjkBBq0XvYWrsCRY5 VXjCgkvau4W9cgw1VPOxBqKo1xf+uLRPqlPeJiO2p5C6PooZJ3zitmd8WFPe/qSEQQUlQPqsB2c1 IC/+PukbSwvbe4A/KlPecqKlOZdWGId6OFVfAkba16zlXgrns9uGTgdEYqJCAFVsge4ZeeNsselq 6aiuGHaanHEyTKJZklBzIFYUyHOA+lD4i42GAeeMEL7CpaEsOeK1ug6NKR3cn456H9bqsPiYN/Wm uaYxQ5QdUiYooiDaVjvWVc9DXPxHhZULxQIxDoWx5F9baVJ56zlRD2OseFw46XwsMXdj5fZbC+G5 RCOJkg0jum7OJTaHjoa++c8/5zwaisQ3ysWyu2/AXsrbUDzbKNaqZe63aoNvXs+UTE6DDXxkB2ZR eXFpfXMrYtaD/2DzWtw4NZTZ4QjQ7i/gdhJjqd502qEtzAcoTIxwIXEzqOOUjhqXIKdJindQH0VG o7m9m0JUZXTa69SdouGET1eppsPxNV1hfHzc3zcAX5xpsHTvSP9LnHWHSy4usFpRdHBmfNBfObRX DvONByvOysuLoSBMuRgdtPQhpYnBqtHsrq3eeuWVQb9j+sJEYDyI7rhYRv32wLHRiVIsu7keW12P AveGyrmiWKgaT6sN+dwIcFdj0ZsrS+Hkrs1udAfsSGyQY45aL2pXAp+YSSlG+OkkgALUjOsrsdhK zgp765hW1CiCKuqFO09l9lxlzPaeijRRpkk/Yd3xhEy7Fceh2IDKE17D7BbodpKrT+w18R1kstkZ Jxhe0GXoyAS0Sl44sHJ2n9knV41HG6hQbat06Q7hlYuhdkivvG3KhTUQRTM0J7rLWnHnVrnoCL+M 4Y7O3ewZ04/MlAv7wvCCcMlVC3ZIgEV1t8RqqR54z+MXDfBa8YB4P53xniVBnLL4mzCF4hoJAIr+ F0WJEP+DN04K96ygiRCSXFRqTUSNTPAesCmgBgQAj8iHdBtIO1PsGaViNKcetynv2UtWuuTifCgq 4WeNSvm9d26+9dbNufk1NHJEghHRRjKX11kN/+jrn//8Vz4JsAPqpui8gpNGJsBUrxjcXpPXCYmV WhEQFOicaCyBlFYtnUgrRlDCfNp4cXM5ggrBETTsc/hQXEvKF1o0mKy6FTvyDUgeYy7KuSP5iHTR cYGQ7yJXHCLmhIfRnSKOYbWezhYtbmsJeuhgv5AYtS7kUrYyu++kI0dmjkzPHsXpCS0JIAeYznsG cccvHyFTbtAhIyGYQUi7S7eTbQy17SBiP/G1OWeh121Fttdee71Sa/ad6A+O92E8A+nKN0r2AaVp reotzcXdnfcW5sPlzEDQ77N6IFqJRiN+dOY2KM2MdnsxvTWXbCZ0k75Rl9NHPrUZHcCJgGgxoQF7 QK9zQjPDoEfQajPp0awEmVGwTBxOxW01KqCoQMbHAJjdBB6q0wyPXof6TJ/Z6FWMPsXoV0w+m8kP RB7NIOF96/SupsbebKINkE2vVYwoY9PZahrMOlNDgw1hMlI00KPA9EOMR2sLqx6qlEcAdcSj4pax SBSwQrko9JQhtKDwEsJBRaqIPEn2g4pVW5vIgdHGfOpO+EMNgHjaS3vMiSliZHOioivzG6OetCNp Y/dG4oKqJaK97RE/Id49dZWm5Zm0tGnxIJYGEUwpA4njphfpT2xyBY2jY5MmTtZZCseHYzaxEaKJ /fA+5cYsENnTgNTnxdHK7bDVqpKKzN8pqwrYJDCDTR5L5xPRJUTCHKqvysNZ+q30J/6VRztOnPWL qaKHnHe+DnwiXNwgaK9ktrkXCRWRiiUdriOCVT3AAeqfRKiDXC/gKqLFPGmbcJEyPH4O6VSHVFKq 5V1TcZ02wAO2WBm3H/AesoG6XKFRqMS1SsOk1IkNAh0MEnm1IAFLlU4OtMUzQieJ2nEC8iFme5mW FuQvQK+15PNYXbD2oDgPltWdS5beef3ea9+9uXBvpw5quNuDNkBru+GGrXHq/Ngf/IuvecY8TRM0 +XH6aDJQt4IYZqhXTJA5QjeneqVp1qIuFpcXEJOuWQKlW29KwpezudBI8c78A9Tt12wNZEWtRmQI qOGEg5o4a1HAhUpqcA6hR7kVC1tRs+GylFH+aTWUkXNG7zeS0+ExhVWxQmuitq5T9CY0CkDMDpkN xMs4p1rTONQ3uHNn0VTMjoxOooV2nNodAU0vU/6TxwL0lzDNuGcKQg1SY5XtDnpZ+g/w64f2ytVI rxXEtv0d1YGjfyle02oj21tzz7+IWz1xfiQ03kel8vg8iWxVIRc95vEaytrUbg69GbGomjUQVbBn Kjk4zkG3C2xcxQKOV+LG6vLLN28lUwmTuREacts9DnTRLaDBY5XmicMNMRR42pT9ZBcbbBJMMSJE 4hiIMI5yTAvV2pNjDvIKHATyt6lMRAqOC+Y5yOQEeZMmMnvfxEfBOMS9F8C3yklhhjgmKkaDiEGk B9NyYIlKpd7xVvzKnl7Xoo0elQoH+MJyl7Ag+4cT++kt//PAYGsnp/ceVedBdnyI75HwVIWLLL1W YU3UX1uurNCzfv8PVZlF7Jw/1/mz9WvrWA8NXnYPW3pdTzbUXR69r+f7P1fxzkOGUd2Op2dMQRRp ULAh24u2ahYdeLFo/4Kotl7zu52gcoEODtVvE2mENnIl9EcuNctZxn8ohGWKFSHOeA98baCOaJBU LVcf3Ft4+aU3X3/z6uba5rGJGdjMyG58cXOrUqsenxn/7CefvPzMBdLMEAGE8I3Zl2emvVD3J1yR JJ6F/BD5zpSgRH0sqRVBgxq4eDyzFdmF2LXdYrbb7OjICi45cFJ4zZQag/I56nKrNRQPAWSHKg4Z YRSCgsCpFhGTOeYiZ3JkMFkBinHYTKQksRTrNIliaj66k6lXps6eRyoWx4xGVa3IDasAzoBVH9Ub 9StbOvQoTTmuBjE92ZtkNFYbj+zcff4FqJaPnRycnhmCQD3K8uGZlwpFm8etBAMjwwNgCW2n4wtb m7FSxu+2jYZCdrO1arEoHs/Q8Ijd6c4niumN3OZyqhRtGosuk9bt8ga9XmjpUOvMeNmQLzXRKhb8 pQaYJAZbXWst181ai7tpdNT1TmwVraOitRebdjyBzANjI8DtCKAhTqIJcwDN10EJN6FXrxZtR1Dc pzcTSxVFbgSYiG4S1AxIUFNYzNZMz+F/00+irNB70EWDTLaYw3tNVPv1vbagN7uw03NuPZeGR35K fJNgyonBeHBrmXL+kzSg4m1dbRi9/uEz5WJp6vZQq5b3/+2wJrvX+x+jKSdjVXcba4Y0uteBYGOC vmjJVMjYqiWkWbXlagSK/BAO0DWKmBymisVcNWmsSPCkdeZCHdKG8El1Th2qIQgQiiyuvPj61atX 74W34tVSc9DimuoffOfBnZ14pFgueL3KpYsnvvJbn/FPjoK2w0KiIhoTC76I7STLnrhbIIlQEQGg a7LwlG4gU24CsxjTb2wgVM7lr84vVDLl4ZB7yBfI5kqJZA7lHzk0UK3pQEgoALipaTwONyDVRqVm xbzlRkKkuiQGO9YNChRp9SATzk0ZyUxL0RbCPkFzWd2mx5GB4NjxWXQTJhYz3sRSHpTOAhOJixfI A+Sx8Khu/C94P4/YlNMlAmbGpgBXNR6N3P/JC4lsdmDGf/zsFMpy6drD7KEfYK5QLTctrv6jR0/6 zabtrej21u76VhSmEQ3Wqjo9yEmg5A73hcZ8HqdiimczK5Gdt+7dX1hbhyibwwE/m+4nCOesg0Lk bmDauMGA3qqVuq/PCz+dCkNJo1Y0ImGii44iPUpis3dOG/vjBMPT61R5wANCdFIm95t/Ew9Cjqig m14WWXSVrCIAZdH3UD7epyk/3B3v5QS/D6+8tcDsCxr2jl1ZQfRh88p7X+XuU/fRzejHaMpp0a0Q rFNqVMvFPIY+OabAGMw2Il+jfhL4IiDJagX9ptG5GRu4uCRwAUIACF7AWMrleipRSGde+LuXrt+a i+cK/cHQzPRkyOtP78TfvHl3c2vH43NfuXT2y595+ujRyboRIlZFbQ2uP1X7i6yksKvklXNtLmdh CJQS2JTQlgEvGByVph7UbzTVrrtCQ2NWy8r69vZK1O9yjvpDhVI1kcgBgqICQ70eICmBP0hg2myw 3xBpQeyN7wA4JKYZhwAyAU3XQUg3IeYXr3LTF/xE5gt91G9ubqaK2emTp21uVx1oPjw5cdw8Z0WX BcHK+9iUS/SWTDmx8Xlp1GpjO+GVl1/Zisb7p/3nLh7HAoghRWC61YzyOSz1qAw1BjzDJ0bcHst2 NrKwvbm5Fc3UioMBt8dug1pCOV+ETN1A/2Cf0wc6QDZeia5nlm5v33lvc2e+WIihT3vdUNJ5kQy3 uKwo8dFDrtCG3rmQsYNMBAH6Biql01A3YQhpVmxau05jgiwARJKgpQTvu4m+KOjDqePe0yAUAxMn cNxQbRrr0H0xIBwjzTz2u+GV03O46tJbB/WYBMexhLCSLTEwaVR3bC3D3vLWxUoncE8p1asuBGJo CWy3u/HhpLKAvDs3IaDxcK+8tcMWtC2i4w4EVrjtH0avXAooHHTLW1pCe/90uAX2Ye9+vKa8Ui4b FfC7gDeWYadMbpcGuoX5WiNbgkaKBbU5dQ2otW6bE+UWqF0Hf76Qzdd2orn1rfC9xdtv3fzpm3ee f/eBd3Tq6BMXrzx5GZ1OX3v57bdffSu8sYkF4rnfuvLsp8+dvXJcCSrJYjKZ2dXqylqLlqpdqVOA THJwwoCxFMjDNakVohC+A/qMElYA+Zgi5WIBXAg016rUaw434mYDZt7i7aVoNkn+ug56RhaP1Q6T DaEjEM5KlTr0l4Cu5MuVQqVotaPsG1JmJLdLSwjDlZxLYLEDSuJwFxqm6HC0gPojDTRC+q32Qqaw vrbp1DVmzj0B5J5EPMgRp4/hDKqSWkrW/GNTziszmx/hy4r1bWdrc/mVV7di8cGjfWcuHUNlRKlY ZNSZEkDozIr6ilIiA/r2wOjEeMjnNSmp3czKxs52bHfQ5w35A0h04o6AcKJYrZODA7Ojg0aLLppO Qj53eX379vLy9QdzDx4sL86vriyurixtJJNp1P5A5QIrisEC9TqrxQFuObxxiAAhr4RByK2nqCSD eCgsSy46lYjebCKZJ5VVKYCgjp30EMWbki7ODjqfq7R7HWbyIDatrv9dJ3VPrLyHKRdu0IFd9R6C +97a6YTuQ6nFcX44TblAoLo9HndA/XhNORWfmsxNdArVaqCQnk9nlt+58c5r773y2nvvXr196/aD SDiCbpwIJHO5/HZ4962X33n7rRsvvvjGS69f2wpH+4OBT33xk1/5na+evHgBAez3/+aHf/5X37t3 bxHEsGefPPfP/vk/nr1ywuW0wQODoiTSTgoELkBwqKHQqbP2XaZp2YRSfSxAEJoc1NkWaVxS74Kw FRVdoqYPJR7oc12qgnfZ3+8vr8bvLkE0peC22sf9/SjMI+FJ0hXT5vNF4ObIf+ULBbT0dNpBQBCR ACE57JUj4cpSjZzzZwPElFv8jeo68a6GzWEulkv9If+NjfXFyNbx00cd/QM8yaVbjjcJxFxktn91 TXlHN5b364cInm/LCuyZCSLbiT8zmaVx9fXXfvB/+ePl8M6n/9GVb/6z30RaGz3PQfHAT+QrXF6n tm7OJdMlncHh8aDAOb1beOtvX/3p91/aXt6e8oeeOnr0yMiYxWIHZgMvntohY//1RjS2+2Bl7f5G OLyb0DeQj6a0BbrBgCPp9CgjQ8GBft/Y1DCUMiCIYbab3Cg88EHWxaaFpHiZ2uPmDYUaUutUkQqW I0TwkO+m8+KOFxglpLYjbrCFqsLE4sQWXV2ruFMBn3ubqyGLGLpcSHaz2Y9ocU/ku3pImHBXvG4P yIOI7+RsT/s/0nPu9iARjT2Pg5Zr3yuyOKd90nS3STmPb7u6StNzemd9v5rFzxhGCHzF+NmX9mxd y1bMLnak1uH/jN12/LmrXNRDpmiP69YrLHr/ByLf2f14eu0G+K0YVO2hRUNO/soQQuuv/D5UkmII 5yEDYNXolAdv33z72y/eX1zf2E3AfGLmwAK6fC4UUGiqGpTeGDzmvvF+//iwNeQbmB4bOzIJrd70 eri6tPynf/3Dn7zyNuz1Fz5z5UtffMYfcOBYIpksGAJ2O1SITFUIpuBBXdcpuShzna3cP99RDgy1 ZSDk0qlDE2r40fVqpQgjXuSDR54JjE1wGG0ez85Lt//v//p/31lOTAeHPjl5LGBxZdO5chFIv7ZQ RK9gc7/fl4aeeakEuWziGgnZGurkC24D4FR6Ag9bzhdi5lB0QJIAKNUyaO0e0GaSEPB7/vaNd3bW PvvVz37lv/k/6Fyg1tC8ENTDOoXUxMQS1vxX9PHosXJxIWBrwBJdW156+zvfB1H07DOzM6enS9Wy GdU8FksFmXSeo9SiB9RxKzik1NwHMdbx46eOeNzFXAGg+PLyFvLpAR8eXoybXBF6PuikZfQ4HSG/ b2p46MLM9IDb3OdzQeYK+wNInsnm18MR6Ny/8M61F9+++so7196+fufeg6WtrUg2m6sUi4GAj9Ax A24f1WeSMANuO9hL+AKJkrOfDkPPXBVmjBCdbJ8pF4yxDjvOppfAlW4mWLqEXYZJL2exJ8DC7eoO Pnp6E/t39DNNuRpotNYvPnVpXPaYco5wf0UYLNzVSEWvOp/s5WJ2IGOH9aZ7GudDmoYuF/Qh5oXk ADEkAPca7RAteuvV9669eWtxffs3v/iJidGBQZ8DwziaJq7Ibgw9Hgpf+/rnvvhbnz/6yU9OzI5b 3Sh8M27du//mT17+sz//3nZ098jY8D/49U9/+UufsPs88I4gzw/COIgtWMmLoJhUmFEIRbESlGaJ qSUe6tRoJd8JUhE+DzbyyqnOuG5yuaGtmEP/Zco/GcjYW+3OumF+bjEWzcC499mcTqjRNRogSkST aUx31E5DxhxltPDo3S4bcXipRIgdKqDyrKAuSKfq/BQRNJlkVkxFOVYF6iCQxoWI03omuZHZPXXu pDUQFC6UmH0qtZ9O5SPEK1dj+/1eOVOcSRSY2k5g8TfosYRHtjYfvPAi9CvOPjczMDWMVR3OHarC 0EfNRu2CcEfNMJNwkFF5VAc2ra1X9DXLuH/02BQqwVYj0Wv3FiIbOz693gPpE+QnbZYcurJC9kHb 9CuWINoRBSf7AsNDgaGJ4MiYb6jfGRpU+kZtfSGjf6DhtaRMlqSxsl5ZfXt77Z3txK2YTW/2+N2W 4bFsIo02dBabE4LM6CtKmJlYlkk8hdoNIr1NSuOkJiPHqFyl2EWitA+ZN1HZytOen4hGdOqmhnzc HVgIh+9DtEkNSLawE43s5LaHU96xR2pxyvsQK4dcP9RBedBqMOeMi6i5xWjrwRwjNbgSnh7vl2UG 5IMp8HR4JFMnfEHJ6eP1gX9QYUzH4bWe91paWm3ixIChb8BP7J9WC3EXVAvBc1JqDRz4kvcNKHWe TLdDFXO5y3ZIC9zz7YdbEih0E3dCjd/EFVK7RMnLLi4dHkVNOY+qHVw0sy0aTf3kx68u31355MXT v/dPf//sN/6zs19+bujMpHNqqOwwFyr5nVR8e3M3vRnzg+yiszp9A5Ebt/6X/8+/eeuN94YCzn/4 tc9++Tef806EKoox3azmjYZUte4DVYA7dYFXAP0KCMxgRiAdhoppqk0FvxhsbJIlAIusXkDfJXOp YmiUtLVirVQCqKIDCbFRRMdki62SzqJlkh3aoiCyoCVRRZvfCtd2q2/deJDezQasdsDkTsXqcABT 1TnsNgCz4CbCk7MZzMVsUVtsOC3oAMd9xcAsl8OE2xWQ3jXraLB/xbwFqsIFag8cBwrpFquCkZ9K paKJZDmTPH3mTNPhyBYLYJ2VQKQvl8BlBohEagqPLt/9qAbQ+9zPI/bKMbZwyQgTQ6OrZhOslKWX XsFEPfHU1OD0SKWKdCOt1Fw1SWW0qJnGrSCsgyYTodhCygTCPaOBUEhBzVgzuhV7690Hfq+jUCm7 QEJ0gT2lK1XRZIoEz9B5EV8KKwXWuFNRAl73+EDfzNhwv9vd7wU53T0FvCXodaCatF5HR654JVXX 1cZnB6EwAPuE6jsksFHribYDZI3JbmMcENJG2hwUd6kukQDG1bWc8uPdHr3j8l5Tupur2Hs8yT4z qiUV9lSmWnvcc2k05exXja1oWSDWID4xnhzYRJGqauf5pZbdVJ2fNtLSlSvP++zuSnZ0/BTXUr2m wh2S2Qd17SREqvtZHdqU95wQjzuiPqwp7xnmdD1QeD9c4gDWnxmiROsLa1sLG9E4QQpAJOour9Xv O3Z0AgpTQYN+0ONeWtm+c2/x1tJSvVZu5JI/+MHz8/PLEyN9/+QbX544eQLrPgwcOuKBr051lfWa sVwBGQaoChxjynFxgRMGP5Q2UPmJv9AcISeByjTw50otT0VTPI2oDTZoZHDZSPGK5jWk6mAso9s7 t6/deeWFN1977Z2//bs3lte2INluMyHJpXcYLC5FgTBerliKpbKYiVCtgbwZevKyRh0UFlA0KwFG TtK3IiyRsqe4mAaxLPjQ2jxWpEyZa6YpVEvhZGqnkEIp0siZ00B7Ca0BHG+y4ixgTuDBfWzK2eqR fDBxDYWkJJ6AV7702mvVZuXY5cnB8UFjtQgPHbeEBoTJinLehtYC6ggq4fCaVQtxch2QbIwQ6PG4 +nwjx0aDIXe8mA7nk7c2NrLliguyKVZzDu20AVUbdDksp1TNjyFGZCTChUF4RflaDbLjJFjrtrn8 Tt+gNzTiDdn01t1kfn5jE4KKR09PWb1egtoqKC9FV0EFfCdC4sCGJajNhOEAJU0yR0itsFlToYVW 4EgmlO2DgAcFDwSjjLD1jq1lrlpvFkZFeoKys8Hez3SGPJ37YkRD7LDVvFI1UV09S/LcMPdkpWVn rCC79jD9n05NhB6cKmqfoYhWOdUrlqiDprxDfGuPseyF3X9synuuKWJY9EasuppyC2YS7lgdgicV xYoKy3o6Fo2kM9fu3y/GowPmhtuu1/nQEcM/dno8NDts89tjlcLWyub8e3c331vIrO9W0mWX0Xbi zAlbf0BnN9QAfBBVr46CHdTVQdCxrG2ieR1J0OghG0kNm6mFLzqzUF0dpElheKn2zoiyz0bNqHGZ G3alYVVqFgUKBeCyFwzmjDa/lIzc2bn209uvf/+dN/722rWX76/e3kqsZoJN51F3/6nAoL6sWVmJ gFQ+4PO5vb5ELo98GjroQvkfbHmQWQC/g9yCYnPYfcZsRADHPcKIOsPxsaAsCHo4uyQ6qw5NWovA dhu1oMvVLJTWN8PFYubJS09YXO5MNouwFQFHrVJBRT+1pPiVRVgemVcuLJ2asDulAAD/9ElEQVQM CilcJvp1MhZbeuWVUqV87NLk0ORQA/1dYcTpAoO/AnlYvAt0fWIR0TMKkLT5GsnooiytVqoqNrvH Fzw5PHRydHR1dWttMzK/tlktFQMOh88L/VsT5IlZzEi0CuIaTeyNCUlUnAyTjjWX8TXoHQJPR9bm ZnjZ4jLPnpt0hryE12vBiaKeX81muRWzUawArQYSHKXucmJUkCFTnwnT3n1O9pyK3b2ztq//8Cne sthqAbp0x9UoQG3fth/tYBRmnwQA3yiBBIkH10aINJZcnmRyoGXhZXq8iynvcRk+NuUda+z7u7U/ lymn3B/KNeE9NepwSQKewKTLjSZa88ub8ysb7926u7C0HInueJxml98DfaGRwaGLZ85Mh4LwmJLR FNRm0zCftarejHQRKnOoNy35ZNzGk+YV2IXiAe+aQTqx7HOTNfxAgw72oZDWLBZQ+mc3mgup9OrK +uL88v3bD66+e+OVV9568eW3fvBTVI/evju3HIskGqUaGgGMhgInxkeO9w2NhIJoC4djwO7cii3o 9dR02lgiBcU78NZSuXwynUlkcnDw3BYbcE8BLYn5KJwQGBu8wtNU9UjUuVrTVqEqgEbQmUKuL+D1 e+zLyd21xG7f6MDwsWPA/nGyoJ7DaiACQPYUp3yIu/VBeusjM+UtO05eOZsO3PTUbuzBiy/kioXZ i+OjR4bq6EICUw7zCPqf2cx+rEnmHIhYCgMKbX7UApiBjCNjUWsWNNZGI+QwTQb6pwJrMbQkWtlN Ji1aTQi9h4z2CnjgVnj3WFAhNod1mRsFQFcBz5Ex4f5sgOxJ3xKJzYYWkvnz8W3FbTv79HFHyAfJ aVpUgAaBY07sUhoXlP1sovxND01MIlOR0oyodWCqolz0eelXvW8VsBYCVcIrbz1az1umfI973tOU 90BqxBhmlJx/0jcCUBZLS7eNBU6keJZ4A5dwsACiOh1E5or/KuB8/g75V/FcTp7Wa2qQQvJb3QIC Jmt2eXzslT98+h/WKy/WLJU6amcg6aMr5qpQq1L6+r39AxNub2RzZ2N+PbywsXN3KTu36W1YPM5+ y3DQHvL0nzw+feWywaXsRKPpWFJTrO4sbibn17PrsUYiB2U7v97mqOks2B9aBKAGGgUWNZ2hrMFm LGvMFcxWh76sa2TqtUQxv52KLuys31tfu7v+4l9de/v5m++9eOfOWwsrNzeiC9HMeqoUKUw4AsN2 74QnOOEKeExKPl/aDMc3tmPvbq4sJ6KIvAsQ39JC66VhxapShx2o+R0ui04TTyWJOVMHha2JznJ2 iJIy4ZG79jKYwiMX41ZyiYU+DjV5AkSACljURVVj6TSytNA+xdDP5/LxWEJTLZ49ddrm9aFCFOrD VdSM8IjtNW4/SEa7+7E8SjIi13niWkCsmdrtod3P8v37//H//H/aju187b/49NNfvFzKpcBYwY2A 8TTYnWxMrMicMMils0HJVotoqIR1UkHau15BW2dYZ9hr0K0cVvvaa+/95FsvvPfWnVq6Ot0/dOHo 8emxUZTQE5ZXrkEdDUlt1ONDVo06ixZKJFsK9a9yFcl3yLAA25tbWfvOvTf7j4f+6//bH7om+wu1 MhwPU1mLHH1Nl+fSMVpe9A0bjqxAWDpqfsQqrWLColBZYhAy7ShSUPwuxHlCdK3TBxdJLGE7VXy6 9QaUMR3mQW1q+IvUrJjkI/bG7lWTKk20CpSI45F+jQw4cCiEH0o8iZ0efgP+LCsvDphy+IRdDx8M tu6vqxojcskQYQCrv/NVllyE1lVmpbAuj94kxcOR/3iFfqyPwx0P0kxqbKuOKDm01IhJDcfEMCjX UNEGiBBk2lq9UDYR6cQJ7glK9VdffvHq9TuLa1urG+FkvhAYHXjiibPP/fbT3sEBmyukAZiSK2++ +c5rf/f8zWt3QS4oV8sajxlKz4oHzYIUv2INeJxl2FVy+Wn80hgA45fkm/XhaBwIOtVjUsqqXi1D BatcKdcC+gBgUjPEAUgMiVJPpOiPbhLZIuZlAT0swINp1AslNOGoQ9wO9UxV7KJShUtsxZKh1Z+f mDk5fiSZyDjsSiad2oxE/W4XkprFfMVptrubLgkEshVny8GuBisOC0ed/RscFM0RdDvYjMcihRyC AJQMxTLJmqZyN7GzUy/8k3/5R2e+9rtQ40NeFF4f6qwoCBGir7+Cj8fglRNiTvE7bmE6mVj5yfPZ XPboxfHBmaFsrQJKKhA3EhaElD1iN8RzTSQcSWmnosF4xO0ECaqeLzfhb6NhJjfzq1mNKEuO+Med gWG3waJLFnIP1jaiW7ses87rsLpMBofFrACvwy2sVKnIkwp3uV0IZV8gKoRG4TTil6PR1Vh4YMz7 2a8/VzXpoN9DQlww3TDgoCdyix6O1pAGQU0bwkzKs4jyY1LBEy45Dx/GIlQnl1YAATFTzYIwkQcG Q8uIC4Mu37BfAFEFQ9SK2XZaR6A7MLUy1dkh/om9kfYAF1/t27hPjTrGW8aZM0Miwyn9dLHOYCXC etwBvMjjbCMxatag0yvvamo/9srlZem+FPWyFYf1ys3NMgS1SBexXlFIV6KZblSr+qrVXrMNOfsu Hxs5P4sOAbCz2xu76/eXb//0mmkn7UYRTyXd8OgCJ8amnjtZsWur0GnBrC00TRmtMVEvb+cjc7vL 97c3b22G74UTi7uZ5WRuOZVZSaXXMpn1nKdoMaa1ppzBVjQ6KjZP0xHQe4ImT94MFkETpRplcy1r qBSNlTryUG7tyJmhwdP9w+cGjzw7+eRvXnjyty489fUnPv+Hn5h9Zvb8Z473TblNXm3N1gxnM8hy Ddj9xrrBpTWmwTiJZcf9wT7FbWiYnBYn6nlE8koMV/rJfc0I0KOiPxE2E7OGKlDgldfr6d0UlMX6 /N4EFR1V+rwesB0218MoWDw6NWTw9yVggAhU5/nwMVbe8kzpmlLDPSKxpBOJpRd+ms5lZy+NDx4Z LlUqhLgx5iYwKcAXuIqIbljzBDlRWvMxKqnCE8QnaERg7a6isADWuGI02hxO+/Tg0OnRiUwivzS3 eXN+pQgULJulfs5GtNYm5WLcVgDn+BWt5uA+4FsAkQPrgxOxBFmdXGxwInjl158u1Ck377I7ka0h z1ZPIYVY1HUNACwoc2CvnO+taphVzPwhi7Y05QffsW9Kd5jyrqawB0NGeMfCFW5FAnh6sPOsakn2 LirCkeHAdO/XSjydlmH+gwo27lmX+KPSTxfPSS61uynvjjl+DLA8ZOzwPT0cg4Xmj8GIiopivohe hhqjNVOAcTdoy+VCoQhlbo/fe3Rs/OLkhBf9GHXalfXwW1dv//DNt1Iwml4oGRldHs/ssdlnTpyo p/O6Ys1nth4d6Ds2MghmXhGLAnSfrWZkpwZcrqDDAXoJesHYFVsBQS5Wjxq8M8jOQmYXHfMgMm0I TvUPD/efPj797OVzz1154vKlc5efunjpmUsTk6MzJ6aHRvr8+G8w6HQ70E/Jjk6hNY0/5J8aGzp/ eubMxFQpUyvEizubiYDVCR9qJ7obiaf9HqfFgPptrRMcc9QNdUxIkXXH2KUIAINa/BTQIzM4wXmG 0p7b5TTZLNBxctqtAb87shMJ59KJct4/MtB39ESFC0xsZM95SfjVfPwcXrlAjVuwrDxvGFHUV+FC VKA9hqoblHTWIddWufvqy5vR5PTxiZEjfXVN2aqYtSUININ3AqljE3Rqa+iZTDwqZC9h1xsV3AOK y8BDQQtWoimSjiHyOAZFUyk0y2W93eIacCtu7WYpej+5ubuSwlJscoJ2bjY6nA0omkNHCAnPYtbr saERAFB0oDpk/erlaCYWKcWPnBga++xTpWoBsqCZXMZuweHiNlJNmhGZH+TuaUlvmCHFwrRqTtpT jTCTzFmZGmcPLQjSfWAJb7Hxik6BqGSatyBkaRl5uSKPXuTehXC3BlGfVMBmp4I3LHXMI5Z4zN79 0Yf5u2RJE64WJ6MkIr7vCdJisvuN6IHDKukslN4KK1r3kmYBN/agIilW+VUpXbSmCoYA11/wh6kc u4mKcOb5ci9doTdGmQeclGi0c3Brez3qEOL8BGeu8AqFPhwA8UboVvcuQvtSua1fWXehNTjfz5PH O3FZ6eMQGwY7xYWcy6OlUkZ+lMyneccC8jzQZLMAqnMELAw9TxMItRAjb1jQ8ZYq19mdwdTAtLLo tB5TYMqHDjDoS1dqaNLhZHgpmpmPOlMNB7RP0KF8UBl5Ysrs1SYqsXA2u7oTRxeg6dDgYMA3EPQB Kt/O5u6lo3eT25u1ZEkpa4M6/YDJN+MbODMwfXny4pdOn/70zOTl0QvPHD91ZXb49KB1yKYL6gxB o8arrZhKOoehjpyqCTK3kDCiklaoihNpBL3abAomvt7nrzoter9tcX3hpdtX/Xa0y9Us5ZLRSuHo 6Kii2HfTKag/ZptQcYI2Ek4YRgFcZczNJnVl5yp+XCaSKkdxC2J/dJlsokSESHVopt6oNdAeW2u2 xMsVdLjzO2xbW+FCKXvh0jkNOrbrkCqDxcrrdRYOTtnVp0IHaJqLdmks2EWiAtyWFdsHzH//OUx5 96EPaEo4hvSEyybxpFQoPHjhBTRlPXp2bOLEcLleQvtNQApE+kGmUbZQIVvE7Any80RXF/GQmTiy oeigkAesjVtVzWaalZrTbve4HR67M7uV244ntpIp3FmvHXqYqGggHV3S0jRQQ26yESxzCO9hI7qz W0wNTYSOfvqSplmB0hZUzGnBR/acoVqhzAA/h7izfCRqlxmZY1HzLILZ2iZVtw66h5NKpyNRbT41 /niXKyn2Qz/5DSouLz9DL/foAtPbIHUP8AVAcvDBplAaQ0FpIZPPTk4Lpum4RQTUiHPj+9WB4PTA FWgl2PeQR9IR+UiEXhzH4RrC9Tqv3tfn8f7lcPAK2em9XqH8PMtHqe5o5xXs2jCPPQ1ypeoo3WF5 Oy4NI/HQMzPHzh2ZAYMFpIL7C6vv3ri7vLMJwWbfkNfucI1MT5yfRFNGdzFbSsTyyd3s8hYSouFI Kaf4HBOTw6ePTf7alTNf+dKzn//irz115cKF8ycmp8dDA0EIGVrQeovarpAHAFNHySuBBlKOXbTh pA0uFf1KlXEk7lEjkjpq9EBFQ3sKrEkGVDCtL4fT8TyK9x1Gi9tkDzidsBelHHRm0HuRXA2EHajM pypXsB24rISLedXljxuBMmLejMVjCB1wQEDyM3ANUbrYqBZKeY/NPLe5uZlPeb32odOnSVUVezHS wtceEDzihW4illYy5Z2Zmw+rKReFA8LWsFdBphwSPAsvvbi5HZk9Oz59ZrRcLXD/DgDlUAMHEi26 YRGb8IApZ5eETRr3hQH+h4os3J1KsZAHJGNzmfoGPbMzQ6lEIpJOb0S384UyxPb9FoVaT+h1VTQ1 AuqOLzAgL0rHhsTQ6s72Ti45OBI4+elLOqRzNDV4MNC5R3AqPHcg7LQkkwYLggTy71p4ibBrYsER U0ViFdKKyQFA2He3R/tVNYslzbO6HEiDprJlybkXZh3/SNoK/SoKLw/zOJwp52SA+hCnKleWx2zK 1S9qIz/SKh/ufD8splzNrLTyFsKU81V6P6ZcZKphz8V8pECJRJ5Nenve6G06JgO+yQA6QKTTiczq 9tL1e7WVmD6a1aC37cxp56kjlglfxV7YbeykoqjibAxPB778pUvPfvHc+JnpsVOT7tEhVGuCfaa1 wq3GVIEQRsNSt1s0Fo7baAo1qigOoS5ZzCoTNRuqbyZaabHfW6FmEphN4C3U89W6NxSAQMfi3Hps OwEu4kRoqM/hdTlcVEiIZm82CzdoEgsT+V00DbmiBYGkwATZgLe2ZqaaRW8LrDHoONQ0o1qc9G0R tNt0us14fCeRrlRLJ48fUwKDuULBYARgvsfVENebgyDas4iURFwklBU/OPb8kXnlvPizKYdN54bW dMGq1aWXX1pZ35o+NTxzZrxYKcBTJiY4CncpqfhwUy68cirIwob+a7VyCfgASn9w+YqZAr5LcblH 7V6X3hKNp9e3dnO5isNkhatuR40CtfnmftyQSEb9MJEgG5soWdrd9g94Tn/uCtrklsq0tCDhDolk tLEgr5yKpGmZV71y0u3he6vacZEkFytWh8Wjpzz7ehAuVEMv6AdCr0U68MILo1fag4j/3rH/joXg 4V/QxcYfzpQLa8HOuBoSCK+cG5cKr/txeOWq9ym+XVxjfnT0unw/C9iHxZSr57rPlIur03Ehennl Jqh78yCTl5N8FMKOq7V8LlvQm6wzJ05eOnWy32bP7ybXNyO3l1Zfv3n3weqqzWIMDg8O4dHvm/Q4 GuFqJJ7cSsdzlQIq6wdHB+wuVzKZLBULoDOUSqh9R200I2x1nvXAKqlGkAUomJwuoEDqlsh4Hf1g kX8BJYKfhjcDYMFL+Urd5fG6tPqFeyvRjV2/4gq5vSjFJMly1nRC7+Yq9Lzof1It5zoSHpWYsSRv qtpxIZ7BWZ+armqzQ70dbVXreqsJ5BloPKLyKJaIW9D13WZCotUd8o+ePIU/gV+DfmN7hhlWRL7e YlzJK8//CD3oD6EppwBQZAzYfaDLSje0sfLKSw8WViePDx27MFmq5CnfSfQkMAaxWoM6Ql45i1ap 16TNtxAmTgAN5JjXGxWMEnQUaeoqhWK6VMnW6llrv00HWKVWBjsqshFB46ig1+UPeMqI36glKwyu jnnlkH/Q7CR35zc3fUHHlc9cMtnNuWwS9x9eOQJPgX7wzcJqT0ITqqCmSsCW/rj0ylumfM8irprp XkZHFE0K/jmHHPi9c3jQS8IVbrNI6BeewbzTw3rlPXAU1VAfPNA9Q1aOWZosj9mU8wlLOy4PSs6e j5pXri6lvJxLwE99TVyZzt96mXLhV1ECg/0q2hfhG3WjXQGMgBSfsZIHEOnxOx39/sGxoWQyBx91 d3Ezu7iujUQDTpt+fNw9M2U77t815zOJ5OLC2tzNlUo0FfLZbQEHwGa06HRq0QAGBdeIhA1xSyWv rzrQhIsmK8oxyFPmpAsicZTbt4Y2jWL2yrnKSGuAXQawYTAbkUrFimM1GNYWtu7eXtI1wGq3wqkC lE3wSLFot1ohGABdL/wKO44GkMBZaHdw/5ngILx9DqzZ1Go1GU25oq2HE/Ec+ivptVGQHDNpv8O+ HYlPDA9Oh/ruLK2hmPTixacsXjd6kqIt+765IYqOZHyq0sGoEz0VmIKm0Wuu/6Jff3ReORkl4bLJ k2N0Vbv00ou37s+PH+0/eWGqXCsyc4WZfAbCylumvOWGtfAG9UrwENBiTa3gk3D0gbA0azX08MRA qUGmx2xFT5Qhu6NZaK5vxpPxIpRY+n0+ygTp9TXWPibQg7AuTSKbWtzasLrNx6+csPsdhWKOM3Q6 JIi4LTItLLx2kFcuDkAaeLHAdNzkdskMv6l1Q1smeP+dVEtvJMredq7l+kcTr70XtumM9vHS2N7Z YbHyQ5vy9ldJb4TPjy3IL8Arl7ZKGh/+0u5RRa+J8uHxysV5t86+PcbUaEn8ncWZ9z0wXuC6Uk96 die5QlM4ldpiKU9Z7XqtlIUkSdlmdaDc8sjMzEwwGLArUA99sLx+a2FpbXOjbjYMjAz2h0ITk0NP hAZh4dY3wjfuLy1FIzabyU6qiiBt67ATYj9qNXny+xt2A5pCk0sOI0usEjlsdPCpiX+OjXnoICPA TybEHKYfBlHXhDuFLsq1StVhVuIbu7evz5dztUGvP2jzAJ8BJQ6LAWw3jDjakGJSAzNB33YiCPB+ iTXBYYeahJIBZF5ThvsTz2SwkEGcK5nP4UhQXAoJdJ/bCfb7na2taC4zNBgMzs4azejyyBeqc9BJ myZ8c3ml8XfhYnwITbkcK2poLCwOXIOll164dvP+2EzfmYtTEJzE7acbg6DFhE49XUy5OnXpmoml lcEveW1x+8vUJwrMFwwCdLjS5Mv5QrPocRnQ1RmFoNvxGCi0AMQ8dpdiVrDg0xpNzgnVg2UAw21t ovf5kdmR0ESorqmhLxby4XAgaOGRHa4w/gAEEouFpw9h4jwNBNrDFo3DN3Fb5XqtzrleJS08PsRH hMOgItASje4AGIQsUAc+Lr5FPFRY5uD87f7KYU25Kjgv9rbHTX68plx45fL6CrMjfvuomXJxq9m9 FE/kr20np9MR7GXKKR/Y+rAov2YVZ30J4kemZg3SdRa0UoTzUoJWaTXrmxkJjAcCAafVYkrFMwu3 V9P31vsS5eEJlBMFnTOjoZlRYJcAlCMPtm+/Pecr60c0Fp3XkzMZd5vwx+tubQXqtzqDuYKiHxQp QfuKmr2Q6caBiMq2FlrZijSJm4a0Wa1CIpjATytlu6Jkw/H791YqhepMcGjAFeCujNgfuvAawY/E XIbqC1pSwLyQ0Bch8jxgmHgigpkWoo3dA0RF8hdlJw4zNQdFkIKUqclsSeWKmWTeWG3Ek6lsOhFA ND82hsAfPh2tQbLoQh2HDOXIm8H/MIVoL9r1fiflY3nfI/PK5dRvL1sSpINXfvXG3fHZvrOXZ6rN KplyVHsiD2kxdzXlnXiDOomZZgcOSzUPoX3Fjqbdmnw6Xa9UFIctGssibgooGAB+Y6G5vLwT3k7D Fk8NDdkVB6hXhHyTkgR6j9ezhcL9rVV0Hh8+MjB+fAwWGyIBSPTLykm1lwSy2ALW4ZPiBlRsWqQt E2OSiITyWae56clgESh5K2RWjTUnfmn3tDf2wuUlVOkxrXkrnmAxk+8T7/5ZWy8v9aHeq/pHjkTE NBGHKF2dDlvyqBgsavGn+Mb2z4+qKWewoPNxSK+c0oI8koRAC19eVimBKWsgZwkWmZ664FbLMPlW qF9UKw6Pf3h47MzUmE+xQ/RkazP6YHktko8pitnpdXtCfSfPXrgyNZ7b2V3b2Ll1exFTyjXk1ymm aqMGW2uTlbommFfMDtKJBqopUq8wjtQLVwotEyuCmiqzaga0N0xoKlSklswodqo1FMWZ3YjdubFU zlSGPEHQ0sjzY70Xi9EIGjs4LFb0CUNFYKOJ+lLgNCwVIwNqCZOKYASnC7lFGAh2voCc4h8sL+gb 7PG5tsKxWDQ1PhhcSu0u7IRtHsfsufNQyxVmmkahjEbbE/SgDe7lKh185+N+5RGb8tbh0pznS7n8 4vPXr9+bPDF4/sos+K2o0AV2BuoPMVjID8Z7SGFNIjMSoREmRNgN2hGWZdxNI+leoQMRbjpDY0hq l2vQ0ATWks6lNdqs4tJlMrlYMhvZTTk1FrSUg4FHh1rwT+1OBQx1pD53EonlnW3Fozz15U9p9Yjn QIc3IWRDPpa9beI4g/ROhCru/8Z81TZsJAwu3kdpVaFIRcwqSrCSwBB8Dx5SwiIL11tu7RwAk6gl P4wugjhDeao8//hH6xLKV6QZpRZYh3h0OPR7xhLiTfL8pQUVuCIPX5FKEgckf/KUoJMUe+BroH4U 90JkitvH1A4huoxeYVPYbxImWz7EWsExsvB9+BIR2Rx9YsQKxx9QR0Qbedj7JcxyayWW5dG2zu5x T6eD++8VU8jeggfvJOckWGFE3nAxVDDM1BeEUecrJRfy9teqK69ce+keEtGffnCqUWvWIF9VKxi0 KOBA1QYUcqGtCLpJMpuuacopbPq6d9h/9MiQ2VCP7kTuvb2w9uacoViamBpr2M3GAb//yITRad1O JN+6v7D0YG3YrEx6PC7Fa9SZd7Z2miYCxrmrD/y1JtrFIEpGF3W6J+1hgyoOSdCG4SRhRSDruPv1 OmTKdbV6Opm69e69eCKr1Ixes314aBC5TlMDyohGYCsw5Zhz5SJKlGr4KGiEWDrAamyXa0h1IkJe zCZrNV/DV5j1BjS0MRmMDjeKjwwGq7UElKdQHkPMYTCGw7FoMvbZTzxVdzkpictUCOwSrie+C7RK cgc757Ka0/rguOWPy5S3BtfyC89fvXFv4vjA+StHm5CzBS7COldwlYnBAhqiFka0Q69DenzCALYf GG4Yztz6CdEStipPcrQIRXRWRc0n6vVdNkc9r42Gs/GtrGJSBnx+mHKyQKiNwW2rUBn/bia+lYwF hjxPP3uybiZVXl5a0FuWqyiFEaH6FG4ZSHNK6JbLR8tJFQOn20N9ea/HrJrK/Z9QcRpxthzKiLeo Xpga1cnXuwbUD7VQ3Q9T2lL6PtVGtk5RviJDBb4kMLIs2dVheOVhCiO71yQ99HhasC2fq7pKtlIJ 4utaCwnzyqURbx0svdDLRqrp0z2n1evqP/xAH8Vfex2mOLyDj16Dqn192h/ky8Jlae39/Kwz1aPN ihZSGdzOkB0OUhqEhAb7ujVoS9WbbsUx4PWOet34mQBZcTPy7iIEFpfBAu8fGvAPT8yODocgGFup LK2s37g/H4uho0vDF3S7R4YTiYTdYUOus1SqwBjC+YbTDdRFPUhxfhyhstPLTBYU5xAchAiaHHfI LmVLN999sL2VMNdNPqfH63RXCmVAqujQW2V2DMpMsUSQwrjQQwVAStrj6tARl4MHEQRxcemMVhLy QPUieVEoNwFuTyRog75c9XkcHp8jXSvFayUQ5PtOnCRwtYE1jv5DeQodJD+6D4cPjFv++E35T5+/ dv3u5PGBc5dntJBBJKwK+u7ovgcSC3ztPaacMS6WOtn/EG6qaK0ta7GIQ4L8N+5JrV6s5hChmd1m X9C0G8lshKPZTBGUo4DbCXwNH0Bj8nq1iTwJEtgYmhaX8dLZSUu/H19H7QDVeya4olCGwTCHMAMR ZjrmyR4jS+50G34gCKiVW2oZORX9oNWkx0iQplwg4+o85kGupj07XqdXu6W5HmpzDm/K5e6kiRcz j7k2XUx5y86qPrycRA85JBWvojP+2JTvu1ACFOGrKvwK+XfKzVDRmmq1aezJfDjdFbkiq35Q76Wu BJUialQBVVCKiuHoQEqqQiJSOjD1nJWytVZGGZ/eb68Me61TwaOz45lCIbYYCc+HC0s7+khW77Y5 xwdHTs+agvZKIrU4v7Ywt15KFL1WRyDY73TZAXdQ8K1pKjarVbGhQiefz8GgC+eEElBMPYcfhyiZ aIhA0qEiA7OAk8MTxArNxv0bc2trO/aGaaoPtd3OTDqLej/AMsliHhYcCh0AyWFdQWGhaIPgk/b6 L2qSRRGxBjrnkPeCujo0fEsVUAsh2luqNmAPFIfdCuEniynkdmtKlY3tKLzDC88+iQLUWqlA5DeD sVgpc89I6hm2B8vkqUivfGDYiI/dlC++8JOr1++NH+s/e+kIRHZgEcAqJ9OJhZRgk/1eeS9vhZE+ XDvuzwqXnDPgFEijEoH4SnShUfLshAx6wZCOFTZXk+Vaw+dwBL0+k9mEjieo6LRZzKlCdmFrs6Ar DYz6B46NA8IDVZEMCnV7ld6CaCXMzACRouXp1DGzyBFqgdrqXFPnpPSS2NfhfDrb5f1VfOq7WxVF cpaqGdGWF9ayxPIoHrMp75X27G3KRYm5sPPyX/FPL2v+sSl/yPXhi9MOmdrXULoU4jJ3eObiqbym fBcEpNcjHGhCzJkkcTlJyKLQxCIDbbdQJGly0Z6v2YB6eJamTK3f4Ts6MOAzW3bT2bm17Xto+ZON ezwOs1MZHBp5ana632KJxpL3F9eWtrZzubQ/5AHLEHCEAMRJ8ZJ76HaoffAipB4iDperPglz5MZ3 hCwhpbl0a2VlacdWM80Mjdqtjq1IDNIgCB2SxQKOl1UltFTfBwIa0Joq6vS5SpO1MbBPMrD8FEog hM9CvI8CS6ovqeq0MNDw7h1oLYavhdoIEadrW9n0Zj45feaod2gUxw52BQIGrBlmUv7rPZo/OqYc AMt71+7AlJ+/PMMGF4IJpOEnXHK605QBIYBFRWKBngmtEgGqUsqD9AahgkIYC2pwq7h12gak3Gro EwUMrtKs602gQDWLxVxDWzMin6qr30HZQyqJQG9ycMDlsKMRhehBARgPQsmJUtLqsMycnzUpdpBU KS3Dw4tTihjQdDjUKQ7SEKolZ2uuslb2GneePZJkA++GzZigofCUYpvOoqz7Vnb6FboZYs8dHpiY v8Ir5/G5xygerpC9l4hrT4BFHGPb2NBhC0ZmV69cJijZL+y0UB+bcnkXeyxoPQGWNmOnwxi3Lr8c EGK07Fk8hWveunP7kqatoyg1zXXqEkTClSZN0wKKngYblQ1AIrqiMzcwf+Ar15qmUtlULpsVg9Lv 9s306z1o+9DYjaZSdzaXX7vpz5X7/R7D7Ijj6Jhr2AvN0Z3729vrsXQsY6kbhvpHjBZnJZOrFguY g2abAuiZ55ZYZ+hYRQoKXjqV8GssmLTAWknUGgi1zVYKRxYWNnWFxhHwF+yOnVTKotN7HY6qrg75 XBw8lAFwjlywT8ozRh11/pLBr3TJObgGPgq7ASNOwi062GXMxTJybNDrA2CjMzisSjmPQARgqw7p XMWhmZ6d1lkdWGLKTeD4FsJ89sFW4kqLJbW3ke9x5x/Xy4/dK197+cX3rt0dB1YOgIW9cqG4gvIs YcpJ/XgPVi71wVWL0sIxhGkjrxwuuUTMm6gbNiLWojQ5OkyUi0inKEazT3FtrqS2tpK1SnO6f9Dr dhNPnJOU2Dvab2/lIw1L49j5GaffA68cAZ6Qyxb4OGIx/MRCgZ8oSN1nT7nq+OD9kC/RfReTSrhH LbPYY/Vmr7zDjqv5UiI1Cn9L/r01Zh6vKRerlVw8xCm0fu8GsJA0RduItBZknmM9rZgwRNIciRP7 GCuXw6wH+VINZTrGlrCEXbxysjK9SLFVdlgZ1uAuLfJeUx9OctapERzrxIEExiA07CxTwrWjo6PP njoxHerPJ7L3F9bfuHtvfm0lVc2PH5k4euLUmSPjrmx5cyd2Y34xHI8bNY3RQZ/RoUDeFNThbI5q A9vGTxp0nhtUzo/TMIFgJvKzoNVAYKCxm753ZzWzk+vz+NAaCV2EcHx+j6sOIVOttlxBEwI0WK4j jWk1ocjExMGq6kwIA8tQDiFJ5I5TVhRACdjoWMXg2OFLK6UK/G270wZ9EZPNZDWZ7m+D3xZzer3D M8fAxoAXR4k97IqaJXWM507f6qNjyjdffRmmfPJ4/9knj5BKG0mIU0MfkH66m3LZV4icQ5YkxMCi wn0YcbjknISESw7aP2AvdBysFrToIFeDAi7+SIVEjXIFTFkjBG5rK9vxbLYUcLiGvD5KjICFRaNV bzdaFqJrUNM8cmYqONCHWgqMAaL64/t4PnESFoALfgMtUd7Cgz5yywtq5Z1oklDMIR4SrxFgw17P um3kgM7LXzrqjHgN4Bi4w5CqS4ow9u976/HNvbxySaaUi5FYTFQsqbsp3y9bK47zY1MurkMPnKMn AIVB3B4c7UHDi33Lk1fXeLnOCshFHXDinb1MuVGLlizUkZwEBMHTgDQpQGRMM2IGwGRDcKVKFT7Q 1UBqC+iDHnKhKMlv2KwmfcDtmwiZQza4S1vR2PbKjm4rM1U3WW1e78RkY9yZsTS0a9nd7eTq2jaT Q/x6b0iD+mzwzQG5yAVcalcKrxyxNv7U0NlQL6I3msH3zlbKIKj5Lea5+8uRjbgH5fv+QLlYQ6CA 8DpdzFERPj9gXhUzdE1J1kkUecr5wk0niYBIFwiJV2ofTB0UOMsKMw4EtZSH+ErVjK+0WsBohI3H QRSyxds7C26X7dSpk3qbHXEElRlWIa9NcUD7wToFTGR7SPDZ+YFfxPPH7pWH33j1nfdujx/rI6zc RBwlWGbyfs0Ux3XxytFXkx6CaEU/VYspsHLcMaavCMe8Wc8WS8S20hqB65FELlR8gKlptQ6De2kh Gt/J++zuEV+ApBUIsYM7ogUl9ebm/E4+MXFifHRyFHXFJAfBNoyJb/IIquwfAdTvtNSdtrWrdUYa QNzfPW5m71uOgdV5n1UnWIU0Ok25dPAPV8i+H55Rv6ynKZffIsMBClFbB9jNlKtRyP7B+rEp/3lN eW/jLwZDyw3sCJ86rr501HuXqom2VfjBnQJppaZvRBYRfFz8RrwOco+pVTMGsd2KPCkSjHo0U4zv JqCCPIaGnLOoDu1LxNP351ev31+IhTcDfvv4mePHzp74VGBkdWvr7uLyynY4X8gPoeLDrRCaChBF fm8LYOEzhYsFU661lFG5DWqhxZIv5vAOu6d/8zbIjpsmrcXv8Rfz5Uap6rDZ4pk0DoxgWdAoITRD WoYaZMJAgWyhHgy0CGuOH9T1F8IwFLczv55YMugclM4DDgC7kdDzMgqUyCxZndZXFm+hY92Zsyct Hj/kPnAFUOiP5vB7THmHJ/6Bcco1j8yUt6f53mfLr7753vW7oycdRy9MV2jxR+BipUJ5pCuAW5Pi GNLnGCtCRBspCOLzS90DqY1NfCuCVsAs0gBJg9fA3HKmcQPZxl0zaZMWXcFE9Bdd1ZCCho7OVsco iUeKu9upoFuZHuhLgfKElCs+CnEunX5jYVtbrJ0aHbD2eSDyWWmSsA/U3nBI5KdodJZmxQROEkEz JOlFtp44M9QXi5P/AgQXCw1ndThljtZYdGwI6JhtLvBxIUgjuNj7HnpkYiibj43lAnAR0KVRiC/T hsiOQxN4ThR3gApMvG/SbBToPBWpsk9CVBiuT2XNAapWYxVwIH70wZZYOYU4FOgQsZfzEPxxhv7Y zdAQx18S3wXHnBQQxEskskMsIgo+cMB0tTkpIAi9ezcWZ+BLx0dLqSemUrcFC/jgVT4SKKFSf05I HlM3GD4vki0n/XK5Ez4AIWgqqflCrkkonvMTCenvWVv4e1r5CIEI8YOUGh6ryyTyfQc3XiK7bG3f UnoNbJCQ4iGeNo0nSuDwT/yK+SNkmfn0hMC2lJLi/B/nN4UgIVGlSQCDr6i4VnyDxAUFq4w0XsEL JsFBnn1i1KHAn80thoXJZLOiigMHUQH+0Q9p20FPRVOd29q4v7iyu7Yz2jAH/LPaswHXVGB3KxFe 2Ulv7JYjqMFx2lxutHfIFSqKzVEt1aCoDkpJPJ9HqYimhGoPyGY0LWaToVxtQuAUHl8dhR2mWkWz cutBKpcbcjnQ3rPutNX0mkouD0kXKwD9mqZQqlE7MgN6/aLpAcXVan0HdRmgyYRlAgMdwTr+hr8j uKAuoDSF4c8BYqeLREQYFB1aTBqrqQTNF+3d2/eUgDJz5RJsQr6YxWIEmIXJyU2g59SxSWq8kAoL nMDHOn7e/84fmSnv9ZVrr8IrvzV61HPm4lEtVOfJ9MLvJvvNQQoMB2e7pfuHa7uvJ6Swl6TQw90O gJWDqoQkJgkxU20DDeC6XlPiogSOEps5/MGoN1cK2vhaKR0t2rSmPo9H57DDkmtKiMu02UJmcXMj rSl5A67gWKBOaXxhmtVvBx8GSA4d6OFu1aE1Urp0jemEWvZ71WQ/mRxD/8mQUvBkxPHvS8Pw3Fa9 IeHUiV/FR6VRk5gr/YmiT+n9qR6gGrqLf6UZFI4df2HXWy/epn6hxAZoZelhOVtyavv2Jo5XQlTq wbdOqNvOHmaahUur/hTn8HhN+fufiuo79x2Per+4lky96hIVxq/t0dkBv3Tgee0TFGfekV9vQzK8 WPBKK+Ra+HaJxVv0u+XrL7+AXobzbrbaXd6Z8ZGA07UbTd66v/hgadWYTRoHXf1jI09NHPPrNEur 6zcXVmKZBLjb3pFh9CoADbwKGmC5wORHI9oRGWEPCGABlbuJOlF8X56buTlsdvh9N9+8trm1i9Yw 8N1dTo/Taa9m8nbFajVbWQ69gV5jqPyksFydAjKqpGWMaSy8kokBI0eqej6wIlRBhZWB3kspH2pZ Zi6Gc4mUrjRx7IjNF8AKB0tC14FjdIqh1evMRgmrw+Hsw+HHw/v9xGM05cLQrL3yylvv3Rw+5j53 6bjeQjgyTDlRjnB3Ok256EwDuyZNSWtAE8zCXnnLlGNZhfY4G3TY8hpcdXiySF2SQDoqs2oNI7Kh XDxUqqYbGzvxbKwBafyBUBBrKq4/uZ212kYkshzZgUDnqdNTZigts8oX+SjsvsBemhhuUTM0HVaT DV4bPxH+XmuTMjsHb0B3k8Gq6K0HG2Madh1v3msqxdLSWZ8kFASEkBD/Sf5Ud4F/pdEVRlFCJ/Sy atg67C4nhttvFMajdQjSsPJ+hI3do/XVedKd9rLjeS/D+XBTLueiik2KnXQOET4W8fUfWlOuXnX2 p9VLytl09Q6p0b68ryKalVeGP9S6QS3zhuHCuyLBFNVeS8vNlp2q7oXQK//k52Te0UAZTEB3KDg6 EoRAYSKX2UnGoLVVXggft/s8T40MTbvi1cpaPLV5OxFbSS+9cy96f1VXLVitZMJNFtT5g72NahCI a1TQDgINv4rNSgkNPg0VxVQD4u6waW7fW1hfj5TTFaVpnbAEFZ0JCLfLhVa+5koRUCoUstCA3USD R3bdIioOHyUWBzjhlCNTL5Aw4aKCmZ7gde56JdYsWvOgDeBwGNP5HGj0E8P9Y6fOWKlCnPK/TE7G skOKvtTdCi4+Awj7Xa3OKfCLff7ITLkghLYOnmAE7hqy/PLLb793a+y478Ll45DDxJkDsKY3E2e/ wyuXTeZ6eeWdphxGvGXKYckp1tQ1kQIl6R5QWShr02wUC0WTweAz+LbXs1tLaZvVMj48iOOzQAyN 2mJUk4XMnc31iq526alTzqE+ENTpnotGaey16jk7xC24eEaoXrCqNi5ZhgJC6TzxQ93BvaZc/Win +d7v9UpMQFhueTD0hIaatOOqTWNzvde0/dymnOc8W5OWcZAOc9fz7XTIW8HCQ3zgXqZcXNuWQ9i6 0mIJofPtWKc+xKa8tUjtW00FL6Rlzcm0iIWZPQThSfPv4j0EhgmnWwLl9FTMXHqpw0GRK4BaetMO jMQyAvsHSwqNUo3JPnPq5BOz4/lMfnlt++6dxWg06vHpQ9NHzl26NOzybC1uR6LxhY2NpY2NGwsL 1+8u3LwzX8zlvD6Hu3+gnIU6KWgoFotiA1ZCzR31pGYHKNxs9+bC8e21WCZe8Fidk4FBqNs2tFWI cOD7CwWUbupQhARrDG9alk+1fCEJ+CHIJ99ZXAG5saAIa6cLu05EHXoLK1kAYalrq/eS0aZVd+Lc SbPDRXUnTOmR461VFCQn5v75eajp/wjf/MhMeXu+ifnE0DD85Pmf/vT6zbuTpwLnLx8nWJsAcWrH LE051MKpcJ8dYnH1hVfO87S1qV65KBEiky26SbEGM+4iXiRbBnl62PJGDX0nTOVKHFCN065LxLPz KzmgWlN9fpfVhiWWZNKq0HLQLayFoeI2Mzk6dHKaqt7I1yWvHPluQvIJU1bVsRjhVu+leNJpIjtv Z0sZo338fCLdb7nQIFJtkGCntJzOrugFJ3TYvvHBSaiEdcxVi9eexR2mXAzklu/KRyT/U71zPi/p vAmD0LISAsDpcK/FjsQ+ezza72fLwfs6rFfewUsQq0M7DujhlT9sdqjH315ofmUAFr6YfG+kfRbn ImVk+dLIM1c9bvl2dYSI6cX3V70LclmgvZJ2jdCIlTkdOf0IIeZrzhsyWtIrB/3cZrew91Q0mJt2 r83pNXvd1txGen19uxzNu7QW+8DA0LnThkF3M2A9fWZmcKTfoSjw5FZXwgvzGyvvrt189faJkK+a zNfSNX1FrzGAum5CVyHUcqLvsxHFmNrGWiKZjMVcTksgpOxk0ujSaTFawSMsEfJuRc9oAshhykUj MhrBtNBQFoCDCFJflQZF9caFT86KAcLSiFZvhM9qm0CBzDp9IpuJ7caPhEKeiaMluIe4aiyHTkZK XRpknuwh4/9hI/HR/+2RmXLCiOVyT0cp7DguwoPnn0eUdPR8/9nLJygVCNkEPQIi2HMGWMiUM1be xZS3DdxegIWhFe4QSCsG1fySOiZj6ASg19EOluxUHiRDK9KYBf3majWfLdot5rH+fvypXK0Z0b/K YFyPx2KFNFo8n3tiukHEGVgrHgRsclABxy9RYqmNXag2XR0fYjC0H3tNfPv1zpCl8/37vXL2lzo+ tv+Wt6CVdnAgVryWrHmnV0YTXN2bOsPlZe1lymV9ljD7e005X44Osy/mQS+skL9gjzUXlqTHktaD d89JPhUb6PisWOVE8CyfiFvyUCfpV9eUqxZcjjbVCFOlIp+1fEEusO3RJte/1s0UKWp1TVB9c1Id 6dDU5SEjLiSL4qnVji1XAHOjVIQ3jT9A2IQYICZLqL/vyOTIrBJYXg/fXly5sbgc3t2dmj1y7Mzp I8eOerSNscH+yxdOfvKrXz07OWBD3rNcz6azP3rjnRffuP7GOzfm7s+vRaKFXK6OxGitmi4UQU5H hQ6afMaWwoYaSpSUZlkDygoYhKUiylEbLieQFgsQcxZGb50T5XH5+Jl7Jk25LE8RJkqugnoWQEXl ICP1JO8ObosVbMVqSVu5H94qayoD48OO/gEA6kSDliqmooCRhxpfy/1T9Jf0+6Mz5e3IjU6FRG/I b27c+9GPHiwsn7g4ePrJoyWkodExxAArCpUHWuTZlLe8csEDaV2aFnAhGNYCK+dGEmTHYbXJSQeX nNQkODZkjgkRH+Cp1jR5HEENwsyWWi7fWA8nG/nakeFBMFHhxpvqSLqYIKO4uZPI1ctPPXnS6FFU LEU0asVdpiod1TSzV95hp1tjQowM/kkb0wr2+eP0K59Wt9fplMXSIXzWDpe8NZ/E4JBfwEsL/0l4 yvwB8SmOF/mnmN0igJQfFF6ZfPB5tQybHJkcbYjjoTksrYA4CjHVeaGRdkN8Sy8NCtq9+IB0J9VB f0hTLlfR9rpC80cmMNSTaRl0eYS959KvsilXT05cdtVYE8Atb/9ey9Lyq1qpThHJiZGjLo5yXKlh o0SSiaskKULklFMHIHUESuslY8FKDcR0rcmKCm4QRmpoqKuMubW2ZmQlu7UZa6aKSqbkGVKMLttm NntvJ7YTSUGlK7m6XdxNWTVGl6IMoS7f7HBXzPqcvrJd3Li9eePVubefv/vgjaW511cevLm4eGt1 YykGFUet3WpUlAGb125W6pDmrWns6IYEpkO1arFCeZHb2BBpRTjPPCsIPOK+cNIDac0HmjdgXQpt LviSohsGdTgDI7Oht+sMsa34SizidljHz11A6rMKc8YVJ4IudSAG6j3mflF/eVymXADlOP17P/rx wuIaTPmJJ2YhZoYrZjFbsZ6TiE53r/ygl9dpylUGCzvgAm9hAJDYLIgSKTykXWsqtQx9f7XpUhzG iuve3e1crHh0Ysjt9yEpbWnAlBuyhfzc9la8ln3m2TP2ATfdezKORHfn699RV7kXF8BvavakZcd5 6tChdK/GbPtJe29td6y89Z6DSz4iEB6lAvpp2fF2IkxYUBrNwv51hTT2mXJpdXmqy2G6x+qpgJJ0 ydtWpacpb8/9Tj9erCvdHj2xcjpPETl3mCphv6Tfv2d3H16vXFwBcSHUqyvBMLHEtq+DXGzVF4T7 KB6SubRvELLdZvxY/MNtj/khgj8eRp2ugEZxOjCXQR2xkpBJE/41FOugMGqw2mePz84qA/lc/v7S 2srmts1jsvv807PHdsKR7QdL26vr3/7eT55//Z2V9Z1oKn17aS0SS2jLDTR7c9jtgMtRb2Jp6jLl YjFf2k2mYUOGvd6jQ4Nel8vn8oTsHsVC9BUkyaClVUHdZ61uUwD1CG4V++OCBMsvEHtQeiqMwIh5 Qm4Qyn9ITh1nQeqq/KDGZPDNTTqzSZeuF95cnHf5lGPPPGNWoAsC+IUczw+/KSc1HLCDKhWYaYK6 AFebzZGt9fs/eT4ci5+5PHzkzHS5UjZZzcgs08U2kd5Cg9Y56pXNtpH4LZJ/LTEDQXUWAF6dK7po hSBmN3vJuCMIkqjhD6f9AJvDR0cPZ/S9QkqmXKqZbOZ8pQQpNHTt217LYaSFBoM1YGMlEFmwKGu2 tuPxcg6KiacunoIqA0qPyuUisZgMtA4T713OGuna0jBg/WiVJy7CgfaDF+wuDzkRxHTo2IRiS3sT dGDiRUHFl05W3fgaUJyglkIIr5vZ1djaJMjWBeP3i4JpMf25gJQjHDaC0iio2Kk0j5JqzaAS18jx Rl8uYgF+SJ+N5kQPfIWzSq3sksgxEd9L+EhslsXUEu+i17s+5JLZ4UXSDnAmTFwXxyNSWOp14L5R 3TdeqkU0w0aN3ieZP3JfrRPcYxq7Lj6P68V9S68wwuIceX0W3Hn12jG7U9xfGQiJW8sWWN40vrYS JkR5I1ULkJVmgy9sE0ddraVxz3gWxf3sxqscdCCQqJ8A4EBDhnXstWilBqlo7CqXxPTR2yfs3lGH NpVZurey+d6CZT0yOBk8cenc1LHxm/fu3r76AO3oJgeDnzh3vP/okDfkNvqsRWMzkoxtQJqrVIJM +IDbN6R4nwyOPTV27OjIVEDxOoBjV7WhviBst9FgRNFfBX2dqw076O5WC4jnUmkFtG9qMdYAWx16 fURMEwuVMOIifieZSa48ByOFtNJpUjNcBI0nXSZf8FsVfbEaLxc3UvGRocD4iVNi3oBgDoWDCtUu 0oUjVPNDKafF1gS2FURAUpzEYEnFYw9eeDESi5+8ODh1cqIEQw8DCjMJ622EIcUIgfnmPrJkHWSj VdXGiDEsnQmqxiLuKFKRXCpBMIvwyqnmkwYixhR1L8HrwLhJlgU1YGKBMTUMyZ3K1kq+WteMjgx4 XG5LjcT4sYdYMrGaiVYNjfNXTurN+nw+j1tts1l5NSLNRZZgUH2ajlnGJyunWeeB9kzs7UmTdpiB PdWebXSlJz+dPI6uUE1X71viJOyPdbE9qjEUNlG8Sy5ee99NKypdiL0Pek8PUy69Y7FX9Wf7KFqm XNpjflPXreVPtp6II1N9LdWgy1dktNLdznYei7qUiZVl/2GyP/fLeXQ35XyErUvQ+Z7W8z1luS3Q pT2H+HS4mwfdB7E087rYRsnbDqx67sxvUVE1ia21rlYrKJCuAt4JqjHmDmydolh9DVMpX9qJpW7O r2R1lenJUVf/0PDIwLDRtrq0urUdDfo8v/GN3zj37NNPPAnN6bETo0PjI8M2xQZC8b2FtQhMezgZ S6ZzpDOug+vtdDpLBXT3rKGcRM+FbrlCER6Hy+0oV8vCUeFBzENVbGR0xW/SnMszk6cqfpOTk1Ym 0nPUw6GrlUt5czNazuuc1uPnzwGkh2NObpTwSJgJTVVVcqD/csZK57c+MoBFXBBMJGHKadDodLs7 4bs/+Wk6mzt7eXj06Gi5WkHJLLhG5Coa4JLjE9AzA1YuygnJf6Sp2J69HUaLstEtuJx9c3bS66AM svtJFaDEX8FHUjDuYKnAr0XtEFq/6vSVaiW6uVGOpkujoVC/rx9+BAr9cScQpi1shdOlwqVzJxx+ V7FUwIJhc1jLpSJIjoi2ILhzwHDSqRJ/Rs6Stv3F61yJ2GXrWUhNE6m1CXdS9vfpOjoEfNRlk0cj Jnx7k0Ot9UL7bexj8/8tq4hnnNpRb0D7U52mXMWW2El8VKa8zffdv1qopqq7KRcnIO043SqVc9Tt 6n0oTTldAVGBT8NCtSzkMEqUvOMS0V9hytWHrEBWky+qzZNjgm+EHCAcBLEjKkqH6MsImhY3i/8k XrDCu62icVfZ7rE5hr0GrwUtgZZ2ottr4Vmnp39y3ObvHxxD09B8Nrw9v7mViewAS3eOh5q2mi6g G35iwndu1Dpmnzk76hxS8ubiajW1kIvcT29vRdYgnbSTT6KlKFiLiM0R26MKE0RvFPBjmrMNJ/+Q ype5bTCBLISLcCzDhYiqx7J3dLSnAEEGaG6XyWTRKtLncy5sb5fKmdNHp9zBfhioIqYmDD2qwdnE UWnSvmH5yzPpj8yUtzLgFOyLFKhOt7O5cfOHP4G5PPfUyMDUIJKeCO4MUNVCoSyLW3VUe7a88q4M PMxn0UWInnDpPBRXuICWWkQwCECuOT00TfKskYXB3wB7Q3bHbNApukZqw7i1k/M5nUO4K+COFkqo DrYYDA9iW6lSvn/IP3Z0RGNCiqcOQhIwOKy/BBNJWrkwn3INl8Gqur7zv/KW9sCm1XX/4J3GitE2 zcKUP8wjVJsd7TfnvbwD6XnRMO8AKehg95ly4fbtNeXto33sXrmIgQ8+2hdu75xRL5MKs9Ad4Hd8 BE25RFvEoiyy2bI4SJhY/r3DPxIQFaMuAnDgkFeuBuJCik1dJTucE2m4VcBC3XtrCQGbDPO0DqXC hgYKKQGff8LptZgsaxuRje2djVhsyO929A+eOnFkWFO/cX/x2v0lqB7aXFa73QIYFHqHGqPJ6/VM jY6dmJw8PTk1Oz7m8/ngA2d3kyj320lld7OQwqoZNXprE3gtcFxzqQxdABh2gEEcYYhhxNC/riqT /zzAWjOVwXKONMWsbp0h6lMAw0JCy+20m+2m9zaWw/kUasfPPvmk1mQGbIv3U2kol1/BgHw4TTkp KGEgsSmnxGajsbG6cuOHP0ZjvXNPD/tHQpAwxEUDYRSYCpty2E3BYMGDJBLYlHRNG8oshiSxILqB EediTzCHSImCuCuYxaVms8AuOt4IajjUTAq1ahlwDrpPxOPF1fVdfcky5PF6XI5yrQ5RNdzFaCoZ jSYwkk6fOW7v89TKOahMkGQbKTiC3trpAqumVsKtqmVnE9LaeqC+XX1pwXNsbT97TUdb265vEkDq wU2uPwIHxfUVlSNE0xKmnA28mMZs39W20a0vkcNf/bycJdIbI6+8tcLtOS512shdt79AvOsAwNJr KeplyjvArT1e+UOBkQ+jVy6NLl3Tlm/OFl0UCLBVl7eIfhVkRGHGpTcubgiLEgtDLWyhMG/Am0nM iIks8sbRG2CwmShGILpMaPEq2kzWd2vmulPjQjoqUiyZXA7rYMA54Hclm+/cnF+8u2Sp64PTfnuf 1xq0aezG9duR7XCqksifHRr2DYxpoVRdytsMunQ83NCVlKDNMx4YOT40PNM/cnRg+uRwqpFd2F7b TMawYxcK+A0mKgWBnBbKOqXQHEHfMCXUdhKeOXf74tHSugp0dq3hz2ev0q1g+83U2AjMCJilnXgM 5U7FUi6bTn366Sd1Tg9cUaZTM9Jbq0Ex8WfP2F/UOx6ZV44DZlMuwjpSH4MU2frS4rUf/tjjdJy5 MuwZ8KNbNq4ayEtUCNv2yoUpJwElNi1dlf9o3DCywHo4zEck400CV1BK4a+k5I5o+ImcNXIaUM9C cwpAKzXk1CBGXE0bl5aT2UTdbVcGg0FU/JqApNfqmWJ+bnOjpK+PTQ8Gp4ZgyrEmmyxmFAbgpHBf D1iHlvESbqBqnOQ9627aet7Qw76dy/QPPnp65ZzAELNUxpfCeZNjWQTTLUsrsPLOr+hqyqX3TO98 RKa894BXL1AXr7y93rRP4GEY94fQlEszJX1q4ZCrw7JjORXeMw8DwbkWV1Ngy3JgqHa85WHzWxj2 lNZduv/y7osvazm2YipoDXCDteYGJK6aZVmDgwJO00n/SK6Qf7C8/mB1DWp3E5NDrlDwyMSwM9W8 M7+0urGlKOajp2eNbihnFUulkgtOsRHecQ3VQHAvvF7vwNDg+MTUxemxlaXteDiNjgd2g9XWNFsE r4QzaSTxwdlYzusSCwemgmwKOX0qK5Ecdl7f5IjqiIK1GiDyIMXgU4VC8f7KikkxmJ2mrVSqb6DP 0Rcyubyk505NmEhRG7sQ7Zs/CI9HacqFEZd2AZFNpbKyMH/jR88H/d5TlwccIQ9xM8lUIPUpsHJc dWDlIu0pTHlXr5wmM8NzbJWQ6uQkJ90fSkJTMxHo8eBnQ7NLprxhIZlx6rwOAkcaPZyrZehcug26 SiScSK4hJ9oc6w8pdpvdgLYVVWghrm9Ho7n0YJ/3yPGRRh2JlJpNMZdzVWBwGsbguvt63TKZIlg4 +OhlasUcO7B1t9d8IHy1uj26euVSXFT1TORcl6Zc1uvsNeWtPKY04mKYtrz6Vrwqz+gRmfI9wUlH oNIOYPebcmFoWq9KtvlHzStv2V/1UkjEqeVpSiujXihBLuB7p+IywrS3BmjLQrOdrmpBBCF9RTkH 6HozMkpaRcChWSNUCzQFSlMUK9t1QWPdVqyldGadU091maCP2S2GJnTOJzyeZnV9Y7u4lfKVdfXR 6arVNzbkiGYTuXA4nUghL9Uf7NNYvfgcOjvXIdaEb6rXLPWytl7N1Su5UsY15LIbS+lcfiUcTYFq YrE7dBBQIhYca8TgiEgeFS65EXqHCKzZxYP9FZQzMvKku6J2lJHhCQ8lvlLoiINvhLVOFvKR7ejx 8T6f07SyGs5WC33DQ76JSVxYFK2boM1SryEvyAyxD8SjV6neoQ/uoKnCtWOBeNJBpj7aMqX3sJze z/zW1sxt2T6JiwmHswNuFcVrQg61gp4j5SpS6hMDPhBXN7d31yI7lQr0ckn73O9xj/cF0It2JxLL p5Eypb5xQPMpL4ob1oY/OqyNBFpkSc8e6ETkYA9uPQhyAvZobxIk6X0luhn+vX7Uns+2D/ph7urP vPCP/Q09+YO9vrnbOtqLJfTYj/6X/QX7Vn7pgLdXOtX5VqcJWa5W0aJgJarrYnttlKOSvQbxZxm9 CRBGPPb7HA3YQkwZ2HaStNKjNxA1YrS7yoW8yWL5+n/yO7//tS+EI7v/y59+673XXgc2bh078g++ +ZVLZ47OrW7+5d/85KUXX8/l8lBMRD0nPcBCo65GbH+pe6cWRfxnn774mWcuQaV2N5FOFAqYa6g5 7BjdYjrKNU4lrbLSh2RcitkmAhgRwbQyB018JbUOMhoUq8XlUSaH+h12W7pYuDO3tL62jnMhJIoD RZSdssL7B+Xx9/LKSyi5YkCEzBGte0JHHI4xNUK122zz7759/UfPHx/zTj93TO+wEllfp7dgiUbb a+QWUQ+Ldp+435xnRjIU+8F9ZzI3DzSpB8L3hpjHLL1CSuXkknN0CBiH1gbisZM4Imp98Vl8P7ZK o1lCE1BoVMLFbmqK2WraEtLGFhORZD5g800EQpV6yWmzAI8p5spLK9vVRuX4cb9rbDxdMpbLBoeh qgFZVQ8wThwP+SFcSUakFkZ3KEKlscDAj4QNCQLqBlrjReZ1y+w/B3kU5xHGryLm0hS18JDW6sSs ASb5CIUDEdoKsJP/E5SrLg/klwH6Sw1q+RGKZkRcTAdO5VX8E7xcktggXjbLu3C0imyzKjSHaBX8 b5qhorsTS6hDhIyZ2S2nGD6cUJbnuyA0UhmIEYR7Fc/kAIz2gzfg8oKJQH1IcDkpu02S6vWGrtrA rpoKig8A11IVAnjCooUq7VFobdAmPonIjD5PFA1uHYtvpGknifdiwZQHI5ZD3k9HqVfn1esJe3Wv 5e1Mlex9fnhfqevwEYNMbnuWfro9MmilkxKjSr6DL4+QJBdynyCAswsuCsiYXi7KJCRQLi6Y3Jhu DRwUkt9EBeFbqR6HGOzMxyYheureAsY1toYmrzFUdSjnJr4wVEqRpwL3oGyz2RAGoxrHopiz+dy9 5dXY3NJln9s869D7bVWtO76bnnvrvrWmOTHstQV8JpcNzGCvQWOz6As1WJq6EVq41brZ5KhDWBwV ny7zva2VtfRO36hLA85MumBVlGypQqrkJn2lWTXYwPaqNfOkrUKhMleIq7khdZmifpRw4NFpAydB GwjyAH/rpXohnR8eHqwZDDcX1iD1QY2QSpkrT182O+zRZBIKNLpyBkgsOkDLdaC1zv2SbPvhR1rv A5VBv5wcXHdA6AQ3R1aXMnVx7w0gHPJCdFqwdhApPQbKYtNhsLK5KAcIepzoDxVPZ0t019F/hHxz v9eNRT6Ty0diSUies5ALu+QyOcRzqNMpb890Jr/xrx2QW5dzkPebCQPCD3j4ifbOnR7yAj3mt6un 3v6a3mcmVqyPH7/kK0BzTw2i+fnPOp4WHKO+UYVn5O9yVfxZASVWe4PJ0D81/fnPPnNqdjKTzv2P //Yvb7x91WQwXX7u6S995rnxyaH37s796z//bnRxPrkLh7sATjB2DllTrq1vWCwWmjjNhtvjnp6e mJ0awxG8dvvBu8vLySqqAuuQZ6FoAEkzTGAuVKTwg5SzBNdEVKCTPRAscxqOXJbeSh1htcAfUL4P xxx/RoG6YjZPDYWCHvfadmTh2jt0wXS0UKF3nclm+1nX7hf397+XVw4PRbiH5AcwSo5LAiyFWYBa qDLcfeftu6+/NT3RN/P0EYPNiNURV9TETWmwhNPiTyVZYA2So4CcsbgNnQNElSWhtCe5eFwcJBjl gvvBdUHsKkmNLSwe9AaxinDBG/ITdPuwW/gYlbR+bTuWL9b6/d6A0w1LThI6ZgtEOGPp1OCA/+ix SWoa2Kxi+BDLUdzxlp0Wh8c7bs2CvXPhIW2U1UiVdiHXHdWmi32041b21g86e7gOTGUVF4l/is+I WoUuG70H65lady2/R817yR3w50TYSe8UDob6b2u1bAfYrWhbU22YqKEQXSdOZkg+A7x3OGgY8QAr 6WfLeHA2RQwbTquwG01fRuEKUw9QlYUNtWP0BE4dJbo5PlA36ebTMbNHKrUS+c8ttS71cqgXSI4q iSS3vfKfacf2zcXDrkWP0lfqahZ6RGPdVk0aN6LDZnvcqNGJCDAPbupkVD8jzbZYDuSA67yGaKCI NhFCpoSvvRRUF3JWqLtBUbxveNBu1Ib//+z9B7CkV3YeCKb3/nlf3qJQMAVUwTZMNxtowzZkN8mm k8TY0XBiNdrdGCl2N2IjuKPYUawUmogNjWYmRo7SktqhgmQ32xt0NzyqgEJ5b553+Ux6b/c759z7 55/vZVa9V6gCyVAlfrxK85trz/3uMd9ZWbm5uOBYrjw+sMO9p8c7Gk4WMzfn51durNbT5QPjI9Ge kD1kLzfAY9rAYMrUrOVqHSqNZr3iDfp6eoI+u3VhMT41tYgJPxgK9gZCIovIJNmA9ZV4WezwQeNA WYo8IdlOE5qENRFuiwjB/6JEovrXkSbY7YCnShV7T5e9UK1gLO4aHPB6XDemFgD8Dz39HPzYIXco oyhr86WJzJOjY0c96C8/mSjXokREueyZsd/iRQ+eQM2z775948OPD+0bPfD8Ppsb7JUEjUEjTjlb KQfmfRDlcFSRhZVln6RhwzekhxEXb8rpB4U9K+9g/QxVwpO3EivLpd5QaLyvD34sAOlYolO5NFJb eSKOQ4/tdUYjYG9BAgt0LwlmluRasCpRrkRwC4obcrejB46pH6mNNndrJ1HeOqsl1FEJQ4ib76Jh 1sY7a33EBlFuLoMxI2XubU+U1zjvEvPzsViVpjLULTzd9XpP91cLoBKpUgxRk+jlRM0M1bJdm8ok jjTG1PLFmFmmRn0oyrmFyWi+QeyIaNMOTXowaFRg6PKkkfX6LpJcL8r4SfbitK5K/4mMNCEOZHBw uBDun01mnC7P6I4dEY8nlUye+viyx27zjsV6+wZ2DfVZs+X43MrFa5Muv7N/tK93tCefzYOS2uYL OX0UBYqlqFapcboJx1AsWsmUZqaXocwb9IQjriAUJTwEaQBCMkD140QQIocsEPu14HRSKakq0z/C ysobZTrHUoUxk/SNABBEyVL3umyxaBBO0pdm59KN6t5De6PjE8SrUSmAq0D5aP4NEOWfCDQY3U4t waoMtIZ0Nvw6G+Bsz+egW7bD+dMHPxGCspjzPJlpzSa9Z0sCscL4TvEd3VY1HpoKlYoOkD6yFk8F MogummMGbJb+XGDMWvFl5hMrmXwVGU2wQIOt5cDoRLDqWZ5Mp28nfPZGwAmuS2hqHcK6SKVmohcO UKJEmuQGKT/RhkC+USn/OqFphsUytqkZmDaGb9aOhPhjy09XpoO+Si6k2WICtjRu2aVMnbnJfEjN pi4zwTEDXLbJ8W5NfIfvKRcpkdEhPgObGTiGEsk7h3MhYaMLiArc70JXKQG6An+0op7nvBUh1wWL Dcw5lIbURvlL4caGo4KDE5OaDzFFYP5RIhfOikphwyDoAUkmjnuown9Zl4i4bf3Vy+9GGa7WVp5P hoVUr8CtjZU6TS+82M5CL6kP2q6xUwlMaZZGqVZ0Rf3emDdXXLOG7AeO7ztwdFev1XceKpJfvONw Nt07x/e8/sLTzz8FH5FTb529+fb5QjwbdPmt7gCKgQBD6GdwO6g+ipX8enrNGvY+cWL/0M5oqpqb LSSWMqsAc2TRIf8azFyADGwZ9QQSwUSLFilZKkD4VWLfY95yYlOEFK9XyFejVCmmC/lctZoDk6vV htjSaqmZWM31OwLxqeVzb7yNHKRuux2cL00Y0v7GvD6RKN9YC+Zc0q8mkvgV8oiDt8Klz+3x0KxV iR2N5fo+NEML9dEKIZs+QRKtoggqpC5EyI/DvmMk1hMNJ9K52XgcSaWwgKBfY1FwJobWk+lL1yZL +RzdhTiztGchOz6S/pr/sMJOvTSvlv7ekOmb3nRUf3dvAgOPmoBpt930fWjIT3ALw/7P/cu9zF3M 7cRvlTbsoar8E7Ty/bmUpZmeJApLqi86qFd4vOkpxuNQ6SGMiaZuJdCev+38AqxKJtLYIHuCIQyL dDyOrfmjjx387S9/dn5l/Xs/fev0Oydddudjx479nd/46mefPbaSTL370fl33voIhItgXyxlMqlE imZxAyTmZGkEty3I+/qH+g/v2eG2O2bW1uYTSaBuJBBVmwR2LqcpS9pWChIRN0SUjyJOKvBDBr8i 614Zk8mMBsYCb0we6ZkLhSToHqtV3CWRTMGjZs/IIE49e+HC8u1pXAIDabet8P3pqm3e5V5FOddc FnIOYaUXuW/yZOVc7CQg68ViHR+Q5tQNDIW0bdgfsRhUKlUCa1JgweiGpnM7tRBUrrZ3Ypxn1bHs EkTAs9cp/G2qtZIt33+gOTLuyzdTk0vxRDID5hzi6mw69vSNWDL22VvLxcVF6OMqtmaB6N9USnvW xArGYAcP9b182Tq6omPjWq5o63ID/ZhXIu2wooijhfRPNorGTliwuZpcnachzyxDOSPv5a95Q2XM QFF0bO/loDyqdYe1Zm9W4eoAbI4NmZ1yuFCCXEI7zBpD+m7ZlzRgQ0FuEKBp/HXDkYyDfik1Ev1t upFUlbTkDXLeBemaJIpXMoTQOGMuVEDS23Bf0wQkCwk5Nm2v9P/lna04p2TOqpkrQ0pPyo1vVAoh EeI8V7Wvlmgw9Q5LxpbKAkMWLUUtJFta0cGtJ5Klcs7hc9XgoeSy7Hlk92e+8dzgob7sjczJf/uT tatLAU/I/vjYsd95Zc/Owdn5lY9+em7tXLxZdZahXvE4vF70tRNA2WJ3Oj3eUq3c8FqPnXjk8GO7 So5aplaswauKLKR2Wx1uMy5kKyAVOeVzJqY9IspCNkiSQRwzBIEOKFfCkoC8BmgYoj2Eb0SNNuMw 9RG3hw0+OC4X5HivL/DI0MhOX3h9cv7G22/C/lN2eDKVv0HjbdtT9w6DX8h5WFTQG2IUrmFrDG84 OIaZHDAF1d6vVzsQENGmVgclypWYJ/snLcLNvphvuC+KwsaTWOlT0AMh6yu6c6yvF+qgtURqfSWJ JR/LdblU5vpIrcQBg0ve+rP5U9eKtWotl991c2IW1feruR70fTp17P3r7Add+v8S7i/gujVHtKWh a93Nu0LjQpllBiwVaHDn18DogNvtLOULgXAw0hsBwIaqpBbuAzAfiEXe+ejCqfdPrk9PZrO5J59/ 9ldfedbuclyfmT994RrC5xH5iXzMuWwOz8UcBjmi1+cF9QrQ9sThgy8cfyLi85HJi9XgIl2Elokn GkltiheEWy67spAynZR8FAyEmQ6BjhPwDehGyHfXYfP6PAE/rKqUidntc6OeyA0NwtRoyA/5cPna NWuxLLzad6v0p/f7JzJ7is1AXlguSRXthHoUHAX2RqXSyKyf/MWbq/GlEycO9u0JY7GETz2WSPjf 2x0uhBKw/zjthhAoxtpuSs/XEvIKAihQScZMdWDhlw074QPYN9kDGjcgPwdxbmFHGNWLoiSh8ymS 116t55xeq6Vgm55NpdcrMX9wMNYHjRdQAhZmpKRaXFsbGY8deGzv0vq604uwM96Ocin4DQNz3uhp HboYWoyDPE94ZCs2Oa2zVxtVcQuXv3Qfvlo8Mfh/xb1NlMoKapv16cxL3nqWmpVt4NtA4fyGTUBq Z8LAHq1AEc2K2VGXRZz0uQxEJacuUXC4fZIaeiIOg2qUikg4YG2UMA0oHMwTZPpL2LYdlXzR6ajb XU5SYtNE8dab9lIl5/DgGdjdluAFUEQG9WrG5rJhia1AdwlUjjEEbVy9CnUlITlnELl5qyA1dRDj Jp4IFRl0d2xWF9Qg2hwKO8A7h5iFeaUURZgEBWt1D1/EH6hT5YztHHfQIXSctd2wEu+7RKaqMa+K u53CENw1usOYOWQWInOCtkTySJMPZNASnaE0iFxNQ0pcy6V2Bnyh38yGTKW71BoacWAXInV9UJp7 KLSJ3Mqwg9NUwKMgN2FRRE5mwCaiO4dXCZkZM64eT081euP23PWTF/ubtrHnDyAtkXsgvDC3MHd9 aWl5PeaP7Nu3z+qzFnJ5rxPu4rTBLldKeCasI5VCPuwL3JiaQcy222WPeYNlpPf1+vAQiBRLE3xK ahfKRifC3hixKgpaWo/zILDjeaMI9j2b2w9xDie3WDTgd12fm13Jp3pCfuz9kmuphbnlYjW/b+dw aO9+NKWHrH9EOVUqFiTyEyQyqOanr3u5n6hcwJfUgZIz1BtY8BCjj2m9oWJ3XcDv31pmhgv0WMoC aLFEQl4QtJXrtaX1RKFYovBOLLwebywYgDxCgvByoegN+DBKBYirzYahoOCqGrUwywItRtSMUIhe 7w9aAJ+FDYsc/Udhf7E3tANZwe8ihD75SwQZi3epBP9vfNreAxAaAnQCXJPJ5MslkPLTp0wa0ROU YgZgp5DJFAtFLPAI3CPtpQN81tBUQlVJk9nnBzsOzEoVfIMiYKLnM9lsIgkNqcfrAeZaWV6Fn0Aw GoY7AaUXIHekWj5f2l4pH55tbgHd52oI68mp/jVvc7vrvu9bi0Jj4nQ8+egjzx97FF38wdmLV89e hEgdmNjx5S+8/PTRg3A//+nbH1y8eBlxPBi2GFR4kQucrE1Wq9/viw4ODPX31GyNBaR0TqXq5Spm EdwN4R4ugMnQDhk4R3IkCXCi+ca5PSkAEWTolJLCBq9x3L1UQhJRaA6tSAldLFeCAe+BXaMwrb35 zrvpTBLSAcob5men4M9PX3ybe+FeUbnIMtZ/GfIA79nTh6E69jTJ1Td/+vN8If300/v790exugN1 Y0WFbEc7EScNeFg4J44QUxITIYVTatzTjsqFSEu7lrciJLGU8pfoDSN9M/uVc2IKtmlAVUKwTOQh 3QS+KfZmOlOaXkjUipZdPb19sR7K3Ge1pfL5yYUlgIKnju52D0Wwh1COowYk177LKlkQFZZ1//Q9 lYp2eILHFcpuZyw04XGNypU2WzC4uojBpF4sVENIt2mEsdU3SmYrY5d2XeA70chTTj4SIygoCwL3 jqi8fRLjXCd4hp0eT2ywZvHVrYFK3ROMDlQKBY/f5bCXkV7GHeuzu0Lpgsfpi3i8sHq5a4i1dkcs DnwfsTpt+ZItEOnL5sCVE/L6AlZb0W6vYYNnsVT9vfubFnchDyKdmsvtdPkDQEDIJSn7HnaB4i6g D+TbjniGtgIa663RiqbFS7foduTSNqVbd1R+f/CMeW3XymyZQZ0LyopujSh4PygjhP2xjY/ypWw/ dQ1k5Gm8JgNfPcY0KKsI5eH785xU4MPE4a9CUUW40i68WoHIdY7226OBxTPXbl2dHHC6Dj5xLOd2 +HaMR7z2yVtTU9dnbKXa4I6hUChC7NZWRG1ycnZiA4EG3Or0ecuZzOVbk6lcFoEmYY8L6hdK+UPD pMr7XmahYyW/qPol+JiGDSMktX0jMQFA7qCLybe5loe6h1CFc3CgP76ejHn9u3v7phaWFxIr+3cM T+zdj7tAQeN0ugw5ziLurwGVfyJRTlNJzwLqZbx42yiB7WCj+ekPf+KwVF585lBkZxitRKKcGE5c gGaIsmaI3CbKaY+/UYIZ6+idRTmEn1mUc6AuhXnCrZwkOf2nBhZZOeywuZRci/Ol3EoV2QLHBweJ XQGqnkb1ysJsqprZvXeo7+B4uVgmbyYTpuYP9IeVclx5VmLIfp6+5xAFPZNac0rwtPzQ+sumobaX ht5yN/WA1gbgXua/MafpjTRn+xRUSwgbh5FZfFuiHPxDtWLB7fcj5/qPfvDLP/3Tv3rvvdOFdGb3 rhGnx1UtZ3m9cPzipx/8uz/+i3feeu+dX7zzy1+88847J99796PTp87PTc2GAo6JiYkP3z35b//1 //72L07CzWtiVx9R2tUqaORyPfBv/pc//s//v79Eit+RIbDN++BHVimVEY2n1jVRb4nPG5ncH4ry u4ly6WAjfkAp8lr41Rij1MLaMUHGoloQ+R/ze2MMA0bRT/RH+8ia9q+b0Qm6GRpzpzsU8IUs8ytn Lt2KF9IH9426x4agtx7v6XNmC9dvzcwtxt1hz+FH9kC3jY5mtSqGHnJP1oGjYQaNOr3nz95cW05X KvWxSC8C+wkakle0nmFqPlHVaUhyMiDW6KrpyyHhTYrgx8wmBpIaOGBy+Vzdae3tDcNtZj2Z7AkE oC6fTSdvJdaaPufTL72K5YIAHNsC1czWzPsbZvaD/vhJRblem3nBJq9y6kQKQ4AoX5j5/vd+GPDZ n3vukH/cj50IWgmdgCTJFgQLMKUwXPhRQ8Xiwrry1tDZOipXmgoW5XUO/uT9kngfci5tpmSkTgNB CDQ/cLZAuuhSeqW+vJbwNnw7BoawH8M2yWV3LCB/3Vp6qK9nzyPj0KhpI78IVVG1sMgWcageLcKE xgSZVbSMoTfcvVwvUYfzR9NfshNoycrg0iTA9WTRX92LHOd76GXEtDxgeyBqeqXY10/eLip3upyF bM7dMzwfL/8P/+I//vGf/fD9jy4traS//KVfCUQC+ewanp3MW/6nf/1X//N/+MuTH51/+4ML7354 6b1Tlz84dfGdd8+9/8G51UT+xAuvIi74X/6rP/7JLz5uVB2ff+1VrzeQz5QdvtgH70/+0X//z376 yzPhsP/EiSciUX8+m8OsAwm+hHYq2wM3MUcTtDMcGW2mhpNaTtVa1pJIW55of9tReYvJUkC8zDkR a+qjHo8yp1v7CvldsLkexyZsLlNEkgsR9hVKcwYI8lddzHCCbY84nHWr2+WdKyYrrupEr//27Nzs 1Io1VXjshRew92qAPTzsLa2sXLo9XcnVnj/4qDuGOeqowa4CSYIw/SbI8pDRxgoHl/MXri6urIEL Zu/goNuOcCQLdoWY8DzG5ZlcV45DVdGoAsNEV84HGWPpGjISQFCUSlVKJxQKI8N8uVj32j010GrX GolEupROPf/IbvvwKLQ9UMK0dD6chFLZHrY8rD75ifdVVy5aXiUvrNBBZ/J5ZBLxeUiLxGJQdjJi fnjALx6dWma2cApU4RC2oCqPhN0TQz0wiy+uJ+BgDu4FlA2Cae/ooNvpvHJrenpyRmhYOr6UMU0J dxGE9DhVR90Ohiu91FY+Kq24aozO91fzgs9WUFo/654aTj1XHsaxsZx6mT/xmidfbrtjkCuABrHD eev67VuTk1BrYeosLi1++NE5KNn8QZ/b6+4fQdyzG3f3ejwvPP3E51969nOfeeblF5/Zu2fX4vra j3784+/9xXe/8s2v7d+7D4v6jdu3lhfiyBWC24La/8b1G7OzS7BxPvroob2H9sBoFgwFgtHIPTXC w4tYoBo2d8GRepto2jDKvpEF3gN+YcgVQZsGQjW7Pbbn4JdffR6MGu98eP6v/vzbGfgd+MM7D+57 /YXj/T0xSPnT5y5htFJKaGSdg1kTZLTY8WFMOJ3Q2Q7394HOkFkSm3kkjCiShUYEDqM4nqKiHhf9 gNYtsa5HrfmwwsuuGXp2KPSQ3MKDbHMVMA6U/R4PbnhrYREpL3YM9C8urn73ez9cnJkSUhBQaxlN ZdztATde2+3vf1eJWRwPqZbgd1QC6xjFaHGQFS//SoenFQmt0ug1YPvVN5CX2gy2AzCFJRSOqMEX wubJ2wtFV7F/rNk74ClWilOLS/lqhSgVrPZ9g+MD/t75G6tTF2aYr7PdpYBkq2xAeCiogE8aCmJE EYne1qmGTkOJcwFCPLBYvHPFTX/xScUsaGWIqUk05FcI564fDZWKaf0wFg+OjqB9i0h3RiXbfJWq dafXl8pUvvuTd6/fnh+bmBgdHb09t/rdH7+VTuWRiT1fgudus4Lou6bVG+n/s7/8f/3lD/7FX/zg f/zzH/x//ui//+8mxmJL69kzF05D1D/z/FM+m/XSxcs/e+OtWqnscLpK2dwbb35QbVieOHrwlVdf BQvd2ir8RCv1Qpa3R4qmhryn2P+cUgI8fG2xBWjo6G2gmjEbdmgbb2QeHGo7qkR+a5aAgAVp7ukv k1PSAfWD4gPl0a4YlCg0F0fJ6SxbGgNOS6+1Wg9WRl4+9Nxzh5sO+5m/eLNyZhazqgrm8qcP7n9y p7/kOPfexdu3F0qFuhf5IGw+W9NjbXqbNm/D6kaaz337Jrwh8lBEpog8zOjMpaXisAWVc6QDDibn AuRgNielXxIrH3bVwPK2qsNagi+XAx6Qfr/VY8k1XVVkoQg6nQGY5G1V+xPDEz0V57W3Prp+6SKo erGYAImryUw65L8G8tv7L8pFb4xGhMNmFbFSikJTUOEWR9l9OE2rLRh1GGKTvU2Bv4mSxWLpiQYH e6OQwPH1dLGKDERgxa0FAr5IwLe2nppbiLPAlmIrga5AN30SWd6qk0hV6U6jAh3XJ/WlKNlNlxjT Q4Q/H6LQMYTvPbVgu05A4RTZUeo1Sb/btp8sdjluryebzly6dA0UF889+9zx4yeQr+PMmXOrK2vA SrIhI2Zn4sCBI1qlVCzGl9f8Lu/Rx49Gw1HYsZDSMVPIvfTS87v27MzVm9ev30YIAEbOzNT8tes3 UKbxsdG9B3bDKwaOybB8Fst34Cy7D4Pnv5hbbFY/6aq3rDwPtjGwD8YDoGZE52bXEz0DfZ978al9 O0Zvzy784uTpa5cu5gq54d17nnvm8d5I+MrN6anbs8lkCsISKT2ZwRxhnwDEFWCRocE+3C2Vzs2D 37TZDLjhKAhfBIWUWAawGolgF3kra8xp7E3oF7cPoenwqEaAI5ysSE8CVT4ZQ+FoTWFJ4MRuwg19 ZKi/vzc8M7e8ODsL+kZjFsNNFu5cD7bJutz9HkQ5k1WRnVp25CRcqN8rFYRIwXef/e9t0F6509mY 09Pw5Bx9LlsWqmioyP11ZxDmXmTiE7kHivEa8RWCYcsNFRW8UesW5OqswnUcL9wW6znok4lug5iA mCmbpBsp3xCTVW/Ckw1XYndGSz+5wJBTDJwqoO2SzCZEvMjEEHQtbGmgwUSyQpsFcWOegj878Ugp etg6nZ+9fv16NZeL+QO2mn3H4EjEH5s8PV2aXLfm634XwCJCEx1ILVdvOALucA0JhkBkTgUk9XzV 0gBtd7XpqjVdKIsDJUUxkZlO8tNxijoILPxVRCFgBsc39BftQLGxfMg4w01hnecDoWtEFkbc30AQ OChFUb3CB1rOOGrUimYeGE3wAtgKn0B4eyNmDRtTkKLAHIDhSvFyiGgTKms0mB0wCJQGDbiBG6Tk nEaVmZ7hcE9uA6Q83HygSNZg8C9+dP70+YvIs3j86f1/97e/6Pfabt5e+Jf/5icW90Sp6vbaK7Zy HNWDy+0Pf3rjr7574YOPE//+Tz74R//4n1y8enuk3/fMo/v6/Pkj+7yHD0yAC/HHPzt98XLNEYr9 7K3TUzduBh32v/vbX7FU1ur5OX/YVUO+Ar+/RpnHHBVHGUfNAdAPFiRYTN2Uy4YPomahRFUUZMBw XRgWiQ4GBDGc1JcOEDG2HzTQWvRem6YNxfp2OiRSdvNB9P0dD2pWI1CCYyIokpWCkjseUtoOR4tf XPOUG9YZth4wVw0fQjfJ9+CSUlZGG6aOFXEB4AnEuAXLuIv+NlzOBpiiXDiQ2cd8wNxFzN5QQavg ZzOYocaCmREHKcvJJQoTjwYWYgFgiyLGEjs8/BD5DQpz3NztbLis9VIk4q37/Tlo2OtFpzXnfmzk ma+eGIl6P3jj59Vrsz3R4emV1dGXX3r177ycsufe/ctT8Xcnm9VSqpKJZ+MNRzka9SE0O1stucYH x8aGah4bPAhHBnq8/a6is2atOi01PMVpofhPa70CbnPSejucHqvd3bA5EbDQdNubXmsD2nVHBRXI 5vLuZs2DCQpxjvR0EOhud6VYATI9f+1GzO/vD8VKqdrjA/siucCl7/xg7fSHFkSMc7oFJI2GKIJZ 3iBkEnCHA/kTcDw4KX8PorxzYYjpEOIBowI7KvAFIxSHzFMYEeyXo/UqyrTyaSjLjXKa1B0YauyR it+IvtFqCfrJdg5X0gwMHMzJgF/7Q6Fw0J8rlW/cnMXWCUZy7DBgTnE54RMNDV0VGnalE1G6EVG6 aN2LxtMK/yps3Y7WTa2owDj3skbp6p18NJ3wAIfCvQ0yeCEW11bfffe9dLp4cN/el159+dGjh/fv 352t1G7cunX9zHkgpmw6Sym4ms1MOv3f/IN/9F/94f/p93/v9//w7//9H//4x2OjI1/9yq/++m9+ FSEf8DF/6thjkKPxpZX3338vm82e+uh8pW7Zu3/v0PAgAsvI4bcGkc2LntoqqVJ/mhu+zg1l2kkZ W6pPdZjfW//9dV+FPi0XC5h3yEUD0xRCr4GsRyaGj+6aQPjYzVuT9fS61+XujfWO7xg7vGscyXx+ +vbJyVvTgOpDQ/0z03Mryyu9fb2AzNgUQlNIOdpcxLNdK1fBqghNOgd4kqCTradsRylFDnmeAEUS NTn+4kLyNGcHXU4MyqF0WPOZKdvpccJthlhIoC4GqG8Q6t81Nri0un7p2nUL9vQAb5wBB97xUCp/ +u36SUR5m15Y5hJaBOs7mgu76EwyCWAH2njy12HozlY1EqDK3mDa+JvF2fZagXcFpkNfbbJ5yhnK 9OkCFK4ATFP8maXhi7ljQ65qsDBTnE/mUrZyA+lqetz+AX8wv1Y6c+YG9AKUQQOMLJQBCcbrKpJU sfuEuKhylBtBHcA9Qt0sviXEUGlGxEguxVIqGaO2SgIZYmCTEmrzCQZFhsofbVzL/vUbv2w5hJnV W8p/z2ho6Y+7LBOd1fKe4Njt6dzVq7eASfbu2ZdcS6+vpg8dPAS2udn5pXdPXokN7XZ5++Bthvbz evyvv/jE808cGowFMZV27Nzx3/6Df/h/+7//Y6c7WMjm0ZJfev0z42P9hVrt9Bn4GKfPX50BXH32 +OO7945ga0JLKmL8mIlSL3vkvSp2YWW4aOmmOkpUw45iDJvtDbf7dnZX0d/N/HHfnvzp3ojrqdCU oBWFT+R7uJo0So1gvRJxWeDili2VsY3ePTH4+PNHLWHv6Q/PL5861+sN+p3u3U8cfuJzTzkizvVa fm1qqTG74EgW9vQP9A/2rCcWG5ayy1PtCdiDINVMZRdmFvIrhUauhgBFSFZxjtNZDiBuwRYFEwzi u8GrDwBKWhRo/2DVs0B+IX07lDewu3tsYAyq2UD1Uvb6XYiDw2Yv4CJabIxAv9u3f3yilqjcOn0+ NzWJtSBTLOY5ZJkcWmjvQ9Pd2CHL5ubBNf4nEeVtpRIzrlr6EC1bKqaSKayHkTCSIdM6xoFDIujo zYOrktyZYZu2zRvGVpSCwz3Rsey30QwEPOND4EkMJTO5tVQakJtWI6cjFgrChfHK7ZkcRAyWaAcF LgI7cN5uRA4p5w+1yrdU2V3fGSp0RpPKntB6rwa5gfXVfQRJqPEvk/9v2Avklz/+yds3b92Cp+/J D0/97u/+/m986/e/+70foetv35587/2T5ANcryPGB/ohj8/7J//ff/Un/+Ff/t3f/10YJK5fuwn0 nUxmsCbC0wkKUJBBP/HYY0BXl65c/v53vn/1+mQk4Hrl5c8E0B01+Hsx2IHWiXM/aauMmBLUlqhl gBNDhnE84Hbr1vHdHrvd8x9w8f/abg+yKiEVEB02xAi2cYDYx4499uiBPdcmZ378xjtrS8v5TCoY i3329Vf/0R/+HvwQ//xHv/zo5FlSD/n82XwhsZ5KpbOoQyQYQMBRKpNbiCehFoz1RsyyUx7CiFsY E9lbmVM4ky4XIUUkz2n6E7cIkslz/jP8Xiailjq497LFogTSAbNheUBqIXgtX781/d7b7+BBuA5l wHj/22L2NFAD5wXUVkXm8oaSkhTZ2IaAcyyfyXhdTrgD27DfARiXlBTsDcXhOsL4IWo7anCzU/V2 Rpahu9EXKV2h4rhQ/lbqWaC+hj9q1QPaPWyyMG5cFv9YcWiXs+rJrubjzXzVZ3V6mo5xf8+op7+4 Wpu6PofgsqDHA0QITIjdPR4DzyRGwJSoRDLlIOEQVHE4SKwITYoIGPlIHimyumjXqJaUMckgbgVc oiyoLK1keTSJJBFakq/HrLyWj+1fUlZGcejVNIpmK7ARwioev8qx2LDot7/p0iXpbOOX754FRUMo 5IcaEnm81lbiWMojIT/UVecuXT1z5jpiZokZD2Pd0ozfugDr1P/lH/zmN7/+OqxW3/mr7/yv/+p/ K2SRbLcBHUu1nPj6V19BdsXJ6ds/eeM9LA9Hjhx45tk99XquWS+5nDA98aYP5HUCxIUURy12sCjg 6Ezx175102O43SC8nVG31XO7tCbHT3Q+umwrVEduut9WC/JpnmeADjP02AxD+DQEmMCMBVNhIU8i 0OdFoolKKVcbjR377DNBu+v0+2dXPzjrKjZLMHYN9D39h7++58m9y+v5f/+ffvYn//7HtZlkzBfZ OToWDQRIjoLhHralsCMwFogO9Xli4QoFe8O5BCGYiOO02lwWSieM5YM4N4HNwSBRweKBk8hTEXpz IHG3te5CCiFEJcPJHJkhEZhfXc+n4qlEoVbGDCeDHfhdqlD8e18df6S5WLj0/kf5G9cBR7AMAOFT MCS55cJmABOaBZlJceAjHQ/sdd9QuUwKmmMwsYC1igKlCvDKjMVCiMpSxmOS80rIPbAaqRuL14oB y1lQ0YusqbzNEemI1cXpcuwZ64PjymISvZVGv5cbdeQYmgBRYrN55sI1pABnVE4vihJDJ1bI3cX0 Ujj7Tui8JbFZ8GgBLcWQT6LM4/etNxqXK3XBg2637d7/4vnLH354BkP3t37rt/7f/+yf/rt/86/+ 5D/+6z/+t//rb/zGb8D798qVm2+/9a4/AHdfGCSJmScS9tfLlUh/37d++5svPHsC4+WNX7z54cmP AY88Hle5VPrsr7y0Z9+uTK5w9uwZaK+efeapSG8MPEpoESKbhiWGEzPqVU/1ZAt8bwDjnxoq1zEm RrDJ3Zw7u2pYttsFf6vPr8O1lCUtpDmmFryhiA6EQ5Aee/Los08cRsTeG++caiLwGikhyoVSNvMH f+83fvvXvoCT3zl1/ts/+OWtq9exSQ6Ewz6/P+D3YlfdGwvtHRnCZAenLhxjhB8RAJvU6KQCZx04 KF2A6olhhNN96o02IW6CX0p7QFCddenkPeV0wosm4PYSOGP5gu35juHBSCgwOT339i/fgisLboqr P/34IBTmHkQ54WjtQt0aRbSgiTaKrbQNavaiz+X0h3zwKtGU1dqCRyBNUKDoOoV58F5yCClVityq TWkuRDnq0NAdOBqZbiyepg0sME2rE7m08818eA98zB3x2srVpdk8ZYa1BV2RAV+/u+K/cnkmPrvW rFhBk4wLSecmOVVYLw3vGPaRQQ4SAHPSvyvJTLiZEwypHYciNFcftbSWjyyW+GRN366+3PiT3FAr xCXBaUshbH6vTyN3InOjMN6XbxRaV2C8VdRuDutdUORf/tX31orNWNR74tj+r335qS++9thnXz3y 6iuHvvnrnztwYBxOg2+++eby3O1SIQswY2/k0I7lUqaUmHvsyPBv/NqvDPV6bkwu/ov/8X/JFysw K3uCyKTefOrJg8iRi/kyONj36kuP2215SyMLXwrQm4IxERs+mJ3VWswtJ3TnYifoLiC5UVWHtAbG 9uWg+dq7v+92Rpsi31xoE8ugQTeoWfg73mz7NXigV8hUNuZ066NafDXLqALp5HgGDTSRKUI94bSB UaNh9Xqd6VLKHrF/8QvP9/RHr5y/tnLyPHySAHnLjloyYBneu+8PfvM3f+OVz928uvQ///M/fec/ v7lw8nZz1ToxtNseCOU99oSlvlbOrGdTGDGS5wocrOzDAw8bGLVgZbU63HCogUxn9x7xRas3SvVq sYGjAnSPmHCry+ry2tw+RzjgGemL7Rke8rndcDwiIimLs1ps2guOZwZ2OxJlJDEu3rwMG1oFBlfi FeDOQliyJqBRU+6BNf49iPIuZUGHYKYx0sUZoK+rVKpYIT1ebGlIWNFiS9KNVzNl+nhg1WqJTNaL m3TM7NCncDHh61q9VKmHQp6dw70AhvH1DDZbbnBCuJ20ZXPYF+PrqysJ1Ic8TIVojTjqN9CvK0zN dTPwIkNrpVRnySN1N/6odtAbz9YGVMkjda6+5kE21r3fG0rKE49OfPELr5147jiaJhFfS66uYc96 4MihV1568bFHxmEoBhLavWMESdb37d0L1wHEWBdKVbgGfe0bX/l7v/etY4/uQk3Pn7m0vrQCjABg /tWvvPbE0SNPPvbIqy+9dPjoAQwkWCng5gVrkmR+QeSRKrFu7VYjPQS7996Zfw1XWt1Ihw62FZAT k4IEu3lsea0uD3TT8D8Z2bfv0J4dYCp98+TH8DfwgXXa4ZidnP3+j944deb8Y4cP/MqLJyAif/zW qf/0nR/fvHa9rydKtOaF4vLqOoyQ4WBAqiQqcgBQ+gCwCfGOQUmqceW+Qvt1ON6Cs5M81GigwchO kRBwR3E64eaAoOVg0B8iy58dWnhyzLPZ4J+YzuQOTozhy8np+YXZOQlYAXnLp9+UzCZzX17YKlua JfI+xHrVXJ288c+/9ffQUt/6o1f3Hd2LZoJwd/m95NXn9Dg8AbAUWLDkIb6S+I9kRRG1gkh7w80F xVNO2qR3ggM3Wyr4L11ht5bg0k2mixp2atCMleEJidNAhtNA51fhsY81kqhRMUQoT2u9CHduB2m+ G5mGrQjThy0LAJi7annnjXXbUviLjz6zq28MjraZfO7kjauXyzefeXbfN7/5eU+vb3F92ePzeJEI ChssCdOVQH3F8EAtCR2MmFs18bhSbmqzsFZL80l0Aa0KBg8Lg0ZuAObCl0FIGw5ZDMka0aBRon5R Zys9kmo3U+vhxFqTEtdqRZPqadwS9VYNLa6i6qZEXN11OBgnqqBWugY8iFRa7kE4IFBdeLUq2/r4 PlDWg4+ogu+qjSA+2xxFbGQoJTt5MiGLkL1GpgQ4EqBBMXnEluCDrzcc+XG+ywXPlgrlJyJPeNwZ JXXB9RtUGLwjkmg9NLrQm5G1pr15pJbd6wRn+LaXLAUohexyjJdGkV3SOdKmu9PrLo/ffInemjJo oFaVvlP82pvOl1Gy9RfmoZxMg09GGNeMu0MrAan+Gm+hhVtavxYKk1JtfrHbhnb5Y3IlrogaotKy hhIRn2x1xNdYixThYPFDP62CVRqFcjYyNlaKF9/92Yd/+a//Aq37//jn/3jkhWMLa9O4yff/5fe+ 82c/ONg3eHTHWNTvxlD+8Nr0YG/f6ODImZtTi9Pxo/07jvTvcMBpKuhZWF/thRLE7yEFi81SLBTA jQWdis/jqZRrcDpB6A8c4OFvTtLcS6nkFfet3mRTLDFBUTgh0iHxCXQAs9rq4CU5PX3lbHx65Kld v/sP/+vYsWdKpaLP66U1A62N9cEF32VqZtDF+L0UEvUgXvcPldOWCksd3HSQfKeUTCZh9kWVoZai clO8j+57odP8a3p1G/hDA8G+SLBWri+uJTD6kFfI5/ZM9PVD4z+9GJ9bWAHNiM8PjRH1RImJuVtI 23i/qVotzwre/LNmXNQAGqS36deVlvy+ra8PvpFFUWOYIngRMxmitYmCXZjUFBFiXS0/5HIeJGqZ k3u05v+Dr4TxhLsPy27mkG6F7LZJuPPmQRpIlhPDcNL5Ed1sA9u3GRitbqyF3eT1J+4RtV7eQQzA u7ycWAcp3tHHDh45uAdY/Yc/fTubSAz1D/X19h1/6rFdYyPT04vvX7p+ayl+6uL1/cNDjXL94s3J qfmlIjKTIAwJ5keHdb2YY7ZbxVyInTX8LxBTJxtmBZV4PspaBqAu2QvwYs9yUq6LLrjjC+RehUp5 z+AQIlGm5hYvnL+QTKzhMo7jJ4YYuDryzekGShh+4ubreINPJspluBgvxqI8DpqFdBrAFw6d8NCk dH9YbYU5UGAmYW9SVHA4mmolZf7bdj07KhCNlt/4qxVuFAgTZS03rbNUAdi2bZ5+e/8uZ6k3eyM1 u1JIIXoSvb5zcCTYCKzOZGdurjQLVrfTDZIWZtiiHQEvUeRdLhF0EgPYEmUsxUUDLocMCE2mqH0v 2L9FKNnE9UWUMnzyZk4ZnCY1khwtZvMAf2Mc2jXIGIVKeIrUZSwmEphFKA9loyfuIJbUSboMFuRt rePw2io4kC4IukLss7ARcFtKHkvZY6l6LPgSrrpWv6PodZaQe7FGqaOQu7PushVc9hycDmz2Mkee EqUmln63reizZwP2DA47fI6Y7xChiRSHSQcLAknnqXoBYb4wN+kWkKpIQ6nm6jZIFP2Z0oUJGDUt 0ZtbYoNVs/Wxi+dM1wfrBt80QCWeRRVeOczRwOjs8XJvS8XmerWWTp6gn2Alld6Rpbq1RirzvhFH T2eR1YeIUCgG04ZgaQT2wB+MXcOabmszn0wVrOXQjsFnnzti97rOvH+ufnm+VLemC9UDR3cfP37I E3W5I65nX3zi0ROHr+aSy41yNBL83COPvLT7wABygbrcE/0gr66GA174rpQQuEnaD1KU1irNCvm1 0KyjkEbucbVuQUmMBCdl8juHeABfCyQFM7VQ2DmTKspLNTxOxwaxxx85EBiozWUvv/1h+sI5aBuq 9Qo08izmIDEsNuht8IS/FX7lUj9oMlB26FgQoo1eQyZsqDip3iSbNPKikJptC+z7eIGBI43Rhl6E 0WP3eH8o6I8n0gvIIgQGhmYjEAzsGR0ulsq3Z+ZzyQQLWyZQhFWubRnTKKO9lFpRrkzBGtAJKhdt kohxoeMVKS60Vg/Qaek+tiTPVmPit+a/eciKUOCAO4mm05ida0t3IGWLTl6mRAiz1ZrA/f0tc6e7 ycLMYOOOmEKIJDcfxoK94U1X0d/F40UEqcgKEn98muJo7vSMbs/t+v1dmlIEmhkJ3ae25/miVSsk xzvPGf00KEDBpgkNbTGfP3xg986xoZX1xKnT5zK5LCwxjv6RZ595sq8nggF1YM/EN772+re++vn+ wd5by0tT8RWf3zM+PIhAnuQ66MurMH3BJJbMZtP5fAF+xNXqSjrFZhfSNZF7sQaZ+Ag1LFxlEPqP VEGwyigLFylYuGVkkWs1EDk0exCG5HLuBClLKHjt5uTFc+etNZDBAcBgDdBoQ9JddtFK3Zcm/gSo XI17XQyS1IjXr0CNBBtGOZ9rVGoE0DyAwMhnDW8POZPc+RhLiV+5ahZZGO9JwpshmODMFgDdiDUJ 2dgBDEu2BlTmDZCXw5ZNcMCVrpYCI/nQUDPtXl3KxGv1ImhJarXi3vCIu+hZmE4sTK6DRAbBn1hZ ebtGtHwoMe+BgcfBCYNDyx+tQVFyWVC5oizfKDVUIhd1jmrPFlJmh/RWSxlbGYXd2DFfJVIUJ33T QYx0aivQQuJ6OylTdgN87QYW27/nQvJ90IB0kE4ci5HLOOApwAehaDQYVd2K4Oaqy4pE6FUowqn9 WKfKtnLJzgr+aRuYbeB+Dh4PWudo40aBIMD6NiJLwS/EsMi/kBZeq6lQCdSasLkIQdMY0LVUI20j CDbWV1lajb/dZpf4DXU4WruvNim6tfZslUqtI2J+4YrINqErKu/yXL0V3CjS7yA1VO21jL2LYqfr jfQ+QZdbSq/uJqhc1nBuRPQvwC/RG5LrN+hOANChvaw1bB5vuAc65nxitdof2H1gh6Nm/fi9M6V4 qj8Ycfqd/Yd32vtCN9ZWv33yjD0U3P+54y9/7dlDx3cW/cUPl65/5/qpd+MXb5UXSs2K0+so1Cul ag2EThgnwGhpSHTw1lJgJsEM9jykIH4qVQVWHewRiAPJgdwKgG02UArA/odxyKmHeCdOB0137Cdq GKyZQiXgCh0f3uNN1298cLo+dZ3ZouAtby0CjfMgwMB1cVTKA3p9AlG+oUS8mBO25O/XEwmsfthb uDxkFmNfYGXDYb/RexLa96kNqGVZ4osgk09YdRF+MtIXAdPAeiZXRMiZ3QGPSr8LSnN3fC1xY2oW SAFWbwHNLUyhto4aZhuF5NGqX8ywqKG4AuSMu1p9+yBX7PvUch1uY9RQ6Yj0jqPVDFplJHlA5Hzs beST/kLwZ/uLv3twJW+/szzIcOi8h8dqEaa33sYefFtvFIpXiggqhgzVbhL7fqFyAv5GD5je3kND dBfyLVDO0tzg2O1wBaJAMRrgzoAZ5wlH9+2e6ImELt6Yeu/tD0oFRA5XQ729Tx09BC3KxSs3FucX 6+Xi408c/Z1vff1rr7+yb+doJp2/Oj2XLhYpZbjLBcZT+D9QGKfNHvB6w4EACF7gFKEmP09OoaiW YG8wleOFR8P9HHEn4Eo0mW8El6uVFrpy1ARRRxg68DEfikYv35j84L1TkBU4BYp2NKxUrwLfOBOn +f1sWL7XJxPlZolMrYLsQKDfq1dLxWwqBS6/cNDn8ID0G+tvy+cXxi9cp7eRJnXaPVduw8Igd2/b JPI6w48CkEM+YEDyCqFy0DICUcLvHbuxUrqRHZ6oD434cuXs/OqizVIGw2HE498ZHKxkqjdvzyfX sjAAwGUJQILFDI99Vg3yB/prfrCUi1EI/St63fa9B8Nt8b3gJUWGicqzyKcrdXZLpin9kNKViwrV 0J7TR0NlzHnQO62axrZFFWmrLd+6ztjuILRDDuZstELBSIcoHgnlUJQbRdUi/22jXGuUPc2Sp1mG owlQD7yYKg2wNpKxATgbqlJ3wwLTCpHr1R2luqvcwHyGqpHdBgTfU2VFaJo9TGRrQi1n6ndqPF2z jWDcAMtaAWLgcZGNXZcQZbwVE67p6IbWtyvY9Qqna8njg0JOuqwU211AunW1rLCi6OP/VBKurQ6N DefRHOQxzyOeR70GM605QBMDxIn2ptPfqPvgf2YtVQmSQwjWy1ZvoebwVBq9cBBxOwJ7Rx/dtwvp vJdPX3IlknBatEYiz33mxR1j46vz62/94lQjHc+l5zzR0tFf2f1bf/DKoWdGMt7128nbJZA8NGrp Qj4PD8F6A9yEDocrFgohoIRCPDFjMbi4z2UausjBDvSGFFkMLTlluqU0xDB9UsC+HlFsqoEYo402 +aODLR20qY66c9wTsqZKH7z51tLlc+VapVBvFrRBy4G4intszS1d9slEufkRZAnEZomCnUqFPDKm g2gMlAgUoUeDRM0rDT0/NbS1qRUMZaSe5vIvQAlWzZHB8MRQH9RpS2vJbLnk8LiikdDEQD9SgM8v rSwsxBH5CYfTdvPFHTRDponG49lUGhnfsiVge4gW5H/L0Lmxk5e6bfioJrFgcPYi5cFAf4QER730 oqjAp5r27S22pQF97yepvvrrG5nSftwuzMdGH/Xm8QFuzHW/mfZFpm659/bceKXgGv5fY5w7bM7r FUK1UIFY61XE+iJY7Pijh4J+H1iRZ+cWkYMQbTO2d8/E2DDm48z8EjddtVgsFSoNkJ4/umPU63bF s1mgY2EZBgU34oFYV2mFcxqu4jBQNQ3NvS7eVigkIjyhOke6IrxafWEABC49tpek2qMMn3AnrwDL guTj8o2puduTybUVXUE6E6lUrNAgPrDX9nN7qiEmHihM+sFpAIgTGsDJVgHWcpdtb3372wvxpYOP jI0/ewD6T6criBwyyEzdRKAl4rqcyEjAxNzkEUwaUaii7BYPAqiMDmdGERB2Q90E/TsidCRNc2so iNKqbqnIosrmcFJ9MJm6UCCQZ6diJtPEKAgOqMOHFPzdoE9p1Fi5C+Vsw+pCj1kKZRDzluPZ8tJS 1m917R6ZaFicAac3vr68NLcYCbiPHNhR9rizmSJ6T3YbWJarhBdpACDUgci9CWZytVTSJLb70Qhg DkXidGa6aPHGoHtwDXAnU9ir4f4ksk5s/Wzu15ZD1trJuMLv8JwXvT355pAWDx/BLlBlcw3zR+u/ 1G+M8QjHkg+P+BIplRNBQE60LXtI9sDhMOUWuwuXVW1CqN5SS1J1I2SPDrCBwzkX31GqV3qEFV5h 8BzCQAZzuQesG0y8QdlcEILhogN3wfYIvUlWf2aWQZHEg1faSKi9GeRjJwVM32Z6MFJ4wyuG8u+2 DoHOfBe1p9D7YyXCWlOrDbkjetl8G9N7teRu+IedzzpAZFS8646gkx6dvZep/dXeCh73cnRRlnNW HBpRWzy4i8gZQzpZJd4kNwtWgFJqTnbJIjMdZfrDbOJIZF0Jw0Dd2mPKwkOJ0bFWg1dBbEL8AGp5 NZbUhlXfS58Dr3LgcCioEXrQAA9hHd7MSI3utNZrfp+nSPFCcDipgIy6FrFdX5xevBAfdvoPfPGZ XC7jCvqzxerFn5+GG+LoyMj4zl1ruWw0FgOhj8XvcTYbl65PeSyeHeFo2O6MegI99l5P3e2yuMq5 SjZbBDO7Ey6LdrcXUqdacZYaARC24/n1CjQx8NcAv3mt0shkSsvg9EhlHW6nL+izwfUKmwnsFcGT Wm+4qja/w7NaKriC7vnl+OJy4tDo+Pz15aWF5V85/qKvP5ZLpVzBQKlSyRdzbtY2b3jp3SWNedrG 8uyiqc7H1rXr9w2Vi36ABSf8f8qZfAHd298T1ROGl2IRaRt0DPeyTMmcuZ+vYoEY+IMB91B/cLg3 iqmznExls3mwokEUjPZGQf9xc25xZSUhcxgCg4apzj5ryAXZnqvtpPwjQFUWoc0v0bvoE5TcNk4T /U3r//tZ5Tvci4ujZN99T/C4aW9yPyulb67+NbXt/XzKp3+vrtbNezJ7GuPR0AF++jW68xOxAgM2 YzqI05NkPohGIx6nczG+mlpP+v1ewKmhkeGdo4NIFjGzGMfKEwwGigXEoFkHBvv37hw7vHMiUymd nLx9dWkRASLA5sB2pXyxWq4hcAQcipBVlOqsiiwgaqpKSndgdqbhYvIWBHxCXe5GzhYrPFuK+RLy fxJlC1lLsewhTzShSZw50Bvds2tk5+DAI7vH8/nid7/33eTC2sBAD8JHCa2HIgghfXDtvH1Urn00 uEyCREgFVKrDTYXSt1DdVpM//Pa3E5nkV7/4TGQ3pcqD7hMLPLRSSB9ETvrkQIwXwwIFUkndyXLL 0IHSJ0aenPZeTPpq7ynykm5BGm9OtS55jbCQAL0B4oHZi2Bcowr3GUneQ45BjRowtKNZsTXLxKdZ dwKeA+XVLPY84vU9nprdXnHXEWIwt7puSTdGo30upxdF93lsk/F4PJNBIijs6oAhbYBbgrTZcwJx ZQ4OlGyhM1VAJVMk7aecT/8amib5Wm2gBTEy2Nbna32vtrUoxxW+l9yRX3iaAsftPnzAW/zQ1n/y NDyDrmz/AR8JgUuRVReJAkg/S/U+YzT+kty9O+HOlnN0+6/YMhj7aym9eCIKau5wGCQeGzGvUUbR y3NtZMOh3htl5vaRZjK1tWo34/v2N8KrufUXt3+H19ZRlX7WdjHK9sppsh+YLAkSwafmFNsAudtp LLTQNNu39GG0pskYw9VXO8XNPaltRfJY3bziuqTO5qrLYKMge2wqKxUE5SnrEGghVpOJy6vJdH50 13D/7gloAKwhR+ba7bfOnh+ORY7tPQj3RUupDG5CXyjoDboDUc+1udmp9fjV1dnFXNIXdA/0hCGN 4VyHZN/wS8HGGGSm8DokE5jKXga/E0hm2l7Cs5q2KVQSC/jg8AZCuVSoYj2gvR/kVR3bB3sZyQuZ Ssrt90SjYcgoSP3ppaXppfnh/ujoI4eSRSJG9LtweRkaiQ2DSs02bd9TezLRevCxxdd9Q+XqmQhv sjvKZSQSKKBLhoYpelsBVTIs6CGyxdKZT1NKWH03uen983BApm4UOJODaaQ5PBCMBP2FUmVhbY1c lKyWvmhkfLA3ny1evjmVyxb8AaSIa71oeggSFyUjdavC2gJv9besJ2S5ouS8guNyTbtsUShBzAz6 Jvd7L9KhH4ySqQknq8uWB1TrjrKf2HQYLSIjg/4wwOnyUt2+CXt2PZ/uyFZmrojaFG1/vG0T7G5X /m67QDKGOrxkQmz90Lcwzcv7Wviu9t/tVRnzDsoVkexQ/iBgBbh4/4GdA4M98eX1C+cvUxbNRgNc iHt2TiCTwNpaKhWP42xKFQly00LeHwg8/8pzX3rxxHNHDkI9sLSWmFtdwwkuBHS6nX6vB1oUNAYc z4nkR+y9zPDBL0ocRjwfkNqgznJRZgqM0iqspfhSLdvskgeDKKWhtCdTmWwmhzUhAXZVJBrtja6u Jd589521xbhbMqmxmNheK2zn7G2LclQHR5tjLT8PGfAogAp2XbvDk8vBjd/mt9XDlG6HiLxBxw63 UWIcYVIbypDOXsD4UYFx0sAyzOcqb3oZktxAAYLKJYO2TqVNd0STQ2FHVGtE3EH6Vko2SIRo5CfR sBXqtoLdBjpKMCBS19OOwVJ3N721shskf+BSsw83Inus5aDl6soylH/YRjicgYm+sYglMnsruX5r 3VF1o6Cs5CadPGiNkfqTatIqO4sRqoep8ww5zl8rAU/vWFiqXUdLlCribSX+ZSTcg0jdznAQ6SoK IbUJV7hZI2apofai6QSj5YSuqSjlzobSSamwSSfe8egmozQQ15sHGTTShrw8ULXVCmkouDo0hRlp tqHOLitRx+VJwdhOqHx7rX8PZ2+znOoJYlzisanbrNuzyQillmRqT4Us9ArPeyllE5KRIwzyGw89 qTdH4bY9V+/WqTclUE72qXiPKPrRseGRXf11Zz0xteJLwcTigtCJjcbGRoYy2dzy2poVhhgQF1pr 2UI+kcsjefPRzx99/hvHvvrN58Yf6Z8uLV5evVW3lgI+l61Yc5aszpIN1htbDTx5bhvYeGzOehW5 FmyUBRTsKfC7guqFNqqQELS3J2sg+LUcCF6GfgFS3A7tCspmqzUyKbi9rWfzJVDFIVD8+OiOnXbf rbMXP/yrv4QBFnGS6UwSRkNpTfOBOpJGQmNw440kZN36a9uivNut0eKQ8TKxcukkGj/sD8B2IBOK nH5MO9Ctl890psgYNfIE/5o2d/d0S9NFWIThwQK/U5Cs+PzuHSM+5PxcgD95NovSY0811BsbGe5N prMfXri6urhEHMfiu8VuGFqE8LbD0HTIJoT/arRuxuzG41VVDGyuULxUVgCmuDM+yFVdSmNMbLXv UxbN7YwpdaPOSFFvWFqAuW0b8Em7UW2GeNRxrAs13T09YTtIl8Z2t6XoE9dIN+d9ReV6WN3fSWSM ID1WzevM9hqC6ecIj2tvd+pQv993ZM9OTMyb03NT03NQdsNY2xuLHtg5lszmZhaWYf0nDwqHIxgO ATIuLS75AoGRibGnjx05emA3Aj5PXbq+ls64KD8nJYFzIzkO3A4R/QP9cLUGUnRaPASpsFc7ESSS ny14sQhlQop73DjfTip1MnQjCw3cJYgEACfmiyV80xuLDPT2YA8RiwSXVtZ++c47t65chn0fqhVF zbi9ltjq2dsW5WJXFXO65LAhrTQSOMDFBLpn4ONKrRCPu2u13pgbfivNpgeJwJCKvtYEknWBALhm dYFvoQ7PEQsOSuZBaxKt7PBXkfW/Eyo3MIRCi6qGinxDa5ClaBwih7d8N+3XxbgXuDxsaUQb9Wij EWjCzcNabNjzDXsOnjA4ogFrwA1EX+zvdYUnkPOzfnnhNuJ4oVALOCOH+3eGi/4bZ2fOf3gbKf+w YqMTKcyAnsatwUKbJDmbQ5VRVMX8GmiX1YlUPvENkIoZXgI6jFhjesbmvEJ+GpKc6yLPUihZDAKG tww7v9BLyy6OoNt8dENnRuWpytIQ+k/nMdtFpMo+Rrqai6KEqUblUkpV1jss+WrroyP4jI9bnUD6 vI6KctlWP9jXvaFy3c93HVabPGeEO8gI7xGVuuxnyFelq0KszetfmkV2xRI7yfeUPuVZAajEghrD T/kq4RvMpOF9feHB6PpSJnFxGhIU7Iae0b79j+8r2yxTyDRRzJYaFMQJHzlkHMSvyWKuAJAdcO07 PB4bDi7l16bTy4VCDvlPYO2CEdXrcHotLidCkYoWa54IACmaW7GQIt6brKJwSIQggz6B44acMJ/C w71ShpM6pYUjzy2LJeQCiT607/ZoOAq39GQq3+Pwjtl8manFGz/6kSW97vb4i2RfbRsOEpl9X173 6z6wFZB5GGWqVBupTAaVA60k6KdorDAyEhmtLRzbL7wC5Wp2okXur+IJBJgoHXLdoJDpdBnr9iDC y0KBW7NLqXyBos6s1p0D/RGvb25h9db0nHKUpqopL1wl4ZTBSFlvBJbziDW9lJwxfWfoyhVqZzmk VMl6urUPgu234Jau0MtM28Puo0DS0lvvqGQhvL+7DaPdPsmd71VEbqmV7+GkrjJym/cy6mWS5vdx d7vN0nQ9HfOKPcSg+CbZAdM4Y+RaOBoa7I9B1JazmXQ6DXni6xt44cTjmKoFZEnOF6HUxg47lUrh 5GhvL5lAfSC1dR7at/PJQ3vtLvtyOpNOZVPrILGmeU15ggDNvS633+0JwEmatgKyMOO5kmMIkBut BUxNzrOgjADTNMA4Sbw60h4Rrrdao34/yF7oK0sThOnZQrHX7T88PgaYe/nq1bWlBVyVS6fvV/ts vs+2PVjAOAAgzOlyRccrvr+U5NRSq4BnwO2w//Q//LuZ+YXPf+7RodFIDv3hciJ4Cr5+lMMPk5aS fJJXPawF7F8h7qcCZ9mDgu8th+HBwtH+lOdDtSkxXoselck6xGghzq2UQpVI5Ol8zuWDr9DspTKO mt8JLF3CtsCGFdSWL5aRegLu4IG6zYeSOSu1QN064o56LdHl1OocvElXa/3hyOjgkAt5B6E+qzSn 5pcXU8l9u3cMDPchrwk7UgPSN2xuT6FI+SeVjqVNdrd2xyyjRVILhGEAbCjBlZQn/aDINwOPEzKm qFlF5tcKr+F7c6Ir/WTRijCBFTVhJw8WhSI3bICovcQ2zeQt2ocdn4WRQbs2tHTlJq64DaNLljDq XsWlxSALNdD6J41ZeaXnanbQyQj4V2ViOi66Dd+KHcZVlQ39hiqEgsMyIXlEiViX1qT6aVUYER7p QspVHKJgdt/vpk9v063rEWsMXXnDbvpqXVe6AuFN45CHDgeN4Q4/KPr7TeCfUwl3CEHlxu/wkrGn hgc51HJDYkrCzKVwlup8HoEcPczDQe0tBbtwHJPEOyuDhGpdnpMdrR4y1nnlVn8lA6481HBiab0X gSDDkZE/bd0tdk/s6sWbazPrqfXUwdcfDQb8JUslsmssOZu4Pj0Po9iRg48gXLRaaoT8EP/wTGmC 7CqRSPb1RZHS4MrNySJSWLhcK8WC3YscZ94KMrN73OUCYl6QK9xF1jyHJHGuEwx3QzGCNHVOhPLD qMcxbhQzgYB+iC7JyAw2Lawy8IaIeDyAevVqPZ2H6bAxsWN0z/BgcmV9YW4h6nLuOv5sKBwiPkbO aUC7XU4dh+rRinKHPAFbE//3DZWjzzFmi7ni+tStxHoyGgwMD/TC+uuFhcHh4DWM5ozsmGRToUeB CO67vNrP0Co+03ZFiUctM7E1Eo9RPFhWeCwoXjfZrHFRlfJEkcdowOcM+OHvZAcDJhgX/D4nOuvW 1Nqps5O3p9dyuaLDY78wO7ucAC0iCbO9w0N7dg4h5vftD8+lUxkyX4MoETdAwnh0jB3rnEkgmdWb bfW7e321JG8BJvPWbMM27W6N98l+5xYzkLMq+t1LwKJfgW6RpXes9R1Rpyxregk0tjAd6qUeop/V VgARI2qxVKOuY6HUVd2KtN3v71r3T9A/9wDWWWyaXtK7Rvvq3aA0twxh9Y8gD3W03WK7U7i9m1oD Q8S8lgeCHvQU4LMQQ44890DH6Vx+cXYR8Zj0e7n0/DNP98Qi75068yd/+h2EmvePDNVsTtBmAcbh unA4ZPf5+/tisUioWKqkckU/kDrQJC/rWNHIUU0tMcq0QkFSDiVnWSHOsX8wdzqhvKEsY0D6+AtF CzQtWAxjsXDA7ysVS3BlgdJ8oL8HwZ9wqwFWLeRL7310+p2f/jCbyWLTgAWDWdGJDV0aER8/wRBQ l24blVPlOcUlKcnpJhTliWUzsRqP9fTAVltKr/7ou9+D+fj4scMj+3cmk2uwFcDLE34gkoaalnph MGV3cY40ZFTOCxWjcmO2mfzKFRyQJD1qjBHm5m0QB0kx1QelGcJf+OTjnjQMIJoJqNcAzC2guKnU yccTaya6wGFd8dpKToREVus+GCUqrsxC/czH9ZOn6on1wODBE69/5XewM5qanRvuiw5HYuVcMez3 wXY9NR8HT+bhPbsH+vtoo2BDihxqFKAUeMu04zKZJNLcWtuibKHqK4JIBhhhCMKf5R+5soU9OWuM TEX1VwFSWt7lVLlWj40uqLzb0MECJ49WhdAPYvojKY96jC5Eu1ww3VeiAQToSpfxRqqb/3jX++iq CsIWhZUOT92EAHk+8ilGE8iz5TL5K27U8kAaQqpK9Jt27Ngo77q1192+V6VoW0LufE3nBa9Vnfar edZs6yV7NNVCrWq2BDr3VKvA5Leh2k/YLPll6i3zaKQNcsfSGApRWSD4HH5L5jH5JP0iw4R+5J26 Gj88gkjEO9zW9VTyxtnb+Xx+/74dOw/shptaplC0eQKjY4PxheVLF6/PT8ddufKwJ+jzhBB+DVoo D2hO7U6vvTkzPTs5v9oTDQ/GYk6/q4L0y9goOp0QGxROboP1jPYcZCGgaFcMX8QQkbAWwiUIKk7z zMG/tOMkNQPkDhYYGFAhXJBONF+uIqDIGwom1tL5dNYDmsVSbTm+2qyWnnnxVRCvm/dvTA1Kyd9N M3Zbvdk6eduiXDyAxUtGOoQCe/AXnvy8ByomVt750U8Wl1ed7ka1ktn72B6n14U1DRsQdJHH57Xb nVi2kDBPGzx5XdBzS5zIpG+le1WIEDUlh/kobMZsFWh0kRGkYqG82TjAnYDTsJDWxZlIzuGFA/+X qyUsijBfM0ttGnfF+ojQpWzRcu7C8oVLa5lMZWRg7Lmnn3rhS1849vzLlZmZKxdv+O3u/cOjtXwJ aha3z7WQXZ9Lr4d7Azt2Dro9jiwYIQDJabEiTUSnrjDJFSW3aRTT/yJ51Se1TMkOVSEXJVjVXSnE xrwmiIFV7aTpnE8oylU2e36aWbiqqa1asvUz3EC7Dj0tdlX9uA3Qfx3Pv5PoVNIbF/LyLB+7PFY3 mrbTttq3JcN147JwYE8JQ/ALBqRJe6eVpWuNO/zAKFPGc+eab7xme6K8vZfuXjAdSG8acXwLls56 82MuM3MrSWNQyyiNivClGS/T+2611BifH8U3k6eI+FDtLnLcWPflqeopDCKhlIRTi+XCqesrq6me Xb2Hjx1x+jy5TH51Yf3o008NBt3r8bXbMwuTU3OVXN7dqAQHYqDNcvt9lVoDinBE/l++MtfnC+/q HYQ8ziJ4pwLeZCdEMhF62JFokF3MOR2jKNnIxZpU4JJ6UK1mwiCPkoH5lZoFJ1Xr+UwelB4OvwvK nAy8YfJFl8uK0PHentCtxMpCPvPIo4eiYyM4vVYpk9IdD2g2wPICcvO/BlEu3o7E6EGqHtFcA8dZ sd9AHrhKKevyejMZRMHbC+XKydNXSol6wOrtGzngCw+5wIyXK0MgQx6CXIa7kZisDUWZSO6Oopx0 c5zSk4UJnSMOjvZmFQwtCOa0krd7leI54VxCi6VKW8RrO7xNwLJA3H0eZwbZ9dz2WMDRY6+MZuO9 1y66QBZ/9uPK6rIvEtnz7Atf/frv/NdPfOHXQjv2pcpA6/UPz3wYX00M9gQH/CF4nSIoFLu6pfVk qVw+ODraP9KbLeYpkBU+7VjjOw9xpUPU+FuEMVVDJSZRIlIwuYG6OYBQyQE1oZiBnF4svZlApfWS 7z8xKpeVRD9HOkSDKf5WCqVm3YZdiExQXoYl8s/0l3qtizy7s+RU0ptRuSzwigLCJE7kLe2n9dnq R1VY1YBKLtFGkOEfr/RcYaOhWUf8AGT5psJ2/GKbony7oQa6tkKhoSttkqfUsyxZ+TvmhTejDaVv aQ3SthVf5q40Z9thqNcEZ0tmWZzLTmt6yEgvmFC5YHNeQ1AKukehWQC1+ZX3rs8uLI/09T914jOu qN9Wq/X0hVOJuDeTfWbffg9Ik2ZWFm8tT11bnLm5cOPKjC3TyC4kKsn8wvTytcsLQUdg/+AoCrGa TWPSuqwwcNkd9QZUrDCqAf5BMgOGgyWoZY0B+mOXGpSB3BOBACSZCpQwGEqIAs2X83Bkt9kC0WAw GKoUkVTLBq9EUIDhP3Dqri+s2sv5I599Gc+ClgD0scpXG0yrJlEunFHCxIJj667l20blrd7niYP/ Qc2Dv7AzIjG1y+1xun279h46/vSJWMCyth4/efr8zZu3V+fng85GMOL3RMJ2D9KDuKE6pygSzs5B 7pYixFRQdwdUznicgPlGVM78VQykyObJtEtktiLTBJuDODsfvaUtkdXiDTTLSMi9mL90aeH907c/ PD+1vJYBNc6RR448+8wzv/f7v3vk5S95o9FCsZDHQg3np0ho7sqlqRuzXotjX++QC8zFNpvH7VoC MF9bcfsdO3b0wfYN9yWo5VEKMnGLOJaNhrwxzRqGQzyf+FsjoF8BQy1UaNjyqYY8kgv1FsMsv9UT 5DH3Q5TrCW6IN4FRUh4RlbpOXbf3rSVIg3O+qGtcZ3fRqaa31F+KphdCU7vqMisBoU5TV8jiL9+p 26hqsFCR7tAiv3Xe5ttv+xuzV7ssMaoQXSH69kR5t9t02+XohE3GkFSKaULlar+rV23+lzCwHsrq nkpYt/DyVhqFbblyIrNvqB0AM8ypNcNsAmE2J+4zHnryLPofFBywQN56//bNmXlfNPjcy885e/xw E8esfPtnb77785M3J+fhLBhzuvsCAaT1eevspaml+NTi0vkr189evTU9v1RIVfuCkZ19AxAbq1ky dwVdQQ9uCvoOcNVKCnjWsaCvRGqQlwui2J2Y3KR+lLrgJ8iVchk0uMQrCFQOIYMERg6vW4AAghKD blcG8ZLNWjQSSBWKFxdmDjx5GMH92NqXKxVIcFobEJIEJYGGaIbsk8Z6kKKcNxacj5JFJ6Ea2h3k C1BcuMDnDpNxsdSMDfcN7zl47JGj4bJlaTb18UfXr1yaRnrM4b5+l8NTLNYBzMmDhaOclP635bCH dtDIjpUnvCCzZZ9YB2XSaVReLdug7MY5DcBzxGZSRhvsWwpZcIvDjQXO/WA6I+f/fLaQy5Tm3w+8 9Ub2nbeWF2ZsXufuvbuOv/y5r339d//+sdd+Y+9jz1pjw0WbvWjNOb3OiMvjRZ9Aye+03r56JbGU GIyG/N4AaohwLyzcoL1dy6YROTY01guXpGoxj1hgks3qZQBmkhPiAaJRuezoSSKK4Vo+qH+0SDEE j5r+/D0R7LaWCl4HW/JN3cqQSzwZZNVo/dcSiJ2mIPgiBU/JTJIZZExe0+qiHssWE9VZG94oHYcZ lZNtybyutUrQ+Vv+XT1J9NutynZeRNpQudy0JcelyY3FVBqadfetx6sNSDdR2KnN7vQd62r0E1uL +B2yr2xPlHcLAO62q6AcXvpl6EJ0piLTD0rACls8gSw1RNU6LqJWta++jBqym4DXOWl0uKjeBmhU TrxUPDhYY86jjod5m4mbQuQtDa/dNXnm1vW5eafX/fLLz7kHoI62XDt1+q3v/uLCTy9cOntzcSpe zpVW0tnlZPorB47v7RsN2v35tdLqYtJWth70je2PDEZcAU/dniik/S5Xnz8MR0RHGQyszTJSyTLt CtvvFBQTvnh2nKLWE2kvtS6UywTgOHGn3eO2uz3wAYOdMwCSplotX60tpVPrpSIY0nvsrtmbs5O1 xEBvrGdwiDxASBlPXnng65IhKFobSUMn7+EjvcXX9lG59AGHmatuQw5Uq8UNL3uOjSLfKCg04DdS L7vD/TsPPf7ERD9SE8ST6+euXP3o9JnE2looGsbBMkBJotbCrwreSZQzHb6em0ptZ60iQEuaVW1N zHHGyOSXSmamppbPXZj+6Mzk6fOLC7dTxUINqQK//LnPfulLX3/8xPEdR44Gh8ebxQp2UIgFrjQa hVIa7z02dx1LbrM0PLHr9oenrp+/DZekwVAMbOZwRI2GfDdX5m+vLPgCzr37x+GvWsrnA0E/aV43 vPgLJcp5dBiQHG8MUa6EjkwHY0KYcByPa/aSU/LN9JiWyLpfqLwlUNiOqNZPJcqV4JOadMOFXEpV VO40rotyDdw0PLuJHjlxozSkb+4gyvnJ+j+znG6BdEO88k5ZOo2aXauL71yeLc4uuiHPSKP8uvP/ 2kQ57U6N0isE2Fq12/X5VHI4/bI8a7EgC4bm8WzYc3RXd28XrSBvjW1GCZTAwXyRXhwYExu/mGEF 8Tzb58/N3JhdhHXxpVdesMfgVWyr5fLf/97PG4nSZ59+/LmnjobCgcWV9fVMNp0owlsYKNMLtYa1 MRCLPL1rf08wDC0CPFjWShnwKSHJstfjgwTAzr/CYX6SklnLNxpKSPUpgwQjhLzxyKmQXaBRUgwh AFjKZ4gwGht+hO9cNBzA96uFDCL54b4XCHpiXt/S0upbq7cGensPHTqIwhMMApgHMzCi4k0bR3OL PEhRztBIqS5I+IG+QDYH5CMJ1hnsQVxIrwr3cg9FUeUcbtfuffueemHHzt1Bt7+QLN24OPvmD99P 3lj0ZqvDwRiy54GNHFRm8BVE/8HPBHZRMkUSZS6smNA+Q7dOdOboDzgAgZO+kC5WijWXy+MLxmqu AugMUSbKNVKyN5K2wnwtN9NcvVa7/lH27TcW3/55/Mblag7uka6dw/1Hnv/tPzj+pa8+/au/vvP5 V3w7Jlz9fVYYLmC8A78xzJ/gb6FlH+p0qM7ArYBg1VAVjqM2y83bN69fmhzsCe2G/bNWQ7YRPHEl noY5d2hoeMfe8Ya3mchkfFC7UcZw2j3wPGYSdaJtpB2s6L9YpMn+TLx1BQXjZxuMK8SoDvGCtIJE wMhjCvVj/3UsmiBdg3aOCSA4KyIdGH18aPW0QvgsoQSVm7CogXI7TzuZoPrQ7BBUPjQSLBOSQxPE NRZ4ciHvD6VY0QJag17Me5DGYStMPyBzIrafRNSOv9S+vGWVatOhg2OFOZt51RkTEQE+c+CrbcuG VQH6SsVdxoujOEjD55xV33gEE263/jJhIj1BGprSPqmDv1QoSMQun9llpyF+/WIabTtkK7P5QE8J YbrQdrPhTtSBQrO/8SDW+o5Hl5yi5HLT6T78OKMfW28wxkBnIgw51LYY78pChX+on7gLtBrYhh5W 3U6DGPEapBvRsZnUcmT25n7msU2AVtj4RSartmapzOOz1ZkUIYDHINrbLqOc2fbkL3FiqXmhFglR z3CzoVOd9VzhvbPXGhXrC3v3+R+bQKrOgD/6wRsflVYLn33u6ce/um/o8MDB44/se2zfajV1duH2 9dW5lVJyvZiLegN+hx2JPkn0Ou3JNHLL2aM9kaq1XnY2YcerQd2NHAZO5Pu1NYtNt9UVcPnsVYuT ko3RuCH+RMgGCG1QJbptlPQTfYxpCbYpWpbAFQPDoRN0ibW6tVAqBVxeYPZsOhfy+wf6gpPXr69P Tu0e6u05eATO5EDxTEhFgwTtLngc92Sae2Qrgxf1VmH59lH51gEJn1mGC369EfI5e0fGDj3+1JHd I1GvO+B1njpz4fzFq2fOXYwvLjZrxUImlU+nkA5UMszwrCT7LmnPYT/G2gXIj19rdVDC+0MhuHRW CiW43+ezUMivwTB9+8rUmY+uvPvuhXc+uPjB6SsfX7q9sLyOYKHh4aGnjz32hS98/le+9mvPfPmb /TsmhsYmguEo7LTgaoBrJ8zH+KM3wtpNjaYYgX30OTQsPks9v7C4Mr2A6IOJWB8p32mzZc+Vc8up 9aKjOjQYifR6aCFTuK597ymWGxrboiRQIRcsVpW3hDqB5Tz9L3ORpb7IZL6YBjqfovfsCupyWwuE Z4ipPuBfUWgoiCqXqf879qTy+e/Sy/qprfWAcqgYD5cVSc1idiZT8kuDURrpnbJiyaltLw1NzKJc QWc6l20JrTWBL6f/1cbXdKYqkKFN2OYA3nB6N9eWTeVX10FYdm7nLpuZbruWbqXe0GrGaRubU/8A JzslZ5XHimwaSE4aGyy1ChjimK7lwcviVOk8urRnu+hp1UZrxNWYNngW0D5yaykgv1cP7jwcmk23 21NZy71/+jIcGR7dvzt2bCfmo7Nhe+P7v4Rt85E9O3c/MeoP49UTicReOPH0vvHRXePDiPiYnFpY W4Jy3D4Uju0YHvH7vPEUzJ7NoB8J6WitgDiwwX2BI64QO1LGTp2CH+GQiJSHDMV45WR7HSlcaJTR 4qYrpSLPCF+RVCFHiGbA6wb1rtvtCIJg3dpYzq2vIoW9y7bvyAFvtDe5voagFPIrZ8HQ5h/I8udv kCiHVLbZmwX4BaJFQEYzODz8+GO7Hn/80WNPgiL81vTC1SuTp9+/+NEvP7r14eXlC7ey88n41dnk rcXqQsqFAPp805G32fM2R8HtSFQbS4XibDp1KzF3fvbmR7dvfzx96icz599e+Pi9hXNnVm/czseT 9pItYgn0//rv/1ePv/ql41/+xvPf+L39L3/et/tgKRBLV5shhCxxH8BdFHG+iCbg/QTZpjlPKwNk LXdJ5pHTqMUb6Q25nOcunluciQ+G/P09PVhk0EWYFpNzcTi6jvaE+4Zj0KFTHBxtGg2sKpQSInE1 3lNolDRMIgL0vNYLAAt7JcS1lJMzdXRlC2ubhIt8SY8ytAqyB9gsgjtNF55Ld/SI6HgfWTckt6ax zrRmunZhkWrSDku92lY7o+gbC3YXUa6QsLG20IZm4+LFC2K3Q20OZCrd/eiqIOrSoBsoG1ri6QGL cmMAbFwDqHUMY6KMPMnBpDyOZPuiW4t+VXfQclyJ3NbAUjVXw6DdM0bjBp5TgiGkN/Qwg31LCXHT 2sAntS9Surkwvzw+v61YeffUxVy6uGtsePjZAx4XrFTuX/7gzcTkyvhg39jhASfoxW1uYPxmpdjf F92xf1fIY78xDZrbJCTsnr4BhPjkSyUkrIAvICL7sQOHjYigmJOSzEJjUqoVK+UipaClSFi4nZM/ Becl400Vu3sQ2uRUcSI1yITL20ragWKku6z5UhGoD14eCPlHvugGdrP2yuWZeeS0AS9YdOde5EG2 eLxWYErejklmMdFy8E5OT6mNvdjh8x10dlu42nSK4Wy04bI8EpPBTsCgGvgajvQe+NIDd9cqubV4 Znkxs7S0NDMzOTkTj68UQKPAHMHYSEF7ANyMVB9w10atoHPBLeDuiDzZlQqniCRFD9RT4VAwMDo0 uHf3zp179/SOjlpio/ZAiNCQE6RdrMyyIQOcNVei6M8+tBt2Txxexdn9aJcjG0oWZBxSTUp5YdSD QxL9ivXZk1j/3/7J//DBD94/Mjjy2eNPeVxebKVKhczPzp++sjZ76LHxV7/4+OEjexB5JIJDJJfx wh35ewUeWVYLZhWHQsEiHFHDsx+7Etnt87ZT4C79RxZ0LZvV3JBLjMHPd5X/6DKZibIO6L9GCTf3 MSh+79Dxm0U50nyYz1fzT412qa26SH6qkz7ReMm1IhXkS9M36gsOhGu7C30gbzEleTWkZysC4FOr ecxN0UV0dlvSujUCNLUdf+r8LfVu58Qx3TYJmrjiDp3Q9pNBb7bhgu6onMzaCl7QaBOgTQo6sqmr NudNjVpEeeQKutH/UT8ZONr0C76neHbVj7iMVS/8Im4S7kixdokzIp3PfHQalfMaw0NZpgRNQ3m6 +L9w0rkgNN1Lmf/nP/3XN28sfeGVZ7/8T/8gFAiCpfaf/cN/cv67Hz7z+MHX/+CZ3qH+eh1Ow41a oRh0unyRaGk98af/+w8/eP+Ko2b/3N4jQ4EeaHiuzcwj+HL3GDA7nEjALeLknODQhtcLkBdZeH/b iCIQ0SceIeemdY881Ug/ROGaxFrLLahKSm9ZqkPv4nLOr61izYhFAlA+eVwuqE5ncrf/0wcnK077 K19+9Tf/j3/Yt2d/Gao+8IKRc7Z+kYGC2oz//o1RsLjqRUejivyNPg+SbHhQd9CD5XMlq9vvCvZG Rnb27jgwduixoy+/fuK1r7zyxV/dd/BR6GFGduwJ9g27oAp3+gsWV77hqtj9DTAcRAdjQzvGdx96 9Nizr7z25dd+9dd+9e/+4Ytf/eZjn399/MkTwV37a5G+ot1VBGWhA/naQWhI6SWR6xruSgEXEnmA VMFr0B2wBFeSqyXrWMLyi/5BR8rGp+72FHOpyfmp+NIyxN1IrA99ixxDQad/ZXU9vrQSCQUOH9oL pl+eHKQ9VIoOJrEQUayUgqIYZ7pzTq4pE0PLeVUUks8C2UX8G39pKmhJLdND/a/ey7nqO54c20Ll PDI3H3IP+t90Nw4NMA6BEHLIfOTSq790U25x82nczKoyprXPLBhNunI5W618Bu5sSS2eUXKGqaC6 KVpTpe1dNxnf5XRTHc0V6Xp224Le/SzjFzXw7r4/UHuILdyy7RSltpZeZs8DJVbZYK/GjWyxROXN QV3Kq0R8SwSUmAYZvVdQQsdV6CVZd44Rtqmu061O2Xn5vd4Kc8dt9us3zicmFDJknfno8spyeqi/ 98gXT9gBa622S6fOLV+Z9fo9B5/ePTg0AFSOQsZ6g5V6EcLZ6bEi3fMiMlAks16H6+DEGKL5IR/8 fs9ANEpPhT0TmlwgTnjJEAKnIExiDSIjATx5sARyfgXo0OsOax3Q0oVcBpQlVdk7KJQI+B20iXXk KYPJx25BFjpMRng62pvQ4kIIua8vTqVTBdDDphMJt7W574ljDY8nk8kg6F+eSk2tHBNlZnQDCRs7 /oHrykmTBPUFb+tEQlD2VyxYWAApSoMQMDEH4wUvS7cn1j80OL5j96FHHn36xNOfefmFz37+1ddf +5UvfOHV119/+bXXn//ca8defOXo8ef3Hnm8f2K3r2cQllU2ItNSWEE/MDem0+WpIIwHFkIHfFLo 6bRWIvqzWnY4KVOqoG/lQNqioVKtQ7OJlS2siiHDJUoLmpXxaCQ9v3D98o1EPHNgbMwLBRgl2PYm c4kb07PNoOWRw7sQ/MSalI0v0cXL9DPJFopek1PVb60z1AjXgkmpYrSuvCWqBMVrsKg7noWeQl38 q0m46Vt2kgKwfHUUVnp92SjK22vKyMmonlRVi1/1fgNtkDFSVZvJ+qcFAV3Da60hw1vV2NzEegEy ztF+gMYNOtV4e991U7B0WxD0tmjTU7pN0S1PXTVsuhW/C+znEDOaDaLo0CFbspfh1VYPJuFcIFum AsQCi1UXbxIwG0S5FMusKzcKypcaolnxtCk1jnF76fDWS58P2YHsQq6m7cKZa/ML672x8BNfeZ7M pzb7zTNXZy9MIkPQoyf29g30UvJH+KlQ3Akpt93BcMTpWphdmZ9fq5Uae8fHYqEwaFJQY2QUwuPI 1cJmwb6fqFfQQjVSnZMjObYWmriNUB0LMm4kNtBSJKjwJyK7EGX8FLIxyjYBLW6tTh7rlK4IcaEu lGMyPh2L+Xt6wjPxtZylvOfQXndPrxfcT+zvqJZJhcq59lseD1tF79sb76azK2WYnF1W0BCCqbxm qeTLiJ1HFS01pI1D/qSKFU4pTmfRZk3VK8l6teh01DxOOuCz73TCT6Xq8tY8gYrDW0WaTZfX5vXZ Az40v9Xrrtrt6eJ6sZGv2mEPtYD6CplAkHwVLp3I5xrAIojmqVag9YI92moFHXxQTQAB5LJ+sCjn DRK9BJDT78J3Q/4ztJmijt2xa//nXuw7NLJWSd9ankWmpGYZ3WU/2DM+4utbncqe/MUFR8OJzRps LCzPKViJe4giTiXmWDO98W/kRsEkc7y4sOzlgxc+cRQQnyhaVxj/sqZOTlR4XbYAou00prdaL/R9 eWtsmojqNnKztoP8wzoeXUYA8WRSOiimuNTeKMr4qZU+XFjxHKGx2XYYItCokfjTynTpJiDbC6Mr IG0oEJJlE1dbeYR0QdMd3Tzu+OWGCuiPnf1OFHyRqpiPbhOqi/9KN7+Wrg20+YnyDYVGI0cOqX2o o9nxSYaOGPak9bir1EhUj9BgTI9MaU85WZlJVBeaVmI9SpUZxfBsEVne3s0ysNUS0LVeMBJCPhO2 AsZtNEpIFlGjuU3S3A/9uA2+wpRjGQQdJcSblyqgY/I6K40K0gp5op6hUQTteyFD51ZX0iCvrhHD By7B5ez+gGlO3mKIHQcLKqc9s9mQo9nr5rBsfLbb4FeCAwxadFgrmVo5V6sVQOoE7Z4k/UUEKHTi pDzy+hAx6YS7IXLOIZccQPpQbPCJXfueGN05YPclJpfO/uAntcV5kJlQtgPKSkSHivXcjhzHuQ9c lCO0U4MzeBM6fQGQB1Oua4BcDyrKaYagSIebJrToMPaKUw7WIuhCKYgWTpf0Qs/Ri7P8IaMHGZwp i4cVEaQxny+AMzCkoK/gyE6C4eQLBCd3SGuXB85BlC4DQf2VojGFZNnH5CcWZNjCeTXdPMEwLORL dAbO2LFnz+OHD4GG5dZyPJ3PF/Jgti+M9vftmhhMIcHQuSuGwNxwK0O3SEO/faVtDdtOA1ijVS2n NhbRfI0IbBaD5qhKA/Dyj+pPt7neTcbc+XsjqLFbMbd6203Fu9uFWlgaq5z5Al6/7naH+/P7/W3P +1OmTnfhDtKtrARn6zwTAG8XqkImrWDjfS4dlUjr1PnWd+oyVnuSCYscT5uA1RDHsqNFFgoWA+Cp JZAGierz+iDRhYAQExlb/scP7tkx2Bem7yuAUdC0wG7GV9OFcBgnZ2oSrJRVhstCRi2y18lJOMsI y2Rn2FKxAtdGJCCjaH76ESdDuJHOAciGvVPAugoBU0WgYq1Y3dnXP9LXiwKEI/5UInvu3MX5mSmI oE/epPdNwWKA2c1vRO3HKYew3nDoOTIqcZdxDuQGPDJdcBu31p2WOmmkKDkn3tRhg8DKS4n2iFmF dctkb+CDXdE4+goe17QIYj1kOEzbJFpAEWpLHcAgGO6xSN6KJdPh2hAIy+ic3AoV5fOm7Uy9VsJP YOjC+pCpVNy9vWGP7fyl8wjbR0TBgfFdXo+rWCwNRWOpQj6+mIDb7s6RvlAk0qyVsbkjm1HTWgKX iwerFIVn4Akc1IZBAQIyDEh2ahIlT0uNbGjGBWkrHSXDZXGSNEa81iboCSojjm7J/1IUmt5myGZD PajLdKHxqE4TnQ/vBNhMJqYdxaatUm+Qrp+fzDostWPgU5krVCy4uI1UkWpJvSdGXOOgx+gtBrUL H6JpogLIhFL15H/wP3uPadivqsVUpeSay4ciBFdbXuLT34iMSfqij9QuhM1VStFFD+jsr42R1b6t 0LXoMgG4Jh1eOqJADzi91PP3uvKmN2y/Vy0h7Sk92UKy7cKg23y0WBELrfZ5LVhNnnVGi0v7itxG g5CRT0F13u7LoZwFuHYSF6k9LjTWVqOFfT427bGM+1A7U42VGYWHCM1IWTn0iKPxxHGilJQAQSsQ uovTC7evzEcjwae+8gJ4wKtA4PnChV+eQa7kg0/shAsy1N5A7pxwuQp6cUB5OH9DSqwvJm9MLYRc /l1DI2StqlHWUHJ4pjMReVlZSyaSmazX5w4FfWhgBPhQqDkyFNeQlaBK20/mUEHIC0oFspIGFA/Q PEC2NO346HH7qDXsxJsNPYA/4MUgmwE1YioZifqdXk+xULkxt1hIQRNhAT+Iq1Z+5MTzmUYzXy4h JIfauoZQfis9FU4IW47cf+Co/BOvNnpef+Ib3dsNiBFN7UwJ9eP9xM6JzzxzDFuL9WQ2vraOlRy7 MFgtdvf3wwJw+vzVC1duYTuHAYq4L0pLLRTtvBulN2qIsrwz9pStn1rFNCQjj2mT9NZjXMsm040U 4NI34dtqoW0S3t1hD4kA2TLLcqCMru2Ky+02pVKWSGn0y8ivwF+YduVtd9f1NuPIO+LsjoKQdJod Mzpshu2thu6Is7db9TucL09SOFh1b+dCslwztEeby7y9QhkbRBnY3RaDu99U58KWKhijtPXOKPTG e92xB+/yYKhVyM3Hi+QDDqC+ZqlQRAGA29weMFUTAIcMlUEGIU7xmCaHUF7FaAdeBJ6vIFIfYeqY tcgdUU/kcggOh26kUIXIhq0TCdHInY6SEbidQPFkiJNkmMCioGQBJaDHgYgXfF8rIzMw7doJ0jP3 E4JIXW4X0gktLq6sxNeBXUIRP9hXIBDS2RwKNjoY2zM2CH+8izdv3zrzAcJlEJeErYBypYMFUSTH ll/bOXfLN207EeZHHMRWCP9CAG2y/lIUE4eGsZENAbXk0wmUioN+oANn2PQBRTcOJCGiuDB1CGUw hUECa9OBtRWkAXRACYNrZUrz+AJudDYbLj62WwmHy2CFp5wfGBiuHXte/vWv9O4bXG/mzi/fKkFh 5vc0Pd5DsYkJ/9DitfXL56eL8bzX6kbaQBd46qE28sCllMwnWqaz4hslJm2cSGyZDWJiUkKeAixF qnJ4MwdPikjlhYGhK2vh1VAVVSchZNFe8qiTySrf60XkThtYDdt1TKbwCXUPOTMcWNjvTAFWFcLJ XNrAVzDosOG/YcdUELOQ+SBlmVgUpMBSZqNhlKhRIq8laTv3pGxHNh+doTQb/oSjXBZafjZZMbrp rHV3bbYybO8b8xJl1PAOEk56Wvqdu1jbEtTw2fT0LgOdu0aGlRgS5Fbk6EVRynTAJREqC24Edk/s fCg5To8RE6qUikM+Gf2oWlHBuY11gA1v14wFfbvzEX0LZSymti8cQAaHJlHL5mjLYreDnxziEO+h 7sAjOK1ZBWk2kcAMLpKQr3hsGVk5QUqI+B+m8SJzJSP9ZC6fROROo7GwmlxJ53C7UDAEckBo0PG+ CJItVI4CrCUuldThsLQSzRZCr/EVfHKhsCE6KFC1OpsVRykHHxcsEpDOEG/WcNQXCnrgdpFYy1YL luG+wWNHjrx85OiA3bt6be7tP/8r6/KS126FZC/WmvB/REoNPFFyQ2/x9eBF+RYLok/rtDHkPZ3s z02H2ult8/7bP52cWICtZadPEaeNZmznvpefPQ63p5vzi5lCAYxpxWoVIvvA+LDT47xwc/rdjy9D SQfgQNAAujyyd8qyYiBQLa5a85imlgheAze14I4B4fR01yJa31FdLQuB3Fw/0JhYSqa3NgObW0Ph cdGyCEJnbL7tdjOpqvQ2mZFx20s+yoRqyW61rhmPVO0h1eKtdvfidFMstHYDm9+p9uEWlFXVkJOy ppiO7bbDhsuNj1wRJdRUP0l/ddk9ULlYwaDWY2kutfJvLOQdekuNLlXNtl3btqqm+kKPNlUYXT3T 3lPjiFYZdUerb7b1WMn2ScrxUNAPaIw9cT6Xo7HWbHqREkxEOSYpp0jEszkTECut9HzgQdhENAoE MeYmJQLN5WDxwjlujyuTz+MO8GnB5AUBKrzCAWaAxmHHw3zHwdZRdUOc6fI5/WADiICfiRA6GTeJ hKUGCnWAoGAwEA4DjId6eyLA/olkejGdgKDoDYdRCyjQx3picLH76MLl82dO4wQwhECnD1mDn5Qi b8vN88BFOegKiVBcACejClJxW6wOrFVoaErDSYd4uPIcJiTXfpAxeHONBI/SHQWqMJ8W7oRn4UDg QQV8JjKoDSy7fYlEujuoUzlQJ+RwBd1YWmtVr//E116L7epfLKxeWLqVqxXwELfDNx4eP9I7kZkq nD11c3UmibW6XrFkM2BioM0XJ+bEMktMvNDpAqUSitEvGeAC+hh58RsFnViZKLYhOST2wiSxxd1F hOBGyKMluPrxE2ypN/cCEasQtwqFuEmMq3SIdCF74FAAG0FyPhQNs5DRkD7aLCnVHoLrrrC5sfiZ UPmdl6IuKLILumSxLU47KIqEZItHB4PTTcd9Q+Utkax3TWqV7+JBZLjlqBgbvZfbJiqnKBc61O5H +9ax+4pC5QTGyRsDExcGpk6KexGdDOpbf/XSwvtPDUd4LMuKZYxoeatWrS1LKnUiFYcXClfAR94N 1Vo5X8BToPyAGyIMnpDUQOUQ1pDUQOOUsRMjAt4TvDtALD3S8SI3JFyTs/kcYDuMp8gShBZBhD08 yqPuwJA/3OcNY9KXClCdYElAegk/KJewv3aSDscNfzzEJoJrCuCcskj63YEQCBadjRL4PSzE0NqE pgfuNOBPtYK8r1CA/wqC/8lfYzgcGwxHSpnSBx9e/ujcjb5A5MDAUG5p/fbP36rfnvaDQNvSyFRq FWIAgWffNhSbD1yUb7urusGqbmal7T5gm+ej+0vFIhHBUCpVju+HbLJZvWMHHj98IBjw3ZxbWFpb I6ormK0djiPjoxG/b2k1ceH6VKVYIg0LUdaLcDbQti6EWT7J+5YwFnytEZv8QC+B33wvA0OKPFQv OYkFvvFNmzQXMNf5xdNTqWaVbKGP2xhS7feVCrC1Fv+zE3HbIfVQX+pJruZ5q724+EYd7gDKlYDo AG67yGD5mkuJIqKaHJhNpe2mYmmtlFt6t6G+xvqrK2fuGa73JgWU8q3ihlJBj6oZpeQdj+7DXC/4 us3veWU3Gk5hENV70nq6RanbzUXkgScj/Z5eaB1ch2noRmY19ksh33DuNrEk44EUX0L5mQmYdxnl zcm55en4Sr5SoktA7Op0IRAd+g3YHiFwxfgMaIwDxFAIMSetDjuoMBS1IaDEDe02b7tFMhFbLbnA 4aEQE2AEdMCOWoRHZKkExj3YUQulMnbnUQ/EtQ1KHtwfq8P48MCesWGnzXHu8tWP3n3HUqkhFAYe dbg7dbt2n9tKUz1wUQ6KQRwO0lXBn4RY0ygLJ0gjrdAx26qkZVL8fi10fZeCkyMMH/DgQbiWSvuN dZU8YWwgLMPRcCMYC5pz2IEp72a1YQMJTAXHVhrFfA5WUhQaunuib6tUsf8hNhlkDg3an/zcC8dO HCpbyxemJkGQWLe6G1bXSGDoxPheR83x0dlbly7OYm33wlcSqQUJ7MGYIniHHHsFBIkca81nhV60 tBXUwyOfEVD73DV04humhhmw89Rpk4R3bALZ9pP6UF7qTVcbAzsmscZVaexbXmUoNgNzxcKn/btb zgtizRA1jpa0GyUTF8JUByn8HZaibubNruhV3Z1vK9Vk2dPVv76b8Nze90qSmdZy6qW7mHLai6oa YZvCvM0aoSQqySO1IpCDL9lkiJ9S9gdd1gpZgVXHaZ0XVUH3lqmPNi7eCnWYnLG2PC0pbQHFQ5Iw Jd8pyDtRKPMM5e0CZe6FUxk8BIGgwKeCA7yGbIBD6WCkrJbr1UwRjglNcLcgJpTcEeE8h4wH1fJ6 OrWcXS/Uc7VGKVVEPudssYJMB5lqHX4qoP+o0YHNiqMJzG1zkvIc6kG4pufzyBQEqhYa0Yj3rOAZ Jfif2yOhsD8QbFQt1SLMRY5StpBeTdprzQM7xgcGejPlaszle2xwJDsdP/PzX5Ynb1BaZ0hIiBg8 gsTFVl8PXJRvtSB/U88D2C4z+x85SFHsAeV3xsdqIT/0+DNf/uxLkXBwNr4yv7qKEQZdG/RyR3dO YNt16cbU+UvXkok0hjybL0wCSYSrhqPGjFBiqtUUxnxvgzAmgK4Qlp5UBuTTt2hdZ5ICd4RherFg bM543MDD99xFShhvvJ5dEJUSUxmEN5dbpIWpSe4EyVmwdH51K7yBEtUJusm7VnZ7ErubHFRC0PT0 1orVsQLmltHtyX21TUnOq5Ta+t1zh7a6xLxja5fdsnM0nXnPQLytmFBvCgzGZpdvTlgYKyC8iXW8 OzmqQseCFwoAH0SMY3IS57aWc3BVLBrcMzQ4jMzy5I1uh6QH8Ma9QNBdqJSR9zmTyWFvnczkKP0v q92lfiZ7D/koIgocDwBHUwEBSZQSlKB0KY+sB1Qu3LyvJ4as0FC7Y50hqI50COuFaqaCoPDl1eSp 89dWEqn9O0dx+dWbkzOzc8Z4Z4aobexd7ptfeddh0QJh6hThbpYcocx1rg1s8sPdX4L29LFBmacu N87Rni60J6Dj7rffcAaWR7dXSI6AxXEPbMTI7cbptdhckQOPxTPp81cvL67EexuFPr+tHui3I72f M5BcyNyeXvU4XHv2jSE4zONAdtESooiRZbTYdND6jo1gowpGN+11zX4X4lZM7cDYUNpDYKti1aKw SgV2GamTDl56XE7jkaoQPOfcI4HJ7g8qfQC/p4jkNk9ireNmbxUdv0d3ZAppch1m+6c6OFMVvUfo G7ADDq1pFXxHK58YGGAWUZYRto9IFdVB3szqIL8lpcZte8Os4owRhViMaMbEB4OernS+UNazgwT+ muil9DTg+uuVif0r6I6ykYBKVdVJYhu1y49Qp+NRcK9i3nR9qCQMJiONDDV0A/PikVVAMXzzdoQ8 HzpKW7Ufk/0Wd5BY98l/vKOCmmPnDPQsfiLk/tZ5yrTGQvvjgSN5fNEw405l3xVeU3nNVsz6am9D 1zp0pK6KB1BuL3IZH3y9CvUFVSBvsylagoYIm7ko/yWbTChqBLOe/dX4sFYQiEE1plFN7BtaUjIb ibJhqKHFPjalUi0cDkJv4XE7f/m99wql4tjje/c/uh+ug9B/f/BnP42vrB167NDjjx5qVnIQwLCA urweW83iAjVTrlrL1jPJ0rUb8/v6R/cOThQzgNzFgMdNeYkbRZsf8S7E/NEb9bl8tpVcsm6tDkQj fq+XIDKWBvjGQFxTfEyzbGlUGnBqwHvybPH5PH6PD6wsFgSw212lHGlnErnkcmLpRnw6Xk4Foh5P 2AkTbWysd2AoDHeJXKk0MTy8b3ii399TSOaX56DwyTx69FDDF8AT/HZXOZN1+nyygCg8Y7WW6soc CIsgJabQy/lDVL5t2S4XVEoF+D+h0556+uljRw/DA/XMjWnyuCyRN+pQMDwx3Jctlz64cPXc+Wt+ nwffQoUG/Zrf70UIGAYqXFDR/Wqx5yXfDMfusVh//ZfpjcK2S6KEk2I7UD5trLlWQIVbyMApZryi tbR6JWuXXsrk0F6gFmA0djayT5KzjbtvgkWtc7hY24BNmwrQUefTrd26KIju5PFiqpDpatP+7G4K nc7tuWV4LYNa9d62x0PnC+A/AqxKkJvC72hlI/sVOMatVvFBBLjAOXiqGLYAh6FQh/IcKBnOiwFy 93YD7qbS+Wwuj7A+uItnK6XZTHI2mbi8sDC/noQ3GjTmpUol7PeFfF4K0iyWKHaccbJEnvF2Q2pn ilPVe0v8jqBE6JQpBw8yjoUDPaEgCry6nlxYWZldiq+uJfJFhAiRZxv826Gj3z08GA34r0/OnPzg pMeHLJSwBCDtRXjrzfZQlG+prQSy6j+ERIiaEmDEbht78vhrX/1qaKzvciV9Or7grhU9zbLd75vY sX8oPLR8O3X5vRvWZBUQvmxzF6yOFJjXalaPzeWyeWzkSi8oWqsPJTauE4XABrFBeIjHkYLT/FGK 2NJbbKlyn/Ak5aui76KbSn3GWN8go7f7OL5cbGdqvy4f9ZeG3FYgTnBKSwtlqLZaolfkr3itKMis BZzxTWv9MJvtVGVk0RXjqETg0m1MPvFGnVvLQ7ss3q4iqKuEJ1f9DkfX87k5tDWA9fOKA4ghOQ8o 9uARkI6TlbPRpjdcH0lixC7jqtHVrpDicIwyKN2EDNkNL/HXYsnYGjrUGypIQvUDTxN8CWUIqaQl Iz0HTxMLLVHR2uH+S7TjyBrscvHdmCHabS80qjmkkYAGxdlwRT3eHq/DZ89Y8iV72e6xOL3I5OP0 uZ0+ZDSqNQdjsZGeXji/zSeR3QC8t871YiGBzMX1OuhcKPcNcWaRExpnYOIocmxJYQujvFcN6ObZ Ia9ugfeKrVGoV9aLeVzgc7lgPs1li8N9PSGkqXe6esORsd6+XtDzUry6dWxgcMfQ4Or86tm33mks TgfJy88Cn5y21qKeI3OgcbTQ+qfAwbLdifu35XyPhzY+WKv9fucjz7z4+ZdfGh7q/fjCzVSp4He7 QdrQH4k8c2B/2Oe7dHP6nZMX4IsE7R40aDBng7kFnQnsAHfWFmjRGEpcGP62tIMWSSaRJbJhm68u oFNNcp7psoFRuiM1tZVAVWJHC2YlG1oy3bhSruebyUktfxHCWwbG3eC7bgLpsurq2lFN21D8Nqu9 5dPViqMUaKZtR5c1ofsSoiCBlPqu/XSnfulUeNVDsuq2PKi2XM+7nYjywGubQBR8DcGGB9jLuBtS HnRI6ELIeux9pV5QJOEbJmsi/SB5mDjdY0N9IwM9eWg/8jngYokHA68GxDP203B8Kddrq6nMYjwB 55OIP9AXi0R7QhQBwVwRUiej4fjGtP6x/pE1VSJwkZYBhksiaQFvYBmpQUEWA5AecnvgXrOeTueR zL7RyOYLyWQql8nB2fzw7gmv23Xp6o1zp083EV0KLrBS6W7t0fr9ISq/W1upHbecxqo/1g9iIc5V 6+maNVmp2/pDn/2dbx186cRMNfvx9NVMKduwYkH17O/beTi2t7ZqefNHFxaurNbzVpcvbHV5kZsE pm5kNK0W4MqyAcbSY1hW8PeMRNRfhjQGEpcCKauhki0GwDEo6+5Wu0/8u/inmFz3WmXSYmeLqLyL sFK+bILBKTRPI3SFzSkukb/U0YSGWsGA5wwPWzLJEId8pgE6NwgtvVfSyN0Aneo8wxddohn0NgGe xMI6qKMeu7Rwd1TevR06O9V0VqN0E+XCki87CVa202LE6c8NSE5WFbJQsJWEcs12PAwzDaQlU3yK tULGatuk4Yfo9lAydsPuUWwzssiwcOSxTd+xPl/p4+kNwm8gUpGQBv4jxJUHBO71kNOeFXnSi5RG lxlQQa1DzEvQoJch9+2cx8cOcQrRGusP7N09nK7mzi9OrZWSVkcj5PdBAQKfE7/FNd7fHw2GERsE PXg8W4CTHKj84FJuhQ4HhlYKGiUaHuISouhlqFEIkuNRZFOAE7sTCSThNAOFOtYPUEjZHE1HvdRM ZgqZHGjTLSCKSWTSa+k0suzgIjQ9yo7aIPJkx8jYI7GB/PTaxZ/+snT7Gm5qbYWam0S2YbBq3+I8 FOX3KMxIN1cuY29HO75K1TM49Oqrr4yODyGn6Mc3b5fKZVA3gBVy79jwUE/01tTiO6fOX78xjat6 eiLQ1nGYWRXnKJIpNv0aRTG/v8fyfVqXKZGkxCMjVqVK3F4J7ozK9VKlAbHCRVo7YMKqpqeK1DBp ThQYb6F7XjQFi5tfGnjpuikcJkowbY1T9uXt1dJ8djec3fmO3c9WGjVDOOo3XUumVCpUec3tcldw vuVq6n3Tpu3Plu9wtxO5+6DhBGJtIp+ywx/wy/ColqFgobeSZoDELakqYZOngBCcAG11vlCA8N+3 axxb5+mF5anlFeRThqCH0T1RLOAa5IMrlTCvERfkXC/l1koFN8UGkRM5s6RQ8AizrPCEJalKVClk jocoQDS/YkOzAlLnC2Wo3R3YosPngdcYXIplIRwKwKelB06Kfl8kAPYmr9fvhd86Ttgx1I97nLt4 9fSp08S9p7HZ3dqEfn/wHixbKcXf+HPElUQLW5o8iN8nZSAxk1vAvuODui3WW8wlry7cSpeKyEMy hDhimyPk8sJnIJUqrq9ksAj3+oPBWLjqtMMiCt5lxAVT/hNFLccqbu2cx1Q6xjcap9Dg4U2c/o0+ G+fJZk80+srTz9DwS/lFWUn/b42qx1hd5D5mGKDfC0+MSQkqP9BANCQpeWnwzpPgWmcnoq4+1exa K7ViDw++q2EYkOZg85c+NohLfGwJKrXBEf8Tvif3ovHSSgfJwdt6rOxyOHJRQcRNorW9bTqWpq1k LSVN2+hvkWNuENHddCEGo6GCr4b7SztmM1dSaaG1LoTvTL620rJKAaP7DHrhdiuyfJQxy65B1MLq L9EqYcXTlsDWYqrisjeMJ1wv4WciGKlPpFDi0qMGs+EoQ5JT/GfwlNxK5u03zyAU58lffaF3eBh3 WJuavvjG2Uy++MSzRwYHoqQEwWgDPaINmRIQaUydjY0DJWar1Jbj60ur6+VyFQF9g+EwnMWR3Gcg GBqMRmHkREplHPlKNUzz1wGRHHB5KT0nqeWZlYh8f6gl8J0xp3h4sOKKacuhVMlVyqDeDfuCiBQM Ykvu9mP7EvR5SQeLilQbhXwpmS+kSyW/24OQoigSzBXL8aXVuq2647FHQtGYjHh5oDrM48X0/UNU 3jaRtvEB6jCE6jYbwObE9lBvuMOhX/u1X3vhiaNgbLg+t7CSSmLf5/V5946MPLFnYmUtfe3WzMcX rq6srNOAYIyA0CEesK2XdFvXWbiN8n1Kp7bQrExxCdi6uw52u8XTotMEtWWlMESi5oYyvFA2PaIl 0k0odON2QES/foxUySR2N6ph5CHbR7Ud4lGVzqNLy3TdtmwQ+cbHzvfZbudsb+/QoSW23zR3HBqg IsfsgZ94OpPDbhitArYUSdBCLuds/KC/vEJjcEL0AhHnC8gZDKo9Cbu2BIO+V546Oj7YD+X4egYJ IYpQivUHApFwyOWwI7gIl0C2BuF+wrLZA3JERuQUp8/Eh4o5mgGBmr289uvZa7V7CYlD4Q0dS9Dn i2Lv4PEUrLVioeSEpdbhgOocfjIQ99ViFVyJ0OMnk2kA9Gcf2Y/bX7s1vTQ3X61sQ1f+EJXfRaZo wj9GLApo0uhkTyfyN4KHE2XEoHCypjUYcQY8txemr03dsthqe2MRjClH097nizkajktXZgvl8pO7 J8Ixf6NRbbiJK7IK1jV2rIVdHhgBfYx7raXyfg8l5VBiwlCHQn+p9o4ajCuoTRhG9v8MkKiEsmAL fbe6k7wTBKXQDwMqdQLdg41/8uL7yb8GLmi1llpuDAcEEy5X49t0eUvgE1VLp5fYlNTmR00PNCtn Q6W5okAgy256EdO/WKGUgoSqz+ry1uZBWoAuh/kLti+5kj2X6X8yZNGutiULxddcKmsI8fY3fLJy 8DZtBaSdVLvKOBEzGBE9yMaB9BnCHYbHEreJbC44tIX36MyH3I2AfMOSb3xU4NnYqJm3SJ2kv6gA uEkkdaV6sR+3eeAovMdu/9KErZYx+r5l/TMkmhDes0gznsRsF3x3/ZeWfDYtc525vdmAzKNX9YIy EWmNvqjBELIHBYinaVmbXXn3oyugvDrx9ZeDkQA4Cq+8f/rG+1fRN5/70vPhkB9iGnKf0hRYLKAm JTHOLvVwY3R7HL390Vuz89dn5srN8kB/xONzZhDngeWgWsrmMk2nBe+x1bb6nMPhCLK8Q7ITGxOM omSMRAQQoiTgto5KEtc5sk9U4e8N5bYHSnkbFhWCdw6rH1i+gbAgEAOgpJSxoC8aWFlPYqaDzws0 LvjP4/fCoQV3Rq7RHuRTS2Xn0slkIQdigidffY1qzx4zWF8ol5nFUsjnsJ7QxNDu5tJvD0X5XUS5 GVSY0bKEQcrmnCKeRK3VsPT3D7hrtdLK6szV+XqlPhLtIfu50z4QDiBMYKmQylXzgbC3ZyACoodi Lh/0+iWzKcYw3FZ5WlsDPkpA2vFFs0LJAP6doQD/24Lyas7xjJUSGr+qN/yTupz/MWSozCW5yFQA Pr9tt2D8qmO8RIhI4AnLsQ634S1pt6pp8SSlxW1lQVLlkfXEuFbkPnsOSFFFhHOIEK9rqtZaFUN7 X/VSyImFcuvntlob7bO5DuYymGsiTzS1pC4SvjZ71piWTXW6ISP5Blvw9W5vwO1t4UQE3A09m9pZ jXGtQ9G+Sebx1tYMGHAiyTXYkKFjGlcbis/rHIt4Jee1goYLoXcRGoSQhRac1XAWnFz4+OwNxFof //rLoWi4Viie++Djm6euw8f8+GceDwS8CNzHDaEekefzaOERxSkMXd6Qs1LP54rrieyt2fjlybm1 TA4xbFen5m8txOcyyflkMpsrhb3eiN23tJKAHyLtoEUNZaO4TbyjVRk5CYjQHIS4AHWUg0gGHihd sA9AFUCmCFZFXrDh5O5EfE+2VEJUPmytiEcCKi9TAqI61DZwc0ECS4SFpsuFhWy6HHQ+/fyzdi95 yrETDpxzkK0O5KwVqO2l/c3S6aEo7yZYWlNb4RNj1ivMQV6tTgr/pDesruUoOq93/Mjhcil9fvLK dDwe8jiHgvBl9di8Xq8rGF9eu3Fzzl4sP7ZnzD8UQ7QujCIK9dAogYGesAqnsGJRs+mg8WSIWdGe cUkZ/ckkFQxNlnb8+8BFucw/5d+uQj2pgErpazSjUqlTHtBOLy1n8S+qKNKAgSBXR4kHvlBkhGjf FfW2ETLMolyawfyXZ5cRnCirknqZdEGmK9oEVdudmGpfswsSoTzTDFKZJFxU3lA3SC1EhCmeIMG9 Ajx1f/F6JKsSX9VaSu82MuV382w2X9G27rZ+QPk5eFKcuJUrNz+ZghhledNEYqaoBVVGpudkkahA +uYBqhMFSO/xwdeITcI0dqUHZcWXHpUXD1kdjWs8lwuLc8pgQAQLeKV5+cLNc1emBwd6jn3tJWgv oMs4/eapqbOToZD/+AuPwqIIrkQuAf5pgF+FDniDEytpA9Ti8DYJ93r7+kJIYpCrF9Yr2XghMZmM l2r5TDNfcFRS5Uy+VkKk51AkCOmZSmYCAPMeJxk64QSJkG9IZaQGLVSQhQJfoN+IbRyyGbxL2MrY bdl8EY+EWdPlcnNIPzLV2VbSScSNRkKhgM9fB1cXEgZ5YLnFwlNbXllvlmuhUNDrct2aW17JrO8Z 6uvfMYHcZ/APohhDB9KEkpUCMl3GN+25Je4ZUuiP/uiPtjZkHp6lpEPnhtCKBizUVrtzbKDPkkrc vIJkzon9gyNBv7/UbPrc0JmUb68szSZWnF5beCDc0xsFcxrAOA7o4GAix66wVK6ge7CH6vgghp7q P10gAh0abclsaOHPBy3KlVTUUoBKRiqgtl2CFElLnruKcpwpgkJElTJLGsZ8rSUiGM7QXNYwdb7C 4/xFC5tvaMoWZFRITVqt9VeBSn1ZmyMB48Q2Hb2oT7RUNWQry3D5QaupDF2VlmGmB6ubmgL61T3l zl2OrpK8y3zdKOG1EkahZi6sUe3WU6UCBlWWNFYnBY7OjtLqQJHnLMrbFlm9PZH2lMZiBxSjL3X7 yWIoJ4HnBIZES6Hy3vvnbt9e3Dkx/PiXXnB7PQ67692fvDl/eXZiuP+xZw4jhz3uRXptXkIkJEpX DLLUWi6WgIt7Y9Ghnt6+aCQWDEKVCvJChFz2REOxaBhIKJcv5QrlZqXpA7ivWnrCYafbhdzC5LYG pgGid6GBTZZPzguKhBb4g2UbWnVYSnPFMspAjOdIjAMiJrBu1Ssra4loJNQbjYC7K5XKgCLR7fdA 3EOxHl9LIA9yT1/IF/QsZJM311esLuvex496wzB+EjCHjRePA/g35pN0iOjwHoryLkNef20GxjKi 5KUljTHssdpT6qJSpdCsV2zBnp6hodXV5Vsri8la0R/wBINhBHXBhO21+zLp/OLCmqfW2D8+2PQg T6wDCjis8Igawm0h19nFsbPIE3DbeumpSdp6FhsspuiPoKIHLsqFGUThL5aegjpVwaT9pNQUFyrg c/NLOQbIStUmt1o9oLxI+Bx5rwhjhJBHlUJAnfSRScarrtsg+pR2XON0WQTNgYa6q/V1SDlLTzJ8 6RW2JUHRDnUV7JX216GPBvLc3ApaVMsuZ8tHi9Ow/aJueZ8cXPjWocpPGtlW5LBemFVD050ZJotW kf+S44z+xvxG97WeJgK2tSVBg3i1iaVbUW8banpDEcIdSAJYgXEe27QfwBSD4K6sZd946/RiPHn4 wO6DnztO/NJW21vf+3n8+tLhvTt2HxmHxoNROba6VQ4MFonH44SUHRZwF+YrxZq16ou4+0ZjoxO9 +/aMHDk8duDQ0LGndu8+ODyyI2r1WFZSqZVEEjGXw7FgX18Me/BCoQgBTd6NyBFhtUEFLjniCX6A ANYOh3Mqd61RQ8Y4ZJanpoajObEy1lL5LErTE4tiJ762nka+C9jZKHKQQknrQPT9sZgL2YaCXnDm Lq2u1UuFw0880ju+Cy2EGzvh3t6EcCDiFR6nmhEJ74AFH6Lyu8jyLj9vFuUipJDBm6xq1Voo2v/0 np25lZXzF65lE7kD4xMQY4jmGu3tsdlrNxcWZlIr4FoYGh+EYykGaR6BxGQFIeZO6N26bZx5Q8oz QCtUZDaIc6EhKgSWfwoKFkNTbpLmMsw6v7qJcsk5xy6JZNwyqqJEgZYM8q+CaArkkcDhB/KEIgZl FuYizdVf0dVK8xhGZNmdGuVUtzMescmrV+4vrhGqGFrNa+4uWk+Nz4TcFORsaxBTE2lA3KYx3qos 5wd1EP3dnE25/EZTtIqkddkGctWgWx7AuwuNnWWp7ty/YrzUgB3nbIiblYVZOkv6TNwRVdcY6jp+ giqMgtPcPhCfUC9kFtd/9tZH+Vz5xOOP7HrlCQzCeq7ws+++kZpee/qR/QO7B6xg/WYbM5hwuSYc tSRzglchqJ2JxqVehws5+xgig0RgoK9n53j/ENJu9veMjw/vHhrOpApLy4lqsT4cig7EenEfxGaS +gQ+xJROhu5NQUsQ6xDPdmu2VAQ1eaVQgQYlGAh6XF4AdVhBuQ3rCDcJ9sJJxpHOIdizFA5hWxBx UVCoZXUthVyh4WAAbjm1atnpdqwXMvOpRHR0YPeBfQ6Pn3beduQgpVshBylgX9vA5eSRD193bgFm RWeGdHZ9EPpzOoQHAvsy0G4iETdYWcqULbAKywfo2KqgaDhw6OXf+zujT+65WVx55+JH6VTSUgG7 on/P8IEDw7sca41zb3x86sNLUMMBhQNZYO8mbhxt2pKNpVMwx7Rf1BJq016hu0S9j50ugXwG2jXE RAtN63lrTOMOT9fOeSRziTxUuZhAEJiIEhmMq4PeG8yIbVpfkfTt4lbS0Inbijm7g9mpXOS8cWG7 vNP3lMerMjEkhnAE4hKorngFKUuUIqjn6ighbZK5LQWLkvNqDcPTDUbALb4xr0x3f6+TbCrelFba TU4E1TqMhqYwUObXlEyz/JffdD6ksjrsqpX9zzRCpPdNC6egclkgW1oQbcWgNpZfGKlT0p9KkSRh BQrJvmgMOX5gKUqvJeBUiKnTF4tSuAb7BUGzTAGYDZurbnfVne6601WHV7nbQYgLpFUwSDpBpAId ShmUi81i0VpeqK4u1NduZubT7kJwV/DgIyP+qHMxszqzHs9UsmAzLdSKpXqJBCu4byCliQARRF4U mV+qljPFXKacz1WLcLAH7ymP5AbQdyqD1EBEwRgOhorlKuL1AedjPTEYaaFbx64dwB4kH2BYvxVf ubWwAgrVMU/QmSid+/hMcn4G/iuYZDTqSBuLYFe8lY0gtyNnx30oyu+jUOMRSt5OUJVAwFuTK+sT Rw7/3d/8TU/A88HHV2eW41hOkYQbO8RDu8Z7IsHbCytvnzqLKFCMVVC4wXeVfbM2DfsuZRRAZh7/ 97ky93K7O8nrO9+PR6Yp0lLkgXmVMNYLdSMDQrZwb9spcrUSE4ZQbXtzlyoaANM4j78RxzgB+Aqh 6zVAyW3B/nppMASUSYqZ7qhLqODv3QWyRr1aRd8Blne5SXt9TRi8BdU3YHZVCyVqVY029oS5Mh0b ums766ZR7SkiXZpOCXZpHfU/i3Lkt68CUGPGxMIB8suz2TOZLKQqcHE0EoSXAWXlpLBMeJYZd9Rd xUUpIqcPeRLamWHRAoWMF/k8QZzCrIpQdBbyBY/HvXdidKK/12m1z68kIH8BiuEPXqIIUsIcQPXI /EYeaORcgiTuFmRmB5lifw9x2CYy4DzP4UHpQj6eTmVLZZQLi30VxrAaeTeCm2t+Mb6wuILqDA70 hqLBSrORyOSShTzMqpGgD1W7OT27tLzSrJalCcQAAPPp5vZ8qGC5q7gSFEIH9X0b0zptAuUb+LGA zBwH2fxsTlgoqg6bA9sluz1rsw/391ycvT6/vuJ3gM0yCjKIPk80GB2PL9Znb09Hy829oxPBgeFE tZDMpsrWhsvvArEm9xk05rB84wFAelWYYeC4CqsNEUIrNmjFyEBAnlXH7DCstu8YbSAAZeds0X8o 7QJuSXydWMwlnkdrjPGeXeQZMfF00lZNgDCaXyJozXHumA1d8FlnFQGTUnc4WFcraJcdCpnVA3YD bHhAOo29kOyNiPyGtNU4mf+iJbD7sTWhSZT34sEidgJORiB/mT2d/DzJu9h84GZMt06M63QIkzmR Y8DxwVxOAtqEvrXUVOsotx5OpHagnO5MYMJ8Jig6WpdY08hKJgze3Asc+QhnZJ0AS+CtUlA5qDbQ snU4hLfdOHAOOEGoj6TbiRqEgIAw9HMUC6fW4QerN2Q9w2OphMyDiDKz3ptP4veaLhJFlBuBzIQ1 1hgQUIYwEqQxo/1TlKLEsJUYBaDCmBqc3dZF0y5+M9JU+OQmsnKhMSd7JNvwWBPCPlCipG9V212r By3eS6evXb4xXazXPv/NLwV29BEb4vXJD9+/kKmUHj9+ZMeuGJkYCzbwhlcd5Rq1Js0JeJ/AFZy4 7Sl9RRP+6ZgEyKvu9jqgOq9UEHqZR5hnrViFr3g44EyXc66YLRALX1xYnk9lvHbvWLgHoUlwQB/q CfscrmqpbHdC0VLJFnK5VM5Rc/UGIv3BoAtBoBWHx+6CJyEczdmK1UQ2ULi3NyuWYrpIweFICZ3L QkUejEZcPn+mCt1+MwsaxWZ15+ggOvLstdm1YjG/mopa60e+8AWr21nA+IQbI4UlNGxImkDDiBq0 SomNHipY7irJt3kCZRVEzinOIg8TN8bQxJ6dx5559ne+8iW4mp69Nj29vOIBTTnCyRyu448d6vUH Pr56+y9+/Oby9DQ2fNHemN/nRkgYEAFAOjmqgvIehG1V3KzpDzAPfeeXRqAthCbAUAFLQXzml1mj rZUA6qzWmSaNs3Eta+mNY5sN9GBO30DFqGCdVl4IUu54bCpO+zZHNWar4QwFjCyB6uOGljXpCeQM oyAsBjedvZ02afWUcVV7x24CzIZ8Np688RSjUsYP8uYTFXSrlVLPbFWCSsNPlyLozY3cj4x+zQb0 0XD06ouFI6GgqF2S2Xw2n4crSAhqigoyJdNLlNnGzkzuIDeEng36GcwyTNMiYkERre319PfFMNGA iAGYMPPgaoxlZXRi8OUTj/k87vVMNpXNhTzeSNCPOxTLyKVMCg/MdawUHrgQQnPD6UZxczAjQieO XbYwOGJhw7IIvTwKRiFBdnuuXMSqGoW+3OMGeAdT+WoqhWEMuheUActMKOAZicagHVpcXCotTWLt JbV7pcyK+g4+EQ8VLFsdcVs8D4s/4r18yCrihOUF0BzpvZ3Rffte+a1vHnnu2Jy7+oMbVxdK2YoH kb3NQ8MDT+16vJT3nftg6sM3zjVnVmO43G5BahPoxoqICUT2E5AsYkWvQfGHfV7X0KFOcorhrzlb DdVBmydNZkHDgqW0BmoOiWFVbJji4qHx0hYEecdd9sbFZIttyuDMsLTphYTqojbeMltFXgvXn56x 23miiG1DhrRMl8qMqX6X1XHTSwSQXjpb7uGtL7VNQbgYu64traVYiaHW9sb0ZFUEkXoCmllIGZVo FVD9qs9RugrVRvyPKremXJDvhGvLaA/1IHVbY8jI59bHbqXvvEczny1PMppW/SQbRN0ttMu0N6v1 1dU0nL7Gd40E+vzYZOGk1cUUTJTkRxgJ4icUCYYncgaDG3oDvmPkTYBEwHSA+wTO5kgFDMpDAPeq w9fwDbpjkVrAnrZlV6vNisvv6HHa++oWT8PqDcSCB46MDIyEFirr55MLKXut7nNnGw2A8KbX1ag6 mhWnq+n1uYJOpw+xPqBfbFTBc47sYGTPhJIHSJo2G9w9yGXsd3pdTVcxW4Onm9fhAaRG5iMEEUV8 fsju3YMjEXcABds/NvHUnt0Rr39hPn7943OUrI7IGe1VRBQZxEEMqHS+ri1Pp4cnbqUFxEVOuY/Y bHnQo5WRXdtai/R/69e/fuLJI6uJ9Junz6dyWdA6AA4c3r3zxJEDWLp/evLjP//Rm/MziwDjXp8P ij+QqyGbOI0GjubH3MKy3K0M3USnkm4m1K0mnyqlnoRKFCoMZMwoJctV9Lkyo7JsN3wQttIqD+Yc Pc0V5jbrfjbRHXZttw1nSpIY0tGTUDG1apvs1T/odjJBeZFFIihb16untB7WvR+7C3l5mtyWH6Lw K/+jxJ0+RRsc2cZrInxRAlN2B2oB1HsLKZNpMbgXVN51ibpLjQV/t/YHelE0GlPhc/DEFgpriTQW mv27d9iCYehkYHlcWFoBkh3oQdY1L7LyiC8vo3K+p9RMrRT0DyYUfMCxe4b6xuvzQPpfuHD9p784 eerMpY8+vnz16uTK0iqmG/O9kGa8PxaByntqZXUtnQV3Cq6Fcoj4YHBQ9gs7adlhaK0gCTR8Z+gR knaItEzI24bU7EgezQp6O6ncbA4ojZAFtFxOw3etVAkD6SPfXAnznSjOM5m8z+cd7IErTTiRzly+ dh26FcgB6KToQUYotalRH+rK77eUQboStshjMGGDRqpu0LDAngkjTKwn2BddXF86fevGWi4zEfLD +hF2x0b8/bZ6c2pyOR5POOrWsZ6e/rFhUX+ywhhaMAw8h70OPAI9vAxLw9lOZLHCp7oyG0CTOEqL WFau0xpoi1dj63xxClQQWIl7IckQgK6RuXorXpEdjm5wWCniO7e6eozMOvlfglZ1hVVBWNWqamSC bCSGJNAf/+NU3IB8xFk2Ga6bG56sNi0tISK1kZvrR5hQp8Q/cY4atZJIf3BXq5e+UunrUREF0qXQ raJ3aDdOkdnhe7pSnqS6x9RxqnOk21prs2mXYGwXqCxcq41/pc0NSapGi9gtVHHUk6VljHGyoaG0 2NzQzKpsGj+0/iXrhgLj3E8sd1kdr+Oy8LVWk+DBCMSPz629+/4lKDFf/eYrfQd2AedkVtY++u57 C7PxY08+sv/gBPQTIKVlci2LB26J7OnE9ggK9ayTGYRiWyHG3Xak8HQjw+7S7eXv/ODd02dvT11d OnP6xo2LC9W1qt/i7vMEejyeRq549ezt5Hp2NNgzHoA7oS+ERJ410uEjpQ9BZA5xQERptQSHcjCY Ez1LDbmI7NhQ4wQbXGRI31q3Bj0+Ym6BrhvbdZsT4SSIP4XvSsDrIVeYUj3g8cJdDvnkQISLYKD1 NDYCyUhf4Innnke66AZomtzwyqHHcTfSwUYR60NR3mHMfZKvENWLg9bkWpXfU6MDdFeKSPpZHRnZ sbevZ25ycvL6bDVX2j005MAey+GIBpHz07aUSVydn82VC4MDkWAsiO+JQBG2+loDm0GsyRS262gL +tFTtzvHhUkMGVoSmYp6NTCmqJpvBuzjCSdcSrBWKmYTJep4XTBJjo1tdh9FuZYdaocgokzLQy3i +HksdbQo56XAWOLUfn2TzkKX0xCTCpRqkWgSn0rFoGSlCbzKysHsHPw8FbkvRZTTpXgGmOYLOg4z iqvv/GoDrVrUqmfppdaQ5gaEpWdLCfRd1f2N1Zmvae0j1Gl6qTKlvW4rljHwNtyWk3Bs40UyVW1f jGKKNDd1ldF0JMrt167OnD93E5LutW98zhmNQn1x/eLVD3/0PkD4s888MTzch5hQxNZjB0vgV8a/ WuC5A9jFHLMJv3hdbrihVArF85dvvX3qfDKZeXTPTnRNKp29vbB8dW52Fak4ZxZOX7x28cp8rdg8 MjoxERsEfyHU4FaamFgdnGpvgy1AlfSZbP+2wZsQ2NwKzhWaaQQA0DKYyMjbTp1vs0GZDsdk+B+4 3Q4Em64nUtlCEXof+MPgZIb4lkwhO7u2upJL20LuJ48d9fQNg4CXwWETwsHUylSth6J8G8NuK6di DpGIszuQfRW4HJc06qRgydfrLjBFuBzBkZGhvujNuVu3VpeA24eRcLBRDnh9faFeR8M1N59IrhWK qVKfH/YVe91jR3qqcqNmdzk8TVAw1GrYY/HLNBV52CvBxZLWkFsCmsU7ghG1FsAc8aYhNX+vb8sJ E3l2Mxhn4jxygGAJaaApmf53OFSQ96YmY1Tb7dUBlTMTJMMPwZ6CREQQ6gkvPhXKPaIlSvl0nrvq Dp0KrA1jRqOJi7pRPwGwav3SCFSXX4lp+llCcowrjevVgtkqqg6Y5PpsPiQcdvPBFVQKAlOBCGxy FyuJpTcfLB/VS2SZuki+NstxA8jLYijrjWEmIR1z6z6tdthUfHWS2TbTGoddKkUlM/My6HHLnSvb HzaTaK0RvrTXnOfPXrt2a2HfjvFDX33WG3Dbba7Lb3304c8+Hu/ve/YzxzxET0fIA6E2cElEkgDa mdH9FNSnVEdMjIH7IxVErQQXHXshV7p4cxLh2l+aeOLx/p199mBirRCfT6YW8ouzybnJZCFe8VTc B4cmBsM9iMQnpXsG9itE9Vebdkh0qFLwlQV0KXZk3oS0hVbGDlMXEXnAuw1qeTiiQY1ea9bsKLIN 93BAL0Ms2Y1iw9Yol0twVeyL9QqVbiAQQARoopCdXl3Jlou1RvXIgX09u/c74MCG6mEhkS5V3Un+ dQ/Nnt0Fyz39kkusCgAjvypejomHtVEnKjWEERULGGSHP/Pql157LRjwvXv28rnJGUsJGYVq2AUe 2bnjxCP7cO2bH50/e/H6zOwyBgLzMysiUFhyuhaKH9qu9WQBr0Cq+qd1eZtENWNPQwWr5JlcwkOn JYbN4q1Lkbrh4Htq1jtepGQQnaNwbxsS3ZLpsx19q08bIbm5FOYGbWvcDSoGk2ZbCtiSjZ0qZfTh hjd0aQs6qy2I3KCFuo3ebrsz/24Mj80Pbev8+987d7+jahGTzVPX1VQ/dRucC/9uTKn+aNjn98qQ XFtPptO5aDjYGw3jIzzKhbsc8081mm4m6Q38T2psdj4BPa07FDqwZ0d/TxQy9Bfnr6wWskf37f7a c8efO7TfY4fvX2PXQP+x3bsOjYwMh8NwOIHOD7xX5SKobpvlchl3wlOIIR2GTjiXUBIC8q6E6ghx oHB0gbYdmwBSjDgsoEUUezL26MJ5DALGK7Nz8UyaEJvDhoDB1TWw4JYTqQzocPuCwZ5wKJvLT88v FJAmqYn8dp2F9kNUfveRtq0z3H4fZB50aFg5SQCDOpGEMf5vwhMUfJgVZPxz2Mb37mq6rCvJ1Rtz kzVPs683ir2eu+EY9ERddUd6JXfp+kyj1Nw5PN4/MlCulJKpFOjVvBEPRgblpKLcQ5R9HG7LGE+w k7CdB/iDfXnZn5dXEjLvE7YWOC3QTcCXgVjpW75EnJIJXwqDAF2PQY/RBm9IOp3ZwVmsC7Tjmxlx 4O2i28DvG94ov+UWZzjdHyOaiCx4EyALhlo02PCvJ7Gx46a5yPzmal7yCQp6U6ZyYwNi9Jx6nEhZ Rp0KVVJUptI4auyvVAtKBnCjqTpQKwmtuhyGHwqjck7/Lkue6SC7mhEPy+BQfhW/bOE2YV0wcxZI 66r6yOrJ+i0+S/WkuGsr/Zh6nOoTltfyx2gGtYvRReLElIqlUhZoEfKMFtQwUDcXDT/nWOPD8Mrh q9pbQH6V881g3LxB7DiPyL+ecY/RC3IJ8DL5FGKYkmERKLhRLJYhRguzie//4tRKKvPr3/pq4JFx BM/bM5XzP3336sXJF54+Or5/FOxVcBYgskK7E7YotkoaTh40K3CAK6VerRGJFQybTmizLY6AKxgN JPLJxaXcjRuL+Gnf6ITX6rbUHAcHdz1/+PiIf2jHwGist9fh886lEiv5dCAQ9UdD08uzy6nEWia1 Xsxh0vicUGTXAdVRZrcXGTtL6VQeMxsp32heOR2pZmatmAbBtT/oxWKSyGVW88hRU0sWC1gCfE4P 1oBoTxilWs0kQAgNQ67f47g+NxcL+R47fsIdCa8mksi2AWGiRr1eyR+K8m0J6q2cLNKCJqSyM3Nb V2sVjFaEjQAOeFweqMp2DA7EXK74jds3bi0gx8l4rBe2Dl/Qh1yg5UL+ZiK+WsjA+X9wMOwNIhkV xh8hOkgevARWkFMSglCge/G62blF61FEplARSACLZsIkkrRoUttsPk3vYkXQyQUsPnh+GhBeyxkl OzfILZMMMyTwxibrggHZ71Y9RwkF3hAbmp/NhTB9Y5aAd+ojkfKGfgGnarcuPSGUHCXxZjpTLy0k wjpUAGdinlK/m37sUlFVPO7EVlH1e86lpjpMeqFt99SpbnLCxqcZC/eGS2Q0bH4JD76+E615fEd2 4tNFNl21cUC0+qLLxlGvnRt1R7TUbagmPxCjG1Yi0oHQdpZil0gSOp1zNxZ/9t5peHd88fVX3Tv6 ID1XL17+3rffKGcqx48eGt83ggTNmBwEpzDZEINESalVghL+V6dWgTMiwSB64WSEbMYiUNbYF24n VpeSeGLY54V5KhoNjfb1Ixs0HE6AbyB807nscjIJPbnP4fM4HMVS3oIItjLi2CwuIhu3wwulmClB lANxQZ2CldDjQhgUTSRsFyxIHtq0+GxeKFJQqVwJCvISaAQooVCxClUK3F8QqIqb5PI55C0Y6I3G U4mpeDwcC40d2h8eHsXqRL4sBjTX0/OhKL/TzL+H32jXROiKdnZan0W3UdGJiEeU0CGKzI0GJiZA fDsZn51aXirbqgN+sqcAMvgQ2mV1r8bza/G0o2LvD0UQ1Fv21pL5fMhDUULiLofRDopkvCHrObES aYym5jHHeBJeksmioLnCXxJ7qIW0kpkENcXQZUKXLVW61InEqzHxJaJy88GP7HB0Uy+wrlkEBD2C Vy36I7Te+lDQm88z3qv4STnHhO/anq+KI00kFZRlwuDXbhWWYwxFkErTCXzmJ1LGJ10cA4ZL824Q p6pxu6mJud1UU4uDjTxLPVEaQi073CKdByPnQjParfWGRbNxqA6lYdhFlCuorlU0jEfoD0uM1jgx v2+vmS6eWvnNT6f3st3a/IK7tLFDoibmTqF/yfOb9p20XWM3IwhHRMp99ObFdz84v/fxPS/+6mcc 0V6I4Kkff/CzN06CWPy544/17egtlEoy0qGEhg8vZ5uiPDzilUm07ByG64AvGAXhWkBnWIKvCXIC hd2hvuDq7OrM4hIIlkJej9/l6Yv2eR3BQqbsolBuR6GaT4NhxV5HEmefw4/0YeAJAFkuUr7Bo9Hv xwSGU4wF2nBAcjdCS3xNjw+qFWjsq1VrxROw2dzI6InEYaBqAgFAtVgsQiKE/d7eUAhh05AKoNzt 6QnD0wYuUQODvYhovTA1Nb+4DILs4b27Rg4egh8LUADZRmn0yrCgfn+oK78HcX0vlxgaLoSS4fpC sQC2TJ8/8Mo3fvt3v/n1/v6ek2evvnH2wuIKcnyXY/2R5x459OT+3YVs8Qdvvv/Tt0/Blxa5KxCc hqhPbDzh1oqu5HyDdgh0+Kd3LZMhA8zCQIN2uYoFJyMW4BnWdyjGKaVXbJ3TFrPPV91LW3S6RsrQ 4WWoVVgtJEqVe3ssjXe+ksTFxpf+RuuflJ5Ct45oLu7w3K2V36R70NVQwrMdogsq5v/kxSXveKhb qmpJ07a0UlvvHqbxEglu/L1vvbv1YugzEVgDF17hjwVQZRLD2vpqYmYxjuF55OA+X08fguaL+fzN qVmwfg/39w729wAIYXtKgIRcyOBEQuNasaiRdz1wlIxzsIXXAITxQVaXTDafTmcR/wmJLIZ/Wg5Y FV4qFpOJDHSYiPRAKUDuMgR34UgE+lPMFawWPp8HSCuGvKB2B5UT4AkWTdDbUh3s4D3FbZHkE5Qs qUyWdZWcWA6ZCUAWQDmE4JlIYd1YBjDBwQODXzPIN1qtAifNr6ysJjLVRn1hfX15ZQVvcFdWxm18 PRTl2x9ld7yCHSBILQ47tkBX4Y+oWuxwOUVUP7ZpFOKLBNvwEnW5bdHgsd/6va/8/jcje/rfX5r6 2fz1VdDWIx7A43t8ZM/R2M7mfOPqyakLb1yr3Cr3unopPoAyVdIgxcD1+X1g4uesQzyFGZgKyQXP 6HYYJFBWFnOSCyLISYFLBI/CtEFUKFpm0UeRoHIJ1UYEipL8JsXxBjljElptwrhb45kWCYPihSaf ll+6nAKlFSec2lYwYFavbvcXvMr1bZeJrQukxVRpBfhr1Cy9Kk3BTuWmrYLC5vrCDRUXrpFOh8H3 LW/UR11Ifr7yatRbp451az23VfgNJTRtI4xBshE1i4MMrx7s6mE0xYb2UUOGiqx3A3KGuuHG+xow vkv70JVS3LbtF/NGwa2PpC4crzEKyUdkZm45sZ4djPbseHKXNepHHp+12fTi9QVPwz461u/p8dYg wAHAaZwSeQ8WAeBhOigJHJRFoCqBt0gTjiNw5SsXkFyg1CxRsA88EykJTK2er6UqtnzFUoYbo9/v hhqkSqSJBRBTN5pwFG8AeEc9fnfD5s5VXTVLMQf7Z6NGkT3YV4J5HOH11XyxmCvmEH6aSicL5Vzd Wi43i/lCejW5Es+u1+3VUNgF41jE6Qq6nAGHJ+IOlkp1Hxi94PmWK64urybXkg1I+XLd1rD1BIKj 4UgjB4amJDk4wTkGkoUYihSjpAzphwqWbnP/Hr8XwyCrHfSs5H/ZmGjFKgxkQOmjMDSZUAJbLGhU xoZHBn3uxMrK0vwqlv9eJ1JE+XBBbzSAHdn0evzC1O1kLt0T84ViAYBxLPdMykLSnJxYJfeV7Md5 4hvKE20G1F9qnCcKWQ271L+0sTWCVTehVzWL2xummz29W/N1B7Yog1kYKYFucl40tAcsOUzaIS1K 5PtuTzYLc6U/YAC6Ac2IyJG2UZpquaeoXLRX/1aHRzdlt9yzBYA1GJa6KPWO0ZPdn8YKH6MB9HvJ jbDpRet4NwWL0bvmbQIERKvZzC3b1hdt7b/N3KSEi7nCqqF084M0FqIcKmNMHAh0vEcAzemzV66c mRzp73n+6y8GBgZgpb928foH3/sFoPELzz4+MjZYt9VBPkoUJahFGTOMxxRaGf2mt1XUCM0mNrTA +eQaDuGPpqJEP3Wvz7syubg8vw4qW5/Lt2dwOBKOYpUF0qZUQLiZywYNOy7MZvOWYhM2KqJIQhgn xZfaPG7kfoPZk6I6UQ9Q3+YreaSgg08kRnMNTskgNK9XoIYJun0kirnhkH2iJxICJyP4ZIr1SqpQ QFgpADvoWSKREKJHobOB12J8LeUdjj369DPA+cSwIu6ZgAAAt7lJREFU3pqyqpsfivKtzsktnsck e5CIeiJZrQVwnYG9jIjOsfFCfhEYc5AgAT1bIyJOi7WazdYCgf4jjwa87ivTt6/NzqWLxVF/qGFv BkOB4VhPvlyem1pLLWfr68VGBOnD4T0VxHiEpV7kAXZ+StcsGlgR6CzsKMiXIxRIDat3zjS2ZURr bN5CtexNoKeWgt8tOg4FU0nQKdyoVoSNoKubiO8myltKE1ICihwnSdeKUTZklhJ2ZlHVkjLddLKC 3A0gqVQWdCuz/cgQiiK8eW1RUkbJGvPO1iwVUdyNiwg3SbelxbBKc4saMLhNLLMkVytzN+UO68qN l7EIUbCxGgF8D63W1/22Wcoru7cujl7ktSjfULlWS7bkuMLWnf1lW/274dGs1OHGNZWAmDtriFCH XCZjI6VLBI1t7r1T5yfPLjz16IGJzx/1Rbz1svPjtz669ovTo/29xz9z1BNylymgDnZBwPmmlTA0 bytFtUKaFdabkxClxAJoOOS8r5QoOh/yGpLXC5JEmzWfy6wnyuvJot8biIQDCNkr18s34guA9Egn YbO78/AoTFf9dafX4a6COrICk1WFfGNsLlKegLK2UgNhLqZdsZ4H1Ec0EOA9gkigPcf1SN4JasZ8 tgAbaQhpxcDXAl/0Oql04qkkhDgpiBoNhH36vb5is4rzHfXyzOxKMeg8+NiR2PgoJxOWaWAMEctD Ub5FEb3102Qot0Q5klTglclmsWJ70Gngvqd8IIjadRIGLlWdAT903kDaoyM7PcV8YjE+O7NYLVSD fi8sKtDNDfaEXS7L3Nr6lbnpOgIVXK6BAagFaTdHbo54wyo/mbPtohxOXWqaiMDQ0psCz42xoC4U mSWGRr4TC1NJCyOovzVtZT+tBF6nvXO37BldRbkuvYaqXF5E5bV50RoCRYO4tjKZKnTX7lLLGqrZ UccoE0VJGWPOoA26iXJjg7NR5nVDwbKW0mOU/BWRrtu0HZq39k8bK6ayx6gFtfUrQGLHNuiGyvXJ okYzLQmqPlsQ5bLodIn27CrKlUhSu0nVHtQOSHXrLpdK2M1COuP7RDLz3qmzK9PJz770zK7XnoR0 XF/Onnzz5OyHV3fvGn3quSNgyYU+GzciznEAJsoEp2S4GD3FGiQjOpsrYOvMeePA+4vInUY6m8Uv E+Oj3mo1vpidmVoFATIuia8nVpPpizdm4JHSG4thnuYzBei4A6BdgQrIRV67RH+Ip1ocOB/KTjiV QdmCV7aSzTPvigMOTtC4Om0LybV0rbycSK2vZyAKQl4/ttcwfXF6qgZywg3GoqN9vS4o2clg6gBO Dwbd9mrp5sxy0mc98tSxob17KNyEx+1DUX7Xif5JTiDyZQ2DaHALj3kQxg9a/Tkui6GjIpUm/ksr BmwZUhQ7rwO7ms56qpT4aPKy22kZhruTtQku/fHYIIgzl+bziaWkPV2JWr090R6bz58GEw92cKFA uQJp63BbHXB/ohFGeYkQT4DhTCsHWYHIRQsEFET7TQPaCoUhg07Og2MnEvAKUs+yRCVOcMpODn5w +lVAkxo3bALAR2LAJkkL4glgZ+bElnyPYldi/i+RVSxmtIIagRNCQK3wIbsrtDSvgmQZ4QqzBGVh 4Wzwok+mc+Htzo4erIJWntmGOpo5XroeAp2FQUXcRtg7ghqCFzF6DlN780EMJDiF68uM6PQw5BjQ TjuyexfDAySncMhTckfmT5eD+NB14XSJeVEVQ4BKl2Y0ABoRpNSy5VFNZmh8VL24Q/jgsQSCD/xD imBigZFGI+0etTxrFdjQobZgopVmfb/cRZzMcSiWc8kQxF0tcaediJuo2u0HMZoIkzqyOAj/OJWI dNT4S8YbuH8wTbw0kjQwMcy7EMpO7hhlBM1AouKvrY4hD6jjS6yn3CE35bAvV6FNnj4zf/qja6UB 52d//7WB0R2WSjO0nvuP/9O/b7odLz7z5MCecZg74artrdXtebu9gqSaiOVxcQMDpCNcx86s9DzS G0DQpKIogyWcUwGBqg7Z25DsOVdxBfoGgr3usj13KzF9LX57KRVPpNfr1crRseE9kVhicd1ncQwM 91gCzobfbi2A/5QJ4FFDpOS0wVU8u7SeQOu7Ax78AvItr91VBs6u1vJpZBdy9XkjtWIt6PNPjAwm Cpnl9PrQcKxQKS4sryCvRc9AlPLTIR2zz5VLZ3wOr7uOUBP7ciWHbBiP7JsIH32Uoj2JcVFlJ4Ql lAbmw9yen0Rsf/JrK0UM4ibC16rVEvZg4NUZjASGgwFPuXLt5uTM1Mog1HWRSKlcQ9LX/sGebG79 Znzx0twCloLRib5wbxQsbWBQDAVDmJ8gZkORKFMhedMSczIGmABMhlsiWkUui3BWKI1lA81dmIg2 VEojNAXCDbhoYHLZCQhsE8mBl7bECsxqYTqdkX2rLac2+uoZas+hL27fWMhzN8DHjc9p4U2Rdoy8 WbCrtWqDSkSEJv0oUNVww2Twqkon17a2DKYLjJyLdG6XsrWe3YZq9dmGXqjFKNCqlZRf9YUuBC9V vBpsQutSW/7T+mtupFaVttSem/uxA5W2jLeOtQffFJcTCkjZ8GCZwYiFfKzRELI3EH8f8PqRVvmd d86dPHtp/6O7X/r8S8HBfpcvcO3nb3/40cWBcORzn3nWGfLgDk4AC+hPQG1L1ntCMKRJYSQuGQaN XSa9l/WUdS80GHjJTqaKgOo9kcBIb2ykr6cn6M/nSsuziZDP3+cPDsH9sQk3lQaSVhQr0GPX/TYv 7lIsFdeSaSwJWFARPLKWy3oDXniaJXM5ODvGIiH2hqzTrtxmD/r9gPCg1wMIWE2kkGfIF/BRXCjU 4h53TzSClqLqg5Sx2SCbmdW6mkveWllaz+f2Htw98fyzKChgPqlZxOeIg/YfivLNY/FT/YYSJxKH IrEfYtABLQR7+8b2Hejpi84uL15ZnFvMZPxeT5/PF3M5x8LhgCWwulJdmF9bWU/ZKo2YzxHwY4G2 VZAyCngGOjmPB6Mfkb4IDEZUmK1ZwcDg5DsE32TLYMd/wJGcqoayt0iOJJr3muHFaAOF7ww5p8SG MTFlGy9aHVPDUfCoIWLMDdqyImytmZWkUquPPMUsFYyHCnjdpLDWT+ESijA2/2VRbloRRABuqIv5 oxLl7Xoi3i0oUaVEeuuETRLM/EXrUbr8SjZr8dyxEWU3oFpe1iJVT6qkeYFTKtXWqqMDxpQcp+dr GWssw2o5Ni350uxbO4x+lxrJJshY6kxLKW8+akigSCG3wPXYJ2JAImMWCfd8FfnYnBDkQM4hX2x5 avHHb3+4tL7+0tc/89QzTxKbVa35nT/+s4WF5aP7djz/4tPVZplzPGE3Cc9x0jVzKl5ONUUE8ZDv dXjCAN4QwiHxrmmAyfuWgQ77LebzRYhIl8sWiwXGxwd2j/Yh2hTLTaZaRilHoPrw+7AThvyFWp5c DhAQaq2lK/lEMYf6BAN+nA9dOkjJYXctZMuIBuwJBHDvIiL9a1W31Q1R3t8TCwYCSFAKhlvoVod6 YtgfoAn8HhA1eVC+fCFfq1UQNgd9PQq6lk0uZ1OJdG5kfGDvZ17UqalElPNG7KEo35o8eYBnyRzk rG12DD5ozUja2h3hgdEnRwYya6s3b05nkvn+QCCGhClWWzgKkB5s2Guz6/GrczPrqUQ47O0b6oW2 nVJK0UgmsAGrumzTdIZ1wUWy9yZdiI5y5Ckt+2UWIhvEoZ55hvgRSaWkBU/uNhjHinWWLRoea5Gj ghvJ5LudV3dRbkhBXbY2mbbpGXJWm3uGfBKhRr+JTDOhx7bFSe5I/l+G2ohvKJe0UCdbVA1Ra86E brSUFnJcIrmvFs7QUeiiq6qrn9VKtGHJ5AIogK37hXdBbOpQLoVq/6EepCploHIpDAPYzY3WBUvf qQc7e850Q+WknKPasyqP21LsTEheDHdspNOC/tFttb/xy5MXr07u2TH2hW99ITo44Gg25i5f+e5f /BjM4Z975snh4SHEypOaS1z0agTNazQXKACMdeTMuUJ/+J1+sVCn/auQuuMHq92NlsjmcrlsDl4l CAEd7+0d7RsAkUYuWRruifVFekEhgFTLQE0Bvx/uJigtJfi02T1OVwh55JDYt1KHBgSkK0Ukn2lY kYXZH/JCl1crV3NZJCatITNcsVyeWlxKI1+z2xkNBUmdharDGMu2qvVUBn7oPicWjiAKXKlDj1oD Vbor6jv46mf8wTArANWekpRVD0X5dqTKAzkX/QqmfDhawYMVey50CZJTUfwPogwGhiM9kWw+dXN+ djoedzdqkYCvUfL1+XsmIr1IA43MKYtLqXK2Gm7aB0ZGsXnDMEHYMHSSvgCGlLtQKDsdCGImMS0y gDJAiqaSAlIh6BXniVmmmKWFzHsaZC28awg8mucC5kUXLpKRIRij8jb/awPUbU+UK/nEy5BejrgA hghs7xZRom8++HJt05M1S2mkdRVFpHNl2lF52wM4dlYdop5SSh9WAakf+QrFEah2A6KZN4ptWjC0 BJVmlwVV419DOpvKIEuFqQzcN/xNa+lhl1J1I5OIlgXDEP4mHYtZkhuLm+r6bQ18qgMtDXTIGxl+ VH1dbFMVYCKCghw/QJY5G1BwE+0P+5dUicQI/N2ucHYx/e0fvRnPpV//6suHXn3KCo6rku3kt390 +twVv9f1pc8+bbFVCbioYWhzIOqGFSgQzyAkJNgCw6k6oIFhLYuAcE0rxB/pC5QWsAqehHBKr2NB cVhqoE5yuW7OLKymMwN9PQM9fchxAVsSAjqAoG/HF7CKkPhGRZpwZ3Rjc1zM5d1+iHdbtlxC7E8U kZyI66nV3BZ7sknTHV6MyEiTyRSgUekNwkXFh0dikUGAEaYo0n7GM9DJJ4KIKfVBOQOfHIvDbV9M JkvW+v6nnxweHaXq0HItQOwhKt/WGH0wJ7ORCjmmsF3D2HWSRxOzeZQKedhShgaHDw71Z+LxGxcn F2ZXYULtc/ciNWgg7EGeWFA7ZCpFMBqfu3kL8WuBoLdnoBdBQ4VCCVFnmBXE40VmNKVDFVlI2khK FEfzlGWaTGgc9JUZmimQpL/kn7TA09iV+K548omYVOJQJJzpbsZt7w2Vy5ZCRLmUQQHqVnGVGGtj NjF1mRbSUlD9H05gECx3lCXChMrNIlWdBainqqkFPzcuBabrp0lzyMJG5ij53iiptmlu+FJdLbTn 0pBtZ7TkdEtg00myseBWUf1ogHBeveR3c7fKbQ1UroqncnBs/L69NUwN2vVtW/HMbdXhBzLCU4XJ gI4gCXbhFWsvtBZENYJcbuXa2yfPv3/mYrQ3+o3f+FJw56Db6QZq/cv//P1EIr1/YvSlF54kJxSe NdwgULCTSRmrAW5EqQN4WVV0Ky39mhieKRW3tB75KiK8s1IljwFKygnLIncq7g3YFE+vrKXHYn39 oRgidxDnj+LBOT2eTwM5wWuwUq/nSK/iQovdXFlCQsdSvpzPlgMgUvG4stkcyMftbufwwCB8EPt7 Y3Aphhc6fMmhJc8U8z6vBzgM0xUnI6w7Vcgtp5Ihnzfsj6AITkQBum2za+sr5fzIowf3HjyM1YpG HQ8T2VA/1JVvZXQ+wHOKQCDwZHK7EJnmwtpLLq7sbwLGCVionXb34PD4cG+ylJopJBayaX8QfkoW Hxy1LI5BR3TM3VtPNxZnUyuLqUKqFPH4Qn4/WcsRKAGVnxs5QWmTaXiAGHiIebmUw4akmqec8zTl FXmHyBKN7HiSKDna+o70m3qCKr2KIEutbxAobNyKf9seKidBxLJS7ilLBCM8tu1JIdVk5I+d9ARU ANolGP4rSnCzBBdXDqURMsSNRseM9FpCSLS6vMapMknZaLtjbistMdQi2mpMvaSI2OUCbGgfVScW uO1iXQ3DNrGsqB1l0yRFkOZqofK2+8uKyyt6m9Rm6qDW96a7GeXZ0hutrNMVk8fp5tJbB4HnfA5k orjNINwdhkoKN8Y+EmycCBGy2dLWm1dnf/jWh4Vy7fjnnzz0ytM2L6ipbNM//uD7P30XJ7z+wlNj O/qAhGAhhZK9Afcv5HsQbQnMp+RPI/sowS8tzyh5OtlaiQpNLCl0ETTUIDSiXG0AycL1hRFSt83O xBfiyZFIT9gDJnGkgsFul/A7vL+hWvG5kdfZkSpmYfDK17OXFmdqdaiGiNUL4hghPtUynFMswaAf XggUxAQzALl+WTFDM1DPlyqwhyF1JNLCIdAf9YKjOuKM4IscCYSB9eCQjrUpvpaE5XN83+5DTx4j uxpZupjYk922tjevHqBI+y/11qlUFlUnVzDao2lU0rTAeRyMP8Ry7HYNP37iv/3v/q+/9eXX/C7X zz++cG1uvlAswdYZiPh3jA6/eOTwC0cOwPX1F+9//G//7Hvvv38G87R3oB83hPcSz2ljXot1x7Bv mRqdpYYASYFFPNnUmRsxnZ6nBhJX87KlItYwUF+pbnf/elnXQ6NfjeaMB214YxKLrUJIbVsS0vRB tYL2+9E4WxpQZFDnyvDX6s+Gk1QTG2eY7tBqn9aDuzxA3d98sbkOUirDZrFpm7W51KrWxgC4f530 Ce4EYUyJ57OZK9dv35ycAxf5a59/MdzbDx0I9q8fn7+8tLaGHe2BvTtBhsE2TtUIMtrZ35eXZ1M7 GXNBYuZEltOLP0gXk3MivZjLnBaUaqkEFpZyDpwoyDdUrUHC4mFQhpJWC7H8pQoIx4UFGpuDRDa7 lgJ5YhHZ1Qdi0f7eCIR+zVL3B/29veEAsLePOBGxZcjnQLJSBe/KUF/vwV0TINnCszxwNXdRljif 3dXrDwTczMkBL2PKlGELwLfGai8hX3CxxIVti8Z6iMo/wXC7H5fC50REOXKDCEqjFCMOijXgHLCw nuOz3RIJ+Yb6wv3Rj6+duxWfX86leiNBn9VZKyDqzDXq6Y3ag8vL2YW59XqxOewHN2fAimzPflce 9BDAHcxADrMosAH5rzih0mHEwTjMhHbJi0aJcb0tFyCvhLwx/BXCpa2x/MTISxivhZmO/MqFmYv9 vgSatfCtUgPohaaj1Q1PMzNZS/uoOcjqzha401MWm+qO6BGRVGpXwYhUTXgqOHvvSBOwczy7x28m s8Wz6OnkatTC47LqybLCHsxqv063I00Zhc9rRkpNTSmX48mGRsSA84StpEM2HryN1vsk/YaN1bw7 UdsWtYPh8suCoiygDN2EnZAyfnMP6aheKQ3T1euf1OZHxofhxt72/I39ZVqLdA+p4dWSrfoHUUDJ cugsNxH4UC4XMVwcHkehVMjl0jQXalafxV9cq/3pd38GKPqVb3xx7JVHUOZG1ZKdiv/kz368Gk++ 9vKJx47uLzfATo5oO3IXAL0KbaJg9ifvP1ierC4ptWoMtgNL48J5XQyisHmqWFDhTkSuAai14fdl rRTKcKqBZ/fi9Mr5S9PQsfgcnom+AQ8nWg5Fgcg90Iyi6+H7jk2w1+0EaW0qnwOvOiKxnV77cG8M 42utkAFFNdJ3Yp+A9J1Qk4Id7+bSYrlRhVsiGgErQaFYBBsX2grkAfBpmVlCot90JBCEvyMCQhH2 v7C0nMjkoITx9sdOvPQZuJsjOpC0P4odsflQlN8PefwJ7sG5ZDlSg7Z4GiNwaIzMtWKxUCvmnU7o x3tG+3t2hUOL8/NTU0vZTAGcPqBogdzHFIRbSzjmK1irN5YXz9++ubC4EIFD1egAVDSY16B3S2dy GMEwu+M5mWzRTUo9FU3CQlaJxdZCv0FLqkRZa6ss60Cr2IxuZN4qWWWa7lpi64klLWYS7N1EuT7F EHeGLDfglnEX1gp06Qv2c5dL9IVqDZIQKK24afkCmkGx6emmB7Q9mPU8m6rVViLzHWUd3VzYDa1+ 15Fl6MrVMql0LOYCqyVDThDK407P7dxyWy2PsbxoJGDusLbO0/BZ/kVecmjp4D0ofLbQamDtgB4Z 4z23mnjjlx+fvXxjdGzo17/xq737hjOFHDhkf/G9X1w5eSES9H/mmSeGhnpL9QqcQBBdhPWIyaWb SPzDmzXSO0BSsvzWO1EeogwrWDlOPyr5ziOD3L9JxYmbUKplqFCwqjhmF9Z/eeqCrWbfOTAQdviy uSIT5NrBSLoYX4UPOCEAWKVIJ1Mjme5yhKAxcTtLxdp6Oot1ZSAWQSFBwAvtCp6bzOXnVtZx/wBg OaS53YZ4faTvhRAH3scf8hu223qCwWA4BN7ETDa1tLqGNSdVLtj6w0++8Dx8kLkTSYcjy/JDUX7X yfJgT3DarDiUzUyjMQxybNbQO6TPtNsRBATeLFA1WMPRsQMHRob7UqXUuekbt9cWo70A69FsrQKN +3Cot98bqxUaq8vJuRm4omb7MHw8HhAx+qCMhxoPnMmUdhQ7AWwPOUiQIwQpaJPiNkFChLAxhVjb dua8TzVJVSWwafbQvOBJKRhQBharHvUdBPer/9sFySbhtqmxNQQ2JqBMQ0LNWnqQtDHCJTf4zRhI kjwzqZDs7KG3FDzFWdvP01ujt9bCZiqOrLTUbFoUKGGsVgGWTGoRE/hs1uDLb9KGWveuBZySlvJr +y5EXWLUog2bC7pko5e6lQp1VZVRCyudpUE4aaS3Kcq7LI4Ut6xXD9mWEdRmrwq1eTCbGFTteSui 2o+HDPTaVfLFYKoq5MmswAaIsrpt7sZ64cOPbvz5T9/BkP21b75+9PPPlJBJCAh6Nvmf/8O315dW jz926PljRyD84IDtcnlAS85NTg8Q7xn8pY0h+TlStDAfzH9PB4c4U3lpG0WmZt5DUg2YTw7OvIjX w8/Qk8C1cWpu5eKl6YFQBPlhkK8TTC/Y9sLfbD2ZXFlfi4aQTciP+4BUCyYnr90bcAUwYRGnnysW 1zPZurXeEwlik52E9TNXgPETXuT4Cep1vwcKVNqPY2NASbx4SwiLKky7tKXDZPW6AEJWUwg2ygc8 7pX1dNlrO/HKy0gnxOiDVjAZUg9F+YOV1Pd8dwxEluYkGcGJi0GGWDKAa5hIB3fsfXLXSG59LT67 vLCwVq80hvxhKE3C4RAIFXvDIU/AvpRNzMbjkwvzviBkuTPU1+8Evw82jjC+MAKX3G8sXpSME+FL zr2b8ZlIIJFdBk7jWSvaSI2pReDS2eyoy9Jc40TTSiB3MsmUlpJ6Y4Ppp20ok1kB0vbT5rLLHVlR QE+Uoqq/9I49H7RYVYokms/mkighTCe2W5f4LDpXBIl6lHnhM93GqHC7NG1/0lZhsCqzNvOyiORF SR3y3hCsvFniXuxMd6V+7jBeO7coZX3ipbt1BberagL9rVq6tMrafLZwpjlIlCNO30oOuUgBQfHJ iHqwrM2tvnHy3OWrk8eOHvzd/8PvWKOhZCkJ1w6oVt5773Sfz/+lV58fQa5E6A/BOFGuUJYtqq9S X3ErSFxFa5vI2jPRoknLsHKK5LhgA3JelK+xogCVozaU4aFhnV1cvzm9iGxtHqCgpr0nHO7r7cnk cjdm5mHVnBgZgqYFrub5Inx/YdGE8LV7na6eYADCGjZNTOSA1wNPc7iWobK90QglCEVoPpIQ1ZAo rAFSXOi/ES6ESFFActqUYKFgcsu1TNrtdpQqsI1ZAe1vLi6u2iovvvYrUL1zFZj9UY/vDr338KtP rwWU3lCmGQED0G8h3yGGIrxM0cPgOMcgdUMdiBUa/qdOVwYOqo889s3/839z7CufWQyUvzN94Tsz 5/OBasGOnHNNn83xaGzi1fEjY46huSupX37/wtlf3ChcXbckHPZ6LOyOuRqOQgaUihRjTE6JCKf4 /7f331GSpdd1Jxre3bjhXUZ6U7662nejwUYDDUPYBggQJChyCGgoGj0taaSn0UgzszRv8c38MWvW en+8efPW0jg98UkUKWooehCE9+hGN9pVl82s9JmR4b238zvfjcjKqq4EujU0jUYGk42szMiIe7+4 93zn7LPP3jJRYQReg+MxzhwnccqAZOXCH9+t6gmG9sjE23Nys06AA+UCM87WjZtJbi55hUN02Zib Noaqj19v472Mr7se9/rVJJLdnc+OqwRjd5n8V8VBpUFi/HgsrDtpKB2+1vjDUW8/wXmPvNGEWW/c U8YqHj22yfdHwZujfz5OVsc5+5gDYoxt3eOsx4swXsjJs4WmdPTJ45rgSOfA+O1k9e/+5tgP4F4n IqcoD+M0jQ/XKCdUUXTIFpl8o8ivY+kXFV2lo2F8DawD4eIKXi0vxRXudXgQJNrbKWNTHpoJP/mR Jyyz7nqnHHd6m6/tPv8Xz7o6pvsvLJ0+nWzRFxr0MNFsgTpzu1ghvXTQOoQMPhDOQB+met9u6XPh oxLLl80yQmkL2SuHzYwDECEX0iG4N1ObQjyQ9Fy8eC0OuSvGXVCg8L6bEO60EVVX0/u5RtXhQgJ9 kKuUMYKIJ6KQamqdVrpaYrTU6/PZHN52l8LCa1HyMvAprX30B0bWvtNn94V8IdiGtMY0CIYmc75S YWRkO5PBskjEu5DnctpYDFgt5UoNBTFlM0MTdqC5XDHd54EMA9OlViPoG5fj+AsZrxMNlr++qP1D 3ulIdmN8RHycMjSENqYxAa8SSdFPFNHzvhiOBCIX5xM6mpzVxtZmKpeDCtXyMMyAOrLLHgn4fF63 zWW9srW1m83sHaRH3WYUtX4cC53oNxh3uhEfVXJtSEfJ3XhXyBwnUsadazwmhbV8C7A4TnOP/kqV FIcz4pOi28iFDzOzo290r1JgHBnH73nn4h2blR9HyTKy8qMZ+WT/UBo1k1vCwM/5GhPUJmd8eCy3 axJ1IsbJyKoZYq3Gv+T1xqc5DsZHYvIkcb0r2508//VZ+b3T4sMjmyyjkYAfpuHjD9b4eCe1lGjs HJOVTy6zO9d5jEXd9UO1Xnfsrqp8FGhtrFk7vrQm66OQrDHgYyyPoTsrXHLj+FUKYTNjlIVs1Mbq /u/+4VcyueI73/nwp37hmeqg49R1U7P5P/9P/+raq2vLc9MfeuqR+FS0DY+LRpHLhS+mU3pCAheq D1oqTuN7ka0bd7WN1q6AGMIZN/pEkrorMqI6JLWxy++RNSKiy09EC9c86IzKhXq1BqA9CGr66elp 7N5a9WY8GAwFg7lq5dbOHtl3LMI8vq9PH7bXoz4m187yZ42W2+OIMTbq0oy3R7qFSU48jHjLWrMF B4YtgX2YnJ3TD+o6DkRQ6vkejjlbDqB5plTkeCN+fT11kBl2Hnj84djSsqQMt2eDTwCW11+kf70/ USNx456jAjUNdT3ToNMjlI9TWcMtF4UdUZCTBKgFGcVud8Smzz76BNbdo1H71Y3VTCE/MnXncTmk cWJyxD3ReXcc+CWfb2xtZPOIa7Z6kHI9OMsFAr1O0wAHJzZHJEc0jbiixui0UacfJuYiU3EkOkgZ akR+IxDevh/HN7WgQ+pWMgTE1avJkyYx+zCnmMTCYwLWhD9xO0QZkUlmso9EqaPJ+D0/wDsBhEMc n8OwHwYmI44bv7sjlB85NmO61Tjvydmr45FWmXqTCXBtHMbdp3X734d/ffgc+Z1aLgUnj4EB48SN Nz1sD9zxz/EbGQuvPrPbSMv4H+rl1G9oMN5zfcaaOfeI2ff+YAweupEJjMO4OnSDim0cxRgZVwc1 CeXq9AxMWj2w+ekM8fFBt198b9H6Xru89eVvvHD1ytbK/MzHfunDsQdWuubWcNh+/g++/YXf/9qU W//oE48s3zcNGC5TyxYcIMR9bYQgkXnoRPzQMuyabYwH2dW0RB/tRWOAQnQYFSAoGhkS4UVM0vgs pZaQKSLRbxkBXds6CGOJpeiAQCs+D7zN0JSr1OEjep3uUzNJh82eLZQ0j2b36Pv5YqVRC4UCM1MJ dFZq5TZQJzBLr9mFxqg5nMlwNOQOmFoOLIdIqYvVWrfdczkdmEsMxKAXh/VhCM0wjzMW8NP2hP0C uCLgvujhsZv0EUVEIzXgdN3c3j8YtM7ed37+wkVh4cs5qqvsJCv/643b93i3o6npYWTkeWzajA9w v7QaLbZoIqLMnomYfR/COMkIIhH9ToewPD239MjidD2T3d7aT+0VmCXTzOwCpOducoz5xaSmOWqt xs39vdW9vVqzRn4QnomrUD6+6cZ0PHVX3s69bx+sXCxy646Pz4gXKmoZgzWH+Mgk7+KXFIUqFxwz Ew8j6V05/+GbvD4ZNX41ybLvCihGFmz88I5fHbMjGKc2Dj6TNzWORUL5kazciFAMrqge4h0PddOM f3h3KBfJ+CPx/fBP73qNw9T9yEZwew3U6x93Bve+VG+/0SSEH0nMx3uCkZUbh/dmQ/lx2NekCpGX PfyM2Q8MbXFjRY8sgtFqNqgWan2NOD5GyYEQ0TTEi6VbLlWfe/7yV7714nwi+dlPP3Puw0/TZXR6 bBs31v7gt/98e2P/6Qfue/8TjzjCjkK5BmuPFym3e2ihDIaS5EA95OUHZj5TBoWkRw34PL5SJ/K/ RmqhPl/ZUlRubhyLegwEypRQrnYWlLOI2rAPwUPWtjO5NGOYvQA8YIdzdXuf0dBQKFyp191O2/mV ZZ/u3d1ONyqdhYWZWpN0vM0QfxTRJD+qpeZKpV0t1q/ktml9gqTH4sFoJOhGkbzTZhMKebUQhbSu ifcQDBm6piacS1vVdhMZbNrCkMo50isbOwej1ulL50899DBbEfvW5II5ISPe+wb56/vpJAWbxMnJ OxPH5cpH69xFcFYcF0VpNgad+Zy9TrubiQHyCdKIWHL+0lmTx36rkn0ptZ0btUMBtxMZzkELMZ+E HpvyeEEOK+Xa3lYml8rZmp3pWNLjC5pdGgaHHcjmDltv1FdXlRNkRAS9bGJ8JXITwyEZBNe7qlTl S7FflIiLZAUiEWBk7AaZQmSr+3BnGYRQIt4G3cvA2lX2o8S1X/+lXk5pq/MK4oQO2mlmpk7SvMN7 X7G3JQOWsliJyShoSIT9jZ+M8y4j+zrypTD9Qxj69tPE9clQsBYeD/UQ2RjvKzmbpH2HX2N9bU6F GUL5rXAg1Jf6Xg1dqteXCsswOVMnjkeA8ba3STbj5TAcbsYnN0aOpfXGchpi8ZPfqoho0GHGazlm 3UnDjlFhqA98QeIjQ5Mv1Qsz0Gk1map6HLKsfMMGeG+euFLSVznqnV9qIV63miyUQAXGzzk5Q3ld dFzRGuFYDL6zgPfy5/LURksyTeHaWy3kob1Oh1fGooFxZJfF3rWZ6p22f2S78eLqF7/6A5fN/qlf +eSjn3umZGoVm42gxfX1f/WnL/35i8vR6Od+9b2WgNR6UrOOBvx3oDlw+bHUuyFvaA+gJZi0tgZY 3pfMphbMa7deqDenQ1bboL7fHbgjMRbIanO1eZKt7Xejhd5soxNgdQ1tgaHV3WtXbCKgDkLed1pd TrNr1MExQoY5gXD6ll6uUyw1K4VaOdOu1/vdCFM95mEyEYK7+OLVK+V6aWYmgOBAu92EmTY1lfAH AplsIVssjqwdk71XaXQ8mnsqGIDEkq9XUV9BwjriC+IHnJiaYvxoffcALRfGO3umdnfYRVmX7c2b iNp0bbdW3aoUB8P2uy+sBB9+yO3xKHFGWMX2EXIDJ1j5X1/Y/st4Jzqi3G0TPtXtVwQgv3Dm7FIi jkzn9ubetdVN0pzFaLw7sMKd4gZPBn2JmL/eb2/nsq+tb2bKleGgC24OLteGpMh9JSGae8TVajbJ C4iXbhrzXMygOtx4ygnaCNkTcETFGAkdKuu742tS408apYe55vFZ+eHLGrFkXLbTXzo8SZWHjzNx CSDj2tKIPq/Loe9cbQMmf/3jTSbBd6blkz6jaubeAazcPt/xd8c1A47m4JOEf3KKt/EtY6e89wn8 0B8bOZtRQ6lXOPY4xnzYu19NOsJv5qEa5JMdaoISCYdTkVxZJeAEMmDWiyF5maMxW1EhZENi9H39 yvrv/uGX99PFZ97/5Ef+1ifbWGc5gBW7L37ha5//k6866qNnnnokuRwV9x5lHCEbqcXSYoB9NIrq erXW/Nd/9rWXL1+9cfPWldWNaxubqxu7N1a3W+121N7Xp2erPfMf/cXXX7t8jbH4eMIv9ub9NnP1 I7vzxSubX/jmD67f2r64GAdQERwf7QxG+MWxReB1uo8euz3gdkE7qTe6W3gLVesehwvFunyjxq4J 5L2WSoOwBzR9v1iyW5jyMxH/Od96rcHNCBCKv+Ps1DSaLORMB8WCeCSNIGBCRTfbHMx1I8o4rMJl YaMbSF5VbbbQe0HGa+SyMYVK+l+qVJvD9qULp2KPPu5wOdX4vvpwUUI9CeVv5kL9m3+uYS8nybE6 Fu4PUkpJnGwOm98fP312dnoqU8zdTO2t18qFbvuMz+t12b0e3eHyB7XYlC857FjT6co+/lLpvNbp ziKfqwecJueo4+y3rC4H3X4zBSN8KFI6uudSBNgdE6Rc3ldxPgzpc/GvofNPJivVnlATeIIiCZM5 SlNGcnQjUxeFRu7tY0PqhPVhpIXjh2rTHW4dRrRUiaxUxUZkNxhxE+TiEAX/q/qoJhH19h6gouMd oVzBwcYTDk1ejY/ryFGpHeiOPvD4l+NXvgMwOT6UH3OeY9jcCOGTMC1Y9mHz+s4/PA7YmewB90jY 75nFD4dOEkyF06m6RvUe+BAZMu7jfkjCSRrJZIMdxyupzGpN2IS2YD9Qurn37/7kG6tbB4sPLf78 P/qcb3kaze6APVB7efV3/uUfHKynLp2f+/jHHq9o1oGDKkT6fU5xvzJpo6EHeGVgu7y294//5W9/ /lvPfu2ly59//pU//95LfH3xey989/Ll76+nZuYWqFn+h//vv/zfv/bdV/KVj7z/6ZDXUyyV0T/K dt3/79/589/9wtf3y9Vfeu8TJLpy0cn1iv0Qqb9C2QcjQbd1bzJCwetsQpzsMcffTVezGXjBjUqu Uqq06sloyOd2b+2npyMRCc7wFuTWkI6rx+P06Rov2e916g184rqalSfYce8kowoGvP1BB2kAxRgQ 118f3VKzrdwoNrtNp9fRH8LzgUs8aA7a508tRh99h5NNCAKPQJAcZe8klP9V3fJ/Ra9LZJVgKdjL eN7cCF4EtmKhSOcymJx+7L6HtFG/XCrvbx/sbmboZfo13ep0MGpExjEVDsSnfHvZ7F4uu36wD5sV zJF4b3O62edRVAZjIJvgNbvgdmIqLUMLx5/ORIZpjNGOc+TbgJFR4xt/zz0xEUq/+wUl/E24MLez SO5YBV6Pm5GTRpuKiuovjLj3o3Prv/Ss/PD4x7H9zqz88JiAOF5HCrrr1O9Ot99cKP+hIz+HSfl4 +X9YKL/3J/yjV/bOvyNNVHuWITomH7vRWyftxHyHU6XRQwTvAeUhBGixkqNHwuHqVvq3/o/P/+Dq 6vnzK5/7lU8v3HeuXK8Hgv5OpvD////9uxdeeGU5Gf+Z978zMRXtUCVKHiMRTCQvJlWa3ekp19v/ y+e/2Gv2l+ZnVpaWotHgTDKua679dP7G5j6e9h968omrN269dGuTY3zX/edPz0Q6zQoZ93au/m// 8C/2i42feuTBjz5yVlrYaqRftWcJ5cKXpQcgiiv9PpE6EQwm/Izte+Ce4GTBkRRr9VqtRfA9PTUF 76xabk4H8ecUrhgHq9x3h13Y750ek6Kk25wCKgUM79FTZT6KwVC00W/t7ZeqNdqbTG/DoPf5df5w O5WqNtvAdLBi6IhyxWeqJYL88nufpk+KUIxxd0hGdZKV/xXF3L+ilzWYVtITGUcACY3AyW1E4Txe SrWR1W4LaqefeEIPB7uW3s39zZ1yIdOphnQXkwm4D0JimfOEoh7/sGEupBpbe4XNnUyn3JjTNacP GTZhsiIhxFWLpTR5A8TaZrvFnJLk10bGrITOOQaUfoRyo6TZ1MScZJLjmD0eulM3tJpHVH8uNov3 XJnxH46Tf2O3kge3kYG3GO+rvg4bnkbUMN7QyHDfJBzw5j+ku0aExpDT5HVuR2X5eFQUvyPU/pDc 9vahvMlQboSzu78mBLxxH1VtjmOA5ZiDuHtHGR/QZNz2bgjNKBpe94Uop1T70krBSgWQgcl5seHR UO8mGMHRtpqZdCuiI9EfwCPUev70ZuYP/+wrl29szJye/dAvfHTxA09VMIFzugfb6W//7he/+ZXv aRbrh9718COPzmOA6XP6HH27fcAspo0OD2PQUhmarLV6e79Q+b1vP8sk3a9/7MP/0z/89c8+/ejn 3v+uxx5+JFeu3tzeKfb6/8n73hX2+/7oG9+rVRvJcOSRBy753Rba83/03PqffOEbTrPp1z79s/cn Q8oDV6RCjf/S3BmgdaXoXYD8wvMegj06cGoM+7VowJEI65TE6HBxMWikyjanjq2n3dXnr8iEqIMs ZpJ4vCxI3G1eK9osAZ+XIU/MhuCvCApvt5Tq1ZdurhZqVZxkUN0SmhkrMBh6lYMM+T2KibMM+lks a+n9Rrf92DMf9fh0Lnk+AZllUj2Qk8eP0wqM78PbXJFx7DQQM6aN2ai53PjXOz/w0//gP/tHv/KZ Ty4sJG9u7f3pd5+/vr097A1pp8JxOr8w/+6HLvzUQ+dmIuF0KvfHX/3uv/i9P/3Gl76CGids1lAY vmyAnpLIVMjOf8x9fvzKGY1KI7be/u6HRdpJTj5pcY6HWIw/nwzm3E7wxz8fH8FxSffhARov8vrH IXflDX5z14iN8fo/BE6+YyTqyNv/ZV1zx5/Xm3uHv8zXGb/zuD6TLvUQ0jRemLghywcFdxASCGgD KoBbG9v/2+/8wfOvXH/o0tn/+2989qmnn3LbnKDJtGx/+3f+8Lf+jz9h0v3dj1x69OIZXoXcFaRC tFOYWpjMCEj6bDL5Az4+hU6HFiYZuxXVfs3j4Tn3338fwrG0xYEKIXE/+fjDZ86cZuLmB69ezufz Dq/OEV25fhOt6dOnlu87c5qc/3ZKrj484ycEXEbsUTaUKVCVpMP6XkjGz81P339q4fEzyyhn4fKz dZCjARAO+CSkQz1RFRkpjq55/GTZTqBKG0EZSB3PGTgunV6fUM0x8P/0gD2aKxTyR8MhYjmOHB3R JKCbYKm1W5w1r8iuRaM2lS20my36yrJDg9+oVOokK39zV/zf+LPHsz0GYqHCpNK5E9gVeiLXHBs4 IGWjUadwG3g9ifMXfYlAsVPYLKS2iwfVZsneVxagDt1j906Fp5ej81wfmYPyAWNGB9l6e9hpDSN6 kAlk2K94nXChMLE8meyTHFB53ksWTqaiQEsD5DAi2mSOzyBgqHR84mQvyOnxYU/ljJOgaEC9Bpo8 7m+OjWgkDzzEawxsaYLn/rAPxyDPvf5xd5b9xj7gw8T2hzx9jC+MedwT3EnOSFUYY8bI0ReY1Bfj wmZ83pP665jd9BglSMMLwyhobv9XCqNDcvpdmfzhit/x8zeAXd2xBhZaMULjFotOWumK5EP5DxWq gZafHd454zxWp9vi6pQH6zd2v/rFF67e2o6djj/zq88k33X/wGX22DVzrnn9D775+T/+SiGbf+TS 8oc/+Jgv4gFnt7vdXHdkKjZ8WswmhtkF/BBMG50i80G69HvffJbze3Bu0eX27VWa6dbgL77xna9/ 93uZfPXxixc/8Z77IILD8Lpy5Rr6hQvnL52Zi13fSP2Pf/T1UqX4c0/91EfuP4O+ObFS5C2IrnhH K+ZSrw3zHe1SAGuU6XrM8hCFoZzD+Ga6g69as7eTQey2mwxGpwJRTsFhx1bXjMIKAZ3OKWwWp8MK WQxCDo0lkBlMgsjvEQVjpp/WqGxOplEsGJyPJtBeH/VFQQOdLZ9Dt5sZBLXGgHSc7mwht57e75sH T33qw75wxCJA6JiXdRLK39i9+1Z71l1NNwQ5hwN6LPBRhG42GmmaJgL2tTpb/PTSqQcXk+5+r1Is bW6lytVWkKzB4hKRZboxXi0R9blc+F91aTR9f209lc/j8ixqAQhxodzCNDSybUJ0PQwNhy05cJDX ASYq5kjSdLtxp9ARhYIcA+2O4/HhMh9WHZNk+TD3NeY8jfc4jG7yjRHRj03Pj8ucjzugYz7xo+3B N1SqjNdnEsoPp0CPBaEn73B79cah/Z5HdNzeKIOF6g/ugMtvG2q84Qv6mCnQY/+eBqdsHwp+m+Dm gG1kqB6PG9ZKqVjutXu0/V589eY3vvvC9atbD1w886u/8fOn3/lovSNehu1aP3Nz/Xd+6/cPMrn7 zyx+5oNPJhcT4okFak2zx2bDwxbdEho6EPDkKlM8FrvFgUr4v/7qt4AGS3upz3/la3/xzW/9xTe+ 9cWvfB3HhoW56c/+wmeeuDDfaDR6fcf3XnzpoFY/tbSwEPHeWN38rT/7MhfOf/Zzn1qJhYnfpNUq 6R/h1GNcuKDcdCm58hAvhyy4tptKlypNcXdBacDFDM/qbnpjPxvV/Y8ur2gurdOBpYOvF3kVVhiD hmKwSI+0WLqxdyAD25TO/QHPDwf8zW5nP8NwHy1ci9/lIdAzss8Xr4BfAUxkAMyeeajR5BwOKKy3 sxks8X7qUx8NROPIbakLXmC8k1D+hq/pt8YTDafOsR6Q3O0CkfG/XFXGKDJoOa0UxdMyOT2eNnZW xPh48szj71o6c8rmca+Wsl+8/GqmVrHazQHNY0bDqNWPeYJn4/MIovcr/Z3t7Gsvr+/cOjDX+zOI RmggijYElZmNRsONNAgaAiJUPVOfySPN6SSjgCRLc13oZmpGjmkPkXS2KLlFEV0E0UQYg4uVUlKq znt8KTD38KEitaKFGA1PuWOVsoDKZ+W5E4qIEa8OPxzlOXCPx7FZ+RuKx7c/e0rjMbteZbGHDyXK Po6d4wA6jsXGVmdUGKrLMO4sjKd8VahVapTqwMcY9yTQTyAqdepHzvPoJnbP9VTTm4elwBisOoSq DqM83xyu13gHHk8AjBd6IlB190dm6PapxZBfieQ3sEV/4Og7zcRtkHI83UaoftPi65kgZFvN5WoN zqHbrrfK7a9/+fk//7Nv7e1kzj95/m//vV9KPH4/fXjd5dbcocyXvvfl3/mjZ597+R0XT338Q49P LceaYv/QYb6ZPlCTqw2be5t9hK253AYWu5DmKUEdW+nCv/3W94Cz5+IJJKnao8FaNjd0eT7wsY/+ m3/ynz915lR+72rc7/FE48++dnNvP4OJxCc//vHf+g9/ceXGxmPveOLXn7zf77KDAokUHF/EcTUu QKQWpQtmFyy2W+v737x8Yz9X3M0UuoOhz+nEE0P3enYP8qlcJaz76XZ6HO5KtUELFIfmTLE47DKk zQ0zACpp9bo0CHSHB36LgDAOegmjcrnaH42Cbj99UPFwFC0DGW7gzoIzQynQbvdwgIZS3Mb/otXY K+a71sHTP/cJ/9QMqw5LWPbOEzLiWyM+v4mjMOLFnSTgcQw5zDtVh8sIBhL3ob6SnnP1h6Znz8/O W7GEHppube/yc1DzsOYFuORaoW/jMVvm5uN+n5tLeTebe3VjY3V3t99puhxWPaCTYojiLikKoCeD wuj922zdWl0ZErrE4cQYCiUfk6JyAjCMT24cnGS4516Po9nu0d8bsM0YUbmdyaof347CPzoeH5et HxP5j31BNUpzD5TIqEKM6mAcyseR/bA6UdvQkfB6JPKPJ8jv2JRur8L4BW8DJbc3h8km8bq253HA 0VEQ546E/c4P5XCLOq6dZuioHeJ8xinzYN5H+isyuwVCID48bMUOp5NrJleo0qfJ7GW/+JXv/vFX vsvW/9lPfPBX/qt/YNH8XefAr/u4qm9+99mv/vFXv/69lx48s3Tp7MrKchINaKI3MIaT6WVh4Mha OdRGQyjnbeVSG5mL5Qap8G9/8zuAFX/nUz/7T/7+34snE3vpg4NcgWfO6d7TszP9QVksghy+Qq3z je+/yMy83+t+9oUX6Ze+66mnPvPIOSpR5UkkULg0iYw+j2KwkMYUi+UrWzvFej3o8TDtUG7V660O yohA/jvp4l62BAksrovWCoYV3BFoJcIoF1M3UHLEk+j3dnuxaDTg1ehpwi1stNvCZ2ki62iNhoJK 89wKkq5pbk1anwBS1loBhL9TG7QrVaSsIcz0M83S0G5+188+448nJRSI06HwhE6y8jcRRt8KT22z v2M7giMoqnKK6aWYwnRNjJRO9nMjgTVgUrJlJjeFTgA93GmzRkLR+bnoDMNj1ky78MLWzddSW81e M4L1M510s80zdMTtgZVAPK75B7VBequwvrp75cq6j4u53fM5XGJNhIynQKB9YEWfN2C3o8HLG/W7 FJZiHYDgHGBmTzG5VP1L9WeQ0GWg6BDDvROTPaazqs7kMCU08luVx47D2e3EcxIZ7x2Fjw3losJ0 ryz+GP67QehXqegdRzwGlA5/Z8R1Odax/rtRT6iJADEaMVD+21uuPHnyo7uvM3lHI8tWe8Gdj7v/ PfntZDD0cELU+EZh5UaCf/u/4zc08vHJEJFxghOo/e69QmhwE+KhmjMYjwJD/6AIGzDwaeVbIufA 1rfYeg5L3RHs2XdvpH7n97/07GvXw4ng0x994lO/8omS1hl62l5r0Nrwtp+79h/+t//wykuXQz7n Jz7x2MqFaW/Q2271Ri00Bp0IXOGB6TVZ7RC4GM3HB0iNmjKgLwpFAomY/9c//kK71fnAxbM/+9hD j0a8MYvlz5+7nMlmCp1eYuXMpYh3BKbep32qffe5l7PFSqrZunLz1ozL/c9/7lMLYX+GRigdJnGQ GKt9iawdwDktKKv92trO1n4+pgcSnoDT4mh0e/lCxa9DI7QWqg0og4lA4NR0Ihz2Wx1Wl8fGcBNT rWFOxuPMVqutbp8xUt3jB78hOaeHAi+T3Ig9kZgtGxWgkRl9ctqrTg6h3+4WyuWDfA7xSCZi2SD9 aCo67LuVfHPQeerTP0Moh2Ujn5ESOT0J5W+F+PwmjmE8ImQEgUmON87AjTz8zhejhcMcAi0X7tJW vc2F4w76Y/OLD9//wHzYbwZAL1U2dw52dzPMz02Hw1xc4mPitseDgWQ44PHY24Mejlwv31xd3dnN otBmIoFy293wwJhO7nrdHsl0BgRuLk0elId0ttoCgah8ekxgnBwYo3Nv4mzHOa78xWFovRP0/tH5 +CRO3fttJ5Dy3b89NvQfhT7Gu4cBX0wQHyPMT8B/Y2hK/Uw2WvWdgBLj1z/a2hx/fK8/I/VyUj7c 4/N9XWgfh/LjWgMGVq8unyP/d3j2KtaP90t1fR03HSqBc3IWR/F6yNT8fACq3EGnW+wUUHEYNDpk rV/57gt/8MVvbe4drJya/9wvfvzDn/qgJTpV6RdAJDr10Vf//R//z//Lb99a3Tw/H//Eex6ZPYV2 kIfBBqkdh9iu2IzhGZfCE8hfjYqT64JLWg7Gaqfv+Ntf+1av33v60qXzyYRj1F2Zmdro29ZWb+3s 7/s17YMXZm1ubWCxufyhF67furW3ly3mCJqPP/jgZz/2kaCLu6GjphuUV6jKkpQIs0x+orH18vV1 YPoL09NE3LlIaDYSYmvZK+ZAzffz5WKpxq0T9OpIJ9IXVRN2Mj3NPFG91d5MZ9gUAm5Pv2+m49rs MGXqQHMFSkyr02FOlUYotx4Ec9qkCBtgNIGFZ7lRc7jsOkpbbjeIZdTnY/+6md6tdtvv+XlC+ZRU P8b1dpKVv6mw8lZ4skwcyE1tsFbGgVvdt/KBvh68wGWEbjyB3OFgNloSdHRNLA7LwG2PXbzwwFPv nF5IllrltXxqtZDeKGd7bpsDwpWD5rmVUm8uHF8MxWOuQPGgUco2bt1K3byxm93N29rDiKYH/Qnc Ey39EcKeFIwqSvEWaAHZVcvI8FJnjxCBE2nHikj6vbU+jmO2iDCL+hrvUkYyqcCMcV45CX2HMeje H9Mxse02ZvPGPt3DFTbCtToWY6cxgJTJTyevK0wfeUjmqsCKsc2R2pmMekN9jpOYabzEnQ/1E9V+ nMDxtzc2xeV/HbxyZOe767WMeR0jnt8FBU3Yn8aRjUsh2YnuleCLFKzx1gqFOPyqVQtkyCAB6Pq4 rG7PUKun61s3D/7Dn3ztG8++Asnj3e959Fd+4+eWHr/Y8KO/0g0645krt775r//sO3/+jXam9OjZ pY/89GOnH1gqtxr1BhEPBp5wE4EniHFuB5c+GlX9IagKOoimnlWMKwi6zCd7NjZSv/eFrzWGo6fO XnzHmfOj3qg7tJ6Jxm+l9m9k0wf1OkpES/G4czgKWE271da3X3qZKpL5iL/zvqd+6r4VXJMh/9Hj JJALuCInJdoyoOZsvM1a+7W1Hd3hPZ+Y640sc6G4x+Lc2MmWsUxmyr4xclihCLjCms6Mz3422+ri EjOqdprVVpNAzYvFw2GPx0syLgN4dhsbGDcL6AoUxjzQk8Xq9dDbYgaW2X0yfpIkNyEcE2eezXEC XQLmYFF9bX+7Pui85+d+xp+YguEul47qKJ1k5W/sDn7LPGscOO51PIeR/egvh2YrZd6IyTq5c0le LEzZ0aJE7ofbcGCyzy2fe+e55Rmfv1qrbO0SqXdqeFaZTajBgX9jd8KYtcfuWJmJ+3QXDc9sqXwr lUJksVAqW7udcNgHwEfar/S/JG8y+GEyqz8ZUxkHPIMT/iYZEbcJJmpqdBLOJtnsOMAfOePj0tHj PsE3yWA5nIG//UGM6w8j+N0dypUxmTrKQ0mto0doIDBvJJSrRTRawAaIa3wpMO2ej3svxOFmcCSa jxfRePUJdDXZII7bAkUn7TYZfXxoakLYw8OrE7Oq5erlV25+/ivf+eLXn1td3z09P/PJjzz9iZ// Gf3MaYcoMZsxDc+8dvP3//2ffvUr3++1u+9/+P73PPZAKOoFQaRpybFwWXnRfhXAYUiIFQq1jJoZ 3WOz7fYOYubX+XL9+b2Uy2R5+PTpS0uLqAdIUqzp9dFou9mo1apRp+30dNzDzORw0HDqr21t0eCB xvK33/dU0OuB+c54kQ2GrYgkGp12xfiRdTFfAV05yPvc2hRecJygw7GRRk0gPZcMs22hXRELBuI+ v9fuKDca17b3IZyw2eUr1WKtweEmAyH6o9BgwPzJxJn04dVbkBqrbD04sZt1TDdcLr5HggX+GL8W 208XI7JMGg1YKNbaTyjvtl/b3qoP2k///CcJ5cqJVFV9st0egwm+ZWLXyYHcuQKgbEa4OKy3jdzw GN401a0yFZ84RJChK01SlJTB+Ia9PlGYi4GG5tWXr1x5+aWXvvgHzTJ2uN2o03cmnJgPxAMuX9Dh YujY0jc1O41ULX85tbNTzo7sI59Xu/jwciQcXFyYmV+YdmqwWVBkpu7s0v5RsWfS/jQOb4QY3jGB 55jrUGST1Pne7rAZndBJRmy87mEIOkaO+9iriBTynr87Tr9bJOTVY3w8xmEYuMQRnMvIeNVPAAZ4 CKVokpUbQ6pGFq8kaiQ8GW6U493gMH4eViNG5L59mpN/imDIm3mA0U42HAO3uV0EyGd15CoaM2oE jL3XQxKD8R+orUiU2Liuhg632Lrlqjtru9deW7t2C1/MQrnbvP+xi+/66Xc++J53+CLReqUK6mKr Nb/5ze+9+nvPrW3uRaK2973rwuK5GZp+4NL1Vj/q1kTWyiG0J4xryUq9MEGgvrroNHA8UvAxDsfx lgli4M7lhsfjf27jgL3tUtCveb3Fdo0nhmx29KLX621sjmdC+vmFKfOgwUfeCMW//9LlaRyFTKPo 0lS920l0qHctxV5V9TyRHwJgGWINh5HEqGv65nNXX7m5l/CEl6PJlalpdpGDTLbeaycTifVMmmqD vmXQ7bYMRm3rIFspx3wad1q+VAWr0T3esB4IeP1QX+ZCYYfF1moiycs0KbXsEAox9QA8YPpPXZTv YOPg+en20AvNYybUGfoifib1e51WRHPla7k/euHZkrX1m7//r+bvf6RFji+tF5n6O8nK38x98FZ4 rnGzvS6UHwdQwH/ilhD+qbrZZAJNlOSYuOO6VRAkcbcjmXQ0Ebv08APvfudjZ0I+5HD3U7ndVI7G zqgz8FodXpdLRpPtplBQn4qRxDjov6I5970b19a29rZ29riycRNnJALtTQpDIxCoSn3MJjTCBLKj 93wcl1EYgWoS2oz8fiwfcMwLvbkPSTEx7vE4LpRLMnoHfHHkwO8dypWRriF0a3Q7D+nw8iEeDj4Z KNI4lN95QMZuMX6jO6O8qPK+qfU0Vu/2/x2C+pNVNt7ndoP1GPkteoOGxLd0SqXbLsRE/pvJ5Yng 3/v281/71gs/eOUGmt2PPXju73720x/77M8vnFlgFtPlcRM+929t/NkffOHf/Ls/LmwW7z+99LGn Hzxzagqbzy6aLOx5ABvdAbONA8sIjgfaQbDydCdKhnBDjAU45K6M2urfth4DaBa7W0/G46hrQUms MfmJomGtzkSlNxyJhgIe5nZs5lqtQoxGc9bndp2aivk8Liw1YcboQ4AbfDAQqlBomdwwsr3KdTsy rW2nt1I53exBe5n0GaILLaKzK4sH1fKwN3BbbZGgHwJ4sVFHG2sxGqk0mxgFkYaHNM3lcLUxBQMo QcDADZmnV60QuK1eLy5vUs5CZS/XMJXrkgSh1DiViDBrDXq+kTpA5xnjCnzBakgdNOqpSnEzl7Zq NhgsgUSS7UYlZpKSn2Tlb+7Of9s8u98zssW7H5WhnRu0ld3deP7Z73/lqzcvX+9XmmGL833nz8dc Pp9bp78ETRxj9G5/1Ox2t/ZvbucKW4V8e9T2R70Xzi889vC56cW4BaVniLMQqsTBDsMM7kyYLQgr cy8I+KJEE6l0FSRDO0tJBQk9mUyFVFm6ZRJQdPpEhhWRurEMHFNZFqjGl9zXBgw9hpfM5pbsHlJx cmdxPxp4vfK8Np6qTJqU1rhEL6hnh0tgvIgRyhSfcly5HnnCOPN+/bodV90yM3jkybebiKqJebSn OA7RAiEYW8UEbR+XJWoDHsfbI78ydCMn2Nq4VOG4xa7EeJ2jyTySquqFxzrjEtFFwofnyccgOa4R GMRoR/C3oQigi0SIuIQD+PalgKOsE2EcseJpNtp2u8vpiw063fz+fjlf662lvvjdH7ywvTHy2E5d WHji6UcffP+TgXiiSno5sEd9IUTdtr71vd//3T9du3yLNOLjH3l4Zoow62Pkh0gNA4q3C4YDMPDG +5rRJx5fALRipCUj5YR8uko6l09SKSUOGXUXEXjlejeQSX2uOqewvGtkGEzS11tNzDyh+kGtaXVa /JB/ytVgQtpfpIckL+Y0hYyoKGJEc+Y4eM2+6Qtf//6LlzewEL00vzjjCQKax0JRaoitWk7UDVsd LlHmNnPFIjyuhdmpLDYVtWrcF0B/plZto0E9E03YTbjBNYcdBp3A9p0M/9BSOCgXDzIFr00X5UPz 0O/zxAI+znM4FHXSTk+MS/u1BlP8naCr3Wt/89pLQ+fgv/+Tf++NT8F55KOTUz6R03rbhOY3eyIG A+H1j2yzMeoPMAVfOXX20TOLUU3D6hZn2FeubGSyZdwUoWFJ9YfsrQADo5lkAPWJ2VhQ87qKrcZ6 5uDy+voLl68h/1apVaFbAStCCqZAFj56p8uchch1IZbRhjbW4TBokkK/6rRa3K0yBO1krlswH4ak ydG8CtEwQFluYSIsr8Zzel3hzEzwByNVVl9m5JyMb8e9UuNPjZCmWq7jyXUjvx4b3Y2XbxIShSMx oUHe2YecRNG719sok17/dURO656oyeR1xjC40QSdhOzDb27HbqMuuf0Yv/7RH6mjUNiHcqkz7HEm BmzUX2qnm6yD+oa/IMcUXwj5P+FK8heC0iqNY/mfnswninME5if9Pp8cG7ND+chS6XXr9euXr3/5 m9//+vdf+cIXv9vu98+fm//A+574+Cc/8PD736WFg6VqxW338rEerK5//Q///Hd///O3VrdmAoH3 PnopORtCnISkm7Se/HRC8jGImap4UHpeBoFHwUGyNSqxCvmF8teQCK4MPgyyu5yf6OqyNzGr1usT ppWBvRy5bFhUk50OqoQ0NAE01FWJv6ICkowXUmC8ZAFmpusQrXBB07q5tp0tVLptCIbDeqsLKcxj d6UxlGDMlB4m4zx2JjP6vBoGAHDJN1NpInLc62+1KDbIPOyIm5OYHxykAcW9us5WBMiJNHmLPtbI FA6ExE6FsnXImBDiddw6NGiHEBfpQdEA4IB9CQhm5q1cyu60Pv0Ln7ZrXgY7VJmqsLITrPzNBsG3 x/OP+9xlBoOrXVIcIRe2W83M5lZ6Z+c7X/ry2pXrB1spLF0eml94eH4p7tS4rl12ES3ibuI6rvHk cnErn9sqouXSxGA8FNGnp8MLc4mFhUQsFtKCnh7NVDsFLpL6feajRYJZ5dnUuTKFLfikLDCXrNxz ZOiSHh4i7hPj0XHAU5HziKYIV7TdJMZgcmGrxH/8XwkAhh6uQQ1UVHwVLgbAscZeof5IBUoJBirr HwP86s/GwdI59NwZaSebwN0RePxz0NbDaH17v1B7zpHXuR2J+6hwj393mG6rMySUGXIr4zdScUfO C9h28ph0FCTZlpMYJ+UGYmA8PAASEgPFo0mpW0r5Ih+fSLApfUtyPNEDN5grQ2hMAwK5BDyRdnI6 PYhL4Vppszqblebq6u7Ntd1bW/u7u+lKWTp4M+9cfujx+9/93qcCkRAqrBYby2Vn2LO/tvrNL3/n y1/97v52ym22LU3FHz63cmppnpcRXyFhYiAUgWonAhIyewAAqHYbZVZkjDergQSAQmVGNP4Ahd0O JDNg2pNK0QC4JUOHPsjlRexuEgxHAxc9eSoSKlFGoJWlPYk/cZw2vrpGqNFkmok0nveVurA/YoC5 RzYxNoSyfO8Hr712batcrPcx5hpY75tbOJeYLpUaYc2nudzRYJDFy5XKgDlwB2EKbOXSy7PT1Xp9 Y/8g6NF4mVy5gqb/ip5IzER5FzDMQW8gnSrc3mBt2s0gSZVKDUiKqD8VDrP469nMbrU8qwfA3fnP 7Exy4yD1py8+Z014/5//9t84w37YZhyi8uQ65Le+PeLTyVn8X14BRtRIkbjuCc3cmU7EWVRMrWxs pm7cvPb8D26+em1vbc/U6C/HYmfnpoPeYMTtlXLXZmkNexAlO/1urlXO1Eq7pfxmPlNFR0lzTE2F 5mZi0F3On1lyabhg+N0+D3kdgYNAwS3ndTnJA0UBAOBG0i4hNWI7Ro4tNuUi+ywZmQJkuAHlzjeS 4LE61QRjcKhQbtDnDkO5klQfN0pvh3KFbwwR/X1ToXzgvnONjW6npHL3CPFC6ZEq4a5M+s5E/46M uj8a94XHG49Rdxj0YVVSGO9++A1B7PB4bqf9slMo8sVkk5KsXD1Pw+hbXgn0Sb7E6FfZxPEzQh5j XrJ7EsGlvSIBtFCrgediJkWayBK2G+18tlTIVTe3Dm6s7a6u7zVqLbvFHg+F7j9/5vGH7nc9mIgv Ljg0CCFtl9tNSE2vbRd3D770p19dv7lTypYSPv/j505fXFmABsJe7vaA28ieLTPDqAnSilfoNIiz 2nIklBt9F2MrllCujG6NMSsRkQAjG5gcaIJKKB8DLMR0iFo8JONVcz5y6YDUA+ShtkthocaAoHE7 3HbRDXdaVbbebjaaqlEggA5ZvdpiJPfnbrh2YzubKqRSxf29gsfiSgRCvN3ZWJKVmZtKYBtUKJTZ jfw+b6VcHQx7kFZWeWql9sCpFY7+5RtrKKp/8NJDnEi2UChVagGfHvH5LTYLRYPozwwH5XqDBQd7 SYRCmUrxlbUNX1Cf10M+q80f8SWmYt+7eu17t66dffT0r/+P/x+L7qFEPQnl/5dj3tv0BZjm4KYy XDmBPxrkJjLyg3Gi7qR3Wq9uwXL59neuvvJaajsFAXbFE2dyYTEcnfIHMSr0UfuRiPZ63EHQqtLV 4k4xv18tZxtVukB4Fc4lfFG/NjMdn0chdDquhXSb5sShkHuMzIi7VcpF41ZSd2+51lTB13ioKGbk miprPNL/VcOQI5PLCOUG2VbFMgnoKqs1ivBxTDC+5wmiKjMJj4eYDEGOkzWgcyNyTqKvGG8ePv1I jJaDG2fu6i8mL4pr5N2h3Hia8YQxnm28ovzEZmwtY7TIKBGMLUnIf5OzOfIGt8O6EfzHx6qGaCY7 yBhll9fvmXl9WVp1BEo5hbA3ApdlJFikQkTUWH6kTNtGI7fdrmPAhq1gub2/kbl2dZs9PVOs7GTy JpvVG/JOLSRmlmfmzy+effzS7MxcJl8LBcNiQFWpm3L5V7/9g69+5bu3Vndp9DEMeWF25r5TC7FY APvUXp8UFgKHGrflilPgihV6B+NsIoevnEOV0Is6d9XulC6firISyuUcaL4SZBEWJxGGSG6Ecji2 FJXC4GPgUkR/ZPaHJ+keHI5G5Uo9V6rspXJiEIrpCjr+Id0vnBcsRU0+v4eSkNdoiShum24QEA4r Gwz48WcbtIep7ex3vn/l5s1dljHhDb0jskwJMRUJI1DeaHaDIb/Vad/bOwB/cXoc25kD4JXFpRlA EogBvNRDyVP72Vw6l4FnmYwksJUVDqR1VO9Uw24NJeBKqxnQ/QGvdz23c3Vj57FLZ+j2dkc9zOSm dd8Xn3/p1V7hZz/7mSf/zq9zzmJAM4JnPBTC/QnA8jaNyf+Rp8VkM0kMI3MI3Jmc9r4ZxR81TYfy Is0atOj6A9qdvY1rz379O9du3tj8wWat3XSZbTPeYNIfmOLLh8WFE3ILN+nAZqKTA2cr16wWYVZ1 W6t7m1hbwRoGZPT4POFYIB4L+QPamVMLJCNBHLd8GkmKSHShUNfruX0BSa5E8r8nWnHc7UKWUDH5 SJ5tRFtubreZm1dgdSOUGxY2wvI7JpQTLN5UKFcGykcfxn4xPpQjvxjvD/cI5SrcTmh/tzNp42/t KpRP5ifVGaiwO4aJZd8x+qiHf6h2hHEvwKg9ZOei7TnhSxpPN1j9pg5Zv9ol7wrlSOuwFA46gQ4R 24PWBKCM6415MEjvZhkN293OZA/KrWqHJBI5wEgsfHpp/h3vfHD6/rOW6SmTC5Ckncnm/IFotVxP X7+x+vLV1Sure7f2O7W222J/4uzZmaAf3AB+E11zzr9Hq5ROo1v6IvK+NqnnCPEIbokOgPSmxb5K ZeVCSVWaLwApCjs3DDFUcWIYcAvAgiYtnU8gE4W6EMqhmXDtUuwB9NvsFoCPTCb/8o31zYPcTjoH 54+/pvNJEA8GMJHArEWbmYmFQj74tXbNTTem3unI9T8cthrtkNfr93jrucaXvvb8d75/Ffu2lfD0 OW0K2InuEU0gu9Wh+bX+cLCXys4tTPVGPaajJbFRFgHgfVzho1KfmSCmnBKhoNumZfKVYrnZtw5h MqKKgRkFgkl+t+7xuHKNQq5YXppL1rvtRq8N/r7sC37+uZcywdF//pv/bO69HxCHbtAVdgMRrTvB yv8jI97b9s+Y1BBxfQKhmmJQ1pp9k5oqApgTzGVkAnVR3Fthm9z4wpfWbt3aWF3bWd9K7aWZ+jgV S9wXm7owP+eQ24Q5buAaQcBJoMif8sN2tlLczxWwqa0h8Ew/jWvcOgoGPHrAE4sHZ2ZjU7OJSCLo RsDLgZKjWNONI5dk1HIApNNsFcY3Rop7+AyZU5qMuhzS9wRtUVirojtIJBUSjcrxZXMw3mDSUDRe kO1CiZUcgswGmA4vQrvzszdC6uF/74iw8vLSdLgr8qqjPTy4O38rigdGrTEeUTF2LCIb0iaKtqF2 LCkC1Fv1rC31aocIulFASOJqnJXRT52sCVG0oqBhwS7EJAfwwNgpFHYOYWOAUEO9XcNTslCp1Dt/ 9u2XCvgot5pM9Xp0d3w6ev7C8sUHzpy+dB58zOnVO3j5CHhtH7VaeQRgv/2Dqy+/duX6LSAEUPWp UPDxsyuPnF1mqpIduaPajg5pbDOnA/euZ7HrHIHDTR8d3ANze7PDbWWmkR3FCOU0ATkX4TtJ1Maf gc9L7UsqlCt2k6oi+RFaKajrq8QcZpIALFSUfbOA74M+bUlaO8+/cvX5K7fyxRqgke50E3ZJhMGU OsMuSBWKFFz7sWhgaWF6eXE6Hg9rfg/INfC6zGFYrd1G57XXNr/13Gu7W1nN5pr3RU8FZ6PBEB8N 6bsHZWmgkmaLSf1oPFBu1YrNGgtc6YqqKN3RSrcTaps9mhsxRZwAcoUax+xyerjHHFb6/MM2KRRE H0XsHCKFyz4wGDXIrMx9TXMse3xfevFyccn3X/y//of5++5ryyqIWhnMAO6xk6z8bRuUf/iJHVuN 9chqpJYnIwZWJH4Am6MoZHWhSye2zaJgC0kNLglYCg10Zoxbbawrdq5eu3n58ubq+s5mKndQiHv8 SZ9/IRqdCUVwLqRVRd5EAGrQNiPtZ2fArLZez5aL2UoJkblsvdKFK0ES77C4dXckHozBrvV7T88n AGqxnMHq0OVxEXJE8IUb9BALnoRbI5qpUG5Mr8ihGwDGJLwJAVHC1xh9luyVSbv/qFB+NGQfhuZx hn40ZRZRqdsZ9OG+I0Kqt0P8YRwma55A7uO0c1x8SCifxPFxNDcO2wjlE/xHIULGnjP55gi4Ikth HZQkBvLBEv3IdsfiZiakRMqFWjqVzxwU8vh8Z8v5YgWXtfhU0qVrK0vTTzz2wNKFJatPM+luZ0A3 MZHQQ6nN3inl16+t3by5vbu9l0/nV1+8RnYdDnjPzUwthAJTQX8yFqYxmC5UieOcjfBkbMRlPoUB uWRvKLr5ZOIOF/F6YHdZAVjavZYMDxsyuoLAqFCutGdhgShVFOMs+T3XILkHTnOCroy6MvIlWbkM OFNbchkLlYWIzoAl0obffP7Vq2u7UA3PT8/Oh8NMVNKdabRbqXKJsOtx2fYqMM4RnnPo7FsRPyVj hHRdd//U4w8gIn7l8q0vf/OlV69sMrW/DP3bHTgTmF2emaXBU693NF0nvYH/Tc/c4jDTJar328Dx DM2F/D6uxfVUasqurcxOw8J67sr1rc38yvz0uYUlUqLtg1Rz0IVlzgbDLEin16VrQEAvNJv0cS0O E/vfnMf77avXexeS//xf/AtrQG/LXKp4ZBDKWZSTUP4TGsrf6GkfJo/j9t1h1BlHwA6FrZBeBnAW O7Vybmv9yosv7tzaeOH5F03tvrUz1Ez2iO6bi4ST4XDE5eMekB1AiSJBKITWBhCPDn++US21G7lG NV+rFhln7nd4CpdvKOYTdpeuQYCZjkW4u3wBr8enaZEgKth8KaVIkBcVsCU5s6LPSG3BgXPDKHq1 RAHihaQ6qj5XakkSI8mGbGSFEheEumbgGAqmN7FbiMIj04DKfozxKNplRA0b73avh6Huq7gih8w/ lRUzuqLGIFW1oOB+Bf8YiIz8w5gSn/wHtWzeVIw+CEoCD8j0OccNdxOVM+HVkHcK1UL6hCwjch1K W4G9kvxPDfZydsxI2gGOBAoHj+btCN1CzYOvM7KhQyui8uR8rW6jWNvazexnS7V2Bw3ujUyu2GrZ NVckGo7GIw6f9siTD8wvzsdnZ0lNMXJDjmrU6TSyOW9ipru7dfPFl1/9weW1VcZW8hBVeb+5WDAe 9s1Nx2cSYWRa1ZgAnpjgKeLSKhxBieKygw5VPxNPTAnHdigrIBTEZpmCHGKpie+OglZkCxOARZUX ACwiYSLoubGXsyYsAoKCdFlt4mYvfHB5rz5BfIALcqba4M8hR2Eld31160vfezmfK/stnounFu+P zcoyOqxT0fBOOpMrlKajoed3t6+s70SiPjiCiNCytFyEwC9nlmaK1XouU0Qc0TGwnUpMzSQis/6Y Ztba/QG88gBaBbSFO10iKzOf4Dn5ekVqWdrFMj8hwrngiqfiUVKTF69t5NPl++9bXlmYzWRyVze2 2d8ePL3S7jR/sHZTc8koH1KLmts145+eTsaevXl5Jh7YzmVfvL76gX/8yx/7tb/bdwDEiR+AUXvJ nnyClb/RoPaT+bzDUC72uyrdmyR9xnq0Rly35EG4zUqcJJIM2p1GPufK77320pUfPP/i+upWpVi1 DyxIaegW10IgyhhyPBBAqY6aV1CPoaT9JO3YzzW6zWa/zRdqStw5lWZ9s5QTaSb8BhjucOMj7dFw snNRr1pJ/WYSoZlkJIhdrl9DQ45I12j14Z0TComd3Kiird6h2Bbhf8FGVRznGA2YRWAMq3vSRVPt N2FGyC/gPkjMsFmFiifMYyK7RZwA7j0cKsPW4zCucCeJ5wZy0VMGjJOerRHpVeEsI0uKHW0IE6uZ IZMZYFRCv/xLGn3jkkLZS3I0yo1dBLolKiunG8RRSQnh/RAhpfDh99IkVJrbsmxCMZRAL8MvvXqz 3cg32o3OQTq/t5/NZ8t1xPeAU2TCxYobwvzi9NzSwtLZpcVTS55YzOz3N3sVLRhAv0rOgM26Ui+k M9md3S/82VcqxUohV2hV606TJenXl2IR0SGJ6C7RbLWzAYl4CBUcn93Q7LYyg8+eqloXSqAHQwfO 0mWo49LpFG6KoTnGxowOrV1trcY4rKiwKaY/00CEb3iKMi0m2aoMLYjgrYf/SjIOriJTWUJ0pb4c mir9IU8AokBY9sbN9W98/0oqXTT3zQ8uL52bYpIfhoiXF9k8OADum42G17LZvgMBItuzN1a5eGDT ZmsVhiAggAvYY7by3UIs8e5z56eCYYfZ1ah0OOJira5S/0EDXjmcc4t1Oh5u4B3HIL4o3Mviccrs aBE17bmTKrI7zSPf6HLU6vVCswHKH/L54Hlu5lLVVq1Qb9A/mE/GLyZO8dsb+xvzydDlW5trqf2P /pe/9tFf/bvsFZQ1BqFWMpATMuJPZnz+YWc9ZlaMkWOl9ClPNwABQS/VH3O7GbgBOZUEdFjHZLUW EE7JQSRE9ru0sqp72+nNjbUrV69cfu3m6q1CJh9rjjCLATqZCoZigUBUC2h2NwGVq9JBZjEYOfFN AQ/tD4nqSBG1zGZaT8VqFVpuudGkYiXYNXvsIGg9WoUnoNlRo/P5tSA2iR7H4lIcYxeZ0vZ44CcD hWOSx1e5VIIohj4RmTt5m7AbCPAEvF5X8R6lSDegcUn3VKsAOEDOV6KjEJsNVLbbrBnJ9BFaiyJ8 GziPKnNV/mjk2SZIzBKVJ1mkAfMaQzvjrNx43vj/Rw4YE2oFJWSrdoW0SInjsCsMDW1VOvB/xs5R 6jdk9tVsptXsQuCG3avabFQbbJLMC9KaY7yLkn8/XdzGiAFmXHdYw5Wt0SgJ/G2LJiKLS7PRqRhL NreYXDzFVht0uCmcJJUU/p6FoUSzqdbqZUoM9r4KeePqrdx+rlqpsnN4PLZAwBmJUjNp4QgYsGdk 8wofG3MSRAeZ/xpZOBIhJ2HpRihXTVthrStzKR52E9xH6cvwakRKcnMyAuAktmOleSg1l0Diogwg 6t6VTk+UlKVqkU+HvJtLjg+YkI8DJ9t2H3sGkneuU6XQgkw4Y2dGsyG1n3nx8trazkGpjN+hxe/W wl7fQjCMpzLINZefw+JojqwXziy3Gs1vvfqa1+0kH7+e2kMTi0oxGvSjidVqdpenph44fRruebnR glwS1H10FVhkIrWsieZGS8Xv00SPSFQThxhP014i7+ZTttu7IFf9njUWDrISuVKRCx7aYqHULJSr bgyc7aON1N5GOrcyl3z8zDm3yZ3K5g/qmYa79/L6pjYV+PX/9r88/eTTWHbxalTEKr+Si+8kKz8J 5neuwLGh3BgRZLZEpeXjbpq6EUWfWtW1kiqqiA+G26xraFc7PYJcc2tndjMba4VUeuPr39pPF9a3 U7lMhRp7Khw6Mz0zG8ZaxYsWI7el24lTLjxe7L/Aci0QdBkq4kqF2ojmaZsI323X261ql/yyxtBz qVnvDHrU1jJPLvjKgLQIlQyvx+X3erHdYnIVqu+li2dIFSGKCUNDQoigJWT6zGUIH0ZFRlJv8lgj SDPKSEji3xLEZbsiDRQjhRBkNeMxrk5kMThjGT9RvVX1O2Op5GZrVQtGHFd7gcq9DdoFsmi3IfIx vsLzg6gAqrReslB5X0IiSTcn5ZDZRWIrMJKwbkZoeTNO0oVOLf1EJmi7oFWFfDmXK1WrjXQGK7IB S8YX0Q2kmKjHSyKSHYmH5qanIlOxSCIan0uG5qasobB0PHU6uiTzXQ5OTeGAU7VK5eqrz7/60nde 2l7dKabLfRBhiyPocp+dTYR9nkREj0TcNo+5a+o0+y3I2tU2mJek3xBT3MzxssQy+E4s55gVrUh1 nBHJMkK5a2yeIDoAYn3iEEiMaG54+BgEJGEpjpfPyqel+i6y/4okp+rBUNUQzcnECfzCWwRvQDGd B/WKTBdLeg4szu59sJe9uYE1ZzFXrFZK9U6z57E5GbhfTMSXwpF2q68HwvOz07RvSu0mY8yZfG41 tU++Xe22FiORoE/fzxYjgeDi9MzBQT5brMJpSYbCtVIdOUME1pEgx5elhjOn0qQg+eAqCnl9uq5z bbDTuNyDYrWmudkV/DvZg3QuPx0JxeORTKaym84Hw55Y2HdlY207U3jg9NLy9NzBfpF+QqFf/H5m E9Gu93/4p37hv/mn9qk5rOPkSjgM5UJ0OmzRn8S0kxUY55uTcHRkQcasPpWhGyCLkVX2qhnm6EmP ubWYTwarlCFoQZZtMiuHJy7+vIx7cE8KXbmdOdja395m1Gjz+s3sbrpeqHabHfQlAprXZ3ORqs9H YlGfn1kRJHbdDvew1SPNIe52CORY5aq+mWDIKuOstfFmgaQ4ILhLzt5uHjSzyPijIQ0fgOjApAkZ NxEUTAah/0jYzxeKYHrA52Esz83ws4R3yfMI8sxGOUBtwWMhJHT4O2pYE3k7w9XEBIVzm40JHlmA cdQ2lF3I6tl6ZI8TPrbBGJF1Yg7H+ANjhzBog/wHZqYaf5EpbbHJlGBvYPTQPonZ4vPLS5HTiYq2 +IdgBzyC8sGpYfbYbkqQreD0Xm1XG818uVogfrfbdP6kT+iwQIgmeLNvsWm5Pe7pqejS/HQyGY8u nqI75w/6MG1FwQMrAzPQmRJgEeC43TU1MZVqN6uNza297H52/UuX9zOFXKVocgz9fmc05J6OeWNR t9fL7iARlsgJ0a4vMiCyIB2LDHFZmf1BP4ezUzAX2oJQmSi8VIUiZY/4vso0rhlio1HAyIIajHGF oRty6LLHGt8omXv+3XSK7iu7Ab5CdFM1FxcXDQ0rZEHhxtjt6KLwQhCcGs32sNdzuWxCxEG5nETB 4WQlqzUJu2gF7GIWV6zl8tVb22lAn5lgeNg2v/viA26Xe+sgDW/S5XZdvrnGhWd1YJQ8ODc97de9 lVYr6A+gP8v6kN1zueoeLUuroN9PJCI0ceiyFPJFpHkRDICkxYUwFYj4dG+brbfadDkHECe9uo8N +NrWNtnDQjzKJQo5kspgJhkP+rzXN7cgLJ6dn8XeM50v0DJdL+189eprjrnw3/q1X37vZz4Dh8zs ECYVVZhaODbGEzLiSfi+awUOt/ZxX278ayOUSwS/s+1nN0NMMPStHMIEk+kSyVIlIHHz0WcjsBju zqJY1LG5RY7JXC31stnybmrz+tru+lY5W9zaJVOqNOAg25wh3Rtwa0HNE/ToYY/ucbu9VPKwFJTr nTG9DmoyJqWJ6QVxm3x62Bl0q/1StY79CuMa1PkCpEDU5aYi0ONXQDIo7l6EEnI56S5akokAEzBA L2TxPi8RCs40yiJWMjr4M5qX2c4hijFANewEuk+DLDxZMMWLmQi6uJxk09JflVlUMSxWqbVokBoa YGxqwm9W3VXBWEDdjRBvdCqVOIjqEQLqdlGTRykYeRBDgE9g8UKxSju30mgx2g3wy+5EKsqCaD2Z sh8KiQFrEUcwoEcBAgJ6LBGNxEKxZMyJ2iqYFfJ8vgA8OHoDgEqIJkBIpmgCbRoywdls5fdT2VR6 c20nc5AnEmUgsVDzV5tLPR9oCxzoZFyPRTxuLwrgVpdmFsSd4Vy8imVngjBqJaCzi3uCbvJQihSa DJrJDGosyTe9aDin7MFqz+LACT5qEIeqTvAraeyCRIMusH8q82cCsSzvbWTLwMoJ5Qz3S01FlxTm OEcB7gbiBoFPKifkStBQ1PDc4eSI9XbMeuius6cRzTlatgU+CJRVaCQg9on+eGa/8Luf/8bl61tR fyAZiDx57gHy+nS5HNd99W4XZC/s8tTo3ww7jE2gVojcSjgQ3C8UU+k8GAsKFnzKKXqhbntyKiaZ eA3Uvc4YVLvTw5eCbcnvYeNwtjr0KloBj1nXcQN15YvlnUwGba+wz5fKF7LVetivLycS3F6w0VuD Xsij11qtKCmO3/vt9Ve+duW1M09e+gf/j38Wv/ggp8FQ1JFQTgvhZEToJJS/8RUwQJVxzjlGeA3V WuIQN+A4+VRCXbQbRZlQHpJZKUhGdeNwYxf0gFDED8WdtI1PXb22u7q6vXpra3W9li20ipVKtgRA 2W22/FgUWCyUsYKt+wM+l+axuV0WPDGQGxWqtUhtMGkysrjBu+02kiOjtWhkwIadF9py+UaFoNcZ 9eDGVNtNZurqJPnIH/XhXUgwNShufDPusoIPwD0G7iEoiJCdMDgw5YrpRgg2+I2SESnuo5koZpC4 pbOnZqrU64k+n7HPEH+V9qAhfWQCG1GIuiC6iuVhBPwRB2WA6bLfENOARTAqsFtpz0GN6NGDwBXE 44pGQuGQn298cR05keT0VIhUGV6z6CvJpwQoI3ERUUMV44yCgN21X6ihOt/EXqRYgXaS28sUM4VW ub66uVst1VuNFjZTKJaIqKzbhZpCKID/H0qAHvAMAhmVkPBF7FbyYbXLsHHDwVfsVaIjQmyMldHH Zi5GFC6Fni94CBcJ0AdtCtXQVaQUSeK5NMgqBUmS56iHRHapcqSZOYHxhJEo1lQS8ttdPhcv9Qbo 9atXN167sQVe12x0KFm8TqxR5HOn4mIXZhtGt9zvN9NaRADI4XADwIeCPloKXt2NFwV7M9Olxb30 7/zJt1+9ujUXiT+6cipk82FBhxIvn8F2OgfkTcQnoJ9emKH5fXV9MxEOUTVe39jhs5wORfx6oNZo Z9OFaDgYi4bz+RLlEbVgNOSDHS9w/2DANclmDHgIqu+DUu+kIdIsFCvd/pAPkUW4sb2r6ZZ4NATa U642BPq3WmrdWrXZXIzFmeb/zs6Vg3b1wZ975u/9039CT5ked8/q4kw1kC0eIu54kpW/8UB28sx7 hfKeokqQeQlFzCpTmgQSMQ0QDpwRyGVGg+a+VPH9vsfvI8sEKyGF4qYizpCq9zptzetH9mXEPVlv DHY2b71ydf3WZqVc2kvvZrKFYp5hCjOzzi6rQ7d7vHZ3Iij+AlFfIOj2OqXHJfkv8QBehCHYIpGx L6xb4i/j4HZc7rDqcgngQMOzJcCyhPKRBW2obpWxDkryVoubh8y3gWQjGX23S2AF/RdOyHAI/YMA aHcZ+uMqHhspufFfAbFVvTDxyDZCdtCLlJIR1WWHk4AlOK+F1F+xCQlSgvoKxUSNMHngUwtf2swv sAdj8yJS636vP+ynRaknYuZQaEjVQBrOEfY7dk1tBoq2KA5NKo0VDEoVMCTIbHTtZrtSKO7upg4O Mp1Sp1dtQIA72Etns6VOs00jWCeFBV/uDTDHmY+E4zoz7IJaQ5vL1/YYbUeGRXkwCK+RNFNGDNV2 I/ItigMqMVhpttg6PSHM2Ei8wXjloYARUbBVurhKXFFNckpjA68cr0f4PKKCSdaMoqtIlnOFIHIr TWneVbVMIEIKGRLYzaWxGJz9xmaaa2RvP887QfymaRn1++r9LobI7IVcb3UMZq0mPi+QugjNWV7A 5YInzuvQLZ2JBVg+Oo0w6Nc3s41y+8zs3DvPXsBv7iBTWpyfYfDyyhqpuq+Bam2tdWplptZsXV3d uu/Mwmws9uwrVzWP5/zcPITvfLUOI2g6EQsHAtvb+9BrZ5JRkc/loqS86HRIuplXIhGJhMP4twDy 4CBBwq55NA4MLOj67t7Z+ajLr8HC3cvmZyJxSsO9Yro96Cc033NX1241d89fWvrpf/z3L7zr6X6z 6vQH633JnLxGKFdQ3wlWfhKh3xIrcFzPJk2z9CB17er1jdXVcqHYqTcqOUhwZQh0IZcHOJNx57Dm wdAu6dU1p3sglEU3rACiBQGO6EDpSXLaHQ38Eb8aIBn6AhpSgGxBbr83be0EQ17STLBu/DX4i1az Ktw/hrZb7WK5Rk7U7nHXD+FCQKiplfJCNjdDUpBxQnJnFczlLagJCDaGzJP0h6VIsCIaJiIi5Fl8 MVQFZu/CPlXqf9oJILnEawzCPMCicDNtZg0qnyStBFgHqociKGKM6qu5PohD7CoKg6Ar7OB9ofWz RxI1RXWcpxK7m60Beffedi5XSe3nSjlMySqlTDWdKdeLtUJlC89fl42E3iXmNDJgY0FjCocE6QQz 2aKSZ8GFJOZA4vRIN9sEz4f+s/QEhC0oQ0b4rAmhmXcmbJFDQ7kXNRSGgmUxhZ3Zog6Cw+OEYzrw +/yAXhZrDxDZZtZZKniKRTgbTVe2Uk8V64xbZisQb+wonzQaFACIeluqrQZJsc0pLCkqF0CVQJQp TSfNaRq9jKGyUz46ew4llU5ruJjEII3PqLG+n1u9tTc9G0YJYHVnn4uB4qTcrNVajUgYuwd7Nl8O R3zg3an9IoaaTDzEAyH0VYCnG3z81calUyudVg/qPeyU3b10QPeGooG17b1atXF6fpZCa2M3zaxD wOfDgaVSgqjS9wW9Ls9gN5/XBmEayxZ7BzQP3zkgsnQBorrfxcUp5FEo86OXdrYBSS4unuJTLWTL gIDzs1FxZR706GRoLi1TKK4f7D94atZh7/z+95/biDg/+Zmf/ZnPfY7dU+SF8QgV/qYwgiSScwXS Yzlpe74lItlP/EEcex0Kf41Q1SNhM0F5LBVSmzROd0t7qWI2t72+vbeT7tbaBPQIEKnbmfQngWKi uo8KXVhoNmKNJIYM/ZEGNlvQdS2RaFCalP1+IKhlNDNZp2rQtqm7SfjRF4AHyMyhcGKEVAHS7AZH IoRJaPM4lMwT0Vw6ucKDlqFEgGcxtlbDLAQdepeG/jUZK8xuCexUB1I5wOmAnkegVAwNsYID9oTh QRjm1URARGjjQhRSzE81rC7alPwF+II0HSgp6q06tMIirMNmtpDP5kvZFN7xpQ6tVOzUECQZmXKZ PMEIOSjaBdYBDDc8G3B2GM3ETTrFDfuJXWKi6Hij+2q1FWpNoYKoaVmD4g4YAyBEaq4ayKi/mmzs LzzFbKbRbLY1lP2DOEEIxiZBG/hl4LG7Fct5BEQzRK9QdF269KZpqbJ6yF8ydNNqmIrVdr7SyIAr pzjqVqPW87t00m+nHYOeARsMkDfZOWxukcxUq8NBgTalGwXqAE2gZ1GJQSz3gZkzU74EM07xYADg gTWnlNo9yMzPxFv9zs3dPY1RUoe1UK8VK2W+p5G8vp+JUuV4vdlc3e1wrUwnT03NVKqkya7VrV23 w35xZaVaxlzIFNB9eHoKz9XrKRTL7XY3Gg+Va42DTDEWD2H206o2KBnJIXS/Vu0X0/lSzJHUI3qj XnBoTo8ZFXJzoX4QCvqpZwBqyu2Srrv2axV6QIvxmVK53mt0GaZij4EQQ63q98ON1HivndT+cjKS bhx847Urlnee/Uf/9T+bu/gAXFiHR6eHAsPqJJT/xEfNt+QCHBfKu522MdBHJDYGLQmkQCFkr8WN rRsvvbh25bX9re3sfnr/IFtJFcJubzIcmIlFZsKR0/EpUt5ed1Crt7xendwJhATh/0A4AMJTrVaJ XWeWpqDf7ZXLxXYjOBVeWpzx+sieeoNG3eGwjMiRXW6rBmGASEZURiwjaxXNKafAwHBF8EWy2Xqw OFoNoYETbMnFhVwvauAKMiG4sBsZDETht4hCiIAGKmQLqK5Y5uKBIcm3vWHDKL4LyEM935DuJ8K/ FlLtWpUmY6Nax/u4VCiXS7UGxjxMYw3rNNNotLXqTUAtynrIcLRUwyHKAXQNLR6HlTzY67DTOCZd doJVmJ30f9luOJ5eXxhHgvWjRcUcEHi8cphTAJKSqUE7Bd6gE2UeScbVkDySmXQraaaKTA3VCKRT JSYOJtIn5Clmy4DfUrMIsGRpNCGDWzwAYgA4uVLjlev5td0iP2V5XC1wYXg09nPzs/FoFIgd5cIA poIeZ7FS5fWDXi+TnGgA4WfP8TMsU+21wh7vASl9s76UiE0Fp05FZ+yUYjZbu1OnwMLaAQ3ZeDQA CrS3XaAJjIxto6lCucteatevbO0uJmIzoVCpClkQhgnTOX5Gpdq97ur2xuxUbHEqmc9XXDYHLZn1 zb0oThGIqkPEQfDd69nN5quV5vI8paC3WikgH+b3BDxe9242lSlUpv0zzPqvZ9b8QW/YG2Hdyu0c JEVO4tbeQavWhKXSGvYZMXXZ3Td2U267c3l6yjLsccyUD34dcRcXV/jG9o7VObqc299plx/9xU/9 /f/mn3PpVMtlXzgCgUDYVmy36o4QqPzQvfcteXefHNRP0AocF8ql0B+Omsytg2wPhgi/UBcjxMF9 BT8cHcdRtT7MbF956ZVnX/jB1q1N+HNEVv6IchdF9aU4AlAxFFyq8PZGI9gsbAx4KoKC15jpGPZn p8P9Titdr7XNg+hcIpEIEypXtzZfubFK3k0KSbnr1jWYEHRbQeunZwk74mQkFhpQc4hYpJ8WC40y dV9ZAHVdbBcelJVU467fEvaOQj+U851qaI5Gqb0U6afwHFvk1tjJQDKEdTgobJcQZhIypUgSSNKv EGk1HqqwZLib/TZj6STNcnn4og6qAhjcsPjxkidOi2c8JPFR324budHAwuaGHQdERHrM5rrY1tvo btDLGCjlKUWdkXMi+UbIQJqRYoUmIgjsoTydcgDogAgPXQXwBFERmHnCILEK5VGJIzDYw5E2CdzM PkrX1C4YkzAUyfFtWKwxhklybSWf3dwrbOzWSqW20wYypi0GpiQqma3nZmZnEkmagTc2dvwON5LJ 2WLJo7mYI6uU63z2EAEJWe1+pdpvRzXfbi7HnFLEg46mb0qPRCNR8HE6HXRf/ZovnStEQsA4tlpN 5GFdHnsD+mezDopFS/jK1g6DnVPRKJBVo47TGsPGDrYLCq311NZMIsbYWqFQiQaCbHNrt3anwyEU a9mXZKN2OzfTmW6rtzw3y1nXkT4oN8KBKPShzV2mOEvToelkNJJvpdjVENAl7NZ7BZySYLDc2Nqj gQMjv9xrBzSPqW/dyRboo56anmasi+FSikheE1ku+u/PXb2yXcgc1MozF6Y/+A//3pMf/VijUVUu T0y8OaUEPAnlP0EB8sfnVI8L5YN+W7BjgRrUpOSYoU1KO5SbUtH7lOyXuZbPFNIHB+s3b7762muv Xk3tpAa1dtDqujg/+9Tps8xqa24NUgVMdBEBUVRc7gq6oZBLkHgd2c1AnAgApLKZV9dWf3BjrYoN ujGuDYAMHEzyCXJZ60gz15AHEyKOSoqU7KLBglENSwNtluS240D1XTiHApSoeX5DrRWG3ITxIwRP +YV6Xh00ArqLGrVSA5DMQUrmDm9QzH2gY5PDUg8o9p4MedqYiTerkC1iHzI7ZGT5imDDoVEagK0r KwZo1nD1PMzJkoAr8reIoQgQLgiW8jCAsKlEdfljgb/Bi5i+saO8QsNTGIbg106X8ngQI0xztlkG jRkOnWKoaRZVx2KlTWi2YunDlJDDDpPE42JpzfX66KDUgBPSb43intiUL8reCEYwnfSzbWQrVZ/H M5+cosUIk5phehYBOS9s7On5Nuvg1iPN45U+NhWKeSTzme1Ovpa3Yr1hlgFht9vNeTM6hptRRAts ptMY0c6Ew0J3cYLzmKs1GpltQDjIotupNH2JqWjEH/BT/UB8ZOfxML3T7+fLJQRmi8Vap9HjeJjB wkRrAbHEoE6jnMYuWXm2VGYoLRGN1hvM7ad288W5yGwY9vdOKlupzMZJD2L1dgbmk8fprTeazUGN dQC82kwdRLxaJORfyxyIgDA8/tFoYWYKRJ6BLGRx6Lrz9KlY2OqyfuHFFy9v7wyC7p/95Z9/+td+ gxEOXceCwg7XET+52+NlRgl10vb88Yl1b/MjPS6U04WSzhxIrRBnhdVucPoYU4e6TlZLUFGhUybV RfSz2zFXMLlZT61t3bx89dUXr+xvZUaNwYNnlhLBcNClwUwEAAkFyIo8RGTGw4UnCNgA3A004bGT p1Izv3xzdaecT1fLtM54W5RfuWEo4WmXKpRH2QYpJzyJ4zLBqGgqIuarrDPkt+r/3IperrYgAb8l 2kqQx9JBDb0YrEYV9RXVQ/c5qR4kUZatRvVQZUxSxmn5S1IxYBPFdpFNhEzYS6NQjKclKxbGhGKC 8gTmxMVqaWQmjDKhBYpPjk9vDGB8NIBVbab10GwjTII0OVtej2FNWpXKuV6isBqml8N3kmNLo42M nPMQJB2NNHYaM8x4qzVXLynPKTjOjP+0ZbZHfJ0tnUGHJJjaBcLfAGJqrxfXwiOsvdvQ1PUHFs4s xRfMAwvhuDdqEcoZpYdRmoyGeS9wDqV33wFbjwWDAPvsbGy9WNDxfPJ9ZvMB3HgmlRUgjE26ocyU Cumw063d3D/gg0bAR9MdK7F4v88gKHWDBSUd5oWZOmN3xLs+Vy5jR5uIRUiWQcBZIQapKowOeV1c CZvbB9QRp2bmOs1uplieDoVY1YNsgU+IKSumLoHRI5FIqVy5lb2xmsleTC6vxBN7xQLN2FPxJbdX W92/xn4b8UeAPtqmOtwb5ujShWJY11C4XU8ftFDLsns8ujaViIuzKJtSt7OXzwOewZg0O63fvno1 V6utPHruv/jvftNy/mzmYD8xNc1Fkstm/SyL1HzjhxHKrb/5m7/5Ng8SJ6f347wCpMLctmAGhqYH UK7CoZU4q4y5UfGKJhddTZE1RW3bajdhoLWwFLvv/jMPXfSEfDVTq2bublQKG6XszQyCGgUyUfgL ATdQBJxfCZpMagC+D5rdTqXVb/ZMPdqGVRkSbA08VpdOr3OEz6nZ0bG0IoMu2Ztr1HUN2s5e09Vt u3sdbdD29JruTtPTbUKm8Paaerfl67X13sgz6rmHXeZmtMFANw19pmFgNPSPGsh+eHGh7g+9fZOv Z9YHFt/A7OtXrM2mvU0u33UiC9KVb1CTxQHYMepjrgBjEH0a5TUAAxQuS7VtapMPD8Gv0beGm6Zs CGxW2OktuJ29IbhSq2dWIzt82asdrdx05OumVKV3UO4Wa4NSo59HmWWAABbaVmrOS3YqWHOmJkZ9 dj9/WG42SrVOv2XvdWCVgPf23Ca/26yRnke1oM8e1axwve1ui2clsjjljelW36jl8PR9usXfaZrr 5dG8b+FMdPFMeH7RP7UQXghoQSoDl8XRZSHhVjKIgGExiufVIvawB9ksOxZ8HjB4lHbpCsNiZAq/ yfZgtaBh0mp16dzi6FSqNoieGvm9eejS7Gwh67l0MoIQBARODOkcpWKNkggaK9utOFGgxuVw6l7v brYA2zEUCLL1Ad7BXAS2Q6LT5bB4NTduKmxXpPC8HXaGKLjhSrRXzLfojXvcJNpEf7wgSALKLaGH B5xekDbmekDnRS3HOipUSkwkge+zy/JD0BsuY8pByEKSP/TQGnLREJDJMpsFlV3U3KFhctaMKm9W 868gdNGtRc/Mvfdnfyb5xJM9tMlGIxdVE7PNCFuSuUghKpROlTOoCuwklP84B7q3/7GTg5OYGvCD tPMUUV0E0wdELUnShaesElphnJHbqKx0xDhHtezQo9Mr55546MEnzizTBAReZ0IP5Q3StBACrCZr nfap3y9CK+puaDZhM3ctgLiaq0HCahLvx2TAn/D7YTUovMJctjaMdqUBmrANKPEQeDIKKlfMcmPu XAZeZJxfWn9KanusQaJORswzJa1W2bvk5OoZwlSRBFtYgYqAPnkQWMX1Q9XR8g7GDSxACne0NB5F FFKI5EoVwJhCAoeRwMFkI0m84RNfafR2i818pVlsNlG15aRpKiZDQRQNQ7o+R684Go6FAvFQAHQ4 FtADunZpYYlpdJN9AMrMEM0s8odhTyIYWI4mz04BUWj3L8wuRudiAWnXMaD78Kmz6JkkAj4SZZjU K8kEwzKRgP/SHIoiSYIjw8EOi5ONFwKKeFU5YMnzf3bl1y3btZw2R2a3EjQdVgfKX3jVM0zPWkOT pzFwM7VPJEUikyBZqBDLu2EvgIPZ6XQwn3p1ZxfcJOj2oLkGa8VpFu1EN9oPdgSBBUthpYiwqNrC w0kmYm6HA1jjoFTSA15gEEx9CLCgcHSTWUiqGbgiLD04Ee/FcaHYLKM7zW7A55XJzEYBHzn21UoX 2yyrEsbpeW1OZM3QmIORSguk0oYvjuIA7XKrW6hQUs05pD5gDkOVX4MhfW42A1q1NHdvZtIbqYwn qD3z0Q++9z/5T/G+AIAK+AO0RiksNF9ATdoZcj7yOAnlb/84+GN0hgYo8fqHsnRUbjJ08UQmlPSE oRDbENo1lbxSdRXhDunSAQnLODMFP/eM3UUAAp+0jIIh9+nTi088njgz74v7+64hyMlrezvrlVzL 3PWQspF6OS3MC6KgjYIqqVWr1p7RQ9N6aBYOwtARcOgPrZy7uHTaYXElLf6Eya+BATTsrrbT03PY OnZzw+To2PwmjwaPTpJ3q6sHHCC8DxEK6IzcVtJ4pB/RCmcEyE7JDbzgtrp1u9ZrIz1mcprc+C6Y ujZ3N2BuOPtV66hpt5P7kgjXmXFk0tzlGDh1q9fcs3VqyI67vDZ9AKQx4HztmtWJ4ulIbIGQHCBp t6NCBvev03PmyoxUavuFUTY3TGcH1croVGIhrkUcI0Bz5yOnz733wUej3iB/eH751Km5JZfJAdbM kCNdOHRcLy1eRKhmL5e1DGyPnLpvaWZuKuiN6sHzSxcCgXCjUcuVG3ORed795u6u0+I4P7Vsao+Q nOcny/iOaH6i4QwiJA4fSFWhUk4EQ+EgQ+1NkwnkilzTgZJJrdbQQMycVg/8UWXXeXljF9woGgh1 6xD4R36vj80HU+XWsJUtlPh48Wyr1Gvs5Yuz02zG6FmlC3k7lB0B760wRg5KRbjzKGBRY0DLhKiK 4uNeIU+TGQkaOgLYrQEshSOBtYM9FMiYSqAgaNaadMURq2GGIJ0vMlUvg6yokLM1ChBUQgpId7tR 4kRWBXclp0mzjlxB0Gu/HvR54EdiTT60DntmePHWMNRCeuy9Do36YNALp8VG+5k8hOLSaocdShOf IQi2e7/T2Rp28zUokY3LxUy633z4qcc+/Q/+IWOjpOTsPQRulw3VHBctCi5YdZrGbLFSXmOxTrLy H6N495N4qMYUhErG+d9DKRhjKeQKnmQmRxfHGFRXfyIkbf5BsR2bmb94/yOPnT8dYwKz20aV7uZ1 GmBFTXdH/X5hkHT7EIjZBmC/OdSkjzKat5G+8U52l5NE7OxcMhn2I38KMZtx9rDuZScgodQczLx0 m208fTD3QplPRCJpOUJFBPcmX5MBHyWcpTgp4jwpSTWjLnjGiNwKGgI9CIy1ChYOYMLKOk1GnODa iJ0x38BOJFLQL2004ChCx6Yt2yKxZWy9jhQJAzBN2HQDOnWYqNKxrdTbpXKzWmvVGuSY7QAdSJJT i+3JB++7sDCvyxk4GJpFN1KyRWb0/X6WgPwRBUBSVKh+LPdUGLLmIFPNcfALUzPMf/L+YCwDrNys 1jpq5a22z+njqNLVAr2HoBUgaQChGwUyWpEgCHC6aWlie0YQxCuHE/C7vBKL0N4SowYZz5IhfukE iMghng8gEnOx6EI8Tj+w2+67yWdtdgQf4ZX7QxpBLOKjCvCWa6TCXcAx8P0C0zudDl7PfNY0MPlA pe6xADoNkNhlrWUSeDCqNXH9tmguV9DnR/GBq4NQ6wFkV+ax8Bsb9RafJiKdwDib2ZwAeYNRvdfZ 2Npf20pl8uVowB/zBaRmMllohPoY7ef9fG6fx71byOyBhntRR3Qyg6zTqIU6I+psQ7E2dLo4cuI4 Ty9BWKEloKFpi3zKkHDebjZpil5L7a1ns+ijL5+d/+TPfzr5wEOkKIbPOA/7+H+lX240Y8YtT6VO cxLKfxLD44/TOQu1WRFEFLagKBmTL+gX4+huaH2NO4djD1/lIAEPRMY6TSgCtOj5wSl0TSUX778/ kIiWTb2GY5BJZ8FS8EVgXIagWSiWGLJEN7BQqrZ7A2iFmh60292gEWT4bocXPt4AUq+Ju9Ab80aX wrNL0dn56EzSEXF1uSPd047osjsZxay064v0/CDczobT3/M6205X22Wt2+11h6flNpdsI7Q62h5/ P6h1/b2qvV93hiyxEU/gxWl/2oIBe1Cz+J1Dr6ur2dvaqGy3tzzefsDV9ppqTmvT5Wh5cUXtVJ3D urtXdw2a7lFH6zQcnaazVBj1O9QaCBj6O3Vrt2a7b/bC+ZmVXq3zzovnQ1oAkjxzQ2FNB5ba3EvB pA/rOr0+2M1EeVvfjOi5xiSR5iPMolmg2Z3TkTjrV2828uU6jGyomOwltWYHkUmS4XytxPzrom/a QwMRUqRUSETPQamJR0UloPlrrWYqnaP4CXv9wD5sZERO+n3k4wQ0EdLByBg4yILCAiKAMVQPwYXK lQZ0UMJrNl+kJ+lw2VrNlnVIhu0S9t7QEvD7aagAuUCvgaONLwnJKx857NVMuVyhUSI9ZPni82Uv FPkX1REu1mvwHdlcwZH4IbsL744rExrj0iJmf4AgZHcNUTxBTN/tQNyKS2o+EZNEG6ooEnLwaWiD i1wPNk+tjYMUAfZUIuZyWtlpSNWldww4I/RZuJhKYA0QzWROFYuI8PjcDlilTBEA4EGRWssdvLi3 VbD25y8uPv3Mxx748DMmj1OkJ2hGm+ntHvq3qlA+vocPQbfRSSj/cQprP7nHeqdM4w9dhwmCqKBE oXUojBm+GolMo1ZhvBwSeGx24bH7zl9aXvaii5sr7KTyxVL9oFgiQY5hIxr0M64vdhqoIClFKtJn sYqUxhlkbzUBqnxPCQEMcE9FQrOQkTUm/x0Jv+/09NQCbAyfFkDBFZE+hxV1R9FbhC44gJln4Z/Q pZ1mW0TXzy7MLk8nYDaScpKHnsYScyo2H4tOh4MA00vTUwyzYKeH9jqCkWhbn5pOrEzH52JhBh0p EbCB97k94N3JcNDvpvPnEMMEXQP1notH5yORM/MzXmFhms7Ozp5KJumb8jok/czzIyEJWYI49ezL 1wk0M/E44liVRh1fYhl+pS/rJW0U47FcJU/oCfoCpM0w2+kTDvtmcm1MWolOM9Epn9fb7jHdZJ6O TJGKgxhQWVA60KDcLWRv7aV1tyYUxSF7mtOv6TKpiCEdOrRmkaVkGcmHGfuELqP4+qJNAI6cLVWg ogNlINtVrtaxa2AW96DI1GQbCUskLQlvdA4Jl6i1w5bhR7waTQk6kxRJ9VaLBgRKCMDo5OiQamhy owQAagczh1qHJJ0PlFOjlEG1nHdfjMSlC2E2BzRtJhzllWExoXSwkpxCWIHVDsCxHww5GMgttMel TORCGAzwxIPqf2Y6iYsbGQcQvMNF55qSq6vcD8W8hWYPcvupUhEODIPIEESb/S5KAhQt9Vrjyi4z qoWVs/Of/du/9Mgzn7ZrbkiiMkgsyYwy1h5f90ZWbvzjsGY9ycp/cqPjj8eZczGTxUhSbrDKRZGE 21M6RUL7k5NQ17iRuVstdVjS/InwusWknZ4/IiUMrJC/k++BOYqaeatFvU3W619aiS5MWX3OYqd2 PbW7tr8/cI78fg+dQ1/YN7SZqt12sVnvDXtAJTJCMxq47WRqsLOBFxATJ1hAegb4aDMbzvQ2YC4D OHCZQ6EoYyO6x7cYjPrt2rQ3tBhMnIvPTnlDM3pkJZQ8k5gBi0i4Q6emZmdCJHJU5e45f+xCYnFG R8fP5+rZnX1b1OGf9cVn/YkpZ3jWG5/xJeb9yRn/FGB3zBOZDUwBuIK/n0vM3ZdcjNn9Yau+HE7e P7M848UTIuBz6EvhqYTLB0iU0H20KzEChknIZgTLOp0pIO2LUc4rqxuAuVGfF0kAwCVsmNjACKzs Z063B8y3TIpO9g1kQP4pjpJWkW3xeSmQbCNHUPPDPXdYzCE3bnAB9gPsQehGQlUH1sV6u0LTz+JK hMI+l0ihgTf0OgOmPAGOEcelHkLvBbAb7h2v47I7VfeX3ogFmAbtM9Rf4ZmyNUTDOh8oEI2lb2d2 lHiP8hmwCZzsSrOJ6peyvqNbMMChrTWA7mJNBCPgHOgX2swOECd4/8D3lHboGVsHNpqiXpu3Wevy fcIXGbRNMMjBs9h1kFbUfB748mzp8/Eo1wC1Bm3boWVA/FW4iNDyg1ENkYgixJtKCUdT5FxgvwDE A7jDUsfyutNps2gwIJUEvwMMfSuXQScIYfJsJYeiBA5O1V7zK2vXr5dz9qTvvZ/48Lt/8Rf6TrR5 Bx4PDSEJ2sq/Y9zyNjLySekpyYQR40+y8h+PiPYTe5QGSmhQDw+zkMPVUNe5wc0e/7errnlRSeQH BuqiXqJRzivGhxAYYZYoiV3Jqm1u/eK5cw8uzsEUa9Ya6Z1c+qBEFUw4gzpGYg51hJuQPFHg75Gp gpmA/C8iLcKL4J4UqwF+yESMpOp2aBn8kVTrzOQ5KQVEwBa4Fp1rpPPioRDYKr6mfq8OisphUMeT rRMjSf3gQugeZjbF8oy3ACKgBwuQjfQ2TAdaXqJTpWjscD2UIPwoXQHqaPm9yLp6oUWTZsJZ0b0a OEG6UmEaUzSueuiEi7ggSiAM4CCWGA4yheNNZbKkjQD/e9lCIOibjjJlLpOEiE56BCMRzj0dZoIa Gou0/iIQ/PjeEGkZmTDN4XxlefuIW9GNHgT9PiQvZS532AGWYdFAkEMI5LJ1mBzMQMLhAJeAfMSy 0oZECwa1GsIvIrCK2i6pMfAOHyv6OWLzRIvPbuNdpW3Q6xFJMcykCtEdOnpgZLWIPrJ6Xt1TqVWl BWEZ4UbCihDK85Uyn/dyMgm+z7qxYrQa+OhYPZaFUMjoLNuJ36cTYQHMsZsVL2+rmX4EWLnk++Tv dDtHoF2awCkqociUyvxPyC0bCcpX0GOR3Fk9OGC5zszOcAoM5aKXRijfymU3DtJg9PFQkGiupHig h7YL5cpUCHsr79XtHWiIeOBd2dm7ureP99XT733qF3/j/8b71YpZcUZik1Ppt6gIjx/qgjew8jvv h5NQ/hMbJH88TpyopbxoxSVFqlQkc+GgiYmB+mICklaSTPfLF6dEgx/7OCyTZTp+3CQVxXSnVyci Eh9Jn+G+KV0XydybKIoA7s7PnH3kfiQSy91aoVNFqq5UR36xUKtXMGaOhXH5MtfJxiwMPSpJbeEA WlH1Fn6kms7h7lU0QgRJHNBpaGbCg8bbftgYOOlX9azFegulQ37PbD9oCqOcLZniF7Ewm2lIu44R TJjSJXqMjWoNXguZmG3UFiLxoA3uPSL9tvctEgva+Hf2GqVuvWPqASvjaRmFR+fVkZGCzRL0Mwjl a2F+VqoySFVutQvdNi4MjWEXtapMHrkCJHahirgRuWr3e0ycI0AMdxCyhVpGkxhkMlcpxtkMXZo1 r4asVa5U4dRlknPopF9YrlVh4mOdbRvZYUnXa3Qrh04r7wIWIuJ/PLmAkAyWR4MuhMKAWwyRgahk OpcdTIhDlFUMbDH/ZGbzE4MmK2QhDdq8CJrZGAFTKmW8p81Bg5RQTkhGslfDMrDPqUAPZWl6ABrY c9Zq+CiVyfMZ6WSvRfWLegk+C4pplAsllGtI+Tl+KgrZAwc61BG4g50OPU8gKT4FMfIYDpFqwZaU a4OxW7ZWxX5p2V3WVq+ZLRd3cplUoSAVILac1TLnD4CXyZYQwl1KTGHvDM9dYzd02auNxk423Rg0 pmN+3W2vtWtidzvswp7iyqCg4drZTu9tZ9LpenGnmPclI/c/8dD7P/dLkdOnUNUXIU9GQIVbKuwU w47ZcEYd0IFQl7q6K1RycpKV/3gEs5/0ozzMRyQXGUf0I2tiJCfj/xremod/cTuVYTyEO6gnEuE2 hsoHNKnI3BEkJETyczx2UHNNLJ59z2MPrwR91UIRJZB0ppQrVEBiEuEgiTlJOeEDnJenIkzFLUYW SNJL0hfwiVhdBWZJrwfGCugKlYUEmaTSY7MHg5Cs7TvFAt5GbDAkowC6RA04eODmPJ8bEolA9GFI 2Cvt/tZBJlcscpOy3QjZWqgsI/psJO4C/cPFHt/DSKw4cCDDBQh2BNRrJLBJIcUKVYko7uVzAMpw oNkPpsNh3MgwvJ6OxIjgzBRyAHBawPHJyqORICQP1qCJ3xLcP2yAAJRsVmh/jGhydiwSdD2YOfTv CNzoeFG98Bw3nGdAgyHwSJ16hQNgBJ4iAAMM1idbxrupRSSlcPE4NawhyO2pVyCJC142GoDaMO6E WjmADJ8beofsihW40+2OF54nCAbYguiODVlPDo0BMY4Wp85GXTAQOHni4IEyMLgHaEax6EMuy2qj XKAC6A3auk8WhkIG0x/QG2yhwPTJ9gFnnHIh2BjBZzMD9G83KSX6oYDv6t42aLuwmNATd7ny7Waq VPJrbj4DJktZHX6LkiKdTHQFQuxymmcjnZlLxJbmZnFq7ja6+IbTD7m8tglKnoj6Tk0nkT67sbvP WSATlqlV+dQiPvw83O1uk8y90m6Q/n/ow+/7W3/nVyPnzpfKDBh3fFg+dalYTGxKCj48ZKtwdRvo +e0q9SSU/6THyB+T85dJmsmXkj9RBERxQFNfxj+NL7mmVf2vvkR79vBLiYkrIW3BGdHXpraWByOf avxHiZtgsBCKeJaXLr77SU88uFPNbpZzZRGvGoa87oTX0223N7IHeIJS/ZfrxGooKZLq0QoVorvF 3u/0IU0QzeJhfzgALtGv1gcur5fD8MGdiYZcFkutVOk2GjA8EJMiMrITcKjAuKlaTfPrjCnSY6Wg BnL14sQGpkDg61NnWPGpwXKz02yh0UHetr5F0LEHQzPd9gAemx7yUlXUu/Vbe9s4MZBs4rJJ7sna 7eykOJIzc/G1vV2RgbUOMu18pw8wPazBWmyR2ru9Lh96IsR3AlZITFADqJUHvHoI9kizRYeAzWtr Z39n7yCme6PhEBx2GsVMKDKqWW3VcvWyyWVlKlIbuj0I+rFL9nvsVaVGDf84MHRy4Y65q0TIkNSV SXrafh6fC5MP+JqoEiKRAtzFR2oa4gMqsBV9S6mcHGyZYqfHboqclS8QQH0wU8i3Ri2729YZdSsQ Ldtd6gzd5cU+yG5xFssVYuDCTBJzwd1UyeOlIPCzFTjp05ott6DrOK2+kD8Fs6bTZMy3JfoFA6/f A8fGWusCY8UCEfZGajd26AJ9V4/39NK5oCfQrHXiwTAJ+KjVD7n0eCTaqYvyQZ9+zNCCQFsLWUvT aOMgs5XNMeJ/bm6ZcqtR74U9VA4RkPphpwTW4nbbtmv553Z30uZe/OLKwx9636f/6X/VDgQbNHXY UamZKEtkrNmw6lBTZ5KeqxmKyaWuLnNDBki+TgCWH5OAdnKYfzUrIMmhwM7ANkqS1izWORCZz1x6 OGKzQHMD+tzeOdjYTmHvO+oM1nPU12ZhnQ8FSwXFZk5ke2efDB18GYIvgDX2Q0RgunmoiID9gurK KGMPoVcBZsCIEUTdT2Wk+Qh2DK8GFAVP90YT5RCatOVWQ4TExQBN0Hz2DTpwskURhjFfFtnDAb04 bBnISXWnL1+rlmpVkl9QAsB1zJqxtSZJb/e7cLHhcjDPsjA/BXEFZLbYak/7goVaBZFYqB2cMpxL xuIhVUhcsJmZUSSRR7YAmJ6gy5FRReCMAWcRUAW5WgN61tHiJqawETodtAfoOsLOIwoFPH64+Gab IOBEGE7YjxmoBBwzzBbEwfkZBHPmarGHJkFGVEp5VSPs6hK9eUg+wpIe7efzvA50dIgu9GI5TlZE jK1RUxFnUvTTEa3U+BG9CGbGoIvwdqJMMsSBqEWhA1dSTJWstpJqb1AqiceesvkuNerUZHB1gCxm ImFgFEQW2WBom1YqFSxMMH/gczQIS5B1aKjiHyia+W3GlIQLxYoTv6mT0KNho+V6UD4cOGKLhAtV BZyipZlkIOgvo9ZYrdMpiUYR/vGtbaxu5QtXU6lbmSyd5+Rs4mMf+8jHf/Xv0kanFBLtGxW2RWvY wMeV5vAbeZyE8jeySifPeduugAxnY84jeoVWOM6CYHBbgqpbRnNnLzz8rif90VCxXcl1Gpud2o1q PmK2hnwe5vpAyGktwo0Twwmb+SCd9fk94VCAzJ8kkRFzp8Pl1XSY1RhAFKsloNUKQzwYR5gGFTgY bqcnoA/ttkKjmSpXEAtAiReKdL1QozeHfTCMZtAkDgzJWH6ue3VkHemHEmhE51TsRl1MJCI5ziQ9 mXClWS01KiAMcEsqzQaR1OvRGBrqNnvTUBsjCToIANbY3YleI5xzrKhHcEtqkEjQ8/Y4PIAP9HhR C6kTykslTrDVaTGGQ7S02gYyadRuIqfoxbMODe5KOV8vVRpVQYCH3VJNcBHicNgdJZkdWfoEWbgo TiuWmk60uGgkcjy4F9GIZcdiAKfZbZFKwgxBWARkRcjlSEoRzTB/HXS38hkQalzzGghztevI5YxM 3VKrwuisEnEAfcKOmQEcqa74r3BEZW5HRufZSsGIcClCxBg6Ek0IyEZ+j4u9jo1Ndq/uoIlyC7Oh mG1qXiZ9sC6i2yAMyG7ThcOg2bqdzXD6qEaAtOBMZO4I4sS2z/JCDs+XpYThIwDIZ4qrR7fXNPBR ZFlNIFGmRncxGYHsAxURcgstlkCUd7OWW+WrlfSrufRGqWgOey+886EPfOoTF9/ztDngJQsneDvI 4RnVVc18xHCYTFMCm2/ocRLK39AynTzpbbsCBG/JxYnjY26AZEJ8ixkpCaHNNnvqzE/dd+ni4ny3 18aaJ7eTK7fpKcJSYzwE1wraZWZiiaj/DYRtwvAk43/g70yjUBzTUuNpynSNYXpg5D6Atej54Z9m hqs+IKjl8sVRD70XZzQQkC4o5gkQ16DlOR2MpIOAQL+kJSgRajggb6WIAAkhuGEjdFAuYWIQ8vvI 5fPVmhsFPqej0munixW4GTDE2124Jz2YhZwOTqEM2qDyGPC7Ts1MwdCE/ULApAEwFU9y0ulMjrgX QJzdbg37vHAttvfzjMbs5LOvbG5jnY0MAZlxq4sUV6XZ74Ffk3yTp8PgxrgB0NlpEloLKn/i8qqa GzBH6dwy7M4+BOgvK4N8FX/AJoP2LgOZXQTmxVZJNh50eOlj9weEV3JkUnR6fJws2TGCw0yZ1tkB iNWYUMvsu0007IcjGRdqd6ke5Jmo9+JnPegRtWvdFmK188kEmwdbDfA4Moc0dTFyg4AUcmnwYfjU QMxz5QpIFtYZOhkxBkadAawkhCHI/el/VGuNqC8o40uUYrBKhgNMQdlPKLgYBL5+sA/10ae5IWsi y5WrV9g2QtEgoJCMxQ6G0HIAcK5v7z539cZWKYv39/0XzzzzkQ9+8hd/ef7xd7iwD63U4UIJ8KdE eVS7R/y8RWNHTXK+kcdJKH8jq3TynLfvCihhAKX9IoMhcEpIMpmaZwqIEhoyA9P39ngkwoTkfDKY jNa65WyrdjOf2Szn8506JjxBn3s+DnvZ3aOUrlSARkIhBkSd6XL12s4+dGnaoYKo263QMHgvmo0R 3dvECQwbncEQh5q47tPttBwROeyRjhOYREOGUW8XUHIHZVR0oMQ6VPgb0O+Y9O8TudhFQFEq9Qph jt2DzJpWLHpgRBzmNhFxpVxgVojoSiyu1RugDaTJN/YOZgMRfI2B+H0Ob8SLNpONyf6ANyAewXt5 IKOpWBR9bsqG3XwpyOGFwixQrtIAEIoHgnORqWQwhpDsbCyOOyhz6pFAEOCFfQZtFvgnvCPiKowR kVWKX9zATEoO3gQS0mqSvY5AITgZmC8ETWRtxAUPZUQsGpjrQYZRgHQbrjxwjdje2ADAwtMl0vgG tZM/6O4MO3QMZB5z0MlVCnCNkORxOJDTosTqQx706kBHKL/XgZgq7Z7L69kvVlAQY9tgD6Q2cLtI xl30WjPVEvG51W0VGzVYoOBNTP8zYm8XaMdFxAcl1x1Q613CPoVNQ1fZYecDALhywLMM+zZzKabt HW7b3GzUrTvrXQqX4cJsnKECp+6wuc3pVvG11Nbzazdupnfzg1rw/OKFdz3+6V//lfs+8TO2WLjc 4kyGThrLQG+CSI0Vko1UXMTwT0L52zf2nJzZX+YKoJ0rLycsARnDINUimvMDkjuGrWXeGiAbuovJ Eo4nVk6dfs+Fc34Hkh1YCTdzGGrmykQH2NOQIkHYsWGuMwsJLC4E80G5UpMZU2gzLjs7hFAg0Axx uwLMRtIVJL42ZWoxwpSO11ODbgdQDU9D1LgRDxddRbI0fi6Ysw1fNycKIQeFIqEEOBucAW6yxwXR rc0dDxbMH7BtQG/XhFUyYE6S80EQijwduw3xUEbSF96kCwBh1Gq0eAUyd95sJ53FG4nxeioJ7HIQ OeSkSLNzNZRCRIGy0+sw5gOVkq4l9Hc46cD0JMVQWUiaCdPQbyTb5TTwnRbGN3NYbZDr8SC+B0dT M3zzervDj0IBPzxrRvfZfkCWhD0EdoHWPNUGeuoOuzQhiM0oPsr/IszbBNsh5kKXjHnRTqALKsk7 6DnvKmrzNisSj8LTh3hDXxWBqhHO2l2WEU43i4xyA+8IAycWDoVDwWIN923EYzpk9Eiicyh88tQN ACksL5NByAwoXF7UJiH8M6ebSZdEwRHhXfOoXq+zm/I66IJtZTKc+EoyjvcQVRwDY+zalEOiNFAq Xtvavr61u18smZ2W8+cXPvTeJz/5y7/4+LvfE1o+y6rSjWg064itg+qJcYgEbknFjdxCpoBUr/MN Xu4nNs1vcKFOnvb2XAGY01BXeIg47IS6K9WttBz7mLrQmiN4cUPBQS6VMOedrpYqxa1bay+//NJz 37/x2o1aruTomy/NzZ2KxpJ6ENgA2IQJIJp8CHXkKzWxnoGL5wImBhiQ+EJs5Z9F/BaYVQGMGA7i waC4qPWGtzI5CTpuWqZgB/0wQZPXa3dABkQ3d2gu1Rvc6XTqxEPBbg2GNSjMgOkEezpyiEoFvG5a ufhw7GSzpMZMs0eCIdqOtXpHlCNdg818LuiG8BIoYgeKL7Dbg/cNOAhUEGIX8ZdjY5LGOQLyNpXr VQgeNHlZAbRqlQGFBXWRXKFM2lysV4k5s+EIGW6p0Uz4IwGACJczV8pQjExFIuDjkBfhgEIhZ+Mq N1pe9AyCflQBctUM4SpojRIgaQr0GBHqtlCMx2cEsuAACV7RRZB+Kf0AoncPNn23VSpX2fwIcmyW QR8C8GZYhGLIzaSA0Re1IAjcz5ZLNGNDmhZ0+YGJMDaFac4GDIVE3KzrzTzeFE4HbMLFZBIeaKkE MdS2kc3xWV9YWbYP7AK5oDGAdC/yMsXy7nZ+dj5BVIdmXmlSB1hj8Rh77bXN66DyZ6en2VaBp1IY P/d7DBKUe52deiXdqjkC2qlL5+57/LELjzw4f+5iD3lj4PV6jQRcXANhwougOdeAmm1TaYUYtKpZ ZfmXGtx/I48TgOWNrNLJc962KyB5r4GuqHtHzYbKvwFbie5gHeR6QqRr4xZtx8wX9wMvDcpwbOHM hScfuHR+egqzNZyUd/Yy+UIVKQ8GJcM+BtlJKOlkYjEsfjrSbbOYsY8hNGGpXMiX2ChoZYbDAX71 6s3Neh2VV/I5iy8SIihxn6OXna9Ug16NyMU7tFBA7PSgRIQDSKV6w5qXwyO+30zvUweQ6YMdwJUm t2U0kUxZeSiPtjP5Gzv7DOB4MWowMezjybXLKLZDi56dnYbXsb19wPZyYWkRJW9MHsjoFU+j2xEG iG0+kaAHvF8ukaEz9L+QTDQH3e2DXDpTnElgKmqFE92G8kjuzAaFFIKG3QMZPfqxeRJpaNo61m5k zbKmIl1LrSOz9TYLgTKVz8AhCbiDpObAR7wR/wVZhqgDRTMQxhTCROkjSt8uWqYuktwXrt8qtpq8 aszPfKvbz6tDjSeCoxkM5i0uqFhLDXPFUqpQZM/haYDh8Lg1zcmMKz3EtYODV1c3oXjCD+piBKKh vR7iwJAlgLkINA/hOx4OF/LV9e19AA6WmrQfe0+n2xWPhfkrQH60VvgYdF2HeJot5lloxLZAmPZS 2e1ccSOf307lupahL+K/eP70xz7y03/rP/3cuXe/P5KcglrD3knZAHAkJRwzqEz3q6bCZADfmO1U JoNGKD8BWN62sefkxP5SV0D0ntVQkSKBQWwWWWpuJOIUZEDlu4b/AKx0yH4IgZANOhCrA901cSeG I/7TK/Ezy8v3nUu3Stl+82YuvV4qFHtNMnrqZqgeuCpjoMxOsV+kX9qg8ej0umD/8ZVvMenS94Bm e93Q1wBk8HrGIUx0dYVUTL7ZSxfKhKRoOEy8I/LCZUfpkeF+qn4qB7SsKl0agZ2Yz09eD22uWW2i krW8Mo88E5qC+CCJ1PXAgiuOH5kXXd/Y3SOOn51fxsQHKJdZ/EoF5XUnM/fFYiVVqCxMJRlCShVK i+EpvER9fr9raAt69EggbDbZ/W5/wOXL5CuJRNwDA8RmB1XHjhhevHXgYNCUrgCcSQodQYEabbSF IcaQoa9ubrOyoUjA4RF+Ya3TqvTQmzUvxKbIQj2aI18upgo5hnFgN7KZgTaxycnUezTk1ZwYcBYb FbaMpVhsLhoFgWmjpMggFNyV4Yi8my4lGuUwTCqVGnRAF0D7SNy0KW1YK+CmWqPJeA4OnNOJKOTL XKUZ8gWi/shwBPZt6vb4rF0zU9O4aKBnsLOfD4d889NxeJC1WmUOq++wj0nRfq/R6zf8mlVzW8HY 2u1aFqGxZv1G5uC7O+svVtIpZ9e1kog9ce4dn/7YpWd++onP/NzZ972f0mnQRRu/58QdFqY/ip5K 5pDtXIiYYhMrLFXFhR1fcgaZXMYjThgsf6n3+8mLvW1XYCzRMhG1+JHAJBwLUQQQ/8uBOIpKqu6L hcJPPPLw8lTSY+MO72Syhd3dbDoHHlMhPSeWMTsDog1TgrEiLCihnDCNUoFLWG2wLZBmwjhmT8Hr ANyYlzZQcsbckY3lHudWx6+YEExyKkqNwka0kpGS1IcQSmXoXKiHnnAgQGcP+wJakLgkAf6Km/vs zMLsTDhEisyUkrNQyR8UKyizwr5gID5XrWaKJWARhFuJv2wbAaebqoJNC7QHdJ70kYNIFQtAKJEQ 3Bb0fgGQBtBL2FqKVSD0FkAE6L8H/rjNSlRlF0EIFyyaLJl3gRJDVyBVKgAHkcqS+5KI5stVyCxh n54MJQA8qtVqCfoN2I7Q4fvk+OjfsokyFsSVx6wQRRKCX3SM6RwoUyEnPWGCHbxJOpC8IAIy6KiI 0EqnzTGDBcHsZ52AudiHc7UynwYbNaZGBE5QGlDvhblpMutWow0BMhbCECMIGp4qpNMQMa32aZq/ 4WCv06lWa1Rd1BfgNiiSrx+k98uF/VJpdf9gdTt1langEvZCXS2knz23/NS7nvjIx5/5wCd+5uI7 nphZOYXZhPRh+IBkiMAFHwfMSkHhR28oFa+Vk4QxnqzGOyc6iCeh/G0be05O7C91BeBaCJVcIQDq /jpyk6kb7K4vG7K3YNQ2MUEGjRUWNMONmj7y+mYvnlu+dOHs/eejc4mWx7TZKd8oZa5nUzvNQtPS s2v41gMhjODFVSvlBXQZHQ6xBxOHCWRJCNdWJlLwmFAJOtFc+B1y8wtogCAKQyi8L3y+oewBjQ5V gtg6iEYjxpUWAqxK8SwcFaUEbUjJ/EQngC6izLmiLIhHTb1V28pk+6YuKoVuN5QZ2OLVRNjLK0Ge EeDeNEzEAiNrb6e0B7Du9/gAcXfzWbSosIMAGei2utDvDUC/2K7TQmQjwcECz0y4dw3SWKzeBj3R myEHZfOBTe60ldtV8Gyfzuyqm2x2H/dOm2k6HvN5tEw2V0R82GFNRMLgCbu5Aq1nTp/ZKD4OoYgP B9JBRbhmZFo7APegLqHYcDJqX63XSW6DAYAd/J3xHG3ifEkWD3phEQfYkd2nNwc99lHgdD/Mf7fO wdVbvZA/NEdBgKgvYd1KQ9VttiJZgDRksVorw0cK+91wamCCVwa1oXvUdg62GvnX8rtXC3ubzdxu p8LXfq+6+P5Hph67cPHpJx776E+/42MfeuCn3z/zwCXeiR0LaATTcD5O9LaQZhOlclFEYMMU+2yZ /ZEZJhljkstOiXeKT7bR/EQJZ8jILLv4G73cT9qeb3SlTp73tlyB4UgIgkrsz+CV/4hbZ9jpEy/F GFoGbWjHiTcQjU0oGkLCwNMeqBhUO5O6fvmVvZtr3/3ms6VCqd3sInUIUpDw6hBKcJ4EEiGPZrAU AkahWlfjPw7CH+Ap9kBEYaAAHxw1ixkNXTJ9hHkxnSHBJwYg7M1UCrGKHl/LBDFcLE+ZYBQ642DI qCIYwureLlOh5UadAAIcTKMSRJZoYhl2V/dTINtwHokf2XJ15yCv654HFpcS4SjkGxTGp6Phcr18 dWcDrOPS/EU2ipv7u3CrlxIJzHeK5Ua2iHO8HgrqhUYFZx2P1T4bjzObCT+nM+hW23XQKHjxwB8w 7gOcscORKWYK1RqKMRA7i+Xa9c3tUMB9/vSSa+S8sbrZ7neikUDE7y9Uq+t76SlfcHF+QfyS6mij 9JAdxumpVq9t7O+upvYXZ+Lz8QTLDDUFQIyGBGVPrlDAq57aIhENkz6D1LM/I9Q+sDgymTxAeZSf j4aZdI69IRSinalZkB2vVMG4kYkHrWeRqTYuH6wVK43pYARwnN4pcb3YrgF/7OVLNAOYs7U4zcnp 4LmzK2dPnUrOTJuXT0WTs1Y9wGdH3GXXAfRnTxCDUiV1RTdaHJOMPgx0KdXGHIMnh+wUQ8D58KEG PTuKWoWCzBt8nITyN7hQJ097u66AumPkMb5pjG7TcQ8qbm5RQdUNSwphL6LKRb41AJ7tQ1ID8oZi Aakbl5xCqbh+89rLL1+9cmV7HUGXIrpQzI/T6aOpqFkcc6Ew2kwQNsi7SfPZFBgpIr7Uqmhtk1Ay P+jqQ4Zstpg+J3EOoP/ichEJgC9AMgg0wpBzOtCN8muedD53fWeXMI1bRdTnB8xBPXU9lQZimImE In5vyKsHvT6ZRHXasVWCnQ1szfwnujbVYmcxnvToPsZ5GCrCR6LYLOSq9XNTKxHNC/aCVQW9wZDu o22wmU5Tl8xPRXlfRvArlTrT7LgyALIc5FLYBjXB5unmWYRAGdZ9dBdtjiEzMq2OkD1wgNhNZxIh 37nlhX6rv7q5A/kEUiA7Yh64pNU5NTdLa5ApIRAqjlacnv16Jle4trruCXounl6mpbyxvQfKj+OH P6AzvHpraxvwaWYqSuzERgTWC1KRAO/FYvYgnacTcPrMArH6hcvX2BtWlmbYJrMs1+4esrTTEWxA zIhece5XdnaoU4DRe1YT2JHFZcGfdeigNrIn52dWzp2aPXNqbmUhODOtBWMOJ+qFovbDJcMeTFfX 5nSJlj4sn8nA/VG0RDwGlZu3IRNkfGs8QR6HV54qElEE4CHai2/scRLK39g6nTzrbbsCby6Uc9cB yKJJTsONNE1WRaVU3U4LCJd/GVqGQoxj9rqH9bJpUG9aGkVGRW+8euW1l1+5fu1mrYgZr+ihuAgQ 8TDmOF6HC+cKcSQIB8hGkZdiGhIgh+xRXG/MZmQOCRboEMITx3ANLJsWKOP1qD7RQuybBrwOEPnW QRrBbsY+71uYm/IHSIdzjTpyItjkqMlMy5n4NDQVyJFko3XEXkTeCk1Wx/OXb8UDuFQkoexsp/Za /abPa93K5bt1C1ZHGBKB4O8IUdIzG4kB8Kzu78GeXkxGgT4QUKzW25rHh0KA0nhH8C+NoCBElCmv n42kY0KLxky6jWrwSiLBrglGNBXWF5JT5WJ9P1+YJSfHjm7ADFGXdYtPJVBeh81CNGdvBMingIHN sptKWzX72ZVFEIsXXr3KRP+FlUWMkNCeRVzs3OJsIhK6urOTz5fPzszGYzHS86u3btbqnIs2HY+W m43nb9xC0ZDRfHY+bN9oTmBJxB4pJq7oyWiOBggXI1den8vrjseCZ1eWQtNxLRyyB6Jzp045ofR4 0I5vNvswnBDX8faKGT53Gqzo0Sg1eQToycqp2XA3UbwcGP2Ms9JZYRAXWvqYl3ISyt+2AeXkxP6G VkBNZNzuQ5FgH2k0iZzV7X9KmqTuROplOo3KWJR4w/egxcY/ZXCcaX+lv6gmGAFFIXfjM8xfQsyo 5DJba6vVTPrmq6/RYIPL1qQnWKr2SMPNVnL1U5EwxT4ZLTRwMHwcyAg6TNCkC6VuvwfPwSsD4h7y XHjlDNAzqgMfPFOpAvGAsYacGPm4Xrq1i8bIXCz+wNISNm8cC+5vTBXRq2x3GQRq0tYjz5SRUYsZ 9ojf7U7ny+DykWAYkPrG9naphQ0bUr34cpaxc46C9riYX63TdUwyZKNpDOkwQORx23XdTRzPlOqM 94S9OkZ4utOZqxbztTpwEAoAuWotW8PBrdbvAMy3pvwhlpgEOY76iduNrAlKBslI2Od29/sYFFkH vaFX9yrtEeAm0XQH+ZZaZDgiskPQTMSAUIa3dlJUQqfnZ5jb3M6mb+7uzyXDiBVf3dxlFzw/P+P2 eGCtrG5vMPEvmBguH+ZRodMCCWH3QilYD/jQQofQTQuCd4yEwtFodPb8OQQUrU5Edj2zc0l/yC92 1KKgxcdi49MXUqNF5Mywgwb9N64QiPwi1QVviekwEVK2isiXgXMbpijyjVw/qPryX/HigCglDNjx NIORgxvPdYie2CR/f8Ng+UlW/jcUQU7e9i2yAm8ylDeaTe44pkCNlBxERYQyYCj2IbSIrQHfq+1A bl9Iw4AvMAuV/CI9sA7Bi3BA2xCSIrbB9kqhsnrjxed+sL62Adkcua1apkxDkSmTQqWOGQ8S3m6r g9q9PWCwEcNgancZAxQ/YjSorBZ6aqgLYMHDfBDpfCTow/PzxtZBsdVCFxd3SoBvAYLBgc0jiO3p /EEqV8LbU1zKhiZYeviB0ozEZx7mIuOaTMqkcvlyq87PA5qrg9AjY/EWa0zTa93urWzGa3Wfnp8G P7i5voviEyP8cCcrCN02ui4zIXKEWSWme3QRINjA9URkhorA4hwGNa3ByJLdjZ4tNBi/cgvyaU4y dKCVTrsPUoHQwKhvguQDT1zOVFkRwU9E7ouBW2wXYHCzPsz6l2pNoWkG/UzT5CqVTK2MVgs9RDYY WCJBTUfQBUajg+TbLPOoANker8fh88zNwk2JrJxa0iKRUCyqxxIj5GfJqe1uC01d8wCJc9mxFcqB vBfTSYDdg76NqgjhSRG9QiUSfhEfOF0KCDaIrY9MIqwlFwCt1iPbvyEzbnAKT0L5W+SWPzmMkxX4 ISugelz3eBgxXW5o9QRojMY/yeIl0Et0lp93IH6UAQDqO2ubuUwmm8lAOmdEEoY7m4RQK+hIdhm/ H4LQk3/htEDHD3CDOIE8QLPeJPqg24Wlhtj0WC1AMby4eMy3UCKRcSeZhgT28aAo0Ocd1ViOWfzu 6IWyJ3EsmLqRAgufHmiId0U/haPHFAd4HOjexnw8jVZOgP1J5nrUM4U6CSmToCaumz1QIbB7Uatl Rkmds7htWq1kyoQ58XWS5JPGAEAGw0k9uqNCplZkDvm9CA6LWBjbkozhw95Bd5EzoQlBqTIc+aw2 tGL4nu4ujE1OUKy0xVsOc2TyYeg8NitHzGYLGRGGuseF/yid0WQisXwamHslnJxlfpdE+54fmJLY vcfj8IMznnD4sb51boqTrPyt81mcHMmP8Qq82VB+GNzHgLvCarD0dQsRG1qNhDMZXJKGGhqtCKEQ +ns01ySQKBiHbI+/HVWKpUK+Uqr0qflb7Ua9RvIPgQQ0oN/vNGlKMm+KspVo7MlsuzPkB31WoVzm 3CWUixcaLT4skIiQIk5LiCeisvkA9bowxWHGkRKEQClmeojKQo0xB6NRYdspDT/GqYifxFmi81AH 2yeUE0oBJkhFif4yATMQzQJMhIi88o7It4tiYxfXC5FNII6r7U4ALLYuIVxWKgJssG1NQjl/I4rt FdRTCOU92D/gGGTegmihyiU2bG5Nx5AZZTA/MsSaP2BiJhZfUF6V/iFHyOCV3Sk9STWAcxRJ+5FX 3kko/5FLdPKEkxV4O6zAmw3ltUqZaEIsVvIhQoYxgjvBjn8qpFjSLHJeIwfkB0KAlxardFkJnEa2 z0CjJLMIOCrAh/hvjAwKektFLxuCvAjJtfhKEL/UdJOUBUqoyagJeBj+SocbjCACKoUeP4E8nd6d ejuh1k2aBGKHCexrZeJdcmqiLUn9ZCmwpVS1CCgMuJMa9rmNZgm+PB61kuM11F2xX1K7lIj6AkMb BY3SelVGrQJcyP4BJD3qKVsdZSuHo4Sg6thASdfR8BLhAOX8RiY7kBR4F7uKVYwA2VD4nRJ8h7Q+ nsQ5qlh13Od4EsrfDnfpyTmcrMCPXIE3G8qBM6RNqdTvJF4dKlWrgI7MFkC7NP7EpRPbdYIUqaWy olZCA0RTicqSuUu8VrNBwi4HY+G3ZMS9XlvJhElmT3iUiEvIVeHeiKGHZ2S8NVsIoVBtAwpAkKdI 8iwtPBXlJSk2NgAFy/BDI+jyIwKj2h5k62AsnaiqXJlMVAbqXeQFAUiUQ9/Ye3UCtcgLytuNVbrH +4oEbZWjq6BsDNNQOUj0R2wFhJrdgRlUnsIGBjWUcoJ6Q6ExymtZSNzqyDkZEHdhi6JARpnSb3fa uM1xIIzpGitwmwt4ZCd7/cf91g/lb5i1+COv5ZMnnKzAyQqcrMDJCvwNrcD/CfhjUqzfw6gDAAAA AElFTkSuQmCCUEsDBAoAAAAAAAAAIQC8av0vdL4DAHS+AwAUAAAAZHJzL21lZGlhL2ltYWdlMi5w bmeJUE5HDQoaCgAAAA1JSERSAAAB7gAAAe0IAgAAAFDhCq8AAAABc1JHQgCuzhzpAAD/yklEQVR4 Xuz9B5wk53Udind3dc6Tc9zZmdmZnZ3NEWERCBAgQVIiJZKiLMmSLFuyLFtP7/nZ/jnIf9nP79l+ lmz5SbISRUmMIgESOS+AzWl2d2Z3dnLOsXNXdVVX/8+9X1XPLLAAOeAuAJLdaMz29HRXV39Vdb/z nXvuudZcLmf5SN103h/rpn2ybvyCv4n9ze+0ZM1ucfelW1+vb9qY+MvbXrDFzRde/lEYAT5Lsnwa SVnjDFGzagpnltXit9v0rMVmlaw5SzabtUo2XcqpWsaVtUgOt2Kx2WxWu6pZrLpupy3YNCudcFaL 1Wa12Aunx0fhABf24e0jYCsMSWEEfjJGwOpA8KYojR+SlMtqyVg8EpEs1lRSS6XScjqj8wSQ0zG7 F26FEfgRGwHrRw2Vq+Z1BAC0+Xbrb4StxG2riwqFUT8AFv20WmwWQuX4BY/pJ/61Fqa3H7GT+Nbd 5ROIDqlF5Z8OsYSzWuRsLonTy2YN2rK6knG43EDlqZuXR4dG6tpawzv2KjYJp4HTmssoisXhwpuc wOYWS9Rmx8+wjbdcQOU/0mfHj+/OF8LWj++xLXyzW0fAarOpWS0ajzkcTpfHq6UTEz3nfv+//9Gf /MXfPP/sCxaNeBhN0zCZ6zomfICEt3GPPNcXboUR+EiOwEcOlb/HKAkWPX95iV8NzPWDD664GIG+ 8nge2Cy/UcZxxk28QCrMdj/44H4UXsnMeI6OmoHKcXwtloyO9Zc1m8tlZDlst+trS2efferN0ydH ZqZiiVRrWc0Xf+anW37ulyXJ5lSTVodTxhZyNklsCCtEBHiLQo+thNYLt8IIfNRGoBDKcXEWQvlH 7bT8YfbnXUJ5zqqoWTDluC9fPvPcN781OTEZ9Lnuf/jI0vLqqefPeH3eL/xf/2l7x87E4mRxWUXa AlJFsudyRPQVQvkPc0AK7/1ARuCjBzkBtt92p5Uu3QkmWXIASuLusNJdt2Zxz5l3iw3ShPe8i2Hd gOR0pUKaIO64cHWsr/mO6x73D+QoFD7kjo2AOFk49WG12yy405JLz4EBt8gph6a61uM3X3711POv Lg0N7SsPHvv8Zz7zj36hcVf9xPLsuS//idLX4w+WKWnNrWfdOTWZsyZyVlDrNi2rI1Oa26pc6o59 r8KGCiPw3iNQCFWFM+QnZQQCAb/TYVfSqWgqDdI7kZR7hydunDkD7uQzn/p4WVnJyydOnXjuWafH I8vyT8qgFL7nj8sIfORCuaLraU3L5HRIBwgd54TihChsSIB1TcupmZySzsqyltEs2Vw2Z8ddy9l1 C9/xICdlSXeABbJ5z0F7ZsNdz1qzmqpjOyzcIbim65qqqpkMNk6fw4vprJbJyOmcpmIR8ONyoH9S vofVmsOd112Ez3M4rNCQ4ywCKJfVnKa7fIGZyYlw0N3WXHJ58Gbvy6+rc9N1R3fsemiXU0udeP6F /ldf9/uDpKTK6SEp57NkU1Yb7narpMsyNnnb20/K+Ba+50d1BKTf/d3f/UjtG0kH6L8cKYBxUeq6 mlEQf+12yIKZ6cRPyW7DnVWDGR1xGRdqFkGZYzHXdNhsQmRJySq+4YG4QVNMG+GNi1dCZIyb8XZ+ Er/aHQ48n3/7R2qICjvzniMg1KwmRskZiWycV4DkOK/k9cSzf/uVEp/r4w/siydTr17qc9ml+s6W nd0d1qnF6wMTKxl1V/d+X9ivyLItp9sdTgjO1WzOZc3kwNlIjtt+euFUKZyWH+4IfORQOcrrnIiu uZwE0bcViSe7w+2VnO5YIpFQ0kk1A1ykWKyKxZK2WlI5HVEXd1xgVsmRA02uW3AnKM+omx6Ixyb/ ntb1VDab1LKJjJrK6tAaQ9sACJaz2UGKghFVVS2raUDuOUA4XX3n4RGg7MM9bIVPf/cRMCSDiOhY s2EZZrGiblNTrZKMrIrNmklF4lmluLbo0E8d2vtgl8dmefW5l4efedrr8x34+z/t3tk4cPHije99 U4/G6HQiVJ+FNsAhWVUVwhZfYeQLI/DRHIGPRCgXwZF4D1x6jMSFtjc/ZIDOfn/A5fIiauOFgOGA 10DXAFmptKIi5OKyYyQGJC3Ug4DdxtspiCNlBSYFcRrcCf7HxQmRoR0zQB5MIYLLMnAY2B0VmB0w HruDUpG3RW3eUXw+MTSFhfZH85x+t72CZhyHd3lu1uPxlJWWWB2u++7d97OP37+4tv7S62cTA1eb unY+8dgjQZ/vqRdeXpkYdrucTo8bpw4t1GgV95G4WH60xrywtx/YCHz4BIsIjkRrCqirqVxdbckq spJKaAoWuSRcIUVCLmsFV54F7W0BeHdYrbjbLFmnDRV6XLeJ7eCvFNNZx0CbpS2LuyjpdDkll90G sgZ3bAQbz2Zgv5FxuZ1WECsOp83uYAGyrub0jKbhd3rvZikL7+otz2w6XIWF9gd27t7+g/gsQk0n /1W3WnSbBUsr4HFnVtW9bvu5V166ceNKV3dj0Y5iR6nP6XPNTMwuTiwH0hZvV2dNe6trZfZc73V5 NdpRGnJUNRChl4k5Hbac5MZk73iXas/Ccf+Qj/tP/Md/+LpyA+fyP3TxKYrT7bZYoTYESNdAm5BG ENFUVbNZDfy13W632JDb1OVkAsnJTCqupJLxaCwepVs6BdJFB4RyOLAmRry1OSQiw8HCYIbAVZn1 eF1ut88fDISL/aGQwxNwOOy4DiE6JkKd0Rc+TQOAz6pA6D6720ZzC21FnC3G3PMup07+ZT/xp9aH NAAMonWLxElPpL+z9hyxZGrOm07KQZ/nP/1v/6z/0unf+a2f3fHx7Zqi2hO517/96nPfO4WZ/eCv fOELv/D3lcuX/uCPvnrl6shjD933U//st4tr63Ng4HA2Wj1pWQt4bm+nVQjlH9LxLnysMQIffihn VpriuEDlyWyOorXN5hRpTYrZqUxk1V1SnVldUFYXEiur66trUzMzq6trmqyszU/gKlMyqpyWE2Bb MiqIFABw5LhYMc7OKpzMFIRLKFxsR9m2x+31+31+v9vns7s8Vru9A3DM5/UF/K6Az+L2W/0hp9+P yJ7Wstgd7BLu+bPmPaJ5IZR/yNcWh3JYHNLKyaJidWfVkFhBLsQHtnt9Yuzf/Yt/5belf+9f/4K0 07e+HvMEi/t7xt/4xuVzpy60V5f8y3/y8+vdO6+evfDMf33K6/Z88onHj//Sr8V9OZxVJfZAOpry lPhv+wULofxDPu4/8R//0QrliOdZhws5R8hWoClBONZSyYXxsZWZqfNnz68sLUXW1tSknFEy+B8k ittub6kMetwun8/r9bgJiZPSBfyJDRJDctLQMVPQTQNRzhrESExWVD2tKImUEk+lEzI2pUIG4w/4 3V6PP+DzBvCPL1wcLi8rC5cUH/vsF2mbgO4O5+azBVu77clTCOUf8jX1LqHcKgXSsnL+u9/+6y// 9cePdvzM3/9E1LtARrcuv8tZPHZi+ptf/vql85ePHuz80n/+VziIg189851nXmpqbvjtf/Ev5+uK IVhtClVnUrIz6C2E8g/5EBc+/nYjsOVQjpw+Vq6cWgQahkgACIjYaU9egk1+g0DAmoXlHzkNDAmK JwkV0zsNJ0LmqeEMrluh1VU18JAOgF8C5yursqpYkpHl8eGb16/fHByYnJ6JxKL4tLKSYFV1Sbg0 ZPe63QFPuCRUUhIqCgc8XmcoCEjtoc9Q5FxKtiBdCW15LmPR0xZdBk+CVCfskrB9ZSWC8J7R1JSs xJLptXgaMV1WdehjMplcMqnFYko8kUG4p+GySdsb24PeYF1t7c7de6vaunKBKovHYfO5MS243PTV sKjQlQQR+i4XXg+OBl8a28Jaw4rw7wSNj92C2HmT68vmI7HJjb1wir5zBITTzoZN5maTq7ydDguU cCrihhIBl8uJOTuVVIIeB9LfmpbOZNJZNRNwu/7Db/zj8fGxX/+Hn9vz8KGF9EggGESuBGs7i6pO 9Q6+8N/ODE3Odn3xiX/yf/wTu3X1y7//py9869zPfvyJn/rf/5U95ElmFZ/fo8pJmx0ZcwfOpZgq oc4YVaW4iopYo6haARlwntMi0EvFDRYrTpLCrTACd38E7nooz6rES9hAd9isKM5hO2gCyKjDcUkO OZMFjwKlgEXTo8lMbG1t9NTL13qv9N4cTESjHkmqLAm1NtU0N9c2NdUGwz5/aUjyOkmoaLfY3U7U ZcuI8qix1xUbYndGAdWiK1hTq2DKLTqFcl1XOJQDl1MotybRfoDYHCB2qFpwV1mSbpecCOXptJZI qMmkmkpB0IJ8qHVwdC2R0COIzYBqHn9ZVXXrjl1te/ZUNG7DNFJSHrI7aC1PsSSTxJfKSk74o9od qFeCpQCtCQDooZyAFd/tDXkLofw9z/KthnIacLtEqqVs1oUZAE4MlgziOGbV/nOn/+z//i8Bn+N3 //WvSZWhBW3K43bKKQVpcL/PnZ5buvK/rn3nhZNLDWW//Vu/dvDBnWMXLv3N//vU3Gzsk7/0q0c/ +URRTSiTSULWIrSuqCtL6E6JUu8oZLOG7TSTFEL53Q9ZhU+4/Qi8r1AOCxQOQIhgxHNDBmKx4QRn EELMtEC07FmYjWkKVrF+hwOkJYVSvjQhOUxmMk6oRqAdxHNLk1dPvnn15OmxqcnFDDxI7aUlRY0N NQjfldWlFdUVvvIyB3oE0CaAgTOo+UQE5lCcc3n8RJ4oiRzwuJohAQzawlARp2LDK3VZzyKUUzEn hXJcc8loDn6mCLKQwpA+EfBaE1cmtoZSQSwOwItj7ZFRANcycSWaTKvxmDUSsSwvKbEoZiOnxxUo KS0NlpTXNTdv6+ouadrmqW62epxpWXY7nAgiyJOq+KIOur5pEtGy0E7YrLB4EYJ0gdRZZVEI5e95 bSpidQQ5IGmYTJPZWyx0Nt6PkwvlZDjfsBTCi9Mkb7W4qEyB4vnXfv/3Tp5+64EH9n3+H39BtyYV LYmTRHI55FQqDJmS1To7q/zVX7ww9dL1PTtaHvznP9+2f9+Tf/IX/+uP//Zwzd7f/M3fLHv8+Ho0 4g0VIXY7QMDLaeLcrKhmgGwq5yC3Fyw587SbFUIouhX8zQux9wMZgbsSylEdh513kiIlG5FlyEd8 KJ7UcfqTApxSiC4Hlfko2fEbPdcvnB+5dnlpctqaStvd0vHHj21rqa9rqAsWhaxen8XlskKBIMez TmdOU3CHCAUlQQi+KAFFiFRlGExDm6jicrWh4D+j5TKkWVTllA3JKgrlTLAYoVz35tB8AuJyiBcU RYXaEKBcxWyCZ0idriPa2uyQq1hxcXPo92QwATlzfoctlElK80uZpVUlmbZOLKxHQcjAaMnjLa6q rG/d0dq9t7qubltdPSVIXXZMNeTJBRKJOo9hEY71RyGUb/mk3mooFzQLHTyLJUWqJ90L6s5qlYeu /9vf/V2fV/qVX/6p0o56mz3l9FpSyQTWi3IqHbbihMhIFTuGemae/72/6rk+fOiXHvrlf/RL1rT8 337vD/rPzX/usY8d+kdfqmhujcbj0D+5YNkGSk1yAB8g0Y40Pc6ZQijf8tEtvOHOjcD70JWzxFu4 lXAJvGh5SOCSITlwOghEw+IkZ3UDE6lqBEIQlO9Au+10Eh+xHls48eLpr3/5tW99rf/8aSW11tBU euTRg0984fiuw9uq2mu95e6sNa5ko7olmdZiK7FVT8ihWjOaVQWWRVwknTchXGBrq5PVJYTaELAz GQRpVZZBr0CHTupwCAsR8oHTiVXRUcCHKYbwdw77y/X71CIMZaXYNeheSPaACQAFoZhrwADBHlFO p9OphKpGHc54cThTXao1VOV2t3nrSm1Bu2LPxPTVhfjY8NT5U9dffXFpanB66EaJLecLlNjxZXUt lkojMUtrfUJ+m1A5zRVi4Aq3dx0ByACFAwNV74qFnzAPF/dbb3gCvV5RaoDDi9MD6yonEtag0laT f/PHfzgzPX78kUO7ju+ajS66AwFJg6WmhF5wPo/T4vVEZDWuKaW1xcWx7LWx0bWpBX9Ga75/d2V9 +fS5nsnhMZfV2rr/sN3jwTkPLIAMO6ZmG84qOYleFtDJglLD3qFyzU5aWmsWIlo6uQrHt3B6fxAj sOVQLry9893T8DgfnMR1RtAWlxEwi+iUiIyTrktujwv42modHxw5/ezTr33vyW8/+b25mblir/ue A10/9/nHP/bpR1r3dAbD3qwc05IJqw7fIz9K9mGmgiIfaAShNQQdIip9SKFIeUzYaUEpSHlFhGxU 3PNdAzlKzqawzsLrQJ5QoSfxQLRUwO/QBgvFON1AfgCO07+JBFh17h1DZac5yl5xb168GPEewA5y GrBBVHRCXwu9f62lRcUd2xq621vaG+pDviA+PJVSb8zMX74xcOVK78TwgEuyl1TX28DFctETJz83 h3IxkIVL/b1OdJBffFrlocImmuV278NsDq4MUz1XaWIydWTXkjcunH7yye801JV//hc+464syVrk gNefTsSgSSXFKxZ4OH8ol0Nwo0YqtyqpV85enl9dK60r3XPv0bKV5MkLNyKa2tjUGKqtwbHEZ+BN SH5SjRrwgd0h/JCFHZsoTyKowHjng7iOC5/xEz8CWw7lpjHVRhEzu1ThLKYAnqXCTIr2gN64mBBL 03anxeVxy6o6dKP3qW+d/87X+06+MTlwfd+OmkNH2j4JGP5Al7PMlUyvaMqqzZJyl4UpJaqqElQF wMLJJACtC1uw5EB6OqxYyDqsUBtKSH66c3a3LqdtWZAZKiA5LiqyMqeafrAyGaAzgu1UJyKqSSmY erEJcuIiVI/QrQHWkxk1aG3q3suLDIHUidbGdGCzwqXDjXrSrCpBAIlX4gWoFpJsUEpk3B7F7Un5 /KmKcm17s2N3R7Au5Hbp2dWZmcHrN1YW5lpqKwJVNdmU7HK7+BqHvgWIDT+5glWAzMLtvUaAgC3G SHDl4sb+Om+/k5UhvcyGg6rZXDDL9GA+TiqTZ1793pPfTOiJRz9zf+ORVjkdwcmEbCj4PUR6vAFm 96vxtOTylOV0V1ZVapyZoDU1ML+ysGZNZHbUbyvfWzuyNpOcXLMsLdZV1TiDYYfHhfnfgRQoG02g Thjlv7wupX2kJqBII1FpG0B64egWRuCDGIGth3Leq3z+aVMwYgxOEYqt/8WlhiAq2WPxzMj5U099 4+uvvvT68uLyrtbGX/rco8ceOb5tZ5sn7EdlTyKVAkPidAPjWFIy0qHkfYFtQFXmCIRtDkdOTlmd brI3AuVNihOkLEGeEH5GwEfCCUAJ6SWsA4DKoTQEzUIQmISPzPfQ3QD0oDZJZ058C1kq8l7SlYhg D2yekSFmU3klzxoXuhlgGgEFFDpJJsHn4OPInBERGa65kB6CZ7cgW4uikob65r27u30u7/WxuWha aWtrrevslpwEzDeOp4hJBkAvXOvvdaILBcvmKe+9x4uEsZI9w+IhBw5gPP7miy+88PLrRw53/8yv /pxu1yLrK26kOpMJnGSYutOxSM7mwBISR1WLJrLptDtc6vR6D/mKz1wfGp1bKg75mu89WFvsPXui d2JyPlBSVFxT7w75cdbA84Hq2MjFQUJexNhP7IA48/mZQij/IMJY4TNwpm3V5Fb4DBqKXsOAkAIf iEec3DivIbyzqQrYQ8K2MAe/evaZP/79p771jbWVhZ07Gx979ODxh3aXtNfbMksWbd2qxRz2jBvL XI+UAYvuBGIF/ibEikwSpTM1bhBkhQAGKBoxl2p1bMxGMiGKKiEL+Gisqsn8juKuTgAJlxeK/olg IcBObAzHb6LJs1CwKJC8wBVRo59015EtzWbMxkFEy+hZSofSlIHcaQ5Fg1h/58i2BZ9NmJ2QORA9 UgAyxDSSXYeW2e3OuiRbZFZLzgTs7pHROYvkvP/48aJtbcTNk0XX5vANxAbHPswlty8EL5ycYgQw yVKDTYPR2xhCzJ0ZVVUyCvhqJGswjnDngWQ0LWcAzJVYGgX2NiX75B/9wamzb2zfXvaP/+2vJi1R JSdjgeeyw9cB1cRU2a+5sLyz+SSbN4dCAZfD447rKzZJyZYXW+3O8bND8sJqUef2+q49ZZnYub7e 8ZGJrurSkvYOWHVa3V64LUrADkjyky+EQeQLalFYexaqQAtn8gczAlsO5ZuZcYP4ZZQeTyYgAAQx AjNx8CF4buTq+VMvPv+1v/jKeiRSV1V+3+E9jz50rHl7g92mR5fm3VS+watSqA0kmy5ZNYNtRMCk dCpdGkRkGrOGIeATIkjTsxYP7brG6c0s4jhdQuSoRb5aZijX0MSC5ePk2UV7mk0LXTmlP8XTtIxg mM+aFdax0PO0EbyeWW6kRXl/JLSMoyuW0pUMrCmoA5khbHBLOYvVo2mwe8monss3ZzXJc+z++4KN 25mz2bSSMRCcUKsVQvl7nur5XKf5KnEG4vBRtpvZahmLNhIdYZkEysSJhVvA58bJ9eJf/fnJU6dr a0q+9MXH/dWlOkrQEOatVkhgmZ2h/8nkAapRZDDFUtJiUaxY0lncrpBDk+Ljy7PzK1NKvKWlub2y fH15dXBsYWZxvqSutqFlG+VRcLZj1ZhVUTXEuVnmxzfys4VQ/sHEscKnbB2VM3tCuU0EPKKTxR1n MK4rJ+onHLi20lM3IE157snvXL941mOLde2o+qnHD3buanK7kahMWmyay+fQ7TA6sunQKHIvCFxc bouOEjo42IkWExQckfQEqWncyeMOFxxbHRJzggiO37AZZslV5EfxDMVxDdEctab0ArAmCOWI2exM S7GXXixmAg7wmH5AmGNreIDwTu4dgOSULOVXg9OBiJKmHCa38RlYAqAZEV4PKQwpGEDb211Wuzvn cMNzQLep9rjVlZMVb0//nOoKHjr+kLu+CWkEZnwFOc4VshbEC3iDAJgXOri/53UoukiJGMkDaKxt yKaYkYDNgmCKpRIfdC2VSPn93uz80gtf+csTJ14Nhe3HnzjW+fAezRoFI8Kmm1jPSZrF5rYgm4Kz hIyOMQ/jY7KU+My6cqjysieknK2MovO1wYlI78KeYHnlY532Iufq2NzQ0FjQ6+g6ci9OkHQsAZiP 1DnS4mLfGJqbZAs2ulGoWgg3hRG4iyNwJy2Y06k0CMqF4Rtf/euvfe+ZF9bWIju2N/3Or//cZz/9 MAxNtHQynUiizwOl+7mIhoMbnflspyW4aZMZ/YG/spDJMMYS4hr69T3ebVxk5ivNnkUcL4TMTfwQ K3oBvUkPRztIpDstAIhlZ7rG0GMSSOSZAUQOCQytVL6NO0nUCxUiP/Ch3OILc4l4FHU6GHhkIFPJ JETicMAMBgPz07Pf/PM/efKZZxHTP/8zTxw+fi+KtFB/C9BOwf9teWZD2Ggcbj4f6aiDlcNS8d77 Dh7d25VMy9995UR/z9XO3Tu/8JlHi8LBq703rp56E2UMeHc6Lb/Nn2eLX6Tw8sII3IEReD+hHPEW EjFqq0lMNnAlxUF4gFI8VbSByz09Z8/bUrGfvXfXb/yDTwdq/VkPaoMimiXt8VggGQBBicJqIF3u HUFaDoREPEFCE7RrATYHXmfRH0lIAJKNuwXkN34FvwwwBQoVr3ESNufwT80oiB6huzArJxLE0Lcz VuIsKMVkl0X35CyuHK0BiInFSoBbWXCrOaI7oG6Ec5YLr6EHoqkFUaIWrLidmsOpup3QK6sQLKPD GNYOGIR01gpDjlXVvgongozuQA9IGTYwRPlQDowVxwT7CIZz4ZGOL4p6WLoXbu81AlRVJe5YC9JI 0o2OSC7nRwsJLAIhW9JUr9US8AWoqCG6du4bf3n23FtVVZ5P/sw9rfe2p+HPhvWfFUoopwOG9ESV EZGtW2GuILlhYQ8fIKsV3TuR/UTmJWvxKhafz5J22hStwtb12f2HOuqG+/u/8TevKXF747E9XQe2 zU1PnP3uk87lpaDXQ1lweDOA0aNVHWVr6FgXktmF8/qDHYH3E8pvu4dARqBX4IuyuLy8Fo3V1VYd O9SNMvqV5TUY9nug7fD7EMMgLqSFsDfvFLqBoM3M1hYHgAG9gcwZkZtPvOd2BJvJYN4gy+kCvGU7 Yptg2DGfcNMgIWjkWcJ4rfERYgcA5oRMBb8i+Yaif9H6WXxU4XZnR4A6r3KbTXgg2xwuq8uD5t0j l8788X/+T6++ebq8vORXf+Hz++67F7wXgipMWMSni+WfMcWLY2b8NEOvOAupfSzMdVCQnKlvafr8 Y8dDAW9v/9Dl85cs/vCnn3g4HAre6B/qOXsaZwYLmQq3wgh8yCOw9VC+0SmTGBGmnYlTgL8hgheu FfCLLpulPOCyOrTYxHBlTb3PHYBBVTKZUSWH5PfnJElNxaniknJOgNhwZKHKH/oHyJgLMYGwAdTR PgAOF+CSXcQog4K2OoGb0M4Tm0AeEj/xaQS4jQDLuyZolny96S3wiHNSKpQNVmvGYpXpboODANbJ 8BqAopDaerIjLmqPMOPAoQvF/9hB3B1YgxDmx0JEknM2RbfJAONA2ZQIhR2v7nXlin2WEjf6jOEZ GLqkUZqqO3UdzgNu+mZYXWBOIHkmzLv47kGW9EM+/h/5jwcjl79TksF0QBTTKYx3ICnC8ie9OPfy N7725F//9ci5ix2VRZ/92Qcb72vP+aI5R8rjzMXW4hndo+geIHgw5W4944HSyuJQKFGB4I2SBRW1 +Io1kLEEcDgdFkWzwMg+VKLKJdpK4OOVbZ/qqEj7LnzrbP/1c+HOpieO7pEU+aUnvzv++quaTPpY OoEgoDLWkDxt8GLiIz/AhR38MRmBrYfyd/ni4SIfUoCI7tTXPKtHYRSbs8J0am1pGWym1+dFagqa bSWNYiGNspoCHpnE9i3k9FbGlhFxHmJv5Z0GTBP/wPSKakJFfpRFyfTTKPY3KkV5htj4hE2sOwNv ErjQ4p1Sa+TUxW9mZqUAy7d8XL7vG4CnUUgME0pUdKbmxp/71jdee/3164PDh/fs/PV/9MsdDz1K BQJkNZxNJJPFpcWUi6HUt7myMhZSplrQKCbNfyykregESrxbaj3mrqj89GceKi8tPnO594VnX8Vm H374fm/If7nv5sVLl/E5m9rQft8dL7ygMAJ3ZQS2LkZkRhm4GzWX6K+pWagTJgQfkKKQfbfFdvNy z8Sb53c0V3ftrcqBc6ZEICkF0ZINVdTQZbPgT5eQ8WdKwiCpSUNOv6t2CdZ20CYS2CX5CBypoBom ITfJBxFrqU8jsBQewQFLgdMGe5vQtSiMawH2ydmUmHFKRbIhB2tuKL5CncLLAUpgkgMtnmHqGuYt qPgXQkZgZ7qLV4HRx7sl3iN4PYJZZ7oeph0oGXSC8CdWBeVCDvCv8F3PRFVYZ4USkbUbowsZe3j/ saPB+gZauQA80jshhgHtTn6QMkmhLZBe3pUDa240jckJpjUWNKCOgyymhILVImdzSha2YzrUQhgO VVtB1Xo6Y4E/GWSlICRQ8k6yDsE4IQeI4lvRDw+RkNZQVMyISl7I9kFFCMLJmBK/H0ksvjcX0NC7 KGnCb0azbWxRKFU2Jkk0cZVyKjwvtQysMamaAJ9PuZos6ZTAmWe0sfMnvvpnf3z+5FuVQdsvfvb+ e3/rZ/RyV9aSylHlGFId2HEq/oU3C+4Yf5DZWUBzquwVGVDqFEsJEisqP0l0CgELqohxXJ2YJLCU gjQprfiC7ow7cXH4mm0gc6y4PrKv2FfpivaMLY1PFtUUN7W2S5msy27HmRdLJLUclRRn1RSM8SGP vKvHt7DxwgiIEbhjqFxc5sawboKhhvGVqVBhMgY67Dv5uVs6lhs09zuxssHNmFoYAcGNaCY+ROgu jZhmCG+Y3TEfo+aE/F5In4P5BNVHMiIXpqEP7fuKvcWk5YalF4KoAqsxhWzHFFiGZdFYB4U2op4r I8tOh4uUOSK3SG0csuDNMM1BrJ0f5HyWYUvD/n1fTOoSmiOoRhL/YIZF+49ELLG6tAAE4PF6oeBO p5JQSeHPWNglYqnBnp4//W//5b/+/v/oGxhp37HtS1/4TPdjn9z0QXn6+/1MlrSggmMEHM0xbg67 x+/fuXPbkX2tkXjir559IRWJ7D22/4Gj+yKJ5Isvv5Jcge1EBlM/Pt3vD2BeR8kZ2o4Ix6DCrTAC H8AI3PkQQyev+T+uB1FaQ8tbbvTAqI7LfzaH+81A7G5/aUHIbE5e8po7r0E0TGZMbwITbRpgUYgn Cdyx0aKhoBSVRsYTgMFYV0DCDMALWJYR4T8PXHlGYIb2+xhD3ZmBwI6BAWApu4RsRSRFLTT8dilo w93mtjviC2vzAwtq3OF0B9JK1uUISDYPN/OAIoPmJG5qSkJ+Ft2TmAf8EfRGtqwb9017Kb6iOQ+8 y+6jKQjusKKiDASWXVQSiUeyZElIejybicTjK6lkNAviWpK8AV9RWRmWT8mEHI3IWNd5nC59cXXw tVe+/v/8m7/8r//+yukX22s9v/3bP/3P/uM/qH54V8IRwbnGWlLc8CDvwyVGXBxEYYiWv5lPGgfG UJ8wBLGgEyD6wGK1gEd12+o//tg9zV2V50euX//O+RKp6Z5/8IRrR2jx0vXll55bs8pxaFBjCpZc yLMk5BhKlO2OzeNzZw5oYSuFEbjtCNyxUL5BCPMFJD5M4FPBFzPzbITyWwxJPoQjY+ysISrnHRA4 Wojdjf9ZaS5ELCbfbZLywmNm0405WLqBQxIzA7WaZls8bI54ng/pRuCS4jHRI1BhAyrCRiYaUaKz C29993vf+NM//5u//NNvf+1rgz0Xsavwgc8kY1k5Cec/6PWciPQOCWg9GYtupJbv0BcRmRJxmuB/ 1BtIDpQJ+wNoFhUISlx8kEym44k4qvM9Xk845AXd1nf24h/94R/84f/8/944dS4U8P3i5z/1G//s H3Y/+LDk9gIskD3WRojOUzXvx36SfGvBxpncOtYyoARbWps++eDRkNd74sylxf5rgabtn3zkARzc p555aWFqEgWnINjBUtE8wjMBDWPhVhiBD2QEts6Vi8Bn7Bxx0uJaJOEvAVbbYM/lkfMXG+rLOvfW MyqHhQbFcnHhUrQEdSniO+5CzM3GoFwhD04aNiyGyptK4U0khaeY+KBtcYRkFSFpBiAt5+dJNgiy m/wRAZqFihCXN2vTRfc35s6pKZ0wymJvFpHopP5EAikzn83bI9qWOHYjpSn2VFQP4YbaHwH/2GbA /E6I4C5wFBY5lh4YW1ctwWP3Hg23tJLbFor7yaFAhC/6jnzFg5O+u8cZ4nkqn9WxOMjBQtLn8eTW Uye/+Y0zX//bgbdODd24Nth7bf76cHZhvtGuh8srdQesJ+Fy4wSVnkxkYNuL6hrJ46UKAtwpnUGZ C5DWcNgh7xPiyt92y4Pe23y3nFWlbAEZlJAJCtfd0sBA+gTFYDyZjaczsMXB2oGMb+xSkdPrVHOZ 2ZGel1/63pf/11svP72+OlMUlg4c2/HZX3qk85Ej2aBlZHJYyWWgdqU6flYYEiTnSdQo9RLsn/hF 3PLsC78wDz4M2E6eKnYk6fnkNtA98fqSlMglV5cWV0ZjrrRafaChpLZ86cbApWv9QXu2a+dOT1Fx Ep1P0DOLmopSXyr4pd/dA1zYemEEREzZqp2WuEzfGcrp4kGwsNiGei4Pcyjv2FNP1ALlKMXFY9yM K0pcV5tCOdnK3t1QLtwQyfScrRWFzIRq9MWawcDVBMUoNYrwi8ufPBUNE2q2piWgTk+gelBEcp6c TEwP7siNMu5cNqkOjK+l9cChI4fC21spoUfRy+wiRIVR5A+Gn3c7lON70bShpgnnQgLpcM0MTz7z nW9cudDTvqN5Z9eOtbXo9PTC8vr61MzM2OD1moZKtxv1AQHkcvHVqSSdOmhDQElfmw8a6Gz8axi3 3y6Ui0iZB8W3XGpsI04zOmVj+S/MdXFKGGeAHU2ZsBZw4vdYPLI4Pzt68cIbzzz17PeeuXTh0vLy SlFR4MH7D/3qL31u9/Gj3tJQMgUqRgsXFxUFQ5CRxtDixw2JpxHO8ycef4r5ecbZaP5R7MU7Jh2s qeAoRIIkyQY3Cti4AQ1gIPBRllRmqG9uYGQC5szd+/e1OTyvnu4ZmV/wBYMtrV1ILSsoLoXYHN3m 7M5CuW8h0n4wI3DHQjlkKmx/ZRu6glB+qaG+lFE5MA/JTYRDlgFiWdNHrisCD3E0p3feZVTOpfYQ p3GlKsXuzaicJOUCoINXptYTGlyvSc9CcYanIza6y9d1o2yV+puyWwyhcsR18vKw2oC1YedkyeQG RtdTsnv3PthAdkAawTYuZI7N35lQOcHEu2+CCkEdQK6KqcTuSChJl9uOWvebPRct6ytPPH7Pvb/8 s2FbamlyBq6UVkt0eHwoOr8+OzRhicX8Do/d6fI4JBcULum414PeTdC3ACuDeKf2Hll4uENgYqwz 3nm6Cur8bXe8jY11IFyB+N5iVaHqp+7G+IwMDHxoGOGDsrq8fO6tvuefu/HKK689/dTs6IDDpuzs qn3004c/8bP3th1q1sN2xYJ+Uei4jTohdyajp7OKatH9bj8SzPlpRGQjxFLK4NQ2SBdj6ZC3xmEO PQ/bKbTjdIHNMk0DvAkkNuHDYAv4faXuuRtTg5MTnrS2s6HRtb9ucm0udnnatrzkaqmubqiDuNxF bT9RNIc0Q6GA6IMJZT/pn3LHQjnbwHIoJ1TOoXw3oXJBhzB85auG8524rkjUYYZyQbDcdVTOoZwa 97IckVG5sL4l5aKCLB9rEak4iH5SETgjWtp5iuPcRsC0LUX3OCraZwNHgclFfteaJi7HAkFl/8ha JOXs2rOrvLMLnR95S5DEmQSLqK26+6E8rWJaQr8b8liPrK/CCj4UDlujsaunTsuavPNAV8jjunL2 GkwUdnU2lFWUnrw8ODg6fv1G/+jwkEVJh8NFrnCR1Y2+fqTPMJO3wrGSJ6d3DeW3vbS4rJ1hMGVI SVhoJB2gVV0eH75+5uRrT337mW9/68Qbbw0PjiwvrnbvbDl6aPfnP//EgYfvL6mv9ga9KK6HwjAj p3EOEcuDiROdWO1OTMBKVvFAaf5OGsWQV22qpzfT7nwWbrqZv9GgSViZoMYLNvZQp2RT8SQ1J8qm AyUVgXVtZnZxaGrO53U37GlrbamfPj08PDbtqC3v6O5GcQVKQOGuzGc8onnhVhiBuz4CWw7lbAUL pCFCkjjxCVUzEUwUyXBPz8DZ89saKzr21lPxJhhGinOMWZngZtKFLbRYLECQhyhxA/GiB/NtuXLx LkbAvBX08OL2be/GleMCxEKBKHJqeA/BNOvHiQXCG+lXplbIDZH+jhfzVxHJPZaiiEU/3YkfFnCN RMkAomhzQVlNPMWOt2yqgqwANJaSFY0tnE4QGraZ+dTwRKK6vrr1nvvAG2SIE4bemA0Xuc8Ms+Vk uXVXDzKGDMVZ0LQjfxAI+HAgUikdOcTr184up6K7DrUGW5r0dOxc/3WLPftPf+1jNeHJEv+amlqc GLlx/fKZ8d7LkdFh63LEEodnjRcyFwkENpJ50NCDnqJ4R3aWhsMNNC8q2jdBtwPXE2qeBzaFYza/ QDROoq472aysQhguQcs/t7h47uTwq69efPrJi688d/nU6+Njfcn0fHFpbt/hysc/t+/4F+9t2Ftn r7CrjqRqTWVIWEMD73EFIJ10SU43lJIOpGSydklx2XHoUCOM/0xjNpMt5ylZLAyNk01IXMDpGEtC sTY0czOU48Eai1PeZGIM9hyqRJstmU5i7g6UOpbmloeuTqQW10o7KrfvRONn26W+weji8t4dbeHq umQ8BSEj8qaw3b+rx7ew8cIIiBHYcig3sKQZyvMZLlyvzCNbgcoHz11oaigHV44PEKGcdSz5TJMZ GpkrF3S5uI4ovL1LKBeXJON4EWWFzfi7hnLAKHLaAmnCZoaG0wolPLnbp3AyJJqFfQ5FZabIwImM qYE/yVGdwjftJjC12F/m/XlfxArDyLGxBEZh/SUCy+hkbGgqVdfS2HHfcbZbohgOX2wx7PyPYOHv bigXHeipPArlP3aeN7nh0uLNq30Dg/5i784jh52JZM/lvpX1SGtD2e4DtV2djQc7Wqoranze8HpU 7uufOHvp6sDQUN/VnuHr/ZNDQ4uzU6kExHZWyL25kshkMci5nUgIzgmTeYLQZ6pKNhGLry+voPR3 uPfyzSuXz514/a3nnnv96e+98tyzJ0+euXLt+vzCAmgbwNtHHzn6uZ9+8GOPHd51sLO8uYFs5Glc DTNllhoBM9BkagIJfBC7PTALTw5ojAqMY2QcKWO0N9YV5gLD6MT5Dq5842w1hTaCEVO0jMfnQuI2 YJFWZyMT84spp97S2lDqqx4fHJ1cWkWnkpaduwNFwZScdjnh4XV3j28hkBVGQIwAXQFbGgswmbjB v5AvDgKZ4v1AuFjCQyL87J//6dO//z8fvG/nZ3/5GP4GahrWo4huhL3ZLtaUrLDbP6IjN+Yh82nK KtoUJ1mYMF0BBgOXK/km8nVJKJhlJSJAo9EPaVTgnEFdz6FaAe5G89xMBh5eME9BDYyVejdn8CCr 4Q5mHLAYuFFGRTZ4VjWLShmVirtFu2ZBpWMbKCSk+E/RnIkgit1Oqm7Vgd9Q1Ellh3aEQzuhcO4N R03WoaSzu6D1SMGv0WF3qZ7nX5/59uvzDz/xsV/6j//FFfaneNy8BGhBpJOqwQH9MX2xu4za6Fvp FkXJocuSSyKHGKp3zJ3+u7+Bpm9/97b/8z/9W/SM///+n//Wd+7qJx/Y3/rxRFFJyOumOlBNsc5N xsZH0aDYdeLUCAYAgnLISuxWFDZ6LVYntt0UCgvmjCxkxXFjKi2eTFIxATNZVEKvquiNjQO1kl7N OuBRTy7v/oArXBoorQj5i30dnfUOjzNUEvSHoUSEekRTZdLLpJ3YE6sXo4uOezDswRnDpJYmkcqd yTHKUkBzgwOFx5hKeVSphypP/syN5QkWQ/kuZPJ0SDAi/Fc20mQ8zxeEySSJ7C5N76IWAc5cKYR9 JxpOqJlTT575i798JuTy/Jvf+qWSTz7wva/93cn/8SqO/hf/3T/p+thj8XguEMQovWOW2NL1Vnhx YQR+sBG4+6gcdfdMlBOGEhfJxhJ3A5Xziz4IVM6dJYS9CqNxCjXGL8SVk4qcSCAuZiJ4ThOPERXY 5MvkW4zZxZTgcBAjCxY0BsX3c+Qc03Py1eFITVPtocefsLnsKocY2BvgJ7h03iY9taHw+cEO2JZf JRYOTNUbe0/CT6seWe25dCmeit/fvc1VVmmJrk4Mja9FItv3oieaM51MRdYT4VCorKyitqp6R+u2 B+490NW2vb6yuqaioqKsPOgPYhmmZbTh0cmZxZWZeaRO58enZkcmpofGpgBPp+cW5+aXl1bWItE4 SkoBTkErB/3e7l3NO9ob93XvOHigc//+jgMHd+w90LFrf1uwFEEcdZJ2HA3MreDGHC6H2+uSQdHQ dI/5Eus1muBJ+Yn9N6quiADDuUMCV14n0fRojCqzYqwgvXXQ8py/WBWZacnbh1yjXpMXkLQlhxOq /Dg0PqB2akNFS5OLvf3jOIea9rY2tzTMXhi9dnUk5dZ3H9znCRSLTP6WD1nhDYUR2PoIfAChHHoF wmm8b0w/G9lOXgHn2RXRzhawnhtrCWOWW3Xld4ZggQkTWHJmWKhzELd6pliOp1iAiEgPNoKoVgBz IZEjapa5XloTYP3A+w9anCKIAKQcYBzc2gDiFyBREMqLy1rvSLS5se7gE5+2otCGQ7mTuXKV+FxC 5RSObqPL3vphfPd3KPieCIXYXdQu2SHyYw28FdaNtqtXrqyMTLVUlJd3N9nd9uHe0Z6ByaM7O9sa qgIOXzIadaCXjlOWteWENmsPyTlvxFUSK2nUK7dbq9tstTucdR329oMlHYeLcd9xqKjtUFH7waL2 Q2F6vM/XdjDYdiCwfX+gZb+/9aC/7XCg9ZC/aqe1ssNZ2S6FGqzOUkV3J9OWSCS9uhZZSSkJGcYC uQzbw6O/n5ZW1TKHy0ceKSgPkjAhQEOjoajSoiD74LRmYFiPBRM1BrI6lJxHxVxJBjKk+BdzrlgD Mk3PZ54RV/PRHH9gc03j7BT2MnQibhpRg1/nt1MynOq9NC2+HvPVlCEfOnZhZGBw0uay7d27J5ST Tl27sray2lxdUb19J15KbFbhVhiBuz8CHwSRZ1wdZiLx7n+p9/oE6k7BF7JRnkLxW/DjwhPRUJiL ZnHGr4bjgKDoxVKbI7soEt+gmOgP7KoIaaMOLTJSf6xO/3C/sZg/KTyRLQwxHjTZlNfCUr4aTFPv wLAtk65qbmprbsDEdOr89enpRZvLU1TkF1J7FuRJayvrMG9BOSUKL53Ayx53dW1F974dzY3lLduq 2rbXdLTXd+9s2rt72/692w/sa91/YMe+fe2792zf2dW8fXtNVWWxzwdtiY76UXBbcFCJrcdVGZVA NqQTvX5vADWeIb/bg86cupwGIw1lCtkNE4dimBrSLCgw7gc0orxqEoHdSJrCdUzVvF4qxyeQLjl2 79/18KE9qUT6rVMXbvRc3bb/4L7dHZFY/OyZc2pc3iJ5+SGfJ4WP/5Eegbsfyk2cY+AeoRExz3GR w6TL5YM66wV/KypFjZogpkc5ZFCYJiUiNffMP2a3RH6e1Qz5SMK0BW+Fgr5htEgpVpbHsMpet6An PBh8EMWbz5I8EfuBnDpYenDVKwwRoTG3Qiep5ewa6O7GXbtrS8tGxqbeun5N8Urb7jtS19o0Ohid HUrmUqjS8SUj6upifH09FY2lXb6g0+t1eBzYQEZFOf38+ur4+vJoxqEq9kxaQqdkmNDHI2psTYmu yuvLqbUVORJREymbjK5NjiK7u9TlqfBqTh+6V8u6Xc5YEslsOpHJJBUtLluULPKVfoejCDyM2+1z OtxIoWRyaznHGknjIT1Pe60pP+6WjA+1TlmvNRvK5Yr0XCAH7hqtoWwx3JkEf1u0FxCbF1Mbt7fx HvlfjZdx99pNbzSULZBk2uFM43E5/CGvkkx4i0t2/dThrr3btesrY0+eX/etd37mYG2waOX6xPCl s5wyL9wKI/BBjMDdD+Ub19UHhKXee9g4fFPw5vSW+ZjFa8YUQ09z5b+oKhfzjpHbNR6QrNLo9cyT AmtkOJgTUSNAJHuI5dCGJgPMliJ/xA/rRspNFUyAgWqF/B973b1vf8e2xrmF5auX+5D33bETrVjr l9bic4trAMYut8sf8PoC/nBRKBAOZpQM+mfKoEOsVvxaVBIGPMc3AlRH5ph630kodPUEkcIsLYI+ vaamorQs7EHfBz2bAvMeiUXWY2ur0WQihRQzBIT+oC+I9KrHLfxhMFrIiwKnx6PJZBxNYqk7D3aA D5WYdE2FoWD/7/7NXM3Q3olFGP5xu1xwhsE+Y3myvryOfG7Tzq6Hjh2Iy5D6jC4vLB6973BDXdXq anRwYJByroVbYQQ+kBHYMldOfedZSWLgHJIRsuyaWFg7mIW+M+cGz16uLA21tNfZUURIxTEGMidN GXHMRJ6TvphrZsjDCXbgMM+wgyjHtrzQg4B5RpaLVAlkCC7ISnFFCZtrqhtnOTMoVFiDmNc7hIZU 4cN34FBSuQBeUzdlcKLEcKKqkPXkUD/D94juOmwDsZInzR4oWAidlSwZIqlAgjn06mWlsQ6GlEkV Zl9pF3JgvwVOE4ERPtcOkNG6zYEeklary+VWFqNzvUN6wOupPnKour4O4hGUtpAPKnlw06ABGyP/ yTFC6IBodjCoH0ji0cHI6FZKXI9QVoCoRUsdKldFkWRGTiRj3E7JKqdgMo6Nk0yFjoPNBqERuiKl VQ1aE1Sd5xxOVFkiIuLjXBQ6abeh70ES+OT5Hsdy6rEj96zY41l7ZuTN8bkJrXhbKlyNt2CYdS02 llOiklTE2hTZAtG4mkFve5lU47rP4XRB0oPiTZKZw0I3raAfN9xbFHipwEeXdhYqJMoIYBxtOS9V wePjSRxJqxVQKOQHjwGE9p2s6J0el9Prxnki5lPIN1FXi/dA1pKzQtOJBLIE8xcuCjDKucyWUcSM 62j4Cqm4wZKzhpzBhHnqUDkYn7xGXQPLJY2eFNwYVmjgSV0l6qAEFBE26ZigXXZoEb30zXXNEgio NmU9NR8otS4Pz92cmlUU6eh9j3rdiROXz0rRTHdVuV5VD7oI21VhayGn6VJAEYMO13Z8BfLSx5+E Cb5JgxWi/wcS+X7sPuTOo3JTzGXYXf2ojJjAeQKICVGaeCgIdEqEir4URkUoyvoJgKMTGIFxSpZS 4yET7JMS2uN2+MAya3oiFqNQvMUbWX1RmOPGGCzpwzO4xWNR1LhjYw7oO7zgIWCKTSJKcvzADXEV IY8pe8RLhM13+1hMD8WlZe1dHTVVFclUan10oKQMLRRa2prrUoqysgamAn7lKpxEEL896MRgLGN4 kAQqFkO16Samd0av7xqPxDtFtiKPrs0tmYFTbNeo1Np40vwu4hT7cG4YNxKhQiIJkxY6C7Iuj6u4 vOhLnzxeXVp0Y2hk4eb1jp2tu3dsW1haffp7T2Neg3gTSxdVzeDoAGFgBvsQ9//DGbXCp979EbgL oZwuUiKeReHN3f8K4hPejQ+9lQPd2J18+sxwrxaoSEQXM07R79C4kHoRGBAPIE9hexYSaqNcEa4f hAwp0gPu427LKZotrdrQugcV8mWgF+R0JrGwhk4EtDYgRTfodYL5WKugJBx3lvYIiQVjwY07qihh gEUImmpgSEmPJUSmLBDwQ5Ot6w7Q8YCoGUtGxjLChY6V2axEHqtYZiA/qaRcquzOqdRaHgsOnpDw 2IN1DmQVWR0GfrAcL21ua2rZFo+lXnjtHAjr2vqm7sOdMUmdGnJZ1ot1NarJqZyl2CJVQhlit1D9 E8BlDsgXNZ8wCsRj1v+I2I6vIuopqYzAPCgb6hD+k2Cf8iQXv0yM962zgsmAbRwW4xlzBSPkRLfJ gJoLxo0zTxz1d56KbzMu/4FOVSkL55hcWrcnck6Png1Y9TA6kJdXlh/rLG2pyCwuD508ZQ1Vb+ve F0ut9fffjA9f9yK1iz3FOYCutjrqgclhETUK7NvD67L8KVzg1n+gg1B40W1G4E6G8jxYMpAXI6sf lVEXBLqIKPy/Wb5vKCjEYt5c0ovH3A1UcB94AzNARsxAhQtYJFTMx5Kp2blZEDtbHQcuajToKGqA gCZAqK30+8V2RJkqcz5QOksuN4yvgMfJjgpV+jDaBQ2AaiBunXf7myEPtdq6u3ai8v3ajaHpsQnA +qMH9wT9vsHx+dGxOafLjaCMTkNgYzaDbzN1Td/azB3zPGiY7ZCW9N0+12jZYXJGAuubYZwf5Lco HuMpEfrFPLs5dbHVMb1Tr8+f6FxVxLSb3VVS0ba9GVTdC2+cW5mdO378aFFxeGhy+vyZs5qsOl20 eKITBAeIWiHeqV0pbKcwAsYI3LFQzmXTInAbmX/hcXH3b3llgiA5RUDN3/lXgzyhJ83mkZtfwDvN MYLxpWBF6QGeB9NP8hXmNAFntSzuNvxEnwM0KM2h/hAZPwjJgX8tipSTHZZlR27ZqsRcugMaB0WJ Z9fWQPxbckndllasagYGUOS9AkEzWHPA/aSuJ9EnE+Q2gX4LCGzyCwTqBbUBhgWtxSAZVJR0Op2Q 0zFdjlgyUZTR5KhZKth5olwB8lgCCaFHKqchM0lGtLLFmoAGm5cCIhA6kVkAw8tfFTwMzCCtHt/+ e+9pbG5ciqSGL47Y5JxjW2lVR3VsMTvYYyt2QUAYSslOLeuy5hT0oQe3zgw2/FUk1F7aiVhmLSfP 2cz7CyG+cAEXToPiOeyBqOU3boKgFi1YTVBuyoqosarIcorIzQS3OdNyPDclpW8/vThpIzYo7htc Bp+LhhDlbWfIVk5SyNBzlF/BqMML2InyALiap7VcyNFwf3tjVeDGjeEzr132h5t3dW+LZaNXTr65 fuMyzhX4fCENo1NRsBulTlQ2zHdRpsB38U0Lt8IIvJ8RuIOhnD2oxOVCNSiGk/f72akP4z2bkKYB AW9Z8LMPGJnfcjERvKQQB0F4wA4AvyLBCFUGrm9IodHkHSw3fBZRb14U8GIj62uradhRvd8b4DkI cSQXCZi7vTZPwOr25yQHSRwhcoZ6JIeyKqsKNSCAvMuDCIN9zUAFmblFAfnOzydkn8v5a7bv39OF EHehp1deWZI8vsP7u1F9PjA6KScS5I0rIZfIkdRYgGymQsytmnP292WBb4HdJp0lFkK3uRnpXqFd yWcwNklL3u+o/hDvg4mx8NdEppbK2ZBdB6u1srK0bUfzsb1dqOR96+zFxZHBTz36wK6O1psjYzCZ yYHycthh/s4mB9T2+ofYgcJbCyNwmxG4c6GcmAZRHk7+UqTpoFLrDwKWb5IMCyzI31PAsjxAzJPp G5XYt0AzQZKI9238zHF1HzHmULPAO8WWydpkje7pjDWlWNKKjqbHiqKS6FAGBkfKEJidPLvsdqWk RLbYk/H5heneHuKXLegEDxxO2juiyIHodSBz2HR4LRYPdC/AahgzAmuIbGk5l0pbkXhEV5qEbFmJ qpNzycHR6VNvDj71nbN/8F+f+5f/5zd+5Vf+5Itf+IPPfe6//70vzb/ywsy5k2tTE1mocKhppzMo WfwkN7FkqDelBrdxbrsmzAegGcq5HRL2Gh/beeRYMFQ0cXNqfWA67bE0H+qoKaqcmYoMXfdYFI/H B3IgCfmNnRVAIIptVviQqNT4B6sS0u/kbQ9FMsBY0dwKzEUNOz6Wy7E4p8mePAaC5loqAcPZM0H8 zPcUFbpQahvCp5l5dDed0ZvOtA1F0NtY8k1LMbFs2LrXVRq9rXN6WLKEHEiJSDEL6p5cFsmrZKMW RybQXV/bVh8bmp090xNqr9l7tMuqyHP919Oz48h4cP0wIXjKLoj+VkLraqxbaPFRiFKFEXh/I7Bl MaL4mA3u15AJArGyO3POdvPihdGLlxtqSnfubYADKQhlU9RAWN1cgYuVN6fJhN8gmWgQI5OzuYzC fQFguNIun9XkcGBoH0zeFLXcwvraEJeA+2ASgPRipPdmhRln2+gn9pNSmNw/SPSH48J9rJm5Mghe WiAhREkny9ZMup9EkMZdwEP2UqT1vJm0E0SvkoPNFgK/HS6skbh6fSSiS9BaF7UfPoAYSso7xFGi wU3axwhBpt5SjC830kOEzMZjq9MT/ZcvvvHyi88//9wLzz9/6syZc+cv9fT0YSE/OjQ1Pj47vwwR c+zM1d7LfX1Do6PRSAStgjzeIMWOjKo7yK6LR1r4S4nJito/kGZRljEM4YDvyplTI2OTe7tay3c1 e3y+8Td6bwxP1NTbG5sCVo8EZSFZ1iJ1Z4Q/B3n6CpGpcC82b0a64RYy+NbpnJuNGk6YbM5DlmRI oPJizvBTIa0qH33ylxX2KpRMFcJX4ZfLelazQ58QzfB5RtMWLwwFsSMSsXlV4eZJPr/LW7pyOEEB QSe51ZOwVdPc2L7b53DR1/Jr1vRy8urlUX/It/eRg+lopO/8gM/l2bazM1zXmFZBm1kziuqC+5eR TjApKNoJEcfvGLra0vcqvPhHfQS2HMqNi4YvF8NBhYUJ5GBI17V0/sSr106e3dZcuedgI/zwsAgV dAtfh5uhE1+PIHzZvgSO3vAGAZhHRzXBrBpYm95M0UI8c7tQTiGGgyzkFNyUjnEndfjk2nuEVw7D 9HaKBAQhcTkKfCfcbgkkoYsb7HgplEMrAu02txMSlixCUMwTAjYJBQIUI0b9J31nhqEiqAChqily 5wtIUmw9Aa/bpaQ8MZyqqCjes/sw9ImxhOpxu3D9xxIZrwsNfTKgLzR4N2ZUqL4tAMmzE/M9F6ZO vYn2m899+cvPf+VvLz370o0TZybO9a1en0hNLJWs20ozzkpHqKW0qnt7a0ddY627qNzi1abjkf65 pSvDs1d6F/r7fOkkSnQyHjflK/A9Ugmv15NMpWV8Fo4SUqPcRNjjcoGCdwWLbOnk4s2R3usjHfd2 FZUUu5bXz9/oX4lk93XukHwLXo9dz2CcUSWQAt0ChTrmGfJnt4HZJ3sTMdvSFGceYUxFfExEXS3n jkVmlP11hJki5zF5AsTQCzc14avI3oocwGn1Iog7ejv9Ivx58NkOOqXYjdF4Ewdz9koUEZs/UFDs nB82V1wi5vNZyafCba9hsQvvvMGMHW9w8TyPnAcMMh3kspKVbDEwbZZgMOcJL50fHB6ZqGwrP3Tf kb6TF0fGZiqryrbt3I/BJ9+CrIYsNpmp5TGK2DmRb9j6QuFHPQYV9v+OjMCWQ7l5neSDrbh2DXoC sazn5MmhC5e3N1fu2teA65dCuUGfM0oS0TgPmEilwXCRS224FwChcr7WGE8xUjO/6m1DOZlSUdEO x25q/8NtmtmmljUmvIQXQghWfjDdnSVExQ/yqJwU3KIJ3EadJ0dqcdtYIFAQojopamtGvlpIYgkT c/oYp5M+DkXnaJDndjpm1rPzizaHz92+qytYW4XmQ4pMpZfgYgI+l9gnObq+MDk61HPxub/75re+ /o3nX3j57MWe/sHRlaU1R9ZS6vZVBIOtdVX37+964v4jXdtbdm1vqqkqLw6HyktLKoqLqsLBmtKi 3S0NnU214WL/WkYemJm5PHBzfnE+FA6WNTWhSAjzh1gGIPA4nXjMLZJpwqNGdUDxlvj6TP/A6tp6 sCHYtqvDt65cvXojqSTbm4sqm8AgZai+B25WaANHB4EtZNmqFy18zOG5Ve5nRGrBaxuDJ04A48ia yT4BzQ2oTtM2hWaquhIBl4O/iLzscGs63FNHQVHEY2Bz/hjRlkjAcD55Nj7l1sXBRry/fSg30cPb rzLquI1QzlsmE14yfKbzP2tN4RqA96/V4suOLCwvr8Mfsb21qdFffO36SExROjvbSxrrsdaijt10 1huJJT63xL4VQvkdiWk/oRu5U6GcwyWhM+nKqbeGzl/e3lTZta8OoZQEcgYIukuhXKByYrUFx8IE C0gU1NSJUM6ozAjliOVkiGiGclF5Q6gRpZ94NzQdog6IC3MYveObsYEhQTwOT1S9asxJgvMWwhnY q9LnIwSkZaorgvIk67CspTLTC8lMNL2rDTC6ETOFy2bxoUMkULGWWRvoyVw8c+E73375a99866kX Ri/2qrNrFTZHe1HZ4zs699c3HWja3t3Q3FReXVdaXR4s8Tj9MQjSPT6P3eG3O4skR9BmD7p8pcFi yeb2+sJFgaKKQMie0WZHptemxkJrS9V1Vf6ySjKBsSHsYtZBox1aAEjc+QjznuRwUqsIf1AeG7/W P4LV1aGjh31F9tGhm+NTKw6p+EB3OXqhSQ5Jl1AxKtNERhazsClEEEdSgJrcm9E6n5DkIExDk7+u xOzNoyV6QfFvPFPzik1gbUrd8iJMhHFysBfh35gEDOKF/B2pftRYCzG85ZcLVC6iuYjtxoNbQ7MI 8fSCd9PLvlso59nDig6nKlzUcxTH42hmnUPXJBWu+MDovpAXdbHXxkamZhY6Gpu233v/WyfeuH5z tL66qmnnbhkVsDQz5Yj34u/HI7IxFresXH9Cg1Lha7+fEbhTodw8G3M2qK+GL15pbUYob8AlhZP7 Lofyd6Jy7h8EXcFWUDnxKpgORGNPcTfW/pv0bBzORVznSMM5K2YXREgH1tU16A0xH+jxFNh61Nk7 5hata6uy5nHWN9UX19UhWzjT33PpzddefeZ73/nOd7/7nWf6bgynk3JNedn+ju1Hdu04sKN1Z1ND dVlZWSgc8vs9LjfuiHGppDy/uJzJ6lE5hYiA/hnr0eh8JIJ5w+d0w+YF6U1886JwYFtdRUZS55aX Bydn4pZseUVZSVWNqsrgkEAIQEdBqFCgcg6geOT2+Iri66+9dWZVjX3ioUNSsMi6utR7Y3xpPXpo rz9nVR0oz8cUQDYJxDXx1ydsquaokXH+ZoZuMb3m8aYxhvxX8j9giJ0Psgy0TQLd5NMExy0IB4be bHrMSJyxOff5FgzMplUeK9FFEL8VmL9baN5qKDeWn7xropSWSm8tOactk4inyFPd6ihzlY3eHLoy NB4KBHbv6lycmrlyY9jj9R05/jCKw6AidcCIgO2ODWbcmG/Eft929fB+ru3Ce36iRuCOhXIip0mE YLt6+q2RCz1t26q69tfThQiQdVdROYUvRuXgVbiv0CaCxaimFwlJZk6pIRynOo3MZ55goVagTLAI joV7ULBmAu8zwDjLJjjVR8a1IIyxrCYLGMLpIl+HlmtL6ayMvKfkiqjoJe+z20ukJAlbVtHsMRVL 3uw9iTbEf/PN08+9tjw0aFmPVoTLdzQ1Hd+z556u7va6pqqislJf2O/yYhoC7ATSg4v31NrC6Mr0 0MLE8NLExeHzfZPX+ub6+hZuXl0cuL46PLg6ObIwJfmsAVQRgQPP5TwOZ00AtZr6+PxyZGGppijY sHcf9Cv4Ig67A9oYam2P/XXAzwRZ4GwkHne4vPguJ986mVxaeaS7zdFa5Qy4blwZHR2baq9s2t5Y pzgjSARwN1M0lBeBESEVHwIJx6ZIzn/IVxaYANkMT4TakboQBNsGXmYKhQO0iNdGxpv2mOtGeboR hJuZxmRcb0R5A53T8UGiRIRIk10xORZ+b/4udljMN7eXbL5b6MdbsB/IoOA8cLG/EK3BSLfjxFwZ 8Fi1dMIWzk2trkxenlXicltnbWtH05WeAfibU9vPqmqLGyy/EPFgkUT0lBguwSf+REWfwpe9gyNw B0M54xVdolB+6Ur7tupdBxoZ9G2SGRj46Y5y5QjlgmARXPktoZwcUkyuXBQRilB+G65c4HERykWq k0lzCuWsyqAr30zTGXlOQd5QaMIX4k1TwQ+8uIhpySXTWiyVTSu5TFxLpPWp5eTg2NSb5y4hIYYP KC8p2tfRdP++nQf27O1s2VZeXIy8L9gBCkVIn2Uya4urw3PzV0fHLtwcvjw0Mjo7v5pIprNqRVmg qjRYV1VaVVmCbCoAN5juWEy+MTAtK1ptSZnP61EwL1n0oNcFrHhjYsrms3ceOuAMBLFqQOzAV4Ix Ib4ZptmMroGlTiQSXpA2um3o6uWZ6Un0g6vb1Yygs4JGnsPjTkndv6dGc8VBDnNoRpWRCK8O/H9r KBfx0eCjzJDKTxpJSKJABF0uIimHdEGwGKFcpD0FxyLIGOOVdCIRky4QukDlgg3nJYKgYcxjdXtU fptAudVQLjC/6JjqolS/RaG5gzy/MLO7vQ4o/VElC3O12evzk1OzxVUl++45vDA6e+PmOFyCu44c 1R22VDoh7HEgE8iH8k3Q/A5e4IVN/aSMwJ0L5UIUrEvXOJTv2F7dfbCJO3OaxKd5vYknjEXzD5/2 3Ajl5FQihCsbBAs3j8inPSneMh43UTl5IrKJCHHioA9Q+2OgcgLmRP6DeKEIbtw5mgu1M5WACl2f cW2jlg/m5C7ZpcWkRCS3vmyZXbAvLsryWhqJTo+9KOwNlIaKD7Z3fOH4xz528GhrQ0XAGwB5AXW3 pKmIBU57LhZfG5weuzrRf3F+8PzCzZvx8TX3mlSjlndJuz4WPPSZhoZj5U33V1XfFyg/GKg64G+6 t6hxZ3Go3DexsrASjaBfQ01JhcPqlNGfxxmoDJWPTU9mYrHiro7m9jZNUdA4GJASh0IB261bk5kk 2U+iszKio8s9Pz27fLVPjseK97WVV9XYEvGFicmZmcj2mk5/7QIBUm7GCkqBQTQFHy3HKUAT5Yo5 j8ITqS6NYG1OgZyxoDWMEapF5a0Rlw3GnMVObJxpIH/WPW3C46xN5GbNPBMIIC9eQf9toHJxYDZm AgHJ83tqPNpqKNdotrV6bFn09otpVlm3uCV0tcVzXhg3OiFQ1BIJS9YWskg31ZsDEzG3tnt3W5U3 fOZ8ryLLB/fudoSLchAAcRUxmpPQfuRHrRDOf1IC753/nndSxMqwl1vUC9jF/dfv/C7fnS3edmW7 UVaYl5mbYZ0jvqGixh/xq6xYUuncwlpyfGF9eHp1dimysLq+tBZBX+hSj6+7s+UXP/347/z9n//E A8dDReFURsFYgUsNBoNo04PVw+zi0huXrj79xrlXL/VdHp+KykpR0P/Agc7f+sVP/NN/+JlPfeJw Y1M19dyxo7RQgQP4+sra8uJyMp4srSjet2/H7/za54H0h8bn+kbH5ZTiRKmRw+73ehsqypYX1ibH x9OpZEZGXxsW3/DkRohSJiN1j5Pa4qCeq7GxwedyDUzMLs0vRpPx7S1NHdsbl9aiw+OzZv7w1tH/ fnzAO2kK8bliRhSpcqEZ5N9ZsG/u24ZK0CTgxWff+pt4F98/1ButpnJWJZWmMltFczlcbY11Xp9n YHTiytUbTdtb0ClpbGK6v683FlkjiWvhVhiBOzoCW0blonZGsCbi8uZriJNRqGPU9GunTk/29LU1 V3buqoPuSgW/ivBO6jJSnXEHe6SGUKJC3S1tkO7ZoaMgia5ug0u1ByJzoU+E6zQIafYQpDW5geDY joOW+FmU9KhWHXZ9SOXhs9EJUoZltjAyRy21Bo9C+HTbJAVl9GBP7KihhPBCd0tZCVIO4lNIswJQ hMY4Aad9dT2VVuB2wn0/iTWRcGXiisPyGYxJFk0dhcktYXWbpKPHjcuuu22qO5t2x1Ztywv66pIW XbGNzjuTik+Siv3e8qriyvamlj379t1z7NgDx+8J+t1yOpFIx+FIC1YbfHoyo8fX526M9Z8ZuHZ+ 4lp/ZGTZtRRo1rbts+1/2N980FHRqVvCUVlaU20JC9l0I6MatQNM6167BA9dvy3nTKmRtCPqrPZk pOz48szE7GJr8faikhIlmYRMYi2ajKTTxW77rr27/VWVmH7iybjL61MxPhZr0BcAve6kYiQtmUmH 6qqmrl2/MjqzPejr3tHkqCuZiyzffG1Myjhr9wV9xUXK8poq60G3jxzLHQlZjrkkF1wDhO0JFxcQ ZMbhA37HVoXrCnvYwKoGo6i7McMQz8MIH/wCeZfjvRqseUFQYE6khke00iLPSM5pMjRg0YtwuYdW CPokpCpwTOjOm6Vf6QFOKyo0NtgZnmnESSqCPWessV/YT8je6c6idGQONqgbPrEFL/82bl1MG3SO iXMSX4Q05czyZ1XF7YRhDoT25MeOSXTZHR2LTSy+FW9yVdR9pjimLky+NOlJxtqPPeD3eKhdoJYj bSJ1KUHZWhYpchK680RbuBVGYKsjsOVQbugDbg9iSRHYAwXLhZ7mhrLO7hpcskim0ZVois2487JY +VLBINoxkDybLkFyEjSuKHEVmQtng1Dlgg5Bi1PQYOKbbGGFrgHXP7ouiMpoCuWkQiTfAJKy4RFp EFGvJMuy32XDQw09JxDKKXaQaDqezECPh7AiogYqlzAJcfihZgYggchHkBs340OgAFEyWdDTK2up +eXYwnJsbR1ss4IqPliybKtqbKmp3N2+7cjunYe6OzpbmmorK3x+7+rKGnbK4wGlEkD4iEaiI+NT fYPDz71+cnB6JqFmysr8O7ZXdndWdXSU1zeHkU+FNSqCDEUvmp4YTnN/DuyThlp/g4awSXZMWjaf O2hTXavT0KinimwlpeEQDGIwOHOrK7Orq4Gqoo7DB5zFRfh+1MTH5UJ8pXosboIhyugF/5udmr12 42YiE+vqrAtVlOiKvHBpenJ20VefwvcI2LMOB0Yml1ZUyaOhySf4YY5w1F2Cfhpab5PNuCWMMh1F gc8kyflsFUETpWKCBBd6RHyrvNKcgAIHcxFhaVKnKlBS8zGxYiZLaTs0kdxKpJjheHNo3ngsJpLb 3N6N6uBFBO218R4xW3A2gM88TCq0R06HBEeehdml3Iy0uLLacKC8qCg0eWY2Ek2Utm+vqm9yuOFS jNZLlBrAiUabgekwz2xbvYYLry+MAEbgjodyy+W33hw639PYWNa5u45iNC5dw1qLWZfbh3KAdBHK 8ZMiMcUExuJUBE/thhBP6aoj9E1uhPQTtoS4fpKSriK8IfKhDo+68uDKgIhFkdDvxpLMadGMEgcu 52se7QKcsWgymlITCpw0chDlkTUJbdfmcDqtOTuygLmMXZftFlmypCy2tF2NubIxT2bdnly2JZds qSVJWXIoK66FyUx80SqvO2yKN+AqqSqv3w42urVj/6Ht+3a3tDTXV5SXIiFpt6FJgctusaN6G2Wv 6WRsenb8Sv+1c/09V0b7R5ZGnc2pULO1udvTtt9Xt9PprVQtgZRmh0RZxQKGvg52TpckCPRRg59D vaUtCx04rV0IlwJN2u3oOk8YtzhcGluNjowuuBVHY3kJAU5JWo1EppdX7MXezkN7fBXliJhYdTgc mCU4BopUoajFpMGXyorLBnqvDg+Obi+vrGhrKC4Kzw7MnuzrqwyEOxpKpGAaCyK0W6DUp8vidHt1 6MsNrT2FchF2DWyJP9AKTgQ5bvpEh9/g3MS8bMZETLsilONp8vEm4RP9ZshUaColwo7DJrHwIu0p KHWjmMicFTYKyja2/zaI/UOF8k1xnD+SfxdzbRahGfZj2EUMPlpoQdw627t4Y2K0rbPtyIF7p4cG rgyPArcfuedem8+ZAcTA0QSewYmMRIsOxedmOVAhQBVGYAsjcMdCOcEl9odFidBYz7W25qru/Q02 9EgjLPmDo3JKegmodssdcw6JGk0sROiH3JfwDNo90PVMrdKIvbZT/QoeqCirRlU58o2wyUCIobej Z5vNFvCi3JHQKArLQQGA14wn5GRCGZ1Mzi3JM4vK1EJqejkxtxSfX0ksrMRnFqPL6/HVSDwC8hiM QhqudmSIWFYUqq8q39nWuL+7/eDuTtwP7EJB33aPBwWfiLNwmqLJiLqWabmUIo9NTvePjp27fuNC /wBgeFRJh0L+xrqyXbtDHW0l9bUlgZA7k1UTaYUsbTOanerSBeSk1DCDWU6RUcRDmEPbMyA4AnUI 5WiXlkmDeS+zpLLDNxZsUUdLTTWaX2CpkUqnxxYXNL+z6/D+ovo6RHfG42QCQyAfN0oLk6oEsylG yQfzltWVMxfOK5qyY3dzqLZOGVu9cn3A68+2NCFvi1oqCKPdWMOothT64digrqYYTXicKkfNaL5B aZvye+FjZpQG8ZHchD8peIulGP9PpgD87flJDtj5BKYwyzVErqLxG38uo3shPBcbzk8V73jwQ4Xy W0l5E5WzyY9GywlMvmjmR/SR5PW4+9+aRDVAUU1wd3dHcU46f2VwcnntnuMPBSpLQEFhcYjdhoAU kx0S9Cjr38K1W3hpYQQ2jcAdC+WCjYQQpPfM6YkrfR3bq3ftbwQ44QJI4i+FyIyv5bcRLATJWXXG BAtfvYTvDC5eXPtsy8HXurmQ5S+B0kdVcuoOBxqho6kPBXeq+gRITyZQ0QkywOdwhJz2gF13OBXd lcnK0cDirGV0INHfG792OXbtUrLvcvrGVWVpxr4wbVtdtEXWpETMmUg5k7JLVlxF4fJQsLSqvKa5 vrG1uaUTwHtHa0dn655dHd272vfsam9tbaysLHF70PFHVuWkS7G6NIcDlZGytrSy2jsyfPbGtXOD V88MXb2+NDifmbUWJatbra17rV2H9KZdWsohZ12ppCW+lorG1bTVmbM5YUQOpw6sR6D2c6CrAZYM FpsDSxyqfbLDhw9PgaiFUSHFco+drMvhzog5CjrG6Yml7LraVFLhsrvxVwSI4YU5xW09eN/R4qYm BA6q1adKeRMSM4fMg01HiNIbltzouYvT0ys7u5rqmtpUPdU7OGBdSreXtAXaUlT7nyXFS4oKCVDr wjYpxHsgq5FH5SwLNGOq+AAumxUkmUDrRiRn7E6hmXfECM28OwajZjJsBgEutkpchOBXKIjTq/nk wH1zKM/vwqbgbnyu8enUQPV2t+9HsJjv4ZOTvgKLUTF3Uv4T5sPEzeXcXk9kZhEiVHfKdX/XEX9n ac9A3+KNpa5if9GRIxgQe1aWtAyV0YEv55kaF0AhQBVG4H2MwJ0L5XR9Un6r9yxCeW/7tqpOeLAg lLCM2LRIerdQTkyKSbCIQL8ZlRu/U0Aw9Gzcr0AYGILipbOfwTj7OlGLMpYQulDaCAROZnSZ1dmF ocGxm0NT33u999SVgfN9QzdGpuYX1xJJGagZ0MjrdgV93uqyktbG2j07Wg527ziyp+vInp2fOH7k 3n27Du/ZSUG7qaGpvqa+prq2qqK0KBT0+dCyR1zElPYlRAavwczKerR/ZPzklb6XL165cHNodnk1 nZG3NVXWVoXaW8q7dpRtawwGAuhDkVle10PFcEUhxzFEFCQE0ZuTYDaVrTAoJdCNRCGSZIhczCTA 0wZULP5AaT6I2RD5wb9wllh3oL/B2nRybSJV7i1CN2GMD14wMDcTl/TDD91b0txEuks6HDSpmqIP ygUSRcCREJsN+oLr/b03h8dCVf7d+7rDfv/1a/3TwxPhgKfpgA31p5k4HGx02ZJxweLPCM40B4h0 osFWb4qQQq9CdVUiiBvRT8RZI8jyCIgoxqsRM/EodOW0WybZIt5FX5mHaBPHQhGe1y75wJ3/iE3A fBMk5zf88KGcPo8cQMHQIZeJJRv12qPUO3IJ20JlL718fnk5cbi7o6itcn1hcaJvfmV9vf7YvcFQ EIbGeB2lRIxGLVgpCk+bwq0wAlsbgTscygGJQbCMXLjSTFx5LRbKhE4MVM7QiRfRfMFSrRunPUnp wFw5gpTTanWjxxnxCPQ3NFlH53U8ANhh8xNW9VIMZxdbVJHLiA3UiwXxGA/T6ONj0xQbyjQkvyWW XZtOTA+s91ycPXl26tSF2ct9qwsR9IdwhkOlzU3Nu3Z27N3Tvf/Q7gOHdnfu39m5rxP39t2tta31 5fUVwYqwvzRQ6pA8Liq0FjtI0RXxG03YYEFFbe811NMnYqn15ej05MLQ6Mzp/ivnBq+dH7k+sjau umOVzdb2/e72Q3ZbaSxQn/FWK1l/Km5LynbV7nf4wl5dgQcKGBmWlcM73Oq0ZkH/W1GsDxKIfE4A oJkWxmSlURGRK2eze0GfW3MZvNhq8yD4o6WP5MRU5vR5pmdXpvoWypzFVeEqgFwkEW7OTses2vGH j4caGhFoiAZBYETOjcEysfGslGdoiUnJDpm0I7J+oa8vK2fv7d5haQoPDA9MnZuyW7z1O31FYZ+c WoWnq5LDJ2P2gfiIiHaaZw3pCB1iYts4SOIXCuJC+MS1XOJJEXBNfoLCsjm1GGwJEyY03iapLwgh A9RjiqPTiV0ARPA3JnwjFPKn5SkcQ+QuPnkTQt9yKBc7KbYsTmb+XDZTp8ZQNgkcHMQpEJgitU4z cch1redGvD9qlWXf3jpnUTB2pX9mZqlyZ2d9fb0b6RtwcBY7+kZhx/EtCqh8awGs8GpzBO5YKCdY QVy55dKbbw5d6GkiBUstXZ9MYm4oWG5LsGyEcupea17p5nJcXHssPaZHbHBodCoggSA8nhDtkAhF YwSKdajXRMOF3suDZy4MvPTWldfP9l65Obq4EsF1FQr693S27+/a8di9hx++99C+PTsbm+qrqiuQ oqyrwz8l4aKwx+cFhUBFQ6gjgtgDzYHI1VbHollWMnCJBZpGA/WVlbWF+YWB4bHLfQMXem9evDHQ MzDSNzKeVGHEkSstDjY1lO7YXt7cGC4qsmetKnHoHoTWrJJBMSeSuFiLE7h0AsZyIMBPwHOEAAQC hAu3RyhDiBnOF0BSThdt3WxWDwUTGANQ33c3WTPa0KAMc5vXH5odWx25MFvlK2+ursfrFTU9MDcd tWj3PXJ/qLERfd+RYcTrDWkzM8yGfJ4l3olkxuNxFyXjb5w6sxpZO9q1LdBal1xdGnrzJmJT5Y5s aZkHwrtg0J/MQqShIRXL+0lcuW5AcuK7TaUHHTrRvc1QirCBixEDDQ5NRGGKjIaWkU4YUYJEbuaC BxeaRAMHYOCIlMgXEufDPQXDTaj8dmB8A5XT5/4QqHzTNMQEC4VySUqmUpj4oStHtoajvNWvS8Pn JgdGp7fdv6NzT9f6uX4UH/gaGxtbd/h95GCDogQFxvJOgjiFUF4Izu9vBLYcykWxOslMjOIOoxGK KqfBA+DUvfLmienrN5vqSjq6a2ktT2IEklwI3IT3iesYPYyp4SViP2WI7FZcmXZgTAcAqQQrauR/ hAM63dl3nNpwkcYQmUxqKg+LEupH7NSsyzYXrgWfJeO1LutDZ+ef+3bPN75x5oWXrw6PLi2vozG6 VNNcs/tw15GHjzzwyfs6uhvbupsrttc6y4tAM+NSI2PErL62tBZfia/Pri6OLcwMzS6MLKyOL69P rl4bmhpE1fUA+P+Rq31DPb39F66Corl45vrlq1N9I2sj8+p01L6shRO+2kzRNkvJdou/XvfXqK4K VQ8qijujoEEbmnBCMwjdPUA1nBGduldCu0y0B80o6N9GzZUB+cEZkWsj1AxOCOLxV8mCxKULiwDA bpJpIwCDTCEk7ibTcKhaIAqH1Rb6uTsUSPStYGassaQyem4m6Chuq9gG7kjTlcH5qdlEdPfBvSX1 1S5/AFbsOHgsYRGQFhwVhVnymQV143RhpoxY1LXF2bHLNwOSb8fxhuLycHQkcnV0oiRUdHhfk6JO JdIxq82P0JvLprkNBw4uUUBsoIDxFFS3ANYccmkypw+AsQKfBnQaGd5XxlQtXkmpV7IAp5sQtHBw E3AgH/qJWhex3qTL2WdY6BQFj2N8tPiSBnLnBAzfGFyLiXKDYNl4IbVDFTp0mufop3kzIblJABqL DLFhpIqySDbjsYaiB56hiC7Lyf2nBhKZZFFFxa6WbR5P7tVL50MZ6YHu3dmyYBaJY5tDTaecHi8o dmSw39+VXHjXT/gIbDmUcxsAU1DGKNm8FJjmy1l63nxzpvdGW1NF59569h8X3QGMy5ovSrrmqUqE VQ/s9k35fpQOERPsL8bVxbJw0dBBaM8sqZTs9fvQ3pKftuEBnoVFIBxFlZQcmVzoP3/9qe+98cLr 5ycmF7BmLfL7O5vr7tm787Hjhz724JGOne2hsiKn2wPCV8mo8XgssRZZW16dm1kcGp8aHps6f6m3 t3/4Yu/Nc1euX+wd6Lk53Dc8fmNsanR2bnJucXpxeWE1shqLx9JpuGMlVTkY9Pj8EGp7y0q9FWWe qjJ3dbm7sgzJyZzTZXPBOJZRo9BW0CXNSV9aPVDTBowViy0QRu1uU9/NryEDdFEOI6pihJbDkOVj M1nocNC1hu3DVasLr2DRg5Wki2SQ5Yyi3PTsXFgKby9vwBSVs2aG5qdXNPnYQ/dW7WjHlAn3XURL YqwYDGOERbsGwXpjVsSzfrczvbJ048KVWDLZ0F1VWl7qXNAv991ULNH2HaHScqwtkI7wIujCbl0E XBxoKrrh/h+mbSufG3wEjQ9D8lOcQCb1kY/2HEYZXAuttRgLTtAygU/PmaicyA1C60ybbKbL6Vea UQwKRcwk737nM9nYt7fHgY1C37f/xXyDOSuYX8aM/CL+07TC85sN1UPZpStzY9PzKzl1Z+f25rLw 9RtDI2OrLc0NxR0t2Ay0qk63i9La6EpBoszCrTACWx6BOxbKDQym53reemO27+aOliqEcmTH+PIU 16G4gkXBJ0nsmG8UoZxApxDYIXAp6SSqeQDN7aCOqXpCJx21XYJsQ0X3nVjKDQWHrwRoxgFn1/Pq me9cfeabp9860Ts7veZ1uXfvbHnk+IFPPX7v3gOdDc21ZRXlgaJS6nOuWd26pC4mVkdnb/YM9l/u 77vcf/HS1XMXe872XIrJ6/PR2cXU/Gp2KWaPyr5kNpTWimVXtWYvUx0VqqdaDdbnipqsxU1SaaNT Cqu+cquvzOIqstp8uazLokCJjmnGTfvKTTrxrXPQmbhsWWQmXTY0bs6i4ocLjiTw3ZCqZK1OfDdD eidaZNKfuSkqQjQGxIY+Y3y3euD8AWm8MQnixVCMwAsEkA4JT/i4QMiDydDhTsXSwxcXvFlfSyn5 xeds6uji7FImfe/xYxUdOzHymMlosWRGciJqyNMSxUd0rLJoJUpSjKy9JDT8+tkbgxNVtaGuHZ2+ 4pLz164uTK82FNc07/CSixYKFCEVQgEqh1YcO5qZRdg2wK446AZRJsxtsW5golxw2QJUGwhXRHOT j+NKIgHpxU100TN+oReKP4s5KE+8EIoX6EJ8iHgkPopmlfwkYkTgLYdyQfLwR/IS09wLMYMZn7H5 02mFoiryzfHJpdGlHcWlRYfbJ5eWRl/urfTknDu7Hd4iWHBhkYEJlXIiBVS+5SBWeAONwB0L5VgO 00pU1c+99upc/0DH9pq2PfXofEYrbS7fMyASXQYiv8PFIreEcpAqEoRc8AXEZevyekA9wjZEo/bk pE4HRY1A4/Z4JLfPkoj2nr906o3z3/rqi4DSC8tr4aDvUHf7Y8cPP3h0X13bdrvbKXmhRISfq4RC z8nJ2fOX+8729L784omTF3t7+oeGJmdhxp1GBTrCISK9y+H22ANBd2mJv6LMX1HuqyjzlhW7YArr BoUBpzss+nlKokjF1zC3vuEFPQlwQH6jxo/ii3ielhnYMpEkoIuMKGTATVqTGLAbZd4sU6FAxfCc +SihhuGCctH6Egt1xqdkDkicLBPoutVN6JQJCCBtDKrT4UQB/sTFJVvC3lJSSzvp0BHK5+XEwXsO VXXCByCHUE7clAhvHByRMsZjUlGYeBZt74LBcPrG4MWe6zm/dmT/Tm+wcnV2bnho2O7ItndKmEbx tdHKDsYKNGUhwyH8GCia83HldLegOQxgzh/IqHwTEhY8yEZQpjPDsCwXEVrYZjEuN2C7Eb4F7SJC OS/cjElDZCPFlxNpSfFTiBTNZwy0vnVUbiB9I3yIbyJmJ1MEJFYlvCCxWuDKgmNUGyyOzkWGhmbx fMv+1qLi8MBb19cjMee2hvrtbXY5iaMtq5rLjUahmwanEKMKI/ADj8AdC+UCnqjJ5OlXX14ZHuvu aGjaWS30EsKARWAnuqJwzYvlsxHKAclZpwFNNensiCh3elzgWlCOoqYzoIVdkltOImZ6PYEqay6Q m1h48VuvP/3kG6fe7FXjckNV2f2Huh6678D+/TtqWxqsAX9KzXo8gUxanZuc7e8duHDh8tkz565d vjI+fHPRG1tzxFMeOR3IKCFVK9Es5RapyhZzaZlATvNZVJdFtuVSWT2h6jFI0X2A8oDTuMN5xZqF kQt6aTitLh8mAOoFg/12IKZaJL/V7kPgzKkOCzA4dQty29AZzgp7akRzwREgK4AWeVmEQ7tDtVPF fYD0hxAbQiIDEQtCvtMmudDgNAcYLvA4ZUaJSqcpkF5EMoksYXZkL70I+4DkGE84DyB4epCBUNSh K8vyutZeXknNhO258cX5mUSka+/O2q6dCLNoKIT4bxdSDE4coiUFHqNklMMfSuKleAourO6gxXrx 2pXEmgw3x2BXfdaSvn6qP7qWbWpsLCkBSxRFaSyQJFWeMyonoZEgWLAdJtdEMBUgmf1PhPSffs9T 1EYgFxOJwOVGLObTRdBxFKtJRGSSViKI0zaNCSgfAVEsSuTGrQGRnsiHcnFxGC94P6ic3y/GLz9p 8C8szxfZeeM75IBMyJCyxG93O2avTczNL4VKSu67997JgetXBkeL3N57jt2je9xYvyIjgtOkULj/ A8euwgtvGYE7Vo8g0kLJKLyb0ih3DPnR5FDknwR1aF4/eRjzLgcCVyb1kCN/IpzeWdhou4NBi8fn LIIllC01MXzy29/5T//tz/7u2deWVyMNtVVfeOyBv/9TH//kxx/s2L0rWFWD+BpZi0yMjJ0/i/7G J776vZf+9tnXXjh1qX9iGqyNO+Bxe5wlxYHaqpK6quKSImwdaJsuZ6+XCG5C2aJSBcsCp8PncYIT 5iQrp8jII8ridFhciLGiByUrLcTExFI+aqmO3QfFQqZRhLQ54pBvk0DcmKEQKwX0piJvAcM5y8dI 3PxVdLu8lTdnPSS/F9GWXm9MEDxJkKqTyBm3y+XzusnGN4uMGt1Av2LXYtGYloqTToZSyu96GVCa IksmLXh7zbb2fV0dMK651NuftUqN6G1UXgLV/M2h6VQiBUGLx0tSGg5oBqLfiKwiIJsgU5weZEFs fHR+Dzj/KbKQG+lFw1yeVPDijSLxuGmvjefFP8arzP4itEGRttx06t3lC19MigL4i39oYGxWnw8X An211vbmnW1NsUTq7KWrWVm+Z+8uHOwbQ8OzUxMuF8A4Vn4FlvwuH6Qf683fMVSOqIHLZ2Vm5uLJ k9a19eP724vrAxkUzTMVQGHHWOqCYAFWFKoGk2BhVA4+ATaJMqE2O5JvugrM67Y6g+iimFtNxMZm L79++Zkn33jj9Z7Z8eVid+ix/Ud+9YnPBPeUeuuKUd5D3iux9Nzw+NmTF86dvfj62dM3Jwfm4vOK J2WvsOll1njIkvDraNNG7YUBriWyWKTrjZTqZMAIkwEQlgCW+DsqdYCmPaT31knyDYhNqwa8Rndm c5BwoxMaibwR3wmMWvAeoHUAckBqQtIgt91o4IgcKOQreg7tlu26zYHCbg0sOpo4g7PxWD0eXL9S CnAfd9HSkicHQ76BcI35ALaFQOLg2Z02zQHCHSkDm10F90KVRUiZkuoclnoZjh8ep8OTzQ5cWV6e i3ZWVHo9RNzMr6yNr682ba9v2NUh+QJQxCPSsYaQCRa8l1sPC1SOUk8cM48daWWb1e/LxlaHLg+k Y2pdd1FpQ6U6FLt2fRTyl+72bR7votstyVw4gMNJHAspWAxUzsswQzFCwZZEpAivgugQ8kcRoHG4 RfrSoLyZTBG/0v4Qy8RQXdwMHctm0y7+8yZSxbTrEnOMSaTkswObIy3Nf+8yq71r2jOP7kWwNkeR Jy1RNGukPcWkBfqKStdwmrg8CmrHBieUpfSeskrHnsZLI4PaZLwz6Ld174tnskGYs9DRvGPo6sc6 cBW+3NtH4I6dN+RlZbHI6TQewPM67Pfg/IW4yvhAA1EZeMXEarc5HgRMIbnmtTRZoGpadH7+Zt+N //FHf/1nX3vylZPngQfv2dv1mz/32UeP32fzkqYF4sS52fmrPX1PPvvyX33n+RdOX7oyOonsGjTa INCLUMRJeJtAsdMJ0ErTCoIKSqsRw/FRLidqQhGPKS0neGqEEWBSSMjjCYUpb5D2RIUTX2FkJW1u kqlIUJ5hCcJboI2g+BHuWYDtTieBdzDseBdwunBz5UjNqhzBtojIxNsXoJbpYCOKiWcEyN30wHwj JY1FiDMyhSIu0zPQcmJmEPpAbnLsxHAiRqO0X4GtGAVQU0Zyu+uBTLeTFHyzWiqT6dzVGQ4GJsBT XbvhcvmPHjuKgqmZhdWEomLlgQ0am3g71iZCw0gscEgT2JpCOn8Z8S5DEfj2qCleaej/jFdu6KTM E4q7aJtqQY6e5vpvA71vhvEf4LXPKxUj0mORivNZUEM7O7c1VlckEqnBwdHq+tqujjakhW7cHIjG I4oKT4k01kMf4G4WPurHagS2jMrh/AH8m7FIlJgHELdkrDl0UchYcqh+zPkG+5596nuhcmf3gSaH M+dx2RQL5HM2J7hdqKoJn1igt9JcThllgrBIdcADEDKIbNZuUaCtyET1XMqiJwE/UWWZi2prV0de /uobf/uV529eHasrKnvwyJ6PP3xw94EWf7VP88gWR8Kbcq8PzZ0+feHlM+fODt2YSixpAd1d6VT9 uuzWZAdMLqh2CHHFwfQJ0Skkhwb4p4JJ4nnJ+IPcsdnlmp6B7IRzmMjtETvB1AgFTQroDrJfFb7c oKEhAIesD7AYKB9NIUhx40LJEl3H+CzMkwj+xHDryMICISNL6QEFQmkAO57L5UC1uwI5u9/iQI4X TLvHZveAHM9R2gCWA248k4OZLJxmLK4sCXA8cFvHvmK14rI60eAdHmFeKwQ9do8L/Dz22YEgO3t9 bHZkoSvYUuQPIbSvrEUn5mdqij3tn/44GiBg5YC1BarFsaMZ7obkkdA5Ds41tE6Byh5W5qD8yUPR LS1qinV09PTFKy1V23a1d0YCiZcun3VPqgG5tO5IIKUCiUPn7sTCiZYz1Og0I0zFnRIKosjwHX2l oXTBc5RUgIEU5UgFvU8O9zTUVh2m8yhwwseTUb1grkx2zoP1ERUEY5mDaQ9mgtRLFWHc4w+gIknN 2MgO057DkbJh3KC0l0IYZFlNgSlyUVGWxZGLIUeby2Yww8XBsiG7iFYfKAnO4RxEzM3TGrRIpBUW 381eo6xeNyQ2AnHDgJ9t8YWtF//VnG/YV8LIfnJ6Hys3WUG1l8PpjURiRTUhObY8dnV+fHHp2EPd R450Xz1/5a3LvZ3dcGNrJQ9/cHP4BAIaZEqhWm1pTU9lc+msjsrafOBR2bFC4sZXBW79xyoe/xBf 5o6hcrGWnV1aBhsIQtTv86CNDS6njTOdoUr+vMflKAP3KhmHm2AtWh8gyIZKi4LFYUQ6SF+WJ8a/ +uWv/87v/ffn3zwb9vk+99gDX/zExx578J6Wtu0lZcWIx7H12MDQ5F985Zt/+dQLr168Nrm0DM+V knDQ73Vh4yjUJJ0J+woKAhPbR7kNwXMGsiI6G/lXsaY3FRL8V7bzJtcqIrgZrZPvh0DZ/JPCPe7Q qCCOsFySlCpA3zCGolhNv2IMCJOBExfoWdyZThAfyGtw/mFgaqaeTCLBeI3Ysbwqz8i13XLUMX4I mcyTuB0kuscKCcofqp63wncAASaSSMLaEc+TQtFUer/zzMF3RG94gswa+r7lSiurd7S31tVVXrh0 dW50tLK2smtHC7QWE3OL65GE3Qmu5hYEzcsCoojyW+bvaMJwxuK3fKgJocXKw/gzk96CBlfSMteE 0SKKmXPxklw8GsfJg4PE/UCYvIH1Tia7OLuYSaFajRQ6CsRP1MqVVhhUW2uxoZAV/D4OLPnaoLzS SsWWd/UGcRSmMuwqFcnZ7TvakXGoWo3Ezp7tsXu8h/Z2FQX8b514dWEuakMvpwzaPInFinETh71Q AnpXj9GPx8a3HMq5WjPPLxphkjN7ZGo3NzcfTyaAqZCuhCgDeNudRW2jT7VZZHsuIemwF4f2wpXN QeVdZHcFXTC9omDpQDjXA5ZUKL1gXx2xXvnW8Ff+w7Mv/s2Z7Jy2a3vjQw/ufeTz9zQeafRVBUuK ir16SJ1OnX3p6lPfeOulwQs9KzdXrGu5YNZRTFXSWaeWsSq6g4wFoe9GZOVWnNRmAhGMbE0Qi+lO +j9OTrLXCYFn/qsRrNkUHBWpFJT57kDIJvQHhy5C604TttOv+BMAO8d0iveQpFCooDvqNZHPQkaL mBSS2VFGlfsqcAKBVIWCa+ZgLQpkuKkNqxEpDYoEqrAe56yoxYpaEtxRiyTEf7yswB1jzREaGNDn R8tlS1xO4ycqOf2QuFmssOqNrMcw0oRpyTCYbrwQMY8mhw1AV48bqhhywvVYc2GXu/Lgvsb25qGh iYsnLsHg9tDB3daANLG+HJl2hG0NQNb8+VCj8wDz6OI7IyIxaCWTKdPmckPfIcK/EZW5nEaoCUXi k4M237F6QI8Q9Nq2pC04plnYXzrRJ1VTsaJRne6s25d2exM5i4y5nzhpixqudHqCWC1BDQlrTA2D niM5kCsWT2vZVFZL4440NiZ6NSt0k+/Bwmzm0fO0uwDvfNu4EDZHA4NF5BdgFvdCSi8rCd0KMkqt 62zZeU9D0iFffu1aZk7r+tTj9qayyZdfSL34dRwNxerEmjdruBojJaH57LrThjvMjfgjeNwgeSXV K61otnz9/niErcK3eOcI3LFTAdcbglEkCoYkB5dBg/0ViTXzchHBii4AikC6FetfSUrH47DotvhD ksu9trjUc+7yn/zp3/7XP/ub6wOjoBZ/7pMP/9ynPv7g/Yd9Po/fj0Zr0uTI+HeffuGPvvbdl85c HpyZAVteWhKqLi8GJ46zPQV7FBinwCfWJJ4NHQW7rrJVtyizZHU2K5gZntNjQtmI0WQzQBIU0oOz 34AA1BzuBTanmUDISzABEK/PIZerWmmDJE1hhE46FjhdscqMuBAWqNAUkr+JDYldFdT5po3R68wQ LgK7kMQIQM8jvJHDEwW1wKeYSEg1gTYXkOeDLdJ1nxcaRXskmYjFYhReSKT/rscdjUPxGvpop4ts BLRsUXllW1NTUTiIEsW1ubmd3Z2tzfXxtNzbP5WIJ3iaoY82grNJdOdjnQG3TcY8L0UR2kSOTvTW /PpERHEO4/QvBhD+gtAdYY+hmUHlpApDHJqOaCggt1EV0vuxWp1iKGZNSGDhaYWtutwu1BUQRQbr cB+Em8hwuN1ON03WmFMxG2Sx8rjbNy5e1nScB+lEyuIP33fP3qbq8qHRqZ7TZ8ory7dva1qNRl85 fTayOE/9T/KLNWO/PiS+/26PSmH7d3oE3kcoNxbMfO3BMMhIrlGPQjUrJ5NBn7so6AXbR+3ZbDbg IhJXMK51w1Eq56bum1CM5DI5FWXhSJOiANwjrUtr1+bHXht648unZs+M+m2ORx499Au/8enDT+x3 lfkyshaIOeSh5euvnn/qqWeePfXawOqQXpT0brOk3Om4lFy3xOPWpAqhNmhjNy5+SmNSOICDKCQk EI04uJcPFc0TFWswJ5toFjInJAE4YW2WthPuRjjmppFcbc9VP+LO8ZqBPNGqaOuFF6CDDPWZFOU8 VNEjgZQm9TcYUNR20mPIw+GgAqsZYtxd4Hb5jrBCBDyhb+PO+8gLBmZsyc+A9pQ0LkDiHt3iw2oH wJyl3EKAA0tztKBxAIcianj8HtD2KV3R0e00l0UFrNfrlkE3xJM4ELRM4YNH5VmcITBSkeTyguOC vnoZFfX9CNCZrBaPq6FQyf79rbV1s1MwqJksrm85fP+unEcf7JVT0wEsN/iLYWApPUDWWRrYHloI 0X5ZmZM3uGaOUqJlHDE/5LIlJIbiTs7FRKFwCBc9ZIkjI0cAoH6gaUrlSnYEY8B+fEQynoErvQru xB5yuPwO6POdoJWSiWQEdHbA70UKJBVPreP8yHjjaVskoWXUlIXOR9At0Gs6EmmkGfmTeU4x72+7 yPJ4nB8Yi6C8sVf+xbcyI4bGxgZnN5gzWKFcclmiGTmpRZxNnp3d4WxU6z13fW5p6dD9R3bUhIdu 9E68ecJGNucAHBr6oKLqy4IUlCZDueSWqF0ftkQ3MnYmllzJ6rjf6YBQ2N6P6gi8j1B++6+KQJNe X12PRIpCgaqSYuQyKbVoQAxu1SsQurhjZetyo+wQIhNfSXEmmXzr+Vf/+//62z/867+bXVx54ODu f/3rv/TYQ8fQmd4bLkJPepTMTY5NPPfqqb995rXz14dSaiYUDoRDPpdDwgqACjqFTJsQIjQvWjKl mLWZXGdtwliKX8x9E39tiLsZRDOxYNxhGMA+AaT5FkpwSMXxk1KgjNwJs4Moh7048SrIdtIzeDWj eGJX8hsn7sig4WljgIf0oSwK51fiJ++6IFLEXtJNJB5opFiSZ/LIBslubtPUbYtCR0R9MjonN8ei MDgVF9lmaxDyoDOZPejzIEJG19fFCIjDcfsbelsjhSkYbv5Ap8e/9+ixoqIgXLavXhuAr++hgzur ykrmF9YHRmeIAKHQa+y3SNrR0RfEBXNHG+S+0B8KHL4RA+l3BuICi/NvxvasQOJgvIkuz2h4lwtF vDBjJEdZWnBgy26PCxSWlkGYTKbTCqI8ZjU3c0rptIzRDQWDPheETMVuF3LONkVREomYnJHxMvRc vdsXLtl+ETfPqzaqWM7AXWjXrjYc/ZHJ2fm5+a49uw7tbF1bir702muxtRVuEm7e2JnsvQ7W3d77 wvZ/dEZgywoWQdeJ7B0jBAIq1G7A5pjqu3rupZcg6ji0t6WkMgBeF93uqROODa18QV6iSpKAZA6t fcFLeP1EUcguZS791otXXnnl4sT4PE7cL37iyIMP7ytrb8pmkvG1hEuzakux671D33n51avj/bPq sjWs2UvsmjenILsJqp3bniFkiAiCvQK54sGiGg+g9CBJONX/keU59TiGQJAhOUIzfiIuUxClDCd3 iSOUTSaE3C6OuBdOaRI/7kDykF4DlSFT55AbQkSCT4cTEhEywNmQiCORlpMIM2JVD76cRd/EaENr QfZaBloXmF1gcA7mhMp5qWDUTBKHK/pbsqrabOZAMRHFoog+ho+5mTDlnngsrESkQGizqdLlC8NO 3VkTKvJyOdP44sJyItbS3ty+7xAWDlCOE8dNwh7u/cx5YRmmtdB7SNBNAJlDw4KRxN65UtgDj3d9 cPjm6IRNyxzdWeetK5uYm5u6spBVnd17fTakPySZksI8lrkcdCMUaoHKqW+3oMLF3MRxnEXgm7Ol gpyh+I43CN7c0GqSIzlE93T0MCvhUEtO9EtKLy6shst2WawVkrPa4axQFacsS75gKByujsXRdhs6 0Rz1AtRzPn+painvuTKCEy6TdYS9sJ73ptOob0VNDjnOQ3dqXq2bmXHxHO1wPmcrnjFofXPQ+Mlb 58WNVSvrY7heQLKlQX7JyOdLaDIVKfZZB66vLKyvuVPK3sZ6LeQcWp6DbVu9y96wrQvnU8bqgI9m hoQssLEXBmE0ooy8jNo7tjcix5nCrTACGIE7hsqxrYWFpdX1KEByMOAD5MEVya1V+AIwUJbJnWOV m0qkk+nR4Ymvf/uFbzz92uj03O6O7f/ht375nofuReIuvryEaw56g+s3Br7+1At//b2XBmbmEKxr y4rLS0IkT0BcJhxrgbYBd6S48DkCVpPYkMy76SMFBhccPbhvLM0ZABtxnJloUYQpXK4M4YqhF2GU zHpEI8OJAEEwHJpxlo276DG05GjfhtiNzC2uQdwI1IslAguKRTkn3Zh05zgl9khQ41w9tQmRi9Ny s4phc7RgSjiP3mlojUsZiTxBnyP8gk7BWgWDn1YUHiTkliH5s6TiiUwqycj33fXL6KvHNxIAcfyA FyQePPLg8dqK8qmZhfmx8Yw3/LGPHQ35fePT8xCQZoi9Fn2PzOoe4XXFTxmE/qar7R3fjU8O00yW H4lX03vNYaLsBX4Hn7KytDYwOPPYo7/0xCd+8ZMf//mPPfj5Rx/90ud/9h//1q//uz/8g7/AfOZx u+kwUAYbDl/ai8+8+H/93n/52AOf+a1/9C9OvHoKCeKionAgFNi0mriLoQCTNZwScNMyMNO3eWCb acn5i4tgFgTy663Tl86fudB97MgXfurjsVTq9MkzOXD/GXJzFhb2lMa5fXL1Lu5zYdM/iiOwZVTO bb3IFwPfVqyrOedFbe6Hzp06+cqrFSW+Rx7Zp1k0NBxGLNYVFRgZ9fToFy9bdRC21DUZLtya/8bJ /me/9dbZczf9bt9nH//Ypz51POt3KvZcBoSALawurp89ce6V189dmR6I2qPuSms2mNNckJWBcEYd jh0ULAETFTINkUelIMCJfVrOohscuxMy2Yy3cOccvAjBnFlvUhMSQ0LGUADa/CTJySkQk6IcLitO 4k/cTisW614P/F+YSGEZIt4OsMsac7PansgTCt6gsIUjFuvPhV8guF6UWEJUTrvGihTBg1Nox0Rg NGJmopzZF6wpIJuECSJ8XEnBzvQ+pWPJBFFyUzc0TttyeRFNN1Qra5VSsZTD68wq6ELhXJqJ9fT0 VxeVVodLRa+yq+MT6FJx7NgRW3FpBoeGeklT9xueaekH9NnYFrvf4vNIqcfrASvyhPiD7g329lya GxwKu1xtxzptHu/lZy4n0qo/qO/b1Z3IxHE6MNGhej1FTOxw0ydWDUFzweWeTIGTymVTbzhD7sEB C2GbUpREURmmB6B3SDtE8x++M9XXWrWSiqoXnrvx5Levziwm1xZicwvx5fXk5HT0at/Mzb5pOWF7 5LGPxyJTXm8QFV4eT8VXvvLKX/71t1fXk2Pj07VVNffcd29aTsKNALVhaTntxsY35kqD33rHlZyH voIvEncxSxk/Tc5fTGH5u01FtsYOb3qwXChAyOR01U+jbfcWW+GVuHhzRY4lDnzscGVjw+zA0BsX r7YVlReX1fhL/CvxdM7hQR/sdCzqQV2wsQ7eWCTQGSvyHIVbYQTuLCpfW1sDVws0TRGBcRkgG2QH KRmoGf4fcVRn+EtLfeFwOpH8xle//VfffgGG4J2tjb/y048d29sF7UFKyZSUliTjyb4rvc+8cvLV i73Dc/PI0QGMh7zQNxItjmtI1GoiXpDNiKHC5vBJcZWiK6tKDHU2aw2Z8uYkJ6m/87Q4sSDEYAsS nKWHxIPjAepDSUnIhZLCDowALyU8UZDC0kMB54UHEusaBbEuVCu8WdzoJwN24XXIjImQpZg3gbHz UUHgdYoR/JH8wQK98xNCk55fYwvWgqkuQf2D5MGXBKGMLj/4ViuxOLAn7CShtsfYrUQiiVQKdLqb leNburk8nrbmZrfDMT41Oz44gu/bWFsJyffMQiQeTUDzie+JeIuDkkqmwVxvaeNvf7FIePJP+pem ACMJmn8lkG6p3/eFL/zUb//Wr/zmr33p8z/9cHVp8cTC8pPfe+7apZ4AmhylEsgDLy3O91y+gkHC sVMV/ebgWCar+Ly+YMCPI4xUzQ+1nz/AmzdHWkPGS+kbC66C3V3tNTXlswvLL730Bvw+Dx/cU1tb +bffeWrs/Gmc3qGAF98bKQIIt7Dy+QE+qvCSn+gR2DLBAgrVFH6ZYIaaJ9tyUC3Pz3scUmWx30Ju +xqQKMKbC+3V4DUIeOnwBL1llpRn9uLst//ylReePQunlccf2v1rv/hYx/7t1gCa4HibKrepgyuX nr/059/+1ncvnViwz3q3q8663LozIaMHPaC/btc1NDPDJ6BYUkeGDmQL3VlFAS0FBM3I25FmBMJr oFV6UtwpdwlSGtVITmcOVAnoEdzdzhzuuKJFbSewNqom+W7xuGFvS96HeJlwyOI7yBZELbo5UbOP Jp/Er8ALF4YA4JYx20ABh0p+KuaHWJ5cdh0IgKSugNoacBs/uc4fT4GeMQh09rAlj3LBp+POswE2 iJ+Ex8Wf8BpoRVARaJRKkv4EsQ7IndIBILqBfaHLswUcRdtKXKXO+dRSGsoVXQv6/CVOr7wUk2fn MNNSdaUA4uJGhBRnFGiWoJUEl6pSfyXcodrD3eJxVO3fE/SFRkeXbl4eRSVvw87GlEOdmFDmJuBN HIQ3uyWbsaJxngINuKFgMfGpmIWoQpLlK0SB5wEl27AYSVI6uwyGRfTLJKqcVDeklVJy1nQOP9HS lVzJrdAXPvap3f/q9x7/3//18T/44y9+4QtPBD3WweGZ4YEFrITWo0mbs+SVV3pPn7ngc7oO7j2A +eD02WsvPn0+ruhJLEyUBGwiN6lWhIKFhoN/bgbX+JUZftZrbbrnEXH+vWJAWSbPI6lC2KWjIyB4 eZ/PKgVRSiq5cnaXHlTvebypde+2NSV25dkTqWv9ex49vuNgx+jIyOsvPjN94TxE/ahkRXLJ7vCA igEvRHdBVwlJEBXqvnv6+ic6rP0kfvkth/J3G6TVpfnFxeWw19tcXYmLAfw1iXm97hyqD0XdvD8I SfDFM+f/9BtPv3DifHVZ8c88dvxnvvSzxfUNiqZ5ETiz+tjw+F9+8+lTF68trUYAYotC/rKSoN9H BLdQOAjtmogCgmfmYh8RZ4WIkDWFaK6IaIoQC5sUBtfiMZ5kOQpz2YLUJuDMNZnMidOd0pvIZ5Jh C2I62BWicxB6uXRTGLa4qJOFMF0hGxYu6aRUJxYWRBAI20JDCc4ycoLuRiZPyMg5I2p0yxNCGUbq lDs0QLtgGoRqW/DpQkQpcDlfzxuAXlzbvBICLsbL6+ury0qK1qPxVDKFL4kBKw+HMunMyMAQHiuy vNWTHZtvattRW1O+FouPjk9hQbR3z86qkpL55ejk7CIOC/hdlO/iEOGLOH8YtGvWeQqly0axkKFQ 5KDJYR4Fn8RGSXYI50sCoVAoiKpPkT5RtAycd3DE4OiASoOGpoZf+IVfbGpumF+KnDhxCslhamwN geMH5XnCciSDRKLjhyOV1cvqK+45tLuqvOTG8MSTT78EevzRR47XVpajVeyFs+cSCYVap0KJpKku t0fMuDQghk1nIYhv9RT+MX/9lkM52EoyaiJdcP5kIj2xkowvL6+AVa0vDYLjBZTEmpi0zJApU9Yw KK2rl165/vS335gZX9hWXfOLn//E7iMdmiMxvTql2ND7ODZ27drTTz198uaFlLRYu8Nb1e5NezOz iVQcrd3RNwgx1C3ZYOKNuiKqEbWGc3qITWWpPpM1JFwib0OrS2i47S4LVgNUk+miLKXLRdAbKhSI p0FamncQ+GjjA+iNuyE3RD6T+BNkOJ1ZB5pwwjwFhSVkLkB3Ms/ChYWlO80OgNse2Gugog9WKJLD B1TOWkSq5hRCGKOuSFDxoqiIy5IA2EhzTv3CiD3nLCnFJRYzkrCRIDkta4TWBYGewTT9rjvQFY4c 1BmbU0DH84CukttNxsIIZ0kYpxRJRZWeeC49t7bu8TgtSrYmFPIqlom+/mxSQfKNca55BPmAwjGE GvpBZUR3upFPDNQ3zHhDnx4qD7fv6MjknEvDy9nFaMnemubd1emodXJCtmZQTuCzQNGCdQ+826Fc J2DORDn5RuIMAYzmzIrxKZxsMeEv1wiZjoIUsah4mHXniNhw+EnDhgCVnLT402HTBrcAUv+ju9/0 dLq3J3b5XPyb3x488caVtGIrDrrra0l+4/YFzpxbOHXmGj6otXX7PQ8dbWlphAXkiVO9SysZN4oc copE6xKhm8zf87uVv/INOt8E48KkJY/Zxes3v13wKIYCXSCNjMWtWD1ZWxDe+1m7E/keZGNkVarZ H+o6tl1SMm+cOH/2jTOtbe0PP7o740j19ZzWRy+XOR1+FEWlRZtQrgqGLwsWJTpcWAxX9B/z+FT4 ej/wCGw5lL/blqH6XYlGIfLyQPkLu0EoKLJ6PJ6CyhsIVpdTr71x7pvPvjqzsLy3s/Wf/sLnWne0 4nJPpdJ+jyuyGvnOM6997dnX4CoOTXQg6EHERJAi5oKkfSAQjEYGjFDzdoOG6Jtl4CRQYTxOD0xs zpU+jNOJH2eRCect8/JwUrwAXBtvpGwnS8WFRsVFJiqolKSJhNoMQbBMGJwNEcGviOp8QYgbSNxo BmQIOQzeW6BqAa9NPUZefMhwnMO4KXUxCkmZGTeBPNPmphpksxnLBskOTEfzBVugQIWNCWd7Yw3K ZGaXVkinKNkA0r1+d//4xOjQTYHft3SDjgV4cG9nh9frGZ2auXr1htUX2r9/Fz5iArKWpXUccTpq LMFEbntLG9/8Ykpgmzcu8zIK+VlebfyBw2cOVQx/+mdf/vyXfv3XfuOf/87/8e9PnD4N3eXHHrp3 174OHEmMxKsvvdw/OIYWrF/8uS+2bNv+wPH7YBA8MDzyynMvy1kYMOtuHOa7fjNIGJEoNbIerKNK RGPegPfeo90tjdWR1cQbJ89FFhd/+gufPbyna2h07O/+7klteQqkIuZ0eEXnUbm5OC2g8rt+5H60 PmDLl/S7fb10Ap4fMiKdz+tkdRoEDBa31+PKhVPT2TdfuPrq65diydj+7pbHPnGwpKtmzabFbJ6s Fo7MZ69eGrpw8erE0rjFuy7VZlNhPZrLxDPQE8LxD1u051xoV0/1gf6sHszmfGDCbXbZ7UiDi0aW D0EfGT87Sb+p4J5l4ORyRTS3FUWeLinntsNbju70V7JPgTARZdzEjHtcFjyAQEXcPd6cG1bibvzJ 4nYDzqMNA+7sqEK94JlGgb6DSogAoqEz4TtiB1PyNGUQMUJGvUYaln6l58SNCB/aCrPtImdqUCcc 6Y2oz9oRkQ7Ns7TsWkstnuG1ThblXGBJ4A9eg5IiQ4yIOQ9oX4IjCbxvduyqLq8qmolEY/GEz+2q CoRqAqHo0lrfuXO6gqJHo8aRYwSDvnyBJbJtObQWAhsLEgIdQ+lj0BMUtZPFnbsb6+sy65mRa0Mx Zbqqu2bntvaF+cT1G/NaBrtEYJwdggEeRSGiSS7zKs580pAbGQw5Pn/jkSHDFPlO/h9IHGkRZux1 iNYxW0HDvob0QU7SZmeXZmYT45PxWFxtbPR/6rPH/slvPB4Mg2G2zq+snj13HTtQVVWVSiyfO/Mq lgs1Dc0Y4+dffHNicinocWdhEX4LP/7Os/sd+hCDFX/H83nsnofkjNxhr4zlVTaHgyJFNe+a5rHa oBAFg+51Wv1WR6y4LnPggb1VrbUrA1Ovf+27uWrPZ/7efVVBx4U33zj17W9kpiZwKkAvgMsJ3T/Y 6AYyUcyUuDjIUehHK9wU9vbujcAdOxUSkQiuvFDAB/iagGQ8SS0NQ2VlCFoXr/R/95VTw1OzXa1N P//pR5paGtajMaBIqLxnJmdffOP0qZ4baU0rKQ5VFYWgt0M4BhAGzUCLVLbxw9WBF3NhvSFQIaEI cqrcGNNgzE2PFFGQaXqVcCAi3xXDSoX1KoDhAqSD+xZkOj2gbCfT4ngsADiVHxFvY3LfLD4XlZkG YN4EkYUcSGjImUbZpFQRnC6Hc2bGhXKR3V4M+YoI3QYVnpe0UCzcLJbbpLgWz9MPA7GzlSPbMZJu XLeUlBaFQ/5IMhmJxl0ecPv2cr9fk7Wx0eHFudmtnlJej5d2vrpuV1srJrb5pdXoerS6vnJvR1s8 kR6dXoqsk0KJ5SaI/+9PIWd8VUNYThOMEc/NBwKb0k8UgELU9It/70t//D/+/f/8/X/1Z3/8H778 53/wX/77f+w+2LW6vJxS0/29w5cvX8aUiSXDv/43/7/P/8zf+/0/+J/Tk1PwCD538crq4gpS0Kjx 3+o4bPn1myQsooCXjcMw3ekeWHhKDn9R8OMPHjm0uwO68pMw+Lx2peXY/Q/fc2Bxde3pl0+MXL6A nClccvOfK1SP/LNwK4zAxghsXVeeyYiu71kIHJDdzMo2yTsxOD/09Sfnp5ebd1S07K3xF2VgVidJ QUfGc/Gt3q8+ezKp5Pbt3vXAQ0ecIY83ZIcLS4m3vOf1t1564bWR8QnVlfRWSNYamxakknpCngQE ycwaLkpwUEFZBWhChD4UjbIlCflyeCTAbYsbhZfUCplehhcDg6NvHJ7HC+lOsnGiWagaE2WZDqs7 aHUgk+khOxiHW4eUAMYdIKKxDHfDVpoAOJbd4MbRKQ7adIjJ2UoFANzukhxu0OLoBwNvR4fTZ8Pn QLXCChZi0aksH42C3CT9pv6csINhRxjcUQIKMl0iL3L07bTYnOBMNStEO/hsJzc7JakCNzuG8obF D1Cjg5OlfnPMrosGcfgTA1PAcHQ9wuvxkzUtZNmBHUQ1K4zCYXMe9nkjmjqbWpjpnUbmOBAqwrug L1paWZ1Zmtq5vbGiozudBuEOC1ZLFEseKtVHT21UlZObu90C75ysbHFppA+iW5IKJJ2ZDGhr5crp c2tr0V1Hj1Q37spasqeu98aGIw+2HHO0aCqaM6E8S82QVzcpyD34FglbQrWmpSzKc7H/CitnsDXR PIJJX5KkCLMAgZIZphPGpwkOyxxVh+u3K5X0S3YvVmo3+kZOvjWpqdl//s+f+PRn23bvCbe1emtr QI+tReQ4xiCnN/7JHz6PpR5kPYGQe20tktUs8UQSZg9orKGgClmT7nnoOBSWyJKyJotLTdkql3+F Lv5W+jsvXKGh3qxXMZYdPA0Lc3OitPlOaxRIgMgUzJpzUaPXHJJJus2ZtToUTQZ5BzmWy13irKsL 2FJz0zP9oxNyQmsvqdzV1bW4FHnj/PXFlfUHuvdmNZsC22ZVWdacKuztnS74zafkOEg/6Jdod1nW A+hObu48ikZ3JBHxeWQNl/P3N8kWYuZHfgS2HMoJVNDZC2SBEx/XJCKMa3lu+fS3v5NIp+85tL2t rdzmznr8vpXZ+Asvnn3y5TNAyfcd2PPYw8fbu9t0yL9y6E6Qe+25N89d7R+bXwI+LS5DfHeg3wGu BmrUIxTVonLGTB0KebjhMmg2xiR2xXArpKJ3LvwROUdBSvMzQkcIDM6+4W4PqoSIECfHWiB0EPts XkiRmFAyo36yX2FZuHiKb3ltCj0whOFCxi6qhAyym4Ax/5U3YrxNlJya9SSsZBDuKuKaE9B6U9EJ /coO5xwXuFGbeWMSI0+cGyQ6SQi5TRFoLUQOlESKgpLoejzauy5p9pbaWtR/ounP8vr6aHzVHfR3 HrsXX4QCF8Im5jokE2GcSgSNKNSkEKBRfo8ViljP8+77ff5cLDLa07O+HiluKt/R0VoUKh3qv5mY XcCwV3RqYNLhU0izMW0Fu4TeeVaF2szl7Kjvpy8iqknzkZJL4Wkc8gvE/HelB4bzuEKhHAQb5lrA h8uXB86cmsIs+pnPHm1oLIbno67CHZZGPpnRQ/7QyND6X3/lO1PTc0cPH/rHv/Erv/qrP//pT3/8 0088unf3wZW1tanZBXRt3dHaAAIKeW+xP+ZPI2lJs+YtesR8CNwaHBZuMkaBmsiOkpmBMXnoWtYO twndEXa7Y4vrcPu/ODgajSa6d7Q11dUjA3FzbHJwaHBX2/ai2gqXP6DSBI++JPBug1KRzM2RHt88 54i4zZTYptjDZ5rYk0Kh/0c+Jr/PHdxyKCcAkNOTOqosqVcMwgCCxuxw/0t/85WyYumhB3cWFZWk YnZ72nHutbHnX7mYSMr339P94E8dDFa43P6A0xVQJ+NXztx85sTrK/F5OaR4a23uEptq0dyy7sHU ABaaW8mwPMOMzkIHQFwHhUozOlPU9qCPDzEqomaHLE+4VJBqOKneR3RoM/gTqhL1+xGzwIODUcnL vyl/SZoUosKJwyZDJvDYVHWJG6A35zfJXAXPEAwnkbigy8mBhdA+frKGhn4lDp0eE5NOz1Bwd3DR JtV/MsoWDxjH0WPk6NgBEVYxLEZmnoYqbvhJYY5o/MxBUiIW6UZDS37AkweYKIRy/ITYDhEDXw/v WZhZn5paai+r8Af8SgbVtvrAwlwmoxzt3uGpqMavWU1FXCMhOZPc+HY8eXDbDtoDw9sBrLnwiMF3 jk5OXB+ddNj0I11dzvrqTGxl/NrgxOL6jpbi0opQPBFH5Ty3frNm4fVHO+VBnyU7pEz0LEKnETdF YGOXdeMzxVks9JY0GWMiAbzXs6g1Ax2BD8cRgB9Wf//46yfHkdX45CcOtrRVIPlB/Qipdszq9frQ Zfqpb778jW8+jU/6/Oce/c3/7fMdO6obm8O7upq6drcP9Q9cuHh9aWFxe3PNxx6+P6sLjuWdoTz/ jNipfAR/Wyh/G8rdoMzFNhnukOMk9afiYmQdkxqcEmGThaPsdEIrKemqVFYZDErxldXetya01XSm 2n/kiQf2VHgvXLw42DdiScb8/uLi8govEkLZdIYcgiwenJBoI0tpDMNfSBiYiwyKwUMJ3SrHcbHf hVD+PiPlR/5tWw/lLCRQcEkaKJK+4vWLFy4/91JTfdmx+7vdweD63MKbp3tOnLmZVOSP33fgEw8f KaovXVxeg4Yqtha/cLrn5dOXlhKrRSFXRZ0vFPaouo6KUBs5o4J7IEtTuiDYz0MAc0Nazbpqoa42 QTBxKcKpnyV+QpqC0AstCmNtCuWQOQtROVHkHi9btXDljSj1pJ+sRmH8bSQnDVE3Y3ST9RbwnOK5 4ML5Zx6PC42K6C/Bt7xmhWJSHlibVZv0CuGwQfy4qCblBTq/GlvH1GQUd5rY3NgO1v6bb4btCcE0 TRcpV3R0IxQMsaTX44nYey4OlcKAMhhC0IQ2aAjG2JFIIBxo7d6N5ADZu7vQjwI+vdT/kwq6KAjR sWAfBCOUo282lalksmg/V5mT3zh3YTUV3b1zR3FtBUDiVM+N/rGp8hprbUMA7f0I71O6lDx/Ya6A xtg4aajOiG5GXZJptSBQuVh7GDdTOk9xCEeWX6nDfFxHATy341tcXD9/drSqqvLAwZbamjAaM2Bf 8QLMu7DaXFyMvfD82YGB8Y62xi984ad3dDYm00n4JuJDfJ5iTc6Mjo5Eo9GSknBra11xqTBHvG0o 3xyX86/ZKirns1ocSmNOoDkXVuk4n7wwtMDKSM44vMFAMBiy2NKr+sLcynB8sbaybHvX3jKHFRna vpujK8l4VUVtaW0lgExCSUHAivdhC9+nIZzJ1OcpoUIo/8jH5Pe5g1sO5QSsLLoM9g4MtWR34fdE 7NLLTy9cv7qns7Ztd6eUSl04N/T6mZvxVOb+g3vve+ywpziga5biQDi5GH3rjTNvXb0SUddKah1S iZ712uBuTVKVnM1NWBQVnII+4JoKqrcWFldEnYsmj2QdLjpDolgc5Dn1qudO5WTETVQBMBqXdEKm Al05QjnVcLL5OHAz1f6YrIdIQ5IxIdEhVK5JohSmv8VPoldYHQMih7zF8SRLVoCXIWIjdpsKTKmh D36iGyd19gFbTZwE6G/xAuIoYMqKuEy/Ei3OgnLSnQvW3/iJCQBuIMKbhbxWWEhO7zVwOiFUkrWA QTErCdmEhZ6n0A/oi2Y70CDiUufmaFyqAzbWbjlzuc+ZylQVV7q9IbfHl0wkZuYXlWTsUOd2Z1Ut ymSwl7AYJ9SIHSXHE6ZZmKMhzkWE4ByqbGE3iC6l4Krcp0+eSi2sHtjWUr6rCqz30tDMtaHxgMu7 f1uDq1xTYDZLh0yXbRkYu9r0EjKapAawmGM4JgqRuQigZotM+oVLP7nDKjNStCPEO2OZhCkUPrd4 3usDEyT97Gc/9cDx7vsfbHd7oN7BMkPDIGAyi65GS0uLutqbHzx+4Dd+/XMHDrdaLetycqm4SMpk IpKkbNtefXBP12OPHnviE8fbO1uzObTayM8i5gP+9HfcNlPkb/vjO4O+eAYnN/XVY9yM4QTFBIYE nI4DVkRY4WF6xJ/xrWwoC5WyxTVFvnBwbH5h6fJkenqpuLFo9z17fSH7wEjf0vXp0kyyrmWHqyjk RMWDPQtYgjastPzkcaOBFbSNuNMg84UkHM7NCagQyt9npPzIv23LoZw9CHMyutUQbkQssazMz778 7DPy/OxnHj5UHPa89Pq5E+dvYFl5ZO+uzzxyv8UvBUN+F8wOI5FXTlx488LVWDLRVFdWWuZSUVcE lRZVyJChOVXho7aEDfAEk0ycCff3EcoRA4wLO0Ouq0GsRdpTGIgbMkQXsn5Uk+mmunhSgoNL2eix CdKcQrnZ0MeE4RzdhYO4oMEpwAtYLdqz8S/CxtUA6YJ/ED4vgpgXHL/hf5j/DmKFS4li8q02fGFY Xy4ei0BsWK0wKN/4/iZFvgk24uWMygVSN/+h4MfdixHKaeAQECUbxN34Hs6cc7J/LjK15vcGayqq Sa5jtywlYuNLCw6fp3lXt9vnhWsfNkVeC2SsuCGWMM5ejgIZTWFJJiY2pEptw1d75icny4pCLcd2 enze3Ozq1f7BVDrWtq24pNEhI5RzegA9vCmg5MJcU5YREkMjfN9SWrM5dnIQFzcaO0oDg/UivbxK XspQ4/i8/sraZljZo3qITNmzGg4xHBMwoOg1hVcgf9PQVF9aUQ4pVUZLoRKUZrucmk6oTpe3umHb traWkrKwLCugOjZdpCY2Fx9+C1f+Pi9l9JFgVC5COa1yeEKgCihMuHImjc/xuz3IaWqK6goWBWy+ MldwdW5laHR6cGmmpbnmwPF7IbW52TczMT2/Iie379znDcKYHoJUJw45cYu3vRkzIc+Pm+ihQih/ nwfyI/+2LYdyqtUBurDqqMcn+Iek+ej1V7/zdDaTeeKBo33Xhp8/cSmW0w4d3fXIJ+/xlPtxzgEM xiZXT5+88tr501l7PFSveyotcSmjEEns8GBVTA3WycQc3DsVPzKjIso4hccs38kIhZQqfHc5KE3n cZBnIcNwUAUo6oFsC5IAyYN29HjAYJyFK9ylk2snqYyFm0ywO4owRSFfFLDlpE0nphvCFfopQLrN il7nQqkCHxW0/qE7iVgIgwv9CfhK/DTuiDWEr1lmTgCcGgET+mZOnG1O8mCcSXCmFoy4zoHccEw0 EOoGYDQwLKk6BEJnPG6S5ngfzFSBqSVq+8CyRBQKYXsaWqqq0f5rY3omt728DpUx2Omwy7mwvIwO DI2VJeHqevJSdbszkFPw9EyBm43GiRJhvQwBZ5q8ndTxHnvshPPi3MzF3mxaq9tXR5LTrHrp0tX1 uWhr+Y6S5qQT2hx0prdloQCn+qSc16YDAeBJ8l7g4H4rp8xurkzQE17H31isw/3sQdHgfZTSdOEF bHKJthJoIbTgC6AEVYcTC4ACVZNa7DKcGgNuFQYFciIQwlGzog0JNbCG0J4s6aEmwrSVBjZX0tFM JuV2o1vP2xrx8I4JiofhrnkJ55OL74Trm4O+OEwbd6i86CkK5USkGUeRYzvnqME/YXGF88TGId+S yCXLWwIN/or+6enJkVk1IldtK23b15WMLo3Oz65Oz1WocVtpjcdfJDw8xf6Zeytwg7hvQHKC6OLj 8yzPRz4wFXZwqyOwZV25OGmosJCDDU5GNHhEB/GQ2x2NJ966emM1Ft/Xuf3xh46VNW2LRqLh4vDk xOTLJ06f6bm+Gk20NlZ1tZTjekarXIRmqKkE/PJ5HEEfVwsKeyyjWQ93sucmmaJJm+C+CYKBCGb6 G+jbi9jtRiwCEke3MPoJETUpC9nUynASJwULmd+SWYrpXMiVPCzxNko2Dd0KV84LNQvz40bHH5ay sxm5KM4UfzTl40ZXIPEUPy1+sAuWuJD5YsrfDBZpI3DcwhebuuHNzKxIE4pLV1y/Ar5S6KDMANqv wToLS3eSKNIkAXl5cXF4z5520BNzK2uQRsSicWTLmutqt1VXTk7P913v11JRFD4yq2EBSn23EwgD BYkhcnTo2wDZ+raWbfgI+JWPD41adK2sorwoGEgpytLK+vLSOn36Rgg09lXEnC2foJiNtCz4E8Kh vE6CD1YqKYNwQwqEm6Pp4HMScbSWUnFWJmMwZM/i+KDJvSwnMDihcAgzdUbBV8PEDH6DhhROhPgX voNb3Z879XqYR+JU8rqxgLCjpRFOFJgJy8l0qDjoCoZ23nf/vQe6MVrnr11/+YU30DHrF37u0wf3 7lqLxr75zAtn3jyhytSwL5VM3Kn9KWznR30Evj8qF8UI+XJh4AgGGU4VtKkTSTP1zf/8+9HlqCsQ euly/+pK5Oju1k//8qe9RYHlmflwTbN1cf3N5157+uLpBW2xsRMVh3pCx4UJ/E2QGGEFeNfigFc2 tLfUcgVtximMsk8h19yzOgVqcUBvbs5JRnnUIQgS8qzbkXWAHIa1IZEqVOCDN2IaoN6bnJsUJrRG jSYrUFwuHxsWoosYHFRISe5woosxEfVcl0d3ux36cdiLkzAcMnB8WfJ/wZ2eZIcXqjYVf8VH0k+6 C/9Cq/lAuB7SWoC4dQLj5jPspWX8lR10BVHDhIlBLZAmRRAwxh8NFocU5ab6RVj05btN8ltoG+Q4 Tn2BOfBpesLhtXk11+lL160xpa2hJhqPVxYXu1HCPjndf2Ng/47W4vaO6amZcEkp1WXxfEH8LiIf 50XEAh37jwhKaUxdhwI/plkXT50dnpizBW33PPSwZlflZGTgzWmXw3/oHq/NDRfiGPXtlgKQWsBH hZqsUiYAEwyt5MgSSmhkeDYSNflC283x3vBNRF4EAnDgcThBCH8yKpxFP2/4T3pAuysOh4+KB+xO +OLQgg4zLYp08TJqCsXZZMmZxSmFkgOHB5p5qlewk39kFno+FBRQ2nkT7N6YbPLWASJXsEFCmyJF 8a63kTC3+TWbg/jSKAkQbZs4EwBBD0aHEgOEVYjUoryI0+mxyapdVyekaU+Lr87mvtE3PjewUmsN lj+4e+fhriJX9tzlS2Nnb1SlE8HmlmBJMRpVAJ8kU0laOGkafNhBNCH/QZ9krilukVXeLgnwox7F CvuPEfj+odwYJhMl4mKBrQoylWi4CNON6fHRM3/35ODwtOa0rq5GdjRW/uzj90DZiy6L4UDQlkw8 9+TzfcMTsk2rqg6EihGzUdSPixlUCSASCesI45M/FHMNVAhkKMqF6ZRwjCK+xdCJG3oVahxBURsU CBh20dLekI0Y/TP5GdP70IDXQoLC5Tbcb42FLxwB6Ww31DHCfZwCB/1gHyjBihsFIHglSTvY6E5A 4s28KscGXt5u+rNYAYsFDb+D1zTGRZVf4Au8bSyGjSWzsVIWT9JfxYjdgnBNrkLU2xgfawZKLSsj 8oVV38zosnVdqy8tKy8tScuyLukRVV6Jo6BGqt/ZHSot4YQqHQVsHCgdPx2GDpo/Ddk6DDqmTXaE 9/t8q+fPD4xNqEH9/gNd7qBHjq7P9M2jtqCxUyup8qL9GV6ZtUIfQq04ueiHeFqEccET8ygZ+c9b Wo0aTxtxXrSSFtOSOatxW3oQEnRUvMxlmbOaWC/SFoQqX0x7lNY1h20znUKq+XesE24d3o3AZzx/ ayj//jEkywSLmKjNNZR4l5k2EINrnhB2GAWjQ4vDilLd3SXV0VVlZTneNzRi8ep19bU7GutyseTY 6PLw1DTab4eLi4UfEEYAFyMuS4wt1qG4NtkO820niviMLS+Mvv+XLLziIzACWw7lkAVTCzCScJBP 3/k3TvV976WVxXXV7wyFfA8f37/z4D4scQFjfUnnpdfPv3DqtYS2XFRnq2yGZYo1hbIT0oVY/KBs oVKzINUGO1zG0RKwuU5AlpvjUGdkZHbY/Qo1/OyvAr2KsA7nfmxkMq4TLBblP0YzNhKBk8kJiBiW gZMwnGA5CHGCbyC1TU9w1n2TUIQk6CC1gZT5GbDhAmXTn7KIRFR9xD6GSPhhhc6NgajelAhr9skz RN8EAkmyIp6k61c8pupNw8jOEJwIvhsXFSkRzbizwb1s5DM3uE8DAbI1uSgB2aBF8ZgAtEnGmBvi 3LGGtj4eZyiwthIZGh7GHLxze+taPAKaCnKW+TkQImvN2xortjVDBUL7TZ0kIRik7bN9uUHHkyKc 1ju0w4C0CB+ZuYXT166pmfjh1tZwWymM6dcHo5duDDc1ezs6ShMad/vMBaALV0GnWTI29Pykm/Aq FpMOV/Gakuc8fWR4LXD8o9oFSnLzPE05cDpT8HV5ZsWUi0QFTcw8mNgsjoAXknqeJ3jy59QCl7Bu LkoCYgXL7KLBFL09N/NYtwT4PEVuPKDJ7jYRUswJ4m4cWX6AD6JO2WLS5y/Ktbq8L/w6Hl9DnEUn T9ahZ2EWZFNDHnu2LOitLM0urAxPTIxdG6202LcdO1Db3rI+M3ZtYEhdWt4R9Fa3taNDFWq9qO8H lgDIOVF9AOmXRJr1bZG7EMo/AlH3ruzClkM5TftIG+HSVGSXy/XGc89Pv3UJXEVxVcnjDx196J49 2ayCmn2Q1FfO9H73pTcsNrmyzFtW67N4bLEM0lZSAL6wQMkCpQrpBxdnUotjdggihE61+CLnST5Z 3N6ec57UBYLaRLjJvBCJLAgFiftmFTkR2cSksxWtKQw3lOKCu2YRjOi7JgA6sTDEhRtlm6ZAxeC6 adcoh2hwHUYzIYGrRZhgpGXqvsXXEXR4nhM30Rhd64a63MDjxrtNSmVTIOcQfMttY+UOPcctIdyM 6AiQecxlbop3EIm9nO51Be2KfaRnZGkx3l5bF/L7AdwCaL6cik8srSQlS/eBQ55wgGwsMZGaqBxc Vj6s0WzBPAueiUUibo8X2P7k6TPR1GpzbXXzgRan358ciL584kxzm72ruyytQ5uBME2qbQ1TA5l+ gcXCFhk6Mm0ncOpmfYX40gZ8FQOEFDudHQKW80PM9kTxYYs4BEIbaowPdYfGbE3vM1KmfCSoU7YZ 0wz8y3GWvqkRyt9+cb0rdH3PUG7svvgS4hfIZsxvJJ7lL735FfkXE6tkUTUZi1TkkpLIB0iuotLa Nje0vPql64PTs4tJTd7/wH376qqHhyb7R6YzSrqspjJYFNZsTi0jQ6UrEAPy+XwyvmPJUUDldyWK fiQ2uuVQTtcIFo2y4ve5pKXomW98dXxorKG2+MC+7Y88ctgRDq/HYj6bNHx94LVTb02szjTt8vmr kd+xJBXoDSw+diVkbILcVM6DbA80Hzj5cF1SJ3sq+RFWKojgEBriAbnOcpM2qrYHxU5G5KhTsUCj Qnw1F/fwKpOKfFiXAircTY14SA1jQG/iwYWGhFQoRFuLOkwDfSMcGKQ2dx4CSMdOsTUKFa9T4Q9j cwGhcKdQLkp4hJSQq1M5zAhtCUchg4QRv4qyRhH6BQkiIhaWHyYPINiA294FXcCyjnfgcbEh0qUR VSXmR/5IDicYeiWVhWtlqNa/Mrc4MjkD45zG0gq4+aKwJuj2Lq9G5ufnqsO+io4dYM7IUpjwI00Y xFuY+4ktyijjsiqYSjPpOIR/Fsl/se9KcmKyKhTafny33eVdm1x87dyZppriwzurInYkVRxei4re QjFKhqDaE8J0NjEX0mcx82yEco5kBkvO34KjHtT6+NKSDRVMpFtlto28TZDOtFpwKJl9xoZpq+Se iTwHxXHUH/D+c4tRam3K/Du1MeJh4VBP343SCrcJ4xtT5ya0bbxTmJVvjtr5wM2Q3BDnGJvA3gqF Ehe10pkDyh53OpFQJcBTI9VPEx2PYlU1rkSwl35Ho1sqgi7f6bWlK53ZYus2R9HN0cn5oalQOuM6 0iWV+nMTU2MDY8szc+VBX3ljKxAJklCA+nAlBbzhkmmStRvVtGI+KYTyj0TUvSs7sfVQji7AVqvL 515dXDv1zHdfffFVSyp9z76OB44fBP0Bjy0g7uHRiadffnNmfrmxrrS+HmkoXYYAAXwEwjNQEDQH WN9KOZxu4D5YAcK4i7pAMFUBStbsJiE6seUdxkUVPpfjs4E4uRsidhOpYvgOIppTXCcgxjA830eZ 5ej4QW6KzL2yXYuB1ikEsgSSJeR5xkMEbubJDUzIbAnHY04xmreNx8yZ3HrjJxBqxKUkKGJxXeHG 9mAisN9ye9ejvUlLbr5BxCQ2kBRw7xZQb0PrZAw5OPJKh2fo+uTM+Eqxy19dVoHA6g/4UqrSPzUT U5PtuzvsvgAGk+MfsfmbNcjYNDQhNAGTmyOFQFBoa7NzA5fPYyTbj7QHw37LfOrC5V6vR+lqD6l+ So+TxMRiTZEkkWZqYZ9l3N4eyjeioxgQMY5QfBqTJM2WFMmNwbJ4eD6l4yx0mbxtHFI8b+J6Y0lk TIGb4m+eCcFztwvl736tMSp/j1D+jj8JAucdt3dgc7FcAHtH6n6Xo4h8JyxogEdtmdDW9mD7Ubem QgZ28Vp/UtI+9TOf3hsMX+8fOd03iGlgX9d2KVyKlSlZ3GXh5Iwm2zznixSX+LBCKL8rIfSjstEt h/KV1RSKbnB1Dbz41PmvfmtueKq1o+7hh/ZXN5bE4+toeDK/sHLqjVOj42OummxNhyeO9JoC+2oX Ckng2oFGMyADIQz2Qr6NsjcGssikomjTC8ANbCxpQO2o3me/Q8GVk4IF4IvUKWxwIiQkoLVRhomu NeyaQglQ0RJT6MQNVC6a3JO6kFA5LnSC9yxt4Up/o5EmFWcSiCarE7O6kqhwcrejaCEMQfK2J3xZ mKy3KT0x1CcUAA0km8+L0sXE19QtcdwMxJCo5z+UPRHFnahUwbkz227eBcF6u/stYNyEn5ashsZL cO9NI9Y5SwLrS7GJgWk5qjWVViGNgEiJtp8rSyvLC4tSSaC1q4sSEfwRiH+GgTlFOyEywRjApIWM GMm5y+FbjsUHXngBDo1t9+8pqazJpiI3+vrWVtY6muvslfBiTHstMZtFWbeU6lhTUQIQHjHwHxfI nEIxPmkzwSKAuZkKYOKEZlZ8NSTGySWGJD3IqQBo50qQyQDVR8kIsVTkWI5pHlwx9hNqRQbmIoFh Uv7GOOK8wwpDxZ26J+VvIsLf5rZBpb97KOc3i6O8aSvkhGjmyamoGSVeVLKLiYfmHobi8KZEuIdt RQaXh81WDiMZHSsZVEQhN51D6hiCeK8SsHqbw0uT8/19g8756MFgWNu7TS9yLl6ficwvy/FYa0Ol NViCKwDqIHxpnO58zDa+m3B0pNVW4fbjOAJb1pWHwj70eEssTJ87f7FveNwb8ty/Z2ddVTmUUOGy YgTUM5d7L10fBjLe3hDCZaRk4NOngzr3oi0ZQTLQ3EAP1CGewB1ffyQDJCMUwsb5y5hAGEc7Lhs0 KHWi0SkvKuTdhkBF2BQycqYXCkTHhZxm23s8FoVB9Bl0cfOSl4KwyKflUbF5EW6c7nRdiv0Q16fB W/AjgbINnmDzVWP81XgDv5nfy4Fq03X+9mTbpihwa7QWYT8P5W9zJpqvELvFoZJNW6E0wnIegxWJ RFFKc/y+/Q1V5fA4W1xahawwmUpDKdHWXAfJeW/fdVV5156fkKgDsJNyKZ0Ez46iG7ydSisluyar 8VgMQ+n1esuK0VA0GU2kjRHcqO4U3/8d3/j7X1S3pQU2bUeIZfkJU2b1/Tf6kX1FPJnAIFPCGNoB nlZRX431o6Kkyqoqf+GLn9jf1T4yOftX3/xe75W+Bz/+0M88/rG5pZUXXn/z2uWrNk3BG/N4/yP7 HQs7djdGQPrdf/fvzAh1y/ZRX0HBDrYbqNTnUJTW9KRM/dsQhGe/9fUXn3kRZMXjxw/VH91hLwur GY9DkS6cOPvWmR6pJNm00+UKg+NUqVwSEBnpHCWNrYEwERbcaCdutWddjiwZSqCXpgOdgWDjrFPR NcFoYsNdXiraJNUihCsQgtOdkpqiUBOEuBNN2yBsJr4dom+P3emFjTiW2FAi4xmsU1mOAjE431Eu aHflQNuTgs2Du8Xqxj1ndekQM1j5DmUOKjnpblRywnDcijdSeg132izd4WNOZZyQTwBTI5tH7wX4 teAnbROZN/NutMqklqOU2eU7ZPF8h9sJ9bthzE6IiVAwQJpQVzMjf+udMB2TvoYf9q0P6PXiXSSY 4SJC3H12zWWDesSpypaVuOJrKrcVS71TN6+ODbVXV1aW1K8srQfDZYvx5PzNm/dWldo7uzNZ2jlM 8vG0TFWxKkyJ4Y9OBuMZhydj8zqyKJ9HLk62KPGxi1eWUvKB9nBtU53F4zh18er4pZGu5l0lVaNF IXdc1hTdFnZlcyiZh2Aa24D+xYD4hM7pK/Oih3QtjK4FoYw79c2BeaCxAIExN9gaQFoyzrWQKXwa nXnYFJxtbcCb89iieIxs33n8WaPiRp6enE9YGi6QO/dfwimIRDuoO1TAs0MKZyHy6pM8tKZTn1O0 Am7zJsQhEtYm/ACyERbjmDbl+SODZQgrnXghJSw/ueQ33weKxCuML8gLE3cqpCCQI2x8mCUkiAKk BCWSy1dWBBuMtKqduza81Dv3yc7DRR/ftpBeXT0zHp+a6qgp9tTUpiRpPR0P5CBrVKM2ScbooO6X tGLpZCqGbdyNOFLY5oc+Au+KygFF2TQfJzuRubC5wJWAAIrl29SNvmdPnETh3/37u4/s7/b5velU GpZ7Pb03zvbexBvbGqsqS3wISuTuyl17uB8a7qItp2GShQck8yOFGTlksT8t7mjBSw+QJmPcTQIT duAwtS5C9m3qGfK6BuMpA8xzhbRRp2wwGQZFzfOS+J/RPpMeIhNpstwbEHrj+Nyyat6EsjcvV9/X 0tVgMG/5pPdxWgjsaiwH8ksA1MJQuQi5BrpRFIsDYXO0bG86sKezKOi/PDS6tLQCHA2/36rikqDP +9TLr47c6MewE/WeVTH2QIiUBBY3c21OBpC0WkLm2FFdWYZi0fnlCP6O7DPCDcx1wc6LyjJeylAM NZYwBsP0zoF6H2j99oPEEF3cN0SO72M8f7i35L/OHfteWOZG19fxlQ4c3vexB4/taGlSkum//Ou/ xZH99Kcf2bunbXhy9tnnXkxMDihKBlYGJPQB8cgJIpEpx/XoQYfDwu3HdAS428DGiWfa4NFlS0CJ TAut1oSajaF60Gb1S1Z1ZOrqN/7uwpX+ouLAPUc6i6uLAlm3X3PJKwsnL50fWB321CvFjS7VZ1dt kNSSMaFwKzQesI83iVK4LJOymhS4WTNOL4OhCjWBQRtGwuDQjHNTCBaosD6FPMQhGEdfHjhsMBjn 2lBmw5kWJ/obv7LTF8Vm4wFHavrVsPcwkmqsRRF1gYJ2IX8wwfEwPS0UKfxinhlM8Yn5doG2xKxg RDtj4viB/zHinbENQeS8J59pwEOTk83/KjJbgvTJb8aa1tFwJodhg6UB1Mc2a6assfzYJ4827K6/ GZ/vXRjUAzb0euuoqawuLjt1oW/q1VfsGTWpZpMqbHYkm4wuoPRdmCO3eSSrh6qmkLsgwOj2+rY1 N6Uz6uzSOo2V0+NDItXjTqRQaA/2GvQ2oLTEYnxaJfCKwZgUxHc006B37vISwNs8pxmM32nmRUhw jBs/EFRh/iamr/fie/KM29sesOycsxLCxl2wUrgQYaef0eR0NmmvCh14eM/h+3dKxdJzl8+e+8sX d4SaH/3SYVej7cSFnte+9WxFVCmxOFYt8rolg05bQToIAE3A+RABC2l/4fZjOAI/GFdOxRi01NYV +fKpE6+dOQ+wfHRPVzDoX4/EcgDq2exJrKznltBwq62xAnNALC7jNdSsmRVyYgFJHTUBscUdWhTu CyFsC3GWkbE4MnHc64fNWNjmhNpNEDZn3xWU+IiYbrS4F0YoZp8fVqMQR057a+J2BtuiTNCI5gYY F9zzpptRkSeY800Zf170G6FahGwRj0wILAKneIn5znfE2XeLvyKwbd4C79Ste3brtMCzx23uxnRi RHGxk9QgiBZVZIoNOkBTY1Fy7QAZcv+R/aFwYHR2YWpuwe1yVVaU11dVgio4de7c0KXzGC4XvKao UJ4guQGxRfTF4l80FsJE6vWVl5cDBq5js5gmbZLf7/W4nfFECqoZvItlPmzJxaOf/2ab4qBguu8Y ehUaGd6mmCk4qt6xzX/fEPA2zv7OfTDa2/o8mJiQ4bT7Q5/4xEOH9nW5nM6v/N0zvWfOtnZsf+Lh e5BgffLFV9589kk9DRmLjrURmt9lVaGGJM4KK7Tv+wUKL/gRHYFbQ7lIqDP/J+IeYLWi51AQBGIb bKk2cvPq0y+k5lYPde/Y0925Jqcgv3YqubHekdNXehzuWGOn5K1NLWmJBETFiLzE0kDtC/8NEhXA wlayA9IRnQL07XBClAL2XLRnE6gcwZnYFbIwBMIWARkrfNIcwi8FZinokOlHN1FJgnjda7PhJ9hw IRI3zcTJrZDULMJPXDwQtZpcGZi3CDdMCgUYZzWLeDGpyOkthnoED4TtOIkUubCTCplM5E7jxMGY iGyjQttIq+a14O/5gDeYXwoYlZxG9tdYH5jlnVv5lY4eM8BURGtRZLTm1H3guTQ1raTiUsq/u/L/ z95/gEtyXeehaOeq6pxOnxwnR0xGHhAgAWaJpAJFUcmyLVnX8rPs966vrUCLvk/3vvc++/nJvr6W noJFkZQoBoBEInKcGQwwOZ+ZOTmHPp27q7qquvv+a+9d3X1m5gAYcgYzA5xG4UyfPt3VVTus/e+1 /vWvjt09I/bkwUvHNS0d8Hp6Im171m5ZGhw/9+RT1bIO5qBZLIKkj5sDX0RDoXuiX1RRwIyPdYwR j+J1eGTTRO0EgxFvIGQGfRQpU4QwFxWfYDVI8SGSjiFUzjgpbNkTayHDrs0bw59+HgnCIxlzosrg f2HTf/pTi/vmO9kG7K47dfhLLAUKcIYO4eu51lfX8XiDnsQolYJA2PgIa6y8XqCsZsVZsheqXlXa 0Hrvl/bse3BDOVl4/bk3L45c/PSXH/3Zn33INMvP/+CpzCsvIyvDqwQVFyTDimDBIGcZXF/khN6g Rlg9zW3XAiuicsjLCWoHn3s2e2Zh5rXX3zx+8lIiHnlg9w446TCgQ6FAMpV57fDxhXS2pzXSkXCo mgmLHPCRgQOO5tiQsjxYuiUxxGGsWRFORuoW9loAaobEmQStEBpk5G+emm/Bb5aqSYCRm/n6U8E5 FnhVgHEOcLkylWCuNKHeJgo4N7/C6ApfunBZCDDKT8Ubg1ujZS9YoFxsit8Fhi//kwD0wqvCAbh1 /mth75XXCXZR1v5AWEz6FbsmVDRGAyh+OFElWBu8EopF7r9/d2trbGY+OTQ5VVJVtM+OjethhY6c OHP53GmcSYA4eM0bCoINmAlzReKTVBQVdSaRzI+0xioSgNE/hRIic0Dl4l4Yp56ROetbF9aGFnBm Ci036CFQOQsgf6ConK0bloP+xvvKEd4lWcdaFeJF1C+1yrrNa7/0hUd3bFl34NiZHz/3BpDRF3/t lx+6e9f49Nyff/PbUyOXMFIgMU8EXNbamDA8lXf18aFsARYSAfrmdUaEi4DuVEw/5i0GnwFJmNrQ xTMHDqPYz+7ta9o6E1q57HOHskulw2eOjy6NxzvtsT5bTXYXy0ZIrgXhxDbBneB1OLmvHH5wTH5Q rAC6AczBfsXwZIl5CHuyqkCsDBBzsBBPhZlvysOHhCHSQhl7BEXrwUth7BQolYKFQhV8WGke8BZ4 HR9WeUfU62F/Bb0BmYasnr3A2lw6nOmlECOC3sAgOVMr5G+rn4dJ1pFOC34SB7mejUmed4bELcAu qN/v24gLJ84y28wVPN4FxjNdqmsfbNMg0mHqrE6bUQOtBxsXMECo7ASCAahrUzPK7rKyPnTXg+uK QeP0zFCmmJNq7k4lvDGaQC7/5GuvV7MqtkFA4CUULEOlIXbnfGRwmjmq1gN/eiMtUJcsG9i74bRg HIHG7iiVjTIqMxMjBagcB5M85ymYV8QBBLq9cY4I4V2xfCwi+Hnjzl+XchHYnFlw/r+w5VxGkW9u r2nT+QjhYLw+WuppBCJ8QMOAEWFok0ghIDDHsDGmAFbRKOWKC6an0rqtY/cnNpY9+oVD06e/fxSM qsd+7v7edZFDZ09c+M4TlaFJ8ql4XAW9olI1gFVS+YfShoubWhGVI4eb/GuMmowDRWWnZ2eHRyc3 DHTds3WzDIFw5lQ+f2loZGQSzu/N/R3xqI95lQGY4TwH85gGMtlxlnMPhwmroknVDUhrhSE2tt9m hkkAUMbJ4mXvLaEUKvFDDl/+hRzoWXBV4ND6XrW5q+qomRnGhguaP2MzxXrKI3t8VjVeEydj8Js/ rjBD4sX6lwpgvoIvewUf97JLfj/g9F2WiuWXyW4GfHBWDpXKSCBdEyR/6HobGjTHbf5w8GMf2+cL +qeTaTjCEIaAk2htZ5uq65eHhvLJBbDjNBVleigWYrlGBJYmm8I8LQpMOUXkTK2k4leswbBflNDL wiT8fjiZRbQ6a8cPYEpxp3XT/zf7O5evFsKzcsOWEJB5MQHY9KHq4HhObVypfuLR+x+7Z2e6UHj6 pQPJ4UsDd9/3uY8/2BIJv/HW4ZPHj5L5JnUtEIpu9u2vnv8Wt4BDh94P5ZnVcMCyEuAD2jJ1RfHq agk1VyBRGna55g6+8sxfflMvqfc9sie8tt3ILbUE/e5y5c1Xjh2bHmxb5/D0ZDP2Ik4RRMqmZleq Vb+PMrwBtAnYE46jdQH/UpVOeO4gqUH0FaodgUoRAOAUnIEtwA6dWFRwjisoRImDiYkj2imDNQyt cvyEzgaq8eIAWicGsVXBh6jfnBUOEjeAvFshxRWhJ04vgjYOzXFSkiO5RKoNRHRvOqiuJkfi9IQU 0Rm6x9dxqN6oDcT1m1C9jhL2WHq5lYBEwQFeF/Qax4r6KsTGZHsSkoCk+K4QcWe/ku4uMaBZx1AR His5su6DXfaEVVeGsxXecbinSUfLFvJ45Qr825Q3CI682+MNyP6ggpLHZZRnCG5q3fvwjoLHfPn0 UQcssK7tWrfh41u3DL15YvCZZ2xU8KHmlhW34sMHPFSDFcXZ0DgUzwTJn6JwJRU7KAUZwNCxcitY JxBh9SmS1+uhOhimgZgrkWewpYHzGLaHCyMyFNsI7woX+g2YDERPhz+He954FhlPEr2BD7GYNokt cu9Kgw3WyAegNU1oQbI1TDjxuJALB+bLsnmbFOLxFhpgFDyqSUElRCVOXT4XaiBCAYMp7Lu93lq3 79HfuH/rmo1HTo585y9+UFtc3PvVz9zz6bsWpsfPPvcjc3zWbaIZwE0kAQF0CC4CC3O9MQwdUvKr sdAbODhu2alWHOK6VsRmGVyRKpI7K/qpEycnZxfaoXUdDiHZz+fzoXDLG28fSxWLa3raWmMBDpRp S80Fn4TyEYwTRLJIso2e4Cfxx3nmPFem5cUyKejIte94S3AMIXzGHFWLaVD3BbMNQDPaZi+Ij4m/ iInDPsuBodjQNoDhcoAokKPYLLCpxOJ7on/qb66jd87KuBmPZd/1vr+gyZnf1Bq8LcXehTUCesRZ 0gD0nHfv27Z2oDuZzZ+9OIxlBJ2LWIjscb914rgGZTS/F/Mfw2ClK/AqXp5lS+1UNUuMO4GVVmTu sv7gLgNhw63GbDiWGx3+vm/zw/zGek8195o1rq+4cbZv7uhq37dza3tr7NLQ2LE33pSc9k8+9kBf S8vxM4PPPfOUrlcQ68CajCJ4lGLW5IDCyYDyP0h+z4e53271vQnTyf21pAFBqWnkEi4ViLUGoOau GJXh8+PvHC2m8nsGej2SR8Vez+1KT48fPX1cdxbXbPFLHUXV7cSBDbfDjrI7iFpCeAkIDtnedYIK nLWoeU/ecxItJJ1xKusjHqzsPQ4AYUBzfjCtaiqPyYEwAWSq8QgEzZLmhFY41dhkXnJWS5M84/SE CVKTfxxolCUKosw5ZQwS1mZl7BuZd7zYZgOPU5VIC4aTF178lb+HvhQXyZkwgnwiDOVySbwmN+i7 uESEy+ga/zDqOu1UmPSIpQLDmPIrH0yfm3RKeJSRfZAnM9J2i8NgWlux+aHkVxSQUxPb2nc8sCXj Vt+evmB4kJxp62zr6vSFpo9dSJ0/Q05xQ0caJYfSfGPAH0wXgFSL8S+GETjoYDuWinlYjaAPVflQ fg3vrVB2QQ2imGC06LD1nIDdNOy5I+TmLIc3ZXY1cLNlXy08LjgtzRulq6/gijvlY6NBYmmE3ynr lQFzVraUdIkoYiXTAUVRm2KHaHDNg9Etd8Q3fWFH/129yfH0Sz84kEnO9u/dfd/Da1OVpTNvHq4d P6GYFb8DVXChVkQDjRNs+JURYwyBcThDVx93eAusiMohMEhVuyD1U6u+9tqBC0NjLfHw1rX9GFpg DtfU4tFzQ5lCqbMtHosEeHUrUb2MNrUkZwjXK1MhJB8L8QtZkR6LY04aKUxHhSUNMjlCwuas6hdX R+Hua5a5TC4MUUaG01QI8om/11nj7NS0HWBvWGYbRRyR+8P5D7GJqLu/xQSzAoeCiY5T8v61vOvi KT9N/UsaGP/GuSTFRVLogX8p35c0wmTXXB9Y2LPpcoX/nwdExV1wtA6GiSx7Crki2nf/A7t7ezog hDsxv4D1NBwM9HUkTNV86eVXtExaURTK9V3hgSpx8L3Dv4C4Nt5SKmmGafpRWRW6l2g93iDA6+Rv 54pX7AWLMXgTyIh39oxsYHLe100kJrGr5C/xkcsiSIhj9a0b2H//vlDQd/biyIsvvonQxSc+fj/2 0GcvDP3l3/7t8NtvkXOrWk3OzfDWMQ2KmTRb8zu71VavHquyB+n4tppkp4P6mLO4wEEOhnKZlFNS ULv3zGtvqLPp3VvWB4PBgMvrdfkuXh45OnReajW7t5gp56wJjQ87cAKEkg2q/A6vqqcmQ1zFQxWC GD1caAsKQ83y7q3MIZKbYAIU5LaGggqlcdrJM04lGe1MvQSQnNEXWWE4JolrFYgRHHCC5Aw1M5Fx gp7EYib3N/3kPHF2MNYKp2PUi2SK51ZJIMYoF5x08qFzv7n4yVE5UBI50DlIZ6QRLn7yExxQQLzW IVTHKXzBlibWfvWqntemuFAkl1C5UFFnnyqBT0LudgMHUDhc6IbdBaHKqlaDQxs64IXcorvLu+eR rVK//OPBo6UqSvZV1/X0DrS3nn/ryNSbryHRC0U+KVSNhRZOd8RRieeHfAEaLeVSDj4ZgnYeiM/Y IOGAanMA6B541SD4V4P6oAkFHltNt+NgmLwphYeZeREXvbOm43LoTT1/BTYXa5blLLz67ppHSwOV 8/w5tgzSoAJ4hugtgs6g59OBXSaJv7ug/67bIKZPkyKXzJpyvv+htTt3rCub5cHDg7XJucDGNZv2 rjMKC2+/8fo73/te6ehhh1qJRtv4dWBhRQwcOkscJvBEsNXHHd0CK6JyVjqH/jo5MnRpaNznlfZu 2eBFPEuS85nMkdODS9l8Z2u0rSWEuQmiIUFv4Qdn/HHygBMXhVC5IJVz0M0tuzi4oCFXMUSwkIU7 RTonVw7nNp/lcTbMfzPkZm4IS2Oclylmr3AIbkF3DvD5SwLpsG5r9ktaznh+QmY5SWyED3b+U/zD z9B41H3pN5AmYF19M8S+EqY1QzZxs7SNENcpnvBrrS8yFq7HAqLrVX/QR4Irbs/+h+7esXn92Mz8 xNx8vlCEu3zjQNdiMvPq62/k5qbfZYijCgngHutO4i3BkKtlna9qbCNPfDwyckxwle9ymOucGXAR /hQG/Y6eSDf64jka56NPDFn+Wz1mxDsWPi6SyjIr0daW+3ZvDwd8l0cmjh87ZQ+EH3nkvjX9Xcml zHNvHv6Lb3zz8pEDmEgU58RWm+ryUZb2qqP8RnfcLTsfxKOJbYhlmg7uKaDnlOjtRmH15PwLz73g LJTv2bS2vb0Nc95Rrp05OXR2cjbU4Q/1azO1GSXkNOyOYA1FFV2S23B69Cokyd1Vr0uTHSbniRO/ kOXiU6IPuVZYYg9/SoU3QYJAEjKUDqnUPQ6ilwChU9kBhn/JVFBhSW7duZ+E+0g4UGXQmImuMDlA /pyhbHK5CDWVBu1avMjQLoOxvHaB8LpwBw1xNOrglwvd1vVb+JPGX+tg/Pp9vk0b6GWW2VqFLC8O v87G8nONHYA4FV/OxILlgIRKqVZx2nUcEGBB/kDZ5sIB1glKiDlteB0StbP2rvCm/evCveEzF4ey UEpzumKtrT3+wMSJ85cPH0Krlqp2HIyYSuMEMRWOQuE6oeo3VB4IeL4MbQA45eBYQ54vAfcq8oaA ypFliJ86tlTMsjeQOFf4vnF+qQ9gIi1nqtAX1ldw/oT7lK7SaVl2k1dA8savnArAfYXUuqyp4UKB hwtNicYFmR8kfvDN6EmtphrlUMyPYJFD0/vu7+7a2FZcKrz98on50cWu9Vvv3dEVCpuFyeTIgeOP //W3zr1xoJjPoewf1+EgfQsGT1YfH4IWWBGVl1UUK3COD10+ffaszyt/bM92j9cLwFwqlS4Ojy3l CkBtrS3+dNYMBiCmzF3hNDCYL4WRWIjGwrM6mY6K9YSlfZJLnCF0XlwThp6hcdJgqfvFMZ45+GU/ m55zp6EYhfyp5VsXzm8BaBr2UFhpy1oKx7OAOctGM/9CbpyFSRT93HhbE8wVxnXZjL4R4+KKa7Iu oW6jr0Dk1jXXv3r5DOU7iOaFAOs07bE1vVw2i/kilr11m9bdt2v7yOi0Co+JbiADf11X+8JC6uLg Rc4nveaDw24KgRoGXDNABug2EGC4E5yia42tCusmbsuFXRNW/UY02IfqHA1EfqWpvfJ39B/0KAFx tGIx0Nm7Y/M6NO25SyMjQ0PegG/r2p7O9paeNR3ozWNnzj/5wyfUYhFBToag4MwUfpVVPuKHYPQw ZUSjkq3k89WC01YGkwkZwCA4QD8cmZQn/o//pp+4tHP/XldXV0UtmGrxzNnT58dGE2tq3o7Fiiff Fber83qHjDwgzePRvK5qwFWNO2xhTFvCxCTgAgUIeLKRU0SlfcjNDLYD5fSzAu7kD2QFGMFZJmeg UXOYyKJEoSDivkg1l6fqcFUoH9QNIjo0XPAcr0CnkbJF6bm76vDgG0BQYT5EFKUjjy4pj9MXshxO ONz5QbU6XXRAK50+iHOSLjn9JE46Exln1BcQaWrgYleoJDA/GLGHSuDgQOKNwwbaBg7u5+YZn3Rw duXVB5jA1zyoOa51AMcKHjkvh2O9hyictADSYsNsKIUTgbOYO4g7hdhPWidpx+Kzmz4qliMbNaRu onwTaJ86Dlhctz9q1MJOT2s40aPrJc1Te+CX7+7ZH3vx7JvZZNahOTZ29fQEwhNnzlaGLhCvHCWg bGXUuMdCDdqKz2l6nQakVsFL1j3IJrDXVE8lBTKiEYnlffFokURbQtVqKKeWDAcusYoMJaBJCAcA awLII/EUHwLjnOTbMSqonZmUpdgSEU+J2psaXuBWVreTAhPc507ygfRXfBTZv150HyPjYzvGRHKI jM80UYjLbimnUMNiiaFymthQNNa+huvJSuEVbCeuK08hJRxXlXZq8tFxj7nQWqcUCtwm1TOiEY6E O7prcMIgSYSDAe4rDsL7rPKnA8rsQtKHx5gwcfj+lMIeNJQp79np8jo9USWOmLThdGRr6aJ3cc1j ffs2rV2YmZ8+cLJ6cbL/sYcriXDRrNx/357HHnno2BsHn/qD/+A5PWiqerFYyptGCelDqExg6DWD SsRkjRoOlTblaBjERUVo9ENg6T70t8BMORk52tZx/yb20Kg8A4tw6sArw1Ozss/TEY8DOMPlgmT9 S5Mz2JjFQpAyJeSFSYWlnaBCk58YT7l3tu645UnNDBVaPBbhkhae3Xrys4CPwrvLNpkcJluQksPR xkOATf4q/1bLydjce02w1UKnwt/NnY/Le1p8Hfv2FY7baWjUr5/fudVYV/ljmlrNxMSFq4Q7rRl4 xgIETfOe7g5ELheyGUmGzLAr7PctJtPDFy+yXRT5w/j7K0yVpVjIoX4Q9lFerwzSkqGpGCHYcGEb x/pN+HVFC7PR0NRs7zey0LQbsm5N9LbwtN1OXfFBXwvZeawMVQOMMaCjWCICBXmvLL1z5sLcYqrq dPd3tiNvraCq69evx9b48Mlz3/3GNy4cfN3r82EzrJZVbIbNlatHfdD3s/p9P2kLMAoyea6hbSLj H3g2gQdRBrBSKh957uWZ+Ux7Rytim6AJGxXb7ELqwsywM55r73RIXiq3jHFEJZGp+iNdAq9xw50f qMZJuLmR90N2g8ckWUEJHtZkOIx5T5gmHJ+jXIfE8qpw3XDu6aYr5EojvAYmd6wIdw7/iPC+8HrK Dc8LXZGIXVpubnYq+jp+AdZf666IKxaNZW18bQ7Jyo6In7SDVvocbx/rjq2ILl8+hcUU/cDXPquh rAYBkufhLzx4RiJiFt6Af9d9d1V9zsH0VM1peJ3unnjCyGjH3zpiKxu0XtuRo1/Vyhr7pLOiGtml FCx+IIDaTM5ysVTWsN+H1C046+xLiaKKoKjQXSCrIzwsbLRYxrxJq+Sq+63DcXFXXLeE33D9b3TT d5TD/YYNB+xQyygLapa8MjagPn+ktWt7RzQRGh2eSY7O2Xyujs19RrUyvjC/fed2zOXMfOrQm0cP f+8H+umjvprdz0IZjmAIW0tsZLwOmx+qpSR8RgnDjSSCG3a9qye6WS0AVN4AR3xuM66Iffzy4Kmz F8AL37a2H3rWFGus1QaHx3OlUiIS7EiE8C5kZWNekXQHwXPhImc5LayUA+lkkQgii3AyC8P2iozf wpjijYKcAsAxK8Qf9SdN/G0eAhSzuMmWcaMhPiJOIfBb3a5ZO4SG+Vt2AutbBUCnr+FnuNa72PXd qoe1u+HfX7889hStwDcxfDEVb2nA9PoLRCZh7ch+ks4OVnAHamnLm3du37i+f2oxObWwAIfqQHdn UFbOnh9MT1ziQwW0cXQnwtT823O5HDJP/IDhdjvseNWsKAhgs6KUYoMkjK51OdzTwVmJgsTybpbc 2uA17TXYndHNilwo60+3qkdu6ffWY8heGdjKhFblnj1bt6zrQ9OeuXAJnvQNG9cCNs0vpXVD37x2 XTgaSJeKr759/O++8z0jPe+SlGIJofHVxx3fAoDN5L0GyAXl2G6WsRA7odbgrE0cPZaanm9pTWxe tw56KeAuaFppcHxCiuuRnoIcyZv2MryCjICN5RscFob8yGFMsuCMSojkIPi3BTGRcVeYVae/UdIm 4zvC0lOKpsXyhgngvkEBui2uN/OgMkXsK5ULiTNO188PloHJc0HZi8v443SrlC/KX2dkGHo/P7OF 9Tjiq1vJlXq4icCyDKDf7BFRX3mXrXZi8aOFuG7NLTNfZ9pwsy9+RZyZXPp4wP+KfRg0acEpxCPq 3vXxnXlX/tLMcFWrtIWjGyKtS+OL4ydO1MplRBFQUwLiHygTVynpcPmWCnmo3MJ4w46gRjwsCDL5 wWWB15f7grGii/0TdwU3yIjXj8rZIGPGvZ4TUNcXpIb/CAJzvWIHwRwVt0D6KmnYOkv+TR2b93aH vf6Tpy5dnphuHejt6o7pRvnUyRP9/X3dvmBPJGyby516/s0Tj//Qni9A7ahQKLJtdc0NshOkhZj2 hhUGutkjevX8N6YFLM0TyscT5ZgxH8pq6dyFC1DI6+pIBAMBhI50XZ+cnU9mcwPdLe2tAbwHjlbk 98EYstRfWEVILJHKksgJ4tRyUdKTCOOsZBsBcWZAmSPVerAEGJ4CUwfXTWiYGx/r0fyxujflauxs +c3rzcQdt8Lpwt9/FeTmBlyYcX6GW+1IeZduFu3C42LWvTVbc8tnvszfL3zY4Axxy845RNiEwF2G D5eKpX37dnW0xmcW0nNLKWQFgqiEiNjJU6dTMxPNK5yul8FsyxaoJILfpyDEgrRPuOAB0vE2Lppl 4W5yrAga+XWi8ub9GkP6dbcR34TwQMf7dbvfmElze52FBiyLYVRJB880UKZv213rI5Hg9Hzy4oVL KAaybeM69MzBt4+Ew6F4JLRvzcDmdT1IGvjhM88PHn4d8V8J0sSrjzu8BRyIXiHtGjDVQ+LbHgJS uqYmF8oz02HZ05FocXq8PslfyOVOjw45FL1jg10BU9U0gGVDvgp0Nlx2SCIznRIh3M3CY5xjyP5l iT+CbUgwHNMPC78om8l0w5l8ClNZQYYnE4qrE8O5T5ynaJJoOD0RUipCOEVAb/aRhj4JZ5oLBRIO 0sX1sQro7JxcyEW43XkNIEFRFy4KRp679kO4acWK0TCWH/h44KGFJoUBumS2QnMrZ4UZGk/Y/oOs LRW6AQmI6vkya07iharD0Ns82/b1L9gyowvzJbUc9QXXemNj5y9NnTrpJP+JDF85LLVb9utFnRws Tkco5EOKoqFquqphlwXaEemuIAOFJSmwgvfgmYAzQvWp6iHy9+UrZzcivEbiTsVeinqQLWKWh0Uw 3T/wLriVXwiyCYhftqpcM1xQ/MQyalZLSldky7Z+h9c+dvyiJ1Xc+eDWms8xMzZaGJvwO1x94cjd Pb3tbt/s2bHnvvndkWeeklA0imUGMMUczqsR7X4r7231u6+nBRp8YcrLZA+k8xZyWZT0ivoDiWAI M1zx+XL50tjcQsjvbUv4QUgtl6mghOJFjRKaZrADNJ+sQCM5YC1PbJ0/zkKdhL3xfkENszAW9+xa SJmPIWaJuKOUT2QBMTlmFq/X3bFN7lLrDdZJrNaou44bewH2tfz81rc0t927+8P5RVx9XE/r/5Tv ZYZabBvEdqJ+t5arfPmSU79cYqFQuh9xV0ilktK3WMNAvhznvPfu7dC+ms9RUr5b8vR2ts7OLY4N j2ilIt5TKqKSJyWq4xSgRmAx8PkUaKhBahGV4bDpAtO0OZOT02QYmVzA50YCDTfn7xNVL+sRPiZE z/2ULXnnfhyNAKIBBOKRCkC6R053GZPT5d6/+65oJDg4NDY+Odu/Y1dLLJIrlE6du1AsqMjj8klS IhIqlNWXD7zz9//wvfGLZ+/cFli9ct4C5Ctly3HOjVRAyuVzSnbfK3///dmJqYFo0BsOAn9lFpIL 8wvJ4mKiFzyXasmswcJjDmVSOlG7ScMBgXThWmGZamTMSbatit02JFAglk1ZpfzrSEoFVHE4ZglV wWNL+irA4y7kispeqtJJrCrgRGgnioMY38ylTuDdSWxxS6McOB1fBVcOaYUjxQh7AC5kyKXDmUee vUIVf8gRjxKglkw5vS7KBpHYJ97MybtCWKCOBq9psa3ijbyEY+O42QOr+WKYEbTK8DANWe4t5usi FzqgfQyTVsfBL5NV1SZZb0jDY/eNd1LMkwlx4GfZVLNqJrym5eFHdlxMTx8bHepNJNZG44Gqe+TM RW1yCtx7n9dbLpWQM6CV9cX5pKnrgWjAWdUcoCJqeiAgVRy6vaKDUo0tH7wu+Dp0GUVKQJdg6zN3 CjEHD1/zUe0G3EiW6E8cKH71QkONVg1SdaRXcOBGTJ2cCazMHIU6eByV8tFIm7N5UWNrNbP2PIOS frKAKbsCipLc7P4SpPZGgrxw2f1k32s5CEXroIEweTH6a06/zR20o3yTmUOihuwNJvZ1uIMOfTof y5o1X23rvgGPYVw6dnYmmcrmS35/SDVqd7X2bvElht86+/R//u/G8JAdgVHKIMU2vaqbSAxGSVgN Y6U5uZ/Svlgiw092/aufunktgKqMtJnicAkCGrpuJCdHJ2emMbG62lsge4iZML+UGhybxODvaI1w j6eQ1OCwmWYey1i/AjoL0MttjYC9zCXOppPIZxGAvJ7uXMffFuQSKJs3QR1GW9C8GZ/zd1wxkwXA 5wauDuZvXoPejme2EHrT3mXFywSp3CtJSiy+Z+fGeDw8uZBcnF9EgaGI3z+3tDQ8MoK+xJhRvF60 NIYLkZfYA2fk1tj6jS8zbLWxPB91D0gDlTcuhJ3CMr11E9u0u7hiO3bFLYjBx/9p2m3ddGN9O/Y4 0qV8Sld7An1xeXgM8y2RiINYBI95JldMI6urWon4fd2J6KbeTpDQz42MPfn4E0tz0+gwLMe8NzVN kxSFTXaGEqwJKJQzbs/b/ghflQOBEoiSI0nOZqoujxfINn3xsja1GAsq2zb2KQq6X08m50dnJgLx Smsf3gznJxZ+xDg5sZCsMqucie5n1BNCShQC5QLirL4KyxnivgAhvUKiLITHWSomT6Vk2X8syU3I pzBESc+FVCH3hpOvnKFsrl/IxNXrznSutc7d4oztQE556xUWmbfez5M02a9Ehrd+Fb4b4Xd5P7bv th88XLvRahCum7isqiS/A0Et8dgMD0pIumz9+7a0b2mf0FMTC7NKQFofa9fni/PnBqH6IcMbY5Qx CIDdsKGjFkSXg8gEIS3QYJBsC5UXcpFTdJxERCAWTy1MDvS6fRdMFu6IucLBwqD0cm8KW6XJrYMe ooFBAQ/RyxbwFsamYXMs79kV57rte+x6LpAyYx0uEzsVKkRVddNOCNyyiuav9m9r85rOoVNDFVup pb8trrhrhplTi3n4waBJLCkdvviernWdjlDpwvwrTzx/7EfPlqcnvcj6gwCDachelOhCd/HyX81p sZjkwhl7PVe6+t6b2wLEM8E3kNwJZEoRNKlUBwcHk6nM1jW97W2tgFmqqs4nU2XdWNuDhR0VBQUk 52BM7JKvYHuLTbMAyLTIWztDoXGIzbZFLOc7bI6jGD+dgzyLOVJ/br287A38oyy/p/4l9a+jl1g4 kH89u+AVtURubjPfurPz+7bwrmik5WZy2cWhPhRYEPMzs65A6K5tG5HzObmYhNbZ+p5uV9V+6fJl I5MmwgMmOYp6sLoTODuWdMx3yHCh7gTXDhC7N26oGw9r2eAe8qYUIdG9bM23OtPaSTUGEB8n7Ib4 m3hyWP22+J0KNik/F7/3jxw2B2Ns67b1IPhfHJlcml9MtMRaQgEu+o/ICCYxCsHBe+IP+FojobDs G5mcfua5F48dPuyRZOhAkBQEtuklle/Bb934Xf3m99sCDhS4BKqqVT0VA4n4tbHLQ9Nnzhj5wpYN 6yqEec1iqTC9MONRtO4N1UIl667pbpsBx7rHYSKZn8Q4SBkcPmsFyWJwmLtJU6QCiRSLhcJzLBl6 F0q1ZMiZ0xz/CW0JiylMVBMrsZNTy3kuKMP69EX8FV4JiGuUM8bLshqJXCuRFxVlCNQKDlpvs4A8 QXgyRJZhqOO75UDv/Tbm7fk+ztUR7CJm/Dgqv/YDDGUXttblqqF423Z2B7p8lwtzxbLRGm7tc0Zm hienz5zCek9p/1B2AecQEJxRGhF+M4HKzSqSCaounSjkTPmeKUGQp57hcV56k8dALecL+114Vurb IbH4CFdJ3c1CF88CAHzjxbrPSuJlNySsNh9xfBm3DPrt2T0/5VV5AK9Rbwu5IHbVafM5am6topWq xVKt3N6ZkKL+qWJudGwG5PFAa9jlc/gVye/xeCp2T8WpaegcV8Ib2dnZvyPWkTw1duKpH5ujg6jl iiAVRVY+gkT9n7I/bt3HkdUBcR8IHus0KfTKqWNHJqfmo+FgIh7FjIadz+Tyc6lMNOSLhL0Vk8ka sWBVU9EfAaJxBiuIxQyGKDfBY1ycNc6tqsDczXRxFsexmOV87tV/NJHK69C8iWnemK31z1n78wZS Z5N8ZWrhreuAm/3N1oanbuK4o2LFr60aGto72hJBik9nd0dvd2e2VJqan8es7ulMLGWybx85iiwD rmDJnOMQ5qIyT5j3oK/AwjNaI0PlDTje9IzBca7J02QoWLS2bngt94oA3AJY1zcXli+co3E86kIP luFmr9bh+s1u49vx/CyeoXS3J9BxE+NTaCm4zgGgJCRzVZAXaI8FA0FUC6nWgoqyrrvjke3b4Ck7 fOrskz96qlbMYHFOp5YQGOeT9Xa8w9VrWt4CALom/NY2UMhcPlXVBy9eNFLZnX0dHtmvQsauVptf XNSrxXU9ftWe1e1lt6PssRtuZwU0YhT1hcIg8ZGhJliDcgMOStGH0iGUN5hEHM/gJ5hcN9wcPFk7 ZUGm4+8hH5xwqTO0xb0nlgYLU3ARv9Y1WJqhmfV+4VGx3Ao8P5BTrTmOqx/8SrhpqwNC9oSpydxR NSdXGtqcL0/tyVpPrIYrmXNn2XRBW9Iby4B3GPb27e7yhOTJ5GJhIb+xuy/gcI8NXpy7dA5DBpsv EMUxQijUQI4OaGmjhifIKly5kLlgyKDD2sNq46uZehfH5MI7Lmx6w1fehMqXebjF69xhssxnwhbo pqWp8U6B9JkL5kM773kVdIcNJFHdUZMdtaBqFHG4SRzJl1jTUQ160vMZn9sX62nNIxvUNLO5oqdc WR9pCflDJnRQ3V6fP9SlhNbLIUeycPSl1w8++UM1vahAMA+MY4tWXG9BcrhADHP1cZu1AFLy2TyH oIppapo6OzcLTaSO1hakYiMEaeh6KpODD31jX8IwoO2K99LAwVzlZYDpd8ty1jeyfDssgLVlOix4 eGUDcI8nW/uZLkh92gkvKAuZWmfjlqhuesUOmqeJiCWiGY7xLUT9Gz+8E3rlUcX4300Pq/VW/ASi mdA7NSq5VBoMzR07NrXFowDmhWyhtS0RC4Uy6ezw0Ahlk7CNFCY26zSmqUmBFBb/xiFID8JoW7FN zjC/8tHo48ZfrIW4aZld1pF1f3nzzYl9V9OCIEbFR67rsWtCp/S0tymyVCqpHllqaUX6Pua4kSkU kVAQDPgdEMmjKBntm4tlrSscjgWCI2NTL7/y2vz0jNcfyCwt8olZn0U8BCr69jazZR/xy3G4JJeq 5U3ZYZPs+qXTyuRMxWX4AxJcLnBFSzX50tCsLZgvhdC1fm/AKfvdTq/LIUFJXAbF2+1wB9zVgGR6 PWWUEGLJ+/DcSVW77EY6MbAwigs5ECVTwGOGpDgKzpD3FDgNGWqklE78YHrRjoAqShfAJEg1m1yr ydWaZNo8hk3S7eBDuJGTpNvdBoL1YEhQnUMqMEl2g76OFMar7GcNlHOSIJfMqsOEUnoN2jLgsLv4 T/zKh6X4KTQZyRdEmiF0gGLBDlazhR3cEf/+j+sbUXX+zft8cj1XwvB4reywaQ5bmRUSMlx2E5EM iOogre8KyXV+h6o7VI31uLR0T8JXKechytN39/pzxbmMpzyTmX+4e512ITl75HhlaQlNmiuWcSZ0 ZgGcCbvsQ7MXzIxWsnl8Tnuby+YDVIcweQVym2hJOM8rYLTwQkSgRDDRcFZ/CN1o0JggcjslKZDo PJIOqZQlpMXJ089yh2HVIQZESQgSr3+JcyFLicVdaZtWxUU47VD3QzV6UgbCZ3GP4HUQ3Yr2BUys k9QlmPgO4zBdb3uy7AZKcGC1YiliI5g0jAXFReYtIXIuUM5+FSmU/E+cO8/3o3XJICvx+DpGGvWY BrKKoyphHkOV3m4atlLME4jCKe5yLVWW1u5t9XrMzMiMma8F2mOFUFWv6apuDs+nPX4lHHBXjHw8 gOwRONGjHn/Lluiafnt48rUTZ/7sz7OnD4eioVzFMZXVK5qJzRWUzSn8AQlMJrbDV2vkiuvsoE7G sfq4RS1AqEqIUNdql4ZHs/lCNBToiEVYLl8tmUpDfSXihwCqE6qogFtcW4M9OPRmvGKBwtmvFiIX zm5rRy8c2Sz82bRNbsbb1keF95vha3Y26wVRgMDaYXMvTcMzcmUbXgHFGu+9RY19J3wtzByVY2e1 LCCUGI6Fg6EAIN7MQhJLuS/sl2XP8XPnz7xzGO+BDAsGBAissqKwzKOKx+NSkMgPgynI5E3pnQTI +bh5F1THO6lRWK+OBxnWr/tS6iNOxEWtAXgnNPEHco2YGaxUkBulQADDkTKCfkxEwlhT8gU1CZ35 fAGFmuFvgUkmtF7S4qEQfOtbB3pawsGjZy49/sSTyPrWEP4gIE4kFrckmUj5Ak9xVbPlA+nE6/oS B0qQOFHVB1zUQmHk4sVCOt/TnmiJRoFpwO8Yn53QTa21XXKgYAxV+GFQqinph3swOF3A8pJYz9je TFhunhjEsvV4Gp/4I2OTcZKJxXjh4ckG7cTCLxzCsNdZ5LXuweHiucLoW64WzlUTATJ6w3KP6nU1 0kfpzWhJmHKAL84d9kZ8kfaIL+o7NzOmV/TWUHhTe3t6Jj189BQK2QRtDlgKYGSUe4ajvIRwqOT2 eiVEQg2q7MlKBdUqICojJENb8+ZacFf5WqweEkZbBL6tbq7HV0R0BD4+ASKY9eeU1o/ug987QX5e xwi/S5Jb8croC1hyaOV4/AGopNkC7nRVnVWX5vJpnYr4YXNBXlaQ0RK+UHcwsrOrfyCcmDg7e/Ll w3NvvhPIZTsVF0A45RBgpwPFJTWP7ZDoFth3FiLDQWXaKYSy+rg1LeCAsC3Z50ols5ScnJoCturr bHUqXkgZYm5MzS1gTe5t95LrjQpNcGTV8HcKTzjjiNVZJSzUadlqbne5K5zZdW7PrQ9a/1ovCBB/ xa9XvLsRQ7XOyzH/svCX5Wy1HOkrOetvTcPfrt+KZRotiYo06CtUZ4fd7O7p6u/pSGXyw1MzsMYb B3qR3HVm8GJqarykUXowWh3vxxBCnjd6BjWaeX0iseQ3tnFiMyeioVcNJGvxFdsw3pmkeiioK3Xv uRUwEduspvDJR9qaLxtSFH5wOkBiQbkvyFXWcikEOJG8Dd0kADLNQGxUpUrP2JRTjocjEPRLEsTs 0PWuYMgLrVuUdf3hkz8aG76EOYutWCadIWAOpG9VBL1dh/BH9LrANKHAFIB5bnZBW0yjAFh7IoEQ NagoKAkztTjr8hreqFRGeh2inoh7iiCkMK519wnPxhfAnJtxiGOQ2habjwK7E4mRAXNLT9wijHNv J+OlWPCcvcKLOZNICysE3SRrzsgt7GwMxjO/MNPGZtp77Lq43ofwznBD/1EGbu9riDM87kDGNhoO 1R9RAzLU6V+7Y0Dq8AzNTRpFDZq3A77o4sjC+JHjMbvLdNY08q2gFk1Nq0K5A/IcqBxaKVPlTMrt dIG6XDNxcOc4YfNmD11TEFSYbuGYq1MJWZVOzjfkfuR6wJP1Ox9yYm/30etfPg/ZsMcazHN5GImM j3VZjoT9qCq6OL0Ix30o5K9ioYW+pU3LlaBgTBkE5WrVNKqyA8xEV8CjuCpOt+nuSbR22gKXDpw+ 8+ST+tAF+MsUn7egqdiEIYJaNbHGs+05yxxg8pckzYTjfQ2y1TfdhBbA1gjRSxhW2+VLl3P5Yk9r SzwULOQpxp3O5RfS2aDfh6wRw0CFZFSQobw+ljNWV0RquMR58SDhUxGmnV+ypcDCrfoy77mYhs2w W8D4ZdBbTNg61K/vANgr/EstMy38+JwZY3Fe+L+rqO29xhAsLU/ERYPpZb0A4prXu2PH1lg8MjI1 u5TOemV5fVcHwn1nz54LB8GDoMKAWlHlPWKi7C+45UyDqelh6SIK+oMVa2HxFss1J1xiIvBiXaeF vC0EIfqRf058WPheyNSvLtX1Dmam1uVGjgis7fj0HFbSaCSkIwoCZpphLmTz6QK6t4StFX4t5ouY RoGgD32DGPTmrs5NfZ2oWPDSG4eeefoZNZv1+QIiqEYx3NV2fq+J9IH/HTDWhukHTsnkpeFyrtjf 0aoEAkjjQ5AaUtQlrdDRZjNRzt5mIMoNRRXmHmH5v0LaW6RKNmwt4y9zWI4frGJn3b3OnOBMGoVU CZmooShVz8XHUWGdgDm9zVIbFyXvSa0Fpc+5YAtBM575iUc925MgOQuYWexptiGwduerg+99DS6m cgIRDnB47G6ZagNVHGV/XzDeE1kwMmPJOU3X1kQT65TYyMlzxbGpREsE59UKRZCQneAw2atl+iiy D+lfktSpoly9AZoLRgHLMKsHza9MJbzKV86tNSnqiGxVnK/e3Q1leQHYRc7B+7rLD9GbmLfT2oyC LEy+ciYQjygFKGO1cDTsrNoXF1LY1oZbImCaIgekUtNSxQWtXIILnGErR6molrEMV6tZTXO7lM6W ts2Jrk3hVm1s8dTLb5x9+knoJmJnjLLOJD9Pah+MZsrnNsVYebTsQ9Swd9qtMCY39sRGZW5hXlXL AOVenxeZvbDv2H0BXsVDfqTYo5tQB5bYhXU8ztXJLbIBM5nCs2G5Nbgd5XIbDXTe1ES85zlQbx4H 1i/CKdI4M9+DC8+JcJ8IQC9O9K4dsDrU3nN8stW3hpqQaCsUisSqDfaCrEj37t4eCfoRu6ya1QA4 TvHY2MTM0OBFsB0wJEqqBsIg3o/z8/ISLBOIy6xYRX6E7sp77MEFDF+G+yzXS5ODzDIaApqLgfSe t/eReQNJCyORx+4IMwH6TKFUrtRkpmeJuBeWVBXBbVsNObtQTISXXHKhGFw1n8nnsSrLHr/P65Pl rpYWl+IaHp448NbhzNwUmW6MBqa6s/q43VoACsflmuTJzM16zUo44GuPRnQDcWqn7PGMzy16vEZv F0IdtWAA4itG1O+CQA8Oeogyy6wMM+a/YLZwNiIlbtJ7kEqGXCMw1BBMYQUOmqpoEu4WLnLQc0mh kCoKUfYRJQ4CXcA37wD9AUKMYOuCHAzdRLyNFwMiuguqepJ6Nd7JSMMCjPM9AX09Ez1nGwgRRL3d Gv9WXg9rlms84DjFhIVjFLYArefz+5EwpDu1zfdvGNjWe3xyKJPLed2edS2tvVLw0BtHUfRAdrq1 bN7h9ikhHwC0y47kMkiHUw4RfgOxG4R96lGCblSFjn8rL9PNoLQgJ3K4znNDab1GRAUK9LKEH1zm HmuFi1YXlJGqyz1a+zxOaMGYwHtI7x6hWU5bYrgRAQA+DDjRhfMh6cs+AKEoxr/m8oKM1UcmlhxQ PGTA/0CFVdmfr9vXzGEOz8siwEX51qTIT6x5lGzVc1LYD3ZKKa/JXuQKFTFhMNtytazmUtWK0dEW i8dCCEKZjlokHi6aWr6sBaKhSCyquD3tLmVLoE3RayNHzh7/wQ+lsolyAQVVywHL4xaMEtdeoAla sykQXzK0WzmmP9rfTXMKJrasqcjVkyVU3CWaIAa9bhp5xLit+CHyOpqU7Hib1TFuI7LIgoz4gwg9 1t9E84d7OhhBQny6+QSWI5uhOE464RPP6p86crc+zc62+rjBLWAFLSwXtpU/KUfjXe2tMI+js3O6 pvsVOeDzFlVtPpUBi4WmMkv7lCXos8EEC1Iam+lcbIVjdIHMGxd9jS7kuy22pVvmOG8MhubdlRhW bEjd4La4w09HYS23B/n3mEegkNdMxCwR4ay4Jay6ilkxFyFejqwfEM/zefQdQiPwmnsVgHKpDClU w1Q8ni19XXevXeswqy+9/saZA696vV5FUqj0BBYNqpBO8gxlMhTUsxDtusPb7A6+fAe0LMsgJGVT Tq0cUEiJGpsv2HfoWyLsaXebFW8OYhuUWwm1FZGjIxwfYrbxWKRgsFgqhmSOuSWmv/KfnNbCfuIV Bqy4vLlVdZMrqxCc4ICdDhQqg2cO7FXykvOD+2DpYF71qw7r8pb1SxOD8g7ur5t+6dxXzvXbnVT1 z9rWhD39d/VVos7zyWlQmxSf3B2I2FLG4tySmlermmEzAMVdiqKgC70OiZ0DttuDIqBs2wTPiwO8 ZBGTXoYLaADVHefCUcfQM/vBGCxCiI0NGxow9U0YD5wwf7ogt9z0JrqtvoBPMOHOInyMpzR3QAgl 3yl20D4ZmdBGGRLkZXhGNJsO/OyK2QuSNlJYHM0ulnQ1oxVrbntWK2oV1eelyl/5Erbrutcjd4YT uzvXxMqeoYPn3vzuE/rFQcXpkSkzGsCc1RIC+HO5yuCtopLr6mp66waHSK6Zm1+EUIPPq2Bviq0e Bgd+RXTbK3vgImc7N/hAheallefJsbV48NwfnslZn4XLySoW0Kt/5t2fiDOJNzW2AY0vWB06N37g CI3hRqtbUNc0tm3fGIuFF7M5DAy4MeAuD0hysagVSmoqncfE9gPsyRLEnFBhTmBwZrmZj1VUzau/ zi9dIHB62oiCig1YfRwtHwnCxFvbuKbdodjN3fhGuSPPSB2HKQvPJloWfjCy8WzPDQcWAW+PGw70 iYVkOp+HDwuTF1rzeA8am+XxkpYe1sdyxYhGg1vX96BvT54ZfObJp5LTY5LPj/RQZH4icoJvgQtV ApVRbL/uyMb6EFw0UHHFVi0Xp6a0VDbgV0jpogLPJkrxFrHhCrW4bT7ERtBLKFMCjRXwTOqzvGGJ mYot+Wos5yvz0Yh3sokoUoYEvBK10qm0Ijs4o5wBLiSe8exNhuJ5NhFpmtffaZUWghOnjsfrMJzb Hesnj7ldic0/BL1202+B69OiZKTLhoQQOgyj7OoOR7qiaUdpLLuAOGdfOL65rT3kkZHlmZxPoShk IBKBgyWbUY28wZVJYElwQCUF8KCOyslsM9stlmdmspseHAlQvEXs9FjRKAHM6SVWfJVvyPhWjzb7 fGh9FH0srOq5oJMwujfzmTOSSbVqqDC4lZqEMJWHxLNsSlW1aapUdkTtJckYyS7M5JJ+n1R1oxYv ShKBeKTnSypkcGoeqVCpzeUgXeze0tG/MZLQR1PvPP3y+SeeRAVYVOK1Ezone8B2ymT3aau8+rhF LUBTAiNhfnEB2b3gCEMEEZVg8Eo2mweSao8HqM4y6sUw6yqYCfX+YpOQs5CaLbk1wZqNubDrDRh/ Nea6EnwtA+1XIi4231f3czd+2FDUkQJwloNbmAlqb4/S09WO1XViZh4Ec9Aetq3v7+9M4J2zC0s2 0wD9CbB8KVPMZEqcpcbRNp7wqJ4VG7fsuFhpm9lL3PVt7et4lJKPo/rw4C9yelT9DPSsSSHzxrfL HXZGphiGAtympmrogrAPVGI3hE6B1bC9RtP5UNPT484VivCYww4Tj4E1LJzkum4SgHK6VB1lt3VQ z+FsMVH/r2oODo0//9rr8+ePoTlcbhlIq6yiry2L8JFcSm+TkYHFu4I+qmQywFZBH5GDgcrh9srl CuihYMxddduR3wuuSMXhprpCTXiKxzh5Jg5nmjcmnBW1rE87MT35vGSf4BVhBKpikIrPWAqbNk4l kjnF+7n/nTnfLTXVeks2Y3PmM6zD89ukse+Ey7AcIVQEyA53a8XhZD5uIqDVSi19LU6fe6qA5JKi o1LriMW2d3UqVVc6nTPLpj8cQXVgrVQu5aAGQT1EXvIq3sg850RAEk3QRCknLHFFw3A7vdyKi34X ERehO8+yQBkHhuP4jyAq59sQIn0Rg4dL7FNrU10nB1q+qpbRF454wI8/g2locxhuVxXZtzVPxa2A cV7JlnKZYrbmdoL5gBgoeGSQQK+CleR05qs2RfbbnZJRrgRc3i0dHb1279LQ1Ovf/+H06BBo6OAh 0WbIQNy7Wq6iyNydMMQ/pNdIswsmG2sv/JsIXnOog3w97KDxl0AA+rQYGVjGl/NJrOYQG1ox7zha 4vOQv2M5fmpyczZ5STkOqxNXOCYT05P9zTqR+GX5Px/Sjrllt8XhNDusbTt5u8Gf01Q1Hg0Dd1N2 INIOyjoW1v5EC5QRS6oK96oNRT9lCYIfGshqyx/CWtdPzgeH9X99uIhXReizwWQRY4n71tmC0Iz/ 2Or+UXStvPsgwQpKc5nY5TYIWmKzpaFWJ/woBMDhCoH1plrpatmYz2bRhgZTxGRyiqjvCOEFUiNG DBRS1ook9YUje9f2r+/ryGUKz752YGx4JJdO420eGQwZev/q49a2gKOm1vIzSRRQj7cGbZJHhRR5 sEWvuGeWUkFvJRCCnnilXJGxJ1NcpuKuINKNYo7gClMaH5gtKBhkN4Hk7VWo30EOm7SwcSCzBJgA 2Uf46UKI20O0YIwppCXoNpfucJdtUCF3whjodsoFxNagCvRPUFuCuLnNAXU9D/YBWPdNbAggs+2o mcCILH5GeudIVsFhYJVhhHQ7qMeg04IJJ1FeKI2tehboMrTOqBmChc597Vy32nLbX/mEaU7f0Qdq sF/HYXPINshxOGwypdMi8acMMgR6ENndFbvStmWgJtsm5ieWKlkVEtZOT7kabA13RmxaefqcHkj4 4i35hapDb7UVC1WjrNlLhWrBa5p+9HBl0eXOeGwFj12THWAok2pIFWnkNJggkwu2uoeiLSxz0A0i HRYKyNhXPQ5IjpOeD6Q6CeKT4jnUXVjfuYjdhKQEHJ6KTaqiyiWEoCjPkUYFy1TwsCRh7CaZnHhD PfcnnHcQXmcHJGVw0JVgmcPBNcp56anmMWajqptQHLMU8MUTbHR1HGwE46/URVDsx91aWufv9wlo wzjsVVCGgp6KD0U7S9VkobaEskLOStRbDp46cH5RKu7+3L7qouvyiWmUAXO3OFS3lKl4jBbVlsim MzMuXfWltfaKu1pyJmdzhWSyksuoxSz01NLTWRt0tyRPuLWtNbpme9+ugXhk6dL4gT//29Qrb9Qw KsxKyWYvGBWPqUpVg/IN+cFF6a/5II8bQrGsCVcfN6gFwCp3F/LYeJUwiRQJ1DHwy2GCCZNRBofw S1qOSYGOrO0vR9LWVliQwUXQsQ6sr7jSBoQSQEpgeLFFrr+b7RavAlsiIsZRGD9WHx9EC1iJYS4/ iMXI/4FFZeQUZAZLiiebL83MLrltVZ8PSYIe+FvI34qygcSGoiQDKG6BSsHGFV0tB/0W3dxKBrbu Y9lWjAH1ZT292ufvo8NNkL4rZnEpmS8V0WWxWAyGFVtt7tAkjwzjKqAfkKy/1xDceQAA//RJREFU lCsgkgHfeTyM3P4wuhCTEuA9Egy2xSMS6sxAZgfUdMMAXIr5/R2R6ODIxPOvvjp36QKtqYh8ulH4 BfRV7oBdfdyCFqDoxlJyCXMPcAiRENpXQfasRrIsboAkwsREKmFuFgIcTUQx7h0XzAFGHucUgvpP 7sdkEomUnGl5xulNy73kzOPJvoadbTk1peG1YW6YZiu+Oqlv8pCpm9CaR8YsdkJYLR4NQSgVwTEi p2JcuKSgP6At6KMXl5yK5m0NRBX/+HA1lXVLTh8CLCg+adrtQG8Op+KA/odItGRFxeopkFRqp27I +QrOXeUCJwgIwYGDWMLZSGO+FmtF/2DoE8s2eda3v8uLN7eLKNsZ7eDA5gB64iAaulBGy11zaDVo U6ql4aw2Xwy3hKWYUp5eKC4VUIXXVOBbqXnALsfmy23TPMZENlmqlp0eRywQaAlHApIXOwTFLrcH w6GIVLGrxXzeKKlOrRpwSJuibfd1rXGm9WMHj57+8Y9t8/NOvSyjHBh23LQVXv5oioos62IYEtpQ 8TIDq48b0AJkpDPpVAqJ13Y78rzgvWDCdtg2VbwSSXCI9GqW9VefXGRxmRUXIqPWnBNTb/k/7/ZH i5bQiHnWMVgd7wvnedMUFiZ9FZTfgBHwPk8BhWEyvnZHeyIW8CpFjfJNMALgWg16vZDXG52eQ62+ rq62aNB/aWJ2IVli+j7kZ8cHQYvCr1bxCR6ms7KFGsxEhsAbw4yRo/hrLFRTR+fLfOvv8wY+Ym/T VeTsGCfOXkxnc31d7UjjPn3mPDTKZckNKQSkdSuKG2kkigzw7UplC2qZomUsZRc7dawNhNlBUsJm HWwlqNWj81FLDN2A8iPberu2retNpjIvvXnwzDtvOcoaFfuDVC7iJauPW9QCtMNC3AO7J/QfeopE 02ymZpTMqqF4ke6HapoQsCaSL3kmiQPOKeKM8Y3PkPI4A93E9uVP6iWB+K+sCCJ7whjBOEg7hdOE uY+af5xI5UyDpe64FvOaURyadgMN38oqKr/xw4ZrX9eVwa1wIkIUlWoZ+qYdXQmP7M6qGCGopAkL D7aqJKshOW9obs3fFQl6YwsL2tKsUtMlqKWAwoIQiE7ZniRdzvr0Wh7SBsPVsuUi3YwNKO6DERCB c9ZXPWzU+eRip87SEHWCVx4BA1bfFlZYzhfLl06POgq29VvWo2ju6LmLLs3wBO2ml1TkITBvOgwn 9LWCjpJTzRsoEKdCrBg/UNpWdnlQvddh2MsOaCimENMOyD63W6qVKzbVE3AH7u1Z2+kKjB2/fPjJ Z83REZQ9sEsoWGHFP/neiaO/K2A6ZRtQeEFUBL3xI/gjekZEG5EPhqqzcLTw6UEpYdg+A5XDdU5c U5I94v41ygKlCcRSRMkmC40iAZuuCcmbXxTUliveV88lEj53/EMOVmsHIE5ueVas8WGBt49ov33g t41AFVgr8JK1dyTgBF/K56F8DQNLIM7pDPgUiNkvTs+EW2LRaBi+l7nFfKFAwJwRKDCIHKgNy90h bJqzsWQxldjdCF9J096PMcV5h/PdGzffjK36gTfAHfaFvnBocmxqeHw6EvJv374xk8tfGJ2EUywU UDDTMX/BWSsbVRSNQ+wDL2TyBb1MMUzMfXSFDO8q3GIlLVXIF1AcyuUMBnwQKUNBIvBcKEvAYetp iVfK5pEzF945/DYoC0hCAha8w5rpQ3S5hK2VANWCIv1DoCYAcY/TgPJOzfRIsOu06hNVlQrvOsEh 4PrgpDYuDgaluYA4iaIA5sO5DtlxBOOd7CAdO7zCZFWEOjnVA2Lq5I0kT7yT1FeYOKI4yPmzAhGF mYTVx01oAVYzXphTLnTDmpr7tXX0JByvYIikS4UiEgkNAy42n0dplcOpqezg6TPBoLelu93hV3IL LnM+UHNhIGlYl6EIgXQVZoy5Dec8cf6Ea9+LiGh9jbZW/Dqys95PwwPsFCHDwkgpfDB8MPb99vKV w0cOJpfLRiyyis1l1giWUURC806cmF3MZXr72lp8LedPjk3MT6E+kMNXg7tclrAAU5K+5HfYvPCe mzPqkuE03TJEd4iUBmSHhbdYUmczObVaRfkRj6zAfFfccLv4zJpUyJmtdv+ujj5XvvLa86+MHXjZ jRlvp+wjOmi7YMfRkHq0eKgU4rAg+00Yvx/dU5L/0oswFgoyMmVqzC84z0htBTJIsOuU+0PYqTkF vglVM8TUxC/g7HCBnC2fiLAGHI+JiWl5OwXOX550XbfSTbuzesTziicf3a77gO+cdR32Yl6/D6ME 0va0daPM4Co4y0GfMjWTPH36IlSNu9vaMJwKxTJ0E/ERcq9QMiFjs9QNuLDolhG+xrosRtkHfJcf mq8rLC5eHpmA8GFnW0u5VJoYm0Q6N6gsRCmnWp1wl6NSiMOnkBA0VtFUrgA0jrwAJzKIsJ6D+QDG S7mMhC9YXmSGYvJCWBGEUQ9QvMsJpjB68+6N6+KR0PGzg4cOHU4tzOPtH5oGvONuhEpmumQ5oCgl zUCqLjBOqVjy+33g+6KzSR7cDr8W3OUeSfYiVZeJgFMNX+bRRnciyQAeGqLuwm0KQjfe6YDAtFty IK8XzjWE02suyLRRkWf2ZuBx0h9vaBwSDAd4R7UZ/MTJ+cHUV7jrnGa1qAvJA+IC2LHQDHl/OKYj MWim+VXPGb/juuODu2Crgki9lIh4wsU8GJUejlekAjBHNcjfVR2bb/CjHT7JF/SimpOuw2+KbMGK T/bEQwGUfZy5MKUkS2sf3hFsDyxMFjPT0MBHUkIN5iEa9Lldpo68YjCkTBBeyV1D1ZyB0VhZqkbH MrpcvUOJ+sSwO1NkYaVcWSEr+HIhTY6R1lClZ3nBJNnMpdAt75/gPF1n09bTSq94wmvJ0i6Fy4sL ZXVYQ84pv+pY4XuXJUazHQULA7OTXutY6fKRZg+/tsMh10wQTcoo+iTLPhAMs8fnT58cj3aH735s lzZXeOfAqUBU7hhwSwGX7IGbvOqX7JGgW63ovohTV6pz5dSpiRGHx5FRC4NTkxXkgsguiDGtaens C7baNWe5aCBYAulEdHS56vTJ3vZ4IuIK7vC1BUzn4dcOXn7q+7bcIvoJfQzXG1TXUDQKrJalDGUS iV0TLwQKW4BEABSjXCWwXOewfJe3U1tyUiEbSLS1wtCn2UbRCbFjpalExCGOqRmC4v/UCQZ8R85w G//H2iZbuJp/yGKYsQtqAHP+J/6O1cft2QLA39SXVdPttIcCXhjMUhmBK/AWoH8N5R4n1PVUTUNd diUc7u5oRcb+5PwSQLss1QjCa2W4WOtStsSFqd/nB+MXue5mFbmufG1rOsTe0hrr1jC+7vPfmA+A f1LUtQrEziQ5GPIDNWMeFwvqa28fh/ZGb1fbmoGeC0MjmWweYpZQmQcS45U5CB4R6LFJbnoddhqV W+cWFg1NR4YnS3ayR0IBOF4hkYZCNDAOagllIk0qAgKBNY+ru7XF5/cGfT7Imo9PzR4/c0HLktVG gJxSx71+lqRiYsW9Mbe6epZ3bQEHlk2qEOWk/S9S75AqCYyM+Ad6kpLYKCOPhZm4ciHPjrTkDIV4 NAFncoUz/gn9pIKO5CtnP1m5TuYrx8GwPOM9kHuUCSIyGQ3KLLTexpMxyUvO5jv51niFoOU3cpsa gDt9vHFUSV7PGutBniRJGBRcJpumq4ajEg77UcynpKlgMKGggcttd3tlJ/JKZspjx4c8CXnj3RsC wcjgWKG44Au6YoUCigsiwQSZ4vVOtLpP0MvfZ7OxwYBVgqXo1ktHibHRyDh6n2d7t7c16RfUhQzo CZdKFxF/tpNhvl8+Pq953ICLeZdTIPcDerPkyrIhkQcJ0TV7WVKnCgcPnXJXnDvu2Y5N08kzp0ul QrDF7kkYTg+CYQ6fywHqCukYgk2m1LxBGOxappBfyGSDXqUtEcdmPVcqAeOHnHLQpXix2y5DZTEP qRVUacJWCP3mQk63bvPX5AElJqUqlw+dGX35ELJ8ZbRKxZQYZ1zXdRR/MrD74qBOrIlc+Hh193wj x4YDpRppjXY4sNvVkefJuIZYVvGzQf/iWF3ErAS7vB7A4t6OZeRxiy0u/J381+UvNt5ff51/y+rj tmwBzmOCPcYkDAf8wGXI/RMytA4HhMuDXjmfK5w+dxF7uvsf3Lt1fd/0/NLwaBrhdNg6AEBm98iR wq14ww92Ry3K/PIbw50hDOuebkHPAYDBwSkpoCiQSYfzqZROH3zr5NTU3IZ1fQ9/7J7Tp86euzgK /slAZ0s0gqgYuaZQohGLsQSz7rZ7gNOxo9L1xXw+Wchj9w2cjR066CuYpDJY6OTvBB8BLBVIOBD5 lDbwRuXc2EQmmVFNo68tsR3dvZD8wbPPL81MQKaDiaQTSUmWoZ7oAI3iFjTNR+wrSUWFRZQR06ih 4DaxywCfad45wVwhTTvB+2bhT/qPYWqS0BSahRaRnJNYmnjljGZOWJthdlHGE5/lmohM5Zhx0gmw N95GGLAOw+swh3eLcN/U5VM/Yp31QdyuqCLEpUCgkcJFSyhzhISOwWsCGPPIQFrQrwd2h4cWlcXK Xo8v4I840rb5C9PjQ8ORgYEt9+wu1Cpzl9y+fNwTdIEapbhkyGwyjG/VMBEKuFau0HvcH+t9Pjz4 T8Z7aYwKgfpuTCvxDKZrPRiatL63AS5vDSjHbKwRcdDhLaIYGIspJE9MvfLCaSWqPPbpB3zO+AvP HJ4tLfVuCCT67RWl6kT0SqopLjsiYaj4BLUdZH4aDiTjVqB7g1AYaOko61rVaz633BKNYkKj/hB6 mhYMySkj5IkiFVSYopKBO7yEFFNnt6/lwZ7N3UrbzInxs6++ViuBs+S0aZpE1b+oQitCG9RgnLnC fa/Ub4IHcWM67CN/Fu4lZwJVqPuHLE/kfaDNKajNNKZZRSHhGKcMPYtXIP5d/k8Dd18ByxmIqSd2 ckve/Gj69SPfI7dpA8BJCsMLUGYSsZjV/rKzGt+QSFSxiYZ8ngtF3idn5k8eP43+vHvvXS2xyORc enh8ATn/PKiKjEJu+5ah8tv0jq99WdiwUlVlVlCZ3QvLnQIP8BY9oGVI85SFuvwBv5FOvvrmkaGx ib13bd67Z+e5s+fPXBj2+7zbN/RHIgFMa1YynfbhAOPI9ETyp5v5zSWPpzUS7k8koG2JUBnIKuRM NyvYh6lw3wCP0/uQ70W3S1sqh60tFJb8EnSNYTHgpt+3YS2GwesHDo6eeYcZbgLmREPX8fE7aud1 i7ryp/xaZsgF8QPyK1SxD/DZ45bRX1ibTVBJGZGcLaEUvG/YcuvF+l85s4SBdP6TiqDXMTuXlrb4 ALzCJ60abKWm19n7Gz5x6vxGKdGVbnN1iPyUA+Cqjwt5W5GjZUW2qXOQAExVaVRtKZcvm+A7OVCk oIC6BHrZ6cZG2otiQ8Uldej8aHlmPtDf3b11TWmxcuaYmippRQws013RCSIIOy5MoQC+K99GU4SU +zbqx3sPj5+8cVbC5DRXmCUXPBMybTSDbpWvHPYS6R4F3YBcuFYuHnzxzbPHhjv9sf2fumehOPfy s4eqBdvAhkR8LbQuDZuENFBMb3BDiR+GDTOMO4hmHtmpVwy8gtg1Ods1qJw63RVHMV2aLKTmy3nV id5zZHUN5QAR9QDrXLdVgi0BORqoeSW7rNhsSpe3vSfQOnL+8sHnXtDnJmm+mwb2C+Szhf+Wz1QG 4/iMxyurFv4nH6BXfRK+S27K2dClYoDED8PqiheQnQevC2eXMHI5PSzSinCe1znlYttkcccFIYXx iOv7Kf6ZpukohDX4e5j9X/WV38DOvZGnwggBVANcQw4n6neDyoD9OCzaYiZbLGsejzsASqvPi33d 9Oz86OiEIfs2rO0HbL80MZfOVFWNakVaSZp38ALMjDjz81O1JUvi8dbZJMxXzBnyXRvm0tzi20dO T88t7tq2cdc9ey5dGj117pJbcq/v70IOICLYcKqQESfBaTGhMeMAzxUZ70IldLumlpEXaqg6KCu+ oA+60SnwYEoldCv6DDVdU9kcFBLJNKsmgDlY5uBMgGmOE+L1kM+3lMmeH7w4MzokrAWjhJYBzFcf N7kFnH/0B1/L59SpI0dGp+YH1kTjYYhGg47gOHL2qMNW6Ltng2bawCcPBOWiUTAcVRclZFqeSsZC YdU4QUnHAuwCcxyEVNpMw9vO1Q7tkF+Df5wrtJBbHJwWSgF1EJGcURH4wXz2+JtLwXmonqcgulgg n5GGWX4DDUVStCZ6JEpHXps8AKzEwrmU7oSFAuxjigcY1fGR7NS0Pjdvm12sLaZdY2PF8fGc3e53 OfwkYOBw6hrq1mYVnzubKbqUlotDpXTGdvbY5TVrN2nZLESIbLqaT2e9ctRG109C2ChsS/LYVAOV osXN0o637fMVWNCUzUOlvmoFF0QyKj70CEQ3oKyNsBqytj1eD8QzTnzvcHqxvGNgPYyZkav0JBI2 JWCvOP26Pjs9n9RK67pb1m1paY3LY2emx8Yz0VBo04Z41pms+TTFbYf+ucP0YtwgP9GolivOklOq IlMRg8EFVT8Iz0P1Hpm/tLqDWOWuoa8pHQGjiBhRKECJ5AUu5sawBQ0yOP9o9FCoB1fKiVJ0Aka0 Jd0Jsr60khBcsX4KTXDaRYKFi8AABgiihzWpXHPmtEoRrB2b13RE5AWHrSSlU7mjB06feu5kJW0m WntxmopWkqAKWa2VdF0ijjQpi1D2JZOI9oC3CUqBs4QLI8INXS1NHK4ASusaExVDK5Aais1Ag8Mv jUKcWDTZtTKiDqOZ4NJskKpCkR9kdcJxYXOXihVdA+9QsbvK6YVF0Eta3JHX/usTTz1xaGBvx2/8 1uelmvfvvvnMwujU9nW9Gx6JyaGKYWpot4rpUBxuHZRvsFDsDthiWZHgIlu4mC8sGj5ctW76vd7W lijSCMYWZpBN0B6IKG5PIVdQswaUEhPxsKqr6B8fUgttblwNwCBUcd3QTUfURLPNj0yjQOiG7Vul GOYI9vVVGWwWdB2unpIVSJiNAzoO4W6yifuonJ4CR9AjJqYoQlkIPENmoYper2CucLSOMAcFqhju YKlilNFBiok8tYNLJ3L0zUlhvGssF7t4nSWa4CFAvngz71HRpbzJLSVrQVJjIaZrCmX+hD30v/zb //2rv/rbn/vZX/r8537xEx//3Je/8mv/5J/+7uc+80u/+tV//ld/9u2qUZR9UY/kRtggGAnh4v71 v/hfPvPpn/vd3/uDP/7D/5eCamdlE1vPSEvkJ/z6O/Zj0L2j3qna0klUJDAxYqgKc6UK7hp6ERYh Fov0d7e3d0TBbDlw9PTIuQvR9vYvfXK/L6ScvTS3MJdFHRuwJgAeDQOfY8lBTgq+8TRjAXWZsW3q e9JSrI8AQsFsiPA3NBL1GwOEbS2tcSQa+ycaPuDKQzcQEPby4MW/+etv/fn/8Rff/tvv/sP3nvyz b33/hVcOIvDnCUZwGwtzc1grYsGbNB4EXw//mDUD4U3FTcWAIJXikZCoFVB83lJRa+vqCga8J15/ 7YWDR5Cot33rpo5tO155/a3x6TmvV9k40BuJ+DC9sXNCHRniq3iIWk5P4DTHwcIYxBZ3O2SvJxIN RSMhzGug7EJJBVpHcTF8EK0di0MAN1BCEWeYasOkXTRWQITTiLJMR0iSvB4JGQTHz51/+9BBZBPA la+rRezn7tiBf8dcOJUADIV8VJHb7cDYRcyZin8hpm1HoXTMtTJWVGAEcqNjPWWWm1lzYccJQdOv HJxaAuVCxJz72XnUtOGA4esxp+KKnyKySihK2HvBDOCmnUfKRCGwpqb9Sdbz6SXbhcuLcws53GVZ LSwtpian5s9cnP3h8+/8/7/5yg+fGbY52tSqgsqmNpvv0EvHzw9OT0ykLw0vvvr6GbMadTkDFVNF 8duqI1NzZGyOnM1eBJJjhYY+LI+6S5pgLE1Ctp6y6Fq1ml7Mwj0O4FgsYaJWQtEAqveWtQLAoifR Gmrr9hdqC8eG3vrxaachbf3yQ/KGeHLCnD2eiOpxtyZVDCDxvIFwGslEYCfnczskyJp7aqrHlnHb CvaqRqYaZanwbdSoVDkKqUjMqLMnjFzDUAE32mx0iTRL0ssW/HL2OqFeMXL4O9k2qUkTv1hx5Cs2 lLLCgV7EiWSbGbCZ3nLBmU9LCzOXHn/2le88/fbTr469cfzSq8fcqVL63PiT//BCbiHrCnfYnR5n cVFDIR4AHaRDGRF2+CXTsVTL4ShV5XJV1msuA7cDYRJb2WXXXI6Sy15w2VF+B+UwUXoHYN5ZqnlK NRm125w2nxOidraK0wYftWq3qfi74gkaVewVDM2sSo6q4im7awsOfRoqCjbdZzuz8Nx3Xz5Tmh+4 f8MjH/9UadI89KPXa8lc95ZAz8e8NY+3qLt8UhSkFVlCcq5P8iAVH1XemIPE7cG8Q5oPtIvb4uGu 9havX9GMcqaYQyppUPbJkh9kCKQPRiJRWfGV8vriUqECrcUq1WnCEo/dQtWATXeBGrO5p7e/syMz vTT4+kHXQgo1i5DuyzbiHORRr1HtMNpNsY3J6uMGtQBtQL1eHxPXIT1SGGYmX0utjqlL7hLkdbAq MPSGa/iyRWdwayz+v4JCLtA6m1TNDCSG2PkP6wnLh65nEjQ9uUH3awv4/XD97Ny+9ev/4T/8l//8 J3/6n77+X/6//+Ff/M5XJLf91MmzL7/yaknXMJ8VyQeY8qOnnl9ILsXCUXiOLl0YfPbJ5xHHZ3XL UKPjo/UAF800sJ5XaaOtlfH/Qj4HfmIw6AfPoZQrpFPpYr6AnTjcrul84cDRU+ePn6y45Xv33hUO +k9cGhsZW0pnSJUF7Q9UrgNbkoILLRM0utgWkB3LHhyD13E6PeOZ7QK8Wws9D/WwdzNUbz0XL113 Z0FASvb74BzIZrLwDG5b3//5h+/ds23jzg3rDN14+oVXnn3yx5CaicSiTtnnDSeu+wtW/oCALsuz TIGlwM42ykQWwh0Wszk1n8eyhi8/f+jgf/7zv3375Dnokv/SL/4MQNnT//DdwUtj3e0tn9i/p7u3 A62K9Eu0eyCA3C6MXxxgFuIn8Y648gWqPgGYo/SEz6sga3cxlUaQu41XFAKSgw8UPnEgeWQFoUIk RUqIXY7eghZPOpvHuo44pm4a7a2xezZv8EnyqfODZ44dwXz2yF586ga2z+qprtkCaOIaUgZ0lx2i 5VqRkgAQ0kC2FnrO1JFya0gkw0Ii1pQjQg4vmn3sENtcmoxMiaJJtZyI5JbwIUPrPG5NTk1ORbSq CAl+OsPjzCsu5NBpYeApQxzSC7couwdOLraw2HV2LFUQrdr8Ps+nP3ffP/rNT//mP/3cr/+TX/jK b3x146bNAEep5BKo0lD3xc50esp+8PBZlBW/78F9Xd1t6bz6ne89myvg80EoyWCLwm5c1ARloo+8 COiH4iE2WHSXHElBewmZezVY8zw0NigEiizukN9fNIyigaldNlRNrdQkb6ATif2aUhjJHH7pxPhs 6sHPf27j5u2TM4XjbzpaCt1SzaTAG1JSTJ4HjjKZGGVuFzK8se+raraaBrMFLx+sRK1a5CVc2b4H skBIUDJxEGgnhM7DjnzBx1YfhpehcvY/RwTMsFtsdMGPWlbbVXZSFVOPnQ5oA+GgArRQliFntbNS cWVLuhQK7ti1/WOPPNI/MLDz4/dsfuQeX1Effe5w+uUjrpKc1v3JAvgjiA/h8uj6AcF1N3jZtOMg bETDnkuKklYoT9fg+jZE2WIZpBjhyKQiNXd7GsVgqnbNrKGGvYSjUkXCjoLpKbvdsZAP2oWIIgIT m5JSdSnVqfR3/vwHL7x8rCXW9hu//nNbdmw69OM3Xnz5TV+Lf8+9m1rvDRXdJZ/dDEu+mt3nVFoR 42QsRFhyFIDDKSWnAxtxexmuEMas1LRyMp3BgUnfGo8ildeoaC7JJivgm9N+FDHSoIwFG4WLsBQb Ba04ujg7nVqAKwVsVMiWt/patobazLHUoSefK56/gDwSuFyI/CRKfYq1WHTch2K63A43wdyUYBLJ YB9WkaorMDK00CRJ1WHdEWYhBwuzrAR3Gt5wcfmWl4Nj8qsfDG8LDwq3xLRCN3wjlo/dcpkLI24B e1FG7ifxpVyzfeGpxQUw/z4rNV2rqGY5l83PzEzjuhKtLXCSYtYVS7mnnnj6zPlBv8/95V/+5f0P PIgo7DtHj545cQ5aFtls9nbovA/yGqjrYT6r1eRSBnY8Fg0GAUYDfrWE7T82dl7Ac1/AFw8FIehB FrRaO3Hh8vjIaFtP5+4dWwOKfG54Bm5WnfERCRbANptEiQEkb3owcyKwOSF0C5RzJN541C02t9mW 3baecZ8Qg+bWj+trLV3VEA0AqMkWUDEJ0FOfnFvEHS1l85999GP379l2YXj8z77xvakL51DaVC/f uGzGxp00rUrI+dARRaVEm5JaUmQlHIyi4U4eOfYf/9OfvXPibGd369f+5e/cc//eH37v6WdffD2Z zX38/t0fu2eH7FOKhZLXJwfDAaxM+DhjsFB6JwJCcLAg+RNBMuISoNq6Wcmpaq5QUEvwmBAMd3qI c45Gp58opw6HC5YUUyfagRO5YSSIBm20ZC6/BPEs04S3Bi/i7DvW9rdEw2cvXj529CjWbbjlr6/1 V999/S3gMA0NtjqUiDgghGYiDC1jAweSQdjnL5UcWlYFowBOBdqD4VXuLhcH8VWY9xx/5XWCrLJB lPNJhASCGhaPlI0HC6ELnEJopcnJzqw4i6fy6Kr1nBz0XCLRkme5ylfzvu/cjnus2RZmF/63r/3/ /vE/+g+/9It/+PNf/Nf/5v/xv2Lzv7a/7cHdLXZ9HIH5ciHz0hsnoBrS25/YuqP1/v17JcU2MZd6 9tnXKjWfSw6hYgeIBMRbgUI0HWgBxOeJln9HP9iaCbTLkSxhYW40EcKCWxhDY34sVS5X1rS1dcfj pGHpcAb8gYDX75eUuNMexHx3esp2KeB2F0eTY8+dzZ9M9t/f23dfr8sMHT4iF2aj9qLic5o+qexx 5xyOPKoYVKvAv95qVcITiG4xCgfQt1qDmxj5pPQcwJwO2BN6AuV0Auk4WKl77nWlgiXMu1J3vgh7 z32AfCdXpxQJWXxwJHGUajYc5SqYIA61ihLzVac3YNq9bo+/UnMUnHbdLRWrroVk/vDLh5bOX9j9 yP2d29ecGp385l99L/XykTZHi0tXMNoLTq3gVNUatrdFOD+QuE43AoIKKDI0gsH3kJw1HzvA4VGc NVAAQe/A3MDUggMZylg2HM4aoHjFXyn7K5qvVpKhTOhxgDeSLZYM3eXQ5OqMduHvDr3y35995+3B NX09v/OPv9K5ceDIt1995R9e0vT07vsHdn9xd7bXY9NjblsYflKH7FaUoIu0syh1n7lYYMc9+A8u Mab2CJRdLSKJq2oL+vyt0WhA9qMfwKKXsHOxoSSFCvXSvF5YyGbgY0EjAxUhGOHzSiG/jFMQIkTJ brvsKbt6/S33dfQrGePCwSOFc+ehwoZmJEEnKl4EzXO4+/k+6oZBtDt60t2QiwcsrcJqtsWiXiR5 wD0M/xnbEvplSTOMfJHgBksNIlcMdtaWeijnsRAxkEdA64RzhsKtKKfA3xbytjwl1750i15+LWx/ w3xtJAPidF4eHv/GN7/9P771+BNPvfDmm29euHD+vrv3/NY/+Y1f/JXPwqsIpaDJ8YVDbx0EaLzv nr29nT2f+sLn1w6swZ771dcPzC8kibb4EXtA2hA9DZQMqQ1g1I5opC0cAQTzIJVbBsHQDvXDMqh0 VSx0npg/AEpyIV86dOQUlKw7+/seemhfZzz69rlL6Sw87VTnEzxm5A/y6AvPnRS0FI6yLR6LwNUM oTb4HAKwCl+K9RvzVbBH3Vku/nT94TXYsGw+V0wtFYslsDXA4khEo7B32JR86/EfI4LyO7/x5U3r +986ee7bP/hxfoQKz9/oR/2G6TZBNKnYKtg9h0LhwsLc8088/f0nX3jpwDt7d237n3/71/bes+/F Hz//+NMvYT7v37Pt17/8qfWb1yOug3aEeCES8RHnkJF0ywoI8YK9+Cs9iLRG4AlhT4ityC4XtuOh YCASDgNLA55jYwR7TxbdqMD0Y56DdY5gEWWIw+qDteLzd0fjcR9iS+DAuFCNBEKYuPSuWExxui8O jZ48dowUQVYfN7kFnH/yJ//PTCqVBE1jeNhr2Nf3dOlmCf08MbWA5I5NGwOtHWETtZ7scGeCSVZ1 u2HFhKuaPH1EEiWXH/NXEEgX/HGG00kEEVJszNqzXFF+wC6Dnm5VEWJ8c9qwEQmY1xXiDzYtrRgo s+8M1wtsxQgtVDf4SpEAy53DqMS4OEZBZpt2kh34m799eWpmbtOGrt/7l/9s6+b1pVJxeibZP7D2 d//lP//13/oFR001TNMtxf73/+0brx48AZN9/907x4bHB08PTYxP4UBgxydJ9z24t1hcwqVgu4qJ wPbycAQipwpfcVXR8ZvchTf29GhUpAMwgjyqrsNNAqkVBCcNEJqQ1mlfKr/y9DuFJXXnmvWeqgce 8oCEGp5mMV+uFHGUEkFfrDsxU0rPTc8B+FXTZZta7NnVvfW++/I5/ciZ89mkbSDe3d8bz+XnofQh eVGgAg3uAl2KJF1YkWC2BWQkcOwPsVEkcEBaQeQRB3qgsYMxQ+yaxhBhLBfynjPXDbFV2Pv5TxpM TfzlZsNusvAGT0Vmww+9ShbK6fCU86Z3euHpZw6gyMYvfenzE2cvnjt7SS+ikr1taHr6gV2bPvvp hy+dv3TknTMXzw71xQFkOyVvKJcty16kKRBHE3eTzmcNFkriyhj4h64PF2OUsaWgfGqw0VkcmGLK VGcNDmwZQYN8WYPryukJVBzeXLYmO8KyLeEouuePnP/OX333ySdfMrXip+++67d+73ei/X3Pfufb f/k331HzxZ//xIO7vrKrbWuvUS2iUkCgFnaZUtJtlmquEPaYDtTqKhM2Y7YYe2aSRDVqMMdDxxZ0 1b6jbw1W5qV0HrDdp6BaEHIl3CCgYDEgyr+bri0MXVu6QU82A3FMUCQlr+SFzxIUF0cVOzd4352F Uhns9VjADyWv8amxB/bucsZiFGHFncKfTl62qgG7wWIIN3YAf2TP5vyjP/oDrM3a4tzFU2e8hm1d TxfSMrBqF3OFC2OTHf22rjVRG7zHqO5EuNxGQncU46SEHWZGuXllJSDIwUIeEiuqyYOZ9CKLedLf RJY/BjmVErWYYSzCKRzyV5jyZrMulhDLyguDv8JQIJtUZ7fz6UyP7/7DwZGxkYHezv/4p//vBx7e n0llRsZnJkdGp6enkL2yZ9cabD2HL45845tPDo/OY3YdOXb6xVfefPXlV0cmJzHpEduJRkO7dm+K xhA+IjxDCJJiwZQDQbUy6Kbu4Acze1QZAP9iz08ucmIBEgWwrJarae3IgXNG3lzf1u2solRILUSy 1OA/GDBwPq/b55cLtspMarGQyyLqgFYpVg1NMTau7Yl6Y6nZ2ampadUsBvxl2YcoKsQ4IeoC8RZa b6nHKL4u9m5EjyAOFdwUTEuWHHS4KFJzwyssYMj5rOR842Fz9pMcyjScWITHMuI8cM6NPBsZdIP0 K1XPoCf8JByj0CswVS6nVJmYfeL5g/Dv/PznPpWbSx49ea6nq7W/q3UilRwcHu1qi+7Zvimdzp26 cHl0emZ6ajqaCCe6WkHJyedzUDUAFSTg9/KdBzkiCQM7YbErBkrrcY81oWJcKF5DrVTAiGK+SC8y yIIlCy0MnXc4OlC24+KxM889/tR3v//U8dPnQz7lFz710C/8k39UUtW/+MtvvoQ4p+R5bP++xz6+ 393nRXkPNiwrrgoAdS1rL+ACgnSHWJ7LPKeacA6APloA4Ui9dvbglNPw7OwfCAciaG1IlOOLy5oO 6IZLwklAYkQX4xU+r0xswWCR3U4wfSgXj9ZXYqjj2mEA6BlGkduxqBUKjork9yY2bYbqObnAAPNd yNvAKs1cqauW/AZZC+fv/7s/kGQFeWsnjxytJbPrezucEiaPEzjs+PnLckjavKnF7q1BFIftzrgm IrPRwmQLdUNsrgiGO8hvztANIXShSC4qAXEtF5psbAGgOp/sVz6LxIRkuozCSLN/xA5g+ZOmu19p VV/BlP/Vt16anJjo7gl+9VcejgZr99y3ZmGucPjoCaQpFsrGfY98RvF1//23n/2rv/k+rMX27Zuj AWckKMdise6ODp9Xnl/MVg39vnvuHxgYwGy32z2EWSmrGfehs2o4d7opJ0zK7gGrN5EamCmHMYGL pVyeKB585XR2sRiTw+4KFSWgOJehowAkqC7+QMgle3UVwtfgylFBBLe/nFUzuXljoG3twMfX2eTq xOnZqZky7O/ajpjkzmgqyGo1j68KcjpWC4A2MmFk0sH0cINPxVLMKWOQJaJAhJkSIVnNSAbDGcEc hp3qhuNteB8ZGkqEaMrqxL2wGmc0sPhOn48wwv2SqwrYT9WHMHaxy8Kt068OpFNKcmjm4OkXX39b aYk88vEHRk9dODs0dvcndt6zf2duOnn25HCyYGzfd1/n5g0Vp3Pq4vDE6UvTh886hmddRbOtpcvb 2g2qCtztEp0ZatLIvDN1eJhxeS5btlTQkWyPfY0OIXADgRef0+kFqPXFUHYNCFdy+hRnwJ2r1UYX smdHX/6r7730w+dPHD5RUbUdO7Z89Zd/ZuP+PUvl0v/48785evw0PCOf/NTdn/vqI+GNURUpq8iR Jb885DcQ3gI/HXsEGHGkWLPsakxSlqWMrsWN4x0g6196a9Zdkde1tnsVP1YXNCKpoJcx67F/0CXF Dfn6TCYL96MCQd0aigQhguBAiWf4ZTDs4XCnNQn5huAigUjkJCI5cprkqg25/tj2b9+00R+PAYZj +sDokzobD4qtmvIbZcr/4A/+AFJpyF47duBgbmJ+Y38Pgt28Vtfbp8+prtz6TXEl6jGpA4huzvwZ nErIPBeWQQfm4EnS7EUGozgMtzzgQkuLvUfY7rogF18bhGdkuYNFeD95h3Ozvvxxnab82995Y2Jy orsr+uij99MO1BuMd6y5dHF4dHxyfGo8FgzuvnvXP3z7e4ePnOsb6Pq9f/Uvv/ZH//y3/6ff/PIv f/WTn/o0FJ4PHjiYTGX7e9vvvn8724nz+CBnWiK6RfTEG9Q1t+Y05CsSppwQK0PlZPJ0ZO5UqslL i28fOItk/a5wS0swCpbCwuwipmW+BOts9/u9cBQUyzmEEvNaeTK9GI7I2EKPL2Twc+OuvnVbNmpD i5dGJ9Klxc42dyRKKaRIboclNkj7gOjHGB9cwY1VO8HnmNllKBstTVCb9go0EtmlMccI+wjfICKa w8LjjL/SGCzCEc9iuRyts7/ReGYUFwQamdQE25KQKGA+o3n94Vf/4dmz54e27NiyY9uml194EwTq z3z6/h37H+yQ5ZHx6fNjE6cvXo7Eoz/zhc9sbo2q+cLFoYm3T144dG5weGw8nU0VchkfbCrY2EqA ytch7QehQpJAIQoVAC9wObwWKMIEIiKCnXAPedxeTS/nFpOLk9OnDh975emXfvTDF1544QB44pIs PXT3zn/6S1/45Ocfxd1/76nn/vbvHh88P7R+Tc9Xv/jopz6zX46F4bzAygDDyuvoMbIA+cjIQ0V5 IWg4g7O86bYhocBo5Vg4Lx6a0XOIxkouZJIAlqFGMwpxUzZJLRD04RKx+chmi9AfB1vJ0CtJFKlA qVBFwjKA2AmNe67QxXbpRGVGEUiHLeCTF7Ti2ekpT8jbu3aNQ1HINFCjU5FobLvIP7n6uBEt4Pz3 f/TH6MyKXnnr4IGlSyNb1vXG4606GL2V2tmLw1ktu3nzmlA7PMHYAyOFiNZby6/CHSzcuw23Ckfl dSSOsUQkAa5OzvZ2TRica6Dz6cq3xuR7oc0y86RfE4k32/GmN6y0qq+Ayv/6L5+Zmpppb4n97j// 9WBARlZLNBTobGs/eOBQOqUm52fyqcyLz7+wsJjbu2Pdn/yvvxv2F/0BROW1WNyLreORI0fmFnOp 5MLPf/FzKNrCmF10/SAqVG0k4QpCwo3ol1t2DsuUUy/ALghsWyN/OLpl6Vxy6MRYwh/ZtWZ9Z7wd fYpEFYh42N0uRYEguYxcRI+qBz1Sslgays67YlV/zJfNq6ViHu2yace+WCR4YXhofHQhX3R3h/tC kg9k9VLJdHlgBUzop1DIBXnkoK0whXzC2WxkMOND3nCuqM7SVhi7nAq7s1dI4YOUJngRJK64zqKl HImz50KGRQTpcVosV3q1Vq64DFoDoDnlpN0BaPRK2FCrz/319zJLuc9+8RPRaPD5H74E2aiez2yI bWwLbtgIV4I5k5o9O2JOz3ab+sb9e7ftvyexvm/B0Oan50dOX5o8eiF3cSqXzKQmk+5i2Yfb0qFj g4UL4UiPDAtvR129IKgsYMw4FrP5sZnU4HjxyEjy2KWLr51465k3X//xgVOnzi9m0qandv/Dez75 hY998kuPen3uI68cePI7z15687wxk917z4YvfuWxbfv3ZZxmupp2+D1BwG30myQDhpsOSCiZwPlg 0hQQtMacBLuYZGqY/BFkEcmzTRSWs29OLM0Vwe9CPiicQvAuGWW4YmrQKJe87qKKzLC8P6iAqwRS e56svBkLB7A85YuFZDaN5QczHUsTQgE4H60TcAshUkqaSq7hqZlcdumutX2B7h7UtyFnLMk1mFhI 2HxffdyAFnB+/etfB2KBo+7U22/NnLm4caCnvb0NOAtzZ2p2bjY/u3FTItoDnwmJFgGrY8kW/nGB zevAXOTu18VsOZji0IC55wgCCU6hqL/M/S2Wx4bmF2cr8kcdiV/xvP5r07uubooVTPmZU4vIjthx 14ZPfvoBxHKRpuINRDp7epEe5ZWc0UgkkYjnc/ktG3s++djH7n9onxNyniDzFjWHS4nG2zLpHHBL oiX2iUfvd7swE8hDyFAg5gkCSkgZurPJLZYp535kgGaegwOrWUbcbvDgyPD5ye5Iy9pEF0SipucX OmCbg/5gIIicYVhKuAxkRxXMxMVCfraQ1t0qZDs8Tm8qm18oZLb3t7Xu3C8VMoODFxGdwPrXEXd5 IzAsKExIwNlJxWXZog6bw1Uf2Bji/7IwJoFL4RZHpJRtikThQOY+qdmtSpIClXP/OAf1PEHCiovT t+ATlF6MyCNOhWAH3S4rx4JE+bNHTx/60cvhcOALv/T5hfmFt155p7+n/e6ff9CjKJCc6+/oGfAH i7ns2OTsK4dPDM7NeH3ezds379uz44FNa5HgCOOXyxdfPnH66JkLh4+cOvzOiRMnzp09O3gWUdJT 5ybHJi+cPj94/OS5w0ePv3n45ZcOPPvigRdfffvxZ944dPzspZEJyE8igX7r5nWf/9SDv/rlzz34 0L3gj7zx6lt/8Y0fPPPiodnZpb7Wlk/dv+vnv/LJnr27UK16KZ3yRyVcgxP5Q1jKXB4W80UukU1h ErwlWvDInwIriie0vjmRCUg1goBIpo8uLM4UAh6lv7M9GgwBrKNRYGqxTmcKhcWlNOgr3Z3tAGip xWxRLaPXebGhJJIsQJE0Kwh4Yhng+X/YnKEXQQCD1x7+9JSpXpidAt15zYYN3liEFFdZ9inFPFmN 9dXHT98C4OZizwdvmu0v/tP/5+2//MYvfHr/PXv2g+0P0uhbx068eObgz35x6/qPg4wKkqJNRwlX maYKEVE4L0UU7RRP2Otk6ykAyAw3tl3WVOQAvO4iJ9PPan7y3TGPjhKLoGljXIfcV0Dyhq0n+sy1 HsRvsyKpNJdFcqpNcrrVdM7hkjzhUCG3FID+DLyVxaLsby2nUzAucksC9ItAyG93RuzIaSvOEWUc shc1DHhfvgT/oQldLTU7JYOrK5GMPwI5VEacpg3u585G5SBUoP3JZQwuea1A8VwK6laLlQxUtF7+ 0zdeefLIQKRzY7wn7AkXi9rmdT2Yt5jFeH+hgIrB5YgdadvSudkzr46cHq6m2ntRG1KbnM0G04lP PnD3p//gMwiMPf1nL73w/KsQAtyxMbZtrzfSXUuXcugvBR5eig/CujhVEkgApzFExDkKpvFkA+JR ONAv5M9FYAYH6O78CawI6ptFeZSdJTTgVniwlA8kTnZiW3zLoQdJQmw5NVDaYXPAEwELw01lEbPJ 8l/+t2+NPnXg0w/f+7Ff++z3vv/M208f+sXPfOzRr38JmTJGoQCaSqUqDQ9OHnzp6Ol3Ts+NTgf9 /t6+xD27t9390F7IsYxNQUQsdfzYOb2k5XL5AvYmMIFqGa5nGD7kP5LCJ+UVQ9cEgijYldgxgLyg AUbC3d1t69ev6e/vhcWspYvq/NKl44NvHDl+9PQg0nS6N3Tt2LOpf9e6rp6O9o5WX9BvlqAlnrd7 ZSRrYzXFogVOCcvIZnUxGHPQh+xZVHDW3Ii4gkwDNZeyrQgrjtvHCnzov50+8NpQT7Tlke07kAsK ngkc7XCEF0omfCkA3YkoFuVgsVDOLKHmZ621JQ5DX1KL6VwBWULgOfrcEPjym2DfYDLr4E1KZUjb ZzOms6JW1DdHLjo7Ao9++Qv3f/VXSk5wzGshcmUZdtn301ux1TPQuvzHX/v3WDsxVS6cPDHy1tvr eto7O3pZwRcdzrJzk5d7e0PRPrviRfFVIlTxJZ2mCPeSU/xTEFFEBVtmkWkKMWTNHHMCm4t4KXeh 1H9y2M6nFvOvX5cpv9p5Lvp1BVTuMk2n7MXIJpPgRfynVszlpEDAgYJlvoDLDn2Jit/rtnm8BgZg oSj5ZcT+iNVbNdKZAnyaXp8PeXGotQItIrhX8HUQG6IEFRY941bkzn1wHzPzGsOoY0ciUHm2kEFb TR2dGhqclmwe4DnIAbYnWrSKDuY13NYwG7BXMOsBFyUoaHphJD0/p2fBW3PL8M/o+pJ7CVDTntm7 /57NHeuzUzOjk5NLuYxdMtxK1QHfBtFaOXeGRpZGQwi+VHhXue1lsRdmzTmSaAhjwRHAos1EXnRj c8BjF+w/djt4kNOFvdJA5fwZ0x03qnAewooDhTCxW4fj+Fsnn/jhi46lwm/8wufKXueTP35ZW8z/ 8mcfcfQoxL6oVAp51S0pbZ29d23avK6tFaV0FlOZsamZc5eGXzj4zuXhsWgkumZt/2c++fEH79lz 3+67dmxev3ld/7YNa3dv2bDvrs3r1/Tu2rph745Ne3dt3X/vrk88fO9nH9v/2GP7P/2zn33oEx/b uGUD9nvTk1NvvHboRz964fEnX3zr7ZPjU3OJWPgz+/d99tMP7bn3rta1Pa2dbWiOiq5WUXmiYmTz JbBRsDAg+R46BHWmPveZyzCdsKEw9nDwgAhJpY+Q+Uw7SsQc5k6mRkcXY/7guraOYgkDX0UgE4JF k7NLCGyHgj64SpYW0tBa8YGp7pG8fh+olAiNYgmNoYaQAvcj8dSrLgg3VuxgLUseLBJTi4tzxUxX JIKMulNTk06/tPneu2sQxHaCmQTfGEiu8PasPm5ACzh///d/3wOSUK1WQr2As+ehgNnfnZAV7LtI YGHk8pyact3z6Q6s6wATcAVD+9Nu81AEHCmOIJIDB4FzRFwOwuOkJI6frJoffgJOmdCixjSFbji0 xeknQttgELOfTM+cHM3iCa9cw7bCIh2kkZDN2FlsborDer5CIzTNWDaBhREg4XSEuBzINkNmJsPq yF+mCVzTa7VyzYWIDVU2pWicG+QKkoomJU+6MicwuAR6rQ21USqYEOQWZ2LrDOkxS37z7TgwM2uf m3ZglQNNwSSvMyTfYSIpNdswSYje7pl47tTo4Dz80S2BUGs42NXdojtqk4vzsYASkN01zYghVRyp JUWoBZpj0NcqZpySvRzAtsZTkY2p9Fx+Sutyhtrv2xPqbpudKp06NbM0Xt7V1r2uJw91kSVw1w3D r8Q8Liy3eS+EPmiAYWShbjhcAqRAyRzjTtIAx2YSL/PsASR/2sDULrurRYdZtFfAqNFZOihzrMDD Dnl7N0YadvyonIAEJYgyOrCHAPMvpxUd6FC3LVfSJH/EqXlmD196/E//Ljs2t2/Hhv0P7X3muVff Pnq2o6/zY5//hBmQbNBPlwOSP+zwSADX4PmEO6LdG7pb2uMQLcjlinOTC8mx+cXzE8NHzhw7cWxk 8GJVLa7rb+/etr1v1/b+7Zv7Ng9s2rdj055t67dt6F/bG4hHEIlazOXnFtNzhy4feuqVN5946fRL h4+/+s6Jt06NjU3kygV/i3/nfZs/84sP73psd8fWnlB3i88nOaB/U0FOLNggmIXwb8gybhKC67Cq bglOawo+MdIK1OT1iltHKgAiElirQBiHWws9WsG0dCk1eTSZOzUyIZdq8VB0oaAp2Cb4PDPZdHGp HAuE45HIYiY3OpFEq7fEQ+CnlBHqNvITySSCuigBCumCQikViHiINQ+9LYg4Sa4gvq5keO1yZ1uX X3ZNzsxNXR7ZFo90rNuI4s9IOStTlhiLcjBZJ/wk0iv7ybMDRK4X21jpxMC3Xr8Bpu/Ddgrn1//4 j7G6kmFLLZ09eAgjc21vF3SQEQMHcfTC5YmiXt50n9clkQOE8RHrDhCCSoLBQlCaOcnIZFJInGF2 MnE0h+peb+7opF85MOd4nGEG8YTh92UGUXjMV3j9PfqD77U5GuPbbC6Ve+c+bv7VMwlMYobAYLIl lRU/w2KN0PfoqxcuDM5gA75loG9NWwcUOSaTC0BhgGnYsUPVGskm2NKXkPfjsqGCe0ZP1aSqMwzW mke2Q33SPQ3OeTJt2Izdd+9e17Z2dnI8NT87PD8N8K74anIQIMJZNSnegMJkBQTtnAqsL0QUsXcE gCarTnmKHib+xEYRwW7uCCd3OyW/EKWI7RSZiBUr9UCC+4zQDSoWyb7glEhfxM+SXpQ9QJQyIgFu CVQN38iZoUMvHXjr8AmkOH364fsAhL/xw+dUw/jsJ/Zvu+ceE6oETEuQUd2Zgx9KWkh271nT3d2z e+PAnvVr2iIRv+RBsuvY7MLp4aFLo5Mnz19+8/CJwwcPHT1w6Nhbh4+9ffTNN956883Dr7/x1stv HH71jbdfO3jkwOHjh4+eeufVYydOXRwcGptJJvWKGY0Et29ec//eu774s594+JF7N2xZHwgHEFAg +XBymxgIBF9zMGP+WTmv4u98R4L3U8cy9xMlPsMlCMlDp2tiNH3i5JBXd27vWYOU/ly5XCgVyyXV WXGHQ0FkiiLzE/IroRDUFb1o+pmFRfR+AP4hjwyZGvAWA15KFAfUAF+eoiamKRmgVLr8FA9H3LcA Bd9CWZsrZdes3+BrTWhwo5ObXkS0qcfZlfIJL0w5v3Y2eRnjd9WUr2i6nP/+j78OzjhYKYhkH375 hfn5pY293ZFQBFLG8P6OYCVNpbft8vujPlrEqe/Jx809JFb808rhrL/CvOTM+FqmnBlSZqcZuhbe lYYp5/4Y5mFpdrDUe3YlE79qym/4qsQIiMytzJJnmMmgmkw1tagNvnT2wrmpaCh896Yt0UBoZn6h mAVO9SPNJJUqoBIsiuikUtlkMtfRkdBKxVRhUasV7GFbQGHud49DgmjsbMqcLayNtnbsa40nXFOL hUtDi6lR2ZkdaGmtVWRtqKznHYVuxeOH05ZIh/DXMx1EuhoHeEIqNLCpwBCmN/2BJTPBRiHcZ3oq EeQcYk/FpfDJ8QOlQ5uplaHbiIRyGBqmUVxDDjoIJEqhkELYFuqHmXQt5mmpTadPP/7kmy8fXMhm 771/18cf3f/MwSNvHj2xaVP3V/7ZF32dPrmiSg7IKFZQ65RpNCInHfddTc1PaUbR1xry9Xasu2sN jp4tvb0bejeuXdfZ2QZ9WChrTi0sjUzMDo9OjYxMjQ1PTI1OzY7PJCfnc3NL5cVsJZWvZkqRDe2J gfj6bf3bdq/fuXfzgw/vevhT9+z92K629T3e1qhdsheKWU0tgB1aM+B5V1FVVaiNWiFisR8VmInQ C81TIUeKZoEKCpPDwg9yU9HuGdY8u6SePDnsKpj9rZ0BOVDQtVK+FHSC3xiFgiJ4EFpRg0luCYfB PsnnS9AsAnWoJRTGXml8dgHfBpuxkElBIiCIUp8oQAGXD9yYkkt121J6oZBTN3R0Foqls5eHu7GJ 2bwZzjiQJgHjacPLDkQ/cPDnYh2y7Dgf5ew2bviA/5Cc0Pm1r32NoDSyFhyeN5/8weTE3Oa+7o7W FgS2AWSWltKjM/NrtrkS3VFQAwC7IHJmcQy4Jed0UhFKolFD0lfc5UCWWqByy5TXl4ErUDkH3RzI r6LydxlcNxuVM1YfJiZTiyVSMg97VspmGVG7Y08fmxhNbunr39rVWyyq6Uy+t7unrTUOgIZ+S8Rb SHmtWguF/ZF4uKCVJjJTST1TCzngmwKAhFeqT/Frem1usXhxYsLhLN59z87ueFd6bnFsaByig5on 39LhgowLxl6Qyh3AW09lZmmXRwFmEo0gT6wJQjR8rGzMiH9YtAXDuOplYJlREdlCRMQW4TdGwA/G Q6L8IwOIlt4oe+EuQk1Lm+ILejLpF777ox898+rlqZnPPHL/P/7qz10an/q7J37slT2/+PlH1u3c jAxQ0DJov8JDijyOwG0lpLMgR8OewPPu9Qfb21vXrRvYvHX7rq0bUWxzz12b9+3ces+u7fft3n7/ nrt2b93wwJ7t++/e8ch9ez754L5HH7rn0Yfvf+yR+zbfvfNTj+5/9BMP7t69ffOW9Z1r+r0tCYQN nMjIRDewzQgU4WWFimpiP43gwLLR0rB0YqSIecU3zETlRlCXuMBsRjKyOWs5U3cOnZ8ozhYklBLC 7gTcFYcTO5KWWKuqqvPJFLYxcLNA/FlTtRJiSAolpSJvM5nPF4tlaGSWbeXLEzNwoaJQHLS7aP+E chssyIGGTmYyiWjI5XWdn5wqOvX+LRtCXV1IbwVv4D3hGH8Dv59VU75Sczn/3b/9NyDnAeBgdL7x zFPTYzPr29v7OzpQIQqvFIrFC6MTHZ3y+k1tZcTGK1DaZLUThbEWASg2SoiLYjmNGV2UzzLa6Qk7 Lcy3QPRWkJODdZ7RcGXYcxWVX9lxN9uUkww7xcE4KidLRbnWlGFPKOvtJ4+kk+qD27b6Xd7RmYWA zxfzR6G/OjYzA4JPMBRGJV+f09XaGofDVAVVGhwONS0F7U6fG7UJbPBkK44KdBHL2bm5OW1eXRtp 7d7d1dIVHk8WppbS2XFHxNiyt8XT6nQXHFLBMCSpDCVAl1NDhTKnEyqeZacLB6hsJmwmlFmpciZw OKXEUFI/wqVwq1JZHvKeV0A8oqNWlbHIwGNu6ijNatNLbhQtgqCJXdPhrnH4fZCBmZl7+jvP/N3j LyyU9Qceuvdf/qv/ydS0b/ztdzEjPvPI3sc+ux/BTxBOSOeX1MaxIWDhQpZ9yoTH8TUVlG3TITdl lJBRVfUA+oPhXbAHar42b3wg3r6xo2tTR8eGtvb1rX07+np39HXf1d95V2/L1u7Ips7QhrbAuoQ7 EfK2hypSLavnNaTz+CjVXi8XTCwi8HdRTiougxEIGewBsarhwLwylCScmQKVc5+KzWAeTxYFoXAI k3+hbY9jYmh2dmQWAbBEMBKW/QG31BJrwd9gx7FmBxRvxB+2GTW9UEZwsyUalF1SOldcyOSCkGWJ eEezs9NLS+tjrRogvIk4EvzlNlQDhmYN2soJrkpNao2EtWz+3MxYWzS89q6dJDAPSm/9wRO7eAEE Fv1uttyrkPzd1zwHWIfc94FVNxGPg2s4v5TGfooW8FotGgYVzDG1mIHnC7QN/k7+EOe1nogX669/ SHYtH7nb4ECX7ahEX/PlFLZD8irYcoGWGkC+H6ZruRwOBeAehS4HkvqBmcF6ymXypCQCsp2mA7WF AGihYU06Y5QnzI9I0I/CY8gFB4j7xvefOXDw2Nb77vn9//vvPHj3Tkz6N4+e+e6L50+eQ1IJkShY qW1ydgNHFOBwLUJtFzQN5vhmD6ZtTpw7kmzBT2JOsopE+BtTBMSloigCOM70JxPVjZGYWpUQnQ0E UB8N/2VSixcPvPmn/+V/fOuHz+fU0n177/rdf/or5XzuP/73vzk3OILY5Fe+9EmppZ2AIa+izOA4 ayJr1MN1xKqU4j2swBGai/LpcAnIayfxL6SzggJFJS4RUydmAIQu0GJwc5DHGw1WLpuaigOXC1pI WcPq5QRtDDRMfAtJUOGOMVehewL5BFXViuB9wtu8YqkTIS3J4Kyo9cAunF01R7kNVMBiDI6utgTX SYwGA0jvRME4VGlZWFjKF6CQ7kGZEbNsYmcG84r8T0YjcOAVnAxJdkjWSuZyuCfZLyUL+fG5eXio oD2HBqLqoTZ7eySKq8XzTV2d2Wzhzbfemhi+zFts9XFDWsD5h3/4h2AiYqOGQp5Lw5eHL12uqZW7 Nq4PhkKQLUXTn7l0GakE9+xdo7kBi9DTSOXi/MJGchBzs3CGuHWw7E16G1HHuGVgI58bCuG/45PB wviM9StIio2bWw17Luvom43KSd6EfOWMiUCTnuS0yEzCO+xwXHrp3NxkJh6IBBU/rBHK9sJOAsiX K6V4NIA4Yjabx167VCp5IKFic6GYyUIhi5I6StBTkwGna/aAw4DcU8DmUTzOsjq/mDaWKomat/Oz j7QPtBUdSPdfmB0sjY86yotub8GTI5cGYvCozSbhEuDeQEyNaYiAP4ha9SSuQgKOxL2DmggwrI8K 9FC6Ab2Cyj7OWplBQywtNNTAf0Olm5pDSSXVseG0/tb0W0++89RTB85fnAjH4z/3uU9+/uMfzy1l /8c3vnPy7PnYmvjnf/2x+P5tebsadsPgFso1heTESUAEewAYaVINBbkPFteNLAlcG84O7w/kopmp hmuKZS4heR6FNlCrB9mOtNYRlwarDTIiWdllHc5Lyk7C9UETpgYZeErup+ZHqNZAUSVZIjYVTkgO TXyYRN5xCUD+nNolCF5sIyygVhPHixN56HDVwDnCN1FuNqY8TTcKDzsBpMtZffDoxbgvvLV/LfY8 st1dyqtzC0vwqbfGon7Jq2Y0pMZCHBF3ranQKSgiSAHb7fUp8/nUdG4h7vdFPCFsfkKKAsEvkNoA unHJkDV21+DUdzlwIzbbdBYaNvOgVmzassOUPbwqGXOesFvha4xlMuoDXhQCXQWLKxh+B+TrSGoT 8MHj3DDQD1WFDALSOlKMaQeH6HNIVjDyYI9p6SbHlvBOXonK655LZrJvyDqzepJb0gKi+xjxw3rQ pg1YOyB7oPEwMbcIg9Qai9HuezEJ/iDGCend2+3gsIHigBpiQM4uyRXGfIXLFO5t/InksmFGiEER DipremJ9nS2A+afOD/3Xv/67J7/195393b/ze7/1+Uf3tyWiqINz8tLYoTNj5y9mJiZThYKGMwD5 ohoZiiUA6LLyQ7gmC5szkA7oXR95jF3C8DnzICC7DaMS3hS8D1uHocHRQ28ceeHHr/6Xv/jOt554 Hj7xDWt6fvuXv/TFr/wi8ne+8fePv3XkdCQc/PwnP7Zt13YYLORYUBIjK0PK6m7RKBfCoKyNAPbR QCyFCarOwEYQQ0EpTniliH6DH/gYWSuC4y5JIbgN9MOKqxAQIvYuyQnirxSLIpxulFUsifkCLt4b 8AGnw3eD/DQq3EP7jHLFQPwC68S7PljYgLUEP3imHLf9vGwMtGHAzITivAvpcrD1aFeC7LQ82uBX wXWjc1EhCu/XYBbgf4FpRmpQSctk4TH3tEYjWIvymQLI+UGPfH5iGvfc1hJDliw5S6hf6EsL+aLs lUGDASDY2t+dWsqeOXeull26JSP8Q/mlzn/9r/5vsuItqUj0dUEo5+Abr86Mz21c24cAh09R0KNI 4jg7PLZ3bZ/SHwCpmul+U6iHvHUkFOQmpxtQkIsYSIz4xTG7yOAQOfvL8DhHDYyFLbaozMnOF2IW OKI/i0AN38lxs9K8QrzHasFP0/QJwVe73jRhHtG6+mGFYT7oUXGzUTmrhUQq4bhlwEZeyBUNiW1b PpU9+uyJsaEF4MGOaLw1HEPJmUmQ0ojWpwYDis+jgL1QKCLrs1RFIBTO7Fr1cjatVktur9MRsXtc tSAMYsks6IbdWwl0eQJxF/IfZ6aTc2dHtKGpTWv7Nz/y2MbN66SwH0mEw5OZ3JlcaQwVH3zxWixk j9krXiaKC2oEyOHITqiUNE3XwB8Hu8oDKC45QYPUwKNmIA4GEvpPIcXX4tA9+Wldn62UpsyDT516 4i9ePPL02aXLyZK9muhve/ix/f/ot77a09nyznPP/+3f/eDCpUtrNw/c++j9D/zsJyLt7W5ND8AN WfY4q2Buo0qaHfQXSj8g1E+xYUpippFPPEjGqyFVrxqlU7iRisbyKjzIqwB2p3ABQrNVxHLxZhyo DkHEDaoNC4pglaiX7CUy7vBNcQ8TQDhmGsgeRPfDuwmzY3vM9L+ZO7kR+2XrsMDmYgfcxDajil+g 4mNII60f6l3A95gj1FA+xZ+ayZw6cNYs23tirVF/GAFMREEg6RwK+DVVTy6mXRUXqOu4MMTCp2bn sTQl4lFk9s5nMnhzS9g7U8iNLeTWrOlpDSoQ31pIplAIOhSKImgO974by3qthkhCIhrLFouD48P3 DvSGtm2FF6yEnYfdAVkuxEkRu2CBbprgJLPMZz4uk0eZV+OeK5gcMFj+EOMdsxWW2VOpnH/7cGZy sb0lunGgj2/JpmZnL0+NdncFImtkGkG89ARf2+tjBpad6Zhz9wh7COZ4g3dYj8kId139DXVeIx+B PP7J3bVil9UU2GngxHc3oivtDK7flK+0Ztx0o3rNG7zp30ohPXQeBaMgNSVStdjOHKnnZ144nZzJ d7Yk1rV3Am4XSiWk/gHcwQWNUu0wcTD+wGtITw9KSjDgg9/g7PzEkp7yRj1KAnDaLsMmYX+O6DmI iW6H1+WJS7H2cMvI2Nz41OyZwUHZZmzes+euPTvXtbf0xaG8OJ/O5i5PzZ+bmDk3Pn15YnY+lS5o Klw3cIKD7wwuh1dBORBw8pyoYwTFXcYarwHFogTQ+Pji5YuTg+dGD75x4uVXjn33R699/6nXjp+8 CLVZiI3s2LTml3/j5z7/uU9s3b5h8MLF73z78WdfOqSp5Q39PV/9tZ/b/cC+SHcrAeRigWT6URwO 101L3TJMIbqJZgQNYBYG5dkLNHLgC3nPIds8whCbvQq1LB8I9XeLJ00j+j13w4SwKDaGlYMLAcMx xeVYoD+TnFx659UThmpri8Rkp4y4JW4UtBz8Fe5yqGhR9Ti3G3Y5k0PPkwMdFOaSrpOqrdueqxYW CoWwO7i2rc1draByXQHVqlkSABUBLRtgxUDvHz2k+OWsWZor51VD69yx1RuAAhiuBzJjSDYkJbX6 ffCyUCJ+wx0vq6Z8JVP+R3/0R0wnhRTxQQKdmRidHhlHIb+dG9ZgbwhBnWKpeGl4EmkEG7bEgRPc iof2Tcx7yow2U0AkCgvnm5OOOVtDaYQJ4rlwfFnQtsldvgyVM/hLy/H1mPJrQubleHzZra+a8vfY R5ApF/qOTaacZHJQpuPsC2dyqfLm3r41iU6MDgQ8Ey1tsJ+gpwVgU024kytF2MKqidrw8I8jSnhx dr6gZ8Nx2ddORYAqyJKVPHGl6iWCh90ddPq7zNBaFAsN5VOFoSPzw6eG09OjAZeZWD+w5eEHdz24 y9uRUB2epYJjYd42N1abumAfP1nNX/AlT0uLpzxLp10LZ2ozp/XJk/mxU8XJi87hk+bFw/nTry8c e3HynRdG3nlp+OirQ7OjWah7wUPT0d2274FdP/Mrn/7Ur31mxyf3qhlzeHD4+Sdeeu6Z14eHp4Ih 372P3f2F3/5i2971npjPDc+6mkNeL2ljeis6amzaiEhO4BtQuekAsxGhBWK2CFVGZiihEGtTPWC7 47BX3DYg7grEISj5ktAxfYIfcPITf5LYgTgPpbRS3VLAftJ+JJ4Mq6PEVCFpS0xMS3w7vR9Uyjoq F09EbJMJRmKGNf2kaC0tReTSJxc+B2MMlRn2pcn0sddOVU1HV7QVVEOkw5LseKWqqno2kwfuhjwM 1k5Ng+NHQ+zE65dzpXK+qIZk7OC9kJgpFY3enu5YKOQwVQ/KEfn8MOQ+8BZRcAN5X24nxgM8b1gS WmRvTsuDVt+2tr2ndw1GFyWAwbOEdMWm7TTSB7iTn41JbkdWnbfXnsHOr/37P0IqByw0iAGgr0iV 8vDx09PTc+v7uqiMilfBfufyyFhGy61D2fSwF+JFrA46jQKWoC+yOllBOGbBhUeCtzzBc46x2V+X jzoR8FyGyq/blPNs+auPFSzWqin/iUw5bEqlkMmdf/lcPl1G7ktrKG4gsIn4nqwgPG7oJdntRi1l IGLkKAK9xfw+jJPpbHp0YTFfyfpibrkNQU/yP4D8GvFBqglCWOT7Bi8Gu/aN8b7uQJvD9M7PpU6P D6Muz+TcnKOid/V0bd668e6dO/GlA53t3a0JJMfDcz8zl1xIZYYnps9cGDlx/vKZyyPnR8cHR6dP XBw5Ozg6ODQ+gdSbfAlGJBTyJxLRuzb2379v+8//7Me/8HOf2fvwg12diaGxiQMHjvzwBy8eOHT0 3NmLGNT37Nryqz//qYd+5hOx/i5ot5ZKqpkvwKLCnWxze1Qw6wtFzAeBt5e3I4OMApU3DUebJFAw nwJXAG7hPaBXBfqkiCoewn41fUKwCJrOwKTXYYevJd+2srkDfZOdAyiYywfzhcFmlMzU5NL5twd9 kndLdz8qkeNl8PexEABIayUNHnW/LwC3eAbJTpoeDXvhBkrnSgDcsQh4bohtFjDbkWcAKDc1P40c w4APuWMUQgfWhrI5uUyJiANnrN3nh/KOMTo9n/c6du/c6g5GNAj4wZ0HxUQ7jSt+o7TY8DazNPRX TflK8xdxdL2UyyrecBnZXBEpnVz8m9//+tuvHPxnP/OpTf097nAQEZbvPf7s5bm5X/0n67c9NJBH RXIK+7A8MYRusDOieDq5zoW8kVVZgltwePosI86f8Dz+ekUhUYaCBACYra+QSuI1HCzCo9O4D2t7 uYJIJiemXv24XvYTcxBd40EpiLfisSL77EZdDOq+k9MXRANwsw2AMqJaQJ7GpiVn5n/w775z+fT8 Yzv3oj6nqldDEM92yqg2o5fTMOV6CX5cR8muQx6k1eOcTaUH55LngQu0ycRaybMTCf8u8Nug8BOA lA+8K7KmyA7DHtdQUs7maG2LuQrayLHxyXNOdTGNWqIwA9v3bV6/Yc2unVvCbR3OcNymeCvphcuj I+MT06gsuZTKJJMp6ARgUGE4glMSkBkDxwFBEgUosqOtBRp+0GMNxeJuAN+SujS9eOrM5TNnLg4N TScXM85edzgchLLzpo1rN+/f076uFzzuXDrdHfLDswLPAfJcK24PCXWVCrDLJT9apt713JzST+L5 UQ15XpOUOQbZu6g1LWPEHC7M5DMHNbft/MW67aWWINI64XNuyDhKIR44mz94hWU/UQwWL8Dn3dTz PB7LX6jD2fqv/Dro/LUauU1YjJgr29jUlDH89sjj//WJmL/l0bvuRgxTK6pYlqO+KHg3WNaw70bq 0MxicmYm6bG7NqxpS+ULuZTql32JNiiiV3Oo1lErh7vjU8mFi0NjPW3xaBzaLBW42rDrGOiEjhOy E2gsSVVU93ZMq9mXj56abzN+77d+Y+3PfBlh8aJpAJtjtwblACRb0XVi5SHNUXpANmn18S4tYNd1 DTwoktZB+rGX0kF++Cf/6fFvfe+XPnbvx/btpvhRrfrSy2+8dXbwoc+3fOnX781UIXzKovdU/4TK vyEyTyww7mAhbpNlndmYvemmfAVq6kqmdtWUv8d8WMGUI3SZT+X+4X/+5rkjk5/Yvrs/0Q10FQ+G UMcAYKtazYNInk2VQUbOVTRo0LY4HXBqT+by4+nMeH440utU9kHRlWJmcOh5HW4v5Jb8mt/nMV1t UFpB+bMosgkR9FpSa9Nt2cnZS5fHkGl8em4O3G9E3loSsZ6enu7udn/YD2/G+o1rQJ9A6A9GBAYU AUJ4WWEs/BEG6AwINpaWkmmIa8/OJLMZeNe1pXnUFl1IJ7MqRA1tzrZwpLM1vva+3t7+rv7+Plcg bIT8ZUhjmgV4OGJUNAUHUQBVE1XMKn5TRb26IhxDH0ZTXk5Xzr1x4Uf/55PtsY5P7ri3WFARGgGd 1ONQTJWSBkBRMtXa5PR8Jl8Ieb3xmG9mKe0wnG2RqBKg6lFY7qFnW3JUR+ZnZ2cXexIxl4/UGH2y nM8Wt/f0Kl4FgsJwtyO+qRnqnJE/PjTyjj7xwL6dX/7tf9y5d3+ZaUQghxWrEJwwq6b8upYuMuUI RCGVDxMyb9MQeTj//cf/4j//n7va2n7tS5/LVHQkC5w8NvjMa2+1bzN+5188ZMTJfcYoZaRqSXRy pnPBanVyUjnPXhbVmZlcDnet8D0izxlmhFZ6P9PKsCo+Ex4hufPrQeWrpvy6Ovy931wmBssyVE4s NqByrVD623/x16cPj396z75NXWsBnsBxqqomkoYQ7EQJx3ym4g37F0uZgl6IVgHH5IpDvjw/d3Ty XLCnJj2oAK2HeFFYyCwpyELxQPPdq0BnC2GzQFCBcFMECTWmmcUAU8uufNaZOjU3Obx4Dqn0s6mK Xg17AkEJuk0gsDhQFQHxTpwB53FD3RNMR6DLQokCOSYdMBjQKUzlClAtyRZydtnhDcixllBbZ7S7 r3PbXRvXbV4bjkF/1VkG4cbQ/FQjFLEfFLFz5kt5+BLdHip54zSQYYQvJ5KJ20F6/dybIsTG2HAF R5xhXOY0ZIJexLiw2ZBzf3WTC4r0VX/AmZQKdhjwlQPIwhVSJ26hR9hXsoMUZ+wOg8Fvfw3Zrcs3 oE1uG+tP9TdQwit9bY3ugtL2WXolhMGqRec7z5984r/+sC3e/sjW3UuZbM2otAaDmYXyYjLT2hJu b40XcuWlpQxuCPTETDFXLGs+hz/iDSDfliVzoQZReUpfTBfglXIhsXOuUkLNuIhXmRqb7g20dSHm UUOQwOaCIyBfSJrmbDp9Th8Bp+XjX/zUF/7Vv7H5/ciPIjom2/TTdTodCE3UhbTIWKzsO3rvof2h fofz6//+a6w6JdlZtaqDoqLk88cPv6Ol83t2bEVMxe/zIV/g/NBItra4dUsi0BWh/RljqdEwEM5x wUHkAU/BYGHBR6L9L/OS84R+K62fcRCtj7CRdZ1hT9KVuJarfCUHy/Xu0lZiwnxoyYgUt2swWHh2 OvkP7MSNPvXsifnpzLaBgb72bpRMwLaskCYPqW5qqHupa2BAe9OF3GI6bapaO4jZofB8Ljc4PeYM VJQB1IyDsk8F4S/F74EVBjxnBUIqiMoEg9jIg9tHGj4AZIDe4USrL5DYuW797i1bezvaIr5A1BcI QjNFr+Sy+XS2kMrlZheSIxMzl0enhsZxTA+j3MP04sjo9DBqFM0kURlD9nhaUQWrq33nXev37tyy f//eT3/ywccee3DPPTu61vQrkQj27yRxiKo7QCZ2pHOCz21QkjyltuLykL5jIhhH5hVVj5FtUTfN dT8Gd5RwJ4mVTcnCjfQy5AWuYcpXsCl4rxvJROw0zIfNP0sDnI1bMdJFpWr2VwRUrzzZuxo7i1HD NHasW2Drg2vy8sz5wxe8sq8jGENBCSy4iUgY5nt6cSmAPVM4lCtCHFH3KTIZVMPEMgpBcwQ/9JJJ PBXZVdJLC6U0pnxnNI6N1EK5iE91RqKldB78uLa2FiyymqahBjxEe+AyB7r3trpPD47a/dK99+2r yN5SIYflnRdZpPuinPOG+gonLK8+rtkCmKcIN5i0NbW5c6oaDAay0/N/+gf/dvbAid/7lS+52+L+ APLM9GdefOXtM4O/95uf7fuiBL3n1AIwmUsOgKpgKC6/zUTKbpCGu6vAIilU8BM7abQ70/6mUWix EgmDk2cT/keO4gXBnI9VcKI4E4Y5FFnclNW1IvlsGnzW4LZgBmXZXfPGLCr61X+82d7m610sbu7I vF5ff4V5UUnbBFaIckoMrarCoEOGLxwK/ck/+68jR0cf7b1ry8B6SfYtpdO1ghPVmQGQF5aSVXs5 FPSjGOZcKqP4/L09nTPT08PjExdL0/ZYqfVjcFgDT6OSvRsUN2B54AYowMuSF8SSQCCEPAWSu4JD nUoTkMwIet/jk2jXbVZQkkbNl9jGv4jkmFxO1bWKVkQeDerqIJFS5NI7FKo9C86s5JUDwQBMSiQa gWgzqNKUK095SlRvCA4ByjEyq5CHYeOK/Sdy2ck5Bzt+7Y5hZv3qB32GGx1+Fp6Kg5a8dshmxU63 173r4oPcfPNHg+NYf9Ey9/UJwZ/Uf/IZ03gR0xxrMmpdsTIUaDoVcVyUkUvNlQmV/+cn+uLdd2/c hvd0RcPYqk/NFnLpXHdnC9btpfkSgmOKH0m2tvycIxjzQ5FlcR5hULWjLe52o+ynXqrMd7QnUMxp NrmEr4hHw6geSpsUCFRCLl3yIfCN9QA9ahglVLyTvLXnDx4fDOe/8s9+c98v/bKKC9KQyWVDPhEu Gyx40lRjpc8N5voDDLi5E+aOPbvzj//4axh0ZFAdLo3Ui6CN4Zk4c3r23OVO1IBqa/H6ZDRoOpVC fatQyBtbD1UFtwFZLVK3h0sSZV9RuQJZC9y3hW0fQ9lsG82Gn0AWDN6yVZVzzzlnkQVyeMCTtyE8 qcwXb33W+pSlGFHHKWJw4yzXbPxbh6ZvL9hwvSgG8kzURbzMMWUKIpBCuA9mHWXYj798Zm4sGXMF 4oEQBkxR02Dzef0nwFdwyTCWSgWEQY32znbYypqOeiX6QilTkfXQGsUtg6wCwVfk7bghnQpQD1MO SjiOUBC1ncGggmFX6AXUzwTTRUJaDSWLgQWL1QJS3dGWSFtnW2d3x9q13evX9a5b179p45qtWzfs 2Ll5z+5te/Zs3fXArp377tq1dxsECTfdtal33UArNFUTLTDbVA2eMAFjYDEaOKgVrKLwVQ/8baWd fJN0yfKPXdtmX+9ooMLRyx7LTTk36I2fdXBjfebq71v+ClVqIgzFCl6xMg/YaMCngSIWg2fGR44P tUVbtvStQfoRUksvjE1Mz6XDii8S8mdzBTVnYKl2uk2IYlYM+LVQy0KHwA58K36k6SM0ixJ5oJnK nhxUM0sldDHE4RdzaVTBQF9DRQci2bTP44HimsHkaKpYnsfMbNFe7ejvj7W3olewnnOD4MQKwFK9 8Bz7QnrFcWfXzr15K4VFGcR8dMIeU+6PQ3Jt3bvbE5Qvzc+baklBGp1p6+noiIbDF0fnMgsGqVm4 kRSgY7xjQ0wcBzxhGnQ05QlH8205SVWwXmtyv3BkISL/3HjzwgH1H/SSFVniGqX00wr3C3whtpor 0FT4eVc4bl5j3o5nZnnb1zhWulZSyoP7jGFMbjJYx5CACHyj8bgfUihzhbRa1kGwRsGaYCSAjA/A K4QlYy0x4Dt/wBuJQdXahmrXflluj0eBsYHGUaTAjyKW7AFFEdQUQyKmggOkZNkHZiLsKpKHMZHx dkxxRF+AGiTJh9phIDuXtaoGzIb0eJhiRw0VDVxQ+oDqR1vQ3x6EU0Bu83kSgbxuFtmB1BXoeuYy 2fQCWBez+E4kT8KM2cFL0XVnxURITlkJet/CnqwP2yZ73bgcmgbNuJv2q+zgmUlXLyfMbIoDjiTa JDCGMPOoYtKTeIAbZhJy5OmlDF5Dx8A0o9ghogfFvAoBgljcB60X1BjJqQWIvddMRylvYmtFirtm DVAvHFOcHowYXa+VvSAsVu0FrVh1VCB2my5mJ+eWVBSqo3pb4FBAbV7HuEHpJex8oAaWLRuJREui okyfHLzw7LPVhST6BO5b6KrTwdQO+MNNoblVO77i0GSMHwIo9ARdyLeF6zZuSrREIXWUy0FnFA4Y oyUWaY1HZxeghlGktRGJW0zrjuRy4Eypb0YFmOakqTokv8bX8w0o+8lVn8WGVLwgBKbZ0OQQavXx gbRAvaWFx4E1Pi2tyN1wONYNdME3slSgyrwYLfCQQioPwhqgA2LXbKIEcZlsLdD58OQ0pPKwjy9U DGA0KHEgAwFYT5JQ8huWAiiN7IWH2XYqSUj2hcmRcKEqnihCqfck4UYHCUnRX+mZC0pcmq6SIiPS lKB2osH3ki1AWgBCJdi6c3ccNo44P7wr3iBqtwoBBtaKpD7BBEluDaP0A+nJFb6EUFF9p0yMYnIl 1ZAcW55eSAKFIYqMToQCoyJJa3s7tqztDUeCWNsRKXGhZJ/DjmTepVKByv8CZqMetCIjtomuwq8I NqNzMF7QXZGAH8ot1NKoAg+tA6zMXHfRAaqFkS+W8CVw40DwCUyk7vY4xB7eeOutsyeP4wwQtLmV TXRnfjfkU6hCi4FAJqLaEN6oarT3aomGetozaiGfXELJAGfNDccjKr6USpXcnN8BlomjVDFLlO3v kWsuSUeHQfTMiYwCqr9F04hxzZmGIgWVBDYXCN3aIXKzwW0Gf0KGXWztGXpntWPY51kSHDsx//Un P+7MjvpJr5qb4qsfK51PiIigtUV30I6IFGOBqNz2xEBUCrkX9dxSKSfZHVBcwVIOErCVFUCWFzAt 4FWw8fb54NasLaSQRwJWMtzUpCyCrCCqvIziqkgNd+LjCmRSnA5gQZ9HRiAN8VAEZwIeyQ9vt8vj rZigG0Jn0IvXcbgUvwOxG7j2UHIMKYLQJfG5HQGPM6LgcMVAJo96giHkm4NsQhWIYHsQlpGgKAD1 bDtcvfStCPMA8JsVJ/YWt93D2nAud6RYl8np6Hz8s5lCDpn6wV+pr098N4wDvub6wXTO6RwE56lw I1WrBWG+kpxdgq+FavsZUAWmam0QRIz4o4hmI7CJ6GVXZ9jpMfJaIV8rFW2pYi2FDFUsr7DO2C+Z GmocgTIOzkkV2694LISORSHAKJwyoSDVOscIwGLgAblTRWy8iO+o2YogBzmd+1rXbLVFMmcmBl95 1ZabC/pwkyQ3L/yxJAeP7SLke67XX3Xb9e7NuyBIZQIu0UJKCIjNSHKlOd1r+nqx056cX8R2FhgK AAaUf8XjGR6fQc0/jAYGbFCK3kI73OXNHjxgyTZyKza9tesXRlwEntjH62Ej9h7xuHlNsHrm5hZg vSq2SWJ5ZX8GwkVeXyQaak/EkD8yMb8IPAV+CAtt2wCOgaSgbAWMDvwOOmp/R3t3IoFaaXpJJ8VE ye0Fk5wU2Ei/m4FvBq9JEoqMC3UzI0WxCyBJQxLuIEFB4WHDr2QuShrCnrlUltQGCX+zn6CdQM+Q qZeDmIhhjFsA9IOCAN4P5I5wHNcmxMXy72Ujk77lo9b7IpJlNTRuH42AFkyls+lsFm7uiA92FKQF LHM6ZGyT6czU/AIy9aGxg/g2VhKwPqP+AMIk8HTBI4beVzVtEazPMqkeQoFLAwUITjGUkatUgPGh Zo4ORvsLewALDWgA4RYYCeYW59B+bTuKAdaOnzl77tgxQV/5qPXNT3e/VPaeqk3ZHaj9AWlk4G0T sWLF07/rLkPxTM8iaJEDF6VYKHfE2lpaWi+eX1ycgSIzfGzwN9pIaJml5jL9ZL6Kcp0I4Dqmu8a4 hvXgJzf1wmALm8H1ii2gIWQnmOIEK+ll/eR4nL1Ci4bw/10/PP/pGuxO+/T1o3IKhbEy9sLDDnhO XexAeKrgTvjWb+1SEvJwem5iZhYmwKMgidKA+gb0CWHHU5BILqn4JFgtMKR5TSV3CqRxoQpIOpoo 5uNFuonLoeA5njicXrsD4RgJNXuhCViBSEnVxZ9XTcx/IGlUuJftDpTwQUHggNcf8ocigQjxEkGS QXiUou4UcLNDyhwfMctgR9BaQgF8SDbDSMCBg0K1YiNHY4/pXfEahrcX3ciaHVcA8/qYs+ZI898b vnIR17hyhC73lXPmL5W5R/iD1knaj0NcZmF4tlo0W6IRryRjYcaMLKjliYXFopkDuR67mLypokhQ Pq+5TX+bq1XLQ4rG6bErFd2BtRX6qcVazi4ZqlGG7wSel7IBCV4D9U8Ne2Upk4b3DZq8JNJL+I+G BEIsyBBAsqjkkOz52oC/Exm9qcszR5/8UXVhwsXkBLSaHZnALBAsdHrvtPn3wV0v6UfzbwO+oWIl zPTCUK9dvw4R6sV0dn4pBa1kKFL4fd7Wlujk3GIqlQMYx4qKXsEiDPi0nO3ZHGF/lw3RFe5vAQZZ r7EfTYBp1Vf+wY2IZd/UiLBhbADh+mORPbs2tcSjmUJhcTGjqmV/wAcIh6FDZeCR14PJahpg/UEc EVn14EShomPI5wUiAzMFB/OW0p6cP5j3m3b8CIIiUxRC3h78pOfQPERwlNGiOGJv3p/x3V7TK0x6 GzxDF7I64TrHlpE53+ltyL/HKwTD2SaP5MtZmIbrdd+ihr11X8vAFptkrPlY3AABzBmI1larQNBY 4FBkFbo6eF01jEgo0NEax25sqViYmU8u5fIqNkK1SoEUaZGoRBWO1BLqGpVxLvQAXOCIXkB4GLET bIag/ID8rIXFFCki4jVNwwoChUwf6OtwviDcQjnjbuydFJ+8rq8jlyoeO3l++OLlW9dAd+o3I1Ga K9cAiAO8IM+KJG2w5Vqyue6+dy9KTkwnU6pmxMIRCIf2t3UEHeGhE7PF+Vo80pZPkxA+aMH5osZL zTBfN593vEgXdbY1ePjkI/vP9s+0CaCjChUdeNKw9GIJR+yaDpICwHMsLfgTlgr6FX+FA5ehcnjm WZlCbM35+69xrMDcEEXJ6tXJrCcrMT2u+/Xr3CbUgRjbfgr7xrTJrv0QYpNWGdX6r7z5rz5WOs9K 7ycSBJGuUcONauxil0ayo0BGuuEN+hYW5mzh2sYtHbpsqIrpDLmgk6ch9FkqFZG/h+KcuSLejA4+ PzKKFJ7e9gR22clUFtYcCAHqWyj/C1KKTJAMRUCBx6GVC2ai1+MB7oZQLaQDnfCesqxAuEqA3OlA dicxW6CiDod9ze2oQGcC2UYotSlLdq9s98k1r1TxeioSgLoPHEd45ZH5QKLgNpBnYCwokEq0SdqG QnIA8oCo/onjRj34WsOdg8y/KAYa36de41jxi1eC5M0faI4VXd8d0AyjSjLkVTF1HS4vwGOUnUjN Zvw2N5SDK5rZHo2Sg6VSaQmEnKbPUfVXUZg1V5EqjrBXMmvqfHZxIjdbMvKIc2OoKk5/X0tHT6TL KMLtbqLoRDAYVkvAYu54KIpiT+eXJoeT03C2IXsAPYPgKDR4CoX8zPycmdVtxYpd8useb8gT+vz2 uyoLhdf+/snK/BLqaOtV51wqC8cdbhjrMfx113e3H6V3r7jBbOnq2bwd9VOqlyemfT4v/FlYbuPR SDDoGwHZdHYJUwP8LjBYCtlCOOJn1HDBX2miiv+EYQrmNGX90DTZOIhovNB40zV7bIXQ6Eq2+Ub1 +nVGZK1YwbvRKpdf2kpfcKNu4NrnQVYPKrFjrQANobO9BbVjSmUd7g84tOFRRecHA0gYqRaxOSed RD0WC8ejIXJYl3XUy/FLHkRB3aCUMy4K+cvxHwlr8oc1DkVw5UoTW+fVcEjJRprFkWp6Lv5yRXu9 xzi5Qe22zOnBzTnPmrj2cYO+9bpPwze4AFksXEnNjv9h02eWUviL7HGDxAmNGggnohZNOBKAjgHE yvMlNRBQYvEQdZ/dEZG9CX8Q9cWQcEVBiBpGBcmMA1wDndENU7FQqO25kGYGmOZ1QlMePjTgd6Tu 17DdouQBuL2ICYfUIQNe3OxSxueRuuIxCDoMXh6eGx2iQkbYKISj2J1RGiN8fMSFX31cuwVoCwqK CStOBe8UMcE9NgcSMRH3b9m5zx0Pjywu6Qb0i6iQazjg6w23JCe08QtVW87lBSlY8aqqijgTyyqk ABbTPGQVgOyoIwOszXSblwXcEToHKsLBdCbIFYaf/FfDop0Lf7tFYmGizeSEJ2DOdofcjc7l/q91 rEBxuTWG8F2Hn0XfoYWrEQVe4SM3eyXCRKXuo4gHa2VqWgAvhLc8IPYS1yns6tvZ0TEQnS4vDWWm yuVSNORrTUTcHifAuOL1RMNBWGzY+lg4NJdOTSZTKK2M+CQgObiH+IncEvxEpqeDfvLETgkDT4wd xrXgWWskcci6neocw/jgoCtxIwXCZXO7aqhKxH7a8ERiv3qoxibYKQTvGYOKHTwHjafC008uEM6O G2cYbpAtXwa4ifxtLVr1K10+hNFQdNTTNa4ydnXKOfeqk9MZO16drCIpOdIMK2VVR950GA7sj3Ll 8szSEhiEkJOEm2s2M5tRUyg40dUebY8nXFRkFXuoYHugNeJrwaIM8w2nCkWy3UbZXiDlD5dUBcO8 hKqqLhT+bA+HBxItYZ8PNabz6SK86ZBIcDtR0pNC234Uo3bIqtMBEI/C1C2BREs1UhhaeuepVyuT M4qz5qfsXarDB2I5ZJ9uXH992M60YtNgofb5AxvW9qGfRiemsOpiLQWq6mtPABMNDk1AjR5pAtix +gJeXWU80AYq57Dp3RgsKzUkA97CNdoYvIQk+IucsMh/5zD92o/rDvc1lyX/qZ6v9M0rvl634NZt WTuS22mwobYwD4r4w4G16/vW9nRCDfzo4PA75y/WECq3186PjaOSeggVfRQZBgJzG2MGwiwoKgSk BgjPO44BcuYi58wV5tHmdKeGF4LdOA+WiC6v9zMfWUKkXkTUrWzh+pgT5+Of5+PpZrflyuj79sLl pNCBFkFeH5/6zFO+sJAETbOMIAd1jqNglBF1APkE/jL4zYk5HvDhL5h/2EcFA174yeKQPkMIxOnQ 8TE4zV0QK64WoKWAopFORyqXH56fS5cg41EL+X3wtgehvGaiigU2aRSVQ0pAAUFQg1Jwsdvz+ZEI 5oSTHbkIAWz/ZOmVQ4ePvX0Yqw0Y7sU8TI0EpwxyS292P9655xemHJQi4B1sqgwUGySI7FjIa1XF 379jp2q3XRwZgx6GCtEyW3VdR393IDFyOZucdvrkIGhhgSAVFoEeEVgsVOqQan0S8mEiHuDtWqBb 4G78jZTdWLkVDsZBEWY/wW7Fk4bDkaEP5n0XpVTYrw2+OYfn13msZKVvYRfWLbgwXOKObswSdb33 hTLsbhaGILhGFEFGSwYKrrkMFVWQQVky9YCtdU3EE3FeWJrETAt6ZRACwV1DHcGetgQMq9vjgqMF RgITuCseiYeD5KQmNhpPAQLQAganrRtHnUypgfGSLLcJpQsza077RKpGR15v+oyQ7CHgwCrrIBrD 8wIhywfmMT+RcMOIk7MxgtNZOceCwcLedOOc5Sv4xK/bVd50mWzwX9GBdbdjfeQv44xbRHL+qTrN vJl7Tu0DTznf0aKDTb06M7lQ00zK4La7UaK1NRbxe71FVRufnvN7g/FAHHHNk6PDp4dHC+WiUynP q7OTS7OpYsYwcxCyDHoDAcmPukfQz3RVXTXdns8gbYyin6VssZDTsNn2uSDFoJAUMboMjHIs7QYK SnlMraaXqg7dtOvlbFZNzpXapNYdrWvLk9l3nnmx8PYBSl/wBeESUstQyF9NHVpxQq+IyhFiDoX9 6zduwCI5OrtQLKnZbA5Dq7U10d3RmslkLw1NYi4g3xfhE0Q+SbW8GXda5b2v15QIZziPIQmtDG7e hauc/yvw+LugcrEmXOmQuF4Uf90Ym0d93/8hYKMAoGz1uh1ROVRkEaimauso86hqXT1tm9b0Yl1t i4URJYeDbW1nx86N60KhIC4fuZyU+1epxGPhnkQL0vVRcwA+Ve4dtVI3KbVEPMQWrjkNQfiamjqb d10dvHPHeGP7x6A63wguO88H0553CipHC5KLnOV80jiDeI5uTM7MQSylNRyCrQX3oa8lgc3TdAo1 PcoDXR3Ay8NT0xMTC/kMikNgu24sLuUujEwPT84uIr22Ugl6SYcelhY5+UrNjfcgPz+m+JHiNTo3 PzQxA71yrO5UNc6nIPoM0ovL7vQjDYyJIOKEIMLhwhCdRpHWvrbWuwb64d45dur8s8+9AAYS5Zqa CHNDwMd7/fbko/IJdKrYZ8ESg4pIhgULNvRUPO5ypRZfs2H9tg2L2ez4NCo8OU1Dcznk9R3dAVf4 wrnp+bGFcDSAcn1uIANC2/RBuLUs9zh1Qd0/yQQieHIaz+Fkz7kzvfGT9JgE0K6b6bo1FpOSXyU/ G1nAax8rRj2vbWVvWYdzh7TlJbd85StezvU6jq73vhBcgp4Od7jSd8FTTuKWANIgkbigtQYHJ/Zn oa7Qjp3rQnH/xNLS+dFRiJVD4gRMg0wux1JOECaxw5jD+QZWYUktQ2ILdDSYCRcOUkSltH8iD1L8 k4Tv65kHPEmN9Sr5RTgqZ3nDrIwOr4FM2zSg/IrpqBqOqo56EeKgLCBcviVKIhIWCIAyCM6wOUF7 Lg+0khbb9TYaW2KuzVSxFqsr/32vrxBB3Wu9jc3Y+tLR8JXznOorHpY2i4gUVJkoAhqA2pjTMtFN i0sZs2i0yAEUfKAsEfg6QEasVKMRlHuyJbNIAMq1t/g39fUgJRdnQonPGPSGnR6wSiBsWyFLq+fN HMy4o+LSShWQEb0yXDTOAkKm2N8j68QkyI9ORFQV8g7oPUQ7bAbc3yQJj5o3cqXmd8tBKShJfnvV vzbQ4s9Vz7x19Ojj/1DN57Ehg+AwYnLv1W4f3b+viMoxBNKpnLc18bH770dkY25uMRKLUgeXy73t yPiLjE/MDA1PR9sSCEiAptBkYpgJsAzmT9C0y6B28y/L+/G9rN51Bjiv21WzwiJynQ4f3j78Lpt+ 3nZDFvoqcLPKLuIswRYqoeDGNX3Q2QBXdSlXQOVGWOXxmTlEOBHudIHaxMAX5ebYEAGDTArQG7wg MNpMugUWnFRsnQ5GaMGDNcMVlog3yjJ/E3sH/bgiDtOgsVw94Fhg5ScYhx/Kj5DHjLnJuTwkrbtm JVcoIagBCIblFcFtbKcA1WOSr6s1AdmFoZmZXFnr7W3rH+hB7BHB7bZYZMfGATBNsRoDUlfKFcgO u2qOqB+oGhQK0D2xCCMpzBXyyBgkrS0xGH2sGeT4BnNVVfEhHJzuhMvA/owkh02UT9WRWYoCFzG/ f6A9MT0z/8yzz10+dwbrPZZgvP1D2Sk35Kacf/z13wdwJr8majUhf4tqu5FQVlEtoOgEUvVAPjp9 /MSloYmPrVtHKqU2SPOXfH7l1MUxSa1uH+gz7UXSuwBhBf5MU4bqjgqft8PmdSOKAnyEycxcorw2 oTigycbhEdvlUb4nNgV0gDssRFu4L5Sr8FMtQ85gYbL79CuvfchT1ti6IdSRmD8dP7A5oHrdpMaG i0A6E9U6wm4Dewf4V8XBaqZzGUcYGipiDl8/e8Uqp97IeuSOyyaHDSWasy/npctZEh1YABCiIZFI Xo6dQgcMSDLeRMM9wEX02StwIdPtWFQfxjEAcb6p8Ljla7hRjhceHiTGCCs5wgTzqGmp4UHmZ+EO KxBJuI08rSD+Y8dcSGmKy4canTDUBZ+6VJ67eGZBCsn7tm31ewMOUI9ResfhqjjdSO+Lxls8djfU rBdLqXQp53co27asLdUcgXAYJSjwTS4fqMxQa3HXnF4/o065UZAGzlvaqGB6k2OVtCSaGotL+gB4 swGEFYCq/pCIIihX0IPDmGAlrupzow6Gm1/ky4Hwqos1pBk1v2sWKKPWWCWxrqCX8I7mQFhsDLB3 aAwZK/hDY5Q3vBhqbPhS9gTgK194mtYe+g0jhU8f69sFGEfTkNhGYzTxCUZhBz5N8IRnY/CphFR7 wyhD2DBcrrghje5Dso5TfuGHryxeSsb9cVfFFfEHCiQqqfmCKBKl5Jby4ACuae/pbevT9NzQ9Hi+ pMPLivog4WgY6WDJfEEJQk6rNp1e8AUlp8+VKuSRQATVYocOL3m1s6VTdiuS3zW7sIjBhT/Bde7F /g6y5NDZQcNTEVXs3xE1VT0Bt1vGHVWcun1dvMOlOceGpo1MZn1Pr7ujC+lnpCrC/O3I+8JUxW95 CNdTzRJkM2Ch4QpOjBfHlOg/Oo+VfeX+EEgGSL4JxxLRWAi+8nfOD9okpFA7UJ4iGgm3hsNwlk1M zELmVEcTs/lDgS0WM+Px8bpfW5jBJiDbMItXNLZwilv/WK4HERK03OR1x3ljMl2B0xqn5UhOIL4r dw8C9tUr4lrYUMC8ZpzIXTp19F5H0VfeAL/vutOf/fknQYUMTYrzrBwU+IDGKgFnLqrHYmW4rEDI 196RwAYNWohzSeRm5zCdoJ2EVDM4YVpiUbhdUd4X2fzkYdeNmWQaO3pIFULUEOOKMjOLKrhPMHtI Df2AbuMD/5omv8vV3g9+NY3XV3rHDbxq5AGw8AMmBGVN8XmBfgkH/V2JSCxIAUZTAweBgsxQ1QK1 FDM97PMDMs2lUjOL6WQhD7kVwPajly5OLiRj4SB85UmtsKjlM9h/mQZ+wn+G8q2gLYGjAvONgtr5 TB7AHAsz2C8OeMiZ8gdoo2AZCjBGKpiM18RUckiy3GHH6IK84pGzZ5965pmFmWmMqHoYhOS1rdpK JET/kX9QRS4cXBya22ImZox1D6pzVGzFFYn3rl1bkVwnhsfRASCqOCRIpkU2d3cuzObOHx1D6RjT 8BhQhqcMvLLHpSsOlKKxI1NLp3ojddtXj6czm0jA66qDkDVUGrGXp5/Qb7BV8ZMVaiTIQgmfDLuw qgiEY4A7sG0HGx2aTUjONrBpwHO7HYJf7CfVZMFzWAqNao3jAKlm2YHasNji0WcBqfGTypXwg87M ODb8EFeLvFNek6F+O5bfn7+h/uAQnpvjhiW2bPp7jb267V/mYbr5Fp3RudnB8SVnirAHPGm093Ai idKGUJQ3FBhY179hc2vekT8zPjQ1P2+D80VWQFgDUSGG6jEeM4eEQGcF6f5IukxPqd6lGqTI4Ugt lzH7/FLZCYXDoLPqs6OGRaVkQ43NQKUW8lZ93qrsZP14u87QFdZmhmcsA813YWL8AxGDxs1BNWk0 YguC9gIyraGeFkrgwUvtwZOV8yRWaoll+zmabs1LA305q9vFD8QIqEIdSYdjS0A7buBb8L0rpt8v D7S3dSRaYC7h+0IaPeIZOegXV8pIz0TSgAEh4XwRu3QIMQQUZTqzCB3jtJ6NRmGY7UXisDkVaF4i tm1XIlLUWZWRCgpFHRS3gE7L8PgcHHEYRaSbA2YhcnVtYM0gFk4ROmxKcHtUKRgeNyok5nLQfHWu C7dvibVrs7mTBw4VTx4F0cUAlQXKLti8U4AOVsHA13uh6MgsGC1TuGVWpXL5vLtdx9GNu64VUXmJ OKH0gPnes3tnV0frwlJmbn4e+xZwjKCbsHnjGqyc75wezM4v+LyklcH37VxvmjZ4XHnuGj5oRkC5 ZvRRvG658dh6LYq+CIlp4eKzdAIEyCaDyU/IdwLsudgUiM0B5zUylWrhkqk/EW+uG1zrkhkkZoOD 4RiBkNlf+ZChfwQGr7t0hcVvRuXL98vvs/OsW6ljfHZH7/PDN/5t5NVAqAoubqY9zYXu2rpad2/f BMf3ubEJhMYgnoe5CZwF/xuQFd6MdCAkCm3s74lHQtl84ez5EdwBgDkGCiYllVcmZU1e/etD++Cu N27fGxTMOvWGcW6Ex6fhgbsyinqjWoc8a4zSTzUKGJUFphy9Vi7ooCFhsqMDSbVckuDMTqZQcRsV V8kIAGBjNehuaxlItCKObarmms623rYEpie0G/w2T4s3GPMF4CmPeQOQ3UG1EdgBRUFwlMpbTCeX UPsVjjvAcUgpwGozt6rYyvMMLjIdIK0y8huMtR8Rc8mzpq1tXVdnainz/Iuv1HJLaAcDLnUNNKoi 9w9eFWK5UU11h52HuXLRhbw+FOFxsMOhhEilXOC0RpzC4XF179zVvWFtqmYcHrwEJbxMsQD9UKzh Wzv750ZzZw7NBZ0xNl5ReVVzOjQFflVSWiGWehMq5w6KK7iuTbCXgV/kfkOUyVYrYc2mA0zSWtlW gTMfP3WAdDtwOiQZ4YMEPCcKg4rDjqOmsYOesM/iJPSzVsWp8BwFKkvszOyE9Cf+hD/HwdG69SLB eYbo6yCdmD1A6+KnhdZJK4YV8WIHqb5zwy80HS1oYGXjWRjtPeG15UmykD3Pl7n5tpwY3EzcmsNz sQOnCAKoSTAD2Pa6AJugUaqWqy7F27MvEexyLxQWipUChO4QZEA/2RTQ0HW3z+ZLKImBlo1b1m/o G5B05fjBUXmx3BZsU7zxsuGG+oeEimx5VYbUC/m+kS6OJEAEWKARglpgOLhA0G31uGJhvmp1pb/X Y0JwfusVe7mCPSp0vB06yp/iJ+omQgaGfrK0Z/6TDsQLRVCIh4be+7ASp3myNI46SOc2TsRCiK1D B3JtIWKlMOn2/4u9/w6WbMvO+8D03uf1tm55X/Xque7X3gANS6AJAgJIBUmRkAQFI2b+kP6Y0UyQ 4GgiJqSYoCZmJigxKGpEDUVK5ABodAPobnSj3fO+/C13vXeZN73PnN9a+5y8WVX3dr/7UAW8h2a+ 87Lypjl58py9117rW9/6FmVcQOhkIiu8y+3Hs0UfJ+D3eBGMjwXQdcc4tAfAT5JR8Otmq04ujM5w aGy9dnMaR/7csYlw1DO9Mr9TzsWi4Vgg5nL4S9VisZ4j71Hr1BAxBxJnpWd1TwRCffCZ3N5ypZov U1ZEYCdl5pwr0RzW/ILk08mXAdhVO2HSJ75Iu9RONYNfmjw12gouv3Hz1f/5fyEVFQ+iNu+SAmJG GswqjEaryc+RXyP6P6LUQl7skYzDR2oMPY2DOdArD4aEwtmEI9pqeVNDZ8+eZaG+s7DMlWe15R4u wjOnjjEm3rx6W4RwxRkX92LPT9ZwvDdP2Ouh92DWjzzUcEsjJVuWq+sYyzKu3crUWTdvAQMyG/9r 410Vuta/JHoTp17wOGsjtW5lSVXSSz/+0E2jAEstW3bYg/LbfrJx1Lseue25d3Ftc52sd6nxVSXu w96sM2BFMPpPD1Bz2L39+d+vdl2mtwnMBUjlcWx47PypKRBVWsSRvpIiT7oF6ntoDjcwNDg8MjQ8 PHjl3OmRgfTd+ZV3353GiRP1HtKjQktwIMYFme3Pf3wf1T2YYNVkazQ7brNvrLyrnTG3/HAT3T62 PbFfpyIbTAITQOMSMa7oCUF8lKeRTxE9+ApACg9XMxlSlOEATVV9iNHnymV0g+GWUv69s1tEhJjV YDWXW9zI1DotzH0kgv/WWcvuzm9vVRgcteZOLg8tgWm4u1uIR0L9sSizYTubz+aKVHua+aqnRKwQ n8Un5w0QXYTMiugTbJZ8SfQaU0n6DKMM87XvfO/+7RtwZugBS85UnEczzfDqfupv7n/4u/9QMiAG NYDeoaJxkv3VEUdLXVZ5MlShSOjmzWtr65tH+uJDQ31OgKqOIx2JLS5tza9spaKRqXOjHsTm8D7o /YdjhbdAMa9I/PWmCnseixSi+fMh0Jk1VZjtwjTXB3afFJvjsadjjuIaQB++s9BR1EnnAWoNyk4R eF3FFLUXiT4wm/wu/UbN6QsT3upPJGidHJL2U7JAfGWSGJF0eae1Ka/G7MG+58ypLLQIxHT1oS2J C0P3lfLGn4SP98CsZmDq0mivDObxk5DYtpIi+0am0rXBfLXVr8bASuI7mfSE4WdI9CYUbXfbK6yD 7GpmY2MLjcThvlg4GUEZpYGmAxnQpE+UxsPuRDpWazcerGzlNkvHYumhiSOMES5GXfYLKgtCh8wh X8ulFxYyAG/bERBKgjbn/eA3A3w9xdtD+3/ku/accfsAlLck00s3VZThvBlulkrBmGJoHbI8Fmhd xf0f2w76WST/unC8PVi648waenvuuRB+AMeYHCScwOaZNNK44/U3bhQ2CvFANBVJYk5xaqnWyZO9 9Hr7IilUMhc2NjKF3WQsRJ1OsUiHZs9If3/YF8wWs4K69A0F6feE+W11dkqb1WZ1cmAQ0cT13e1U Iux1+zPUcXoqsUgQn3txbRP/fyCRxE5IhrNJOObhMJhrUCE5VK3s7/hcPg6SuAXlTNRw0eupF6tr mZ1GtTw5OhxJDzCp5KSJt9akYbxoPul0sbJ9EuSZgfyTZ91THC1/gbs+0CvPbm9xGJzqUj5XKZbS R06cPX0aF/bOzLw3GIwgg9ds+JMptDiQML1x+4Ep3TOrq8GpteFE9zw+ihfbMLSNRFtQtsXZ0Gfl NFirruUbW/C3hVKb1yxxXcu172q3WqlR49p3N5O933Ovbdfa1Kaqk27v1Co13QfqF+d4v7D6scu2 B3d/uCtqzoGNqphf/eH29Of/lLSawgqIYoeg5KSuRLPe5YKZcPzC8WcvnM6XK+9Mz+RLpVAI1y3A dORwEdBiCBSrteTY+GdeuDI+MnDt9oPrN+9XSiXqCtHcwEsgKXpge/s//3F/VPZgrLwxLo8ek5km FmS+f6XRk/sZGvMCTjDU2SkzlfAIvxsK0sLGdqFchipO/2wkEvuCkYl4SpgOzTbscjxpHOQ8jnup MjkwEA+FCKfi/uDkyAAecrlUFjnyep1+culoFB0e1gMBvtHuaKOrRe93T4gez0CWaJjT/VVPg8xO YRNbgbLhR+m0d4SiYdItoEF4jeh18XUnJ0aHYolX33jz7vQ0nyRdx/sYkPzHO5/cCfq47sn9u//o dy08VOTnWGIVMnc6gwFKbMXHDgTDtVY9EAxQk33tnbcru7D3Q8n+NIln6KK4GJntzNr69pmRvvRI oooMBrposEcL1UQq3qwgmaaZDS6OmEvVH1fsQ9nixpNVR9va8IjhkBiFFvFaLHosuxXvWPxldbqF 3ALLBegcgrLN0FXRRPXN5X7PO7Z9av0Kt7UHxbgtB1wei0K3yqYruKNAvL4K01rdeTkkGxOXYMIi 6spRmUkocnN81nCSdeJa4o5G6EPeowuSFWeLr2ZKEHm1x42y53ovJmNzoJXjaSM+9vw3XohqUv2E m8VUt92Wx42KHImbmNdgrLZjqAdoh+RC4xb3XNcUOR6P1wkGF074C8XiwubKRi4zlEz2JSPueLTi 9RY9DXfcFUr73IyUiJcWnquzG5vbZUe+fHpiLBKJVWnvzHXw+Z1o9bE8wFRr1SgP7yBu7qPTEMGf EOM++O3pe+Wcn+76vmeVMScVGBo0UqBXfbWm1AwGD622pKaURi2AupIPkHBDxh2OZ7XSVJ3IIFUy FfRt6GYciHSkZOZhVNKc7X1hF+Hcy5JpKAc9Z0kf70H2ex8W/5c2p/jVXirsy1TaNl3+pQeL2yuZ kNt/fuoo2pWgZOTD5pbXx0YHnR0/hEJacU+O9g8OJGg+Ua91YCeG/CFaBXmD3lQ0UadxE/Mbq+tx FfLl/lgiFk4oDpMbjCcYDtulfKtdJ2DbyGS4/mMjacw9DGaa9fmbAa4wJQQcEbNXqvQZzB6XPxwE AGVd4VCJG6CqBX3hgWh8bmWtsLU+Gg0nJ49KxINj7/VXcCvJ4uiolU1cdHvV/PdeuTR1UDi660gk U6nxkaHNnezd+aUSi7BqIxw7MnFkbBj0852rd8u7ecYUigpIsoTiaFpSaGvF62p/rH0Zn91sD7nI th9s418CDpsOohYubiHUliNvBu7DH7I91663/liHBemV1LuZjpBiv/Zu6iPZlq4bFxgHvxsf2FGD PbGtj3dB9C5YbrkZj1ujAz3s7qn64Bbsib9zL4oSk37w7tE/xF719ad/8WdfeunZc7lq9QfvX1/f 2IzH44koGhuI6kWxGjR0D0cin/3cpz7/0nPrWzt/9spbs7OLjnjKHwpT5i9BMlEeXcDLgo2a0j7G T6VUfuI/7Gnt0DRC8mF36tiSQEgVoIM0qja5H+nUY7I4Zk6FcV2jEZZV0k7MmmAYsW4fElQHWOwn dtTG87VgOp0mrJeRSJgzjsYhJpDKIDIZq9nM7OomNQG8O1+tQBU3jkm11cRjRyAFBD1A+2u3B/mU YkUuUxIlVUik7TY6XAhf49vAQIE7QexVzJV3dvMNtLJpcuBnMDSKhTIUJn9QQDUrQFeClum+IiGg igrI9Od5cVaUbO73Dsbj9Ev44WuvdUp5PouQH/f4F0/sBH1sd+T+3d/9x3Jt1UU0yTkhE/CEVPSS W5clDmMHn8UfDm1vrF1//d16u31kbDASi+ZqtURfknLa6XuiwnHlzKng4AAzkHyILJi1GnRUbQBk oGfhdSjzmq+R6k3FDiznt8vaJvgT19hA5OI4WxC2eOXKFQEN1416Umk2I86vIo0GKBcAXV6VBd52 oo0kuvja7NANB0bp6nBRpO+gVJnxjXT9tuIDCkMtJoDhAxg8k8+a+lINI/Ref86eg2YQf0PMN1RM A5ob99w44+KZ6z975N8ee27cd3PrOhUH/tn1ys3bPwAi+JjXts+H9LIob4Wb/EgD75inew/MJre4 qk3CFWpAvSPxwcEIXUnW1za2CvmRwbQ/FnXGae/j6wTaTa+zxon1dybPXLrz4MHS3cWV2Y0xl2ew f6giXQvqvliIC0bVOOAN3WcwEC5XQ7pAH3JqPXWvXEt7HztzcrrwcLmnGFpomF4fmT/JEzvR4qYU WtI/3CMP40F5HeRcCiaEqUP8B1IlaWAdyZZ//ThWfsB5EFahFQR2L1AXydnn5An3Gm4QyidM8Had P3zB4PLS+r3rDzj5ZybGiXIlJHU4ENOaGhwB4l/Y3FjfzqSTUebgAnK4Hn86nsQQZwuFSrOWK5U2 dvMwVVLpcNPd3N0sQI1hFWNviJYnYlGu5OryFnHuaLKPYuBqBXpbwFFjjrqpH3ZVDVVTK67FZGOA hC3JieMIZapwONpcW5iSTm+f27tC3+idzYCjPXXyFOwMVg5Ss5K7M8tC9946H4cdQYcccB+Zt2PK f7d7MOY82LNHuMPSE0xAUpLLIpgR8zjvv/XWVmZ3MB0fGxlGmwXOaNxPSe7mzfnZVF/k+LNH6flc LhRh+hN4E6sJTcS+7bFbjIO+h1mrGIQi3/jMNuxtPG7NRKqRfHg/1iXTFcGg84phW/6/7t+6iPY/ Bn8AInwEg1YnmB/a6yWbcaV+gVly7FGyN497LG/PJ0X6yRyGsXyW2baZxVa4p8CSOa59AJbH5uR+ lv0pmXJEqa3jNudbD1GXIOsUmHiqi9rjSkM3gyvK+BhLJkZDid2V3Xdvz62ub6f60xNnpqgJcrqa sWQ8GAnjrXnd0ePjI6Xt7XeuT69ubpw/M5k+dSSf2SLlRZhHnI2VkUMQb9HpC4UOS2556qa8twps bxpj/YTsZPgpmCJI2RRFypwBpDSpGjM2zdrodFQrNUaivI7mL50d+HirQwYCGHtfx/ygEE6kwx66 9a4zvQ6BNQtkFcE8Y8olEhWgOkD3mEL5ze9fLRfqLDr3HixTATCaTDNCMZ943jvZXVp9Tgz2AR3S 5C8ZSYSCJDlZB5pObweMHNJhIholJlnLZtrVFv46f/JLq60KfrrfHSyVy+Goj24k8GTwGT1tzg8X mTjG767DQlEmAjMZxJulXMV5lEbJXNLoWEw8EvjSeiIaD7S9neml5dn1xWPHxvuOTCECxEyFXWNs RHfiG3fJnmYfGYv71A7E/bv/8B9xaWsiviFfIsU9dikK66GcVCmj4nnlLYTCxZXF6ekHtM9+5swx CKjgXQSGDOG3rt51NtzPP3cx1J/K7KxTMsa1QMVa88pm+u855jKg1bcVfNnu56kJTOEuGTkK6fMu CIuqUxgiiuDs0mFKYWvLpyZ60FdlM3C2PHC21MsGuSZHJyInMHb1AS3cqerE45NKTvGVeGA27WEk JaY0ytEiT3nMMxbKpBLsll0zxr3XJbeWJTVwKjYpNe4GvTQuufrqxm7rGqO76nnG+rM7YQ2q0XUo 9nHSn5Ip53jtiMnG+PWXSNbARp3EXTeuO5C2LwxHue2CCdGGnB/tD1dbrbvLSzMr636f8/TIcDQ5 WKcDDNof7lYbTY9ycfT8mdH+9P2ZuTuzS9VC4+LkWHL0aLOQ57rxJdoeTgodCJXajJ9DdlJ++qbc xuKsMKu7ZOO6MHo7cDFhxFLPCrhEK+JSJ9x0hZpu7oMtd6BNvyS3H2zYFw75Al5aGjNiPUgE1gEc yr6wD6h8XwbLQRlvHW1mqHQ1jnqsRXccddcHNxB30+UOgDLiCeOt4UIDlc68d3dtfYfVlHpnOjvR 3rOFKk7QH08EabcMcjQ2OCiDue0c6RukTAz1cDRaYlEwdxdk9HQsjGLm8tY6TCR4h8ir8Ya1/CZx VQSNHqRZgoFoIETFqxveUsfdpsUTqRM6sxKcMIzUgRBCC9Za6oewOloxZIW2UiXLD5X0qdc3Go1t b2eXl9cb1dyl41OJkSO8DUjdmlHqJnEOjSjrT08LOdKe/4hToHGdDgehQ9lDQVfDnpWNEMcz4uy8 +/Y7K6trAwOp4yenOGVepysS8N26+2B9ZzsxEJ06N1auF1h9ISeQ0iZaslwR45fYBZnGvisaZgAx 8xopGcsrt31tdbWNX2PKcrtvNUwS7Y9geT3qoPdAAeqtG4/S+JSqk2V+nrpHUh7FPwa9V3ROp4zZ he5JxbX2zK8aUNvI7pUh9Hrolne/dxjG/bbu985t74TredwdkH85ptxagPRM7h2KpD3NebNjFBsM AvPNZXYdXjKXXmxvPBoejKWi7sDubuXezMLc4srUKAWCY3BMy7VSMBwKRZMIKJMr6wt4V1bXr9++ N7+88vzlY6G+pD+IY9XBCPLdFIJycWrUFXsFTv3gt6dvynu94L211uuXxqf45qw9oktAc7NoZGcr 649GmTXYPpWExPDJSsWGZE0oDPBE4WJNnCFK4KpUbIhRMgv/I7eDfpdgidatezC9Z+sRb0BIpNxA sYAvsJmkrPG7kR5uLe48eLACBfDzZ89NDQ0VEVdoOUaHBnGtSoUyXVmRGt/OZfm2RDQB0eXmzBwZ W0erQdtPmr1hqXfzue1MfjCUiofCGNZssbi4vYENTgaSsJIRKpDCeohNSGR2OtKmO+gXP080VbX1 H9lhFVOWyjBdoMSNlKktwrzyLxgBfeNqVZaH+EAs2yjPrq+ABZ96/nlq+aRGwfJ9rPDHyCr99Miz 4JX/Q34wmkYmu4ADjp6OWDFtz2k5lXqOqi0aYLejwdjO4vzMnbt4vmfOT1IURokn8RoNuu88WCnU SmdOTiQG3OhZkrmn7MpnrFzXjqv1ld0Kd2OPJ2joH3K9aPVuLKqxsvJYrbVNL7GLKi34Wy+6oagb 3ou1UY+MwLGSUrjH3SbLLqQXZ7sqj43MCw44XKk2IwEHXOJNeUb8cWIC8wA/S4E8yy0WS27CNvOr uhbfMnPqW9h62zZu3vXBLS6LCfqs+K+78tjj0OzVePF/CV650sa7tQAWM47w1roc1o82ao9CgS62 vKVaK95uR6R5u6vMWYuH+s4cS7pdd2/NbjzYaBeKQ/5QqG+gGYdW7Ax4UBbPV6OBvnOnB5OxmZmF xTsLuYXt8ViSMm1vAvoT9SglygXdrjB8NlN39sFvT9+UdzPkPSu08X/Uc8ArRx2MlCaV0v/sn//b f/ovf/T1P3nrG99864+/9eYf/ckb3/ijV//wGy+z/ejV6319w/0jo9QswsFg2NBxj6IpLJntK3Sd BnmgbsZDz5g/lYX3QU6R5cs48MrhiRpT7vNCUgA89QT87Y3crZszoN8Xxyei/uACDe9bzoG+9PrO 0loGJrgfM7q6tcNcjLJEZXdXkOuIeTZpJra93ZeiONTL42KtPB4ZwSeHmINcylZpG9Mc8UpmG19A LHO7VUJQt16KRinod9SbFUedWiNalwnCKY2jhXovipGsigwoERh1tCkuEKNEAAFoQEzRdtJfbiAW 2szsrG1uhDqN4YkJdzjMiRBPXGlePDbuKajMBx88H+t3KsCilkyNkJpyg5aKgKSs4OSdxbOmFAfj V68HA6FhZ+ut198olUqTR8fisQhsIPyMI/39r7xzbXF34+ixwdFjsXy+JJfFh2qOkWHpsXq239s1 2cYBNw61kEksLNsECta7cJn1qGyX2TakIsNgOcDG3po5BdAPDqj+unAGFInXf5FiMyuIMmOs7zXF b73HaGy0fBt6QJbSg/GTTCdKkzE3ttmIQOpj2YmyoTTE0wOSf3SVVOtnwy5WGtQsCT3m3NqtBcj8 JZhyw3c08YgeryWfJzDX3tJlZxtwAtquRDoZRPq4WnX43FKyVW/Hk/0np07H6i3ax9y4MzO7vHzs 2MjAmclquQJVA9GtQpVB5T8yNjYSDa3Mr7x17fbubgZlqcEjg/5IqClcVY7Dx+WxaWUfdJb9RZty O43BT8MSUXkDbVf6agVDM3dn/tv/1//8R3/62s2bN2/cvHH95o1rN25eu3776vW7127cv3nzzqnj Yy984hmhBhgRWun5oA029rHYBxYMW+m+D3p6GJvMDJBGPycKgwv3DCCD4sm4M7Q8PTe7uBnyBjn5 jbYjHUvRv/Pe6vzGbi4ciIRDwVy+EPIH0slko1RLJyITIwMbuzsbmdxRYLRwmMeVer0/3O8HN4FX 6nQUWkXyKBF3hKZCWHbAdObhZja/VcxHgqj0uLIo3bepwheBYuFXSOaA5VsgFykyx4TLrKc5N7oR 8IXb1JIxeMrkE+rlUCJU83fenL67sL46deJYeuII50CGrHihMn6NV/7TZMr/8T/mp5OaYhM7LqZJ lFisqilWbO3wIvGOaCVCAfY1+oZKW5uvvX4t3Kk/e2pip1VO9Ued7QRwyrvv3XVWHC986SWPF7m7 WhiiWidMIqfuQASvJTp4nZqPbrB8CeyYdge5hVYLEi7Uxoq7Wem0kLPGIxapwnaL5iM12TrcUxQu 3rQIoUs5qipXOOqQVdFyaCCw42DsMY94kosvBBjJ6giGohIzyjfhnl/VbBUldd/GZwchtD13IbRY RaFA7VIyqvfyoFXFkZcNgRf0RWhZA++F3jVaa6YMHIt1btQTdThigKS3qZ5IA1vZ4LKYcAl2zCuS 6VESrGxGaUmr1qyloNcNUy+YjVyBPtJ7WSkk7aDriNGxEN0UabBq6Rv2NJ3vgiPmXGizdZtjo2KY KlKON8QbZTbJEOBZYeWLrZHwxBbZA9AWojQomrCBnTRqFMTXAyUYlJv2vu4mpXmFI6fHBkbjK5mt W7MLazMrJ1rBVPJ4PU0M54Te1miVwolw/6lJEmPrm9tvv3O7WWwc7RuKj532+EO71BpqAzovdGuu qFFk5LJV6+1q3Sti63ydu+aQakGlKCEqyEXEwzOyeDZybFxnHdcGQrVPlCUobtZkA8GZ0FEWfGDk g7y5rsqg9cC6zJwJTig0vmKxKKtQNLS9BSCRiyAINTF24cy5xYUFvIjTJ49/6vmjE4PRly6d/Mxz F8+eHkI5sFoqkrXzBui/U5EASIWmutGRuc4yTiRO1nsDhGpaBqfF5KAMZdfwHrkXiQUzYh7eqM+B jYbHzQxBV4UuTx3ogoVd/0DYEfeuLK3eujN3eXj0xNDkDvQWKnZ3O6lA7MhAP/Z5i+P0+voTEY+z MZQOupqNQDk4Gk4P9oXqzRoNncMu/+BIDG2uSrGGhmLI6UdsNOWNlbNVmKnS29PvWlzfdDU8I0MD nHVYqBF0X4IepzgBkM+E32PcHSaQ1GvzK8l3MZhx6X0MNSdGgTHH80GXb8SVcG7X1he31xbnLl06 HhwcpDE0bQdoRFculIGNvJI6swBjK7B+bM3jR0ow3gZy4HikvPgDL4sfrTc+xGB55NCMV9m9GSeV brw+f7C1ubmxMJ8rZMaH0qmhvnK54nMnUbR5MDeXL+eD/YHx8Yg/4KLzJ2W3IoGCCC2JR4mOoAPK cmGc9YZJe1JnLypOMo04rcZ93iOMW861OuS256zutnGuRYLH6oli0quyB1NCJpO0SwY30xQ/Uqeu dTMwhxp8M4vlLXt0A7x1NWv6bruqxxgKue+6T+axuBYa8srztltuQSV69CbOMDfr355z3OuD29/Y PVD7/VjWrrevLr85sO4O7Q8+/C0939sL2nffbH6I3IxXq/uzHlh5AE3k2m/b+xYWNJ611WEsPVzM G+WCKDchdT+cTNdL1bv3F69NP6hvb7T7/Mn+JMRkZE7Rs0bOdHJ8EsHkSjb/zq07792cHoh6h45N 0EwMVJU9w3LEiNN3JrOV4SKF41FAaFm+1O1iSdf/xF55DWps1cXYF7h3CO83m/cnJBsuymFuyIbg jFOCyCWh2Q0E8/6BNNWtf/+3/96v/sqv9A1OfP+HP6J/zi//4i/9v/+7//Nv/vovvHDx/POfuOz0 u5s1/BjAAKeoltSFyGiiPx0je8CePjav2Nffel1bmpgxYF86/j5I4AEGv5a4e7nQMo7FM5LZ5/MF Ql5/Zo55ve1revuiyWKjs7q1NRgMRaEMimKiVNFRzAnvsFFHZk4CJuq6CHIpCtwtljIFDL03Hgzd W6GugAaBxBtuOgMnokmfz8OU1A6ATlQV4bQkklHDIwi6AkxkVm3zY9UqaHQizoRVRmdcGzNCmfTS ewof0UdJA0yXdqHT2GqUtoqZgaNHIsk0QQfIvo8Qr9UGS5Jeg/aE3Pd6mji/G+3/FJnyYqUCl5PC rdzW+vWrt/DLzp2YgolOA+3+4eTO6uqte4vOcvXi8SO+4churuwJ4mZX6WEh2UChfQsIjU/QAPKi tZ94mWxYTFBtHVM8b1liNdVWQlTUsJTuwk2sv0pkSX2mmGbkDKXyE91ElTYUMUXcf1E6VL1yLAKu NH+aJ8V3Vr602B8VTRFNFcIDpcp0GwPJ8yKSbqVFJTMqnqw2sdFZJmbDMuAGO1F/Qq28beTFrpg5 afAJA/4YTMUaPHuD1N6pjdt0B95D1vlpm3I9G5ZVN+iPZU4eM+XWj7dPg8mXy6yTcwGLzQPmjaxm /yQCyfFMfvfB+sq1e/cTO47BaigyfNwbTu8WSo1Og2a9kdE+TzJBgL0xt3Hv6v1IpjiFfnaS1tA+ lC5d3pDLHURUDz+TqgUqD8jaYENo6dl0MopEuUS6CAGFdSQyMP07VXEdeyzqOOrJdhW7hfMmtDfd ur/2oXl+eFNO21JaK5DAZKOyieMEk0jRl6NcDMVC+WLjX/+bf5sr1C5fPvfVr77ULBcGJ8adjUql kGEo+MOSGuVUwxToGTxmmTJLd9eI9yB0OnQ082RwOnNvOxEHeqHQ2OGOc650MFrNTum92Un0DbZr rVsziyvZLKfM02xkVrcnxgbo2J4tVpayGWYLUuNkb8kr0XsCDS4qftBT5BznCzRvbfX1pbH11AyU S9V0Mk61PYwUjD/6WDLucaxJ8LY6kkSN0G6sTQUsmrdoJQLfk25jZrAccqnElOtlMwCfZcrVJCNx jtPnJ2OqIk3AWQjF5EqF5YWFsLN95rlPsJysZ4t0Eg2gOMB1dOPCW7jmQYtzd920EObDLOEfnfce 2iuXwBuFhFA02qpee/vtza3tdH/i2Imj25s7iWTCU6/dvD9HZjke9x+/MCjXTzSR1SxKYlNy/GrR hEBuIdb6pA1mm1BRvW3bjJvw1zAo1LIbvrnlOqsLLs/bAbL1ebOIm93ZhtP463s8d7MLm76iDrn1 fvuTam9N4KoOgxWsqtky7Bc12zK/TBm+5gKNF297VObPrum2IgKBSOTW4z31muzuqLNTpfaQedqm XM7kninv+R0HeOXQRdWYy8kQUMdKApD988FWblVpHOOPjk594uwxYLB7M0tAcIvLK9jiwamxaDxS rVMTXsChPTJ17LlLF/s6ztu377385ntbayuxwUhimLyMqwRk0Wr6QoLc4AvQEZh8nfTb6wY6MihR yJWTZo6+a8esc2ouyH7T7kmZcqfHy0/hG9AYZBiIj04PHZ5BxdfpWVjM/Mm3vpMrly6ePfulL14S ql2ZBkuSJA5QEer2UucJMVGECuyjNKOpxzTv6S6Y3yKbOrLGs1CMTaUFrVf2N1xQxDS5SB5CZqGw WcR0IrUE+pzuD0TWFzZWFjd3t4p4XRFfYKIfOrl7E0GscpkC1TjhlMNJRwo0bzHqACLadFs0xFm8 R+n022ytbe9EvKGpkWHWNYRu8eUpmxK9TCInr4c3CO2QlR6gVWA6D7X+TDEQJl5qVKEIs3ibDke2 e2R+qvy2jiRtO8DokmCA7Q7TKRYL0/Pi5sriWnbr1JnjydFx8DqQrjAUSPqgmQjTzNH9BoCZht3o 1wKZPzoW+gMfyaFNOUpJ5fwuRCtnJJRZWb91e8ZVaz575mTdUSAJHwzGd3ayd27POyrOi5dORQeC lVqOSIpwTmiH0IkcLsa7VFgKw4TWripeKKop+NJCK0YT3CAshnJuFQhZRaEWGmNKN/Hf2RPkdVPq qfeIMloac2444/wpfHMBvs2rbCTTtQ+RbNqZyNyLALrRUTE6iJZeo/QbJUqAz641qMJ2N8uSsfta yGroHqbPu6w46pVrK0UZImbOqS3vIhcmGjYjSGlCPYbbsjlmaO1j3MXPt8ICey5buztgJbCHwt53 7Nm17ke6R6lHbo17y8WzdmCgLXNIhlukAYvOE5l2GgSrQKSuXFJ/H0AZ29cmgve2vXQlSCKA6J6f p3ZwIzO/PFKvD49NhpODNWjVuGRkQfzOeH8C5/ve2uZ707PVBzsnnIHw1BRpdWk/26zUISHjuznd 9Wor7Ir5m/5A0xdo0YKHg24VAWyQAhc1H6OTaW2mySp/8h7zWPQg7OarVtb6kQlzeK9c6yEkYy8Y NC3PaDjv8dBaPtYXanfKs3OZP/7Gt/L5yqULp3/pl68QcrhaDTBi7D4BZrUiTB0K4oEgGFh7GIox YJZ3ur+brdfB2PGHhoUd7Vk2f8/4c3kl0yAXT4FJKk6Fe1SrMTucvmS87fcurK4urK24S5Uzx4ao 40deJp+vBX2BkYEkrUKILRa3dkJ4wy4vLSiYMEQi+Mp4bbEoa7M0i0uGgul0nE69+VyJeS+CBj5U y0k+uanah97GQKmVm4J6u9oI6rp9TmRry/SXwtkPSDZF5oW64zg7Nqaksa+cMaGrSRU6S4LHG/Sg a+7IbO9szq+FvI5T5y+6kimlfQqfReuO9tyqx625jlrdpAfenhPwgU3oR+WNhzblcGLLpZKomXt8 k6HgjWvXttc2RlLhsROj9WYrEU37XK4Hs/Os4uG0f/xYqlIlCwT3XGpMxJqpWVWZcExqG36LRS8R eqAxd4KyqFiF9IoyoLcyUPSh/ZQ+IU8ZGERfVBfbKJkLa0U0soxMuXnVSJOTZrV2pE9bLxp2u4kE pCzJigl01+aLDRpv+Z/q6BucxjjmJrqVadMW9aSuL6gTSf58xMFQhFZNpnZyMaOhxxbvjbhHvXJW jKdtyu2xebApf2iNsd+m4LLxjDUYk4S50MsEUm1WihVoEhfOn7o4eDSfK8zOL9++M7O6vpJMRkJD fagsNusVb6cdiSZPnjp5fGysli8szi69e/3OvbXVYMA7NjUGs2U3nycg51Yv1/2+oK0qIKwMWY2l mR8T8iG/qmvJzPl9ZD3TX7ofWn54U459CoaCOInSk6chLiqYCeYml9mGipnNOX//D/44ky8/98yl n/v5ZwtbOzJKpBkTGrMcthdAGgcVR/5Rr9yYZEZB12808JzlTCroZ/mde9bcMuv7GRlpAac3A9so Yg6yJd0GEOoA6kmnBlq7xY3F9c5ufay/fyCRxsShnkI3qHAkAM+yUKpmy6UUbSScrmyhbNQQcbEr NcCPJj4yyjsifiH8+vbudh7CTCQcZBTUkDRwIvQAW0Ei40atjRoXBLl6tQFMgh3N7hZ5BeyFx9JQ yEJXLMhIf02HBs9g9qLSwUgAW/F4qGDapsrU0cg2yxuVIonLo1eukCWu5HcQv9X23ZZLfpBj3nue 9l8wPyrm+scdx4cx5cJmglnQ6YQGx4q7ueVb09lc4cVLx2khwzobpGa33lxe38nu7A7F+6JxGKTQ iRg3ZMQbJD3xiMSAsmQKZYIKAdxessc8p4UATZgL2FsJpERQVe6FHi6Ec2gn8rxssI/Nn7BFbDVD UamFfCp7kjJoY6ol0Yr9lk1ls4QGIz54D/lEnG6+p07sLocl9HOj4EgkJ5WfZLa146i45IYho0KJ AhlpIEGIaigkyjoQXrAyZtRV15FhHu/d1Lyb2yMVej1ussLUBvy07L4Zy0/ZlGt3dhs5si0f/9rG w6QF1CXXQxMVSZ1ypjm3UmeEhEGdMNcR6Tu6vbhYyWlkGXS7Qp6R00OpgQiY9tLG+vLt2dzC8ni1 3RcfDCaiG6AtnnbV7xw6Nnz54tmoP/be9MyD9x9k5jd95epQLBxLhkinEqu7Qn5YTXydqLWJqZMV pKbpaJ9InWgXTd30t+ydVVs33BB7uBf23z7z40OY8noTT1yUEMVBFV8EyjbfjJJMMBzc3Gj8m//1 D3YL1WcvX/jVX3mBYlBtnKPriLifwB2dRqW8vbmNF2xccbO6G8tinX8dRzoIjFdhFlHLkNuup/UJ 3cN+m1s8aFhYwvJWtTvyiBwmNUzMlHK75Y95Y/FAtVLcyW9u5fLIZiGW4ncFU7Eo02F9Y8vT8g9E E6Ig7vbsFvLIgUUCIRwwNG8r9SpgOlAJpf/AKtR47uYEPQvFAoKHVKpSeiByWYJCktiKoKBSLTGh glEuaB1FEBIa8VRYin2NKy7/avql+1OEaMffEr1QFSqjrlzPZwsxl4c204trO5vrq8fHx/tGR1rt qkhw4fDvnc29tfyRi27Wy4+vHefnHNqUixuDxITDmd/NQDU92jf4/ve/t7S+9sLFSQRKyw56hIXH 4tE79+dRZelLBSdODnh9JK8x00JOkWp6TLn2+pHJJEU6Jr0JaCLcqkajYvf+EUKhwubGqTa+vEwS fUbGs5CuJGA2PCzblda3yU1tt90rSAQQBeGxnBLzcZ0UOjHwpAwkbocAtoMvlWYGcxfbqlNJy4kt tptJrhsOoRoVhxQQ6xxTM22cKkMy1IH5CDPdfMoeWPpAgZkeJ7JrUHVZeMqmXCGjhw5nz5RYVqVr GY1ZkYjdullGRk2MNF50k5ViGUZvxBcQa5XL5H1O18jYxHPPnHeW6otzawvLG7lCYSAaSJ48UnY2 y9SENhqxgD+aHhsfGn9ucmx9feP2vTl6rldrldGJPoL5cqNBJo11HEts8HG5puS1WUphU1gTsntK zeH33ndPuDz/pEx5tVzCJ61XBeGhoaUYGUhZcs1btVp9cbH4R9/8bq5Yunzh7M/+7CXWS3pgakkM /ie6wsKb9vvd6EIzZLsHaxtyMTKaETIn3DLiaskNabJn/HQN+95VfOgRGuCQbajSFDaJES7VCyja eSJHXmGF6R8c6fN4Fu7M3Lq1tJYr0pqd3mzJWJT+Pw8WVkH2h/rThFpEXaD/uD2JMMUlLqCVeqe5 vpthVaCHAUh6KtaH1C3noS+V4MVKuQ5KI2AL2QT8I0x5JFQoFDgLwbC/hHO9k+ez6WTMLmZQj8f0 lLDtLLNY4i78NzRDVCpB/ATOo9dx8tjItdXVB+vrBHBHTp30R0OsIh6PiFPaC+OBpvyAs/VxevpA U24No+6kVigAI17tIHpZj/u91HShrZHrdIrZzXfeux5rek4cP+6LhnOZDB5Wx+tcX9p8/9pCXzBx 4ZlLyGoVqjlnyJHP5wBFfW70Ofw4sA2KByB0QiQHPxdMG6VqufY6mu0UpOLRljk1cIrYXgs9IbVh yN1q2FWGRQsu2i38tq4qi1E3BIVXF1s8blFD1E08eeNlq3NnvsuwZeQN9SY5GVIx4mIrZ0ZWEllV WuJzySQTOWDRL5WfIAcmXrlxySUzqjcD6UigYBAIY7EVclKMzvjeBgU31l6YmbocWC6vnH3jn6jD Yv4SDru1OHS1wB62swLFm7XEuNEWQqRpSrUIAhPZyWH1sTVpa79saeBoFz37V6krrjbQoJlWRZS4 vxy8WCZyWYCdQiWR3AT8BjBgFmrT/FcaWTbrEI4nTo0nY/5Cbnd+cePN964N+nwnBkdT6HuI3C1y q/VG1OU9NvTM2CC0htmZ5Tu35rbnduIl92iYpgiDfrerUSvmy9mGs+YkFSegvKfR7EQRyIfjQObM 6xducr3lhqjiDXtb9AlFkBeOiA8GJIpOEivyRsjKxu0z/xvn1jrDe4tUz2q1//TGRmldvoBKJoLR CgNXtUz3suDGevUbgpWXLpw+8dWvfpoGqVoJA9qr2Dhhi4Q1RJmcJmv/3QnY46FbfoE9SuSg5Lss b932LM0AElKjHID+KkOuko0eo1TEgylLBaXENARRhNMu5hGNj/2ellcQ0Fp0KJmtlGZWlza2cjFX 8PLRkzR93dkF4ipfOHJcpq+jMbO0UsgXoz7PYDSOrwabktiWHnIbmd313VypXgs6A6QDmiIM6bw5 v9hygcvLckU6Y3VrOxoKc8KoD4eRnEhGtvP5TKEwOTEYCCN6KAemv0t+BOsExy5SrQ2yXzDUQFec gO8AMZBhwHXJyqLM1fZ6Ai3H/NxaYXfncxdP+8fG5bS6YSUyWeucAP411/HjZKE/8LH+OK98351o EY4zqCgo9g/lNF8+S8XQu7dux7xuKiMoWUamGYCqnMvfmp1vuBoD/aFEylfrVKi3gbMFgUlSj9I0 FPtGaxKpLxFz0oZ8Cksf6NDYv4eJKpb1E//doLFq7oVtqEiMAjAkNbVhoHjuakEtIoyNjpuun4Yv Y92bB1aTT5OatXFzA8ILSGJST8b0yTwxs0LnO0bDdDDpFvegGWKHh3thodmD9R57XukPEI6c+SWW PbF+lzHlZvJaL+kpUEjaet4alOq12RbAnBf72nUHbtej27uq+iZrhnc/ZQiI9ptsA/7Qh+zVwhi+ 7jpk/Srrq8XEPDJn9JVGtSbXp9mOxmKTx069eOoo9WGbm9t//MM3EPahAW+sP4XwNRRkJaV2koPH z48Ng4tjRu48WHj1nWvv3by9sTifSEV9NCNIJ0WUqlIpFoplBPrqjZBQG9SSWocnSRrCQIyCtJav 0UYF35H8G8etvGVG8R4ObX7nnlnf+90f9hGZz2gqubVR+9f/+vd2irUrl879yq99rlYsaMcUE+Zx XmQImdZ3e6bcvoiWKe9ek0ePZP8XDuLFt/W7fELkM2VIAobxmOpMhrvHL0rxHJIPYg2jtdzcWS+E Wv6hWB+oM1tfKp6Ip0u5osvngHOTCIXSkQjrITg4M9Af9idoO4E0os/TF4kkwylZbIR06MLMp4Jh d8ODQS4UC5ubuSABfDS4lt3h22PREL1haTA0PthHFZLQzDXzJLKRQHWqlShTTbxvkRJ2B1TKRjIy IsFNvjSSCEBspfjcEXBt5PL3Vxdj/bGBI0cJcgRmkVbRTTKyusyparc2FP2rdDu0Kc9TXknuweoK 0YRz6oxEHaHgzXeuzSxthz2es8cmS51GMhGOhxKwTW/fXQo0vaco6kuGEVSCowYkAguhWWMxbtfb YOWimiKJMrEbLZQzFfuQ3KPgJFbmU4NoMfcGRpExr1AADrSA5mDhAqmrsopg6G2tF2X3Ir1CQ1hq R6VwtNWq8ibTztm0nJCOAMb2S17TLATqeitpXbKkymYRLfeuEL6hLJoJrwZDJ5NhnfOXpt1EsF1s /p41s/1tYye6Y0iKlj9KppxQ31h3PcPW7+oZ8QYr74KX+jbL/lnvsl6zoGCpeJU2OgglIdYj8HSb 9KBfqmjrbhgR42PRkWgz6Fm8dS+zuvXg3bvVmbV0sj+WHpBcnLO93dpxDsWPf/LS0ZNTw/197rZr bWHzxrt3F67PNpZ3jvlDPk9EOsV7vMkghDca2kvFLYwQSa6pwj0KTrVaJRgLcSnJnBA8oe0Eds8B oYjZNeNd38C25k/Gd/PSC8kVnL4992ff+yEgzJXL5372514kwwiJnFEiIKMFH6BDItyhHnEs6wB+ kimXtefxzSz2e0utbfCxbHwAVrkN1UuBLNCzKKe3GipCK/0caOfkTcXiY/2Ftez2dibo9yYDwdXs Do3DwrFYFapJp7ye3x3FnQ4EiLMqZSZ9h/J9cr3MG0/bFQ9FBV7rtIGVcqUy5UKRcIClyx/28WWI jAcB1SP+zd1d6X0RDhRRfmg1hvux/i6aYCjfQG25kcoUlVYtnzaDT3qTaWE4teAUcNcbvmSEd4bd /tFovJQtPpiZb9dLFz/5WQSiJMomu6cCACKuoN02/ur55oc25RWp6+6E1EetNRssbtF4Ail678ba j95+D0j84onxCL1Zvd5wMNofjbx7+24mn00NhMamEi0XTUhayBtj0EXnSmQNcclBKrRaRxq6kRiV Pu6Gh2IxUwygYqEqCksYn1uMuUwIGzowZsVYIeWwWJC5Ecq1nHE0ixRYVxV0ed6qFdWlQQFJs2RY 0IikRBXrUZdcPqP+r0UnF4JuFzRXd5k/pRG4AiOCgchnLVV9A5Dok5ZfL4f+kTPlD7nk5pT2+n2P WI2uV64AkZx9e6Wy46aHHB/BEpTVgstdq67v7ELEi6WS55+5dDGRwLG+dXf+wcLKSmanVC1CO/TH g0g7gIjSq3d0ZPzkucufOnu6Vavni8UbtyCpL1+bvru2vORq1+JRes75O/D/6jUflBefVxKudaBS 4dFwXJx3xgTXVQQKqTABKRbArKkyCnZ6Qo7VglKelL+mQonNZN9wPBp74fkrX/zcp08cT7K2IL/N VzAY9YvkGKSh+Yc05fsc7J6pethrN6bcVMaqS25rlfAAZFnKfZzwtWt1XOxwNB73ZRs3rj+AKTwc TtxbXMEvGkz10a3t7vL84uZ2fySCDiJ0cP4TuD/gQ19lM5cn4UGDUPSaQD9oSrOxk0UhgPgZJmI0 Eo5Fw0zHkDfAYKhUpW0J1ZlbYDf12kg6xTWq4+Pv9bkTWyPguobYmipjFkpkjdkQPWGkPyCABqWb c2E3x5w8OjW2XthdzG6NDCUHT5yBK8MiynfQcE9iaBWUf1LX96Ozn0Obcl3S6bmnaC1JaNwflDei sdTA8PtX382t7kSCoSNDfayQu+2aM+gOlds3pheLpdrZI0fjsRSWkSJsHCIIDqy+eAdi9KRoX2Tw BSxUtXTBwhWhlaJe9c2NR27nPy1bLvL1wuW2vXgrjalG3mq4bDWksI25rPTWUrCX+FTmokUXN9+p Vl3fJyPUsCDsHKladpMt05yMsWZq4nT+yFgRcE+AbLOsmLd2b4aJaCDyj5wpJ85WQMfM9EdNucUX UXK7WTVNQZRZbOVMmMpdLaLVn62/1ZwbKZVFe6fSKhezDn87HGO2C8m7SRPQTt+zlwaODVKgt7m1 s3RnbvX2XC1XHU9PjKQGg04P5Kdso9IIoJYdP/L8yYvPnYlE/bgF87Nr09MLt67NPrg6n5/d9u2U vRggb8jjjfkc8M0htIDiitwbEbocm2DUmHOKj1tNF6Q2/hKTunfbW4uezCRl+OTypf7h1LPPnf3k S5dGhuNeZ7FQKPq8MYaKqIPrDVOlkIs4NfYzH9wr39eU2wDCnimX64CSknT2clI7YxKmgtEjKAQ2 WaGDoxTvsMiJQksJR8vrSnjdt+/OLG9uAKbTViKdSiZSiVqntVLYXMtm04F4xI/IYoNGz6gnilhu s1GirV3LA8zKc0bTEJZi/2Bys5hb3d72cz08PuYVtQQuv6tWwZjQcci1uZuDcT6QiEtJUb0lvHCj CCyWxowuicIFGBL+rgiWMsWYnCjvkPKgxy8lZOjx8l2DgwPejmNpYTW7sXrs0ulQNOH1IQ8g4jM6 eTFY8kFdxqzTbcbqkwnEnszAOfReDm3KyVFi9AC8BZ+lxsdN1waBFBLplGdz8+o77+0UcueOjYXi EfBIXJKpZP/L792Y3ViiMnn8SDqUpOhL4At8JXFBxCYL4Z9/lGJigeAW0K2es+Vbd7OHBgC3kHSu rbC/mNU4WBI/awISVqFW63QRd1tkSCyOAjmWn29QGwXqzWYcc/mgcc/FK5fZrUq3CjnIfONvacGr uJuxVGrVTH5JVDgkI6nhHMNGd6VGf88r1xmkU/jj6pX3mPLuoHsoaDVAzF6cb6FIeGbkJ9u+MHOU oNvvl05o6MHOPFiYPH70yoVLF8ZGaqXqzPzqjfuzb737/tL8bLFSPH7hTCREU4taJptFGjvZP/TM Z7744tT4KJYlEqLye2Zh+erte69fvXF/aen+vZkseUZqRKVrttMbDDZAWMFrJXUGZAZmWoPBDZGD EecF9LWun6Yk9sCKQ8+lfT8gdTc0RG51sDJ8qeiHuGg3gQcDs4JA1JhyywXg0ZMz5bZd2hdLtxIJ 5pDFQzd5bXBE6WmEACHxjTLjI013dat44/ZcZqMwmeg7e/Ikai1bmzvesAuEejyS8rE612vS6tMf AmqnYgdDGfCKPKKo1/JEgA4VIUgs9AvdzRVT0bAf0ZZmiw/wjaRJBQ33uHKFEtNtMBGXnswtB51g uWYSUmkbCplaEs1Kzlaeg4MsGLqwxYClkPvh+paq5RhcSJ83XyjxeCm3c2t5yZeMHjtx3BuJNasw LRuIQBLkCe2qp6WJOVO2B/Nkrvtf/F4Obcq9jRZEzWzbXemgRExaW04xSyI5EKrcNu/f31rfjQWC x8YGGnFnrVVN+/vXNzfnFzbKlfpAglbPcXcCLdACY7vZQg1RC7K0K2cFwEY0/QwiYXEBrYIdG+6w Lay6upoYbJNIaeFfiT6XFIpoVZ/Ub9KpRLAU7mWj8Ew8MV7VWiWDn3TNtwqld8uFdDEQtqRA5up6 G7TEgla0WE4MtHgFYqCNfpYFqlCSIMlNKbnoAiwKTBr9Q4tUoOvBR9Ir7yHnGRvQA7DolLKwcqNb YArkbAMokY3441bhllG6URFHLQJVEceqI+b2x4JMSwgT5ZII9SGvEghSTwCc3Q506uFOaigprKCd fHt1t7yWCWXKk1FE0IdgqpXRYKEMx9Up1gotyosmRtKTo/H+JLY6V65sb+UDRWdxtVBYyTW2yp1s 3Vlo+qpUm/oamVKnjscZ8QfhOjJCo95A1OePoc5rYgdr2dHISlhJXRD9zzcpUZENRWhpSbM3com0 uCO7WSHid7ligim6xJSb6jJyCXyzkSfTJz+YV27s3GObvYbqnsz+NHz0O5oeR7tC4yf9DFGKR7zy Du2+8G1bzgCDH2eYC8YEkvp5BE/crvsIs6xt9YWSNGpX5aN2zVVj1RlPjbCTXD7LPPG7wmDX5KjI dwXcQSkBhZmmtaAsDkylndyuw9OeGO4nD1proFjAPWT6FvX9ACwgLfBS0vE4CSuILkE/OQbxh/To tYeXFCwIcQKvnuhNGC5U/+s8Fb+Q3tCFEpVWgXh0NZdDUb1TrXWK1cVWYSCVHBk/wgyXgAMyFU68 KN4ouGTTf7rrXU8a68934f/CP31oUy7z1OFAWoKx7lfPEjuI4RKyQbovns28+e61nVz2mdNH3Klg qVQJd8KD4dCtudnNXCYW8/YNRsMD/larQnUY/Q9x6Y3TzX0dMoqqtYn9sPh7BueQAbLnnNvRvHkj CRuDYz8UR1pPGedbURnL3ZZYTG2QBWHbXrnFWrHskJp5PSqSY2KjVbbCTHaJNbipdRb6ipBYxNRr akaWeulAr0+LxdcvMl65/Nlrys0E+zh55d1MWo/rKqUuvbdujGpQJQuI6aZ6ERl2l4tY1QrNxmhR X280kB+hDSaaU0H+BOGuN0+cOvPsuQv99PnF3Z5ffXB/6c3pW9mttUAyNnpknC7uu8U8a0EiFk+l U4ODQyfOnX/p05/6/OWzZyfHs1KalqMp+/TM/NvXb3/31Te/98qbb73+5sbq6sricrmwi05uC65E VewpD7Sq0Lbk5oEpW31CphzlbvQO8/miJnDIwApi7A9H2g2JBmxTLidUGIrKpT2cKT/AZByU1sOO 84m61kBqnocZJ8wZms9gUHF6BceXrr7tKvApuub+SDwQb23mlha2nGUBrJhzA8MDC2vLnLnJgTGi nM2NLcgnAUeAOGcjs4Xiis8nha8WMMo+2+1sLg/TjbWhLx4vFWqVMg3zpNSTaU9k5vOzSNc4mnQ8 BocBbIUjUXqrCZFVtle7mCI5JuSTljQfohKsTnBVp4k8XZkyJFVoFBpP0jkjsLW7Q4kaC/3LawvR UGioHzbNgIdSJiqTalVp+WTMR8/ZM175T5EpF3NEswniQ/i6WF7SN+KvdnKVsjcU8qVCc0sPpu8+ KJdbz0+eS3pS28614GBgJDS6spS9eX0p4gi+8OwpPGkYYS4vPGPU7+hIXmOCedu4VoEqFWedFjVI UClAMQRE90ijTk1IumgQCTmVluU83yCPpYxwlmUlrikbVTUbBAvTTKquvbwXy2s4tgjGqK55g6w7 XSjInvA97F2+TUIC9YyMJIMYZvkMqVwFkC3etA4xMfktHAa130Lm0rOCuw6flwVOvXXT2IqdkzyH 8gou6ISNqwUNWuSgm3xcw23zBd1NlhAx/sb+y73sXT+kK4SuHor5WGC9IdZpkr9XUVtoPso4k+S/ HK/8LqF+C5Ne+27Z4DYLjkjKcCJslNt4bXKFqbATnpHUgZojNUQ2K4Ayjrs5dtFp57tkU8Fz3Uya wSiScSl9PtFNlKVSJq2b4DhEmYIvQFMZSCXCREaEyV1Lnx6+9JUrxxLDJWdzdnH13r257OySP1sc DVFQnIYGh4oHbIumF4+gUnIVXRDOL09e/OKXr3zuxdNXTofjwTwLAytDpZFZz63NbcxcnX3ve9de +drrr37ttTvfv5V9b6lxexvfrbpZcuVa3orLVXa2Sh1n3etq+13ukBvBbVRjcKS9Ac5ZowVzuuGl bpFRA5InmT7tH2k4TpL7kNyKFL7ppRMXotEETIFQJRCCg5GB1Jbf2Qo6cMpxgNoNfGOhTEvdXKtE UrBF5WRU9NlFKpwPkaaTDs4wOPFbzVjQ5YbT7Ab6pf0mRXZ25GTiJ930hNsejknJmHVVLgjH6kUH S/SLFEwUt4wqTLBwplsbtrCMPRmvFIBivVvudDCSiKDKcmdjZm5rKR53D4bCN66vhJ2ReCSBNir1 GgND/d64H3SLfp4eTpsP0mP9wcbCRmYzQdm+D80saCzVwchQXyzNEKTyM+wPshJLcwKKxP0epMbr eUfYGxLIzYUEJqOjWW3mAxEgFq/IZcv0cmGES8WsCChH/ZVSkYWbuQ7+Hk/SqA6fPEgalOuUDoYG 4slkIFpZyd5+5Spoz/kvfB4qIosIuLm005E8uC5iElYL4Rixcs66MHg+nrfDe+X6OzU6kyHQ/dXQ v1hbg16Pv1bdXlmBKTwQjQyPj9XcxVqj1e/rAyNb2NpY3dpw+6r9Y2GCXgljiZehGWjjGgR9yHdL AZ8Uc6nqhOLYZKsFSDHkJMhlcvbZEDiV4aqAjLpQhv9tr6umqEVyHHtLrzjIkvZWZEDcagsakAdG 4PaRm7xHS7uNP2pNCP0ShUxkkBmMxQJVxJbSlFK8cuOGW66PvFlKNuRfrdrofpE1PXWC7rmwaqrt Z4w+lx34PxJ36/PmlBgv2H5sfYP+JjtUN/sx/ogpujI3c5b0r0dGsnmLGGTT2/Mxp2Xvlzx68vb/ W8/Jfjcb9ZIvMbVHEl67R0bPv3DySF8ytlssXr1z/9V3r96EE7WyBCwQjoYDiSTzMV/Is0pyk1R3 3ZtKJadOnbxy5dKnn7v82SuXXjh78uKxyVQ0Quk5QKrkOVpt1PgWltavTt//2isvf+v7r3/7B6/9 4JU333znfbr83Lo5fevW9NrK6v279+fuz6wsLkHHqxRLAPrA7DRTVsEs1K8EHga4NRfAGwhxxKIm ICxmgQVMYElfFR5wXaR4SmywJGTktbrEoFhw5cVKKb2KXDkAJXXUSWxnThOnAb8VfKAn4DF8cFkj STTsdzYfuSw9421vOjw03A/y4ovVKie1P9Y/GU80SpXVle3MdhFV2rgnMorwfCKRL5WyuV0IKsDU xVIpU8rRY4Ifmy0Vby4uF8q1ZCwOiJ4vlPmKdDTF6cnmcnT+hO4SCgaKZLPJJHQ61IUGPKAjEVBZ ZGz8lPvQw6JWEWQcT0IU1bWQCjIzkZ02c6ZNQgF1SfwjXHVVkuFtQOGcT9TwtVarvVspr29lM45K 39BQempSzluzjqUy5Rmqkq4jUujGciJ/6ky5sZqGVW1usA/Fv/UHx0eH8tub127c3tjaOT45Fo5p cZ2vNTaaphfQtZtzy/O5EX9fH1RSv6PYrOyWKx1PgI7Z8FH9HhyDCiJ5blkvtRqTxZIeRDjQqmfO OFQaLIbILQqHIrZhFSeakW3Ceu6175vmvC28Vpx0hcbUROrNiNDJX6rdYp4y+U59Um52CY9lyXXn siTIjxdjIw6M2mj1mcSPpzRd4wJTPWR4h3ipIhKtGkqmsZBldaV+wTK/e7ZbX9Y371lz/UJdQqyb jaX+RFPetePW0ihnSOlA1oJmLLoVcJoGudatJwg1q+VTNOWSoMDGmcXGlLTrzTFQcoy4+48kJ8bT AzGUllzbSzvwymfefzD33t3acibe9MV9kGGSAX8CENcbrrfdtVq71PQ10QqJHRtKnJ+Knj9y6Zc+ c/wzl4+8cOb05y6c/eyFiSvHYsfSoYmk1xEJ+8PEXh1yNdnqztLO0t2VuWtz73znvRsv35h+9ea9 127Pvn5n7o27C6/fnX/tXu769ua7qzvXNnLTW6UHuepisbZWrqyXi6vZ4nZRcrpkjnwhmq01KJxp OlEaDNB0GiKHlCdVy85aJdBsBhw1sgIhuiB1ag3iPir9I956oFlwOqNNDwR5YlVGGouHFL6TvNXg U9wa07JSA1N6LElAiCL/w7duldFPsPEfyJTTCMwnqsLB2AhkohhC7Mv57dtLS+FYIBH29cfwcEu5 bFawGb93Jb+LBz6QTocDIeZrNltIeAMn00OUe4GsxYI+qOr8gh3ynzQkCntZi/3OgFvbGJTLNfS6 ouEIxR8MQnpYw1uu1gsUAQjc4mzRC5QomrQxlSeSDEVIq4HVF/lclhG+jgnHIolKBAMJu6+NmxGY cRWcrS1kb1uVZ555kXOL9LBwY5SEKnGvniVmkQTZxpv6eN4On97RKW2Eo5Q8ZXuzHg8cq7APeTtX +dZb/+T/9k+uvX/rFz7z4pd+6blkMlYtltPRxM5a5l/822+8e+9OesD313/t3JXPjvn6A+srW2R/ ELb0t2rsrtTOYrZJ7Ev9Nut1uwn4gh2BmkLm2UnHAZ3vGN4atr5N3bVB02wrbnHpcNo1PyfQh9hD XYTVPmszRLVi4oLKtNAL2GTJsAo7NUVnG3yPBLkKb4jdNglN41wzVBDfJw7BduMkkJNjfPnd2AVx CdiIWcmx4FAIAMOfQm5R+24QEmMb2aE5nD2XX7/bcGOkT6HFGbMOiBjQ3BSYsT5nFqh9vXK7Erzr g+tnjP67xjIakasxV0DKaklgj2ZdtOQPKaJS99y80nXo99cwMWvifjd77jz6mnr9NnRk5SVkcSw7 EGxqumrOmDPYqblbW7k3Xrn2/s37r7x9nUxMMBqaOj4+NDGUGu47e+nskfPHEwNhcc3gGlfQ13Ih x+jnMulyK36/Kv8IEMUAQiSCoLCccuzu5NdWttc2C5nsznZ2ayeTLxRhQ4s4A7p96K7WpRARmjoO H9iPsKyEqeSi0DQQpmQRb9KbSEWwv6FoKJKMRlPxWDpBtQUNMYel8CLuTCVd0SBcj1odXi687boy uFxtyjTqnXAgGgzFKWir5PL+gRbV/2BxOBdCD6SbIibGA2RlzqjAWl3sTkdx4bFT+eOsUfd6KXPM vkwSY+7/KWYepAagICjEkXCkvrr1za//4Pvfey+7VDgaH3ph6mjMH6RTM940nIZ762tpr2dkIIVX Xtgt3JqdS3j8J4YnEGOnBpSvCIVTVPHNLi0vbG4nU/HJwf6gL8JZpb/z8tpWPBIfHxzcLW2TOu3v 6wcdKxR3/ORU3MFmoxUIgjW1EUjA7/Zz5oO+Co3nSgAm3kQ8ms8WKQyFqcDFwiqDD5Ac5RrfW1/J tmvX1pYd8cCv/92/+dJv/U0W23IxH45ABrX8IzONzGk84DTsO5Y/Wk8e3pQb71XNCLK0wunUIcbY hpCATg58UV+j+qf/8v/zr/+X/81bafz9r3752RfOt0lo1WruTujmjdnvfOfVV9+88enPH//Nv/mp 45+fylbX19Y3kLOPdqpS/okSoSjgorYjlhxEkodW2lKY54RXor4HfsK38063OJcyLNWHtkwNT+HD qONr6n8NYKEW01hOtV2mPtOg4wR55mJ2SzTNxUXKg5fFpcboSvWwIiQS9UqpCe4TBh3ol/SBkKQ8 fmgK0rda1Dd5nrBfTTmJYcpcYW0aU27MtB4D1sZ8rbHl5lj5HXyR2mcN/vYwGSmNMCPoA5py4+jq cif/aJBinpAEmzHh+rdl63vb/vZ45ULTNKfMfPsTN+XWjvUf6zvMU4CuHre0f63UiX5xwQCOc9u7 i9Oz779968H9xWKmWNotOWudiXTfycmxxMmhqWMTVy5fcAyPOenCznhBRBVQW9rSyvTGcDCoOP0k 2wTSgD+tLq/YZ7qIOTEHeMOChItVKBUr+Xwhu5vbyexmc/TenF/cwRRTowS5sFalkZGkK1m0y0WA 7mYDhSeyMfQ58/pjoRCNiY9dnAyHw/19SbpZDg/2xVAgiYQdCIZEqGnxN1x8SRltEUjW5FiatRJV 6JIcF4TO9PqRxKQSvc3ir0Go6baq/AvGrbkij94eSUfbL3fFej6gKW8U86FYDEZloVwB6sdubs2v rtyY/+/+h681dmpJev5F4mBP44mBi4NHtrMFOCKTgwPMks3tzHv37sXcvssTU1ReB8MezG4sAnwd XN3euDO/6g14MfojsXFmEo7F3OyK3xEYGu8nW1Yv14LhCDOR+nCSsQD7nFWSmRyzF/cfRIXct48e dU3qTnkQiUfLxTKLLrZDGMCiQSAgDNnUVxbuC+7SrM+srQ6eGv3t/+J/F37uRVFlZF5bs0uSB/LY 8q0+rm75EzPl4uOgm0F7Q/FZvdX717/2P/2r3//aN89Njf4nv/Vzgyf6M7sFnyNM166b797++ndf Wdhd+MznTv7cf3AlOuYrwkhqFaJSgktmu6r5ImkNpbAX+Q8x2uqYY+op7ZBKD2G8qIGnt6DlWRrf vGtlBAazq1160CBDI1RbbvxgzRuSEjdQsDHl+sjYfvpZmYmlplzCfqXUY8rFWNteOTp3+FLc++C4 CmGaF3mgptw45ryOqZAwjntb/0HMBykoEz5YX2nzzdX3t540hl5NG+fAzMoPaMplvRILYBVV2W64 7sQ262YZNLu1G4VZU18dFnn8tE25yn7Z4E7PdawUy8EwbEU/thbrKkeC4W20Y8FQK1sqrW8v3116 cG9+cX51YXZtdX07564l0omJ0cH+kYFYOjkwMjhxdDza3+ehVUKM8kVsC8Za+OVcUq5HoJWTE+vG IEsOkm+WSLDRCoUQm7VPkcqht6UzUMMXGcLSO8olR6lQyZdqxQpiEIgDLCyu5XcL29u72WyuVCyT a0WaAo7Wrc1lSc7wRXx/NJRC9rsv4YuFEwOpvrGByZNHUv0JyVM7pT9DOEzrpW29zjLcROdfuqPL WiN+wF+GKffQdw9RsBbKd8KzxU/zgG9UXDNv3P72N1+9e2Omnqe9dnU01f/JyVOuBpGKf6wvzdhF aeu9+/eo0nrmyHHiVi5ObreEwPHo2AAnbnphBSc6mYoOh8aYwDhFS4sb9VJ74siQw9MsFytuAHC/ p9mpkydwdrwsk4FQUEQZhEqoGnTCehBTzpSKxSOcIFKpXDBiIyw+dYgCrwc8GW9zZXPt9PDA7aX5 9zdWP/Vzn/3K3//bobGj+Ac/9abcNiWYwKr6wsxBn2T1qd70YIY5m8wQDNitP/6D//7/8U/z95Z+ /WdfeuGzl30DSYQdeH+r2Jm/O/evvv6nWIfTl4Z+5hfP9x3xVtwbTh8uSauak9Cf1L+45JrBaMFX YiZRnSs6K0aIXFJH0oxT8FVTg2NB3IobyPqkZtqyzkojFJuk91qdaMsWCUVDW8uzA9sxlAfdOMsb CIhXLjC4FDIoAs7+MMd44Sj/4JVj6yFiqFfuFhoO9+qV+/EcRKib2QhiJ+2/aYD1iFfOt9teucAL spTocQherOCG7ZVbripeuZXm+oCm3NhHOT+2FoGlhagwi7X0GaRFjXtvUrLr7+ke9PUn4JUfmPa0 Vo+HvCJMnJfBILQ9uo+pTyoSqW4PFYHCMqaLWgVQWs7z8tLK3enZxVsrORrKbOzs7OwSfifofRON UXiYTiYInBxiL0OhWDyehjrbF0nE42Ne+pwFQhFHKArHBME94Bfh1zalC4RV68vlB+LQs0giTuIx 6U0nfD6eNLr6PGX08PW6tEv5Uj4LIFzcuX+9mC9ubhd3tnYzW7u5zXwhU6gXa2GXJxoOjY/0H5sc GaKmdaivb2IsMTHsCLQdiDyiT0hcqtr9DBpKzl0dvEgjFshFAnap111VjsffEBHXh28mbn7cW9fo 2UbSP6BXTj8k+P/1UlmCmBC5Rwo124Qg0eTkyvs3v/2d1xbuLS4tbThLneOhPn/LP5oeOjY4FPJj djt3ludY/qZGJqL+wLu3bxVL1fFk/+TQAC1Nl9a2WIxTsXDDEUARt68vyZfkMpWxkQFsN0lpvHsw S6ipACkYddZvoDL2RtYSuovWgRCkt5GLYchG42FcLBHJouyTZoHtNtrphPXYpvjR/umZe+fSaS7c H1+7Wg67PvWVz37u7/zt4MgIEbGqvMiAE7tu8AbpEP2xvB3eKz/AlGNkCRbh/YsQZbsNwLXw8p/9 0f/0/33rW6/1p6Of/9KVL/7i5yjRpWS5P9xf2S1874ev/+GfvdION/76V597/nPjreBOx1sWC10n 2tLWEVhzqxczdCXi0IrMGSJfbcpm2ktg1qTHnAUPmHJ7M9+xgZZD2UMbNlfI8t1lWIs/rlKD3XSH +sddx5w/YOVIqlI5KQKwGI6iQiXA6B4BWPC+FSuXDjdeTI68gvOyZ8ptr9wCWCyv3IrnxJRbK40x 4l1T3vunjTp8eFNuKCtGItjG1nvQFT0tkp/tGca6lnQTok/XlFPwbSIPGwxT3JxsF+OBvpHuDlMU AmoNdxjtTDm/TpZ1CX0k2aAsUkJmb6i9VigsLq6vrG/jsC+vZtZ3tla3Fjd2KvjI2kNElMIRB4lF kGakKYQ/1kTWCUidy4edQtSTv1i20fwS/qrHDfmddhCRWDQQDnEM0WQcOw5ii2a6SIfgzisIJqdW Bq7+CBWv13YpLZ+jLDLK5DZRLNrc3p5fX5xd3t3Mbq9u3ptZnFtah08dTEdGxoeOn5yaPHHkxS9c 8Udh2gUw5ST9ME/hQNgTiFET9ZdiyqtNsaHo3oBBlepAzEFMHkVAlbyjPz3cLpWuvvzeq6+8e+vG gjPf9FQ846mhM+NjQ6l0JBScW1/O5YtjAyMRf2BpZalQr/JqSnoqZTZ38yOxOIzvTKW9trA9MQG/ MbKbKcfjEZwiAh6qRVkMiG/Qvwz4g9JowkMH1AqJcH+IhJyooDJWyGJw+iPxMNkMllfRTUSDTYhD jYr0Pam10/7F1eWkxz0ei761NPfy3MzkpWP/2f/pPx974aV/b8ptUhpeuarkk74BVKFnBJ5zRTBj H0YYtCFz79a/+K/+qzvfeRNN4SNTQ1/8wgvPf/FTBbjAASGOZVd3v/u9H33vR68nE6Hf/tuffeaL U+uNu/nd7NjR8bXFlUIRGj8WEPYXrFyQZmJe2KuqRasJUGn2qnUDlPJ1ZRS7Jf5qDrvYgPFRLCdF sqYWo1uF1pSpKzCLAU4srNwmNsoniQ5lcooZVy0PdcwZV0x+gBSkKQRIkS6NCuCZfoNMcgB0KReS ilABzVWbxeQ8Ba1XsynHBNreXUmsZKtiQEJd2ztq4w7ronWAVy5rjLHMey60Gl+LkbmHhhsHXCxO 952SbLDOD6fcXvH0359kyoVif7jb/tiuRcR5bFdceXGYVGpSav4ciIfocSn8Yaj7ZrPXIVqLsWH3 2+VCcWt9J7ONDnZlazPToMkN/ctK9IUuFXcLmVyhXKpk1wpGBII1Tin0hO9SNiR9NvHFucYMaEaz BF0yAPyhIBefzvEh6O1hKBeRcFjMOgqcUVJ/iQSlT8wBqO+J/n5nst8RYGjJaaR+BbkAn4RqAhCs zc5nVzen37v9/js37t6ZaxRqSQqHwsFTZ6aOTA5fuXJ6+OREJx13eJvSgq1cIRABaIJFh1VFwpB2 pxwPmSW3cB21xO6hCyF0Dh1fBjqz7mW2qoyXrj2PpT1tRqrl7OiQKLvE64/TF1dOOsuJqKBwrhs1 oEEvAD6naGtm5d1vv/XDr7/hrfkujZ44NTyGcHyqL7m2vbG1lR0ZH/c0Ogsri8FIYDI13KzWZxeX xof7vA03mkvz2fWYNzCc7pvbydby9anBIRKa9LSRAgeiMcUi6SBYqFb76EkRi9ULsJcbTEkBXmgy R1s5VmeRAZNZLIu/FlrY3pFzbnMZ1tBQLL6a2WZJzRUL0/ntSy9d+q3/w3/pHx9CxZw1IBIKVMrU KECnFg7j4YbzR+bdH9YrV3P4iCkXHqjm/irVMn5PdW3x3/03//Xbv/9npCMCqdCxo6N/7Rc+O3R0 suH3EbKlY30Pbt/92h99a3p29ujJ+C9/9fKJTyGx1tlcXaeJLXacYIqaAiNyVSPlQjDEgEU3UZm4 ku6R4np4LD67mNMUhMog5VKKe267suqE2qZKrrK8INkRwww0sLhdmW9AW6OtIm90GwaLTGMDsICS M4CVo0J1SwD4EGMtppwI1MPgFlgcrTehr5DwpJqKzQ1+x7qhWLmyyxXfFxxI0qoGClf7tIeP25Wi 1sT7AKbc9p8thFfBE+t/M3ctQNw0JLXQpi6HwUp7Sq9ha6p/LE15S9r4IKYrqyb2TMUb5Pr7vH5A 7SY9yTAQaLBUqC8p1+lHmcHGMtJQaS2XS9U62n2isNrCfALx1UhKVqsF3gwoK2n4Vr5Inx2JVgwZ VXpNQC13uzDDBvCT/KkkubH1mHhfKxIcHR08e/bk0ZNHY31x4AKeVBKUjy9yFyvoh63PrMzfmbt5 7c70g/nVXJbil5HRvrNnp5598czYqfHocJ87KIXTpXyRwZdKJ5lj1Vy2WUHtj5KjpCHkmoIxnQPC G2AUP1VTTq03pp58VSgScherS2/d+zf//Otr9zOfPHHh8rET0AThFRJ77OzkhodGUS+4PXc/GPSd HJggsF7f3hgf7O+U27uF0u2NJfRTISlu7JT8bs/p8XEmCycYC5ApFlBPZLpvZLNMs3QyTtzUEQk+ YStAF5Osr/rmEhXDhZbrvDfNzTDOtQp9/XFsxcb2FrRTPvTq0uz9Uu4Xfuuvv/Rrv0YNQi6XS0TD TFjhUKhR+MgY58MdyIc15Ur7oD6KGy653OgNQ5pScGIPoy4cijhrpW/+i3/+3X/5v5Z2cpGYh7H4 wtlzX/21nw8fndzO7yb73JVyZebtB1//9g/nV1Yvnzv6d3/72YFnBpfv3QokMNutUiVHahPDCiug UqphILXmQvBzkcuiTEDgF2dZGDQKttjCWwY9gPjSNd/mlFiXyFhLg64YjR5jRRWIMSG+WlSZC2Lr /VJUYmR8hI/IkBEmOBVpYqChtErzQMHKRUgCs46fxD2GnYBfW8TyGd4gdUNaE6qlH/pV6kkJtGcd nTypR2bBLBq265GpHbavq2rD6c95mIyoR911yU3isAukmFxCFxA3H7fOj0AD9kvi9VtetvWNT94r 39+LP6h0yEONgRyt+OXwOARak3uuDUqHwpciD6HNE6T0mHeGics1Y869eNn0sBeZdLeDBu/aFlYy LSLObfVdxdMzesfoqtbrOILtmrYRhp4s548CHwk3GdyUJ0uzlF2HkBOx+41SDQcTNB0OFReVkD67 nQOj30a2Ik+tTAVJJxaPkRBFMVJUABjTN5A4df74p7/wieFL56vIiw5KB2Qa3lZr5XajVtjaziwt 3fn+tTcQhp6d97t9JydGL5w5cfnK2ROXTgfGhuvlnXyt7Ia36xV+AUEw64irUlXcz1Sl2YZIh4Jt yq3iCjOGSCea8fMBvXJafjEsI7rAUyIt521v+HXy7RreccgbbO1U/of/+l+9872bnzp+8YVT50pl 2Id4ZrWtjUxfPA2V870H0/RiPjE4ztnOlPJDA+nibm19O7uSWZroS6KgWizUUvFIfzpVKnIyGql4 6Mb60nhkgJiX5W0wQqFRlF8iMTolLKzTorkERiIgGBML38mYch3N6rbogeabuyP96dlsBjrSkcF+ ekg/WF76t6++OnR24m/9g//4+Je+RB872JaeUKjSQHWN3XxcTfnhqz3NGVJX1soTmN+ubrDIR0qn WlEkF0ZHKX/j9Tc55Z+4cGx7Nz+/vgOZNNaXTvQl84UtnOrjg6PD6eTq+sb9heV8LTM+5B8Y63MG HLSMqdXKUpMltRW0BkV401RnGlKKRNNqGl0Sa6mZNvCIHpqYZa6oBaR0a+Qt71ve1iWbW84wTF2F WtS4Gy6YWnO8aOaJqTxU9oo2L9H6fLHsOONS5izlfWwSkFCrqi8xx0BR5diEgS7FewrT2EosFiYs vl1XW9F8v33fXXoecxN6GCzWz7Utu2XtDVW8a/r1kTHtNqLSNeL6zi5PsedT9qftBdD++zGf5ZH1 svu5gx8cFmDRxK9xuCw9G/0xlt3q1tNqGMX/NDORMI2ToGppAGpwnihy8VOZqcW5gpsAmoCQ+UFh 64WitJ6S+koc94APjDwSDUVjSLkmUsl0OtU30M82MDzcPzIyMDpy9PzJY6eOHDsxdfzE0VOnT5w7 d/r8xbOnzp87fvbMpbOnLp879cKVSy89e/nFS+efOXP8mVPHHeUmjjhOTq5YXN3eube08up71//0 ez+AzbK5swNsIXQnLwwdH9lXxKQuXLjy6QtnTh89QsR3Z3bx3Zt3Vjc2ybn6vW1/JMg7+O3Q0sF5 gCH4dfiZJuNuXRkWNL31Lv6910K0TbrjpOeFfQAuvVC4JpxUgkp9zGpqWTqAfM4iXGC6UCBOjd7A rTdvP7i71OeP98fjCxubuNjY7o1MBgwMwKRYLVAPNBhPCUTaaYqhb7SLlUok5BxJJjEcES/NOIMA KZkM0VIzEHCv7u56HV7gF6agFP97/fxeVgWZimS84Ys2pcGbyCTqtDUVzD0xqRw/BDQCqwer60Bk 0WAQX5BTXes03l9arHbqJ0+djA32I3fOau1Uc2Pkuz6Otw9pykXSQ1FyrVBWM6EljqCAQqFCn0QA Zekr8fo3v12uNn7xZy6G4oGlrS3CGUe1PplOw6yt50u0ERmamEBGYmZpY2U1O383k4yODiVHwsEY ZW5S06ZoScBH+CN2DwYoo0lPNEMMv4yEvFZ8Wvog8ljwU90wx2wizGMeKKgi6mpWW0qZ+8Y356aT wcwCQzkUOVKpNlTlEzHm8jqDSLnhkoNhEqGzbNxzQVEk5QKoArmQQiF9Bq9c3XDDY+EBDj6flXsL OpcKIQPxiCVSuMdUDyksrsjfnj+uC5aRJFXr1l25rIFnXDFjxG3L3YXb1frZkgX6ScMxV6tv3q2z 4NEp/cjIfnqm3JjixzaMHawFpBBZs+GUNNBmcnogcwvGBSLeoUtZm6p2H/JUrZpPBDhU+EEAMK4I 1A8JlchbSJNRGRpQ+ug7Sojn9SKo16aXJTA0pxSxv7oDxZR6yVktyT1/tih0oBgT7mG96qijAVZF GiRXrtFKGt4sdoMONV439NsmBwHJgr6iQ5HoiYG+s2N9F8b7zo/2Xxy78AuXj376xOCF8cTRodBQ klLQSoFa8vztH71/7wfv7rx107uwHq/D0g25g5AU051o0H9kcuLSuTMnjwylE4yk9cX1l7//zs7c eml+Z8iFomM8HIjRAbvUchF7hIUHK2NS3FGkiEQNRpwQyym1MIfu2k7kcjhTTvc0FxopEqHSudGs pnKp0CMlmVB3Sndc9hnwhN/90bW5O6sTsf5EMLqwugUlIBkOz66sF0o0lOhDdCcSDEQjURSJyUmy vPEpVrhEGNGVQL6O5m0A5JLVrl11pkCvA84gKxyymS76MFGJF3C3fbV8o94uN5xIlKuCCpK84s6p 1ofgr9ZwthwlDbRjMT8WnkgLUg11o8hwUdQ1Eolv7mSW5pf8tfLxi89KhoSOsGgvt7meH1cGy4c0 5Yas98g076qLKDQhJgmDN/3d725vZD753NEXL55CDPHO3MqdxTVi1ZOnx/CeCBM9Tg+FoBjOjcz6 9IOF9Z2dZDI4Ok7PRrqZFLSZriwXRlHWJDfUTIuZVIapuiEmY6heraWDheHWnsHS01w6vdqFlhgA 01nK3lSMFhxcG0+pCZc2w4qMS5WdFgdh54WLqPXCmvkUPpqCSbJpCah65UJPFoMuyROtMFQFc10A LJdcuYw2aUaOWQ5dM669TETLYtrrTNdWq5+0vynvwUiMV86dMYxdM20e6sdtO27jMBZkrijkQy7J X5gpPwCjNKuacbgtf16f0BXZaPuZRcoKKaiBlz0Zto6ByXVYQIGSSM047FbiQP5uUTyv66IME7n8 gGNgGwFEEw0Kpe6CjC1tkuJE9guwGygc5T9thSyLq6J7Qg2SfygQRU6oIc4jVS2hcCieio8fOXLx yjOf+dQnPvvclRfOnn7p7Cn63ezkC5An37l195X3r9+4Nb28tl4qlmDQ0C+PsUnYMHXq7PPPPhtp N3OZ3fml9et37r/+/o3VtdVKuQiKw2qS7E+E5K1+lx87iN+Jq6I53B7W6COh1mFNuTm/LJncS+pT /pWn/JoepOKalC+BTDVXfeN7727MbV0+cmy4ry9bKGLHqXYl64z6wGg6LWUVIoYV2t7NgX8hOs+k xK32CxNJKPgoY3LyaCEZ9Yf60jHiKboLhTxhUhScYKiQoOIIaEMxL9WQRXTyjPSF06spGIud8beG iQWbOir1MuclFImwHzS5iA+o3YdaNDCYeuvu/YXMxsRwYvjkGSR1ICyQAqUr6UPj/+Pzx4c05QYy M8k7cxOal4x3kTOUC05uUp3o2vVb0/cXAgOB88+d6B8Ore2sby5nshuZlDs8Hh2gs9RuqRCI+MYm BgIdf7XU3tyobm9S8ukdHhj0+wOMHAx3qwHUSH9tL1L2UgJnIgA1z3gN4p4J2UBsN48xuzLFRIRP TLm82rvJPvDB2XhJ2OJalG+QcFPRqYr3Ysh1brOUi3GXXKa2VJfcpjHi4olLWZBgLALESFbU21Hc XOWQyM+AsVjOuFh21b9VVVtb+0H4bgYb11li7nWzzId9eq3KfHntIK/cmG7rA5Zr3s33GgveY8dF oeYhf1zgMTFqdvmSdV2fvCk/CCt/5JvsceVAGB+eIqE0CpMtNFppYiX3cobIlUCtEI3Mhpt8WKfh 6dQqiF5Ju1ZCaRmNYoFF1NHhbEohJyI/MJ689Eyhx1WzgoAJKimdUNsRbDoCLVew7aTtqFf6DEmy WiI1AePxQBt1f73mxy9HfMFB0Mlu0UCRISQMczLgAIqMBBB9hIJE15OhAx+CemDpG43oFXRnb8zj 6w8mT/THz46e/eKV8597ZvL0eM3ZvjMzN33jbmZ6vjA9Hyu14WijzVUNuXLBRicVTDx3curKOfJD hUJt9f7m4t2V9bsr1dmN0GYhmcutt8qIu/il3FiMpVERscsm7GVb127z/2FNudQGOdvICOglEGCz u3Iy0cuOpjfor5eaD67Nvf+Da53NxouTU1OpARI6MXpOUGRPasPNW4IotmNMmWooieP4pune1nHT XBttXaIe5E4pxW+0UV9xpFOo1LrnNxbzzULY7anVK5lqPhJAybG9s5N1RhzQ9TkK2KRMQ7j3ot4h UgfqD8kgsoa6QcwrNapnXelQqF2o5wvVeCLhDwSJDPrD4VapvLaxmS9mjk+OhMfGaf7L+UOn9eNj vR860g9pyg1k1vujSSjpQGLIkfuU4SsN96Dlzs2//t41f7R95vRU/9GpPrcjt1GeJlGfKUyMDqSO jHLq0HwLRaJT/f0nJ0fuzC1cvz+7md08c2ZkeCJO6TSgOV8Gx0v6P4kHK43FsL+SjhQfF9FbAzDL QmyVZQqSIpCPERHvvUkOUtAStdPa6kd9akFQ+LxmNg0gbj8vplw9crXxatEFc2XUWNbcQC66SzHf 6rOLG99tSaHuns1dUa/cdpcVmjd23LiG+huMKTfP7N2sxweZcjXkxgXvklL0w49Yc+OPG7PeM9ON G89/it0//rX2M08PYDnAK0eQ2Do1PcudCcCsk2YtQd2lR5EVkHEyzyyoWHSYJ9TTqLC61BvICq+i CKL8yyoetH+y9qLCY4R+IZ4gxfFKC9F0hw4aHTE4gwLL4qto11F0WeRmNf2W4FHHiYCBUi7eYETA h9GmhZSLAyvDhIZfSyF7JJZKHz9+/MqpExeOHBlMJOvV2tzKxg/evvreLaTo1vpGBpIDffxSwP7+ VPqllz53NpV2lKurG9uLJJdIka5tvH/n7jsP7ty7O7u+skEqFv6eGaH46WR97XXddgf0DB3WlFNY zad8ug815KILxFHV4AJ50JyW59cXNt9//da9qzORtn8ikR7q7xNZaSy9dIkQhWTOJNVy1Sr9Ldy7 2TxK5ckoslmO7ewuKxB0CRfUYme7WCtGfP5UIg5SdG1m9s7mRsof9TRdmXIpioRL21POVxxBTDkG wU3ZLD+1RqltGz8PqJO53tU8VehQ/w/FpG0QoApc+M1ykf5GYDu1pnTaODU1Mr21Pre50T8yOHzy WA3okwzfT1HaUzADBQ6ML2lv2rhJuzIIfiGApWnlBB3ghz/6UbxR+9SlE81Y3Z8OD0wkqDB4Y/rB xm6hzxcaSPQLhQD9iYiDrumTvuTq6s69GfRwmxNpsqLDPl+ZmUEz6EqJigS/qxP2UHYmessWw10J DNBCBD9VT1lMrTIC9bE4LAKKKKbthBMDOqNvkIa9GipLmxMllumnWZel66CU+MAu5vJKWkr4wEB2 NI0Mu70Rt4dqEZwCaswCZkP0FP+MedJ2xx0dKuIYvnpIQkbUBK3BCCxMoLvAQAu2dNJVLV1aIBkE 29aGsc7vXnaPVlh7Z91GFqRwU0Q5bAstf+pMVo1w459YaX2T3DfulXC1zcaKaITGRUZbXxA3mM1Q 4BW/F7AZ/oAxcBaEYxjNh7rJDsyP7dl0HZLjtXO21mO+VGIqk/LQ1Iw5E3oUUsUtwIccOA3C4JKh y8bllSXJ7mXEbgUvw9GWXyjFRMpBl/dLtT7hGS4zV6uF1YfPRm9oImyvXHax+TKSjUK7+QZk+bjE oripiJiAd+oOaECnBt/o0EueRgJEIj8Qda0UNolzqTPTOE6Re2KHCnm98QuTJ58/HhkJe5IwUtyb K+uzN+7n78z3l6v9AWqUaA7g3ahmBi8ePfbMsXxV2hnDu2CnJ8cngqm+RsWxNbv94N3Z2euzmw9W 6rldL1K/IVqi4nBgMb206AL57zSrVEjX61WvsDTlHElzZU65FIZ4GYfEEsrcN+ucwQm9jmoRNliF 4jwUUTqdKg9w19yeSDztadMrJOZbrN745tXvfeN1KoieO37s3OTFUq1VrCONU0QLrC+F0JY/n9tt 8u3t9uhQn2j6NhyD6X5+RIVgxeVKxUKReHCnmL+7tgJrPBWN0woAzVSuFOpkcE7qbfo/wUUp3Vxd Hk8lgnVimz5O7kpuC52PUAiSi5v+0RSAEcAbfgRLqTQ1kJJcH4J8XER3yJvsj6HKwnKKuHk1U0xE U4Pu0Mb9jdvT04Nez9Hnn8tnMyzVst6TCAf3YRV1uopNyrMQbRXNXJW90QL3h/2sh7yfv6Q/Du+V f8ADtbN1nezut/7oj53N8icuH3X3gxwG+oaGB2Lx7bXd6Znl1bXtvlg4lsSKu2Rp7jgGo0NomSJO PT03P7+yMJj2j0wFa+5QYScjBV/+qGCCZGE6LSYeORcNKxUe10pMBUMM9iJ2XTEWy/s2qUwmGY6C MeTU6kl0LJ6MMEoND0XlU3TjfeYl8bMkh2ZeMACLrgwW7GIeyMJFOs0FD12lkFSh2qRSFdeVh7oM GmDfIrTbpTmPntZ9GAXGC9VeKvatB1TpQjCP7OkAyVPLp7X9/h7/H7qumu6uI26FCSqEaZ60vDN9 3JOW/WBDY38g5aDf23MUvbs3sYt9ND0PrK5GvT6+iVXMqTJHb2ai/nnwed7/OC0q6wf7qbzroHDd DAORW6yJUQ7HYkPDNEQa+MzUhfNTk3gVcLq+/9Z779y4We/Ux04eC9PYvtFMp/svHz92aXwcVB3P fHs7O3RifKg/PTkwkI5HUVBHaWtzZ/Pm9P23r95emFtGSYyuC/5I2BPmVQa0gzJVCZpZpLXfoTgN OmeIFnSJ1/wBhA7qcLD6MEzC2HRJbspEAr+XxhCiRQFavzG//PJ3Xv29P/zOy29cLe6WJwb7rxw9 OpgaZ8ciHa8kdwl4Jb3Tvr+8VKpTkOmplwk/msjSylracUIBlKnicuep3KpVoqFAv2jQYz2R8RAt JoKYsNfbF4/BfUBFMgDcVXeGQhGqQCsYadpQonctmLuSLMX9sMgMSnAQIgC/R1QfBAB2oMtWLIsG Oga7UqcMhtWrObu7s9MoDk+NjRw9BtWUGSPLtTo0LOFIrMpPFyjUvv10mnJPrfKN3/+9Vjn/2Ssn O+kgec5AJJYgXeN2La1vzCwvb+1mhxKRoXQ/zUAa5VbZ1wn1xYYD/vzm7tZcYWu23qmMTAxNdsK+ jrfq8macjl0KPzD6pKcCdOB1gKEHHSieuwLcO2Xz88DF5qUwL+T2oDor9253xOWJSC2PB2KTaEK7 2cTdpruLn0+RJ0ceyyOud8jrpWogzDvlXjq4672HJ0PsjdJvfUBsjkcQhLJCewDu2ZBsN86agOOC oatvLuUM6hKa+iAFyGXMaRi+r1k40LRZDoGV6NNPd11+4y7vIQ9WqXc3oWF9k4E7jSGzHtqYD39/ vE15D2BlrzK2Ke/9rXtI1gHAzoEmXkxwbzj6kx4fYPSRVzS+gsAvKOZyC4fTA+nOUKTv8pGJ82Nu X3NjY2tjYTNzZ3vz7XsTvgSa7K143JFIuCb6xs9Pge/MLa3e+eGN1fvLyPNy3Si+QCXA6QrGI+na RsVZaNfW80u3Ft57+87y9FJ9p17POeLhpKPl6zQk/CAIIenQltaeuOg0FRJ3kwImrVfF54Gb02oU CSyCQW/M5477G/7aem359vrie4vf+nc/uP3G/dlri/mFXJ8j8onJE5+eOj0cTW2gMlPaJegKhnyY f8qtSHH5AsF8vZypVEuUVsJOC0SkjSSMepGuhagCquGu1ygeqqWj8Ygv3Kq3i00krx27BSx/ox/y fzRcoMy73YFVTxI2HMWUe6rNCu2XSERLRxFTjirtDGQMExdJRgq1GhqGKQcN8AzPCpBnN1fAu4r7 /ZV8JRENpSPBOyurD1aW417nuZc+DR1HSAs6ZrSZUYNFL4RPbkAIE3MZ9POAtf4Dr/JP+I1P3StH MOM7X/v9djn/5ZfOe4Zi1FYge0MKefjIiTPDQ+ub2Zv35je2MrFoZGiwH0gELedyrT6RTJ47Mk7n 7Leu3721tNBsFCZOpvzhtj8IS1hiNaOIIhNSmScW6m0/wPsWXrvkKdWxJiNlKCfyAuicYitajc3b JPMvvrbQ18zf5jUtxBdNH/XQ+Zi8QxxwEcwSNq9g4oqja9AslaCCj4t8ud4stF0fWbbbcsnFblqw eLdg/tHrerApN/XWPe6wndGy6Ym9u9qX9v2IKTeeavf28Tflj5zLrlfes2x1T++hvfJHcgk/aT4e NN+RE0HbxAVsLDpQyNyCfZDhqzbakO8C0NjPnzr6+cvno77g8tLW2+/evv7gQTa/GxhIeMMB3NnR 8fET/f2OUrWUza9vZzZ2Mx6aTyejtXptB6mCrQxeKCMVkRNMT6ZYppdAKZdHTvoP/uRPX3vjvbt3 Z5BwRBYDLoekSTttaXCMJm8I7XW/NDRSWg6jM7uRRfngwb3Z115958/+7LUfvvzWu+/cmL55n4nF Nj4w8NLZs19+7srpibF2o3VjfuHa7MLs6sZyZofeqZR3CT3S445ALvS5N3Yy6GSNUR0US5RzZfkO 3WjWDOSzUy5izPuiMUq9qcaNhXx90SgeMdNsvD/FbEa2hbcQsjOx/P6w9n3OYwyQTggAhdcEmtQm hMbgqoIPcU+ryYHiXgPswFAn9YpVIR7HNQOhRVIG9R0KneYz27uN0gsvPBMeHOZTrK9iusUPI3EK pxrMba+g3zhfP3WmHKPzgz/8/Xp+94svnk+enBTtYKHsNn19idhgvC/mW1nfvHl/fmF5I+IKjiDc 0JfsQERvd2LxRDjYV6zUd7dK8/fz1fVGspUcTqL+3FeH5wo52FOHoxBypT1OaVxBrseQSNSISpmf SUbK9QAU5YuFjIJVFm9anfeACDB58OW5x60m4jPOO943zb3YcLrBwc2DoNsZdjkhuqGuFew4QFGY JMGOM8DmcMl92+UnAYMplyJPqQ8Sv4DwlYnBA21dp7656XmpxU6Gpnsor9x6u9beS3bUaIepy29W CH2+h6RtQHOxKAqd2x56D7rQhRuMR290yD6uAMtDE8zKg8kJ7npSVsLUzi8fNCMPXEqfkCkX+Fza 3EhtncnialkZlUy4j+V8MV9xOhMnJo+eO5pIBuieMze7MDM9m3uwfDoxMDA45AyE8kFn5MhQwOcA l4CbAQPkuVOnfvMXfv7yJ84E+6KZRrkKi7re2s0XCjTMwyr7pdfGcHQ05Al5Wp5Wobm9uHPv+vz1 t+7ceGN65t2Ze2/eu/va7Rvfv/bOt99549vvvvfd69d+cPP99+fmplc2FzLVbD3gDIwnBs+MHr1w 5PjFiaND0QRa/pjn9+ZnfnTn5isPpq+vLsxXN5bLW4vZjd1aBTJiKpaAgV+grzb6NxVIIh36gYJe oH4O2MoZyGV5GnvbyVeqQN3ocAVw2SRj0gqyDkktvRsJBIAOJBnIRCBljnfuc/kwzblCngRphA4g zDL0aBj62knSNLyV/3H9pVupNKEATkJnGKynWq5F4NYgnSZK6FSW1vsTcSqPMpuZqMsxef6cG7kF mjNJnSN1oFSFOHDnlJ+gULldKG4ef3QM+lP3yvn1r3zja9n1tUunJ9LHh0k7QNHi+jQqNaxs/0D/ 6Ylx1uqbt+cezK2QCQkHPIkEstIxJDHjwfjJiXGhnG/voOEws7qMfGko0Ej2x2PDvEhtgc9FqKjk EcstFtRcLqN44iYfZcqalZai9HFDRtFEqKR27CeUFa6Qt+VrG6KL8syFo6irgkTE+ti44UpY1DaM giQaTFxWE3W5FUgxCIb6B0qXUlBlj39xMNR8oCkxKkjG/Pf45nsU9EfWhoMAnIc9ix7n8eNtyh8i IPT8Kus0mDBZr4n14iEBFjOlP/jtIK9coGptLi69DXWMmUirXCmqtD2Wq1HM7konh9HRTz53ZSwS Xc/kr03ff//2nQyzgLamFKQn0xeOHzuWTlXzlQczCw8WlpF6PPuJyxPnTz975dypk0enRkb7+6kh jdHBmPoYtI+2N4vZHM1Q6dmJMkGHhpxJfKp0KhGL0vsUYgkoNvA6ArzpRGwgnQxRnZ1KJuNUpwqF HaB5dWtndnXt5v05FGPuzy3dX1pZ3dxBDGUolTwyNpgeSMTDQZCTcrke8ofG+wbC3mARuZtmLYhr ToFoq43wIT4DFUPFQpnJit9NIIuGNYY4FYkw2SALYmPBTchi0sAzU6XMSHpCwUegWxAWPR6G1+nh FGJkQwFCdXIEOsuw2Wbq6eQQ1VQBNS3MXNRLsTwAJvxspi35uUq9UqkEkmFE85Z3dmg5NHJ0LMri GY2Qw0CKg/2YOWyue68//lHzzZ+6Kef8/uiPv7G1tHTu6GhirJ/KLUwtWZQKtF9S6wF/6tjUybH+ rczu0vb2xna2sZJNewLBeLrpoTljwxf3p2L+/jDAWHBjpXbvdm59qRVohKLucKCV8DojWUrOvK6G x9OAGuWhK6izIb1BPR2fn3r/lpv1PNhxs4WoH8Z9FkFqyuulRwQPBFjHHxdPnAy3K4wskscFjE/z qgBhHAosII/45rIJ/g4sjkffvVeY3s09G2p8uOfgg9JyXR1wWVLse3XGxeEVeoD6xuqSi199WK/c djV1L1pBY5YKCSy7MuzGv9Y/haRgDULzzcaIW6bceOKyB/vpj7cp1wSzvfWc2q4p11+rLpuVKdjf 2P4Y4KW7+w/2YP/9S25Re5kqc5dCTYQTKSKl7kdq+b1ObwKXp4WOCx1b6s4+99ilUxNjA/VsaW5m cfH+HMnNM4iSpBP5sM95ZCCaHljf2lh6MAdPMeSsHB2NFPqCrrjPMxiLT/admkqNHEkmh8Kp4TiZ qkgy5I8wQTp1Z4MeGbt0u8jvkrVa3NhYWFtbXN9YQwVrN0+ZT6ZQypbLW9ns2tbO2tYmHlWmsFtt VtvuFvMglPYPnxw8+8mTz37pwie+cuH8506c/NSJi588NXFsNJoIArCsI0bYao4RaafiXqg/DldV +nogNuAJU7DvdW4XC5EQq48fwFTUx6X5HJQi1/JOhtIScBPwUNacXLlIG7lYOAQMi4o0Hlw0FMb1 ohsIIHbIL3K4Eu1rMbjEk5rqF5IzTjnkFrx4wUyk2o9PEQ2Dn2L12SdpYQVO6aTgh84zO7/cqhSO jAyGh0alYlb8QlidpOjMpLDTJOqQG0L2R8crP7yc1k9ySEzF8J4qU7X+f/3P/uN7b7z2O7/2+bM/ /1xiJO7AjSZbgSeLYmeJHDQnOAnF9Bt//Mq3vvsG7W4vHp+69PylE2dPR+J+VBWDzSaXPbtWfPvG rZdvXJ/JLAWTrkuXBr/0qTOnnpmoDURJaSgfgcEgzSloZk7QiqMjhyFMK/hnkoo2HCKujbYmtUrl jQXUFm3CbpFsiWFqqMHULs3af1mo7LyLonyp5xQIRYvvIdVYQIoabjkI4fOaK2ysgWVaZAWzzaXJ mqhVfZiQ0nNuH+V32y+p1I1+1pJLkl9pm3INLi3auH5AuH3S2d2Qxs2njDE39UHdgaj2Rt+hZEQp 0+76IOY3wEZQvVzzfZxBo6DYvdA/aVx0X+96tb2LmFC8zf569tP7+BGDqFb0oVXJnFJzffe5mS5I emHN2bLe3xUVeeQzB5ryQ3vlB/jl6jlKtwROtabxOSpCSdxXzF+wSYNKNxxJr7dTgBhfryejQ45a sDO3/fqPXv/D7/zo3uziiTMTv/jrXznxlc/zydHUsdr9e//jf/P//N7Lb0fSvitXjn/27/61RDpJ 2yQksGLFHL6wg/R/MORspuHNQEJHLww9b9gkRZp4lSpoeiGrglQk3BUq4kWFXdxgJ52NEKsBj6a6 kjCCOYYQeYTcZSSIJfVAHQgHHdIHUgTMACQ63ki96vbmim986/V/9b9907Hb/vSJMydGJxh3S4vr MMTJYOLsU3WJhAo9VIFV/dLEQ/z9cq3I89RV3V9f6719RMgAAP/0SURBVDjrJ0ZHAt4Qpfzr25sc zSjaTaFosIxyS5334KIUiwVAEvrt4bxjA+SyepjqnHDCGqEj4pU7A/RlJj7Ahcc59AQigRKVSphp zrg0t6knEuEaQHvAXXd1/vUrP1xuF//D/+TvfOXv/jalXw36T2ovPuQfFBq14HIjPiUaTwq2fERu T8wrtzUfrN9lIAa5tRxvvfp6YXVpamLo+KWjcHM9Ur3grkMCousQeljQRJJR11D/0Eh4YrRvObsz s7555/5StViciMX7QgEKDTLVkiMYGhgZOz4wFGh6KTKan96ZuZlfuZUvbVVq641EO5b206A3Hqj7 vFW/vxWIhZMhqutcITrHuNgFw63DiPOGEylvIBKMoSvNmIM1C0c2GIv1t0uU70FKpp6YvKW/gzsv jjZ1m3jowm/BGXdxD6QOvO5E2QNPnHZXDBouMyoQ9IsWp1v7van0isHKbcqK8Yd7No2nqQfV0qR9 bgaNMabTcikt+rZl7wzf24A5GFZpqqSV43KvdG/diNTtnKb95Tr4jCnrjkO10ZaXqQ8fxcqlWaoK KMpqoMXhxvAffhzvP/Yf4b3rT5XdY4N6fo75aVKdbu3Fsri2DJnMrv0PSTxxC/jq/mr5Oboy2muC BifmWjwynrs/U77XHNnDm4lrHt9MN+z9NvmF5lfYV98cDZ3qJK3DmkR6B767vx0MukLlfL5WzzuS 7eHj8bGBCFzvtQdbr3znzfGW++KZ820SNxH30WdOFxullTur792YLd3fuhTrSw5RZFd1JSLOWNiV 94goEpk/Bwy+lpMCzLg3MhhLT/YPnxxJH0kPnhgcPj08enZ47Pzo+MWxsUsT45cmpk4OjRzrT4/H 48PhBNjDWDw4EHSnPK0QsLejGWjXXCA1bCQHoZ+TxoLhjT5w6fjZqcGY/+7S/LWZGbok4TtvFaCl 0EmDtCpOF+aV8LlJT1OWEXBzoNe1zBa9fygNpZMT/fRw+XDA8c2D0gZVpMS5hjDcQdzBaoJ0piOI qTfIgGmHLP4X7QQmHNRBNeTa/1dNENo8YKCiQioDmwgAQEgatOOSk5aDPwR+QgPu0URqa21rbWE+ 7nUPnTvbpsMlayo2XZLD0tVL5qrQLHUS6KL+V9CUHzSlGeLXXn09tzh7fKL/6IUpaHu4p8LBklId 6Js0WKH9EF2vXIFwZGR4+Fj/QKvWWF7cmptb3i3kJ8eGAPC2t3YK+WowEO6LxUbSycmBOIW8G5nc 9dnZawtz1+7M3ru/sL2+2a5VmPfUAaGck93J8dVwwcHGDXxG0z9cCW3nSsNQHBCcBzegICISjXJd CSgKr4uDLhXZkmQRTrq+YleAGCTepKlsj9vyu800PuDW+8pD78LV3/cjlo3qsUuPm81ugCcGTKzb Pt8vOu/73SwjYr/U80lj1R8z5RQv9YSTYgU/ZGx5WDfGLFnmQLtHreuXsbu2MbRfPXB12fd4da7b S5sx5T/mMtqh1uNn1DqQx16wzfUHXfKgYKuB0NhQ7swmqoSwXZDE94bCA30DE8lUdbeWyeTm1qnz zA9MDbspmI5GxgbS/nLjwfzS8uYmibv+8VR6pL+OmEC7E+x4i/mSL+w17oG1kuuiZZZmc9PiMiMz J5GS6fSha7gV3JllSZ7UZc38MGvwwRip41I4OrWGzxtJeb3wzdHQW13LnBoaa1QJmpF49KDsyA2b DsThZOXSMkuepMMEzTWS0TizDc9LVFYwyzItpdaOmCFbLiX9oSQ9LHzIKNQzOeRcWjAnaQ1qX0Kj ZSTCHXJs/ArFr5QgLjVP7E9L6eRHqBukx65TUOiR0u6pPru5Aafl9IUL3lgMQW3oPNL0Wdj0irDY 89BICv40mfJOZ/r6nZ3703QbP/nMMdpscyqktbnbR9zSRjTL50EHud6pOf0dD51UppLx8Thsb6C6 xfmdpYWNYMN9NDVCsjzmQzw8SApnbBQXfyJJmVws7ctFW1vurXvlmas7776y/Mp3H7z6p7Ovf2t2 +2598169tuJrboXKa4HmTsRb7PNXByCEB+ODfk/C2RBZvUg46XYGGnVi2ygFYegW430jCNHWw+ug cYj37QLL83dw1RH7dDIT+CDLuzjjIpMtm5ab6mZL6pp6WLMplq3W0eCzFvtEbQ+kyv1nufGhbZe8 x0m0yzjNvtS5lwFGXUbX1lkTTKktFlLyqIHrMeVyOJZPaeeLPjqmfO9cmehDp58Nkexjyru5g70M glkE7BVEzr+9OvBYhIMOY8pNgdfj20Hr+EGVWweZdh9tQgn9nQDkPgRfwFkoPXQRu7qbrMoUFEnn s/7R6MSReNrPgSy+Pz9zcy7eqp84daIZCiZHRlNj41WERe6ubK9mwzXnpZOnO7E0CU+fq+ZGCBIu FnWrChTirYjIN34pRD2pmJRyexSqRP1d4kXQQ4yeaB9yRNwTSCNGgPfFZkqFpe5W6FmIE6oOEbqV ImFJW9IGdjiUDg0MxOfX167PzsViEaAjSL0D0YiE5fXGOBQ1r3ezUDJ5z0w+Xy6XSbeS0iSfKeWo 4mdLzpIFjGGeJ/+5WwhH0VcMFOvluyvL6xn6hgCXe2MRuvfpSiMzglCGUilTGCz4qDHpopwhIneA ouwYsrhI/vGfVbsrI55YyDMcis7cXsxU6GPXP37yFAwa4FoMli75+HcWPilG3JQ/fWRuTwxgOegX sejP3bm3dO3tUMB98cXTlOZIibmYctRKJUkhtV7KECfvU84VfeFIqi91+fKLF8ePrC1u3rk+s7y+ Xus0++IhrlWtRnsXMqbtRDQ6OZY4dWT87OhUWip/abQoXUXgqDIg8sXi7Mra9XuzP3z76h9975Vv ff/VV9547+rVGzev39rM7dC6PUa3wViI0UqHMKgCQqfV6k2VwYK1Ip4Ag0G8A+kWqI8ECVHQXKa+ DL5uPK3GwDjXMpQOdXEPNOXG2bFgDANmmD1397/nZQogIF7zfl75Q9Whe4f2kCnf83ptR+sj5JWb s2o539ZJtp3xfbzyh89B969eU957gQ5tyg8ZixzWlEvTIzxEEVIwKw5WFduKUGCDRD3uYSlfaJdq UGkT6cELR485MsWrdx9Mz881q4XAwEA4hux59Plz5/KU7xCtriyH4sGJs8eZarS79keidMMwP19X bamBNLqOIvNqizwIQNw9Rxaq1vXKhXCuY9CYSF0l9WauEtIHTOdOXTqGwPcLheOhtnNtLTszt1Yp 1jH6Q7EY1fb0DwIzIUDO1xrIZlDSubtboE4eJo3X5UfHHB0B8cdBN2QmStRAW1+OFU1zGkxms/mt jV2wDmJqOqFSQ26KMa2Ioo3mmc5U6VBi+9Eq2aSaImLxAf1F1F3Hu5wDVgBRJPPAf691aqu1Ysvb mTx5ND48xDuZ/yaKUfaoPQEPmTU5lFn4EG9+6qacc7Y8tzj92o9a7cYnPvOML4LYobjlhhIN1kXj XbKNApb5AtQM+8KencwO9bnp01OJ/nC5WUb88+rVW0DnUY9rIDUAdLZdKddZr4PtGtnniG9ovP/k qcmLZ49dPHP8/PHJ42MjU0ND6XBsJJYeCCb7AujuRDw1N6j65lz2+vXFxTvbmeXyaHIoMnQMgaNa i9xOkipNPHHhunh8LZev6fI3aTXnBA+CPI4/LpxxvPK2uORQlDh+vQeCZ7wJhqa9m3GxLdfb+G3G DTcPupv6wPZ2kCnvuuG91lwvcJeRYlHKVUVRomQ1MoZFri69DlPxyh+CZsxAtAySzD/jx1qHaQ/V j4wpt5IBXXNhGQ17JXoMYLGMkP5K8yMtr9s81pnYe/4Pbcp/LPzy+Aw8rClvOeBooKKIxiZS7E2v s9pwFmvORpG0HVQrT5paTRDnarHkdBd9CdfoualytTh3d+nm9fvhWvPUxEQt5vH3x51Rx8Lm6srC OvLoz9JJc6i/Hcx1PI1yha71TURZpHkm96L6I43PxfCpPA2OJ0Zd4k2thnBSew8dQO5V60YS/Vor Yci2cnrNeFYLSbEo7F3hGngAo2noSBn14Eg/LZbevHYbWSsKok4NDlNsTWveoegAAinFRiXo81cr Dcg60XCgLxbv1Byl3RK8lhC6ksTswkfAmMMk80eDIRiUiBABkQfdnhHok5GAgNbMPT9QkIKAIpoj ZXp7iX2ZQlrMYagH8gi4XutB5QeSaBKBHlxyHzyWWvPIwMDi2sb61taxkSEsCwIgOkMEp+GcWKNH WBVmrh2OnPohbPQH/MhTN+UIku2sbb73vW/T1u1zX36emmI6pgtQztWWlCZ9/OT8o+1A4z5cA3i1 tDInPqpW2qN9Q588ew4h4dxmJkOBf74IEJeIx6PJBAB3q023kcpugVoKOjdKu3QufzwSoZpsbHjw 2Yvn6ac1Mdh3bKj/zPjo1PBAfzKeSsaKzfpaJnP9/gOadl04MxoeTBBsCUIu8rlGH1E10RVDlHXY 6vJjIFRjUVTcQR+ore62BzVO+f7Y9EPXo8dzPIxXbqgle15/1zrp1x6Ale/Pduwx5Wqben3NjxRW /rATvGfBzYL0uFfe40/aprxn7bI+33P+D23KD/LKu/plD6e3LSD2A05HWWkUpbaWIkUCUEARm4F8 bqcFLw76XZBeRzBo64hj+aMDxwb7Yy7v9MzC9XszjORjV87w5rGh/sl0PL+2g9B5sVo5c3LIG6c4 nrZ21D4q0dqs3/ZNTZQwlHRtl8e296ne+2NLp82IMtPCiL+pqoy0hcTkS/FIDee61QpE+1yl2rX3 78F89LRco5EE3wKDhg5BQCosHXDDaSBHkU4yGUUppoxWS6UeiRIoqyK0OCaq+qVaSDnarNKl2uMe iEcpuydEoBsFqX0k8QyIL36VmHKZE2JbBCrXm/6E7r2CIxZp0ZwDKUZxu4rFYiDopfjzwdYG5YDH Tk350mmRq9Eror0cTfTLvblIPzWmnB9aL5Te+ObX6d38xa98KpQQUy4dgMSddfkCHpq3QgdxwSWi bRCNAPLtaHzYH4p7mtlSezU47h46mxw6mVrI7t5a2rx+935uN0u/v5jXh359Od8eT6dYvd0og5ND qbEwMwi1wJJAlZLNWDg11Dc8Pjw6MTQ+PnhkYujzR19olzq37y/lipXxkdHRE0dRnSjVm5BVWJub HcA+D/es2S2EeyR/4uVeAXFp9iY8J21hI/64PDByfeKziGaDDCMw6x63z/xhuef2C5aHbvzhgzp8 W3657ZXbMuVCArRwdJ1gipWLKYdFa89Lw45R9/wAOM8clLU+fZRNuU07MSuoieStybSvKRe/wP5h 3d9lvCr5s5d/qbNbmlOZM2H8d3umHmR7BQp8KMaygq09DPWRTx5yqqP12oE/6KrSI0hV/mhOGvN1 IvBY3FW4F0VUUSSVQw0ydcUu91pjvdnvOXf+jKvRfnBzZndt40gq1j+U3nJ2IkfGgu364szMwv35 zm4pNXY8Ge2DrI6XqVih9t2RRo7Gu9QeenovAoMiug4u3qaQD9oLAicCjds2r3smbRMvXi+eLb4u +pQunH/qO9SIwp4P+INzN6dn7i1Cdkz5g8cHB2kJhA5e0J9kosF+oZUH/EKMJVWXoJzVcousJgrs oo6OWBYxg6wxTqo9USev05usRaslZnYYQmUmV8AfpJEFVlaOXLwshgzGhWNk6ZOeSnjPMmfs4+cl nHEUGcUZlxBESkRZDNRquGg8vVMqoYaPjsJGjm529fFTpwIhBCbNyJL5DIFUl1ujzPpTY8rl91db L3/998rV0s/8/Kd8sTBAmhhAEtki3dwUUSGXu4ncJqcdHlI82cjvNsoFeIBQkigb8wXDw+OT54cn m4VGZiOzupHdQIEe1AxBxUikVS9TvsWXiGaKH+6gSp9I31EZoNLVBdmhOqrSJHcIBlzx8DC42vTa YqlRHR7vO3XphDfkRw5NtHnlJoRCM2LNOiwpGSumtv419rMXKzcmw4IL7TbK1ozucQDNSHh0ph9g ynvynOYTFu+gh4i+51SJh3AgVr6vUfrYmHL7R/acOGOYDVx7EMBin2nLgndNeU/8YfZ4WFNu1f49 dlKflCk3hBFblZ7D1xaHDqc0uKFXph89HwYyVBAhivByFYvfaAbcaBYdcxUrV6cf3F9fHxsfDI/0 BwPBU4N9+ZW1969Ob+7spiYGT545TtczK+60OKvac8hqBNhNf+t4M3kaJcta4acOcQVVNGZ9KH1v LbA0bW7W4aBJa2te5830arn51vUbN+eqxfpgMDY1MAiwUasguuGTRp2eBuWllO4zzfpjUU3DuhDG hbQurol0PVeVaK4UzTypoAp4WB+iZMacDqDXrY0cTf/SiSiOsx609KSBfKwQI/QTlWQxUIgmReW3 WEXZiPKxSghEruae6a7hdsDzYHV5arg/GA+8MztT6dROP/dMYmAIaV6xDvrrNWHKo7+6ptxymizP SRT35WS1ndmttVd+7xuFXONTn6HXbZo+AEJ1xtsQMXEJoODxo1AIfUkgPAannwSP2HevM+R1+Fnp Mau+dGTqwjgkrKXdzWuzs3Nra2FH/dhQKhyNMjLylVoRKQey55Ikgv/toTUJtFRUJ/Augihz4mVX O15HuAq5yOvNbyzdu31v5PkTZ1+8RFEo2EygDawTqCGoQuWSCLjgjLNykzxH3pKYlE2SoerQGM/M 9nzlikpCX+9Rc5YSYlX61s4rei8egYA2RglaYTt1BXReIHlPiZO+14iEk/QCwWzRwAyZNoE0+f1C KlCfn2BBCkl1g2dol5AKAdtUNam+XXeTwzIJNOtw7ccqMy4+mCHEaDd71fayfdQuD86kdwV0ElhM N22mZ7nI5IT2uDq9vJ39H8v1sFjWPaeQnyNkfHNuH9r0ePYyzF2H2B5s9hP25egedq/v3DW83Wsm P9nApEYFR1XirbZYCjQocX6fzYAfj2+9kdhDj/d57747sJ4UXXSNDHSTJVo7dNEMniOCJi1twEVg WbwheU/YFY27Q5VWrepvDZ0bW9nd3njrQfH+yuUr52iz4OrzBsYSK/M7ayuZ+mLmheRwcSq9ntkI kA/ydNqVVjiUdAcHtjYKgTDzSBpfyXXt+CnCIDnEFMDqmnIxy4dnsFrK5m7YCwqqm8BUeyd23DRd o7lDuZwLR7yBeDpUd82/fPMb/79Xywu1T46fvzBwMhSM06UTFozTW0EP0ReI8Smma8SD9GKI5Gad 5kFhZj9ZKwg37SbAksgdSt9c1BDrxQqkzGK1vJPJMWghoUcd/jD96Zoed03OHUch5DKUkIRK6WrQ pckoxYuOtSQ9TcRBGYbMPlxzk/MkUUqtuKOxmN+KhLypoHfYH1zLZu6vrCZ93tOf/CS9oXDusVe1 Jj03aFvdgcGMJVEk5yNxe5JYeS/0JiukhvmY5EJm9+U//FqpVPnsF0/3jw5JcgJgmsIw8TmMWKB0 BFIynVqMru6B7MD4Bjjx3kA0MTE8PBJLVAvV1ZXtxYWNuaV1JHtCwRAqEQhHUFJMckhcGAnwRHtF KXodOgloaTR74pIGUGe8fvfm5m7mwheeufCJS9rsQdATvryuhgyjKV6AImma8zjETcLBx25d31B/ 4N7Lam5M1aTtX9qsAONl2zCIvsNAc4/Ty82LB2D0+x2OdQDGYtiHY1mP3sP7QD+7F5z+IB/Q79z3 tv+nD1I2OOC7HhmEP/GINGze8+27fxxwmo1f9jRvB/xeewhZl6s7iFDMIgVKh7pgOBxLJEHPM/fW rk3PtMPe8amReCpGRsqbqT+4O0cXRqzZ8CeOB6MBF5qI1Rr0kmqpns2UEukUdENWN7pwaNApbrBZ W6jhM8PTbDJm1He3MDwru65vN8ckSujSPgzruT2/8KM/eflPv/fW7Oz6RKxvNNEf8QEMuXDyaJ3R 5Bsxub5gsVbZzmXxS4Ju70Z+dzufQ4Fa7bEYXtm1uUg6AZQP7oKSyfxEEivqQyyVd6v4KJi6FmtL 8YcYEoXTWLKsBtYiOy1Ke+KCy+Ik8u3qk4mz4EGfslWpVjaLuXQySmFsPp8vthtb1fJWrTR5dKJ/ fJLiUNYzjdLFIRMfS2tWnuZoOMS+n7oph+FX2s29+gdfQ1LnpS8cHxgb5qeja2NVyGPGJZXAlROM WUeCTcSWcySOKjVbbSdIC9q3eX+wMzBGpBih/cpGaXNmfXlhdZ3kyUAq6fdDyaWKTAeA4PBcXcYb e4CQq1CLJOidkGo31te+fePdur/z4s9+8vQzZ+os3AQJUvuDD6xfb4yjznDW+EOcTlkAzIetf3go RcIPxfvWn7rfbijdhV7sOdubxuxBeO1k1KMHpUterydqPTbD//Hbnh3XN1o+YPdAD/Wb9/nafY9F npSpZPucvQ/283TVmBzu9PesTR/sJ3zcTTlM7SbKWJBA4IY3nMfGjxTqlemVxcW7s+eR0Tpx2u9P 9Q/GN9aWF+6v7OSLgw7f8bHjwUR/i9YOLbTtaFLU8UMi6NADEzxYcApqKOQSqaulYwN3G2+ITRTA NZYkXCRkVITcBIKYW+aXRJBO9Ex87lD27uqP/vitH3znvZlrq8F24JPHTvUHEhSZglhSrCH9ivhs k7p6X7la3i0UIPz5/cFdrGmjjvgXOkrEnWifiLiKQPUSXnJQ5Nf4KpKrfDkKX3ATSbDiZ1N/LXXk ekDmmIU1LzwGtzTrAwgg6JLuTaTBFMIHJRcRch4SpyPL5EYeAXmvSrEx0j+A2PDy7u7U6EixWru7 uDgQDp557gXeTnJWQnPcpibxRADoFrrEBxtoT/1dT9+Uu9xIcL72NfHKP/2FE4PjI+KGIy0hV1IC HGXaS8YZM2puhiBimVNTYkblbaNRyhUhnuNk941PXT42mqKJc8d99/5qJlcCFBvqEwU4ZibLJUrQ 2HRJZ2uhl+7MArhaTddrV6+/d//O+FjfZ37lC4OTo6hEs95I913pKW7Wf7mJUItEj4ezJY975fu6 5Hs7NS6HfbOWM+GJWzCfXVpnioFMxL1PhH6QF/njvHLL6TeWvItUHG7Mqaz/YW4HvP1hxuSjZ+SD H9NPm1duCso7YVRb6p5y2RuKHxsdSgUDL7/27tLmzsDk0NjEiC8cPZ6Ozk8vPJhfXstsI7o4OtEX TPcTcWpg7MGXb6n0jln26TUu4Z/ZSAjKzYyP7iPVjZHbXuCsqgMCR7uCEcQP//AP/uw7P3x7fSMb 84boLnRh8qgHQkGzg95hGHU8r4iikHikpIOvIVkFpzsZjTEN/V5XfzpRKYhSivhXooRlpb7E0XND RuBrBDVBaFF6OComJO62PGtys7LKSF9K7a9rq0yYo1fnQAk6LCiCSyLJQqV/wIsfiC4NDyLR8E4m u1suTkwMV13Na0sL5VZt6vhkfGhQmgK2W6x8Yr1MZfgh7cMHH8mHfedfiCkvFt74w69XytVPf+HY 0MQwdpoOJaa/I+dc6X9SaEsexIR0lmcu44Q/hfSqWzMQ8aJjCFrlaeecnnq033fqaJK2TttodpZK Q+m+kaFhll2WWfp1Nhs1PmLQXRlkgHkiYO5slSs/eOOdtXbx8icvfOoXP+uPBIn1uPB8xMhZ8r8x fwb6OSjNddCJVtaSZT+Nb2Pmga4lem+Hivo8f1oAiwW9KF5hJo11PqzI0hZL3s/11k/sb7StkWuM tflC88hatMQKG5/cbIe+2VO+O/d//IODvHIB7ffd1SHd8p82U14tl5lClNMgMBJ2BWvcgp3kWLo+ t379xkyw5Tl+5IQn5QuO9hc3M7dvP2huVgvLuwuZ4sjQYDg9SMPPeqHo9cDgktbU4v6CPGiGUNxs +VfLJmRoKN9Qx4iOTKMqoFkZbdKqvYikTXW72dq4tfKnX39j7tbGaGjgubHTL4yf8XtC6IzDUaS/ BSxDaA4IqCAAGUS0XOqf0JpBVyMG3xwWGnVOlWKNimr0xaWLKx6W8ehEZEVyM9hw2YlAHoJyeAL8 AAm6JVLQ90oyR2awqL1IbSvuPb8IRg6Bh/aAlEOVV+Um2tV08eUNJFR9URCDHVibLjc8mTpsjWyx lMmlw8HjZ8/7ycwhyyUriCkmNcvGR+L29I9DvUsj+t3jihq7pnZErVYXQO0u/vq0Cf7lXYRUWGUE yklko6NCpMMJRdn85z9zZWK4n34ib9++s7i8yjCiuwTvsUyVtg00nr15Zm51bXUnOzE69Pzlc/FU gsJfhsJBLu1fwCXqZtaU/iq2Xs1+zzfr85ZIhuGN7b8d+mCNEe+uHPYJP9x+9gNL9kVQrCctku9j /xzuW//9u+0zwEWEtlfM5cRLCEVRPWN2gJv8R3/9K0PJxCtvX33v3avkoeiA+JUvf/rFy+cq1frK Vubq9emv/f6fPLhxkxYWbhKeSv841G0vELMHkBmzzCYUk27evr+RyfqC3lMjI6dHRtFAJx1K6Axr EJ+JZngA0bjA0lQA6BwD26FHNhh6O1cuZWh4VC5DS5dRLxQ0Q/2XkSoAqpApgLmpI/FS2o2eIlIz 8royagRVVdKqzCGd9RLdEndgFHyCoBrRLTl4mjepHRdEFaePWtImPAwB1qE8koAjys8Wiyxdl44d CQb971y79mD6piDsyBOoaapWyoc6Y0/7zU/dlHOGFMWVvD8UKlEL4m+BtA2V1fhiRjOVcyy1Z+IO 6CqvphwHnk72ftoyt8qdSq5Rq6JYHPCEA2ByW/VauL91/mwolnLdXXzw1tWrpVKetrQMDcktQ1tR yomIRyAoxILfbNxZgGBUOfPc2dEXLjr8NHhF6hx/vAMlnc2AgsZYGiLFYS9AD3tEdmN8cFNyZBgm 2gPLfqwV0ma96oGF9dzYwIUVJ+wZ8L1Pd3djMjcHbF3oZC9G7tpvE4XI11sNR38MHnPAmZBrd5hN OTX7bU9siTrsJftYv98bjeKMxByOcLOdb5ULPkc6Hkg6m/7TJz71hU+4y433v/2D5emVTr3jnRy+ 9HPPp9JxxLmHozHc3m99++Ubb11FkZuO8lTcewhcJV72wJ2qO1tVaiohq+t0VTKPBsdaGiopKIN2 m8Gt/R2MFj+CdjQJzWYp3+vEHeG0Oxn3iMxR0+Gp8wavq+5sVx20dASiprcozSWalVoVqSzsBHnQ Ov06Sw1o5pJOQ9VTjLwUpYqH3oS9CPfFBbyNqYCtAhGlVm+X2+1Kp1N1ORoAJqK8Je64iDLzaelc oJwjwfgRO3C51aCzHEhoIcQGonzRyarSPLpUlViBcF7Qc/r++hmnIZfvWLJ/yBtcu7tw/0evttY2 gBDgNUt4INlTcsUfldtTN+WmV4piJYj2cBUMuGa8cr3tWcseu7n3quU5xhIxeg+yoW/JspnPIUlf T0WRvwx8+vmzl09NsT7fW1jO0TsUJftORxd8aRrCTZuIy2pORJbdLdC+5FMvXB4/dZKLLMuy9gb/ y7og1rphHHITHTxmTtVzt29PyCe3HJ1Hl6pDL10H4j2PrCD2n//eK3+yIw2+uZChE0lXMFQplmrV hieRrmCOA+G/8Ru/MjU+fO3m/Xfefr+wm602O2Njw1fOHmcwnTo68cXPfmJtffP3fu9P3n3n2kHo 3I851K5X/lAYjbvWqMcTMTKKcMaBTXDepDuuxx0IIf6F8CCuXYsgnVmMbC37pyEBzzAxGyDi9FqE GSzWF46bIPlGsNmE7LwZw64EmHYDdXQDuRiD2hAyjPrKACtSI2QdOQ6h9uQUKTDYaBSMwkcnvUtJ oGpB8iRhBDsXpdQy6eM6Nd9CZalUMS8qI9YmRkCBYHN79979+5mtdQY8Vax8KX3eLcb7k72iH3Zv Twwr72KUFkyAiZQbIBSSEc1b3/o2hfJnLvYfPT6O8jjtIYDghECrBcRaSykCN5JLsS+DxlTKJzKc FDAulNvoC95iiUYvR7i/LvpWNLdancJo/8DC8uaDpY3R/vTEoOi0lCpFFQnylKo4Ge5wJAbd8L0b 09+7fvWFF09e+Zt/zR+jWXSNw4DYFAlGjPtBWRIHZJZaEDabzLLP2bXMrp0pst/R9cRlP8JiNVQA Jd9avrlp6mn43Iba3f2wGbnqAMngswersrh1iFqNFQ4wk/uZVRnDtr8rskG6KvCFkgewl9Ke2OPA RW0voH74UQ9P/CEe9oHxzCH9fsPif/z24Qa8/GQ1C1pqLuUiZpj2JgoM5HXQ7aAh0R3/j3zQHieP 7u+g97daVC0bUrtlYK0sh16t7rd3l1wCT572MXGoyfG2vT5nsFimpzgV+s1QIFwu3bo/V98pfvmT nytF3dHJkczi6o+uXS2Xa3/rl38hGk+8887NN67eXV7JjvaPpaL9fnfYU8YrFcFOolhccKlvUIUW Dkwc1qZAz9hHwwisVCnakbJqCag5owh8O6TDQ32jtDCzigwvHZnHEmlEaKEJVunAXinhN5GdKper RM/4yKgRZipliCI0ZU4EougcYZn9SPkGwxuFwkp2ByuRTuDXSztn8pzlZg1zoHp3Htgv2iSdzhDs yivLBEX8HIWU+4liLaEDijFqh0yZkxmVqqtl5frlWgvcIkiPkJDrHsdaYWd4OI1APD05aIO6urw5 2Z+i/HT6/lwqFj527nyTI/f66+UiSwgHYLwTk2g66LJ+uOF6qE89da9cbKLbHYuEeFAoEn4RnHGS n4AXbM6c5DxQwQn4x4b60GCRXlYZOsRWFGuTxgXSPFvwRHd2Nze7vIYzT+gkoJj0VBQTKaJrrOpP +fYw+q1f1kXGzV/WO2xba555yE23/z7soXaNtqXldnjX+7Df+O/f/xd3Bh5ZdszFlYIvFv4Xn714 cmpsYWn1u9/6Dq0hmA0/9+XPjQ0N3Xkw9/0fvPLcl3/mn/zff/elTzx7b27xn/2zf/nP/un/+J0/ /s7GVtYXS9DSk1FDpbSfdm3BgBfSRihMOR5hMROHjst43xg/ukKEaTCEVZZae+myi3UjEB8Z7KPn j3QlqtfJx1bqNfRHmW1wV2gFh0MOjsEywFiXPkqamqcQiMUIKLxWb5brNQhvuVyxUCznC2WaHBF8 UOoJAiIdBQQYV7dF2+lyPPjU8km7zYe+pM0H1CU3a2A3s6/WViTI7VIM23kCNmm1tyqFIsKN9MlG F6ZBl0k3Si/pRHxqZCDk9//ZK6+8+9rLlBTSgSkYjoYikb+46/yTvumJeeWPfpFtmThx1MxvvPH6 /YXlwcng2YunIPGAtLj8UkGsSyYwrXSEAh9nJ6TidW2Ta6XeqWE4iW6yJNjbdRdbp+4GcGtX3R1C orJLZJTbyOYurW6XSrWp4dFENIybQHgEyZC1GsUX9vRgZv7lq7d2HMXLn714/FNXkFsQV19gH/wJ IZxyOEJPUjlj9al//Dp3gOcmdZ1m2Mgb1H+2EUVjvw3AaOy03mn4YZSMNP6wwScLQO/mJhVXP6RT y+4f4uCYIa2z4BGIy96xCiw+vh3Mbtl/VbaKvR/fU/esfDBoRvezz+0QgUkPBND1yi336cB+fAfO GyFaH3RAP2myPfT6Abvplnr1OODmqI1F6oZS1s4EGG47kS+iYjjirAQc7ZojCHOLkhdns+KdHM1s b1/9/vVOqTxx5WS6r48WmbsbGzvz6ztbu4iObq1nRo8c+bkvfamSK21vZG+8dfPqG9eX7i+0is3x 1HBo8GQ9v11D66RQboPkkG/URoUyXqVfj4xizC9YRAVTC5IqznCduDkZDm+ubd98MIdZPzrWD/ub jj8AFbVGPeoP4D0ViiXAzXgoSMhcoVVPvYFcbdBNg81mtVbF8YpE4kAumFx60SViMW3/0pFuB8pl Ecq5zjAMhGTglOaATceIaD915UqIVBLxgkVDM9GXnkmZYFLob616Oq1I4gm/xbFc36lV67T3BVVp Uv8d8GFAfEH/RF9fvVS5t7w6MtB39oUXlSXDL+B7rfFp9v6X6JU/dVPOYkmJz+77716/O5Me9Tzz 3Dkx7iBoASqDtaxTbgJXGVMuxcPdFVRNngIsJu8i59vYdJX6gW7arFWKONXtpjcSSNx9sDW/kj0y MjI1NopHwKXiSoDEsRCwql+bvnt1ejY1FP3lX/nCyPkztVpFapdZmxkZdIRSUpFpx2rqPD+kKX8Y 6rZGi/EM+CVqwTXoVjsu9+pjdH10Y1GNJoax8vpad+If3pSr9dYd6VgzR2JgBuvWa1Uk3dwFHHof HGinDjLlB9mqQxk8juWABXXfg/wxT5pLYGabdUrk8WHDwwNN+eF+1oHvPqwp1yJfyTszMLzOBr+w hdYFMyoULmcygf6RuNNx9dXrmWzePx4/ceZ0OBIdiYQ3Hiy+f+Pe9Tszy6trM2trc4uLn3728pUL Z49PjmAZb8/Mvf7OtRs37xbWV8cn0uDa0Xgcf5wmozDHcIv9gYAwGJRFbtwgbTkgAS4yAzwTCKRi LdfMzOrmYgZ/7cjAEIvLeja7vZvnctIQFNuN5Q2HQm24juJOtcJef8Ab5MfgndMjNEH9tg9JbE88 HI4EQ4KISCsfF7IcwmpRLoXRwMAQYG2lxwAuoXFRrFkni42LLkVm/HcVTK0xIEdu5prBHAUfcrvy jTI+IAq6NUiH0ienUyqWQfKzuXy93Zjd3Sm1a8fPnE6PDisPZm8a/dU35XLJO87111+7On1/cDL0 zLPnYQahJeEOoAau80oL93kgvZYZjqIvIZdDAShJnZuelUrqRwVBu2jr1pIGxFh1kVkgdxINuW/f W5+eWxlKDR6fmgKEE9+f9oGtFos8zKE3r91Ahnj8ucnP/LXPx/rTzWYZmAuzzeosbH/FZNXPMLwm /jONlQ8yngc9bxkHNZ3GBTXvNKVA6pVbptxGT/RfWyTFfERtjvUNtkNmvPYP5szuOda9IhHGoHet uWVPTOl99+foXHhsO9hSySx4fLNpt4+91OXsfLAfcpCbc1hLbqLEp2fKD4uJH/R+TaKYQ7XWwh+P lZuW49Jsh7kjEZW7SgjqlNKKVjFTQ/Q8HNlYWLqztOwpNr546ZmMtxUc7s8/WL1x4w4E71/4zAu+ qPf29PTa5tpGdofynCNodE+Ox4KRXKZy//bC/XsLW6vZdCgeSg55AnE/M6oBUYb2L8xESecAQfBd IkjLH3T/Iawmt+h2YIZb7dq91eX1nR1aPQ8mEuhr4fYGPGgcIYVYLTUqsTAl+shquPG3RNDW42Oq 08OAaxVwBlW9SGAiXqi0mkXwFVHhc0sQTmtgpLK1qzqFRgi38DyriU8IaOLyianQElGvyBfpbO5O Kp1GQiTXwm7zZsnq8RRgUKch3WeUNB4LhZHqg/8OuXN7OxfFxDidiwsrzkr+/OXnXRG6/vK27iy1 BtcTWtMPvZun7pXLstV23PzmN+/Mzk+dil145gxIk0gZCMCiXrk45iJlYKit0E701Kvfaja7AEFI hSLliksuvEJCKxBB/HnJR5OxdHvWlkvzS9lkMHnpxHEkKYj7JPRqtWgSuLy28dq1W+Bxz3zu4gtf fNEp6saEoaRrSNpgyPVLJTmpDrKaG5UQ6LVxj5zcn2zK7Tlp/rV+S/eBmkCrY4QNi3e9dfu7rJJP Nb/dVeYwV9kkXo0FVz9fFifLDtr7edh/NprMj20HhgP7v3BgpHnIsOJAU27rO+x/tI8dvzGdT8+U H3RNDh9xH9aUyzjCDeLmFZvk0CpJB1CFaAk63FLcXm5cv/1gcW1zcKAvdWI0GUscC8Ru3JzO5Quf fvbSL/76L3z2s5/AZgFM37lzf3ZuiRl69vTxM8dPnpyauLMwt7axcf367fs3b7fL+XQi4o0n/HR8 QKPOh9eFYcfYiewoZ0DoJVLvA2O4Hon1nRge2tnIrq/t7O5WJhLp/nhqMEEhKt3aHNtInFRK4PCY cgY2QTN0Fy0ddJBd1Y4BkA/b9TbydA5MLNhOi4kvEKi8R/KxCoNSoVRu1Ys1qjSFKEPLZhHoEOq5 eH88EOMuF974L3sOi8inqKNmakGFey4EFwiZDZKxwpBxdeI0scN6+D0IqZOMHelPDQ2kbi8s79RL L7zwTHh0RIqe7KDxr75XLhyNZvPN3//a4srGmcuDJ8+eoG5Xkt6+rinHdqiclp5sr+aRjcSs0I/l VHMdid3oCiW0c1NiJsIM2PO2p91wN+sQxBkO9VqxvryaZ1k9e/RoMByj1t/noz6YeKxx/c6d92/f G+5PnP/qZ05cOlGvIDAvSI7Wi1GDRksgU7aloZZaPxUfVJhj/9sBJky97+4aYDnmZmXqOuM2wKLp gIcqp7prvK4nXR/ajEM9vj1c5INZdAsUt8KL/bzy7gg3xg73ah+H2c59PP6l+77dQjH22ZPRyPjA 20E/19SBfPDt6ZvyQy5pP2lcfUCvXJxKlEUdCJA4y84gTUFDrpwX4na96o8idB7AAar3xx6sLVeu bUZrralf/gRzyhNMrs8+uHvvfqdZOXN+MHXxZP9k6pNf+cQzz5wEx5ifmbt2/f7G+i5qhH/vN/9G Ag89W1xc3Lh7b+Henfmd5bXy1jb+qV+KJMWgC0mw3ca400Iaonet7SRebtNPKBaKRUMU923t5Gql RireFwzGmMsUbxagcdcrdE4P4dO7oL/j+6JeTkwupaYMwbArhNWW9JikvND0ctY94tJ7+IWkwLSw h43EbJE+kqVihG8nEkdnAJVyBFpEVVwMhU/Gm1nCrVlpaPJ29CNz3bhuRoDT02pATyH1ykHG/KFq uUZPnGgkslupgLyPxuK5Qn4rm0kkIxMvfkLSqj1JQV0yHvaLPtgcfSLveupeOd4ziZHX/93vbWxl Ljw3fOTEEV8ozBKLzRZwXLxy/hes3HjlDA+1Ora1EyRLwWIpJBKvnMIAkd4Sd7tBwIaefb1SRcSW k14rOe7PZ3ZzzaOT45x9PoFHgiEv5vLv37p39/7C+ROTn/yNn0kN9lVLeW9AWtPR8gRTTmNQCybY SytyFJL+Pqwp7wbI5vKYC6uusA2n7F0380x3BdG/9H9rhZcv7xkbxlYcdqx0SVjmF+7Fg3YAbx+k dVwaIT2+HQwI7D8OD/bKDzfWD/q5EtseBmRRAd+n6JUrFrgXSXYfHySCetD792A1+/r8eICFAJWb jlQXEs98nddZ5qOA0W1/zNN01au1+OREs1JeeutBNlcYen6KTl6RyGhjZeH61VuIOF989iQCitV2 m3f63e4Tp8888/wLk33pleXtW7fv/ds/+jbO1S//3Bc++eyFUqk0fW/m7ZvTb1y7vbq0urWVCVKr hz407jPfJ551wwVLryG8Fxzt4m5pcnR8LJzYWtm5e2clxmx0B8qwy0QzGvNNKzhfIhjGHeaTGE/q cpiJeFcMEQpGQOB5ulapV0mJkRoVDx3apYu2eKa3l+Q8W61sBWWmSjQSErecpjHScEJJEypqCrvR TBprIFkOEdlake9ThEQVB5RgwSBH6gnCO7WfZG8JGnK5gs7RTghAuNMO8h1+153F1aqzMfX8iwLI eC2SzF99rxw8pF3cfetPvgXE8cnPTBw9M+lqlVto/aJjQECDPKWbwLBByRlZeKnwB8BWFQU50eKK ayMfzhPi9EhhcZlbUuYl6gkwT0ifOts0r63sFF2ICfv9NwHnHlSfO3Uq2R+BhE1+hJO9O7f9/Vff z4dqsZOJX/x7v4TUIgRGhcg4BB9IOpcRMWOFILgTnWN9oMu+laPsxUdMEtYaAL21cFxsNN80Rd4l 3iivW2lSVgqXKEPrW9k9sYajBbonyr7a8Ec3mf3Kg+0manpt1iFXcMNiV4jdBBsG0jKusXWvr1vV egQqMIJwh6T1o9lUgL0JhknEjs8mqxIfJP1EaExEtX/N95PCuNtt1LoNkUnmlEGauhJpj9tOVnub 3y7n3aTLtXelnG79lVqbKkxo2UQRXpZTc2/riuw9ljOlm3U9Hln4ulfjoKWOZI124Omt8jVLquYM 97YuYGRdKQ07RFVTvpovx5u1JKEFQJEPyvAEMcYFFRE5iWhxtyWH5Kcu0k1UiqfbbgRoz7JbC+cr xXLpnbkHL544cfbyuaZnsRFtLvxo5tbNhZHnP3nk1Fn3zlLI4ay5A9TBowceGwxMnB48fm6SE5jJ 59+6en1tdevE+PgLFy6fHDkyFuvPLO7O313//nffe+tHNxsb5WQnGHZGfA5se8NTK0MLZoJUm+XI SCw6Em61cnPry7nybqjV6fcFkkGvH+WTTiVfzHU6QQ4+6Ivky3U/hEa/dy63UGiWvDFXqVVuuJxo xngCrVw5NxiOUyWI4yVef6tdbaPt2Mg3oDTSN8Y5SGOOVjtUdfjojlrpeKttijJFE8DnI5GgDiCn STk2as2lUkk7Bghtk3FNzo2R72x52gEP8YajE6GrQaVcbtAdO9ypuR1514mR481yA333tWrhzvLS 6YH41JUr20AwpHlJlgIuNTvOehNJANYlVQkQV1WEXeFo0HtAJHIFhDrkDP6gb3/qXrnkBWq1d7/1 nbWN7Ssvjh45McFPFDsMJ0k0jcWwKG0ErXCpscWW65y1EAm1p4ppiQCnGESV0wRbgU0kiDk8Jhee db1J8gT7cuv++sZSnUT8yPiAzAUt0t1YWL86PeOIua48d+r8Z5/tOTdm9+quWc6i+ba922Nh8+Nx tPWMcbuFGrbHSTF+99698fGtaW/Mk2pDP83bQV7wQQCROeE950EfasMIWX3UxZHFRnvg8dfhTPlh f6kx4hbabxws/UEHLRU9v+rHuv97L3Z/qT0S9g6xdzB0P7D/bg8y5Ubi2ByxNdI00rOh+8d3a71f 327+V7TKmH699Z5DZhJPi+qsqWgzDgjXy7TtVtIevmzI4VqdX71zfz4QD1989rTb7yrXKjMv31tc 3eg7Pn7h0ilPM89ExJ3C5fXTbQXoxE8n++gLL7xwfHwUNHxjc2dhcSWXydF+c3Rw4PLl86emJuLh IAvG3MLyq1dvvnn15t3pe153vVil1DTEniCP48RARBmIx7JrhYUH66XNWn806lMJajKSpVwJcIiu vIDs0IpxqpjhW/ktmovFg+H13d0azpy4Ra3VbBZYmqo906WcCiWAHWklJDG8ECOIJaWFNIkCUUeU kdmijFBaYhgR2p6IyYRP4tyIP74Xqqmgb6sseltkH2g/Q/6NHG4oEsU9x2tMpWKVehkXpuRvLeUy bZ/zwpVLNaIKl9uP0gESutoDT0x5k0YYYsx1LTZFeiJuoPLAH19T7nITJF379ndW1rcvPDd09MQ4 I0x44D6S4bYpl1PtJDwUXpPp/vSYKZeqIgG4rF45UlGgoir1SoHL22lSsACE5p6e2VhdrAz1xadO jBgaI3XBCw8Wbtydi4yHf/GvfyZ9bNi0+7H6/hj5F6k8lfGvAinSUtDeRKtBp0ZXOKU7WQTJV9Ns rTrmgSDN3Zv6TdYktjA1+2XF5HXafXRMuVlmAqT9pX+pBEniEWrjQ1XGUakN8RH1lEjsJH1CrNyA MXvd7dBA0AE23vDEzKq89595Zr+b9vPbOwp7Yd73SfM2w1OSabdnau14xQ5c9FUz7Q9YIA5msNim 3AwGcy8n0BiR3t2Zx4cz5VLbJu6Q6EjpQxUqdNCNB7EqwlJllXh8rnC8vLNz4879jc3tl06dDk4O IXGSnd64PTtPePzCuePhwRg/ER4JUXIHnrooqYhiyVotE5tMnHv+5JmLx9LDcaRVbszc/95b7956 cL9YKAz3pV+8dP75C+dS0USTxWG79P0f3Lz73tLs+0vZe9n2dtNfcIYp+QgPu/KFO/MrxU7z6NSx ZKLf5fAE28GwK9L0t/DkmYAl4FEK+9vkMEswYsg/rm3ngv7QYDSBUdwtlNOBVMQRpKWSRFMYTOWd EaHIH4BLDeHAUFwinEgNoyj0JKiUamErIDYECpvZbF0ODUhVTtdc2gbkFb+0qICgLK3bOQlIQHXY uSMSCZDORfYr2ZeY21hf39ocHUiMnDweC/nq9arYf8g4Wk4CEiEwugxaFfnSKNtySj++ply6bTTr N77zvZW1zXOXB8SUg4kQ0zxmyo1XfqAp15ZlIl2sIvfKURSCeaNW4XwT17D4wYN6MLe9NFemDcjx kxOcTYFr2p25u/O37y0NnOj79f/wF9rRgLpIxgz0zqhH5qjlQ/VQus1HHnJmu38Yx1tgbtULswqv zXcY5olFHrGif2M19dWPjik3P1COp2v5uidJrZD6hTpCRUjAchL1hz2+mZ09gZumCx615D/GK9/X 1h5ggOXwul5S12vujo9eU2vv4ZCm3KwA9u1x2/3nNeXqa4hd0zOkFkPXC0otIHSIFpWwral1QXar effeDFSU4wDYl46QsEzmHG9du7VRyF04e6z/6Ai1fIBZ4uVSplOGGALq6GxQj4c2SbGCVRzs7zt5 dPLc8SOnjky2ytX55fXvvvbuK29fy+7sTg72XT5/+vLFs8f7+pAN2NrN3VtYevf23fdvTt+4efPO 1WtvXZ1eXN4qFeujib7x1FAhk9tdy7potxhE47adpboS+SQUE8tlCA39qH3Vm8VidaSvPx2PgU5Q RDocG1B5O9G0oJWEyLlIwkHwShO2SP9GODASnYi3IdirvN3MLwOKmhp7I+vClRHVCakfkTVBISvp Wq0wliKRRtcPnxFgnXYZvF16yrkd3qhvq5Kf21xveTrHn70STcRFI0QuA79F6yBYHmzE1g4IDBtZ e688ndvT2m/P6GWJJ0wR8j68JS6B6e/xyM/hJOopeMhQ9r7HtiHGQTMTQNIaDFfE9wVEd9TAc4mE 6O+M71ColMChpWmQhxd4qeGP+Jz9aUB32egCCpeReyoaZENowmzdxzVEH6QLrmLHj22CsUrTIb7C pGF1gdGiMWXDW5tJYsnCrMh6FzAXmXzBiix45+lc2w+1106HvoUkEmglCWOA/izEvBytNBOV7LSq RatHjGtUZ9vXjB/gMX+YA7KdVwP5dO97yaq9wTNDyCDeTGBzbzbjdHe37vPmbfs9b7XHwUQYFL27 h8P9CtuEGNfQsiU9w7x3wJsI73A3SidkU9TXeISK+8PvFicbKyTtdTq0Tyv4RyInzhx1lZpr95eL 6yW3byB96XxyON3I5nPzK538dqVadDTKwgZUlUHsv8uHAW97Ax5/CEEsJkzVGWynj6TOfurcb/xH v/Db/+mv/M3f/NLZy0eWStv/5pUf/fdf/8N/+c0/2ayU6ND4/OmzX7n47PP9R8Y7Ce+WY+P6Vvbu brTsTXciINwQFIqdzq6jtVGvRkI4tREOlipQCOesQADp6XCsUAYMR/mWn9Ostas03vWJ7hISqW7s NaRDclJKqdCejw5XOBTxBAKdkLdNK4sACTS8cp2hFJdAjcFNbrS5B7CmpghYQET0LFazEHCM4844 abhA4UG1JTdBlbi0+SV+od2Fu1UsF70wXOouR6FzLjk67o2t3J4p3brZqZQh3lC/RHlqnea+6pCa sapX3B452i/tcFf3MO9+6qbcLIPw91nljGAWiMaHUxSznELz80yELVCYrJayKGsVL6o4FAtIR1t0 fwgIpIZIdNc4uaFgQGQ2LcmqvUmlLrSupHv3e6fQnordNb37QfW+7RXfehZzTfrcVsUyHkD3beq2 qztuqbIdet4e5so+6fdaTBgb2VDXfP/E7N5a+wSOwWT4LOzAXPeHUYkn8B1/Ebt4+Fof7LIc9lgU HLCS2b2flecwd5KTE73+VpHkYfD8uVN9ycTMwvLs3fviN0VTo0MDfByJxDYNWJhNEDK4Yb4E4xDl Qs629FuXTYgGsNF4UvD0RGrizJlf+vVf/S/+89/5v/wf/8Hv/K2vvnjpLFJLf/bme+Dm1AMub2zi H09Njnzh+cu/9NLzP/fiM7/66Rd+/cufvXT6JF4+Q2dkZGA4nUaOEIFyNgHwEF6vojVby9INA8EW +IUuivuQ7UKuQ0J5yYeBovi9gTBAPmpawraS+dbuQDsR+rnxrLspsO4ZsfBxnZEYbtm0NFVmo6bu jItPaRKCM1QtSXNRWTnAXbRxjQxAtfCyWMLWSSXix0YGaRX96muv76wuqTCMvmcvtXPYK/nnff9T N+UIM7AKYmHFkZMGm5rO1z+7N0Wd5YkfczR7U3hvLsukFj0shhkXD3ajshQENVQADNiPLyyRsmk0 uc40DPJIg3UjtdjddDkWvroBxA1Qbh7IRm3ZYxuiLob5QBaeB9afsD6kzq6r3a0Szhq2Ga0Xy7kz i78N3z3FVfrDDQ3CSu3VK/C4rSouw5dJo5u0WMc9QtcSHXg2Y1gf3z7ctz/+KXuZlRNl60xa2pLG iX1ks1xsk/sz2z5K7r3H2+OVP/qpfd92uF/W4wqY6N6gb+Zmjr1Hu/JwXrm6BbJwSgEEf1hcJYn4 ZHBKBZxUCdHCs1NqVqiWSR4ZPDM6vL64cf/GbCdf98Xc6amRtM+XXVyH6AcRkIoduCVNIQ1x/SmI riUdqIZCMHSSOA2jQOilS1elXtmqtguV+uZuZaXsKYaPps790ot/7Xe++lv/+9/8nf/yN778Wy8G jwVm6qtvrd/7zvR7X3vztR+8fw3ieMjpHSSTypFCH66i7bJTdZeDlJn4wlC5E+HIaCI9kkyNRpMx b3A0nJoaGIgF0FWtlOslCkIlm4aeujSpwJ5IrzddW1pMe7oRMYNpAYxLTGRNVNFCTUnjdwBW6UME NiIC5tDONRYW5VGjeiSAKFASOlFi24nwPVJtLmQNJCrrDRoaoNmOO8+VoXed1CJitokh2r6j4cFI yXXnzav5e/fBs/gy0nJVEW6UJJ4dROoEN9dZgvOnON+fuilX1Fi678lA00EsOjwfAjDSk/DImRCX QWu72L2sFlJ4b+J/EbrknCP2UqrUAHZ4NRT0QxeyJ2LXAjw2M/UQ97C1/eyFNRUf863kc/JpE4rY q/7exTycFfiovdu4xo8e1VNGWPa+8CnOgo/amT7E8VgRy2OfEKFwwlMR80aWVmogmXR085kcHtzJ 51fXN8sViHuB8dHhUDiwns3VqjWlhAmTG4a4+FxSyNGu1hqQp9EzhC+CbedVhjhKpK5GFUc4kUyE wyH45sWdTLVSASMZGR/57M996e/93d/4+7/1q1/9yucmhvp3dwuz65tf/+Hb33zn/R+89d7M7FI8 HkWgamZlbW5tHdI6qi9MUvxxvi7k9kb8EMfdDr+Lt7HDrUoxX6uKy0YUqIQ3fisrlAjsFmuNMoio EzILLDYp7Lada1mEraEjEfvjJ1R/oJUsw08n36p+prNSqiCkVStTYkU3DIikYqz4pay3gYCfr2B3 MCY5UyjJILo7v7i6urreaVTZGbbIeOXa2uIv+vbETPkjDocU/ugmlG2PZ3l9g0ItBAshHnlJT0gb KGF5akpQkoUYY1nsxI+QtbZ77sVp0TZQZtE0etsGdZbACB+/AUwWBiAv1ZAnlviL+k1CL4BdSfl0 3MloYmkjGwoFk0N9gH+CkD+0KWSGhd8jrXQ9cm3VLFzq7taCV202AY+1N5LglIaVraxlA1uKnLOR KzeUYvGTLKzc+Ikqw62uxV/STZc6lUF6ePOGvY1q1hOC8N+plPLoAAs8JWA5vl3Li9QR2XzMhApU a15p/1uPC/rQw4PeLyG8XGkb/7Knn73k6iwxLUT0ZrC6x28H758Pa4Mx3Y/e67a3Jxlh+pzcP6nL 0r3Q+sCGQh5dESUu7YmBuv6G7TNoV0X5kI56GUm6rEpqTgE9OwujYJQKdjP3qoVyLB4XIdJmA0UU EkjeuP/ilVPVdn3+3pKjXHb6GkeeP0sHy6W1rYWlbW8sXS+Q3nSHvWEfTYVQhqa+kmC30WhUkS9E YBaOIgLgfH/Tg/QFySXa1NcRN5Q5jG/bqDU6FIl0Co6Ec+SFiRf+xvNf/Qc/+yu/86XP/9aVIz8z sZ0s/SB3+9ur717fmabqcyDmLeZ3yuV8jRZegK9OSuS9EZ9fMlxuT7XY2M2XC6XaaLL/6MBQIhln VnEgwEVCPabdUKOKnjjtH6LBoCnkkAZCfp+DzkTaDUmqVrA1kDEliW9Qa7xuB4wUj1/7UaiZwRYh uOiBSg4Dsd6EKBnyBfH4SRNQxopIethNP3g6Z4RFBhFSkAfwtlGvoH/r/5XLn0q3/VdffmP31rTK r7bhUBIp0KrIOD16PWya276e0JMaZz8W0ngyXyI4XbOJ5nC5VjU6WeiYqaza/jdjG6z7PUNhQ7Tm Qyb9Zb+tG7WayJX/tVhf+bZuZ5lsfL3G2AZ6k8/sG5bL6tCd3N0HRp/BGJdHNp1SgrqpVejezBpk Q+J6rPt4BE/mzD6dvZQ21mgO2SzkqTUJhMLyJSSrq3Sy3rsZiMugD0/sZka+dXWtx9Z02B/CORy0 Y+qijEG08yy6Xwni7Kf3kKIn+cs+3CnqriYa6X2o28MLhvmVVHoClzM7lpdXARFgX5ClhNNdzBcw j5LJEjRZFj0TPhvfaW8Y28dCOT64uVE7UT6T9M8EZMa0S6voWo0ZE4nHp06ffunLn/25r/7if/p3 fvXv/Qe//Bu/9OVzp47OrWx+80fvbG3nXjh3CnSSIwBkl6lE9Z9LnHT4KslQOI20OU0eOAZt6wOq zvN8l2kHJoobqlrA5ZSVy1zZri8uh2wdq1xidZykisXY1Yf5Bt0zbDKV9k9+eMSbVVIzE6oFKa2i waP6Y7Hp+7M/+OHL5cwWCBW2QxpfmP6ff7G3J+aVH3TYMB7qxUIJPfdSBdEG6RFSq+FJUE/FZmYM dt0WDzZzubuzrtGwpnjPDLMiS+nLqVxzaRmC8yJhIU1XpSBfybZe1hDCNxZpfzQs+VHRTutuJDXM ZskB2KqLRntRNmVAmk0gNtmkSJDvwI3Q4+5upqJwr02mSnAarNxml9qIuZArVOPlL80r3+96ydn1 Br2piREKMFAhpW9tNlvtuIOuSJ/V8MlKIXDyRTJaClAOuB3O0NpXfS8mNm7NQejNj3neuLe9+ZCH HF4bmJadG4TZdoftotie53uX/a7XfNgJ2nsmHiJ59rgVPdkGY4OM+TS26MdacmytEqE0SrV4VDJI FU8WZh5etnbe1EJWZyc0GB4cG6CRz87sUqWWCyX8sWSy0upkd0qNKskPIWND/XBrukSCXB299ril BEYjT+UFgT/rLk2hssamDqffF/K6AxDBioXq7k6uUCzU3M1O2hW5Mnb8V8588R987mf+/kvpZ+Ib sez/n73/gLLrytIzwee9De/gPQgS9GTSpLeVWVVZVqUyIzvdrVFPrzWrR6vVavVIs1YvdaumW14t 0zJLVaqSyqlM+mQymUySSQ+CILwHwpvnvZ9v73PvixeBeCAeCFSRSd68GQy8uO+ac8/ZZ59///vf gOknM5dID8IJ9vp92XI1lSuli+VUpYKICo8g9X+FfuIoNurZSqnYKnb8naanXXMBSFO/h/uT1a6H Qr5wTOSRhe9idlmQ62K4RTUk+CcsIagQJkEePhQBEHkOw5kzXcCwvmXBocJP4o4JKVw+Q1CgSZtg yaQ9zMTAzMWNo0NwIDlZuJA6/eIbxbPnyb9A9JGgqJ7Ieok9TKpBe85gx991U04cnAA0075wM6EK CgAiusN9TYCZX/Vn137b/7T5y11jr4esR6KZ1fWrIoNP7F4zSfEdpEiQ0wnUZQ63L73hlxu8cqmF ZTwFe7fj+OqIa1RfP1mHBYznrvdjDUVL2GE90DXY2/kzOJooFIv2Yh6xORbUiEygOOmmirvtGXdf gW1n+75I+8hNZref6bccKuu99xBX+sRVB54rbnS0N52i60T8WbrkVjzJ6qjmXz0cqFvuEcKuNsNE z6BKR7LFYtHRZBycOYsbLpJH7pFEDLYK7pYwzaRkubFw6pV3/XrTp+2+LdmVeOCIp2ghTR0mrL3h paMi4IBiEIQuFgiIiApiJhBWylWkynO5Et1pav/Bv/Dnf/qnvvjJ4fHk66ep4bhKwSAuhvNFXTgq w+UQrup0KiijV+ucViVnJTiJ0UBVUZxxrZUI1cYv2rqaKi5auN3llbVmN166dFNTTpEERIGdVHXR yBxZ5kAb2YYJrGp82hfsp7cse08cTOd4/fjAjm1jo4nr80svvPgjXEhsAqsSvm3YyGa5fssv7T0d eNdNOb4OmgxEDXzo/4YDtCc0I9GTtKkG3D6GVtvGalyrC8pE310NWy2rfcsy8aafCQCpOcqaJYoE itD46VPSv7DsQrcAl9e+aQglmu7VwyDRmZeLy1Rt8GzjkOsv0HJ1cjZgnL2rwoo47Gbnn5IrrDkJ opJr7cY1VOfPqIZohqRlPnRovN/QF+lzkM1yuVrLTSWPqY5/NJDc1vYkGeYNxC2gB2kcAdE4lCb4 hP0OWXIdcvJ/HXwa2tLBdhu7vpVuNq+V2WtHLex3qUEM0Zaxohndz2UlJW/Ufrsql2OVdjCO+aCb 3WOt790wT9hdZL1DqMnsenU3twWalWuNnu76Aq8aF1R0vjvseKxIBiIoCNPDiYSVK+Cl5Fqs7QyC 6barvljSG41WqyDMAYc/KGUuFV6GMYJnDD9EUuFxwIFCoIF0iJIIy1p3KhWJoKmMFlm3wtZu5qiI CRxH1Rd/IBwMRfyhKMKCvmgAKdSW49qV66upS84x1+d++WOPfvmId4/3+bMnTi5cpurEKMlA8Xgi GCXDCFtNnghEGnwwZg3sNFB9Ae0mX6vUaeUb9TIYqs/lCYgpV25LC99cmCq8Pu6LK6HdzsqCj3zI 5UotYOSwyf8UBgzsZXkUsQJSS8EeimYRKGotJDVKRoUXdx/tVSHzwGAB22GhipJAHYhYA3jCZ6wn A7GP7zzkTFVP/eiNxsVz7o4XlQTuVgIzRubHYAWGu9JTyHfQbvSux991U84dIEqDFQVagkMihZPp KiLKtPVmYV7dSVMHgnEorFnSNLluxjKKHTcBbhb8okAvvgCfmtgonoMUH4FpLui5zOE2PUV/0YWp PVoMAcWc255LrShr7xg2foAdgu2ZdOV2NL5p5nHjyejf/5Rm5nd937dwAMKgvnAk8tx3n/+7//P/ +nf/9v/6/e/8YGxmWl+DJUZo5tJ3OVU/K9z3vVuvdd2Ov/s1buFp1g8x6H73p3kcg3hYnenGDjbQ Be7IwRu8cu2bprMNevJ1p6f7TR0sjD56JyIn0A/4p6DS8Wg4ECCAqcQDqSBhUGG+pwPDnli6iwPt 3DZWLtk1wvsV/wyfHsdJTsBfq1R7KZWLxWI+X8hnczAXIrHw8FCM1V46ncXH/sSTDzz96NHlTHZ2 OYXrPT02OjYxPDqUiPkCIuxh0iy1YjSXYFEP3xwOY6VRL5EmDwTDTIWsrV3YsDvhWWt6q6q5Se7v HqU+urrp6y53d1mvXbzrM5pmk4W2iY0LP0bIF3aY3AqeU3t6++gI3zt78erzz7/YqZeJtfL4xrLc xosb9EV3j7/7ppxUs2wW3iX6mVE/YJX4pi00sHqTHTfRhSxoxYSnNjk1PR3TOkxClszG5JBivQmw KyAv5b9F+BxRXJGnl4RcgBahmFgetzrdYm8tT9z4YtZuJRkYH9TAPd00DJk4rF29fDVvdHzxD1RP x9CZDdZml9Do2gtd7G7cb/vd3ZUvVhvU+0qcPbf49//Rf/j//ZPf/Af/7D/883/9OyU0PR0+XBX1 x02+LJKqbvZ+N7HpIbv/7H/TxhPXWcL45vLyB1Oy1e/3UkG6ax/DtjEro+7e88bX3771157zbATT b7PV+8x88nEXEe/6ERaaYS51c6/cEu+3QL31NacubRQPxtJqFEeGHvEkr4cMXXetExTXVGQ5ffFh auqgicuilKuhjCgJlKBsUHddrZqTIl3s/NKiuGdD2F5UuhC6liyJVVVNBh8uP3tHNL5DHh+ucctT b/tqnUDTG+xEgl5PtRWtu+Lu+MzIdjTEq2gixpz7Hty5Z8/Qannl6tps21V3c1hA0BSqZhBDxYvu NPhJZYGYzxEmj9Pd8ZPFxGiX+kKaUyIpyA40+GTMw34znDMWDJLmzYFEc9C/5hzkhqgOH7swozEN QlvW9bhGGgRNUo4+gjEiL+lGHphiZ+LrK57K6hzUHalF+r0kVIj+qWhettqVZqvk2BkZchWbb7/x 1uKFc4KxgCZbfqL4dpqTdJv95ta/dtdNOURVWKdSzxRgjkiMWDgX1NWb3KIFcdlH6LDu/mODZafp TSKOMbeyjlEHwRwt/kEXqzK/2O68dbqtYayum7aVW9hdEKw72urtbNWQtkveM+/f+pv5MzoyEEJE 2nvt2vXzFy7IKtvheOfUybfeeNueXo1r2/uvPjc6oFdu2XHrzBaIduO812+GuIWpwnbJN60nuvf5 Z9Tgmy5r49FqxN/DLXWXtd1zGDUhWRPzN/EX0aJDCdEbjlA/QIoKKNqN5LgkCNlUkO5Us+leOpIS KbLhQgoxbC6FytlgJ2LKSKgH65AlsiRdt9tcJZ0mrLnGPVBxl/iZ2+fft3fH/Xt3kOp5fnYpn0M2 ADYgOrJ10cHAfDawiQ1QTgOCaJ5GJ+hDR4DKQ6ZatA5zlV1R30k3w2Mxrpc64EJdkta0huP6El/W 0JvW1OuOuTm5WZYoTUewGO0s1iZnRt7W6+WJ942PDSWiC0uri/MLfEtYNz1nfi/v8da7wB0z5d0n NNfuRhGB8gpzq3VfIz7hWEFAXh3h4FC8iRqmy1mR+Qrd66DP6QekajdFeAF4RH7Q1XibiKWxCnQ2 USVu8KpV/NegcxYBGBFzKo8ItYSMB4o3+evtEn9utLzFsqtGeCQcBHCrcXKXqCSKwqK1G4VEZlYA H4+j5XO04LSyBxwt6gqGHM2w7JLhaCQ7TFqgQW8huWo1UPlMSC3clQoTi/q/7JaqoIRYDE1dUkN1 50rsXnu3F2Kb/9vvFTIQB9rN8lK7naocwj5QAjyjxRUKgILmSaFyuOttV4X4gi9SrWbdztzXvvZ6 aq0SGg45A56l1fpv/84PPWFnpZZpVHJev7OZXQ0Ck1YK3loB8HSgXcBbj4f4GqQtnBvyyo2nL86+ FjbD5defLl4ze5eWcYu/iKNm7eq0yc7y3WSq8hKtfFViKJQl0P3GbdN8Yb937QA2RaLLlXiXX24g shrmukInhsXe3fUTNyIXEvExNRHoOSIK5GAX5NpSBeT9iUJOG0wZz5HVkmjmSLqzkFUkZiQ0FDo3 Uu+tKuCE1O0BOBbpIYr3lMOqGpgrFZy+mMMdRhXF36mF6lViWs5gC1a55FFA4HZE3W1EAok2mR3v 1uyCPDspBNGGUc7ticy3BIt0ZYw4IJMFZG4v1WXqTi/cD16tVBZoRYfj3nik3ii3KfOcHKLbUax9 288d3f2VA9f8q9+58EqpcG045hpKBpeXM86gyxN2B1z44c2xUCIa8qYQ3WrmoHTHY6FILIoWBwV+ ymFvIeJoIeIShHnTCjRbgWrHW3a4GPs1L1U5GzVqLDfRU6QcaBv18WK9DlJTrSLBiEiLI+x0RlwI tlAAQcxOs+0t61oCKF6yDsVFoxNSixhkGI9cSPyYpXq7gzhTOUjkIV9qkp16eMeuj2/bVTw7d/3r 3/CtXYuHvE23kzgypqZT67hEvlwCevkS6o93a7tjprzvDVKPqi4SM2RMMZHzi8yumNQ7uNlwNP9V Txxef5NsfWPDWO/IPKmI+bvhu1vdk40WWuyid/3nHXyuu3kqQNJ6uVwl5Y8FJcobos8pEgiRaPjS 2ctvHT9O833p859/+skn663aj15+aXV5NZ5MoMxBnCMcj8KcRVrPH5QS6YNtBjyR/1sLLNsRt3AV KzZiTrppFTXYlT46eqsWkAROTJHxNsVfBO2tKbarzpHByUW6+12jIXekfY8cPfILP/cTn3ryYRiH X3v9+Pn5hcl4YtfkODpW3EmpUs0Wi3h1dDayUc8sL6APwyA3vDHuWcktZK5InWoLNresgVmry7NY eLkoP7EJCd2o46rHKZOqIKTAsnYqaTeGZjqgWfGvB9Qsv9zqn6SEGradAPqV+ovHT7347PeVctHk OhJyYF62vX+R2bpr2108tXXPnQ6psDxnOIjGPLO1PLQoQ9yhrXcdRHMj20Ud0EqdPOQa6z/WdyIA RDiUckEUAt8SB7Fv1L6jDdhlF229xV9s8N1A8LewD9gOmyVkNinK3PDPfqcnjZP8bJqJ+ZUOTv9n fczucI1/8zvnj586ReT/i1/++NMff5gjz108+61vHGu7kg1PEuOPYmobFUlv3ukv2ryLW2wezSRY B6kse2GtedXGr0+3NmRuxtOt7gO2px23sKaOGwzYehz8dilHBmrvEbTpecKeqInt7m+2ob3ux3qw rgd92XSHW85/6/gTIiSEDoXNJeFEuSukZRH7Fh63WHac3Q5Vu1jAgCcQfhy4OQf8AmXeDh898KWf fXLqyORld+oFxAYLC+G4L4Kj4HUVWtXlYo6qY0ORxLAjWl2hYJAMamS2mG2ERAIsJLAMZBNWewDk sshTzN+B4Cy7rMsw1GZpZtZohpeowBAhNNxxpd9zWky21Y0Na8HCEnUy0KxaYcLph4rk6lxA/idR BujwjVp7OBJfnF07+cLLzrU1CHssKfir7Iw1Gr3VQsNmwOYZ4PC7b8odzmKRpQahD1L3MbSG0nlH N2WMaGI/Dqao6YqCQpXojsynhOa5mMzDhlU66PaubvjGA27VpN2uYRj09vsdD8OXzuunyq7fx8JS ZDcICLndhXz+Bz/8EY1579H7Hv/Ekw89+tDOnTuIbXz9m88UC0WaF8o5fhBYJ3Ok0ckbbLMM9Drf 0ABWFgav+JWa++4Bm8PEN4fLB7uZD9/RjBG8cryqaChoOFakQ0uTi2UXR904svIOLK/9zrTR1knT 7U4umy0XS1M7dvzaV7/w+NFD6Uz+tTOXMpUSDgTJlEBChVKFinRYxSQ1jQKBXKnE6oHVYcDvo4/A Rke3XLqublrioWdTc90bOe66B3KwkCF0JSL2Qdx6ZT9rV7SJO/xL61KouLkZ6cbAG2axyxkNhbiB lXSGO3nk0B4Q8wtXZt8+9pYUzxDWhUICshzQCcGUSLs72+CmbdD7cIMQFUE5RM1K2kg0w3ioQU/T 93htXykBIo3cESkeP1pmvGE0moELLbEtaX9BXrsvuveNd12PLezwgJZcl1ID7QM3xJ2ZLOiX9Ftf kLJ8HjK4CFoFQ1CBA99+5sSbx894Pa5HH35kemT3oXseOHrPETr6G8dOv/DieYBc1JUqHVoYt8Nf A8W1+Ju3elcyCgxhrWus9SMTT+qx43rArTvj69HLm5v6G/9qXsC639rjmHfXZ73ihQO+MCsbuIeo brWYXnFjIqXWSej1sntvrFvEwuq6hoqzsf3Nveltd/8iV+mex+GpE6aj4Kc/PhRWIRLKNUoxRWRr JTVDAp5wVwAsWnWNfg68DfjKhoZjQLBVX23skenHvnJ09N7kqjf3xsI5pPDDId/IcJwYKZk39Vp7 qpk44JtcpdR0uQyuEvR6pV4z/HaUlXx+AjDU2oD4QheVhChCSnDCSRWts4BUtBvWu4QbDP2drE9N V8UrJ5cQKjm1RinsyfuQQjbaLjaR2Eac5H1ZnxotLuWxEWgjwstihgJ3Byd3bEuMZa+svPPMc+5M BhAg16hSfZT1AwAmXwEpGrg9b/kLd9+UA/YXSwBb4QB0RAj6PEzvKvqW77TPgYYVbvkRkpiAo0lE q0N/FZGIZtMH05wXrM7I7WCvA9lljVsPtL/X57/d71fLFTwSBQFFz90XCJA8jXv+7DPPLq2uspB5 9bXXfu6nf/6v/5X/x6XLl+EMry6nfvj8iyxn48k4S0+U7Tj+dnTnjdkWqNKy5hbkov6S7Y+L+of5 9+0Z5tttlR//77FExs8lbTIRi+JswgYolioMT3KhcSQt0TrhHmzF+HoPzdPPKycvmxFDhmS13jxy 38Ff+snP7t+97fzV+StrKxhTZBej4SBuMbQWZvZkMgp6oiwZwH3CkjbsbZgIRh1FEknUCWClrqiI PpT+IgGBDVQWxXs5TLZunEAyVJS62QsvyWl1oWiI5UbRjCuqhfGORKOJaMS47fli+diJk4uXznIl lQ005luB5f75NO+haa2v3nVTDrUerJzGjISYR6X2nTwSFKP3vuliSJYwoi8Br0OeBTDKHyS04eR1 88KxUyG/Dy1KXmWjDJPFUJg2ueQ32l6Db1rhisFM84Cmf9Bm6JXUvpXf+51fQ1vi1GncwomQKYjj 6bfOvP32GWL2kCHeOfX2d779/Le/8dy5MyfJesVfefGFt0+fvub2htqdUKcdgvDrdUUGtbU65kzf NtbcWtF2XU1j4k3nN7yywfaB3ta6u9qlqWxyRLun63aJAd+YSRbdUpTcurq5tNC09ee6O22ZAPNX Pu5NaNp8WO9j995hr0sui4DsUqaYr3SIxSUC4rk2msU8A7QWDARBNHxSqkVycyTRkjFzG4DkgM2T z2QYw5V6NVMsuJKB/R/fe/jBbY6E42p2AVEY/O4RUHLspCccdAdCnsB4LA6rPJ+jSlgF9U6QIuCP Oiq1sHrg0EhNUKkBLa405WhFzVyVkYRoLiwepFoMAQwaF2sQk/4p9cfIkEL6EU6NILGmU9Ok3eRB KXEjM59iMkaYU7LAtRqqE6GCYGgiOZLNVr0V1/ZA0jmXe+e5F+pLc7LyJY2GhKYWeaKDJ3oN0ph/ Cqa8CYOF+QoFS+yFGF+Ie7eBsfZ/qt7Zk8kTN1yUypUmS4vrZaWQCvAub2CQxvlxPjYQDNI7eULR sFU0MJPOnDl78fhbbzMKnn788b/0q7/8l37lZ//af/Wrv/jzP/Poww/h8Lxz4p3zZy4JBxnvnYw7 SnYhsj/41jXRNpxiW08byLT98dtY3g9+Nx+ybyC9UiJJX9W3hZqK3g6qgxWJfgssIVRhrbBjBGDv XFRrvUhit1qi/pKIR9s4EqKA6KxVav5wePf26YO7t+VLZdGlgjQa8AYRSAz4RKDA6UjEIozqTL5U KFe4PRbhIgJiLYY1fG7ktdX5lpx5WxCTzqY6IIaRYrncJtApdFBOqriUYaN3n9s4ZtIUgIymHKgh j+qnHBdCAVdSljpkzFYbjajff2j7NG7lqXPnlpcWhcIiUmYUHqppDOIu2ts7dmqNCuiizHK5LL1y knnxj3H9iLNBeuIAAhpGKFtRERPz0vaV+fBm4pBW3EFbU3KoCHcAEcAWl2LbQqelFkipDpCLjjyJ WB0sOEVPKpXK9rGRcqmytpilibv3qb/oyks77xbZfZZ8x9Zj3bzwG7d+TrnVAbrTvPmmphJ0u0V3 hSgyGH22jQNhfYB0hbw3/dLvPPlcXlI66o1QFC55zen2xhPx//y736g2mzu3T/363/8b//Af/41/ 8a/+9j/+h/+vf/ZP/+bf+7v/XcQXKNfq//m3vtWo+uLROG5bOExrVswa99Z3ux3MCNFVscnaE06B lUkvbSiKODJkelDsW8Ja+t3KVrWEuu5wd63Wu2K70b3nhjWHe6u9XztruN3838paMUcKi9naZGbs 7uKVG+2enhw0GkEkgkTezU5qsXAqEyPqHt8DkHM5X4AruKgcT3ijLAqxtXJteX6lVqiOTgwHJ8ba 9Zaj2iwXyuRQBiPRDvJV7RA0dTIjypVGqVhROHSwrR/DSkf3FrtkXzZq4U5gMjFOhsLy4sqhJ494 Eq5Us7hWSIcgm1RaAbef/kHeNlIuSKKT3hkNBGOhEGA1/D+Uy2GtsaaBQs7yAmsg7H/Jv0aXHC6O pBvJkzYsPUR0UVh3wImmw8HekuR/GhVjUmuyK9MFO2RFKhVEEO08IXfhwgNCIeQunEIFa1BaDHhB ctGFR/IWdvqBme2fPnTkwPj4lRMXr7/5dtDliDLX8JBUHCY7QLl8G4CbwVr3ZkffMVPe9yJO1FcI JTjgrjIybWalZfHvyIPwSkwgWvL14QDBkxG2rEwb4ORcnQkfP0Nk2+4sn/2O3P36Sax8NcN1HfTc 6+q6XZldYxj7bGTfef0U/xKFg1A4WMxknv3OC2cvXqLvT05MzOycCQaDZAPms3kcnwcff/Do/ffR qidPn/7eN79XLZdJCjWLzUHv80N4vLxL+91ab3bg19ttto3f7N9PICVhwtRTkonK+IN8uJbPo1o4 NTbqjMZxg5fm5li+uoLetdWUBJda7eXVNPPKtu3TE9MTuZyoJ97VTUFq3fQXIUSwivZ5wc6lrZRP IwtBMnNkAUEIkfIXbj9gLSkOMrXqMW4XcxWsSka9PIRwWqQgpzrg1n8kRikztVXLzPDQ5X+YcqjK grALXdF6WItVZbtqVsBTT2Ay7rQQM281k81yyWq1irPod3uAczHyKNGks7nz587PX70kDouLzFZJ RvP7rTyM2xjg7/oW/hRMudMfCNJi6KUZutudfQxWUOLuoHEgwrPkqLXRgECemMQqSKesikQJ0+PG 7WlUmkZ25YZNfRnL5+sVNjQo513fzGrOjEqz8rBdry0u3ReK70Mw73f3RIW5FBxEdI90nHd27pz+ wmc+/j/+jb/8l37tS2Mj7XrxureT87nK7nba0Vj9W//Df/Xf/Te//Od//ot7do56XDU3xddFzrSv Xvldb7V+F+gXQOgH6qsCx8Ze0QvsdH+Xmes2lBGNCp+C3VZNd/ll/eZ7uTGmH/aC8t2FiGLldr+w gncqpNqjt64zhr2R8c4KwoLXhRcgVFyMNelzRKurPvHZyacsZkqFDNqylfMXr60trPj8wxOT+z2d cGohU8+XRsgFG3S7cTFz009acNeJoje9ziqMdnfQ43NQXjToztaqDVfLBwNcEljb6HQ5Ai7yM7G6 1Ahj44lUd1xkyllt1/LVSqGKzw6hBJa56Jb6YLNYttqALut4ker3GuhFlgqYcZjquOI6ENYJVRat SoOj1sg0I1U0fQnFkWFHO2NhmD6q5VoADXOHq5CvtCrtVqp64fiZxVfeQFOU0gkiGQ1ZHzznrnk/ fwqm3AGlhEZkfSeNYCp53DkMTlbgomojNeNoUFo6GUH83pMtFJE8lgqHyudkiXSbDJZBu/KAx9th P9uOK+pj4XaDnKof+tDvHGhtSGl1yr6QYQEfwOG856Gjf+9/+x/+zv/yN3/2F34SBlBqOcVfw8mk ZMw2m4997OH//R/8L3/v1/+ng0cPZlIZLRNDYa7bwcoHeawfg2MNgU1Y2jZ5YvPUcSsPaX3H5lW8 uz/UnYMwO9RsU7QXhJOh4mfZqsFlSAKpVIaBORqPX1lY/L0//u4rX/9mO73MKg1YMl8oBqLxvjNm F5vc+MutPEvvMRZrW8YwcVZkrMTXpsvhgys8DW9Q5Mn5kN4ohXuIfUl6ikoz2oQQu5CgVPABGuEb nM/IqVueucG3LDTXUi+1pD8ssw5aY+y1tSa2bb1NktC1lQLlmsqJJ16pUW9LKi51HPiprAZY7nCn yK+HfL7tM2NLy2unTp5ul3IKBbegYZi1kbHm7/4GB2zKu2/KRdZXCIgCcxjU//ZXl1t6qQqnMrdL k4pi2nCCUIQbr7xMORJEXESlXihBTenHxgHespG6zkOPp3M7+tQDvgGbTtPtRt3OtPVdblBb36y8 fqNL2u9uJDRMX2edSl1Dv4+C6JVCnqIBudQZj3uFiHE4isy/p5qXSlx+n7vVWGg715qNTDm3GAx1 /CE4uwE0kQbkXt7Rdz9oS299vD0JGvfc2iySzVZPN9hVhV0ldX66P837M73QXK+bDqrS39bW/au9 aDD6ffo9jUnqnL+J+9qDsGPTMEZYDVl41ZG0ER5HsVBOpTPJaAQCNKVYasXypbNzHEAw6YtPP+p3 B956/cxz332znK5Nj80MRxK5hcXBnlaOvqWQRvcwMFBMAwI5iKJYut7genVydlALcmRr+Uwjl2sW Cq28yKQgliiGXMrX4OdCazBKxYiiEMQPeTwxSDig6nApaUrcFB+8FV1OmXCCWR1p28kynRBeQ02x LOmRPpTZREOaUjTCWqnr43RXzPJ4OPKs84XiLEsdRgdavmwsvUIRgR9QGpvZPv3Enn2hQjt76Xr1 4kU0LjxUHMKc1xCd0nd4F6z53TfluMNVEC5HJBzCmkt5h41kwMH7yoZvWKNBRZN5RRiooVg4FAig 3lAVhTYRLicxTGfOeptqOO/TzbIi3UDsoLfZj7PX7zxwBljFiIId6vyw8UHGcc+RIBLnBxKQKxgO itui0WWaMT4ywlAq5Cjc7AlHZd3Ndyl+Peh9fgiPV3tr6Y7ra74ZgNavfazv2D6jOd9N3CLMjbA4 lDrHcUzbDL1cLje3kopFgjPTE/yxnsten5u/em3x3PV5Iknjo0NT46P46T98/uUlVfiTAdtn2+R5 9PqzA71iS3FcEpPQURFvr1EpM3ZNuGslRUYQQ7mGqyurao1AYj8kVKmot1haYdyAwID2YcgpFtGR g6vWwaaM9Y0ucJvIHXZcqROWeTU+t1LRrXWxWVDZbW7sFp61eD9BXyAUIKsONiRmXZKmYQQ5HKD5 mB2I16PxGIb+yuzC66+9CYzONxlWVnjanNG25nfKPb/rphziIZMWDxmPhWkCXoU2/p3zzvRUNL5m 3gpyhpB+KOCVAIjCwUhFEYtgdYVwfWYtc0M/672TrmOuH/bSGQbqnoMfbE37697WXcfoeUIiTjyi WPA6KZy+SDwaisUjsTHqJ5YLzIIeOLfBRCQ6lPQG/GWKNJZrHmei04k3m26WPKTgOaRyeW+j3crv g7fOYN8YFGrqHq+vfEPH7P6jazcH7reSMWkVqjL5yL2WXB3GrlduMdBvvITeoXEm1aWz7mbdxJgG 2ni3SgNS4yiV5x0eP6huJp3P5PN4NtHhYRCKhfnltaVUrVQPhfzPv/LW26cvlHJVZ41aPwsv/OD1 86cuQAIcrO3Xh82t+uakfrAjVl5z1ij3g1Y4LMNaueV1+RHczTeKTW/TE0a3FIY4jq+rXKww0ClQ FAgHkDcRWXBhiEMbR3EFocY2w3wthWJuudqCyw3rRwtGKOnNDlJIA/ZEJExw1GJPmdoS0tDrBl4a 2vA11AKrRIj1/3bQT83g0FA8SopVqVrOFIu5Vr0MlF5rTISj5aXc6y+/duXiRQB4zBGjrJdc3sXN 74g9vOumHHsBP4jOHA2RI+5iUWTIh4N3ka2/0e3WBn5nKQVKIIEI5fGLZyH1KQmaOKC357K5O3Xd u3Qeq//cxtkHdMuNsxYIhST6XyrXyuUilONMpswoKJTE0QgGSR4pFwrVUqlWKrfJoZCq6soHcjqD 4ZA34Cvl87dxpx++r9hD1fjkt+XHbJxidKa/6bQiKYlAxtg43hj9n7z2FiVaec1VjODkthmIqJcv XlpNZXbtnvxbf+X/9tf/4p9LxmNX5pcKjTortqXFlZdfPsbe72X1k6cY9OUaZqcGiMRcgo8j6saC L4LDS2dzueFrU1iOhxBlQ6iJ5Qo9nSVjQDQn4MVLKwjLBTGwpqwzS6Uq+Zb45UZpy/KwLfd6/e5s 2FxDbfRo8QRtwnnXE9dXpTQEuQQ2xKDkUqwYoVx0RUtVfufuRdEIGeI6N0H9PVFpd3dcu6AJtR3X 5hZXl5cBcAiTWli5pgpZI/3ORUHvuilv5iqOct0RcriHsKceiJtlZ6iBLrKkZxFkF8Ksp90g7Yy3 AraHpIGHKh2SkUVzGMVgFUmQMiAisq3lvcnSomlFlBk4IFegLiHR41DAXYs4S5naubHxUsjlL6wV IqGhUrkZmBhvDfmrK8XEGh1YCHgILLeZtSt4nohm+po1MfsqYy6QO7clCW+6w1Lfcic/bMu9X1c2 tCYT71WHyVrNmeuA3bFTAEUXFlKXhVgVVTusvzpwPhRIHZxRQ8ab7lI+XQqhauUu2QVJldw+CqqE g6SruYNBV9APc9QRiwUk0t6oxRNhWT56nAHsNsmAnobXUwn4qCdTRkAedlXY79uyEs9NPhw0eXPQ 4418unlquMTs+prq/WTVBUM2r8UOoxg5S1vZnChcV9kcF5U644Mln9qLO60AL861BCDFflhSffDW QHd1R5AQlW/pF9INxRbLACEYSJYyg4JOL5KFaHlQrAftEVH+k+qTZa+jgh65CIO7pK4TQu8QutAc d3r9JVe96m1R8aGZXfQVGlfeuOofiu7Yt8c7FC90mkvPnwiuVIZ2Rev73Ht/8tCv/O2f/Yn/9qv5 cPPi/EWU5H15//xb6Rf+4M2LxxebFfIu4w2nt9qhcgC5dhVHs+rrtAJOd5D2QRa86S22Q2VnlHvz YpNlkEpNGEY5vZa+C+FPkiyRX29XXc2Sr1UMtIuBTinh9sfDw6n6aq6TlZSlgufs9047liqPj28f D4xUs85EcCydKjma3o7PU4RhHHA1qOlDYVKnl8SGpM83REFo2PMtv6sADcYT8gVHwiHADkjmbuK9 +MEQvk15Ty9FlJTTBteb6B0CtIwJoZmTf96pkw3KAibfCZQcXjQ+GH9UXaYHdVB0drWqdSyB1Ecl MQaB/6bL5/KHg9FIMxisByK+EA+bLZcgSo7FIgRt04XKzsmZL9x3f3U2Pf/Nb3vnF6rNVhm5Vljr rHYlRV0ZojSVnRdg5vkue82scG99u+um3NOqaZqrrShmbFmPrtWt3+v6kfY6k0fVoaVFUXTnGKby IK/KJQQgqV1BNj/2XtVuyXQDUTNzo4QvJE9M8MTeeKzdmFYz2jP05v/ezm1/9J2PWuDdW2DLITzw KlashZIrmLOJbRD6WFlOXbg+H4tGjuzbDTEgvZpeXcvAvBgfH9mzewcTGkuuow/e9wu/9NWnnngE pgAuPIGmK3OLZ89cPH385NL8HO6HTxTqnYwsVrpuLzMQ84ulACF4Tv/sXwUtsF4iFy41OaWEnPhp DEmpxCKK+V7mn/m5hbfOXizlylOjIwhuOMkNYigT6vR64IfwXWHe6CZkc6pKUM0GJksTI+wmkYgz E8OPRAKEy7QUvOCHuski3TjC4nxzG5gBm0cnDjlejuK0W3DrTNaoHi7emIEUzUKi1cKGcHIinywX iKWKmDaLCa836PXFwuGpkWGymc5cuHj13ClqUMOh1DWEvBSj6HIHt7tuyuu5NR5Y6ERaBdDkzMoD SKqd8VNtP8cGp28yF1lKcPb0JQ2Kgw3VUGqEoIHGhZpQUJMRCFeOYqlIKjB9IeoPRAIhEKzFpQzw C3xICXGzpPJ6iInTEbSL2CWfrOKOWhGxvzTcgHjGHXxlH/RTGZ7GLe+3Crr+KcU2zEx/67vtWtlR BMsUGIPQ3Xpg7m64Qd0UtTzGgMjWxez1X9o0qiaiOn+UREKvkpIHjgbLVSpxOjsRbJZo0Lvbbl9+ biWTTkfH45EDO92uQPb6UiqfpVLP9t2TjmTUUS0565XMyrXRseBnvvjop770+MSh8eXy8nJq6fq1 a+Dml49fWTu71FyoRzqJ4fh0G636Rj1TyWVquYazhhRKxOcKAtY5vRWnhyq6Si6RW6IMELu7VfV0 mnxCsZ+G21d2+4vuQMEF0uxudqgFFAr5ou2s6+yrFy+cXRzxxmeiI3jW8nUGOdTXcolnx2hLxToJ uLFUYdHaqLPkwqpTB8HvckXccM+hpocTwVA84PJRihaNGcuQG3/SwClCzMRMCPwtxkeYilIaWPCT ntZWypDJrpbSnPxTy4Mit4pupNBdKNMkjqAoyOTq7QoLhkDUH/K7WQJ0YNTACmPpsDs5kp5P/eAb 33bNXWyDxkDthRutdaK0Quk6k0lf6TpRe9BQ3V035fQeqfHBnE8lMINHGYannYdlqyu9i4WSB7M6 tDWSNDShfBiFCkxVEX4wiw/HRWAki9pEjU7mjQSDyViUQOjs0rI53vwERuQXqTtq1CfW40gaYzL7 HeLPvt8MsCVVYeVOWCoL0g790kb7fN7vPH0/N6bplrcua+2Wf3m/tfSA92P1Qss3tyDdLXzFdzkt b7QlrqZE+0F185lsajVNvsX26cnhiXEucu7sBXIvJseH9+3Z0SyXitlCJBEjBAKkC/K798jhL33l cx979MGdO2aQPl5ey5w8e/HYsVOnT51Lr66IbVMsHgIIADYIh4iPttuFQt+CZ9aq1tApZZwa/pSo JJXKkqQGLeL6tbk3T5ypFCu7Zybw0+mLEZ/f3XYQ6kxl8pKtLekpIuSp6JMJTwppTVPVVPlD+eNK wpLwGMdZxqbHAzYesawM7GJJRjxCbqwlJkpa1hJkEeMkWJdRWRCfVC8pMVQL7SYpCdaAaD35ffFY JBoJc1pUbVhSrKZyS2vpnTOTUOpeff2t57/7va5O8R0Ut+n2g7tuypvZjHAEATj8mHJhEJnCS2I1 tN3ZTallvHTxjNfdFusmu0bcxhrXnSLFVZr4JShfkpmvqpZS/DMahjHdIpEN9RdeNPqtE8khJvHl lWyd8noSYUH+jylYplh8eSk+SLzC+OMC9LrZIXB4hA68tQ9mSV/cIDkx4MB9/x1+t71gS79bEdRb 2d9vDJnBwXLL8dp6Pd11y+xftL8Zsovxui3dduOFc66NOuUNKezpoUw87A/GDx2Xgpt1FwLZOJl1 YG28cp8vUMxW568tBB3Oifv3VGK+Trq8curySiU/sX04si3ZdpRGYwFntdJu5DzBVrWRW1673kpW HvnJR376q089eN/+oXi4Ua4sXV+5eOrqiZfPn3jhjLedjPnHRqKjqBFms/lsLt1sl6MJd6RTYw86 Gr4OYilQpCSuJ29aIk4SGJMC9HjVJGY3685GrVAsB0NBjytRvZA9/uyptQvZHa6J7b6JgCMIQyUp MlptbiibKVCeF8KfqQAkxlZ84mZTC/+23MC4tRapbM5mHZiDaKib0JNcCe8bj43gEMiOcVOksq3Y Gc0SVXTIyunH5za12wxebVKHhFROUI/QAIWHO4i4w9tqE7bjAuTnU/FUTseOxgoAUMjrCgADAL5H w2F6dz5d3BUevmdkqjSbOfbMD1xL82gciYUS+XTZxd3XF7tJbuw27MJdN+W5QoF5DjpgKECfk03q 66075RoC0ocxAHi/Z1hfZGp/Nj60md+7ebWSwK9kIsBx3mC2VAEp00u5hpNxDmNuJ1OR+ZWZXKdY USCxr7gZo7QIRxtL6ZqA+G1kY97Gu7mrX+nrFg8W1btl73r9QKMqdcv7LR/Y9a3uarvd7ZNbEEqP HmpPvvkAFxeIGUJcvc5I8EeiK8urZ6/MYsH27Nvt8Qcq6ZXl5RXM2O5tU3iSKIRAE8mlsmuraZxi zB+ONiqy5UIxMjbx6OMPPP3UI/v2AMu4yWA8d/HKqdPnX3/xleuXLsPfCIXg/vpNiju+ed9bNPOQ GVQ6dgWwcDrHJ8YCw6O1bPqbz7z44psnsKqH924bjsdYTwsDAW0JUh/cHbixsIv5DkRuLREs+j+S qFxrAKJyq6pgLg60cJAFGhenXYATEcYyiZ66dUNhpnqEmh5L4k3jCrLesLAY81d1LXH3qOfGakD8 b1vRTg2WEIQwaKq2zYW5By7KBERsNQZpD6PXbm8fHw1Hg5dn56+cPEG+vxGDH+Bd3tqhd92U1ws5 kU8I+NxBFkFSo0SEaICKpBC9BZWLnjDYuTQaE+YWN26rVxidEaM8IT6I4B8GxjIvSky5Kug6mz5f vVIr0fwo1QOsJSNhVBtqqE2spTmCtRiZwRQgFoU0iaBAkpEpWQuzWDtRePAzdY622Puv92+t4d+v R92KBnrvMYM/x2Bu/w1e67t46YPfz2DfGPx+enDwd19hqASiVpWU+J7Kuas9sdaqpvvLH+1OKXwd ZLeVfYXziz2TKKIuTxs4kOS6+6OdYnP19OVrS6tjE2PJmVG3t9G8MFtZzg+PxPY9sLtF4XhwmHwt Ggzt3DMTifq5RjgRdYddzli7UYFEEtr1wL4Hnjy8797t41NJbBc5wK/94K2Xv/XmyR+crc1WIu7k SHQIY7a0sppxNdhLTCP4yDLeOyTGgHoHO04V1ZUHkLEPJTzoa4f9zlq8dGr++7/7o9eeO+9aa98/ vHP/8I5IIAb3BFVHhS6cU8nxkXDSC6+k1vahZggEDpei2hCacx1EWkw5yRGMW5MnqCttGc5449hz PDcW4JxNFgNtoadjPJCokaAwooUCgAMBNxyepsOvE40oUFohUouhKPZesXJJCsWcgMELWi/rAqEZ YevdjTrChyhpSyEirz+QK1bg2yTCcW/bM+lLHB2faaerP/yTb7nrVUeTskZQWIQ6w2siNMuOcIFg 9eqnq6DUBjbLrfTRu27KK7U6zREQ/QTJxFV72/XJN1/9luYqy3m3McWN3zHFQniVPuGwK77VpKZC E3VmUWKhDgZxeV4vdVd1MytYmRTUZeiJQnTT67aGWG6lcT+IxwzItdsaNbiDDz6Y4b+DF/4zOpXB kt/7xSsE/D3uQCSCQ9LKpWdnF6jhec++XbGhBJToUxcvZ3L58ZHkgUP7pJh9uQLgjbhgi5KtdYrI gwI0Svmi5O6Af5Ju3qhPTE584pMf+9QnPzY9PUHYifo+88ur333upd/63a+98sIrRQQXyZQZHup/ 59pV1HuXoCPqh0EY46H582d/6/e+/s3vvTS3uLJzcvze6RlGJY62SmaRwemJRELAzbumx8NB0uIl zCjShyJGAI3cTgESRrmszg3F1nh2QkvRIW9wbjv1x4xyiXB2IQCFv+WHPKy9KZRlz6L812hHyVpC DYUyRbEutYoUuTV2TcMH4nFzIytrmYXVtBOBYTJBfd59ExOwn1859g5cd5pXLI9NLX/v79qc4Y6Z cm6xu4bWlpIggUhAlPOVYnFsNIEWpN/ThkrCI2NdWa/QvAqQg06L+hmhCJZDCodoZNlshoDdAyB2 PRsO0oWN4NrMmTSguCXEMgHH/E5/CIlEx7XZWZC1aCTAMmAoGib95cyJS6HkaL1c9gcD8Psr5RJ1 DlGPEo0MuaZlOnSxJTa+10/v/V3lu7bY7ejI+m1bz9HtI5t+6S441+c5S5J0y3fcN5zYZ5nQPYkB hsx7McIT3VWeeXEmZrRJgOZd/9mvI/Z73B6+Novxd99lvbvVrjqDW+zmfkwrGe1yoanBozcRMdOx LGhOB2S3/S3U8l0go9vyyu0vGYxXu3WfxyJPQjYrnV0O45WJNbLaWd+ToOcs6hksRHPwMw18j1lh GRkkN8BBIg3mzpEckxJbMNbnVn700lveUOCzP/vlRDhYW1o88aPXA6320QcPOSJuCiWHE4lWrRMI xtG7RebE3fS5qs4w0g6luisSgpnRdDerzoor6pg6OPaJLzz4M7/wCXcIaUVPPBw6f+7a7/+n7z73 X14pnCmEWqNBcnrcoUbDVW+6qm1n1e1JNdu5divXaZO9Dv8bmSxH3eV3RJ0r5ePfePWZ33rpze+f b6+5vnzgoS/sPhT3ByMeXwHGSqftRZcxFFzLlFeXiqMjEzwzbDW858JqiTVEPVP1tl3JWEjktlot FhOUd6gWy3Voa6Ua62nipc0yUUnUrVkg4Ia7WnUkUzolisuhBQfHRiEeSRUliucVln7bJaLkGEXR WpScJKVoKJxucEeB6bu/C94OFV1wBtKEOALkirmvCoLScUai8Vgw0kFKXZn+SW/koe27KovFl//T f44Gwu5mGz14JAA4PbOS9kLJLJFde6dgDZsR33ex+XfMlG8q82jmXnZJu2q3o5EQ6VsScxAJBYl3 DjwXGXPei6d3OSeWEoNaD1P/BF0Rara2WtS6EtCt3aHPoSJEk5XLFUe1bGoBAKnLXCqClf0rx/dz C/s/gFkBW6Cn/j7ww979L1jrdNOg9s+eZcmtm6wB77VPGLlfeHnAs3/4Dteqfjp9WZOUupPOaCLe zqfJcEbG+4WX32IGefCe/bHJqXa1cuL4yeuLy9At9u2cESaHUMj7ahMVi6ROlqBkAEGLL+n2BePx 8cmJX/vLv3L44J6JkeQ9e8lqHHr17dP/6N/89u/++//IyYuFwtBQAo4364BSqWTKqCgOgYsa4Pfl hcW3XnrlT77+3J888+K3Xn6d+75n28z+yclgMJArldP5QjwKr9Ap8DdmUdYJ9TS64Pk8IuY+9Ghx 6rWApyn8plXD3JRyVjzKyVpc/GSluWD8OZhejcxEsVDhM9x8o8ysno0RQukZnsQxKXcAR0PoMyJG hg3hzE0yG9W3VOK5+gnk2Gn0ldQnLZpiQw0EeLmBWp1STXwU5EQS6e1Aih8fTmyfHnv+5Vcuvvmq 3+ujkoJ5bcLQ0PSX97gNblL7XNDKsrH/qox6edRiIQ8DMzkUwx8XPXgFopjoLC1wbUZJ8wSHEtUy o5Kz4RpqS8WysIChda0xz3cUuxKGo+DmePdSeEaXUegVN8JhMvwqqRzKfjWgp2Q0PJKIkxBRy1Xq GWS4NRCuevN4PeRVChhmbgYcS+EyI5fWj53XD4gwPWOjobwzS+b3+KY3f93KN13HqYyX3od72Y+T 2c/5NnrQW2xb+9L9fGyzVt5q7zfV3OFWuvF0fRgs/e9H/2ItMrvz+w2H289oE1esh948EoyvpoCw OQVJbjKYTKlKWQ3zKV6Kx+UPFnJFVMld5dqrb57BZ7nniYdcI4lmtnn55ZPXl5cmJxPT+6dxS8XD qkIPcLHjAsEFd3fY/V7wbEgaCFSJDKCBNqqOdtnhq7Ri9Vow89TPP3L0c0fK3gZe6O7kRDDneenr b3/t//z2j37jufyPLofXWqOO2FBgOB5KhrzRZGIq5ArVZjMnvvP2N/79M7/7z77x/H98afmlufsS u76w+6HHJg8OBYYYxIup1fML1xeKqZqjXmpV8XlJ3wSLgfVRQMqJmJamPBuyhCSLS2tA3CH+RaIr n3ZqBCgxAOAtNAmsFclFAnNvYc1B3kklIQwswTStXqrZ/rQZgTIDoYuQpEAGZAqL48638bVdvrBo N0pED4xb2EEOt1/WRcTmmFhIOldaThMwnvhspVjPZcqnZ+cXi8VCk2UBk4oj5PZvi00cGd22+Pal c88811pFqaXBLMuEIOE8ijKKBeuQ0yv5NtbcvI5N3EqvvnOmfCP1tRsxxgumrUeGEi6fT1I+TerU 4BDreuTbOOeWDbE8Sp1mtW4TsyiWudWOh/z8XMsVkXTgr5oDFqpWG9wPK0qdYOULGlsyDk2/OaqP 0e5zuFGlVmve8/NWXsV7O2ZQfrc9XfYsHrpT0Hu7kzv97cGXRXf6Dt7X5+vpu/Q4gWKURNGoVgCj PZHYlSvXL19fjEXDB+89JE5mIX36whWOObhnZ3JoGC1Mer+pcbPlhhQPaieosuDMMmQAMTB28kuj hVGc2Tb9pc88dfSeA6KBVa0d3rmtUaw888PX/pd/8Ru/+Tt/dOr4O6vz89evXjt9+tzrL73y7W9+ /7d+52u/941n33zn/OLCajlXHQqGj+7aFQWmb9TTKPCWq8P+0GQsToVMfPNULler17GVoqrkBgGR 9Xa1TFW1erVQK2Uq+VSpkC2hKkP+iNaNEHlbKQ+Jh2akgrC1bWjFiFIo78XOimds4r9Zhf3MSt44 X0wPTEyaF2qMjCC24HPUQVMfXA7B2krFZknZlO8IZwKVC8k4ZYM8A4+fJ/G0XGEf7msAX1BuHA/d 5x+NxXDiXz9+YuXiyXAoJHgA5EkHc+UdKOFyx0y5eU7TBF07zifI3jPVILBHCQ0NzFIUWA9T59s0 j5ZOEdj8xmnIHGCWjsZRVt14i+stmi3ot3TqHgG7YS9R1FPKM9OkkXCbiTRd5C0z9UpJJuZ2HJZa qVFLFWR2N3rHzMdS3YNLq0uqSUfwzEX2hXEhYeV+ROKt/UVjw43Kz7o1vxOBrDtrUKyGtTUMtI/K NigXsR+Tp59Xrq96oP0G6r5FY9oaqbmzrbTF2Qb2yq2RYWGf6/l9tmNu4/e2w21Jcqz3/J6bkF6l VSOEZqVf8KBE1AHIdtTJ4MSpbjXJt0SJBAA2MjTuXs2+/tzrayiSH9w7vn+X29N+/TuvLV9Pj0wN P/DIXlc8TFdFHingAM7FO2RxClgLPQEflZfEL+5mBcZ2g38LIkAYSmrhUPXH5Y16l7OpsrO265F7 Pv2lJ5IzyU7MFQj7PnvkkTHPaOZi/vizZ7/9m8//0T/52nf/ybde+40X/uD/+KNn/91zL/3h8YWT qf3+6U/tuP/+qQN7kztxV3NZbLikaWdAut2OaDKM9hRQaK2ez5bTy4WVbCFHUMtThy/eisZD8UQo GPO7g+4mGjR+RyDui44EXSHEVZx1HFx3yxv2eoKikyhVN5o1ZGtC0UA8GQaaxtBL8U8eUNSfhL5m 8ADdaVKXF0wE4XOkVFnsYPCFM0GFlbpkfisAj/yN/CLZrEKXF+YbFTOQoXE0UB6g9kSQinVO777x qT1jk5hyQaWEq0JcyDsUSB6Nj6+dvPbaM8938lWgAmhy/B3rZKQaCRwKGq9M90G3O2nKjeXq2nFp BsR7G03qfgRDIR7HTGz8MAHcgbYer3w927M7dxq7KdgKsWydVsnPDyI7iQ9eKEpSWUfgKvDBfLGU UqlbzVSQNFTVYOnbcn0NeZ+7txF91a+3rPmfhiF/l2jdjX/WqKAifAbnM06M/DbQfkO6qLU86Pdy Tfjx1re+U8JAvecOHjxoh7iDl97qVBu7rsptqyIr9URwKC4eP/7qWyeTidgnn3zUm0imlle++b0X EHU6sHf7+O49Qm5hZAAw9K95Kw6sBMkNR1vsjHHXkHAZmxzBZZ+9et0Xjf3aX/jljz/x8DuXruza Nv3lxx7+2acePbRtOpsrHD998c2T5985dwUIenp4aP/2qQf273784L779+66f+/uI7u3A3uHI6HJ sZFwJChxeSlt5MU1HhtOJqIRXLNsvpjO5usVSBPeYMAvKuFkb4cCHZ8TTS9ogSi+wd+We8NZlBof gv/zlkosE0D4602iZbScML19nkYFLjrepKFBW2Roe9aUBY5YJqPlZIFYYrF4dHHQccSlwpxcxfDf NKlF1NPNOoBdcsvDwaFEbHxqNBxD70uK8EF1x71k3RCPx3aMjRB4eO2t42sXz+mp132+99hT7pgp l9fbY6D5F2R4GJ/8H2EbfxBla1E1lK4mdlRjkxayoesUIXDf7FnU1zXNa+/iQzOrQnYE6SbHTZTk VUpQjDloWSTsr1abK+kcVUVBwoZiw9MT45lsKYUKmwpqSkESIvY6A5i4tHjmsktOgKGc98XE+9aQ NO9Gn8XCWN6PWLnG5m0TbgIb0lW1AOJA+6BziJG2ueW9H1b+Hvv9n97Xu7JBW3oLYj26/V76t+mH pqubqFH3e10DY5kZa/xI/ImCb9CqoWCAKhY67jKsFV+gcvXKG8+/1iqUH3nikYOf/XQ9n3r2mWcX rq/tmth23wMHnWNxySCi8zccZHJ2qLyGLwxVWpjTmo6pbOcQJdhgeIjzJQg0thWtRhbAY9Exd8Xb LLSHYpE2dOxEK3k4OfXI6Kkr8wFvZN/Mvkf23PuZAw//1JGnP7/3saemjn7l3k996cgnv3Twyadn jsZ8owgjxeIj4cRoKpdlnHZ83rxUyfREkjEigj6PI+B3xMNoU4GWUF2oUXfWoaV5vE7K1OGNAbFA aChUymu5/Gouh5gMynnEzVCuBO1neZGtlVLwjhtVwmbZYj6dz+K5YTeFDSVeuUiEKllO9EIpvipr DS32ZGQB1BHT18EfPLjZIh4DFo96mFp1TRbiOiJBKY45DeQif7VRR1sr6HBFPWiJ+slMxbjwTdQv RYC3yhLCtz2cuDc6kplf+/53nilnwMoBcLhvzmmChZLlYtZpZul66x31zpnyjY620j/B/KWQD6sy Py9HxUPBlIwRH3yzid7SkdVOrvdoq/trypDiMPTCVht8jO7Bi5dpuQMZMTo1nCyUynxCb8SW4xEY rxwAsO/9DArVytVtQ663aN/v4E98N7/RtcCbEJVBLXN//KnP3Q+K4dzNRriNcw/aHW7jErf3FRGv sjE9mZjb7TNnLp25PBuLRX/6p77oH526ePbiq68do+rN40cPP/rQvbipRN4Alw37sf9FMVawzEVF nPGlazlhhQu5Q1LthAlWzKZrpeL9Rw996Sc+c3Fufi6V4mgs03gyeWDPzkN7UUSfaFfqq9nsYjZT I+AoDBBZosNKuDS3SKIPLOH5xVWsKL4Vqfxp7HWuiFeN5wfgQQllJLSATevUBhK3nQprvmQiQqIp v3MHQuVDoUWpcRhHGfWlShH4vk49YUehUM5kCxDtxUYa8NPIK7IW73rm9vP7kDREwAlIWy2DMuwl EUkgYeGqy3c0ymZk1kniF3q5xOjIWILdzCX5pCOVjEhc4osSg0a2r9mmXCqBulgkfN/e7c1q49SZ U4QRBOoRYfX+DLpb7g0Dm3KTtmp6Ta9wgPJdZRKRWKKKiQVC4bkrlyoYzUjY66wAcBRJzYnHETMD ydJih46a099w+fyuho8K7hBBmfGsXEvJ/9RETP1p6P+yuBGFFHhKDkel0yaZs4RFpkVrzUqlUxY1 Coez0nbk0L50V52+4lDUNTt3HZCPVxaJNGJxV3Ol6VlxC37udtWy+XalgUB3pxMptgPFttvfroXb 1XC7GWDR2fY22146g9m78uQkEqNurOFNG//UG7V2pSYpHdU4vuZX6RZWDpntahmj6WCq7oCw8ZPQ hyjcmVaUFu6tzG68U5qMFQg7egRwbMH52ZUcK9O5UHiEkaq7ic6LlFuf3aCFRqTdHCvy6PgPA+0N ANYtd02Iu3EflCGjXtMWOyvdLXfAY0k3YJfuaDxbnU21MJiMXVOjHUq2JHUTLLMmL+MArcfT+wwh loDwonUVWCPp0NpbdTeS4uytJsRp7Jy31fLSgWAqIwXIqzKa+5JRTBIEb1GSm7UqpVGnNzsAgeUb SrqF5aZZ9BcrX0FqGWOeZKcHCEzoDpWrjmgzEMq3Vyh4GKXGRCWEPHtxNHUmf2Eh9fQT94aOzizn zoVOzeaPzzVHWruenvHuGqmVVzztYjTkqvjaDUSLgCTbAV/H4xejRYp8g0goqoTNVsXj6/iCPvTw qHnedvraLl8NlDjgq5Mx7W/XPS1H2NvwO9AU33nP7sje0Atn38wX1lqVamo25626K/yh7S9XkRBA WL1cc1S9fvTNHe6KJ+mIHp3emWgFog73iC8Ud4Ywu3Ora9VWIxobLtVg+oX9wXihXXD666Gol7VC mqoSlXa17IhFhvZOTY0Ek1Fvws+QLbuj7uiQP+6vehPORLgUaqQL0XgnGYU41yg3Sh13ze9nMS52 k1GCf61xsQZS5G4HFbEqnWqNt9bxIBBQbFbznk4l5KqHOtVgoxxolD2VIpxNlL1ctQoM9lCjFao3 g1UgcmG745o7mx5/yxcsewIrLe+1SjzVjhfcPKC/FajkMVDQgsL1jsfVDE4GRu6LDWXPXb30nW85 SzXuqY0QPaxF0dDB80cp3VmsclIG4wBO78Cm/GaThAbTLQOlwU8RM0MzDOdXhpUA04ro059vcou9 601rcFkX7Tq81iEaB9XEF62DrVRRuyIJkzVl4PA6itVaniqv0tguKfrp9aYpGJjJGogc6E0C3OHQ LU9+Hx34UQu8j1qAYUVipKNG+VzhkoMYCNnX6Uidfvv7rx4bG0rs37OdwiGoqbx64jR48cP337N3 zw7KR8E/ETcI3jbhLHVpB9rM2tdsXRINHx3Yv5sKP3NLa/izcBjxUnHhQUIKVcRdKgIgOAQkWVlL EetkMjJhM3x9ImoGXJLiKFi3Fjn67gjy4yj4uhyoUAk/pMVUUMM/YIaWsrRMNkGogu5SE1oLpX2E UM4FRL7c646EA5AGBcVGzZraPuodiwA6eIcmkGkYQPIzxYCol43x0JCAeI2sQ/Csy6Uas3Ew7I8Q a6XomzAjPVSu0OQeoaZAOTflKWRm1tIuKheocl+cUJkt8tTitFkpeuFo6OD2aaD1F1599aXvf0/c dg863UK8Mxg1x6ou5E2WSlu8qztmygXcMW6nvljuitAsafK8gTDplDw1FSGlqpPECNQ/6qUAmqqH 66igcfu7kLOFj5v7NwbdwlG4pODjIDdac0f05bk0ribXocJn09nIl8u5bJ6lD+vCJLUrw8HFlVQ5 k6MjMyuzlBIrb5ejtf1s6/q3hwQNNCQMO8e+3savdkeLNWoGAM4Gu4ePjr6dFtAwSi//ewAX6nau t+V3RJM2HEBTBGYFKC0JNR1voOTynnj5lSuXr07ce2jiY0/hcV9/+e0fvPg6UatHn3ggkEwiA4IJ Ah+BpesmR1Go1qh7Ix3uRsi/pT/5RFa5basAD/FFFyW32IFkOmgxQg90+zqugNMFASbQccredjzy 8cPJnfHL+aV0PesPdPLlQiRI2o0rAgnB5YLWGAr70U2hlkCzXXf5RJaFHS1b6NuE4UNeXzIcIqEP YKNcr2VqZYr5xPzhuC8ENC313fxeJ3JKaCn6nZQkJP5J7qEfVJ3aY4S3XD6ioihFBuPRxMiY0xMG a8cEx4YoWBAkTJqul4qOegcqi6uNDmSpXitUqvky00y1QEITKwlXp+BzlwO+StDHL3kvqxZfxR8g ApFvufJNJ2v3KmsET7DuDdTc/hqpnriMfjJkPQ0fnr+z6u9UA46611F3iEgMcxDGivQXmtWF90/W qd+7Y2h6uz+xcPbapRd/6M+tQa1rtL2NDgKXMsYB/IOWzOAA/eSOmXID0zEryvxjY3bU0gSGTiBl 5ROLaaqASzi4P4PFxMcFvzBYuJEGtpFx9QU2INFquDXeKYZcVBEEvBJ4pBMia8vtRi8im0PsWCYS ugg1VZdTWVLHoMryV0YCkNZtMGoGaOOPDv2oBe5aC4jvRFTOS92zTjmfx1TgqC7NLX3/lTfhDj76 yP2xHbuyVy498+yLeDD7d8zs3LmNUVWEsq28DkEA8TIJMg64db1yFSaxnAw+DCWHD+7flatV59MZ fFtqYHJiBLuH43HRmXW5UENSsoEogzOSKf4izjbadqp9KEAzgIigIE3ChjFvIOz144YvlfJr5SLo A/61gNdatJODKUIE4hLUzEmYIjjCeLiAjPiM4XAQ48OZ0DIYHYqzIiEDcy2dK5Qk2IgVEXS7goQH FrxWLLNXc9h0OOEVaBIQYxAOQDVSjCqC76K0INovAnRxLQFPFZvzspqAo6n8GYXfhc8Ch12iFVoI FMfcaitdBJAyxEqFM+yanqAK9vmLly+eOQ2aYDgw3fXNgG9DDn9vprwnBqTLOkGEzU2Y34tLiygi xBJBX5BUKt4ePxWBMRUOVXdQTLOx/oZQq9V81PXu5tQayor+0zLlyl1RbgBK5aLL3KlL6SfVdRG8 uN2hVxC7CEaA/agDV1R00hP0oR8QyhJXmU1BzA/4g6gciyoPIKZmmhrE2wSvlXJzG016e18xa5Lu RNV7EnMTGx3A27vIR9+6Ay2gKLeBu60Ahnk1Vr/vucKWb/MO3MHGU6ClTYF6QF8HUiBJJ4a8ePVb 3z9x5vzenVNHHnjA1fG9/ifPXT12YdfeqS998WPJ8ZjT1+y4qi4PkCz1JsmzyFWKKaq8EQAgLxKo VuMBnE9+EfVz3TXsYX6KMmATYgEFVFl6iw45Dic5GhQMqDe81eH7p1sJ13Xgcl/TF/JhuSTBhiMq xC0xb1oBSDKqpYL7Wg5/D9p4lfR8jKhIeglwLcyaVLVwPZ8Ctx4OhJP+MDg+BIqSM79aW16qzlVd mUIjf3Vx9vribLVZKDcJl+aRI0T9pe6gmEWxHeyUXSgVwhwBKYeUTnis4/I6yeoEh8apdyIHRfkh EjnJncftk9xvd9XtzLeaOeYV/hkNeeIR/G7q5vGLOxZ2RYM0MCLaaOW0iEqQBCsEF3JSqdMEWk4Z J5cz7PVG/QhUSmBEcshbBBl8rXag3vajxMqRbW+t3Dqa3HEwlFw9c/Xkd75DTrzYYpV2FOpno+zA oA24vTdT3tttjYiajQloibX28toac108HoU6quIzohIus/jNbGQXOrGTbdRLN5iKWDuLjGj/Yh2l fxBvXmOumHLKwzmd8UiQWT6VR2JCZM/Ap6KhIH3r8tXrlUzGyCtTJEU5SR9tH7XAB68FcASrVCIX 1oQjEA47vL4zx088+8KroA5PPfrA2I4d106eePbF1yq12ueeenjmvgcEOYbjh+o0/GCtfjlwioc2 khmLCpOadbhZi8u6fOeO6f07t0EhI1V+KB7DqcK3wiPHzxXtEVEIaFPumWICgPSZepnCcpihoE8W 0TBb1MvF7nZi/mACWMRNzeR2qlLKVitSMAhL6nAgkyVEhiCIDqk2VaYG0lHh/nEX+Gog2hyJ7tPw sFQpyJfKy+kMIHs8HEYMkp/4fHIz3E3QGw4HYrFQMh4ZjkcgVhJOw0zh9tdQ1FWtNe4zWyvDTjEJ /aJarp/jlQs1xapcbGXYqYib5pqqRIyllG58UTPXq2KM8enJdEmt5V556+35syeMs29tMP37V0nt 10dv15Qbk91LLOtxQfhV8icbrUo6XapVwhFqtkukl8/xgY1GhHYCuXpvzMR45cYHNwrB0l2Mn27+ 2fXKVYhCzTgOdYMYtHBGTV6OSSqFmUEmW4TZrbqWy0DpoFg5S5/RRILI6/LVpZUrSyzumAd9Ib9k c4mjxVWJJitrX/vmQBHk2zUDRnxwHTiyESRreJgbsQSqB+GZ3u79fPS9m7eAWb+pS971za2CP396 i7juLcLyBVqtIHaEQIUv0UxXz//wnYUz8weffnz/5z/dqbTf+sYzy9eXj+7d9cDT97pGWuVsttOo et0O0mjgSHhx2r1uyAAGFPcIqotDifaKEqoUu+1ZdIi5Vost/qaqKXV3cbXZi25n2ee6/8F7nEHv xZVVmNg+tFwc3hAZ3wHYJjGP8LV8ENfLVaCGFiFZciPp4RKeFLPhxUaW68ischU0ydEZbER8vpFg JARs4XFNxeIJxB9lCV6LBCPjI8OgQ8C68VgsGAwHqMMGP8bbKVSLoBthP2RF7hjcBtPfoEJGPAKY DgYCx1wGPw4nylxIbAW8Un7D5/HFvSFY4QHh6zgdSKKzPsDLbzQrhXytQhsjkV1h7zgp0FH3BtvA 3+icw5AjVip1mwgDVEq5Yl7I5FQPlULCkjeKs43ygI91P9WTmtBV/PlcOdz0HAiP1uYyL/7B111r KXAlyOoEPVB31ShqT07BLQzK2zXlN5xapLLsTd1n6daEEYiPi8KDj8IPsAa7AeubdHoreGSmfev/ YrXtf5m+ZP2wLqn2v/tFdeFVFYtoM/Mo0zK/C3nG5RpNJhBETKcodZiSJH9F8Fnf3UJbfXTIRy3w vmsBAar9QTq2cK6bjetXZy9cvk6Hf/KJRyenJkuLs8dOnAbq/PzTj05s397hIAyTJlWQ8QFxu15F fkpS09/bg60PZ9FoqdYOHtgN7+7SwhIkEMYlaZbVCnAzaTxCmAHt6FBfrdQkqOlvu5tluCLlXIn8 D+pNSAoP1T6xJljdGBxvFV4WbgdotZNphnISzmKxupLOAkZHg0GmpEq+RgvQEqDtbCQNXVtYub60 QropTjDWHV8brx+bJOWFmIHRncXDFq68CKcYI2MSOPkd+xAJiWiLLDLQGSNKSlFqEk2DfuIQEHJU LNm4spZKIsx8bDnuerlSzWWLJCFyjCUFY6qGqnXCBPEGSuiCtdtrmWzY433s0C4cz5dfO1bIw6C2 QRUh7QyME9yuKb8BBkS2ACSMQlKiUAVLH/JmeimfSvOmSBZztGFy18n/hNzPwoUsARZSoFOyDBGa r5F0F7ddmgBUm5UUL0GCC/xFaIaaZG55A5JdCzNUkCUoKPIIbim6JwK6xjMXmnSnE/C6Sp1SLOYm ne367DwhDt52LBwZiSVo66XLyxTioxOXyyUvKzLFPjXDyhQaNVzmu+9nWTOQxX7uuuSyRpNkVJnU LS9IExNM4NdKO1YpZemFVsJCzxRnOpmtAfTeBuqPw7dZuVtVfPU/7+rwWNH3G/4ja991X9RwYc1a sSdwZDsYfKpL8t66B7fJipJi4nitUoILqoYxQDh9HopFOKpVLhGFl+IKv338womFzIGHHth++GjB 4fvt//PfXTp7eduumR337m8lHK1oMBYbcXTCTZGfCiHx5HTh7IZd7pDbQ5Y5FGwvaTpivhruRhvO BSmW6IOIq+yBztJ2iCYgogDU6oXBwjJXaoj6At6QH+ESpw8Nl1AwMjwyFghFVdNEIFdKQTL0iFhi cMvZ8skLV6HzH9q1g1wc/OGp0IgXQkgNzkYQqiDpIZBchsMxtF/QwAoGvOVKCZObDME6dGIFAw33 vsT07uRwo9hYzaY4YGZ6yD/sdVJO1NPwhwgAt0cTaK64m9kKCHWTYCmcxxqFqtMoNQ3FOE2jXi0G WcuUa86KhCGLxRL0N5YFLeadUtvT8oacQU/N2aq0cM9JRYqHgiLABXrEIh/pFyg7rCsclXIjL7Hb ZhOMi3IZWBACCSInEHaV2y3WBewVd4e1T9PvrntdNaB1ZII9oSxBZx+Mw+BkcuIzu47MH5/9rX/w v3uKGV4xIjF1hxcZwGqVnBwLNr6xN944Jm/XlG81usXWWp4xFtbTrgHedyhBHY2GoAeZaUz+J1hS /xqAtidug0uWcTNw+YbNPKhVmKILUajx1coRaJwxH4CIMQOnlVrOCg00zC90mibCDrQWKwZFtQae A38czNtHz/DBaQFFI2V8qScom6hpi+QQy3sfADNiI3Pnzp27cBmO1qP33TM0Mvz6iy8fe+cM7uSj Rw9PbJsuFYqIdkuqhy6gOQMOpkStcJZFTdToA+qCWpIxNaldUkDkU+OxisMgOZ4qASg0O5mjSOiu wlOR9Te8wWYxly/hM5dKnL8GIK6oM44254VJQuopBO9CtYojNzJCDA01LRw9B+45p4UMwiBHZJF8 Ir4IR5DBHPJDZRSHF+R9IZ0V2iD17IFKnW4SAQGuqdLj93iAwgWA0ehX2B/YOT1O1BdBVujHO8ZG ycu6srK6mMkIhcbrq0BcATofIanIyzmQTYUtTuAVEF+xbtEYt+Jz2lDEW8HKEWCELQPFpSC0Ge5C ZCJZSyj0IK2KgC5FEcaGktNjozxDtcI0oXq5wC9aAoVmJdkKDk/A75saHd23fRrlbY4/cGD7m++c /Nof/heerUMdv3ozEuW5gzdh+t1hU25c827+p+DWokqg9BUwtHQa9d6RkejIGNEYZmiTMMszibS7 ZOMJ5mHcXptTriq4SnCRskAGN5f0Tk36F7h8HSs3qyJdd2kNbUW4bVxdFzOiGRBoBCKdarOM1ANM VV51PAq1PEy4PrecqWTLtD4pZaI0J6CfSS6VBZ30ddVDv+uDXb1qXZDcsNKxrt7FzIyW9Ufbn20L KHfFULBkLalv58ZuYtGO7tj70pWE2BcGF6Kr2Bt+x0riRDp8QYRLkj5P/cyZ9OVr0ZGhj33y6eFc fe3ZH2YW147u3fblr3zeObPD5YDtLOgBIxYnRgxSvkgpOMYF9GAMCKm/SB56QCz8LrS361SpaJRq jkYNDgEV4YBySYmnVK4D1cWG+OUu0jgx5TUQAwjUmH5/MBTvuMfqocpqoVOBVuOuoGeXz5OMDC3D 63ORe0niTrlaItXdH/aj6AL/ezg55HP7oYDEgtFYADAdN9+fyufnV1fzJY5sVXHqOy7CksORsKOI UJYz4g4lgsFGvVxt5l3eJgUtlkqrVRDyTn42M5vJ5yIeT9DlrpcqLSoK1VuFTOnc5flr1xd4goDP Bc6+PL+MHGTQ5xZ7DAtOq44yzXRgpLi8YNYVYbbJGh2Fcop1NtA3Bzav0ijNarkhVpo4KLUswqzt IdyjAyUlg6QKEX6h10O9GxCliqMNJabhd9Xx8qGcexxMSIBaaWa8MmfqLJHislza6Y47lorzr73p W5yPBXylQlWJGxRasKtH3UKXv5NeuRjXblWOTmdpeZXZepS0nGhYrLuYV+NP3OyiYrytAnBWMNCA 8NYSo+eRjEduOxPWqDKBZKH1gK+120Bb7MTQ1zJ5BMmYG5mBk7EIC9W1dBa+uSSA3ZZS4y207UeH fNQCd6wFLNKXmnLlPwjHAw4IC0pgN1MGaHEtmy0W8fgYFy/8/u+88PrbAI4Tw8m569fTJ4/Du6b4 JiWBwDkZYrg1nBNSBi4lFc3V/eKEGHYAbfBM+Hk++CPWolhQTnHeUYgl3RKpETnAj+OI5in0aJ/5 Ol+MjYysra7+4TPPp7L53eOjJFdnCwAYZcYjkTO8aDTKKeSGk4tbn87leZIwwLTfg1QSHwG5gkaT lM0igE9KtRrEldnVtVSxSBLpcCLmVc0PrhiNipIiuokQ0hjCYND4yyupzNxKeiWV5fyY6LV8HmuD 7EwyHkIDvV5t5op49VX0WGCXU+tHDYI3VynzKW2C8ycUOC0rxt1IrqaUNBCXkzsU/g3yL8TfKBxs 9B7gv4kQuoZW+QpnlvUJWx3X29Qm1ep+QhiXggpW5U9ntlxaSKe5BDdBw44jKBMJnr8698PnnmN6 4tHw4qTk3yBogfvv/t2/O1B3M/6HQVIMtdts6sCiDSEdTeqZtFqXn//By6+9NT0V+dgTB9zDPlYa 4GyIHqPbK0QTYQ4J8KebfLfeZnkFro7Em5V1IEYd0QlRUZacH5iMIu4rO7IflGmipgmTI2Xy6q46 nNU2/EOS3cgeqINjIZXWYunZyVZrMFz9nuCeqYlEIllvtldSaWrCUhXx4IMHR3eOE59GLycgNwRN Cg+d6yOaASwovzV6anqYJ113km2Xq9f1siqEKkFHZy+bqSULV/33+ocaDzEenVmeiAy1dZD+snFX l9wmDWlH6mH/6D9tBNi0oLnXPpu50HvfBl223GHf4dYewFY0vbWj3+UordZjeeKmxa26wKZF9Yd5 p/KngdbIfEmRvo2vxvQEk4MhjF4pOslvRpXFHYqzjqwUcyzIVy5dPnbyfCmTn7t27erbZ3PpfHQ4 GoiGzp4+f+H0JUe+iWxKbHwGC+zFYDrdAZcr5PNHKC1BfVsPZYNIh6eSfa1JDUW8bAw6OLBmXMhK QLjXZGVS0dMf9ATyazk3mC5FhiBaQ+iFptJ0takmP1t85k9e+P4zr8WboU8dui8Yjl1ZXGKQos2d zsDPrhLMFI0rISRjvivOmgMLWayUF1cyCB6qXqzAOyQR0UWHABp8/nwWpdo298kNoHyI9QPAhdCd KZE0CowK0cZbKrYaFakGhwGK+mI+X4ibBWx3IZjodg+FI4lwKAyyARpD3NLrgnKebZUx8LF4CGgF +jnrhTpAjtQkgqGCPm5Vyn+KeLuMaSJ7GHBE2wNUlMNNJ3TKOqTurGF9mDXKNZKzxLwD6jqcIa4i SyewZL5C2E/cV9B2zHm1Ug5EfKk0le8qw4lkMBgkf4pEpOXl9OLaajmbObp7W2zbthqOJ1ELL8j+ 1t3xxvH7Xk159zqy3pMQMwJBqgjVar317W++/vap/XvHH31snzPuY77HlEu0kyAlkSOtntdjyh2k rnI2DypFcvfCDFT0hAwgOE4yN6j6k5BghHQpuT2s8/AQyAESUy66ky3KQUk5QEQRyuJ5SJcpVVvV LFo1vonh4cmxCWLc1GG6OD9fqZX23bd3bOd4rS26iShoclFqYulIElNu4Py7b8r1Mrbl7W/KrRH+ kSm/DXt8R035jZORBXv1mPL1e7xTptwG20ydRQEwBZXEHnrFcSbeBnKSbLevXlmYn09dvr6weG0J jYr4UCwYQpbUDfdjfnnt5Knz3/v+96+dP18v5MjBR1kQEJcRUS6VpQviZyFADtEaqQ1yMsl8Qc4W WEXJCCrHbTjRYt7CkSgoT61czqyszF+dvXju0slT586fvfC1b71w/cpCuOk+NDU9GhsCl6iXGyRf DoVCa5lcsVqlnhG4Ms5uCBwFS1mWvErGNlmWOLZ4sVhcjGWqkMaFT0bC5IqDMWNJYZEj6iLp8Ixw UHkpwsyyHywEB1D0Gst1YAxPLBBAk2A2nYZ7jhYAfhtONjJQ8FjAQ0iIEraFy7WQzVxcXKm066OR KDQJCs4Foaf4RBZbOBVakIxuI0+t3AvlX4i5MoU8NXtFiDWCkWOkJRggxBh1u2lIccNV9tzkP5pJ WL7ZqBLODbBSYa4A6uV5eZXpQnYpm12tFlYLBUz74YcfcwpHkofuy1u4w6ZcZHtM6R0V/eVfeOX6 u5jy17/2J2+fOnf/fduPPLbPFRNhHYeLtiVHQEw2zHKFyi2vXHg/wmRVU247Jprwg9XGK4ebwqQv FfgUmxevvMm0yRKIWEWzQUFwgvg449Cc6AG83hqvug1KjiZZ21UJVKsdUof3bd+Bz86LOn35ciaT 3Xt09/S+KcqOEIZFxoK7YaJdN+UaATKf9HpKd9ort025Jdve3ys3nl5Ps33kld+iWb+Tply45N3N HqXmHa575XfelAM4qDioXF1KHmtEimhnu4YqigeyMmzncjRS8Tknm60dkxNP/tLPTBzYla6WLswt 5dM51PZQTxz3RRORhK/puXxh6dkfvPXss8feef38/IWl1HzWU3VXM9VWseWsuDpQc6uuDgSKisML 87vibmQaudns/NnFC8cun339/LlXzz37zR/98DuvPfetV1985s1XfnDijRdPn3jl3MnXLnrL7oQn dig8NhRMFvINv5NYZoCaESG3lxSber0F7pCFUV5q+ElS8vhRYVE+ggufG5eYVuQXcoTmcmvk02MN o8Fw2B9l4QDpG8Sh4Sy7w4gZIhOLpio0GpxHf8DlR6fF0SQtSOCXq6n0ldRajWBqu+KteVEJxx8s VGprmSL5RKT8APVk6xBqyA2FMlOHAsmOUSb/EyXIFssNt0gdQnsEOkI7C1SAHE3h9DTaHth3DYe3 4fQ3XX4EFqMwUlyoQ4qQJC+o0nKVm7JMUMUVd6PlrDGbNVDnwoGFue+OeINRv7PYgQgUjUX5qNau L6TWRr2h6XgSgKZcyVPSY3jXzhLXpFZfH7f8Dptyo5xllthm2Sn0VHAKJqh2++U/+aNT5y49+uj+ /Q/uc0dBx9AL9ks0GOo8XzS2fx1gsUy5u4NoA59Kl5XipyIW3xQcTiTeNXQqO366aDaA7RFQ5y24 mKEbArCIVy6AnhMdTsCWsmRsOXz1cL7QGorGDu/ezVWZQt+6cH5tbW3/g3t3HNruhPUegOYit77B lOvw/FM05ZapNkZhC4DFshfrzfaRKf+zNuVW9zeL4Ltsyql9o8QVTc4wrh+mvJirQInwBlwA0hFq IU9PHU0kHnvqk7uP3HPkvnsO79m+c3oi6fdhRqtFxFsbK8U8LioOO6VuhxORoSiF1GDVVa7MLpw+ d+mN46deePmNF1567aWX33jtjeNvHDv55rGTb504dQqI5uK12dmF5aVVinBlM3mku/DLEuHwzOjI nm2TKIrsnBzfOT22Z2IKtz27CslD6HaTE+PgC+1qw0+JTqeLpTk+7lq+WC2gmMhCAoJ3J5sqAiaT EE7SkEHV8VdGhkOAPdTDoKYaqUBwdAzMxMI8Eg9DnYEfEgpSnoyaNj7S5FW12uULOssteOUFpjcW BVHQoLIr5PFX2/VMEbHdTjDsi8XCQZd3dCQ2M5qkLfPVGssDzi+TovjIsonEoeoQCzZOaQjhJSgb A+FFWQWI4iIrBb6GFrDmABHslBqkos0tml6CIZtgHiYK1F7rNAi5o+2VcqPNYpNrBoH7+UKrzbvb Nj6ya3J0uVk6Mz/ni/iPPPEEYmOYUjzfLTv5HTDlFkKriw1dMWgRDjXojUqRMAi/A01kjr/yo288 k8sV9nxi7NB9O5FSk3k3kmykc3CXfNE4bFHqX3dYSHhDHSa5esfXYQ70UDIEnQJmOxBAsd5SbZBI OQIHICBCU8WIO5qAIszsOOwdojAstpADZhnlaJbapIdVWRXyF6ZPaXzYhquVbKFajnsnx+OJcBRo znH+yrW1XCEU9j38wGGgvrDX5wQckqlIyFl+OEnonjv8DUiUTlJJ4TIZkRZrtzTVrRTMDcUnRaNO SuSIToC1FrbqRhnmujVL2eruEmToBb3Na+MpJeJgOC3Cppd6JVLt26mpHCbKYEmAKNdeRbgtGoyJ X2j4QYMQt9oVbtEsbjpM+RwD7ANfRTrXFlewSkhpLnDvvmUI4CZeudazWt+6zkW/+9R+YqUiC39F vmDa2fCeDO/KvDn5hZWkXTfSJE7IZ3K8oWnZSi5SwEnLOBFEspTKNzy1JYFvWLaq2aRZFkAHiFMh i4J8NgG2epPynp6JpDNB/yv4g7X4ZHjnwfE9R7dP3zM5emAosSNaL5EBT8xtNUU5hkK5VKwUcrK3 CtCyHQlPcCIa3z40sj05PBUdGqfMTzA6Eogk/JBkEMa1gn8Bvz+ZSMSi8SiUE38YlMfnCaI9NRQf nXJFo+1APBqbHpsYTSTX1tL5XDbgdl5dWCGDkrkD8rikBaGf5ayQ+REdAmZH2xzD5Rodj6KNXsgR yiyNSNb9MEyOa8tr2XbOFaHop6cTcZVqhYVC2hfxLZSza+XK5ORkJ+RNV8us9jEllWq7ke9sj4/v Hppopxx+pLTQ801GC+U6Jw3Eg0QG0sXicrW4UMkvZfPxQOTA6EzIG8YnR36mXgCabQcI6TncSD+2 a+1qk0nIFwgHwbkxq+6QB+1dXOkW5t1PjSXkVZRcjesOzEApYC+JrbirvCSprIDBovsyh4lSOmUz KiKx1SzW4GKEYyF0u1aWMplSLRiKTkyML2Qy5Xw5vZhB72Q6Ed754H3IpqMXQPCUTibcTxRupOQQ 5Swk2UmhZuGSlsgRpdbDoGHPDV28Z9zonCmuAi4DnTJ3+cKpH70GS+TJLx3YsWsG4CmXLobiMe/I FE5EIZUJjYzgVtCBxTgrU1VSN2SSVv6NhkIFkIKJz+CRMgkoxIs2jXHJJdYu+oeAKSQH8SXpGzCj wE+w4zXSghtCJ8Krr9U7pFCgf++uR2fGR0dGEgz9xeWVxdVMO+J+6LF7Q0MgbDKvig+uYScGBz/R +eSn5BcMskFgtFYatq21Y2CaiatP1v0pQ39DfYn1K23g+WzgRNq1ErozgP7VCnuqobehdyvGuuXt 36mw5yBtc3vHbh0ovSHLwDr5oKZcidSDbH0P3/oPvUnQ3Xvr8d81Qt19YfJ7/8BwT88xv+p9b3E8 f8ApNCVQSIaHapJIJiamxrfvmH5w/4H77zm4e+e2ybHRRDTKoMNnxKas5QsZZMTT2YWltesLS9cX lq8vLs0urlydXby+uDy7tDq/srqwmlpayyxnssuZ3Lkrs1f4fHmVShHza2l+v3B9/uyV61cvzc/N pXO5ImOPJCBilYQZyfyErEKNNEjVkNnD0WAiFmH0ZwoliCVEYSu1JkmSwNJIpDA51ckKot5xMEB9 T5fXgSQfr5v5A883yKLegxZ5CH1yNMqJLMJDT6/lqQVKSBOLkckUGL58V5g2rabEOeX80Mchawfx m7GJeNNECEB7OBLV1lggiH5AGFpM0Ce6W2LJxA0EEEBrkVgDdBSgDyHLiW8toRETNZC4gcoiSjsb J1wSxsQhZ66Vl2MgdZ3oZcQR0xDNAIldg8aXqiQDNMlGpUGINhP2JMGf+yiA+bg74/t3j4xPckGu Y9ALLiHrMlRKyOCygF+xKhQKkd4wcFc2noduBmBRkEU+oShU2x8C8YBE/ua3vvZf/uW/OXn+0s// 5IO/+ktf8B+6r11nGZEptZuRkaisq2pwLttEToDSpOC06FqQQYaeQVoNk8hgiu44lFYKfuOfN6VQ CxFOOLGAYFysRikR8sCotyFJCtCWCpV6Jl9upPEwao5MxUn/YEIoIHRWqqcWOs7l4S8/9cD9jz9A k58+c/5PXng15an8f/7Of7P9oZ2quakukyKhuEv8hP/CT7dULBpgU4CL+9clmiljo9xKSWpdH4ra cvJ/yRzc8uySRWW/Gyt0pnoEUiBHCyp1bbcVXTFdxwLydSbUa/S79W7y8QDP9mdyaB8qfa9QRO99 ac6L6Z22mIOsa3UodFvaOMx6nKQIb7X1HRdS0HDTph3Hstm9f5Xf7QLItjOuLrtlyuV3E04TVFJP ys3fmK1mn9MK5Oi8bb1YNf3Ws+gtm/MrZ0C0nrVum7DRdVCJMcH4KT2Of5PnA8cZ/hzi5cuLq+gR ltRPh6UnWknaw/zYYQot4BkCcoNDololCq4UuCC4xJkk7wUQtJArrgkUXTp+/AylkEslxmQTEsl4 II58OFmUu7ZNJryRqCfspBQRWU1YaLjb+FmtGj4vBQXSq7loIjgzOYoBAcBZXMrFhyIzUyOleuXC 7FXoiTsmJ4G8hX3caYeiIYiX88urMCHhO+ZypW3TY6DPrMkvX1kiaDs9PoShz5QqSddwOBJYTWeh cY+MRODAkWUUClHrqb2Sy2PQIckQ+SRHCM4J+dV5ianyQC2inaQEUTFjKBoeScTgX8ojaytK4rCu jcR3dQelxU19PC0OZ/oVFEVT00Ktv8Y8dWrF7jFXgTMzz1DWAgvojYXD0XA+lVrOrkWHScf1ffvi qay3+ef/0i8+/qt/hYiuKJ5LABaVKTUlXg8J6iTHyLvW3ohqgViq9+6Vm04lte5xn30U5YHW5HFW i/WVZeLgJ8+fXlhYctXLU1PD3kiIxC+BwGRCk4xQuoc7EEJDHs1lWZPQik6RQ7EGntyr0BDFIspK 1XBXQE9wzAUllyWGUEG5MvWCRNlBvHLCym0nBQR5bsqOlystspLRrMzMtcaHEzt3zdCgYY/n8sLi 5fTyQw8e2nF4G2xEE1CyfVozOGRQUc1rIAumXrkFPlmWVUeijot1f9w25WaQbbH188qlCpO99RDf zMTQa8rNJ31N+QfHK9/6Efp75VscfxOAZWBX5s/cK7eNst1dt3xehghlA0VrRYjNxkUUr5Hhx0iR nE2oXwSVgHwj5GMnkuOjQxMTYzPbJvHcd+zctmv39p27tvNz756pXeT9757ZtmNmZvvk5MzE+OTE 2OQYfJKhoeTIcJJ17vCYbNPTE9u2bfvCJ554+J4Do0NDJGRSEoZLZssV+CRY9rVsgfEadvgBdhbX MvT8kWSiLCrl+JjEAENMVVmCWu328HCiUkbzFiVeKYScKxSEAujzLaRTZLwz1iWv040/roUpQiEc J4Yr7jnTAyQZHGWSuolqUk1iiKoVbm++ggpTMxwNYH8qzXo8GhpKROHo4HQL/t7qgPDwU9FxSjOK Mh8TGJHVMlXiqJiBhBTBTzHZtmaGYgniVGOQdDMdSYUnLeVx46aryp/RJBFngjeAPy/Fm4hTdxw+ FMCA7jHxjUYkHhgbTgSC3tVa8cLyUrlVO3Bwb3h0QmYE8GJ5ierjw5NhCjAJ89obRdLhdky5cckV IGTm5m4El8cwyHrDDbbFSoY5Pzw6vn33jieeerxcclyfL75+7NLZU3MJX3zn9K4I4Bvh5lKRaYbV iChgSuFMDDM2Gw+CthW2k6DIarrZtQq1iYQa2UPRtSDeya91/isWnBJCZWe7hImHWoRH3cY6I4Qf IHrsCHo75IstZosolO/bNkNKA7e6uJaaXVrZv3tm770HyXhrQdhyIOQgpRdZAvWY3sFEQKU7mCCC WQFZ0hy9ptxeTquXOLgpFzEau2jo+jA2gVLjq5t5wvqlz0T0gTHlCivfuNvJaOIS9e72lLzhsT9Q przv7Gt7BObl8tOKltz4hvkrI0Qzzj2imSEWXSyBdByq30r9d7BICOSoVqHE13H7GLZV5LydxPhA RLAvkZA/GvZhsKOos/jdAeoNwRuhoij6SfhLEDioHgTRGp4HBq3Y6FQIb3nDjoqnGpgM7Tg8deTh ffc+snd656gjBCmtfn5tbja7UugU4klfMEyFzRp4MmQ8SupQKI47TSbjTM9r2RxM7UgsHItFcI4l RQZV83IV+RfKGtWyTA4IfntCqNO6PEwJZPqEQ8jeUo29sJTOQO7zBtxo1QqPAeYbkqx+IBpPDsjG 0YLmCKQCJTEKDTMcxMgSLA0C0nNuqCk4mJLp7SEyRZ+C38hP7DCy2Ih2iQyXqKvK8toq1qxFbyA+ m0rNhlMkjSu0DwleYbREyh031yrwKtg5i3SaGSkXSBosBUiwIlzarBIMdI2ODWMIUVak+nSuWCqk slOR8PShI1LJglvjNaviK6R4KfAkpV15mbLklJUWq/Xb9Mq1L5mIkQmxyiLO6YTdTSoY18PeRJOj vtjoA48/PRHxF/OZcxcuvvz6G2dPna5mVkdj7lA0CIsHljmPqrVDpAy3epGG4qj+pCVWKwL3UghC KYnsmH1hcur6EThLgXI89BpZslL5GhiGQrPitjE9Co9RRPmrHtQ9obpM4UUkk9wehKTrK8uIA937 2CGmZknfRxRNpzkzy1kureLmt76pKTdb15TbY9Dyyrum3Db1W5391r1y823tRht8c/l3f7PwgTHl fZq+nzf9Y23K7dnZMuU9vXRjK/EH0eoTVTuyL2qyAxZTZEdW+0ZrW1wvrbUg5T0JPAFh6xJX6Bbw hvHZydmAeIG0OIOLwdat66J1H2X9rLoi+IZ4teJ9ijPqRSIWiLUlDrXDHU6OTe3cc9/eXUf37IZy SHr/8nJmOZ2HF9ipw2oQmxaJRKTWjxbVxIqoV+tEmioQIFaqySVkmcJnAGh1OEcTcSwF63r8brI0 l7JppoGRRBR927VcfjlTGIadggiiouq5SoUHDrkj1A9CNUuw8jDMdMnVATagYQDTeUA8biwl4yca CGAEWNBrfqaIz2A+AV3CPuKbAL0oShqoWjjs1ggXe62opwESFM4Wm0TKvwo6roPRmq4uAQyRd1Sa AtgyBEu/D2sjTj0mzu9eWF1eyaSGR+KIAVCGKVsrje/eMTQ5LYQPccnl67xaUXVRYyKm3AbsbtOU G60Vs9YUU05z1xAbEHUIaPZMbzQiZE1UCsod99SRI/c++CTqlisLawvXV65cWLx+YWkkPOKlwndg yOOP+nxhiD2EHjUxR7iKksuFJYbiIxU/wJ8l5ikKyQKXN5wg5iIABPBFu+TpbXRYXhWvudZyVZpu EkdbznC97qqUndVSp1pws3cq7kqhHo9Fd89MM4lCXr06t0RK8KMfe8SfjLYkAI1KBVadriNW2Ews GpY0SMWt7RKHsPxm2+XW01gAjkHJDRyi8ux9TFU/Uy6pZ6YUlZyjxytX8HvdMbev0c+af3BM+dYt ZKhdN+7WDLrZtJlxtsX2vgNY1h9q0/0aB0dfuvxUR2HrZzLou/Y6e8EshXIkx9zbQM+Z/EjJ68Ah lsRHFSHCdEHEo+ouvqib+nJSlYGaLOCfKj+KejlcDNRIGRvCDZZdfSopUixKpKKDqEXSG4TyUNjC RnJ11NDdjgKJ3EH39N5JX8iVrmXn8iuzqZXlfFYEBJy14XhCANOOo9QgOacZiVHd050roFWI6+nM V8tcJ5GIlJBdrbd2TIyTUE8EEgQXWfKlXAZK4ihpUAF/plLOVsrbRkew8gQiMd+0AjYZCQKsC2RE 6NsBnHZEV4i2gdA3YcCRW9jB9BPcI8yIYZUyQPWK8BtxD2tkIFKzUxY1SJTjYXqdtBXZreQbQoYQ fgrTlVb+UVRCYsyi1iqePPeOf46VVC8dkEGssLjosiZgDiQzCIMnHj7mhQR9CqZCiyzmSWjCWo9F o1CGyvnq4vxycii86/BBRzBAXEOEMMFnSCZQv5mXKylEti24TVNuwB+zGa9c0ptEF0L6jlFi5Z0w fyGHBrwFafTQ4fs+87EHt02MrKwuX5tffP2Nt65cu476Q5g4N4nE5PNL/zP6WdoTFWoS8615nhLc 4Z/qlQuKQg8SDJ0DIPgIbq7lPZiwaSypVcXkBf1oNVvOFmopdBxKTC3IvVcgUB3Zs4uZE5jlwvVr F+bnH/nkw8mJIVwErhrQgKcx5cZQ9mOY9LHAMgP0ENq6fpPQCcxXeky5XGNQU74RK+8x5etYuf3h +upmi5v9wJvyPsyTD7wpX597b27KLcu+ZT/kb9hJw7UwPoESnGWjuhAfSsBKHGHxzQ1RncWspGDo DCkAL+45rjmxPsys8TyVd4HfDWgN14MRLctoPDZSY6B+BINeCUD6cKlCpMiTounxIDiFqUWyJAZ1 zeu9Z+/Oh/bvjPn8xUItXyi72p5kjExO8A2AEK/a/0YYjrzXTRFOd1tQ/tVcFsMyNTbMAKeMzUgs ig1EkQpWCWjJah4UvYykOSYbOLVQr+4YHdHYYwfBFswHviTlNIKhoNSeqNV0LuPrNWB03Hz+xr8T oQhEQ+RQfA4P9r2SrQBDg8cTNeW5A4RV/X7sC3gLaJUk/YvDrumgKv8kdlrHsPHXNUPfuGnGUdfq gfpvoy3JCkQKVYo4Cw6qZL3CXfeHoel3UsspVg9DiQjNwbzB4SeuXvWNRvbcdy+SkrwRABlJsgGQ AXbQyvK9pPPBTbk6fqx2jLOqNZjMw8gDAMix87iscPThPPVWFT4mGZykeblGJsbuuf8ein4//Ch0 yqX59OsvnTz20qm5U3OtlUq8Sfm+aBXnmUfR2KHWRaVHapqu0BAliV8KuhrjrdiKy+dvNMk/QvEy 4GhEioXI4qJnfsFz5nJjbsU3v+bKVRPe8I4jD31226GnrmaLoVZ1Jpmgtgk3l0lnrl5dZrF3z5GD ZC8xhZOHIF2KSYm2drvpyoJCbbXJHLzVZkyz9H0J1hqfz3qtZnbQecpiFmvo2zq7vWhWaIbVGfCR +a6WntIPdSxJ/MX4413GgvQZrZ+kb8FWmVQyQ1+M5f1myi2tYuWWbNyN9Ormre9U2jM3WkPJrGEs vGzz90zNLiW7GMzdeLpbv3R9tf2u3HdS1hEj41suYa5ie1VmHaXX6876PVdXp9q+nvyj+4otQVp9 6ebm9cRW/VuDdppApyleLrZGCjK74eXiGZEDw1gV9xG8WOJysqAWL0EF8DFWdEDBpFkai1igOChC sjNcYCX/VgFtZPmKTZH1sqRaQ8PG85VhxHitC8VI5woxlCJ0WycbMj6SmNlGqMwPtyRTrebatSSW zOPE+MdIBKLasqhukAyFpnh7cmYc3L5eqgNoiMaWM0jw0RPUZbOH6nd+Cr9h9BmhB/ftnl9cxtAj LI4/jKoST4G4IxxDBBfbzTq+MZk65XIZSAOeYqlSSaUKIAdSZNnj5e6J/fpDgdVinidj9WAY0NGY uPFwFiX9iBwiypPKvAZoQKEJCmBAesbFlpLB1LQDtScwy/PS5Nww0wkvgFZpFCmM2hHxBIBu2oxb AtGhhpPhuMFP5wZVdTIQ9yciQaalXLkcD0emhkczq/nLa3NTidC2+44yV0HmYb5E0RxJL6lUynJH 3p4YE2DgwU259ibDyJI5f5OtMOv+nk3GEUKRqq1MXwJGCSGxE4488pnPH5wccbUb2Uz2/MVLL792 /NkXXn7uBz88f/HcW2+euHr+Sj6dYSaFtwMFyhMOtysoIEsvo7HkjKJCIfHgSqmQyxYuXlk+cWb+ 9RPX3zg1f/LS0uWFVL5UHxsdffKxB37x53/2qz/9Uw9/7qcPbN915eq162dPbp8Y2719WygYRN/n 3LVZR8Sz9+B2P+L2IZkqMaNQYbhbxjg+SF/SW5+1rQ079Qw8M/4sb9wMXAtmkXFoaTHZoSxrSSLT QBfsXrdE4nNuShy3Rrf1Pqyvd0f9B8aU93Gyb2Y7+9jUbsvbls9+U1uaZ9O2amTN+W5i9vXvA5py m6JkTfHWbGF5bHq5m5hy66VaN7ZuynuefOOUvOnm7Jmj2//wqESH1Yzd9SnEggTtiaN3VumVzOsd 2sZJMWfp3SVJUljUkrem2s3s2mPbTQiMuGCBQHjv9LbJ+FA6Xbx4ZS7UCRzYNTM+NFoAXygUURjH Kb5ydTE5kiScyIfAP8NDMWAKsFUMLrBFplgkv4+Go/JAuV4jjRP3azgeS5dLq4U8wHfY6wcGN/wD lxNOnZspgX/g9hshVSxsMkwNH0AmwRBYogA1ETEtEIBtNgiKQpLGuSbVE3MjVSlk/UF1aZkUJXJs E8llYhZMipJM+JainI6FxinheIF/la8ozpXQQSFaY8o84PTSGsIYaSvXhZmShoLFTWxACsgB+LDm YHWCK0lxpcvlVKZRGt2xfXz7diTQsUiCs2vSAGc27p46I87bMeWibaV9RupNy9Rj7LptxPmXpuKJ mZePVVdNyIQ6S/OQ+MOhYKFYGdu198gTn3ziiadGxyZYu4gicKG9fHpt9szq5XcWLr29eOmt+bOv Xj/78tULL1/NX6stnM7On0xfe3v17BtLb7+y8OYrc2+8uvTd55Z+dCz/zrnq5UVHph71DW2fPvzw vkefvv+zX37sK1996Cd+evL+x1zDY65IwB31z8+dO/ny68PJxME9e4DUquXqxXmSHrIzo/ED9+wg QQARAM2n9IL1CYULD6Mnx6PXdtzUq5U5zh4wVofXhb9hOIuLZPL9xDIMaMrpOeqrWa6jjjrzD/18 fTSKHy+OWZ+Mk/ebV97XlG9tMW60IfYnZvT0tv4HyZSbG7fWB9aDWPdvP+DGBtnoUby7KdcUPO2f krlMvV2JT4lrJENZSS49LppS8SW7tUdSX3uvrAQk0VBVE9m1pJeabpLsGEGSOS0wsSkT2vY5qKLT 9oEbCDuk7RkeHp0ZRQxrqZQ6d/ZKy9eOBwOsEfgT3muuWLg+uzIymoQhh7I4Fg0vFntMjVBGS2Qk HgigIMa5BREvNZuLmUKhUNs1PU01dlL2wUCAkIv1WpTEn1CwWpQlASKFAsPAyXa6I+AZXjRbgqTv 44+jqw5/OYCMl4PCkPViu4pSJEtgifZRTrKDYiv2n2R8fhewSTAH+Dwe0s9lgeIIeLD0VfAWoU5I BWOR4sNuMBVg0bkwxHDAmCZRTW8oEmr5qM1EnJn0zLZKUiHhR3Ijwi6OGpkyyEkxIfA1IhbeAMmo yyvA0fNjo8kDjzxSgYctb45KHOj6SogV+Ur5RFbxt+WVG1vNZl6+rhl7V4K2xbPynSTcKnWZpYq2 wHBGl4CVjtZyw1MPzGzb9sBDD33yqcc+8cSj9x/cf2D/3qmpCWpg01Fy2fzc/OLlq7Nvnjhz7OTZ t06de+fcJfQi0hkphceDxJLxiYmJew7te+ThBz7+9Mc+/4XPfv7LX3nk8185/OBD8GMDkRjR0GJm DVoquM3a3Pzs2+8gm7lrYpIboTjtcjZz9tqsK+x+5Kn7KGtVLpaYPwPhqHRoWkr0oLd05ixj2mvc N/7e69mYKc1YXTXiprX0g0FNOWvfG1p73Z6bS1iXM/7mB92U93eDt278HwdT3p2JNvWi7iy13icH N+WmjOeGed84B925ousQGJttt/OGq6975WpUun8z2Rj2JawLKSEaWEB0vklKoqAFcimjiSFA8Gvn 52bnVlZXCpMjw6PRaCGDcnhNUrJdHgrSg8Kjf1uuVKh5AG9xYX4Vx1bWyjDQq2X+TtUeonFkkWoM gBqQbvxZibARYAMAaTR8HS9uO1g5muhIjocB9YPYHon1YoAE9RaURFYO2CVqinr8DsQkif0K843s J+jOaDm1WRCExPGmvp1kS4kesCkESgENHcVCwJO8T4uSIOmgfI6NVXoM8LCQc/D9scEG8tI8XIle i2WXZYEnnSsA2eOpk4cq2L3PQ6kH5A3OLszVA+59Rw7ERiY4JysGwSXUlBB+5j9KuLmtbE+mTyLO 8hiYCeOAC3dSQ4VmuWgsveRQOlh5cCFCG0KC4uElugKFHKETPz8riMDXSpFQOB4OwbOp5LPu0BDt yrdqKPuSfFZEwiHDRilrqfAqhZeo/ueDiDKUpIZEuBX0xZLJoeSoKUskSzihKXak8oiH4rCVIEWn eMcRZnLn2y89/63/7R92Ks2vPPVEIkaSQPC1U6d++xvfGd0e/n//7V8ev3/fcr1Cu4wkxipUdpY0 ihrvf0uTIeWy3mXrHYeyILG9cqO/YUHavNN149t1t3HdJaBkwSOG/WImBMi79mWFyGqPNLPctWYL 61B93ZAOtrzN91u25yYtlHdr21v6u05l9iTaG6nvyfaUtalCyhpsYLcWPH2ZLQNme0rAXk5rSoyZ Yljy9mXIy0vblO256bm6E75tZi2zaXUH+Y+pdGXcKbtKi8HPLZlouajVCrJOI6dFQ/l2IEecOz1P b3+2+gxX9TgkZU9lYcxP5WXoaJZviSeiQlNiy8S0FU1inZgD6eNaikv8enR0KUBHpQoJqErYTiAT YlGZkyv/9ve+PnsptS0xNhqKeEqd6WTy0K5dmbUSfGUIJ8sra9ViedfMRMAVxo2r+pyjI0m0Wkgm wiel9hthTACWBFav0yILv0IGa5XMcGSuAehb9+zeNruyCm18PBzzw+JBlqvtJFUcfIBIJuvycg6d P0QOxWVLFYreiIfpQTRu62L9eUzykHjWybFhqlbgh4eYDUIUQZUW4Bm9ES/XkUwhxejMmKc3SYF4 1Fnx5r2ixiWC5i3BWGroDZvhr91AeXLSiNFYBP8UO06cFU0CAAGUXGPRSKed/y/PPj833PnCn/vJ T/3FX0O9inR/MCi49HTVGlkC3AOzRL15OwCLdkzZpACPbShs3ok+jPlQ/U+pXIX/3l0/05uINGDH Wy2mV3KBqUUhsu6EEej1PL/Ui5BqHRwYjkRGcLm3bd+2c9fe/fsP3XPk8L33HTl6/4HDR3bs2Tc2 vY1ac7GhZCAQknYUWgvNBN7EGT2i/eD34P6LfVPAkmVBs1y4+KNXlhZTMxNjQ/E47xWrf372Wqaa D8S8++7d44qGJJPK6aHuqsyiXuzm1rzyLZkSGwfiBlPe45XrhGoPxsG98p4htwmv38qU90tB+sAA LLdktLc+yHoBHzyApfs4vY5wjzXX0WUOGtArFxXt7nfNCezzbLF8429I2fUcJvdg7JU1xI17r/3Z LDdRslYT340BmMlHglzC6BamNlk8OGM+0aputLbtOpIk56XUnL2+evHifLlSF0e77SlQ605CZZKn A4JCamqIckAu17HL11LlAnFJoBKpC+p1VtsITnnOz85naxXRWSd+q7n1AB1DYag0MnmIQIgqmQgU 0WwXciVAFZxi4VLCqUfjGouLk9tpB4Xt7RU2nNasYIK3eJXQWsril0u4zwlmIkng2AeSPZk5xMVW bXFxlZnFVCjRFEyQwsGSn4VzBguSpKyGiC4qid5oT/EdsFwMPWmoaPnyFZz/SCgoAl2UvPC0y7Xi ibXlTK2w49C+kamZMtXQ2PRSPKN45dhKUnluL0XIdAcjbGtQ8gr5BYqhM2lLjiszBuscS46KNAO4 Jm4kUUhBI5cS+0oMlsM8Lm4GNx1RcaFiMs35hCsp/ZP2RaoAyo00A4gbqvOigi7pDIbdoTzNDrx1 WP0SVnbB05SseZOShWveRtuLxg4HOj5fGX6iFylmR/GdU2fOXg4H/RPJESFBOV1ra8uLS0tVT+3x J+5tJRMsbUgVqFWrOBHC+DHyXjdsg5vyLlZuXrg1HHRqN61o3G7rZ9+w57pGh8xRtkW2x7w93rse /QcfYDH8/lvf11chH0xT3jWSlo21LanaVXWFez5R9s36tmkFdmPYU+i76l+L7yMBLGyAxIdYHLY0 UISlEeONQhOi3dhlJElhSKgyp1S5lF1SIiWVUUrqym6UIXF2hYvscdY9DrJAFDs1GkQiZ8Qw9jfb 1ET2VlGk5mJSoacBG6vlKwZHvWMjySqRsib6WPVMo3h1bSXVKM3lVvOUfW4UrqSWFgupGgmqrvpq afVabuFSam6utFxs51eLK+cXr17PLF5LL2YrOZDtKIq/sOHdULFZu4dXanmqDAUiAdjGgjVDjuu0 c2jE1BrUoRMpccrCKXNe8vc7rdRqnjAo+aX1ckWSWuAO1psh9MehthQrFEDwYu8p75mpoO0OzsKh SL142w4/HrVkwFB1QZL6aVdllItBZA4RSSwanTRZU1qHm1D6tDCAsFwuD0qvpH2StpUqgPE6k/E4 UwKXClUbI/7g1dQavMyJqZE9DzyS58Xg65qXbvR05GXelinveuW9MDLZlbZVx0DK72YlSmBFsuzF 1Io7yUWZ8ARa0u5E3iuGmkmVLilFvx0dn5uSfVJeT4pOqDctCxnmWNhBOtmKfRdwSJx96ZY6Sepq TnqNTCKGuqf/J9zA0cgCkLsGEcYbCE6kVl/80Zv43dtHR0DEgGiyudTF2dmcq/r0Jx7qJKLoqscC IZaASMmQRtBH+V0m3y1NfM+HN3rlJuzZNeVy7Hsw5WZEW16Vdd0fQ1O+8QHfrdHX14ldm/eB9Mq7 T73BcNtG3Bh0M+sPZsot8FO7XrctxTPrQuXregDSw32ohRpkcPOuvU92ywO3vBNLs0i0N2z6lFyI AmcslyXuCK5Sh6pIjh9AAXWICozTXdN7Hr336D1Tk656O5+nVlotnS1dX11bKeRRbllYhjpYpPAO EoxVF4itVNpk7YyhqTQg+9VAWolPktGZQpFRwoKCtcZ8QVzjtVKexFGS73HJAGICMDDq7WymyN1R o47Gq3OKphSyACYhachZRdBRFuukh4LYlJuyOMAE4Ywjpw4PGjNDmeY88lxlIqOY/QZZrFgksk+Z CmgErq6qKUJQYfaVjH9R3ZI0VqY2iJJi3sWOC6YnciemPhPEmxDy5Q4eFv5mNBpmIQKDEtHwRDK0 WCtezK4lpkfvfeJJyKQ0KKx+WrWtfq68JxWq2jSTv/tY+UAfsXjy1D/5O39n+djZv/iTn5+amKIJ kT7/l//5j3Od0ld/8XNP/+Wf6TiLnko6FInkFW2HjzTQ87ZVT9F2ru3f5CPTzpsHXscV0M8tRrAt aW2wdTbbJ7UDS5ZjZmEpNmvIAJ4btP+su+YBretuBNaV3iLT6aZ7ghy15fPayn+b/8hEvOXxIh+/ 9TaYEMKWIq43fSO2V6vzpr4LeU71E6z1j8z6+hf5v1Qy1DbQqI86EPJP0Tqy4UwLD9bjkaq2XqKF Ua8jpOtQtTmh3gh+qv5HXWGrDxjWgamPqz8FarbeEpTjmz7d5j+i1r9+fnM6TSJWLr0634axr2k+ ckvr+uzrcyTfwB/Su7Yao9stWDJveT9qp7bY3Pj0whMW5UURH7G7GBT29dlJF85GAxLcBJVbKruV CwUAT8h81y5cvXTm0punLhTy5RzwtOb7JOMxyqfBThmdiYDPRKLxWCIejCAQQ0apLDBSiysrsysn 3z539cqSp+XeFR06PDK5Z/v0NTQRG42J+DB1QQulalAqbjozuUKpXsJj48yruVxqpRB0+yOeULlY y3nKZPAjL444FxWOEHNB8AucVqpCt9vQHkmFSgbCaKBQZYk0ImgnI0OE3RL4mFhtKVkJRtDqAPAi jKBZKaqPKC4bsjXuTK0yu7hKZSNCvjQCEIO8cV6WV8j/fIVcfroYdhwaJPMHBiiaiKXTS19//VXv dOS///X/yXPvobx4mnFOHTOyItqbbxNgGai3va8ODnuDx1744dLZawgybJtCrybEUmU5nb68vBQe Ck8f3j2xbZjewTSqw13izgPdv4ngb2XK+5xGaorqkDebfbWNyEnXJ7JX1zeY8u4b3XSZbnhT7YY9 6pVIbFuP3gcUblm/G90S5bCRIjVVPXt/F2FQ12Gw9rdv3phq25TbNkrP1f1w/a/rb8D2bKz/dk9j Oa02qLixjexb3PLRekyedZy+CmutYD5af0Zbh/pWO52Zebpb93RmArPDoT1dTOf83laybmDT8s4+ a98pvM9yVXKJ5MrqgmwI1EheqN3HTX+WlsmWCzDzmIEooRwMR5y+YCwSmRwd/uQTD33s/sOP3Hvo qYfu/dzTj37+kx/72JOPP/z4I7v2T+w5sHv37p2TM9PJ4eGYWHgA8cj01OSe6YndU5SXiderjYWF 9BpQRa3mDfsBSygTB0VRWHSGau7zLmTSMP+I0gGOE2VDSz1BDQ1IhL4ODBZq0YAYQDvEXcZVx38m hRDMtioBW3kIMbsCN4l7jYguXHD8a11za8ILiVfoBAsUrj/AGOSBwU9cNdFAb5LTGg4FRAVLZGw8 nJPYrUIMRBJE8EyzbWulKiJlkoKFYE2mlLuUW4uOJbc/eD8Ai7AXyU43o/XDacopWzR38dKVM2eK perBnTtGYzHIUbwwKImVSnFyNLr94J6m20FYXELd0ifVv7jl3SREvI9MuQGCej0wtVt6h+qmrkek Nx64yVoJW22LrZ9K70em3G6/wUz5Bu2dW7DneIdW1NG8ZENrWn/h3cWBOZci5T29wZ7eJc2ku0az 5/gb12w9c0Y/Uy4sGhMa7eUoyqU3m3K9bwguINT4SwClpASW81lQ5CAJ+gTTQv5QPBwdSQSTURQO STup1KDBSJZPU1QIqPyIYaScALmHLfzcQNSX3D65Z98MVm61UVhs5hdKFIauFwFAXC5MPhSLAuou pfJQNEINTU4R8XpRgDJrF+KMHXcr56jC9aZeEImUtIkgOTh1HlcyJmU6JJjnkxRRCpCi3BUMBwo+ R3g44UXHMeBrB5gJXC2Po0Gyp66MJE1KCTyIuwDHgzZDw8ReB6mfxE1LRqiAMAh70RSajouPTqa8 lIKjAcFihAjZQJqGGtXOt+auUb3h6IOHA8OjddjscAj5oaFK9g+dV84CM+52XT9xYn52hYKEY8kk vEPixUuptatLi52Q5/C9u3h5tXJJVNclt2kwr/D9Zso3MFWUAyWLaDM32b6qjChrkGoC0lZbX8ZL Hye7v+/9kVd+M6/cwr02LnE2rXh6/7luIM1bE1NuflGum8I3mstqUvs3nsm26TYUvgXAsr5e3DS1 v4tX3jXl3a/d6JXLjaJXK4xsYXn7REydSpsQt0nskPR3PoPNFiBJnPvHesNGprSBWWwoOVuxI32y UqGQz+Xxbz3BGOncB6an4KRUSrXZK8uFIsn97mQilgzHUtlculAgQka2p1FWgYfO5ACbvV6FmeFE t0vUuCB3S8EHqn0SUJMkTKBwlLBIF2IgSL6Pxx0Phjkt9zicgEQXpLlFh0zIKgKsozRAupOkkOL5 E98TQE2CwHWP5gC5VSCEkpiqXklwgCQoeQ74LIp+S9MwcaCZXoSv4kqOxKj5ca2QXshmpvduG9uz ry5RB6WD29uHzpTzggCf5s+fPnfu4ngovJ1cIQdzb4ACKhcvz7G4OXpod3t8DF2bMAVJEUHTyiG3 vr/fTLnRH1F/bd2GKqtdHHJjzy0bYBy2vqZ8axPfzyvf+uj1y/X/++a/DDaV2t+Wb30QAZZBSaJi ILtv1s40ME1mnHQbZpHfNFXH+ovVUOZ9G9657YXrfG/9b3BTLliCEsptf8G6kjHlZlHQHVCE6+qS bqIFd4QNIYYP1UCXUS5kGJaR5EKfV4q8+dxhv4gommI+QnMQroiDDNNWPcSUIL4wXyk5Q97kzvHR HcPOsC+zTCi0vJrNcUfTI0MA7QRgOVkiGhHpvXbT4xNRlFKjhmIkEl2AIyDyoPbCk5MCFCJ6JOU7 vNQjlawhJhcMOn57BM6k21kmZwWX3O1CbdFJjNjVgqUOP8/lhweHpjrl+NhlOcuzg9RQl1OtSpOE GqnsLHRnKnOK0KIUsJNyxiT9d4CGqqJl1qK0EzJlUDbAcpgOTl+7PjwSuefhR9sEdTXiLGRvJRB9 CE15K4BG8OLC2XdOk2+7d/tMNBIRFbda+cryQqlVm9o5OXZ4D9AaojrSvUzY6pa395sp7zWEvQtm swy3bDlDwj6un1eu3s8W+0ao9laa6SOv/F298ltpxq6B3DDVmfWVmbk1Fm5lQ6ltNkuyXuNsUlWU g9K7TOt+qf/Ua8LmN262DuC6sbaP2dorhwdpUrRAnSUpHBpCh/y+inGe9AHE9AvL2eiqkSSoQWNJ +vSq1y4/RX8cBUR8Mpz3SqWOI40S+lByaMoXXVvLXr+6lM+UIbpsHxmTmhXlshBOdOMkpJWqxjhs 7hAUQs5I0SLSfog9Gulo+eES91ku5/HVqnUaDA47xOV8vREJhvCwwW1gelZr1Wyx6BPRdUpYSPk6 EeYCqlWOOQ0t6eNOJ0sAsHRkoNjUtQfEl8AoTyLUcgfVqMF9gY9gMoq6cD6fhypDKPX1uSudkPv+ xx5xxUdoB1FFs/Q/HB86U04vYF53h0Lnzp1OX1ucGUXAJyGBhnZrOZ2ZX1odCvl2PHBPPEpBoZp2 8XfN6tzQn99vprzXK1dPtessrVPPrRCZjtsB8STLbgxge+TQAVY5G4HdW7/OB9ErN+/nJmjKVn8y Lq7xzHrxaZWftfJ5LH9bDfkGrNwyx3rhG7Byw7Dpt0rrY8r1cLF89lvuvjKNPFkrv+5JO0TwNHUE I4Y+esiDCyr20ifEPhX1ZldVb0w9MqnVsC+GlQT1sCogCy1e9mqhTAlSIXGL4KCTvJB6rYptHx1N Vpu1XK24ms+iX4g1BzTH+zUFESSDB1QejAVZEVAPH0osLu4gAAu+2alAIxGYQ8RlIDtCUCHvEBFe VLdIRwRFyVdLPocDARlKomYKOVYFa8UcvMmQjxyoaIPyCQ00t6UMTstJvQiYNYi0YJ7r+XKBamex KJJebnB/EYn3kgsqtGw+0UrPFANxkv6CdgEVha7Pr1DZCYN/cWWp0qjes2/v+N79jFVRyTX0GNTT b31w/HgcqdVDqlP79qH1QpXY5bVUsVSG6DocIzgcQwLi9KXrpAwxt0uiFwJmH/BNPZmeGKTBSy1M pUvXkM/6LaVNA6ig3Bb7B7x5frxvvxc6sxZDxgu3c4csKH2doGi1x7t0hjvYanQqdNFha4Adl8rl fCaTy2ZRXSEmSQHpUrGUz+ZLRUaoJKAgdCWF7gk/imEVM8bDiJS21xuJU/zd2ahCXmxh/5hoRKFa /bbHjh7+6U8/QX7N4krq0twizjU58YbKIt6w4htEMhHN5SMjSIAzTnUhShpEAsF4KJyIhJkZVG/A JE21cdhhRlDDiDx7fGpI6Nh3ZGEypRK0eC6B9y7Yh+hNYatF3lwwLM2JgReL5Dof47Pj+eN/46NL 7r/YpgZlsivlKjE67gfhl3A4yB9XsnluCfI7UT1qWF85f1FpoxsWuB86r5xeQFylArlofPLtF54r pgqffuwh5nCydJHDX0vlavBJPa6dO1iZsVhDmA0wawsv0lqo3uBDSQ269dKbkiistA9jK7fYuutg 4xmZcHSPQMqmS4tNFVNslmtqlc24tFS9zQdd4ZGNvHSDkJs1uNHp1rRc2WzxdeEE90FS+oxfuY8t kJd+mK+R1L5x78FPNzxy3/vpg/hswHyNqrfOQPIiZKW+wcnUv4pTo5UFjUCKPdOZNtTlsJbjshb4 9A3NSLNiipqcbaZK+aXr5Xa5Plql3d6sP0v7W3CBWXdb4IYcpjKEA3jmIpNqdzD5rj6xFGnRtE5z l+ax7VcsIThtjS7Pygokbgim2A8wKFbOaTc0p/Z60/8F2lXhV9MH9QWaTBopTqed0SS5myxvaCOC nCNnjgqXVzMMyaUUAUWgaqBhPFnh8pmTcU75O+AzPj4mEk8e3S3QmFyrHBqPjIwliaNeX146Mztb 7NR3jY/xLUiK+P4QYSrFKknmkAuXl1Pbhofz6UK12gj4mTcCfIhnHPQGEU2Me9ARcMNML6HwVa37 kIpqNaPg2B33aiaHGNau5EhI5KZcY/EhcH2pUq1KIrwipZAT6mwzQSFim4hH8P0x71K3UzOSllIp 4Hv0DKgoTV0mHHYAe8nRd3pQg9m3Yxrg5ey5WfiSDVf7ncuXPv6pzwQSMZHKFZdc0tY/dKaccSh9 XUajJ/XWm7PX5pLBYJJ6sV4vgzmdy1xbXi5627v3z0zsGBOu6NYWuK9fol3OWrAa42wf2seU2wCO gSvN4T0GZ7Mpt8kmFgPJXs/at2l90xrcYrI33al9OyrRZdBTXZavP+eAD9xF2TdeqM+6vH+79UV2 BrufflNI/3DiOuKw0czra+gaIXspQxKLtaixlzYbXvcmoy3f2tqU9zSEecWWQV8nE/Vtqk0NbeU4 mUlIzbeCuwYe2XiZ7lXMsd1NuoBxI+w+aP+isth9ti1v0FxRpzadLDa2ormE6XDm7qQeWs/Td/tv b5TePJf5ApbaGlU2DU8+1wG3YfVp3ZyTLH70tOOhyERsqJyvXJtdyqVLlEWeHB6O+IL41NhC8vhB vaP+wHgigfXnUqgoBhDBlSoapKVKqUnqbEhoVGRm2/PZLIXhpVxypx3zBmLwbaT6W2c4CrmRUvCB WCzKdGMcLm1JcY8k7oYAAMQTSkXX6ggJikKUJKfLCiESDYCnE+2EThP2BZldZcKoVKnjzEmCSqdr tBsQLpfqhbl87unPfzoxPcnxLFJoH6RkPnSmXOr2tFtl6lazCivnX37jtWquSLVPBCiRPwbIOnt1 oZjL7Zua2H1oLwCe6N1sje2arrV5VxP5PjLlJFBbw0nvtztqVBXfDClxpGxzchsr6z5Gu69p3qLR NhiQzU36/jLloi9kbJVtXGxTYtkaY0O6jTKwKbcx76073Q2N18XKLDuuCyydpRUr79kta9e9tU2m XBdoZtW24Qn6pIz1nTLly1IawYTUN5pyEfu0+oV1dXqnHYsyg8bqoOpp64mMzou43CiUS1EjasLA wqaAEeIwUvkR3XDsK6i2fioCMlLkXmtFovXS8LoovhMK+eNjw/Ggt1qvFGulxWwqVSnAIk/GQuzj SOjCEXR2EmF/pVqV+kQBP4VBWcpBQERjFRksKkGLAi1Mc6dUpAMxJ8cnFgrVKh0fFaUdXuomSU1i h8vHT0iGNVlDiLgALwJpLq1RKari+OAk5IPWo2vD07DwAOaR+k6eXKFcKFO1Thg0+QoqL0XOSOKS ZI2Ri+uE/hiaSiZz5RJ6Bof2758+dBAZAGYO1gpouH74TLmWr6pqYvOuePTtV16ZOz83OT4cDISI aSQCvlQhu5BOO4OubfumIsPJfonLfV2V95kpt3zCG+2tDFpjByzX3PJjBl2G9PHK7bPd+N8+pr/v F95vptzGsOwbNv7sJgv+nkx5/7a78S9SF8HygW3TqV4qHos9PW/40jpXaaMpF+Sja/eNh242e5rf PDH0mar1wY0agTWl9a5t1tuq65X3NeXqXvSAPuaMovFtkCxr/dJValz39I2PYl4BFdw5Aty6Ve+M xuMHt20bikSBRy5ens8WKvMrEM2LsB4apXpqNbNWKCBZLgRBiI6iBYg17gDik1JL2WDqtKl6jEBy mA+SRVF1qpaEzsjUAcdRXHJRWHSDhMOZkJI7Ki0OJ14KEUs9R0KaEqdE+g86CuIwImuuWFO1IeUr 0GdPoEaA8mC9SWx3JBYnN1QAdzRf3S6UCzxeZ6aSX62X2wHPvU893aFEniC6zF2tD50pB74yDinp Vt5Ecm3h+rETb9NYB3fsFLyJ6nMuz+zicnY1PT05OnNgb4fJfqDtfWbKrXQwtdhdl6vH9NgDbt1L GuhpjeO1xbZhDPb8vZ831//495cplzRqe/qz7J20wWZA4z2Y8sEi7Qbe71ptNXT6SsSUq73sRiHU APYz5SZs0sWU1l9r16/u/tW2zVu+dwsHt22pPSMYwEUTU03T2DRY0AZliNjVbkXkVFF0ExPSsIHO VfI4soSkLpFSygWzkCONToA8lxUakHPrn0QORZQeqesm9YsoLupuh8eHJmcSo6PRBvRFf+vS2uK5 5bmr+ZW5/NpcNbXWKGarxRrVM3GCUcX1e6rtVr4Mel0biscw01AYw4HgcDQGqp8ql4UGCRoSQfSR /PB6PAQxPUjklAmkU4UUA79c2Ddau5JYheRBoSLGvQLdkAhFFIDHEF2xhnjscCJhQ8JhJ9Ih1ETu AWuF7YeBIdlSMNU96XR+pZBdKxUqzvbjn/hUmLJ5WuOOnKQPnSmXQlZoFncox1fj5SddndNvHsuu Ze/bsxsdBmbPqNc3l1q6cG3WPxx6+NHDrJG27rJ2FGmTe27gQTOE9Of6oN7a5N1lrHwDlbJ7L5YD Z+J0ht9ihkN3fX3rBr2Pl93HNvdXlNzaZPfFafrc4N3Gyi1T3juDaQ8wjbihgY3JGhQr76uB0/eN rE/MFlXJCimam9n0evp65SYQakEit+CV92t/7UrGqurVzan6mXIdIfZQsRFA43JbbrX20HUvWyWw Ja6vFzEd19YQW8eGZGo1T0+FIf4uRpQabyTh4HR7vMlobP/unTsnJ2NhOH4+poNSpZrK5pfT4nmn UNJqoNrojYXCuNiYWuYXkkXBXbiC10/avR/jvpjPcYFYmLrL1IhvA7eT7s8baEBOqTYhFpIKRBBX MXw15dhvCdShDcxNQ7QRqRaeBC+d0CtgO0acpoLtIoMQNo6DdKd6yB+UmY6Vgg9svrWylqp2avlm Netu3//k44npCerjcBaYkR86Uy4vuYlCMSWrURfzNsLByuLc1UtXSbydHpuAZCr1TSqli1fnKq7W /v074lND695Kj2Oi/W+r/f1qym8AAayET2Nw1gdmH8vc37QP6pVvzX/ty2wZkC571025bWp7rbZ4 u39mptysDTTiYSfr6y+2q26/W9MB+ppy4Yz0Gn/7+W7HKzcTm/mmGT2WW73BodfkU+iCUm3YIsar P66/CwXH/DQ+uTJyRARSKt+bAJB5GFF0RJ4cwSwPuAU/AZWlaKkIn+HHhFwRR70NGs2Z66J43mr5 Oul2zTcSDk8lt++f3rN/JjoSptZnJ+xquBqA5ulsMVUqgF0gtCIiX5rJUymhdt7EyAsS73KW601Y LpDSHf46FUi5ZWQA0KTt1JsUBoXaKARxZGUkXV+xeyoodKhjJ2QWQBJZJCBpKeVAwXDaMDFJUmVK QFURamYNHmWrgUYL9Zp9SGaxYqHcKJa+2QHhicWCJPovtqo79+zcfni/5KKS50qj3F7piVv32d5v RzIFlgt5qheJXj6V6nyBZK18/PW3UsvZB/bvR2INvmfM3Tl3/fpirTCzY2L3kV1bPkI39WaTOe8m zr0fvfKNT2LcSMsjt4ZGP7zkJq/xDpnyPjjKu8vCb7y1u23KVUrDaiXL8qkhNQqCf/peOaDg+gsQ vEFXV8qkND2zu5nfb+KVGx/angG6pnxAgEu7VHdee1dTLtQPaTiDvOiuv6wv6myzbW4IvFkP1se0 dv5itNHtJzYTg+naLTd65NhH0jlxdaGfUyFSY46Qvp1I5Q4nEuMjww/dc+jhew8e2DaThNhWKGfy Rak6TFiSzBsep0kdYFmeg5JTujIcDSGAngwTSos3HVXsbTIUp1ooFHLq7yQioWg0IpU4wFrVlHMC oVCSkQ8S4qYUpuDbMith7ikTSqXocrXQrqCtS8iThP7l1dxSKkMBzCgsmiZBVAdKMSQlBVSnOpYM LmRWL5VzI1Nju+877PYHeM5yPv+hM+UieuOj6pvMiIVK2RcIF12u1dTyidPndgwlJ7whkoO8vtBi Nn/92kq8495+9AFvJFLJZEFlnD53KZdpEpSWFZAPpEbVLplxTfEi7U94DNKHlDCsvU9eqMXiZXgJ v6B3FzKt9U3tidIJBVQUyyAQorVYlXkHuFAQwN7xZoGJFhCpVRaNPoVKYIhibS/l2+76OiasoJbx 6ayTqmNmim/f6k73NByDTbtJurtxt4rYrI9De0DywIp20qjSYqLUL7t9f5twLG2frTbqhCnhQZw1 eRzNvtUXY0gV+qa6sLAUyRXXEHIEyk5SK0Z+UdhY5PosNTvet1d2Jz89FeopshJ2daTwgJQfxOci ycPos+OmuTzIUvvaHU+j5a233LVGtU0bIbsh74+QGZktMC2cfuQ9WpYjyYV40y0EUMk+EZqDtI68 Pt2BdMwv+vIFQ5GyLJyI8L0Q3ER8T6jztv3URrQBZhMSVchZQGjLUFpGff0/mgOsjq+9a8fWbrz1 VN1vblffgJGhnoyUn5PphbuVFtVdHlVLEWlNIkm8UBKLBdXLy9L3Qc/H1dTCYtKNuzg7RWikzJG4 7JydBpVmlZGiyxLyH+VTWsyg5eIsSw/QpAL+725DBa82cN6V/1KHz0K5pEjM5497fXFPciYWno6O b4/VXNVzS2T7z3M0Wkzc+Ag5orVGPldMDMUwxcuLq/6geygSRKFwOVsYYoJpwC9sklzqDPBiHWFH sLJWctZqPjCTmryAWJCgqMsRcDONVKrtcrVVacG9gXou4i1EVENI39IvWg4EclHsAhQi+bWNNCNV KdyBZqFaqlfHZkYI5J5dWVibnw/Ucg985cuOYBAXvtSufuhMOb2eEWAWPpA86UmkdbVL+XPHTuZS uTFfeHx4iDIdZNamy6XVQja5c+zwPbtg9dPswRDiCk5qvYYiUVKzTF81ncx4DDIcemnEPfanX1iv 35Awn+t4MP6VGRt2Jnb/kSR92vxPfZ2Bw483v6Eb/9oXE9/aBGxW8ls/oZivDc9rjEEfp7Dfc0l5 8xs2ARy6ANPGv2qio2UorPY2slOS3dENdRg/UT0pJDVMdop2IalBKJRhRKsjykaQOuHQD6Qau5gp lzfoIZmxVqmgXC00Br5BdRLW2RYULF1GTZdw1vTWVO/edqjVwmpPMI+l7WE5nPrJptiDfdS6+725 ObrtsLFh+7WPfeFb7Rb25awXZ78ma7FqX9w43dqefUudbH1FrVhuto19Qx6gu860zy5z0Q3RIr1F vx8tWU2V0vkG4KIKD7FaTSSS+/bunhpK1kv1TLqYLoKit1ql1lA0BiEiX63CRS9Vq4upVJJSB17v iaV5zrMjmZTCbA4vgk74QrAD2yWpmyd0FkiNWokTRIUUVv4m05t0D6nmRuyTwtEiKdNxyg1pwgvJ TRHKawR9CACQo0hHCnkDAqGQL+T3QIy/uDy/ms9Ek6G9Tz+RnJoBnpGKcx82gIXiTqjcsFhiKEkt VwrFBQLD4xPnjx975+yFiMtzaPd2JvqQw11rN9+5ci3obe7ZORoaHskXc6x1iD8wVnX0SbeUaIXt aAiDSVz09S7Y60n+WZnyfkOwr2nTRIZb3/v5bP3OL6VMu05xzy8GE7Dmre5cdFOXcMvzGFNuRXJN PNdY6z6m3OOokRQILUJoywirUpdSPX6k+CjCyE59S3aKQhJa4XWXHaUWw87FepdqlKjp1dDqIQGb OBcFaivNdk2suCxtKOXl46KVVqDVCbpckSA+g9DWKLzrQdi6XeGs1PuVc9OPnNSexMnEvxT5Ngvn 6LW2ev9WpM/yu9XiW9i9mQjNk+rXzASgzrDOQ8Z09jTDj5cp12fr2vj1Xq/Kppbhl/aRg+TJmV41 z1cJMJp6S1sxGVcDHko1h5PRkaE4FmA5m10pZrPNcpFaxb5WqV1G/6pYLyzm8Mo7hUbhh1fOU2ko 6feulgq4iNSYbrBaarJwQm7X0/GhZ9juoGvogtRYqVdqsXhURXM1R9FkAEgaEl/hdlAmZ+jxJxXP BeBh4SKFiVrYcOKkggm526sZiuUVqo2aO+Tdfu89Ow4dqCMoiUjuh82UGy0Ehg1NiaYBmjuM+3A0 7stlz5482yrU9k1Por0ATR+X/dLq8ko5G0sE9+ydIZKCDoMAbcSYJaFfhpz6mFaIySgovt9MeU8a 5warflMvtZ/93+Lzfm5zX1Pez/bbywhr3A1wCxsO7Tp5ljW35EX6euXODqt1zqCJXcZTNrnzFpxh fEf5qwCfUoG2QgwNS81olMLniFKjQOr344hziJSEETIBaYJ4epIKQixL8j8kWU88dorNCoiBa2/7 3T2EOwVDlGetywK1xF0zvMGU2465ZZstX3zdJV835Zsnw/UZ7cfLlGtzbvTKdUrreuVWv7Ofv0IA U6ymBS5Kyj+CiEF/tU0QsoHI7VhyaCKa8DTgQNTy+crV+eUsYrnpfCZfmltJXVtcW8xmz15frLs6 Q4FwFC3DSi3gC40mk9BSANwCrgDcGBZoIPVOrUKHT07/Iohq4VYihoV9xoaTNNrOox4jLx1gj4TT Zq0OMiR0RljtFEWq1Zqck7uFmohmFF4++U2lTj0wNXbfk0/AdSfy+aEz5TDujTAKkRDSDfgNzWL4 LKF4ZPbSxXNXrjBf7xuBmx8DSqlUm5evX+00aw/ddygyObWWy/kCaDCIeLGuhp24VTjogkIin68m 5QMDsPRRtrtBWeldbGo/7lw/EVQ7LGxM2fpuxDlMzKsvKtR7L4o63bgbH6zXjlvckj7PK3MvqnXk CrraNcSmKaHu7FB1Hrwd2y2FxAQi7/gcLa+zjh61pxH1tnzOthe+WaHuLtcAyh3NmsPf8oTabn/L 7W9TAwbj7Wt7A21fgFK/8BtIsEZYFeDOE/QT+SJlG3UoyqAxuHHLxdxI+Rm/q+2F0aym3G4KeRZB 1Qzv20aubdtt0UetMIBpHp2RbAfdbiL9ouJI3Rf2Y2bKjcN9oyOgsL12FtN41mMjQEiQURh+rKoF zDdRa3zvaoyinwEPOrThmH+aOmPJoDvoXK3lq95G0V1d7RRSzmIl2Mi4KzlHEc2Vuqzf2slIZMfo VCQWrjN9eCiB4MMfz9ULxWaVGBtJSh4H8trutuiwsOSTRRg2m8UB2UdM9wC2kkFKZQ2sSgWGIZ0M HXUP1eNwHClPSmBPQ0+CBcVDwaazdT2TcsVCj3/2s/QiKXDxofPKmfmIQonADbn6MD+lThB9PxaN d9bW3nnrRG4pu398Ijk8RIAEJ+uda+dXirlILDK5bRRNS2ZR3HVi1lRq4gyCp6rp4L8ALO9DU26U 3m7c+hUeE8ruljayz4fdsbHpEn3P3wfoMHEyeyRa93wTjLsfhtulPhhcxdhxeUE9IOuGGcEi1Ytz bOKN5kGN6pOZV7oxNwlbd3jPEu+krgxDzehD4aeHwiHlnTU7OHW4VQg+6MIENxwvH6cP8xCORjwB L5BpsVAGJDXOtxoZCWoqEsIK2n5fdhtYZlunot4gpPn7xuaUY/T1dU355jf/42rKu6CSHU2wgCZT a/fGTWpKqKKcsr4tCI5/UrGAUEerLpmcHn84Hk/smp68/9D+R48c2r9395E9O/dsnzqwc9vRPTu2 jY9sHx3O5supXAEVl6nY8HRiggAaEokyRTi9JVFJLHBpalsYH48kI05uIEZgFUTJkVFEg5c3Dywu ylqaNKRVrp0k5KPDDlsRM80KENXeILJeQXJf2tFooO5qnF9ebMUCj338U/5EjF76oTPlLtyuehXc s8NUKH6g2BABzTsdfzy4ePXylbl5IM7pkRHAtLDLl88XVpezqVxpJBIbHhsVhR3JxGLcMY8bSWiN ZemqXMCbnjDO+wErNxbt1k25MWK3vokI30DnNx7SDXtXMs+y6Bp6NMHbLTfL09rqVGLyeuy4seb9 ppYKRWjkUlK30ddxU2odbpe/0yZvxCt6HpIfAs2AxW3N6ak5ffzOoES1TpCURtOTz9eW09Wl3KmX 3pk9ce3KW5cvvH7h0qvnrvzozLUXT1598eT1t84svH25cHmlmaqWVkr5pYrTGRqa2lGo4ZKDkfOT dQHFIBHnq/IL9WlM41i4rs241o5lWXWdm8w/RB3O1qC3GlatuQ0W2TOThlb1+B9br9xmH/S45/Zc J8BVTy+S3/HJiEN2/XEJWqp+bjTgqeULDuRko0F85Ww+1fS2I9vGw2PhoW3D43vGth2Y2XHPjpl7 du55YM/04Z2IrVTr5aVUmqJBO4YmqM+cymSxEDjUiB2WG+VQGAzOR3KSW3J/EGEHQoN2wbhpVMql fKFILSOSQhHMIl4OdV3WaHzdKcXepCioBDt9rPNIOfWHfZFwkBceguridZ6ZnUeZ97EnHo1NTWLL PnSmnMBSsVBwe/wYZda+4lk3qczkaTcbiZHJRKXy1htvVXOl3aNjOHJU5htO+M8vLlxcXhweSxx9 /CjRKwQ36Qq2nptZ0KsLZ7lz653mfWHKB/TKBzXlog07iCnvV9vCBmS6tlt9amPUttr6YfHi2dqe uH7Peh39TDklBYztExqcNTHoyNcUeJ5NM/KEPyeHSPaHjwVypVBMLSycfPPtZ77z4h9/87mvf+eF d05dPHHqwqmzl85cvHr+8uy5q7PnLs+evTJLgsLJC1dPnLvy2smzz79y7PXj76RSqfhQLBANifST MAlxK/DF+Sn3SjExvR9r6zrdPauWDc3R4zqsN5XtlZsj1ycA9Tk2ef3dC/Vp6T6rqD6vpXvnf+oM FrOeMvNb76PcJDFBF+jK57Q6inJLGuGIBMvwgsHTiYSKR1wua41O4VASRlPqozsWiyWTiYM7pkgS vXBhvlls7x2fgVBI8blstZIIRJZX00RLyPh3O70kAaHLDjTOxorNVKeWzCCqlfo98UiIuyihiF6l pJ04U3JZmXA6JamIRJDckS2UXEFXPBpi/mFBiI0/ef1aK+I/8uhDQzu2y0PY/b7fq/nx+1z4v9m6 GF5U7qgR61Mut0iLeVxrly//wb/8v37wJ98/MDT2X3/+i0jd53L57719/LXz55Izib/xN//qyBMP 5zOXXZQYEombVswLygk/FY0Eb83tLZdrieDW6YmS2jDItp49qBCyRT1Qtswgp+nL3OiRRN9wPti+ g50ffvNWW7/z97t/GVFbngfIesutHyWoz9QiKdSbMHQNLVbaKT53NRkcAU/Hz7BRxMRZqGShsfCr FITxxDpNn6Pc7BQblXTxtZdff/PEO7NLy5VKpVApeYP+o4f33//AvUFkOuKJSCxEfBO3PRzyrK6u FUqdQrbYyhUzS6kLZy7PXpkLB/y7dkz95Bef3r5/u2d0qO2q5xnTFOSV6aMz5KjL2t8MZBHxNA2m /18nR0KVNHVA8DcMyCvHS+THkF/4FLKsTkmKHAkbXXlJHcF1BtlMVay+Wy9VSBdDjCn9DLKFXFpf qxhII01kP4LJdwBWoqmqg9wOK18Zvwab0ti0QTdN85hZudcH1yXzFpsx3t0ut34Q8QyDtgjVShNG ZAiJkrqU3MQMw3dgsGezBR52bGIMGOQHX/ve7//Gs61s56cPPLF9YvxH75yiLMYjO/aduHAVbsTe bVNkBSG2FZG4eCfdguXUCvqCiRAVJx3lUgWiChlHmHHJFCB+gg4XyUyw7JCQoQqdP4iMQIlKp65W MOFLDuOWu6vVUqqee3nxUi7s+plf/tkn/+9/tVAofui8ck18QO5GrKPMfiZbTqs9EISIRaLeSmX2 4uViKh9yuseGkhDIRoYT+Ub53NzsSnatmV9byWfHZ0YJm7D5JILqkuoixKNdbky/C0bEjfCB9IfB TKTpfmYE95rygVM2+npVW/fxQSvC9aTlbRoxg3l5ffnv/cKV/QzAraxCjMevA9kXFv/IDTIZCDuJ XOI0gXQ3G7liwetzByMBOkluIXXi1bd++L2XXnj+1X/6r37z1JmL+WIpHo8++fB9v/KLP/Gzf+7n P/ULPze5/8DOyZFQJBiLh3HgICZUKkVK4gwNj4yNTxzas+vooQNP3X90cji5sLTy6rGTr544XalW pqeGqPCLiIY/FoEM00Jzg4gYBAaMO36cOoxioEV/fIMpVzNkLJFSlDWguY4iCDzVOzVa/xTu1sDd cBDXQWYjexFg0GvrLhQFMlbRnpmsN8B4GWizcsPWlxqbfPFNt7tO399wlU1Hrf/TOt6ssq3JR35p 1KjnybtRWURlpJv1K65cpZA/fexys9TamZwM+v2ojI8nk1FfKFsukUsWCQWozklL+My0Q20MonQu N3VIMT4y1bmoiifqK7Lsg9osoU11J9RC1RqAPVLmzhuiUhIJLUEMjzApHc2lYm6pWkyMDR35xNNE az58Xrl4kZ2CupI61zqD+h67ph2IAAC+WElEQVQbDdTkG9RfqhRyv/eP/sn3//iZ8Y73lz71qXgw kYjFTl48/1vf+k7VWR/fO7r7vp2/9Nd+zh0nBN30O8nG8kA3onZcFTqT34+LvmXP7LfA72+RjIux 2ZTfKa+8H0ChKawDbPTuLY/ud/5+Xl6/1WE/776f6TdCHTduUpdGt03h0GYtLTGqYIhc3lKpVsxX /L7gUCzhAjAvlIsLSyeOnT5+/PTlq/PUJ+AkhYjj/nsPfOqTj+07tD+aSHbK1XNvnVu8OOuttsor ubXl9NJq+vr8cr5QCob9wVig2m5MTY7CbANd95FQ2u5cX165OL/42IOHrizMR4fCv/ALn9/12MP1 IgKr6eGxYdLFZSpRmjH8Y3ER0FluUulRcD3LEoq7a8J18tM2jgblM667jmt1w7t+sz64WpJBtjvl lVvJnoampPlWQqOXB6kNcjuDeuU0oplM+tluM8n1eOWSbUrWvYYprWWEzKJkhkp5d2pQkMWLRqHb Qw031uXxWHD2wpV//uu/W1mpf+Xwk9uGh9KZXDCAMEhgleT7Zp2KFj5nkHfhb9fx6xsRPzqIXoeb UnNAamSQwhvn5TI/qFdOWKbjlh0Wu0zSVZdXZG5D7k7I6Y24gcvd1UYuk/XEXG8tXnlt/uq+J+/5 7//1vyBx8cPnlasNqBtkTSdWI32IkiWRCglm+QITXs+lU2eXZpfCXt/k0Bh/Rz8N2Ot6dm0uvZoc i33uZz9XqZcgKgB3wf30BsO8KqYCzqPT61b7gJij6d930Svv52wNasr7utP9RuggXp4arz4n2hqQ 6ceoMVj8jeFQj7uJk1WtN8ulGokdFB1Agw5dpOzc/Bsvvv71rz/7/IuvX7m2AMry2P33/OJPfOav /q2/9uAD9wRC4dRa5q3Xjn3na8+88PzLJ9+58Mz3Xz51+tLCYop1MoMXggr+HaTiUrMOIziVyl28 Ov/O2SvItFG70R/y/8rPfJEUYtI93jx5Or+6fGD/TGR0eG15hYQ1KQSpFezgyIopV1uujpttyuVJ rP+bwm/SVbpepE5YXfNkucG2SzygJb/RCN7U8Pb3yu2YrOVNK8Biptatp96+lxnMK++p0bfhjN1O 1evdm4bTmUaZi7ZHL/cKM0LSBfCYtR6QzpBSqzPgc58/e/nVl0916o5D4zuHYTL6veVqlZLMpJLz ReZlFwRx1v7MA/xTvGcmVNxoYnXAYC1J9SQFVFdWol4hsgZE8LT0HU2EoBYF8Uhc8oAl1JTiBPW8 FYoH6s72pfRKM+T+xFd/Cjfyw+eVmx6Er2OtsEm3ldeJKwRBsdwERHd1Srnv/8ff+vYffrO1Vvq1 z31+WzQZ9geojvrHr7187OLFJz5933/99/+2yw/Ns5zOrAEHJpKQ0J21Upm5WpJ0t9r6m6StO+3d xsr7DRW8g5sO1s1/7OeV9z/JYMakr3ff1y3fOgzbPc8mdNfrDdUgjaVXwwFvaGwSaZ3q+fPHXz3z re+8spYqVRvtbdumPvb4Qw8+9vDwzumaL+xdqLz4R3/w8uuvL6+tLayuQF944OjBn/3K5148c3Fu ba1Yq05Ojj72saP7D+1sN0u5dLq4Vkf7vlgssAKEM7G2mpqfg++Qp5L6lz/9FMDLd55/5c2TZ6en xn/+p75w8OMfr5XOG26cgCua92fst/EdRb5HRrwKO6lFUXUTteSWUbJ9dOOWG2tp/HP93dNfOWHL V3anvHJJpxOMxfbKlfklWD8mcKBtMKwcr9z0B9M6ZobbaMft1a/53GAcWodIf9Ov0vyIi+v8KqKM Ep8kKkCxGiiodcfXfuNPvv6HLwY6wad3339g144INdsWVtpVh9/hQgugUqrCSycX392u8OLSUkco EEZCnUvgkjfanqDbH2L1xgtFt8uFY+5BbBEdRSpe8NqaXmRbWnFPvlPNNwoUbp6ORZlVyp1Kvln+ 5sljxSHP//h//SsyGj98XrnpN+sQr/AS+IBJsgYTSEj4Lo83sHMomptfPHHsDBlBU1HEzsL44OVq JVMtIsYT8TYmZ4ZcEaTK2hQFl2w+PHrcKJJ57US+Tb55Px70zbvx3fPK+2WBKpVjgK0fVt73/P3A yz7e96CmvJ8Tr+ex7Jn+x/q9lCtS1Dw8nOQNtnPpkz969Y/+8Nlnn389my3t27Xzl776k7/wF351 zxOfwCc+ffLkqdde+4N//9uvvPbWWiZDfbHheETeMk69o/2Jjz8xMjoyNJwMhYPiTLs6RED3Htgz Nb1r1+4dBw7tvffokSOPPfLoYw8+fs+e/dtmrlybO3/hKly0zzz1aDQWe/vkubMXL4dd7YltCeoD B8JhckzokKSA84s/GATBN9iJZYrW3VrjrBtrrn/Xn72AlXWEft5H8uQmb3yQVVR/r1wkCfQ+DLBv bl9MuSnlcevbwF75JoDlBlO+bujVlCsgo6i2fWdmTmyTm9OgAfHOGxKLdvmCLOD87VTq2996kdTP RDAyFkhSahmlJuIc9WoLZroQZNpkf/lE4q3ZoI9VwLgImxKXhjghMwKyvGDplLYTgTSWKEIqVx09 N1eR63hdPuKm7nKjWqgUWVwOUd3O5yuUCg1Hi5QXBHsPPnx/em3lQ2fKjf4e6bG8NxNPYkEjn6C3 htaBJFg7GyR6jU0GHc3zF9BHW0gE/LEQ+lmdgNtPvesrCwvnr1xj3ZscibnicbJuqQgilrxOYATW uemvN+y33ll7jrx7pnwD0bb33vqk0vS7/b5hz774x9amoZ/J1szcLbZ+fPmbRXmtQJyOVdthRQAl EI87av6141e+/Z+e++F3jy3MZxzewC/+pZ/7+Fc/u/vTTzgDjbPPPfPd//yHP/yd777w7RcuNlLb D0588auf+Ik/95n7njjcCXsIiV9bXDp55nw2nRkJB3ePjYTcjqXrcxfPnF+4tjA2ORUcHXMmo+Va LpW6Xu9UIuPRqb1j9x3ZPb+wfPLMxZV0/tGH7n/qsccWl9O/88fPBPwtlucUm/SHQjw2tpy+RMkx UWLq+rT6ADbVAvVrcdZNkoT81Owmoy5ipTgK7GsSnUiHGMQ0r5u5W+u+Nwl7djOtLKfYMql335T3 ThUyjRhXrufnhn92XIDX4ssbCU+RRBGdRZRxpKIP/BxpWohAAVKAHblM+trLF15+7kSkE9gzMjUS GOIps/WSF1SEIp8o7ihrmWQkHHBXo+r1uRpAuBgewBOsjcvpBzxB9IdYm7xRe+WitTxlAeCmPBBH ONsBcoObFUfdH/QlkUtE2w/1qE4rXSik6uXdDz5QyBU+dKbcfpO2SrJ0dvFDiWYAhFHYQwhANXBz fzISry8vHX/rFPI32xKjyCEhTxz3B45fvzSbWUsXs9GR6OTubf4gyZ9wEjuOWlXWvKrNcqe2u2jK +93inTLlfZtgMFPe1yvvQ158t5CEBdDq3YnnGohG08tr7/zwtW987dkfvvRWOlt48P7D/8//9i/v f/yBUDR89tixf/uvf/MPfv87Z85cDjrcu6bGn/z8E7/2q1+976knybsbSsaPPvbwxx85Oj0xRhbZ 3OLy+UvXMsVScjiZSERK5VKpUjn+9vmF6/PNSo5UveRIIpqI4j/UqKQejD765JOT8firb7zz8pvv gNHv3r0T8vI3nvt+ai3LeB8dTki0DXxVUlUxLSz3jdetdsj2ypWE1fXFrUAN/zaZ6BtMlqw/hc06 4DaI6b+JKVfOoInK9sSS+PeAN/SevPKuBe9ryoFeLa9cJc+tOISD0m4CPOJY8EZwB6lIUa7V5q8t /Oj7xy6emTs0M3PPth0+d2gln1vLZSaGEn50AQDXVVgNz7tWQX68Cu2tFQwC31AFg1NjN0IBv9hx 4iFmSaDpC6j2CTqg/0BpBcHbph+RZaTLyfMMs2oTIo3bgWBEulJYqhcPfuzRWvXDJ3Jr3GVLSdto WVtcXIyw1DzFcHt9QTz0ute382OPrZ478dKrx0gRPbxvmwTEKA1KFkCqMD+3/OCeXZQZIvm/WMzV Wp1AcrLeAYpsCl9W51izi3SipoSqHq71wnhN5HGh8mFjeZvHlzVsu5bJXpCqKmefyOpWnzP7G+Hp TXs3M33T+gFpQES8ZedJWXDILvkMYOJSdlH8FdGS7u6mguSN+9ZLE3EZt/ay+9kXw8G4cdvSVZf1 b53iir6aF5VwAT51BRbgCZpupMOliiKWj/cIc2ClXmpRKWbVMfv8id/893/81onzex7c99W/+jP3 fOlj8QMz/mLrW//2D7/+7/743OvnoKI99LFDn/mrn3r6lz7+2GfudYep2pVzB0jV6DSbRWfAMb1n +uiD++49ssvvdV+5du2lV9+6cml+x8jkZx95vNZyoMB0iWShq4vk7MVjMbKMAPFqrRoq1FM7Rvbu Gs9nUy+/9nqjkP7rv/wTE2PbTp+4ePLVU55S7Z79+wOxoSC+gduZK2Q98ND8qHnQkdBUKpQbdR8I T6dAcUMHjAcnnLU6qYPNJg9ahxpvl7i03o4JDlFKU4iBt7yrfKAJL6kt1oWsSZ9SpXCV0deAnfxu Sm4Kt0a8WhM8VKxCaHzhSFRgIvkjPJAaldTItIV1KZXsgzG3N+Cvp1zN6qojnqt3xqWMPNKEdZoU aalquRpy1YNeV61YDkVjrkbG1a4vluEIJciZpBRPwFmVGmpkBjhcfgdSgs2SG+8MFUtTlULGneKq RlefsCL5NzKvmYFpd3SOIDGEbBO4gKJcKIt0sasQRpFqctZb1XoL6cO2n5V4s/PmS2dPfeOderb1 5H0HhiKxbKVANbidI5NxKiKU6mQhYk0KpVKxVgkPR9rR8PVMCb2eVqVcbOQargrq5Co1XicXsdpq F+rVQq1EmzAl+NDqcbZIIFrL10FqAsFgMpqoVXI+n7vJDYZINHbjDaxWVleXM/u2TTsyH77SE/2d RePxWJupEiurpLWVK6fPp9cKMyNDvg5xacfkxDj1opaza4FE4MjBCcAXkr9DoUANTXgshQjVb7rI +r/VClvG02D0/Ux5v/vsDyBs7T31VUbsc4GNZ+nvvNhfH3S9bp767m0MXnFmybHXKU8LFIhF94T8 1XJRAhqBEJVx4W43JSnAce5bL/7b3/5Gtdb8mS996gtf/fwDTz8SSIQvnz776//ff/rGa++4q63H 7j/8lZ946rNffGLm3l3xoYTmu4gjCe9FDZrMzoRX3P5gfGjk8N5dB3ftGIrHmSrI/Pz6sy/u2rNz emZq1+5tzWb91Jlzbx8/RV7R2DgMdKwwJ/KGx2ce2Lcj0O5cvT7/e9958ae+9Omf/NzHFxYWv/nc y7NXr+0Zjzq8yKX6EVSE2gxdXQl8LS+6e4EAmKzS2FQWruuymwfXXnZjbFhKYAyyCZxtrQ1tpF5b VkiQep6Nl1D029o2JOtwPEsN5KP4slQLgBPicedyRRImiSgijyB6Uo4ysiOO2Hg8GfdqGY9iscjx 4VgyRKyvVcsVyuFQqFGtFAq5SDTU9CSEsNesIlPlVn666J6J4ruAzTUNCyjiqRORdbc6t3Tv0Frj WE6QTFVIYcnh6qLoV20VLtpZmpkAo9R6c3nXllM/euWdy69fSYai+2cmUTKs1JsE1SaSQ0JDgr1U bxZKxRWiLtWayD15PHAT55dWiYVKvTeS9V0UumkVq6j2NNHpMxlhXAQTTz91Uleh1c5la5S2gVxH UmilWUTDB1UWOi51nqE+r5ZWri2vTu7byVc/dABLfxNpdUGbOsJrE2ri0Ejy+vWrp69dr1Qa08Q/ kaYPR30tV2o1vZRJUY915/RoeHyMNRNVPkgZCoiah1UJx9TDMZRHk/dtSL9WFzFlTvqC1v1s7dam sC8Q0e/8feYEMXvdjq5jwHRnMx56floHvd9MOUVhOu4meZvQuJrYPNEfr3ocFWeDgl0tZzyOT0iF Rl8iHi56C69d/Jf/9uvlQnXHU3t+6q98decDR5BXWfvuO//xn//O9ctzQ0Ohez9975d+7bP7Hj8S HEkGoI3V0dAw2TrinqrtUFPmdqRXVtutmp8UoZnJA4d37d0zlRyKDA1Ff/A9PLezywvLo/H4Q/cd mRkdv3zm+jf/8PuOXHWU6jV4o7jnQ8ndDxzoRL2FRuWPf/fbCwupz3/5i7t37nrh9dM/fO1ciPwh lyc+POH1OgqNWiga9Eei5JQDlA5Fow3ocTjqTq/s8NYx/KawJbRYln1CSGLxR6ULoFeKIAiXrt8Q 6P+5+LM2vNPTByxCYW+OvlQs6z2Pcvos6w6XD81XS/qIM7qc8wurf/Mff/2bL57+xksXv/HDU3/4 4pU/fuHy8z9649ibZzLFztDU/lzb8R//8Pl/+Ns/eP6ta+NTO3bs2EWhZSh9ntBQqhr457/1zG/+ /ncWltPT05PBoAeNyWbHB5FPQmEiA+9zYJfhcpv7tO/W7sv21GctyrVzK/6ky09cdjs0K1689H15 4xSaIu5Jgzddi9eXn/vhsXKqtG96+9jQcLXqoFxENBLmDRCihDNYbVTzFUr/SAnQGOK2fl5QJ1D2 RT0RCj1HApGAJwSgi/1GmTOKra83WUj4Ww4fdYPcpByyBJYJzRdyB1Hd9aHOIiT0ahPZ8wqNigD+ WjFzaWEhvnMU8PwjU751BxZWr24ed2BPPDp35cr5M1dHo7GZkdF8qRIQVoHj4tLCO1evRKP+iZlh xIaZKCH/GqnbzdsN5tfAPLoNNrT6+bR3ypRvFK29Ba98wPs3FvDubTIARf1PBAYprYUzSEEJYKJG seoIx0myz6UzQA3xeHLlxOl//e9+/+1Tlz738cc+9+c/t+vg/kap/P2vfff3f/sbV67OP3jfgS9/ 7qmf+pUvJ6ZnGrUqWaB4fvykaolewZrYVNVcZujo6Bh1whqVGoXBqPUSSQzt2jF9+MCe7SNjRL1W 19KXr16HVI5k4p7d247csw8A/dz5K3NXr+EAUm+SJNPk+MjR+4+UZtcyqezFq7Po8B09cujSlWsn Tp5lcb99Kh4dTVC8IJfOBSJhSe6vVElRZbVvdSIrSqdp+kZu3Zp71ydt9aYH7G+Wf29mcuuxTezP 9sqNmTR92SaLmwhzdwWm/2Q04amKaJXm5nGjl68u/M+//m+o+fLOydMnTp9659SpE+wnz7zy6tun z5yGnH//0X1//I3v/cZ/+c7p0+8AI3zs4SPl/BoCKcFw9PmXT/wf//w/vHj87Gg89ORj9yWINcsl Zfxhv/lJmFguameT6p3ZvrkdXjBP1cNO5B8qgaDRYXusySdgJcLvr0OdVDJO2zE3u/z9H70darn2 jE0BzcIOT8TjeH8IIoKMI6CL982DxiIRnL9wMCD1JjrOcaofhEDaRcCWkCbtgFYWZh5WhSkyhRV3 u6kpKPgYDc4rRjhCJPKJnbqa+UZltVLMFkv1SisUDBTr+YtLi6Hpof9/e/8ZZdl1nmmC13vvwpuM SJ8JZAIJJAhHECBIUSRFCpQjJcqV1Euqru6e7v4za82aWV1/5tf8mFnzY7qmaqZKVSMvihRF0ROO hE0kkBbpM7y5Edebc72Z59v73MjIRCaAoIhukRWXwUBkxDXn7LPPt7/9fu/3vmwyd0P5XaLK9rBY areD+w86m/XzVy/nKtWQ0+23wi52c4u2ivWbi2vZfHkoFJ7aP+mKBdj4eR2Imt0Wb9WcMFNymST6 joC7qpi1P6vANpCjuvN07gWwyE13t69tffK35V+DapUZwrY+xmxQ+dCx+aMO5S1rg3TGLtJyQl3m Trb14fNKIwaIRBOYo9mPB8Mr52689Fcvvnrq4ie/+Mxnf+eL+x56xFJtvvGN5//iP359dXn1yUeO Pfdbnzz02KF+PISCKVfPFwqwH0Y8mrtRNr+KzSr/I/GVHLDXQHKpWWPjjJA0txymQ+RauKWP7Bs/ fOIwMLoHhZ+19OLc4tL8MhoQD518ODU2Xm9ZTp+5cu7MdeDRPclRR6P9yJeeDiQ8i9cXrly8PBZN fO6Zp2qt3vOvnjt77kar1LpvfJLtfLPUwna+gs+oBB45ElHM52jE00I549BgotqLFRXCnH56gygE t509xHhTe2+aa4YujeiJpQQsddDTPtUKfx7UC/WeRUV0oYIoZXDCkvDtVPPtzfnVr718ud5qfezA 2JPHDh6ZHjs8NTqWCBayuZvZSrbS/PJnH6R6+MLLp4xmN5FI3nfkiBcfJ5s1V/f+9bde/e5P3oJv 8OXnPvPpZ070WzXeUHHXxQpKLWZYInP2mreuDPg06KRCtQag9Egobo++M+WuVBC/ksxS96koqSm2 mwwtkpmCrEE6sa8sp19/61K/1BoLJ+xdRywYi/nDeEQwDcQwyuOgScVuQ24VB2dKHMoyt933uuOs N2wVUSMnjMvH9HEns1krbXu7jxoiEitwmxlIprEq9iDFg8sVsiA9rGY365Vss4LJp9fqDIZ8FEUW 0mn/REhEz/9r0yv/wGl8R3oL9ROq4WQs0dzcuHLxeqFQfmBqhpvZ5XbEQr5Syzi7OFfp1B84edif TBIoXPeQH7ozug+y8R2H8ntkVffS474nv/seA2FCPmYdcwB3buGwZhpz68X/0kI5iAq3IKFcgovI GnYQqSWm24PJfq1aNJrJkZFCevP/++/+8txbl48cmPmD//b3h/fuqRUyf/6f/vIv/+ZbTaPxxWee +MM/+ePI3kmb11GuVUVRy+WqVWpGpez1eWCkaQ0AJaknEVPudkjHUAi4cd3YPbpIq1RtD5eYfrPe wtPZH47MHjr4yLEjY4l4pVpbW9v8yVvnbswv0an/2KMn+t3uxbMX5q/fhGHW7Tcnpiae+NijmeX0 N7/z47XN7CeffuLIvtkby0unzl1YW02fOLbX7XNVDQNDGhEDUVmnQq9VUizSy/LToDquIqn6qw5c O71eitt4q/zDW+u4rGLlIA0f0GlUbB+0I6m/3wLoRLpEDoFDBkYmoPOFHMJff/cU8eqPf+Oz/9f/ y//4+V969lc+88yTjz0AQ/TtM9fS2eyjx2ZPPHj09MXl6wsr1m7rU088HPX1AwF/ttz9i6995+ri 6skHj/3p7z+XiHgtbdY1WVr5Lh718rPiksHi07imCW0qGo8esq1QrjNwc3z0H7f2NLyPebklG8A2 SviDDoCRzY38xUsL1lxrJBoPe4NjQ8O4SFWrBlMuGPZrNwmKzAAl8MepzoBw8Ua0DvFPGjqF94xf d4vcot6q4WrCCgHrFOdgKbiybDBxBSpSssT8SgoMTlumWi41+Yj+VGo4GApS4l7ObASm4oKe74Zy HZa48cy1ehCm+A23a9vmqLd7eP2lwv4LV969vrqKO99QIGRrdLh+QatrbSUL5BJ0uFOJZDgSYgkV 7XiVcVNAF8KHBgvNvekgDRikNTstA95re3xPq4d7ASD3eKOBJtPW0jPIXLYw/tv3HNKjtpPHTrVo dvLe8tyW4MXcNOxtW25UTAAXe64W0LnHWmrU4zaXZaP0xj++/uMfv+1JhL76J1+d+NjRbCl76W9/ 8u1vvIBP99OPPvDpP/xkaCrY7FbxhcKsxcPe2toulvJGvxNIRKx1QXvF2p1ILcVP5cAL/OL1UteS sC4AB1bO6uZzoE0etfca+UoB+65ePOibGklOD88emKhVKnNzi++eubi5lJ4dHn36kUfddt8771xd W17olNFvcT305COxZPDF1948/faZpx9/+NknH1uYX7l4dfHajTREliiVQZfHLxkzuZroORIYBCMX ZABarcnLUAFeJ5gDBGSHAyrmw+YVN4uogi+pSGlWPLco+iaoMjDwUM8ZVJ5U54uoUImFVwP8QRm4 LC6t/8UPzuLn9amHD3zi0ftrlVI45HNFEueurb/0+ts895cfO3r/odmFuZVTZy7lysaeoycf3Bel f+rNi5n/3999vVytPfX4yV/91LFmIRN1USsQwRXiOEg3aTWK8/BYEKM3o7bEbh3HdVRXcX4Qz1VK rj2WZP+hqN6D4K8YL7J0iTe3nLwQPek+abfX1zONXJWCJgI7e4eGMT1Aq4HFHVEtzpdZ4ujjNdFr VloOi92D1XLXURUpLOI6CYHIlotEg5K1BXPBoBMDKiBd3p+igrR+UtpQazLnwnpPuTWbqdR6dQyj 901NUUpt1uqrm9nATJiB3Q3l5tQW3q6iAWxNdaknI5Gn5I1snXYolGisLF28cKVcrB4cHYu4aeZC v4Nmre5iKXtzYy0Y8kzuHTP7SE1wQm8+zd3bLeDl1lZVtsA7vLnu/vSdhvJ7YabbdglbAIukYrfK tXeE8p1i5Tvkre90cJQuJbcjfEqUQiX6YPdEcl4pF0KxGJZbr//glW9/91WUZr/4uWcf+PSnWtbm j779w2/81XfK5epXvvDp3/vql3oJH+Yt2G55MAZq9RqVEu123ojf7nYIBiq6eNJMT/jmo7R2sTAP dIGPIpvQ8Ljx9ILeb+XzIusTCTu8UBTk73DypqemH77/4N6h1FAotLKR+9Erp945cxGK8fETD+w9 kLp0+ea1a/PVUnl4OPHME4+E3J6//8cfbmxmf/vXv0CH4Y/fOL28upoM+2NBp8PrARjWXVSKpWrm m5I4K1zFjFfybzOb2BlSLhd+oHWo3uteSPvW20oYNQP9oN6pcnrOnUilDhO9o7o4VrtcSyvrf/v8 +VbdOHl46tDs9PLicjq9efrSzb/7x+/fXFrZt3//lz/36IEDM7li4/S58/kynpaO3/n8w+VS5Vs/ ehvxm0jA9aXnvvDpTzxQK2b9SicMCUEVoeVw7CqbphVwULHdqnPKD/qAt/IT874fiEjrns9BMNAd srKvUREB2b0OPqBg2MVsdenKykah0qh39o+M0WGC5BYcFAYeC0AKpC78AdkntnsEdxYv5obLAV1S WglVJU7o6qDoQZ9HJBpknZMR7tDP30RttUdYN5B6arbJR2CXQ2PdLJbbznbQ4x1JDTHDajVjNZfx 7YlwO++GcjNW6Pthe+CQPQvCC6jI++EP42/t3ffQQ91G8fy1q69fvYzWXczn5Ws2PuyzOy5eWkR+ HorL0OwY+yjoskwlGgBwDzGqFW84oG4CydlMe28+i4WUdf7eOt2K+HLnl6ZP3OVxDzHYe5IR7/4u Armrv9zB/tbEljtTdTXBzSCxtUl9/x+IejIC7/lSCogmrPPP+aHThY7c9nqQKHKUShVp/PLFOh0E jHwUOd762g/+3f/na0jT/U//5veOfvnztV6z+tbV//D//C/ZYv43f+3Zz37lGduIp+uSJSAAJUw2 wi2Hx9ICxey1vX3kSqlvKQRBkRGZIDqZY8cNEk3sIPmCNA6Rjs5svvObjiuCokav0XKiu2nt+yGR WDr1ptEJelyp6Ph9+448dHgkFSmVCxcvXnz51deMomXf7OGjhw9nsqWL125u5IuhVPTQ0dkz7156 5cz5o0cP/tbnP33p4rXvfvcntc3q0eERe8DrYKuBJXSzI6Kpwp3vkL6JU7SysSXmcFxwt+tw3rpd mHQ7Wh1vMfoFm1EZt/rV7feKfksF7CAitdU9oCSg5Z/sY9TmTZSOBrk5/1xaTv/1t14hrl6YX/1f //rbf/P91/7q+6/9zbdfurm0emA49tu/9MSvPnuSpSoRcJ9/98bF+bVGr//0Y4/446P/9//w1/PL qydPHP3D3/pUwFb1w9Ehfe05SIU5aQiPrCfYtVI0YGN2Cz0ZpFV6qpkJlV6dtupG5AKs/KzTpNh6 P0OObnNw8qKPRdFbLF/5P/m/jQo21u1r2cxCPp1uFGqtcrZRpmYpsIoVDS1q05aA2+lRgtjYAlKc 7HlJzSGiYDZpofIpswzJdmTXmrCsrAiuyIZPYf5OG3ayFG/tqJn77ER8lglcBb1WjyB+AYxHna5q oza3vNaOsvvYLXt+0LyWO1bITdwgHYfLnbBbC+mN9PJGv9qZHUoiwoLsZWo4lm0ZV1ZXstXi8Ghg eHLYGYl3oQyJnYVcUHUDSElIV8f1Jk9lcZrodJfH3W4Vc8rt6Pk7xUbvUva8LRPbStXNo9gpFn+v 8f5ZAS+wRwgcnbYhGZDLQy5Tb/W8fl+v3bpx8fJf/NnfV2utrzz3yw98/OOG25pLb/y7/9v/G3oJ Ntx/8Du/5h4bQo/O4RXXGA8xWy6WNJFQCuNHOkdUImfmc4MTubX8b1vDbiGtHYtTIHXZKEs3Gg8C hYBuYKVO2TdTRts/M3X0wL6xaCjo8bz02tlLV2+spNPx4eS+A9NwiAv5Ev4nIdQFOr3X33wnVyj/ 93/02yGf99U33jn11vlYKkj5y+7xw5pny88UBYNukRK6XKLyQasbnG1KO/J7du/3qo6/z21w913j LbxNvVQDzPLNVGPbmif6L7dY2gQ1Ult9EyyvpP/++TM0xYbDvmgkWq1Us7kSI/Xkk0/+L//zv/mN z33CbRdudTSRun5j+eV3LkEz3z8xRHb/1//wfeTtnvnEo88+9bC1XaWJnrVTwCZ1edT16mvE/M5Q rkDxbaF86+i3RkDdozpzUf1sSpVI3J5k4RYgVm4p+CSy9+vZj+/bF3W4yE9yhcrlG6s3ljdKzSZa mCtrmUy+jLey34GlCXwVQBFnnSuET5TN4mFFBT3pydqG6Q3s8nqNxJv3hsiimttYR1qtOqxDsDq8 QVVNGxsipO3b+D+jxuqgdwqBtvbS+no7yiZyt+z5gaEcuBzJSq9XMFCbJTw17XL355bmLq0ucBem PEGK0SF/IGX3rW0WV1dz/U57cmQoGB/tVSokL76Qn9vaKJUp8zARSMRVpiIbPK05fU+A5Z6x/B5H fI/n7zTU3qXsObhLb5WwbgNVdpaVmx2A70ndf4oYc9eBgIjGbdITzpgTX9uCQTNdLx4bQ9HwhX98 6aU3zz/4wMGv/o+/Yx9L1QuFN3GT+NrzhybHP/PVpyceP4ThT6lWCVndCP5T2QLEbNP2Sn7dcztJ kjAVIsuTvbccvfquCNe6e0AQem2JLj8Imi5f8Jw7EM24bXmfms2Bu1ebzJE41qgHnTh80VLbcIU8 gT1D4ZmEfzT08MPH+fuNG3OXL10r56vDyeFYaoRzCnkDkUBwdWH10vlrhY3sifvvD4+MV1vdF14+ 3a73Zscn/d4QtApCAdLLPYuUFdlzy5d0WkqXLglquyOsjg+a8nf9u8nKVjiD2bYsfDld/1STRiuI KGBZv4PKVsxArlURJaEnCIqwjMpoyMr/9ls/RvTi93/nC//L//FfH50dXV9bWlovNlu1Jx84fN/s KFXEjlH0hr0jrtY3TqFyU/QFoo2+5x+/+z1/0PPf/dGvnzgy1cGtDdy572XV7MIcwgaTlgKxCKPs aPZybMH96pBUInVbL5PaW5nZu0BmnNpgW8p46YsppWSY3SIlr8I6J8K4tgJOR8qfGvY7A9a6s1m1 N9KN0rXsesnSyNVKZIBxj5PWQY3o4MiMuwlTi9yQfR66DkWcnNsY4fS9nghFGdZ8miFgLZLOA/3z GlJ1l80dsLi6LTGQoxTQ9VloKaIDVMoNTttyer3mQ5mruwuwfMDEZvzYl7pQOaInt9Ui0RsaGg71 u3PX55YX12MO957REVpOECtDYSPfqJ1ZuM59Oz0U9gS8dSmPdEmRKIgpPpcUJ0wkh+KUam9m83bX I7h7LnTvg73X83ecld/6iDsS8Dvz8Z8qIqjtyd0ed6BbP92b8yp2mvRUy6YYpoSA1302uD6H69zz r3/z+y+NDMf/p3/9VffYMPcKJhH/+b/8va/e/c3PP3viMyfr3ValXBacp9HxevFqFpUM3QBFFVX9 V2V52tns1tcgZg1q26Y6g3kCGn8SLhthRSKLylBV8sruv8OP9CJwi1aLJd55aHR4YnT6/kMHHjl2 CAXVq9fnX3n9nbnlFVpDZ2anoqHQAzNTAPNvnrlE5j4ynDpx7Gi737p45eprr5122a17DswSMhr1 eiiVaFQrZOTMODoTSc9pMCS9pdhIOPqpx3b7C02GzOCymf+VdW1r16JHyRwf/QSZ8CgLQr1XGN7S SvofX3in1m4/+egDn/vcM/fff4it7MX51fRGduH61f1T40cPzfTbDUenHva5X7xWuLkw16zXCoXC 3OLaQw8e/+M/+JLP0e806lL4pWigNrusJwwrV8FJH7853LcdySAj2d6WKoemz04Jn/AY6PGqN9Qr leoQEnNOVmjgO7A2rmu92Y7GInvGho7OTh6b3TNFcAiGAn5qMW7cAhvVFtWMWr3lYxJ6A8Ii94O0 dVC+NcC5EU5j4WUFdjgioQSfKvVO4g1+nqjeg6Tj3SzFVodHfP/EBNCJ7KKnV6pUo6EoKQvKzIuZ tSq9wuA/uwyW95/ZbGjoK2n27CQSsjgDxbkdE7OT3Xb9/LUri7nsZDKR8AVRuQ15fAlPYGkxXckb FqO3b2a/JzbUKhepk/ijSUxaFeomcI1MHM0aI4P7iFtmTErYh75979YipGa4nue3Hls/7yzLu/fx 7HTxuvspSS5D1zyqoarqGKT/rmHNvTv3Z3/29Wyu+KXf/eKRzz1brhRIIedfeOdH3335/gdnP/fV TzpGk7mVNRRKg14fCtMuWYZbEmgx/OyhMUriaG/Yq3DG2drqzE7bad4qJ5rwsSI7KN0dxU3uGuSg EMyFZ9L39jtulK/py7RaPb4AaugNvIswK/B60FoCFvHYuu1GttMrdSPePUdm7zt+MBEJNXPFK+cu L1y8RrlweHz8wUcfTo4PLW9u3pybZ//++MkToVAkkyuevXg1k84c2LcnEA4t3JiLx0JMPDG6klYU Fo4uFGzkfCnbfei5oK+5LGnqpAbfNVaoWDGqO1JJDQ2UF28FSDM06rHS34W1SQwksQU+J5VeWdv8 u5cu0N3+6QdHnjyc8FqMk4eG51bLZy9e2cgZTU/i5KOPBEPuRilPwFtpWF575Y16rZPJ5kirvvIb n/7cozPVXMaDj6rDA1NFmTwC3WC+zjWyea1N8mupTZtfqg5s8lLkDtw+p7eycsrlMkUVJ1+foSKZ K3anLOgiWssmTLp2yJshHrocbVJsrrjH7k34o+PhqQMjx04e3Ds1spHLbeTytIY26x0cpTwBN5Q2 yBJGuVouG8xTL4ZVKGpR+aTY0vWIyQjaNEajWDaK1TrNX8gYCBenY3HX7Sz5LkgufnvD2WWzEotG OSi3s7eYXje8UtfbDeUfNLFV4QOJLC6htHjSA9IwnL4QvWe19MaFc1fWV7NHRke5KjTpchdFo94z c3OXFhaQrZ45OO2O+nFqdNM4LcIdomJnNkwohq+KB/cIYffiCuwQRP/ZZOVbNc97ffoHjeLW3+8V yv/Zb2x+AhU/KN5NRRXkTnC5PQsXbnz/2y+dfvvyQ8cO/8bv/7qYLbqtyzfm/+o/faNaqf3GFz8x ceJBq8fRqVWdbjdZeafZsKI0rdxtrDS7DxTcOzYxFCaU35GSb8/yVEQwv9QBIV4qULVDPDVVl41U rUXQAcM38Xuz24BK2fCRLkvKbOnnsrnoUNLlDxmVht8bPHLyY4/cd/jg0NDq+ubZyze+/8obCCwf 3Dfz2c9+KuD3Lt5cvHDtxvFjRw7s3zM3v3jp2s18Lj82khifHrcFQySsEnfUVlCV+VSL0D0M/O55 AW9f27eeNqhtqFR4wJxRsW/rKbf2LiasIVm5UBI5BipQpOera5v/+R9+TLXpS5968ImPP2zk8t54 0u5LXr62tJHO3rh5M+53P3J8vw916UCgGUi9+OJrxWKZTHZ0JPYnf/TbM6OhYr4UDYdqDdTSpLyp MG7COS02VAdFh+fOUK5SbnVl7gzl5nErFN8s/kvsVmuy2lyJ6I4oTuLGCnwjtiDE3mKjXUPqy2Ej AtCD5salGz0mt3ds76G5C1dzG8VRfwQ/Gg/y5m4qa5giNBGpBzMP+HwiZayoh1INtlDapKQhaorw 7qV7E69K4HWKHZjDNW00Ezi99q6d1jAKpX2PS6ziHTZCedrwyeTaDeUfEISMTrcprAuqz13GWbQs 7FSYoSMExsfiywvz7964WWk0xsS8kdKLbSqaqmwYy2ubmVw+4nSMjA+7/d5qoSS8UT3TtqTmZCdH L+/dD+Beue69gIh7PX/HWfmtoKt/2l7l25bHDMgm0iKznW75QT/fE2D50IvB+z8RFiIFpaK12uo3 oi5vf638+j+8+dLLp6Kj8d/8V18KHJwolksBm/vb//Hrb7/49lPH7zvy+09aqUy1eiBoVvxZwcMk 1Foc3aANNrrs1nt1e71pI+3DQMDJLkqNgg4aZtamBkOJRipSMxa6QNNdGBSA3OijEsmtTBpRcCG7 BGKA29Ku1+A80t3XrxnUvKQtxO0CbfH7h9vlZouD9Nt9/larstKxG+E98ceefpibGhyv1TTePvX2 xQvnk4nA4aMz7NgrVSPgdZ944DDNqK+cPnP56vWZyUSnWfUAsvpcEGbgX5GzourRa9ehmOxspCWU 3Z6Sq1mhuI+ax2LyzFVM356AbM0W1YKp1jDmPrAAyI/wyp3O1fXM17//OjH44w/OHDs0ky4iARg9 uCeW9PS+99qFaq1mtzRmxuMQDUE2Qo7G/MLiu9fWcOR5+IFDX/mVx1IOI+CyuF1BYYYwwNa2y9qk pRK1GTZnAUud7w3FYNlaS1QgVwiXalfVUX2rY5UDpR4ihHBByNXNKjQW7lH+qShLQmAR0US45CJq 2u7JlootRruP4l6xVPSHXI6wo2jkkVR5/vuvZdZLxyf2JsNJPzwiiOUeV48wXpeFJwQI43GzjNHm Y+t1gxb4UTQUW6mSE8QZHIRX6OLHQJQlJNj0YDHYdrTS5Wy+Xcf0AlINBBi3s7uyma4FKHHvyml9 0Lxm91Rvt+DucyVxaZROL1BJemj7bUd46HAk9O75SzcuL6Zi0cnhIbj/rXZnIpEodI1zN2+mi5mR 4fDQ5FCj3fV4KbPLLaGaBFUzgiRnUkn5oEO47e87xZR3XPa8y9Hcuie33apm9rVTfGinx7OjweHJ 7WrdhcgU3rbdXsDpm78w9/KP3jp3+drnPvvMU8/9ShNyII0VhfJ//Pd/UctV/ts/+K3IA1P5fM6H NKIITBNvUeJys1LDMlB3ueqHt0pHpRJEEycBdUgq5ZSft3BYDajqTnZT+lcHCuEsio+ALOIS/UBM YbUhkgojoSuSeMhjATf0wIXqNUsbQ1+/02NvG6U6uoDw1WSf0e537Ece//gjRw4dnBgeHk6tb2TO XrpSKlfQI0nFY6MTIzN7px584PBIIry8vPp333re72Ql8IaHhjieVr0BrGF3e0j5WGR2NqT3wNZl 6uqB2P5+A772YIjMgZJsVrBE1biv6NXC63I4COVT9z358MMPf/LE0NTEkC80lMvlO43SkYMz4/c9 ffzo4SN7Rz5+8oijJy7VidHhQCR46MgTn/jEU89+4qEj+yf6Rg7wiIzW5A+Is72qZ/S5dhSvWxxc wyxNm5fJpI7JAqR2mmYoN68oF7OrcnKTbqRFcRU/gV8p9qm8kFVMcFGmRafrDYWLufyVC9e/9b0f n3rnAsne8HiSN7B3+t//9uvplfzDswf2JscYxRrKlu1O0OZiawLkRdconw6BBUVdgnq3LnID9A/R PyUwlOoNpZmIJYN8P8AiZbeVu1V0EEvdZjBACu9k4vg91pXMJqEcEfXdrPwDJjbLn59mWhFC7sut IMs6ggruts2TLdQiU3v3TE8sbiy/ceGyYVT2TIwigtbsWQ/6Y0gwXLqyWCqURoeSwaGoI+itVCrc rU6053l5o4mvlNMBW64jc8RBj6KV/TBfsu47+RkFakgHoqus4VcTl91h7GSBlw32h/5SKfYdbHa1 59T5jPn9Via+s7ggfdtakvXDfsHGFZ0//eHb4AtNn1A5oRk7hRBssXi5BTwe5IZo6bIveP7z/+M/ vXL6/G8+90tP/6snLB6q1l671bvy9RdfeOGN0UPxp77yCSvwuMcnbi7SHC09LGAryN+ilg34gQCU wwaKafWSk1Ps0h14Zie7Ml1TnUHc7qKCJFQWnZvCM+OvfOfJTkT2uJDiwCu5rNb6Vk6Ocg5cYOUJ Iy1qtJwzDXjXFiHPShqGs7twIsF7oLrjOmt0nS1XzDN+cPz4x46E4v5ssXjm9bOX3726ub7u6NmG kiOz953YP7vf2nW88OKZxZublrplcnzaEUqwU0D8utbugEXQHk5CJ5KBXUyDZZMgih+YbPbQDeC3 0nNEqY2ss0+fihyASI7IVRBBcolyirEjcIP6kl+qdU5+r5crYZFrxXLzNWj9yQQXIRHYRYIKI9Bb TyZDJw/FHzuaTCYTLQH2DcBfAibw2AN7go8dSR0/MEbeRJqKLlqzXh+LRx45HHv4YHSGXo5OA9wC ygo0EjlA+TgmAKsxBBHZGzUsjgZccKKiUFA4FNhHQuiWw2Cv1WebYp4M/wEi7zj4LserBWdUmVMI 4sigczu6cWnrim5uC/1wt6fVteYNI5hMWiu1n3zjxe9949TcpXR6vtjZ6LZqvT3JPVZX7NSbb1XX jSF/eMQfW17Pr2QqVoujbeWgZAdmtFv5QpU13ReK9O1uUSr3ilh6246jcHnTKCLwmQj5ve4gvNJA q1lYy11rVCLDkf2jw3DRb2Zzw/GEo99bWtvMO7mOlt1Q/sGx6E60UOVi6OagtgHWlQjFw/3O6tJS Zi3LhAq6gyiWRXyusNeZb9Uuri3PZ9IRnD+kVYB2XrErEjwMj4R6E0cLCigabFU5u+CoKmSJmoY+ MvkwMxXXsXRnqi07ff5WKf+Dx+WnesZOMXET0hz0nW995uB9BhdnQFyWgEwc9fsrxcrZr/3ozTPv olD45ec+P3Jikozb4fRePXvtB3/33XLJePTxoyefebSu8jLZVROAt4qYety3oUsaSOCBlMa2lFM9 T5MT9VXTL9paYvTSN8j5tuXyt4+dmdiqV28RTLY+Uj0Xlgv5LD+QDfA5gVBofGJses/UFx95GBrE 3NLamXevvnv5Gs1pR+8/cuyJJxNO2xtnzl+9Medz2oMhL/isw2kLRGOQkd2keYhuYzGpPk/R3OFp sB6ZU1ASUNk2qg++W+uZOSc1VHH7cEhFaNvJ3UoBbj9j/SwVL+9uC85yoruTZG1Qw6uoX3c9HPm7 PvY7DwdVEwUCqdxaVWvVk+QmU92wCufXYlom1UifsMbL1ZN1qqB/JYfL61jn+Q6fhJg+f/7KD156 q1pohv3+eruzTnju1MaT0XalRJJeKzT3p0aTnsharsgCMhSNImoJw5/hd6FA7hR0nSOplKuimyjW cH3UywuVSq3V5LPZJzqs7nqjac81OWjbSCCRjLJQrWWyroAPiWNWGqoKeYRxSZJ2GSx3zrH3/vsO UENFVLhEoGRcZrvfMzq1F/v1i6uL69n8KD6qfk+NGogvMOwObCzl1m+sdTfKqUQqNT7iSw3BQfJa Wl6fE4Ss76K1l2xPOOsKjlObcR3WVU1Uk1vNUCDTigTi7lP/XmehXj0Atj/UDx88Hv+sZ+wwlptm NArWNG9CJaWhReHlBpdkUIqKkrpb2FCjNogDwLRxceU//pd/KNXqn/3NTx36pUdQumq1+q6698x3 XvrW91+amhh99stPe2NhkQ+FuKYybtkZmWCvImcoI0xFYNB93HJNhJqmC2bby2ZqA66eofsh9RUz Y9C2WKee894RuEso32JnDxZzMHe3qFbzXNhsvDdCyzjP2bz22QNjBw9OBQJeGoveufDumbfPLl+5 vHf/3idO3Afe9/wrby0trD38wP2R1MT6/KI36GMPT69NvQ6MDNZDCHECK7gsDkwskOiTUqxSEGpB Qye9N1MHcwoNppMOeGbsNGv56jfCyjKju0o89CJnzuHtQV6/Vl3Auz141cDASN7QvBPeN5PRn7M1 xDpqEx0HuLgWj9FvIVAZEimUnrntlFQPX2IwpFVP9LwS6Qd8wdRXV2YHwwOzkysvs4/ljiu98L13 r55JT/qS+2LDfqu7Vmq2yLWNZmFh4+L5uXqlNZVKBl3enFFmfKNhxHVQUYc8IVpr0j7ocrJDqRg1 u5BVerjXQM006EdkLcVmEvyoZetXWxyHCwGHRBBlgHKjulEojQ8Pw36h/rGa3cy5qYPukhE/XFi6 LTFXUwbgQ6yZCcGgjy7H7OTeVim3vrRaSpcifr8/GKKvN053rc+ZrZbOLcxn20Yo6k+MJlmQqXKI yard7vH5hC8q+21QFKXKIL0msuUezPQ7j2/nofy2++fDne5H+KydHs0dDSf65fou3RYWb8XCOhKj PiQNWz/81otn37l86MDsr33lV5DAwLsHeLq1kf/WN3+wML/8y0899vBnPpYvljx+wcTF8U4na2aZ 18S8t/gYg08E7driIGpZVx3kb8VuFcp014wOZWZgu3XgOw3l6pWESNW6SfOftP8w7yDq1I06Sbfd gyR27PDh/Q89cDTi829k8pdvzM/fnKfb+Pixw0Px6LW5hdfeeLtdrRw4sk+J3Mp6w/GJDorTgTgf DaXwLvSAqnAoQq+SXwuqcluo1YuYjJiZ0ZqXY2vG3FH50Vm5OQ4anlbjsvXDvXaNW4IBehi3Pe5e W7pVbzXDuQn/6MRnS6VRH4kmIKgU/1b4HzDJzaZcvQIN0qjBgqpqW9IipPQHUIN5/btv9YzeobEx n8udCoeSsXC+UrqxkV5KZzYLRa/DNx1L0mtPNyZ8RDBxfDxBw4ndVaMBasT+SLFaBY8nvPNFToC6 CyQYn3i/U4a3+F3OqN/r9bu7XoisfQSCZN8fCXNMLMIrmUwRu9DdsufWFLzXDyoj20osti68lJjB FWHHNpoNC3JLyejI1MR6MXtx4SqalRjEjHrCroY9Yg/GnEEkN65cWqjmyjGLM5KIOBJJkLJuxyCE wGsSlSW9yVOJpRJpUZ68g3A+yBQV2qqlOz/0Q/c37ORrp8H2Qx/KT/VE6ccYsDYlnqqOysEdqGkk KnLKfwWx7UICCQSvfe3tr3/9B55I4Ne++qXEsalqteLuOD294PXvvPz893/ij/ue+8qnw/umoezC E5W2SIWuqKAlp6/50kpdUBhGmlmsueLygTowbIV51fMoR2AGGf0fzbz+KUK5yuvvzF9JybGngHcs 5ELJzfUuwGY1OjW719puVTu9ZiAZndw39cD9e558/Pjaevonp89euHLjyP69Dx45gvAT3ikX3rk+ MzEcj8e90RROGlWjhoYz230fwmHQBBWoIJt8rXwubfAAFErh6VaoHoRjEUo3T9McNfWcW+RXvTUx myY1+KReoAbHjOiDKK8j6wAk0wuquRFSkVftv8wnm3/Sb7P9sbVqbM/N0ZoVyXE1P3RWLt240gRL Mi5f5NdyWTUZSdBzoAxRNeSLCQCyDg+f75QUqH0Lxx5KkBSruW1bc3Pz575909/3xSIxSluAqx7w kFzDZ/G6Wq7xQGpPbGzInxCx274ljvqh1Vk0qtzuLMpkb7IKSz1a6uA9OmAph9rtAZfb70bz0iWq Mm2Lv4PKDu9KFyuVADYSzG9XKBpiOyUFlV4LrdZ8mL9adgGWDwgwerZsJWWDf8gvoBGxbAKlUBFh rqFJPRaLGMtL716+vrycHfNHwqR8Pi/4WCLupzI1l1lfK+VGxhLJyVGv3ytixZj+2dlwKQjPDN2a I7XtVr4VDVQ2tONQvtMI+hGH8nvx5e9xmJpwYaZY2y/EbUFyK1m3+GOhjeXVb/7Zd99599rjj534 zBd+uWJtsmGFGUgH5zf+5lvnL9949NFjn/78M00nekbC99eIiS5S6Ifs7vXqt+1CmD+aeLiuZwxw VP2iLVxV/UMXRwenu3WEHwiw6BB453BoWSrpMRTtDgqWUiDn3elaCEZC6KSjet1r1hH1YNdOw+GD Tzy+dzhx/fr8T944S+vhr3zmk0atieH44upKoVQaSUa8Qb/YJdMCisanP2xp0CJuHpvSzVK+KKLE epf5oKbrFrpy2/HqXH6AZcg/FNVFlSXNsTXn+iBbH2To2854a1nUgLbO6gfh/33m8/a7xoRawM1M 1N88O/UfKW+q5d9URVLrgvyF9UwpO8rPClGXLk9Z3MA+9fUG1OY7Qof1Wu2NN85lzufDEnvd+Jmg FwOKTbH0qfsPh32e2aFUwB8UcMhBgCY6O2kuQjER3rnPA/0ElrJXJAeU8j0nCk0TyqHmBUiGDv25 023kqaj1qpV6sVBpwrJ0Q1KXIdH4fq1euTi/1BsNCnlxFyt//1B3qxyip8KgkVeMBSC7co1R/LBZ aVuAuO8bHg4Nx66v0Ii3VCxWUuyCIsEWzsAOEsGgsWlUskatYPTK2I1TuA6TX8EFVibgzCTIA9xZ YirIVFM+5+oTVfanppncVWTxO4rNWmF5B1/vjSI7+rwPevLdt8fv8ypFCtHOqGZLtdlPKeFGnJjk HtdQuqTV1mz39D+8/tZr51PR8JPPfQpps3q+GCVclWyWQv0H3/5euVj8xG8+uffR422Mtkl9VIjR MUDVxdStqzNOFdsHX+bPcjffOodBgFZohPmCrYCl3mEgJvyhQ7kwXbYPh7nKoNXBDcwuUHJm2QSI HRN5mT8UZgwaBn/te0Mei8tarFdLtXKhnB/dv+fQgelmpfrOucvL86uPzMx87uknXn/zbDFXzqwX vHb38MiY2+sjN6+U8/CZdaras4neF+fvBKwFTdbHY1LLVR1ADk/QCD09zZEbHPJWzjyIwmbg3oah 6zEdrM5bXbL6CgyuhTnsg22wyucVi1frJty2ATLfbxD2dfA3P4HC4LaUXO+3Bg2ccm8pzyDJy2XT xZfD0hK1d3MWqBOX+044OtzukB19oi3ZB/0o5QovPH+qttCZSCUpKdCsn8VIqtmNheJjw5PWDsE6 ZrSsdHmHnYEQwb9l9dncLWcXizhU0kCuVFWTokQHyg4tDMjrIyLjREiT3zQ6zmbf2bSkM0XUlcv2 bq3bDQYRSfTS+1BrNJWilj3fKF1eXooemUbaYTeUf1Dsec/f9SyidoSaDZsjAEuCDJQAJj0JUWp0 8kA8nL25fP3SAopoUa/XgHtgt0+OpWjOXi8Xzy7Mvbswx+5scmY4GA8DeEo7HnU7SVxEAFaJ62Ij KSv1tjzRnOg7DuV3Sao+aPHa8ZB8hC8YoB6DjHErZKjz2rZn0smdNX118S/+5rvlXPm3PvPMoU88 BiZJX4x4pFt9vXL5Jy+/yiB/+jef9Q2Pdip5VzBEp50Ze3Vg2sJ173FOgzaArdC8lYGq5G0Qo7bC 8c5D+XsXO/ksr9/PekT+1m4gYIKJlTQ6qHyCbkAxzGTFR1oZlUE0zVPjwyrk2pMj4ydOnEj6/afP 4HJxjZf/d3/yOzcWls5cuLy6tk4ZFbMU6FQSpJSdvPK6U5QWGQjhv4vNwm0PM9rqqbk1ubZ+0InH 1iu2QA/1nlt/ubVG3gGS3Pqo7fmHiuO6CGHS2d8zSLfvZW4dAMHXjPwm1GjyRbemjnko5rok8Ila B+RpOkcY0JLUXqNvQWpWbOEcjvV05kc41c21DkyOFynF1OrQE/eEk6OxGP8ky5PmcBAqtM2stgYu zi3Y8Q5bQOgr6DDzJR2kLBHc8roRF/yMekiH8qfqUtLXo2ed2jMcTkT8Pk8sEgJur1GObre5WjDT jVoZxZrJEwfDwdBuKP+AMDTIDlQ+LlLG5gWWgpEMNtrBBF7Z8UgnqKVHeMe22RF0pysbl9bmOpbW waEk86HVssXDiSOxMUfFunJ5pbC26Wpbo5FwIBZt1xDXqfMuNP0yWaGdAVgqhU1Jk/hUPgVETT5E ZvTdGSzmPaPP5hYrTuvq7uCxTTBuB69671Nvw4g+xDsN7vk7/ws2IrJ+yrRRh0plz2RpWclNavAx 2KbWStV+W/aduaWNH/z758+evfbgwQNf+OynS5i5tLtxrFnKOEz02+urr719AefHB546iepRtZLx haj9o4sDawM6ujT0dlQ3CLVNHdXVfkkxHgY7A/Fvl4ikJTmEcaSMcRSgPFgGtmPd285nQKZXdbXb WqW25bZqydJppQaHze/CchJJPvELltq4KqhIq7dEBlQACeZMERoV3LAwoCfWa01Y6iioWtq1yamR Y0f3ou7x1vkL565e/+IvPfPIiePvnLl0+vXzrr790MFDtkDE0m3ZPXbwcSBbUf8DlEfwl7M1R12l FYoRKMiuEoVjFAZ0QU31kyHTexzzwNWxD4AYJRygU3o1Q6XerxJt+cXW/9Q/1bbjtkkzyLLlFjDX S7P5YaCJroqZg6/BGCroXw/jIFc3d7i4LjEvROCk06BbQMhBrIbdttPpVUZsdAIK+57FkgtMlyZl ykgo0K61aORhrtCLWSvVz7xzDRXaWr0G85hGzSlKkTbrwnrG0rGF3SGyMbSZcKHqGfj+2Onch6AC vE2xulZFXKLJ/0XmrMNuXIRtm1WUEwHQBTxHIJELG4kG2c63kMDFEwvV2xq9hvQU9ZHTWjeKAY/r 7YUb65baL3/5ubHpyd1Q/iHCjJ47egoOnq5vNR04b8XPvqVmVFFKGo5EA+02yuZri+latZ4Ei3RS wPbSZBTxeS2e3tWN1UvpZQqk45ND4UQ4EI202SSjzCc6aHYaiGCcSlxhJnGPooTEjdzGB7ANfemu R3yv0HnHLfEhznbHafyOjudeB3Cv49f8ep22qOugW4O0haVY+VTyBYJxMDVSz+dff+n0iz98G7+W h44e3Htgb9lhQeGEVJaA3at3WuXyG+9cAE84+ujR0aMHHRZ+RVsM5SMydUFIwcq4jyQp7Yqt81YU kmMejMoglJtRSR+2mhxmiNEn+J5h355k6rm0LbHcHsq3fn/bPuSeF+V222vBAgZlU6G6SDFTtGh8 /kh8Jh4cTsRfffvi8vI6rzp6eD/p36m3z1+6dHksGUhNj9cqhXyuANOZ/9XFktQBF4jYYYbOwXnp YRkcstwT+mQVp+XOHoxtl/tuuw0RUlRvpkdR8md9lbVgjIZibvu6NRDmEG8fma1xvPVLsit94Prj 1S0sf2W5Ep0eacxSeRLNYDjzttqk2xpe09IohFla51Hv4nAQO+QPWEDIwmnpG0bt2tX51at5VMXJ D6I+/xQCMn17udqIhsIhf5AOEhBToTTC9xTioUwtLCn4RJZfcmpWCGGp6I0Gl0nazKQQwr+E9i/C 7t1mA2XiHvIhHG40GHB7nOVeo9ysUx0lTbm4vEBX0bNf+rxgb7tY+YeIbregDjMr0Cmbvus0gUEy R5bWPm1gRARPJBidGGp1jLnsylx+Y62YHw4HU56AA7Ezq2M8Giey5Odzm8sbxVw15vLGknvQR3PU G9RWuLjSY+eEwATLRU1tMjKxX7G6/X4FvNzlcc9Qfqco693uj9tulw81Hh/4pJ8iK7/re8qdoDsJ B5FCzCvpQ+x1vT4frj30z3ksfmupffqFt178zqmVa5sPHjjwzMlHA9Fha6Nnq7bcELzalm6tlikg uXezVGgc3Xdg/OCRjrXMrjgUjskmV7XSc3txW7NKcAdL8Uk+Wg+NmStzwWERDKKOubSof/7MQrkJ 1G5hyVrZSQuC3LpMWz/2SZ45JLOGR9Cg7RTxwT7UCA9BnGhEXRTpF/oiHRFnZDSYHE4sLC/TOkSk OHrgwFAkUsqWT7/5rq3V3Tu9Jzy5l+Y3UJpYKun0uDY2NkByzOui1jYVFVXgMX/WsXGAmquF5O4P M502z2PrbGR4VYVC3livi+bm5u6rl4mVS9DfOhjzmNRhbF2trffRJdhtoI+sur1Gs8Z+msTb53Gh /I1Ojs/uBsMq4cSGDZTD0WBjAvPPR2cfHaQ07Yq4ZbXZgAxogGmxBHldJRTH7U3awSutSrqQa3Qb HB6ZxP7JST6xWqh0y3U6h50CjNvrLpRakOASlwxpDhIRGojquse76/S6HAEPPMQOXGWKFH4vOjU1 eDSQlbyOGvIhrRY0cqPZKLdrkBBjkWCpbbyTW/WNRT/11d9NjqR2Q/kHBiU9Y/T8lYc5hUyRU/1y tU9UeZnTGyB9Js3zBsIH9s4OuRzFzeyNawjEF5griUAYZAaFjVEyca99rVp8Z2l+dWPd122OD4Ud kTDCaY1mnfjtor+frhAUi0FIu51mrSa28S7PTkO5WbAydxR6X/H+X3e/hT7cMN161s8qlDOqumXD HGihjgl8CysArx+2Kb7okMMTuHbq7a//4w/PXrh+aHjymYcemJ6e4t7NQ9poNVCMF6eWGrdDb2kp TaOzze+YSHmtgb4nHEH0Um32VV1PriH8NPZFsg1iIN7Lqf6oQ7mOaYPgOIhM7x39ratkbgvkP9vT ZRYnDbOJRBSm7kaN3JLz2rP/0PT4CKYJqysbmxvZRCxGtxRIwvdfeiWbzQ1FoVa4UAIpFUtsTYh0 W9sOM8DqlHmw7VAEP/3R5uPuiYYZqLctfoNty5ZxsnmTqUAub2iyGPW/bz22bYxv3Zhb8X9bnrJ1 VLcd0WDqI0kgnG7eDVp9s9Ywqhj2iL69K0i+C01I6tXSdyMEBOJ+mxuRBR4RRD4V+hCfGIlFk4no I/fdd3x21m2xrCxurKzm8hV07y2JUBj99EK+0jFacF04eugMYhgNl1+10qqShEw2qXaIVXOfoW6Q /yPuhEAmEJmoI4oeDFsFEHOiAeNRwWWpUkYlGdycMJEuFpbL+el9Ux/7lV91+Hex8g8MUQMysU4a ROsAQhKz+ba1fovnQv7HLOk5GihRO/AQSh0+ag94Sn3jzLUr6CrYA8Irr4ohkWOvN7LPl6AcMnc9 ffHMtXahvj8h6qYQMQBAmWG4u3JRhSvGdQZEkOxUsv+7HvI9s3Ld+PLhv342kdzMsD5wdLeecK/j F0uXQWzTfTuk5Aw/ZoedWrNvIFeZtGzUXv3Gj6++ecPT8jz31ON7xqa8Tl+n2vTWms5aE+S73+z3 S11Xx1kt1C/cWMqlc5aikfLHE7OHLOUsFAdBxbu9ZougD4eYQUfySTbCapVWzAbAHMHQuewmGqzD 188UYJFPU7osOlzKUQ1imO5hGlwbCVNmhJIDUAGVv9OeKs9SWXKn0RSNchT8yNGRPiEASenXn8tl Evtmjpy839lrnjl/8d2rNyHGfe7Zp7CyeeHld1568e0hf3Tf/Q9Cr6MllA5SVFlu5bSD5HsrpTF3 K4NDU4SQuwMjt0AZOUIzCeeMgPlvDaOZlb//5Bnk/fqDbuXmW59rDp/+RNVGvTX/9fWUX+APIdo3 jQ6SkWFfJOSJeC3Y8yCDZW0WGz2j6wUShXOPYk3PHqAg44v43IBPUH58MAVLVUOEkizd+GgiNTs7 FvbNL6znc9W+KCo5Qm6qMB6wb6c0gyOtYu+gtiC9m06s3Ygiit9AeBd2EJahpHcEDVqKanQSQRK1 WtN5FMubHq/3WnqV8B0Jh+DCkdJRQo1EffiN0Nl/PZPOubuPPvvk4ccfExrlLsDyQeFma7LcGeRu TXGZISaQzg3E5p/eLHSv8Xrn2o2NjR2dnbZXq8vzK9euLRPG41CHvN5E0BsN+wOxSK5ZXV7buL6y vLC+4rZ3xyaSDuy0USmGNcwDHwV6yiU/UiQXKZDc5XHPLHiQ/nzQaZp/3+HT7/muP6usXHQMzKqE /CQhSQVTXMnD8ajX5SndXPj+P3z/+ZfeREfuqQfuO37oEPdSqVrHjYWSVrPTbDGUYOJ1wrnFacdf sZUtFa4tL9/Mpm3N0vBojNY6RyCE55/kaG3UCjWPSKd16urrK2/uzD7yUK4+TFdbt2KQmWIPLpIK SeZBmQcn/9JAswrlqvSNC4MgwjSJKsNmWotEh7GykelUjT1TU9PjY9TZNjdz59699tmnn2gxXO3W 8vp6JZednmKli0GdlmVTjYAcyi0cZZCY6+VGfbYJN25HMm6bHdtDtgbYZY5o6xVzRbwFsOgn3+Vr W1a+7X40VzwFqtyetphbk21HYsqwsb6z2vWt2I24vIFGuXLhzLWzFy595wcvvYAA28Wr62sb6+uZ dDoD+YTEPJ/JtLAHoT/Wg6itBZFDGWnkExzudr5w+s2Lb55+F/Xa4zMzh8YnhkIxsnJmKisi2Lpc F+I3gsMsXJLREwOkCUviuFJa5e4GScfjE8wFKgRtQNAaSemCQX+xXi4VDcAuiq40liNx7vQ5l7Ib LCpXV1e9I+Ev//5v+4dGS4XCbij/gBAnYqlmC49iKZj7cH1ra2LFII9SusbWXpM/taj+Oz3NjlVZ Nbt8YxOJI7OrxsZydmWzkPc123QPtR1eo+8MN+0H/aMjoVCpYlydW1pYSfewmEKhmQK7j0jlpWSN CRYuw2It12jYcIC/2+PeoXNnWfm/tFCuNuAMuhIU1CeuRhz2s63RXTw/992vv/TWy+ct2d6JxMwT ew9RUYIhgGcTwpP+huHGir5t7ZbbrkLfUu9hyrWHli1rL5crb64VLl9cNtqFTCYXcNqQj3Z4PFJr ot7Fy5G8NgOj9Hmy15WWP5W965TyI8rKhZWqH/xX0UQ0VWZAatTx+xbUh3YKhAr+zWaFigBlgY4N sc027QfIZTF5CRBIAsLC6Hc9LRqTnUgM0jpe94S9iYN77zs0USpVVlbT585fv2/vvqcfeogs8I1T 55dvrqS83mQq1YI6YYIq5hQztwHbIvsgO5ajYmdw1/mpG4X00ZtPUGehpEbviOQSwbeR9+94v+2A iV5ntvAV9eZmLDfXAc1n3zqmQSZvRfZK5IMdHu7X1Wur//RPr/3TD984e/p6ca6UXSqUliuZufz8 xZW5CytX3p5746Xz3VyrtFour1dc9a6rbQnYnfFQJBQdcq6VXvun11976cLitU1au0+O7h1BTA8c pWN1921ehxs6CmcDXO6moom3JOKMStxaDQhkBpIHso6mD/lDxGw9Xqm6tntui90D+6bd9cb95P5o cNEDpBzDe5W2sZTPVAxjs1wafujIM889BwKE+9RuKP+AUC4tEiotfK9YhMSYQeSTuaJmMtslYfh2 HVwg2rpAvupif9Wj7xMnxn3+4PLNxYvnb65li8xkLlhS+YFF4/5QzFNsGay3N1aWL169DomKyxcb HaHUCTeW5ZxrSZ0EKtTOQ/kHnOP2P/9LC+UqK+f/krsxwEoBQ34Ec3rz1be+/nffe+XVsx2j/eSh w49M74OPUidd73QoHbMLdkLF6/epHVUrDWtD6LoNykedRiLsnR6OU+u6sZZ+5fLZlfRmu96E+BWM hO1KikQon7rOqoZG53EaUfuoQ/lAiFAnwIMvZtp2Xftt0RLgTaad6AqobqnBekcEEXsHiBCkfWzU /X60bYG/87mNRCoWioZzm7lWseBxuaf3zB4/eGjuxtKrb5/fzOWffOQh6Fdn373MJMQFeGhq6G6h XMfPrVVHj5ncAIN66J1T7r3xWoddceTcnq+bl/v2peu2N7s9lOs/Dd79ztVCaddsD+XqCOVXDA1e gQgUZjcK77x16e1zV/KlaoIu2dGxvSNDk8k4zm1MAVRmee+NSvnstZvXFpcvXp87d+nqxUvXrt1c XEMzfj399qvnvv2jNzc2CtPJoSPDY34U2wBJvD65JB0R5pCrgxYXnSLWvlFvCLYqhquim8duqd5s 4BxSKhvImBEu+FOhUEHrTBxQO73NTMEekJZAQryQJZXBUIv2gW7zMm0BAddTv/qZmRMPt6t5f3x4 N5R/QJgTjFp83LQ+h7rBBpIQejs3+NICFvCHQEBYURE3x5G74+h3MQHgHZx09wbjQ4cOjk4PlS2V ueLKSmW9bimlIrGuo+v1upP+6P7QSKLrLy7Wrr2zfOPcYmUuG6524r6QLRDD+qIKVqA4snLPCOlc dTEo4q+6jZSLtxTrNIyvOo6wvLBBlKJLDSlm9V3d8orWvFXqM4u2ulVdhF5VEqjgf9Gv0N+lVqO5 1XKiokQorlgC4He0Qqz5qTotUv9STlroWdBvR61S0mi+3JTxu3wpwWjT6lTKP0K4FAEP6XR1ino4 zC0ch6VoiRwFyAilAxHJBibghMrW+eff/s5fvnjttflpd+rTh08cjE/bxSsxwB3jIgfC3LOJha6j 1rD1GjYPwn9QBTjxZsfTtXv63rA9MuMf+fjYwfZaN/1u9sbF5WautjeV8saCHSuJEhKjfbQDOXvI 2hwXxP8Ogi1up53GPvbOcuW1U5joJwqBSa03upiiegzkO/myrcfajh+gIjHwXTRkFDFGdOllsLaQ XcVuxSiSUUIIT4TaBnJdKlCLWIipciV9QUoYBDYTKRvJOPQpBp1lj0tCQ4pQJoRiST4uIiJ9a6vb rVr6Vbut7nX5IUxAPHdS3YM33Ycx0fT4Lcc+dsDr7p67fuXsjZsH98w8ceSBwkLl+e+83a22901O +hNjRinX6tb7DmQQkJGEFgTVR7paWDj5P4uEgqU5cHGjNIH9LVBGpdkqqCpRAJlRsovgO5Lw/MRI yIzW2qDSm8Sv6IIWhXG+W0lx8QayMfQdLOnFo4FTxuVafVea/nTZiHgRZ03QFGaIFUpOj6p3t1/n OYKUSVcn44hwnYgbqqdBBvekLyw9/503rdnOpycOnvCOPzJ036gjOepJpZyxuC/24P779o5M5zZq /Yp93D2UWapWVxv9zd7N0yvzry4uvrV4+q2rMZvvY+Mzj+/ZOxObBdXLlcsMRyoyxhaJvRCThRYu UctTd02PmY3voNuD3gqbpUava/SaVEg8AT9BAgMJ6C0hbxCKC4uw3+8eSfrCVvv5bNoLvdHrO780 Px4P2nrtn2SXjzx14kv/+k95ldUbrNXau6F8Bxnrh3mq6m4w8wx9q3IN+RX8XEpqXo93eGT0gT3j Pkt/M5O5dm1hbbEQFLdWNy0DTLWJkaHp0aTNZ1/P59dK+SsrmISk3dYmK7ANXpTLWS9VeVOiNHVR vkm8VrxXslS1LyVgKHq00FUls0RkxDxsM5XT8MC279t3n1oU1Hzc2sXLK7aTGnWio89SeWBuIcpm d9wWqqrffFuqj3eKsGfVQ6GNQNOK2E3/i+ohET4vSCR9EYrc7QlH+61GpViWXCYUow5x89zF0y+/ 8e//4pv0aEwmUsemJ6eTI26onFSH3a56oyYUXF6tqLjqrRVt3IRFTOxXi9Hyy6EQ5QqvYeusFnOL G2vYTUSGULBMkcPa8BqoNoWYyOY34ONgaRHgGqgzGlAhtubEoFq5lU4PksHBuN8OPKjF9z0TSuqr ZhZ5CyfY9qztn2rWcG6/noMLq9Z48/23p7GcteTBup1JLTvkxbKGIAe09/DBSCCU2ShQFm7VO8lQ dO/4yEvnzl64caNfK49PJsLjw/CsaXpgJZBxkFatvoeqPFoihCehPnbkHe/Eq29l3YNNw62eUNYo NVASvLU5ojpsSUtu7cHMfZH8RReC1VKh8wolYUD8o/1VVgrRjxQjD/VGQuaG+jegDWuxE/kwRVCR t2h36cp+8/TlTLpE+SoMptly8Q6BaABpLHVQ/Vy1ykI+Ozk6MzQ0FA/PDCdhnymYGx5hZywaGQmH pxLxOGyovoeWH34J0dDvClNIR2CJj+/iGqLOSyRvpCMNAgNLEMgtNzCpX0+2CIgmcu1pKay3q1Vk zsDN6dh3NGrG+mY202lR+XTKnpDUoDe3mS5Yuk//8rP7Pva47IfgK/p8u6H8w8TnHTxHbiBp/tN9 ZwqWIVUXCh0rs6WGBTD5+ejU1P49Tr/H7nNey61eyawtVHL4A8QjIcnzWp19oeRUMGqvWzZX8zdu rFy+uLAxlwk0PSFHwBn2uujcoE8B0lOn5XIgxcAsIR0n/jUhwzbIuXCf6ltrXRtOjrKKMGP5stjY 8CnAV0cLCQuklmKVQtKtMne+SJzNioC67RQ/T4UdcSFV/li6PKB7miU3lO4aue20dqoJR6hh2HKd gf0sHyFfPfIkySFJpbCG4eV0GKIQBHOrDKvH6fG7qBjbEAQRkQm+QAZrXbi8fk/H01osXnnx4o++ 8fqbP7hQX2gejU89e+D+vYlxp0UIAOT5ZEPqUkmTpgpQ0oop967KnGXzIH3UmKJh14XQHfRrrG9d E4lkxBUoblSWr6xvLmRCLcdEYpjbFIkMK1JpvLHowSLX4kZS2nAwniw70ovDWkQ8g5PAPeZEQEOF CQahbes3rP2GrUubgFNOlOxSTnrwJUxwSQ/ZH5GCq5xacnG2DWIYLxdFN/roNFxHNNUVxXPkB70h 0JJfPjoV+HT6D7XaOD+LqZ3uU1Xtwlv28eoHi+S50CxYJkVrTxJemvPRHgn5O+16NBWb2jcDhfnS jRvpanF0dGjcEzPWqkvXlhz1/kRiyE3Qr9VDAeqnVBNYFtq45sglarYtdhKVkLPbIKdgKPguhqUi 9ylKuYNuS+mcFa1waV2S7iV3j6OV7nXOqytYP9NJMnwFuvNaxKtIZsXJiBdy7Qyrr2mlUdqNxDpk bzHcskhhibhNit7qYahHzUDXNkSiJ+aywxQUZ1WEwyw21KqoMJKRkwnJPrNvw0n56o2ljSxqVa1C q7bezC0am2xTulw+w2iUapuIyLbse2LDno4DldOEJ+K2uiOe4EQ0lQjEJuOTcS8+YWN2e7iKRkeL K46SoQcHz74Fl1HpvO/h3tnvClDChkbVeYW+ABLI3pT+cLsVoBwQBsoj/YGA6cg3cW97feiC0BrR ajgsKcScmIFWS9zvv1FJv7KxNHbfvs//qz/0xOL0EUqsYTR3GSw7iNMf6qkaQhzkrSprYFrS+aVc xm0UMZmu7mBsz8Ejj5x4INjtlIslXGDS2UK/2fZ1bAGnO5oIp4biiaA/GPAY/c78ZvrK4uKVuYUr N28KltulWUDeStYJsUhkv9V2ez00uZCEiMWJynREO7fbc0sGYD70D1sQ7NbPg/xR/mqWrQZRfFBh U1n5Vr5o5nnyfqRBg3fdlmWqRWzwubcln9JgKVmytEWQ/phQps0WTiXhesETr1UMCOOSo6kTaXYa xGAjVzr3xvmvff373/vRa+srGW/P+eih/cemplORKEdGQ5xsQRCCFxE6ZcurFx+FdwtBWMhfeg2S dEwZZYsiFR/R7DW4YeijS8aDm0bpytLyXHo1n10nSHnDfu/IqNdlrxZLjWqd9I58qqlyP0kPtXWY ic5qNqoqg6vFUkViGSbiyNb43D59dAo6SJlvDZKeOuqP5k7i/aYddLdbex51afU/B1m/zuO3PeSI lW+HukCC6agCa5dOx1bP4w3Gh8f2TU4QgPL5MgB63OV/cO9so2388NTpK9eu7p1KJGb3EIcMQyi1 DB2ScEpgytJodfFs85CHymHoOoP+j3yA2gKZvzTPTT0NeTD+qzTRTAqMebhaxWvbfk6dFQopWk5u cFLqdTwTFrZAfoDf0MWJehySbPxsTmiAisAr/5DOacK4gKZK9gDWUjDs9LQrzW6DvsoO7j3Y/aBg VazWNrOlfL7C+YWDNG/HWHtLtRrpPgyocqOGnvhQPJLAdTAaQ84QZUoOIJPNs5Tiv8yrNrN5DoxP Infhoc6dVWlQ0JBNo+zTmZkspTy/WqPBti2CiU5Xo94CXvF63NV6rd5qJOPRcDBYLleZtyxFr1y/ VO61vvSV3zj88aeasNV1WZzwshvK3+9G2fnfyDSZZdIquHUjqrGu1w3kdRh35prNRcunHTJB1x+Y ODQxsXes2qlfXVm+tLRc7ra4cMgourpUwB0jvuihxPiQN+auO6uL1RsXV6vMkeW817BGXUGXM2Bz +jsdW7XZLdWblMclMooMbt/JztfWD9gtPvhSkiLJd+WDInrf2oZR9asqLxXAWWWKyHduFFN1RMUp tYmV7zqxuvU1ECfhjqBAq3bqfGmkWJ6mnenVKJi9NjpPd/X9IN9kjoDaA3tO1S5LMtXgfsKjthf0 Y2nosiHzWal6N3sLr9x88ZuvvPTtUzfOLtoqlvsT088eOH54dJbiAxJyaLuqBBSUGIDa1uohpQIJ j5tb1Z3I0+AONzoyCJyq2kpIKOfKKrkiDtJodrx991gwNe6KW7O9/FJ5/vpa12jam53xZMgaSXJK HZhrtGywEUbyTg2m8huVjU7b4mhZHCie0MuhEl3Jo9lVoxrgsHQk1KrR1rZHkmYq3HyAnhOZxD1T JbAKg4f8wGmY4ymjqlR39Nctm01ert+hxUJmI7ujQxx9D9J/4pak+cpiQu2RVEjVl1KgORXEBUhT WIXMU6XXzfPtXpiaTaOc94Q9M8cPhiP2Qjn39pWNjFGNI4lrcS/czFy/uBLquIcmDrg87ma/W4M7 AS2aTkXiGVsGcl2nS3Za4rPKcqD5XSpO6wziVnSW6cCXo+tk/qhqCnm05N3klwrnw3re/GJmkvPT SdkGnCC9pcpC6wZ90cr7SQlmsYUS1ISEHvoRHJ1ereZocgWb5U6njnk6qb5C6OEV0ldWaTer3ZbR a3XwTEZlfCgQHQ1HRyOxmbh/IuAY99bdvbVyfq1QxEXm6Ohk0BvuNy0eej+dPnZqjp4z4Al5PVRN fdCNQToJvEa9Va4WA35PyBeBA1tvlfw+xoT0Xjj/ok1s8bKFJpMjw6Khn0AOcYUqJsUG0EUOnDEK +nlPthcdyP7IwoDsoMToDwfo/K4VS9GQb7VS+MnG3LHHj3/iD//QHQqTFmnlL/Zvu6F859H6fV+h iQaKdzF46JsJzSawDgQVGHQluyAkpEqJNq2h8amTh/bFPb5ioTA/vzI3v76xlosSNryiMc/WPhzw T42kYpEARJbzS9fm19YvXr954cr1lZVVdBn9QU9sOMHdi3aG2+cFT5erKxCDYIVSPtv+MA9sW753 e+Jj+luqnYXeX+iIvC2bN1NGnRiZb39Lhcv8OFPBbpBA6VRT3kXwVRXsIOSAs6K/TCxRSqok0ZwC Nw9oRHZ1/Z23zr32yulvfPPFn7z6zqWr871md+/w6CP79x2b2hMPRohRuHfwOvTiybTkXhBAXAMp ZnlWHFRlUdF2YnIAot+qODCqp0afCGbZDlInAPqw3zc7OYyu+Xolf2lt+eryYiazOTUWDYyMOojm 7R6OmuDnOiSpLYqGzBXWZLa9yF+2WnZ4IiDOYOh0GNs+M/STt3JzeUsVyLZmzgdPTuU7vJUHm5sh +ZQBFD+4WuZbmfCa+pcaElMvC939plFjQQmEIwxss1SKhPwn7j/idwzNz80X88VD02PJcHB5NX1p YXE9vZKaosnW7gtL5QBTnJZRczt9Lmr47aY+GnNjNviv/sBBlj2YVjI+cm0AoFSd3Sw4SGwyVxp5 psbGBHARi3RZAfR56nzJHFSFA1KOIhVgn0Jq7oVLQILsxLVb7gxx7xKmgBT52QS4cI/itWLs5ohH aHkdP3bo4EMPHXvskeMf/9iJkUBkYz23upIltx8LRGv19ma+xDyBVMbyL7plVOmlaG8z+Bu4tt1J ravZrsfDQZfDWyyV/T57JBx02v2yv0S6ixUc3A1uKL3Hip+AdhttPmDi4vJB+hLwo+jlEGhRjlCg f2GvN2MjcWkgqtSAY6C6nVtYXGqXfu8PfnfixMMS+4VNoGxpWSp2s/IPvl128ozbOGNqoqkmPDGM kGwCdFuSWKlGCrzn8TRIpDxeZ3Jo+sTJ6akhQMw1o3Axs7LSrRU7DReO4S0U0drBrmvKnzgSHz0Q Hgm1PdXF+vr1zaVLawvnF5bPIlp6c9IbdVU7gIgCzFvsSMF0mRZYn/SbHeTuiERa3XvATVGuODKx tYGOSgmVo7wIPJpkeYWJaxr3wEZH/yDsFKXxLGQFRVwQSEEyO21ZIJ+iuTIkieo38GFNeXHQPyup M5QVQUGtTOxyuZct+xxR26ZRvbQy/8qVU99+66VvvvHm8+fn3lrKvFsKVj33xSc/vufI4xMHxwNJ d89Juk2S3Ca7Ji+F10U2i+kNsCPb1SYtdh3aMwi+kouS5Lns8GYYAWW9J2QT0nNXDziz72r3Kv0u txDwqlEGn7SjVDlCb4zdl1+r5DermXSxXTKS1PQ87pbP5/K7aPNW9AvlWKERc/ErkAqDypw1eKEH UeWbFE95vnQ2SUasvsuXqN3LGqClB+WteIr6gWRWxVd1wFvjqUZVf6i62fUPKpvWiIaZeevkWznc DeoZeqURzJwvAr8K4BybPkimoYAfuc1iMBjwRZLk9Jl0hrqLUJxd/X1PHEjtGaq361eX1t0t14Gx PZa69eKrN3Pr+UahNRIbDcWjZJXAAwhPkYWWqIaQprAj4qx1hUCm2i3cTu9WNclKFjFbsyd7G/Yx jKTa4snuQ9Z3uC0cr+I9AegLEAHwHBBJEwRRBD4jlkPMgkEFu6WGmKMiP3lJZ9BTobe37qxXLR5n wN712jruXsvVRbmgRy7tw5tNG3r22l0Ed1A4UlWFNlVKg37OoL+eL11490a5aEyG4uOBmLPnbFfa oWCA/bSwxAjF1C/hShHBa+ibk6bZ4BS2Oo1YIMD5ZXI5LDz9AZwl+JwOb8tWCd5hs1Eje1FaFNyN EIzazFBE86Xs6RPWIz0A1Am8HgB+W6FZxktSNHW5JLXajc3169mN+VoxOpN8+tc/HxweJXdRKKtK KgaV3J3Eqt3nvu8IyHZfQxODBEzddEwY0cNigWYmcJ+RTYO00MUhMYBftRoualo2V69Yvv7SD95+ 5dRbp85nl3NDvvAv3X//7Mio2FJ1+16vp+lpZ8r5ctUodmrpcvEm/Wh4y/cb8JdSw7F9+6f2HZwe p5F4OBFKJX1Bb7dW0ruCLZaJTo5Vi/X23M3MFpnUg/PTMKsJtpr03G0sM831BjY1n6/vUHlI6JAM SCesZrOHma1TGmMsFCNNiqzcM+vL6fJG6SevnYOci3t4uVCrG1hYWzHumIok94/MxB2cnCeIa5kD T1vuIgl7vmCwhVIUCC8AkzAexJIJwBHagTRIkwXRISN4uBAGpHkdcB5oHpCEZZW/EQiEldavENS5 HwgDLdRIhV0jBnG2Vs7I/zh7/ezqnD1oO/no0c/8+jNDRw5Sy/IjbySnqXlBejjkakufv0LOFTNC BkYhbWrJ00+U8ZbcUscwDeDKoqAXR0X6lJdZXNp74rbRN4dY3bTyB5X4q4HtEjbNrFwnDjpJHfDQ 9eCb11B+hGmv3kQQdonxUpqWJiDs36uFcg8mCF1pau+IYARPLBqcWMBVaLz+w1Ov/uhtGtmPTI4D H//Z8z+YPDRy4vEjJz9xJDURp/aK1AsAcEVCsXJS2SonmHC2Ath0q6w+fHkWxyEtdeqYdMasTl4V O9TvZb+mrbr1iIcp6+rhFAkHtiRqWbXg8NARbzVQGgx31nKrN9dWFyg/leqiQmzuv8DKiZK+ABql rpHxBJxV+H3cU8FgEAqZFJac7sXVzXzOuPb29ZdfOOOq2T+z/9hsfMzRdZeylUQyTntoyyCJAOTu BMn2Qz74jrJ/6FlW1zdqncrs6IjT6pxfXLN7OqNDiaAdQXyRKW+0W/kNjqxJuqZZovRxV2nZsvdw bIduSyxGArfUaNHon4iGoOteXV/EpnUymUQ81dtoff3UqYXN/NCB4V/93S889Hu/T5dqrdHAMoFh USMrM+/2Dbg5aXb/888aga3c3NxRm6QQs7n51lsLg0R6RIEHZPPIjGBCNZvWRvOHX/vbV1585dL5 q0CP+1Ijh1LDU9FYwBtsNTFp9VK5waWXLjG4d4uZzaXNjeVcpo5oN1kHNKiwPxrHhS6KMfTkI+P7 Ds1ExyYll2jJxEZAkzRKqn/ChZJ1RIIPOzTR2LTZ6CoFt1PSpiK0KfZXQhfWzugqhxyEEc1otzWk noSeqqC6KtAIyQo6BQr9KkPViAd3onIv7NesnXzxJn2t8+BDG9nNQgXliVq7sFmhBQIuit/uGQpH x+PJoXAE/MWTiMvmEXZCuwV4zXLoAZb1OBv9NgUoo93crLMQFDYKeOOUS42axYMNiIhghNHBQKHS 5U14gvwT/y2WBzL5Fq10wJ12aZcWMLfekJMmEjtwzfaIIUCr7fZ5GFvcdU6v3Xx9+WrL03nwoQO/ +sVnZj9xstsv2ciTyLZEP7EtSbGIdwua1UTMWpSsqYjYeujTs3d3uzo9CZQqJikepIRyFcZUOFcF PzGMVIVqLbhKmUNPED1bVJO3JmoLPKCQBd1JoNSY7Ha/PEX9T0AtAYxFSZMUUNX3AK/gfAuwJBxV uVQIX3PULin9qqJB3yLBlAXS7fKBP9O8z2FBLoSb1GkbjsaKhzYZ91C1ZH/te6df+qfX3MXu5w7d R7341OWbq/3KkYf2PfbUg+HZpDfpddBMIWxHmVkcpFgOs5SCoDcb9KYLCMZJOMEoHOAgDeQUABi4 6jCtVY1b6DmcpgP5Ihoe5elsgdhOov0Ny8MGk6nSXLy+iDkyr+Uyo/iKxH98NBZJxSBIehJDXTKh 0+++derdy5eX1lazbOCwPKaKKCsk4VIKOFY81zhOEvt4OFBBeqbfj4cCMm3RtHI60/k8KX8z1/T3 PUGLb8QfvX9yhlKAwVqh5LUEwEQCq95i2aC+Wmu3/EFfrWVsZvLIAqcSMbbE2c28PxCh3rORT5cq teF4wm1zFIpFQJKUNbRRLCOwlALACjBZ6Troi1ZXrze/mVnJ5UcT8fsOzXStnZfOvVNu1E+OTARD Pl/M/5/eeOXSevrXvvwrv/c//2k/Erd5/dJcoorAvFYtz7uh/J8VtO/+4h2HcnWvsuOlcoTwSh+R NKu7fPbUmy/85Ozb5+dvLHeN9nQqsX9icjI0jJkcPDn6WFRwJBoTOzub5fx6pbhUzG1USpVWvSGV HpREevED0YP7pj/28NE9MxMev49qFXc4CF0gElIx1sRKFYlX/udzB0EcuYllckiVU6feqpdQFclY cRQrWbPCOeiGygMVwiL3nqTKMHthq7Ua7Uadcm+9nC+l17KLq+l8oZxNl5ACqpA/V+tUh2iT8Ngc bqtzNjWSCoRHwrGoO0QEh4bIYLSbvXSrGUf8mUSbeNRqqc0EgaKNJdf8xvrl1dXFfMboNBGyIL7D TKMoJptvtve0siBy2+NmwWPAcXzPdMobivrI770EUng0KB9x/nTjQBCG5UBm5PS6BWytt1jwcKog ky93jOvG+qm1m2vNXHI0fuDAxDOffTQ2FB6eHHWGgmya2V1xxhJtoTcqnVy+WJxJbAVeYouD1qye DRqjVcRCebqy/pFWIqmryBvIW3DF2M+QRyrtNBlVHaSlEUdEP3QLqoL+1Z3bR0hE5/myFuu4r6JS zxUMqojPqqwM3tRySzBvNIoKvHGrZUI9n4pev4/IPsfbMCBygJOwWMG4bFOUtDXXhCJljzsdiUam dep7p86/cq62UPy9p58kOz29unA5t15xtILj4QcfOfjY48cgyFbK1WrVYHEgBQ6Fg4lkzBEM1UsF B/gv5uYqy5YhE9FwOBkyMERvwGNR91bzC4C7WCnBC/GTMHv8uYXNt197981TlzPreWfHguYUOATi tDQ5ofdIDTQU8j9y7NDs7CT9Zy+9dPrS5cWIw9tpQTi1Prx31ijj09au9zqkvcz8Sr2eLZeHEmEy jXSxyPIYCvjKYN71Jhk6lU1IYBGL96HxmclAsmv0vXZPD4YUxhHNtnClZLkVtrpmNFWbTTAdICDe gItJubLdM2AT+kggAv5SLVc1GvFwjFUqVyqwbRmxRzgczj3op6wF/ikNYTQrAS2tFwpGpz0cjtJt mzdKc+vLvpD0B5FQLVfyL8/fiE0N/5v/w59OfuqTIOS7ofwjCNv3eEu1Dx4kWGpPPejJvv0F5JsS NSVd0+2DLPlsVL0u1ut+p5xfvHzp/FunLp49d+3mfCGbf8I3PhKM4gAbCgRhXnEvUCphViPqRzJd bdaLNaNQqeQq5WyJfNcoW/KAiyz7Pr83GgmkhmKjw8loPDI8muwR5CCpoycUCbrRShZeibVpVIgJ 4mRCeshvVA6oAopSyJOQr5puBBeXMOCo4n0FIN8C3SjmRfqnUq6hK7S2soG2W6ZYMaoNEiw2DGAh CNH1AZYskhIHne6wz5cMBZNwZv0BOFjcGiSosDaljOAE6Jfi7ZDDRUGyUq+STyN8BDXnRiF9aXPt RmaDFlAbt0MwEB9KTM7M7D8I2WfcGQaEAbcpbtxcWltYXltaWV9aL2zkba3+sD+0f3jkwMhY2B8k n5aSqc1tzcu6JMdn7bm8mFnaWqhKC88QIoEK0d32aiU9t76yls/WOzXLqHvfkalnH3/40LF9tpC7 BesHt8dYgJEWPUUQDEg4KOuS4ikt077FZzaybImrqIUPOEiisUR5idSSIMt/+qShEimooxEuJMiL DwZ/gWwq4VvFbI2sq+HvE3oHEIK8nSZHwIjA6W0gpaV6uHR/AO8jTrRcYUZbkB0mWwc5A3Jko+lh I9UU8w0Uo8TgplcLhDwuajXd1gbbLLstHA51y423v/Hq6985E6l7PnHkZMAbXc9krxQ2MrVi01pD wAwGbV2Z45AOMEeApSfHU9N7hk8+er8n6rOKJDdxnL7lFk/miKA/clKUrRWRQ2BEYRpxHTwOen19 Nl912Xj5n8i0b1rzHZ8rGHZHAMiga8EAoS5RbdRLDaPloCnaC8kXVvnCwqbH6fm1kx8L2Hzs1Y7s nSzlK5w8LcSAawApbObm0hvj8XipUb++vO51OsaGkplSuVyoxuKhidH4ZrHYqDTvm9oT8gU2Noss fG6SAXYV0uYnTa10ANG80wM0ERFx2Sa6veQ3pFUO6aTtlvDeDLjjCAO0+iWGwu8N0vKWLW/WWi0q Xqyt0san+5nJTlgBKKLabNlqGe/OoN9XblYXs+vtfvPg7ISv0z915cap/Hon5vml5774+T/8Q3tI rp3d6Wd2CE4oM0ElXrtZ+UcU3XcWylW+Kw3IZvTvV/K5SChkbpjxwLl5/gff/+H5d86W31rq1FF0 cc+MjRwcH4/4gopVZkMYFy6HhBJ2xWwpiSgoPHTbC7k5Nm6rmRyz3wHXA8Eo5JhdUn9HSh8CiZ/W pFgkGqOoQ7LvDBHW3U5/wOeHV+VFDAiamywtaAeRr1UrtVKpXGKtqOBqRVrWXrh0nWgjWAMM8AZb aYg5AIFU+Gixls4Fl9WJ3XjUFwgCkztcY54hOFr4Kfm4HaS2L/t+wB0evKalNAlZoqQwKFBNLwBJ C5CC4NCpp438fGbjRnp9vVp0BF2zh6cfe/yRBx/7WHRs3BKM2gIhdOq6doELECmwlqt91BDL1Rxy lFdvfvuHL6DQDeIZdQUArGaSqWE2w5G4syg3AxAPyuYC8QNK2JzStwNNWfJH5Zpt55xquRry0JlL pXTTRUXZ5g3TuBvds3/80LG9I7Pj3OqhRMTp8RL42FcJnVAIFSxDIhilJJUknRbXNgXeMlJCQBMa mlbIkwfJOB0u6rZUQZzAzOlLjNdAsSo+sCkhvCula/4i8seK9qmybEkXVA1E4zCSrcuyIFFDFo92 q+VG90AAIZH7EHieUN6r8/6QseF92JBr43hdHiji5UbJg6xbs+bxOfJ2RzFXosYwkhqyzWXf/u65 b/3NT8YDI4cmZieGhwx7D4uVRb4ymyqkyUewNELEzlcr1NM9AdfJ4/vCieDUzMjUgbFh2C9hTxMq e73JkRDF2DZJYxAaBMB7MGMFZOqxmaOx/to7q3/95z/MXM1+bHjPY/cdLxs9IZCIpLitXENcp0pF EeeI5bX0jUzGqDQYlpFE8jNHjgesPkJqyajkShXwtXgwxGQLh4OYeZXKVZIbPvfK4hIMqr17JhhP LO25BYIxH7sKWl6TkRiSiWtrOa/T4wsGGDyeL/0Q6CtRWkANFxvHYsMWYfMA4ifbJcqqjGSrX6V+ E/TSJ+GCJAyMBJOGGyRfypTr9T2RFLNMW+opRmKHoj17ORr8Vkv5aCIaDwWrjepKMUNhaGZ8xN3p /dkPXt70dZ/9lU8+90d/7N4zzXWB37Ibyj+iuH3rbbXJz1bNc+sPKt2+laTr33MLIoytfjKLkWqN lV9QWZF26jqV+RbuE2ID3a6n5+de+vo/Xr5w6eqNhV6tlfAG98STe1NDs7FU22ixFWVSsd9HjlGI ffQYYDRP7adaLdUhM9EI2s5Xy8VKtdGkPRhMFIBGujul0V84AVIIa1RwGQWSIClXBo4C6UqQqAME 61Aijy0gFzsWgeykyRB0nBgMEqIw2VF/BPeqqBfIUI5Kkj3Vs9OUxmVZU8hDRNufOqTC6pnVsiSx awVupSQpIUbACHpXyvXqglG8UcrcwCi+WfOngkMTww997KGZI4ePPvIxf3y00bbQXkH5iXTW18xT Ee1YnOyXRcwF1LXZLW+sG/ns8sXzV99+Z+HqzfXldbLLRCgwFU08OnHEz66GXXXfRj8GRTT299K3 wW+EZ0QwF7UQVitpGrT1M3F3Ore5sL66lEmXW4bTb0skQtGo776j+0PJyMjkyPBYyo0eacAnXKBu k32P6sZXVU3BdCTNJgaDZatsXQZPhl4BVgJheXwCbWtHU+GxSY2WIQN8V72rQigHiGHIhMPPCsF1 0U0CoN2qgVBz9Go1KCXqaaT3UOh4lbj7tnRnpJ0NCYcnmTrH0+A/Xlegb1j6mWp6NVMs1+knHhn2 O6PxFm6TkYgt5LS2C7nKhsfn5cLllzdf/Kez59+8Hu2FPnv/yaDDC5IW8bvZfxU2DEADAGWaaLC8 ubmxtkQ9pFVd2czAsQ7HfNOTyUMHJvcdmhzdM4KilTUhapSCRAlsBqHPgC0DgMIxc1TJ8FA/3/3b //ydHz9/xtt1PDS+90B8T7lkRCIR6hkXFxbmNtfRDx0NBEeHYwRNOet2N1euo3I5HE6ikJYv5Uo1 AxofyDVTnrQXACu9mePmGIrFltc3q+Xa7MxEwO83qgbXCbITE5UtJmIajNqV+SUC+nAiQWEcJUUG uFkFqulK/kGqQTBm+yAC1FhYtAQpgpfFZe90WBpZioEX2W74EN10WivVcrli0FckfFwljqjwzT4w i8vnwt83a5RDYZgsboAhugQ2S5vM9nKrdXpzfc8DB37nv/83Y8dO1GpVmsf5IPoIuTfd6uYEkJVb aDcr/9lG939OKFcx3Kzhm8q6qCrXgR3bFNq5h2n+8tp89bkrb/z4lYtnzi9eXyhmS86WJWh1Hx4b I+8YkdKoX+ezQtXqW6JeLys/GZmAraq3T0SIep18Cesr4j8huknphu8GPHfWD/FYV92YAkiKZ44U i8idyGJE6kplfAO9EY52JJIgeyUw0GxK7A6CubrhYEkTn1NarkVDSqm1mjwCkHU17diNquZs0GpV HMNKXJwfuDmg83A8KMYh9tFrb6xvzqXTK0bRGrbHRqKTe8cffPTEyU8+7pucoZLFvVdmgYKL4A3q /kVns+gPBDt9Bzt84EvyJZ+bnUUb7ShcGnvrq6Wb19Clvnju4uXLNzPL+RFPahS/p6mxyeER1q9G ky0F2aHEQDAOwaul50YkwFBFYtzKQ36wonpXKJXc17lKgVR0vZyn8UR0N+Lh4REqtnHCiD/KKkYl FV6zIwj/hk0OX0C8XhGmVb1/7I0IWHh4t9s1EBqDSFZvc/83a6jjlSuNGmpLMPokz+aKSDpPeZkv uwN8Ftq0sKXbXRT1sJVhDSVIUQvhHxaU+Tp0GXINxZhGAWQCjPNg1VJERSBqTYXnGrBI91nbLp26 euH09UtXF+li97ndiZiHLrb7jhxx+31DE7HpfcPBBKXkAIpV9la/fDX37/9f38jMlz6x9+je5Kiq rrY4BQt98kpmRJlTonEic6zSqd1cX8l1DQj7+VoZGd5IPLBnenh6NBWYHUG8n/1RLIZbg6BK0hgE nYNsw6itLuTbuU5uPvPCi+cKm6UnJw8dHd5XrzYiKP37/Zv5QqXRcGGwwwy3tGJeHyAeNZKS0fT6 A8lAHHDD5ROpdxSKWOX4K9tBYPHLdLEmIvvHx/PFUiZTSA0nktEo6mmsPfB22I+WCiW2tjCaFtbS 8UBoIp4Eh6JPVOK0OO4KX1SlOWiWegWnojTVYStmd3tJ9lERQhZJzKu4nmyqPEGG0NVRQgAeV4DZ pLQSpTObK0thCM850iNRYbJba70WmQEEzdcvn3/jxnVa3I4/dt8Xfve3Zp/5VBl8jOvn6LMqePzJ 3VD+sw3dd75bjXZP2X9RthuA5bqwvC3vvu01W2VnbleyZMi40kxEpIMBzNuw3HcbFYNMjioPGHOJ 9BB7V5u1ns2m526ce/3Nd8+e31hZc9S7YCvAjEmvfzwanQQyYWMs6HOAm5yErN5oEDRBZgirFOVI nVRgV91Ean8gHwomgJ5Jtwv03SSykmiIe4bqdlbQrerjkRRShWaZzD0DGrHMaSVqRIoJDCjcDeax UKelaCfsF3JAARDIHyVZ1LpG6veq57TN/0hluk1pNenUSrVKtlQE7qd+u+BquyOhifGxA4cOHTx+ fHjfAcK56u/RH0q7Kr4c4uBFnC0VCxGIvSRE1Dvl1qnxKeR3GIDkN9LRZJzQqSq2ttUbV8+efufG latzP/hRI29E3NGj4zOz0XFP34f/KjB5tVrxsotH8lsY47J+UTqjYrZYySViodFElGYsKnsgKMID s1qura2VjXqlLq5e4gjNOsRY0kTgshDKKaxFIoFoOAC5CG0N8XJX8mcslFwJ3hlIjAGn+XtjZQN/ MsimbPONUq1ZQ9BU2l4CQZ/QTwBVaTYRSUopY0K6HI0naI2lPRag3+5xenHESYSjyVBiJOHwOTwh XDVc4E49mJky1Fz0uugJ0v0qHBMhwsu17FvT7y7/+Z997923F/xdd9ThA/Go95ubtSJJeMDnCkSD aL8eOL5/aGbYORYcGhlx+sKv/M03X/jma+5c75HxvcPx0XKju5rJUxZMRkjQveK+2kUfFPDDzjq0 tLwWS5K+O1YLmfnsRhoAG8YPAo0xG+tQIhpOxkIRclJOhOqo3U7AJUCeuzy/uV4MOr2VMj0W7k8f PBzu9oeikZbduVapIqnC7gHU4ubG+ojfB7ObIOuTpc45MzLucbhX0rkwz8Eswo5zAIWaHgsqxK+F 5Y3h4dhQPAYDrJQvs76iW8qNBsrvi3njifDCEkWWNKYkYFI0gZLjd4mplKiphyBNQLsGim3CZO9R 1gbGYQvJe7hprWafWXPwVqLURRLQ9kIKt7jAWFzcO9RrrT47KwrkHmGTi36AkJf4yYqDKClMt5Nv VUeGoqAoPzl75tzKovfA+HN/8LtP/PpzxHumSSAQwLyoUS66AkmZ/4r6Wu3VNX1B54K7j5/NCPzU oZzLIMQMan6CHdvo6hUbzz49wW6RxGqx5ks8rFj5DWAFykuqRQ4mRjbT2lidO3/pjVOn33nnQiVd oqI4EY+NhkNBUjd/Ap91khHxx4GgwvYNA2+jFvB5FJNclcpk06/qmKRoJDkKWVEcOGkjUsIVNswP 9XKkHip8KQKdvckeQFOCJc8T/VVVviP8yAqgMAExc1CiE8KQsTg1y0IhtmAFwgKptxuAnvlSYT0L eytXqldhpMVi6KIExh45fOTRR+574hO22BgrJCRnyGvcErIyKASEfQWZM4rcwhQXDhxLYrvVgIXi QqhbVZ6F8s2mxI1+TafdMCrcc1aneAZVNzO5r/3ln3/zu+9eXhsLpB4Ymp0IDAW9Afb8GKpJM0BP yqE0ptsFzeyUa3U6NYaGo2PDCUg2RqUCiE90AIHlXIWWI7tsCwndWj5fMAyas5YaBeASdjjcpzB7 SNeECcpJoIKmBo47XJY5YHLJ0WxBcGNRzxGVW0GtAcr0qQodXlxHWfRqvU6NExGZhj7iIeI/iWoj FpWATC6rL0gp0TM5kQzFQ6OTQ1P7xlKjSUK8TaSDe/4AeSVNh44+dQlWQbX4skF4+e9f+rM/+157 s/3Fk48cHZ+u1WrpUqEKzcgow0q6ns0tN0vOhDc8FErOJI/dd+jQvj3T4fB3/+rlN3545mBoZO/Y nnS1nq8YtLRMjo7EQ+E2mFe9LTsFlN3wq+00aVeGFG4QPqmqWFqrpdxSJrvWyDFLkBaRqiEn1YSY iipmBwPkmfExn9VtbVlHCK4uH602MeL1jc0Hj+9FEG0unXNGgyAtxXI5XylPjSYXV9aS4gjlWMrl UxxpLOlxe6vpoitE902/WjZ4Wx/99lghE2ot0sJDAYkWOkmuuQxyt/Xa9s7wWOL6/PKFq/PTifhI LBL2BdmPeW0uo0J/GLVxt8PjEvEU4rfdggoz3h3ciPh8UrdCQ7FakJJXKAJdhx1KEFmhVrsiaRMZ ArdzUBgKfJ6SkrdTbSJF5wL4Q5SLG+ztmtb2cCqynF07c+lysVt/5Dc++/TvfdU5RkMQDdJQfnvW OqwbpCAju6H8ZxOy/3d7F8V4kXYx1R2o033VIGBpFTKX3jp15cyZJdr/FzFUyLZrjb3e+HAoMj2c nIynxKOEBhgE+LoWr9cHiMwX7ydBRNT0ZBdvaZPJqkBt9gyZJ0oGqAK/hEaVbav/E5KEX6t+r+hl iooh/2DGq5iuaHYaX5esv+ez1qu12mq1XJWcv1dsN9PVSqZuVIh11IPcDrbwQ6ND0zN7jhw5PD6z Z9+TH7/rUN95fB/uemgWh5yf2ctvya1lTr/wg5e+8Y2r5y4lrO4nJvYcSk2AYqFq6Lb7aJOVmoKS U4c4CV+86+wQpsmqR4aT1Xp9bnkdlGP/zJTeJEDEJMOF+M+1AR4BHsdlV1xDYYi06+U2queQN4SJ R7gSEEJxIbQosdQmrLaA36uEbrgkCkJW66iyKdBOdbIDAhWnCgyZgliP4hJ1RUAm1g9QKRZFGk8M ZIGbNUHS7H1PwJ0aik6MDY0PD8NyswwHR0cjoQjq2DCfQB96laXMmbdu/vjFd/qF/mxs7Nj4DMsD 4R7KK7xvxPr4VGwrc5UiSkGbtXLT2oEQHU9FAiK94liYXy5vFCFRV0rVeCQQG06t5MqjImqS7NYQ WLGxCwFVAn2S9QzgTsVROFdsaajiGIXSer54YGSIludrq2uoCmdrVZRG2FE8ODt9aGKSMkWt1MD3 np0B+5B8tjQ2NsSyyAJAPz4KVlTgvfBZETgC5XN7qpX6wuoGy/hEaohaSb1TAe2jm8bnQw2xtbyZ 3ZsaCfgCbOcaZUrSslVkCaEyQt0XzkzbRbOlGz+2TKHE6A9FolwURtYXQCTLntksbKZLvrAnFY9J YbfXK6AJSZGTVMLtrhbL2WKZuo/H7vAPBelB9noDTAujVAXfDnkB02TywdzCkRZoqNLvwH4Bj6mW iqlogHsPA3f2jfOl3Pcvv9u0du87fuRX/8//J38QqfIg2xu55SmTcsh33Jxq8u9m5R8uBvzLedY9 QjnkLrbfEiW4/3KbmSsXL1+6bOTyC6ev1apIDdaRNY0G/MlQOIneIh71Pj+sM/b5Cs+Rlm6lwESy jziniaNK4m0+lOCF+oMZmHVM5/k11ZqoYrwZ4hXzTaiRVP3aQKXsbCHkkpAKbltCxr/dzNVreVqe LShE4qAUDoaDqakRd5AdxBC0wtHpifDYhC0cg25okZ7Duzx+VqGcQ7Q22oWzbz7/jW++8+o7tY3q 4ZGJx6cP2izsuFn2lI0DrsdIR7UbsruwtTe4yV328dEUoRTberYIKNeFfX7uUu55+sz9Xpx58XZF tY61ifRfhlU7cCDopYxM+Lesl7qnSiFxem8jcjGyGKpOVAncqiFfsRIHWisD/WBpl+31vSFIitJL jPOkktBCqwax8cZaMS84T7NOZK/Jb9ioQNNv+ydjwaATqgYUauIpsaGQNYpr1VDXNxUZ2Z+Y9PZc jSr+ZKJ3yNpAdw1ttrL9gaLvsBYalYxRoqtlOZuFHsoVzGVyzUojRLdLszOBiN9wErlYZ9fhR3bQ 5g6ILJCbCmKuVpHMV8wspQhB5GNFKgEeV6rLmdxoOBinRGmUQZmyNWMxmy03Gif3zh6dmGJmGnT/ StHRTlIciYTBQzKbWeZYJES+LMKHPpcb7goDA3rF0JXKNRZHt0uqLw4fyKSVe4JxXc1mF9cyh6cn JpMjLaguTVY64EBhFwlRnO1Kp50zynAMCJeUGjjSoI+2KUutXCepJp9nb5rPVoDs4HsJSaDfL9O6 1mpTJSKUA2Ky57BCoyWIh3yKrORin0E3FMHd0etS2+RCxFJRi9eVrlXyzXrQyx3ATGvGA77VtbUs 8l9e61KxMJ/NHLpv9k/+hz/t3HdMlgmKH+ohtRPZwdztjtgFWP7lROkPdSTbeOhiIjNgxXArE5jt gHCwuRzufrvZR4HCaluZXzh/5ty5N19fuDpPBgSG7aWRoWtLBmmWIV3y+NlwksxQHoQD7HJGdb+K KKYIZ0puaMUWlIyAX9P9TtQQQ0KpUEraLU3MXXgDVE1rBG5CBo0YNNcYNd6HTJJ6qwQRQrlCWFxT qXgCgGI4Got6AoFwPDa9Z4b2oOE9MyIzJl0k0rnOu4O1UpfzQ0P/KEO56qGRrevG2vrzf/c3L3/r O62N8t5g/Ok9BwN2cjfRvUO2C2SHFQ+5FyLWOqS3RjsSD7p97kK9VgRI6ffo2OawMVnHZQfyJfLl ojuKdYAyVBDRK+jDiDOJmriATnq3IrwmvTYKZV/GHBidQ6J3RoZVDbAsBBa6YCQ08ALwXLJy8Tbq Src6/geyFIieKjmgB9CAQMnQwXriO5oeUJXK9UYeFhPreb1RLsNPgcNHeRW1QSmEAE4H7J77x6Zn RydDrkC9VMNOHmYRazfcHWAmvxRVHVx0pgqTA545CxS5tVDPbX0KG7QvQPxfXNjgqh06PBHz+lsN or1jLJIgw9WMncVcRjVQQZ60qxlHpaFTpZWtb5nb3ARkSAbxtpQOK0CPtUJ+PpudSSYSwSCLYthJ 9PYw8QpFY3RsBFb26vomuUUqGRXujjRU2ZZXNxgE1oOAk4NEH1+W0tWNXGw0jnaOtMp3O5eWl5bW c0f3TR2e2MNey06BFSlLlkS81uQZUCEtBm06ra58HttKXEdk+jugG0BGRPGKawWRkasAIiQc3G4v gllFrW3BOs/tpEgtms8IVbZbZEZcDhgv+KhCQINCw4YMQ85ELMxr2evQxEcSxSnTrobuZjjivTqP Buj81WrWkQwcOH7oqS99Cd9Ojkrn47uh/EOFx5+nJ90jlHO3EGs6dfriW95AWLX1KCSBkFKuZG5c Wbt+c2NpObeyWt7IdYrGxXPzSpJIWXBB76AuQySnqAOQpzFcScRVW6EU/YRIywwWOrOKspJ0K0hX +rPVjULIFh6k0GCkpmr3OCBshCOBeCwMJ53WN6+Ifjpto2O0rB45fNiVGLES8RTOKziC9DfKJ7A4 ieWPyMJKOgpS/JGGck6nWCjD1KEv0d21vPXXf/nNv/z7i69eOjE5c3B0ct/QJLwTIW/WWtyBHq8r 6OzkC0UqnNDzOUFAoUKNXK0xOZyi4NuFF9nEhA/fOEqMPSJWwQBUkAYpSo2qGURLttBXIv2WWlVd EkJpgJQOFAqYeiVVvZ+qhqEgLb7Tes6oY+fN+NKVQkGWCBP2I/Ak48+YKYaMlDq4AmALSr9Ml4ah yqgBlTJ1uWCUS+0aa35L/Kg7Hrsz5glNp8ZLOcPWsPJPPoIEkemUiAeLiAjTH9OzYTlJfXUkGqWz TPqPlGkwxyxIEC5xVePGAmI6eFy17hsfx3cB++OpeAqcrQ27xGpBGYqIBkJCWkDKQURnxac5gVQX u+FMpexzOSJ+H16aBGIKmOliCecF4Zg2usNQsxIx4nVV+iRhibgNow6tMCK9DjLdWGbWN3PME9Ss Ih4Sc5YYK+vW6kaernovYoWSZ1vmNwAdy3snRrAWQRcY0AaqJeRFdl6gfdRsoKiMJFK5bBHQjAOr G9Dsaav0SUWezJpLBtoD1M89AoZImG61h+NhQnkPWgmMfaGBSnZTpmYOxoJdCu1i6EB4AX9sYF9c kcnxYbHJRqqXNc1pk5baVttp7dHVeury5efPXS4428c+fvyrf/JHQx97nNlFEXhr/mt4cDcr/3kK 1+93rNsAFi2mp7uKiKfKMcfkovBTo4WJDbewZChYEgOkECoquUxmdaWQ2VxdXGqUS6VMrpDN5rN5 qnSlirDfxKBKQbQ6E9cZul4VpNhixn4Nu0ic77lI7ukSD3Bf0XIcCodxKcRBDSqeLxCIY54Vj/to 5wyHvQGwTtFGVwepwpV0k8DYqhNSRD92QGIXKFvrVQnHQgCK9z5+VgBLpdaguREpG2DbVDwOCfzl v/+7b//V3105czlh8z0wNPHUnoNwybDoqtbbXukeou4ona/SQ4tUgE04ZJVanfohnadsQ7jD2bNT kGAkYQuio0i8w2tHmQxAQZNqMUskMU4GVBFRGGuAMdAMIF3K0RLaheujtW70o8dyQcbKqlBrQBmy CePTKpmyT1mCCPcUogRtjmTBouIjViSq+KwAMWEWCZmfz/LCtoTw6bbCb4FIUa4bLGNcQf538eIN 9gyTI8lipZLeLASkrcb/bm7V6naEHe5mAxjBnQpGKM2HcHoSJR9ofzUaZlDXQvob5mPD0rmyeP3B ialGvVctNwGdhISFaL7XTWcDHA+Qf/HVJJoDCmF6VW+4fCEOcJOuZNSsBNURvK/UqkPHYhsCmI7l AuhEWGidzpDbW2y00YThZP1hppmzQrOx7H96RqVGIA3BJWQ0GtKXBTsE/RMgFnRaWNTQeWHBoI1+ OBnzef3IXrjcXoGcAOPJkYWu1aZjbnpsaHMzy2hxzPj/kWcEw35FSVWELC6v0AfkHpFxRugG+TN2 XtCHaBsFT4Es1GlyNw0noiRG0NAYLnp/S9Kz0AuEWW0xW6W+ZEGOnOrvRi6LmlAoGqg5LC9cu5Lv tU888cjnvvJbQ/c/UGWqsVmhvC4tZvQ6yAHon+9+R+wCLD9nMf4eoVztxAkrUgP3eHzST9hpi0yz tL9L2iZ1R/GRphdDfiFKV0zJSsFSwye2UaUMXyhUK5VekxIQLpkAK+igwr2gX1HUB1VslxBPpU4r Iklnv8iK4jrrojcUmzqLx2v1+Ol5YGPO3aViB+mQaAMqWUKJKljj8vkt8hKatvERlwXDTB/VcZHF CAmEfafyAyKpxOnhIwzl8P0If0TbQnaT5C2G4UKzbVy+9Of/63+4eeFmZaEw7YufmJ2ZHBqD4qbu d2oSWhdLxHtlTVIRFzN1RV3n/oOAzKpJ5w1CNC58LxQrjwsALCIYiyKqCJtQbj3V5wojCTSFOM6b RAMEZ84dFEb1cAqmJUR/wA3pC6U01hHVLRHKkqqn1ciWtUyWdBd5gWxp44RGL2Q3qZYKfUjtpVQY EMRMiCVkui0xrIBcgn0Z+6WAj1CYTtNgHEiEw8ViicuHsxK0yJVaHo5jyOZCdAEGjNfppgGNk4e9 jsZrlhZQJ1LNrnQux+fxQ6WcH4tjrOODVcvujcowH8XZUHfgFJg9ohVOxZW4C0rHxBLuoQgHChNX Cu8CeSCrwqz1obrFwTJVOl0QHNZDdK+CiQgfT+2FZiWSFBY2NnycdbWE4w8d9g4QPxp8gMLQgmAc ynjHOZzVitHst/I07HT7qMz54C/J7CTLHpj7qSZZbhdAq6pRcyLU5feSibMUMqpqb2PlYKVhTlU3 CNs8X1ikFegoNpw3kPdiA8l9A++3kC0AiEkqAobldADZQFOHbojzIMRgDFVwgBsZilCouHj5+ls3 5pcqhVAq6EwEDj90/xe++tuBQ0ea1j5CioxnTNizUo5S3N97xnF5wm4o//kK5Xe9XqJrpa43iQ63 BIgpPxPKQdkq5TIOD2L6qOYiEYUCjki8SalTq/lLSOBtiTV0mvtVwNYWzzotVtto+vf0Rk91e2oq i975Y+RDiKDnRXFp1C8JXrp7XBl9EXd0g5q8RmT6tIaLAsaFEMnPWltKjkGlHqLkzoJBayiN5hz8 RxnKeW/EnyhJgmywpKFIAH4ZjERX371w7vkXX/3e8xtX1hIW78NT05RD7egS4yqp+qdIQ4VWyF5e MmuQU3nUjDpIE3eg5IYtZAvtTVoo9cZYhMWlyiaJOR6OHlB4aeAhlFN+lJgLSNVu02E12PAIH1RE EwQ075L5NsE6iONCo6ELX9S1PATHlrAJNc7Fhl2R6KVJ1ahUJZKL67Ykd1xchSnb0eJRAmySipo6 62qX0KjWWJVQxSExb9UafkzOHE5wDBJt4ho1U7yDETnnaCFZZivVqaEhjINhdHhcbvqf5tfTqPwF HZ58M11s1YdjidFwnK7NCm1a0qPQpjEKpzR4OmwTOEMWGjijsjhhzkN6S/VSTURyf6YhZMqurUcX PO2pJCP0eGU26GmroKs2MhLD1ahepo8mxFCibxWOhNn9lItVLiW4DZVpWEL8QFQlL2EpoHcqmy8D VZcgqLS7XuRR3FgH+ajksluh3QdeuB26EjboTif0Kq4OtSO+FKuWipGqR6tuCNqWudzAUsILlajd KckuDcktFzcYnfjQjTr9FodKLIZVSRGGpUq64Sz9oA+ugRuqeTqzyYWb3TOKjdHLly+fx+Gi2zh4 7NDDTz7x4LPPjszMMkTSYdVrQ1fAAvsDg7i+P3atJ36+Ivndj5aZBhFYBLlUaqPrJMwzSTTI5tTG UPRqFXAiEb9LJ4eSWVV4rZYCEQ0rmNjSNi8BW1s1KB0+IcRpTrmpsqrbNxXWThzTck48FA1DrQ7m L+Q3+hP1g2VGQT3qIb3aJndDO7woGSn+LpVWDdOLQ+PtnMitt/rpABa11OjDNJMdEkO2IIRSfke0 o+kf+nmpWAzGU/snp6cD/nq5tLi4vr5e4BkRpw/sSPqr8G2DYCet3aaaNgALHT6YQmLRqC33QFrI iGkFUkqHwne4ZR8h/7JstQWJh59k4RLLSAwVvVQtrsJdljguOLoquGF1z5jwTBRvGDEKaxw2oVyI 8/Sp4OOh6KBEamkLVHIJarmWbJHiJdU8CDQopGgHPbFdU93noLeyaBA6pSMJ6Fa4MehWSp8bzSsq LRUs3ouQlAOweC1XwCKHhstCvsJCQygniw+H4HFQ7m1cX0tDxw843G0M1xz2AC1GLAbwULFdEPM7 UYgQoQG133DZUBxskfJzPCAvpPxgHXAcOY02LUR19kwCOtPXwyGl4iF2iJtFiHxttOEkMef0WPJ5 Db1ZykJIGg8s7EmE+MQ2B2lyRGKpVseigZA00Nt6Xju9rPQiyTYJjJs2/QaOLQhdgK6xWe37kAJQ /nIyRxXzjxyct2bAfZyLy4nQkNh1qgSoKSJ47AZU6sE6LwrMkrGz1xFDT25FdBPsDqpFkaCfC7G0 spYuFJgaNMG+dvnq2RvziZHYr37u07/ya8/d9/gTqelpdtekCEpdWunnqDcWvG3bQyMtd8SC3az8 5yyU64Yu8zLq9q5BQLzzTNTF1gx0M8HWz9z+FpqfTrlfUSn4WXa+P9VDv06/WE+zQY6uP08fKA8i uPrhvdxYnenrwx686Kc9nA99DrqMbIdDaPL0XequkR2K2nDkFm6+8g/fevVHL5dWMxGL+9nRAzFw f3HLFg9Nbn7R5WggDOBCHKoNSstQAifRQQ7PwWb3D0UyWfRaHaGgD8oz4RvyhjDgnBD7KBLjykkU 7WOmFic6BvyIkolmoyyBPAt4pEv5juWB6CKCZXVQd9nyI07GsaGkY0HUhgzRw7OtwA4KfXYGgh4C ZaWCXgf8PIlKFGw5VpgYIGgAI9IQg7KDgnIIS0jfg9GTz5LAk5UDpNAl3DPgMLZ9wwDN/UK5EgKb djtIWtmvweWuVuvDQ1GgDdBnqn/o+VEnZA2ptMt4p1WNdiwSgpTNVQbyk4VNOJ12etZF2bjdZ6FB ZEVWa+p/pM+4bkqvKz0OguOptq4elHuexq6EUjp7GkWigtbaKBUMDhs+peBbJBMuzKNEUwIVToI+ grdipizcXFkPMWrTssK6yZheXPXVDzgho1M/AJ7ndIG9pAmLSVfrA0tKRsGnibRkD/q/BHS9peSX rBj0ggkB0ecNR4K0+IANRYJBJDSAzofGYwijVOo1CqyishX2o8bQLRoj4fBQImTUjYubC69iisFG 0Ifxp3tk79TTv/xLT33+c55gWN2ssos1b5Pt99KHmM67WfmHGKR/eU/5UOHWDKiDUH7HWWybKKAz sgNU0XObf/vOTntb+N4eyt/7JoP84m5tDu8N8fd61s4O7n2erU9b3UPmUmMuQT1Bq9rtWDJ1cP+R IyMpuqU3ljJzc2koz6RpRDFiAXt0qqaIMQn0L2m6iECRQpLEERH8HsoGWIXVAFJIstTGWRyMhDii VF2BV8naiJy8kgAiMDegje6pVcIPCk5nl+5ATkTTsaFDEHyUSp9QiUDPpMagAHQhkxC3ydolo+9A oFP7KMRjWDKE1k9CLWZrsgghdCNeCnpgeA4xTe3AhEcP9i5dmiJYKV90IWZKVWmSakMHFBN6fkY2 RJyZ1d4BKIazEGuTVqvQYP2w+VGCcYOegTzzKSKTqfrJRPKLmMoORiqcoMDE30xFli61CZSVhf2Z 8Hmk60wk12RVZxWQ0ozqQbawMgmfip0bHbna3ViJvgkjkOZY1i205uECqi1jg65SGU8BSVSJQrGy ZP/H5orE3XxI8Vlty6QOLWIZWlJeGSEpeEVnwQILsuoq1FpWADkFtrGgl9LRmiuWcG2JRYP0qW7k chaPA791aTc1aqQJkHNozsc0Y76Snd/I8C5Hjx34rS//xm//0b868PCjVhStVd6tUXF1TaTs/d7b 4X0m8m4o/5nFhP9t3ojreyuOm6CH9i6/7Wtgds6OUblaClCrXinkP/F0VMq46p2kRxyjwr5TTC+J NQIG7OBr4AYvFDvNnxF8RrW+mF/aAGzrS7HrNMFObxHUnWzG0cFrzfcZzO6PcGzlk+QeJhWUPbW6 cfkn3ZhA3kRG8kEHJur7ZnvRQMVryVXTy0buwuZyul6kyyoW8nmwyaAHD7KaciSA6i+ZIimqw1Fu 4wFtFViEujGJuIpAoOa08EM1JKqI2C80UKHpSTWZQ6HjRYM/HBSjwyEJdQ/OMum8PE/gGsZNkARs MEE/Apg5wEymt7xlY3Hx4s2ANJaI1bKeEBr5WEqPIgPRRrzDQuQBHgZigzRpkxzc6oKMI3bWChKW uUFXq2BNfenPcnbtXdQJSigkI13Q6BTLCE65SEKFnSI9qy3kvvBNqvTqq/VcrlF2duxBuzcIvk4E lkIvgI4FGzlsQexIDCA/0bLhsyBd7ewM2pZKyVB5uMBzUqIR7pKSo2qIMqj6UQovhEuxzrMJNiJ9 RqB2sDubonhOlxujUisbSE4EUbS3oiCEuifRtwspkKtA4LfKaaM4CLEf7rrI1tIfioq/FPCp3ksx WiQnlUwc8g8COLLDUCCGsAtlyaRgq/AbcRiUkikrH46G/FO9CA5Mm3Yk+KnOtezaZn7zwETC2W5d nrt2fXGpSx9HynXF2Hh1c/5sJWMbiR57/MFnv/SFo5/8tCUWQxNCdDjMrbO6TbRBq1K4/PAzfzeU f/ix+nl65haoIaVHvdKrealDpY6Q5jS5Hf8QZsRH+9j6vK2McCsTudsH72Q2//QHfscORswouLUl wNTrtVqlTIP96OT0A8eP74NRR7s2LdqbxRX87PJFQlXI7hFjYUW9J/0lZoNKk2ZrogopMRGK3whT hQYb6pNiTtcnRpO5SxiX5i4Vx4RDp9iKKitXiah0GAn7UQKaEOBMAwQlYiMbf/HUBHUgIZYyifAa qSLWIEG7iEcUQXlnyclpJlK4r5KCV+FisGLoeockz1IcUcKt0l+vRDFlWKQcztouMVQxW0XHHiF7 PoiUG2UDztJuQyl8s4Qga3c8HAU4lnoh7oQIfHmlz5GjUyI54NcCnqg6Cxk6nQjSuQ6SLk06yveU Q+BoaQQuVVG1FPFz1CU4Mgrg7ELI2ZHk13V3LR0umbgqCdCCK7C+sLCRqRfcnJSdvh7lgSzKy3yk 6saSURV9NcnKRRZBpcO6/K/juPZKVM22ptGewrtU2q4cnuS+kdqFZOlSvScZ4mDY8fCHTD7/7o1F Fu9DE8PwglbLJXzUb6xuXFpdXs5lqVA98fjDz3zy6ee+8tvD9z9Ir1SvKfJy2O/dghTVwZhfO5nQ u6F8J6P1L+G5A3OK7ZsvjYEP0l1TGH2QFgt/W1zU1MFLoifzROmb6klDXiF6SiRX8l15Gd3m1f4B /9TvZK4Wg7RcJxR3++Lm05bFgy95iTaYZ/+tbOK3MnPZP2gz6I/uIcfDLaoJJnw+w6sWMxFqJHxg EgbDBBq1w1Xo2Jpuz/iDx0b3TyYmhy1+60o1i4R62ijWbU28RF0+uvds8DMMUGuyRng7Doub5JNf 4wMf8PI5cEIIAsFwQLyi2AOJqbSi90jxTDb/wBbmZRIPDDkSMl+gEhJB+CuQXkSgT1JtBhCmOlEX 8qZ4A4pjA4iuhEoohrI9B4lXFWtRHyPoSjwTcqQomosuF2EfSiq0Z5YA2KNyVYShSrORtIBpmpId UyTeUIyqaM2x0YQfCgPM17vWEuQQhN1ZhXw+fmOgLGNzRIKRZDAs7pdq1RF0XJhQHCilVvlEyWSV Vo9cdNE57jnRbkSHEfhecaakn0BUB2V5Qg1OlcbF/UNoML0O0vc9eq0wqMPvD91huIuy65TLtopQ QbspCoP03UgdtQ2BO4BvImZ2QhkSSigaziwI8vG4KFHL5c1F9pJxozEX3AcDI+q1nCg0RU6ZdUvI hOwf4LeUqhWsBaUea+sD4EivLPtX4JyAw6Boyym6LH6fO13J3cik/TFP121dNEpnNtaXOwa6N8HZ 0T0PH3/q177w9H/zh6kjhx3RcFNtv2gE4D5hlRL6vWyJzHxc9kj3Kind42bYDeUfXZT4aN5Zh+T3 xdG25706K9f17sGLzP9uh2q2jnUQ8z/0wW8P5dve5V6vvyMn3zqqWy+9HUD6qEO5Ph4lFjp46EKx NIG0kYbFi17ZmfZBS4iIIY87EEnu2X/wY0cO7BsahpmMkuP8jfVCsUqPIuYuATetLTTfCwGcqEU9 UhgySgCBf6NHzlvRgkjiJ0QICOAIOoqvJ9FUcj4LMVqhTqoDS4ENqrkWUibBm/wT7RS6cqVvk253 mCqSV5KZulAtJ7sWrSqgar+vUaNxid4UMBKXOMQLd0i6kbCX4vSAqcVLDB9ZdAl0cBMXY72WK7hJ M5SsSP2xjxCLPt5E7H5cDuIYlVg+m3Rc7SiAZ4QQyYcmo2GoJ+KBDU9JWFX09rf5OHAhCCay7bCI MLek+QrLkaIxhk+SHQNWSHIr8unqwaChi6B0aCywccCdWn2oMj78m1mTSJylp1jqmgL6S+gGYWqL Gjs8GS4f0Zt9ibyQKoUCcAQqkYY6UVPnzBhEhfCpHiqF7mmEieVO2pTkS/kvmeqe1vV0lquoGj6l gVNGXpRRvA304PIFrgjFcLYXq7nslYVlJDBXszl033H+nN03/ZXf/I3f++M/eeyXPzv7wDEXHBhy cEQCmB8MqdgKKFhpkP3oG/UWQeVD70p3GSwfOmb9C3mi2bg/wEfueqW3mC3wDlVkFMqCDuDb/mQu CeodTMFAcyO5o1NVjvJ3PrZjfHfgfXeXx9r2BlsFSLMMuaOj+SmeTCJOqqfuIEIWjDhVb9SABkgv fVSVKpGLpnDiX7oB8kCzZA+QHJmPpQtn3nz+xblLV+ZvLmFCH7a5J4LxiWBMBJOEAi4dUpAAUaWB hcL9Kk0lOISp3q1sscQmPYhqCogEEQpI3OOs9psqgkjlUoz1IIkqkj/BUfAEFXlIUSF1gJYQuSwd Cd8AFIQVEuVsqcxBJqIRGhv5mVCbDIX4SPlQVVmtwLsD7QGC5xTrLey/pbMGDjVLssigK5BeVSEF BYZvXuoIJuSz4SBM9zAMag6A94GWKHsALhGES+jyIpZrJwyWezXo6jARKeAWS6VGtUFshexRrrW8 vgBNlNJ0hsIUGDfERYs1U63Rl+RHKJHmK7Qke12sUpVKjSg6bBRLJMjDw4lqu4mMDBIrQO3EU8I3 fU6sbIyS6KN0qAPg99SL0vrv8WCQCo8IHmvJQACFrjTeT2XmooejajoIb4WFQCnLoeL7ay1KKSC5 HdIHRiMFrU9uVnGLUash+5XLFJN4xGFujpChUec9IO3AaFxfn7+wuIKeGmWPSru5UC5ey6xRE09N DE/unTn8wEP7H3wIfSGnl8bUmohTWNhbBERnAU1/+mNhHNFd0WtRMBmQtdStvUOgXO7xf/tv/+1P Mft3X/K/2whsbbveNzHfOjxV7rz3xDAx9K0YL5N5h6cmLsA7CeU7BUx2+vwdHr4qwppywQp9MlmV Is5B2sQtLbkY2CrbYDE/UoYPJLL4WfPL2NDokQdOPvbQsUePHIIysrqcXlpIL2MZl8cEuCXOBC43 rjS0pmCLSogWkSYSSXoUgz4SOj4MjRCxqFY4LG9YqElrjzSIkI+jpq0Y4lCzpRbbtyI4kq1W0rk8 xDtCEzGwaNSLVYMjgw1IfJSf+72AFyMnG4w5sHLY3wrksBB8Sd5tLBdA04rnImq5NOygN4JyNxCJ YkHqiqtQB9V6Rr7MrgCVHrpEN2qVnFElzJF9k6IC1RDUKkXk/tCDBC7pImBAaw8UDvJ9oGjeSDuc iIAUHwQu7hDpY3QKaQ9SAmL9glEnZ2clwCuWtQf1ArYLCP+yOKFTtpzOk7imkBK022D4SaW0I0VP tc1gp8IpyXkQqFmokIjREsFcTpqc89Xa1eV03y9y+UJa5LWi9g31VjaqXFZNwFeaZnqXIBAXz4FK WTKqzAraUzmFfLmMjD7LKVeBayUaK2BUxHwXp2Vf2Fh+6+b8Zrm6uJ5dSGdCycCxYwef+fhjv/07 v/nYZz4789AjXnYq0liglOn4v9PRbMLiF/4S7yl1bEjrLQonW3eeCuUanNzJYzcr38lo7T73v/oR 0M6r29nu+jcS1/LVS6/++MyPf3zz8pXMygad+H6n88EY3g8jIh5SrBBJsYZGI/7G4iqmIKlIBGQC EpujbUHeRFpB+raVeoX2dtASeOisMgjjwNsOOFzky3RLYmtJ46J0ZjnQ/HAno5GNZnktk2MZ2Ds5 RnAp5svg6bGoJI+C9jcx85TiKig7Yqxs7SWhN9pEFSSxSFQxKmKRCNAJVapBfpf2dHHaFsMNCX7g 0m2R8eLz0QvMbJbSpWoyFkuNx7tOe8FAFbJM5ZMQTVFUrBWks1Toh3woSwjgD0RuUGoVyoTCWK4A 4Pdcfl9VHCjw/g7YCg32PjavtdGhT7TYdnYj9NK4ncV6tdQxcE8dC0dSQQB6B509Uuq0WWmVwuEe Fn6n1suVS/lGmfGJueOyBjmBcST1Rs693KygAZmMBFORcMvo1Kot1D8bUlvoJWNx6aFtdyhgIKeO zkvZqEYRAPC5mpbuyup6sVobGY2PD6dqdeP66upKPntweiIRDwPawIrZLBWAtRCPo5KJ2iJn6/B7 ExMjs4cPHTx5cvK+Y8mxUcI0s0IVO0zsTlo+AYvI/T+ax24o/2jGdfddf0FH4F6hvFLGmMmNLFYv m68v3nj9Ry+++fqp1bm1UrYWdsMppqxsG0vFjuyZSgZDlVrzysLKvpExorOoOPW4w53CW253m26a CRHsayG8lIiEAHPwnzQqBkF2OJlYWtrI5sr41id8QbSxI8lIw9rJZAv017D3J1MmIybK4x9Vo5kH 5KHe8LpcdB4hY0JUCQb96Uy+ZeDb4AgHgiAiACBdUkI2GuSxoiZYK+TKYM8BP5sJweEBLujogUBD rEa6BcNRL67DcR/gDlsNYiXFRiIgnyj+NnTGI+3S7dDVGZTFyQ4Ogk8rXTRuoiTPL9ah7CRHE/Dg y3i8uZ2BlqWD0i3N7ZZOCaMfW9cF2uK2o6dFHGz0mrLI2dkB9D02XDT767UqKPlQhDZ4d7nUAKDA NMUP+twUIQSXD2DdXa23MsWSzW1JxIL9Zmt9IzeUwm8uOr+8QXF/amycSoFWJWKVQkV2JbPRtXRn RobFadHjzGVz7DMwYwJFgpluoPdu6cXj4XKzRhC/vr6+uLGpmkI9bIb2TQyNTo/f9/CJ2RMPOUYm rTRnweCU/Y2E7P8tQ/kuwPILGnJ2T+ujGQFNtBE5ysGX3grTc0KlEqzdGg56xsfj+w+EZ6bG7tvn H/NbEs4Nq7HeKaVbpaVy7npu/WZ2HfpiwEePJwRBuurZrQNRwAfseBMRAgfYAiLg7PkxJGIHjlqK T2yZEXgS8kQch1AUFjDvcyFiJpi1wMBCN1dCJsorA8CawAd7HS9K6oeQsgnI4A703rOy0BFq8ziw H2qDWNh6IEFWL32XVrg3m92q4ew5w14Ai64b5MKDIWzLI4xwGwcRC1i87s0GRvIwPSh6Ck2eQiJC XgiUYzKn+tnBhMG7YV4DnAg5EuwZcJlMmUwW9UF8SnXdkmzd6fWqvlhM4ZAG4sBt4npqd1BgUPxE i9eJ9RXEfZgmAgth4gElMgBrvt1ANxG6j5/iRqtTLTSEI28X5xU2QGTcybBvIoG9vaNcaMRCoWQk yu4nHuDDPZmNDcqsIE9uvw0XzeXSRtfdCYQwPG8s3biWL2dHov5YHKnDXraUncusrVRy76zPn1lZ vJbbSJPfu/vu4ejs/QcPP3Hy/l/+9IFnn5154inn6FDD5QTvIogLaRKyqdQSxLVRf1FCR7Xgtg3d z3SK7mblP9Ph3H2zX/gR0BF8+0MxH2pNJJbsdUgjVmsIrwOIE/wEQtwwuumFjcUVrLQ3lldvXpu7 fm1hcwVLOTrHicJ2pFrHwtHhWCTu9QVtHutIgoQRJT9Ed8Es6BikrVSIGrAXmx2AEYS06uU6LPVA OABq2/MJ4gvJTogYhG96TRstXCbiyRhAOWCJtKHCMUcjEBnyRiMCKxwxJ9JYi3DJ4eaJkLnVAd4g 1p8ovWBd18FdWFgi+D3F0QgIUCFsVfJVcvRAKEgP7NxKGkgnloqwkCCzRf4PBoPcIDB3zUr7vzA7 EQBQMjAOyreAO1JKtllJnMWd246ZA4hPP8CSZHeTtrMnAb/nlNFjgfCnBGRsS5l0vl6eTCWHQhEY 4oRydg99V7faMFgfQGo4dkavgfFFoeZ0+YdZBa3txfUMzKDhVCwe9YqMftsSDocp3MK1D7Ch8Ptw LsKaudiqUcYEqp5fW13IZoZHovsmxqgPzL97c6VUAC9q2LsbCOzWkD5sukJuVolAOLh//54j9x9N jI+5w8HEyKQtmXSH/HhdsYKS5NdpLFVaaOzBnNLbulXAH0wXtdJ+RLfIbij/iAZ2921/MUcANRAe Igp1e4IlaSb0bi0TJvLxiI00jHI5mogLtq4I/eiIbywtLd28mVlbO/3W6XK+UMjlOwQyWNxtiIFd SC8+lyXg8YS8COJJpyZBF0Mbt82BkJO7Y4HIRlCuFKogA6AllhbmRuS/oqOCiYIm3SFbuFkoYs1G cVKMNaoGWARvSN11M1+w+5ypeBQbZVkwarDMexT3yLalqipcdxFiBO3GOUn0fMVUXgyM5IREyFFg GronYeMgyo5IvdfngkwCNwN+OngEqw5KBaDqcFQAVRSpRVwmlN6XmESB4BOBofHUjBaZK16AmXYV sTAqiNQGeR+yaUzdhJnT711ZWc4bpZmxobF4kjULBwtwIXiUIv7OUPf7PpefA17cXK8V6wenZxmu XLWQzhaor06NDnFBVjcy9ph7Zmoc1830RhaQBA1hDG/5OIQQwokA5Jw3r1+9vrmRjIWT4QCqOGdW 54u1Glm8g/F2OaKJ2ND4yOy+fbNHjyJtMzq9J5pKKduVDmVTcQvyhHVXETXlgZhoH5tVr0cbAZrI +JbCzy5W/osZF3bP6uduBN43lLfgmImebLvNjQ0BnLNDZJjIIrIowliQVFekAQzR+Wtks9ml+fLa xsby0o2bc1jcEGUMo0SQBTyhx1y0CtXz0eBFkjGEdlW5XixV6ZqP+/10xiuii7AdEAIAuxCZc5x3 OtgfGxG/PxIJUO0EgCbAJsIhPhG3I4JsJOynzkk0wiUHbCQVBnKnAEvDjBQntZIUDn4EXI6k0BS5 cLvLkgyHSKRpqsSIIxaL0lAmesTw5+miZAtC6RKdQSuWnq5mDXlDFgQRgaEHFY8FeHu0bvLRCFlJ zVbEW4TBDSlzuZBl/XF5xF9NmHlAK6xilJH7HbiMHEUk4IfzJ430bHssVqNLCg+GLwwZj91brdXX ipteh2s8OLK6li1Ui7ARR4ZTrHlV+DbV8tT+idVMplmtx4KBZDwClTKTyV5cX5kORfs+aq7G+eWl 1VIeMiGAe63XdGI55HEfP7j30P1Hx/fvDYxPWaMJVzSm7QlBtLqdOuwT0XwWJTWWF49q8WUno1m5 yiXKYg0GRGh6N5T/3N3guwf8X90I6A7brQeJmGyrld0v6bhQC1V/CZ5nPq8PurqI1eI9phjT/U7L ikFHp0MHJDkdXJMWsAgOv93u2vwyxseFbJ6+UENlqbotkmYhCCpLqyvLqyvg6/yv2WgQSgO4jsL5 E3Eu0TQWWWACMck2NqoOaechPhIZgQDENxulVqMtVq3gzRx9pwdbJhEOEqaRbwEQQBgrhGS5HWpg s1bHGRQyiAuUhsbQoWgIgAXbIHqgEuEI0jBioyPCYB2fE69hv70vhp8lQj8lSqHduRArZ+EhNRdh KY8rny+CcmAHhNUyLEJp0+x289kM5wXHBowbSSzF9/PwruwzpIyAQZDAVLAm2QlRG7YXq9WODQwf tj6VVD9nZzSNiIi5W9MbhXrXwHM1FolyJGUqv5ba6J7QG5evAJQMp6KEcobg5voG4ZuqhgVwB5Vg l90fCY6Nj46kUqFk8tgnnmTwQpFwcmSUAgiDKdem0cQDwOGAiSguQiKMo3Skkayktsu1FlVjaZe9 RW+6U57C7EMSvYWP6FbZBVg+ooHdfdtf8BG4I5QDIUDjU6qCZNPEPoFZmvWazUkHkOh0iBSTRCSl 3CUPBaQqGTGJsAPpYVgVqGPBOwY8JoWW7nISb3QQ6bhUpIgeAh/FnOzowc2bdVe3LIYYNlpJAYob op2iDHFEnAHznSrAcq2YLy4sLuYKBZHwgwWO/R1qh3ynG7MmzZ+A8uTvVYJfpQFjW0QKAd5Zi0Qb xkXrEAXUsNtDpyukDuqmsMInhpIEVum0bLT8TvdQJEYRF47K9bU1iC+paDQejfL2G5t58JXhZByy fCbD+tQg/Y2HIlCsm/UOvhSNRhUaD3G5Dvmm2sTJHjCf7QLrHAYUaCEgqMKqhgSA1w2rxlOvUymo 2qkR+Gm1CYKzcw6QSVjphPHdq4Oho1LASsDTcvVS1V7ONqsrm1kEewMBLwK+9N9TZghGg/5o4NCB /Q8+8nDqyDGrz8cmwxEMtyxNAHQph0jfsyw2KOrIpUTOhXFWMpNax5w/EdZFC0tdS9WCZLbhiTuj WlO3HqLRZna87YbyX/DIsHt6P2cj8N5Qvu0E9F1rigKoH3U3/iBXU9I3/Fpbs249VAFVgfHbWrUk CmzfAZjoq2qxkXeAynhnD68sGPpdRGVEdcHQ3yTvwmIieqpk6Pj/5dOrlUK+iW9Ov7u8sEjcx+21 ahiSaisJLqD2QLVOdlukEahikJ6DmUu/fd8KbRzIfigRJqlHtCDuCzw4PQX2UhHTbjmyZDSKOxKs PrYhAClEPZyG6kaTGmYUIRfaaFvSYlzv1AQB78HCB3SygNo7IIej0i4seIB21Bt7og6Ofqfw42lY rTRaBt1VShiLJlW8kjEqgl/jAfjm3aqEfiTFm41yVZw8nZPD0VgU/iRG5OEoKwyixanRyYnZ+465 cLkPB0Uqh4YvUQ9TnXTqO+EWfJ+KiIrT77l2anAHzXfKKUse2wjj7+3u2X7pP5qZvpuVfzTjuvuu v+gj8C88lOvQIlJpyg5bhI6V/atRw1hb7BYIUtLnKOmn6i2UnsdBzCJAlkvVXLpSLDWuXQe/38yl 05s8crWKQc5LpKMYm8+XgGnwwFtezjj69olIHE84UlZ+hgqJeRu5NosCCaw4Xva6rBKwI/0ugrVI 1FJAJVxWWzV6NvloECZ+CXMSzJ2cut5pwWmhxkqvqagiiqgvwA+RvSiIO/sCYV6KigDeDwBKyAwj SOAO2ai9cjpiNBd0+GOhkb0Hp6anJ8YnhibG/PC+sf3jAyhjoFSA7Duau30qDbzJoMt3N5T/ot+5 u+e3OwIyAvcqe+rR2Y6Qvrerj2ipmQxaJUpnzYRUQpbk6Fo9QGeG73moV2jtS/1S/TNgsjAltGax LrLxB+WkeuuI9JZeYzmQbG7/AFPvFqqjCOsqLXSBFuTlAgp1rFK+w3TTKBaK2c0uvoN4iILCtzvl YjGTXl+Yn1teWgaucZDFAs6gbG5FvB0ZAKJwp1ytmgQPKZMqKfY+ylxCnRQtQAtSNaIkw4EDi0jP Dhi0FZYkVkzKB5VGSmUQKOYWdg913ZYp9CkiWYDX1CPQVweA8vqi4POhsDuSSGD4gCPH+HRq5ujR ti2m/REpVQgq0u8CMEHHFIlbPVrUqXXtmEozD1xZb39sr4jcrZf+lt/hXS7b4Fdi86beWHtUfRSP 3az8oxjV3ff8hR2Bn59QrvBbtSqI0vYgfrdE+dwUSla6IyrIEzctiKXoRURWi0E0t1SaInsIzgEJ hydQo0VwTLRoCHpSD+g3a4Y4/GD0gN1dMdsuZlFaAZ4Bc4eygnGcqPB220D0vA9RGTQfJgvKW4Ri /Jud1mY4QMcPhnBobOGM4SHIw3+nUspx25G/5Vden8PtszuCInnlD6oaA9q7HCeGEi4rNkoSrF2o a5HFW5CfFRtsHDUMnlLt+EnmKQsjksVOgtdiAyoCLNScGRmeKEpaoq2rnLS7iOTuhvJf2Lt398R2 R+DWCNyjRQgaon6OwBrKxEGkXC2Wuqp/wiaWHNB8rc77tlSTVKCVEKp+f5fET4HhZnI4+BQ6xyXD HRTT1PvprFwn/uoP5nsJMq8/UsBfKeXJ25EWa0l5dVzqZzP0DxYBKdKKu7yQLkRAUauZE8NphckV 8mJHiThksxbw+JWBg5NmHZJnYHTxZFAWnXQPCbEHJAXIBN4HPT7iY0d+rhR3G/gVd7FoEHMrOUNp H+LTwemVVxLsnbY6MFQOnaLASGWSX8rxCvPPbiFPJ/LKz4gF8EF00sPLRARMGYQ2gJSweALAEX9Q Qrnfz0uRJRDBYUX4URJaSiJcxh9KDpLlUtsUmXRZ0RSKtq3AobiG5oWTTiiutRLVFH1gm1WrkOqH tOzfMVU0kLVdvmfr2T+LH/7/V/wdfrSDCSMAAAAASUVORK5CYIJQSwMECgAAAAAAAAAhAIxH6p7v ywMA78sDABQAAABkcnMvbWVkaWEvaW1hZ2UxLnBuZ4lQTkcNChoKAAAADUlIRFIAAAHoAAAB5ggC AAAANziKKwAAAAFzUkdCAK7OHOkAAP/KSURBVHhe7P0HnCTXdR+Mdnd1dVXnyTnnmZ3NCQvsImdG kRQly7JlyUFy/mzr87O/95NFvWfr0/ss25IlK1iURAVGkCAJAiAysHl3Ns7u5Jxz6py73/+ce6tn drELYMhdYkF0o9Db011dXXXr3nP/93/+5xxzJpMx3UsPcTbm9z6lredsTt9y39tdVyJjFcdXzCZL 9mdwwOwPm9/nx++l1sqdy80tkIknzRZzJpU0pZIRmyOZMVliCZfdGo0mE8mYP7Suaapu1Zw2JWNz BaJRVbMrFotmSYUDQV0xWVQtnjKrOITNmjGbk9y5zKak2RTHRh3GnJdr9FwLfOgtYPnQzyB3ArkW uAstQCYWh8X0rPD8nM4kFcWmanpeflFidW52ZNBsscQikWQilkwnMc07XE6L5jRZrJjEzYpyF04p d8hcC9yxFjDfa4jblEkwyNkKewkMp+XC4Ib1AQ3JjHrrxjC+cPOnSsp4xyx2wRMjeDnU+Zc3sfjm qzvW5rkD3cUWSCbSVqs5nEKHSbusFvyTAWy2mJfDQbfTqoXWgv1X//xP/zIcjfzyv/3npXuPmTN2 oHJVVc1m7gjpTCKesuGLVupXCYm4UwDxFhP3HLN2F88+d+hcC3ywFsgh7g/WTrm9PiItYOEebTHj Ifu2Gag7lXY5PUvLi6e/9ld//If/+9zVnsHRqTdfeyeyugBLnU6DWUliw/ydTqctmbTJ+O5H5KJz p/mxa4F7EHEzDGbcm8rQBlxsMND8CT4DPW2gYsClWz5ut5LQMwJxM77OwvqbeO2tcD9HeX+0BgW6 i9kUTZtTaXDUZMF1cyYdWEpuTL7y1a9efuMtk2Kq7GxeXF71La4/ffTIw//415Xi6oxFSSTh/rCj p6mWDEy9eCRpUYb+RnQLjkhvKTms89HqED+dZ5vrhT+d9/Xje1VbJl1AadEO6Vj4m1997psvvO6L RD/9+P2/8ouf3NPRtLzm/97rp4f6BoC3YZtVm03gg1QqS6Z9fFsxd+X3eAvc04YbMEdoPxSz2cqb ZjHrlowGWJRJKynaNMutN92cuuWWVqzYTFbFBB6TcBRv2QfesUCnYo5nzEBt2O7x+5c7vZtbAEg7 mdZNac2UBt+Ne4u/w5CTDPYvT0344sFIOpyxxA7f1/LwrtpE0P/G959bGrpsSoUhHTFlwJikIpF4 NA5wjaFhuD2Eo5OkR/eWBCt39z+2LXBPG+6P7V3JXfiP3wJsZokwS6dTyUQikUzWlBUHI9Hnfnj6 hRdPFJUV/8wT9+1sr3/nzIWus13p4HosHCSSJZW2wlOp3sbj/eOfVu4IuRa4Ey2gfOlLX7oTx7nt MbatWklHzBlgn0QmHccaVgHhaDGBicdGAo9UKp1IkU5ADEoBhaAcSGF4pvCMxS4T4Gb602wBz4nl cpo+TafpT7idaK4SgzkaCScScTqExZJKxsCo45cku56OK9C3pKKK9dYqgu1eFxHzucfdb4FMMgYR dkqxJpJQlZjxj8UcG+67fPntd9raqupaa66MzqyNzR6oKCq47zDWcAOjkz1XuxurCivbOnCHdM0R Dcc0zcaeFQvWXugyxJVnlf7C+5l75FrgQ22BD60Xktv/Vg8yiExfwOySnJb9+zRyLKQUYN7EYlEV 2F/sBHMcj0Wh4TJbrYpqw2aGDheDLZ0iawxPkmKxWhSrxWKlFxbFQvpcMvkw43Bb2R12h1MBc0Ka McwJmAGwwXabVWjKLPjEFouE4xS8EaeZgL6XTiaT8Xj8dud/u/c/1Lv8cfpxniATiRRuNt3MRBz3 cWPDt+QLFJUWf+Kp+3e314Uj8bOXB0zhQENL/aFdHZFI7Bvf/sH45QtmurFxq9WahE8898i1wD3c Ah+a4b5dmyQtzrjJHk3rwZglEM1EEuZY0hxNZGKpTCxtSpiVpGKNmRV/Mr0aTSyHY7EY/g+nk1GY cWxA1eZMPJNOQBmQJrSdIthEeCkFCI+PTImkKZaAQBczA43rNPY2h6AEU50ZqyNlpsC5ZArNoiom FYew2jRV06yqDWZcGGUy/elbh2vewzf643JqKcz0Vks0loDhjkQj8VTUZEkujo+vb/iLC/Orn3jm 2KeeyCstev3KyKsvn/YW5P39n3mguSq/9+qV17/znDm0Ys3EdHPMiqmfF3KY50GaKLS2Qy/iLffI tcA90AL3nOEWbQL5lV3XdF1XFIW4DqxaYTIBeOHyTyLYLaaY0m63PT/f7c4v0J0uAlnRCDZ2SFlM ijUVj8HVlBEwGcPObIEJRzwFkDrAO1lhwvD0kqC92QzOJJFK4OgCcdNJ4GOOwhBAW5wYScMQgafl ojDugc57q1MQcyqtnPhTm9MNXmxiYspus5UXeFMZy8NPPPjJRw+v+UPff/PM4viE4i38O596NN/j 7rp8feTqFfQxotxyiPsevb2505ItcNc57tu19O04X38sFU/CThJrYQHNmEzABquZhAqwk4xaUyFb 0m9LB9V00BT3KalAenE0uTwRnx0KjPf7xnv9E33hqYHo7GBgoj86P5JemjCtTZl8C6bAIm8LaUCw ZMiSCZsSQXMiqKTjwNU2cxp5KjQS8GbMJmxEpBBQB1MDI06Gm+YLngIM0ibXhe7JFkBGEqvVlk4k dRWMR9JmV9Lzw6985zs2p/VzP/N41OHUvHnu2soz1/o2xmZCfl9dkbumrUULhwYGx+cmJxuLHd76 Btz8tMWGaRp5bWDKWSWI0Eks6TBz56Lh78kb/zE7qbsegLNdJ95GgihqlShp6P/oNWymOY2cQbHV +emFmZngxtr6yvLC4tLy6logHF6fnMBPgJ7mByyrGGaEmvFtmF0smQlWM78BuqSgtAJA3uNy5ed5 iwoLikpKi0pLXd48p9er2Ox2t9eqO8w2DSRpIomwDItu2xQYbIJxhuHb6io55+S2mutH3hncmaZp 8ViCIyeTkIeMvfbt3/+f/6uqouDX/+M/9Tk0m25zuPJ+8I1vnfrr5wcn5r/wzIOf+/QTmtX6B1/+ 7qlrw08+9dg//o3/lHYUpcw6jLWKjiQMN6ZvS5KXXDDouUeuBT7kFvjQDDdIj1teeiS6qumqCoch 9gis+iZGlicnQuurr755IhgMgLU0pxKwwdB3gdfAkCrIL9RsVoddd7kcDk23Ic0EKA6TaXVtg8Qm KfgSU/FUKhZPRPB/IrW2sqZkiIrRzIrGjAmEv6BQvB630+Opqa5obWuubq5Xi8utBUX2ouJgwqOq NkRngCERJyymiO1qRBQrZSXMPe52C+BOgwhLWCxgvpzwX4SWj//p77964kTZsw998e99voIcJaak Xd9Ymn/769/5wfffKXDmfebBw488+dDc4Mj//NpLSVX77C/87IFnP2P1lGdMdht5wMUMnUnS7A/+ PHcf7/Y9zB3//VvgQzPckOPd8uxi8Y2FuZnZ0dHZ4cGp0bHZ6emN1ZVEOFLg1l2atbzQXVdeWFlW 4PY68/JcDrdT0dxWm82m6ya2jOC1TcgSlIhbNDvsOzmZWNCbjCdC4Ug0GldTsUgg7PcjJiMcC0U2 1oOLq/51f2Q1GPUj7ydGKSLokPrT5SwrLSosLW194BmXy1VYVARg7nR7SILCtpuTU23jAffmNvbO 7fqjtkAmkcggel3T4Zj0mOKJuYGv/ff/Njg59oXf+feNdQ1eBSIT89r6msOjJ8aHXvvWK3/z7dPP HN71uaePFVRWvvNO11++fLK0tvof/btfb9x/NGe4f9SbkPveXW+BH9Vwc0aIzZhDVm2QRTND/Czz +6jxOCwcVpsx+P1icafTY7bZsFcokQb4tSF2UcGyM+GEGA8a6vW50b6BmcGBme4zE1Nz86s+5Ixw elxFxQX1dRWNLXXtu9rSUHQDTUGuRYicGBAMQlMwmIKUL5mCNDAD35PJwlJB1hGSEYcenKSBZL6Z N4cEBTA8k0iZ8BWG4jGcTRy8egbr60AwvLoeWlkLLK8F1vyRSDSWTvrwtarKsl272osqK50lJVUN DY6qGosn30xZQCH4tcYiCO+AwYcDTEFai1gyBQgPd6hHMSE9NH48aUqrukZv8g1F5Cf9k0s8+AG6 d4T7lQ5FDxqPXouN+hprRjeTSYkEkljIBaFAstl8waXaPNtbf/3lv/3KV5985NDP//qvxs3oZ2kE xjrhqE7HfLFoPBb/i3/3h13Xhg7tb/mVX/hEYWHeX3/le2+8fumJ+w8+9Ru/UVjV4Q+lrIqi6zaQ cVAl6XZ7GrlORFSloexGfAFuK6IGsldjw8fGiKAA3dwj1wJ3ugV+VOcks35bg8UzQNBw5WMsUYQC p0Jm/34iFtJ0u02zQ6IRDPpX13wZs+J06P5gUIduxGpZmR4///or3//mt3/w4qunTp8Lry173Y6D e9o//6mHPv8zTxx79P4dB/dWtrdb0wloPGCvyVmIX0JsMvxQiQTMPmXwJOUHhg6sNWtERHY34rxT GEJiSAmNNigW0nEjhIe0gkSmkNE32A9Ntbrs9iKvu7KooL6stKWyzKNjvjCvBSLdI5NvX7h+7krv 4PDY6PAYgoM21v3Eo1s1AH4oTWggpzMx6MotlkQGET0Zu9UM2wADbU0nkQuDYzroIRfbuZCcD9Cb RRIxODz4tm/9gtT7cyvyHeZPkVvbqts2wlGPQ9fT0W/95VfWllf+zuefyK+rhrMbTmckaIU72pRJ YUrH94qj5t7B8eHZeThDdnc0lOa71xc3Tl8dCqvWtt17XZ5C9A7VqrK/JAPMwIDFiIUXpyMSwm4p /iFzVImzzU3PH+Au53bZbgtsG3HDv0dGeRNe8CsMhAQslCWlqEjzgMGGTuslnbQJgY+IYYvGYnD0 Oe06oZMUQiJjcf9KZLzv3KnTXVe6x2bmAJHrayvbGioPHeosLy/R8vJNKRAkEfgHEUUDSwuemWYK wGds4EBgkQlh4XMVVhegG4ibIh+RBJ9wOAlSgLjBcIMrJyvOyhD8F4tFYKkp0TIo8kQaZDkyU4BI AWPOdh6HwqCmzYwEn5nMRjIK866kMr71wOTc0sq6n+jyZGIjHCoqL2rf0dy5Z0fTrg5Habklv8Bk tVutjkxGM9vs4RCFcoByT0TjVnPS5HBRvCffH0JkuccHbIF3O4GFlN54f9Pry+8keJoOLkzkF+d3 v/rd3/39P2ysq/zN3/n3aZs1hbx/pBqCfwI60RgmcbDWaibvr//7n7z+/TfcLvs/+uLTex96oOvM 5f/nT75dU1z6m7/+r92PfzYaNznBwpktEXQPM7C/DJ3MIm7yW6JWDg5trAVwe4Gzt+sF+YDtkdst 1wJkgbcb8i5gzxYYIcEOAAvQDMIfOOiFZLQ6SztCkQiYjUQCFLSSTiUQiDjdf2340rlv/flfvP7G O1ev90Nmt6u14dNPHH3q2Qd3H9yb73WqTjesaCQUSqTSYLF1JwaOkogjrEbCZ8o8RbgaVAnWrTSE acwS5hEpo2jDKdBZUCpOIeYiLTbHPcJaE+KmU6RzxYPkKLDm9EjCkkMLDvEfLDjB8SD0iFar06aB UW8sL93ZUF1fUZzvctodNhxoaGr21KVrr588f6m7Z2ZqOrzhS4dDXo/XrLuIfkmkQdlgTUBhfFZr trTDlmkv1wm33wK3WqlkzTdQdDgc8Tpt4aXJL//Jl0Oh4C/8nc9UdrSlYalZX8T4mPoGHNMq+DqT fXd7Y3p5qbtvfGl1/YEddZXNjZFApKd/HHlLbJWVpRW1YFRAmECnEgmH7JomLPIN0IXEoze8QXG9 27+y3DdyLfABW2Dbhhu51gjnUu8XD/FCGkzgVDaJ2AFF+xSQBhgnNhVV/tJqwhcb7+7+4fOvPPeN H/7ghdX52dpi1ycf2f+zn3rogfv3VNVWOOwabD80AZCbANpYELLodCCUJhyN+Xx+hfP+0FTA2fvI cjPlDT5EWGY21uI8KMEE8yn0PzM6MtyRhINEhcN+4xUZbjxzJpMMYu1ILYjd8RvEjkBEwkkJgdcT 5nAwvrERBhHudDjcDnuey95cXtBZXdRemlfrsXvS8fDM7NjFyxdffWNjfmpufKTIo3vKqnEWmt2G 44GXZ0G40JXJ9QqmBm6oHPx+z74qCSbDEG612luYE7qTZI/RtlE7PCm+1Rf/+i/PXrxw5NDOR//u z4QiIUWFd4TyatNKDF3AlNGpZ6jLKxvOsoqiUu/AwMjotdFEMNRxdF9ldcXwpZ7xsanCRKh5796E TV0Lhu1WpDCBZonEJfRVYbylFSd6Lou48ULkkceWm6Q/oCXK7batFvgRDDcHodzYbVnmiqEDWgE0 BD5FdzXbxE4Am2bz6vTom997/ptff+7M+UvxaKS6tOiXvvjMEw8dqO9osXryMJCUDFyIiI+kPCQk 4AN1QUVJyLQp4J09bhGySPI9EneL8QKeGt5QMudi6iCbK6y7mEwYivNnYlnAyBoMCQFv+i6sNhtx CvhB+jjehaLm8CnAMkm5E6loMgmGB3JDKIDBtOJbcfg3o2GMSrhI8/OclSX5teVFpYV5+W5nvtfV M7XY1Te85gvcd+wYmBMcMx5PIF8KbEZ2YIvBTEQSh2du64Z97HYWlAjPy/JFtgnkYo/vLe4Hr7tU BtSTJ9/66re/C1fK3/2FTxXW12J+F12HV2Hko0bnAHGCLyo2Bzqkw+kqUTKXzl+bnl9t2dFUWl7u iiXPdg9ML63VlRXmt+6wWmy6ptLN4h/NWmx5LptoYfP+iH1yhvtj12N/Ihe8bcPNCavRIYUHEitN fmE2p2DlknHw17qScdigkk6YYkGTf8EcmBt5/fnvfOUvu46/E11faaksfPahAz/3+SdKygpMui1G 9EQG+UDMVh08djAU100J6KxVFN62QmdNERBwciIYBm5DRthy3AAZc2oSuECF71GMbAbdWxYDcm8G u4IsYYYEywaQJFnDTawIJd2nT0CJk4OL8BvxPiZbPKamkhakHSKBCjQJNH+AuibVAMlFzNgLYsQ8 r7e6vKS5psK/sdbT2w9i6MFHjyXNmt3hwP6hCKJCVEJqvCIQFxFnUSEg3E/kRn9UfwQiJXgUuQIN 3Vyuh8TzMa+u5FWx6JNyiuG2JddXrp35+t9+Ixz0PfnMsf2PHglj0lTg15YzN9187io2HAKdxwpv hN9qt7nKitfnF8emF+OrazUuW9uhjvH55fWpufjCvLuquLK2nryZ8Ri8OGINwFkDN/O5cwo0eWe3 mvWc4f6o9rx7+7zvmNWQOZgMLSBEJsGN1Y3Fpd/+f3/pD/70b3r7huorSv7F3//cv/43v3rg8L71 xWWMHUr6geAWGxaxvPxUrG63G5oTCOloVGJwInxSdyIzCAQkHATPI5aiISlzHzL+MX+yuWAW48gY zlsZb3pNnxgPBmkyNaw4LMtSjGJpZFyhBcHxFRfomowpBl1gOmMD42E2g1QJhUDcE/6nb1GGQqBw 2sLR+N7WOiB0TDP2vCLUFMdP4kjINXhvd4OP9tkJRyUnJMjEVhZfeumNq72DuztanvnCZ9OOPPSb cCwspnyR4pFnUJnJIBoLePLzQKM48gp/9Zc/21BT+sqpqxe7B626/e/+zGMNNWVX+kbPnTobC2xE g0GE1n60Wyp39j8tLbBtxE30s8jnYazxKX6RzGA6Eg06lVQ8GrYilfby1Df+4Pf/9st/sXx9aEd5 0c8/deyZh+/LK8gPhiPwv7sLi+IJfAnWlxAJRyKmk0oaQjlycZKxoyfKjg1dbjrFaDsDkcfmM/2Z tgCzkraXtTH4jwhrAtZslMGiiPMizyNRIUySUCQ7jskcJKlGiCoh/yT+lYtt0h0wyw6kR+/FsB8w Gy20aaVNCw5MGphU0maQ+CqonKSiJS22hKKlEQ6U8nddHcorLXn4058CVYIfZ/uOA/BCJcuNMlVC YsIc4n7PsRSMQwBECyYpnTZ2hqsQTgL0k0gYDuF1ldoxg6Q03/yD//Hm2yeaWmp/7f/8x2qR1x9Y 9zjt+C66CjW/zCnGtBq6jWLh7mNO+/26x2sqKRtZXEpOzPSPTlYUOFt2Njnz3Seu9a8MjDxeX6rU NJIWRbUjGpf92ezhpnODbiqJWV6spdCht24/LYYidx33VgvcMcQdDoepPKvmSCzPnvjG3/7eb//X k+eueHT9Fz/z6LMPHmyoLgdGZpNKSupwOCqRsgGXBZO53QQg79+WW/xXAmXf9iE+ErZ+y8MIs5Bv SUTPlL48YwOwM3tqisDJyfkFYd1lDnGDY3//s83t8a4WECnUiRaTDAXPyTwXh4JhmrMhD7Uo8Fks DFz9mz/+38fPXd7d1vhLf+9n9IpaMTXitmhbwlazs6f4KQiJ8AyyK+r348CPPH706IF2mOQ3Tl0O ra3t3Nn8yYcPw8/xn//wK3Pd52wIIuOod5sVWMIK1wUnI0xj4Zi7dbkW+Em2wPYNN7mBpM1iMye9 5wgqQ27M9MbC1/70z77xla/O9Q/sL8v71U89eP8Du0vryhFo7A8h4BxOSNWatsXCSIatUVY+chEh qsGsZdJ6Kgk2OQH8YrYkSVlI+fkI9VKObUqETGS2YNdpI5rzvTKGbOp/JSsqdIOM3dihKdyaBk26 aa+ZJSdExleJEyCpjJnOCrVVsMXNUIZZcZ4phuRWiMaQFiOR8iQTXojCw2Hoxzm5lWpWbEDlOAj/ Cmd4lm1HR+YKD7lUc+/T2x1Ii56KpSNB6elTLKQ7gjgvGXN79GRiHZyc7rQqq4Nvf/dbr7/+SnNj 1Rd/9qm6+w+nUtFwIm5zOeDsTsciVMSGM2qj69hQKAOAHd3MBJWmlV0oegRRtfFYU3v7zs8/mddY Pjw0eeF4VyAVe/wzxxqr8vv6e8+++J3U2oQtFYcMHy5QyoBGrp1UDHh7a2yQUKdmt5/kaM791sem BbZvuG/TNKB48cnM2PjF7l6oNB57YP8XP/EQVLCgKELhGNL4xZFvk5xE8DtamGoUxHL2cYebnI7P EToEo+XG3q3bPbJqcCZdBPUizlEcwbC/TKRTbnDxC/Ifit3hAmnBMPKdMOIG32PkpbrD17adw93Y yJt/0ekKwndzhtvOce/mvuKsxBlS46cRfqVJvzTFRpKdBOTlXJCWvPz8tbHB//Hf/ujE+cu7O5r+ z3/7Typ37UnGY0vLKyzBNAMv4EjCdS18HPyKA2xNZt2mEaAAKtdsIpd3S2frZ599CId+8filrvPX 80pKnnrwcHVZMQT7I+fPoRwSloxRVM2JRYS5hvzpbjZG7ti5FrhFC2zfcGdLr0uNXQZBYtjsGpIo ZSIbG3rG1FlZ+kBnk1tXZyamAxh3utXpgvZZtyuU2gPpHpwIXacCNFbEJ2PDC4zETNKKWDZErEBV QuhIwGvxQkB7EnqwlsNsQqXImBnbe9xUZj2kDTaMMIu0GUYLDlvE0RFtL207fUkkFDGkC4TTcHIZ iAn0VMaRxpZ2ptMOFJhPJYHWKK8Val6ZUhFLOmyBkBGjH2Cd/avsmjTmDlFTRQiODfj4Xud/d/ur NOEks2Gv7z3zYJstzwov0XxIjYDqvTCzMNjhaARp2VXUqUkFlURYTfknz73+e7/7305dPF9ZV/R/ /MY/M9fXpZz2pFUtLSuFjicTiar4visvaVJSIoMNxdZCDmVokUxmu93uT2SCabMDHLZ/PaRpOz/3 TFVr7cjSRv/Fa/7Bvj1HWg4eaQv7Vs++9LziW1eTaRvubgS/DrETSBKhDTcWU9lFnPSV3zMtmzuR n6IW2L7hvs3FA0dDd02LRzIEppXVjWAo7HHDysnaMVTmF2qqOOQZac2msrGQagDDxN7Jds2abYGX edu6oL35twT0lAZM8t0CdPN3t5q2m5yMwsgbIhXsKeJ9KCjfUC9k4/ru5BV+sGNJIyhM4daN5cz3 lMneekECc5NQBKCbp1+qZBGPg16CxJKkeKoeXZr5xh//6W//1/81t7T86ace+ae/9oumwjKUjQR1 oaPUHBitOICAomoOU5pTnwnNkWFPxZ9h2F+Q1WDAOLpXs1OuX7vL+fd/9qny0rwrfeMvvXoGzfbs U/e31VUc7+q+drErE1q3oLopBQmnqZiSmpMMfbC+mNvrzrXA9g03l03fStYK5jkSDEC5kedyEkGg ksw5Dn7XanOEE7YA0iIjwQcqjiGeBTURSLcFt46WSWoZZImCYz+FcpBRNZ2g9D9MPIshJpkOLvGO SBxsFKoD/Ju2mfB12m7fFAZJItnGrOUmRxfDagGuJdkt/tyE3vw+ISnk/7akkYuZNxPlL6GzIZgF mYliSqk4mUyKriVNmwnUtlVFmTQ4uIxMzlg0kHbGECEb50zJVd7j/O/cTb7VkQzShMmee6mEplgB iEkFjwT8Ial4JB4JR0NYJ0E9ko6G0kuT0++8+rU//F9vvfpGnmr+B7/wiV/+d7/iaqhdiq35LHaf Yoc7MR4OYPGn21APIRMIhHBH6KaQ7oO7FwWJkesyklH98bTHmsmzmsNYw1ksWA6ag6Hmpx898tRR rKYuXO6bGRopKit65tG9qHj6/Ne+0Xv2rAlB8BBEwZlheF6oq2Q9GPwLkqe7u7cxd/SPaQts33Df pqHsLo8VSZCRwjWegK4Pa1uQkhgwcLiryK4GLKOi6C6KNQKqoMAjhylKGGus0+/0ev1GgP2Bji6J bsGV3OYbm4BbhGAI4sNQj1MeO2bAITPcbKoP9OM/0S5oFGX8if7odn+M2G1NR8Fm9BsqZ6EiBWPG tzQ33Nv3W//3f3/5jRPVZSVf+g//9OjnPh+NxaOpqF3VfeEgJWCNJ3BPFLsDDHQ8HEJgpPHTW3T+ fOucmj0cjcLH6HDYKYQsEZe1Rs3KF774dFNt+dzaxoXuobR/vfPwvsM7G9850XXh0qVMNEDCIng1 EyKOKvfItcBPtAW2r+OWgFiqknGyTOligCCph5KYHTp9/J1i3dJcXQzyEPiYE2RTiiXk8SNMCyUI xR/TBgBEWm1KqkzwGnpn0s/BXgpQBHYYfxGpjehEoraFglx6ChmTCRTNRpZ4AI6AR2Vu/rYReS/8 UVIqgoOmUtDuIjZShEfCnchx9ZSNioTgLNClRQX9MKWgotOk6pM4FSNGlHQmlPUQmViwVM5YkOoT mm4rZitsgeDKteHJTEnhE88+qbm8EJvjwqA45t0QUIS8tEoM8X34DslVqKrl3b3hSBSNVY6CaEEo 6pLmRBSKZkiQTUoSyDKesa1vhOGNSMaTfv+srqPwEPwNgjaSD7hc0SrAqAbjlKWe6EWMwk4RiAoN vVmU2MWTZCTE7Ce+ZkQ8xpAXAUkf4R5QgVax5ojB20gOyBSZWuFARFdBq4GSDiXMSMILUQiySirQ UM8P9r383PN/9Rff/97zVRXex5448vlf+pm89hZOJ4N4dBu6VYFmRYZ3REeZIRdBl0OnAg1N2moq KGqhW8cpbOjy6IbG0xnMCS7cFvLFIOGCyZfIQLjiC4e9pcVlxe7rPSO9g1MVqBBfXozUYoN918f7 rpQ3ltTs3INKqJhTElFkR6H8DpT7DN0Iid1NFqQER5pMSNBF4ofcI9cCd7YF7pjVIDtrPO45fCms h2CsJWdtvOBzfh/n3A1D733GIWf3zlo+eeitjXNn79/7Hw35alMpqOyRWRdrHwWEL6QYicji5Nhg Xw8CmwoK3cvzG6gFkZdfGI3GQoFwOgEpppDFkAiaUgPg/01XwXtpc24+n5vbneCsbneAp5Z7ohIY LVBg5GKItsV6DWYdsg1xSyiTmFUB3RFdXzz+na//5v/rN//r//rK4srak0cP/qt/9Q8/93c+X9rW YVJ0LqABQ21TlTtWZsjldAJ8N7c3Hz20C7LNV09enpmYbWiue/KBPTjZH776zvo0crIjahapbByx mFxd3bM+g/fvJ7k9PlIt8KMgbr7ArWaamQIKdsiEZ4beeetEscPWXFOuUPoRQhyEo4GAgLH5BUWr A1sTFmfRBdOE5NFDbKGw/sJsEG6W5jUrARDvMT9hmGEmq6Vj0cDVBNykq5GZbsGZsj01w08l8ndT hDu9SUGTwjaRBE0ETovgSRaW0HJCLAHwL2ekoFUCl2oQawUBxBks4kzW1xevj83aS0uf/tQnFEcB LyUopRwflD1jWJ3wJQDc8sXesbnzlh1vJWWJplOo4WJKrFmn++fOvXn+le8NvP3Kheefu/zKi3nJ lYrGOofXA0QNC0lG0o5Yf2IBAIEBdvme0FKIV0P4BU4SIyA0p32xQQxEKD1tNeM5BVPP5QpEGjC0 JblouS4SK4LMJhvtQwegYqBYtigA10DEVpNVh+MRf+NQKtYlmaSaSVmjG6mpi5de/c5zf/WX75w8 nrEm7ntg5ye/+OT+Z465GipSDms8HQ1HA3BaID0OZElA5UDZoh2k6k/cl82HWA9sQgu8YtFg1n0t VVK4cKw0VK83322/dH3w+sAEevP+/TubdtRd6h+ZHZysNKfKjh5GDst4Mqki/xjnO+P7y8lVkB3T koHi+0P0S3+kDFHuZLfXAnfOcFMPzYRmho6/fbzIrrXUVsBw41xgtDDmYRWk4SY3PIUU3nXDTcyj MPxCXkYppsiaizTblNmTVrVUOQFyZvzHOPlGw03fpRhpGtRcWoedWnJGwfs0SIVkWwxPsvHBwErP 5KxeWvbEJz9hdRZma/IITkcabrYbPxnDTWHZ6bRNyUwN9X73L//ma899r7d/uG9gdGJmbmJmYXZ5 NRUK1tfX2jyF0TiyTkMggcCVUBRaC8BzJP8ibgm7BG3IuyJaU7ap7GfgguQrSfcLwkNEL8l8X8JM ypSOsTD5b4k/o36Bw4FHCkegpAaPQTYURg9fjKwv9F251HPx/P/8vd8/ff5yIBTa19Hyhc89+dAz jxW3tNrd4KxRWjKFnOcMyQEPMGsk4pGo2aa9n+HmczEegt6hbJaMH7KrL+SfwVswx3lOe2R1Y2Bo Ym3NV13ordrR4bCYL10Zmp5brtt/oKSsyu8LoCop5SfjS8b/COXkSXpzqt7eoMztnWuB92uBO2e4 GXQHpwazhttqo4w8RPwBvSA9k0DcMNlkxBm/3VXELfM4k8FkcJhF3EkAbZHbldK6UvkcUWKBYblE 3EIDQiOcYzbZFDG6FoIXRskE7xl3ZwcsvYpE/dcnZh2FJU88+5TFWYSUJgTbOS+5MO7ivPASrGr2 WO93m370z8GRIK+KkooEF6bPvfzi2MTEs8d2f+HJA8H5hWjQv7i6OD7evzw/sqvKbVULUF0gDmeg ak8rtmg8DRcyUfhUdNHO6w/BQNOigxM10hY1WZNm2lJgzY0N1AVvQs/Ooa4841EiGsg8LGD5Uxv+ EOgb0BuqYtbVlGqKmuNrmeBcdLpn7Mwrx5//2vEXvn3mrdfTDtPhw+1//5c+9djnHi1oqtE8gOcR f9APYppUPYirxAnRTaRoIuBfsRyTMySbzhsRt9GShumm2QOLCFkzFeeYgUyI7hnpx+1BBNab1Zq6 ipW5pamJmXVf4EBnQ0NH61z/4LW+YXNsvbmlUi8sRPodRP/Syo+obngzEgr0RzQZCH1U7pFrgTvc AnfMcHNRwHRomqkSu62lrtKqkuHGqGXEDfUUlT4gnEULYq7zezcNNyC0WACzPd6KuKl8MHsmJeJm 0C1FaDcbbkLcYugZsXacm5DNFxbEWxE3UwMZlJgPdI9M2fILjj32qJ5fDoNFWJKpEmHgiWXgV2S4 6Y27S5UggSJBZ9XidloGzp4dn55++PCuQ088XBBYvz4yHc2ki0sLZtf8XZf6J/uHlsaGMh43PMlO pwtZG3HTQNljzQR7ZuQyzU5UosYQlXgTXXKrfWIyYkv1XM53KnYI+kMw3Ag0p4qjOrInWpIIRgxs LEyOdb391ve/8dzz3/7+mbMXfOsbVaUl+3e3/rN/84sH7tubV1lpc+gKYm/isSREeDgxaLMp0S5X ouDUJdAuKTZdajzkEsigsN5j1Gzq9gTkJ+Epdo9CHIXEYegryVRRYUGhFUuWyeGJ+dqqsqqq8jJd vT403T+z4HB72vcdTqZR9ppusZyc2cEuGbS7fH/vsD3IHe4j0gJ3zHCTFWPDffztE4UOraWuQhhu UmUwr82rY8rHKjhuJovvJsctssGx7IQQt5QFw94iNaAITxcRHgJxix3oNdfNYQzG62YueCIQHNlr QZVgMFLifok/DZvEPxeP+y8PTasu18MPHdNLa2GYcCT+2qbh5ksXZTHvuuHObCwizQAEH4rqiQWW evoGkSnxYEt5Xl3lxcERq5J6Yl+Vt1CZmhmfGOyeHulevtq10XPB4Rsv0GEf0yCbocBfD4bNugPC FKLCSQ3EAh6YK8SUgqwnZT0HlxL/w1GwYiPWm0IfUexecN/YYlG/aolqqHQUW81MX+19/dvnnv/q mZee++Zffnm8/7IlHaitK9pzqO2+pw499IWH93zikSTkIV63YldRAy8cj2t2O4LUcUggdSvpBHWr 1YUYGywMEgi5JZeE8BwYxTVujXcFzU0TLxYBWBRC/sF/k8UVGbTRKYKQCWLe5duel+cJBYJ9A2Op tWClrpYeaNuIx+Z6h82rK7XtTUXFJWazDno9gkw7JgtCK6kLUS5fSaJ9RKxB7jQ/Mi1whw13kA13 kUNrra2QVAmqN5E2i233puGmHJh31XCDyDacm8IzKS030seKOpMCcZMTbpMqEdY865wkw42chlns JNlsRo9MHIhQIWnSxT2PhDcuD05a3J77HzzqLq+DAhDGwCh1yBbF6Bs/GcNN0UBJ1F0OxTLmugIN 1ZmX11Z3NdcUVVb4V1euD44mE8ljD+184uG9HiBM1X6lf3pofLbrau+ly9fmJqcwk2lOp83ptajg julayRrx1csQ7y1qonc54jhZ141Uxerk8MClrleef/77X//G88+/ePbcpamZuUAo2NFS09lW/+gj B5/51ENth/ZXVJVizkskYlbdCUqGOayMZtfhtyRHdDqOtVsyEgXPjW5FsB3JnuKIscTyjttX0hTv QVTI+yDUelxLnuYYvkC+4xZbNBoxI128VYNc25VfUlegXzrffenyQLHH1XZoR3GBp+9y/8DYXMph 333wkEVxQItDoku4JSnrASUtljP+R8Ya5E70I9MC267yzpoIPNh3z4tKUSaVBkAqOX/yhd/+rd9u 8No/++hhVcvDIhtlzwltchZMM5xIoCYBlcCXQOcAw8epi+HIJ5EtlNFMiNPxDEcVVfySQ5HQFBtK kuGyLeZgaAixSLtADkYorymjIItU0gh3Fn40yrUNb6QoCpw2x2MoJhZH3qF4MgOpHIVQIEYa5otr paEiPSI7SZlM5W3wPasqlvwiTzhrxJngFvwtABnRIOyKEogtsD79+vXRcX/q1/7ZP7rv7/1zQMN4 Kq1CWMIECWenowfbiy0tedc6TDoZMCejJrWQLjKw+twf/e6FH774737503UPH7l86er//m9/kTbF /8mvPVxQjFylIdDZS6um8Yn1wZGlmdlINJJy6mpJYUG+p6C2qkKFCfd4PIUFnqJCd2Gh5vFSOS+r g9geNt8ogpSJRc2JGByauL5kOLiyvLIwuzi/uLyy5vMFQqg1sTwzSHEuoDhsirfQXVNX2dTRUFFb Wd1cSxVKQYIIKo3FRtTJEjG65TYr+GwsAcjnILy8xMJx0nZKIUmp2tn4Wuw3lJwx3KLcEd7VxvQO VgOUtwq/I7Kt85/Y8POxcMTtcWOe2Fha8eR5Y5HYtbOXvvwf/wjykV/+11986NnHL3z1u19+7g2H q/C3/vNvOg49G4ylEDFPUx3Sc9sQPUtEOUihu3Zvcwf++LbAHTPcbCxTi6d/8F++JAz3fVabB+jD DmMA4hDhFohWBtWKJBLCcGsquaxuMtzs8GKBHauIaVRKvSDB4A/TcJPVloabqW3OIsUBRLx4EIYb gz7kn3v18sCYL/mPfvVXjv6Df4FEtsC8+AAuuA/LcKdjYUUvpnM0pU5+44+//Ud/1Fxb9oVf+3kk uTvx3MtvnLuy+/7qL3x6RzK9QQlnktAD6uBEEFg+N+sbm0T1Lt+6LxYGnoWjVcFdU2BDUcJAGDkd b2ZxLVf4ZB0RgsbDVOEeVy+qYlDj0H9H24ry81yllaU1TVWe8hKLyw7bGcWEpmk8LRO1xn4A4jyA tKnd8L6KH7Ui8wgaXSQSYA/xXTTc4LaTsZjD5cTJhANBt8cDOdJU/9Arv/s3py717TjW8S9/7efS 8yvf+PYbJ69Nf/azn/nMf/gvaauWAHqwKG6ABfh5NRUwAA6Gj691yV35XWuBO0aVUD1GuHRmR04e P1moqx1N1WaFhFmU1Q1GnZTApADjjTyTwFWCNBZVQ1jQTdCVS+JIB6BwAwqNGBtuVmGwF5DJax7B t9Fxs3OSHyIAMMtxU/kbokdklXeRPlRUoxTaEorAZLaTYykpjyBLudky84mR2RAxnyz2M9yWEnOb YmOzy75Qcs/e3TV7DwNukzGicvF8LuyqMoLpBAa8u85JLN9hR+NmeySe0oD+or7ed97pG5rYu7+9 rqa80qGfuNDvC0SO7GsOWkJJxRRKR5LWWMZhsuYpeZXOmtaitt0V+w7V7t1bvm9XyY4mT2OlrSov Xe5IlGjRIlskHfXZMwEt7VfxbA45rFGnFnPqiaZaV021s7WlcM++6iNHW449uuOxJ3c98uSulgfb aw80lXXWOCsLzB67CdU7GV9bcedpYzEgcdWwz6CKU1YbpfJLK+DIudQvmW3yP+AvCrEk8QZ5JCiI 1ZxSzBCJCz+w2N77wYsknm55xhD18riuDXUtEnTb6ce581pVSMRNLoclkYaecmVivq0or+6BA9CW 9p/rjS+uNR/cWVRWa0Zy41Q6oqq+WMKFS8PiI1dj4f1uQ+7zH6EF7qjhNpuic6PvvH2iQLe1N1SD JcQIELk7WDwGkw1tiWG4mRIRkemsGZSbiHHJ2msy6GJ83SXDzUqyGw03TDYrekVYNBMuXEeNnZLC hAuTzTo31lwYZp3OOz4xs7QcSnTu2Vl/4H6s4pHPjoJY2I4Iw81zj5h+7rrhTkR9UOaZFR0hkVjq uEzh+asX+kYna5tr2lpqEBI+MDC6EtioLHe6CmC9EFmpwU4hNiYWTcU4tTgyhEAo7XI4vG53Yb63 shSqvLL2popdbTW7OmoffmDP0UPtDxxqv/9Q+9HDOx68f+dDR3c/dGxPS3Ptjs7m1vaGhqbq8vLi vII8hxOpRGwWjarGxMKxoD8SCcUQpUmLFqsaR+UgmZWLF1tUkpk27gyUJIFoKaaouNHEnC5cDNw/ DOU4vrmtYSDmU3E7pASJrTYKoQIsiyLFOA90kRiiyVS1vqgkvrDYPzyO/tG+sym/wLs4PHelfyLh dLZ2dNocLir6QX0ba00LxebkDPe27kdu5w/WAncY7gkLKCryZUM1xGv+m42gtFrGHvJEpecvOxqF hkMYynd5vT7Yxd28lxifgoyWZ7H5ztadN8NHOP6SwkTY7PIlcA64bDH5LLjjF8wHgM9HE0SCIRgk GB+OwfzQ8hCZM2BcqbAWsurC26Z6K4pbOzMe76WL1zLBcMrtauxotKe13q55a7gwlSzYCOjBKOr5 uMyKE8WcwdiGgr619cVIfD2cWgmZ1gJWn98eDHiiwYJEpDhlLk5aSlJqecZRaXFWWfQys1KQTLui toK06o4r9kjaGkwpwZTFn1YCZmswDi9pygxxiLvA68p3WzQ1FI+DAEfAe8yUTMDbiAQqZlS2i1jM YQuSXiuU5RyfwvkAV7JiScMhgspJAOIIb6eYS0wtFHmJNY0o4HnjHdnE3RJfyw4g4QByfNMm/ZF0 EBNyqGDjeZvBAq8F4Q1JJ2P46Ux54d5PHmturDzfM/rqS8fdqvLppw54ihzdb7+5cv0sphczeV2g KMF8HrdTtcvcI9cCd74F7ljHYqkykRDk4WPZhsBFgqiQJk9aTgNxCpAjbKfBE0vTKrkJjtvYNPZ3 /vo/yBGNk2TbLT2ygqoRtK3B2gjAZqKkRbFEYml1Q4x+oTH8ID90N/axag4osnFkl9uNBHhmZ15L U0NRgbd7YHx+dhEOxj07Wxy67frY/Pp6MBaPEy7m/dldCwrCjG/l53tYLEkXi/vBiZso16Pdrvn9 0Okh6BJ5RigxJGVfDUaC/rCIicH7cUivI9EE8kbG4olYApYNzQH/JF6nEhT8D+GG5rAjFTBlGSOI S1mDyZ3M+1DjMdG1te3vRkPddEz8PkI6WRVO952nYFT8yEBl0rprxzNH90Es+ObZ7ut9YxX1tXta 6hdX1y9euoqsgUDl7PvG95HJTPifc49cC9zhFrhjhluA4kSCtBlcUV2WEZBW+13wOmvNsxckSWRh wYVtN563KqXvRAPI5fbmocTq4JYPw2Tw+QhYLYw2ryIEnyIf9NpmVRwODZfv29hIxqIwRTB48MV+ INL1TlzbzcewKOFYKhSHIgMcAjZr4d5Hduw7BJX2xXPXYqZISUdtW3VJNJg4d2UpFbElQ4FUOGiJ h22pqJYMqbGgNbwBrYzTlLAjLQmpdyDYSaNAmy9q8kUyVs2m2GwUFks1NpH9EAoaG4TVxOojXYcF G5gieDtsoB+Q2sRuythNSXsmoaXC1phPiawo4UVLcEHP+DVTUM1ELIRYMdGhNJKWNOv2dMKeiuuZ JDKwA2XjoLiElEmNZWwxkxbNaHiOZ3TsDEepKXPLJFM33dwboDevhyj9JFlnqNEx75pNGsug8A40 lJFkJpKE0s/i0iiDSjQeTLi0/KP7a9vrk9PL46cu+TTzjgc6qjz2mSuX5vougnZ3JKMuSzoUQx76 +N24pblj5lrgjhlu0ZQytIUUeGTMOJyS3jeGzvv4i7ZYa+PWbKLzD+1mGQzojVeyZSGxibkRhKIo ALC4YOBQFFNgdcz2WNc7fp0yng9mKJoMhyPeqoZj9x2sLS/pHhibmV3ylpbubqmFrK93ZBYgE/Ac oBL4khPKcLgrFcZAvlKZGoBMNwJNjaUHBVDyAosq1GDaFistszkSAe4kgoFAOs/EeEFJfSkUi90b LP2Ez4PCKG0qRJkJUMIg1ymFLMVpIW4I2J8rTxL7JlA3HXzTSXDHm2rzgJoVdpqSM5DiNJFgKKHw IgBMTqastuapY/uxHLzQOzm/tN7QXFtTUjA4Nn3l6nWoCBEXhGbEigSXehdPMXfoj3ELbN85KWqt SyxMubiFNplSa5rNvtFrb7/1jstsOther5rQcylPBmMxjnQHd0hjgfIiU8EnISWA34k9kykz4qcp Wo+EudB9EUDEqCEVSIryR5PekNJS8CCm32OPJVeAJ+zLH7K8nCwELcjptuJNfMayb2z4RiaWMCUR Lw25GWCWzDKF8A7sDR0KWyXKF8Q6bT4AVrssJgG4ptzdpgQGMiAa5R8S58MJyXEeJuS5s6Rdpszi im90camuKq+yc5+toMKXNIdjCbfKSwmmVsAXIFQPzzhQOh5BmmxJJhkdEcaLFi1JxGFSVDdbXmZP KTsW+/A44JOTiDN7gdoUtDI3Q5Iepz3obdwVWrAj2Z5qcajkKVZxB6zW5YzZ3bLbMtp/pne4vchd XlHizNO6x6aXehZa3cXeDg11nYGcYTgTacQBKnGzJQWsqSogmEUWciHwwwVRTSKV86BTokWREpCV 9BSIDtqZ1HvMJzHhQGpOaLPpnnKBRhGjym+xPhRf4TBGSiZLNy6dQrQUhKSIiqTMASLUVPyGyAQi cjfSxloTvm/snLyJzt46vm9mwAHwqesJDoxOhpKH4VnWL+LUV+i8dPfBsCPS1KIiat/m0V3VpdHZ mZ7p+VA09sSDB4rM6XfOXVmbH3v4QIO1ogy902Zxg4SHSxN3l9Ky0ylSZ5GpyXn+QTcQxaSkxvFO Ly0/xpbtp/zS7xwikO55ypYn9XvSm3fbFtzqHxQwTXDi0r+0lRp/DyrjDt0gadxvsqDSMyp0JFsf FAxppDkkeEiR/AKgmlFUBfmPzD4omYMhvIWvYba63WlqugZ4BoTL05DMNQgcikwhNhuyO9lgNSjU nCWE4FmppjglMiLNBefXMyOCCNn7CNvSHAOtPMwf0cLYH0U+5e9uIdnFlaBGABitKwNjluCGx+tq a6hW7UrP2CyQL9Jaw/aj9jl2o6rOghviA2VXTFmunwl8nkmNeySkHjdcr/Tt8hGyLbz1nt62eaRT +F0/fofu+vYPg1UFleNRrEUlRffvb3e79MHR6b6BiSbobEoL5lfWz3RdjcajAOmhINYcuQLw22/i 3Dc+QAvcMcMtxq3IAkdqLiZJNqsu3jjk5YkZcpGtOIOrSwKg0DNluUBZRy42yRkvsmkwKLaD3qEA 7B/3IaKyhZJbWh9B2QiEzBe0uXE2birPQ4H8wmJzvnG6ajLSIZNi87iRVGtt1Rean9bNGYcl47SJ pB0s4gYPbgrqZr/dRBuy9ScTWLZQ0BF+nlKV8uYLRsBNA94LJRxSK5HDC6djxVojHooH/YG1YMAH 35+qqMjlD422riKqCUGLKL9FaB2Hs9vslEuE7DhWJvKqnFYLtpK9+xxe7+jgjH983uxw7z+wM78w b3JxNTof09NIkIfw0higNoWG0nmjkeimSGCaSVlkZkVRM4gXAcz5C6vNGkqxGuAXbLCld1EIjCTv sZU6EzuI2UEY8i2fbgJlod/f3FngfKHnNxJG3Qyrt0hN3t1btsJz8al4h18IraGhhMJbNMliMyWd Nlv90w+6q8vWJ5fHrvQr5SXNu1pAgV87fmZjbMRGjZ5CZOnmNWQdK/IF/WOIYOWL289fP24nz33/ p6wF7pjhluEwpLMTtlsEht9WTZGV+BE6y1pwYVyM8SscgFtG6V1sfNZMSGC5lUXNnp44R6HnFlIX +eCzFbAUD+TUcNpBb1rXfMHpmVkKtYfagsOxjf2JJKCVNy2+ofNFMj6hvcEheBJgzbvL5dA0KwQ6 4SBCz2NYaoNyzSJZCKs9Xq/Lk2dFfqV0Oh6NAeKBDsY5YDfK64+IFJ5KDS/qpndYtHdVa9uOlvrl dd+Jrt5INJZXmFfkda/7Qz2DDLp50UDmkOtjEEMtvbGbrljDI0sJXrLGm6ydmPGEeZW3UAL0bBgU vS3Ygfd9bB6BDyd6xwf76vse+0fYgfI3pCFOTCYjIUdZ5d5drZiuu3qGAutrDxzcWVmSf71/9Mzp cyT+ZlFh7pFrgbvRAneub/F4FU4rY/TSsJdmlz/cCpQYzog19aZ2RGSBFfS2SOVNkWscvMYfGZuA 25yojhple0DllnsL2GZEsTPSErwnFQen4pC0EYkuYB0QuswpSGx5GgAUS4Q0aG9EZmsWzem1a/Fw JDA3YUYhR0Rtx6NQlmBLADubLfGMK5F2p5PudMoDFA2fYSgQ828EfGsb4fWNVNCfCQcTvpWEb1FN bbgdSbce18xrJv9oaPaqaehS/PoZ34U31rpeDfS8FZ/vzkQWVTUDTx5OmQpoIszagoBEBKWHkTqF zgnsM9WtkfcaufWgwEi5i6v37UdY5cUrIxvrEVdeUUtjNcJsxvo2MitRXdEdDjVjQiXcCDJ5YG2B JNWoIMpENlZAKHmP+jiCaxcGXEx7Iou5qJJDXgPxp0gAy3n7OB2j2J+Bt+gSsqk3ofQW9M0zh0D6 8if4V3g6EUGtIisYX6JxwC2d7f1sPDsJtmxGf7pJ6Z89R7gfYnEsbsjdYLK0PXKkrqa4f2z23MXe 6oaKAztbNgLBqa4LmeUpTO8bG2ui35MbhLyxomMZLiLu4tlte734bhiD3DE/Oi2wfeekuDYJOQX6 YYtA1IZ5Y7T7+PHTeTbrvvYGyL/QWUGSUsy64BQQlcApXoEsKecU57oW6UrEM5lyDohn3oGD4DeL mWUblScGMT2Qw5LcPoTvZKZ/wxSIiiRZ0GlEBCGxFOuEubgwxbuz3hgYinQwYvKhuojCg8SwkQow CvgpbQBj76xpyXpqeQeK34ZOYn55eXZ53ZFf2N7Z6ayoB5ssxNE4J56pBHan1wlyv1nsdhWaaLvD DsrbCg0HWCFkKYoG5yfGh693917ounDy5Ik3j585eea5v/7GSy++8r0fvPLSa2+dOtPVf71vbmJy eW4WImlkPdedLipMgGuKh3HmFKcKfgk+U14piPxM7EvFX0m3mh4+c3Zucbmts7G+pdEbjfSOz86t rJWX6kWVBYqKNkniDMlVjNBBdkrDr4hm4RIQcOJRKD8FogtOwbhtIsqUm44ukV0XcoliyEsEKOcb zRGovAO3RzZtrlzgkJvZMKU8mfI+nChX7C/e2SQ3RNDWNh6w9Tcx8qI38wro3Q+8C+ra4XCg9BrS X+UV56dHprr7xoOJRGdbU12e++L10cVAqLOtNb++gzKWqKRQ5AwsBld1wwjaxpnmds21QLYF7pjh 5mGUWR26euLE6TxV2ddeL0S1CpLskDkmyQCXwuHUbzDUQIhkFUQ0vEgmRemlRKl3kbqETYEYqsJs bvKbovLhHTTcwkiL0copK2gmIPkaJVgmu8cJuAn1SVvBiZOMc5W5AzEvpROKZtVT4dDY1BLUdXUV ZRXNe026LZg0cXF3aD/IBpLIjqeIFLUPQHs0E1oIzfWvDpxfuPrW4uV3un/w3IXvfuudbz13+ts/ uPrKielz14L9k4nRRW/M4gxn3DGTK5zIrGwsDY1cP3P6xKsvJ2f7fGPXPOmg2+sy2RwpizWYVKJJ i27FXWDTiTNn8kSwHhDv5VWU+/p6Lg6NQtyzs6PZ4rBfGRxZnVqszHOX1xRYNZxoDHZZNauUew9R itQ2mMaQZTtJUxvpN5j+loabW0NmLKAWZGTJz+wXoFOgB8+5Ik+ANNz82pjLxLtszcXMK+21WKCJ rkAdh0SWxr3gQFghvGHjvjmrbhnq7zbD4kvGLjeYbyP5mlgQbn6VnTfpFJhuFKUPBIJ5LldMVYZH J1eGZqrdjrL2hunltanBicJ0qvH+fU5PAWVjl5kd5Oy2FXHfYImEt/YWs0jOXuVa4OYWuKOGO5NZ G+k+cfwUIe62BsQkky+NDJOBuI3E3OjJYGJpfLLhNnKV0DiiAckWkXNOidWlNKXGuW9F3DB6dwZx E27cwuvQIOKQPZMZqNOA2LxkN2yO+JcXByJfCT+HIwk7UHM62j06vRqOF5WXtx08ltE1CL/Y4hB+ 56ISnFXPYl5ZWZsZH7pw8virL7zwwvMvfOd7L33/pTdfev3k4PDkzPRiPJoocLnqKkraaqvaqstb Kst2Ndbubqw92Fq/r7W2o7a0wOvQkYDRpl4ZnhiZXRwZn15bWSsszM8rr8GcCcSNcHBuVnbBimUE ixJDoQ0w8aXhtbfOXdgIh549tsdZWr4wOTkyPOH12oqrvHa3Au0jaVrSVuLkyXDT+gPPqJCAq0CR X74/AkkKM8wTGGFhsZzINpWEm9iJDDFbdG4uoekWX5SLkE3DLVY5W78iETcDfqGOl1jbQNzcpbKW +MbOfkvDzXO1eNz4Oc/jN7+JN+BCgA+A1J8gkmIx3a677fblifmJ/vF8r6t1d2soHO++MojTqD9w wOEtRswl3WduC9FM72OE3neHnBHLtQAA8Ze+9KUfpR1k97qBKkGnnO0+e/zkmRKHvqOhCiGE6P3Q cFPeajGiISSWFRUIWIthCAPNua2JhyUylthkUSZcpE6VEmAs0rHUFxnk2KRLLpV3vxVVIg0xGd/N zCl4E1FwHEtCegjSOVNospBHM3Ckr4l8KyLOhCYOzDdmBYoO2hHvcCE2iK9pxkGiU7oOmGNYNDpD XYcxSmpKfHp5dWphqbQ47/CR+xSnGzUVdQU88YY9E1KTEUto1Td0eeTtV3p/8JVL3/3GhZd+OHGh Ozq1lB80tdqKDuTVH3LUHivpeKbxwEO1e/eVtrV46qqdFaX2Ch06NHulLexKB+xlen2LXl9nqtif X1OlejLReO9g38r8TIXDVF1bkta8qWgU6kBhfwyBjIXk2MiTrtnRkP50cm5qcnVkqr2yxNtUA5X7 ta6e2ZXAQ4daNKcCzygKjPl9YSoFwVMAVfZCpUeWqKDh0bbQtEjozIBY2nHsRvaTxPMyfyOXY2Sz lYXXcuYjs0bzoTS4jFCFF5KNp1hzyXw3hqkWNl3aXNEJ2T8hFCySYZf0N72BlZPssVm7KV/I2Xfz H15JZafjLacs1hXktrFQZmI82AmsbGQUe0lR7HrfyMRcaW35zj0ts91DfSOTe/Z11HTsQCnjWCiI ndF1oLXn06aYJeG9v+HBP/yjDMbcdz5+LXDHDDdFQ5hMy30Xz5w9X+rQd7XUonIhDQDo0ZjjJpob VpsNN9kBPGcRN6Mu4Xpk6pKpkizcZsNjLL2NAcjrfTIDZD9uZbilIEVS1bw7j3CD4xYDSFR5J8su RxSZaxGnRzQ3cv2lKfqRWQBeCRhLfptmI9TJCV4pjwVT85T3jgkV3ZzwhSITS75QKpNXWFrb0gTu AgKS6Nrs7NDg2Tfeevn5733n+R+8/saJ3t6+jXW/1+HcXVv9SGfbg+2t++rqWsvLWxpqy8vKHG63 xWZHGR4YHngLrIoa8oVxuohudNk0JPHDOeke3VvoqCx2Fhc745bUxPJa/8w8EoGUN7R78vIN7+2m RRC1MpVUHJfkcjvmh/tnhkegYWk/0O6wW2cGxhdX1nW3pazKY1EpahE/Si5iCxlu9gdSjlVG3IR5 celywhO2L5ss0cDC4l1hCZn5EnkW5d5MoEisLW68sOyC7BZLMIl7ja8YnxocdxZ0y65xE+KWYNzg vm823Lca8ln2RLzI/kl/CAYHJ83VklAnQQWJhLkfc2bP2ExC1/bvblc2wqPTS0lNq29usnvLxJ7o MAJBsNqf15S5R64FftQWuKOGO2NaHrh85sz5UqeOKGrURqEAOohEKHEnp257H8NN2JwT9EtqW6pI JLoig0OcqcFosOFGsCOXxHm3c/K9DDdjasM5yVo2lvNRmCaDcA4qYRwIdA6Dg8QVqlibC/kCR1HC 8CEoESmlEMWHWJW4oiQQRpgyu5AYRNMVu9OxFgr4VlcigXVPeMm8MHD6+8+9+JW/+sFXv3nhzXOr Q+MOf7A0Y36i6pFjlQcerj7Ynt9WolU7rCUuW7GquBBJGEyEl4Ir0xsTvSt9Fxa6z81f7lq61BPq ubx6+cra1asbPcOBqbg15nHma8B+ab1QLynTbMuLa+PTU6mQb2e+kt/YiFM0yijK9Lm8bDelQ36o X8x253IoMH+2a2lltXN/Q2FJoS2SuDowubQeaKkB44Is3iZF15BCivycZLKRhZXYDs5HTkAelRKY WybeXkBy6R1k9y1z3FmzTXuwK5C/KcG5OI5BN7N1FowCo08uKi0YEYbirJWUJpzfl9aavyMsLO+6 aW0lcSynAV5SGbsJm0532eBExIvsm9k9BaNCH4lKozYQ/ekkViKA3ShRDD4wtrR0tmfYv7b+6K7G 1ra6U1cGlucXj+7rdJY3kdMd3YhK4VB2Lag10SjSXbtl3IoqpznM/aOaso/X9+6o4TaZVgYunTvb BcO9C7merU4aRhSrLBA3w+33QtzCcDMLKoRT4lnAHunsyo48gbgpP9C2DLegSgzVtiwWLME4J6SF 3eZaCuL3IcRgxx7TArweBzcCqoSSNUOsDQEIvhBBSS6YNotFR24Niwt58jRLKt9tx3Em51b6ppbg 9HvzzOXzV3tnpucQi19dWLK/rvrojsYHd7VWOus8Dicq30Jmg3g8LMUj4UgoFOodGb8+OX55bLRn ZnpseWnBv4FfoTU2KeHMyLW37g+vr0f9a9Fk0FTkcECph5prxYWa02NdjkWGF5ZWgpFDezuVglI2 2GzRhHtQmE2sVXDOdAmZ2VMnBiem69ury8qKy72eaz1D/RPLBQVKfUM+JXyisjgo7SgYbSHrZgPD /3CIueA0xH8CL2dNHqFsIRoRSBlUU3ZXPgIvraS5zCJug0UxlmDycALRy1Tc70bcwmpvRdziPMRM kP2VrYabetatRvy7sbbcjbgyKrBGSRfidL08DyrmRt3c1zsyNbeS57S379k1MDDRNzZTWVmBymw2 l4fkRpSYmzITIFAWwJvTIN7wkNPOzW9/vOxR7mo/YAvcMcPNuo8MDPfZs+fBcXc2VVssDrxHCJoQ N1MlyMCE2G4mqm9FlRBbQlaS3VayHIpUzTELblh0AXpZAQLukKXFHxhxU1kVlovQ97neTZYCx1+M uDlZiRCN4zxsSLRCMjjkS+GYcip8js2OHESWdAKSOVRpgZ5Pg34PYw5IPOELrg9Pz/YMT06Ozy+t +FK+pB6xFmT0Fq34saq2T7YfebD2SJ2rrjRTqKXyVbOGZHuJDCIgQ7OJ2XMLV96a63pr+cLFSN+o dSZWEijqtLben9/5UOWex2v3Pl7fsLf+0NM7Ou4vrO102QrjIxvT075ZqxJrzC81x5LRFFjwcswC PfBShpaOPtBhrWpHECXy6sHEkD4Gt4LE2BkzVu64JUiJ5XKNnT1xaWi4tszd2lCh5hXPL6z09Y0g aLWtqUJ3WBGdiaU+Yj8VU4rrtcNdSyy50BGR3FDaNGnTJf/M77KeRLAkQlRC6V3k5CG0JjfYU2n3 2fgLc4/PRXVTBuGEuMUUwGQavSc6gYDxxqE3+76AyfyDsiMJOy6t+Y2D5FYmk967wbIjzxTVY6NC 95SlBzOZkkrZ0klrVdXi6trMlX6EtB7a34bMNT29w7E1X2VTe2FFVQbf4HMmu69YIenh/i9PhYr9 8AY/CqSguUeuBd63Be6c4ab1ZWa5/xI47hK71tFYjdKFsH9MldzAcb+f4RbwiNWBxoJZjB6J8+Q1 ZTnu7RpuJLNiCpu4FElzCwJc+jEZWIt1AgamiOgGeUK/rtDCGLQEA2QFYeiA2wg2R6gkRvDKhn98 duWtq2M947Pdw9P9E3ORYKQkP29nY8P+xsb7O1t31FTXFaJ8gDdl0nBwJDnFRKbaXas+3+Dc9JXJ sStjoxMrS1iEFxa5PvvUgb27K44cbDp4sKmjs76pqaqssqiopMDt8BQX53nztfKy4s7WOj1lXl2I TU9stBZVIrwHy5q0prnzbKOri2sxf31jbcWeB3DelK6QkmCRHaIsT4y+OY6RMm6vdndd6um1KKnW unJ3QbGaSQ0OD6z5YxXlemGpKwIxMhYZ7E0TxpIY7qx6A+E4wrJygKUBt4VUXFDbpOGXiBvhTDJJ mWFJheEWb24CdoMr5xwK8oZLw21QJVLHvYn9DXNscOKbBprt9vsb7tsNlpsMd4LSGZKNxexnpb4R T1KSMdVhTccGz1+dXVivrCy9/+DOkdHpK30TVnd+W2eHzekilI1UM+TchqlPIttXdmUimB3xMznD /b42K7cDjeI7pSrBcIEZWO67AMNdbNfa6qvMFuRHzihWCoQk9GRQJULqB+zN61oh32ZuRLqpRLAC seO8jhZDFxk++CBiJyFAIVYTVoRM6nYQN6gSFmgzx02QW6TqlwF9vOoXvCgDuHAimDYlAa4RSAEt Ada7Qi+BZ+Qdj0SjKxvB0Zm1y4Mz5/unrg3PT02hWJjVqRQ0FDXdX9pxtGr/gdL9Td76InOJ15Rn M9vNaVtaU5FNZDW+NhIYPj4Dwvtij79/yTqnV8Sb9rmOPFV15Jl6d601r9rpLnWqKKdrVpNIaRK2 xEJpm572BYOroUwgYbUXF5S1VCUT4a7+8fVIotheXGivpCh61b6KAusbkxlrsvPpL2AO0rnlOAdi 2pJKYJk/H02At1ZTcWhHEiFA7J61xcVyj7O6tRFRmOG5ubGpRbdbra0ryriRbhtWP2lFnCUz0/gi CTqJToKURhZlE2yEMEZUdZ0V8XSfyXRzNiy2vEgiyRZVGnkZmCIJMeG3FEH/DLdpV3J+bn5DUi58 MMnNSIttkGpZyJqlvAVV8m6DnoXeW2F49rWAClmrLcG7AhG3avFToXoTSgSpRNahQJ/qi8fptg4O j04tYjmCEEq3op67MrgUiu/du7ugvBrKeQQxUEwThgQbcTndUZoEkTSQuh5SDeQMU64F3rcF7uTC TCg3JJAVtlCEL95LD2PEC3hn0J/GoM+u6tl+0HnnwfcHlOt2QJ0NExSOxlfW/TOLq29f7D91beTE tbGXu/pfONN9+vrw0qof2rvP37fvU/v3fP7IwS88/MBD+ztryouRVwSR6LFEnOAtWiQSXVxauTow 9IOTXV996eSlsWmYskcPtf/6r3ziN/7tz/7yLz3T3tEAChu5rAXUR5bqaBTZ5kRBLKSEToVCMYRZ QtoxMTrr9DiOPrCnqba8b3hqYm2VqKNgBEVn7A4dpm96fikLh2+6CUjbiogocsoq1uadO9obanzB 6NjsEn4I+u7W2nLw7UuryJMSR94SEfb5Hg+a7LL3nqdRESu1xfAZRpB7CL0v/xV/ifkyizvF63vx wU5aEgWyLpBJP6oGhCinTFFR8QN7W/M8jsGxmWt9450t1SWF+aMTUytLyyZMvAi1pKTjdB9JWJV7 5Frgx2iBbSPuaJqySBOvSRCEsLCAwUgvD3w8fOo7Fy9cddoQM1KjaBrUqk4AVaAzKv1Erknw3CyH Ein6heuSY+bBIzOAxmqSAzIoQoUTMXOVWHKKcYpsQDnOeYGMzqkUFp4IC5FcJ7yalMKZE1YATaeR 2AmRikhnTSEjZAPj0NEi7QZCw+nnwTmikCC9hQcOj4rcNnPKZk6opgRSfsTj0VAk6g+F1jdWl1aW Z+bnp2fnJ2dnBsenrw9OXOufGB9bnJnyLc9GUz61UC3tLOk4Wn/wkYajO4tb6721pbZiPaJZ4qj3 okF0oNjNits0GZ05u3D9xNLV80sXrwavxYvW248WPPULO3cdq6/aXaYUWSNKIoIi4xAtqJpCSf1Q u5IkzAD/KbgSEWttiqH8i+4E8IUZiLpxEcn0airurHCMj4ys+tfva9+RUiF4TAb9ycm1YdRj3Pfs ZwvyimJYlkDcx/lWcOkIZ3XgDsRCKG4bjMZUl9vv8w9fH1peD7fWFVWWFzjcBacuDi6t+Gu8zppa N4oHJFGSBksOExZQMPfI8p1WWbxOVAuE+DgjkbfAmAJBnwuMLWoE0XqGXML4fShwEliucFF2Ls2O 15k0PAT8DUl643xF5VIKX8ENJW5dJv/jg4mqYlxYjKRF1BlFrQVWa4iNepWR6AaHxtzD+SZvdIfK 5IWbQyj79Szy5emE4gZgc6nKA8rAuzMoAA+unyOTaLGJno5EgBm/YunuHpy5NNZS5m159ODkwtzC yHC9Gq9+7JPxdAaaI5umx9O+eDLswBkJbokzlmzWujQa8McY1Lmv/vS3wLYNt8hzh35Gjy2djDKO mjLL149fvdJX7PLuaKwDDMEwtEONht2ouLvYrJyNhJbPkh5hbyTHsdCoJU5ceKA4pk56nSQHKPA7 /zZTjDSgwsEMigcgOR6ymUZRoSRJFKzJEk5giqDyUwRyM8i8BCE1sa0IAcdAA26Nx+KxKDJZh3zr G0tLq3PrvrnV9fH55cGpxZ7xeWx9kwtDM0vDU/OD0wu9k3N903PIehoIRnEYj91elO9tKC/b31R/ rLP9SFt7Rw2iGAt1ze73h4FkbQhn1KlSbCQUWVhZmVxY6OobGJyfGVtbCqaiZSXu3TsqHzu24+kn dwfSCQdK5iA0SRCdqMcIUXAsTokBst4rwSswOUDl4jmgkxbomEFRHz1tikZS41cnTGHlQGUHeQ2R 3igcHlzuVx3awc/9vNtTwFEjJLTET7CwnkhuAEATXKpUgMbqTEfn+vsxOSFFyd7dbapVXVpYGRyd KSux55faKJyGGSKOw4ShpBvBVBdpTuS5CSpE0txCzy2iImmWloIT2p+vQtDfdL+Fhh/Xhcw2zKJL ckw6KkXVdhyamXnDrktSRiya6DCs6aeuyfsLVuSGjakSo/PcwEa8B7TPks+bLDQzQCYkAaB2EP5W Pi7uAn7aZbctDU3MDk94XI7WvW1wiEyOzSyvBuxVDQ2tHSiLAXyCORj90EaRs4RcbrYxOcP90291 78AVbttwU3lXAATx01s6GZI04a+13pPdl/uKXN7OhlrSqyIUBZD4PQw32VhyXYpoSDbXTG6SFgXQ G9VXANBiwGjIrkGJobnqCufiA2pDJo1EIBpG3W+LpkFsDeKQ0kZzDB24SCJHMT2oqMMDPJdJhuNB XyAyPzg0ONB1tfvs5SsXrl2/3NcH1qJnZKy3f3RweGpodHZ0YnFubt2/HkUsjZJQnUp+nlpS6aqq dzU0elvaC3fsLN2zr2L/kerDO4t2NeS3ljmqXdZCPY1AQ6sSt9iKrDFbYCm80LdwrWv24unFrtOr ly/4r81aFrXqYP0ebefRkgOPVtftKVNLbBuo6wgagkuC8xKGzADxI8kkr6aZZc+K66SRQAA6SSbJ dLItA96Ev2CyZzK4Et9Z0qBrOqx5KBLrX+hHNd+Dn/5CXkEJZVxktQ5hTmohspTkX8M8ySbNVVwc WV+6fPXa2tLSYwd3mQvycOSuk5eLvFpTYxl0jpwwnIQ4eMZL0iRzYOtWiaFhwSUBJUwn23XWAvKV wDoLsSfJjORHPHUj7bjoUdJViRdsiCk3pDjSjVZb7MweUzEriB4p1S7SRm/y2tkTkIZ2c+xsQQO3 GFCipYVxp0Q14jywGsL7WHIYdptIatAgHrdLjYSuXelf9Adbasr37mlfnFk+dWWw3KPvPXoshBWe KeMB58YTFeumhBpSnDu17RY54x0Y3rlD/LS2wPYNt0Dc7zLcVLrKbFrsfufixZ58uwu5Nchams0a CI/3M9wEt41QSZkqiAcjb5L45JoMYkwL7lTk8DQ5vR5UJOGSL7wiR50oMkgmpNqDgYBaLxUJ+1ZW B4Ymuq70XejuP9119XLfZM/I7Ojk0tzS+rovGI6iuHkSlWaculbidVcX5jeUljSXlyExSEt5eXNt VWtNZXt1ZUtlZWNZWV1pWWVxcWl+gYYk+arNSKpEZyRq4ozMTQ7OTF4aGr00Oja5tpxS0qUlrvra /Pvva3jkgcaOHdVFJR5KvIVwHTAOiZRmA3rjcgTksKI1wSZfwKNZGiQxtOnCybdKNbrwayKXqmJF WsGFvvmlyUCDu9rr8WKtA8Pds9Cr6OqeT/yMt6CYJwDmGohMEGaIMTxqJWCaoNrkSp1Hu3D+/MTU dGdjdQl8y6bM1QuXwS/t21ej5TviKIImg1vlnTFOZwvgFosC/l8aSjEbC+stc/BuAnPhlZaEGxlu A3HzlMD3m9Zi2WaQLcMWXMgADXMsL4kXFltLl21C7y3OyZvG8vsZbmGyN3UfPGVyJ9ySuRDnag2G Qg7Vmm8xDV4ZGJmct9pt+w/sMoeipy4PqG7P4UP7zZ4C3DWs+BKJGJY5xsrAOB95EXfS7fTTarZy 17Vtw80xhhzRIcBHttfRIMrMdr3e1XXNo9lbaipB5wFTqcRRi1R/xJOAvRD4mp08Uj9CMS0CPRGY CYM6NYY9lAsqxetlEPHAOhJyp0GJTbUfU2akfsC7ef5AfGMtEA1GNDj6kXCJo9qSYV9qdX5mePjK xasnTl48e6772rWh8cEZy6Jdj3orbeWtnoaO/ObO/LZdhTv2FO9qK9+1u2TP3vJ9u0v3thZ11ntb q91NFc7aKndVoVrkVvLctjy3I89hA7eJdXHUpMSiZv9GenEpOjXuH+xevHp+5vLpmXMvTJ2bSM6k CvxlbdYdhzwHHyrY90hBy8G8kmbNXGAOW+JzvmAghiggcP3QuUNeCHhNcT9sRWntTaALwBjGWY5k 2cQikR3yYpOij/KzEFmBmCH8Y3dpq2MLoyNLZWphRXGJRdFAGV2f7TWptj3PfKagqJTNDs2gzC4R 2YIiDvA3RMDJWK3hcMjhdJucnvGhgYX+Ia+mNuzvTJhSG2OzPYPTTTUVhQV5UVr6UEZy5PTSgdrB tEiSlu0aS3DYogpjKgx31oQbb1LaGnZosMyI0LEMpzH8dSIuVoqG2DYSKy2dyHx0EUtJ7UQzgQHn s7BYJp+SuDqLiA0Tf/OIFxZZTjeiTxsbX5cACpJNYSqPET7nAqcyP2KCwbOmqChngRbW7faZ6YW+ 4UlTOHqopcZVUNg7MpMI+A5UeJXmlkTUZLc5AWZiZo18RVuttJminZiXzz1yLfA+LbBtww04i4es objFcAsYPHXhtQsXrns0Z2tttWa3U7S4QjHjZLiZ4L7BcItBQPSHEAWy4UaYCJswAcR4buBRCSwt LBeNFBEeTFskSHDVrtsKvG5IqXzLK8O9w9cu9bzy+pm3z15749y1c9dHJudW4f6vKyncVVv1QFPr /tbGQ21N7fXV9eVl1aWlNeWlVeWlJR5voRvMpB3UhdCwEbblkrZEOkPkgapiyWQoHFld9y2vrXUP jvRPTl+bmOyenBpaWJiHdy8Wi2YSu/dW7mgtPrS7ft/umqamEm+BBpY9Eo8Fg2EqYW4B9vK4XG4U lYzHIDCJOu3QAjMnQL9IEUBgSrKM7Y13j5oCFp7qQIK5RxYR/hjti9Ql4ZmNgWsLRabCmrIKCB3A 9g8s9EZMmT3PfqawpIzajeST3IJsUfGjWI1gsYEM4ED9wsucWJsdvXx5ZWOjdV97YYHbtuF7+/wA fGqlpQ7FTSHvwsyB88Yz/Kb8YBcbHTYLgMWMLjbBgDOyFvaR9dcytsagTegdrtDGdlAw1zKPIOoT C8PNhxEIndtB5ARjQl/8llCpbB9x32S4tza5wZBswm0JV8SlS3tuvKYyoBYbch24EuHBvtGNVX+B x7VjV8fy0vqV3hHk8627/36nMx/iSorj4gwKNxpugf1zhvvGXp/761YtsG3DvYm4RUr+LOxGpRWL af7im5cv90KUsKO+BhYB/dsKD5ow3JCfEdwmaQmNXHJOSsPN8EsynymTw5TRqUuT6ITGI+WRQmA5 DDfpByhmOmUCP6ugAkHaZAV6QQF1WyqeWV6cutp37s0LJ9+6ePncUO+lscB81JV0NruqDpa2H63a 80DVgX0VO0tdZfn2YlTghp4agdwUgU2lFVOBRHgj6V+JrS5Hl9bii0uR2fnI9Gx4ciO2MBecGPeN 9Sz3ds1dPTNzsWvh8pXV60Px0Ynk7KKyHHEHbaXJkkZzQ6e5cbetqM6UV2625iVTWiJKol+bSXcr eoHdVWQyO5DgJB1Fzci4koy5bMkCtxVRiSQqZwsHNyqCy0nlQhNj1mpI8kHcPhSTtOlwHoC6SEDj AXOP0gZov9Bq6Nq1aW8SywSEPqnw0g7NDyL5395PfKawrIKtoGFcuV4k8UhI2Gq2UUAr9D5U19wU NVnGz5yeXFhsrCxsba6H8/ZK/9jacqCxMC+vOh9V6VlZAaco2HWCnHzzRQ4ZyU6Lf4zZVthyNtzG u0CZ8k4TdJYeabbJfLvZtsvZhRAtfgZtwas8Yf/F7ECcj5wpRAg8n4nwewovL9lwOXkY3Iycsm4Y Bu9G3Fs/llOT8Rb9CqdGM8epMJIg12nRR300mYCLGdopOGdUlz4wOL44NAUn8949nXZNPdd1eWl1 saGmvL6tAxNfNBaz2JCkDI5i1jwxNWSmtsUv3IEyqjlb91PfAneMUBOSba5vg8U3MmAQUPqAZQVv auWtQCZrv7L68Jt2Rpx5YHHh9Jun//DL3/ndP//ud9/sGptbxhJ0/66mxw91fu7B/Z85uv/+na21 laVe1PDVtDTy5kWiiWgUKhTgzcW19Z7xybPX+9/suvrDsxefP3HuW++c/eY75759+tJ3z1753vnu 589fea174Nzg2PWJuZGZxcUNHzTVSDlVku+uLXd11Hn2Nnt3NbqqSzFaYaeJaed66+lYLBmJxFAu MhaBKjsuXgNPkzQSflSYXpwACbahiJHpCUUEPpkcrrZrCJ7FQkNcN3HaQsdBmbAYdJK5jyeAmmF+ UXoSe1K6FdwLJGDlqKItmujNpiXzB0+AjtAeWk7g0Djn2sbG8pIC2KGp6Xm8gxrznc1VK77g+NLG e48EPsNb3DdD2y013eKKNq8kazaNaxP/ymOJRZw4/c0vZtcMxnE2z0yUJ/5wHrgFWCtFY5FkPOws LK6sKMUCa2hirn94uq21vqQob35x7ezZCxHfKocmvY8u/sO5htyvfnRaYNuIG5dmuJlE5JzAWASp YQGmz71yvWe4pbikvqxYteswROxzIl029mObJEXdBMCZHuQAczJVIrSSUnFD6mCFMDyVMCNuAeF6 1rjJFk+CuFag9LClIehTbQhkWF+OTM2c/P7xF751/PUfXlwZ9FcppfeVdz5auf9Yyb4Hmw+3FrYU O8vtNi8KoOMUw4nwWnBtNDXSFxy6uHj91MyF4zPnzy9d6g0OjCcmVmxzfvtqyh0w5UXM+VELSN38 mJqftBdlrAVJpSClF2VcZUp+meYtsTnhm/Qo4CoVJLVWzRB5kSyZhNckD4FFRPIpDVowqu/LqgjK NUilIGGxcXHYl5CbAr6YRH0c0sGkLVIoUoZYCGfIOksXgmQihPmCJ5JSgUNmgzriZhSPBMLkAHyw /JOjS+YNa0dlnRXVa5Kp6zM9Fl2tPLC/rKYep4KWB6bGb3NBMuK7udYQwW2sbshwI42Uai/zKOfO XxjsHdlVXFB+aO/wzNJUzxiqZJZW5rtcmG9iQJUo5YPb7rTrmHKgtjc4DAGFCQ1Lvl5qAbnShAyH FKnZ2d8hMuXy/CGyM4qoliwLRhEuKHOJcg1iPwHjDRImC+TFgbk0HtrOCue0YdoF+JdcDcPtm8z6 TX8KfL1VSihBvYD6gpTnC6RQBtwuFIljxE2t4bLrkJZagQxI5KO6ivNT07OXBiZcurqvswGLuosD Iy6z6ejuXebypnA04oKDOh4BAWeyWLGixAJKpQzF5OT56FiP3Jl+aC2wbcOdXYUyNNo03Bh76NDD J1/s6RluKCltqCxXkbKOBifljOeAGjbPNLighKY/aShmtYBk8ig3fyAc5SIHiAmHzw6J9jjSgiut aqqm6nYEqASX5y+eufDc99947oV3XnnzcjQQaSgte6C99b7W1h3lNaUFRU6vKwLNrMkcSyT8/uDY /ELfxOTl4fHukYm3+7vHFhc2QhGYTrfLVpDvLC10lBTpdZWe0kKtON9W6FXz3dY8lwpHZJ4L61lY YeJ48GBLApOInN6YkIRrjQJPtirUUdgHVhuYGuaUgoxgp8gwixhuYdrYBBmUAMIyBIkh21K8ZmJA Lu2N/Q2yQ4joOHcKFYcjdR5+KIYc0H3zphVlR1WDZnPg06GlfnDclYcOV9Y3Ywkkf5RsKDHNoscZ 1DO9FtOwJ7o82nN9enrWblPqdrW4nI6FkfGZxZWKhoKSCqeCIFB4hRn0E7uCBQRrAo3rEuXKJK+x hd3YzFXCzskbm0HYS1nRRpAnUsJPFh4To9xdXLhkV0Qydv4tw0XJ50+F7rPEikx1IpCGQcTcdqy9 9w7SygsiR0YzUCvKavWihgPlikmmacGpqsG+oZHxudVAuK2uyuPShifmFleD5fkFhTsOaWBV6BrJ JSsSH2ORZs3A/Ytrz4HxD80afoR+eNtUiWFO6BqxIKc0C9ylqUiu2QwXXCqRclC9skwEPABK4crk IkIhwUUbjVhnRkDCkjGYhGMuEddsQZsesrtsdk+eohcqqsdsQn5Us25FTg6fElgxjw9c/O6p7/75 G1dfGTANmh8vffBTNc9+uuapfQWHC5Vas7kgheRWVnNUicykpk6vnH9u8uVvT7/wuu/Na8rFsfyB gn1KyT694oBafchauV8p6bS4mxRHlTXiTIU1c9CqBMyqP2MLpDR/0uZHHKWmm2xaympLomaV2RrL KLGMJZ5G1CWSfCAFFWAzycrJRQgBjAjco7BAlO6NK6aYghPJRPGC6jQyYoa0PZVxpjKeeDo/kc43 yg4TnjZey6I/PDMKNiGrJiZumehlDhCVrjySPWSsDjXtgNQGRYPxu5QTyqnpIMyTawuZVBCqvljG jOK2HCfClLYIw6FAVLmJXqs07208cBA5prsHphA5Ut1YU1NZPr8enB9bd8WdHsWO0M60KZ6yxBDH z6JpWeZd6DH5QUUoGIkKDC2kmpzYi6rCAxMj9hBHIeUmFyMSMZLM6hDe5ilJwmYxnwmuiPsOu4sp gJEEJ6J4PCeKlVch+CXh5ePF3A3l5MWhstu7x2nWdotuvhV9i7geii+gJmQkzz4a8RVISGJW5DZg lAHQgKrNNQd3VDeWTS8uDY5N1DZV7elsDK6vjfdcs4SnUJmU1pOEdaxYVFCz0+jBNJyz2h8h4/lh nuq2DfftTlZII5DHA9wrIgHR72G1YYoFuJTIPMtV0tjhqjP8KY0nmQs76XA5NQdCSET4CZI62VCR wOX1REPh+bGR733rxd/5o29867WTqWjiaFvzzz9y+NP3HTrU3gJK0QO1nt2eiManZhdOX+194eyF ly52XxqdWgkE3U57R0PJsb2VT95XcWBHcWdTXm2FM99LRWxomc2DHslcqVqZkTeQbQ/9iUzblGyb iyvwAKOM4qAXKGm3CL4WPK5xJewzY8gnId7du7uCvma7mM44nQ6nQwOdHkLabv553AWw16tr63x6 RvXb9zsds9W2c2dHeUnhGlYqKOkST1SWFBR63UOTy6vrfkzPdIG8eoDYBmsRyaEbNtsgtdmASlsr PpOnKs42a+Bv+J7I+mXM7JtnKm2jcbjsBCFmhOyzvBF8uUYCyBv58fe7+B/nc2IEKbcW1cQhMsrc urPt0K5WUCj9o1Ngow7t6yjM9yBj99ToBNWTE3U84BURvlhaFeT0JD/ODfh4fXfbVAkvW+ViVywY BXYjaXU88s63/2Z9ee1IW2tJQV4aoZNEoLKjP7uR95I9mFniUkJyMurUl3WEICZj/lg6FAGAQbJq xbeUnpu++MqpE6+cPvnW1bWJYIuz+un6A/sL9pTq5QiotNl0sy25kVzuXug+PXfuzHJXT3hgWZtP eIKeylRNk7Wx1VZZZ3MXmtP2DLK4xTKpSCqNLY5phfhRFDCAjcNlIc2yBStzIGcQjoiTUGCdwjDn tLKgIiag7LlwF+XRJ4wNfhqyGUoZiJTcNgg0OB2LourIz4ewGGTlQ8w/P4OMxmRG+VmYHyLACLYZ WzZg0pjfeCaThEOWLDEW+tTwGhUTMifYFiNMHDcA6VxTiLHvHxpf6fXVl1SXuIthEJaCs8OLq8VV xfse3K9oDlbjIKtqBnF7mKZ4pY65kUs58+/x8od4rVAytTwy2Ds9W+KwHu1sUp2OxQ3//MRiQ1F+ RWVe2hIzKQlqkSTXfZfqY6M0UHb4SM6HmSHx4B8ETqbaodyLhNZEwGlQJcy5cD5dUphQVCFRJRxQ I9kkY5o30sCKw8iDixcJUrngkFLHwjaf1SZZPeLmABfTrXgWEDu7bb2MrRQKpOw0F0BAhU6CZSXz e/zAootrfcAHADEJzgG6f7w5PzIxMDFXVVS4Z8/O5fmVy/0j3nRsR2eT2VGAmF40JdSfyJNDXBwJ AbcEUn68DFHuarfXAncMcWP9neFaMPBZ5XtcYkgAqGaHLL8hkamhFCBQCzWDwGBE+cEmpaLA6XDv aHlFVqc7sLz0/POv/3//21f+8GsvnbzSr6nWJ/Z0fOrQnramWm9JvsvrKiouxI9e6R36wYmuH17o vjoxg7xSNaXOx/ZVPrQ3/0Cru7pMw+ThC8QWVqJLK3FNRZ1ci8sB35rF6TCjIDvGDOF96A1BLCRJ tY21AoobALlGEWdD8wwHxvDpEzBHDidEERriNE5MK9SMvDF1v/UPabW2d1/ef+8bsGrGZLNrqDge w0SDU6eo+ZTLrsFRAJwMvUN2KkBSLb4QeSPe/TPhUKispnr/zg5w9NeHxtdWN2rbWzpb6nFZQ5ML 62t+8LdMgpApxK9sQdMCZW+C5hvPUP4l0bMxJWUXJsbOm91EzCdbzGx2fWGsdG5B0lBcEs//Uk4j 6JX3b80few9MMGB/xHyEn4xGomiilvbmhw7vAmd4ous6ruSTDx3ArTnRdXV6cFBAGXQt4odIvI9g MnTB+I99IrkDfCxa4Mcy3DwqJMeN1lpdnA+HI07d5tBVeBaBnaBKZkjDOgPmPsTQlv9Q7DaVCkOP JbKStCdKJhm1QjJhCliWBhdOvfHqN17seqV74p3F2o3KL5Y9/ev7fvmx6kfcpvJUzIr8pivRhbeH v/7CyF++NvvimLknrym070HXoYfcOw67MoWJhNMUUtK+WDoYAyxSdLta4FGTPlMmYMoEM5Zw2hxJ mcLxVCgWD4Tzbek8NeW2Jl0WbCmXOe22ZJCGz65mdCvVf4HukNMCcRWZDLnM8A4JRegZkZ0pVYnb lISO6r1mE2Lwgcig0lUo4wojXaRbITECsCqsPuYzKENgTyVcM3BfFgNu4WGNcG6jPxITKg0E0zkZ EwoUE/FutadRSwfpszini8Wle9HogfWVVNhvNlFCPjaKZNo4ZwnpIoSXQqBlJNsgG2Kxpq1ez+H7 K+rrwgvrI1f6TU69qKE6X9OnxjeWFoJIh4UVi80SR9ZDEiFnqQqelvkCpO2WdzlLmPD7otwwh9fQ 62zAjWHwxeTO/DJx16J/Mu3CL7KEC78nQv6Nz+XP8z8M4/lQ2Ve3atv3GONGo/Aum6CbPAxMRYv6 ETi8CEZjMQz82BDeJDXV4rTbNmKJgDvvyBOHW+rLxsbnL526kl9bsXN3c2hl+fLLP0TYAPKikaAe yz2AB84+j5IMHwurk7vIH7sFfizDvfXXQ37/zMRkIBCmVS6DTATk6RyDIxbJopfLf43xzdUf6UkY bsqsZNOROmR0YORrX3vx//MH3/jmyyeQyvrTD+z5pacffHj/roLifIiy4JGPhqPdA6MvvnPh9Qv9 C2uB8iLPwbaKvc1l1cWo36hAMC28RjgqvD6aDUYGMTyZcBRluJFDhTLMChoa0g8d1Q2IPhAJxGXC UBqsBoIWgFpIRwQ3QvXXGFxLF59c+Btwe3P1Ll+Jpf6dfYgmlE988rgo4ekTC36HjqBNczAcgcuX vYW8L2W5JVfy7U4GPkMsMBpamw7u2YEDDo7PxKORutoKh0NbXvevrAXISDHOBg92w3Vt2lBJU2fv Np8nz9fUrAbxYdAfYkUiZ3TD8m+e3mbTSUspdB2yP2UpcWGus3PHjTPhnW35Wx6NpfgQL1oghIJw SrNpcA8AuDgqaw91Nm/4QsfPXoVi6lOPHYGVPnPp2sYqqjT7SaJDkxTfDvBo5NrJPXIt8P4tsG2O W0ILUxCSXmAzVAABpATTgPK4Z5776uDpC21VZRWl1SarprqcCLyOxJOqZgcNTYVwTKirpagw5sBc 4C+I/9agKKNKqprVgmQPkVD40vU3nz/50gtnu69MpX2Wg6Udn2i9r72gLc9UAJCXSsQi6Y1LK1df mTpxwX91zrHganEUNzirm9SCCsWkI+k2dCwm2BTgW0owKNAYAXtQvBQjDl8+sR3sGSVzhwq7JBSw pKB0MBAjQCi4Z4mNsRtJr3EoqAAo1QZqBoIuIHEGUnMi27aO1CBmK7IT6vRsR70YDD8R36/qFity E6JqJaoLGxmkSOqNpoBfD9gZtlHYf3YckBqeU96yB0A4Thl8iozTxIwrSthijsBEwLnlSMbVdDKa 9iB9iNdtn+6f7L2yVFNY1JDfhlZNmILXRyfSdvWRhx6y5DdaUylURHBoKuE8/BSHmKOyD34iTvS3 2WZBgmxQ1ogBTOmuoo24Zazr/OTi0u72qqqKktnxhfH51WTC3FZdCVdBIo45D+gTvBQx3TgfzkCC BoaexQZtOXJfSREeXZHItU5YG83GlBitr0RlUeK80TeoP8h6pFzqTJLinPx3C8XNpp+agg5PQfKQ w9MxEAAgVjasK+VIePGL4tZRulxK0MLSFjGNkZ0nSCFwvdhI4H6TlJt/TkyFbF1xC0jTwxcDhprX YLhRcOYADxCC5vy3SCOsAy5AToTKzhbr5ROXV4Oh+vK8vXtbVgdGh0cnMun4rmOPxEzIymtxWEwh n4+WhXRbqKQZz7HG/MScfQIJ6Hl5hI3jag1Fl2Dxco+PWQvcMcSNQbO64QPIIMcchfMiBRT0XiaX E1mZhMKEaBMAQkgdUBUdRpMYcEXRPV69oCgUS46PwO70/u/n3nj59JXZxdWmkuJPHdr9+KGdtTXl Tjc4aQcOMTW3dBIZ/npHZtc2SgpdD+0taqtxFXlROyCz6ov6gxDDEe8KI8xdnwai7P4Gq0PcDplo sZyXKM3AguLmS5Ja+FO5OKXkhHEouYCgSBkR9CHsLgUY8Ub2BmZHWh4BJhmXyqEvX25yt3KUGvvJ 3aWtEmcjbdWm8ZB9VCxk+GzNZtS3RF5vl0ulVQNfFloCExg4e1M4gESG4hqNANfbjnbN4aTVSTrd vmtXE5XFCV+43J+MRjqba71ux8TC6vDUkq6rlM+ALl8gxFseLYuLBWUiT1q2vDBNm9Zpkw/PkiHi LW7/Lcod0Rw3rmCyN+geHLwOl6OyurKpriIUjl7pG8Op7+loQuHRrivXey9fglMbCB3Sb93l1Wx2 2c/uwcvIndI91gI/suG+wYzAPsKjt7S0COcY1tSahlSlaSRkwPhHlKMCVJuK2LW0ywV1A3QXTpM1 LxjXMhkItFFrNZwJLIcnxt544dT//uPvzF31tZobv9j+1M/t/MyhikdK7C1QPa9mAtPJnu8vvfiV 2W+dSJyz1Pp2HHQ07ND0AqXAa7HrBK9gGigOkMEqRZYLy2CA6E3+UySUFgnoNqUQdDliHwZprEHg ki5sibm+MRKMKghcpOwrVjVts2VUDdUZAYEBFplFobgb8mVSKXsSl6CgAuNpjr4RQSVS22C85j/5 B8SMwH8aJI2w4QwABYY08itRpCmwrRkJQygQkycOcygUKSz0ePIdYQTRp1BFArBQLVDdiXh4cWGS rgwrGppKZfCMKCsufo5oerKHDBWTsWQ6Hg3GigrL6vbvRZzS2MBYZn2jc38LqhUvLQXGBxaTcYfV 5kLjIsVgdm66iQ0yjLVxA/h2EMdNsmuhHCeVzhYhuagCyupssD2UhZBecMZbEl4KRTYx49yixs3N zgmS7JY3VUQFiTnz5omF+fxNvkWMyK3n+e4xuvXT7Cycna6yY0Ec2HifmxcBVoU1VZ3370wpmaFr Q7HZleaHD3nqa6ZHRhbfedkbWbKlY/PRVAiLjzQKTyNR8Lt+XcQabTlLoG9yGiHnT6608D1mT39i p/MjG+6bzxC1tlbWfehfTrtdFEIF4kZvQ8YGWHNKE0iRhFjgk2xDjGJYO/S/jcXFs2+f+bNvvnzq ci9K2Bzd2fy5Bw8d27czvzCP4h43/IuLq7NLK985dWFwehERZzsb8x7aW7a3oxjRaL5AMhQljgPp 7SD+pm4vChLcgMEYWzNqZqI3Owg3ISHeFRpigakFf005aSmbIU0GtCFhrEqB7LrNilWwXbPqqoI/ IQZHGJzNRnJAsOd4xp6cBpGCK1kKyaZZWO0t9PcWk7f5UsZXbr4hzY/xhjD00hjJSGwmHjBzlBR7 8z12XzCEKdNmsyHPYYHbicCQyal5XBkSyKDxGZ+/V+/CnpoO9oc6xs6O1rLigsVV/+zcsjWvoL2x BkqVsen1xYU14tMhgkC9IePBLSec0NmH5Jyz7S+Mt6zSvAmy+QYJRTzbagbakthgqTxv2RsnVi3M eRjLKfE6C+t/YsPn/X8oHAyCWDv2wJ6qssL55Y03jl90uZ272xsxx5++dG20twcCfHFHblpGvP+h c3t8jFtg+4Zbzv7ZqDHBWabSS+OxUABFbB1OnWuKkYuM0Kgp6aCyk7ZYxBzcSG+spSIRhI1FdKtf ySz55oeOv/nWt779dt+Z6SZTzb879PNHSx7wpksDy6lUIAr9x2Ji7I3pt741+MKic9rZmtj5kKN+ vx5wxAbXAiuxhO4B3UzsMXo9lHyce5XGLwI3GUJLKkTI14Rh5jqXIn8oPwsgwwIzEOJEghLq40xO gDPgAsBmY8OFqNgsyPat2DLYbPa0ZjdpDlRsQApmrsADww3lIVGd0BjilQ17c41NQG9OiceciuR2 2YSzVSaS1PiUTLx0eRKJuwXzS7uPUHfiVaFqQaoMVNzExpk68NOaHeVXXMpSeGM94rOoSbvqLrTl x+OhmdkpoDmZXYBmEpqkcKW80X1kAQdsHxhqtA1xwfBEZGIpraKluLU94gv2XxtGca7Ovc276yrW l8NDfX5z0oG6D+xQvmGS4caUTbrJUhmNzIgbQBtB81msDXDNJY1AinMEKpAn6eVlnSPSywubzHGS xiaMuLDV8vcEHOemlFU58BVh45ldYQL7BnpGHMF4UxqBbKiqeH8zJbqxp5zcs7hbHFs8tkJvuQME U+DvtPryhr1NKD76xunu8amV++7f21lTOjE21PPyd9SNadyTtVgm4oPgifLNy9Rs2TmQX3DxN/lA oyACFhugd+7x8WyB7Rvu27TT1NhEJBLNcztRRwZMN/EFhDyJKgDWI+jNaUe8boQsekCmIDj+XNe1 P/3ai99+/dRGIHRkR/MnD++tqS53eBxArbZUxr8WGJyaOdE3NDy/iKR3D+6u6ahHbGTaF0r4Qxhy 0IrAXKqoQwPLEY8j61+G5dUirRCui+wHYzk5NoXtljoWxnAUKonVPqX0o0A2ifX4AokYESnEOViI aBAC4CZMCXiGOpCgtw6WRnHYrXimUuiYQmC0qYYjHuyKpFAjcjYyzs1aamZABIVimL0srs4GlGR3 F0yIeIh1tGAAxJWK43MyGKrH7HIBYsdXAn7ODWtxOXVQ/vPLK7FIhAY/U9LUOLfHpvCoUuYjxHAn YkXVtW3N9SgPdPb68MLcYmNj9YGdzbFUcmhyCYXndQ33icqKGvZKwF86RT68WPgI0yoWM/S4AWdv +UN8V9imTUMoTG7W6BprKQHa5c/w8d+1zLpXhrPX60WX0OzaffftrqsunZ1fOXPhemFR/oGORlwt SjLNjQzh3qmZBCow3CsnnTuPe74Ftm+4hc0gPlSEunHkpCk93NOdiYS8Xrdm1zHyoU2F8A62D8XW gRCTGT2Zgr7bSWVxEqsrE70Xj5/84Q/e6O8aqU2X/Xzbsc+3PlpvaY4tWuIeU9ixPhjtf2H21edn XhxJ95a3Jx992qMWh9J6KpRAiCNIAM2L+G6rHo8AM5K9hSUD8tRhdWDlICBATCR7JqUJYLtB8ImE ylDEiU0kyaAHrJt02bNKl0qrMzIEFEQ+bVgneoZ0hGQk0JBYFB1VLk3A3aqOzWzVGV5DHkfGGkXQ 4LjThLiCiotTBmpsAj5Lspt5alksgg0ytSfjKtZaGMBcaB42cTrx2iqVviElsTWNTBfQpTBIx9SV UdTCUkfKmfGl12KJCMTlTlsBUpsHNjYS/mUkx8KOaCswHCbkymC7J2Jf8Sc2xnqYnhAyCk8z32V7 ftXOg26vd2xuZaBvCGqZlsZ6TXf6l0CcQ0+CE6NZ01B93ECTbOG4s4OAbgPz2qJ18Uz13QWUhpdC btQKkKTgVLhOJglR8BEnJwH6Jk1QkoKgDNAt7zJPDIYrQPRJ0ayysworvwV0yzllywiVZSLeNWbJ 8SEmHTmtSLJtK+gWzgneRTgqJC+N1kkBwETSlob7Djbdv1fJdw5f7F691tN+346mnfUrK/NXXnqh ODJb7lQzdjckKML3ACjNSXs3ndS4FlEMPquAyZ7QPW9kcid451tg+4b7NucwNbMAoO20a1gPwiCC 7QWpzQwGWUf0XwHCUpHQlesjL7994bnXz4XD0Yf3tv/ikw/sb2/CSI2ivIDJMjM++3pX9w8vXptY Xist8hzuKO5ssLscSONKBxBlYmJx5FIiLbEoxgAVBDQOKDwJi4cfiyewQ3agGUDPOG3C1yIniYG4 wZGTOlAsx9mcSdzHcxI04ATtwW4bz7oN0m8igeF9BMgVG/kjaTVLIJix8Q3c9BZaeYuVk/BZWAOD 4dzkiPmd7PvSZmRb3/jAUFlgQYNrKCvOAxDGRIQaCPg2/MRgd6DhiUfhs4RvUsxS75W3Gs2Di6Hf jVGFhPqmxqqy4nAkNjq1kIhE8j0Ot12PROMzC+s4oAhKFCd68wlu9pMtRPQWn6CYSwWtIhtg84I3 5wBuTonFt6L1LbOB8VJA73vsEY6G40iDm84UF5UcObijtDAPuRbPXOqrbWt58NCuaDxx7krPSG8P krVDebWxvn6PnX7udO7RFti+jpuqWVOIAcATehvGFTKLWJKRqy99e2hkrKmqvK2+mmgSFcVwU3Dq rfrjdqwBlZjJErVZg3NjI6+80XXiRH9jpvrJ2kOPVh6xR50o1O7yOlAYZCI4/N2p164HRwO6v6JZ a+lwu4otIUsmlCB0B9sPkCniFYHUQPGxtJlX34SWMC2wKoEtL2y6HOcMXpgkYRvBtUawA5scNhuC awZART0YSvVNGhKKsrFSlRKNFCMsMobt1s2a3cLCbYvDqegOxeHSnG7dDnoIM5bNZlWBvV1I/20F 202vcSxgZOaRWWTCvAZRL+T7xDMnfjXyVRNcZxWwMNjsh6QXrDmUX8QOFMIJ2samIg5JoTReGZyn CpusOVwep6O7Z2JlybejokpTPBA3Lydm5jdCu1saS3ccAIuCzLiUxNHvt9qdxNZwt7SkYyQUtKik 3qA6tmoolDGDDwKqtzmcifWuKwgYWb9v3053SeWV60ODI1PVSL5xqDYaSIC9FxJD0EP0bYjbkPSO Gz9rjkVgkvC7Un4PAXz5Y1H4zNDVSAedAPHi5IzgLNqXM9LSSeM/zJSS85G2WnzJQpMTpmLiUpij Fi1J6FWMwJt9s0YbGL1B/LsJpiW6zs44WwkueebS4SxOWEwzUpqPT0DhJynpDdRUZrUgf3xuITAy ObOwWFdTumvXDtTaeOPs5eXJkcf3tmZK6hG2k6SExpSYO8HlMDjjqykSCdPtZiTBi7LN7R61K7nT usstsG3ETRaQmAVaqyKLFDbYlWjQv7q+AaoYVZrIopCAgQAVnHSFXhfVNERETCx2uqvnz154B3Vk 9jTXf+ax/Tu4EryS78kvKgz7Qxd7Bl+8cC2aTFaWuA52VOyoLwYdAqYFRtf2ftkujUEjF5fo30KH wCZbDrrsuBIAMUsw0zBgRpviZugFsQ8Gwc0iPw6VxDkQZ6IC2oPghp3CRqnFDT2eMEBsniQpvWm4 xJJX7sH/8AreMFA3fSB2kLaNp5Yt/xtYVBgJeUxyNqaRXCUB50FRvgdDf9HvIyrIlC502sPR6NW+ IWSSwWQWi8SxNPB4827Xr4SeRIVKx4GbqzjdnorKsvLSgqmFlaXpWWQubaytRLbFyZmluelFXKws ssP2jmh2Wn2IBpaWl39I+Bt4NSNvAzeA8ZewqJuPrLWUl77Jj/NR3mNMGL5KYxf5w3d5FL3H4UWd B75qS16Bd9+e1orSvNX10IkzV6LBYGdbQ2lR3vTM/PXzXZhtUJmJ53XyjagoA0/J3ykbsMOOutK5 R64FNltg24ZbGCcgXMpRx6o/6EYCKytJ/7puMTkcdrOmg8iElBgRN5Q5z4bUGRsbK5OnznW9+s7l 5YlAk9b0ueanmtV9zkwVyjAircdscOT4/PFTgTPT2rijwlzRZKtuVWxFJh+YFVC6Vt0M5w1nr1DM SWyUG4/KuYhUF2wjJKlAPCkTo2wrKGIue6kG4uIodUk1CygNTC0z/JkRCUpmmrL9kROSrLOaRvAK 8g/quDIkpXJabHar5lDhFSXvJIq+K0j+R1kAMxZHxmQn3QlR2whBAiJmdpufWXnNsYW8CfQtyWuW nQgAzviak+tTLKIgwcUKgUY+nuEfhUSHgs25ADlsAuA3aSAt9jjykTjtNS15MS20EJw3Q3WuKWV6 qRZUx3r600tDlI02HiUbarbombTG0Y30EAmPMBNT4KMDtzRuQQ5AEmUgm4neuLO2factZentmcBt ve/+fQieHJ1c6bk4W2q7YQIgE8WFDmRxATkz3TDeZLZtCWl5cSQ4YenNlPm2yVvMAkHW+BAbzqsr Tm9CyybxzPIlnhPk3aUyDawa4jSDUjjEPyI2unQ5kZD+kOA8Lb1EL5GncJsX2EHsLB7iB7P3Jft6 y/XIyQu3SLHDQ0JV6a27Hz5cfKAjYFfPHb86cqG3eU/Lkfs7TUH/qz/47vrVV/OsaQd8I6D1U3Gq nWRBAD3lDDNySIrTNLQ0hhshZ88+hi2wbcONNmLFCMVGYjFH8ZBmM1LKIa0+ZdJGmA2LcAkAIsQc 2mebbWVl/c1z114+07207j/UXv+p+/aWFxcG/AEEsYCGGBmZeu1c94WRKbgXD3SUtlTb8j3mcDi+ uBwIRxKAfkC74Wg2GdMt7hGvyXkYSWBLqDnbvcWopPHEC3IcDZaOnvkFiAOC0jCHsN2kGKE/6TW9 MIMhJo02SBKy0qjFRhsKwdNrO73WsKaAOaTstSTbZryJl0JOI1gQwY5k6Q4GYPympEhE7KXxpsGK MCFgPLL41QD1AsHRBYsD4yVWOWhzJBfoaKrCWSxvBDB5Il0JhNgFLufUzNzi+Bh+RXcQdgsGQyya Ngzs1kaF0D4WQT17vIcimTASBeXlO3e0lhXl9Y5MDY/N1DXW7GyqScSSgxPLsHyC4qfOQOXpBf9E 84hcNkhruaktMabYG4yfuHdbH1KLQiSMQYYLdYowsxJ3Cz6G/xdrK+mFlrGWXOSBDfx7ovS7PezB 2mDAkHchncwvKH7w2L4dLRXzy2uvnLq0tLT2uU8/glvW0z/+9a9/O7S2hJNBM0ah0AIPCR83EkRQ TkoOfcg9ci1gtMC2DTfkczRweJyglDjFcClKPByKh0IFTs3usMcw5incwwLaBAY8vD53quvSuYvj esh9rOLgY7UPF9vrwwmLpcQUdS9diZ59YeO1btOAUhtr2GOp36GqHhXJjNfDWDYCgiLdGpyQcTje 4ClD2mnaqOo7lCNIUkebHK0GqmIRhqxcIuIR6U8jHzhxj4bEAy/Iu4hKYzDNGj1jkqBoGpuZ0k7h WaNN1Yja1nUC3ZrdigrrCPeGvMuKvOE2l0V1W6xuRXFZrC6w2wgKVazITwKPIOTbpOBGWKJ4wc+A 0hRRKZbD9KcItJRwm98nS0wrZYG+2fTzznhNp44VAs5UlrKkpCdE49DSI22xo/571JzSypyOPNNS dHkp4oO8pdJT3+aqjK+uXztzxpyOIi8uAqOgTwOHCoUmZ0FBG7FYnWU3lCgpoyuWONKRo0oLjLHZ XlbReUi1O6fm15aXVsx2vaiytNCbF1qKr475jAkIKFsQ3ELvIble7mbCJAvSgjqOFMtzmTGulGNA R4G72fyy8IeU5rwLdqQFFJcHy2JkgwUT3xG/QKoVLpku5jpyX7BXQwYfCoQuzLjxWo6E7NLsJiLm 3e8b2P0GcscA4Jvzj3zHYrZRBdVMBLn/1tfW8Lu1992356nHa+vKro9N/eC7P/Q6tS9+/hFXobPn 9PE3/+IPk6srqOJJHvF0CvkKAAnQSdCwWGDeQt9903SXs2sfmxbYtuGOx6JYiApsRbQmw73pmblV f6jQ7YRKD7gCCgvw2kC9y0trz7/ZdfraMEbWg7vbHtvb6XQg+V8Cogwc4fT1vlfOX1sOBFvqCu/f VVJd5o7GEEFDpgSMixuB8VYELwBH4s/bnme2Bs2mVNiwFuzOoi0LsUmwJ6od0Eb1iqmqL40SBD1C GA4NCRlrOza72aGbHXaTXTPpmgX1zh12GyA2csPakF+QuH0VLkGqLMmIG4AXQm6ouQmBcqkI5r6l 31Hk9BaC69vA7SzU3uqJFFZbmm6RnjD7wPXyBdIOsC7go3E6sItuj6uhugQuuqXVdeyDkywvzUeT Xu8fXhgfQtsgVww8eGwgeXV0IxrF8a2YckEVQa6DKYvtT11jfWFBni8QnltYMiXileXFZSV5axux q30Q78fJG8n7kcGVmdXpTwN0s1E1yGdZskasy9hlvCURiTC/wqks/5GIma2ttPCGuCRrrNmNYfwv 8DUfesuBPsQBTVMQRwtTUFc0HnF5vI88cfTZo/ugvzp3aeD8yQvVrc3PPnQI+3zrhdcGLpxObyyh W8FXLLIi44Gl3Id4AbmfvgdbYNuqEjEaE9Ek9a1MCoqLqH/9rRdfnL56aW9zVXltHfAi0hThMTm3 9NbF62cvDhTZnMfq9t9fsz/PXAq1ajwdngtPvDNz5nrwesARrGy1t+9SXUUmfzyJujcUN0JFckhe B2ITXRcGFooNBFdDs8yRj2K1nVJNKZL/8XKZVduS0WabIZlvqc4zEDeFWNL/DMY4eoVZbHqGfUch GyZGTOCBCHcDcVNqPwsUIjaAbF1FkDtxRICrlELZboF6BIAcRDJptxHqDnsHVy2nuBOp7+g3mKER ITiGVFCERwqBhEhLJW2cjNQRZy8M3yajwrshWpFzN5OZQo5xIG5EdFogXIhbUeMGApOIioTo/tBg 36ya9jQUFaPYj5rWJv0Ti0F/WX1dbdtufBemBBIQArDkXTXQsWSMCWNCQ0hgXLFB3U1kkM0dG752 dWAI/P7e1trikoLV1eDc+Fgqli5qAitLshZpYqhVRYYWYbsN9yl3G7zBCg9xg2jeESQ+8jNSiCpd M/0pCgobB9xCGbGLTxwAixi+8fQyuwcdlCtQigSE/PNc6UemeeEflihVdhMsZbITvfHipnF6E+je mlfLANpyDsGfNyN0DRWHLGooscbpJHXcKasVwcUOq8e2urQYGJsLrax5KspadtRbNgJIG7i6GoZQ vaaiDO4UbiTq4qRzR7oI2WyyWcUv3cgw3YMWJndKd6UFto24Ra/hFTHVqIbdXFtenp6ZxWAtznMj 5B2OFEBOkN9js4vHL1136Pqh1vrD7S3YYc0fABQHMX62d/j8wBgykT77QNUjh4vcTsUXAEmecTmJ UMYxqeQtMv4x0QF4iIQkt7t65mxEcLtAXRLcSY+eoR7J4lxhJoXRZBZFmkbmaileHbgVG6KHEJOp U/4TSj9CtptQOcFqziQFdyKbIgMAi3JsjKwFf218iD2EWb5xf4OOz0bkCENmHNM4K8PWCwPEhxW2 xxiv4vfROPEYNJoIJkdQjrWhpgTmC0Ujob9G4vIij7vQ45xZXO7rH0LOVpweh/dzg4lKMVsegvYW HDceIjgJJvzQ4X0Fee6ZpdXB0WnFnffksb0N5YUzyxs+XxigG61OU0CWzjes9g1HFnzGbR5ZA5RV AYnzE9+51d1nvkOuF/g1GzFj1xu/8hMpgnO7LgptKIUymEzwauO0wqFIJpFo2rv7yaP78vOcVwcn n3/lBHrOF599oL255s3T598+cWKw+4opGgJK4DLw4N6QATj3yLXAZgtsG3Gjnh58LWsm1R9PRaNh r5oK951647nvKSZ3R2tnoRvW2JZMzL564tSZi73FZvejTQd2VuzLV0sgtLM50774xKn5U1eCfRXt WkWrXtCgpvV0ABmgiRgmzpbYa5apikg50Nw2lE9HfRlLCpE9SDgKzCnVC6zdo4hDtmlUAVCE3PH3 RcY+Ke/jNGoEVs0ZhzWpWTJIiaVR2DrcjwS3YfJgkBEyhLzgimZHsRyzzZGx2lOK3aS7TZrbrLnM qstCpLZDRUF1RQN3YoOFh+wb/kuKdaeEVED2YXigOOGJkE8IqIcrg5OWuGwjhJLqsBOXAsW4mgF4 pPSDlBKFi0DSusAouiheyAKMmMhSpGU3aUocPE8Khd7S1ngGVe1ttmQ836WEY2n/RkwvrppY9F8b ubazqsCZqoFQxKzEhycmtOT6wwcqo4WtVE4YPDyaKOEzJyPhDIRAViUZ4rSDlAgxabGnsfxIo+WZ V1IsMav+5jsng4PjZY50+6M7gpbE8kz0dM+kJ6M/s/fQhivsC4dA5eI6IImIJeNQdYCVjWVciYzV nU5gdQaWFzMAmllKSZjo4emOso8JiExoAHU/OX+jQjGcaQqBpRBWQ+rNxDXXTeOEjcb6hrLJiNwz NgWMuIqbnLagAB2iksB84dNUPIm9TRm/JRlKJsjPQHWLsGhTNOTOxlzMlShIAYKuFwuHkHAG0IEQ PEGBNOg0fLSxsYF8tmLOM8aQeLGVqBMTsJAMoc4SwnhjeViNQWUE77EF3gNznPqn5igrRUawq0OT vqW1psKC6ua6XS013X1XrvddDi5MHmoqtdW1kqIzGFGQ7RJREan0BtKvk6MScaemDNI4xhIWltvn Hh+3Fti24QaaRhuh7Bc6q052KHH9+Ouvvnqis67u0G6qYz23vPLa2XOXeiadqnagvuFw5y7d7IxH kefesuFbf/XihYGV6aZG7+7O4vwSBbkuAa5FjjkknwfHLWrT0ICRhIccBJsoU2Iz+Q9QJvMeDJ+Z 1BbGWrDbFDuz5R38qTMrwvE19Ay2mhA0cowIcpqSjWT/pHeM3CPicwqRZOaa4SVL99j4SAqbGBwj oEa8KZ5Y+LeZJkhgQwOvC3AuOt4mlBZ8wyYtbkB78CGYq8hoYxFNLzGEiabAhIUDRagIpMlldy3P bMxPzClhpbWoHcdxeBKj6wsjSwsQ+hR3HgVZH/b5UF6LbZ0lboJVIoEN/AkkC2T3L47JZASLBWEq 4pHJnisL4yN2h9qwvw3HTC5Frw6OKmp6R2NFIh+ezDTFGlG7E3lOL4gDgZkz2VGtDWsCJiWMRKRi dSGpJLLDvP/mKkY2hUixKxdJHMTObAleca0vplbkikZ8HZFafFcctB6k+CdLNJkIBENwTGBOwQTE 4kkdhpZyXVksgTByUCZp7kDBhVQyFo1ycAL0ndQCWGDBJxhHjCjXZEglEvBj3MZG3HJZgPh1ep+k IcY9jjN3g+6ElBAeUyq4vD43tzwyNQt3ceeu1tI8BxZKl/umZhfWVG+Bw1Pk9jjTUZQHoZgj+O3R HDDVOEdqCI44+LjZrNz10nj/0pe+tK2GQJECWj+TKUq5oXcOr3e99MMr3dcP76jc11Yaj/rfOnXh evecHnbf17D3UN2BfK0YnSujhifCI6+Nnuz2jxU1WB9/psZdZjfZ4CjDYMjYLWYndoEXEqUZKXyD bTGHNJLZZXMs+D7mfsUmc2kDkkvTLEoZkLGmWEeWbBCXTM/skyS1NGVnJatLEjZEBYGUpoghCEWY IqEcUUSXECGCd8kFidcaPYPURqgRVU/gnK2bmmvxp1CDEIKGT4k/ZUhHVp41IBTQIytWMnpkxQhS jnCgj0xIQmaI4TbbI/qugOeGvER8C24FscDAU4KOgH0oYQiKr6F+PWwnECt8pMDJsxOzo5OLD9Z2 ps3xPLc3FklcGxjzhaIP76v1VhX7/DFFd2q6A5lW4BImJ6HJinQmaANa7HBePZGSShgcaGlsSX/P xQvJTHLP3ubK0iKnSetGuqmFpYbSfFcFBWJRnj8C3VSHAeeEr8M5isvTUfESIfSS06ejcSAOc9xM JfHsQBOG5KDlj9IuVD6T7bTkpkUnkIabviePRG+RcYxGaMmD1UMyuo4aQGYtE4F9Ji8JksbA+qqo kRNLqeRcV4JcsRNxVSjDBK+4KZGy6o68ZMoaiSTZHgJG8GSQphQCYJewsBHe+Fs9bm24CR1TskkC OoL04ejHDIRYVl0vqCgpLcmbnl+80jsxO79Yke/e/+A+nGtoZnlieEJPhw8f6sh4C9YjQbjFcYG6 otiJiCSdDBYIND3mSO5t2a+flp23bbhNkPshstlijcRCbl1bG75++rXXfRtr+9sbUMPj7Yv957uH 8lX747t3HNrRaU6rGeydyUyvLJzq65nYWGxvL/rUY83lNfnrwTAS/vOwgTGlBSlZbYxDGir8RHCV F5xG8JkA0Qa4lulA0HvFDmQCYS/JXgs9Hb1JwJjk1ay5oxdYWdKbxGULsywMMmdWYVBNuxLMZsGI 4LxFcm3B3xoiD7wkBoHFe1JHItAx1dRi1xyT2hIrwmRwiLawWGyIJNwUkHML0JRInKCreFsgNcH1 0hOWLtQmVMEAFol/hsJxbJZMLIF6wcirSOUV8t15ofn1wd7ZGlsFUjYCn6Gu5nLcNxPwm3Tb7iOH LFoeLhpVw3AGVF4B9AKinIDeKZMj3woy3PyLgsLIoHRy9Pzrr62v+2qaKuoaqnXF2TcwNjA8WVxg L6y368jemyTqnE4ujeysfLLAmshVRfWRzXE2zVsAInsg+RLYfNOnUogv3QJsvzndFTeEdDbyP3KG Ez5cCd75XDWnC/cSqvJEPKbluUFIgPX32vOojDrNRJB+onkwp8I9E0ItJpczD95CuFSoU2AaV3RR cx13nkKEyf1O94hunwkth+oftzPQt36fY3w2Japi0sIzsYN4qHpRWVlbsXtyYnpqan5idrGmpuzg oZ0HKsrOIVn39AIazFVeWVhYiq6IZsLcLCSiOEIkThl50At/WmxR7jq20QLbNtyZaAD2jyqWJ9J5 mjp46q1zx9/STfF9TfkDI6PXe6ftSddDFXv3Ve2z26vWN2LIote/PPj62NnJ1PSOg86Hny3SyjNz vlWgPJg4h9UMzbAF6d5iNB2QcSO2k1I9A0pL3uMmuoPMNyerZg4E3ZmBtjTczHmyYFrQFAJfE94l o44NhWCIIsESGCOBSG2Q3DYkIkGaEXzEADlLl7AcGzZPxDoKdMxiajwDg7MoG8QKI3mZigSMM1HS XGBzc4M4GsfBm7I2I14w/ifxCT8zcuTE3DIUn99hsQy7XmXFGCBamtR44IIyQd1H1l9TwhPER8Pl aHWS1AdVsmweuzmTHB2bmV5abK+stKK4islRU1A2PjO3tDK2qyavoGlH0qIvR5Aaw+y2BtMpsLou SPOEYkVY6012J2OKgkTIpAbPnh6amS3Nd+9qbUhqnqnJmZGBYZD9FeWuokI3GTpAZOBJIG66ALoK /IUClDhchFhpRvGSExHTmzTMm9hRzFZsjMnKieQt8j9pvuVUJ920WaKJvhYOEzrWkbcct81RtDCf ePHFgdEx3/z02vTU2tjo0ujISihmLyirQxYa2PR4OMwJGhS7XjA6sXL6VPdg/1RxSaXX6wSyTSei KEsKPhq9BxcnGv42w+vW72N6JQc7u4M5PCmjIo0XILjNCsu9FgxBbeqpKC7y6PPzOLe55IbvcEut 2lY/s7621DcydOWyyxRo7qgz250420wgAjd0wOaIgrpPhiEopNjf3OPj1wLbNtzkdbMgJBogOQ0n 3dUTr18+f8FFkDl5qns0FTc9uWff/vo2Uwo5+4hvGJoYe6f/2kbKf9/B6oeOFptsGRSGZPxLABcD EVV6sUzF0YCFEaCIoS+1y0TfMcwVRpmpD7nRn6LGIyEO/pRdaGyjibrgDNoiuIXr0RBuJu8hOSBJ eE0KNwLastQYw3KJ1QlAG9BbSBOFmeBzEaiboLaRcptRt0FnYzeSL8q4SLI8rBohI4QflsZIoGjG msZawjBTDMMFK2SA7U1zwPJk2HVyAsAa0m/JPLFkuFWujZsB82kGXYDkzs5iux5aDF28MNGQX1bk KMDk5s13zG8s9y1MRtKpxh07VW9phMvnumxQDENt4oKYBEgziwplQDyPCigvQTakJwcv9w2AENrf VuvML0tHwqPDg8FwzFtqq6zOpyBykMzIDAs+gjEy6jzghBDDjeuKsQkGoBfwWT5YLklMCSgeSj8l Fh+bqxDmjthaMkFCE5vxFZ7nxKGyhAk+1/CGXYcMI7O6Fvhff/TN//p7X3755de+8/wPXnr51e99 /4ff/f6rp0+dm52cKSzWSkuLoPikoCOrHklm/tN//P/9/v/8k5deemV0aOTZTz7MPcoUCoYhC8FP xDncjK/rlo/bUiXYW8TO4JvkS+fXVLAZh1dVZM8EUKlFgZxMamZ69lr/JCpm51eW7N7V6o0nhicX eucWF5ZXyxoaPN5i4AisX1F+G+dsjWOu5fwMucfHrwW2bbjRgTPmVCimIGOoGp7tevl7oz3dSPq8 tByK+tI7Ctqe3nHUmipJBmPoWTOJiZfGTy+o87sO5j3yVGnKGZ9dDdtsyGLnQU0W2AJzCmXZkUaH nITI0UAGiWIiueKMET5Df1ICo003ozTfrBshgywNKa1nmRZhOww0QtXG4GnEM1luGZtuc+DUIcxG 9j6ERUKUDfADrM2ZtqG+oir0oniNqFmOPwVup9ws5LiENxMmH7m2Rb4R8Wxot6FekIQ6q8S5bDnx s2zpYVAkgpb8AHPZWZ+cMGhsh8hEkS9TaL2FdTL24xwcJLSA4WZNjfB7gipBTGI8GUdAEaW7xXnp 8Bpkro2NrIcjnUW1Trszk7B60u6FtanJxdUSt1q3oyZlzYNHzmlNwL5aIHmgGHaiitk6srXEr7Oh 4UrwYNgD57suxtf99cXF5U21ukNbGBsfn1kuzne2NpbErBSAg6/CuGC9RNaejkPpEcHIoNg5zhna IUFuGLJJovClflKYRJ692ETz/MZ0PttuYdPFpwY/IN6T45Z2RABXPBp1akj163R6ql764cU33r4I 4juVQX5KatJ1X2R2ZmVoeEKx5D/8+BM2ZJ/EXTPpPT3Tf/ynXxsbnUPSWhTw3Ld7V3VVITEqyYSY LqMQmSBHwm1J5VsbbriRCXHThxzsRGdL6VdA3HDgKPUKCCqd+S6vx4772D82Nbm8gXpR+zrq2va1 Ya+pofHZnsGyeKixDLWhytMq5ho0Jc4rpdmdnJcn9/jYtcC2CTKMyWgUjnj0PfMs8oxMz0IuvBYM +sPRXXWV97XWk9mJRmHbVv2Bk5d75/3+/TvqnzjSDtOMjNDFRTAgdt9GEForxFhiUHIhG4pFRA+O IX0rD0t6Ejy1KBMgN4F4aaOkfYyySZFHDDVZbALUhPP5HaKwERhCyHrLs5XmG/I7yiyGIpN2FktL spvobUFiCzDNvyvYbyMBt2SpGYob6JGRtSh/kz0/nlVwHIOK5X+FedqKFA17LW0TTVR0AuwHFSeB I/PqQyA3+X/WaPGxqOGhw4PJ0mG/MFFV15TubK4emV0IRiM4znowWFdT0VxTNrOwdPVaX3BjQ4Bb TsQKmoio/NuNAHH1tfV1xQV50Uh8bHoREZh5xcV15cVIJ+YPxUjtLWLmt7LANzLCWxtKtoLxe1u/ dUsamVx7XGdSWHfDVrNF3HLSLq8bFxKLREEpYBrBjcS8Vlxc9Ae/9zt/8ed/8u3vfP0//9a/b2is W1xa7Tp/YXpyGlmc4EpdW187feLM0PCQqpmKCvMmJmaud/cszi/jhxA0S3MYeC6aq2/bPtu1HHbN iWb3B0PwB8DTkIrH1ZLKT3zyoZ998gH0kBfevvTya2fRpIcO7nxwbwd0Ji+8eerc+ctIHwhtQCKJ /I9JdOTbgfztnkxu/49cC2wbcQfjWKi5AIMQL7jU/YMXvv9KYiUA7Lq7qPORlgdqC9uD0HmDOcys nZw7c2G959gny3ffl59XbfXDqMRVuyPfnNbDgYRdJ2pW6DQoFhG215ZG5iYgNba/UsHBL0gmTSoo 5jrIY2gwHIStCSAzLULFHpkoIdID+wA1k2yDpb5MKJNtArays2IaXDaVjxQvEPqHNCuiUCRtRHMT sqbM2nhTBEZCvkVJSFAFRyQhoZR+OBQLiukFy7EtVgdylQjihlyrMrWVkHPTUpkNvdC7MPaEYSHw ycml+Zk/Yekg+GLRn0S+O5HUkM5aiFZYmk5Qnl2yFFyHdYVDBy6OE8FrRlo56BYcXv1qT9/0+PTu mmqPqwapXiwpJRiNzS9PtlfmV7Y14QpTJjUSNdvgdYAcnLOXi3hCzhZCxDxeY51FJT1T0fX5ue5z l5DbYNeBDs2bZw35T1wZhKPssX1NyXwbECXkJ5jadd1FkwHnRiQJvUVJMGtEVAlTIuxipUlPxNnw VdNUBfqHkpRR/kkSu9N9lOyEgNtCgUmlio0oeqnW4NxWiBaKqLaEzQq5cyCpJN54+9LZi9edLu1f /OvP7t7fVFdXeujIgcG+qSvd1+y69YlHH6ytK4lEUbCp8P/+nT8eHJq+/8iRouKSyanpDZ//n/+r f4outL6+5nK7gsGAXXeFwmEUCrnNIL+1FYW7mjl6LqdE2k0sXGiLp0jaB/AMPStwAjmD4a3weoqb a30A/FOLpy72hFZ9R+8/2LmnIxEOX7rSuzw50ZJvK6uvTVIDKsg1gCAxM5Tegl/KPT5OLbBtxI2B RApucMaKeWF+CX0Mo62msOBQW0NZaRHSTqFLJqLxk1f7kHd7d1vNzs56j9uBcuA6SrNoNoSNISYy v8DLmmsWXfA/WVgtKjdC6YHeTBXTDfmHBM4gOUQQIz1DqsdV1cU+4gWoDtaKSDm2EPgJc09Uh8jf R5MBo2kBo1kzINbg73rIzvCuccHcKjMJcgUv/2VDawwjOaJuHFaS+pCMgaBD+EviqxJNCkbbeEjy lwmMdz0kaU7HNar3CEaYvtXZ2djeVInLxbSZjqD+e6ymuqy1pgKBVG+dOD8+PMI5xenACZRiS4jS Qbd4wCLiIN6S8pqaSshU1jb8ExNzyFtSUV6IpkYB6LWNoJCUsBJEnCbD4S329SbHXvYj7GZUkKN1 mMjoyu/IsnL8Jv3PyeDpf+MUt5hLnmBI1sj1E0RQjGh6dEtcL9NSpsXFpaWlReyFGw8ZaCgccjj0 k2+euna9FxP9k88+8+jjj8NjcP1677f+9jnsX1BYQB1et0diEY6+uXsPOtWS6opPfPbJf/D5xxqr yy/3jH71az9I+TaeefLYvo7GsfHZL/3un7z9/e9RD1dtdqcDDuO7dza5I9/LLbBtxI3gc1hhhzWU mrz8+nPPj10bqXGX31ezt6lwl8OZH01Fl8KLV1evXgz0OqpSn/58Q36tnoZMDBSIxZZKIxQe4BHZ RxWqRUkFy+0ZMzIZQR0BbI3cf1ThRXgYJeQW1QrIvnImJ5ZYc1SM1FxDOkDRi4SUCSbjhQDFpAQA 4mPsTHgZzzDtBLqhhQVJSGE2JBqhNH4khYYyiwAepdLm7NgyjzaAJ9U+l6qPzZzaBCFZB0JwG+aK Ih7hXoMNhhOSuezsMxtQgbhZzHjjnwBc0tqyicmWKkQ6EckHEE7fnFJYYCLmCuNNNtFC955Ck5Ke mUQ3FJtjNjm9UB/4+/qGkCa03FOC7C8ud74e15fWZqcm5svzHLV7d0bSLvC38OdFE/BAIKyKDg5A i2RiLEEmDSM8c1wHDc606Mj586s+PwTIzQ1VitPz6jtdofVAS0W+q85DIm6ukKYoOgFMOGsFSc4X LgUiYmoTjljDHWvEtXMM/ianjWtCGJAIzZfjiEyymJYEY0wHF43NyVbSDoB+9CeIsDOK58TJ3tNn +61meyAQPX+q78XvvfPd5145+c6pWDz54JF9v/wPP+9weOBB/YM/+Obb73TV1FZ+6Xf+M55f/eHL S1hH2hzPfvJp9LdwdN2u2UOhqIuS4t6usvqtEbdA2eJusXcCVSUpjzzOGksmHRGsHOqLNRL05ljW WBPR4upa7672ifVAsGe0v28cTtH99+2qbaycXFyYuD5k861X1JTklVegi8YgH8K1UutuG4Hdy1Yp d27v2wIf6H4L4pL1rVxV12TaWJz74Qs/PNfd59S0/Q01u5vrEZ6MCGPApMGZ2a6h8cJCz2ce39vY UL6x5qMoNYslguTOyF3nRvISDbibV/lMGbP4Q1DKDIoFPU0bc9O0oYSOyMnHDDUl4eNnoqrxTP9q FEZDYTPiW4ysDcqFTbqE3pKjzjLXDDYF6DbobCHP3tRtCyguVdVsQoW5EepxVjQIroMX8qLFBXAX eretJP2WQ90I798F9rN3jo9qUASYUMS5GDYvu0LYtOJsyOQ5WCzrK/4Hj+6qLM27Pj4zsbSEKc8X DKKg+N7GaqgGz164vDo6gJ0pBwtSCsjMobfoNmgSisrMZErLy2qrSkPR2OziGkmMbHq+xwVKfXpp A9lHcV6JBGmf2c4KxC2fBfu9mX1E5pfJZiLheUuoL+SsZFzJZovyMsU4sPxX/Ar/j2dgBFEDnusk 0EyKLwBqfPXrP/ijP/vrP/vKN7/70hu+UOT+w/s+/7lPudxIyWvpvdp75Wo34Pbu3bvz8vMrayqP 3n8/9OyDQ0PnTp7HQeIxKu1m0zWZFPN9R9UH3UGsr7LrMrq4RARJpiIuh+uzX3j2c08cAbx55dTl 1185UVNT8fOfefzg3jZEUT337e/HAz5ef8hZ5CZ1+e3F5h/0zHL73eMt8P6Im202jQTRG+ygI0ym kR9+5Xtfez406T9c1n649lC+uwjpqpGTu2/92vml7pjXf+BYaev+yqVgIBKOIWWTKa0noEtApmc7 2OFENBTSbIiXhAibIuyodjkEDRZbGlouJJCg2jGEwXkjGpo2vElkNEFjMwQoDJAJjlkRUUYVIfkr 9IJ5Z6EDoYozrBUkWE1sMPA11aZhpbdRSV2osxmMS/JYlq1hclxEM9IqWyBxDsRkRlvkFdnUYlPZ GmLS0TwCp+MjUfXGUH/LwjeiJo48AY4xkiJuIXfjr7M2jiXbfAQihOloJsglSSQuisGzoh2fUTQ2 0sdBucElgTD8aQJhgp1YC2dJCfK9XBoeXgut15TmuZU8hDMWaB7fkn9ibsqaincevg+BeYv+QEqx udFUnHgQ9xpiEFIE8lRFVDxVczQjS8HS1ctdPf3FXsf9h/eAmL/eM7IyNY8cNXWdhXbNClUHUdUQ fhIgBpPL0Y24f1CwARBzEloJuBkwi7kOk6Wc64QDWpSPIzUHhRdl2TTajSNiBJEkKRk6DhFFlFkk HbVa4sgcSSkQVeXU6WunzvXjeo89sGNvZ2NzXem+XY3PPnXkn/zDTzzzTIspvZ7IeP/2b1/5znde BhNTXJx//sypU++8NTMzPTGxtLHmr6ysvf+hIzY1kkhGNasb3LtQJ97q8W7ETe8kMlhWcuQvnTdz grJP8E0Vyy850VNndTrs8UBgOZYsKCp1t9TMLixuzC1MTc95HUpzW3VJeXH/9Nzq0Gh9OlzZ2UA9 XbXT1wWg4IcYpzfSc/e4Fcqd3rZb4P0Nt+wLbL/RKzCqVkb7vvFXf3Htan9LcenTe3YXOEuormkm Mz4/f2KgO26NP/1Yy74DdVTfGpFpbjvjLIKx6KLQC6eScQBjoWNjAIkHIyOGrkJBJpUcIjRRiDpY Ui2IafFCPogSkR6rzZ2ZPecdJFY1yGzsCusvrCX9NOk0eEd28rFsg+S1gnOXvsLssVjiIh2PZH0E +JUXIbEwKRklE8CGSERwSphuoPAtbDorso1xZqz8JRITbWN8Ww5LBp3cWsZwl/CeeQhJTPBHfEZY rCjpVEV5xerEQveVaUtMqc2r4kCbNJIvXZweX4yE9x85bC8sW1xZc3s8qD+HBxhgGvy0ghfmkXQV uBBIGnRd2bh+8cyFqw6H9uh9O2FxZ6YXZsanYKAadhe5XHoiGsVyCfGbjCYpS4nBiPCRhc3mc928 BDbcZHDYSFOjUXkIOhWaRKUAhZvbUBMapJJkXORJstniKC5ODmXT3znRc+r8AFZ5f/Yn/+Uf/uov fuHzn/i5v/uZBx861NhaB1ZpfWU9aXH/2Z99/Ur3IDQxM/Oz3VcGriLL+MQsTCK0U0iR+/Aj9xfk qeFQ0Kq601BbGslW3jXUbk2VCFZEXIlhWOlfMUVnF2j4stgTFB4K/4Wh6FSsHrero8xrWV+/1Dfe N71QW168b3+nW3cODEyc7OoJJxP7Hn6ccrKJI0vgzuOVlCofaDG9bYOR+8K90QLvb7h5xSlIRkYQ KxPvfOMrXcdPVZrVp+sONRd3ZICmo+a1yNSJqQtL6cXdh9yHnqyO20zrwbQCB4oGu4HvQpuBkZxG vh6kjXOhNkEKNR1hCRE/CVASTyvpmNmVRIlKgU850QeR1KJkjJBOcEwj4W6uL8PqCiTPRtVHkotw 7KKhtzAQN5t5wtpCxU3xi1CJCEmhLD8jy45J4SHMMEE/oUVhnbUMYRfzgKBUyK4LFlskpSMIJfJa 0WuBuEWOEcbpNEg3IXYWa4sX5G0UybuNsWzQKRKSi6ANtsgEwzPwB4AdpahSBm+iygtMLM0AgmoQ 1DsOTbqdhEnzR9KozGNza3NTk9Ozc4Vafp7NgSTdRXrhom9ubd3ndlnrdrakVQ/E7HZIHsi8knYC WadEL8XvpGMUtg6NIdER86NnznXpiumBHQ1qYYl/wz/eM4wpecfBsqJCVzwcQQ4YcwayfJw7Kumk ObgVmWmopiUC33kaI6Jexs8Im8ZomToaNSo5DLg4DgWnGAt/vlqRtheUDh9FzCniVgjUbUo5LGmn anKa0lrG6nzrxIUzF/o8bvtnP7uzoTlPMW2o1mg6HoiFIypyP9rL3zxx+St/9VxgLXjkyP379u2o ry/v3NnUuaultLh+cnxy3e9rrK/buas8nUnabC4UEKGY3Vs/bm2448jrRysPCbTRApDMU3IZalZK XCDmRppi+f0gotozlkLwfonIjC/gqKnU8vTZxaWxwYlUJOzVbfv3dqCFz18biPhWnjzcmc6vYqO9 ibjZctMse29YmNxZ3JUW2N7dxYCZGBk5ce6Szx883Fq7o74aWTdhxVTNNrO+Pru2UVdV9OwjO2Ee V1b87DaxBPxB0I7oWcw9ko8SthQZAdkcbF3RSVAqDS0r/wzy26CrWRsoWWrpmxSiEZEZiss/smxE JifZVF6LY/ExhcSEOXXxpvhHMNfGswCxDFvFokD8L0E+21uxfxboSNgjbxKNUwmCBIo0bh5/jW2N eGFsBiATBohHorEaEYe6SWUiDiKNlsS0N3UQcUbxeMqb556bXu7c3fQrX3gU5Sgml1aQNt0OhYTL ubuuAszRuYtX5yYnHU7He3CjlFwsBQk/IejyigoohfBidXXDpNnz8zxwGCcpUQnyCIDCMnhttiB8 VjcYNUFu3/Au1QYm/wnCaDHN4z/qK1CR4E+KFqdNyE7kM6tKtopSstdOc4Ko68POXV4mUkFOsH34 un/Nv7G6TlQ+5JLwj6s24Ovh0VmH0/mzX/y5P/zyH3ztua/8+V//8R/+2f/4pV/5VW+ed2ll9ULX xWAk6NARvoQKnLez2j/C4MzePzkUxCHQr9EMcczNwCjplG61ddx38B/8wjP37Wo63zv2wmtno+tr Txzdu7O1bm5x9Wt/803xra03Lkt8/wjnlPvKR6UFlC/9xn+SfZyGF9fSZuc8QmwwuiKpMMY/8uGQ +s9sWRroevm3/q/hKz2PVD7wWNuTejIPlCfyPUwEh77c80bJDvvRTxTn1eQHV2MOxep1qMlQQAUi poBIBLUnSGtMx0bpcKBBE4wIPOxJykqqK2Y7IDSxHhI+CZoANpb9lDAHlHXOYEkI33Ixd9DmLPJi 7CbtK6NgIqAhrCbKG6lIEB5ptaUVcOgqECt4AFJfUJQjnq0QQFDZHU2jEjio6A5RLYr7wBenWJBu FgUCADO5Og4+Qq1zBUHtJKQFcW/V6OBg4VHbEUCbtDF4TWiRAdaWZ5ypFI+gUW/YKAiOr4Uj1gEz STXCWVHBj8t65QS6hYgFiwtKC8WQlXXBWCljA3ucRvwpPmEkzlQBC4dReR5pOxJBtcgxu7rmqily efS3ui9OLs01ljdAoV1gL0770r1j3fnpcGtHp253RMw2pI2xoRh8EjKHJElKoKZLxXCNWDagvgRq uJgiq11nzq6uLna2Vlc21SPVdHdX9/zqRlVTGaLqERAIVSZkKrDGvBgA5ibaBJlJUS/UjARl1Bng NaHyZWRO4fY2obKxBKYc50JLDMgtUP6OE9JI1h/sPl0zjsVJJGmOE8m5aa7gjoXVQCyC8jKxZFR1 27EIeOP1c/09o4op9i//8RfhD3G78yENNyHduIaAWEt4Y/U//F+/t7S0cXB/w7/5l5+rrXRFgwsO G3I5WBpr8k4fPz4+OR8Nrh7cfV9tQ1MsiboUIU3DjCVIDjHHyk1SWltIMLFyglMFG3dWXlUwLUgb WQgmvfho6APoltQz00mCIaSmB9/twLTlR06ZmoYCu9rXOzo8NIXB03G4o6Q0f3Jk9NTpc6WhhYYd LSldWVuZx0DBzBqMIJEBcrUwQZlCU4t8L0IeSYPko2Kbcuf5Hi2gfOk//absQgYG4p5ECYbgiaLq VmZTNJx06Go8HHjjxe+de+W1qsL8Iy378+15VkRzmExzvpXLU8Mpb7qprbCu0U0pohA3DZDJOTM5 cHwTqHC3ETSDoV6WfZ35aOIXsgXCBQQWuJaTWWx9ZEeIUXnF+NAIdjRkIUyTb8ZAAm8LlQZzqYIr l7uK9bYYUeK3BUcuX0n/j4wEZzYc+0sGWmJnuVw3VhIGJpc34CaUzX8y3Z69QRKJ0idbFdtbACtp DkUsuvTO0WsxLG8wJIZFgQYShpEEPZD0OB1K1DQxNDc75Wv0VBflecKxGG5z/9r4hM935OBee0U9 2VbKNUjpDFOcw5die2AJzMgBQneBNEK++TPHj/vXVw/uaCxvbICa6MLpy6vrvubdZaVl7gzsIklQ qHlgp+neiYBDuT6hgBTxmfGQXLfh29j8gK/b4BU2VydZkmqTJeED0m+kYolYNBmLoX6S2eH2oERo TXXxJ59+oLm5zuFyQHFEYaLo3lzFEaDe7anY2dH47NMP3vfQQczjEJAgCgD1f1zugtL8/I7W+geO HH74qQcRMQBJJARMTGpt67E9agWcDI0+7oMEcZC7kUORWkrzN6bn52cWpxdWUK3k/iO7E/7QxMzi yMxKNBAsaWvNLyhTVUhdab7XEd5GIIkGIbXMFtokZ7i3dfPu2Z2VL/3Wb9GsL0wDM7ZywEF0DXAE +hjpK5C3z2JevPKDV//264sDK0/veaCjfA8tjW2pQGbl9OyFi2v9+w5X7DxQ4i22hcNhBDYAZoAP gTSPvJZEzzIoYpgi0AZsphi/m8I2MpOU54/HuGHzxHAF1MTKkbhvVt4xm8zVZQBYNZnzmmhxUVKd XpA0O6vUFgVPOPkfqRREHD3ZbiMJLAdlEuwVhlvMIOSHZIZauPkEsqcARzarhGppP2Hls6pqdqmJ S5OWnUGOwalsGiX5ijy2JEgWw1ssn8XyQUbJb/IhfGJCVW3YQfkVY58b6RduOhhNqlmUSjg0ZLbQ dY9tY903iFKHgUBbSald1Yo97jl/4PLoaGmBraGp2OIuxdFByYOdRw5IIDir6kBmAZ6J+SpReiWw fuHM6bXFuT3tdZVNDbjDF05eXFrbaNxZXFrhpUR4MNgg0ehMkakDX6GQfWa1BUjearVFO4hpW06S wrjQjaAjEFrnN+RlC4tGDSH03tz6xj6QcFM+cVLG4EuKuayiYP/+1iMP7U0mgMSRDAHCEGoO6hGU xDDT3N5y+NCOHbtQKzURDKxguWXTIEtFbil/W2fTsYcPoRpkfh4qXPtRwwdRk6JshfG4idfevIlb 9nkPhHuLqZbTwFIhC+FepJoJmDPR6dz5hZXFEWi7+0fXZxaOdrY0725Z8Yeu9Q6uzc/WF+ZXte9P WbSQPwB3NKVs4zJSrLCCpJ3Qd9IUpTmVfCS5x0e+BW7LcYvRBLiK+iCaw5kKbbzyyjsDo1ON1aXN 5WU0bLCItSq9E1Mjs4uofrqro666qogiEg0gK74ucRIPJjZ/EunK1H8ytEQQI2xo+JG1bwacFDEo WZRm0M5b7KBAx8KDKM9BMCvGwzC/hGUZ3EkaWZwXBU+ymEScB79jiFqyypCskWG4fcsHG31xnmIG EHhYGKVbbQaml7tsHnSLITcOkbUBW49+uzMR7yNOHap2/AhYbUoEmOd68tGDBzqaJpdXx2bm7ZDA F+Ttaa7zOBxvn73Yf61XBLqkwXTgpGH1KYUXtaJoFjonGAXwBXY7CBTkY8IbHCpF+jwKQ2cl+Jak Itn5SAwV0So3Dxs5O/MHXClsM2ySHeO0xt/yvPm38anhPgeapvpjiu5yAlyHAiEcyqbbIuGo7kBl Z7K7gg4Wh8DtRlEb3WEnkgH5Xdlbg8vEh4DeSGOC+qig6hKobUbuVgQoQdB9lx9yFSEaSoIbuo+x UHVH26/8oy/u62wan1x6/oW3cFF/52ceO7K7dd0f/OFr78z0XE7E4khkyAXY7vJJ5g7/YbeABZMx h9QgdjaK241xh+SV2DB241gxUhJJeKVCs12vDZ085QmGDtbvtSULw8Gw1+4MmFdOLl9dsq8eebzQ UxUNRtepnI3Thep40UzMrKWTlhiq42Ez8jSQ9FmknuaUeVxyTCTXZtkXSyvY8Ir02mzmRXQiFusQ F/NmJZaZnkHVoOgiqplQcUSkNAUakpsZSTOwtAe4wDs2bIiOw0d4ZibRyhtRihjo9FpEbLJgnOvl UMilQO6sbOGU3Jzrjs+OaVhJOvMkIJcpQuhBtS8peWc2MTeruW+/Cb0gY3lqDhaGU0ZvoVER+F2W nZTvyDcF08qLD5rxZJLCm15AloeyL26kmzar/khoORDUm0s6n+lw1VvOL1wL+pcD/uUqZ+mhso7F kdHxi+dt0RXUMUP13zAcg6BMrE4cAUIHZubpGb8Wh0jFXYAZPRRB9Ur2NfCajeQe8DKSso1L6BDs xWuWgdDGJpmtpiD6mZnmhzgyW1NhoQUBTjEm4quczhpoWTDjxMLh7OhPmi/EPuL9wIYvlYrCf5FB DD8yWWbCyVQwHl2zqlg/hDOZEGygGd0HAmti61N2NWI1B0wJn92aQi032Od0IpKIBgoKENUYjkWW zeZQKhWAkJVanS9iyybPfssozoLum0lwg7u6Bcre+pGk8SGap06OTPWIbkD3zWRUx1owYmtuOfzU g6Vl+aeuDr5x8rK7MP/nPnWkraFo7MrVrr/+Cy04r2sKcDX0+LTeQY5dPHH74n/kKQT9+WEbnNzv 35kWeC9VCY0fZKhQ1fj64utvnYQXu7a8oKWmEnYV6AVUybXxiWWfv7hIe+TYTqAuxEPiTcQ9CkQD DIuxZMBkXtxukWUwFGY4zMtvgecIlzKYlnSnCGnklFIG2L0BX0rcu0lmCMRNANE4Pi3SxZalrFnG LUnzTdTNmJjFfhTNyfprOilhqDd/VVzETYhbfC5RqeB2JEktoDFDzfd8bPkFwc0YmP0GmkA0k+RS JKOyySzd8gcMvQGLLVJpBEkjQcf+wzsP72ydWl0fm15AEhO7Q9/ZWI+ucO7StfnxMZwtUilBm0/3 kXUcyEmN11BlCCML36MT0zOOlkgAb4ukInyNRKdgj5tWTdIasx2WdpltNNlattGbglNhsreC7Fsj bnmYLUeT+3HCSFIQoglZgURKSnJui2uR5ymyGNLvWzQ9EUsiIzz+TqD74oo4RjgWoyRQpCO12FCZ AUnjeSbaLsH9I45S4UQ0xgW9QsYGlOnBRTz04IH797Wv+oOvnbm8ODNf0VD7yUcO4jKPd3V3X7qK K04igDVJqq3c46e4BdjXTWNOLmBFhXVKNoc4c82OCBrEyoxfeLv3/MXSqP2+ik6vuYTqf9nis+s9 Fxd6Cuttu4+WhqyxUDLO/LQtFSN3CuVjMIWBcbjeOYYRRjO0EhxMJ5JXG7aOBcmEVIW9Yh7ZiDZk 5EvCbU5CghcZiwazkVHwLDeOmSSMDCUap6OjRCX0jAQmEIXbbEi6jYKJJP+AYoQUJkhLCJEJv4Nj 0v4Qs2ikzYAfDGQu5QiE5ABybIr1EyGaIv8fR0Jy3CNLPoSCewsKFiZbqKipMA1VlST0LapH3npj 1fVWSC7pe0rpwmpsAb2zAFxoEgjRZ59FwZ3bgHpwzDBFZBxjSQ0pA+yu9Ug6nudqPlZnq/v/s/cf YJZd13kgenPOlXNX7OocgEY3EgGCBEgzU2FkWxp7LHvGM5KfPe97z8/PFkVSmpnPb2YsWx4/2X62 ZhxkyyIlkhLBiBw7NzrH6so53bo5h/evtfY+91Z1VbMLJIAm0BcH1bdunXvC3vus/e+1/vUv84m1 q3FT0mVy97sij7buXLm1cvnFH5UyM1D6puKVhIMJI8OhwhYbHAeCbDaX1+JrYDhNyn+owiCqT8Jc p9na8AnxuBLjTAJRYqSJS0IEQPnJv7KPRaB5HXeQJz3WCmSsTRLWxHqiNyBsCxLHrwy9ZSOJRMzc qD2G8hwI1MGrC5886v1WKhCezUE+lYpAciyD0TzWa3krbSjZY2MsjuC1EyQ86G1VisDsKJeEOQz4 A93nKZUMB/GduNuwEgam3oR8UgPX67hFdSCe+1FqX4MDDqFH6ghsxWzI6ciWTNmO7r7nnogMdKaW 46++cBzeqr2H937iwI58YunU838Su/oWbjmTgUuHnjHFZiHiEtbNLnPZ+yG2ZR+pW7sb4oZYEJT8 0BwjI+OTs4uNAf+unjbAFkBOPIFXxmfAAHt0X+/jj+2emlrGowt2MCww9OfwoAGvUiErrGc15NSg U6FPDUF1zMlwfIo/lyEnPf7io9Zsa1XjhvNgBAszJleEb1Gmkkwdcs5Kbo3igyvaNsm+UgUc3kGk Unh/QoA1H7uC2/hQkG/tJtQ8JzhXYyINqtVNyD3rRbP6rjL02gFi/MrAmV/GKluNQPli3acbd9D7 8eVtsblRs4yDdQX4oy1WgOtcmgTVdz209/CuvrHF5anVaDyVhhl58uBOHOP8petLs7PSSRLhw79e r1OgMtlK6hToxSLFki+QrCTBcj4LB1olOWZDwzG+FjQtjmZ+1b0RbRH9obpxnEG7pOVmFQe8pnmi OOHyD/4vIYElV8DCAvokebjhwWTMQkQPlVLL+IQyeiRky4tCXDb2x5Xa3B5UoMBwwN8gNY/rdLpd GB7QFMQkAdksIkrhb1yQ8314aRylBgC53StlhBYyuSwu+9EnjnzqY0egrPvKyUuTk/MgkXzy2H63 03Hq/JVrV655XWDkIw/+wevD3AIEq7AVq6AQkAwbLYdBq62UY7ky1U91mioL10feueQpVfe3H6xm 2gBY3D7P+NKld5YvtA7Yjz7TXUY1GUi2ol445VGboKtKxWwqcBZCXBuUD/ZTKJe10pyGPeAkc7yg DuVEBXHa7HDAOOF0pqqFVBCSJVzxEzVoqCwkELcQpQGT8aHb7vKhlg5K21CxYa4ZDIxLqWjw8QGK IfWOmIlcBJ6kq/kndJTA4wa3wAInODbyelNN8DJgLGdpE6AmXRTAbd5s5OcnJz2DaOZck7edqtEL AKeVuHBRaANIZjlvldvJdXMUBheP7p0b17Ph3EvG8ooJA1a4EhMn/RMl/E07EEgloW71FSV8iIrL kk2qVgPsZGfSc7GUBaOshHt3upEtacthvgqaitaUvXD0Fx8ud1RfG7tQzaddzqqzEBpydV88/U72 5hV7JWkrr1nNeafNtLq8xPreKL3ihP3AQhwU/9WVFfS5z+1DUV7QVFBLAaePBKFpjlPT+grGDm4H /BUrd5hMOClITwXYGP4IMqJkUjnfRoA2HGu07MIIpDQcGFy2uTgIBFmhkSA+bswLpOzNRdrYec4/ CYMzhYV+YjByZqykafHEik+Qh0gLP56C0XeAI9jwAfnTeIxUCzl7KUcrAIRQ6DptLEtecTntuMhQ Q5jq+eBpIGEQ6ep7edWb34376+C4ESVXb6g6KuIuvLZDa2LLme05PA8uTy6XcyHbwGRKeUL7vvSZ IwcGotHkqy+eKq8mvXuGu3a2x5cXrr30o9yJv3Cn5kkaBlOquZjOp9YSadSox2KpgFL2D14fiha4 G6sE6ekYRG+99ubIxExvR3NXcyNKC2DVurqyen5yDsb5kV3d0OSDyDNy80RGWTATDVgCamScGbtt QI70mY516Sw6jS3Jk6jDfTWn7Z1EBN3665ga2v+CU6pni/9Z/5xpnMzSKHxa9hrzG+NajcD8etqL cUVCPRacW4fJtw/I5NrY46oIGXzBmh94xyCrYVnNwSDDJyJg9D16I//KcY12Esa5wbEBy8IX8D39 yB7EJE5cvVnIF4HgDg7sgP39wUtvLty65vT4ZOXgD4bQ6TQrkalDXl+lDBWaPNwIFjf0qWFfYQ4k CMYtgVEAq8sKCRpY18Pr2gUZdy53r1T9GLGrQYPDrQPmNUiublC1nu7kdR1t3Lu8qf+hPqm1zp3P Ml2+MXLu0VC/lxYBMxggDs6AhsJSqLmzbddwf09X07XxmXfeueZyO58+dqAh7H/55IX//Q/+w6vf +hYmWPQUSjzDS++FcnceK64CTWAPXh+KFiCXJDYIqZXgzyVftAjfkHAfeSGXRk+++Fp6Kn60e2fQ t6NY8RatlQtLF2/lRxt22g88FsxYs8lkxuV0VSuARSAjwLlWZnTqsJpCNlNQmUkypYaujuBBQGPK +gOpA1CXyA+ghQBuW4GICXFAZod+0nvKgVQkEN6T6a2CZKGFzZukRBKatpUBWAj6k4/Y2ISRQr9a sJvD2Ah603fVcdjdTEBb1D4IL4s8ISuGa2c3KZlwChx55OnOtNOE3m/zBThP/AjOlpSfjEEFU1NC nbi52eWNuAFwmXjYOTeSMTUAuPoKCz3zQfgnkQqoM2GxIbeKZFGbGZU9nV6U+7E68xVrMRj55K88 5elznoxdnlibNVece9p6d/parp26OP7mi6bckqmSTcZXAWFLhSycEDDIolBYzMSt+TiAoRtphOVS LpMl9zUAL03IRCMqF/NE5KYbg1CJEIuYb4IPubAPz6u6wg97YCivnYOVRC9hx7iaThWHBG43SJxy liV5t5XLmzMw6T17usX9zbBZT1lsfuEHo4UldZZmsjBsJswOTAodbGwVc542Sx6lfqpmDGM4CbER /wSb2VQwm/JcKnJTYolhDOo9VvLh1m6szf4kiZQl9m4DJWHDIYCXVwvVDCIzKJdTLFnKxZDH2/30 o8P7dianlk+/fmYpm+1/4pGHBnfkorGbx9+6/uffnHz1m9nlWwgyU9iJEugdBYwBykJ98PowtMDd EDfyry5fuHhzdCLk8/S2NAE+Y3UL9ujN6TnUQHn22HCkIYQlL8YGfIgEUQV7aiDF6E9wqYBZNYo1 rpU/aLyq+SRan0SESgQgClAkvEh4XFMuFPbUThgG+ILymZUi8E8dX0A1/ScHVKwVxTZR595wYHV8 Jp6zP11TAWsXI8k49/TaerAYcM4IVxntpppTLVnkhlTcjxm++qB1wLPW/AwzVQkYvQRSJHrcDry3 0Ghs6ut55NAuOJqujc/msuhEy+Gdvfls4eTZi9n5aZqDykS3kIUIOZwrxDKCeYUPQ9zEaLtsJqso KAycsRtFN2r0EGESMqzmdYEeB3qgcISSCtvQgk2vFejidVRT65SwmgkxQ/TkuAHSr5sz5W/cBnpV Q7VxlIOdDftdEbdawyhvusbrHxj2Fm4scDcuO5fNlavljv7evTt3gK5+C7qPF28GgsFH9u/s72rF aued21N/8If/+eyJU9gfjZpKo8RrAV573RQfBsv1Eb8HCV+bXZYq63kSYqOqhCawoHP25Zunvv+K ZSV5rG3Ikw0htczpsVxfuzhZnerc7W052LYE8eNK0eOyFjIpWDbgUEJWVjzSaYspBZpsGTRUCoyJ dJ7IbYoSHgE30hIhd55yOoOZBUluIG4E8rHB68lVHAFvAXUJxFPRSRHn0xmSlOALCe/a5jJZaDOj /Ar4J0TlZl+2vCfsjJrucHDzplC2EFcUYwRn4Vo2/CuVtiFVP80ekYsXJolilRDNfH3UsQ58G9FL eSMYfeOmmNpC1hZyiBKvMCgrmvrONBIFtMkXJPQS0r7QP/mNEMBFTAPgvAo3NfqWggfAXEUI0lmy DnPGUrJ77N5c2XToE4ea9wQuZkZmE3PJcuxAS/9ea/vk1VsLF87bLc5QpKlUKlCNBaqGYQJzDs5j ryXngPIohNUBBS1WKO3hc4R7icRRBlkY/AxAXAB+htu0Ae7yygIbG09GoTwbiJeEWSVCLOEPDUuv 2CjMEiHFKcLdTOJmzw0xuDWJW5NMQLg2oy476qoL9ZunAuY2MY6nMA77dZjKDa8vIWrQm2W0Evqu UHhSpRJpm89wnqgsRMhj0F2Pu+vh9p0oe3sWRuZl8nNTSgDk3eGSBBeQGPW49HzZ5AQzCFwliMkg CWrvzvaBzoVc7urFq7noyo5d3a2oQwR2VKk0cfz8xW/9+dyPv+vMrkVcdksJqgcFuPe3dzUP9r5f W2BrxF0pnj1x+vTFqy6HY++OTtKbYHmH65DM93mGB9rdbhccZ4DFEHAQOCYA14B8iodQ8wWrlaEa 2uLIZvTKSiKiIMXVDgy5beFQC6uE0LexkzbginSiGCbagSupk5Ioo49MLBRhqOiwkELQGi8LC7uO T80u4ZqFMaglskbYsKOge2y1468POwlHZpNNiOziSld8cEL3cryar1dgqhLeY9yn/fP8xdrX1Vua YhQ3RnZkI1mDqNSCZvPywmqwpenh/UMwilOLmIjJ0g10tUQTyRNnL8EJgvbSSTPkfxHaH35CzwCH JEK81boaTyLqBR0QaATir7Ta4WQaOa2sE9QV1ECuMU4YAhPUFoNtXCQJiWhszaadf+d/Deb3Johb AW19q4azX1NZFMyX09w9yljzhPOOsn1QL7RiqQKuIgVd7W4UvKbpvHeg9xOP7Ecd+is3J27dHA+3 tXS0NLjsjqZQYE9P542RyX/zR9+8dPJtEqF32BElJvLPg9eHogUs2YoJG7InATKYa03JVYAipvTM qR/9IL8S2x9uaXd2+G1eeyV1ferCfGl6135PcCA4l0rnTM6yw4vQPwQiIG1SqljhHQR4MVvjZlvC ZM1D7oKYpJwmyewx4ZUqVME5fkzBJuAs9Wtog3ebnMhcGpwRN3NR4KE1qH+KxMcV4oGjUdSGauKw UB/9ikOBmAhCC0T78JMAuPppdd3Jd1bVIwVZk51R6YhynZzQJ5ZIfLPCbsYH9FfeXU9ZMgVsZbm3 sts0e0nR9/o95GLEWNcmD/Yh1/CjsvgqZ5KzTEUfvK5cvBXKi2D6UADDBJ4mMlpL1US1GvdWrF6T w+3yV1y+/mMDDQOOi/Fb6XzClrLtbuxttTlvXh0Zv3Yb2I6dH6IShSOTamsluVrMJNEl8KHhgmLx FKgifo/T56aEPcLUFVSyk87GmgVMOvB9aGO2oJrZa1M8ez6UXI4EDigSyi8kAal3UitYbLmuxySk b/bBaPOPA0E3HMVLKSOYwij1cVvaiV3kUCokxA34jNR+SsFFLq4UX6fQCAcYoNBjQtCFfxITn3NA lb9PPfn1Pq56YyBz0vZc28b+GFJYzSEKibEbK9GGRnOZqn5LJUTLCGsKcyw6GlTFUsHf1NTz7NO9 +4fLS9Fbb58w20rDh/rMTYG8yfbXh3bvSdimz1x88T/+u5uv/JkpOeexu7G8/VBYrQc3IZHIzV5Q q7l0fQTcsYGOZhJq8HrhFb10fRKj+tCeHeFIIJPK0gNNxWGR6YB1MAWOxI0p5o9fKtNM/NsG1wO/ KDhYs3UKLuv8w3pEy6hN/51xulBWaKPDkutbIKocjt+r8yswaviv1b0qgKxMY22loFEuW0t59hQM 1LwEcZPqZ1NhytqKY2vEra7ubv/U3bQYSnU5OhrAJk05buUK1P3Wt5YsHdZt2tIovwR1VCEHD0ch 1BgGubmvv2O4t21qeXUpkcByp7Ex0hYMzC0uT49P5NIpAt1iHHlSAyhPY87O59H8QahyVyv4BTbV jeoJWJPxFROptBbSMEyYwO7NYKsaM4ZZUR5xnVO5znktv8iB9FujS+QzaST2vdS/jG8R7vyJ6LkO kP/Efd97S4KoAm4KbQ6SeiGbRYMjtID1zo79B55+7GE0/LlrE6srawf2D4BDshyNW532rrYwhBvf PHX+W9/5/u2bt2n9yYvmB68PQQtYf+frXwfZFkI66cSKzR1E6m8mEXUU1l74w98fv3T1yeY9e5v2 VsoRt7fp1MiLl5IX2p8MdQ6EUO/bVi274H0AqSBbpAqBjDVFZqRq8VYsXhLtsCEZEYJ8HDKUqo+i 0sdV1fmnkUgjhhYQHOiYqdBSsh0kbmgNQk2bcgVZPpvqhjA+whtgKjC4mbINGEJl44nii59SfF05 sikHUvSyzZSWQ6emOiSc1kgbUQ5AIadrE6e2lLBhdzz4J5IwydQXylHE44MNfG3tioTPgb4o2+Zk 7XreyQabSlVmCDkqcgqTFNmHJE0qaS7in6WfOJdKwpQUTc5JFSk8JmLwTMY4XYB6oVqA95YST1DJ CzmQyAM3QYzEaQl4l1einnAAQkpw+Qe83mvTt2/N33q840ClWmz3N50/ftMcyj36mSeqFWijOvJl IvZYygWctTI78fx3fhAImI4d6vdE2k6/cXZseq6r09m+pxFRkGo2C80PDqZVocGNrEMbkUlQoodI 8uLz4smFQCy7m9GN0DmHoSQVOxUzFPcRNQJHOHieF3FGkoql/WmCYE0Fahf8RfxqILQT5wYdJAsZ ImUD/qN+MS4A0utC9+cG5p+8GkDSAeW58lBAu9E1UI4l0hsImAPC4wplrSUzxAYft3TfVmB2AwvF cLps9YZc8EwUqqBSqIPoONx5nMSJVYsHeipORCyQFAwRHiwJHFafc+X65cujM72t7d2tbauTs7dn 5mYz+c7udnvK0mx2T43fzC1N7u3zWZv86aIXFAPQek3lPDzmcHsXKlk4Yez0MHEqLHUJRRto0YJ/ H1TSuS/NPIEp0m3H0sxDBVDw8geCyXjs7OUbWKb2tDf6Az5Y3MTq6u3FFViCrtaAz+emLiauAclf YEyLCqCALPVT361AV34JRFSr/7qBLgtQZWkYVErMX0X+GV/xClofggG1nGADfhWPqtitzV9yffoh 04iW1wKbbluteN/X3lQ3ruzxejyt4LV4jzkSJ/E4BTzV9RvhB3XnZvBAwCqhpMcyjKClva1xoKcd JxibW4BF8/s9rZHg3OLS4shNGEAUCiXjyN5rvFLpbBZPPdILXRTegA8DP0W+hRkoBM8NkKz90ATV GfELY521p2Qu4mvji2ZALusZ7VHWnhWFocWsKwe1htWG7159XbWEIoSontILlZo3vYbZ6xG95oq/ rx387k+Gaaytp7OnswWz0q3RSRT7GR7oCXrdabiZyuW2UODoYE9/e9M7N0b/1f/5jfjivMNhhVQ6 BWK5nh/RTDFJEcnywevnqQUsyGwjogI4HHZvMp1D5qHdlk1OXpqbXGqwe/vC3Q6XreKMT0RHxlOz rjb78M5Orw8mnkY9njgqS0azMoMYVRmE+Qy1TS3jxd9hFKsRmysGVr1nQ8wF5WurYPUraRSLh0R8 yoJL5YCGW8DQ0mPUyeXA+UWio0bcUsy9shZKWZuB3FavjW4H9d1NVu/Gun17A+AuU4OarGpzn/an 8/XXtTP1oHIhMFyshfhUAqgOfBr3jqU3PNyQI4LZzYJz095+4Ng+R9h7duHacibu9AR3NHbn5hem zp4h/h/E6UwonQ4OoKVid+RjCaTNgzzkDvhwr8DsVBEISx8qUEfJ74zVSNkExp1+aiIIibMLhURr k7DbmMeAYX3r3qjJR8Uu5Tft5DDuV80GugFqPEQ1eRkBUe3zqjPoLKLCVyPziVhtTgXa+DKmdWNW 2fQT+Wv9PtsbDdvdGzWqHD5P3759Nr/3+sRiOVfY88hQpC2wGF8eXZzLFitDHR2f3/NoeyUyevra yT/6U8vEab8pWi46kmlzDrpC5qKzYvehnKbZhSsvo+aVCZx94tiarFAfItneB6/7sAVqbmhcHMCX A3nClcqZMxfw5HU3hKjMYAEJwqUZwG2L+eBQe2NjEMAL9G1w88jksh+xzp5oyCv3qrU+NsHA4omu vZQp5i8Zj5bxDGwJoRUpQ5t05WJmKjfZY+Ffi1Kscj9ozCmGX8gnWycmbOWzfl/6UvtWZZYSB0P9 ywhn6hUDtZ7oeBpuWZl4ZL6SSVItOMyQMYHoNLcM4l/uQweHB3a0z0TXJheXkLPf39mGeo/vXLyu v0pzA7k/qvCFZDEoiOPjRU3eCiVSQznXTqsuDAceFIrhx/ZQsiKVeeQQI/H5GEKLhaMrqpt49Ay0 1dyoTKs+ct1uEtGUk6twC/1VLd6051sQveaUi2ChttuGDX9f+vdncRJmwe8a7u1sa1yKxm/cmgKF s6+zBYrqa6kMnI5YN3tczuGudki1fON7L/7Ft/4CcQv4C9dWV4qFAh4OwG0eFw9eP08tQIabxjGp PqjYRWri1K3z77gy5S57SykPuOVMlVbHi1cd7aWBw+14dFFlFU+GECHkqcPQUZbTMCuGJ3cdqhVS iSBcwoyKmCEImg+oBKZFD49py0qBT9VTZ40OIYOrGjRKrk9XTydvp+Ku0NJeOYwlVonT8Tqh5khW jlQmV226bbSVtRvcnDew/c7fHHEbdo2ukGyuYaT1m/VTCt/UhpgkfaKaidtdqN9GzUM0CMwoFswF 8DDKRXt7685HD8RCmZHUbLFka23v3GH3LFy5PX75HGjAVFKuWoGgNRgk1UyaWBeoOeD2YLbPFki/ Ha5XQtzk1SKOEuUvapa1aL4LUZuNKk/3GjKLgEvNWm+MSKrlA/tda99S3hIxuAK6eWObzZ/K5+Jz kS/W3huTm+EYMdxzTFmhWY7nlHXwWU80NaeaOLsFnhu+7/ovbn84bPMb6HNoDtjauzt6d2RT6esj t81OayPE4FyI+uR7Gz2lrGltzuTPBg64ul0r+ZM/eP7y9/5DNRft7gqjWGilmndZHciKxWmLFeRp 2rGRM5/WSZDleZ9kbLd50w92N1glyG4oFaF4gCY5cfzs7cmZTKHg87qtQOBE1I1H05metnBbe0M+ j5kbK2ayhOTPtFrAOcHzX0toVG4IBfo2IsTNDaEG1IaZFYBpQMw7waZxnDtgKMEHI6a3zqHNqFM7 VY1TapCuqd8ag2sl7jsspo4ebsr8ey/GVO2EohIuW+3FiwnG5AYuNxps3fXU1jg0UcK1yVFjyptB sRi4OA4dHm5riizGElAMdPk8XS2RWCx57sxZFt7iKreos1EtQu0Ih6USWZjwyiVwumH2GHFThVqe jGukDV1gTDnhtYVWplqQrzKxyrrKisv4qb5R85rLBwaurplrPpS22MZMIMa3djixx5KaI271+pde j7wX/fjeHJM61eYP9ve045YgsA6Vko62JuhfLseT0XgGShMI4PodzkcG+x7bPTg+u/j8D1+78NYb 8jBkUkmK5z/gd783ffPeHZXqPxJ5CxLVpE5tKqUTY+fO56NrvbbGVm+7y+HPpSuTiclSINUw7Mmg PDoptJH6Gp58OEhBAYNKvXhEVOBfmNoUBWfyLv9FcLTa6t+rUKLxJ3JecMIkpSbqYi5gesgRJGWR pajVppIwJeeQKB/GXwUQE+NCew0YRxF7gwVG1mc8bl4+hoXD13vs9a9bIfFtd9VWUdGNJ16/IFif rskMa6mlSRR4+PdZ9ZwakBg4UtJeqDjCxmEXERJpXOApYLVlsUCAOwkJ09bmPY8OR92Jy5O3ysUk 2N0tBffC2bdKa7fRwmXIMCJXPgv/dgop1yToSpayBPk+oGG4zlh/hidGLg5PtHfmfKhbVOou7LnR 8VNttZU/g801W1ltuFmDmzY6DINaOSirkoh8twBq5ndzVqQG+hzFVGFa1jBRDnKD5sHf10R5iZvr RYuK4chNKPFH9XVhAdUTS5gYU8ulNN7Lid7bl5NSFhwml2PgwEBDwL68tDA1Ew03NnW3NOYrxYsL 46OJ5Y7mHQ3OpgZn++Nt+4fcrYnR6Ot/8ke3X/ymI5ny292lUqZkqRRYDwC0K6Lx8DBBegRtD173 ZQtA/aACFUBxVOAKY9HV6blFPIl7utubwyFArKXV6HIsGfK7+/paoegJjAZ5BJhuWYlKTowBXDZz lTHo1X9Q4Tb1hMif6r+keWyb2EWJYynIzI0pO6vq5sr1IjvQX9k2KH+m/C6LYMPhKydXQHVLl8iW f9gcib8XvSz3qZzVdT5r416MO1mPwlXYb1MHJkgH4IoAl1HRZ+KW2bCSwgTwhc896XG7FlZj2VQ2 EvQHXK6bo5M3L6talDhRETxiFLIkHgIjNXJZ00KbMb7uFumEmmu91irrulv7MDCUpINUP0mvrW/K 9VCdrTvvvQ6f1z6Qv915mDs+VyNStbCM1PVj8r3o0p/ZMbFiqhZQeao0NDzQ2OhPJHOzs0tYKw90 tkZCfkSRZxailGyBchIm1GZzPdLbA/X5E+cuf+vb30+srVqdnmw6hef5Z3ZBDw70vrQAitlQOiyh ZHJslWM3zixNru4MNj/UubtSIDCdNOWuxiYPPNQa7GyMofighpzAbHCSiK+SKl1pVU4e9uRuEFFk EbrDxrFBkLntkrYLoM4/WYEE6ttEAqGNxMCFxYo0TohbqOw3Kp9jyOaRZh6lXBLGBLcJG+0JTW2S 2WPPOBd+pDPyZXB5BeG9EKKXcpF8VSLeLcp0TCq+Y9uqFwTW3bltjs/pvOtT4PWvW+1vONyFms0b gW7yV9Blk640T7qg4xahPUAy2SR1zQV7EbEgSE7qAQWTPU9i61ZQqlF1ETIc4HXDTQ1gThNwFeRu qhGAZkIBYKJ4drYee+bA+bXL1xZHgoGODm9XYXb20gs/QpUyNGLQYffhwFQpyLy8GrPZHLlUhjgY lorPAwK+MLQ52kmGV0AsWUL6nXln7M3gUCVpxZJlpaAEoQbaR9SmcF+iJoX9oMeN1FzSROcmpKkY tVxQHiEHDRX490Q4ij6l7xWLkMpCzI1qJlArqJgjzotCupyvL4CeIqRCHREVFJYeZMyu1mckZclT pLjIxb9OV7d+I/kUVr3CzSBBRjYcp/bre/0Uw29FhS08/qwr1B4JomGnJmbCQX9Xi395LZYsZ5sj TjOJ13v8JncpYx/yH/ql3k/udbVeefnit3///6hM3/RGGojtQ7ROSpOFHHm5nDBVUyhQSXXiH7zu yxYgGhwGKDS1MVRRLOTMuYt49nubG2BKkXACML4Yi/ncrsZIAFbXCVkStZqVu5HHgD5bD6nrf9UY uYa8CRdqWCMYkZ0fAnQMjezaoNEYWrdgDULKO/nBUqEf/EjTE9tGV8dW3b/F/sbH+gbvvDPVoNKY snrgzjSgrjSLduZvsXTgbqz5J0DubmwKB32emaVoIpGIBANht3t8cmZ2YjyVTGJflwuLa5offB53 0eaEtVTeEZ77tSp7bXjo+xZ/ifpcn5AHjwbPG1uIF0yMhPWSjS+zjpCySZvK7CyDU/wuH+6Xap9K yet1Dfa0QnggkUJx5JzT4wVGQtNlc0VkyQK+EGWTvJwWb0PgYF930Ou9cO3WuROn0ZvpDEJalJmp QiMoHA4sAKo+pswHr/uyBRBhLKNkE7AzHJilhcuzV6/6S+7dkSGHLQRklSjEbmdueFscwfYA4Sob 0ucMZx47/+TRoDClCpmx3iCCaPCeUihNqeGxI0OYD0QdUXiGPmE3C7/hTSPiOi82U1D4r4yUpQxj rRIjCw2yNrfWHdSsFYVVGbGqqUQcltvY3vte24rNIpQbTU7XpXO4gidfv0QL6wIGPPuJ2IfyyxIw t9jL2v0t1EiuIkM5qNhf3Busa44FC21AtpHB3tYh/1RucimWbu1o6w00r12cXpu6ZS1nATpRoDNf QgnHSgAQu5Ar5ouE/xk4Ex4m9EkVlPgq+aKVD3qDha4FC+sc2nXGXU0l5C1XReRlP3FWE3FcJLuV VedfsHEiJSNlgfPKA86zg3K2q1wrHrVqLhFXn7iktWNaLRpkcOudabgbDm7ek1pa+dr11+v93e/5 zFEwwX0J5l8lZ/PtObDf4vEtLCyaChlfGFWlMB5KsWQqlVxzucHAL8Id7nI0NLo6D0f2fSzSm5mc PPGD75ambgQdkD4p2otFczUHhpHFEq5WoNjMsokPXvdlC6AKF6e9kc+6Mjs9MzU7H/Z6w+GAE5QS qxXiFfPRWGtDoLEhhLKkimGFL6iFpHIGMtbdAO000ONRL380SA91fJE7nczapaDW3PxsKlTJh9Lw S97rTxT2XucB/iBafCuX+FbXshVAX0cdMW61Zmu0wZL2kzbjtzUnvzQOO4zkqnSXSL4376twuhHe q8LhMri77/Du/lyhOLu0HG4IDna3plLZyxcvCdmdHBEkEWB1gUeCWjesoUHWnyjeJBzIyZi16CKH 9Oo90XwzBq9Pk7wlcig4QANmgtfaTcQ3w7uIf2qr9iSRADkAWfkPP+QWDhR0S+D76ejtRH/OLq+B 5RMKAXzb4ccBt2QlFofTE92P5nB7PZVsAfyxR4cHEMM4ffXmyz9+MRuPSuk41OtEYTc0ntvtcLpc xDh68LovW8ACGWVAGPgSc/n4yLnTycW5TluTx9pcdThA2p3PjyZt8w1dPpMPJdOrLuZ8izkwHJqG zWZWiU5SVFUm+QtkMjTcNvjaWsmaMKBULlfWXdG0xROt6MnriChCLyFuCSF0pnuLaraQTxTLu+YX Vp4UbQK2NJVb7PAe99ud/BBFMzcUNWTtryYpwXg8mSny+3p6jGpnuRfsKdKMVEmT/NJEGiCbRvV0 QOwDvURhTsbdRMFBMUZXwNfzUH8xVLm9MlqtpHaGhztsHRMn38zNXcXBklh3Q/LcbrVDoMXtZqFq gaSsmUKQlKvvsN+Z62Oy45jJ2/ST91RtWuODaEqgbmwG3EL6kMKSgo7FvBvztRh5uQdSPhEQLnM4 f8GQUpQJod7c89+NT9ZZeHUuPVfog6kjbADdGndv5JnUU7zfwyHEXC6KLaAicqWhFXVi0yjxbrZ6 /V6Hzwuf+0pmdSE1VjVnwbOHvGA+l19dWM2jEGnFeSjS5kuXz3zn+Yvf/iNbdsFKlaNsqE8pkR7o a7Ju/oPX/dgCBLrQ5bi0VCI6NjkDABUJkjgJ4jzo4+W1pMfl6O1ugS/FgzrSyLlQ+I4Lzch0z6Tp u7z48WLAp8C0AQHVh/Vfl0IzlGHDCLKuzRTcVp8oHC+QUn4x8GP9t97vRt8kU0bNKJtfiRiaTTbN 1K6z2vVkC2PxIXC7nt2tEWf9CevwrJhO/VJWVHoHsx4KwOPP/f2dvZ3Ny2uJuYUVdEdPW+P07MI7 5y/jq06nC4E+OCQo1sc4zTCT0gviptCQWr0zPtBWUDk+FIAWv7XYVdV76gKZt6KvV40k9pNs8VJr C3WPytK/34PgfT8fBZ9gZV3A024aDsUsJHYbg16wdVO53EI0jiAWOAGIQKQS6XgyBVLtymq8xe/b v6Pz8q3xf/+N787duAqCvs3hRLujXCWOhvgWll/v+608OOE9tQCQVwV10jHFzk1PRudnmz2ODl8X xNSKYJiUC0ulqUDY4uvwQfzX7TAhxUqtyclcK3Ati25OVpQ3/F5AorK8CjMyIpYnS8wSGwtZratN 8LK4d/WHCjvX9tFHlrV/zUdsEDDoQ80SrDcGbDW24eC+Mz/jnhp1ezttvgJQvqU6DxRDyzrMuN7Y S79oKy+onF6kfAilESnrSRuBYuApJDuiWDsCi0TL4E4QdofTYU0l4pbW5v59AyXr6mpssVoKD7QM B6v5a8ffmFtaKVrsGehckLiYqZJLkfajhBCYyyIVtgR3c2hCSkEK0OYb0FOI4T5RuiXr7o3htjL2 pHRSV8PG6HQaXrqljWbhhAKFwtW5Nhy4zrUt394Aw/XMUvtT7eDrO9YA5rJDPU6/89ftjYl739tZ dUDc0Oeq+pwVU9DlDfuhqDk6FkXxolBDo9fjKthTi7n5aG7B4oTsOJzZTrvDDU3evMXebOp6unWw 121bHrn12vN/Fp08XUapWIevWIJuIOKSORThvPcrebDn+9kC8HHT7AqgfevWrbmVaMjrifj95DtB maZKOZ0v+NwWFLtBVUniaRVRF0p7q8Voas+pPPwK+uq17HpkpHGxerbYhWI4y5X91p+JfRfDT//y jtQw6hzysQHPjAlC7/B+tuFPd67N7ba6vS0PrUyWNE+NQc1ttu5Lhn9BWUyDPmfAYt5dplO8PF43 hLrLDnd/X0fJXMUAQC2yrraWoMd9dWTs+qULGATpbA6zNlZgVKiOKcACsPGGJ2R1AfKJMnuCqLUF l4/FdrPRk9Cl3r12BEl0r+3IXX4XwF2/PlEH/um6577/Ngq15XJwYYNZa3K6fV4Prnhyet7kcAZR qsqFegzmVDafzGYh6IvlbKgRRCE/2rq1uSEY9rU2hB7Z1QdC8OnzV0Zvj+G74KJQ8mm5TBSUB5qu 92v/W3LmarxQcuZz5guXliZiEUco7PUhc9GcySQXJ3M20579ncVKOhgJ51erroof61ZmEONVLJcL 1TJKWJWQhGeHbJy1AkYwaV2DIwwtbTMCIqBqgy3MutsExLiQOVf30x5XB0koY7O4qPIltkoFXG5m OJBQAlW+4aJmNjtpc0OYG0meJiuVkeRK7U5VpZELL7LTVz3YcN6TZgmJN+uKg+SBB7cZF7mNTbHC hRtet9UVFjcqjNMbpCFuukk66J1bPUeh/n0RBpIJxlzDHO5nkLmgxW1zUvlBlPwx2ak0C7Furaho hRq+VbzHzzI+x19BKGDVbSlAY4LrE1yBAsqGsgIvPvfZbOCL2dFR1JJOQK2KyQFonk5mLU5Xvuz0 7jrYcaT57ei57Oq82ZT6ZMuR0nh+9aUfBKcuu11u8H3TRVvZ6otF17JEJTZFIqF8OVWkcKIVRbKq KIaEbLxyHiTTYhlRMgdSAIDfROeaKfdKPJCxOUhIWDLASCMlE4MKvru81ZyHjAoSaRHOwMBB6XOT pYCaShZHyebAeyrKDp9tqYKfVAudtLVtuBf0eE0FmFE/ZQSg2jm7k2hew85MtCaJDpUHyfVtmCCC n0RbUk1Pf6Z6mRBNtVRBe4fPV1Z4Mhjkff1UaXjAZSKCC6gA38MdW321+J/KNmRKSaubsh0yuXQp vzAwELGZ82MTU1VLc2tD12IxX3VY49WV47ffWo0u2K1In1rxNzhSmfLcTDZddKcTTTtSh/9Kyxc9 C6k/+5f/aenNl9x4ouzOstlRyhXQoBILRvvC850tV9OlarJYwYb3WLQZs7Ji73z4g8E/VWf9DL9s gS8biuyVxPJyNIbyko1+H6ISVMvEZltLpgB1MGvDtY3dQN6FKaxHUQJ5BakJbhPwZlyfhuDqDwKH 1EvDvHU3UwOSGk/XQcutb7sehNXh8J9hO21yqK2g8nt7VqOBpZnXw+tNP6g1iOqkug6681qtmBug sg1Z9qCvuTFUMZeiqaTTaff63O2h0NjMXDUVD/i8yJ7ChGJ1gmAm6oKKNyIo926QeP2zbSBtdSX1 fguFv2tfUP4f9cG6W1d4/T1v+/vuBJiKVHyAlIwRiHKhXcAIQuYSVs3AVpii0sVsNJPJlYrZfI6W RFaLy+0KEkU/6A14m5oiu3u7O9si09Nz//kbfzp18xr8Z5lMGrMcHvr77oYfXBC3AJBY0WExJafG pqdm/TZPT7gFQrzUtw7zVGKhaqv4GgMOjyeFsYBK2CySX8svIwijlK5r7my25UTs1ma63p0inxmu WGXoaw5xbY027qNMkpohlBvTcM2w/SLMza/3zXR/IGOoNkeK/4gCBdqbJD4lYxJV06R2ONWmVeWF Wu8l192EtbK9UEp5g/a+ncNlp/tmYqzoyDU0tA4HuydGJ8dvXmsMuFE6vlgqwIOOvFRa2cDbhgRW elEuqsF8YQhLtBBjY8suDVdvbJU2Afu2xaOiNvVWMwWNb0pPr5shtLvmA+mWD+qkFbO7WIGkH2US m20eRzCCRxJW2ozlDcodmUwhv8/pda6V80nTSt6SiSZjqXiqkMzaStVSppiIoSgGOsz1UP9uT8Fx /o03L333T3yrt3z2XKnqzxUpfoENISOspGEoaCVnxTqXF3P8x9ojrF2bH1RTfKTOqzghoxPTU/OL oI20QIObHyxM1EtRopS0tERQRhozN3E9mL+hX9xRQgjWvA4DfDMGFvuw+atm2DVqr40AA7Qr7/Yd jtv1F8FfxHWowBSf8z3vRMWzNtgc+s17fmK2V3VEGsP/v37RYxhlWeOws9KYS6WFNt0Yv1FuOsqV 7dvb1xDyjy0sza2uBQK+7pambDp77vIN0sewmKnUZKkIMw9PFhluaJ6wNUawcd0wWd8iGj/XIn7K v234u4WjR1ZYp3dxpFI+UnvV6bzLSdmwb4Dr70dXfODnwAMsAuQSpY9ESC4/BcNdKbtdWCnZd7RE dna3g8G5upYEf5ZEJkh4wuZ0g6ZtyWTzcHjYUaCysWFvf3cimfruC69fOnvO5QKFDLs9EJn6wHt4 8wuw+Nw+dGdqdTkbTzS4fShLR4Veq5Z8OZmyxppbXO6wr2JxgCAE8Y8y/LdqilVWmR3LAv0kv1HS +USEj7kNim4sTJM66jGbWwMwMv9WpneDT1JHLBHHCX4KA0LqrvP5dHAOD60gbgFh773l/qA6VOVS GkBbsiXlaupst748mTZ5alO2W+23Gdym7ihVs0mUPilWKnl3R397z+C0ZfHawrVq1t7ibx0MNc2O T8dWlosFhC2REg1uAqRgiK1PU7uQSzCASP+VVLhFa1vDbSqZVcPUKjqKi1YWWtJyWPSPzTbTt2um 2jDMOhVee9PIcq+PdX5QffMBnBcVLODAhzOanweXI9wCnI0c92Q2locyTbnqd7v7uiHPbb+6Orpc ni87UIqVVHpdoAdSMVaT3et0+lylNc+wu/FgoLE8PnX8O9+s3ngdESeSIqplitIDBgcZIiHYhLYl k6ah8PNRnDk/gD6nU1KKOZ6yfD4H5BTx+xAKpKzlqimRSENFrK+zAQJSTCZBlNCGOld1iXg144j9 tctVWVix61vgbflYL+rlG9ro6N8M+yuzwpaGmB0k+CvzEFXW/fuCuLdaSbzHHbm+pfSkKS3K0yJv mgSu222j7d5qHcSuMMQzsLaCxIXV7dm3u9/n80wuri4urXo87oNDvcl05ub4DJStqFhltYJwiBBL qIgdv6DxevcO0HwWBZSVa0Q5Q5Q4AWNoZRm0C6SWbUnzN4+fmu02aIbvcfvfd4ensKyyoCCD+VAh 1mZBX8TWEpBxzJUKsVSmOUze7KmV6LWpuWw6U8jksWUy2WwGnUzharRnuoSy0pUndw8MdLWev3b7 u8+/FF1NIsfqvrvfBxfELUBy1flMylIqhJyOBkcIegbQZsNYWEzOWryl7u5AtoxUnBLoBw54tlAz m15MEVHYl0TWGBop4Tous8KuTdrq4LNWwTbqsOjFulbYYNOrlCbYFmtIrtf0ynEungKdxq0mB8O3 W489P4SdrLL9DEkONmDaH6xK7tKvIoQtbiN+sJUxrYOpm7YOItUeD9CYPY+adRZH9+Gd3YOtC6aV +dUVJGbsCrd5sraJiRlbmegr5kyyChYaXCVc2ob7iUsBS0klOi9dC7AANr5kgdK0gxYzEY8NoWj+ XEmFCE5nwK0SI+U25cVv1k3mwhH/EPb3T7olURmnYgnVUh74yuVFnXtMqMlcBhQYKHiuJYuuhqbd e3bl3ebrsdF4ZRmiRHbQtZ12m8Pu9rk8IavdXfCYPI321sMtQ092DNiTuRMvvnn2v/yv1dy02YQc HEQ4aQMHh+VhjG5QmppS4Ujlqf6kC37w959JC1jKhXwyEUe/uB0Ot92RhYomy11GkxkEKRsb/MBW eAFuozYVek3pEslCWz9HNHiUdaj7WD7RuIj3reHp9Y/eBkStoJTe/W53ug7cqcO8L34SPZtsdBX/ TLrl7gfZ2Fq8YDGWN3o+lM+kC4zjsR2/W/tAfwqEIthYCHYjda6po32wpx3WIQEmfw41zogrtxSL kaO0akrGEppVQq5ttqiE2e9+Cja92sjW0UrY3aHNtFjy2gjT0UlN/DYcYvpuOIr5EbTdqrV5qVQq sYIxNQm6zO12BrwgblZbGsNPPLynIehHFcqFZDIP2ijXP8FP1jy2QibXXrUM9Ha6vJ6AzeFxOq7d nPzBC69Fpybeh+H84BTvogUsuVLW7nIkVlfcDqvPjAh0EKoWFXN5Lrdid5WqPp/LDYo2yz+XwSsB bmLOCedYs9qcIS1CXheoPIuQCL0hkQygc8mLB5kbMREbiQZCfZsK6GB9DSNCRRjETcZLZtKJ5sJj +K7UcGFnDp1PaLgsTkJoTJyoanlO3yXRONJGZi3nci1jnCNlKolDP9jKoUAEcX7RcN/qtbmS9gdl txW4FqU7+cm2Tyqpr5eLpsYwrB/HHKltoNWJH1s5SxwuO+gidiueei+KFibMxcGjuwNNgfnVyZIp 2ewJ74sMtjlDGUQmC9ADzbmb27IsZw47jgzHUq4Ip3cWyv4VZknj4ihjnTfOXifBSN1R6BceQzSZ QHSbCsITaNAeex4QJCGrqkpWYV/42umoeI+vc44ILeel+plEQeQlMxmvD0n5sg4LrMOMsFw6BVjc TMrzwO4mzuCVF7UeE6q2eGnlb10nWZcs3mp/Y0Ci03TBTC7KucVrK/13SOIX8ykEJCAT53O7S3ny fnhdjkDQC2WCdLoU9PhTFWf7jr6Hj+7PmMrnJy6YrIuOZkcqm80lS2arp5JLm0tFSJeszRdW5kxB x45Dnj27gl3OpfgP/+BfF+ZG0a+FXKpYyWdL5RSEIaGLwkJU0sj05NJb0N15RfXg9b60gMVhd+Qy 6dnFZYw0eDP5QbAUQP4rld1YTKEeFT8SbB7E/yimw3g85OnQ410/MNKtMuAFB+kqU+oj7nUB4Aou Kn/t+3LbH4mTSMOuJ8mRB6pWq2azZiDOJ2ZqPJ40FBCu7urpaGgITy2tJrAWr1S6W5u7m8LmUiWZ hZ80B9uJtRoGRjyN9BqynaxPtB7Uq/EimNgYTjXbJUHJdS/5QNgj2humDlpbQdR9SX+ocbcC3zJd sYa3HH79ebZeexgDWq/iZNf3ZTG3ndGJe8PsxQwckmqECxuwRYSVU6kMpjm/3xMK+iEH2NvdDqFH uLxvzC6U8yWIOxappkYFiApuE2AXSLHDAgQi/t1DXY/tGWz0e09euPb8d57Pp2Iet4dnTZL2hoaJ w0nFaR+8PsAWABypLi7MzU8vQD6qwdNASa7WUiaXzJTB5HWUgLppKiWbTQ+R+CFZaVnwCKFvLndj aNQJscT4leThuNAM/yQnrPxUStxMPjEW94qLgh1EWprd3LwDi5xo005fkNcH2HIf1KnrULZgbRGi rgsJSFOp61PFztluqbUDz7RbXT5qQSNF04LCOSj4XaGsv0BPV6C5Zak8s5ZfKSbNTYGW3e3DEUdT Lp0DTxAprMFgEOujlRiW4GATw/uNMQFZFGuFBAe5r/A/+avZrc3SJFIh0qj1rmEbYwINDJQrnGPO XCFHoir8Dx1SwYnajfCIUFWAGbqqmYGXYvIb221lu1lK8K4jSE8URpTgg+rzu523mnfaaQjgZTNX cvEY1Q1Cmm2xlI6loagdjDS4/KGSydkzsOvgw4fN3vKVtcvLhcmqG4IW5XwGecww/Fhm2eLx8spK MZaw+6o9B0IPDTkGzLdzb3/newvnT1ULeTdlPSPhFRLd5lIdjQkkfmykmV4TOr8f2+lDdk3gZttj sVg0nvJhbez3UnokhMHAMikUIwEvV4CtgRfDd6lxELsw+LV+6a0NKz8Y6nFhJ6TAKBVdEpyuELf4 Yj+KpvhnN6SUaRMDp2e6dYenrmIH0VYnhaEHNZu8E5UK4FUulzU5XOGAF6uvdBzJGjlY5b6OlsHO ZnjAJxdWMcN2NDXir6i6AKyHY1MfC6/fOAcT+OqXahp3YyywA8JwUIthlSUa/ysUGabL1KZqNtsy LsUK1zz3arDqU/OJVOF343K0/Rcm6+YvdTo1Yahz34dQAXcH4ASXEvxiCE/kMlm5Oyj7gaMNkhjS XKGsDYI2EmKPPrR332B3IpO7OjGF5gPQluZBhiQW11TzJpdHSBhyEf5QYM/gjn0DXTduT3z/By+u 3r5qtTudVshXUAwEBdt+doP2wZHeTQuQAnM+FbcUii1+rwuFwKHYiYTXYiJXzoYbAgWrHwCMapBY QPBF5WdyTBtjWsy1aITQTxrlGmvzFMwPsOyggJdUWNdFStQimG22aI1o6T4dm1qvz6ewuWaJ1wHL d3PvP5ffUS4ENSPyvCiGTjUGW6J13if5YP0SZev5EWAKxXHcFpOLllLOCul6VryNHnfQOhubJs91 1eSxtnYG+svZQjqZNhXLnR1tqEIL6VDIkFhJ8RsOZTvgNiFu9Cmt2MB6YMCmGX0a+SprLtM734Yx tdOuBsLme+BJX+2o/G/absuarbYGq+luiXdaXCX0g8+oGule7LDh9F43E90/Q4cYO3BRk1wLFTIq R9cwNXsBwqDqks658HI7sOVL5Vja7GzsefjIAZPXdXnx6nz2RkOjzRGAyXbAzZ5I5TL5ktVuckJp qOLKx+wBS0t/uLsxXb7+yltvfOPPKivzHhs0XIqISWTzJaMndNzJ6Jz7p20+zFcCF3YplYxjLId9 btRN5RKupmgmBR93JOzHw4vRjbgzKwDJolWcn+ohMca+AYnWQ2+VWskf6jItoh9NRxNRKFn93gX9 fJg74Gd1b9oTLM1Zcz8Z66F1i5mNHuV1VwFLhzrQpP/n9dgd5M3s6+1AEt7E8lq+WnJAb79cAXyD MQToLqRSne3NPpQ6TBcQsUSfYrAYKyftWNbubCNWWj9zyPsayiacLReklmZyFLHVygwr132dA3/D uJPged3ULlDcuHGx3Vuv8PR4VjEYiVtKEtN99ZJ4KUoWgyICDv3E5Dz6pau90el2Qn0I2TcNfh8I JD6PB6slrKd3DXX3tDatJtKj0wtoPWibIIsSG1Y9LuRJU440+rWUWkvkUXa5Wulob1hcir7y9ulr p1GdEjFJWqvhW/dVI3wEL8ZSxuJqbdVWLFNRunye0mBNlaVEFK4vX9BXsjhLZjsU/1BGNFdBorNU TBffCBlvHUPi8W34PcRu8CdksGlfjv7LL7xJpqUBfgRr80/60h1Au4Z3+KCq0Ilydd7VDH34OlXZ sZq5k1vUtpANjAG6a44sbaaUm2KLdoGDGsXTyf1cKiBY5bR5TOVMz0CHy2ePFpOrmThIQZWyx19p hmBJfC0RXUs1NkYg/JvOosI6Sk0ScZSDE6Sxp8jkFCLh8jhMFNTrJrpgmbW1nWaajOEtEXysR5hC 64phIsJ0tY432CQKHqjqbDREa3NAzY3CJ1Xy5VsPEL5AYy1TE8O5n4YUgktQKbFYXRabK7saGxuZ yJVLe4d2lLKl2bmVQMDb1tkIjUYEKwtVRx7ykZ6+4V37nH7T1cWLS5lrJkuqaMrAw+UL+ZvbW8Jh iGrmINDvQV34UMAZ8Dza2f5kQ1N2YfWFP39+5uplHzhmKloghAUOIIsa44PX+9gCWPrkU6k0sDb6 ACsukqEwVeHMxCCH1oE8GUzZkuhk/UsZC1n+ykOoLIg8kmxNjDV6vaNy/RpV9fmDvv9p+32zZUtd Nik7JBixMutu8xdMHTHtQFIrFITaBnluT8Ab8nthezNg9wPfgeDv8cHxvRpNxBMpp9sNyAYeUqFI Sbe0OBNru+6lnRt1tlqWWiq2WmeF15lkHWNUocaad3v94QU4KMe+zAbKNKvBpsF//dd+orUxdrhv Byd1Zhki2oDb5ng0Nr2wXCjE5GbeAAD/9ElEQVSVBwc6ksnU8mrcG/C1tzXncsDaIBlAZ5m424d2 DTSGfTPLa+PzK7lcIZnLInibTqTRtGCh5LJ5TLsA7CCZNDjch3o7fvHYAa/Tce7ytbHbt9HHGQg+ x2I/7Vh98P2frgWsv/v//s1XXnglN7H08MA+v6cVlavszsKV2StTleiTnxz0Bs0eR85hLVhNRZvF DUeKLIOFXM0uE2FYi54xkB7xCSmAQQRpyoZGxETI3cjskBqSomHCbBNxlLHetLzBD1S648JlorBN u/Gx8SCyJIKwBniKZ+8an5afV9ZCMeQKZVa5c+OCLzgWlg4O0JtWo0mfv+Ubf/rG6bOJy1dWr1+b G7m5evnS8vhYama+6Am1e3xNoFVVKwW7rZjPxEBzjqe8L7544+SZmVsj8d7+PofTnUmuQKYHPAqu uYy4jb6ze3mzTZPAJHZBsNIAYpl5VSPM+fVbiVjCzORRwQaw40Git7HwNKlcb9iK1TIOBxkLs8NR AqvEXMTDDn31H//49Xgsub+tqTkcNIOvbSquJubHZmM7jwy1tTem5xZHZxZaGn29HY5yIQqQbrYG MFo8JRPo+0lbNlPNO8pE5Ze6OIorVJtHMDokJ4DY+yRQKkOL5AfBNSQvOdEYKbBKguK4FfhqADQV MKA/UGYA1a3nDzk/gD1xCMPiC3AjgD4F5y2NKOxmRxlOqHRQ1gDuVwjx3KDEjSCHPPS3MXSpaLwq qSla8tyhxqASdKKXEFLvsjbu5CbZxWhs9VOS/pAOoSR48MZKAi88zKVxVAiDfwdbn1NLWUm8mq9A ERs/4ehwQ6iiksuunj1z6rWzXaHAx47svz25cPzayODOvt2H9sADjoxkhxXzcRGC2rZIS9XqHplb nMzMNLcVGmz+TLycWfPFZ5IFZ2huLpnIZcOdbenZeHHNFs0FkFMZsVlnb47lZkfb3aXW3ftAU0mV USAHt4uq8JgTUJ0Y+gdIukYb33fepJ/OQt6n36bHyPBYi+MadpFwE9Q64axkoM00WMbUAqZ0iMnw PZIx3HiD6z5g67T+E21yNvgmeT8e8ILeDUawsbDWx5EvbrddHXYXlNFwWChyAKf4/J7F1aUffv+l v/t3/sff/I3f/O9/43/8a3/z7/zt/+Hv/M2/9bf/5t/673/xC7/6J//xm4EA5AAQDKhY7O5KKX/y zVN/7+/9/d/4zb/7e7/3+6+98DpsDeqO4EqQGBJdiW73ej6o/Ted1QzQyk2/rm1RWgWNhloq8IGi 3ZAWb3cAZRfnlqLwk3S3NEC3fSWegT4GvKbgpRigW6/GOK3qLj5lWaAx7tZ+D56PDaTMb+qQvBg+ 7QfX7ai96TWALeNEXEa1tCx1JWo3YyAp2/tB9cpdz1u/ijHeAxuhmYgBmM+cu3BjLZnp6Wg2O5wj k3MOmz2A4AMynnWaEoUlUNKoXB4e6H1o7078enViHucMNgSd8HC5UNgMNaUtSOFJI8EyX0QRlGA4 4Pa6GsNBl991YWz6P//Fj8++9rJcJsMvWrphisUkzbq+92XDfRgvilAJVk8Y0LJ8xsNJdYuIY0Tg GWMCvUupaqwTpuS41cPBgSIdMVJFq7TbQxM91epV/CjKWIiDUQCyeqBUkqSEk2rORG29tRHX9qRm suUvSsBDq1ncuU6vdV0uh50RcMvksitVU9brtubylsmplVwB6Za2rq7WYMDT0BTxeL0Li7ETZ278 03/2f506fs1q92RyVae7OV9o+sEPz03NrhUKpmvXR85duFUomyDXk0pnUP/JF0RRqPf2tR0wT4Zt w7xYc11tcZkqdsFmm4QeqR489VdzQxjjYyWVhrHGUsrjcvsdnmrBlFxZMlfygc5Whz84PZ2Mz0Eb ECWK3OZKwQLCkgWQzG6v2Jwme9lsL5FA9FYvMZ4CYWUNRS9EQsE+Q6lMFPexYliCpILkIMYO7P+m jfVNFB7WlYVlqOgXcyBVhiTBER6L/OWs2YoNQVXU1OE7pWWMChFobC2OXJ0XaFybYaa0+orcGV23 TD/GDKTmGD3vGL9qAyhjmDfQNbBBeYQfN7pf2WwoMsUbvTGXHZaKbEEw9EooGFRFvPHGmavIZe3Z PZC1mG7cnGh2ODsbI2aHq2Czo5IQVFqdKJNkSVdKKz07Gj715ENeb2BkPh4v5p0BV8WcrdrQDGUP NL3DTrff7I6YAi22sMfiKVkjdt9Aa4fbXLx16dLVV75rzY8HbCaPDfKD7nwFeJ8U2Uvl/F1opu/t U/HROzqtQGktTPaaSbPoOspXIMRNkzmbauHBqlFZs4rr7GM9faQ2opmnprG2ckCqMS1hezbd8q/g IkZ6ypmunz15BHkJJs5LWZG+K3QEriq+S4XVCFlQ5m4QymmojW2qHn7o0L/6g9976eXvfv/5b/7n //wffv2v/zW/23bl+uhbbx7HN9aiKTxLi7OLL7/yasDn7NnRBW21N948MTk65fN5YRdKFS69+3Py 2sqgay8xt7R0Hr9rbQpiDCwmklnyfdOnqCOO4uKrK9FKLtfQFGoK+Vej2Ym5NaAw8IJ5wLANY1gs vbs14OYdBUDLgk4bOfLH84uxnQ5WGms+RTWpNfqGJMk6020E1NfjfgUC1I50zTIG77OXXklo14nx 8KE2GubSbGZyfOrW1FxjyL97sPPi1bHphWhLU6izrdnwXRA+Q21Aj5Nz7CutrU07d3TiYb85PVfI ILJcyCVyidUowhiA5ADdOCpOigz6dDqTjKebfd5DfV042qWbo0vXr8D9ghdoKgXEsllf7C6Bk/us LT8Ml4NnCepRyJrEYocKAcNeS9xeNELoYWPnHnNqeSkksEi/MzCDmF1BTYoIwM+ewifaaCvDq32T YhzYNBiapOIfYcyiMJjxj2GzFTGLvi6oS2EWfrbv+tB5vUGoEMMQYwEIf3SuQGkjWBIC5mCSGjrQ vnO4tbUv8OjH9n7800+0d7fjeDMziWK5EG5trJpDL7928fb4tMvve/zJx3GVJ89dfv3Ni2Zz2GQJ 5HLWcvEuiPKDGS4qOGk4pvSbra7GjhCW6MIodXU4tC0IVEChH/7XpVQKmmMlqIXmSiFHoNETnJ2e ic5NO5vbI50d5pwpulRJJ51ZQEATYlyFgtmSRyFLJOBWHaAnFahm4+YvMUzKs0tDiEchlYssI24A rI0ypHgjRetJeVAyL1U1JiXLUAMJ99zYGNNIBRSsLXECRGMgVw3KMoEaPAf0k+MtJEJdG1x1via1 UmDQLyNQloB3IusN6yXjKmt7itwOtwSsITjaZRtv8H3Tpt/Qh4y+K8UCZIDMy4vXXngzkc4/tG8w GAiefuc61GJ2dHW0NjUATmBRiPKfxK43YynkcZo9ibU0Srru3T3kCwbOzd2cil+xNS3aG7MuR8mF avGVSi6RzWRx2+5AtYLyw/GM1V5ue6jt8MGGHuty9PQ3v2OdPmctphFmIM+LCSVhUXjBIw/sg9f7 0AI0UBFrppUOBKRE1lrc2cpE15CZwBAJACqwrP/hSJLYXwO5bLh45e3QGM4obsIjXcMHRlp0BSwy VQer6yx2PeJ+F+MET0QyhtVhBleMMh9YQMPZXcijlC4mKuvizGIil4qvri2sLF25dGVsbAoP4PDw UCKR8Ll8SDH9zp9/H8HHzo7Ov/cP/v7+Q3uymdLLL7++lox5XB58HQ6W96HPfian2Apx1w4uU67e LxwJYGWWzcPzCdEKUnoK+jwNAd9iNDY3uwjo3dPdbnfaFtbAUcqCyk1DhWyeOA4YfaNf7yKiRDZb sii1QTagtl7yiWtECIMCLxhwb1j58Tikl2AI9RLUroV36ptQYIP6ikCI+5D5p5YWcsc8rwlkIckt q2P09sTxs1fCfu8zx/Yn4skbo7Pwbg/3d7u97lw2R73FoJg4QvkCOgs9iK4c6unobI4sxhI3pxcu TUwWTOVwc7i1ty3SHME54DpEyB0Szi6ft6Uh3BIONYQC/S2NxWzhGz9+4+rl61AugZ/GicAov3CO BzUqfybP5r0cBLgKsQsgUJq7lYsPuJuhg4Bh8g6ivBwxPYBLiHKgNyOhRlKH5TnXwpz8vLKhl5e8 UR8Yi2jG8swzUFwJ2UUNBeMJlCdR1toa3sjd0RJNexXrPYkboE3t13Ilns9HwWpiXobbboM/D9aW bg4+69/8jf/ly5/5H375F/7vn332b/zBv/ijUsny3HNP/uJffhoyPYjIv/TCO8dPX8KM8vgTj3tD rl37duO4x09dPv7W7VKVhngyuXYvjf7T7LPljRle0vVv9BRcBxDviksRbQDeFNq1fBdMjCIWKEEk c6C2ISxFCeoULpsr4o4EbQGspecnJ9cy2bbe7kgovLiSX50tuMyoKF9G8XkT85EkeZIkQ+C/3eKl lKC0qJ4ysaRrIpFxDpnzTzXEyA8MggjAOFYCtEEfHHK02vFGpzGsNssiMpSlAI4cT40yYBaMfmzE aCFaCTaUeYFTnUQ4mLmjFo3UGjSkVaqgWizW1p5KykcPZVGkr+8uufP6T0R8vOb1IH+DiLlw3Rkl S8MLC8Bg6HOWiPvHrg4iCmGfMtyc5vjK5KunU9PLvQeG7D1dt09eKS8ngy1NTYO9iCsgwdVdNblL lXy5gkBONe+2lX3mkrNUdrgDzV1dHc6Q6Z2V6xeXLs6lRyrmhN0Jgo4jH68mlqvxNfCBwFdBdKIx UG1x5zpbK13ejD82Hj3z4guZkZMuSw6TdKZsS5WspMkJoZsHr/elBchEUmoMGW4OTrKxlB8Mk9h2 yyJSLOWWL/1XZVw3vXw5MI9ftSpmDKXfK8BNZ+FUDXVGbaJrhzRQ1bYbyenyhBsibr8P58qk0+VK SaRB4emHMMe5i5dPnD5/+cq1azdutra3fu2rX/0Xf/BPw5EIrnFmfub06XO5fKa1ufHLv/IrgUDw uU896wt456fmz5x+J5VJM2S/77hQGjcr82P8epeGk2m2rrGpP5A3DRVALoQA22ZxuiCAgUec9IVm F6Irq7HuzpaOpnAsmZ1eiIHQTb5i3UtsmchCGRp9d55d5aUzmlw3IkTfTH2+zspptH0n4lZONhqu 2nxr+G6gdF5W1rC5QAN93z8XK365b5tzdWbm8q0J8DiPHtqNmfXazYmyuYLFUCTkhy2Fqxq3iX4D ygYihv+T8Tf4sBa7y9nf1doSCUwuraCiAqj6IlYAskgJlPwiJNnL+XQ+GUtmUsiHpySPgNvT3YQi lp3Hz16+cP5yOpOCmo2soyAEjDGy7QfywRfeVQsQsAIHFsPZ6rTSjFmEW5LJJAh6FMsg4YObid4E VxPdD3ovciexAzOBKIZpEKsFPCjaID8TojRRt4th90XkiMX/sBM9PJRox9uWT4wxhQh7nCwBPetl Vu02QJFcAl1aXa08Ai/Glk5nMUMlo0nEX72+ALNpUCgCLLdC/0D3a6/8yb/917/76LF9kJPL5+Ne X7Wjy4vshFzZ6fC3vvrKqXLJjoP97m/91t/4pV/9v/5/f4hov93l/dGP35ybWnXAnQsv73v9El78 HdtWSJwFyjfZtrpMqtkOur3Sn5FOIfZ9uCkEDFoASx2HK5vLRRDLbEFPuNXvfvPcrWtnL4RCwSPH DlZt9qmpuHW1Ahr4SiLvNhX8nkq6WEhks5Zq3gWCiPhNOCBSE1onJgdNoGplxuBWzD28vEVwNyGV A4+vGf3KmJRq4xIkxmB0YKPq4yhDXmHNJIXPN9ygQQcUVqCwl/BysL473iNFIZmr5s32bMWax204 /dlCFZkrCNHlUYezWElg0oY2OIjxKODHTkVScyEni9axFIp9LVuUnUMK5wvUl3WFRFoNuE2D1kDi YGhQDoTis/OKh73wZYsDdFTMh9liOZUrkHauwITYyovffuGdK6MfO7z7mScOnzp+8cTl8cHO9k88 +9RKtmT3+kOhsD1fQvYU/NAQ6XXZTdlUjJfN9mg019Dc//CBg3arF38ONTrsHuiZNEXaOzCs3T4/ HCHxgi1v8vjd3pDDXUhV0nFrt7frye7h0mr8hT/7vmN2ojHgn5lZJm38cqpYjL/Xw//B8aUF0PX0 gMBvCTFfwRyMdxSKqYfXhMu3Dyh1+FGs9l0s8/vUIx4v6vy4/OEgOG35XDZbyNPT64Tyhsntcu0/ uPev/tov/+Zv/vrDB4dGR+f+2e//81dfeAWjHI/aH/3hN2/dGgEGWVpZef3tt1588fW33j6dSafg 9Z2annz9tePIiiBO7c/9q37xXruZfJE827g9/IOlCfLrYODDfh+oR9DWH52cNaVi7W2N3W2N8WRu Yj6GCRXVSovFCuIHaGGQvrGo17wR7R1Yh5U3bziVXKQcbSoavR54k31nI18XLTH8D0b8ZIt+4coS wKmUu+N02cmosh89Go0CtXh8PvwOggXOD72mdV4NdcqffX/Xe+2NyHsRMwhpCYFciZbkSQ4CFHb7 az9+/aXj55rC/k8c259OZW+NTkKY9/Bgd2NzA8S18STj7miasVIxeFb9LCAvDjeL3sRfA9Bbb2vq bW+ejyeSRRTBsJVTiWIKlMFSPJpIp9P5NCLRmK3xQRmaYuVCyetyga/S19iYymRfeeV1qHS3t4Sg 1M66RluqTv7sm+mjfURkXOFhsBKhKE+FqYhFQqEPHpWsHkLebbhvCdmS/0+CQRs22VkeQ/UnhlWC rQTcsOVW//N7BjoEd3hCILIAgLx0/D080LVu2wJrap1BnaenYv15jGviOWVBe8Aj6bTDpIALCAUG s8PmKuRzAEmf/MTHfuELnw+6XIuzsX/yT/792Gja6+5/47VrWBYO9fX8+l/94n/7q5//jf/2C//d r3/h1/7Kf9XSGllcir399juJJG4YEfj39iXu3k22DfdZl564rQvCQoR7RLpBpfThn2I6jXajR95q KRZN2WyxmLO1+Jq8Fr85a4/PzKcW5/uGew4cGDLlLTNzJUvG0+BxAYdBeN/qoPxHa7lgFx+3NrPK 0NKY2nLCgz1ATQeMPERXqI6lWjpplzfZZXbxCdVk3cgRQy6Ls03aQMMImpWLKPFksRWq1nzFimRP OM5Qxd6DYV+1wrXvdbtxhBwMHfJTVCRHL+G4J+TqGZaoWA3OKbXt1z0rRiJk7VlZv4O6UuVjovbH hVUsxQrunXI+HTanw+r02BEGdmDCjN0avfTaycW5Zcjsdh4cvvnq2enzt+3N4faH9rU3NriBkYvV dBGQ3QprT6k1lB9fQnoUqe9iKV1BiUp/Z8fQvl17llLpG0tzsVw0k13KpOOUioPzwc0fclT8wN9o HvivsbjxN3i7Ohr69zW1mVZTJ3/849zllxtcNj/0pyrE79/WYHuw87tuAQoMor2J4gXullhZwwAb Hm1Nud76+dr6ApTLnNZm7/oqf4ZfRJQqEYvnkE5TKTudCIlbU3H20yHxAf4guAEqUNcK/NW/9lc+ /4XPo3XeeOvsD7/7g6uXL1+6dBENc+jAgX/8T//nf/Yv/z//7J//4//t93/3f/onv7d/7z7goJOn Tp9445wN9unD8ZKZoW4WTsVj8HsiyYheELSBa6lQhEYJhLohKboSjZ86dx36U4f2Dwf9ntszq9Oz q7AOyMUDrHPY4WwxkbeNBIp4fCnszVbV8Its1nRC9Cf8wKFvNaOI6RfPN3/dsMw6IKnmNjr85ksI dSjKoKcDKM1uCXgAXrZ1tSMDrZxJpaJrwOR2hwP3m89ivlenFlf8NkHGvQ4Ow6uvJlCKu5JEJwZo HoF1kPtMdnCu33zt9Nmro32drUf2DyfiqR8dP5/M5B4/tLu3rwtHABbGC3cmzzVujfoOqf+c3i+n wHrD7/ftH+5vbYhAL/Dm5DRHnEgQ1OmmVZI/6MPKg73/dAQwUjAG0KSdrREISN4am/rz53+cWouD XIt5Ha5WigJTwp4c/sHrvWoBAE2ry+UBmIBIED9GtFTE6BVhEG57HUanKLbS5dQ0D0Ea4s5Wz6R6 3PWvSstEGIS1J08AuKajaGRnlBvczu1ugbi3OITT7fP4AnZHwGSCgiVIkNCbXwM6wVC22QqrCxer xbFi+npXl+m/+bVHHz7cizDbn3zj2//4d/+3haW1gZ6GI4e7IoG0pTSbTd6yluc7mrL79nW3NPmm Z5ZPn7qezXxgCThbIfHttCTtC7IC1zehVhXPFpM3qpCawt/wLGNQlCBNUQGpGvXEPS2edls1kFmJ nz11KbayPLhrR39f7/xKeepSzBGzgFBWcbiIGl0uWcrwQWuihNQU1tsGSl/9NSuFdm19+bLIViP/ A3Mt1xcHU5myDVGtB5vxXT62Wjtual5lYqJ6uTTsUc28bEW5PpstAOszMxt751LinUvjL735wh9+ 89IPX3dkc34Yb6LMyi0IZ5HYH7KeNLyAqtEM6M0tqOklPE/xmrbuktYNYOFsqZUoL0O5YhTNXdCA K+Vydqp1YDUVSgsXrr/0gzcRs/nUYwePPrL3xbcvTI7PD3W0HHn6UXdLSyFbMBfRPFQpBaIi4JOY iyXka0Cip1jCJEqy2jZzCXUncQctbR2PHRmMZuPXl29YPSCWwDmSc/qQ+gql3hIYhGCkILpQykPx oVzKWEsxV9DcOehsaMqXRo6fXHvjT6u5JMj7+ZyeNxVJ6IHt3u7zd6/7W7/2ld+aHhu9/srrHeHg UNswJbhXCyNzEwvV1UcfH/I2+jFvk4MMDx6EiegJI1C5wXDzJ5xwRi9N82Z6CVZ3CsgzAVwSbSib gYa6iARJbFEZcSNBkkP+KoIk0SztINePhrrHzQcHO2g2eZXKVMUc+sNAB+Ak44b8gZZyofqxxx9/ 7pMff+yJAfhOcpkMkpJ6dw5GAg2f+MQn9+3dc+TIQ/v3Dv/KL3/pL332aa/XWsgmQJLD02S3Nw7t 2rWzv2/P7sEnH3+kb7DTbKbMzG28trjOLY+g6T0bdtgK4Kz3HtzLdVG7IccaP0vKc0VT98KVq6dO XPGX3d2BFkcBM5/d5ja73Fhq5+AeTeRiyXKxv7+rc/dwpFw5f/32WjoRDln9zZDvhrYTkinJo4oR QFlevPgSD5pYMvwvOiI8kNRL9oDYE5tV8roxT4V3UONBVoK6YjWRRcmlINONZq2q0SKKVDLelHFk LTMQYyh8iGvk4mogRsTnl95+9cy/+49/cf3G+Mkzl185fmFhNTrU1xHuaAZkFYJfbabhQ95lJcro 1ngZY5JvYt3X1J/YPUJ2WnuUBNWb4Z7GVzwet9PtsVfLi5cu/OmfvfDW6UsfP7L3r3zpaQzq//Sd l8qrqeeO7es7etDt9qD8IAY6gqwyJ8E3TeWYcY8WO6CxqQLNOCyDSAkSp4Keid2cf+fyrWyy0NvS 7qkGygWr2xfAV1OZBDoOhCJMcMUcFZu2QezHY82VYqVCyuSpzCVSoJUgOFSBb8zjgP3gKze68b5Y Z9/LuP/52sf61a98ZWFq8vJLL3WEQztbh9G7FVNhfGF6trzy2BOD3oYg1okY3FhzWeEDpC5RdUK1 7VYdo7gd6oFRdhb7kOHW+ez85NBwWW+4pV4lj2P5nkwM92q4Nwe5Bn9xQ39AVgTqeKaSA4WtrTaE m6wup6N3uO3oo4+0toXcLgqmuRyeQi5td1iHd7cO7O4a3tOz72DfsSf279rV6HLmC5mk1252+hoQ 7F9eXQwGHQcP73zmmSO9fQ1mM7zn26zqtE3DzUl8m722WJlu13CTeB7lDYrhZrYo1iIm09W3Tly6 cCti9rf7m93lCPRCTQDcNocPxJFMeSY5A/KYzWUb7mxs7hhaWIhO3LwNhXdbp8/t91RTWWB2h9UO bFxm6ojRwQzryd2xleEm2pFWfFZVNxTE5XpJBOYl25HSGznLgAjZCj2I4h+vCLVq4EbD7eTjwyqB dI4KUA6TbfHS9R98+6WR8yOoj5uJJkvxHJI24Q0IOa1NnR105XW2W4MSMVZ6glGLFTUlqd7SDwr/ eqfhlr2YamUkMkiNVuaSw6mBYjZwmFiKpfl33vn3f/itmxdvdURCv/43voS58MSPT1y5fLu/r/Ox J4/4Iw3kCbHYIK0ONzugsjB9YVPRZDlFyCmBoYOQFZc9c4Bv73Ckl1eiiysrZlO20RGBJQ83uKpg sKxZq0U7fOSQNEJJQ+wOmRqn1ZVLY4Fu6YwEsvHk8sqCz1UNDe90e33wlOjRydPw/Vd64ufLQG91 taTqCU6FqDthAzYiGILYhQTXhVWrRqpyTW7rzjlcs37W/UDXTy6PGwlHwtECNxkTEiq3AFMUcjmS BgVeLmWwfoYbt5COgz2BpmgKhch/h9xr+PhcThiqksVhKmQdHh/GJejM8VgslcvGorEPj1/vDr/w UjRRKFbg3ia4DB0bODph2YulWCrd7PCgh5H6fP76xNvHLyL/+cBwP/ycU4vxtXgWRwIjBTsjoAA2 nZRT0HCS3xi/bj4fSXVhGYjKusk//L36rxsDS8atZhTe1dkKCIlhL3CfnOmV8tTU4qWbk/3dLft7 O/cP9zz3+N7mhuBbZ6++9MqpUgai1XUvuaptPQ8/aec6b339iSqgSOPySplUbGLspZdPvfTWuWgy 9X/71c/29naePXftz186CbLh08f29wwPhIO+bCaHYCQOBecKbhDEQfwK9zaViyzTMMY7ypRG8hF6 FKWhC6WGSPBTxw76ve6JuZXF1SikS7hmfA7tkgOVO5EEpQTdjWsCxyYVT8LB7Q5525ojEIacWlg5 cfZCIhZDkZ27JMf+pFt/8PdttIAFvGyHP1AKecAAshWsHhYdK1vdtnwlH8vkHO4MvIcmVKKEEHs4 lXMhpscsaSJKk1gxtItZ0AGcEyxqbTB9JIBKTGpEsBD6JhFkEZmj5ERWsAIoZQ44v8eBWI+bdZBh ETDMsHCFOgU58qjeOGoYIsoP/4xaAq9fYOJWAQc324QdcceGCzKVi2ANOKAuXoy7XJAKRAXroscR C/lS1YrD7g7RFcHMQI/H4fKQwnbMa8u6zSlTGWvFijvSDI0q0msuZVsiYJClGoNmny0bCoFPvO3M MVLc2M5WRwWupwVv7VtHIuRmm9SEvHOD278AYjsAHklnO00YDHhaoaSdyDmzxeuj07dmZpy+4ura bD4PB2gqedvX7Nzf6Gi2xMvJ0Zmzr5w5f/HkoSeHj+0cHB/PLJ0pN5Uac4HcZDWXx9LLD30YzoYk SjY5z5HwaAGdxwI6NUFvzjYsw81egafdBD4EeCxV5AbSBp8IwoVVu7WCDUkH0Jd2mEtQqLOAx2JG +gFUC0tQKoRUOHQEoeNRslbzII/bLSi3VoVDhDRPSJC7giQ/dJ61krdWCxjt1YoL9gu8lazbtlzO 7mtp8AKuegOf+cXPm11+sz/033z5OZRbfe3Fs3Onry0ux6G0Z3M6oYZnRqk2uJNwpfBLEAcDsxq5 kSkZGNogyHmw2JGFiDqcVsiSYzBDL4SYWeS3L4DFhVpieXgtUJcCfhxERMuFbNaaXXUV49VKuoCw QqWYo2zJQiGbcoDInkw649G3vvfKn3/npUan57/70if7d++aeOPEj37wOqqMPfvogZ27h3DBsK54 Rgsoj1ApQk3QZao4y1Vo8aAgMAZ+0JrzlJHEAJenJ2t2JyqWvBnpGriu7vbO/X2DXdOF5MXs1Zh/ MrEazK3anMlEk7vk9jnJ3+60QjDF3egu4PIL7spak7e069H2x/b6my6/ef6dP/o3bnsyZbKlTOCk lCv5NUqGqJgShfRaLmGqgq9VREwJW6WaLVXAjEcHb8NUPdi1vgXImcZpgzZe44CPR+CDHFqQu4Nr DB8yXKb1JoGBrT1WdWhIVv/ygSCITUCVcmjWjqhdnDpoudEJ+KDj3o8WIMqBannxs2I+htErLscS mUypoSHY1toAKgmWJMByeAR9IR80zbvCoZDHgxloYmn19KURHOGhfUP97S03JhaujczA9el2lxHh gh8OCI/igVIpQfJg7rqQE3hu4NA6uoV2CgttRF7sqK7F/YS7Z5yG248X8DKiVXty3jB8XPRdXBXC sOSggHG3WRdX1q6NToL7/9mnjyGx8Pf+1X+5fWMEDQIgAhEmWyBi8UJcrABFdniT8ayAnVUsEJGD Usyg/WSmWK66BTm7fiH5y+vzI0iA5iAfC4w6dOJdTrvHgyULhWEweSD1K5vBao80cGz2kQuX/u2/ /uPv/Ogtj8f5i59+/GNHdo+cv/xvvvtGJp0f7m8/9vDeSGuLvQp+GGoEq9pV6unTqw/lNzO86/Vu ulIBMlFdrU2Yw5biSayNQLfJrmWcXuj1emEfwOaWO4FbHBRa4bZX8kWUih/uawt4PBeu305OjaFx gN+xm93tQTYfVrR4D4r3+zF2P0rnIG4sxpzL684DZMFTAlgAroDDC5SLkLOtnAP0AZPWDoIQZty7 JeAYhl0/ECp4ziNXvC7Ssnq4iOmW/3WEp+YzVI7Qj1Jn3B/36kT/kwo3yVOnLOYM3Ee5ZDKbARa3 7m7v29nebzO5UQAeT7jb4/Z1mrKetaDN6YeD2G3LFbIL167nxif2f/6ZniN7Ysn8229OuRd83bb2 PFyupOpPKBRGQap0qPgkEyeYvULK25gsWCdENEMIMShPicz/PI7qpnVVjA0rI3bmKsDAIU0x3BxD UcNMEaAMsgp8vSivGi9VEsUKcCeKuExG4wjY0RIgm0FCzszUwoXzNz7/2L7PPLx3ZWLx9B9/9+Z3 fmheWAwEI0jcjKeTq6VKvGCKZwuZPNYqBRAlcXlwUUD/No3MS15iYmUpV82rSnLDk74i2zWwDLNo NaiqFkqQEgGLA145kHNB0444rW1+XwN4eUXT9I9f/s6/+eYLf/pyeTXxxcce/oUvf+JyuvjPX3h7 ZDEODctnP/Fk34G9Jo8vXcCqEDEKkLDBTyevlH78iHbAKigUMuAmIWUWyhjjGEKmAFK3Z2igvyES WU6ml5JrVlsib4lbgw5nJFAxBTIpsgzoOVwlsjqcHosvBIVYlLKzHu5+rNvROnHjxonnv+uyVCHb nc7EKeXTiruKeu1ebBQbo9kJZdbgRSP1FCk0dH+M+Z+/q8DTUnF7XJA1wBqWak5SrWhTkEu6JFFg EDCEsTaR90mke0vLbWAiHhT8uNBL5NjktQ5ZSVRdoE+9KRdxTUU1qbXngw5+v8YWtz66jYN2amZN xeLJdBZgarCzJeTxYn4HBENZQvjZ0K8T84v4BGRtvMcjvbSSePvEBdB9jx7Zv2ega2xm7ZVTU4RD 4TqAZoJCx+K5JpCs81e2uEH2YhuwVQaSQD8ZYPwrC/9xLrwaa5uNF2X22SNj4HIC15wWCAhJnvpc bmEpimEJ8BtdS3gddjjxv/Gjt06cufbxo3s//4kjpy7e/hd/+K3nv/VjgPRkAra65Av4oASAQJED uZVer9vrcTig4sJ4OZWuafLoiCxz0i3pFFULgilFagzyCVxOVHh1oco6Fjf4ay5XTCRSVPyzVJob uf329374P//+fzxx7kZzU+gf/PqXv/jJIy+8eubf/vHzYF4/dmj4v/rcU8eePAKrGl9egWEGiod/ mqe42qv2eBrASS85hLtFKfnlcnNzw56BHvT96PxyIpX2RaiaKFYhWCsVcyVM1agYh4bC3ILliMPt pDYvltxOZ1djGP6fN06em7p9E82Ao6XSSVCzPB4vLomUXx+8fqYtYP1HX/0qCrhMnT8eX4ruaxik 2R05zWXTtYVrzS3Ovn0dwEdQ5EBQGd42Km3Hp5cVqP7JaIZ+1bUPFbigj8hzrTPLDOYfjRWVUqFq 36jwkEFKUUQUsf7Gyrb2692cNuoKt/LqbP55beW8sX239g5t1hN3oSRv2nHbr4+9vevZ6r7qbN/6 6zKXEGjAQ4zFPlKUoBWIqMDy5Pybf/FKKVN4ctcBj82fzyMJw223erKpYqacW4unBwMtqH94O7FE 6zf4alMZZ1PD4Yd3+932C1dvLM9l+hsCLd1WO2pT5xDUIL0TsbjaP0b5BDwkmGIk5SJlMaa0zmSE EWYVe8TKaAocqGHB/4h8iMz+QvXgsDsAinxPBq0s8qivKO7CiiJAysiQzEfT518+OTW3smNHZ0dr w/VLN5bW1iBFNr2wYi1XPv/kgeVs7tbs4tj4TCWW6GvyRRoakAZhL2Rx47CzhJZ5IgKmdlitLoeD ZWVMSLgEIGIarML6cIpQ4V4uOAXARHn3nH2PDGbIVbphMr2+7PT0me+98r3/8BcvfPd1R75yZFff 3/jVz/fvGfqT77/177/1ojWV+8Vjh575/LO7Dx0we4Kr0XgqX8Z3QdzGZTB/i9pR7De1BQ01RKTI +UlkViKriLgK/b1itueKJRfy2e228enZ5Wi01WPr7GyBcytPq4d0oZRpbHTbHJZCqlrIUqI15mF4 +nE0VKP1m1zlonVkdiniye0+ts/pal2LZV1A1TgwassTkYs6B/KQhAIRsKAuAC8F7x94Ud6NRbf+ 9te+iul07vzxhbGZnd4+n4+IFhan7dLsBWfAMvRQD0WiEV6kx7iEgYZ136aGGx9zpVZ58LhfOFDP z4f4QuQn87jpN9bM5IdMyN38tCk+r8wKsrqV25KvG3b8geG+x97etuGG5bUgegeBcqyx4KWlTKrJ myNX3jgXdLh2NnWvrRWQ2e9AwBMi+hl4OnMup7OnNeB0l84vjEMMA7HnVTgOPM69u/u62yKT4+Nj 46u5cqZvyA82MBba7M8wJg6e79WoUB4zWYvJmo1rStNgkjldx6hprNQ8t1T1UCnCs0ATvcjHQt/n 6jvcWLSKYPtljClG88gK4nhhpQqouLawevyFE7FE7tFDexojwdfffKcxFHjiyJ7x6aUL10ZBzvj4 xx/2eD23J2ZPX7g5PTNvqRRRwcvf0gyaDZgb/LBUkCCA9EZS54Knm9niajjLiJYX8n4g3VcAGadE alUI67NIpdcXzCZjc6NjJ14/8Wff+MGLL51YWVgN+tx/+dMf+9KnHvUFfX/856/8+I2zoOt96uiB X/5LTzQP9MJDBJoHZgFEG3BHVKadJjBVoo1tt7QAsWYwK+NiEJTWziY1IaIeNApCgTMVcNvBD5mZ XbJkHHt6B4tZcyqRwZjAasnvdaLbCjmUpAPDqAJpFz8YlHYLquR43FDlsp+ZHl/KrvUN9kXa+vmc mM1NKApntcNPIlMlQ2+uYMd6APjsgeG+x0d53W7Wr3/9d4Gvps6/eePayFCgxe8NQPHR4/ZfnrxS dRR2H+5yelz5khVZY5DzZamaLQw3CBw0ALkENz9w8qhx//EntcQHbalpFx7WrBSnLLuh9acetweG e0O/vseI21QAQQwBMdSZAN+Bgmzl4tjlG9ffvtjq8zdZAmuxfFOoBbkYQG8IWAGPe71+yHalc9Wx xZG1RCLvsUHD2ZGp+DKF5oHOULhxZmJxejHvt/hbvC47tLqlhBmxnkmBgzC0TO6yiqdxI9wLir9w bRpjiceMZklpkdRcVv9lSK0wgC4JTB/WSqLKxK+S6+VMNEYZcdOo9cP9Dp6F1b44vXTmhyfBX37y maOrqfTZty8eGur+5K99LlMpzy+ujs4v9bQ0ffLwzjanc3psZvzWxOiFGwvXRquLi01+L86HLGSb w0GMcogNEsSBF9khNwmOOYwWslKh8IcN8ltAstgD++OFNsijbmk0VhkZufyDN17+0x+99aO3Jm9N oXrFY0cP/Novfaq5uXFuYe1b333trZOXwwHflz7z8aNfetbc0gp+djaHGGGFnC1ubz6LTEdMmi6a MZjzL88jyw5JYgzNXxRO4PdiPZn0BTY3yS2SHoq1NLewNL0419bqdpc64mspVKH0+pwQ3y6Avo3v YC3m86DMAnihWDSUymsggTnMLlQomV264Spnd+465gwFE7kCzgVrX8FswYl7UlyItIDVkt1YNr0b 4/VR/o71q1/7OlZpk+feuHbx+pC3I+gPIRzu9HmvTJ7PWlM7H+p2+TwgZ2FtXC7nMOtiKSgPmKAI DSYI/jDgZvtLu0jXEAuQ95eXga2U7ZYHTtt0ekBJzcpA2gp0yyP9AHHLQH2vDTctbIEE4XoFOUKE O25fvv7mC283eP2Bqq9Utg32DGUSeRQwQ3UVKB6FQ4FsGuvn3EJ2aiWV8IW9LeHgzFx0aTW25/Dw 4LGj+dnFy7cmZ9eWW4LWlk6/mGnlP+dBBMMhmbF6SMkAY8SsVl5q/OhhRyNFPCE87xPilkp78l5y M4VjQuZLHZ/sl5xCZxfgHCzhAYSOEI7NPju1dOblMzjOo089fOXW5PULN4cHux9+9okD+/pDVRDV x6/dnETC7TOPH/z44WEQFxeW10bnlk5evX1zZOzGrYlYPEE61/D3k4if3eJwyVyk+4zviNesDrsL ilVY7ObSmcXp+UvvXD7+6om33zj1L/6/f4x8yLmFlZZw4IsfP/q3fuXTff1dcF386LXT33v11M2b Ux3NkS89+8THP3EUee0g14H76PVAdcqOLkMggbPjSVFEohQyD6phw00JMixNJ5SLo4YTGgTPLuiL tGIgEZp8o9cG4apLV8faQo2tnr7EarKhI4x1Ri6Ww8QAe40jOANecjBlcxggqAhNdHi30xsKnRw/ nyzmW3bsau3ryxbzcBbBSY6iSKDLGL2pVYuU8+qjbH/f9b1bv/KP/iFWiMnZG6+/8vYOd2D3jp5K 2QWGbiyzNL62cuShlube7ni2BFJYqYpcQ1rayBMiPmoxqPQYIe5E602JnuvUNfyR/R/acisvCrlV 1Op4veHm466/mXeJuLdqka0yKrcyiOr+7rmBPygft2Qe3vnauh023R3eRx804PBIUhXSSrpSycAs fP9Pn8+NL0fsoYHO3p5IdzpdcXgd1VIOhOuuto5sKoccS5DS0oWFqbVVR2Pw8x8/OjW6ODq50BL0 gVzc3t4xN7tw6dK43eJsbfQ0NISA87LZPKAdglvI2nC4QLDGEp4MONfMAtcX/DxUKYLt5RqTYsTB lJCAJj7l+Z2dHLqLKDxJfgCZFGRHnuhoVJHbF/9i6OKL/Df5PqwwoCoGbWwx5TXZr7125u1zNxqb wl9+9thbb79zdXr+0UcOdB3cbfeHBvYPmYuF86dgY0cmF1Z7hnqf+txTBx/ajUqPsZW13HLsxrlr t9++kLp8MzsxnZ6eK67FqhlUGshY4HuETF8mA+8/yhTYcjnTymp1ejJx/db4m2euvfDWue+9euFH b44dv7x8dQwt0t7ScPTowS98+onhXX0Ti7FXXzr52utnz1y47jRZ9+wb/PTnP3HsuSdtoYg1kzaD 92V1gU0D4jvcxsRVh6cL94VPwIYXmK1gEwcRrHhCSYoGDU0DlfMw4LVBYyAlHq51eLoS2bTXCbdJ dja6PDE/taPF3dYKZokdTPlyDrR5rMSyHr8NR0lE04U0VB9CyHkoZBHAdLaG27ym3JXzo+n80pHH DrgCDehf8PQhLFBFwUueMXCDJhO0ujDpOHgevedH68GOdS1g/e3f/m341+avnXnrlbc77OGhzm4i 7CNgYo7eWp3pGvS37GhHPInp3SUM+5rL0BgUAohFf0JZaIkN0UPEsgv6Y+Xd1gjIgELKi6JhvAEq NavhXSDu7RrurUbQdkfWB2W4t3udW7UPYzEgwbyF/JCcX2qzvPnCW/nptaGmtt1d/fBtFtKmQNAP uWfYQUSbIK9IGhi2asm2NBNbLbqt+wa6Wtz+2dW1lXSqO+Jt694Bdt3y8uzU4lq+Wg774V1xInPP CVoKcmNMkLq2o2q4jBnFGhG9DhpuVF5DDyyFAHhlRpiR/yAzlsIEtGJTnzDNjXalVSB8FyoezvxC dnWTgQdh0ev1YJHhDYZN8fiffuvlhbnVX3r2sXBD8DsvngSMeO7Jhzv2DoE0gm/Bgd1ps67Ek6Nz KxdujU/NrrQ1hR9/aOenju3PxlPw4Gey+YmZZQDwE5dunDh39dW3zl29OnLm1PnTJ945ffLC2VMX Lpy+cOb4O6eOv/NHf/qj7794/OU33zl36dbi4prLau1oifR0Nf/9v/3Ln376kV27+qCc/cPXz337 xbevXR9Lp3OfeHjv4w/tfuqpR/Ye3IX8dCg/kRSB08Ua6cIg4alIhSIltiuDQv1UixVKmMSn5FmW tQe/hxuH0im5DknJi5ytUn5mfhEEm0Le3t3Y7nV5y8g7qlgpyxrJPBZLGvRQOD6o5CTc3yQsiskA 9EaHN3t7fmGlUmjsbGsb3IVpApYDRybCkUL+NLHweoqSbx8Y7nc3H1l/5+tfQ6PP3758/PUTqKs4 1NnqtIRAKvC6nKdHbnoarYN7dpRRBwdpZpB3w/wp+RmCZIxR8TM03OtcAYZ7REafPrGc/l29tkLc Dwy3NCdN2aA2I2+Cwg+UgwdJozd/9NbijZnBxjavKzC3nLJbXH6/H6jZSSl3sCFZuHZ9QTg9TWPR ZZRZGOzp3vPUo/OpzPSl0XIqeWBfZ0dfMxIAL9wcn15MB9y+tsZGeBQy2QJcFE6XOZPnUgbSpYKU dUQbE0Kd4ZYFnAIKegCKWBkbLVVzUkA4bBjgpBh9jF1y2smXVaUQ/j58tZAIzKYKLqtz7cz173z/ ODzEf/2//sLs5dEfv3K6be/gM599piEUAoZF+ZvGzvaBh/e7fD6Eepbmlqeujo9fG43OLDrzxac+ 9tDRh/cMDveFm0NejwtxWDfUEOPZxMj02sj07LWxycsjMzfGQQFYmVlYmV/xO2x4xCKN4f7+7mNH 933quUef/uQjjz750Pj43PlLI2++fPLVl09fuTiSiWfaetoeevzwx37huaHHH27f2V+FmYSQp81e dDiyyOMFMRq8dwiPUGVP8lnzG5rJ9ASmrSNVkkXLkitb1atnqTczJa+S3i7o5jYHkbuB3X1ebzS9 dmlkbG1lbX9Pl8vUlFlLIGhts1dz6SK2Yt4Ktp/dDQdTlvL2kFRZrYDv7y36bRn7dHYkm1g+ONjp aekidSxkGlOaJILd0inUg1UJUb7L5/hdPfwfoi8hOPk7WGJmF0ffefuMLVEcbO/wO5tAQXV6K69e P1/y5PYc6neE/BAnQw0pLMqsYPa8l4ZbUwVkTqhZ6vfacPNzvsm2tWtl81Hw84+4ia0PoA2gRLWx MDhyubdePjl5Zawl0GhCIausqaWxDSY7EU34Az6kx8NEeGD+kM5tSt5enJ6MLgfCgceefjzidV+9 cHlsdhF5eAPdTTsHuuLx2I3J+WgyazWXGiMuBOpgKWB2V6IZlMvhinTU4yyIR/FJjkSuN9xsh9UK T0FJDb25QzhGokaOGkuG8CR7wAWVMkYnb3g6XYDSL3wGy7PLP/z2y9fH53bvHXzk0PD3vvva+NTS xz75+OOPHUbdRsxg0C31BwOFXH6ov/vR3T0+mz2XSs0tRa/cnn7nxsS1ibnR2WX4f/cOdB/ZP/j0 I3seO7zrsQNDx4Z3HNrVt2uoe8/QjocP7HziyN5nHtv/9KMHPvX0Q5/+xLFnn33iyUcPDXU1JROp k+duvPjmuR+8dvrMhZtj43NwBw3saP34Y4c+/8VPfuqLzwWbGj1eHyRE0kkIM1Tg3kRecyKR9Nuw mKllSEgL8r1x9WNelWicQ1MjT5DUrALI6R0zFWHykdfKAvUmkEYCoaClnD5/6VYpXX5kaI/f3gQJ e7+PIqDgvAPco+INCAvA6ERAguEG0xPecZT7W4vv2tk1Y5o9OzaJKmv9u/da3X60HzA3LkPbDg5y PDDcP8VEAjrg15GvVcmuXT97PrsQ7evwN3i62MVpuXhtLOvKHD7UHeqK5LJJG+qEkEIN1BhkynxP ELei20rcQi3z9FrvvUTcW7XhR81ww+trpageiF+Q2oASpC0fT5x+9cza+ELQ6m8LNXW3dAW8oVza VMxUAv5IPDkHDzVUQdPJZCqVm1tdm16ZBt2ge29/S1f78szq6Fx0eWnRlCsN7z2wZ/e++FLsxujc +GzS5/b0dDaDOAz2g+Zbo6MBHwkyMu+AFtnQr6tH3LL2F+Mk44OBNq3U9YARl4CiG5KNJm8J22yV Z89/JwIFCfWk1zLNTY3ufPWt7x//9g9OQKHpL3/+6ZXFte++dLKpMfSpX3iupaOzlMmCLSf1I5Hf 6PT7rJGGxh0dOw/vau1syZuqqWJpem755u2pi5dHLl8bGxmfHZlaXEnnQM8KdjS7mkKN7U3dPW1Q C/C4HEiRTMdTi1NLIKVcOX359BtnXnnp1Buvn7t88dbU6Ey5UMa017en98CTh45+/pmHP/2x5r4d 4J8UkkkEHRA9pJgnLgUuDKS2o8i91c7eajw3cAaRmD4r/5A6kOLdCimSwDgJrrJ3n6VXmU5J4Lvq QiPC6VUppu1u4qNDpzUQCGOX62MT8ZVVXwD+DoQcyh4vZU6airDWDiyYcI6qKUtOcpZnqaIwaAWp s5XOvkFXNX/9+vjK6uKernDL8EGSIKPYAmm1cH9guobXm/vyAeJ+V+bb+lu//TXEdAL2/M3TZ7GU 29HS0B7sQwFKxBpnVuZWzMtDOxsbe9tQ04tyg4k6Am7ve2m4lSwkx8TlCeN1nzqlBg8/c1fJVgkp eNy31bA/74gbWkuwcuUKEv/K4CrAq5BaWj715tno+IKv4t03ONDb1rM0nyTfAtL8iuArJzw+Fzoo k8xWUZ2smlnKLGNd1t7fPTDYP+D3p5Kp8dnZ+aUoyA99Pe2Hhrvnl5Zvjs/NrCbcLlNLM5IMIdPo gPwih1fJXkvOiNBD2DUq7o7aeNCPu7Ld8mdtuJWUKyFr5mmL0wBGWtJyxIwx4KZXuLlhbTFx4tVz z//wxPJC9FNPHN65c8fzr5ycm1369KMH9n/sKGT5EE+rAkuDsAzaOlJmyhUAZFAwmjo6+gd6Dg92 7R/obg0CjtozuUIqnZtfid2cnLs2Nn3t9tSZS7feOH3l7bPXTl64cfL8jbffuX7iwo2zV+AEv3X6 8ghoKrfH55ejCRi0tobQcHfrFz557DPPPfrpv/Tk3of2R9rbICqA9Bzkc0K3ifNCiRuOGQcuLXIu OyEhJfctk5+0gkSYNNOOoRA3BYUFJVOV3SX0MSHuCvua0fGVEqwxVQkvQGsNIl25TCI+cnOcLq/g bvSGvQ4nCAoIZQDX2SjJEwekeoccb6DugoZJKBxIlaEnhrzPzO3ocrpUGty/39fQDEY3G265Wq4V /sBwb8uyrN/Z+v/8ylcxU7t93ktvvHr1/IW+tkh3ZBBrQyxqUqn87fR4a7una2ebqVKAHw3iUySC 9l4aboyGOkhlGO6az0Sb7Hc5U28XQX/UDDfC/mAIUVmZUtGBkGExHZufP/Xmuei11V1dAwcH95dz 7sRq0W6HKIUZ4NHl8Dns/nLRls+YAuTndk/npmLl3MHupo4dzaWWXkcg4EjPTc4vzSyuFlOFod0H B1s7VmKrMG0r8SzAnxMucw8W4OA6w9wAi4EZQUxfC5JFEPEU0vY6w01DYP2STFwCCo0bBl4kRtX0 z38ly6XZ3TJPOC2OV7779qvfeXNlPrb70O6nnjwSG5159e0L7o6mL/7Sp7pamiH4WHR7QLrA7IQF CPIhIcbkRnGYAlLWQaQplTze1t1DzUO9A4d2D+8f2jnc19/X0RQJgJsBIdVYJh9LwT+ciqWyqCuW ySMKS/rfEA3wNoS6+juHDu48+PjBR557/JHPfmz/c0/0Pv5w456dlkgTKUxkM6V0GrbW4QSbzptH Ydgc9LSBskmgFTqJwMlgyzCcBtCmUjns5KY4IajibM8psYgisSTGiK2CXHjW9hThAG6fihPThs0C rIZIMGl3wnNOhZAqZhQkm5u5Nb2wgMJmh3bv8lh7kJCPa8EkYq7mLOZ8tYhhQHmRdiemNuTBV6p+ z+Laqjdh39XYu5CanlqebWy29uzpKJoaaNKhcASwtrCECfffwSL7KYzZR+mr1v/XP/ptTOBOS/n8 Ky9dPHNuZ1trX9MuDEm4HFP53IXVq5FWd++eLrQyHhbEzZlV9R4ibkTDmGRbY6JoXxyNMXVifpbf XTdtabi1Jdhw2I+a4SZ9DK48APUjeDDxc2Vm/vTbF3JTyc997NH+1p6pqTWfPxRpbgKPAm3ldoPh VkUBLSTjeCNei7V0a/XmXCKBkjHdHQ1lT1NDc+OBhsrV8dnrE/NriazXZtu5Z6ijyX1rYuL2/Go8 U/a4zE2NSMthECz5tJK1xdzQCqe434m4sYMiZQuk1vBNJVBqAM5ah3jJsonsvdTk0/bc8sZrF159 7eL1q5Od7c2//qtfgvPkuz98Y2UtsfvAzs997uPFfBlzSNnhiq2tQfOBUkcgJoLiwnDxwnwiaF+C MitoiybQLVraWzu7waVo3ru7/+jDe5969OBTR/c++vCeRw4MP/nQ3s8+/fCXnj322Y8/8rlPHvvc p5747CePffGzTz3z7BOPPP7wvsN7+oZ2NLe1IuyZTacT8UQlnXQimkSmHxmVNmTpJOIxknaC1YRb CiQBSpMn142SaZLCPMbkBfsomUswkCrYS7adhFnYPyJVCfkpA6GEvOTocOTSIFMGTEyL2QtBKlj0 SMiTXZi4NbrU39R+dM/BStGXTaDTq2Uk/ND8gVZG1JFkg6EvhsbBh1Fo1WYKaKuWod5saebM5KSn Mbj76CGTvQUnAeKuWx5Rzz4w3O/Ojln/l9/5h+YyGCOOS1dvjl95I+Iw7YnshifO4vOsFYpj8zcy ufTjHz8A7AORdLsbdejIgjPi4RKUNEA4Wo1KG+Rb47g/SQyCgEIJELw65UQ4pT3FC1Y8Twzc8b9K 1CGIxftwX2IuUanL8jhTBjMDCH5c6dyc0EwbRjHDBw7QqDfk6OO/y6UyE1htvKZWX61/I6vtOzeD Dsx3J/MJ34kqFLvxUMo7q92wfJN8Tt5kRuIr4zTrDR4+tlHyNCnJDqZq0UbIk7Y6upvQBhR9m+9F t5AqLk69w0ko23iRgjpEJAC8yQQim923giX/yUuFpcKje3dFo9nZtWhvK1LeTekSqP3VxlbIAqKt KQEaec9AgelsFGa6pwNsiM5sCgjMb/Y2e/wB1Em5ABsQizf6nbsH+g7u6LXkKzeuTy/M5SPOYEso 6HDA/IGCUEDIxVTJOmCTWOOMeG9Mv+aMbQbkkPEm2jKJX4C65gJLDVLE0LUuWgoW5C5C3RDUC1IL xNofeS5gA4IVTrWYICgCncNipSXsz8WTF09dO/5n569cnNzd2/l3f+3zHWHvN/7ilVMjE8Hmpr/3 t/8qWG826KnabZV8xmczIZfE7ISIOzFeiB1L+htmMCvcThciesCpkPTDPIeBC7nNKq7I67UEgq6G xnBHe0NXh7+t1dnYiM3e0GgLoqpboOpyV63IJMSjYqoQc71kKZU9UOp0wOkCcA9aNo9zYuiVnCT0 igiA8D/Y1cHkG1FmIVcHLop0vfHskUUlwjUNN6Lr8ENKRYCwYS5GLNIBGkgV8UI4RNA6lNqJxiW7 XobnBOHgIoYB3NhQEk8kk2dugI+Y3dXkLy/YEysxj5cEsbKohoaxhfAyurxky0POH1O+1RpAcWFo IWSLaPKOcOMSdH2XRxCPdTXvrmJdZoHoK+SqEAAndE5PvM7GeXf26yP7LetXv/oVdBiWXgsTYzMX 3waxfn/rQVTzyhZRF7Q8sXozZ83tf2wnXHxIVUA1Lw5syEu5hRntSKRe5x2rOD6ZIU7TkV2Yvi11 A8Uw1VLa2DqLhautbtXyWKypClrWsLZG3EZUSl+WguX8Tz1EV3/fmODzE7ueF+AK0MlinCecugva 8hB3WRVsMNm1QxjLmU2u3biSn3jRxg4/QXvvjgMBNnHeCqkywYmKPlqdmLp46lKg4hhs7yxmUfXG 0uTzoQRpNFZIxZJuJ5VDxKAgQ4+0vEphLjF1Y24O0vv79w56Ii0EwyrlUMhtp2R6682x2aXlKOgI ew/t3T/QAW/DWjJ+/tZCClAzm/YHYCqR90dCGySIZDIhaZryakhezoDe1B1AnCRRSm/J50tqH1AK sduSeSiikclhjRyapEk3NZNDJmMmgxKjVuR5wqghEvit75788esj6cXUrsGuv/XlZ4IB7zd+cPzc 9XFk3/y1X3iuu7fT7oY2HkLxZqrnh7A8eSNYn15GAf9kOEDvRFtKZ3KrjmI3snpWpKUNN85WPcjS IhvHVv3wM5492Qt5zsY4V6eQ89CpBSMwpNEvcphQqwi7RlCCfMGY+OVXocxjakxNzSzmUvlmL9TH OyFgiKrw6Gm4fPAkkzYRnCpQRyxCFgO1GRyQtSVqQ6Xq8Xvcnur8yvx4YQU6sTsfeQbSggiJ4Hx2 lgunavPkIL/LQ3Lvw/wjtycScL5O/AGrLZvNzFw8sTQT3dM2GPQGM8m8y+6cW5tZzMYOHenyhgNQ Cha8x4OBgtPG8JX1D2ui0YPEIElwIsFn/ptkxfHylw23wAT+ouTjyGr3geG+u+GWVtrsUV3nOzL2 UUko9z6urWYXihdRDjRWzBak2DhXJm5fOHXJmy8F7R5zyeVzoECMv1SwIphIBYqwcC/BCWt1uCh9 Aw/yWj4+vjIfzcV7+9vbukLFMlhhuXBDS2fTjjZ/ozOzeu3q6JWJyUjA07e3b/++YfAJb43OX7my MDOZW5ky2dKusLvB4fSnLbZEoexzQT0JJWQgokFmQgUYMWBQpgCVcOEEN1uLVdT6xAb8bfY7sE5H MmY6m8uCvGBzO6DfYPf4q9ACr7htWVt6Jnv8Rzd+8O2Lt99ZsKcqQ7t6fuVzT3UN9H7jhye+98Y5 CJc+fuTAZz7/SRT0szAcpjFJq0r2sJDcmrCPZcDL0NbLKo1RBICwUefJg3/y3nrnLadtFWWk/hJr qyw9A6O6bmf/NP0neRXqr3oHhS3kKHXTAJ2WKliJYefEd8Og00FkNatuTxZ/wO9AyCNTc9FE3OWo +n0oC4UkSfK1EF+UU+hRphUeNpsLQWYnlVytmDyIeLpRNAP4Lze5PHvj9vTHj+wLdg6kUfHHbEW+ E2RucC7MyLQGePDafgtYv/KVrxBCYVu7fOn1G1fH+iMDzaEIRHDQDSup6bHY/PD+FkRREIZBb2Fh xJW21Jio9XLNI6DSIXikiplmO0JDUESCBEoTY8ko3M0YXGCMjHB5NNTPB4i79nzd5ZnfrPu3i7hR sIyJB/S4Iw4HQ7k4dvvCyUup2bjP5m0MtrRE2iyFaiGPrHdPMBKCbxR7wheL64Jchh2V72zZ6dji dGK1va25u6fT6XajsBbcHnaLvTEc3NNiH5tbmV5eg1xqPJUd6O0Y7u+C1kYuk8nl8nNLsfnVZLqQ c3usrgD8xuwnIWk6qppDdawxCovQzi5Bm0lWeFivEyCGYBOjiXIJST1Uc8XhIi8JIneoUJNJZfOZ wujN2Zdeu/j8j86dOT8ODsxQd/tzxw7+6i89DTT9/ZdOvnD8PDwAn3v6yKc+8WjF6REhTFHm4dw/ ct/hfGTDdTsrjKpGt1qW1TC2mEwDUPJ4NmyvnoA39pmolMun8hSImAG7R9Q8YVh17EeeLZkS1FJQ TiOGWcgk7F5UIJwMN/9ZnG91Fl6Bc3VSOT/+d9rMEbfzxujUzNSi3xLobe4gn4sZUxrHQ8mbpSLF ZjvVakZH4A6cEJ2qUiaX022dzy3dWlx2B4K7Dx9x+HzoPrBFSQwH8VXSh3lguLdvttHvX/2trwDM EKnH7lq+eeHytdFOX3hHQ4vb6nVDLC22cn1xob3TsfvwTsRkqNY7u5v5yZbzic0Xj4jwkMirrFgB MjxrOEMMsRC8REdQvsWfC455YLjlmdkEWcsTKs/bBtxd/2sNbjOq2t6wIIFooCZYLRMgtRsduzB6 6/zJiyuTy+2Rpv6W4YCzM79my8RRBYAUalzeAtzHWB5nUvlMsmS3IT5pXViLzaaWO1ubdg33eiAU XCxmUml7BRwyW9rpibS14BKnppeuXxudmZjb1da478jDHzswHPCHs4Xi/HJqYiI2ORarLJeCOWuq YinC711FVA4+FMA9N5jLQG0cU6EyPeSXBYUR1RAdFaTzWO0uqwXqpM4gypHHzbEbsdG3p6+/NXX6 xzevnJ4aH1lOp8vtXS3Pfuqx5770dNfe/vHbM//he2+9dvaaz+/7/Ccf/8LnnvG2diBBHrxjiWKw b5gQPrW5kDTEIyKmVUC3OG0I/+rxTa5r+lCxYnSf4VvSIXcx3IbVVqabz8bnVU+HCueIq0QRHAUp 675WT50Ob9SmC7xjvgmmZw2h5DYAftWliY3nU+GgTo/P4fbOz89MzCw2N7qP7Gq3Wn0OK4qRVuBL rRRA3sbKB4FUUEipXCloK7jSoBthzkqhanE6gx5TpRjNzK4uPHagz9nRhZo/0ASmW0KVHnKHERnx wWu7LWD9+tco5Z2cf1azI3r7xqUb7ox9oKnD4/QBccSK0etLk1V/8dCRYeTe4AnUTEycSMXm9fjV 07wE+w28rAeIiraxmeYVnvZxizFiMW5jaK47Ah/qgY9bP+/G03lPfb1dw02uMC6qTp1hIfWlhdGb 54G4F+M727u7IjtMBZe5QCVREmkq+x1pcREOxXo5R1Rdv99rdZQWU8sjq9OtrQ0HDw6DegEFD/jY 3DY32Ep2n6u1OeKH2GQBmT3JW5SrMu81Vzt3dPb3dx07MBgOekCsmFuIjk6uXhpdmormbo6vTMws oR4NVYakKB4ZVJcbdcaVFKDwUKSQzcpi7PqNmbdPj7xx4sYbJ28ePztx8cbs7enl5ViysSH48aP7 QJR+7qkjXd1tyL5/4Y2z33vhBBT+WpvDn33q6KefOYbSwAD+FAW1E6hU9lnKG3OJHcGv6/3BYovr /MjKjUKjmKWeNCoxVku6gsSdXUiqfmp3Me/yWHBNIr0ErZ2Npwq1n8Y9vHA1EpJ0EJ2fLToabkTh b3yRHcx8BhLuUlhdzSk0cpDdSBq/pejCwvjkrMfmeKivt1oNmApk1OFCkTJmyAnCkUpofiglUBal 1YfwMFK5kB+E1H9noVItnJia9IQCTTuHvb4QeeKg72+ievOizf3gtd0WsP7OV79G9fHYPW0jZa8r S4uLg03hkDmA9SdYBWOLyynT2pGH+4k1ROsi9nFzp8rJ1DhDYF283gqPULyIPCGEW9QSTyNrxdDS azrFLJHMZdbbVC81bh8Y7lqv3om461FWPdZWs+B2DTegK5VIlFLkWBGbKvMjtyCJZ09WD/bsanJ3 ZBPVgMcPL0YynYEDAwpNcIsjdaNUNCGPxh/ylsyx+fjMtcWboZBz79BOmyNUrrisoP867UWURc9U 7FVnyO0d7Ooc6OpYSaRuTc6dunQ9GV+1mIqdu/oHDh98dPcOn8sFF0yhYFqaXFlbSC3NpOcn0jO3 U/O30/NjqbmR5NpUbv5mfO5mfPZmbObG2uSV6PjlldGLy8dfmhm5uDw/nlpeyM0tZ2OFSqi5ce+e gb/8y5965pmjR47sCQe9E7cnX/zxmy/86K1LZ657msJHD+398l/6+NFjh+xevzgqwHaDqi2GHwAF +19A+1BzmcLXCmUo1x89FFy4QSy9xPVEMKRMPFpOT9FPi8BgTr7f5KVVC/WiSkJK2nciD5wOMtHH 4pdkjpVC8/JcMl5i2p9cGX3AVhqqYLxCEEDFP+kHzC6vfoV9RR8SHjZVMrDNSJYsFqdm5lcT8aaQ PWBqqxbovEjyxFzJ1RkQlAYEB0HFTqpgwN90zRBDhDm32Io2n8U6vjiVL6UHB5sausIlUxA4sVJI wuQ/MNzbNdmyv/XrX/0qylmUEZ60mP2W9OW3T41dnxhsao1YQ/izN+iais0v5BePHO2vkBCYzM7y XWN1xnZWBiKbXRrxzFJim65i/8qRwkwSTmcD3V+GtwQqFXTQw74Osz8w3BsN9zb6eruGm6uKMteX nl+qeLIwMnLh1OVI2XZk556AszkdL4d9IdjoWCqJaqWoRYg+BNwu5osQ+UNNwnRudWx55lZ00uN2 7xseDkUaEPED1qZQdaWaSqadeGjJY1tpDPt6WiKomYtKWTcmZ0cn52Ynpm3pREvYO7CjY09/V19X 674dHT3tTW7QnPL5lVgSzG84wRejyfG5tbHZGG3zsfG52NhcbHQ2js1MHhxzayvM8fBTx/YffWjP 48cOPPuxh5qawjMziz9+7dz3Xjn11tmrN27POG3Wxw8MHDv20Bc+9UTP8BDoEelMFm4BVKQHwUWV VxWKBztNiLuCBDRSGVSWUWCGuKM2OqYZfmA/MPo0DjHwu/jNNzfc2mG4eRcrMKz/SBOAWhQovC3u EoXT5bLUCFDYmhE3nZ83hajIxCvft3EcNVvgzsPhQFs4tDg7Pz0177fbujy9qDdJvhWkwfPaDFYb 4osAfnanA/WSaXVSAtrmwsQoP26tegKW5fTq7dhq60D3jn27UZ0NbVnMxBwu9wPDvY2HuW5XM9ij +DWDkta5VNht+/N//r9/+//8o8/09jzb8RSmTmvQc27k9vcnfvDc53c+/iuPUgApm3d7kKZsxWKZ OFJg2PIqFYozPKkb5GIVeKSMcfb7sTGHR45UgSnPVoYOsVRYAIFL4VC4kmpkaKstpp+9uhwlqs0V tZibLhRdjzzJBy8zjAFXZPzic9TJ45deg/L3aC2xlTNYgj/8U1aW/DstLe/6MgJT9ctq9Z7gkXG9 dUdh/4Rcncgh1feUfl+fgr/h2PW3oN6zY2Ebr3IJOX122Fmsf7FGRlWVk999/o/+5Z8EFixfPPpU yNxlrtggwIz8PxNIzdVqJpa3u9BlWZOlGAr7TJbsxPzYxbmbr0+cw+z/17/8V3fuOwCuIMG+SoLc 0iVKps9CMBolGb0eiP8vTM+uzM298tap6Go0EUugMkN/V9PhPb1HD+8M9+2AkA6pFxUKyRTqwySi 0dgaCotlcwvReDSRgnFogGvc70UcEqvDSMAXjoAPbg/7vM3hIJjXlTjC61O3pxePX761HI0vxRNg sbW0NgwP7Rge7oUXfs/ePYoAwmXtsYjngUJDmkEv41dlcpXTA6OI0wTwK2MO4nSTiLh0nhhNgeI0 4lgD6t5fW5XVVROJUEnkPzo61ZOXQS6zh35P41NnOvCkIklHVbCzZU+EoHGPOj2CLG9BSLyygOY4 Fh0wlisg0hu0mCZuT/zrf/efPCXTbzz5X1uSrqAnuLaSymYLqHMM6g46opC35Esow0aPnpXI4CYU qiO6ICKWNtNs8eofvvnDnkPdv/W//oPiwJchDBl2QqY8Y3JHpHEE+W2Yme693T5qe1q/9tWvoicR I4DKl9dhi07cvnHuHX/VsjPST9VM7ba1TOZWfMQTsQ0e7MFARdAYn5MJk/7XsJpqXMmorQcYsrLn bhFYLuQ/Ai2E6tSvYtbVqCG9dxk8bLS1n1HhHD6WHFF11V153Jt0J88QcgBxyvykLlcQxhhVCrrc C5S9y7G3PK+6O2mCumsz3m+F1Da/DwMJ/qTbVH+nbgBZi2RdCSIjnBidnLp67ko5Vh5s6/Zaw06U KXO7Ya4K/GBDBZY4RlUspqHnildqKRWdSa3MJxZh0HcP7g41NaGnqfxwMUMsAkoikRkaYtygSrsD fk9DwPvs0f1dzWHWA8nDwl4bm3n19JXvv3ICjJSZueVEMo3r8/pczY2hHd2tg/1dOwe7H9m/8/GH 9xw5tHvfrv5+ZPu0NvuDPqzBUXnn1sjkqdMX/+KHb/yX7736yslLt8fn4ol0KOA9uGfg008+9NmP Hz16ZO+uvQNtvT2o+kUebC7OYPykaUZ3QJ3hNuwKMf14NucRpEKVUtJBvVTAHXe6Pambjc/Quudp 0y7UNTQ1AFHjlB8gAhoa56uLRyKG+FYM0M1fwL2z7C37d5T55AkMsA59BP4HCHzXrt9aXUv0RXrh LynnadWEzHtEJrEIAVeEIpNglNBwUGiLA93o+AqEDOfjU0u56Ew6Hs+VOg4+g053oBSiE5q6qoHk SbyH5/EeB/KHfDdKLigX81VEkHJ5v9t189yZP/zq36suxf763mfbwl0Ws3NpZe37t14wtRZ/7f/x CW+jL5FJU4UjGHpADFZHp2GAN2S42UPC5pgMOmFqRqkacdM+XIeDWAE0dDhcD9ANLidbdpIZI16n MfyNKL2q7W14Z9414jZhlafHR/1Y2drA3W+IW4I5d4JrA32vWzow+2IbL9HVg8wQehBOZsiH3n7r xH/8P/5T+lrul48+0+EfAvQLu5yw0EiOQ2Vy9DI9nTZY6pVYKhHxeDxu50om9fzVF20+11/70l/e e3gfnnGQ+CB7wmsgP0aPFR5V5NFhdY0CBRZsGFD2TB5lF9Nriejk9MTI6OjYzEw8FsvE4lYb8Rag suRx2AMed0PQHfR6IsjvsFOFXnAEwUVB/Z1EKpfI5W4sLafglqlYXA437AoQoM/na4qEwc5ubWtF /BN6Ksgtw+XDnsDsQJ8WwwHuFS58jhdNVxiIoL3K0JYJlNLE2cDJhKvWfzTYOWNRWq0u6if2nPZU I/deuwBT26a7kltGQLZaOqpepriw+EOE/CclJMU4C5EcO0qGO/9vw70SUqOIFFWelD/BpQMVEro7 cYVzgJrJY3mspe2OfCbmreb++Jvfev3UxY/1PPKpgSPFZeC3AIigmLFLJiioMM8MtRSkUEOVQtYe EyooVbMox1ypjs6dzzvjL09fdnQ3/Y3f+cdHnvpkKblk84UZmtPrAeK+1yHC+4FV8tVCLmtxoAMK GMRup/3mWy+Mj0z1uJo7m9ogNINV30pmdjy+0Lu3qaW7BQ8go2xZFbKJVaFpBZI1UJZd1GBmW8k+ NSWILIhb9q3Fcnh3QdzyiGjco/MPpIvrftIYUx2v71tD1s3bgcsbbgTRd22yjxbiFtMAMMWGm+L+ xdjapVOXUzPZg72DjYF2ACiqdFutwhzjPUqAg+iRqcZnoisra0lIlzT6oYtguhWdKJiq+3fuae/p ZCRLgs94tFHGi/oYdHH2q4KnhGw66H1kIeOEhbzLEQn7O1rCgz2te/s7ju3uiXicnU0RYHz0cy5X hPDZaiy9sBq7NDqL7crYHARUb04u3JiYn1lai6ez8JxA4Gmgq/3w3qFnjh364ice/8wzTzz92JH+ vp6mlgYYITj4irSiN3vcKNILKEkjSkfq1IDlK9QDWFY+kuSiPQnqHUMUBVENjC3xHY09pNb8vb/g Qap3NxrvjQDlhkMZDjXjcVMPD0shqudH/6PpujiGfE8th/mJEJxM36l/yjCDE124kPM7Lel4dGxy Pp+07GvtsRJxwVsumVCdDTxA+E7Rtog/I7RNz3gVDVtB/BE/ocWNiy+a4v2dgaQlOwM9cX/g8NGj 6P9iLgN/mXp+HyDuex8lZLh/53eQvYocdxQyqVjdJpd/+vzLV67dclVdw53dDgQszVZIVd6amnG3 +nbt6y6ZQB2kJ1HcGyxXoiQ3xJSLd4+NOUUqlfVWKFqPcnhLmCFrrOdkaNGMr4M2aumnLHVtwfdT Gm6GVMK40usyfZVbtNv9abjFnBhzVv17Y26jv27XVQIBJYgIEcEWKygJMGWT7xx/Z/X2yq6eHe3h /myykI8W7FDKQ3YMcGgJ0nVuLHnBAw45fX2t7XanZ2IxOrp2K5pJ7ezr7ejoQm4k8ByKoFWgL0kS H6S8b0aujh1YG/Rumrn9Xjdpf0CwqVjCH4K+UFNja6Sxs3NoT9/Ovf3DuweHd/cP7+zo72vu6gy3 t3X27Wjs6mzv3dE3PIi8x/b+3qF9ww8fPfTp5z7z5ONPHHvs6J59ezpAX2yOeAJeq9sJDTuwVjBL YIVJ4toWV6HsQAUeZOKTi5pdN5zrQlEXBG44AkP5CIRaybCrNZ7mXTCc5QQG/BQmBrsfaE8B6TJy t2e26StbsU3Ev6iPqY+sBG+UM17Oy1OMoB95phTIot+oPAV/qE/Ed0ifsBSPDliqbHm6K8RjISuI mAfIJWXQKmcWF7oaXU2Bdpvdmy/A1VS0IePDAVhNuigOVMakg5D3nSWFqGwOEizdNo/LFmjztS/P xwvZuQP9rd4du7HqMmNhJE31wHBvz3B//evYH6tXUpSgunPWysLlaxeuFVYrB3v63XY/KF/FcvLK 3FjaVxje1e7w2dGR5KwklShekFHyaw1/G4hbRocMIobPddkJhk4Cf66ESgTYCOKWnhSAo54BY0D/ 1Iib7dmGgaJG+SZtd38a7nvt5O0abuIIUDyTjJgU24UG8ztvvhO9tbajubMzvCOTyBWTOXpQ7agg DaWEktPhqFozoPrBNrrcjgTKlq9ElwqzK+nMnoHB3p4dWRQCoKOSMxk1sWikESObVu4cM6PhJ+qj bHRIhBJLQMF+dtQBczr9fk9rS9Ngf8+e4f6dA93Yjj2056EDw0cP7Xroob379g7tHe7fv2dw166B cLjR7ffDAwPIDECPKCuc76ZyiTVYOCZjo8QPWnhReXeHwwIXgVr2qfWjircoc0eDRRC3jEom9ilO NZs5zZ7SO/Jgl6EstntbL2Jmb/7afAoQX6UyfXxSObXxs37qwIeS9lbn4FbQiuMOkk3Bf5feoOPY 0XkQ4UaOqtdmziWzIOR4zM7B5kGbxYt5Fg0A7hk6N4Oqyfk84hDscOFYiYR2IQgGR7nHli1k3B77 aiE2Ep11+FxDjzxqdXp5unhguLc1RlT/IaUYJS3MLocnX8acWjn0yIHurvZUtbSYjiPL3Vw2N3ma 2x2Ni3PJkVvT1BtcThsTLHE9OK4DgMb1NUQvUD1+XEBa3HLyr/SiysHVHjv5xPDPir9OufHEbXcv UcBt3LdxeKZb/KyPvo0Lebe7CpxbP3vpR1ceAf1zmzZDfc1frWL1StLTUAoyVd0un8cLHpGrtJaM QivOAvev1VWGmr4pDx0Lf9Dl9GDa97usTY5qRyHR4Mq3DDfuhiaRw+qyVt1gcGNmJ5EPKzgGRXs1 A9enG9oJqJKI0uBpUzkHapMZmnH5UipbjKXysVhqLZ1N4pe1VMEEqE4b8idNxQLsu8PjjkTC7RWz r1r1FSu+YtlrtobMtki+7E9kHdkcsqnhfIEXl9InzZ4Gk7up7IjEcvZcxW22euG+hl2BuDw0tT1I m2dfL+mfShtiKSmi1kqHSeUmKJ6F1rxm9y/PPLQ3HYKeCBrHFONkJjyzNjTl6d77mg+yySaP0bqf RvcKwFHYSSEe9mnrmVDeKya6TrSQ/SW/U+SCZLGrcb2cC7DNjqJIhKbsnkBHb/eA12+bTswkK9FM OV5CFzohL4X4JLxeaFWIDxat1YLDkXe6i2Y3Fal0QNcmW6qWPNmUL7fiGbINtJfKN1557cXvPV/K kTLwg9e7aAFNwcFCl7ufPFNNHZ1tzVgZxTNIY84hUuz1ultQ2CKTn5hcQAcbY0LZ4btb1k3+amCH O0DE+p233u9d3Om6r6hnYH2c56c96Ifl+yoIxql6ZEMcDsj8go+MZJnVeBzo2EX6rRRxQqEAPNxF yO9l8xgnTmiD5FBgoOj2u+GtJnOI0YLYIrH2kf3swLfyKA5QrmBlB+8ceHtUzwW61k4n1m/4u8/n DQS8XlAOUP2QSl6i8HoChhhAGTtz/ct8BizrTBZJMaBdJ5KpdAq/5vKUjMCEPEHApiqCMSARYkP0 DC+E0nAmxpOguJhg2vHHfCYlOIGTIjkxUsosbD2klZe7DlIb8yh/V2EUaji1htjmsFCwx8A/Bu7Z /DhqSaoQNttdtcA19q8Bo7rnrQ6Xq5WBrCeM9aXYdeVzwTxEKl9Od2ND2O9xpXL5NDoCADsPBiAF KogZbLX4gpAiQWorVXYnwglVh2MJBQiNwow4Xbl0rjEUQubs9VtTb73+2sTtkW22zoPdVQtYv/q1 r4tPAx9g9nU7bYm4FQvUCydfcDkzuzoPQsvYXqx4C553Ri6Hg5aBR3fHE/GgHeXv4AvFM+lEET4r BL8AijgijWFSNrmgkwzBX3BEqrYiE2QpoZbdfwzDgYc4m4c6WJgovIgDzIH7EfgNC1usnvFTtLxp zcVuRuYSEnWWpIU5joMCICKcQkQk8b6LWD4vw1nRmTdiBdBPKM0x+VZGN+dKiz9P6Yrzs8+nUPrP VCqvBl3lsaIHnGkGsjEnQW10c+sfuvqxZqDl2htNuxHUJJfFi3K+pjs29rrS3eiN/atkJsAWIO3t 9RsOpaqbG0e++xswPe0k6gQhp6ytnIPKNrRbrX7f5bNXF2LR7jY/PMxE2i0WwNewOwPQKPFAkCLk g2xFfBLeY78nWL69cvFa7Eoskxvq2znYuwMJcrihVDIJm1ypeKoWFwk5I4XPUiYXN4lHFQnoEpsY 2BxOVZBTqfNAP0G4HDqAzELCshyp1oiNYzog6UKYfswPkJJCJUP8gxx4JwAfgB87nJHgRWrTGIBW SP6XkWZgpbIwdAT8CsVsrhKDDbnXbK3EqS20Em5Eak1qPnH2SQICabjg7/D/y6+gQ4GfgRxuvJGN mFK06RwE5pwor19dB+uakEr4QapEYsPoFF1tUh6X8W+qEBmaiSCoyKk3Ku6OG1ecIfFrCIdLschZ Cl8GMQkrUrIEieVWnXQM5cbgNYP4gWjEqYeEPGTyvCLoQPmRJY/HZ7PY0+kcAlzJUvrtyyOesLW7 0Zu+hdxHe8hhSS/HPQEPaZKjvBtyaMseW8leykP0xhq3WBbi6RKed5IJLrs9lsGuwdElyEif/PKw NzP8VKJQ9JszuKJ8eg1zadnmSeVKTlw9SVihoid0vnGXSBxAEETlfz6w30RWopbmlwCNUGNjd19v wO9bSUFDLQMkgii80+sM+Twg1C4tRgGIAF4wh0pSgMhO0Uut0dWkLcF140NtjxjzSOyST2gsANnm sCCb4B8uscd8BH6HBahyzLCvVGBSrZrBeieMyG0YUIPvTe5RrwrFTCorqZzpapWpozrkpVsn0qSg 6B3rhA/ZMOJhAAYeKLp2zHFOVLwNh8JhFEywxNLpWDQBUSnUQkQ/JpNJEHghopqMJ9NJAOAsit4x OoZVQQUCK+q14GCspk06ZAqE8gpeteI9NqbqTh6l0o88ualxq/xtymPOf92ub/n97kPFktU3UTcW 1ThV/8icop6sDRepQLGxp2qSmgtFFgO1hlJPqXyifsg/auoyMIrxAVe4JF4/rXvgzgYRMxhoCPmu T8yOzsxjGRTweNDu4GXSU0tCMsjEKaAkPEYRgtbY4EiB1KI/FHRDE9bnwXQEG97X3Bxwu77/2tnF uWnMvih9Bg+TC5m4bopVbrzk97tzfg7OB3U1Uv1TD4Bk2aHS6/Du7p39y8nsWmoWIAbcMCQuDzf3 ZFdNc1eXWiG4afOUUdkKsBmuUKALKX9DIIV8fPB1QSadaopSAW8JvavsYIU+xP9GmAbOSGxgMiB/ FhvSOUrQZlMb0BPeU46HbPi1QC5P/CzjfRH4ylopqq1aslbhX8NP0rzHycFIglg7VcnERm5N2uCL 5w04FIRTCFHC+SpYh+qAMD6VDZCN3tShZ26k9atN/ZDdo/n5mQyIba6lt3lOKkhIdScrLrK7TtgM u8vV0tHc3d9ZsZcmVmYXVqZN9jSS3m1ARIW82x+AFLfJ7DVV/CYTlOAA6FBF0l8teF1Wn9cRMlcd lWIRsNEBvKU9yWIgFEyUFQ/Hq4WWV2erJGCpKB5USpxdsEw5k6WKWpSwV5kqZXLf1cItTEyuc7np 6VvxM9TpjPWPkOQ2bBJjU8DUoG8olY+amVk/BvieaqCkbo5Z3yF3eDbUqeRGRf5EGkcD4zsvsN7U 1WzeBnvNg1ctL2ueIAJOquH5REyJqVl+ojuSLwvPdD6HjKuyy+vqbGvp7WxbjMdGV+YdjRZ3iBJw XB4PzDOWVpW8u5JBCAPlhCESACuAIJkNNUXdzqLNmoW7C3bBnPMfan2k09919uzc1Jt/EarMgHWy kqjmTN6i2WsuZvyg+ihMBt4RKOHQzEEdVBDaNrmpbQ7wD8nu5KuA+09P2pYipB7QfXbnY4f3Is4z s7AMC4suQVmqXV2t+NOt0Rnyg8MLwr1PqVKSfUAjTGW8Cx7SNlo/oarF1HhmWC3mm3E1LY3pd2i0 MwOBOL78E4k+kLLhf7nIHgR/5Y3sVAfDVQKc4ak0vJbrXZZ1fb/pzL4R3ShDKX6XdRj/QzIGNtyG LFVobcK9SFIb/kjkkcPDwF4Ti6hmkkTWCvomlQSThBT0oVICOEYeK5q60YO8aIKylN3ucblwNCpq RdQRjBljJcSgW3uT7+JTNmZLNoKySOM3NSypjsNrMx6HAsc3OCjut86Sy9PTFD89GvjqmUv24P8V CJX3G0y/OhJbXOO50xxu4xM6lSyA9THUI1r3gTbaqvWoCdGm8FVjbS0PI3qxraVhV1831mML8QQw FI6bTKRJXZez8MD6tiMC4qR6cRgVmVQG3/IFfOj4Yo5UqdB1+CQY9He1NKYzuVdee3Ps0mUcBJYI Yus8B5FM1f3WXffb9SjKF/tSQQZEe3GUpprveuTRrMczvTJRMMcrdpSYq/it7YFCODeWTs1AW9ll tbqpILupYkcxVYKu7Lrmhx7iBPBJARVjY74JlS4V57cmodDzzVgbG1j6BapRVYUwTR7qZQDX4OaT Gk5ZADhKIOJX/qk24G61WSt53gp6AwYvWctFaKnAmwN3KeC2DQuACtYAVF+a6aV6I84ypB7kJ8Fw 3A67DZkko9zj6zzWCihqIUTjORJH87ug7f7MBoTCTQaA0m+2eYJSpVA2F0zoFAiElKsIOhaKiOn5 uw4dsoQDiWwSCxk8mWtrifhCrpSm8EWRKhuAAGZzhCuukC3QbA402kDwhR8ZwtgWC3Uu+aarKI/C bkoVByAzwXRowtRY4Wi0x8DPsM4qwY+JHnD2kteXcSh9i+MXvITikuH8nhZSFHGo/eSKuYaLRRlC cmULehb2suIwr4Pbm83rPKlpn5nqcvHjkHoJM1QUGJEpZ0PIQ91+DdNuNMRipVWUA3vTZfLVs81m AM5+a8MGG8jemMnUoNRzm17rCs+QLo9qsFKNI9JlMVYk0kSG81D7K0B8t1oQQ6Zs6RLy3Mtpt8c3 ONgHwaLV1OpCaTxdjENGJpuD4gHyaYqY1BEkKRZsuTQeXAjkllyuQiCEpw+Uf4hPIaXSls8WrIXq Du/ggGdg/tLF6ddfqCJS4vNkkGaJ5xRWGwaBQhpFrq0pVh3gUh7bBy9qAepMdlrAciGMQ/K7ADCI wod39Hd3tK3GU8vxBIZKPgvqrq0x6F9aS1y8PAaflwMqnZxFyVCLX5LkqyA0iRQIdlbgmipjsJqB ovSqOL7agT6nuVihMA37FJriAL0y+voM8idNSBRfuPKIGyQBrtAhuE49bvXfWP99XLAmFSivOh1O 40IDd8sS4UM7enDLIlwHWoYEEvC84ZnzRBr6OloRD8Tto1RVPpn1eN3eoB9oGrpjWTy66Ww2lstA VSQJRm8GiS4yyfHAoCiIXmHpplPhDY2gt2hRHpy1Bjdwt4qAaLQt31agVXClRrT13vD7rtvq0LS6 tvXxFgW4Da90Pdyuoes6GF27w9qSRK8ha9MFP6oM7NVB1PpYt5WSGJLFNLd+lSrIQY0uk8VCrKut qTHkB6EkRkXfoTYG1TkL3Nw4JJjxZC6S2XQ8ha+j8iQ4SAiWgPkj62eeKs0wIGGvb3dPJ3Sq3rly c/T6VYqmOKAKS2AQK7j7rqfuswuCjxuiuYiFk4IuLBfeE9Xe5rCGOnoO7k9XcxOJ8TyeO4sp5Irs Ce42rVrmbiyVsw6Xyw0SFoEAcHoJL0m4hWL+5FOGEUSGM9KYBYSLj4FMs3CvAJ+RjoXZgjfKxkSA lGqpCI+CuSEE2znuT9VYpNAJv0d8GZ4zjZoreRNtyK82sLM+LCF8htLCtSUcrZhfEv+U8Ka8Yfgm OYM8eJjOK0alfnmqnwHlbDOemE0fnfemrzehmtTT59ctEOpd8vd2NSDy4+kjpEc+KixVQDPBGQvO ULnvcI8zXJ1Mj1xeOB8rTzV12CPNqORodTlQ4dcWDNt9LWarA7y8dCqTyFczpSoEnFIILKBQDlhG wO/oOQ1JuWHFf82bhpHENqWBJM5dBTUJj0PmCMQKEm0ikgVxUKjaCnUuILYwD7n8olISV67tOtCs u8hwWAs35C6IW3V+XcMRelXEb6byCNZmtMIF2dkBJFfNU9V6t4aa/BnaaJ+Fca8K6wqDin7KGsFY x4l7WgZx3SbH4duscx+pe5Wikrx8kWxGammpOEbigXwvXE+TVwlGlEE8JvwTYM5eKVbA+IQtRxlO OMaKZbPDF9g52GX1WhcK80XHmsNvg2Y3JH3tKHRmy9ucpCWG/UDfd7qrTgeWbFmEsL0uGHC4UyA5 iUVw0ZKxeCruPlsgenPu6gvfqixdd1nycIrnqrayzUvFjUhGlNsAP8A9tdB2b6P4w78XWqLWFvAq I+MGN01EkVIeSW/IhocCMsSWMR+ivPNgRxtQ9uJyDJquYB2As4lJFQ+4csbxHC5uSPFAU45l7SXQ 14C/BtSSGV3Gu74Yw98nSEpheaM/6h4IDYX5CLVHQ12HIDQ5Ab2vu5wNb9XVyT8ax7N8vrHM5u9r w/ghHRuw1mrxRLdqtlGFXn76XcFDh3dZHJabc4unbo1PLq1gUQySdCqRYg1Ymz/o9wWowALAVDZT KDIklpqNLF4hTX9HY/Lwu/vjWL/CMfZcN5gUvlYYW4ZMndWt//y+6Tbt0qZrrZ//9QUaDnCBxXxL jJGNHTZ6WfR91x1Zfa02fdWOoD9Tx6s7bN3Dhex/MEMhq5snCEygG887+AJm88HBHhDzl6KJaDyJ uCUBanhSKPEJgjNOlw8eEVAWqPo7xTwgd+C0BxuCTq8LMy9YDRg5q2vx6YXl9mAgupI4f+nayLWb tCsIhZkUHOj3TT/dpxfCpct48YIfkGigEkRgchBuQcHJxOilE2srsa621pAraK8if869tDI7EVsN hYPt3SHkssH1DO+VLxwAyqKnFOtsPO1YVxFr02qnmLQSgdAULXGCSM1V5eBU+EpEHrh6hlG7QwUc wewlJQtGMeRqoeqwoClC4A10XY0UhAGiszcFYtCmiN00mwCdMSpjAF7HONC2mS8Be5BKONfPphUJ PS3Kqc0rSy0gRBhF24d3j7g3c6TeZbBI8925bXd81ekgKUeXcnfZ0MIFO4Ad+M/oSUo0dIKPgyIC Batr7OzVqzem3M7AY8N7m0M9iWgSJGmsf9HswXDAXHbHV5LoFYfbHC2tzkfT+4b2tvfsRGoOagXn yhkk3GjqKANE4Rlz9VGMFGYM1lkdzmYhzjT3jmppDXC1s5j6UaEFWUHxDM2bGCBmM3N5Jh49NAiY PKXER/hz9SVpQ9Uhcj7DvaxdzUQg56whzkTjiZ2iaewolAdJhgetP+mpMnpKrTy1605i8eJLoiPQ 80L8bVyMPDCc4yCOZ8YRVMGhzr0hSRAcF+DT1YUl2UeuMDNNvsq5pxCJAucyX7ITiu9UwRj2jgmK Uu2IJ9psdsCLSs3GrlFUBa6YfF7n0vzy9YnJzkYEMsAO9eFEfn8wX6gW8yWUSAo3eyjVqUi13uGC NVuyqPbsdJHbrJADv9CSr2QcFku7zxd2hU5dPuU3p4584hgiIrGiH3QIWhcUCw4rONyFXK4EiQW6 SqgNP6gKL8N6qwceT2pbR0dfZ2uWKANFjNRCOlnIZAc7WpBvMzWzgKIKftYlwCNXJo6nkiJTB1Su SeMp0nBYcK/spNG++ozHDk+6auPpGi8oW5TIXGuKtwLP6kAytuVYddBNAXAF4gVtK7ynH375proW GayCzIVAIl+RQa1/qOs21gba4humdKv2vN8+N1YOG95scp18b8l4wuVy9ne1tTeEvS4neiOxsoZn vpKHRwROkEoxXwChGzYkEg51tzY5uSAkMgBomU1ZjfBpkAyKMpK60Y3T1a2KdJes9zO8mwY01kt6 MNQfpA7Svptjv+vvaEe8nN+Y+mvH04Ot7gzaYX8H7F53QxqC10B0zc8vO270lW9Yi9Rdkey+9U36 A77O9mawR2bW4rQqs1rS6QzR+RPJxCrq0MWSsRToRvz80PQDPwoOh0cbXYH1GSolQYPG53TtGerZ 1dPRFPK/c23klf/yXxLJeBConJhsIKO6yEwjaR7KVfKYblk26F33xs/rF7EOpqwqo4u4GgJhH6Sy NXT39Rw6mHLY5zPzZWu8XECRqeJQ+85wpWHi+nJsIuZHrSJQLG32dBbpkZiUCWFTBTq22pQAR3WS JOLPG7uQyVtNOYzsqTNyG5W7uQytg2qpwBu0gfJ4Y4LXC5WQSjl5gw+ZUpK3VFANi/gP7OAGMwQ/ 6zfkXGHLmSAIXLcxiQUKR8wZx4pBaN0kUkwbcVqEn6AYC8rPbcAzw/Rr36OknGmP5fswDLayuNuw xHe7SvgqrVApoY0kbOxoYTPqI2Uq5pw7YBl8uNvX4VqpLl5cuXxu5njcNo4Sg8iOA8/E5gJCL6F0 t9MD7T3yTmKyzUGuFXipgLdVSrXlGLje2DLw4orHAqXNap6J4Tyg8JgI4BE0pXYWmoW2fnQrMmNT 7i0DEeT+wEcPyEYpjXCI0xtSxSbnrgw6Dr1xegGdR9IENzSf4qtIuEMPYI7SaIKKYHp9M4xeDeiq zIyQX3g3XpEpyMzv6dSiPUi/8p7iItenZM0Tdb2sQShRAM3F1gx28VCrHpU3svqT9SwdU1YNcgqs pEhBhd3oXPSA3/Naln7q5V99+8pncmkU7MJyHLg3U7R3dfXaPZabK1Mmf9rTBPWZPBao/kAQya5I vikXwQSlLGVS783nbDaAPHBJiBZmQp1nF74a8dsaU8vuciKww96SH1l75Zs/zJ4+EbCZvXgYkUjP VaHpqqiEPMmIbyWd+D48dvfbKbZE3NC9R1zi0WMPtTSFx+eXUymsdPCImr0+d1MoMDW/cuLM9SKy 3cH+QTyS1An04pu7WRyakvtYv7CXh1YJQmgoq3YXpQjhd1PlDCZ3MwUFL9LjBABHyIPxuOJxC61b NsXsVk7qmpOdXO1MZaEdagxw/qR2OrVUlH8Uu4QPZdyNQt/MM5E7VABd8btFnOJ+6+Atr6e+V+re 17WD7kU+hN0BORHr3n2DLU3BNVT4nUOkA4RuR7Ax5Av53ci2ocxzIWuboCKSYwXVNP2LIDU1C8nq KYrPusZWI0J/pmyEskA/VXPqI7NDwOg0PiQZN+VQ+KlOcW9fVqNCnCLs2VjnqdLeGWMWkgdAbLjy vaiC9tpPR59LHEjI2XwzAuCVG5snJZkg5LyG+8SAaWoXbg+NzfV3dCttdYPZbLanDcrn3mgsicuF K0NqcgYbQm4k43A9LHl0SDQmm+dzkJMJt045GUXAIyj7OlaW1xbX1nqaIn0tjRMzC9/5wStjV6/A 04qlNlb6WMfxyBEm48/Pw3Vvw+Kn2Yt83DyMuaG5ZcAq4Vzvkgfqmt7QxMjI7evXeiO2ltAOJCBa MF0WHbemxouV3KHdrd6GSJ5qPgG2c1Yb0T8EUQPegCKC6RmHVH5nw1UhnaEXYgJFZHIFoQE0BOLr IltLCAT0hqLf0JZkJYsqGMH0nhA9JV4itZKoBfhE7YM7AJkEPHJErsEHx88q5VvSTyRr0yPBiZqg rJD/GtFYY00g2EqBLEmwVKWV1JJWLTb5sdeXLyin7mnYXn9s08e9zh10L2fa5vGRuYw2L5htZZMF vGvSwKdugYvTiUJJrnDL2MjM5Ni8rWweam3bt6enXIDMX75kRao7/Fk5i6Pk8mPRtHJ18VY0nYQa 984dXUDjDgswMJLopN3UcoUXK9KMghIJYRrLc7UOVEWktd+Y/mU8CF9rTWiaBDngaSbMToRfJp8Y dBHmLROsFehbM59irNg4Kl82Y1NJl+WcTI33BeTTr6iVqZ4PmdeUYZVFlxBi1FDgg2tjI8NFjCjT ryhgqyRz5Pa1oaubuAShK9OrTbSysbU1iW4/+Vfaj09dOyy95adMSCnG87buqxItkJ5QvUALICxH qe0o0kNMD6i1EAYGvcQRCjZMTl+H17SnOeiDfFgaHHsERQppUnhk1hiWa7R4hbouUjl8ZpPL4kAj ojodFE2y5aITMNznCyL3uc3V2h9om19MTE7Puwqrux/aA/luGHkMLKqPRuae11R0gQ9yc6jbqAJO rfuU4Za1EYUBXR6fMxE9f/xkwGzdERqA9ARWMJhmZ1LTC9lVd9DcsaMVaZRqnPC6ly0wH5o1LWur LzU01RilqsH8UtOoArH0PMqnsm4UZCtXwxBX43dN2Ra/t6KK018VQgcCr+mc6I+JQUZrRQNW85mI +UfrZz3QjTdiVihrRz11csW1Z6MGsGtgYAshfHX3d/6zTcO65XG2+sNWx98CvkjwkPMcILiNf9lw U8CMCsLa3R5rJjl/ezoXyza4Q263I75SBZ3EgapibhfcLJB/W1xbmluYrniSq+lca2PrUG+/w+mn 1NdykeN39a8Nv6qVvsaKfBHCOFZIVayYMtzCc9PWRpTKhBLIX1THVuPHsGLKdEvVBIpSi+He0LFq d7G09X9Vhps/kkPr4I4cYoPhFivJM4S6BVbwobOrSk81BGA0DA94PdbYxut4uLo51UB8OuPo2mrL 9eLa1J94clHtxNORzFe0m+S3c3hVZh7dZrVmFcMtz7WO/vOOFSuc1Ln47NT0AnyWloItaA+67D64 NPJZVFuBQAlmJuBloB95JmnCszrokc4j1RZBTOiuu1Dn3VHKFuyWktNjqbjKN5bnZ+Nr3Z3Njf1D YJFaqbQ3CROqBkHFHV3qbNsPwofrC9avf5UNN81o9ICil1ng1eSEsh/hZ2vJ5p4680I8utoWbPVZ fQ6T22aCtH16enkuWczsHOp0NkYQveQpnrwjgFWAsqgtSvwUogDzFK/ccHQCGiSYPsHaEM8fj3dt RoD0AJwNRxwr+pECCgqYaMavlKdW+5BLhSd3yniUnwK9Ve4loXKAbqaNs+AJOVnJHgFoYzBhFc8M cc0FJqNALm+BV+L9pJqEerapPcSbPG/qUdsmIti24d7C4m41Lrc4vhidO182UmK15Ag6WZwgyFNC DloDi1sr6U2Uso6AJzE1NTY2vpaKjy/PIfG9odnmD3nB9HJAWrKQXMlGkXvZ1uKZjWaCnsjOHQN+ rx9yJdVCCSCKXZXSoKrrZYQYGJGd0DIoGCayaVErefmHRg2VzeFRIz0C6KDI4PxgswUnDjMzonm8 kY1WlpbxLh+K08ckzVobbmXJ2CILJVzzSfi9Xo+K4ZbmkwK7fMFipGsAmucP/k/Opyy4vgLDUtb6 gU8sPh41DQjA56MKftCznW4lBSyYPmKcXFlrObBcKFtnKuwuf+PpQY6BO8BvPHAlkFDrGzxeKnmT HhiicCG3guoiVTx4hrz22OT03M3pOayJh9oHQqEwifxAv8hrcfrwzEGmG193mSsOKqUBawCtEqpL jrxmMuIOt3V1OVPCmr0cqOYCEZQrLRTn1sYLmejuvf22UFO2bC9ArITmONa8wHRhYXrJR/61pZVh EUbKvmhq6+jtbFlMpFDWBHROC5KgCoWBjlawOCdn16LRhFTPMYCNjGD5ITO/AhDqnV498qeyatNY mt5QuqV6MZ+EeCX0u6Bv5XbVWFoc2bVsGp2WSafi9/QnzslUzm3tB1deb0bekm2phreiaClcr4B/ DVjzNegLNyyfXhwYj/LP9bCihtab8dxXC+kU7j0Zi4WbGw/vH4L+H1JqRyfnHV5HR2uT3+9DGyIh C5l1aOxwyNfZHEZhXwhPZpGlhYmRWSWElqX56mcNY4BIwxo/f4pWlMPLgdUh7zjaOvv6U5xru181 4Dcb4fV4ft2xam2kphU1fdXPC8bTJm+UyV0/dxi4Qx5MPcvo+1c2vPbc6onhrjcGwj7SOxobgg3h wHw0NrcSg7cUxZvJuiI/HQplICtw4iW5tkk7kDjdiIoRaANPG4t3B+mZQAbFFfA1NEUg7Q1pqaMD fQGP6/z10cnx8Vh0BZcA+UkUxWXjIcviBy9qAes//OpX4b4CnqWpFjMvWp95JtzCwEfAXda1ZOrE uYuV/OrePnspDjlGZz5VtRVMN5eiHrt1YGcIKKcEvgfomg5nvmjOFKBTQQLAkKlCmg7JDiA3kjMk iWsABgjkREjGBCgYMjWsRmJo/iG6pYL/DKn0Bic3cjElzihZlAhhAzCVqxmTKQ/qsVI7YcGTSjmn TopsTDo1NizNaKMyLOUS8Ughb0iO75IF7FQcDfuAG057ckhUJ1YSoYVYKOCrkPu7LhKkAJksjgUV YUnLomZq+Yk/qYRSpb6lwJPamT+sU62qt5hbvmda/CbH2erDjX5a8dYq1oCYjXVb1QKZbAopkAI+ +hUBJ/LFWtFDmDwxMkDug9jb7NzixORs1VUdaureM9CxbHLnqna72xsIBiK+AMWifMEz49P5annP YLvT1lDIgd3twqGtVacZtazoAUT3IYGLpEU475FqUeLCaOHEJgs5vLC6uFeso4Rfj8HI/BCaVtjV wG4KKhrPsJqXdiy/wcsvrJyIR8KhEYRM4PbGRjXZsZSk9/RXjEOKuIvb2TCI9BfymGPZQTo3dtmY aYMr593FW0PnxuPCV04HYO6/ooCwzjz9SlEb6MCzRAhyiqHojfULs1UYNfA9ilYLjy4qeM8v1lMV U0VMLKJSimg8JybAonFuMjKkNEaiNpNxgzcAPLWYLI5hpKaKD1KtY0noW3litEYmydrz0psPBaCb w+XjGS7g3PCXUW5MoZzLBAO+TDFdhLq31T01t5Iq5h7vO+S0uWLxuDcciq9aUevCGXKWLZYs1VHA 5SBwbUctBmiw49EjPgPqGeUrsbU0rihXRkzFXF0uOky+Nntg/PLkzcmLR/oiwZ5W1NRAjAQpXQ6k bDJzhfJvuRs+yi/rV9hVQupS6qUm7QwcT3aMWvJmOUuZkfMXYrOLrQFfs6sPQ8ruNhet6ank4kJm tbXL09TWAFhMA5BdaFTuDJ4NWMF8wWFXKzDdzrSAZWPHWb3GwyJObRqjtJa788VLXQbcmuvB1wsT C5NaQ+KSq6CZJQy0RapOUUjwnGC1JhCfDQDdIdOmGK0wKOQrVEtTNiVqqctsLF7xyiJWryzUUliM jcrU0cDGWERvNcy2S0S5w038E0avzkO550EuYSi9ZmKxA2oqcLOAm7AIAnsEU7ctnYzNL64mUu6C t6+9xe5tsNvcXocbCswwrtBjjpcSlyYn0oX8jq72lsYumDHkO8PE6mW7mCABldSSbCiVyVZ/Um0s f639lLmceKe6Z/RB6FAbcbT2J9Tdv0ayMgPc2TFsK9dh4ZonRV+suhw1Toyb0GbTwNF6hBtHMEYN Gx7l+KlNGxT327SrGLqKy0WdRJYSWBPfuT92wYDf4FOR3WThqlqMT6ZBvxEUMJZbdK1UKZhKe9Oj zcgEfUQLYQBl6BpB8MDrsK2trK6uxjstLTZoZbgcKHaXz1Lqo9NNkxcKHXk8HvDBeCbiysxc3IMj yXBHUqyrSFl/KNhS8vhAXwKVJHV1bfbW4lJLd09LR08iUXC73ZRFhRAVKjdI0ZWPNvq2fv3rX2Ow Vt/71CT5fA4q6YQMzJVwJLJ8+/rZy9ecFtuetgGicqJEtyOcTiffGZvyO817du/IWyHABzcmerTk dearhazYUJSr4mfJGCEKnir3GsaQhDzUmpZ97JtvMHFA3Oye1iIksNuFckHQMdxpVPgOibfYoCRK NZQKvMkb5IAQnRCeNvqEVchpI2YufZ39k+SAZeeoqrwj3lF+wPQTroeLYZHloVXPEw1rY7lavy7d xD7oB6nea7DpM7vuw+2O1y1c2VueyEb4lOwZU51ZCdvwXqDeEAm0mlG7t8nnmp+aP3VjDAlwO7rC ofYWp8dZdVqsPogHVhLFVMWWWYiuFsqlXf3d3e39oHHmqRvKDhpqzNmoN9z0NBOPUOZOmTQZiXMx Imp/g1wiplNMjvi+aV+ejLnBVUsr0K7uk/6yzgmjkAH2X0du4r6TSUvbM8OwKY+DelLUmdUZhY6t 7aEyr8avPD2ogWPAA3Uq5ZU2JpztG25B3Hwh6iddC8a0akXttVYNxTtJSWKZL8Tdz6kV6m+6qeiv MABYpXA9HAwHYuwQemJePAwx+jfo9yIV8tKt0VQ60x4ItDa3Ou3+QhYZ8Fmrk3jb1oobfhNcEIeZ ZfWE1HkS6yaWTpHEvi2WjL2Kp5Isi8XqafBFZlcXbkxNdPhtw4d3Fqm+KASUgAeRhYk9eBqvX5Ry h20c02rhdsfnP/kh+znYY0sfNyY+sU3pZAJg6bGHD0VC/rGF5Xg6jQ+z6QxWqgNd7VB7PHt1YnJq we50gNXLLmJexvI4opqE2m0pj44x4WvvtOJbC31biwNugrgxyatEShCDIZjC/jIkBNW81KTgjWmb auDBL4a/Yy/arbZR7UEqk0flZFFwkOsRUhHwAiijdFDYFc7VFJ649pcIPt/4+jno25/iEg27JqiU HnRWLEH/YkbHY2lvats50OXzuBPp7FI8CY+nz++XbHAUMcEWz1AWpcQHUWoScBtBEb8PZYi3eskE ZjS1/CKLLMNRXesF2fn/T95/B9mVZvmB2PP+vfQWCZfwQHnbXT3NtuMNx5BDcoficMglpVhptYrY iA2FFJK4sVJIGyFpFVr9sWLsTuyuSFHjp3va2+ruqupyQFUBBe8SSKT3+bzX73fO+e69mchEAWig q3v46lXimfvu/e73ne+c3/EuysiE3z2kFLmNU8V2IC+7gsOiu292tSHoxZ313Ibojd++elBl6idY r7t/ajqKajMKzQywq8jZ/tjt4i6OxWF98QZhg0shog5cGnh75MB4Ty6LWu0bSI6LRmvVGoqJYmcB H4NssE2x19BjTqpGW0qymYNgNUEVSTQgTcGznUDR1wqanLXbvf2FV5452pvJfO+Ndy6+exoelHKl XCnVAPC55NrvRRb/kc7Zz9PJov/5v/rPZW10j3Dost04O9BsCXGbDdgBM8nI1evXL9+8PVqIoJJ6 uZJGMHR/rm9jYf3a3J3RweyBkwcS+Xi5UkGrinwUFu9aLJqFpLXgWQWyNP+pqJQuVvoUXm4lW2EF hDV1S09Fa66IMETtlYPYfS/1EfKc8SVksTRPa/WSNrvk1WFC4WvYu2FI6wKV80W7Cw4N3lxryed4 yzPIX5qwcUtM9UScOG2jiEUB9MZ7L9REZsf4i9hVFZsJUHRw52cNcXu2G1UEPvIJl7+ajyxq1sXN 4i0DLNGhEY3uup1koZAItW7NLM5MT+cKsePH9w3sGy4imTXRrifalQ6SLTeXNzYgAp84vH9oYE8J /XxhHUc1YIb7S6aiRGEzHtsCdCXhVp6KoRX0SjigvOSoZJ7NoOXsBm7qlY8GNBK3q2VpaE322LHR uZxSoaetoXE3l1Sp8+XZPfh7H1mrlqUQ/W7ELV/IyKXnJ0G3kr5OqPrZpPGkXJ44VI6xvIG7eMju phJB3B4LM01DvYK+CUaHI1MpTxc+L4lAnDTxzxsT0JRQNy5konLB8CPoz9JyU6pcoAFVq8GSvxE0 /4zemZm/Pn/nwHh+LHWwuIou42Xs4lw+BqNat4qwUpQJxGDYNRRmc7Hgo9hgORxr1opsmIR28ADf qAuIVqaobhKJ9I8kUtly68rtq9XNjRdePJYe7l9vwp4fRSC4RnFuuWuhDDX966o7lrYTEv954s+7 jhWmkn8lX/qySxk3OBwtw91uKp3q1MuMtyytXTx3sb1Z3zc8lksOA9wClIc6pfNLN+vR+oETE/l+ dgsFq89EW4Cz6JqDUwECi5CUbeWgicAfD8gK2nFPmsZ3ekAys/2Na4mjsdv8hMVv+AWrmhBvC2Am ZJZgFD74RoKJeBgKHTLEW7ycDmaJi8jwvtW4ZFAT1UcY4ljjVLaoixQWnkannXIcYyy2iX/2GPeD 0SkZt9i4PeuvmjDwP83cyYRMeyueTOei4VQkdO6dCyCVvXv37zvxZDqdRfsq+JJQbnn2ztTV27Po HHvs4D7YuKFLRREtGI9HYOwy6SFhf/K/93SXUlVeLusM4f5MCyyX3qHKAf3NiZ/ThrrtYYxbBYIx YllQ3d3G89wybl/QbYybxX/FtGD8wbNxbOEWbkgmaYw27GaNodsI7Obtsji75Tdsu4l7Mu4t+1eZ c+Bh4NqkkBu5smYNUBTGzYBr4wQBxo2UO+5WHsrsN3aahac1jrLNMDPKJgmHsul4db149cYMih6c GjjRqHTQbjoOY3eebd5L6+1mrZ5GILH6VmmJkxj2mMQQN1PE760G1ONQLMOWxpAJ6IISr4yNZW7X Fq8sLWV6C5PPPdeN5rBJk1q5yySPTSWHTUxoD6MIn4U/2Bb4uTgacdz/B8Uy3kMZN2YcOxT+KHbY 7jSZeZFOXr1x7caty33Z5v6hQ6hHEKu1c938Wn392vzC6Eh6z97+DnzmDAyII9kiAT8V8qzoC9ap duZs8mgco1EAwj21HLZW4kZ9EvD6u5/aE4FZ6uiPw4gUrS7S6bKACcJIOvjbqoFG4AfHC36CZ0df 8AB+zrcYIfyZiFBGiWF2ZpFsT8a6SPlwvNUCDvLEqBA1YA3cBSQabkERHDUF6/51WIayyaCqbu4A KtuZHh5Un35QG7dndN/CIIPMcttr0UPJXB1zUn8ifw6tVrKPIRIRDohO6alsZuqDswgFGxnMHX/y cKs330ShZRRwDjfvXP3wxvRMNh574fiJQg7BXphehtEjfkmyQJSBeoybERcyQQKlDCnyXrWitMfe XSgPTN+KdOUYOZEiAz8h1+bbdz8qv5WTy7/yipdz96cGBV1OZjbqVT3BIHzeg/HCDt3iK88zTuGE kSBbMCU5SLG2Dsa83Sp1BKzLWGSWH5ZxOyp0hn4BSu427aZ8AO4qhcudCuhmGJ/Mv2xK2ZocDeK2 oDQbGoGZWhk35G+rW4WyhAQZ7Bb8xV68NntzbnlhrIDXjZ5CTx6NaeOs0lpbh8+pmcpKcV+Z0m4T rYHBYOBNQUmZTiQBJRmRZajeHUfgSZvup3a2m0YDgEI8Nb+yeGfx5lCmOzY5gZgWq8rPuWPen6hi jkMjOEwVeLkTzdzyyHjn7fdz++muNm4WlYyiBWUdphKxZ7VH9h948tRxlKG4M78CARlJxKAoZXrQ xmJsZRUhvfOr62yHgcmiwoKNSBe0MNsAhvZeO/i93XwpJuodnqQeF7JtwdtiHqfdGsJa7N18wqLN Foh4CaM17Cv8i9eoT0fXZEO68sgf6dCjMdwM85bP5I3reSkKh8R3q93VYwR8/3O74Pc/cKf36C8g 09heUmYShmwYMaE59w72PX3iIJZ8fWOzW+Xqs49JMpnJZj64Pn1zbrFcRZhmGNYr7B8UpvBKWOw0 Cn9O3d7z5zzwavvc3/dSOHTmrLsmOvyVva+p8fhCUEnd9kvVLe9xwH1d6Sc+SOWf9zDIYdxcJZfT F4LHbb2u/428UtJnRQz+wwvQSB0KjY8MHNwzgoV+98LNq9Nz2IiI6Zbyt1FUEAQb1yK2EuEozhLR d8kr8IiEEPKHsYgaTMdnLAlYFF5bWh/t7d0/0P/Bh1f/7K++tjK/gOupeZtnMEK47/X/iefzZ+oE WqtENE+3ORQp0tgG12I0jm9QXxHQu1StDe+buHD6BzMLS2PpzESur1bqZDIF2FLOT99e21z97IsH +/YMATslMoVKK1YrzaHRFfrBM4QIawLrNNeYpjfIXkmDYh0DCRHRZpTE0QywJSAX8wpt1wwSwS9F YXPR1azIzc/BSkLtjRCwNoB2o4YKomhzx55b4Nh1iBxwa74G0NPL4yndiBmyTedmAzkENfwEjJ9w m+5tNb8z1EQ6w0MzcKEs8GkTQLH4MgzcPLPwed9JIuJdm44IdQVcmlI1aGuxWENruwkBlm3cKTZb qoRzgfQKyiLkRWCPBkgs0KJccZc9MbeeeSr4ggyaUfesHcedJU+8wV0hHwtl1hnTJ7WCRNuNJVZX 3vrg6vzS2hdfPFUdHEdtwXRvdnFl4fo7p29Ozx0YHP7EqZOF3sF6DYE8LQQBw3imQAl/NIRHeyBi z6oRgjubmrRuUFMGNaYZYeUsr4CviKbEUEIWIGLVzYI/7bqxHbs2/iyfec5OvJa+qcKKzGYg+ZQW xKJfOdSmExzg+7bOJtaNg8ji8D4cY0TYsTcSwfS8BaBUzKXerndGXol1T4Va/FEqq3Tn804PCuE6 6OlE75BSxLxRnMCzCrkbsJVnFrKAcZEsNG1zX7F7hqWnyg8tCpa0jhxVYGMJ2xGIjQR0/Aj+6SKa lMHfAUldrwKDp2OJ9gcXb0zPzX3+2eOF7F6Udc0kMtgfm0sb4CK5/hhiRrBjyaiZk4NIcsIr0lcb inAc3i1u/A4s2UDiVNSbsVQqmj3UNwzIde3GtY3bF17+/HPheB/wFtwsMLBISX540xqID5fwYm5P 85pJUTPTiQLb4W/Ny10RtxcmpXX4cMOpdKanr/eFJ49VmvUbs4vIiEsgGJ8dijpP7N+zXqx894dn V2bmEdGxuVaCRpxMJdEXwwFZxbb6l4RiRK8bSVkcKcoH55rrqPAYYFiDQ3By4nG8YLwfASC7bIgZ G7hZODyiAvlD8FVB7mTmDfes19s1cPg6PuHZCMN5mBxJ2C7wXbA6MHsL3jS09NA4E1yINaXNWE6f jLHMIBgPaNI/MYEoI7r7ue0aQVC6o29gtw8/aoC7IEuHJEVk8InikdjY5Wp9eWUDn9G2JhEDssRs qCE8hYoxS+jrr+ThRq7vd8VNRiAKYL2jvB//xHjLk4LBCfkpqFQmbT0Tu03CA9+PG78wb7EOOFvQ R63wT/Y9bGUien29bLC3gBRr4OXVchnLHUcBbkgVRBllETOCXhwicURWqXgRwG1nsPe6xPI1vkMB 73oFRs7OM/v37hsemF9eee1LX0K9QNxgpVzGrpWKBbCwJ6TJ2b9fD0PcWpDYtwhpKzqBGmCKjOcF CgJISGUK6dgPXj+zvLI22psdyQ0CmQGaDSQHzt64ulEqHRnr27t/ZGGtEgk1k9lqHWIZMZjiFYQ5 QjqpC6DmubVVoFYa0T7rrOonlUkkJlvM2eylxrcsUoS3lNgKn8FPBUEjXhFB2+K6lBhu+SGTLBHb p78TkA3PB3A2IlPEZ6kONpEkgm2sL4rkppm8kPxMNuRkk1u2uJQ4B7FRipARYe4cWWZOI2lancWd qcjQmIImoeQgN9rym92UV43FMF3caYumlxvRG0vVPaCl7u5+etmCavj0nuwQbPfGJuBSZE8u6VAj Y4PULSuTkeyEv/a9tzeWN54+uq/3iWdiaaTSdYub65e+//r04srBkYlnjx6PpPMSJSwKtpQ5Mr8u jb4aFCHoXpE4/0oECHJrBXHbhxbF4wWH6PwrkNQJFU5geasySY6gzRDqILPLsbKbMJ4nWa5667Y2 dnwQcUupHbmcrZa7voxCTcYeKtcDPYO+pFWq71SUKRufZrEKrObsONatFOLoZFfsCE+hXlKEor5w g/Nf+eqY6DXOis3jPa3Gl6iyWOoc4enwn1A/DqBDiM1pJPUUCBm4B3ZqVIBGfhWa4CDI9trtK+l0 fWJwHAVqsM9QrR8bGKXqOsiapgRHbyWcAHsrHG7Fwx10IpXCRui7FGlHpVKnNH8NtZJsxVUvI7c5 P5geSDbb88tTN6/dOjw60j95VHQ05ILh522Y0kE8pofKP4oKtbj7FmvR3yLevivi9kAHtRrwSChF 8th38olPPn1qvVy5NjUHJQWGBrQA7R/omxwdRJD3BxemYIFAqQpVXZEc780VSVWztV0ir4e0GdAn pmX3lHBsKb5tQdtk01K0REKzJUxbcbfCZxqv63iqRZv4mnwbVMVMm2YXDfPQNho1M2qNUA1/6+ih R7jNIwm67UlTuMR4s+cP/8i1JDhFRQZRpFeVRaGG5Wh6b0yTeJwUonjF592SZI+PzBxz14tdMPfO gF7O67WRMGXIgSC9qjOx2D3m+3O5DGTh8toGYvnpkQbakpxbjMqVa++IlQVsWjalIS6z8qiZY7cZ 84+1X5phZMtdyWQ83Jwbo/Z4ncjAhz3ZAwzBTDu6T36SCwYkiLJnhd0PMJSHOlQlCQYvsBdhtk3Y sp88sv/Y3rE7yxszS8ssCICigdKsElRhckm4gApZZ+nzjVtK1DocMndIA1akasUSsf0jQyP57M2Z hT/+N38yc+G9DEpRxuLFcpFhK9Eo+8//e/aw4gramUazyjkDsD/BfiQv4Sdg0yFhh5FwvBafeOYL fze7f/i98p1r9alouhNrJ1LtzEujTyfLvR+8s7p2eWEwnurPILAE3Qp7tK8JCs5gdmHhhHElhrqD rDMB9M22NRLOwQIjXVi6OtUOgoDb+Ivwj0qXz6r97SAVE7Vm0NGm1oVHu4u3iD+BkdpcksbHydOZ gwXvNyq4optxowW7IbIAQngis7bOF+E6Wt418WG40cSHgOxa3IrSgObyJiJVamFUacBIMCQ+690Q dLSmQG+42sAl2cSeESlaxcr45kOyj7upbnc+7AheyTzgPd2RQzMJ9EGegrLRQqYDxz+6dSP6T3Ie zNxtrSKc7ZvoLpvrGRxIJaIbGxuo5IFE6A4EPZaYJkdU/I130PgdM4X4fO22YvYfbe7O3jTW6F10 GQ3pEU1BE2hFSth+NjmpjF/9HSI4XQjEtkm0zRxYEUO1RuNOh5BKBmr5V8Tqmy88OC086iEfOImp KKptSvKhaZ5SUMCe0sZ+VyC168WVA6r0kzF6Ya5OHXG3ZleXw7fqYMYrvQ81SEb+oquRhFexnRD1 cK4I+04iMisMyEs3ECKFAL3R9CCSzQ2dOHxqqRw6vzBVam8AcReLDXjCOqGkQnRy+1grgr7viTqq h+IsbVQpabMhcZx953FVlHNBwnaCVAuTejqB35SL7Wxn7JM9L7+SPbR85tJr/8P/p33lHNossaoS yh6RX0igucgSBr2waQAbXnIu/pY+drdxq/tChDeYLl5IGmIDtoZjTz7x2U88B+PT+zemG7UGS7+E wpNjo8M9hTuzS9/+0dl2uYhSujRHgCnKxOEkWoTYlRb2p5ObT+3egrg1pERjru2hRwRjPtDgDAqY +4n9UM0kAt7dXz2Ba1cp3k2spiZFSqQ3L+dwN40nDn2rMR0PXkMM6KoOSHceEn4wUCYAvX8KUM0Q p3HtLVv2UdCoQ4KmQwfZ3o64EFMyMTqIepwr6yXMD8xpeMK9gRgSbndBWGrNoCHKQ4ImZIwn32Pa lB05GGz428FUY+ruvh8GZzqTsOJHedxTA3gUcywX0csFhK332QNdQmO2lBxp1TOB9tgZFi2kkgeD S8oLVpmAwnt8cm8+l7mzujq9sCCftJBIib0kcaR0jOKWJQGHuFvaTKuRyRmg1DAm75D8jiqD/AHU 51Y735v71FPHBgu577/+zl/96Z93q5uJGGrEy9X/9jLo3YgB8QKWwChNpP2H+BBIEGJmhHCLpqKw JqXa8XR04sgLv/7ZwcNjl4t3FtdnUeItVG4ku/3PjT41EOk/f3bh3BsfJipgogP1WlpsycJQLXqE 4FQSEq0LpdQLxIfMe5SUSIHSHcDqGtKAIMsBzFHAD7HYrDLWlifDtPG3Du82fik1R8QmzXhsFh8B SEDPTADqJrB2J4oANhSn4V+kZnX5CTpyNFqRWjOMWoZIzYWZRe0w4oRswd3dBehuNkJNZJAgOqXO Sht4wVSxBtsuMatI48rNTqHC5RES0C4GDo95GtY2+O2ZVY3ug/9IHMxdT8OYijQDTyAroGxYDZFi gU5/jIyVW5RWoQ4GKwQ3JN4aGkOj7+jSxhq6xdJ4icADOIySyLjjfDTDyIWNUGFhvIoYzK2kl2cn Dyi6yj+B7KxCuoJDz5TiNEInvWQIfuaF8ABRB3xMafZjxQ/urwelg2YFCVPRS+3M9x6KG7ocRbm6 2On5iVTu4shd1I+AfTfCB2DdpBPZwxq9akx8d0bm3UMgvj0wwYEri41bBQKIgN4I+QSzBPAci4dR Pi7JONpmDTFWaHGEg5HdNjCy/8njJ6DNXl6+VOmUw0kk44XhUJSENXBqqm6I/UA4DLw1yIMWn1A0 ARSOhEqsXDSKuO4uqhCihgkiG1rVTrRV7TY3as1QsWekc/xX9u/rW62e+cGPp157NY3CsMwLQ995 OELFa6MLTAu40ecDTOXP1aH3Us1o3HeelVAsgWq74Afo1gyLx5FTx58+dhhhF9dmF8HTkSeJr04d 2H9oYnhxvXju0q3N1XWqVUJPfp9HC+fjZ8FZUialW1TybBRAqO5se42BJYwCNEGAqCk9edC46QAY T9WSfgz83iKehLxdULlAb14LTktWJhPfJw0mGmGi8FqRv1jXNQ1Tv5Ondp6U4fmatez7n8ojCDUV uG11Mfruxi2ex4AX0jFeZb/+c4fhB2/K45zuOGyW/r4CBPtGuYZ6ElSkIeYRcxAjViIXdbxR4VXw BP6J7zltOsuGsuW67odOjP0ks+65N+2O7mFvfwxLqyP3xNND3IiE820R86oUPuYHETSrBsKBBO8X Sz8yfgFurULPS8cPZ9PJpfVNbBmYp2EBQQSXIm416QBss0E53mkJQxNYHtogDMEN1Kt0VeFL3hBk R7ODIigHx4fQnXJmfvmHr79VXJqDfRsbe4d02cd8+x/76VGr5F9h7mClgsHIGeMIhWDvx4fSAB6i jNk4LMss8m1jfSmRHxs7PHn2/FvvTF8eH8mNjAx0q5FUJD0ez167Nn9+amlPf++hk4V0LlVvZ1qh JHo/htq1aKiOCE3AYakSAoMxCBZd2/EVQ0fQF4PrCG5LZsrgOzV+gE9KlT9E+wmmJs/Ex9LWHXVF pHOfBJpJlIoiYBEaVmZDu2er7RKddNCsUnCOpkyruochgZr4I2muQ2QZa0fRVxEJYnBuQ2tDqXGZ AsTWaBwzZQgrp3URXAz4ASN+DEOnhiKYyqvQLXEO+M9KWqpmLoRpIdLWgVxqdkhFdLkd4hGpkAxD nzwRUCcvMAx8Dh+BGqNpJ0bJaa03bV062TSSMej8Cieko91iLbTPuTkf2VFzpyeKtrHRH58oeS5t BrEu2CFy+3zKIK3Ac7naRKfYS2+em5pd/cU/+LVcPtXspLHdLn73R1em5k4cPHZs36FkPA2lJocz AX1JnAVHZA0dlQ23WfNV7lB2sUQ7o9Z0ON5EByJgePZuJ9aTFSPqY0Q4116CzMVjKmFAsOqlAcAw cn4hJvM24hVgPgaOw3nCcT5RINSmFhGL+F5qCVO/YLsfPJFQIJ332DaJBCUlweVsuk0E03HYGhEi 3jaB+oqkuTgy6WKwl8HzQ3ws7YWk1rnRQEDX0fAfObOFuMuq2RpJpycJzVGzAueM96zj8twtrGyu 0yI/1L8kbY/gJBJKQ+hZEVDM6nI4hiYVy5GvLnXL6adAPUjsGcTrR9vxSDsBkczaMfwtQ7ZgmGaB A7ijcSHs4RZ08kYn0t/bn4lV33jv3PrG7MsnBpONoc2F1Z4R1ASGOyrGrGe0fwUTaCDzGgHgmBzp Ci5RPUIAbFaFEv2RaBJFYbusCsgceSBy8Ib1dYaaTq1NTc9OD2ZCB595PhxF2HEpEUWdE+RC43Zb pWYR27YVTi2srBTuVdfsY2e/Dz+Ah3CGdLP5Hlywb2jk6VPHETZw5spNJDTDIAJKyGRTe4b6ICdP X7x15/Y8SvAhJ0rhAKA6wjlV8MYTzKMNGvgUc6tAdtY/fWHYgdSme0ZvNmDPNHyhuDGIegO4Qy/n z9NW5GiIXzC0gReB5AQzDs5Y8KAEoQvG8fVp71YMUpjTjD/3ItPt0nrd4ECcycHGwF+YgqqSxuCw 9zubIDdNAkVl2F5UyRb4JdcN4i+bhS0HBd7sRkpyiA5uS+YOirqhVnIOrV1RMr9MAxnYGNZX4+rk 4janeEkz9y4Pbwj+T7asZWDphE4UxwsVuBA+QWx6nu0XMaLZ6druWPs3QCb+Cttk8x/NcTFKdXTz 8Pvvkf7Su0sveFA/IZq4y/qzxTSjca3bLDUuuNFmedtQ3cW8hdYPUGsTf3t6cgV0pl1Zn1lZLfT2 hBIR5lqjD0MCVUfhEWOZbyJlMXbbw5m23Q70d2Jw7aubKF8V/uTxQ6l4/Ps/+PHtc6eZHwQbOmJX gPqFRzAtTh5Dg4OPdIJ/hk72wIw70qnmEGgC2Zob+cQv/XrP8Ph7izemq5fSOZhAa+l43ycnXt6b 33Ph/MKHP5zLoJ4BmsaFyzBCIDYMIQgoyIwyJsCPjAtFbGcnVutE690owjU6IdTwkyp9IDSLrhZM 48rHERVpHxTpaKA4R2wrZCmWh6cRptIJgBiVgIKJWBJawZhxb+5VkXcCQxif2QjJXzSLR52TatRm SCD1ACZSslQhYlvNTC9oj6CBuMYYqKTRm+E7YAp37HcHzr3VZqHM0W072X0+//VeBsTA9igUfW+W Pr1pOZ2d8yPDFn0TqP3YSTBz+Los1mgyme3JD/T1YNtUEFiCaB7EHsHmqAPmGDiXkq5KbwYxKKou c+oQZqKVJzQyRgYL0KsZtdqghpo00aAXhKElZJTFCHLUQu9UQaS4fnBrOZFvH3p35E2+4gDTfrRr vBYJd6X6VHfiW+8rD1/oSntiftc9TaVfwXrwhUzOFlu8U8EelDmogAw495QBm2rnzhbEFv4VRPSZ N1BOIzPrc3EsiLLTgEFDiEglsqi4+jBQhdI/7VAtHBvfs//o4YPFbuPs/PVO/2pypFutI9goEc90 8WRHBHoVm2GEIMWRtEW1lemy0mNB5ko8VhKsRVLQyzPJIhJtpnoiI6/s+8XjvUfvXLh++stfCi9N 9eYyTXxDYqq2I81MNB/rsKNHAjTxt/Tx4IxbDVtVppTvO3b02VPHMa9vX76pfhFo6XvHhl86erBe a/7g3au3phfB8SS7Nwo7F8ryKnNEdOc2u5yDmUSyjico23HbT402hq+8l/KJBDIa/lJLhFVECOJy bhRHp0JqAQLFW2EWthM1zkxs2jTQq6nbUjidmVsjTIQTWkNLGS61PmNxyjkDmFswqweid4O8HmQM cmU1girOM45u2oWbH3/S1JGgCUw+wnUMhyPWcRvU3/5iF0L3o3O2DhwTiRiSPcMDmVSitInILzu5 VJZUSUjPmYLUgJq0/TIWr+ORhZu3LaqVmwBcxfu9LqO3tP7otkDy3Tewm0CzMwcVEpM9btblkh6n 1nVQsg9oXx8Dn3CzqnJIFRDh3cqFzWPrmcuU0Spr9/j21t96aq3m2busfHdvsiV12v1JtvNhAdGU PZtNv/L08T3D/VenF6/dmUX5Gps6IVP8SlG2BZpJSRNCb8nedxfX6batasYoNlKhmxtOtb0D/TCc ffW7P/rWn/1JmEnPkksNIE+FPgE2X6sisHiLL+1jWJvHdskHZtyxSLJWZSwezCCRwoGnvvCbw0eH 3pqfenfmzWa4mIkMxDq5k8PPPNl7snij9cZXLrc21vLxcL6QbXTCVeDpOPJ1kkBV0vkPodYI740C k0sbdgSOy7+0MQpbkTKQShu0WdLwyfQ7msKIsIi82d9bADhe0CYKuAeNDIGcCFJEtZoI/kJRk7cw mor1Dqez3oM04ktdBrrEjTMqIyPgpiOUhnYpAs6gE5ZG6EqN746EnxMzCjqQ1jwMm1FgJhtaDe20 M8prMVbSIqmWeLU1q9XSf3rOQ0eyyirkaTYKh9IE6/Bk3gGBWwjwa4d8PTYtqXPK/Hd82nYJiA0H 1X0FIMDz0Tka9ubR4X52j90oQQ1GRxN4o7SSC8Qf6wgJcEVnTylN7eq7iWFU4ZWIP/lDoz2nR2zI nB6z1Nt7HqFWYFyEgFzEgheoQQuz5iMFHirUt8hwlYGSYUepL6ZoNbCrv4R9d5yPwYfbPPE9RM/O e1QWnYQhpCJXsmhoWVADmIEXD7rVg4BFobcHj4UJCjnydrEMnrwzdi5s2ee+iqClXI/OKd1Elk+q mommuIq30A7WK+ofmR1UwYh0CbonJ448sedOY+1r179bjM2hliQbU9Wr6GsHW3Uc8cJIniHnZhPY CKE3CqEgOxtPLgPeqttHWtpxi+PCKFkUbmQTneHKbGy0NP4LAyfS89Uz3/jO3OvfiHdrKDZb70SK sNXAJo4kMOQQ/O0NE3xgxq0yOpNDvFcCzOzkU09/+qVn0qn4d89cmltaxYKulIrpTPLzLzzRk0u/ +vaVM6evFDeKMIVnYAZljC/6CSPkgAVlDBD4e4q8SAGMucoFfxmOULHvUaWRi+QOowuSFH4Csmf3 VvzVJ6OO4MsT0wq9ijwYHkbWzhKfHV1s8oRRZTurlBxJKVamOFxGJHhBIsqJsnVsomhoc8tgiIsW x7V7E9urB20FqykCdthny37TGxY2xueWh11SviQjka95ri3c38rzC5fxL6YQ0TvpvTj3jtxjR9SK 0F2cqLeQxcU21jcVGUHM6ZR5CpMqOKyJdK+Hp6R7Grh/TdU39A7cKpjfwWlKTua4qdX5N1PARzFE N1hfNfHAu66FqSl6Ok2OJ6CQN1tQ4kdd6ZF+rxOudkMZiOJsSal3kNvRtk90OgSF3Qp+HfN1KFz9 Sb4pxSB5UP7ppc0s48w1Aq67iKLN5jLPP3Gktzc3Pb8yPb8odYBYIEg3DiuJiYFb19SGAdgNuI4H /nI/S9ty+Y9iQ5Yd2zo7UEglk0BUT03uf/HY5OLK+re++4Pi2irGgt8hhxPNX/BaQfwjneyfoZN5 jRTue0xQhRhkApsSdPF4NJePZnLtRuX81OVmc/V4/1gqnuy2UkOpPc1i+fbthc1qPZuM7x0ZQHRA pV1pAIxh5Rgzj/UFv9RC2DUthM0YCZYIVLSmu07TN8hZFVjZ7uRbiYORwBfVuzguyaiXYuLsVmjt uBWVK2AXdUz4teB2vBDjGqiHzN0l5GviCI9ktANSb1k2RzwpDCphp1rmghI1MOBd9AMpYyupZJQl 8lvdOvK/1Li1WxC4bclzLiPJMRj3r9oz7npQz5BpMDOjoim321S2yb0aa5EdqWPQnxiL9znqtkvQ VMwfGLz2vtV97B5OeQ6HEWyPSzWmpl9959zg6NCLr7wQjWfBud/91neu37xzfN/+EwcOwjGNNce8 IRAHeo/TMfRffUvdWQbviTq1eEo5Ro18Bhy0KRHkJztZxL/+yKJHhQnIzQpGFH6ml7EjTcQZx2Fw UVDPsbY8EvcuZ3UgVs4qKxsYo3FwdYnpGeUfY3jyUkoquV6Lith1DdzKCFl4ZK3qgU2D8WE7wOOi tigyG5Lf5It4PUaHIONRxmg6CF5KVWw7gXcQXpCfynVUQMpP5OYZ32nsmlhbbVk6XMHgCjAUjnM4 0TiyKLFF8G0ul65UaneWl2rtjfG+XnyUROvgiPQfoylPUkXYtJ1BQIzZokvbIwiTCLJdOaFUkdqh 8jyCg+IoGdssl5CwvS/fX6tvzC8vZiKVfZPD4fQoPFytUAUdcNHtkssX6IO+jdR/rt8+sESCKQl2 JPShwmSi2B7M1seee/Gf/7N/dGjf2IXbc2embsExBdkKBvfcof3HD4y+c27m3KXplZV1XW7Uca6i kagk0TmBbeZpJTUFVQolPdYl4MZ/GGnLymrxA3sKfLDAO8fEya+94DUHsRVuU5QLDNeIOU8TDl5L B6EFdzz86+CzYyQBKKO8U/e4cjqh/m2I2zAhKd3YhrJEnzcGbncLB9ccd38oMluCWRw+CuIk31sX ZMS7cu17kbI/PqdKyCfAOIrpIZCLJeQeQwACN0lUibY5sGXWPbmjNFJG5f/ViVBB4YbkjdleeHDY x8XGo3a6xpYV3fkut4xt6wz5gxZHmVtfWy27wY+JDXgzpCJj+1T6o3K6m/vXbiOwsbzZdpLD6Nhf hLvu0ebVTS+OhFUR9X4gpGGGBiv41DMnBvoKV2cXy4gbRTQ3oA7j/xCsx1QcSmNxEOh8c8/othWw rKHi3sZQhQvdqJF7F07Fe/p78Jve/vwnThxu1ppf//YP3nr9LXwCA3cygRgnUKCd9mNamcd72QdG 3LROowQvzHawDyAlJxptIza6b//G9NmzV6+XN1f2DGUGMuPYx4lwZjQ3fGtmbnFlMxtNnji1J9IT LhY3ayjeFIpmkmlEDcYiNSg3nU5ZokZjtVoHPeUoWm0ZyVbFmGm1c0xh1cByejSAcBUkc40FtQlP Bkbm2gtDFyZA9i0RyDChEG4TERu24QI7fCIckPGrsLewfg0xNC+DnNFYDCm4BN3CgBDRyt5A8kMi XAl5l5plRIGGpmUn+IFrCq22PEX9UzOMe7pPNPdJRZgaHeQYWtT1YHF9aniaBG9YPIsxMtoq1G3m TqhRjO63osi4cQZeUMoFRJSTnobfFITqTcjdITIAjbobleu3XztzMZvPfOqzL0czvUDc51577fq1 23t6B585dqyDNMpYolyrIRgM0dTikpBpMGTnG53UviL4lPHIFAoBpuAxcbzA0qjAVw4vT1KOdKRT M7cGiGjAA0goYEAR94MmYNN06mSBnN8OE4pQbqIIWi4FTY6hDsqrHZpw9hvFqrwtXXXBHpLbbbcr GaF6DYpsJQ07D08umSlaX9vKb/t8mFqek526OdTYIGZcmSP5ibOFKXsWGrBZU2noncObVltNz99r P7QZpCdK7kudsMI75URyGF/JXeqP5EqwUrA1AoaHfPRMIlbYLK28f+FavV168mB/T2Kii2pBKLoJ +N2KoXwomghrH2p4k3AG2KmZqIBdxFUz0pWbIxqIxxLdRCiZRZulMiLIcZ1YvHdhdb24tnn2w3Ox WuWl55+M9/Yso+NlNIkKzolM+uMVq45iH/2/D4y4naapW9coEm8+95lPPH10cnZ948r0PBuQsfhL Z2Sg78nJvZVa40fvXzt37hrCSlKZNCVinJVMpEWkZsOLeQTWBi3zJftECcr/6zYPSUI4pV5erNhi 2lYZLZYMc1k7v4oer9Db5Uaow8rxbndNvbLuZW9He29Nh/RodKfl0B1tD4+ggy8Mrqv3Uh/CfP3X d5/XqSC7A9YHJQ295A5P2abe2fyROb7nD1QGxbAueIPR8JWhYCwbwG2G2gjIzIhFWOZF/ALYgpCA xkp0bo0jeFfzWYktviI9jzu7iTXe40Rg4MY9glRevn1GlU36jwDTD3xuC+hNQ4Cx2yo86FRvG8fD raG/UuIZNCIKMMxtd2ZvPRR9n4N2x9vW3kKTbjl0f+rsbZloUjI2INq58wAKUFQZix4YG37qyIGp 5dULt2bLG2VRcynMsAHSAF4SayRAjJtXdjUflqIsBnFVivEhCIn90FrterVe2ihVy9VisVQsV5B6 c2zv+PuXrn3pz/8SCX0JVOZAgbMkEnPK93nfP3eHPTDjDiNMM4RCIgk8E8L4EBNSDYV7nvvdT/7y rycP9p7evHKldr4aL7YjyUh04JV9L5+MH164WvveV6bWPtzojQ705weRlqggCBubqAevadqm1Vji LQRGSgSG5u/RzaxWZ1bd4CKz2CDwL1rUxZJojoS/yLPGE+Xo5EMGIEqGowQa2V+gZ4knQQNUwXwG xjXOhMEqPgb3ozWkOAON7EHm6WEOIV17qiXW3Phuozlwp0EmLjjEy2HZkswiEkPlBiul6e5U45Hg PwHIGu8rmMdMuA5wmrEkiBEJOg2zBtignmHnpwdXFbHz/twLxe/ygc/yAbhhRUREIFYHXDumLTIw xWDlsSj8RNiDRFSS56nc2glCnMXVAtQ7NPAsGJRPBO14Uk6BnuXJivhFbIJNBudFYiGMn5CneCdU bq1vbR4DbMdFq8hXOr8WUCHqjBZW0BfaqOkuVvURW17X0FNpZOrcWx90WwmXbZJl66ll0k2mKvPn J6qMeQuipnOF8kIpBpDlQ2e22iq/5ETu9l38k1CqdqY014IJWplqOqP0JkSbMeqU4cXC5WQcanQ9 1KnDYhoKp/bvOfyp55+NpyNnF67NwESdQD+dUKsGWwoIBgnrWvUdmbGSCGwJDB0L68YiCwPAcJDa AzNrKt9KZJsgMCb0xuKdSLwnNLYvMvnbk58aK0ff/vpX73z3L/OIbCohyAQt0H7uGPL9DviBGbdT 7kTkSuE39fs12p1XvvDZ3/nFT5cbje+dOV8pVZPJBOa6N5/9xadPjvT1vHdh6kvffn9megH+PPBr 9R1TknIzWmMy+UQepip6+p25DcVTbEVq+JoGEe1qpWhbzidmMTV2a5CJPJEVwhAhxpbQjua4tlpR aP7RbG4xYgZA/93gbesnd0+0Q29msxCThhkuXHCy99XdL8yasQXnKfNUDnq/C/tRx+06BGUPvpiy a3o6gw+U5RQ0PHU1cTmEguZ8y+Gi7yuaDsZQyAL3D1sn40kiAOA6EVtuxBMhxhNl+h3SFsEoS+LU fBHgchXFffaFHihOS98eEMCD7lBFis7K4R+tVGc+3V1x6kPMv0o6t37Gbj9qdXb43tN9TBe4mxLc Jxbl4u7FqcZbtI3dBmDEb1hahL3dc2AJdKb0YTq3ng+HQ3WmgOUvUV2ZZSGyuexTxw6+fHxyvVK9 sbjIepwsfN9kgxtU+afWxiQt1BFEegfs4IzFhs0E1CNWSl1rBGmjEGltvUYdPRpOpBOpBB5xHDJY 6Dm2b6LQm3t2ct/VW3f+23/zZ9PXr4I1oJdKPA58ufPjIVbgZ+onD2zjlrK6CMGleReYCBUdECWd iMBR2U0MjveO5N4/f+X8rWuxWO3A0DBEPurM9GbHYNmcn92Ymyu3y90DvX25PHzLWLgWUa6UB0PC HTYdCg6EpOAf7doss4GEKg2uBbwGW5VdRzaN9QTiTvAvpCsDuKUAidTwkEoYYsKVpDr7jQadEGN7 LVSE1MQ8DpbtMQYB9CYL+AItbiOgD/xlw0X2XIQdDtVJ2I0ToBKfsKwLY8TDaHgqvk5jJkLTumcV SvsmER8xBQD6Nk1cAyYdvpXXOB90DRMtCqHULemBVL1hH3pKZ0ZiTYe7ZRTuJzuAblYE0cHqpe2V bmH53VbQicw39hZaWP32a2eiifgv/uoXIvleeDGmz79/5dLNaDv63LGj2d5erQUD0xjC6kVT8MzQ qhzTYqsvJHtKOQM/Yc8kZcqiH6kbGi/EC6L+BepKWlKbNClhKM66rQYxhdyG6HU6lOOYjLDfGkgX uKoZewpdxd7qxItyK2NT+mFADMhFfHGik81RaqyEHsyhiDXb1cvRu3a/tHPrNWzVvdduOYRsSDCU hHp3dn8ySzaObfcus6jj2Mb2JURHbkbPpuTCT9TLIHRgdm2f1jyPvdAJzoDzolUgNzVesnIPimtT bY4n09lE5vyNuY362sggLKWFJmqfIDSt1YwiyRbm7iZaMSCBRhwRsmk4ZcymkPQN+QT5yzC/RmIN aHjxWAr1OnHzDcapgQkhbKkzmMzcWbszdXtufz529PlnhONjb4NAd3jsKpt3PPpn78OHQNxGIgEJ zAWH2RrCsP/g4d/95c8O9fe+cfHaxZu3WZkgkUBhnhP7Jj516jASm77/zoVv/ej9tbUiBCwqWiBP mgwW1g3KTon5cxha8LK5IBn7YVEi9A5qrKdidrNn04JiJm3jz2L7Ju62Hg6Kvi1FS3iDbV2F/Aq4 vNMJnOdvlYXLdlW3J0fIaPCPeAgpm1PRyXzPfxh8sd2r6HRfM0ooYFPS3QJUP2oAHzW+HQdjodfO oqGixkwbMgYLUrSxEC2Jc1W7dCN6l63mZBMf2D/Wk89slKtzq+uSxcRJFjO3MkEngj0lyZiU44rK VD3kp+/cQ2IrVfoogpZD5ZVbJ/s0wP3shHoOAevyO4cdHfXo9+bxVl1O38vqG89+oMl3stuWT6bU z/y831MZe/aWxpOtHizg3ej/Nify1qbN+PquV3NizJ9kN8HuJ94KeGhbcLXNphwl6JkFqOhpRIAH KkTCHIo+JpHIwQMTh/eOLa1tvn/tNozUYN4gCkyqy3GTMqKutDKt2HUwcp5EJTn2YzKdSPemcNvi qARwJFKvFmuVUhlhbLCQ1qr15w7uxZb99g/eWLzwPkA7Vizg9g845wOZt/c7/z9jxz0w4pZ4axi1 WdAPvSYYVoxOMd1WGfY/2JdjhWhhuLkxfeXmjVZpbe9oXyI6gkTLXDsxmu5BGe2F2ZWFjSKY/OhE NppKokl0tc7zANmiJBhsX9KmGUuiwXooAScdv7lWsk8txE4QN+E2AS+/E5OYsFWB1SyPJgxHIY9t Ru5BVpiWsDT1xssm5Y9IEPIWzBr8RXJ5BHrHExQrAPx0f+IbZA/xCdxOq7pgcKljJ08Bho6BKC0b zw3seGdpVdizDfvoZlPgJjDHVFU9jFUGPZnhzLi4T4/dOUTsfWKg0LuQXnyH6xph0t7oD9xTEgKI GyPzcB/MI/UixGGk1Pjm999CeNDnv/CpSP8Q5q7Q3Xz3zQ8WZtcmx/cMDw1LrUlYMFGkhqZpl5hI aCxqCss1ah0aXRJhl3yN6kGcBa6NGjJMiLJGkdCD4W4SiSBKal0comPojpuRMwlMcXxeVl8AnaFp wZbyVJsvD9eANHIO+aFCZ3cO+6FBae/M2xC3DMt+pqhW70XTB3gBdxsew9Uxu4e8Nt3HG6JDzVty /4VqTDK5UXrDNaraSm/O9qP3bBfyVT9YEZXHqcXcCVIlSxuj5Msp/MdBrVYe+XlNVAFEzjIKbBIl t5AsHY31NevdG6tnV2rz+dQQFK9KvZjtjbcq3GNCADpy6ZwkFev4RvotCAUwjgvx21iuONVclM2o ZTr5cAXu0BiTpFPJuY3VZq3VE+uurrGRw6ETL6b6hr2opMCEyg39nOfmPCTiVvoz/GE4R1Xd0MCe ff/gd3/lxZNHbswunb5yA83gYVZoEJVFP3Vk8tie0bnVtfcv3amU2QCeup6YtFhYXbpd+eYz4b9u qxo5GlJysACTL3mShN6KphWCS4aeEbCmoHgErVDKtqX3OV+Qbo3DKwdX7qEhhcaMhZhkJ2+jgx3f CrbSp9NAHYa1z12MmumnqqX6EFuURJ+Nbufx9zOG3Y9RCHf30w3C/+VWG47ci25xPNF3lMSQTGOy YNOslNF2DlGesUz/ANriwGQJHATTpRSR0BkOcBdDthrubdfzXwm/kIcHqd2ieszXYUxvsLpSJrfc Ob0hb+WIxsrcb+2XSgYerBRmYrSkFP4Qj4BtXKX1gy+lLpT3cK+3JWoFB7htsCbJdh+9zJu3Cu64 wEUVz3uo3pNfQTGjVkYt0CaRB6ZeAD4fP3jg6UMTQNUXpu/cmJ7bXCvBUK1Jtti/YMpIqyaEAuNu s8iruKZ4Pm4WUfWoY4sPHN3fWxVEiwtsi0XoOm60conkRrH6qWOTY/09r779weUPzwXW/SEW7Wf6 Jw+MuJssKhxJI7TZMe5mKN4JxdOomltvwvwLz0N678FoIXH+/FsXb1+Z6E+N9BeQIt9qIq6z0BMd Q4/Kc9dno9X6YLpz5GAv3FrFIppFx9BSo9EFtoU2lGB7OhoraJNgsjpLRHfh/0IYYYImrgiQeS2c RPuGRLgcDiMbCCk/sHWxXQ6fYvcSZKfOUwkDFM9jvImeiEzZtAbjxHv8UpJsJe5fTdjQs2AdiyAS NBcNJwnvpfoBSksnEMcSTsbjSPJOovYKm3agsgLBfxunamHw2n9DK5Qo4NcRWD1r3BEN87wps1E7 zOcAH/EMqpKzliHLJEMppPuUwTA4JUuES1lyCcy2BHymmUoFFNlEgn203ofWA3HeMUk/Y4UP7C7o B15nHB/Mao02FttjkikNxhKmBZkqhUZcNIFoMnyW2o1ELoul+fo3fxCu1V4Y6xl67mmk44QS0Td/ /P7ixesTg9mXTr6ArVXHEKFq4TcM2of3AtMbh8iWktliU2b5R1ZMR6kyPOH1QOWaaBx7WNwS/JZV TDQ6R4pFi2gVwSoqGYeNCpPsP4iboJ2L6FtmRQo3sjQ31p5nkxAifI43wkSp3qhBm0Z+Xo1ec+Pg Km3U16L2X/5cPSjOikazrHlMpNuQzCFuEuERqihI23Eo76zcLnFRtLtoxUp54l5bUDoluMKizK2q oBa8kbIuGuwkxnyt6iIbhWFPUhxRoLtm1gr9BfC5wzpS4smJAJkDhsyTllAHxDIYiKLE6g36YrF8 bVQvqoHQLb34qPRoEohkxoZWXDGcKgYtuoUdkoiinXs9jkLe0QzQN4L3Mv19fQO5tbXKW5c+WGzO PjtxHLi7E65H441wM1tcKaI8aD6f7UQamXQ8lUvAho024KCKeAabL9zYTJVW6vE+lDTqtOpg2CnU B2Jxogj67bTrm41IsicZGkhkJgeHDszNri5cf+uVvZnQgcMoiATnOJa50UB8d6taR2NFNJlPYRqs UY4hUKmZY16hn2mujcHdF3K8n5tA50bUSYeRk1I2HO3t6+vvyYM2r80vTc8tIG8K3shcIbd/z+jk npHxnt5vv3vtjXevXrtyC46LiX2j2Hjlcg3doA2R6SXVJ6Ig133hmVflhRZmM/9MEMdo6RIzaovB WvPV2TZJkmu0kgkDBMUaLjtQjN3i71K4r+DNu30PcKkqLcQs6C6AwwQYee/V3mucVAnduV8+YlId qg0ArQD24Uu7aT2pD8c8POxjaQ+dbcFs97OqO8CubT+D+sr773RS6DbVbN2ZX2nX0C6Dqi0QN668 XqrUa3XnudgNs9ryumV2Cr/N7D2R7hYQbIA7OEhvhbYt5xZob0u5dS2Vod/1kLEa8HSv7kL+9iud erfo9kZJm1B0B+TtdDTbAHbsgyzWQx4rpB4gZc/osm0X2Om3Tp+n5Ox2cWBqiOe+Qu7Jwwf27RlG XNnc2hrqF0FFm19ebVRBMxHwaYSVqCLPnaomS0ky0hZULJ9sphtBDVIJDiFbGHizit7k4DGM8k6G o32pzOzs0v/pv/rX7731BvA7SplurG2m0hnMbrPDiuE/748HZtw+J9tK0+SSiM+RoAdMSq7Q0z/Q X291Li5furD047XyMvATii+mU8nn9h7+zIEnRzrj595tvvbtldZ8KRsrhrqbAPHhSEoMyWy3EQXe km6TLBIHLB0LA0U3IOkh1bvNZKfW0ykXOhViUBbdlkp7AkgES4UAzHEqdq6JhuOIBUToS5S9n6Wz BxGf9pxH3QOnkqkeZpWppFwVA8IZK0joqVZsCeiWLt1W7EQNsSJedJdrBxWp/GdNUgKR0a7QNBGg teB0jsvt/7rNroDQt7Wo4cX4tO+vdMIhKCX0UM2xVHbgcwG1jyv1Brh+cE09DiID2I3QE6kMoBgW BQUgm+Xa1RvT65topwCbdiLT2wtFZHltfXZjqcMAHJKGgk+L9/ECN7BkBKaEqXKEVIYTaOfZfxUV C8yHUwv+LoAmpPGi6Ql6pbTCULYiwHrQwdQc4+5L2bYxIX2tb41NiRlkB/6s3Er5svs9zkn0HJDZ 3hw6lhcQ9KL2+KBCGbiJcZtbJ9Ht0C0oQdWm4OI8El6zNSrIv4ChlOA1fFu9ToZkonIJsLwy+VZL naZvDd+h6hqCdRtdhdA+BeEiCT65H3E8mG8jkeg/evjwC6eOIlDr/Nrlzfjccmt2qT1bj5aTPSgf BUpth+rJeinWarAeEDRZhi0JscayxcRA1fWdos7ckKbhKBmI2lMIDO/Uo+FSpLnaDq1Gj+cODDTH L52+delLf5ms3gbNAJSj+n8nlEmFUlACgDDZhScMigHzUDM9ucMjmeSfwkke2FSiYQXBAuUaXsda LsLkwCPAecOt8tzZ9z88d6VUwjbu9sYH+1I9UO9RyiCVCo+M5HpysbOzU1NLq4lErac/FE2lw9E0 iDXFKvu4iLRTkE2jJZ5k0zCmTLak0jRCAM3hpBtIaMfQDTttCZF67Mp4j+qK1Hw9dxfhNtVDY9uM /qOsp32N1QwZDsEcemlgjrcMBKRNTpmNIXk1nUM1hn7sPcybw/fKLoIb3bjmrixRvjesqf8oN3Lc wGOnMlHu1EH0r7zCUufdoGwYO4NY43d6bJCLq490q6zWOccugICrN26cv3rp0nVQwHO/9LlsPocM ifmpWzff/hCNmCfG9o6P74GLF0KEtgi9GZ8pCj9UzwEXRVwLVq9ATB2OyxpkVo7KQyUEVKshuGg6 xJQrX97CnXWtHf827i3/SNqO4XT3uWPvxvQd19fLm6Veb8H+knPJaWyh3Q3iLQw9erN2y+6FymOZ Z0cl8pV0hvC+0gV3fkPvvnVgtqL6r3dxb+12IawtxcvsGB2UCSglM//XEmOp0yl2Px2dbDO5XxFC HJFBDDVp0VZtoENODlM2jkEl/3w22ZeM3b6zMDezgUoInWa4p5AZzEzQ44/mOJ1QcaXMshroA4yl l7Auifbi9oMdHA3fyRKw95Gyh/7TLcnYi7D4STQFYyw6E4YS+Ui+L1HoiZVb5csriwcOHxg//CRA AXwwAJcMqIDY1/Jicg/GrY2ubFp/xv95YMat9CcJU+rtpeWNBIrm6IzHZKFzeH3jydji9atnzryf QjWRcHu1vpZLdQ9NjKbCqVYxlIwO9EVyyLmcmlu8M18eSPYe2DcQSrQ7jRKiOIQh0qKqoQawHsNY yVJiahNW62E3lJIQzZa291MrshGthQQICtVqHcq+CD7R/R19x6XtCpisq7rMlori4qRxBU80u43D roYXsRgK1jAhU14no1E8lXHDqkN+ziA3wjCaygWPuZBiMwc78CeiQrwspGgvjXI3+jBXnthdDCWJ GJKeMLKr9I/cpCAepULDdN62ZpVw4/aO1xiY9BhEAIk7ZuBO7XGBbS/8t2hdxEaY4dba/PzFMxcR 0/XpX/1iz9AQbJPr5ersm++tbBTRH+fwoYNIr4Syy1Q55aoeitcVpNVYuJaWYBbELSlzxpeEsejk EnTTOi3Q2zLr+FptwDDdcGJ8xk3bs7g/jX07ZzOXC99pdLqxPm8CsLdFnoh40QILts1FTDoWbRLZ SI+7Qocr68PfqtjUn3rfGaLgESo2dEL49Iuz7KTl8Lo6Dw/PuIOFFoyMlH6Uerc49PhePAhmVLUa L0J3UmRcdUFZI7k71vqT2zK1UDkEzegoasSCCNBvc9lMvlorzWzO3FidHc2OHj+wL9ocX18rp9LM 2FqbL6V7M0jhoO6F8tyM86XBBJHDyI9Gzo6uimR2inOEeZegHjJ2BCtk0zmMNh9LjWQGs+HI1PTl tfm5sbG+4YOHapVGvVxGC0Xk5NbRSJxtuegcQt69Cl4TsD/jPFuG98Cmkt1uin29kSMD8QUpCstT JLZnfDSbSR/bO7JnsBcM+rsfXNwolYGdEWUQarSA0j5x7NCzB/fOL298+YcXz314E10OMtkMBSwZ J8oRIeyHNVXFUyIuKN+5L/GB4uIxgvOPkdI7gbrPTisV/5f4rVzavFi61SYC0gBwtHLeUg2YEh48 HN8KztaHBJt7DwNosve8aRGM7wF9FRr61lXMMSxjRg2nDNsx/ls1dAhv9v46sK0ntT+Oe9sm0pH4 0eFWh9OGZEgqMOBtCxoIK/d33y7gjT9FShvbt4fDhw/vGx/qRUbc0sIipgo+wn0H9+0fG8D17ywu V2qolOBceXp13e0GZ40pGg/z+IByKUPEhoiMhSqzdaM37qfHOi7LzaicdfeHnEDB5pYjdWzCbb0L 6UH+sXJMUNbZKWxQhAveYutqmlg1snDL6NELzuZoxYxbngXtcTMTL//Ju5BtLRde48+HAgePzfki TQ/Z+QEzKpRobqJoJJ1OvfzUiRdOTK6VS0ubRdwjUqw3l4uVInvWIL0jl6PRxFpxKMnqiQEKJYmD iyDRY0yM0zTaSIih39Vmo1xrlip4IGTl8L6JI+Mjb79/4a//6suN0gYKWiVTKRwP2P645/Nxn/+B Ebf0qDYtSfeeIm6pG4MyQx20SUAhc8Zhbiy/8frbPdEM6r9UQrW5zflaq5JLx7KxHvSSRZ/nfLRv IJ6vbLbnFjdblfiBfLwnn6/H0tYZgYW2lUBoXNYqFSLNqUijKG8okmxHEk1IToFSiHURya6V5QyA ec251YmJs7URycCaJ9avXNLn6eWnuGZUOEQFwXWcT4DuRCyasczJaErgNkwlDDjBCy2bwvoparmV bS2I0NL6PFONI3TWfVDOLqEOtIJLC4cdHqojuCBFPYFwfwe1lZCFF3BeeHFKEDkyoOiycaphIrfD HFy0raAbgmOXoewwHp89bh0oP2c8EIRxdSPbk7v9/sUbt5f2T4wfe+n5tUYnne258+4756/fBlm8 fHR/aGAQIR9pmvf9yygrpG7FyhiMx2E4g3ie9K9wTWGPFuGpNywMlR8KlFZEKMZzKEN2X/yl1CcS KGkiwePrvtQ1tGv82N2hmOL16C2IW6+u/NrJCIfUtrItWymhYv3G/chFfcitOwCtgT1SCNN/+Ivh ruj/wK2K/uuPSN/uuJD8xmSJZa7K3hVDBy0SRl5OuovQEsoSO6iGJ2nMtiZDOGpUmqaNGC4pOKUQ 2cUWUdIBygV/w2cFa0Y4hWWuN7upbE8q2bo6v7y+vtbfH+9JT7Q6NShYyLCExQSZEpVKHSE2LGaC UjeJBnc8wwI7zOSUJB/GsahORp0eJmx0CAh1G60QkuYrDTCYQi6fSyb7ouml+cX14koyVNt7eH+m kAqhbXwyxlpo5CyhFMKa2OleLG67C56tlP/xv3tkiJvV/lqMitd7Ah0MjAwN9hauzswP9/X83mee mxgZQNLUB9dvY7khFxGAhPkfHx384nMnD48On7k09d9/9czly9OcQHgU5aF1SAzzbAVPrmGCD6Uk GMTtUZHHUtZEjacuLkVDyDTqT4K+LfdSjlSHo2B7CymR8+nDVQj2YL/jJ96OtMUM2jH0I/vE46YO QTst8y6w7TFPM2grpwucOHBaj4S8Pb71QENuMg4byUdQXXA4dgP3+AVOCriEqPzC0NBwf0+9Fr55 a5YgHK1ho3FEEeC3G6XKZgWFyVQ1uRukemzG5+h6N3IrPohz7C/wiak7xkkNFQqr9KbbsVnlkj4T dVzZbk5Zq3engS0sP9JvZfjuB/7BRgOB32wVf/7aKD81CbyTkAxMtc2BzsRHLNpP/PX2VTGhsoXK t8zPltlyc7c740MBP0hnmDaQ5Vgpo1N7aGxk4LmjB8GgV4oI6E72D/Uzyy0VzxZy5VK5VqxVSzWU 7282EDjC8FXZhRpnYstI4zcdUXwLL2aukM8O5uO9qXgOYaahSrG8trxeyGVeeerI8trGl7/+nYUr F3Fks1ISqfzz/XhgxC0hpsxs9LaUIm5wPHBtuAuxONEk7MJo4Nm4+MEHl86fOzI58dLTz8cj6Wqo 9ua1D6+tXDt+oCcWzWWzPZ1aLNkqnBgfr5c61y5snL+03FdIjQ/3DPYPNBBb2G0nMhmWgIKkTqcQ bhiPd7HG4KII+EaT2kqzhfRLmDkQJQIrWgvGawYc4C/ihSOo+g0XBCIPxPwpllR8pV2TJGZEggQl RJuSAqYZJOImgbUBtPE3lUAITCYSTqtdOxbFdemZZDArfbESbCyeG9nQYp0laQvjEyDj2wvZyUUk kCA4p88LE4Cdwaw5wljd00Mzwh6cxZYSUbaYcR3bMKbCy/Y2WOfIktHftMEboAvsT2PQ9luzSeiZ vYfn0XMKsy8a7RPgI9gN+4bzyKRtLi6du3kbm+S3Pv1CbHC81ESMV/3Sxav12dWDA9m+E0cQIhBv oBk3Z4uZ8uLAkgLjbSo8OkbFzXIMtS3ZqAp/Bf9xNjB0ZpASaDPsB38R1w23JIvTcUsy/kEiuUX0 q4NLAqdNjPNU+txyv0728yYtd0QUGcPO6oHUUjH2W+OpOMAsUk5F4jSqjFcLvvE8g6ZEp/Ktt5je iZyOoEsgy61jdODD/6F86OSTLqy3vBz2jpwJCW/eV24a7IZsZtU6Q0sFsRUmTjRDFoJyNhKZHxK8 pLxKIoSUZxSDsSwWDNqiAIsxWpJxQYfQcmV82HaJBlLywrHJfUdu3zn3weytWnOp0Nst9MVvTk2B W2dz0bm1O61wNdrqqW1AqUNLnXithOCyWAxbnoFbPC/uhaUbZXfEUjEGnUc6yKNkbgA1g3A6nYm2 0qPZoVazdO7KhcbG/PNPHaime9HpPJHKIXAwhRtBRFQb6jrIKVytVlEQ7eeCoz8E41bIIHYluUXH uPlazMVsS8RFajevv39m6vyl8eH+yX37erLJQjJ6e3F1baOS6ib39+7h4WCrmN/eyPBAutmsX12c vVVcyySbQwO5SBKFTlC7CiXD2rk8bV6gG7BrEDxcoNxCLEGlWzqAlGxYovm5De+zH7Zl8GG4EK5s K+4yTb/hzyz7R/Y9kkakfooBb+UrVNHFeUX13HoXS13BACZR5k3opxtKLqbWQfnY5Y2zLfWuj23b UX6oxpUtvwrsWfcL75Que8JBKB2jjxbdBOw4Bu+wILq0+9IfSMwHTEcsvF1o1M6ev4H1PXVkf/Lg ZK1WH8/Flm/cXrg+k86kRk+eSMRSbGIms6AFZ/BjBeIy1d4YdSopBwMp/v4Idd1kTvUnKhJ1etxh epATWO6OvXu3F948bpsX+1yv4TF6EsrOi2WW2AD7tBEFZy7w0+A66RKozHVk49+FvhKBJU+J7XAf eS7e+2bczhZj8+WRo7xXd6mnm8mtK+OmeS+oscn8iF2QGTweVtFpkJQhMnKAG0lp4kLI0LV2qxnA 2Bky0lybWVq7Pr2STmf39g+duzoNE8jo4MDS6moKxUni/QgIQIhIMoOcAPQ9Q5wwM39UlMgJZW7U UCm4SYQ++bpWoqNVMtbqpusrjeLU2hKk0dFTT4bTPRJmiBKzfIB2NZAJggo29J0X+Gfs04dg3JTY 4so1z6YyblbKl0ZEMHAgwZmcMJ68df3qlXde688nTkwe7x0cTOcK9XZnqbJ0c3kmka33ZGBEztSa 7WQn1xMfSXQznUrn6s1b5WJ7OFE4uGc8kcyW6m2ALmjedcTyIE8R2JcVQSBXURwQ8AqcHyW80Rca KBsv7C+zDNEmGmXaJQFQExWlLzx91SJd1OtpFhdXnkTt2ogXogkbvlGgbBjBNK9WEykJ8eRU7FRi PYcFNnnNC8WIKIl6Xok1JXJlMmLZFlu3BXrfi29zXm1DyRTz6Xn+7YcmF2xv6+7XnWE7Xo4zDhek PpUf9o3btn6sh8cbtr7wr6PnQtIVoriQ5QhrSd/g0I1r09PXpwezqZOf+wXEsyPxfWpm5tq7Z0ut 2hNPHNszPIDY3yZ811hKTHaM/TRAORrz5WkThjJ1O9KjIljBOKua451FUvG5hKFY/iCbx5vGY4hV 5fcW4e5Pz4My7q0YwZ9PYRrBCbUrMl33Lpkpw3eSxqSPce7dGPcOCNrJFl2g+0XcCIcVCKFywESA L/goRuWExhF5sHBKte9o3A9bw0rUM7NdhXeTS6tdq8PSPVAksaoIr5YDZPYlTkyqLoKXY7HVshzd OzJ2c3rl/evnBwdjT+2fuHhrJhlJjY30XV+6HE81Y+URRP4lUnmo3LUSEnDCKYxG0mddBi3OaqxW 3A9gBoz2opoO5buDgDB4VbJD+STqp1y+NbW4tHp0Yrh38ijs6FIFScUVzH01VNphQNn9VbMIbqSP 5fVDMG6aSqQW6xbGjc8YxC3VoRgpzWjuyPLta5fe+hHE2okDh/M9+VgyPtpfSIQb16cXrt5ajneS 473juXQOlQdQCixfSJzY37/QWLy+sjy7spFDoHwumupJgpEWN0uZXCqJErwwZUl0Eq0laAdab0E8 mAPK8LOBLM8QJlRtAXNC3KJrGrRWHK14m+EjYhLRIt98hc8EcethlBPCI5TMzRtpGIynVjC2jRN7 6EiwpflI9TDhR7tVwdnGL/3wAvpoSKICzxyv8Bizh/McbzJkvyP32Ma4hetvGb7H4HxO5zigfVKr 1WhxSoZLG8V8T19zbf3ihWuVRvPUp19JwagVDheXFxfOnl/drPSPjuwd25NNZqXfYAdsm2BHKnRj ts1qoKzPGywRtPJDFT8KfRVKW1Sh07kc/vYZdxBxGxt1k+otin+7gWsGVvEuxH0/jFt0OCcTd/E+ O769hePK9Aen2hc36hhxwsH4qomKB2HcDjWbnFDeZQxMRaJybDunTLYxbvWR2FdWesohAhUEDK40 ekb2HD6hPmrdFjw6lIQ6kwRoGplPbqxtzK7MwvW/r2ekUen0ZQYGCvn50nxvIRuvDoPDw0JZr1ZL K5sweeezcZptaF6DecrAjO1IUovVDgSTwGBhDEE0CwqURlOVbLqz0S7fWFldLFeefe6pWLZPLDwS B8mKDih2Avcmg1Y+Fkb8oBd9cMbN8oCwS8KSZJLOr2+NHjbaNCMRB6bChMzMTM+8/Vq11jp5aAw+ h1o7lSv09fcOwN1weXbq9sZMPN3ZP9YbiWQazVoGcUCR1OH+PRvLzfNX5q9PbaaaqT29/f19o9lc gSeNJZvtcLWOsiSIFkS5FMToE3hLWiOUbvwVi5uYOoSAqJQJvBDKlGITEvXHUBLF3eTR9HfIE+nb 8GeLjRtBJsLBE4q4BW5L4W85uUAGlouQiHaJZxB0SKyt7XscCzc7t8ZwC0PQzeG1ENmVcXt8WX/m HiId5FSCjRxidgxcEbfHFbgHvTCFIO/26USDd41X2gC9bz+acbOREcyEiUS91szl+wqZ9EWYS6Zn nj68b3h8LJLOh1LpzZWZy1PT7c3S8fHBwvA4krAQ7o17kEKeJBSsgcbjKOoWZmELJyVB9E711lys t0VzE/DRuaBf0bRtGqDweTO5unnaxr4DDDoAivXmHZwNmEqEPdxTzm4FvkJ0rJkTOLm8FiFvJ3Zy yH56F5vfysbdPCjH9kxF+sb7q7e5DUC4NXWIW4739oZSkz6MndkpBVGT/qhFCuUCaDM9kntNeLW1 jReTFyrBAO7iMGxA4nFRfxTaS00UbBlWNCH0BuiWLu9JVDrqNEvX7yxtlqv7+wb3Dx1PJTKrGxsj +eFQuQ8bMdubYZ2ZaDvXg83I3DzGYFNZE1O27C0iKWYA0Ogh/ACYIIQaDOi/kM2mQqh7Fk7tzQ8j D/7qzM09+fTeE0ciqSSCUFALiy0b0GaFVT9xmL81fpZfPTrvKg245FpmIcCUtjv5bCYFgwZKL3Hh kfKKEJ/28MjwF1959jd+4dl8OvXGB1e+/955hF3iSFgmsBiFQu6l45NP7J9YXF77s+++86Vvv7uy sJIq5Ih4wVFZwBe12nk+vAYGJ1C2h7Uqs05lVoNIobU9WflbYrOdz0ojD62TjgvZlprdNKXQD+X5 kJx7TkjbX15TIC3Rx7a8QhTRLBVVK//Wp+TXfuTDMWfJV9emwIEfyum2cJiPi8jQRFRKRrQRg48Y /sLeAyePHKxXmx+eu9xuNjGRYN+f+sSTsFdeuTW/sLAKhI5ZZaA3+L00qFTl1LibshPTywPiSrUM x630KEPmxrGEj9kXH9dkPMbrihwL/HGM/0Ev6WbIY/PKvz2e7eZYZ/O+5tOOtHgr/0wyXD03wxzN 5+lTvhA2ok1GRoZeOHU4k0pen10oV2u5HDY7HGSIHWQ1ErB6FutHNYxkAuDP7bCAYNVxyl6l6ubd i3xeXa/C1wLFDobWnt78geHBVq31rR/+uF3ZhNqeTKG2SUtDJEF0SEp40Pn8uI5/cMSN+ne04TJa VpWKQEcZCFlOH2rZNZsImI5VK6WpV7+3UawdPzg5NDjcZFH1djKTTyZzEyPjSFe9tTJ9dfFGtbuU TqFKUW8ili9tREaz+w4PjEIyzyysLi4hqKeO2U/G0oXevngmB2HeCSUAu5s15NEi0RJCUl2FGjSg DNasIcqwpUycSWLW1Q4cIU5HKQfLhpegENAIG02zipuWpAohQ9LOwfgMraYh6NrygOVfCSgl5EMi ruqaylmdMUO3hrTvE63Ss3Grt2DXh51FRYD8Maeoz+k8hO1Al+5Ej359e4qn5yrb04s65OU+2AIp Pxpxa+Q1yoUkEilUsICFKVFb/fDqjfXVzSePTSbHJxAkGsl1Pzx7ZeP6nfF8vmd8r5qlEG6Lncus LSm3r/1uVCHx1XdIK9c/WuAzI3dUsdHMSfurLXU0GZYnsXvRn7ggbm+Ot9yUh0s9XKzH3Y24cWYJ TNqOn83AoIg1gHt1OSTpYYeHWyz5kaFw3vn2Dgtb2ZAjbUfBerO6jPeJuLUEguPJThRQRrrxG7+V f1hC3ax6ipvVlxACxjIvvaMgEic/gtqtSpDRKy0W5Ntwg2AtW0matiVxGZWIcNU6jGZoBZ/qQaOz xc07lcbaaM8Aut2gxM1gz0i7ngBqT6U7mxvr1VX6DuM5Qnle3HagMGxsd/jY4kAORDfUewHrof+j wEa0GUuiU1e+1c4m2qBEeCDLMytLub7M4IGRdrIfMefIGASMQEtLIcy/raaS3Rm3KoBqQqjXm2xy 0awtvfHdi1OzB/aMH5nc20I0HorECFfrGRjY05eJduu3Z5cuX59r1SLDyUFWhQpFcyhe0BsZ6Ev2 ZMI3FuffvXrj5uxCItaNpuJ9g7lUJp7KJNHQkrkxuQxEqREcd72pf9wwCrWNhYshQxmw6hhGsMLq NZaEaeyS2CUmFykUyBOgxqxYznBf2q1N4aEFhegGsmZpsrGh09lO0suIEmeRJY6fCFswZECVc5ed bR9bYKCAdpzNeb29O/AZt886dmLcjtVvZd8/KeOu1SowIjYgf+Lx6mY52W70pcNTU3Ovnb64f9+e wr59WIrBwdTGrdvX379arbUPHT+WRGvhpBRi7oRof0TsGFIzZMP4CM+TfPQpaEJ2AGHrOtjRBj71 a2VgKpWEcQsFKC+yh8F1PehhGPdO62WmhsfHuN2NCHG6+XCz9ACMW62H3lzYbNGX7ibOplGvQm1P tR3TeVTAoTyuv1richfzNp60gUm5EmffU8gCcxor0dK6LWFF/D1jw8poddbt5rPpif7c9dkppGuN ZsZT3fjywvpgvq9VTqBEXK6QhHUb1tcMCp2kpVaJLq5gNTYAZwXBNjAA3khHJjIAhiyjSlJPGgd3 wknSS6fWN4CIh9aFhfmlerkwMjxy4AQ+RudFnAjxrDCIM4nj5+Hx4IhbejwyosImj2Gc+qS7SKJq 8Af5ky0kY0Ri53/49TOXrj91/NTkxL5QPIUQznql1NdXKJcrhdHx0T1jsXSqVi9fXZ2Zbc0WBhqp JE7V7tZhf8pNxPc+3Xsq303Pz2y++f7l6eszmVZjz1A/FrNWQus5VABG6nwMBWVZeR3uZ2lBgwHR VCX11wUjAEenY7FMNJxBxUcOAfHakXQinM7Gc9lEIRXJRkKwuSBkGy5r5EMyeoSJkQgYQqkkihIN P5FWl64yLHl0JArdQgx3pBNmZSLcBVZ0HCjhLOpQl0QvIi+LtNqyD0Dv2iNRDlAnqjxZj5uRs1L1 kAhDvTxA9kQXEjpuASfKfmg1li1Bq4qVtyawR7keDdtyT6VKbTJi5hzZY+aVAgvG1tvyZElvrYWt TzcmedGAmyGVTjcb6FxXjMbqifhGC/U5mxe//3aquPnJ3/xsJgXDY3RwZM/FN89cnJnrNqovPnci m063Gm3swVatiR6VG+VaLIMooG4m3IgjAYBRZCwYSKmXFNeEsS0NZhZaY/S9qFMS/+X+Mu5Yb1UY N1+KNiZmctM9nNFBGH4MJKRBamZGV1up5OpKiSOWKLTy2soxd44Ssfk1gaJBqjIAWzcCVQUEqheq 9PdklQc5GI0h8kZoTclO2DSPEIIWSpPKiKhtjuAOBMVqhCrv0utSH2S2qgvqs8NQC9aAYgI0Y62t DCPyj6U6uSiO5q1hkquG8zEDmWUYiUraWrwbkdoogt/lE9tQ+CUHSPJBMnMITaJpi9adIZOI/Qhg W0O4P4sF0rxN43kk0W3WaivFcDiHnpG1qaXFiwsXR/rKR8dOZdJDKJ2fSUfzvQgvbhYy0UKe5e/p NcCTMdykdMm5RVtLmmRxTulUyMRoFC5JIlUDuTjM+ql0u7VUCv6rDAqP5rrhd8+/19Oun5wcyAz3 zi+Vkf+bT6frrMlB56dz4SoJSSl076mqBD8TA+bHFIXy4Ix7d3GkdleDPNLvGYt5/dWvXbw89eSh QwfHR2riUmhQJWHIZA2RZInI3vGBPT2ZSrlyZ2Htwu35PCawgwKCKWnMHsuiEGRfPNUb3ahtzm+W zk7N3pyejYVahUKqtydbbaDboRTTlqAx66EkTaM1FATjaaLIb53qG1JsYCarVDbJs6TKPDLzGRWK TcrWG8qaJU/DIDh3CxN2jOt5L9T37yNAX7fk/YvHXJijPp3JxEM5DuQZwvEZTXBqxdUTwJke57VC ibrn5a985SMmGZmHPaX0lg+wlKEJp9Zb0NMYk8FL2hp2fgSYvycFyJfIYcINBFN1aqy9xWylbrly /cx5NBgcPjG59+gR5DtkEvHl81cuXZse7O974alT8USqVKymUWoxHKmJ9wtYABdPSDUZGF7EHqWc lVkdKts08kT+97G5Y3mOCdJX5r12BdYdQlN2bk+dC9EAjc3bdDrY7D43JmtvdzZ92NrZkjjNwW0G f5rdgqn3Q806wVvQuw0svRKSLdoWRi/jwczdtSODK65fegSg/N2bRptKcjwNK7jrIQJeNEZB1SIA Fe0a9SiZK5CQAUnUmS83XJgKPtG0GKc+mQYZZfmRZhMmbOS7FadnZldW15utznOjT+cSvchjh/Ey lmxX0fKmDjO1WCNZmFviSHVvGTUGgl/UHGmKLSmamxikyrWGtMLValdX526srub6CgdPnYqm+nA+ FBhEBIoy4gCZ8YdbZ0Vv083Wzzvj9rxlHunSVxkOX3j1ry9cvn5qcu+h/aP1bgubWgJ2Q4lUioUM ErHe0eHhseF0PLa8WVup1RaX7yw151K5TroHfXBQmLGRTfRM9k+eKExENkPL08XZW+tTV1eXpsu1 1VCohnJUvYlILofmF8keRP1QsKNtEgMXKNCBWTHBTApia1H4HhrpVJolWhPJVCaDgmMNHEwrCQwx EjdCeEUzOJtJskcMKgvHrB2iQVfxS2LZ/OgH4hihHjGz8jAlUqEcn0sHuafQmvnodWfa02OJW8gl wCgZuiT7XSGYJyaFccsllLE5OOd4XnADu5H4HMO2uhzsAN5W9r0z28Y+wNQBk0HhZbcXmpnyiXh/ Ijp1/fbpK1P78tknP/2ptVq9kwT66b73wfl2pf7kgfFEbw+jg+JJBiA10DgJzF90GOI14S14RWeJ RC6YqcQbnbtL/1+fQYJtAOZRihvYxVvCRta2QDF3qefOvxEAv3YbMRBS5VcFmDEkiZ4wZuchYc6Q OjXuzbhNHPpC0U28fuI4unqXnQdDjlFyUbZmjDvIcO8akd69BubexVm2MWH/rcwzfkcydvZDvgXM 2o1xm9NAUZmX2akoTcdtjExuzsrwON6pNVGEYsEbGQjiZkGs0TChwFyWaVRgr0j0pMZqm63llZX5 5dKh0UIc1f07SQRXhzqparFTrcPxlA53sLc1+l9d2DoKiWzxnlaIhRdtoDY+UqsxS+0uWueAvMKh bDo2FAu1p+5MN5obpw6P58ePY1uB1cTSabXyqMKkIlT5v//0KEFjyrwVvWsZHusHjwxxiy3MqM4b MZS9qz/8ysXLN548cuj4kUNwRgCe0TjNQI5ENp+HYlUuFVPx2MjY8OGxkYnhgelbd2ZW12eWK7F2 tCfZk0IwcDIJ63NPf3JkID06mMIizKytnb1x5/2rt85eubW2tjY3v1gpl5AQD3wskXsQ4vFCIQMT CQMz40ibh8uaLZ9hS02nk1h4DANnxgGyOBK+Kb02xNFBDCkrxr+wrLmHog1D0WSgSumO6RlBasEa 8SV6/7mNudNSehYUD3kZlNENtv2p9hH8UUjuiX7dELqZHeL2X3u34EasH3hQL8C4XcXFrXyb1wsQ r0/ITHpqt1EwH7OGmvTYTizWheyGjY2zF2/U283P/Z3nUYei3mzsG+y/c+Hq5Su3IG72H9yfz/U0 6q1kAlWHWDSOaRVh1N4n4hYWaSnSzApQ4WMCxZsQ4zMea9W1kDBUiQvlX0OGnBoxRfm7UZE7gkw1 9dNnlSYD9FNZU3d5m69HxbiNpSm12HqoKA6MZgvF2PL6Kyf88MEYt5eL5E2GTsQ9GLcHKqwakGhD noYnW0JhtThixWJioMXjpDJQtaV4M6qxVQBYgE0oGIrPk4loTypWr63OoL9CPZSJZAqJAeDtWqVe 3kB9SSS+Y3Orm942l2jZfMgwPFau25IPmBCJtWUx1fONDY6NPzqS3KhvnJufrrVb+099GnoLal7g KO2ca4Jb13474vZPHliJnbb24/zskTFuCEGNn/NHS44YvfHO1y9dvnFicvzE8QPNNhwRrCYHsV1D N5xCDk2E1osl8Ey4HQtje8cmxtELfrNTv7o0e33pTjNaPjzWh8ybWrnZWQtnI4N785OHew/tyYyk O9nGZre6XLt85tat83OXT8+cf/vm9dPTi5eWyrc3a7Ol7nq3udaKVcMx9BRtwMMYKWQShXwh1ko0 a6FKA4JbjNQYMGxi8QSca9wDjBthOzNYxuUJIxs5uKATFcMagU0dXMhQ4DbZhZSHJobwELfsSMMj QrGkY8+IbZHcwIJSZNt9YVQjb3eEQO7TAO+WKafUFJKyHenEiqND4bU+Fnd8X7mR2014JWUedxAY yufvesKWiZ0D1w9Xm74pNACsI+00UcjcmJ69denW3lR87IVnEUMSzmU2atXLb763uLZ2bHLv+N6x xWIlmkzKTGoZObHlsyE8fQdVGp4lfMCG7eJD9BNv+9j4g8eJYVj+8xyTdEKLI4EdGumKgK2UTwYT i0lXZ1y2N2fJufDcjJnUxlVUu7rraWq7kw1bd7fNvMlKnpsmCJW03ooZDriLcRuoVDe39xNbONd4 IcgkjIYCH/mUpP2hvKfSJJkTx+/cAD7h4nMpZCnYMkArwqCVpj1VT87DYA7VJWRzCGXKSwsyIX/H jcDuDZ8MnuFQDe0T0NsKlQCblVA+BcNoaGZh9sb6TDJT3Ts4Hu3k1ueipflmGTVfm5GePnqr7X6I 4q1kIWX1Tl4ktLEF6cUYXBhpJxEzHkE3hU4z2heODccS529dnVtcObA/v+fE4WYoU662MkyodJze lkZ3tD6EA5hyTZr4uOK+HxnjpvvKmXuCxu7pd7959uzlPYMDT0zuQ3khpF5o0gviBZnxjHJg6QSC vVmSqtGJp7P7JwcOj/ShNuTS8ub07eW5+c1kJz6Y7Imjq1ksWm030NhgYqL/2P7hvaN9B4YKIMRs Ol5DLNHaxo3Z5fNTi+9emn3rwzs/Pnf17XMwtE699+HN02evXbh8a2F+oVYuj4wMMyIljXYNbMfD /SzZH3RqCajjbhflXM1YPgLyWQWXTxm3wx2OQvkDIiB7L/+oTmlWvx2EsEF6t+O3KF93s0oNvjTG 5eNuESIeC5YjDJ95jDvA6nRUQWzpuCNIdmev+o7MCh82KcNYiAvxsNLkIdSsVWGWzPb1t4vFt986 u1EsTX7yOVRYxuQWUsnFDy7cmlnq7SkcPAhBDtM2ynrFYd0Soc+gSvHicaxoK4W/GpdLZuYjbseG 7A7lxoSr4I9D3BpRpPYs3q6GE9lblQS6EcHDFeJ7ENQuqFcNzLVO4F0Be3YiXXIfx+p1vcsEJltP qfNvmE4XlG92R9xqXQ4ybqEuy9cNEta9GLcyXOG3ngdOqXRXTUJOJwLUcWRjxnrH+kcRN/7Qo+7b uB3ZK4dXdCGeCkXKjKmCGgzfJkyciB5G8EB8oD9WLK1cmb4DFjGYHEt2CvVVsQ3SIdLt7SVj1amT 6xo2EhNiYMLdfKDeXBdRw8yKhELHRswNlBtstSKh2uhYdrW9cmFpOdlbeOZTn6zUI+h5m/ASonW1 TUYEGTev673/+WfcjgRJBBqxIJ/cufjm6Xc/7Mumj+4fQ7k9mQyYIpijiAlohLsIDounM9Vao4J2 8Zl0O92bG96zb/8edHpeKK9eWJi6U55PZuuxnigLgLVSoQYqaudQNqw/nB9P7nli9Imnhp96YvDk 8cFjB3sPDsWHe0I9hU4hvpnprMaK0+3lG+XFa8WF65uzlzauvzffrUeT8WT/wEA8lYbAR4474hPI cmJg5UZSZNx0ghNuO5ugbivZyg73GNF6pMMXxhFc8RvDHdynat0jqSmV25am0VV2sv1VUMvvbaMG d6RgQ8eQlbBUMAgdeSxaBuhQibPXBchaOJmOwe0Bvb4NInhJ7/XdMkQ+wZBYfxd+/WoFcR6oQILi M4gUgmkyn0tdPf3hjen5vkR0H8R2KtPJZBLldfg8Ntc2D40M9I30cxQxlHWEDY0tbwB/8ZRGo+2G BeoI61a+LOxVx+yGb+uimwx/G9JwhS4mqffGkBQKYDGAuegxfAFvBstCEvcZ6FQ9WhaHlzB9x5OQ Or/CmXacHiF4zqv8wteWZJyOLduyG3YmOxQ2ISY6i1q0bcO7MUOru5wRjM/u+YHmjG573Itxw8zs h5iYKcPA8N0n4gjVmyOslkTJv4ymsHhYZ52QKZNpY3yXEKQnG/SHUsVP6FRUHIQGSKuERhuViBCB 1kwjLKQTRWnAKDq89+RmV27Pr62DjfYjUqGVyg2lEz2xUKKVRZSRShLdKV64kb6969lFWBLiaGiS Yag3+hGHwyDUdrIJL3pfX7zn1ur8Rv365FhocOLFbAohc1ofyylehqmVinSPyAKzGgv/Bps47kwY j+fTR4a4fUahQBQrI3pqbebsW2+c7k2lju/fk+vXolysChJGMDY2OSoEQHVB8B0LqaYBv0OY2jZ6 CqePTe45Mtq/ur6JQO+p2bVMJ5lBqd5UL0gdbVYQLg+0l0THHNmPcH3157P7hvsP7Rk6tX/Ps5N7 n5mc2DvYNwqv8Wj/5MQgwjnrzfrq5uZbF+5UWtXx8YFMTxqBTZJDyTxjqU4nJEEGojSqn+t6qWR1 i+cthnJNj1R5BhXZvltSOaYxSpPUtvzyFdxmSnDyv5JecDfqfnJ8lZlkysXkU/mB8QPvt0HG7TJG dMTeuZTP7MC4yel2egTXN/g9RB9tJAAx1Qp9BWlE1reRTlkrlnpy2dLU9LsfXiuHOsdOHc2PjEHX OpyPvfH66etT8xPDw4ePH0NpH2xpLCIs417QGrrMYgLhsgAVSVi93HHAxm0DMAnnhiZvGT/kscHA oA18u2mUSGCZfQnjkKmU+bG//kc6zTbZXNfdGLedMMild/gosGwOCdjaq0AKRJVsY9y2gEodjkY8 C05wTe7FuImI737sira1U4UQsJpMzOTh5JreofA5k2wsG2tgwkD9FsZtBikp78cHiraDYMrlYj6b RcWL1bV1OLn3TgzUK4uXpmZi7eRwYiDZHegZ6IVsb1RrmaQukWrHmtdM5u01G9p+cxE2okSHSpTZ wAsk60I5RLx2q1yHV7yTbE4V58/OXat0OkdPfSGUgPmbtbzd3uKVtmNqx7iVDn7uGfcWwtHkFbnD zTu3Lp2/VFovPnPsMLyRyVS6WhWUDQbB/AuUHUG4gdT/hShv1FMIzIbmhGKOuYH8xHhhdKDWrS6V Vj+YubpYmilkG6PDKUBu+MQi4WylgnhSRPW1Ea6CkqEIx+7W4xFE9YRQi2ZwID46njsw2Xv0YP7o qaFThwtHU42eqeWb66UyrNgT+0fzvblatQn8lUml6nXGCEpsK4ttY+xQsqhiA8MBCQAQSYkT1b69 LScvtAOOxLL7XM/jwxptDJGvpO1hAtt98Rhz94030aIoQIWmO9kvhOkOCMtPoWA6yhGruxMmSsuO 5OxzOV5KR6hOrSOQsB41afo8wONNNpqtt6jf7vTgKVE2vdNCrznI0E6zWYxEK6j42EJ5g+74WN87 H1ycvjb9ueP7R546hejhTja9ODM7d/XW2vLa0T2DUK3mK+UoOpIg2gvmfrobMNEd7CpAH9R1h+dS h82/6vcVsFcqldHhBJ+j8C+jaRHQCe9WKt3oVmAflyg/LWVB7sHg6Ei0VKnCLpbKZAkNwLCjUbZJ xWILqmSQvLJKNZI5x6YrluKYlhfMYHDV0KXKFcdJfK5C04fa6eXknviRI+V2+CBTYe8JCWM1z5vz bavYsoeJFtOxsKjsGyen8LiNcp2ta+W/RUjcjth0m6nEW34GzHIWaZQwkSFBs7yGDlQYotwBJhoG btE7BblxhswSriosq4eqvVtunM9GM47U2kQkhbikdqeJ8q2dUGFzk2FKxXLlxtyd3t72M8eOoN5F uwzdtFMA9pPgLzGNOGCv19P+J6wBCgjBiiX8y6WVWs6odVFthyooZtLCx61If7EerlRDQ4lCK7o2 dXs5U1079enP0Q9H8uB2xWKwiQMmX8IuVK/Va4qGJH1md9sYj/nzR4a4d93Y63fee/vdVrny/BNH evoKmMtWA4UDpXwipkI8DWJXRnkYxnUQ99KDKXX64lF0Hxobyh8ZH+rWmlMwYd+cbxZbA9E8GmUk 4mmamZEAT7Eo+0zwr+psWD7YyPCN9NKJIqsKVVPQcWGudqfYqY2M9R06OpHuSVoP9C6M6jIQUcah +OOH2NlE3GhHK1vSgRyDM5axEoAqgYUNTIY7wEwlhpR0ufkXVRn0aLN4OK4sXNgdppxLHkJH9rlt aTuVMn+e1v+cc2kMQj73v5VXKjGU5ehW5VQ+GMnJSVGe1bsJpF3hdaIbSvcPo6HG/M3pubkV9ILf 98nnNtaL/f0DsXqpeHN2amaxHoocO3Y4nsujK0o2hSKSHAC3GjmY2Eq5qCil643c0JYMHolVaBvP 2UMEMBQnFqxCIVHUHLNIfGugIMVs2AkaHyPJEwc14T5F/bBkQqRgwHbus0fD3x6f9ObkLrHtOKo/ Sm+SZVlt6Wxx7E7cwY4K9F81Auh6yWLI/8FjjW0o6he26c6vc+TTwNZF9NnLtt5o3mHbNET/c90h Gm+nEEDpUi3W8kK3nSIKSXW30Ym1RFGDSF0m8+it0fKg8XxS+pU5jnySJeAYalwjw2l0P5hemG80 W3uye5OdTHGj2q63kfqoxfEtZk+vJiLalkahlXNMQ/BDJJpiLBIlisx3Gmtz9TrgQR3dy5u51Tub pZVa68UXnsiO7EUlQpwL3QDU9ClV6+5i0G4//q1l3MWlhbdef7O8tvrUscme3h6IxQZKD4GFCgBE UwQp08o9xmRzp5fBedluozUdlZre/pE9Byb37R/ZKG1MLc1Mrd8pRTYG+5D/CitTLYkSBUDtYE9w HiNzGtgLpmlSG8RmE5HgEaA5RPUhgBxm9XRqtTQ9uzA/sGfg+JMHUvkUFwb2WSbfItMKY5GoA6FQ yBesXAwlvs1k6bFPYeuSV+ttN18aK2AzO5nbaELJ3FVqBxTSV2s3m+h4/nfd6Cp6rCaJwiNHpkTQ NOHqw1Ayqd1n2rozvL+WUm8sQE8rw3Zkrql8jtIfkGtLhAaGy20t6WyY6qbInAz2IbQJ5Cv35hYu Xrs9s/Ds8X3jx47XWs38xETP5saP3rt4Z35xcqR/ZD9MKChCASwIwCkZabQ1w5NEK0mHZXU9DmZM A/+AFWPDg1ejwAxS6PEJa590uqkYMiHbKA2HKEWIE3oqRJ9tt5qsQUMlCnkcLUaOsxh4ix1TAkui C+MYlMe+/BcybTs/3aK4tZAFcs5kXRFP/jrmJ0vpmRlEmJqFJMi48bkzUQgLUj1C+bZb+vtk3MA5 AnFEbHsUJOzXH7e8tS+hBjk6d/OinVNd71APhwpVCReXQCs9ShGJKDXCx/G/QBIhcvLbcK0bqcNm STKCCkRrdFbGkkxHYlNLFxdWVwbYjyxR30C2Zrt/NGUgSraKaSd6Gd0Hgrslp1aJmsHiaI2Dy6ZA D/hVLROqZjaT8SJS8ZqoHZ0dTk4sT6/eWb1yeDg5+swrUQSdsMUWXF/qheyiGQBqk/KCqm/ZBvI2 4g508rg/euCN+qADglEJPchKldomui83W3gatDMDmHEgzjSbE0h5T0mFxAc4uFKt4+dQB/eeOPn3 f+3v/L0vfnJ0tP/c1Myf/+jdNz+8goRpGKo4jdL4GSWsPCbGQhjKwrohjKFURlEEhK5x1svVOuRH KgXwpVKaRCxLL5TlOVXkA4MPYsHQnHKT8e6daIn6hTz45q7qf1tbwAbnUK8gNCjAwYCUXlf+l1wD HYruhEfyEKOPi5hz8OQhgpvciMgNdOPI5omg1013c7W4vnHsqZOf+eQzxXLta1/7Ibg8QgiyyczT Lz9/8tDeYql67vINwG2kx2lLb0Jt9pGC0UMKmiSAn5XD+LJJpwUXQUMG/GWpE2RRSWw+fiMdZVV/ 5+nEBmcrggJnaKcErgGsjd/DU4KL2Sb3ZsDdQZA7e9ycUMNMX2oA85+OL/tCUznpPRbLps6/oqJ/ E6nC8zyTslKb0IERl/3zSIjhJz1J4BZsHpzGoEqAKhJOEnj37UvkrTKNWwxBZn19vU8cnMhlUgvF Eopa5LKZvqE+3Z9WalAEmC6K4RDvTowMWVlQuiNoOjSbgeOQdr1VXq3WNyvQ6WNIl4wn9g/1IzLq 9TdPr1y/CF0snspWSiWGOKvj+EHV0J90Qj/694/dVFJamnvn9R9tLM298MSh0bF+ljCIpBBIkNQO zYBT0mNd2q5L3wrkYnCiqmhfk0hGYARHkDckHfh3rHfg4Inxgb7szPL82embM6X5WKyaQBkStIlL SnNpnJJhZfBUSBgBqghi4UAUBOMdOCkaldJbU2dmGhtPvHjk1AuHWohDAwBA1k4sRYHCjjY0VNNc 2g0jAhRCPM5kSEIyeuMl2lh3ozB9BzasOp2yXu3G4pCbLYFuYCcHHK/GJ7DgehxPIIsaRAV5CRaX ULVgwWnRT+VhiNvee8qbzzsEqamRh4fLC3ktUEQ+sMt5++tBhYPap1jFguiYp06y4Av6jsarrQ4q n6TRwXWk7/S5y+c/vNpTKx//5CcRjxXPZyrF4rVrU+uVyjMHxoZ70k1OphYzp6OYti06jVH2wnhZ UFXBMSIrQ9iVuGKlVod8Ax3AjlmJZhrhdCuSaUVS7Wi2E0mHYukQUmpR+p2LCOcIzg0nSRsGE2R2 oTSRIm5PD/IRt7eGgRfqGt7pSRbiVsQ0HkHcBl1VC7Lp98PJgqJYVDqHuN1iGW51UG+rJAANutyJ +0TcaBmlhCMX0wEZfQjIdud3n2kmpCiKjoRlqrhYgiv4Wm088oAWrAnEBkFEyKp5XLuL8muxc6v2 ycgtpOG1UOwAx4iChPo3iClFW8hkvtJEjO/8lflbjdDyaKIvkSe3kCo+zHtnUXdZOdyFZOzLuNTm qUQOnh4nPxB7IZMDqBQ2EzCion5su97I9GfhHmutNvtSfZHk6o2b85ne3MGTp6C3N9ZXUPQfnpsa yBWhE/6ukwlzVR/vJZk/mv0+/BGPHXH3DSLcg0mMqEQA2cdb9liGGqaVoZgaSQSFLQmU3mUneDZt 4DKIGRypTdn+gRdefOIf/dZnf/1zzyE38nsfXLlye25mablRQ5oNWyFIiBEhG/wTeiHup2gkm0nj Ekvrm3Orm4O9+YP7x1NpcBjSDoCY0KuHrh3KJhEoXGMCPSxlpBb2LyfE9ijc24weM5UYOe+p9Lzr ChlYbBjrWwAA//RJREFU0f3jNh/nxDioj7QFbj86yK0j2oLhH+bkW37j7MVYrrXl1Qy6QfcW8CI7 vu+XPvcycnD+zV9+89w775U3N0P5vlc+9ez+8eHp2cXvvPbu/Nwybl06WaDRBW0gOtlQkjRmwACV 25kycNmp0kMH6EyV9JW1dS4pi64LkBK4haPALpBeiwOwD+HKRhgv+BHjiZKpgAz1dB/d/MrXtj+3 HLTlx9u5ti9ad1p8N/EexyPLJr4T5umpPp4c9Vmtv13uRVcPzxLu85eqeBrHNq7tpkBFmNvalEbc X6rQqipkyq2pmKarqnqkWzify2XS6QPjIyf3jeM606sbYAe9vXlPLYOSxX4Kpt0a6FaSVi3L07Vw dcAALDcHIv1k2ckUvcsyTP5qrFcrq1UkaE8M9qyUy2+8/e7Cjcu6dno7eqL7nJWf2mGPHXFHmsW3 vv+dlbnpl586PDjaW8NcE/5IxzdIQjbpZu0wRJWxVhmdwigr0YFxGh4EOAzhPmi04QlGih0qTJRC rVqtExrdv+/5p48ilO/y4mJxfQluyL6ebJahgUmUpyFoi8axNWGcRu2yFtg/rNyZTqlefOvW+Rub t4+fGPrUr78U60uWGzVkZ3crKGqEZresi0EbtxjHIF/qXbrFgN4hCAi3zRkj2Mw4LP7Vin1ilWVy NiQ62lRqFQN9mlwiJZgxM8jWu3ENd/Menmlb6N7SK3QXaGi34lo5q4I4HYt95P1jYArI1CCZ4Xof dzsjpnFw/eUDiwYBWCE4JFnwjZUVuyzV3O3OlWvJvl6oNLVytd1TSA8PRWYXrt+80yzXD588nukf 2kynYhtrt2/cXpxdLMTCE4cmpGWcpC/xthVusyV48Ob01rHCFsQpjBtIDgk+lWrtzLlL/5v//m/+ +genv/zD019+7czf/PDdv3717S99/60vfe+N7799NprrGzt4sN6NoNgZK0nGU0ydpQ1XZbb/VBuw MCYPnToWvot0c7I5IGJkYTA2mWCPrQe3tkOqvtBWlh1Ed2rLJs/x8bBbcZ7LKVRO6OtvtyEF/60g bmO4Rkfyj8+Ht/EebiNOh/Jpx63JHQPXEPEjz6bGjXARbcvoPLJqJRgguS0vxUhbMT/GpNAh3Yfk jeqhLCPYpFXHgsJAUoiE8gvrt9fWy72J/oFsTzKWhJLMOTENWOtm4u6pO8rnau80QNWEGRs6O6/H Zkss/ZhohpJwrTVT6Xi0k2xsNqKZcKInVC5V6/XazfXlwb78ocOHIsksqvMDTeBX7Gqtc0orLm8U p2tKccCPKxzwsSPucrEEKwe0Yxirodogapu+SOZVK+sJogYupARaRsCG0+ieAzmIJEdWK0nCWgp7 N2giA7barHXiqWefPPI7n3t5emF1fm1jo1KhbQTbXuQtzgyUzKa07U6jKVVp2p2Vzc1r0/M4+cGx waHBHrTRAaqDIYZFKmEcdwZuA6FOMfRN176xVDQ+Y58+mZvOsI3uPeS27XPvrT8PyiRsVrZvn4dB w7td0n0u9yYQxf7uGgx77zNp9EeQP4XCw3tGpdB2p9Dfu7m20Tc89Af/+LdOHBi/eO0GcDTCvqEg /fLf/7uf/cQzi+ub75y9UqvW2YvSeBzRJ6OBYOjyhNLWMRCY04/JNmgMF0okypXqrTvzX/nqN778 1a/91Ve++hdf/ht5fuUvvvK1P/vat/6/X/32W++eIeiG0wmpdJKp2Woh8XMLz9aL6GSb4A1cV25y O5cPWMCcPNe7+Kjp30o6due7/dIhbtsxHtXc/0Ue05G+KrDr0BW3bn/Ih55jyUFwpUnRp7DLEFa9 Z2x0cmwY9LWyUSquonKwhqQZpPdO7M23OqMctIetnNvfYzVE36LYMXUgBWSGhpaxwkgvrlXaqJ4c GVlZ37h2/UZlZSGSzOCipBBGXP7MPR474i5vLr71+utr16e++MITA/smQwj5bbQQytdEszfOOvIn Gf+LCUVItjgZkZoq8Z4MDEFmG9uroJJbNokuw8lOk/ECEuKD4t6ZvQcm0CDn3ZvX5isrY6MIAR3r lGuJSCud4GHM6mCbnFY8lM4kes7eeuOtpTN9Twx85tde3rtvrLVRzYUSeVwdaLHZSKINcZhlhZHQ 1YS3mfFJLZQUI54zQ5r20VF6E+xhZWQp/Fn5jB03ANBpyZP8OjIW+hZpZLFqqc6bJfFFgrzFxKd4 xYS5zwHNSCCWIokblUAnIUILlKe0EjMS3S7S6ocqjESUW+NzeOu1nrR6WDxXi6eWO/5i/AjBr1KW 5X6fUhsKgfUhPBmFI8Wi8KTNErnv8FHA5N1uoDvOnbX1jWbr3LffOZSMjKOZWTwaL+TimcSd96+8 e+FGthV9/vixciwF82I+17uKEsmbcDejiGQa7gvEikpDQBR/bsLBCYsj20aLVwoFxNKZNDycsFpC la6VV08cGPn0s89WSuWlYmnfvj2//7mXD0/0v3hyzyefOXT04CBCw1GnJgPDG/QyQnqoedLWxep8 u0AyYaQekPQMJxZFLOqFQkuGT4gI0R62Cky9xFfYVaFSarlwm3yx/oiVjsxdgKL+QrEiohfMbquX V/khir48FfSqiEPaKeMmxJSuqYlS247ExMxQMjiGV+gNshEktlSDzQ74JOn57k+1DQtpid1JXbzQ elBHTxq3d6TxjEZMmdmaaFcC+dCIDosfZySflIGB1wPh0tEYwjMQO1BDLWxE9VCHYqIVajlBrUZM D5tSEl2xPBDCt1gkHHfXbmfQ0qAdqtWbJXiY0Iq2VgqvL9eult+P5leGBw7Eoz1l0AYYQCLWrDcQ FhSHT1qgNvpPCb6il4sCoNNNw07NaqCNONEzb6FZj6NlHhswhdq1Rjk9kKijWzlvNYk+AfC8zF25 vHdyeM+zz1dR+qoTRYH4eAPJZQiX6taRPI8WmcjxgKkNy/rxOS0fO+IGFEIMLeZQ+3mTKoTKdxNh hgJ9cSwYR+27zkCmdi0ls8++eOrA+NBysXRjlkZM9EjAkXV0O0Q2Jk2c8ESxCWitUl7eLKNzzsG9 A8ODBZH1kjZAgydDCzQ4xK4jgwvqo49P4Bqyd1FGj+9CP+Uzg2HQH4ACu9LHDxK5t69nYt9INpf6 4Vvvf/+r367VsZ+7k5P7P/PS07l0+uy1qdu3Z+AwRK7s+to6yjmm0ink00JFY8NAebA9oGrF2iWD hCTfNRkvBDfGQF/f/+v/8p/9X/+L//Q//MP/YHRkFMt6YO/e//R/8R/+N//Vv/pP/+M//O3f+jw0 uSqgvfS6xK6uVuEHU4XD+RT4xb20G4NzIrZNP1IPjHsEVcif8pz/VC8X0Cg8Gvb2qc2im8itnhTb 4t5M6vYWnO0AOIUPokkhCcDH26N9feNDfalEfL5YrtewZOyNQnuF1MkhMUigtpO0Ggvot4110+JD fnzCgpRsbwLZg04OzSb0vWZno1QCQ6wV69//8enpCx+ABqmYQUrBPvMz9njsjDuN8hQIs+52IEAx c5JiTuf+TvOgxjRgARi32WqDiEDD9GVfQUTSKa3Wa/ZAYm2MyadPnTw+WWzWr89PN9sbybwUlwtB 0CPEFyaoCFrZdBO1W6WpG6WFdH/m2aeP9vb3sNWCmKgQEQaGgJ3HKH3xaOBK1tOGcEaG6W1kRx1e PIkHVw2bWVqjf3NGpAKTtlCnO7GSq33pkRYthP61TXCRMB+HxeSxkCSnFGwVoZxiWsSjZ6Dv2PHD zz5/9OytO+/85bezi6tdZM6O7nv67//ikecOXZ+eevvdM/lafTCTX651Vrg7G0n4/DtNZFSiW6lk KCOlSgOzpQ8LU9vazRYaclQRMZRJx0aHC+1iZSxfOLpvAggBTXaajQbqrydarZN7R9MYT7GEMMCe NKJysfMRs8RcD4XNtgj2wnDztqkRZC3Qzlq3m05EXMu+K0zp0wAyNdduYVj3N83WZchrN+S9sAZJ WkjS/pqVRkzKpuF5hUisY4t8rgVV5VYNtouJUs0unonPiNlITN+JbDKU7xQJMxIauzZClkkRXVM+ 1zvXYBKN9+AEG4v2zJKkd8ST4Mmi6WKq5kmk/zs15kyzEW/WYoXs8OTYwVy6585yZb0yF05uJnOd SLIZQo6FZFnBGgqeoK2iJP9VpGhM02ll26EiYCuKJxcOirXMRKsU6pTS7WqmvhoLlUAKkVKxdST/ zGjq4K2zU5e+/6NQda1cKTPQAdVDEQknLbagPMFqjoKDchcfW3Phx864kWKsKWqVGjKNNS5yN8Zt pO37ebDglpKj5OH7pBUl8ZFMPXV0/8hg7/zq5tzKCqS0qqDYsbSZMvwDOfGtqbnFhdWN4YH80aP7 UdgEZlaSFewzOCaI5NUb/dNkj0JX+mcbcrm/nf6zepRm+kBJlzYWzK0JRwZHBv/h3/1cX2/u3JWb b731XhiKbqs9un//P/idX0IMwetnL128diuXRV/BNKaCpgOJBoDWJBBb1SxpaiMkxDgi+UojDfAh YFQVcWQA1TXAeTJX1JdlSZxqdX1tbbNYhHBGtAK3eq3SrZVQwcKHYVtf7TatGk9NYnSMzRkYeKPi u1G/jaCQfw8eQTO1TqGybfdKJYdP23qIBo9IPLaLT9dtKH/xP7WrLqO5K9UqwoPGh4eGenLo1357 cRUqGPR4iF5MM9afu1iskfJrr0WmTr2Y17Xyqws14adwiHbaKPPN0gcw1iC6HyAizhzLY3vGnzm8 r16rv/PeB2tz0yjlj+PbcET+jD0eO+MOR9kwDMvBBFMshufG2nEi8G0U5fgb/Isq2sDNEf5FsX4v VphdAMWOSotWt7O2tNYzMvTMiQObjc3Lc+cRoFkBu2aACjYue2BBFi9V7lxZv7Qc2iwM5/N9OdS2 KGOpWJ0K2Xr0PagZRwy0avrjr9H4kOfwY3yVBI0s3ba0CGClTgd8vBd2kx5n9kKG1SYp4a6qINpD hIaSuVG898Ku/LgJyJxNaqi9j+fu4wHLFUc0dawG2sc1ariXnpPHvvDFX8h1uj/8628uf3AGHQcr mdSeX/n8J77w0uzm+je+8+r69ctD2ehoIVGMNEutEtp/oiokgreAe9hXNMYUOPgi0NqVHTWBqsDb mTWN9ia1bqvWl81Gm7CBwGhpVl9scYSjFlKpHlhfGJALb0QTAQQQJmhwbIhWUKw4JsTULPEHauD2 Nr9jw5LF6gd+O/VMcr79pz93D7pgd1ORQ9OGZ537xEPZ2jXdc6so1tZ+TPYk73LHmF1dULCn7IlB wBuzBGd70dbC6Zz3We9GfIeqRgrQ5U5U746Z23lmLQOrB2qPBWPnwqyVT+NXUhBSWzhKm0o4tTBY FDBoY/e34w2kVbZhzu4b7xlB18nrq9Mb7elwsoK4fNSPQvQZnBXxmHiLVAawzjegsFCEobIuSk2i kyk8ZBgX1j8C4zvwMzAeHGZo79LA8NBJodZphDdWegZjz441+hfP3bj6w2/FQuv1aKQosTISBAeH GVTALuvjyGgfdHUf1fGPnXHj/uJxIm70fUfemkRAU7vZ7QZU0+Rfz2oo2ifjoaR2NhkBQZwYT9rt leV1NLU5MTkBv8TU4lIFbWdpHUMYL7Pj8FNI0an5pbnldQDtidEBnAi/IvGK+UpCNH2E7cEHDTZ1 ee2ParZ3OI+wbcYgC6/2jCI//2AN7irJWBN8Sm4ILQdPNBf+h3/vl548duC9Czf+f3/+rXWGV4dy qey/+MPfPrBn5NylqX/z5e/cunUHqwyyqaIIEP1sQNZaeEQoR+C2N0EkJwn0hvLEgG5hF4gOBHKH 2IayhXgVJFxggmEKR8ggjsEZkJVJ/ytsMLs8dltyA9SOkfkSV/Gew5wieJ0h7TGSz8d4at+y4kC1 3r/aqYWaA8A7CEc8pu3hbZs3ea+gm6C4xaRoJGRUqzWcbKQ335vJzKysrRXRUgGtimEJkSI0CEKI Q3qLUdtp6ArcJf9CehTrUyy0BBMIHE4nc33ZeJrWUDYGCHUrRJadjcVNJIWM9vQUN8vfe+3tpcvn capU+u7Gnh/jzPPSj51xc+olcku2LSPw8ImG6257CC8G4u6EETqJcFNMJmxYyGuUJ2A4ArtjcVQv AUeAz7oR6lZbbUTOZxqRzFB/Bg1uKvW1en1JcDbXQ1YXgrw5uzm90V3uHckePLlPKyxgqWAdY4wt G9Jz1dVfL/1BBHGpNR1PDf4wC2Mgw856YRsCccCcJ/fACLPL7LdymOhtBrF9iC6999xXQt+endWA jffbn4qNezfEt9vnO1OwNP1kRRcYoRkBgEmmbovdlg31Df/iL3+ibzR/9vTpK9/9ZrJSQVu56Mmn X/q9X8uP5U5fOH/+e9+O3roYS6IRaAysnk5O4YNo4Y2YE/yFVwIWZMRwCkFJALBLIcRVoC+V6+gu i4biISjDAh3DLD4niLgG/g40Fg6XG8255TUNwZdu5wyPMeuxQEUL5Oba+KmwwhrEig2KsVBly9IS N4nxblvth4k6UOx899OM8Vu/0gbkCqhxgGUlqmHXPT0wLlMop7GnK2qtSyjKhVl5nAHcJaqTEjXL VlG0ELm1bTLdV7qh0/vEYwxxS86iH+silxE3kqFvUjoQLxg0J061Aqlf2IEJBJ+DZEA4MGigGFQ6 PoKiRLUWSk8Wm+0aCptEUW8KedbxbiLdSWS68XQITUxZHV5M91TN0NMegeN8SoMHQUcoc4c0j3iy lelpxwvVSKqcKjSRbwuID19kcqOveTt+As31Ov23P7zwwbe/2SzOp1CrQQpwKx2AjmmmMWXs4+Hg j51xMxhTIkkYWMf6bZy7eyBuoxzPaaKUo1ZDgeL8X7qZYB2gCiGCB5+jCntfLou1X69W2RJY8+7g s0B4X6u9Ua1C8g4PFA4eGCOvpidJwCBs7mzxzn6T5qZRlCSo4aeDuI3x+6DfNtzHQw6P7qqisYRQ bYYIl9GyiThUHvzJ51cWV59+5aVfeuXZ4mb1rXcvbK6tA5CXSpXf+v3f/tTzT5Xr9Xc/vHr56i3k vMNADWtjk/Ek1tbbmy4xcyM4EDCa/k/GEQjmwpHkCiwSwEc2jUgiiIYK7GFSJhJh+/CYNrHo2UJ+ dGTIh4aKCQUy32MaPBu2kokq/8734tL4fM3p0U3oz+aZ3Fw5jdH+tWVSRu39sQn2jIO+iVBZuW+5 YYJUFE4qKs2AadjRQN8ILYQBUzKUuMqIPNAoS8lJYwQZABgbfbOWmAZ6YzebGuS0IWUj4CEgGvxW kT5scUAJaKmSySZRdRSmgWwhjWwPYPv3z19enLnzMzj3j51xs0gfy75RV0VkHnImlczNIEIubPGs ypObDawTtl+03UDEAPqgQNvFOoH/Mh6a0hNxO3A8IgKs00aQLMp4tSotmMWeO7q/WNtc2VwYGOhr VWCYiueSGVQLnF2dnSsu9A5knnrmYCQNpYrbm0OQfHpl/+LpQrQnlC8+xeMlC8/qgBpDLXG4hFli DcWPwEro/MSw+CTwk6ciIN3SIveBMRGZyGa4wPBSX8FsgQyNxOUkyZtsSCWFuEwhmaxOiUYXo2a0 xOLipBqXK8PTeiNqJ+CIfDXd8BK/QQ4L5ZLekrurexGipxLc3ws9qz2ZdSq9ljF+3ApSVkWNxcCa 1WoTSa+Yoc21/qGe+tDgJ373l54+sue1H7//nf/234ZW1pvwOKSSX/wnv/XKZ1+8dXvhz7/xwys/ fCPfrmO5UW0CQhhSFoy/WW+vbVSSqRwsMXiyLyhjh+FWYrA/jJjlagMbuCfLHlR4NKrlWLeTSaYS 0QRNwaFIOpFEw2k28Kg3WF0fwh02S64bA+lJAqBRlMdRE5YG4osUIvUZpBZbuAQYSFUVzDH+F8ah FUcFc2qthEe1581y54sV84nK2Ezn0AV2mp1+I8YH8c2pz0/rByhxO6Gj+QjicsFWwJzQTGxFRZT4 BWeL7JSaILhFoDC4dvEbqWQupYYkixgWKWquDLCFrQPGZZbmk6N0MllrE1QBxwPokkZP7YeD5WtF Omh61Eh0GwiZRhJFO52I1avFKrIB4gBmKPvbm08UQnEkBCyCC+A2a1W0TkIhog7i9kBZDEYBO4iB iSNEH2vJwHDcC/PwGFRKDsI0A2r83Z5e9B+PjR1M9o5G8sOxXDoynhkfSgz1DeT7+vKJduH5kZNP 5MeunLl8+9WvhdpzsvSgiBjZUaXKomgIffMtdo9qne/3PI+dcRtCUcR8X6NyZjIHaRQJqQDFC08d xff4kLXlpBMaC3wjRR6B9SwUJx0HuHFZXxBJm2BfY8N9yQR2uyIk43L6j1xSAdT2h3eA42MfDcp2 vkuF9LqvfNgmU2Lz8hhVL5l6m//7W4X7WqqPOCioTnqhQrkeCF2w76HR4V/53EvDgz0/fPfcG3/z NexpwKo9hw/9/d/+3FMn91++NffvvvbquXOXh4YHExkkbMUBsuByxFqnUfcHRs9dHvkcTNtoMb+J aARlTggpSWezwqbEm+EWeWdgve2ggP6jSuBuj612Bi/X5lFM40Odw+7OblhRrx8aEQTGNiWe6iHs 3Lg6YY1tDz2hLakyfiFpR8zycvehbpk65443w7dcz11URsrrUpgIPLFSscjGyKVQW6ZbpNOCUWEQ vsh/RtszQHJzjWkdEvckZpI6CgomNLdKfGeyE+XskokJeS2Wb6kdyHhlCSPZM8xihKc/uFBdXsCH TEtAthBikNHemIlCmuj78TweO+MW35IaIj76Din1O0nYmjodPJOdLhodJNHeCJlUqAECbAWQBTAO 4YwCvozjDsURxZtkgfxMLI4+h6Ficw2BJcTUjAKPFhulhepisVlL51OjB8Yw6YwAA1IwHCJlPxWN BEKGCJcs6oN5t0LJ9HSInUwJWYp0B7S7oB1cjICOQ3jcWI2CzkBI77ugd1IpMYxKJdkwMk9iJBRG Yw8h7p80jtvR671kqGcbvc8Xuyyrfwm38LJVIljPbn21Hgr1jjz7O7/9/HNPLS8sfvkvv9r58J00 2gkme/pf/IVP/95vxAb7r164cen0uxtzdyK1YjrazcTCmXgU/e6Au5k4I12FpZ45cDeCarGXmJKH 0vjtZq1b2TwyPvzC8X0oUZRs1ruVCk3j7D+IZyiFhDpk3iK4AN4TK0pJ5Ke95v04E1stMWyKgVee 2wI2aEG2MjXMGFV3iGehfoitLVErD/DUUflWeHOyuBARDYySYnyuD3owLEVzJ12cd8Baoeoo6d9t AXXwCO/D1NOErKU7zDNEUE2KFuWF9y17XqPurZyIxwOE8PEgxkc0J3YrshGToVY63ESHyUSohUaR iMM3XVdC98Fd84VcAe0N1msbS6V1mDo60LYbUM2jTYaFgEWw0CiLQ9M5EoolUdUP6dhS7V+iBh0j Qm4naIZ5mrCcxRLwnMFsHY200Mk2H03WYskaTt6qFU71PzFWz9x478PVt38c7W7GUH5UbL3EiKz/ TmvNRzO1x3PEY2fcYBUq8DQg22lpuxI0+KLP4QN8Sz+k8gmliDXz7QywcuLMQGQoaQKTwybwdRUl jwTghyPrxfLtlTUw2pH+/OBQr/5cSNH5v10FEvfBdhOzMG3ncpKXikAe9OFpHtteBFGcGfLvDe0e 8MLeWCWHnRdXK8sDnuaBD1d2osvt/sq9VjbRTRshojVEjPQM/u5vfgYRQVenFv/6Kz/sbixhOxSL 5U9/8e/8/q99Dhrr6+9f/vK3X7t9a4aUw1S3LgKT6g00lt01k43m7UhsbHT4P/uf/ZP/+//xf/c/ /Wf/ONPbh584iWiKlZlUAzqWhzJVH1ME6JQwlUL3UokCy7r1fh945h7ND1x4tGIAufuA8ni/L9XM osEi7kQ6E9tjZjwIvtvwPYoLTLS3ix0Ecshb7ZciJ3TqYbgBD8mkEtC31kqV2eVV6NGMNhW2QtGj LikO11OqPFeralouapwx31bsE0drrJptCzB52EbjqCYP1bwz2FM4MDq4vl7+m2+9BigQSyRhcWRd I2FkjHa9TyPCo1nSLWd57IybRTY9zO3uc0fGZ+UXmPYIpwQBsxedit+J9mSWOCUcBtuyzxyso00k MiUz6WgmWuyWi831DgohIH8yFimFN2brK8l8Zu/eoWgqBscljHN4SqS2H4sqipqED8lTM+P0acDD hVzbhdmGxvOquw3uU8xWrKqkpBUxpPCEYBWxWbMChWMIyq/dW+3Y54UH2DUeXGCoIVPWXASnWOvv 5Rw2yXWfcHv3AfniR7es3RhqDyTj3Z5UvFvabJRWCk+c/OXf/MzI/sF33z77zp9+tbW4lM9kwhMH n/2933zu0y9MF8uv/vit06dP19YX8YtQs1LeXEOwdhJh3XerH+KULDXrK+VieX1pKB15ZnJ0cijb rZURW9BAFEqX4A7rRvTNPD3g9BjLz3hBQ9IPl7OlnMoQt20Yx5oBBbX2uBaD5FsJqODP5MW2gBCb +fvevD5BeJN2rxemeTiQ7qf98jwaV26IW7/yLB8qnOw2/ddmtrAoWdH6VIq5LmRmcvKUUktI0Kha htrLDQjkln6dStNC9+SxIkTkwlYoBVVQEIbNVYDHSkvf2JO9ntQaQ4W4DbMo6hx1W+vl4vzKxuZG BV4N1KMEHu/QE8byCmLHZuQf82plhAbS6H5ijRoU9UU+LZ+1ELqi4hNcSwz0XE2YxcPJdjfdSeYy 4Cmh9dzzg0/ujwycf+tS9fx73eYKuHWd7poGrOkopUEt7WN6/BQYt6t14/Ske8NVjbUyYCj/qIIj fmTZTzpXlLFcJDiFsBjA3dk0Eu6SqHqOuF18z46z4jqAgbu/J3d0cpxhu35wghCWM8s5AOLT1V3L oeZpY0EPIWh3Q9yeGmKQRYf1iOnB2KuNQepSPW56M7RzF+LGB90mymc2AHPq5TIk7su/8OLv/8Zn EGD9J1959b3TZ3P9Q7VabWz/3j/6g99An9LpuaUfnP7wzNkrANuZXAbmRdSsoGzd5YEoBJi5M2lU OkkiGIUhqGiCxypYJoMFe7kfKxW4r4yjmEqlLNwdbNrQrtPmFAvVMDzD7yNeyPtfNXJa5yYXtmsi aTvW9oPP3Td+TLXydbsFYd13ofatB+uO232OdKbtoT9VmlSi95QzTzFXlUfhE7pCo803ipVolX2k UMHAzSADuB2xyPCpYndTHzd12pl6eBUCcamlT0elquwu7U4QtzpsmduBz+kzSyaxR5DYOzzQe+rg xPpG8Tuvvl5eoOaH4WhRflLyQ6je97+E9zzysW9g3KfaSQQ1f/QjHKuEY1X3rIej+my0O1XYRuGM 1LBuKXSM6W+mUojsYY5FLJNGBd16uFXtoB00M6Dht4gk281YM5FP79k3ClkLvK2ow7AvLHRqERRr stCpErkaKYn53T6U3Wi2eg9M6g2p2PXxtmME+qHRnRGoYm3/pIJF7OHgtnsvI5HBPYqHG7Qq/buf c8sNB4e6y+vdxqYwy92/hxm78VytFUuHq/l0txNvV5rF8Njel34VjRZeLJYaP/ryNxdO/xDVn0Kp ePL5T3/+n/zB8ycOrK+vfuf1N69fuYrAXhRehwOpXC462BtQ2eVqjWiowoIXiEJqbWys12tVhI3k 0/FaKFINReswghN6I/eSKbl4euYcl+OnXgxVrt0Kyp2oZHW+j7vTFwPh0qoq6fMBH1Kq+gGelsYp VOxbuhX1yoDVtC23o9BbJJfcnUvdV07qgLDtAzWuSBUn2wQOe1u0irJDz0BB1igCVR081IYVaGt0 lQ7FM9t4yFtZtrgaBHKjDj98U9zjwjHE4oOsDrS3KjdXFjdWgKQnhgYP7RnN5XMMCwYEAV5GoggK HLHvtuxe7ULVQbgRSmbqDtTeOrLNtewhHpIfy6YbcQSAIzuzFk82KkgRQ6R3pwVvSgcyolh4YpBt xU+/+fads2eQOxJJxVHzEOGlKG+KopsPuLyP7PCfAuM29OEo6SOGvhsyVcOj0IIPfvEZArG0ehy8 w9CgJXaYAhHH19DMW2LIIVJz+SzEMgGB20q+gJdd6RG0g2aOm7oB6RopOHjI9dIz+AwtsOrGFez7 R7a820/kmO9ju4B3Ym+etr0gI0B4JMIDWGiEwZD4SbrQ+0//xT86Mbn3rQ8u/uv/7i9QaQTbFr6K Vz73C//7//k/HOzvOXPhxtd+9O7S3CKSIwGuGFm2ywMgAQ1ON4plUHYWuDvD7lNYNrfsPie9Cy0Z ++KJFWsHsblbuo8iX1ndj207B0fnYWwfButdKY/2oIaDjf6/ehb9vW03D3Yrk3euHod1fBy/2/zc PSUGkXyc7eu0ust1CfhHLFjVBppEVhFHeHis/9i+CUT9xlHBQCKM4bCWvSkqtHB8VdQNMXoBkLbn Hb7HWwm9tdBvuOJiUVQKxM/hFAE/wRlR5D2bSB4YHbp+a+bW1DQaUSYYLSpNmlBA7eND3I+9Hjfq /Fz98OLV068jGu/k5CT0XFZ2w52HUb0Fs47eVG1E6rKRByoXo3YAK4RwvRgmKS2sYJLGP5wsdp1A BQIt2UDAzQgdhInXmojMLS0VL1263a60T42fHO/bEyt3CvHk9MLVDxdu5icyr3z6SfRlQDFdlCmm a87ZCmTtGLyliMUqF1uBZspo1va1egwCWADZMUxaSLF4TOSD14wdfBizgIoqzNVirRMFHvicjRNx b2JK5YYW256WDpZ244ATcqRGw0qHavuLPAJajRQvCFl6bwXIaPKeUbuPbRXmKtmLliOpKBIDbkqF +lrdUTwFR+aQNrUZb1ffxwsOwwkznx2ojN32l1go1owgP406D3JjMS1wN8AwyWJw4cHezMLs0uUr U5vXbz19YDQ9ONCqlxJPnGxlY8Ubty9evllaWd+DuM90qv/A/nKzic4aiQY8VFKFWeLqgbKT7UgW YV2oCBoKJ0IdPJkO2W0jrFtWHrPNlFwEFKhGhUo4LConFlyZKjN4M3jMakujngWK1+EvejBh0HIa tnoUs7KsrOT74JyEt7ges//Y14Uv4FG1mTDUrrNtVbaVPykkFgp0ca+mxunMBiNGVIDowRIvQqAq NAzCsbrbcqUWBgyiJHlxNGo75l/x+Cl1aKYBYyO4ijjYe0qlbcZMMAybBTlNn1AETBcPyuOhAHcn CtMCQ/ZBU5xD/IeIPZ1HYnAoSWjWLRVIrD2NAnBB31yBTlusWBLW1Wkn+RFDxrrlRhlx/dFoodbs pJPIkl167epX55ZmT7SefGbkxeHcQLvWRPsiXBKmajFta0tYqcQtLrJ2O4FC7iiFQDpUcpdtIOqU FpngNDBHBDxEQrJZOaUOSxzsr+i61Qrn0mHUFq5298Ry52feX1xfeOKFl1OFPtAS8gRK5Q100Il8 TBVfHzvixvygvBRsUMobRNTTePIRyGWnrz0Y5HQ9k3eKI5g+IzVMJHkWPJOXQBd4/GVJcEZ5q0Jo VhFDVPbZvYfjUIFve3MncwxQWag0uVQScY/AoB2C+MkAmZ1QCdDNxEPM5sf8E98GrgNJpNInnnny H/7dL4wP9X/jh2/98f/wV5315W6qgBZGn/j0y7/62Zcg8t84c/Ht89fh2S+j5VG1CvaMfnUoSoLi 3SxH0mqhgPejvS3b8bJyARuDrqQH3n0U/2ivfj9nE4L2Lc1qCzCNwXCwG6gPDwO22eCOcFBcTreF gIXO7COdE2F/QoJbUad+zh+bFPdg846ztKtugkQoIDY4Q5jr1mrNra4sbZQhcyb3Dg31FtQqjTOi 1i9aRTfqjBqSa4o+IEnarODOelDeLARf+gfLgO1mCd0AJiWtWsAcNzXL5iSiQ/35mYXlH7/+Rpqd V2AKb+fy+VgyfT9r9DiOeRgG+mDj6Lbr1TLKt0g0WhSyjQF/mrNuky3olA9VjqRThx/+qYG6bJYh 1mmCNa26K0c6EwcxKwErVgHuB0EikLptdJXE5xm0KY4DCkk1BON2LnYooDPueF9+gLbDuGark7MJ jQr8kTRGlwVqXMm7Kcdk9R69m/VeB6ZiyyC2SQGFbmpqtN3zUcPXIYiJU7eS3v82G3fQru3jZw9I y4vgMVuO32nadt2PLkCZ90H4B5xUhVUkHC6i4nZv74kvfuYXf+UXUD3mu6++/uX/8c/jKwvlYm1o ZO+z/+C3nvzkM7Chvnb24ltnzm/Mzw+nYiO5VCkeWYGVrNXpjYTr8EIC5rGZuKT+WTA+E1a1QxHb vjDqAy3pIc5RjgpKsW34u1ZCnB6cLM8zoyqZY0NBvuZteznAplamWH5w17m3zHBw9pRRcLm2kcjW lXAnlTXxcsnU3KxRcb6dXnmsPjzm68V98Fu9L+PAAbarIgA/04arQnuW3SAtH01D0NhwiRjR0+o0 2bagZZl1yZHjyn7u1h+SpzISwp6tRcNV/K6DNjrUiNnhFVg41sm0aoi+rqcSxVL16uXb762uVoZy vScmjqViPZ1mElW8O814E04t5FBLHU9LyZD+HSh40WrV8OTg5emO0WqGSNSk9gwlykF1jJoqbAzZ 1qkGwr1AnWRDnVAjEe+kMydGn24thM59+1uN2+93wvHFtTqSNNkV4GN6PHbGjRUsVyrwE1KOQX8U lUQszw/xcARo4tyIUdJnlKHBfNKuS3o9CAO27nIN/b9h64TOJQWdJczTSNhFugZF7m5jIpi2/83m bahDGaP0cZUHw0qdqFZe6T1kkCbcPbX5wefBMV8DNrodt6Keh5jZj/zJbpz7I3947wPcvFG0FJeX K/XmL//2r/3Lf/Qb+NW//etvfvXf/UUqnSxVigNjo//yn/7Or332xdWN4l9880c/eOt9bE+gIgAf dnZv1KKwcyYS6G76E47H+7kTkI7hqYRUHi3/SjCbk5sfI+b26VnjlO0RILxtLx1gDpDnVkJ1x/s4 fmvsiH7vfebQuBntvKvJSd10caZMPuiWMV/ArvRPv1Wnha6zKFFxZXrmwtQMDn1i72hvIQceglLa +FqCO2hEheFbqhN5WRo6PqdbO4v8tngZHCJNik1HULEpXEps6pD9jFQBg6c2f2L/3uG+wuXrU+++ fRq3gvYwvL+/xSnvMG+1ULSehSZYMYPRlLqimkXIpRWE4WemEUrzyQ55+rRIEAe6tckFKxNIsTOp 5scSCxKpCeDWQVc92soAryot1PAMwUYGUx/M4Zp4omTnioZ8FNdjrDif2nBSg35Z1kZiBtR2KHEp Ln3O6jgrccpfIyCD3cYaXNSjd4yDZh5A82CW0bn7odK8/tEgKs/2rZfbcgYPMjqeQwugroA9FR59 1HM3xL3lPM74eo+z1aNhPKk4AawgfiAMpwE6cnaqoW49FlkvrXcziV/87S/+6t95MdpqfuUb36+d PpPd2AhlegovfeLpP/y97LPHinOLP/rOa9/65vfX70wPxbqD8cjNdnsu1E2GYd2mhd4LrkbVDDyZ gqcVo1ltnW1M0W0aoBtFwiPA3arF6MSpTd6pfoFJUbqRBdUbVqjgfmVzKkiSr80q6EC6LJadexuL F8xrLgZbYAP19m6bSA6+3XoqB0dI3kHfof9aLSAikcRCHtC8Ahid5KrIWhU73hFbNYp3x0FmCbiW njVUgrXNqbxg+VMbF31V8kPGy8cRRsCWVHhyX6tpnb5E9Q6Fw/VutNqO1jrROmps47TJeDSHZMn2 zMz8O5dunw11qicHD53oeT7cBRJHIGm4U480q90W9rpcBdnQUgOIT2XB2LBszs614mjVKQCjPLrh YBjIvm4DbqOfLZ6aBy2biQpGCF2XUIESOZkdtDQroxViKNPXmfiF4aezG5sffu+7azMXUYsUGbql SsVbtJ/yi8ePuGGFQoNXVk/V5pPUu8S/+GAPBypNoIswd4Romh63nKpJOLUGWoKb0yGGbCiJxRek 74cwWaZVMNbkrkEJJNQQPoXc8n7rO+XQyq3MDO5sEU4sKPTwMbex3gfXPFyUuxW+ciN6cOT+YNOv AGmn54OeR443/iij1qloN+sDo0O5Qn5zfr6d7f2jP/rd3/jsy4gP+d/+n//1+ffOYSvVas1Tzzz5 z//ZP/zMy0+iE8qXvvPG1199E6k2A8PD6J6DGoSYaoR2PdRwdviR0pvxICM0Rd+m6ui3Dq59bJDb U1m4OCZVhNTssR0sO73B7R83cDtuJ2y9I3iXAwO2dbesRuS2IXSbumGZfqLrb0rqbuuF1kWVcuXC jZs/vnBttVR++uDEZ04dQRFtIxewYmTP4AHgjbZ16IuiCIZF65iozT/i9bLz2/6Qf4TnqXZixiW5 EQVE+FJwtKw13KWMEGfTjmqldmLfxEhf/tyl62/+6HV8iOuhZPyjorcHPc9jZ9yhZp3VBFCjAm2W o/AgI+qC7SmkdK/WThNLgwZvqI3MNRJx5TukyrDroWeozuVxCWLnA9KV/JknlTwr1A5E9If0sQay k8ypFkJKTHszslMjtTNg7Dx5kr8lJS2kGoPAKri+5RPTEwTlKIz3TCWKtXm0UIUwbYfBHevfXmLC DvA5m7E4o34xNcqFRYRIFQaJkmcmpCgwDubb3tBbU4Cl3xvu5idmljQE5gPwnYOItyoEHjB1J9Hz B5+K7e56ovITn2hxID/FEqVDrWy4mWw32uVyrpDuxCON2mZk74Ev/u4XXn7xyZmLt77zb7/y5te/ 0ypvxtKZFz7zC5/6j/7g1C9/MrFevPLGe3/9jVeXlxdykW4uES9Fo0usPcTQDnnCqIrwUPzlk2/1 cw8pW40RmwldHtVilO14qYImtSwMQw6QWfMDtVVie0qQf6QtpS29HLa1DoktiXdxMycHZJs/13qN 4Eq4cD0FE1bTQMhYEYP9UQarn7meTiqEqWaoCVuyRkUWuXRdTR2WonuuTLmAbgPa9hpbwc91FKao Gqme2fxVBNG4iqrRjMYRjZtPS0DGD6AJsRR3OxJDraHi+vql92/84P0rH7bKracGjnxyz0v90UOh Ug8yMTBsba4EvqohCbCSsNgg/YpSVorVSVhxk9OiPgObHolulBtnmx1wB8aiaDy7zJ/OiIoVOMnQ 7QZUA60NwYHlaG9n6NmByc58eep7X5n78OvwUEZTj59/7sLRH/uF4RMGOcBwRLgtQXjCMx8CcW/h rwGEIyQppfS1qrYwJzJRvNPDsBxakVJTvY1XC6sy2v5oeeeDTeO+HtRxsMxtFl123Txbz+vgt336 UCg5gLC2vPzoO/jZOMKpLI4J2WSF04VCrbhRr9ZyvT2dei1UWhuZ2PO7v/nZV5459vYHl//0L76x NDvXAuyulp984Zk/+qO/d/LIvpn51W+99u6P3qS9O1/Ip9MpIK9HeZeB9dtiojDp55ijB8wf5bXv 91zefKom6B58adza2WHvpkbl8O4nto9UkOsm0q885cPJAmdv2YHEdxu2niPwUBG0++PHFy6+c+na 8nrxyfGxV44cRDYsigInwhFmY4jqLNiDXUZR5B2BkCita3X+GMgpFUxkeIKjhX3zvX7sru2sS/7Q FHaJak0BEAwaRhGqTufw2CCkwIUrN8++/yEsKgLQP57HY4/j3py5/vZ3v7U2M/viyUOjEwcQbRtP IrqZCJQwWUKqCcMFL1BSosgXwkohUCVSFoEiLPdFw4CYlcVSJUHUHWTBS9p7uIb233BTNJs3b99Z XN48MLR/pDCYjiXR5/DdmXNL1dXJ48NPPnM4zOT4FpaXDlJRq7E0WEWEl6HKv8b/UKZIsUaB8CwI yUByo98ACdOCLl4N/UpqZEt5YThJVIhIQBHMbAoAETkszbc0JcDyAoRC6JE3A4xDbCQ4/Upoz8dY SnS6JwX56wHyWspgi56oL1APTYpDc5otV5O/lhOqJqAELNembinUyuPx5RZUZ4diGXY2lQTlh96J ntM0IXtrNn2qC1qA3UAQwQ/JHwWwkauGH3FsiRTD+6PRzOjoyHD/rbmF2+9datyaPvHsidzQUKdU zO3dl9k7cqdZq1+bvnX15sZmEU3p0rnMRqmcT6KMM2tq4z6QWF+uwGYazmbz0HdV6TAzNFGhwmoT p5425ObGNnEA+5JapIOSZ+A2lGrrEDxVABrrtG+dVW9yjHuZAYa7QpdI18nTlai3a9SE1uqj2ieK lkRpGQBRZqvnkGXQhfAYJM+mIdaiBYpNQKnBzYwCU4OeNhB5a0EjmgYp02hqh4zRq8LWholYQrtE +RTvEw4nbYnRXDC47A681e6+6XikVKukUz0CtNDKObSxevVvXvvOtes3Dw8PfeboS0+MPJNujXUr KTS/Qr0DYn/ctmw/2WIYQAdbWHpq8c41uEuf6I0AFcO8U9IXRx70dijcZ5Q7N4Go1IxmJznC3ibt 3FmiNJwIJ9Ewp46UkQ4U+qW56ma7sbR8M92pPff5X2fiACzlgu6rlTLrMkm8HLLzmb/zOB+PXWKw RzAUGWo0dErgQUciK2zpPPpi1wlJu93tIlqn3MCOKYL4BCsoVgPAba6j0AyYMhi7muBE1gZkuxL5 1ik1Vqa7S7UCwyuevul2uDirt/3eIwchf59hBTjag9mylas9ood/ql3OyXVQZv1Ql1Wqd9lAAZZ8 14fGrXe+L/ZsNu8S95IIIbSZiE4+/fR/9D/57aeOH3j9/Yv/z//6f9y4fStS6GusrTz5yif+4//l H/3j3/o8xv31H7z1Z1/9/tr6xvjIEBq80/TZbEKcI2eyr7eA4MKN9Y0HnU3PtqCc3SOI4OKb4FTK DHyxA4ntdnnHovX7Rxuk4MTJvW5dtVV3B/6/224hsGHspQfD9b4DG8bmy5s0h3fsMibEAhSeohEV /W6aV6emvvH6j//6x+9enZn75IlDT++bmOjpA+sF3hJTM6OzWWaEJfc1lEy1ZtOdhbsIX9F0JMVO 7q/uRp+5uDe2vqaeePtcBFtg2bHvwRoG+nqe2Dvem81cm5k/89ZbmUzaga4wEgq4gla/9JE10Nht 8R47426W19v1GgKp4SYWvz01Drbr1f54XHTL/KLli/tf/dkWc02AQ2EtmVk8mgY5kfg0ton7gKCZ 3JueR4QbIo4bladg1mTYiHBuwzCKTBwq8ifE5Ss4nqOYR5ZNytUQ0kporPShlkYeiogVygryxVMC Xfi5GZ21KiL/agVjRZj25F2b0PI/95MklROoEdANdBsK1o/vOqeZuVVWydh8m69ZFR3G8o0/asIi rhK9Z8en3OMOzyDedqja9+Ju+VbepDsdPOHrwFQBVteh/Ep+KbsJyQxzzAzikTieaKwe64594rlf /YPf7B8bvPyt1/7mv/xvps9fgNaGLoQjR0+8/L/650//+mcync7r3/3hV//iq6GN5YFUHJsJPb0T bdR1RsmTRDKWAGxgJJKEK/hPJD1yVdRUrbmLOqECJ5UAvULVVmyOS69dFfVXphA5k61MuhV2FJdC YPm80+vn8hQuaP4HZYXeIgWW1nwTWyhArr4juLlrqyvdO+4cdHdYEqMXYeIGpnhU6Vk3gNsSovTa DtEFU4Qk/Z2UkwrK1tdcThzAzEkTbTbLSti0nW6yF2gMTsdIZ/PG9HsfXnx/bnp+PJZ/ZvCZfbGn k9WxdgkWMLSb64YasW4LBbjBx9l1yu7IZX9q6JcAZ0lYll6UKMwdS4ZRxQ/tj9AMPhrv4ImWpZrR TO1Dh0xmwWL7TNNuIeAEF4K4QE1uBv0n0TQNlQkjoXqskyoM7MtN9sVSS+emL3zjS53iLDa4twyA 22jORez3YEDtXpL1Y2PccA1Xa3Vor+gG10HHVqVO2R0e4DYxqZ8oy+TCeqDHkZ2hZZHwoi/ilZg9 9GcM/kAYCYQzEbfj0HJyhwoCQNrTm+yCdjWPIXpISyW6MnF/r/jS2+08/dYEu6skRYGsHH6Xhynk ggYUEyjveJjF3Ok3dk7j0g6ROPChk+DAdgCS3P/lPcXaJlTP6EsFuR+nfO9+W9bh1V8VWapOB14q LPVzn3rp93/982ha+edf+9Ef//GfVEslhJFsbqwlevv/8J/+3n/wG58Dm//u66f/3V99CwEnkJWZ VBoXRavJYrEIlAD72P3fkONwPv25dVfmp9LfyE9hmaNZQRZGv0KS23U7fxR2lFGU0dV9cuL7uRcd ljuhR+MOpNrAfCK3ezQM6x+mssEClt1W8w4O3LwhVO+M3u5VSOzRt6NtE0O5ZAp8rlSrIbQOzapG ewqn9u15ev8eNqNBHGerjfqO7JggrW1oyDBLkewWqXsjMSRb7RKKvIWy1WkpfksxjrrG8BohpoxD 64wSK4sxSgvDSqc2U9txL2hLp4FqtUYDllWEs7x3/tKNi5dgW8e3DXhlpJUulDz+RfO0x/x47Ii7 Xi4ibzUdjyXRmJ1lnigiWa3cR5OYPleNgSYronLYr2guY6gJn5JzJajW3N/8ifqj+S0kIsJFxc4L RQpp7kJnZgIWPE9Izn5zZPfG6bmsdvekMWHLiq8Cu0ukgRSTkOINOgC/tLaY4VXWS8FBMdsYuLYX hjn1BuXhiErBWSCwxJsEubNtWNtjhTZA/a3jksZ+d8J3tkG2HSxEbRDbT2NT/WdnxB3Agl5IQGCQ dm8BlWIr5XrsW2cS9TNYzEKWmCuFpYObgY0CKX5ZD66TQLfJVnNgqI+dC0PtZz7/0hf+/q+kJ4Zu vXHmB/+PP05FY4Us4rZDkeGRE7//a5//e18cHMi9+ubpP//S1y6fPduprudSMDciFreJNIJKpeyh XwPBGI9hCEW8MoM+6DZdRoy5GkzkJtyHrt6MGGsyRdFH0UpNMvPeqnmzIrBDIIcOxP7utt+9ZQzY GD6CN5icMU1TD3bkzX0kiiMHYWsjAzISEpYmb42VK1BS9dc/To52p5CjJZpbidWpFWGEZTCvwpRs UzPUHhiuAMtFU5l0uVSa2dzcnMhnPjX+7BOFF+LrI+FqmhmvEZT+BTNgUFitLvU6xaWEBvBIh8YT hAOjmgB/UYuZFQngDBcYvWCCnMTwDcs149rwK9q+DWBREqAWi0RzN4Es8ZNYuwmqiXTq0VgplijF pJZkuIEclFC4XqlOL88Ox/ef3HM4trA8/aNv4zxwqcA0B96tuA0z8gh7je62xo+dcRdLZZRaRrNH yExwR06jVoo03G0D2Ar2PO4p6EYp3EM1Rusi7CnluDMgIWGYQKQ4FgriAfLQU9st4xFrSmVcI8h9 7qxnxediPjOeruCXLFaMrQaDHds1Vqwj1m2kkF8QuQzVbZLAwHfdkAa0PazNrb47MP2IvbrT1x7L 9pCvVqcSVrXlr6Jz41nbXux2YUNYBu84l+4TxXs2I96Hu8+DqCZOXHnnkzx24qxCf98/+oPf+k/+ 2d+bnBj902/86L/+v/2/F2/fDkUS5XJ1z/69/+I/+Rf/8h//zolDe7/+6tv/7ivff/X1M+VicWCw r6evJ5lCbeUHnlFHAPxhYMWF0SmjVdLU1d6y7j7uvhfidj829urUxodY4B1/4iFuOb+pAXoRf8QO 6Bs2d/LDg93KlJ18sd/pmZ2CGNwNPqq2TwUcmAJpm0Xfep+Hi5CpqMBcb1y5Mze9tFKqN9LJRL43 x0O8GshIpUMrDGxsjRrSE2hQrHP0SyNx9oRklRLUrQETQAIJu1ICtItR3OnmavamY9dMPrTmSLyw YG19KNw2W7rMGvL3cKZmExXB9/T1vHx4P6j1tXc/uHHxQ3ybSABm0K6NCxOAP7oM3t3o4bFHlVx8 8/sfnDkzHI9+4olDkewgOjCjDAFGAzElbgOsABzAgFoMwGHNNUpthnQKgCUGEsgtkh6eaCZHSeQB 5SD7c7PbN4tTtBOh7vzCws07iwPpkSPDE+ko6ui3z81f2myuTx4fPXZqss7DkKpHzcjjyHRxSAo+ uLbsRQXKnsuBwSWkIIHG8imDQ4APic98p5wQgQR10+WtLF/UCB+TeqLKcXyHvHkqfepuMNtCEKMF +I5D9GJOceIuyG99jiNHwFfvTq/My2NhspM0s0hP5dGIDSNo7tiV8Xk72+fRDkQqj/NUduNU4Xgb Jepl9nBSmDASEhDNliVYXyvfzBrL6FPDmIDyKj0MmSwM4o14evLUsZ5k/OqNOzdOXwgvLA0P96SG BlvZXDibH37yCDKip85dmllcunlntttsDPfn06jaLGNn10HVZBQJ2mtPdKk5y2Zf/3XhMWLqshAz 4EYJgJL//MncOn/GqmQ+XWCak4O+1VvITZi+MUx5IynXtrABDudEgGoJOnkySA8mBHc4vpCzGqpQ saKPKA39esGAWJHXbo3V5u5+QPe//NIXTopYZL50z+jZdZOw9yNxuru2tValP8uuKFsD+hYTLhAo DO7YOH/zg9ffuxAvJ08UDg8098QRPdKqo6M6dWmgYURTg2hQPZR8Qk5oiq7qMrzXNiv80bzOWDMi bnmiNSnMLWAEyrjF8uHCcMTHQIQuBWxE15d7wNmY3g2zfHojGm9G6qlwM47OSk1YQFKxUrlWy/WN 5ZOjN5euzd+cq/T1Hzp2NJPLYwMRtqASg9htEFEeXJFH/vqxI2505sbMudB4RqhxYiS5UR67Q6G7 MAg1kQC+MWoxhkMlJY20ejFF1RvIa9JoKKFzJSJ7OCLcOpcqaHUTOTThoJZiLmHLjqcpZNjysPF6 FG+MSq96z4Vzm9o7+UMgxI+iDBmt40s29fqZ/G838+DI1MFOU4m83bnD5w7I7ThUCSlzlfgx2RYH Gkv0j6SioQaa4lSqjc11bIhjzzz1h7/9RRRp/foP3v7v/vhPFmbmEAy2Vt5Es9HDL7z4X/yv/+XB fePXb81+9Yfvfv+N91aWluAvQmjTR83P9u+NFXuAUunIKMm3OMjPbHUNfeuZHG+8x3WDMN2w8IOO 8qOO94lxK4ffcXSOUn1i3U62/o1u2SO2L/ztomDAbSPD19vGahQXI1Ztra9tlkqVsb4eROPDJ4by zRgvhDcsyzCEMLSPhmMci3bhotXpXlVwbEhZE+DENi09bsDK8Rchoagd2GRfeEHfcIILmvZ3r+xO 3aKmInIiaBoyv6sOvNWFiSWZSqAQOKpRIsQRzGZ+ceXs2ffvTN1UtEQUKDp6YveeqB+1Yvf7/SNG 3CpzWB/XuenmX/2TH79x5sTkgUNHj7HVcqidy/XU8T2cD6hmCydvvBOiaMXfCOWvoC66IghtKZo9 Gx2ntdWG9VOKiIH7UwXECVG2oFGvogLz5ur62avThXT+2J7RTDgfjccXS7dvrc/378889exRWNZR +zODatCC67V/EaE33xLCMP6Dwcoedya0YZEZjd1lARTpu9PtoqkKPeW6vAZWlPtKaWQfr1Bv0DgT GsFJwar+sfqxiAInOO/imE4TDJC/SA8wKdUPJbYdtmExwUo0q+5GehFIQ8grI1zRctymICtrUXgk VzTDhv5U9hriKrXYtFM7VCFl4WQXY6HBFpwMBvmoJcl/eqxOXxhc9V+gjVGohZKd8NxrJQs+mKAH KOXgqQhZqerXjdUReEIHCQKTuqlkE1EF6cTQ8UPjhdStO3MX3j43d+aDQ4nO3iNHI9meDbT73r/3 yBOHUZHy0uXrl69c71QrE8OF3r5sixVAa+FWIxULJ+GpkpB36H/rDaTYYktiXlEVXiM1SBNI0GNB E5bVlslitWupac324+qTkRXnHwmWlzrdQkESQ0yDKsyqkSZCIAgttea378sUyO91hddkWD5UzCvn cE+6ZnAhe8uIK5Y6FPePdGN00TgYBIYG9oHui6RyEzaytPpgdLLamIUKBLCTIhR9yhi17aqAVzoj Yk1sS4b4CJVJ2oVShlC5+fHUdsKPAZvgTwJ1I0sZMc6ISyhDSwbLhSlYMiJQXaRZrbGdNzyG2Ld7 s92py+dfP/MhtOqnh08OxUYS2XRfH7q5o8sGSofxPADaPGMHeRioRhRGjxqJ+E3SGQaiQcxQMgql PYr8nDgLpJtxXWgUi6AVCmVHaPALBiglxLWxLba8RXAzoQT5INhjMOxi49SSzTrqu6NDC5N8QDax Rj08NDbYm48vzk3VN0P5XHJ96fJnnx7qP3I0GsIgkKmLkRW73SoaxTcR+EZ3XajRLrU6jXjkUebH P2rGrfFcgcfF7/3l6Q8uHd4z9uTxSTT3hp4J0dlot6OI0YJpRAwPsu+ZwcJkG/giSAPCAUEdRlfk 0aQrak6SP06uyUUAeId9GpIU+2ZpYenC9ZlCoufUxIF4OwUKvbF89cba/PDBwvMvHMeFIXFRTTeA vL2h8jqOZfujF+J0m1QYm/I82QncebpxVXUk+6c9RQMQA0/vrTvMHR+QrtsZt/dzt+HczrNsLg/x 65aUKgEyDt1T+rWclP0ngifxsLWPObas2N3JYHKgJLva7Tptw+4ncBsf/ZLlnpSF2F+b0oBS4n3F w6KqnIkfFWxUfsl/9o8OndozBJF94eb0+1dvxTqN1PhIPpuHSB0eG3n5yWOnRvvXltdeP33h/M3p fejiMdSfzuVi8WSXLWcZs4VSgitrG4AJ2MaSIsIHe4tLcoBUHjZxJJUUzJPNIEGPI+r6O4lnEy7/ 2BcQSCYU3dDdre+m23h+zLtXTRm6myg3S8KHVU9UuSdCT0x+8tiG5dkl+d4PRy+6HSDB7nG4Nxrb SPQ2oXgTEBGKh4gPm+k3cG/F0S4GxjDEYICJ4wCEdyQQqReJXHjvne+cObu6tnZ0ZPjo8KGeXF8y kWI5Oim5zUA8ejhQBhImDxaDFJaggpLHGBKRvBuZA4MLGokrKWheNLdmpHkGbqdnKrwQ4cw5ZDSh biKRoLbHyQbopkN8YTxUbcDQXcpmE3uGsh+uzTaj0UPPvZTIDlYr9VQqUWtsEhfSCogYDA6r06Vp /meUcdsSOrKyTKZO5/2v/+nZD68e3TfxzImj8Xi60epA1IJ9RwF7DFZL8w3DKEAqTQpABloKIJCK XhLczV4pNIxJbV1aqvkaDZuBgInywdCXV1Yu3phJRbOn9uzLRApg8DPrt64u3embyL3wwgmcEc4K RpM7UCOUqStt+ykocvRDn3Eb/zXG7bNDxwmVvhVx60s1r/Ak8taYvF7OLqq7PMhDdSRuW3I+t/A4 oETsBYf5SGFa/EFOYqDefSv8QyyPPi/3XgeMr5YzZGPyBuPtYKdFulnSm9Onzt39PyQMPsCaeX/G brZ87s6I4iNITRO/AbYC70VKuYWjhUL//n3HDo6srhfPXrr57ukP4eJ4fv9QenwvWxFl8+mjk0ii vDM7tzQ1N339VqHeHI2FU/096HG3gNr74TBqgaZi0f50IYtIX9Qs7HRL3VAFLZYAt5FMG4ZqzAY6 8TBzDsA00MoS5QQR/OUYuq6pL87dTAR4tKhoRguOBPTuH5Rxe0S7TcKRAESRImQXRKxalHQOsbAh z8VI8bPVyL7Dwm1l3BBholgRgCsMd2+BzfVzids2zB5KhsrdToWqFKEs4vURrI1vERmSYsPXZgJq Bsg3FWnXyrdm71z52g/eLJZLh3JHnx94sTdxJJ8aKBRaoVg1mYRNGdyfxQXbqNXHLGmWOArDpyV6 Acvvw44sqF8Uh0C8mDqLRDUAmwhQq+aMEBeqwmFvdRklnAqSXdyWeFjJQ4qiRiedzohviycsl2sY yFD/0MTA4Ht3ri9ulP/Osy9nxicY7R2PVhGOkugFBdGJh9IrSMVE06dIAmEToqQ+mozKR4a4KQyt ywzbJOteazUaZ772pxev3DxxYO+Txw4hDh62JvS1R1ktpESI7YoEJwmn4OLQdkBvGhCiChnO4XR7 6oei54BHU5bTkkVZJs0v8A4xK5vrG5enZtEe+NjoRH9uGGdcLt9G67LMSPaF548xm6PeEMYt5Cre GMepjQspu3XMSC8vzkM51DjL9hfK/3UrmincMV8JefGDHb3rbWXc23dPgHErx/f/Yrq88RjfsG+V jfKNelbVhEHG7U4f5LBbGK6TXiZSdhgOJwJbRe/cZsixrIdg3HoF90Nj3NvvVI8RQMB71gd3royi g4Dt9c1s/+CLpw6hiMGVmzM3pudu3Z6N9ORoGU3GoYWdPLT/06cmI8XKtZszZy5eBw8Hju4d6u8f HiL663aziUS3hS6zBNFsicegRGhuIC60OtPSNxykcitsQVpa2bZLhqoaoc2HIw1bA1+cmWtPP3C/ EELZPs1uUrz1Cs6SqolBxO2+lYA97hLhVcLC6IULIO4Aq6d55cEQN8tF7fZQ3VKWybudKEwNlCHo 80m3o6awYaog+lDfEcGCyJOsl8sLC/Nvf/jBG+9frFfqTx3Y+8KBJ5PxfKceB7XGU3VEMIBDcLmJ 32H5kZKtvEcabVizr8o0PvAQqtwtFh9lTBjdj4GwXkEsMKCbu8UZsoWMBFZ76Mm4ABltPClsh/OH 2yBUwGlb9XYiBfM6EnKg3TdajWoyHUuk4+ivdmFpar5U7hkcPvLiywxRpEmJdjidEKc/8V7AxGWu fsYYN1mnlLOQmD8uHV6gJtAHX/vTazfvnJo8ePLwAVQkr7U6ccwB2j/SkAiRSY1GbGgwbMMqyJBr i71ULiFeXllCSdMSF7B0s8OKkUQhG4hxxT2MgN0rt+aL5eb+oZGJnnGQ8UZl4b07U/mB1MsvnYil UlhsWv5kB+iO8zm3e+c2lUevrpWzo1FlX8re/X+cj51RKEbKuu/V/e8ZRZ1c8KXDFn7qOL7euyy9 D8D1vLCUCVQwxulyMgXdu9AAwWDyFDU/+DTmS/KULCf+lRsRUaniLPBw71QZDwiw7QPbdXtv/UKi 691vHdyWrbQzMxPGx7GqzHC+Atg9E8UqO6dERveeevrk0YF8aXX9w3NX5s+cOxRu7zt5MlPoWap1 W2NjuQN7BscG78zOT88sXD1/LbK6caQP7c6y0U5jYWNzBVZz1A8S6ZqJhPLxcBoFm5s1BgVgrDHY Z4D0mEiXiHQSNKsIk9LJdxMS4LUOFLi7sSz2R8G4tyyL8Rpqp7rUgriF5xAJsz6IyhyzWFA2iV19 2/revWxbEXcCIdTSIF1aT1kDKn3LsupSh5uFPZjpwL/VIkReFlZnuKLqiOtAmC48FLFUpYTI+k5/ vtkozb17+s3vvPb6jWszoWrrlw596tjQZDrUX19rNzZqcCpF0yUwd2hHnWasVQ816vAzMZQPi4/o bRbURvRBuQEUDHMrjeytNtKyRVbZvhTgRzjIoiaI0FZF1GFqfStRRgJrtHiNJl7Cp8KEGgbHaAYm pI8Y8vFRvAG7dTvarNP/kEwmIIdmlxbKtValWa9XVp6a7E/v3bNerofj2VqjnQEP53BkLNqFU4uh slfnI3g8MsRNxi3xcmCOyrghA9EU+YNv/Pnt2YWnD08e3j+BdccOSKRTBN3sSyDOQPmfNc8Z7KM2 bmWiJDHTf2jQhtuS8tXj4CzUKu5jTJC8pv/pyu355ZXKvoHRvflx/Hi9unB6+mq6P/Hyy8ehE+OK qEWl0+bxXeNIytDcIwCI0A7YfmAcRwnE/DTcQBonKCn3dIGLh1J8esoM5YXjVx/JuD1m7Y8luM7A BDJ6FR86MPkjADB4do+3ePfkH61YY8sWNU6wG+M2BcVd1uNdD0qDYiqxFdBl0DcinbfKDPlaGbfF askBGtO3UaoODPVj4SsL88DBY0eOHOrPlNc3z126dWN6dnF5aXB0INnfl4gmBocGThza/8qRiXC1 fuXa7dNnr1+6cTsbD4/CJj440I7Es9kc4pEQowtYiCQ7ZGggbQ/Uq6uHa9GPIkBbvIdO43HTraMW w6vdghPKMlqd5J+YcW9bO1ktEd6CamxC+VZsBgKe3MSaXdwsKg/IuBE0sOND7Mx6Y3pvdqdwRjKP kdWv2F+Glug4NCDksiZKGxsoHfW9H7/3xnsXy8XKsdGxV45NTgwcSKQS7Ua8VQVGi2az2UI/uGqU jVGaSJvEsrCGDWmD+whebdJ1q4ZM+VA8jVJijEZCnW5m4rDUFIzn9DvTvC3/EbtI4TX5qzVfxeyt IkxmTv7Y4nHFeTVGK4jOT2Mprt1otBHrAg90G7Y0NFmLd4ulYrG8sW9ysJPo3lxY6BnsO/jiy6ih B7sCQs4zyCkJkLe8/lgZtwcutm8yRlyLJV4ZNzzyzWaluHHu638xt7Dy3PHDB/ZOwLwN+2M8mYIA 0zBuyFD2nubMKO9mISqxjrHPJDPrpFgwzdrSKtrKHqCKLp0VosFKYV02I4Y0DHWvTi/MLa7vHxzZ V9gD0i1W1969eTPdG//U85ORfBpjJuO2XWQUJ3xAma/HRgK0SkzjGKS+kD/qwRC27EwT8oKc2/aU JHgZ+3amXWOPSvC6Gc0O7uNQxVB2JW+aDaXKhtQib/oLfaHbSCJf+FTFhE9Mq7sZdxfCIilm9BrK 8PWTgEXcYLE3E8pYPWlgcsPRfmDC7v0ygLh9rs0bMNvxlmnAqZLtFnOKZbKILMOhOKowd7upVq0d SeGbWqUE3TVbyIBND+8dyTebC0trV85dWbt07Ug+NjA63E6m56DMHj6RPHogn40vbKzfmpmfm1+O 1BtjyQgSNXpyiBdA9bdGGcw6FQ8lY3BWVhtInYfSi5FRuaNbhXWDGXggty5GMJkuojWpbha4cYmz Flb+qBi3kIutoMe1+ULgNgchQIiMRmzcZDsyZU4w6lIrHLrnYyvipoUSZMQIGNF17S8pDEgNirJ2 fpL4DImHjmW6McSGMVsF0QaMxgA2rhRrxdm33n7nez96C7x7MNL7mX1Pf2rklcHE3nYzG+9k0Qgs HsXx3VwOwRvo5RipriWaNYhP0bVEnZVOOphmFOtjND0CSNIZBJbQMJRGrBg7/Oou1g0l5MqdLZFj ukfdx9y/oqeb/UlN9KqbyIpasRxgcJoD6AhFOg8MJ+gaDCYFezVuFq5IuEmOHTxcrZamFi6lkq0T L7wSyw8jWxPnTyFSjsJLYmxY/BT/wHz0aOA2zv/wiHv7+ruJCTLu8ubmuW/+5cLy+rPHj+zbMwZn BRgeovQarTaKuzKXhW42rQ3D6aHZRGjNnUzxgwbFK9wGw7agHshk7igwcwRoNuhyhnUGiBtlmicH xyf79mO6N+sr79y4kuyNPPf0/nAuQx1SQjhtGY3wFTnYegewtq7+3YxbNq4yaMeklRHynSBu5YQe 6OYOlxhPu7C9cIzT30cBylLK2/4VTkBG7JOg9wvDP/oDIVJ57sC49QDfierm2xj3zhtbhmzM3GSI jG/HBJB7MAYrRLD9iEDCyNavEF+G66hdWR+qvKCMULRRwSbLD42k8/laqQzBPjQ6dnJiZCSbujI9 C/vpueu3+/tyfYcOxhJxOFcKPT3PPv3k5549gYK/56/dfOPMhe+/dZaJPt1uIZ9JpFCNCkwjBmqq lMtscgUtXyx+aqqV9eTq6vzZX9UOaauTbGwnd7zFM86pBynXdD/dcZZ2iyq5i3HrFjE7iVtzG4mq vwYnNeKPQ1Qf5oMx7l1t3BaF5bFDs2gW8v24AgKnYd+A+oLAD9RYL65v/MnffPO1984vLK8eHhn6 9OHjR0b3ZxJ94LmNMkrCwU2MYGBknIdKCCBsoCNZpw4HpypnNuWwWLD9IO4CaYr4DquTzKYlarud lA6QIiVN4XBZAYyW9D7V7BvN2ABzUDVJv/UIWQS0OSoVqECfA4yvlRugOPTAxLEp+BoxlmajfyCX zCYuz01dXrpR6rYH9x7p339oab2cyWbhfeWUC2xyfqaP8i7cY9vc9dUDM26vCLVKeo8MaNqOREDx 5L4xGKdqiVT6zrUrF7/3N8h6h4F7357Rar2TyuUVIhLLsIAA23MSsGAeGVjC5pDKHoTMxLVBQx0/ 0G/ErMbyY9SggLUbDZjYINvQkRgofnF5/cadpYF05omJE4jd36iUry/OtkL1/Xv7hg+PYrHB5g1S KKUZvCWPFSkhYW/C+agPYDzO7KHo2alaTPORfSgbymK3SRhq6CfzpnlEx+l0PQO3ambx5L+HuHWn GSeGnijaKB90ygLhgApQFaFVpy8A3m1SMVV4MBoY2eKZJMolQILRgwaFElGkVPZxQ6BpRNSi/Acc bzEAB+TjIpNBO6syH0FWEa5+Oos9rXsboXAMHpUT2DuK5xrtzIB2YRCYRScjlcvoVttuoVFOA/4c lVwMuCYEbkuhG1yb8fuUYdhLgMwVorsoqklUEWI/MJQ/uPfIob21WuPG5alzb3+QWV566vnnUrXN UCpZxPmGBvc8e2r/ob0rxc0rt6ZXpmfmp+9kIt29E4OJdLLRrJdQ3j0e66YzK+XaOvxp0ORTaSwH YqEYKizd0dTqCY5DpZ4tqlHNwhiisyGY7cdz4CmbdQxfOns4Z6M/maKWb30YPTiUQLJ0Sh5Pp4m8 qv+rZKWih5h39dIxGpERJhosoFaU4Pn1ExyWSiZZKaLZguiCvQLOQRBHtVpDnAXMDKA+nBvW5Fod vToZPM46SsxER1pjW7LqwuC4rXpzswYkWsHCIZcmmww3N1auXLj46o/euH55djI39oVjL3zu8CsT 2YORUqZTCidDyUiCTUcxoZjh+ma8XQYPQJ5LFunqWu2Po4OfgY5jFieJxkDLiOZECQQEd0YWby2U V0s9QwUzquoeVt4kDzb8RZmTJvc99wRLALLLO+NkvVY+0OxZF5BP4CJJmkcqJgwyKE7CmHaYX+r1 ciKNxW+n86xaVVyrNtbBmdLRbGx5bbFR35iaX0aK2NFjk4WBAdw4NigGUe8mGACNGoPIFpb29RJd /wgeD8y4dUK8q/uMW0wlAL+kEpbDRupnbO7W1KVXv1os104emQTihjk6lkyqEMSkk3Gj0rl0PhJO KXHwotQEriEwQYhOkg0k94AvsNRaVbJFGzer9Lawu2/PLd+8szSa6z06eAhpTo1W5dLczVKndODA wNjhcQAAZtQYOHX/CJ/WOFB56VlOFD+py8fBKUWyAl+8vSSf2JRoHKR8ZxDew1weEJZzKHz1f+ix bB1FprcAOaRZNWzIRIc1yAvmPJR9Ie+gVx3O+1QSaVqwyQLXsDke5CBbe4JERASFw6lMj9nahSVQ 4QG0TKUlFhMevkQH2QaQmjgbisHjzY6wQGPO/IdPfRIJtgMS3402cZUtZxKOsEW12PpL5F0IvjZ9 mbMhIt0eLEjFGkDeVm3V6slUamRo8Kn9I+lOaHFt/cPrt1773g8QygZbXHpoAIHJ2URy8tDeTz9z 7DPPPnHn5q3ltY1zV6befv8C4r4LvbmegV6YZnFaTE6KLa75QAENTCsqitJ5JWxBWncwnZocXPKb KU7N5iagTShZwiEMIYgeL4yWvG9HgRdUhIwejSptpxkft9snqjG84YrE6HtRhuyVmGo1t8jKHwt1 +rUZSI2o4snBSVfYYrEEBIafZLMZWCLVLKw/x2yAFpHByI4o0nKGcU5SIBV3BSy8Xq6m0Lcik95Y Xr18+eqP3nrvh6cxuzN/58TRI2NjUIV7UoUY0uLRnB0iAQ0vsozEUOdzp5mUodMAClI3VuBiGrUn DVJ5qNzChiGB9pVNNCLvZnozqgA7QvId+zSgyM2qzVJlnqojmhipossrsUN3iiQ80VzClCdJzSMR hNDHgRZw9phvlNdx3VCmkK7WNuC2TBeqG832Zji6/8ihg6eeAjOShgoAVlQFEMnGDSvxPB8b4xbk Z1hbAZpSFO4f8wEPoViawEKZ0jR19dLF7/4NJPmTxybHx0cbMHLH0eyZYBnchsoK4n8k04md5NSt F2W2GkuCwY5Eb7/UxMUnbFJoTyBIohy0dIfLWBLINMMVyza9uHp7Fog7sb9vMp9P49yIEluprExM FCZO7SH7YzahqbceP3Z82aSSMFa1ipmR0ANKxqKUcXNxnc1BmLlwRvNhG+PmHOkFlbCMvPjawJWp tFu5X6haLKPyjkZBYT5BLuznUq7Gk6jGADgCcIQpIhGCe9Qq9XgSvnv6ZZCQxoWQ5cBs1wFH4U8B U5dS9HW+IurYWC8Ck4L14MiGoG+C2UQSS+iY4hZsYABSJVmAUbt78qSYvdjNhGIBNp5uYTzNu5Zp 9R5kYlxVlEmM+gu+4yzLaaIo501VnqGyiO3rtpBzlY4jqiHUTcTjg0N7jx3I5TPVzdL8zOL7b72/ fOlKfG1l30A625MNJRPtQk/24N4DJw+kerKbtRqYy4dnL89em0oUy/uT0d54JAfTaSKJYqPVRjOE bJF0polyzo0qV1p2P+ffGmWZp9Ctsgl3EWmOW6h80nA92TU+Odhr+3Cr5HKc2raZzAIfNmPEL6QR he/Ch4RjkwGJxBAZwnHp585t7mjfrWsaPQGEnQl6p3KGH8IrCzBAFidOFAbWicEX947sR8aHIiAH +xDZFMgQZahGLNKIDhT6OtXZM+++++Y7p29ev7kxW8/We37l6GfHwofSreFuKdEsSxJGvNYJo8w2 zce0rLS6jXK6UQGEx38tphlKB3jmekoEA4pZAPCiUiB2A4MRxI7Pyv7xSBqWCUNeyozcBHVDcG8C YktMIat4t5t4Ak1jB0QJ5NnonU/EHYqplQEg+Krbhj2dXbYgt7jULKTBAiY4D9TaGvZUNZTMZHoH h67dvNbTkx3rnSwXm7eXbqN76jNPHO6msrFYptaABKihEjz8MvTBdZsgTMbXP4rHAyNuC29SgjAw oPKEnYSAfNVDx7WORC9+8P75738NY33q2KGxsZEWS/gxIB+/TkjmJCadUUWgKrNxi6XBPAkOk0rB Go1QBc6kvsGsAK6dRXaL4QruZxDu0urmzOxyKhI7MnC4kM9BdZ5GdurGzOB47viLR6D1sj66e3jq rYxIFttsH47P8rMg4na4W9R4wS3CiD0dWGCXODdEibAKZHqIRQTqr3T67Le2kFs2JOgDGgMBdYIJ vzgUabeZHHoGMOsPmwdAO4nNpnwqBM1eNl6IlclqYDU1FEZjbYZ0Og8EmkilxBtMdQibsVGr9w70 wfIrWB64GyhSjHnqz9oyHnvjNrjPMvQLyffeAXIL09jh4YeVG/GYONvteLUR0vCok0Ubv5gfhClR VusD7m75vBlNITFyfW2jXKr0j4xOHjvyicPjw72Feq0O1vyDd89dvHwdOHpk7x6EpYJj9PZkjx/e 98pzJ/f09ZY3UMt/4cz5a6+98yHGg5nvHxkEfoRUgx0AshLqRS6FRGxkY8eZBAj0QXc6aIpE5Y3E wC5HBQnCwGD9Vjir1deggA/QnMezvdNsXYUttOFxbX1hcOD/z95/QEmWXdeBaHjv03tTmZVVWVVZ vtpbmO4GGwCbAEWQAgiSoihRhkvUiFqSKI64NDPSn7++Rv+TojgSyUWAGhAEIRCEN412aFdtytus rErvM8N7//c5594XkVmZ3V3dADlUT3R2VmTEixfvXbPvvsfso6/A+JM6wNgYqmx+AlvVYEKh+aGu jcUzSWUTQwu60mz0c9ph90ciOUdk8MaLrMqshKcBUoWyyMDOpApIb5+ZnvzW86evzywE7M6Rtp57 xvb7bSDaTnCtfC5PIbwUi0C0ukC54VRGkghEGnGYiB0g1Ca5ABGGoNlCV0ILpRVITVFhMH0ASCWI BKMXNi42+nEEu9qCqFuDeYSroEjLE3YTAiMNUGwrxmrH9jeaSHhDJAboZglkaL+HjR0FjLNaFS+U uBqHy+P0uBbX53wtDp/PBTPSZGJlJZ1ua28bmDgKYwKHK6M9aZ+AU8ISI6IrO86LO33xjoGbKzIK ddDYzWMBrUIDlN217E0n4L7wxutXn/+O3+Oc2Dfc2tlepGGDjCKEUJJ/ltx+0IfAvp5jQYm80J1J JqAMMNoKssOXmp0Eu6gyM1l8yVJAImBs6eXcnBKSMuv1ZDa/tLIOa+9Y+1gQMFeprseTU5uzkVbn gXtGfV4XiLmBys2UkieMgofGJBS6LLsKba2kHuW9OaO2Bl894dQOWfEctsQysDUeQrRVCADf3xbk kx40A7Kp4iXGaamSzxWgVwkcwSsOJhfaR1uvFCu5bLmQh5WbqvyRDY1EIJxOGBhdHofTnUpmyRNP s4Nka23Y8kP91uksFstWqrIKBXO8VcEnMD/RtFRXaMvDmOfS7VvajO9rZxs3WRObbLfGc5KfUbe4 5YQMH4bBowH6lTq2XRK8wasdDyz8gAhSuAA/EMSLFEdSoyBTKyTtrcis8cDXlctSupXX1z7U98CD J4G52VhiaX5l+vJk7NpUt70aam23BVsqVpezs7d/fGxg7xAsVHCPxRKpqUu3Fqbn7MlUhw1VqTw+ n7tgAdmzIJggC3nvDPRHIbpCSzRdNJNoDYNqBy65INj2KGSUoSRLtmLhPCyau5/+3LbgKchWrxo7 Fd0R5AynWScbIR6OPHeUEYXnIp2VoIemENZAuk6t0WSslzC1YUECYuOVDKSY83kyEIENlIso0Fwq 5My1kgV7GofFiRpDbgTgAdfJPO2lrAy7CykzVrIJhOp5O5Ii126cuzSZiqX7Xe17vSNj/nFnod1p 9SNvnNy8KEbjdGAsIkUSk5ig100WkGIJhsyi1Vd3+1EliRcLRDNQJBoaHpZ0yvcggggLN8eVsQqQ Ag5ME153GJ4ZwmVEceUElqLhAEH+QWIN+bxpFmuxId5DcVfU7RD+pqAhGxttADUcBgrHJHFzxDpS DiSdCoaQYiED06XT7K+knKFau8mUWJxftplLRx+8B0m6pIhjKrFvlQKjoMPEGkB/TQk4BnALnDEm aeAmzGa5axF1NFvOvPrK9Re/1xbyT+zbE2lrK6Gj62Ys5rRS2uFrAI3kkCuWguMtGgmmGhjXYCSc KamUYURWhxxr2PnAPyLATSmU+F6IgC0sroFvjbXvC3u9uJZELnV5dcoVsBy4e9Tv9wClZJeqmEoD pBQKCz1qIj76aEX4BMg141ZkqukDchjH/zMh5/mkWTmBPk8t/g76T+lfqtXQuBrK18IdYR/qcrs8 Pi+mEIYg2TOojhDZScRoh/ZyI5kkHIFcsRGgKkZwaOLlMtmWzg421ZH7j+pYkC3bApgGG8cHrU4n rgFJiLyUYIdMxm59EVtYXpOppHGR3BI7AzdlKez0IAxWTcgNo9HGQJDtHzKQTTNJcYiIvUEO5joX 1JR4Dv8Y7HGUR4H86koFCASqTMhmd+7Zu+eR4/siXvfM/PKbF2+8eubKtQuXzdUiFsZIa7hqcwXa Ow+N73n0+Pijx/dPXoPC4MZrFyZfOXNlbX3TDcTyef3BgBeEWzyldMUUZs4xT1QJQq3PTTdAhIZt 3HwsO6y5XAuwhO9XkwIZcGpI7AzcssO4vWv0cFX/CsfQGCQzkcmqfJJQTy+cekskx2NxotZjUmkH hXW78GcxX7x1fermzMLk1OzkzbnZuRUkMS2vbqKG59pa9Mb03OLSOoT9otH44uLa0vI63rp17ebM zOK12enpxbVEMl8v25w1X8gRRi47uzfIpW+BQ5dj5TC+SZaEitTAcFHNJxFkUkKItMPtIJ8qfM/s h+dhptZtcsLQ6saxRey0xwWToU8KliqixTfLTcK7CXUGmpJ8HgNipLlUg8l8pR02uSjJhk6dRPOV K2pBNJwsdlREB4Yk8E4Ez5SKoYgfB2XiObfXHeopX19aWsmljx/c4+0d4w03LL2AK0rHlcD6v2bg Vk3ZBNzklsQazKOB4/9prX/jpRdvvvpMb1sIjNvf0oIYdrSDC84xKh7MRgjcP4xAlHrF8fNkPsOK pMKfFZFgSwqFVQCASJiE4kXJXEXpbEidJPYNAxJMBLSo1GsYTcsb0dG2sXa/HyQVBsqzs9csjsrY 8YGW1hDtkgRItz4MBJG4PpkkNOG4vRXOCt43DN/KpiODQR58csZrI3xCI76xMhgjhxaABuM2Loi/ mtixy+b1wymWy+QwPTAOnP5APpVCCwB5QahBrrHTBIaDX0MHBowzX0A4DyYeMW5s5tAwDo8rGk2i L4KRkMvjgjwqgAw35Qu1YPql4kn4Kr2BALFy9BpGK1n19HjW7cBNoaePvlFNDTE0DbLceCJu1R0e krxnLFyqSZWmBB+vP6gnGQ5mxi0/ou1FkAlKhMgGQCDhI6WkU+4WMpExRMqlQrZQtrndXr+fIk9g HaIiwiV7IDA03H9kbz8GzOra+sy1mfPPvZG5Nd9mt0TCgbzDkXN4Ys5Aur1j9NQEKiEWK0VEsC3O La3dmq/MzrfENwt+L5gp1lG3xwOTLnZC5ENAvLmTOKMMCPakqmdMTwQ6eZDwdpyBXg8HPdrU7e7G uKVVGoxcQzF56tmGSDNDuCY3vdgC9IgkPwDjGpixXBrjOT94JcFNwcKGMBLciMcfAA5eu37r9Tcv Pftn37j85uXJC9cun7l85dyVqYvXr565dPm1C9fOXTrz6tlr5y5PX7p+8fULb7z0xrnT56+evXTm 7KXzV6+vzGdtWV+k1tll7Rn29nb4whiMpUqmXEd+DgZsvURmZ1IDtTtLdYB22VbMWYp5qkNgCxSw XcINcF4H+RCoz9XujVGfBDtxA6Q/VoEdWepZ8gxUrU43pQLAYGUmVxk2GtinYZhQBDbFe7AzUydM UoakpG/D4sbjSICbg+LZvAFpQyqjQEIdMBLA6GHHRoEWD4c9QPHmCaTy+4ZD7vQGAgNXKpV8z4HD MHTC0g3jAvJJKdSZS5rvPCnu/NV3aSpRk3gr41b5+cQyELxDwP36yy/OvP5Cf0fL/pEhAHeRWxyD nkxEWEhhMuEfdkvSAKJYK0HVBrKqKq4UzkMp73A08J6PLE6svcvyMxi90CEhZlmtgk8trG3sa9nX jcQ5B5Lsi6/dvFS31sZO9XV0thJD5xlwe1vxYBbYbXpTAbeMCjU0NETvDNwavRXd1t48vin1HWwq 4W/RwN18OfQGTBlen8dcLb/5+qU//bPvfu8HrwG7Rwc7QEYwJMnrWCiefePa17/x/Ne//ux3v/38 88+99v3vv/jC869dunQ9thkDL/QHvNiD/va/+Z0fvvDG0uJaSxDONjfs3mhnX8D/2gun/68vfOPp p1+B9AJCLPBiIYc8bziMd1Lv2xG4BWWVAsP25tyVcTPjU6xQUx+8si1MramL6Fhim/SvWkTpH4kI 1F8rmE5ntmIPQfhFaxClW5E1FOZ9r9eNfXY1n8PWF8x6Yv/QocGunrYIGPrcyvpzZy+/du5yMpNu 7e0O+kP4su7OtolD4x++5/ChnjZQ9/W16Nlr069enHr58uTU1Gwhk4f3TtYSsnUjshdchHKyJHyB w6VpJFmwhBJNEd8gpWeTjxhXha7ZcRA21i11a3KLzaE46hV5X2y67OVR1J7Bm+aTJvpqhycGXZjJ tAuJmYV+YFAhJgR7O5hLssnk6dfOfeeZl5579Zw9V0ACemvAh81GayTY3x7B85DXjRvGF3qdzla/ F5MW4n/AVzhT/D5XxOcdbe+4d+/YseGRoc6e7kiH24vYERtc5Lg7uAcQGE19abNjQDoQZUn9JOn0 MNbY3EETfDmVElklFG7zxoZbAe4EeC8lvgD57vA0ssWEzPE8tzh3QudJ8setOCk9yDPB+n4SoyVb Zt3Get5LgAtFyBAc0fCm3C9a2hxOpM/AwEs+Wyh8k2ISK1iRTx9wDBCymEJBOMuzF9MriWJh/J4H PWBdbuxjKGiZzwbdFY6v/1E8toV5vYNTcgsWeC13Ne4ceMhVhcowUdcscHaRtbX4uf/P//LN3/29 u/eP/N1P/Rx4YKFeDoaCVpvLTDElkJpCVGQBATPQ5qYyhGJnsfqp9UWtmoAY1Jo8vmUIuoFcw0KN eEhwbUR9FioI9K/mslXIpFeK2NaBTcJIdu7q9W88+8YnDz52avBwwBtZi8a+cPHPptPLT338yCc+ 84E06aujfjOlWcKLgq9BP1HcBdWNpzVX6AjvgLVErTBETadkgGC15zGimTVHubFhkWuHS2iNDkFi Si7OSVJwoy9QFIyM82jLch07U1riKSfQTHEL5VoXUmojYyO/9o/+5f/5R98BAnX1dv7/fu/ff/j+ MZ89WcrFHeHI89+78eQnf61YggmQrlY5ohjATt5zz7/+p5/4yFMf+dhH//43v/MCdvif+/znHvtg u8PhrBXzdo/3X/2LP/3f/+Pv4UL+8D//u8/83AO0qXHao+sbvqCb8VgsGrKEkpeBbFgCVIKWYiyg RSkng4a3leLnkimmtqiCO287sNhouMODgj7lFAzLcmFElthIySSSH2zfxFcSoxIjgDIFMB+lhZIS LtSVK9ZLVB3U/OnvvvTiC68vzq5CUHnfnt4PPnTX8UfvNg+Ngc/lrU58JBOPby4snn39/K0L11Zf v5jNF/0BSKH4YFnaOzrw2AfvadkzBEyGqwr+hWwJdiyKGMYgBgA5C3DEkUW+CMRBPXOqBoCQFzuY pb2UL2Qy2OajU2AnRhtTyRE7IRENS9w5imuTBBAIn61ImXtUOwr3QFsxF+rcl2AKA2Ri84XRiwOA ZG6wH85JwdKOWOxCrQqDNeIAAh63KV8ox2KVbOHylemltaVUJp/Jl1C3s6ejOxT0dXVH2ntb66VU dD169cKt77xweWkl1ulof2D8aJ+3N+ANQ8zcbiXFu2wGCSZYjexzM0vugLNrsHUzsXZrabFmMwW9 3rZioJyvIaTS5/dnE0Xcuy/swvXk01TEWXl2bAVacErIoyGjMfcOtF5NqWgmE827AiieEcEMEJrM XkNyiVJpG7aF8IO6HLhNnUuTkGysxTxCv2nXjtGHnB6QXDjhEbEnaxp9NWV8kEwUDEK0sImOOSE4 PZeCDLpyDXYEVAKNGTeheClf5NUYnhR0NQMVuZysuUS5lK/YgrVwT6A97M3nYy+ufPcb1ycf/8QT P/sbv1YN7zFb/Jg5yWiytTVIhYbZjElDuSkc821nx+0H3DHjllNIEgutPuoqaF5Rt8i0QUwf7q2c Pf38D2bOnu9rjxw7NEFFhyzYUZLcOIxE8oE6EkPJTkK6tYxsWCEBpxyzRCdnJOTMSTEGUxgBVwrA Vpd8bSSGLgUwhMpQSs76ZvTm/MpwoH+gpcsJA0K5OhWfXM7GunpDE0f3UPwgh4RTOJmANF+yaNpr gJC70nF8TUYxYd20YScSyBcs40hjE7tW5TWD2TAC8gc14zZsBbyBJQcf8S+yrcF9Q3HJ0FRxuHze 1Y2N//pHX5qZ24BHN1PI7RkeuO/kWD0fxzEIFpy6mfjBC69n8tVjR48e2Tc8tmdw78hoa3vb4vrG /NxsuZD+yJMfyGRqLzz7XL5SHe7re/TRcVhaMAoRIff//d0vT88tHD4w8gu/+Lf7+oKwLeDquEiD gknuWroL+UeZ6PjF5mEEQ99Ow24LK3wnwL1ll9N0Rm2J1cAtjchLK3cRn1utKDwdDCbVxKcat0Sd zx/T4A7v1ehA59HhnpDLlUpnFlY2Eff92tnLizMzG/GUOxSCkonP5+nq7T98eP/Enp6JoKezJYid 3CI0rW7OTc2tzC6tzk3PY0In0NZmE2yddidFnlChw2rVjdQBbkGKRMHrQOcyjOr5bGwTJXtgmkD0 SyIWX11cWUEi/tLKzctXp65OXTp/5ewbF8+eu3L5ytSNyZmbU3Nrq5sbG1FEy6SSqWw2SxtNIq02 KJLToCFTBxwWGCZ2VBqxVksFC5xpMB7WYNRBQk0hm715efLsm1eef+nsi29eee3y5KWpuanZpVvz a5NzKxenZi5Mzly8cuPlNy6duzINIcWl1Xh7MPjA3rGeSGfI0+JyQS6CwLGMENJCKRAOwOCbSmed brs/6MESkM7lAl5PT1tryI38AzB3D64E2YbwGYIlA/XY2U7hguTMsrHkIAUkmEmmm4MDwdDgY68W QE4t8HWy8KoKwiHUZgs2zVNeyNXel0cjTTO29+AAPjvLdjP75iw51eXMBYVrsZ4JLSOy45DcJeZV jcxS5m4St8kHcfCFYnVq8aBcMgt2DfAP270ISWTFFIdpozw7G08h9Xbv4YOBruEyEM5qRWApSl5T woQeloI88vtdPN4lcHMmlQZupmWATrp/tmBiR4QsqnI6euaHzyxfuzzc03rkwDiOhr2CotcYwUSl BAU2qPuUcAkxbQFxToXnYBL2P5KUOsfq0hMpDEKR2zCbICATal0wz8IRhQA4wvd4Ijm7tBG2B/d0 9sDGhHeWM2u3osuRVu+p43uqdl7EedaL8K6wGKlkyfRShbRowsm312hfBUkSBGegs8IPLlGvcJsW 8mZbSjNwM0/nUccZ+DAVUd1pBJlTQR9KEbWk8jlfW+fXv/H6H3/hK1DP2js6srK8USqUP/HUPQ5r ET55NNTMXP673/9hPJv5hZ//1O/9l199/Iljj33knocfvTu6kbt69To0BX7qY08OjvQ9/YNnVtZS Lrvz8Y8/UC1VsRe9Obn2H3/n8/BJPvWTH/r5zz4BdUzs3skzQderdPjkLhROGiPstnH2owJuY0Bv H8TcU2quijGkCbhldVFWEuknQeTGwqEgnjlaY0cgmwP8IGTCHQj4+/v69g93DnTBYQs3wOZKdPLM 1aWL19fPXkxfuWZOxFr8LnOo1d3e6T0+ET51uP/YgY7BzkgkgDiwzXjq0pWpS+eunX313PU3Ly5f vLZ68frShaux6zeTkzeXLk9fe/PylTNkHb524SqqQT39zCs/eObll0+ff+nV82fPXp2agiw1UDm2 gV9rUWhelSuIeWBpWoS72JBe7QLBgQmhVjClY/mV+Y2ZycWpyzM3Ls9MXpqOr6wm12Oo+4UFAKQb fMmJYCGHs5hLo6GQQ4Rkw9jC0uWXz778/BuvvnpxZXrFlK60WDydtkinuTVSj5hz9sxaORctrC8n b1xbSsfL1ozHlQ4ebjt0qvuULRl2VLyWkruaqUKzvBDPl5PlSChiQTX0TNXndng9CHVPFzKFkMuP FknEvPkCRj7xfcxch8fkDZldbiSRUc4dh3ZwL1EINpWwIa4FIyiFiGMUEjajsCNJgpAHWEInuaAW aYGTWhHsJDRtmLvL1oStGvSbGSORaiyNOA+dQsYGH0QDjOc9MUYyyhJW0x7bhh9cHqxLoOGgibSc yIjjcSVTnHxsUhmK5QnpN8ALv6FiVoeUO6JDadGsOL3mStGF9Jz55PxAu3/4yMOENgiVs0JWsIgG 0NkbCrL/GoAbd6YYNyMYJ6aT9Z/CJNEr4L+52NmXno/dmh4b6Dwwth+OCAAU7URQhYhgBw1mqaNy LJm5iYXzkkhFYmVDxVZCWnQpaISKqPJeWsRsCM/RneSZpGxWypvkeLcq7BTmfC6zuBqt5O37uwbd Dh+OWSssXd9YCIQcJ44Nmz1I3VT8nTpW+Z0N/UumAoYbWgEWQ5j8cI/KAFAALejGD0ZzDdw8Xhj9 NGRvZ9zSbvJbYhKoW+WqSArA6fuPv/Mnp9+8dtfJox/84AfefOONlZWVu4+PHTrYT/LGbvf8XP7P vvztfKnyqZ/5mbuO9YO8RFraw63tL75w4dyZc20R7wceebBnqO/cmYuXL08Xi4UTR4bG9o+AhXz1 L77/jW/9sDUc+uwv/PTho2P1EpwnMP7QJpICS7jlhQ+otYzvX43mrcj6owJu1YLbYbvxtxAUA7hp o6LfVB3DV03DQ57omzBwXmC72ZCCF0BUQflgZUNX9fR0Hp7Yd2zf4IHB3i6/F1klN+aWz01Og59e uHQ9sb4G7rSythppa+nv7x8eH7vn8OijD546NT68t7MVwlWAmGyusLwavTg1d35y5vyN2TevT5+9 OnP++vT08hqoqsfjhqkwEg61t4RbI+Hezrbu9hYQVaBFLl9MZXL4QSzL6kZ0Mw5unU6kM7FkejOW gIN0fmV9YQUCatFECjn5lP3LRnULVhRU1FzejF+fmnvz7NWLFyfnpqYXZhaSiczG2iY+cPXK1OnX L165epP59epwKDLR2Xl0oKc7FOmJtBzbM3RoqL+vreXIWF9L0IO8in0D3RNdvR3e0N7O3pZgC5YK ABImdTFXIB1mpKLUa4FwEPsHtA/C+WAzLyPMvViGKdzn92WTFMNqcyAYHKyZaoPb2SJJk4FHN/cA s+yyEuwm8UVK8iXehuFnR+g4eXrJ9E2sl6LIxDJHg5HiqXAqAQmeXmwHJ2Al8yyFfyiNflilKFYS 1jM+gL6Vh7h4M3nPxptv8SmLzwkmUApBosHDgK+unIGbM3jZtSmBElTXAWlxyUIukcWG2eZENCRu vI5MOBRJvLQ5lygWR/YfDnf35QoFGMcARDDgGKNWIPuvGrhl4VJK1Uqpg0QBObQamodYi+rVzPql F5+LL86ByoyOjIBJQmOK3LW8eaQsYayOjrIJScVqB0VozV5KMpvwHh29QT/goeTfURHcpGwAJwXW VTSemQpAUik6MO4qtllmBLcVoDMVTxcO9fcE3a3o+pVs8ubaqstTP7y/29ES5IB87gbGYjbHNJk6 eKklQwpRbxpOGpY1UHCvMojw2wrQtbeA/xS4Fu9PA7gVgsu+TL1OvgASaqGNhs1Eo4aWfkjgOb3X byz97n/5i43N6OMfuf+Jn3j03JnrmNPWuv0jH3mykE873f5b08k//8r3QJR9Hl9H2Ds/vTY/s/6t r/3wy1/5Bopy3Xdy36/86lNuL/LEck8/fTaajEPg9IOPP7m4kv6d3/38rZmFIxMHf+mzD7a3+00w jzqcJHmOWiMY7gq5taKKoKDCcVmgNKulcU8BT7c9tqH828Ly7oBtoPM24NZxlLKkCFbT5OPAW75a 2VbJCsu5y0zA+Fb0ngutjfnthJyzqZzJlFMZMky3tbcODew9dXjk4J7egR6n241aprcQPfHimde+ +2xu6lb55jTwCZHjtnCbuaPb1Q9isufkB+4dv+94/1i/O+xHgHcRflCYRLIFj7meQdQ37BuxRGJ1 beXW7Pz1qcXJW/m1Nb+pMtQW6IVxuSvSMdiNYJe9R8fvPzF+/OjeI0fGjhzZe/To3pPH9919cv89 pw4cOzi8f0/PYDfQ1udzmPOZ1OLS0vTs7PMv39iM5Ts7++5/6OH7H3503/ihULi9bvW4Q22lujNV wF7O29nVN9Q3VKiYIfdWqyBuxIYs8VTKVk56wpZ+b7XHkQl2BEccBb+j7N4bHm01txXjprApYCp7 1+ZARL3FoiW5nq8BnjzWUi1fLOddPlcGhcDzSGkGw/eZkXZTgscyYi6WkSbottU9dqRF16iuAqgV kgZgJwUEVBBBQtZkZMuhgDNQGGEhhKVg3DJdKASQKgTTpJTuI8zmgE/szamsQUVKHqrdIbFmYtDY MhJQUIoI/FwEBDBnAdM5X0fyIeEoI3YvxTRJBJqZPo8IEkCivTIYHWfc8GBnhxfvQfEKS/uy+YRq akDxEHHtCOQ2lWLlSgGrl83pAyjDLVJ3m9wd7valtelbc+udYefw8aNZ+DfKJZedBIIMX85fD3CL w0gBN08F4ChJlFBsHvYP8Dibiom1N154JrO6fGBP79DAHrBsJGGxXQ615igwAhycKgUjlJu1EhVH 4ioSvJ/inQ25IyhngKIrWSCQ7Ot4gjAsOJTht+SCSkS4kQZH5j4z2BMYd3Qzv7cNNeE6canRUnwm uly15UeGWloGOtiNRhYKCdvieSzZNUylNSgx5TdYtvGyXJa8rg6gvtU7el5zjKVa9bxxpMHThQby n4LjzLg56pOjUFBE2vPHf/wXX/vLZ30+7z/4x3/n8Y889trLFy5duZJLxT/6xENBCJCYatMzya99 4weIe1taXPzCF/77X3zt+1/56neee/7FWCx94viRX/z0Rw5OjCJ0JxgOfv9755dXVx0O02d+/mdu XL3xX/7rH2fSxSc/8thTn7wPuZlUzkrmjSixyZLEWc6Kue5Atxkd6ZAfEXA3WnAriMuaoTYnzYxb KhooYDZWS8XENZvR/de06MrJFCs3A33oI7U6zNJwvxBzQ7xOLhuLJRDcDQ4+OtQ91tvV1RIOIALC ar0xs3Du+vSzr55//czFucmba3OzqD8faY2E2lrbuzuHRvccPbzv3okR0PDDowNHRwc8FjMcgFga QO3BDwrAPKS2lsobsQySxTaTGRRzSBYqNq8HCrSQCG/zwrXhRhg17KFwvSdSWaAthGoL5MjMIk+B d6fwIZF6AUgSTF8kwUeqUqYc2AumBjxpdTO0s7KwhVEEhrW9rbWrJbi5trm+uJaKR3OlktXkanOG ut0tQW8YqSWZYgEhTHDyI4O9LRAEo0+lcj7Em9YdKJcLATy324FoOJBKf8gD6MrkcghzRPGaYg7Z A6gaY4MeA8zZFG5QgIo2TVES5aaxhAlMhgtKNMd8LVOWKdIQeLaSUgWsf8y4maGJ+0ECGYncCoDK jGCXEx8g+QpyGFEnln5jUwbyiGGNoHAasD+m/BZkINNxogvATnYm4AB6rpgjjmtmb/ydJCGjsIC+ hKBb8EA+LSELBEgckYwf3By0Ce0BO0IYEakIkTKgoifoLprWrq5tVpz2w8cPuVv7cBuIxyCCr53w 7xG432VUCZYu3A2ZbIxHtUgVIxDxgYK8DtLGTE2+9p/+1/81Pn3jqYePnzz5QKYMAxAVJ3O5ECJD +kY1pNJ6QAtgknOApNNuBneDyvaMZtSS5HKErlcZ9jByOqGtUagMURjlai0PdxpWckRUFCpwl5SK kGbPZSwY74lYFO6Xy9cWnzhw5L7hB2Hlm4mtff3c6ahl8iNPHHrgpx+keH3KeaWYRfke9h2zEU2C FtiIJq5LsmXxPYpDUkzbNJwkU0jCX3iE8nqMZXprVImKj+EdBJ9Y0njFp8KfomFhrXtIssWcwR/Y gxTrnkzZ89lf+Gc/eP61gwcP/PN/+ctHjx38wh989Q/+4HPpbP5f/MY//dV/8EAgHHrm+xd/8e/9 i3issGfPkMdRzeVyC0vryMN97PHHfu3Xf/3UiUIiHkeOk83m/Zf/4k//8x98PtIR+oM//C9XL07+ z//m33SE/H/wf/6/n3hyFEnHFkuoCvlpB0UEUbFA9VAhHDJ3eLWTaGoxOPAvYimUvMPP31NUibJj NMaTvohtwK2jSjA0eG2XvZ8B7sin4esRDFDEmhZp7pvGldIN8J/Y30DPzlwswpuGuU7qGOSHMuWx ebfZk2kUKa/0trZQzbJEPJ1ILEdjFy/fuHr91urqZjaVw04vEvT0dbUdOzCKxGtPJNjR19U12IuA 8RoC/jA43JEy9oDp5OZmLJZKpVNphF1iw750cw74l9rYXFla31yPwdbbGwkNtrdYxsfJBoLBXq2i NGYqk81CdK5URlgIQjp8LpfP48aOW9gDCxbAvJ1H9AnQdj2VxfAAKkLvANuIcMAHfxnZvRHzjoqH +Vw6liyub0JDymN3d/ta2zyhPa09faFuyPkhbBFOT2z7OttbUakrvpkJuYJo4XPzV/0+b09wELsH YLc/6M3m46uxWG9Lb73oKKaQ/+V3eX2ptXgunQv2BVpdVsxFzFzgJqJfuIXRI8xTCPho9UK2HFCC irWTiVMbuniUscWaGDQQn/e7hLK0sIKnw58FC7QD/c6GDg4pwPIA6wpIOk3VGswUZJeBPiG+EVsp THOypIrGKGtySCwHzTtm0DyRSWWNvNpsT0dFcbGhyHaZQZ/MsVISAGHmLGBCjBvl06oosYRNCMRd rQWTFbfsws06rZVwhyuTS3/nyssz3tUnPvHEQ7/0myaPG1IVvI/XUVJ/LVElbHSiPBljonFoFunM 4BU0EMAxuXjrxWefRYG5w3v7sZVDSiooDd7l20OPcE13BD8pxq1QDDXgCQoFHsmGIVElKm2SGDdn S4JxU7oUwnrQqojwY2GOchk2OmyOSstrUOuMtvtCA+EBMEoQ9dnYeqy0gsCS0SN7qFvYbs7IzCAk i6zeWivGyTvvJp1Nze9oDIgJhUaW4n0N9rctqmSrqcSAbPXdss8HWiCsHyejIg8oOwXhnO9///QX vvTVTIECZl544bnPf+6LU5O3Njfi2KjhPj/48CEEyN6YXPrK176LAf13f+Xv/8kX/tNAT+/Fi9fm ltdxy8N79oyOUK0cpCV5/QGXa+Cb3/lWNJbq6mi9dPHqtWs3jk6M/6vf+icWS6aQTjuc/kqhgAkA UyXZuHlk86BWt2zw1dtwlfZBt78oH9e/m5/sdOxbvqavQZhXM+NmyBYfr97jUF/qqvDq+hVpU1k7 6iyabuN8cN9hBoOCIF3PAuk5sASO0QVjFDOX2+MlxaVCzlQs2H2B9u72kQP7Hjp54NT+4cGuNsgq 0FBPZZ5/49JLZy//4JWzz7967tXXzr16+tyrsCxfuHbx1TNzN6Zi8SS8CIiSjrSE+wf7hvYM3fPE Y6ceefi+4wdC9cr8/PLS4nqhXIJrtOKFXYKEUdDxgOVQMNDV2TYEe0rA1xYK+N0u6IKtbsZg716P xVNpyB2VIF3Q19d9YBw93n/88Njjj971kccf+thTH3n44bvuuvfYffefePiBYxMH9owO9uwf6jve G/ZAYKtq2oxnb8ytL0cz0VR+bj16c3FtcSOKiYREgVSukE1DZQG577nra0uArogfKUqkBoUWy5az 0WwGNcvtFqcJvn5490zmzHqqkC44A46AxwHJKA6fpzYnwKM4W7JU8MrOcXwM2MBBlvJgkUFk3ikK qhgOblP6m/ejJLLIP6j9yOkiTLdlxrKMP3LQaL8k8Tx4WTyWpKbpoig1dlvJYKG4WTB9FnRU85dN aJIlgjBKteoLl6e3mJez9VwiT0ThjIwqcJZiWfRE3AicKabzNoQQgedVsAupwdpjcZRenrmWrpb2 HTlh9wWxLkIyiINq1ZBtmmJ3PC/eZVQJsy/SPWNwZR7GqdKknu6w4/7hd0xPXXz+ez9wm8z3Hzlg cYbJek/pqmgx8BpUoYO6LQxRVTh8EGjEtJX6DoZw8i9TCquE+YnEAtecpHh7gmwqAcjOaEqfM5tg aiNbFTkNoLRRx5ivlipw5pSq+ZHWXsRyoVhcplCbXL/U3urdc2DI43XBFyQ6kPlikTKg2HhFazL1 jIwLWSy0wUtFHVFHijmcXB/UAAzANOaUQZvzmmnQiIga3RGdjUYNj1pe3whgxAwBNlGCfD8CBjie qZxOZODNKVZN/+2/vfTci68DT7AziW1kIReRTWUwLCEUGd1MtHd03PfQh27cWP7a176HkncfeOS+ icPtowf6fG73xfPnr9yYT2xujA5PjB04WsrEEJ3gCdjOnb12Y2oxkUjNzMxm87n/6dc+PTocRDBy HfFkNPqtSJxzItFZPBY8KcR7w2FYLDNA65VyBjTMSA01webBd8fArdtx+7/GSbcBNx+nV026YvVQ Tiva2LCLW22NKZxLFmntHdL7KIxYLJxAD4qsp3AwkG50DaY1rA+0DUSIFDZ4Zmva4YYP12NHADXs qZZAW9vQ+L6DE/tGRoZGhgecLnd7Wxv8vS0wjCCFNZbemFuZvzYzc+nyjXNXrrx+9vIrb9x888zi +Uvz5y9Mnzm7ev7MxqWzV8+de/HcpWtLK2WnuX+ke+zAwN6xwWAAEUCoKYMwKeR/Un2sRCoeingc blugxTuwp/PYiX2PfODkY4/f+8AHTk188N7xe471HtwbGuhrGehr7ev2RSKwtrDlF9hBhbmh/O8K Blt6uzv3Drccf6Rr4nj7SLe71W1rMSdtmfni8lJp6VZuJlZbv5mZXsnObeYXLq1duxm9sVKau56+ nHKs5M3JeHV1tbxStMXs7ky+Fi/U0tA1CbW4IQFfKGS8EQgvOAGh6VzR7PRiC5BKVHMmRJP4s8Va qkj6cpgz2MqQMYcS9MC4ELVInkLUMsQPQwiU/0g9FVVpYQAlUVkkPlJyhqmYK5eyrK5DthdCPO5d ijAUZGcfhgZ/it6rF/NkkPHAFGSnhRjriwMRifB6IiWH4ltgUy1iarJ5gEzd0EMmVwhFOtQ9mEge t0gjgs7z95ErlaSsOLKbDTS8sLS54FtzpGDEpwKYVCrG7cIX1JCgUnCsZRduLW20eW17T5zMooIP NmAoaUYIoYADX0FD8s6zct4lcAvjFuCWGcASMGQDAgTwJKlv3Lj07NPPBm3Wo/uGXN4wIRORaWxh qAI0LYwUx41wQPaOK4MSVTYR9svbYI2ngnmE3dixcCg3+3alphkYKA6klFTsRihvswLFnBvzK8Dj 0dBgKBDE4fF8bip61Rt0jk4MIn0AfQAbIrodn8WUhfYj2dgN1Fa7b0YfZTpomLNlvdROBoOZEngT zAsg83rNN2L8qD0aDTJjqac3kV9rqUCvHVEx9Yo3GIBvfn5u7X//D5/fiCU++Ojd//gf/vJnP/3U z/3MTzz26F0P3H/i1devJrPp1oj33gfuikVTf/m1byCv4tTJ4x967BQcJB6PP7qRunr5+vzCAhr4 wx+6yxd0IjkJbofLl2ffOH8tk6LNd1d72y9+5qnxA31WU7mYy0GLiurJIAyNFlFlC9EdK90r3FuT oiYuTcpfOzzuGLjflnJsA265qts/pV8yDD7qEBK9kkfDpMNjWJNwbW9RJhRpBRprFCqlysHhG2F4 5l02hzlR7LQbWgIdnW3Hjh249/gBqAyCRN97dP+pw2MnD+2998j+sd7WA6N9A32drS0hWO1g/ViN JpZWNqbnlqk0ZiwJqGiLBMZHBu46su/4sf3ucAS29d6+rn37hk8cP/jA/Sfve/ieex66Z8/4vr0H xoZHB7t6u0OtLW5/ABJQUKgDalCIs84/YvlMssKK84aCXNlKKz1H94vhFQoMDnYePTR87MDgoZHe Q0M9R0b6w14PkmqQlcN2FVsOYdrZwnoi5fGbi9XKRqw8vRidXtrYTGcwldbT2YX1ZAyG9zz0/SC+ BeV4MvU5fG7MC9g30TAoCGkmOTwzAhpBQ0XFklgqQh1Z3ALOvQocuCTyR/Md6EmWEDLhEyazuZnL BMMkCxzE1EfGnMvp8TvZQkYwLcGFeA6rOcmbUNwIqcKqxBkKM8YFkJ4f0pGQ+khwyUEBOC3MKwAQ 8rIxSVdTlo4nRk20jLTUKUCW7QeUNQISyRL3lOTDLJ7at8wFWJxQkcDr2DaD7oOh1cAGyPqSc2wu pNOJaqV/z2Db8F54AuCwpRphfBo1o94VcL8rGzeXQ+FhwNVA+KmdnVSgitj3IBsNe4Kbf/m53/rN /21fR9svfOwRb8sAkpkcXmo3j8cHVEYCGQ6tuQqwcVsgO0WxO+TOAMTwlKQO5i0ViZJQtDPaDNYW snFz9TIMWHwZZhFkaaDQAXJC3hvKnEXPIZDqz59+oZwrPrXv/gPDEyaTb3Z9/Yvn/sTdYvnU339s 7/4+UmuiqBETlN4gR4Socxfb2MlNR+EktJ2QeDNSBqdQFy2fotTgMIPVVotBXmtws2IGdQprZrFR i2VPaaPGYegi48acnBYx5KHlE1ATNuWQjIu3yg6vL5nO/bcvPv3rv/kHLovpN3/rF//Jb/yKuYpk CjRvGq30U0/9m28989xgd+iP/+h3MRyf/PinsV3+X/7nf/Cr/+gnMAn8wZZb11Z+4zf+j+8++8pQ d+jf/tY//9ufvq+YT7lCLd//9jP/8Nd//+bMMgD9Ex//yH/5vX+E0DRk02WSaW9LCFcCUykYN00Q hW+yOmu7Pk8XPf2VhYkOpM2O4OF7snErVN39HwXc2sbN+MtgJIbsho2ctKOVk1mZ48mqKKs7Hy// 0wfweTucGNzPZKSijRzVyKOgLyZ2tEMkYWZWFVY5mZRLSRvlGvFFKiFO6rh2ST3HYQiIAPWgjEcS jK5DHQ4xvMQ6YIYulTLpTIbM3HkShKbMM+L6LjdKvrgdHg+miAfh94yzdHsytNgoRy3N1loqviOm Oskg4Yzl5lISsp9HaAZfJ41gsThwg5mTxTyGHYXgkn+GxiiN+poJtH5hbuni1VvYEUcifgSF53KU itztg90DVb8tUZjjEYyYSOInmcgB5k0Fc9Du6fa0ttiDfnMAgQCjvYOlONzneRv2DHZ3epmSAhx+ O2w/Zn8NOnrASFw9eCzVhCtZ4D0lcykQAGYNjtKjUBCsAqq/qH4N6Cgyl7DVxk4a7YNwaeRDQv0V t4VmxwcpvAxFR4NeRI2gl4HdaC0gLyLwOEAFU6cKZXXwxXwWOckE9zCC403wcbSly02JUaB6+BMX iE5j4s8BSlR3hxq/TGkpaHjaLlMoIs99RLGBL2cZ97xxZJGbzb4sloKyGVYGc9CFhIlyrpz69sXT 10yLH//Zj33sX/x7EsSl8QUspMDvxsRpWlnfdiLIAe+KcTdiKJoYN3FggkMac7UKFs7Vy28+/f3n Btpaju0fsrlCFLlN5iYL1AEZs7isCbZEWOVYLJDjerTvTvF49kAo7Td2UBPjJvwj4xkTcGwoYR5h +VMY1mh1xdVhSzQ5uwBu2e/r6mnttlihlgtTyeXNfHZof1dvbxtYNlefqlMNUCtdgibGBNky3pVR gOUj9b6cJxLNBzZ+8YSXwxSjEb8J02221DcYt2RU8m0Z5J0GhxWRaFCQQJFamJjoXqrzS9GXXr14 68bS+IHxT/zUQ7393aloGgMLtBjSBzPT6ZvXr0FKcnz/Xpz/zNlzmEL33XvqngcPIubM4XC3dvZG 1zMzt24UsJTlix9/8l7ocjqRyWa3nD23nExGUR3m0UcffOzx47iYSr5A5NFFYp5oOnI/UDwU20o0 astAUWRb8TYN4HLkDo+/NsbNe7VtD+bOjZJdBnzzBCA5ftUpNNT0QqA25FrnjPdd/EHsrxny8QfZ 5CgvmgADGz5MeExlim6j32UCACCKeGk4/hWRhf5AAEGZ7e1tXX197e2tbW0trW0RcHaP10cqvqSW x/4wPhnlmEHnFMhJAtbw0HMmIftjtRIkZhEBB9FqfdsyglW4VFNLyAJHEprUHGT7EpVTgirQFLu7 p7N1796hQ4f3w/SDJwcP7jt64vCekbbRI4fGj586cWT/vRPDo33tnWFPf3swl4SFpJwHotUsiXxp PQZxYVPA7PS73avR+GYyTfMmD6ZctzqtLr8rvhlDtXek+xOh4ZkLsmuDUDws7qI6x0nk7GbEJKBB qLJmyOhFyeW4SSquBvlmxNOgPALxXzGncj15NDpXJKLnZIcWswn299A4pFR4wHcqkaZCa0hqRT4n fxqQQWPAaoFyci6Dyne0uFGIGnqUTK7k1qbQF0A8Nx8Z3hDWTnXreV+AxZ6kkS3OKinAILiZSp/T wo3slApiul1eq91TvRZfSlRK+w4fDXZ2sfGOzanaPKJn1g7bx7cA8Ttn3EI8VDoohf0J93ZAIgF1 LKxYeYDHFZu5fP0Lv/+vfvv/df/BkU//xANWXzdsIHYfKejCekQjDwFMSNh1FeDPRrA+4vkpXZJs ukpTgvd/NAdEqwSnh9ZPDcE9YNwIBCzXygWUoyhVi2moQxbyiJmFvRrROIiuRPi/+RvPvohc3vs6 D33g6N0OSyeymf/iwn+/HL/+8c/c//jjp7DMpvN5BIEjLYUl41EijpgmroBrW5LkDWlT08QualMp kW6JTOINExWkZxwnnGbtEcJk8nPTm/ibbT5Uw4Mt5nROKTrAaZN0BC1yVo8T4g/WYgm2eKAzdnRW X+T0y5daWrsQT3DwYAe4Qzadcfl8kPFHGEMg3DJ55VYivrlvfAB5ENcv38LkHj80UoaCaTaPZTzU 1g5b//ytuVgs2dnTCqtrLpmmPWYofP3aBs6J/jp611FrfpNupIyYYxPULjAZMJk9fn+pjJpVBAU8 iBmt+AZknMnKw0/0Q2uJ/LUzbo2stJCw50pjMD+hMoLGUsT2cLkBWOtocnKqvAifgH8Cb2ycFaJv lzqZzN+UEkxEmEoNCc+gPTy8bOAfFEPC7aLwXyg8NPQBQlz4UOBemH7dA5pJuwcym7G8HWzRXJMB ZmBpXb2rEZcIjxx90bKMMvtxSlFaisrkWuxMq+nTFBqjrohhnd7F9UG3jBkSfHC82efaMLAyAggp DAP7UK6PjEBCAlGnK12IQkfFZgu5HQBcaI7k88kEinehHuXk9ZnpG5Nry2sLC5urawlUjQk4vIdC 7ZkMysBa9nV27+vYX4PmXw7ucffawgbEKYO+CFgULN5Ei2EPRuAJl26gVHaECWGzgiQP8D4uuApj N2YNgg75uQurV3oz44T8LJtlapCDKWKOwj+BIpVoOsR3U0iX+Cq5bag7YL/IZ3Mutxvfl4wlALhu nxdiA2DZ+CJIH2PqY8uLPRAicmAwhD2AWTwFO5DerIOqdwLfeecjYeYwA7FxR5yZbJovF+3EGhEb SI3vQrvbbSW4rpAE7wlav3TtO+djqz/zSz/90K/8Q7MraEyd9/LkXTBuNeKZOzZix6jkFe0PyTaE 4YyFZ+m1F14+/eZIb8eR/UMWR4C2hU4a7+LPJbksiSqBgYk8+GQOo5HGTkMOkyNHnrjJyDzG2q0k 4srLNZoI6yFl+4DTIPMNizDc0EijoN1SDR7dWCy6Gks6TZ6Rrj6nLQgGs5qZnU4sRbr8Y6M9GBPw 3OPsWKNFhEwmhQ5nIXgVKg2iI4S7EUikAvTpWF7WRWKanrLHluO4OZRJWVGEv6t9PZ+SftEwwEFE 1bCel8rYLFO9evjKvAHYOUMRCEQ4LSYEkqVwYlhUSxUE/MEoVB0Y6e/pawWfBknvHuxp64jgucfv 8vh9mGxxJFnU6ogs7uprRzgwBjaklsFTiCi4gwMIZW+NICDMUcnSLpCDYMtoN0wbxg72/BqQp6wQ cr3NeN0AbgNMtgzDv07GzReiRmnjorSNRW2CBN2ozzgilIFQPoOxRlYtRUm4BXgXRSPSbHZ4Q+Ba lIAHPiFYKlIaYICqADPZ1sTQgQUeFJGGB6lOs44zCfsTsFD8AecSEosmAyonBBOhlzorbCmUOQY2 CkzipUhcQSR0R3ttXj6YcRPasi1eBhfDCuuBGIYhndDigE8fmAS2nMsDkGhmAe1gg4DgOLIi6XP0 zTQRIYaNTQDFJVYR61vM5UFE8ZWISfd5PZZAZHji4JHDe04dHDo41AXpZsgD5/PQuchsJrJr0WQq D0uSPZcrm8v1sN+Hi8P6Bl6DKh8m0qrCSLPAdlQrwOJAeRhSVUeIMhY3KrBHw5O8ymgeupNaLZ8p 4tap3grWoVIV7spKAYMXrIJIOmEr5WaT6RvHqw8yimCmWLlYqLwFeocoFHJT8RLOHySmj/WLKuqw ECALdVEiO89YotVck4F/ZKvCVVtxYo4ahAYFYQaBGMQP2YaPpJtiteRvC1bcmXPz89la+fCR/bZg h8G1+ZobgXl3hOPvAriVyIvs2IRd4GGjgiTw3ZKBGM6Cci6+9PILb5y7ODrYdnh/v8Xhhc3P6qQs d4niAH7TIANws+yuoQfIaksUQsQjjUL/SKEA+3fmNehPjuMn1yQ5ZEkgLAfHBtgzvhO2RLRVoUDA jajVmdXNct68r7s/4GzHtSVyK1MbizWXaWS4Kxz0YjwicYDyPIlkEPvgKS0TGNq9QGFCXtIPYdQW KOJobtr6smNWf0IAXGa9hAmyHVv4uPzwB9XJ1fBksEilsaVy16t5OHMwtbMZ8AsnIn+t1vVgCLaw VhRRtJk3M9mE2Rb2+PzW8nolF4e53w+FNojMJeLFVAL1WbLxNETnyUmE5qohw6KMXRzIfzYddwZ8 9orXjCJ4ubl6OQ49PwgROapw8mCXQ5OmTGUGEHZrh2mlOTRfuJ4YH3YCbu752xBStYO0hno0cP6O RmfzwcqgwX3UaO0dTsc7BcOWQ9/Ml2gYqPTnec2F/AYoK90cxh2SRyFYh6gmqmKKXkaaBmkzk5eD yKws5Nhcl5EXCRcliIIME9Jfogx0KGwgZ5hz9MhBxrt4B5WHh6QpQQol7FHRPTL4wcYAvxzOQcSZ wAC8EdCJWHJSD2QFQYJ4ug8a/BydSKOTvfRU/QlbTpCVEhgmbBKUgy30HcGkMKHC+EabhjreAxhD hwNbY+RHALrIXwSMAnS6bWbEruB+annoRyMGkWgmlg3QiAp2YmS1M9eKQei+m0yemhv5cohQgTQE WEa+XEsk0hCTqlhcRVfA19fdPb53390T3fv6W/v97k5nxp3frMVvJZdvphdS9qjVk13NL8WKMWiT ULk3O05C6xLZlaD6KcRGrUzKGgnbBQLYMcvQFLT1Ro1v3D3ujTNfEGleQc2zIovD8daBTK9kDOA1 AEjPmnNkN9e7K+C+xEDQeojnFBVGo4JDRxBGAlullSqKQOzFTf5PAm6yZksdZBjieSFD7R7SNsHH IckNf1zdk6/h+gpQFbfjblBUAUdlsU23VJ21EqKTTS7o6FVNc+trK/EF1LHvPnAcvQv4p3FJ+yhj MN/ZzHgXwK0Z923AjYuosG0NERK55Obiqy+du3xt71DXxFh/3eKlMqVcoZlUSohHcE1bBm5aB9UN kNqSnu/cl+zzIVclKCGLAIqZW9yWAPE60k6rNSzsbLMzwzIFJoGQTvTt5MJqIVk/0DfU4uvEt6YL S5dWZ5DUPDrS1tERBiPCPog92iySy75IAW5Nt2kxBHDLDJffhApMwtj3KIfLR3j7yhvqJsbdDNx0 iKwOjDs0EfGwuTyI3kUaCwXXUPAnQriwWcPcypLoToYSdW2uCknmOCOYzC4kCGCbZ4cKKNU9phgQ VMxGIQWnDZMNBgE7zEBuKnCDAYkLhUMBy0xyPeP2++1uUvHhasLgCZjIwJgiWgwuf0SzUdIp6leR TnzD06dwmZMXdkbi//sB944zQPcV95bqTOo1qqtBs168xtoaITIZelUSC4jcPun5oi24agsxZ+l4 FM/NZiWilMYmwhVArZGRQEmNTjZNkLUEWM0F5OjciC9mdzRNC6KBJO9TRtU0whvh3BRWQYcy/Wb4 YTsLDS/OFRTLr/gq9UO5iFmUbeuaKmsd8IjcqhSJRUsL5ZNQoQCisWR0ABTDqEC18VjAmhKBbLhq CCiXscazjx4zC9JutNsgkz0uFTFaEMaDZ9UPu313656+DuRt3H1sZLS7BVbGWDwH9j03v3lzdWMt loUZ2Gf3FCq1FMJWsDZiCqCtyCHJIXc8rWT+R5Oo8pGBUcLvD2BqQwsTVwVIJSgm7KYqbKjD5/Ci 7BkCyqEVTbVZKOaWlE1oByUcWQrj4OMILpfJh1tGu3FcOR1J479W9YDcOGzZFCz1EMaiABXKCmEG RvFIuG7akYjMlGzAuG4afrK040GwCF6qVdxsCi/CMABWRI3jtGSyyWItv1FOX12bS5WKhx94FJMN TcfjidWJ+fedUu87t3GL10YR0KY5Qjt+DASLy41luZJPzX3rt/6nrz9z+olH7//oh+8nSRaTKQAZ h0oFBi8cCUpBRJurTMEojTBLKi8BKkB3xOSBukD4tVRgNiG9F6mSZOYG/mCjVIK9u2IvJTEIs3nU F8yX4S1G6m2ReqVSK/3FS2dX5ld/+eFTE5GPYBGeit74+qWXVnPzT/3Uicc+8wHMB4hqom8piZJS 8JFtVfVQTEWdRBloESeJd4rmF6iVCc79RpScFku2InLACRsduD+xKPO/7M3nTC2ppyvsm1/kUAH5 E6ZIEQ5QJJLtRbwkqj3U7bjYYK/qPR6tgAnZDRgmAb6ibf0rn+XfvA1v/KmxiQsp6C9VdLX5GuS5 mJHoOYU2KbOtPi1HcgrlZZu4Srgk1wCGOEci0YfZW2gsEaJbf/sDZWN3fJ33p/wgWFPQhleMZFj+ DrXM0jrJx7ODRjJB5K0m1yr/KbeFDgZ+qqxWY2WW64CQu3owsBvtINLOelUQgk/tA7151WRq/2Ls AKSBGB1UVC+fja3zgrJ8OjmRNBQzNPmYMAba/Ovj+f0drm3rEDJqhKoBQCdCF2GpUG553QZyJuxJ +Nvp3NpIz1cgCECcURY4eWKq+YNkMgJtL+Qz8cTCzdmpazNrq+vxaDKNQhWJDFL+qWQh7yUwT73w MVRNPYHeY8P7W13d2QRWLlMw6FuOr16ZnzsxNgCX6eJidHMj29ne3hJqM8VB1kn2ggI+QAE5vQC5 QOQUrFeR/kr+S0xpiw2VIyFXBSYIGzfy8UnzluQIMfeciJaB3QpX6/JBfbdIxhu3M75SRti8w0e2 dTZzE7TzAk3TCFpazI8pxgIGHzjVUK4sm8x1DyPVHTdDexGsyRTVQgUHWWDJbELKyEY8Ors25QtV 46bl585PPvnrn37qn/2zmj2SzFVdbihBVoOclgi7LR6Uw8KLP20grOQ4NZsp+/T2x50zbhkGxlbU GClw/lDQJnnlMDfy6c3z3/k6FC8Pje0ZHe6jSYG4KRd2FbRJoXBAKefOgjHgJ1gEiT6SZU2PQ55b Coo4JoNSb7jCpBhRxMZtrSI9AqyA4jfJqUHOfRIrwL5uYRXLdrorFOz17oUdoFhNz8aWN/IbA0Ot g+N9IiQGZsG7V/p+fAOqDOFbK6xhxpOFNA0142bUZvClVxjPBcr13OPhTHehPsKTUiZe02+1BqgX +c64QdUhPCPlDDs91NepMxsTXpzUGoj5XXlsPUczUtOXylc3/RaPlX7sfAnNhyus45MYR6uJzegi MZWqAXA96GWFPdSGOqERmCEJUbc9lB7ObU1Bp9a7HwEVeRjseNtN8E5QXjOYdPOt6kVQ35y2ERs9 p89HSVpND33TxgqkkVZ9Hy39jYdYzLe0eqOj5NINS7uB3XLRat6pW9Q9SyzYuDJ1d4zz+k63dBb/ IVFAxkVwrKpaGJp9z+rGlOt0y2LPV6aGlrF6qaugOhJgV5UKCgrDU9Pb34MynkcP7j001H1guHek r3O0v2tPf8dQb3tvR6SrPRyw2OO5XDQG0lXLZCvRTA4ML+h058uF9WQCSIgbp7IUFewdHT5ksZJN CaXGpNYpbRKovhBkx11kgKCVm5wAdADeh0OIdsasAUmh2SjCgwDiignbCuJ2FVjCKOOGPbIonEZ0 CUySPi5BaxSUIttgnvrSarzPRxwGfoA2qKdJ45CdcY0xSAsExYASgkC4zVVpb3U7vRUU9L4Yj0FD cXB8AsWRIJeOzQYKBtBZuT0lElmtz1QTBO28c7WzOwduNTCxGojjXtUfAEPBTcMgmC9W0ZSJtfnT X/sqYPrU4YNd3R3i7oCpn/g65S3QZoxIE1cKprJ8JM+NRscWDxpgjB6SOYCb4iwCqoZOKgGSFEF2 PzIF0HYyDcDGAk9OHQrjBNeGhboOt/lmMgWRPOQN7m3dZ/fYgc/z8dWFxHJHR2B0f6/bCyoEaQI4 EciChiAXfCWpGpIZjRNTOXGBJK+44oLQZ8ZN2lWz5DrtHoVTq9c1UmusFzgTti7R3Pwj5hR+cLam rIMyONSMaMxMhYnqVJSQiYc6Ay8hxrcrDsUjzCBxelpvna7y6m7A3YTCO68fjWkvBF+TNYF9+riR VGosYvw67pCXQt53SJvSq3RDfEu3/ewM58ZOQk0aGS6a8iqQkzuUptbkWLgj/29ArQJFNoEJhuEz AtzG0qfxmf+lN5RLxCC5fDbjE7rf2V+ieoDWqR1avamjG12llh/V+HJRYmNX6C5Dhs6ntmgGaBjr bhN201Pj9ca1yfyVa+KQRWNIiDdGtkqEX8233zxo+JZlIVTnd6GMLswT5G+nDSvdHewdbndocLB9 ZKB73wjSfvbfQ9lK++87tv/eYy3D4ZaRTn9vIOXInt28eW7jymZ9xeJNtHdWCuZYpZY21QtdyCm3 VTLVtB+RVyuwgCBjDNYGOwyEgYjbF3QgogcOY6nRBBlzRNYDSsC4cXWQFYF52uIsW1BW3ubIpivF uNUXCiNtEgLZXHKd+CaYZK1SRMQtFZUnFwdXw2HVKuLmdSiTQCWLOpDHLVu97WZcg9UUgEepUkRU mvKFsTcEjUa4Uc5jB+vwOVu99nZ7scNW874y86q7ljtxdMzq96aSaQiKVYpZ0nWhGvBU9VUSQAUG yIC3S1X4OwduNbqMdVtt5SiMDvEJWIsqNZfDFt+Yf/pLX4RoxsN3HUO9DApe50ga4KJUfWOHJFdM YGlAoDmZeRhuNIujgECmVWy0on2u1HSXmlVKj9tcz1E8Jm9SyGNDrgmWVLeZ05ks1Dnw7tHWQ96A F+aVhcTK9MaCJ+Qc2d8bbiEVNJ7ChNDwQmGoksYaLRYSLUNvKp+QQaIVEDBCSfsyjArt5pnOFF2/ tQWIDARvfldF3G5FbcXztoCu/EGRi+ohXyTxiKoXjA+8N+Bu+l49ZXe4FH5Jp5BvXwN4bWEkMCY9 X6MEWapXm47Q+LX9e3b7fgKaraYOgSFFWA1bjSwFijAy4dXQzRev4IYMTArolKWATU47AfftYeKq HQxk3HLXDeBu9E0TQuqFQN7Uo04f2sDDxqVu3yZsM2Y3Fi0DuPksBrpqG5EGW90CRK2MixBwlxsR MSZtRqLnYgCTy22cV100e43QmxwhThZkBBCiyANCLFhWiiCPJzmdB/O9q7d99ND40cMHR7s6fJQX 6YSBeD2WXI9DNLEA6XGgan9He65U3YylPXVXad0GizZEZbGzTmUzwAhgL+oairES05dqWkLxv4KC cJTWB6BACAutJNUKosbzqVJ2rehu8ZWQEQ+DCQq4EhunRgR9JmETKnXAafXQJ+HgHbQdOzAli1LP PcpKgZAX9A8oIosEEcl0TvUZaLEmSomDUTyBSCX8T/BU5ZHrZ6vM1RbXc1mvzz986HDV6gYPcyID kL0d3JrK1s8tz+3+IwVu+NOZ+lIXss2XkA+2BojxkrMH7Da1PPu9L34x5PM8eO9JBBEjlI0biC6L 4kMhx4U2wNVS3TKyLpC/GJK9xJXJvMORdbTaU3g1RaRSWg1Fy5Jvgl+koBKS163W0vCCF8tYMAi/ IR1I5cxg9HBZ0oU8GHcml9/Xsifc4sX+DRuxWxAYdtT3j3V39UaKEBiELYplRcjfztZYfCvVY+DF ga6Wtiq8dkv8tdBtXUlNXpQ4IJnmhvHCwG6F54JWTXRbwIuZu8Z8Gc5CRnd5cF0PuR4+l2LcjZkm p2hcSPNE30KxeQby0U2/FaxueXHLxRhfpIgb13jlxlGEmltRyILgHk91fQ4Jv+PG4hLb9EkuGiSu gx1+tlx/o1HUoq4BTZqSvk2FwXETcivwl7OWheAPG1gajJuZskJtOQldPKXNKXLL70uD8yd3TDgS Nt3wRfOiQpyVebx6cCPIHqCpd6UnjWOMDwiQqkHCvgp9Ir5Z/eftLgB5y/gtV248aIzLSDd+1Ioh 1yX32fQeX6+ErDTWab17aDJxyzdAhhyhWnATUpQMQvA4btGJSqeIO4PCIvgZrM8IBEQ2DQJeLDaQ J8QiwtDtinjGjgweOTXaORCpeUxX15YylvJCOnEzvrZaTi4XNgv2bEevLdQZ8XZaHeFKthpdjS8U KnGkVSKsFymZ0BlHqA3YN2leZFMur8npN5cs+RLyH8rJaDER8oOrVTMbeVfECVM7lPxdXnw5BY9Q SEoFES8AAwrg4UBwqhRA7yBgrVBE7iVbgTnATYqKgikiL4dyhymACG3D+ZYs6s1SgiDl+XQln8Ry hcRdUjf0uQNu59rMrZVUKn7fxIi7p58yosW4WkdiF6y2aBlqHNidKcAQzb5LvOC7Y9wUdsPdxK54 PewwtjhDFSuiafHGlee/9tXOtsgD95ygbQwZnSkEkmI5KMyR/OxiaWDgZiuJjGtlJ8FTjmNV8rc8 ozAP0EAU80R7GQqnIs0XZtxoFzxnPWLMOIxcWLTQsJlUFmm67Y6e3o42is+olWc2ZtLV3MBw++Ce TriacWFYVulrsRRRaQh2d+Hi2HNGd8j2C81G+AKVTZAnoTSCnpDE9CWOW2anpt5qRghwN79O5xDn kiYhYi5pmtfbnrITr/F+0+a+6UPvCbi3MEe+tt2vhmaystHzQc0XpjyAQsq0M1DzXWWoUJSXybNg 6fbHzq82DB2Nq5VhqABOME8WRH7CDF1htrBufbSCLWE87BVXJ1LALWfa0gY7tAifURB1y7n1OFLn MJZz43zbGLxhZm7+QmnBnbthe5iAcZg8Me5af3pHmtxoke1fItcjd9dEvaX/5Ie/Ra8qSILEOzTX KKOCYps4NIY/r+kq2oIggOOo6sheByvPZtPJNDbLnlCop78HyZsPHN57eHTI53Bls6iTml+LJjYS qYWNZDljX4vH4WxEZEEimQbstoXDsG/DW4bSmjC8OjzQh6gilNANJVyfB5l3KZw9n4um0yFPCOaN XKLij/gQSkF6jQGCY1wbsewaAreBS1K4UhkkMQZw/aDUrGsECNdxniRVSDGHVEBT7k+xBLQVhwNR wrWtmKmU0iWQLRcqUgZg1XEu5a5eXlxdSCY9Qf/oibsQ2YbGwF4ELcHjDwGcKjkGRdSpaX9UwM1+ eBlsiIFEzAXbOLnIAR4APChsVAuZ5YunzzzzzMHB7kPHD1LFa1ghSL6VAY35Ihu1ufQE11bXZ6Qg N5inEFhI5imK2VdP+DmS3yqWOvwV4NpwDcAtCXM/4jmpigNp1JBvkqkYqTdQFS7k5M6tbHqt7r09 fdgzwd41H4OYfHSot21srKOMb6E4KGysyrgc9nfIYiFgLVyDsjGYIMpvJos6P4PDRbgp9NQmV4mQ PfmheaVwXO2yGihODUdbx2bGrQjidkrGTU4/RvQ+9yojhWLJDKBymIIHuZLmCS+nNU7e/Kd6sck5 qb5RTeUdeDc3iGT6GRRNNYW2mTagUnFcYtmKprF1QhnB+BSaozY/0YivAcjY6e8EY7gUzmRReC37 EfyPThDhZ8GgrYy7iWYyx5E2lWbl3KomPs6kU0OVXIFuQwFuaX/6CjVOtJFCLyBq2W5eC2inoNYb w7Cidi1qv6KwUS5MhpP8ixeU06wZRpubRnei7iAlvcBjSX6MG9CMWw81dYRwbeO3fKv6s7FTUS0L lgrdVZZpoT01qBqmPSmjQMwFdlL84IkD+IQtOOLtYOLIQLcEvNfvQ7BqBSk5FvjISkhg7B+L9Pbt GR8Z3NPX3h1u6Q46QvaNYmJ69fKt2ORidnqtgGjf5bwpiZ+V1GremrW56qlquu6up82F9XLCHAAJ r04nzuSqGzVrKVUstIS9Lo+tai0EIv5yAfZrmGbgdUM0eA4+SRBeitrG1oCTcXjDDZ8d8jzA7ehd KZeIAUxStBCUolAGrBTIgqDNGSYm65zAHABWjhOQDw/UGWQTeh9Ur8JWjufXNmZTkKRJQ560WBzo ao0MDGbKVOfNRokEHCIMjONOdUjn3B6/x937Lhg3j24ZvmRSUAMpXyjQhfJASm0uLVw+d+3114+M 9kO8GOsu2f/JPMIQxQ5fYo68mTacfJQEy0NSDSVjgol2toAqV3ynZHgylYgEVZGWRAJug3HTxWXL RTdU1Uvlm/Orjppvon8Y6gg49WJybja22tsX3j/eA0EgWMQgT4bMV2wDaIKqOc3LnyC0YZHTAKbm tWJKggzqF97iaBl5gd9i4FbIrsGc31TAzoLtNBf0abZhqwEN+ut1BQ2eKTyhhM6I21seaomQBeFd A3fz/G9C+60va8atvth4k3WxDYyT/ZnQNrVCCGXTGKrw1IDlJnymHIrbfxR4yfCTm+bfIg7VvK8R nsDA3WCP6jr16ofrMFYzdSr1Cn94yy0b7dncU80Iq7ix4qeMbU0dwqNCBsW2E0v7NCC9gc5GLzNo q9fVoDHSHhoX2dzjW3ur0U56pOg+2oHQy5XLRG/aZW490uAP6oTI4QKRwlVytAcLNXG6EC1/HEQE QivxYzgpjkTEHkUqkBIfNrqoQoSQATMifZE0jFQ6SMm3trf0dQRPTIwcGR+CMnqYMhWJYaHw02o0 tZbILkdTV2+tkuhFrrSxkUA2ZSydWdqMIrMDccMz0XmwOb8TKue19kALSDgsrJFwWz5DRnC3F2Uf sGUvI2eY6C4rm0pYPdFsys6jUAqsPoi9luASSVylzE8qsADmJ7oodEfsjONIfomSkjRZm8XlgTfV lk5lbk3P+e2mE/u6Yubi9GYs3N2+9+RdqSyiOcyI6qfhySShAdxo1B8VcDPxBECTgUP0iGQAoewG PL0UiV0tOUupb3/pz+vp6GhvR8fefoAr1aqwIaAHcfKU+Et6AsglZQuJKrlM5T8pxAQBlGxJYm5D ae4q/o+6nTMHYBZhFXYKIuFcSmzJkOiF+glY7DhlF2scjZGa1+OCxOStuTVE/O3t6fTaWvBlSxtL s/E1JF4dOzzga/XSRg428WrN4+SwIhWRDY5AD+IMWFp12IaacHzDbM8SACapNrLYc+q85iaCKMza ZTlQ96SnDt8jAY1iW9okSS+qVUPBkSJAyn6qoLjBrJmwc74jh2bQwOKNnnKYNkcqa6QwgGgr9PD3 6R1CYw8hCw9HShv42eDBbC4zHlsgjoYzX5GsTALSUuZarWxylcaD1zkVL6MwjKUBdnqoNiVsUNRR XwR1BbcBGyoZrRmXuTd40VdmB/52GpvCVsn+R88pKIDGt2YZmqXwiVQDyXcacEbGAcptkl3FFmsH l7Vl6QzdDgLXKqFJiIuCch5yTahr7Aw45EN1lgA/9y41FdkFt8MxXRvlhXPOzLYfUk7hdtAcRT2V PjK6ieGHHtQOIpxGWyXuO/WnrI7ymzcm/BwzHMhG0XgkUcFEiz6BDF16ThG8kuAO0kVGKYxeOhDT mGR+UHKhVkZVXRc4bKVog3Y36pvBHOHw1u0+m69teP/BA/ee3Hf8SPfggLc17EL9WK8tby/XfJWN avRWau5a4tZSdu7GxtRsejZbR3WIq9PxdYsFHs5K3lR0OCoL0aVodqWt1eYLeIqlmBUZj6ZyNodM epfd6oUlmnVAYduAAZVTkHg+4S9K+eHMK7Qn8UbKAIJPjkLkCGuoKhvp0UjaFFoXrkt8mnQCqhWn 24G7hy4FQlQirSgT3drqs0+tr84sL5w6NBQaPpBO58mPykOnlElipCCPU3S0iAju9Lhjxt3gG+go YTfcrYibQXn1bCJmd3piy/Pf/cY3K/HN+8ZxWQMUUcOF4CgCB2spCwFiPIilXByRPBFoCJOtWQCC ZhG3glgnRQMMPI6bhpUI6Dm6lld0qrlDg4JmJtnA4bEk6chiZWklWkrXOtBgvg58XTS9fCu2UrFV Txzp97Z4+asJg8kX3ojFFMca8xsdW8nDUuCEgZtNHAyaMok0kkuLMDKx6Uw2mlt+5NTM5Xip0Iuf +ph8i56o29CWKbxGNTkJf2PjxaYJxbSm2ZnWjNTqa7edf5cFXkBrx8cuwK2iMuT0Qq7pDOTcuJOH xpPbPoNm3elaabQYSKihiLtWUUe1QVEDV7/edHrV9KrnjDd2bIDGyeR7VV8oDORBoF0ABjKqHjMu Xh2svmiL8aH5pg2iLYNHgT1LojUeTedSo2h7u6lFS15uPryxuMqaSA8yfgogK/Khlkt5q+nUytXC ryigkfai3+rAncfP7aNHLkoTGKFwfK18AoSJQ454GMXpjx4+efTAqX0D+3o7x/vaQYrbwn4QdlIX QcIwp2fPrm7AJEErg8Xa4vWXivVzM0tAn/Zg2GkJrifi+BSKHcI6i0hBsEb+HibNIvUoxTBlqVdr J7MkUp5h3Vjar9NOjqczB7ZwFDkggTQD0HrQQXA7nS479vTYQCCwsLMtnMum5uLLS9nkajaDHKHO saOoiwQsBedmfXAXrdIwfJM/D766HxFwSzPC/cmK1iLOI/hFpg6P149nizeuf/+730f6+ckj+z0d bbAcIQ0boZeQcMSGAymWyWwWilykWCyiJAr/yJ3LyzRRX/ymir5Yg5GDBOMREtmobBepE5A5VJUy okgdLaKJD5CIJr1jqhWJmddgJ9rcSK6ub3o99pGWvRR3WC9Prqymc6njB3tDPUEqqc43AT0HjCGl c0M9QLdFnsnmhAs1hOgfCiFiQwiBtqxEvO7ovQ23i/wSCNAALVSJH2xJ5wlsIL06XgG3tpka6Kym K88lfXaJ0eBXjCfqAF4I7xC4ja+WRUEDJ88aA/ebntABTb5bY85xQJ6gAQdIqRxy/qRQ3Nt+5HYV bqiZqwJo9FImqKqwtQk5jKeC26pFaWFkv5HsZ9S5NXvlZU2IgxrFaihzhzStOPxBzaN1IzMd1qCm lnTVDXpOqLVbWu6dArfuLj0k9KUp9GqgtgQOgcLoe2+CYf5C9YntraRqNqruNe5Udba2ZfMso5Ri uQ62VqrOlI8oPmJ8TFqM9irS0HSwGDl1GBZHMtDbxhPys5vLcJDhMNFKNGYYJTjwV0DyDwI8JPwH 7Z066iAnYR2lrBbs3pA5Hmlp7+/p2jN4+J6JEw8cP3zXBH72Hx47dGx8eHyPI+QvxTKJVKZiKrQE kdrhjOXzIbe9xe/eSGxOLS2WzIWA01sreJCyDWcpibISOUSeDtee56JaCC9mZUkgKYUiC6IDxJCb XakV7JBDRXQMoi7oEnGhInIKaw8yXYAMAHfo39QLWaigWBAFiBqmM5uriXwu7HEhnTSaTAx3BVsG R8kYDB8AGVrR9MAwRBIi2oUEq3Ya5qY7ZtxyFpkFlBskg5x+cMNlbCXw3ty1i5fOnC1nEvFMtm+w G9GRLpcjny+lUkm0hweV8zq6cTiZgUiyRZUaICSj2nSkn8CMuyHRIHZt2lEx1yZm3MS4KfmpwkZM KrxMiQoAdmQ2YcnyOeyJZPbWzAp8Jod7D6IR7Y7K9fWF1dT6xHhn71gnVX4pUTwL3wvJWcnNNOwg 7Kg0Zo1GTMoqwLCSjTxDuHxCTWZm0wJbFFQuC5MBr3RcgzEx41bQoYG+gU5NGMWn0/O/Gbj1MQpk 1Vv8FXfOuI1hsgUH3oJxNwNE02eYgGrYF8ItjHvreXcclU0v7rYDYDDUDzm1mCo0hqo1R8wCxLhZ La+xxDBqb3nF6GY+t3SbPqZxRdym8nWaUhrDQ8aOsbDws3fLuBtA39QaxsiRlR+np4pQTRf3ds3J N7zlsaU71O3y7kTuUbW/sqxoIqwJuLL3yTn5TMrnwSslt5A0sm5q/W3GxmJrzVIZLwTferxo7sKG GrxncZA0Nokzon49b7IBkbSPd0HLy+L1e5Cu2dGNGrd9vV2obR+xp7I3l9aANqB8nf7W4ZY2YhFl Uy5X3YzmPB5Xqy9kqiCeWmL52PJOeMLRaTyFCHo4T5vVv0kbhnRO2CaCi0SJd7HNCXzJVCdOxsCA QxAzA7qNk7i9bn/Im8lmkKHU0uK+62B/ulqY2ogW6qYjp07YPQF8KUkfAoKoPgcFyOAMMB/v+Lhj 4BYCwPpFnMxLmIfcTHMRgl1UAJkkIVy+IFZKeEoXNmMvvHEplch0RCItbVCLd3MwG8eNkGABMpOI fsowUe3G4uWyGihzIcchcLI7zT+0LMd0UyOi+aCrBHMTiQZicbQUpDORLpWDP8RqCno8qCZwa2ER e5rDvUcgO4CTLa5Hl2JrQ/3hkSMDuEo4LSlSkaLFafXHAYpl8FBseK2MEc5WO5Ll4XkqYiTMtYWD iblZBrJCaCFc+iG9q1CY1ICawFhTM57zDfe+nFFOqJ8L1stQb+baivqobyd5xe0Tu3En/E4z8m4z ZBhIxFEi+qb0p+SS2CTM841/S4If9ZSYRflPyn9l9R+kJXAS+20/zGjZAc34KtYyPFGu3h0+wVej EFSsy3QJinBLIxFJlNd54VdLWeOe6dskClVaW+34jSd87Rr6BcqZUUrEiPxWV7HlhpqswmrteseM W6Vv6SVDzQTV4nIWPaj46oyKRU2LpGIPutsFDNUPiQ5Il/PC1DhG7R4aQMltApuu2qzwAJdtR2Mc GIOSnvDOiiQQKdKIonqROY4EGFAiqt5JackUoQU5V/6N1+kHaqEg1GSmoEgHSADhfQSe2JG3SAVl KUuAlieEqpHOjbkIQobcPeSPO70Bq9MLeY982ZwrgXJ5C4hIgfRsCXZhO8A1sbGRi0fPn7m4uLEO NgzIGogM94T66jWHz9UetnXb6q6+zq6AP0B1XxA64chRQXrSVZSNGMmuMzoREEH5n9MBybdH6fOg gLCAQCkMiYNkw8fApnIU2MDLRBBNcGAx6k3gYmBs8AbcBOluiz8cCtkCfl+3p2q9MTm/Flse721p 33eQdBB5rhCekAQHzRTWMNzhccfALeeQcmUswES2AfyDZQ+lLHBDMFF4Qy3jR47ddWQ0bKu9evZC IplaWFzOp7OdrUFXJAKQQbk6SlKilHfyz2p/jmyLSYdXhpSxYLNNgXdSbO+mwssM3Lzs0W+SsKKZ RGWcWF4Xcp0oH2/1Ika7XFla2oBppS846nO5UPcskUsuRJcRnH/g1BAMOOgY0jGgSHjIeGpIoSnP A94wlTT4LF0gRcUIEjPyag6GayMHrUw0BbKCsNomLrkmfAx9sAm4mUEZb23BNgO4BcDVZ5uAW4Ov zGvVgIxd7wm4Naoz9ClE3j6KBK/1BRjPDVOJAX6MxpxttdtjGxmkw6Sw2Fs9hGgr4BZDs2rexhLA 9E83DV+tPl4pNugvaP4yuXD1inBG+ihJ3PAz3hfyvzzolM9jO6zpdUGPCtVUDQP91vvbYrJW32jc /Zb1n3uZpI2a2r/REQ0btGa96mTNX9AM3HIfxlLI944HS3nJ7arldMtFbVmz1WEGv1afUU0kU1q1 XKNDxWDI042vVJqD9tvqi5QJheka8t+BL1wVqEQlwhGFQEIa2NHzd9HCDzOG1VSbv3Hzq9969vlX z01dne0MBtsi/oDL3R/qTeSQpFce7h2E4DMAKBgE9JsKOdIsMkPhtoSdO4lPUVQCi/8Z3Up1HuQO mGmz2DdFtpGuuNpMyt3hIHLnUjYJmYDpRZwHlmGADMzcqPHo9DkruQLZgu2VzXxyJoUAmPrBk8ft 3iCJW3FRA5wIqYwIHIeAaaOtmp7dOXBzN8IkgSsiiwwl1xABR+VHXCByDlNZKi0EmWNPS1d7b+fj J8aRaXR9euHCtVvXb8yifAYiNoMhb7aQJyMWZeKQ3xIPDEOWdETkEBXrw/l5m8bhvcA3Sp4EWUAc N7JLyQZU5/pFQGwwbtY+xlJVgGWCEiuhomk14zhMslwut7K6ChlJj6OjMxR0OUknd3pjNl7OjE30 eXweMtbD28BaAyVmiGzUkJ0eLkM3nJBH+aHU82aYVeBBjmbSPeDua4JgOksTcAttUhsx9v5sgRv+ W//wtwsW80jmp40XjQXAwAM+SGVFvSvgbrpJNXUUAPKZ1UtNQ4hlCfQk068LPZMr1WSPx4xsn27/ MTISFRgKItD+ZVdnpkY8/e0S9yKRJGrp5y9jNCJTid6eyEWK9Z+dpfKJxuIj801dglys+gxeJuUK PqU2tvCBEjojlmCxmsuPQqJ3zrjF8qGun69TRpNajpTNzRhAGrgbfaMuT12zNs3rnkMeiTIl0zn1 YqbVgfj7+CO8n+BlSpliFItSxJw+qC6UL9BY1HnnSmdW9X3EZMJXJ2OCaFfTT8bkKZpg5UA7Qayj aMfENZWRloM6fpDKk7BcknE1m0qQk4UyuCPiRKl0xHlQz6GiZ4l+gzfmM1DnC7mQ8I40zer1M5d/ 8Nxrc9NLrpr7oUNHRzr6K1l3h7drcSM2s7zW3e4vZb0w1jo8dqS+o0YPsrvrNWeJykPRrgGhZBRN RsngXC9a7aIpUhtWWaTuF/K1QraWz0Ir0gMLMQXFUHAZmw0o1ERM4VBAgs4H5fcxwUNpOiw7JYBZ bt2aj5tdNXtvKFCoxmdW1jxex8D4GASakTZIDJ7yekiSCbU3muZa4+mus2LHo9/iRY/Tzfoh1UDQ DeFWBC1CQatud/sOnXzqV//e//ab//jxB+9KpDNf/s6Lv//HX/vKXz6Xy0HDoIDcKs6YaH6oAaGY imFf4Mgc/ZcxTqSlFPPVT+hAlI/BeZNUzws7LHMuX15NJLCCQd2xIxzyuZybifRmLIFCc1BPh5mM gVSRZJ7Visftdst6LhuUi9YezRIUMGiCcadt+f8cf2ctQH2lsvMaCCvY3ODE+pRqT2J00Vt9lSKr 6qRNbFHgSL+gDhPA1XB2Z7fwro/eugaqG+bL0yumOrVumV2+acs9Nh2jTqQaUrWasp5wC+vTG+fn L9b/qSlgXEzjk7dfR6NBFTFvunLjc6gUTFJyXIFIvITygJ0Bh4O+2ZETmU4urUchduFF8Wvs6l2O oNMRTWfhl2oNB6K5LEhfKBQMhQJsvKV8d1Br+MRICp1YPAEnc211f8Qpqfw8hQmKdAcYOhg0QJkq F6tSwoRjHKpAGhqUtsJmO6qnA4MEaeVXsDdwelywF5RQJmI9heKCEK09PNi7uh59/Y0zczencCTp LVExNBQGKu8WC4jD7pxx88DnoGsF+uDFIJlU+I0K/ZDGDH6CMOjg2j3Bzbo35wjbe8YOPvDIqXvu bfGHZ6bXXnzp8tnTk8VortMD/XKUtMPZYJgu293Y+IG2QxIGoicUX0LknsT+80Sxqf4oGoOQnrOT WNUaZa5zaVM1F/JYIggUhzO3ULYWzRvz8ekrS988PXllJZW0eJPwGqc37oHkr2cPisEnMmtr0bUe r+vEgf66GyX1EBNOdRlQ7sEBM1YdqxxYQAE7HksNTmEOEeKpSnfPoeeMCmQN4x+0pCiZILkAagyI TycbCPld1Q8/V1NJfUScG5DM4U0H3Yn85vYTPk5DRy1XHFJO44mFSsRAI+fjOUKlUtkqwiZbMrTR D6kCs8V+60ORQc0KJa5C/dDemDaliLXBb5HQpVuUKGQmlRLWw8YH3ICOg1bpjkzV2F3BtL9xYgSE 4r5IzocYGRkGOeqAQZdzVYmesjWT6B+XkqYfanx9j8LUFXXjb6fETVJLoSYTzRsS5WcjHtlS2ZzK JlfKzCE7m/QW72O5KcmnrRGOvdqKrQvlppamu0VvyqaPMzNY+02aWhgksVCqhC1B07Q/5BtnYUvZ pslZVUw1DLrUlsJdaWfNt4tRBw8MlTAU4i6kXmKQyOBKniQKv2C9HnKcUXlAI/F2SwfzSRl5tv7I GJSYDu0qVwsNB3CQq4YJJjmt8JuL/yi5UmX+b6xL4mriAcjjgS3B9Fufn26BBpO0iWqnLWNNjMNV W71ChVmp22EGp+RKCuHgoBKmRRyLApMIDO5USAhtwGVv2NLKY4SEsBDz7XHBtE2VJyFnFU2lluLJ W5ubHnMt4DHvHzgwtbySLcT7Or231pe91vpQR3s5WrKVUMTECwEsVOVyAWBRMAK5QGWk/5hJQLZW 9qBIgw3ltAqFNGS7bSgFUy7na9UCRaBUrbUsEuehw4Sak+ZSEZJSWDVA93nXjzh0J8Ve1OsIEodi ODoQkxEONWcuW3Cac8E2x1LCmsy5O3taVpZnp2cu/e0PH7J2cp653VTA73Id0dw/sgScO6UGGeg/ weBvxaXbnB7vQGd4pLt131DP1Ozc2kb09Jkrly5cWV/bSGWzKDoGgQNI02CwIkCShM/ZycpExgwh LoIwVZ+PZxOViaYClmj3TDq/shabvDl/7urMmStzb16dO39zoVg1dfZ2Pnz/XQ/ffQJqBoWljbDH 3RocIoOLKTa9tlCyVEeG2+yRIE1CdkdAHIeGHwcp1i1Ewy2owK7YOG94OLVFQFWMIQpDCVIZvrkc hHqPHZdyTGM7vmUnT35jPt6Y3QoyFIHht/j7DS5nHLy9KxgsjVhDvZlubE7eWdepL9pO0NRF0jm2 vGXYUrXhQsDI+Ou2LxUDxG38r+n8/BHjBNrH0Di/NMAud8O5SE30UW3TCbF3/AiLTzXekedsRcBJ dvjEbrcGlqWuqJl6knGAO0I3ilr9pAXYkCLx7voHr2tnsupn9YX4YBOx10OPTvs2VPqd9fquR7Fl WdrB+N3cXPTtemzKQfwuN7saG/zPbv3FocDqI+oL5B/lpeZzNn3YoPiNPQ8fyaqZVBIas8Dh86Mq Tj6XB2NNrEULJZhQIulMHrXn3eDDFJ5m2ts+VEjVitkyAvYAK6j9ROzEai5gV14Hf0dEOECX+oLU TB0oZ0PMHZeKrE4EStD+nxyudTPCAWkVFicqBZbArYaxAGsJyVdxCo8iN2wvRQVYnNNpqqDyVQFy fHaHP1xJ5zcWkmtLqYy3YzjS2VuqF6BUixrqdM5dbNwS5/pjfGDvwYOXODJ6gJko9iT5fHT17AvP v/ny6c2VlWoun8tmkZAU9ntaOx0onhQM+pFg1NYabI/4Qz437p/EmIgCUhWjdDIbjaeiCQj/FVMb ZRg9ZjeiK6k0RAdQX9EbaYEGwYkjE209fZ3DIyPj++zV8jc//yff/U+fP9TZ/pGJj6MtisXFP/7B t5aqa7/6Sw8d+uAx9BaVlzbVnCZEgpNIFwE5cXAomKFsBs8znlzCJBVVYnLLU1EiYji4hO30HI0v iM2aUFIER5+CR7GybVttPj00BZ3Vb24z44sk2NsIHNwCEdJ/ZN3lrxPsliO4c++0f0kkSJQRmzfC LLYlG1b1lgwcw9K1A3AbX66pmcZsPa3Vv2xrpmtuvlT9XIKMiH82r2VGJIthgJZ7BSWTan7SJHpP AgMqa4+pOzCahTThlAqgfLsB3Cx5Q18tE0SdkKI79Yu63eU9TG79jfK9LD4s2XVbOlb3MA8CDsHR rndZMyDIoxZyuW1eRKjzKa3MuAOdOID3m6OG1MB4F/+oxlV+NnXT1C+UBqKHotrwSAvokJrGgiIc W7szdcPJmXcDbtK+l4fRv9wRWs1xy6LBR9FoUcc2DTDKlQWqFgv4gDMYAptbnpm9Nb3w0kvnr03O tHrsAZg5yvWD3R0+l2c5UfnAxGOxDefC9bwvgvIMtdxaMhzyhNsisTj0sfMwk7PMN/keea8DGSRR pS7CuIr6PiiMYy25qXiLw07lbykcDciG2q12pxu1BSEeRdUb8Ars2kV4RIvYJVBqDg4EliFZMxjx 58zuUqEU6KimSiv//c3vXUvGP/nzn3ry7/5KyRX2+nzFbJrWBR/hw+2PHztws4AWjV2MURQiBSpi qGHXgL1tHQUqcmnrxuKtC+dff/Xs0vIqtoubufVsvpjNwfxdQdaQz+0M+lDTzglDNJqB9WtQv6yC euc4DKuf3+pHqVx3yO8Lh3oHeg8cPzx85LAt1I5gErO/DX7LfL7ocTtPf/W/f+Xf/U5/IPDkoY9B Jdxi3fzqyz94eu7CT//UyZ/87IcA5YgtZOBGxCWnF2ngRswQDRRCVI2l4nxhvw6TBV1mgUk4PLY8 TpU5XqIFGXZ2AW6rV09UnreM3WrHLjO+maHT0tdwSxjQofqV87Y4D5QugAPg1EC/k5n8Nxu4qYSS TGsBOc24EXr7YwZujrFSUKKXE4wlnUGkqDF3r4wcfWlkYjUY998Y4FYyuTw5mmJLlFxcM2pzL6gd 6W0DUQG36jLpODWuNfvYyrjVqBas12s9YhAKBWAAwsuy2Rwspk6vB5yimMsVN1Nf/dbzPzz9JgI5 ujy+odaWVq9/KVr6wJEP2+tdN9+MOQPuUIstvRwLhz3h1kjV4o6vJyqFTCDiDLU6UYIVcdjQnkVx WMBuDcbqfAGZN1Rfpeiiilt4Eb49RDVQcARJFdmddaC200OatpIrX8iWy0XSbwHaF/IlxIwX05kg MoL8LYlYwhsp+Vprr8+//rkXXx89efjv/vPfGD75AG6ulMvi/mCl2HHy3rmN+04wgI4twuHKvALm K+KfSIKyQVbQXHdCiNHsCJqDPZF9J8YeefLun/zZ+3/q544cOTI6fqytayjY3ueNdNv87UVbMF3z xCvOdN2TQbSmLWj2tfs6BjsGx3pGDxx54sm7fvKTj/zcZx/45GcOPvqx1pETVn9PpoCcnxbYV+om F8YMwoVqpcKVc2fymdyeQI/fgbqQ9mK6fmNjsWqv79/fE2yJFFH+GpLBKD8NGzrZ+DDPydxMtkea eyK4rZkDUSD6Q0lksTlRQrphWGXaxsY8XXeL2aq286l3edyRjZKZmqJW3Lh6t7mNpTCuC7LvsADz B4Xj0//yJx+3zff7tv2nMt+2HfcjMJVo6szrnl7G6NbF6mS0r35Lmlsz7waj52e7MTi5zi1uYt6p 0/873fqPzFQip9dXq76KxwibwlXPas7P/WSwSXVxhEMiZ97oZ21I4I1d4/TyMr+47Svftn/v7IDd TCWyv+FRZmwD1JU3W0gIs/kCdxm3uCMVeKSXW/0BfZnSdEbfsflCfaPh70ArFAtllwt+NRc0i4q5 EhixyeamsgodfW0d7ZuJ5bVkKlOqraWysVw6Vkxha9PeGqxXHJ6gzee1QyMFNo9iOg/tjlI2U84U YWa3u2E6NSFGEIHHiBYj0X2AGMAUsoNWqPeVoNbEAchczlRtjig+GQ5GEFQ2dqMymaVSIjFuyQOH +QO2UeRR1s0OKIcXMknEtGA/0O4Pr21srqwutPmsI0fuQUScA+W7iYTtHFXyY2fc9QJlOmGbSk4j 2XCyKSifSqNgD+2hYVFyuSlR1GTKxDeg10WjllKYGHWwD4muJGMx0GTqZB7wNqfL7PZZXD7sXnCH KGGEI6VutcvpgfI3VdKuVByon8uzA/HZheji537zX5//4ZsfG3nk2PCg3WVNxDY+d/7bC+W1jz51 4rGPPlgFalNdhzQHqfOIpE26USFBRbZpVw13lHJIkk9SeeNwdxT8I9OVSTf5g7TjTZBIoarCVovF J0xbZqtGW3rCRjOer02vNxfVbWLc5MFjRxaLI2lWzpPmTrfS1Ck/FlOJtnnSGOCBoBy+DHi7m0oU ML1DU4kyqcm0b2LclD/UQBhN1X50phIesrwW458mLG2UWzdugNZwChMWQFO2d674jAcXa2akkhnA CE2DjavhStkfelnn7FJJ6x/FQ13yOzaVAJ40mEqEJ9+8kRlrMG7V0aQet+NlCuNWI4HhgEIAxO6n O7F5xaWoXzLTEI40ATdS8DD3wXUhUYWKKWVYqNFGmUw6W7OHAr75a6fPv37p2vXVqen5erHscNm6 g0MfmHgwXBklPKmXISaL9Jh0NAclKhvJ55UQZOAJ2AEUFJ0Mu0iRhijl3VsgH4jUIZMFxVuKpiQq mYPzUdafEuKmhHUYFagQOv1HmuME4pRzgitHKXUAVaaIk1gdDrD1CsImAhFX3Zk6t3rtK+dOdx/c 809++9+FB0cdQa4ET3KvOzx+/IwbWwkdB4CNBTRicAMk34iwGLujWKmlcqVUJgfZWqxANpe3ZnVX LS7U86zZPHhet3lM/g5H26A11G1r6bW09lkivaZAZ80VKlnc+Sp0cd2g1LmqOYvYcqxvcAqQDK65 lM1jq4IgHIBYuZi1O6xL1y69+ub5Nrd9uB3tFLJVHblS8urKktlR2jfW5/D6CCs5cJ4JEoUoYOxQ qhEBuLHoM6rx3OH/yamtdE3YwCEZ8gprhUUqIsLP2SyuEh35XZTJMIgXxyIYIK1IqUE2eDng0IQt D8VIlMgRHSSVFtRO/M5toD82xq3moUxgzR4FlhiY5LLVu3IMHaaBW991swV4pyHN+KlxhA6QRdbo wK2f+VExbt0NbDlo7iLZYDXfMyM7q/cZV8U4pANUVEPwWTSvNi6fIFKGiGqxvzbGLQZval9eifiJ WnBU8+vlmQ7azVTCO1k5iyzlsnRwI+psnOa+I4sEHcnYLk1LCweg1Y4oQfYskYgdp22aSgWYWwF8 ls7uvlCk0+kL1O3OnDmdr5SyxWSH3zTcEnEDUdMFj9tmD5qq9rzdXQq0WR0+c9lSqKNSJcK7KcWD yq5RpjaLGFIFCC54ZgXyci0vDjujWB+2cqJnEV6CK4Vbkg0NFK+Dd+HvKyPEolAqFS1u+DjrhbzH 6wmFW2pFSylb6w6EovH1lc3N3p7A4MReEFJO1Nx5wdv51Z3mw7t8jUpAwhyADFHE/cHtiOLPSFbk KDPoAbjcztbWUFtHK8oOUfkf6i0BLLQR5UfBSEWVIavwEpCSExf2pUruYBzAZZyMRF3ZLeCCV8CN byFFXUR5utwujsREM9sQMw49mvG9w16XC/IpSQR15xBvUxtoj6ALltaT0c2EgZcN5BQW3BhWjZFF WKD5Ij81hpwidWoAiq6hIkm7N6AmaMqRrjaX+njjXSEmuzzoa9SYFzEz0Qbe9fh32Z1/Ez7G97zl xv8KWoGpsLbOvuX3cR6SGkt/E5pz52tscGyB3a1OYrk9ef2dP4xjjbPd/ooxK2TA6y+m1Qyx0jBH Q+cZ8ST4wbsIRQPyJGJxbOhb+/vuu+fYL3/iifuP7vP73MlUdi2aAhq7PAQUUGFl55AF3kJIiq/H 4tNLK1NLS7dWVqYXliZvzmGBZzE7KM2SXAlQApQZNdmgwkRhglTCW9ZhsHKOdcPlscSgyvxibMef +IiIC6K4ezae48BOlFbLUAaM3zsx2ocLgGw3LhhpluRr3eXxY2fcdMEkdIFQDUitUiQ2xUtz0Vis VJz+RHG4SD/FvZKsgY1eRBggBNPRIBADcFjpOXaWsIujtBD+dFgpgFN+HODYqKmBCEuutMEa6FQU CVmV0B+AXCM1JqXW2+ALvn7h4vTK7FDI2uGDtcSZzmanlpdypuzR/X0DA22Izy+U4Dh1YG3IFkqR gJtbvgmUlVGPbBGk2UuebIky0Rta0i6kmFSJZuYFiINY1V3KixRzzOHV5HTmanXM9aXjBW1rVKKT WRV5GmVfLHZ0zUqFjWgzKfVuM12VjaZk86mttPGKYdXRHzFOSk94IDF1UrsKOpVhwZFJ2jyWNC/U 3y6oSRSsmXZuGX085UStl23bnLOgJyE3gJIXo3/o/huGFXmXJdrl/I0gP24kidRkM5VYmeiy+IZl e337Qw5QZFFujtGAD97hE5L+yeeRecoNTdm//JqoMcsfYuqian36lqQ4k/6s3KkkUPM/mCLQpFZf KmxABgTFMkoz6KYQrQeEM1CUt7oc1RXSADvdK3/xWz7U/agT0D9EF3XLyj5JTm60rR4PwlVUMWs6 QFkpVStJs+zwIOeXGjTytdIjfNMNQiQdg4ecVTW+3qWIcYWq7ZBUEmYXsWHKOMf2M5v2exGpXc9n 8lZX2RE2e732Vq97OZqIpdP2Sm1suMfiCiCRO+/MXo1Pz8YWOtsd6/mVy5u3KlDGq6eg9p8slz1W H3IpIf7qCblK9TzqtNh9fpTgKheyKFZMY1hNDYr4p7o55NAzF3OULuT0ISYc86niRPgfYZIzB7lT s8nvd4PMQiyECrwV6l5PF2J4VtY3EpbNiYO9/q4JZPdwZYkdHj92xr3bAPpxv+50km3IcFKhCyNt rcMDvciTXIynJEGhNRTobg0n0sUL12cRpsK6UVRUgXKi4P9F/GcJGfVbHsaUaJ4a6rmBbzKR1EhT fHzrae6Eh/y4W+r/Of+PogU0lmhIU8BunFoWAo2nfHRjCKmXjaV3twsyFh+1KL0FQP8o7untziE3 sPsi8XafV+//WO+CHYqqDg+My5j2fb0dRydG7h0fxtb9OgobbiaIIlkQfpbPp3J+tws2DKDH0ZGB oc5WxK2BoHWGw4VcoZQn6X8hJaACYN/g+OJS4qVNle9QxXXZfuDyOb0h1EtzQ5oJSk60nNFCS6sf V8eBVCxCCeGRgx6sFfqzMJu2+L0b0cQrr56FUojLt3NICRrur4Bxcw4Xi8KxICDKP9MPl3fnXpcf qT6j8vP0i8a7eiW+nSRSwyE6kuUouHQap95R9TeCbfgsQGtRNdkEU4o3lEsmXnvzh4V64WD7qNVR R/HpUqZ2bm4Kn94/EGrpaIGSDCxlLoTvI0kHefCcB8pORkw0IbBEgIXGCf+Q3w0LJQduC9OTH55t nOelwifYPEk/aH/yRwtDMuiGDOdtNkE+WJ2JnxiTXCa9WDoleFxOLik/OD9n4in+I7cg4YkCLTv+ 8Bn1tFPTszEL39Gqs+tslBsRWssUTtqJR7MAk+gL8jHc6LfPfyFl6s63XueONBlH7sa4Fdfefk+3 3bRxEQ3mrognYxdfC9+QAjNN/bn0qwgkcas2IFczUrVrUi4NRd0U8eRz8hnVZov/5O9Qw4tnkQwH 9bJeBXaaRHeOkcplo+5O3aO6F30R+taoK43rv73Xdn5FZyc0upnbSGh4YxDqD2tnE+9lm6i3mkBb 05lodNVLXCTFCnSE8gW25S5nmz/U3eJzXplbXk6sO/yFztZ2uxv1w4qZTKajJYTEk0RuvacjWK6W 51diXa6+LnNvccrkqnohFeVDgjj8kxgGFWhFVW1Omb+0qaN6uTZs9GuQ2uMc6qrdZXN4AAgo+U6Q hKhAxFPA9kulbWywkEOQBMMd+FQv5GzZdNnh9JqtleubN2DsObz/gCPSSTaEnR7/wzJu3CyVkJDB TAKE8AfZjp88tn9PbxzF31ZXIR2AYTjQ3tbZEoa167VzN1Bn2uNywCpFwdDIx6GFl3Kl1CTSM1Iw 2ZiG3GsN/GtuZLW3pdWETYKy9dPlxmXX+zbjm09Bx8nRW8RQ3unU2Pk4wz647cl7O+v7+NNinBFw ZoBuZhvyt7ykwVvt+Q0UVu/v3oQ8WORw9djuqW589q3W5B9FJ2kjXWMN0SRgF3w2rvm2J8YHjCba cfV9l1eNmUN1EJC5TTUIEZINowii83onJh67+yiMFa9Mzrx29XpsM57KZYGGQZ8vVyiuxaBFDRuI qc3n62tpRSI3lT2GG82FNHYykpLpVdf/YrZN5j4yn+ItHGu3eQMezv22Usl51AbOFdjkDRlxeCgp AAX5QFS6ge2C+Hg2li1lUCLHNtjdCYmVyem5l196ZSfSoprhx864pY6fjGein8xAVaAbL6z0LotI kPgfwatA1Tv+oeA9knmWJRhfQVTbbKVyDCYYPSDzhaR/C5RPoPIKkZfY6s0LV6bAqA/09DirXo/Z ky3mkHhZrpYOjHYjWbNaL6B6MAyOlaIVkaHQHuQoEMVjxcImU5N/FJMzrG0IA2L7qvrhO6d7UeFu cusK+ulDMs+b7IGqY1T0SBPdFA866Smqh2pWaVw1qTXd1oxbPk9kXyi/WOTxhPMYZBOw9Ud/Y4Ps CBo15s3bLTaqt5s+IZ9Vn6P+1oRa6DZFFogYt1b3xnP1J9bQ22esgj/5Iv22sZruePyPm3HzWGAU k+6l++L1nLd+xnXKvo0DN2X3o/ZOdLwKP9L922g/bdAXxDdwm88kgR3vnHHf3jhv/cqujLtpHsgZ ZMy/C8bdhNdqYrwF42ZVE16VZDjxfkatlE2BJmr8IAneYSnWKWMG5m4Ee5RLlnLJVimhtFjWVC3O rC9OrS5vZhOQL0qWMolyOmdNTSdmL6/dWi9Go/koYkB6O1qgpoT0jHAEKtqY37Bo0z4eFV8obYMi IKAjC+UNKeWo+hbYTVwLmZNcHxdJ8xCzoVIJ0ArHKmKquymX3QxrC3Q+8MFcsu4Ie2sOm8fjRdbQ 3NImVPtOPXDC7A7t2EE/fuA24GXr8iFDcIfHne4BOL+kAdwKH6C+WMFXiLwWyS8higg9ZrEEzbEz r54tJcoTfYMBe4B2Iq785ZX5eDHV3xsZ2NMLHZlcIUcDAho7NBsbk1FwQs832cQr+qRMH3DmkH+Z Z6YG752IljFjG9NQHW/AEPm7mgBKGgtYoIBb/a2BywDuBp9RkKAScPRVq0bHKrlLYs6PD7gbnd2A fk0/d80n+BsD3MY2TEGYWDRIB0GhGk9qDbENe4caQ2ImoklxO3CrUcYf5yEo4M8PKRZ8O3DzuGxs BI3nPyrgFtwW7FS3xReyo2lL32Pjso1nujiaNJK6ZiIinNreWJX1dTdaxwDuRpvKBG16wNDptJF4 YJkGPBzFYMOIRwPaOu21QMBpQtRepRqNFZbXE0ux5MzK+moqtZKMJ3OpVL6wGk8lM0Vbzdvn76yV 7D4wYa4eCZckvryQI5wW7WwpySWFgiXZi8vfUquDUYOwu6Hbgco3EC8EIWedbzQbVTlHgjgyfMpV m8PrCniLpRxq3Dv8mcn1tbSpdvc9x1zt/Tt22Y8fuPWIlCZlKNIjUAx/8pKmqYg2YdYtwc4SkrH1 xzAnyxMr4i3rWQgCwGzE+bY4PfEZAm4ueQ/FL4iXU0x9DiqACJy89OallaXlLp+r1zNIJTZMtvno 2mJytb3Fs29vl8OHQMuMHVnx5iDqvjnBoJXxWIN2M51WewgavFIJBpsqFSLCXFIJo/EUU2sK54Hw OXhvwFbcBriz9VfdsoGhambQCGli3NIsqgU141ZrBi8DxhrITSIWcOHXpIqnv2Vr8xqiRY05I5xu J9h9CxSQhWKHBzkjjO0U022OqNE2bn6rcQzFO99+kqYF7f8+jFuFpkhrCZJSs4mktCLdMtDZ/aC2 Pmr4cwvL6N0C3KoVBbL5t4I8FhPDySROZQfgbui/N20AuaHfotduf2s3xq0cPgq9ZVGSyKid+12c LDv90DcIZKsH/yEaODsBN16jDZp6aJeDBn1Z/2RQEUCQSBASYkBfqGotIk8QcUK1ayGbimCS1lBH X0dPIOwOtrs7+gKBNpcp6G3vaR8Z7e3siljdlmQ5Nx1dKttKviBs0ii64own6tmiM1P0xTK2Qtnt cwGtqQ4jMiSRHsmlcSlh0lTDXt9RylULeaLb8E/yJgA8HVnjJkgIokoCUjJFQLJertv8fkTFgfrD NuBxO5bXljfKsf6eSO+R+3bsrx8/cDfaeJeZvPW6JJRfjcVt6+fOQEAFE8pMH5GHqogu771l9Uey uwkxOHihWiY7hsc9f+7szcs3AybH/sgeDOOcOb+Z27yxORsMuQeHOoNtvmKlgAILTlugkIVMl8It dV1iVVTTUj2TJUnAF1siNWtlDZHZS6NaTTy2uzCuqsndkF0VCqMYmgJrzdGMFmkw7i3zYCfglpbU 5+M5peYVBjLJme7wMND+xwzcxiSVhbyRVmhMSHnyNwe4DTSR0YD/GfRUxRnpLB4wMpIMpGr8JZu7 rYxbfWgrcDMoywMSr/rr+IwaAXddOH9EwN2cGKJXF3V7O4+rXRfyxhZbNxy10e7ALZNOPzSCa+DW 40q/D4s2JEOA1rhvCsCm34j2Jgl+NzSLzCbkVQ71to72d+wf7BzoaDl5/NjhfXuOHhwe6Wvb0x1G afPJW6v5gnkw0OkyeW01RzZJAoIg1tkE6v/WggGeYxB5xaaewkOElJhQmQEm7zREweNZBGMgAZCj oE35dIGSalCLEkGApF6CwEVEjMLW4sIl5ZNZ6Elb/ZWl+PJ8IRZuCR/5wEd3bM+/AuA28OW2CxBs 2vrT+Ev6Z6djtrwIwmyxwGDkhlmkKfVc1KspOMNOOrHYy0AwvG525uvekjs8f/a52bm5+yeOVazV kNVVidXThc3JxZVAS3Dv6F6zJZKMlsx2CMLksL9SAsBcRE54TIPKapM9RR2xnjHXiZb/KCYaIgdw duIHInQkMUxiLRRPw4LdtFSzJZQ2VVwFmWiGyghjU56wDqboEp3AytB4RrEzpHSim88wndLhRPP5 lLQ/bMTCcr03/VA503r+G/9yCrWmveyP4MQ4/LAXglXvWCgdIfn0HNRiq1wGi23gaDlIgpFpJMv6 gZtD6DEFEPFv8XcYFm016LewQiFOxiAiwqo2MlQNG6ZGEulFsDoKwJKcYxk+adZqpz0Q4RqaHW4h it1R1lFqOAnGJtVprmRKfaUz4sUJQdcvd8v1Wug3yaMhUoB0uZtEoehsxJkorlrUxEnOHXlfLMgO JgF7JuTBSTCYtT4puopuniK3eXOBUHX+4dKMkGeXlV52nCR2o4YxYYUS7kZMA+KEUQiKhLmbKITC ePaEKAbA44dbmZqbf3MYEw8zumsuBkhdpQayolnqGqglOARJoJI3C0r9nKU3xEmjelYdVge15Jsl FTz6zRtfDHo1dXj3p3axuEOqXsuh6rzVZI6sd4UcCQ2hDJg74cWjRA784HjuKpYTUvggvMjIdmMk 5aGGN+AoZDkUpAHCH4jfJG8HsMzkCpAJRGEDlGqHOJHd4bU5/b5Ai83m8QUjJk8N0Gvz9Lj8rVVz 5tLcDXxmwB8MuztjC7FKrtje31Kz1+weS2ens1wuFHIl9lVSxVvysAFqarZSEXkrSO1xIrsH3V6p 5nMZpIlbUTqnbLGVzbZ8AsU4EUiCt+t+f9VSTlktRbD+RHZjdmO1VEj2+73hfQccHr+lnrHazAhP RsxhPku/79SivCP6/016Eavv3oOH940Owjg1t7RqoczT+lBXR7vPixVwcmZpZXkDlRXgEcbryMzk JBspZqBJ0ltzFoVVjY2GtI4wbIWzBJPG1kJMA82Pt9nMqnAUtQVXM0d9Zsu1yWtbiHnTn++l1+5s u73bNxlxNXfIAt/BlXMUDl/le7pUY/sn7fhWD7W32tqRasWSa2n8aH/9Tucz1jl6wosKP7YQVnrh HTTC7ocYGz4eILuR4ff0Fe/mw2/TxG9/yi35nA2bnJHKQ+u1jLqAxyMx1JjZTpTLQkIjlwbGTM9k sggCITi3mrs62wZ7O9qCgYW1TVjAYRD3RTy+Ng/q2iAsBL/B6NF8TsqkccCWTXLftVohl8cPTk6D BosSvohwxgT7NuJSsI7Q98LO7nPh6xBngpAVJJVDwBqxKBTebLUMdbX1RsJTc0vJRMLj8aBEDaww ovciivt/BYz77Zv7r+IIPdLRXm6Xo5JcuXR1ylEudQV9drsHHYdgoNmNzVQ22Rl0DYwNQCAQNij0 BNqIYFtxbQCvwR4JhUlzggY+80CmErCsNLa1CjSZQXF7SxEb9VAgqtZONX0U4VJbDQX1ysIhi4ex lSb05xVBgxPvUBo7cragi8HoDn6ExN32sx0ApT1JTEF6r8kUwFYhxfrkPeXn4D0DX6SSB6LD+D36 BIe7NKi1gsrmLfkO40R1q1rE5N5lgZTLU5dNcRlMy1jYgs/DdI0O0VcuMSFCH3m68Qfkghlziadi 0klYzpYW5aAjGQB6L0H3IxzzdtSW+9DftPUA2hsab9G16hWIRxndxNYQwNsZN996A4wb40ptYI3l 3Lg1uR/V5/qyZDBJY/JTMRrLayownf9sdLW8Zeih63YT+qsbXFZAY60gLVTVaXxqMS9xsmmjM40x TSZh5VSX725Eaamz6n6Xk1KH6lrk1A9yVqL1yCSpVepI2sC3Id6M0lChrIFMVGctX0wi3wQ7HAQp wPwNhe10PH1raQkVifd2HLBAAamGSgvWQiXjC6DcToUCAJHMTSXMgdSUG0+Z7qzELorW+D5MfFJ8 RVS3pwU7VoSXUMUFKBEC4iGEZUZVM9L75rAvGAnMI0O9FlvlzM2lnuHu4YPjJpsvmwNNR9vSLoly wneYDP9Dv4TMSdzf0RNH9+4ZmI/G4pkMFkk07Uhv52BX22Y89/plFDyKIzUVK2cZlYk4NhM/On6L 3Tu78x2pAS3bv8b85Imh4wQVMDSQheemfIDP/VZ0Sk7On+XauPxbwrz1GRSkygqzG2TfaSerL5HL 3PJNd3Ym/rS6YLls9fvOTrP70YKUbLwwHg2ceMffwhgphlONK01/7niaLcxVXQTfrfHDF6b+3O1K 9IqoLl46WWVp8RrCHcAD4B3fTPOBagEQWCMeoFH7XZ3tPX/IYDF6S9to8zs9t+qqpgakIXB7qj2/ gqgzsnOTDlKtWCii/m2+gPiGOiqdE/QiOhip6MUSXu9qCz986hBM4dFsdiOZYNXWCsopABE8fi8p vjKv4wKY9Bw0HLqnZB7hhZsCwMHEEWxG5g0kweeRQVLKlVClHshjR91ju7J8OFwOb9DnQfkBnyfc EuyKhMrF8o2pm6mNVYr/RtSgetDi875j3Bip6BBHILy6sf7m2dOWem6sfRA2RpfdZyl5bi7cyuYy HV2hwZEuRO1XKgjloYRYNBVNYUFV+k3sSox+8sP1naVkPfmOhXQzN1PudLFG89FyPpnEOMBYO4l2 KnbDDF24jkLeBkmR8ak4JH8DTsQXp7iL6l4JINiVsaphftvs2GXV0HDR4LAy9W9j3ArohMoqYsuB NBppKF5fwFAaQH6LMVWYHT+RPzksWF7Y9mNw6QaGSXvyFWp8NOyg2iDLByj2R8cbQo98GmlDta+S Ap5SY1Pq2ZGIjMnGahRsQG/6wZRlGziJAVNlSP3D8b3GBcl38J+NNhFDv/ppdEuD4NKlgT5Ia2p4 4mVE9i+qOXX3y2v6RLcxbml7bk4ZivrzTU2MI6jdRa2SKSMfTiZueSISmo0Bp89CI0KGYvNAUVek PqGotAwUrpGqbkJOTd+Nb1aFGtRUUhfNU1BZr6W3jYdBkxpcgF+iAA9Nhajh+V5AcUuIOkOpW6qr BUxEWgzlzsD6YbG6rQgTdJtqEJ+CWFWumK/6fL7l1Znl2Kqn3ha0hmwmt93pBf31+bypWJZkhSBZ DeeNrWaDIYRTp9FflG9TRvlDSpLENKmhmmSRFJtQVYu4uaUGaWq7B8KGVcR2I38SFXct9jpSMVE7 DfUq1xLrM2srLq/p6MSQv28/GDw0s3BiLDW4j/cd48Ymg6xXLh+yKIMQ6l2NJuMpCT7d29Pd1x6J prIXrs1ks3mse0DtBnN+ZwSnwfKamKQanMoPo3R7yXFIXjNGEYMmGM8bQ3LLMyW+Q4eJmpGQbT6P yPLo7Ep9SqVjZAgayZNdTr/7y03zQVWPeuutwW7XT9/cfK7G3d/xJb3Vxep+eJe8lKGNQUMhlsKe t5ovBlRKH8oVNICF15LmV3a8fMVAxQKnWT+xZAmnE7znELK32ve9RVMa+whFErbC/I+wD97ZqX5k jNuYY02NvwPd1uMCxREoQRoRHbSdMXncLgSfQBCqVCol0tlkOouX/UEvXsd9QAGwvz2CMvAb8RTO CZs4eDS245srG/QRkHSqe+B0E2JAboTtPBRxy+qAmOMQEYeqIGqeF8j6CjM3gpIhK4gzkyo3hPRs 8GTiPFA3JFqNr9hIpHANPa3h+eX1i5evo78p+IRDJPmaTe8/xs2uRsikV70t6zffnFtdASfqCYVA tz1WN8QKyAVhKR09MOBpb9U4qKYf8S5hH4qpsJu/UVCbjZAkr0czXidbqgh1WeulhDrTEU4WpaQA EZtQlMJgUOI3VoyKSZEgiObVii/Rx8TSLQjVREHYsCjZ9jv8kOF+Ry6rEUPPKPUvrwdiH27MeDHe NTOvpiswGLeYlfUPMzXVBoqYCfkTGzffgyJTfLcqnO42GKA7NWDRCKOQwxRqqi2H3nToNpaGUryb qsDzJ4yWF16rbrXR3nIXpOjZuBdN7PEKHFlygPzm7qbfNMmatgAGG91Cc5tuzvBIyADixqYuwLxV X8yX23Bb0D5AxsfWMWQsI0Z38R2qzEZj28f9qY6lZuOnQkvluzUJ5t7nzR2Ha6jtotoHca+pcYx+ lBYW+UfVzvoWuaGN0dzw0esRruaBUXNyO+Omi9Nf1bhFiSBpHv6K0nAwDWOhittSE5hMJUhIxyQr lookR2o1JxOpS5NTU1dfvnXjytJCNJOMWyqpgMMcQOa6uTp1a/nG3Eqrp3tv66gJpdwLFZQ3Qxgy pE8QqwPKDHFXGD1I/BWxyVzMXMzcCCoB0tIFwCFECZj1UqEMGIZnEwYbgLrN5rKjVCXs5G6qjoZd AKF9uR5PxSFCdX1hsrXVM3LXh4D4WAhUSVUl+3/bpPgf+IVsGiU4TflsJuAPPHzfcb/fc2NtPZpM EaWxWnpa4Nl1R+PZtbUoLF8ElBQ/9zZmyebmYmuKYtDNHL0BnkK8OPZP+NeWw+jv5hdu7wp51yCt Bus2Xm58RJM8YxvQePJuunj7hb0tfdz5S9RWoPl63+aW7/hibye8d3yKJhRQqNAEcbufzVg5d72l t2m1ZqRi7FQ+SQMiuf/fS4MJ7gkma1xuXvDfRVO9h4/wJeilQ+E/G97fw0NNKzEWqj2p3qGoyWUH UiIfD1GW4N7VGizaN+YWT1+6/q1XL3/nlalvv3L2K8++8mffefm5Vy9euzl/9tLUejSBY+GEhAux mCuko2kwXz9M0n4POBAVn+RCAfjBNwKH8SJ+u1EBwOMiqROYs512ZIfAAi4h6nSeYjEZS0EUMJ/N 4fIQ3CmcGhULAn5fWyTY1hZGWmU8gSRKqivA98IJmu8HG7fee4pGIeVzgPdWEZ1tqof7um9cnXz9 zLn9fZEOe8QB4a+qfSNRWd6Yx7Zk4vg4dk+ZTAGOSvgbSshuwppqt0OFsVyukb1JUuB4tWdvMNUN I9tc00NxZjAvLinMvMT4AAnTCJ/Sll3FnJjRaFauJhnPYRmExqjWE5BmoYQcaO4kRnRigmIsv+2n YTAxWBZ/WiIf+av4ZEKYWDNaZpJmYbJ956p4dHKVlsmzkHYLrB/PxFbFoyviSeqNBvBssSSoRWUb JnEFnwZp3fpcrqixkhl/cngH62xqSJBmFzKpY0fog4iOZoLdgAl+KmSf40B568NmLXo4LE6Ki6Y6 IPQSuBTCjTFNwahQ+w7WS5AulC5FGDlCBBCTRJJCqPshlJkJZgW8FdVkEcBA46YhWkL9jauRCF2j ZxW0kl2Npyw1BcVjS0YBRWTDtC6sg0SOVPc13Y8CRU1TmzDSaDpuFxoGDTIsSwb+AyCxXDhvFbil eTxpEW3dbMy26eM0fHSgu8Jk4e4yqPSFMYyqzYhhQWL7NXcnTSI6IzEctDuLqar1Xix/PCYbGx6Z U8ZF6vFCr1Uh9ocxR4yb6llRNyI5sYLYv2wuB/sFSri4nFZE3Z2/Pvnm1ZvDls6fGLsr4uhYW8ln kvn5xfUr12/Mzi/PL8Ucec/etp4Wr7eyYfX5XYEQ5LQdmVzR7UU1AVMxj2ATikWqFinkHw5K9BGu HrYX/OKZiIasoOg5ODVUXmFQx9iAeQTB+26vF+aXYraAeBLEqxRRUNhuDvodV5enr61ch029Y89w S+8AK047MQ9z2cz7zsaNihQYQojBhDaXNxge27uns73l0q0FVNvB7HR7XAf6e7COXptdnZtdBli5 sHiSSDfljHByFJnG4DTewpPfGz8Qjr710TCQCsFqQqjth763v7fTffk2tRVQ5M7QCdvxq4TUNL31 9obc93bJfzWfZuTQYQkEOIyxbL8CQIJEIYbUBYlP+LcIQmnFpomrGkJWPxxLyu4kO4ORA7wgwSHU KKzlMmoZ37IKy2eaOlzu9L2w63fcVs1Ll/7QO7WiK7ohH1Pr3vYvfi9TpPmzW90GDP3CpfU6oJm1 tBwfLpazrVcE/JZFvYhKYiXUp7VBzc/rdHSHQ4P9nR994K6//+SH7xkfRfcBMSDSfXSk/9BI38hA V2sk7Am5qW4OtAaLYNoUTiIkmr5RSnSVEHYCRcA8+DKZn7CkopSCwwZzti/gQdkvvCKpy8TEoVvo dGJ/jwMwWHLpHAJcqOCCxYwMQFz8UjQ5u7AMMVgVJQmiAHT/7d/+7Xfcuf8jHIhuQD86MAGhFGPx 19yBzblrl6dutvjskZC/bHKHncFoMjG7sNoWcPUNdGB3g+ZUSXSkyE7ziKS/GhREsw0etaKNo8iL 4hk8aCRIQJ7IIfRbTXA+hbyphr9iWgZN1wxIjT/18ca8bzApoU36wU93ZqwKWhgpDCZkkHbt/SIa JFEwOxF3IpFyV2rg6j+YwREvYpLLaW78oxi3ipfWC9IWqqdYveZ/O/tRdTvx3TFlbLoE4tB8ISrY QfcH09VGa9BRlI+4/aFi8yXwkjtPwmspFRBBt5y8Z0UEMGLJkBALbo3AWhRHMVvpx2S2411QxgrI MBnGqxg/VJIFhWYJYbhuFfIpZKelVdqFrvIeTkaW3EFjTOA9biwZbPJZGj1kT9WPLRsHYwCooaIM w02+BG4MGR26rWWxkW9RGkl1lFlsouKKNKsxo/Mt6XDtM1EjSJuveYto3Eezk8bYvDUNIDVFFBzz 1ajwFT2sVbSJNBK3mtodsmFE28gMqMYGiGch27hV5i978CmMD//CJI2QX5IYAs6m0qmLk1ej+Y2A 2znc2dHqDuUTll53372Dp0a9x9vMe3r8Q8W4ObtWpCA/O3ySJSA30BY9DZUS1I9FqmQFuTuI5+bg P+pR2ZOy0R5jzQIsgTQJ9l1WqE5jpafcTtjBq9US0NjldVEuCCDeY44nklPzc7kS5QMN7Rs5eN8D KCoAgwzamRRk32/ALSDFKemYgJZIe5c3NX/1/JWNxWR3uNWPwkSoFWTJzMZWVgopt9vSM9QlO2Z8 Ah/lpZWKHTMwKTRlpiQzj8KYFA7KmBLMkD400M9ASoWXsivVaMMvytzlj3IMPz1oCqg53ZiNaloZ DE7PXgPZ1JPb4Ilxjb7HuAj5Qpm0/EvxGc34dzqFALdiPQYK8PxpQoWGS5X0d+7ssYumyk4UsenE W27fgB6jjY0jbwdu6UqOSCODj7SQyp2F+dLhRRlDkmvXde0wM/FfNoOygSiEzeYMJgdsurBC4wyR vWY7IsxQcLYkYb8IAZPFgTBHrzLSyU1tTX8ZTlNjhWwAN4+JOwfubePBYALN+NzoUNgW1EDmwS4/ Gu65OQXs5Zc89J8CyGp2NCaC/owCbtUVBmRLH9H80iRZW1hEfkF2JMYAVSuMepGpNc9BtWkkLQOZ T8K/9VJMaiPc+nhQRXZULCRDNNLO0xub6ZXVTCQQCHt9hWwx6HIPdnXXinYnirHYbOnNTH697Pa7 HBRvQgZB4KyxFyeqQtF6St4WxlNk51A/8gUjbR05maDkdABRakoOIr8pVQ4wFbM5xJ6gdgAyghBl HovH0sVUxZJdS6S6xkZPffBxSFzlMmkbisNDQ+D9BtxEUwivEMxdyObrmISBsH/6xtRrVy61+q3j rf2Yaw6TK50xTS3eLGbz+ydGUcQTFAn9QRtiIt0Abgr/1KzDiMoWoKNZT0xLbLmKrVKKpZ4i1Gs6 hbkJNLfAmSwFTcRdrRH4Cilto0FWP1fwq5HXOJng6i4/AtrqWvT4bjJfNjRzDA57G+hyPqFibTKv JD9bMW6JQlDUmyePQSrlqiTMuRHsvO1SWad7h0cTxkm7Gny0+eBG86oVSS2ORoMQKdbEliGaW5bD ZLGZZf0RmoPIh8WWGQFepmwmQWZTiAIheNdmQkVxaJMwoUNBcY7kxylJRRQyKhRbgBAC3t2h8jXl d6DoEqUvCzYxcnE78Q/H1TCfaATJNNFVAUwxX9DI4DrxCB4nG7cCzJ0Ws8bAUNiqy2M2hojQCrko PQqEIqA3EZ6sLciN9Y9XHB6iKm5EPacdBfEMAVceWrL8CDFucBfVW00XvB24JTpLLW76WqXf5FKF GfAr/ERmn4HpCqgpup6TTeUYPRXoejlQjz4BcwfMJViqW8L+nt62hVj0yvLiZi6FkD8YVD3WgM8e jkbjEO2DyB9WX0egFu7yuLzwaUBfG4u4rYrSkgVY0hGcQmpW2F/BeE31atEcUFtBgDfy5+Epc3sq RVS1NZtBDhGXXKUC8tiDsrSBKZ8p5FPl9CZUXmk5KOXNPq8/U0ovr6fb+ztOPXyq5ghnMznEEYI/ vu9s3PAHiEEK3gCMCpRSDnYPPHLfqUg4cGttAwWeKTnVbtvb1YEuOTc1f+XKrVQ6iyHES7SqhUpO kyajmRr2epXfEWje+kVli5PxLn4bJg5M3QyucJuh7l1805aPEDdsjHlFRxQxUVVv9V9vc/36GtWU VbPrvV6fbg61BTb2wkK4fqwPEeNSqtC8EGEeItMOZg4MD8QGQM7G7nRj1iKeLJFIUIItm0Rok4xU DmhZeHxWXxCGS5rZJB5lhovbitIciEYtQIqY+pg8b+qbtNONkUjRRcHOH/u9ChJqxs9/cberqKe3 ameDN8gZhIwL5VDkm/5Wkq68csghaomQw3d6GDNMXxbTbQ3bPFQ5JFFTbzVOb7T9wPIAAMvTSURB VMuTVMNbE221YoM+sBocNX+1hmzqVCqTzxdBuns7wg8cHhvq7Vhcj164uQAZqj193RB2SOVzTF5o 7+XiB+g5AkVIXht6I1is+YHL4FujhEmiiLRnqwPrYbZG6AiyJQPhgDeAWBMHDpMaOrRfA5N32EMt 4UAkCGTHwwnpQrs95PEOdUTagv5kMp1eX6Mcbt79Y7P3vmPcpjJWPNSoBCFCu9YQD2B3+WpOb27t xvTsnLdcG4i05cxhh8WbyS8ury7nHZbhvs4WVKJD9QryM6EQM89oXrPFRi2UQiyioGI60FSq4inW TAOIu1Q559Uop2B9NZCbGInmgHr480lkjlC1GDUBeJ5oqsRRBjIjjN8yBXedG4qBGdYSIVuc1sjr Bn+U/8cvDjZp2i3r5yr3UH+pfExflNAhMSsbc0y4ZoPzvtUlaoZ5+z0Y4SJb3tJXrBtB44oghXp1 S4tQVIkCE2k3bus6C+GzfZ5FJsCYzHA0FQvloMdsLWXLsbXowuzq9K25GzfnJm8sTN2cnbo1j+f0 ZGr+5nRiZdmSibpK6dn1rMfttnm8QG/k55ECTpGmMWY+79502pQaNIhYofrUQgV4jKir5rB7eUhH yMgD374zxk2Kg9Qd3AtND5WiqpYNHqzyPhi3HsIyAGQnqTucRjRfp95DqnGom7vREwJo3Mj6ppov oHng0sU1MW76U/sejYGkX2pQbMW55VABflIRpERG+aLGJhAyfmT0JncydzTTF5imy7X1ktMJmW6/ dT2ZWE/Gve56l3cPej6VX29vd9mtgUIhj1KRyLBEpXdsyEhfEhV2sgjrxiYMYUQg0RSdDR1XtpmR MSWfr+RTSK6hmsBuN/h32WQrIfyEdF0BEtA/tJlRMwDa3m6XD3UpfQH868ql4KJ0hv2eubW1mKl4 YGI8NHQQsRGQWsKe730H3HACY+EqVQuYhKBG1WIRXgZfINhnjb/47On4Ym7/QJ/T30ap3PXl+djm TCY9Otg9MNCJfiU/A7ZPZUqU4vg3phXyS5MBkvKUkWngqnoiw/+2N2RYyevbhrWavQZ74a3pzsCN S5DN03bgNgyFzZPEeN4ACJlMdCNCZHhyCmrzJG0Cji1nUqYM+oiBLNuAm0anTBw+3Z1t8nYjnLtd T9PFGbBnNLo00HbgNlpNdQX3E5z+vN3hEoNIX67VsZsG5p5/+eU3z1x+9qWzz7187sU3r5y5PHVl an5yZnF2cXVyeuHi5MybF2+cPn/ttfPX8fPyG1fm1hIgdK1BH8ZPDvFnFLnk8QSDCC/Rmxl1PYKP LKtrADc3KfeMChOUvxsL+h0DN4+TRndsGwliSVADgJ/Q0qCwtrFwNxpZRqy0q7rY5v7VS49CahzV VAOB2YhBorcBN4iwIL1MG43GBvo2BpsxsoyrakZ5JOBwk8kA5Q0sQzpYLS17vN0BH8P2CRiL0I6a HU4uR1uAVKZml9dXYymvOdLi8aYL6c6WiMfbgQ8jnginySaz5UIZn8UrpQI8GEBz0qTDM1VdEtYS qi6JsuPVUh6+SwuiSiqFLCfHEyMAvIu9B/eIqNFCOl8ugBwUXV4HPpROZ9t7WmvmzOWFmdlCcs+B ff2H7sJtQPgEt/S+A+4sBAPqFZ/NDEcDwm+gOZCuWUpwB7R7k/GNl2+cSxU39gc7kesesndVcv71 5eXN6Mr4uK+lL7QRt+SyZZ8ZQgIWrztjR2FLkw8hKvipmxx1a5JqSZtsgG4WLWY1cFIxgSozgn2h eYIfUlHXclM81MXGSnyFw1+b1OVYQBmGUpIeBiUgmWnE7VvLMKeSEoaoYrC7XH6wmyeLKQ9bLuBZ I7FnbeDTK4binvKnLopD80Ns5wwbiinzDOckMCxHooMNTw7nf9IPJR0KoZY5S0ca8tUaHXjWUTUB injGDyf5C+XWShhkREagLaGJnqYNwWsu+b7DjzGTlY1YHwN3D7UjazAjJxZ9Ax0IPCHJsFoV9UVQ 9LtssaNUFPbJmFHoOycYVCZbzuRhycY8SyEZ2olQUa/ZVPLU85bk+syFC6/88MVnn3vh2R+++L0z N29upMp2R9vgwN4jB8dPHp647/jxh+468eg9wxP7hw/tHxjf2zE40DbQZwtHsmbL+szN6Zs3Z6am wi5rZ0+b2+OEwhB8JXA9OQMBUK10LgVaCLUciB3B510DURPNdyWCwwLevOsWFsk0HTRO/XDYNDc/ uRKYYzLecbSZ2uOJmA7ryaNRyFPDTgW6WaViTSosdEqKwaAKLlXkMVjNVZsJT0QLmwaxtlrwtzWZ mKk7taR5FTLVdWuJhLbhZoP3DbGQJZwQMbSZVGmx6i5YvSjjlSuVY9a2tNlTqNrrzpDPDBUP60Ky nMibXZ7WYsHssGah9JGpV1O5lD/QDd23mNm8XihEnC7eElHWMbEAZKawKDxVnaEBiSc0BWhk8iAT lKYoeIw8uA3hQYAgIV6khbmCC2OLBSL4wMZQoB1Nk02lo6hQ29Xeipa9PDe/mF4c63fmsvHY2lqP N+yu+UwFl8MdSiSKGwtpyEIVi/VCHtXj3f42+D3geSzChGY1OzC6auUqqDeJTjksDgeVBgB6A6/p +qtIkQQt51hjBPXX6sjlKeZMpRzETGAqsYZbkWlf2khlriXWFqLTj33wRPvY3Qj8ho2uSnPxr8iE 1sSE/lqfpkoIhq8FkHpKDxtwNkWUwhSyrV/5zte+8PufSy+sPz744MTAoMXlSOYLXz/7zdnS0qlH +j/61CP+yF5abxEokM86vEkMg3I9YiIdS1rVq5YNGicVL/ME9RDtNYM37XDrioEyZab5Sr9526kc mESxhcPz2mzHlTd4sn6LUVf5RYX+6CQTOM/eor31mfjUfJ2IVGpQGAILCasQbSx1ajmhUNeqJnBq o8r4u4XTbv36bZV3eOlios9hreo7GkEomGhvcbId7gzRHupVWi5oAaVkGV4kinUz6mIgRw4R1VhS Xdxz2UyJFClYk9XkdNYqxTXkQZgxfVNrC8sL16dv3ZiZm18DhwqG/YGAd/TAsf6h3uPHxt3dPXmk cZWKLlOxDEd3JosTw+Tp8wWgzWxx++HzKq2vRN945fe//P2LN+cGurvumhh7/IMPhPsHYxvrHuRc eNzIvUPmRiK64fP7bC7P8sJCOOJDy6oFnPodwKfGj/J68I5fy5UJI+X/iBAojoo/EDfGL/JDOo+f 4c555SS/HDFqDsCgLuARw0jHNj+RlCH4U+NHUVz8wx2iRaB0F+huqpgcwCI4Z/EGcrqptq+pgOex aPH3/uSrL9+Yxb7FDX6JbasrgDHT4vOP7Rn6lZ841Ts08B//5Btf/tp3Bnv6/ukvffrowbY6CK3V it6an4z95z/9i+nNTejo/9u/+xkK7aIaEmSj4BWapgtwWW6EbfOSlcwXyiVH9E3JQkWuQLQPwJuk soGaiKynGHuC92w5ixHicviRhD63sPCDV86trMTa3f52j7fF4n9074PFhDufNbX0dafyxdjqxkB/ ezabyyfKYOr+ljpVkCwUkF9TKdlQPwunJPWSuh03jPXS4YJgN5V3tzpLsFfXK5RFCYYuWXvwuuVS ZggV+sJWf9gBi4rZWlze3Dy9eu300tnP/urP3fdL/xZZJBgS2C687xg3+gnD2C70lvdQYK1UlMbi D7cPJpan37xyI16IjnW62ty9fjvqKbim5jeW1hItTs/AQNAZcGOJjCXTDgdmvQMZmGAmFSijkwoZ 6Btn0gkK8kMgl1FOmd62PaFwEzmAJqk2pzSmoMJTQW2a0sw39HRRZ9ectGF65B0oAZaOHt+OcXrz qg2UdHomdfQN27bSBBRsMRS7oUwJtdFXbE+sIDKl+ekOmMovbdO3UosBf0EDuBWF5+ObVsHmp7ud v4j8YyxvfDpYZ0smS95kKaJliZqZnKaax2z22Mweq8VLuseoaucC2V0rQbrC7g74C6Vy7tbM5pWp P/vcV8+cvnBheiFZrXaODT368Q984hc/+cBPPHryAx+EBbSUWL/12huXn33h6rPPn/7W0y/9xbdP f+uZN7/3/Ovffe78089ffv6HN1568dqLL7350ms3FtZW12NtAd+e3o5YIjV5c9pULoyOjyJILB1L mEsoZGWFRmg6BWeKPRgIY2MgexveAklvKwCW1m1sTFSvG3itMFoaj2tR8gCUUSijR84l5+COUgun 0eDKGSovC54zOZAgE1pg6SKku/Tn+RVtRzFbseyVMCds5jJoEQVVAn5Q8MXV+rtf/MYPTp+ZX9/c 2IhNryRmVtbml9avzC68efHyWqY4fvLkzFLsC1/97uW5JU9Hz70TI4VcGSzFF4j8ybNn/+hLf3Ft afO+IxMPHxnna1QVb7h1+HrECsJPVEPJbXJUoYxb/lHB+YTY9DB8w5KWWs8XYIpGB0Bt1e5xw/RR S+bS8xtriVwWMUOjbeP5tCW2lPOGA64QEDfvcdqhHgX4dboxfqA0ggGLsjdqNtA+hbZRlG5DYoRw VaMUJbYwtI0Sr4WaMwiLIItKoYiIQDg84eSuVHP5TAmbRpcluBifc/uDQyfu93j9CDdH4Pj7Drix tmIA2mX4MXpVyJ5tLmRSdqen256ZuX5rfWmjxenuDw0g+6mt1b+ejc7FV5YT8WDA2d/fWbE6cqm0 iyLlMb+wBKBzaA2wmpC9irMirkCgWJCb54+RoKvmg4JVfs8Abpli+kdfXhNhF2olNkjpcRm06ss0 bVLzUY7ZDbgF+NSVyrKhZvEONmgF3PIZOq2mMwys+iUN3Xx5b4HcxmmMC6Vz7AbczUe/g+cSREay DtLUsmMmSw3NWLkRoaBVlNTO5BETiikPcEf+xezU9Cs/fP2ZH7zy9EtnsoXC6ED3x5948DOf/ugj jz+098AY1Jmnb85+80+/9tLzr/zw5Tee/uEbT7/4xrkrUytr0WyukM2CYEFYLrcZT88vRydnlq/d XLg8Obe0Fl2Lp0DVP3T/8bHRwemFFQhfLM4tHhofwexEwBI8lqH2Lr/HjUgvOFHIANpYt3gBF9hV mU5NwG0Qajqo8ZBGEvjSy7PRcQp0NcipscQjr9G5WzuoMR6Mg3R3Nc7f+DhKxfHIwv9kX2ZvPECr YnJ96Rvfn15c2Tu299OfeOKuExOnjhx+8N6TOGB2YWVzeXniwN6jR46ev3x1fnUdJPhTj9/rc1Oe XK5q+fxXv3fm2s3R7tZ//Hc+2xvyGuArfazGH1tONKFQtIIPUHxEvUQ7DRAs9kkKcNNTFdyDPykR Eu9WTNg/YT8Z8jjcZMczrazGvTb3se5D1ronly674D/0w0iDLSr4O2VGUlkEd510pqrVQq5og8Ar LEWkggF9VzLVwUvBRnCOjkU/q3VECBDVA0SiFjK5SGYK8t3AdzskpSAy6/T5/ZdXLq3mc/0Tx9q7 ewvFrNPlft8BN8trKMUw3gbC3UgqypkSdJbr7p49dlPu5vy1hdjqeCTid4fs9VDA2or90/TcKgrG HTs84Oxrh08T4M9yFDDloV9oBLjInEfnUnRZzRvNUnZBMqXyYRAWMmZqHq15UhN9F2rBy0GTM5Bn irAk9TWK8ioBCiZPW3/oFLyfVYmcahLQUsLTzhBClAPoBpuRUCARP/K1DNVNvzVs3v6928i4ukXd OAoamncVW5czY11T9P42KC+jd7EVojwf2v7ALoDAWqzTWGcpgNpsAadO5xFdTSZdTF6n34/g3ABS 5p559Ztf/s6lN64gy7hjqPdjv/ypD/7cU/s+9CF3T/fVF197/svffvnPv/Pyt148c/YyPE0n9g4e GOlH3nMwFBgbH/nghx947MlHP/SRR07de/Lw4YNj+0b3DA9O7B+b2D+KwDLEe88ubUwvrLW3RB66 61AmnX7pzJXlhWWkT3cODiKirJDNwT6LIAM4phAEJnRb824ZDMx8uc8a7FbESpT6pDHoNF/Qbi9p IdWiYgFX/Fm9Th/QJICzXlTUPfe3jEYVaC6IrPmBGoYyGHnsyUrpRh1FojFUIpKdN8xHqnXnX373 2ZvzywfHRv/jv/7Vxx+5+95jBx//wL31QPdLr7yE0lMH9+89dfT45LWpC1NTMGqdOHhgb1+frW5Z XVr7D3/5/dW1zQ/dd88vfvQn7LUCeQO5+8mwru4OwKecJ1v3hTJN2MjEai+cUSU8m2qmigCMwLZI smD7jaYu1Sq5UjFXRuFZm8/nDvrcs+sbcI4MdwyjCjwcWSB7djfE+jHayg7oaFsgCQsHZQnSVTg7 CIHT6Wb7Ii17fGZUvESMIFXZ5O0QRxSDNNI6QsYdSsGnmG80L8ub1Mx2F2ziLky7gNNzefH8SjQ+ cu99A3tGzXWKSH3fATcjnGSIKF5AslNwdaBAO1KS6tXh/tb49LVLF2/48u6xvuFcthJpCQW85enN 5YXsRm9vS+9wJ6K7zGUSLWEXCRVbRS+gSCVOC1+iYb/QzEPTJpmAW3+2A7fiWPIR/VvgSsZoQ0pb sxyeMey+MkDUwDP65G3g1vwuQzcfItsEVTzq9s/ouS3rUmNnIB9uRm0F4DuANrf5lhXMmHjq7vTF GhetGf32C9oNuBHsiUOJ7SgmI2sKF+VF7hvylFH9z4zUBo/XjYcLs/Zb3/7hH/9fX3/5jUsel+OJ h059+hc+8eBTH9t71/FKMX/21de++Lkvf++bz1y5Mp2FSJvFnCvCEmPuaAke3L9nfN+eSCiQzReh LwlQDoUCkXCwu7N1qL97eKB7ZKhv/+jgwf3D9x3b39nasrYZuzg1g7l54uj4+Ojgq+euzi+tVvOF zrYIDK7gd06oK7id8JiqW9UdrpqIXCBqOTaGkAZuYdzKXsHPVIfc3vkNaq364S2Gh4HsjcZv6q8t n286C9vEeSkwCtzTyLT5vvLtZ27ML/X2dP6tjzyElk+lc7D8vn5t/tnnnoXb6EMP3/fQgw+sr26+ dP5CIp7oiwROju9FBMHLp8/80befQaDeZ3/qY0dG99irsJgLctOsMyaTCFHJSNQP+ku1BVm9Od0G D8rIINMyv6Yf9CdBKD4jiR44M1yWwFTY0zw2y1osiU1Vm7O73ddtqtpRKAelxSD+VymUcCTy3aF5 UqnCLelA6AivdDDXUag4xrvSnWOVMS62YRAsuhxgNO6DlLhp2bDA+A7CjstzuJGmay9lC8CZmfTN hXhq7MGHRvaPA7Rxke874GYXHv6j6nDCuAlrKQiL9DRojfV1uKz161duTK8telzZFgtFbzpNnnoO Xu94JptCrE445LW6wLjRzyX4oECzQQ1Av6mCkeKE24FGEPT2n6a4Qo2xBtjKR2hCSngA/YmeFpht zEk9sxkUNePWBIhDDnZg3MaLjMPaI0nfhYVHCYxIlAgvCwbT2vLNeopqq2IThO/+pVtaRgOBXGHT 1rvRUlsMSE2Me+eMSnAaLMR4D/hH8STkH6OfPNySFmsRhUZq5iBCYU0wMcdunb/2hd//4uXXLi7n 8pHRgYd+9ic/9mu/7OkfqCwtXPzSV7/6X//s23/6zdWr0y0e992H9z3yoXsffOhUR9CHGlfzy5vX pxcy6SIkh7rb2/ePDE9OzqL89tp6Ejtsj89ft3uQpVMyWaPpgrelY/T4iYk9vTDpvnnl5tpmYnyo t6u74+bMwpuXrm+sb470t4W625FQXcvFkVSnilVKZLdaJom78R5bWK8stILVvN7iofzgyrLSdCD3 iv5FVQs1keZB1aDq0jFCA1R/6PBsYwCpU4nLRoYF+5aNkQ2fD1bOErIdLNACwu9KlfQQK/FU+Zvf f3FqaRVR7cvr8edfu/jM+alvv3jmu9/45srS6qGRnk9+8IGDQ33dDtPLV27MLSxBmPOuu+8OBsN/ 8OVvvHLl2tBg72/97E+GHbwZ4e8W1KZZyzODnZM6MU62iDwb6BjBePzCMZJUxalPmnorvi1rAQSn ysBweLJJSISCVlCkt16xbiZW4ql0uzPcHgzYzD7gbBmqzxaP3ZZB7AjcJcixgiMUwo9Ingdq1+B4 rNIXYjUglzDCayi/vWqDbZWumBVMrKRvIpr+2A6SEqybjCtEt51OX9Bjt7ty8Ry8BMnK/PJGYuDe ieGxQavDXkMA0vst5V2Pe4490B5zdG/ZjA1ODpnJWMz6+9tTU5NvvnEBagETPQfhSAAr93ucU8n5 yZWFXDXX2dHS1tXKHY8YM3Q8sIJi/UiZV+FSA1gFShURN4DHeCIheWpD2cRktzBuQWqer8wGNEmW ScxTV+RAFcTqyU1jede4aU201cyXC+et4hZSrF5v4thb6DbPYb1kCLDs8HHVKrf908Tg5NuN5tOH Nijilg/vxrixh+W5Sj9AbQOBANmQcoMdGWVG3HZrKhr/3vde+fb3Xpy6MdfX3faTn3zsV//Z3xs/ eXRxZv7bX/yLr3zpm995+pXl5Y32UOCxB4596uOP3vPgqb49Ay2R4PjeoVNH9h0bH4buyJWbs2eu TN2EclupevddhxEIdnVq7ub0/OpaFOqd2F97UbY7EsZCGFtdbmkJn3zg3m6/a/LG9NOnzx0YGTi0 bw8kX9+4dP3q1CxCXMJIw4TqJJgar8oatalRaEMlSg0GHgtmy7CRAaEQWA285vZRmw5uP2keo3H1 Otx48bbO2/4B1U2NFaTRa3gL1kL8hgQisLR55NXN3m/94OUbiyvJeOLcuQs/fOPChUvnLpy7CHfR wUPj//Czn3z4rmNmhDDb7advzE1OXk9vxj704N0um+0P//TPZ9bjRw8f/Cd/6+MoAUnLQjNwK+MR RfwJOFPnK+7NzSX3IySc1Ym1IVziTiRBuJFwCYM3jkYOfAEFb4gbcBBurba0upjOFHrdXZ2BTrst VKGAa8SnmSKtsAvVXe6ALxSAgZy8JnmUqiwCc9kKQxsBtCCVwSCvcM2OKGxZZgm4ybAKFAJwI7AF awFZblDcrAS7ihXyNqRqUkU54krGsjy7Gm07Nt4zMODxh2FVe/8BN29eKJSTYq5o5UMv0epdRQkc +HwpoN5iDXa0ta/Hb7188WKgVhod6rRZQ1hIWz2+S9fnF1eiI53eoQM9CAPi/C5UoAvgXMlK2eIm LaHt80KhcfOEaZo7SldZ0SiDR7N8s7yohp4ar/SnwbgU+SaYUuOQEUvsz2wRooTcrYYN+RMpuUoL moIXGlBMiSEspLXtB2NQ4qy2/0hUGX+dgni1xOwM380rFN+6ijsmHsTbWvle44mmituvx8AqPS9l Ptdr+RwCuSpORxFGh2IZlQQrVnsJCpwuz3o05amUenoHQJ/+/I++/L3n39jIF/Y/evfHfuVn73vq 4yC0Sz984fP/xx9+7y+fWVteH+ntuu/UxCc+8dipB0/ZwqF4sVqAD8vuLLt8VeyQw+Hh0aH9Y3t8 bs/GZuzclcnJG7dCQe+TTz7Q3xu6fuvW5OzNRDZu9WCmuvNQDnK5SrCnI6N6aKA9HM5n819/5rTf 7f7Jx+5HR1+Zmp6cmsmmkocOj5rtqByO7R8pWohkKO4cEQ48/5ENRG4wSn0WoKYYIGlFghhBKPlR SztTTSKeDPQgFnXwScmuZxRjcKEEQsqkVnFWAioiqyUi8zyE6ATym5eKBnsQI7eCTOh1KOBW5STV MECi29e+/8MpWPb7e//xL/6tloAXS2gsmTl25Mg/+Pv/8OeeesRezFhTm05UnAmGv/29Z2PFijvS kbW4/vTLf4mV75/87Z8+0uaDFDrJBNEwoWHIcX0UuUjx6GTqYMatFKYEi6VBOPZR10ORWYW21URc bNzc2IzieDdfLCBwDzLaCLBGdGd8I7G8sbixmmp1hPtbuzGYitlqKVeDvqrfS6MVrLyYrWQS+VyK 0Nzj92cSOUSb4Ksg8epwmWE/wRdA0xW5FyQkmydNQaiy06Vxqmw6mYXzzRtwI7ukVKSLcDh9oOFI pqxBoLu+cisaC0Ba9u6T+aoV1Rnef8At/FD55XgU8sJKG5B6NQdjY63qdwDDPcXNyfjKemIhE/EG 24KdVqfD6zaVzLm5zHq2WugbbO3obrG53Si/DFkKWEoQ84PhwXa9pq2jfr4LcSSqzIRJ2KaxNeaV WHEbPSe3LAiKZTWYeDNDl2ms5tbOjLspE69pFaEFYMufxh/KvLrL6rPzZ3Z6VQEKvyXQI7cnJMk4 vfFERw28029weRyAmTyqdEOxnjX4qfp2pZrI5IMt4VavO7+8/PTXn3n2tUtun/upJx568jOf2Dsx YUpufOPzX/qD//bVxaX1vf1dpw6N/eSH77vr6P623i4khNA855Il0FTOZeGDQvC62e91w6w92Nu2 b6AX4hbLaxs3pudffPVsLJE5dGjvqRMHkQt39vy1i5dmsFke7O/2eTzxWNxUKXd3d4Czt/p9Z6/c uDR56zCM4McPpDOZydnFuZmF3tZ2LLZWuLYoO9cCjX3cDirqwdxJd8K1xPl/RAxTNDTak1maNn8z hArEMowz5VQjixdNwXT9o6i6YLpeahVh1QuxbKk0NtNJtwxm413uqq3ArTkHifwE/vybz0zOLw32 9/2Hf/9bH33ysXS+eunixdnF5VQi3uF3jQ12A8ngyEW08/NnLi5uxtwu5/rq2sXrk4f27/2ln/1E X9CL1qMaFQ36rJd1NX4Ue5CQU57nelDpBUzdC2VOEl4Szovjkt2T+FtM5eDTaHbiMHUzEDyVSt9c nFvZ3PQ4Im2uiLXksVqdFqfD5/PXqkkcVCrUcinYWSsQsfH4XBDw25iLFZLFYq5YREgfio4h+QtD MIcsdrgxocwuWnXkEQOJwoosKzRaEO+W8lVK1HEisgSON7jYy+ny4vWlNd/Y4MRdp6wO3/vSOSnA zflopnrKVC8i74IaDH2NUWHNmSoFDG673+uNtCQz2cnrl3KVZF9HrxfdUTL3OFqXNjYXlmMIAtg3 0mf2BIsZijCB1kDaClE4EzZIO8B2A4K3AxAVaDDmgSYzdBDr+eqjDb4p4CYTUfBejpIjZd+onzDj 5hl8G11lZ//Or6tMxC0fEZsi2zPlSeOMuyP5zozbuCcBFh0fo5BnJ+B+S8hWVl8N/zihA3oG9EAs LGJsub42qIwF6NsaDFQnb/7Zn37ruy+eg/b6h3/pb3340z/d0tEWv3L+a//5C9/75nOVePae8eGf ePLRB5582DU4UA0EEXBbhTOzXEV1WKRSQJDPly24qohawZUCxxEs5g+3tnZ1d588cTgcCIL3LS2v v3H22uSVW8iTfuL+E56O8PLK8uk3zk3PzAYD3q6+bsR5wa7d19c90NOdyeSeO30Bfq8PPXS3y+F8 9cz1C1dvDLZH2rvb4BqFPDRKNaBoFVrJ4XKxzYQ6jsRTWNyINBtov6iaqGlYCEQ3wFagWo4TsOaH CJ4YErOipMMOFU5A1f5uGVYScaLelYHGCexiSjbcKwAaulL4GuxQl0A+OdUYQkKh6yvffWZqYaWr LfT3nrwLu5OjEVtqM3b6xsLc3Lzf5zk+MeauFTPplM8diKYKL5w5H09lN5LJZCr15L33/NSJiXox R0sZ5wzSphA4S4EhamqJPgGPKSnqzpjMtyBbELGLqExRWJ5ZckAOI7DWwE075ioiRcHA7PBNkhnU XEkmojfm53FT4+1jffYucwVB1V67G6VzaL8O03QpX0tHc7WSyeXzgl8jHNvhsQHbaXtks/hCbrfX gzxNEGifn8olsKFeiBllesKsjl6VOaAyq0EE645SoW51mWwuxHNHr8ytevp7jtz7qMUTgQ38fcu4 ZRAXeYySzCb1IGl60Y4LigGIlPT5nT1hT+zq5LVbc2FXa7s3AG0gFIav1tJzqc2p6ArCuvu6QuAS CK6n1gf+QzGXovV2sk3sgj8E3AZyK+Cmi2Jfk4HIipnKtFMw3QBu/Yq8q9Cc4Zye78y4Gd61lWPL ky1QvC3mUCNE45jdgfstAVchiD5GZtfOjPvtzrN1gUDRbex4EfOJ0qsAWvqLSRQwrpTOvPzdl4Ha 8AZ99pNPPPzZT+ULteXrV/74D/7smWdfh4vi4w+f/NSTD3buG0FpqU3IxUFrIl9ARRMugIZsQIIM FwXtkpUJm3PEbUFjmxIxqzXYzfp6O04eOzCxbwgmmpXVzas3515442LvYJ/f7+1qb4Ep5uatuauX bwAXBkeGEDgxOLpntL9jeWVjeX2jXCz19rQfn9j32vnJ5167MD8zv29kINI/CCRDlVSkUwMBJGqN gJsSNCDnTDKEeIULKpBIlKLSPJqZlwjhbjSQGjJ0N1pqR8YT6WZo9trEt5v6RL0qM4V7So5Xz2WR wG+Ej9Az3tFyoWQ6DlawSs3+le88c2thZXR44Kc/dJezUsS6t2do4LWba4tLi/HoWm9725HRATIC 2T15k/3p189CczGXgUSX51d++qcOD/eZCljGHBQLQlgr3NjgEhqEGYjlvtUmRMAZ16Ht2DLsQWwJ 45W5iPLfOS+e/4Yru4TkLTM8ECTNWq/Fk4mLM7cgzD3eOhKyhW1Wvy8QgCQJ0mW9XkSTIfu1XMrB JmdBaCkCFGAM8Qf9CO6jQpHAFyd5L7AM4F2Hg7duSLCB3JcN9hC4NMDBscSRHizsUg6KS3ET68+W cqkMcug9vnqxHr8wu1TvjBx/8EGHP0xK3u9L5yRZ7dikR1jNOxVS1IVCrtXqxs4IrxVKhVzN5+kc s5Y3Xr9wdTW32RG2dzlaPEGfr+xyZZ03V9dT8VRfS6hrZAhmtzyqWlAUdw2qJYKj2352gx+uzCjp aWI7VMxIsekGtdUnIOehwJ7BuDV4GgRcYz6zpJ2ZdYPmb70yKp7YZGJWO07Zbwvv0t8uoVhc5WGn G96FcBs40rwuqVVkR+CW9tihQfUXqK26It25MkpoW1zQRYaDKZevFgpQBXNXKigaNfnyG1977vVM ofTgB+55/Jd+tu7yrSzMX/zDL7z28jmH1/X4Ew8ce+x+Z283pnk6lmyFOjNieFGdzO7AGcsQ4IAh GJG3WKcRtEteaLxAniU79swWp8fuLWQrSM3weSLjY+P7BgbsJkcmXXrmxZdXl9d8DufYcG9PWxhr PzQnb92ciQR98US8vbvz2IkJbKKfP31hana5u6Pj0bvGoVI3ObtwbWqmzefoGh1xBYKZeBR2behp SJUs3ttT6RZKzoa+KEwrtLZIYjtDNcliN1K19GihASMRJcbWTOg3HSBFiphrC7NWr8jbKvCOrMj8 JxNw6RZeHHTgP2gMwtcQuYOoLTIoUfiquQ67r9kd+OJffvfm4mpHR8unfuIRhNwggxUMtGpxnHvj jcUYUs2Tp8aGWyMRCDYBIl+9eHVxfgk5EkeGB/7Zz368tT1ShxkTMIpvArJyMzAWN0arWiaYkDNa 66VFaAEblOg3R3+j3iPdh67kqeO46zBIYUnGqEHOVgkOQ0rYq8UyyZWNTcBviysSAWaHfB6nIx1N QBchGPGDX5eBHog9cyOUCPYNqjFGiE97I4o3Bb3GxqiQg9/CXi5kaHPPvQUtV1QzE4FZOCM5FwgM g8LTME4ya7VCogJpE3/YUzGXzi8smAPuEw/c64lEIAH//gNume/KOsExIGRlRmId4phgPyGnLvYy +KdUgrPY0x+xLl8jv386mR/39fjCAWxuOoL+hdzaxeU5k90ycWjA5vdZHLB62XK5gptOcieMmxmP wmwFxgLgBkAyaDbQWjPoXYFb9sTKSkJ6UDs+dqHKTJXUQ209jRZr/oh+rhSObv+KXYBbn1rApPFV +m6N+zSuYZcL3f5R9Tc2PzAjEMIWSTDD40JVZwivW4srS7/z+W+srMUfvOvwL/zKpyytHa+89Orz P/jhC3/5THdH+MknHvjAY/c7vN5EKgdyC/US2vAjdItLHRURZ13CjhhmRydrQ1LjSjliqn7DT5Es gYgwJ3gwLOA2a7C9Y//YyANHxyMt7kwqc+7S5LnLN1KZUrgl3NPV3tvVdvrM5fWNeCqeQJWswxNj +/YMbMRSPzx9zmWzPPHwqfaOtrNXb529dCMdTyIwPNLWCn7PBA7jjJpcbPfAHZGV1yYxwlBOdifu Jlsq4Zs8JBlmdxgMDMUG4xaOrnGPTHZNS6MQazk1P2QhFmLPiM+FNVgajLz//B5poZWqttWNhM3t Gh3Z8/CRPfCBA8Vgr4gM7kUzhj2W9qD/2OggIBFFdwOhSLSAPBPr6GD/vceOPHTkQCWfBUnm7QXb 9Nm5Kp5y7g65YLlu8VpuB271mthREDeCunMM8WTjpmRJtpXgPeyfavVcie6ElLGB21ZTJpNKppMI Ggk5IkNt2Fmh3IqzkClCJhBlWOhUNWzS3PAlUpGjGuIEzYjFhio7qdZQrTr6SngvMTDqyN3jCS8T HICOjFzUrnS6wS5Qu5j2i3iRolNipBjg8pmDbc6qJX15abHid5149CFPSzs+/P4DbkFVuHLJ4IV9 iq0KulyHTBwkXfCLap2YrU5Q76LZiX2ZLdyHrI31lUvzSzMIs+/3tpnqQb89HLBW5tejK4kYMt3b +4LwF8Nt7ADdMxjxDjNkh5fYDi1ILXOriXHvaKdoMG5NygWmDSA0yKm8uhtw84bx9p+dYJ5mO++8 +fr5/IbPcHfg3hm5hQc1LURM3/TfW14XYDDe2609t34POCVKF8BwCOkgk9tp8formRzkov74c1+/ Mbu8/+TEz//633EPj109c+75//qnp5991dHT8tiTDz78kYdqbn+tkAPswnUE92CuWofecrZcySMW GeZGi9kDiyW4NgIIOKkRl0pP0CoEoWXo5ANSAKoIW4ZoMJQF6/VCqpDdPzZ+z5GJ43sGUsnMGxev v37uUiwWa4sEP/jBuyCvf/3GrUvXpyDhPzrSfwBpOT0dX/vusy+evdzXHnn84RM3l9ZfOXMxvrbW 3dXmgMg/ViT4qiigjGw3oBeo6qByAlVAm+AkAzeHh2p4lU6j/8gUqFtSbVKkO5iHKoswP1HkmkaZ smsbRFu6X1g2azjJcwF0L3SmSjAQK/E1+H+KDuSyJOP3jw//9E8+/sixfW0eqz2XQOCjrV7tdNfv Gev71EcfeuDExHBvHyIFrJUqWvueg6MfODr+mUfuemRi2GkpbW6uW9Cv8NdRxqMi3SrfgIaIqGXJ MiW57yoDvoHp9JoyooipRNY0wWuVOIntAUI6qrU8Fn2zJcfsHI2OVNvl5Fo8k8Ey3R32tUcQx12t 5KxtrS1WD9S3YUUjP0q1jNLDyJ1B+TEbBLgJ9atmYDGMJ7g0QDqWXjc2g7LsQ32xjHLAKMWFj9Sg ioQ1BCsIvWExgcWXUqiY4wp3wkRuLdSSk8vLdZ/rgQ894mjpwAnef8Ato1aCJySvykybJjJpVct2 qwuGLUxCu9MFzVaElME5NTi6t7++fP7s1ZXF3HCws9sThlGzq8edLaXfnJteyyRH9/W0d7Yg+ke2 ou8MsdVRuwG3hjM+WzM2gdHLQy/ail8bcKhsCxrOd7ZSN4PnlutV2W4aMQ2w1quEAbrqNu8YuPW3 qc/r9pI/3ztwYzUmwyKiSkroQAtM0LPXpy+fvfb8yxdPjA//8j/6dHjs4Oyli1/64tfffPlMyOv5 7M9/dHjvYCDgQ/QsmA7Vk8SMzSJl2SUic8hBR5QolXNHm1QrsItQLyMkAHtaOJ5II5WyP0C4pQgK meCw74VJGkZNaJUWchCg8EdCRw7tvfvouNftnF1affa18+cvTYb83rtPHAyFIwhlmZ6aBaHr6Wod H+rMQotqdtHt8X7sg/eiSd64euuFV86ePDJOivAco0dS/cw9Ad2ov6PYIkshGI1Ica4ybGjVVVJd Atx6/DRbTAjimwduQzWUfS3Gu3JONSiN8+sBytweiWksDqzkqRClTPtaR6CVljmHE6LkbhQigI3J HUKLwbaQTmfskNMrl1y5DAXP2R1QesqwncLvxIEQW8rhxv3BIEwlpPXIdJtjVhtx+uoq1brF78lV MQ3//7f351+Sned9Jxj7cmNfcs+syszaq1AoFDZiJQiuEjeRomS3LMmWLbWmu8+Znl9mzpkzc+bf mOWMj932abcty5JsUSIt7gAIkNgKqH2vyj0zIjP2fe/P87w3IrOAKhJlQWxSymAyERUZcePe9977 fZ/3+3yf72PicXlqRFMINXBPtInwodGUqkr6CESYcjF8dbpawqI7aHbUaNRRhZRK1U7LEXdH0v64 s+Xu1z1WPNJsVWQOYL/AaIofsQMMuIOWdMnQC2PAyo/idb90hafFexiTW2Z6RlDalsK2kY+hVTGo rWpPEN8HORegvrfdrdHf1D82E/SHHLVW/mZmqx8JvPDrn3fFkxzAP1TgluSMWlXLQtfPD9YK2Klz zTF1EtdwCv3OQQijX6yF3e7U/ElUtW9ce/ty7sbCbCxq+dvb0ePxUzFX8MK15fWNGydnE5GJCfQl TgvajmCnh5GJuccbbQDd7fAE+04fyk9+gFaqrLBPQ6or/gXGmcIIA80P+yEaVdtnW5+I57CUZrE0 Hy619ImG6RK0jjhHY8s56mltqtw+/DN6wz1PhJscmmoTrEPBy3ZNAtWEbff+yNpF9/UDP4S8933d XlnbN5iube0feenDG7J1CyzAhc80u6Z25PZvNSKX5blsij+zHMWt2Aq4LQpe8Wi9dffq99/+z9/6 6dTZM//0f/6j0NxhH4Xsf/4Xf/Gfv3365OTv/Pbzp88+Si0fmk4atpt+pGiF6UuGgxvaNMQkdAeU 1hgCEkglxJhGlR1yFsSeSLpSSr9wlALquCmoICOuOUMxUQhaejawhiPfnZyfPXhi4dDZoydu3dm6 eXPtrXeu1iu1R4/Nnz4xXywU3n3vvC8WOrgwgz/GuUvXL169+eITJ59/7NjGRuZHP/ppq1yZSobD IX+T7Gq/i9aYtSDhfqslvqCw8ZybtnS27JL8Ut2FWvLKfhvbdlkOcEliiy5O2YbUHunyzWkYRuzm Q3uiCnPNKSkkwaVMV8aLQ4dC/D24T3hCoSSnCILJw/pDXFdE1Ygh0KAngSeppBDvwvHbiYOu2GlB TQQYpS63G8kDH3gG7yANSwbdADbqSlZoM0Ef2h6gTvXaIyLeMOyw6NDHal+vg68grnEt+9Sm/FGl G3J5aWzNAFF6yP/1esPXU5y5B51OH5c/kpIw8mwQWqZD2tEvrNTAgovvOhD5ZUvZ1dJm25WvubI5 11rblRl48/VB2RseONGTufuBqNcTwrCsHgixagfKu/TKCUbCTOjGjYr6HET9Dm8INUofQ+6Q14eA 1etGQEIKgymZi0r6l+LiHeJCrrkDdMeBA+gvZ9cuFZeffPGx1IHj/0C7vN8TYQ7/YacyPvQ3tFh6 hbomAv1OKbu0tLa6Unxk/EA4MM7CJp729ALNy5mNK8tryVRsbGqMwjziLPETU75MzhyspNob2X0L xJ1EkZgLSnDIONmNwk0buoev2Gvc3UBXvThsckEx1A6VhvHSMKIaRVYP11VdbYh2yRvzvUM6534j Z7jR+zwe9PrDrUhs6saOJQ3NsncRcU+MLkBEtTLx2s4ObCJn7bvffv211y9Spvi1P/zd+SOLQZ/n z/7tf/zWX/9gaiz2G59/4unnz7a7kt+3R1twSyeoITSbk3EvmaNUsX3GDL08ZLkE3RX/zOyrrwM8 XAOQmITzYvzm8WLTQYD/2ReePHboIMHC7eXVV958/8KVm4l45Mu/9hzvq9YlNcZFcmcte/HaXTpV f/0LL8LffOf1d3E4mYzHJicwbE72vIFWuRgOhSmXll0GGzAZDwbAVRbsEMT2rul+DGdbmeB3A+XR Wk4i6vufl9FKS+cuvRbk2e71qsOjD423pQ2EvGeIoXvcKUdbMGS4kZ6YF0cEtW5Gt6fd2Q0E65pB 4mN+SxC8+34zz5iQRbe096HRtTErNFOSakaU2FZ3QLPnhhMXg0Cx51Zol/yB5AmBUF4lL62Ck/ZY zIoESBH3M4XKRfrWbaFXbN9ez65tl+rCreDox+xJstFFPbVeSHqj63g1ocMasGfSk4LtS2mY0KqE 29Lyot1s18pN8s+cPry8eV1BXBtcuh3oDmlSfX1jealVeObTL4wtnGTP/6FG3B8CmgcBt33hevzB mSOJyfRlFLp3b3h8zdPTsb67Y/kjU/7J26v59y6u+lud5x5boDRe/OlUsURCC9Eu1RRa8iae0Cwb mYZNjwSYVGLwUZC9+8S+8c3tbyBF7xXlHe8plNt7V93Dp+h9YdDjAXLAB6CtPQ2YDRsyZpckud9n RsZHD9rgh17/WwK3uYuVjB0NipQ92WIJCqlqlQaDnoiEy3fW/uwvX1uptX/zn33j0ZdeZFnuzm7/ r//y311fXvvaF1947tNP4jsl4gIbGkaacnlFTXvtU7CX/xpqnzX+HM5oZqAE/Qy22bimug6XX7rG SkpNugapASir4QCF0ZMT6ZPHF/Gf4pNYdV+9vfq9H59D6D2RTqAVoc/peDR84fryTy7cqFab//yf fp24jyT5mxeuQtEcPjjh6rf94WizSvcsUQsT1EOMNhp4HklXYg2Ejd+ZKYkcBQRm5AzK2aj7AZ5k 7ynbc7bUlkQ/oXObfXUqFTEkzrX5jH7EgKkJfu21oH6bGeQh2I8+a7+ou2TOrhlGO+s5skUektQy RdhALRBp3jkEdGPNbZad1N6b8ztU+o3AWYHbwPbIIFAk1aRMvdj8dbr4PbEM67cJxgfohnEoisWt WMBnsdVis15olyq9ymo1Ux4U+55WwE39dMrnCDnaPuR7dncV6cwDX9drFjrtEp4nHjeyM1mgsCaR lQryP+ZyqDiCdBy9A2EcXYV/F7Ui2EH1Tacb8vtdrvrt9eWleu7FTz03sXhSFKn/EOWA98UYE5h8 6NGt12jZKbniQT81Hk872vn1zVs3VlPuyOzYJBV63CHJqeCdfGZtZ9Ptcxw+c0iCHdaS9LKT1mgM ugdRAmdH4x69lPXSVsvHvSg2jPvMH+0wyfx3RFBwD47Sh2Yro82Zm9GGjdGqV71HHuJh7scRcJt9 GW76ftt5YMT9oC/9WwL3BzY7wiPdR/aVhqKN1thEyt1q/Zt/881rdzZfevGpr/3jrzhCcTipi9/+ 7l99//XxdOx3vvHp5EQyny94XOokaGPKCFbMZnWT+ssOU+2zZu/DMPaWUyREzhC+9p5VIRYg3UV6 LbXaohzQh56sPm2oECmcPXNske6C3R5371vnaS2wicAMb5MTx+YT0QgWOlh7f+9Hbz524tBvfe2z mWwB8cmt26sIVEh0tbtu2ocT0otHgrQb78oXWlEyX8ORMpOvXn1K4piDsoNcfa70+P3Pyy7GjobA bFcvtd1xGQXK6lBiQ6kCo2EozMRmINtelkBIyO7Y+upRuDzcvETY9l4qvg8nGj0j9tZMpx6Nx40m RNlv+ZedopSucPYJ3KWyjZOg/RBhpViK8NPldahvWBEJipWl4UfQW0g4Sm2wE+lSWDOTiE4mMCwQ hQ9+cxFq8xwYsIZCvbgD00CqqKVNqShGaLUgkbxkrxkGURp7ApKHpJkZW27V661mk7338wpGDdKb RZphSkpUCW/xPmq3KcV0+5q3t1ZvNXMvfObF8cOnpIf8PnA/CGDM6/1Wgzx+secs1Vrw1Ikjx3yO wns3rl/eXp1Mesa9YyxqD8Tm0r1kbrO0tJazfJ1U1AohR2VGJXEsnru+HlOrlEthRCUUoEEJXpf4 Wf6lLMpuTDRCjQ/vGnfYHqrknpvNvqB34UauaDM9PNRDOXTVBNtzhsHxD9y3o00+6PUHfKdZOj7E j3mrwstoNS83svpjmoacw8WITozdnkUFQ7v/3f/y6l99753pibGX//gPAjPzLF+9uez/8v/+twjs vvqZp46cOlyhIQb2/qrmt5crQxRQqsRONGsQrXyvos5oPEc4Z8+fRpUxXKYImOgJaTeBAfnc3jbq bDsUjfHFEiE3atALFHDi4/2p585iD0vxzrkLN89duLG9XXz8kWMvPXt2Mp1GA/Hqm+ev3rj7qU9+ Ym5q7J33L1++ciMdixw7fBSluQhMyIjqg31oVmuoUHR39OgU3IZ4p2SDHcwOMdSk6e/3sN+5J3Vp 3qn8hZnRzdkxCxQJr82retJ00AyBpb1P5QWTvBlNCGbiV9QdrirtBZTZuImWtR5St67fIRoY+a1f rVfAcAGxOzHYIYgaEbH1oeJPlfC29k97KChga7pXZhkcnYQjEfiETIGgIjRDACofQrYgTWqAcbfL ivrCSRY8QVxqqZnZKhWa3UqwlfCQZ3UEQlbE4+11qOBqynjQbcUbdPlC1EBK4ppFF/verrdq2616 XivGBr1YKoSOsNNpSpm7mMMGmSxg2ADxUAgTpdZqduNWc+ezv/bp5OHTUgS2D9zmcn1AwM39KiQH p46aY8acde90tO+r199952KlUD8RPRCPxyr1JhXyVrR3a3vjraUbpIuPzE8ExlKkjUpFuhOTnQhJ IYJctjJ1m4sWqkQQ0kQuH3zY3ks2z7eLc7oNc2vYFKC99+YO0sewRsL+y8NF3MOObnpzjpCSu1Ic Kod36T1P9k4Yu4ex+9kPH9qHjvZnvLCHer1X92B/5h5UYmhw87Gs0K23z//7P/8ed9tvf+nl+Zc/ SaanW6u+/cPXv/PtHx6bn/rt3/w0/EJDbK3IRyuamINQADLUqA3Ho2Edxokj4B4dtv1RQ5LYZ9KO 1vU1mZIBBQBB6v3kBaEud3Z2KFqH0OQ3HGetUgYVmC5nFmePL869+NRpvE0uXrv17R++ubSePXN8 8XMvPD41Pbm1Tcfa7KOnjpw+dWRja+e7P34bex2o7YnJMZfXgzDDJN8I8DDbHzIY95wg5Qbsy8TA nfnHgyb4+1OIQprsnUaH07q8eziYwxBajE11JrSxdRRxm1UhOKj7oHeF+ZsMpAmfzR/kMYzL7fOk 98/wgtRJwkTWow2M5hN9m114oxG0EtYSdNskiTF/4bfKuaVaUoyf5FxpjG/MWR21RtPv8yZC+IS4 abNA7IxEm/JVWr+3W931rZx/4J73LcbcMWyOKHB3QFzVEYJTwsuKHXaMmJr0g1onygSAJZJUSbmR d9JZ2EsMDSPT5rDpS0mBPAE3H69X6sTWoRA58jr9E683dj73pc8mDj/Kfu0D989BEc4y95nf0w6K ByNVeINOYDx24Nhmdul2Zmu7uT0dpw7XGfL6J6Ozzm70yu3rrUoj1HfPjEe9EV+5Vm+hLI6EybZr 3oZrSF1ybLMCKbe8NwBV7LAxYBeKdyFzZEWrbxqRjibGGWLP7kEN7V4/Klja1IzmVjTgMV+jlQoP QO77bnoP4N77d2GGHybkNsGdXdKhi2cjPtFYWzURhgOQmJjxxSqssZ796z/9/tJy9hMvPf/Zf/o7 XW+U2yKxtfrv/vV/zFUqn3nx7KmTC91mp+lHTuz3SemzPtRjRtQruqndfdwTcSsmqaBdozgzHjbd LhH3MKNgAk3NT3O/CmSZcM7QsZobCwf94uAsAyuNx8lSivkIZ8uK5vJlKoAOH5wdT6awOa2Uqz98 68LFa3eSYetLn3uORlarK5sz48nTjxxp1FvnLl5f38QrtRC1vIQWYA6xfSgSljX/cA9NrDoMfzXc VZTTQdVrTCst73taRsA9CslN4CxvN/O3bkM/yz8ksLC3Y8bN/l4IO7t/5u7SRXdPiQ3ZO/mUSHqM dlF15Wa0RoCupIsqf+yR11jbxODmjrHny+ELum86T8llonU7xghQToD+34TbIKnG4XKa2pRbST4S M0dqO4TlNrxKt9NCaYTTV61FxXQBgRN1NaIFd4Yp2lrb3IwHPGfSj0dQCnY9pMfdgXYLnTbZjAh1 tS2KjXxeyuiBcnZZ9hsdpMdDpSV4HgDo250SOghCbXiWTsNZKTTqlSZuU7Quc1skn+t3t9evNbY/ /aXPRQ+eYGf3gfvnAzdyK5cDvWzT4Q5QFs9VMDE9c3Y+duvi5Yvv3XD3PI9MH+S+Y1mVSMRLg62L K8vL2dzBA6mxY/PeoJxdIU3ElETVJkMENKG29OX7ucg3hCYlKQ1VsifiNs91a+axN4iHY/2omG3e N6RW7NtAbwa5jzQL/+HHgwD6wRH3w1E3BgVGU4i5JxUSRssUMzr2qBR2Chd+evHb338LV5k/+MN/ lDp2ijIK9L875975k//8vUMHJv/w977k4v7wujPk+eu1iFBYo/nOxjHDEo2UGGYEbHh4cLJ3OOeN zoLgiy7GpTYesgyZKWaeGnvahBHv0OJt5TTFccG9k89NzczQEqtQLNOj8oknTh+YGFucHqcG+o0L V7/z6tts8ZFHjkKsRmPhl3/9s1hj0Hbgxu1lwOXIoQPU8jUbdc7WPRH0CGENWo8uEnNI+v8HUmrD 4EEGQaNms67YE3Db7zCxu5pT2degbtqOeCWA0M/qTKBzh36vyCtHQ2vwd8/+2XG3RjpmtrFTPPZF sAf091yaOq8ON2RUJdpncjcHqTOplJgLlhNx2+wJ0E2BlXybqkwE24FsJUpCPiTz7UyucGVpHSVJ vdMLhQi53T6PVa7V1jKZuBV8fObpsD/eLEKA1HxR+bifPktWECt4LgMCFv0aTjNXAppgN/YmrQqy cSSsqEXbVggID3C1lHZqpWylXaMxPA3SPN4AXZcrS9k1gPuzX/xs7OBxkpf7wH0fMNr7Egb85Lv8 Lrp/Su9mj8PTxgys7whNHaFGbmnz5rXMSsfVmk7GPAOLNzySXKhvNm8sZ7YypanAYHI26Y35Ctks Hfigt6mZBhmxHJUbGPP0Rs0N7zWCoD1fLKXUBjTtMMK+LTjDNqszgmq5qJW027XGtoGOj6rtsEnA m0WnvVy0Q3VzedsotYfYNbfenh+lSu55xfzT7OeHHw8e1vsdrdmFexXiNh7rHThMdtn8LGMhJWYe D5Mi7C7cYK/ZjkZCg2oje/7G//d//RYyq9/5nd84+eWvV0rlZDi4ffPmj/7tn26tbT39wpkDOBn5 PeVmy+9xj8WiyKENTKvvnHynRl7DOG73kO3DF39qGxNMpLk7sWlEJ/e6sdHQuYUNi5pE3ioIQXsV qawDDaTPN24e0jEFm0FbFg7VSnUgu8RSPej3C3h0urFYBCIV7eD0WNry+7Pb+TfevXz+yk2m8GOH ZufPnHruzEIhn3/trXPn3r84lY7OzM/QCDmfy0cScQLFdrPhC0dwuC0VSlY4TLJtSFloKldULlKR qapq263KvvI01N0bhptgwZwQE+3qZaKIqoHzaEY1OhwzI0q5hE1tS1cZicJ3y+tFEWfLxYezi63h 0X/aWWOTxNBvF8W9YqrxVJGAWgackTRUjEFj/dHwmjywhtjCXI8KJHkncgMpnTYPwW7YC3nAbeBY TqQtjLZOunK++l3kHqVSZXkji/6dqalRaWzsFNPh4IExT6W0s76xPRWNPhJ7wuOMZm7lffhuR6nd cnccfZZ2AxedUGlQTgLCatLzFJ5E5P8UVfab5QbfAVsSToAvMntWS9VyvhFLJ9Iz45An5Vw5NhFx +Zpr2Y3L1a1PfuHl6NzxgC+wD9w/B7ih4HgHZbv6PtHx4PgoS+pOe2EuGe/XVu+uLq9kvX3vgdg0 kzCi+gNpa7VRuLi+lKkUQhF/ajqVmEpzkrhN9GyJVzQ1eB4pDCD+Um/CUYAwfDZ0B/zg7g07mJvX d0HQDnvsyHMX8UUOq/ixJyDXT+4GrD9nBIYB0PBe3Hsry73+cBH03n3e+8UPjtDNcZrjswNEgRNN 9opkXvl30vLcAMu3Vl579dzaVv7U8UNf+uoXeqEId7bPb/3gv37np997lRzP088/Njc3gTtEs9lC 8cOUjFBgOIomqjbsquQSRwdqT212YL/bIWgYqsvfDaWwyyeMxlcgZzjW8mcb6O1x2w0vzRTBEcoK SU6ZOXHD58Gx8emZyaOLM7S2pC1hLl+8if33j9/u12tzB6bPPnmGYo+rt5bfuXCNLoUnHjlGerxZ LMrp8Yc61YqobaJJj1RjD68Ge5oWGQOiYm2koI127CtLg+t7Vx17LhlzJOZYRgse80mtgR9G4Tqk +g8brG2sH75BGCrzkn1udbZgq8pcDEOOoZTPvM8OaOwrwgy8Ua3Isz2CEZ14pErRvoRtHbfMq9pI QQJ+m+kWZlt1KWCq4rWdrByGKo5wwHdjeRPm89jMGHu8lStSMUNRJQzVdr66tV2K+YOLoVN+X6ya a3BBhic8FLZCcFMV6fMTmkv1E1utlBvG4QYcwEOKOcWPk1nYH4q5UZgw/nSgllQaAjWwot32Eerj X+NqrOU2r9YyL33h5YmjZ2V9tp+c/Nm4pe0pYDQooZKiM64CKXMW6qTjjYxPnziVLxRvrq1d31zr uipHJ4POSjxqTQScnq1MeWkjVyvWDyXDydlZd6NETVYf2ZazH7RYCrMN8S3SG9WOVSSuGKpL9ogF 7ZhTL05ja7iL83uQ2yghhrf6EAhNJcAeQmPIGmoAbl/tNuzIP407+P1/7h8R7+7CR5oBbPwdHvIo TlMK9MM/GpCZuG9I4ptZifEzVKXYzHQjltUpVd5748L3Xz2HQegnfuvLx158qd+o4fEzKOf+6t/8 xytXbzzz2PGXXjzT83ozvUGlN5jlBmHNKTGg6p0lLNZWzNqKZ3ech84kwx0YijiHcuMhLBggs6Fu OOqcBmIrxXTlwkfh5ahExYY2G7mE/DQNZ4yuR4FRvrGSLxAHknednJl65Nj8zPi4FBwOHK+/fe5b 33ltc3XjH33t5WeeOHV3aePy1ZvXr1w/OjdB7TSw5COS8wfadbjZkt8iaWZoAmHkFaw5ZHE1Qgm+ V6Juj/fuZG0abumO6THuaZpk76W9aJKmq4LCsut2pCy0tXpCKcAKfJoVifnRid9OFei1p4kMyamY gNq0JBtmWESANbyiVVgiW9Tr11wNMC8m4obh4N7VFZB8mSQSjCDQ5BpE4CuhNj5XkizERqzbF/PF tkhKeJ2lKttl690+/SeB/25veaUQ7sXOTh1ytP0BRyhqWZltljrlbKZYybWijtS4d9rnstr1DvWp wVQMV3+KQLUDh/gF8v3UReLILdbqlIkhJaZBkw9jJPa8FYoH8bDlaoUEA9ZZKcHNtjvN8XSUqdXt a9zOr1+vbX/ys5+aPnKGUdoH7p+DNpxwHgTGJnszhDWUfV5U8oGA59Gj8+SPrl+5sbm6HXX7ZsKz joA/FHJGI+58p3p1fWUlk01FPOMzKabfZlMuEotybL+YM7CA6tNjcC9HYO+O3iMfeOiePJiLNPGR fkYBxDzlKrXvuN3Iw2DFELVtstHmHh8Y+f4MOP/IgD3cuft84EHfa4u6doHbID1eySLhElUOfjKI SdyuG9fu/vC1c9vZ4m98/sVnvvZFFPQQhJhG/eR7P/r237wScrl++9eeT8+k69yrGJK43CkvpcnN 4VTJ4ZtYW4dPknXiizqa8szRy3hSUqEPExna5KtQCkPm2pym0S/bt2MUhJpjN2fHbGGvYIIXUIPY f7ZPodmWyMHpvCv20N5wbHxmamFmbDyVWDgwSUe0W0ur33vtnWKx+vjpI9Fw6M7q5ndeeTseic7N TJRLNTSHFh2wAHGfT9JxglTk38SjnG2qnfeQpxpdOCb6txc6o32WWFh2xj5G+xK1w2cT+tp1LfLU XkKYQFh6q5uRMyHD6LnxVLHZavPEBOB6SdjfqO+QYTEf1TOhm7I1KeoVZYu5bXi2v0tysToPGEZ7 qCeBslAxiYj8YEhQAeqgCMMt7xQxoJo+SW5H/QJrrWK1tZicODyWClr+s0cPxmN+5AnFSpnZHyZ7 Njo27prxOy0qdiOpOHIltoqBFBWSLhfdWsRKATdWArVmvdmsSXAdikejqVgwEvTScgEe24FvAVZi 7m5be9DrsgOiDMTwBDpXNu4utYovfPbFqaOPcTz7wP1zUAfLBY/0C1UNg8RBXD14jEiUgsP9wGl5 4uPjk5O1WnGztnVpa3VmIh2O4C3gjvhii9bY9mr19s2tWrb22IFJKxILxMKOTptrsNMUs2h8H7UB zjAQs0F2CLU2iGiINyQbDf+4i8+7WGgC0uEdaGYZG7jN3baLFYoZwzBwd8Urd4vmzu4T+z5wmD48 wfycEb1/hP4g4NbuoLYaWRwnZMfN0TgZQxI9YStg4QhWKL32vTd/8s7VY8eP/NrvfcM/OZstltBm DCrFt/7sm7iqnnrk0Muff5ZwtkaJoSg7he2iUzeqWQEiA9lDpJKVj9kh/UaFKjtCVFXnMFq0E2/6 wT0kr/5ztI6SqdNeLdiswnAEDPCrVYzS4MOZwuCVwSqdD3gQfQWliZqrQLPxYolG4oFQJJpIpyLW mVPHpyYmCoXq8tpmo9aig/zTZ0+B8D956/0rV+8cXWQFkiAJSpDcrFUJ9wyvq+OoYKj8vhnWIRIb 6FRANdfJ8JwaCY2Mze4emgnI/m3465HYw/6S3YjbPi6NrPWdVBPbM4FWMMn8Kd8mFnmjxZ+tVNHA RNhto0UxUbnxaRVyQ3SHJBdFfA38UnUOzSm2Nryo9TTmR/IQHD1QzUdVB0gMQKxNjTmTGbyZaLdV ukmfNKQ58lfeurlVaLUcB8PjKX8iYSUtT2SjWA06oguRucnA7OHU8cXIkXRoSlwN/AMrGezUOlj8 82kYPaptKL8znCJITkUV3xkMByIJaiX7Hl/fH/JUilULl+9AQGC90fCHvITeJEIGouzE3bX105Wb eU/7xS98emL+FNPUPnD/PJjR1Im4j+jlq1eZug2T1aFJkcNVr7eDweATjxwOdCpXr97cXC7RRSdu hTkxsZiViPrzrfLV9dUba6uRgHNmfsKTTHVpA82U63SScdZFoHnsDe9GEfPeu0beZOL++z3MnTTC XfttGnEP4VxvL/NZuUNsABx+yob3+29/N/M5gi198nfNcQ+dnW22RA9A0cPl4d4TRZUVZHH8/tuX Xnn1Xcwj/uD3v3bozOmaw4MHU9znam9t/PBvXs3uFF567rGTpxalc7fHTb5CjAC7HUEH5JUGh22n 5uHCf4iYJjTU7zUB8m6YacOVxpiakNTBVVgZReKAgx2e29vZjSj1JAwDT3MBjNDeBs3Rl8ofOVg5 /SpBkSmZTFqrGY7HSuUKjeqffeaxyVj43KVrN+6u8u7f/PInl1cz61vbJDM7WJdQTYn5vxUWo27l RPguNeWwQdzspIlpDVobRsVMZrtR8hDK7QhZ0NMEwXaAa1/Oo/3XIZODEzHVPZeffQ2bXvC784S5 Qg1nvTtC+gVmnpPCQqPEVo2lYVKE4LBFl0NCROlr2U11HTE6bfBbommNqc1WjEZQ9YDK4FAupRy3 hNkYPpnEJm9aWc+NW9EDoZR0rnC4V+hbVC48tjh3YmYy7rem4umwOxLwRSThieGfA66jK/Z1AX8w YgXDaIrwzpGpwIVVoMMlpgchrM3alVKFfAurntxWHgU3R4jYsNVoCTPu80tytd4MBP1NR+3tO9e9 49anv/z56OQhBmgfuB8Ag6OXxfyOdWqbKkic0bmyseoUP0aZ47tWwEd/IU6LPz0bnZ3eaZSv33n7 TvaW5Q3OJ2Zd7fBcYOJgMJnfKV+7tZ6h5qLbnhyL40FACO8hgCLixgZh6MI2pEzMjWl+9obbwu8N k0emdM0G4dEtYWeMzOuKy8pxD1fCu3eOnXfS7zHfpsTqMOP04UEZ3cO7kam507Wm4GEeDxlxK5oN R0FxxN5f4a4oF3R1epu3lv/ym6+ur2Xw0nvs935vEA5z95BNIn957eLl97//eizoe+KlJ52JaImq J5od1KsRryPf6zVx2RaH0SE4K8KYwTJoNEqpGapV36fB5jAONaDEGOtK3UY/+a+NJ+aJoWGH51QD TfkK4ZcNPJkTLaYiRrimCGdgx947fPqBLEJBAgYKNEh6UVZHa/BgIOJ2ettt1oXeiempk0cWcEG5 dPX2D15/79c/8/zZU0feeOfiT96/Qtw3NZH0hEKdJit38YMVKBEYNPPK8DEMnYf8zZ6pRY/O7JO8 y8Zre0+HY2iiZj1nI8g2bJcdPpt6VD2L5goV+by8eYTUZvoyQDr8sfHVJBNFk20UIsOToqoqSE1e kShbxSvKbsv7BXyNVttItpUB0Xp0bSUtDAnlkD04b1GPmDpKpUgkhie+V5dL18ZOAQPQubEIsXCO cqlGe2wsdXB80d2yutWIvzfXKtN9xS/rcxdpy5YVpOWpMxQSd0gP8np6JFT8WDdiIo3VH8Mv7rz9 BmS7z3IHw36E28CLmI2zxtS0F9VUkiKlUt5ybze23968M3niwEtf/aI3MonKYR+4fx7mmGvK1gbs ghS5A0CDlA6tK0jrcKWEo6GTR2fzV86/f+lGs+E5M7VodZwUscZivolUINcrX9nYuJvJ+v3ueDLm DUJz+2vVpvScswF4VMs+Qm372h7uolzSI+AeQvO995yE7cPt2cA9JF7sUN2+S+13GUJAGCAO03Qt 3HMb7xkbTcXf58EQ/LwR/MDfHw649b4eTV8mGJOXgDAIWowE8tniuTcv/uDV94np/l//1z9wHTyC Tw/pB0v4EN9lRHKvvn344PSpp06J+E58npy08ksmoxU6YXW7YXIMNkwPk4g6YDac2Qc9wjNGx05O Gp53d/RtnbteLvf8aYTA97xfR9oOIvUPZnolHWaEzXtOqwIlFoOKdmrY36VvA+w8zQxxHsUhHMre yQIbaAoG/RNjyQNT49duL124fCMcsn73G5+HBnjrwjW6GCfoniy9stziN0v8rrDMjvDKPfC9Zy0w XAPsWakpcuuZMNOK7Orux4crEvsA9gyFiRBGKG6uQIR8ezdi6/+Q/WkzX1uup8y0KaERfJc5Q7ke uxRe5xH1e7UXTjbeywu6bJD4mlhb7FwlIpb34XcNQrMCQ6EpTn18H6iuXyiQD7LzW3eRSZn/rG0i BHSGPcyTvtvreVTCp+YPVGptWtgBrZHwWKvWkmY3PHAj8bgRcKP+I4VA7NTpNnGHbzdIuHAAUiHF jMPXY2tCAxZMuv10/EAUyv/olhcLW2E/k0m3yRXOFsmmOTPl7JXs6pHHjzz52ZfbgzDS5H3g/nmw Y5usAU82QsmFzrpV2rXajqzi/YfchzsoOuVP+jZyxeurtzcrKwtj0UQ01G8F08Gpw9bUoOq4c2nt 1vXlWKd/Yj7VC0Ged32hKA0Y2n2vMxjGnbfZxUAY+SFRFIt4iezFsMzpaGHNO6BKmyxcdyRhta8r JVmUWzTGy1xgHuzAu/wWxxt61xti1qZdzUqZq1EOSasNkabKc/JuUgpy/wHRqr77/Oh9IFSj0WTs +nlCJYtR8gd/yBkYXfNwhkEZIT+SvFEE0EZXWKPBNmKFTkeiAA396IngCVlo4CldlVDMFyz1Pfla f9wbrp+//q/+/98s5Sov/pNvHH3pU95+F1uCttNXKFQiocT2xSv/9W9eTSTDTx2dmEwFyPNjEhGy gs1KK1x3pgNRhNWyhIXXFANPJ8VSgsBU6LFPIlWWvuBy5yPIpYu0Y+BFMaAhs1nNy/5KV0I8o+Wg DPMiNpBIhvRH7PplrjHe6qaSUN6pEaICkI4R22dhzo+u6nQGlfOkso+hzQcjo5IJbefowbmalR4v NLnFRRhOYkUV01YgOJZOP3biyFY29+O3L6xuZL7w8tnjC5OXbtz8yx+8PkliM0LZpq9Vrg5aHaqt u21svLvMGJR/CJx0OqTIiBCb9RrbpxkN0ToHxcUqftvKPvOEwFIy9pKg0ahZftsc0RBW9b975Hl7 Kw00FSw/KryQQZMf+QqeiGwWGkGb3ehSZfTDKCGl7SOP5lR0nNQ5otTqEyxT6MiFYUxHFHbFkZVT SVMr/N24ngYVujhCrskZ7TU7da6xRreuipFOrdugZ2zDM2g5BtWWB2u/jrvZFoqcS4lw2eWkgU8+ X2tUwVP488Mz42cWFja3yhfeXzk6edRLt/FeMwSo+wZed4cVHYXx2MBiPIL7dqNOpyNvt0VlDdSH 24oP8PxzQ33TPtnv1H4dzka1GRujlXDf13YV1nKJsTFMTuptf6XaqZSbkcnk1dIPb22vP/6Zz88e fQpTYCaAfeD+ecD9kH9PxB0H4uFGLn/z1kp+s3E4NRkOJgrVSno8Fo2564PazZ2Ny2ubxXIpMR5P LS7iF4fgH4igkIS7QB0tJDYgm6EBhAQzuNpoapTI3uEXeZlGaKPUjUYuI4mU3Lz6x+ErpqTbrEx3 f0uEbYgRW4piL133VCR+pCOX6cLe/JCXN6H9/QN0w9F/+Mf+rKEhRt5yugcYPQhDRQsomsM5vH63 100Tbk8kSianfev2n/zZ92/f2UAf98xXPnP45Kku9SYBevR5IQqDXt/2rVuX37sYjQQeP71I+p7M JDdvKITHtd+Jc36j6UROb3O4drRn9Hcyu8gQaWSpuUbD0VKBZYeXu1SAiTr1sDXgHoou5P27HWeG I3LvysdOWyo9ow+bcdGtm7DW0BN6tvRhhnxIXNgl/2YltjvrYo5x+vgiyqXzV2/eurMCTwIPTrT+ yptXCqXqgfFUdHyiTqdEUI439RHa+JBAcOUxW2gj3QEBoHiIy+Jjd21gUyea1rNZ5iGdbV+V979q zI7ZF4s+tY/CVIgpuWQCbH2qJIahnuzXTegsfzC9IvUPdtgtn0DaISlHU14GhEvJjWyu1azKZCQE iZjEiDm+OiM3a/U6pbNUQ7J84YDVZop/DjBNkBmyJXnMnkcoG4nFkcLjSISpNjb63rDP8nsCeIrM JnDeTVCg025KWZCeAI2J6PgTIPaW6iaKJJkdpXdFn2UN4XxNVm30XBD1ojRdYrd4W69f53DorFDK VYnTmXs6A08xU/BZbGHw7vJPKv3e87/+xckTZ7k98LraB+6PBE8P8SZPfOLgUbqd3NnYuFpYullb 84Zbs8mwpxOOB8cW4nOOrn8tl7+7vkMIfWwiyYxOdo2iVlpLtzs1YkzpaYT/mDOIOshFs8OBtG8i aPA76wE6JqEjHxKiGqEIxMiPRLKQAfKbFg1EfB46kkvkIShplNAfwO6hnMTc8foG88aHf9gTgI1J P2sTEmOJEtegt2K0DfxMSxw4xIU0Hhn+oLXWMgYOsN8rYqdHOz6XSPKCVKtnNr77lz967Z2r8YnE c5978dmXPxlMpLrNliw4aafSaBLMeArbl9+7jN726MJcPJ2gUAdFJlghpj64EPh9DThOWQzLzQ9E kUJiTSB1gXIjcvso62iLjwUuZGFvSpcl+LU1yRJXChTZWgdlvIWLNW17bMgaUW4GwYbsggFsIUG0 wYxi0fATim6KUspmyVcb0Bvl5FTDuKsH0THVj9PiMpqIHz9yIB0NZ7Zz5y7fYW++/JlP4IZ2Y2n5 pxeu+Jz9xZlEFavvbjs5N8ckVqtVEdswLzZpcg7N5A80Go0A54oBEOZdJRy2tYh6ZtkRtaidRV1t 0/TaImh3bWGKE2R4hGPSScDmv80TCVuUBDGBuq3X08yjST4Kokr5opGFiAJEQhvzRJ4zFxNkQ13y HvOj70QSIsWPTfQjeDT2aUzooMNNvdWpUX7FnQZic24RgYivopSho42UVY/OIxRF835SiahSpPGU x+ULEnzTnadX7TQ2KztLha1avzyZCIed861au1Xn61h4SzM7am1YD0l1F51t6A+KAEjWw7K3rA+8 HjprSaUsF6nwIFys4UYw4qoXIU75SIDlQxN0b7ZcVrPa3/ZZGPbmX1k6H5of/8Lv//NoekYLPAf7 wP3wKPUzPyG6ol7vwPT4qbnxnc31C5eubWcqC7FxX4tVkc8TdI+NhSNJV6ZWuLq6eeHG7TRmGX5K eVLwAoQAXPGUxQdC4R7Xmm2Ar3O47WAK0JnOJkOgHZKjwyhWy0X2RF4K3HZUvSfQtSFW/6Tx3L3Q 8NEHxaQARoG7oTF/1sP4g+++y94puy3Bnj+YjcAbEk3JYbudTe7RVos7IxIL+8vlt3707l9/711u tG/8+ie/8I0v0bi9trNDHh9JbqPJUnoQ9LH67F57/+L5a3eriEziofTshCiucO+pN9ksYSY3t6a4 gCRBRLNf8nuYfLPDO6OeUE7n3sSdzaUYQLUXSaN4eIjlJjxWasWE0vbDDtPtSVNOqiy+dndCFyK7 /xx+zASninR22wLD3uyJ0kPRSGFnB+RaOHEIQWCjUtna2r58c/ml55+anRjfzOYxic1kdh47fZwu qrnVFa46xk0wS6ASRYTQabwCWTCcaHRWMHujx6Ht9vT06bebnRP/S3uhaAbEHhhzNhWd9X0m8chk ifrODIi+YrBadkN2RitkVHjOAyoatJZgWnBc42p52L7ZOpHY5n+qwjbGrFImwe9mi8aVbZoIqtBP JgdmEe11QOaQBtBgv2Qy4b2b2FlI+CKXBRymxN2aG4eYSkfCqVAQwN8uliuVJvveb7qmAgc7DXTX dDplqhNaGy9Av7iLGPJehoXQALJPWDO9DBq1RqtOp1Dx7eZ319ngYL2eaKVQQW4fiobr9WZpp0QA 03NJD7N8o/Du1vXHnzrz7Dd+r9+jC7OT+WAfuD86Rn2kd5Kvp9Wpw0rgvuiNxHZKuc3K5rmtG+FU hz7w3jZyhsDB0MFJx0w1W752fTm/k/V1B4emZ33hsRAO0Q1YN5ZRWh9Lc2gnNVcd2k0SiLq5Nvqe jkuWXaS5tWugG3Wu/sB6SgW9ec7dLGyoOlZroG0ksYoBRmMyKhvWFadilb1UfwDD8cBjl2vRTjqN ck/6xP5C87W7PxSNsYCgzYTajWDZgMU8v6U/DPuse4ayF6lHz+foyErVQbEfpdoIKuCPArTvCzi9 rnIr+/r7f/5XP72zXnjqsUdf+PIXwjNH8VTr5Cu0ifGw4h/AKUmqCD3QTnZneTPz/tW7nUZ3whuY iISTkRB+EQVs7CFSnWHuoKGSWukRBVcjSjC1dzbI7IaKWsxhx4Tmj1IeOQRjiRWHDIeaUtjGGhyu SlKG+M4gmejYzF0G2TSVoudCRkNPnEbkI7gz6GZSc4ZvGGUKdQckztflgExFlXJ9J5ufGB979MxJ 9uT9K7d/8JN3JtPRTz/3KJh+/sadjc3sVDyQHEtSOhgI0Ggc4qSDrz/fB0HLK6x17KXR8Coxuydl O7bWXXZbBkNaK/eIWmW9YlP3Wopq1Nb3/lb2WzTVklYxsbw9zPZzsQ0RxYcgtvnhubi96IXAjymd kd8aeqt2my1q2aP+lnPk6DeY66UGUeCeHvGiuCNoblaq1VK5mM8VKU+q1uvVZrPqGjS67brX0bW8 vYBPHFil/Y0YsEpETzyUpHWZ5avSSrzZGosmZyLTrWZgLjTD4dNbif41Hp80UCHpyz+lEZqeC9kb YdalRlqyFuwlxZhqBOjzkymgYSkXvnt7rZNdKdG+yEWpFHpDaxBOsrtNt7NyO7d8uVN56rOfXnji +SZKqD4CQd8+cH8kOP7ob8LTJxDEYRdt0GBubuaxI1POWm7p7urGWr6ca014UvF4xIqE8K6Lx5ye 4ODS5vKdrdztWytUR6A2ScxMugN+Kq7UvMk0YRWNmChONK7BCdisre0Vtn1nK3cssbYiph3lCF86 goUROih+qymFcLeGoTTQKrkwo0X+6I9ROlO/1WC3fOmDQm8xDTARmwrkRClnLx7kWE0IZ8R/2iaY 5S2m1QHBk1bLGfAFQ8HKdn7p4tV/9a//6vbq9uGFmT/+776UmF/stvB+IUXMcpfuf+AHqdZep1b1 uhxzSbDeuZ3LZ3eK71+/u76Z9RGzJ8K+EMZrnh58ko2zkmPUXTNIpCh4b4hsR1C7IGr7PNuMrUFk +4Pm45J83I21zQaHeD1ksE1gauDYrI1GpLJ91gWSlJkQkBsql805Go6mmQ60ZF8jWAo6GNtoxCIG ZJYiK0AZzsnDczu5/EZmp1SuP3b6WDIWvXLjznuXblG8k8apwZJ+lTzoxdKUkuu26FVsY2oTLQ4n HeVuTK0pO2WMT41lKnPgcDVg4mibBeGzJprW+hdjoyr/YjLT98jDLkKXZ1LNKOgrBY22Ybb5kPqs qv7cvGy8tFXcjSZE2W1jDiUyEpC3Bm7Lig1CkqpEd6lcXd3aXt7avrOxvZrJr24XyvUmDiS5crXU aOR41sTjC0dWKfTsEWOYjshuNy4VXKDFUmVta6daay6mJ589fGwhOefthoVW8qERA7alEEjmIVg4 eEwzvYtuB8iWpDVHzNaCIX8kHmYSgJVi+xTsUEddhQckQOMA8Y1xu4JhX7tdAzUqjcqd7KZrLPS5 r3w+OX9CK7jJ3O67A350iPpo7ywV61oSwmqo4vZHItOHEtOHKH5Yyq9dz62vtjbSIUds4PYPPJOB icP+A9FepLDWunx+7catdUe9MZvo483bF1WIhMukSrh6kFSozEEbKIkplbLcEp0ifJC+spL6QAQK R8w7eVGSmSJJ4VrQhoN2pnKIpzbs2/chQGAiPCVZNYp7iMcQbIZ8yRCyR6m0D2xLTVSFJlaCRj2w BaOBbNHl6CSlyCNaC/Eu7g4oDu66vKKDsyr1nQu3zn/rzbd/fPna8s7RxcXPfeqlQ4+c6fQCjkZX NDROb6fcREeDuBszinK1wULcSo6lU6mTB+aa9e7Wxs7ayvbqylav0pyMBBI4c1KbIq10BL1l4UKf cqe760CQYOo0xYjXRnPFTW2ObmPkbttDhluYTD0mZUTMb0P22hSDGVejA5ebWc3t9BWlahSs7cDV 4JgsshUSh1I45RJs+mGXazIzgZkm7FmBf4xPjlVKVf4US6UEx0sVrp5IPPbMY0egAN6/eufqzeUj B6effPREsdJ478JV5sVapYo+nEpUZjvqtbmqOFkqz7CjeIVaO1sobLPUtPADK0XZivzmdBkdjhzT vSG2nE/VmEigrVtUOpnnLVXl2cT0sL6RzUuiUfF5mAfVg28RcUtATRjMOyT0hqeAh0BrwpMmP6ij e70Gv/mTQDnuCC7Ej0EnJteVlZWtrc1Cp9IJDaxAIxjqxKYCY4FWuFVyuzuSQsKar1qslQvE1TgL deQa7Er3SfiUwk5lc6PQrvbCg/i458Bk/xGrG/fg0q0nD6TW2kgdJA4QWRerA8z4EYzRAb7nbTYG zRq73JCLWVLi7Hy932u1y1arxOh0/EEPGmNMXq0IuXNHdRt/muKl+vktd+P488+++PXfdofSbndQ evBwme6bTD0ESn2EtxKtCFhq5ThKIO4k1qGnn3zsSNSR29i6y9p0rdgr9qJgeQT9ZvDgwdTEeHjg 7d/NZd6/dfvK7bvkwSPxaDAeVdG2MMLiLi/LbQkrHG5p6W3zyqPwmm/bI/Dei70fSDeacNzE63Zg p+8WSlMtKx4auO3VvqHS7c0b3uW+oyXKGAE05Xq1iEhpUyYXs7owE4Dimg2ZTtoFSPfsSHxnaf2b f/HD777y7nvXlr7w3OO/9/XPHz1xpFJleTtgmVqpNbBdRIdF0r1EFYrQn1CXVBvj8dGdnJ1+6uiB hXQ8k8u9e/XW7fWM9JXq9pLJSVPSodC3++AFs2eGwTUYrOfCXlMoWCruKnAatczwb6Njt2u/7UE3 Q68PmSMNtmsAbiJ1jT41MjXBugop5Lm8pMG67osdlZt114hu2ZNW5s1YzUmdgcddyhfhsoNWIBy2 6rV6uVQ8c+bY4bmplbWt89eWcKp65uyJ+ZmpP/vOa4USHGtwZjJNhA4PgrV3m8Ie3Z89P/akImyx 7ZxqdtHet2FkvjuFmGG1D1MP0j4sPUxkfyb01jDaPMxzm4oavlvnJrJ70uVg9D8zv2mC0rDh+iPC QAV9Im7ICOw4eQd0yXp2ZzWT4zpbSMVfeOTYiampkwcPPnZ4fioZwzbh0ETq2Ey63a8x6dTb3UZH WrFDi9eahOQNEpq5YoUNPbk4/6XTZw7FDzrr4XatFYz4aQvJwoALgLIa0UjaK6MBnXG4AJVJdAPS UNv1UkOamvkMxg9wmGLN12m4quVqgIIx0gw9KJcgfdFoo4CkpB/svbt1yRsO/vo3vrLw5HOtNgJQ lIVNZFH7wP0RwPh+bzHU44cfCI2wInP1OYesnuhy4u64fcg3A5MnxqYPlZrF8+t3LpdWqu58MESX Bfeg7Ji0Jh6dnEv7w5Wd5vLdneUbOyuXluc8vsloyBcO0XGatR+py+bA3fH4sYiU9SK4Rsd4kuaN BpM82i/DLYiOmOAcvWi/D4S5pAOTXcyt+GJLA3hiKtMkzhYRul5Ju0rqhxgT+bg+TDrLZmSFdzGF eYY2kTiaWx35VcPPUUgrEaknw8uhKVkcsSp2B1q1DuHTwO3FvqFGY23iJMtyd7N+T48Uffa9a3/6 L7/1ox+8H3ZYX//Ec1//2te8/gR+UX6XNWhjwwEnTtjHQUHUui1+eoPIwBkiFmwQN7GC9/Jaamzy 5OJiMBBcW8su39oobJfnYsHptJWM+9k17iwXwys4L31pwEeU0X7SUkK7SJmGoCkGFLpakPECNolA RTmMCYqaQxm5tpa/6xPUbqYQT3Noptpa82CKzNqGxeZIGCh5UU+EDXRDRYmZVAxBo09MhK20svEj VZzTSM/wDhqTyrobehV9kgVXJOPPiQh6fIV8NWSFTh1egBY+f/nmneWN8bHkM48ev3jt9oXLNzn4 xdmJfrtdKRQpDPaEUBPjWueksSVqExbpfHm90RQiSwJnverkklNZieyUDefDlKJUJgrKi4mTjcoG niGtia8pUZByR9OIxnYUkZGSv5qZTP39AN96s12libKmDRly7gr0QfxIxE36sdvFPowVJlJq1N0c KuIqstktQtpuQ8oCBq1SqVQsFlnAjgXj3p51bOpImJSHZyLkTAWc8RNTx6Le8VsXsydnDh+OH+zX PAmKzbkWm652rdsp9OOe2LHE7JnJo0cmTnm6ydKqu1ty+iIhPyXtA3GGIswSKqdDYaSfa5s6J2gn WQ1r6CXkU60VTUfxaDT+6+gAW9V2u+6KRGPouQN+9+q7GdopcLJ21jaSk9ZWa/3N8vLZTz796Bf+ UTx9gLSXj0Idf6DZau4D90OA1Ed5K+42GpdpbY5GYEbXQTHVxOTMs48eeBR/9Gr10nV470LA4VtI TIALLUc7GQ3OT8SClme7Xr6xvnnpzuqdlY1utcLptWIxchnACNc2YjUcKHkAh9r9iOJ72kXjLs0T uV+5OXkd0k1aTdMfT+SlJhq26W4T85l8ofxXgMImzU1o+VEOc/c9D4isFY5GX6RMjJrRkYoUD03u wEaLxI+UrbPrHnJGkkuU/KoSlnyAYjOixYkxb25p7bt//ZP/8GevXLuyMh6Ofe7xRz/z9FmHZZnW ZeywRNmgoJQdUhEnHCfVampqITIJ7mqZP1QsQZ4IqnMmGRmLWPSxyBZKN9e3YFOTFErFIlS8Saiv WjO/xysVQWqwL1Iz2FhDwOtUZKvRBT0NhtostU3jKr7aqGOYYZvF0OEdLnps0tiO9PmPyTNqAa05 E8OQ3kT2w4B79wQJ2JvwfE/krl82hH57Q/bHBWzb5GPlXNCUMoxtlR/Hytbt1U3ixC+98CQ093fe OHfpym1qL2dmJ7LZPGk9zhuCKEavWmtwjmi9yBV4DxU25Hz4ZplAzIjYEhHdPaG+zGyjeUMlpyXj KGx0S21VzbxmeG6z7JDydEBXfwzjLTNVR2pttDmILTmxP6FUi1xw/I2SWI3BJX0pHYc07oY3LFfr 2znaITTLVYTXjrDL36iKg5QXAxEPtgFtHD5Tlnt+dmxxaiKdDi9Ox+IhfzLoT4ZChybGDqbH5rDW T6QCnnCz6uzVWAUGUAwy5bA30g1DSiKV8ufka3JU86nCRXKbybUKLuBJWauxpmEdSBlBcafYazi5 9hr1cgMdfdPjtXz0VbCibkxNLm3c7qcGz3zymZPPfc7jC2IozXHIMoLbfp8qeTic+nnvlsW5+BFI gzkNymBNmiSo4cCaDlcrPBE4/uT0obm2u3O3vPTW0sX12gZ/icciaI2swfi8c2qsSTl29Nalza21 4t2ba+WtXMLjGE+wPAqSt4R6BaG4KKmipT20qBnIaajOVtaIEp2gRRHVFNZ3rWadm06jYCnBG1oq D5UKhtEwRtiC4T/v2O7/9wd9THOdQ/qFu1eA24sbAyUMYhXA9OKmVM/npxkMXGSlWvZ4+z4Pq4RG wNmNBTxRdz/W7bzxzfe/918uvvY3F/M3K4eic5959BNPnnrOFZpxl50uKvtqA1d1QI+RXpO0AhUU AzpesDkPgXwLFB846DfXkVeQDDh53RVwe8ORxMSB6dmg16pX27dv38nlcrVqNUW4lcSHCVaz4xD/ KQbUaDsF+QEKQmGjBRwNlIl6NTGmom4NqRWw9J/mZ0iBKGE9rPVRmYWmsUxK0ogqVAgi3IdGmaNw U/9p6OHR6xqeK0tgJy31nzKr6G/jYDrqBWP/U79LV1kqretFo+HxdAJSm2vl2q2lfKV6avHA0bnJ 6ysbP373cq1UPX3sYCgWpMMbP1IoTAkhdhuiylOWSwkSUzY5FIZAiMtw2dTHkARRqkeFhvJQaZ84 octOtDt1rTiXEFv1fkJ6sFCEZmh2uvUWzdCZ5KUTuqhGnIMy7+/xV14hIU17G9tdhOdaeipBO2/G fMRssNJqltkCG3MQ3dZLtGUm8O00Kt3G9e2Ny1t3nZ5mwGo7Pa1MI1Orlo+GzwQGaZ+LTpFB4ohG zRlwRMKe2GOTj8xaB8esmaBzvFUNVIsioPFHQs1Kr10mu+T0+gOMrvZn4PYTJQnBFTQ3QkBZlpi0 LzInV6BRl3oLZOGtigsplC/e91mORol21q1EguLVZt/TDSSD53I/emPj7vFPfeqTv/m76elD9Vpb VCjOTrVekNrLfeD+b4OrB32KcE1BUCJuw9pSoMyvSqPBuUXVT7L+8NGFJ59+NNmtbG9u3by+Vig0 oUKSvnAsGPNY/rFk5NjCZDTqrjtbd3Y2b8KMr2fweFOnA9L2LpQVIVgU2AaN9wR73U4IMsN4MhlD nKmLjdzETlIhuw8D2TZwD2mNEWH+3zYS9wduvUyFhOHm1lWv9pelHwvWO8NQX5QzBCmiCpNyUBwV nX7Lg92Go59d3Xz3zYuvvnruf/vzH91Z3vT2XY8vzH/+ybNnjp3Eir5Zq7ERO6w16jPFT6kH14I5 D9oSUSx0oYS4jUcrddHMCBQ3vQH/ZCIynQiVSzh4l25tbGfzRSYazfXTcNhFgaU0JJbya/qnSx9f pZq1X4sJaM1DA14bnDXK1r8KJBtcs+t07GSjTVQPPziKTs0UoJsahur6T0MVDP+qFLihv/VF2QfT lNz8xf4xUobRHg6/zOwv5A/vY9KXTkw9GicGWG3QlrjZat9eXl/ZzJ46uvjokYNL65nLt1cz2fzk ZIqZHUs8LhrqDFjbMcCs5UbMjWYc9X9aSSNuTUb0YcO0AfFhGzAldTSyVi5b1ogkJ+0XRTQCXaL/ 5JShBjHabXO4ZnZsodAT4opgnL9LRCvrKdZVGtkOA22lufWHU8h/uVaod7FoEOnnxx8OBFtNBqGP uqZS72RLVXq0w2tMRKJT8Xn2VaRbXrbX5BKdmUgdmBwLBEJALTcWjdsrRWhvXBhk0cs81a63STz5 UftKllRifLkCpGLJnqhHVwuf4JC5C3wePAW63VY/FAsFI556tUGdD38aG0tXKzVvwFt1tl67/gbr vt/8F7935BPPoaFl5YHGh6u+1Wp40KPsA/d/G1w98FMs0x0UsFZIgItOgcIpEba6241GCIGouEz0 q4SB/uTcsUdOnn6k4+1t9Wpvr9/Fy7vlqKbD3qifTkeBQ+mDh625Ce+kv2Pltuord7IrV24vX7wz xgqq0orRVsMdDvpCFiZXpKDx9NVcPdO96fzBNI8mlDsMwviDUupd43wbuvcW7Dx82G0yih/8kQtU ORh71S6gLdQNvZPpFAklOWih4XVyqDiqBQY9fzjiq9bcW9n61ZU3v3Xuv/6n11/99rkrb6wuBuee mDj1lcXHnz14Zjw573bFa9V+aacewTMEVlG9l/EYgaDyNCXQDvbdPjFVls4z3b4bXldCta6D1x11 lPHib4GVJg243e4wbgTT0QSzXilfp8EzPS8oWZsMBWIBsFrbtkjhHHOOWJFAdXNLUv3Gi2ripm5E Ro2sXi2C1SpCMcWWptaQvdOw2MiKlbIxqTgND+12tRJrK0ibKqA9sbaClqyihk9MQK2xs25zN+KW IF2k5/pxOeb7/lSpTSIYZVICOwaUl1LGTVPE/sxUano8mckX3zp/jdr3F8+eDIVDl24sb23kwL3x WMzFtjEJkHoZ7cupuCRBrngzmR9iXm3bqFyIzX4oQmuqUMkQWzSomkCdX3Rk2La4aIswm4gbyFYC RShvXb2wex2ymCIUEsEVwmoOgee8Xf1bCGZkS6pllZJXYgFmJ+JeTlnP6TMNJLlY+nI3wFrTZ9Cd GLciSW8k5XH4Gku59bXCNjU6C8kJTzvVFOLRTxFjn84zDu7atKcf7zZ8zaKr1/J36v5KhrAYyd6g gcGJw8+OcBGTaZR7DnkfdbtcfUwWIgH0EcMRbUmnTBkFesizAHRYYgRICQP74ut6HOgLHY4AWvBo clBubjoT7dvdO+9lbz39uadf+P0/8vnCqJaISeg1TTTYG1hYi+4D98eM27o65gqizlYzdC7UZhKD BSyLm4RwheIqeEIID4Sf8anpJ544dSgaKOSKt5c2bt/domFdsEWFicdhBZmMx8cTB6eT4bC75+5l S/mrK5tvX0V4e/Pu7dVmqeToSO9KYSR8Hj8wjo5LY0MJQ2TRKQ8/M8cHI+5R0K3ctkHXIXH63wTc 9xlDWDwNIDW612Wi4WQgSvk6nxX0h0O+IPNNn+6o/Fx68/3Xvv/mf/7mj//8W2+++tbljc180gqd mZ9/9sTJEwcXD0+M+YNWp+eUVquihhpYLClAUsVJqUIDXVU7p1Gugh1xpSnE0IcsT4COEZiRB221 KpXK9FhsdiwatfyVevXuZubuVrbWbONoH4vFWN5K7Y+CEAAjME6xhB6THXTb8bVJH+xVlZhEo0aK usS34+lhPC4BmYlSFa9NpG2IB5kuDENsAm0bx03EaYJmg+w2wssxGQrEjrptVL834h59kHiN+ULK ULXUm0aVEtbyizV8Mhk7NDvJ1q4ubWztFGdE9z0PzX1zZf3KzSVW56lkjC6LnAKhuWVlM/xmnUTM QGtoLZBsXlG0NpG1/FFftwNuofMk+hYfEWO4ape0qwGr3avXdCETNBeNh/wA2Rpn892MuCb5JOSX EkfQX6cHEavoznCqKA4H4NmeWY8oUyPbT8fDxA+RIO0ePbVyJ1esRoOhpxaPOusxrinhvLFzw8VE 2EcHpVq9RrdRpare0W50K9mmB3PPmK9Tb7mk6RtpSFnfSlcIbkD1LZD2TMoOSiU9B6jrGxbgbqqA XFhcQBOimidbwD0s7aq5iKm79Hg7K5n1XKuCF2DVUf2d3/1q+uTTHE6rRTsF5GoaIFFLDBtr7q79 x8c2ArAeXEtw3HrzKnKpOBDCrlAjj4x+CIs/Xm01uxWEbkGkQo78jdeuvf6DV3/4/aUbyxP+yLMz i6cmD4W8yVAwxQbw3+AK364Ubmws/Xj9Ldg9rodwIpRIx2am08ePHzh64kD0wLQbMAv5aWzMQpMJ XnTZnOqqMUfS+3yoVhvi9O6q3qy7eZcpe3mYh22R+IGPCKugBLo6CiLwVZVBpxsfT3ZQSdYbjUIl s5y5eXVpcyPbqbYuX1upV9rtBrn7+KH07LGJgwtj84lIGH0rR4HmxEvk4nDUYD/cXOKDQBAVR6tJ KwGwQpoMeCPShsvXwOBFYntt9IVwhSpMk1QU/xdXXbEdLom7x6pWuXUHsTE5Xa385satH73z1nt3 b3gs5+HDs88/84g3HvWEI9ACsFtIehHncywtVsVmrOzfAuJ2SarxCTHkyRCNSW/Y7iE6QOo1KdOl TjWK9vaUZq+L6JUwHMnRQki3N+JohssYvbakQYt5Ys7x8AdVvKm4vnciHgxKrS7+GfxJ2uYN8PyT HqrksdEF5nMl4GhqcvzOnY2/+M7r5Vrz+UdPTHpj71+/c2sjkx6LP3vmxMx4nKq/cCxEZlnrI4Ey W7Btz9Mte3zs+cWeY0YjJk9syYtiq1qemKWHQr2G5CacN+puWxlo0paoR8T7QezWhJAQzkRbM5I/ Jt2nIQsf4Nj5PEDOBRFIBdmIDLbkKHzMvyw3eA9Wk826CEnzO8VuwWm1Qp+cPvmJ42fdA9rd+SBO iPZJxjJlU17DDnUaNbgb8oa1Uid/qx1ORaIHA+XtYrvmCiYs3k647QtSjC7VvuKSwgJATkKAq1da ozXbBGMeyqEism/eCrG2J8gypt+ng0KjXKcvZTLttUL1t2+/da52qeh1zB0/9X/6v/8/okefFsUB 7o/QherASC2xLGf3gfthQOojvPcBwO1ocObsexJNBb5J0kN04CDBjQmk31Ee1DN3v/Nn/+XPvnP3 +rqr5ox7kmdnjzx1+DTxebmOEynzsbNaz+edd25sZm9t5VZKxXytyrWRnkocmJ+YOjAZS0WmD06M EaFH8Wb3evHuDPqdUoRhbmn7xtaKEFFP2HGezVZ+zMCNgZqq3czcQP6QdrUsOZq3bq5ktnKZzVx5 p7iTEYK53Wh6B86gxzMdiR+Mj00F01PxyenYtNcZZc0ejVvUvg2a0I4eaijBG9bIxD8F3BwaFRQ4 JdhZx4DGuEkf6q3g8UMnJAnK2gPUxmeTqUuS8aJlQWpTRqDQ7oShZTzeAPYCDnfZ4eG+snwtK9DP b9z89hs/efvunXy/9dKzp8dnp+YPLySSUZFjIqggB8q6PUDTIltYrdG9SnPU/1Wl3sJqK+VsI5YP PkhHwcC3mcg0/aAvCpCbtQiwIpsi8rUvMhNR2RXtZvFiv2LCe304YZR3gX7PiWbq2nPed+Eb/k6y DhJ5CocjJU+yGnK2ak1E3FyU0B8YBRDW/vTC9e+9dfGrZz/x2PHFrVz+lXcuQF+cPDF/fGEmFPTR 4EmMCoynrU31KItigNssN8yywV5OmPWCtnG0iRS5PsQrRt+izIkZORlgjrtJel1/NHjW5IFw1WpR LUPWbzRR+FXyENXEAdLHTteaBri1NzChsJUISi8Rnctl/aRCWt5AVX8hXwwSUjTakW54UPZ8avLk 2SOnnR3qaoMUuLTaFNGJjF3WdS4nWj3mlmAwnNuobN6qRULhxBGrsFloFHqx2QShM1rXYFR0XlzP 7DQ6MiZH7PqZFSViobc4hGaUC1gCu+btEknWqUeSsXTixu36+s31iclIbNqXjHV+cvOnf7n0Smp+ 8vf/+R888U/+x2LDF46IYUynU2G/ZS3tsLi294H7I2Dx3+lbBg1goNElTmRudhbz2+/+4C9vvfvW d77zHX+7NxUIPTl74NG5o5OBMUQWGLa1WvBorla7tpXP3t3eIAxfy2+tZDda/eb4ZGRuOh6Iejte 19hE7Mwji4ePzYQPzgoiAAfi30w8p3wiNwyKriGCe6nQJZDRdXlf9EZiyyyiJonZxe4Dka7BHYEn 9YITa2aN5nx0/1CnNuSxogenShh0a8HqwSWXtla2Vpazm5n8Tq5YLFdJba0vZ1hs4mxMXJMOJw+k Jqdi6KtCY+FEyorGI5FA2BKJrvRzcsAmkSMUO3ovlQmodNv5Wu7yyp3b2fVb2xkyj/iylTstwJNq EaJFwG8xGiE6IR46fnDxxPwR+GoGDPFxNI4dhwS/4rXpYiLBZKqDFYczbMkivSVrXRqiVyuFd6++ +dql929s3Tl4YPzkkQMnjh2cmp9t+3xVDBdJCJeAe6I5jIGkjlVthYJE/CC4VJY3ZAHAMHADGz02 YKLaGlTtWt0toZ+Wi3MS1DtMLbcFvHW46Tsv4CWrNO56bC8glyRlJxJQAJa3KOMgYC1/pg6gZgJz cmWyQU0JSzKV7xSdhbqzQqeSiFMcIwEgeg5kcuyHl3wcKhry5cAvuIIIuk9Y2WINhV54O1u7s7R1 6fyNTx47BodQLrTeOre8nsn7xxuuSO+Js4vjYxFsldBWt1sh2d1g2e9z18vxaCRca9W4PEBJ4M/v DRZKZURuwBepNZeDghVkRFxvlMZ06ypx8zh7OIBEPPFU0L+xvbKySbFLI5crY3Mp4Y6nhkmqoxcR TXrUl05arILoCbGTr1y7k40Fov0Wd8Tg2ORMgNCZkUJBWKcIscEKbqdaJAqOhyM4Q+FFEg75G80K Z030sgMEed6x+PiTB48nXAnSIalQOuK1qL9ooFSvteguht0Cd4JK9l1iKii94WWi4SuEDIESrQ7Q lnpDWFg1OO+hiEVZRa2Eebv4fJO6FFkuaxy3I0jqPeSp6+xb2S4y/hPzCyzi1jc3oOwOLgaXsjfC 8caPrl+/Ui997b/76gt//P9MptJByljv99gH7r9TVP4IG+9VuQ7qrF85v2KHwD/Wq0s3br75yvtv nr/w3vXmdiPtTZ6YnH984ZGDszOSo4GW7LeIHvx+yhDqm9n12xvrN3e2yp1KoVUrEc87KW4OIkT1 h33xuBVPwqOMzc5NRZLxQITeS2H67yCflttbDU6MnpAwDAyRMgKNCU1pt+bftByc/IjqRHhVIUmq ILiKa7UK1H2tXKvS77pYKebKmWyxkK+Q4SH0qJXrdPlhMSt5JrEhHsyGIzF/MBmKgNqTkdREZCzq j3rlfiOWIr8ji0fpzERjHfap3w8EQ4Tq25XcViW7kc+u5jPZRqHar42nwpMTsfn5yem5KWSwfAV9 A7Z3iuffuVosNeuNTtAbnkyMH5k9cObIiSMHD+UKZcNOx6RjkRivesSezVMTKoUKb+5P0QO4Bt16 ff36xq2fXju/USxmqhUrHn709LFHTh8Pc1PjrdzsUlsFwMoiRnlzpIPkw/xeMqyy4hfmQP6g7Q0F bcXSGtk0Xy7UGSebORRzZrJq2qlB0wwS9RonA0VbCS61hFqk5AbuiR/BRmIu07UcCGNZAdfsqIk3 l/adUBmFkA1KR2gOlK3K4l02y4tS2Ee/YU4Ek5Qs//sd9EwokdHNVEk7YrCgxgqIF9BF0sKC+vEf fu+nt29nPn/60c+cfaKS766sZ36y9d5mJdvx9Bn/UDiwU65lcCEcOBKpwST2XZ7pybEkZVHJeJQN lip1t1NKeIIBrL+Zw9piEkvUKMy0SKDz2h4GCz+tUQlWS5WljSWaYHjxWQr4I35LSHhnhQuu2QpA euQ7NTkgZ4c1Fn3TSUo/Mb9wbGru+vLO8anZoCckmdxWlzbqHVej06mvVQqzGAMFrNduLiGKOT03 UawXljKFk7MToWCgTBTbDR6fPZwMT9C8e9BifGic5OaSJrKhro3Zk7CEmYUevqIF1ylXIn/VL/FF /Y4rkqZTewvBP/eNH118bVDarvqDAbIbzLSS5tYLhUILb8DVtciu9vCOoW2Fx4rtFAr5WiUWDbkC 5UtLF+8Ubm3WivNnD//OH/9u5Ll/xNycCGHLdp/HPnB/BGz9u3wLjQ9FXNXjVhZvYiElZWnvhA3I b9658tYb7/7ox5ffu1TdLqb8gYPRxFcffzrkFnN1MpyoKbjvvJiRuUTVT3CRLe1slXJbVdp1lIq1 aqVexpM9gPQEEZ5fepnQ3Y52MNQVTOMlHAuMpWKRRIRAl75rASxWKIHpSNRm7J7YJVXFyU1F/pAE C7olbqrt7SKFDMUK9pPtfDYnCSaQWQQBRFMSv7VhNsQlzRt0BiJBwpjIRDwxkYgmrFifGD0Ypf+6 2+WXgmAAh25iyAK4j90Ir8mdtT2WKxjBz35QqdOCgpZBWxc2sivc/YN+MB5bPHpo/vixM88+H8ZM YHI6nppwIwmHvy7XCvmdza1MZmNt4+p7K9evrN253S5V08HgQjL57OHj4HgsnCSOr0shMvOkT8yn WwjFpDcCNCkhoTbkBX07uXJuaWft8vKdpe0N9ioQcqWjQcp0jj5ygoZh8bgvGg3gjULghV8olROl agPmHH84KiyM86tmOCRAllSDRtyiQzbUhNuNTNFIcQxwm94yfMA7qCgFoslKw1JLtKcSM13iaJWh 0AsK9/iOQ9dL8wMcIU3pq36RpB9lD0iXCeHLQptmPBK7eQJ+6CKkcHwZJu/gEMsaWtoCdHoqhJrA sVpsogMTXJmd/NpffeeNdrX7udOPPz9/FmjCcZB05TvXr9f61WqvSPpOfGbcThyuC/XKIACgx2dS sWOL08lYqNnrBcNhWi2KXSW+2KylJOLX+UU6PA18zgDxuMfRiQdpnutcWd1aWl1uVZufO/X4mflH /Z2JQq7EEo9k6s52p7xT7i+0tovLq7mtQq3cbLUCft9Lx858+vHn794qxDxjKKPhtQlJUHaEklKP tVMuhgiw/e53r91Ez/34sSOE+dfurJ6cP0B0nN8plfK18bGpeGK8XqEnXNfnqAmzR2pd1zSqzRc+ GpUeN4i4kpmGCdJArkclcDSJaZS4xmOgwJqGPa1V6qVsOTwWFH4G4R9+c3IfdVyeFsE3vXfaUDBE VIkYl1xmfdM/6M4cirrCrb9457XXNq9OHJr9F//DHzz5jX9ca9LlnVNz/9aA+8D9d4nKH2HbtUre wo2d+I94iYJe+AAiCo+r2alQE+/ot/qrd17/6++c+8k7d68v4wQ7FUhNxlN4TRybOcBlAVZy29It ngIWGA9KK6g8qfdqW5XcZrGAW06nTUjWJQ1XbDaKrABRxpHZITuqlAH4T2yrHKtdsh6zAHh5SDaf 7rSmXk1iUnmixWC2lYTRFDcLdcJwYjTo0aDPH7OoIwqHvdZsKu13BwM0CiEBT85G0jZQHmAljvR4 yWs/bXYeuJZyHHcNLaAfMIeyYVlPcXNldSe7nsvcWL+cq9Tqjl5yepzI9+mnnzj5zNPO+eO+UIyd pPGITEdgMP2DlHoGFyXltX2ntnLz9nvvXnj3/M2rd4qbxbg30nd5D4xPPnno2OzMrD8UAadRC4Sc JAJI8iMhUO9QAlsPfiQ4b3bcgX6tXb65vnRnY2Uznys3a2SgKkCa35dOBBemk3OTyWg05CW8ZChF 6siBAKy4gfMA0mWRoWMpgn7pNihW1foKEbihUsy/1aRFujjQudQLRySUiEggBHmx72eOwWVMcdyU sWg0bS4u6kRUmUH1kWC3ug/IzE9sruBud1pAKN/HB5F+QqEguQaKQ+SYaeNWJQxlHmMXPNQHMD8x jVapVpE5JwaIH0578+uZv/ibt1s7vU8df+ITJx+BYWaoap3qRmmr0czBsNAsjSPKFEt3c7krWysk xuvNVjgaCMMEW4GF2QnaKnIIlF9ypWG8x5KRuUOyqoxE143JDHsCcA86Lhpjrm6sNiqNl0+cfeHY k7Udq1ZpJJJ0ew5srTRyyzvjz4fr7Y16r1qslpnVOYMpd/LkwslkdKZb9myv0Cimj2QJ0sZKcH22 uHY6zk44Yq2vb1HMc+TYPOadxZ0Sl2PACrAJirCsULzfcteKPYiRaJgeSVIzAy3GvIjfCFthqsbA 3QpbzLg8kexiwMf5IGcTT4u2WqQhdSSgzPtwUT1WfKQitd0OFByBgLArBFpCz3T9zVqjY/lD8RAD US4UBq1qP0jqofytS29nQpWvf+PXfu2P/8g1Nl0sWVxTkTBWDvsR90dA0l/8WxQRRfWs2gc1EJGF YdPnJwZpAETuXquYWX3/rXduXLrw3quvSLfArms2mjo9NXs8PZMKxmAbUChDdVDsC/yIPMrI0cjw qMOcVAECKO1mrlIslMtc72JgScTQIziWkjNNpcn/MGYwOjWj4hNQ14ewKuI3KC0RWUBityZqJpd7 fuZY0OeNBvDDQEJFTwhfWBpGeIEDfmOtAkaDh8NEpZP1pJjZI5EV8NJKDrEsbntBrF6dALLartxY X7u6Bjee3cJcIhk6fHjh2SceP3327IFjJyfnjzr9EWa3Et5SUisvraiEWSdkF7dLCG8vh+pnD0lQ Oh3VXObahXe2l25+77vf31nfrG4X4m7fkwcXv3T6UcYNAqHRxO4E3MFh0wNo4xcg+9obMEJOhCw4 eokREhLibiZfzuQKdxsr+WaxWKu0uNdhyCP+8UQkFQtNTiRoesLhesm0CucB4AJxrOqhZ7mfAVNV iYl6TxCYMnrFYUHgoZBPVYZdAW4GXAtxxAXUlFOBlcC7oDJhvU63mm1zNlwplWSgzhYnBKVgJRpj yHVGUOyXsj2CQYEAxg3mNuLq1ov5leX19bVMKQel0JtKx0G7VMqHeiTMBRUOe1xpnPayhbuzM5Nr 11e/+8qFcV/6N8+8EPYeZIUnBqadNv2ZxDyeoefr+j6OrRzI3NhYvnBrlWx7kxiiU/OHmE+6c1OJ WNRKQFoEcOqQulktKybpRjgunDEnr17pQnZlt4u4p55Kn/jksac8xXEGKJ3ClKYPfdGia6Q/goVq JAmbUcLroYLBTLWZTCeSkRgEG7wdo0XeErGJG2al08uu9Ri99HR8u1AoF8oHDkxbzNnNDrXmifEk gwyMiqsUtmTbHVfIM3MgCHBLpRju5CLmlJ4SXr8UxEvdf69fq9Y5XisS5BSwPKEcl+uFb2I8ODfC rkiWp1+v10THQimYqJpIUvr8YbbDFYK4sNFrCgHid3fdrvq1jQuv3jhX9rc7idDhJ5/++n//P04c ebJUqSYkDeFCaLIP3L94TP5I36idR8TMRN6tdWBM7CzoZGGFJ4Krj589l+IAR6mtpdL5n167cO39 y3fv3iKqbqTcocOpqelwYn5sIoGpYITCFGIBWfjTTE8AAFZUmiYBT0hHwbIelVfVZk2clvs0cJJ6 Yi0NQVklJQ8VafAk8EIggUUWQCwpbALwDlwt8OYWPYaPKFr+wLK0WotqWlXt/zUsFK2SfJY2swIt giRCn+py2u0BOEASLnoKJAlqSIZVaoRc1XKjenN7bS2/vV0rFtvVUNi3OJeenBqzTh8/9uipI6fP 9MJjkqN3ccN7d/KlaByhJLpdVgC0c3MgYSfDxSv1tnqecACoEXodkM4KkhKrNoqZ0uULr/zNK2+8 ca6wWjgcSb90+PCphUVyRj6fdHegmMNJhzglMdGXiepPrJ/JYopumDUNjU2ItlohclylXLm0lt/Z KOSy1TJ/5kPSw5guzdhnsdCwvNFwEDG4WIK5yKIJGQ2gGE2FqfQT36puF0v+qvhBgx4su+UEQLIr eaLy+qFNgXg8QVALCYDPvpd9YbIU8hQwjs1CH8ej2JFxrphYpV2hlOgQY0u1p9HbcXL4dlnmc2jh ULBXLZ2/cPnKtaVGpR73BiOs2JqtfLVKkjWViNBgKBQJjScOjKXitfb27GR6Lhp7+93b77+zeiR2 4HOnPhv0e3c2s+QwCOND8CwhMfJ2dD18lzXT3qnurG3uuIOD+qBxO7u5VS9slvJYrTLfhCwRSHMY rHK4kOCso7hku1z00yUp0qh16VIj3mnt7qMTJ1849rTVmoXnAB/LOyUM7GPx5JWr6+QMe+4aBj0u mvPKzO2emBnfXtuJxqLEEsFgEAFTuVSibAXg27zZIu06cSDVbLdYgvK95DoZETjriZlJ5vzc5na9 1JJFjScII5OMk5mn87JknMT0Rty1vFzIkjmSmIPQgGvDTZUvv0lIOGDG2ZzEDWKVo+tTLgNuBUF8 4hNJNHh87LOHuhmUAdhe9Xr1IpvqJMP0y2mdu/Xmt979Sdaqf/W3vvDVP/rvY6eeKbVkio35JIbg Yt4H7o8Eo7/gN6FFRuVJxxdcf6TUQIKsPpxZq9zy+Jhsvdzp4CXmNFUxHuugs2ZOL9y9fP2tV175 /ne3Vpf69Wqv2oSDmI3FFsamDo3NTUTHAy4qdP0B2Adsm4Bw6QCCNE56CtqGySCD9ATXtpXG0k58 7noBWSVr+stWHCuLouJBu5mDyrtskQmlAXAD+nEVuQl0SgkQt2KL7vLKBGgAKVSAlqn0vW0sWzB4 ov9qoZpbJ9mIA3KrcW5to4z6wR+w4olwevzwyZOfeOGlyUNHozMH4wRT0Kj4KRdLeD8Bg7IiEfcM 2kRJQf/QDlbK8Ho1ytktbhY0Fi1SnQjm+i5u44lkjPusl1tbe//Nv/zT//T6j9/AIuDFhQMvzD21 mJrDTBMyn0HS9YUozrEVcLKvLVcpW6mU6AoYik/FOJTqVpmFuDc4ADUQjNWalTruvZ3G5Y3VcqtW aFaIAWmbwtIH0SLA5E1QcKSJRsFR1bWrBpDpQLU+jKzmEwxdJXAN86vPOFVDp0CjlpOKRFXwyjAq 082M4pukmMmTgH+PWYlYKBELxxOwDv5ys8O8yMbUEUXa5FJHCmSkYn2ajV+7unXu3HIj1zkxNvfk wWMzscR7N27fye6Q+O06EepUKu0G00MiHp44Phm3PLOpeMTZ/+sfvb+VzX/+1DNjUcjrPmWXrmYy FRG/c1hkSkS7jV4HXOo6irVGMhFDuVEsF5G0FGql169fwypEllpSMNUOQt26OsVqzYcjOrxJvxun 04HLgnWP+YIxf3Q6Mn1k4ki7ZgVDFtb225vbyel4OBzeupaNjsc4EHQhgG01X8bZI46uw9Ojnks6 DGBgU+pUig2/PwTqcZ1AYURiUWp4UFNT/8oukmREOxq0wqSoC9l8NVPzR/3x8QgQj70IFxEfZNi4 hrnAZJ6A3kEaqEJGzgphNdeeeqV1okFLaCW5qvEf7jWqqFWF3eLeI/RWZ0DyCl4XFpc0km/R3ooO Zz5/iXRQPxxzFeprP9o4/155yzed+Kf/lz88+InfRDco94HXHQ/U6d7j8lNnsE+V/IJR+aN8nRCZ AKE613F5dNqEIIiwJV0JVGqyHSIAGTPuCDK1czF0m3HLP2jmmvk1X355+b13fvyT8zdurbaqrUqx G+z6Z6Pj0/GxVILO8ol0ICSEguAG6SpJeYlgwUU5WRd4kL5aWiMsYK147R9IOYbii7xqXEOVgtVU mogcQGmDlvKbi0t9nyUuEKcIsS2URjS2CoJ1qxj+wci0EZgQYK43sk3sdCqVnWJuu7BTapZxq8X4 LJ6OBDBpOXbkkcfOzD5yJnL0jNtKI7CgjwSbBbhhHAnhtSbczCx8vfC8apXREVdbXbEMHAGBP5y9 gE+9b6RDmjR+64Z8Hp80ZqhU3/3Bn/y7//DTd9+v5UufnXr66cUTUxMTrGNBXNYQ0gaOTUiVO7VM /mqhgVA4GA3RcBBqdudmhvjZFyHr6rEs5ltWK130jfjvNmCMWxWK+5hfsabZLtWL9UbFvaWFf+I4 CHCziKH3PFEkpmEGnCWZpl1jJaJ2uIh1zUkioFMRj9RzMID0zATgSABSzCfsPOZMsGmdTt5FlQgi 7CZ/AtMjYWs8HQdmozFIiYAV8rJcs0JItENOtyjbBt0c64XLVzbW7+YPhsa+9NgTc4k5yt6l572s qmDPqte3Vm5uZsrokd39jR5o210cj8+PJQr50vLqtq+XPD09Qb4EltrVQcQZm8EwDwcCapo8gUgY w2k/zLllgWj9Wr0WCLtpuMXVkasWJNcNcjq7Qb+r1avd2sm3Bs2dfJlg5dG5KZqmVypdMoDp8Bja +uAgVso4UuNjNElHfBFLRpCT1orNeCJRLlVisSicYPbuliswILkoop5uj8UbaE7D51aNBasohRhG oem4UIt1/NYi8RDScJEVWsFGteMTcPcWt/M4UQUTPtKVfJjx545Bd8vXYZMNtQ1qsymWpJwYP+UR fojsDt+FdiUdj8nJChBlu5qNbrPKMpdWp0GysCwtINOcLDD8UjxTZRlQrrpht7GLq/Z1Qdp64/rb Pylebyfd/+f/2z8//JWv1vvTtbYrhMic7EVrwxOMOFzRfeD+KDj6i3+PCPKNokCB8QOyTbmHhwVx 8lwUXqa+0RQumOrMQT97+8I1NLeXL2XWVvPZrfx2jkiQteuZsUlyQyx606GYJgn9IR88RKjdpK6A i8cLbIsNplyTkjSDMBCc19SWcjiSPZSyEGVdhTcfQbgKInqQOSqaEM9hmm1LlScJnXaDAgNHGxu2 cqtOoVC+ihgBEUonU2oCMEhlI7FYKBYLJhPJ6ZnUzNzZTzwTjKdTM8gF48OB6EnFknp2yRAYF0Mt JZHlqESe9liN/A31TyI1I79oj6dMR0rjoH7Dl6jd0o6ujvXb17737b9+79z7Oz946+lDi88dOzsW m6IJiSgyaSRPTZCopKXyjvRwJV9tVusEieF4eGupD0ziBjY+OwZq57NZxi6aDHm8TGXkBpkO7Sob bj2J3pFTo9eACmPshXFiQnDTDhqZMGsH+AGxQKDlPO1mfL52re7lnnV74LMkaRwMdunCXm+F0wnR 92jvAhVKIhGR8jzOUa1bydRzW+VCqVFt0EuxWdvGQaBRHvj6IeSLPjomDag3imHhKibAHjo0La8V a4XBocTcl55+cS4yl1vKB60Ie02WVqY8D7WFdXDQHyNDUHp3Y7NQrdVbtGWsFOq5JjNwj4mKap3O syfnvb3ErZXqmBXxuYMTkchYMB1zTwKFXEDqAYg6xWHFvMFwKJ/NE5XsbFQAs7nDB/1WgCuC/YMc KeXLVpxIlDDXy+qLRAmmehByoWgU5rxRr2NJI6fTCe/sdzWwpscJpGdFw3wBxy1ZRLcLSwn4LiQ8 JBvJVZQy1fJaPbnAtEImpynnhAsAibo2h2ToSN8QW0tCVydMrjO3H6tKN2wTI22EmLBX4q/j87LS 4QSxh0yvchJ1rSM43uuHw2LbQLqGOwiTWKrZmfKb2Yo/2g0lPONzSRjz27c32EooncRBNxArX1+7 0u/VUbW8t7H2vRt3xg4vfO33//FLv/c/mdIofiGil1u+r2lJw6B+6LGvKrnvsPwiX/x4gJs0FJbs g2bJVdlub61cUgpzZyNz6727SNSIEQIuuSzRe0yGEuOhaMIfpdYlapFKBHR8op1WNTFWwabKkmya WbvrCr0bRJeqjpxiT63GbMZtA6hHh4sOLFcp79RYYtfp64tvCK3bULO0CAZZIPaAJ1c8HIxawRef fbrvDUQTsbHpqdjElCc5Hpw6EBg/0Gw1Br4QdzVfbcyIuGLJMX5cwC01yNyd0JdCiwotlFm+sXLz 1vn/z79+7b0r0UHiN5549tDUAoBCaM/Nxq3DzOilSNnla5br1UKFZAGiyeJOoFaquL295AR6dFRi ZQaFIbSiEOXMGaR2h7Yi0h9WNHem+l9ue5GJS+JXVdq84GXshGRA/SDGRh7VW9QBMOARgEb2gLYM OiaajHh8Hp6DEbxIJK4JNCelou4Q2hy6I7PDYqZUblW3a5VCo7y2k6Vp1w7KtGqh1oXY0IbGUh/l TFvxx+aOPDpzdCY25+6E8mulXsuRHk+zn0xtNFsGuAnug2GuqE5gZgKOoFIu1REl9cuoQDe384V6 dbW0Nh2LzcVm41Y6gNFSzzWdTCb8ybBzrNXotBo46oKDHh/KCJ8MQzFfRtpWLbXr5TY9V5E5s3yS BiC0Sq81w0m5+LimKrkqbBkZ2WqpyROmKhYaRNxcilxwoG3UJwIPZCfRVBQrR2JhFiwAMasPMnlc P23sfAeeSqZW3KrHxmKR8QF+3rKkkYok3szNIOShzP0t1ewwWYuCE3qE3o+0/5D8Lrw2J4WRlxOI Al0zxUpoGcU92I3+VVZCOL+LpoBLilek6VAQVo/CML/V9oUoF4L/HFTKuMp56QpCVZA3mKu3M9dX ls5v3Ib9H1+Y+vxXf/1Tv/3bvsXH94H7Fwm7f9vvAtTYhF9yYWCkiRM1QKS8Vaso5C4XZwbNUajj jv0GDXglJeIcEISI8kv/L75WlNt1Olt3b+2srlx9+5Vybmd9Y2tzM0P/D+4DwuyQx52gAIAujh4v BIIUkhkBCd8PpyLTvItaEymxJZnCopFSNNF+IPIW3la7ahs3UUeuSjmiiIvhGVitY3wteTSfL5lK YQuFMpCWWcFIJDU+ceDgwYmZmdQ8eqwQq104RiNzVkWNeIuYxYMo8sSNU41WGBkzjWg3M95gDKfl BWW24ee1o70E+1rWyf4D/cNMqRlMCbbI+ze10FyawrgpYPbgHSsLiCs//pO/+Ld/8vqr7yWcwa+c fuy56UOIMSnAgwdh1SDrDy8dvBA8NAI9tI0+dJvlYolYMhzj6CzGgGo6dkA1eCq/068UAU5fJiHo L63bUHJJOSZxrmh0WE3L81bHUgq1Wq5IRysEjjXRi3RawtWCbgrcLb4I3qOYqxBpEr2KfQoV3l5f NBlr13OMnJDhoviRL9DKccgZIYron7iBUJlkHwxvU1uWutvpQPDMkVMBX7iQb2N1xJciM0LOCUzX Cj0rHIO3qRVKkCto1dmnUDxYY2LptSOpONdkfidf7zZuFa7cuL3uC3ofOTTrqBM5hw7GFlBVu8KY lMJoUGjjEKUReXVGnyrTgYOEJ9mcwnaB0JvULfZOXGusgTioSEquZaQ6lUIz6I9BJrF+gJLSindc 8USCwv5D/kL/YBRe265FZ6KxdJhlIXQEGdd8poSOnr5fUvDr9tRKtdJqjQoCsriMBtE0Z4A4QnrM 9QnzhQ8RJbmFLaVMLVzCjAMafDeXE4W4QaZhJ0pE/kDQIw5mxiBdJPWkVoB1AnORcNULDRQjIpGl dI2ZA9rL0fZ4SGDUYKt07UGyyY89Vb3f9gb6EYu+1et/cfWdc9nV6Ezyc1/5wmd/+19EU7NkTc1V rfkgEa5ItgOpq/SYvc9jP+K+77D84l78GIGbu7NBSUS7GQoClVG5AED5dm5QybV2MjsIWTfWC9nt WqHYqdfeu3yzReRCU2tKA0iaGRMJzAulVeze5o/Cw4jQQppgyR8UUkVgJr+drpmxyZgF4RGLkcmK R6ntiZEmI8E/Mc0lT7JxQAhnhVxWHK9tgn5ydz68w7kV9dqUaFQzciKjFlcP2TK3hjAcYiLUR/X9 sQA3JaYK9ejROx36LQjlQETId23uvPXGX/3pd9949f1Otv7c1OLLR07E0mlPKDxodjHtZxqAG0fe 7OTmIycWJuKrgr1k3khbiRejtMylw7CKOcUhQ7rgihO4VLcA6EA/iC1gKt0jPF7W2LVqA2gAlMDD aCLK7Y2MnT53HHu/g38GsSerdYTPAbpEQlIwYMytgDhrHyF6yLiC7ChzQlY4xNdJLbYYZIjNKZOu pChwHEPLTFkiu8Q5ZTSZYACRUKiPBbUVTJQKrWquAx3OpElZKfJJaJxStmVFI0G/BftvhZ2psWgl VwpG/S3aW5DTY473S7acgpJgvPrmpWvZenVhcszR8I9501FXWmSlAZ26WGOorFXbMAlXrzQbJ9RR ryFroqApQC4RaYcfTRyzUVyadlJS06j2/B76psNmUDgWEF/ujpjMEOsSFMhMLW6oXT4YAhYximpS FwOL7KYLHSuVQCjEJcQTej+UNytWIuI2LIu0h0KWRaEjiiuJptVLh6Z5HTzF8FjlVa5mRDuBgNQB ANZEMpTjytZo20Q0AbSL4aZE/cwQ3AZCgcmQ91mzSqO1Dq6xQpvwNdItvFsmy66cvsMTDW1kd5Ah heLehdn4T66efz+/PHFk4rNf+fRTX/2iM30SpzSmjH3g/sXB7t/+m8T0R4FSg0e55E3NtB0/iu5A +mlRV8MinD8LCOhDCG4Yb7GAFjhFVCtxpiTwNNAjgSU2eAb1ZJEMayeLPNInhGDkgLpd5LK5XAFX BhVqIznAo77npfpAFLo0z6lzaZIfJ5WPNTMpFXupKEop8p3SrwGgoUyFwJrIOkTFhYX7WcB4LImK S4zuO9xy4o+l+E/oTq7UhmytSZNjFx7RwzJWOHtuDMlCsqPEyOxEMxyKy2EJCHCsdhWKicINoGuI ojGuNhcWgY5YNZnBNDSUjJAEW2ycqEoDeVSR0i/H4dxpENfSUnfjrW/+h//yn/586/b6ifT4p4+e mo9OW/6ExxlBCWC8xKkqJL+a8oaNEFvr4iBVxfJZxNj2aTHeoVJbhBqT16VZCQ1BWSyBxXiuwDrz xfUOsxdUdLVciyVjiILBCMh3JrKuuyVMJ3k/6S4mcnhoB1VzC16rIt94xOpgDAZWVHKA4mOqxCvJ V/ZHZPj4pXhAHPINPS2/E+NQsN7jx4wJushX2qkxtQQjwXKZDET5wNEpRqmQK3Ml+GCH0HsE+qj3 vN0wHLEnJcmPXKZBgQk/he18MELTufZOJ4tMPexLJYPjraK7VWrUvTD4kBwMDtE55HIXbYtoT5le anycdZyn1eDouHgCjVo9lKLDDop40W80SYtICTENG3GzqUViIbSwahtgqsPorYpqXIqMmEQoFyLm pXt9MMxY+pi4RFMb8IGV5GGwmaxsdagp8IPLFCZLpzT4FJrAM7jSy4dmChBTeEm5fUyuMqdws3B2 cEmEdVF3Sal4NPJQFj2K1OIsrmJWSVdIfx3CgXWPPxoQ1R93YsArnXY6rWDMyZLS5emUqhV3yBGd iF5dv/HunavbON30amRSZg4d/PJv/cbZL37R6QtzqhqdXiyAbEeLXeWK1nSOi0mX56Ja+fBjP+K+ 77D84l78uIC73cAUAiYNKyY58RhAQFvDYCs70EB9CnB6NMLUcmpxKB0in3QKUC9NWWX7SFfqH6Tp aYso1UHeRyrg1V/CeL7Zeg71YHN4Q0Z5wkeEW5ELXVTK5PWMqlAqiozFq2Z1mIB4myi9tZ7QyFH4 uHki8K0l8Ko/FC6D9OnHAtwQpEIlN0FMYbk5PFxh+cbVnDOZQNLVHlTWsj/+r//qX/3HK+/fnnTE nj988sTMocn0LPc9EhEOBZQWkrNpCGuZXcT4v8HRyz/lJhd8EUBn1iCnCwbrRANey9Fq40s5NM4P iSzADTioFGs0MyL8ZN0DJEpnAJbdkkzQb1HsEOxVsxJhtOnAYsd94g4K50BRFYr6oAWdoMlPALwt HQkQksgeQsowGdMRThhYmQycgzoMBuewsF2ljSEyR2J6GI9APEBAXS7UCIopZ4UX9gdxVOh3Kp7i WiG0EAilYsWdtteHg0hg8+5ay1GbmouulFbWMttzYwdpvNvI0VarRR2trGVQWOM2IvocaWkhFwoT CpE1voJef6NGsAotLDWfTuRR6GIGdeJrsoX4plKBREAN0qIAgXJGWqmXFlOXMxCCM5HMSrvuCOEm RiErzWug/KRgQJoW8dVE9EgSu61BLUMfBE90AhUPQQlTGFw9fDexNTW+4hMAlGNmCIsChy5WsUw5 AZZWTpZB6kug51TWovBXCtyytIJjkfohpbmFOizfIY/qGcB7qYhepmpXz4o5o3HWE2XqI9KzUU8y cGX56qtX31+tZVqu9ksvP/Nb/+S3Ek+94IQKQwoppjxenCH2gfsXB7sfwzfZlO0wcvzAFk2MqbSB iShpdSdzsmlKMDQQlStb+hErFnM5m7apLin3ItjSAJZLygiypR+lGMP3evTwJgkjcCkun6IMJIyu 4OrJJazMsFZOkouXaE68iiQAEJZZjaSNxyjJLlmeSwiqTdR4qJhNvl5MpeQhVnYmaOUJPlLyRxMm 2+sGDTH0IQQ3cbHQDvYrXrFzkg+MXhkROfcMlX4rh9jt0/aezCorEyJ0eyPmGwW42/CPVLZBNEs/ AYpqoHOpJEWBZlk+8mBX3nj9lW/++3Nvvk3XhsPRyONjiycmF+hA2G2j1BWdiTH8Fy6CeLbVbVRw GXQAmsZcjwjRrC20ZQuBnraOIzInsYCnMoQG8IHajDwEAgkRkLVgDNhT/uQJSMox4oYI1h41IvBQ OaB2JxAbDUTsgs7GVNb+1VO3MDpzmDMrGTO6tlFsIzkKKmmpz5aFv7DeLTAURzw1LSL8LVawKICo 4cxZ0VC5mhVNkcwfXun71ulalh9XjdpGKH97x3esHx2Pt2syLeH9WslhuedGS3Mpd+nqzdXZ8enj s4uBPmE18nlpWcGZFH8rRleaL8tlKvqZAPGvn3mHBQelLQ6Xn4HiIqRAHMcXqniA82A4SC0v6w8I EIggqVltYvGhCh8vL3JpQHWhVUIzQ94TiG/4LPXtFfqow/ggm2QCIOiuFcV50enrkXAmnobK0KhZ GgMh6QPHOZMiIlUvRYm4vZKTxGiQ93CRSKBNdTvXEuyWFtlI8kByLHL7CWWul6hEJRTgWqiCIKZY HDisEG3cGcncrdVbLVcjnPZmmvXb21m8fnoB71Nf/fLLX/ji7ImzdAWBq2SKwz2GI2J5NbqexfFE BKl6p9j2vPdc7PLyfuuyDw7JL/jfBuZGS/4HfrthfSUNpiikVTOq+DXQLiZ/OuED1nBtUnCllSRS ay12UdpwGlmrVD9LgQDLcBInsj1lZLlQFBRIzYjjEikjscyR90o4yd6ZAmt5v+6uCbHZLGiluy+Q LWt5ZcQlBrfl1sZTiZy+rJzBPJgDDdB1na8V3+Y/RpMlYaamSNkpNW4e0J1vNEDDsdkL4veit1zt wioKAa/7M/ozdcZ4QUlfE4FDIfT5E/dso54PR6OYl2PKRRp16sD8wmToiYWZa5ev72Ty66slqlcm E2N+ryW9r5wESdjYqrZdViEOeqRwMzM43O3qpMRbJL8rPzLUUvQjt5ksdShbF5cusRcXMXMf+JBy dsmeycjAPImewSHNZaTnzlByz8f5ukAQ1lWUmqCwDKYgn5wyqe2TEL5DlFqlCpMibKFhXawtxL0O 2bcUdspah0pSBoa8L9QH3JXIHSG28JxqNBEYQxeA2pwMIl8h6Nswyx7Mc7yOCOfKm5CZQATYIDur d7qDShavF5RGYK6JUEoy3JKEhUXQJJss9PT8CfrIQoVpG00OqmrRE9JihtJvp4etoVbSqqQ+wM1O EpKzEcFbascp44K9b2HPJGSadE5zdAFwrhYqaRgKrYtp6SllSSHXESGzMUWxIlTGw+CFyuUiixH5 enZNnohpF1BubG2ErmZ6YYqXC1FOJSQ45453co7r5Tq0uJA6CDR11SjFU/a51VpLZmw/dfDM6RIk MGfAnJGPpXqBZoVvXL92YX3lTmGbtkqegOfLn3nmj/+Hf/bY134rNnkAYSz1X1I/xrAxX7Kes1fA csFqtw3bfd1Qfh9+7FMlv2Cc3v+6X64RAF50h0asOaEurEr3+ts//cv/7d//9PU3B9X6yYnxl48u nEpEqSByNR8hcARLwUhhLrwwttTLURwFjssdD4JBpkLP4xSINaLb78Pq1t134b5IGNusNJhbxFHX 4URYQvmlKHSwfhVHW1Fns+xRPteIQ+BzTEoT5RwFdTIngUCy5EcXgYc2ASZmilJy4i7nMSfvRhMR jMnLxSoTg2Q5ZPkkgiVJV+C7FKa+UaaN3SlNcEHINeXMnVSvg/hU6PAEUVAhuxND4hF0k/TmM4nx BFQywg/2PBSJQkM36njpofTX2VCM+eB6hYAS11pUztQ+EZ0yRWhlgBZ+Sh9eTb2IzQLfTEKR44X8 YGaBPBPzGuXyOAu03xUpDHa7tFTtoiphdL2uoFg71XJdfKMQUlImjz0qYOpxRaQJDqYOnkG9VREB zQA7p56rKu7DNLGRaVJLcgi7xZ0R8xMqpTCGkYS4uHJKbgAFq86HWARhDuDFU5Y8QM8VQSTO/KdR DkRKu6WdAuMlyLC1fCExHqcdU3Zzs1Iu44xI604m9Ey1+De3r57PrHgT4UeefPSJl186+tzL09OL qAXNw3CVo7Xmw94V+xH3w47Y/vv/Xo2ACWx3H8rkgByp6dljM2Npy18rlm5cvXPlxnKp3sQL0N+f FNduIm5dM5Cvkv4UIDgSGhP89hBQEu4ClGQHAkTcrFnE7VxFHcTYEoqLURReHeI5LpStqPQk0JSC vbo4zMj24LH4EacTwnU2K3o1U+et6kcx4pClvTQ/EGMpyfLSF4EIDhyX5TuIz0aI6aSXm67LhLaS tZIs++2uvWqdIksgQU/WT2I/LYX88hKsU6WB/IeUoPjVyMKLCQAjEVEZbd7dEicNcdCT49YUBfwA +Ks27doq2gSnwt1RomLnPIT7Y00lQTSJBoFCJ2E1X6ZqSIc8B2fVV0uGWbRM6EsR5CG+FpjDQlGq CZqiNcQJhoMSl8PBILOaFxkiKw7oFfEJkZ4ZwkcTQQtVJV5d8CfE+NKFmO/D1YrQn2SjXAGmb5qE 4Lb6UFLc+PmJ5S+pfVmukvzUEyQ9f2gBTIF7N7+6kalTYUSPiEZjK59nUYMkB9XM1Y3VH1241vD1 D504+IXPv/SV3/qNk594OpSaYUSE6jLAbcS8w38+7E21D9wPO2L77/97NQLqbK2cuwrYVNAjTSTw eo7PzR99/PHZueku7Qq8rtv12jt3N9yBXK632g9i7BloUyFep6wO/UCg0+xQagOZjPE9XWVoLY55 AK6DnWojFKIKH0yru/wOT8RDk2560TtCvQ55SDfCBvF04SvJkLGS93gHiCFp9YBBAWG5xIPipas9 wnTPkP4Q9PF1akHi9CIDlzC2hzYOoOE3EAkUsybAh91H3wQngIeJkhyZ1ATCOZguGUJnmOZjYkAO DcO3CD6TO2m1iYmZY9gBvP0CYR/BL/BLZY2iGyy2K3Nz2x8JhCJBpMZSvSL2XHxtS8TRwkpIFYDq /zSbrYSeYdok5sUqTLp+StUuiwr0jirQDqP3QA7YbTNHoC73gs7dFvsDqQDbTnDN7EdywoWas1nr ++C2hb2RNEKnCc8hVpTix4hxMKJFCPe6w92BtkaLQp26YLc4jwlqs1946ZCoZDBJeMBr4KiMRZj4 HHucNboEOx1N3gJquwbebtXTrvYDMZekD9GzUDVh9bxR57r7/MX8zRmv73DCanjyr29efjN/5WJz 9d3G6tu19cknFw48deqFr335k9/47ej8KbcvgaGto0k/eNs0ah+4/17hyP7B/IJHQCNDUyNq8gzD FxAfiBjCPTY3/9Tjp184dQQGulEqvXnuUiZXcnU89Fqz/IjlITvE84loC1glyiaStnMD6udPAyDu VVyfJDzvdFAjCkktNevQIJKWIFqXRJSQJFLjQd25JBKJB4kdpczSROSo4Y3Ks0PiDq2nAqgAoceC ZIGssBvPq7MRKTuxskP9DXurNepGtEPX2q5Ujdv0u7ZU0wNXEJGkgnHF45++QCBE45hoBPNt8YGk Pyp9wKooWMgZhtUpfBBJUrsIwhpxpKY3RHAJcyutGTTVKYlcSZBI+zRkfELMGnkf2xRim7/Sh6+B ZkP4eo5UFI28RxIGZFPhfmVhwYsUQJFc5U+E1FRLNstS1iSZAtp2yIxCR4UQh6aOxBwFdEqrnG8Q gFvRIByR9HiTd8seSgGNz4fyRHLZ0k9YfRVUoC2EN1pEUWXzNlG7srzo0voGIiYBzcLsS39qKBRE g/7V+q2LK+uLkXHL5b2xs3Xu7t1KpzYzN/HcM49//vOf/No3vvr8Z14+8MhZVyCE00m73kC7S1sh 8uYfS8S9z3H/goFi/+t+uUZAHWdHIhfZN9UO6PpZIBmEbbNkh9cu0tjh+rUf/Lv/37WrN7OZQioQ OjU5+9jUwkx4POIM9yvIHUigSciKKAM1oDfgpKYus94EG1L0Q3EMCusF1v/JhHQfbjWranSIISqi Ao84SKHXI0yO+CU5KYlE0W6jERSABmAw+ZR1PqwChIawyhrPDvoY3qGq96J0bPInxIUI2wrbJQ4J 3QWgRNKSqB31IV4GdB9IxnWxrvOUEieyryLZdCEibLv9gt3sgLA6Pj7uK9JFDOFD2IsiptlokJYE 0yuFGlhu6r/t1DdgJ6x6DzGLxNVqHym+NkMmiqBWejvIFCeEDBuhTpw8La2OKkW6H0jtuRK/KLU7 1WKZVk1MBpQgAbLYlVAWzx6yJ40adM2gWWwFk1YwytQq3D3bcTpw0aWZDETTIBCiSLJTL9PCzxmk LzQsuldMvkjPsmhRHsZbLbXEXA2ancyBi0+psxhVjz53qVhi3KIxC5YHJymvw5eKRR0+LGCKqMEj yUgwHofofmPlO6/cuEtekoozJqW2171w+NAzL75w5oWXE/PHqySfScCafLWYekKYyYStzaWVKtnn uH+5kGB/b36lRkDyZ0NJjBH3GM4bexIlWpECY2ON6saF4d7E5OQnHl04e3AaIR1l4ndWNm8vZ3HV cLVZ1ON9AZEt2gPhZyn6YP1NNdPAJwoNeAwq8Wq8Q2W/ZCQ7yCEEcYEh7ccpLIipwASwlDMnzybO GYg9kMQBXiJ+Vs2lJPuEsRUdSGm7rJU4PVBV9XBEsm4lqXsqqxf1kTyBvJYWk8CLAP4w6NNKfK2T 1RkCQkO8sEnJseV6pYX9E9WMbEr6uSDE0zwkQSuteEFeiUzpsKtukLozxNcipCPapb0BkwohMG+T PwGskoEUQlnje3UXabB8kIIslcDTHL1N1pFQnUOg/EfkleKAKha+5uMsZfikzilS+ih6DPkvHZzl 25sVPHaImsVuUdpf4MqC1M5PNQ1+I3wDRyRaJzlebXytOQD5aqkcdvUpW+WDhOg3cplitQrpgic5 571ab1gBK5WKI628vrG+TJeHRn0zX7q4tHInf6fB+fL4pmYnnn789Nd/49d+4xtfm3/8E45wmslB BDpaMAF9zmJHiHjhvdQrzQD3347j3o+4f6VgZn9nP+4R2GsPYxJFJkbkl/ChklUTiaKpSEZEUR94 8Nnz9Sp33nntvde+T/Xy+t3Ver58emY2OgimfYmDyal0ZNzrCjfrAFwzOpHkU+VmEeiJ+hI0WkA9 AbrRY4folTLAaoWFtIve9m4fC/G2B20FqCyqXqgGUTGLt7cI83t0TwBcRKIM/S3OhdJaupUvoX4D HyEW0MaFohRgw7yLO5Jk0nrSIEKgTmpwCPNRC6JCQ+KPjE+ll9KyXgSgRsMI8rIPtAvutb3l7X5l sxydJ8XqD0UxfqKAkLoYgJM6WNFxCGoKmQ6PLLyCuBK3W/4A3e4l+8d3EubzHZASxjML0QsbESiH yy632tIB2JGclzPgctAmuFbJ1qITkVg6VKuUJZyH5/Zi5EIiEePfAMZexL8QFWyYecUN5yM2f0yK 1Oh2cisVbK9DUfSNwHlTKheYiLr9oKOFvxoGNqY9uygjIarbtJ+nQtRCWEL7M6/ljqQiLBgy+c2b O2+kQ6EjEyfS0Vg2VyxUq7TbnhwPLW0v/3j55s3cOiM7cIdcQf/YeCI+NfHJr319fvHI/NGTLhol oKOVlVOPjm2qiJQksSSSCfWl1zYKSPHn3I+4P+6beH97//BGYKQS1yBo9/iFkmbdLVbjYKjIMDS0 dNXgVPFldXdS48lHzxx76tDkgPqReuP2amZjq7SVrSLUFg9PnA4dHop8oskon1zLbJYr1YmxCRrj 0HcB4PbhYE3Q2u1Xi3Wsl3ALCNIsjKbPRSrRRfGuQCzmUBJIQlwEsEYBvBBoUyRLh0nKaugYAZUg DTcp2ycdyIsSaaLzpg8kUmvyknh1S0ZROsSLUjHgQ/YBqQ4XT4itLdA0epceuFIZz4u8M0Dz9kAE E/9muTFFA/RYmO0jxsDkBOxmsxh8s4dQwnwjJTDAPXYo2tSCypEBRTSRWIQ6T4JudOQsMtgfCZbF cxEDGwgEJ8DdKsmfPFH1V/EEKPapZmtOZryEJRJyaG5JHCDZllAamy1EJpViFdRkv0VkKIYhIjBh yuHNNGngW/CxQg/OnMtR4bhNcpEMAG7vXtoayPJGOCYmQYjqVgtRIBVqHZqW8SacA5ged+jU09g8 MJ48Mn0IvjtfrFQbWHP1Md7+3lsXMvVi1yMOkfQsfeGZx/+nP/rdz/7hHx88/kgymZZuosx9Ivhm /ODTpRrI5GPVH5hTIpoZqWIbCk/3I+5/eGCzf8R/ByOgxZ+72zXJPqles1+0/1NzUBwofApcrjjM 4ESKbWp57U//l3+5uXZ3a321WZbub7QtoLgbXfLji0fOzE5vbG5v58tnDpyOepP5bDcVCRM1S5de rDmIGyUA7GBWERuzaNOoVEPHogmCP5BZ2W5WOpPzE9LSGF+qdjefzeF9SnRJVxf8UYuVMpEdXDAs KhY0gAZTBuQLMCphL/INJ7oXsVZHakEusYJ1qzanE4sWl1XYLDQqXbytx8bj5UImGIUgJg8pESuW tjTz4TP57SKYDstPsxi2g1ScbpywILAQLAhEKy4GJBK8842tgnZu9ruq5WqtUgVJk2MJxo5lh2gY HaawSCwBetQo9nqhCO4inVpJzAPoWhCORfqORqNawfq8XKhQ/k6jYcaBKiEwllyuP4RzU6+JqIbG j9GgNxioV2uFTDE5MS59hxr1SDSQGo80cfar1EMxq6EcCz4zvJdWfXeW1kqF6uLENC6DlXKjURGH Ym88EEuGcVy7nl2OxX2hqLc26GUq+fXi2t18tthqUPOZiKewHls4euzMM88deexpd3Kih202FhE9 KVtj7UJ2A8pFypltJooKOPHZHF5S0EQyRUnc/XE89qmSj2MU97fxqz8CHxG4C2S0pLxEDAYgXaXq EYF2u0IleHfzaub6+VuXr9+4dmttZYO+8PhmZFZKh2cmvVSauz2PHzw5H5l1tIKpZAzrPkgAGjUg JcTOq1gotQc1T2AwjqO1C7tXYmQaqYTKuWqtVCfKk6aFEmMSREt7RjEvFeE3Wj+RSAPqoEe9UaWM hCo/WGzxpZJYGndF3L27ePMCr6j3ck1hKFQS7nc5fIXNYiXbxKtkYm6sVS/Gxr2hhNWulqWHgMsP /w74YyeLy1g8ncATCvIajCZtG4tT8MKiQHoPSbMePKWIjzF4quORAhvDIcDcwJywa35WCepXjkRE Sl2khzGN4ug1T9bOTa0mScWg0CC0rAxTViNdCqScnRY8MoPQ8QCvHXHlZoVRr4t9GkF3MBImzq5V q0yjVEh6vRYd0xE2xqJBKa/pojPxhsNWlbLgboe983sG1WL+wvU7HP2ZY4don7e8nSein0ommADo /nNne3Mpt9V1tWiVmalW8JEPRftBmnkmQ8l06p/9/j/xxMc86SlXdMoRTDi97lKrCtYnfAmZ4LW3 HolV8cDZB+5ffTTYP4Jf+hEwjhBaZy/VGMOlrOCRaWZ5b4XOoCFmW/DP6EaQ/uIQgJwacClVW35q DTFCHPQLmczqzauZzY1GMXfz8iVMpq/fvr69lcH5eSwYjHn9aSswQVNbrycdHEtGJ7yOJCty4mAg +NA8/RngDUhIEiP7m40OTWEIkCNxXAm1C712g6OCEXmckOCSmQOpO3j6wQygpsAgkLp8yt+r1Rq5 N0Qs42NJSnmYDPjxi0RaDlZjZHTTLb4CTGcuqlarwZgvHo/g3ocpmXNgiTNiwF0k4vYHkmNJ5DbI 4foYrHYbiWRImlBDaIhvKkAqXAl70GuxAkA2LsyScsouOP1aqRUK450tdUbSUIJVSxtdNhnCLu59 FKB36q5cJscRRRKRaAoXFxYeDQgcB9WPEFFl/GxZIsDhBJauZK1YKJpOQmUUtnOVrUow7ps4MFEt lTvNRjROSae/Wa/SvZfSSvZiS+xuO6lkOBxz31y5dvHmzbDlO3vsAPnXn968eWc7i/8JDFKxWc03 i02mFhYUuMUnEuOTs4uHziwce3Ry4URiKtpp5mgBR/YT7qbftaiPhTRv1AqRKAbFTIW0IhHvWRF6 6jptVKmuyV+pTTWmZlSnfiy3xH7E/bEM4/5GfmVH4GGBWxtZqPs2ZYKYeAKC6La9rN2ltZYbsxEB f+VR0MO1BvnNws3zb771+t07S2VMdPOlQrZAuyDcUugTHvMAgCm68sJpqH2MZyziJr+Gc5fP4aZz JK9iIgg7PDUzDuXN2pwYFoAA41AGSv1eh+rqAv2GJmKReMSChQZWxxJxJMOZLOF6NRmLTE2mCb53 CtXsTmUuOc6fVIumheJ20zmpzsGxpE0FDdy8NA+gs46/UCiFJ6KdelvMwUVgLgXrqNswfrfCwowL mUuVaJuiG+pfgkhwnJh8OXEXgaURWxBpudt01mttZg5RR0sNvgFuKa6B5AnHpYtBeadVzJC/dcUn 4sGIVGAC+3wjncAAbqG55SGykJ3N2sTBmVAkXMqXKnn6lrmh1PGcKeULuGLRQw1jQISZkSjCHzR/ 1SU6n/X6k2NxHAd+cvW9G0tLpAUm0+FMrbqSyeTrZdo2jKfAe/rSedPjqfTho3OLi4uHFoOTi87I YQmhOx3OZs9RYc85HJYVpFRpfoQkH7EoKVsbuKW/n8D1PnD/ymLB/o7/Co3AELj5r3ru2w+iJPRv o39q/xOzBibgtb0KpZxDjLPFgF/K3ek9Ty8WkfSJKk07KlDg56UL56DXwE2p26hvL9++ceXK8q1r 1cJOm84IpXKlWIQnQTtcr1E12E1aIXKUJNJClJRIHxYE2oB0dyYdM14lYvoh2jsx+lA1obNYq6ML T0fRcAdL+Ew18HQNpBORBrxwtwV84pIuCUshYr1PzB2x/JFgQLJ10L9qXiotymhzTDxNPpQOk92B czKVxhr79vr2VCoZt6J+f7SHu1SHZKZUojdxCMEwSovpxYCkg5KkT4Nz6I6xyQBBNFoS6A0R7Ukv MGy53CErCv0CnaIuZyJBGfSli7Wfah6K7Ms9zLiRbJNTZSlBPyAMQPh4m7bxiClVzw5DVKbhgytI 8wfGliaWTI6pyQTdpIvFHP3C0lNRmm0ubW6OJWOzM5OMVK5YvrbyQ2xxBz7fdr1xdW1tp4bDoZ/q 9VhqTALr8fT0wYPHTj4OWCcnU4nxlDSskYqmfrPTc/lSiGZYw5AkjtFzWyJqilrFRwY1oVjlQ1X1 azKRuyJiqqzKyuEFpM1SKbs3j2GuxFwnf/vHfsT9tx/D/S38Ko/AQwI3bWZFiafYLWG3dPARl91y qUhDCdxDVCYti2XpqiL2+sL2IqnAXpfIXPoLERM2Kj4nDuA7A1oxZrd3tml5j9VGGToWTKVuUEBZ jDtaRM1bmW0sszd38tK0WUQLuDVB3Bp3EsgEcerAUF1aL/Z6FWFIxLOX8E/cfaUkXAp2qGOhuyi5 PIr38VCh+Wc4SI96EF0yi6AALVriMX885Bc9W985nkzQkjRbqCEzmUlNWH56pNFD2QGrgFEHtiKU /IjORCQfjnAoiiV4uVDNb+Un5qxo3E/j3J1CCeViLGT5PRG8YKmewUuEcFUibqmOpziHpCMWfsj9 EI9TcK9d88RSHBa7g8yDNG2tIibakSiwT2vgBqoSpxcNJYAuLenhpiPJMJNWBUSvF9PT8Vtbq5du LUdiwfF0olxrbJfKS7WLYuErSyBnOOo/fGTu0OHjTiuWhgk5fDgyMT5ITHpCYwy3tGlv1WHG5eyB 1cy7zpjmobH9a6IJF+NJcrzId8Q+U4Q6Acvb7FYMcAtfZqw7zYO20fvA/asMDPv7/ss9AobC1oaW JuAWlz9BZFV4mde0nhtmQu7EfgcbUUFME11JDyLTypbGKlJhgX+s9CWUrgg9nKTomWWaZ5rtiF0t zALuG9pjcPgVEj5Lsf3ASSm3OJhrNTw/5Xy2kMs0q5VKqSDlLOQ0haaR1obSlLbf36nmEZyh3mMv Gg3xjKUmU8CbOsdquV5idyjNqZfLpUKxUKuXS9s3MSnEAIS+NFDerBjE6doxaFDJ6epH8KTiKHoO 9NCRgKVp2NZEJBT2JPwOumQGhc8OOJOxUMjy1CgrL8OTeFOx8bHUlGsQqJXrMP+JVLzWzK1ubhGb TqQR9yVpWF4vd2nYRkmLsVGVyh2YcVAwWoYCouiUyklU7fK6NkGWpK96uvKN8OdUxDAV8mWhkBAp YLEMg9eBHqfZqzb6tVeuXw5EXBuV4lq+SMliJBJmkVRt9T0w1qmxudm5hcOLx85gG74QSh5wWTFh 34UvklIjbd0hQnMAuFHvOsg8ikpeOoGwRKDkSAyrnLRINRVaTNpYDtISW1YWRtUnsnGRQnLikI6I iF5fQ1himUapUiOFeQo9VD2hj+V+2I+4P5Zh3N/Ir+wIPCRwG5N7oFr/z28FbsF5Yl6vOhjR/EXb +sD1tnvoiMXg2eGksBHxBq9LXQxBXKOu7nlSqMG8oJ1WEMk5W2IqIo7m4IHIQjSqF/hwGfd1J3I+ kAVinTezHU9A6hV71FfT8pZuuILmDdb6zC4OtM3wsSBgo1GrFGleWa0Vx53L5Xyh1/X3O67NjWIp X8QABddwni1trtPNDsNDdlU6C0v6lW3Xw9gDOkI+X8jvDLSq9KIbjKXDnzl9GJV6vYFS2x0JxKEc IlaCGae2U4qn44XK1tLKOrPX7OSY5YnTaaxVdzRrdWJw7ezOyFDm44QX77qzyB+ZSCKxOBQRfoQC 7phcM3toelMIdeaeOq188OSCzal7gx6WJOVaPV+pljuVOip6R73np/kZlUPo2z0TyfjRhQNHjyyk xibaofTY7EI8Ne5MjA9oVQG5jmA9moJqAv1RdUvtPiU5rKSc1G0ym+IPJgaC4mjPiel3jSN8D9cp VaPzSt/FucPAisUC5L6c633g/pW9//d3fH8EfuYIGNcO8e//mQ9tkkAtiPai0P4Vpr3ngz4oTq3G LEq9L0xfHPHI1lLPDz9kEtHIkb0xXyQoJfoQqdKs4eRdLlWLuc215Rs3b6xvrHl69QCdRTtdWlM2 atUBgj+hr9sBKgAxxurRyt6JpBFJC1Er24Rs0YpKomPp2yOabdEtilEUWcyAl44CXoxPmeGQocAd AdM1en90e2rZ7UZsidSZI+7oWodwFbqJN0vNoYyDG+KZGU5MZ6UUkkbOtF8jKWkdODA3M3fwyCOn UrMHQ4mxYDQBkQEVTpv3+47Dg8bT9Gn65X/sR9y//Odofw//PozAB4Db4Ox9H9I4RloOa/s5qUq3 u7496M0Gtc2aXUFba7v3loHu+STciL5fOofq+00XNFyoZDUAfSwGG1TKtGsU6tfK+WSghec20Wan 0RyUi/mN9fW7yzuZzNVbd0WnrUIXeBt+t5pUwLRDfiFwpERfVhryECsVtBnSMIJoWLxfWmL+N8Bp HKyH/CYNSPCu/eApR5KOefAmSESksY0Yl5Oz9FF8RMbV7wP4w4FgKBqNUKoTjlA5E/fGko5AGBE5 deuucBINubATCDa1cV3wIXH4QeP2y3YJ7gP3L9sZ2d+fv58j8AHgflBkN7LTMyHhCN8fBCjSb3eI 2mbgDHY/aBAReqtOD57cjtP1zbINQVhqgozJhqMLirIRvJikvATOXbs5K6q3K6UihLPQ0BS+Ix30 Y6XdLxTKeIy06yVtPC08krS70wcBOMjLE2qIlG2QjLAU24uZlumhKgsLwWntqKY+JeqjIrOLrfVR wyxnizpNQnWZ0GTZILau4g1LIavuLiST2G2rr5bqN1is3HcoflUA+kHncR+4/37CxP5R/bKNwEcH 7g9jys+KoO8XXP8M7KahsYChwN7eCB2QlfyqSGUkfJaWCOimgb+eKyDRMxpHNe4WQY2QCVgZinmV MTEHhGWy0JZAiPsIkEeDb3qTAsSihpbSIemDqlOF8PWaINxttyh23kO1nNhXmR6Pe+RzooPU7zJ9 oKVIavQB7cwJ4yOCRQVrvgguiNKhv5fA/cD12i/bdb+/P/sjsD8CH8MIDCHbbEpYE7FFenhxMfAt 0TAYD+ON0lxo6J+xewa1zTdqf5zdyHrPp8RuEIjvtCi4l0bnD3m84q6Fgt58St3CH5Ioecjv+z/w 7fsR9/+Bg7//1f+ARuCjR9xmUP6OqBJJIIpFtx1x754AidIfgiqJphJ8FmtA2HR8QmA4Gs0u7iLR qBixsi24Cm27Iw+NsklU4vckwbimT+1AW/h0bVwhu6XhsyFJCJdNjK+7JYJLeTgclVbvvlSJWshq hx3tqclXm77pI+rpA5farzpV8r8D5RPKF7dRk6MAAAAASUVORK5CYIJQSwMEFAAGAAgAAAAhAL9Q lszhAAAACgEAAA8AAABkcnMvZG93bnJldi54bWxMj8tqwzAQRfeF/oOYQHeNpDovHMshhLarUGhS KN0p1sQ2sSRjKbbz952umuVlDveeyTajbViPXai9UyCnAhi6wpvalQq+jm/PK2Ahamd04x0quGGA Tf74kOnU+MF9Yn+IJaMSF1KtoIqxTTkPRYVWh6lv0dHt7DurI8Wu5KbTA5Xbhr8IseBW144WKt3i rsLicrhaBe+DHraJfO33l/Pu9nOcf3zvJSr1NBm3a2ARx/gPw58+qUNOTid/dSawhnIyTwhVMJML YASsZmIJ7KQgEXIJPM/4/Qv5LwAAAP//AwBQSwECLQAUAAYACAAAACEAsYJntgoBAAATAgAAEwAA AAAAAAAAAAAAAAAAAAAAW0NvbnRlbnRfVHlwZXNdLnhtbFBLAQItABQABgAIAAAAIQA4/SH/1gAA AJQBAAALAAAAAAAAAAAAAAAAADsBAABfcmVscy8ucmVsc1BLAQItABQABgAIAAAAIQD/QDLYBgQA ALUSAAAOAAAAAAAAAAAAAAAAADoCAABkcnMvZTJvRG9jLnhtbFBLAQItABQABgAIAAAAIQA3J0dh zAAAACkCAAAZAAAAAAAAAAAAAAAAAGwGAABkcnMvX3JlbHMvZTJvRG9jLnhtbC5yZWxzUEsBAi0A CgAAAAAAAAAhAP4ATL7VtwMA1bcDABQAAAAAAAAAAAAAAAAAbwcAAGRycy9tZWRpYS9pbWFnZTMu cG5nUEsBAi0ACgAAAAAAAAAhALxq/S90vgMAdL4DABQAAAAAAAAAAAAAAAAAdr8DAGRycy9tZWRp YS9pbWFnZTIucG5nUEsBAi0ACgAAAAAAAAAhAIxH6p7vywMA78sDABQAAAAAAAAAAAAAAAAAHH4H AGRycy9tZWRpYS9pbWFnZTEucG5nUEsBAi0AFAAGAAgAAAAhAL9QlszhAAAACgEAAA8AAAAAAAAA AAAAAAAAPUoLAGRycy9kb3ducmV2LnhtbFBLBQYAAAAACAAIAAACAABLSws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8036;height:179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+KjobEAAAA2wAAAA8AAABkcnMvZG93bnJldi54bWxET01rAjEQvQv+hzBCL6LZFlvqahQRWhSR opaCt3EzZlc3k2WT6vrvjVDobR7vc8bTxpbiQrUvHCt47icgiDOnCzYKvncfvXcQPiBrLB2Tght5 mE7arTGm2l15Q5dtMCKGsE9RQR5ClUrps5ws+r6riCN3dLXFEGFtpK7xGsNtKV+S5E1aLDg25FjR PKfsvP21Csxg/nNcfR38qWv2zedmua5e10OlnjrNbAQiUBP+xX/uhY7zh/D4JR4gJ3c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+KjobEAAAA2wAAAA8AAAAAAAAAAAAAAAAA nwIAAGRycy9kb3ducmV2LnhtbFBLBQYAAAAABAAEAPcAAACQAwAAAAA= " fillcolor="#4f81bd [3204]" strokecolor="black [3213]">
                  <v:imagedata r:id="rId16" o:title=""/>
                </v:shape>
                <v:shape id="Picture 20" o:spid="_x0000_s1028" type="#_x0000_t75" style="position:absolute;left:18138;width:17999;height:179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RoHFW/AAAA2wAAAA8AAABkcnMvZG93bnJldi54bWxET8uKwjAU3Q/4D+EKsxtTO+BoNYoIPrY+ wO2lubbV5qY0sY3z9ZOFMMvDeS9WwdSio9ZVlhWMRwkI4tzqigsFl/P2awrCeWSNtWVS8CIHq+Xg Y4GZtj0fqTv5QsQQdhkqKL1vMildXpJBN7INceRutjXoI2wLqVvsY7ipZZokE2mw4thQYkObkvLH 6WkU/Oa7qauuP/06hO77MgvpfbZPlfochvUchKfg/8Vv90ErSOP6+CX+ALn8A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A0aBxVvwAAANsAAAAPAAAAAAAAAAAAAAAAAJ8CAABk cnMvZG93bnJldi54bWxQSwUGAAAAAAQABAD3AAAAiwMAAAAA " fillcolor="#4f81bd [3204]" strokecolor="black [3213]">
                  <v:imagedata r:id="rId17" o:title=""/>
                </v:shape>
                <v:shape id="Picture 22" o:spid="_x0000_s1029" type="#_x0000_t75" style="position:absolute;left:36414;width:17766;height:180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rRsDvEAAAA2wAAAA8AAABkcnMvZG93bnJldi54bWxEj0+LwjAUxO/CfofwFvamqYX1TzWKLApe RNSF1dujeTbF5qU0Wa3f3giCx2FmfsNM562txJUaXzpW0O8lIIhzp0suFPweVt0RCB+QNVaOScGd PMxnH50pZtrdeEfXfShEhLDPUIEJoc6k9Lkhi77nauLonV1jMUTZFFI3eItwW8k0SQbSYslxwWBN P4byy/7fKvg+bsbj1WJ4dEtpRstDcv6Tp61SX5/tYgIiUBve4Vd7rRWkKTy/xB8gZw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rRsDvEAAAA2wAAAA8AAAAAAAAAAAAAAAAA nwIAAGRycy9kb3ducmV2LnhtbFBLBQYAAAAABAAEAPcAAACQAwAAAAA= " fillcolor="#4f81bd [3204]" strokecolor="black [3213]">
                  <v:imagedata r:id="rId18" o:title=""/>
                </v:shape>
              </v:group>
            </w:pict>
          </mc:Fallback>
        </mc:AlternateContent>
      </w:r>
    </w:p>
    <w:p w14:paraId="728819AA" w14:textId="12A0ECBE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6A4D81C5" w14:textId="77777777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3A785BE0" w14:textId="77777777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36697D23" w14:textId="77777777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07F27C9D" w14:textId="77777777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7CA33ECA" w14:textId="77777777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1DACCE96" w14:textId="1B67C2B6" w:rsidR="005D36F9" w:rsidRDefault="002F773B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  <w:proofErr w:type="gramStart"/>
      <w:r>
        <w:rPr>
          <w:rFonts w:cs="Times"/>
          <w:sz w:val="20"/>
          <w:szCs w:val="20"/>
          <w:lang w:val="en-US"/>
        </w:rPr>
        <w:t>Diagram 3.</w:t>
      </w:r>
      <w:proofErr w:type="gramEnd"/>
      <w:r>
        <w:rPr>
          <w:rFonts w:cs="Times"/>
          <w:sz w:val="20"/>
          <w:szCs w:val="20"/>
          <w:lang w:val="en-US"/>
        </w:rPr>
        <w:t xml:space="preserve"> Different types of </w:t>
      </w:r>
      <w:proofErr w:type="spellStart"/>
      <w:r>
        <w:rPr>
          <w:rFonts w:cs="Times"/>
          <w:sz w:val="20"/>
          <w:szCs w:val="20"/>
          <w:lang w:val="en-US"/>
        </w:rPr>
        <w:t>Ebstein</w:t>
      </w:r>
      <w:proofErr w:type="spellEnd"/>
      <w:r>
        <w:rPr>
          <w:rFonts w:cs="Times"/>
          <w:sz w:val="20"/>
          <w:szCs w:val="20"/>
          <w:lang w:val="en-US"/>
        </w:rPr>
        <w:t xml:space="preserve"> anomaly. </w:t>
      </w:r>
      <w:r>
        <w:rPr>
          <w:i/>
        </w:rPr>
        <w:t xml:space="preserve">Diagram adapted from </w:t>
      </w:r>
      <w:proofErr w:type="spellStart"/>
      <w:r>
        <w:rPr>
          <w:i/>
        </w:rPr>
        <w:t>Popelova</w:t>
      </w:r>
      <w:proofErr w:type="spellEnd"/>
      <w:r>
        <w:rPr>
          <w:i/>
        </w:rPr>
        <w:t xml:space="preserve"> et al.</w:t>
      </w:r>
    </w:p>
    <w:p w14:paraId="097E0612" w14:textId="4D05A5BB" w:rsidR="005D36F9" w:rsidRDefault="005D36F9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  <w:r w:rsidRPr="005D36F9">
        <w:rPr>
          <w:rFonts w:cs="Times"/>
          <w:noProof/>
          <w:sz w:val="20"/>
          <w:szCs w:val="20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B3E227" wp14:editId="4BF7EF99">
                <wp:simplePos x="0" y="0"/>
                <wp:positionH relativeFrom="column">
                  <wp:posOffset>256540</wp:posOffset>
                </wp:positionH>
                <wp:positionV relativeFrom="paragraph">
                  <wp:posOffset>-6083300</wp:posOffset>
                </wp:positionV>
                <wp:extent cx="6793630" cy="0"/>
                <wp:effectExtent l="0" t="0" r="26670" b="19050"/>
                <wp:wrapNone/>
                <wp:docPr id="1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36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10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2pt,-479pt" to="555.15pt,-479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X+dOtwEAAMUDAAAOAAAAZHJzL2Uyb0RvYy54bWysU8GOEzEMvSPxD1HudDq7UoFRp3voCi4I KhY+IJtxOpGSOHJCp/17nLSdIkBCIC6eOPGz/Z4964ejd+IAlCyGXraLpRQQNA427Hv59cu7V2+k SFmFQTkM0MsTJPmwefliPcUO7nBENwAJThJSN8VejjnHrmmSHsGrtMAIgR8NkleZXdo3A6mJs3vX 3C2Xq2ZCGiKhhpT49vH8KDc1vzGg8ydjEmThesm95Wqp2udim81adXtScbT60ob6hy68soGLzqke VVbiG9lfUnmrCROavNDoGzTGaqgcmE27/InN06giVC4sToqzTOn/pdUfDzsSduDZtVIE5XlGT5mU 3Y9ZbDEEVhBJtFWpKaaOAduwI9ateCnuqNA+GvLly4TEsap7mtWFYxaaL1ev396v7nkI+vrW3ICR Un4P6EU59NLZUIirTh0+pMzFOPQaws6tdD3lk4MS7MJnMEyGi7UVXdcIto7EQfECKK0h5LYMnfPV 6AIz1rkZuPwz8BJfoFBX7G/AM6JWxpBnsLcB6XfV8/HasjnHXxU48y4SPONwqkOp0vCuVIaXvS7L +KNf4be/b/MdAAD//wMAUEsDBBQABgAIAAAAIQAauhwR4QAAAA0BAAAPAAAAZHJzL2Rvd25yZXYu eG1sTI9BTsMwEEX3SNzBGiQ2qLUDCUpDnAqQqi4AIZoewI2HJCIeR7GTppwed4FgOTNPf97P17Pp 2ISDay1JiJYCGFJldUu1hH25WaTAnFekVWcJJZzQwbq4vMhVpu2RPnDa+ZqFEHKZktB432ecu6pB o9zS9kjh9mkHo3wYh5rrQR1DuOn4rRD33KiWwodG9fjcYPW1G42E7eYJX5LTWMc62ZY3U/n69v2e Snl9NT8+APM4+z8YzvpBHYrgdLAjacc6CbGIAylhsUrSUOpMRJG4A3b43fEi5/9bFD8AAAD//wMA UEsBAi0AFAAGAAgAAAAhALaDOJL+AAAA4QEAABMAAAAAAAAAAAAAAAAAAAAAAFtDb250ZW50X1R5 cGVzXS54bWxQSwECLQAUAAYACAAAACEAOP0h/9YAAACUAQAACwAAAAAAAAAAAAAAAAAvAQAAX3Jl bHMvLnJlbHNQSwECLQAUAAYACAAAACEA61/nTrcBAADFAwAADgAAAAAAAAAAAAAAAAAuAgAAZHJz L2Uyb0RvYy54bWxQSwECLQAUAAYACAAAACEAGrocEeEAAAANAQAADwAAAAAAAAAAAAAAAAARBAAA ZHJzL2Rvd25yZXYueG1sUEsFBgAAAAAEAAQA8wAAAB8FAAAAAA== " strokecolor="#4579b8 [3044]"/>
            </w:pict>
          </mc:Fallback>
        </mc:AlternateContent>
      </w:r>
    </w:p>
    <w:p w14:paraId="4BBBEA1E" w14:textId="4698022E" w:rsidR="002C4DE4" w:rsidRPr="00140559" w:rsidRDefault="00231C68" w:rsidP="0081312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b/>
          <w:noProof/>
          <w:sz w:val="28"/>
          <w:szCs w:val="28"/>
          <w:lang w:val="en-US" w:eastAsia="en-US"/>
        </w:rPr>
      </w:pPr>
      <w:r w:rsidRPr="00140559">
        <w:rPr>
          <w:b/>
          <w:noProof/>
          <w:sz w:val="28"/>
          <w:szCs w:val="28"/>
          <w:lang w:val="en-US" w:eastAsia="en-US"/>
        </w:rPr>
        <w:t>Celermajer Index in Ebstein</w:t>
      </w:r>
      <w:r w:rsidR="000D09FC">
        <w:rPr>
          <w:b/>
          <w:noProof/>
          <w:sz w:val="28"/>
          <w:szCs w:val="28"/>
          <w:lang w:val="en-US" w:eastAsia="en-US"/>
        </w:rPr>
        <w:t>s</w:t>
      </w:r>
      <w:r w:rsidRPr="00140559">
        <w:rPr>
          <w:b/>
          <w:noProof/>
          <w:sz w:val="28"/>
          <w:szCs w:val="28"/>
          <w:lang w:val="en-US" w:eastAsia="en-US"/>
        </w:rPr>
        <w:t xml:space="preserve"> Anomaly</w:t>
      </w:r>
    </w:p>
    <w:p w14:paraId="510FD7CF" w14:textId="7740AEBF" w:rsidR="00231C68" w:rsidRPr="00813124" w:rsidRDefault="00140559" w:rsidP="00813124">
      <w:pPr>
        <w:spacing w:line="240" w:lineRule="auto"/>
        <w:rPr>
          <w:noProof/>
          <w:lang w:val="en-US" w:eastAsia="en-US"/>
        </w:rPr>
      </w:pPr>
      <w:r>
        <w:rPr>
          <w:noProof/>
          <w:lang w:val="en-US" w:eastAsia="en-US"/>
        </w:rPr>
        <w:t>The Cele</w:t>
      </w:r>
      <w:r w:rsidR="000D09FC">
        <w:rPr>
          <w:noProof/>
          <w:lang w:val="en-US" w:eastAsia="en-US"/>
        </w:rPr>
        <w:t>r</w:t>
      </w:r>
      <w:r>
        <w:rPr>
          <w:noProof/>
          <w:lang w:val="en-US" w:eastAsia="en-US"/>
        </w:rPr>
        <w:t>majer I</w:t>
      </w:r>
      <w:r w:rsidR="005E05DF" w:rsidRPr="00813124">
        <w:rPr>
          <w:noProof/>
          <w:lang w:val="en-US" w:eastAsia="en-US"/>
        </w:rPr>
        <w:t>ndex</w:t>
      </w:r>
      <w:r w:rsidR="00813124">
        <w:rPr>
          <w:noProof/>
          <w:lang w:val="en-US" w:eastAsia="en-US"/>
        </w:rPr>
        <w:t xml:space="preserve"> (CI)</w:t>
      </w:r>
      <w:r w:rsidR="005E05DF" w:rsidRPr="00813124">
        <w:rPr>
          <w:noProof/>
          <w:lang w:val="en-US" w:eastAsia="en-US"/>
        </w:rPr>
        <w:t xml:space="preserve"> compares the combined right atrial and atrialised right ventricular area to the area of the remainder of the cardiac chambers seen in the</w:t>
      </w:r>
      <w:r w:rsidR="008C6BAA">
        <w:rPr>
          <w:noProof/>
          <w:lang w:val="en-US" w:eastAsia="en-US"/>
        </w:rPr>
        <w:t xml:space="preserve"> apical</w:t>
      </w:r>
      <w:r w:rsidR="005E05DF" w:rsidRPr="00813124">
        <w:rPr>
          <w:noProof/>
          <w:lang w:val="en-US" w:eastAsia="en-US"/>
        </w:rPr>
        <w:t xml:space="preserve"> 4 chamber view and correlates with prognosis in neonates. </w:t>
      </w:r>
      <w:r w:rsidR="00BB329F" w:rsidRPr="00813124">
        <w:rPr>
          <w:noProof/>
          <w:lang w:val="en-US" w:eastAsia="en-US"/>
        </w:rPr>
        <w:t xml:space="preserve"> </w:t>
      </w:r>
    </w:p>
    <w:p w14:paraId="728387E6" w14:textId="599CD7B9" w:rsidR="00231C68" w:rsidRDefault="00231C68" w:rsidP="00E9002F">
      <w:pPr>
        <w:rPr>
          <w:noProof/>
        </w:rPr>
      </w:pPr>
      <w:r w:rsidRPr="00231C68">
        <w:rPr>
          <w:noProof/>
          <w:lang w:val="fr-FR" w:eastAsia="fr-FR"/>
        </w:rPr>
        <w:drawing>
          <wp:inline distT="0" distB="0" distL="0" distR="0" wp14:anchorId="2EF2D319" wp14:editId="7F7BE6F8">
            <wp:extent cx="1761222" cy="1733384"/>
            <wp:effectExtent l="0" t="0" r="0" b="635"/>
            <wp:docPr id="46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" t="17696" r="53453" b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43" cy="17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15="http://schemas.microsoft.com/office/word/2012/wordml" xmlns:mv="urn:schemas-microsoft-com:mac:vml" xmlns:mo="http://schemas.microsoft.com/office/mac/office/2008/main" xmlns:w="http://schemas.openxmlformats.org/wordprocessingml/2006/main" xmlns:w10="urn:schemas-microsoft-com:office:word" xmlns:v="urn:schemas-microsoft-com:vml" xmlns:o="urn:schemas-microsoft-com:office:office" xmlns="" val="1"/>
                      </a:ext>
                    </a:extLst>
                  </pic:spPr>
                </pic:pic>
              </a:graphicData>
            </a:graphic>
          </wp:inline>
        </w:drawing>
      </w:r>
      <w:r w:rsidRPr="00231C68">
        <w:rPr>
          <w:noProof/>
          <w:lang w:val="fr-FR" w:eastAsia="fr-FR"/>
        </w:rPr>
        <w:drawing>
          <wp:inline distT="0" distB="0" distL="0" distR="0" wp14:anchorId="7E222BB0" wp14:editId="4F58B958">
            <wp:extent cx="1669774" cy="1732899"/>
            <wp:effectExtent l="0" t="0" r="6985" b="1270"/>
            <wp:docPr id="46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38" t="17381" r="3163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89" cy="17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01D7" w:rsidRPr="001101D7">
        <w:rPr>
          <w:noProof/>
        </w:rPr>
        <w:t xml:space="preserve"> </w:t>
      </w:r>
    </w:p>
    <w:p w14:paraId="618948F7" w14:textId="710CBD2E" w:rsidR="001A612E" w:rsidRDefault="001A612E" w:rsidP="00E9002F">
      <w:r>
        <w:rPr>
          <w:noProof/>
        </w:rPr>
        <w:t xml:space="preserve">Figure </w:t>
      </w:r>
      <w:r w:rsidR="002F773B">
        <w:rPr>
          <w:noProof/>
        </w:rPr>
        <w:t>1</w:t>
      </w:r>
      <w:r>
        <w:rPr>
          <w:noProof/>
        </w:rPr>
        <w:t>: Celemajer Index measurements</w:t>
      </w:r>
    </w:p>
    <w:p w14:paraId="7898FB64" w14:textId="19899B0D" w:rsidR="00140559" w:rsidRDefault="009D66A5" w:rsidP="00C32814">
      <w:pPr>
        <w:spacing w:after="0" w:line="240" w:lineRule="auto"/>
        <w:ind w:left="360"/>
        <w:jc w:val="center"/>
        <w:rPr>
          <w:u w:val="single"/>
          <w:lang w:val="en-US"/>
        </w:rPr>
      </w:pPr>
      <w:proofErr w:type="spellStart"/>
      <w:r>
        <w:rPr>
          <w:lang w:val="en-US"/>
        </w:rPr>
        <w:t>C</w:t>
      </w:r>
      <w:r w:rsidR="00C32814">
        <w:rPr>
          <w:lang w:val="en-US"/>
        </w:rPr>
        <w:t>ele</w:t>
      </w:r>
      <w:r w:rsidR="000D09FC">
        <w:rPr>
          <w:lang w:val="en-US"/>
        </w:rPr>
        <w:t>r</w:t>
      </w:r>
      <w:r w:rsidR="00C32814">
        <w:rPr>
          <w:lang w:val="en-US"/>
        </w:rPr>
        <w:t>majer</w:t>
      </w:r>
      <w:proofErr w:type="spellEnd"/>
      <w:r w:rsidR="00C32814">
        <w:rPr>
          <w:lang w:val="en-US"/>
        </w:rPr>
        <w:t xml:space="preserve"> </w:t>
      </w:r>
      <w:proofErr w:type="gramStart"/>
      <w:r w:rsidR="00C32814">
        <w:rPr>
          <w:lang w:val="en-US"/>
        </w:rPr>
        <w:t xml:space="preserve">Index </w:t>
      </w:r>
      <w:r>
        <w:rPr>
          <w:lang w:val="en-US"/>
        </w:rPr>
        <w:t xml:space="preserve"> =</w:t>
      </w:r>
      <w:proofErr w:type="gramEnd"/>
      <w:r>
        <w:rPr>
          <w:lang w:val="en-US"/>
        </w:rPr>
        <w:t xml:space="preserve"> </w:t>
      </w:r>
      <w:r w:rsidR="00C32814">
        <w:rPr>
          <w:lang w:val="en-US"/>
        </w:rPr>
        <w:t xml:space="preserve"> </w:t>
      </w:r>
      <w:r w:rsidR="00C32814" w:rsidRPr="00C32814">
        <w:rPr>
          <w:u w:val="single"/>
          <w:lang w:val="en-US"/>
        </w:rPr>
        <w:t xml:space="preserve">Total area of </w:t>
      </w:r>
      <w:r w:rsidR="00140559" w:rsidRPr="00C32814">
        <w:rPr>
          <w:u w:val="single"/>
          <w:lang w:val="en-US"/>
        </w:rPr>
        <w:t>right atri</w:t>
      </w:r>
      <w:r w:rsidR="00C32814" w:rsidRPr="00C32814">
        <w:rPr>
          <w:u w:val="single"/>
          <w:lang w:val="en-US"/>
        </w:rPr>
        <w:t>um</w:t>
      </w:r>
      <w:r w:rsidRPr="00C32814">
        <w:rPr>
          <w:u w:val="single"/>
          <w:lang w:val="en-US"/>
        </w:rPr>
        <w:t xml:space="preserve"> </w:t>
      </w:r>
      <w:r w:rsidR="00231C68" w:rsidRPr="00C32814">
        <w:rPr>
          <w:u w:val="single"/>
          <w:lang w:val="en-US"/>
        </w:rPr>
        <w:t>+</w:t>
      </w:r>
      <w:r w:rsidR="00231C68" w:rsidRPr="00140559">
        <w:rPr>
          <w:u w:val="single"/>
          <w:lang w:val="en-US"/>
        </w:rPr>
        <w:t xml:space="preserve"> </w:t>
      </w:r>
      <w:proofErr w:type="spellStart"/>
      <w:r w:rsidR="00231C68" w:rsidRPr="00140559">
        <w:rPr>
          <w:u w:val="single"/>
          <w:lang w:val="en-US"/>
        </w:rPr>
        <w:t>a</w:t>
      </w:r>
      <w:r w:rsidR="00140559" w:rsidRPr="00140559">
        <w:rPr>
          <w:u w:val="single"/>
          <w:lang w:val="en-US"/>
        </w:rPr>
        <w:t>trialised</w:t>
      </w:r>
      <w:proofErr w:type="spellEnd"/>
      <w:r w:rsidR="00140559" w:rsidRPr="00140559">
        <w:rPr>
          <w:u w:val="single"/>
          <w:lang w:val="en-US"/>
        </w:rPr>
        <w:t xml:space="preserve"> </w:t>
      </w:r>
      <w:r w:rsidR="00231C68" w:rsidRPr="00140559">
        <w:rPr>
          <w:u w:val="single"/>
          <w:lang w:val="en-US"/>
        </w:rPr>
        <w:t>RV</w:t>
      </w:r>
      <w:r w:rsidR="00C32814">
        <w:rPr>
          <w:u w:val="single"/>
          <w:lang w:val="en-US"/>
        </w:rPr>
        <w:t xml:space="preserve"> </w:t>
      </w:r>
    </w:p>
    <w:p w14:paraId="64EBC55B" w14:textId="4F0E12B8" w:rsidR="00140559" w:rsidRDefault="00C32814" w:rsidP="00C32814">
      <w:pPr>
        <w:spacing w:after="0" w:line="240" w:lineRule="auto"/>
        <w:ind w:left="360"/>
        <w:jc w:val="center"/>
        <w:rPr>
          <w:lang w:val="en-US"/>
        </w:rPr>
      </w:pPr>
      <w:r>
        <w:rPr>
          <w:lang w:val="en-US"/>
        </w:rPr>
        <w:t xml:space="preserve">                              </w:t>
      </w:r>
      <w:r w:rsidR="000D09FC">
        <w:rPr>
          <w:lang w:val="en-US"/>
        </w:rPr>
        <w:t xml:space="preserve">     </w:t>
      </w:r>
      <w:r>
        <w:rPr>
          <w:lang w:val="en-US"/>
        </w:rPr>
        <w:t xml:space="preserve">  Total area of functional RV + LA + LV </w:t>
      </w:r>
    </w:p>
    <w:p w14:paraId="533057F7" w14:textId="77777777" w:rsidR="00C32814" w:rsidRDefault="00C32814" w:rsidP="00C32814">
      <w:pPr>
        <w:spacing w:after="0" w:line="240" w:lineRule="auto"/>
        <w:ind w:left="360"/>
        <w:jc w:val="center"/>
        <w:rPr>
          <w:lang w:val="en-US"/>
        </w:rPr>
      </w:pPr>
    </w:p>
    <w:p w14:paraId="6D6F5B23" w14:textId="7BCEC63D" w:rsidR="009D66A5" w:rsidRDefault="005E05DF" w:rsidP="00C32814">
      <w:pPr>
        <w:spacing w:after="0" w:line="240" w:lineRule="auto"/>
        <w:rPr>
          <w:lang w:val="en-US"/>
        </w:rPr>
      </w:pPr>
      <w:r w:rsidRPr="005E05D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C773B8" wp14:editId="19CB4B8C">
                <wp:simplePos x="0" y="0"/>
                <wp:positionH relativeFrom="column">
                  <wp:posOffset>1806575</wp:posOffset>
                </wp:positionH>
                <wp:positionV relativeFrom="paragraph">
                  <wp:posOffset>464405</wp:posOffset>
                </wp:positionV>
                <wp:extent cx="2292350" cy="782320"/>
                <wp:effectExtent l="0" t="0" r="1270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9C33A" w14:textId="77777777" w:rsidR="005E05DF" w:rsidRDefault="005E05DF" w:rsidP="005E05DF">
                            <w:pPr>
                              <w:spacing w:after="0" w:line="240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grade 1: ratio &lt;0.5;</w:t>
                            </w:r>
                          </w:p>
                          <w:p w14:paraId="25198309" w14:textId="77777777" w:rsidR="005E05DF" w:rsidRDefault="005E05DF" w:rsidP="005E05DF">
                            <w:pPr>
                              <w:spacing w:after="0" w:line="240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grade 2: ratio 0.5 to 0.99;</w:t>
                            </w:r>
                          </w:p>
                          <w:p w14:paraId="106C7499" w14:textId="77777777" w:rsidR="005E05DF" w:rsidRDefault="005E05DF" w:rsidP="005E05DF">
                            <w:pPr>
                              <w:spacing w:after="0" w:line="240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grade 3: ratio 1.0 to 1.49, </w:t>
                            </w:r>
                          </w:p>
                          <w:p w14:paraId="7C9D66FA" w14:textId="0FB0E77D" w:rsidR="005E05DF" w:rsidRDefault="005E05DF" w:rsidP="005E05DF">
                            <w:pPr>
                              <w:spacing w:after="0" w:line="240" w:lineRule="auto"/>
                              <w:ind w:left="360"/>
                            </w:pPr>
                            <w:r>
                              <w:rPr>
                                <w:lang w:val="en-US"/>
                              </w:rPr>
                              <w:t>grade 4: ratio &gt;=1.5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142.25pt;margin-top:36.55pt;width:180.5pt;height:61.6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4RFn1JwIAAE4EAAAOAAAAZHJzL2Uyb0RvYy54bWysVNuO2jAQfa/Uf7D8XgIBCkSE1ZYtVaXt RdrtB0wch1j1rbYhoV/fscOyaNu+VM2D5fGMj8+cmcn6pleSHLnzwuiSTkZjSrhmphZ6X9Jvj7s3 S0p8AF2DNJqX9MQ9vdm8frXubMFz0xpZc0cQRPuisyVtQ7BFlnnWcgV+ZCzX6GyMUxDQdPusdtAh upJZPh6/zTrjausM497j6d3gpJuE3zSchS9N43kgsqTILaTVpbWKa7ZZQ7F3YFvBzjTgH1goEBof vUDdQQBycOI3KCWYM940YcSMykzTCMZTDpjNZPwim4cWLE+5oDjeXmTy/w+WfT5+dUTUJZ2OF5Ro UFikR94H8s70JI/6dNYXGPZgMTD0eIx1Trl6e2/Yd0+02bag9/zWOdO1HGrkN4k3s6urA46PIFX3 ydT4DByCSUB941QUD+UgiI51Ol1qE6kwPMzzVT6do4uhb7HMp3kqXgbF023rfPjAjSJxU1KHtU/o cLz3IbKB4ikkPuaNFPVOSJkMt6+20pEjYJ/s0pcSeBEmNelKuprn80GAv0KM0/cnCCUCNrwUqqTL SxAUUbb3uk7tGEDIYY+UpT7rGKUbRAx91aeSTZLKUeTK1CdU1pmhwXEgcdMa95OSDpu7pP7HARyn RH7UWJ3VZDaL05CM2XyBWhJ37amuPaAZQpU0UDJstyFNUBLO3mIVdyIJ/MzkzBmbNul+HrA4Fdd2 inr+DWx+AQAA//8DAFBLAwQUAAYACAAAACEA5BLqdN4AAAAKAQAADwAAAGRycy9kb3ducmV2Lnht bEyPwU6DQBCG7ya+w2ZMvNmllGJFlqYhem3S1sTrlF0BZWeRXSi+veOpHmfmyz/fn29n24nJDL51 pGC5iEAYqpxuqVbwdnp92IDwAUlj58go+DEetsXtTY6Zdhc6mOkYasEh5DNU0ITQZ1L6qjEW/cL1 hvj24QaLgcehlnrAC4fbTsZRlEqLLfGHBntTNqb6Oo5WwXgqd9OhjD/fp71O9ukLWuy+lbq/m3fP IIKZwxWGP31Wh4Kdzm4k7UWnIN4ka0YVPK6WIBhIkzUvzkw+pSuQRS7/Vyh+AQAA//8DAFBLAQIt ABQABgAIAAAAIQC2gziS/gAAAOEBAAATAAAAAAAAAAAAAAAAAAAAAABbQ29udGVudF9UeXBlc10u eG1sUEsBAi0AFAAGAAgAAAAhADj9If/WAAAAlAEAAAsAAAAAAAAAAAAAAAAALwEAAF9yZWxzLy5y ZWxzUEsBAi0AFAAGAAgAAAAhAPhEWfUnAgAATgQAAA4AAAAAAAAAAAAAAAAALgIAAGRycy9lMm9E b2MueG1sUEsBAi0AFAAGAAgAAAAhAOQS6nTeAAAACgEAAA8AAAAAAAAAAAAAAAAAgQQAAGRycy9k b3ducmV2LnhtbFBLBQYAAAAABAAEAPMAAACMBQAAAAA= ">
                <v:textbox style="mso-fit-shape-to-text:t">
                  <w:txbxContent>
                    <w:p w14:paraId="1269C33A" w14:textId="77777777" w:rsidR="005E05DF" w:rsidRDefault="005E05DF" w:rsidP="005E05DF">
                      <w:pPr>
                        <w:spacing w:after="0" w:line="240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grade 1: ratio &lt;0.5;</w:t>
                      </w:r>
                    </w:p>
                    <w:p w14:paraId="25198309" w14:textId="77777777" w:rsidR="005E05DF" w:rsidRDefault="005E05DF" w:rsidP="005E05DF">
                      <w:pPr>
                        <w:spacing w:after="0" w:line="240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grade 2: ratio 0.5 to 0.99;</w:t>
                      </w:r>
                    </w:p>
                    <w:p w14:paraId="106C7499" w14:textId="77777777" w:rsidR="005E05DF" w:rsidRDefault="005E05DF" w:rsidP="005E05DF">
                      <w:pPr>
                        <w:spacing w:after="0" w:line="240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grade 3: ratio 1.0 to 1.49, </w:t>
                      </w:r>
                    </w:p>
                    <w:p w14:paraId="7C9D66FA" w14:textId="0FB0E77D" w:rsidR="005E05DF" w:rsidRDefault="005E05DF" w:rsidP="005E05DF">
                      <w:pPr>
                        <w:spacing w:after="0" w:line="240" w:lineRule="auto"/>
                        <w:ind w:left="360"/>
                      </w:pPr>
                      <w:r>
                        <w:rPr>
                          <w:lang w:val="en-US"/>
                        </w:rPr>
                        <w:t>grade 4: ratio &gt;=1.5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D09FC">
        <w:rPr>
          <w:lang w:val="en-US"/>
        </w:rPr>
        <w:t>Celermajer’</w:t>
      </w:r>
      <w:r w:rsidR="00853BD5">
        <w:rPr>
          <w:lang w:val="en-US"/>
        </w:rPr>
        <w:t>s</w:t>
      </w:r>
      <w:proofErr w:type="spellEnd"/>
      <w:r w:rsidR="00853BD5">
        <w:rPr>
          <w:lang w:val="en-US"/>
        </w:rPr>
        <w:t xml:space="preserve"> echocardiographic grading score</w:t>
      </w:r>
      <w:r w:rsidR="000F521E">
        <w:rPr>
          <w:lang w:val="en-US"/>
        </w:rPr>
        <w:t>:</w:t>
      </w:r>
      <w:r w:rsidR="00853BD5">
        <w:rPr>
          <w:lang w:val="en-US"/>
        </w:rPr>
        <w:t xml:space="preserve"> </w:t>
      </w:r>
      <w:r w:rsidR="00813124">
        <w:rPr>
          <w:lang w:val="en-US"/>
        </w:rPr>
        <w:t xml:space="preserve"> t</w:t>
      </w:r>
      <w:r w:rsidR="00853BD5">
        <w:rPr>
          <w:lang w:val="en-US"/>
        </w:rPr>
        <w:t xml:space="preserve">he </w:t>
      </w:r>
      <w:r w:rsidR="00847557">
        <w:rPr>
          <w:lang w:val="en-US"/>
        </w:rPr>
        <w:t xml:space="preserve">ratio of the combined area of the right atrium and </w:t>
      </w:r>
      <w:proofErr w:type="spellStart"/>
      <w:r w:rsidR="00847557">
        <w:rPr>
          <w:lang w:val="en-US"/>
        </w:rPr>
        <w:t>atrialized</w:t>
      </w:r>
      <w:proofErr w:type="spellEnd"/>
      <w:r w:rsidR="00847557">
        <w:rPr>
          <w:lang w:val="en-US"/>
        </w:rPr>
        <w:t xml:space="preserve"> right ventricle is compared with that of the functional right ventricle and left heart: </w:t>
      </w:r>
    </w:p>
    <w:p w14:paraId="385BBD3A" w14:textId="77777777" w:rsidR="00C32814" w:rsidRDefault="00C32814" w:rsidP="00C32814">
      <w:pPr>
        <w:spacing w:after="0" w:line="240" w:lineRule="auto"/>
        <w:rPr>
          <w:lang w:val="en-US"/>
        </w:rPr>
      </w:pPr>
    </w:p>
    <w:p w14:paraId="32772B98" w14:textId="77777777" w:rsidR="00C32814" w:rsidRDefault="00C32814" w:rsidP="00C32814">
      <w:pPr>
        <w:spacing w:after="0" w:line="240" w:lineRule="auto"/>
        <w:rPr>
          <w:lang w:val="en-US"/>
        </w:rPr>
      </w:pPr>
    </w:p>
    <w:p w14:paraId="20D031AC" w14:textId="77777777" w:rsidR="00C32814" w:rsidRDefault="00C32814" w:rsidP="00C32814">
      <w:pPr>
        <w:spacing w:after="0" w:line="240" w:lineRule="auto"/>
        <w:rPr>
          <w:lang w:val="en-US"/>
        </w:rPr>
      </w:pPr>
    </w:p>
    <w:p w14:paraId="22273771" w14:textId="77777777" w:rsidR="005E05DF" w:rsidRDefault="005E05DF" w:rsidP="00C32814">
      <w:pPr>
        <w:spacing w:after="0" w:line="240" w:lineRule="auto"/>
        <w:ind w:left="360"/>
        <w:rPr>
          <w:lang w:val="en-US"/>
        </w:rPr>
      </w:pPr>
    </w:p>
    <w:p w14:paraId="5586A731" w14:textId="77777777" w:rsidR="005E05DF" w:rsidRDefault="005E05DF" w:rsidP="00C32814">
      <w:pPr>
        <w:spacing w:after="0" w:line="240" w:lineRule="auto"/>
        <w:ind w:left="360"/>
        <w:rPr>
          <w:lang w:val="en-US"/>
        </w:rPr>
      </w:pPr>
    </w:p>
    <w:p w14:paraId="3FF80FCE" w14:textId="77777777" w:rsidR="00C32814" w:rsidRDefault="00C32814" w:rsidP="00C32814">
      <w:pPr>
        <w:spacing w:after="0" w:line="240" w:lineRule="auto"/>
        <w:ind w:left="360"/>
        <w:jc w:val="center"/>
        <w:rPr>
          <w:lang w:val="en-US"/>
        </w:rPr>
      </w:pPr>
    </w:p>
    <w:p w14:paraId="0D103CE8" w14:textId="71CB309A" w:rsidR="00853BD5" w:rsidRPr="00847557" w:rsidRDefault="00847557" w:rsidP="005E05DF">
      <w:pPr>
        <w:ind w:left="360"/>
        <w:jc w:val="center"/>
        <w:rPr>
          <w:lang w:val="en-US"/>
        </w:rPr>
      </w:pPr>
      <w:r w:rsidRPr="00853BD5">
        <w:rPr>
          <w:lang w:val="en-US"/>
        </w:rPr>
        <w:t>A ratio</w:t>
      </w:r>
      <w:r w:rsidR="000D09FC">
        <w:rPr>
          <w:lang w:val="en-US"/>
        </w:rPr>
        <w:t xml:space="preserve"> ≥</w:t>
      </w:r>
      <w:r w:rsidRPr="00853BD5">
        <w:rPr>
          <w:lang w:val="en-US"/>
        </w:rPr>
        <w:t>1 in a neonate indicates a very poor prognosis</w:t>
      </w:r>
      <w:r w:rsidR="00813124">
        <w:rPr>
          <w:lang w:val="en-US"/>
        </w:rPr>
        <w:t>.</w:t>
      </w:r>
    </w:p>
    <w:p w14:paraId="1B846049" w14:textId="75E914D9" w:rsidR="00231C68" w:rsidRDefault="00C52CE9" w:rsidP="00C52C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  <w:r>
        <w:rPr>
          <w:rFonts w:cs="Times"/>
          <w:sz w:val="20"/>
          <w:szCs w:val="20"/>
          <w:lang w:val="en-US"/>
        </w:rPr>
        <w:t>(</w:t>
      </w:r>
      <w:r w:rsidR="00813124" w:rsidRPr="00C52CE9">
        <w:rPr>
          <w:rFonts w:cs="Times"/>
          <w:sz w:val="20"/>
          <w:szCs w:val="20"/>
          <w:lang w:val="en-US"/>
        </w:rPr>
        <w:t>Celermajer DS, et al</w:t>
      </w:r>
      <w:r w:rsidR="00853BD5" w:rsidRPr="00C52CE9">
        <w:rPr>
          <w:rFonts w:cs="Times"/>
          <w:sz w:val="20"/>
          <w:szCs w:val="20"/>
          <w:lang w:val="en-US"/>
        </w:rPr>
        <w:t xml:space="preserve">. </w:t>
      </w:r>
      <w:proofErr w:type="spellStart"/>
      <w:r w:rsidR="00853BD5" w:rsidRPr="00C52CE9">
        <w:rPr>
          <w:rFonts w:cs="Times"/>
          <w:sz w:val="20"/>
          <w:szCs w:val="20"/>
          <w:lang w:val="en-US"/>
        </w:rPr>
        <w:t>Ebstein’s</w:t>
      </w:r>
      <w:proofErr w:type="spellEnd"/>
      <w:r w:rsidR="00853BD5" w:rsidRPr="00C52CE9">
        <w:rPr>
          <w:rFonts w:cs="Times"/>
          <w:sz w:val="20"/>
          <w:szCs w:val="20"/>
          <w:lang w:val="en-US"/>
        </w:rPr>
        <w:t xml:space="preserve"> anomaly: presentation and outcome from fetus to adult. </w:t>
      </w:r>
      <w:r w:rsidR="00853BD5" w:rsidRPr="00C52CE9">
        <w:rPr>
          <w:rFonts w:cs="Times"/>
          <w:i/>
          <w:iCs/>
          <w:sz w:val="20"/>
          <w:szCs w:val="20"/>
          <w:lang w:val="en-US"/>
        </w:rPr>
        <w:t xml:space="preserve">J Am </w:t>
      </w:r>
      <w:proofErr w:type="spellStart"/>
      <w:r w:rsidR="00853BD5" w:rsidRPr="00C52CE9">
        <w:rPr>
          <w:rFonts w:cs="Times"/>
          <w:i/>
          <w:iCs/>
          <w:sz w:val="20"/>
          <w:szCs w:val="20"/>
          <w:lang w:val="en-US"/>
        </w:rPr>
        <w:t>Coll</w:t>
      </w:r>
      <w:proofErr w:type="spellEnd"/>
      <w:r w:rsidR="00853BD5" w:rsidRPr="00C52CE9">
        <w:rPr>
          <w:rFonts w:cs="Times"/>
          <w:i/>
          <w:iCs/>
          <w:sz w:val="20"/>
          <w:szCs w:val="20"/>
          <w:lang w:val="en-US"/>
        </w:rPr>
        <w:t xml:space="preserve"> </w:t>
      </w:r>
      <w:proofErr w:type="spellStart"/>
      <w:r w:rsidR="00853BD5" w:rsidRPr="00C52CE9">
        <w:rPr>
          <w:rFonts w:cs="Times"/>
          <w:i/>
          <w:iCs/>
          <w:sz w:val="20"/>
          <w:szCs w:val="20"/>
          <w:lang w:val="en-US"/>
        </w:rPr>
        <w:t>Cardiol</w:t>
      </w:r>
      <w:proofErr w:type="spellEnd"/>
      <w:r w:rsidR="00853BD5" w:rsidRPr="00C52CE9">
        <w:rPr>
          <w:rFonts w:cs="Times"/>
          <w:i/>
          <w:iCs/>
          <w:sz w:val="20"/>
          <w:szCs w:val="20"/>
          <w:lang w:val="en-US"/>
        </w:rPr>
        <w:t xml:space="preserve">. </w:t>
      </w:r>
      <w:r w:rsidR="00853BD5" w:rsidRPr="00C52CE9">
        <w:rPr>
          <w:rFonts w:cs="Times"/>
          <w:sz w:val="20"/>
          <w:szCs w:val="20"/>
          <w:lang w:val="en-US"/>
        </w:rPr>
        <w:t>1994</w:t>
      </w:r>
      <w:proofErr w:type="gramStart"/>
      <w:r w:rsidR="00853BD5" w:rsidRPr="00C52CE9">
        <w:rPr>
          <w:rFonts w:cs="Times"/>
          <w:sz w:val="20"/>
          <w:szCs w:val="20"/>
          <w:lang w:val="en-US"/>
        </w:rPr>
        <w:t>;23:170</w:t>
      </w:r>
      <w:proofErr w:type="gramEnd"/>
      <w:r w:rsidR="00853BD5" w:rsidRPr="00C52CE9">
        <w:rPr>
          <w:rFonts w:cs="Times"/>
          <w:sz w:val="20"/>
          <w:szCs w:val="20"/>
          <w:lang w:val="en-US"/>
        </w:rPr>
        <w:t xml:space="preserve"> –176.</w:t>
      </w:r>
      <w:r>
        <w:rPr>
          <w:rFonts w:cs="Times"/>
          <w:sz w:val="20"/>
          <w:szCs w:val="20"/>
          <w:lang w:val="en-US"/>
        </w:rPr>
        <w:t>)</w:t>
      </w:r>
    </w:p>
    <w:p w14:paraId="5FF8C14F" w14:textId="77777777" w:rsidR="00FF3C44" w:rsidRDefault="00FF3C44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79406B4D" w14:textId="77777777" w:rsidR="00FF3C44" w:rsidRDefault="00FF3C44" w:rsidP="00FF3C44">
      <w:pPr>
        <w:spacing w:before="100" w:beforeAutospacing="1" w:after="100" w:afterAutospacing="1"/>
        <w:rPr>
          <w:rFonts w:cs="Times New Roman"/>
          <w:b/>
          <w:sz w:val="28"/>
          <w:szCs w:val="28"/>
        </w:rPr>
      </w:pPr>
    </w:p>
    <w:p w14:paraId="37617431" w14:textId="77777777" w:rsidR="00FF3C44" w:rsidRDefault="00FF3C44" w:rsidP="00FF3C44">
      <w:pPr>
        <w:spacing w:before="100" w:beforeAutospacing="1" w:after="100" w:afterAutospacing="1"/>
        <w:rPr>
          <w:rFonts w:cs="Times New Roman"/>
          <w:b/>
          <w:sz w:val="28"/>
          <w:szCs w:val="28"/>
        </w:rPr>
      </w:pPr>
    </w:p>
    <w:p w14:paraId="1009F805" w14:textId="51409315" w:rsidR="00FF3C44" w:rsidRPr="009D66A5" w:rsidRDefault="00FF3C44" w:rsidP="002F773B">
      <w:pPr>
        <w:spacing w:before="100" w:beforeAutospacing="1" w:after="100" w:afterAutospacing="1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Imaging p</w:t>
      </w:r>
      <w:r w:rsidRPr="009D66A5">
        <w:rPr>
          <w:rFonts w:cs="Times New Roman"/>
          <w:b/>
          <w:sz w:val="28"/>
          <w:szCs w:val="28"/>
        </w:rPr>
        <w:t>rotocol</w:t>
      </w:r>
      <w:r>
        <w:rPr>
          <w:rFonts w:cs="Times New Roman"/>
          <w:b/>
          <w:sz w:val="28"/>
          <w:szCs w:val="28"/>
        </w:rPr>
        <w:t xml:space="preserve"> for </w:t>
      </w:r>
      <w:proofErr w:type="spellStart"/>
      <w:r>
        <w:rPr>
          <w:rFonts w:cs="Times New Roman"/>
          <w:b/>
          <w:sz w:val="28"/>
          <w:szCs w:val="28"/>
        </w:rPr>
        <w:t>Ebstein</w:t>
      </w:r>
      <w:proofErr w:type="spellEnd"/>
      <w:r>
        <w:rPr>
          <w:rFonts w:cs="Times New Roman"/>
          <w:b/>
          <w:sz w:val="28"/>
          <w:szCs w:val="28"/>
        </w:rPr>
        <w:t xml:space="preserve"> anomaly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7"/>
        <w:gridCol w:w="7409"/>
      </w:tblGrid>
      <w:tr w:rsidR="00FF3C44" w:rsidRPr="00BB0134" w14:paraId="526BF9AB" w14:textId="77777777" w:rsidTr="00202E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C93E8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  <w:r w:rsidRPr="009D66A5">
              <w:rPr>
                <w:rFonts w:cs="Times New Roman"/>
              </w:rPr>
              <w:t>Subcostal view</w:t>
            </w:r>
            <w:r>
              <w:rPr>
                <w:rFonts w:cs="Times New Roman"/>
              </w:rPr>
              <w:t>s</w:t>
            </w:r>
          </w:p>
          <w:p w14:paraId="6B431F0B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</w:p>
          <w:p w14:paraId="090ADB31" w14:textId="77777777" w:rsidR="00FF3C44" w:rsidRPr="009D66A5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  <w:r w:rsidRPr="009D66A5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79363" w14:textId="77777777" w:rsidR="00FF3C44" w:rsidRPr="009D66A5" w:rsidRDefault="00FF3C44" w:rsidP="00202E7C">
            <w:pPr>
              <w:pStyle w:val="Paragraphedeliste"/>
              <w:numPr>
                <w:ilvl w:val="0"/>
                <w:numId w:val="39"/>
              </w:numPr>
              <w:spacing w:before="100" w:beforeAutospacing="1" w:after="100" w:afterAutospacing="1" w:line="240" w:lineRule="atLeast"/>
              <w:rPr>
                <w:rFonts w:cs="Times New Roman"/>
              </w:rPr>
            </w:pPr>
            <w:r w:rsidRPr="009D66A5">
              <w:rPr>
                <w:rFonts w:cs="Times New Roman"/>
              </w:rPr>
              <w:t>Establish abdominal and atrial situs, cardiac position &amp; direction of apex</w:t>
            </w:r>
          </w:p>
          <w:p w14:paraId="6C2DF35C" w14:textId="77E2BA28" w:rsidR="00FF3C44" w:rsidRPr="009D66A5" w:rsidRDefault="00FF3C44" w:rsidP="00202E7C">
            <w:pPr>
              <w:pStyle w:val="Paragraphedeliste"/>
              <w:numPr>
                <w:ilvl w:val="0"/>
                <w:numId w:val="39"/>
              </w:numPr>
              <w:spacing w:before="100" w:beforeAutospacing="1" w:after="100" w:afterAutospacing="1" w:line="24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Assess IVC size </w:t>
            </w:r>
            <w:r w:rsidRPr="009D66A5">
              <w:rPr>
                <w:rFonts w:cs="Times New Roman"/>
              </w:rPr>
              <w:t>&amp; collapsing</w:t>
            </w:r>
          </w:p>
          <w:p w14:paraId="39DE0BAE" w14:textId="77777777" w:rsidR="00FF3C44" w:rsidRPr="009D66A5" w:rsidRDefault="00FF3C44" w:rsidP="00202E7C">
            <w:pPr>
              <w:pStyle w:val="Paragraphedeliste"/>
              <w:numPr>
                <w:ilvl w:val="0"/>
                <w:numId w:val="39"/>
              </w:numPr>
              <w:spacing w:before="100" w:beforeAutospacing="1" w:after="100" w:afterAutospacing="1" w:line="240" w:lineRule="atLeast"/>
              <w:rPr>
                <w:rFonts w:cs="Times New Roman"/>
              </w:rPr>
            </w:pPr>
            <w:r w:rsidRPr="009D66A5">
              <w:rPr>
                <w:rFonts w:cs="Times New Roman"/>
              </w:rPr>
              <w:t>Assess atrial septum</w:t>
            </w:r>
          </w:p>
          <w:p w14:paraId="1672EFF3" w14:textId="77777777" w:rsidR="00FF3C44" w:rsidRPr="009D66A5" w:rsidRDefault="00FF3C44" w:rsidP="00202E7C">
            <w:pPr>
              <w:pStyle w:val="Paragraphedeliste"/>
              <w:numPr>
                <w:ilvl w:val="0"/>
                <w:numId w:val="39"/>
              </w:numPr>
              <w:spacing w:before="100" w:beforeAutospacing="1" w:after="100" w:afterAutospacing="1" w:line="240" w:lineRule="atLeast"/>
              <w:rPr>
                <w:rFonts w:cs="Times New Roman"/>
              </w:rPr>
            </w:pPr>
            <w:r w:rsidRPr="009D66A5">
              <w:rPr>
                <w:rFonts w:cs="Times New Roman"/>
              </w:rPr>
              <w:t>RV SAX may offer biplane FAC of RV</w:t>
            </w:r>
          </w:p>
        </w:tc>
      </w:tr>
      <w:tr w:rsidR="00FF3C44" w:rsidRPr="00BB0134" w14:paraId="19E2BDF6" w14:textId="77777777" w:rsidTr="00202E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5FE66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  <w:r w:rsidRPr="009D66A5">
              <w:rPr>
                <w:rFonts w:cs="Times New Roman"/>
              </w:rPr>
              <w:t xml:space="preserve">PLAX/RV inflow </w:t>
            </w:r>
          </w:p>
          <w:p w14:paraId="650D4A65" w14:textId="77777777" w:rsidR="00FF3C44" w:rsidRPr="009D66A5" w:rsidRDefault="00FF3C44" w:rsidP="00202E7C">
            <w:pPr>
              <w:spacing w:before="100" w:beforeAutospacing="1" w:after="100" w:afterAutospacing="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BFF80" w14:textId="77777777" w:rsidR="00FF3C44" w:rsidRPr="009D66A5" w:rsidRDefault="00FF3C44" w:rsidP="00202E7C">
            <w:pPr>
              <w:pStyle w:val="Paragraphedeliste"/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cs="Times New Roman"/>
              </w:rPr>
            </w:pPr>
            <w:r w:rsidRPr="009D66A5">
              <w:rPr>
                <w:rFonts w:cs="Times New Roman"/>
              </w:rPr>
              <w:t xml:space="preserve">Assess displacement of septal +/- posterior leaflet </w:t>
            </w:r>
            <w:r>
              <w:rPr>
                <w:rFonts w:cs="Times New Roman"/>
              </w:rPr>
              <w:t>involvement</w:t>
            </w:r>
          </w:p>
          <w:p w14:paraId="7DB5A02C" w14:textId="77777777" w:rsidR="00FF3C44" w:rsidRPr="009D66A5" w:rsidRDefault="00FF3C44" w:rsidP="00202E7C">
            <w:pPr>
              <w:pStyle w:val="Paragraphedeliste"/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cs="Times New Roman"/>
              </w:rPr>
            </w:pPr>
            <w:r w:rsidRPr="009D66A5">
              <w:rPr>
                <w:rFonts w:cs="Times New Roman"/>
              </w:rPr>
              <w:t xml:space="preserve">Assess TR severity </w:t>
            </w:r>
          </w:p>
          <w:p w14:paraId="3BCEAD8C" w14:textId="77777777" w:rsidR="00FF3C44" w:rsidRDefault="00FF3C44" w:rsidP="00202E7C">
            <w:pPr>
              <w:pStyle w:val="Paragraphedeliste"/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Measure </w:t>
            </w:r>
            <w:r w:rsidRPr="009D66A5">
              <w:rPr>
                <w:rFonts w:cs="Times New Roman"/>
              </w:rPr>
              <w:t>LV size</w:t>
            </w:r>
          </w:p>
          <w:p w14:paraId="02E4AD8D" w14:textId="77777777" w:rsidR="00FF3C44" w:rsidRPr="009D66A5" w:rsidRDefault="00FF3C44" w:rsidP="00202E7C">
            <w:pPr>
              <w:pStyle w:val="Paragraphedeliste"/>
              <w:numPr>
                <w:ilvl w:val="0"/>
                <w:numId w:val="41"/>
              </w:numPr>
              <w:spacing w:before="100" w:beforeAutospacing="1" w:after="100" w:afterAutospacing="1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TV leaflets seen in RVOT in standard PLAX suggest anterior rotation of the tricuspid orifice</w:t>
            </w:r>
          </w:p>
        </w:tc>
      </w:tr>
      <w:tr w:rsidR="00FF3C44" w:rsidRPr="00BB0134" w14:paraId="69FD1FA2" w14:textId="77777777" w:rsidTr="00202E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E41A4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  <w:r w:rsidRPr="009D66A5">
              <w:rPr>
                <w:rFonts w:cs="Times New Roman"/>
              </w:rPr>
              <w:t xml:space="preserve">Parasternal short axis </w:t>
            </w:r>
          </w:p>
          <w:p w14:paraId="1448EEB2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</w:p>
          <w:p w14:paraId="4CF9EC65" w14:textId="77777777" w:rsidR="00FF3C44" w:rsidRPr="009D66A5" w:rsidRDefault="00FF3C44" w:rsidP="00202E7C">
            <w:pPr>
              <w:spacing w:before="100" w:beforeAutospacing="1" w:after="100" w:afterAutospacing="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EAE57" w14:textId="77777777" w:rsidR="00FF3C44" w:rsidRPr="009D66A5" w:rsidRDefault="00FF3C44" w:rsidP="00202E7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rotation of </w:t>
            </w:r>
            <w:r>
              <w:rPr>
                <w:rFonts w:cs="Times New Roman"/>
              </w:rPr>
              <w:t xml:space="preserve">tricuspid </w:t>
            </w:r>
            <w:r w:rsidRPr="009D66A5">
              <w:rPr>
                <w:rFonts w:cs="Times New Roman"/>
              </w:rPr>
              <w:t xml:space="preserve">valve </w:t>
            </w:r>
            <w:r>
              <w:rPr>
                <w:rFonts w:cs="Times New Roman"/>
              </w:rPr>
              <w:t>closer in position to the pulmonary valve</w:t>
            </w:r>
          </w:p>
          <w:p w14:paraId="21A31CAB" w14:textId="77777777" w:rsidR="00FF3C44" w:rsidRPr="009D66A5" w:rsidRDefault="00FF3C44" w:rsidP="00202E7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TR severity </w:t>
            </w:r>
          </w:p>
          <w:p w14:paraId="098F9687" w14:textId="77777777" w:rsidR="00FF3C44" w:rsidRPr="009D66A5" w:rsidRDefault="00FF3C44" w:rsidP="00202E7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RVOT </w:t>
            </w:r>
            <w:r>
              <w:rPr>
                <w:rFonts w:cs="Times New Roman"/>
              </w:rPr>
              <w:t>dilatation &amp; function</w:t>
            </w:r>
          </w:p>
          <w:p w14:paraId="648E7AAE" w14:textId="77777777" w:rsidR="00FF3C44" w:rsidRPr="009D66A5" w:rsidRDefault="00FF3C44" w:rsidP="00202E7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size of pulmonary arteries </w:t>
            </w:r>
            <w:r>
              <w:rPr>
                <w:rFonts w:cs="Times New Roman"/>
              </w:rPr>
              <w:t>when repair is being considered</w:t>
            </w:r>
          </w:p>
          <w:p w14:paraId="4905438C" w14:textId="77777777" w:rsidR="00FF3C44" w:rsidRPr="009D66A5" w:rsidRDefault="00FF3C44" w:rsidP="00202E7C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interatrial septum </w:t>
            </w:r>
          </w:p>
        </w:tc>
      </w:tr>
      <w:tr w:rsidR="00FF3C44" w:rsidRPr="00BB0134" w14:paraId="07A22D92" w14:textId="77777777" w:rsidTr="00202E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37886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  <w:r w:rsidRPr="009D66A5">
              <w:rPr>
                <w:rFonts w:cs="Times New Roman"/>
              </w:rPr>
              <w:t xml:space="preserve">Apical views </w:t>
            </w:r>
          </w:p>
          <w:p w14:paraId="36236B05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</w:p>
          <w:p w14:paraId="07CD7D74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</w:p>
          <w:p w14:paraId="71528E6C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</w:p>
          <w:p w14:paraId="072EC9C9" w14:textId="77777777" w:rsidR="00FF3C44" w:rsidRPr="009D66A5" w:rsidRDefault="00FF3C44" w:rsidP="00202E7C">
            <w:pPr>
              <w:spacing w:before="100" w:beforeAutospacing="1" w:after="100" w:afterAutospacing="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FE3EF" w14:textId="77777777" w:rsidR="00FF3C44" w:rsidRPr="009D66A5" w:rsidRDefault="00FF3C44" w:rsidP="00202E7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>Zoom on cardiac crux to establish</w:t>
            </w:r>
            <w:r>
              <w:rPr>
                <w:rFonts w:cs="Times New Roman"/>
              </w:rPr>
              <w:t xml:space="preserve"> &amp; measure</w:t>
            </w:r>
            <w:r w:rsidRPr="009D66A5">
              <w:rPr>
                <w:rFonts w:cs="Times New Roman"/>
              </w:rPr>
              <w:t xml:space="preserve"> abnormal septal displacement (&gt;2 cm or &gt;8mm/m</w:t>
            </w:r>
            <w:r>
              <w:rPr>
                <w:rFonts w:cs="Times New Roman"/>
              </w:rPr>
              <w:t>²</w:t>
            </w:r>
            <w:r w:rsidRPr="009D66A5">
              <w:rPr>
                <w:rFonts w:cs="Times New Roman"/>
              </w:rPr>
              <w:t xml:space="preserve">) </w:t>
            </w:r>
          </w:p>
          <w:p w14:paraId="7BD81F56" w14:textId="77777777" w:rsidR="00FF3C44" w:rsidRPr="009D66A5" w:rsidRDefault="00FF3C44" w:rsidP="00202E7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tricuspid valve anatomy including degree of direct attachment of anterior leaflet into lateral wall of RV </w:t>
            </w:r>
          </w:p>
          <w:p w14:paraId="2D372C71" w14:textId="77777777" w:rsidR="00FF3C44" w:rsidRPr="009D66A5" w:rsidRDefault="00FF3C44" w:rsidP="00202E7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functional right ventricular function </w:t>
            </w:r>
          </w:p>
          <w:p w14:paraId="38B0AAD1" w14:textId="77777777" w:rsidR="00FF3C44" w:rsidRPr="009D66A5" w:rsidRDefault="00FF3C44" w:rsidP="00202E7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degree of </w:t>
            </w:r>
            <w:proofErr w:type="spellStart"/>
            <w:r w:rsidRPr="009D66A5">
              <w:rPr>
                <w:rFonts w:cs="Times New Roman"/>
              </w:rPr>
              <w:t>atrialisation</w:t>
            </w:r>
            <w:proofErr w:type="spellEnd"/>
            <w:r w:rsidRPr="009D66A5">
              <w:rPr>
                <w:rFonts w:cs="Times New Roman"/>
              </w:rPr>
              <w:t xml:space="preserve"> of right ventricle </w:t>
            </w:r>
            <w:r>
              <w:rPr>
                <w:rFonts w:cs="Times New Roman"/>
              </w:rPr>
              <w:t>(</w:t>
            </w:r>
            <w:proofErr w:type="spellStart"/>
            <w:r>
              <w:rPr>
                <w:rFonts w:cs="Times New Roman"/>
              </w:rPr>
              <w:t>Celemajer</w:t>
            </w:r>
            <w:proofErr w:type="spellEnd"/>
            <w:r>
              <w:rPr>
                <w:rFonts w:cs="Times New Roman"/>
              </w:rPr>
              <w:t xml:space="preserve"> Index)</w:t>
            </w:r>
          </w:p>
          <w:p w14:paraId="6C95DD81" w14:textId="77777777" w:rsidR="00FF3C44" w:rsidRPr="009D66A5" w:rsidRDefault="00FF3C44" w:rsidP="00202E7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TR severity at origin of jet (large compliant RA may mask hepatic flow reversal) </w:t>
            </w:r>
          </w:p>
          <w:p w14:paraId="4C5F85F0" w14:textId="77777777" w:rsidR="00FF3C44" w:rsidRPr="009D66A5" w:rsidRDefault="00FF3C44" w:rsidP="00202E7C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rPr>
                <w:rFonts w:cs="Times New Roman"/>
                <w:sz w:val="20"/>
                <w:szCs w:val="20"/>
              </w:rPr>
            </w:pPr>
            <w:r w:rsidRPr="009D66A5">
              <w:rPr>
                <w:rFonts w:cs="Times New Roman"/>
              </w:rPr>
              <w:t xml:space="preserve">Assess left ventricular function </w:t>
            </w:r>
          </w:p>
        </w:tc>
      </w:tr>
      <w:tr w:rsidR="00FF3C44" w:rsidRPr="00BB0134" w14:paraId="62FF42F8" w14:textId="77777777" w:rsidTr="00202E7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AE44C" w14:textId="77777777" w:rsidR="00FF3C44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  <w:r w:rsidRPr="009D66A5">
              <w:rPr>
                <w:rFonts w:cs="Times New Roman"/>
              </w:rPr>
              <w:t>Suprasternal view</w:t>
            </w:r>
            <w:r>
              <w:rPr>
                <w:rFonts w:cs="Times New Roman"/>
              </w:rPr>
              <w:t>s</w:t>
            </w:r>
          </w:p>
          <w:p w14:paraId="63D52288" w14:textId="77777777" w:rsidR="00FF3C44" w:rsidRPr="009D66A5" w:rsidRDefault="00FF3C44" w:rsidP="00202E7C">
            <w:pPr>
              <w:spacing w:before="100" w:beforeAutospacing="1" w:after="100" w:afterAutospacing="1"/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A9D0B" w14:textId="77777777" w:rsidR="00FF3C44" w:rsidRPr="009D66A5" w:rsidRDefault="00FF3C44" w:rsidP="00202E7C">
            <w:pPr>
              <w:pStyle w:val="Paragraphedeliste"/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cs="Times New Roman"/>
              </w:rPr>
            </w:pPr>
            <w:r w:rsidRPr="009D66A5">
              <w:rPr>
                <w:rFonts w:cs="Times New Roman"/>
              </w:rPr>
              <w:t>Assess a</w:t>
            </w:r>
            <w:r>
              <w:rPr>
                <w:rFonts w:cs="Times New Roman"/>
              </w:rPr>
              <w:t>o</w:t>
            </w:r>
            <w:r w:rsidRPr="009D66A5">
              <w:rPr>
                <w:rFonts w:cs="Times New Roman"/>
              </w:rPr>
              <w:t>rtic arch</w:t>
            </w:r>
          </w:p>
          <w:p w14:paraId="0087561D" w14:textId="77777777" w:rsidR="00FF3C44" w:rsidRPr="009D66A5" w:rsidRDefault="00FF3C44" w:rsidP="00202E7C">
            <w:pPr>
              <w:pStyle w:val="Paragraphedeliste"/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rFonts w:cs="Times New Roman"/>
              </w:rPr>
            </w:pPr>
            <w:r w:rsidRPr="009D66A5">
              <w:rPr>
                <w:rFonts w:cs="Times New Roman"/>
              </w:rPr>
              <w:t>SVC flow may show flow reversal in cases of severe TR</w:t>
            </w:r>
            <w:r>
              <w:rPr>
                <w:rFonts w:cs="Times New Roman"/>
              </w:rPr>
              <w:t xml:space="preserve">. </w:t>
            </w:r>
          </w:p>
        </w:tc>
      </w:tr>
    </w:tbl>
    <w:p w14:paraId="75B909EA" w14:textId="77777777" w:rsidR="00FF3C44" w:rsidRDefault="00FF3C44" w:rsidP="00FF3C44">
      <w:pPr>
        <w:rPr>
          <w:noProof/>
          <w:sz w:val="28"/>
          <w:szCs w:val="28"/>
          <w:lang w:val="en-US" w:eastAsia="en-US"/>
        </w:rPr>
      </w:pPr>
    </w:p>
    <w:p w14:paraId="267F78A5" w14:textId="77777777" w:rsidR="000D09FC" w:rsidRDefault="000D09FC" w:rsidP="00C52C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03440F3D" w14:textId="77777777" w:rsidR="000D09FC" w:rsidRPr="00C52CE9" w:rsidRDefault="000D09FC" w:rsidP="00C52CE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0"/>
          <w:szCs w:val="20"/>
          <w:lang w:val="en-US"/>
        </w:rPr>
      </w:pPr>
    </w:p>
    <w:p w14:paraId="21026AE5" w14:textId="77777777" w:rsidR="00FF3C44" w:rsidRDefault="00FF3C44">
      <w:pPr>
        <w:rPr>
          <w:rFonts w:cs="Times"/>
          <w:b/>
          <w:sz w:val="28"/>
          <w:szCs w:val="28"/>
          <w:lang w:val="en-US"/>
        </w:rPr>
      </w:pPr>
      <w:r>
        <w:rPr>
          <w:rFonts w:cs="Times"/>
          <w:b/>
          <w:sz w:val="28"/>
          <w:szCs w:val="28"/>
          <w:lang w:val="en-US"/>
        </w:rPr>
        <w:br w:type="page"/>
      </w:r>
    </w:p>
    <w:p w14:paraId="0A282FEE" w14:textId="77777777" w:rsidR="00FF3C44" w:rsidRDefault="00FF3C44" w:rsidP="0014055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b/>
          <w:sz w:val="28"/>
          <w:szCs w:val="28"/>
          <w:lang w:val="en-US"/>
        </w:rPr>
      </w:pPr>
    </w:p>
    <w:p w14:paraId="576D364C" w14:textId="77777777" w:rsidR="006A2D1C" w:rsidRDefault="006A2D1C" w:rsidP="006A2D1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b/>
          <w:sz w:val="28"/>
          <w:szCs w:val="28"/>
          <w:lang w:val="en-US"/>
        </w:rPr>
      </w:pPr>
      <w:proofErr w:type="spellStart"/>
      <w:r>
        <w:rPr>
          <w:rFonts w:cs="Times"/>
          <w:b/>
          <w:sz w:val="28"/>
          <w:szCs w:val="28"/>
          <w:lang w:val="en-US"/>
        </w:rPr>
        <w:t>Ebstein</w:t>
      </w:r>
      <w:proofErr w:type="spellEnd"/>
      <w:r>
        <w:rPr>
          <w:rFonts w:cs="Times"/>
          <w:b/>
          <w:sz w:val="28"/>
          <w:szCs w:val="28"/>
          <w:lang w:val="en-US"/>
        </w:rPr>
        <w:t xml:space="preserve"> Anomaly Reports:</w:t>
      </w:r>
    </w:p>
    <w:p w14:paraId="13C8F66D" w14:textId="77777777" w:rsidR="006A2D1C" w:rsidRDefault="006A2D1C" w:rsidP="006A2D1C">
      <w:pPr>
        <w:spacing w:after="0"/>
        <w:rPr>
          <w:rFonts w:eastAsia="Times New Roman" w:cs="Times New Roman"/>
          <w:sz w:val="24"/>
          <w:szCs w:val="24"/>
          <w:lang w:val="it-IT" w:eastAsia="en-US"/>
        </w:rPr>
      </w:pPr>
      <w:r>
        <w:rPr>
          <w:rFonts w:eastAsia="Times New Roman" w:cs="Times New Roman"/>
          <w:sz w:val="24"/>
          <w:szCs w:val="24"/>
          <w:lang w:val="it-IT" w:eastAsia="en-US"/>
        </w:rPr>
        <w:t>Key points to include in transthoracic echo report:</w:t>
      </w:r>
    </w:p>
    <w:p w14:paraId="1FA26DE5" w14:textId="77777777" w:rsidR="006A2D1C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 w:rsidRPr="0079444E">
        <w:rPr>
          <w:rFonts w:cs="Times"/>
          <w:sz w:val="24"/>
          <w:szCs w:val="28"/>
          <w:lang w:val="en-US"/>
        </w:rPr>
        <w:t>Valve anatomy</w:t>
      </w:r>
      <w:r>
        <w:rPr>
          <w:rFonts w:cs="Times"/>
          <w:sz w:val="24"/>
          <w:szCs w:val="28"/>
          <w:lang w:val="en-US"/>
        </w:rPr>
        <w:t xml:space="preserve"> including displacement towards apex and rotation towards the RV outflow tract</w:t>
      </w:r>
    </w:p>
    <w:p w14:paraId="355EA9CE" w14:textId="77777777" w:rsidR="006A2D1C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>
        <w:rPr>
          <w:rFonts w:cs="Times"/>
          <w:sz w:val="24"/>
          <w:szCs w:val="28"/>
          <w:lang w:val="en-US"/>
        </w:rPr>
        <w:t>Functional RV size &amp; function. In severe cases, this may be only the RVOT</w:t>
      </w:r>
    </w:p>
    <w:p w14:paraId="0BA525D8" w14:textId="77777777" w:rsidR="006A2D1C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>
        <w:rPr>
          <w:rFonts w:cs="Times"/>
          <w:sz w:val="24"/>
          <w:szCs w:val="28"/>
          <w:lang w:val="en-US"/>
        </w:rPr>
        <w:t xml:space="preserve">Degree of </w:t>
      </w:r>
      <w:proofErr w:type="spellStart"/>
      <w:r>
        <w:rPr>
          <w:rFonts w:cs="Times"/>
          <w:sz w:val="24"/>
          <w:szCs w:val="28"/>
          <w:lang w:val="en-US"/>
        </w:rPr>
        <w:t>atrialisation</w:t>
      </w:r>
      <w:proofErr w:type="spellEnd"/>
      <w:r>
        <w:rPr>
          <w:rFonts w:cs="Times"/>
          <w:sz w:val="24"/>
          <w:szCs w:val="28"/>
          <w:lang w:val="en-US"/>
        </w:rPr>
        <w:t xml:space="preserve"> of the right ventricle</w:t>
      </w:r>
    </w:p>
    <w:p w14:paraId="59A9996C" w14:textId="77777777" w:rsidR="006A2D1C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>
        <w:rPr>
          <w:rFonts w:cs="Times"/>
          <w:sz w:val="24"/>
          <w:szCs w:val="28"/>
          <w:lang w:val="en-US"/>
        </w:rPr>
        <w:t>Severity of tricuspid regurgitation</w:t>
      </w:r>
    </w:p>
    <w:p w14:paraId="5A6FA8C9" w14:textId="77777777" w:rsidR="006A2D1C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>
        <w:rPr>
          <w:rFonts w:cs="Times"/>
          <w:sz w:val="24"/>
          <w:szCs w:val="28"/>
          <w:lang w:val="en-US"/>
        </w:rPr>
        <w:t>Size of pulmonary arteries</w:t>
      </w:r>
    </w:p>
    <w:p w14:paraId="08AB1E16" w14:textId="77777777" w:rsidR="006A2D1C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>
        <w:rPr>
          <w:rFonts w:cs="Times"/>
          <w:sz w:val="24"/>
          <w:szCs w:val="28"/>
          <w:lang w:val="en-US"/>
        </w:rPr>
        <w:t xml:space="preserve">LV size &amp; systolic function </w:t>
      </w:r>
    </w:p>
    <w:p w14:paraId="27ADD729" w14:textId="77777777" w:rsidR="006A2D1C" w:rsidRPr="0079444E" w:rsidRDefault="006A2D1C" w:rsidP="006A2D1C">
      <w:pPr>
        <w:pStyle w:val="Paragraphedeliste"/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rPr>
          <w:rFonts w:cs="Times"/>
          <w:sz w:val="24"/>
          <w:szCs w:val="28"/>
          <w:lang w:val="en-US"/>
        </w:rPr>
      </w:pPr>
      <w:r>
        <w:rPr>
          <w:rFonts w:cs="Times"/>
          <w:sz w:val="24"/>
          <w:szCs w:val="28"/>
          <w:lang w:val="en-US"/>
        </w:rPr>
        <w:t>Atrial septal integrity</w:t>
      </w:r>
    </w:p>
    <w:p w14:paraId="5754C836" w14:textId="77777777" w:rsidR="00140559" w:rsidRDefault="00140559" w:rsidP="00853B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ind w:left="360"/>
        <w:rPr>
          <w:rFonts w:cs="Times"/>
          <w:b/>
          <w:sz w:val="28"/>
          <w:szCs w:val="28"/>
          <w:lang w:val="en-US"/>
        </w:rPr>
      </w:pPr>
    </w:p>
    <w:p w14:paraId="588CCE05" w14:textId="77777777" w:rsidR="00140559" w:rsidRDefault="00140559" w:rsidP="00853B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ind w:left="360"/>
        <w:rPr>
          <w:rFonts w:cs="Times"/>
          <w:b/>
          <w:sz w:val="28"/>
          <w:szCs w:val="28"/>
          <w:lang w:val="en-US"/>
        </w:rPr>
      </w:pPr>
    </w:p>
    <w:p w14:paraId="2CC88323" w14:textId="77777777" w:rsidR="00140559" w:rsidRDefault="00140559" w:rsidP="00853B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ind w:left="360"/>
        <w:rPr>
          <w:rFonts w:cs="Times"/>
          <w:b/>
          <w:sz w:val="28"/>
          <w:szCs w:val="28"/>
          <w:lang w:val="en-US"/>
        </w:rPr>
      </w:pPr>
    </w:p>
    <w:p w14:paraId="235BB015" w14:textId="77777777" w:rsidR="00140559" w:rsidRDefault="00140559" w:rsidP="00853BD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ind w:left="360"/>
        <w:rPr>
          <w:rFonts w:cs="Times"/>
          <w:b/>
          <w:sz w:val="28"/>
          <w:szCs w:val="28"/>
          <w:lang w:val="en-US"/>
        </w:rPr>
      </w:pPr>
    </w:p>
    <w:p w14:paraId="43E24747" w14:textId="77777777" w:rsidR="00FF3C44" w:rsidRDefault="00FF3C44">
      <w:pPr>
        <w:rPr>
          <w:rFonts w:cs="Times"/>
          <w:b/>
          <w:sz w:val="28"/>
          <w:szCs w:val="28"/>
          <w:lang w:val="en-US"/>
        </w:rPr>
      </w:pPr>
      <w:r>
        <w:rPr>
          <w:rFonts w:cs="Times"/>
          <w:b/>
          <w:sz w:val="28"/>
          <w:szCs w:val="28"/>
          <w:lang w:val="en-US"/>
        </w:rPr>
        <w:br w:type="page"/>
      </w:r>
    </w:p>
    <w:p w14:paraId="59FEF331" w14:textId="74CBA768" w:rsidR="005E05DF" w:rsidRDefault="004D1A82" w:rsidP="0014055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ind w:left="220"/>
        <w:rPr>
          <w:rFonts w:cs="Times"/>
          <w:b/>
          <w:sz w:val="28"/>
          <w:szCs w:val="28"/>
          <w:lang w:val="en-US"/>
        </w:rPr>
      </w:pPr>
      <w:r w:rsidRPr="00813124">
        <w:rPr>
          <w:rFonts w:cs="Times"/>
          <w:b/>
          <w:noProof/>
          <w:sz w:val="28"/>
          <w:szCs w:val="28"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003900" wp14:editId="271E06E3">
                <wp:simplePos x="0" y="0"/>
                <wp:positionH relativeFrom="column">
                  <wp:posOffset>3179135</wp:posOffset>
                </wp:positionH>
                <wp:positionV relativeFrom="paragraph">
                  <wp:posOffset>159651</wp:posOffset>
                </wp:positionV>
                <wp:extent cx="1832019" cy="2147777"/>
                <wp:effectExtent l="0" t="0" r="0" b="5080"/>
                <wp:wrapNone/>
                <wp:docPr id="1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2019" cy="2147777"/>
                          <a:chOff x="0" y="0"/>
                          <a:chExt cx="2349035" cy="2767541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035" cy="2767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Down Arrow 18"/>
                        <wps:cNvSpPr/>
                        <wps:spPr>
                          <a:xfrm rot="8621734">
                            <a:off x="1115396" y="929015"/>
                            <a:ext cx="118241" cy="155735"/>
                          </a:xfrm>
                          <a:prstGeom prst="downArrow">
                            <a:avLst>
                              <a:gd name="adj1" fmla="val 50000"/>
                              <a:gd name="adj2" fmla="val 46842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8A6063" w14:textId="77777777" w:rsidR="00B62E54" w:rsidRDefault="00B62E54" w:rsidP="00B62E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47" style="position:absolute;left:0;text-align:left;margin-left:250.35pt;margin-top:12.55pt;width:144.25pt;height:169.1pt;z-index:251671552;mso-width-relative:margin;mso-height-relative:margin" coordsize="23490,2767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4sQOr0QMAAP8IAAAOAAAAZHJzL2Uyb0RvYy54bWycVulu2zgQ/l9g34HQ f0eHZcs24hSpnQQFit2g3X0AmqIkbiVSIOkLRd99Z0hKcQ5sgwqIQ1JzfPPNQV1/PHUtOXBthJLr KL1KIsIlU6WQ9Tr65+/7ySIixlJZ0lZJvo7O3EQfb/74cH3sVzxTjWpLrgkYkWZ17NdRY22/imPD Gt5Rc6V6LuFlpXRHLWx1HZeaHsF618ZZkszjo9JlrxXjxsDp1r+Mbpz9quLM/lVVhlvSriPAZt2v dr87/I1vrumq1rRvBAsw6G+g6KiQ4HQ0taWWkr0Wr0x1gmllVGWvmOpiVVWCcRcDRJMmL6J50Grf u1jq1bHuR5qA2hc8/bZZ9ufhURNRQu7mEZG0gxw5t6RAbo59vQKRB91/6x91OKj9DsM9VbrD/xAI OTlWzyOr/GQJg8N0MYXYlhFh8C5L8wIezztrIDmv9FhzFzSzab5MprOgWcyLWZ6iZjw4jhHfCKcX bAV/gSZYvaLp1+UEWnaveRSMdO+y0VH9fd9PIKM9tWInWmHPrjohdwhKHh4Fe9R+c8F4MTAOr9Er SR0xqIJSXodiTF8U+26IVJuGyprfmh4KG5h1ZDwXj3H7zOGuFf29aFvME65DaNAEL4roDXZ8gW4V 23dcWt9xmrcQpZKmEb2JiF7xbsehgPTnMnU9AIn/Yiy6wxJwXfAjW9wmyTL7NNnMks0kT4q7ye0y LyZFclfkSb5IN+nmJ2qn+WpvOMRL220vAlY4fYX2zZIPw8E3k2tKcqCu9X3ZACBXPgNEqCSkBLEa q7llDS4rYOsrMOx1xheO2ic2kWgDXYEa7+mDX1YzZFob+8BVR3ABjAIGxyg9AKEezSACYTwBcEvY YsPCHDVDjmH3Pt5wir41gb41tOcAAc1eFC4MdT8qtuooya3W6kjSBVZjEBynhXlGEdEKwlrMs7SY 5i6yMDjSNJ1NlzCBYEQss2WSzvyEwAJyMyRdZND7boSks1kBQ8HTMRA/0BKYKwGXg/VEH6apLgNu Wv4L1qquhWEPBUJmCTze5aVMdimTzxd5Fty6hLhKGhy7ElKtKIdWM7rebVrt6+8eHu8AKs5cirUS NaVCNR8SnsBgG5hzK3tuOcq18iuvYFzDWM1caO6i5KMfyhj0qW9D09CSe/djeOgdr1bUcPCdQbTs az7YDgYGSW9ksO1RBnlU5e6eHYEl/wfMK48azrOSdlTuhFT6LQMtRBU8e/mBJE8NsmRPu5O/ylya 8GinyjPcb9q2G+W/AKhkjYLZx6x29lAKGsZZc7esoyV8EeA1frl3Uk/fLTf/AQAA//8DAFBLAwQU AAYACAAAACEAqiYOvrwAAAAhAQAAGQAAAGRycy9fcmVscy9lMm9Eb2MueG1sLnJlbHOEj0FqwzAQ RfeF3EHMPpadRSjFsjeh4G1IDjBIY1nEGglJLfXtI8gmgUCX8z//PaYf//wqfillF1hB17QgiHUw jq2C6+V7/wkiF2SDa2BSsFGGcdh99GdasdRRXlzMolI4K1hKiV9SZr2Qx9yESFybOSSPpZ7Jyoj6 hpbkoW2PMj0zYHhhiskoSJPpQFy2WM3/s8M8O02noH88cXmjkM5XdwVislQUeDIOH2HXRLYgh16+ PDbcAQAA//8DAFBLAwQUAAYACAAAACEA9ygVo+IAAAAKAQAADwAAAGRycy9kb3ducmV2LnhtbEyP y2rDMBBF94X+g5hCd41kG+fheBxCaLsKhSaF0p1iTWwTSzKWYjt/X3XVLId7uPdMvpl0ywbqXWMN QjQTwMiUVjWmQvg6vr0sgTkvjZKtNYRwIweb4vEhl5myo/mk4eArFkqMyyRC7X2Xce7KmrR0M9uR CdnZ9lr6cPYVV70cQ7lueSzEnGvZmLBQy452NZWXw1UjvI9y3CbR67C/nHe3n2P68b2PCPH5adqu gXma/D8Mf/pBHYrgdLJXoxxrEVIhFgFFiNMIWAAWy1UM7ISQzJMEeJHz+xeKXwAAAP//AwBQSwME CgAAAAAAAAAhAPvweFaXCgIAlwoCABQAAABkcnMvbWVkaWEvaW1hZ2UxLnBuZ4lQTkcNChoKAAAA DUlIRFIAAAFcAAABmggCAAAAzMVs0gAAAAFzUkdCAK7OHOkAAAAEZ0FNQQAAsY8L/GEFAAAACXBI WXMAAA7DAAAOwwHHb6hkAAD/pUlEQVR4XuzdCahmV5X3/4IiEAqKQJCAiAQRpVHEF1+xm+5WHDNo 5nlOKpVUZaikxlQqqUoq8zzHyjxXZjOqMYMmIYOYEMUQIpIgEqQRRAQRGiEI+X+e8711+lp296v+ HRLzLMJmnX3WXnvttdf67bXPvXUzZ0pTmtKUpjSlKU1pSlOa0pSmNKW/I22xxRbaefPmaefOnbvl llsO3X8jmjvrPxP337zJ09AzMW3CbTlv5tX8iZke3zM8bTFn7laT93Mn8mje/DlzG1I7pSlN6c+j rbaapBY4eOutt958883f/e539f8NKDiY/R+aDwM2WbXV1tsMfXPnzf3onDnvm7PFNvO2/sCkY6t5 c+YPb7yDGnO3mLfFlgEc2mJemqY0pSn96VQijQXCr371qw9+8IPxf1WaO2eL4b/fQwT/VbNssaVa gGFbzJ3/obnzPgIOtvvysTvsdNwOuxz++R0PmRH1+j1z5m054baZ917aMFtusfXkxfzh9ZSmNKU/ j8pDuIDZDCP+ejQbFGaSfPxv0r31nC3UBR/70k4Hfma7g7+82xHb7b7Cf/+2w5Ff3uu4HfY4bLvd Dp37ng+x1Oj58ybVxHDDmNA2H3hvzJSmNKX/v9TlfOuth8P2r06TQmCGHeFgMv8Wc7aYP/99/3fO nPdsv/Nh+x983AGHrFpw5Mn7H3Hinoeu+tKeSz+363Gf/cqx2+229HPbL/zyrkfN2+pjc+a8d8st ZkqGmW8KU5rSlP5sqjTYZpttusOjkfkr0yxQiGZAYcs5c7f658/ssu9Bi5atPPOsc68567wbTz19 w6qTzzlq6drDjzlz/8PXbbfriV/Y+YQdd12xwy7Lv7D9QXPm/cswcELzhg8N8+dv+t4wpSlN6U+l 8eNc9J73vKfbxN+DzOu/rbeY/4H9D1y8YtWp60+/3H+nnbnh+OVnHnPcusOPPOHwo9YfeuS6Hfc6 4Qu7rvj8rks/u/PxO++9+Is7H87wOXPfu+WWEyx4/3u3Td2UpjSlP5M6VxUI46eEv8E3hU11QVTV wIz5c+duu8su+x177ImnnX7ReRdcc9La8xcfc/KRi9csOOzEww5dvf9BJ+x74Kqd91+x037LP7vH UV85YOkXdjtih70W77jzQXO3cuPYcqt5k6+kW07AZUpTmtImmjt37uz62cmvp+8FPWrHtK+/VtXQ 2/FzY8z4lWGzsgLpGTX/qdTALeeacYuttupXD/z3qR12PnzlSevXn33hqaddfdSxpx90yNIDDj5+ nwOP3fuAY/fef9me+x6/z0Erdt7ruK/ss3yHPZd+cY8l2+153Bd3PnbONruFMu/923wSmdKU3ik0 u/jf7OvANtts85GPfEQqBhnaMcnx48DZgAIX9AMFjOH1/CEKjBDzxxM1myYfgWaLrbb5py/uePge +xy7fM3pK08+c9HRp+2xz7JFR6/ecM2dV99ws/82XHvH5Rtuvfzqu/Y+aMluByzb86AVO+61DDp8 8StLP7fDcVu85z2sn5Qbc/rthilNaUq/f5jHy+Eyec8991yyZMluu+324Q9/OAGkf4SD2d8adb7v fe/bfffdFy9evPPOO9c/Gw5SG/9ngMJIW245f8st3jN3zlZbbvWx7XbcZ8edj/XfcSvXH7P8lMOO WLf3/isXHLn8quvuuub6jQsXHw8grtiw8bqbvn7M8afsvO/xcGHXA5bvvP+yL+183G77rJrcP4YV zN/yb/OtdEpTeufQ7OwFDZL2k5/85KWXXvrGG2987WtfO/TQQ5UM733ve0exbgEoHAEKgODEE0+8 +eabH3nkEQN32mkn/SX/OApwzMagP43mztliUGbyyWdCCb3Fx3fe/bAdd1m28x4rjlp62qGLTtxz vxW777P88EXLrrrujg1X37LP/gv33GfxCSee/dVr7ll98nn7H3bCPoes3POQFTvvf/xOex6/4+7H TZRtuen3H6Y0pSlFY5ZWHdSj8j/ppJOuvvrqe+65R56ffPLJp5122ooVKz7zmc98/OMfJya9P/jB D/7zQNttt93xxx9/++23/+pXv3r11VcbYjhYSduoeaTNHv9IAimqjdgBGv5p+50P+dwOx2+/84pD Fp982FHr9j34pJ33WrFg8fFX3XD7tTdff8LJJ5649rQN19284fo7jl1+0j6HLdvrkKX7HHbCbgcu 32O/1V/ZY8WcLebPmTtv/twPDSgzpSlNaaARFMa7wEc/+tG99tpr1apV69atu+CCCzZs2HDttdc+ 9dRTL7zwghJAObD//vtXFNx5550PPvjgSy+99POf//zll1/+3ve+9/zzz6ssvvrVr5511lkHH3zw ttv+10/7RiAw458HClvMUZiAg7lzttxq7vz3zNny4zvtcdh2u6z8wk7Lv7zP8XsctHLP/Vfvus+q I49dseH6jVffeMtpZ593zoVfPfeiDYcuWr7/Ycfuf8SqgxevPnjxyXsftsrdYfd9V/Wlcos58/w3 M8eUpjSlkUIH5/8+++wDEVQHp5566tlnn7127dply5bhlQD333//xo0bwcHdd9/9/e9//xe/+MVv f/vb3/3ud3DB2xtuuOH666+/4447vvnNb2IWL1582GGH/dM//VP6xy8RIwz9SbTF5AOAimPTx4gJ qmy73S4HfOYrS7fbfeVO+y/b2X/7rNxt/xMWHbtqw3W3f/X6ew48Yun+hy3f86DjFhxz0hHHrT1w 0YmHHbvu8CXr9j/yhN33X+a/CSgMRm09xYQpTWk2jem69dZb77LLLscccwwgOPPMM88555wLBzrj jDNcH+S80uCZZ5559tlnFQhA4Uc/+tFDDz308MMP33vvvdddd50CATQ88MADN95448UXX3zssccu X758v/32619MjVgwTvcn0ZZz+snhcIOgST5v8f6d9jroC7ss++xOx39xz2O322vJV/ZcuecBa44A CjfefcUNtx60WHVw3BHHrT7kqJWHHXPCohWnH378KYccs+6AxSe5aOyy94rJjx0m/y5q3vwZ5VOa 0ruJxpwcS3eMzn6noC+CO+2003HHHbdixYpqhPPOO8994eqrr77pppsuv/zyK664Ai48+uij9913 n9vEiy++CCNUDXfddZf+q666Co+IqTJOOumk448/fsmSJSBG6dGPJ4OD5kIZEI/+939DMXeSwfON 9J8VTBYxd2v/bb/nUV/cbfEXdjt+p31X7bzvsi/vddxRS9Zeff39X73+zgVHrTj8uNVHHH/iguUn H73m9KNWn338uguOOP60gxaddMCC5QcevsKcc7Z47/A3FqY0pXcrjYggM2cn5Pz583fbbTfVPkRY t27d+oFUB8oEuHDBBRfoBBOgAUBAAZmvLrjmmmsUCLfeeivgwLtZ6FRfQAQ1wpo1azBHHXXUIYcc 8qlPfer973+/2UOEkQksRktmm/QH1C8UTO4NM6Aw9MyZ88kv7bxwh72X77jP8h33WrbvYSftv2DV PoesOHLJyYcsWnXg4lVHLlt33Nrzjjv5vFWnXXH82ouPWXHOwYvW7r3/0sOOOHHOlh+d4MI80EDP lKb0LqMRDmYnnsyMtt9+e9m7ePHi1atXn3DCCY56KKB1iXB3kNurVq1SPni85JJLrr322tNPPx1q wAs1ApjYsGED+IAUUOOUU04x1gWEAHkDVR/gZtddd33Pe2Y+8mdMlmiRngDif6YBAgZUqF4wdPLf Fp/cbe8jt9t9yae/vPgr+6zc9YDVuxywav8j1u5z+PLDl5x8xPJTF608TYGw/LRLTjj98mVrLzxk 8Ul7HrRs0VFr5sz957lzPrDlFh8a9Az6pjSldxXJulJxNoED7Ze+9CWpK/OXLVuGUfaDBsyJJ54I CEADmMAT0MKIs846S/6ff/75cl6rgoARIxYceeSR9KgyiGmrOxYuXAh0dtxxxw9+8INdIsbfkpzY 8cfQ3HmT/wYKFAZ8QO+bM+cDO+529C57H/fF3ZfuduDqHQ84cZ8j1h96zEkHLV592PFrF686/fh1 560645JV6y9YsuZMd4qDjjh+8oFxCwNn6I+3YkpT+oeiICAKI+Tknnvu6SSX7bIXEMhnlf+SJUuO PfZYnfJZngOFlStXAgutS4ErRp8VQYYhCF6EHWqNww8//JhjjtEDFLpEQA1jvdp3330/8YlPbLXV Vv/5n//55ptvvvXWWywZ6wXt/4oRQ10wIEFwEDS4gszf8gNz5nx0z30Wf37Xo7ffc8kuh5y8/f6r 9zrshIMWrz3kmHWLV5x95LLTDzrqpEOP0bOS/Jy5799y/ry5w190hJNbT39HYUrvcqpWxzi099hj DxkrgSWt7F26dKm0hwseZbh+iFDVAAh0yvxuE0ZdcMEF0p4YGZUCgBivHoQxHsGNNsQBEKbbZ599 Pv/5z2+77bb9ZcfJzWGLLf6EemEWBQ3zZj4HvFfJsMs+R+2+/zFf2vO4nfdf8ZU9lu1z0Jp9Djlp 74PXHHLk2sMWn7LvIUsXLVm71TafmDNnqy0mXxcnf2Vl6/nTz4xTerdSQIBU7/IQ87nPfU6eK/vL ea28lcw6gwO8HokNJroddHG46KKLCEAHdwdYELkp0GAUMdoQPRAhfIEa3rpBHHDAAfvvv/9nP/vZ viCMVikfJqXLH1xwRnJzGC4PQ70wPg207TaTxN5y7hZz531k/4OO3G3/Y3baZ/Fe+x275z7H7Hfw 0r0POO7QI1YddNjyOfP+D9lJebHp5w39PQU0f/70TypM6V1JW2+9dXDgHvHxj398t912k6VKfUl7 xBFHSNdqhAjvlUsEGbhw7rnnKg20l1xyyYYNG/rBBP6cc86BF6oDpMpw75D8SgMtRECGa4ELnW4Q 6MADD9x9990/+tGPggAIpc0q9L/8CoM89t/cOfP8J4sn/wGQyW8ZzJk/c6tAbgLz5mzxsTlzPjLB jsk/c9piztaKiC0n/CA0d8s58wZM+K+71LytZ0ZPaUr/kDSW4mOmoXjtcBjP/chHPvIv//Ivn/70 p9Xz4ACp6vfee++jjz4aCqgCjjzySJ3hhfTWKbGVAEqDfmGhn01eeuml7hFwQVtZQSyAIFx1AFwQ mHA3oZYqdMghh+y0006f/OQn+0fWTBrNy9SRARPj719PaUpT+jNp/KAor0otVGpJNqn4hS984V// 9V932GEHx7ij++CDD8YDCIe5nsMOO+zQQw+FER67Cxx++OES2x3hvPPOUx1ABOigUjjzzDPl/8UX X+wq0Q8p3S8ARLwKAhYgMlSFCBhIQSH9pt55552hGCPHGiFGT0iBRtSY0pSm9GeSLAoLRkQYy4cv felL++67bxCwcOFC5YD8dMlXFEhRPFq0aFG4AAjks8xHsl0LF6Q0pFBNYFQHiJhiweUCXlx55ZXA AiL0m0t9g+wCAg7gCwY6uKrst99+igVXGFeJzAMHIzSg0Xg0BYUpTenPpzGX/jCRvvzlL4cCch4E SP6uCRLVeQ4XFP8y2S3AWy1e/qsOEFBQEXz1q181Fi//4QWMIEbm3HPP7YcXHqmiR1EALzD64YuJ CCsiIEhTu6qAJ4iw1157fehDHxp/rwmNllvLbGiY0pSm9GfSmEjjPQLzqU99atddd5XSCxYsOOig g2Rj9YLslZxS1JEub9X8GPksmav/PYKD8dYg810Wyna1A+CAJsSWLFky/MxhBYWgAWRcdtll3vYj TLjjlcLB2x133PGQQw5RLOy5556uD+4Rn//85z/xiU+ws08MXSiyHEBEPU5pSlP6c2j8feGxLJd4 klDrxFbM4/cZSE5CCukqq0877TQZK8PV+bJXJuvRyn/ogIcIKgJAAA4gRZWCnHf+k6eh33GghAbM RRdd5BUoUV+oDvSYyNQwyNQHHnig9uCDD4ZQu+yyiysMaMhsBBRGIJiCwpSm9Jck2aUikI0OZwmv IoALsle2O/Nlr0q+t9r169erEVwo+imjR2KS2cnfFQMK9HsKUKB/EHXllVdef/31eNUE4CBMP6IW OpjOkFWrVrlB0EBPXxaaBRBABDABm/793/9dsaB+GX/WAMumd4cpTekvQCVSFwe8NAMBTnupiOCC 5HTOV/l3U5DhUADJXmkMLKoCzjrrLK1M7vzXEoYIF1544TnnnHP11VeDA4WAm8Wll1563nnn0Va9 0DdIJQmGWjyd+tcN1LwQ5PDDDwcHygS1w/bbb/+xj33sK1/5ype+9KW+L4zFwshMaUpT+t9InjhL N8uWHsfD1u1dQspDuSq3JTxQ6FuAwl5iS+8LLrjAvQCBBlhQ8pOHIx7rlMagZOHChVqP8tkoYyEC 5SQJKCuGlF8HR2h20Qg4rr32WuBy4403qiaaTr+ygg2QQoWiZIAdiot/+7d/c4P48pe/DB2A2uyl edysathMYEpTmtJ/faJH8+fP/0N06AeNklxiyzpYgClj5aQWL72d830sKJ+V9zIflFQgKC6gQF8Q 5LD810+4X1uS5IZAkBE7KKT8uuuugwI33XTTPffcc9ttt916661f+9rXMDfccIO3/XSzn0Qw0kXD dEBht4G22267T3/60+9///tbRSXPSD2OP2Gd4sKUpvR79IcpMZ6on/vc5+QzIJDhEEEyy/l+xagf LjqxpTEI0C9F9TvqK/4N0dkHBWQUecBBzN1BCxFcHK688soNA2FADDjwiqRXkh8u3Hzzzf1Bxzvv vFOZcNVVV+k0u3mhABwBCgcddNDwCeLI/fbbT9XgES78y7/8y7/+678qHLpHVPiMP7Oc/QuOU1CY 0pR+j2Z/ihvTQ86owN3npVyfEhQLcKEMx0h7CX/eeefJfKUEyXBBK1c78EFAQIBAwDWb6K677rr7 7rvluWNfLSD/b7nlFoWAckPVYIj7AoHbb78dLhAAGeDALaMbx2WXXWZqU0ArljAMCigWAMEee+xx +PBrVHvuuecXvvAFLf7jH//47KWN/3YjXJiNDlOa0pR+j0Z0UCk4YI8++ujgoFbaI0mo/kd6OqgR gFi8eLECASjoR4a4EUhgGY6ksayW3s58B/7DDz/88ssvP/PMM/fddx9EcPJDgTIfZFxxxRWqBhhx xx13QA3kFQF6QhaPeEADQVwf3EQWLFgg/6HYPvvsAyDcHZQJe++9t6pBv3oHLmyzzTZwAY1XCevd jJnSlKb0X+fnmCpOzs9+9rOHHXaYarwDX/JLcmmPJLy6QPkACxzUElIPAZcFoNDPCGBHuAAU5Hn/ 8Ek+S2bVgWwHDU888cRjjz0GFPRce+21UABwIDJI5gMLNwX93uJBCVwgrHbAoH5gYQrzskeBoExQ F1Q1fOlLXzrwwAOtQuf222+/8847f/GLX/zgBz8YLqAWG2329XFKU5rSBBrGxPjUpz51wAEHLFmy REY57V0HVAcgQNor1GthgX5vJb8eQEAGgughScBbjzJW6kpsuIB3tnuUz10KoIM7Qv8nqARcRshU UwAC6EBe6x7xta99zRUDTKgOYIeWsDIh8xigrmE2myEXjFi0aBF0OPTQQ/fdd1/3iN13370KosvC WwNVIIyfG6c0pSnN0HhsKrA/+clP7rTTTs7YUuv0gZz5ck+2KwGOOOII/ZJQzrvhO6UBxFhQEA4d 3CNkrEe1g+yVxrLd4znnnCPPoYAM/8Y3vvH4448/+eSTjzzyCCA444wzVBMgA1/aQwo3C+igoFBc uE24NdCsQGDP+uEfU4Ih5rGBYSAAFrBcjYPpy8JXvvIV14d+BdsrFcS2227724H6q01TmtK7lJyK 4wVhRAGH5Oz+HXfc0UnrRO2CgGSgVD/++OP1q8+R3EPxEg9MEFYsyHYAIUUhhbQHAf0aktRF+gmo BSCFtu8Cpfr999+vEFA1XHTRRfqBgpzXKgpIAgVYcNddd4EGZQXUoB8A9X+CQAzYZZddXA0YL+Hx e++99w477MA8/Kc//el/+Zd/+cxnPuMScchAVvfv//7vVQrTW8OUpjSBgxABEIxYgBTVn/jEJxyt El7mqP/lGziQfg5hB69ccsx6q9MpDSZUE53MhHX2Dxwx0v6mm26Sw/IZ00dEFN/3AuSQl/PyXw+F EETCKwT0KxDIa+EC1GiUHjLscWGBCPvtt98+++yjqNl1113/+Z//+d/+7d++/OUvAwXo4I7gcfy+ +H//7//Vuddee/VvNLwiZrHjrWH604cpvUspCIAIYzKMn9y33nprZ6mEQX2T6/zvF5DCAjx08Ihx 7LsjgIOlS5eqJvQrKPoiABoqEzxKacnfjw/k9o033tgHBYzkVzhMoGL4mYISo2sFRKBKfQFfIIVO d4pgyOWFSQDLmb9gwQIWAiN53j92kOosR2oE9IUvfEFp4/FjH/vYpz71KegAFyAIeZ1qB/D3f/7P /9kMGac0pXcXjaBQpRBfCxE6eKWcJJfqCxcuhAWyXe4pB6SQt3g1uYSUpR3X/YYSdNAjk2W1U/3m m2+WzOoFCa9eCBpuGciB3yPscFnQozo45ZRTQIArhvx3NTh5+JVHak0BelYPf1Lh6KOPluQIPLGH kd7qZLASQLEACD772c9+/vOfd4no55H/+q//+tGPflTmgwMYAR1UDcSAiLeuFXDkQx/6UK6YQsOU 3qU0u0YYywS1t6uBJHRHkHKSUHp3VstJTOVAX+nkp0dp7OiWlkCBTMUCXHDOy3aZjy688EKg8NBD D913332Qoh8oXHvtteoCV4a+OxJWdIADVYDhrgZAgU4oo/VY8gMjU6tQ+n7JMDbodH9BjAdY/Qso 6IBX6ViUW4Pkx6gjPvKRj/zTP/0TPlAAB0ABAzW23Xbb6ZeFKb17aYz+EEErf1QB/ZUEaS+3pT2A 6FNC2ag6wCvd5b86X0JiZCYegpCUqx7Bh5SW4WoE6AA45L9bQ79foIhQF8RfccUVUAMo9OvSfY+k gTbDteAJHMAdrepg3333ZVWGmV2lwOy+cehhBkZPHxTdEfpxAyxQJigQwIGKAIEGxYIeeAEOPvzh D3/yk5/8wAc+MPuPNU1pSu8iGhFBqdzFwdEqoySkJFeHO3VloyR02HYCA4tyT3I6qL3tmz+wABPG GohxmCP9Cg2pm6TcBgSTL4rXXKNMUB0g5YPqAGQoEGCHYx8DDgxXKRhIJyadsMa8qgZqgwnwBMKU AzI/ONOP9Lv+uDgoBPbcc09vqw5UAZIfWHjsKhFS6IcU6FOf+hSxD37wg1v/r/+j6ilN6R+Wxq8J cMGVW7bLTLl6zjnnOHLBgWJBBkq2gw8+WKYpH1TaTmaSXkEKhzYeKJCX/wsXLiRWWgYK3mL0uBFQ q3aQ9pK/T4+YqgmZrxDQhiywptoET8BYAOERIlS/sASZDkj1owTQABeCBmIoOCAAINQCSgDt9ttv v9122wECoOBRmYBB3oIGTnCPUET8v/6ftFOa0juZZH40+3Hk+6wgPeShDJSTMtCxLM+ldFWAvJJp CxYsAA2yrg+QEKGv98kQBgQylh6PWjCxcuVKvP6Kf/qlPf2uEuCg0kCZ4NYAAgIFJP9pG3klRvYg EEMbVDJvv628++67q1/6+aKe3XbbDR8w6XFx0CLXh1Dgy1/+8mc/+9l///d/7+NCiODi4B6hUsC7 cXj1/ve/X72g3eyL4+i6KU3pH5DG64PTUiI5fiWhDO+TfhmIAQeSf5dddgkatE5gMgBCP9KDYARy PkvjYKLhXlUsSGxIAXS6LDj/FQ7uDrXnnXdeVYNXEERKQxBDli5dqgChFgzRRlXfFPodhK4zhMlo URWE0oCpxJhKRgsdlABuB2qBfu4AEdwj9ECK4ECrH2SohlwiiAGL97znPXABTeFgSv/4VJmgVFZ4 yzSnq5TrJ5FdHCQ2RkY5kBUIfcmXn2QIeyv99AAUTLWDVmb2Z509OrcNV+SnX1bLcxWBSkGZcPHF F184/P01oOAqgenfL5ChBBxABzxAMWnmYag1KbWUmwiWnTxQYJRJygeI0IzAizDwku0QIRToEwP+ k5/8JGiQ/wgouFb0K48hgmLhfe97X7iQ06Y/mJjSPwLNviyMfCQxPv/5z8sfySznZZRklmlySYLJ TI8yyisyki0sAAoeMR5Ro6S9dNWPd0qXt+kkrxNDmFrkWuESAR3Wr1+vQHB9wEvsPjRUsLh9ILiA lBgIoyIwkesDdKgSoacfYaosdEIos6NMMqPlmBpM9AtL2223HYCwamuHCKifViI9KoVuFkChrwxw ATP+vHZkpjSldzAFBJshghNPrDs5pYc8kcCqcTW5XJJF0snx7ox1S1cjOJPlVd8aCSgcVOPV83q0 OiECIoZkpiQ0CkbolIT042nol6CUIWaRunBnzfB/fOqcL8NBhvxXAgACkl5pwYEe5UP1gs743noF FOg0Lzwylxldeapi8OBApfCFL3zBYslYAjhQFOhxWfjMZz7TLynAAoxKAUbwjxrhve997/vf//6t /l//6+opTemdTY47VXG/8CcxHIySXLbokU6yvUNe5w477AAUyrS+53mUMBLeo4SHGrLOW7gg4ZFO 2UigAqGSgQYQgCfQZwJiVOks4SELpupAqmuDAKjhlWxXmPRKmQCJXCv6dSY9LKEWpnhFbZPuuOOO Mr/CASqBv35JgfG9UjhAhH5sqcX3Owv9wJKwi5XrFV/BBQDhcqGd8eCUpvSPRNUIrtMOTyckUOjw rCiQ4XDBK/0wQvJIb2/ludQCE1qZoxN5rNDQKfdk73jj0Co3AgL91EpXKTreICo6pLF8JtCZjwFJ Cgp6lAl6iAEXwwlADW87/L1aPfy/pAw3HZsNMaOWckwWUoX3FsZZrFUrBMa1VDuojyzBW1gAMrSu DCDAbWKbbbaBCNDBksEK9ASmM36c0pT+AagCeOuttxb30sB9wamI5HyHuTxBTk4VtWzvCIUUUghf ZWGUJJFLhujURp3JklbrUbbLefmmX7U/3kRgBBmJ6i2S87JdpeDYl+de6dRKdaOkt0ejjIUXQIE8 DUqDbhAmMgUzLCdA0ZIxe1BSoWEIJd5iAASdBoKGfrvZuoCF0oBb9GhlPlDQ8pW7w7bbbgsa9Lhf jL8YPqUpvQNosxtvEBA//ltg8a1IRrBAMiihS3UHqTx3GHZ4dtmW/z0iaWOIe7jaQdpgVBMSUprJ Pa0ck3gQQUKCAHWBg7oPjSBAospJuW04iAFA4AYAESPslfyXwBCEkngQ4MrgLeXdDlwoli1bJsm9 hQjIKwplOP0uF2QYADJMwTazhz4WQsYol46QBTQwuAW2LotSDnx4IDVCNP4Kk/IKxY9/2bFHNJuf 0pTeplTUIvwYzVtuuaXzUDJDAUkuDQIIx6OckUKOXCRbylip1T0CWKirJY9HeaunnNEj98hXqMs6 rYSXq2Wj3JOlHiUq3iwk6zeFfPaKAOCQqB3pAAgu9AVBBUFYUeBxpD439BnCKBUBDcoNr6hVMrDW iuAd3vAgQLt0+J/ZASAGW5rWYt0mLIdDXB+ssR9DItWQR87RAwXy4bx58xQOfV8YffvWW2/95je/ GRw8pSm9XSk4QDPPQ+wqgMW6TK4cAArOSSTPy0O8XKqCgB1KZdkyuU4MHw6M0uJhh37D9UgteW4s gghrh/95rKSVnzJZhvcZElIQS1hydsg7sZ3/sAMZGwQYQpUcpkHO9zNICZ9Av7OA8EaxhKTcBkxw QbZroQDY0mMhUtqkDAg1aDM7k+CFxUIEK1UjwAWPIV1wYO0W2Kop0QkLRjjgnPFHEhDhzTff1E7/ jtuU3r60GRzEi2ah35c2JPk9yodOVCR5JImjG+lUSMsEKVEVADgCC3noEYikQU5Kzj71kZSW4zEu /XTqkdvuCLJ9SP/DpKhRCxYskNuhA8ITk88yVrtm+AeXk6pgIIgAYmgmaaDriQynmU5TRKyCJlqd 5JnUvQMcIJMGJaYmo0jp0yksCB8hgroAHPR9UdrzCVdYY3eKflqJCR2IIY/Q9re//a1KYfztpilN 6e1Is0Ghnz7K4c7GkqdqWW5LCUxVgASQ+e4UUgIjT7xCxoIP5PiVfnIJRhAmSaEEKyfV6pBFrsp8 lwU98llyKu/JOL3LZBNRKPm90oOkqzQuewn0Sh2hnwaZDF+IQQ0CoQb5KgLGWA4DzIhXyFRokDfQ ELjA7AzzSBIc6NGykLwlsMd65bzMBw2yvZ/OjGsHE3q4MQoUyLtW4Hl4vKBNaUpvLxqxYGQcXwJX DksD+S/EJ5eBr3xFSv/zP/+ztNfTXUDoSwmt9PAow4MPwNGZiZd4ckkWUdjVXdrIol5pzSJpJSfq PJefOikxaQe7/CQpReU8AQkvV7UOc2/VFMhbOY+R/GQ89ptO6hRjiRHuhws69SCMfoYxDw9WjO0n IGwgoN9wNhjFBt6wcAhlIV5ZS+WA5SiR3A4AQd9TtSoIbtx6660hAh5AvOc975k/f/62226r0yUC KICGfD6lKb2NaHaBEIldsR4QSGDXY1WAuNfinXUYAAEF5INkICN/oIBscbzLFm+rIyo0dBKQ81rC oYO0hyBdQPST0SNpicEIuUqGBowUrarXwgK44EbgrqG4ICmZUYc8Saq6LHjrEe6QodkseD30IPWC UYADwwatTnORgQvdZXQCQWZABFjDWoviAS2FJrJMj2Qw/AMRRv9gujX0K89dMfrBZD/TCSYGf09p Sm8z2gwUHF9ONjHtSHQw9iGgQIcCWjmgVRqUBiKbpLyS/1UBRhkuB6ogAghZJOXkPAZ86CRJuVF6 5K1slHV46KBfKqJuEBJy8l1h+AmljO2eXy0gscGEEx7px+uR+doqglpT06Pf+S/5zeLRcADEEtgX WARAq4b/Y407iAKHeZamP1O5wtIsR/lAiZX2YYWevqoEChxFpmJh8i1h0+8sAAWAy8nhgjpi/KHv lKb0d6DxBosZ+RDBIwaBA6FcwgtrCRMPCKqcvVUd6JQMcgA6eGyIt10rDJQb8AIoeOzVWC/AgsTU CyGC3Ovors6voCBPstLdI7wAKJPvh8M/wVQLQAGFg4SHDrAAWKDhH0AtGcsKiCCf0wl3TAEU+lqh n4BOE6UcHCCqIM6iRYtYFZwRZgkP5ApL0w8IWE6zgZlBIRQDhZUJ1o48Tj4nDAQUgobR50BBf7sw 7MlkFya7MqUp/W3ovw04neMHcAeaVJeH0kAyOBulgZyX3tJY8kgDaQwdqv8JOxIlQAiCPKJKCfng leRHhA2njR4ZVQngfJZ4cglJyzHz5bNclcYswXSAd7DDAq3CQR4iOY8CCNU+vFBKuDgQppxCxGbT oT4c0ElbWIMYIJ/pbBbVCqaaxclvRY79IA+P4YpA0DIthB44wgDzsorH1E1kggag0PUKFoQL3nKy eoHb582b1xdH7ewvC1NomNLflDaLNo/jASVeJbx8kFHlkuNRWHfoSYDZHwi0eNkODsS9BAAEFREu 0uWDxFA8SyepEqAAETpllxSV7R2w0tJ0EjIg0LJBKy3lmxSVbJJWqscg/YoFh7nSAO/wpwoigAZ6 aDMdg4FXXwSDABPh9SRAMuGYFqWFHZALWZ1V9DkAw2zr6rOileJNAXpo7l7DYGL6gQKx/NYjJRUF k4vEgAJuDYCgb5B63CnswrgpMVOa0t+CZgdccBAvTGWLBJNd8kRiSA+HochG8kGSCHHUse8UJU+g k1M/AWIY8rJFgunxCliAg7KdZlACJiiRTg55oFC/tMR0jCvgUXAgkzGhgFbuSf5jjjnGHaF/KO2U psoob2mjinnggDEZyRioRMDbypDwzlyUWylqRW4EzPZoVBpK6S4OFqtq6HthtYN+emgLSQ3Rr8co C+cHiIlvFA+7OKChYpj844j8Dx2QR7ignf5Rlin9TQkizAaFkVfNCnTJIGEkqvyRJFJC3EuJzkmp JSsEfbggt2WOR29Fv/yXDMgrJDNloKzTTwlEkI0yh1qJRA+iH+7IQy0KDhhgoCv90qVLDQETUi5c GGuEPhzAhaOH/3+Ezq48hve9wBA2ME+PfutiPIOd5AQATQLUEtAPDvQwsltD0DDejKwRpkh4lnfm a/MDHmMi69KaiDZL1gkIjA0dkCFuEEhRENPnRtQugAC7ABT68cTYP6Up/XXpD+OsWBTEpbQEliEy R7ZIA49CX254NfuRvKTSKe5LEv1yRp4To0EOO9IV/LJawsMIjPNcpqVBtmAolEKGyCjpRExaymoD XQ2YIW+RTq1+RHPlDMZjECZpHdS9UlDQwzbz6kGmNpw2b6tNZL6pdeoxnMEsZ5uBqMfS3qK0Fivh 2dmxz2aEt3yPrVoPM6wi/3irTMBwDiKmdaeAoZGSoaLApoxFgR5VQ18c6pnSlP66NIbayDi4BH0H tWQQxNKgM7PUKl2Fu8TwCskBR5+Il1dasS7EhTsm+HBs0ib9KvhTBREocQKnjR5ZJKmc4d4yIIzA S2NDnOcyvzSWz05vr/DwYuHChaoDYn1iwEhvqW4UnjBtctiMFqIEMKnM7xuEq4cqw0AQQJgqAy28 FYVonfYMsxBUieQVYiQxPYFCDBcZpWU/SW2rM4UWHKjCKhZylEftBz7wAbjgToEAQdsBDjyqF6ag MKW/KQm4ziityJY8jtlOY/kjY2WCvEJe6ZEMYl0+CHE5j2AHEv14rSgX4gK91CLpLWFp7JSWz05m U2CkKNJpCgI0j+ezBMNLY7x0LY2VG9IeFmShxyOG31w6dvgTzACiCwWS58aymWb5aRbGMw+E0Uyn soKY4S4msIBC2hYsWGAuvKw20NoNpIcr9MMLpuq0fHmuta6SXIZbLFAzC8Ms0NRWxJ8kzUubV7BJ T1iA3BpGHjPyQGHevHnayUfI979/CgpT+svTZiG12SMsUK+KQjEtdqW9TJCxclJuqAjEN17Giuky uROviIcCckNWdFQiTHCgdZsQ1iNGAAgKTSFz5HkHvkkpka5ar0xKjBL9vQ0RKliqBZB8Pm74B5H9 VoIMJyAbCSCJHSJo6ZSWTGUz85z8KhdTw4X+DZVUpxDWaA2R7RaIgQUMoLO7BqJWPztpsxA+YacF WibvWUJzsR8BC29DVUswi9llvv7Z9YKWA5vUKL6CAsQ4UD+/9TFSv4ns12Y/rdTa0PHGgdrfKY5M 6f9NogSJHjTyveo7gjwR9BKmq4Ee0Q8I5JXIFvHCNBTQ4qWBgC7Exa441uMVMtYrJI7FNBlBjwhM jsIPf3hEHHkiZ8xCv6xwqptLp9SCPnLMKK1TWssSqSVR8RJY8b9ixYrVq1fLbUBAIT2WIIcxZmcG bWMlT6eBsMNYCQ9iYA1G2tNvILxgvERF7GkinbQh+vFsppP93EWPbNcZBDA7MQyYCNfImwigwCAg ojqQ3vmWWOhgON7y+Ye7CDDAcG/pCRQMHPcL0wfItnLsH2k2cExpSv8NiZsZ7r8jb+WzzJEDMqQD XPgikapzPM8rEAhrAwUBjcr/sl0oExsRZHJiDt/nSktM56GsCFM8jue/AhskYfSYFAQg6SdjCbAB TDAPSUvpKvmXLFlywgkn9G8cGEwnm+Wh5dBsRp2BAnsMsUBEldRtLsKWBhEoZzzDaNBTJhMgTINO Q8CH4VrCrPVKy8gezdhYkmYEFoTzISQyO3tku1dWR78hXKEnF/GG5JftlR78DB3eM+t/FRHZr7Fn 9s4aWD8Q0So3hu4pTem/o82iajaJJJlcFkkbySzincYCXRCXME6/CmydApq88BXH4QKAENZyyaP+ eHokA50SgwaMoCdAIbUIL+61eEkuvemXORLVieqx89ZYGSV/GKBHFsle1ChYsGbNmpNPPnnV8P+M lMMVF1KOJBsAFoMhiHkZoCdjJD9TSZrLkKYwKhkMVW4l/VDDY/gYjhA2xOx98uQTygOdXEGz5DcF MpdRxAwhIM85hw2WAOl0hgUkDYQIIGCbbbbhGY9pUyBUFERjquusn/xsgegPa4cpTen3aAQFsYKv 5vSoyBSRVfJKaykkEMs30S/cZYJQFrKyQprJLtEPCPSIZoQZ6oOZX9cjLI4rJbzVIz2kmbShSg8B WaGfPEZWyA0wJE8gglSRgUjimcvBq/XIHkeut/368KGHHopRIJxxxhmnnHLKsmXLJLCrxBHDv30q 34BI2W4hViQ5tSEdnmbGACxTW5fVcQLsYyfbyChMjhz+Iou54AIx5jEjUzGmAAo6QwTaRnykQSce c+CBB7raMM8Qa+/iYN4MM6/HSi0DJ0XX8EufeNryFd86+fv02CYCDj19X4h++9vfvvnmmwTGjcZM bxBT+t9oLDJnV5vIKSRjJQNEkCd4hJE8MqrkEa+FuwCNKXbxgh4oCGKkBw8CimM9JOuRIdKsKqBj VmeJZKJKdJkp7aV6P1mQQuEC2zAEdEqwpUuXLl++XJqtXr36ggsuuPjii0899VQp522oYaBZnMwY M5o3PKJfp7qANiiTpE5Y4G1XDD1SXcukY4f/7b1KZOHChRULTNXmFi3NcttwhKHBep3wXEoAdnAd +IAs0IpacwUcOYRMGMRFQYB+Q7Q8qYfbczUcUUEgKIDvB5bewgWtTXxrE7WngX78lKb0J5DTRuRJ YMkJCDqUBKUMwXglWItLRECwlu3CdESBESPqIU8GYdLgbcemtJEV8k3Od/bKK1MHQEiSgADZ6Iju pwCOeklloFE6UdWBy8LatWvPOuusSy655PLLLz/77LNXrlxJZxecshpAaEGASwFo0OrXiQEKyFvC epRI4Y6ew4Y/8diPOWUyAjdMggWWYCH8QJi1jAejkpy7wgVr4QfrtXA2Ax2akdmJBbWEtfRwEYfr N9CjUR7JmIWe3Mi3FEIZQIC4l/NdE4AOAbwhCEbYzSqFYWNnPjFOf4o5pT+KRAlyjDh2xLQ0KNbF lgQWZ8EEmh2X2mKapH6kJzGMIeK1qCXskR5EoVGCXqpLEukh8eShxJNp7uoyraKdZqrIa6GARHXM InkloxBh+enQXjL8n6bhQn/dwMUBo3DQDzKAAjSh3ywleXcNj7CgX3zyFnxU9jOADDKXsd4qCsCB IcQo1ANKvFUUcBcv8YC16IELegAZpPPWEoYMnXwlCQ1bmgy3KJ08YyxvkwwrQwRKcmPKxwJKJz/z agUCIEAYj/yMoZCTdXqsLphWB1P6H6nMj8ZvB/Vr1ZYYB53z9rTTTpNs0rXML5+Fo+gUagJXXIpg MSpkO/NFrVT36BXJyoeOx1EDbeWGg7ESQPTXepSQTmO5J1HhhX75Y4hAL23YI1Ed8kCBDHn5qZJf sWIFOFAUgACXCHCgwpe0JF0rZH6ViB4Jb4EYs0hveqQxAZIlPJ4A4KAfde8gDwUCFHgRKo08eYtl oTQutxkPDhQOgZrlo5Zv7SUtwiMDZTsPGGW9lGiRHsNzdUM4HD8OtBEyHxa4LKABHCY/0UT1I65T L7S/2hg0hYkpTWgMiD+kXqk/BZzoP+ecc6666iqtfJOr4k9Mi3sJjxGgwlHk6RfBDnAR7C2A0Ba1 wneUDz4Qvla/cJczkgFPskfZJXulupSjVqcco5yYgRBHSktmdcExw19hXbRo0dHD/xgWKCgK9Hub gE5wIKtLWlTm029FDn95rmfX4U8w9EHBo7VjqhRqwZD0lv/0GAunMgmDmNQdASP5W10Co9myWqe3 JLnIY0nLjTmEGLJYoMDOCg0+0SIC/NlNgdslv1HG6onSpkU9kgEEEKEeb/vJ5YAJMzEwMlN6V9Nm h8Nm8SFuhKbol0sS7Nxzz7300kvdyeVYoVx0YoRmxapsVzDLKAnW13KSZEQhMdkuExAxJJRRerzS OiHrJIOXFTTIHLknA1kiJSSbtJQqXmHkLSBg3urVq5UGMt91I2gIIxQIy4b/kTQmgOgjhTIBQGjl udyTeLTJarOoNRQIsKAahLDOBOAUGWuEC3oMHJMfWYuUs16drT2wI+/RinKFtsUCC6uT7QYieqzd WxkOXvUQsFJoSCFtlPDAxINDwdWPFfJYhUOODaCzxKOWGGF7FCLowfy39cKU3u00goKYmH13iISd I1r5LYskudQ66aSTXM5lnTAV0wJOhAlfEVbAFcdyyRAk35yZiRWgwlcOlPwSQ6tT5oh4DFXeDifu 58mg8U6OkYFSyCjCyegEPfJWnc88uCDzu0G46ejEQAdVg7d9CAQKBw9/cGnB8NeWjO3wL/mtCwAF Ch6hhgqlH4JUJoQF2vIcaFqCpcnDFjjBhqEmksYYS6PccPKWU05apv7GkrQcr/RoaYCttCE875mU S0laO4BQxdBGp0eqCAclkSElPKIBUnjLjIqF5OcNf3q/S8T0yjClzWkzUIhH4kbQCDvFs3RSmWM6 ZmWULJU8HZtiWuTBgkIQCcrqC+kkguWPWBeUFGpLez2GhALk5UPnrVcyTRogsxMzXN0hP80leVA5 UApRQowMgYoC1YGU1oKAKn9A4O6gB18P2+Q5zDJE8sM7RACIJBN21G8V/WwCQBgFMrRwQbqylgEt 2VoYhjJbZ6sjYzrJDNG4pVUTI5NYPXKYc+jRg9cGCrxhYJ1ghcGnnXba6aefzkIO0WkIbRxCD17a 68TrMbuBvdUPFGzB+LtMthgo6NSDn1YKU5qhMRRmxwR0EC4iuKJaklSKSzwkTAWZs0usl/PiXq46 jgSxuBR5QtCjslluww5vRarTCYn1SeoM1W9E0lwV0qDBKCWAiNeDx8hDc+kkRhU4MKqUM1FZwU4J 7JoTeLlEaIGXzr4vdHeQSwqEvghaC+HIK8CH+rEFImnJSolQw0pNwSTVexnOEgZYDmKDVTCeAIPZ ab3etjQAGg6yk+t0tnwZW94S5nDJqQ06rYtawgZSrvKn1hIuuuii66+/3iXOomAEf8rqHBtDmGHM MF0ow1FU0dz1Qdsub7XVVmE0AwyclgxTmqE/BIUtt9xSiAgX4Si2pKK0r9iWFZJBpHorrIXpmB4F vUAXf0IcYQScV1XRopxarVdjv5yXY47ciMLwxSu5hDonO3u1HtmjJUZJ2WhSxhBznvdzAWncOc88 x3s/OKyOkEvKgSrwigICkMsQr/p/0oMDj5UbhA2nim0W3sHLZvaY2oqkGaoy95YYEOS3wA7JydxC nkDEeJTxGD14nqFQ0kKH0tUyISBeawnnnHPO7bfffuWVV7rEhdGm86qURszgPWDBmaxlGLWmxlBL rCnstcfw1CxsQGRmHwxTmtIMKGgFlhAp6AWWEJeiHiGC+NMpgstt8SdRxb2wE/pktGLOWz0ECHss 4sVc/RFVEEHyCF/5jK+Hznoggh68Y7YKQgIoGZTxbhNSOlyQojoBgc7OfCSNq/8BmTP/hOGfP8lz MoQppB8jqWQ7hbR5Jc1QXxMQyPDKTYGY1uqYzTPmzSFmt0ar089p0kxrpWEB15FBhnALsfwgwxGe jAXSljAeQyE9zvDBSROvGu4tdFuyZMmZZ565fv361atXWx3zgDVLaKBN/Q8UeJivrC7nGG5GOjnf RlCok0y4r58lXhHjeUO8Khim9K4gcTDD/X51IJLiEd4ZJYzEh9gSasJIuMAFh7OoFZ2leseLhBT0 OifxvulubAgZDHlvPQo1tatAF+5CsEAMekiScbJBHHFPlcRwDstbLd4UjNFWNZBRC+yyyy7inv4s IemaoJY5dPiTSuW2uqBbA0RYvnw5gJDbKgITgQAgIqkgAgIHCgdQsmzZMvLhgkeIIOvYRt6kpmaA uTiEnWO+aT2ykAdCQCahPMCN4R3SOQDCB3plXRGBrkuYlJTDeGI0MABILV269MSBoIPluOlYrFVY l4FZQnNOa1OaLp97pZMMzbYD2QKvGkgYYezR7PD4nxj0h/+kakrvVLKvs7cWTerOARoggsAVVVqB heQtErhCU/aKLXFTxCOvxJlHgVVsgQBxhkSY4YYIa6NCBJJONqnl/Ac00kxu66EcL1FV8tW9VJVp NHgrZ0znsZsFexiZgIm8olNuK/WVBlIaAYWjjz66HzcAC0e91JLnUkgiHXzwwST1VwVAGcChJpdy BibDHhDAEngEGtiQqYhVOSer9Ch52FOmcQWekeSla9ayvCG98sgzeMLcQqFZCIShOknqJwbI8gzU s0BYsHbt2lNPPZW1TLWonEOn4ZghuyfUdtDGJECA91br0XbYa0xzIcLeZhueQLERFTBWpxUqm72d 0jubNoODkey0cBGXRbz4KFLFmYjxqggWWwWQt1HBp7PwGs8lwmmTD4Z37skxGdiR3hGtdQiDBsmD QAMSlzQbKDHoNJAZFDYdnp6uDFRJVxMh6UGbEx4iSJ5uDQ5/J7/8d6jqJK8oMFALILpowA6IAD7i ET3dKayaGVbhGC/t2cA5rCrBrFqrn6RXllmmsVMnImYVbEbluU6OzckcRVVr9CpHcSCXkifJJ9CT f6CDVfMVU0855RQtH6qP2Gbt3rZZrK01F500MyYjTUdhNtBvoiCeGNLfFBxrpQbOLi0RTNfOrg4I TIuFdzwNJcJ/gQIg8FiNIJQda+LPsSM4RFXhi8TNGLsYEYYRRoJsNgk7kshbLQ2CVUxjCOvE0O8E 7iRHck8rG+WtRJV4fSFjgByLyh9m6AcWqdJ6pTpQ3jtI5Yw4xjvhKVRpSxgnquRZt24dpk4k1dFk 7uHfSrksnHHGGeeff/7FF1+shSCAA1IAJjqlB52yrtLG7NbY7Np8og0ELTk/jD0J4zFl6egcvBXR w5na+vF2wWlcp9y2I+a1I1qe6Y7j7oDYr3bQw7aUU4jhK95jqkfzpjOFZJhnW7XxMchAm9UnG6ht Rp1QY96sf0ld5AwRNGEscDPUmNI7j8bt3Ix0ChQ5IBPkQNHfYSKSxA1eyIqt4lusjEEmmEbSg4wq GTAGol7pEaziuJ/zObG1anhY4HrsVO8mL2MBR1AiKyTkjsOffmWVtKfBpPQjjB7CsqXTUkwbXqWg pfbYY4+FCF0fvHLyD4XI5P9JTUD+r169+swzzzzrrLNOP/106HD88EvQsoJODkm5zCzNzDimtHWV 9uUzwucBzslR0hLlEG60Ii0BY/V7TAkyBMVom4KwSR3dNoWXQrGgjfF6XHkgAoWELZ8woGwWM1az BE/MM5e3ZHg15eAjnjH6qeJqOrUc2ytjy/wip3asDjpOpvSPQBNsmIUOykJJ6IyVOep5aSAghJrA KmLE6Bi1qGuzR/1CbSTyUUkSkU9MsIpvs0h+WSohFQgKdeigXuiGr4cNMlZcynNWic4OSSRLxXFq WSVRpSsiU0ArrZ2c2hCn32LqHqEEqEyQ8GRgE0v0QIH+xVTfI/uaMCYG5TSXHmh2SuPLan4o91hl 7daLR3gC8rCBhqD0YLzC8EzCxpbbyZBHQQMnAAUmoSoXxzirKo7SwIzGGkUPk9z5bbFzHjSQoZ+A UX2+rfKCI8zLGDy1QBBiWnVL1k+h7R6jZXbh8Ie3iSm9g2kEeDsqiAWE8JItkkQKOYLER2d1QSO+ xZnAEl54USgNwoXZEICPiAnNhHsUZGYpgYUdFOgYl4rSsm+BfQLQwwbZ2x1e+DLDQDnAKvbQrEd8 gwktaGCqEiBYAQdluwJbqq8a6MQTT0yteZFjFkEfkKGOqJTAqxFc0aniCslj4eZigCVYXYknSfTr RFbEEq9ml05ocMbEV5PMHuoshKGHDKY8JOlx7OSi1HrlMR+SbHec5HqopYoTCBiOJ0M+6GleCu1p HwLbX53G5iUEbQ1Hba6BNHCjfhNpR81kMsaOVy9MS4N/NPrDHRUxgkCgyC7B53iULSWPQ8mRIhbH 2C22hIjHzkOt/sgrkpNY25QGBTEZvFeCHolCM9IvafuDSIAAnXTSSe7/WrxOpTIUINyMZSBQ0Cld 2elM81gQs59CQyo6Fi5cCGhgAVVa2vp9pKpureSvFIcLHlUH4UKIoNCgXzIwnuVaPPsZg6xUDw94 1arHZWZq7sIYZb0eiXmLiCXTKzkZCqRcJ8KkwSiwaxQeGcvh0EdLCRkOsXZwaRTh0e2EjeoAd8in nKTVWb4qyYwEyJOkSosfNmeyO+kxKm0CoMrC1BQGDePfaxJR088K7yRS8tmzCj9tDLKLFYEON/vt vBUoTm+8OJNs8kq2aOWG40WgCA5BWbEg/oqYMRM8osJdW4DqEW14hJEABXF3gb4sKA1ko3Rds2bN unXr1q5d6zyXog5t6Q2VzE6VidIAAgCB+lnqggbJ4C2d6mo3DkFviIE0QJwRFJCJrEgFYV51kFYt gOS/kkSJYUaUH+CjeaVBa0QlTGv02BpLVzI9tkzkEekn31vkrYGsLflp62TmE4/EvEIYNPHm4D15 mIeR4fE0sC1AoQRjIOGGD2omJQk4UN5jCPBMdyhwab022lZS1XSRR8La9DCAfsRU3mCqHngkon7z m98Ahd/+9rdCaHZcTekdSbMrBaeQBJMGckMm7DT8HcHqBXV72QIgBET5IGJEkriMRA8qUkWkSCXm kVrhqLMerbeGY0SnTHZYVasLUzcI5BEWwAWFg04puu/wf38ESSzsJKRBG6woFioTsopakqyFFBiZ bwqIpl22bNnwmz6TX/XxSAD1yYAlFmulFm6sGfV7C7OYKitMJyUo94hHsqX1amPMjnoc06mecdUj eRzV8kyUzsYmg/CGD1onZCKeRzrZwyH0EB5Nal8w4+wo82yfRbmdhb/cYr1QlRvNTpvpqEVsMAQM oezxdoCFmf8RJuWqBpqdKHBBCE2/JryTaCwQ/pD0eyt1xZZkUEgLlCFZJn8sSEoUrN4i0YAXCmIL LxDFWZ8SBAceI4aKV+GlByKoRLbeems9ZVQB6i0lTnI5L0DV8yCgTwnKeK0i36NjHEg52aT3eHlJ g1YaFKmFqSn0C18Zbi1wxCr6gkgDonb16tXgxozQp7QfKwUgOMrrRDwAJkwa3tFPOQMQRqeVOi1b fgJSRRuDkiGfqbynRR518gazQZtWj8eGIG9nC+svvWvptFKzMKNX41zII54ApjsdDaawgxxui0Ew tzsA+ETLV1qvuNG8RqVZG4/0o1ah9RbldjKz4WBaKbwzaPY+4aMeQwTbLP9lRbggK8ooZ0jFgngV bUO4flgc6HQ+y1IhIkZ1igzBJwSLwsJXpBolYhwmGEpMRNiMePlGvwQ2nVOr2l6NAAtc7JErgPNf bvR90UCIowYGNLQVqUJzYtNQ+ha+pmC5VYh7GlBlgqKD8j5S9GOIigVVhnyQFcTI6D9k+Dlo2cIP jJRO1CLGaE1qdVY6nKOTWz17kH7rQhlWogYWGZl5UEY6cV0IizBD0k3IQGLG4mfPmAZMAmmjnAG1 kBcFFozpm2JWwV+etGVtMYRVGrABKFi1soiXlEtMyv4mZQPySAOGNqv22Lw6xQzP5Ic+JUw/KLxj aIQANBsRbKGgsf3S3u4Knc5Yh2QtkjY6xRAxYSogtOKpYlsrkgoarwSNcEEYjwJXJEljAQoIiMlt 5BV5qU6zSZEMrEA4evg1ZLwecUz5qCqiPNDBl0IEEMajkJVjbJbYaoFDhz+vKvmlursDOFCSuDv0 Uwn9WiuVKpJfbhgFjOSJbAkR4EWwyAPswVu7WRhgRUg+aIMqZlhXVmEyKfKKJLIWKWddOrk0r5JM 2KhxmbZGm6/qIZwDMWxAhiQgM7umJVyBlj3m4mGWy2HUEjgfplccRfxGG9u8tV5TDIZMYMgU2a81 qU62pdkjeaNs8fQ3nf8RyDbbfkfll4bfGtQ6FaW6TFA5S4kK6U7Lrp1CRDSIGCBiiNiqU0+BLjqd V/JEAHVSlTP1iKFRjJ4mpcQh5qQyEepUN7XwpVZEIgMlg8DVkw1a0Vm8JoC8tSKqpHeXkT5SQIST Tz55/fr169atO/HEE1UKBNDC4S8jOCfdGkw9uWPstpu1O0u1PMOGJjW7JSMM+01qCci65IMM7GTO JC2BeKYyDJ+8Hh6ghN/osQpEoNXVaQhVNNsgDFVpI8kSYtYoFfE6eZjaJNOG8dhcNNNpRkOgwAQV hl2zLkhBiVcUWhdJPMoGhNdPuOWwSo8hXnk0UUPI6BQe9l1Qzf7NhSm93Wl2vSCI4bqgseUgQM5L S2ngxBA0jkStY9xjVbQkETqiQWQgAVH66SwHig/9QtmVRIYISoebAEViiFhkuEdRK5oNN5dgZQYw cnDVBkY6yQAUqkxhdvoxyOwCkf6IWgYgqcVyBrs+QBZwIP9VBxDh1FNPvfDCCy+++OJzzz3Xo3oB IrhiVD+bES5YbDaUOTyDr9K2OpNmA/stqqmdyRVf/Kkf6WzVCbQEYuUtI2VRTqbTI4VlIOObJRel wWI9EvOqR0nLJCltVBVBG4o3F+IuLQ2EKQ8UKLdf5oV0Whp08pu3/M8Y262fbe0yptOCZPPaLD7R 0kmAWDHQh95eWePsMJvS253G3cIIU3HTvhZhQkRMQAFZ4bEshQVVDTaepNAURkKkg8hwoaYtfL0S OtSKTtCgM2EtMUEmaMoB8dqrQs1bQZaYIBOmhRqTqDKR6RLGOIhKgIK+5DGWeQYy2xIYbBUshyyg 4fjhD6WsGGjNmjWrVq3So3ZwVVEswAXUVQIomNfC1Rp4rWxhVYaVllU9rMoAluTSlpy12hZOBu8I HeWtlKkUAprcTsxAZEhEchQOMkrIXKdljLH05G2zNwUyvIxNGG+KjG+/rEiq84+WBo9gESYGiB4Z ZrPwiiaxAd/zf+UAtSZlM4bD+QoicLjgQaZgwxBlU3rbkPhwUKMgQDsyckk/XmtfRYkjYjwD7THy KFYcGlqIoKIuXGx8EYwEqJgQhQLFo7BDsh1hBCLlxU3Ke1XSIj0mEvFlAsbbkoRmQWkuhumkyhRk aEsYI+Z69Kq3tFE7mD+xX2EMDhz+CxYsUCYsX77cfcHF4bTTTuvnDmqE1QP1g3q44IqBsdLOSbNL Ccvnh64PjKG87JUhlmlGNuusMsq98ic+5xCzumwuyXVSwgMm4k8TUZ7TvCLZ0rSESU5WOHzS4732 SGuNxspzfN6m36gG6qEQzxi2keFSqQtTrMWKVIVwk5N1Wjj/wMpdhz8bo59yiyUswzEQZ4SbbIuY x1E0V0tCT0QJ/dxCcrxEjKE4pbcXVWFGNslZJ9SKfiRWBIG9FExIGOksdJDjwq5jHKGdorLFI9QQ o2KluMeLbyFFj6AvS1MouFF8ZAoBhylVWDJBi6FAEIumNgWGKq/oEYWmkI0IU6roNFxLOW3pJOyV nHH6SX5wsG7dutNPP/388893d+hrwpED9aMHoUxy+FnH5PcaW+bkyBv+t0ugwSNtLYp+M7KhrDCv 5Y++FfpuEGMdwc5MNWQkQ1jIVL6i1kpNVA1Fv37rjTjHcAkpLc1latRKGROA8hixwRmTr55Vf3iz ZwPeLPIftWtmtC7MUUcddc4551x99dXuUxzl0fIt1hCrUxEgDGSxqKCB/nRaiFUwgzb428+MwQGT LCHMYlhuiabQ8LajMXBDhGLatglEGykVizA7aqfFKJhAzgGZL1DEh50mhtGjfJBUJ5xwwjHHHKNu FKblgFCmp5BF5edIJtWKp0K8BBgyZeaTlTYqsOgp4skj+oUmMleqeoVHssVahDvzRKqLwPh7zaqD U0899eyzz5YDJ510klsDs/upZ98R1BTk+7IA/kobYQ0oWZINjGRtLspsU2srE2b7trRBsIO1oRgL M5s2CwwaGAwR8i2/5TptazdLSrR4/jHWpAbi9UQeM4YkYwhTTpIMVYCgikArae0s5RhOuPzyy++7 776NGzdu2LDhzDPPVDdxiCF2mQA3UsL+Fs7yUKbdaftICpIchYiR0Q9J9xv+AZtRY+DNPpam9Hcj wByNjyC/IBNDRWeBWOgXcMGEmLDfdlrIevSqI4ikiHFRd946eK+//nrJBiBkkYiREoX7EK6TmC5e kfgoN+oZY4uMfp2oKejJSKpI9gqTZG+1HtmsRamVsfBLYi9evBgWCHT3BQyCBXABnXHGGfh+c8mt wdlI3ikngi0ZCFqI9TI+CzHMoB+xwaNZ0GR5m35G4AgV8RBBywPMY+doqrzSGbUupqYQT3nUdPZC pkkzU+ghQI95QwFMwvqlH6Jk1IZJHkMPJSCAtqyFBYhOkAcTL7nkkltvvfX++++/5ZZbrrjiiuCS W2Cik7+CgjwNHGJ2CrNQPOgJs9LMKivNGEM4E7gsGv5GPt7YKRy8XWg2HETueDZPSNkn2yn023Vx AwgKO629J2Pj4b34gAsigFiRSlinc+Dwww8/+eSTr7322ttuu01UiSdgIQFEhlQpUjtnaBt7RG1k FtpMhxdPskXb3XVIqAk6GEXAcI9ekaGkEKRZJwFvUbPQyVQBDaTWr1//1a9+9ZprrnEeXnbZZVrn IbryyisvuOAC6OCoPHT4H0yTt1KXCOsKCju6My+foNyC9ARndbKTbWOxIAFywmSRm/I/dBiWNbkB edSJ8AiTWjOy374gSzOcqhYeHqE8qb/9DeURzfTkGY8pZB6irZSmUL8qb8WKFZdeeul111130003 3XjjjW4QMIKv3K1cqewjbOUQnuETpJzhFj6x+3DTI4UTXwzw1OroNxDIcv7RRx8Nl7UIuIz+mf6o 8u9GhcvMwyYqUu1ciS3nlZRyYCxfbTOCDiUDSTJ2tLuDUBAcAsVlQSL1ZU4FDheEl6iCC+6ltI35 X6xoPepEYkhweyX/C1CdmElQD5JIcOvRhhR4hLcE+aY/UHDRFWoeMzhVchXPYBcBVwbJDwLYJu7v uOMOpfK9A918882lgbPRKqRB/zLSDcICrdR6gaBc4gfGa3MOxiw8Y6LJeoYVZUxOjlibPUzFkEf1 0OYtwnjbSr2i0EJmO7+3g0smDpThZJBX+kszZOpQgFcxihHyeGq1ebuptchGW69dUxoATbgA0/nk kUceueGGGyC7kAgRFFDqQdcr8vxpZzs/Kh7ZSSdjspDlu+6668KFC9WPyhCIwLGRawv72TPjnSn9 XWgzUJBLzhPxZFPhvVS3qVrb74R0GgB4O93ZOInfIeiLWpnQKWEs+T2HfyYkRJQJtr9/5uwuum7d uosuukioyS4hRcMklYeqXrxSVVDqF9wYIRIKJNZj4dv5ZmpvRbn8wRRS4yGsR1aUAMKxSkcOm1oI gi2FDNvkvOuDO47QF/ePPfbYo48++vjjj0MHlbOq4fTTT2d/nx4wQtlAOMgbyiLEUXgeAKCcYAq2 MXLMMcYzqWOQz52EXM1arywhH8aTzHIrJdArhKETEKAy3y5M4GHTR0f99fRoasPzDFWITsqpSvno bT3l7cTFQ9mFLMEOWqzN4pmNGzc+9dRT3HLXXXf1TUFIqPn33ntvrrCbcF9ie+QNEWI4b2MYQzMy nSARRULCqSAqRkRQNThIONAolrNtiMcp/T1oNiiIVwEkJmyM5Ld50qYsEvHyXA44G0sDnYVRp6LA whs4JMjkl2RpcHoABftt18UWKm60ilIJJuYIGygopYGpMcWoTvGNMCIYERBVGEne+Sl6RjJWf5++ 8aKKjJQwqja1jLcEtilhhC/k6nxjkkB3JF511VV33nnnE0888eSTTzoSv/nNb8II52R/6ZTZJ2z6 U66G84mgt3xxb+0eEVAAo9zCcpPyknkRM1iYt6vkLQGxDV/ya71ypIfOFpuA/nLVSnNXSQuDrMWK ADEz2pFk8GY3kBKMTqNo0x95pNMrA8lnAJ7lOo3i/ECTc9ywgAJv3HLLLWeeeebKlSuhgNw+ePgH IxzYH5XAQNs2ToRQpW1qczFSjbBgwQI3hT7fAgWeVDWIE5HAbzaIbYZbdWE5pb8WicXOqPhCc+xB epxdNs/O2Ziy2lEg4OyQfbXBoAFGiMV2WugUnXitwPKKPMjvx04Ky3DBDUIEQAGhAwi8lZOIpFAw VgSgzjdqRWdxbGrzEhCyZRExqSVt5Dx5r7KBvLBDHutviFYPVToR+0Ut20CVCIYIcAEJcQl/xhln XHzxxddff/3999/vSPz6QPjLL7+8P9YgGUSzIDYcKFggR0mkTA0UeICjgAXLzcgtzM4YNqtZxusM w7KZQGAHCAhAhEobZIjW6uhnPIVGIYxZzAWDxh3JDwnQaSx36R8FGNNuEjBvTjYKn3sDiKbWLxgc DFaqknKNgphw88QTT/QIHFVY6gU+hAu2WMsYViEzUmVSZKXMsNH83L9YEQbiIVDQQhaRELSZHSM2 zMuAmegcPjH8YdBO6f8XDTjwX9eEkbi4fq3NK/LsjbaYk0KVBqG4PR7Drmi2c4QNtJ3eGiJVyjRw IFCQ9FMgiAAxoVMNQpuwLkypKugN19avh/KIgBgV4mP+KAcEsX6zo4zR0lZY14kwHpuIDOVWJMqh AKsYCaHw8lwhcNZZZ11xxRUuzBs3blQvqBHuueceF+kLLrigAqHfbjRw9+HfPjlIaSvloICeHYf/ KR536URwwYrYzLeIAVrGy/myHUkYAlor8gq1dpJkWjUlNkVdQKFF6bEck1qOBXpbnhsVEaA5ZBl9 G3gZiHQijzppyLB8hc+3ViTJbZYdtHwFgjuU9rzzzuMQtQOU9IoD4YI0BojdNLUoaEg5hq8gSIig xFAguD5ABDynke+iIZZoEy2crJN5ghNKDtE6pb8cDYDw3yAC0h8uOKNEiY0R0CKv1MIAArEo1ZHa wZ7ZZpLaolAr4IISZHg1rbuGcJE8Ek/oOEkggjPBluu335QYTk+hKXApQQLII7XyRDyRIVnUxnuF 7+DFF3Z6vKKEzVbBJGrTHMoQw3hlIcVxJPjkuaMPIqgINm7cqDoAB+oFj1deeaW7gzToyiCIVQpC 1qLoUSYI/ZbsZLNkWcRjGYDYM66FhexEY/IjSat/gg2bfpKCId+KkCXbiFahxfcWtXZLM4t+kvkH eUsPUMAYyBJjCRPQQ63WkIykwRDaECZTvbUX1qhahOPHDX//ct26dVzBLRdeeCFQ6L4g1W0uQOwT AxDhEJHAM1q2afUTI8+HGCgMGoACT0ITHiPGPFtPUqf7BQFIDWFZJVBVCr/73e/eeuutzb7UTunP pM0QYYIQs3q4W5gWZPbGXgqjAksPXnC0zUV8YSTIirPEpIHEQIaX2JLTKKlim6VQGSh06CEm2qgi Q5uxGFGobWAhUgSjSZhvIv1anaWWCDa7R4x+1tJAJ9soLCJNxBKzeKXVI9ScTsLXLUD8nXLKKRs2 bLj99ts3btyoNHBzhgsYiHDppZdecsklMkFAdw8SykuGP8Tk6HMqUmUtVmSW9E+AbZMHGJCjGMlC lKmzGdnr4oAwLbk1GoLhaqRfojZqdEu7YyKzkGmIFpFJmCvsCKt0DrPNEM3M4wqmNpyRRsXUIjLW 1a+fgc5TTz1VjXDZZZedf/75/VX7NWvWqBec9raYT7gIUFJIra3nZJ7ROgzgqTwnIAwqGejEM49t VoGBqs4P2giDIT5HNBMQqBAB/frXvy5up/QXo80AQpngvOX0AlEc2E4x4bHgE2cebXMZK4y0eko5 QUkAdezIPRkCO0IHhHebsPdFg0QiQL6IpMoorUc6GUAPnWlmg/CtHNDPtuZFXumcnKTDoWdg5BWF tNGQPQwQaioX2esok8Zs07IEWoljYQcUBPrNN998xx133H///U888cTzzz//wx/+8L777rvlllvc pUHD6tWrSUIQwQoUhLVyg045oKXTKsxuXusKhlqdHpazjZ2Wo+VYjy2hVTjSkbfDIia5ja92oJMe nlRb0ckt6SGWQwjnFj1tmbcIQzgo9JaqRqXQLtOZkcSoYqpOxhuSA0kiPF9BQ8uHAsoEpVNtv8UE LGR4zpHAVDGDh9txXjrggAP6dqAoAMQ6lQDKAf12hH5m8KEhHgOFijI+B0OghHuFQZeIzQJ4Sn95 KuVQp0S5hBlDVhjh7bTNE0DCXTAJI+FCWI+WWLFOTEgJXxusKEB9rRQHHSOhAyXETISoaiIKY8oZ j7R5izIgedOheP3NSzibkxTcDCMgxFnioDOpsBay7GkhzjHGCNZuy+phmY9AwJ133vnYY4/Bheee e+6hhx667bbbrrnmGifk2WefrX7uF5mogm70ICFLbY+mtjqEYYmFWFEpijCSs2zHt1794yP7DVEE wQgVnPLBWwaDHgvhWFMQyEXjNuEj/U3RjAzQQ5V0UnXr5yj+tIMhMk/qyWlmkZn6gxivdMZYoBRd u3atiol/Nm7ceO211+L1nHzyySeeeGJ/Aksmgw/CfGu75bYM52T5j4cIkh8oqBpAqh2xL5US5JnE aYbvvffexpqOwn7HlLcZxgz2j5/ApvRXoW4NBaLQEUOYktAG6BdY4kxYIIFSjtk5oSniiRVJ+EKz ACqSBJwjGhxo7aizWjQgMIHXUmIsIl9WmAs/GkOhR9ghXKhFAw7MHLyIAYSNKivwI3lE2SOd9tpr L/EqmYWagGNP8tYiBL3qDLz++uvvvffehx9++Dvf+c4LL7zw4osvPvvssw888IAcuOqqq+SAgkKM wpHqHUsQ0PSjkRmJ2VbHhuZiLeO5kVcBMRovCy2WmLYeMl2OutZNFjMkfNqIJe8xP3hVT4TXg+iB CGURXKCQNqNy++gopJMeZKxJjc3PWe60l8nWDjTBwcUXXxyGXnHFFe5W7hFe5du+MYMAQNCjTZf8 /GO9VEEBMGFH9PcJBrFHwIgKwCFmbIpyDOKoyEB53ymo5UCgsNX07zX9BUlwjCgbIvCyaJiE2BBG YkgQ6LRJokfg6uw4Km4mqTlUB4AAo9NbfOGulSeSAW9g8p0AZISFXRcB3tJPWIgIO48ko0Ic6Rwn 1WnGOutnmwgrqRJjOcJ41ImMMgsytYPIuVTyC1ZByRi2QRzRJuwUqMuXLxfr3/jGN3784x//4he/ cHH95S9/+dOf/vQHP/jBq6++qnCAC0plYar0FaB0VvF2erdAPVp44a3gVj54tHw9eJ2ELSQLmcrt zAaIHuMtyqNMViOUwxbCVH7Ao8CiM1+/t+PyKcljiLaEAyBEoXTSY142kMGMLi0ApJzAoN9brvNK v5b9zvxjh//1jrpASa9euP3222+66SY3iH79BPEwIOBqwlwk562XZ2i2Ikszr2IBYnKUSBAbXKf1 CHcMhLbe2hGgoECADpWZ3TX23XdfhllIMTylP4r+yOJKcHCu7QHb9sBW2XskOJDAspFiAiOY7CVh OVxooiGQZj5r6bSpwr3bqQRAKaSKcAq1hhCmB4nXSU4Pn9nJlMD0iKHOWAbIWPLGEiYm6GUCwtTZ j/RZqFPYoSE1Zv6pj7GsElUFKMIXZ04eZ5dQE4WC2MkvrMW6S8R11133rW99S5nwox/96Cc/+clr r7328ssvu0Tcd999TsXKBCFLifDlvfIciV1hrbM6iH4zmghqcIu1aK3R2i02n1g4I/HstwqpiCSt JVgXXj8x8lxnUV5ZsgMf4fnEW8INSZJ+rrMX2sHTMx9cCdNGMl/ZIPMa1aOxBDB2BO8tw7TGeiRD A+Mtlrs4asOGDaonhVU3CG5xq4IUxx9/fL/9bflI2tPQctgMbuhnGHcpORmpxcNloxQXvAp9DD9w +FPAfZ82I0SA5hBHfUGATs4pkmcHvClipvRH0Wyk4EchaMuln7DurCuGigMkLeW2OBYoNkCOeatT ZHgrnpBAQeI1VfLB7mLEExmvilQk4GYTnYVyQU8ybfSYVCTRY/u7jjpgTdGoBqKG0BBm6SGghzbW WixJj2KOVZRIY8ksZJ11ThtTWLK1S2NhByn6oNVvLt12221PP/3066+/rmT44Q9/+OSTT7pBAAv3 C3FJlQh2JRas/f6SMJXzWrjAbD1eCXFEmH65xJJgjktDOmvP8lahjZE/kfyfP/xtArxFaT3aCAO1 PMDJecZj6/XYNlmgSZFJbZl+MpQjkvzMgJypf9wCTFhglAKHzZQzMuU8xpNHH320/L/88suvueYa 1wdlArpgIOgge/mEczAWLu1po9zSHO8sp1NRYJeZxH46bYEhfOV6YrPMC1J1igGgALWpsmsKh3QK Vyuik0Ns9Gyaie8p/ZE0gmjFoW0WoEJHytmkDmcbppPHbaTgsKM2DyNuRI8tFCt6gg9EUlsYpc1e Igr1mGLM5DREeP2YgltwENaKSP02G88SkSFWVKSSWWR4dIAgykMc2cUSGlBqdXqFt9jyhwyDkfwX qcoBuCBRCz5pjAkRzj77bHBw/vnnn3vuuV/96lcffPBBcODW8O1vfxsi3HPPPU5F0W84k6hasOl/ OSlw6TcvP3AIJzAVnJExEQDyGJjmqNrZ68VIOf2s5U+qPCJ+4yKEKW+Rfi0ZSjDWKGlDE5IU0mwv bChHdaiipiOQGH6yE5v2Ip3RuJudE96aXadHS7NeJ7bkBwEQgccQd/VjCG6UvQS01i6rORnRYwpq 2wiqsoqRNhSGUgtMhSIZjiIj+fXo52QBwOe2iatVYbaMAAstxPFWVE9B4f9N+QjNPG+qFCBCMSFK bJVtRkK23NYzlp0EbI/kFKmFlH21kfbVpiKMt4S1NBholG22c6LBqLJ0RIRit8CtX6eWcgMLcbMQ dgKIXdM56JzMLrGdEqINLy2BhXAvfwwnWWTrESvaVHnLtpKfKsEnUR1HMlauKm51ythFixZBBGF9 4403yvyrrrrKbfmWW2556KGHHnvssa9//et33nmn2uHaa6+98MILTzvttPXr16uWnWyi1kqFNSVU jSWStfOqTrEb5vJV/mEkYrP1EubhFo48Mh6NnSRze/IRp7V9iPd4FfFqLRoFWEIJmRyOMMT41kaE CL3djAxE5jWEzbbYilhll+WqhD/55JMVTS4OEIGvEOaUU06xO97yjGTmXs5BqqdChR94Q+RYBYX8 Q8ymkOEuMib1itOcAbDAXFUKtowYLDCEWm7H0GAJoH96ZfhjaTNEiMCqmOB6O93G2CH7IV51Fknl VSQatIWy6ElAcOi0x0ZFwYTE0+mtHumBp7Owi2xhIYunCmEIpJawVhSai0yxK0BFjDM5cmLIRscU XJDYIsykZpdO6cRYlDY72c8SYtaIIamlULQ5dsSugMMvXLhQQPcvI7/5zW8CAvToo48+88wz3x3I VUIPXHA2ul8onrvfGi6s3RQQe5RIAMjsBTcG8YZy1/mmxefn8o0M33rkBJ6xhEnibvpAOJJ+hOEW RJJAksYiizURbSlvFBm81lyD1O99faQntR5H5cO4yUB6jLIFRgGCPEy/JchVad9VS0l12WWXXXHF FcorQHnipr+CX6pzjpSW4faokKhkoBxDQKqTJFAZxTaMHruM+BOa8BslMZUMdm2PPfawy8jCEYUw rgj/w5if0v9GEMGtwTYLRFTU8mxnvjzn3CLJW9sjq1GnhA0Ti6JE0BTQBaK3xqKggTy1BKiyzdoh jCfxN44ayXCt6ZrU24gGLXk7rWQwu5NBqDnk5eGqVavE30knnVRaqipFiQgTc8xmgBB0IoUFffkT VQ4Zj/U4asSr8FqyZImWWkrkuUrh7rvv/ta3vvXkk08+//zzL7/88htvvPGTn/zkl7/85X/8x388 99xzN9xwg+g/88wzlRVr1qxRX5ha/YJhHhuUDKZgg7WjSdgOv+jFM/zJRZY8e738Uw+v5iW8Nldj UEkb4y23xGiHFJ5AanraUE4YW1M0EBmoh1XEPJrOwPSQSRXC14nH5FKroEqEyEzL5DGgrFiAj3BB yXDWQFUKnGlfELQFIiIEURJRoqSS3iEy3luGWYI4hNQ021n+tHGG20qj1AUmXbly5bJly4zSTxiy eAtTKDF8Wi/8aQQ+++mjLZeHPDhk5YRsto0PyMWu7Rc3GMHdo7d1iirBSolwKcgM12/PDG/v7a5+ waSlOSou9QjHMVWiAre41EaFOEmMR4zwEmRiRcTIXrfZiy66SBTioUNnlPR2IxCy4knAiSGR50jp iIYFoMHb8RDrMoIMrB524rkmuCxULMAFiAAOgMKvf/3r73//+xs3biRjdmUzUDAKHBiOTAq5TCF8 xajCxLyT0nkonuGUxfJA6WdRXMcbfGt13KWTbwf8nBQCnIzwZWlErFH06IfvWw3/QtwrPpzs5fCW QolnL7QeU55Mr9ojnQ3R75EYGtw/U0d4ZB55bTI67Yg44UDbAVJBgKoNUF5zzTU33XSTMqpfNIIL 9kLetomUBIv8wCEKBLtjC/iqCo4kRufSpUvdE5VdgNtbaS+0eJKfbTTCdH0gIypUE3aZ203Bbxwy rRT+R5rcHAaKhwhbb721fQ0O2ns7jTC2n08D3ci56tAT3EK5eCrnBRn5qnqqkFc6iXlr/zC0FdMY r9AYeQmHMqjzoQC1oyN1wRFDYoUwPRjJLAmlH1xwNF155ZVu+KLQuQ0dHN2ik0CfqYstCQ8dhI6w E53AS37SI5K0okpkEyYmiKkV0Bs2bOgPLt1///3f+MY3fvCDH/TbCuill1665557+hNM5u1nb6Zz uKGuD7KF3ypMRL+pTYT0ANnWyxtafGSB7UgLz3X4MrN8RhhEjLu0ZOxppR+vWh0Kmimkn5/12FaU 81FT95aY2TEe9SNiXE15O244bbaJQP00eKUH1FqvbORkEMktrloPPvigTQHT3AIiudoOFjPmkt5y Wz4bKPlBhsd6eIzCagT+5DQEOGR+2Hr00Ufztk1fvny5DbVrJG1cvNZwa7ccZgvOUmBKv0diJTgY SREupIqAttY2FwoeudIriQcOCmWkeLNbkKKY4HTI7S2kIF+8Gl5IGV6E2X6tACKg9VYPKuA8Eqtz rC/0kOzcQ0xlXmMH6Jj8whIZwS0+hJoIEFWOIweU5BSU55xzjiIWU9yI1FrZTlLYsdkZBRq0eKvQ KaaFIJSBCMJO62ICX6666iq4oF54+umnX3nlFaDw5ptv/uxnP/v2t7+tjrh1IAcjGDLLwoULi/IF CxZgnH4ICnAgO2GEWcILPdXSXMFjuWuyAZsQ06qBAsJ4RDyg5cmQwitgkWN5yS5zl11o+8phXqJZ j7F6eE/bXutB3uocJQ2sHxNPMt4epYo9maRTjzAYAmTyNxHUaHzyzDPPPPzwwzCa/6WrLOWBQsVE BlKF5xDe8FYrtAQYBhbwIefbLAyP6adZD9422SCzwGulHIfbI7iDd49YvXp1txXTGaVlGwv5qrAf LxR8pZUUPIaZv+lfWL6LbhyzEaGfzEm5MdrsesBvv+2WbUMCpdIOSTytLeyxewTIwPN7OyqfaZgc 68MPMoqhgjvlqLlskleFfsE3Rh61iCoCRlFV9Ic4epLEFJGoQHfsSDNhIQphAWhQ1bvw33jjjXgY oV/hIM4kJLPFSj/EAitBmxgqRuECRKhYoFCBCmtuu+02dwcXh9/85jdvvfWWtusDpIAX/eMos4jR Dj0HIz1iupIBLnSVQCKbqYjrJIb1WoKFtC6EqYfHSnsMX+UuLZnSMpfqyVGOxBEmdHKLk1mLb6N5 nuacj1KlbdOBsrf608wAYyFFQzyafTSgrfRYqWWBFi4nFVb9ceeLL764ROXMfMK9zvlmAcceg06u MFzLVxLegW+Uys4W6A8R9CgBFAve2hH4CwjcEG3rhRde2LURbwu8snGApmPAFCbih83qBaAQLqBw ASm1RnR4F5Fl8464QQJIJEk2G4zstD0WBMKUE1UEUqUTQEDbG8eaHlCtR3DrwdhsO2e3vLLf9NDc YVXYCa9SGlMImkV0juGFvCJArFeCBuG90o8ymIB49chyvLdCGXJFDBBV4lKUSNHrrrtOYS+ZN27c iPnqV78qt4WO2AIHojOkQxYCGipZxbcQ7LuAaA4UxJwy+Gtf+9oLL7zw05/+9Oc///l//ud/goZf /epXr7/++ne/+13QYDrXFrHIIbklJuI0k4IAE5nRo0nrkR58PmZd+YlK3dFpHIvHjDxXcELUY5TH jKUk5eT10EN/6BOlCmMu+Y/GSenxNvhG4oGeLCRgFG3IK1FhIUBQBpalffRVIHA1WORPUAsKRZH1 UsX5XK2Hi2AB/8BNwryt3LOD9EhpPYUWdPBKqiOvbAdXqxRsNAzSwgLQr1izy2eccQYlzCCGqU7h dhGlmHI6InDQMdklGhMW1Fn7biE1AhSwl/ZVK5jKLhEgDgoOid1ZbbPt1oEHHijTwC0GEJRC+kN3 KRTZVHssOIylmVpRSKcYElv0l9UY8YSEV9E5vmKGtqLAQDKFpscomRhiTUEDUwtZlos2MSSqHFP9 ZoGg6a8wqxouu+yyQKEfB8ARMarEwGOEqXVZ3XCc72aBcEFoikIlhhvseeedd/311z/22GM/+clP lAkQ4Y033oARL7/8sk6zOKOcb3KAHhCjABm+xkyKETPKTxN1IzML4i4EfIMAvrLqSaoN53BMTrBS 64XmqC3To58A93KCiMfoRG2lHtMhmmkjnFcNGQeasbQPo73VaV88avHEqPLIyRQOmzahhCnEcCN3 AQUkyUUFEi31gAOdIoR7BQ9v8wBvWL5HMcYb3nK17HURkMYcbgdBjOFwBEB75XHJkiUYb/tmZDf5 HArYF3t91113ucSBBpDUX5qHC64SBirZBKcdESRBwH+b9mPh8C4CBYggpGyzTbXNtlxwaCN7XCTZ M1tl86S3bQMHNkwi2Rs43elnq+RMfIggDnq0x5SMoWw6cUN/yVwsjqGWGcS8LWrxmEinBIi8Gin5 hjCbEtrSaWo2M1jciI/LL79cxAggp4qzS8w5/FnLSKuTjfIWHMSLWouyHBoKXJKSvOOLErWAiuCl l15yifjtb38LF/pnUS7PglIsUi6OjQJMiEPoVBQENyaVWvKfb00KKfhZmOrRzwbQhteDLMfSUOtt pTxp7ywTP3hokts6ZbWF69eTz3OvzjF7U5JabydbPqBJwZAYAZ0elQzjWD1kDPSWHp1eBWFeaTlK PFhdJQDv8WGBoe1LAQb88SoZyzfcWIAFUGwBBBFdstcGyXnE7Y4iA4VfxRp0LgJXrlwJo22u7YAI 8l8x+M1vfvPOO+8EBBdddJFWYUgAjlNoiEoBLoAnuyxsxq8GGBcHWFDP7P6Yf3xSO9nUgkBrVzza nuKyqPLKPtkMe2wL7bHI5lD1GwodhLv9RtDXESEIkF2P8GJdiFNYLJqIZjyKH+OPGaJKwBErar1C DSzzMR6LY68IeySJYrTgBhEwqdnZJs66fIoMN1uRIXDFnwjO2hK1JchPaanVaax+yycM6USVA0fd IdQefPDBV1555Ze//KUaoR9JukS8+eabOu+77z4lCeBA5Pt4wY1yoFuY3AgCeLgcbuHST5K4yOTw 0s+Kxj2yQE7QaY+oYj8xGsZVe0uGAOfkIo85rUdMviXDjWa0WMrxCGMuxB6PJXz74nH0OVw2F1Ve zZbBWCP72caBeQ/xKhTIjRggyGxT0wYL8G2EABNv5MUVIFAgwF8bB1sBNHi1g/ypFXtuIlo74rKg BnShu+KKK1QHjzzyyD333GODkNrh/vvv7xIRKPQjCQptAVMLy/GyMPzFpskXonIkOBhLhn9wsn4l d7ve1dGm2nJMmyRQCkT5bI/bSBtm2+yZ/bBtMg1AAO+uiPodg0KhI0JY1CJj8TQ3i6jSxsQXuEWq tnJAj0d7pifyWOAiIVjED1gxAQskUvUY4hX7zahKzxLJhliCLDkxSjxaiBW1FmARKFiFsVJXsApu J5UlO5f6Vw+KjkLwueeeCwu0cAG5PojLr33taxs3bnRJ6YwCCpQIfSZZghYicD7K+ZZmFezvLQO8 4hlGonzVAnmGJMuJgQbDR09aNUoSQy1tVmqUngTymBZPiVkowcTbbl7SMi/D9FOCMD3Wg+fGbGgV CBOeQsBOCJGD8SiKCiROaAgPJ8DnAJeMAAPEUh0iKPXdDpQDTh0BBsdhK5B1KevA7yqn6LMdnHzB BRdgbrnllkoGN7vbb7/93nvvhQt9Vz7llFNUGco3CmGTuQQGY5jBM90jIIIdhAKcXKagd0ulYNlA we7aVzuEgoZ6uAku2O+2GWPn7LRw8Va4eATbpdCkMj74YIhgg+0o4nGjqCo6hayB3iKMYCoikWBF BAQZycIdYfSXDyORJ2n4cJJNjjL6CfdBIVWI8iKYjACV2FoLGadD4zcIColZoPhwjola8GH5OUHE iFSQIUydMALRCQMdBJYIgwvq0kcffbTrg3gCDa+99poyQVC64hJA4rggDnccU1znmOIN05nX7BZl LSxHVoq3BIYx2yv8bA9ok+wRWSyH20RbkyqvcoLW49hDieW39nSmCkMYFti7ErjijrCxLOEQZIpQ g0tjpFahgvTg9fTIEmotkEI578CglkuJUUWAq72ClZwj/zlW8nM1fsmSJZzMY9yFGb8dSG/3MiAr ycGBlnt1IqDgbqgTaqgRFAs2wga5UHhrLEwBCmYxI6wXw04yVrUcy+/bQehQjryzvyZsZv34+IeM pVp2kSEabI+NtE9tZKTHhtldQSAg7C4BjvMoUIQXImNHkXPAli9YsEDylFTCXSjQLCYEHxJYhtsG yeBkxgtQs3slq7UkyWgHTJh8WZwE8qwamAyDvTKwQ8wuEtATIqREi/SzU1Yjy2E2Yg9V7x3+0XFD MA0c8mJCBNgmcBEQbGlCU4wqEyyWWrNYhQpWyfr1r39dXQAU+unD7373O7jgKvGTn/zk+9//vput 86qTDabQAz370ib3uIh5HMtjpuPPLESWFiKg/G9eq7YKrR4y1sgShCem30pTiABccGMg+ZRwXf5E BlovJXj9ja0ssk00kORbAog9RYV+RmYPBqUfY7gZaQgUDDeFIR0bck8/O6kyL7eTl5y82rcD6Qox uQgoqA4UVlpwoBxQnakaOFxiI4ggySU/mFizZo3LICw4f6B169YBa1VDf0FT1QCUL7zwQngBO/rR AwASqLY1dBCxdpO7rEIkSJPZWPCOx4WRLCPqUfFjbfVLBntst+yK9NDaYGlgs+2fQ9XOAU67W2J4 9MoeY+yiCBiTGSNGZY6Y5tMqQPVCBYXgIM/RpjMRGDJK6BCmvNPboxApelCGTXJ60z0CYXqrk/FI pOo0sBDvlR68Hv0FvfhjHssneDAgQi0ZQwiwjYzlJ29pPMC2SNLKDVWPuLEuZ7u2WyglOoWmU+jx xx9/5ZVXfvazn01uom+9Vb2AYMSrr74KMoSjWBT6SIiLSOUVL8EXTuMHVpXtHEI5g+lnW+ahXMQV mFJRJ4P1WIjlGE4Pm7mdhpY5DswttOkkGda3ldZOTD8inH4GoIYXG956RN5qsy2z9eB1GsIAWw9T DGEY81gFVcGBQCKJ9G8z/MsaqcilDhI+6UuhDAcE6gK4kLvcILgOHPRxQbb3mwghCE8aa6C07xdD YIHMv+iii/Dubv3+mJINQQ2ShvdZoY3Yb/jHabaYzXzCPFHEvC4LkqWsQSPzDqYBECY0PsbMG/63 TsP+zvwiEBI0dl3mCykRM9y4t7eLsnqAhQkuiKHe6iQpyAyUn7KxyNASkzNcbL8LTZ3FkykIc7eT 2Vg93gojb4Wdt6wakx/z34JCFDQEZ/iZ3oEIUyVGRfOYBhmATJSdeBmVJBsshzFITAsOEayVrpxg saCh+7BWqSmMvOIKWS063V3VAi+++OJPf/pTKKBMAApa5FHnU089pZoQ0NWrPJMSs8ifcAcjeVgy QjObs7C0xMDBDm2PLVDn4J7JLcOiAnSr8MgtnEM+/5ChzRALp9ksxCghSZuxgZFXeK8yI1hnmzay +9k58ekm0KG8DcIby4xsaF6z0COEDMSbrkk9OkLUBWoEB/7FF18sn+U8IAiCQYNXfVZQKYAAwIFR RHgFSpQeeHm+YcOGhx566JFHHgEErgmubDfccMOdd95ZjQAOrr32WlugWDORkuHcc88FNDSHzqo2 W2mv2cn4fCvANvuIMGbQPwi1Hq2zulwST9Kj3Bg3z14WkeJA7OYmm6fVX+h4JedliPwx3Ngyk56C lZgh3gIIzhUBqP5OiWzg9NkQsBlRiDAMYypKcnz0lgb40nJIJiANPMYTY4CpEaYcQxhkCA3k9eQK UW6Blm+9jLcEeSIBLAcKgAkLF6x9Q+EB9b9UF3Bqgeeff/6NN94YawTXh1/96lcQwfXhG9/4xo03 3qjidTQZAgIQbTwZ1nB1sciBDCjxuCvvMQzhrajl62T/uEaPLC+TjaKEGP+ECHhjkSENx2gjY63d 5pqRDfRYr1XjeSAUwNBMwKPc5hxi6SzDmZHbuVSntwl4RYBhlFhsx0nAZ8ny8JBDDpHwbgFyWMEl XZUJPEOSZ+S825Ye1T7qYPeo7ZZqOFCW7Q8//DBE2LhxIwiACC5rFQger7zySjzSbyK4AyNAQxAD FzAgpvtsZK8ZwGyL+keoDv4nAgcKhPcNv6HUFto/UVii2j+BYgv1eETiwPbbQvFBhoO0yYuJ8eTk Qdtf/BWgWo9acWwsVTR7izAeKWGDAGKMqgFhPBIwMMLrQfjUjpGHQoomMjYirGfsH4frMW8BWjLQ AAu8oidem1gyNHiFtzSrsGQLsWoOsXC44JDvluSUc0wJynvuueexxx57/fXXgUI/gNCin//859/9 7ne9FfRuEO7DYtpAShyG9IhsDLXyJCNNKkW1HOVRJyaekR4jdnpE+iUexzIV45UehPFoLZZcJ+Fc ZCyF5TMysP1Ng1e06bHqcQfzAyOlNAFK2gXK47kRYUgaBVNoQEEJCAAKoa3VSTmrdshLaUDAOfmH czjZROA4yNCjWNBCAReNRcP/JErLb453+ay+UBH0v+eS8LTJ+auuuuqKK65wg9B6++CDDwIFkooI m6VMAOVr1qzpUyX9kFowmzFqgxjJOY4ciTMmUcw/Dkk/uys+bCTCa225PdAWZ0VJ/SLA7opOgRL1 Vo+ttc2OO6BARpQYK82EhVScJO6Q4UKkFNVf3gogGsyFqZ/TexXpNHbmYSA9hBvilSHaNOvRkqEE YUb9BNDEjlk/daufH7Ya/kgxYWanZBD/ryjXWpSYFsGi2UoL63hxI5/VC44s4SXIlK+ur6+99loX hxEafvGLX7zyyisOMUEpWPtH3G6zKmTHoOCjCrwCBZnTQc0kljAJMYPbddojrXxj1UhtCrKuVoEw HknawfbOI5+00vxgrLaJ+McoAiS1TREE2FnLhwL0ID14LQGqcpd23F+qKIECvCRCLAdPQ+ggnLTG 6rdqroMI0vKMM85QQ+Ed18KJmFGgoZsFCFgy/DlsFy49nAYaJom75+SvwhuoHJDn5w9/uIUqoCDz zxv+15VtirsbyCCjaiAMOMxl12zE6aefbi/sQlWJDaXTpMDIXNW5PGZ1ZdA/zo8k1T99YrS2AqIQ sVpkF9swu+4t8lZ/gVKIkEFeFVj6RQaXgVIbLFBo8NarUnoMFOnnpoAwJbN+mtNfRA6JP4MjKA2R fqGGMIYUgr0a9SCdSZpCPyNHgw1JD5mEPTJm/vz57h14PS2KDNJD0qNOa7e0qlzHWkEpesYbhINO TSvCxKJA3Lhx4wsvvNC/jELuDj/72c/UDq+++qq4vPvuux1fQta11pCuzX224EaZU7KNzmdA/rc1 lfHI+SnVdaJyXmulLUFryZSUwJNEHL41ktE5mwwxBV+1arxOwuU/ecOZZHPNrhMZQsa8BDCMbKdM mqqUGCWfOU1blZG1FBrIPD1QVe6p23lPBjrw+dYQ01WEIp7hYYWApEUQhM8d5tyF7Mihw7+eds7D hRNOOMHNgphLAXTgYaAABSDCM8888+1vfxsi97vtcDkAsmV9dGSAogPoVI8AoEo5c3WDYLyliWFl wj/IVaJbg4PR/qHy2cZYp+i3STY7bNZafxFDrCzCFyKFgn49Xhmus9OAQKFMAI0JJlCQA9zsbJCK DNBjOCLQI4qhcwy1erSGG1gVUOcoQIm5DBGXCN9bTMGHMONcKGACHxDBNlNLPlfQExk+sW/4E8aS QWSIQmHqzikWBauYhg4OE0Ws+3AfrpSpylcnUn+X7cUXX1Q1uDv0U8mnn376rrvuclL1oUsQG9vH Lckg2+VS1pq0FMqZOgMFZmiJMclbMl7ZFGQIs3nA8Pq1ET49eKOMFeUeyU92aPhIrOUBnYGCKZC5 ZLX9TZhyjF1GZkF6Js4a8CvHYszCWsO1GYbYEKVKwFi4xJOHPNkSwIchpuNevoURUEPq9uth3MvP UrfvstyFkbdAmRu19gJGnHzyyf0awrp169wUbrvtNreGr3/96xs3brzuuutuuukmLSBwa1AgVE24 zcGCoEftYF8AjXsK3LcvjDEdt1i19VrjTFK9EwmejZAGFDoS25IxZ1BLjbdycQAabJ7+tjNhwWQj 7bSI8dYQlExhF1E+DmwieZUwvmwUNxSiOoVjVYBXHr2lgTEEPCJ6kmwJBPQgmj02KhqyeEJkEA3E aEMYAiaCAuApSxoVZY95uWiSSZuQscfi1dojj/JTNAtK0aO4FUyCrN93Fnn33HMPaLjvvvsAQd8d XSLgwv3330+gn5OLWlEomoGCE0nwCUFq6W/2zG4teJ0lj73Q2gvCyH41hIy1txCWE6vyH5OTttEn ZPCcoO1R/7j89CtJbLqe0UVkUI6y3QJGmyoCI7joyXgMbcQQPYhaOcZvcliVRH9OHsLnkzBIp9wG BxKVl4Bsv3fEb450IOLmr1LjfB5DQbPbhFZ68y1EsB1gF0YDhf7fMzfeeOPGjRu1OgkADujgkTy1 BtoOV49TTjnFppiFGTSzE/QwzCo42YocIbPTCsW/A2gzW9XJNkzE8L59sm2WZ9tsbVuiE1m8PRNk tlB/nYgk4hcoDqFtpKApb+lpRwtKPeRTiyk/MWT0EMDrmSTupvD1WMwJUEYWWDSkLUkyeK2sJmmU tx5JNiSiQae3qLFaFqIem6IrRqAwqJ/RbxQjZ1Nm6Mdo8TottvNWyglKB5oSFy4ILKeZ+BPBbgrP PvvsY4899s1vfvPJJ5/88Y9/DBdcJeDC448/3jdwIFLFK6AFuuAT6LJCDnNXyzdXNhSUJTn/gw/C KpfqC/tFkm0GRnrgu8s51CCQkvwwm1oLon9Y8cySPdpiRJVRuSgmMpZw+84zeuyFag5wcy/fJmZ4 CgmbZawC4CDjLYfAMO2kUFWLSULHvgpCVsveO+6Y/EkrHpPYPMbD3AUvVBn0WDswdQUDrOp/b538 Lg4Yed5wQHDLLbfceeedkIUS/IaB8DTbLDgOepDtcJsw0Ozw5eCDD9aaiFVZyFRh0y34HflZYQQz FCLYRXtTcOPtcVQm2DAt3h6LOZunh1ibqrX9tSLMW1uIL8jacmIeKdSDoapHhJmtJMnCKEvwIyhA YlGlkwaaMcTGbC+NjcIjzJjnCEOMfqtoojSPo2YbNj5G+HqifIUw3vbKMsWx85MHwk2tc09Nq+Ds aJLwLrH9fyXBgUqhfzfZjydBg8IBZPQZvF+eAShwQZ4HtYjx/E+5SU3NhjJKGshzM1Yj2Ckuzbws NJZVlm8sU20T3mIpRG2xx7xBLTFEOT2I8CiTGMKkH9WZS5sOkbdHbQHCe9sobxtldtaCPMYjPIyz Xm2M5TicuYJDHNpyW43wwAMP8KR8vvLKK9X5PCzhq60UC90djjrqKIiwfPlyZz5QcDVTBYADlZq6 TObbDi2qdtu4cSO1tgDf9x2akfKBcuUJbYAGNqkBTVQucI61WIgYs0DYN/4w4p1HTJdmNrJAR8WZ HumE2j8bY+V2zsrtkMzvvNIpULR6kDgjqacAKiAmwfL7+YbqjB+nTrhHraknQbcpyGanN9KTBnvQ TqDi1Sut2YvgcSzC0MxyqxDu2UPALHjy5YaxKKvQaHnmeUxgpGYnYNWBZrBIm8JKNAum7qhuvyL4 6uH/sNyvLfzgBz/44Q9/+NOf/hQ0hAsvv/yyiCTTF0fh6EILF2QLxEFcbSLTMYZ5eG43Y3vEfqtD eAaPm4jHMJ4AGtelP1P18IOFGOKVHmR1+rWGaMknoyUz+1Vu0ZrL28yLRlMJzJ6XGJMygP1WQaCx +L5hCSpVj/MfHMhtNYIUVdhz0UMPPeQwBxB6pHq1lXQlLHW1QEGZ5mx3woMMR70qgNsB8be//W0M TKHkwQcffOSRR5555plvDKT00Al0VB+gmX6VAg02kULaEP00gx5ADMtYywkiyup4j38EG2h4h5UM bhD9yK2giTbbLdQKbZKAC7/tn8XbKoTXKUxru8vpnL3x2pFsuZY2/SiGpLDmU4/sUX1xKD4liAx7 soRAxQI+C5FXevqmEBluotGMlqPfKORRf2lA+TjE40j1s6SJPKbQKAtEJQyzGY+8opaYV1yh+t1l +FsA6tg99thDqbl06VI30nPPPVeqC8277777ueeeAwRKg+9///ugARa4R/z85z9//fXXFREOQNda QQkXxLoQp7APe/bC1LnFvLaD/5Hd8UqLl1E2CDSwkKmYzvxkdBqel3IRvvVqvTKEmFFtTclMzFuu NkQ/AYv1FnnEa8ctRjkNmTrKHj1tqBafecbiuZrDKQkOrIL3ZCBY5ATJr9rilptvvlnSAllYwJ8I IjjJObl0dYxrFQv81lhvjZXzfAtQlAk8bBdAw3e/+93vfe97sEAnAW8ph93o8ssvV2KoTdR6sECr WmkKe9o3YHvN4eznW14qYKyFl/hzJt/eEdTPGpiOCoiyBd+GRTotTBzYpzZJxKtRi05ewBT6OiGC q69H2887aaBfHHBQEZD+iO+0QsdbMoID71bmdiPDvdJPj1Z/8hSyJ4ZtKCUe+8ZjON4s+hGmSWlA eqylH1VgqMIbYjp8xoxiXATp+5mIV1nCThGMWFs0C1+E4SICgoNnckVBI2K4DiNAhabIFs3OOgcU XFAmAAUlQ38GXlCK1BtuuAFwCOJAoR9PAgUTWQtTtSxRMlBuOvvC55kkVz2iQGE0kqTNQg43m/j5 4R8semVdtOVea6eWKpppyHJj9ch5kvlndIL15jQ9AUReGsmjTkqECnkuImwie6S1NaxlCXtM0U4Z RbJ1MVViKxA47dqBrrnmGrl60UUXgYM8KW+hrbSXscoEJZXSTLtwIDmsHy5ADanu4sC3lCBVhpvC s88+CxRUCtyucIAI+nkeuT7Qr0wwHBB0GYEF9tFEZnGpsTR2WgIvWZ2tEVpWkdutaCbf3v6kTJAJ dsWeFcq2qtTSIskmK0qbqCi0c/apMxBARnvttZdrcwmgv888QopH6DGwQCkUioaisMeYAosr8XIb ScUk6fEWg/TQOYyb0AQVNpUMGOuSwzK8zoZENKRHv+XYOfpJyvz5w/9wVQ+FjCGcZstPplf6vaUk p9WCAGEthUSGEJFynKBi6mdmTjmuKHTEzb777lt0imPHnQB1OqkO+p2F1157TQXr4LrrrrvEpYtG n76PPvpo515Qy/72hSVc2oqiDJOZIRSrtPyZkcaywaYwIyNtItpx+L8tEeN8kloaCFNCHoMqLsiY AhUwHlF+wJjCWDxqxogNNBiO9yofonaEpOQHoAhDrX5iVBnimJGKMFEa33rrrVp+cws4dfjbdsGB u1Ulvdq+X+voU4Iejzr7DeU1a9YY4jpw6aWXdimQ8xs3bnziiSfcI772ta9VMsBlm2JrILLrG+Cw BS4sfUTo8wRE6HMmv7VSHhMAvCRIBIzdsYQWTmAm5d4RJOuCNDthDUVYoYZkjreo7Co/9bdaUS7c eX+/Tf907OCDDxa4WrvihITT+gUW/WVagZs2TLMUIh61I/SQL1E5l3wCSZbPshRhPJa6SRrIYKAQ 5BklWBncjFbXpC02nU1tYMNJekT6yZQneK9MZxZ8RIZw8vQQE8RwwbUfIhSaiGd4Q+4V9/qFl3NP ZIvLW2655emnnwYKyJXhRz/6kUvEU089pVPhULA6FdWujjtjhZ3pGMOAcRVsyHhm6AwUSFZEdETr 8Yg81mMTS36PxAjguYtOehDNPFZLrdYs4aMZ9RM2xNigEJO3yxOvzFJr3hEU0tkUiIcNBEz8RrJX OpkXgMp5+SlLJWd/AgvJUmUCH3a3VwiopLR4pYHsHWsEoFBrLIerFMYvNdTefvvt8NclAhzwtmsF h4MeYq4nEWGz0GbXVgyk1qMTYFkLH4KGEJPrRIgNwuSB+mfy7e1DHblo5nn4mxB2V8pVGNtmj3bC XlphaWAlyA7BAkHgbaFvtfYV45WdFu5AweaJVwwg6KKlUpAMMkFNQacYokRSlUjCN8eZgu9MV9jR 6W25R97UqMxvxuLJIwEtsyMrammW45UhMy8GQKHZLILM0migajalNs0eyZf/GYw3EcKgUWfCkbfN mCQyowPZ8rlF9YQw3OL4ElLr168///zzHXEiT6X66quvqhEgghsELBCdnVdA4aWXXnKOOSHlw6rh 12x5zH5xC2OaOpeaXY9VWGbApBBQkAvKMcm9LVgj3kAYsWsrA4UCgGTK6Rz9M/Y0KUsIAxQpYUZj 20FiGGZQiDDtL2ojDCHPPyBgVAJW6PGWZvJgQizJbXkomfvtAK7T43yW4XhpiYewPAMdgIJ+4adi rbz3CgUZSjOwcu+996q/JDl5LoW2ct71gdvzPHQA07fddlv3CK9cH8wOgwCKwkStAaRg9KGHHspI UOjky3seWW75HFhgW7vV4QvOtx2NoAAIOu5Yb4PxYxbZbP0WZvOsxJIsTM8kD4ZfH7ZhCKMzYWt2 +jkYC30k+mEEUjkrm/mLNsIpQSatNZz7aDALRrzq0S8bJTnqUCJcFDKYgNmzHGUMsoQWaHXATs4Y 1ZCJxUPaMKMpPDYc6U8hRkuAGBnDTZ1nepWMfm+Jpap+Cpsuv+VA6xL3DhN3K60U5RkxKpqVvn0b czsQlA6on/3sZ3DhF7/4BRRwv1UpPProo9/61rdAxo033igWxWUfGumhuSWYmg2s8oixEFNzpvyU Zm2fnuzUZp7wlY2U5HNEBt+pDkR6lR8MTGb0Uk4zY5MaayJEc2JanR7Tn3+09I8fX62Cc8ikwaRg wltmx4scoOBokd5SHSLIasnvuNavGpX5IBIESHgZi7wSdSLQW44ykKTSFVicddZZqgPYqjQAB875 M844AygAZWn/yCOPgAN4oWrYuHEjXIDI3/nOd4ACAViAQIPyoTsFXFC/2E1hbxagYC2MZzOM4MO8 wfk8iceUem9HUlFLGLFuU23e7Ihps0V2QY8KaxvZUSM3bK23xLw1HBOUELOLbTa/lAMKBIdVZZVZ yBtOvpOfDYgG/d6KnmRoZolUBAdAgTC+SaMCkSSb9XvEo0YZ0qXD8AwmnGTzjqow0exH8ladMZZM p06jCNCjB2GQGbXkmyIbkAgQ1pyGERxiRZQI0z43CmKBK8RdboXmRRddJFIdXHcO/6dJt4bhq8Lk /xPz29/+Fkzouf/++0Xhueeeu3btWnHv0APBNo5tph43DpPlpWIMz7MB2aBWRGZkEgAQjLRNYrq9 LipaqSnob2njXKhVe2zeQp9Co0jSgNiQ59sIYhUUjtNCIr81xFiHB4EsEUVSrl9D5C5ZrVhQMkj1 nFn6QRZp726vfAAfUhQZCBS4mmTDjXVT4G0tz/dxASh3dwAKigK70H3BXoBjoPDggw/ecccdOgEB pHCncMvoby4YDtzNu2TJEqgEFGyKIxBO4S2Qz61RJGAsjR9mMvDtQ2ONoLS2SfbAftha+4EKJoQf 4wBh9NhscWPXvWqDSx4CeISxZnsspGwnOCi89KQWY0ZiBkZGQQRZqvXYXGPLsGTQID5DHsdzezQS 9VZPYUqGWqCAAoIU6g8sQhmSzEYGkk9tPYjBo+UEEMajWOeK0VE0Nyo3NorHBAQPSACwKFxEsGAV o5F4HQtaESYQBZ+K4Lnnnvv5z3/eLzv37yY9qhoqaPvcJT1EoWQYo82KQs9Wyh6G6Weh6JTw2mr4 VhRZhZBtv1Clu04y45LRxBeDqpg6PRYzdBoSBDBGT1Q/hiqjtN7yiU5MBnirzZO06ecxpiKW7Ljj jjJfminRXeaXLl0qA+W/lONSb3kA8S1/QgH9jTKEmBbvLVCQt3I4SHXdoG3lypUQ2fVNCYauvfZa 9RriYbcGKKxA0NoRQMD5Hh977DHVhFLCdcOuKdkgS23TgSF7ajpWQbex6rFkCxRgJeDbiBQIWnU1 49oD+yR6yo1xj9sw+9Tel0ve2mMhqMXXX34KxCIySW0gMh5NhOknPAYumXFqxiB6InwKHfWEPRIu xDGIDAE0jJsIe4u8avbRNo/e9sWkHyiUMNlAj1FMLY7ZQx7ppAHFECjiC19EvtV1nBIQ8RMLBnnO oUonIikP1UqFr1b1pIwqgoXO4sWLnWBCqspWRIo/dQEU+NWvfgURfvnLX77yyisQwXnlmFL3Cl9F rHuHsKZE2DHMuiC+ZY64j7FMy2ESM9CQsxMsQ+xnvCWI1woELVMJiAFrZLyFIIxHUyDrGkm/Hqro CWsM5AHuNcorPSY1Vn9KKM9vhns01kDJzwb9erIKKORbjwEE13Xyo0qDqgM84k9YgOFeSMHDkjNJ mk3hLQBVRPAzgsJAobuGxFY4XHbZZVp3ge5xigKuBgdubY8//jiM/t5A9uXFF1/U4y0x8l1AXANB ld1Uv9hQoLDHHnvYl/YdKFgvz9gL29TuvL1IrEiGYDuyYTZyCOkJja9sLR7pNMSSSNpIG2Z38fp1 GquVwzQDHdQHy9LP8CQ9ilGZ6VXZKFi9JVOS64+I0TAGN97bVBmVfKoiAl2FKESMwZMhicxrOHmk 39uUROSFrEUJX0vWkwHEPBbQSIiXVFq8foQJFAgQZh5tWrxOJKZFpLNXmDqsxAfe6SHKxasYEppi VDHcZ3OPUl3Oi8Kf/vSnv/71r//jP/7jRz/60TPPPON0cl45rECGstYxtX79+qOG//Gp3BB2JmKS VXNIfrMRFs6e0VrE/tmIEI8w3topxqOGoOQ3exuNbvG2V+0m94ocY72tE2HqQRjyBrIBZUDJbxUI r4dkarV4OVapJdOsF+9O0QdsOQ9koQYPK3a80okJEcAHjFiwYIF05TFYwOHcrkxwmzjzzDNVCtwu vYHyCAqc7OIABSDy66+//sYbb/ziF78A0z/+8Y+ffPJJtwzbpLhzDVk3/EM1ZQj9dtBtwnTWguw7 a62XT0SUUMS0O28vGi8OfD1SO8didiNb2xrixXo9WgPtkIi3VHtfGmCMFYIzcwzFCDJXqZgqIYvo McoQ8wosjJ4xbyNJPhIlAp2S0SrCvSJZDkMQMl5lKgH9w5wzhbSBNOhnQD0ohYawxLr0kDEdbRid AjdKALE2XxlFvoVHelDrEuvCsRO4H9GhEEEqCnrhq9qEBaLTOaNYEE+qUPdb0eYq+/zzzwtHsQgX fvKTn7z22msvv/yyGEVPPfWUk0o4OvqqlqmVReZlGMt5HiJwCKtsk81ijAwhhmGbntYlnw3Ujrup tSkEJuk7CwpT7m1+8EjMqMS80qmn/hjCaOKsgRpbJ6Izq8ImxDAte7KQcvKNxXtFmA/hAih089p3 333x8h806IELvMobiBI5CR2SRFUK4ICTORw0YAArLJDVfdlx8qsXgII72te//nWlAQioXnOD+81v fqNqAxC2wCWi32hSYtiIQMEmQgRWMYCpUIk9GKtoaTl8JkPePiRc5JK4ydG20+YJBXa3AfKkXCIj qghLJLHllVZ/WWTXrbBoMKRgosHb8aSKzChpDZzkzZCc0hJj1+VMBwIlOk2EzIsw1DZpllAyvvJY dYDPJMMJILwh+r0lEzQ0Lz4coaRR2mY0F/KIb9UUWhQDLKropCQjG456pJBmPIWIWBEv1iWh/B8T DNHjlU5xI2QFqzASTMJUjJ5xxhmXXnqpaFMUuL5++9vfVqyKQrHY9wWt8gFY3HXXXc43mOJ4NJEZ 2W92LXvyvIV4NKMtHhFKK0CtaMzqIlWrB2EIaL1tbDKMbxTyyqN1RQ1BeG8ZkwwaxCd4qpM/R5fa 95GMoo3Y6G0K0TidTq/0lGkgwFEMDqxlLBkkP1e4O0AN1E/H1WII+God4xAhOFAvgGB3h7XDn4HW qWRQJlxwwQXuZVdfffW9996rWAPEPP/Wpj+9P/kTmm+91V/ff+CBB5QSCIKDEqqAgrsDS8xuf1nC Ti2bs1O/gwFMtDt/Bxor+ZnnoZhEgYJQFi7cPXunEdePka0V6+S1+Das4JMVevB2fRyC8UibseJy LP5NijdKQJiCTPFhj2E5J6qvmJEec7GNhiF+ZsijDCz95F6paBWtxaOxo2EkG44nMLsnAUqABR6Z cVSVthF9DLHe3IJBNJir/B+9EXkkTxudxLzih9lESTKNKr4tX6w43xYuXCiqnFrOHOXrhg0blK+i 7dZbb3VePfvss6+++qoARQ4u9cILL7wgasGHKkMmSCpqc2COysgWiJqXGJBShJuaAW2WnIxHGIkt oCEIPrMRnphXJTACIuEI0m8hRumhxERaGxrpJI/RSVWvGpWGFOrnFq6zit5COtMZop8lOjHG8phM M6PhBFydwIGrQT+e7FPCwcMfa1YawAKJCnZBwPgnm8KIPiiAiUqG008//dxzz73kkkuuvfZad7Rv fetb4Bj+QuGwAChEarfvfve7NuXpp5/+xje+Qd7GUdJPQ/qIoHyDCLYGciGP7hGY4Ky8+DuQVJzh fp+ECxI3YmV0N7KXNkArgASWt0IKX1IV62XCmAD6R8neUpiSAtRE5VgzClNiCWAIm1ftZxfhuiAY 9ZAkExHLDKrkLT3Zo1OLJ+wtseQ3Mw9loZYkqscQbdNhRhQzS1PoRFTRWXoQzgzL0S+O9ReaJYyQ JUzMW/IJ6ERp8Da1GENKUQedglNUudZ2Uqlgi87OK4jgBgERhOkzw58JE7LC8brrrjvllFOEvvN/ nBpZLGJDjxaIvCVj0sCoewSf6ylp7YUlyG0CSKee+oe0nSnmMSUwflydTmL1I/1UNVGzeESlekSG 60yHDDcqI+nxVmeG6c+ZyBD9Tl06vSImAw899FBHtKNe2uMPPPBAiFB1wDOgQRUGDjrGRZr85O1+ 4gNSjYILPK9M6JeXbrvtNmWau1v/RBUcVKMFDQqHnw0EnUED1DaQBnPJdtRnTvFsLo+Y8SMoHmrg y8S/A80GhQqEagdhHQnN9q9dHyMYYxsISAwhhR/JtrU9BhreiURyTLbEChdi+PEV4ZKNknZa4NJv 6qpo/pIhZh8ieQZiEG1IjxmpsgrnuUmbKGO8pQ1juB6PJkJNQRXCZww9xiZpSP2tBXXj0JkBjU1s lMx79fSWKgoRk/TQr5MTBK7EqGgXygJdbhAm460eJaUYcqQIaDHqzHEpuPzyy1WwovORRx6BCP1s sj+48qMf/eiHP/zhSy+9pH3qqafIOOIkAM1Za2otM7KnuVibH/RzOHuKUQEqdYm1fBpknbdOY9T5 z+BO+zCCjCnyIZ5C7WzGjMQMGXMb31hK8AiDzMsqZBRvkARV7Cnn2x2zIG/1eCvlJifv8H/0lYdS Ws5Lb8kv1QWSFUlFCckn7lbAgle9BROGGCjSyK9ZsyYcwfebC5N/DnXNNYBYgQYUlGMQYTYcqBr6 tZGKBaixceNG1z0GuIwoRszYLQZhYIHp7CyTKhMYgFx/ZtLyb09j9Y7p9EOzD+021cbYLYTh+hEg SoBCv41p87xCIkB/iYc6ZuUqeZRkAUqsTkThqLMeAnpokxv8qLiSPMwwRa3I8BbR1ozWIm9hHMaj iciQHKJrBkpKA1aRJKOfBv00ZINOPLH0M0OPVEf8YyAXEfCKgOGGeKWlVn+ENwr1FuGpygajWCWj KgdkmtbqtFLFqyRlgmpTrAipo48+uk9f6tg+dzmI7rrrrocfflj+KxMABFx4ffibrq61fesCCipn VXRq+S3XMV47Sb6hEDAXmjh9+J96yXkpJFIZ4DGnWew4XKdXrHUNFsfsl+Q6LZwwGWqlNxnzWqO3 epq3HUEprNOozV5xEW066amsMJ3DHyMOs9+M3tIvQmQXL1msDJTnUdkI4Kwl6pRWF4QX3RcQSUe6 gx0E9BeTXB+gw5lnngmFLxv+5w4qNT5/8skn+RkcjLgwXiJAA7xwcVCm2SnD+9GDvWMYxFGqAII+ MWaPreFDjPCGFFZXYv4dqEpB261bCCJ7UHALX3xxwPV2DjOEzeQEsyU68bYN1R/TvmrxNERSqCwV cM2CMYU2DZixEzEAJUybcEH2Pt9pi1Q26E8DSoMebdCgpUc/PQlPFjnrawgPjGVFGobknRABluiv 02OqiGFoRvr1IAqHQRMaLTdd3msJBqZNi3qF8id0EPeBggUiWWSUZQqaA4b/J7KoHQP30ksv7R/q IsfXDcP/8qQfkr3wwgtq15/+9Kei84knntB/3nnnnXjiieJS5cyBwo4BFYbWhTdRdrJ8dn8+sZt5 2yMBO4tnMwsZLEshiLSU8zRorcVhHth1hYYvePIEUlucoIkLNoG7NjShIbLRRiHIwmyZj0yqH5kC jxjQNdOBz0VKAAmvXbRokQpLaQAvOoclZAirjoALCxYs6KagHOClDcO/dAQBgIDH4AKAgAUwgjYY 4ZV7mSrA1UAtBn/dFFRqbg0qNe0rr7wCo/u4GIhQRb/tg1D20W7aaN5wyCleOIf9MKLCgbusekjQ vx9VJoh++zTJ7E0/SCvQtXraKlRMeNte2sWCySs93hbxOr1CHmlOj7ax6dc/1iM9RmS0+scEa3Zm 6KdTZCgROVGUgAmzD1b/l9l4TBrG/ET1e9QPCMQ9UBD6HfvD5DOfKpF+ChF5PC+hMU8Qhvxg48wn FW6kVktJ/VFTjx5LZ2MzL+foiSdmXVYnOIwyRPQLegEkiIXmypUrXXEFa5/B5byz65ZbbhGI/VTi e9/7Xj8w7+x67bXX7r333ksuuUTcd6+WokwqACzWpLYsA5gUVuYcRrZe8iyxEayS8HZBZCN2Mo/B Y39FAcggLL3LZzLW0hbQlje05kX6EUZPJz95pQf91Hqsx6Ncorkeas2l1YMw8oqLli5dykUuBRAB CMo9QOBVcFABz5lObK6Qq5Jf5dWNzPHOq/LZ8a4oAwpOewxVdKrO+p3Fu+++GwMdvv3tbz/33HMg 2H1BdQYmON8r2q688koQAxeAeLcYMCR0eUnyQyUG2Iig0/UBbHlrjZzW1vx9qMQQFgKi2EX2XutR iES9sme202OhjG87baTtR3h6kCBrCMbjqAEVXoYgnb0dsyIqn6OAozAyXarEh4MULvAm3tQlm7GG kMeklrB+b4UgvlnIjHHfWiL90kBWBwoedRqOMCwp7Q2hik7UEppxBAUDPZJXqoASLZ4x9OSQyHIk APtFiYAW/SJbj5jQokIfw3iEETri2LEDFDqF1LRC+frrr+/f6qkUROpLL73k7FLTwgXnmHuE8oHA hRdeeNJJJzlIBSXL7T7zGNxi8RyCGFxIsJBv2cA2FspSPndQy3PbYS08wFqvhDI4IOCt5ZBncDtO ibnoz2/6vbVqrRXRQwkxzmk6ChFXaAkTwJjCpOTJ6OmtlkC7o19Gyfl+mqBVHUi57hr9AKJXSEJ6 69HRLeFPO+00zjx/IOjgtqXa52RggeQzIMYA368Nf5qRJ8dfZ+RtVwl3Nz53oVCacbWN6GdDwIV+ ZDi3swe4uyNkhl3gW+5iuZ3lW6YWD6Xn34GKCXEsJkRAUdtGIrwt5G57aUeRyPaIevTWTtjRgqPM HN+WJ2TKhB4xeohZeYhoonHepjOWPeZKiXbUo02YBpEhUPjUvCVMGeUxYURb8+KTMaqJTGH5nCAB 6ESESZKP8DxTkjMm4xObkdi0orGTWm3Co8F1ksEQM698syg9TGUzVwh3NKYWRsJYGv8w2EA2kxTZ IUK/ReMGUSg7vqCD+NMCiAceeMDBVY2Afve734EGPQ40Ae0kVM0KdFHIIZQzGBB0PBQYCM9UBluF XWZJhTrbjOJ/JrXpXqE8r8UX1tZCuOQvezH6KQHllkkAVVYYlaoG6jGEflObaKRmzBKS2c+9xMwl 32SXxOMo8KSHHmJqBCjQ7x048GGBIxq54ct2+T/k/uTfUKkOgKaDXa1BGGSQcecCEzJctQUOHP7u a9JeOcCf/b9nn376aXDAycoEPRuHv/uuUrBBxlJr9n4AaV6TsoGp7X42QwQLt+l6LGRmG/6qJPnR yMeIhqhI1YrU8q094GtOF8ESg0Bj45GByRMTPcS0eGFEVfpL6VICYcggMkIEits826xfjxm1yZRd ZVo9yWjLMUaaCxmVjLc6BQpqCQkzJlUEEGEmeWxdViQBLMcjIozKapPiS5UWTsAr1HQZTIx+b+nM TozH5Ank0nJGbhhFzCstXj9XCHSuEA0SxmGLKe5LJ60Q33///cVWv0Ij2pxpTn5l6jXD/93siiuu uPTSS4Ws2BWgM5AwUP+LaheKF154QcjecMMN3XKV0AKRbVbEHk6otLFeGIHPfsTPVtFes7kVsSpX 16nFszYgEN8JaD2y33JgQYjgUSdJTK238fpL5lEJtdmgh5ccsKUQ5RlGxkA9RqEwBcTwpFRUtPeV AUlyANG/sA4mVPVLlizhjRUDgQNisIMY/5A5Y/jDrcCUh13B8HfccYcbxLcGwjz++OPPPvusSuEH P/gBXrG2cSDy/KxMoN+8SgPaKFfOMJV5fT8GCowXBuLBetlsdbbgr0tVBG32+KgV8eWtFl+YSoZx 75EQFzGiXGuUQOnwTN5bMuQxekotkvQYEunRlkiEaS4tPdpUW8hBNptThglnKhQC2aOH/rE/zd5m p86xh0Kdeqgah3hbxiLmJUkzXo+1jMfj4KEZskxvk7SuYfRk+Li65pqYO1C26cR4HO1EGKTHwqtW mIcR6PobwlohIiUKazHNIXrGpPJKLsHQQlwc90lcmQAXRCrCeHQfvummm77zne+4NQz/rnry/5h7 /fXXRa3wddA5vs4e/qarAIUybmEiks1MnR0MFotpscMSZ9aI2Dyb9HhVckbZrEUWizxW+OAJ5Io6 rRTFWH4XEC1MDCI5hJ6mIKDAcfeWNnxCGzdqaU5DM3o0ip7dd9+9/D9i+FuJWrxs13KjR63iS8ZC h2XDPzCBDkoDMpyjc/369eov7nVNg7nA96677nr00Uf7TZAHH3xQvfD14Y+4vvjii3ogskekUgDc UAYKaNUjds1cqpjMU79ABAtkM29wY/2BZjH5t6ZAQRCIhjGfhwCenPZ8bfMYKixQ2+8V4eKmgQUN eZI65Zh0oo2w4SIJM0YbST36uQCTKhPZXSREvEK0edtcWtFQCtWZPcjbAhRPP/vNq1NP/SOTsLmC M620t/yRZjzyB1RitNJaBtA5pkfLGW3WjzBID75VMIAZHnUmH1kUiikgRAPiCj3pwXjkH/3iCSiI V8F66qmnCtNrhz9JqpoVtVJdp2JVv6uvgytQ+PWvfw0U1LfdHdw1SKqWxWhFrHRip8VqMxjfYwth YQvUssd2IJ2znVDnuJwe0dgTpUePTCiTawGT5XcvgAigyikqpSU/iCSMyHjrlbTp0mEg53iVZtMN O/AhOiso9t5770DBKb1g+B/MO/xlu06tnET8CQVWrlwpb+ECt/S7j453RZnEhrPKsa8O/79ptwZA IOe1/UNpKIAHB2qE/s4NvPAKRq9evZoG3lbT4fM2gy0ErrlKMBKQ8aHoYnxwwA/snwnBvx6NcS8Z Zt8bZUixLgKkigQQB8LXtg0bOnFxGVXL73pKs2iIokneWhiGhk5Uwjrbql4lX6LSbCNFhh4GkKyH vE7EAGLe0pNAU/dIWzaYLtvM2BrN3qiIMMKUkwaOkggTOtTWGXlEhJvCwIgexDaUVZNIH5bpUeco 4BHh2TOIT6i3M7oGMLVSYlrnm1gJH/FeJYzx2DHo6BNMDjfnvNy+9dZbH3jgAdcBkapSdaaJPFdi J5sK1sGlRoAILg6gwd3hlVdeEb7OutNOO00OVNNSaMYsYVJG5jd8/YiR+OBJQgpcOWmndCIMJ9hE pqJ8ghJoOEp/ChvVvls4bTTXSgxYIKWRPJEheYAYJ3g01ig8KpDSFkOngiJM6ZeUDh5I8sOCyoQQ oW+NEMFJziFqBNWTi4YWDzc5ijP5FvVbIUotQBAccHs/97EFYOKxxx7j877pAmt1HDhQXMDrtWvX QqWddtqpOijDMEzlUi3LrXq8MHLdTCD+9aiIF/qi3GY7UZ3n9Xe6aoGCt2MEMyt3CxGdjbKpQ6DO lAzIq3oahdE5RNQkFdv7CE/AQEO0euy0VtaZmrC5CqMhZiZEnrB5aWsWTAb3yGCP2hHprMjSmgKR p7y7gIkoNBZPniSH9ArTcOTViAWmSA9msrxhgfU0hR52shlZi7hPwFiUc2YP1BPVj9EZT4No6OTk B2r1I2pthFe1kkRAC+J+ot4nbieYcwkoQIR1w/8HSaQ6r/pXUr/73e/6soAXu+LbkSjuJYOKQ1bI QHHZXjQjalEM48NW6pFtnedSl6k6LZmp4xB6IkvQM9nFTeSRPP2jB8hQQqEclvB4al0Z5DPq1zRC gTKHhnE6jxxSJxJLJOs0Su65ZTiK5V4/eoQFfVko7fF6+ofSnMAVOt0mEuge0SHPsXBBvYDcvDic b2+//XaIoOyS/GACKDz33HMvDKQiu/vuu5Vv6jWtPbIvdJrRxgUH8IjPLRAQMJ7leF61UvZzi4XM hONflcoWu14UYsoEOVAClF1FAGIryxDGXtpFrwp0b5OXTtGwy79HKYmxkZSIGK0d9Zie+vFsyLbe FjptP4aAV+RHfnwkWdqnAbUoAubN7CAjWCQQphiFH31CZmYlm37QYCwDkFmo0jLGEoIt/TopoQ3l NJ0t0FiPZkEGpoROj5TnxozvrVGojBITKAjwWHyMjx2YEsaxAxf6Ebr7wlkDiWCEgRcy3yEGAp5/ /vk33nijeuHnP/+54rZKwXBx73gUry63ZmcbR/EAC1svqzI+IxkgaktRhuWQ0WaMxxbCTi0BA7WE 9RilM+cQkwmdjVppDBq6GrgiWSBogBQlCWre1BqLoRPlHD5BBOLhC23U0qYOkoTlv5W6GoAAmc+B UVjgraTFkDlm+H+38Mwpp5zCmdzbr4RwKRQAwTfddNMNN9wAiMMIVUO/y/Tss88CYmXCXXfdtXHj RsBBWJkAqc07/sMK0OAOyOds6/eUWjjL815+niTtX5vKhzGCxaVcGl8JCCQgCHiLCgsmoiIDieze YughL4xowNCG0jAmA7FotkJr7hWxVJW3zBh0zyjPzjJnouL3p24K2ggkrMerVkFhAsgQb9kWLpiI jLfsNCPK4GGGGTsLZTuEyYA6TVdwC0cC5M0FhuhsRp0jNTYynGYCg5tnEK1ZCm58U+sxr5gQIibi qwRQi0U65Yzw6mfsQlbs9pOIjjWVQtdgJ5V7xFNPPfXaa6/BhTfffFPt8MQTTwhuQ5THcEFWiFHT MSAXIe7KgeyxZDOWmVqWtDpUBkppTP0oL2kTwxiVZD1aPVUcxuJ7VE7LDYc8Xqogb5vUWJmD9HCL Hq1X3TVQlYuWZEM8klexW51bQ2XCokWLZL5LU0VBj3IVKAwQMfnfxulcunQpx6q5IIICoYtDdQEU AApaiICkfR8a4QLAffLJJ10iPKL777+/b4383G890GwipVmkarDkHYb//z1r2+sst8w24q9INlti 2GMROaY93t4nIDeEtUdvhZ23YkI72eTh6CuIdUZe6RHcpVZKkIlkiE6vJlEzoImp9ZjOqEJE3GcA IokwDCCJp1+yZZLHIREmZ/5sPhvwpshCj/rrTK2p8S2BvNWxrStDAjoZZhbT1ZM8I22PTcIgPfrT xvI2T79HBhvbcFOPMuNw5mVS7kIedXpFQPgKfW0O8bZXZmyKHGj4ZA0DXqCW7CBVFYtdh5jjqF9V QHDBPVYQqwjEriNLsP7whz/8j//4j74svPrqq+K1E8zBKGFc3QUib4zXqDyPzM4MW8ZIJNtN3RrD RwORtbRAb/WTZ//E4k0fSscMRw3Ro01yVDVBgk33hQhvoLR3b5LkcMTC9VQL6NEPR6Ck1PKonx6j MEp0iAA9ax3RSDaCA+UAgqrAghtR3xq8UkpIYI6FCDzJh2ou6Q0R4ALSo0zIyV7dcccdcIFLv/Od 76gXHn/8cSj83e9+97777oPLijJEldID1ijQlAzcfvDBBwMF9ULfTXJsiwVtqI34C9C4qZITjby2 I7EgLjEEAZIqHseBGFsrDopIAiWqkMUXuDGCAGEQzbM1ILNMtA+njSHNItQICymbLarwXqUHYyKv Rv1Izzg7Ga1XHhmWpLc6Zz9q8VIUpccjwniFdBJLDyLGVD0YLckh7ybEAx7LQG2z1OOtlk4L58kW 61X9mCEdZqAKMR7fEhKTCSWDNv1aM9ZPwKtyYxRA+PJH5kiDQMFlwfW1nymceeaZHsVicKCyhQj9 aaDJP+X92c8ggscOMZJiVHQ6TqVQU1jLGDkFCZszxqSmzi1otEdia+ECRkIKaNqS1D+mujNc26Lq 1OIReamubazcludIp54gQOZYsk5vwUHCBHoEFohMTF9kAYHb+/C9cvIvET3ymHJAWkp7+Q8Q9x3+ xLsrBp4rnOTO82XLlqmkoAAH3nrrrZzZ14EQAcPDcIEPOTlEePrpp7s+cO9LL7304IMPElavAV/E 1Qq61atXBwpNbV5o5brEMxyltZAgj3Pagr8ASbwZbhOVn/Ey0x7LzB4xYtpbhPdWNJDHCF+BKDQF BBlUcAy5NkkeVE9EnobZs4+gQ9IrR7RO+vHkKRFVgqYpJKfp+IW8fp0e6SxvM6ZRLGnqNGfM+Kgl T1K8Jo/qzIwWUkBryUReITL4UldLhjANuQijk21jCUC+dVk4npGThN70rZSSwXMzBqdQP2qBPWaJ ty3c8CqISHAIkUpi/iEgkdTYgtgR56BzWRVnAq7jSCirFISsMkHIimA3W5Wtg+snP/mJG8SvfvWr N954Q9Q6x1S/69evlwBiVMJIOVnNbAFgXciSWcgkszOjvGWAnrzXQpAlG0tGitKD8egtshw08cum 2qeVhgWyd8fh30p95StfkR4YydwR6pGeFo7Iz/YGYgke1c88kKEa7/sioodCPSm0RreDCgRFQf8g oiICWOy33354pYRj/IwzznD+IzeF2267jSfVBbza9QFAoFtuueWuu+7qX0C4NVQgqMh+8IMfuDsY kgxMsRfA2g3CTvG22QMj8zLSbgam6poQAa9nSKO/EEk8FGN37WtBKUt1Cl+bPWavkC0finvUoyEF sY2ngRgNeP0lCc069dRpmwno0U95U+uRjbThzT5OargwotzbzCtKdNams35hJJjKGe2o0FweTUEM T08WRpQknA2jWIbhWx0xZNKUEyPDVC5i5MSCTYWVgTq9pbyBOYcxeZsMST1UeUsb4fQwgB6tt80r SYS4sLa6lqwTYVpv9mjxQsSRiES/oHcYqpNFs3JXiItg5a44W758uTuwE0n4Vjh0lVDiikth6gSD C4oFrWNNuEMEcNBZKjmlFpPYYN7RgB5ZJS1LQi0+p+VYSyMmjmnwdnL0D19DGqu1iuRbJp4wVZ3z k5JgU/0vh9kjW0CDJLFqJpFvFJ0DPkwAQhvWaMnAF0oMsZb+vRMN4Aay8JWeqgBIqj300EMlv4n0 S0vCmMCIQ9auXctpstpRr5XS5w//03oMhIUR/KnFb9y4ES7w7RNPPAF2X375Ze3DDz8cWNx7771a yAtiTj755MoE+wWPYJCJ1Cys5QQLZycP5F7Osa6S5S9MndW2tkjFFMFIpIYRolaSII/eFrhGaVHp pB3J3mjJpyQZjJwsLT1iqNLiCRQ3HomFC1qvijM7PU5EzGaXEno8Iv0tYQinSR6O/aP+2aBAGHlF uJSbrS1sKr31ExCy5AUWXg8ZqyNAksFZRXlT4JuXpIGUG2uxoQYi1lv9eEq06R+n8Mg2Yz3iR9uy H83WnxgyfEiHSSZoZYuIF83iGzTABVdW9QIUELuiWXErshW6Djf5L4IfeOABB9oLL7ygTMDrV1yI UVkhNB2n8lNEDpb+V6nSjjQvM9jDeOZlp8fsJEA4vMjggMBbA/X3Srh7RYN+ApRbCJjre1uHObBD GFbJc9lOs4E0VBR4bBZKtIERPSRDTEWHsU5gK/JIbcdyqWjJDmoyAEhPHx2b0SNPwlYXMUCgNLji iivw4PXmm2+W4VUNfVzQ0789e/75513KXnzxRcxjjz2mBHPp4OF+VYweFZxKgdruLNkAm6CSBWYk RLAE6+KWifv+Sv/XaRFp59rCUrSIFH/iWMQjYiUJ0km+MOXuhCdBOmx/pJ9C4RuOiPjSphRqFjSG eAlAlU5vkSEk5Y8eMWEj3QC1eMqbi7x4MnawcebfdOukk5GU95jB3upPOcZjS9BSiMbZTa2lcEx4 r9BkhYOpeJpRGsZV6GFPZLdsm0C3f4WmUYQRyTQQM6+ewfyZb5B6DETekmleMt62qAyu36NXxMgL emSu0rIeRaZI6p7s0FMpOIWcSP0kUuxWuOIFqLL2xz/+sbtD/wgC8/rrrzvf1BTqCxokpLQUnRh7 Qb+JzM4eTMtpmaND9LOH5AgWY4+t9DisdUJymE4kdckkJsP1lA/QrRNekqjhkXPbI5PkjPCwWMJ9 U3Drljw501z0jDChB+/gBQd0hnHGGuVeIPNd5rXKAT2mkP/d8AGrqYGjM3zRokVuZGvWrIEFqoNz zjmHl8r/bgTyHHUvAwHf//73KxCeeeYZ9QKvggOtMoGYeu2S4fejgTXI5m2Thgj2jqnWwhhOsEDL 4WSUe8vivwB1XkVCv1AzBxKdejzaMPtaShSREKHhpRnhoqH91kMseWHhFQ0Yo8zilR7KJ/XG8OtP ekonVGQbqEc/VXg2eJUY/bYZZtsqVBFrSAK0oUHT5h8s8UgnhagVoabwCgQQZlgJptXD5jojU+SQ xpJJmAaLyozZsxSL4k/cd3BV7+mhJL+NLUuyAfG8udIwO2Esn6R+nbw9okzO8Yp+EaO27NxrIgKE JYxQrioWZ31cOPHEE/vpukBUIDjHvj38a3+HWC169tlnIYX4BiJG0QBWpCJtckl0Miz7tewxIyfk H20eywkE/pCskYUonjaSyBCdFNpia+mQlPNyQwBIkip5ZkAEq/ZKtjeWHzwmL5F6pEHw4IkhG6ET duinU46Z0RD3AoU6F/XvDtQILhGSE8EIQNCkZldQeISw4z85c873fRHI3nHHHX0gQPfccw8geO21 15RdoAE9/vjjvA0LvFIjbBz+NzD9YBide+65dAIFM5qIn2EBI1sF4pP8xmlcxPJS8i9AslQI2jw7 qhWUdtFMHOTRW5nQZrPA3G2/EJRphotd2+8V8iq34nUierRiQo9RMjOFeuikxHDUpM1e4uG1HrXp QY3yqLWdds5WjWWVrS2GjKXEXIanxxRyG8MMAq1Fm0KtTgx5YtZFvuGGeMwkVCcDGm4Us73lQG9p SI9Jy2rypYT+clggikhnEYYzvUKGoHjyzWVIOx3ORpTEcHWkp1FZrsUbFe4wMjJEYhTrYYFoO+GE E9xaEVxwK+7X75xvAtQt96GHHuo39oUvmAANrhL9mo2gd49wQsoW5jGA/aaQipYmasGER7blECah Ni5XiJMhK2f+nmIy/Ibw2czJiAB5jwYiPcbyocMACgC+yKOEoTAXGUWMPfxQ1aCyUNRopRMLyy4A AQK8Jdl0hN0dXArcF+AOeQnpvmCxkl/5INIAorcKB5LaY445pt/7UO1zo2SGrfcP/2M4jPR2L3OP +M53vsOTOh999FE1AoDgXt4myckQgVf5Hy4gtQYPK0lcUpx8gKmKDGGs1+q43UrZLAxabBn9lyGB zoncZw7h6NHG2MLCzqP49sjdqE6S9klnEWxHGadHv1hEJG0huxNDHqmVQgJXS94oDCoUemRPB7tH mk0dZpEfomKS0oQRg+2Z3Sq+jz76aPsHTfWb3YwAiDZ6PLKkWTAoVZhUIWrTbOrBKzNm9LZRmKzi E8OptV6MufTT7xWxUQPjc05EgKRZeNsW2khMZiD94xqRRwIyWfgGIqUHajjKzyTJBwqW3KQU0oZS 2yhpIMKcfk42l9V+MxdA8B5cENMiWzgKTXHscFPxggCh/L3vfa8/A+8mrGpQBquTKZGK1mWDEIYZ Jio2hkVMlpZzuM5jlogfS7MiO2UVHvWT4VVEcjTbK/IGtgV6yFuFrJDPMiSELb2dnIUfmTRbskcC fTjociFCBhiZ/I4wGUOozf9GEZPqvAQRpKKcl5aAAK8wURzxHoIa+nlg5cqVLg4nnXSSBOZMwCq9 XQoc/rx3wQUX8KRiAcIi1VYgi9cJKTAewQR04HC44DZnC2zE0qVLlSEqIPMygEkwHQqz3EKsqEqB 2cUDlxZ1fwIJmpJkNtXjlZ0rBHnZNhTKNgNvYrweG2OTmGIzSJJnkM6IW7WZiHqlE02iY9MRKu1F bYGbgE4hpV8PM2SUx2SGYJt8w2Ont5TkhSLPLHaR15x+Ci2VrcgG2zZSKCRGm7GmyIC2fzBn5gRr peatcyRi+g3sbabSifRkXmrTiacKpYq8FZma8QJd52xK2zDPhDwajjD0U5jbIzy3I0tGHjPDK216 8KlC2dlOARQnIcYor4iJHvFdxavI4i6Fw6pVq04f/j+07sB9ABejSMiCgB/96EdvDP87Kbjg0QVY YSxwlRj0iARWmVGbkXguspYWmzF2xH6Na8GzhGGgwSPbiKHWO6pCJBtbektpJ4HUtS6PgjBV4pYl wYRHw+lpCMmySDpZu2wXM7JLPwEGmIUB9FAr/ZC3JCOpKKLcF1yaOI3HEAiQtBABgVee9Ohsl9j8 dvPNN/OPi4Ak51L5DykgqVfAgnvxbhZ4iPDyyy9DihtuuMH1zSh05plnwpcuKQDoyOGHDnjGgAZm OPwsxzJzmlXwg1WU1H8mCdZKzfJND4ZfOBTi8iMHtalFmLbcaMPsJYcCWjnZjhbNxIYwmMRBUdhj EZ8GrSQpozw2i06P+oMGNDkyBgpEWKvVTxKZiH6zc427FihVLzjoXOeQcw/E2myaYcqoxxQMK5dQ 1noV7lCekUzyKsI3IyJsrOUb6zGrDEyz4Xp4kjaSzCsuCXtMAJlOm7ZB64TGfp2cZhZk+Gwyb9pi RpqsZFMuEbNxiAzqUcR4Szl8pJ9bBL0gViDIak4Tgg401YG4vO222wSrCO6naEj4uk08MtC3vvUt Z53bssA9++yzaRCysrQ8FBV2hP5yctxZTMthjBZluUfC4YKYrhMRnr0oVOpSLucd9R34wg8KGI5E rFcIYxQyi35ROhYIWmgiWlA5z3LylPM5MlwgyT2QYaAZTaFWl4c6RZTqwEUVHBw7/Km1qA8NSL3g eO9XjwRhHx05avg+MPnLi9dccw0Pu1CACUwAAWFhhPtCv1QKRAivX7+e5n6pRDUHdPqQoQdAsIGF zLPMfDuGxJDcfyKV/0g0i8IiUrx61CmmaQ9ubYA52lez4mUIvlThRzISEmEqGSZbMXxKEHxCkBhH e6Rf2pQ/vepRv7coM1CZEz++Kp/ZhsocRNIrVpmdg0S5Wg4u2Ji+3MJsPYKVsFVkQzMytSBAXhFg mOVzjimyMP2ECWD0GI7whps3JeyxEORVdlJS7nGFoOcZvsp7ra4lpFyrU48hzauTWsqRgVFKSnWq EOXa9Pd2pMQyT0synmbklXDnGaHWZUGxKvOF5je+8Q3XXYzqAAq4NSgHnHtitONO7AKFp556iqSA FsdqZqeW7KJTdiGRKhtN2u6jGD2mHgBh8vsjvKq1BMYbwmxvE0MMTgYNOmb+9S2sEZZmsemiVMaq g1CM/hGMKCFPxgmHeovp4iDP4YIWUpAJm0SyWwNQICBsdFLiLRwRYHsMJMxAg0MbydJKLdS/HOVS 5eqpp56qXbt2rQiEtjwsw/EwAl7wNr+5UFw7/G8gwCuGh72CGvACgQYaKIQFfe6h2Sx9CcLbPkvm pVw0RMRMXTkk959IwjdcwFA37NGERKd+nRiPnFuomazAamLbY5QeRCwk5lmbZIh95UpiZWC50e6K +xGPmkgrFfUXrCUJSfKzH7W0UVW64pG38kePM5m8nbNb4DMcFakQGu6ecsopwJWRzG4VGMPpjOhH elgbLmQS5VFzmUJrdtOFC/RYJhdxAs2U6JxYtgnUGqjfpNzS1GZMQNvs9cwGhUaZEeX2vDrk+yTh zZhCr/SIZtR+aXvMsCalJ2uNlRhCXFgLYujptqVAcHzJduUrggX4jcP/k14BPP4enkevXnjhBZeI N4f/IeqPf/xj2GG4wFXKhgvCQNKaqAxHud3sEX62uyw/GUa2cLyxo/G9HT2gH1ldywwdpEdp3zGW TkMKYAzCVGWEIAgEAAihO4DG5F9GynzXCq8oYY+WvH41BfIWZLhHgAbrRaoGuCBXHUWYMELGdqGQ yeJQSrsFVI71c8oQARZwL+JbgKsTz8MPPvggRpVhrPzXItqq6QCNVoSzx4omITIrSBBflWJ/Go2Z iWxDLm4juVIPyqftwf9H2t2+inmd957Xm/lz5h8I86LltB2a02bi4hy3Dc7DhDE4TZqepg8JOe5Q T1t3WjfNkBlPnbQ+aZTETlPbEdaDZVsytiRkIRkJEWNkgjHGGIIJlEAJBEPmc6/v3pfvbLvntNPr xWLd617rWtfjb13r3ltbOdhm9tZHCWFOhuMbOcl8SB+35uDT4clJeV3ES+O2DhF0tMb3waFfi4O2 AOoEjmGZ45VHDD1aKD54C373Ox7sCLBhsw68kC3U0Sa5tRE+lpeTuMl5j3ZMO52mJZs2YVC6U5OJ cEasZDCGqCT32NpZ6JXtUKgRRnhciw70wscqVGd2IT8qJdrUYzY3gQA63f5EvHaSBFusTBDxolns iq0//uM/FnyVrIJSRSBYBSjqA7jOhK+qQcieO3euf/9/+fJlfcXC/fffL2qZnZGBApFslAGRTiqw QNR4EZV5Zw4y6FWq0QiJJUpxLr2okwWojOpDfHlua6rpWzKs2A2xAG6WBwdYZS5rmUixINuRjkds 2zS2qgkXB6pVIyCPqMffWP/Z9Cc+8QmtswdBB2jbtwZYEP3e7/2eMoGpmRTIgle3M6ZD/UJ0IydP nnzqqafgLINzTWgiel2EwbdgVnQwtdgmLfHKMmrqkLnAFk7l17+NHNGofldfrNnCNuwVOtgAtWtb ZmLGNZNNs3VUn4lBA/KWXy3R8nexXpRgYjubSu9AQR5q9Ylk2vLmlrHaIibyKgQpaUungq8OGSyh gtqPh/hGocWgLIvABLxPNVIlf1tgJSGDA6SPITlTTQdzRAb9wsW4kTRCTUDzmFRYAQXSWmukOfqD AihdkAnNaes2Yu1aAhNeWA/45im+0CLGN635Bk2QJEjHo8G2JpU5jjsGYRaRBzQVt0gnuu+++xz+ 7l9dGSCF4lYoI8GqBRDHF4lmUS7WRbwTTK0LbiQSRVKcXm2qozVOu4kNUtGLeAnfoBZ5NY+lPcWH Agjjpmn3IFjCW8i/9tLizAjezgQ7tgW2ygRHrsP/F3/xF03wtu3MFDAQga1UVWr1fjz5n9b/PV29 oF9ZqkDQQZCxH1t+8pOfVC842+WzZAa7DMV67mKAoF9b/Id/+IfjqxxjRoCrRnvmmWdOnTplBM66 O1jOpMJYxQEOECNDhNtvv51GeX8z1jIRNYUNa4vkUvvfQHKv44vPnLGyUSs6mc8ewoh1WIprMz0T F2q1JNAZaRAHyAT+zgFk1RpE3pY/K+y3+NA30+5kkOSEMWj3QIowxpuMTItMSFRzrLKk3Ct/7Iuw tSPrcC1vcVUGVdmCW04Sr0yZzBM3SY7wtKONtPH3FvP428igacW0wRaSQT8Fy/DWmqbVNxLRYiZb 6NFgS/TjjNrUFkxNSOqslN9oEIFrkBFvzYnYXMsvFqIeTTASYYs/kTB3JIpgZnG3UtMKNa1Lb79U 259X6Oqrsg0OkNtvcCCaxbTI1jcINfr5mZsInh/96Efxt3VWomPVHMBlJSME4ALCEFKMFWnmE9u4 wajH0SXtGKGw1G+ChQMKqoAitoVI33yvhHRvG8dTv2hHv7D+vwkTTOt7pCUuWZJfLEEEJYBWXSCK FAgGAYT8VxFIfq1c7eOCVuCxg0wGB+4LsJWVvv71rzNXBQII0BoBB/3+KJOeOXMGLvS5EUYHCsoN sMI1jQhjMjAvUdmNCh3kOuyAKC6WVqL/W0jWWWYx33BSmSYnOc8gW6hMVEf9LJRdbF/82ZgnypA8 ZD7HRwaFey5fPt1wy2SPOmXIlt+760C4UKwY9JgwWuMogCCYkFqyH1x8rE0MzDlY2y42JSfv8iUv quL4RuUGGriKFzmb2IS3HJGKzPgUQziUsSliArYZCnk0Ts6WmIB0zK9jfKCBhLGKrJrBqBEKmr8f jy3CkDx2HwF0KEj45f0NDtLdtOTRejRni/pFrSV5E8z0KIy4WEBX00IBMSd89UWeY/9L63+IEcfV tN/4xjf6Y0EOOnF8+vTpq1evvvbaa7du3bp48aI4Nk1B8ed//uc4qD6YvaPMvhNg+Y6+lM0mxKNF oZWQ2uLKICFRb81sgk5vG6SdllJWgUuBatPSIyOYLGG80uLmEbXQhEBBSAAUcwICiCDltFUK7gh3 3nknABVOIUK/sODI6SeR9JW0wkyMyVigQH3nENuCWgUXo7EhAAUEkUdAEM4CBXZm4UcffdTdIaQA xBCWMfskAWr5BTds7QuS1C+AjLRUoDVptVRbh8X265gZ/D2os3dP0oyTCh0rM5PHUo7PuMq4zYBC +iucCEECm9kbkYMbCi/GRToe8bFcrPO6R0Y3bhAVlCLeK5mAiIHkA0Qo/8sNrbgxOJGEKDJlQo84 CPEJI8TTdjRia0FDBaAm7qvfcptHMNc0SzYdFmzFCodY6ScqXXqF6sx8r1LBNI/mp3tkEG0pvpJc a3CU7S0yQi/kINUf6+lkNws9GtTxaHf6DrF8WqPxwhL2PZIHGcdEa/xXfuVXVLxdHwSfMkHwwQWJ DQ6+/e1vnz179oUXXrh+/fq1a9f0HXHbl8a/+RsRfOLEiUuXLr2y/hPaZ599VskgslUKigvgws5S yFlCKorQt+uhNr/TJVG1S9gDqyZbevGCeMOkI9GjOS2hThq1KjJOX4ktpL31ygQjsAAfrT4mXs3W xMtEtaLaNBghwv/D+o8tEVDojjC3hqlAZX63A7gAHWCB6OqXvvukxbZKLeYCByymlfYMC0ANKrhA A4AAB2zbWzXCP/7jPz65/lkUCD64y/3pn/IRBwEI9YgtiCQ9RTI5Sfv+9RfoiCpVDYJF2pUp70FT kA86lE6swwoVS0ymz6y8ZYIA1WFQr+wEJin58Y9/HDT2QxqDDhkpNzEq6AUuT2fxYrogxlZbB89C XM7v5bFjKKC1dXHTNB1vmxnRJfIWt6IB56KkBEAU5GkqqBdIzj0iHk28mmwjawssEtJCa8Ryg5ib YBdtOXmE6Ei8JC+lzUQ6Qx6zDOZZyUwqW9VbrREcUp+y3tJOawR/a5MNbXZcNich7QpiLfeJb5KP tTMII6DwImIfI1qu58SuD84fRSkTOdmEnfiT3oLV5fbGjRsvvfRSf1hFZStSRe066h4W3M40wQ1B ujXgIFUcp51jBLOj7Yiqk7lYkiK5rA5pvYqM0I7AYlKAYdLVXehjkoKF3N5ryBIjOka8TXdqVmjo GzEn9W1tEEOPyKvk8cp4rzKalhbqBVkAC9yJZD7qq4EOfQGrAKOybHRwCq2qbIcQRFAIuBSU7TqM Jv8RGD137tzT60+5QweWNGiOEuzChQvnz59nYTcIhlXE8Q4ffe5zn4NBsAYo2N2+OjaFYlpJmuXZ jeTscJAw/xIVZPXLeRZkjk5+ph8wFqYmCEfOM4dN6UlJW/aDlqABUHEVfMqpZSaX4My1TGkkN/e2 FNJHTdunun65UQ5E5Y9xHcJ45dFMuswqgxgWH1repRQtcj/vvm8VhLRT8vAfrEU6bCedrJ2cTzAd csZNx9utgFlXGCIZbFoSmpBUbNsxSFrEemRDOuQksH6KND+eOrY2glqI6s+c9mVbIs3WOrwucKkg t+nITcV601BRXiYgHY+NmGm+SOLWD3/4wyIbLoQIOk48kedR7eASoe4tZAU0RBDKSIgbcb4pgIGC a4XwFbvOzP7hCfr19RdHBKjdWRXRi77kJyQxEDnZxCBiTOZNNkoJy8kuLT4hC73ywuaA3f1OBxmP SXCZWdAEQ0egVx7N6VDUmom/wbEnsW1nsBuEfJONrgZSQJ92TAdSgwM1lyQiJJ5aCcIUf/Znf8Y4 igIHPtzUkedGZP5zzz2nyFKFMambQsaEDv1WmAlB7ZfXX1IIC/otqT4udKGQj4xjd/LcddddxNOR rYRnEFSa/KuocCxFac4K4THT8wQr8J/QzMpMzKAGxRCk7KYEpYhSTcUcDNFMbuah+ojPsMpztuN+ pG9frf6EvuTxaNOk0iaD8SoCjwatwk1s0aLj1NriqbcMsSJ/A3gO5h4ISk7akZO07MhbQFcCgDkC l4SY2IIMYQRW5KeLQUK2kZnFXzra0XxrCZkKrUUG9VGiRpiY0ys86+OwhfbCl7HA6N4q8w0SlVKF OMopdIz0vR3ZEg/pJHOvsq3taFe4g3VwKbLFN+Pwr+BzMRaFVQ1Bg5x3O6jWFcRQoJuww01Yi+O+ Kagv3HtFLaBxiMFiYtMLJlLKvh5H1CJESyRGS3dCmkNBqStdRR0n6lvFrSZr6S6rS2+xh1vj+uaj XiHpXebTtOS3EBnXNwHzfkPB2wY9AiOEjxELhZAbNBRgJTEjljyqFNhKKupAByPSxxI8Jar8lLR9 XhFv7lMMKM8RQ7mL3bp1S5nAdIAAAYWxLSwwWcuYbg2MCQuqCzgldyCu8QjETdAhDA9yJfyiMvOy bYH3HlTyHDzsqOAQNAyKCytQhm6YcklvESflDJ6gMCyAlITo+yc0yRzMh5WYMw2ZXwgKBf4WFluc rnMYxVxbUpUkPWpRIWJm8TQ1jvHYemtJgyWbx3LMWxYRWMTgabJxpwDlPLWfayFymolanjNiTvpi jo+9tPGhOD46JDTeaU+AKHWs8hZ5FaXvUnQjfYNVDTq90tZhB/yRjpHhRp3R2qO3TCr6eWoL9sMb shFqkp+cJsQnGhdo9emSOqhxj5hwN58K606brhISW937/6x/8KtMQPIfdaZ1rIlgMS3Ez67/BPHS pUta142TJ09664jDB0/5ZnegyU2MQLBkdpqJGQIQgx3yspZnyUZISiGTkTkZHFlLcXYoh3GAiQZL YN70aLlVpumbgMzfsHNVB6Y5/Cgu//W9HUuSSmJ3BQgpoAbcDAjEkqNF2At+lRRiLmekWJKQ5Y5V 6iMBJkec6uBV5f+l9d83gFF3hwzV3004sf7tKTMy6fH1Exw1RT8ANv8v//Iv1QiyHRzYwnZKD0jh LdTgoAEd8pBER26SkCKdKP9a6kybA5YDxtZsQR8hwlhs5C1v8SiTMRZDm8OmbCTBCEGUO+64Ay4g VvZKNvJfxs2jfGkjyYCbXbS8jgyi+hGpZILEEDf2jcwpSbwN2nSME9sSWqRUZILA8pbMtt7Cf/0/ PyqFKj0xqqNe6OspT9OFF0luiYUEaJeggbTUQSSngpF292gQc/qShMBm1pKfYFvGrw75G0xZfQax CpWZQ16ZQFNbo8RIEuMm0IicYlS8OoE5S0DLBJLEbfPi7kZt3GBsUUbzipzkMc6t1GcTYS34/nj9 dUZH0Be/+EUxpxboa7mQdVkocKHD9q18/VRS61EogwDkbTdn9YLlrhLygbWZ2jWTqLYjDzFsTc7N BIfCsC3FCenRHMILIfO1dZBwStOhpgUu0MEEI1kSf+aS7bzvFbuZpsN67MZ6FBfk8t+gVybnUAxN NggOyCw2mqxldnEuOxzaEl6KOqu1KgInOTXtBXTggoJCJnfRkCbKhH5/kbmYERA8/vjjZ86cuXz5 8oULF2CokT7WPPjgg3KeYVkVHHPHJPwf/dEf/cVf/AU4WNXG9pdauInLyAB8ocP9999PGPlLC9ha 8Py3SGCFxIj1OQZ1avEBc0gJHSqxWvcI9mIp495yCTN5q0VszUbOXujFHM5h9jLoVXax0BK2RqyM CT/Za0iGFAdafSPk6TAJFyJvk9kcbsZETlLHzCYYb2RPVoktMpAEEUwciEtuAweIggTuSCGemSIM f0GJ22QjGujEkIQmYK41QinWt1ab9bR1CnQLKUid2jrW2si0sbkg1iLjVplDgGhksOlSd4NLoor+ xB4mSKc88ZZeRTbd9ZuZQeSPWKc7/zICs4B1B5EEFlKOnT6MOdDcCNx7HWvaJ598UraL1LBA2st/ ofzY+iUF2CHcgQgyAQfB6uohPJQeEMeBqSjrZsp0OZ3ipEpxffKTsMQ2jkgbpQvSobjJ5lBExvKs 1iucLdmgYtmH4iJZlHa2y2qk41FH3hKmWwMyU9xibi8Rq81KJkABS1wfbGQOcyktZSnt/sv6hQ65 Sk21J2MSAytzgAKTOoQCBfjo8O93wEAno7k4QIT+dvP169evXLmi2mJD1mNkxv/a174GHQA0NGFM lwg5b7k7BfuDBgBx7733emUOCFaJQAeARf3CRiAxVP33psJRXIowfY7hCf4o3Jm4IGNNpmEOhmMO VmBrb71iZYNMg9iU8kiasQgbORAMMigOKETQwVYHTxxKKq2AQCKDJJMqIt6rQTgpsR3Ku4Q3M2kt pAWkKDmt8irsKJEwwZ/YxT0qAsREFY2UICHzsUBtiIBDe+GPp90b0RKShOYU0Mhj6Y2DlgPQPIYL kbVYJXP2J3OZMPmwX9UWOulrTqQfGY/0jVuYBzO1FolsI4gXvMUf8YIRr3i2Qw9EwnTFgqQtfMWl yrZ/HP3yyy+/+OKLp0+fdmsQeUjaC2sA8cQTT/QXQdwphKkWNHQAqoehhoPRCdYv8zhaQY/IIRix 87I2HbMDCtrkNiEpQuwFDttPBDxKObmKg/iM+FdrkEZU41OdDqeIr6V0pFpEOjJcJEhdh6oRfdgh mPGxi+XIo7AxzkpIbNtL6zhxFgYKMBTeSX42xJMk4kqYWdUJ5JYBauEscoNw7Dv83bnYB+BChGvX rt28eRPsukewZNUWRNCpInMFUwLIf/cIGKE60HqEFP2yqQmm8YtqhTqF0BaICzcZZIvdOV6QvhBk evOyPruLtvJNn+kFCk9kdwbN9DRkiJKHpSKvYCqbggYT1N6saYRZXZ+YBjpaQhSEWzwLSg6LucFJ KhQuTA6QU39UIDn56yPaEbtpktPbHjMB7axtvplSmoK8S9TiXisHONUIlxPMBKyor41wiwMZiBRn gwWxwTbFHI0ihLEWn6GS3FqvzE8eM2FBM02IORki/fKBrRhQxzSD+GTAPGUEB8oinVaZXxaVCdKm +bOLvhFztDgbx8oqTkH4WyLomciR7kQSlGra0luMVqyqbEWqmC6gAYc50MEEVQOMUFBMlCsizAcx kgfWKLalh5NT/IhUZtk8ulzMJuRBBCMhlwk28kzY0EgcIh1vqVk04kMFqiGTzTQyZAIvy0/u3iBh YUGFQ1AogLXVjGZWKdhXq28jfTt6hSS8Qa2AF/aOQBgK7LT9nB5b06BGZQieUy+oldQL7CCHH1j/ nASAuikAUEUWAz7yyCMMi3QY0yv29GgmCJDwfXdEIYKqod+V5hfT1GWwiSIkZAQ2pH6+Zp/NypNR SF8scoAIEHbFYqcxEqMeY2ExFgyBL4tTG84hRmQXtqBnkIkY1wRWCGgzhHPAacPKcIGHcLZdsZiH cqft+L6wlmyIeENkQwTbYwHyKLWQjgQjfI9lpoW4lR7U9GgQZyN2F+uEVN2p+pAOUclJfvKYX5au 3NnIclvYlPUwSQv8bZowyIRECtFQtUD7lqvZPE2Np52+QXLiqWWKOuY3E5nWcq3JSD97NmcZaSN9 I80xOYZRbC1B+jxC2Q3aVzp5NKeU0zfHciN8J8odTc550amFBUKz+4I8V+tevXr11q1br7766o0b N0DAxYsXn3nmGQCh+gUWfXcAB6pZp5nqGjknVdqf/exngYLIEQMk5zsWy3dEJaQgJEzRTJjMkvDk LNy9Mm0UjPSNGEeNm0ZT6ghg+dkxFslVoAARRK+35oiQEIdlAAESsVqDjn1UsmU0YUwF2c5QUl0F JKhkinCyC8IwO1toCwRBwAdQUCywBqBUQ0lpqc68aoeKLAABWBVlwOL48eNdxOS8tvuC5AcHfQC2 0ARlgusDw/6v66+8l5UUKRhYg8UOQnZwQRyL0WW3jdgLCSBZxx/CWmAxX7lKZwrLfzZiR0drlyIZ ZUThRz3KAyRmzQQJwbKhhldNYA42nWizKStjjoIY25HYW8II64n1MgqRsMwcIq0wkntaeqWjQX0j 5uOwZcDhWarDhfa1HTkJBg74EnKhoOG2224D/EVSkliLRCrOttDqx5Z4dm+8V2yIDNqdDI2HWaED kUpXnHXaAuHGHbH1tnGT7WUhVoMgOvgj43bBc48F1saq5V711qvGI9rxMlNMXnENrXWMGGco803j OE53R+3HCmJR+LoJa4WmnIcIbhPgwDW4j2RgQtXQf4hqSXVvlYU4FvquwVDmd3/3d+WGE8V2Iy3t Io90SU5EtujIIyIqIn+vdDBEaYSDt8aN7A95xNHSVRh3qmk9inxUTJopznVggUDVWoK8xRxnVKqL cPHjEiGcXBBkSscMrJEOlgh+HHTsYsQcxYJCScXkPgUr5TZoYBYnv9wGBwzYhxv3CGUCYI3c2hiT GZUG4MBCvrAE7BrB6nOf+5y7TKlKACqwA2MyAjH4t/TZqKgVSV4vY27EXkKE+wWN8Cr4eMgri5GI oTZjyXDK2EZZcvfdd9uMNaEAzQ3ybliQxWme7ay1EIh4az6z8o0dcznLshTQNa7Vtx1De1V8o4Ie 6SDi7c/nNDoyTotGvOqt7coZzLl80IrwVYxaQoZxOvSlO+NYEuEgA6ViZrQFkYjHdDjbyysTbAcU EsAEIx4tSTASmpkwk6KYtMUkxlCP4YvW2jYiQAxxNmJODGnHcSs13vndBEyQjr0MUkpbpz4BTMCh HUcpHRP4UQT//u//vhrVcSQKO+cFn7iU8NJeBCMdpPR1v1BB6KsskBFh7biDEc49bx16YAUoyBym 5nR7IbunJushMhBAwBQkk6WCypKET1+BZNC0qD5HF8NleAFmcE3ZMhw3+RwuII9FrJn6RqopTGAE MzHxtqoB6RNGtCDh5DjRom4iAQR0MB7c4IDwFGwOIZUCq65vC9vHhT9cf/xSVjPp+fPnQS14VWox INuqFPpRJVBQRygHwPR9992nVX+BWgRqg4k/+qM/wlmeqlwcfqzEklmJ3Vis4NnIeSWeOJ7LGdTr oLTQRLzibf7QX6G11WxZXCJRic4QjjuBHJ2lOgIKYIn+6gWmZNmsHzoyHENA4u5pHg3a1xbEZdzQ K0fqhwuENEErUMhTrBTchCwD5RulUHmIykCvtiT72X+DEB8jmPM6Y/EcFQA8pchGQcITLzgnKpHo njDlDA6lfcWIR7uQE+HfHLJ5ZVOPEXkmjS20ynwGL6C1s0Wiai3RMYI/zka0CeAV/vikezO9jSd/ YYjKGWxxiI8JHper36mutR69MicT2YuOaecVW4F+oK8w5nSu7xcWxKXTSQSrct0j1AJIxzlmRFkh fAW0aHbWKRzOnTunrHjssce8ctA5D1W5uHEB/gKASGSgY4oQ1YhgKIQkFQcVQgJsDwrF+kr/jYSQ 2OM7OcyVYo83LdSnS1iA21S1Q0ZsEbXKiDa8wA3nZdr/EX8jXgl4TEw2p1X4OFqElnQQWkgfLphm AkUkApB1xejDJDiQwF0llAlf+9rXmOvSpUvQM6v2C86sBxQYlunk//2H/0kXMyoQlGAAWh8ugAmo jS1QAE/0LYyJvTl+/VpnobhRx5TgKDK8Q6W9x6KHS1BziqGJLRZhVsaFiyCgb0U6jlY6h3xab00j gVWY81YWzMqcwS4oQTE3AWfkUT8MtpBIRXPBSnLJJlhHPG3jcxRrgwmtcQtNi4/4TrU6VLMjkViN 27TcTypbm5/XWTN0M2gEqySxPGHYs33bzqtIn5xJq293ZJX5yw9bIWOkjaiM6K5PKtMm4bElrZnG F493MA7BAlu0y+ACCU1GpEU6yTzkMVbNIUNUX+sVVtgSw3acyA6Mw8uy1zVVqPWz8X4MhorI7hSC EnnlSgwRoIDj7oUXXhDlcAEiiHIxbTIOQOEP1t90lS12tx3xdJiiyEGMz1OihS+QjkeDWcw0HY+w QCzNQnPkMP/2sUAbKIQFHkWpTqDQo1Zfxm6QsMjyJhS3IgFnW9iOJPgjxjG+xyAHJ4CwnX3hgvxn OsxxxtArfa9oDWQRdND+zu/8zr333suYfaMFDWyoIlAjdBGDrTDCyAMPPACOGZDNWZLx84JXHpVy kMI1xA1CPkrMco3kLJNZSLilChJnZRTH781Hn+Ke+yfoRUZREhLreIVMtge+LFV8wAUqURIcqiBg hCPFwWsOnjaKlS1YmYl5wqsKOY4kACIrK4+nkYU2tZYwkbiXJEiHJHhOiGupVn5GMip9vcLHZJ3I fGStrLA1p5KK7WhEquDPKzvqECOoYquMIGFKQqTT+W9rgpVI2pJWv0H9RNUJR4zrG2kLtFfZ29HF ctOMI1LhE6jlpjrbZoelkOWmmUwRpGMEB6+Qzqb8u8j4zEHYYkhBHdy4idPFNCupe0FDv2XgLFIy KHoddE6Iz64/YS4cxaXoPH78uLPu8uXL/aOpfuTuYuyg65fzgIKy2UJltqxj5yyfTRiE2YUE0pnA QHwR5Zogg+/I2WSt6Ooc4lb+laJUMEfsdaRrhRzvS+Ny2KDM92gOMt8jreWwoJVIgt8WyI7I7uRk ZNt5VQ1CEhN67CoqL3SIsadAVrIo7+XRb/3Wb7Ekm8ACtYAMZyKGcs9iwKfWn4H3WOZDgT5GKhCM KNYCZUuMKxaUG252n//854ECZ1GfOqxBTXamEb0OfmgngsWNCKAGfTJftmMOLWUKI6EgIASHaQa5 wbjWCA76lMfXBtz5mfW/4tseKIZ/9CQKzU2zCzcje5EsJ9mO7capdVjZfNsV/SKjgE4Ywk+OlRXp smJ4ywQkjks5udSdHzXfWwy1Jot+nKnTpiKD/6hDKhIaNC3+luPp0XxkIUlsgfkgTpON22gAwqsR Gx8d7cjplXEcZhyfVE5Ij7jhg8hgQm9ZXrtZc1G7GzFhmKRaicGY1BG4s8rbXGzk3TQMzdlP08FE oJckDlUBrbzia44W9B6dBE48Ge6WK1JdENTAAvr69es3btzoetzXMmAh9M0Rx8LXLdq5Yi3EEYQ2 ootNSS4w0kJLqZCicaTfIydynKSVxrxpPvW1HeZ4CnJEfuOWUA1/msZfKFpomsmWeBwyLmJDBBzw jKyyL1YYGm8jaFIAGxRRFkKTvi8MhS8SxziLffSjH5VBQAGqqvmlPcsoB4IGRRYbggNAIPNVXiZo vUUKLuNQAP6GEUyqo4LgAteHfp/yjjvuAEmqFf7SJwBRKX6sENfyuhYZ9Y5wwAOQmG2ZdGUIrwqy ltCczjQ3Xnh5pV8W4SAmPrX+tgxcwASrj33sY7Q1LnpYxxLhyBPsyPTMQTLmjmEeEnZ5116c59Eu 3IbIULaXbxKvY9Yrc3pLVFsk24KC7UeSXpkj8WBi2WUOC8TZvvzHkaIcOSiYwqPdTStX4xx5RNiu VD34XlsWDc+Ekc/20pbziWFCfDzqa/WbHNI1DeWjJiOTJ5lnwlCsZr6OwUzREsSDTF2e0A51ynll 5vBMhRgaN6HJVlnuEQmDqmLO1XbisZvWkSAE/+RP/kRonjhx4uTJkwJaaQAIFMAiGxz84/oeqS/i xbSZzkZnmlrDQSIqbGf3DMI4wsOmJWHRkiKFDSGRPqnIwIna0tIqWiOT8RTV5mDCLJuxDgvh+CDz BZ7MF9VC1KpCUY5gaK3HrKc/FQGGyIhVIECrbw4+8kJ2EIlSe3MZ71yUBSWCcaDgOiar+8UEqS75 v77+w85KACP6RuDF+uHD9kvlXiE21PfWK6vY808XAQUA/elPf5pTkNyUkvKRhMXGMS5nhYxYhzlo zpcVhDKZZFZCLwp7i6xsMk+wCLswweKxZbjl4sPycMFa9aRyCC54xFCU6NA/XBCyxMABf8YyznZY je/17aiPM7LEK0QGC8vGrZ4+/FyKYeL1FmpIRXlYVJmDQgePc7Z7m1HSgmtpwQLOOiYDCkb4VTzh X54gfTvihgm2ezFIiCcZsE0YjwZDBGuN42PEcpIgnaEYGkxTgqG150YYJm3MddoCQ6TTtB6REXPG X6UT2xpBOh4N6rMz9U2ujS0rBXnkoUWsWogbx8k6jhPHAprfmaszVnCLHwWju4PyVYDKfHDg+vDY +kODfXRExvuRhFAW7sL3D/7gDxwqbqDqDoFhL5IgAowLSFKGE0NYe0QkL1r4SwITT9+g+dTR8Wiy xD5iCqxMYHDMdTyaYJqsFpPUoZqOSLAKE6RjFxPsgk9McGscGWeNYIWVkH4njREAAQs86qCmlQVy xLXri1/8okNeG31p/V8vbmFahYAyQfLLfAY8vv7tg0cmzaqhLUToGw0XaN3jUF/9+IV3JDtFMhoV jmVWz0ygL8L0jfAomSxQvN19992E6yJAemozWZ7IcNVXDIEMGvGoMpH/QkTn4x//+Cc/+UmslJQQ AV4Y19LcWqKUP3ZnRMYiJQHwKQjs4hXxUKLrWCLxSsjJxiFJnl9FjziuiGh+k7UGtUj6lWAphVKE X9VKAr3rD8GMmFlcJhhJ9IOeth6aTaEAaSMzjWgJFh99M1si6xJMpxGPFLTQfGTHKE8xRZTX5tWQ x2W2zbO0I39JItYpaMR4E1pYMGQHkxFTeDRoQtmojaHJpskuThTZoJOVuiSL7MJaCCkVHXf333+/ 40uAqghUCgpgISuaK2tVyKhv5lp3Bwda3yOcaeJHwEhFOzJmhkIMxXqEEZOBmrBx0ogiCpbqJCdq 8iO28jaBQzGwpSMPrfU2z46CdDdfrorJmYatt8hbu7CArU3TISQLI4/Z0GStjAANZNM3Tjz9wMKr nKJPGBtlTOcouzFIFdMXvvAFKa0PEYDm1AL9YgIz6kNbtoW2p0+fPnPmjA6YUKNZ7srQTzfx1Hc1 06rCWMDWLEMq8gj4Yx7Yiy1oWJSzL7kJTX/VPqgGBzAbF0jzmc98xuFJT5T1zc8lLIIvM7Uc7Cku xIQbiyXiAyLMVZN9gW6IKIAIUM4U9ywLfXiOVAZ5yATkVRFJZp0iQzbuE9KI1kiJBxrMxKQ5Wona Obymb1knznAWAbTg8pBbh3bshRiLtLzFbVQjCbZ4duazG7Jd+ayt017aqH2jcKHlg1ND6WXQqtEi Rehep8GJ3VrG5xde4JGSgV7mIB0jeYqDUM6yqjlpYcQcr3KiFsOm4dY0rceZViaUDEKiDLGWGYGp c17wiEvlq9hVIDz99NPPPPPMd9c/dhDKjj5xDzLEujnC/ctf/rI+UIAmgofZcW4LnO1LEmJQX6tv xHYJIMF4ba/XZrhlMTNNE2zyTQSqW8WnaNSBODxbGuPGvzbCpOVYUcoEUcF6xSFuOoxjpoX2DWWE tGgx31viWYtPVmqtLQoqROA28gp/ggEFkSb2mE4mM4Lsk4MSmJX6+aICARzAgm984xtMKu1ZkmGf euoprdsZ8yKIYOY999zjRA9TMAkRJLLWGS89bUp+FpDsd91115133rmBQg6mXmhKPtlYkUNEcAWt sb733ntVdOAcO6bEiD7MZGZracjoNOQedjHORvaA9DZThHdxgEzdI6w1k/5mCib2ynmFu0dbMCWG JYMOYuiww6CEKW1Qh612TmZt1Hzj4YVkK1dXAm4wgZUdGYHiZJ7jjoSMQDwu50tETqRDPKusndRt r7IdtSm2kRFYEC6Y1o5aczwaP4ILUSehOaUi7yD9ViG7tNGkB6dMMhPSYKuQPl/zFDJhiMfLfPNx GDJiZhzwjxLDuLetmsmW428CvbTEkM/uq+IHKEj+AtolQs4LJKTTt/TuDg66EydOfPOb3zRoiYUu vRWYggc3IWGX5EmSWkImknEGyf4s7JX55BRpYkmIcijn4ql4FslItkg8Z6ZQV8/KE2FfJOOWLpjg P/uWMsKA6RgQZ0ECFLT63pq23H7w11/METa2NocWXa/ogqfJxCOYtQClpHOIspukBanSR+qBS3ZD YPT48eMglbnUWQ899JBrAqM9/vjjKi+tGkEV9sj6s84whZoOcpasWOgS4YCHDrSWj7AAahiB3Soy AmwfGilAZ+rRkw5aClQKItnLXtjhBRRUeryrDiE0TSgmc+SPPt2YklGwgoIGMaGe6oBr6cYTgB/D 7hSdACzLZHyGVQIUWBkUzwazsjbHSIO8Hgp4bARJFTFR1iEdg0b+pcST0jhgay8IRWwS9j2WkKop 0lLECUPU4o+5eJqc+FuLLbgJGjyWqytnD74mmqYDDsxEOh5pgdLU43tKiC0FjXtrjpnm7wkH/Hul n2wUISrSKZqjxEY69YvsjGwCjVJQpyVDJiBL9Jt2IMEhWeWtABA8zMhc/Mt08pn3Va0uBUChj14O N33x3SkngoW4a7ACWJkADswXshaWqwJXKIJs0hKAyqzNjMyiZSJ2ayRi+QySTSgowDrhhH6/bWkv 6GNf1xmnrhHjLizClfB0tJBeNGUrums9ZjQMUZYkkpinuLA3Yn5b66C2BgGsUTaxiSJatMdBa605 7CZr4AUyTbLQHUjJWNknh2GoSoGVJH81gnqBCjCiQbooE9waHl1/9k6eOstpRGX2lLN9ZcRKLhtk XljAL2YCCwAEs4i6gQIiPfmot1y/6UxuKCLztQhoBTOgnTv/9m//1q3P+c98uEgeICe3cZDnOODm lXExwQoMrQQyHwwjVQMbIbDEIgVooKuPCJD7SwNveUjo5+y8RWwjEwS537hBmSktzcwxXjWzmvwg 4XYp5xVuptmIY0SPWobkyksqQD26UJDJ+BJDu0Qxt101SNAQLmj1I7vYYrY2rTxPHZQuRkyOlQmD L16hJDRZa2vKRqNgZIKRyeqCGzVCwSjhURw8xrxdTDYnL/ALGj7RLNHRWuWR3+fEkwC8jMS3alFw C1AnilQsiPsw5rFPZc5Ab1XIBa5gdYB/7nOfkxIOOvEqCEULeezOLO2YJPoZqg4jJNhm2fXxi1Sw Xo4JYDCkHrl69eqrr7765ptvvvHGG/pOWgglwklLWatwpj53S3htpC9Ei3PKsqdYFcBVuxKhrwOF 8WamBZTGHSpItpsWQQHTMDHTHExMy27yRfgxmqy5++67y2qApVhgKFS1FcIyo5YllVruC+fOnbt0 6dKTTz4JMmQ7jbqDsCrdu0FUGWEbOKL77ruPcTjLQQg3t+tD3uV15khWguo7JIklh7XQgV8xgjGE IwSIAhBufRh1ulKGdRgOooM9HV40ribBQYJxLXCRbHSmPBvJQNPsVfiyjn6YUkSSJAlRc7ic4/O6 IDDiUS5pjXhEnOHVypEtl4wjQWPapCWqyjAhC+Bva8QCPAQaMpMORWjEOJxHNvxxk8OWd1jtsSaI sbW3c/iX6pERWxMmPIrJfnLkEZN0J14hHuE/tLQ8uE2gQOTg3XprpEELsVqxugUr21JZn3HaBdnI CCNwBDtoOcKj+dk/MsdkDNvRKnPkQwWCeBDf68z7ZcnA3c496S14+mbuxHNBENliyYhA+uL6T5ZF ZxQ0SAbV7/wAAigTI9fXJol+FkgS47lS/BCJ+4QcfMFf3D777LP93Yfvf//7L7/88pUrV2AEMX77 t3+bzJRNNYqLASlAHVHNFLi9m0IEgonn0l5IE5Jl8MGEAMIGiR95wT5lh1fsT3479j2CnE4gfGSK dJM1kkX2Via4QcjhiK3kvAQEBzDODUKN8PTTT1+7do1ely9fpiaTOraRySys09cE9whZDCAMBjFe 2QUWsBKSsMdIRvrsSz5KylI6UJh6zGQSp8oNJRzDWQ/FoZSiS8VCJpUJ4IijaZ3/Wxmwfj1RfHQ7 6maYtp3AmLM7A8FgW5MEMag+k5GEJxonW23EZ4IACXpBwAH6K/K36sAETGikL9mklla/IJ6jGOlI RYMs0F505x4y865aSetRpcCR5CmFIiE4EIMk8z7tbWoCzsQjlUdvZ4LJRpIWmQkjeoVmWkhHx/ho 03oo7RAtTKMgwahfzize78CHfgljAkWYiEnTyEKvtN569IpH+I7WWsEw6NCSyEzzUQuNMJH5kkTk 1HEkcjSPOzwggtPYyda/iRLH+oLSfUH5Gi5ITqRecIOQxuDAgSlPeEGodAjL9valNWIl9mQK9qQF qcpVwvOjRK3OlRKivwt5oasCV6cYcaLKEzFJZjpaKyZlrwAgPz6poy2xdcQJE5GHVGSDHVJan2xk SAy2KpK1iORWWaLVtwvD2sVRSkK7l0ESRKY4gFmMVHIN6bDGqAALAIEOYHXxYc+LFy8qfMCcSoGC YNdbuUlB1M0IyLpBIBauuFCjwWUj7hHuyx3qRD22JdlhlLAmVcmKiE5uOpQk1HZsghOggJSCduLX fuYB19V4WJtQFWAyVbWgwaPihJImQBaaQ31v8WTlCTikgzqXEgZ5ZGIS7qNZTBTxHFC2y58ypOAo amWOoKki0De/GCrrpJ9xa83EnL7gjLLETkgRCRONsAOGNjUTc1uIwgEFDG1RMuv3SBJzbNpkI8b3 uGB5ZcKI5O1M0MFhkEUbH0uWlgc/yJh+digWM5H+5Hmm61Wkn0lNsHbhxkYxyc5cwB1FsNYjX+xX JZs+bmYKG4biMq40zXz5w3qcLmYEtPMNHDirVezPPfecvpAVl/fff7+3ktPx1bEmgtW9VokZZYK4 ki0CSU5iTkgqs1u+Q2mkbV/CEEN0kRxZxaewSbJ9ev0JOQilcLCRlLAR1OBoKGAJkhsIEOjTSEdg yPmQzuAWl4f/osEruW3QvgRjQzYhEnmYi7RJlYlwwwGr2267TQpQyoGqFW+CjYQeCak+IiTBwAFK YNApjdlQwktsCah/+vRp9wW1T3/tyr0MTBxfFzS5ifTNryhD3vZNFyZCZEDMyKCTIlxMSLRVCmiE phsLInryKM2p4ZEa0pvhOClBVSA2w/3UqVM25ldIQRlGn1KkCoL+FlJV6QI7ACHguH39yQqHMJ/Z vRBEdiQGayIdgjIr2QQi0vHYiFicoEScIT3kkgTTyTdILnkUQFHJWeLpDCiQgY9prX4RQOJYoJAZ cRWrQUnTMMQZT2TtlpGH+Yl5KW0LjyGCyaHVlu6HCR95JADqFeqxt43jiYlNCYmV1r7t1RZR2NEE pqALEqAJYHmDjJxhUfakkVfxRzpDPZpgMkdwU7iASXaYJfjkuA4SrjFoawJYwssKTCeVw8MR/dRT T6nYr1+/DhTc5B1ZjjXhLl4Frj4SS3IALjgbkaPSNVjwCCdHFHnsS31WJYlgsLt9ixZiaMtDM41z qxgWwFUNsJ5npZlwxZl/ndLgwLSoCLScIpEtjKT7ZrvDX9kKL5BMMS2zIIojhjVCVB3zTbYLGSq9 iTEkR6oU9OkoxSQqCZGEkmuQC1Yqz9mQlVRSLCa9GRMiuDUgNYKSARYwsgsRgEBPPPGEDD2+fnlc Xcbg/XtKHeNY4S/a+8YxNjxGVUryK9F1aKhmhu5yA0FBytBZtgAFKpHe5dCVgZ94mqD9QSg3HHu4 +YC3KgLU51NACALcLEA+15KD5kQRLl0xyFCA8kTxh9jRo8G8opOVPZJzH5rGW64vUcsrrbiRLUhn kg2VfvLK5GLX2sIailfacFvywzjq6PAlUc0s92xdwpeTkX6IIHXLRjON2+tg73+ZgoCBGJ3GDa7E P/iFSzahL7bRXhib2qutkT4+2mCltaynjUm0j2DjLInqGNGydrGCdIqWVNNaa7JBBkQ6mcgre7Gn QJfY4kQUnjlzRpkADkSzMkHMFOXrDNuOPichmHAAmt+/9lM+9JFMyPEC7wgGzCnFRKmGyCAkSChW ualwVQ+LOtSvyRnR8mPf8PhXHHorzq1yHGpxID+2YoMWmy2Wssuim6mzEjWFqNRAwobiR0yXbU0O Dhx+7hfkkUE69bXkMSLeiCHk1PAOVCmjrEbAVLKwHpRkHEDQZxdmYSL2ZMb+Yk2/M64u6A8rOKef fvpp1taBCwa9evLJJ1944QXjJ0+erEbDGRKRQSbCBUbjL+ocY0py50tEVWBMSvO05KZPBRLbJf1d d90FvTgJnCs/QHs1iYJE7WCQJncf/o8XHAmYqcoZlhuhLVgpzWAn5gFtFkeE4RuG1jco7FhZm/t1 jBvR6puQwxo3gTvLMVReDTWiFU+yxVqeK54Yge6BAt2Dc04CgqJHdSOMWMNhaEnxUbEwmSxv8ewV EljIo9b4XphNsveSrfw333KdgGwmgxt8trg7vAvoZJbaNjVniISF5ixBE77I2+FgWnPK8KIC6XRO 1u7hOMIkbpaj7GNrM53Pws6JJ6wlPBQQyt3nPYpy0eK4VhQId4EkioQyErXmPPjggwLM2eOodKl2 qEhvZ5q98M84rJRliERab4GCoC3WnT2iTl+YSXstzwpCwQnrBaozWe4JUXKKRvLTKHXIn8psknGK EzTWsKOZewuMhXXMbFM5RSTRJcYswUcgyUPqEC9SxUArghGGbFuN+slPOmKhwF/91V8NODIUJO1n DaykHJD5Tn4FQoOsd/78+cuXL6vI4G9/ukaBcPHiRY86JkBeVqW+vWwqtdkNeFUvbP/2gfSSkAJ0 Q9SoIpAVfRdgU96lWIhAYm4mLne6lXEbKQFPXy/0Sc/WZqoR1N4QQV9qBdisT5RPfepTIQXTACe7 s1QuEaA5AHGGCMvlqBxrDlG1RuRPR2KDJngskd6TxJAlmGBuC94N7Fmkc0ZwdOWhe9+fVU9afjXB EmtxgAX7AqTqI/GSVqf0MPlg0iIChCNI/91MjB9hHpkMhkr1gi8LoNlxcMGgtxOpxN5S/JA8Giy9 zRyxcd4H96yNGrQK59muVaVNPI0jfNhWwDkAHCFCRTng2FAFPPDAA8JGiFc5iiUxalAB7Chz7olj IS6oIIWUEFGONTNFlDgULfY9MMoilmE3WhMmt07qcqvoFWYcKnTxUX4rQ5y9KP4GZaDTuxuQ7EUW Wo5PFLe99Shor8yFdCKDyIhVlnTCeSw+LbeLU9YZQyRU1SDYHELyxfGDpAzjULwPLnBTX43w1a9+ 1UVAea5lotp+SUGNoGp48cUXX3755Zs3b7pTeFQgMClEQM+s/3QHHGOo0nc2y0RVPE2R2GYoQb79 2weCUpL0Wn2a/PzP/zxZu+Ro9SVzOjDr5z//+T/5kz/hUXzDeJDP2YgXSRkucKG0R30+QVAGn1Bz 9DfCRnZH7MWaZECM6JHpuZmzBZkOWimwhXtUDsg6qWJ85ggRSTUnSRihNV5eFbW8BSDpWxzoc2Fh 0TVKy1hsUm5oyWatpEU4F5RDtqvyTBJEQuLZt/zX8WjQHHz0USjQhCO0l9xM00wu5y3Xxkq7N9E8 MhGBacqeowIqiFl75rOJtiXGt+heEyyPCWrc2pajBj3iPGljhMXaiyUdMMpDp31lsPAQ2X07EEhI jIoir5Scghs58bRuyCLKfJOBiMupoMLN2WtHBsk4Qz2yD0XIkJpQXtxaqCrpc70scq72pc2mDmGY pbYtPquiHY10SU2KlN4CAwlXKeQgSVmUsk0eiyWAcDLNBG+RR/AklRy3pFIg2BFuap3E0MGIo1de sJgkgl8Zh5DqpuDA6QtY2UTLPhRhK8mvNOiXL1577TXQcOHCBSigatCBDtVfVFZ6AEFkCzIAAirv q+NjxC22dDqxacK7pprUd1HztBYAFbkNFHiIfaE7a3IqiftKREq7ErS9P/OZz8h8B4XCz0J8cAAK TMPotmAIuziNjWQyFmTfjJsdizwSFppb1K/ARTqDBT3SRcdag5JTUhUuSDqZLJ2KfhNMs50IAFIc I9QEEAggRh7lfngBKRjEiIXlpA7mk88DOpFNTTMhLFuSbmTHBChjo4Spb4I+aiMcME8FWxikoDlB A9IZbrWlaFYyE3lEbJhJidFGiVT4ZreZz+alAdIx0gRkMj7SgEGGmqkjYWSL1qOZ7etRxPN+vykg w4+vb+NC+WvrTyc4S0IKJ1jxLXbVw3BB9rpxmC8NzHROOoQc6Q5VPqL+mL1OuMkm7MZ6BCa/cIcI zjAVgaBFAtV2ruUPrf8FX+4pbDufxAB3iwqSZ0xhQB3bGRexHRXiVtB6pF1wYFoWHsqMYxYBL5bU m1JANinaJVSgEGGIuSpVTS1dCUxfyUVlFZZagFmAAluBCWSQTdiHodQCly5dun79uhrhpZde0lEX XL169YUXXnBlQKCBYc3nAkCjdaJzSlsTyabOb6mqc4y2RC84aJV3EcfTQRUNmNlLSw1rMPr0pz9N YsZlWXBA6A4BRNABMG9trwRSXLgsQGJMQABDSLwt3VctwF6MKxttzYu2JpI+s5KHe5LQK6GJCuXs bsI+Xod6pWNctggUJOIt5Lz810IdUJim8JtXCgtiNAcr88mjxarg0yI8k0eLeUghIoXmCtSNCk1M aErfTehFJDFuiYX4yPCwZhg2ec/cBJyn3DCCg1dIx8ymafVnixh6XHpvtb0JdkzUoCTaGB2uNbNI 0CZJETLceIRrmI53qJa140xOhLnJ+HRQOxUkXr+HI9AdGMJaeIh7lbyAkfbOQHHv4uDQE8TPL9IB EELfHKuEk2jkJsypMJUUs9ClHYmqoyU5CQW9JCQAaHDhdZI50qSWQIUIIrnqw7RyUvZSHB/Lqe/R Qeokk89ODnGiFbHitmlobMUmSJ9ZTBBIlZzWKhBs0VcDRB7pRzDEPiYIPLurICCCnKIp+CMwxWEl GFUpSGYCM2D3CHAp1d25mEghwFyuDBBB6/rQ37kLFwAHCJaSiOJw8Ld/+7ftRSS7gwNJLbsJA0O3 nz5Qho/5lR35m4+pRDeto5JKIG2uAASV5BxMsuoCJlaY2YbEwBg0GOkVf3O8UFAyML21JGDfTG8j zkNZHxkRWDr21RLGK5JwLTn1TRZ8OjxR0uoL6DJEnyJaCxfjd27IhTWyHCuRylvY4hM3g0b4uxOA 7r3CBGdtHMR6UYhk5uRVqYLWtu8U5Ehny7Z1CBMP4eOxV8j8JdrBjwa9akeErXEqoCaUCXaHI2au dRvpBy4IZyPkZ0962dHWWMVzyBzjOGsXj41GgDRigexjvsHGjWDLepMYBr2iS0rpN0dWCHcpJ+BE 4e8f/hKOyJbhjhDHtXLAZRiJbKCg49xzyn3ve98rsoW7rHBFtVYiyS6CkWccgdiEL9KRFlTmQUc0 IZ1A4q3PZFJR9Ms6wohGUvUJWelBTjMzF7tRreVUqH6MDHqbR7JwaeIV7FByym1njD6GjhkgYtCj q4G62x3e1tKnHzdKJRo5JiWFwCOGFHN9qENfyS+V5FEfGiWdLINoDl2IwCzAlA210t4dgblcIlhP pRA0aNkTdlRz9UGBBbqn2IVBmIIRSJvY2685s4LEo54+m9JWQlKSqtT2lhuAivVsSqXPfvaz9KGY O57aD/ZA3HCB6HMLoo+3VAITbhnmW8UNoIgJsm/xWsDZ3XYe9clgd/4gifAiW84wp2A1E3mlXyjE RNvbxhFWuRkrauLJ33anFP05zEjzTeNgb5GZmFtuR1Hu6JNyIl7kyTrhKAp1pKhxE5oZYaUliexC Xg0rr7ZoOsxwbyELwqqj9chaRKlZq9UnhvmdxiaYbBAlpzNTq28XWgNf6gjuXEyS+Gerd5Nxa22B dGb3MWBYwDv6LIYINkvIYzJ7ms9lppksqXjc0SIl7rnnHhFS3as0ENbiW1iLIpGtSD558qQTTzR/ //vfd0N2NxbrwMIE8SZ8xU+BQc0QIXfYncpZmAAEIwMhE6CbvDOpuzAij9yTtI49E/BEzCU2kEiw VhsuIHyQV/XNLPkhDg4UDBECwYBGnpvJDt46jQEBQFRWw0QZUS2gdgBYLddaTiRI4Rw1X5Fvfr/j 3CWd6RgK6XTzcgliHyUVUmT1c8pXXnnljTfecJswCFWNwwV2xgciOOOhoZQE05xCTspSRwd4bX+M hNeZD0Zqi1cjlHFgOjxZ36BHF49AgT5cix2mhOZjwqlJlAm2dAJABC2MgA4GyW0kaKQqcKE2N4gY m+JfYBWRNuJRAhgkKJFQ7mFcrcfSowmiHJHQEmFBHUyMDC6Y6dEutrMpzRHVuFOg8KhWn+8xkWby XIgTRlviGZG3nc/F39TwJWe4gMoKpG+hV8ONPCRpDgn1kXFzcCu49Zuc2FqszMdqyFtkXN/uSAfD HNc4ebT6mZHFqJ+dzbGFCe1IndEoXeKPoXbEQJYzEdN1AIqe7lnDk5zaJLEjfXMZF3OTXLJKKlYb dwA6taS6e6gIcRiKIiPz5Qw6iG9Hn4NOhWxcZSGohJ9AknIEsLtN0wXxCLHbugAmp7iV/6JOogIF I9wtsGV10DZEx8KGRrTQJ3xhY36EJyqKDobWH5jSyu2+EUppqYUhPmpPByGZAYGD01FfjkgNg+4R cgFDy4ECE+EAttQUQMSl2xy5AwvYR4qxFbsxGmt8ff09Bdiq1HK5AA1ynt2UCW+99RZE6FsjAyoW 4AIQASsYSmEViosJM4IGKcBczEIShiL8Bgrcyevs6x1iC5alD5dbQGGvjHhkX9imUuBXuoE9fAEe bcmKSG/jKgX+A3Jmhg7QDi6oVRiCzqzGENLV1nbkDw5A+tzplZYwokos6vCNQe4kj5ENKg7PAatK iaGOiyiAwJ/8wogDanEzgi1uCJPUlMbypCALCOrM4BEyXmaGBYwZMazx4eCthEHm2EL6meORtIQk sMcmi2x9I8hb9mmVLZC13rZXIzExrZYKRkzQ6TFqcCjgiJVXZtoud6CkYjc2QTpMzUqM5lQUuwg6 wFMO4ghr9wstgQKCpyuryBM2d999t0OlWBczAkO0iGn3BeeYVgH8nfV/xuiDAzdhJ96p9f/KORhl hbyCKZDFicpxpCJ/kMpodic/eUilNlbbCvEhyabEIDPXd9oLKpJvIbL70UzKehQPWFUOhAJWCTav mqZjoclmsoyUFtLMkk0IY5DuEkT6wQJZ4ICUI7BP5w//8A/hlFUQB3CYSa9gS6HhlUzpC4jcsVbH BUrmK6Yef/xxNoEIHqU6SO1zHmjoBxAvvfQSaNAiuABSQwQ2J4/j3FnuXLcdLLB79zvesa/+9iNJ 4YW4sxwrQ4xTmOGqP1mBCWjLvrK6HyzLfNtwsJ2CNDo/+OCD5OsSMbhODkK4I6kU7A0U8BExmNvF XqLKvgzKRnmiE4nEXMKFXFJtZpVB6GBaYRp8kJmPyaktw/Nu8Up4c0wWqRhaK6qoY6ZXssI0HUaQ KiuLNzoCBB4FH6pSmIQ3LldLrXJPsMo6mY+8QoFvGcjaQQZW+6zWb1BrifmSmWDIhBLbYP7CymDR THLLo6Zp9U3wCuGwf4Xis59pjplJMjSPOlEJw3qcgjJRAzswAAD/9ElEQVQ+m2ftttNHeUfYCXdO hwsOKNAgscWDiJcbsv3EiRMgQDRfXv+pnHLX4+nTp0GD6PfWLUNQiTeVqXNMANiUJEFbXmA6OxIs MBI5zj0zZZ2g0hY/FQ4Sz9vKw0Jl2fjgzy6IDXqR3HxrTRMwU9jSsRjTNt80INUVAEOCsSphjFBZ glRKI7gmeyWCs1o5QBhrTau4YCWC9TnfBGklyxjq8+tPFsTk+PrXycoEBunHKF/84hclGrYsyYCv v/66K4Pq4NKlS+fOnYOzxlUWgIMBMXROO8t17GJHGM2q9vIYdELw7R9EcTn7Cg6ayBPmk5NMkLMh BRsZ99ZkfaK7h6gXbKAQorY+f3O2EfBPCOgAGsCEEaBgvmhwRNBWfNgeE8jNbfZiX3a0F+sbZyzO 0MJ7LtRyIYvDAhbMqapH/Q6rvdvIqQ3U9bmNzFTDX4dTDfI6l5tmxDj1qcaXpsmT0nUSXnJ6DB0M eltiSyrkbQAh+Y2XPNlTmIYFJgs4I+Yb1BqxkSV44owwMXnL9VVHtHtsLTHYpghzbawM2g5zbftS weCeWkJTZI6R1ho32chKh3coPt7aNBXCqc0WizKCtZMeOgeLF9nIyGxaUHETp0sSIa6udGpBBEni BFMGf2v9bYVIECMj7slnz54FCk5F4yaLNGEmAAShrdOXwPqiSDipDsS0BLNXZXk5L4YhhQl96kNV +CZgVbCJLh18xAYSQtMxBxVd7zv8ayjizXJwIwitNSjYMq9NCSnsFQiywAkvaR2QzmeHIggQusFB EIAkp7OWdrJDxwhbdee3SpZVC8htrf489ssBbhAXL168fv06SH3iiSfgaZZkRtYDIjAFKGhZnv0d 1SThC9Csfmc0FmMcSSqXtw+NHFkoaPmYwlQNJtmIFQIIxuVgJAnlJEYVgYDHHhSgkp06AVxvugRW TaiF6B8yWahEAQesaSPesqN9CyCPZppGSlaT/yZrERgzOB+KdPJ97iSVtTpclTu5DWfycxIdc5jO RLPtqFwCeCvCGAF5lI0DBLLC41YhrB+DN7PJ1pY5M45hyaBvleXIQjwRAQyCAIStVREObWFy++7J iFfmWB4T/aYZ90gMuyNvp2OcbFqPRCXYnprZuJa0mOwpJjayRXuRmZB4DnOS66RCYmDFwgzL5tp8 Wlrypoh3SIjjfiVBKPcrz0JFzv/14f8i1W/pnDx58tlnn3XiKRxcKwzKMYcKj2NrO7ZiQ94UqyJB +Ekh1IdwR1Q5JsGgQOWJQC1WBVioITwiWY2PEAopCCzmEUX0pYAJSFBJima6SSF98+lId6RYgAjO P8ksNZCMcDJLAUjkhBOuwl4rifp2EBDofPzjHxf8EsQITVMHkZnuCLJIbAWC/EKOXi0zMhFbwYKM CQ5cGVzKFAv9bijkNZl5gQI+UpIj+t5JVLcGVmI0eMH+2799EBa5k627e0stQstbZRgQdUrTnEUg JR+wIK2oRweiQxr3AgChj1jfCGwjhHPAHl1meIhR2IstOvylsb2YWEf2Mr1E1dqXsSAlQYkLWW1k BLFXSG+c+bxCAsIhkHu4iuRoZM7lST6xrkNr4UvrBqNS3St9+SDsJINWMoj7cqzlm/8PySpkiVd4 og0VDr99Sqots1cCYyKOe5RjHrFCcUCTh8gE2bgnq7ReYeItwVDjVu0lJEyckb5BLXnIFgroaHu7 JyO9TQWTSWUQT0xi3hzklSU2TR6CpZFV4ko6yZCVShtxCpdVTjrijq8/FiT5XYwVxmpgR5mgd4oA CJHtbT+k1PEIMpxs/C448bdRihOD642LaXGIOSYOUhWrIxo3OdDXex0pKlBloDNGDJOq8MNB1CHx I1oIn/yVBqI0FZDJSGg5dWgnX8zsSNMxQjzhLSwleamubwRzMdlZZWuPZJARxbOOw2+F8/YfxkGQ EE3GVluxj7NWUTB2k/kQQccdQTnw8MMPg1pv3bmee+65W7dufe9731M7PP/88wDCK/mohIetLMks uCHIZSPbsQzICE2ObSG8Ds8iQD/FHOPgQOp2RNPKY+jIjohWxiUqlUAvZ1PABoqFyh441FXCZvp2 5TY2ChHiw9xBb0c6YjUmk+RSnaWYlcQWYq62ARNGQA/X9nlCNAQZageIQyqcUXBGYJwrc+hYaVCU 104arIx456hnB+NyoAycE7JpZUiPlqwEOThsJ2eWXbcfqVhYdRCTIRwsNxntmeAg4tc+20bITCOW E2bQxHgLTcPNWxQ0xHnPM+oxyt06CdAu+MST5JmrwPCYMEvwzQ5xy1ZNKHj0W4jYXM4IJy7gCLW9 UJG3QryKQCvWZazYcGxIWiPCV4ifOnXqzPpHfvpu0U4XoWyaGOBWWyew1kbClffFiQNZpOGDbXBg iaQy7qASk2JGCJEEQpXYMrybqVYcdkdAwtLbLdAPSQWBrNJ6aybUAAd01BFjIYhVkz5IQEb6Apsp kL1kgVI3FEDgEglj8SzCqx3kFHWkLnQDoyBAYaUcAAr6bBJ0Hj9+3KMaATq88MIL4OAHi+YvzTGg t+BDCxSwai3oVMW0BQ6W9w+rN6Dly7yYaylJbsWevKKMjuQnN7s75CXeVsoffhFwMTNe6oZt3Mb0 8hY0cIn9+pEECOcVySwyLLEwXLCXlm/EDWPp2LHDn+EqC3n0nnvuUepYzlJoK6p+//eBhbcYwhqk jsA50CF8uIAhV3GeYEVlwsqRjcS6NJjcQBlkAt2EclIyNLmR0qP0M4hVr4Qpio/lbefRTNQrgzG3 ylu0ZPmZpI0Wg430Z19MZlOvRs7IODp4OJxmuXbGG9yP4BzuxN+rjDB2QPv5SB+ZIHLEjBIPlSeo iGJwI6Cfc0WROMmV0hUJR1ERqYoFq6hVCTvfnHLiW4w69wS9glntKb3VjyJQBi7zbJ6ylzw0KNsF hjnILvoFhjRDVZ3yUNBKaQlcFVPmayV5YmNunMCR+IECzWkadZCgMs0rEIDAisk4Nw47jAhy0Vim mGOVLVgJNyEKBYi0FcAf/ajzL2jQQfIIkDFR3w4UCLBSLQAUZC9Dqa10HOyRhHdZYLd/+qd/+vGP f/z222+//vrrbPj0009LdTcIlwuGhbAszJ5gwnKcK9nMAcFnz551ZcPtGLexLNLJkYjoMpZK8hO8 gT3gSlbSgwNtJp7bPmJ9PuB1mSlRZS+StFLXycDlAIKejZtgvgTGf2zKcNKYsQzagvsxFEmm6cN+ xwiIEUlcjok2htwPicJXgiWnKMEqV+VLB5cwEscllb5Ab2SocBf9W8QtEvRag62qUwo5lud8DiBQ EzbA+FnIQB4NeothNkfZ30i7a/VLQqQfWd4Ek433qD14fQhkuCEdc0yw15Fp+lFyRvUTL12MmHOw Zq3aZN3Rkm4Tb0ABCZvU8cq4EYknbXhWbnR4ODAkrXB3TnCoM9CZ4b4g7cX9I488IoKFsggWoO4O Qta4OZbwNQ5yTEqnJgI6tsBfUvG+SBAGikfHibAUt/ZFokLfIeEQskQwSE5RIYEJ6TG9qOBR9sKC igLB49EgsFi4t313N94VwL4ijUjOMyOCrbpDJHeqFYQ2ZQ2GIjbhMZdcRBLhpA25yA+zpA8tHKiZ yK1HyzguWc72in/kLtAvJhhkpWvXrv3whz/8yU9+AhF0lAkvvfTS5cuXoeqFCxduLAphmZdhgYiF MGL7hafz5xkcKBjE1nbbv31gCMYlLtPoIx2GgwtKA1rRkzVZmcTyTYeVKaM60OqzC4sHFuYglYKk hQg61XVAoR/GQASRIZN12MJCtkPyH2d2CQhMUNuoKhmI7eALcftD94IJNIitz372swLFLubYJWgg A2Jx3LiNA7iEJwIF4S6f3Qi0+nJmaHIDlSpoJcU7ZFpzukUr5iOFfaV7SOERtctwa19kjkHc2Bwx vnCMuWkmo7JuSFoalK6YlLQGW9tby3Xy45BHVLh7zL9afZMtsXCp/g4FWzoxbC3yOCN4BgSCpDwp zbwahraQcvJEZvIFj0B2fudHgeEqy4OAvvgW3Dwr/8Ul0hlypjkhtc5GBQUmgUJ62UUAy14HiY14 vBDSOrHKOhdPsVGkCWnB8L717VwrvYECDvjEjVJp5G3T7GUC0gnjggM7FrfS26lZKaElzFZgHJYY WOGZZViP3TDxVpATKUQop4hHZoaq3hH8UgYoOM+ZCBw4EfsJQrWDRICh8vnmzZuw4KeLVArf//73 +zXQ559/XufVV1995ZVXrqy/rdDHSLjgTgEF1GIGIUX3Eb6AROrxY+xCczoTvaDRZw6Pxmnbd0Gg oCU9K7N11yF9Sc7oQQOvaMM8UC0CXCDBgTkmUBUZ1EcQwbhHbmYIppHSRvBsCyOy3UniGGEI+Q9T mEOIUINFXBrFliCLD+ZdYSy3FgcmFkBcSEfqCKMiW06Wyf/D7j+enGzcIGGlMTJogjyZJGmmCWV4 37qGPEY4ezuIgMSEPm7G+0aoXzIXjsWljWJechZJxrW9Cm7gjv68bQJWRlA8xR9vdjpNGotRCdx4 BsGWRkM21aYvJi1EMZ8JHrHFB7cYmmnCLBRL0s8hGSjwCLzmYj5C/AXNORTQi/ivf/3r/dqS6FTf 9kNKpbIRVfHp06cfffRR0+SJ6OJQ8gwy2ki6qtuNV29KV0ErFG0qGGyqFQzGZSkUiMp5NiF8xic5 hhTZnLHIRt7KCPMludMRrMz3AtvZFBZgVR5JeMJEVrE2JjigZcWNm5k4QAFpwjLkJC1k0RqRTbIG HFAWCLKPI7DvIx4V3aAhiznw3Rd+9KMfQYR//ud/vnXrFggABGBC5qsLlA+vvfbaG2+84ZX+pUuX vM2e3prGvMePH++nATDavrKJd47Rh8LBZ2rQh9wwj5JsTVyoRmJEE/aVhFZyD4xg8bJdbgOC9DSu M5gHewSBmDDBNB1vm4CPOd4WJSYLFDhCOOPOf6ZROooY0hPdxdKjcGER0aOsYr6gpAMh2XBOGBHJ ebQQuOUAEk9zyEvOEmxL3MPqYE9Sd7shHP4us6BHxvX3SQ4IYhhhK3VbYrIlxVx5ZZUJfS/0aLxA 1ArKUouQ+Hvrscwv7TEkjLXD3wQL0WzREiOFdZyPPDbZRjggG0WbeouGiSUST6tviTkEQ+Z4xGdj vRi2tY4tLBFFjkSpWALwCL8UP1wsCkU8b1YpILdZPgX6gnUONDDh+iATHACWK8slXnZIAELarjNM GPO1LHVcV97CiEgyGy9ptYU6ImfajfwpVeuVyDFfjsiIqs7yBb4YoaO3CCsZVKXQuI0Mkqo5+HTc ssmqMLbSGKmy60soMVyNoEBmHxDwp3/6p32I7bPLV77yFUUTs0hvBYJsVxe4GjjzZQToVDt4e/bs WXCgagAWrhIqBXMsAQcXL150NXOsKs3+7/Un3mwh9fhFYoJRdCwIqPIZaKAA/UkP0oDCFGZEt0au 8pBj3IHfISDVy2EdI1FB4ISnJ63aGBNlEmILfYawRBoDBcsVllWVfTuAJtZ6lPxCBMg5QAAn64gh SMEEXpmDCbIdkXBTL7CvR1uIDNpRioO5uRxAsq6jHsmxMrBk0OqbU+hLwlJdHjZiTklrTjM9mmbC Hh0qB1rSqiJYwMnnXlleIHqFZJcAdZ6YVmh6OxOM4GMva7UJjOZt+Wnt0Ir5g5Q2x8wmW5XkMRkO UTO1ccNB1nWovpuVx4EMrEZamfCL6y+OQYT8kosFfRdmXuZNVSu4F+5OP8H6zDPPCFwXXSEucL0y 2SEmQnKoDK8sz0pIh39Lv3E0AZAOsY2LbRNEOzLHklbJcONxy1AY0kU/OPBWi4lxDHtrskyJp7eY dGsAPVQGTHbUGpRHMsumOGibqcTo9qGS1ZFfbtwOQieiYIaYkgvpywLRrlhmCvjYBxc1PxP1259u ARJBXsz9S0Xwk5/8ZCqIQAGCqCPUCzjIGrcPlkf4B7UyXXY7zkmyXR/kDAWoR0/m9kh6FoG1wQGn ynwJrAbTIb10BV1SnauMG5SHxnndiD7WNjBuS4/GU1X/zjvvFCiBN2mUTyJGDoMVwCFowKSIEQ3C RacfLwma7373uyGigscghPuv6w89eSQMUAB1WCG76Ad+tuMDGhXKfCNQZAISvoJ4AEKielyxtB3X JnhlMOw4SPTDVG8cmiCPJmMrYuSDVIcOZlplTtlrEGF4hEg1Sbhl/yEZKTSLRYIh49oEQzH0iGYJ ClaKclTG2iWavbR14myOyQxVJOjgYHd0hA8OsWpJc0qneWscHyEkfsCBUOln40IcTT1snLt1ettH Ry3Xz+Q+RiJBzOkixJEjcjBHlfE6kk0wT/aSgUjCmC4d4DppRLYOdlndzV+uFvPIK61UbyRumYi5 NkOsW7aNsnCsZJBdcLORjiTC1iPOmCSJfnNcOiyxBQHmi6OglQXKqM5XKaYulr1KJ8chLHDOI1mt kkKwQNWAgKlEUGTB0x/+8Ic//elP+wFEnbcWgQZ3DUwqus13mkJn2SENARNEIIZ8IcYxgoaj1NAn qEf6sAi5LYAI5kl44upIdelHYrUNX/IoFDcSLlBG5pvsWgEX4EVlvMxvIYW14QJH2hS+KhxkMv6I ywEkttwvUO6//37xUZRQgwlUQWASLjIZrUzrxzPgI9BhX0iEbG0jWyOQTC/J0/nMu8X3pMQkmH4h pUVSWtoHB1tRcUhmBiXhgk6ndwy3NN3VHQgrfVtAEzWFyfpGSOIVYQQfSqSW6+zHS2CrUBOwbTna d6wSr4K1I9Fy44nRjk0e5plCK3Yt6ZwQvjqTFSagbYNFzfeqwR7RNmmBo0FbiyjoLxK4VcBwKDch HY4TP0pO7hZCUy2DexPkP3e7OIh1Qayj1v2zP/szM4WK4IE4pLWXVmaSk+RUFsDi1r5iWGgt3Nj+ fkfqmCOZkfkmC/IiH+mYUK42rZxPl8h2qYna1zSSQASpHrWpFk/cvMWZMMBCZwTATQsdBL8ECReU 1RP/MFGQP/bYY92kXJmdf25Y8hnpq6Qck9DBoLxQOKgL1tfGdyhQeOONNxQLygQlxrn1DyLYlrWB 9W+uf5EJCzr45a/xY4Qu/8nNcB7JrdVHlJROZhMXECBC84rEDvu5kDupYcQ4xSQ2UJD8cAEo9NOE yiRXBlkqRGQsISoF2c7WXpHMquyCuQiQ9s4TgSJKxATUVD64gkK7Z599lqUgBSAw3zTAwY6s6VG1 Qh67s/i6vm0/GVIg2Yg7pUQpt7Lj4HyWMHBBuiJ5K/HKIs4zvseFIKAlppXkaMoHNI9IB61c3qg5 mKgmdJKkREI6I4zJvepoKkCb0wSUhA3qmL/g4uCXF1GrPJppXGsOMpkpFr93QEFfRzs7GowtvBtK trjp04JZMg7FDeIg62SXbJEhH1p/MoRHRGFBD80hgvjjOI5GHTANeuRKjhb6fW5U8Qp9LjZHgKlY cSZh0sou+SwPlQwOXrEk5EQXUuoaIYMJUIA6dMkI1krsznnpCkcKftwonkG0Qx7N7+0gQrAirmSK i8OCha1Y0LcpeUgl8HSM2MjCjCbsydmJxTL0kkeCWUFNfUn70PrvpJUJIMCxJ/JXvb/9+SJZLb27 O3SPhgivv/66W0NA0NcEVQPSMd5PJW7cuMGYcEHFIafaTnkCkvTlshSz1/YjSYppUfhKSZZidP3U k1QSvlwlvZsPFrKXCzHi13CByyvauwt4hCZAQUwABb5hIGzZyCA5nOTaoEE1KG7wJCXosRG25FYp sFEmyyLuEf1Ym8mAKJPde++97h3iTIdIOoQBTGwNenDmADEB4wAzHflSTBTWSKfsEu6V/UeSH3kr mV0cvDJHv5RAOpZPtsj//ZcFS+RJQOCVOQMKfWu0e5Jg1V7RjOsLRwkwh5uO2DqS54UskiSovsEe i2/pPSA4Mi/I2kjfjvs5AxxYNdiObWokvLDKWiOEFDwSQMB0/kBnDuUUTnSEIJ7taOmqKJY42jhf 525ALwG4mKMBAS8rFoQ+RMBHJShgJB7ESUdxK9k4t9uoMBNsXS7Em0Hxxu8imenITFMeIbC+5UwK C4QHhgLDCJXptadBhOAgYzJLoGAtrS0XZjbtOmNf/RGJDCbYEYcSin2qDrKDyBe0VcfinBGYQl/Y Zy4Z5yYFHN2gpfelS5ek9/Hjx6WAwlkt4L4QHCgNYIH7Qp0f/ehHAcRrr7328ssvm3DlyhVZA3bt CGHZv2+97Izn9mvOIiyAzP0hLiNmJilEN8csT1CAcPKTg6VfSQgUnOdGONvbaoTtGrB+CmCJVAcK zCTzEd/ABXZxhqsaoEY/MdJBwghbPEmsFSUKBMQcoY8OMOtXOGzqUdDQh/kEH/vSU4cMJBFAeAY6 HCZkRTCnblmyjkTRLD4KEYFeSpf5kb70lsYlgDlzKk6SIxMwMYLMMTK4oNVvJv6lokdL7L5PM49H yKC3yO6kJbkopIW2jhFSmdBkfXoZDzsQt5oTeVU0b2G+knl2b7uot+UAVu1irWjOaITJGgWMCV4h ItnXjsJG8Agbfmd/vuBTzirtCxjR34j8dzR99atfdTCqll2PBXqkDxQ4F/G4mWJMhEgze4lbu2uF k6AStLwsUJ036lCxB48mAlUWIlAMkDPFyU8vfJJWVr9v/bmt1BlzpWOmsBfS75F5ZQcwsrvjU9qL asLErfEIZzytlVZ9pNNGBCOhhAeOMqtDl7lQHx2FsbQS+az0+OOPv/jii9/73vfUBScXuUq7F1Qg QAFvQYZWRQAmYAGkAArVC0HDzZs3IYv0sRdfsHO1mNIbW1iD7fYPotglqGMp9tJhQaaHcyCZqoP9 6gUKAGxJSFAEv4nLu0GatKRGVLFgCUTsxw2YQE3Ow3C+bTBKnyGtNZ8JhAvoEig4QwR9V0qlwZfW f0Nq646RNrXWfCMAggBBkta+7il9zmB6W/McXwpoOpYMMlPGdmJP3u5xoY63ZpacWhN6i+R8yyPc cCi7YgUmjJsTc+OlOlYSTMxtKXhIBPPWTNtpTTZzT1s4L9I3M1YeE2x4imNunfhGBstnu+iYUF7J YSQZPDZtGDbNoDaKQ7vHyvxGUJxrjdtaUIkiLhYMPMV3EptDuTL/cquWKz02rhVRpiEHJhdzqxaI yBbHqYTnTSFEeJuygL1oai+hVY4JAFGh7Uggg2yUmZZkhwN9FlnLAt46GuU5U5jGGsbRWGlh7AGZ HBxIDdiHuY6RIbiAmzyy0I5kK9oRoIRcHrX64rP4l/9f+MIXqpFDTBbT10pgcOm+cHkRIECyV/I7 +Z3/8vzJJ5/85je/6YB0NTAi/1UEwKLyYX1e+CmYsFyNwMKsCnBPnToFAio93D6uXbumTJBlB9cH IEox2uZsKskimUwNNlURUcDBDhccv8xNXHzlJ4fxpZ3wghEgo5ykZ9Agz90mVPLcaTkm/aiyTtUB UGeRvjOxiz4MEy707KzAX+jYqFhhJtGjo1SxkfzHn1mBK0zR71YCiZlerNSKJHDO68JCyknXEKH0 1qlkKJllcke9OZFBIcg4YlG6zgSk4xFDHCyXM0KhHGNPk7G1HMl2E/DBxCtkzkF4rqyLebgw0FDy a+snPIERwTwmmOVIB9taq3SmH5/emmlHcc8gKFDYc0hC4jWnPDEHWVinA1DHklI04GsvSxzgQFky CxWZL7gRb4IDDgX66r6oAyD/gg/RhZTQ+txt0KPTiLvFDIeKVaJmbfJIUTVCCWY7gacvBghAQjMz b4pro4xPL3OyAwoU6ksNuRBkyBTjaDDCoPz3tvw3UgcBAsHmIkMqFpD8SEKBA2ctHIEmUkygClfS OhShngyishNONrFYcCBRT5w44Zrw3UPq9xGfeeaZfk9JjqizpPerr74KCCockI4yATooEMDH6dOn FV/MrlV0WAhc1BdvvvnmrVu3cHv44YfZX5FyTHlDNxTsUYaNGAvgUUnp1UfBSp1+oEANppeBEIG3 AI+8Pb7+1UpuAwqIqjCCh+ACKJH5BkGGcalrb4bQ9yqGjIIhQ4BJfOCCQKFAP3QhMeVFjyiBBczH auDDWsjFvsTLxEg0QAFYRinhoqiDelrE0ykodmXyZDUqwYwjCSzleiUDy2dvSyoJgDxaYoJp5ScK WbwVfHaZEByes5E5xgXlUJMX7425+W0twcpkLT4ygTA22gMTzk22MNwxUx/pBAcN9miLcl5iF+tI fyRJTa2+EXaTLSUMA6LKEK8wQWvdO30ZwvJygFPEAH8VKoIkCIARWuTRoEwo88UAz/J+weCVmQhk GBQzAtJBRRKyIfJISxnomOF64QQObCpiIYIsLbfFs2k65pMwy6fRlv0L9fRLaY9aky1ZZ//2Uzkq 56AU1FK/VUNWBQd9RCTGVKzQQZQSCY7g5ogSpXTplK0ApyCVGQRoggM5hWCo/JL2jkkdWSAd1Pyg AV585zvfke0OebkdHIQF8zXhrbfeeumll86fPw9Nvr3+FxxlxZUrV5QGXikrrq//7NdbRnbYs+Ex wnVN6AsqofmS0CxiPEPLai31UJ8AdAw6nJ3tsjRcoIa7nxujnC/5qWpOdwpp3yM4KP8LAuEit3ul WGAU3PpxI9wBXYyiLkLZSBipqQSHJXZxbgAvOc8ZAI4/BCJEoAWkK3xzmE5BjLhWtuwzSivHJJuE QfJKjhkp20s26TQn7Rb7qxAw3nKEoSWT82IImWZHj9iGC00u21E894Q/sqRM1pafBjHUMUIYQmIS tNkajbRbmbH7J1vpZVUUBy1uZJPeGQrpl+3ETob2TQvj2dAIDhmkNj5InpRRXCC6HI+iRUgIuOJe zhczoh/JdiQYjDsPuL7TUg5wt+uuOO4jvGDARPhJufet64DtykN7Cd2uvVp9wSCkUR0TZKPJxLOK FiMqChT241IgtlZ5a5CCzJUL9Mdc2iYgrJxDTinZXqagbjGqg/YijxDtWzvLyCznpeCnOJtI/g5C yS9LqcxWqE+wgt84LJDYznak+O++AAvcFABBhz+S8/quBvPDSOQG8corr4AMb72CDjAFxHAB25KE 5MfkDyKlc5XccCFokGZacEtuKR1J7FrZSGf3As6WojKc3CEcTSjA/Z9bf3lF6roRyHAtzW0MBUQG OMjx0IRARvABCsbFB27hAvgwouZhJmGBWI2l4AWI7RuSOKgE4BWtcAEHnMq1/FdqiWxhbULRLGmr wMvPISNemYx0yjdUnscnhvhEcTNBTsZBZ+Y3OZKWBsMaJGNlNZJU0QAEsUmrXYIcUNsJx0nXeOJQ /ke2wMorE6Jt78PH+rhh3i4IzyNk0Fu7zNZNW5iwgYK3xjEkQNvt57AzL0gPeC30xQznFtY8Wzmg jYw0rhUJfC3uH1n/MYwi+an19xpBgyOH38UDvzuEob+MBT08ztdS13kujblex6vCmAw68tCgV3LS /E6ILYkPf/SYynUMipyYQBOJgHkRZTtkuQk6MbSEKTC0u1AUkFAgOHA1dqwyAgEYRJRCSSNyihYy SMc09pEvdAcHHX6drwwCJeWLXKC7zPJK2S+3+43GZ5999ubNm/LfHcHJL9v7xee+Mhr0ymN/beXF F1/UqhrcMkx2ocCBYQFNJZhjvsrlGDggdF8BSQwXmFKNACPcJtLBbLltGSq3ZTtciGAEaOAtVQNn 870bER3spASQ2OW2sIhMEwoUNo2e3/jGNxwFcp5wLfcKvngLIyS/FismEyuMpeOVmUT66Pon0oTk PH4So6UNT3vM5eJVzlRaC1/+E8dGJuGRNPa2dNWWqLLLGdsEqW4J/qWKzpYrK1u0bbFniPDBpDy0 Y8mDM7YmRwFHE3rb1sjCPTUN2bFNj1BboJabadDMrNEq1OR9p6wok0uV0j7yyoShxeOdtahE0s64 rQngUQ4oE0QID3KuiOdrrWPApUAMCHfJICRM4FDnpEOiaXIDLih3BYZMsMRb8wWelHNWcbqKADnS 7CJKIYUDGX1o/fsiASyMgUJZjSafKTi6pFdEC+qHMjJcUFmOpDSACFa0Q/LcTK3J8kgG2V1Mdssm DzlJKKG0ffIoZZym4IAiSBLKKdaAhhQX5OCAshIhRFBAySaWYZMn1j98lsnZR8kAIBQLaoGrV68C CBCgOugGIfPBwY0bN+S/cS1QgBdAQUetwdQOYOmpQCCGmgXJ2WNl/m2H/yU23WAwcG1QyrE4DWki 84ECRECqAK0R7LyqIjASZOCbm20JAjh+IIPy2l4hweHkpyH11DB8T3/jwIIVRJIDhFHEDQOxFHsV T0bsbmt2JzMs43UeFaC1EfcjkSoDnd6dz52lWnlrUOutkZJKWpoDDpo51YSOQdNwE0wr/g+OStPC FFSloDXiVSmNLMTZTLRyf6Mjj0MmS60W6iQVIfFMzt4mQ1SI65ST5re7wcI9a2j1UfO9MsJiUkUy OPdKmymMkVXmt9b8Fjbirfmt8tZ2NiUnO5NEEspMlYLYqDbmUKTDp6Jii6RVPIoWji4YFINcL0P4 WltHUSlmRNFn13+U/PGPf9wx+zu/8zsC0qDYcGxgIvCcuibACIHhtBPGgllsEJJGJM+eSMcjsRFd kAkUKfO370+HJOdxkP9MpGMERmj1vYIadqnc1kHqBUR3qaR1mwAT8s3hiko/OWWQqDSiAu0cdSwj /sEBdVD3LAdkOQIvWIOVEJs4IIMJlwiFQwmvOkBuB9ULAMLlQnUALwAEXNC5dOmScoORbcH+LFYW 60tSMmz/ShIQQjJqAIVQFlJAWY/Qrp8R8IGKwDK4IvMlJE8jKkEE42DCo36XC8qbI3VpKMnpDPM4 TxVgVy3lixJ60rZf5wR+TEBWtjDuiKC80sAjILAcH2sZSyTZSHn2kY98hO+BggMhx/NxQV9KFLsG halQkN7V9vomoC2l1j9Y0N/Oi8PfFyxdAYH54QIKGkq5wsu05mg7/LWo7G0azjpWyWrUtAjP+RYQ Z/PJQ4UVrpsuHnEzOVAomo2jsjTJezTZBGTQKyMsIM8ZBwnrrIFWIhxcoSXDHhQMog0SFjo0Hys8 46xv3MyqaK1H23lLSBrR0aNXksThKSQqM+WtaBEnUlosihnowOPc6iSACNWD2jkMFZKOUEEsEsQS 74sEHY8Bh4VQw7jsEhVizznc5z3QIJIlOU0zIwtr9Y1QtqPeBOkdyXaxZJA1qL+M9A780cirljRT qx+UWI5hpvMoLAlADBkkVkFAiKBKZxO4UFp1iDKC8EZCvayRIPKfdtJEp/MSdsgRx6caqq+Gkly2 v/XWW2+//bYawZUBEAAFlQLSAQrqBdWEmkJlwaSMKadsuur4rZCvfg+yj5Ee4MEFCkC1SoYg1iOM oA8rcyHp5bn1Ul1Vz688jbgW2MhS44iGPG0+/flGBIADStqS27QhAi9yKvX4VQS4QJ46dQo06JuD T6DF5fRnlwkIr8QWTQQZ2VgcijkN+IPP+K/c0ArQckw/Pwli0WCwU11H4E566Hg0QdAX/agwEujv hgZZKtVNkAAey3akg7y1EJkTN/1520yErXNVFh3hbMnIRv4RTKeELEa1JhjcJD4kM41YZTmtTRPE vIyErCVpGuHmsQz3SidTvCfhiUwwGVvcpATCGaYYz7xUoDVuThd3bGkgckSI/B8SSFpxqYgI68U9 X8t/5fGZM2fEulB2ACqMn1//K4zbRPcIEVIKaTERY4JTvEk2IVHrMFOxO73dAjrkqTbyM4sR41JX Yosf5PynSLcMk1PZZH1U/HhFcXO0ET4GkbemsSermmxfB20XCvJAhK1OWIClkBG35PQoWQTzvffe mx3kagmCaCrstUY6KT3KZ6AJER5//PGn13+62YfGfp1Rv8uCMkH/1q1b2RBdvnz5/Po/NaBtCRVz KIO/viS1hY22f/sgYmQUo3BhuADeEIMiCjC3ioBfuz4EKlp9WtGW12FEFb7U9YrLoYMlTAA4qG1L b6lKgvQUBOW88+H48eMAjJLQAS6YLPmhSR8jTTPZKkIbB0NwF8raXS1TpUAFjimgOV4rQEva0tIg VwXkUlTgwoXSzyve5VSreHRl1kEFUX+S3xJ5K3u7iRj0drADN2y9mpO//N+wYZEJe/Kqha0KFyoc ekWAgixhkk1LTQJvB9Y60GjkLTHImbLmFNBsIoKbydeBgvHEnvkZp8guuC23NcqY1RE4sHNf4CaR 5FVsJyXa3WQVKAeJH8Eg2ji92rBfW3IecKug7MzgXOHhrYhXNj733HMONySaVcgODHEiuhxIDiE8 kdjr9i733HMV6oWug00YO9gqIaU6YahAR0IWJFqPaU01VmqCceQR0Su7meOVtYxjMHgdm7CAPp68 wFxeuVMIy+0Lx/r7AGI1UWEBtBK9hBfGskZOMQ5okzXOvD0o6CAqZxnEesfXt8YLFy64Dsj8H/3o R31BAAFG+nVGoKBeMAgmXnnlFcABYZUJV65csfbhhx+uFtNCB2xtwf5Bsy22bwqQnqeZr+oAEDAr Zdga1urTRGI7n4E9lyAKSFfnvI6iIGyG1nCBm6FOWK6V2NS2nP76EpscyDTLdXja4UC+rx/+c3rk TCAcDgQVNALI5OCG+YAr9FUg9NNgEoJkvuc2jkGCUqCXRdryWeuRvwsCDjZS3pZ+RowjczzGYZ88 SALDBXk71b4JWxKsHZtQTVFuo6oAk0OH+CCbBgcBx8BE1EwCoEBnJrSp6BSvHFe4k1lCJqqWPCWz cTNNoLW2Dk1RhjIZN2uNeCWgC3fGxGFAQWvEK9ECEZSWSEfmNHMIHzaUJ27UIUJHAidyNM8i9wLB 7TwQBiLeIemodJCg7pjVj8K3n0fqGxEJQshJg6eQk1oFnmRDOvVtKjCEBxLS8pMwjECLfJTldfId HTMU9RlTIFkiEaQGHelLa68yoz5EMOiVlGmOESp7yxr6w2HOV3k0v6onF6ggaxxpgYWOHFE0yZeq aYkqibSNIDYBl5ARSv7gBz+Q7cGBDmgABHIeIvTjxn55yYXi5s2bfYDsTzaqv/pwq1jgCyaVX/ZF bMvIEvCJJ57Yfvogo4IDuK4DZSHuxz72MfZldEc9TTrwZSP/Vfs5sWU4v5Ie1FHMZCWDV5QBGZxN GV63mZlWQQ3be2sEFjy0/vIk8kjKwkUEnDhxAi6cPXu2Ogc6mAM1wiAykIQ1GdpJVe0n/nhIkhTr EomPUdHM8SJARsnA8r8I4GZvvSot55Uo14oVQWOw0NGaU6lfnlcsYCvCmmYJDhg2czv3F5kPKdDU JhiW7aWlQaxGjOK1dDXNnJlvrwI6UcVi0NB5GKI1GbWQVIimXhXZYjd08DiaYo62tD78iQMOhGE0 0EYdQhqJDzu3UZrOW4Mhgrjqe7uzhPdF28WLFwWuVj0ouDk0RBAkgED0mwY4CoypDZ0EJswdgevx FGkTnEJO4WAXgWeaANPpDgs7pKIrsNhgHFrTd9BwbxlkMNSDdJXMv7T+/Z5VKctimIAACe+VDjW9 HbxAdPeID/LKcgkFFJxh5FRuzzVHAS7LmIgK5AcKxO5zrISitRORWQQ8E4l/uSrzXRMQUJDwagE3 BSjQjxjcFABEcNA/eehrAkRw+VIgSC5wECiwMxRgJXaD1xJNupkGNfjlGCAAqMmnOtBRhun3vZQP EE0IjfqOQHqyAgUlA4nlLRdSwIHQ16NwoVuKmToEIg03c1vVBKBCgw46JjhA3Cd7JW5Or/9Q0Eg/ s1Rzwksc7AKziAq/2J2rJAaMD615hY/zug73GNQKWREsnQQ6kgCFhVZKGDdSulpl3PxGTJau8hmJ /hABSZWKBWuHrLIEWWuht9aaFnaU/FUH3ppmfkvMt7wlkckoUXtr0EJEEf22K6yFoIBmB6RPX+Ox jfRTTXwXsiyW6Zqf0WyXDLa2S4iQvkMskPybwksqreUsXykhbaSi0BdzIoEHRacwRf3KLVwQiOBe /DispH2gYARZInJkiLpALIkrfIBC54EjSqpj/qlPfcqIt4DA5LJIeBgxuVg1TZyQZ5/DlGUEVLYj IxJb/DAIUOgXHOjCvNRkFqssx8R1aaozq3DQogKvEQz1q77BQeClTJBT4lbd3aDHrhJElU2MwBS0 SHG6iHbZ61rtkGe0119/HRBI/n7joG8HHpG7A9uGCCxsxE0hCH7qqadwWAfuduIiCYs/RLCRQTcL 05599ll9r2x6rNTiQtBFSgBMaH0doCDDZaBqh9Ak5jk3CB4CEP2usZynDEdW3XEPfyBv+ZubKclP kA8CnTp1Sv7DCHzgyPHjx2X7P/zDP+hUNWiRewSqgjChX+f87ne/axAfLoesZGNfkv/y4X8qw09c ntcL/aJcbuT1jghuliGCWJKUTubor/DeSD9qGpIYAUEogKCDVmLInJYM21JF30icjZgmc8pMbbkd q8lw07waGqmMx8FkkDSr4rlfZUfqUFN8M4IwRXTvYGzrPZnvlQloEMRglOm0yKM+0jFNayNrtTYq DTKvOQZZW2op48WJIIP1ws6B1s/D+tc7aknBI+eRCBFFKkGHAY8DER4XGKaJE043x8nUtRzJKKVi P8wT2cJJsGkFGz7CUviFDubIRtd7KS3nkxDpjKGMh49FUac9LRifkSlrRIxBChUEvbAyIfW16Y50 jMTfI26QxXxFh2JBuKoRZJMWRjCOER0SOlzlF10ILL+YBSyKfxZwKDoaHeP9zXv1wrlz59wIgIIW WGihg9oBFoAGFgYHxvuCwNrn119wVwU899xzWHWyIocxhjhXRNhOttpadm/XhyCAlIi5K8+IK/Fc ChA15GH3BUmLI4vzt9Zg0NBOlEFdVAxyp6KAnzxWBTn/hQhAMu5R34gIcG7gbFysxEe/z1GmQQ0A YbIWc8jK08oZoODuo9gBDVDZGQXduTDkRrzOT2JdKPNfvuSzIj6/6ntbgk0+o5Kk01I2dkK6Ahgp FU1uvpkxHG4Gh3COCSr/DeIgsas7IoiDucGYY0KG2MY52m86E3o1W2sNikvqQ0l20Ddi3Fr80V7f PbcGPeqzj4WMiU9BbwTplACWYDtC1jHfppwi6B0n/CX+hGMRrO1i6GzoYEfCQ0rzuHGggDoqeF8w VISKt64P8qoCQeApKBxFRZ2OyTACN2EpuywRw449dysCkzatdWhBKaGC1lGyEUOZRvfNQKtAMEdu Ww4UIoggxoLCPWWZiGW0uFkrMlXianAnLiCTWR9e/2bXiBgWydSnSDIjcMZisoPuAJFNkENXdoBI CexIl+GgAfUtVhXWTSHzwguVQr+2CCwUFzqAw5WceeOJm0O6wxgZZEliMJoT/RgMS2hYwILQgazh GerHjeo0b7mEAsSt5md9Fcjn1v/ex21AulICyf8BCPMJAU0AhGkKihyPiWynOeEAlUKgODABLsAR BgpKRA8mjhEdfPC0l7BQ0fQ1qDseymeIM/hYq4R73/pz9fwkXrW8zmH8zfdIfDSoLze2hNulHBIc c0rL21JXpWC8ySt+tn6shIussEVJgk9zgoBVfR9UHAACZ9xmPGoLE7xdOxxsQSpbTAYi/R5tl14E iBoRrMmjb7BVSH/WarHF3BZyxr6VIR4Jb0KsLPFoglfhWsKMrcw0jdmdjRBBRDlXRNiAQuErWF2A uz4UGKgTQmUrDFBlgggxQTgJMMkjFJ1PWqkuNrAVY0JCtAiJEEGM6VjiQHL8CmP1uWNDJKQyIVkD EEhs1C1AeJDcqz0ZN8FC8UMpZkShRsQsWQaFCwgrZAtksrXCUn65kjNInz/7Ga0AFt7dkojazYjF aMpoklPhoG0OE7EPiwEFdZabvxYiqAVAAMPqZN75eYR7RP8Uwog5EIFJ+1cI5VEGZL3SzSOrAnEW Pga0yEpi5iOrIVgAz7SwgFlJyQ1mR+AEFw6DW5iS2yDY5gaskQmIY0wjQTcLya/PYQgsqRJFACZe CQitqwGhRUMVo7WYs1fW0UG2YCMETfu06SzqGxIHBPnVgZwBGiCC2gHM63AwnwkLwZEjebR8KKBR QS8lSlfZWMQ3WJbWX58XfuaPrKBSBU8UQ9SjLcptSxQFk/x4xgpVNfRKZ1BDx8zGdeyCFakinPHf J3kKUlZcFqArXA8uz/UNBpqMI4dZid1MZpMNhA7LB4T/MNSxo7cbRC2QsqMRnQa15uCMrcNGFDkz RAJHq35hwSuvvOI+rKYV1p1aAhT1cyjHg0HkbJADYkCk8r4AE4cis29bIYJVwsY0hI8wE+jFjCVy zDFGBtpJZkKmgiARGH2HEhIeRc6QmZPSkSUt3HJ9vfLIStQc5+obaX7TEFbsYK//sP7Y/K/+6q+6 wvTFsa9yckQYy39Jp1RXpDuPK88pS005BQ3FvHNRjjjPZY2LVTeIKbv6WaO0Vyy4QYCDfoUJKCgT GJzZwYd6HAcmsi/OBGBDZmc3du5W7uJQLXbs/eufeZKVQNJMXYA4wLvIYyIiOmBKSrzyHHE5KW/Z yRkO2CoLZa+AMAGBKDJpw4XKIUEQBzIhg44UoBBnXjeIA55Y4clAhYjtSEVaYfehD33oF37hF7gh P3FPjhTl21mwTgMY0ZngFS/mQku0+uJeWFte6pbnSPoJdPGk7dFbj0gnIDBeBzU/pChDtHVahX9b yPPJf9SVxPI9t8jIUPyt1cFtg5zDi8NorePRePGKDDY+NEtYIBhlpYxjnISYE9KOBGgvfDYFDvOf juEULYY8GrTK7jgr3xyJLszOiSoFsStAv7f+k0iPvMz1YomLOwzlNu93ffAWTHTqCC0ex4rrHQbi TUgga1cxevBXv0WmyeBAXqkiKxBSivykGpXpCw5QfdMcGxKYKSQzc1kS5LWkOaLIfKuMjEmXdTey EZq4QkyKIVRiClkWSsospyxFKg0gl8J8+0yyPuF5RQVgsc6+7QKOSiI2dGrC1gsXLkjy84tcJS5e vHjz5k35DwiQ6qBfZHrrrbcUZZDCxcF1QzHOwjiXpJIrMDVoC1YlDwsDcfseg5q33XabMqF/8ijz mxE2I+lnXIXD6NhhIVeJyG1ciDWv0MQ0KllrYzOBgsE0FBaAgGLcTAi+xGFg3ji15wLiscpCC8NM No5hZhIQJBQirOmSxqAkJz+nckl5KHZLPz7jY17U5ifUK1SU5EtOXS4+SBivTJgDUAfprNzcKogt 21aelMlagx4NmlnyGHf+z0VgZgYTOl4tTNhySfoZXPtshEPbSb+BBh2P7U7mjrWERwQmeePpa5Ai cYvMOegdfgRBmyaL9HHQ8ZZ4IzxJskbk0askDwsiffMtxIcY7tJOGkEmYx3+Ilhx2+/YOeJUCs49 J5VI4GIkTMWogtFkrb64Eg+cLvacRqBBHApckSY4xYBHhxvyVuypbYUEJHIsS2C6EAYl9mhtnGWY TsZWRYID8+Ww8bEDA3bUmxDNtGyrFVrwwrQG8WR5fS0LoODDrbYfTMp8QvaRzhmshQsV4yWOLBDq Wn1ao4506cAssLLrw9mzZ6HqyUUqhX49AS7806J+WunioMPgINgq2RrIaiWd89ipzOy2szU3ae3F 2jL3mGMWkqltSOkFgSrU2ZqsJC7bPVpAPlnNf0BBJeP6R1bZa7Ny1Xwewh1r3DgSGaGe7aEDDpI8 CMCqT4ncb0cIYoldCODowFPEmAkIEIaxZS8z7dW3xjvWn4p2ieBj7hQEkgeJAw4u1TkG6ZiAJuG1 +g02QTTsqVflifnyAX8tMuJVc3rbji1EOJtGEnmFVnxua7UluY5VkbXRFrmLSmAjpmHS/WKuD6lW IEYHux6Wsg3qeETGU2TYbood0oyj6UT2SgCS00LaAyYjiAoGh+HS4x0jOGzcTAUV7/NmB52YcWSJ mUpZ8cDvBYPA4HGh5VTo8miVQQeGVkjwe7WqCEY6HoWEYBCc4sE57Oou/ZzqVCYGIatoIgZM4LFS 6KmfCr3KevIfENBCWwUhyQVJb4MDVOHglYXe6sczg+MMIzD5j+u/z+uaALYUMuoCmUVy8otqEd6Z py9ZShx9ujNI391Yzy0ANMDT7u9Gnjn811AqAtCgOoAO/XgSQAAFEAxBzIz6WCNnGVZKsqHtyGBr Lauy5DFGVGghdfjdd9/NymbLRg4jEzAmOlI7WMyFfElKTiWc6w165JFHJDbpMQ3ITaZtoKAfWBgH Lka8IoqOVjQUBza1NZmMW2hrEpf/IiC2+OBmjkFzIC5QIL87G7tzD6/wq1AQvg4urTAtRst5/ckB pFO/UEYrR36G8q45kyGSQZLoG5klJhgRc6jwiqG++R341prTtPggE5qPib0IGXm03BYmm2Z5BB0i 2nnErbVIBysjVmFV0DML6vgKJtYZthW6Rox7Wxy3afomPEprMthxuySsf+lk0BzzY6Jl3gTwKt2N uE6D7HCBfx3+fTUQzeJSzHC9SCvng4aODXBgvFOh24EzzbgJM6dXqFgVPGLMUSwe5Gp2KwyiQIHw OSg5yawTJTalGCdDaZFHNvGqCfRFTfCKmih76lheGx8zIZSiybkFIrWq2t9Yv/i8JdV//s/didgH 6ZQsUkCEMwjtMhqLqZ4Aq0fJwm4OfNDQ32VThV25cgUovL7+mJLrw9tvv6394Q9/CCOuXbsGNS5f vuyuoWTAzVr23E7a9aNDWSab7L6+Fmy/ebyBAgwjKKF1AJiEtKYvN6zP3JUMJJbGZHUXUIE8/PDD 9jh37pwahsRKQb4xIcUs0dHq2wlbwQHLkarJoItJ5ROBLBQHVTJesVTYkbEwsdzCOCgRY2ItXCC2 SocD+JXzdHia4+Vh9XkX3fy9D3f9SQD+zuVGIuMzIfLWFjKkFN0S+vATfUtMEG29bYLJRswBAeRp vhHkFfKIdOxuC0yKJ6RvxDj+Mz+KW9DQud24aQW3hTgwhdgNEQKFojkq6L2VQk5C1IW5WLe83fEk oS0kGEsiqhnMVmbu5xtsXGI4aYXWxz72MZEjxCW2mBHHTiqHnihXJKoI+L3KVIBqy/bgAI4IDPFm HIEDI2JSTFsLVpTEAg9bSWKCjZzAMpAWJBzKhnsTHaGZkDvMoYURLaVGLx1qBgFoICAzZkBUieHK ABN/6Zd+6VfW/2epUkBiVbGgwhXPolcM67gIC2wtjBDz6gWagoPUpJ1TnYJGmKXvcRUO6nQJKNXd IG7cuKEogAI//vGP+7igr2QwCCy+t+jChQvzuZGdGZNtZRy7laFSr8pluz6QlfNczvsnJeQzlVfk OWQiELfJ9qABonCAQbKCrscff7xfq3ACGKwgkdImy+2Sfy5RdlE+aW2BlXGDiDmsgj5kahcLbYSP MsGI+cDVHdVyQhL4g+t/uPRI4Pe///3CPacuL28O1grlcMFBIXmMiNf3JP7W8vG7qQnTN7MYQnax hU3LQyR0jEt++9pUCsmlktY07T4ot4BdKTfj+AwViJHH5pt55NHyOGiNeJu0glW6DhB0jiX/Yrn9 BL7x4hulY9NMmC1irqXX4Frj6IgYFuKAs/KNgyQAL3ecCHeRU5KDAP71SixqBQD0NyhShT6kMKd4 MF6kCi1v4YgSAxaoT7uJSBsJ4yQTY2IDKEhLSlEtHbPA3nebfRfpG9RCun76oxUqdDFIlwyyJ/Mx xxMQICgADv6n9R+mINlE8SAAQQSBilTit99+uxgWyY40KVAuoD40CHX2CfXUAhBByw5gEUbQnVlk HH1lHCw4deqUi0MfFCR8t4b5pqCP3lh/TwE6uFaoFNQUrg/MxYC4sTbLc1AgxR1KBnux/PahEaRJ M8IhBTlBzSMlUYgIFyAWfAINBjGyPinJbQ/3CJcWxFUGucc0cWCaVob3aw7ZQknCc65VHuET4Ail sAUE5uv0BZGlrI2PjvlWsS/cRf/z+m9duIQbyE8LfhKgPFpdrS1GtUGDERM4ddIG6XhE+lrzZ0Kv 6jR5TwaLJ/wRzoLMckt0wiOgMEG2gvCdVNcvnbRDuKEj04x41S4r9X4GXDami/bztcSQCYWslnGE cjKv6dtXWGSaEdRy5NVsp+PR4H6OJUjHRs0k0uCF+YxjOwWIA1OeOC0lalkBwUWX8xwF7oBDVAgP YQD9nUby30VVBxagufEKVhnirBJ1AlLRgRxLYALQCDkxg6GcFBgqI6CQglrCpxcJw2j9SJ+Dul8g xZcRky1pbUzoaxDRDnNWdS+IqPlzP/dzAhLZnbJIx1klUN0XVAei191cSHe8ZQFxLvKlAB2pAAJU 6GqBzvAwUaI5ax3v8jk4UCD0z5aee+656+uPrPXbH2+++SYUcIOIwoVgQrHgBvHkk09aq8CHoTZV BEhGRzKz2ys4JoA0P/i/JKUWnyXrwq8NF2QpZ5gHopRqCATwjdObD8iNO5fAC05SENpPYUM3ytgJ OQE4mzlwQ0yTKC5XYoJROiIwlPwIWyNmmoOIYQmYAAoMalwMuSwQeGI9z3UyFAc8l6dBQye51uO+ 3jZnvwp5FAcF+pZth/k20TC0ZcbPDrZEZx9J+sbtVcIgfSOmxcGSgnIoPl7FpznJj3TMqTWzycPN EjR9AtAOLqyrw8EHhUjfyBx0sler35yYYHtEo4WEB5dnpD8SJgyp9A1igpvWnBbaTuZIFZju1BFj EqN4EJTyBEkPh0fnhPgReKITCugAhQ0e1qcop5nwlSfgQLA59GSROcJG7slDsZEWhCESFchAKtRg dqtjAr8ICQguNvSNm9kS87NDS/QRdVJQBCpJpA9E6KYgMpEOMWgqgNW2nW3EkwXgr0OX+vSVX4If /AEFKsh/yaVeoK9Bh6si35EsrR5d/8e8BOz7wokTJ86fPy/Pn3/+eRcHOQ8UAIHLgo4WOigQqhr6 3ZArV66oLCALi9mLMEiG6jOyRGZGmU4GIm3/63S60ed/Wf9lhQN5wcL2n0HzEE+Q1TIyuSYAG9eK pMcOL8gNF/iJAlADTPCcDJfMOKCBxsEFpgEKrOYVk/F3BwKq0GAy8z+0iDyMWwCFC84fjlmO3uJS wuRR/eK1yAYKzmr+3jJy/YCwkt6IVxMxlsgHq5BHgxiagFYyHiVpieps2XAYZHZsX1JhJX+0E524 CT4UWyNR3JA+VnaPT6w8Gmza2nyDFQyb1sw6Rho0QoBZvl6+AxPys48I4pgZXX2lqwAw7m3WqLOs +w4cMFHE8qnmbVsc2SV72iLQEWD2cmYKLT7lR+Eo/4UHL991112Fh3jjZeeEtx0VAk9UdH8UJFJI YAiPQKEyWEcQSiEMhZOEJB5JspiWSKmThERdvjqgzXk7e9IoZccCLZm38dExgY60Y7oqBa0kUrE6 X90aOmKFK6WglaDtW6Owpy+koDtNgwx6UYG+WolDZbkq40CApKtOp6kOaFAs9C8ar169ChG+//3v BwRAARaoFwABRPjnf/7nH62/7AwU3C/MhCNAQTnQ95qpvGzkIAcH0rDTd/tzbDmPPmF5NZ6WMiA8 Z0hXQKKMUYQg3AlqAy3RjevYqa9BighOpXb+5i3m6M80AMv+IXbGQuJAfNiCUexSa7lDg01Jwo7I WgRNgltgTGxO4nVOlfPdCSW8zMmR/C0ygoOKw76TlZ9uE1oTuFkc8DGGcgNPHPBB5iw82Q55ZDIS aghzbSNoBtsalSE4F15GTAuYEGn1u+NsgbkLTQtTqr61PRIgyXXMLzqRTgsNepXAiWRkybV1YkgY SStzoiAA6TSun8xI3wiboKoJnVaNXkkYJUlkO+StJaDH9YErp+6T9jr9e0cREoUIM0ErBjwijxJG XAli6dGVW/g5mWSRSBMVYkwBD/KIbd/EqMNuvJ/Z2dwjQ2UWEyiS7qmm3cBv9y0mTUc7Swx6SzU2 iTYbLStBB7gglbo7UPw/rv8pX0cAF8na8ksiUBPqybK0hgiATx7RzuXdoRsCfutb36pA6DeXlAlu DXK+6gA06Hjsd5zR22+/rVLwOP+M2hKHunuHhO1bI2NqVWR2ZEZwwOBbpQDF+YwpKUmffmSCuBDJ avPc6skKSAAYdhBBKQKxvv3tb399/Yd/ffUBDRBBVstw82nI6xgCmn4YwzosJaVlO0d28ttCrHg0 30Zk6mMEM4kGE9hOsWCahZgAF+UDm+oQntv4jKu4WRpP8qMiwLgM0eobMW6a1CpzhgrrCEOON0EY 4Wah+DYuLHRKMI/mHEkDr5qDYWGnb1o8zTEYHonLlbwHcGOmt4VaFHPU2kRa+xxstOX6IQx51Xyv DMaTDN5aiC3aUn9Rj/EcahDZukyIp1fSQ6w7+SN9E7KGrZPEdjSiF6Rj3ixvHAc7yhmeEgO53kkj +XUAAec6HqT0xEDBIwD6+ZQSoFY8CC3nm8PJ4QYUkISRPMACZFhrJs5CRQALD4E90qYOmbUek5+5 0DLqRkYoTlonJXwhszKH+oyQsgi3KDeheaSpjrVOLCFa/ot5j8pwDOEC5FJEGO84ZIogj3ZUlmLy kzp0pJ3MkmsS7fTp02fOnNFBOnDhhfWPIBUL3RSkfb/ICAJ+uv4/GG3UbzeqIG7evPn0008rPaSw 0qB6ASJIavsCJgIwvv52fVBGEloJRB+GoE8nfLhAbon6vx/+s3bLCA26oE4/jyT3d9Y/a9OhRt8U 6BlZDghUVkzDTxBUh2lCHG9DBzFRBWEEDCGPwoUYEIERK730iac8Y+LAWIt5QczTfDx1wZ5ggTCV hFpRu0Djnf9SqeS0trjJ/R5FvDlIxAtxgzNhstHWK9e2n2Z7NI4kJJ6dSM0s+Kyd5RiGHVr9pmGC lQiTfqJTH8/W6uyzd0vlQ/K4hfkOtmI4C03AE8PuDhwtW5xsgtgruwh9r+YuKRhkVFVxgwsQjn6z RGmkY/eE0fFoOzNtgS0mCvtOTinBj9BBm0O5mKPze4kh3iSJwOjMkDydqFMsCGt3WKeoE1UWFZYI mghukwWJHQlMAJIs22xSjXGOkHFaEJ5BEput9C0xH3nrMQNqzfHIDloUIjCUaIR9hSs4kFkSSscj nKKvt2QDgvQCYemrNJZfCnhZ6vb9X9dvBqoLQMDjjz/uuH344Ycls2JBosm4CxcuvLz+Uqvkl/MH 2f+zBB28isxUVkAWNQKsAaM2cndQJiBbAyYGZ0AW9ngsuVkQiQOPPEfocpW3EJw2u0uIax6fQRfc iQu3VA39tIPofRAG5PTkRWqHC8zkesLW9uqfNnabEBCsAxHsBQU6PTIf1BA6wFUxlmUjmGI5aUMx AnMGzvzEN0Kc/3gxLHDUl/+d+UgSAgJ5Dhpq55XHcrhc2oJ9sTpy7A95a1ozxZyQsrtxI5bg1u62 sxafZmrj2WBtnQbNwaq41Io5PIvmaMQz3r5ohf1Ge8HQzDfe/CGrCIx/aSDhkRhgcJiLdOSzwTJc a7Lotwq1aTw9Gjdh5rSdORZiwmXiSj5AAdElzyOuFx6ocgAuCFB94TfjFdjlvCpSRBlUEYgZy8VP dxDRIqJsBNSIYXfGpHtqJhvB9mIjE7KP/lJrg1ePHSGs55FGfBFcssYeFJAOoqModbhqO2X7eWR1 Qd9ThLcgJ7wMDAvk0b333ltmyZqvrl9n7lc5dGRTv4jxla98xaBr+/Xr1535ioJ92lcdNAImvHVx 0FFBqCPABxABMRBBYaUGcWzbC9mdwZmaecnj1IcIhDkG2/i+OGBQ1OWHwzI6ZXiRq+gAYGABdNHH Ak6TGJ4pS9xzHn30URtTzBxK2oY7pzpiDmeFBGY+2wGFPr0IFO60BbJXtYDkl/N8YDK8Z3Qtr1hu EHnkmFyoNYF7eJo7C0StmFDHlvBIik7+64ADJ7k8jOSwyca1xsslVGRPrBRABo1oPZbMk3smG/cI C4Yh5qYZRDogpjpCK/jM1I+MxA3hU8zZC2fjJhA7aqH5KMyyJBmGwpdECilMiDnOrMSMLFxdALXr I32mdiqaY+Zw0LJDPD3iNgCkH8XfiFd5B+LgDxQ4V567F4hCJDxCASRV0L5sNNOjV59d/1BHODmZ kDPJAVtomSZmhKsMJPac5PQiv86Wr4cGJLwOIjzB3k0mkDwjCxJe82h+gIJPpjCi824Sn84qoUuY KYuIR6MuQZQtF2gE49JIpaOGl6vKn/93/RebfTHp0RErrSTXiy++KMOlPQoLkFtDcKDf9UGrLjDz Bz/4wY0bN9Tyag31+4PrnyMDgloFFwGW4Q/+KwZ1StcWwLFVClANFkCH2m4+7jyAjT7QQbEAj6kE CNQebdDvOYAJOjzyyCNPPfXU8+vvcIMJrG1AW760K4sERfoS3o59pGU+0BAFEAi4eoRQvJufxls6 fBMWNJ6DBaKEkRi15YlxcaBzBBcOeos8yivTeBQ3y2eygPCIs8jGamLLvkaGPEaYkNASrVUeGxFh 8dQhm5FWmeNRYrcdIoxNTcNEhpsQ4WOJVt/4XH/MXzXQAQUQyWyyLWhUBGfAJe+29X4w0mcBtq1e kEs67IxWOhxcm1fkbyBlvAktqWM8tilOGNJi7hUQlyQiSp4LQVHkeBSFSMfpJDdECLAAB4BDLnXA KhiNyH8TBO7/sf7VvAMJLpgvwaCGyFRUOootkYeCR2jJT1rQlCQsw7zZZ7wzhs1KiZ1HGNP88UKT UdbLXDRFFqL67AaJaAqbJBR9K4v6jBLSUV8KUAcukB+0IbpQykErsyQkLNDpeypEkFnuC5cvX755 86ZU76eMEr5iIVIRvLb+owd069YtM69du6Z4V1woNDB5aP1Zs7/927+VudjaK0TgC1ksW7dbxF/8 BbAAQxso0ASKU2NdIDacY1bGhXDUqIrL7nSjD5dYprA5vn5tASM6KG+MPPHEE/1+tUfgBwUgoiUd AlzOFh5xgztwATq0o8cNGNZ/sKP64lGIwL78Whpwp2zpbOQtfspVfJzXZQiSfnk06nyOw8HQ4TdI dPB8+C+XOZvXscXffKy0oqS9xIHg5vgOT0HQeLRl2yGRp02HMME/KlUssZ3WZG/Jb7vZ0SDV7Ijb Yn/Av/k4mE9m87V0tAoR21tzCtnSlcDSWOBaPuaK4eTw4v0zJYBxq3CgKQoODHrVHCNcwxTVbkgU dSzjQxISpq++EazMceSAfndDx4xIkAkSQMhWJAtcJ00nmOPH7UD4uReIunLJYCE06YT0jZugzAQi AklQUZxGLBl6ZqtEYj3jXJAd8gLy6JWZBZJVpmXSDQ8WImTVaKyHMpcR44wgbjvwui7NtzNyCv5K IY/0AmoAUU39pS99qR8EdNAygrNWfkox94jvfve7KnGVwquvvqoWCAjcDgBEt4Pvrb9zVws+HM9y 8Dvf+Y61LvX9spPHb67/jRVn8Nq+Ja/bBAoXwDSkOEaNEK7TW+UjOR3XDm0FQvWbtmtb7rSy6sCW 5HZfAEJKFK4lRwJxsL25jSPVeOzSbUrVUMmHP8NVpMCCyO5qBH4Vi3mF2zimHC7tpUFu1uHIEvsI Nb+AsKpBHUvqo835i0xDceN7bhYlAkimiSQyFBySIVtVoAoCM4XLTCi1tA3iYDmevdWJp41iaxcc sC00rTIN6XiM2xZ0i2I7EIMJ0sFnQjzhxWhJm1v3GVtWY4sKYvnjlTZ12hTpC3Re8DbyOLRPA23p QTyyUZAxmZdguOHsyOFTnnWSyxDZLpOFvpPDGSiOO+UcceJeQAshEeX4UlBIpO6Vwk8IdeTKqMLS Wy2GwtKBLH7EMHnIzxoEECT8SyTGZ/NoPEJgpOPRuMkTGPW1JmdbPFmP1jRCYSXFg0iPHRisLXqF tCRSvNCXwAjA0aIPjUSlAu3kUanoBK0CQnBBokqfB9ZfQJFZsum5555jpTfffFNRoFJ4ff2/T68s Agra3hq8evWqg5kZL168eOnSpStXrlh74sQJecrgX15/i8COWojcLyzZUQmmrlezsCc5t/8histB fvdJuMC4MjYXUkYad9pziQX0ker4KhP4Dwg99thjD68/o2Tjfq/RLcgru+ZXbrOQjbB1UEAEnOE6 w73//e93YYnsa1NWUz6wL4vz2STn+AzpF3mIC6fznv0jj63dvx0yCESEyMQKKoeFuxGRUViEC0KB kPt0bZpHYaQjpEKBVKBLVN9kq8rkLdV2V3c0uKDFMNJPsPi0XeStJajwza2DC/xL5q4GUQlvQm+9 kuFFOQ7xMadzT5RDcImt1ZfnFk5imEmApf3B51jLqWMtnzotuwgUPIpHp4Wgd6I41oTydjlel2FV MYxwDfZKPghTwSPqBIzlIscpJcEErjN26oWqUTHmeuJwVmmObClCNo5AiceGdNxranwfXZFIsIQu 5nAQsiR9tfgjFkM6hQR97V4kC/W+lJGZ8EbYTXhTh+QOakAgG+ECNZGOM1zKsIzW0V2xwBT9vy/b 3WBRQIAUDgDiR+t/fAEWLAlYb9y40WRtVYNklJjABWcQoEBoIySLyaAwueeeexQIzMhBzuxjqceO EM65LQLgOh04kpVpRQ2zp04DE7wi2xU8cAEKuLrABSiAlIJfW//5jKpBNUEIbgMrVrEOS0EBgaXM s0URBgK0xsUcAgrqFK+AFE9Ip0lgHc6TUbKCd/lMvu0zXGfA4t9KExaYyLfSrHgaGTD3ShiJp31g lcNiizz4mF/8kdPylb/bPzce8soEg2ami0F8YhsKFM2m4YCahgxOp2nmowJXpwkxJKGoLWQlv6gN HYxABO0+rJGOiMcHW8sltskdffIt4jvOEv0YYmJ5qWJVpoiMe+voliTjWYktq4WEQBQeKltHmVB2 9HXQXb9+/fn1nxQILWnjKqEoUCNY2Ad8EQgRRLBjzf0U6atGTateICHMsnuuSSQGIR4509HbgWBE WROYGo1hrdoMeqhUMxsMFxAOHrGqTAhA2QcKyB0nnw5MJLx+VTZApLuT+QvrX3l4pGZfEJQGIYKs kbdOdcn85JNPduYjZz564YUXIELfF8LTvjJoqyO8hSNuHAqErgzARf6rzrT2mo+O+nYHSZ9bv1VU 2cVBxzo9OLjrPX+Hc3ygZpPMiCfYHSSDBouRPq3swbXy/1vf2v4rF4gADhA5bJx66iLz48O7wBL0 2E7OF6Z9mBF2SEe0sSxhkFdcKB8m7ZGsk07FPdKXivsJ/x5oQLjZEecCRRyUnBLY1jhH5hgXT8ic psleJwwyU4sVCDNo+SR/S3TKXq9mQuHYBORt2mFld/1mDiWnrYXmBieLxK61w6dXAlcmHEmJIn4I H/OnNWJOCWBhNYUkl3L8wnHSYEBhv2+07b3qBdMgEXdDB94XVOLBwaiaPX36tAMtRCigUSeeekE4 iV2hLNIcS1sVvj7jWy4OYQFw6axybklC6Sd6SUja8Dp5CFYmZ4Eo+DM46EDlPeULxAsIK3Mig7le P86pySwyyGnqKBXtpOrKQ3gqqA6ggA6kkz5a2agikPylqH7fFLQhgjKhH0/qaM+cOeOGxVxslblA g1a/X1hQO4AMpmNY5zREAAfwhbWlIbbuC3JThhqXnnYkFUmYtGorsbdvCvThMwmpnqcSOKjk4z+3 BkbvWwBNIAqErmDjlT5XADm4TgdCaPUhhcGkgYV9OqrKYCb85b9N+YafkD5fBg06gm9CUMvivCIx JvPlpGQzyD35r2zs7b+ThnlexzwyIgmRbLRd2e5xxCgEPRqfTJ45M9O0FXXbfNSrGCKZj38zjXvE BDdtE4aMIAvJRs54bjF7mN44RPpilxmzto443k/TrtXbco97fROmCZLHcgHTQaIvr0IWb/esjNgl NOFck5GcUS9IGAemsJHzQlwov73+IoiOtmJYoMMFx93JkydF1Fe/+tVqXWdsETXZhVUXW0WEiAUK 0IpggUJS6RAmedC+b1pzjqiMesyViCPyoPmbTXelBLLFKEgMwsAvB680gVzklCxSQLHglSzQ7x9B gQCkcJBKqm+Fj0FHKcTsfKV+H+9cBK5duybtkZIKHAQNrKdMcKdwcVB2KSieffbZ/smyzMcK/xCh PAUKqFfGiee8J0/SMiYHHeM/+rxvYbnKxxDR4S7pkaoMChAXHEBlyzw2sn0VWf9+iavUIf3exXfW n9zsVxXsyoWcR1Vr4RBEQNiq8UAAI4qYYosMIEB1ABeMCyaGzp3earmBh6bIR2Wd8cKRzzhvXzL8 mwgWHPRWrSHr8CRA4cXxDNVGkfiI7IvEUPlgZnHWtBVsW3gNeTTeZDxXUB2U/WJxyoGD2Ws+0rHL TAgsWIDKHpsW22i/tRb/vTE3y67j0bTkb5qFI7zH2c6E3lqFA5dVcaC9fZC+kRwK2QUVt3bJ74qq CJUwckAtefbsWcmvNIi2OmF9Rbu5/qezflkWuWWcOnXKZEfl448/XoAJcQedABOK3SAkm3JdWnaQ JJUWpb5HKlCEdkQdmb1N3zFyKmuLKLHB2lkpE7U2Exk0QkFxO1W2+0KpRCoB75T1qg+uHmVgxY60 AhlIjkglCaxkcP+HmNRE1Ke1w9/Fiq1eOyRAABG0AML4Sy+9pOZycdAHCnDEwSwr+4Lw14f/Rime oMEryUsGZHcZDR3UC85+h/cxirEXL9KKz5i1HxPwXN8UTIVecNr1AyMsuIFTETWAnHF7m8BPtuzX M6v9CASN4IK9u/ixkQKEydiOgVwWBE1XifctAgpdHBxHATnrL89uruUYfjrI3cObQgcm0pkK/2DG v5piherIN7jA5dxfBEzoaIsMNPlTUs2r/apGmlbMafWNm0DHyVVLDHqFhqG1pkXDTWuCjCWkFs+2 Nqet29GcQnxyexiyp9ajCdmN4sijVVjFxJJ2aSOPvSKtgNkK8Z/9FB+FC15xaHUfb/IyzzpIHexC UMw89NBDQsU9+erVq47By5cvuwn3i71OF68AgXrBGQgy1BGKCEFv/hNPPKGuPr7iW5iJPdEoUEWX 3LMjGTIXSkctyrY6vaqvpdeKoM1QKVskFBuCgU3SOjX12QFb872yV/qGg+6/7hH9FA8QGGEHyWVQ 2AMFydUNolSSX5JINUQd1UGHOe3YgTXYRAnQDx2pr1IACtULCgRwoBOe6p8/f94qhQZu8OWBBx7A yghjMlqvZKWUZC4EDuARbOrUl6Ry/xglqYQojBiU27ywoMLM2a66AMlyHvyU55SBCAZhm8pEUQC2 ETl4Gsb3uYiG3SOobXs87QomoRHTMBCT9XEbqR362NmjvkjK+hH/lQn7eiHqDs+RPY47/38ThiKD 17ViRdwcCLFykrl0yNNj4SWwkCVaj5EJBdNEksGmRTOHIwo4zGOI6ItsZLBky006lmQQ3Go9Gpxj 3Hx8jBfilNLqYzvchk9WXbCw0RQgkSX4RD2mOD5IxyMmm8SL9JFxzG2EyKOw525FIteLKPEjNlw5 RYs8V/e6TYh70a+jFfEVyeAAwQUnoTuzJBFa/XMAh6qQE11qWAeYiHLGUN++6b4y/QATSU5OAnur JaEJlM3j/xIxmrW4MbvMR9YO5zyYBZapNuyQRNW8ghkcKIfp/su//MvqBUI6GstGSeRMhWhlr3QF Cl/+8pflc8kMGZUJUgkoILjJLHAhAg1zfVBeMY4rhmrdwq4Jjz76qBLDchRYMDgMYisJWI5vVcph pYC8It72TSFtdbT855QmvULCpO5CKv9+PYHE5TmYhwV9R61YANjG+2Us1V0fRRD/kcYI4BAHfS6e 2wsvMpZYYUEY/2u/9mseEZsCBQblYCLlYBbXvhsU+PUIKPz7CcMOgfE6EkbJEK2k3t4a124RsW6h Fso9xy/yaNCEYnElyDt1e1GF9nOi2Q5hXjRbK421JngsFVG7aw2asJX1q7A3zVv8JTnjpJSRWHF3 p71OMzFhxvJEh3jDc5N77Usw+7YjFcq3FPGYGL3Vmrkst6GDvWSLM+D22293VKo61bROQuEupn+0 /pHvT9cv8IcCfW6ABaABQKifFRSqCfHtziyuXJvlj/ATnE4vQSuQhE23FVFNgMQjm5ZIWcx4kh+p OosiLfKq88AqFihHMumYXQfRzoRRkACiF/38z/98BYKKWAHucA0OnMngAJCRvANVyoAG56tBJ6g8 kmWPPfZYfzeByn0poH5FAVuhTKQDHYDFxYsXyzU1FDjwGMICXPcvCWi7cl7eMZcE9CgZpSSkmEw3 vv1IsjIPFlCjr8qO6A984AM8R/pkDVF0JD8cKsmBAnRA8ELCQwSvgDetTCMfZZQ04Iq4bkeKCPoT TkAkBEvBhb4vwAJ+VXSpsoTOfOUmIbvnAy0H89yBJxcJd+nHx7mZR/+78P8vUdGAghh8RI8YWjHw Tu7pGxc0ZmrLh8b1jbwbngyaI3pKxfA3vYrRQtagyBOCZnq7ou6AehwxkmTIQkuaOWQyMlNwM04h bgSr2QiNJBFhaKFTrGsj/VYhnV6Z1l44NC2ioGNGkji6kY4Y65F/3R+lhwQ4fvz4M888I0iqCKBA FDqEC/0Cnz5yg3AkiiunqDATSKJIoHYt/c3134s6YFTslZkH1jm0sJYjipAJEh3uHj8iHRrRgqbg FSvCywuOQ0BHcFbYik+vtEbsK/8Bk7j1yiGn6Kap+7gC2X1hXeG3v11KdyQFlPH33HNPdTdrKBAY xGnfbzH2QwStGkE5kDVYKVAwUsngKuGGZRo4OHXqFOxgT4OqKnd5F3k1iCwGAX12+Y3f+A2ZHxzY 2tnPhiTUGv/EJz5xTEywHeXpzGFBg6s+ndkXFytlsiSHAljL/y+tv+aMlD2NhHMU04J/WtGNKJQE B4RTMoAGMIGMmw9fmIOBeJThYJCtmRs0sCZQAFWIP96dQojbuJZHJ/24Nr+i0nK8jvRLeC3aB4Rs wVbEtAqBGJFhBJVLeOqXAMmg9So+5ns7WeGV+fbCql0ikw3ibCaz78/z2JZa9XWGjPQKc5ORvh3t m8A0SneDK6q3GmSg077mFPdeYYWPfRcgbKRvxHi2HSYRVsPcHI6YPJHk8oHXeIqPEGd5JZZEEZIb yEyvbAQmPKoHxZVwFFSOCoehPJ+frkn7gYDgQALU15oGEcS6MqGLg+AWyk4XiICz4LEFGWxHF4qz gJYRskDeTB0TdPKUtxxqkCmspVEH1fvXX0PA0+Ev5/tlX9RPOqjmrZOsrc0BDf0Uz4FMMJqSDWB5 lI3G+0Vh1Y1TFijIGsdq9wVKMUi/+yeJKqOYhRE2pFyIwALMhdRQxlnMHIU5YhkYoaoCIk+u/3IS K3kKbliJJBLNxcG+967/bAZMeOwq4VIvE8lGwmMTatzWZ5LcLC2ZwNGNF9GrAtwA1Qh/s/4VV8Qx VOKbCgc7mew2YRqtkFUAAowBBXceHCw3OVAwWTVFIB61HYOKM/4QpkVYCeBxfzSJ1PFrIcuj5SeS IbJFWyg0iMoN4yajIxPwFBPiwyvtRM8+SXT2fXNmOVatImEkf0wjSXP2MwMRczp409H8iII21dbB JGXbtLaOQTLbFFEHtYstjJiA4hPhFme72Po9KVPX2bJ8kSQhpEF93hEegqQjpCqgS2ha24J4OhNa dgxbdSznaPGnYBQY4lhwC3ehL+d1JD8qAQR9jyhEUA/3twbFnpic08iteApPmWkXW1OfTTKIPnmS X1zRhTAGl0824nf2NEhgulAf9lFTXSNP5LNcgAiwwJFJcbsEENQBGZ2pAKJbsENOHyxW+SIz71x/ agkcVCBIASlDBYcuUAgRwIEW6qkU3JiUAzARUAYHcr4bBGtULDCIE1erNAAHrgwqBTjbZ0XZx0pu B05f+8o1O9oXLgAClwjZDaH6zKejqFFKHKsoYkEEXykctOtTiYYf/vCHP/WpT+HLDeoThQ34ke3u AtLbpQ4OcQwf92OIftxgPmmAn5m01RLx5MmT1TNWKUB4sS8X+soqArE+Wwsy/iiYirBC3CMhjWtL HmS8DBF2RQCSG+IATSq+m7w1X7t/jOpL3Y6O+EfloVdE6oRp+ZDxYmtZ9KBqMLiAaCNrpQdWcV4J uOFdeg1REKU+DlEyoPpl+Myxy8hDtnaZzNTqNz/St0VvEwMtQQ4kqR/JkzJKwHQLqBCQHn1d98oc DJOEASmrQ4zIdiZYe9tttwlHYSpmHCrum46KfsrQx7MDGFhU1VBKdACarBrtA5Z46zYqhBTkUg5z ItF0bw1EKiqnFEm83ccGaZPQBEaACGnnaIQCMlxud2h5jLomSBOTbWeVPApx6GgtUDBHrUEkJ3Ch DrwkpI5CidhSFBxIjX7miijo7GSNrlTUzwKvr7/Lqh30DBRYxiBE0IIMVYPl/QSQoeSsQh4WSEmG Kk/19zWCi4NH7tDv146P7b/N0FCfwvSnME9DSrig6rBAtqv8nfkkdiMg/cMPP6wikOHQDgoA7H5r 6v7779enM4EAB0QAfv0MqR84ARRLyPGR9bcxhAixEKS/44477MglDh+2FmQiPrcJMgnJc9wgvPIu KiW84mnJ8N8AAiRQ9hP0o4PnHRk0GcPQoTwUOkewoGlHOJCWMAVi6YdDtBJkI31z8CS/CTSdBN4n p3Fv44PqWzVkuZF3TzbuLRma0PgMEkDHSJtG+vHJ8ntqIx1vSxsuQNKgTOgq5K1pmGcHLrOXVWZK FXniIJK6skKEOE4efPBB8SCWnn32WQejuK9aPoCEVSBExh2DpgkkcSjMOo2EGW7iUyxJPwhFPD5K AJSDRnc2553xV3oxTnbQDlFHEEoNkgtIiAAdnPnOLbvQ2vwMq+PRgSpxRG8gIrsEs4tD3+nBAZWh gOwAZ6BQXigHJL98dh1QNCmCHPtqAalO9wooCT8FQjYxrnYAGchbrxDrMQ6GmGhDBPnIPgCokgQi AAjoyVxIxjEdkEKSUaUgAV1ztv8MJvzjMBBQvdTXCLqFl8ohulFM4UEZB35SXr58WZUi1ftRpbe2 tzGdCaQoqrTz+LWvfQ0cfOc731FlPPLIIySGJiTGUyUSmpLGLrYmD0iyNZBibkbnOZnJl7w7ccb3 Qk2rLwrFQRPQkRTd02Rj82emDmotanDIzKqDFpLh4MUibw02Pmt1cDNiSViAg5HeIn0L61hrWokq Rgs1eiGdopnWUXO06dKqOt569e63MdQ2Hg2r2Usm1In248oEmS9JVAryBOlw0EKGA5JFMMV8G2F+ sM3aCCscrBJdzhj1qmCtlnRgAAVFL0QQ6w5AoCDua+UARPBKmSDWTZ5vUkJZsQlinCtCiDDkpBFj joVZddRHlCUPsySS6Bp0E0geCd/MgC+tcY6o76Q0OHMYQYLYHQq4X5Q4QlowwwL1r8OStMoBlbyS GQKqtWVNZZGjvh+seNSBDpQt80GAEWABNaDhEct4VDrJQW9ZBqAgZQJSdPz93/+97HNDgUTOcvWU 9JRukpHRgAK7afVVWFpy8kgHM7DY/jMYWslDIFdRBOqoR6t+KxPgIR1AAk44Q/EGF1xjiEUx0OCR d5UM3R3s/VfrL086BwhHph5VFqDBZK4FJUYAGJ7sWKEVvur09ThXRbmBU3mU1yWYPi/2VofjDb47 n4+QCRJVZFiOBIe4KeG1cdZH+qJqz7C1MycIQEaKMyQEtfjHYSjAOmB0SNbW8Qq32GK1p/i0HOkY ITlrUDktdJqTPPGMTCZMiTHzUblhxzb16K2UOHi9YCVd6nhrx7JIUSBVVomwkb48CRGkpZnNj2a5 t6aJN5EGF5TTjhCBIXLUuqJZSoh75JwMDpC+zBH90kbcK1TNt0qYCV/pJ1xFC85FAjvkF7pr9TOp cS1JaEFIwoguimjTJRVigqavs2HGIWqwDCvpWxUifPCDH6SOalc1LtmcvdXI8lCEO/wqkPuspsSW OFLdCa/16Hinu1SS6hCB+m+uP7J6cf0HkHChDwpMYYK3qgMGkXeWs4m1IAM36PD8889DHOjDPjIR HsmvL6//mQX+Oq2DUZkPBZQM3WX0jTietZxCi+2bAvzmquDAia0ukJn0hMFVFPowArsSXpLbRhUH 3UlMBzUPgRQCxr0FHAhAuvgR0SC8ME4yMGHhY4895trDWCQmK2nuvPNOuyeDCkX9wg1ZH/Fi4WiQ OzmmbNHmJIOIvw1OQKykeG+SP9LA/E4GIVuSIGmApxGtvhHxNNx0rC3UpJNXJdWswi2Gs7yZLZfV lhhBhW9MGiSDJUnisVeWtHbIiLfFN/lZBrGSvkHLvQ0gApFh7u0I2UbG1+bv7N7bMYv5LUnN7OOx vMojWgJYYuaep8lmmibfnLF9iRBsqlG5BBocBgKsa6njrvJ4CoSOxA0YFkkMmeDq6hgUWkJZfIpM sepIgwu2IAmxiTEGH2IKgyyQxUZ41B1BIgRwCFiwpwnI5EyhYzJdkBNLJavq6fiUSLILFghmB3KV sppahMO7M2fOuOerhpzhagSRL/5Bm0QwLomqu7WSHEb0q1xdpqAAIyB4wQIQoQIBIqAW6lQv2MiO ko4MQZIK3UZG1Oz9mIbBAwXg5TyGBUoGpFK46667/rf1v3Ic/NsHNlWx5yp68lbghwss0PaVEqP7 1r/0VA6BQLeAs2fPEgh0gXnqMQEUIBDrAEtAAA4AAa9XF2Qy1w1rlVLhgrAgFuPa2sWszxxiiJ84 b9A9X+YtfX7aZ13B+p4BMVRKl+FFiVX4ay3UifTnEU+BLsQHF4bi4G0Uq0jfCNlMkPnoYM3h8VV2 tUuTe7RdI1qDVBuBW1sHYWKC+eUns2gR42gzjgmmEZ4YdmwXnG1UoKNk8CpLJphxE5AUGv5sPmAx qdW++1fJ79Er2VWm6ZRO8oqEBt3MhZnQEidiyU1YcFckTwkNF/Qj+SAH5IxAF1fqXgFtuVAWOVg5 sftJNv6U4h1W0iJ2Cxz3RkgLIgkzOCXepLrllQ+YeOWxtyDA/Rr6VNJKk6paaSIv5JtT8P71Tx5l oOwQ8A899JD7AmiQEVojwh5R1ojId5VWOzjqQYCbkVIi0jcIEbZvBuvPt7ODTnCgdvDKSQxDDUIK HY9AQULJMvn1f62/AfuNb3xDbW5feSe/pDDq4gAUomwo093ctXAWHcuj9IcLUrGPJf9p/ZTVJLBR vQFIlBbYgUM5D35sSTF7P/LII9RQw5BV2QOu2OJLX/oSZ4MGoA5EyKpeYDW2w8Fth6BEZzj2MsGg XQgNFwAwYTiDk8TTQEBUjCIe5fuIm8X9PnkmGhoZOgIKQiQqXKJ90NgO/z1zVF87JODKhBJDf48j dbR2t2+DQYPJW/IdXnel5WRm2YtKs0a8Isww0W8aDmWplsyIMJjvl+s3ghJVx/he68i4t+ZgKLcl ifSIyvDSxittm47uSMegoOJBfsyJTbP2fetfuKgNBaX0FkLOTAepgln8iCIQECIgHXHvyHFy9k1B wIguCxWtfTabn1s58Nso9YfIg+jI5pndY8LTqLRHBAsXkAiEAupWmX/HHXcAnV9f/49DdbSOEUW0 oCWGwFaxC2MJqePkE/lIkHurjC8RSle48K1vfQsiuFMgGklmpKP4d8qqFCjrRlDOAwWHbqDADvpG jIeVOpCU3TDEGSRpAQE4kKEe7c5EkEvygwAVzVwcVAoGafGRj3yEDZuzgQLTsKBWvcAu6gXGZYvf /M3f/MT6g86mYooF6lslPXnFlnRwZYDc/KrDZ+AKUUyNxwTKirEIk2UvdxBAA2U+85nPEK6CQouz vVRiRCSAUpNIgq9gKuwE6z5qSc7TfIxWYG9JNQkztGXtz+ZnZGZRgpqDGsSwzCm87IizcVmtlfAr eTfSt6SF3iZbuUeeONtrwCjadloUq0nIVJDqxiOSTD4jczwaP2C0tMDHNK+agxhHa8TClsRkS45F TduTt6i+CUWFxJbSkkQyI/2ozEEGzeEmk/nIqizGawab3AQzOZRbORciiAEngcBwYDhjBLHq2h3b SdjZWNmMBL0T0v1U1S3qRLzUkm+CRxB/9KMfded1nslnG9m3bA+2PBY21GcihtVS0JzUsYpUeyHD CFngcMLZKdXnw0EEIwoE56WIFbfOSKEusOUFkVQNSL51lKpojJtWie1oBGr03RcOkgUodKdWMckg mU9xRpDz4EAhAA7YIZT0Chxo9c1kGcvxwVzrSGYlHdvJPiIhYvyX9bvVSGFOJEKWa0AhOPAYQBz8 gyiO1AkX2DeMZAW40G9owgVcsOOMIJAEtpf/Ch7IR0na6ngEdeoFmvezyVaxGru42ygTMFQUwB1b cGr1CCIcGAJahOMJpRqRcjDiSHJy8Er/g9/Y5WxZJPdQLkdGSpgSb0+N/3dJpsWtXQTW7IWMN1gC mGNE2ltoC5KYk5A6ZbhBE1B5LlHLVWvrI/0hCy0hRpI0E9kXmTwTUsoc25XPCZZsyGBr929lS/kT FQO9QhsG7y7eEiYI4I4Of4eqehsZQXt0QFYhjwsTNjLHZEeOOlRqOXvhAkfLHPFQveBccTtQckqD oh/JCiQr4IVzVWkpqMS3IO471MBBZK/kRPrEoA7dqbYst5F+CiK6E5jwVuGj1lAj9EM30oIw5FYC ID6wqJ8yCFoCyAi4JsLLPYWPZFFQewUOOpabIGXEf4eftNR67KR0vwYNim5X7/Pnz4O/agEQoONq QP3yX6sPDrKMOSa7s/e7P0j24SMN5aYD2HYIZmklYL9GxHpysAOY/Ykq70grH9mTX2TlBgp8Xyiw DqP0ccE9gv4A0mXDShoyAbzBkRoqBWgt7WkCBS5cuMBhSgbqPfjggzoKQuhlAs1ZgWmCEsv1VRyA gBBwl6G51l5iBTB3T3NzQeSDC1zLkcTjQu1EucSQKrUyZHJSehiUeDr7tNHWOdKPGpnJkT62mNuO DNrJcx2P5GFAdhNbBDPilbS3avHblhshTEBAcpTARjDRjyfSMQcTZJrHWA2OGOwV8mgJBe1CVP2A Y2xVzhNPm4tJOGSwt+9J5o+1o3i2ZMv7w8yvY7wlWuTReJk2VMoBFCn3/vW/hDmUhJbKUZA4YMTS 5cuXX375ZclQ9Hdain61tFcdPxJJBjo8hIfIcaSXvWVyyexss5cdBQ+kIEyCDW3KL10IaRqMswRs EY+oBhFYwcR4zBHOJLdpuCCvRDL5hbRWWe4x6hseghQOVI9kNgEIIn2JID+rklzAqfbiiy8GB9ut 4JAqCiqdwoIea2HlrVu3FBfSTbkh9SoW8Py7v/s7j64PQMGpHCoh0ACFiRQc1JFrjmfHsJR0Hm/X B6bhzhCUBTMEUOiDilzlPD7AgpIUg3P2tqu9iQIO1AXuDpwKCIwThbaEQyQDWkxALBSmshFRwA1R gAJDo35Rgof4Rt++1WzunwYFJQnLB536EqNU8SgfZM4cyCWbkUnR8vw9ad4emdajFltZhxvSkecG scXcLgQoZxBj6tvdqyAmsoqo5GTkJDdHaw7CCk8j6aJdmfgO/E22T0xrTfCKSNa20AgZvJUGnc9M py3QczQmLbRdMlhrsFXINMzNNA3PKP4jwLw1jkOmRjp4hlwmY5UYBZWkgvI8Lv4Enxhw0ogKB4yw calWY7oeqxRKgCEYIWEcjKABLogooehwEx5CVKx2kjnSBxGqFNBCpINCZlSL9GcC0g9BEjuwCCn0 q49sYUfyO2YlvAQT0ioXFChUVjt7aVfVsNXA68OcyHcuyg7KdqpLH50nnniinz6+8cYbUxfsKWio Dx08IqWEO4UCyi0eHzUUhtCBGaGM1GMlRYqDvE94kFfrkc1VClCMPATjCMfwxz72MTlO2u1HkoEC 63Bw8WGERdiCcZnA6a2oQJVMFMbI4S/tVQTf/OY3qdTvY5xc/6ctmaA+mSgPC/m7ry8EIiL5iMKj KoV+3MDEfdENF/iSAITRQmhvxZCWm/lVnAm4Yi7qERWyhXsJXIAifSkqM0v196SS88icI48m4DPo IBWDGzSvRqqyzkjVCmqaEW/JaZo5VmEy/PE0OOnHNXmn+RamY2+ZSGQ30o4oUxjxVoizZ8Snwt2q 5ts3ANXa9Ai06ezJCG4k4YKDBDpMM2+TzdZZmwAeUVpYa1Mzy7GK8+6ngsrBIJwEqANNzLhXw4U+ K0gDJPT1wYQjsYLUgQRHhFDnm8gRqJPPCU8kNLujbEUkgiWhPjKeakMemz99fPRDBGI7qyCCRIAC wUEJJtkgguTvFowqJRyiimtJS3inuqLARcnxqeCXxvpuDdVHLgv90KG0318WIo8Nmnzt2rWnnnoK CoAASYdtv9EoJW1n024usEAOIhZ2NhtRL0hMNiQw2KLLJ9b//E5aOCvNt38lGVGepbhWWxCARubm QrX9hz/8YXCiYOMJjNIWLtCKEOCANEiH5i45jz76KPTivy5R0JQ0OogFGY7JFCC3336725otxAqM R8JFK+aIIcL4QzBBh34eURR6xa9DHVNHwnolyEEpruOt0C8/y8AjJElMiPTL4YN3OzJYFhVeOEvy oKG3WmtxKD2QTgiy33qYGx9QiPA3H3NbjDr69jIeiCD7joIm45N2Ef7mGIxPpN98hFXEMvh4ay8x IBImGdraeKTvFRfIwD3NIWzVUIO46WPlbYDSj5yllnx2KjiXnLdiQyw9/PDD+28KHYkyQRpUJJug 8BTcwklAC0IhhI8QEjPixBY2QvYdOffghQjjccHaRs2pYxUdGYdNEHM1GQdvgYJAneutXCK8SHbq ViZ06qYU8US+m85XvvIVtcCpU6curb8iA/KcoBBBdmgV1/QyGD3//PMX1/8xDwpDgaAhiMwggAOC qCwsVKHLuHPnznlkupLOjowJBarWlfNaMOFgJo9xExzYIKO6gBmRfAQNMBouHKPwEP8VN4WIR7aQ ja5tzmrWp3PmsFIHo/9z/QVOaKdG6HewQANVjQAL9MADD5jDakAEuAJ4RlTD6DMfttzpHMtP0l5F UMHGtQnDkVzFYRGpyOaVUC7ftIgX5YnHlhQEFPGITI5KqtJP5kxylmattQrDoKG3pVl9pF9OliqW 6BPA7ovlQeGwl80EnRBkmOg3zb4l7fAx06veGswUOh4lv7VexTayXJsRTGiLkT+RbBeiJVjKlsAy Kssj0T8JFiiYRoCiogyfVNnTFkOHWICMYKWqVwNWbzpaRJGToM/4RmS1M0Y8CFaBJHiuXr2qUujn 8MiVAUxcWf/Ox3koxMW3s86ZLKAdaw4qDJ1bgEY41Q7BC6VEv1/gnF/fHDYSdWQTeBuEHFJiRx6D syyADHY+YUuLSm5ZUC5IDekAF8S5qgHMOY3/Zv30Ud5KDXpJ+36A4iiFCNSRxs55j8ijJHf+u0Bl AVgACEDDQsjt782AA28Z5MaNG2a6O7BMBQL79O+pqtY7m8EoRCCG41nr2uKR9QhJVIiG1AjKdsbU gWVS9ViRkcJSkSPLOhFmnGkYLlxgbq7lBuvjWIEEcuA3bamU8gTtNy7dL8gBn9QqLg62tNASHKAU U6rEOAwcsH4OsDthBJaOQCw9UEKKuZKQhGJUDhT0pbRHZImWXpabllMnZwxqZVR5juKAMLE2g7SL JZLnyCE/1HwMzcS/pNXiTxirEqlBE8xEOuYb8RZb/E0wSEgWKBDrJEMMcbPdXlp9GY5J6Y3Du8l2 JgQirbJjQBMNNNixrOCLIgHpc0TpEZlGqpns7XYzOfw/pkxIZpQ6/AVlBI/I4WsQEMkopCOvRJFY 6t7rCFEPO1TdrqWEAxPpywFBX6WgHjZZWFuIJ3wp+W0hV+MpSgEQ0AkvxBgZ5DNRScUsbK5NF5JT uVrVnPctTDRIhXyXfegbzHmLj47J2H7wgx8kRmdkge3kk1r33XcfpJONgEzOO8MRFQCB1HC8S2DZ 665tQt8aZY3ckfPzcaH7QheorKHj7uCWoXoy8/r165YgZYg+0zFUuICnBFQXMFrVgSKrD41QWNp2 NiOJWS1PbMJvX60FjUBhIy50XNAWMQorFAcigCEUfkwP4Bma6TmSY7BQ/tlArQIUIRb5uBCeQQeX QIME4khz7G0yXACuiPNYE9bwB3PbLidxRoElrEVt556U0DeBSEWkfqk1EW+mQM+RJke5H7fWepRj 8YwslyoGTdbiMJmsRbYoIaODZYdp2Y62KA89mj8UN+RVcyb5yaO/Fm0woZ/6vS0VjWSHNMLNjoQ5 kGAR4Y10/pPE5FihLNlyMpDHcvNRuqDWept4Y6uh5IkSb0+jDoF7jEkLDQoq4eRWKDk/9KEP3bn+ GrBzFel0LdV3VAgnl14HmrRxuoj44l64i3XVcl/UnDFi1xLBAwW0eKp7q+flJNLpX+6oI4CFMkFg z4GXtYWQ3BbVKog+VcIvcW4amZEU0AeOxi33KuxLLzdroUsj0FP5QxI72lftI9TlmBr5r9f/tAoL nNtQQEaUw453BbXU1TpNvZLMBt0dXl3/9VPfDgKFOjACeYQLUEM1YTJSPlRBsJJiAUNkR1jDmBJz CEJ9+ctfJhI7K9hLYXDQB4g+9hk8xoWCSWQIF2HHlwzBBFAQZaZspOORBT/wgQ8wAUNwQx9g058E iiIaggNS8igiNIXHl2ApnzGfgPj1X/91KKPAgwu2KBzHbf9fd/f369tV3vs9l1Wl3vR/6H2l3lRu iBKRn9RKS+U2UU4oIVTOoXJCj6DCKaSE3IDEUfA5ECJCYpwY2xzb2NgbG/xrWzbbsrfwli0rCIEq K4osJGTlJhLKDVL6muM91+Pp79p2ICdgk+diaswxxxzjGc/4fD7jGXOtvbYyeIHsDv/D5uxpWHTF hHgC4keWRiRwd1U+du4WQ7SvW0YW1dS4t9xWeUwr2P7CmakxqGaNYmjv8rlXOOZR/jDRzo1YlLSN V025RyPKPY3Y+jGKCXKpKZ9Yw2lzHIuJkmsTb2o8HIE4vqVB77IKhZo/FgiLOmVYL/BAJJtw+Tna q9GAzwaqBwW3kOMpclpuQmA/AIASxtJv5fe+970B1G4GSDBtu8MTLLKpOpPb9+x4cnJ40xiK7Mze bX/OlOGKRuAnukoi8Pbnfu7nhsw55qpsOghvChTBhs8cK0wB25myF109VWkKFmVC4UWVfRyZo5Cp cYBv+IZjiNdckBMviIJzhHTAXBSQAlPMkdLhsDnaSu3/5EA6MBLAOkFkyh5p4CihMflgdNNRgtGa ixcv6tBO3EmBlaewlalsv1Iobb/xxhvJ1gfX/+X9R+uvMIk847bK7UNjqwhqAUsBgJq2tbTkJi9A aS3Vr16w+tmSnV93RMGa8YZPFpJukQN+kzROE36HHFplVDpK5km4ZRPNVo7W6D/s8odX41g4BuII OSTEEIukjbcUNNMGvl09avlDeVzSCdNyY8liiEpdNesM2bQZ7hkl5uyPD3aiDtpoaWjDeXe8Zep1 pfLIN8YBbvBHIT+znpo+FBaQGuQS9xR4mJM8vKpAHHnO6lM/R6vPenBt4sdmvatQ0IS6vQEG0IYu MDixcGoU2or1YBZeVIh7AGOJEbUcAZPb1WkBMNgnsAiEHB/6DAa7gEQFSENoBnHZL4x1DtXeARgD O8zrVqbgWhpSgmDTgi4QBVQ+D5byTZlvgsznZjRTSI6pW2WrYO5b+JY+6sd80aGzBikhdn0c4QOT KZjX+973PlB3ekdCm/NMaj4ljEZQBzs8pqC6c4Grw8IxO9j1YJnbTlWShfXJZftpBV2wB8unJBpU 5q677hI3ptBYroYmTySVClAEAbSR9+tMmVyetz3d/hybeYqCQlAGkQLX/NHVqYGRhuJbEKmvq01D 9C2wLMCK3rr+lSi5Ilq0oJ8t0wWuSx94fPPNN8tVyLwgliMIK4kxiigbzqBtoWxY0apAbUA/QlmZ q6FWYZA9a++Rq5pYFKk82hZ5VerkhFQYrnPNNBCTq+qCQA3tWbeasdRBD8e33KI0r/Rp9ExZzTjG k15kKlmzYNMsXaif5tUj9d6aERXcJkbZ6m/vcN5VY1AOiwA70a+sxsJYkDM1HmlW/bErQwtFnWhm QRHMloufoOKw4MAfc0oNIPI/rv/yAHjA16bCFIjC59f/Uu+RvFemCTkUQXIKPx0/dZUilDK4MjIB XYjqwAJa4ApFedjqc8wtt/lGsyDNjNQ0I9asFbxS6NxqRjVg3lzetv4ck13NdHJAwZVI0TvulZnb dakY7pEGnAR+00kaGLrK9pEZq3Gkb6v9YBLnRxpOMgW6oHKkAbNQzB789NNPSzdkH7QG0TJDiCpJ 4oDo8YdUKVAHNULqytxObO3xmygIWTxUEA5RCHbMono00iAQaKzglii0b2C13f4973mP8Yjibbfd JuuTzFCv9I+ZsMRBBnHPPff04xDtbR3eFWWgEW6bD4nRbZ5YMDo9as2TXLI8s2C8jUug3G1tMs28 FYjZQu/26cgEWQ3qyi02nkgDfBcHryjUANz3x69rCcRJY6+Pnw0dtXJ7RolXvTLc9lSbWlbwejNq drpS41Gzy5rsvLvGfEWSapwm5qorB1R6Wue6zabci/XM4fxk3tWP3nqdS7OCFtemCjnwAyr9YNvx FRAlj5hf/mwv6fObW7oA0PY6mO5sDMH2MUmv5IKmICHaM70pUwGmwEoT/uf1H7EAFZRypuBwW8Ht YJ6Tx6czLzF3LQ5pR2dn3ercWKawjizbf9PMH6ZAmBi9Qy0E63ue/NwmzH+7JvBLqMncnXfeicDt nQxZ+tcNowgnacJRGtRr2V7rxeeee+6ZZ56RbrAnn3yS0EhDiI7QOT6UYQmd1CA5uOmmm1T2Q0qO 0WWuOvUwbgvv9q8kTVtcBCgGuhUaNeGgIHrUqUFQpILXXnutfd5V0LFagUzKA/tQxCeO8pjlOlFg Kj2CAy7ygMTSF4rDB0MYWugJhKsFG0gxNW75w5lWLtglFm5hkVnICmxo0OyYUbKZV7YhfR0lgoJ3 0TJWI6ROsiikQZt5nGc7J17D6kSfWuKMd/Wgn3Gv0cclc8mN/f1FNj2o9IoGWtY469bsKmQ90tgQ OjwZK6vS1VjNl/GWq9zToIhNz1rqqghkXHKrk7HjQAreskCWjyhIA4mCrRuNrbu99Pd///elrDYx 8JVFP/roowDdz9iAWyaMM9TBLtJXdDh2vrDXUROsgzfk15utxRkWUa+77jqYNATpKbHtzBucOFNA FGApRQCwDRlniY8ZFYoiLxpqvKWBTkDdHmYI45YUmAgN6lupsiSlAxFqMQjvMzxpSBeQUMojWZAH maDtvQSBBER1KUPZwVEOshKE41dGUvL888+LGFqVKdBTSioTIQeykk9/+tNGREm0F7c+/BGmj3/8 4yKpUi7DW7pWkpXGybO2/zYu3ECA9Wv/Fy+xUKMgfIJSKAXRAvd9xUr0udU1tbbSdFE24vhE8s2Q 7JlzV0mOmcggOM05URNHS+hcqudC3xAcyAc1+cArYlESEaBZ4GtF3baiFtIVZIHb1dQ047x+TiyU TCfVsOktxOtEoU56qlKDGJKCjECw8MTyhApowzRmus2UtzksFjHd1vmxf0OXOLh6RWXesnFGTY3r 52hb72fMz9tMuUdMmW/Uand6mREN58XGYsYSImN5PZe84kqt6lDjfMsxja1gCYKNBEXjUsyx9M60 8mp5pTSBIkA2iH9r/ckQIAFxNSDkUT/Y7x/52NwA2o7idZ3oquyANEhAbFdsvi9CKSWSyaYInCzs /LTW6QJbWNi/SQlFqt2Mmo5rZTOiC07QejYjG6ECmTAWSSIT/MmO+UI/7QN4+7MpoKv0XspsskgR +TsOuEb+rNSg8wLztMOCjNuJox/8M0pKX/qhQ2cu7BMuWy9FKFaEqV+dkCm4coljPHT4Er3M0vSB 1ly2TMGERUS8TF6w0M/m74qBLbCCiHikpTgKdNGx0kJggDFjEwWraC1lgzKi5mMyFluqYxp2AEcM 7pIlAXVC06GBCr3hDLHygy1tMWjLxof0QiGftWfWT1mNHqw6KoZsqD1usNo0Fx0yQ7i6bdWZ8hpn zyNcKzSKTiro6lhQz/gASVFrdEGBA+oZtGnDBJlLrEJsV1+fdcUUNPCiBgNTI3JpppDzXT3qRba6 3/rkfNOZZmzcrnGj8HPilsApmE5u55seXHO7GSlsk1/mUUFzrWClKALyYCyQOGNDpz3DxtXnNzmC 7QGUYRrEYR1PSob7/bwyBUAHpz4r9GcUcAys7UBwDMFJgIFc5QgwqZI0uCUK3OCPWZiRaXJV6FQy QBoYjNszBZXFqrCLJPi1M/W6sgMFFhiaGKETUhGpro4SEmd06GcQfWs0Eef8EiLyh+Q4H+1dUwTX tCBLC8gHKgmRQAkOu3TpUkctckBlBIr1LYbuGKtfAiAHKcKHPvQhV2WkEzeLIrFypdQyHSZub3/7 2wWNbX95yZxbb6YgUmZOFyi9glttmIJYRFQmKCKia0veB2QmU5KZ8IkoSAhN3jKnguZGF9Sol+Q4 ZVhdWjUfL/XMAQNZAGO5pQtGNBYP88Ej11m5zJIDaM5bdSwaZtrNThilB9YUWLdshtChxvUcLOq2 wtQwlStmm3HAuIhk6EZ3ndH3F5aExSjmqTaQ6sU4pp8aG0XnaqKrZlFUjUczC2YKblXOdJoCO843 c1votGcGagq61fkmP4ef/uYbb9f8trxmCmsqm+lEbwrc9qh+XN1aQaKAsdJRWLRH9TVR8owbNjTw dZZ84IEHHn74YfsHVDBl2QHm3HvvvU7dNo/Pfe5zNr2+hEG2jJcc6BOggVimiZBwjJnK5SP4qeC0 grQgFPmLgBC5XTvOBi3lomcKRWyC1uyU4bBEFUQxwtWRxKbobCIJetvb3sYBMsRKnN/97nfzEBek QuRAus5/Z3sb+B133IG3yIzbuPDd9Z8+bWnAmRZUoAWOCX1foAVaSqNkTw4L5QhIRFmEiyg88cQT KpnbfthJFGguJpJORgvY+973vve85z3l9YwKKDMFnguX6Imn9XLdREEICk3ratWFJl0sCsInrEyl R9qr8Uh0iLEeLZKtgDS4hgBRIF0Oh1SNKJqe+ZstzVNpvZ0SiZlDl9RFcPVGhsDIshmCM+ND2pyT Kq+Kadh1VQbHADrIRirg9lR7r7PA0YzG1Nd/PZ/v/2hBf4ikUOWQyrhd25307KrPnK9nr5RcsPPy 0dA6bA93VW6CnuqE8TaUM5PKZmoKU2bdasAZlidGWQHbvzuw8XAsT1xNmdWY9WINKmdq9G/tyL0d 256BIbKDz3zmM7QAamUBTpGhXF4gedw+kT31FGnwFDbwpy+L3rLdQTZc/e4yBWd1mbnst4wXfqA8 TipDOV1wti2DIA39OuPP//zPQ1dgFi6hME3zSpothKmt6W4R8HQDyoKKxubCvEhKoJQcpAVMbuKK AgzHkoM/+qM/omKyA6d6OshIGyn8T+tPOZu+PR8RbJYrG9hstCA58FRy7QDOFEiDPdWVOhQu0iCx eumll/oBn2CqpwuiR4Po0QfP/r+Z8gWKQK1EDFX/j/W7IcxtoRsTNzHc/u696FhF8xcOQbHGRUdQ gEkghBI5xUWbYlr9W97yFhF3uGJ6N57kpG8tQmNRSaMJSBaonSnRBZMnEM5UYuTMQ8O8It0gLnRd uPsBRM6ELQOpcW0teeURJ60iHkaqSJhFMIZFLTkb1sUl/etqkWWzIZURo0RA94oXIabtmu1jnKXZ mQZt+Ex9trc7+90HPuvfQMyIBtJ/Hta/gulEqqGlW5UeMY3rZ0yzKRSWanQe/4+mkmlWSxNsjkxh XhTwPNSD21oiT6HYp7TMxLmt3lOuTs+uXrdk/RgSb5EZQC03Xbhr/YUuIAZoQB8OYIgaMmEjlUQg kj3WtgHfTBKubAP81Kc+1aey43cyKEfI1IGVLNCj8mEQpQhwBcZm16QmsEddngmalwbm1dSEAv5p Sj99wP8oRHdkKHQH/g3KDfuimdIyimAK0iK7oxM+mTNxByJ0QGYTlxSkBQp4wUQAw9GECQUTFmQR Im2qz+ZRSkEgdEsR5AiCLFV3yBKuPjGKEkrOD0pFjEC45S2ZwFnSwOanJ2q2+R83UiEbAAEKQKhX AyjBxZUuuDKRsvDiLkyu1kCkgKCPLjzgk6OEbBAImkzhMHlnIcmC8IkjdbdyNFifQi83s37G4kMu ARlR8PQIVsv2WkhlId6itoEzhXTBjCKAeSUN0YCp8UiDq3Z+VUsUtBRG1nAKfPBob3S21Te6SRmI NRHBn5Ze1EblEN5E8iQLpt5NrLPyKfFRr3PWuzo5Me/qMDMQUzgJyMSksNSnZqZ2nBFz60Vt5Izy AvQIDHJ7SLCskACLUlkYRQ9bZb8Ib5OwAYYHogAPfU2QFUsWbr/9dvJx0/rvXqDcrsv0AC0Q/4fr r57JMdv9gjXUEQKDlgOjLk8wFq7koTYbQAUtGBMo8yryBWRxf4uqaIi/1bRSbpkGpu+VsoPjjzbM F1BluK6GMDTMY6CdWaaMljZFJyb4dwiS2Ju1KbcvruRg+5SQJgoCEwQBkRogvMpUI8lIF6gGIWC9 glD0hSLgF9HpkCViBv3TP/1T0skNgeKSswNDtBTh99YfRkHPAkgdaIFK2iGYJrILZGguNBAgZFYa OBQKnGuVYiSmYiFNEGIF0bESoGAlBE7I3MpDDAAQN954I/9kTXTBTJYm/oOZuzUZIbMPaGYhaXkj GoXusG6ZQdmG1jNz26IiDM9bSxjFPdOxqJhmjTWoGUybnUqm4LZHdd5k69b0PfKuTo4cUDZEgTLo JjxrLDVaMvWZssqssmbTSW9xIx9clbWZDvUwT3nIxJ/PzVQbbiio5DC8WgVwtxCkQdBaI/PatOFM HSqzemM6r8COoWC6tcS6ojtMgdyo1EZYTrRSjRcJExjYMO3PNm30gDAJAvBRBGQGU4pgJ0B7OJYG S6EZLVAmB5cuXaIXcGK7c3aQFKQCUnE5cGmwlDiUQzA0wxiWUiJpJlUSAQaW+O+8gLf9dMCtSsEx F8ERBLHlNlMw3yLDTFANKybm1c6H9jrBfL25Gi7kFxlDyyDgnzZxzGGHq5yHbZmyKTvwQz6Gk4NS A6zGcyQfRVDI1CPINGZJg8Zs1IEcOG0JFzlwSEmA5CaCLAcXwP7hk1gxHBQ6C1HZovS5UW7lShro hTSBsEbh7X9MGrZYb1fBEhQBggNzZgLnNnMrWEwsxMiSiJeoWR77Q+tUDak2JMKLEY+ddp5++mkq aFbUTgE+zAFc6AINgyfhNuiJWcjWsnE549oSMqzLbbyKw3FGpXlZ2l6svdtZ9SlEifPN9BzuM2w0 hG4DkxH1f940MHpC4DpisUbbhCk/M91qNlNgva6mUfJ/vOLt9JBXCm69qA3/95AdLJILYNu+8sk0 l9evqCTz1Fsr6putbvZT2zjQ6Kyw8FaDdgu0gQH7tjSBNAAiStvBYNfRGojR3ua5/SLuHXcoqFHv aecF+5tc4EMf+hAQ99N1uqBSJ277fi4HsfdgZsjMea4mZJBJBZgGKK1em6KnpatbQfAuq1IALcRa k036mZr6JLvTYWcQNUzBZOF8zs7IJmM3EZNyUnAUgnMERnKYx2e30gHId10c3ywVqM1oQULA1Ccf zIu0gMQgzoPrL7UYyNlE9PDo3vUfMtIFApGSCpp4upW2uO1zo6QA+XFNDJXRkxzQcQmCStJmR99E QVCKmsJgUbAss6CkCwoiqEa9gGbiQhSoi5wKFKRqygJEGtRbEkE0GPnkH/JLC03G5kAaTdLkFe6/ /35osPZiKpMhJXRXz8E3C6ZZPvAzV9264hKrBmrxqrKW5mJ2mumn11mT1dL0mcK0nFCciEJw0XPt p6UXNc6UVSpopvG8iDm5pMGYZmowaoTDFHSuvm6zo1dux3mmcVCe9EGlls0xM2WRRFeL6FpU1deJ HozOB+8q80d9b1lx7cfWOmzmKTdqua3H2T89Rg85ts1Z0ueADXAIDJ0WN9RKDB977DHpgIIdgjQA 9Kc+9SkHBNhNCD7wgQ+sT+abKTNQZvY3NToEEvsHBl533XVyE+Rc2cxmFMHsFCJtoG0WlT3NYQWz sIgtseiJYYslDkXAW0mMd9mkS/VPIOyodkHTJFXydtJm35YEoW48j8ydjDBZQuT44Lb8n3mqTczP lMnBURo06zsiOeiXOGjNE+svtVAEgRXGL3zhC8IrmNIrEiCkuOZs3m8rUARhTAs4nF5L5cgByca4 d77znURB5pU0aLD9K0m24Pcq/rCA6CqORZYpFOsi61ZeAAe6ozFUE6stGF2gOn2G8chCymf6wYzJ 3HPPPX1lSBpEzaYBHGDx4Q9/mLu8Jw1kHtpcxzeehEsGl1YxOWBx9WgaLO7s0uAV73JYJzNlpqXX I6eC9gZqFAX1ES/QMPRTqeXG43Xm0lvtFbihUoMj1BROLBrrOc+z5fX+AxSO6Y3xIes2nzXQ0rt8 1kmW/+pnyt6acGVuszrUbEXolfZxpuXeqHbgmMp45QoAbhnpxxD8LGO3MVjxPs5bxLJTyQLOSxZg VGbbtzcF+SM5kCdadMzXTB6bOfFmyvY3WqDw3ve+15FEpgDBkA1gxqJEfOBnmFwg3SVg/FQTq/PZ FMy0KQuFsDR3jTssdEDQZ4HSwFvyAvU4g0hECtlwDydp3DPPPOMo1E/Z0Bh1v/a1rzk4sAceeODx xx8nClidKHRYSBHOC0Gmkrjox0Fbn+mLGuesL3/5yxj0V3/1V4buX1IojEkf+qVGhxdpi/0Y1S0E m8OCYJJXLDMRwdRGnIVUAyFF4Y1UMLEAs+0A4UN5IWfP1YuLgignn2LHij7eWph+b4QcQEPS4JY0 qOEQz4zdrzCYEmEjcnfffbetQ7DM2YQlRR5BiWZOHJzWp1wjM1xkbv2UDc2liIFjQ7/4pp4N2UzK W9o3Ea9nKhGsTrwVYxEstouGBkZUPhkl5sdGppzFVYVpfFXTgwYnbdx6Uc983ph6ztKCJrXm98oE WVJyYr1yNDW13Ds9S3BEw/paU+trTa9ZbP+Z9YfwmBRapUdHyhXAgMEU3GaCVqgBhmRITe1OiC2P RSdykDpId0ECu+xv5QvUQbM2sT4i9uU87DK6ANkQDFpkCDZ4lTP5kxndLVdTBLrmits5HwYqq9RD ZwG076uka3PvW4mNjSf22wTOBsZ/uzEeynoQFZjbuumdeTH7X6kxYEsTbIHkoNTgqkKQJRauFagG BcEOukNfjGI4O6jswM5qXJJ03333uT68/mc6zBJJOovtAh7tbcn0NHklBwLYFx9lpixZQFKbOjW3 GW9/IxBQWkLXHSZLJsRLQNnEukqhLIhQItAMYwVRj1IGhsxEwRilDE4vlpB/0hjpjVCamyMQSfv8 +mP15ibvooIm1qxAR2MzcS61JMYCSgPlDzd4yJ9WF6YRIx4i286wM1OD7U2zeQViszAvt03NU23m dYX46ZV4pYz800BjNUxB/SL4ZseaozPKx9vz5qm3vJ6fYxuzDwT21GTJwRp8z/nVp5WmxmZSs6BN YRODs1NV9ZlbjUVDWKypUOPDbP5MAT3QrxU/hq54unU1XANl9ayevlhEGABQKJQX4L9Vxh9Egm8Y +Mz644tSRfsYzmOg9gwPYRqg1VME6gDrngZiiUmZwuQyIUSBmU6OcZJvnHHNYY8081aTNUGIBV07 WUYFXA3hCsNGRB5uEIX/Z/0zJ7NgHFZGQgcl1/n9RaJgUkD+6KOPXr58WRKB27Rgp/45SyMSC1dy oL0cwYuocfHiRUkHFUAcx20SQCD0fOnSJacJ/ZMDSiERc05HHEEuHVDu5OWWqhICwXRVRi7BJLvo aYL2cnm9eG6ZgpVrCYVMvJiaoGbJix2DA4/EtOAqCzpp2DLLs/97A24AiCKMNBhGwfo5z1hLfvzB H/xBHx3N05SogKlCBsU1YScloiCgH/vYx0yG0zSMssjZrBxEGsXV0IP4Fp4/ajhmIgiDljvVXm2I OjONA4GGeV1v3j0yP3O7+P4qkh+FhglXXCUl6UW8dVsC4sqmE9ej1aeCNvWwLcnZCYjDR1PZQFyt sVvNBKR5zaTG1GfKZt3EzzdTY6Ettzhji50zIwdlCkdFCAni5kUdqp9us/rxuiQftSwlto8o/If1 H6jZTuXANli3SGUrIxyQ2i8guULO/LMCKS5yqsTYElJktrfzrWShKbBthsuUVfKWn65ueRVi7TTm 5XV7Iw+JQpsZ07Mr1KUOtIlLHEMnwoRRkGkuZEKBUsCq9Nak+k0KAmde9jxMRmmnY6cGPEf4kYAK WUIgKUgLJBSdHWyTTz31lGxaP19Zf5FFUsBkH7hDC+QgfVwwqPyrH9kSpv5QgkIiy0naKoA25tx2 2xcEE4ytysyhTP1PRYbAV+AsdrBrI3IruELp6ikDhSAoxKDAsBRcOnT1xVGURXaibFRrKbKECiZI Gglw1pJWOT6YuQl3FjJDqYT0jCSbg/UgCnrQrbU3kOFaVyPmKuOScu6ZhXKTwiuzOOE54pld/jep 3i0Upoxp2Lu3vprVmzax1+sNyo1hcua2SJ7PHdzyZL95tR3Vwev1mTWE+qOH2k9Lg/Ikl1Y8XrE4 Y8piKHoMlzJlUW13nQXdny1z21OdTIRZLqmpsoVQNtwMhHt2C+tIFyDSxoX/owsoBA/KAP3BD37Q uiMeBlp9KsDAxovw4wyCqKAli2HAJkcgVQw2lLtFeA6bDjN6EuCRNiDKalC9qxr7mSMDdQCzMahD kiQJi+IVZxhtUq+GQNiNpQkSBFMwF+i1affrvOTgxRdf7GcN24fE9bPGo40ojCKQg35g77yAIHZN ctDBIbvrrrskIJJrO6uTl3H7VQ56ZHQbqk1XpfyFY9zLbfEUeYqgTGfxET37sQCKSRZMyjFNA+1/ amBkOQd2FlUBzoKmBsAEE0zBU21Yy58NAqyKBSjK5Z+Cay1TIzpEF5wb4cD0CJ4ESSBcRYHs0QX7 BuWjc0RO+xKbyRLzIeACKDe4F22aCGcgcq5qaoAzbGiJVLjqrWnJ9KZGs/ZhVuMTO3JbiOpnojEj 0pcxfRbP/bVzps+xCK/AAS/O7GYiV5UtNdonJVzSzLjaz+uzZDFWAIcz0QNVppx1yxBMzEX+GNXp 9nzcDK1SS29hHQ5bR+BDdfstXZAzynUBGogzZVscvQBoDTQDZQgG3LJFOHZEhSiMpQgApltlNRDi qavboMJn/kd4NVpKNumCyubiWgOaFVbJjR7A1WZmuH5uR4/wv+MMT2iTAliaSAcKQgarnAfpjsY2 dmBuw6MIqJ4isBGCo6mkGg4LiOAVyQU56CNluXOptKuy05ZR8N8hxaDO44QVZW6++WaVN910U5/k BFDaJTfv1MBV8iqYhdEc5QjlBVSg9GeavYLpAGctlS2nVXdrjTWwxsrQEA8VPF1IeEUXVFajQQrt yiyDcItyxzNHCVHmB6dNyST7xc+/Xf+drpTJSUk+Kb6UD2hMjIZRkz6BWDxLa70taruWq6E5vzFv caC5uFYYyz0NcAbfhkjemukwb6kRk3ilAZv22UbcQ42yEGnsXT0YS8FAauqHua3bQjo9dL2qGZer XtSnCHOSHTufrvYXlq2OX/npRhqhsVcKQv20ZCUOlrXFOtpUWsoyBeWjLsxMu+aPcXNDQY02+kc8 tMQ369gGC38U397wh3/4h0As12WWG5ql4phGDuAVLRnYEBQ4hgG8HQvcTM90IS3gJ88N2rxApTOC KzeOGUR60b4lt2VTNtAgls+dYhg5oA5oY1PFH0QyC6JgCkTNvm1Lk95L+GX+NvyXlmH7fDXc0oMz SxEcHKgG/EsrJAhOBCjw1WX9O1EZgW5lH3TBqeTP189xZSV/uv5ONIFw/Yv1r0hRRhipKsGVJsi5 0Afh7f+CaS7F0NTQEK0E2Q6tgTOdmDtlUDoLtK8f3IDsEXAtuUrYWqu8/ZwCGsQ6WNTAFT5OlEI9 c1tLa2O1rOJ8dxRZyOAxiSUB8gURFDinKQIhNTJJGZHpScwEnbtegQz7gDXTFeEnN1Y3T/gc9xif mYk0F2WeM4UhhkdahmAUamfztLeUPQVxtrp8hcmFIlvse6WmMNaJIYqGW0Or10PkPA7EZiyvT28V 1HjE4QjsyoSUCbj+va7PZnHe1I8uGHfm7kVWb7pletOnlU1qK1g1Fn9wKV1Q46nG+aOf+mQKTTYb t3UeAy2ZbQrTbFAhMlLBbtuaW8kteARfFEVaq8zghynoxxXDf3r9F48aqJec2vP5tmazT2dmlOUt PxU0UOMV79ILVlfMrgNgRk8OBqt9n3OlBdCobBPmPM/7YQTEYi85kCP0z70g2SYnBaYLgN0JYr4d TDlFkFZcvnz5a8vQQSfdkga6IF/oq7x0wAEB/+dnN2Si8xdVciJLWFME7vGT87RM2GlBkzIjwU+X tTQFikA4KB1RsAQ7gFgQbF3BKOwylaMLLDwJfYBgCqJsARaKtlTCWxEAalsJZhloObeI1mCCQ3SB 1F28eJEuCJbwiZT0yZzJ3vxCCz0zPXgyPWtm5aylVdStoY3CTwQwbhzjAweUTURBfS6pj4fHSSGh W5We8vn4VFi8WCe63WRgmfpMS1a5R24b62ie1qGnDTS0KZLGzWejaFNj5kWVNWbBvbdE1VvaazYu KXSrk+KgzbZOawjmLf14ndUnm9vWMS1gyQH+JArqBfzoQD0zZTXqPdUJ0zJIsDrUD/rJ+OztjpN2 CGCwNcGiAgaCLOkn+siJsfb5xm2VdZIn02Gm3CiNmHvNi1eiVzwFp6UsCGvG276lB0LDMbJFieyl AJYi8G0O5K5oA7oxB6kg06YlY8dVOe+FCxfk/A+uv9eMzDCM2InCHCJIgwI56LxADr7xjW88vf5+ BC2QX/S7CQTlypUr/d2Ehx9+mCjcun7XC/mlCa7pAksRqBIeffjDH+53mZE8ReAnCcAa02lGTQf1 NJOpYZayGs1YB6UtUsFIYUjF1LgNUiprk7kFAgF19dRV9C2GZRNipkAa1FsPa1DjsEjURTzneCOs H/nIR4TVnAWUvjpWyanES4BkYvSP8klvNCZmlsQM4YYoUASg0eHgwFi7i8t5lOBAHiYEbjmfaXCc 1JQBSLP4qY2wVJ9plu33Z7bXrnpXb2VVMt269lSZ5R7fBqDMLYcZhzXolWOfPG+BmNc1U6O+Ziem vrkUfGYI5VYkq/4o6/FtE4Nli3c7LcVZyyjX63rL6sojDWq2QWFZ5Rjrqk+Et0NgYGd4GQRTQEgr K4f3SFbYl79Sekrhqr5jQnpRh4mFJEK9q7Ia9QblmECJgwBmypZV3DjMsZlvPUhASIMR0wV7LJNs S3KZswwhU0MX7FJI+LGPfezjH/+4gz2goije2uEc/vt7IlKG559/3rkA82F7+8ce62/J0ALklw7I LJ544glt/ubsTxZO4vD1s3/7eNddd8kInBeM0gdFKmAsuvDp9QfXJNR41HcB+YuCK35x0kkHyQku wx3bKl0jFghFFGpmOmZqjpjFFHb0ZEImXoIIRhNH0BRBNcDnVjOADs0h2NNuAUKILZUoA5Cgq/RI mwW87eOlRUJjQRdc/s0PqMzQwYm+ihplpaOkgbI6YkmQzNwxSYbpFX4HIHAxnEF1yz3DKUSP/KzA fzPiZKNrqcAxBfUn0sDchpve4v+RnK9vP2CzTGORVHAVWwMZMc43aE8zjTO+qWfK+7Nlrdd+c7Dm okNzH6IqjAlgpt6qbTJw+Emzaws6L2rZamZpwXmrN8w8mvWqWxjoIIDGnQVK45kcATyuvfZaqyyb kFrGw5BdNqHeU21oRJ+Z+mSgc64axdCMDzwJuns4zkx4YWCm46q913WVIvRBwUB2oL47qnELfthl f0ItG7KdVjIrabe3gTG6Og5L9fttghIHx2FbvRr8JxP2f4WOCVKJAC+VoAXSCnKwpOMbHnnXZvnJ T35Sz9QnAaIOkgXS8NGPftTJRUZAC5xoMo4lB65HQxxX9YSAaWkWNM5MmZkuQdj+gQLt22OUhTkY EkSLDZ3Vi2BEin7qY1o0c4U5MHUVX8G1/AtCm7UqCbNby6ABYbacXJGuEDZzM1XklxqIlLiIjjB1 7iKijzzyCLEkDX1ZNUMrB0k2jUAMB/rnwJD8yPYmxeeZCLfZSIP5Dtl6hXlde31q4y1T0Mk8yrp9 fdNM5/vNut1Lh3Kju2bKXMpy7+jY0fTAq9oo9Pp5x9Q09+jaQlRgR56rZ2pqELWmUgNxLnpjaqbS EC03U1ZfV73ORh3anwlE3wiog0Llkgic7xhs76IFdME11OInlkor7OoSRm/pR59GWRPazy9MDR94 UmSyImb1TYdLmoGQfmQiaG+4+fEnmBEd24+MJpF6xzvegVpIBbd2KZYuYCyi2sDBmLWHI7OrDe+W 9f+z371+9QjV+/GE3EG+gP+UQl4A9qBOGtTLIJxHdKIH5wKwTxcUGA2ylUr+y6AdbUoB0B7Vuec4 QB04ecP6v/Ar1EwbuQP+m4vwkryOFUylspptmxImoHFVFq9qWlQmfFsgVyIaJqpklh8OVLKAG0aF exbGUmnmEVDGLj14ChkWnismQO1QnS4InBOUoAgN+XS46jAmAXPoosH9GEaYRMT86YL+w5bNx1XZ MuchT5oX30KqSm7ENLf5w1vm1qPo1HyjE9OPuTMN1GtTs+zklp2vYWq8WxxybCrPN2bqNctPdpzO 8RUdcoz/0dJ0Mq8kE6z2robWeGa9WLyb1y2i0NVPVmVWjRe9PlY/05WCSkMbhcOs4dTrIcZa9+QA D+3MrLVr+VT2SBnVrS+QtJWV4hIF15IFomBj10PZgZ7DW/0zZTVNaiw/mYLbREEnxEhvUhWDdjzJ lOkCHwwtVcGody6TmeMY9FKHfsdxzvMl8BhLLOztjv0YTg4kwrY3hvNuv/KVr1y8eNEZoR9VdHyQ QTh6fPazn+0PUoI66ye1fXe3g8qajeXIYDhj4TwJwHmmrEa9Bmw+GYxq8B/p+pmOSE4KZkadIzZR GAMvMFoI3Cy0FUfrCk9qmHLRFNbWXo1bq64AgvWmfS1BwaMaB2Xo9MjCy/ccGnlGxiZ8kgVxoZrJ QdLg0OVwde+99zqzaUYsXeklNTFDnVhXHVo8GHLLdA4Whm46PFFm+Ty6MPRw5ZUa9ZG/iRxN5VXr jyZEUVHhPNu9fgwyM5zGtYy6bG490p7Pe+tlx1dqxmFTg+/ZKgu7dfFuU2bHfkzW7QjH6IU4nFjL LVBjU8kMOtaIE8z6N66yR0hrRZAfzWzL6IeEGIj8KhE4Dud8E/EKumpc4tBezcrtEVWmoDdL713t +cC9vNIV0wPzFL01oxcqda5BQ7iqjPlg42o4t5tcrX8fPQcKbEmbmE0VkWxLOGZnxsa0gNECbERd lLaHff7zny9BSALA2LFCjTMFaZAgSBZogdS4X0+8dX1QlCM4I/zH9bsb0J4cUIeSBWW60GdC0tAJ ggPzI15pheMMN/jDN6LAiAIh4zPPOylQAf6rNAWm3tReJQpB0EJa0SEP9Fhjgasm/KncwLJ2V6ve wrcSmqkMr64eufWoBVMO8a56szwwIWfjCqfN3BlBUMSLLghWP7P5u/WXraVbFLRf4TJbJzoTFoU5 TVh1qwhh1lWy1w8pLLN6XkV4xm1lDue2GreQ5GqmWmpgjsWEcXUvLWtqbKh7tKZctyxWiCqB2Fuc ncUaK1POgUy5BjypvrXI9DYxrKBzo3Q1qFe2tTn7YHnsM/OozutZh8eJKKtpLB3yVkGz1eX2Ioct pQWNchvzDh8grbVmRundJLLXvVgb7VMHi4V+tuh2aacGJJerMwv6K+tfW7r2+wiufYb01BIT/VZc V9zQM9/MKOc5YDheeaSBZtOYQFCB9iTjgkr993Nu/tQhJ/WpoMagqGJ33fRgKYJ91U6GmViKt3/8 x3/sCpmEwBWZEVt24KTQr/M/8cQTRAHn+1eMdEFGDNLODvJi0qAB2Ht6+/pXj4jwJ3/yJ7otR6AC emaGc+vsAPYZLnxw/dWJdkpGOzSgETzs2wfVYAryhfXBdPs3ikdFoBQ2V5InGsK7/SihxRtMiKkl bHUXol45I7CwqP0ABRD1EByTBle39RlYPQoNTG9qdKXGCoECb7jIY647gIlORyxpQj+/+f73vy9x ED7RdGyjgvTP2nix3zAzJduINda/RaU15maGFtsmA3xW14iGPk7WRHhiIuYYh5lC5WNMlIc53tKJ Bt6dNlmMUq9DkTGc6wrhK7+YrIH+e8rEKqulR67KK9i71aCyR9pslF2k1adB840zvPK6aGcaV6hn r9RAfX0y5eNk2fRTHGrP8taqjSK0P7dneKqlIUxQD3xrOKN7K+e1Gfmopt4ioYVDVBs1SFg+VEwU mEVU6VG5vWYYjtiR3Lv6zPTpmntZEqAZ05466EFvdAdCjv2rr1vWixob0dbi+A1m0m+ZuRQV7e1P t9xyiyMtAsOkpAB0pf0oLdt1RnDgdTSgCMqEQP1frj8wI01wjnj22WdlB8z+JwWmBZ7efPPNetOz 3kgAnKM9hk+BTQ038D8h+Pfrz9W5lXEjUZkLV+mF9vZOx4oSAXJA3eiCMtaYVJ8S2kExSBB2xFtI NghjFthyhoYKAUK43YZv19ae4UlU0axFAqm60r8G6gu0q6d1qGDH4BCtkgKZT6mXAH1r/bFaacI/ /uM/dpT4+/W3PemrlEwINDYZEm5R478NJJk3CjNDiw1bZmtprbdHQNPUuBQHTMHc3SoMN3JbfVOo MnNr4ibrlRDPFKKoK/NIKESAGY7VDCuKJxuOVZ+p966he7EoZTVQUOmRBoYwVgu3O3cmTLFR+0W9 V30dVK6Sbf2+2iuFacM3C8TwtsY1WxPaTHl1uVmPeFUk3TL1XoQHy4FpOBaN67AXmZ4bxQLF2z4o UAFmHd2q1IOnru35FVx1rk/vNlD9c34sH5hHXilHcH6J7Yz6AI9KjxhM6tagcgfQsvfYVNEMweze TvtI2+8LkAM0BtfbbrsNsWUH0gEJgrzA3kYdSIBH2tALzWS7cgd7nrNDhwVH5k984hOlG3p2nXRA JoLVDNWRIiHwFPhJhiRCdrCEYvvHmiQAI/qawE9K0Y8n1NAIikALkIWZrx20H6Yo40hqa/pMeYcR VLEj+gHL0g6mWYgZDIGdNuBbs6CpBzUeaWAlWBDXoaeaWXsLwwRdOUBYLdGXxphP+kf5hFtA5Qv9 bJIosL7NPvTQQwJtVcyZeJM6kzQ9EyYNJD9sMQgwyfYcIFADNEZkRgeXrhyukttmms/HaHBejet+ v0yNls1UJ72+QP4qm573+2VqeoutOG1lV830WSQzo6S2MTBOaqPy6KT4T5m51abla+EalylXk6nJ Q8aBbvMnojILVKA88oo++aP/QYgOp8/KU69DL+pB5FsUBRYMsmpAAvPjpIVTs/H4LCXxYmJhQS0x rkr7mYI9H376QqFNklGfrCHY9JOaGCgOMAU9u+qZUshT2mkwB7og044FnGiJk3h7/E0BBYTvNxQk DqQhQ3i3tn1PiYLyHet/gv7CF77gkbdIQJu8DumCa7s9ChAF1mfFaK+QtfMnAcwhmlq9//3vv/HG Gz0lFvph/PT6Bz7wAQfzCIIaOEIIogktwIhNBtaPhM2aCSNx3DF0VQNNq275LfCYVYeYlNiS91Qh oMBi78KrmuClEGRdlb1oeaxWgLNOmnnXOvHVyUfozeo/rH9CJ7hEl7JKGfpnZC+//LKTGLkVXFmc 2ImIoxEh7HDY1yBRcGvmplq+YKWLAli0q/CEhbxczeDYpGJdcYiWJ3NkTUpl6I8zQwztj6bGI81q 2Yjdsm5dtTG6yBe0BkqA1O+tz7g9PfPBKzk85nX1rZpXdH7y4tFUspoJi6URlojEWizSwMnxsLAo e32GyJS71d6LrXhsxNs+KATHbJjp6SxQIypwQKV3NdAY/+cbBFNQ6ZFu2drst19kOvavvVv1+ufJ tuRrdoaowDev6ApOgg2tgSLn0+uvvx73sM7WjXjIhrd26QyNWWwkFpTCtd81sv8rEA6SIU1ILAiE BqBLEbxFCOarRLf4rEPAxn9KZFzc7rMiFUCQvhq6OhTMMUF775KYEgTt+YwXFKGvIb++/p9HM7JB CloBTP7UmGwEEcYNNzuClrk91gCZhQfH1p7NSlstBj1qgEkNU9Zm0Ow6cFEAI1bjAUqA06d671pU qY4omCGV7ffD7r///qefftqB4jvf+Y6sgTq8+OKLDmN33nmn4Foq0TF/BySHpT5NyyD6Ua2rR5aW RpIJQggilh8+jG4K4zk/2YboM/K4mnvGf7da9jQSTu5gpmJl4ipFTMGtp2PqdeKto5mvbhW2uJx9 oVSzsXPxXFezHArTj2bZ0atxu0hqFmlZLet5zXKzYzPe5vD0X0sd1vPSz80mVnqrWS0zj3pFyxDC Ip6FFvARBfGHP9dF5C01QHtttDy2V8kU2NQgsEKZRa8r6KEafeJ/pwNYz/C8pddYP82Fb/XjFaqk AWLU3u4CMFjk4PA7619w9SsJ5fO46ippZ9XgJCbjc4bwnTIAWF4Aw67KsgaIRf743+aXInhFDUrr p48IuqUIBkV7SOaGU/Y71/++L3lJFDBfA26UUHCMn31TRAHNXNm73vWuPhwUCnskLhCIThNyIhoh OOIgGtuJGhqCXQZ8RyAyDYIXEFj4cGDhW3IoUelWoViDhcYjDUHNuwySasysjQWGAK+k1nrTRj+U zHxMsh/qEIULFy489dRT/QpD/7YkaXjiiSfIsCBK8KiJhTRVV7oognRUvErDCI0IEg6qAQGBjIVC /pjUkTZm0YwUIoBriFfPVQU1JwHcBODVB7FsBXJjdQWmXGBd3e7tzsivkm19vUZve2mNmBghs7Bz KVNW46l+atDTtXrb8pmLgnmNLmhcP6zlHuut89ZYWTWFrigtOOwmYoV6TI36PJlXVHqk5dFggwUY tC9fwHzijuQJChuxGJLTBTx3LZtQr7E2enNVRgZgiyQ4E3hsrXCCe+jUB/z3rl8fzoDKbT/q8wgn ATVFwOqyA/mCjKAvkXIE25tK23jMTxRYxwc1TJmlCEALrlJgw2G+gYAZvO1tdOrfrP/0jXsqk4bt txTXH7C84cyUM+oQL8iBgEgKCIG908Y5e2SRdK2w/dvHE1hnJ0Ac5Fl7q27xxqyrVdxvlqlxtcwg 4sW9i/Wncr1r7TPNWhuLXQ8qYaL+rR/vzUq8xPeLX/yi1OD555///9bfX+jfTVGH7373u04TDz74 oJTM8giTqJmzCQuEpbV4UilpnmMbkRZ0AmyxNTB/owdN3oI+DwfcTCVEapBvG3KX5TyrnsPCWAzN 9/U5/ENZfMZY16v2zNSfX76jecvrPDQjrmbczpqRGk8XtTf5Y9ovcdg+HBytypEMvrHq3RY0YWHW tPWNru3hgQ9jsZF1alDpkQZaeiW9yATZLYQgMC3QHofb62bz9+5KF7bsw61u2/O1qZmyt+QORwLU rGzCVkkRGMhRBNzryzzDKJvzO97xjr5qawNXytrYfuETnKALSgHsU5/6lDOvXQpiCYGDA8iVC5AA zVzLDljZQaasB6eSdnvHhFIDW6PRUwHOdBbAZwjnAF1wjtCMNMC5V/hjd0wgPPKiREAQaAG3f23Z yEGhENIOYq5ionL7sTkLczuIXsNgi2kMN8BktUKVlZuFjCdHgxKIqQdDgI7XVWrf69613gABNwqW X01dqeG9OWO1cPdH3Ob3mogCU3755ZedLL785S9bD2GVPgkldRAycWzxKK5wW5I+GlsAfdoErC6g GM64vMUNmM4xt8ExWLsmEBxzrZk2TdmLeCI456nrtkrX7KRBdmyQjSIMFZka9ZlHauKnkLrGZO09 0qB+vKJS2JvdWNPMRhR667yH+syNkQMFZqDMI5X60ZuYWETLB3OoGI3hEqMCtLCz8G1zVg+j0AkG rT4T7YLfzg+suortaKw3h2GFCK/eFcMRQD3YIIOe69ztqAPTrMa9PqKgcaLQbgw5UUilHrTEGZ1o AJN2oL474nP7DWhl0gSK8JnPfCZRgDe3lMK1Lw4ssZAIV9aJA0jJLFajN5LHc1fDJQry34Imemrg nNnhyhcIAau9KRRbWqCsMV0zKZXiY12EGvKbfvIq/oRVtLf1hoCFsav8Bh5TeVKvJTS0J0BAxMAf ZiFd3aoPeUENYkCt12fX0kZjIEC5dCHjGSgABP8Yj9HbGpDYW2+99eGHH5YaOETQBSeIf1z/eYT0 4fLly/fdd5+4ywU0LkaumC9GSakacXea6PsQBaHKBBVMoUSkjMsfVspqdP60v+UVh4NsWmAKmZnG q0XDV8mr6KmJURkKTZvCy7rNjrfKAu51lBPJBo3eyjnD+MMU8lC54C/m7nu+gk5UHtVBWbf6Nwqv li+nzqg/ebfJelElW4Psv9HAPaOLntDFIozCq7TANQNWPMRMbNdSwANPU1BOEQAjRQBZvTEFJmtg 1mVMmxIB11EilgSkBazCiEg/ZUAeZOtTHC0oQYC6/imxvfrd7353xIMfR1E5Pyazm5ahN11Y2//G c5uTg8Otyxx+nSCYsnPEzcsU1FejsUyBvsg4/u9lhuibhatboAXgtrfUCr37ssA9isBgmBEIbguy aLu2HYZ8bbxLKIVOfFybO0UQ0rRgSLcv/D/DcBsIAhZ8uIJCS6uwmLLpBcREA+3ZSI8yGAUgOPAW aQAOK83FNELBLadNwGwFywKI44ULF65cufLSS9s/ppzfevz2t7996dKlu+++mxjLCCaaFrJPRI6C 6YIrcyvo/+/Zn/qx6jABH8YCF6gCLw5w45r1UVoNdHKSqybLZ84fSVKBCYv5DrUwyqzFoSiJCevd SCUUtYx+J5zMeqRlQxTbbAI4gsVUamYILRUMFO3r3LUVORnuqkNn43/WZHPDtYJBxxnYAr6Qh3Iw CpSsvZccIKcGwks+esu1ThKFbDrUDGRZkj2FsaavUEsrZb2Ax9oxa9oiJhbIUE7Bk7e//e1lB4iH aXJMhkW2k353RlJpG7eZU4FyAcynAmDWjw9tMMpq+pRAAm6//fYvLPtP6w+odXvPPfc8sOxLX/oS oN5xxx0ag/T6NLl9j6AOfWKwaUlsgRZceZI29aefuq5zwPYPt7rlPJ3tE7sysoB9XxYUvO6RiSep 4mBdmDKiCVeRJAoAr3Jf8h/cBjcKQIbwYQUsFEAHXKxNw1hRj8I9g0tCkEZMJyq9oiXTCc/gyXJy zhxaVBOweNQR1UWNxH7lK1+hCw4Ojg9EQdbw4rJvfvObzhGf/exnP/rRj77//e8vlETUKcu7fcvt 5zp0Qbxka5qRG8JR+MDXWCWWTAGSaJPwJVvcM0E+87xZMKEwNZWmsJHmbAduvlq6FhwNvA7BmfkK 1ERPM0TV4Xl1KOAVBFPPR5amL5nyWKML+ChC5tYQjXKsn8puFao5+j/UtcpiEj9ZVExGSaroHSnX RjeiILClrBrDYv3oU88JjbFMUHnMo2jPNGYGVV6B3Ew5N5hl4oNR+uG8EZmcpQJTz7fK1XOs3dWW Cx5wYru2h8f5Ofm7xdjtBw/rmz9RwGE5gj3fjgWc0oQyBVpw77332sPA9aFlwEkdPve5z/XHUagM fSEl3eoEbg1ql6JHWG1XS6SA36bFYVmAKzMpDs/5KP8JhMbeMgWviLZpog/9ZdhEGoQdpN0KO/iJ mGvbMN6Bekv/w9lC0SuggTngaxXhxi2LIRbSOrmqb2vySNlie2WkAeaqXzDesg9rP0pvXU0YngSF BIoXWUX7+++//9lnnyUKjhJM4uAQ8dxzzz3zzDNf//rXPXWUsKLkgDR4V7BIgOyA8FMBGmHV9UYU KEWmTC+01F64HVzLHURQ1DYwLjgGTfPiLbbEVSYacTXms5ROKJo+U/BK09yQviy4H9trICBaemWi fTSV4jaPNIvn3Watjk54xZRfq5nK8/WtC0/4wyt+8hD3cnVI2NV64SGDLcACuxaug4Plg1cm+1Um Ex3Ubdp0wUJ7UWD1aRRjCY5Bi0OjG1EDq6BzbNc/bBCU9rrxh6nRJ0myfPNlAWEYIjUu3wwtWdAg Dzlm87A3SB7xHDkJAQlw7ceEKh0c/uDMyIFzqEdlEPhcHlGy4HQgR2B33nmnpIDddtttDg5wyyCT gigQEUYRKI4OIZMWrET2/6QIdqlOBCy3+zLiqpznrqZpslBavZirTHPLdkUpgRYHr2jvkTBaMuES t3TBLVPYl/+HsjA0cGTQA8GtYvxXo41CDLHSHkFYldpYRQSoUmMGtbXM4gkXEdIMzcSyOSBhsiUR RDG96667nnrqKVqwvjluhwga4RxBLOQRjzzyCFW2ThSddpIGZwThJg39Iorl94gwL9HfVN+qK9AL zawErIivJDNd4ExuN6m8nYkMjU1EA7CuQS3dqozkBUGzQXyTZbUfvegtLbWPtMewv44ZhTNRS4d1 bhRlHeaqyL9Obx7pxNB6yBk9pAj10wQbIofVayBKdMGOZMlAEA+FUf7FaAFcpgUSQNQtBcP2xKXO WWMFWU8hW/xBudyNdR5WA/EJinGTjPTIKIa2VVIiS2nbzJSTJ3hAOcSzE1h3/MdqlEZX1z9evxSo HjzGOuqDjc3GwYFSEAUv0oW+Jnz605+uB4bqyM8AlUxsYnD2i4/yCBrhlKHG8UFvxGj7QeINN/Sz AxC1XTHucRgIUdr+lMyJJ4ETAZw3d0weaRaHzBKIg/aCQIWbuDzIi7oqbsIlaBp3ZS3BjoAf1iAm 2++XLkAtnMEcfECJco9gS2VwTBe8mF6EAAUY7UXGLf4lWsz0TF5EQMpaore1cYgQd7EW3P4BFWkg Cv+4zGmiP1/x/PPPe/Tggw9aG2spxKyDomSBNNDmlrmTYQvMlJNtpw9hhcU2NM7wrbnwObejh4mI aVOILQxh4gxwa6CAkKTB9IWlyKj0iqe9m20vnzuDZN4q+AWc6a2aVMNVm7RJD5yJY+ND3XpRy9aI 1cN+c84MwQdv6ZNNIbddhUV8aAHad9zFOudh6+Uq+RJJ+ZdgQiqGW1/hyvKN8TNXw7c2Aq5bCPYK U2gV9jcXiJn2IN6WSA5APyb0acCiz1d9+4qMwNUtOUBIuQBKl8zDlbOAFKADAqSxNgwt1btSCqYA JB0rmML6MvAxhTRChyCK9rBHIBSogMThi8tA9xOf+IQOl9ps1i5lIFfYIw2cB3gSgMZmJHqiSltN UChECfysi2tLLAhpAU3UjAqYqenb4czXsUhMaIqEQhucIqDUVtwYcfG6pbSm+5L/4HaCm/NICqkc hRvG6bY4MA2+A0SFY0sFxieeAYTpMe6W/5iJuAAWdZfhixoCC/St69+ZMlnDk08+SQj6rcfvf//7 NMLt008//bWvfe3ixYtOdxpbSEGnCMxKtPDKOmQWBib6SbKrxbZIoAPZ1oMwSVl5BYsiiAnYxWFX hmytzViESSCmQYQ336RBBCKbSo/iAyk8NiuAWQLBFDzdeLko2hDTvggz5fhceEdf9sdrBbVR6V09 GJeNzypnRK8fZ2F25lhZQKDKMtmC4qS0bkQBNNMFMKXs7VQdaL2oH30WRl3pU2WK0Oq7thkW8Fwa t9V4RRs8IUkO2/hgdGNxgCm4JVUe9XVDjZyx74jOjDCAnHb+EwMVV+TXwP4RSKAFftQP+Ts7gA2l 0NJTL84juQOUOk3AJ7vjjjtIg2QBYuUU0oS+LOpN0qETm5MRdSJdFTRCwMyib42cJ6miUbigRaBE HiYFilwKrOxMs6McFHz6IjKCAMYCVZrm3YRVb6KKpEfw/KB2IgGbJCzb7w8Gi0ZqMGiucloex1bp NgtzzZbxOIhYdTMxKyCzz1tLyyN8SYNjQurgKnGgDs8995zcgckUHn300QceeOCee+5xxqPZ2N56 WwbSPguvz9I26+FWGwtm2UiDsuFEmQOOEukCBJtdDgfr8Io8ChtZVw2Lja5qaj9WiLIe6TZu4IBb r4vkSYTFE7E90iAW9VZWt0Y8If/RTmpEfgSak/nDlHO+To7WW9prZtCWCV5L4CW38AfQCAmO1FzB bfse7EKwxhba67htRqZpLEEw8eltFME0zcvTMYN63VNi5DDiSGJQmYKCK7RYKXum7cSVHFi7FAFD 8ARbJA5hyXJT/3ZpZWsd/7O1g2xbCNpjL/xgu30efrzikW2Danix9AG34UozR1dpgsMCLQiiyn2M BFpHCVfS4NxBQTIv6grI+UkIcLvclrcCaC52ePMdE58xkTdlYTdNWdKSxE0TxV+N6Xd2EA2KkCgL dUtsKbc9Z23e+wL/C1pYYQrdWuyIoVCbsdqcGLc4ChachgYFa9/y2w3kn0KGtwm2VSGueCu4/Z55 1t+6IQePLXvkkUfUEAWPrIRFjeqMrLhlChYVCOiCNejrQz/ONJZR5BGWx9oIK8jCKDSbFDq5Cqjp jO2TuZpp6UVz1MMR6N0yZYi3YGaNDG7RUlhOutXPECnzbqJwVSl5fWvXrQdDG5cp1CHTv27TmvE/ J1sanIQ8mzAcC5pwCS8WsTZSvJIVA7rzBerSBYurW1PgwIRlJqLzcWCb3qF+IWLLqux1+kEVQGfk wE5YqlI6wBlGBXCMNjFUcauSM9aaLmB120xwgitXZQ6rdA1snQ7ghFGEthPNyEEtp7HXtUFysKQL kOmcK1O4++67gZBAuPaJMUWQWXiFEvFk+5bw7/4drZG/qFTDc7DHZ6IgbtLVEigqYH8SAUxxawk0 0NIqMEKQIru6lSulKVoKnTCK5yb8a9GPYQ8PPw4jE5Y8SClDwP5goeEEvm7DqOVv4ZGwNAkCLDz9 EyxL0iK14buKrzWQoTksPPHEE3/913/97LPPOjsQiAsXLqhsSW5f/7LVktD7tcTbP02hC5ZQvufW uuofbgwUkhj1hTNXIbY1Ca4ImpHpjNszL2U0xkwNTATuFUxKpTZecTu6kG2oP+DetXpWDZZ2q5l3 9alDQ+hTh0xZjfrMEK4Cfox2dj7g6cuMlSiLOcIriD/LgRwLTEm2BgiJjSLT+Y5qY4gFgmzBRBsb IIUltTgpX6AgQKx/r+vKdChOolNkjBLtG1qhsuvSq/2TpDa5es06vPRFI9oz6yUvQCrrqLIcwbL2 UYmHKM1D4kW2XJEwni+CbwxXBi2QAK0/WaYghQQ2jQmffszL/lGf2sOkNn1QmN9ZIAoOEX1flNL2 q9Aa6BD20k0O6JYpi1g/CJuvg5MHKTCTLf/HCMGXIzhZaCZT0N5CSI4UnCasS+c10RM3AbSmLesK 6m4rzFtuvmPiR2dHwivHE1dIrQzETLlmkF1jt8qawYeZmIAQoKK4mDxUiZfVtYQiyKyQ9SjBk7aR 4fvuu+/y5cv97mO/9Ugg5A4PrT+8TSYcNIi3lnTEKjIvMupgnfRpya20rIHcEmCnZUF3lSm0JIII lzzM/3zO/7FmDfcMmSuw2KVmCD8WGWadsmqyqKilF73O9IZR44aCqKrBc1ejbARap3f1553M8t+7 TOS9a2q7u+uMkM/jg0Vh4AVwti8bERSiH12wCdMFpAJuVMEZ+R1h1aAcQQ+c0T+jAqJkRK7WP6wL L9Ww4h0EXJWNEhO0EYEsT/Tpqf4dUgxU2txWqWwR+VCST6SCCvBkbrnKT/kC47ml16BE0jYOD66d /1VqTzK01+GkBuphT8v5MQRD/n5ngRw4RNiTGJlQVnnzzTfDnmZQlzTkCR/kpBRtNnnwg3k8d8Xz REF8XMUT7SGToYZb4dIAU4hFOQUTH7rpZMcEyrtzElFIncXfKuxo+NHZURQyNZBHDgzfnhDmKiQQ e9NlbvnawvO+BElqRP7hzKqIIy1n1sZy2uEtmBSADEsNLl261K9Fv/zyy9SBKfeDCfbMM88QCOsk wbM87QPMupKGkjprT30MZwuyHomCiAsugAo6VoAyCnG+ndkEjxNXbnZIhZkxX8FbTNnsNp692giB ni2nIaxo1kIqqJQ3eerKBEcn+iySIjbGpUxZwEX+6F7L4TquMo/G+TGz47+xIj+8dmR1HaPUmYzA RoeH1EGZTGgP3OJ2FFOWNLgFSrMIvqYJtbDLaAHou4K4dzXwegF0TRRY76Ym2mNFn9wMzQE0Qzar iXiIbTcGGLQHHjJR3m4DsOeDkMaxPWjZHhA+7UhE9DPmqQ6ZnuscbIBHHlou4EoXpAm0YMxWRBG0 IQd9bnQe0RtneCJ0sN15xxRGDjpEgB/m4/+v/uqvQqOZUkzhWgDZmC9QbtmEMZnQmHww71pEbyUH ogcb4Zbt6/2jtvMgcwt8PBhpADhr7AolXITdWmqmTfyx8KgoLiIlaq2i9UvXmdVV6UhmaS2hcMvW HBy+tv5C9EsvvdRffPze977Xbz19a/1H+OmCRUqzrSgjDZSFfgMQHBAaEJd8Are1sR4iC+LwJ+go CqnbtnX2r7BZJMQlpqzG1FIBpuBWwStJgNmlAoiXEMB3a2zWBrKKRnR1a7FHHZilHUsg9E8gDNE+ XDD/SStH4G1+5psOFYwCW6ApCIIMvkD88Y9/XJTESqDwAbJl45ajjddCONU7cME0UOawmXJv6d6W x+Z/CPY0/3vK8mHaT5RCf4hv6xMlphO3xipnoebcsFvEbUvJST5jL54DjFlw1eJCUTs/CDHlTFkb LWHA1Eww2jdf3apf0PtD0dCnBjo3RG2Y+IATaDlQuK4jyPa/v9l44FMzXnk3eTKiHAG2pQn8h3Oh cyIANobVgEdbUcAcqUPZk1CIYcgRmbQAYDBfS+3pY5aOpAjeEljwaOmR0c4BM93+yC0J2G+uZp4G x6QBDoASi2IUc2sCoUcURERaeMMNNxB1KyqaTFgZRCqTW7rgEShYCdma8wJp+PrXv04IKIKUgTQw SvHCCy88/vjjDn6WzfpZJ+tNvFtRpmDlLDwAJeQ2Qyoud0i8KXdrA9OjDiZiNzMjppCpH4gr1JJV GUloAWS3QyYE+oeALCVCAMMBgRG9xYZLuqrnccBKp1Ck9kSdx9SLv5gLtd5MB3Q6ogt1m7+5C4Jo 2OJuvfXWO++80xHskUceuXjxokPZ/ffff/fdd6uXM8O9MCKJiCWm8C1QnAdZbkMwhzm/ScLZP8jh s9EJGZu4jTbxSksAEJnCIhqczEACbeDeiki5MQq1qBJWd17Ytvj1075Bi1tsZApuVSYHQLUEYT8d mDIU4bmJm1SHiDZ2b+mQUQeTLafoM4oXExRl/cOPHjI9uOpEJUtJtYfYcgTR5r9zEGkzo4jtitJm p8ZkxUEMjyaqkGPhwCMF6UXmReVM3AiHkEIFFUAu6y7gIr8Q+t/sgPhR2/k0YS+ds4HmAsYrBhmA bubI0DcV8Zp8QUBpwSyztWGtGVOmysB63333SQoee+wx2cGVK1e+/e1v/93ZX3ljly9fBmvnCAtf PxZstoWUwlraBzwCF0mKJbz++uvthJgj7qBpqQAXfEkDi6Ku3Wbtda3ikDkON01tdGKB9UYdEMCU x9xOLl0P2jeQTjLlrD6zdDZdyGixa5FvowgWetMz9hoLjHAMqxFMWGxxsipCIFzf/OY3hdEpzPWJ J5544IEHRhQcqompWGGLpREuy2TfdsTQG0zzn+dczbF9mc8yKZ4XNGLBihUTFlLoXSYyDAcqc5V0 MquAD8gDHobj+b9d/xtKV0bdHGoIHNqDxxBYDf2yUTMFtzaV+Dw7BBiEgUXnzVDalRZAhZnq04sm 69pJRE3KMsLRWwuk+3/3pI0RxQecKAK3gYoWmwJpEDGG22ZnsuLQcoelgROqiwbOC2820uCqHD7F k9qWw8KD5a4rayH4LDz8CG0wd7STyg4IrK8JnirALr+JGS/5HXT4bebmZsmlVUyBpspRxbRzoxAL NLNymywvSbacf/Znfwavd9111z333IP8EAzZTz/9NGT/zd/8jdzh5WXPPfccZMM0HOgBFJg0b31q 2MytRbWcQGAfSN0dXK0fCbdsFsYKibJYx09LGMQtHgvoltZcQJyhd7ulNq13b1nvFhs/oUHPMYEp q+wtzQzUWJlyEbP8Fl4ki/B8UCjyR1Ov2TBTJ7rlpG0HqqgevOK2eNJNMRQ92irzYpcuXfrqV7/6 xfWHzPuiLmKiJ0Qoh2+iRFOAHuKhXIe6NS/OC4ixZtZMELItaodouJqXejEhi9APCa7lUyIvcXBg 1jn+lDI47PDc0iBYhm90Ae35kxEIK0gpUg1YkoFitclichiw7vaVjpbBIKMRGmC4aQIDEUFvODya mlIGyGyzAc7kwC3Ekg8jGpcPHKBiDKImXzAdE7Tc4UoQyqHERPRgADY0sGGUQpaLCa+ySmFxVdbS W96dVdbVivF2THPLNNgB8eO34x6lQLTkt3YqCGZuYZQ0pAsmMLsHpKIQNFAEx3uCasllDdZeEEcd LJKgb0q+CNzSWtG/WP9YBXzpAnOm6DedZA2kQeIgZVB49tlnJcYg7ugRGiTM/bZJR4wSyFlU4wIc FAIlvMI6h4t+6+eW85bQunrq2rLFcyvKrKgyLW9RRyOiQYlD7Q3hapkJipbxqnU1ooiNTTAL9ZiY WwIa0QdIzbyYn4YzULmYCAMozhRSwRSKv/zLv6StFy5cePTRRyUIAuhc5vxFF770pS85qWkgUFri jOB7sZ0Q6971rneFcv3HZxNJFk0kdQu4Oc+9PBwQC0Xuob39E+0duaVpZcgqud3WCiGupoBajugm wgHE658YpAi8UjZBghUt1ZAwHO7UYG9AfjJnUwGe+WFB6gBU7TpaliyABPL3VYUWUBZXZTU61EYM te+8QHoaminkFZFSUEMgwFusBMes0wJXyx144CQkCIjbgQETSfgJYCmF2wIrjBrEpgCm3C3zaIfI G2JwySoD6CQznI5OmTJL0syBmbDZYhFkWG+GkKQBJ8ECStTY1soSLXACUeZmjS3wLbfcIgdOGhwo bHqQ/cz6Pz8pAl1wppA19Dcg7YpQbnt0rQAcYGFpLbOlNYRVBDsQ5IBlsAAcBmuiVvrTXExN9JuC NpTbYmeWGTcscNLeQmqgsVe0Vw4EJq4N06Z8wYt6gwkhMgQWYXuyO0lB0XY7UqulaAcy8dQb5zuU CSAKmRRMC508ixT+1fr/lIXr4sWLMqxyhL8++1+ShY6SUoekQXgF2VveTReKkm4tllGM1Q5mRjCd upksUFpu7rVJpAhuc9UExcqUvWj1EwJCLFW2T+hQwZW5rYHdounAAwdwvtyeYaBymYJHCmr4icbo jb1Ejf/Ib7lZP5MaqxKc5JUKWtp7hIsoQEUpg66kDymCRzYSOFT2lANJknEdRSehcOWGTGFSqnBy 3BVUipuyRympuFnQgZlAeTSB1UZNAUxTPIWZwWFlSHtziYLkFgJKYsEiVTNDBb6az9DJrJgwmUxZ g/BJC609tA1EbCAA0UYhibDwIE6hrZxlJvm3rb8T/dBDD/U7C+CuDPHUof+Kpu+RpAEHAJ0ieMse OLqgK3C3onTdHkgUSJLNylrKZoXe8rTdDcSbUdOxQmaUNS9rk1lL0I/wGGuynmrm0Uy8NrQjcKhv 7eOVEeksCUgXUgThTXy10ZXXsctexHObUnk1nkAzWLez2QnN1JTx3JmLSkqsRjpdGQFVQyAESgzF ioJQBBspGugHMRIFe7XlsDR4y3MOBNxwaYLhMnzTgrkKmnpxKwje4rm1ZroilOmjWAk7Ex81kGBF yBBRsEamFveYOaKlK+Obq0dmbatvz8dhpgAz3aq34gKC/0QhOXAVHzP1SEusBjM9G4vpWY3XKaNQ 6KS8iQOJAlNQ4y1XZUAFZmkOILFr11+CS/JMufQwSBQKKz5kcRUl9UWgwCprX6i97lpBfBTqSpsw BkJR8o2xUQSmDL7wShGyMsamChYjCqJgnmZizs0ngSCcgZuRBqFs02i7YPIIAkEdgMMCWGBreeut t0qDH3vsMVgvAb733nvlxvfdd5+a559/3rHiO9/5DtB/85vflFAgBnrQBerAAEK+AEmk3UZE3d+x /sIn0FtOg4IsvHKV51bOXFhbtMVrRhZV4SgTcXsma2ktniWcTNvEraKnrWIt5y2moP/GOtl1hTRq QYn4iBWWSqwwFoLNBWoz9ABiEyx/Nmsyevfdd1NPGcGVK1dkB32L6b9IFS4J1/xKmDS740P5FNYh QHA3rlmYb3Fw5efRZt0Dias9g5Z5VNBEA0MsMaO/ym2eyCPm4i/fIXOTIOCnNeKAMlPGQBt4X6Ci upkqdN40dxGgZaCCwFoiNlZP7sAU+qagB3KgjTkayCiuyl5MYrzI0pq6BcIsZxgtcH6xtVgOzkOR rU5BuADJHAEJk6P64vV2zBQNASxcTBkktBEKAfFKYXHNxG20GJyYgvZdk5go+QaYZW69x8psAbfU d757NWHXKZg5WBAChEkgYoir+ZcDJw3AYaMQWSmDgkoRZ7Bie7dgBB7Wb7/9dlAuTQD3S5cuuVIK GqEsK5Yeyx1c55ed+hWUfkfNlVJAFZz1cYj6GMtaJkxB1lribVxFThBXwIeIcZI7NB1TOyJA2aK2 rtWMLHrFu71ulGp0iEUNlyiwBjWiF/UDbYkpt2UK0IwGUcWM7IdpQd9lhUUucPnyZTGRLzDS0FVk yKici2po/+d//ufeRRiKgB6gT3cMYS368iIsFgsou5oLg0sLGjQ5yVV+KpiFayFqdkLBeVHtY7sp II/OiY4lsL4IFuuIQqaMeHNGwGEsJXYyGvqF5LxVAxVNn1EHStFPEDNlQsDUJx/xHP/1qWf9t/kn JfpMazRT4xHHbB5CzaUbzv5imrIabs8jzdzStYBkphhusUoZBE2UxKQ0iuGFW4suhuKpMdQJDlNw q1LEvMhASLSDlludF/YwsxPyx28nisDUzCHCVF1LfWkETG/bx8I3Lrll2qgBFJMRiPCEJOZpzjIF ogAoIKjwG7/xGyHeqixd3swqQgA03HzzzbgtRwB95kxBIx5++GG5A6wDPUWQHtsV/+7v/u5v//Zv ZQ3apAW2xH5vknlLDaGxMVppACX2rSj3kFDQOWz9Wkv+K6uBcp5bp2G7BWudGHVQ00rryioqJw3T TM8sXbCuTEGNAl4dTb3hvMKlMAFn8hpCBpHgKDLgi8w4QBHMFOdN/B/+4R/6cxVZfx2zE4SYdHZ4 9NFHtb/zzjtvXb/D+5nPfIY0IA96CD6gi8nogqGbqQm6KpuUCQIx9DPod3VrvuJDDsQqMzVT8IqY 2AYstBwtOWDWmimYkUqDZspq1DvFmCb5k9vDgG3cZC2c5JFGcJvzfVdmJKPvBSSAamRSA1qgB/0I WjR2RfKg1RlBUgAMCio3iVr/pxOVpBosQFLMkou+LJRu6I2GChTJE4FSTmtt+YYIS+Q3sqixstY6 IFlWJqSLFvuftxUrBoSuCQETWLe6FXmvtMfshHzzmATBPFHFPE2bRqghDcrlCABBEeMVUy46akTE DGMLgaQFfVAIEERXbibc1hJMrTEj+dab/MMuehOCr3/963bC+TdUZRD2QPWkQZ5MGlxffPFFzTTo QwMtKGtACVvlLbfcAmGgAJp8sLQdZ3hlGayB9WsKwM1trLAknsK3jEZeU95oA3T8wY3RewVraYIW e1RGrMSBDVwSTWUNMoxyBSmFTWkWo4BD//aid7/73cCKIbY1HJAEmYiJI3nKiPOdpEjA3x/spZde ogii4fjgqkw9lV2Fy4FCD0KkWxxASLkbnpusIJi4KQRcBpEJHA/5mSlrw6o0BQ1SSUEQE1EVNIEq PaTCv/mbv2mtrbilV1Yjkp724UnCgpn2c/5YIDyHAULAyVZQmqNMHTogWEcNShDcSh/kEaiLxvjf Vs9Gg1wN4XZ+0uHpkfasgqtKnigQAn2Wa5ADbpsUJJupKJk15AOMBXUNOfJo7IgC7QFCVEiZSLp6 XaHAZomFek/F0FoAAFOATPUG2qn4ZjNCANaJX+Ewf1EQgkQxE45ipODWIyYu4II5KGSq9kB7iKUS 65anNSANVto+0DeCv1i/pt4WYaOjDnZ+W58TBF3AEBmEA0W/sQP6kcEVVbS85557bCwA1Genvj+B EQCB4OASJVzR3pVSuOVkas34TDs672hPGoBjCdpvzW9P2jFs7MiQzI+6w4RYEYgic2IeQQw6BZe2 Dj1gFE9opbAICOpy+9Zbb3VEIgRmana43fcCulAZ+TPMTwU081Qbx4qnnnqKpDpriJgcSm/YpXMM MS/s5TyfLROvGM+5rZC6wX1yZk2r5zbJsKZilQScN3FzlZSJG0UwFs7bpY1rCRi9s2Pb2BGPeSQV ktIjuWufEl1VatlTj2weJf8dE1RKK2Q91EQnKI35VscykX5Xy9TeQx08gjeepBeukCDOKreE4eyv LashBDDpVjNQgVjSDw9WCktNP6qThhWwzUYf04LauMb2KbimCFW6MlojjGIFfsYCJyhSr1uR/6/P /jf2N97mNIH8rC+OdAE4IMO0IRtiBi7FhSmkCMqhyrWZ22DN2e7BMM0JwlKl2Va0L2rWWN7Y3mij cP2r9Ydx7BXK1IEcQPYXv/jF9pDPf/7zKiUITz75JMn4xje+kTpgBUqoue+++7QpbSYKUAVJNIgk GR1iJnNRgCE84Z7l6ZgNDYyWBXRm8fBWG6IAMcBnIgpNygTJvFcIBNowEy85dFVGfkse/9tOvQu+ jA/l26BpmwJ6OyFpEwez7gsCw/A+r5Q4SJqIIHE0X9M3cUYsiAJF8JSGypX66YMO0UmcsXFwb+LN msaZJsewnattYmUNJlIWwGfNzBTbC4KrWaj3brucQgstOFIePDRWR4OYnyF5OT/Omy/VgATkbF1E Y3YO9Rp4t1yS1pMGr3uXHDQRnNe+dWQ6kSB4namnC4VXM0NAHfMW35ghCAEH4FDKYDiVGgsLJDS1 DCoEAW9FJm4z9J6kAO3VswpFT5lpgx1rU9h2BY0JDYzp1iigJexq9IYySLTtqMti4htgcoEKfUpI FFz7vigBnhy4HYMusphvkgmBspmrVC5lMKXqRUF0RBOeECDxbhVptlWxJHSBKODtTTfdZHvHZGk/ LbhrGQmgDmrsdSpPrEoJgk0VVWgEnrzwwgvPPfccIiHGJKIOF5/85Cdhy0EUqma/gi0+uHKGY5yM J1QAFFwtHnyAeyixkIgBNyAIQGYEyt5SUxpipkfyIL9HeKIZqrRTwZ8RGxocucEZLtlLgb6zA5+J AiEwKdaeryYzNQLhadJgyuSg31NwwtLesYsyCo6cS8aEUahoFDTgQIThVdw2KVODe0YKwZR+uZI5 8LV84jARmDYUZGgA1uRPxExcNLDL7PqIiNJmxOi+soVWacXThY7u2reTYy/eCkv5hWZ0ZPt4sD4f 6LBVMwvcxn+zsBBGZAr0vYJ6vcV8HTodLEF41e9HMKPXm5aQOeKSPFlfV4tI8lL2OQJAtSkzBbfx ny252PSCWCBFPI8RiKOHRJYWiCHN9W6No9XwyFsR8w2wUQGKwI6V/+X6t9Lk4GgmmeV3EiBrcDum ni2x20yNqQofxKCHpbJO1saS4IP1UFZAifggy6ULhADh8RmsXRldcLKw7823A4mD9IEi2BIZBUkd bKr95u+VK1dcZeAEAqlw6Qvrr/1LzpHko+tH98aFvzSCG3xr8xmDFQYfnR0QHosUgK8tyCtm4V0z UgYvbwFTAHUFMj20g7Vfab8wuYmRMgupNka4RwMJDj8xn/9OCvIgpwPnCHlBP2IodzCp7PHHH5cd uFJGqQT5EAqCSFnKFFCR4pijgWaOnOShuZgRtiP/MVNwVVYj/UkjAJqVQ7Fuq6cdgE5Mk0udIy2+ mc4QW8C5QRcyZTUW3Srgv4SCKfCzW4vSVV6QdiQEwm4ImRrPaRCzKEmwSjOiCCRGY9ASW1cm7Cae LhRwV8uRWTXmlRqoMZBR9GxqQhHJEZgdmR+Zt63y8MEIQSA/aiio0V4nBZN6okPnzTpkXpyEgmFQ ZHzDbERBod9TUFb4r5Y5R/Rx1QwlDs3zyHyTV1+DecSUUz4xMufRBVi0PFYFBxCyhU+zlW0IEIO0 NnYbZh8amDKq9M3JlXZIK9IO6B9doBR2SLtoXyXtnPJqpGKO322k6ERNvKsr+IucNhNegQXq4jAn GXDDB5QMhuKSWZQCKMMfJEXp4KvsFb0N2rTBQwU1R1EYWWQKbnUiCCJAucwLyalAnwy7mkXfDk2E 9pVHmJGWBPFLX/pSP3QQNwmCzRkhC6/hzKKZmiZnIpgpIJLppHdj5TtRrlvEwzrt07het6kmf5my Gg30b0amY3Q8TxfMS7ImJbSUffRx7R9oeFr6IIZcFT09yK0MgeTMuFjKz9yT3ZTHbae7s3+JyD3p Dze01L5X3Crox9pZhXW22Ez/zHKIiRHBz5XPakzBZG3pQIuxMMw23p/9pDn+o3HWNhmZQ37mLY3x n7zKC+iCbEKH9ZClLDrxIir1Iirt5PzxW0nBWKKQCjg+UITEQsFtNSTD01RgO10sW58gNuupRyZW jFIEoii+RNdy4hLQtMeiARCEA+vB1EAwJIGIkzC4SB/md05Y0LEFuVIQT2HLlih3IApYYZ+UPLd/ 9sXhO+s/yHbN8Mr5Qu6NPzZSzOEAZPCHwUQFhqvqwYXxCsSZAl7xP8wBEMBhSAjzqFmYEfN682LK 6nWlEyMSRLMgAc2FRZ4+xROF4280OyaQANNhMgVXtyqzdEFLykgRJFNlBzo33MyID5xnhubATIfl LfdOLP/Hc7mGPu3tVsFVJ97VoPzcEOSGufWKzmssHbCO/379+wUqYGquFfroY3HNXVdepJtiS0aF FI1BhSmkQThPnpxlSm0kKX3HsQlLZ9RIZBTKbkphOv4geYLVkoXA/NxW9+wQkRx4RZ9wG0UHw1jd eQGx8Rnnkdk1UViCsH9ZQ/VpTxRowZC/V7Juve5FA3Vt9905+eO3/+Lw38koTBm9SQB6MwW3PXJN Jthqvlu3vatAWbzl9MGIXzEVRytnLQWdeFuV9s9dt1dqHQhcPXIbiOMPhFk5Swh8HrEBugYwSh2A DCVkChcuXCAKaGNHtbv2A7yX139vZ791CC/3llAQEWpCGkATITETjo9Q1q0rgjFlCuKqrEEnDsIR GfKHe7PtoxmfTUGHZM41/nuXnBkOGUiA3gyhZz5Em37+8vn1HxyV/vDT8cfUMrcOCOozt64OR8RR jqAHvcU0wVmY35SIA4mOpygqUZp/eKpQFsYHT5syLdb4qqYfs2hd0o4m69aIJmua2uhBb3pGfqtD vk2NZgl4aYKheaJDAeGe11mv658ppztWHDbsKHIEhxect/3iW7k3w1JXHEPLIOcpyDngaG/bl6i+ bf1vY445IRD8GLApEwtpkad6xmSUHmKTGD14l1jozfam3nCNhcmGy9SguhepQAcEZTWaLXnZf5EB KZKP/bVDouGRPZXFpjfSqEOb/PA/YlMs/rl2pqjxD2469HriV0GYrJP4kgY7bfx3lR9aFcdC9ZPH yhVtDpZtMKeAfjaNSSxdrShNQUUYBWX4A7vb1j+pkA7YVPvxxPbPA9Y/vuwE4ezdJ3o6wpwmvAW4 iBElXDEkQINvnzNg2kHG0Qaa44+W5GNOwmPQ3IZMO8CaDdxJGMZ6sVF00kC6NQpWcwa9edX3FOqQ k3IH9bfccks/u+XPGMfQjKv8J1vxtqyKYZcyinoaPxuI9BhrfkdIP3NM4xK6sqaZOOrWZHVF3ZIb K1KaIP7UwTTN11Mjpqpe77xgdjw0bjEcRahbJiZZt0wnYkgRYMBaOx2UJsBPP+uhCxGYBLTxuqIr pUDL7ZPg+gUB1ldABZy3M+E/fengo6Bbpw/HEJmF/CIpMQoBCo10hJEGg+oz9UHm9vbo3ehjkd9T poACrMbMU3rRUaLGetCsV5R3Cr2B1o8bOM0n7CUBZQq2eoqg0uQZyXCCOMkv3FbO1LCVTGzmFT0U EaYT87c8gkt3Bb0jH0UoMxR6yR5dt+qsxA/zpXbwt215h3yBHLByS7qg0lPEgyewBnEsstn2w8tn n322T/T95N9VyiBZsOXi2+2339627OoW62AXhaJ91I23GJVMsNRBvZbhG3mGSMOiNMKVdtgSVWqm Tf0MVUYOuL1EYBMFiuCWEKCuGWmpvXHb29kUGDci89CYEOQ/U6lBFG1c5DyaylGEesh6XVfmktaY COaXKdBrK5J1yiANJEOD5G/j9+J8XfHHrX50knQmlDpnda6euOiK1lhZAIi99gmG0oARRe3bWIpa iApdCBb5j3m+R65usR208B/PdQJa7UNu+/FK3ymSAGjUxqPSBwJUhwBsINR1jeFTYD1CGWhHJVe3 Y9jOQ75ds367UUGHauZdDXircqfTj9/ibWVMJgQjVGbOy+aWKOS3p0iO6vPi0XTSp8rUpFxjOjT5 TD+UW1DKGkTfetMFC2/JLYPlUW/V6YKrBbNLyA7sGFL0wAcubE4TzJYFRkAGcPCHOViEY/Jq2fW9 994rzZYdSB/6Cf+VK1fkEV9b/8Kin+HVQFmWIYmgFNSBCiASnoRpV4RxOzVIiGy4FNnw1rj2Xu+2 A6vRCX80yDRDQg36aetVbaTBFChC/ZQONPSWaSzCc8DoCVaja2xoRmsavSkkVWs/fsVQVKVH2tA4 Zoij2DWQlilCZx9X1EV+EiDsR2no9FRmRBpY5J825X2sNlRAh0s69oNJr9S5VS5TsG1MLgke8IPq oAVgIMrQqdQde12VgzHIUQqs/rn1n6fbjWI+pGUARg5clRMLCJQ1jOhgaexNEYw1hF+02HjhFtqZ RxqMVwrMW14P9iSGJ29Z/wcin70ev47+74z68RsO76VlURrhzYSLG33PfvvAhJnbRFdBJc5rX15w 0kNaYKquxWUksNVSuGb92JYMWwzLYMmlDExS57bPyyWK2lhFUNCmD3slCNIHcOkMouxkAUCgBn+w C+UohFQU4YEHHuh3fvCfKTCHCNc+3V26dEm9Zh3XUxDS4Cp9sGOjJRrjSVsoFkUVhW4Z1uGVQbHd uJIO/VAZ/XTmVzkbvt7K2F21lyPgsNue1qDNXIO0Q9bAE4WRCU8ROPaOMJEA9azOdVtLvnHSbtxW jG9RVMTQL3J20HDN7OESHE+xV3umMUpnmF9BvTZazobPUpDphNVJQqA+MRI9bvMtPeW8W1kJZyQL owi2DYzF52vW/8iEnDaestQOvyAHaSAHaSzssdjI4BYJUdHRQL4AUeGKQRpT6KuBNh1MYBVQ4TZx SQgaxe3YkoL9B3PVKGiW5UByYBccOUjRmM7HUMMjLSPUG2DnRWGlDttXQ8cEIWjyrua2ZGGbtmmI FNetjbJmVOB4iEgaWidPe0VcEhRGCL2bQAiQFaIC2E4RYrukQOIga7BURIFgayagJNayUXHtpRX9 CEozt+Ua1AGMIA8EgRLgQA0rcAk/JQUvvPDCSy+99J31r4wdJb71rW+9uP4BRb/LgMDyBaLQDzjv WIbM6O2Kk1G3bf+4lwI3HNtLXakGZtqiMdmLZIXcPP7444agQUahER1S5nStfTt5+qKHrBRAA/Q2 9JxxuDce6odL6KQTPYwnOZNyZdWjq00+XcDPSJ462OGnwErEpGaJr9hmykyl7MxTzfqakLLY5AVf Wc/1wPTZonRS4EbTNEGWnImnglXzLpc4oH/DgYRtIDzgLRgADxRBJnRtH8PPzrmuarLF042o0VLj E2Yivz0pU2bQBWa0QIOkxytHhiMtJE+NUYxodDWZp8cGjest3uoN7LOERksNatOLOGX0bOfSG2U4 zPabg1GHfgZZrMW3ELias1mZJzNDtxbgqmcKNerrQbNiVKZghYpCCdX8wJI62BkIBNrLDq699tpZ La8UXK9YVxCRUJQH0oVOgEwPUAuU5QvYglTIg0U4328xUIfvfve7f//3f99PKwnEk08++eCDD9KO GIvSeMjapSPknXfe6Upi7NW2dzswU8iU43mGqGoic0Prv9+8JBBkglg4qlANfepQY6lBGkF0FKiP DvV8dCBFyNSoZ84ammnsLQQza6xrx8ZAezJRoDjxsKdqPEog0LUPBAx7kwm0dCJDe+QUz1GEflSk XoPShHmxgkrBV5j0gR4ZN+abnSv94kCHBS3LCK6/fvtXTHXuSnfaIYDBBmCh7RAwgG/QGCelqwAG qCwks7CnUN4KeGEPOb0+BlT2G0YFMriCLhgDb3Q9Ly5H0yGLz26TidpnA3jjArxuIV+59vnvqhyb KBGDc7xoCm+kTRyz46dEljoI7hLl/c9RM1MyZ5NkZi4EAqH+vDQwHepEg6KpvUCIkVgwKyEQJQKy A8SO4RSBkAtTS8WspbLYtYoaHD9JKFMKhw7vqgEsgAM7NMA30oDP0oF+heHZZ5+9cuWKa78I1IGi Xwq0mcsX4ptXWIVbV+quLHHA8w4ayKmmz4FJg4GYgiRfe7rgRW1s7FjdwYRGOFPEbV1Fb830s7Ro EyPvsvm4MJ7UlVcYT46mXkbToHlCmyhFPKQFCUTmlhGLTA320hE0tqVPKkEgZs9XaNsvL9CMrCQ9 XteJUZJCbnAvGc23JihE/NFYTkE+9NkPdElMsuJqFOogR5AJOl3CgHUHG/CDJfiEsRPQMjXHSmUt A6oXXfEWIY9Ja9jTucJs4JCc7iQEYVVjcGXKajhTG6xOmAgQryZH7l3NDNdY86K3xrQphUkLmMI1 11yzz+FNaMJqniKbiazZJofKYiHQJmaqJjaRUlmMlnxv5t3i5S3tR7ath8Nb9FYoIvQbCJwp+qDg Vsg0tlreMorF01gb8iGlpAVMdmBXgTAghioF6cavrX99IPkEMhC0U5U14Azy4KSswaZNCx5++OH5 xwVUQ70aj55Z/2DZEaN/cPXcc8+p0V4DrEZmQI/GHStwjwBBfIl6hid2flTREjeM2wmFoFTgjEfY gsB9R1BIVvTM26UJm6ywpIFhHVPo6aYfy0ZEPK2eNpVEyM+5t7u1rDyigwaByHMyOkcAElAyv0nC snRBpQaiarf3ojmKLbfNQihSwzzkT19ABMESaGwIZizOdHZoaURPQuGRtMUocgQrCANWH3IC0g7N c7YEYbepCb2u3SYQABwI42T7dkLA2rpVGhTwrjn7IwgKbhOOiN03NZ2vMbex3Kr0SIMYwSqkNR7p P3lSWb6cUaVEgWFBU3izmOntpWViKpQjB5kpCRwriIW4Gqas0iteTDjcer0eNFbQTNAFGreR3/bO fvHsl1JaicSCKCiTjxajxSvo6r1FEchBXxkh1VYDUjYxpgC4bXeUonTX5gZ54Gsrxij7GBW4cOFC W3c7myvC29Kl96Th+eef798gjJGJb67/cMFTbRAbXTEQ9CEb3G22HOiXFLhhUFhHAJzHEI3rPxlS SB1YDpCJoT3bNGCZslEYytELXY1hY4TkQ0ZcOo9wydC28T4rMEJw1IKVKOyfS9OF47Gio0TRM50O BZ72dQCx9V8ixqXcIwR5yKVSlT6acENj6qmSTjEFfnpa0PTcwlkyCypZkPTBgBVPF3ZcHlRgv/8B DG9ZZS8CZ5jsClqICmYlsO1PbVfKeMuH4A3DUO31smZedcpWD5waMC21z3rLo56mFPB/FIXMuEb3 KCffLHY+yuUI5pPOiWAqMBNW2YQnKJVFiomd15OG1epV/1bC/AlB3w4tv1yxHwtbBiETIFeRykTN rYDSXWb9VF5zzTUOHU4QNhanUMdgKoCEdjCQBbUQD7uQ18/twugAFH8gGBXpAnXAUuqAtKXoiOoW b2nHI4884pRx6dIlBxCpxIMPPqhSey/a9lEdDaC8LREHGvpIRawjSW2qzNARybvkIF0o0yYBi1+b xbEKrEoCoVkKkp+UhfFWWW/a6NwQGGumk8IcI1MQBAQztcRhr8zJJVar56pAmdd8EGXt8+bikdcx XMvShE2fziydIhmVO9FkjejqFYMqjJ+yGGkIXfit3/ot0n/N+u/VIGdYfd7i/BKKzU5us73pslJX UAyNwAxRR9RFVLcgF9ohVuNRhEwNVA/sV3+bVTnqALFpQWdh3TIFt5lHGpgm2118A+18vNwW0Lkl DeZvVZqnCTftmXPxmlj0SHs6Wm801a16JkBm3ituxcIy/Nz6q2QEgv3SL/0ShRapVkXspFVbGrd+ 5aMUS2UGMWUc/8vZb7A6o5Y1UAechF2ADvfAhy3t1ZEHzVQGWej0VCUVcEZ46KGHkN9VmSKQg75B MGnCCy+88I1vfKO/YvD000/PTxbQyUCoQhr6sMeU1WBOOypKG0X7Rx999Kn1n2X1i1Wu/XunJ598 0qBpDd+8mNDoajhZ1m1eCNZxg2lsFoZgU+CSeRmU6ZCOrGP+9oMVcSAldM0ByhTkPkbnhuRIQuTQ xJ/Lly9TQ3HQzFtFLPIPz82OuIgzl1xZWtN8jW5QATdKIU1PxVkceKWNlukXUeiLgxzQmlp0WEJg NA6NwXJs0f81xeLEvA7JsRcOIydCUoQsWm7bztk/agBU7aGXD96FZFaioT7TG7Fo8/NKPbjCdlR3 NQqcuxoRsOEWyM0OztXUMtt9ffOYqJ3EvRpRMOc9BisKFYQsi/A9KjQ1YF6kDhZVTLUpakXHVfjq wRq4RfifXf/IVMjwP/FGfuGTRDhl/Mr6VXZXRj76eRJBASApQz/X/LfrT2vYamS8DslwRhrAFG0w BEDtqEDJ+lgI64Ab1hePNhzbrtXPUUKCgMAMbfrW8J2zP47m+rdnfxON0YuLFy8iGwbqENxxBls4 gN5G0bOsBDf0hoHTD/ve977X36FESKMYC1exkc8811Xbadk+dSANNnCVCubIaAdzy0oEkBaBk4bU 0Iw4INkhPY899hgt4MkzzzyT3j23TFnl8ackXqcCqGsuOid5uSG8HUkYFVbjEV0wKLc5bwo6HyOv fdnVOVnsN0R4JVz65zw1l/dZzX7iABvgd1VRcEsRTiqPNnqhoBPwgzfEg0B2ZH6mnCmDblrgRQBO CPRQMy96PbRXWY1u4zajMuEcgFdCsP1iZfB2PAneiVFcqHEOv4nsteKrXr5QaIRJdMRC1LqOqScB xZEEKKjUppqkVI2YCpn5F4siKKbbsqxfbVApjgAhjgpip0wvxJQuSCkh5tfWP6p36HA7v4vyG+tf +IKUrcYBuM8Kne0dlYEVPyHPdgeCOA+OBCLEA7HNLcTHKMjGgeNWrJkX7W+wji0wDdz0Ysf7suNv Q2nsFSqjc6/rhy4wZZWe0o7UwZ7cr078zTKFTCWVOeYRGqOxbIIZvR+aIHkCh4dG1D+3+R97yUfs nSwjsWhefCNVaWIvipLpkxjty+edO9j6QLl/oXR78hPNzD6vgddNUGApLw8lCOUIroLDc4EiQGKl hudWRKi5+pGPfMR6/d7v/d5v//ZvW1+6DwBw9VqZwuvbtCcK5QiwN1ow25gri9uuagbGrky9V6AU gQerWqYsY0tqNlGA2CwY4/8162OZKxhDNeSPHGjjWmOWwz8xJsSCa3lkUELMxG4Egim4FUQKUmNt 3I6U1PiE+awYqUykBb3gFqbaCKWYOixcu/5U9K//+q//7+v/I5MdEAIy0Q8y3/72t5MGlSULfS0H XGDt8xh6gHv5PA6wuIontikNJBfg7kpHOoEzNFDWQ51omb7IftMIKgD0lAIN2vfQzP7M0APfSrbp jheNxbY8e33pUK+NrmiEDRxnnEpoQTLRH2J8af3vOPKI0go5RX/KWU1/zJZpI1XpUKMTLkkN0oh4 jnWM8/IL8sc4wBNPFYgFFWiaHzz8VLJ/+NTnRpWkFm/dEt9+2ezfrL9S5/iGyb/zO7+jvTZUQ28G pTJmh/YdIsSKhDlBzCFCJSdFhmPCrvMbbrjhXe9613XXXScHxCjAABtY2oG47IcSCI3b0gaxRwu9 mVsNphnmlxdk4ZMpsE0JlgVXGG63TxEU5jYYT/1YjxRCuOvu8ZvfjgugjPPZsH2P6DKhVE87amkx kobC3RoIq1CmlMVl4/36BlvuUKzTBRIr43JMYLaOmG8bgcVQ+J5lTg20gPVrcP3WI71woCAQYA3f MG1zA3qJLsjGkJV3b7siHCMDUG5b3uHfAqcRTIG4MGV7Jn3BLmiG+D4TgDvQ43bZB0sU7MZEgSmw NAJb0JIDhtaVKzdQVAMvSmSwRZ+4bXdltlwmO+gDB9VwyqAa6UVKQSaoQ6cYOYV9GOscWNIFwxlC snA0QSAH1ZcXmF2i8L6zPwaD567bzyGW/e76I05iS5od3ORrrkRZ+ibylgCrCYpAJaDNyHQ6tpAD 2QHBKkrik3vcsC4CbqV0YpUl2xCCfvBjjzkRgpPb1zeN9QCQs7GNRrgqQymstuEZrkeDWFc2twBM I0jGqMZRF0LvkpH9d5y2FGL9gKMGwZ4pq3Eb7LXf3X2T20noxTSeH2NXpMaESY2noxpui2CW1gpB oaSRyaTouK2yeBGFn16/m2DT+JX1V+76Haf/bf05IBAkAX1HsHFNauAacEkGs6GVUyjDK1iDLNDD HwKUGFMKt8iwnTrO/hLJjTfeKMtQr006gjaA3s/tWNIA0GDdqQTQob+fYigjpJSBBMzZgSlncub2 5zKRknND6BNF0wjaUX5h19WYqdQJphku4fjqV79KLBwr6IUcgXbMtwCq5HVd6dYszNd0joa6Zm2a zZomCo4YihJREEmmkCmrL3cgtSLMKLLgp7za6McoZmQKfDa64AgCb0lnwXHlW18uBcfsaIe580T/ FtT6vvWtb4UBcAKhjg+u4BcOM+A8wecPbl7UGzvpofq16+0GvYwnoVfBLVQPkjPlntYy4UgR4DlT VqnxySM1OsSX3Yk3rU10ClzmNpW1VDP/E2va+82yWi7R3FXzWLb2GRXokatIVUMp5JBvWf+ghTT0 +YAuODIQBXkmtl9//fUBtFMDWINXqT4y4DD0A6v6QbYr6OPApgFnfEgIIoaWJcySi5Jh1taqQCN0 Dvr6dxtXERhX8dAGCO6Y4BaBozRmelcPOJ/VCS1IDpKGselcS+WUyERc+aOBpzq0/8+4ziDJkFts LBPxbpt/zGcKzNQSUJRGbIqJjRNJJpg92u8PVpwngHXYbzHMsYvnRu+QwkPklxSIDHVg/ORwOYKW 3NPnO97xDnmHxNDZ20YKAzHNFQ8Brwx0B+g/116rB/WbSCzMT4aLq6AbYyePmH2OY1kgTyzcbiJx OHdkGxPOrLeyXnRV3l1589hJsETHGhQd4VBwK15Vqik0JtMkmy1TU2VlbTJxQfgyKNclkZsJn3qF KimCliorsIRDKiFr6BDxtvW/VE7KCs3guwN2ZQ2wDqPQiYR9okdaOzOAQirIehQbyxEgG76hPKMa JczK6YJm2DW9MYXJuvFWgTSAOAKUCOCDNoaL1bNR25x1iEUEqGQkOnnKkCqNyLzIFI6vJw0n9Ftp xG5uVXpxBLHZpYmsDV8+JXXCRiZudIEoMPEktc5fDgjO9jJ5XBVtpzYB71DmXf2kpKz+iWkyYVAO 840zpVHSBKeGviMoEwXLwU+B9aIOjdXPpKk/XWA/s/5HFksPALAU/P5zRMG7Y1NzlIDsJP9VA+2a 1dJTzoBlT4+2IL9zwa0e9KN9RlbcnjSojXIsyKs3kU2kMqIQ+cUrXWhVmEK3rk11pld5IlKIq1Fw jeSZKLBF/E0Fsm7HNEgvmKzBQeP4kwin2Y4Sv7n+agsoA3cJbSkDgIZO/ERXAI2xCqxtHHDxFhWx DtnsWqE8uLOoqx7HtKQFRIG+6LOdHDkXo3dKY2NKoQD0OK+HyVPGSkamUgNmOGNh/tB+k65lJqJG h5nhKsygTKFXVM5cdC4a0nsS0ObvSggQW/3YHAqE8Z3vfCeWzo940LV/bGIzdxbTRuNEsylM8mU4 8+WAyJBFoZYROCyQgwcffPDChQvODmrUC6NmFsjQOnQStIhWkxnOaZEuWG44gZxF5Ffhsxq231/N XqdB8IZenQ9uM2X1nvZuOIdkTIZG/oAlYp+Q31VZTfyPMhHEuxo0UE/Va+BWe5h3VVaZb28iOwmf 28IhOoTgfHDVZJ5qs6RjtwJh/kyhGHVr8mwFf1diQZkQj7lNL3rqajFsGrJKigAuv/ALv3DMF+A1 XShrCO4wits4hh5tqvZzWMTntnQ5tv0qk0pQBw201B5Yx9rMERUP4Rjb5e360b5cABs90kZjI7Le YmjJqufPov9ubqlA195iSKWxrrBdt8biUtLD/2hPHTzdRGipWOkDK4MYc5tL+mwIY00SlKUFwiVo JQulCQxL+xajRr2nSYlXOK83szMEH1ybJu1L1FQ6HAmRqOL/zTffLFlwdnC0cUssBLA4e4Ubepah GLE/q/E/rv/tkvpbcTAAAMjZ0bZsh+Dr2vmW1YTVI0RjI5k4tk81tARXKG1/cgVOt9Cr4Or14K0T RPBie2edjOlZh5mW3low38y7XjkO/SayE7eO0/gnPT42E0rTNtWCngqwQsmUj6FUYNNYs4K16cRB KZRbGCZr6DRBGvp5RF8Z6MJ8aABiCIZ4fAimUBjH0BheXRl0VlDf3o51CAb0wDpssbtG40gbB1Au 1jFDdKugjdeNGxWzFCEe6vZ4jFe2h8dVzTQuN4lyKxvYrVuiwEnT4S3uEYujmQVTaC7aJxA6ZHnL QwM5QQhR/JcaCB1OutJWxr20gHtj6YKomovZ8VNvza4PkMwsPDKWcTkgsKSTCvfFtC8dyZyn2oik HqQb3jUcf6i8c8T8PDLS/rAGjSe4rQY+Wfscuyq8PY260Jhxw20E9pTVsk4qn1iPokbmXVDXFTyD Ojdq4Lq/8+a0NZHXdPH1n2biVYph/keSj6k56gLbVOFMF4SsV0oTyhR6K0FRkzo4VthJ/ruzf4JN IOZnllAF3/1s4pg1QHB8BllXiEQw5Ik/bXoewbrGcB9tYi/aoIrNE41xA4KTCS3ZUoD9RL2Rb9nG v7M/4qqxV7yoB471xyOOVFTO4U71LE4yb5lFfNMVJyMbdslW5gNHHzLNhV44Pmhm9OjqdRPRD2LX p/7TAkpKT+3PhFXomEMZq9zXhPl24/URr6askNhxz0ApgikXXpLEH/znGPfGeM5tBaLGVWJqXpyk CDyxjkTfElt3K54ohL2xwPY6dtU2KuPnfr+sllunZzYYBs7as/3Z6kGDEMu0cTuP6vNoPToinCm/ eROE8/Y6jq7Z7U+PBbEwQ8onjl1FyrStqPkPyccQW41HqcMW2mWFzCNCMJ8SWAe5XsmmZy2hp8MF gZBz/uzP/ixUOQnDNECnDtBsN2b44BYT+l2GsRER4A73rsqQikveGjopIFhCY8tl+J/QTOGoAmkK uFOB2Ycz0mBQj7KEgNGFTNmIR1EwHLKhPRWgBX3ed8UxAqES/ezDMgVtcDKZ8xZvo64gNCOdG5HR Kc6IgJjg//+6/qoFcv76+h80+czIx1jOZzOFwkIXTJz1xSTVSCtFpuBwpviIYUH2In/0Q56cHd7y lrc4J7buoIJOwWws4P2z7aSTk9ux6hEepPlwBCdru1KTKOzvnDuGKKcv7Wo60RWLKccXf5LsOMOr WtMWGhM2c9cMb4+G1dg7li7Unhx4nRX6qA4Q5QLb73ksUwaU47uuylou6dj+rZuUIVGY32goa4Da COaqHP480gYKf379X9J9p/Cugtv60QANMAdFo1DsdRtdYRrugd52h659C3QAwQr0ayBuMAWs05tK PWBRVD+amiqxBYcjWOzK0KnDBYIZEecNOqcMoytn6j3VjG946C2m3LtMoVSiL4WNnl6w5sjMF/mp gymIBrUV2zIINeSVLmicUHKPV0aXgnXAUeCJgUwkUdZh6RIrmN2KjBDptq+M/8P6n5rABiSuSh7A +yfBed56i+33Z9b+394GijAJtKMCYLbtZsuSA0/B9XV2e/WealMnGyXOsmNDXDWn+Mmw15pwtoX2 LE2gfOZs/rg65lbsCgdTVjlRK7uwugAACntJREFUdmXR21PxYuULtfSUBBzPCBKBa9b/+QkuVIAc aHCUj0Thl3/5l6EW50EWCgG95Fl5RCEDd5IB3NpTBy8yBbgvf1ZAAzUy6uuuu06f/bCjPR8fFPQT uPUfnzMjepQoeNcOzGy/XkE2DMRGPI+T4xuGuGqQiukEl/SWOmisoL0CU5OlF8iPfgz/lafzDvxL cLZzBD3Sf9PnzPEE0cEhziv/T+t/RqCVTEEo1PeTCC9ylZO5ZywjjlqNqffURMSHGbecIn+OSuQp fziTLvzMz/yMNUVCCIGH2Vr/ZekEwPrU+Zapro/iWSCMzyGZKVT2CLfBfu9l9XPMEYYU9abnnJ8G P8F2nEPTbuZZMzdbk599fmInmseATnSK9bRJGmrmkR6y2mgAFjj/3579gzNX5Gdqsm4TBWdRukA4 QKqdH8QxGYIxDYIhD5MhT2V5chxAgOAO9xIEmUI/Kv/p9Uei3vrWt9Ka+S2JdkuE8SKSdxJxRZXY pZ8hVbLCkIq4gHsE80hLkpS4HPnJN48yNR5xG3NiEYaj2cbvM0NLNMs0y3AvocHD2JipyZTjoXEN KhqJYH6K3i/+4i+SyE0P3vY2bmcmwnOz84oXvU4a9JOWsU1r108umIIaT3nCT27PB46M5znPYW28 Ip58kLvZAMj9wIMNFWFvB+V/hkHvEbq6PZJ24N3Q7IhVnry+DxtPzmyvOmceGbHyv8iMfoTGv/Mu NgFBZIVPjYKALoXdJVYBn4XsGESmzFZsT/89ZW+ppAI1y+YtpkwayggkCPi/68H6vXE11fdNgSLI PJEZq2FrDMTBHY1hOopCfGxHe+fY/imbW1fqU0qi/9IQNSzFSSk6cXQtv4gwhsiOijAicqxUxi5s LAdJBdRokHxsectZ5uLdlEubIWSsO1r6wjSgODRl+2SyPg2o1IAcYGCczCZx0Ia05YPheEgOxE2U mGmmicwjzmjJbc40indRWqUZ9airyqSNb84IRmHJX2PpzSjiL++zprLIgUqocAWSE0VQeB3KvZb1 uhfbxuH5BO1ujWI440Ldwu9+fFAAXU/3pmfkP7o05fOm5fDl2IlXjp38JBmnU4E439yOlGZDeKag WTFlwirKajTbiH6mEcxbLY/+LdXxxU4Zx8Ytz5jbapKMCDxfHHc9WH/Pu50/84glBFpi+yQgCmNu YZTcZMpapjh10qcHpnNDQHaEwWFYR/VhhQIrg/AU4Xnldf3kgxxn0pz61+cxN6EgdnI9RML5NoHk ZQQVMFxBPf7beONhHxG54XVsH1Vius1GdPLcWEy9NgQ0U65Z5yCeZPF/Mq86ZDUuDppxO0/cakbs BM1kTVx4rSATdkFQaXWExWpaXACAqNlXj3bc3jO3U1OZdctObsf0M9gGOYNSqCyY8QEy4bPXlxrs WXM9ZCeVCoAN3no2hXStNjX412DmY1bmORJgwqbatAuo61Ea1C/F2E1wY7tYs26ZgpZFrZV2Tc6P /Zz0ZiwvtmauljBdQGDwgrbgFXXD2UjAxvtlyl6BS+92ZamM2+ktRYiuSQDGtqUr2EhVonF2TL+1 iVQKtS/F0FVZCQeOA6n01LvxEH8iVWeNsoMOAqnAOi68Yio9pQjz6Y4K8JB7/Nd/k23E4sAHgwoR x7jHyU0wlnkXvYfbrOwAt5mCGnJw1BoFg1IN6QMfeJKrrspm4RV9FhDtNdZnSlcS4V0j8kSIuGct rC8kgB8Qbpx7DVJNPfDUeMyjYSwLyfAGXUAFYIYIk2y0oCt8AhsHIP+kW7b3uGyvOjM1PPEWG2Dv z/41mVmJS0LgWpiYghomvtHVNXVQOQSO/8rZqEPEnleKoG4btP5bQqbNWDKhKz1DD6yPIjBwJwSk gcG9eg00s+quLAkY89S1BrWJPPVDViJ8WT1AA7erW5RLdAyKaZFN+bj5Y12aIk3AUqBPMupqLBJG v9mQMXCdA7YsnWEOQzAswiVi4crUqNfAi7hKUHRoIO4ZugNRsxNz15SIn/SCY7zCVaxGcu9yA2P1 w5MGXbn/ZgbijHoNNCsOzLvkQwMScMMNN/zest9dv69Fy3ion2TF624lNY4wNWPe0izh0JVQix4P uWqhoQISXotX6q/6aMAZYOBHOQArD1YhcAPEsjBwRKbRNfaWjYqlI9Xw6rVcYnmV7VVndr7mJ8aa T7ZXLXMr3MdFqqAm9s4CsLZ9NUd1SIPHptJKJBBen4g3nFv9qE8Lxo59AhAmoyWsYylUsckR0GCI MQ4YMShEkqH0GM7gfDkCpDKJQIbh2K7B7PmbupxZHeoBIZOVEYX5XoB+iIR7mJAEjKnxCOuwlCkw PGTq22BLH2zCHSgU1KAl1iUNGqOrsXhbhkKkOMySqlG6UYSGaDimPB6OS1rq01sJnHdJgzYozQ1C 0E9M/q/1H8Y6yJCDXk8U3HKyzxys1MZ0+Gw4DvNWuCyEpbFGFh2KFtB+UNMeFI+oYwoxnHkUkAYD mYVzVaO+V7TRcqxKrycKRxZc1Tx9/QY/SdZksr3q1aZ+E4YzO2mpLGQFLjKLYyayAq3QghV3t9oQ kdVka+N6Pu5JjGZ1YoXQ+2jpAjbi4RjSIieQMU+tupYNXQ/BIkHB4TiDwziTdUBQg1Q6XHKx/58i xsL/UQQFtsnPq1WGPOl2y1vWuUZvSIUAOBbJUaV0AG3cqkRR3EO8JUGbRWCVHmmDS6h1PEr0ZaGd OWVBM4yVmHiX/+UsWaJAp/SsW/Q+Wpz3yJV1qxOveNcU6kED/sxJp5zC6OaSAxnCm5qnrGlOS1dq 0pQFxBACJXStEQwcFQEYQpTKI97GahBCWuJYrR+mHsx6lBwAjKVvn8hGDk5MJdObHiQgJ2jP9vuD 7Q+u9ugn2MxHoK2BQLCTxWgN1Iu4pYrD+7P1rsrWY8zCtDbMbX16q4HG3Gae6nbaZG5Th5TluMBx EqqwkRwgORsOe6TB4MCLgUC5HjzVEvPhHuijcQasuqqTJEA/dTW2ScJBFJj2mW7zof6RCiHR1U7b Fo08baTRBk/aOVEUVTjDpdiYpmC7V2KXHMGWa6O+fv3ekRqPOkQYgqjxn/MCUkw2sfzvt//FT319 6r8hXBMLgx5NDVkpCIzMeVdjnZMGTlIHSQSfZQ2ZKXBvfCNYfWJQ5uSYTMfEvchVfQqd5bCsFtei 72A6AxvM2DBOkDYGG+rBA66uij2o83qwiecBoNvwoAwMY5tULOuR1/U8o4dGplDNv34bBopmiivc 55dq1mCRff+36McwaaZNnVgSkbVCx65azpPIqtGVlt4qd+gVzcYGKBbMslk8Cxk/k4aoqBxX1cdn bWbJj2uv7Gmv90rcXvnBK+LCTrpimzAsU+mRNqlAPOw4E6mYsg4VMAG1UII6tK9mSOWW2UVxRlqB 5KxUf7IMjJqjBFNGRW+lKURHz7Pz43aJTxKA5LlELDijzJlOOgmBxkzlaGJTLj5uVdIUjY1FCOgR T/rwGf8zaqWGeTS/pFBe44jBYXPhod50Hv3gBIp2KJwhxHLHSbf7g3NWS+8GyyDE4CSDQ4ApZaAF s+gtawtngq2sp6kGf+ptTJ91deLP6/h2aj/1U/8/LO4WsAKzJPsAAAAASUVORK5CYIJQSwECLQAU AAYACAAAACEAsYJntgoBAAATAgAAEwAAAAAAAAAAAAAAAAAAAAAAW0NvbnRlbnRfVHlwZXNdLnht bFBLAQItABQABgAIAAAAIQA4/SH/1gAAAJQBAAALAAAAAAAAAAAAAAAAADsBAABfcmVscy8ucmVs c1BLAQItABQABgAIAAAAIQB4sQOr0QMAAP8IAAAOAAAAAAAAAAAAAAAAADoCAABkcnMvZTJvRG9j LnhtbFBLAQItABQABgAIAAAAIQCqJg6+vAAAACEBAAAZAAAAAAAAAAAAAAAAADcGAABkcnMvX3Jl bHMvZTJvRG9jLnhtbC5yZWxzUEsBAi0AFAAGAAgAAAAhAPcoFaPiAAAACgEAAA8AAAAAAAAAAAAA AAAAKgcAAGRycy9kb3ducmV2LnhtbFBLAQItAAoAAAAAAAAAIQD78HhWlwoCAJcKAgAUAAAAAAAA AAAAAAAAADkIAABkcnMvbWVkaWEvaW1hZ2UxLnBuZ1BLBQYAAAAABgAGAHwBAAACEwIAAAA= ">
                <v:shape id="Picture 17" o:spid="_x0000_s1048" type="#_x0000_t75" style="position:absolute;width:23490;height:276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+Nj9m+AAAA2wAAAA8AAABkcnMvZG93bnJldi54bWxET0uLwjAQvi/4H8IIXkRTBVepRpEFYW+L D/A6NGNTTSalSbX+e7MgeJuP7zmrTeesuFMTKs8KJuMMBHHhdcWlgtNxN1qACBFZo/VMCp4UYLPu fa0w1/7Be7ofYilSCIccFZgY61zKUBhyGMa+Jk7cxTcOY4JNKXWDjxTurJxm2bd0WHFqMFjTj6Hi dmidgtq0sr12+6He2fNwFvTkz0Wr1KDfbZcgInXxI367f3WaP4f/X9IBcv0CAAD//wMAUEsBAi0A FAAGAAgAAAAhAASrOV4AAQAA5gEAABMAAAAAAAAAAAAAAAAAAAAAAFtDb250ZW50X1R5cGVzXS54 bWxQSwECLQAUAAYACAAAACEACMMYpNQAAACTAQAACwAAAAAAAAAAAAAAAAAxAQAAX3JlbHMvLnJl bHNQSwECLQAUAAYACAAAACEAMy8FnkEAAAA5AAAAEgAAAAAAAAAAAAAAAAAuAgAAZHJzL3BpY3R1 cmV4bWwueG1sUEsBAi0AFAAGAAgAAAAhAC+Nj9m+AAAA2wAAAA8AAAAAAAAAAAAAAAAAnwIAAGRy cy9kb3ducmV2LnhtbFBLBQYAAAAABAAEAPcAAACKAwAAAAA= ">
                  <v:imagedata r:id="rId21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8" o:spid="_x0000_s1049" type="#_x0000_t67" style="position:absolute;left:11153;top:9290;width:1183;height:1557;rotation:9417233fd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VpZsMUA AADbAAAADwAAAGRycy9kb3ducmV2LnhtbESPQWvCQBCF70L/wzKFXqRu2opI6iolIHrpoYl4HrLT ZNvsbMhuNfrrnUPB2wzvzXvfrDaj79SJhugCG3iZZaCI62AdNwYO1fZ5CSomZItdYDJwoQib9cNk hbkNZ/6iU5kaJSEcczTQptTnWse6JY9xFnpi0b7D4DHJOjTaDniWcN/p1yxbaI+OpaHFnoqW6t/y zxtwbz+75nh0thqn2bwo6+tnV1TGPD2OH++gEo3pbv6/3lvBF1j5RQbQ6x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1WlmwxQAAANsAAAAPAAAAAAAAAAAAAAAAAJgCAABkcnMv ZG93bnJldi54bWxQSwUGAAAAAAQABAD1AAAAigMAAAAA " adj="13918" fillcolor="yellow" stroked="f" strokeweight="2pt">
                  <v:textbox>
                    <w:txbxContent>
                      <w:p w14:paraId="5E8A6063" w14:textId="77777777" w:rsidR="00B62E54" w:rsidRDefault="00B62E54" w:rsidP="00B62E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9FC">
        <w:rPr>
          <w:rFonts w:cs="Times"/>
          <w:b/>
          <w:sz w:val="28"/>
          <w:szCs w:val="28"/>
          <w:lang w:val="en-US"/>
        </w:rPr>
        <w:t xml:space="preserve">Key views specific to </w:t>
      </w:r>
      <w:proofErr w:type="spellStart"/>
      <w:r w:rsidR="000D09FC">
        <w:rPr>
          <w:rFonts w:cs="Times"/>
          <w:b/>
          <w:sz w:val="28"/>
          <w:szCs w:val="28"/>
          <w:lang w:val="en-US"/>
        </w:rPr>
        <w:t>Ebstein</w:t>
      </w:r>
      <w:r w:rsidR="005E05DF" w:rsidRPr="00B62E54">
        <w:rPr>
          <w:rFonts w:cs="Times"/>
          <w:b/>
          <w:sz w:val="28"/>
          <w:szCs w:val="28"/>
          <w:lang w:val="en-US"/>
        </w:rPr>
        <w:t>s</w:t>
      </w:r>
      <w:proofErr w:type="spellEnd"/>
      <w:r w:rsidR="005E05DF" w:rsidRPr="00B62E54">
        <w:rPr>
          <w:rFonts w:cs="Times"/>
          <w:b/>
          <w:sz w:val="28"/>
          <w:szCs w:val="28"/>
          <w:lang w:val="en-US"/>
        </w:rPr>
        <w:t xml:space="preserve"> Anomaly: </w:t>
      </w:r>
    </w:p>
    <w:p w14:paraId="613EFCBB" w14:textId="76B2B778" w:rsidR="005E05DF" w:rsidRPr="00B62E54" w:rsidRDefault="001A612E" w:rsidP="00B62E5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ind w:left="360"/>
        <w:rPr>
          <w:rFonts w:cs="Times"/>
          <w:b/>
          <w:sz w:val="28"/>
          <w:szCs w:val="28"/>
        </w:rPr>
      </w:pPr>
      <w:r w:rsidRPr="00813124">
        <w:rPr>
          <w:rFonts w:cs="Times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5F07DC" wp14:editId="45FB01D0">
                <wp:simplePos x="0" y="0"/>
                <wp:positionH relativeFrom="column">
                  <wp:posOffset>3115945</wp:posOffset>
                </wp:positionH>
                <wp:positionV relativeFrom="paragraph">
                  <wp:posOffset>2020097</wp:posOffset>
                </wp:positionV>
                <wp:extent cx="2552065" cy="1207770"/>
                <wp:effectExtent l="0" t="0" r="635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E6EF" w14:textId="77CA5D72" w:rsidR="00B62E54" w:rsidRPr="00AE7E11" w:rsidRDefault="00717E2E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Cs w:val="20"/>
                              </w:rPr>
                              <w:t xml:space="preserve">Figure </w:t>
                            </w:r>
                            <w:r w:rsidR="002F773B">
                              <w:rPr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B62E54" w:rsidRPr="00AE7E11">
                              <w:rPr>
                                <w:szCs w:val="20"/>
                              </w:rPr>
                              <w:t xml:space="preserve">Apical 4 chamber view demonstrating significant apical displacement of the TV septal leaflet (arrow). A large component of the RV is </w:t>
                            </w:r>
                            <w:proofErr w:type="spellStart"/>
                            <w:r w:rsidR="00B62E54" w:rsidRPr="00AE7E11">
                              <w:rPr>
                                <w:szCs w:val="20"/>
                              </w:rPr>
                              <w:t>atrialised</w:t>
                            </w:r>
                            <w:proofErr w:type="spellEnd"/>
                            <w:r w:rsidR="00B62E54" w:rsidRPr="00AE7E11">
                              <w:rPr>
                                <w:szCs w:val="20"/>
                              </w:rPr>
                              <w:t xml:space="preserve">.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45.35pt;margin-top:159.05pt;width:200.95pt;height:95.1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fs+0JQIAACUEAAAOAAAAZHJzL2Uyb0RvYy54bWysU9tuGyEQfa/Uf0C813upHScrr6PUqatK 6UVK+gEsy3pRgaGAvZt+fQbWdq30rSoPiGGGw8yZM6vbUStyEM5LMDUtZjklwnBopdnV9MfT9t01 JT4w0zIFRtT0WXh6u377ZjXYSpTQg2qFIwhifDXYmvYh2CrLPO+FZn4GVhh0duA0C2i6XdY6NiC6 VlmZ51fZAK61DrjwHm/vJyddJ/yuEzx86zovAlE1xdxC2l3am7hn6xWrdo7ZXvJjGuwfstBMGvz0 DHXPAiN7J/+C0pI78NCFGQedQddJLlINWE2Rv6rmsWdWpFqQHG/PNPn/B8u/Hr47ItualgUlhmns 0ZMYA/kAIykjPYP1FUY9WowLI15jm1Op3j4A/+mJgU3PzE7cOQdDL1iL6RXxZXbxdMLxEaQZvkCL 37B9gAQ0dk5H7pANgujYpudza2IqHC/LxaLMrxaUcPQVZb5cLlPzMladnlvnwycBmsRDTR32PsGz w4MPMR1WnULibx6UbLdSqWS4XbNRjhwY6mSbVqrgVZgyZKjpzaJcJGQD8X2SkJYBdaykrul1Htek rEjHR9OmkMCkms6YiTJHfiIlEzlhbMbUieL9ifcG2mdkzMGkW5wzPPTgflMyoGZr6n/tmROUqM8G Wb8p5vMo8mTMF8sSDXfpaS49zHCEqmmgZDpuQhqMxIe9w+5sZeIttnHK5JgzajHReZybKPZLO0X9 me71CwAAAP//AwBQSwMEFAAGAAgAAAAhAB1ZDEzhAAAACwEAAA8AAABkcnMvZG93bnJldi54bWxM j8FOwzAQRO9I/IO1SNyonZaWNMSpKiouHJAoSO3RjZ04wl5btpuGv8ec6HE1TzNv681kDRlViIND DsWMAVHYOjlgz+Hr8/WhBBKTQCmMQ8XhR0XYNLc3taiku+CHGvepJ7kEYyU46JR8RWlstbIizpxX mLPOBStSPkNPZRCXXG4NnTO2olYMmBe08OpFq/Z7f7YcDlYPchfej5004+6t2y79FDzn93fT9hlI UlP6h+FPP6tDk51O7owyEsPhcc2eMsphUZQFkEyU6/kKyInDkpULoE1Nr39ofgEAAP//AwBQSwEC LQAUAAYACAAAACEAtoM4kv4AAADhAQAAEwAAAAAAAAAAAAAAAAAAAAAAW0NvbnRlbnRfVHlwZXNd LnhtbFBLAQItABQABgAIAAAAIQA4/SH/1gAAAJQBAAALAAAAAAAAAAAAAAAAAC8BAABfcmVscy8u cmVsc1BLAQItABQABgAIAAAAIQC8fs+0JQIAACUEAAAOAAAAAAAAAAAAAAAAAC4CAABkcnMvZTJv RG9jLnhtbFBLAQItABQABgAIAAAAIQAdWQxM4QAAAAsBAAAPAAAAAAAAAAAAAAAAAH8EAABkcnMv ZG93bnJldi54bWxQSwUGAAAAAAQABADzAAAAjQUAAAAA " stroked="f">
                <v:textbox style="mso-fit-shape-to-text:t">
                  <w:txbxContent>
                    <w:p w14:paraId="0989E6EF" w14:textId="77CA5D72" w:rsidR="00B62E54" w:rsidRPr="00AE7E11" w:rsidRDefault="00717E2E">
                      <w:pPr>
                        <w:rPr>
                          <w:szCs w:val="20"/>
                        </w:rPr>
                      </w:pPr>
                      <w:proofErr w:type="gramStart"/>
                      <w:r>
                        <w:rPr>
                          <w:szCs w:val="20"/>
                        </w:rPr>
                        <w:t xml:space="preserve">Figure </w:t>
                      </w:r>
                      <w:r w:rsidR="002F773B">
                        <w:rPr>
                          <w:szCs w:val="20"/>
                        </w:rPr>
                        <w:t>3</w:t>
                      </w:r>
                      <w:r>
                        <w:rPr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szCs w:val="20"/>
                        </w:rPr>
                        <w:t xml:space="preserve"> </w:t>
                      </w:r>
                      <w:r w:rsidR="00B62E54" w:rsidRPr="00AE7E11">
                        <w:rPr>
                          <w:szCs w:val="20"/>
                        </w:rPr>
                        <w:t xml:space="preserve">Apical 4 chamber view demonstrating significant apical displacement of the TV septal leaflet (arrow). A large component of the RV is </w:t>
                      </w:r>
                      <w:proofErr w:type="spellStart"/>
                      <w:r w:rsidR="00B62E54" w:rsidRPr="00AE7E11">
                        <w:rPr>
                          <w:szCs w:val="20"/>
                        </w:rPr>
                        <w:t>atrialised</w:t>
                      </w:r>
                      <w:proofErr w:type="spellEnd"/>
                      <w:r w:rsidR="00B62E54" w:rsidRPr="00AE7E11">
                        <w:rPr>
                          <w:szCs w:val="20"/>
                        </w:rPr>
                        <w:t xml:space="preserve">. . </w:t>
                      </w:r>
                    </w:p>
                  </w:txbxContent>
                </v:textbox>
              </v:shape>
            </w:pict>
          </mc:Fallback>
        </mc:AlternateContent>
      </w:r>
      <w:r w:rsidRPr="00813124">
        <w:rPr>
          <w:rFonts w:cs="Times"/>
          <w:b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1348DF" wp14:editId="4981701D">
                <wp:simplePos x="0" y="0"/>
                <wp:positionH relativeFrom="column">
                  <wp:posOffset>10160</wp:posOffset>
                </wp:positionH>
                <wp:positionV relativeFrom="paragraph">
                  <wp:posOffset>2056381</wp:posOffset>
                </wp:positionV>
                <wp:extent cx="2760980" cy="1011555"/>
                <wp:effectExtent l="0" t="0" r="127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98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0F2CF" w14:textId="296FE2AA" w:rsidR="005E05DF" w:rsidRPr="00AE7E11" w:rsidRDefault="00717E2E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Cs w:val="20"/>
                              </w:rPr>
                              <w:t xml:space="preserve">Fig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ure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2F773B">
                              <w:rPr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5E05DF" w:rsidRPr="00AE7E11">
                              <w:rPr>
                                <w:szCs w:val="20"/>
                              </w:rPr>
                              <w:t xml:space="preserve">PLAX: note the abnormal </w:t>
                            </w:r>
                            <w:r w:rsidR="00B62E54" w:rsidRPr="00AE7E11">
                              <w:rPr>
                                <w:szCs w:val="20"/>
                              </w:rPr>
                              <w:t xml:space="preserve">enface </w:t>
                            </w:r>
                            <w:r w:rsidR="005E05DF" w:rsidRPr="00AE7E11">
                              <w:rPr>
                                <w:szCs w:val="20"/>
                              </w:rPr>
                              <w:t xml:space="preserve">orientation of the tricuspid valve. This demonstrates the abnormal anterior rotation of the valve. The </w:t>
                            </w:r>
                            <w:r w:rsidR="00513F3B" w:rsidRPr="00AE7E11">
                              <w:rPr>
                                <w:szCs w:val="20"/>
                              </w:rPr>
                              <w:t>RV</w:t>
                            </w:r>
                            <w:r w:rsidR="005E05DF" w:rsidRPr="00AE7E11">
                              <w:rPr>
                                <w:szCs w:val="20"/>
                              </w:rPr>
                              <w:t xml:space="preserve"> is also dilated.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.8pt;margin-top:161.9pt;width:217.4pt;height:79.6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2bOPIwIAACUEAAAOAAAAZHJzL2Uyb0RvYy54bWysU8Fu2zAMvQ/YPwi6L7aDuG2MOEWXLsOA rhvQ7gNkWY6FSaImKbGzrx8lp2m23YbpIJAi+UQ+kqvbUStyEM5LMDUtZjklwnBopdnV9Nvz9t0N JT4w0zIFRtT0KDy9Xb99sxpsJebQg2qFIwhifDXYmvYh2CrLPO+FZn4GVhg0duA0C6i6XdY6NiC6 Vtk8z6+yAVxrHXDhPb7eT0a6TvhdJ3j40nVeBKJqirmFdLt0N/HO1itW7RyzveSnNNg/ZKGZNPjp GeqeBUb2Tv4FpSV34KELMw46g66TXKQasJoi/6Oap55ZkWpBcrw90+T/Hyx/PHx1RLbYu5ISwzT2 6FmMgbyHkcwjPYP1FXo9WfQLIz6jayrV2wfg3z0xsOmZ2Yk752DoBWsxvSJGZhehE46PIM3wGVr8 hu0DJKCxczpyh2wQRMc2Hc+tialwfJxfX+XLGzRxtBV5UZRlmf5g1Uu4dT58FKBJFGrqsPcJnh0e fIjpsOrFJf7mQcl2K5VKits1G+XIgeGcbNM5of/mpgwZaros52VCNhDj0whpGXCOldQ1vcnjieGs inR8MG2SA5NqkjETZU78REomcsLYjFMnFjE4ktdAe0TGHExzi3uGQg/uJyUDzmxN/Y89c4IS9ckg 68tisYhDnpRFeT1HxV1amksLMxyhahoomcRNSIuR+LB32J2tTLy9ZnLKGWcx0Xnamzjsl3ryet3u 9S8AAAD//wMAUEsDBBQABgAIAAAAIQDXzt/43gAAAAkBAAAPAAAAZHJzL2Rvd25yZXYueG1sTI/B TsMwEETvSPyDtUjcqNOmRFUap6qouHBAoiDB0Y2dOKq9tmw3DX/PcoLbjmY0+6bZzc6yScc0ehSw XBTANHZejTgI+Hh/ftgAS1miktajFvCtE+za25tG1spf8U1PxzwwKsFUSwEm51BznjqjnUwLHzSS 1/voZCYZB66ivFK5s3xVFBV3ckT6YGTQT0Z35+PFCfh0ZlSH+PrVKzsdXvr9Y5hjEOL+bt5vgWU9 578w/OITOrTEdPIXVIlZ0hUFBZSrkhaQvy6rNbATHZtyCbxt+P8F7Q8AAAD//wMAUEsBAi0AFAAG AAgAAAAhALaDOJL+AAAA4QEAABMAAAAAAAAAAAAAAAAAAAAAAFtDb250ZW50X1R5cGVzXS54bWxQ SwECLQAUAAYACAAAACEAOP0h/9YAAACUAQAACwAAAAAAAAAAAAAAAAAvAQAAX3JlbHMvLnJlbHNQ SwECLQAUAAYACAAAACEABdmzjyMCAAAlBAAADgAAAAAAAAAAAAAAAAAuAgAAZHJzL2Uyb0RvYy54 bWxQSwECLQAUAAYACAAAACEA187f+N4AAAAJAQAADwAAAAAAAAAAAAAAAAB9BAAAZHJzL2Rvd25y ZXYueG1sUEsFBgAAAAAEAAQA8wAAAIgFAAAAAA== " stroked="f">
                <v:textbox style="mso-fit-shape-to-text:t">
                  <w:txbxContent>
                    <w:p w14:paraId="4610F2CF" w14:textId="296FE2AA" w:rsidR="005E05DF" w:rsidRPr="00AE7E11" w:rsidRDefault="00717E2E">
                      <w:pPr>
                        <w:rPr>
                          <w:szCs w:val="20"/>
                        </w:rPr>
                      </w:pPr>
                      <w:proofErr w:type="gramStart"/>
                      <w:r>
                        <w:rPr>
                          <w:szCs w:val="20"/>
                        </w:rPr>
                        <w:t xml:space="preserve">Fig </w:t>
                      </w:r>
                      <w:proofErr w:type="spellStart"/>
                      <w:r>
                        <w:rPr>
                          <w:szCs w:val="20"/>
                        </w:rPr>
                        <w:t>ure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r w:rsidR="002F773B">
                        <w:rPr>
                          <w:szCs w:val="20"/>
                        </w:rPr>
                        <w:t>2</w:t>
                      </w:r>
                      <w:r>
                        <w:rPr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szCs w:val="20"/>
                        </w:rPr>
                        <w:t xml:space="preserve"> </w:t>
                      </w:r>
                      <w:r w:rsidR="005E05DF" w:rsidRPr="00AE7E11">
                        <w:rPr>
                          <w:szCs w:val="20"/>
                        </w:rPr>
                        <w:t xml:space="preserve">PLAX: note the abnormal </w:t>
                      </w:r>
                      <w:r w:rsidR="00B62E54" w:rsidRPr="00AE7E11">
                        <w:rPr>
                          <w:szCs w:val="20"/>
                        </w:rPr>
                        <w:t xml:space="preserve">enface </w:t>
                      </w:r>
                      <w:r w:rsidR="005E05DF" w:rsidRPr="00AE7E11">
                        <w:rPr>
                          <w:szCs w:val="20"/>
                        </w:rPr>
                        <w:t xml:space="preserve">orientation of the tricuspid valve. This demonstrates the abnormal anterior rotation of the valve. The </w:t>
                      </w:r>
                      <w:r w:rsidR="00513F3B" w:rsidRPr="00AE7E11">
                        <w:rPr>
                          <w:szCs w:val="20"/>
                        </w:rPr>
                        <w:t>RV</w:t>
                      </w:r>
                      <w:r w:rsidR="005E05DF" w:rsidRPr="00AE7E11">
                        <w:rPr>
                          <w:szCs w:val="20"/>
                        </w:rPr>
                        <w:t xml:space="preserve"> is also dilated. </w:t>
                      </w:r>
                    </w:p>
                  </w:txbxContent>
                </v:textbox>
              </v:shape>
            </w:pict>
          </mc:Fallback>
        </mc:AlternateContent>
      </w:r>
      <w:r w:rsidR="005E05DF" w:rsidRPr="00813124">
        <w:rPr>
          <w:rFonts w:cs="Times"/>
          <w:b/>
          <w:noProof/>
          <w:sz w:val="28"/>
          <w:szCs w:val="28"/>
          <w:lang w:val="fr-FR" w:eastAsia="fr-FR"/>
        </w:rPr>
        <w:drawing>
          <wp:inline distT="0" distB="0" distL="0" distR="0" wp14:anchorId="31C75D5E" wp14:editId="05B6E36D">
            <wp:extent cx="2009554" cy="1967024"/>
            <wp:effectExtent l="0" t="0" r="0" b="0"/>
            <wp:docPr id="14" name="Ebstein PSV 12-09534.mpg">
              <a:hlinkClick xmlns:a="http://schemas.openxmlformats.org/drawingml/2006/main" r:id="" action="ppaction://medi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stein PSV 12-09534.mpg">
                      <a:hlinkClick r:id="" action="ppaction://media"/>
                    </pic:cNvPr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4539" t="6625" r="16653" b="11200"/>
                    <a:stretch/>
                  </pic:blipFill>
                  <pic:spPr>
                    <a:xfrm>
                      <a:off x="0" y="0"/>
                      <a:ext cx="2006426" cy="19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FDE7" w14:textId="7F68E8AA" w:rsidR="006D6A41" w:rsidRDefault="006D6A41" w:rsidP="00231C68"/>
    <w:p w14:paraId="6E957B0A" w14:textId="77777777" w:rsidR="00935F72" w:rsidRDefault="00935F72" w:rsidP="00231C68"/>
    <w:p w14:paraId="779E2311" w14:textId="0C066A26" w:rsidR="00935F72" w:rsidRDefault="00935F72" w:rsidP="00231C68"/>
    <w:p w14:paraId="3870FBDA" w14:textId="6D22FDD5" w:rsidR="00231C68" w:rsidRDefault="00513F3B" w:rsidP="00231C68">
      <w:r w:rsidRPr="00B62E54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27447F" wp14:editId="543F8CBC">
                <wp:simplePos x="0" y="0"/>
                <wp:positionH relativeFrom="column">
                  <wp:posOffset>661035</wp:posOffset>
                </wp:positionH>
                <wp:positionV relativeFrom="paragraph">
                  <wp:posOffset>6985</wp:posOffset>
                </wp:positionV>
                <wp:extent cx="4531995" cy="2411730"/>
                <wp:effectExtent l="0" t="0" r="1905" b="7620"/>
                <wp:wrapNone/>
                <wp:docPr id="2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1995" cy="2411730"/>
                          <a:chOff x="0" y="0"/>
                          <a:chExt cx="4051982" cy="2157643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83730" y="0"/>
                            <a:ext cx="2268252" cy="2157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25"/>
                          <a:srcRect b="15379"/>
                          <a:stretch/>
                        </pic:blipFill>
                        <pic:spPr>
                          <a:xfrm>
                            <a:off x="0" y="0"/>
                            <a:ext cx="1783730" cy="2157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52.05pt;margin-top:.55pt;width:356.85pt;height:189.9pt;z-index:251675648;mso-width-relative:margin;mso-height-relative:margin" coordsize="40519,2157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1oCTMfAIAABkHAAAOAAAAZHJzL2Uyb0RvYy54bWzUVUuP0zAQviPxHyzf d9OkTR9R272UXSEhqFgQZ9dxEos4tsbu698zdpLSbVewrODAoe74MeNvvvk8md8dVE12AqzUzYLG twNKRMN1LptyQb9+ub+ZUmIda3JW60Ys6FFYerd8+2a+N5lIdKXrXADBII3N9mZBK+dMFkWWV0Ix e6uNaHCz0KCYwymUUQ5sj9FVHSWDwTjaa8gNaC6sxdVVu0mXIX5RCO4+FYUVjtQLithcGCGMGz9G yznLSmCmkryDwV6BQjHZ4KWnUCvmGNmCvAqlJAdtdeFuuVaRLgrJRcgBs4kHF9k8gN6akEuZ7Utz ogmpveDp1WH5x90aiMwXNBlS0jCFNQrXkjiQszdlhmcewDyaNSBbfqFsZz7fQwHK/2Mm5BBoPZ5o FQdHOC6O0mE8m6WUcNxLRnE8GXbE8wqrc+XHq3e95yCNZ9Ok84zTyXg09CWL+oujJ3CM5Bn+Op7Q uuLp93pCL7cFQbsg6kUxFIPvW3ODJTXMyY2spTsGeWLxPKhmt5Z8De3kjPJRTzlu+1tJMvLpeRd/ yvv4bP38SYhNLc29rGvPvLc7sKjrC108k2+ruZXmWyUa1z4iEDXi1o2tpLGUQCbURqAm4H0ee0As sw6E45U3C7z4Mz6stg6njYDyJzCP2aJkvMeFSOLJdOglQK6lkiTjaZL+ouAsM2Ddg9CKeAMhIhJk mWVs98F2mPojHXUtjIAPUbX0ovH/yASfTvsy171M0j+SCQHtvklXPVbM4PuOA1//WDdJpxvgXisE m22cDiezJ2rqtf0i1Tyrl5OUQmt5pkH8Db2EJoP9N/Sd7lvhG/z5HO3zL9ryBwAAAP//AwBQSwME FAAGAAgAAAAhAC5s8ADFAAAApQEAABkAAABkcnMvX3JlbHMvZTJvRG9jLnhtbC5yZWxzvJDBisIw EIbvC/sOYe7btD0sspj2IoJXcR9gSKZpsJmEJIq+vYFlQUHw5nFm+L//Y9bjxS/iTCm7wAq6pgVB rINxbBX8HrZfKxC5IBtcApOCK2UYh8+P9Z4WLDWUZxezqBTOCuZS4o+UWc/kMTchEtfLFJLHUsdk ZUR9REuyb9tvme4ZMDwwxc4oSDvTgzhcY21+zQ7T5DRtgj554vKkQjpfuysQk6WiwJNx+Lfsm8gW 5HOH7j0O3b+DfHjucAMAAP//AwBQSwMEFAAGAAgAAAAhAJH0xU3eAAAACQEAAA8AAABkcnMvZG93 bnJldi54bWxMT8tOwzAQvCPxD9YicaN2KI80xKmqCjhVSLRIqDc33iZR43UUu0n69ywnOO2MZjQ7 ky8n14oB+9B40pDMFAik0tuGKg1fu7e7FESIhqxpPaGGCwZYFtdXucmsH+kTh22sBIdQyIyGOsYu kzKUNToTZr5DYu3oe2ci076Stjcjh7tW3iv1JJ1piD/UpsN1jeVpe3Ya3kczrubJ67A5HdeX/e7x 43uToNa3N9PqBUTEKf6Z4bc+V4eCOx38mWwQLXP1kLCVAR/W0+SZpxw0zFO1AFnk8v+C4gcAAP// AwBQSwMECgAAAAAAAAAhACVzrxYFfwUABX8FABQAAABkcnMvbWVkaWEvaW1hZ2UxLnBuZ4lQTkcN ChoKAAAADUlIRFIAAALNAAAC0AgGAAAAawdNxAAAAAFzUkdCAK7OHOkAAAHVaVRYdFhNTDpjb20u YWRvYmUueG1wAAAAAAA8eDp4bXBtZXRhIHhtbG5zOng9ImFkb2JlOm5zOm1ldGEvIiB4OnhtcHRr PSJYTVAgQ29yZSA1LjQuMCI+CiAgIDxyZGY6UkRGIHhtbG5zOnJkZj0iaHR0cDovL3d3dy53My5v cmcvMTk5OS8wMi8yMi1yZGYtc3ludGF4LW5zIyI+CiAgICAgIDxyZGY6RGVzY3JpcHRpb24gcmRm OmFib3V0PSIiCiAgICAgICAgICAgIHhtbG5zOnRpZmY9Imh0dHA6Ly9ucy5hZG9iZS5jb20vdGlm Zi8xLjAvIj4KICAgICAgICAgPHRpZmY6Q29tcHJlc3Npb24+MTwvdGlmZjpDb21wcmVzc2lvbj4K ICAgICAgICAgPHRpZmY6T3JpZW50YXRpb24+MTwvdGlmZjpPcmllbnRhdGlvbj4KICAgICAgICAg PHRpZmY6UGhvdG9tZXRyaWNJbnRlcnByZXRhdGlvbj4yPC90aWZmOlBob3RvbWV0cmljSW50ZXJw cmV0YXRpb24+CiAgICAgIDwvcmRmOkRlc2NyaXB0aW9uPgogICA8L3JkZjpSREY+CjwveDp4bXBt ZXRhPgoC2IAFAABAAElEQVR4AezdC7Rg2V3X+X3ft27dendXV7+r30knnQAxwSCB9DBoBliMjoA6 C0YHxRgUlcVETVwr42gIMxGUwBoeMuogMiAPlwQjxhASISMK6RDy6qSf1Z1+1vtx38/5fU7lH+6q 1TGZUF3pqrt3cu45Zz/++7//e1ff7/nf/9lnZGxsbLP11C3QLdAt0C3wgrVA/jvd1tfX28jISNvc 3Gxra2ttfHx8uFd23XXXtbm5uTY9PT2cb7zxxvbiF794qPvUU0+1M2fOtKWlpTY/P99mZmYGWQcP HmxPP/10u+GGG9qpU6fa6Ohou/XWW9vjjz/err/++nby5Ml27bXXtl27drVz584Nck+fPj3cP/zw w+2lL31pe/bZZ4c+NjY22vHjx9vExMTQl3oSHRcXF4d891vH4do4euoWuNgW+MVf/MV27Nix9swz z7TJyclhjT7wwAPtN3/zN9tjjz02dFf/ltx8zdd8TXvd6143rNeVlZWh/tmzZ9sP/uAPDtcXW78u 7/K1wPjlq3rXvFugW6BbYHtYYCswG3EBcwH0E0880fbv3z+A7549ewYYXVhYGKAaDB84cGAAYxAM BlZXV4e6ILvAV/uPfvSjA2Q89NBD7ZZbbhnaLC8vt2uuuaYBYwACjkE6EAfJwHv37t0DkM/Ozrab b775s/LpoE4l45BK763gUnX6uVvg/48F6kFsaxvryrp1WLfS3r17h7Vp3VqHO3bsGB7oPBCq4wHO 2cOls4c967SnboGtFujQvNUa/bpboFugW+BLYIGt8LgVAuRLfnk7ttare3kOnmEgAHB5nXmCjxw5 0g4dOtQeeeSRQQ4gANGgG1AAA55nffLKFVSrDIbV/4qv+IoGosnkldYvECYHXIARHmzeaf3JA+CA 2TXPHUiXSlf5WxNZNcat+f26W+DzWaAexLbWs76sb+vS2vKwNzU11e688862c+fOYd17kLTGP/jB D37WwwycrXlr0brtqVvgQguMXpjR77sFugW6BboFLq0FwKQEZkGAX/JSgWTBpnsJ5Erulbl3DYL9 +fmqq65q73znO4d74RlVzxlE8DCDCGEcQBtkvPa1r2133XXXcABtoAuif+d3fmfQCwR/4hOfGCCb TB7lgl3ebZAhJITuYEV7+foS4iFf//qib+lsHPJKRzaQyibDTf/RLfAFWsC6Em5kvZa3mXfZYU35 Kwl49pBnfXoAtP6sV/9+rF3Hc8H4F6hCr3YFW6B7mq/gye1D6xboFrg8LAAYpQJFAAoeK+ZXfgE1 KJD8ouclBr+AQALAAFU7HmeeNOEU6gJpUMDTBhxck8lTDBx42ICDumBDvlAO/elDCIY/ZUuAucr0 pV159PTLI/3oo48OssgxHmMAInUMgvKDfHnO+q4xl02qXj93CzyXBayrrWvFWvrQhz40rGfgbO3K U88arWS9i72XZ/06/DVFG/XrwbXq93O3AAt0aO7roFugW6Bb4EtoAb+0waJf6n5xF0SCxwJJ5a7L CwtyATMgBQzCIfySB8/KeNB420BBeYHJB8rqAgYHwAbWXgA8evTo0MeJEycGyCUfGPPIgV7y9QfM hXI4A3F5Dz744NAWdMgD18od5OoLiNSfxo2TPg75Up1rKsCOfrcCUZX1c7dAWeC51of1aJ2Lsfdv wDqzfq07/66sNf+W6t9dyVDuuHAtVl/93C3QobmvgW6BboFugS+hBQqI6xd1nUul+oWungQAeH0L KoGpPHAsuX/Zy142hGmAZFAOgAE1kOAJFv8McAG28Anete/7vu8bYOHv/J2/M4Aq+erri076rzjo 22+/fYBt/apHBsDmYRbSIemXl9suHaBZf/IK7sFLjUl9+SCZTsBFXz11C3yhFrAWHdaUECVrqR7g yLC+JA+fkvWnvn9f1pv1KSzDuiPDmq/yoUH/0S0QC4xkAfXXQ/tS6BboFugW+BJbwC9oyS9wXjAH gLz66qs/G0oBTv3S50FzBr9+uQuXAMYged++fcOOGOAVBPD08vBWvLGtt4CCXTPU8ZKgPvQHfAuC 6UMWiADD+rHVXHnoQAaolm666abhTM6RvAyoTNwz+AAnvN76oyP57o2zkjrkVipYqXPl93O3wIUW eK41Ug+D1pu/pqjjYdJ6LGgmx4OknWf8O7jtttuG9V+wbD3ed999/S8dFxp8m9//wX+ltrkh+vC7 BboFugW+FBbgffVLvry4dACR9YvfL2/Qyxvslz/oBMOugSdQBQPKeZuBgHshEgCAt+3JJ58cINY9 ry/I1da9lwHJ1J5XWQLPL3nJSwbQPXz48LDnLZ1AtDOvHX3vueeeAdR59ehkLPbHrX7AvLLyZpOt Dv0kAEOOg1x6aFtldT1k9B/dAs9hgfpLzNYia8n69/Dmrx3WXMX6Vz1rz78BdYUbWf9bH+T8u3su 2dW+n7enBbqneXvOex91t0C3wAvMAuUx80scMLv3y94vb54wsZl+0QNjv8yBq7rA9Mu//Mvb/fff PwAqLzT49SdqMniDAQFwJvflL3/5ANBgFkiAai/tAXMyyQMcPnJCvnyQ6xr8gmjeazsQ2IqOTmAX oNDVmTwAol8x0Tx+PNzipyWQLBWUkK2ttBWqh4z+o1vgi7RA/ZvS/HOtq6111LvwXl5P3QJlgT94 lbRy+rlboFugW6Bb4KJZwC/hSluvwWalrfnl4QKUDjHIYojFBoNav/x5fMExCBaiIRQC/IJX28WR XXV52gpOwbC6YBYMk0sOUJZ4i3mKATc4Lhlkv+hFLxpeGATvXv4D1XQVEgJ6QbJ25NGVbnQlg9da eIikDVinU427gFl5eaFdV6p6F56rvJ+7BZ7LArXulT3XupK/tc5z3cvrqVugLDCW/6j9vbrp526B boFugW6Bi2sB4OgXc51L+oW/rOUXZJa3mFcZgIJggOve7hYSgBS+wGsLnMEsLy8Z4jRBq3KxnKAU KINf4RygW5gGL7RQDLqAbQBMzh133DHAL7Amo0JAADBA1pZe5Gnz+7//+4MXmgyQDs7roUC4iHte ZueCbF5rIPNcdhgG+JkxPtd15fVzt0C3QLfApbRAh+ZLae3eV7dAt8C2s0BB4YXQDCqVgV9lvMSg tPLALmjl+QXGwink8dLyCLsHoIBWO+EX9aIdYAa0oFRdXz8D4mAZdLsG4cr1oT6PtjOZ4LbCOniV 6SDkowCY7NpKDgw76GhMXhY0prvvvnt4uaq812SAfmMF8OoA8ErunyuVnaqMnSrW+XO1qbr93C3Q LdAtcDEt0KH5Ylqzy+oW6BboFrjAAsDOceGfhwumCwLdg16QCi6BsJAHXmSQC1iBKUhWl6dWPXVA Lu+vA1iT4eUmiXy7VQBd7ehBHhgFsuoBZx5n8gG2HTV4kivUg6eaHoDdHrjgW9IfPeyMoR0vszaA m8danLW+a+z6B7x0rgcF1/+1pI1EX3YE2h2W/2sW62XdAt0Cz5cFOjQ/X5btcrsFugW6BbZYYKvH tEBaMYhUBkh5c8EyyCxvKu+vA8Ty2oLGrbAMdguWtbUzBk8uAAfQrskFvcI3wDPZZAJacoG1o8In eJ1BMK90QTEI1reXEsmig34BMnlipckSGqKNPO3pYXx0kWdsDnoB4oLiLaYaoHgrGLsu8K56W8sr r5+7BboFugWeTwt0aH4+rdtldwt0C3QLfMYCBYcAEgCWh9k9Ty4IdOYFdhYmASyVO0A1KOYNBrcg FrySw2tbnmeQyhsNbpWR577ik4V18ESTDZzlg2eJXtqTzwOs/ac+9amhDnk8yTzewPxI9mPmcQby 9PBVwRoDHY3XmQx1gLv+6ArcjQWEl13qTMbnAuLPlf8ZE/dTt0C3QLfA82qBvk/z82reLrxboFug W+AP9iMGw+AQ/AFKwMpbC2JBpARq1XEvH6QCZhANQHlrQapyHmEwCj55hgu+fRHQFm8AeCuYfuVX fuUAxOCYHDIc6vBYSzzI9m529oKfnTXooFxdnmU6FqgrA8/0o69YaeEa7kE2uKcHXY1VOIh7soA5 2JevPr3IZR/XF4I0mwFv5VU2KN1/dAt0C3QLXAIL9H2aL4GRexfdAt0C29cCAA8U8hZLBbbgsyCQ Jxi41l7HgNABQp2VgUmQqT1QBp/y7HQBVHmLAS4YlYArMAaZ9UU/YM3rSw6gFU7BEw1QQTaApZNE bx7h2qJOGXDWt2uylQF0nunyXNNX30AfXNuzGVjbr5meQjbs71zAXG2d1S8gNmZ91H2Bunz9Gzu9 e+oW6BboFrhUFujQfKks3fvpFugWuGItAIgBXqUCvbp3BnvAEfzxMDsDS17XilUu76v4X0BIDoh1 r66X7CTeW21uueWWoQyUAkkArJ57CSwDdh5qeUIsyOLVBa0+dPKrv/qrQxtwDYj1eyShFwAbCGsr DzAD/U9/+tPDmTzt7c0MeNVz0NfY6GJXDX0BfOPnkVYO0MmiHzn6IQP4GwcdjbEeEurBgQx6ut+a LrT/1rJ+3S3QLdAtcLEs0KH5Ylmyy+kW6BbYlhYAceBOKnjjBQV2jgJo3mSxwDzFgFcdkKit0IWK LVYfaKoHgEEvsNZWO/ngGZCq+4pXvKJ9+MMfHmKKAac6oFV4RYE3KL3uuuuGD5LwHgNfXmzeZnoA WfXV460mm77CQMjwQABq1QHT2gJhYAxk7cLBi6ycPGEddPzQhz40yNBWYg/6u6ejukAaOFdctfGy KRuwCfn6V39rMnYH/SqRJ8mruaiyfu4W6BboFvjDWqDHNP9hLdjbdwt0C2xrC4A6aSs8F6zKB4rg jxeW9xR0gktQB/JALGAEjqC3YBYouicf8GoPagE0mQXa5R3WPwhWH2wDY/3qT55t5PT5yU9+cgBi /QF20EoW8L3ttts+C688y/WxFB5q8ukJZo/EEy35SiDA5jHWF8jmedan/ssO9fDgnhzlrvWtjB2E igBjICyEQz/0BtjyKqlLBtDX1nU9tJApqcN+HZzLav3cLdAtcDEs0HfPuBhW7DK6BboFtr0FABsv KsArSHQNckEdIKxdLEAqwAS8EiBWxsurHhAEz0BUGIOwDQCtHk+yD4vw8qoHDvWhjv7qhT0QClzL O721rk9gk139ayPUA/AaB0jXXj06KQei6gBZhxAKfasPYAFqQayHA23pDPTppZyObFRADO7ZQR1y QHqN0xmkayPpS1tnB30q39jUZ+fSYyjsP7oFugW6BS6iBXp4xkU0ZhfVLdAtsD0tAOaAZKUCZyEL PKXAD8yBTl5WkMnDrB4ABqWu7VpRHlRQWPHIIBMkywPcQJiHF3TKA9N04MEG3V6+K2+ufukGLMEs uFRPv8AY6N57772D6h/5yEeGOqCUTgX85NOBDHIBPi8xnT7+8Y8PfROgXy8B+qiJcBJjF6ZBN/3x btMFIJNJPjBWri7djIcd6AriC6iNAxTXWMq7XDZ3Lru7Vt84euoW6BboFrhYFujQfLEs2eV0C3QL bGsLgD0wKAG2l7zkJQMYglIeVMAJNoGdAzSCVvm8smCzPMsAkhfYvXLeWIAKKpWR5x64glly9elr fbzEwjRAL2818C6vszKw6QDtwLu8yvonh1zw61rIhpcXjUs+uAXBwid8Lluoh3HrS11jcujTuJ15 pIE2+NUvfevBAOB7oCDDuNQ1DmN3TyZbGQ/Q114b4KyNPuqgm/yt4LytF2QffLdAt8BFt0APz7jo Ju0CuwW6BbaTBcCbBN4Am3seZl5UMAl6gSDwBH/gETS6B4C8xYBPqrAD9eUXYCovOJavPTgFnOTp x/Zv2qknD9zq2xlsPvnkkwOUlvcaBKtHJ/XEM/Pu1ouEABa8OuvPeEA6cPfiIa80HfSrnb7r4cBY PAiwh4OHWR1QSz/66JsNyCt7sKE+Sw69tKMrj7T2+lFPW+dK7remqrc1r193C3QLdAv8YSzQXwT8 w1ivt+0W6BbY9hYAa2AO2II4L8UBW6AHNOtT0soAozPIBbwFheVx5f0Ft0CTPN5Vn6VWl9cYQLpX H7AK1eDFVV/Sr5AGUKoPL/CBTdAKfo/kBT5yxUkDU8mZXnQBxXQGzvQG1PqSr437973vfYOOoFg7 wKtfdejEQ2zsxgLQ2YcsNgLE5POgC9fQXn2AawzGoq029NK3BwnjMX59FWAbB5k19gLomosemjFM b//RLdAtcBEt0MMzLqIxu6hugW6BK9MCgBK4VQJ5BWUgTQJ6QhmEO1QYBi8qj6o65ZHmmQWNwJQc cc7gV7gDuC2oBINgVDvwCBqBsEQX8FjhFD4WIgQDhKrrDGL1SybABNx0BLbu9SMpB+X0AKz61Rfd 77vvvgFu1aezQ79kkAfIgbF8sunnWtI3PclRj73YEUyrB4rpAHbZiA7GQL66ysl2La8eMsA/ecao D/0WMBs7e+m3ZA/K9B/dAt0C3QIXwQIdmi+CEbuIboFuge1hgfJuXjhasAbSQKzQDGdgCfoK7EAg oAN5wLSgsu6BIyAEr9qKY+aNLe+ssvLKkksXQKquOmKSK3aZh1p/BaQAs4AbiMunM0hWVzl4Bv36 UbfCOoRh8J4bH1C2P3N5nvVJDt0BMbnGRh9HeazpW0BeNlFPfXo66GU8Ff9Mp4q51of6ZOhLOyAt HyDLUy7JI2crTF84X/2+W6BboFvgi7FAh+Yvxmq9TbdAt8C2sUDBXZ1r4HUPXgFieX8B5ktf+tIB QnlVQSbAK5ATqgAcwSFPMw+qxKMKHHlR1QXNwFoeWASl6oJB8oAjSJYPdLUnVwK9ZAPh8miDyXqx DgArB8bkqKcPfekT9Mu3t7N2rulbnmW7W9DRvb4KXtXTnj5kOasDivXnKK+xNvQF/XQ3LuVksK17 h/GxrXq82Pojt2SRRz5wrvGzQc2P6566BboFugUuhgX6i4AXw4pdRrdAt8AVbQHgBuwqATZAJzkD tIJb16AO/Ikv5skFc7y0QBj4Ak6wDbDBI6+qkAgJHAJBSR3yxROTJ1/d+hy3MsAu1lif4FJfANKh LogFrsrAsv7J0VZfYBlYky9Pe2DKi0w/QG288pQVnAspMY564Y+NyNKfvgum5Rfg6qO87UBXfTpJ dFWX/eSpx6b01k5fbFXhF+rKJ9s4tso2jp66BboFugUutgU6NF9si3Z53QLdAlecBQrCAF1BH6AF qsAOhDorK4DjrQV0gBZIKuMpBZ4AT3ueX7BcHmRwDErBJNDVnjeYbDKcAWWBLaCVB3qBqjrlodae 3voouHQury/YVoceDh5wMsiW6ApYyRSO4SMnyoxDW/n0I88hn95klG3UIYcegLcAVzlIpg/dlWvr rH7BvvHVAwRd9GMOyFKX3di7PNXGo9xBtvPWdOH91rJ+3S3QLdAt8Pks0KH581mol3cLdAtsawvw aAI0Z3AGxiQQCf5AG6h0fccddwx1ADPIA388pMIZwDPoBNoAkxx5Bbvk80aDSDtoAE6A7AxStQWF dFDnrrvuGqBRnDMdhIGIASabzIJHbQo8yXNNNx5w7ehDD/rTUxiG/sgB3MYmD7Dql97KyoNOJnn0 K5AmV/8Fw+xQwCxfubKCdv2BZbJLVzKNzT0bGpM2Ep3V1bc6ytilPPL6oEtP3QLdAt0CF9MCHZov pjW7rG6BboErzgJADYSBMmfJy37ADejykII6EAk8wWx5e8Glds48wtqoI7kGkgWgZJMFMJU5tAGj YFU7XmlnkAsqASXwpAdoBo9kaqtfyRZ19AOq8oCm0Ar9FcjTQRv98OIKrSC39HBfXl0ygbR+6EKP guQCfXkF7mTrC9BqY3wOOhsfuwFgXmV56nvokMiRpz996M99Qb3+jMnZQY44b3q7rr4Ltgeh/Ue3 QLdAt8AXaYEOzV+k4XqzboFuge1jgYJl56/92q8dABDEgVEgKAE6MAreeGaBpnv1hD4UEIM6eaC0 4pjJBcDaSryu4olBpTzb1BUUgmgQqb3kDDgLFAGla/V4h5WRJw8Q09NBP2CpfXmXq44x+aIhIAXL ZPDoglB6Al3jkS+PHPXAMG+5vr0ESS5gBbpkautaOR14to1LG+XsSa5ywFxwTX9jltjEoR4wNyb2 8zAgXz1t6aUPiQ71EDFk9B/dAt0C3QJfhAU6NH8RRutNugW6Ba4cC4A10Ce5rrQVlJW7f9nLXjYA HWgEZ6AQ+II1Z2CpHkADjYAQCAK4AmdACJrBo0PMcoVp6BvgOUDtpz/96UEn8sgoryxQJAdsAkrA qJxOZErlNaY7Wfqkp3vb2m31Bldd7ehD3qc+9alBhjyyjUW/5OsHkNee1OCWLcgHqvQHtcZMd+20 p4cyOrCXA6irQz+HOXDvrF8yyQfc9CJXvRq/uoBdopcy49EP2fpiI3mu1dVGqjkebvqPboFugW6B z2OBvuXc5zFQL+4W6Ba48i0ABEFkJTAFsIBaQdzrXve6YUcJ0OUAb6Cv4mjFE1d4BHlgWQK+kryC R0BX8FZ1y+OqX/AHPoGpenSTX3qCQHk8vc4FfwWtdFamvT7pAjjVUx/gKgeSIJNc/YFUsC/ftUN8 tf60VY93WPiEB4R6SFAOYsm0s4f+9ct+dHDPDjU2+cbLK06uujVOchweEECv9nTWxr18/erLuAAw ucbhGmCTRXfX+uFNp4N7Dxrlga7zMEH9R7dAt0C3wOexQIfmz2OgXtwt0C1wZVsAtDmA7NZrsHVh +rZv+7YBjEGcT1SDNfHLt9122+BVBZiAE7QBNaBKboEqkAOIPK4FokAOjDrkk1ceVWVgjy7OIBE8 gr0CPrJBZnlWjUH/+tHePT21A5b6dS+BVi/71TUo1Q956gNTIK4PsvQBmulh/BUioW7poD/j0EY9 epKjr/KMl676YydtjdnBRjzU6rCJBxHjd5ApydePMRoL3YC8cZOlrGymb/XkPfroo0N79+pqS1ZP 3QLdAt0CX4gFOjR/IVbqdboFugWueAuAqoLJGiwYlA/kvvmbv3kAMxBXMAoEwdeRI0cGiOQVBWvK tXEN2kAkQASZgI1HVDn58sBlxeeqB/zU41UF4c4F1e6BrHrqSOqT5yjd6E0+udoWdILd6qPgnXzX ABeYkgNm1QPayiR6irVWzlutHf2Nn3xed3XpQ47+ncsO2tBHO/AuLIUs+pFDZ/V9CdGZPuzrQcK1 OmDa4Z4dncE22NeGjuaRDHqUbY1HfX0q11d5p4fB9R/dAt0C3QKfxwIdmj+PgXpxt0C3wPawAIhy SKAMhIFG4Qr33nvvkM+TDNLAIWAFXcIyACCwA9GgjNfTvfANCTwCNW2AHeglX133BdFkg0SgJwFk eVuhWF0QCiD1Ryfg6VofIF19yVldcoyDXDrVOMn+nu/5nmG873jHO4YQCnK0kYSJkKEvY7RDhzGQ IQ/8quveGPXjwcEYwLE85expzLUvtbZ0ZgMfUVHfoZ4yYwT/PNP6A8XkGB/9QDa7GYcxaau87Mau Ev28RAnk1aW/PrQlg349dQt0C3QLfKEW6C8CfqGW6vW6BboFrkgLgCkHIJOcQVjBGHAGV6ATcAFN sAf6lAlXAIg8m0BMTC9wBX/y1QN++pBPFiAkBxySBU71C+YAonzQrR0YLL201Q6sk1uebf3SV906 tNG+wiuqvnx5+gCU7373u9v73//+AUbVIYd8sgtC2UOeNuDZlnv6dC+fXuDd+OinPtg2JuDKTra+ UyYe2b067KMePfVNprN8qWS7d33TTTcN8sC5PtmK7XiwgTvd2NO9nUsKluWXrehw+PDhYT7UZa+a +6HT/qNboFugW+BzWKBD8+cwTM/uFugW2D4WAGoOUAxuX/rSlw6QBu7AGpgDViBNvQI40CXxPANI QKiOA8QBOoAHkkGeOiANKOoHlAJNcFeeU2dyQbdyOujTtTwHmQ6wqS/16S7PNX3BYelEdx5a4K9f HlyJLP1J6pdnWUyxMAwe2wJ3MrRV32E8+gTFVQ+cGhtApQfdjJeHWZn22hiLe/0LF6En+cYpka1u 6e0sgWf2YhO7fJBDP/3r1xgBs37pIL9CRgquS39n9ZzpVH0MHfUf3QLdAt0Cz2GBDs3PYZSe1S3Q LbD9LACcpNe+9rUDlAE6EAa2ACWwBctgUFImH4CCTJAM/kAYOAVhroGgeoAWzAJCnl79KRPKAeyU VX1eWG30xeOsnnLQqD1ZYFR9dfQrHziCUTCpf/X0RW9t1SVLO1Baeerpzz1Zxma8bCAWuICyHiIK pD0kGH9BMruoqx0grYeDGr9x8gCTo53+eOjpxX7GBIqd6UxPepCpDw8fZDvUoYfDPTuS4x6kC5vR D/2BOXuTxbZk1Z7a+iCr5t8YeuoW6BboFnguC3Rofi6r9LxugW6BK8oCAPHCVHnl0VT+yle+cgBN kAW+ymOpDmjluQSnrgEY4CooFpsrgb2t9Qr2gCMgJRO4ATqy5KlDTnmd5akD5IClusCxILEADxxX n+BYApZVl4zaiQJY0gEggkuJHDKND+DSxzW5DrKMVT3jIkP4iXzlvLpS1WEPSf+utdMfmTzS8gC6 szHqUwK8rmsnD3rTRVsAr65rtjM35THXxpjUoZtt7djL3AgXAfX01N/WhwW2oqNyZ/qzg2uJvj11 C3QLdAtcaIEOzRdapN93C3QLXFEWAEAOQFQwtPVePogUjgAGeWpBbAEhjyToqt0kwBUwA25gy8tl 5SkFa6BQGZgDwdoqJ7vArcI55KkPEnleQSH4A3PylcvTT42DjLqWr5zODglgg1D9ly7yAWbBtmt6 aa9v/Uj6dg9SQWsd+iQPgIPRavv4448PMnnja8zglk0drn0B0UNEydWn0AqJXPZVZhwAl60ANhvJ L1nqG2OFX5gH47vzzjuHGOvHHntsuDdPHmDKluSBZG3poh07FDAbq/FshebStdaLvnvqFugW6Bbo u2f0NdAt0C2wLSwAngBSnQ0a1IFBX8gDaoBLAmrADmiBPDAHlMEmGANZZAFt7UGhuuSRoT5QA7Ag E5Sqr7164BMwVtgE2WQpUx+skVWwR2dtgR45+nQUNINzdcFrwaRzQZ82oJxMOikjS7k+jYfOyujl Wpk6knb6L7h1X1CsDdvRBcQq057OoNuDhHsgTz/l+tPeuNlGuXz1jYsO6oBbdejPVtWPMoDP6+xz 3yAZNPM4e+GwQkbINV9k61ufxn7kM1vkkaPPChXRr1Qecrr01C3QLdAtUBbo0FyW6OdugW6BK9IC BY6AybUzGAKB4Ago8V6KqQViAMwZTNXLfNoBsIJI+fLUKxkFxaAZQII0ME2+PvWhPqgDiuRXvDJw VUcfpScdgWf1I1//AFCZezKMAxgezo4QoFGIAwikDyhUH9hqK49HWFt6ki2Pvuq4BpX0kUeO8fHQ Okv6dJBLXzCrTFv60sWZt14fQJst6AJ61deeLeTRQRv9OoyNfTwIkKsMjJNfstUzB3bTMGb9OH/y k58c6lSYC/3YR3/a1xzWPd3oabzswy7aypP0o8+eugW6BboFWKA/Rvd10C3QLXBFWwAISeDMNaAr 8HTmreQF5dEEU0CstkcDUBKoUg4swaR2PLvgqryloAxcgmMABggBKvCqfkEjUCNfWEeFaQAzgKiN cjoCPPoASP3QX/8VtsCDK1+7OvRDBp3IcNCTHPConO50cg9gyXVfMlwbi3FqB06rLjsAVBBLz4Je MjwcaFOHPABMFpnGLhmPujzq9KRflQNpNlfH+LWnAyAu3Y2JjbWjsxAR+rEH+/Di65vtPQDJV4+u W2Wr6zA+/QF7Y9OnsalbOg+K9x/dAt0C294C3dO87ZdAN0C3wJVtAQAlOYOnur/11lsHIANqVQbe wBowBbUAE1gBa9AGrgAVMNQG/DmDP9fkA1HlrgEZaCMPjNnRgXxApo2DPJCtD3UBICAEqPqkk4Me 8pTzAINAfQJYEKkP9+VR1p9r9Y2DbHnCQOhQfYFaIOpMpjr6l8g2nvJOG5M8kE+mcYhJ1p6OIJ7O yrVzLU+ZcBd5dNe/sQBieR5UtPEiH++8/uhAvrGxk3b6lK+NtvKNm95HEnKhD+Ni/xrXI488MtQz T3QB4GzpAUciy7j0y/OvTzZjh7KdcfTULdAt0C3QXwTsa6BboFvgirdAAa2BAjyAKq92bZAP4qoe uAJuIA1QubdrBLADjaALqAmFAFbVnmz1JW2BGoADfK6BGogDfKCOXAApH6ypo18grS9JPX0CNxDu qDJ90Ft9OlVbcpUBP30pd7hXDzgWYINQMsGjRB91ga6HBGMq26ijfekPWMurXrYiVxtn4yGfDchz JruAVn90IgOwSuqwhTxtQbDxsyu57G2bOuVkgV3XN99882f1JZ8cH2+hR9naOOWbd7oVGBsnGe7p abzK9evcU7dAt0C3AAt0aO7roFugW+CKtgBoKpAFQKDJn90LfIEfGCvQApygFJjxyoIoHk1/6lcP VBZMkqeMTAcoUx9MAzDJPeAFe2CQZ1sbBx2U0ZEeZIA3dUCoOqWXPPXoB1rp4tDuuuuuG0BPH0IM nAGucjKl8paSJx9wbj3oa2ylAz1c01E9bcitBwB5QiEAuKQ9HclgF/XZka4OSXtgrw57Al3Xxkme EAl9agdc2U4b4ybfQX95ZHpw0bYebJzlkQW2jaFsXzLJ1UY9B3uaTwe5POfaKDMO81C2GwbRf3QL dAtsWwt0aN62U98H3i1w5VgAVBXYAB2pzjVKwMXDCJ6Al/rqFOyBTDAFkhwFcyBOGYArIAVsgAyk KSNDuQNk1j0ZwgsAJB3V3wps9ACdQM61A/ABONDG00qX0leZ/uTpSz9kaw9YeWvpq19eUjrWoY2H BV5tOkrasgG52jkDfiBOL7YqsKe3wxjI0Z97erAlXZVthWp6k09n5eTxDNOF555upX/NA1nsrK0E pGucHkrUZ3/6kuMMdJ0d+tMHvbQ1Jranc4EwPfTNRsqMQztjdpb0rz599FP5Q+Fz/KjyrWvxOar1 rG6BboHL2AIdmi/jyeuqdwt0C5zf6xesScAF5IAseQCrzuAVAAIgCVi6B0Zgyb26YAm0AjPAJQFB MsEWGHOuP/Gry3sKCskiX7/kgDL36rsHajybUvVNrn4c2oEuZ/oAU8CpjXrakKlP9zUW41ZPuWvj IYO3lU7k8JrTESAqA5H6MmZ5ZLEdAOVB5nWVT6axsocDuCrjiS8d6CQpA6p0MF79kWnc5Ej0NBfV n7pimsG8tnQDzfqu+Sg9yAHEbKVd6WtO2As0a2O8oNz4ePervjxzyS7606bAmV7aS3SvudR3JX06 Lkx0pkvpVOXPVbfK+rlboFvg8rNAh+bLb866xt0C3QJbLFCwIqsgRR4AAmbOPKcOkAf4QBHQUR/A FZCCLGAGwuRJZAE+wAiggJakDjgDnyCMPGWutdFfAS8PcLUnF0y61wZo6pc88uVL6pEjLlcevSV9 qFcwCBJ5mslyFJTL1874AeIdd9zRDh8+/FmAZxt2kEAlUKUDWHQP9D0MuC/41zeZoJ1c/TkXlKpr LI6SSw+y9AeK6Vq2U4f92MluGsaqjHyyyGYH7epBgO0k42T/mqcaSz04kAX+AT+9wbIxellQm7Kj vo1Dvlh3iQ5s7+zQt7P1YjxSrTXX6laSX2V1rrJ+7hboFri8LdB3z7i8569r3y2w7S0ATEDLVkAp 4AFz4AhoAR91wKdysFTABMqqDYACpAALXDkKyLQHhOSCM+cCLJCnL1BYfYBOUMg7ams08FgAqR65 YBH80U9f9CBHHmgErEImwJp80AqaSxd6iA2mB9gEp/L06wwuy7OrXUGq3UHEFcvTRh166otH1j0d jdGuH+qWPcsedGInOm3t0xjY0fjJY48CYGVsJXlgOByQNw8818agjwJ45RLbyNNOe7pIHkzYSf/6 Uo89jZktzLu5JJenvTzV4NgLmeZC4l1nF7YA2upp52GHjHoo0o+DvdifXHMmuXddYxsy+49ugW6B K8oCHZqvqOnsg+kW2H4WALGApUCOBUANuAFjYArMFCRXXXkgFDABHW0KlsgEeWQAI/clQ74EGMkC ceBOXXAFHsklT3IGcACNjvQAo2AYWMrTBznygZ/2ymtHCXLpIF897VzrX6pt5OSDvOobrOqXTvQj U1/GqY6+vvVbv3Xo921ve9sAoNqoz0NbwKiN+oDWWEA0GeoKrQCbxiW53mor1/Lo72A37YwbmGtP tnsAbEygGPiytTEZs0N7HmP60I0u7ACCedJ5l6WCZgBMRs159UO+lyfda2+sZFUsNIBncyBNXzLM hTrauKdH6eTeOJXVmqjzoFD/0S3QLXBFWKBD8xUxjX0Q3QLb1wJb4cQ1yAIvDjAFAAtwgR24AW0S SAOq/jQvASPABYicQWLBIfgEapJ8sgrMwah+9E+Ga8BFBvnaAj260UU7oAXClLlWJoFHugOykqdc vjrkkeFeP0ASeNp3Wn/10RAgrdwDgTrk8dY6wDIvrX54VOnBI0wX9iGbt9mZrUo39bVnH7ILXNVj E/2T5UGEngXLwNSY1VeXjVyTQS/jo5MzcCXf3IBq+qtPB9dlR+20N24AzJOvf/KN7eMf//jQJ/2N hS4O+hsHG954441Dv+qQq1z/bKI/9qC3ujUGdenhrD6dK9FJqjVZDwlV3s/dAt0Cl7cFOjRf3vPX te8W6BaIBUCK5AxwABjgAjHABSSBKeDjAEjuQRdIBEfyAR/vJBjSrqAHGNWf+cEcYAJo+iFDUrdA kJcSbPFA60d/IBJolz5Am1z6FngVbCmjA3DjBQWR6hSYuta3tvLIBqrGCfKV01NfEsgD8e59QAQ4 li7qsZMxySPDOEp3suh1JB8PoZf6bEQnMvVHV/kF9PTSF7tKBcz0cBiXfsCtxPbsyP7kak8XfbM7 WeZJHYBMXzb2UGT8jz766NCX+uR/5CMfGepqp5z++vNAoZ165Mint+Tag4OwFf1ox+PMzuTQyfiN kQxzqq9aS2QYL1tIpctw0390C3QLXBEW6NB8RUxjH0S3QLdAWQDkAB4QCKoAGWgDMwXIdQ+GwKYz +JHvDI5AFjnKyAJBZAEliSzX6gEvwKctEFTPNRDTvuAKLDrkgy/1wJiDfs76pIc2IIx84K2NMnX0 BRyVywOvzqUb6NWOLvJdaye5Jl8yJmOTlOtDHtl0U9cZPNLPddlIPdegWWIPSVv6GqcHF9DPnmBY 0oc6pRdAveWWW4aX/YR96Eudgmb2U4cHmD7Gppx8cqTSRRuhF/ojv8ZABj3BrlRzUCEo7j0IsCsZ 4NmDhdAe8yRpb07Zix5szSbGynbOpc/QID9qrHXfz90C3QKXtwX67hmX9/x17bsFtoUFtgISALoQ ThhBPlByBiuASb3y/oI6UAR01HGAPnVcFwQDo7oHQ9U3SNIeNLlWRx8lt0CRTOXkqjs6EoBfCWCt JW55PbC4nPjg5J9dD3CP54t509nveC5A73/jky3IOUDggcDhbABufT2e0M2MeXQjMhfa4vIzbXMj Xt59020qMHluZbMtr4+10wHFc4HCxYXTbeHs6bZ7NrtSjE+3c8uJAz51sk2PL7eD+3jUp9pIwq33 TuZFwbF8Qroltnoy297N2FYu0LycF+jGA84b8d5vjLWTzzzdVqPzakBxYXGhzS0ttvmcgelqbLVn Z15inNrR9u6YbXtnZiMz8b2bAfyxQHRssDEWSM7/lj5jO/YFpmzEfoDXfAFatjOHbAlMwbK6gBXg 3nPPPUP5Vu8z2CXHQbZ2ZDi0M2fq68NaMG/ke+AoLzNdXNPFnGnrXv/agWiyrQVnR63Bmuu6/1z/ IMmRLjx/rvo9v1ugW+CFZ4EOzS+8OekadQt0C1xggQISgAp4JPBRAFLV1bvQ6weieJ+FGygHe8BI PQAl1VmeOu6dARFAqn7kgzP38smW515b0OcMviT9TIyQlZff1F8NFKYMsG2kzWJgeTSAuX/f/rYE pjdW29TOgPD8XOA+UBr5G2tjbWFprp2dO9eWVxbTPi81TsQbvZB9oBeA5d4BtscylLGRjbZv7+42 u2tvW1hOmMqBQ4H2hA3MBp7nTrVjp461J556vMX/3U6dSaxwvL8ri9mZYy3byC1nvAHllbXNdvR0 YojHszPG6WfaRMB6ZS1hFbH72Ph5T/lmxmhsi3kAyUy0kXS+tnF+X+o5MJ3xbqbj1eQpA66QEbyy DRgV3sJ2PP1sWqCsvIAVvLKxvxiIXWZf/VoH5lE78dxsbg5qvvTHs62tujU/8tXRh8McSvrzMEUn fdJFXxIoJ4fHmfdZG559elgjUq0b/VyYai09V9lz5V3Yvt93C3QLvHAs0MMzXjhz0TXpFugW+BwW 4G0siOHtAzWAA7QUeIATqUAGLAEjECRMATgDJjAFuICQBJjIJ7fgR766A+ylH4CkH30UdJEPtGxX p71+3ZOrX0Cn76Vn85W+gHDbGa/uaCBrLR/OWFpuo/E6T0/PtNHJqcFzC6QXVwNx0/lc9Wp2sEh/ K/OLLX7cNjGTsJB4bEdy7N4Zz2xgdHMloRxTO9uJc3ODx5ljd3H+XNu5Y6Zdf/j2dtOdX9He9JY3 tkP5Psty+hoZD5THq5w9PNqP/5Ofbr/ybz/W/vEP/EC7+/bx9i9/7B3t1377/rax47r2yDNn2uHD B9tP/8TfbZPtTPsLf+ZvtdPxAs8F4tNr28g4F5cDzAFQ8zA7ez7mNwXD2EcD1oM9YwM224iXnf3Y 3ByaBx5gZ55f4y6IBdPytC/7g2LtH3744QFYlbG9hyC2BrLu2Zr9aw6FabiXbMmnzyeeeGKoVw8+ +gLBxmL+7GdNHl15tr1cSB696K6Oe3JdG5+2yuTTQ6KXcqnWq2u6K2M3a0mbnroFugUuHwt0T/Pl M1dd026BbWkB0AGgKhWMuFdW8AJgth7KlTlAilQAU8AHtACbpE4BDZhx7xA2ALLIkV9/4i8gK90A UwEgyANS+tsXKAfBpwO0IwmD2HfVgXiCd7XxtXim5wPjUwGteKPpMjKyGUA91eYCeBvx1u4JGI4t J342oRwjKZ9fSPxxOGttMXqdzJZvgep4PpI/15YX84Jb5I8Fwkcm84Awubd93Te9tu1rCSXJsTka W7V8cTBhIC99+Svb7953f2Qtty//8sMJA9ls7/+N32rLa6Nt6ppb250veXH746++s33qIx9ov/7e D58Hw5Xltr6aeOhA5mpAeCzj3TG7MzbLOJK3EpBv8Sqvx04805BxwpgC0+aFLWqXEsAo3pktASlI BZRiiNkT8KoPdtkZ2FZ9dtZejLP4Z3BrpxBt2JDMxx57bJhL3mH3R/ISo3kE6jXn5ABk+eYZhPMq 05UeW+XR0Q4e1oD14qy9/l076ET2+Xk8/5eHKtOm1pQ8yfg6NA+m6D+6BS4bC5x/LL5s1O2Kdgt0 C2w3CwAagAI2QAaoci9dCMnylAEYSRtwoo0/vWuvDEyVd7DqqasvdeoaRIOuAmBteSx5pwGgfECn Prgrj6k+lQ3ANzbfRhNOMTqSD5UkFrgl9GHfTGBxZzyqk9kxIrHK68aUficCxFeNTLVT6wnDCOSe O5e9gjfz4mD+t7ocG6zHO76RcIn0SYeV9LEc4JzYEe/uzFTbtWe2nZpfbnPHj7WJa+MXzi52D/32 r7T//R/9WFueONA2cnz7X/ye9lV/9CXt7psPtP/46z/XvvU7Xt0mr7+hnXjm4XbizKPtyYmn2rf8 qde1sY3x9p/e+evt8SceG8bCFsa/mXASdmrxKLP/UmAaQE/NnN8dpK2ff7FxNvfCGFYXlwYYrfAG cGrnCvNBpgcM8wNK/RVAPeXGB1wlddSVzK85AsB33nnn8EBz//33D+DM3vXREg9G9JXnoce1eQHn QNsYALM585cIfegbMJtj8+6arcnUFhCTpx2dPSTV2qCXQz12oS89Jbook5Tru8YzZPYf3QLdApeF BTo0XxbT1JXsFtjeFgA84KVAwxnQAJ2toMtKAFZ9B2hRPsBd6ioDQ8BN2/Iyyq+22gAih7agiKdR PuABgmSDJxAFtMinH5nO6oEzbYDyaMAyocJxKOflw9HldibxwwnQGOptTE80IQ3A+R/+b3+/zY5N Di/m/Yk/+6fb3kOBtrXE4eZFQNANTkfH4w2e2tXOnTg19DvAWuKHF+fTT+SsruYlvB2JG57cmZjj fE0vMdCPPvRgWx091ZZGjrb1xeWWCI+2lhjnRx5+oH34k4+3V9z9knbPnbe33/ngA2137PPVr/6q 1s4+3j74m+9vK5tTbclLi9FvYjThLnlJcDSxIDzL+lzeCEzH27y6mvuMeyJlEzmfiRf95DPZCSPe Z3ZgI3DKNvUiH5g1l+zo2lld88K+ymouhE6AXV5jecI2hFuoC15tJyeRA1KdgbkEwM2ZNrfffvvw ERTb0rGd+fSinzWhD/Nnjdjbmc6f+MQnPqsbecBeO2E55lvfZKtrHdHfUckY5KtLp7KFNtZXT90C 3QKXjwU6NF8+c9U17RbYthYAMhIQBbH12WgAAmCcAchW+HXtUL+ATN0CMXlg2J/oJdBT8EOeevKA XHkTeSUBHz3AEvnlyZTnHhxJZJFhNwnnYG9e4stuG6vZwu7cXKKL83EO4Q0JkVgLVP+zH/uxNrq8 3nbGobp06mx757/6V21uc3WA1DNn59tb3vq2gOpmmwtEr5yLV3Q2Xs65pYRWBOgz9oX51YRJnE1o xkz0S2hEdtXYHzg+dPe97b2/+1CeJvKSWmKi2+hiOjjW/v27fiUhDsvt3/7qf2mvuvuPttf9t9/U /u2v/O32kq/68+3qbJ/88Q/853bi+MNtfOYVbTIMKPrCLh4jI+dfBlyPXVej93Lim9ezqwcY3p0X EPfs39V2Ja56fSmxwoHqjcRoe8BhG7Z+4xvf2N785je3yeziUSCpzMHu5qTgkt0Br9AMc2dLOjAL nh966KEhrIPHWRLiQQZgBsFkmS/tnUGx+eSVBr/mTz6ZpZ+5VF9dD0MPPPDAZ9eceacXL7j1aL7N sfUB4uU5m2sHXZRrU+Os9UffDsys0FO3wOVlgQ7Nl9d8dW27BbatBQAI0Kgv3YElgARUwIhyoFQe P3Xdgxb1HLyK4A7EABtlDvVAjrbKnR3qkE92lQMtCdC5JpNswKWuA1CBv8ELuZ7wjexKsZQXAMX/ rqevyfEAdjzGtpg7fvLZtmvGl/vyAZS4o7/vL/6VvIDX2lt/8kfaeF4cHFlfyst/O9sPvPlNbcfe fW05IL0cWW95y1varmv2tROnEisdmN6R8AxjmZzcdT6G+tTx9BtBU4nHXkpMdLaEayOr7cSjH2nf 9I3/XZtbzl7OY1e1+373k3kQaO3Vf+y/yW4b+9o3//dfN3jF3/sb72tHT2THi7WEtaQ/2+XFKJ+x 1fmdKhYXEpoxGS95AJ0XPS/JZFePbMt3Jp/pDjQLknnLW75/aAMugSVbA9IdO8/vMc2OWwGzvMJs rx6vr3AJ967Bsc9lmx/3zuzt4HkG5uqaE/NmjtRxL19yr09yJd5joKw+IGfHBx98cGhjPiW7fOhb W3OrLdi2zkC4NeVafWey6GTMtT71L58N6jwI7z+6BboFLgsLdGi+LKapK9ktsH0sAEokULM1gVle RvBVAASwQFclsFIABlDKC6wemHGvDph1Lo8jiJHADWACOwBJG/06yCO79CsAUk8qECOXTqAIsK0n Dnl8Mvv/xtM7nVjm0dUAU2KUHWKSD+7ZJ2K5zSbEYmJpoV0TT+6usN3b/+e/0sYTCz2xmpjleFrf 8ANvbWfOnmyz+/a2Y9mC7u1//39t63mBcCXwrc+pzYQ5ROo//qEfaaMzCTW4ISEo+S/8J+57T/uO 7/zr7Vu+603tjX/ju9qBQzckXjoQn70wFvPi4Yd//6PtoUeeaK++69b2iq/5owlfyMt7m2faL/zr 92RQvqo4EkDMzhl5+W824G0DkJV4mFezfZ5Y7fWEZ0xlF5Af/uEfbtN5CdFe0bPxNNsdhF1Xso1e eWMLmL/3e7+3/eiP/mg7efzE4HFWzn7sDWDZDTCbCx5eW86Zk1oTQFQ4hnmpL/vxLrsXAsJ7TCao rr596c/8km1+QK7+3OvH4QEIDPtqonnVn3kmw9ohTxt5t9122zDv+iWLTpXoSp56xmG9aifVWqtz rRtl9DeXF14PGf1Ht0C3wJfcAh2av+RT0BXoFtjeFihoKM9bgRHoACMSCOEBVNcBfgAGGKl71+qr q4ycAhayHeDHoQ04ATLaqA+e1FEm6YNHsYBHuTYgrkIIXOtHXf1qSz55ZFUfy9l1AuDOry0MHxYZ jWc4QcJpkw+uJNziX/7zn+LubG9/05vb9YmDmM6+ybvzURRwOpuQiuPHj7YfetOb2oNzZ9sz8Ugv hPF/7ud+NtESGWPU3dQm22qsrS62N/+1N7TN2avb0+v5eEdeBLzllkPtB97ypnZm6s52Oo7Vq6Zm 279517vbBz78YPv217+xxe3dHnns8fbql9/Qvupr720vv+v6dvLEY9k3eqS9/e0/2c7MnN+3GCyP 5+XEDPg82GWsbLKahwIAaOcPu2ZM7kh9H2IJzK9lW7y3ff/bBruIAZZe//rXDy/xsQ9I1V6qufYX BA85BZ033njjZ+QH9DNXvMyA1oMPUAXI7A+E2ZsuPMB0A60O9c0NIDZf+uBZNk9kWCfmDbBL5IBk LyeSY74Bs/qu1Tff1oY1QB593CtXr+C61oIz3Wp9Dx3lh3u6OeuXXeq66vRzt0C3wAvDAn2f5hfG PHQtugW2rQUKGLYaAGAACGWASEwrSAEmYMZ1QRYoAj7qaQOMtAM24KM8wa4lEFRgC2LIIxeoFVDL L+DyohlgAmVboUgdYEc+0CFX2qq3OlPRRVjGZr6udy51xyamBt1GeGs3E5owudb+r3f8ULt6ebX9 yPf+7bb/TL5Il68HBqdadiRuz2Z35fGp0fbkaj46Eq/vU4m5OHDounbudDy6o+PtmolAXEI2WstX BWd3tL/51n/Q5qbytb/r7m4v/SP3tL1Pv7d9KDHNT28ebuP7r2l/4o9/WUSfbr/xzn8d6N7Zzowd auP5QMo33vvyNhZvdVs72R65/5Pt4QePJtxiJjt5nPe2D19JSS9s69iIhxkYDmPMfHznd31n7Ded 8Z3/uuL+q68a7Dq2sDK8rMf+BcRveEPAPjLe8Y53DLZj27G8sAiiQSf57Mm+5l4727v5y4CHJ3Ns D2V1tDUH1kytD2vDnMg3j+qZZ2uiYNyZ7gCbF9r8S7ad006ZfulS8+uajtYDHehj7VmP5h1ka2/N aKM/a6YgmL3Uq7U4dJgf5Epb8+vfwFDQf3QLdAu8ICzQPc0viGnoSnQLbF8LAAWAAVIk8At0JGX+ 3F4QVeEUoKjgp6AFkJADanj/eA21VU+ZNoBFfQc4A1PO+tMG5GgPntXXXwEzfZSTRS+g5Ays6O4o 2cZAhvPERLza8+kv9xOB3HPZgu30iZPRNWMcCRwn7GE8HuKrNkbb7Ny5APNGuzZhD3PxKAe3E0SR LcuWA/EBq6UA8w3X3ZSQjMl24y0H88nr9bYn8cZPPX5/2xvuOnF2of3N7/rutjA5225/xde1n/3l X24LnzzS/sb/9Ffb3GQ89Vdd1778P/96O3hgR/vI//tf2pe97MuGvZTHolc4MZ/0ztfzcr2acWcz jPbt3/mXEoKRsIGEl9i5Y4jNyG4Yxr2UUJLlvOg3mw+38EL7GIsvEs7kxcT16LmeMZ2by0c/Tp/f lo8txBzboQIQzgcmQS4oNi9nsr2eOQOZwJittbEfMxg1D7zV7s0XT7H6ANWc1Nyoay5rfumqjvoF 5OqDaFvW0cmc29vZ+gHP1oX5de+65tK99VTrUTvhIfK8mEiWukAceOun1onrWtfWUqWtwGy8Vaf+ PVS9fu4W6Bb40lugf9zkSz8HXYNugW1vATACbiSwUCBhizAgCojABCAB6utjEgAAQABJREFUIwDK vTauwa1r5do7AyRgBNBKdhlaHe2BDFDRv3rO+q57clyrXwd9tHMGeORUnnwASCZYAlxtJjHROXuZ bjHbvS0Gkmd2z7SZvQkvSLjGL/7MT7WrE17xI9/919uNCdvYk5cBJ3O/O00T3TDo80wUP5pjbffe 9rTPbWdsS4HsnVcfaCvZgePAjTe0sV3T7cnECAdhs+fzeLvq0OH2577zzwaa72+/9Av/pm2mr7Hl +bZz31XtK77yj7VX3XRDW3zmWNs1Otle/+f/crvt7le2W267qT3z8H3t27/jz7Sf/OlfbhtjO9tG YqoTAh14zguS44k7jud5cSlfA1yJNzd7Mk8KNcm4dsdWs2P5wEvq7coXDM/E4zoaeN61c89n5xNM 2pHiW77lW4aPn/Ae33PPPYOdfH6bLUErmAbePppiCzx29IIfj7A55eUFx+xt/s2TOeDlVW4Oa17M PTA3v8rIAbt2YDmS7evUs6boRhY52ph391vn00OYvsiho/XpBcGtO3lYE9aKNcsLrr57ujouXIvW pPUiXz2J/qXDc9UfKvUf3QLdApfcAj0845KbvHfYLdAt8FwWKFCo8+HDhwfQAR4SSAE0AAq0gBLX Bbi8iWCqQJenuEAXeNQBXMgpQJHPU7g1PANgARlndQE4MCdfXQkcKQddziBZG4le9JAWN+fa9IQt 2AKBi9nLOV/4mw5Urmwutr0R9Y7EG9+eev/393xfuzYvCU4mDANRno6n137KpzYm27EA5EcTDgGe d91w/eBpXokreHrnbDsdr+oNB/Jy4Kc+0W5IPPH4Yl4+25G9hxcTnrAez2lwezrU68ODx4V4jGas e/a2yflAbeKJTwbSR3ceaA/Nj7Rrb7y2TawdCSGvJP56dzu7kIeSkYQToObEPo9OJS439lrzEmA8 4tNhvLWz8wMsb8YzHqzOK43r7XT0vysAbo/qHYduHuaIbX7v934v488WgLHVL/zSLw3z+IEPfGB4 8e74yRODN5iXmU1BM+/w4ZtuHqDWC3c+dsKLbG4lMs2n9WBuzFVBtPmxNmqNkOkAuRKPtQ/UmLuC ZkANvMkg0wG46aQv7SUyrT9rRx1rgjyHPunCC25N0NVRD1jWnXafK9X6pxdg76lboFvghWOBDs0v nLnomnQLbEsLbIUDAARI7rrrrgEYQBD4lC/xEAIQ+RLPH0ipBGzBCighpyCn4AOQyAMwJbMAhhxw DJi01Q8gAkfaK5NAvGt6gSMyJW2MxX3pRM+86tcWEkaxmhcBJ7KH8mo+hb2aF/32Xr27/dDfe3O7 JbtL/PL/8fZ2w1ziaJ890fZkj+WdOwPseQHvmWMBt2wjvRJoPRvQfvDcYjud7o7h6pzDtG1XPoay km3tdkWHbK/cbtqRLdE2A3ireTkuO1g8PZK9lGMPPszxQNzZnBczHrt6LEXGXMB8bcfOtrCeuO2V 7CyyI17RtbxoN5ut6hJuMbEyMXzIJF/YziDTIOEZE/EuT6+nn8hfSKjJDdMJUVnKp7DjtR5NeYIy 2pmEZ4zH63xkbKrde++97dljRwfbsSf7vT5xzez1Ez/xEwOQ+rIgoGR/dWbiQReOsS+AfyQeYcBs PtjfnJkT9ieDndldHhnm1nmrZ9h8eTDycOW6XjAEyrYxtMUcudr5AiBYFkpi5w4grY1QnOo31hjk 69uaoptEDx5xbcA0ILfeSm/yyai6+tSGzvXQNRTmh3Wkfk/dAt0CLwwLnHeLvDB06Vp0C3QLbEML AAhAAmYKHkAzsAIMYEM+r517HmcwATKACbhR7gBbEm8kmCED0FQ5wAImBSrqFuBuBTH6qAeyyHGv b2cy6ax/EA+K1HGUPACtT3lTCYuYSpuRvAC4nBf8fNRjIvs2Hzt5rE0C0HiMX5wdIvadyVZrs3lA WDqXD5dMt2NnTrarr0m/2Rfjqbz0txBgvjVAfTb/1d4Th+dSIDah0gMwX5MPqIwmbMKrbKOLAdrs x7wzwBuEa2d5iLN7x8mA7lxsCdf4OZ2nd0+2M6MJG/ERlR3ZVzhbxXnwaPmU9+lzp9t0nhNWF7Ib xJQdQbK9Xca9vLw4fO57MnHV/hfLD8CcR43hCyhCMnIRXUbafMZ2z5fdMzzIAEhgCX7ZTmJT9gPH bG0OzLM5MVfa1G4ZbFleW23NA9gFznQ2J9aKttZEySAPPKunb33VB0qsE32IRVbHNna8xbfccssw t8q0oZvwDTt1AGD9SvVQRu/a+g7g61t98pU55DnoadzyKrGHg7wCZ+tHvZ66BboFXjgW6J7mF85c dE26Ba5IC/jlL22FBHlb72vgoAF8AAt/RlenQEgeGC0Qrnx1CkhAGdkABCTxWhaoqA9C3AOwugdG YJts/Zc88AK4yNI3WNe3du4dgE+dgiegpw9tyCFjJd7Z3ekjb8UN977yt5yQiOWlzfbvf/yH24uO frJ99Ff/RcInEh/dEmIwHd18LCSOy/nsgHb6wbzgl2vfLRT2kO+NtM304wXD1aXEAOd+JodzNr3L /xIfnmM1YRWQ66lA94ns0vFEMPlk7hdnE7ed8W4m/timGzsD80HU1D2/ZRyv9WrssJrC9cRhT8al PWq+Er+8mZAMAQoTbJMPskznhUWf856NP31XvnY4nU9szy8vtNPxMk/snW3X3Hh9XhQ8/3U9wMur 6+zhwzy89a1vHWz38z//88McgFNlwjLYcQjJyZuIc6dPtmNPPNCOPPRoO3kq9o/XfmNyve275tpo vb8tnz7eJk89FK90Qneiw+mVxLFPHGi79l6Tz5bnc9enP92Wn/lgu3afEJo8CLXdbXzfHQnFXmhX 7c6HSeLOP348Xy/MC5f7034iH4SZN9ex5vV7z3uX6W2dmG/rwFqzBqy3Ct8A1WKtrRHlHuq0sz6M x9nac13/Bmq9ybdejN+1xEbqyq81Jt8603dP3QLdApfWAt3TfGnt3XvrFth2FgAFlfyyBwKgslLB AxABBzx0QJbnmSdXOaBVRlZBBjmulTkKxsCKtvoCMACMPH2CXO0ACOiQz3Oorn6c9eOgD2gr0AFL +gM06hYsgxx6kq8/9Qv+wNNi8ldG1tq+/Gl/MxCaOIi8FLjRfu5nfrptnHqm/eSP/1g7uHgqL5XF sz6erwxOZgeQXfEO59vVY3khcH1vwjTiUo7/d0hxNg8eX2adzPNI/LvZKu58WVl6CMZIhaiZGOT8 2T9IDKxFAm8GDDfG8rW+6YSTTHlBkbd3YdjNgm2mEhe9M9C4thl4Gw3g56U/vyh87c8uGrbQU4+7 eiVj2xP7jofO1xOrvZq9mg9ef227df/etppxrER/Dy9CZtibjXiF2Z2d3JftzSF7A1M7WbCrOov5 dPdk9n0ezUdflD/1dD5fGLC9+lA+zR3cV+fX/t272+qTv9f+6hu+o51OTPfMzrzQlxcl9+6ebf/L P/jh9mX5YMs//8G3tF/6mX+S8eWlwGyld/0NN7Z/9I/f2mZGjrW//Be/PfrFsvnE+eKJ45mHgKoP x8RrDnw9fDnMv3VhDNabdXD48OFhHGKu6WKcQNdaczYuyVqwdpTXWlPOluxgvGxR8EyWcsm1Nakt HZwlbavOkNF/dAt0CzyvFujQ/LyatwvvFugW2GoBv+wdW71pIAAoFYSADYDhz+hV5h44gCYQAnTJ KSDRHnCUbFACREAFkFWuT+BDDmhTB3CAankFK8rUB8UOUAT8QFEBH1l0K+Ahhzxt9SspV+/g7qva 6ePH2vG5c4OHNrjd9gRYNwNd4wnXGE0sbyIk2sOP5cW1OKSvvW6j7cgYJ/Kp7b37E55yKt71kwnz WDwPyGTnsoUjs8Vb8vK9kbF4g/GVnoVHCD/mb/b/oNYAzNfEa7ozOnrx79SZ5TZ3NjaNfWZ27xnq 7s5WccbDPb2SreIAL+/zRD53vbkSD3xCLTYSwzyacW0EjldzL676XOKfr8rnvWev3heIzwdnosh8 4pwnshXdrj27M4/nX+Cs+WUTDxnszb7mzJyLFzbP9Yls5Y6JGR8VyYNE5ulsvs5y1dWxSeKxhU3s 2HOg7Zjdn5jxlXbo6v3D+tiYP9N2JUb76t3XtE8/8Xh756+9p93zPd/YXnfva9r7fuVftpPZD3ts z462/+qD2eWjtSeyJ/XCqWfbypIHqJF26Jobosdie+roM20qYTJXHbhmeAiyvqw7Bz3pbhzil807 mLbWJGvAeKwB17V+rRFrlg2crRtl8ms9uS5I3np2XWu8YLkD82Du/qNb4JJZoEPzJTN176hbYHtb YCsYFFiyCA8aGAYNwAoY8BZL4AKcgANwpR3Y0EZeQQPwAMQFZqCXh1CfBcralwwygY5Epnr6lcgi n7dYnKsYVzGy7nlMgRHZIAZwk0UGXcgki/7gStny/Mk2GZ2XskXbTF4EXJlL+MXZvMC2kvCRiYBj vL6zu3kNW14OTIhFHJNz2dt4ZHQ5u2Bk/Dum28FrElJxLC/XxSz2ROZtzine4PNe5vjfs4/z+XtR xmDXaJIVsE6ccGybz460vQmh2BPS3plt755MGMa5xDmfPn0qNs1Lbjt3D5/BNhYfYxlNR1PxOG/u CNyNJygjO3/YMWMkh50tBvtjbF8szJcKFxLqsCuf02aDtcRQry7OZd9ocdEB2Ow+wRbmmJ1BslR2 Zyt55ttaYH/Q6S8GwH5PwP3pxx/JXJxIaEZeksyHUHZN7Gpn5hIvvjNb+iW+eiPzMZEniGuvvT67 hoy143nxcGXxXHvv+36rvemvfWM7dDB7P0f2mZU9Gcpme93Xf13CWzbbb/z7d2d7vONt11Uvbnv2 7W6njx5Pv2fazbfcGFDPns3jMwOg09WDnAen0tFauP3224c82+dZDxUWJJ4ZSMs3NuO2Fo2RHWo9 WkfDw0rsIa+SfKnObFLXbO/fgbnqqVugW+DSWaDv03zpbN176hbYthYABUABeDhL8txLoKnAGbSC E0AAPMozBxrAKLAAVCBMO/mgBCjXtTM4KYgGL4ADbOiHjOqTHqUf3dQ5D47nwwd4Ewt6QBF41j85 5ANq16CI7ryjro2NnB07pgLNgfdsi3HmbGJ6A5//6l/8VDs0tdB+8G9/d5s5u9GuCyxfc8tou/X2 gwmNsM9zvIrZE3kl4RybK/ngSFy6m/HybmbLuNHsWiEKmTd5sGR+MOl5qwZiY1Jmdaiz5sMkyYxv u00lZGE0pL2aMa6kfM2nrlNxIbaZy/ZwcwnTWI7Xlq96dGdilHfODvn6n84uHTvijR72nA6OZ8+I +LDTa0B1OjtdTOWtwbwkk7CSfMlvZmeb3bsn0BkPdGSYR/YGlM52pTB/73rXu9prXvOa9upXv7p9 9KMfHexo7h1s64W73fFWP/zAg20knu/pqYTLRDf9rq0ttWuuTfn+w+1PftPXZw/qY+39v/FrbX08 8enTiVtOWMnJY8+2J+en2x97xVe0u+/a3x78xMeye8iBduimO9tf+B//VLb8W28/80//z8D07nZq cbU9c/xkxrg7kH8w82bruNPxJB8f5ty6sG6sFeMAz3bgsK7k18OZBwRzL9+Lhdav9WCNONxL2lgf 5KrvcG3tOqunL9fO6ktVLr+nboFugUtrAf9N7alboFugW+B5s0DBgA4KnCvPfQEu2HQPPnjwQJV9 dIEyAAEeDqABToEEGAZXQMVLZg5Qqz55rsE0edqCXQAHOLxwuNWTDYz1RQfAog448nKXvrQTokEm byo9vKyoL0mdOmvvMM6zaXfu3JnovBhdZtLvoUDvelt46pH26hcfanffEw/mtYHabPW2sp7PMm/E 051PUU/moyhxqiaWNxC7mq8ZZjs4Oz/vTKhC/NkJu4ieuXcMPvLPgLNvjdCID3I5YJx34locr2kR kMtnslc2l/KCW7zdm9ltIh7h0eyuMRk7ziQMAuTuzcdPpnfly4fxKPMUA/WEZJ8fX/oejR3t2wyQ R+LxHcm4l/OVQ/Zbi83YdDzg7DPZsK7mGPSZC3PKlrzIbGz+2U6++VHHg4gdVAD2kcceCWRf1fbs 3pc5PO9dtdezuT97JrtmZFy2tiZf3yv5IsyTTz7dPv3oQ7FZPNo57vvg72YAk+3rvul/iGd8R7v+ uhvbVXvG2ic+9Fvt0Uceb088fRL+D3OzY9oOJsvxEB8f9pQ2h2Ks/ZWB3taEPMBca1K/Djqbd2uC Pi9+8YuH8XnwckjWmLVZqdYKO0nWFbh2rrVVdZ0rjw615raW9+tugW6B588CPTzj+bNtl9wt0C0Q C4ABcAEi/JIHSvXLXll5ZhkLCAAlwAzCnEGVPAmsqq+s5AEtMKuua3CjDZAGvCBFmAUI0QYskyfE AqBpQy7oAUTk0wu4yAM1+rNfL2AuaOIt1S+djcmZPGMF9eCGHjtnA3tiKgK/cwnLOHHmbOKZF9st u6fb0Zm8+HhgX0I0EqOdMI2lgPX83GZbzBHXakIDfJ46dsutnS4Sypv45fMeRqAswKQAOXw8hGvw Ryb6YIDAXLYnEorhRT1189gRYNYynv/hoyWpmzsAzau9uJzwGOEP0Xt9KlAWSN61kT05Yo+N7DW9 lEDq9YD3ary+5nBH4N4LgkPISEI/dsWrPJ1QiTUechqkq7V8lIXd2JMdhbuATw9H5oWNPfgUPA42 ix3ZWdrpM93xrq/n895nz2XeIxcwr68vtGuvOZRPi8f+Bh+QX84cr+YJYTLx4Ht25yuS+QKi9/s+ 9uH74jH/423/jS+K9/x32le/+hUZ9Kl2/4d+O2OJZ3ciD1/ReSHb/I2Es8nPhA79rSydHyv9zbFE R4d5d1hDvOPWmvEoI8NaNHbrQZlxOpNTMqxJa9NR/07UUa6edVT/ZpSrp49ap4NC/Ue3QLfAJbFA h+ZLYubeSbfA9rYAaAAHfumDCb/4KwHUOsCAa/VBFbjlodPWcSFsA4pqAyxAinsA5gUt/QEakFZ9 ADcAxJsJTsAHOCFbW9fOQJocoEMHOhcEARpygLPxaEsXf7IHe+QWOC8u5iEhX9JbBeOh3l/42X/R Juafaf/0HT/Q7tq32pay9cX4roDedMJV4t3dtSefwR6LlzvwNsQsJ0wjzwPZVSMgnC00fJGPT9t/ vHmP4TGMBsvB1AGCWbfuj6YwTQZUnkwuKF5KSAVYXlyL155ewDdbu00JrUhHI4HlpZQt5fPYK4Fu 4JtAAqw99JHZCFAH/AKcM2mzM15qu00s5QMta5HHJjzQiwMgbg62Yj82Y6Oyq78MvPGNb2xve9vb 2ld/9VcPDzm8tebLfNcOKk8//lQ7dfR04DGe2NjZA8WOjMF8XHX4RZGXrPGxgPFSQmCy3eB8Yt+j 6UR22RjdOdo+/djD7dGnz7Zbb31Ru+XWm9stNxwcPNDvf8+72yTv/013tKePPhujbSTk4/yezicz b7a2m50ZHYDYnFtj1gNAlqwpUCxsR7l7a9bDU60pefaBti7YwL21oT47GSeZEvmStaeOuuRI1qn2 bKetZN1VmyGj/+gW6BZ4Xi3Qofl5NW8X3i3QLVBAUF40UOEXvwQKJL/4wUEBLCgAE+rJAxHKgQRQ cEi8ywUgZOiDfHCmTJ72rp2BLaAhG7DpRz495NUZVAMj4O4M3pSBZ/WBHx3klXx90JEccFP62Gli JN7ZnQl52Lszepw7mm3O5tqhvRPt3Ml4WAPEo1PRfToQGs9tMK+NzQbA8oGSc/E4n1sIvIaCsVOK E8IxsOvwWRFeZn5jWDUawItCQdvBx5uc8yEa9nPIZh2DDBXX45tezue651LTzhg7Rnkvs+dxdtGY C9jNZaxeqBvgLGWxzHDA5YhPKwERSdFjLWNdAN6B1dl8GGVyMp/ontk72IFWi8lfXM8XCTNvbMJm HkjYBjB66Lj++uuHe/2Znw9+8IOfhUL2//2P3ZfwlPOAKCxkBpBn0NPj+QvGjl15ATChJnlBcjLG +PSTz7ZTqwnPSf3VeKJn87DSlo638dlr2yNPnmk33draK1/1snbjtfmC4ckn2nx2EIlPtz3xzNPt wL5D+dx4wP+slw3Pf7hmd+K4p/PQQl8PQsYAkK2zAltjsua88FfrTZ6xeTAzHuvEob0xurZerD9r S7J2tHNYQ86VrGepbGTNWcfk9dQt0C1w6SzQofnS2br31C2wLS0ALvySBxQgwVEJfMiXQEPBhbyt 4AA0Ciq0105dybUy4AJSwIQYZrAOKurP40BY4p0kWzvwC4bAGUghxwHyHOSVZ5FOwAg4AyLhHeTX uEo/bdThXTxy5Eg8w2Nt/4F8ICP/+4ff/3fb/kDkYx/87fZVf+SONrP2bDt69qm2GQAE1xsJf5jM R0cGV3J0NcSxfBZ7Oi7nNR87jHt4dSExvPmm9dKArwHH6MvLyysapkwoQx5ABnCOXdN+amq8nclH ULLdcfrJzhUB5GW7X2gnMjre7bXE8J5aP9V2B+y9ILiRbfCmx7NzRmSdzUdENlazu0jaTyVEYjQv E47pwxxRMNdTiYuemZxqs3lpb2OIlc5oozMbTwY8t8Kg+StPvxAaEMp25sHcmBMPKg42Fjt89Onj 7dSJuUB67JP2I7HX+EQOkBm75SOL+WJiqDmhIc98+pnsHx3oXDmbj8qMtdlrp/Pxkp3tP/2XD7ev es3L29d9zauzBd98+4+/8p/yYDLZDl17qM1v5C8K8/nceeYzjxDx+k8OH6CZTzjNesDbXysG73n0 NL/WI2+4eQa9dJZnDZbuxvje9753WPvGBpJ5m9mEDCBsbdW/B+uo1qD1Wcm1fgqc1a82VaefuwW6 BS6NBf7gt9el6a/30i3QLbDNLDCAU7yLEjiqxGtWnrLyqikvcHYGEuBVAgryClRBCSB2D1q8lAdO QAwIJguoSOqVbB9PASAAhjyeT+3I0w78ACSgon9yyZdsL6auWGawJyYXoEv0oKNx6Qu8Aygyzpw5 0ZY30l9e9JtZOdme+NhvtcN3Rad8zOS6g/vCwvkISoKW7ZAxPh8b5G2+iRDwbDh/bTXe0sncJyh5 B4DezNZjy/FIR8+J6H8mXtHNhCuEZYPl8X6nHR/l5AYfdHYaGUk4TL40eCYMvRyY3AxE75jM1+7i BV4JLIP0w9ffGJiO1zXbxI3loyRcuctry9mGbradCuStZWu3kfl8eCX7Ne+K1P1Byz0BzomAus+D H1+dz1ZtJwPcQc58cns5ep0McLLvwdiJPR3m0lyzMxBlI/Z/z3ve077hG76hvfzlLx92nGBbwAxM n3zqsbYwvxT+Hxs+fOMT4xsbiWvP58YX8zB26qkjAf/Wbrzljva+3/ztfAnQB3Ey9s359nsf+M32 nd/9fVkHE+3+j300Y27Zw/n8w8RHH3w4Hui9+Vz5uXj6d2bXkr3xvO9sC5F7+sypzEU+V5514xPi YuNvu+22AYA9DBmLubYurDFzb6xgWD7Q/cAHPvDZF1ONUSy3BwDJGrUmrUNrxb+R+jeg3DV5DvLZ jdxaw3WWZ7321C3QLXBpLNCh+dLYuffSLbBtLQAgACnY3JoKMv3SBwdAQKpz1VUPRMh3gFDJGWwA LwDCS6kfoCr0AtCACtABcgpMnIEtENEvcAFwZNNFOV19PEPogLpeAlRXnv5uvvnm4ZoMXmceQ/0B cTLoxrtOr2NPHc0nsoVu5OMscddOr5xpX3brNXnZ74nIXmmL5xaHnS7iQE6oQT6JHW/yaM4reflt LRAthpmX+PyY43HOxzlW8qZfehleArRbRpBt+BjJSkhvCJ4IzPqPe/C9TWdriasnE9cdz+ve3bva ucyH8c1m/+QJL/2lzvE8BMxnC7eReIx9WGUxML0nL+DNz+dhIV8kTJRGPLt5EIjMPWAyUOqTKDFK m19ZiAxbpOXLdtFoIWA+nz5Gc79j5vxOJmxiDh0Akk3Zk93MGdubhwrD+dSnPjXY19x7eImLPHsy 54MsC/NtJbEYiSCPvnlAypcSfUZbrHi6DPD7a4IHL1YYPR9rnb2mF7OV3vrJZ9t9v/Oh9k1f87L2 5KOPtWdP58uC2SZv58h0PvaSPaWzvdxUHiamZ7K3SWy6thT5ifO4+Y47hjl+8MEHB53NKegFyLUu rTNjMe/G8rGPfWwA6ZtuumkYl/WnHXA2TvcV40yGVG21r7Va60iePvxbYjeHxK49dQt0C1w6C2TX oPoA66XrtPfULdAtsH0sUBBgxAWlfvkDA2dJnToAQbVRpwDCGQAXWKkDwGpnDPAKSgAhbzJPJZAu UJPHwwnE9AtqKxwA8JT3kHeTniAH3Gnzqle9apCpP3+CB+Xy1Slg9uIhDzQ9gXWBd1vK/sxzx9tP /vMfbXuXn26f+n/e3q4bOZFPZeeFvnhMJzNeW7+djEM9zt62Ozy0I2EGywHjubzQJi+70LXVhL4u xam9nLOX+OCSw74i/ODOXicT5ZpHjOHwTb9jU/vamcT9Ht1cac8mOHgs+0ZPJP54PXHN/+yn/lnC O0bbn/5z39Ymd8UjHX5bXV0YdsBYTbjCvowxQQQByLyAFviezfPKLkfk+2CKvvR5JsC/kk9/b87m Bbjs0by8lJcrE0KSyInA9+wAhACQ/UAw25nHeqDx0PL1X//1w7w/9NBDA5Sqa06eeOLx9vSzR4fY 7plA7p7JhOYkxOXo/Ol24tTZtnP6UGyesJGR6Jk45mMn81GbQHSc8vn8dsD54E158EiseVz1E3lo 2ZmtREbygGAbQH8l2L1nf768eDAe87G8QLiYdZEvRuZlyIP7Zts1B/a3x549NswxaLU2rY3ykluD 1pM14cHK2b18D1HG7N46c+0hy7V1qm6tx60grK177SqsybW8gvSYfLjf2k5eT90C3QLPrwX6x02e X/t26d0C294CIBKkggbXzpJf+MCo7itvKPxMubKCCDIAi7ySR0YBL9hVpg9gQnZ5gcmofsAaqAXE 6jrAGzkgBaipD2ok9QEQKALe2jqDKPX0w+voIJMnkSeSbqB6/uRiPLGj7d7XvqbNLJ9sH/rlX2wH 42HeTDjGyvJGwgLiBffCna3c0uVaDtu7rSwH0HI97DAXk43YVy3eZ2EDYcLgMJ/qH5zpKiBDXh47 hnJw/UwAczWN5jTMWM8FwKYDzsb06//hP7R3/bt3tZmAbQKE85nqM+1AQk42U2dHvMlL8dDO5s3D iUB73lVMaEjOkWn7Oq9y0oGVREP45PRytqJbjSd8Pp+7zgYgbdxHWaJQ2alA2T37sTVwZDd7GpuD I4kD91EToQzsODd3rp3MQ8p8dvHYma8jTmccy9myby1b5k1k3nyCPNEpQ4z2iVPmPX9JCBwLddm/ N19yzGcWZ3fNthPHj7bFyJvP1/480JxJKMr18QTvnt2TB5SAbfL4b/ft2puwlHy5MbEcR/NxlKl4 5OnII14PUnS3FukLZK0zic4F18o8uFkH2rsHzQXC/iJChrE7tHOQp40yRyVl1nCtY/nq9dQt0C1w 6SzQofnS2br31C2wLS1Q0MBbBlABrwScXIMEST15W4/KBwzyyXAUTMgjs+DFGRABWbLBs/hYsKON tsBNUk97stUtcCFD0gZMgxRlvJJ09RGOgn0QBIx4Dh3aFtioq95sPvfsZbzXvuZV7cB4Qjg++R/a tYlzCF8OYQ8rgUzbt00nnGE8feU7Ji2cm5f7EtOccImp/DFwKmMcGwmuJo7YC3/2swiORv/zO2oM oRjgNHrnMWMohVsR006EaLMfRKKa01++creYeI756D2VTaBt33YuIQ+rqyvZqi0u7MzBcuKXR5fX 2sF8VnssLxBeF51ssHZ1+j0YPa4O4F+Vj4zsywuOM+ltXx4IxrTLLh8tsD+V/maz7/F0znmHsJ3O 58PZmC3YhH3YW565MA+Sr+fdfffdwz7aDzzwwGBvIQxPPPFkezZf6lvIA42XDzcX5hLDnIeO2GYw YF44XM/LjBvRbyLyxkLrywmt2JePoYzGQGcifzUvNu6NN3stxp3KNnReurw6+3VPZbePxUD5XDzM wd82qmzxbEJm7PWdMe7b3/YduGpYJ3S3Rv1lo+Lnga/1p8y1cmvmqaeeGtZCPZx5APOAYL1Yg2zh egg9yditL3IktnFYm+QqqzVf61U9fZGjbk/dAt0Cl8YCHZovjZ17L90C29YCW6G2YECeX/pSwYjr AoUCEWWOguat0ABQeUvJkQ++tANlwifABu8gOAHMoIUcnmBtQHF5PvVR9eSpqz0o4SWsM/ghWx1t gHRBujr6oVdBPV0O7Lq6veENf6nNZCeH7/9br29/8pXXtGtns+3eVOA3wBdmzr7MCSUAvfEmi1de yg5jAzwnhMJHTXidl/Olu/WUb4zEM5nwjfF8fARo2z0im24MXl9hCGA5+zC0bHiR6832jBiJPJck WqKdS38jaZfveCRG+fxWc3bcGOKm024q9hkLVO9NbO9IFNs9PdNu3ZxsMwHk/E2gTaRsPJ7embx1 uCshEfGRJ3Y6Dx6xP48yvRYSD83bvDGEOcQTvOd8mAubs8f/x96bQEmWnYWZNyMzIzIzcs+srL2r qtWb1JvU2loSQkYSkgABwpaFOMPMYY4x4BEGLA/YMCDDjAbPHBkjzAEfkPEZH8/B1sAMcwYGjAaQ scWmFrSkVqv32quyKvctMjIjMjLm+2723wonVa3q7qpWdde70qv33n13e/+90fd7f/73v8pO8waB UagUQG+++eYs8/CkoWyVu/2ljN20pI42uMHixR6AWS8fJWyP1/zwQUZIAbNn7unbEgbhevPoAdqH hkZSBXMR+2SDj4MKHj5QQufNW/DHgpcNzGOoq445ybrsyUuUsT0fHuhLA4PYubsDIX3qXxFsq5pk 26YXFct0LKk5tq2+l+czZ87kMeH4cnz6DnoJcWwKv6Z3vPr+yiPGtOf4sPPa8WSZjkt/N957Nk+E AphDEsW5kMCLI4FiIeCLI+eilkICL2sJONkLBwKFcOQRABuTfJwVROe1aYWECAFX5u88AiiEWQHG IMQKLuYXUqJuodf0PhN4BBXh1nqFFcuNeoUS03uYRtARRqxHrWF3X086uG9/Bpg2JNrb7ktnj19I Pf347J0cS33je9PyEiYY22yYMoYfZzSVNUCvB+CyjPVNFg9u19IBfDK/aYQ/39fHUy8u6PYfXU6L 6xfTEprl5vx2Gqyz4ciKrt2GMXXAnAJtaRPIrc1hGwwsb0F1a0sAVBstMeDn4kC4FIjmGlm4oE8p spwPzTIeGgDdRjdw34K6sfEAWTNcNlt4gsY8YwNaZm1fdmfXjyZ2EDofQ2MLKqb+Rh14BJAxg1ih HvZdSWNAJfvkZdOMrhL+PjhsA8470iQN2MMzt/rGy3M6i2b7HCTfGOAB2vE2kF3FZrqM9na9xvbZ tGlq3550lI1GGthLn0eb3MvmKr13AOcU2gMIN2jPJgsRw2a9xW6FNbTW68h0jnoQNB8XO763NZfp R8OsC70WJizC6Srwvraxs+352BieMcgn6PpMnW7uf961zn3fAAsCGRN+ZDmO7X+35u7Dc4Z5/FCy Dv+qEP6YHYOOHUOM9dAwO5bUkvtxIDA7DnOZ1GW9js0Yz45HywmYdswZTG+c6S3f9P6+HMPG7Q6m MY/pfAd/E5dKtztfcV9IoJDAlUuggOYrl1WRspBAIYFLSMBJOoBAbVgAsBO2h/edE3jEWVSk7bzu jAtAME4o8AjNm9AilAR8CNCCs4f5jLcugUfwsgzhRShWo+kz262Hg2lcimnKIWwIMYKVgCL87Dkw hekBUMyf/0dYGNYAXrvYN7qE7azeNEq8c391LLXqTRamLaTVFZbloYXVvdvC0lr6mZ/8J2hHt9L3 fM/3p1tx7tC9eirdcrgnsQN0uuPuY1gYzOH5AhjEJGJxvQ24r9AuQBqFomd9N2ujixI37wrookCU zjzI/8/ETLKsVRaltDXGyIB/AT/glD/880xndMib8zbA2eUW3bhZ68VsZL2+xII9NhsBq9u8o9ti 96hRJq3nfjb36KECjT4sVUxUs+1W3Wq18+cOsi0Bu/geQcMN4Gs/jRYcNThu87QfB2cxQWkAvfaD cKp8Bcte/Dg3MdKus/vgZx94IL3x/tensalJNMv17D5viV0GY8zEx1LApGU4JuwH+8q+t0/tf2FV LbZ57XMPwdk0jhU/kHymNtf2mN97ITkg1nK0V/bDS/tqTXC8djx5b1q1y441ywvwtQ3WZXsdS/4u HHvWax7TWYdlmU57/MiLSJ8Zv9Fm39G2Wa7v7Lkz+A6Wazti7DuWi1BIoJDA1ZVA8au6uvIsSisk cMNJwMnZyTomaSd3wcjJ2wnee4NxcR1pfH6p4HPBwDyWK1BE8JkgInQEpJsmYCJrEoEMnwkbliOw GB9gJLyYX+jWW4MQLQgJRdYlcKnxE1rWV9dxPbc/jY2MAkaACQv22miA29Cri/SWFhbT4hxeHAb0 2TwH7AJMuD5rs0JtfAC72m4grsXmLtDl6L7x9NnjC+nkiWbaA92efuREuvvN+9IgmuflqXmAnB30 MC3GpXMm4m5As4w7DfmzrdcIyt5eBIehVX0Rl9HONgHbvIgQyBVgSZUX6+1s5UJaFsxlKdMNGahJ tIGJQwOgbto/oLBekNHX434NWOes3Mu8GzpiIvhAQOZOFkKzval3DnXXumajiRSMaQp+oWu0bwkP HWyCzU6B2OZurKWl2vks93636O4v461iOIOm8lfePXwNWN+Rw0ezzLVVgd3pB7SzFB4wbP85puxP +8hrg7Aq2NrXjkP7zfFg/KlTp3LfWoZgbBkBr6YXah03tkXoNJ9tsQxBNMaLGmTrdYwYr6cU63Jx qBDuc8vxmR8CfoCFyYbj1Xvb4/vaDssSmE0jfAvOvpNHjFfPlh3vbbtijHttuRFsu3G23/SeY+xH muJcSKCQwAuXQAHNL1yGRQmFBG5oCcRkLWgIH52TtWDj8wi7J3snfkGgM03AUJxNE+VYdpRvXT5z AZaA4b2HmmLjLDO0f8KJICHoGGc6gcl8xoeXAyHJ8oUXn996662pjlnACtrjOgvQKuUqGt+dP5/3 AuVuN721dR4oWksXzz+WQb0ft2jnzp8hP14ooL8K+Uewk715Ai0tmuhJHFVsoYxGMZ0eeyilp85d SK96A/6Zed43ios2HDE0sB/A3DYvZNvGZYWaYfS/eLFgceH6NltTUwba3G2o1TrcGU/PFiBl1gCr DR4EPDWrEK08BGLd2bEzN76agX1iN0ivqcdOD2E3jaNo8wrOBjANG2aXFgrJ6ppFbPTVPFbLzCvQ DtLRWIwH0jL9MU+KNZ43Ad5tIHpzbQVbaUwfxtjQhI+TXuC/LqBi+qDJwxvecH+GzyYacGF0GZOM Cl4y5pdpIeUJlTEW/Njx2rFm8N4PHv+aYD8aBFPh1b8g2O8xTuJDyTLNL2hGWseg5Rgv9FpHAKpj wTFjWY4Pg4tBTW8atcReGzTdEFrVcPtu1mk9grJxngV5n9neGPvWabsce9blM8ef+R3H8fswzaVC PPeZAG5wbBehkEAhgasrgcJP89WVZ1FaIYEbWgJO3jGxO+mr1YsQE3s8N944wSGuPfs8jrj3HMBs noAor9UoCzTCgpAhtAhNaul8Jqi4mEyIsE3eCynWK+wYFxAmYBmMUwtt/MTkFLbFm+n06ePkw0Z6 fD946OKxNeoYSFN7JjJ0NyFJPUAs4XmhC/OM7lJf+vs/+A/Svetn0u998l+nifrJNNyLVnFgK+2b 2JNO/uUMbtDweXwopUO3WSn/x5dw1zx/yl/AthpzDRlJ810XCfZtAWzsgFJfxFZ7CY0pphx4rMtA DMdm7ayL/2rkWeEQXNXP1zCRaKGNlqEy5NL2DeTGErq0ARCDofxvJ+hXRPzzYEuRrLHmlJ8LyUpH 3yKmt2wPXc4Z71l/0Ru2pYqnDOTcjVnG1MjeLMcyWuY+oLMEQNuXN910NN15553ppkPYeaOFVuP/ 8COPYKfdTO9973uzRv/3fu/38Jax4wdZba0AHf1mGY4vgdk+Nd44+83+D82tfdj5MRTw7Hhx3JjP cRRaXvOa3jHmR5baZe/Da4pQ69jysP7jx4/na9smQKv1DrD3Lxamd1wI6AKz7TGvbXZ3QU2DHKeO PQHb9pjfcey149Zrn9se72P8I+5LBuVguijrkomKyEIChQSeswQKTfNzFlmRoZBAIYFOCQgcQu7u CboTmE1vGtN2BuMCAHY/897D56YTAjwLGIKNQYjwubAiKHiYRrMK61djJ6QIUgKSYGMey/WZ96a1 TEFZOLJsD597aGtbZXe8V7/61VkTeuL4NNAzlPZO7cd+eSk98ehjtGEraXvbze5zFYCoidHx4lIN bxJ9aQ/2yjOPfAGY6gbAe9Lk3ireKlbSrXf3p7v7+LN8zyoaZnaUA2C3XcRW4T3Z6hm25EOAjwW+ O1zk142ZB/tup8FuNicZKKcKMNmAqFeWASloWI8Ywqx6xkHFzI0w25VlrIXzTmhj1tEsYXPNbR0N 9oqmI+qQAW3zDnMMkd/NQXqIg7dzXgFZcPawLA+vtymvhtab/fUSO4BnDXMfrtz0P12ivRt8XIyM VNM+dlccYUGe7it4mzSEnJS9sCxQnj6rdh4PFQcP8T4uesO92/BImlm9mNPZxwKofWcfC73CpGDq tdpb+z82mYmPIWHTsWker83vsxgrluHYCpAVXAVr0/hXC8fObbfdlseYm9ccO3Ys13fy5MncHmHa 9KbzLxyOIa+tR6D2mWPUsx9pxgvM2mE7Rh2fjskY034cOB4tw/YabJ/5DL7H7uAz480X8B/y2Z22 uC8kUEjg+UuggObnL7siZyGBQgJIwMnaSTvg18lf8DDEZJ5v+OdSE37ERTmRNiBBcBUaAp59LvAI QoKB4GFa0xkngARsCBHGCVymM733lhVaPaFLcAq4sSzLF+g8RsfcdhvfwyClf2JvtXvThenZdB5T gn7hhoVuS0vzqTrIQjI0zBs1PBhgNnHspiPZS0RPfZrd/LbSDPQ53D3BZhqYgAwAOSNY/g428GvM f4bZWKQ6SN464LzJu9V5H0TYhQvjqiYWyLjVhQlEN4BbZWe6fjTZAyzmQ608KNgC1m3SCrFqkxt4 znABIIiImzjMWIgTqLObNa5K6IjVPushYxQ49Zl7w1Y4NOvQlKOfax6hkRbaCcTpvc7rrLEGloX4 NjJ120JMmvN7ZCjfFpYBcYC8G2fNLT4qSiwobGCuscGmIWUW/+Vxsr7JJiOLpGshr8O5b9pomsto x/tZqDh/fjb3p33lIRDGuLBvvRakBczTp0/nvyhYrvBqH/rc/hVWvTet40N52t/eC7DaJgvE/kVC sw4/phwTmudYnmUL0W66ombYMsJcw79aWL7jy7SOMTXKjkHLtc0CtmPYQxAXjJ8ZX+T13RyjpvVd LCPg13ZYX/wG7IoIvp/j2WcG8xhijOeb4p9CAoUErpoECj/NV02URUGFBG5sCQglwogTvMH7AOnd kgnw2R2/+97yDKYXJCwzAMJ7wUVYNt4gLKjpE3CMFziElwDq0MSZ1jJNJ/QIKmoq1foZTCcAee/G F1ssnGu6XR95ymiTtwHOzXWA0Pah5t3EK8RafT1rXzXN0Ab4h3/g72Xzhi/+m3+cDh7oS599aCP9 ybla+uw54OiWybR5+4G0iknGyABwi5Z6HbktzAI/+DgG7QFadjcEVHkl2o88YVPBswTAa1u8jt/i GgbKgi1e8dIQz6tokHuA+jaeLHaW/7GoDVRWL6+GREOYnQV8lrCTV8nhmANXejuHEsCVc97RjyS+ MvL1sDHaM4PcRNY4NMdYQsvs0QT8u9Eu99gG4t2pr00be9naukEfbPGhoq3yyDAbhoxNsGELHzyr a7ic2/FMUsFEQztx+0Xt7Tp25I9++ZG0CUQLuPaj48m+tm+EXceAfatNuqCrKcXRo0czxNKEnD76 UrD1cIwIrR4Bm5b9ile8IptWCMWWc/fdd+d6rdt7y/Has2PMPEL3ATZJUVNuebZHGFZrbbzBNEK3 eR1nmpOYXsC1LYb4gLNc3y9+R/HepnXc7/49KSvjPBs8m9+4+O3kB8U/hQQKCVwVCRTQfFXEWBRS SOClK4GYcC/3Brufx6S+O/3uSXr3/e70X+3eej0EAOEi2uHZe4FHIBGaoi7jbZ9gI8AIvV4bAjgC oL0PkPHa8gK4hTLzWVaVnfFagPH2NlphyitJr+Cn/9sEhNhGBO3hID6bJ9My8Lu4vJo2l9fSe9/+ VlzN8af5x389HbuzP/3NH9ib3v8z35K+8Mo70kN3vCktvemdiX2c02T9FDvtAdKob5cuAlnTwCYa 54aMClQPDEGssJUmGHrN0Lih0qt3B2xjIeWym5WgwXVBXgtfxUu4xGvgMUO/cG580ovZhy0WZD0q 5N/BeurJb4I8c6kCHFp4/m1l93Fow7NeWShD897CzpYPghp2IxdoyDQfDucom83L0xYFd2l2gUa5 C5jsAfLKeNGoAvmHNHFgK+p9aF1duEg25EmZXFT5ABkEfu2THkxVmmimm7jqe+yxx9LNR29O9937 6vRnD3w2Q6XQaJ/qdSIgMj6g7D9BVbh1DAiuQq39p9ZZja8aZ8eJ9sWaRvgs+tmzIKu2V22yAG09 wrvw63WMH8s1f3xoPfTQQ3lcmNYxZNsEeusS5h/BTts22XbL8LnnAGQ11H782R4/8hx3jmvbYlA2 hoBmx79pDdYRv4sc8XRcXMfZ9KaN8+48ka44FxIoJPDsEtj5NT57muJpIYFCAi9jCTiZOjE74cfE 6rXBSdzJ3uCE62Qfz7yP65zgBfzTOYnbBkOcAzaEBkMAiGfTqOGzLR7GCTWRJoAjnpk/2mwa4/2z vNCkptn3VRsp9Fif5/4hPD6U2MSkjF/h2o5v3v7+AbZa3vGLu14DG9sDaRkNoprr3h42SemaS6Xa XOpu1bM/5n2HgcW+0+nR+kja/10fTg/OT6WTbbxszG6ld3/9W1P14XqqYMIxOYFpydl6WpvbTCuY Z8CunAFilNyYRmftbQvj5cYmLvQQE68ArQJWQ9gT85d5/4OOZUTetMQdBLVWVsuMghhtMuYRyEsU tnd5+9SPVniBj4EN4jFayPECtVpqTTncBqRCvDsNNtmJcB75LNENdXzgzVG+Fhrsh5J6IfZ+NMJ6 8BDnMtIhPwF6CYDVjvnRJ4+nN77tbeSpsKX1GAsAj6Qxdt2bmT0PSOLHA1d+ZT5K6l1s4EKdLhjU fZ9/CRA07SNh0v4WMr1Xu+yHj31qfyl/Ydbx5Diw/7y3n09iIqGW1363r4VVx7NnD8eKsHz77bc/ 81cHyzF9jEXNN6xfCNdThmW68E9NsbbZtstDbbXQ63iyfvMbb5tiTAr2AvKxY8fye8TiVN8p0mnK YdnxO/R9fFflYLCs+F3kiMv8E2Pes78nyzOf1/Ful8laRBcSKCTQIYECmjuEUVwWErhRJdA58cYE a1xoxsJswQnWiV6IMZ1QcbUn3c4yLdsJ3jjBx3vbJFTYDg9BQnCyTQHLnk1jWvPZfiHL9N773Pb7 jmooLV9oMY0aR+FLzaFlnJ15PE1hTjDGYraxEXwxL6/g9eA09L1jKuHGHBdn5tJ2BfMRoLGC14wf /5EPpaHmbPrMp34rvWUSQO1mYw1AUH/PD184nc5XWES4PZEGR46mP5j9o/QtR8dSOncSkwWAH8BV 6zyKa7qG/porQ2lpE3AkrgdA5ZXyoj/MlnHbBgzzX/FNuLQfcK4vcIaSUXYDu9gnA6iz7CCoLTL6 +LxBSx8ALGuztQc2xg02NdGUg2s1xsTrT3pb+Zie++Z2hSclPHLg0o/d/ZbajbQEMFuGnj2mUOSP UP4UGUfY+Y9mZ7OVLSq1v2Z7+1kouM221L3pj//4j9O3fcf708jQMPbgADL9psy7hfAa5hJ4KVkG GlWbd+F5Y5PdAo8ePZqeeuqp3L9qi+1nNbj2kfAY8Ocztcre28dqh+1vIVfAFTDV7kYe0wiuMbYF aSHVNI4PnwnHgqX1aafswj7rUFttu63LeIFYe3eh2rrM77i1bD/CbKvpze/48pn3xp84cSLLyTJs a4TQbjuGHePWpbwck45Xg3FXEnxXyzFYt2XEbysg/krKKdIUErjRJVBA840+Aor3v+El4AQfE2oA q5NsaLE8Gy9kGi+0ePbeifdqhEuVE2Bg+T4PQBBEQkPm5O+9cBRtFwpM73vZds/mVZsoMAkrQkg8 E2K8Flq8diGY2kGhSRDrAobd5nn69I52rlIdSH14zxCQNimvRNna3XbTBnfb21yfZxto3JI1F1P/ OnCFp7ilBTazwIfb7FPH02te+/b06MXp1Dt0E1rV8bR1zzvSl87V02uOrACTc2ke++mhgztmGltQ a219NcPsEH6c947jnQGTBrWR84s1Fg4CzBx0CQsJsffGtEFXciXS4LUu1Ta20hoLDN2MpQvVtIsD K7i108QEl8+AcinN19G0UsMqphObyK1lnwLT2kqra8aPCOnY9pl+YG0fcYA5Bw48KJd6qZvvgnQQ yKaJeN7A/AOZN/D2QZGpTf8MkOsU24JXOesZ49zpc2wIwy4tmGhsUwh+QFJlZCCt1NeAfs5rq+kT n/hE+r7v/f70Td/0TenjH/947iM/bIRaP2jcUMSxaH9qluF4FFiFWvvTvo6PKvvW/jxz5kzOEyBq OY4L09nvao3tV8vQHZ7jXED+sz/7s/wbef3rX581yNYjyMfvxDFoOseZYzNg3HjrVlv8ALsdxm/H +m33448/ntObTs2072AaYd2xrWbcsWyZjmvfyWC9BtNfSYh08bu1bsuz3CIUEigkcOUSKKD5ymVV pCwk8LKUgBN4AKcTdACyL+ukGlDdGb97En4+grE8g3XuDvHMs+2zDR6mFSqEE7V0AUOm8TBEeaYX nkwrJAgmAcqmM948ArLBa2Fa4LFebVmn+TP76P7JdOTIkbR8cTZtYxqxDtSuLGoiMJi1rV3a6eLt YokFg3UA7OMf/dk0vHkx/R+//M/Sq6YqaR3PFlNjtB3inERdfPu5z6Y3ru1Nn5lBY9u/J/3u9mR6 6/Cb0p4LT6YqWtypQ1OphseJwWHMFDa208xTmGusYn9NOefXAXEgVZNlvNnhjYP35b/i+ipZZseS jcpAmi+V03d/+CfSHLsS1rlu4jeuBy8XbgOu+znW7GXvHi3ecUt1MarprGVWhoDvjlYazT7dov00 +2ynD30/ixq5r7gIEONqrcRx5pFQbqcpDj4t0hTPRsjRwwLGtlpmSrNH1tncBD189uP87e/99rQ5 gJcRNjbpwvxihI+PMqry9WYtLaBpForn5xaww8bzBbIu8REQ/RzAJ+QKtvaffyWwv9XAqiW233xm fwc8W6bPzWfaAFD72/vDhw9n6Pa5dbzxjW/MfW86oVZNcizqC41zwKt5HTO6ufPsx4zjx/QB7i4C tIxoq+PXoN22HwAe5rEtwrUaZtvsvWPYdnjvESF+f3H/1c7xzpHPsm2v5yIUEigkcOUSKKD5ymVV pCwkcENJQABxUo2JNe4VQgBMTMLPRzBRbsBw3FtPHJYr7AYoey+MCAHWLUj4PIDZs+XZPq+FEOFJ TWIAtABlCGCxrk44ibRqndU0C1OtzUaaGJtM22hJB9DCuujuIhC9jma0jJuIdXb9G8J0o7eE5g6t cxs751um8Dk8jGkJhHlhZjvtAXB7ZxbTnq6H0jfuaaXb9t6aHphdSoszS2mj91Taiw/j7fnTafbC RXYNnGIHwg3slJtpfGo4DVRxj7aCPhZwRkGYNbyCa4+u8MqDaQGb4E12OtlqswBSQxDMIboA10of lQJpXWhzt5+GMNTMOx8P2fwCCEZGvciANXtZ7rqMy/LHTiRrmwfLaQNZq9ucAnbbmKMI1yPmocwh gFntsu1p60WDuoVleBcNMu9Mf23zoXsI2TsAAEAASURBVCGeaTc9i2/rVGaXPDxtNHiZITaIaWC0 3Q+8j7dG0mYZG2t8XNdYTFnG5GOJ9sXCPYrI2mT73GAf++FkfwuegunBgwfz2LDvBW773750DEU+ 8wjZjiGfqdV91atelQ+hVTOJk9grG+8GJI4Vz8Kv2mk125ahJliTi/gduIjQ8ePHlgDt+HSs2g7r 91rgFuytx3arYY7fk7Btux2P5vV9fC/HoB8Jxnt4bbCf4neTIy7zT/w+rMffge9le6Ley2QrogsJ FBLYJYFiR8BdAiluCwncaBKIidOzIQDAa+NiUo6J1/gIkTfun8/Zib8zZGDriLP+zjjbZ5zwIAAE RFuGMNBpnmE+nws9gksAQ4CJEOXhc8+hffNaYLaOwb0jaWp0MrXX2MBkfgGtaD31shBQX8zHjz+Z FubOA68VzCEaaXJoJP3sh38k7dk4kR79jZ9Kb75lOF0YQ3OKaPGohvkD2luMgLdI1zNxKNsVV6pb aViIXLuQhvF33I/dxPIif5qH7esoJUvn2J6cPbe31/BeQVwLtTLcju0zeFxCe96upJlzaF55Vltt sw01phO0dw374j48f/RhXrKMkfNFth9cXWPxIjIp0a9IBolpmiPgsmjQjwzkitKcdnHN0yZxdci5 Qhq1yv4xf1+2jsZumP+xLQhtAJhxR1fBVroMMFcAXQG8TV6h+a/QZi/z3qc43vCud6QVbJnXWT04 Nb4HEw9c+5G4jhp9bnFmxx6Y/F0sfkyrmIhgUvLj//JjuU8/+tGPZmgVdoVG+1JAFkTtJ/vMs4Ap EAqvapx9rr2yICyIamNsf5vWQ5MM+/q+++7L6R1fQvqXv/zlDLam1QOGY05YFniNE5gFYH8DxgvT oYk2re2L349n6/ZwjNpWgdhx6Eec8dYb49Ix7O/Nd7E+8/jc8WybLT9+j8YZjLtU8PnuZxEX50vl K+IKCRQS+OsSKDTNf10mRUwhgRtKAjEZezbEROo54i4lkK/2/FJ5LhXXOaFbZhym9ZkgK0QEDEd6 z7ZPeAiA8CyQCEo+F54CQHxmWQYhxmAa4crDPEKKcbZBgBGmDJaxZ2w8DbLhxuzKbFqtu9nGetZi rq3go5fFge3uvvSjP/pjIOVW+shP/ET64KuAzRJAPNELHPbhsxhzArS/6+RtU0YfmupDGAHzKGFJ AeTCiSzoW9XTGNeY9rIgD+0sbdlGtQ1PUwYHZ+F5C+1xD88Ezo06uyDOkAd+GqEb106y2IzzQBX7 auBtGO1wD6AqtG9iR9xSa0n+Lswg1Btne2W0wOgeUx2XHZvYPK/R1o0ubKJxXaft8V7iRsDmCh4t +ljsWMMzyBZa6Tra5QYfENovq4HXoqOHeD63KBlziD5svdHUv/9935ZWgNgS0DzZz1Yx1LPBC9eQ HWv+Mgx+6YtfyiYglRY7OVIYPZn71nfQBEKtsf3jvX0jTPoxpImNIK0nFCHU/nQcGG8a7Z+FVHd1 FDoFUZ+p2dWW+ZZbbsnArCb5wQcfzGlf97rXZROK8IohdAvFQrf1WIcAb7ANPhN+jXO8WI/jzbPa YtMI8T4XstUwC+eWaxsNvpf35nGM+k6WZTDOw6AMvHacxtj3Op7li6f/MW0E03Ted15HmuJcSKCQ wOUlUEDz5WVTPCkk8LKRgBNsTK5O9sKkwYlZ8OycPOM6zpcTwld7frl8zxZvmR5O7gEFgmxcx6Qf dXsOcDaNwXsB2Pf0CM2jMGUawcT4zndXcyhEKSO1h8KK0Kyc9uEPuYw2tCZkYkLQ39rD9tlnUhc2 zCPsKrI2uhc3aoPZP3MV38T9DeCOdlXxAzdQeUX6pe98T7pt61x6/Zn/J926jScHwJidpVMv4LuM OlcPFL10xzB9wRLDdBFfz75Jf7MrDdPeFUw5Kuw8IhOVWAeGp7rUQ94FNjap4WdOrTM8myb2dbHl NHbP2Al/9z//WDqBvfRS9wA79an9bac+jjIw227pVQRziwqLOiHwJgbS2QYZjbIL+LohdTW83UBt N1B9ZHUpfej7vi+t4aO5SRlt5NBNflCa562sr9Z7Bi6ls4nGBrA9U2YLad6tRn2fx4nz29/5jek4 KxO3tlb4iBhJZT86aMcAmunm2TPp1F9+Mbfvg5Sh3w4cG+ZtvtEZp+EGG6PQriFkX8POuRcTkR52 FNQ8ZmJkODUA0sUNXfCRj8Mtxqt9uJ3DnntxYQ2teitrmtU2OzY0mxCoBWZdzN11110ZTIVjAfXe e+/NGu0//dM/zeMgzD80p3BMWIbwLtw6Ply057gR6oVfx6TjT82z6b1Xmx3aceHddAK6bTEI00K0 cB0fdGqyjXO8GqzDMgz+Djp/C/F78Znp4vfhfWeI+Dh3PvPa34f5DVF+vum43x0fz4tzIYEbQQIF NN8IvVy84w0tASc5J0LPHk70TtIBANejcGynE3gcu0HA+Ejj2efCjMAhEMSfzYXjKEMgEkKME5A9 1AQqD2FEkFEbKNR47yG4sC9H2otdcU9POa1g+7BGGT5bq7No7ew8G3tQB6pSQalHrWqzN9Vhm5ll YK93OA09fhKt7oV0cA+2tgtsdkI9k6P47C2x7fLURDpZGk7TmGMMA6UDgH3fMLa4vEuzgXYZSOwB fHuGetJoL4WiKt6oAUXLaM2FaP4LjoI71TETxmtbGgcoKwP4BV47lQZaK6lcxU4ae4tuZNQDAJex uW5T5jbll1ps1ez21izEawCb2iIrSwNr+dgbBdMXALiLZ6PY786uLGcTDT1g6GXDyaOK/+Uyph39 KO6zOzziWLPI1tjNJA6qhX7dvXelBnbMA7gRuWn/vjQGfE5MjuF94rH0yV//jXS4nzaryQaX+6lf u2g/Ggb4EKjwyr3UtY28m9htdyFr+3pxZTGNsxCzm/exX+sbfDyQqQRgqvFeqa2lvm5dvvVlOLaf /Wiy/+1jfTHfcccdWWus/bFjQBBWgxzu7Rw3xjte7G/vdStnGvNoGqLGWPD13nbEGHIsCNHaOHsd 9Qrg2kY/8cQTuT6B2LGqVw/fSy207bQcx7J124Zn+gX5eO3hOPew/Lje/TuJdIjzsiHSeDZ/1GmZ nc8swDaZpgiFBG5UCRQ2zTdqzxfvfUNJICa/mPScEIWA63UCtL221cMgtAjFncE0HkKDz+OdTOO1 wfxhOyqIdAYBRQ2gmsJI78eEh8G8aqAnJ1yIN5wqAGiDLa7dxKS2uJDqa0toerEVxl54AxD90R// H/BRvJU+9IEPpEMA3CvRCN95MKU3/dDrE2v80p7xJSCUPHiHcIOSvUeG0sz4K9OvL9+RlqrH0m2T 1Pvkn6Sj0/8xHdpGFY1tMlwOlA5hjoEGEyjrxUNFL4COdJAH78hf7tcW2AhllgWQaJxxVJFtkgf3 4DqNOhraG6+xYI06Z86w6yBlur11BRgb6GfjDDTKC2z/vQkwb6Df1T8ziIb2WxtnXMYBszhCI063 cnzEkEZYdtHfEHwNU6dJblBms5gPLSfxOJIDmLvTNHcYraChxoSDvvu77//O9O9+85M5P0nSHuxS QGC8cDTSKHVOoJWu0G+8GWYm+NIGyOssqvzTkdH0c//yl9MaHyTf84Mfoo32C18yLHzswZbaTWeq VYTNNRMaGnRMYbCLHuyrpgP7DrJ1d08GUeu0zzXr8Oy4UON87NixPH40lRBehVjdx6n1fc1rXmO2 rO0Vil006DgUfh0zpvUvGWqdhc34QNOEw3uDcdZnsHzHlc8EaQHaMry3vtBeW6b3Bs/CdafG2d+t 7fDsOzj+4zeQMz39T4zrzrjd1/HfBuPj2rPhcvl9B+u+3POcufinkMDLUAKFpvll2KnFKxUSuJQE nLydaGNCVIMVE/Gl0n8t45yMAwqcoA0xoUe7TOMhLPge8X4+9zqeCSCCtXBhmVG2Gr2wH/VP6QEu auD9U7z3As0ydZS62BylH0KEEvVM0VNhkVejm+2y1WbiHWEMZ2s9yBdt7j1veHXamj6Tnjg9n5af xFziRx5IB29L6Y6/kdKBoyxKGwSgWrU0e3ID84yNdMutt6Y/PDGbvjQzm+6tbqdDhw+k/ukn8qK+ Qdhw/WIr1dYaGaC3MVSu9HLAYy7A05Sij3aWRvHgscqHQw3NowrpuZm8O59u4spr7E4ITOPFjkwC M3wJYbcb/PmfxY1V0mASnRf+CcfaUKNXzeYRerso96L1h4bd+tqecPOSIbTig2zfXcJWWkNmmpIB dlMbZGC+DdyPsrFKH/Lqba2lY5hR/OFv/Wa6iQWTFWC4i/food8089iDQXdXk7GIhrkXeK7gHo/e zO793HhlH36lh2jfEp5KqBYtbBOQnE0DqNhd5Dg2NoWfbEw9gPBuPig2GNdTe/almw4chqPRorNC UlAOuBR+HQ/2sfCrlliA9a8KAqr3jh810WqRhWuBOkA7xlP8lhx/aqn9KFOj7aFts+PIv2Y4fs1j vB9o1uO9NtB+tDkGbZNj2I8001t2ALllG2I8m9bfguk9ex8fv957GCIu3zzLP5Zr6MwbvyXfTVlF MI3l2r4iFBK4ESVQQPON2OvFO99QEtg9icbkqxACOEMgkTYm0oi/1ueo13qi7jgLBYbONJ33TuI+ EyI84t5zvKt/kjeNICKUqE0WBrz2cLMK74UcnwlLluV9Y307nXrydJqZX0rje/Cigaq2AaTpwm0E WN4CuFZR8WJMwWLAnnSxtpn24RnjAtDsFtN3wxej0OjQan9aeoydCwcw9mU3wZGBvvQqtpHue+S3 06v3sdlEay6VG2tpYG4Ft3Zsx42h8+zFBp4z6tlnst7j2D077/q36h4XmG9AqCwYRNuIFraJ94oK YK+bOFW+aoE1s2joygIyRhxoyulzzrBrGh6qpHEskVuA99IKELfUSMuUu857oWPOGmEniH0cLip0 keGAWxBy0wUsd5N2EKC2GU3K1GSjCT13Acw9fFgMtwFB5NQ/UEkbyHNEWbt4UchGg806xzTCosAu GpV3KwSYdX1XQpO8SfkuUOxF41wmb2llNZVHoH3et0n69SW0sLxTo4nd+VnNavpTk51eNJMZxnbZ Dx59auvOrrey46JNkHW8h22zWmN9KAuI9rXALND6Mem1406odswcPXo0g6IaZK8FXg/BWBg2+Mxx o5ba8WYbLM8PMs06YqGggO7YtGyB2XEZY1VA99p8gqmLFA1+4EWbvLe98Xvwmddx7/Moz+srDf5W 4jdn3crKs+/oB0fAfJyVm/UUoZDAjSSBwjzjRurt4l0LCSCBmOx2A7PC6Zx4YwJ9sYTWWXdnnZdr h+l9F597LaQ4uRsEHyd0J3ifm85DMBY4vPasZs84wUdAEJC8V7tnnPkr2Ch3YffLejZUtIDeaDXt ndyDbTB/rr84k1bxovG3vvMD7BxYST/9kX+SuqHSUm0rHRwcSw899Pn0DowbJuC9O+8rpaPHBtP4 yGB64pHz6dEvY6JwKKV735HSoVcBOlhnDKNZbq/Q5jomBevNdOE8CxOxd2AtW/bNvA2obgPO2XsG 135P8NqAM9rAnhaeOMBPgHULf9JwLwv7SL/V9/S7YXMLr3tkm2G0tG2Id6PGe6OhxpEFruAok9fM G58ArF04mW73rAOq1NFDu3heovxBbaP1V62wKWwdcF5Fq1vnmGfzEwxQkj3hdhwiJVU+s1DQuocB cOHenQU5ZXMPTrJ+1maXAO9t6gEFMe/oTwsshPyH/9uvpBk+AN7/wf8mDY2Os/PijoeK8XFcyPHR AL8DqFPptnvvydrhOr6e3Qlxk3aqKbZvwyRDILbvtUlWgywY6lFDLbPAK+jG+FHj7KJB8wq8LuAT uGPcOV68DgD2d2U6oVibZs+CtHGOUceV7bEN5hWmHa/CvO14+OGHc91qxwViP+hsu88ct5ZhULPt Ee0w7vnAsvkc55E3oNh43yXez9+YdRniOs45svinkMANIIFC03wDdHLxije2BJzYnGyFQq+dHA2h rYqJ0Li4Np1HZ1y+uYb/dNYd1Rh3uXb4zHfx3TwLHgbfK4JpfG/hw/jQmBlvPgFBGIn3tRzvBRnz CDh9A3tycXmzED0zAE9bAN3Gmj6hKV81K1rN3j78+LpX9hbmDX3s5LfSSgduvi/N4G7tS+ceTPOP k667kQ7dM5De8vqDqX/sXOrH5RwulYETDv0sk6SEj+J18tpNWnL0ArPaC7sjoJpmmBTzCmx++9HE 6lUDON5g4xOsG8iPb2PguxcaHcCOulxFy7pOP+KJo4Sdr4sFsY5Auwv9r+PybQnwovwuytSUQ+/N mwArm4OjkUaLDBa7M6Bk29akgud9HL1ofAfREncDq3XU2Wp15zaaaRon0heVFlW+8v778Ogxlf7D b/0HbJaBbg6+CTJE0+xsJ80tphw0xSbyvrxChu3+rGUGAumnCmUOoxrvE6n5IDlwYC/mMYNAei3D rS9UAejveMXRDMEzwK/mD2MDI7gCXEjzy0sZOq3LfrbP7X/Hi6Dswj77XChWI+wYEIC917uGZhzm c2Gf7ujMqwbY8SFUCq6WaYix5jjT9ELYje2+zROLCIV1x59AbFo/0myDMC1kq7WO9gnb1iksC7AG 6/S59Tmufe6xO8Rvx/hLPTfeNL5zPLfMCJYdEO1z2xqg7jPfvwiFBG4kCXTzw/3pG+mFi3ctJHAj SsAJz0nas5NkTKZxvpRMIl1MppdKczXiLtUG46Lezmvri3btrtv0TuKehQsne+99b4HDQ+2esKEJ hvfCVSz8CwAQBjwEBKFZGC0DhyXcqLnirRt7Zv0Qt9Biambxgb/9fhYK9qef+ZmPgHXuyod2k0Vq XWhI1/EnB+emYaDo9PRMmju3lZ58eAGXdavpjV83kQ7eMpD6Dw6nJirmOtrTNTxasDwNu2RsjlHF YiKdxiBdF7vhKI+tuPGdzeYnJfbO7utng4xhEBYNc4mtsit92CED8ZpeYE6cuqDUGsbK3VBvl4vk lB0g3GRr7kadlq7zp3dsnalKHH3m4NMqa5vx85FNJEq8z0C2M9ZjRjv7mpaidTdXw2vFOrsWLkD1 K6QT26zHd56fv5A+99CTaT8Rg4DtEP3gxuNin2nETOttcAPTu1Ehfq356KEQtdA+9/OnSt28dnrt N78zNQH1P/j0f8K2uQzUDvOuesfYn246fIjChN3FNIzmeAwo1Y1GD2NgHbMNATjsi4VdTR0EWq8d Tz5zLDhWBFjHhPDqGHE8ueW12mK3zRasHStqqg2W4+GYE7YFUPNqYuG1Y0jttfBsPcKz9QjMAmi4 oxPKLVegNl7TEdtpGbbHMswnXNtur21DjFvb6RHB9+oMu+87n3kdHxOd6by2fs8eUZfpO+vyvgiF BG4ECXxFJXMjvG3xjoUEbhAJxMTXObE5+Rk64zrFYZ7OZ3EdZT1b3s5ynut11NOZrzOu8/pSbYjn 0U7BWG2ZwCP4+tx3N840Xmt76jnbLAPRQnJAkFAdQGJ8FS8MvX2gHiDah31ui3wbbNU3wPbVbW0C WgD0BrDDYrfF1UU2PgF4W3hDAIx7INf9FV2R1VLPeBlfxdjLYlax+MXEboLz6fb7U9r/zQfT2pED aWnoViws0CrOfSGNb2B/S5Xb1LkJ+NbQsK4ut9LxxwDSuQR4AcdQZrOE3fDozn/G9aqxv4eFeBot g6/qiUt1NJFoxTfRXveijd1EI4ySOFX7S7izA4axC+7BX1wTiK5hqmHOLojVhX1d2B3rl1kdbwl1 sAhNczLNaiatizfNPyqUdwuq5HvGBtL0ymY6s4BmH3aroXE/6IcKCwirLObrAa7dkEWjC/Ha/Hxz ZBOPfgrspT26rSs/zX08ynDdwja60tWf/TjjWy4dmNqTtlGld6NtHh+bwFwGn8y+FGA+MjKUhibG 8sfRDDsgLi0sppW1na3W7UvHhiAqlHofH1KOE0FXgPUs/BoEYT1cmM+xIrhqziE8aqJhWUK2f5kQ kgVPx4/lGu+1mmLPlh07EwrI1imEq+22PmHY+gTiMMkwjePS8eh4td4YmzGmTeP7OLZ9ZnDMexgX v4845wSX+Cc0zJ3p4tqzZcd91BHFRD1xNr7zOtIV50ICL3UJFJrml3oPFu0vJIAEnKAMnuO6c4LL D5/nP1He88z+omXb3c64D02y90JNaKGFDkFFCBKglJdQ5J/jhRyBSC2hsNTGBGF0fBjPFgfTnom9 aWlxBSjGVRibbNx77914S1hOJ048njWd6zU0mCxWK+PNoUeNd3sFpWcz13Nmfhl/xYAmSso3vfam dOf9r097v/7t6dPnGukvFqYAwNvS3oULaRBD5nVsJlBYp5WBA6l7ZH+qb+I+r4p/7TU0pYvYImeb 3i3cw+ERBG3yNu4x2Dcxa6jLwHOZd+3iHfEgjf0x0MNVF+DjBiYNNOB4msueMbohXxTQLL7DZIH6 NoDWBukFaBEMXSsL9sppaIBFdHvaaf9N2A6j2N1/lI1Pjg6kO+9FJpMjMCv+iPkiWGXh5CwLDpto iJcB4S203OvIYxMZiMwycVvtsYsIUSd3scnKBtpvK6zSR9arGYe7HVr/YB/bTbOq8f/9k8+kN7/z Hekt3/DO9Puf/nQapZ8G6Rt9TpfpvyH8No8BzG4RPjMzl6bPT6c1DLW7+AIQetUke9i3AqBga78L qQKjGl7vBVrHhJ4ujh8/nqFXcD1y5EjWEgupfnRZlkEbZ8uKMgVhx5kg7JhyjFm2Y0uNtIDtuLJ8 YVcttnUK66YTxk1jWyzT+hyrBusxmM9gOY5rn0ea/KDjnxf634HQQO8ux3jrto2ddRsfcZG3oznF ZSGBl7QECk3zS7r7isYXEtjRhgkFAYkxucWEFhqkqyEry4zyr0Z516KMaJ/v7bWH4Cz4CCIxwQvP HqYzXmhxsheIBGUBRfAx7o47bkv9w/3pqSeeTHfeeU+6//7704nHT6X77n4Ni+g20u/+9u+mkaHR dMvNN6fjp0+lizPY1a4tUj5eHdjEZPXiPCCpeQMQXEYbyfnf/8V0Gjm7kX7qb/3d9OjJ+fRXa4BU aW/ad/jr0sFxwGMMzeVgM33pwN9J69NzaXvsRGo/eTYdYjOQKu4zNgHwFgX1YFaqrTMbCaYWWuL+ frwedLN7IavvtJOGWQFRfQPj7g2Nea+GzV0QM5t/TA5jVI1txCamGr0r2H0vkwE3dOyenW2Z0d+m SdzgHTzal8b2DKQhrB76RvzYoDI2P+nvxoShu5r9PW/jOeTs/FY6g330SfLNbnenb/jW70h/9Nv/ LptaHAaBkTDgjBzQkq+ykLIBDDewlVa7PEk7tYAZJQ1vz/94NwBsmu0Tt/g4WV9YThMA9DlWMt53 7z2pu4pGGG3+COfDLLjbws7kkUcexoxi+pkx2kCz3liv5b4UPkMrKygLsPa9C+7sawHZBYCvfe1r c35h1rEgQAuz2hkb1BwLtWqD/bByDAnQwrG/Q8sKMwbHnuWb1/qmp6ezeYcmHu5AqMmG48sFg45P tdUeliEQm8ffnGPTsh2PQr8ALpB6HSHGvemv5u80/vthmYaoJ+KNi/o8R3zntWmKUEjg5SCBwnvG y6EXi3coJIAEnERjwgo42C2YmNx2x3fem8YQk+OVPutMdz1cx3sINYKJZ8FEABE6jBOgPSsvz+ZR jkKP7y9s+6wf++GJqbG82UUXAHf+9IXUBIK/7s1vTQ2g7l//2q+mEycfxUdwLVWxT17f2KQ8Xdet pRY2De5s1wKkB4DzRbSuxw4dTo1ZYbCdntxYSnvvuy+dP8tCwsNoO//8D9N9Q/h0PpbSx37ub6Tv +vWZdPrLj6SP/MD3p/kvfCFtPXUybZ6aTuN007HJCdoLcbIasN4GeNFO9+E/uYu296AtrmJ/vbrQ m2Zn6ukCK/T0kJEDWbRosKuxKsE+Gw0z/IUFRXYvJyx7GNRt7t+Dp4+D3WnvQTTxwPMiC+xqa3yU 8HKzs810/HwznVxIaY5yz5L+7R/4YHpisZa28MGc5h5Lj/3VQwlFdZoCenUjt4mruOnm+o7W2UoI R6DkYRSqe9jmsEy/DADhdb4KlnmmnfUae4V/5Jd+Mc0N9qdH52bTyN79aYiNT9YWl9PnHvgLFun9 ZfaPrFJWgO0m/TAfMgPVHX/b4TvZPhZKPexrx4RxgqzaX0HUtKH59QNKm2jHgb8vn6kNFm5DSy3Q CtaaZFieY8cybYflusugcceOHcsgLPxa94kTJ/K4dHdBdwn84he/mMemdQnk0TbhWTAPDbN5Ld8g wDteHcvGeViXR2fYfd/57Nmu43fSmSbqiDZE2RFv2s7rzrzFdSGBl7IECmh+Kfde0fZCAk9LQE2p E2dMVE6uTrxx3ymoS8Xtfu59TISdz7w2v+Fyz/PD6+wfIVkICtgQmASh+JO5Z4PAZJoAbeXq9tn6 AZ7aO56hqYxcjx25BRgbSZPjkyzSq6Sf++f/DCCdBWzW0sLiHM40tKlWuz2QFnA/p1/jIcqYwA1d HT/OLQi1vVVjl0Fsn9keeo0Vf42+sTRa7cWn87lUqS+mTRbp6THjAu2645aR1MQ1XAnwXJ3HbIQ4 NytxKRrON9Ih7J9vYg+Mo/sq6ehhQJEEW23dYrBA71RXmpvFpdo8i9YoDzPnbAJhN+Jpjg8DtL64 rljFPEOm9g//sHOGZo0CbuLQ88UeRHTkQDkd3D+Wzk9fTGfPp3SO8pYp5xTl4BkvvetvvzddXG+k JjbMKzXMHrBr/s//6VN422CL7+oAoI12l3QH9UiBy7sNfNm52cnaxbm8gckU8u5FO+xiwSofOcs8 r1I+3yfZ9nmrMpz+0b/6pbSIxny7r5Ie+NxfpYf+8kHMZdhIBtvlDI4YSgvO7oSiz+cW6nZh174V bh23ocn1o8g83js+1O46LjTRcUz4zN+VmuIAYstQyyw4W66H2mjHjZDrmPH3JzAbr+mFeYVvIdvn ArAL/azLfI8//vgzZiCWZx3GC6zmEdSF6Girv0HLF6bVhhuMi9+m6eL3GXFxnxM/j3/ivzG2yzZG UD4+i3jri7ouBdyRrzgXEngpSqAwz3gp9lrR5kICuyTgxBVBOHCyMk74u1TonNh2P48Jb3d83Pvc /FdrMo5yr9Y52mV5ttWPB89ChlAkKHk4yQsnwpIApMx8bjqhQM2heav8+T+/c7uUbjp0IMt0Ds8Q r7v5GBWk9MCDn0u33nF7+sLnVzM4s80Ku/bhBYNy19fraRybBr1qaNF7YWUZDxJouoElvAynheUZ 5AhssUhvsL2RVmfmMX8YSfUSbS5vptr6Sto32JvOHweYsBmenGRb6P2H8BqBrTTmDRdOPcFbttDQ Ap5r7TSLbXS7voC2m13osM/AKx6gjQeQbjb52FtOE6Vq3l1wcQm/v8BlvbmV5tlhr4Z89KksLGsW 4ajBGUfu435gWgYVuKfPWP4cixLRnvPug8wgMww9LnP+BRYMrgCq2klrk9HEjOOu++5Kq0vLaJh7 Ux+mGJt8MNQYP5v4zvPda5tbbEiyN52dvbgjCzyF0DH4mgaYMWVpYn/dD1hP9gylC8BomzbrN/vX fu3XkDdmJsTVMNPY4ONDWOxydaFvgaeTLbTtjfoOVBK504/UHdemF47j92DfC4BCqof9fsstt6RX vvKV2VezMKyG2Xz+vgRZodXxI1gLxmqRozxdyMWYE5SFc8vQLMPgb9X8wrO/1YBqy3JsWpb1OF4t Mz7qvLa8AGbHrofBtnUG3+GFhIBh2xHgbFttn0fIwmeGzvp2t+WFtKPIW0jgepBAAc3XQy8UbSgk 8AIl4ITpBOVk6sQcE9yzFRsT+/NJ0zkxPlv+a/nM9hsu1ZZ45nMhRfk4+SuXgGKfCUwCsm7AhCSB SEAJuDEfBhtsy6xGuZROnzgJ8A6kPfzJvYH/4DIr+v7oP386520BcxXMD+p1FgFiN7zFqrrR4bG0 hqbQbZ5rjfU0Vh1noxI+OLCNaGGi0M9mJBcwLygPDKZ+QHm0Oopy2H5kFz2MkduDXek8fuEGBtAp A8lrDTwxkHekayTv+AdK541D3PpaOBuivJXl9XR8egPbX7S/UPAFvC4PDbD4j01Yyl2rLKxDg4qi 0E1QXEDYYNyIWUoTq5Ad13C0pY8y3aZ7f3cdLxq0F5LGeUWanWcXQq6PHOxJe9uAPC7wHmUL7wa2 0L/zm7+Tvv7b3pcuLuh9gl392D2xG5gaGcejBfDbXKdRVKbLOH0vC1pDaONHWcR38TN/nI5juqJm WZdzQvsF8hzhvoEHjh624+4vAf9okIU1+2hu7iRbh6O9pl+7MaGpDo9gH+2iThYX0q81GqxchE37 2WvB1j729+LYMN4x5PjwMK0aXDc0ueuuu9LRo0ezrbN16mfZw3Ei0DpmzKPdsmPLZ5Yt0PpM+BWI A5h9rk20bRA8rct2qLn2HNpo0zj2QnMtnCsr7x2/liMwW4Ztj9+yZXhc6jdBhzyvoHx8R8++oyHK D3gOYI50tsfrSP+8Ki4yFRK4DiVQmGdch51SNKmQwHORQEyYAYoxoQVIX6qsSOuzSP9s6Z4tzaXy Xeu4Z2t/Bl0mbUO027MTu5AseDjZCzce/uncyd147wUUNX7eq4UeHpoAgjEbADArgHN9s56+6b3f hFa2K/3CL/4iniBYCLZSSxfww9wE0nrRsrK+DTDccdOlqUYvtsXr22yistWdqk2WwwHGG9tobLGB 3mJ/6hZlVLtHAb7eNIHbtHWMjzEqwOvGjmu2NlrX7m020eC+ArS7I0gPmudRtLoHaHvzwnQ207iF d3a77UWg+BTXmBnnRXmvu/seNLDttDK/iFYbH88AzejYcDq4dzL935/6/7L5BabNaKLZ3ptyB4Hl HsmaNqgnV7syPNnHrohNQJD8uIgbAkBPn11Ij2ArPQ0IP8Q7v+MD/3WaR1Yr21tpdXMBeaIxx2Sl pekHci3xnv2YtXTjSFpgXcXme4A0U3vwhMF77ZscSxPDbB6DhnoLLf2/+Pi/SIcp24WCB2mlm5XP 4sXkJ3/ll9JMs5b+0Y/9eBrBU4iQ3R7EWwkw3sKriNDsh4Sa9LGBHddyQpzgK3Q6Huzf6HOB0GvH lWB97NixfIRfZqFXkA0g1Q3dmTNn8rixPOPVSBtOnjyZ748C25YbY8n81qv9sm0RfJWJ8ZYfH3Pm cXw6Xh2XArzlC9im10WdeXwXx7rB56aN9uXIp/+J30r8FjqfXem1ZZg/oPi55rvS9EW6QgLXuwQK l3PXew8V7Ssk8LQEYvLrFEhMZp1xcf1CJskow3NMzJeqvzPdi3FtG3a3I9oX9e9+75joBQqvhZEo x7yaYAhK5lM7KDhriyq8CCx9qFW3WJDWpu5VQK6OOcNdd70aP8nldObkmVRbWmEr6hqeLPD9i3a4 B1MLzRO6gble7J0bWyv4REbliylCiUVu2xBgC6pub/O8PZDKDRYbblUwJWDxIZrZDWydXdCHZWzq bW2mOVxjuKV0BZ/PFbxx8BqpycYian630SxvjQ6k0pFDbMH3inTu6OH06xfOp78AqqfeeH/aHN+T WvvG03lAfwkAXsfzRn1sMM1gS32CBYpnAdTybbemLrSqT8wuplnArIRXjOGBIYCTzT6AVD8/9NGw yR7b1S3St8fSynp/+qsLtfS5le30IMD6MO92z7u+I21hs91GE7zN+8J9qbHJFtxNoBXtdn9V133s NoivO+XZj8/ryT3jae/+KTZ/GcGFHDbj9Iea9+mlVWyjN9JNd92d/uKhL6Ul5Hiar4Gn2PFwAV/P 3/odfzN/UHzmM3+eVthxsQmMb7GxSwNNdhOZ1dYW0jArGEeQ9Qp+s+13+zo0n/a5YOqY8EPKvveZ fa89sxpfx4R51AIL1HrWiHTmdaxolqGWWcg2CMxqwIVtPwqEYceRWmn9NIc7Q9MKycb73PZ4FrBj /No267ftjkO120KzwfTGR3tM6xF5Y3zHOWe6Cv9E+c9WVPw+42zazuvIe6m4eFacCwlcrxIooPl6 7ZmiXYUEnpZATC67z18LAdmGaMeLXf/l6hVgdgdhw/SChTAhDHlE+81jGrV1AolQpMbZNN6rzTPN UbSFwpH5tHEWbAQh/2xv3MMPP5z/jK9GWpARKtQIeghhlm/9/UBjGS2oWudtt6MG3PWl3IWt7kYT O11Uud3U14OWthvTjhZQ3GBbasGqn3ZVBHC8QWS/z9TjYsQM/7x4bdWd7Hqwj17FKwXbWw/jExjo LaG1pvq0ioa7txdbWmyJ9Xy8CWT2cP9TP/mR9Np7X5s+/QefSk3ecQp4rM/h4QPwX2Rv7aEeFpIi o23V5rSti4WNdRSb51aX0vHVFcw/2AkQrbYeM/bfdkfqHcKet77G1tWLqasXTS+a6jU077i4zjIV IgVKYVQ5a7ogcCp330W5q30VDn1vz2pzD01OsG02UInGux9Th3400t/8rd+a/TH/xv/5f/FXAHxS A9X2zSa7/5VobxPNfAPXdNUqC+0qLpvEkx7AKaTaN9av2YR9Zrtsk22z/2JM2H+OC93BxXPbaj32 u2NEs57YsESXdUKx48R2237rsoywUbZe69HW2fGndtp3d0zZvhg7xpnWMSa0h1Y5xrrplJFn22k6 yzP4DnEfYJ0fXON/rDN+b5eryjSdwTZfCYh35imuCwl8LSVQmGd8LaVf1F1I4Aol4GQTk4sTkxO3 ISb9KyzmeSez/pjwbEe05XkX+DwyRv1xjjYIGNEmATVCQITAIxgJHGqQlZny815wUquofajleG35 5vW56UxvOuHHNO9+97vz9c///M9nIDa94CL4hDZQyDHYrgqeJAQcwVeg6mVx2zKQWnN3ETfeoI5N IM9jJz3eOrDzHQCatN9t4X9Y2+kuQNd66sDgFra+bmndjebWIIjphUM3ayNA82Clik0y2mugarUP za4fB0C1Nsr9pClTrvuDV9lpRT/GFd3WYfPc3ajjS3g+4Ygjm2zgvS4NA+RNvH/oVQOndnmxIKlT eRAvI+MTaYWPgb6JKRYq9qSbb7kNwAP4OdbRNjcwQym3N7OcHLeCoP2hdje8VSg35aUcY2wrLwHX YwYYdVfBBnbhfXjgWKG9P/uz/wvbiPenv/ff/RAw7bblzTSIzDSNUctdxhymzfup9R8dm8rlCOX2 n/1qPdbveFDmtsH67WfjtGdWW2wawVjoFVBdwCcQGxwPmmnYJ5YbbTedAOy97uYcQ1Gu7uGs6447 7shxwrdp3aJbOLYtplVGluMHm2Na+aiFNm2Yc5jWOpSVwXTW5dl38XAcG2daj2sVrCvK91p5RJ9G /O66O/PsflbcFxK4XiVQQPP12jNFuwoJdEjAid5JyEnQSTEm6I4k1/TSCa4zXG4i7ExzLa53tyPq UC4xCdu2zvY5gftMmQltQpGH0GM+wcR7gdY0gq8gFIsE1SSGvE33nve8J0P4pz71qQxRAo9gIuQI MPaTwbLNt44Li340oQPYH+t6brvpn+CBewxxt1HDdqFdFurXzYvtryYMpTKacCBZDfIYfd8F5Lqz Hm+RynqnIPs2muMGeXSHt0V5jgsPdykU1HtYaDfIAsPlXoCLtNvkz+MIswe1yCN4oPji5z+bJqmj Qr6+EppcIL7OLn66mLPHNcvwM0SbZt3bYdFBu9Ecw19LHPql0OvGu9/7HtJupSXKrrL4cbOlBp0d 67RfxvWdfSCAauLgoeyFwNDi21/KSxkKlh4CovLcYPfFheUlIHwja2iH8IPtx8Q//eg/xVYccP7B v58b5YcGfzrFW8Z6GhgaSD2YrriAsba0A7CWbZ32iR9HtsF6PashNl75CayOE7XgaoLt2/joEp5t 8/T0dH4nAdcy1UCbX9dx3muKYTDOZ76b40QAd2fBgGTf0Q+2eFfTW78favEXD2UQW23bXmXp+DSP aUzruznuQo7W57Xv49kQ53xzlf+x3cop/jsVxcdv0ufRlkgbaYpzIYGXkgT8b2ERCgkUErjOJRAg 5sRjcIIyODlGXI64Rv9cywn3uTS5sx0B0MZ5eH8pWAjZhayEDkHDw0leraIQpT9dy7j99ttzOf4J Xa2gZasFFKSiDM/CjUCjllfwUSsqMNkflmP6DGTY7fbhrg7KSQ2AvGcL0OGlsWxASwrMcOglevzp 6yZ2uJuYGNSw3W0A2Wu4a6sOVGkvmmagtIamFb1eLsNyMJmWY/O9/0HXGAEddtYK7zsGoFZvSnW0 wV3j2DKvsRiNyrp62+kLn/ts2gsZHwK4pyhhXxn4ZgHeIO7sVtDc6jVO3mpjGzxAuhEONc8t9txe AYgXGIqrAHwNGJ/+wz9iB0Dcp7FA8Bu+/X2ptzqRhob3pYF+bJUnd1ypOWaVmyYYgqdBGfqxIlgq L2Wo7IRR02gzPLvBBwwwv41t9x4aVQIOt9mFZQIIdxOZYbTPFeSzDFwvIeMRPhQaja20jEYeP3dp gH62rABf+0vodFxYj2PANtkWP5CME/DtxwcffDC3881vfnP+zblLoDDtYj7Hh2l8J7fStq2+i9pl 67IM38kxYV1ql4VbNzAxTuAVrh1DArBA7lgMDbtlxLiyDj/YLMe0HsrT8WV+3yfGnWk9vDd0/mZy xFX+x7psi/0WvzWriDYYH/+96qw64L8zrrguJHC9S6CA5uu9h4r23fAScNIxOPk5OcbZSdn7GzUo B2Xj4XVM3CEPJ+0IPjONWi4ndjV3xgk5xgs3N7MFtgAlDAk3akTVQJo2bFXf+ta3Zpl/4hOfyJpo IUfYth8CmKNPhIIdzdsm4IvPX5wbj+A3eC+go/a43MYkAZOMEprdLuKzT2G6eg2XdMuAYjcbk6yh KUUHC7zzZ3r8MOtFYohFd6Noh4ewh8ZxGjDdzqA8jsa6jElCm/drAMJLlNWcu5DOncBLA+lmKenm u1+ZGuRrYZNMEjx2aB6ilhkTE6B0DO1zFw8Os+ueYQr/ye0qG3KgAR9whxHc6K2x2K6nhbactvWw eFGtN6JM63wFLNXb6c47Xpma3Zh91HB/SF2aE9gXyjmAzz4TUAXMAEu1t8peUBT4lKdafxdfLq2w SHF1AXd5fCZwv4inkh7AuIrGuYt3XlyYA3ZZvIdsS7R1w0WZaJrbmGds8wEgkMYYsT7BONpjf2mK IZTaLseFZhhe2+/aND/wwAPptttuyztCuimJO/lFebbVj674Pca7CbQBke40KNwK18rChYNC8ec/ //ls4iFQC/PW63v7sSboO179oDCtkG15lt+pXY7xZtoY88YFNMdv4Fqdox7lYds8G+Ls+/hbMNhu 5WuIdueb4p9CAi8RCRTmGS+RjiqaeWNLwMnICdMJx8nR4KTkRBuT040oIeUSsoj3N0548IjngpJy U37KTEByAnfC91p4C22fACWsqTk0vfAjtGiu8V3f9V25HKFZyLMOyxMMhBzLEHgCboRm7YYHMZXA TiPVcfmm6cNBXNdN4pVjAGAeBIrLeH7oxeMFWJ83/lgERufwAqGLteMsqrOPXQina7UBmGOM197H +0xhuztKpLB7y9REmsIsoavlQrcymurN9OTJU+xI2JvWsDE+ud7KW1Jv4O7NsofwOLEOuE8xnIbQ yOLxFzMNNyyhPYA7+lu8aKDdbPOnf+ylWywgVDeOzpf/7WjJm7Sjgbynaf8s7TxDPf/th/8B7unw FDGIaQbyafCugrBA6AeIfaG8BU1DwLFQqbx8V2WoxtV8Fy7O0xczuNrD5dz8DCpu/B+jOR/CNONj v/Dzaa2/J/3k//w/pfmFlbSppwygWXvnLjTQy2jO+wBIy7Qf7WvHgXUKbfafHz4+F+w8jLONap5N 63NNKhwvArMfAZbjc8eHfW2/GxdjzrSWb5z1agftWBTe48NMrbXjyvJjm21h3nf3o830lhvad+tS RmGK4dn8xtt+g2fHtEfE5QfX8B/bGXXFb0w5+v62UZnEc9urDApgvoYdUhR9TSVQaJqvqXiLwgsJ vHAJxKS0o7Xc8cbgROT9jR6cjJWFwWtl5X3Aj/cCkGBhcMJWI+hz0xtvGuHMdMbrBcF40wksQpIa R+Ms24nfP9GbVrDW/tbgcyFBIPPa4P0WJgR1NLm91FNmAw7zn0Jju4A2dBzoHOOZW2JjBYHtMJpR /CS7wG8EbW0/bTzf7eI/gAkugm2xbXbbELZRRiNcAxLb7nrH/+bn17OJxxBUjvVCapFOVt9kW2tF dJi6x6lhRSDGjzGekAFi3M5RdxvQdDRp7jFA29QzVzHyGMBVnaiMtWw29xCWxTPTVSm/zKLGGm1b 58NhmTKatLsBSTc2WbzWv4Xml81jqFsZ+9EhTCpnQVIZeQh4xvnMIDR6qMFX87yJRlkta219OWvU K8irSp4ezC+GWVy5jTZ5aWkx9T7df13sMFgHLtfqq2mAzU5afCDYV7YhINN6A6LtU+t2PAhzgp+/ LaHeflYjbhCYhVZB2HR+JBlsu2mE5xh7fkg5ZhwL2i9bpnEGx5dlRZu0gzat7TO95dkWPzCsL2zr Y1z5zPKsy2vb7ns51gyWE4f3yvdaBttgCGD2OqDYtsXHvu+r7OK30ZnePEUoJPBSkEABzS+FXira +LKWgBPcpSaemFTimWcnniJ8RQKdsvtK7M4ELmyoDTQ4iQsVQohyFZ4FIg+h14ldWBE+hAwneyHF s4eA9L3f+735+Sc/+cmcR5j2mdpBn9s/lmE9Qp/3HpU2Wm5sf3F/jGYXrScmBd2YFKxCtufRzGr6 IC6KVHgbxlQDbwz5mg8AzhVouVdQzLBMBMGFePOadHA+xKI+fMPpiIMNPxrpxAbaT9LguEK6BqpZ PojXjFI29RB+3VillbXYLuQ7gm9ndNh5Z74qsqlSZhlQdd/sCvHLbNHXM8gHBHbZW9g9N7dwJbe8 AgyjuQf8NSBBZ5smWQB4bGw8PXn8VDoIuC4tzgOfkvWODbl9IYwqf8dxXCsvZW7fhMs5Idk0yrYL WZbYMTAvoGS77B7qz9BOWSXeVxMMF0MuYbaxulJLe9m2vEXbW26rrQ9syhGQHSv2k2PBuu076zUu xpFjxrGhZlm3gqZxHPiXB9M4PkxvP/tRZTmOHeNNZ35h23uhV/DXNMO0jhe9Zfi+Ubfn0GiHHPyA s40B87bR8WQ91ucz74VPQVxttOPM9J0hxl+8W+eza3EdMNxZtm243H+zIr3tM5g2gu/iexehkMD1 JoHCPON665GiPTekBDonttAgdU4iN6RQnuNLK8MAB+FCePEQ0gxCiYdB2NBWVGh2UZfAJqw4UQs+ Qo9gEhAl2LzrXe/K5f/qr/5qnuCFJyFPwBNkAlIsy3qEAsvrZSWd/pX1ktHSY4ZwADS7mG0L6NQo I+tvOdnSDIScNV7AUy+mHcLQjlaxQV6h150CMT7BhnnHzlktsehhSVq5o3PPJhS0KruPs1zTWJLp 1IOzhUra4GbeTAT2SaTuNtpv7GjRIHfj5aMFmM9B8/OIbZXMR+6+Oy8C3EAb3cbt3QagWMbTh8S+ jalIuZ8dFicnMqTuRb59eAAZnhjJ8BvQrEw9lJnAF7Co/JT59PR0NuUQVDMs4g1jcZ69DfFnPUR7 tgFnNhtncSLyZHvxn/iVj6dFbLP/zg9+iLKw+cUMZXQIjSbv1sD9nFp7IddgnY4N67c9wrTjwDYI sPfcc0+68847s42zwG5bBF/PQrBjzHSCoBBr3xsiXht5401r+ZYtTIeHFcdjQK/5HK+2RY266ZSB Y9N3dxx11mE+x6jjLsaa7bYtjjMP422LIdLEdY68jv+x3R6+RxEKCVyvEijUVtdrzxTtuuEk4ITh RBeTRmiabzhBPM8XDkhQjgJGAI1/Og+YDggRxkyvjE2vdtF0yl5YEUTUDgp1Hh/+8Ifz2YVbetfQ q4LwYj0e5hG0PYRly7Rs62j0ADMcsjtYAJryL5pfqVazh01shtFJZ8iVX9U4C7c7oIvNM9roAVzT jZaANeyQ17BDXmRL7YvkUVOsl14hWNQwn4c+nKtclantcFcje78Y48Ew3i0qgDvrDNMSmVY43GNO r89lasQwIB0eGUxHplgU18Kl2cpCehQ3GTXq10vG+S88lOs8cPNtaRXzkCHslhs1vDdXsBPGZd3E kck0dGCKrbr7sK9Gk88Ogb1sYx1BeQh+QqGyjjGvDJWn5i72W5hvKM9FFlCODw+lhfO4nqtvpkO0 s59jGM32wlY9A/lSHa04MOsmJ4PDbPeNSUwLzyPjI7iWw5uGfWIdBqHZ/jW9EGs7jh49muFVyLVu tcKCrucAe/NYhkDsOBJuhXH72UWjvovpfSY8O+aEbe8dS+aP8qxXWHYcujjQNlmeoO1fPmyT7268 h+k8lI3vYp3xHtZrHQJ0/AZ8T68vFUxvuNzzS+W5lnExBqLt9ovvbohn17L+ouxCAs9FAl/5r9lz yVWkLSRQSOCqSaBzEouJ2cKdOIvw7BII2ZlKSAmY8Fq4iEVUAoZBsBAwPAQY03kYLzSHNwcBxTyC jOU4ids3wp7n173udenJJ598ZoGXE7791dlnz9xjCtHCx7DbaHex2E+o7cJkQi8V4HQ+Mt7AMtHj 8CkmHHplLqH5dQttzCeoowfzDrXBfbS5CqSuA8CaatTIiOMKAJx3zIX5tqTXe4VETZgc6E0ToyPs /IddMeBUBwDXsT0+eW6W3fWw+cW/8zo7+NWx436itow2Gz017aiNjKYBdy9Eq36Ucvbhd+78icdz W2eo69D4ITTMIxA5HimQVQuNcC+79m2xKcvZM3iZwERDWfphou2u18pf+ShfQVCNvcAslBqv/IVo Ze+mJReBz+w5hHbqg7qJ+cgcMD3LbodLbNpSHcNUAo8i7EOe3QMOkWcv7tzsN8uyTOu07wRdbWs9 hFmD/R/2y44L22OfOp5cxGcbbZtjxeA7qIkWfD0L1n44+T7G2W41x6YXAs0btu8CtuWqXTZOULZu QVqvHLbV9nhv+y3DsnwPr2239Rusx7o7AbjzNxHxnXHmi3ivny2Y70rTPls5z/YsylcmBt/5xaj3 2dpUPCskcDkJFNB8OckU8YUEXiQJOGk4mTsBOrkaYtJwknQSLcJfl0CAgKAimAgSTrzeewhJwoaa zXhmKcrUw+cCh3m0OzWNkC0EqXEUgoQXocZr6xCgBC3TCDr2l3BnOsHKvvIIELA+lMNAKUBPnRg9 AMtE0uctbJldgFcCTDS3iGBvb6ER3sa0wUVuXcvaDWOP24UNqzANKOty7iA2xXhfTlPA6BIu6S5i x7sEiC+SBozCblmPG7g54x6vdOkszpUfW5tL+1FlT1L+COX0E39ktDstLLJtNQvr1FzPl8ppdqsv TUPM69RwHHg+hDb56/BYcROeOSpQ+X7SnYcfNdlYWTiblhfOpTv3vY0d+6bQOGMHPL+SaiVswnnf 9WYpA6BydpwrW2Wq7EJmsfue4Gyf2D/KPAMhELVI/fuwWx4ASFdXMImgTV28f0+Z7a/7BtlNMaXF mYVUoo179uxlV0BgEp/W1teF3ARZ+8Ry1QLrH9n+9DenKzlB1vrUDAurPlOjbJzjwnLs4zChsDz7 2XcwneWYx8NxJXgLf47DeE/rj4Vw7iRoWY47391nLg5UHo5XPy4C1AOWHXeWryZcWRpv3bbD34Jx MbYdSzEWPRsfwfsrCfH7upK0LyRN1KMM41p5xPULKbvIW0jgakugsGm+2hItyisk8AIl4GThpOEk 6ERShEtLICZV5SRQCDLCgYATfzZXfoKXoCC8dE7GphPeTOshCAsw+uUVTIQegfgtb3lLLtcFgNYp 2KmJFI4sz3Ld/MS03kewXR4NQLMbm1+1vgEvLXwjtwA7+SWywLZPm1bs7MCnRgO2TbdRpMjjkRcE cjEM0OJvIaknnXRxHkC32mqmeWB5jjiPJY68yUkfZiKYeMCOz2yiso9y91OO22UPcrYdXcD0AobA jwEcqwCRAABAAElEQVTFp4jHN0UaHz2ajv1Xb07fff/9qfE7v5O2Hvpc6l6dTnPscngS5fkqysH1 ra40s4FGu7uaTuGpYhUXcG//1nenKpukbOBmr3903zMaWIFUjbNngVJ5CpCaKAisylx5evZQxuv4 YN5gkd/09IW8QPLw8Ciy7MarBva89FOLej72C7+QVnGJ98Mf/odZoENDO9pe8/WyKYz9bJ0eXtv3 9rH3BiFa12/2jyBq3fad9duugHnzCNj+RUKYDuh37JlezXF8iAnZQrfxvqdjzHEYH3GCsXGWYx1h uuFYNp9yMK3jyusAZsuwDp9F/cbF4Rh03HsYF8E2xLPdcXEfZ9NG6BzTEXetz9HWa11PUX4hgecq gULT/FwlVqQvJHANJOAk4QTtZB6TlJOek3jnxHcNqn7JFqmclJtyUmvntQCiHD2EMu8FI9MIMcpS mZpWCBGUTSP0qPXzmWYXakO9d5Gg9Vie6dQ0CzTCk5o+47NbNCBrd7BOj27NMmCXbeCyjUmFn0Hb mGzAtzm4RK1Kmmp2NYe7Nmxx9bKB1XX2jvE4cKwZB5bDeMBAO0xZI9xPwTW6rKvU1zIMlzHh0IWc LXEB4I6rODTHLbaLLqmr1k8zJivIYJZ3OkMTMKpIE5z1MTLcYGEhZdwORL+yjRkE/pXHK2tp9TN/ kJ768/+YRptgNO7v3Knw0GG0xbW1dOYi2nrbhFb8SZ7j3C8t19G+4zO5Z2os7cULRXt7px+EQQ8h UtkJfNE/x44de8ZFm8AqKArSLsJrYTIywKYmBw/uB/yBQ/Jvcu7FHEQxbrL4r72FNhsTkT5MN7aQ eakb8wnsoAV0f1PW6XgwCJvWocbZ5/fdd18eP/qR1vxGkHVs+CHkx1FAsKBsHqHb8eNYskzHUIwL 6/KwfPvePJbhexrvGIzx5r0y8F0tL/564Vg2TfzVw3pi/JnH9LbJONvp2TEqWMfZa/N577t7jvss hKf/Mf5S4VLxtrEzXCpN5/Pnem35yk2ZXu2yn2tbivSFBC4ngQKaLyeZIr6QwIsoASc+Dyc7J0ZD TMwvYjOu26o6J+zOCdVrnwkjBoFH8BVGPAc4CyHCg5ARchVqnKQFYLWLwoiALehYriAkPAt05jW9 wGTZgldoHzvbEwK0Duv3Wblrx7WZNsIUAQDzD0EEif8Au6tdCYfG+mkGgfifi/MAMxItYKeb0Sab fLJADEjVdlm/zQscehFW4zyAaYY20CXsQfoYQzi5AyDxE42/Z/Ad/89A1XYTDTLu9yijRZ07LXl6 MSGmInxeZO3zBHX1bLKl9UX01RfRKNMOTTFQlqdBtuFe21h0FWMa9SWA+HkW5CFh2lFOr3rD62kj driYe5y9OJ3GB6cyBJIyy9C+EJ4d68KfUKn81bT6QWKfeFbe2pm3gMglnjdxL7e8uJTtrLeAZs1d yt34/MAZdRvN+xY2Gn6c2Idql/vxSy2Ijo+O5T4P7axjwr8m+EGkttdNRtQQOzY0n7Bd9q3t8GPK ttqWGDv2v9DvvceXvvSlnM6yzGu/226h1/fy48sgkJvPMm2D7TG94886zGd64wKEzdMJkpbp2DON wbYYHGe2Mf4b4r1jMMahz4TmCMbHuPV6d4hnu+Ov5b3vqQz8aFAmnW28lvUWZRcSeC4SKMwznou0 irSFBJ6HBDr/4++k0Dl5RXGmccITmDvTdOaNtC/Xs+9qeLYJO9JcKp1gG38mF6IDPOJP8wK1ZStf 5Wx6rw2xuEqoMb1/rvd429velidvdwAUPIQrgcqJXWCxDif7rxZsd9Rn/8cR+TrfqzMu4m232uYd evaDCoDlH93T9QDAg/pxtg7AuQv4DQzyzB56O6YdnMdZSIfeOU1h0jGII+cq8IVzNmybWWxIvNIQ jC1AMHeB4VNca4ct4A9yaNAwyjFCfWrH3WjlImYZp4hb5niM41u++4OpfZBdFmn1SPcI/YIpxEg/ sFhJjY1uwA8NNvbVGxvrWS79bILS16e+W+8lCwAnHyUzwPJiLS0un+J+OS2vuXU3NI/NdAsgb9Ww wG6so91mo5P+cvpf/+2/SiU0zR/54f8+jQ1OplF2JWyxiUsZ1bwQpswdF/a1wCy8C+qCtX0uyAqk gqrPHBs+tw+Uv2PDsx9SprXfhVfvLcMQMCzcWp9jSBD23v5Xs20ZfqB5LyzbHp87phxj1uO9dRsX ZZvHOMec6azbtsW19Vm272iczxznpo/QOZ4i7qud4/2/Wrqr8dx36lQaWKbvpKx8pyIUEvhaSyAU HV/rdhT1FxJ42UrA/+gbnAxiUvBs6JzEfB5pYqKKvDnxy/yfK3lX04TM4hz5hIYwnRCQA5KFG8FF MFIDKKiEfD0LOoKJECzkCExeB+gIIcZre2uc8OLhJG6dlwvRvgBz03ZO/IKAaSLOdJ1pfa//svyv QLNDqgXJao4hGHsWjUA97H0xXQCcDY4yd/fLuxFaH//r7e1PH/25jwGzvel//Mc/lhZZQAiCpjLt G8TncgN3bWXGYqOJZhyQFpLdOEVAH+BikOsBFiiW3VQFWbXxrNFaq+HXmb+W8D4J38i//L//+/Qt H3x/qu6ZwgWdevAdW94mZTY3d3bnsz9GR4ezrF0U6QfJIhuiLC1dyOC41eCvAi51pMx+tsR2RSXZ E+bZtAvEb7FQ0m3AJ8YAfLxxIIQW7vvGJvcgh52FoOOTE8D2xVxHLgd4FiL98BF27dfoa2FVSPW3 GePM36Mg7ZgI7adjwOdqtC1DbbPjwfEm1HpkDTnjQ1Mf88YYDe2y/ez7e5jXMeo4sy2hkTaNddie gGXfwXS2y7yW5xhxDBsfYO/YMviu5okQ7Yj7Kzk/nzxXUm5nmoBi3ytCZ72dvxGf+86RJ9IX50IC L4YEvjJCX4zaijoKCdyAEnDScgKI//A7CTohGtc5MSiaeOa1zyKv90XYkUDIRdl4OIGGLIWEABxh xhDa54AXwVrtnvAccOEzAcjy4k/k73vf+zLE/A4L4AQlgcZ6zGM/CSqeo193Wvdf/ms/W6YhzpYR 98bFWPA9POJZvFOO6PjnGQSiGKE450DbXMIbRoW2jeA6zg1RKk2eYB+9BmL2oRFuArP6dN7cWkvf 80M/jMu5zay4ruKSY5PFf2PMBqUaG4NQQR87+k31DaVtFtfta29kDbSLEruthzJqlLsMwTbQ/K6x X/cMdcxjA30eE4lFUrz7m7+FD5Ep7Iz3ZEDt6QHm8SKCLpzc2t9iGsOOfW1MRITNHh4KTPbfulp8 /DHXa5vInD/Z9+xs+rGFZryGF40aMu8j/QRAOQgwNzbqaWQcOMfsYXl1bUcDjOa8t08/yKsZduMD KmQtYIYG2P6zXoHZNoS2WJB1jMQHlXBrfvtIYLXvwl7ZMRbbZTuOAoQt23KjfseQdZjGsn3uWDTY Ju9jjHn23nbYJvM63gRy0zomY/yYxnFtMM7DEOPvcmMpJ7oO/vE9Dbbbtioj39X7GBc+j9+H72We ApyVShFeTAlgFlb66RezwqKuQgI3mgRiEnMy8D/2AVudcjAuJg7jTVuEy0sgZBrnzpTGOZkqU8FZ bWJMsAKHfyIXkiOdNsymEzo8BBr/fH/TTTdl4Pr93//9rOlTO6kmzyC02EdO7J0h2hOw4jMnetPG EfeePUwbz6Is758JT1OyWuIdXbG+njl4zxKa3zJ+kN31LptWkM1dBMuYJVSwhdayuZvd/dT+gnmY cWDri4ZZgNZemoypweOeIWzBB3Flhn/l02vYFfNoFUhdIf9gN3/yp40b1FcjjzsIXuA464F29zzg ewJbjrNA+tCBvWx5DQxSx/kLLKJbBmIbNWSNUpp2+FqNzR1AGhquAoATGR7dye/ixZnsIWNpeTHL F9Hk9F3ZFhuYYtVfNlGB3stouqvssNjLx4AL/tbptz/73APpG9/5rvR1b3prOv7k8ezGb4y+xjNd 7lfBMj6S1NB62N+ejbcvBFE1vfar48fDfD4zjf0ScBsfZwK3+bRddmw5BgRyx4v5BWzT2M+Ov/DJ bFrHpmU6rsyjRtm6HY+CtnVYv+PXONug5lsQ///Zuxd4z5OyvvN1+vTp+2WmZxiYgWEYICKRywsV NWpUCCqiEkVf4CpBV0XQRTQJATWCuhE0uhAwJqsxmbgs5IXcBCUubETJmtVsUBFv3GGAYbjNpe+X c7r77POuf3+bH2e6Z6Z7untO96mCOvX7VT311FNP1fTv869//etn5Vtkj35kjmsz8yc2n5xLq/Ri aif/8XeCa37gD36cykZmpMMDF8oDY6X5Qnl6tLNmPZAHmIemB0Ae3h5ygSsPvpRPHeUBqGwtBA/L hPgs9yvTlEvjwwArv2ZFj/9Ahh9pgRewYRXQ6l7g2bYAdcgEQpzaoC6YoRfMuDZ+7j3AwU0e7lK2 TO1hs3uwI53KuE+5toXT9R8szxUc21cMlPs5z0XIfedyrS7X7wdrm8Ksfadr3F4/koOXfkjonORd 9bKRmnp1akb9KPF4reAWj9iT7EeE66vpWvQtkD3ctu+qczxqz/GDv/BhpbxWfUv+PR/8UHtf6dNa MEbKYtHLT4q/22VXbOt7q+2BXr+5Tn7Yc0t7+Bc9sny8q+2oF6ocOXKoQ+RykfrmTfY4b+tjcbCO pNu3f0+1X29WXKpj9HbV1oqFuQ6uS7UPwwru7bfVmNUYHqiV1jnnXW+tdxdWusRvBfaH6lXkW3du b3sL0I0J34KsrQXTjqU7WvutjT2wBKb8bZXX+MoTnZQhWNU0DsaKLvLmiXvzzHYJ84QO5dKHPvSh J/clO4HD3JP/kIc8pF/TD6idvJEVVPPHXHNvbgH32CVPH4A48DZ/zFn/DihjA3voVde1/k7nD1vZ BzITMudyv1pSduu7lN2u80Ej9kvFyLIdPJMdYXjgQnpgQPOF9PZoa016wD/uHgZ5AOTBwBkeeIKH ges8CKTu1wowdydM/vDHXT3kUz71Id+6DzDkYQyc+RKE+bqdTE5MACUgGuw4L1d47nOf24Hkhhtu 6HlO0lBfmyL7ROCVB3fSaTmZjKHrhOjJ/TRVtjIsF8DKPZ4yrNDVlZ8KHF1a804LdiMXKtcrs+fa NQXM3jB4RX8zXx1RVm8BnK/tDbvKVz6OHSzwqG3Gbc+Bg22xPlS8r06zuO+1D2xbduxsVz7q79bG 2OpD7XMGuIcO1/7n+vGerRVHgXrVX6hXaH+qXiQCAo/UaR1bl+sFI7sua7d+9tN1RJ6XjPhxZe0x r9MsQDPYO1BttTlAV1sdts5OPFlvn3T584orL69V/qUC2U913x85XMC0ODu+r0TaOv6vDi0UeO7Y sLX6U3BYbwhcqJVnK/BeFNP9XjS/v7Zn2AICiv33By6Nk/E0R8Cre/NBHb4n49sHYA1W/bfoDGey ykErkDZnRHvdncCR/86log9Z+uOkDvrp8oHZajP9grrmnXlrboJn89KHOwE8AmdldJlL7KSbLJtc 64N87bKRXPokXc0h/x6yP/8N8YlgLIyTPuUDR8Ypsqu5b8O2S88DA5ovvTEdPVplHvCP+/Qf+DzE Angx18MgZeTdr5SJ7KWYejAK+j1Nk98zT/FnWs5/fOYBK/XA5cuAspVDcAcuBOWA2lfyAjhRbpWP DuDkK3TAZRUR9Ah5cKufMUsee2IHG9If16KgPDAwrdcLJ39SdjIrVJyMgunel2rTwXT9bOa63tM5 qeC42vl0Xdvdvat+EbhcL/vYsbFe/FGQub5WlQ/WKvSx2m+8p85CPlyr1nsLqOfqZSif2nNb295X sAtO66UpRw8XhNU+4/nas7y19jNvKvitdb/+48NDh2tPcNl15Fi9ya/8uq1A0g8Ir75yV70Cu6C0 wIeN+gx+i+c6BNUaeaW1TaSO4rvvVVf3Fehbb72tffJTny4g3Nv27P1srVjXuNQHBGOyaUv9MLCG 7eg6q8eLbW/twz50sEDYUnuFHffdXlBeIF/j7e169evHfuzdBpupK8SXxgBsAjNjb8zl2TZhRdh8 AbjafPjDH97HSX3jCpKvv/76XufGG29s73znOzvYqWt/M51k6BfoNefMH3PwQQ96UNcLjEFvvvkA xuDXnNOueuaglWSQzU46wLBr/jQ3A5fT/wZc556ezM9u0Cn+ZH4qSr1TiJ23LP7WHyl7hdiszwn+ exFiY+qkfKTDAxfCA+PIuQvh5dHGmveAf/CtmuQf/NM5ZOUDLA/608lfqvnxgzQP0Lvqa+rwsxU6 4OLB6lr0QLZKCILBCpghC1JAEhltWdF79rOf3SHlp3/6p3tKF7DOflcPeGNJv7HV9soHfvKAEHm6 M/7Kcj3tn/yUpTycPAco1KsMHy/6Ng1OqRXfnlF/iPQV6YmzNlWxH/ERs0pSxyzX/uayu2jUaRu1 s7rDdg7Os4htZbrvl95YL/pYXxprq8T6OuHCXun5OoO5WL3Oia6XsFRrt1V6pOSXalV74/YtfZ/x 1qp3n52Xt/tcUXt4vZSk7D5W8D3bmrSxXbZzV19R3rq1XgtdMNyBsN4q6Id/txRQfuazn6x9yreW JUfrVI7Z1op9h+uFHsfqx24b/JC2to8cqrctHqpTP2oryaZ6K+DRZcfXzbVf+IVf7mPyL37h59t8 rT7Pz31ubcg4WOnWnvEy1kDZHnbjCF5to7DlQpl5EYC+rl7UooyMD1B0GFvzSADfvrUAz/prXplv QDfwp01zxpjTm61Bxlp7yuSbZ/mABozpc09X5hzolqfM/KRTntS8lmpXuZD51G8mf1KerNPJpfxC pfppvGJf7DJO/D7C8MC94YEx8+4Nr48215QH/CMveoDdFTjnwRAHrbxP/qWept9J9TcPz5V9J6NM BAr5alo+mAAdrj1owbLoVchWDMmDFKuDUuP0nOc8pz+sf/3Xf70DFYCxCkgWFAEfY5lxBTvKYmvg mZ3yA0zu04fIrsyTn7L0aa4ItXi36yKfAI5rsbfsqa/kEXT939aETs0W7Gas1I7Uj/IWK79+K1jQ XPBaNtUX+vWDQaEAq/5eUdEpybM1WYBVeguS19XKdLFs21QwurleIrK+lnqP18ruwaO1Kt3bqx/M FXjX+RZUtSP7/IhwsR1aKLBdrhbmDtRJGx/t4+Ctfj6YbN1aL/KoFeN9e/bW67Hna5sFoD5e41Qv bTlcK911+scV96lXbx+srR0Hbm1H6pXdwHSx3jhYa631uvC9tcq6s80fLUj1CvHyz8Gji+2mj3yo bd/iFA4vVpmtWq6vhubnZ69VNy7mQkAT1AJd/rYtx/UXfuEX9u0UwNq4GwNzAyxb9bWtA8yZY8pB ne0X7vNBjKwPZuYTiDVntKVcW6DbnFCXLivQ+cDm7ZJAmj5tk0ndGp4urw+iun60SkZbdGZ+st/c MzeVu56GzEN5/JJ5l7k3lb23rtktsCn28qHAP/o2wvDAhfbAgOYL7fHR3przAFgDWFkd8Y+9f/QF D4PV9KBazYMzfXjGd1KgEH9mRdk9OOJzUOAeOAAND17gEvCgF3CoCzYED2xf8Wd83Bs3kR66yUqN 7XQM1clDXqpN5eqJkY1Mb7D+uE+ZPNdi//Ffz6jyTsSEZczC8RNwMc3rlH2ifLlWgu1r8GPC4+WL euN0vQRlXVsou3YUYF5RUL25tmlsLB+sL/tQN+Y+Vm1U8+1WYF7yXld9qLZTLJbI4WpsfxXaeerg uhnelGC1s37ztnb5zsvaNfe9ut234PfK+23rY2T12nnM/MV3ywXKAHfzcd8MbK3tEXVU297F9unP 7G6LRw+0W3fXiu384dqOYM9yjUu1t3FTba3ZXMRdq8uLdTzeYp3LPFerzBvrh4F/98HXla/qNeG7 b2sbt+7o/ly/fnYGt3ECvbY8GHcfXo0l/5o/PkT5gAVyP/CBD/Q87jNe5g+oJqvuFKbVoZMO2yWu v/76PifMN6vXYFbUX+nsQ8PWLkO/vdH0+lAAyMlknrHZ3LEdgx3mKD3mCZDnR/YK7KCbjGjei+rT eWeBboEdqzXENh8g+Ja/RxgeuDc8MLZn3BteH22uKQ8EjvIPv84HkJKuKYfcw87yWSJVwCAr+ADA tVVD+R6w7kVgIY+MFOTk63MgDU7A8c/+7M/2h/Lzn//8DkkBY2XaFYAJaJnmTceXzNTG1JOSm8bI ShOmulK3KqW4pyfvZiadKCtIrwI7tgvVO/zWQm5Bbe0/rj3LXoJS3NplvKTEKRpew72z8nbUquyW 8tPxotsj9eO5ffXa6tqu3G46QePq1U8h+w8Oj1U/FmufiPt5HwJrtXe5oHxhw+xUCKunV16+q0Ph jp2buq+3FkwD0ON1XAd/Ox1jrlbIN2y20llnP9fRG0cX60PO+i21l7n2NS9+pN108/vb5cvX9DED ygfrJIy96/a2gwdqVXVxe/248PJ2cF1tUSjIvnb9Yttcx9rtqWP1/uXLfqWtr+Pofv5/fXGtOs9O szBW/GouGHcrwlIAZk6w2d5k0AqOjS9IUwaU5Ym+dTC/1KePPGClVwqEwa1V44yzdkCseeMDmzrk gbwIbDPmrvlH+9ozh+ljB//JD1Czw7W+kRP0R1uZ0+pFt/TkfOrSnw/L07LUOSF2ryf5b+deN2QY sKY9MFaa1/Twj85fCA/k4dOBoR5g+ccfuHnYjXBmHog/1eJLPgQgAEKw+mZfKYAJ2AAN+YEV9UAF oFAXnBiPX/iFX+hQ8rznPe8k8GR1C5QEQIxlVvICK73xyR9tZMxluxbZH4CL+Mo+qZtQPNlXWeUk yuv5ysiWThnWom3BsGe5PiK0jbXyu1R7fWstvLZVlEiJbqh/9a3w1rv22lwtMt5eWxmsNUKu9eWn w/UDu4MFzdbc/fRqf3+vdt990eWWy0+1pDtrr1aLD9cqdaFYtVYfXorYN9YP8KRtuVbhl5w/fLBD 4VytVuu3M6X5ekMB9qZNdSTggTpOrl5asmXLlbX6XHuCb97dLr9iU3vjb72hHVm6pT31cd9bq7m1 1aHk9tWK8/FtVoe31HYRyL+h/dPn/Vh7wY/9YPubt/92e+b3PaNtv3LHDCTXHa+263XWtalj1t6G PmYZt6rcxxNkWrmVmhPmAoA2L6wii+aOqG5Am2x0gWGr1eaZ4wq1Zz7SY86ZNyAa4JqX2gDigjnh GLsAtLE3H7SXeUGHuuYa3ewV3Ksvz4dCgQ3AHmirHx3TdDq/ptfqR871agixL3bFPyvzV4Otw4ZL 3wMDmi/9MR49XCUe8I9+/sFnEoCY3q8SMy8KM/IAlYIdgAAggErO1QUygEceuBH5m98DvwBDHuDI XlOwREZ9MAJAUodz1FVPXuyYOo0+MTATaCKvnvoJ5FbqyL2yHgpQ+/9qNdfWZWB8oqSuCnIqfxqU OXptoYBZ3FarpceKlg9Xu4fKhsNFz0v1MhKoa1/ylgKyfbXKvKH2/qq5VEvKfRuFVsuG43N7antG tVs6sLAj39rRKit9x6vtjdWgPdPH61SNw4dqxbTOgj52tPae1qrw0uKhdsVV9+t9XKrx0f+Fakcf jx+vY+tqL/Kmrev7mC3VERzF4DVe29vhWh1etjJ+fLHt3LGtxtcLRurHfjUex+v0jA0LtcJ6iPyx 9mVf+tjC9dYe89hHt1332d4+UHC6fcvmguw6eaEAfWOdEsLnoNM8MQ8E8MoOAAuAwbA9woLtEuaO MvDKbsFYkvWthHnnQ5n5Yg+z8RX5TBvKyKmrbXLsAMvmlg9j5hawptM9OW8WNJfJB3yjkw3mVR+X 0sV+/aBPnM5N97Enc0r9lYE+5Ykry1fDPdv0WcpeQd9GGB640B4Y0HyhPT7aW5MeAF+Cf+hde7it 5ofUxTBI/CcACz4FKmBDPlAGwvwtAhxwQS711M04qPvSl760A44fAjrX1/YNUAN6MlZ5cOeejpUh ZdLoTypPSLqy7vSejPYS1HQ305DcO6ZWlQ/W6upS7WUGuXP1Azurz3MFxlaTlwp+l6321g/zHDt3 uMC1Y3a15ci4+U1elFEgVUxytAB6vddoswOc15nQkJ8dVqkXqhyMO53DkRv8KPb5XrCvD1ZY+XJ7 7TOWbqo2+XT//oO1ulonRey1pl17mzfXC2g2XVnNzLUdtSe6GuyN7N9dJ0nUkXjz9Vrv7bUyfeyY F87UPvY6oeOLHv7I9vcKlhfrDOnN2ze2J3zT49v7fuN17Vk/8IPtV3/tN9uLX/KL7Z/9sx89OYag 11wQXQNTgc3GCCSDMsAZyDYHlINbgYyVYXuW6bGlAxzrp3srzsYNeGd7Byg2p+j2oS7tkHWt/kc+ 8pEO6OqwS/tAXnngmR1sk0eGTdkHrU2Ary1BW/LuCi6N0d2Zj13pvfiHjfzLLwn6dzHYHntHevF7 YEDzxT+Gower3AMeXtMHV6499DwAR7hnHgA/YBksBIrde8CCNBAC0oCG+6wOgiGwEsDJQ5mMMVNm rPJgBlUrAzkhD+6kyXPPFoGexJT3grv4M9ffdw2W+8nGJ6VxqjCzYHbtLythUz/RotIZFtrfXIBR f48XzIIv+48X6oUnmzduqL3EszfjHTlUHzqqT/w4V8e6CUt1npz9yvQeL1vqY0jP76veJ1xia4Yf F647VsfrLdaqdhH30fqRXr2XpO3cPjuhgh/E/WUHX9rT7MUjXo6ydRs4PNpPjjiyVCdi1JKz8dmy c3OthNfe3+rs7YdrO0SdrLGxfsm4WOC0t37A+OVf8zVtU7H86179n9r3PPOJ7Wuf8LXtNa99W/Vz Z29rw5bZ2/P0x39v5oJ5YVzMF+MBfkUftIy5bxwAr+0S5o35Iqjjv1cfxsCqPpB7//vf3++9AZBO 8OwYO7pdiz6wmVfmoDrmjXn74Q9/uLfDL2wTQaF2XWsvtssnpx+2Z2gfMGsnYK2etowvefkr52jv zIk/6k7n7LRstVxP7dMn/ZGXuFrsHHasDQ8MaF4b4zx6eS96YApbeUhJBzCfm0EBEvwZ3/Ir4AA3 HrBAAigBHUDhYasOsABE4CgPYHWBiDFTB7AAD/fR75q8IJWfoD33U1CJfNqI7F2lJ/VSP2tutsR7 4loSYI5IeaEDbrfVlxsFu/NLtd2kFCyV3V4kUr+0q60U5YMDha/H61SXsrm2IRck1xFlJV9f8rdj BbRHa11a19bPbUf8tTpd+XU6Re96/QG83bBaGda+M583FNRuKvjcdvnOtv2Ky/urrLcVmNu/fLRO 39i7t84WrvOW19XZySB1c70lsNUP+fpb/5acprG1FrPn+8rq5Vfsap/41N+0/XtnRwFaIS8ralX5 ULv9UG1zqa0Y/+Abv7F+WNjaf3rlK9uTn/KY9uVf+9Xt8nqT4Qc/+Nk+fgfrWwhjAVDNCWNq3N2D WKu+VnONs+0Y9iMb/+kccg/glYNVK8vmhBM16HngAx/Yy9/znvf0FWi6/vRP/7S3a7uH8Scvmova N+fkg2zzwlzVJhn28o17MtJ8m2K+KlfPHM51ub/P7XwgYK+gz+QyX3vmiT/mSJ8nfUBnmSvvp/L3 9rW+8ocosFU4Vd96wfgzPHAePDCg+Tw4dagcHjidB/IPfNLTyY38M/OAByoYETxMPVitEluVAznK AxmABCiBJmfigpwXvehFHVikwJpsVhrVTaA3YOE647gyzQq1eimLjrubpt5sjbcrukNV+ND7exJ8 CqVrG4W8dSCzuOJova7a/UL9+G+pjs+Ym6szlAuA2Q/WOoCdrP/5TbCh3pnYM+kQZn8/1y/5fkpY O5Shea052+9d+2kL7I5UG/vqLYP0qLdQdL51u7OJt9cPBndVXq1O15nOx9vutrTv9rZn/y31qu5t BfC1D3hpY70F8Kp2v8uurqPmaktG7ZN2XN7uWrg/tn5X+4JHP7498guvbh965xva3777v7ffeeee 9uQnPrZ957d+S/ud//SbtXXk0/WBYH0fT/Con4FPr7EGvN6258OUsRbBJr+YE2RBtB+VglFbMvjr ox/9aF+RNrfMJTBtjlkFdWycfHOLDnXNHz4CvwFYbQjmmnbAsvIAvXL3IFugnw22X2RPNJ+SAfL6 pw3ldKmvnE0JyqdROTl5gnvBfa57xir5E5/FnNVoY2wb6aXrgQHNl+7Yjp4ND6wJD3jIg1QP1awc ugYUgAS4WPEDFkAGKAMdP94KbEsBkQexr+jBC1nQQo/8PLRdJ3Kw61OF5AdK7kz2VPXvbl7aWSkf G7OKyUfA6zd+4zf6CvuTnvSkDpIgT98S6WFz7E4afWlPfvLUcc1ffC5I+XHH9nqddoHprhqDbdtq S8hGe8TruLrDBZK1+nzTxz7cj4VbqoOhFxZqnGqv8gOuq5Mojsy+QVjYUkfN7fZjzHpj354CwlrT PrJ0qH3NV31p7YGuVea3vb1+bLi5vfn1r2vf9sQntK/7mq9u//vLf7X96HP/SXvZr/+HfiLKM5/5 zJM/9DNHjL1obO0l1hdQzX4+Apvg1FwBtgDbPLK6zI+2c9DjWt+ANGDlS/fAlZ58kCOnjQC0uaUN +5wF7cojL7qnSwD49NnmYW6SA+tsYps+sD3gnXEwnhnbtCuPbqkgX8iYJu2Z48/wwPDAHTwwoPkO LhkZwwPDAxebB4CEBz5wAYmAyGoysLB6aOUPYAhgCGB4eQmYASX2mVqxAzbABFi4Bj703lOYuCf1 z6auOuwXAJXAR2Dp6U9/ei8Dd/qvr+RXtrPyPqC1Mj/taIMu2xlE+eL2bTOYBHo7L7PKX0e/1TaO I16bXUfNbaiXlezadWW90MTbHDcUZF9WsDo7MvDAbUvt5ls/0Q4cPliAubv2StdWE92q0zG+6eu/ vO/XfsHPv7S94Kd/vh3bsKtWuY+3h3/VV7SddWTd+z62t+0/Uqu8dRKHlVr2g0jzgJ1OqfBhKv0h I98+Y4DKXzlNAyybR+ZUPoCpR8aeZvlZ7QW9/GqOyROsMLs2N+WbY2RAK+hVZjzYp9yYybvmmmv6 HmvygjlKv/ksmMv6BcDpi8/pNfcDzdonkzEMLHcl9Udf4ofkjXR4YHjgjh4Y0HxHn4yc4YHhgYvM A4BBAAoAISt49pt+wRd8QQcKcEIOCJMBygDlGc94Rl81fMELXtCBxI+4fFUf+AMeCcBiCol3BzTu jkz0n+uUrSBLqu/6HXj2AeNUgSybY/e0v+RznzRySSPDb2k718DtttvqvOOC5g0LO2cAW6dzHK59 yuvqVA0wd6BOwlioc+xm4F1vtFuu/caHjtTJGXXm8fH1bXe9HOWhD3tg++pHX9vqI031qfZMb6wX jfTPCFZOj7fHfeM3tPe9+j+3bX7AWPCp30CUfuMPjm23CATzyU033dRXnZVZRTYHzBFgqm/ybOcw x8jI0z96BHpBKbgm696PCkE6yAW+VqvtS6aDfmCsDEyzkTydPsjxGV1skEeOvGty/CPPaniC9vWR PsG9eU93/hvRVzrYLy8gHR3TNHNhmjeuhwfWsgfGGwHX8uiPvg8PXCIeAAogQAQFVgOBi9VNkAKe H/CAB3SYsDUDaFhpBi8/8AM/0CHiR37kRzpEBIqyugf0pmEKGdpbGQKTyT+VTMrORXo6sJEvshfA pR+ACSwpkw+qhMjHJvcC4FoZ7qpPxoMfgd/WLfWjwIK7y3dJnRBR0FbQvG6uTtWoXQLH6sTo22+/ te2rY+VuucUqbB3vVsfH/fc/f3O7Yicsvqz2MxeUdiOOt//2J3/U/tv/8/b2Ey94bnvNK1/TfuBH /0U7Ui9F8YvAr3/qN7X/61X/qr3rj97WnvT4/6nVywbbK17/2x2Yf+qnfqqv3JoXD3vYw/p8ME/M h7/9279tN998c+8rmDX2PlS4tgIMfAE2GNWv+DPbfMj7AKaf5MAuf7uXAnbzEPQCXv4B4PkgQ8Y4 ma9s4rfMU3WUGad80CNDhxVwsrbC5BsF9vlvwLgl31iSF40dfdLEleObe/XuaqwjO9LhgbXggbHS vBZGefRxeOAS9gBAyCpaugl25IMWD36wAWTAj6+4r7322n4s2CMf+cgu98u//MsdqKxQq0sWXAoA I+HuAMRUJuCZ+ucjPV178lMGyvjDvVVSdukX0Er+VF45wJICxZSpkxjdp+oTGW0Ct8X6IaBV0b37 dtcKqvON79O2ba3TNJZqe0a1f/OnbypAvKUdrBeYHDh4vF1+2YPq/OgTtp5Q3oeiTteoM+3qCLr1 7fFf+5VF+cvt937nzdUfLzEpaK6V6t///T9oH/r4J9pjvvoftPtfvb198uZ93Y6s6BpTR8PZk2yM 3/3ud/f+AU8wbfz5h718Iy8fKpiiTD195zc+skJtTlkdVgZkzTtt+iFhPrzxB3lt8w8oN2/pkpIH 3O6BtTxbRnzAMydBNFgH2wDdPX3sBMd0AmZjJi8grm/K0o5+uJa3Mqg7DeRGGB4YHvicBwY0f84X 42p4YHhgFXvgdA90cAFgBNciIAA+TjMAF0DFPmc6wEq+cv+SL/mSDhDAxh5XwWpf5ECJmBD4yD25 OwOLOyuLjrubnq7/p6p/qnb5RQjs5Tp9CkSpqy2ASRaIyVMe/0rlJZ8udfhKmij/aP2Azz2IA4De Erh9++5aId1R8nn9s5XpehzVGwz37ru1rasT077q7311vdK79p/vrzc61iry1gLmY/XK7tpgUmdM 15aNW2rbQg17nZtSdtXWi411dvHt+9sjHvrIVifjtcu2F+xvn+1jZ5fV2euuu66DJzi2reLRj350 3zIBbqcfINgLNkE/IBYAMR/IB7f8otx8ETKnwK+VZ7IAly7zTz35fAd+1VcHiCtnX7ZS+HCn7IMf /GD/wKeucvXMa5EesAyglftwY7zoEI1Nxpqd2knI+JBJkDcN07Jp/rgeHljLHpivf0x+di07YPR9 eGB44OLwQB70UzCL5R7wechPH/5ggjxgA89ZfQMbrr/4i7+4w8e73vWuDj/gWT4dgWfgASDTftqc 3k/bTPm5TO+J/tSV8gWYE/kLSIGv3MePSZX11eKCLn4hL07l08+04159MurjMmc6Hy/wPV6vvbbn +Fi9vOTIET+WO1SrqlZ361g8+48rf9u2nXWUdL2w48BtBX/1mu0NO+pougLNheU6WWNjHT+3qeDz UL0QZVtbLCBfXzDddS4eqX3SG9vmYj+v0V4sfes3bWl/8Ad/2B73uMe1xz72sX3Psu0WYNZqsHkA RAG0MQaq4NiYi/oBUOUJYNacCoTyJ9jmE6Cqz/Ki0/54kbx87Ui1I88cA8xSdUG1b0VE12S0acVZ u+ZwwJu8yO9AnV79UUdfROWgWj8C0PrhPkH96dglf6TDA8MDd/TAWGm+o09GzvDA8MAq9IAHfR72 HvIgQZo8Jk8f/oGQrN4BE/BjlRBkPPe5z+11f+ZnfuYkWAAqcgAFgFgNDAxFTyAzAKndqQ3uz3U4 U/1TP6SuNNfsyzWYEvhLSH7k6RL5O+Up6xkn/qzMiw3zdVbyxno1t5XkjRvr9IptdYrGjl0FyOtr PA7WnuftbanOYF48WnvH6/xoK81sWVev5d60oVaKF2ZAuFSrzkcO7y5D68i1hQ11HHX94G1jvazm eL0sZUPZtlwnSlTZcn9jYMH0FnunZz/Qy2q50ygAM6gFk9oBorZYSAEnWSvitlkYa/BpvvjQYP5k 5Vl9q7v6qe9kXNMNhAGyOSLPtQCw6ZAHhtU3r3z7ocy9D27qac+1+QqyRfmpQ15derSvL2w1Tpmr 5Nkj1RdB26I6CdPr5I10eGB44I4eGNB8R5+MnOGB4YGLwAMe9B7+gbmYnLzAAZiwRxQEgxfHiYEL MAI8ABJQAhVAiV4gEtByLyoHIyLdQlbz0ra2BPL3ZjiT9gNTK+2NjqTpc+TcK0ua/KSpt1y/9iPj w4gj50CfMfNjwM2bt5T/b+lVyIDqjZtrW0W58egxK9uLbV/BbL2aprYwH2zz9SbD+drLvL787O3i 6wqcj/S3F9bq9TqrufUWx3ot+OaC6c1b64SOzRtqRfqyDpQBSWNuLoBXq7batZILUMGz+SCAY2VA 2lwRwKd6PlQp4zsr1j546FdWlskBYXNIftrSrjrkzRX5UvPtEY94RL93hB3/2E5Ej/nKl9qRZn8z Peqxgw730owJG7UDvuUnZFxOd5/8kQ4PDA/c0QMDmu/ok5EzPDA8sMo9kAe/dCU0Mz3g4DpfcQMW UBQAcq9uvhoHKOBC6it5IRCSFTwQBEQAWOTdJ8SW1Ev++UjBUkL8kfu7Ss+m7rSNaf27autYbcvg L9sz1BPdHzlsn+2xgsp6CcjCunbs+KHu76WjtW2kxmH93Lo2v76OodtwpI6TK8icrzcFVt1jxwuU D9WHlxq/47XHeV3/fFJ/aiP03IaCww112kS9/fBYvar76LHZ1hpAaZz14UMf+lAfO6ep3O9+9+s6 9QFMWz02L4BuTqowX8Bp5oZ7H75ANpC1AuxaHgj2wctJGXRbvZanbSu+gBxMmyf6Ym76YSL9YBkQ 08UGtrAbvEvViz72mYvAGPhnvk3nvWtR3RGGB4YHzo0HxpFz58aPQ8vwwPDAveAB4DENU2hQJgZq gQpYA8CvetWrOlA4m9kPrMCLMoDhGuiAFNcAZWU7gZSAFBumMuwQkvab8/Rn2u7daXOlvPuVdq68 P1PTp21s23pZHSHn1JKtbfuO2SvMbatYWvSjTPuHwXF9YzA/2y+9r/y+d+/Btn+f/bn1mujapHy0 xmWp7DxePxxcrN+zHTl4uC0V5M7V67rX1X7pKqrXcdePCWusNm2u7TW1rWN+YVONdYHlutnLQ/Kq 9D/7sz/rgMtGIJu+guT3vve9HVxt0zG2WZU2R6xG29oBcM0P8lZx3WdeAWrbNITsnfbhyg9SAXNg GRDLB74+oPkmBHSzyb05qw3RfJUCZvaow27XINucJQ+g6Wd3/1BStilL/043hqca/9PJjvzhgbXu gbHSvNZnwOj/8MBF7IFTAUHykgIHYJCtFKACXAigA/g4LszX4UDEyQrKrQ4CH8CijgBOUjcrzWkn aRe8gH/OtF3y/JEwrT+9Tvk9Tfft39MWlwpyjx5oh4/M3kJ45RUbCzat4G7t8Hjw0OxEiEOHZjA5 X/ZtqzLHL88t31ZHMNdpzgfr7YX1OsAjtUXDDwfrbx22UeNYK8oLdbeptm0sVNnxI3Vmcb1dcHlj rVbXjwd3bpi9hMQ88AHIuFkdBp4A1dj6BsLYmyPAN9s2zAmgLJ9vfJBy0oY5o75VYWeA00E/OavM 5g1wBcdeaGJFWtuu1dcufeZTzhHXpnv53kpIXj3bM8xB+WyTmrd0aBNEa1cU9C8fAMmuhGL3icrF EYYHhgfungcGNN89Pw2p4YFV64GVD8VVa+i9aBgfgQlBKsoDNaDDKiAQAjtACTADHHAFiIAFWJ7C Bh2B6Xuxa2fVdEDpfM2d6Gfc+vmNHe5sOciqLL/uqxMw5udnJzw4I45/7WmeK/g9XCvITtc4fKje vDe3v1alC5GX6jzuGkJ7pGvjTMUCvvpf1XRkcz9JY2mpxvZwlVhhrk3PNWpeE9nH2LcGoNRYS217 yPixS/tgVJ45IM+qMTDN3AGy+ZEfeX0Cq2DanFFuTgXAgTAd2hTzAQxwq0ceFGd+AmorxvZGW33+ yEc+0sGZLewwR+nUnj6AavLqs1sfRbICG9NH9+TkiRmjaTmZEYYHhgdO74GxPeP0vhklwwMXhQc8 CBPyIMz9SD8fHPjqDW94Q4eGpzzlKR1oAASwseIHpPgQmIgABKiIVu+UTf3Nvxe7z9OfU/VD2any z2xeWdWvFd/LtvQXyNjmsHFDnYVd68NztW8ZtM2tq73kx2pLRq1K79tbL6LZX9B8aL6/AGX/gY8X OJdcl689ynXCBruW7HOuFWX7mv0n4Mi6dY6Zq/3MxnPHjtoWss15yrNXUAPhpz71qd30D3zgAx1y jb2zkEE82AWgvnWwHQOYmgNO3PBhCrjGHz5okWU7GQALVOkLRJszAWlbOZwDnpeWkAPQ2jXn6DC/ rCSzA2Brg15l5M3FbNHQBvBWHrDXHognNwXh7t9yEB2iIM+4JvbM8Wd4YHjgLj0wVprv0kVDYHhg eGA1eyAgcyoblYlZjbNiCBSyQghUgA0IASvAAyD52h20gBzQAogCj0lP1d5qzLsz/9yVveeir07J 8Arty3fN/Gw1d91cvYxkztvrZq/bPna8VkiX9rcji/u7nx1RV+vOddZy7Q3eelVbWp6r1Wc/6jza 5usHgwvrFtrRqn/8eK1AH5n9EPNYHVEHCufna5tGAe36uq/XntT17Cg4Y2icBT6xDce3CeDTFgsf mqwQG3P5YNbLT7JyyxfmBUgFnaA62ybMJ22aX+YLwH7Qgx7U4dsPA+UptzJsnrknSx+7tG0ugmvt mZNssQXDvTJzkyzdVqhF/SFHl7gSljO+/EJWv+kINMcX52Kc09ZIhwcuZQ/MPnZeyj0cfRseuMQ9 4IGXqKsejNN4MXU/dp+JzdMHvvrTEH0gwfVrXvOanj7zmc/sUAxWrO4BZBACagTgZFVPPngKcKzU P23rvF1/3Xe0Py0g2g2MChr7FoR6q97RxQ+0Fz/nyc0JwJdVnK+127ZuU/u+n7+hfapk3/tfX9ke UvnLy5vq7wlYrCse8g//fAGrWsvLs1iOmRVWrjArnV3fo79zgK5W7It6vVL7+LHZY2e51Qkk9Sa/ Awd3F0gWMFf50UUvDtlQgFgryQXHy/P1A7gDR9q+/fWB5sD+2sWxWDaWTMHy0mLlHa69waW/fvrW yxZqFXrbps0FqPUDv+rBsRNQnlVW4Akuja/xftSjHtUe/vCHd9j2I0CrweAWzEqzXcIq9YMe9KCe D5blWw32AcDcMI8yN7ya3ctUgDhA1Z4VYfrISoGveUVvTtnQNvjOSrN2wDLbo9s1aPfBTh6olmd+ kxVXwrO2BfkAXCqor+70v59eMP4MDwwPnNYDY6X5tK4ZBcMDwwMX2gP39AE+rR8o0AegAihAC8AA JABZHjkAExABFfkqPiuJZMSp/gvlm/lW+21rlXVTZ586fm2xVgw3utnZXvDif9Xe9Mb/2t5z8562 XMDc1u9o//CbvrHWaFt76GMe0x56/9Y+9AmQNPshY+1eaG98w6urLwvtyd9uqwI9MHpWXhf91h7h cxFAWSJ4y4cT4wAoA3q55vvAXVZY2SGPLP8bB7rodS3fmLq3aqyeDzzyrNjmldnkgLJ8Yw1Q7Rmm mz10Gm9zw3xwJJ054kOVdkBtfnxnPoFX2zjo0eb111/fQVkfgW+2ZLh2eoYVYTYAd/uiyf31X/91 /xGiNtkRwNUXfSVPt2t9y7ykU57+sIlOcvqWwGZxmqdMvRGGB4YHzs4DA5rPzm+j1vDAqvVAHooe mELS5K9aw8+hYfocWANErgGGANCsJJIBG2AEtIAOkAWUyAMYPgugkBflJZ5Dk0+rauFwHdNWLPQ/ /vB32rc98SnNCdJLZdu/es3r2tO//VvbN3zHE9r7/vUb6g15m9oDH/O17TEPuW/r6+W12vp1/+BL 2u+/8s/rVdNWbguNi5e+/SnfU6uwfqC3UL6ova0BZpmzKVOrt3V9D9iKn/gdGAI9KZ8BR9E134sB Q9cAL+NGh6A8IWWBXDLg1VipDyAFUGu8yRlTP6xjxw033NC+//u/v33RF31RP15OnlVj2yWMM10g Wb55It9WDboBsmPhYmM+iJlL9kG7B+jmkVVooMweOsA4fddee21fWXZW9B/90R91sAbd2hVdp79S Nukze/RFuT7zp3J7ovOBg138mpDrpMmfpndWNpUb18MDwwMzDwxoHjNheOAS9UAeiB66rj1sk3ex dzlAlX7kPv3TZyAFNMAMcHrZy17WffATP/ETPT/bMtQJjNEHdOSpT8aqJAjKj8WycqeOkPt+cx7+ zNfLPOq9IO2y7Zd/jmOP1zF6RcC1K7htWF97abW7bnt73OO/oV21rbX/8G9f1n7gmU9t3/7Dz28v euXT6nSJ6k+JZB1yvt4vvVQrmzNKDmhVmssqcTm5rbszC/xjXPhRyk8AT8xqMvAD0QJ5Y0We/8mQ da9MGl0Zb/WmoOkDjw9B2gKaILf/8LDy5NsK4QMSoKbLUXPqk888MWfAaj4sXXfddX0esMXcIAda gbB6bLvxxhu7HtCclWplORnjYQ97WG+T3Nve9raer112sEtfBTZr13yTZ/5pl5/AuLbZF7+R0Y4o 8Ev+G3A/vXa/MqyUX1k+7ocHhgc+3wMDmj/fH+NueOCS88D0wXmxPySnsJTrQBV4CUAoC2AAE/dg A2S4diICWfBDjg4gIpL39bwAjKwYApnUTbsBlfM9YY4v1JvhNrR2/SP+fvtsvUWvrS/oPLa/Vopr z8a+j7bX3/C62QLx5svaU2vl+ei+29q//bWXtq972lPalsd+U3vwVQvtps/Ui1tOGAqvjtWpE7Nw T9H4hJoViTkH8kQQyb/8zHcZIyk5Y6A8qTygSNaYivLIG5/4PeXGC1wKyoAnUPZhx5iDU22DU6vC VnTJWUG2jcNcMN5TGGULOW3YwiHk2wlgzB7nN9Pp9A32AnJ7lIWbb76594mMDwV/9Vd/1evQJ2iP zeaVoC1yIJu9gWV5dPMBm9jI9qzQq8vH7BHoTxu5j79yLx1heGB44Ow8MKD57Pw2ag0PDA/cCx4A B1MoiAnygEWgISl5sAvKBPcgBCz58RboAVQAKyt+gCTQBsAe8YhHdMByCgLQyspo2j7f6XxtaF6u hcj6fVu9Cm9dO1RHqm2oV0rvu/FP2pd90ePb3iMFTm1ze9BDHtwe8bAr2t/+2Vvb377n0+1tf/zn 7Unf+pT2/f/oqe3FL311qxfr1c/l6nXRfe9F3dTpEvWrvJPLyTOcc/u5q3vSt4AcHQG95AWigSAf R8ZY8T15MtMPOsY345jxlme8yNMDUgGpfICtvtXm/ODTuP/e7/1ee/KTn9y++Iu/uMv4UaD6tlEA VhDKjpxkQZ8xt8rsGhhrk7y5Y8sFu+i5sVaS2S8C4vTD/GKPOsryAcy2DnUzr6yU+xDgwxqZzMn4 KDbqv3J2TAP/Koufp2WuU57808mlfKTDA8MDn++BAc2f749xNzxwyXkgD0YPU+HOHqoXQ+fTn9gK QuSJ+gaYRPdARfl//I//sYOIVymDDbAGiqS2bjgFAaC4noIY6AJS4MdqIKhRn94LFRYWa+tALTD/ 2Z+8oz3+65/Qvv+Fv9p+7kXPbpt3Xt521sLmjR+vH8rNbW/f+i1f367Y2tq/ft1v95Mv3vRbr2/f WtD8pG/4++1fFjQfqcVIVs/XcW3HwHK9PW8agsryTpbIPHkzlT79deYZiYxVUnn8Cwz5mk/5WODj gCAYBK/GTkonOZCqvqDMOKgDKpWBW7rBc1aalVsdNsbyQDSgtRrtzG4ryLFPOYilV6pd18ZdAM72 QAPnBz/4wd02K9G2U7CfjQFefcvqsLbNowA++CbLDv1Tpi126Je2A8zatlpPNn0+3fyLjm5s/Um/ ci+Vt1JuWj6uhweGB07vgQHNp/fNKBkeGB5YxR6YAgFgEYAI4ABWAEM+OcABQqzUgSrXYEU+0HLv 2mphgISegBPdQAMEiXTTO7WBzPkI7NlR+5T3tTpyrQD2V1/8v7Unftt3tCc+6ur2Yz/1wvaPfvgl 9WKPde0p3/y4tqHc8Isv/5X2iy97Rdu9sKlWoFu79ise2+5/ZWsfvWV2VsYRG6Tr1dOF2jNzS+cU mGeZlXOWR2is9Am/CcaEP8GtaGzAogBsjYc0Y6aeaGzUNbZTYCZrHORpk25j6x5kAlTtgHNl0W0L hDE03mBbmR/5yaOHHXRo27XVaXXpyQ/+5Dn5AiCrD7xdg3P3bDZu6plzyoTo1HYgX7uus0UDmOsX PYJTO9SjK3PTvbDS1/KUnSpfmZC6s7vxd3hgeOBMPDDeCHgm3hqyn0bN7QAAQABJREFUwwMXoQdW PkRXPjTv7AF7sXQX5IAtsKJ/gEMKon7t136tQ8n3fu/3dvACKMqsKgIW9cBIVgKVyaeDb8CKVAQz IBsEqXchwuav/K72N3/wqrbvv72hfd0TntZub/drX/nt39X+y+t+qZZb97SHPfgr2q6d92l/8v++ rW3cWjBcEHy0zkI+tGGhQdL7HH1P+5kf+cftX9/w+/2+kLByK65Dy9WHWnGGYDMMU72gy50yocTu SeBPMcG18QLBovEIKMt3PwXk+F6asQKzrjNWWbVW1xyIDqkxU271GSQHor/yK7+y1//Lv/zLLm+c ReNuLvjhJzusTMsDugDY+ANyeuyHtops6w55QZv6QU6eumxlM1vMLXXNTfZrA+RbrVZHnlR7AogW 5IvxVc88ke+af0YYHhgeOL8eGCvN59e/Q/vwwKrwgIdtHqpJ8xBmYPJWhbFnYQSQAB9gRgAq2QcK hJQDlcBwVgGlfnQFYHwNDmwADGjhE3roDYQFoLVD9kKEOpytc6u34vV/sOuV03/89re2j33mJ9v9 r7qs/cPv+LZ23x11asSW5fbKf/vy9qwf/+f1o786QWJua3vcdz6j/Zcb/uf2/T/0w+2lBc1+DLhx w+a2eKw+CFhxdgbdijDLqb8uPse6K6Tu/m3mFpDkT5E/jYXU2EhFMsAyftYK/9MhX8xYGzNjDJLp FMxpIXLqGXf58sgZczrcy5dnvK30+qYBpLJFPePsR31s8EFJBN9/5+/8nb4C/c53vrODNHl62A12 tes6bblnZ2CZrLb11+q09oG6qI5U/fgs/dG32Oxa0Bf6705Qdxrubr1pnXE9PLCWPTCgeS2P/uj7 mvKAB7CHZB6USTnBw3R6fzE6BlgIgASggB/QA6yAjFQ/A0WBD8ACPNQDcvabAqgAj7p8J071ay9t 9oLz9GfzsX1tS/1L/fFjW/sZzW25vurfd6i98jf/z/YTz//x9qM//qx2bH+tcq473P7vt/5et6I+ QpQjNrc/fNOb2uLLv6dd94WPave/env7yCf31VFzhwuYC7K86QQVmxOns/20BaerMMtfCWdyzS8g yGcBSj4HnHwNTIEw3/sgo0zgf9GHFLK2QpAT6Mo40UlGO+rS4dsEPwIEusYd9PpwRJ8yeVaJpZkD 2s+HIvPBhyhbOuRrG+S++93v7vLmGbvJq++ebe7la5td8tlkDimX2lOvbbaYg+Tk0yOmX/L4Uyrk Xt/Jneq/2/j/VGVdSf25s7LIjHR4YHjg8z0wtmd8vj/G3fDAJekBD9FED0sP24SVD9iV95FbrSmI 0CfRdfoGVF71qld1sHrWs57VgcdKnxhAAR7qSIUAiXLgIwVqfEKvexGc+aoe8Jx3+CjYb0cW23yB 7obaVnGo+lmWFu/WGPZ9x85sblXWc/s+5jpLokB4lrNp7rb+m78NxdH1pup+vbBhUztaoLq8bB6c JRlXzTMNmYMAElSKPqTwu+t8E8DXAVf+NpY+9JAxVvwvpc81wDQOgWSAa9zUE9yDZW0BZ/PiN3/z N7vMW9/61q4XHKtD1rYKIB0btMMOcEsGhGsf9LLdnmh9Ik+WneT1Q7nIFql5A7zNHXXI0KsP+uJa X5TRpXy6Kk+vtsXp3CMrJi/pmY7RkB8eGB44vQcGNJ/eN6NkeOCS8kAeqnkQn+qhGhkdT3nS1e4M QAIwQA0AAR1vstJaIGI/M9gAXsDJPlWABWSkoEQ5WBIDP3SqT29gJf4DPUCLLB+dNz8tlOctCi/W amO9osQq8txcfVCobRu1ZFw5BZwlUBb2l5ccyzfwy6DLj9sOVf+c52sV3upsRtLWBD9qzDaT8w/P fMen/B1ABpjy+Y+PA4lWiqfbGYyrumSAZUCT/+miR1CfLpAMbh/4wAf2M5SNvf3Hxi3fOnzpl35p H9+3v/3tXTddxt/2CG3T6Tg4+qwQs0m7XoqiHa/DNj8ArFRgn3akbDAP6TEnATtd+qItPygU2ERe Gb3xUXzh3nW2b/RKJ/7Ij19Tf1quLEH5CMMDwwNn74HZvzJnX3/UHB4YHljlHgiQeGCKeYgm/1Tm RyZlq/1hy97AAzixWghuQAqgUiYAIuXKfHUOngMouQczVhmtBgImOgQ6okcKlAJD7s+rj7r5tZJe cFyHoNVW5IIfP+RjVyU4uNYmC5oLoOZrnH2Tv2glst62V8y06Ky5SgPMOIqK47W3ebY+PdNFy/kO xiqR7wVgGZDOqrIPM0A13wwYMzBqW4PVWpBJj7qA1bi6B8S2UQBmR8NpwzjSZ8zcqy8+6lGP6vpB MJCl00tK7GP+wAc+0E/LcDSdsbVF42Mf+1ifW3Rpk5x26cx8MyeUs4M+cuYHGX0EvvqgHtvtoxa0 r5ycfrBVPddkzUv6BHkCu+hImM5BMnQlTMum1ykf6fDA8MBde2BA8137aEgMD1zUHlj5gFx5f7rO 5cEsPe9QeDoj7mZ++gS4QAmA+d3f/d0OGk95ylM6kIASEAWWwBcIATRWIq34qac+6BGBN/gBHuSU awfAuJcCG/5JjB130+y7J7Y0AyRry4DZicGLxUkHUHCtZC7v2X8ClguinL18lLwPR6BKE/XPvL0Z i3WWRuUt1KrzUv+9ZMG1Ypk93BGYZ5pOFJ+DhC/51liIgC9gx3fyrOaK072/028AyIvkjYlgnIBy gNu3CT4EyROB6Uc/+tGToGq8yGrDWCall6wPU6D7wx/+cJ8b7DTWUqvCPlRlDrBDBLwAX775pC/a MI/0GfD6AOa/JWXmn37pKzlty9MnsurQZ66qE4Bmu+B+Gtgg0EMmKbtHGB4YHjg3HhjbM86NH4eW 4YFV74E8bPNwPZ3B0wdu6uShfVd1T6fzfOcDhEAEsHH9+te/vjf79Kc/vUNI+qAcqIAS/ROvvvrq 9oAHPKADji0XoAfACFKQJNJBXgpGplHeNJw7X20orD3WNhUrLS/XkWVsEjcWOR8HUJUWBc9VUsV9 C8eGeoHJ4eMzSG5zfjRXK5ReK3gidOzqjFXH6p2E5qpsj/SEnclNblP9jNLMIZXi7wCde1ALWo0J SASffAkeASiA5GepPOPjQ1FgkC5jqZ7tEFaKQS9YDZxKlZEFrsaUjne84x19fzM73vjGN54cZ22o b65YpQbKsZ9N6Qc97MqqsdVlfdCXtK0dc4GMa33QP/aK8tMvbUzt1FZC2nSvvr6oTyZzjb18kf8G yNEvkEnsGePP8MDwwBl7YKw0n7HLRoXhgYvTA3mw3pX15Dxspw9pdTyk89CNLjLTkPxp3oW4Zm9C bAAzbAYqVvIEcAYiyIBgcAN0gJSVSADn63g/7LIK6O1vgAmYgBE6ARVg0/dpu9pKiA1Jk392aUFR VTx0gl5na6uVcSQriDMYBsxC4XwB84kbdZbztrle3P/IZj8I/7xwoo3krbhN9h3Sma47SssHjyCO fyLnPtAojx+NgbExRsr4Oz7nfz5XLhqH+F5+ANpY+3Ge7Q/0iJuvvKx+Adna3qWDbddCfXtw6Gj7 s997S9tWHxa+bH5Hu+ZA/ehz20K76eaPtiP1i8rNm2u1eN9S2/3J3W1jLcsfWZptr0i7bHGd9s0V EezqK9vMGUAdu/IBgA/MRX1mq1VkMvqrvhBZc4eflKvjmm75gF6aeUmvclFQh31Je2b9OdV8ZMud hVPVuTP5UTY8cCl7YEDzpTy6o2/DA2fpgTwopVMYnD5glUVOM8rIJi/pWZpwt6tpN225Fl/96ld3 gHja057W7+UFuICNLRqADNyo66t8X/HLUwbgBPmABWCDHPJS8AJIhIBKv5n80aYQ2yZFF/SSfWxl z2tf+9re9lOf+tRuV8ruqUHTPtLJx/wGWsGje75lA99lLKRgMb5iJ/+KyVOfnDQwqr2US0WQSE77 ge4OqMXyoHa94Ti63N5cwHyf9Vva5jpB5LMH6wSU+eNt32K9iGTvnjp5pFa49x8u2XVt25at7VO1 Z3mxPoCkDfZpO/umbQPRhnz2+YZiaiO/qqvvfME+c0nqv5V8cEh9OsjLF8jZJsIfZJIPlgU69Vdg l0iOjzNH6ZO/MsgXpv99R4f8U9WRP8LwwFr2wNiesZZHf/R9eOBueMDDdRpV8UAFKdMH6/ThPJX3 ED/fIfCXFBwCm2/5lm852TRwE9gGFETXVu2kygGcfc++3ncPWkCQt7VZvQQvAR66gAnA5otE+ast pM8ZC35aOX73xGa+nAKX9rTBt0Av/ibDZ9omkwgqp2Ade6WZa+qBRTH9UA5a1U+qXW3mx3ibt28r AK4zuuukkbkjS+0/v/G327pqn01tYb49+qu/on3vj/xQ21rfOrzop1/Y9t9WPzI8WC8aOXC4XXH5 rnb7gdnRc9oC3+aHuWUeWBU2/uaIyC7tx7/uRTDMbjqALlvjM3NKOZ+ol8B35iP96up//EiGLvdS Pkpb0ulcTHn0JpWfKG86fq5HGB4YHrijB8ZK8x19MnKGB4YHJh7Iw9QDNg9paUIeyh7U06CeMiAQ HefjYUw/UEj6lre8pbf7zd/8zSfBJPaCK/AhBBjcAxQgA06ckOBUBOAF5MCXFEgDIyvRUtCkz3Rq P/09H32c+vVsrtnExoTpdfLuSUo/H4v8KILDfCDhp0CvtjOXyPOtNMBIl6gOOXoE40Evv9OlPO1K 5RuL/CjQ1hvyZA/u3d9uv/Wz7dC+/e3vPvIRXdfOy3e24/Nz7ebdt3bf7NtTr8iucd0wXz/AqxXk 9XVk397bd7dNO7b2sQew9GvHhyipAHq1IegHW0BwIjszj/SFDHnATcZ1fMA3+gnKXTvBRbk6fEG3 lLygjH6RvFQgNw2pO82LTOpMy8b18MDwwKk9MKD51H4ZucMDwwMrPOAh68HsAZ5IxEM3D3P5CWQj n7xTPbxTdrZp2ggE2HOc6wABeLNiB0h83W2/MlvBLwABL8oAF9gCN/SCaHudBbrS1/gCtKSsX9Qf fUyIHbm/N1NQGn/ou/6di6C/Gdfojw/c+2EcP/AV6GRHVk6Bp/EizyZjYRykgWjjlkAfu6ftZOwA srrKjKu0j+2B2Srw0aOLbUeB7+GD+9ve/fWq7PnZaRWXbdrYrqrtGvVeyLZ905ba17xUsLynfjd5 rF2564q27/hsZRvkaoNd9OpDwDf2uc9WCnn6BbbZpe/8oFxd9ulz/CE19+TxCZkEsuprn06+pMt1 /EFmOt+UJUzzkyc9Xf5UZlwPDwwPfM4DA5o/54txNTwwPHA3PODhLHgo56GfB3byUp589+fzAU13 9AMUUMEWeVIQAl5cg6wAVsBRCs4ATX4g6EeB9qxa9QMwVpiV0wFwQIz+T+EmbcYW/V4tIX1lz/T6 nto39X3Ajq+zPQIYay/zRnuujZHoA437ROMTn8aPUjpE1/yuLeNgy4R8uujIuBhz47W5fsxnvLft rHOf6/ryKy5r2zdubns/89n2vnf9ZRmz3DYeKaivHwHu/my92KZ+HLlYp5FsqMOu7VH2Q0KQbGzp S2SndoFy+hhfsk8dtojpL3uz2gzs6RD4i42Bbnlk1dNudOm7PMF1fJj7XlB/1BGFyPeb8Wd4YHjg Hnlg7Gm+R+4blYcH1q4H8mD2QM/DXCp44IvgAVB4cK+UyUM9Hkzd3J9pqj0Q4+gw7bn+7u/+7pNt 0weo2WRFD5iBFKl8kCe6ZovIRlAn6ofTDkB1VgL1XUjf0s/Ul66WkPGKvefSNrrpA4h86wNHwJnv +JjPEoEn34M+47TSlunciG4ykQuUZu5p09jJF6xu5xQUeeBUW8Zu65ZN7eCtu9v7//wv2rra47xt rs6MLmB96f/x79r+qv4Pn/5dbUN9UNoyV9s0FupHficWbI1/9LApcE5vAFrb8jPP2MsX6QPZ/PfA LrL8wxd0kCfj3rU5rS6gFvgx+fyW+15Yf8gmJm8KzeqOMDwwPHD2HhgrzWfvu1FzeGBNeyAPYA9u ACB6YAdY4xzw5AEPFkTX00BPdE3zz+Rau9Hrmj5A4geB8sHHd37nd3bIcG17BuACWuSt+gFisDJ9 MYZVZkEf/RBQ3+TpK3n5afdM7L03ZM+Fn09nNx9mDmiHX0CgMRADiupHLqm6gnr8m9gzJ3+mbRg7 YCrNnmdtmGtOPDFG4PPjH/94W65tGH4IKM/Yzi/Uh6at29q7/sf/1y6rFee5ouKD9eKXwwdrdXnX 9rapTs1YqhMzDtW2DPPi2NLn9ivri3bzAS2w616+kH4AXbaxK9f6nP6pQ595pB/u6SOvnjrypxAt X33fimTe8cvKmLGW0pv72NcNHX+GB4YHztgDY6X5jF02KgwPDA+s9ECARuoBPQ0e2lb+AqBWGT30 wYCQhzoIAAQCPQJdU53Ta+WBENdC6kXuNa95TdcP4thAv+vv+q7v6vfATgAnACbX4MTX/uooAzAi iGK/s4Bt1wjkqBc4n8JMfKGP8mNXb6j+nOpeWepFbjWkK22NTdN8PuQz8ApQfSixCszv/AYQbXmw 4sx35oA6fDMda9fxwTRfW+aRPGMU2DQ22pGvrcixYfPO2lO8vlaT6xg547fzPpf312MvHarDmxeP tt03fartvfX29qwf/V/qLOfD7R+/8J+3W/bc3haVH6t90V5eXu0aw6wgsxvcStmuD8rJmZPu2Uee XWREQTk7zUM6+Esqsl25YG7ykT7Kjw5yruWlv+poX7vRr1zUzgjDA8MD58YDA5rPjR+HluGBNesB oDANeegnLzDh4e+raDChTqAgwCCPjPszfdCrCyC0BSiSgingILzqVa/qKfvADIgDYLZwaDcARA8b gZ+v1v1wUAiogGXXAEwf6AfRgIUObUc+vqEzIbZO711PZdyTE2O/vNUa4lP+5jt+zRYN1yDZ6n62 tvCdcRb0L31Pn+XnOmXGSOBz7WgTlINOY8n/xsXYXnPNNV3Wte0Vlxc8X7ajXq195RXtwNHaClEv LAGkn/zYTW1TvVVxX0GzHwe+9BUvb3tK/w/+8LPqyLmDbdOGaqf2PE9tMcZslhdI1Zh7Yy9ql72u 9ZO97tnHfrLsZr83DirTz3wIm7bnvwX32lRXX9kg8IG6U3ly0xj/9Qrjz/DA8MA98sCA5nvkvlF5 eGB4wAN7+mB272Ge4AE+haoABKAgG0AGA+CKrgBGysgJyqLfNd3TQCcwEQKx5MWAljqvfOUru00g hW3qCcpe8IIXdB300yF6xbbXM4MhNgKdT3/60/3atg06tJtIlzbpSJje6x/wmZZHbrWlU7vZ5l6I 7XzHtyAQMLsX9ZG/+I9f+cZ4WmkG0O6V813KpfRKhbQtj275PszQLVq59q2F/ct0WVkmZ3XXBzR2 rC9VpbWAuU5N2ben7T1SLzLZs7t/U2AVeWlfAXytKv/av/v1trvAua2fb89+9rPrdeV1ikV9QDq+ bjZ/6BLYDYTZxL7Y5Z4MO0TX+uZDA3m2y2eXeuaeOW87iQ8T5gNZwRzjq/gOLJMPLJNhB538ILgW 2ZHYC8af4YHhgXPmgQHN58yVQ9HwwPBAPBCwcu+h7mHvgQ4kQAM4AARCwKDf1B+wkJVIerIiqTyg Qo/rgIL7XAOTyGknkDMtJ083yPqVX/mVk7alLSkYAj3/5t/8m24TPcAQpFlFBTzgz6u2rT4DHUGb 7NevKeQoO1Xe1FdkBPZfDIHtgJk/jTOfZXxdyyMD+sSMmTF2z6f8aWwCgUnV438+k2oj0Mm/xo6O wLoyK8zapw84W8ndtWFL+8ytt7TP1JaLQ3Uqxqfrmq5/+mM/XqvINT9r20afn+sLoI8dbf/kec9r 8+X+w3W28zanbBybre7G/qldbGMv+/SVDdLYbAzJZ+65Via6jj/4UNAv7QjKzEP39AuuY0f8AaYT LpZ5E3tHOjxwsXlgQPPFNmLD3uGBi9ADgSpwIgIGK4YigJDnge9amEJV4AGcCAEI1/QI4AJ4SAEK cHJNFjwFUpRldTmre+qlDnte9rKXdaiSB1CAkHbcs+G3fuu3un2AOa9NBtDgT0w/yOq3+9jOVnnu wRUbTxfSt5TTs1oC2/hF9CGBv/kOwAYA9VE0lvo89aE8vgKJWXXWv0T9JC/Ko58OL5gxlsZVdC8f HPsgY4zcx65+faD2C88tt7//xCe0dRsWervb6hXaC0t1PN3ybFzXbdrQXvKKl7Y9B/b38mNHah/w oQL7g3UE4fJs7zI76BNd65v2fDhg03SOKSMjGGP28ZNgrsgz/nylH+akPP3130JAmW6+Ui7VXvqe 9tVJSJu5H+nwwPDAufXAgOZz68+hbXhgzXogD++VD26Q4WGffPce/IJ8X08DCNfAQBlIIg8WyAMK MXUC2QEIIEIeuGXFF3C4BxeARhvkY497suqCF/XZIOoLG0DZi170ol6HHjbQS1Yk90u/9Es9H/zF RjAokAl4a0cIXOmD/tJBTtB2rnvGKvgztS/m6AMQBMlWfEFq/MvHgVa+sifcOPD7Lbfc0l8Wc9NN N/W33fG//up3gvYEqUiHYDz4WBpAdq1cKthCw69WnJ/0pCf18Vh3cLFtv2xnu732MrfaarGl9im3 w0vtj976+32V+ci65fbBj93YPrnntnasXrXtzYBWnxf3H2zrjtX41ec4Oo2tOSCyK3MqczEy+hIf 8In++4DgQ5rx5gf+kdJDr2upOaIO35L1oYx/6COb9vXVvfyp7+QLq20Ozawaf4cHLn4PDGi++Mdw 9GB4YNV4wIN8ZfAAzwP+dIAEFKwIW40DyiADSMgLiKYuSJhGsAJgAFjaARORByCuATAQ0ZZ7YAv6 1JcPbsEXHUBMG/TSxQ7wQ9f3fM/39Dp0sBHI0AEe6WH/i1/84p5vz636onZBEZ3klbEJQNElymcH HVL37GGL8ns7sEU/+AcIi+75MavMKedL1yL79V2fgW+iMbO1JX3jmylQak+eOeDah5spWKrH/694 xSu6a/hNu/KUGZ+Fei22H/798bv+tJct19Fy82B434F2e0Hp+z/5sTZfZzcfXpz5e319oWGP83qr 0vv2n/Q9faIxYY82hIy/fOPMRjZI2Z5Xbmcs+YNdfCIvtmaeBJ6Vk5vKaE8eX6Tv8kYYHhgeuDAe GNB8Yfw8WhkeWDMe8EAHAIIHex7wrgX3CfLIBgoBQb7uBwsASTlIAxuC+q7VDUwBTPfZcqFO2pOm TWCX+nTQL2gLrClzzQ4r4JGnDzCzzSqn9rQt+tEYOALh0QGE9IndZAR2PK/2y2pDGV3aEuWtjL1S /QGaYJytdKl7bwT+4oP4ATDzj3tlfCboOzsBLLszFvrPdr4Dy/yVfvGBcjqih6w8ZXQIfsDpnp8D qwFtH7SAqnp8+Za3vGUG8ptr7lT+us1Vp85cPrK7Xk5z2+52sIB4bkO9mrre+HfTZz41m4eLtep7 dLltBd7VNpA+tGdft5nd2hS0oY/pa9o03mxgN3tEfmCvfHaxXz19EpUZ24yvMjH91z/6BGmue8aJ vFyPdHhgeOD8emBA8/n179A+PLBmPRAAAgAe/CBAkMqbwhF4ABSAIHJADFCADEF5QEOqXAQjgnpk wQ0AkcqjU91pUJ9NInCLLYEV7Qbe73vf+/Y2tCWQVR4A0hY4yoopnT/3cz/XdcfegJO6bNQm2IyN 9lGDSBGsgy9RUBc4a0e5oC3QRpf2yNAdm1yn7+Tlr4StU+WRTVAeP/EFe0GyaCU1PmCntuQJxoM9 7GU3QHbPVjr5OOOnD66Vx156X/7yl/c87eqztunTVzroIqe+fnkLpDHwgcY4AXrlbKWXHJ+RyXzg I7LKpSLbyGgr9tLFBvWlbBWNIXn66EpdZfL0i636QKd8bfBT+iwv4xhd8btUVC64ngZtjDA8MDxw YT0woPnC+nu0NjxwyXrAQ33lgxwcCEAK8AAZkAIWQAIgCFykPh1k3E9BwfVUFqjQGQDND/7cgx66 6QJt2qJzpX1si166QA292plG0AaeAuhTwFEPFIFH+Y6jIx/ATb/psz/avTbUib6AEWAOEEefeu99 73s7TKeevjjyTlvvf//7ex37hPUPiAuu+VvKFm05q1pdL3cBhXSfyify2SnmwwP/irahgFNAyl8C ENQum+mzd5nf9Ssr5cp8E8Dfz3/+87tt/MU2bWSsA6tsUE43n0if+cxndln94gu2iPp2//vf/+SY 5WxtusmthH16zUG+YB+7zBn9oU9b5pH6tldoPz/6ZJ++Bnijh72xWV1+0LZ67MtYaEd9vpVvHkwD P6g7na/xTeRONWYpG+nwwPDA+fPAgObz59uheXhgeOCEBzz0AQVwAgtCAANEBAICB+4DDidU9CTl blyDEm/uAzcAjX7QIw08AyTXICRgA3zkBcqU0QdiAoKxwT15MmwHP6I2yIvAiQz40oZr4AyIpOxM G2Td0wss6XnJS17S7XEPTAOKythIj7bBaiCLDOCjh+1ibH3hC194Ethij3I+ih30siN1k8pLP6Xs Zwew1W/6BPX1E5A+7WlP63n6xn6+MyZ8Q4d89dyrJ+irPshzrVxk30/+5E92iAWXog8s9OS0DG1q W7467qMr42IeXHXVVV1G34y38Ul0ry455Xynf67JfOYzn+nA7NocZaM+sSd9UF89/csc42P3UoFd bE0dea6VS+nIXFOWIE9gj5D7fjP+DA8MD9wrHhjQfK+4fTQ6PLC2PODBn4e+a6AAlgTgAJTEUwX5 07pk3EcPaAF0Wa0MGAZswYwYQAmk0OM6gEOnOiKdgSj5gR5tgjdgqa579bPyqq62rAAL6pHPSqk6 6qav7gEZGUF9+twHnun+vu/7vl6PLLv0Rdvk6dCmOsAOQCrXNh/HBm0G5OhQTxl7EvR1pb/j56mM a/kikASG6rGB/QFv9rpmJ9iXCq997Wt7PhvYBFytnJMPKOsTe+g2tq4F8tr1YYkMSCajbS+hefCD H9zv+YAtztGmNx82+Ef/MwZ00U8PfVaWs4qvjnt+oi919IlvRXXYzPfk4wf2KotM5qX2pn6mS530 r3ey/pCLrLyV5ZEb6fDA8MCF88CA5gvn69HS8MCa9QA4CnCsdAKQUhZwmMLBFBym+XSkTD36QY9V UVBEJ3llYAqwiAEf8mTUAVDgCvyBK6BDNxCjC7wCH3ATQNI+HYL65IGTNuTL05Z8wAXKnBgB9Njk nj6rmIK62pGnjG30sF1KF3vU1y/lactqszzQlv4+4xnP6Drpo0Pf2CSSZZO+aCv9jT+7QZM/5AWp qA2BXfTT+Rd/8Rc9P3bpDzk2Asm0517kZ6vEgnb5Qf+U0ZfAJ3Tpf3yvLjn9vf7663sfHvKQh/Tj 5ow/OW2ylc/Tdzpci+wxtj6QyNcGG3y4UW4+JMoX6WWzrR/mAzn52qKDPD0Z//RffkJ86T7+jj+T dyrZ5I10eGB44N71wIDme9f/o/XhgYveAx7+Uxi4sw5NZXMtnYapLmXiFCymssrAT8oBInALdCoH Y0AmeshqA/CJ9pzSIaoPfAARSCLrHqwCLJBNhq7I0aUuAAVd2iID7sgAPDYAOjLkA3X0kFVHYLc2 pVZfyWtTfYFc9AM1AWTGTvW0KwC72ENGPlhM3+llm5SuQCmbRbLyA9705cMD/WxPjL0gla1A0Qot 3WwTA86uBfYEkJWRjX9cC6mrHyCZvbZogGk/0OR3EMve9Juca7bqE3/Roy/s1X/lxti1cjZr0718 /bA9Q6pcWcrpD0QroytjwVeu6eCD9FVf6Na+OtL0TZkgL4HsCMMDwwOrzwMDmlffmAyLhgcuOQ8E Vu6qY1NwIOteDHysvI8+IALcgA1Ycg1g5IMXcBbYpUNZQAqoKScLygCc68AsucAVWT/WA2pAiy4Q ZQsAkKJX2+SBnHu6ydALsOi97rrrepmXcQBo5QFc7dGtLXViu3x56oMyfWWvcmXAPv1Q5sOAQHba L7Lu2U4XW+WBPVGbomv5YF8akIv/9FNUTh7MKpuCqvbds40/2KIPtq/I14bADgAsDxCzXR9uvvnm 3rbVdB9aYq8PFOTVp5OfXYuutcGH+pnI92zQF5GvyEWWbuXGgh3p82233XZyjMwlZXQZN/f6n/lh 3kSHdoXYpIxO99PAZ0L8Oy0b18MDwwOrywMDmlfXeAxrhgcueQ+ABICQ9K46HFAiDzykwCNQ455M gNF98gAU+BICgqAaKCmTx5ZAtmu6ABd9gnbAEQhSFwCC5vvc5z4nf2RGzsokmPrkJz/ZdbCRPm3Q L7hmDzk2BujpBovJD1yxERwKYB08skFd1/SyU102i7YQyAd3yrIqqi2AyYb4UV9di65FbQpsEEGk fgjxbfxLv/6opz356UNgkYx2lbmOXm26lgc8+cC4WN3VN5GtIFSf6NMvfZQfvfK1Tz/b5Qdsp/Zo K/0kRw+/yXMvTR/p1G+R/9gE9N2nX/FV2mcTWX3V1jREt/ypL3M9lR3XwwPDA6vXAwOaV+/YDMuG B4YHVngAfARyABHoAFWuA02gUiQXUEoqH1SpF4ABT+oqcy0FRCAOJAE5sAbsACI4AoZklFktBtIA TLACGdCSAjJ1xECSPDrpENgSGe2SYydbtJG+kiEryBMCZOq4ZiPI1BftpL/KAZ4oKEtkBzkpvYnk 1AuE5sPDtD57ojep+vTpI5uMEZhUX9BO+s6XKUsfUl9ftK2eGNvpTFRHUMe16FrfyKhDh8hWefFL bIwf6FEfJBuHADB9n/jEJ/p40MFmUf8C0uQzPrEp+qQjDA8MD1z8HhjQfPGP4ejB8MCa8gDoATEJ wBKsgKMAk/LIZSUUGCkHNwIYtYpLLhCnHigCU6BTvnv61dWWqAyYAmmyASnATIcyWwhAlTzl2gVu gSv2ygeDdLsWXbNVG2ykXx/YSp+yaf9jf8CPzekrfbE9+vVd/eihUxl7yIoCvaK2A5fpKwjWL+kU ZrVNRqBP1N+0JV9b8tQVY6N2p4AcP0z97hqskqPTWNgWIl9b9AXAtUG3vor6yZ8ZV3UEcgJZH3yy l1y/fOixPYNeOmzDiX7luaaD/XSsDGlnZf64Hx4YHrj4PDCg+eIbs2Hx8MCa9wCACYwAHdAiJo+D ApNARgRZABBoCUAIfAEpsCcFwVIy4E+dABPdgUq6yWXrxBS2Apag0iokWwOyrulUn030xW73rtnk OgDqB2+BcHbRIUjF2EpeoJPN4DJ9DIzSCx7Zra/RR4/+aV89tkun9qhLhu1i6rjWDll9oz+2kHed vpELXCqTDzyjy318DILJKHOtzLWY4DoAHb8qUy91jQ0blU/L3LPt6quv7t8U8AcQ1m/y+iOyL3uw +cUq9Mc+9rGeH7vYILoX2KX9EYYHhgcuLQ8MaL60xnP0ZnhgzXoAAIJBwBJg5AywFUCSisAW3EnB DjgCa/IAKj2B0RxLRg+YAlqAKIClDXrkS4E5oNaOOkAq7dFPLxl2apOt5Fyzg3zaUU87ysiozzYp WWVk047UfWzQlkieTfIDsfpNr/aiK1AbH2nfyiyd8Z3+ajdgLQ0gkhPojW732tc2ffqtTTq0lxSc siNt0xW9dKgX/cl3L1+ID+kWyYiu8yGBHeT1yR5xY6ueNt2zhd3A2LUygZ6/+qu/6vkZL3X8UDF2 s518bOsVx5/hgeGBS8oDA5ovqeEcnRkeWHseAEEBlek1qAFJwAoIgRpywA1AKhOU53oKSZFTh7wo RA/9ojpA1LWQfNfK1KMLvII1UC6CSG2TEQOaSQN/5AJ7gM2WgcClfG3rtyjEF67p137KpfIC+FKB faIy7YLZQLXr6FROB3vZwNZAo2shumP3VI9rdemgc3rtnv5Avns6QTmA1Xf10wZfktUeOXaK7KJX 0A459+SsOvsBpx9yAml5xsKPN30roE11tMkP9H/84x/vOumTp79Wmtn6N3/zNyfbUneE4YHhgUvb AwOaL+3xHb0bHlhTHgiMrew0kAWF4EkEPKIAPIGlfNAlKANb9rfSmRA9UvJgzWplQE++kDLldMlP OyCN3myPAG9AD4wBQ3W0GfvAnECHdtRjW6BSPXUAXfoWSNemOgJ55SL9gFGc6gKngFGbgWGgmj7Q q4760RVfkEm59mIPG7TtPnlTe7QTH9OpL/xBVj3X6Xs+aLBJvUBydKcOWxLp5uPsVY79sYFOMjmi jw+0p13X/OckD/XkvfnNb+662XpXgV59GGF4YHjg0vDAgOZLYxxHL4YH1qwH7gxMTlUGkkAU6AFe UuALlAAOSJICMvXlB0JdkwdnKeN4+aAKININjKXuA3LkyZAVtSOSBe2ifEDozGYQN90TTZbt5Oil j252BuCiW1mgUV9cK9O+viS6jw/oWgms9GhXWSJ9YoJr7UvJx4a0pZ48NuibDwbaBKQgFKTLDwCz gT59zFixwb0yAGv7BD3kojvtSbXFFkFd7WnDmNjDbCsGGTbwNdvplfINm3w4iW2ve93r0t2ul5x2 9W2E4YHhgbXjgQHNa2esR0+HB9asBwCUGLicOgL8+NoeCIE4UAqcAFrgK5AE3MgHLuWDNHngTAR6 onxtSrUrnea71tYDHvCADmhWQtWnS6BbvcB78nph/WGDKEinAKeuoH2wqF/0uCarPDL6pF0rzqBS yjb5bI7u6Emb8WlvqP7IB5mBffr5EaDSSR8dIBWg+kDAJnKBX/L6YQuKcnbzhzxjQU/GR7tpgy3K BXUAdYCXjA9FtmT4gMIOgb2idry9UN/1W94NN9xwcr6k/V7pxB/t0TvC8MDwwNrywIDmtTXeo7fD A8MDd+GBwBmAcg30QKXVShAJuoAUyFUG9JSBOfLXXHNNB7TAHQhTD8wJgJEO5fLAWlabA83gUB59 9AvAknwAkg3Kk7JFcESaNkEdeKRTHTrZYXUV9NEb+6NHHbLqS92L5LVDF9vJR45dVn7JgGBy+qZf 5JRrRz11QKo0q7zg1oth1CWvbb5nr/6yOXBNtzK62e+aLv2kVwq41aGHHfx41VVXdd3sp4uP2OWa 7Bve8IauJzAcu7tDx5/hgeGB4YETHhjQPKbC8MDwwPDACg+Ap4CT1I/HQBpoA3sgEDQrA2ZgLBAM DoGa1WtQJ19dcAfUXKtHl1VYK6DgTRlQVB5QlYI/smyiQ9S+OtLYGjvIyhdAJ5CkVx+UWVUF+erR HTBOyjb9USdwH3sBpuvYFVsC8/RFt3YBcfoNrH1g0D9yrgX9UF//BddibCDLlyJ7+DS+0EbaDgQb H22QSR8Atfr8Qv5Nb3pTb8sf/VE3qbxAt+sRhgeGB4YH4oEBzfHESIcHhgeGB07jAbAJ/hLcX3vt tR2OwVnAOKuroCvgBqBBmS0CgUyABviAIchzD8Kzcgr2tGHVlH76AozaIicPvAJBKfgEpgFmKeAE idpnjyCfLhBJh3YS2JdIp0Am7dPBVoFOMuwDyqJ7/dJGIFT77pXRox4Z7dAHrN2DaLLyyMSv9hbr b8aAXj7LvuToUif9p4MPxd/93d/t9tIXG/gl9ilU5p5N0zCVmeaP6+GB4YG16YEBzWtz3EevhweG B+7CA4EsYtPr01UDdo973OP6yrF9vQAsIOwFJUAOrAJD8GaLgBVQusFzQM4b7tQFk+orV4+MNJAb GAXLQJpOEaCCUyvKQuRcp276oy4oBYfKpLnOPV0JwJR+oCrSHdDUP4G8fgFWZWzSnmvy2tSG+1tu ueXkPd3yEtUjJz8nlGgDLGvbtVdbC+5B+4033tj91jMnf/iN3Qn6Rm9sk+9aUMYGIX7qN+PP8MDw wJr3wIDmNT8FhgOGB4YHzsYDgEoAW1PQii7wCL6U/9AP/VAHMFsxwCRAlg9YA57yrLZK5QM9MTBp dRUYAkQy8sW8Rlpe4BSYkgPTYFEbAVYpGA2As8cK+eWXX34S8umhT8wWC32Rr6/q6p9rUbAqDoLZ qc3UTT/ZpH6gWjnwlaeMfqm67Can7fiAjVbtfdh4xzve0duc/lk5BrErABxZerUtBMpTNk3ZxfYR hgeGB4YH4oEBzfHESIcHhgeGB87SAwEsoJYVzJWqpoAWwHvOc57ToREcWqkGc6DRqnKgGMwCR3mA j54EUGdFOeAJqskA5qxeZ2uDevQDUzHgGHBVzi71pe7FwPV0pTuAC8CtKtMFluMHsj4ATNsE1dpi s3oAmLyg//orn+2C+h/5yEe67uiVn2tt6EdCfJr7pOQTVwI0GWUJU0g+nb7IjnR4YHhg7XlgQPPa G/PR4+GB4YEz8MCp4Ol0oBW1yk8FYKmnDFACRWEqn/bA6tOf/vReTlY+oJUPhKXygSA93moHSrMS bQUZVMojm5SOACo7YotyMdA8tZUeYEs3sBUiB17ZYdsEaA/8f/azn+26s1UFWLM1MnT94R/+4Uk/ TdtzLU79o82pT92fLsS3dEzr8GHy2JLr6HGfvGm9lI90eGB4YG17YEDz2h7/0fvhgTXvgUDSXTmC nLASplI/sJt7sqe6DtApF3I/lY2umcQd/05llboXvvu7v7uDJhuzzSGwrTy2g1FR28oFOlxHXpkI btUDmQF0MlPIBtVg+t//+39/sg0y5KdhandWiqd5ZOOPab3TXaff6Vd0JU09OuWdzh5lYiB9Wm9l XspGOjwwPLD2PDCgee2N+ejx8MDwwPDA8MDwwPDA8MDwwBl64HOb486w4hAfHhgeGB4YHhgeGB4Y HhgeGB5YKx4Y0LxWRnr0c3hgeGB4YHhgeGB4YHhgeOCsPTCg+axdNyoODwwPDA8MDwwPDA8MDwwP rBUPDGheKyM9+jk8MDwwPDA8MDwwPDA8MDxw1h4Y0HzWrhsVhweGB4YHhgeGB4YHhgeGB9aKBwY0 r5WRHv0cHhgeGB4YHhgeGB4YHhgeOGsPDGg+a9eNisMDwwPDA8MDwwPDA8MDwwNrxQMDmtfKSI9+ Dg8MDwwPDA8MDwwPDA8MD5y1BwY0n7XrRsXhgeGB4YHhgeGB4YHhgeGBteKBAc1rZaRHP4cHhgeG B4YHhgeGB4YHhgfO2gMDms/adaPi8MDwwPDA8MDwwPDA8MDwwFrxwIDmtTLSo5/DA8MDwwPDA8MD wwPDA8MDZ+2BAc1n7bpRcXhgeGB4YHhgeGB4YHhgeGCteGBA81oZ6dHP4YHhgeGB4YHhgeGB4YHh gbP2wIDms3bdqDg8MDwwPDA8MDwwPDA8MDywVjwwoHmtjPTo5xl7YH5+/ozrjArDA8MDwwPDA+fH A3Nzc13xunUzdMn9+WltaB0euKMHBjTf0ScjZ415wD+8+cd3YWHhZO+Xl5dPXo+L4YHhgeGB4YEL 74EAskWM/Ju8Mr3wVo0W16oHBjSv1ZEf/T7pAf8A5x/hpaWlng+ej///7L2Jlhu5jq2tecjJdtU5 93av//3frVf3PafLdo4a//0BsaVIWTnYTrtSEmhHRohzILgJEATJ1aozGAw28eqhKFAUKAoUBX4v BeiH6Y+Xy2UUjILD/fXvrUmVVhTodLoavZU6rVrCyVMALQadcnXIJ98UigBFgaLAO6LAvj7Z/fU7 qmZV5UQoUELziXzoes2nKbDbKfPbjmc0HeWKAkWBokBR4O+jAIIy/fFisYhKlOD8932LUy65hOZT /vr17kWBokBRoChQFHjnFMBMzsIyVd1VdLzz6lf1jogCZdN8RB+zXuXHKeAFgLZhtrbZ9x/PuVIW BYoCRYGiwM9QAIG53RezOJDfaJvLFQV+JwVK0/w7qV1lvUsK0PmysGQ2m0VHbAH6XVa2KlUUKAoU BU6MAgjJ7QXbvP7d3V0sELSi48RIUq/7N1HgqDXNNQp9vlUVfZI+XontrY2ep1qFFgWKAt9Dgadw Vf1PUrHo83JrYl2J+2nHLuWGKbG9WxvvNuXf2xj1BAX29T37/PZR6yiEZhqGG0cbSLsg20eAU/Ar +pzCV/5172hstTU6fnbYryv9/edsGpgm1NjPDnv/b/Hrari7daOZE7vV+PnXlf7+cy76vP9v9J5r aAEZLFnm2b2/5/r/6rq16eOyvH0hYQ63H3HcLznM6bgfhdBMA3EjqX122583n4s+39KkfF5PAdoP wp/tCtvPxt3rczu+mEWfl7+p2w4xvRsN7ajNqF7O5XhjFH2O99v+6jcDTygLjSVwVf3ylurQByHY 9JlOp5tAwtwf4ekw4pKmHeZERyE08zIeGdBgcBae6YzKFX2qDfw4BdqdMJ2xO2QLiz+e83GkLPq8 /B13aeR++uWUpxGj6HMa3/lXvCVtx/IO+dMvWx76FeUdcp5ojrGFx41Go82r+JmwfdrlTUQ9HIXQ TKPxKMKMHD+ulwjQJsaxPhd9jvXL/p73MqYozbjyM2Gn7oo+L7cAt5PxeLyJ3KbbxvNEH4o+J/rh 3+C13XYQlG0WZk3pG2R/8FlAF8uH1hzjx8J/O5490HCcp2hYu2eYanU/eQowK0EH1LaLP3mitAiA wOwOuv3cinLSj22atJ9PmihPvHzR5wnCNN5Fn+fpQ6hnkS0ovpzieGNAA9ODt6z28+23Nk18R0hu 8zOEZIf5/m0uR6Jp5sUs6BhAvDTO9/hxwn+KPif88d/g1cFRe9aG58LWlrBFny0tdp/cbkwj7m1m tRv/1H4XfU7ti7/9+yIwt/tj98/Wnr59iYeXI31Ou+9BSEarzGVN9G6cfW95FJpmE6L22d33ibej zqLPfvrYtzTNpsTTd2szPDh9OuZphhR99n9399EOLTqZEnkv+jymx2t+VRvaUgkhGYHPg1FCah/r LX3aT2CNC2G53Yb20bCdzs9HYdPsl+HuRgNRyn1LgaLPtzRxWwFERZ9v6YOPadQO3efXDj+l5320 2Od3SjSpdy0KvCUFjCffydv99VuWc4h5wbvsTB9ml4s+SRXThF/QxBp4nk2jtrkG8dpp+G13FEKz X5qRAhfOfn7RU76bFkWf/a2g6LOfLm1f04jO2R20/drxTvXZtCj67G8Bpo9D3Yb8+9TvRZ/nWwC7 G5hGvj88PDwp2Dyf2/GFFn1e900RhBGOvdsIvy0c40eYfz+V41EIzS+95FMvfyr+RZ/nv3TR53n6 ONSjc363nx1+6vc2TdrPp04X8NU25zFtEHqs5DhlGhV9nv/6tJf27gZuM+zEUoOv7IuLPk+3IfDF QIs+iDv2y+3+yCnxI6wdd59sMHCCQ77zkrxcW8vj9zHB/PsU70Wf57960ed5+jiUDsUMywsnHFb3 TnS4RZ9vWwL4su0goW5HJfQkrYo+37aZto/7Gt8tKPN7n1DTTnsKz6aL70Wfx18dfDHwavdBplE7 ZtuPuKQxTdvxjkLTDKOCMLj2CIJO2f7tlz6156LP81+86PM8fcyYfCe2n31/PofjDjUNfC/6PP7e HkhYw8zvfczocarT+VX0ed23dvtxbHi7aWe/U74XfZ7++u3+pt1PIxy3hel2WDtNO+eupOuDP52A EQINBpsUjN8hAoDimRc/dWAVfdpN/tvnos+3NGn70JGAJ+62BfMiE4e145/as2lQ9Nn/5aELzm2I 5912hN+puqLP81/euDJvh59zmd/Trk7ZFX2e//rGl2M9tasIciNtykdpO/5u++pKM3sULc4dsl8Q LTM2cwjTCEWn7oo+z7eAos/T9DGmiGFtRnsUvtspPZ3TcYYUfZ7/rtDH/TDPzAbSJ/PMVe2n6PN8 C9KBEs3sBG3Fz7Qp+qFTbz/QzjQp+nzbktzHcMdNJpPO/f19PLvtPBXmtBG5+XMU+zTzLgYQzzQg C8oQxQQh7FRd0ef5L1/0eZo+xpDvxPSz70+nPv4Q08D3os/T3xyB2dOhbXo9neK0Qoo+335vtxP6 aHg5vB0/XPH2bV9c9Pm27eDznDy4rx25ve2mde5HIzT7hepeFCgKFAWKAkWBosDbUAD5tFHSKUOf f8ByqBRe1+t9M7nteMu3qUjlUhR4BxQ4ioWA74COVYWiQFGgKFAUKAocHQW2AnP71XKquzS9bZrU 8ylQoITmU/jK9Y5FgaJAUaAoUBT4CQp4KvsnsqikRYGDp0AJzQf/CesFigJFgaJAUaAo8Oso0JgQ NwVgemHzi19XZuVcFHiPFCih+T1+lapTUaAoUBQoChQF3gEFLDBvTTG0g0U3t317B9WrKhQFfisF Smj+reSuwooCRYGiQFGgKHBoFNhql/u9vnarGmgHi+fEh6PYyfbQPlLV9zdQ4LlW/xuKryKKAkWB okBRoChQFHivFGAhoLXMCMoIzBw00usOXlHlfTtrvCJZRSkKvFMKlND8Tj9MVasoUBQoChQFigLv iQK9bj8Op2E/6VwYWLbN7+n7VF1+PQVKaP71NK4SigJFgaJAUaAocPAUGI3GITSjcV4s5gf/PvUC RYHvpUAJzd9LsYpfFCgKFAWKAkWBk6JA2jRz6hzmGTgdgq6/pWkOYtSfk6FACc0n86nrRYsCRYGi QFGgKPB9FNgu+OtKyzwMTXPkIGPnEpm/j5YV+/ApUELz4X/DeoOiwMFSoA5MONhPVxU/EQrkIsCu BGSE5sFGaEbPnHtklOh8Ik2hXlMUKKG5mkFRoCjwt1CgBOa/hexVaFHgOymwFRMwzxgMRjLRGH5n HhW9KHAcFNii4Tjep96iKFAUeGcU2Ccc7/N7Z9Wu6hQFigJtCuiUE3CbgvNAW871FZq65na0ei4K HDMFSmg+5q9b71YUKAoUBYoCRYE3oEAYaDRCc+zTrENOyhUFTo0CJTSf2hev9y0KFAWKAkWBosAr KZAWy81fCc29Xi/smtE4lysKnBoFSmg+tS9e71sU+BspYLMMnzA2Go02C4tcLcfx77oXBYoCfx8F 1p2lCl91uj0WAo46y9VKRhm9Ti/smiVMd2WigUzdXH5EuEA7Xa4ocEwUKKH5mL5mvUtR4MAogPCM kFyC8oF9uKruyVDA2OzLHAMtczdsmSUQC7cvOcV+KUqFFwUOigKvOTz+oF6oKlsUKAocDgWscT6c GldNiwKnSYGehGbwyrVcLuMelFhLMEbb3LjtUy0TNE3qfjwUKE3z8XzLepOiwLukwHOC8UpTvbi2 1uq5+O/yBatSRYEjpoDxiJZ5JUuN5XLdmc0WcX/02o20bN1yW3h+FK9+FAUOmAKlaT7gj1dVLwoc OgVgyGbKh/4uVf+iwDFSIE4ElDa5PxzIsll4lZZ5Pp8Lt4jHjd5tjd1z4/DeSMw5KHZQ3YsCh06B 0jQf+hes+hcFDogCbQHZAjPa5rb/Ab1OVbUocDIUQNNszC4Xq7Bv7vfHWhCI7s365SRHbE8nyXl7 BPfJkKle9MgpUJrmI//A9XpFgfdMgRKW3/PXqboVBaQ0ZrGu/vW6OtCkp2O0tWvGaDTpDMajzmp1 1pk/3HTuH9Yy3Zilhhn5udE2F76rBR0bBUpoPrYvWu9TFHinFMBueR8T3ef3Tl+hqlUUOE0KCLuD wUDC8qgzGk7Dnrkncw1ZOHeuv6y0Dd2s86ALswzJ2HK2z/D9NMlWb318FCih+fi+ab1RUeBdUqCE 43f5WapSRYEXKbBer0K7PNQ+zQNpmf9xfhlpFst7mWd0OvPVvPNwf6O9nCUur1JQfmTa/GIJFaEo cBgUKKH5ML5T1bIoUBQoChQFigK/nQLYJTPg5QRANM3Ts7POeDwNm+bl6kFa50WHY7VxqWV2FR/b Odu37kWBQ6ZACc2H/PWq7kWBokBRoChQFPiFFLDeGPMqhOPJ5KxzdnYR5hrr9Vzbz913/vo8VQ0s JDcmGaFqLvOMX/hpKuu/gQIlNP8NRK8iiwJFgaJAUaAocBAUaOReds/gGG20zZPJJATo9XrUubi4 0PM4X6VRNbf3XT+Id6xKFgVeSYESml9JqIpWFCgKFAWKAkWBk6QAR2Zr54xOH8F50JnIPAPhebla hKlGv4d5RqiWT5I89dKnQ4ESmk/nW9ebFgWKAkWBokBR4DspwJZzvTi1k+OzOdAkbJun0858MYtn 7J3TES8PNKmFv99J5op+EBQooXsMNrkAAEAASURBVPkgPlNVsihQFCgKFAWKAn8PBboyzcAtFhyf vdSiwNyrGb/hQAecNOEom8uKGaqUO1YKlNB8rF+23qsoUBQoChQFigI/SQF2z+jr1D/slFdSNHOC Z9o3DyRA98Nco8e+cxtXYvOGFPVwdBT4Tcdoa3JHoGovDvAzplLfOjy5AGIbjN/GLJ+iQFHgsChg 7LvW/Pa19dOTuwF71r0oUBT4AQqYj+4HVJsHJzYzXrfhv+s1Jhlyy3VnOX+Q1HyrA04eOv3BSlen M9aOGouZ/DuYZaw63bXKW/d0guB2Pw2SlysKHAMFfpummdEq4EybKPZzrNHoMTSgeoeiwEsUAPfP wX1fXxDx4d3ligJFgV9KgeewGQU3g1o0zPBvBGtsmFkQiF8K2q6i+PpLgHfUuhcFDpACv0nTrKUD snni3HqE58fuOc6YI9fH8etXUaAocFgU2GK8rcnaqpIJzziPGDD897BetGpbFDhYCrSxx3OqtfIv wvLWnrkfQjOCM1fEbUvezYiXlJn6YElSFS8KfEOBXQn2mwhv4QGoGJVy7bLBfVqmgtpbUL3yKAq8 DwokxtMEg4FzLhradj1m1h5Q+ze1b/Pi9/E2VYuiwKFR4HnlE4rhfj/xCVa3+MtdMADhSqf+ITgT zh7N8HIEZrBM/A0fl5S8EZT1UIPeQ2srVd+XKPBbzDN6XQnM/VEAq9uZCVQNGLfw2lPPDfT2hJVX UaAocDgU0JoG9QHDUfYD8/lcDBgbSPz76gXAuv6WhHw4n7RqekAUeImXotTSnssSijG32Iq9KUCv 14i+eZQ2Lz0ej+NgE5tn4BfYZRZ5nbydATC20CU0Q51yx0SBrbrnF74VK289Km0Xsx3Rtn3ruShQ FDguCmADOeycTS860+mZGPRQzJR/ecIYgvPWpcardFRbitRTUeBXU2A7E9wIwE2BPVbzCakIxR7U cpS2+Tl3Fv8hcFsH1tds0kgnBILvwnFDyLodDQV+o9CcW9akVklQYk6oXFGgKHACFOjGMbsIzNPp eR65K0G5p1PExjpZbDw+00FjaboFo2XVfjcE6WTYJ0CgesWiwN9GAYThXHP0WByAR6dQDL/WTJEE 4dFo0jk/P28ONBFaG/OMlU4GDKc0Uw2Oz88vY3a5hOa/7bNWwb+IAr/HPCMWAabt0/Y9YIgvTRtt Y9dTUaAocJgUQAhGk4WAbOaMH8+cLAbTZlp4PbuLF8R/rWle/lm7dZhvXrUuCrx3CiQfRkDeVWRt hGad8MdsMbbMCMwXFxfx3BOm0TATz2YdYBfzjYkGwne3XzuL5fy9E6DqVxT4Lgo8Hlp+V9LXR2bV LczPCwkyZU73JFi/zUs4FBi/9S+fokBR4LAowND44vJDZzw564wkOHOtJBTzeyjN1UTaZ/x6Wvcw ErMdiTmvYjpYfUBooA/rfau2RYH3RIE2H03BGMaKkIxpRZpQLBYMUO1vcwz8sEvWugOB+OzsovOf //H/hVDMIBgzDfP1+/v7YNhomS/OryLfjx8+lVrsPTWEqsubUOC3aJoZhW4XGXxbbwC5zz3lvy9u +RUFigLvkwIw57bNJPbNOBYfcUk5FeFonZkO7vbWOjRBBybMsZN8onN4n69atSoKvGsKbOEk0G2g xTPCczoEa4ThFLDZLhYt8zS0zJeXl3FH69zVIBdcs7CXi/zAL8J0TxgGv4jhm2JcQN2LAgdMgTcX mg209rQq9k7z+Sz2eXwtrbbgfm2KilcUKAq8Rwr0eqOwh0RApl9gChdBGgabV25J6QVGCM08Lxfa aadZjf8e36vqVBQ4VAr0OGxMp/TGAr5YyOddMxCY863A6mKxFF6nslOehlnGhw8fQmjGBGNFHhKw EZgfHtgNB9yOJGCfyVxj3bmLkwTRZjcnCh4qsareRYEWBbbDy5bn9z5aUCYdQGsLzIStdGD9bDZr APo493bcxyH1qyhQFDgGCqCNsoBMf5AXhx3l5f6Du/2I30UFXa4oUBT4KQpYCMYkA8eAlQV908l5 ZzyaNuYXXfFnbwUbsUJ4RmgGv2cyoTo/u+xcXV2FAO1ZIWIuZbdMPPInLgNewsGyyyReuaLAMVDg zTXN+4jCvsyL2JeVUI9o98Vs+yXA06cmeNqUqeeiwCFRwILwRmBmhwwx7mSqOdBGW8XaB5guLtP0 41CFQ3rXqmtR4H1TQINW4Q+hGROL5WLd+SJ5l63lVisNYrVLRtgxawDLHYfm2GYZ3EmHUNyRkM3g Ns0v5zEYBr89abAx98AWOm2mI5v6UxQ4Cgq8udBsrdGuBhlgOQzK7YabmhnHGqbHWmvHqXtRoChw OBSwsOwaw2gHrb3bMd9iJgoTrtBQabxMGhjwQiYaZRRpytW9KPBjFEi+mqYXbPvKYWPsmw4fhjdz f+jeCYMdKbgWEni3DlMMFgGCTQRocMm11D8Gt8nLMbvKtQsuiwNOENBL5bWlZT0dPgXeRGhuC8DW HqWtVArHeToQAnAKzp4uEl+U32MipoaJ0S67baCVfq1m+nE+9asoUBT4PRRIJvl0WYllnTa2VB8g OINxmG6YYIRGSwxbNpGcErhY6IjeOE0sFyKxf7P7kqdLqJCiQFHgdRRAHO6FCQXbx7HIj/2Xwdj1 9ZfO3f1N5/rmrhGEc2EfWEVgjsGunsEvmDfufR8qDqYZ/IavI4yXKwocGwXeRGg2UQCLhWaPXglL EO1Ix07UuhOPC3DCaIPJtsLrsShQFDg8CsCQ6Q+4e4BtrPM2GTZXmHRX7PuqhYAbhqv+oFxRoCjw sxTw7K1EZg1KEW7RGiMMn52dxWK+fl/8V9i7vvkrCgN61ioTvy0089zTYj8cz5hbEYf4uODfaLBD 6RVe9acocBQU+E6h+QkGBrpCZSwNkkatgOfLZ4Anf4V5ATyp9WszXRNJYiJICxMGW1uptTZTv7v/ qilbNkZPYG6KIA+K050/bX+8yhUFigK/lwIbRGuf154Y6EiLi5Jp5k4Z62U/tp/ioAMY82z+EMx1 PLoIG8oBHUPsEbsS8/4qgRl7Z802LXVQwuC8sxC/n81Ynb91OXvlmavsI9xXbGPVU1GgKJA8kkNI sDHGFJktHcedsU7t4xASsBYDWzCn7SD/+3/+pVicrbDsTM8+SC897cxnMunQTpHdXh5WwqAXm+aB sDkenyufD52zyZUweyZvDZBZ/L96EIuunTOC6PXnaCjwnULz/vdmaQGMs6vFBDECjVWzTdyQjOGK LRdMEoE3p3H0FCNetrVB4F6uF52H2XZk3EoZj2aRu/77fmcZ35NiXy7lVxQoCjxPAYFaeOa4XU/f Yl7FcyysV2Jrj33YUWiuxKTXK6Z+tS/z8j6Zt5iuZG/JwHDp7Cco+zGWE9PWXBNerihQFHiZAsYR vBaey0md6dKcgqPu7+6+yCt3tyFsozkWP/cz/uTlfLiDd3AOxo134pUrChwLBb5TaLbw+YQQLA5n oZntotYCDy5B+pQeCPsojWXZB/JK59Vreufh4a5zc/tYaE6tdEN2V0M/7c/AVyUFoDNWmnrgpyFx etXfokBR4O0pAB678SfyTqEZ/Ka5Ftqr0BwLrOzfyqI/Th/r94bBcLVuX9tfTTvXtzcKN1Y1a6XF SgjTOVOVoAfnxvz2RVodwtaznooCRQFRYIsOzcxIEMYh+GKawZHY7KSBwBvmUat5h72YZzrSnjUG YNBCMIIwGmlf+FtoZlcNC+Pge7vF7I6sEKXXn6LA4VLgO4Xm/S9qbQ/aZgvNrKRdwt02HA7wAN/k einkbvNjG5sLTRfBcFn8x30z7dtEA5Q4l/eYgRqcvmeiTfH5s/4WBYoCv4ICzRG8mfV2bQOYZfV9 aqESu7MH7JczDv5DzfHCdB9mX2S6cZtZaMuqoaaQGUSvsM+QM+5zIJzRzKjzV/0tChQFdikAR4Tz gp941h3BF2yhrOLQIds2399fdjj++ubmRtpmbJ/Hkc4HmHDngs+zNzOCMxhG+L69vVW+uWfzvRRf CNnligLHRoE3EZqFqqBLMsJBjDjREC2bedkts0vyIezGXo4a9bLYjz0dAV4czalA9nRGCxVIjyQp CGcaNmFPu6pknlk20bKc1DBLj9UI3dvwLL3+FgWKAm9LAeETUOPUFwQOOZZX0EOzPJ7kIiJZb4Xp FVooGDWMF9zrPN7O+eVF5/OXkYTmu8jGYX1tTTdfNnlHSBTSPBW2NySph6LAqykgjbG2eUQxheAM 30U4nk5nWhR43/n06c8QmsEgWui18IeQzQ43XLOZtqTr5r7q+BNvKzSjiZ63NM2eOXp15SpiUeBd U+BthGYYZiM459RsmmnksFZhCucfQq43TAdoCNazB2yfOgIto12dZx9C8zzAvEs5GCj5b4XmbYws nlJ6IXAPtGohp5U0Gm42ad/GrqeiQFHgLSkA8sAgmOPABLHZeGYgDWNGSGZxEQIyjHY43J4e1tHC 39R4bbsjM3RMt3guVxQoCvw4BcyiPcyEz8KDWRzITBDmU2ibsW++uLjSyX8fgxez5WNH6xTQGt/d PYQ2+e4ut6RL/poHnCA0//vf/1YF2SVnLuzD10vT/ONfrFK+VwpsudR31dDQc6IUjPmVQERzLK3R w0zAke2UtEmAdqUFfrMZds5aiYumSdrkufxZcT9QHEALmFfrHPlGombaF5Eb+6oUyu9Dm+UV9JSL Iy3gn8g+EvDH6Ph+3rl7uM8I9bcoUBT4JRSwKZXvDIh72r4KoXkoLA7FmLWXRgjSZtgI06lpXoW2 qzfI1f3gmn6E8LU01on59noFxujug3zf91r0Grjn4mSM+lsUOFYKABX4Ly5uEpTBF9hLnpmDUngy fgjR7OGMy0GwZn8lNGOy8fXrTQxw8WehYM4aDTpXlx+V5l8hKCMsvw6fUUT9KQocFAV+UGjeeccW A8OEAiDmIh6E4FWAEJAy9eqto9pghUkCWC6USqtV2kCG9spFNYw0tU5Af5cRAnwWFzFi1hGh2koH obmznklodiZ1LwoUBX4FBZjhQWDudVncN97MGrGIDybMpaGymO8sGDY4pk/g3uuneVZiOxk8/UiY eGkHDvoKGHQt6P0VX67yPAUKgCELsslvt4cL8f6E5UBVgrPWErCDBmkQim9vOK1z3rm/v99omgO3 4rUI0xy9zV7PzBalacZ9Yla8v1xR4Ngo8DZCs6gCEPUnBFVspNASAcJcmQvDy43SuRMXm+OBNMu9 e9lAaTo3NVPJPBmpkgcnCKYUzbGfsn1UKvLNPKSRjtEuvzJ/ntBWczFipuz5PKePQoAmQuPcifhu /7oXBYoC30+B2C0n7BsT99EHCLPgGgYcA+L+KjRR51cfGsynNhnzDDv6BrTTHIsgbqxFgBo6oxnT rNQiTgh1zOhuNoLA1reeigJFgV0KIBSb103GUiqJv4bAq0Grtcb+De9E6QT/7nRuOjfXDxHny5cv cUd4xm23quuEwMyuG7e31537hzzk5PpGa4/26bcidf0pChwmBd5OaJZmCBcaJDG4wWAVQivmEoNB nvDV1SEHOACMEGuwAiyEaBhjjmBbdoyNFhvApyYKFD7lsNMSo458sH/OKSjS7QrNT+VQ/kWBosD3 U8BaLLTMMNMzCcrcweNglLtgdHvYMuf07/2Kbecw3+AAlDam6QykFVtJYObYbcKlvWY9A/2FgsIP Uy+X+f21rRRFgVOjABhLnKFUQvkETwVTaJEZmMIjzSfBKSwdQdr+xit39FWkBafEJT+0zcwk8bur LSiDv+9OCJ8a2et9j44CbyY0x57MMLsNI0yTi1iYJ/CtZSYR2qMArjTSxBPgEGhRKAPgrmwauyz2 kz10V8xWD0KmAC2BOoXvBDqME1tpO7oCpoZx5McI2UK2t62iY2g7M1zf22H1XBQoCnwfBWJWSElg nmPN8KBdPtcWkphpdXWxMLfblbnUuJPH9s6WnYWAry5gM08UWBS4OeaXZ5g1Ns0xEFZ/sJQQPRzC 3LU2QjNI6gWUJ3Frhf73fa2KfYoUAFMMQBnM5sxtJwRmaAHG5toVgyvWIWjwK0MrneSZs0CkNV/1 yYKBV3FneC4XQvNsdr8RyJcSuOHM5YoCx0SBtxOaBSocZxPA3GCFCMwAi6DFglW1MDemW3PES3xs kLvapzWF3BSKDUI0xSsJzW2BOLVNmZ40AVwOVqDIpg74IVSzEIm8GPmy4he3SRO/6k9RoCjw0xQw /pSRtU6YRk0n5/Gbwa9k29A8Ec4io69fbhK7SgOm0SqHZkq/exo403+gzQKv/Z4Y+GAWJh05raxn Cc4cB0xX0sBeacoVBYoC+ykAz8S8MQ8USh6ZJ/fx3O/r0CHtn44NMzhk8BtH3sf2kDnLA27RUrM+ IcKFa9KyBV0K2s3WkuK5aKi3BxXtr1H5FgUOkQJvIzQH5wpxOITUFIAxlehrJLvszBdaRKD9HRfs ryzs9tAis4+rGKPwJcY6FvNL7bCJCBixk7QzQyXvsJ+OU/7STstxEK4RzAGsxPGoC2EA/ClXQvRT lCn/ooApkIPUHJna79t7V1oshGXwxoWAO5loQa6wHttQ9aQZ1kCWBUMMZsEquJ6zr6uE4MBtMPBc 3U+cQX+sfmShfKcx8B7rTt7Evbu//rYS5VMUKArsUMD4TV4LXzafBEc8MwvEHsz8huvm4LcXQvLZ uXazGvW1Dd1Vg+lJ8HZ4ODO4XODYyi4KJ6+cfUKbVa4ocDwUeFqa/J53FKMLh1ZIAjGgZIp1Kbtm hGaAGCDSPq0IvIxWWXHreNOJTwJMrRMCM2nabtkcr9vXSnvSLySIp0tNdkjjLaG5z7RwCNhpc9XO y88lMJsSdS8K/AQFYltItFW51yvME2yhkWLKVl2A8CrNsboJhGb8LDTDcBGozXypRTBs5cV9oqnk zlpMWWYdxGFqeb3Oo33v7tFWpwbtJYH+J96ukhYFjoACiMI582rsIegiMOPAIAv8wO1UaxDgsZhC gTk0zPBjhGYPiMEmphsb3i6eTX7mqZ7ZjczrT1HgiCjwNkJzQxAvvANQmggSQ1uH0HzHDhmhZebI Tbaz0QIhTe1MJhcRbzzVnT1aYYDYKMrQkSM6wzGvK2aLzTSADEYqDdbdHcftIjAjsJtxAv5czEBc AI7B9GC1fU2DOjOvv0WBosDbUCCxGQNimVzBmI1V/RIumV0ai7EuhP+7CIfhMh2MTbJxS11IN9T2 k+QFw15qcREzUTB19n9nG8ulzLZwiX+e6AOawTs/yxUFigINBYSN4JOghBldzB61wkh+xg/CMVgE c/BNC80MfDm4hHAGu/BPLhReaYq5jP2byS+xnBjEtjl5bX2EosBxUWArTf7MewlECLyADZBxseAA h6b59g4g5YIC4uR2VCOB8Dzi9YeTYKKAbCUhFyDHCBigR96AG6E5TS0ANPD34iPKgWXi3AnAtClL sTT1m6YfhFFGuaJAUeANKSBMsVAX3INtBswMihF+8dO8k5g0g2KmgufBkAPrYrQwY0E18B7YVV4w ZLBLerC+kB8aZfzzkv9SgnSgO/uVN3ybyqoocGQUgOdxpUAL9mwOCebAFHdrisEeF7O6hIFp7mAx 0+biPwavpLm9vY1wC82BY/i9yqlx7JE1pXodcbdXOEan6WBQEmAtdyYG5YWHVs+OPyimNMmTj8E0 O+v7zt0toERrLIEVa6m1RrGKNx5pkdCEQ0w078oKeYF0sbxLJjnT4j9pmieDSed2rkUGHU4nEXiV rruWhnp41rk8X3e+XP+38pY4Lk3VOsw31BmIA4+1AOniUmUI7DDl7vyDOoX/UtyBNFTklR0I4AbX BjY1TOcXa37WrShw0hRgahfn2Z/8tfkr/K+0h/LV1R9CUB6ZjVYK+2YY7UTJVytMNqbJZL/eCsOT zs3X/+2cTcCk7JlnD9IuTxVHGuW7lfynwazHE5l7Kc78WtvVTaXpUp/AoqXh6EzFMzCf6QKvur6B L/721GO5osAJUgDhVqxO2BqENphZHNYajHqyVWYxnxbyskXccokdsvA71eBUoF0J12st0u91peDS 7HCsQ4JXKw3sFoGZi5MCEaqDlzKrpEX//T4HnWjxvfDMYLlcUeBYKPAqofmll2X0iY2ytcypaWax Tp4GmCNPCdv6B7i2WqRJpAGACbrUCGMXDbNF09TJTS+iCjHlq9W/OPLAAVpYYziZciCEMzJOpp3H bvfvlK/yJL1SKo2EcnoRuehM4qn+FAWKAj9DAc/uGN9brOegm36CmSfCebY9ZE9CMI74aJRtqkEc /JB76QtIF1dfaaWxjnUTG/D/TM0rbVHgeCmQvC5nZuGXOPgrWAKza60zCD4qZgje8EtemWsTwCEX jngoovxM3lxgFsGbfzlDNJE5FaZXJTAHserP0VDgu4TmJ/mTQIOGtz/UlOo4hV2E6OFw2TA9mKZA pwwQai0QT7TgwMddj8QUASwXQndsbyNN9PpL0poFhGbKAJg8cBZ+eebUMeylscG6uLgK8PZ6qb0e qqyhDlHgULHZA1vkkOIpRwfxbISnEpZ/UeAEKQBWcsoWRgw2fcXvsXAt7RT4td0kOIfRsmBoOMqt KUnD9lUw5TTbSBMrDj8hjH6Bu5RfErjJD7tKDLDKFQWKAq+hAAvq4ZnwyRyISjMsBDGAxeGH0ooZ HwvD3OG53Ik3X2i2Nkwzkv+Ca8IQqHsa0MbhRpppWizuY5D8mnpVnKLAoVDgO4TmNM3Y92JmWgDL gi1Mst9/CLDhl4cQbE8PCo2RGKw1SNzzkjAs4CE0c0ACzJi03n6OMrhIz8El8wVTQBohq7yLi8vO pcwyOFQhFhs2jBlGy56xHZ1Chvg+1yKFzVTzvhcKvxKcnyRNBRQF9lAAXCIMBzYbzTDYxw2GuTCQ Z/DIFlbER4iOKdzGH6bMzjj397cbnK8kNNM3WHDuC+/z+UP0NbYYId9yRYGiwH4KgDXJtUi5IfjG uiJhEnyyjgiB13zVmMXP29CBacLxA6PgnFkh/BjM5uyQoCytNXHJfzZDcGZWt7TN+79K+R4iBZKj vVBzjSFfrc0BRIAOUCX4sG9iUYFslyUAcxKRFyEQHkDFHCPMKs422iSEZo7ixZ5aOSI6C3xCvUa4 OPJHqx1O4B1pK6rLi0+62EvyLARqTiMbyXaSFfcwXMrLk8lyqklVLVcUKAq8AQViJqjRTgWmxTg5 HEEjVeF22WBPfgP1AWLW4DEZbzJxmDGCMWkxn0IDDSMmPf0Fs0jYSHtwbSbOdHC5okBR4JUUEL7Y hcY8up0KnLGgNzEo4VhbyjEr6wV+pOGyVtl3hGaEZLBJOOnBdg5yJ+0i6rkocPAU+A5N8+uYE8wP MMnKKYgDgEZauHd2ttYq2/sAEoIwCwe5iDuQWQcAS+2wTChkMoWWGbtkpopYIMgkbOSL4NwwShgn gjgOwRgN89nZVSwyhMkC4MFgEWAeyTxj/qCtrhSdfKiX84kM6k9RoCjwDAVysPpUBEwlwBSngdIH wDTBZ2INHDKQ3s5EwWitoUJIdhrwjkOTjNBsrILl1DZrIaAOYjCDfqo+5V8UKApsKZA4EialwGJA asEWM0oW0cN/waD5N+uMEJZtv2ztMbhLvps73hAHrOcAeKk0yadRdBGPfCWjlysKHA0FXik0Pycw p9Da1Qg1jsQOxpmaJbTCaJbOzi4UJq2wDJSxd0qBNYVXpnrOz3I6B6GZxQQzaabiGF4JzgjPX68/ EzmmhYivJ50ylkd9KkHIvphqjLWinhPD+uzlqs6hi6ZLd+yozcBzBXBqrUNuPppPWS9SFPhVFHhG YNYsDwNXhF0E25ymzbUMYA6sy3vDWP1s7RR4vpc2CwfmJxOdSMbqfDFwHNovnIVwmHZf5lrkTXnl igJFgRcoILygZ+prEf14Ogk+Ci7BYJhRSkJmHZCF5tVCkXuyXZZAvNTC3fF4KIWUZnKvzgN3YBCc z7TtY1sLnX0A+M2ZZjCK8qpcUeCYKPBKoXnPK2/kaKZjUgsUDE2jTgvFMDr8MLMYaqsoFvnEFnON hhmQwjQTXDkqZUS86M7CD1AzUsU0Q5kGUBn5rhSHtDHClbDObwALQLkSvLxaarsBMVeeHpbCemqo Ny+x5wXLqyhQFHiSAkAHeblx4Avcc3gJGLaQu9UUiw83cQgD18G09cxBCCsNsOkHxphgsFZBW03m dLFwq3zJ23n2JUjzTH7ligJFgecpAE7YEhJeDObu7+aBHx9J35fQjDkkGmjwCobZInIufg1/vpCw zKwvgrUxbGE5lFhKAz4JS1ximgVGGUizxWu5osDxUODHhOaNrJnCLPbKaJPRFCGYJvBkpiEgnQlo XWmbexq1ju40ypWwexmnemlxD6vfEX6VzcWZ9mWVPyPYa2mRO9hWCXRnslH+179huNI+abg8Y2W9 TgjjkAQWEw1Io5Ex5RMfDTOARbju9rSaV3wV22aEdcqay04rFhVKnhbWyxUFigJvQIHLy8sN7mHM zDKxKKgvAIJTM1vuIUjLRItFu3d3N8GsEaJHwnLvvN/59OlTDLCZeWJmiCnk2RzTrsamWR0GAnVe mICwV3O5okBRYB8FVjq/vq+B6PnZZfDBpY60R4AOzAl3U53GixB8eXne+euvL8GDUU0TDi/98PGy c/UB/j4I4RlBGT6d/JTt59gVh0OKcoE+GPfFtrMI1GC+XFHgGCjwY0Jz+80FBgTSqRbfsRgAkAVT FFAAHdojmGdsQTe4jnBrlokP8NqLCACjAUa8MNmQcA0IcYQDWlbl9lQW/oNxmoYA3hTaAakEZpl6 4MiHemUeEsgLwEGX+lMUeCsKwBhx3MEbTJl74FNMGfzlosBcgY8//QNYHw6v4058Zoo+fGBwK+2X mDxxpHOOfFObhclHMuIos41l4N7SflOfckWBU6cAM8FoilnzE9pfndbLwBa+GwNTnfyHpvnm5qv4 6iz4K/gdSkhGu0wcLrCIvzHOwDjXMEhBFSZTDGRTIMesEt7e5uf7vgN5md/vCy+/osB7o8CrhOZN w94wJB50hT0jgLwIrRFa4Z6YnsTV0PpOJ3nsJgxztbwJhohgy+8ErPZhFtMzIFkohCbYYIOBAnRs lVnVi7PQjCaZc05CMFd4Xwv9UFALp5E+Vt1L04yNdNg0S9vM4gSJ75HP6/74hWuU/Dp6VaxjpUAI qEJPyKiP4IBZBoPSZKa8PwKxB6kpCHvAmtgEu8RhepjBNLvd4IcmGTyz7oGV+zDymCHSQBlmTJ4h iEuMdv5JbzCdplj5u/4WBYoCpgA8lgEovBSePRLfRGgGa2CMdfnz+UXn8+excJY8D5yB6asPl8In Jwhu90knDmm5o8BCS81C/MRkN3g7+WJ2RZgd8dsCsstyeN2LAodAgVcJzTT0aPDxRuKYwTklNmNC oaNscxTrfZVT2wQop1p0QDoEWXbOgFHirGVCcOYZodkjWMoCiAjODiOcPPg9D3urHMEuFrmYYaxw AGthmztH7cZqffkzjUt41iVX90ZF9EfV0/v4Fw8WlO1X96JAUYCZG7DC1cB/gxsGtOAL7DKoBWfR X+g3fuCW395Zg22scGCesLPpReeuexPCM30CK/eJixBNeE95kJ4yAsfqC/ysEurjFAWKAs9RQBBh YDrRYBQ+ykAU/oxgzJ31BGiUEXTh5Sz8wx/sEQecgrfAYuPn3xTLXs5sK2uMss0rPPvzZ8w20qaZ sHJFgWOgwKuEZgRJsa1834ZHIYiyuG84nMZCP7RDgMuaZEAz1j7KMM3hcHdF7fbUMMDJKHY4TKGW +Fw4AMuIlqkegAlocYQvtXL3frbqjMRkiUMYDBuNFfvCMkoejXPlfthFIuA3dpAWjBPIxXSDqPWn KPAkBRIjDSx3YuWiP/DnQavxy2+cMc1vrtQ0g+1JYBaGzkAZzTMLARPfmW8w4yafXjP4RVq3oL5T mfpZFCgKfEMBmUyIP4+kxII/X5xfiW+eBd8Mni2hGc56dXHW+Xh11TkX756Mc3/lFIRz0MvsbV6J aQvJHihbkDbf5rf7gt0qkfapsN249bso8J4o8EqhWVWGYzJa1IXwCcNjV4zJ5CJGsax4NyNL04tz xZFmWEKsAQKIEHDbI1eEa+LjD/jMYAGeQUl8dt6ww+RiJXXUapaLEZzfWtopmC95YI81HgN2aa2U lLK5Vpqe8kJA8ovXcsZ1LwoUBV6kAJjKgbT6hNaYE/zClMEtzkK0uoA41IhFQWiRuSNks3c6ccA/ g2JwjBYMt9Rq/zwUSYNpzSjhyBfBWXvuRHrwXK4oUBR4iQJojFn4N4lF8SzABWvwWHA4lL0Gd7TM Hz9eNThM0YAt6bq95Mse9IJNFuLj4NvkAxbBZ2BUeXknK8yqdgfbjkf6EpyhQrlDosDrhGaYIC1f FwInzI7R6oVsmLE3ZhTb1WKfYIRiejBBLkwkwmlVLTtfANQQkLVwT2v7pLteKT3bTEnrJE3znQ45 WOoCSIAwTaa3DBh/AJfMUiNVmWrwG9ByLVa5yIgyKWs00XZ0yo+DFQzs1Vr1FJBXvFOb40dF609R oCiwSwEwZuYGbJLp5fG73i2HNMSBsXJHgI6t5IRRdQ4h7GJywaA2Nc25HSVxPVWMwGzmaxvltTDt vOOh+UMdOFAFId3arwhqCfFN1LoVBU6cAinMIuBOxhw0diYMCztaALhujqgHhyk0fwzs5qwsGNvu vQ5u4avzee7PDFHh55h2gOF2P0E6sAxGYyy98wUIdz+xE1Q/iwLvmgKvEpoFOYmXyY1YuANA0BBz Yb+U4MhRK8/bUWxOx+LHlaYYk7jbDyDz3AYRYEqmmOYY1ljhTzzyRwvF9nXOh/uqASJMFHtm/GC+ jkNaLvJGZC+h+V23zarcO6UA+NliKIVlsAlOmQUyM0R7jJDc1cFGA5lLKTh+44dLfOYAl2fni3aq px130EqvdfofjjzbznG3foXnLS3qqSjQpgB4SttkTKHgueaF7Tu2zBcy0bi7ewi8gVccA2Awu3sR Bi/GFhp+nH0AOE3+HRi1WSe+DYYpE7xbc21/8itXFHjvFEip9IVaYiMMEMTVpCFGM3ylLeY+SpOr nS2mbGOD0Ktz6me32tECjTIL9GSKoR0rWNS+0vZwI2miARf7uWLKgZ1xX7tjxEmC7LghtTJTQXOZ XJAfAjZp2O9ioUVI17dfOzMBd3wmUw7ZUZ+f/aH9nXXS4Fr7My/k19Ol/aBn95+Vb04PdVeyue59 iLcD3FwI+kwd5Rhg3+sn6DOCn18gUAW/Uwp4cPROq3cg1dowNeEfvjeStmqoGaZBP20k2aYKoRib SXbPAacP2jJusRp0Pn996Hz+ct+5e+B3r3Nzf6cuQaeMnQnzEog1Bu/0huoLtJfznRYNofmS0VXn Xsdoz9l/ebCdXWJ/9sVScRRjvcbsi6EvGMWB5X3f2+ERqf4UBU6QApqB1WFBnINwPpVZhqDS41Rd 7a28XgiNOudA3FfCNIsAMblMe2ZMMDjoBHd7exvCMwNhrnudjc0AGSGb/Z37aK3VORDG7BMbBLBt JPntOoRpm3Vs+pbdSPW7KPBOKfAqTbPrTmO3mQMCKILtULZSCLkpOHtKJu+OD0CYwgFMCM5jpQEs 5EUcnLXJ3HFtf+JyuAnxKbPbTOMSL0bNmHo0+RDXeVirnOnTRGOp/PGHlW4ZLjmVKwoUBZ6iAPhK 8TO1zGiDuXJwmdO4YLGzTvtGtFMwVpitUJp9xTAXAZKXNVz0G8auNU/UAcxy2UX5+k2+XQ3iuRvn jlP3okBRYB8FctbV/DD4n7DEdnBoj8ESDoyBR/N4zDHAmGeG+I1zOuJy4Alx4O0LCeCYbtAnMJDG n7L2uV1874tTfkWB90iB7xKaGZ8yIqXBAxhGpDbXgGHihzBtYdjMkd8Iy0wRhaYXm2IBCn/uOO5m hGaopA9/jYSJSxljrerlJEGEZ5JuQKkVwPuc8yUedZOqqknTiAAqQy+0L2n5FQWKAg0FQoBthGRw DpY5aYyhJxf4zP5AJ/sJp+AO5srF2gaO6GUBIL/BtS+y5xkHc05759RakQdh7g/WsteIcGmis69I LVgkrj9FgaLAExRIfg1GjSWwxoAWvgxfBNM47sTz7xSqUxHFYnyEYwvNoTjTjjfEhRdfX1/HQHmu WaL7h9sQnNFG24FlC8vm9Q6re1HgUCjwfUJzo+lhCgaGhj0zAAN4ntKx8BzgEFPlDri4MIsgfNAI zQm27WEmAAlg4W/QUg6O/KfTPHXQx2/f33OcdmqdADdpqY/BSVqYLHFw5DmbZwfCb+qmJOWKAkWB 11CgGVyynSM2jOxKk2YRyWixl+TIeu+vbDwSC3zCcOk7PNA1LonnOITTV4BNHGHuDx6kxQLPTC+D 7Yyzf7AcietPUeDEKZC8MAee5o2QBBx9/fp1IzQTJtE4qAXeHBeccZnPkh9Yxo8407NcvPvwAJ+d SxC/lolmT4PkG2FdA2WZU9kZ09ydh8PqXhQ4FAq8SmiGpwUPawAD4HBoe2GU2DXxDBgQbgEdzytt TcOdfZZxLM4L4RnziMiQiRwJvdrhYrUWU9VzHLktfsmsTk75AE5MQXKVLgI6QjcgnkxkKykNFs+A EJtogExabLHwo65tgFIu9UsNWQr1JTfH56k/RYFXUQDGacEXBLNCHtyBfR9swG8EaxzrHXDWPCcj 35pRwYDxA8cWql0Gd/JxnwKesYNeyUSDdFvH81artfWvp6LAaVIA7OD6cUbBdvCJHzzx+uZL5+u1 tnydartXrT8gPvwxMbc1uZSnBsjw01zoC+wcD35OfM5ZgH8/zO46c8W7vfvaubu/VprtiYCUiyMt 2H2M3wyrv0WB906BVwnNvEQAEPAg4KrBwzQBDNvUYHKB0IyDcRoQ3ANQ0i7jEGZhpgM9tOPALA1C 8uUZx52LNCmg50lDsoIMBow/aZkOopzxWFptLTLkmfwtNGNbSTznSbpyRYGiwI9QAEYsoVmSa78P vrUAUDNOHG7EdlbgH6zG4FgzS2Ct2+yAsdCC4DTXyJXz4BNhmDsOzBKeZlh5Ihn+4JlZKvoG4njr OtKphyBKuaLAyVIAfJhnmgj42TFDy2/wAx4ZhBprmFTE4nzxcsIzTq5JyrhgNRVPYLNdVsbPdUUI 3vxmm0m0y1++/NW5ufkqbKemuV0/nim/7ee61r0o8N4p8CrpERm2DZahGJgZYwqzySzF9oJpoi1C I2RQkJYrjrUWsJwX4QCN39yT0WqaSAJuAjLBy/6tTPnGKX9s0B6aZoCnVfoqKxltHniQu2NoOzox VJirFyPxmzxh0lx0KcVu33vz/Nn61Rf+WQo6fWKWX4lVBFvsmtE+XZxfxjQvfmDYFyeCgjVwCkbX a2M1bZ4ZyIJJz1zRH1iAhmETBnNl9ol88GMKmPiB+/m9q1f3okBRYEOBHNiCVdyHDx+S52lvZgaf 4BMHJpmpBUs4Y4yB8EA7UVlo9ozv7GERfmLXEdf8lL6BBYGch4DQfH3zufPvf/8/abE/a0YoZ6Wj AP1p8378/NvhdS8KvHcKvEpo5iXaTBNtEiYXZpLcuRCaAaQFZhgeDmZI+g3Idn4DVhxxeF42wjTP 5IcmCw0yIObCppm8yBeQUt54PBfjzkUJpKNsGDCLHegU1tq2Dn/XweIUZSowyq8/RYGiwH4KgDVJ rxEIjtAsc+LmWtvInUtoDntmYdOOOAxg6ReYCYr0CkRQztmheWAR/Lmf8LP7AfKKdCqbATfYD7Mr 5QHDTwEb7BZ+oVW5ooBA+g0RmA2G7xlX8FSe8YN3giPwih+uHZdnHBgFt+ydPtCWsvibH4NRnonK tpBorxGYFzuDWufP3f1BZF5/igIHRIFExAsVZmupXCmP+cW5jtr8GJolgwYQGmiAAQDi12aGCK4B ugAfo09MPJjawfSCkwLRXrOPck7LAiziA3i0zHF0t4RnpoVdBozTK3a5UwZlp5Cce0ZagKc+aMWp J3cYbYH3hQ//boKZqaCp0qk/vh77v5sKH2VF+hqsIp/GIFZ4GmkG6M8//9n5449/BDNlRghh2kz4 jD3VA995GBJEAYeEg0twCoa540d/QZ9icy+wCtbdjzBYzz3jtY/z/a1sJm+bdkHOJThDhXLHSAH3 efvfzQKo1xBELC26xf/Txz9lfoGmeRizrmDLJ/h9+HCpqCi6EJiTb5snpiJKJ/1KOw1PBZeEcceB Y37j8DPPv7m5CUXVXHuu4xzHd/xc391nfpcrCrx3CmxVQ8/WFHCIKQkkLMS7uuIIbR0sIiCasSUo tlqjthBtYRmwEI+juP0M4GCGgA7GiZDMwQgwSoBpbTbVM4DZ+I70C6ZqZTO10vC3J3tJFh2YqbpM 8qEuXJTFNRejTuGrAbXyKnc4FEBQZuag3O+kgDDXCKbJIGUyJSG5p9P+xtp2ClzhjGtwbryBPZiw MUg8wsGmLwRnnukLwD0XLoTp6Hq229RRBjNI2QbAbuE3iFV/TpoC4CIdWMV1A09gCkUReDQGuS8W OlZbYfYD1zhjMnl6YpWwuGS20ZXiahff5IGjDvBeV8V9xrZuEe27/rgezv+7ElfkosAbU+BVQnMy J4FCSLy4uJKN1KdYPABQsHcCZAYFTI5ngwxN0kqXhdgAW7MQwaNcNMwIx9hHMhL+enMXo2IDk6lf 0uPw4x+/M08WEUkbpdX0lEtdMuxeGqwsN4VvveoKTdi4c6+VvQlEdzKRdf05AAogMNPu9Jn1vXcF 59R8REM9gHc5lCqCFZjgOvZlBoOaSZJtZJpo5ewPtpLZFxCeaxVg0uCNvgDbSb4bOMcfnCJIm0ET TnozeDBLuYF7lZ14zalj6Pblyxf93f3+uxSt9rBLkfp9vBSwoAp/RFhlVvbi4jIUUeAK7IFFbI+F JGEvF+2Dx1RO9QOTgmUMVpO/bxfim09772XCyQ9s8myMBmZNZmH6rZxljLfKr/IpCvwIBV4lNGfG CJipaWa17VRmGjNt1ApAYH4ADyZGw+bZQjPhCDcAigv/kaaDUrheRlziJ3NNTRMADA2TGCvPY5ln UAZAh7EuxbzbdpIwcRz5ky7tHXOVvetDGV0xcDoHwpURorZSSfsdqevPe6aAO0zaA9+SnRiacdR7 rvZR1Y0egNklOwRbtMwsCDT2+E7Go78VfunPDje5uw15oF0G1+CRC/MOM3e+MY48wDsOAZtyyItp YBwMXD/LFQVOmgKJixxEeiaOrVrh1czeGlcpNCe2wC9h3LkIs6mUeTr8VBBUemmltUMG+GU2Fyzi jGue6QcYTOeMMIeP5VoiY5Y4uN3f6fv0X8rY58gH91T4vjTlVxT4WQq8UmjGIEINVMIpZhm2iVpJ 9kQoBmgwNxgYIAOIABA/wLXQfs3WOIXQ3Ix4MaeAOQbzDY3UdnrWoCQPwDga5WiWF6aMFKL5BdNE 25wmHzDfvurDZuuky/Q5Itb+HFEeO2rshyH5lXt/FEAzwuBGg67Yi1uLRUNiztmH91ff463RQAty wRo804cVwSTha/lNsHdM7RNMDTPo3jKxaYadfUUOoBF+SQemWbtgbRhpHX8p8ysYI/Hwp29I/Kcw frzUrjcrCryOAuBiV3iE5zIbxFaQZ83BYGDKcXnmgv/Ch0kPDu/u4J8PsXbh4V77omv3GnCJ4A22 Wd80b0wos3bwfvJi3ZAW/4bZFjtpYJaF4Lw94ISy2851afu99nn3fV+bruIVBX6GAq8UmhEx0RJN Y+SKXbPBdiNTivU6p8wtNAMuN2juMDviA0zuABD/+ZytanK6FuAi/Fq4hjESxxdaKEaxOBgmVwrE MGxGvTBo9m/WNlR9nUh0m9pvBGdG24Czp7JJg9BsFyBWOeXeLwXoZv2FcpAlu/SYeSgtw+/4amAQ fOGMXfz4FvQJhPE9wCz4soPZ4gJ78rc2i3SOh20yaYlDuOM4HeWxNzxbzVGm0xEvxk1RQv0pChQF kgJpmsEzZo3gB55qbTP8FxyBVTBn/kt8+DRY9DatS517gBJqNE7FFot6wZ+SRnrzaNIa45TJhSww mw9jRggzyexDiFmuKHDYFHil0AwoerEAkD0fEZphWt1BX7aF1wkQgctCM2DiwgEWLhglF+DyM6PW qVbYD3QHzJwcRlgb2ACZrPBPwOYBCPjTGZyfX2hUfKd8UyhnpLySUHyvETL20ZhzOE/J1JE3o+hy h0kB2gC2elya4D/MlzjgWhuD4I9vANNFaOb3QkA1c+TeZqqko88wFukHwCp30uIPno1z9xv0BUqm vHKfdTTdlMli5NnD1zhJdEPO9uhq41kPRYFjocDTDdy4A4s8MysHnsAouOOZOy6wKuwZk2DMfmAS QRnBWXM94c9iXzCX6XPNEMI1Cikw3tPgmK3o1qucHaIsdsGaL1ggPOr89ddN5GlMg3mubZ2f/z7E xbXj22/XPyLWn6LAL6TAq4RmAMhRuZhloLVFaO51pSFWW3bjB3QIzdwNjna9Q9gR4yT+Bqwq3YwS ZglgATDPxHPe5EcaHGBF6MUPjTZ1gqEyZUyUyIM5Yblk0gn2gQR8ciAfdtsQBIlS7sAo4PbDvdxv poAgA93BOBcuv0fiDUyudKCQB82+yzsc2APfXDjjnHRg1Vov8nRanomf5bCQMAV1+qG//ld7wi+y v4kM609R4Ogp8LTgzKtnKEBNJRV+4K49GIVHwkfBHGFgCwwa12CPOFw8kzZ5KWuNUmgOPtsnfKt1 Ji6CNng9OxNf1sEm5P3wMI18KNP14U58yn2N2xePunM539fkU3GKAj9LgVcJzeuORqmj886nT/9E fI5RJCNIbJ/G2uh8MQcsKdgOZXPaFRBWAlynK1DoPHr+j/paICD/vkAkuAiIPS0suIhGr3Yfm6Kz AwYgGBGmPZmXs5vOeqG8ZBPV65/LtkoabIF2La1ytz/VIScSmi9l37jIEe+DbKhGI+0PTXlirox2 AftYCyImY+WnhQnSO6tejLgBsLTgQUElaPqi7EDCs/XndcBuJajHN6RAUl8fKNpOMoEUpLCVzRmN LK6+04+QHbLCu3wnDzPSyA+8NCZQHe18s1bEhX73x+oNhgxFNZOkHXCWD6xfwJRCJhUSnrVWMy4G tXyvPBE0TTxgmOyY4XIQgm3WZQZOGP3BUMdwLxihqwz8hmP1RX/+R+df//pfabH+i9rqUjvYYcD0 SbhqFUGG+nOwFHihBQd+AbBekP3sZXPc67Ed5Jkec2EeJhNoguGNCLw3N7earbkIoRUsgk+0yzyj yAKLmEVxH0/gq7k4n9MC53OdgXCvMlCSiT9js9wf6Fn8FZ7PvtCT8VXk1ZNSayH754eH/1I67Xgj LFPGdDqJbSMffxJegNfYfd98N5R3zByjIFMv0hlNLkOgX9/ruO6Hm9zKVn0Nyju6Avob+qFyRYG3 pMCzQjNMFEcDZLSZ0y6c8pX7Kqvtq/FPO7NeTvXA4BitwtgABiPA/I3phcDQZBiMEGGW6SMF2L89 mrQ9JOnNRNF244hPffBHO8VFPPLiok6A/dOnT1FGLkwU5JZp+jGZTNVp3PFmzUWu6bZ1aF7eAXX/ 2ygQnSXfSt+bdsW1/U5/W7WOsmCwlbRlpiexnwJzADjeGVMt8MeizMQv+Ga2h/ipsfIUL4PWZGLJ vNrfjbJID1a5yBM/f2PCcNy5cqCUdphgnOuvv8Bp5h2R609R4IQp4PU9YBQcMStrHgofR2B+mN2F wIpSCTwa89zBIAot0hA3cN7M9BAXPwa78HYwSxkIyvjzDEbh6/DkzJsTQ88Dq3d3EpqpBB2LHEIt iwrxes59G9yTJvuycyETLeqHWPB5ztkLGhGEyz7hpXybyHUrCnwXBZ4UmgHQ1iUYBlodC1AARDK0 ZHi9boILP8AEcAKcAixAGkg7hZ+ZHvFCAyxw4QAo8XzHz3HZYQN/rtxfMsMMSo+KKZd8uRCSObXw n//8ZwB4PGB6SLZa0nyRByYdNzf/K/CqoAAxJe46oNqmwW54/f59FOBb5PegI6atcC9h6a2+QLZz MA+zBWuQFywFmaXZ6Qr7fc0uISgTD/yBYeKQBmfGCWZZZ8AiP+Ilc0x8E8/fj28Izs1UYYDuB4hn PCN0Z92oX9pqkoYrd+5ozzaQslxR4MQoEBDWH+GWw0fAHQ4BN/EMhlJbzOm57FrDiYDGGHF4Jh2z yOAMgRs8gkt+8zwTEyUts8vMDpFOU8gb7Gf6PLAs85Rd9EoC7vll59///u+oE/1IV/bQlLNvfRE9 O26X+2afj7nWOMr+KKUYdR5otosNAO5u/sqEzd+M/8irfhQFfpoCTwrNjxvc1q4QUMAsU6jNxXjY MeGPXwivGvnBQNE24QAdaWJU2GicDVbCibts9nxO++QUjIljRky+LBw0sAEkYeSJxomynaeFZgTn ALHsrzl2d6XdOYhH+GOBC3gaqtTIDr9d6Dqs7r+LAu0vQ7t83DZ/Vy2OtRw0y8KbhOHRKAexd8vb eNlhDDZleiVTKQanQy3CGw4ZMAvPemaLKZgp3wM8gncwCHMFrzBsBNuFpnD5zUU8Zqr8DcEj+AWn TLsSTnrycT/Dzhn424F5Bu+kY/aJ8HJFgZOlQMOmBMXA1VimiOaJXv8DbcAUGAWXmGKAQfCH45nw 5NWpgQaHpMffDp4bp3Fi6qFwLhlLBj7pC8Alrq8+gjyHEmit2AKr+IH1Xi+12vuEZpfVvrc5tPsM NgGgTH5fX3/p3F0jNLdjtnOo56LA21DgCaF5V1DMaVQAAiMLQVSMq99P+yeqwubnAbhFrrgFnDBJ GnUCMbeTQtNroBLmi8V5MEYzTb8e+SBIo7nyiUSUD3i5SI+9FqPWtJUeBKNmlw9W2FNfZm1S03wf ZZMPcXGhJcP2ui2Zhb+nqXcCIlX9+f0UUJvUt8bR8XKVeyUFDOdvSEZAMkQW7uRgEu0yM0YzrTm4 DLz0td3jVPu8gmN1AfoAMNecbbKmF9zCiGHWYJLvw2/wi1towV7unY42K4Vr4oDPEMh1Jy4CtvsX wsgLLRJ9Ccybq68tJakLhx5Rj+Vyu4VkFFZ/igInR4Ec/PLagWXtzwx+4NnwOg4k6Up5BJ7wA3vw YX77Mp/mvpQp48ND8vJ2X8tz8GjxVPNq+gv8Sccgmfzns+yj+5plBqMMlNn5Zi4NNX5d8VzKTed7 87O5fdNdhUCc8oQFcaLSH/DO/yI/1aNcUeBXUmCP0LyvASfIEFKTaaVm2VvEARIYHRfPMD9GkIAK IHH1tZAHTTFAttDMiyVA0RpvQQQAGdxiq0Qe/GZ0zCgWsFAOjrIAHnly0TGQN8Bl6ggzDH6zmHA2 1yKHr6lpJq4dezevANo3YCvwmUbv5q5vxDd3m6BdlPtRCoDzrQbp4uJKU6hXyUB1CBBTuNPJReJN i3ZyYDrQ/uec4pc4y0U5iUOEWoRkMAqm6SfoB7h4pu+gT+D7EZ543QrN4NhMmDcinHikw5/8wT7f PJitGLUZ58MDR2qXKwqcKAWCZdMXegB8Frzv7OxceNnOEoObXexBscCT7vBKh4M7foM9nhN3zS42 Mv+YLx8C29kfZz8MHllcyOB4PruOtMxMZZ5aXKg93WeznMWiruoKouzv6cYl4ke9OLOBPeKpI4Nq eD6a7JUOUlOuuoo3iAjlfgEFdoTmFJiTKeWzWnUAT7rmKB5mRkOFESI0h3CrP/hZGCU9gq1Bis0R 4b7IyMwQoJEOoRlwLQd5J32EjQSE25wmQhOGMBzxQphGAw4DTrCTL2UCIATms/Nk4HPt2Ty4zQMx ML+k7uGEq3zXSKk/j4GmrPTuGbX+/p0UoCPMrxMHXWhqkPvW1Ufa0uJHnjTQvPgobH0IjA6GOpxA 5hpojbnOLi/idDBw1+3cxADWe7R6EOOBMqWD58R0zhKt17nGwQeZ0A94Ghcs8humTF444MlsELiY v55RAABAAElEQVTGPhqBmYs8M25qsvnNiWefP0ey+lMUOFEKNEIizEo7S8H7mGm9vJTNrwTc8US4 kdKKC1ti+CPYgb96EAr2uOCHYIxwcBj4m+UiX4hLGP0ASiwGwSFcs52rIpMvQvbXrzedz39pR4sQ tiUjqA6Yf53Lrvn65gtir3KSOZcwrSGwnl/ovxWcMRRX70ffk3w/Z71Z83CuhYED2TrPNCvd3lGp eDhf7bWOb7HPvfB99iU5Yr8doVltMoTjnLLhvWNhkLQ6gIgLYRbQABIAFkJnQyD8uABigm5rl+h4 3AlnayoEZZ7Jr689H7mvhlvt02SyCOa6Xn/eME7iu2yK5RnGTr0Iw/EbpmytF5pmyqUDcBzBXzGl xWa0q3+aTIq09ef9UcBthpphxkNnbAHr/dX2Hddow594aAaOurM91bmmN2FqnLw51pZuy4VmcDRg 5QhewvAHnzMxUDTNfBMzWr4HQi2CM454XLY1Jh5xYLJoo8Gq45GP84Lhug+h/yAPwtraLvDLRZ5m nJFZvA9Cd+E46VF/T4oCsRVb8mv4H8ol1vQMtNWrebbxZL6IP/jCgSdwBrbwA4c4cMvlWSX8yYd4 YJ508FL8yDdxnqd3gn/CSWs+PdD2rwjezO4uZbKlwCjnuT9UcRON94x3lfxBuXq/1XAVZZNv7CT7 XGYVVhT4SQp8IzTHwhqN1iaamgUEt7eyF5SdMlqojx//CEa1CzbsjZmWEfQSEKsceTLaBYiMBDmD vttlAV4ClBW4jExh3gjmPANC4vNsJvvHHx87NxrVYuiPC2AEg0zhPP0Q5gHs7JHATD2JPx+kPaRN RkhDmWK9ArUYtbDW9B0EBUABqf3csdBRlPs5CvwoLdvpsLfF+fu8/8+SjOnHKffz7Q4eyB6tuGj7 QTQGq1qJLi0zdocfPnwKjfK96LuUdpjFs9ML9k9G45yYxHaQ/dltdgFmwQW/Y3YnFtlmOdY8pd1z vgPxvnyRtkkfD01XMFAxVvzBJ30GM0r+3sl0tVO84jIda0ZtJo9wrTdq2gJ9Av1Ng+EM0d+fp1++ Uf0tCvz9FAC/6bJdJ1/KPoZFgPBUePV0wozrVQjNyTfBfjcEavgrz1zwXOMP7IEhrjSnzFkg4oNB 4nMHqzju40nOIsNvkRmm01ngmjSBV1WtN0So1kyx6rOQacfdvfZoV6e0DnMKzU6Jf49lykH8xdIz VAjwiWXqr2oGzw6erni8J/0WW95hJ82gn23tqCPO/Jrf7ed2WEQ8+T9JL5OBAU4OhuxT9zYFWkJz Em7VHGKAZim1Tmh2c4U7gAIYHrF6ZAo4/EzmNFIDCH+PWpPRSYBVA3cjJr4BHaNYTclyMAnABICU mUDkSM5tdSmD+OSDP3kwDQwT5eI3V+SpcOLDvBmlMvJNQUtaqwBlA6oneGu7rtS3XFHgrSlA+0T4 a08tvlkZatcBa0qIcmjoTMMyRZsmGAjF2DSDu5E0QBwKYO0RzMiYN7bABNi2w5+8SU9ccAf+eCYv d8LcYbRchJMHfkz3cscv6+ics3+IeqnvIT6MFY03daBcpn/XOn2MQfD2/XhD3BOg3mZfT0WBg6LA lh9l2+5qJ4rQBAdfS9zCf9E2X15eid8mroxJMAIuiYMf/BuhOQRWPa9WiWXiwHvNR0nXxiZ4Jd1i kTIB+eE3HHIGQmqpCUdgJg8wzLWSuWQciqI9mtPluiTSE4+tYWdaSMiOWsmnEYA3MVVn9SmaPUZo 5sL0w3XMWI//bulFPi4z4/A+u36PU5/WL9pD7nICrdJc7rQo8PLbbqXQJq4bEA2YBg5DWmlnDDTN aJLMHJO4aY7hESUgo/HCroiHwEsYo1bio4kWpgJYFGcQEgbY+E36LDvTo62iXDoA/O2IS3nU14Bx R+B64O94POPveuPfxg9TPYKps2/usN3HINuJUD9/AwWOHby0RdolGqQ2Pn4NaZPB0t7R/KCNYpYm BqYXuffxtDGbMq6MO2MHfxgsgi+YYiaJXXEyn2TE7bozWEVwRkiHybm/sNDN769fv0YS+g0c/YHv lE859EcwYWyjMfMA++ygMZE5ye39do/WLa71roXfoGP9OV4KBM8Wm6L/YP9k8Alm4JnwzoW2kASj OQuzHcyCR3BpLINDLuMSzMF/cfRRdikjJM+2sE3/AXYJM4aN84HqhaA7ltnI+Gzaudes81IyQY7k EcSpk0y6VOe+0ne1GwbmG/QBWRZ1z9JZTEg/gD914vIOHZQRgrSEPQbQ5V6iwPabxvfVoGs4yEGS VpHopGVmE4izKxe9lO9xh2+EZoiWDZQX1rSHbIUYwfXGasxD7B3zVB8LuGaoAITGDXjw4yI98QAu d2yb8N82cuKk7aP9yQOQUQfSAFjyJg+EbzoA8iXcDJW0ANx1Ik/nt30XpVJ++GPrFYxenUWvh9ZK W+LpH2Dr9pXvkqmq7aKHdh7kjXtMp29/Z6z6WxT4PgrQ8dNG0bAwuHxTt+0bN9miTQBXZ9IwgzXK hhnhh7xqjMFQwQGX8cszOALz+LGdI3l4LYHjt+/gFDxTDqeAgUkuMI+WGZONzRaRUECV8EUfQDnc KYc0lK0cNuXe3X8O8biNTyVRvTevXA9FgYOnAO0bQQZs4drtnd9gEYyBNfAYmNNWb8QDT8kvPUhn nU8KyuCcMH7zDDZJQx74Z3qJT9Lwkg+/uYhPOA5sOgwFlPHLfagw6kIfw50DWCSuRzr+kJfL5Dnq otmkpc5WQHElL4WzO8dVmGGkfCK+3cgavDPpcQ1lNumgV9uZdvi1n9txTvJZRLbMxvun0HySlHj2 pTdCM7ForGARQRJHY0d7dCaBmZEkU7lh4qAwGiknfWFKQVvFnvjhIZkYcQBQggMwMGXjbepyqyjK ItxAMSOkTBz+5EsZxIOZMyVrIBKHDdR7Ossehz/xScez7aKo51q7LQAy7DFh9jQMLpg174sAwV6P C/3IDiBhR77UM+mSgoP9DDbf8S9XFPhRCtBOwQztrz1w+9H82ukSzWYcMBZphmXLjKYZXK/QBKls MAHOwmSJo3G1QwlrD+BCtHO0VTBlBpvYO4P53POc3S7GodWCycJ0s39IzU8wQDHXxDSDacrNfZ/B PZhEe4w9M1gXmqMcwtCOUS9sF+lXyDdpJEYeeG8ON/qiHXhkH1l4bH/5ej4GCogFBZ966l0wz2Dv dAFEvE4YEAvFtBKMcWCRBVibSWHKBK/EwSvBH5iFz3GHj4M58DXWLDPKpA1fFSbBJXGDt6pfyL6B 3zn7iz8OnLKWaThBaM+BMmHkPVJ/MdfWdCspqXpSzlF/1lxw6AnKujhESYsGlzP4O3JJVwP8afQR CM5rrZsir+TPxGibdW35N/Vw/fzMvdxjCiSNcucjvnX2o+YZj+Oe+q+N0JxEo7Fng0vhtBMNHC0z zAymbsZHg+UZAATjFfjQ/sA8AQ/OjRqhGX/ikcf0LE8E4xlH2YCVKVdAwHHdCYbtR6McQE/crGsC FGA6D4TfyBOGL2ATRj4BKdWX8j0VjYbt/v5aeaWmGpBqTkjpUrMWmeqP34H8cC47ftSfosAbUIA2 RTuj7Zp5uZ1x/3mXg2Fw0MOuXzgBC6mJGks4zsEmGMdfkaJIFvgiHM8fUmuEMAtGfdFH4EhnfINT 6szd2PFg1++CYM60MYwUXHGRF3m4T+C3TTDIhzDwTDhhYe7RdA+EcS1u27vjgFXe2D1aVLX+FAWO jgJjYRYzSnC20KCWPgTeDFbA81yDW2MMDJlncjffJRwcw8PTjEMKsdj2UTPJTX/AYJ74pAOTbYzD Z7NMlFwp0EJoxyX+UoNa4pEOmeKus+jc392qnsnvXS/i8j7kZ0ffQZqPHz9J2/yH+oDk/47j8h1/ 9076lAUeh+DnfulxyOn9gg5B+6btnB4FXvfGIbVmw3mcAMbExUiVBUJoanHJsJKJkg5mBfOFwRlQ 4roBUjdGwAtQkklr2khCMyDlAxEHoKJpQqtF3DHya1O+y0tAJ3OlXC78CI/FfWLo5Ed6HPlzhVvn QkDCSAPTZjue27uvqvdt1C2EBeV1r1G22Sy2VgjZdCIA2u9DnkmztxBooob158QpQHtyh/X2pEjR kRkk8NyX1vbiSmsUtMAP7e1azJaymTXiZE9sChGQ0SLDt9AogyWwBkbRTPGcdsyJqYm0SfQFYAyc gCdjES3RBqvKGeaHuRUaa+ISj7TgMtOkME1ZpKNu3IkLk6Rs6jPQc6bPgw5u7xgEt6n36Ec7oJ6L AgdLAfoKO/DAHsXgh52ubm8Sm/hzgZuuTBFJwyl88OgUjBnYThotsxf+ptmVooTAPJDwG7iVsgq8 kdY81fycMsAsd5z7MdJxmScPtRiQPoVw/OkD0Hg/iPfjB6bZylI35ZX8OjLc/FmHHEK/wYwU5h1D yRTktdRAIdJI7pCaS1cq0kjq/iDfP+lGn2HXfrbf6d6zf4VW/p6nS4un3zwlTIdHY3LDyjuNEmGX xk/DBnBcgBRHOM/JSK2RSu2tATYepzDruADOznkidCM4E4bZBUKqLzNLN3zfqZPrRX7485v4pHX5 fe2q4XAaAwwd8J19PouOgPpzLdUp9CQoxyKFyC/fT1lF3pFJ/SkK/CIK0H5/pWMmBnyNZGaFgAqu YVLLRqglDBwgNIMhfoMXC6ngaSswp1mEBV3SER+M4zxAJi1Cc+BLQOIdwR/pOMmLcNLhx0V5DFIp y5pm45ownrf9Qg6e8afcx9hNDRIDBQ+Co2L1pyhwYBRoyXiBjxjoypOZGgRWsMTWcsPhrTBwGzwQ PmjcDIbN4i4JpeC6zR/BGRjEER/BuCOTx/k8d8oCV8Tx5bj4g1eXwT3zzbw8EKYePHNfLlOQ55n+ YDYTr1cYeZI/QjV5ZB+SQnjWK/sj+hTelasvJd5aZWKGspIJB+W7f2jTi/SmBXHoOyij3H4KQCNf xKD/LGo9plUIzYIR1NEQT3dMIPSjr5HhcKRDQ7QyHVtmbAoftFXMzfVdZ/lnjuRo7DRImB6E5pl4 +LNggPPneR6NlbkAPhxpVHxhxpjHXwIoGvLD/azz//7nX51Pn/4MTfN8rqOzb5caOTPCTfMNAOJG n2UK8NIiw2Rh5h8GZ6prTvXwmsTNBqApZR21iyaNi/yY4rk8v+3M7rUH9fmfEffsbCxNmkC/uNdv 7DLJS8KAVN/XN9pXEq0cK3NpRXrfYMbFk4PG7Y4Imvt3+5lvYn+eT8eZAWw1IO13DxpxyqEww+rl 2zVHzabw2I73o89Jc9WhK0Y3/RC7TVxd/FMol3ZXjKjTkwmGGCqMzHhm/9QBC4GluRH77dx+vZbG Spi8+RrXf/7nf3bOEH5D2M0FehMNjrvSHk11Hw8RjpsZHplnrRbah/3hq8K0T+y5MKWeZzxU2dIS nZ+zVuKPwCamXasVmJ7HyWJgXhtzRL4jPay1xyuab8nJnWsNsqP/oO+RnfRyBZ25knEHvVRndT2J 2fCIjk5PgFgucNx8F3tlgN6avMht/3eLwPpTFPjVFAgewx94WkdC44VwOpZpw4O0zNqPefxnZzq6 0qWwsbZuXEoQVTy2mlutH8TWpaWVORTHWyOcwqNRfMV6BeU5l9A5kmBNGDzu69fbzscPOo1zroV+ wqN5LmkQqlMIzlleNMZDnfhLHHirTTvwn6hCcRKgyiYdde6stcsGa4gUdzFQXdZfJXKwqJidGhCc R7E2gYPPMJUEn+tYDKieSHLI5Fz9l076DcFamvMHKdvoM6hbPzoKvbh4NLBmsA6GB73/27m4lIJs ca39ob9KyNY6jSSnypML3NvD/UerM2geM/Ih/vW77b4Iv1NIhlYoK+fafQUZ6uGBGQAGWK2+9BBf /RfUeatphn4pDUYxjNpgoowmaaD8BlRog1lAh6YWPwDkEZ7rB5Oe6YCEuzsdjCI3niXhYciOSxzy wzYRgZeL4zfpENAwEcb9+vo6nhG+XRZ5kg8Xec7n20VG9ntUjmyxlDwcnQL58G6p7ZrFO2bHMFTn cidwsUjwRvnnKLWnnTUw1aBDsNuMwHbboSOc8P00BeOf+eA5yAB+v4R2wUFyfQKDTdo/mPZzb544 wt8YQ5DHcbff3f1NYJK0MGFfMEvHT8abaaw5JgymCd5gpmCPC0cdeI7BdVM3BHjwyAUz5E4eOWBN c64YmMvfOKeO7EDCYPeRe4RPsVBN6+pP0JlFU3pQdL0rkvU3jk4jBedvgsqjKPDbKNAIPeJBA+2E kUKzTB8k5IAxX2AAPIGzECqb+uHPb3gf+ITXgiljqP0a+NnRF/E7tM/yjDAJqmARfmhea1w6T8LB NGYjqUhLk62VykTA7cbMb5ZDHjPtC88hY0ivyAOZD50hXvrD60uo8/uRN++zkjCNwJ8L+omviCyI bBzJRhp0s3DwTIK25EClQfC/Uf0VlSoQKRyFbX40fqd145vi3C5+CS86ApJuhWa9TPCP5qVo7DA4 GCNAjMYtBsZ+qgiy2AQzIoGwgKQNNp4ZqRCPhj64TdvF0BpplIvwSTpGvqtVrtwFmJ8/f5am+dMG 1B4Nz5ujzHq9nGaiislEs2wzagvlUabKxVGXlUZPALEN6qE6Hzob3i+nqUEQdtzazkorfnGs/MVW qi+hmdH5fJ6DAFEqwjcYa36mZ/1tU6CA16bG/mdoRDv9ZbSCmciZuebq9BSaETTBNkzIzFWKINYK brA9kCapP5C2WQNmLjCKXSH9A9hJDdN2GzrnQ3nGJBgFazBs0lhQJi7P1IH4/E4tU04b0wdAG/LB H0dfQXz6AO6EUX8W8y6XHKzA+yYo6dOIx2+YAiemMYvGtnchPMRepAre4zKHLHNPcHkVBX4PBaIh qp1r5udsmmcWwI/uh+wExa5WOQgFV/Qh4AhcgDmwwomeYIRrvT6PgSj+DE6Jg/DJ+oCeBE54pB6F FbSMhOfpfAwejTfuKeTKV5GJRzq2ywSrOPBoxVp/gl21hGHlBb676o9I47jsoBGz3fqLH3mh+UyH INcsIFRfNdW7Miggn5n4cbeLwi13/jDOM53KUD8wmZ6F0DzVLPLgngF3zuKRZ7gEeT7HX/xbnq3H VqSjfKR95Le1ucxRvuZPv9RWaBYQ4C0wGRyNEiYHY4yGrkCOL0bbBOOM6RCNGgN00dABWXNpqhmG hNAMkDX7G2DgowAygMFFnEjfLDQgX35v80xN00yg8gcFjICKOADfIMM/QZNAphz/5n34DfCJz2iU 37wXAwLqmC6ZM7sGkPfXr7l1Vm6ZJ9suCdEJ7iZ63LYMuu17Ss+/TNg7KiI2nfQ375TMwZj4JvgN PWjnMFTpbIKp5WA47Q15BmNggmNpwQffFT8zZeMNZoj2Bn/icxmT9AsWlvEnH6enfNJSFmFgGEcZ XGA4cZqCMX446mF/x4VxAmnyETtWnLSN1uTUJk0++a8WQWoKmhPSRlq0yDaU1zdfNFCXZppOL9RO bQ7Jsxm386h7UeDvoAADQ2Z3PoT5IkdkswvOcCB+JOGSRfrgA3yBh8B48Otc9Lda5axOhmHecRba 2dUqT+4LnqjXIg94pnHNb2OPZxb+kocOz97w3RBwmz2ZE84I3uo3EPBVDjy3h9mW8p3d53ava80G oZCiP6EPgKeaiyYvSf7MVnQMbv2PPOgjXD+2lSU+fQ7l4DJ9ziSBX+rAhalIt7eQSYpsWBDaiexC eS4X3xYaMyAK05iiyV4KbIRmQIFLtiHNk0ayCM05aqUxagSofVtpnzRSGjzMDxk0rxQKABEgJBwh OJgc2zCqcfuigdssA9AspUFCgHa+pI26wMzkyI+PyeiQarLdjIVm8iSc+nPxjB/xvQq3J00ZQFNQ +AN8LjPqMbbbehdGw2dn7OQh2yeZoGT90abLjovdQ5i+iDoBSjKL6tWfosALFEhsPBfJ2Mh2/gsa lvDAcdicqAUDBte0ebAII/KgEwzQsLMezQFESgtDBi+kQWB23wCuEncp6GJSxUDbjjTkRf7kQf9A HuAPDINXLjNC0kEL+gDS2uGHIx35UyZbW4WTkI/mirC2U7EB10yqPkDlX334FO9OX0Ce1zIJW8pO er/LMveHlW9R4HdRAOx+7Pz55z86//jH/4ldb2i/gwE8CpveVEaBaTAWtsSaGQJr4IjdJTA/2sZL RRG4g+eCg+SXDGARmht+qDT4d1nbICEdAR2+jZ/5b2BY/BFHPpSBH459ogN7Df8Hs2BUiI/wUJpJ IRYuwJqPGU/KsThIRUNizUbjKJf86Uu4c+HHO7ofUS0yk+jDmC1Xnye6sCsQNtNo5sPpXYKd8yMq md6n/Nf0ZGvAaDOnTIxn3n3DZQZsCSMN7GwlqViNiIYJc4LBYQdoIAAMGii/ufhtQRkGDAg5ypOw LSBTICce/m7ogAaBGX9PsThPA4ROAE0zv7mSQaeWGQaNM1h5BkDzee70wW/eQyJ33JmOArS8E2WS Fw4/RqNMQ/NuNB5MRVSaMk8BBr8NuPDCP/BpkEZW9aehAN/Kju9T7mUKQKdo54oqlL2c4NUxyDdP xARPMMVo7yFk5l7rmFigYcZRB9o7+AArK2HWDBlNMRdCLmFc1BvcgXeubX+Q2OI3OCQPnJke6RwX P3BI2fjTN/jZd+pEubnlFHVMwQBB36cSqvZRxvZO26Pv6MXU9tUVZmU5gKY/GA7/Uh1gyvQFvD96 rW1qPZYrCvzNFOhpkHolofmfnT//+IdwpEWvaHM1+L3XAno7sAi+zy80uyvswktTmLyI3+CH3+AM IZJwFEPGFxghDnmQFyYawW81IE2hGVxKeJZm2XjnjoAF/sgbE0zsjMETZiHRN+jkP/LFxV0LdimT 8jc8VZhPRx3EozUrxAEmvOdyZkwLl0pHnXgHX6TL9+SJuIllFH/TSa6hGAxyFo206Zq73q1cUoBv A33t3C78u+5JgUZoTqGSKcu59myl+cLEGKXReEP7JIY6XNoOMsEHYGisNH6eaawIspggAxYc+YxH uWhhJQAsxKhouJTDjhmkJy7MFhAAEhwfjN8I7g9aRUs8f0TKQxPs1b/TqY8J1cSR7JvIfzIWiM8z DY2BTgCbSBgmnQL5GUDcESJGOjKcutAB0DEhaCiahGkYOlPAUTWBmmkjXpK6J6PNkN2/boBNwt3g I/vt78Nr8YxzO4gf9edFCgTdoN2bNhnhW7tygCWuy8tPsUgHgZXy5qvtVnFUED8zJPCyFD5I98cf fwgXk7iDa+LxfbnIC+yCFxy/wam/v/MkvRkoceg3iIcfedplf5Lth7S4FHZXsZ6CcPzZtg77a0yq mFmCaRLdWM1nGC1COwsR6dNknqEId1p3MYmFx1+Vrqk4BclB/iw1ftafosDfRoFuV7O+arefZJbB 7lLwsuBL4o9fPl9HveBhFprN3zyI/b//8UfEQbMKMIgL1oxh2y+jSQZTrFXCFMN5LmROgdAMXvv9 5Nngj4EtF0I0/BQ/+gArzdgTHsfiXMqAr6YgLklBdaCsWLy7MNLyTt+TA2zPSP9vYNF9DXn6HXhn 3sP9RaJW6NXLYvfNRbiKU3koAhiYN7+1IHix8jolcn3TTpcMD8r5m7i/5e7++3Uv4u+4G/u46BpC M4wF8wOxvc3bWtCkAQMK/6YxJ2jTpKLN+Gy8LyhEPmaExOcZYBEfZ0GbNHwYGj3CKOEWkPlopOUi Pr8J4xnh3EKzFySSlo4CgHAnHnmPBBrCADT1Z1EAYdQJxx1/prWIDwOGQdOIcNAg4xIfLTydFvmp k2gWJ0XE+hMU4Dtx2X0f8JzqlO5bWuVbp8b5rejGQQAWGBF+0dSigQFDfKd7LaihjdvhR3tn8R8M h0VCuD///DO0zCwCBpPEM6bbuAU31B1MgzM74juMdISDU9Lib7wR330A+eBPWsokLgNcBs2Og4ac +md6tT39o8/aOuaMsOOWdpyrmaKd6lTQqRYK/RWaKcd+bhDsOHUvCvw+CqC4YrCHtpkLHODgs5PJ v+KZto8/fIvLAi0YB2dgBSz5Dr6NN+4OM/bxIw559nSMdiBIGDPmjV3wSz8BLvFjtpo7uEdoJr4v yoh6N/0AZYDbWQjNTZiwSLlgVVVWXoljQkm/m4fryPuSH31dblGnGusZ7TnvQH8Q7yaheSh6MihA Gcgph2sJ8+UYVGy/VdHjaQoEp6Sx0dARHG9799oLFQYljVCjnel0U5OMkHim0/xgpICFxsj0DlNE jOBY+AfhF1owyB3wEnd8JltGNdvbBzFpTZPcSsMzl4H/TLYzTOXEx5LA3BVY5gi3AkdfdSJNX1pq 8qAsHKBhtPqvf/1PlEva2axZTQuAlce//30dZV/O0raSjoK60IEAUoQG8sEvhGhpnrmPG5Dfjm9V pqaZBNjca5ZFFuxHOZXfXcOgmRrTIIC9JE/c8Q3aHVp+owRgW2h672Tye7x9PV8eadO5G4cipxiG GQxt/uUatevOM87fgfv51WVnqPZ+rpMAJ2GKNOp8ujiP3XA+ykaZ/ZLXass9zZwMmGFRmVfn2l9V i3d6OuZWcJSW68Omn0BwhVGCTe7+zvgz4wR27rSPLKYg4BVnhq2abZjsly9fop7gG+xa+OWZPonf 1L8djnkIYZRN2Gqd9tLUgYF3D61Wg8uknbRkmoZFYCZ8QN9GWdeJ8/H0SlPMGgBr/1ZmjkxLah2k fAX94wXrT1HgF1Agd8iQ2YUEZ3gWMz73d2kGaRyyxmCsXSrYWg2swOtYm4OjrYM9ePYWgykkEQaG CANrXLR/+iLyJiywqJlh0nI5HAyG0KwZavc5DGbpD9Dqcvdx2GDTml7y0y7rwXOlh+7ILFs9QoIM Lbnry3tcC6N2CMaRpzy6qhd1pA8gDf3IFPqIT3e0pd29toxVVTXDZuUX/esgZIYL7fXck2kXu2KR H3HVO7mYk73720KT73O7Sp9M7X70+/J6H7Hdnmn/bYd/qpcakNCo1fwVJzVNAIiG29X8J5FnszTA 5xkC04jR9nIHFBTAZeLTqAGAQQDIELAB2t2tpnZ0WIqZLR+KfEnPMxfPUUnVgzx4xp/yyIM7jmeX SxlZjg40UcdBXSSBb/Ji8VAIyOp86GSm87TvtABNfJ7NkLkPJejjj40UI1MGE7Etl0BYbj8F/O24 H4r73XWlPatxIt0GiWhj0V7fkGD5ThrAarErWlUYIdpmpi3BFOEPd8kYKZvf1CunUbfaJvoCsAr+ YND8Jj5+4I9n8gM7hBEP/MFEsT0mvI1pnsEpGB6ojyEN6ekz/Ey4n9t9ieNBpugfNEsWwrLSwhgH wQyZIYMRJgPgBDHSIYAwIM5ypJkTXS4uONJb7yE4sz+7tAZK17Tbw2m+kKPcEVKANmuehYDILBFa ZvABlrnjTxz4NW2bC2zhhwPXxmsbh4SBX3C0i1HCso+yUNzwUZUNLimDNGxVR/5czPpwB0+9nga2 0uguQpO7lQX6GtRST+qMVhiFQZo5UmKWmeW6fN3lT1m8K3fHow7gGj7Nu15JKbDSOQthZqrqOJw6 kScz26kAkzyhQ5foo1JojixP+o+/YXxHUYLP+T0u6btN5Hza/v6u+8K+p6xfHdf1o5x2/fm90TQb AExvJHPZTvX0+gAAu8EUmh0XbdKXL9cBzhB+BR6mZwAChaZdFOYNaYOFvfF6fReMNDXUnLyXYGbF Jhoq8EC+jAKxgWIEiKALyGjw7BNNQ6c8M/FcDJFTuAY++XN6IabHHZ2MRH14eZg69b+/T2EZP8w1 hiMxfAnRdCCMTrlYvQtTRdtMvoCcRQ/QJ3cZUN7lnqSAO7cnI7yTgF1QUC38cG3whMcb/SF/2iHj VrQslOP23O6s2s8/WnRXJ3HBXM1Uc1CYp/8FwxHWzIwQNPHjgjHCjIjPt+Sinqwh4D7ToUXU2WnN uBJfaStIPt7HmXikk1ek4TdY/iBcgW/S4/wM08eP/HDQzEK0f5M/NoquM/ehTiNkyyS2pEp2m1op +peMl/bYCNoI0GzhRT9zd5Na7bvbL2QfbssC7FP3osDvpQBtHkxwB8PwqTAtWGnAx0l3whF3BrPB ozQgJS78FnMOXPQv4qucn4DQ3O7fWOsDLnwOQe6H3gjIwhxrkcA+WPcAOQeema/7BcoBq8CVOjFg 7p6xZiLLowzq1dWglHvWVbPDGuiGIE8GLUe+bcfhKA86MI16EMY7+CI/FAL/+Mc/tLXdjeQE7YpD nGYfet4/1mypXuz+Ezvv6Ljw4fBzu4id5+QBessd/+P8CU39LVN5+pj+37616eMQfXt9E/iZGlyL ai/l4/R/z502RPt4ytGmaZ92ITQ7EQ2dCOMxx1GnthWmNWi2dooG3yrAwOBOoW7AZM5vM0F+Azb8 aPAIs5hysF0OlaFMfyzyIi5lEdf5kBcYwo80/J41U0YwV/KIuiodwjZxYMjZEHKUCmPkvQAvq4dh /pRDR8Qdf96BfLh4Jv75+VmUy0lMHHyCRp5t6NqE5B3LbSkA3aFfuS0FIIexCW1ioYo0oJxoSTuf S9DDVv75xaXb/J57Ij8c5aBJRQMDo0NDRfuFCSdmpN3VVkxgBoEZhz94AAO0f575njzj/JuBLeUQ H2fc4AfDBKvEXSxSGDZ2R6OcDgY/5Gtm6nzJZ1u/xgRD8YiLa7cr0lI8aQeYZkTdEaJlArbwIp8U limP9ycNu99gp4ngfKn9b2WBomO9c/efu1sWBuKe7kgzvP4WBX49BWjvtGvu4IKLZ9ozg2H4HwIj QigY9WATvBAXx/Oi4Yngk77Ajt+EWxlFen5zUQ6/EaRRTmEWIu/AOjNIOOOYOnIhkEbcewnN1LMn JZhmZ3N2S33NHFylrbGxv9320QI6a5Jydoo8VMUQxJnZRj6Ivigm6TI++fD+rLu4vx11/vu//5/q iqY7+T31JA5KNBRhKMng4eD/1B3fH+UC/TPfPH4Hzb+//+sxBS8XW9ZFvvHzYP5kW8v35hnH3f7Q ZmNfQMOnkWIkf6nRKbaINKjY/mUEgFLDSqJgPg1RIbIz7qlRbkGQgi3hNHIaO4sNYYjYH3HhRzhl 8cEQmKkcIAXs+PEbgJAv4bkSN/eNpb6k5yI8RuERdwvmaAgCMTaiBrRwHcBGcB4OZe95jqZrOz3M wgZ20qBc8pxoELEYzKJjur5GC5VAZQqq3NMUSDA+Hf5eQvbVc5/fW9XXIAzhUMyLvoXZlZXsatvT lFEeTfkVfddT9aXNf/z4abNNHDihfPDFMwPJpQaCCJ3/P3v3uV7HkayJGh4EjUhJbfZ+5tz/fc2P c2Z2twxFC0uc742owCqAIClD0aiRZKFqpYmMjAyXprLkFecCD35kQDw58tvzOLfwk8/HE8gguPKQ UzLMCPt9edlHT8nTg+dW0PJPfWCBLYibujzLJ6iL7hkjLV4Z9JMPXoL4KSP94CAfN4gce0fiMm/M OwnAlrOaac4q2NH9rKrdS/mkvXz5fOuHHwpMwXgXXTvH3d87Cvz5FJgTJ9hgq7ec0nqRLdsc2C7O qwkgMk0GyKo7GXIZHHphnVy2jVV+HIN2cpTh6LqTUfcZ7E68gTCZJn/gkjn2WF6yrX7ytpPZXaHt e5yM2NmdnMhB7uB1nHebwKi8mWUGx7xkqbpFxk/zuWsz5U7HId+Ceqwga4PnnWzrAOc0+cxWm9Ty Mv+rHJ9rEHGWr/8ZHKiTPpi94V6KRkPnP3Pk3x/opM0s4/vzft2p049awfn9rf6NaQh9WTo5A6P+ 0mPr7aHMl6hPb+KEVyauefSWmWYMf54tFbZKfPPoqF6UIwAKK9SC2kIiL0Yd4rhPJWZxOn8LAoOr ckyuXN7Tr3JPnz6NQPU2jUbKUlIfXyMfwVS/etwHjjSXMowgodLRBJhgyGeJikC0clgOPj9MO7Kv OXNRlVd5cMEQ3MEoHJc2+w2WNCPYs7MWSuXMYMl7mesuXKfA8ML12D/2C8x1GIZex32M56nnz4I/ OIKPB8lO8zmZimXIdqAOv9JTHoC530Z3ceroZdv+sqffeNedzPgoiGf8DhfPU25khCzBWTy85y69 4xumNDBH+SrXstxGS15x+/ttZNVJvpQj6wLYLmlj7JRzyaO8S5CuLDF0d8mnfRN8NttMu32M4Ary 5O9Sj5WkvESVr5YFi6JVrySB0fmUuQt3FPhcFMDPLs6sQEbxOn5mm9zZPjLjWbqL3LeMt9zNjDF7 Tgbw+cg72Rq5cSfD5Ey8VWETVK9eHpfNVXbqt2VSHvWqa2TWYJyTTdTuZTC6ZykH7nFulQGfv6Cc q0LuYJeM52xn9al3ArzoE2XVeZnTLzxrl/Yf+PLgTlbT4svcj7y/fNEHAzS9ekX58eMnRTOTZCf5 7Le0u9AUOM8kIBrr270MfMz+65vWl++m0uQx8BkeUObEtH4dydv6WT7wB96Uezfkz58CR9cEzzUk tGdpK5vijS4ImrfTR5haCDZOska7pEtj9Oz9HUYGnPAK0ggAYcfkzm8Ufvzx52J0cIz6fJaTgMkn zjMhSN8VjHZa2/FWr4vBVo+7JSr5XZ7hRZCMzMGrhiZuO3sdlbm4yBaU2p7RCkfclJkXoMDylrIR qxHs+blPiD+s+pxbaX9UdT6C0gx34S0K3ObEvJXpd0TozxG831H81iJgDr4yfHz416sFX30u/Mc4 mNm58HGhmnO5nv+3/FrjDjYeJid4XCBf5BWPW4EZefLbs6+HjcyII8PkSBmwPYMlDf75WWniBXmU ZxTJieA32PIrK6/fZFvcwK5yySvP4EsvNA5bZTTHedA2MM4yq+HuAnfw8IIRfWYPIz2zE5jyTPDS oDbQdwba21muLec6+FzmHYumI/zv5Htodnf/9BTA++SDTRvZwvvkBv+K69/kbOO4OCWKDCkvmGQi G8pxXJXz7Eg7tpmOIB9mZ9uxZYuPt37++Zey37ZVwoGMpmiVH1lTf38voWVQfeqd+j3zAQR3hwDY ozzlxdMYgvTKkxlpsrdokKpv9IRyl/Fb/JaXHmmnWdnTraOcDLT/9EW1R7vIujy2b/ARDnIq1+WL nu2uSufPf7C418zworv1W7a//+bQ/NMnKp2ehs8W3QkeXsM/X1pofr5dx489WuNcVvTS+VJpkEZx dF0yC4jQ5x624ZvC8o7RyWJOMT/mnTIljGFWcZZYEMuJGZic0+xOOC2REgDpI9zu0o0GMbxLAAvx 4eTuksYpILQuSmTC+XJourZMp7n7PXknDUxhOh0NnEdLwNppb9oot308TtvthJ76/1PvaOrCAxTz WjF+qTQZnOEH5wni178n/o/ex2hx7PDkbl629eyq0fnvqPcmrtMH5INctCzbT9xyODLsPvIzfcaE WfZt3Hq7BvnTl+JGfsDl8HNkLZ26y6du9bnAVMYlXVlw5CFneagyaCpOmLKe6Qbl7KFe64mBaYlY Hcqu+U0c2SXDnObLvOSsbrCj8OpZ/UdJs6J8fjr7RXubiLrvwh0FPjcFhqfJlTDyhI/ZP/ZS3ISR HQNGgS1tG9vbH9ldsEavkWHyRRbG3pIlecTbSmnS0Cyv9y/MGrdOb3mTVznlxbO7LYsbJ1m8S53w ATdnXNbz4D0v1/c3EOBn++O40p1rYBTuUdNw1F5ybpvVdvZPn56+Lp8APnSENPIufPvttyX3+9nC cXySI3KX+Er8D//DwUXX3azKt4787QTR78qOPuYzi9MP4vS7OsQ1j2xs7W+v7fOU2Ds8fFyMex5h ePzNP/KlsCfV6Jqlzb6iN5fZ97N9L/uGXlSjMa2lF5c8DPL2do9AOQLOZn34cFnuPcwsVM5MPHmx u/X82es6aUP5//mffxcsDMwIIt7sVcLoYB8fv9p68u0/6tPWh5kFOjp8kL2XOSeaYBK6pGeKe+vh UfZgP4hDkDdhv3mYWevg9OAoo/A48secn/oseGaf45zrLPcSlOCqcykMdRJkHQsfzrpR8z//q7++ dHgvR+Qk38uXD7K8ZGbsedqZ+mPfiyH2H6S82WdKohVFHhIwh+Wov/re53Z0us15Dm3rZbOca62/ Ly76vNBSdJ3pN/1VziqI/fVWRS6KzjXOK/jo/HYYnCjLdZ+8nVMMXhgD1Dze+X4vzjdrwYprRUGM 3uQ89J187SuSlOVEp7XA+Wjr1WtnF4NgSxNy5se1Jk7b5EnIzxnR14+KNAPMkQzvb93bun/wMDYq A5jw4tnJy5pVjQqrnHtZgdnN3j7tJwNjUPcjB2+yfcM7Bz/99LT6FG3MVDNEZmddvdx7VnJDbgUK Uh53A+P+pO5Fbf1aK9DHjx9t/fRLPmWd/dxkUJCOVvpEfcc5pePFK7jad9kvJTH84EvfTz5tU65X s/q85vs5Fefevbwpf/BdDKotGMsKWGjN0Tg5fZH4TBL4YqmXmnJ+6/bW/wntMxuX37UCVx1QaN39 uaPAJ6FAWH+R/67OpBNd4DjEnkkmU7Y4+I7AQRwR2wU5oAaktjz4BgFHcr/sqhUsesyJEt7PuZ94 x5iTnVoxzVaIe0eZgMpWppFrPvjpaW+F+uHH51XeChQ4b3Ks3EHORt/LAP88PoLTp+7n9I796Anp xzlRywKTs+HJ8U7yH7/ubyewr3kncOtVZC9Sm/PTg/cyGIgWrm811MtkbEg0F7WXGgMnz9s5Yu8b H0zhKPt6cSbRgujDB17mNXmWT2+n/tOjx9F3kfu9n0r/2Maxl/eU7uWrqH87+H7r/KRPA9NWOiYu f2oxGx87UXp2lG3uqUsI2LeCtqnvqwl0mXANZT8k9Crh+cXr8FD8nDjO/KRu3q0FrwB1njBMPcQe 7DoWMauYFzln+5XTSTKoi52zFXBNri+Fdms8bj7PBG4aUbwsPXaGU2c2sM9O7BmnXvLp+B4hEjCB ERQa+GaJWdwYPcw0MzqYUl6VezGAwf3555/LUeVwt1H1tm1/nQw+cymnPFjyjYNrtCJP49r7Itf1 7WQP1TA0GI1rO0biXeDNpQ6hlMhSp7pmho5TYDZNPi8JaieYjXvjy4+Le9j8eMVjeUi+/9QwdP5Y 7UdvBK5+ysOyXeqjgIfrnx2aD0dJLQYocoWXzTAbvFEsJzkPvRzXIFRlPoja8NiSsWartaZ5nTOM dmDh3eHz6R987bnx2MzWihe3u7t5qRcMeSc/2HAd+AN7+mpo2nX0bDCYlZ5E5cECwyUfGC7xg7NB Nee7jG7aMvI+6e59Kduyrh7X6A0DYTRWFnx3aXAoJyTLuvKb6UrNg/rd/Y4CfyoFhs+nkpsmg+3E 2yOnZMez4HkuefC1tMkjjsx7Z4LdzFC0ZAifz0t8nuV3dGM7zW1vBy8yVzjEwsmbDZgFa2enB9mz GkuO5FNOWMtoy2bL1BXcrHjxB87yMTRhN7BHH7zJ9ig6cfNiNGelV5VbXslwD7BtQzGrblCs/WTa sXzywdfl2co4HXOedyro2Zc5ZUN8XPfQRfA3A4nlScz1Hxynv6ZJH1pP31Xbrwiw+fWhJ+XxksFb 9dMxZ3k9adiU/hCcLzl9bwwIocJsfmss5htDdp4vAvotjEASAhzVwtZGjwAIl5eOt+p9wi1k7VD7 PPWzZ14CfFlwCHMt06SMuG++8RJfGzK4qHOYXr2Mnus4HSHfXPZkOVpmOgwDmOmEMmdXO+ALxggs vKNySpCmDXCfZ8bVXki0MHJ3PN6Uh/Ob7H/cX4Rxbzez3xfHW6eG1zVCDm0W4YopB/YvHZoXNk0s zgi9pz82Kb//CbuBZ1mteDMzK+qZ/vz9kBuG8uDebMvHgP8u3NRHBij7vXxAh8GizE/zWeuX2cr0 q1mnCKEdZM89vF0/Nk4q3p02Nu93u6ePyBl5EsgL3JRpecxMeGZxNvJqK8n1AS2Y0x4wqr4gg54u 9WijfOpyF0++PLdhb6d55FUZgSF2Pru8Bte9R7n3X8qrrFB1MXq10tED99Ef9AmZdq9Z5eRrnNqp FofuRQM4J72B9u3u7x0FPjUFhv+tYnrGv2ODRt7gNDI1+PktH95v+bCK01sgzSyz0/ic08yWyUsu TA6RMWlgXMlu1MlxbDdYJpLkI5P0FpwePvgms9e9RXJkV1lpYHG6xWvD4Or+IniQa3gkccGh37tQ h4+Jncd5trJILyrzICtGVpmu2p0TuZ488bJvHwBAF6gXnu4pUgEeysHh4qC3jHbcsvJc8m6oTOdQ qB1ata7j1s+T6yu5b5r1ToTRx9Vh7r+i4FJCv+sn/heeOtjPSki+oixIW4ebv9dpX/JzPsblaDcG IkuSdSRMj84YnhY4R7u0o0K4WhhboDQMgTSeMds4zb1UOkIifYSpRrvplBFMTE4Alf3uuyfF6Jgd wRlh8NXprgx8xxCO8ZUmqEMe5VzgzqWeSZNP+uCkrDoEsKSBTfDUV7N/eYlCO6Rx/vPjCqf+UmBG 9DG6PtebJDqgmM/zf17YNHojgH+MCjPjoF8sS9Y5kAVS3y8OzrUq4DBCfy3h1h/6VXD/84U5uIUx 8N9J9t8Nj+M1bXF/9eo3zHUuzWy8bWvIzHWWNpcmVbv8GXncW84uHX6WRjbIgDh4udAaLuSRo8r4 iYuoF87wHtlLzCJPDGMjdBGZA4fsuXNMp62Dy8BY0x0OLmniR0eQ5YbTzvzIrHROfPOaunuGevQG GGCVEk975ANHHfJoEyPtGR20pXhq2GfDzom/C3cU+LgUwIe3hYmPZSne9MIqecS/eHouv/Ew/h0e Fofna4Inqm1kJxaxbHXLVL8r8PBR21vbEsEZ+FO/wbx9zQNjZBLOdIMLXuoWRubFkTlw1DewOckm ufgM3q8QnKohP5wdLECHlLzGD3l1TH/Qi/fq/QQrToJZc/Jqe4i8ZBjuZjkHJ3XDRzz4cHizt/g7 qUt5W1ZOcjzdm2w1kY/YT9v7Yx1V3a1/5J+8t2b4aiIXHszH6YoGJl5+QxhVWTyZmWVb5kySoG92 +TSvfsyl4d+A28fKOv1cTrO3aoUxSC18y4yekzEy0yxguGbsmY2q6CIIp5cQyAM45g8/VQf4TWhG 2BjP3nvVxmuWf9Q7gobYvuilLIMYcAUTXJd0ggKmIF/tccrX/8R5dr7kwUG/ea8OZZQ1SHCtlUC3 uZ3zNsI9soePEw3gfHbeL1AZ+afGatuUA/ssiuAChxip3q4HofofEMzU9cBEvwhz/yONJ8z6D823 zw3WeoDyfpjNH+/LAzc8M/f35f1oaeFpfIQvHfw//BzzUc/X6vkgL0XQFjorRwb38hVAPG5JcmiP bp7tg5RHmHaPXA0NJr5ofbCTEya8cd7OJYdSfv0hzABbmemf2q4UuWG0yZMLLHsLpx/lFea39Ibb 8u63QE5HR7RxbOMOj5qZrz2dm8FOtwFc8Lr9YI1uGSOqLnFFrxhc984TI5p3OKLlqv67P3cU+BQU 2MjTTYHvwZ3ZVPyJb8maa2RHPB0ydzxODthkM6yeS+YDmjy5vH8AxjeP+0Xh2d6g7AR1cUDXdUqf POpzgS2PwCk+y9nvDx70KVyc3Z0d+4jZ7p6sUoZOaENJr1ttW+xznC6rZW2v48RHDcDTLLOTrMDh MG9nr7Q87SAbNLQDCxd6QtrQSZmhjzPD4Nf5jvJy4PdbP/yYWfdsE6HLHE/rZA9hL3gF46v2VuRX +2dc25v8NQ1a9Dlzslz1MMnvuy+Dh9H1vsnR+j6dlzT90O8ivavu9wH/stL2jNqK2dMWBs6zOExt KYdwEExX9nJUPOYU3x9k6K0XtleIw6y3BbBHWNUxQqYMge5622HA3NI5XkLhtwCVV1APYaEUxIGj Dh3VCqFnvuXTkZx6MF3wllecUbR08dqovN/qBL/yx/mQ1m0wMoZXM4JZqT5FJPhmNMzRv8hWDWim SOXz968e0Gf6RlunT9ZxaxrczL9Ou/ksL3rP8WX6qD69mn34PQMt/Y8JI6G+Dad34X8Tx/f9bj7o HAv7Nn1sMcnqRBuQ5mc4kK/fHap8yxGjgn+1AVw87Y7nxQvkBr/LgwYT/J6278ahvL+bEyZCd+VH ZieP8mSOwSljtcwijUxOOthw4HyPTKtTOtjkfu6eDeYHB7DMdv33f/934Q5/Lz/Bh1xK7z5sww3m 1Dcwim9Sz+APh9E1ZqnA1BdOzfnXv16m7gJx9+eOAp+VAjvZa4wve2vEZmvT8DG+lo6XyZ/fk+Z+ lJf8yInPy5PTdmov6iXBkQHlHcPGnpIdsoT/lQNv5JUsTZz6pt7RM9KVVa9y8o6u8QyO38rSF0IP bteD8NbrZnmrjuxPtp/58eNvY5PzHlRWvsFSD3icffnyeFVv7anNB8rka93UPoa6tzOLzceRppyj Zb1kefqLl5jh3/ZG/Rz+TK9d+RmF8OrP6JZV1Ff3iA7sa4flOTPOOQh7idsMopaIW26UpYmg9vMO 9jfb+3yERkCrodfcK+EL/3MT17x82sz6JlPnnEi/XYQB4zNIAmZziWdgWijNJLXB5DRzHuVRifR6 A72MYj6/mVGt0V0tzWTki1k5BxjUnSHVeS71t8BlhLoIiHizSl1v74WkIMxAjVF2cgcntusKo+eT n+cPzCgzqJxmiqWNtLZ6uchLDHBpfFrIq8H5I057+uxcR+70kVrS4WOmkEDey5vKh1E4e76ik1MA Xrxk7HswsGHGgfpXvxO69jYMILxU9cdDO+StyHvWxYkOZ2f21mWAstT3R+u5KRx/FN6UjzjcHhiY nABDxg72e+vByKM2Nc+/qzCQq7TSeWZgyHMP5MK6tS9wZGZ4fHgePdXtLfnzyIhrJ2+aOzXCSpqv iLmcf3pwkP2A9GhMiP2N5E55sjcXfA00faZWnHrd5SVrZEkYp1ka+ZFO3n3a1lvbh/nCIFzBmwss LxBzmukLF30z9JJPqDfvc/fhoZlpFj9wPOtnl7LqGX1TOEQ31czTD/9T+F+jscJ34Y4CfyIFWgc1 L7ccb289efy3mrV1hvg4e+SG7JKdnmndOM34mbywjwbI3gPioJIHctgfDVmcm9jz5vtloipyAS4Y bOmob3nIXK/6zqytPdYtPyNTdIJL/b3lSVt6C+fIKFh0gd9mmOkcx82xFaOTlDnMfljyeeiErHyl 2GB2JrLgNxNm4PkNtwng81XmxX1wBfk4caMPlP0mHzx58ep5nVpku9z0ga8jH96LLst3HehIbQp5 /nJBe6dvjGOiXYtOu5ktRja+TIeZVLlJhM1vXxHEk94za5g9cVPPAXNVz0JIv5veXwJZW+7exmTT Pml7g3Qvc7aDLAEzjVEbJnfv5yZqb3HYGMZ7+RSt9BGanRyphdEQkZM6I76BUwwcJm6YbVDhM9cY tCEquHByX5cRR9BbMfSLDuqdvOr1PEImTX6/pU26etdBHXBUv6vz5oD5mmnOSNzMcuAKlsC8GHh8 7MgwLzcMo60h/jWfb9JtWjlK8AZZJ7n6efr2KvKWh8ljeccpL/tRpumalE9PJM5AzFL973Vw4D91 qH7as44T/7EDB5RxWPMgnusZGLxIFvDfKKt3YECmKbuSnZkdaBlmPPCotowhYUjVY1aAbE797uLJ 18gwPqY8zdy8edNvzatn0sGWxyWeoXKRm8mjDr9Hnhjxrr/lliwqO+nwdIkTpj5fJhMG1jzTE/BQ fjcDV20NVmGHwIxjXfFJUw6sucQr26EnC8RZBt/JvUUYDteV5lLg7nZHgY9GgeH1EuRA9du+Xu8n OJrVQHfkSqXkjVy5pA2Pkxt87k7O8TJHk06Rh5yYTCIjLnnnUmfJTvJwsK1UqYccCxscWwb9luZS buR98g9OSaq6B776Os0stMmzZLiqK057JkIyB3zlNDtH3SzzwzjO9h+jw4R1vQFb+MJZmPrho25X xS1OYX7ld58Y8ujR461fsvWjPtsdefd+l6+Jmmm+zMTg9EsB9iuw/lJhVFztaUaXZUCTdp6d94t8 72svW1x9ka01JkdtZY0qrv5Ac+GvQrOsQCAOQxtnMzOpfhuhSPFeKQAAQABJREFUMqCejUw5vBhv mBABGJth3hE05eRbO6d+czJfZiRHwDuNgW2BVQcBBw+zM6BVJpI2SsJvwR5leZRxV06dFII0y7cM q090K+JEELPL9YniOCdmol09O95O9TjOyoGr3cIIdtVhiSYAf/rpp2KMykATJP/rVzk7M7Dhf/+I gopQx6nbhA84PJuMX+0Tp24cu7lrzPTbumFoLOAZ168JUyYFrvq/zhuNkrsXxbYO8l7lD+ct1a2z vPV8E4/fgttbwG6J2OBzS2KiyBUZG+cWDx4s+xA51R8K21Fw/Dp4U/SnOYfU6oozySl9cIefycvQ SBx5I+Pu6pV3ZNCJMQbGQx97oWdFSB7x8CbXYIBdS8j72dp01DIgz2lg/JIzYp9GPn/+5Zet4+wd fJ0XgM4y4Dk1M/Eqq0AZHOxHyx7GiDp79YEtJGn6ZQZEBvRevmXQrPaglzaow9FS4xjYztF7Hq12 meHg7HtBqPWEMvRG4RT8Oe/aA552C9pgFcNsedP+w/Svgnd/vigKDI9/GUjRee92suCKJ/M/fL3w W2yal9+ePP5u6+9//3vx8NjJ2RbJZiknnizj3bKPAeGLt7ZV/eOff6+XeOc0CXnxuyCvMiNPYAlO tGAXyQQdbnBN7iYdvmOv1ds6oh1o+kAdHHb5W56sGoHNh5CvB7jKmo2WD0w6Rb1eDpzVYmlWlLyI PNtT+AWcemlzwdMznOmx8U+8cLiebYYbnXOZAYk6DTjA9pLlvczkb2VlW1+l1sx+Z/Bek2HZcpr+ EM/Wu/eV23vDr833XiB/OHEw194Jnte/q3lJREfxaPz3v/2j9KlBizD51/d5RvsO23mpMqc/ZeeB vrCCgObrIO/b5dY5PvUzWvSEyrrmwXEd53lv09g0emkMZnYhIEZeGxWFAHPJIw0Mz+4EEbFceGuY Wf6BN/ncxYMxBlt517qegSF+ylSG/FEv5QJPdY4jP+XlF9zBUY8AlroFRl+QNniCq7Onwwevnh2s 7PnTQisvwTZqlX/gTq67+x+jQPfhzAY3c6MzZahfXuXg/KWb3+KPP1bzn1u6ll9LSYcf40AOH2ov fiJA60HIu7DxOdkKqxlpdBkeJl+eBbw5zyMTZIexY2hc5Egexpk8PfqmPxqwhkNW4AueQSnZkl79 stz34jxLB99lRQBefzv57prMj3zDr2H0Z4E9Ny02zj3cxElzmUXjNIPvmZFuOrbi157DGHD3keVp Xxvf5qvCIVvF5HE1/WE0xsDzXfgSKYDH8MRt4X1pt+X//HHa0XaJi4afOaDj3MKPDJE/dwFvr2Va m/G2cvLYYrWdD4PgcfmkuyvXW6JGP7T9bjsYxzqzjmTF75HhkRmwXODL01fbYH1BhuRtuWs9Le/U zZmyfTPSFifLFksruTNr3RNN8pNlMAxkZ5bZYPhNXjIGq7cANh78gJkEM5HmZTR5lKcrOO4l56Vf u/10BmfeS4a9/aVPEzvIoFmdnHPBti8rp8Nl2hjQX1FovupBWdP3SmaKH7QTX7Qfc5jJlm47v+5F 6Pp2U5sGN4lg8NIvWtasffphzZsD5aruifgC74MjHppnaJbT3BFpfBJlwPDuGIzACEZkmFheRBEQ Y4RQGWEtYNvFaD0CxLT2+3JwLi6+W4zoZhlFfQRkhJOSmEAA5utE6p9GeFav5QBGX93wnL1UfULH sHkrG20Q2nD2sVxmqTm8HdeDBXBH2DBSz1Z3m6t+4rOAVtaIVn22DjQ91bKp26+/fpj2Xhekocfw yvQBekxfvo82nQc1N4MUfbPta3rh0c1Lgd23Ux+Y6+f31fE50tBjlNN58XDvyaesGJzTU/vpewb0 g/hFfggmmG8W44AvzTSTJfw89EfPpikZb7kge2RI34iTlwEit+fnj4uOyohHU/nNLsPTDC/ZIXde ylHG3cVxPs7yplkxs8XKmwnPB6Ou+kb+dZBH/4ItjYqnF8xekHFfNTRgko9jYJZIGtn320wZA8C4 ooG4kWW40xdmvMxcNR+1rpNWM9PkOfWHSJjuLnwFFGh+3nTWyL34Lz2sce1n8hnnNvbzKOcf42uy MLLXDmrrBXw68m1C56Jejm5nFX+Ddxr5JNNkSKAzXWSTfA3tOIVjv8thitPM7tEDc6kPTDgYVJP9 vb0+h7nL9qCWM3r/gS8MZiU4g1Eyd5yj40wCkF96xjV1m81+U9vslpn24KkOL+iRYW0EU/10GRyU BaNx6Xcs6CS6qdqXfK1Le4A9eMuv7EH2Sh+dPchHhK06xSkP/HbIL2uGtbZmhG6pKvFO84ov5MdX GGAdjmoeyjP6rINBAZ7DD2iMd3asmMf3OT9/tvX8RXRqTcpcbz+aCn0fWesXAvFb6/I+iQ1/3QzT /zfjP83vwbdrs12nVH7aydeYWIMqeE7Ys1TSDBj6hGgamf+52pAZ/REYBGjmJIBjdDczxQitI+SZ 6yBC17B7tCf9NAwtfRzkMZjSGG3xLkwsTnmCMThwoKsBgS19hJ7AuqQRMEoGDO0RpnMmj7KED+zB 0V28S/lxNNQhzW/tbFhNQopNXO1pjtM8MDv17u+aAug4ih+Nf31oho3Id5H0vT5oXsWvMwsA5jD7 r4f+Z+fEOwKcheE3MyF4lTo7OYkByowLXuo9vz7Nfp5tTT5D+oEQsGgxxyQNjdWHj8fYNN9uZluG hvpFf5C7xrXpSx4F8WOAGSHlzuIIk0n5bXkiVyMf7iN/BpKcZunguJM59YEjL/w8i3OBKR5tXJfR PWMcJ4/8gnrgBoZlVs75Dz/8UHsS0XJwGV4Bx6WcGWr3nfATvNQ7+cjzbr54dnHRq1BV2d2fL5IC +g0/uDyvw83f67Qv7XlwbeelZ4/xZ/Fo5Fv68L/78HY7e70laS1b+J/8eLGXGVRG+thy7R+YLRdm lJftDXvZnpR5MOnyu2aQLC95EUdHGCzPb2kCnDj77nwleck/nSZPn7LgXQd40QfjUNHh+jJtjXOt HBy0VXvoqrbH2X4Wp38r4jmDYO3jxLsMzDnbwpQDB55nZ+3ziDe7fHpstdvE1+aLg7Yk2N4mP7j0 wtcetD+U7cmAq8bkd+LtnXf06dDZNtM921LTLSeva4ZjKUHvXpex0cUFv7bNcDrxmoFd+1hDR0Bu k1PxnzfwJ5q3RhbGce52tb3xHKe5DVUzahtLTGlkJcPZrjfr2xEewehN4pioGWkMDYFQVhi4YOC3 9d4lSBEg+5bKKMYRlr8Zuo93GQMrbvvSC3ac9s05sGcRJmmYXf3qtvdxPYMUd7tnpLIE7hSOM+fi HqdMZqngRWiUG6EavMVxuKctZpo56wypvabFeAvfoBOlhtm8uAGXZpYNb6aq/7DwdoMJCnqi9fDG byGK8sPUnmsmJKKpH7/80AJHxtYBz1gCNBOzuxPDlNmYftHRPsPMomRl5vg4s785+aXD9fJrWCPg 4mprwSU5zIxtVkDwMh5FN7QfOfW7jXIvxTGYSa4gzZ5mv8lZK5Km98Aho+pgOFsWW+mQdXuFfUWQ 06yPlIFXy1IPhC3R4gmGVVAH/MxG0Rl0g7TTyCO5OnCEVMoI8uVvynO6Gbt7dXSUGWf7msmrtoGv 7gnDL9Ku6BL6o8lxjKcAtHSrRv2S6Rj0gXJ3/9IoMDymr6ePvzQcfy0+/S5Cr6LRc+wOOSNj+JSc CHSpVRZ3uuQsM6Ytp52O99sutZ1W1jUOrK0Z8oPbsNumDi3JXO9FbufZILn3qrZzur/fqz/qUZ6s dNmWH7Lr0ideDHvx8llO3uGEdhuUAb/s5dUsZssgfQYWG04XwMXVoSfL1Dtx8tIJYMJzBvzMw5Sd dKvWcJoZ7MKb7c7XZh9+06tqaFptKXWj7p7d5jB+fTyGbhpiIBLlhiiuhGkLWu6XL5PZ9pyUtJ+l QIMIs+10oZ4YLdp97Jc+AsWfSfW7Q/Vf6jvJAGZ8okn7Eu9ooK345Phk4ctVWwbnPUKEiWOyYpB6 w34XbkexBCyOJuEagWPQWxibkZo4RqQ+rdkvFqhAPARcw9yHESLxmJvRFZ/kytO49P5kjC+9mDd1 G+WCU/uUguvlZb/Qd5jjsEYo3NsR6ZnmZbL8qm7wCRNlISDQ4KCcMEpkYFZk/qgbXSbfxLdxbaUV lySNjtN8NWqeXHd3FEBTNHTpC3zwa0I5URn0KBdVV0X0R81GxD54JtRfetBeSqrDZikMu+ArTrOg neQIL+7v5yQWX6D8QHCSyygu5bfiNKOx53EOPaMV2fNMttQzfUHWpQv6SrxL/pF/z16K6XQO7mYV Ckzx2uICWx3C6AVGVB4BLTwrpx71l4Je+EJZuB8n3t2RU/KP/uAsK6sucDkQZo/NOItbw1Km+CT3 afvIbjiyYNo+Yo8kvHqrx4MY4JeF692fr48C+tE1PP0ltwCe2D4SUTKDf3sQ2x/wGLklf57Jozzk gpx4tn1g0vA7WRlZk598uV6Hp8up3O79/+KqfJxuctiOesO0PWPkBAxOs/wCXPxWh3rpY3BMXo1u gZ+2sefyKaMOOv0issbvuMyMcoXki3Kp//7wM6ZtKZqYHlSra3Rpy39vXYGf+G4r3df+ydBAObib aYansv2idGS+luZbV8rPSYanj7JcnG5e7EcbeDluVl1fU4Bt48xeXg/6CE30tYuf1avn/VLl9dz9 q/g1XdZkGIhtP/TWyJ4XO8tZvwXIl0PDxr/5t/1Tx8GK1Y4J8C2nuZltszSKmRi58FgxlnQMhOEB GGZOtoqftJOT02uGcl0OwwoMG2eWAIBHKGa/sHQMCx5nlqBpxHkcptev2oHez2iwhaAFcJjfPe5T d3xmpBhUznEz/mYfpuVbgjzMQYjmGVw4w2twcSdQ/WnPdgi2SXBmp+QHq2e7Y3jj/DRuVVzBhaGW 31/tbcM03YQRkN/eIPxzkwl/LRTlMO3wGyWtr+z7XQsfHm9BxvCb519bz8fOxxC2U7+hm9UK7cEv tkXhX8uyVkSsXpALjmB9bvZX7hDYy8yo2dEaWMRpxtvqGP6et8jnqMgxSOpBRzKH/3sWv6mgPDgu s7fyCPAl0vrCRb7phb56YOQN/r3MNAv0CVmxlUK94NICAhqAT97l05fgycd5PQlujx8/rlME5IUj PB4+7Le6R1+B7XJEV8l4zgo1IJEfPPdejeoBgzaUE5+BrrpqX2UMOHr1Vo+c9vHzj8Gw9UEhe/fn i6XAdR3QTgDewFdfRtjw/PvwwePkA8/iX7ypbbP1AA/7zSkkL9KnDB4ny66W0awsxZkmXxxlTm6d MvU8p2FsPahy49Aq6wJrdAbbbLuYC07kDuyRQzh6dpXNLTnqVVyyRQ7p6devrXTR13RM7ylGA86z ENVX9tKAnO62qggH9bZu7P3LZqwnqBtO0tGC3lLf0dHx1ovnObYuaefZXurukh/d6Cuz+cq5zs42 L1JyltFU3UWPvKAYD6QGGs+e9YTgXj4S8+LFh3SCvv5yAntD3za9e9aY9h2ZmTt5mdV7fVrb1Dh6 Qmi4qOz+nb/6SqikPDecxa6lfNHwxiTi1NUlP/9fvAEn/CFot7iFIeu3+Ct+06huhEKR0IRxihlX YQwjYekKmhiMqDQwpHkWEF5QyZQdhAgSGC7lxHvrdQQDwutyyhulgE85dL5ecq0OCQzxXWePHuUR h/EJueVvcMCgIOStPPkgiWdC4iLUArjC4Ol58IefMlFZdVfHFZGXdsl/FRamuvr9H/yAz/6owOgH /cgIjNM8igBp9dlbkv0F0nx4q++cZoq7eQp/MQJ42PWhoMnYrBzF8OObHMb/Jmeko5OA18EM61Zo mRtZ7zrlnfjZZiQz3kZr6eR9YIKnVmVck1f+kRF5tE+fex65HHnRb8r6TT7JqroEMjj5XyfeYJvj LK80+YaX5CO/dIuLwzsyDRbYrSuaHoPLlNuOfoDnycn9OiOWTPfb9Ay+ATcod+FrogA+Gf75cpxm FLxdP42chOGKzGRt+FsaOSF7o/fETRvxs+fJh99dAr6fcl6qs2LLcX7x4mXtCVaO3IGhvpHHoZ3Z brJEJsAfWZJP/pHFsYPKcerdxZHHWM+CIU4Ax35k+s4WNJMKicqV+qXXti0yPeW7HVftWt5pUf/Q YWjh090GF7889YXi9j+kCd2+zcqDNitPx8Jt6Oi3wbfJB3XubffkAzrIw2l+laNm6S8wv54QnipL gQvpPDRp7Kc/0cMVzX+NtnIpM+W71OZvl2kaV14TQKF78yEnvTr4Gr2U+ZLox88c/teGaevIhjjp e97a99YqBrm89GWyLNmG2Q9ixC+S5qs8L7Ov8nFGh+dvwnyRRRvEX2fPx8FBDI03aHPJgwC7md2N DaozWLfyMYTj0+wPeZF9LS/LzSzhIUQIdhBG9RIOJ52SePjgcV4wepO3bjmwzbBGxc5tdfi5PY2E jXB1mX6hYN7Uz4JU5bOn0l7KlhX7trbrnGgCavn17Gw54SJ1O8aGMMCHs+BOiRAi5Q0kMsZPvcS5 ZzQP732/tRdlpOzlZWAF1zfbURQHIXpm0DGccHljhFWRX+WfVk7VppGypR23Mb64dd6e+czLIHnZ LSor/cF5TleVQ0JqN4pnDW+e9XfmKLIvLrOZOzECGf3vh/dGgXd5fQcuWF2/fmh020EspN7xZ1OX 2dLmvU3WZaRdfbsCv0F7iex+x98dOoNVFThpb+OW+Mwou7JSGDnKzGdkbs+ZollJ2dvPC6yOSwrf 7u7l7NAlIOsomaYdhW+2KDPMe3nxJueE937eizpB4uwsp1XsZolxucwabOeTvAwn+SiDED7fzqxL Fi63LiKDr2Nw4IOTvTntujjf2Xr2i0/Oq99LPTn9Ii+KgAMfhpPD7m16cstombHhuMc8lhyhL2PE kOr/6J5c6cP4sZz8H3N+sw8Y2Ee9HVmicMmlMt+cPdz6Llsznj19unWUo6DehGjHL7NdK7NIl3t4 E13pEbPz9/P1sMeZSXJShyXW4OREgdzfnPUAgVE/DNzty2xTSV0H+cwwHvrm8b28jLm/9c+cbWvW +SD9sPmUrE5ovtIWYfpC2bvwZ1Jg5PnddMZ3PXheZPBNZjkPbeeJPO1m20Ftu5k+a3226b8/E3ew B+9px9w7HjsxxgIdJnB0XXg6khMQcUYjL15w29ntvE+efJP8dEQPJD334LBfnL+X9yWcnGF317Nf zL5mtjkrtj/8+6cqxwFX75yCQW/RCQ8eZCX2MHY2unZ3r2XlUVZ8nKH++jzOaLZhHmXvr3PVg0zJ YzJGpjI7zPZGdx05RSc2+57V3sj4/Zwf73IeOzm6jC/x8Jvvt375+d9lP4+OsgId+6vNl9EnnNYo puhFn82ObjmNc398sfX05xdbT759WPkcOxf1VTTjA+jPhw/zDsRpVpu+e5CBwat6MfgivsrOvXbi 4uZk51rOj86Oi73lBJ6tfIEU3n//7u9b//v5/966t5cTSw4flQ/QTlT0yGX29t57Uf7HixfPtg7v 59PbL39OW+j2pX9163R1tbJ5sfV/Ij5TuIyOK7yK7YJTcCw3Nk6igP/OTvO9iYf2LnuvplcSojKT ZscBvR7LHb05dqfvHQ+Gd3HkcemHOs8/g5+zc/qcXU5dqbfTlRAKoX58798VUd+b79ckTp36ptvf egN6mbRxPGOYpAZz4V9hb7dXZMjLxUV2P/TIlTExAuvRq4YxWpwHQR7MPEZWHMLMKNNI3vMQbcop oyzjyggJDXszwisjGnTpDGmTB3z1CW+Cyxhc9yzIF36TB66cXIeRS1d//U5nuYOD+VsAFkYO/Pk9 ZUZhrfGY56nDHc7ifSpy2jr5ru7B+2N2dRHiM/5B618bbuZVUs8ayeETdO8g9sMGbKquclk+d8dX +hW8CTfrbaHo/p48H7oP34N7Hd7gHAjToLeAyTP1rehVbB1lIr/GLHzOeZx68BG+wq/wvl63gtdD p7eD71iqwxgXhsbMjncUyB5+Bnd4ctrmrvymH1JjaIqetTIT53kGkmpFa2UEsOR1B8M1daxhTpp8 ys4lrzTtVh881Tl36b4QhhbK+M0ht01D+/xWv/IuQT50k+Yuf9fRfTC4qq9C6DJx8k09ntXR+5nz cZXqiy6y/ivfXfgyKWCYFq4sR7L1+jJQe22V4Xq/f4ktwFr4lC3WjjVv41nGHPeJH9kiByMT5Ah/ OoYzklcrq+yvYxhtTbRFY2aWlXEp07TqrQ74Hvy51r/lm3rFewaD7A2uBjDySRcPD7/JtPvInN8c Yx8VIXfjNF8s+ASFK/hwbt0Uh/qB4zjb4VfnwKu6gs/Dh/3uksG9tKHPtCPaZcGlB9HaYHXKYQP0 J7zokNGBPoSiPnrBLDj9ep5TdV6/+Fr1QPtZbavYmtb/+MCF/7wcuZ1JxSuVWXJFhLrNy63oi343 A7q71mH4ZvT2Ou1zPkMfqvx6+93D0cXT8IczvnLh84wXt/Z8veXw8EHNdEHc52Nd27sxWJn1yjCv CDlOioJCAQgjcZgxs98YeJ2O+NKePXtaTDdIQBISmBiDmsvlQPR+plYU6mjlkfqSb5i4kK8RUI9q dLKGlUBmVOs+wt4DAfi2sRQv3Wx1aqxOhcMId3d0E0n9AtitBHoLBxhwqXoyUzgMUAyy8A7F/Z8S pk+nvUWH+ZE7+tUylrh0sRmfGdmhZXJ0+g0Bk/220DP/eANjr3OsBdTz9MG1TOsCV89w7MBotEJt h3b2St8CY13dFSQP8t5IjBO6HTm6zGhccLRPLU0uxo7MtCy0kZGn9y3i0R6MNl1vwE0bGSEG5+ie WWb7hfsFQgqxZKJml9G4FcAYM79nxhcPt6zmHPXM9PaMccMWz9COQgWzZaLlD+5kUtzA0a/K+a0e bZvQfd6yTXfMBQ4d00a190Ar1793y2AxWmDK6/IsTNvEgY8O4rTFHQzxnuVh+Dy7wIB76YXUR1/Z BvLzzz8XL4Rqg7qaVs/9qGzA3IXPToFNJ9C/+rv5p22Mr92O3vnsqN5AYM0/5L327cZhMYvJhs1p NHXEWmKHz4EpOShdmEFvVnqOc/zjrpWlmnl3xnKfcPFLVnKs2pI3Ong/KzbD82CQhd3MEJuZN0s4 8qIOdMTn4siSZxe5d40MySu98e2XdJXZXcqxm9JTXcp5X+HR1tODZ1cv8MpLz5xm1Xrg0mNwo4Nc p6fb+dhS3nOInB4ctGM/9Xfd/a6FdPIvjC4yMa5t3nXiHFtt0zbXd999V3qP7B/dz5dNc8a0L/xW +XhTtrR4ydigJWgGj/2tp6Ub6IcN71WBG39CqgrrfhaBhoL2fZqw1mV5zuTBoA4H+nf0sX7wrg07 W/TVaPr8A4hOW9ybrzbt07+u4Teg0GDKfAD0n56sG9oPZbemOnw+dij4vo5egbCGeIFoswF8Zm02 Hauhw3zTaMTEyOIxuXjMiuAYWCd4xnDyCn1vgauZMEsklqqjIORdf8wBXDCPskxr1KeOIbK7SxmB AvBZ3THq3RGdR/uUhRPDK4iTh8AM3GmX38J0pt+ErEfDvX/ywf1HhRsm69CKRxn/1uy5ZPjL3KYP pkFDJ79vpt2Maxq3E4r2wqxC1I9b/rRuQVGGpIN69GHFnemDKy6/gcOHewL+lpt2M1DEZ3gInq9e 4dkN3K75XX/le19dcE27g/d+VigadzzWTuBeeKzjKKleHpu0qTFoKr4R6DwPX3sJB+6cZrjj9fPz bov2iRPGSPjtIo9tYF6lvX0piwZTbm+ny8pnbzFZGJmRZ+SFLJJ5v91d0tVJll1+jy6gO+iGy+Ax vKDNMb1X7YKLgZK2qReO+n7ye163RRvlU8fMNDVd7A1vp9qAWTp8R38MPIadjlAG7OozQJcgThvW ofPpl+vx6zx3z5+GAnTvBP3iwkN5ukpZ95fnT9dvcHufjmjM8XM7+M3n5Ik82oIgmOmEt3xkTPtG jtmjbh/nZKvssxlmM81kZ/gdPE6gsi7876KDOL0jp+CC5y7I2/htZsEHF2Xg6mV9sBqPtrXiyaVJ CXpAPeonaw8ffpN7f1NBe7aXFUl1yutuD/Hr1zk7OHDVTy7r4yOpc/SK+sBVz8iw3/JPO5QfepYD vbT9+++/L3oZXEhn6+9lO4ly4Gk3mOhH1zoKtLYE4aoNyxWNbv55l1r4dHwXjIrt8icTOAJ5CLWC OtvXustLk9rlA3ROWDFn6qjl6pMGUGVv/rmtHcM/67zNW91/6CrP8Mg635//vPEjbtZltnlCb/tj c3syTTz+La+lGZ3wHBbT+e3ikLhjGnfMh0Exjmf3cZox4/wmuJjM72F6BLvMXlSfVpwR3jD5ZRyW nVr2aJjD4GOwwCbkIwCQn45Sh2f1zWw0uGCkyiozI3VOhKCMoA1XOAQGOOKmrsqUP/Zbo42RMTpI R5NuWysPcCg6+34K79UobuB8rfdu222aoQVw067b8kgVP2m4soXFLEr3qRn74dY1zH7uvlZeHgyf chlobWcZX3gbv6lL6vrZ73XY1KWOOnM7Du1hzqmkQGJycskzuK3L3vb8rrrgG/6v9jYvKx1Wq1B8 F74xYDzP/l737fMMCLOlydvm6xA0l+AhdIzc4PMxBuTA3sfaBrlF2Zt5nlnl5nd58e7IM6XYLwe9 qCVc/M1pHBnnNJMn8eBvHEptaAddG8gVWGSEDvAsOIv64sKXunob1yhMRpxBf5gzlg14tUNfCgbw 4OCP3K7qlg7/0UnNG40HXOSHp/bt778Ofu5kto248mby4GAQUPQK7lNXyzbjPMdM4bfrAYrX+6Fx fpsPr5e7+/UpKEAuNv2BH/BLnXjUft+nQOI9dWzwW2da2L74qh3mRc/h/0wseZ8Hb7bs9PZEupBs e4eA7JlZ9aGh5kPvLPQHwzjM5PHkNDO1Z5sTdcjQ2Ew0co0cgAumS53uAtn32yWgr+D3yB+ZGllo +WTfwe9VKnkzbVbvBJl8OrrXH0EBS76z40y8ZWvF1OPIMrqOTI8OYtPhQsc4qpPOvOrrzLJLg4f2 eB+qtrVEaOFFF7A98oAH79LBuT9/7n2GTNQts+Lg7+d0Dfk4zYV79nobGPgwyuvj52X3329nikSf 78/CcuGk9plL3zVt2Bs6ko1zqgl/bu/gVd3fZCbf3nO883YAdBPQdQJnM6QMXfBIVy69dbqBmbrG pip3HdbA+VT3jS7f1Dj827okfBl/Yz8vgC5Osx+OdYkHHUM1jNfC06P0XvbtEWYxaRgJAxMkBG0D 1R8K8duF6cRjshKiGPcTLwUm7c2bme5uJo6rGmw3DvkIKHkcQS7mX9qEycF1V4cgnRC4tEE6wRCP 4SkIHSlNGUIij/sQCDxBfuVGkORXDh2kbV+0EBlpDsximvS9MsLcS39/Xp4ofD7Wn6HVwEMXTV4v fa7zDH3XcVMWjZXf3u6ZkyuaTYZr9x4ZozljoZ8pQ2HntZfO7PV7WwBvq7cKvfUnKmX5ItLgVQ1b DPBb2X9rRBTJPsOUJdDmrbRntbcWL+Izae54kazZPvW+IB8aNh3bofTy2tXv1AcemXJHY3UIjMPM MnNeOc6UprzkRZD3OIMTuIhnOAbO9K264C9deWU4xGCjv74auNNOsEdXPPnmYekL5aa/Bn/5PNMh Y4zphOr/pI3MqhtseaWTUxdcwRU3uiTfkal6pMFRUK98U85vlyP/zi9eFN0q492fL5QCo2TpiZat 0Q/V/1li9YITnh2+1RDPX3oYfsebZGZwdsfDZEA8+bW6QgYuL21l6GPmOM1kY2S0+DryBN7YNGWE kUHyNLbes3qUU2ZdrzhlBPHgDCx4Da7yCfR3nwHcJ2rwE+rKC7wmAOR7GRjKwld5bUMD8m922oeM 1MH5lcfWG/nh0faf7e+Jv5F7cOaSpvzAhJff2mubhoGHusQps73d9aNVtaPsjpcOH2ZWdvXF1rdY iX1quqbleX4rg6o/SUgvpT30a08eoLn2m8R8+TKOf/wvK37nOQyi+z0rFl6Iy8vcdHkHktWtQJf3 Bem1lXKVD+3QdHihy78fzvvq+JhpC3umvwdq46kd/AIO/2XsavkIRgXDIBrUI8LZstBbGmZWB2Mi KENDiDxjaPFgMIxjfDGUAKb9QclW+eQ5P2/jNMKIteZ4GDDFI6zlKEKqczH6CJJ0OGgQ+OLnWV7d Cr/ZW2VAIE/nW+0RDfPP/kbCNwoIgQROhbiz0xjjMJuTCcya7SSvegKy8Bsh9Ps/I4wCpDBbCPUJ xxnTDQOihX7UNzeDeAoU/+nD24Nym7KEvldDeo978UMM4a43uI2WN1lX4G6LbPw3mdTfvES5Qbeu xFITtaL1Fpg1jLcSN6DrSVvboT3INihhfuM17RCGTn43j3NgOc1D702eKpA/DtmXfy60bAXZTmLN 3CxGDy/jc3WTVx8XUM/z5y+jOHubFbjykWu4OSFn3q7vI+cY3zZu0vUH/MxS2D+5W6dW9FcCzYAp Qz7UOUZw2jt3+oUzvrfX+aYt6OE52Jb8jawzROqWPjDpA3nJpYvxZOS0T/3izNaJzyEA1X5tnbo8 T5/IK6iPcTk+6VUz9bnSlKuQn8k3/bJKuMpx9/DHKfAh+Xq7huaNOHvpnOKhdJr+Ff/JA7b4QLVr tOjE/m3l0qCvZ0c5iWdnzWPaRC45eNrUqzYZqOZDZPjXKRvyiH/+4permVbyIIxMjG0X17zddCJX HPCZxWaXhdYbG1upDFjurgnqBsNd6N+tN8hU6z3HZD6IjvHynaNo227Lr6xLINs+bMSn4NTSFfAI 1Ep79brrnTax24Lf6qIHxsZMG6Wrj+yCZTXq5KThP3vWg2Q4j85pWHCNox6bYwXQtpJ//ev/BeoD QZ9xwuA5OgK9PpXDYKWTz2VC0cTNvaKlNp/GvhzHcX4TH6dCUNx2WkZwsyJ3/Pq8eKhxDb7hzbKJ q77uguu/zfAbfqAgkx6ns20Te7sO3X/rmH4eWr2d8vFjpi48mgFVTW4tPt49p8lkq058jN3Y7z2O CwZGVASlWDBKX5sZGvEjAASvnMncPY+xkc4pJqgYfpiYoRoBauOGQftM1hLG1NdLyNeFEVwMDY5L J6h37ViPEA9uyuihqc9vjrffUw7BO18bRmmCu0va1KV9YKtfO8AKEsljdN2jemlod7ndCgmsgdHY iPl6w4b5r7dBG7vt+o9Ddj39/b+GSacv3qbUzXoxczlqmf3T7/rmIstLxbc5Mu1dovd+PNap3e/6 +2bdpeuuKtjgvi79vmejeAOvVsKds1Z3YuDIwvCju/q1Db/6WlailkDZNJGLvxY+H751tzVjp7aB oFXPqKzTwR75BpQ8GehykrWZwZVfvAuMy3woRZr4oc3A2PRDy9fE0wPwr3YFf+XXl3iX+hhuxo0R FDd1uNelXSkvTJzfk2/wVRY+ZBTe4uEwOKmrnOYs7UrXvqkPLM+TV11+l+7I0Zlgue7Cl06ByG6E dfgXtvr2ZtC3wvDVzfTP/Rt2OB7ueBLv4kX83Da0J7C0Ux4y7Dg5aSMP8s62K3nkpVe0Wftd4IJ/ k0ZgjA5yV1Y5eWeCSx7lWkds5HFkU5nJI59ndToWcne3J760CQ5glBMbHan8lJtncs35ffwk2zmi K5TzLoyy0xZ9NvmVhyt5l1/9fksX/PbsAguMHiT04NtgAf0EeYZOcFDvcWa3Z2KwMr31Rz2juDmL QjucVkBMJqhz8KnkP/GPCaei8w4fBk2smmcv+ymdaO92+Cg0E9AJbvpPO03MXA/Dnddj17+Gtpu4 622dtn+q9m/wePdT42JIYHLOSmVWW+PoO7qx+S12w6DDWcMcZrOoBK4J1jN6GA+hMSwmExTGTNLc p/HDVN7QlddFEOT38hChJnyvjzOKy15LgaFWZypNxzQTK6ezMDqYbeQsI/ReyREmv6WtBRMu8J88 8IaDu6AM/ORTD2ONUPK74Kg8nP0WGP+edQucOGt/+/4fW//zw78rXT7CRRiUexO46vurhp4BaaWj jQbKjt3TdrPx/lV8ZdkI1vCItH6miPpZOcoqPRe+oMQKRMHsmeuOULegrnaw2oHW/8KM2q/X1fVU hl/xBy/iCTD0P7moPepQGP1XDwQrSqBgtrM1wh/dFOXTlYHTBTldbdzaODQvlhILv4jDm8N7Sivb y2JG6eGrCGvvl2/Y89c+4fr8c+T3TbZgP7jfLxHCv2cWvJPQ7xtoH561WuIeCSz5GdlUP1kxe6xP 7t/vdwW2g99OZNGX+Xxo5CywL4Of+CDd8ht5OvXC79KBP/74Yxk5e0kdn1UKKDWi0/SRmY5vsjXD zBFZZjRLHySftuvnmp1JGbrDVznxC3qBo+/lG5jwB9v+aEEZNJ76tFn7vHSkjLJgVV+nLEOWZlQZ +sHM+aNHj9PPzxY5bx049bkLzijtMPfl5xXT3Iyf9Lv7x6JA98nGKbKK4uUxjg2e0p8uYfjhZj9+ LFzeBafUAb1xxQ6tI8WL26TTKZG5/IPz2Fa8uuZnOsPl/YuRYW3Cz2SDDNaJGSe9vE4emq/73QKw yAN6CGC1HLZ9lBcclzT5yJhy6pCuPne/4acOK8TyuqSJm2dw+ANkj54xWzvtmhfCwf/ll6c5N/2b wsuL0Y8fP8rvh1cvItese1S/L44qT7bd1SfAC96OkiPvgw9YViWlnWQFyWkZdL7ftn0cH98ve994 a1tPjGk3XnLP/+gmK2P0zNj7RelX7es/8GG7tmvvtvKc0OOTnIvcZF9n/tOe+zPW+s4LoI/qLPt8 JGNrPwdWPz52Pv7LqpudRUv02w+up7a+1MRNTzTQdb1X+W1UUyRtahuCH9ILufhEeT8m9s+Z+YeH mdiIH+Xr0TMB9DakibkSlIn4XXd0hpvQPsw8bxx57cUj8GVnyYETqdDLIK/lhC3N+y4+KMBhFqmh w1xz18kjGJhyfkv37D7MKp8LHHfpLkKQW+KM/hoGxCxx2FPjAwoMljB1gdvluv4ReMwsbfB1x/Bz SQdDHtcaR/DW8dIEZcUrJwwO2kHhDl20U33uypDPwQcss6Ccm518QCK7QBdYdbv6s67nKvKrfNhI vLYPLTVl3cah6cRjQvTkCHKC6jmJHOZ1UG5dtnNs4qaORUemTo5U9/0azq951hK1U5CUuj7Vv1c4 bZpa4HrGuOuzZNOl8VyeWmcXDVpA8VVH4j880sqieU878JQ7WozCggOjYgXGi4nSvRDjsPiiRfFq Y45HDe7286EPCs4HdxqnHuQyMCOj6mjebSfC76GzPAJZFAevvtpITl5p8Gmeb4cfvmSU8RbWBli+ yS9tnikmNHHX7vRA0R4sdYFRdaUnpk8MYMW3zDbPeJYfXPBc6mQMZ2CsvKCNXVfLvbipbzcfjVCf a/KDsxelv5sPyLyJU4++FKu6mg7oBcpd+NwU0B8TPJEL/VT9OyPZJcPknfuU+zPuo1+gF3RuhIlo 3Buf5q1ox+JXPFh8GL4emZwJJzPJr1724HfklxyKd2yi0yBmrzA5ITtkZfgbfVzCyMHEqRM+M+jw rCwncPJMGfEudbsrK00Z95bRZatUdKC4nrVt290rt8bfrRc5eS3jZqZbjt055C4yHsgly+K1HU5T 3+AgzeB78NH+wXHwU1a6MrZ0+g2+AAcB3emphtM6pPMMz00vV/Ybf/hAZndzznNNDGS64uR6v98o 8PF/Lv2gbYc5bpDzF5NZba6Zf/ottuZgSdNev9cBbT8U0EcdaElP2r5pS2KGTVd9W3niJ50nz/TZ h+B+vPQPt0FdbC/ecTfJNDzCdux98+S7Yl4ZaytQGpPWhR2ZsBiEhRExjwIKDyMhogsRpvHSPQvu Lnuy5CtGzkgEs2FYzEsgL/MiGGeKkyEkqWDK10zaS1EDG0wMvBHGdm43CkGHtRJo3CyvdGeKX+MM hn1gYHt2pxTMfHNSOCM2w4u3J9IsFobSFstUzRyN72XoIM0M30lm6pqCarwehj7w+LrCKIZF4Kt/ KXSjfQOSdiS1SRs37cMH3e9WNtDsNKeEo199SahG4u3UELQUvSo7cNohNlDpZUKwkW/6Eg6Xlab2 puu7yTt0n3YAFAUSw2rm1p77s7xlPh7wkqugRvRLAeI/7TjJLA6cJgzk4rvsxb2oN4ilMnjtJPol ve6hmTPRzWr7ut1hloSKp+K4WhYyCDs6at5Egz7nuvlbeY6944E440f3mh+bNm2wyGx94St3/cMJ J78ug5Y6aaMw4VCuB4QtC2SQbO7uqlOfKW/2SyFyD7eWWWnopn7P0nuQ0PqBDEkTwGXMxDGCZp3N 2kinF1wte1GscR78Jt+cBc/wNwhHK79bdnvvJxkE13mrR8dmNTLTWM5u1ztOswH70AKM2mKV+sEC Fy7gNF1a5t/UW9/yTE/jjnnWsrvw+SmgP8KnZpvzUZMMpWqm6/PjFayK/+m4OGrRietTHUY21rNh bXPbhtIZ5AZPCvh6tl9UfL4KKpDBZ8+fbv3407/LcT466u1s5FSZ4Xl8LowuGlnyWx0mB+gHMje4 KUtOpNPNIydgkaGG30e0FfD8oR+lyVv6JPZRePCgV9/MOoPlkq5+sg2W8PDR/bq0g84YJ3mcZjPX ysEBnnCkOwSrWC74msk20wyuvLVyFyfWdrayT2dddx8g0Fof3kLhvdDeylnZ+ehzX1i9vGw8K+Ot f7I6mhNC4NFq/zL7zDe88Cn0R9mOrEiwk4fZmuGDMk5loVP3Y2cuE48G6OvS3tNlVl6/wLFYt+zz 2rZvGtz91++fbOVrq0o5tu9g326G0H55EdfRruBf5IuOnyI03u2TdH2jr7uPNzjk9zJ5azacs2zr ynzEzvsRZcPn3FUMjZGGed0x4FzSJ03cCAkGLQZcGBZDIwjGl1/aMHIbpnYsB77yl2FchhkjKiuN oZrngS8eXPGUCXiedTxBGIM6ywdgC+q/iU8L5mKgI6DgyTd4gQ2eazf7gNoZ7lM45FVn4Z4yQxuC ObidnPSMW1BO2DDZ1CH26w/dLrRsJRsjEMeu27gZSGknRUtx2EvVdOuRPcfKgOaiBhnvpwi4yrrQ fIJN+9tZ9jk+4ey0IE4/Tp4P39vQMjh9DE+cphQasRoxC4MUrzj4fvrfsUOdM7mWjIxiv6AYeiQV P/eMqu0fUdzH4c0IKDyFdi45o45es/Jhy1S/SJetZ4vDGOMSejEWVxXlyeAur/L1bOgib5SkLSH4 0YwO/k1S1Yd2+HtoODjoR5dA5gRpky5OObwPrgDGTVkQX/wQWMqm2+oOB/nBEY8ePZpvJ1c5cJUl z+Dq83xX90q+xaP76AT4eIY3+GAODM+u6Sewpo3TLvhMXWg/cMXLXzKdF2fw2GWMzHkMSQd0oR+b Tkvk3e0zUKB5rAXP88iivuHgMODpqc+AWVeJhTcBftGX0Yctk/uZYJnTCeRi46zssF0tI/i52yV9 E/DnyBI+deFb/O7EjJ9++qlmmi8vH5UcgCtNkM8ljEyAR57UN3HykI+Rl07vyTNx6gdTPFvJAX74 sPUNeHWF9uutF6XvL9qGc9A2MpfBQPb7oou2W4mWRn9xOEdXSFe39pJvYY0LfOFhYAv+6D/7cw0y XNonzF15Ab6CeHHaxtH0PHkmXd32vvaReFXsxh+wur85YCaMzPrTa58ywKD6Nl8xdNe/c6GvCS+D IzbHrDOa4RXH/kkXhi4LmSpu/Uc6p1ufoF1vB1lWOrOFE8+f5HPmwN2cwFzD+XOfN36YevRn4933 bmPzgTRtQadp03ZoVHHOHsaMbaC6gwEEwIVoGGcETJowwuQ++eTtkXGPhOWTJo+rGDCjOkxfiKST CvHk8xsTTmf67QJzYEx6UC8YOkd+Af4EhcCY4RUvTr2TB5y51At25cmMWwlJ5Ei8MpRAvwxgf3WE NMy+F0bSPjNjx8f2iW7arpz9mwyv5Y9nhVV3QD2u/sDh6w9p29K32qOvnHN8UW/hat+mjYTRcYZG bZTH3l7oexpFmjd3lfGlK7OX5/mu+7ocGoEd0qqqnhkTfXZw0MpM39qOEAzSb/qbUSDoaL/BIT9u CW+nh1ujQPDc4gyl8k0uMDMbEgeKchleOq59+o3jVDJbOLad0JJIvGtf70bha6vAUSW0DZuywksd hy/zOzO80j1vcEnROG1K9bYSp188KpyUH3oZ1atX/fhdwNtoSB6FUnKLnPktftLAEhpmD1qUn3Rw yNwYVrKDF9Yw4aI8PEYP6CNf5jq8t3lxDz31Jxqpw2y1FyE12ikBjPLgLa8E8LRLGRf5VNfoBnFg yte81MZv2qUdowfwlIBMTe/WLwzjvQz4dncz033iowahe+kKupETfa1XCsbdn09Pge7T5tfmj8bh Zu+s05RZ//4zse66ugZ6jz6kZ/pYyRWWxds0TQaCmfEq21RySC+1ozu8jLfx/NhdvMzZfP78lzjN P5SDyF6pO9mKd8nEyOHAIbPykAcrUOMogkfu3Bv2WeD0BJqWgCOd/L982fL75Mk35VNMHbs5slLZ thFtrxufHqTK53pj5jGz2/wRq7Wnp96DOiknjiOnjUOLwXvi4AJ3+sFlppktlq69rf96f7Jznf0G yzUhWNbsM1wFOLr2OJXVJ2bAF12dF8RG36S69wT92hMt+oofoZy4D+uN5uUP53tP9UtSNGlo3Lpq aLgTvbYde8muUGHbwe/wfs/ka+dZXtYcDBpM+0/r2tBHaPo0zTzj61CvdO/0Uc30Z7ZZUG7KVMQn /tM00PeLnb9WvzbhjV5tkVS4Lqd/7K1HYiM4mEYmd4zIgE0c5hbEG7HN72F8jCFM/imvw3ysQRij aiZufotrx2KjADSs8FjqRHzw64SAhdmVc6lnhHcIQcEQoCqztGfq02lThpKourP9QhjBA0+eCcqM oJQA5PxG+BVBQ2RvWopHUwwzalD6TeYamF/znSCij77WbjTkRFws/LPIUyiBAXt7AiOwm8PN9/db uZVSi/MEzoXjk4ogQ7kNdcAKGQO7z9Y9ODiNcuWAG4AlMc6p5XZOzTr8GuHs/lOqFUBqugJxlTZJ aYtBAEcKf+LrX55vlgYLSpCVhi+JQ0xQGYLhb1sxWnE2f5tlbqOhje0oKzswLmNMvESBv4oIME0d BmlwMaMy8lZGNbRQVp6RD/X5LR9az9X19ay/OHnGKZbm9wS/pTGQI1NkZC59KahbUFfrhzZOcGjZ MmDo2aiRaXiOLhmclVdfsK4BsXSwp60+MDA4gQ0n14T5PbC1ZXBTDjz4COrxWzw6CMpXfefZUhQd cbZ/kmXvZ+Hf6IHwbLgxeWfmuYrc/flMFNC3c+nD/K/gueUaH2/kulM/7d/GiWXY2BG8XB8+KtzY 1nB7ZeSU9V5/PLhuGz51icOjcx8+B9O7BbZoeAELb8u3kbXeUyxeXkFZ9QzsqRP9yLt8Lr/nPvJC huTJF5mqHnDlkz51cEjNMLpOM0EincxOPnprezvyF5nywp0V8B9/fFHyyZ665BcGF8/aBHf1q88d PnTSgwcbnaDs2bL9gnxzzLVxwsCctomXjm6XpWO7/VNm8KfTl9c4BtQtd4MJ5z7TJ+BudNQtmf+U KN6If/B3sRvd5wxUkMpvg4OmZ9sjbRxdaBaZXyVuAr7z231Cpy95Eq+O6aPXr/tF0abxlPg8d7Pr cINL+4ubNpDBaZO7PNNW2MZp9hnLR8XcgAiYT0aX5yHcCAHCYE5v5g5jTRnMORURGPlevXqxMLNl nnY0xiCpT36XuB5ltnM8iE5HlzOafHMGJbzggnHd/W6BbYViBs7sM5zAkA5mOVlhAHlr71OYBv5Z DCuHHM7iCd/AA6vx6JcC4ApW0SkzYu75Ux1h9n5/38ddMkJf9lJqp/LwnEvc1xCmHzZGh9rvX+dR yminD1xodlEnimxaFrEqwexDwls59zYEpzmYfY3TfKjvvOjWS0ibOrueZmnCGOcldD097f1GzW9R AlYC0ifXg1KD6fWUm7/U16H75630RJQqWPrPTPJ+FGHhn/tpGYouBZaLMxzzWHuW13y9WZoNzJq5 aN4txywz9YcZvNU5kcvHVs5zNqvzj4WiZZxwbd3NDL18VjxMsNubV3mC487SnsZj8wIr3sPTI9Py 40v827zeHxOYPPo2YlP5yYXfBsvDw+SLHhDnTfUxzOBNHZHsyFXLORi+CKU8faMdnic/+INTv1eQ FzPTOEZQXgYVn3k+zJvfAp7TBrwA5sCbfpAm1Axxbaloerdu6hM04Orq9rae0Baw9jK4B1c9lrz3 Q3fvNlhF8JW1WXquSq792RiYa9F3Pz4qBfRR97WBTtswfYmnpL0vfCj9fWV/Xxo7dxAnsLcbGOib 0eoXivFp8A3O+9mfTJ7wO95byyi+1b6Gc3TF/238e6bZBysusnLnYxbo4AJjZA7PgkPOJ41OO08+ MjA2E13RSDmXtIlT1m9wXLb7yzP4kZeRWzDIrLIta1aA2+HtF5X79Bz20lYMbf/xx/+bth2XvI/M g1NyGnvM0QYztRaOJhbUp16X03/Ux1FnY+SFn4AW0rRdOwRw1/zAT6hPZmdcLd95bFPX13xl1dTp Oj/++P9V+ff9Qc9ufzuu78v78dPIQNtC7R9emrbCy8XuzGlYQws6GJ04mfhr4sW9HcZ2tswZDKpP WXW6+Aun+cgdvhHAGTzehvdxY6YedQ5/247Z798sjnLscfNTxDDbMWq1c8GVD6j9e5iRQUc0kQIG UYHLswYOoYfBCIZ9UwyL8vIJ4CCUsirAxBxQ+X2RKexa8KTX4CUxQzh1TAd6nviBOUaM0wwn8AX1 E5LB1+wPHBzFpW57msCbjppnbYEXZ05ZQTvOUh7e4CsjzgUfl/KuyS+tYCevdDRtXKO4FxzlnfLy T33i5rkAfsF/ruEZvIN46LKZ9bhSDKcGB80PmoO0U7bp1sKk7d23UWqZgVbentEpu1SRwgGS6ppW YDW93cGzBaHvWWLMv+7JIeRtwj1pb98Hz5sp6i4kqi2dqk4zCPA+y2evJ8jrKpxiEL3oJ08rkCjt zFQyGCNL+Myz49RmRkVZMNDn8k0vnZIdxJj4gyy7tpJL2ThwI3fVhqAzbRmZchfgIg0cQV1+w8Od LBU+wallrA3LxHOU5XN5fvr0ackZngcbPDwuv/JOn5j84ma5dto49apz5G1wa7o0buAzpkMjdckP jkv7u+5R3tW8ivM0MJUBl+zDn36YeuHieWis3P1a0XCe9uvSNc43ffDQ8u5WDRZeLCto8t6Fz0cB fY/H3fXf8NOVAvlMqMElolLBpBE+ZrPYCXIC3zbcskQmk18ah3leYgMDX5IffItPOW0jA0pacRIv vSaDEsdhUVZQz+ggsORDIziIbzw3suO3C03X99Ez6pr6wDrN4F0dbKffO9mWodzYX2mCiZGzs43z CH63I7hkAkvbe4KsJ/DUNzjQIwYY6jUIFtShDeJGR3kWJyjrAmdwmPvQFNyhhTJgyg+v43ppHb3O Fv3WfoJ+1D+/JqgPDilZsH9NmY+bh2Vkk7qf0cbpGNrfJ0TwA209XbatZOZ5wvQ93NH1ZkC7Cf3s N95pvay8me3quzjNPtAze57l+9Rh+ta98dzIJ1wiAVf8tLsbe7Dw0ZXTjFAHMepH2Ye7Eyfk+OWr zKzEiIaYWHw3gPcPfHPdPsjlLMO85Pb8xc9bT3/6V845/HYrn+ROJfzzEDoDiLOcRnH6Ok5snINX rzjNyfv0/wZaMzFDZTbWi1AYtZB/Y/aI8rCU5AgZDUFoHf0mIzpn5rVxtwf21euevSaQmBETmHUz WrbMY4R0nJetXr70NaF2sHvE2fse4fvsl7yAESH1rshOlnrdOWDHr/LBh+At/wkHIo7hZUYku/l8 tqUlDg8hIETub/KiiRHxvaO9rVcvgv+9w61HT/62dfLjvzJ81WZOcpaSDr09a8bbl3a8/KF7NgyX iC8zBHnsBV9MZgnNJyUrLDT4l9sAAEAASURBVMqmGdFLZw9ymoMTR9KvCx9lLnDrJHQ4e/MwXX6U Ps+I3dtt4Y/zTE84K/IgjskhuqTs1NYVVJXLY9Mq6i3lOG59VCKa6sf9vcDf+rn4qfbC5hdccWaH 5j+yUv2Wn+2gN19VnhKk1KPDks/Ajv9fS6ZVfQZR+jNOKmd4N7x3cPgo8uDFz9ST8hT/bgYBe1G4 qSl8mTM9d7MH+k2USN62NiijcPtFst4S8OrVs9AlTvP9OJ05+uz+A9uUvJCBRkbome0Jj+7s2JKi PdnOtO8Fn2wFyqdPkyNK0EzQ4mDez37By7zEmv3jF2+seKQsmUpbHjzw8kwMZV5su4isUoSUpdli z4xeDxo5vTmfNR/3ODdQjVNv2fcghvjNWRslsuw8WPm///7vwc9sRWa/oiPOMqPA0cxCVshJEXFI z6ILXm7913/9V8ib5bF0D+X68kW/QU8fkHny6yWu1yehd1YW0OSevcV1es1uHAp7yi9K0b96xcno mRz1mHECx2BYHT76QDe8CR3zNl/RCK1fpE5nMR8dPUqZ6K3ss6cz7LgwUNm67M/2bsX472SP5Zvn +cDCo7+XbrpnIB4aPvk2p5fEQbgI72LDMdTFRmQFH33u0MKb9jQibSzy8y3U3opYMB8A05B35Zv0 35p/yv3eOzqTUfKXPrcVLPL1JqcaXFzYg07GGra2z3My/8oKP9TeD4Dh3JnBiuNwdOSIV2cTRygS dmKU6cHL4HjFM5HRg4OHW08e/z+5f5/rXukGNhH+P/z8U9K+C/eRndhIbU482T2PgDsV4uen/wrs zO7ue8mdTew2cATbB8hXOyMXJqDOcjoUXVZlgyZbGOGJSk35OjHqcTnh23u2VQXXneiU6ODnr3/U hGyJe16OMLm1rQJOF5lEeP5L5D1ythc8rM7EfQ3tt7dOXvbM7mnkm+2+lxfF3Pfut8P96OH3W0++ +Wfa+L+SP191iI/iBKB2WrLSHJjkjEN7eEgXtg7lMLvoE2km9QQwXOqg9+lAlz7xslswKvp59u6N smgpb9Orv5baH/rIOcfxXfgoZ5F7JxylcGDlph/nVJ3goM54L7myJZFPkwkWfbOTOjqgCScajkvU tdsSmfSRXcnaJ4DfYe7Lz7qhSweph/Hh1LtT/U93cwZ76+q9+CV/+y60jg3Z2w2dozPPIzsnZznG NC/Y7x38MzTJO1zRcZfx6xpfintpelUPyeAUG9cOcWgRODvRu/SwFTmBL+dUm02DdITQ+IYTA5S/ 1HSRgmeuh9vaez3HzV8j97UtJfgcHvR53PwGZETToqeqstqxG6f2lI8RXnsdn5h9lG7ffc00G9VV B6NGgtGHgGmaMQ8jtJA3C9UGFUOWAY1yOsoLDcmddLOOvT/QSJMTyhBbvvUbMXR+V84oIk6IG7jq dJ/RoGcBo/uULzw8T75KzJ8po1EuedSDSODLPwIw8MCiODguJSAlQQ1xY/QaL2VrBJp2AT0zAuAP ruiknoscVSauvybTsOsryGm0zoKb9CLCVpzmG7ywkD/p1xOGFo3hl/S38UQjOKLDOmDEdgzTzyH4 2eJoyTvH9SmLdkLTkyM1o1nwmw8Wdqh8aD91DW3Eua7R7joZq+z6j+wNV/8E9yWC8pgwrLHJ2zw3 9cID3pZBe1+e393P+lxY4zp0wgvy+83xRAfH8HE+5fd7f79nocDQtlboljQ3syB4mPLHz8Pr8jcf t0JqnmsYu8unqr3M0zj0qBoe+JyctsPc/QKmt4YZI/Etzz1Lrg64Ow9WPoMhcBgGafI7J3a/jDZ5 amfWkph0l3KTF95w4Hh3fLfJl6q0QVvhbHaHrHPAhZFjecAqec3d2GJ4Uzwa+j1vsNNhXV8UfdJn lmrKg1d6J4a59EQceXUbTDPinOZThiX6hNPcvFQofdF/9FGHDwjIF92KFXKLcG5WvVomh+8np/4n W/p6aCBuniffn3U3yzc2YFSluuEgdLd03+BpvOaadDJBPoenxU9bxLnkmWcw8eboH2nd1p61Bmt4 fmRHmQnKiW9Z6y0bnC0wOFAG8uo3q01m2EY4qadlqCH1qsyG7pPuGEuTXoJyaOPSdrPsPpktqH/a oL7jHAvqrszQAk7gCkMTegYegrwu7Zm2artLfnFgCeqSt2m1ecdJem25S9rgib4G5iZnqv8WkeL8 zYTYzmIPlN0xoZK6yknMQIl5636vqm//M+K6pA5et2eeWLq/7TFciraZdJi2o8t+JirZKP6fwc55 TteQru1okv/1u3cidBuTGLgLQnCf6twXX67tXsvaTVz9dhUYRW40Hs1GK91IWtf0h575Z9rp6vo3 fdWAe0VCO6SzccNb7lcvAiKimafdjDoFhMM8iE1wT0589W0RsuOTrRf5Yo99U532Onn7q2MxezGW 9hH3/qfnT3/e+uGHfxejB4NA3hhpHaNjq+68mT5MK7qXQvrLgGBhTteEEQA4Dp6Eq4iRWb6G3UYY fIIozV1QB4ElNCeZWiqmSlsHrnyMMjjOcd7J6FqeOTGDAPgtHyOqjqASwjWjzfl+2fGZSEJoD6wR J4Yk3Mk8HtkV6zXtbzJSMn8RoQVkUfLL6A+TN3OnH4ygcx6j6dma7cmLLBeh21kGWvodrTGd9rnr b4rbNoOhvz7us4g3I80r8lxRYeM0g1O8mjrxwW7obOa/QhAmnNcE+wqGtDGi6bNl9YDjV6O96oqU VLi75aok/PGFOxh4QH97V6/4JyNZ7YEPPhMnr9lTLOy39B5ktqIvmoQv0KNlyd7mrmMGamhDgQXB gm0GSt1pRfGlEyZs8aDEXWbHS1EHj6H7Xs1WWwLtF3H0gUv9+oeCgANZmT5qJ9Ng+VXSX4RWUSSv zZRnJjgG05v6cEYTbQYrFCo49gA/fMTR7KVJsOsLhqlTfnVPvWTIb8uFggG131a+wJ0lbXKr3Ukq GKMbBmfwGk54LzPl8AGbYcNbMwjg0IPrkh9uHH3llTG7ci+rRvs54UN5Oom+M3PnzFhOsy972SJz /No+7zbk1f5iundxXjXv0/35w2j8VgC/Nf/HIUUPzK1ctmNi1bG+RuZTmQmjs/Vln7KDx27D9ba4 34/jVGEwjW/xK54jx+onBzeVlFWh+w9s4Wg5Uzv9YeUW/gL5syWDnOJbpwcVn2b1xKSEQGbUpR48 3nqr5Yqsk1/8TnYKjcXxUZZM18uI0c+nZxz+vMR32k6x+rhRyhpIg28luuW8HU34kqkn3/a+bHkG D3W3PbaXFj26PuWdqPPd908iW/+rcOfQiZdfeWW1o2wFJbAEcfK1nvXSceu1qVc26cqJ0wa/0XEc c7QSJ4AnDU1dykjfDR1qOiROp3I9S8lIDN9cNxjOKlYn/NNrdbdafZ5VkHVIVRVSza8O8IPX+wL8 8N1B8PAFRfxSxzCmHB23H1y+/fbb+lpz49h8Ca5TouwK0D/OWRZodwG+66rFKmO1nqxNf4m7uq5o VCDe+ed6u97fvncCuZEAJoTRAm76uc/qFi+z/o0znQ+9NB3CAxkIHufrhRdWEJb3YfZ6FMGAtxEd phnGce/9RRHOjC4xIqNHUHoTdbYmZDqVgjIFD87r41Qa51C+n37+d80096wQzDBiEyF9WX6jMgR6 DLu7S+MYKQ3Q4LngKA3uIwDSJp9lcQzvt3sxSWqWR3vcGeQHD49KqLeyB1e8Cy7u4J9kaVgg+OoM qILH4QX7ykmPgjPrrh75KBvlpTtCJ2omMPulsWI++VLeRvOZnWRw1f11BG2kwPBgeYWFdtPVSNHg hMNxVDSxx3wMWvdFzzoYPKDtvbNlsBOabPoH7NvpYcvC9DUeFPYiqN2/FPwNZZT0m5DAlt9gJk2p /gKn4aV/dVRWLC54wgmNSkMZZ9esi2BQZwnxLCcsgNsvPLZiniZoNx53MT5dd/P08Aplr/woaWXk 85vjjDb18RNHMyWggZcKLynxHA/klA383jwYQ7ksf4IB1qQpO0q8YfdAxjMjKB/ehQt80UE/eZbH DK264QOuy28ka/5uA+NoJ3oCTDjMTLM4sMBX1jP4k5eiHjmSB33U5Rq8wRsemGdlhn7qFLRFOrw9 uw/e6qNfBPnRy10eZdRVdcewCMrRhfratZ2Zc3RqOU+Gm0xWpe7+fDoKxAGtPZOtn3tmN0vDsUMC ftGfeITucf90oeUXDw2f0p0ll5GBCpymBSW4rXkdP5ITTi4+JpPCyA9Hkm0dGTUooNcGhni8Xbwa +6UcWC7O48iIegun1OFZvKvqTA310msM92VsI6dZvfSBeugv8OVvvFrneHYJ4HhWJzqYUR7Yfk8f PXnypPKjl09djw5QtmQ1uA2u7mC44BGqRD6959Qv9E6afAMfHLjDFW04jWRbukuZNc5oCwdw3Uv3 Z9uavGw7nOSp/uNc9UPg9wdD5BPUx6EE4/x1b3ephMo/dqZjrv6GL7CGv2nCjdApNyLzU0Y8gqat O61QCtpmEhAu6AsX74rwx/Rvn8aUkplpfZCvRaMLWK9ec9jAzfWOaq9ovJUtrCs6qlPaNOB6O8Jj DTV/ZcFzaOVZfX88AKMW0EYGtV/oeLRCj0xMZcuNQc3MnI+8js6IfxkmMfsZRBFPBkCnk93lOctI U8BgGP5VzazE4NUSCIbJTEzOq3UCwMFBiJslbnme/vLjMkLZNF4dLkgj7DyDb0ocs6rnIkLIKRAX ml8REE6YV0cIJm7neRjBb+0Aa9Jkn3QwMcPhvRjwZYZImk4qvIKfzsN0lEEviW8cWzhTEPDwTEAJ krrMEpgFtL/3KEx3nhl6SwJG7cO4R0dmBrRzmfW4xhwbWg1O1dDP9Ac2xV8LWp4xF+Gy973OsYzD gb6cO4OGw/CSGbg32Yv6aifLG3HoHAJPuWDIEQajV31ddAtc7f1QqNFgeCDqveCZVUk3JDBM2Wue l0yuBYO0om/HD6lVRWDsfyxc9V0+PBKBCF/AMUuPF/YqN5+tYcIX3vB1kR0zshwu/CDIgybaOvmV QZ/hM2UperOn+E1ZaSMD4KCZ3/gZv51krzB45EB+g1D3fm4eVs5veQbHSRcHLwEcsNUJd/eRL+XE nYWvfXXQLK23219H2WsH/pdXH+5mL5z8AniucrSzWjPwhwac1XHClVEneAw4Q9Y81OdLS0db9Ux7 5jlcmLLqRINOVz85NEi/yAcUik6l35rH4AJOt5f8dfvRmB6Bly1oaDr1tiHeOM22ZtCJ5TRHzvXL KGT1r8O0bx33uZ6/JFz+FBosvHQRnXp+HmfALFpkyyopLqnBbFaBvNxD8umLDnNffn7sG/DBDd/i q9lWRK/gT+9+bNlXXHtikzf58SncZ4ANJXnxJ94V3MXhXXIjr5VQMltAshWArpwg31r/lB1POatH cCELLW/tZMGh5CcIvYmdvyRTYEfXX6Q90Fbvz89+aVsaZ2MnsuArwtEoyRZ7GZ0Ihgs89Y+8D+4T Ty4Fd840GSODj7JSZZCKHvBzDUzwztPm06wCgatst6Enrdb1dtvbv0EjE11VPjBue+lSmgAGmPRd f12VXxG9FXoI7NlZJmpqAklEdY/JIzqsfQR9Lwz+2vX6OHoo/5x01F1KKXffTl73dVz/9rf596rO TdQmSz21H7Smmb5GJ3qreaw/gGVV7sWL5hF9wrn3zgxci2fDT13vWna6OvC1wR1cl5VONCz7Rbl+ ILQO1f5QJWUDqsPb1X0A0s3kAdT4DY/czGUbjbaysdVfsS3si5l2+FhpPY0cpG1NOI3lRCKiS6Fh Fr/N7qmM4ewR6st0G6J4mxfDWKrtZZPdHHJutu91nOaXL58Gt7XT0UwvDiKWB8qJiCAyfIJ6MTWC yyOMYPkNN7h6bqPeBtqskXbAU5BPOnjygjHx0hAHkU4idFOP9Jsw5vfQBBxxyqKNsvDRXku4e8u+ JfAJ48tncebCgEZu6A2/B8ELHLPzL7K8Pcw4jGJW7ssKw7mhb148oQw4K8d5McDHXELi0JqzxHHF eA+LPmi/t/dLBkBxWuLcymPggAZGwPgHHUoo0203+wENxKH3pPWya/PnWa1ubBQp+q5DcU/K3wyi Bi6H2SAHHvv77Qjfi4LkINqHfX5uFqfD8EJMQfHnLNngjQsvQSBE+g4sz3haPYO7OGl+d3rjjpfI kLgegG3yUTr42Ed25LP9hGwMn4PleS23sB1em3h3+LsiUYXDwJAfXn7j25mBVe9FZowZR8/6Th9y fOWHj7uXc7uPtLsdA1td0GXqBNvVjmn3u3RBHnC0dWenZ75mYKsd8mmnu3aA4/cYtoHRbSuQBVM+ OK7rQWOXNHf1Vjsz4OdINA49KFaX+pvGvdxN1pXlNA/cmqb54mS26TC0mbu2/LVCZC7TZOHsWCS6 ngy2U6Cd9T2A8Jc+q34r/v+0FOAQqxvt8ZevgppcwX/4K35+VjooJXgt25LiBEubMPIBhue5yBn5 tM2BPm2Z6LrkucyLeMrgcWlzeo3BIcfxUQarLX8tX+fntj71ym+VNzmR1WRy21svW49w0mugm22a bIHj18jD2HHP2qyN4I3cw2Ut7+pomrRzo81k1hYokwl0EZ00/cd5JafKVZuij/wGcy7lHTk3dcvn EsBX1gy5cvCUT9kJA2fNL8rNRBmaXzgFYum/eqeFn4P3hOK3nuQYvavd+V99wUayYzuZfOKt1IRE YE0YXJR5O7R/szDL9eQx0xWrbLcJnk6B0A9ga8voNs8uNMZHbDj5QcOaGMlL+8fH7UN1ZYEZW9Wg 38YPLHRzDCua74XXTSg1LfHldZT9qsFdZNhKUahUGa61/Vq73i7/vhj1ar/AD9N+sKvPS2d0fSYC baGdST16w8DB9iD8YjIGD2e7IMHkwFjW6K/B9BeEWjA1mjqyvK4SzP0yI1PMll3t1dmvXqeZcXoJ lDcnL3PIOUbsM3cx6jg90E6w7B0kCG8LWZggBGuibhrUiHa9w/Ty65RxmjUeLi9f9f7qIrQRUeiQ sX3tp8UoLk4Jgg2zHBx0/SM02qf8XH5Lc2EgjhU4ParsshhN/i7bwuu3us0sG6X0THXwtrcp2xb2 rIOEqgQPPi/ywYQ8VGcZRFz8/9zdjXodx3UuaIAACICkKMuRMzPP3P+1nSSOLVviHwiAnO9d317Y m3RkWUpycp4pstG9u6pWrf9aVV1dnUBtlxgE1P9xCf8Z0zjH8PomM+p8hfU/6RpmCcGL7EO6yurz oXYuQC8+SWSAp7N0I8HG3A+xZB6GfkUzi3E04ZmkLCVm5CtTbUprGAf7m3tf3M+PaSag1KmcbWHW tuEGp+cJoidoPqC0s9xgye/+qqWJ3MdeMpt0eVnnZH2XVN2mWxx99X8HRvLgj59ocsijaxIawRU0 4/1FXjjV9vJBGfizCTpKt9jzjV1JZkBQ54em+ZBC8FTfod7AzFlSRiflkKeMQfGbNz8OXtjrIEsD Xwc81Fu7xge4o2N3tdAGvJSTL29pKO+PM8Xy5Un4QtckfJCnvZUvvijrkLf5eMqvNR0DYPDqC7q/ u3KSeo92wUlwYPcN5XS6ZriezZv/5bFlR2Zfhvb4PPUPqA6c6unq7+rt/j4U+d9+Kh5HfSmfjmj8 T+N3xOQ3X5F97E7ySJy+jU7yR5EXfeva08g6cvvaL/zmdv+RinzM6CyfZQlUbYaOsXOd9ehNaOjg qwPEkddXyzDoO1qcr+Jj6L3fbMMsdoPm2g4iH+JrHp7Vj2h7fYqBrQDprz/+cPbNm2+f4ODZBErx H8oawJsM8t6Cd5jMSvMztdnDu0MH9bGMAk1sAu7Oa7vwFDvA2/21w8Xf2RNv93eGGS4zA5ydcm5f zKPEsVO+SXn9jRlmMNFi72v+my2T/8uXfdLkXQ99Pz45C4pSferARVC0OKvrWtvVn/pEddFc/phU zORB/CI86BcfaSUfefadpfpJkwnqOgJ2cINv/ZQJCu9G8G1Zzhq9qE+lVGx205f2yYdLoXTgbKmf Oy+PQWm7DZrRg1ZnCe9dlwcNqie+iSw/Putyty43FUsdYSkPXxiDh/eO+4mVoqfRPx+DIl/5X086 s8suIaFzXsjMU40M1KTCnssjS75kRzJPeXUoO6cW1GcX3+OACR70MYqqkSkNZ/clqxyuburrd0KN PXinYIJmhbYChVxFr9F05ErQiNEQBRU4CghqpBia67xwYZR/l5eRgskBmSI0xKNtbrfTrCKVYUY2 BLYChDzDcyhH8PCpMVZ5/d6AAk5wU05bzlLxbgfOYMAHu211tkl5sByS9lw7y1sloFRDR8o4w2UV DTy8MHrdNbfqUTo4aNM13triT7r72BFvuuNZjI/3jOxjXrQUTFqkThVXgabS/9ifKqagmBIaEBgp C4ats8V7/BCs4cl+ZhoPObNPMwvLcVQxlcWfTeNsojsjvwnGNufnz6sTghzywmPHzyVtHhO9HLcz t+BlKdBjdqwAFx0+XuEjNWd9j3HKnYd2bYClnGMdHWdppwePJR8fPbY/LivYOqtrdMLIFZzthJR5 eCgNyq3+VTfpdl/kOKVj9bGDtM7CysdbcOkc3eTs3dPRSPAGX1nyWvlVdtVT+CjHxtgXGa1vcL94 GSDXrtx7er8hnQgawdOuY5c8gCutDfm9ZdY+wXJffbj7bXAMZ9fLG+c9lF9+gKMu+k4HVe4pryze SK4dC9cZPlvGI2ZJXan4xFdE9FuP/zp13tqNCJ/wmYr/w3/gJMGL7v//Ji0pc9Zn0Df63pe+BTWr 3/RjjgPxldMC+G/kSHi/bekn9JfsZgP8tuxeApe8iLT6RxclOLtmc3uuDRxtWR6bc58ubqCo/Lbd JYT6uA6GPTESDCuj3vRP8efKgzczye+zU9bbv85ySzbIDtZmDPTPDz7/9Te/e/IzcFZmbdBv8B3r j8hE0rYkj23Jhwf7NNO818rhg/vw8OTS713WpU9SZuFp27WyS/8R79Kn3dN7fi9+6+ucV39O/Ypr 8OEssDrPzLMZ46CUo7EDePiItrBjjsqoOmdm81n6C2WYp7qb0CYt7r3W//TpneUP2t9yU/ik/voj ZRzTwAEemMUnfVnw0q+jBy/kuTbhgfbHtNP7CsqPnw09x8Sv5PB/4NafukY3/BYmuI8GrfreA67i pS5fpVd9qme70XlJ7xA8P7X1BX1Pd3/xIqgMHugor7v0sEgc+QwQfPELznSILarz7l13Z8ukZ2dM ZVBGTBrCQmyD5HwqOoAons7TI50ffrA/Y0ZY81jeo5XDdkumG5O8MIgpaXUY2UvBH0hlIHidhe02 LtsuRAWPI6TICOPiB4YAj4UZBgIQQ1nXMBj/hztrTj7kA72Z2TwQTUGNDhq4HTtDeKqLVrNml5eW VxgIdOsZ9c0QEyKcGC8e6fjzRGv4AWf31Gm9bya4MCqXrKFjFNfPO/M+u2fk3m1Gzsk8u3jbr4xh Evx+//vvg9PFvDj5xjqzOIXOPJSv8PjCQA68XKXcPGxfhRxEfuHPwnWWFg4ZuAbL2W+2R0/8Tvhy 9uKVPYjLg1maEn7g1cgphc3euf7dt4cBw8Epqs+Bezs8YEden6yZ+8oYleOYu3YrBhv8yF859zu4 oFdwjIF+bWST0z9gnaahIW06k6PlM4J9sH0q+XlkYf/gUdupGCOKPF9knbrHPPAYZxQ+sI2+DNq3 9+VxpF2TD34DQ2B0ln/6018C9tMEts/zQgne0iFtNyjTiRU3T3DAk5zLkxq9rWkNGq4zm48GeXBy bcumOvTjOq0PmXUBQycAZ22yA/XWngTb7sGJTbD5P/7xX+dlmdF1T6ZyWI7l981LPOujTziybXRo g65IdII/YTNe8pFf3lW3Bm5gmfWpvDsT7D7cpNVHNmkGzG9nugGW9tDGRu3jzJbQYabJukjrEeUt vXADHxy6v2czIvCz64eZINYHvnrLWwHJB/s/JzDjJza5X6fnXF+38jqW+VIP9/5/11mHiIU6WzTe ZcsuqTOvR9x/Tfv1FUd/UR9SWKf+5/T618D/smzbOTHEL7P9OjRk1x472dD/6nAG5t69+JT1q7O7 RHaByYCuVfBlcT76VqCkg9r1x9/5W9r/jkyT5YkPPdAfsTt60j6F7umDD7s1Re/+8P33Kd+X1OsL 4HIcKNLzsa1rNlTE6DI/EfFOH2Qf2vsHM6HxD7FNvPBi7tF/VBf+7d/+7exlbM79aMjoB3tv0Ofp cXfN+dOfsgPWxAD32Ss93yE41NGugEfAbKYZ38Fyn6757Yxux/oZ99YuyGV9jnsSu2SvAjdPeyLE mXXGu40VPh70WL9jz3V9qMR260/Ysf5/+XR8wRk/2K7JgMWVbeM3OrUBDtnCzU47fLgnTWZNY0qT +Cp9gX6DTEwkJXIa5dGGxO+Zrc/meUOzcujQ1vDoMIm2tKvT6/ICS6pjPEuf6nk6oe97lwHNpnqc /mLb6sxLfQf/6JsC65u1TU5o3MRP2EmDf0Xr7eGFbJNBYhnye/3t785++ssfpwrc8QxWEh3de2jX vjaUcc0GfH36T3/Gi2NCK36rm//DY99rQJt6gdwuePjQegc1SX71aNuVe3oNLhl5urtPWcHTd3lZ dmNScRbewBFPxJP0if7SDzITr15d/XB2WaIbQDJizEQEYhVU+S4jKAYpKH37o0c0u8fwClXTvT6Q 1NN0NwcPdLjjRGFsfk4InMO2B5cyro9H1pBsjyIpp4zDNYYyDkk9cB1wl++etMqxsPcMzgp2cMos HGEv7fCr0fdrddrCUPWVWfjwBEcQKOAXhOPdll2FANvhQwv2yf0UQZql/fb192ff/Z7T+S70UDTL Am7PPuQlNM4VbPRUOUs3upYHzXPnbxOdm6p/m/V0Z+vveTO+/A2H4sKozKwFkymKR3CknGjeGZ6F 89ys9EEWyvYJxT41qHGrZ90zw1t6t/09p9HRMkZM4c0EWxKwo/riAA9yPzqDxePnzuRMF7wQaNQr gSWtfrluh9wZEHKjM1lJk3NnVfex3FjDQT/BWdpd0xG6M3oah67d6lgDUbRuACpPcnZvloIceEy/ fFo7398Irn30xXZXFq7Xnl0vDuDh9eAeul2jcfFUzu8tDx/2LnjeN9rl02NPVXTIyiqHj/Dq2vbj TEtlDqZ1ireD1ylf4aQ+HMClX/AC1z3Xzg7J7/KpM1c6VL8lZ7A5uuUHNqqzeOClcn6zTYdrclk4 6oIB37uDH4CbMsWpclG+cjra5yBy+LPwnNXb36dl/ruvF7Pl4RGP8uy3tB9yko6+qDqwPPktEP9r 6pilNUjngxwCAbKtzEwEra78Eu107R+T2c/JVJvS5o8O5Hd1v3hNfxD8fMjo/XtbrH6TgPTbM8vb 6N/KbADlDz47pNpB+0D6Oj5ibOPw5Ofz0e7rQ2Iv8T/WUvvHbgR0ljaCiU/wYe9wZDcmAnzIzLKM 9ZN8mHc59jPJr172c9/bX1cXyt/VNbhK8LQ8xv25jiJpkw36vTxzhsPKzm9w956z3+iCF/jOyuHz 5mlTACZf3yqpAy7+rmzcd11broyU0Y5j8YGr35J8eHdCoFtlkkF3YCoeg1veiREXaF8bfK+Bid/a 8xG4Juef0zkyT98Ymo+zst4j0w/rJ9LrhOXwzN8EuZ2x90QBL3p0AJMC0y5fBo/RQU84DrQuvUuz jRLUx6/p7zIovcuL4ccJAs2Tt7aPfcH6ym3fB9FcF8e1v+pCZYbfYJiE6sA+P0LZ/jk0k5/t46MT 6fvO8sGU0zSoTJnCxuPZtGAmYOv76UOXVi4e+Ncn1h0IHftEcoafs4mwCZqNdI3oXmTdEIbp9Fa4 OsZM5ozxvH/zNqOEf48SZsupw6yFl6U0JjWk6dXhxtyd6/mDIZZMeFM9a31mJrcOoEEmpafwWV2d 0ayR5ijaYe9oxA+x0+kRpGC/j54JFIwNBggGkc6E56DghLbKcWpIRhnoZvjaUV6++gtLPfe12+CH E+vIqIzNS39mvAPLDJj6klFoYXDklDOz5FdR9UzC3WS06EtqApJvv81XokI/PIxqfOxC6mxIFGPk y/CC0+S4duEXPJWt8Ux2/qwC7e/fcp5lGDEcbQh8GG5MfYJcdC8/7TpxEd758pE3qGtUXVPIIerM JI46f+caX0au2YHBJ8f9JqPl3RTKn9zNXxoWvgUXcrAOaohOTh35KjqH/48HzfQGvBe36gv88bDG NB1v8EE+/I0+dWilpU4brvTOuv9JI4MGb6WPLpBFZk3DOYGmN5U/fjSDLPgtzaNDyWfMeOK++uxr dZ9DUYeOjaxvMxMS/VKXfiuvjNkZs0HucYp4CoY66rJrOK+Oy1uHtmdl5ZuZu89X+ejmdJaBpT0D l8qhs8HgaQ/rsWL1guyVFwxbowgveWBvG64lZdkHmUhLt/L7W57f6uqUwNaeQZR78tixGbHyowNn sKXP+VKizk29HVgsPOVdo0Pe0BO4l1lKhY/oXZzBGvmM2Onn30/q/U8lvDdbdIpD/cqvw2joPaGD jXuaYobKLiq+mMVON50U3Vv/fefIjoyqQ7Hl+Ax0kzO8yY7tLX6nvPgSKTa3NJDrP+5LFo72jukQ HAWmQTl86Bg8HXTcEhKzka9e/W62//r29e+qewLUpMVHPTSCr54gxe/tt7oTRifBBMdsiT/wQrMA yWEW8TxwzC08xH72yWgnfK6DR5fNsS392Y9/+UvWDntfCR+OvhkdfKXtyvRf+ixBRSKZLNVM35kZ 1KjH2DmbhfPgGTBgu8fu9d3u6/Nr740D0KoNCf1ig8729gnzs2f1X+SqHph8V2k+Bm9mibVVXuuz 8az2XV/HtxzLa2/lszDh/jxfR7SHtJgDT5090TLI4fvYgLR2Bed5SpjJsQ8fLL2sXrlnT+2E3UOX wHblOwDGflb/emf/GqjgCX2ZRM9madg4ofAoOp8X9T1toRfss31T9VE7+DXyCH/lk9nwLXrhCSIe 7+AS3fipHyydgZmY5S40pOFF6+lq9dL3AuiG/tS9OaJvOyn1VNFF8IcTPKrbHTi0DPqO7cTjDiwx if7fgQXklF7yAPZYHr0zozzxS/Q9fPcifYPoQ3n9Wv5bWmmlAp48Szw8k1HxmZYfmZ+zM8zz6Opo 5ConYSDucz7LSwmXubbw+utff8jC97dnPlZQZoUwb0TOjGOuD+j+/VMwi1B3NlF7E5SkTY8aGJD2 CVBnxYgoZ3FqIKMMvDCjyn81ozgGv0YoH001iCrqlt97zg44EBTnYJmJdve+8/JhyzuDDZ5DXb+d GT88jM4ZKjyUZ6zS0uYa3VcJnG9v8hLC756N43mVpQ5g2kLnu3yG+1MGC+i9v/8xRpdZxSeloHwJ OiLIUwOlPMurbQ+8X0rqSMqeXvs99EZxPkU+HAs6dUT4gt/457qy7BovdTaBZ2Rsz+Yt+y6fKV85 NtiNwwssenVlUJE6nz55hFnZx2zHOPym9JI2n9G/oM5Y/N5kj2W8++VU3jAq+JAjQ4F+fg4/hq6L bJ0Xw/IpUkEz41ZWHlrRqP7wGi+XbwMvL1F4LJrO2kdcNukA6Db66QsdEeiio7Ciw1nfLCAp3J2B brA5L54keB6nlw5gOpSsh9+xwuoieUlgLGwzSfRT8OyePLLccnuGB2fUMg2qXaO3NtBgYuUNhheP ysPaMHuCQ/WjsxUCZzDYx+kBj+XrqS0/5vPg8uCjLTj57ewAe3EG12/8dCh3e1un7P7yQD1llXEG 16F9+OrE4e63QxmDGNcLY2fMWiadSXhDngZ2/6ckeLMfg3X04fd/Lq1d9exv7dvHfcCvbP5zbfzK 2geUBAxkTB76SPrCZ/mN9nlJfQI/PEnKH/qBR3+b9t4/JkswwPo6zb3gJYDQYHHR59Qu6BqZXOUz y3A1IHd46siGJXTUBruE6sVnS49q1yFraFYWnA2a+Si6OLwIzfIMFHdge3nZoM/9t2/fDA8EgQ+P gndtdkZ0njLNrCJe6ufrh9AFNjSu4qMEznBw7zHMX/tS7umz9slTxra0EttDG1vTb5q4Kz77fkzl tvSv70G7g0zxTBsj39ifdHl44Yx/Lby3wz/XyhoMw1O7m9xfu3beNugT2MrDvf6sPkAZEwDfftvv Vrx92xcD+T8THeo1YC1deLJt4OWkRGMGNNXVo/78nD7p91fHvywjmIz+z1NsT0OrI/oDPhmfhle5 NCkHr2cT5NeHLj/BXLjbvwtMl9awIWz9mMlTNtZJPYPTxVxdQfDK7BSe/hufpcPJ1fzbJW4G9uJK QW1xrn0ey+sTOyhY2YBn4DEGDdqx8ODR39suH31qq+4H5wmcqy/P8qVGcpIW/z3T2bQbRsdYHEam MzSc4iWwQm7H/piX/2whB4CZvIQLh9En0ouyqkVvgPTm3sjZLKXOxkgJApRRGxT6yGjOIR1fRnby OEAJ8cooCwdMc3Rrmq5FUU6ZGpERY4M8AnBPWqaCAQftvHnTEZh7VSCK0i+EcTaMYEZxASFA0YHi HUfjYPDAm62HjzJwBx88bZaX8N/7sGlQ/SrG9yKBZSicstZpyWNonJg1OQ+Px7WIM9gInWZ3Vimc 4T9Qg4xrvPhKIpN/+ue03un18uJC0GjKIIkzdh8tjGrlJ8/1tB85j9zGccSpzrrubtNllpQctAO3 GQWGZrOrnl7gFxjz1rcAOe1epoPhrNTtTFFlSAeVNersMo3yeOUMp38skYk3dhMYBtbAjOEGxZHd fO0v/KezN9fWOfWxp46HfnGSp8nLgmSOH5IAF630orrFsXOo2rD21/KHDhIFwTo75e+zLOpzvr4H LwlPdQSe7ghOuoNF3/6Gs+MsBv8sToWDv7kNnkEBr9VlN/RpZo/yaft9ouT+BtCVyXayPcsP4MKH SBKYEocp+Q22+naAQTvHfXvbJV9+X+a71ujXWcEV3D1KW+Ad6ABPHpj3923Db7L9eJfOLz7EWuXp ENL3td4GSNVFvkHyOW3XysBv4foN3uiPwX/ahCddwz8+aOl03vLLyz5Z6EDg8VPWdWdvYF8INIu0 9dTZ60Hm8Ofn7p+W+S3Xp3AX33akHbibCf6P8PktbVUnyLkvnH7MR6Lez+xfB2DRit8G9lfXim4e 9JP80L1yZpuWjJKzMlL/rg7XzrfJ8uzQ70wnv6W3xM+fT3n/ZSn4dLACPz5D0FzdS7+bvoJvOc8M ofclzNgaWAru+Br6hh5y4x+fHfafbjBU2vQ/94ePRMGDnQkO/ItlRufJxLIwS8kshdC/eafmfJZn aIPOmxQwZ8fuvAskaFZnmEacgS2PDWkHPbZNU6++TcBUX6OPnL4zARD82SD8HyZQtH1lA0D+wAEn wRxcRl6RG99XWR63qFQPHPD23Qb8rO+s7auPX/C0LaqBowTn2naXX21by+Pt09StrATAjRPgiGeW FwbMwCKnb7+9y3tIb+bgk8kXq+AALp+tf6sMWm/7jOGlyYaTwaa24fllqi0tTvLhJUYAP1AnYPZt iImtsjbX5JYv8l5c9ONso2/Baf3f1UGGayvkp23JvcdMXN2+yMTBOX0xgBMTJqDMU0eD8Ps8CR88 U6V61sHLwijttTPXnlTsvWlk/qCjgyz1pm7Oo19P+XAqP7TTQfrxHR51zs/7nsJgkqIN0NHx9STB oY0DAtish31KwaUTH5WbeAwv4I3f9CwfN+mobYVxSjCGyP9oHVgqvz9MyXtE8BgGTAc+SrEkPTX9 xcVR/kPN5OmYHKvcbmIUpYXD4gMH96RhPObnkK/u4ghPhuS++o41APck9yip+wzO76Xf6EYCT16D YfsTdjZOm/IckjLwB3vbdn8NcsvJU067DonBwHUPeBhp38QZLo2vXzcA0X5WZaW9fDjmU4KAlLV9 kbqlkRF45EAex9RHFwYkfYx/zPl1V8Vx12x3dgDfJcts0EmpnN2mWAJbI1z31F+erAK674B/g+Yo dq4FzXglj/MEh1TwGBz6tsapLl5Jz7OPpDp+0yHpxAzm99/7w2joBPmcZ7Z2nQt45GzLvA95+uKF D0ZjpKuMjyRsu86b7GHNwcLbEiRwh57gBl4HXdVJNEnkbN0wfWG0Zmek1QflOKywehJecgzWfqEZ P8ahBefbzFjjeduqfMCBAzq15XpkdbA5bZMjOOChTx24O+sI0OP+loEIuh0DKwMLZeUrS5btaDrT 7NGc+u6vI9KWa0meQwKDbsAzfenAVQ5c+LvWoTurAwfwnYPC4XdnHsOmqY8W5bdN9bTjDO+FhXcO snCvuKyOt6zyyZg8s2xX+aDTQzrMs79+ShCyQeOQcuDPUSPhKJVvf9tBau/XpIXzc3XwDC0ry7Sc om3jl+qCeSyzOl4ZsUUzX2wTfPropeA+ev45bP477rPg8PEAemSc2Ts6e5lBZ/W3AVrXMdZ2fo4H +CXI2gH6fxrjsHo68QSxcCq/rO2ll6BXT8020zvBsnMD6fWT1cOxqfQTdORhPqhR/cV/cAXZ8Hc2 OYP2PbQkOOMDlCVXvug+Szbw7PWH18nT32SyJo/XLRfxISO+gf/ZxO+DMTYQPrEf8LQ7thg65Y0c Yt/nh+UH2lOmywmqV/wDep0DZmxTXXAca3ts1lGcAycB4ba3S3DWbtSTNy/BBRa95wu94CuBP78v fFCKn6lPiKuZsnDRztCSs/yVC7gNmkujAc6HD95l+svYgL4d7NHIJzuuT1yYZAW2iR64+UDcLy0n hKf6xfsY45jIo1vOdOPVq9fx/9ZPm91OsJc+VJJv+Yj+i3zR5ABTgofkHv6Qr/35+bbLlKm+hE+P 12d3Wb7jt28kBPJ4En23NuCHtoUDJtzB94EzMiwt7svN2TE0HHQ9ZY7Brlw4Fs9nmUmn23ioraUj KE8qPQfAubNtNPeX/p7Wq98Af/uL1Zu029lahK4CYRgi3TOSshBcUPeXP3trMkY4I5wqn7JlG4RK 2BeoBY8h+ynLRd+WpJwCDG2VAQw6Bmz2NEEBg6ZbEMcM+O2hjTHAnJeGwtsZlW41o4y6R+bWIDFd UpeyjRLk5Tz3HZTO5xTfZ7StTQx7SlF2a5tevMzjKI+C4gdmqUqQBU99vHOAe5m3bR9CEzpHefLo Cz8bhHV0p63nmRKDp/ZevujuA/D4eJfH94e3r+WBaxbPSB7/Pd63FmdSZEN5lfeWL3idkXzC/m8u 8Kf8/9uRoPva4pjgjrYqJvmbCcyMX2R2/SmzBVnv3PY6E0EeZjv7qOj4mXU0LAyB3mhI1GJ5v/ic x4nRHUFq8cNoXbUTOh15Jznyo3tktPxTU762/n6KXDPLuDpPJtqiN2ZJwDDKtrcqZ7PtkoG0BrW/ YUe2Htvh2d1nwalAVPApoI/+hQxbC/aRUPGzZtiLtufnhyU6BkKhx4FH4A89sQtO26DoIU6Is4W7 cnDJaeROP9mP9h4On/cWZNrXFI8kMF0LQuUtrxpQ19ZG5nFSPqeKJ+q4p8zCoKPyiuuR3+RZZ7uy IrnanLKrK67RtrYKD/f2seVlXvRQVhmy/vRoR49ufans1hM0++3R8gzcPnVQex4bBW9lvPxCyyke 2qi+26u2NozWrQe2fDzV5uqY9Zy3H3UiXStttplclP8taeT8G+tq77S+ax25o8vuKvst8/dxrLx+ jgZ+hux1YnT9WfZjrSzakX+Ny8/B+S+5H36hpXLOYOuDAX2Dx8uLDrbo43TaabDLJepztD/3Dzyn FxxPHtqM//kt+A2MVITPhPMH2Pguz2FAPfnJwz9+RqAsEJvB+figdNqeMk4g0f7p+sXt/H73tn1T 13XyU82no6ftz3tH8RuoiWXMB7Uu85VEtknn6ar1nGyarsPFbLHrroOurZcPeFz7ZxshZ9Z4rs9c 2tAFZzDyOYaUO/qAtVNBo5nMmTDKIIG/VZ8c6dHa9foJsKTlmXIOsLWv3Nb1OyhM3tbBR0Gk+mBf pY9UZtYdB9dOSmTXnMQ8Swd4yguaT4PphckfTV4CVW3CpbOyBjb9DoOAUF+N33RQP/Dhg5fqOqs+ vgLASesz0BWJ7c/JOww6co0XBjZdGaDXMUlx2ycUt69SL/1yBu9Z9Z3SrWdwIqhmFxvzsF84V/8b K5CrgdLHTJL6vPhVvmdh2eTnzxvb9CXKt2+6SxjUxHFgasOE2cpIHnhWTzw8+t7AcUJBu0/05Rr/ JHUNbnkfdPjXnX9qz3g4E1ehIxmDuzqbyEz6W/5tieN5ip64OXGn+iv30anwGnw8ohezT7MLaZVT JzrKHsWiQB9CqC2bpDpfI752uA9RVEJpGjIP11+ftMGBlCCEU7aOfL50Xqv8EMXYPS8xR6bUAYFV he2MSoXR0c3SBsbCZTCulXOoT6EfrruWqQZ1fKP3cxaOKy+d1qEkayh7f+u671DGPQnT4UERnOGm XfTA4SpBs7LEoT2BMLhvU0a509lwBtxlIf060jzKP/B2TChwBmbg/lLQDE/wyXx5OwjnDxzB2aSs MvDihHc2cEeGHM8YyYFfa5zgqIeu8qCKCYbUDrj093fgayMOR93O7sYJ+Zf77vW8DrPObeU0QH/F H/irC8ddRiDo1IagIPvHTJ5lAU3VfzxbWbrPuMlmnEdkjBdNRwePVnx07qCBoyjfnj8/jvi3Y196 BdveQGZvZDIzm/m1/G5bnWVZfqOH3qFNp6ijltp+ZyzcZ/PqSGjaBCZ6ZpAXnCWwWqa8B4vewvM0 uSfvNMFn28E38N2T9r7f8rQj/yq9rmuwnB+Spy040Ntt272pe9BBdJ/C3fbArMzqoMGZe6kH1tq1 MmDIc4AtQAmmU47uwpmPfH7vQ0p2HsgA96d8ZTRPAJauQeKrP4vrV7f/y3+etgOf9b9o4I9/dYrv 2qQvQL82HBKddnkQ6Rb933IWnNAPM4x3kanH0s+f53xT/MjWMXygQ2GBPoicHeoWf+WHmvypbv4a Ao68qJ+aNZQ4f2DK8Cv8Z/vVQ0Ful17Q5/r240CUDk7AFxzxe/qCL3jedpY+58VBm9qYtg+CWZ0G a94REeXEpwji5D0zSA0Pp938xs/Ci76HadYsbx4YYG97Q1vaKT/bB5/ubT9cTf7WYWsO/mx9oTxw l46x+YMdul8Zn8qs9Fd+DRD5ipD9BEO74MJ74SuDl/rHlb9yp237La+xSvvBpdX9hbH5fj/Lcsb0 9tP+xwymzS+gZWkVNGvXYAaMo4Ydr7T7c0kd/ojfinSnGJzw0DbAcIkqZ4KkMYu2tSdgti0g2zep ZqvQDnb/9j0RQfOHd75wfHf28lXx//Sp/hx/TmMCCIC/TwzuPhyX78jDc1EzXTvGCe3e5UuxuNpm yCEfd2p7dEu7YrTDC4uZRFs9g4vybH/S1O2lv1T+NH2VfZr1dF14tVe89ul49+gXui8/Z+s3b1te XuSRaWj76cc+8rTuESJ2sPjw8XX2Yfx9Zky7bsgOCgLJ93fpXAcpDWgTgXMqAvsjuwZYZynTtmIq ESRmvnwZWGFKxml5AeJVBB0Y9jPM3rWfIyQbeO86U0hLZWo7b8xDWBWlXyAzevpL3vi1BvhckPMs j9ejYDpbdd9mLeRNZs4wnECsubXu7/pap0j5BLlR7Ou87fvCOivGz8ExoBx54eXimcf0WV5yHuXP b7hSiAq4jxAIeWcMfNDo3x7+OO17rG/91nW+ONM3atNaRmGXUWSzYl6UuMiSg+usE4Prffj3KTx/ 8YrC21nEy2jhW1afnV/aT/ZT9jQ0G5CgL/+eZ4/O59fR9HByRHCePZ9P7FHHYHZ1yl51hwDG/jlr mO7vU3YMsRVGUbN10fPwNN8nyeSoyC0zSmBMubxI8tMPZ//XH76LKUY+M8zMvpl/fXP2/Xe/P7uN EVuDNMaSNgUVXdsUh5ElD6M/6YgFo1eXWad0YYGqkTkdy2V0k1uZI+WuM6KnB9Y5Cyqtn728yuOo PIb9mJclx5nP2u8Tgk+JD9Z/m3QSdpT4YQIgOsCZ0P03P9leMYFxZg0sj4Gz/U89YTBDYSaGY2kQ ohPOfsAv8jnZyOsqPLVzzs1VZJF18/aH+2yJTaawXtzmxZkXefyZL+0ND4Kjx9r3gq/MSj9mNrXO 0VOJfw4vrPPuIzh8t/f3++wTLAl4zVRfJp9dWVcf1R4aPKL1WMwTEzO35oXoBxzNLs9LG3nMm+4z j92yhi269Smz3HfRQQ7iefzCx6zzfvVt5E5tMpDg9N+9+2tkQ4Mix8C9jOyu2IM98FLwQ2b6rm/D r+houvCING+Sp3M6OrnD+swgunb9MY8T+Rh1zUx4/8FSpPu81Hmfl5Gv0rk+RAl1rpzsm+y1+fvb LkPBB+3qSHQW2cNm1p9/TvkH+hq+aIfO6HDodbzQ8PDiVZ3wx/gznYqy8MRn6znfvulSFsEPu/Ml U/4G/y6yNeTL+LaX59/Oy9I3N++jQ3eZqflfISBYZqQTLzMdBpxppW2SzMx8zGRE35eIjmQJEL1v sG1QgJ7we2yg596R0Uy+bzqLFDoUfyo4v1P3YWQT+acjI7eQljb5wUMnU6Bf/X2CNvfX3wY4LX0q m9A09qZTtF81ftUn89mTAkaNr1Px/tv7X5c7/v65ssXT32knevHhw18O1XTSmfzJxMPV1e9yPjze PxOMJkib91H6Pozg5fzsx/mAR/neDp48RgBH7h5gl9b6P7ca5OHT9KUZZHtp2GB7ljfc/TH6lGVF dz+dfXfRr+/RQetgv/+n/1v14JMXpWOXV3lnIqFxzvkgS5ir37qJrfOZ+DZBWcr7quyL6KB+enif exkORAD6oPKl/XSgpY+6yNrWaSjye/z07uwdX/kocIO/J1l5gpOZ2Pt8WMvX9wTQZ5/z+N0R+tEy waU+J23/+NO/nX3zWr+Z2fF8xe0ivqA2E/tMUxfxGW+zQ8+tr8HGR1irzV/QQbTzo+yYj32epU3n 8Yn63Vk/nRbRGS8c+PEh8fXWV/NbD/EDkvcZ7mLn3v1hx3GsgQc+2+G7xBeNB/ix+tLOZIO9/oAd a1OQCDcDFkmAO/Ydg7nME5Tr7HwRlx9/GHz41OyOZT218pfx7ReJFa5zbaeFm/SpfI2Y4SZ+/lN0 6zrn53npn0+7uMpe/Lm2wQI9vA+8Z2lnJ2k8gbxPn/JZQDayjOcIzw1YPqZvuA7f3rzLOyne+YmO 8iuP6Xe/yY4rz8Nvbb5/F1rzhOXD3V/zEnuWyb36/dmr17/PntxZbhFZoh+P8OZz+PQhmyDcZbnF e199fJOlJvFx//KXfw9P/t/4fBMA8IsPjayvnme2OjEVf4vnvnFxfWNXpH8O3MBL36W/enz4l2hk 9JHIgid5+9IxPSGP+pXqqn2+xWDnmTj0xHV0NbTzmBdZbmi7V1vC3qSdi+AhzLBseCaSRrX90WkE K+8jMV3NgpSL9TnY6bekn29ISX/YtMFEvsEQ/dCPPDxm0JBdky4uw89ZoqRudBIwBBCysw74zZt+ IQhjJYq1h07C41KC9vYkwkeuCpZ+V1+kZ1G051FCzPJxhTQzRKwTyJsEKd+AAA7u60wYl1Tm9lw8 u85kjQGe8JPnemkSQGGAoMYZPAeDwJQ1HvDV81tdv+HqtzYaMMf0A2/Lur/14SxvcZenc3Voa/HR hvry9wADTu6rr93Tcnvt/s5A7EsXOgXrmd+/9Sj5MIMSOGBypJRc/U3klOxpK3/ntvyW7yzeyFIQ m38GKxRZPt5KOlu4oIkhw1tAjEfK+M3ZtUyDj9YP7+Kc0aqTmtnvIhOohQWXoXdaOvwZ+Dsj0xGu MngrIFz8B4/c1+5Jv34K6W+u0aBtdfOnhhI53t5U9gMrJdAF72fPjKDNLHdJER0aeiK3zpI0qPKY jNzp9OKqDdfSDNSiA8rdxd4EqWwnYKat0aXpBHIjafCbeh1smu2kP+V/gwF4PI8z1i5+Dz+CN9wF Z6uf2AOP1T/X6ipP/xzqPO3akXbxmowvM0AT2INFf7YO2snW73mhJeQoY1kSmlxr4/5g0+BtuVAY AABAAElEQVTjrbad1ZPvvqPwj0+f1q2QlzopPniqJ53CUX/pYfeuw64p7xp9hcGpd+aJz8Mz950d 2gILDA5TWzsrI2/L4ePzfAAF/QZQ5f9ht5wMUNCXx3lxwOFxcB2Ni91o6yK7gnSgXXg6Fi9mIetA 2tB3+kfb8nQn/2hCt3qCAvR/nZL1s+0p2zbL69OyeLKzZWTmwLMi2PKn9cGRVm7N+/ttT4Vf8Qfs PeBDfgaY+pPqdwMyL/f6cA2fahBMdtLq/8L4FU2PPVreRQeeZ6JAACFwM58x8A66ORMt8YHwwz+z fnyCemuX9Aa7KrcNMAQE9a3wdH2q+9oYmMlzLR+8CYARsiLJme7Hm4Xeox5t/Rl4Chrgd9AXT8IG ROAOoNxnN9excelUtuDQubW3y0wQrU2d8ledsQO2MHYtluiM6dqXs51XwWKH+Cu5FtTWxts/uK9t CTwTLugfGKFH2+5L2/ZeF9cGwfLwbnFeHN13aMOhjMQ/aocueSKnPB4aXINhQseEoBhFwlflvUBr qR27V+4ALnhmUiJ9sEkgqXI+xiazVrmjHQQfxIqX1T3tmMjDH/YItnu7bNBEHpjbnsmK5S+Zrt9E I54dD319/Xz5m34mOoR+x9AaZ/sY+qeOyDUlBPQCVLyTVkbzI3/gjR/wUi+UbFZwjBwP/ah8NnIe 3tytPacNdU6TZoP6pBTteW/45V7y2VwnftxkS5Uj3lQfKqtdi60UumefZo0q5DBy/dOffhjkrjOC AoCsux6me6yml8/0Vhz87PBwRBAu1it5nHPEMchk1s3idLDYngBrGTjwR+myNihBBBymXHCieEYS pfLo0BAqVdGquKMoqeMeHlJMa34EfZSAoNBGKcwmge3eKsYwI3X9VncNgZD61bE6Au0qS8jw3PLu j8CjGPLUg8viSNlG4Mn3OBc/93cF1MAbbEk919qQrx1GOQv9jWgD5y4d7IcPDcYol4BFxChvjwnm Dgo0gE/+KGO0KcCm1DPDmg69LxXWCE+3qsIXQbNZcgluOn0zV3jMKN2DO/7Z19B+oBwD3uCBUb19 EkcmB3MnX+3gm7oPMxN2RFpwbOTKuBwS+GBoT72R40NlMgV+4Q/an5LrNGfLQTQuDfLBxX/3Ly7q eOs4ji/UKVfD7fpvcjKTSQ8NPKwtP48NaFPdqzgWsrfvpd8//WhtmMEiPjVw7s4M7UTgoO7ihf/a mDeYM4NGBtuh0G28WZtWz5Z3ZCQdYZg52mCqncnq2/KULMb2oh+fzCAPj8zmWf/cWRCDn64fbmAy vIqO4JeZAZ2zgITNymN/CY0HfzTAT1n3P8V5P6SHdA0HdAzPki+5JutYYPUnfFneyFua6YW28ARs miSPzUvgIs1M/d5b3dUuWAsPLJ2POnTvlH9kR463eSok+Lm7O35JkUPmC/sEiwzMZE3zo+Oj56FX MoOE9z7/3LfAFaz+w+P0en436+n+/jzR6OQdEzybjsHXwg0Lf3WC0tbDVzyW7jJTTxcnLdwDUm1P vc1osfr2r+9t3i+dW+8UJPjbBrrJd7brTFG/u+SpSyDIXODsgSmdhqO6yqHrmBa/5fBpXkspz37p J99uBpbPqg21DN8JH0vNzNxpR5vrv6pjh4F/qhRf/qKBMt2rnrSzX11cPOFA79EArrKTEjze3S3u pdGk3IPBrhm24E33JPX5f3q/cjVIb9BM8EqFx7Fn/akBwPJ7eQdvdR3FsbZj4IJ+dqmdxRGPlvfK 68vdw5elWXntiRHQ6T2eH2cHoAy242OmfohaXNCuP2Of5IEe9cB1lsCGqzrjl3L9zTfLp/bzysGj vNTf8zP0uP54aIg82Tl/5l0W+Y6rzE7Lt2vSfrBmZJS4xIRJMEiZPnWaHYcyla08vl1c5NPl8SGu r9M3rh6pL4aKdIN/gto8OSMPT/KVoUNo9uR75BMar6PjdN1LfbOU7LDMQWwAvqcL5KI82az/XP3B H+X0w6tf2pn30cL7Xjdo9lT5If0oPPs0iz2ZcPHeA73F39qTa3z0lA3O+KwdctkE9udMqno6hGe+ SYC3d5nl7/az6VcykROuTJWV//x4EuVeaDfXoUfSPt+bCCoDG3yzO1b0K3yRVz2OzmTG3mfD4XWe upeYINOZ4uwew3/4wx9GCBhnP2GKbIbz9etvwxQzL6lj3d4woEgAqiNH+HTSc7ujLcSD1YD5uG4T kZglQPeVNVvfUXZBhBFyws5MxzdQgieBytcGJQETjFGUnF0z8BLcR1XKEuIPP/wwykG55cNXeQoj +e2+smCvElpn6t44vLSn3La7dbXh3h7qniZ1tIsPAhvKq+wqoXYlZwKTJ8FvDD7ZXqjb/TBHKTNX sI+zlDcC3VT62gHsvSopoTgoGeXsb+0M7+LYyTTme+BvZjQ97piZtH52WZCtfc50O0lyZQDzwkBm aj/lsTha0S1gMnp+MtLIFU37MZDTWZahI2SAL03LMTq4MdLOoNdhKYOm5fXjffUB7kNV6vxcAu8p xXAk8Bxwzv/QVv6R8Wl5Zcw4T6CXa+23Xrel8wVE92YMM5BrA2DQE/ouqH71cmc76+yvvMgWPgfk 36TVudqKWfYO7OiP5MWn66zfxHO2qq21bSPlcGxwOoWDd2sb6qnjrA0wyMK2eh8jO9ePIWj9xDSa 8h5/2zLvPk5Pmbu76Mvj8XGo8hwx/rjmmC1B0rmwWXXWhugsnirPVuTBN4iNnOFbPI+zye6BLTmD gSa0gOU6lefsGjiwVbH2Dk6rP2CpV1nWF8BNPe3KdygPd+XAup4XeNthwUMZs9J0VblUzW+zL1Hs ydvgZ515fc/IJp3fJwOcmRiQX7sEF0ywzdzQ3mNtuT+fdF7q/VwKyX834cmmk8vhFT/ise5DBqw+ xtQBd3mw9Zx/rv0ts/D/q89k9D77DBu8mlSwHvcsiwHJk47Tdb6pg3F+oEEUPBbnI44/z/WW6QQG 2NrjPxZG/WzfF5A3HzoKX+i48vC8zjs1ym8dMOkzPz12MP66fQSdVGeTa/fWltbOnQ3Yd7IBrP0I EH8tCWjsrKBd9vDRMo2c24dUh99lfWsKtLmDEnhKdntzGCQlBw7qLL+0jTZH7by2bRAK/vqY0sbM O3vLptiYOnCS34AtL9iGp65/+ikfXUnQPO0dlk11gq0oqqd/AkfAqCzeLI7qgb985HNcL/6Li/Pi IQ8uyxv38VMZ7cHbpBa/46iv9sTRpGPee0j/BcbVFV9tI4D62uvrfTejtE47iXkExtq6npiocY7f aLq9pRvxpw9dRnudwLM7inRiKU3NYGH8bF62FG/AjyzUd7RPLs/RDuelDQ7Kohd9frNvE4j82PYR j1kGgg+OFM05+iteSJ1N8ajTHnbdfeQHV2foUwc2o4MJuE24lt/xdaln6ex9lurO5EP6TDEQXLXF r3UglqdE017lcGy7+ko2x3uLVf3pTFikDUt/ZjOG0Cw2kdgHffk0S0tKk98TNFPCjDunsKAZ8zBr 176Ev2FSd5gwasuyy0H2zZtgPnFaDd0oQx2NISbN5mgHwmgxgyCWiBWQttq5ZGQZphOoMpgj4DIy H2UPsym3shLlW4GBq111dmZ4CuUPgaPJOmflpTUe5ScoDTMkZeWBRzEcruHqgBcYcFZWXfeWhsUH Dats8hycBMUVNDtve+Bsu1t2eTQwDiNp9Sn/dtj2UfQ1J3WHruCRRifwQpd7RwU96NW06g/ZROlm pxJLRAQbkdlB2W3tIrDDe2CVB1NbNzFC/pZOlCecWowpDs1a7OdZy2qdOr7p6AWCXdOUNiNPsjCr 25Gomb8+Jl2egeUojh0EaXANdWbPk0vO+LT8Vx//Wi+nX0w1KsXMEhnwgSXhO9qMZu0L7L72nfFg g6kJ+M00hvZPaVvn0xlJOtyZLTJgF/OVrMzswNFjxpsMLqwz5iiG9yk3y1YGgy//kOXqYx9TWccf W4zcJDrrcI9+LP5wtbZtP2W+9O0Zn9FyCh8fyU4Zsxlmf41j74MffREk0R0JvtagwUk8gh+X0Rvn x+D2McF8vns4A2Dt+BIh3fcBG/RoS9I+nNn3h2x19SKzM+7J92Z/cdlgc4OIqTr1eqX96gPZaQ/9 cUE9pxB4g9shoJGvXUf+zHl5KejhGycvdfk09OIv3LectY7aG1xP5CBobmDQp2d87JjdIns4w4f+ OQTXz6IbtHA6BYF2kq+rWeImfcr7D2wAXuhd/NikNPF2Lw9/ZYBNT9B4DGy+KPazP74CzHWcJHx+ lo6lA+ivMk9+Lp4jkJP6/yFTvsj/7T/IyMQCm3RdPrA/gaL3Uvhy/NYvoHMPbZ4g7+ck9w78ONzZ E/rYtrbSi41NH8S3RaKT7ZCj/SnXAIatqetzyvq71fWxpYO+dtDVoPRxdiHoDKu1mOfzdLdP+wSk EtsBd2iO/YKFdsoxy0OyThdMflU5/gjunhrRZXYhAALn4tnNWVa7Dtz12X7Y4aDlvuxT9x47ZysO cNgSn+3ouvryCyw0S2zIlzxn8uwwOQNvfkq/4cNf1jHzIz7Q5F0YdSTfW0DD+gBn7cKDva4/GL8e eENvzusDwZdHTTrgGbCBYdKuOIBZnwB2J/Mqd4Hsy0OeSRIzzy8mcFVHv+CelyxNwr14wa8cA/eR QeiFE5mZKRbPwOf5YQba/aurTrrwtyZu7OrE7vgZ7aiPZmeDhe+++3b29Ra3aQMfDCaU4cPVkcAe XZlf/b0xCh5/TBvkBp+L2PpVdAeswTdP2ZxHh6PH3mnQ120yFURGmlTnLv3pJj6vL/mXdnAad9Bd k3Tx/xlk+sz8lQ+kXbdfqswbv+CDwPzLFFuKzKqvrmFR+1+6vRcFvgGMNvWRZDp9aniPntEFC5nS RnmVoJnCYARFFwCaCZIwVaEKoEw2QjaFHVSmjhda0p3NP48iCdL6LPy6P+9sD1jgODAE0yBC+Smp dsuoOhCIKusMN4brUZDfysKVEbp2KCOQxERKpty0aco9NCwcRmZAIGB1X73NY0yutUtx5G2+sg5l 3NMOfJWFi/Ku0UVxp+3Db9eriMpQWrhTZmdtLu+VAxdNC9NZGYd2KbEDHOlDtqJTRqAhVTHKJ4EN WSxdzl8n9wQBHhE1QDh00IFkTZ5ORdLG8hodDjxhiOrBW8CUYsmLs8ajPLbjJCR1KapDPXLfYN5j l6ULXGXxxHFMdVCeROBx5dOnA+osjYvb1ktW8vbX1+ft+OhljDJr9RkOGOjVBhzW0dJth5k0PDOr r11yJw91JPbB8NiKThcMgTf5oVne5KfNq8wA3eTlUx0oeT1m1hYcnVmsIvWP8sc3OrOOD5/wTbCO n2SADvyBE/zhzqZv8nlwDoFsRpYZhDnD3xmO8JMs/XDtTLYbOGgPvPKkHb8O2HsNviim875LZ8AG eQi8hAPd/JxATdvqs0G0OOC5duBa0ukrh54t41O/pa+OVWDht7R0kNuWB2v4nvbh4OUbaWGiyfIS MYM6EjiUGJ3LF9eOTfBS/uVLMy113trNFHwgtpyXGPk2dD29aGMpy0kCf/WSzeL30kOG1+G9drT3 mFl8ScdS/5LOO493LWX55UR+1XM65SlQ3ycIqdFjCf7wOabat/sN5GuTAjP/wqE8qqyut079TcQe HoJJ1kdo03zAn7bRwUE7tOH7SfHfejly0PoXtBx/j1wPwFdPGsTEl6eveAoqx0+14Fegfha18nDr 1F/jAVzonzR45ebsyRv+efntJtsazqRQgiIv4l/lMTo9WB1cfXVe+ug1VXVe3wu+dvgB9qMsG+Ar wPLRmdZPMJU8j+s3gcNXVf8ETpUnudBLRzQk+fFJp3o8KlP6Fufi3Ykr+u+jWOuPwNNW8T723Usr /MCB84u8HDjt5h6+qcvPeZl5XvLNl/f4FU+K5IMhxRuP3c31CK8w4QKP9S3syiHhGx+5/MND1w6D Xom+aOe0DpzcR08nHfvyYOF05ph/1tcHi6kvXroIPy0xcB3K5r465KU9MMEGU/B2eSForn/CI3aL R4NjBjj48SGDQrOkAnv1l3cv8yTTdpix2KFfPQcfA5b+qDAb++C/Y3mu7F7DxUwzXqfq3FdXqgyP Ml0Zr+1PYBy88n/o7NNxtERP45Pg3OiFfup7GkfORhPJ8ZKsXUEcBrtnF9HNxCzab8C8fqf6AhY4 XsLmk9bXjS88uDptC5gtGzbRZI90/gDvSzO3fhhITJ9fXZM/QfMqgxGct1QJD/MgtQfmSASS11mH eMyHSPEIU+LYCZ9A7+4YmRwMIQgMbsduv1BKj1kVAuU+OJaUgjRGQ3Daz2yXVhYXwiQYvyVBSOHP zwnawYaLNgncJy7RpzPHnB0tynNfKj4cQRWWU1oHDxe4Lk6uGRhc4aMufPyW8E9ZeOKZ+/BhvDvq A0M5Z2nr7291yaYGld1FEqQyxJFBymtTfoPmtIsfOWnXQcHAxx+j0eJGptPc/NaWdvBhtlNLJgdZ 4yrvzjI6NnL0aLMfIOksOTz6+VeGk84iHevn1HffYKc8MCPcYBBOcKbog2hk42UIdAk206OP7qCp HyEonmY66vhSbgzZizt1eNrQnvMxHQg83vjiikyPyUAu+xDHueGTVLmULxyq+/ihHTSEcSnVTgU9 jFyn69psg3ITYKQsHfGRAHl4RPdcK2925/lzOt7AbUKvyMNg5VPkxakxeMbr0ZtBwyz9UG8+wf6C exh88Q8fDSDhStZwJdvb284IoI1t4q+z/C2zOnZ6th+rTn1nk3U67WAOA5axygTt738a2b2/yOCN M0qAjk58FETefXiT9rq8SX1vzNMPjx1vEzjAgV6TIV2GH1vQwduB5D7H1zJe21d37UV9tLMxdD8l OEWnFwZHumXtE5tmJpi004S2ty4eKscf4gO9vc8SIMmgAg1zP7M9D4dPfaMPTiOr0EbWOrV6hWHP hGVxzVgVmw2c8CotTb1MKQ8N9P38WdZ+JjiGL9xnwiJ0zP7V7wJhbPo0gB3Unto6WkF4Hd2hH/zA BA+HD2Pw33DsDPTCwq/OSmnXm/XKSHThcXY+CEVLVC4MJgUBm+prDi5pCG0OuYFFz0JW4OWR+Wkw NsWeAC+4f+B8HIgoXP1Yfwwe3Fhl/ab8PeA6Jn2CZ4odk0p/F6VjAYNptjW7PkQPXNOvgQ9MLlb/ zKj6jcdswmeN8UYdh0EX/SstbJc/acBHR8PJ4aN8eutgC+u7wVJOGxOwCcwD8+WLb9JOJ30eH95M PmK1xd9sm2zYgToTBo/2BZ5Uevktui5t+/bqhjt/iqb5CmriAnYxeIw91Y+qu/Y7bcYtX8Wu2C+a xvclMBQw69870/k+A+8u70Dr1tfmp8/HQYc89ItRnNmTNuj+Di7gDCexgf6P7zFpCFflP9vt6KAT 2mmccFyeob+0FSAey9dP4JP26DefNrTEtsFEk/sSmcOxcvSEMr4ifsZ9OF1fG3ibLEgQGZez9JAb GH7jz318jx2pBH691+UN4IjH8MWWwXSi/Kg+KbvlFx9wtS05P/Ujh11VPDm0C9Kn7MSyfLdkz3r5 /R2LnjbV12fNh470b4wg8vUUTTS3BsX3nSd41SpW7xO1q8wov8v7WsbnL8JH/SoabQf7Ob4WfZaB 2GlqcYb3pPTvV3nRVz/KZu6ya00tP/CjA8WpfARz+uzgRZ8nDsqZN3M8hN70QJFzB1a++npYntGA igAJ93mmq9dQnTGE8jhmVBqg0/lHKF4gmJeCgi2lFL0LuvpiQQNds5BzhJEIJKw6BR1mAwP3TaX3 zDgrXIKGQ2GXWYQpYZz7EniDa6qC4fo0CFoDYQxgwmFpQ7ek3gofPMe2L1+eQ73lFTjKqLu4lF+l UznKKA++2ne43nJbVxnwHPLIYg0YDEao7rZDFnBUnjPE++Fc4OiQts3PnzKC4ngml3oelZYDX1rR JU+AweAkec8o6oGni4eAb/DJWiA0GmypQ/F6BFKu0UFJh6aDQ24HRr7Wefv8Kmee2cF5kaj4VKeK q6B2Hp9E7vQue6MNPO3i/fJxEP7iz5HOvb00DqkebTKwtI2v8GW54BXvQwcYWa0zBGflhefw2U5K GXDwQRmP8zloh/scgMAHDjo8DlF9dnV5mRmp2IKZBfg8ZF1wLDYwigtZuu9As2PtgDMXEFm/5iAX +r7l1GUL2iUHfFsdg6ff0uAFt8PBKQumwGrw34A2CE/5/QPWbBOUrfmsDXsVebdu7fnd279O/bb7 +ez777+fNuDlQIfOxfXiBgdpy+zZPThvWjmtTJYv6xvAUdd99yRrOt3zW7vwVx+d7M15eaDM8lxd /ipVp64y6ubHwGt+/QO41al8ZCDOnz9jW5u0Vx2on5OPFmd65HPt9OIuXxu7y2xzO/8OHvALnrbQ TKEDyJz3chs5tEf2OocGzeSfwUE6gdohfsABD1Q8+ICDfqH9U+xkv6YG7y7D4GmkBqYHcfXWyV/3 v0Srg2od2uMsX4qOJZD/z6YnNgRQZd4gf5ejfAm/GOG3ss6Op6A/9OJNaeI3/37Ck6bqA53I1ejG XAdQ5Z2g9FBy9Uq7BmAGu7PNXHRPUq+DtcJUn8wFfYI7dsL/0zO67TdY9JreOfvtvqQMWSpvfa3g q8GjXUOqg+pIBzMZHYdnODQ26mlYVLIpF7ONbH7Blc0YUNE1v7VF3+jq80zeuLe2iefo8Vubmwew 3+5L8JcnkHFGv0HDvBdxIjd5YFoCqN3tzwb33AfTtbQ2jofuq+daHXl44uxY3YDr8lKd9VFBb+rJ U1bcA/eVLTmgX3274szSmNQ3MADHUpjBPWyPCc69xWlhwPkyk1GWP6HNR7GcS/Pn6E3xVN49EzPS 4BFcyOAsH7JZ+uEKn+XR4i7f4f4mMJQF1322tEk9g13xg4HvlMnqArq0MO2atrPZ7ovv0NdURdp+ Sb6Dn1OmOlDbbB/bJ6j09jH5C2e/eHgAGjnIS3+eGFZfa8KJ/pIPWkxyfPjI93q63OWyu3SmuB98 /9PTpw7sbQU6Nhc0I4/jlmw7CtOplfmdaRTwShSqwioCmPw5u2hIEWuY3mCBUB32HtzH2OpdZ/YC 8zXuMPuBEAyipBx7lbYdN/gU05Y1K2jOBcOMZAkHk8FU1m4ZrgvTLF7XSGqboW1HVuIPe7oeDARM 5cCEOwNVbpRj2qmw/d7k2suFDMNjEGnh1IiqQMqB/TTyjADRrIwEZzCqKHNr1mvBAV/cBx+NyulU PeLwex4HZ7RFmRgI/vURRuFQOI8B//Snf88NfO1sQnP9rVNeuuwzurjBeXgVBYCLticoi5y8kEjJ 7Jv4Nk7n8fOPwaePrKvQpX0UNfXx3/2lWcteXiBHchGw0rkd7ZsZYZSU/NXLvvULLwf5oNPLHfgC R+njQT/nUWKMWdtN5bNrt8BkrB0Y9EUEMN2zzKB6zlEeHtHZ5zKBKB7BD9/hh98cOpoYKP6gEY5g tPzbyND2SL4g6SuB1SNlHgOPbYFFpraeMzJmB/D56ccfwhO608EBXRdIKUvuBhJ+395W/7///p+n rnIvX/YR7Oo8eOS5MqVXyx/4+8223FNm8/H27bufhh5vWb+3fIuHT0C9iRrDEV/fZf/Q92++Ofvu 9Xcpl84ievM+OxP867/+a2kPvht44sHwEr7hL/6xBfhod3UF7pLf+CcPb9WHL1wlecrqvF2jfc/q 6MScteG++vSYbrpHZurjacDPPTi9zIyg8p/ih6Zu2rqKvV2mk/ycrZ3exAnbU9cM+310+FkGeTf5 IoD2waRXvhYYCkIDX2dJVAcx1j2So/bokqUdHt+SsfT59bOzP/77nwMjwQv6469tX2WG66d5B2GK Pf3Z3YuUra5rM3WiezfZ0xr+N1mbaPZ4gl8KGJzK60OHGfleBL/L0D6Pk7PUCo8NEqWu7WZbY0w5 5RyezW8FThI1KS7Kk18fiQ4/Q/RMsISH/BJ77/3Odq5POgH3xWVInKbd/PJa4Ni+5UN0Ns2mnPZh 2JldOg7+2gSZ6MOi/SlLtwRZzQcbjKby1bXyAgOTAsXbUikzmZm9uhHIdvenbBY0pSdoSACpw8YT +ijxLfyq3YbMzpKRp1PX19lfOny/Hp1uULfreJ0tNeSP6Ki+m27zp2gAc1+UA4Ou629fZ8ceQYLA ja9RTl1t0klHB/IHfoVvDQZjg+zebExwxx9PCcPGqYuP4JDv9tEbNHp/IaYyeOJT/ge3zvRplxzg 6Aw3vIGvGWD37gTN0S+29dcss/RukhfunmWP/ofUu4sdaP9Dlrfh4YfotzrP8hLzPJVJ3vadcMQz /MM3Sd+mHfZn/2cTQHa7cO0e3PAVv1zjs0M/CxYatM+24e0aH8F3mED48KFLCfQZ18ERrICY+vJ9 tbVP+GGkf6JnBhpRvPDUrOq52ejQzDafR788+XoZPGNFgwPGxpqHBwZgdP7iPjI99IXwcrRtPCvf 3IMnnNFDRviFJ+NfD8sGmRDfbXaZvaBbck+9i3whuf61vplO//BnM+yFRQcE3viENhbE95mRDtZP 7aKLXuID2Vhm8Tz2vPxNxtynoex5/Yty058maPZVzReZkBNT+B4G/JqiT1lmgl46xM+a5fe0+F36 VPtskzk5zoAjlXwR0dPy4V+evs4+zRiDWAjKwKw9NDSKMov3m2efPHUge5rc0+EMcUEck0zXE4Cy mAyWwwil5TuKM/uzyvg5j1nk5c/UI0QJHPcJ1z24gqveKH2CZvcQPfWnVoN9+eotg7eOImCd0oth fsPzVHncQ8OWX1h+u5aUgYP23fNbUgZcx5ZVZg/35EnacCw/1vnABZwevVaPU5N3mfpX2ROSQnBe NdjkZ0bnNh3t8CY7VwjEIqWoG6PgA434g29GV35vuf5OyXRq6BhFizIKNH73u9+jKgaUCmnLbCc8 KyOBeIOfoTeaPPxI+WPq28aCzR1s4Tcd9FKcDqbOo7MjRoXPs3Ub2uGCN2v0X/B8RojksYYZ/P6D hDaOH5/nZZqUV+cheH86fDJbtepMH2/GKkZ2lWXloO2VNdqH3vDSrMe8RJiPjjBs+GpLWQmPo71z vffms6i5I8jSho5fvcqInKtnymu3su/MEgMfhxwZwJkslNfObn2knt+rX87gSM5+g7n3t6wOXDBg ZuSY+IDWPZCU36EpTuV+ljEkWIleqPM2G+Zby7z43h0cEFi9d5h9DN54qF24Lp2nOLq39dSVV12o ozvNc71wlHWgTXkBLX3W3tbfMupJ+KcMfZdHtvRz62lbGUkeWJy9WdkdrKBFXR3EJHT5l0e7tpmi /xNUB6c+5YBzAwrw4vXiRzuYo6czsIsdGVjB+/2HPHrEkwxQVh5t6PhX2T7e7KDBV/LY00NmhuZR 5eAW/OAZWONPEhCgSZAeVJPFN0Xn8xsOXs4cG09dEhH0Sj+Hw2TmD79TPhu8xw4EYSfJPWnl7Fr5 /X16Le+YwB30x5+gb3Q6e+U+pFNfuNH0XFdPtyM0g0ov5EnoJxtt8Ul0eoic3P6Rx8fOOnH5h0S2 s4wnj3HhTIafz8Pr9EmPEwSp44mhNZrdDUAHL9A0SIGzDr5+sMEY6PAwuNug2TU7B5+OyZfopsGH tve+pwrBdsqq4/A0EQ1pLnrUuvyH+tJpgPgs66/dH38ZmxfkzItZCTj0G+u3BXN0Axx2sW3RT9fb PzAZ/F6bKR7HmGPkdrBT5fQt2uh1Z5uvrvpeBTrlGZwatMNz+bf+r7KtToHNF+Hb4oBPfjvkLz3L w2Peka/qUl1lyXxsJYSpA0b149hH0C3t6LPwzh7OY/LRCTDUxyN14b1wnPFrE/4qB6fS13dalNNm ca3tnsKSD2dldnKKnm5b7m8ZeLrvAIMu8jVsHwy7MVlyNrTrA1JXAmNxOI/Of4ofex49P8v2imxF RKsNhwFYckdeBmmePBmE9IlWg24wN46AyymOw//gFkCB13M3orAe2se77BaS7f8iIx+Q0/7YZejg q/DRMZNzqQ5UY9fGmftke2gCg27Eru4TcOcaMR2pfHgfBYiH1NCs1UkQikBMc2DmMJ7TyfUAhHRQ hzhheMznPiWwPgWy2kC0uhTa27/4dioYQbM8yu+T3QjgwwQ3087CzHnhDfPTNuEpY99V9xi8pA0j GzBXEdynCO4pqx542h7FCJ5wR6/7FFQZdSQ0rABPDWXLKAcf5+FB6i6dq+zKwsehHJhwUV5yD35G xc7egD06nPLyFDbnK8AyUk3VccjaMoqiTw8ZKZqdAvf9B+tGo7wJ2XDXv1VYvOqevg0srD0feSe4 hPOrQ8D87bffZZbju3QCDD86kUY689lZgieaItPneboQjIcHaKSkOl8vAOosvMCAPyv74V30K9LL 0bWjG4B4eQZsB/l0tDrFhn90ZmSWj4989lZx4LQzr2GhAQ7K4Z9De5I8eEwAFf3xm+Hge3kdR5bO UWwgz73qwTHw7PKUbYOteGxV524goC04O+aTtZGNYORT+AemfGcdcbR4AqO37zLbEruCM9ylzn7Q Gc5Kh9ZHrtvp4QG8zQxWX4uz+qtz9AQf0YAWeWjXPll46UJZ9c0qeDxVWCmfpxHWtWo7xZMOjjBX j+mAPQURZAuaZ0YinfaDNbT550nGyDhta0v7K7ebzNDak/RN8Gjb+NeOTCvwXR5sXeXWdun8f5TU 0Q58dcB0R3BrvaUEhnv4cGrvZCPYVBYM+S1D9vBpXXyR5CmL/14wcb7PB2H6WFP7+DRFw0tbjO3g pjSiaROZwuVZvsa1SzUe82VENNj3HF7khc+fPRY9AF745ROdqR6zM3Z0fs6veVrSZUHKbdlpPYGH zpHfdtZe1Yzd6hQNDnb5ET/SJKACx5dNnfmVoVf2AOhvcujMZXWuvElpQdzMQh15VMj+4l2YnVR7 3s53bo0euZp2gx9/ZuaIXO8zI//p/t0E/qe8YY+2osPDPnoN3vkHb/gJukcenjxFZ5bOtuhvgtDQ LEjzNc7S0VL1KaEz/LvO2syLxzwBzBdFPydgEhiwTQddefWqAbOB2fPIZ/zPQaf5fzr1OXXYvP75 7ZvYUQjRhpnQzLlFrgKvBu50DhXg8D8GBuxRXyCPTj09EeR7osTzxCF1+CVlHOxE30N2n+zcEn7g a78w2b2PwYQX23HYk78fQOoAFu5hpfmDtMs2KhP38dYx+NKb2BBc5HmkHqsJfV3a9i5Ps+HDZvQz 8EKHAy+07UX/1o//SFBsZlhyr/Kofrj304+ZxeffZt1wfQA5sg/lwXe4luRpS1rfJS+QZ0BldlI+ egTFyqBr6I++d8DZ2IFO8h30WJDfWdo+hTWrLA8sT8sc2vF+wehXUGA/5Ac+uLXv6HdQlbdPPMFY v+SsPLy0j4+eQoCPT58O/mv1Shn14a8uvcB3PAND32TQ1q87R+f9jxwq0/jI6IVdtB6z7awvLz9k eRrchj8m2fLfEorpX6ePtT9yJzHKswapbN7kqgqeoOHNyDu2+yH6fhBP8uNbwnu03+bJ93WWts0W f/HB07ckFtD+u3fVM7ZbPlbXoUTSiyPb1A65wycGkK8xf3P2OQ9Z32brxQxum/Gk+GlchTqTTsFj lN/uY6i1l36fJh3/ltnggXBtscK5YJilGka1OxvxfF6UiVEmgs9ClVFUi/2V3XR6/fU9CjVMjNG4 ZgycvXsY4B6hL64Y4B4aOCSwVznAlueQNh8Dq6A1crAdYOGdw+9tC2y8XMUDaw1IWdfKw8tx2iac N53mu790Kb88YTQcMwXRAQvoODE0USCPuhiIxyl+gwPv+eBEAmmBs88+v3hBufpo0azLbBkzAZ/Z gDh6+5rGEARls0l72rMheWegYkx5YeH587fDC/jjN/qD3uB6kXYZCIcyvAxEnbjR4PJP+dnndegT SDGW4wze4g5PaWUK3sCMLMvbdnbgeZlQcc7p69TONzJPFt5KYNN1s0IcqDbJ33llZTY/P+dI7aFT pzPyCT+V01E1YGYj6DDoil6Et0+8yfpfn4eeDeqDJ5n2k78NzAjT+mYDWgkOysCRfnHqeCeRKTzh jAd+Oz+P41IH/fTCoJbsV8fBkg/O6q97yurQte3+tg2uw84NfVEzeREyvSOvrr+m/3m7PS//eXxq 1lkbeOXgxMAkHx2G9vJ/2li8yQCNznCDt6Se8vBZOt0TNOP7psKsnW5bbML95Z2yeAa37US05XBP PalB8JEP7mkbDkf5d6LAPTZCxqs/Oht+3yCx9IJQ+l3VR8Yuo4Ou7d/LVg1y4UcGr/N53MIJTUEL n3yJzQxyfqUM2usz0djk9yEwmRfAzMB0jZ+26GvADE+UL818EnnXX0cquR+ZK5/tvM4REtrXNu98 sWzaqx/Vdp9GlHeD0qDjT/ETXB/bU519HIPVYIw7U+b4pzTBUUArgDjSuTSUXrgLmM0iEaFJIDt/ jKEHoFIzYzRBSQdQgod+KCEVpo3qV3WjuLh+Yu2BlqMeGvRsf8i36+N8jMpWVuHzp8rpPPpMtuTG //HblpcJXBw30R366RDU0Gt6+ym7BaweaxNsOkDPlK0tkVvtSF+s/Pos+EjVl7mcfFfqruzV4Su0 4TBYD9lThl1ok6xG/6Kb9LXbah5mulMnxQ6w8bJ6vtuT0WftqQ++dtmSdtefo21p1QcLhj8+dFJF XTQ5K7+8cL1BrmDO4TdYjrsMLrastvHMfUn7Ejt3uK/ulpHPltcvaBus8uLgC/LOj9/wcHgxz6N/ 9LlPX10v/q7BkNCqLQl/lJfvHv8n/zovizsvzs5+L3w6gi/Oiys42nOAVTxaR4xliYv+WJ3HBKBb dvq/wFpctMNq6BCc9WFkbrA+e7IHVwMruOCV2WODiFAW358vIUbH09NN/NA93NHNx1ma2fdv4Hyb pT5iBAOH8/QvAyu+x7tN4pRZnpI24IzH6+999fFz1j/xUyYOJ1iOn2NntpSDW7TyUL79OP6tDLRj X3z8qb/rU8L8mHuj99mV5ZvIU6KTl5gGAOZABBBpFXGEd3hDVDkN2gIKc0+TQPiJkMOLY5tv72XH p1nioR5B9PENmASW2qOsiGeMM3Ue/vq9yrKKo7x62nONENc//JBvphvlhAHWCipfodeZELryyqJP OYf76EaT+w4OS5625VEi5bTrcI2hBC4NXwIX7FV49ZRbBVxeK7P8Vtd9ZR3g+L3H1lVOPfifJuV0 1GaZ5VMRvBPkzkzzKBT6usYTvgKXP//w5wHz+pvfh1d1ZupLcTVpJyO5dGiW4njpDx4eIVqnZEbk edZHkuHnjCbfX3gJsPij19ZEOr7Ovhg05eW3G46gs14vX/bjLowGjtrVWeM73PyrS+Ogy+vVgT2v XMnI4EBKt3GQZRx+cJgXEA+Bmfytq+N0fQpDvt9kp7NAh4NMJtjEj6jtqc6MDHPfh0Xo6fwOLUwD LWbdJmAPMXhquykOeR6XRof6gYOjQ1L/MrM52vC4HX9n1i84VA84I7OlfSIzs2FxQGaA5mlByi3e qz/odDxkWU75XB2iR+V3R9To5hgFzJyqThxMXLWm13prW1dNSieAF2i7es4e0rEmaLCMIzkzi941 mQnSwowNstQd3cqLaOtD4EBf4bj8fsgLoXeZYYeTjqxPsOp7lDPTuvbCTu8iY/Swy9OEn+A/PuJp 7QdM95TFI20a9NEztuGQt/Dw/fq6skWvwJfdax98/IGT3+ig0/zIBigXFzpsA1v3vWREx9kZ/9cX heDg66pt69nYGVvzm159M091sh972rkP7w2G4I4Oj3rNws3gDP1RG/iXT/ErfMHMWtcf0AH46EzG ZrPeT3k6hzaw1NWucgZFzw4+Nb1Z7pNT7CAfKXiTPeLT2sDxaDRGd3Z3btCd2/9hajvgY936GzDg 0KdQqRgXtzQAwydIZqfQc5/6Q2iIbbnJnj8maMgCT8X4M+CaWT2yKl8EycWh9s7XsY9JA7vtG1i3 7bbfgTZ7UhLO7Q+0dZpmduyQ52ugPpd+8Sw6eBm9mGC5AQMZC5r5VD78NjYHd3L1rswGf4JmbcCZ 7tEd8sE/fd/q6s1NB3zKyXN/rrPmmq7Sg03y3Wtdg8L4vdHL0q6cPH2x9k6P1Rc66D7/B2eKUVs+ tJs23L+65sM728xeXMOVzu3TUf4fXPDIzCDRmua//vWnLK+5nGu+SX7bqI3CcWlR3+/OkptVrSLe x+bxVYIzurXNv/Ghl+Gv/tJE0ATMPnqUp+zK8L8Zg4V31Sm2PYFd7penmRgM7PK8fOCT+C20shey ciyudMrgzz20SOqDhxayHr+WAHXy8OzQD/qtjKScA4yrK+vTO3EC7/Ky/RAdkdyXPKEQNMMPnik9 MNG2Awb3F/4sxYrPvnvMDHz8MpQ7AzxWwJVM2csErfRcGptKeTy98sQ5euve3bVB4f0MKgSiBpbk 0AGmSdbAzlPMtq3vFRvQ3wTPgWMXL/TjF90UfNMxtHn5b+AkaAYTX+rrOpOP//o2uA+vw+8gPPTX f9fOGyO1P6IvV/E7r17xH5mtjk6mbAUOCUARh+EY6B7h0VXrEFcQK9z5TdEPTlJ5yX2H38qe/iao TRikzTliNAi6iROHE2SrnCVk21S2eUclpBSU/Mcf3wR/Sq0Dq1JjvvLoclYfbQ7M4ay2jPN2qpu/ iqYDU3/pcpaWX8s/eKq7gpSvHbCX1/KUU8c9Cgq2MuAq755r5fyGx/JKu1t/HOFho3T5YOp8jLR0 yhyHe+rDpXDyCOq9oPghDvv18MATALSnW4s4wSGnBq1op4xGz4KC7YS141EaGsB9Oh5qnPBEg/to K09fzO4J+C4wo/gMlSOBv4BoZpP4xyR1JXm+Moju5Yv7C9+1Lcoy9s+9Gq72PmTGk1Yqhw+5Cvx1 ch59dVY2GQNbHaQrD+dp/zDj6h45VQ90TO10PUaE//39tzl0yBlU5ixIglLc5sTAyhihCyjB8JIV nPU36KLveJ1mB1f3yOw6TwPWieHDOrZn31Zf1FndUschLf7qcDT0zuHarLCzsqt3rt1788Ys1+/y Ykd1kqzU++wRc0B/znZ3AgayEjQLAs1AoEsyOHjz9sfora83FSadatJRw6NLf+C2spePDm3xO+xa 25yVVPkddYJs4Csb7vJXbs7ywMBraWlfe9j7q5/4iN8SeHDx+/a2MxXusZHl6+qm8ntv5aQe24MH e/F53vfvdQIJAoKX8tp3RNPy28CogbQtwcBhc4h7mZcK3+fR/Pq5c/tuB+bNTV/8+vjRtmGxi/yr 7dLzDOpj/2jScc3j9bR1f1//HlLSZnyNZV15dL68/PQpj10jkwmWY99DV+BUDgmas4Y14dtBFuSC Tx30278ZLbHWHEnRdxjV6vIzt/AUbiOv3PGBD50YX2WJnvuZmHqSNTCSAMPe8eoboAXFp4TH1Q0+ Fi6hMX4MqOncvWOQO02eNhwfv2+wnJ5qspWEQ2cH63dWr0be8QXTVtqUxqX0av4WF7A6uHCTbNmK RzL8Mh8qUBY0O/CWnBzq+00v6Ct9uzwMbOTpC/CCXCxDoEvKKM9/OMPffWfl8OA+Nnfz8CJYsZNj 4NEy5RVcteGQ6AFxgeFaWXxEP5stPzJzm7lE7VmesclvvhQ+D6Gd3JRHk+Q+G3FuIFO/DrYyfBx9 n2UXmSlEKxyktVHlHNpZ3sBV2+4PTqHFC8zahj88li/uOeDgDC5e8j1gskF5N3npTj69Bn/rgD/B dPStvKEPx8mI0ZPU2jN/AK56YMCldn47+I5uh0a4ox0PtIc2uG0cob4EN3mL++rRZB7+KGvw5bzl Bc31Y33fy7I4+StjtLgGWx0THJ4amKwRwJ5nUtSaf09GPZUOgUM/PK4zwqCfZtvBcO/GBEzg8Pvo R58XUmdiJnavD15d4E/QLA0/8qRIn6quA2742YFCfZl3ZviUuRdZqAfGymrhrU6s/i8flS9vqr/K aWt5e5ktb29v6pvEQDPTvAyCDOSdCQyBlNXsBkWSAJKUGcTiCA4Duvl9RCDlUnaVaetgCqam+jDU fUh+vOuskEf2ZhP2Dd9TQa7CbRsraAGzciVWJ2wkawTZBeYUEx7uwZvCUKTFCR1gStMxBR90OsCV NwoRp+YMD/DkywNzhQmGOg68PFVkdZWFt/IL03q2xWHLuMeJ+t1ReY19YCcQuZ9Z+wbdz0IXmGQW sMNfnRDcjJQ94rVkZvgR5f3mVQKK2AED+ObVt3mzXn0O+v3ZT28ESFFSjxuHj/YwPsyEvMo2LuHl wA3PZmu6yEonBU+7pQgEl186ZTMJHfF19KwDt8sD2gQFeEhuzqU1NOfxzNu8wUyOyw9lrh6qT2sE eL31nPfLcfZypGfd9aGduHzwpF1/aRRLRtqY+tHzLh9qx1kDPuq8cozLGY/o0dhHZg8Fh3SHQeq8 rHOcz8AnIPmcZRh48hBDIXf6I82j2/DP4IX86CkdXf0R2HrkRBfkoVs57xuQKd1yj/PBT4+i2YIy YGhLwjv2y1k6w1sWPJRDOzjlUe0DDAnelv7gk87NSJ9OXWe20xe4rrIFkpmBY1Ac/c+sAF68uxXM saHC6szdsVOkry9ekH15sjahbfb58qc3Zx8TMF7EEa+NwWnxXX7s7jrqw5eMHOgjHzyV8AGclaOy fi889x3guA8+ujeYUd89MnaoJy1MdduWel2fqozdMPi1d9fRj/D97bsGP2BL2752LH8y+9iZ5j4u 9sjx5vrDrGedGbkEhEuDN8R/+slLNwIHAxYyF6zWB9INjp6t3WR9reU57LGdzK7Z7iCTPPgVM5tw KX707NXZt7/zeDJyjKw+Z+bSgHAcRFpCKx/wkNnKmY092FkKHFL5BKvysn7wOjNC45uj//gmgIXD f5T2aRdendu+a1Jt+iCGoXnyc4MMxwYipzDnqbwLe7vuNneCyKZjmV3e4L6lWhK5j+3Hj1pmKADS Bp1YfSk/+JvolH+Dh6d/8YnhedRj9JNMLLlZueAJ2PitDl74vXDpV3EQZNVnytv28ax62ic2/A7d Vw8c64nv814CnzU6nP6XjWmr7RhgThNTR70ZHMd2yTWkDzx1JXxd/wCGtvFnE7zgxAe4f5lBy3kC D7ye/bzDO/q79KoHnrLOqZ72BL769LQVfTPDl1BjcMYvuJADX+ZQF1/hA384Sn6vv3VPOfW1z/7l u4az3xK84c+/wtEL6As31VPuoAupB7Z3eqwAWlidXa5+aJP7w0+6ZJYVTc8z2dDBdHnLL2uvuB4m GmZpET51VxVPz/FHGfiixbG0sFP9/urL4ow/6q2eyS8PVkfr7+gCHASMYKrvXjg6vPExGffx5OLi 1dmPP0XPMgCVwFSWPfMt28eIXV5ef5NA08AL7Z5oPE6fVl8ZHxzeqOvgVzMKG/pmSUagCc7Je3gZ GNK0lT6IzDYPvjOznEFqvDNFDQ0NhNWtzqjfPshveHtyhya6jq9824e8+zUDgsC0j/SFNf35zP11 Xi6cNc2EoEEHpgDknrPOCwL9vYrYmQZrVcdJDhkNcBDhUNe8g7NDGobk3DoNJAi9BLWjP1UEjJGH kCUaoe7D1T2HpJ57JbojGuvwlCUc9ymKMxiUFKPgtm26RqdDWfA2H01VlhoYGMsv5cH127FpBBsl cgZn4Z3iLE9QpL7r5Z+ZCDgUN7w7OgP1GYHzzGJk5k99bThT2sHFrPGBvoXbNvrIDQ0c93VG0o+P /cBHlT6wEnyF64MDZ8SYus7Sm78e6LQNtJb3VU7X8ntuJ+Fa+3DS/jeXUTx6kkGN5L4y+Kv9ywSg H+7MeKGlBoRWx5d8Lq/VdSznwUaPe7RQqs5VV+AHltm5xXUK5c/MTKl14Ofw8SBT8JSX1OdY7/IJ aeljghXO1mOkFAuEDoy8CPQp9NDB+5zpirqS0TpcP3++GSdD3vhTGbYN7eG/+qWro3dl6Yjymzf0 Rt7gl77a3XZggmY40v11bPRoaVR/YazegP+YTf7hodyoV2p3pA//6Fj+Xdx1NhddvKDN4Dm7eJTR QRzZ5D4c4OXgrE75Aif3t8xNnJYEJ8fiW3xqd6d5cMarhUHP0QWuhBb5zsvrva+c8tuOcisT19qU nJdfzvIcZIG361u0wXbcJzNy8ahVPrgLS13lvvvuuznGDsIX5b1UeHvrAzktP+3Fdi4vvQTWp1IP nu7Y9zgB4bNEF/QdjC9nM+tPtbs4q/8qg+HV96UdLjp17dMzgXysIx2JpTNvR4/S4OAPd/CWN3Pz 6c9aZW0Q3fgjvXjxeXyfAZf7H/Ji3soI/yXsdrky2/uT+cUfXbuy7QP8GJpcHHSm+EaH2PbAbnA7 s/QHuWpLfp/Qxcd2v7jgcQgW8lLW+blAuZ04FL7Eqf6m/CgOV/PkMwOd2AXeC3zxdPVidWflQgZ0 xX33RmfCX8lvCa+V24DI7+2H5iXjg13jq+Pd2y5hVMayHDAFY+QvkOES0IFnqwto0N55luVoq4Pf BnR+KxfJDAy4+nAEPNyHF19DbtcJmORL8lYjlN3y8JHXc33f8tV97bEb5cE6LS8PHQ51lJG2Pp1S 3rH10QY3vx2D1+Ea7g5JGcfC3Xrk8ywf+XB+sLY/CZwt71odcPN/rrVvUAofeSvvs7N/mjgLLDwT XK7sV35Ln3z14bFn18oru7guPs5Lu3LadChnMOXammb4ap9eitOUdc+xOPh4lRe1S3u2fc1HQ7zo nQpTHixPF9URN2pDXXoOP75jaI8f4Zfk3d9nkibBuPYcK7M9P+Efe8NL98Ff2EvT3JsnOo091Cvv q8/apScbg7J5fJHgDZcZ+Kcc2ODJ116fFHXgMBMEGbZnk/mMAPLo9VmU29S774y/DyM9orszc5HZ JWsMH9PoiyhmxDU7Kdh/9VleMvH0a9b65a3Fl3nL0GPB7RCDW0ZiWaOSmTEz1s8yQsn0dqbnf59Z ySwSzyL/7Agy5YcCu2/kq0I+/XuZYPAhgVOe5OZxb0aa6TTurXUS8AYPj4N8LeZjghEMef3d61G6 v/z0Y9pMcJERIv/MOdzfd3YQQzCQ8lEQCYMcmKyjNhI0E0DZJ7CJn7p9YWaNYK3NFZgQ9PFRDwbr pBgbBamSU5h0lun8JO1GCtHiAE56mcXvFPA++MHnMk7BkVbO/ik7Zthe6OI8o+fwePIDhxDLd/h2 H+HHvERpPdwf//Sn2cvyMoOF+yjZeba+Ilu7mNxHpjd54Q/9Zp1tB3MdAl8maIYrvF+8CN3fcC5/ Cm0Pg/u3r789u8lsNH5fWyee7sbgLRoRnsURXkQ4OW5eegwYJ5FZI7OgOnq/ryLjy8wUctaf8xiG guIPfhuFosuaMB9qePHNd3ncH0N6f579J7ts48Wr/ycyzOxORt2fs+j/Lm/CRzypE6Hkow/96mSd EsTwE18ukh81D5d1Mpwmx6Dj4QxySjKjJOnU4HP3Pi+H5rcO1RID3bAZKR3oY2a5b1947JuyyoR/ P2VN53kc52eBcmC8+/DHLFOoAdrpAK9vnifYuDVYSJBEod7m8VR0/vFT1oVffTszUOfpmD8/5qWf bzubfM7+EpjcBed/ygzf9YvoSQ58/RQ5+cLTP/3zH86++V34FX6+EJgHNt1gB2xv9Tyohl/nZ//+ 5x9HBh53ylceT95bVpHZDzOYn8Kfy8D6/R++z96ncYbZ5zQxwtnzz/a8/Hz2L//rjwPfl8zI39cf yS4lQj8dx2vcKV9D9ZS3XhLvOSr5P73JHts/vTt78y4v+t140zzr7PIRDz7Hm8y3CeLuYyt0kj1a KwdfM961uz45io9NGesHgw/aY4PPUk5w2T2Tf4qM8ib9i/iuF7GFyEnwYy/cOl+SFnTrwATQdETH Wvu+vLQ8gsZnmUzafveefnO06GyHOk47ck7lM485X8VG+EODiU/xOc+jF89ef1+9f/4qOMapX/YJ wXn0+pFeRydfvPpd9Csv2mb98sg7vgTsy2xddnMbBtkhaqx/RQAAQABJREFUI776AY15Megin1+/ uXhx9iY6e/PCsqB+4Ob6hg5fDN9uXvzzwH35Oss9wlNPQC6jO9cJ2iLus9v4E9fP88b56P89eXZJ 0Iv4k5m1CZ2vX92evX6ZJQPxp3Tnze2PsYv/j6/70LIjR9IEHQxFkSRTd/f2vP977dlzZqqrspKa ocX+n/3XMqJ6Zxakh/t1BwymYRAO/zNldEwFS/ALvdZ5pm7bTVliZUaHX3x46I4P77N39+lZlmTF nx09ppHPOkyzWEbuZtnHcWYWbnP9+VPkg17dsZwCk91ynfTIb16SXCSybOITNa4NSu7pXTTV0+Zp 0KRDK1UH+P75NfBTYNqf23wpr40qefOZaVTzbobGlQ5dZEnW7IyTNZy2qbSPrFE3fiEAjt6mfeMT XuT5bUZKX+aT0mfxXxpdy28cfBU7fcgWXl6YP4nunWf9/OX3dCbeZi/8BBZwjMSPbrI8Z+wu/JyX 77KG5T47oVzcfMnv1Bl+fc2uSMUvQUs6IKepS/k3r347ukrbZXnLLKkLjPkCYfTLDMjlJf5Gp7Pr kK+vkg+bfRscbFeZljQKXfsgDTaoLXNgnQ8aWU9qxwRfiH3MGmRt9vfv2pJ82IkvztI6vsqyQOV+ /vnXwRv9cKRX2iH2jofaC/6OrM3a+VoeHZef3WvTL/JVTO2HvAae8EGbbrRVG952ht5os+03H3+d PD9En82Y8Cn5P8/olZ1WyBoOcNTE8O+zs0swecxzgTu5VXaHgZKJvdznV7LLVGw5DBuafeYafYN7 aPCirCV6eGspqkGVFy/EAR1Y0yZax/3LL7+1beQD4iAFnmIPdIMHR4Mp4OIr3s0MZzpAp9nSEG38 pzwGxqxhFhTSXQGrMniB749kHJ3gg04jS/EGnsaj5ff70BE+5L2lh+zkYyevV1muRgY+EvLta/ij M/+CTneXL89+/fXnwP42s2zn8YnwJ6uj4+uj9z9GX17HF+BHfMNdYk+x2mN4Tb724764FE/9W/D4 lHcC0vE7ynLV8Pk8PvMxMwz7cileeE/gjy9/HD2E7fhvi8PbdGS0A7yE5WuOiws+q37E+07yvYj/ tWb5VUaStX/agQ5OZGOK+Nafshf6A/zi4o4zSK2tiTxi2FnkzUE7MBIDx2FESO6ZuqdEpvaOE4Ax /JdZ0E0BlB8EpsL2QmyBRmij+FEfhD2V77ZMhEnxVqE8V5ffEjz8xsSrvFAF3ibP3HeAwWAoCAVY w5JXefjJ5xoM8Jc+v59f7/Ot21miYJyRQ/nF2c4H0tYh/5aVt4FznCVBH+hSx+IuzxhfgtulX13g SfgH7/t5o76jzvBFI3hgFScOrXCVVwYeS4/6tn75Bc0j39Sxox3K4eEE/jdZ+xb4DNsG+q/SgMNp 6VxegiHf0iMo2nrAixRLXxpQZRzuo1kSWPjtwKt9/pCRV7/hpv6E4FMHmuQVmMvbVJ5rVIlLnqXX 9RqJs6RD1y2zDk44vJAPPPRNoxL4eIc+Z4GTQz6pjs8LfXE46VBKloZYK/lCYBNdVsyIkmVGp3GI gma8eZgPOZSO4amG9QBX4yAPXNTrQAteGJWHj7z4tyOInr9OY6VOvPH7iTe1PXahA+ZsBEBeyTSU 67VT5ZR3b2Xt94vAldTv2a3AJng4PCfn0sAe3BNA1z63rhCWe03ucfqc6MuXRiS6zm3zqhvtftPJ Nwc5PGTrn+XL8PKQB1Q2Ab9NxaedcXX5HTX8C+eh60CDMpvf9eqwazzxe+tzT97mT0OaZ2DJdxo7 Jhs4et5p2MzgpAOJJnyGp7QwV6aekzP7c2anEtgLH8zW0xFI/mc76sqsTxVsKMN++EaHfO0MtHPv uTrdhzN86I9r5ejXBs0CEbDtoSqfPEN/GqjVOb89s3MFHOXxTIfz8urz0G0UCl1e0jlOwK2MnXsE AoIYjb5dVzR8uTH050fy1XbbmBmtNUKVoCp52hGTtflXP8AeHJ8ehel+SPL+9WPupJqmnHX26d5f 9/IEL1YWA/fwEM38iWepMGDDk9mHWUB8mBE96IOgxbZdeDN8ONhrHqeujqCBLZggTwd9SfM8z9Em n86IRHfcw2/X2y6QKzj4P7hm9w525L56neHgrFx1sP5dmdWxlaMBKL7jedJZ/f49bVwGyt6+NWsS PU3ZrRtMdeLjD3kJHB5wdw/Onm/a30+20fZw8ygngQEnwaO0dXjuPhk4P88/9CevetGAbs/V6XBf 0skDzz04b91+bwJLHaFkzvTU7+f1oX9x2Dr2LJ8DfElZB3urvm1sUj4tbDJzgAuW+8vP53DcAwcf V44Ln691T13sGR/AAtNAyurk0q2dUOfgEHa7Xn8iaNYe8quf8+Gxvsi3678tLWq7fnHx8/gXnSp+ Bmz1LB78EXzVAY+lC15Llw/osIN9Ng/yB63Py7hf/opJ2k7YMtc9/Fg55+chNT7yAxxHLPAA48nf K3uSAUTPN+983GSVATGuIT2CjRODLBGvwDksvSJMMxIAGXmtS8QQzBGYlBngUaoKE1x51pG7Bldj QgAE43qZBkn4rDJ3aP1f1y1iKEXlaK6usidgcHFvGAH/3EeDesjCWR4we+954KxG+RsIL6PgBVeH svBjgO25HQwpeC485eTV0DhO81t9RlN6bqCoxyufXSXQP7Unr/JgeYb+zOj8xQdCXH7AA634gm/o hOuWl8/B4S9fh1dx5sqCrbx63N8GFM7gkBMDM2qHbl9AO9GAaVQyuhLzHDwTQglZ/7pv9wlbs806 RMHiQVfQpx51qj9kDq5GBow4HR/vVwP74hv8TFcbuSgdnSK5z28dt4vZbqaNTTg09KzM1IVX3amA bOporcnGJ4P98JrbccInwfP0PLwKfmZUbtJRdPiE+KzDy3jL6HzKGMnyooPRaFB6VE/VZ11pxDc4 vnmTACe8ZDfoMcJGtvgAV2f4uH6R/SThLKF3eJ7nRu3ZpnJkSU59674zB0ZyyNdIYNcZg0dn6Hzh WNvLcXKQ6lOv0Rc4VZcLd+qxli73950AI/0NAGrLphipAXzAEiA3wBJMawT65UPPlPO1qyZnvuBm Rum/fstMSp47JDTDi3NWvzE2n+fWQEsdDX7qmKkfjyQ08EV4Uz7Vhjh/tEt4A25xjjSjgw75Jc/8 hofzJs/dc0hk5XiWZcoe54MFL1+VFniRAV/5NnakTjJyXz3kzOYd7G39BdrZBzmob/Ti4EMFoPiH X3yP0Un0mt5krwLd1R91eKbTyYY95yfU4wDfPXWrTzn3lFm7r+/WefZFzow4pTy+KAd+/iQI5Gvp NP3PqI/124G5PsQ6zm/f+7IXG9c2sAWBJVnLb/RG0Cx4/p4vSrajGzqnc5/2IGSzVx95gcOrdEbZ pjTBM/kFFwG0kfix2zD/LqPOdEga62d+K+t4rBnJPvyeTIc/blX+StHpdlLQ3SVlXoCqfgi2Olpo dDS6mLJkWB2On8mQ/iyZCT7oxl/HbImVziV88J5ejJ+MLa1c8HDsNsuq6MJJZqjwXRn8tm+zPru2 TwJDvtVdcOidr1fKryxZuwcH/KfD8LYzCT9Mt9DvbC3vwMhMmLxN+Knd74jw8U98cY7YlhlF60O1 uWjZvd3Ps0aevsKNvsMDjqNDoKXCof9wLk46mG1rlx62AA92Ja0N7XPPFvZz+PLyAwYOfv3118ED Lsob8ANXRwQOynkGJ7Cc/d6EdydpL9RFF3sOw5Lk9xy8Lfff4cnHT7mvLP4+z1u8G8CDte26vA7P 8fs2s0Lqxwuj04cR0KFpcV9+0UU277dr9q3epXff+6BvaHDIqy7Jb/mVw7/Xbxpws3e7nAiawV3/ AR9lzUi4Fw2d8vhN/+Aiv3YUL/wGX97nvN/7b/IelGud6ueyQCcebcIP99S9hzrp98V3nT72TK7a 3KfZ2afyDZbBcKgL/48zEAa35edYAqYQSJF+VmkcmXsPd+1BjpAzjK1hWGQRDTFIIszImmeMTiUO 8AUSzphWJ9xF6wQHMcYEUY0fWPJuWfcl98HGYHWtAJZASyHu7ryR/HXyPC+vHlPQ7i3j1aHsMlgd 4G/d8jqWN6u08sMzaAx/tgy4eAEm/NZB8mkUrCM9FQYaPHdeepVX9nn9YMcVDB54jQ5JGXnB2OlI +K1TlGd5a6R785OnNW1+S34rh051+a2R1QAzEvAe02hzOvBani2dyhZfqrTrhp70CcxQNLDV5zea 4QZv9fqtzh0JA1OwjIfwsGsGHTGthY8aLvnBqJ6pu/jX6ccZBvbTy0oRANzzz4uI6sxcW2j6Gh7i 7b8GsBHh6Aga4WLdFlzhN32G6DL5axgmBTae4pWXU+i6Kdd1qmjukQYpo6XVvyeHBMZ81jZT98vX 8qdOYWVUHaoNoZ/jAddUFRkYAYADO6hMqyfopStgszN5HMOH1F0+Fkf6BBb1UK+GNA5gZKRM4UQP 5+Vbdonv21jQJduucb6Fd5ovVEZtD2lCl7neYNYWRerTCcIXdSov3aZhpvN4jR51P09+02MHuuQD o/pYv+OeZ0Nrlg3QNQnNYG95ZZZHdA0cz+Q7zfIW58qtOozvHDC4DuUdg+fsKFLZrQ9YHdg6Fy+/ 2dlzf1bZPc02qFf98Fo4+AQ/Mnn9urtosJXlifye4SWam7+Nzvomz+iQfPCRD3z4gEW24KGhsi8e dGJ0I76+sn7qbNhG6vfffh8YYBltt6xgbGkCsQbZPuADD3WCHRXO77PYpBfkMiUancMHu7Dcx6bY qcBLev0aXtU5eG9jWd562aidQbM/k6hNZPOUIjMzPPknqLZWt48n49BM1QTv3ts50+ZlhFhwsHqS TAMOjV7QkoxQm401wzQv7IV/ZKbRZg9g4DddX32Ga0r+pYuPCTDxVuDBjnV05Vm5qk8iX3oNH/ml 1ZPVxZX7i/B1bV1518Pzw3nyRR7gwAtsecjHcRv/SwfwX4c3NQUf+gg3HeT16x3BXnxus/TrewYX DLvRJx8qIiP1wXFpocdwr31V78cGw0u0937rqG0MuYMneBIYm5RBw95Tl519BM38pufDj8zI0E/X O6ihDF4vD13L77dn8qbFmLOZHjR4BkfPXcvj2iG5Jx++gEdu8EOLewvXM4f26IkfLQ+G/HhHh+Qr L7pFJfmAwx7gK98ebLTy68AI2XuGx+p37Z48i/vq1/L0JX384eXR77//Pu3MysQ51AWftqPgmKGG L72Gk6WK4MLXc/g7rKVXP/wWJ/JcfslP/95lEEZ+mxOg7V/qTj3LN2d+A6/HrnPNHpUZuCKp2PRp Oq866/Ivn53vYr/wdUg6pPhwk6AZTDTA9/8TNN9mylmhEt2G8yjrLw2TA4DB85WjNJTyMWpvtkKg U991vMqrZIKa8M/LBBpUzmQZBAEwV0DJHqFn3UuCdW9b6kF3jQlYCKiSTnCQAEHvCjGnmS4+vq6R v37dF1f0xjTmHW3ruiX1qBOD4Cu5JxgRULtHUHDfw29lHJTD1Kd8hIC36ncsLAJaOOt0TjMiJK+1 aM7qLx85s6dptMVpgB3+rBz2DF/KJrmnjjQ3qbPB1OB7cO43yTuL7LOebfBM8GzrqSd8dUIaGMEJ jTWud1lT9cvsqkGG1hgxRuX81piiw0iA8n67Xxzxp85l6lQmDRT4cJPPeWlt/XUcyjNkz3yme42p NDMWvC3vfvv13w6NmBHt7o6Ap31LN8gldTspDhCft7FooHmcBUqfPmWNW3Dfw9IMo+MauJZvoGJU xYgtvOg8WvAjlpkU5c59u4ZoGATNvkx5ednOTRv0ATf8209auwNWIA4IfClvD/cDs4nu02UNWvUf XzmRoTf1vghPzjIlpZF9k7XPzuwGP+H6pCfV9/2tfvwGe+vQoK98BUcaSnt1s1k7O9Azum8HAsP0 wzuOKPl8qp0+GlE02wD+SXR/6Vp68FHQPB2xrKX0/G12dHFGGx2E11UaXHx2uAdvh1RZoOdJHvKx v61PXrqzQbPlBXQvaCWf9XMNqtDUUVVTyl0Triy/MI2qTzEHjlFT9IIBz/+u53AaHc9IhmvyAQfu 8sMLH8Ea3gyMLotge8rKvwcY5GdHFDujzIc6UkbwpvPnGcd+/9ZosMGCrusEG+7q8kY9mcBFJxJ/ BKc/Za282Yq1MXWSqyRodh+f4MDP7ugRuYBFxmzUux9gOvDGl0J///3fBwaYRqKsdYUTWGgYnbQ0 61VGv7Lczxl/+Oqff7s5+u3f/q/kPwS8WUv85dOHGYyxdhEP0WONMTzInA2BqRPcbQ/7u+vP147i tw6XGk4j5NUFO/V8Gdzg2+Qce0w+NtD1x+ruYAPUDATIowMvGJ6yaRvozwTFY6/8na/NPu060K1A q/P4cZ09ye/yvgQdRcPoT2ikD+SnDTMibss6PHLgDTkoI59DAo9uaaPwZmGY6WTjnsPT4bl0nvXx Aog90Mseoorhc0fFT7KkDG5mLfpRjDAgMPg2bVHYlJ90v+31jnxnJ7rRqU8ZdPjtt9+Cd/Vg6WBz 4MLLufrWeEC75R466ZY8eOMQjKFB/Tvw4kzHevxr0Cw/GD4YQ8fpjHwGNzZojjsdmOqEH97Rtb94 Otwqj7XZ6vccPvKDj/fybzlyswZa23Cegcfz6w4WmaVEFxjKLixVFGY76/AE0z0HnOQV+Cu3/GD7 bGLpQoOjsASqjZXAd83+++ErPkpgatmGoLmj0WRJrtrb2m3WgccfWAcvaDZo6j4cJLKyp7bf2iX4 wC0oD05XeV9l5ec5OPDwfILh4ErX0Vf+Nybx2xczfzxsi2vWUbypbrTJix+WSxokU8cmNJA7H3Cd OOVRG5XdetgTfywOhS8YeFz51W+sHMGaoNvHWWIv8jtOVeRijezhoUi5x2lAzjNM00hgxpkjBEGe 87Q/MjjrEKoMBCPYjiOYF+gM1Wc6MVPNu2foc4UjcA29M0KkFbr6VyGU8XsP9cLl5LSjURSAUBgk GpYp09BHsSX3lHMGV16Meq4IruXZesBap+s+JmuYPEfvwl2GD5+C15zT6CojuJXAFmTA230Cdg8+ W+/z35xzy3dKyhQ73qyiLZ2UQTlwJfA41vPwjHJWWdrweH6bTxsvj9GAlh3BNA1jyg2M75keVIfn 6JHUw/DdR7N88ATHAd/FWR0jIzxM8tw9yf0N8MAkD+UYnkbdc/WQ3+fPH+e3snRNQDCN8jRgGoA0 phNYclxwhBN+dJeJyqQzFL62Rxelxdl58zgvPuoefCMndKK3Iy5TfP6o2366s+7/RUfElRHUHWVN FHh+e5lUQiMYd3nRy/3l175k4x7a4ST5DQZ+O7NH8pDnLsGQe08yfhrJWto8U1Z+ejCBR35zQnit /tbBmVXuGlBltNvK7CjNvACZDiQd9nz8RGzIKCOdFNywj20YwA0hITq8OKTpbKduy1WUUT9cwYMb etYm5UXr1HXgFdmQhbO65Hfea/cd4NKpgXtw9uCSKbtz32/5nOVlM+gF328vzS48+fFQfWQFZ/St nJDnufyLM/rkcU/5heG547k8lIfLnuGEfvfU+bzs0icvGOqRx31pZa0O16uz+Mu2HPTCb/DxDnxy Vobuogtsv/Fj6RVYC47pYfce5yPMUv04L3l5Do/TUy/r1q6Ux3c8BQeu+KJ+8DVo8oC7snwQZGek dpeIlH4j3cXp9WuzAu1QewaeTu7lbT60M/qGl+0YBw3MTZ62TaUpsy95aUjQ1fw4V5trR1Cw0CDF EzSVv/S1Nlm5dPDgPi/0mnViQ9o/L1QPfRms8FudcMTv5Ye6jc6heXRrOrFtd8uX2vyWkw8P6YVA VhmJrji4PfeUJbuz8AWO6tuE/3B4ng+eeOiQV32ev8jLoWjWQWIbFxkUEJjzrWvj4K5uOEvgk/eX 79+O/sf/+B/BoYE/vDbP8rPn8lcnEX1oUd/VDM60/YFT+f/kE9W1tJfG2vLm2zp00qc9TP3wOjlJ rBOWtC0uTtoMfDAwtziiAwxnh86hM1zw1eE5HNxDHzyqF+W9Z+Cql9zwTVqeKb/wLHUlA+X/u/zd 469X5mDubzgpB9bCVYd78sEBPGX9lmfrGb998FPurZ0qw34E1DraGxcs/finM9LZlA6u8AnqCCum jru7fgkXXPq4bRfctl1yH/3qXbrBcH/9USxm4CkHFjqX72zXNbwktJUH1UP0PtGq4xD/Hv+2scVZ diLSgSI39rUJPMdzfs6aZsq8zFSxBPFt46zz9IlPdgKA/AiU89WbvMyTqF05a1+zCDSNTBTKyFOc jTd4M8A8a0oIQI+2jXGXeCxx4A7MwIF4lb/MWcVZoSMeQ+G4BKq/U3yCl7wdnrrA9BxjGMsq8jLX ucoruGlvAw7Kbf2Y/Vf96Zl6JshO0eR56l3KD4aDsjjgCZ5AblJGPLuIts/wUcMED44TjF7XADvN n7KBJeEVemZXjcBemamH0lMwyW+JkwDP2sD3756+PLX4f/36tOQCnmTj2fv3b2ekefl79/Bp4FNw 9QzM1IFW/FvehTVT98p0RiCCu+BEYIzejrzqzTPY6oB66IROCAcGvoZKA+yZaUD8RK/6Kbz7jEkP 9yZBPRxmPV3gPkRR6UeYPXywly05zpGXEgR3t/kKHPrxUwOHydvQkbFZkx3R8SnownveaHJMOj1x jqnLdnwONODh7p5hdPIhb5CfYkb2eYT3feRomx870rzIlNDCvs+OFXf4mdEn+V9nBCtN2MADEx+d 0UHW+AGe5ROVH948jTwZ6TAKp5z79IJt4NvCICuNIWcF9uhr8hlxn71lwxvr2I1s2tNbg2YNHNnR F2cw8E4nho6gx2hVdbtrBkcQ86dBJnmt/qADDPg5lPebbEY+2aWE08ZrtJAPHXGWdnRPfWtPa4+e r36yJ50aOouG29vadnHhC3zYpXu00kP36zcaFKsPbvCFp9mzxQG+kvPSozw8lMFXPN487uHVjuqS hzzoUgYceGpgbRWIvzs6IvjqiCD6O4qoTjDBAWPxZC9sT4ADH/jKQwd2vbO86vMMXfDq78pu6V3c I6mjn3/6dUa85b+4jD7kfYQvr74c/ZgdMn768ZeBrz57et9leh9MsjTKtjwzyqWejjx12Qa9AXuC pYxS61SxBfia/Rr/kIb6MdvVra+YZVuZumULji9fPsxa+FQE5dCkc9KdDeCAnpfTDumQZ7YuPCIb /rwuI3aWxuRcxzx+yF7pcLaMA034i5+BDHzgs60cfF1GpciKLcHPeQaKDvLBL2hVFh3UMANgpA8O cKMH6kPL4HrQDbpPN/aAxowQB0/5jfjR8axSHn6TKz8BN0vsXgR3qbTEL6WB105rt7Xh2mo7IQT9 7FTAc8Qn5vnLjKyaQdNxYTdG83UYLEdB384qgVv4TwMndNjXDQXBdN1SFjgtjco4as/VQfQp56AH dtVp+1YfsPXgD10mU/zEPzRLHSmtHXmujOfg1R4OHd20Fdoagq9cn9akk9V05EIn+IKswTdVqIec 4SDfpuW5/K4LowGw9o8M8QJOEv1f23OWf/ULjyr/Diy1zeT/OzIMF7x8n91x4AH2t2+vQ2M7J4sT OJ6D6+wAF5/de6qng3rwwG9txfKar7AjhhkDM3bqAoc/lbTD7HlHrMEX93hZ3sCW+Ab9bALOyoKt 7sq2gxToxzf35JGX7yBn74SJfdyXzyDAdq601SObwNROsM+AHjx1YrX5yihrKaR6H7KeXYw07Vhi JEEzftidI9YynU0dzvPUvbJUR97XIvAyoG9Ht/LZLugQNcvjYEYYDRmVQwxxjt6v0+f4ILUEy8/5 MYJhZmB5vsqCIVWO9gbcl+RxqMu9FbLrLS8fBVwlND0PHuI0oOr0zFl5z6qUdR6U++Gho9ueb9o8 6laXNAw9CHp/u+dY/Aqj+E+h/NnyznMd/uCna0s2Vtib39m9TWD77QxfjosQ1QuGa8/xuzDLHwrh GZo5rG2gyQc/wNsDPvLJL59Gyj31XWZ6DWxGJI97GnMJDmhWvyUQyvsNDwf+rbF7tvedOXPJtQQn 12AyFPUp/zJvX4Ov968B8kzQIEizf+23bNHDIdqNY0AJ8g4dAHA5RQEHZyPg5vzR8O7dtzEaPJCc 4Uiv1XudIApO8rrv+crByw1GrIyE2WoHLupkeMPfw1ZD1cGOBGuU8ZQDcT8fqhp4dgMBVz1bHz4s v+Dm+R5gsJfyNvDyG93tmNShkIFGURlpeUx+7HVhqBM/Nx8aOZnHOEV5/F6+rA7Iv+UbIDzlAV9d 4Eq1B1ca8/J4cZkbB5+i/q3LfTqAF+RqazvX7i0PNj881LXPnPdYvdwy7ru3POYX4Cst7+m1OtHo nmvB0fLCGd/hKoGNHvcd0vo48NW3+eVTzlke+u05efjt/uIIjrobtDfwhtPKYvVx63V2D5zFybXD s8VFeffWNxulgp+6Jef15+hfXOXZ5+DxEfLBd54l+HjzqV+44zsc6lSf7SLVYxp1cVEO7z3HB/ik 9oGns6xDmqGWNFDR1/Pjqc9yEEtTdJL4GvWi9evX2pRGGXx2ZjYuY8hROEt/+n4Eu/TJZ19A3A6I 8oJi+NheMlaWeiOj1M/HoFE9q2Ns14jX8zQ2ENwFkOpwRhdcCv+p0XWfzC1tYyKWcl1nUICcV0Zw WRmCAQdJ3Z6RCZzIG+926Yx7QwdacvhN1vDZZ+BKzlsHOOqQVz4Jver27DQ816H0kR6+08iitLqr LoMFOR2O4jhLcRJUaYfkBY/M10cMkPxRvvj0jmv14wdb9en55/jLL4EHZ3k3v/PyWJ2u3XsOc/lM Vjp17ApPN/+rLBfCD/Adpv7VqRw4Epj8rXLq2PvwRN+W9UySzyEpqy7Jc/eV3zKLh99gCUTRSRby L/+UIf/FH46u0aWs5B6clH1+Dd76VM8XvrqVlZ9Neib98stPEzD/lG19kbF0C1rB+fTpy+CljMNL 6TuIeX7e+KpLQTznc8sLsNGgHvxV9+LjGl7oJQ/tpGfuqx+ufGR5+dQ+grkJvzrjg/8HORxmtPDj IgNXP/yQ9jkda22yZNRaOXU51F876GxN7oUpyeQBITggiig9SIVXWEauIAlh9wif8+FcrLdkOBTJ FnXgCiSaz8dCXh/9+eefud/pX4JliBwOJhj213uBhzqKSxVKGflXmeCkbnUgXH7JPbhjsOvrfCBD L97oRl8iy16EUUDMkU8dDBocjaW6OV4jkOrSMHg2oyXTg+/XgsCmnLu+y28JvAr9MFqd0Y9+8rW9 R3jD19pZ+ZSjcJSlPeAKRx6w5B+DCl/wldMkeOW2Tvg55DfdCu/lIT7MNGwU/cef3v0VDKvv9raG SOkpeWVeA9sRKB0QeL25NNKSvZrTQ6Pwt7d1NGgAC//hbMQILn7DA84O+KBzaAmezu45g0EH5Gc8 Ehjw8YwMbq7ilOM4/+3XNJrRNesmKbnG89PZp5kue5GOhMYQf46zxvml0ck01BdfP42Ovs3WOILu +URxnL/6fv3l92m06Ba49pNVLzrKoywXyn6sqeAveSlHz+3F+S27P3QdbzoUb+JM0tC+jsM1m+DD DWi+ycswFxmZ8Ub5m5vyh57TS8fd6+hA9vNFs/z0lGz9Jhc8wFuHRCfwzn2NJbnfZb/MWZqSe+xt 1nKqIyPWq0d7Xr5vo+C3erbRVk+0dO4pg94X2cfzMaNNs39wOlBv0nCeZaTeyJT9spUxkmVnklex ebiZkr9JZ8Z5Ao3AEsB0N5MGlujVCZLflDq+x82PnjnvMqS7i+wtnfVs9AVvyEZZvIDf1B/4aIfz 6uNfz4K7/aetrb3NiMTNxdMI8NusBwbHaMhl9PbbIWj+KaOalOk6ddmlQp10cRqE6ApclFF2E5nN EbvRYFjedJMdURZveMJbck9gKb8z3NUBZzTKiw4jK7lMvvPRe3nYifLKqF9eZ/dc802S8+hD7qkX 3MUFjHfvE3DFJuTxHsk+U3ZpGbihZejJuwnO5AVnSX10Cd4CYzxSr2N585jARB7rO6Vdd2z3IHB+ /iW+JcsXBHeFk5mg8C0UhSc+7nJ09J//+Z/J++OMbLF7RslW8YPMvayroR5+ZKTJEqLLyy+hjQ/8 ZdYwq7tl4+fSYZ9dceiNQDz7x55GrrexSaPM5IweOJmCxhvy+J6lBh3J0lY2GIPzyyBpRgAv+VTT svDy20zf2p3RWffhrZ3U7jzkpWSBqGv8ENhL5IVGnX32ibbVD/L593//9+ErWbp/ka+o0hPtHfxb tgEKWPAnOzJzoMlvsMBwXn1R1jNwnd+8fh8fnPdJzr5GtmbUqqfdKavw2pY2yLmJjHycSsCrbmlx ohvqBqO8ENySXfVJ3vLa7HB9pXb5Lp8BLz748PSyG912n+/U3jyPO1anPV/ayAcvP3z4dPTvWT+P bjDISD74ScoOj8Qo2UPYntMGrOwxnacDY3V8CuRP29x2LMDa5+pAK17SH/jDQ/tcX9EdbNihcvLK A579ulu+g1Hv4ifJB27O8kyKTC+iP7eZcXid5YL5GXDxDxmRte/3n/GxdlJ5HX0yOzm7qqSOeI3s jBUIufcqPvLC/vm5sfWALyb4999/Pfox+72rd1Lke/Uuo+ap7zr6acRbOXWh8zaDWFd5x+YqH9Z5 G57+8cdNzpn5Cg7aq4vwAf4/5B6Yl7EN7Tzcf873Iej8+yx5JA+ywxvXDvISN/DBdG32UQ+Py9/a F1ugN8d5/4G+syO8N/hLLmyQzZED/yMOqM1VVuhWL71wrN3OFwEfY7zrfDADAQ67FgAOkfmdCinz 5nF/D0jJC7CzSpbYx8cGTR3C71TsGq78GFcFW6WqY5FHkmfzO+/vdQRwcqj3eX73MMWBycquAWP4 5iUcBr+4C2aWFvekJ0Xu9NjyCDxw8WEEm7yCoi3jeTZFGNjuCZgfM82gjOS0OM2N/FE3+OCpX8Di DAf38EtiSOr1W35OSb4VNvophGlNu1Fsg0bWDjKSwFXeb2U1FmTHmMFzDSdneexF7OzAV3UsHvBb 3oElj3voVcdzfi3eHJB65JVPefC2jvN8IKU8abBltMMotVEa+a+jv54LmsPRNHoacJ0ELymlQcvU 7NLkjE/wgLc61FWntGvly1c8MlpriyH4OdRTXNhIgvs0tNbwMlC/0eja3sMaAmVsveQ+/lvq4SU6 OqZ+wSIcjFJzkmQhya8euIGx+ufZ4rvPnPdQzsgI+hzK7fXKYGEvLcpK8jo8V6f8PZduPCJTDew2 MmDgE1pXN5WX13lhTAWHUTzX4ErKL57ySs7Pr605ZaM+p7s4Ll3KLyxnsNoolW7Pl959riz82Yf8 +I+G53js9eIDBj6tzbkP9sL3fOvBB3XI797Ss2dlPFs7Vj+4kvzwhN86dPDkkdyX1z2HhI5NC3vh y4M2Cdx9DoYDDmTqmUCv9PxrYAWGvPK41hmAjzqmXGDTCXa1+uE3WvDBx2mWVtPmV1cN0IxeCRI1 yOAKTi8u6jPAUecMxMSe+C92bzpY4Cv4VAY/yCoszT349OU0o0tGqy2Z6lr7zqacnnZEd+SSgZCq XPQ1nXC4Si9nX1nvDLTRzNjH1DNT/gZCYqdh1uRV/8q19p9G2TrswIIXuvHKsf5AGXwW6Gt3+NmZ kQpdAgBfmkP34gPG0qkuZfGHP8E7fFKXew6d1JUZGakXvVLlW111z0FudEQ95XmDNnnJF4/AEPzz uzPokw4K2Jt/loYknzXm8yn2FIK/8qsrWx+46PBMva4Xt61T2S3vLA8am7/8lbf0dSZq/fnLly27 es8+Fg/1LLytE+yFLx95gGuGFM6LL3gOeDjkAUse/BZ0uZbHGSyHtPBdrzz3md/yb1r4foNLPpVx B57w0z31K9u6y0vXyxM6qg6/nT1Tzx7uLR17D63LV3Wqx3JNuuY8HcmgOvTEDjrA1JlbeTubyzeE F3mX64cE0OWRkWTvinSQBGx6qq1ED1xOz562vVQGbfyIuEN+cnGtHjgun+mkg+4b/Ap21deRoYG9 2jU+mB2+z85WdEJ5Z4fBKzwAFy6SazzbQ/7B05euxN5+QFRSWAUnITrlJhiBtMZYwjAA3XM071MD IQ+Cd1qBM9EAvMmXueRVVl2QcI1pi7CyHOOs5w06D+nNqE/+OpIYce7P2sSs3WIo27gsM9GiDGbo wdsP1kiV++5VSdUErnWLF3FeX4OLZSp1UPDkgAlW3XWOHal4ElYXzKsLYzv90AARXfIpd5zAS54q 5k7XVpHhgwaBowRHSf0ap+HVjNaVB2sw8qBjed/fnVLCBw4fv1Lt0S/5ig/n+vZd1iRnZInM4EXB 1Y1GNkvhRimzD6N8YEvv09C9TEA6vcTkmX2nQ5se5fd8ver6osarV4gPt/nwjQRXvUijkOgHb3UM Dp4vn8jCKIGXJRky3uOn4yxfZrPlzevAGr2K4YHnmUDq+1WNCsyVGeO2tpIzP88o0Jt3aTzTQDNC sx5k8ypTM75W1HV8oTe1n57Ln+vI/GK+8AUXjf82lnIdHEsMED7oWF5N4xIDpkc+t0ueNlm/umJf HK7ALx2t0Pclo2FnVw1I3mYJidFo6+aqK8r/q8NGGx3dEfwup9J5EqTWGQa52eXBW/lXGfkCy4wO x4GveFQ9fHKeyoIrKKCP0lkc2I5Y3x9kh0aOaUbDko+sa5fb6RI06WDVzpYn8pBzNZuOWzrC17Sx pIvP4cC5PEiOwb97MMtHbid5idO1QIPOcpjldwPwpVUetMIT3WTDJjzHE/wwOogeKVVNHrhuqs52 ypcfa321XfnAD8eH5gkoDr6T3D2H/3aG4I5OMFf/4YanhVP7V4ZdCqicBYvyKLe0KO8AT1Kfcluv Z5vX/eYhJ/JvgL6+BOwpz98mL7xXHsUVD2vDysjPP+yuEfLo1Lz5offt4+pw35Tqq/B8cdVw3t39 FHs+ywt/vw7v0ef5zbUOzLccCXbNOhz83ut8bfTn336dWSKk0FGyxzPXl+mA3mqAM6LtK6g60eeZ wXiZ0dH3P/02I830Eo0nJ3bYgEN1TnkiBGv5tDTCKRKO3hoVzAtpaUMaOLORavN1ZpLmXvwteru3 dNuLsxvyqszA5OOtvVwb05k2cskvS3hOR/Cfjla2bYs9f9Ifa1ptxWmnE9vzNaB8/bov9aJFcMI3 OXzsge6rX2BXv6J9P8yMRB3sOqVc5Y228oO9ZMBwfBN+yAO/U7MOh2t2RFePrgy8pO2JTcrD/vDc uxB0RXk6yU7A5wdrx08DT3nwFx/Qqw70jX7mLD+/4by6Cmd5RwcTVEnywwsP3ZdX2xZw84wM4OiQ PAcDjuAtLzz3WwJvYcoPtt+ScmhSDm7OnvF14d7UKb/72udpd2MbAkG6oby64AUPZdUrr5dElfNV Y3nMMJrxVYZ85Qs6U6/f7su/9eG5tPXI/5ym4l6+oKt20kErwfIvv3QLymk/g0vbiuo4ntItdcCt Ohe8YsMv8z0F9KMhIVB8QYLitIuS+sGhj9pxejZ4xX75jvn66GXXM/MrnuFVg+jq/umpAYQuP+KT zESJe9i2WaD1c7618Ji219eu51Pv2eMab0b38uE8/F5ewcnqALREhQK/o/l4tLKfNc0yKIRhrhXE dBn9dj1I57xMdZY8LwN6xnDJPUKq4+66I4RtXRBwqEPehUFpEONATJWlPby9t8/jKSdgZrDuqW+N C2z3Bc0Oz+F8mc+LEshJpvD9VodnDAsO5/nAhdE/1+7v8zK2yzkovISWdYDooByLL9hw8NxIPqXA V43uWT4Pjn3ygGXkBCyJHFw70OOc9mHwUAelpKjodK2+TcW/I0euBY7yMTpl1qB0hl5etfHDI3io R5nnh/rgoBFTj/K2PjKC8/Dww/Q+1S0wrdJ2uvk22+ssHOVtWQcWXcATyXO/t273/Hbf9K2GCGkM 6pVGNPgzmPKAAlf/LrN05GU+PetterzdwFSj8lM+M/09U0NwIBvlneVDD5z7u7joHcNvlz2Y5pTi fgef6+sGTe7Bu1tB1ZH57Qj6w8spNw7TleCpDQP5NunUZd3lbR0aOcETXmQhTXAZmKtHqXWeVQ6t Vz7594ADXaXPZAuu6+1Y4t9zW/d8dah2oEydu/ru7gR0Xa6hUVCeLJRRlzLguY+faKDnzuQJr5V5 AMdpdcRycYD/BpXLG3CVQyf4Ekfoem2PzbAteKhH/WhBu7yerW3K4/BcHXss7nROXeosnOr78uY+ AYw8y2NnOErLB3ndl2/T8oequoYPXqhDPmfl97dy9TMNnpZW9C0/4elYXZFf3RK6tjxcwH6O0+K4 9YLh8NshrwRXeDrvMziAzxeo3+8JjNNxVM5+ymA94VceGjhJJDm44Pf1jbWJRqzezBpJNqlMgzp+ t43ou3dGpDrT9uaH7ts+fi+juPgoqESPRu3rV51/bRT5HUfX23n7MZ3mX7M1ZZdndHbJi6zoKJ2W ivQFJmXt6+zDB+VvR7OWF2M/CXJ3//UBELrvo2t47jANjOd4d5uXenWU+RL38EuAoG7P4Y4OMrZ0 znOp8rQFHf1tYz7wDnUoR3fAlOAKRwkMPPLc2TP3Ut3ISFmHpLx8DvfIWQJrdWdxPU97tXrkPPXF xvUbrFMn14eHzzM44v0R9Vr+sjNsPu4DD3Uu3oXdsmuHg0MGKMDHB3TDb/GBn7zsm9ykxRe8Pnvy sysXstN5o4vP67cFLtjLX/CePwfbs6V5+eH+XnvuUE4HyXl56r680tKAD3Se7MGQ172V49LgGX6Q owNcZchq8yu7x+64IZ8X5uRTJxjHPlufxD43v/ueS5Mn5eCq/N7TNm6grBNr4Ir9K/f4aHY5AXyC d/jIWxuITk57LdbTDrBN+hFZJWhm54Pbsw6GNr5LdavDcHCcn3cWdvF2Tz1+48XGHO6LdfbT7JeX 8X15SXvwjL8Im4Y29Kl7ZYbH8ZqDp6UfDsG9zhyYKTW86HVhKDu7Z3jyXMD/wvBDYQxwaFBVpqGT TwKUMDDfM8jtbwylnJQCwcrUMQgcKRWFqjDBqdI8jY5RBs5jR8tcE4L1W4jypRfH4JQRak4RLZjq G+4WqH/7lg3yg5f71j2ZUqBYDEmvwmiBUQT37u6z5CBvfJ5cN3gTQMNJgoNAZJUXnWghnFUcdIOn jDrljfiSr8KxL+bL7KIgiFYeLSOI8E5yDQZegDmKnbxgbT2UBR89l9d9h2sK5blrecD54TWl1qA9 NY5GsafR+xwnGD6khqFfb25lvY2Qt03BD6iB5/rVq4wgZIQOXmidejP6RM73WY9CFyTnx8OX7uC0 eKF963EGm9NJC5sGh4OwtjBGlxGpNwe4HRFnUBqXzgJM0Jw81p03aD6PQ01AnN0efvrxt8ire5nC j/454KBOfOLA1Os53cYzdUpGa47yud+H++yrmRGykwww0Rd1WV5h1EhSBj1kh9+MjmOvjTQAfUg5 ZdSFf+pisMpJ9BJOesrDs8As3AbsYKEbzmRnlLlGvfkatINFTzW6bAR8o1nWBzujnbxql2uvHRHR UTFzALfFcR0hnKpv7czBjS0WfYFfAznyV9559RNfNhndKuzybOn3fHXcPXnAUNZvOLOlbSzRpjGU 0ITvOlLd3qjBiA4y3ZbgC9baJZimkcFcPEtjO6pGKRY3NDrAWFj7bGmBe8xx8PZsD/XpNCrrenVk cXbeY3Hcs7xwozPTecx6efVpRNeXgkkvlGEf7IIcHx6M6NCt+obFW3nvKhg4wF80O/CPDzBzY5nG +mh5+AE4yMNO4AJOcUswmNkhAYkAsbbE3+9gSPzSzGRk5DEjPfdZknCeIPr9j++Ofv35p3m5TP3D 37y1vjNaR2/aSWdi57k2NYxmje7NTZeF4Q+bUTf7wUf3wLMsAx3eWzDjRD8FqPRGHvxyWCKBf+Cy 55MEGKu76L1NXqPMOvL3GZUqT4et8U+pYtbtZuDjVIfxoNv4OOXII21efoO1AYOdKOiLQz54qxM+ +E6Pv33rPuZoWF8iL74v75VD68JB467nxSvPml8whMbqCFz8JlfnVDtyA8ca5Op2/YBnBgfA0Tag X6B8nLZ2fkVwF5dfAyT+KJ0Ga3TJfmbz0nGwo9HbrIOF6xPPawfqa+egAaRlLV7Cki/A5iyPpH4J D9isQ/ugrXbopIy8wj82QdbKTt60xxLdldxfHvot/4sXHY1efirnvt/gKoMvcHOGh7N8zujbBLbn jibP68/k1eYYyAMTbLKHm2f8m/IOddfeaqfkp4z2mE3NftGRn3cFdmkIeBI8XYMRFzCwxQC148oe ToJadus6pVIGnzoIwa7ESso53F/bN+qNZu3RLDlNfXhOf9FD/+Tlf2fpzgxysbt2ukLq0PAt74/B 0W+0qg/u2vK1w+JH1wXNjW/q9xpceyfBiLjAeXgem7n4nu1w06HnASe+GbkdbD5yuQ0fI0msOtBe 2VpNcRN759tm1vdZnAsv/J/IRkWjXFGAFWSZXkcJMIG6t9fK+L0Kg4EqIqhVlhX8PuPs5XdfWQcm u4dx8invN3xWgQgDk8CV3+9RhhAtiHUoC/c6ndLjRT2BAljye65scee0iutz2j2b+mNoGmXPlIEz A1eXPEunvK7RTujw4CTRJp+y+Tlw8O7Vq04ZwUXZeZ77ysPdoSx8wVXvcX5vcm8drLo8l8CSlPNc PnA8f/1qAx6KziDLZwovv7Kbd+pLWeW3fvDiWg5KxgEwTKMaryKXXZT/xIMXCTSX33Cy1AFc+A5/ gtfiu3g6CwSdz27OJsiTB184GYazQS1cj4/pQ5xNaIOHIGffgMVDRtd9RfvyC3xWRuoAu0baXTU8 Dxenfnjs85N0+Iw0+lBKl1hoWI10c5bxR2GFYxu2HVGeKduRsXWNesYN/MYRJGBpzzayO8gWPNtf 4Q/8ZsP2OBp6v4EiJ/S8McQHB1zpE31THv30iv66L2B20F00g4kXyirjt+TaAd4eZ2ddjz3OMXjh ExrAFZyDQbbuge05vqyswQVrPHf+ui+/tLi7t7i4Dwe/4SivEcC1DfYomUFAD16pc3iWcqXdtlg6 wp0Rkr88auC99ZaGNrB808gmdXLOi9PyYXmzZ2Udi/fq1PN78o5vif5IZAK/TWArJ619LDz5wMJT eRzwIweH+56vTruWlk/qBh9cL2S53qQMnq39u0avJN/jbrEVmJ45VuYrYw04OGCwS3rpGR3VMGvU 7WbjPYMu86vvuX9IwB97tVxs1zIblYT35WVtlL0Xlhf9Ym/5wuJ2FOBpdsasD71FtxcKLzOVu7zT MOvwvnz5Q4K432badvmMjtvb+JI4ZXRJeMX2BWyeqwPfwIPX+Pw0noKKHjlN8rvL8Mj2NIHz+KHA xZPrBKDX6SiDI8DruxH1tz7UNbwOruWvl7kEZ+rskgLvbIz8gis65V85oWftQx6HZ+RBBs7yrNw9 8xutg0/y+62cBJa86HX2TNo86CFzfOLr7PokwYuO4/lJXqYyyPT9u3r5lbxglY4EeapfvU/563v4 KId6X2ZAqXS2XvDdv09nRlkH/Ml9fFYG1NbPuf/qZWUGn6VVeYeERvCVRffIPzDcI2P38W1xVA4c /FC36+X/wuRnPAcLzOK/dFReynnORsrjvki5MOG19uXsoP/uK+fswHvw3YOH+lZ+ztr2xaOw27Gd ZX8ph0dgLx1gCjTVBd7C3vrZnGfVqQbWW5Z6OKprmfmOe1H35eFlTAG2QTnpZWbvwd6gvzzob7IK 6vNMGQNxcF/61Lc4oxE+ixN+erFfvYJmZwM57Of4+HMOMqnOgbO6uzYwyMWmy0P+sX6y+pxyGegi Z/hK8jlOVwlXeRWQ9FoZ8RTIi1AJ17NMIIbL3YRD17ddr+SeNSPHYfrJWZxQ8rq3R2xpEqQRqz4G tQGQ33rWoXfqa49fA6Mh7/S4tZmXGSGAGwYKhFc5Ka3gmICXWDQqrzeHLo6OAxeUMAyMcKibkRtF MFKhHBiUybPPXz7ma1G/ZSeGKpVRS3VjHKGCgS4HgSnn+vyxowZwBO8uuz/AkzJYt2c9tsPvq+w7 ZtRHOfnV6+wZfqkrl389c3+Fh2Pks+VcLy6e4dUIOZvT1+E1UDF6TwZwdigjuWdEc3HwmyIdHs99 25GV/spTz+8mU65wYLQazPZmzRpUYeHsUBcDFJSs/MGinCca2Glo9a458OoJWAJm8lVGXnUJOu06 4bmRjIRjhxFgHRo02QQ+O28ksLPPs3xkhlaHa3Bt2I5PNdIueQnWI1u4Msxv015qLDJym56zLxB6 mSDmMzTj0U1G9+jD8nyC3tCQpjFr/DIClq9WejP/MV/XfJGecAjMW8TRs+nJkkdGSK7Dv7yQ5LkR LOuSs34q9taABg/IGM/wEx9ck5f76nePjmtM6Ktn7MPBHtDkGXo1fp4rBx7a6KmRm33pbnkmMCmP OObyccqkXvfpPtrxNrfmvHjK51pafdvfnq3+wQMd8B8ZJ7+zEUDP2BL7g6Mdbtg4J7s4yqvx+5od U5zpCpyULcwuVUm4MGXkH7iBY1RBAksgtHz1W1l4qd+1Mvjm2gEfsOgcPsjrt2fTqI8v677pfnsm Dxhb5/JgcVKHPOsDPEeLRo4M1cOm2Yqg5Dk+6h1czZjl5bju995gSX1kQK9ri7V/8FeeRvzA68hr uHVojD1vp7v6t7ZJ/+kmXwDHfSGXveKfkW1+g33LK8Bid2SHzztSFRTGTi3d2MbcQMVDArRuA1Y/ fJZ2xigbv744aKDHtx54K2i2fvLHvAwMN3jAv4FLbDg4qcMHidjBBsN4ghd47yAv7YOpZXmosdBR EigYhWUr7F/+GcWPbPDpOu/KaFeWr8YawHYUVtsR8nBIK3865dAG3+WdiGlHIpOVE5jLN3jsXsno xJPqR9e6aq9fpHLHXWZilVXftOWZFZPioafNvsgoGzpaXiD85ONGdik1MxmHhp2eqJ9MzwL35jYz ZpfR7/iSm+gwGYMloU3+tUfX7NSBvvOzJ9uSH574vy/Ob/u05dWhfd94YOU28pq2rEH2Q+qBA52B gzYfvhL9Q2/9xvexJXX6bZkPHNYXkIX4BAx54E9G3tlZuYLlubN7a2PkIr9n7AI+DnKQb+wk1+zd Gl60GSllT/vs8bEDHfAGp2169dpI/9hSYDnDW1LWDMjWDf7zOvkO9SvjgBN7gbe8Y8+x22SZNlfb OOuCk7d49WW9oTc6zx6UUd6osftm1+FrpmJin1wLbiX74vNXcFBO0nGUyNn9tQ31ycOG0dcdd9r5 M0DmHn0gm67bx9fgbjejwLl/aButPvzdmEhdSz/ZWCnQgJndPflreQYfiDkIfyssAXqSdR4vgqxU gbeHTAgY4owYh3IQd7i/gpogAbQ833zOCxPchb33GBH4DgEzJcYMDGQkQ3iewVlAoE40qFPjpbxn zq/f1IkcZ1sh9ciDZmU8V+46sO/dD0NfRShwtd2TETrCISzw5KVYyoK1dMi/h3sraHVp3JVDi3Ke E4CEjpNML0jyLl1ggS/Ztsszh3vgKO/s917v/cXJM/X5KpXketPiAc/FR378cNS4nhqPBtOcKZw4 +Pau8UVeeMMDPFNy0vIY3nDbukLa8AoOizOegiUPPMpLRtxAxLOMweQZXpDdEzxG7mU9jT2dVRZN jEvDGNEObPeX764Zth4q2K3vMBqRYIuuKe/4ltlHLeU0TkYmgkcqTCOk8SmP8Iyc0YqW8r4Osg38 YdTkIBN0qzPAhGhDj+nfu7s6BE59OlRghd/wlh9cZR2u3d97+I1uOLiGkzP7oMuCZk6SHldWHXlS XgJTGbIkG2Wb77Alo4+tBP6uNX2OQ+/XBygjgeFocq8B8tB9CEw9k1++1RP17rXz4yFoJpNcTl7O lnNFz9YjL9rWbnWsyB9N6twRPAEcGcmvLnDRfH/fZU/QR5vncJPHb3lcL35+V+51rPiystj8fd6B CD5AXeDKByfw//u138eczr0AAEAASURBVA5pdRN/2RldXzvh9NEuL1zU6Tf8Fjfl2MU+U597YODB PE+Z5WHPpV8Z+aWZUTlcb174s1c2Ai/n4vavDffWo2M7sAKH3OSXBHzweA5PsIVe968T1IK7dGvQ NHr392h4msKG186i2VMYTjrO4MDBc/dSYxpFy7h+nOUEtqcTkB1nBolPeM6T0ZFnQTV8R5OpdVkz /L87fOhGWbv3kA25kMXyq/iB0IS3+OfskF99ZHd12d1T+LPbNPbu0felg2wcymw5Z3D2k9tqUaf7 mzb/1ud38eqA0rZT8quLTMqPwpiBiwTaXg6epRSjI9p9QQk7aRui/E38tM42PJcusPBEPc7brrt+ ef4UNC9t6D5N0Lc83Pvyq489XSQ2MGgnj3o2Dx/qty3OamuwOrS5sVW04MNd9szmN3yExfISONGZ b986GERG7Bgs/Jq6c4YbOnwcBl3bdqkfLupcO3NNtyqLbtOIv8psksc9daurSw4721b8n/wkvOmx ujQis7d+6uz9yh1c5QxySIvL6OjoSf2AMouHPGzEsbioSh40Sa7NnChjcFVned8x8txglBeFwWBX t7NLTdu70bf4IzOYcFe2PEm57LIDXwNd6Idn8X+SP5z4Dc8swfRcvKcdVwZulja5L4/8WU05968S qMtDbtoGeXORVqnXykjkCzcBc+2uNuIZmKffL/SyTKlcHv3zn/+cNcEKe9lLD0Fv9uYbQ0wF4ZmR i4d8uOEuCouJ9z5xma3pTtONcDZCdpxlDw+Zjr79nsoytZbvmhw93EagMayzwEuXNHv75U3pTGd9 +vNz1rhFSTMN7kto56a+c74M4XchmFJ+yxenKLURgS9fPgX1vphEkTWQHz/aL/dd8mrQKE6/hc7h EOqrjAy+uEujkzVXN9lr8S6Gdh/B6nlcX+RlwU//M45bsB3HdZc9nb9zFidHf97lJcJ/y/TFmaH/ TJmlF66HxNgevBma4MnUx0NGAoJ+ey9pGGbfz7wcF58Rfqb3k/XSNxmNMGrS/W6z+0NGmEdIaY0S /mWNTfgUnn+bl8+ujn6NId5EwIQXFmeqeUfLYrT5LOUINfv+CrJAsBciJfaFORVnsXq+PMexpME+ tozCiGAX4tu/9+w0b/Befp7erC/mWTv3GNneRG7w9Da1MrZ2ur1JcJVR3e9ZO56J+OgEw1C3DoS1 wJQvWLDfnOkO5TqP7L9//3h0m579fUZiDDT5IhQjeZdg5ljDEidrd5GzAH111qD5LusMf/4xL49Q ekoafXn1mlM8ng6TWugep/32XRreGIC17GzgatbXRZ/Ow7Tg/uJ9GsfTvFWbEVy6FVufzpGz+s7f t9GFL56+SgdJR+kx+n4evr199f7on2NYak0FD5xtRglO8oW8NOznJ6EjdN0Fhw9//i1rKXt/bCgj xCfhxf19197aao5DZkjrVNEALg6i4+Lq49BRgz46+vDp29FPWRUvIDP9OHyMzsyeqcGPgV/HHtVH /0+DNxk+3GckKWvLP30UMP8/R3/+8/9OtQ9Hnz+9OPr917xxH6XinMlreHkXR5aRDbaXz4Ed3aTh p9capReP4cmPP82emXfJEy3JQdfCjuj3m+zF+Sr6ZE9QnQAjO75s+OjN5OyVLkXS07DdZobKSP3L OGc0yE82yqqbblzfZJTYyP2M7NPZwHrINO63P48eEgwJfv/4x4cEXtn14v734BIaYmtX2Q0lCnX0 IX7sMnrAGWYgNnrcUQi84kfwkuO1fs30Ocf4+++/R4fqqPHkMnuV2vszQGZNspkzn5N/9SY+5v5L cIpu5/dl7PJbOvWnp3HYgXsSWPTI8SWde9LFa37s05/t3N8kIDqK2l5FH05OkiN6YsCvWwV2Vkr+ 03Q+zeIlHpudIV6mc90j+hf/xJ7GzaeuE/YefuLlcezk4mv8QZZJCU6tsT+KT7af6sn7+MHA8bVJ X9rjL0b3wrfUNHDvY1vgGVEC3wzL4yN+WUeaICTtgtG6mE9kGh8fIb754ezol+jVq7w/sbo9DX9g 0HENGx09fduG7PWbNLjpgOMjXgmwHrOu9Czbhb2NXr5735F0X6M9jiyOHi+j/5aAGDmPr0z+i7xr YM/Z6+yOc57ZuqurjABe58MbYZjP1f/8azoYryzf6AviZ9Hx9z/qdNjf9So+6Prot1+ij8d9Mev8 LB8pev1TG9rg9e3rx+CuUe2a2NzKb9qcKvxI8jyt4/hefDqOX3h59sPYJV85vjN26D2NswR/2iyd 7sfY11VmAgSEZpIcN8nzGJmY9LCf+MVN273H0Kvx15aR8V3sgezAkdibfXJvzVomn7Z0/Fxs6IW2 KrZqFD5D9rHJvPyYtuI8edjL8t/5WJ1fstNUePMye0C/zBp6rRxYgtK4leQ34GNgIzyJ/6Y85B8F C+zglDpvEtzDk099EZoi5dCTUeO0J3fRIYNgO/BFz9m8tuubPfGTLr0TlPbyKqPWl/EFmYSPDUVH YjePmaHV3ln7/uVrXvDPewva7KP45GO7Fc2HyqJTkYV2jP6f5D0RbbbtxvDfunaxja1Yw5TRa7r9 5esfaeN/ySDDhwn8Pnw4TRAd28sWhJZyaqPjIo4eU56Of/iYeCk+RTtghiFdmsw69L0pwWKXDDQQ Hl7gQXh7nGAPv3/MriL8XjAPn0gpgWiOd9Hn4Tt7iS82Q/EYeKNxqfc2PufFQe90KPHuPB8Aug+P TtOOvo0/Fssdx8edRh+PA+CcLEK/beAc+TnxlJkqM0k+sDO6k+WO794bZTbwleD/KP7/+OXhnS8z r3an4JMTxsX+T2L/J/F9aVqTO3YavT7LO1va6+MTHVHBukA0Mg6PdPwE2GY9LqOT/MbVtF+xozOz r2m3ole3mcmNWcUudCQ7m4nnkhFsgXmXgrXj8eqVzljUMbh+/pLlXD+kcNrN8+zPT37aig8fYqn5 cumL6Ag9tqPOxpPBKmXjm4KrkXlytbzIYKFrvkwix1NCpMBGoT58+DAZNKac3PQAIpwJXmKM49wS 0Ghkxvij7AXE8XGOHTkcJ50HFudPVJ9rZSUG5lpe8L2IwXB21AHrKZwzJzvrMfNxgxIRRiYJngkY bEHIn39+zPo4+/J2fQ7YpsXkYywC/oAaeJQVI7wkhCnfMoyod7wCAd9vwZyzoPz81acIqN+rB9eL i4s/HPcaPeCHyKFtezV4rPfkvHg7jyElP9rK2/IV7fhrms396zgbMrqLQzL1hO6VgTPDUzd4xUXH Ic4gDmY+qxrDA8dzx65xdG8ashgdw1NWvdGrKFR3OsEP98gIr5WXF/5Ltzzqd7g3PMi9pX9f1FTW qH28xCFg44Q72qdBEIAbuTWt+jKOztZFetA6MAH71wF/L9O4J7CJHeesB6mTEacbp2Z6xkt1AqSj xx05b68e3XBEg/P2XFd+5OG6zqhLbaZ1CE1weRW4cOWQ2UpHWKq3aF5eg728EDjQJ/IyEi+PY9O4 AwRRnrhHfNxkO0S03N5qjPtWvZcrTrKuG57wVc8EWqcdxXE922RF59j2bLmY6rzhTw/v0xGBK/6Q C5tTZw8jWDpckU3wNfVnJ5EG/BOmJV/1dvKz6Yz8labCYXvqcWzyHL7OW5dyeOK3BE82hmZl6R7e oZHNwvkqHW6jg6Emzzu7ZIrcM/mVYy+W0MxU9bnZBKM8eCPAFawmSDkEzMqhzVvfAjO8hCM4g+9M zUevwlNw6cXyW30NxDlp+lzZgQ9nh+k+ZeHMWYPr913osp6XDQ7v4qsqt45G652CZzRVnWA65Hef nvjNN8GTPnsm+Y2vni8t6Fzey7MycC0pK3+D3Ce/Rk0d+L1Hgyf4qNMIrVH/d9MQ+U0/lNFI9oMe GpwGzmzGV/jOtFBJeFhadGC7ZlunHI3s2DIldic4nWN4jM89lPVcXQYpjNDxMwYvnPFu+YIHm4yE CXiWPzdZK80XqBf/lj/Klm9bsryrDNqQ4pt6Vk7yK+dYPfBRKNdgryxKY+vzbHFxTX7av6MEnvB6 +bJtJryUw1f55cVD+SXBhPvqmENAnmeuFy4d3ARHMC0nUZ9nRlzBaD2Cp9YlX31UzgebDfsp/vzm n7BYB5RPb52dveRD6AZ7+ZA2e9Z706sESdOeHNp+9fMf6n9Ox206D7tsjC3vc/Jvql/hZ+8SpIkt tGOb1ibwgJyUX17Koxz62bhRZ8/I9dWb2jQelo+CwH6Qxm/2R8/A240I0Imv7ASM1QXX+xsOknrK V2zc2drOfuLL6uLKz9k9tuAaHOWXH0vXljPw6V6sJLYRXHLE9SQVv+FebMl9/kjbxl92cDB6lGAc LINuvmQ5thi7JF91yy/JY/DNu0WWlrBDKVLLvcSUCdbZLJwf00k5PzOand3MMnia8DHPkz90dL08 m6i+353VZkPC6I/6zhJgky3+wIFP4dfRZGmWAz58gB0+8J8NCbZvr3f5LD/Ob5cPZEYkXmLl1wT6 noEDZ2nkQ0E0qqZw//73v+Xhw+yrCDHTzYShV7vK14bmKsHkp1GcQSRD8S/SCzN1rvFdhTa8PQ1d GjSVQTxcSR7IYCCDv07d3TN4eoNoCO0aGogK5K+uDlt/HRQj7enAgyvl/fjhj6NPP709+iXHQ7bI wuzLZPIlHKMx8Ilrm4ZdveC24ep6qlVY4vW8KQILLXjz8vVT0KyR7tq8GFnIoCCzBjCKNaOdukcJ IjCaQbURrLGpkzJycOoUHOJJ+jEZCGqgvM/0hj2j7OTwNXgIpjXu4JDbT+/y8Y4f0uAEDzQTMMW6 m+vgk+DyJsFlQoWBMyPXyaVu+NnPNNrdr6VF+Tgqo9B336PkGuL8IzcjgOojcx0QvVBHjUpDLPDp FjTumZp0uI9fX75014ZOufat7lfpAY6RZ+S/jqUjKeDjkV6gs2d6y5mymN62aQuBnMbxMaO+p3lp b0a208O9zcjMQ3Tw+/frmZY/T6N8nBGn4/QCOCrTVGQvyGVoXlLh8Oiw5549vZEd5xbY8uBBWBbt yO/A7PSVbbMSJET3rd2my3qraJbAC0tHP+8F8+FLODJ8srsHmPCovq3OTdGRT6/615ctRw7Bj75X d+khx189ZFMvXlRnNvBqvovwP9PPGQFBAzmRCd7fpjN1FofE8YxTjcyYKGxKczCGd/Ckd3rl7kt0 X6MUTRra1c+WjQM5C3zVf2fHgb/Mit6hwYu5GtRDQ57OdXp+o5MCS7vdXAVHjSxcYXQXuungSZZY sY3v6UjTj9Hj+BmzREaxwZ6APeX4DfS8ymfOTeUJ0L1chW9jd8mrE0ru31PX6ze1xz6LVcZvcMZ0 En8sCWFjW56tss21Vf4IPhJ/yf7NTOE5fD99/jCNydVVvkSZrRJvwotx9ukc0w2yxeeZkUrj0tFk IzbRF3qeY9Z34lX+ST4xbvmcEdl9zhcYGTdiJx//TR6Lm3J/yTd0ub/P3Mez9XHuG9m9uWbP8S8Z NX3MLNsoU4IxndaBlZGuH9//kg5svgiZexpltngXpbOe/wzPX+gIb4c4NjeBLvhm5TToZiC8uJyl HpnhkR7zlU4jiDNdmfG3YJbrdLy0NzE153AqPiIjYMmmQ8WmX57nK2on9gy2TWVltnIEF84/mKm7 bz18gLX85LHtAz1waAu1Zan4L76B0XajsNW5DTjbxzdl1TPyiI5VHywR7MgVnaJLko+aXJ3mpeXg yn7Xzn1F18zBw8PPk8+si2fqPs9smrNlXAJRnWRJYKD+62x5N/4uHJJPfX7TW/iGe3N/cdjOqud0 li/jz/kpI5vKgqMjMym04Ulujo3zFdrth4zKsoXj+CP2y8a6zljn53QC07/919/mmeUzgvzikvLJ z851nndnDINC4wcywIIu9MMFPcotHZ7Bz5nvaT7Bd2dD/eZT0NkBqfXXOjh0whrbfNchPgjdfAmd eRudr09oh1y94H/88HlkaqcW+ncy70x18Aad9Eb7tXrwYGou4QF+O+Cgns6yYKPBhwbq9BA+2iw7 uICB5svUq266JrCjU64jnmlzrF8P4+c3HzC/jVuDPfxiP2177zPzwq7oqCBCO+pl1vNs36oTQE+v 45vNZOIpPl+ncxx3NOUE2PbrTpg/MI4zmHgcWEb0h9D8lR4tNUiacjkLpu/ylVl+woz32VlsIvqS xjejzIL76GVmvbXx/Of5cfQ9fkEnUVAuEPYeGJstHzpwoC1DD3n4AjDeiCNsFMAmr6+zXDN7otMr 9Ph3mhk3LAvWwYcPTayb8p4ndMoD68G1252FnHhEQ7jrHXek+T/+4z8mMJAZn+/iMKwNJGg9PQrt JTnG9eI4UxxR5lnremj45BFIMhTKuKNZCPS7Bix4SQOXvAze4ndrwRBHwJB23zTDVYIG9ymO+xX+ whEwZmTqwkdMEsgnaNbL/f79c+57MzOjDxH8gymweFmKcBu67hKs+agJZwiff0mU6HCPgl5eZaT7 rj1khqdBrKIdFDU4yQe/OpXuJereOICct4H1HXbXk6Lpyiw96OUwJdeUFL0aUp0azv9LXnLSG571 V+/6Mo1RQ3IyAqsnuPA16IKEo7wICM71LM9oneiQT/1oIVt8hz+81SHIGKeft8C3Ts52R1jlXSeM TnUYoXB+/kxZI0gzjZV6todIFsPHGMLiIShpj08A0xErHoBRWUdHJwUVRgwpOufymMbcaJxtg5T/ /i0fWojiHx/WQwvIVl4MCc70Cc0MDwy/5fGsvKhOuPbMyHYyTGMjaPZRgTVaAfPCl5eeg2ktOR6D iR+S4HLl084jsJxW0+bb387g4+kEg5HNBsWCRvk9G7piS9K3fOrX536N1mokqkvqpycJWhOsts40 FnHij+lRVwf9hks4q++XmQqJDQlifYwFP8hqOqaxn47m6JVHJlcpFxRc+3S4MvPZ7IJU/dAP1+Nj QW23Cgu4wUvD+PHjn/Etn4ZWcGYaOAU13F8zHWu00npP++XSHzqqEWQr+Mohwldi7/YP1gjinSTP WRrR0+tub8lH4d+3+I63b7umDk85aw2mF0w0bvLgEdxXd8h1bVYZcgEfb/lL+dmSui0X4Wvxz0DC y8ssvxL1JdGXzcuOwMBj9TjvIa96Vp9Wb5R13+Ga/CTX8H2MMItHAw3lHZ7J45o/QCMYEjzx1G+8 YHMrd6NFGg9nNirx8UaajdLoEBUP9QSHlDdAYO2y0ayZPcrZb77ac4fGSz4zTBrkgZsGk/17Jv+c cw2ukaCxy/EZ6YRlaZ5PUPuin4AFbvDEp+Wlzv7tbQNjNsqGjaThxV3WSKPRNX7wdejfDhD/KDHX sknAXl6RoaN8K/+VdeAreEZU2aPrlQ3c1FcbDR8naO67OO5p/2Z8PbowSwDSrj48dJYU7miUj72D A//r6844qJvczZ3DCx6LCx0j300GC+A0eeIj2Ba9ZYMd0T90igNz7AsTGPQmtCYI4Q+OE3yBr9y3 tMM+YW8bz5vw3eioeOPvf/+fgc8Pg2N0P3qdNllbUXvtwBaf8CIBlpjjIQERHMcvzOAEvwsHuBsF tazQOnntu3a+M7d2axm55jkb1ZG/v8+Si8AYmnP2/DTtBby/xW86gwFexjRHf/hO9glvPEeHa53p 6hve11awZWwjPFAHOTvvNX10D7/JjazAB0/qc3qGL7VLegN/8QB58v/K0lP5ncGTlPPM7zQ5o+Oz +cDoT+2HDfHjaJdHQGqEmC2zYTB8Ohwv4M0ObcqgbkdHnM2oHQbXAk82sPagJl06Gf4m8B2tmTwi 79onn/CQjD7CY4CG3oCDl5YNWzJZHawtwXdnkdA9u24luD1LB0McSmY6Y3jFxpc/YkyxC3rwhu5o y9HZzg18tPHR/7R9ZrB1yJvXjF9npk8FXw4O/cIQbhwDofzwpi/aYPp3jU4aZAhwHHpjGjfABHL3 9xwlReyLHYwNkRdZizyjaXoHqVB5PQSIUQD5GOfFpb2UOYD2vCnzKG8U9EPquc/ateP0QpRDoCBi G4bcJO04y2+zBu3uVtCcgDuN5U0MbfLHgdIldQqgxT9gCJg1uspLhesKfPe8jJWeXT5C8ZgNs/FF YEoohEVxBGmUhnAJmhLCc0bDws/Pnz8GxtNyCvxaQVFEcCjB8DnwGSNhaqjxB48/hwcz4h2Hz6F8 ibF+yTruzz99TiCa4C3r9hio6U4BxYw+RScvsmbNoviTrMfGh9OsMSIHdeIF2BqETfCGxziWGK9R g83LWXzISPPr7FTxw2V2LMgSA/m/Z3TD8TGjmYKAX8LTl9mbFE1XGfnzVT2Bibz4urThgzWTGgJH Luc5PDefM0cCJ/fxy9KLrxm5JhdyWINYZyTfBgjqHHoP9HNI9BdMn9xVJz5z3M5G0tyD4wRkyef+ WZzT3V3X5p6Gf6/eZPonxlbexdFQrhl9iSPLtPJ51gKepaGIJgA2tlOdolWcoACuOofqJ73z63+X 4CPw+j4OnSzoCUeNXfRL4Jhcw6M2PGl88iXM+RqmZ8NXsBOopPGgu16ws6d2t7+Kw44twlNePHdM lJIyRm2jdlNOYC2AuZigOaOlaRCt6Y8VDhvakNi5xuxIYGw6eEydWW05HCyJsIZaB0ig/eHjH9FZ Sy+UO9j6odxlAg56zj+k0DSK6hAI4Smd7ohUdciOB5axfP7yIQ12dDKOFU3W5IFvT1odYnbw5Wu+ GPneLixsuPZML+AoEMQTgSPa6C7Zu0cOeD+NbJ75Tfevr3+asmDBCW3XN1+DZ95bSIBOr/gOo8k3 GWlj68oKqvgRvtJz19brrv3QS+8aqGO3aORzSleDADxit8qwi6vg8DXvblwnoDG7dJlG41Vo3lEv dLBV62gdBjyO02ieWNYVLPiUk+OObvF/4KpfOcfWZYRz7GVsycCBAJ9udjcGOMqvvDNe4j3eOdxb /wS+tGd0KL/n9V9gPBwCE/fkITNwNIT4F02ef6Z/+a0Tz/AnwQE6z30NLwHTffboHxyD30nwOc8o lZ0RXt3ly6d576YBOqxGIV0kNSBXpwO+6kRLByEabPrgQgaEI/svY3993oClg0tpA6LXeElftDXs XGDmnY/6Ojg2GDq/zIzXdToHGXXjr+kNXmBb2+TwajqUMbSM6NFXfo08wKfbOsZwfsxofTLPM75R R3cCzow2n15ZUlffS0b4Myn0sc+nIzAOMj2btava99he2j/rtNdm8Ofjp49Hf2Z2GA+M/MEDruo2 K2ZGc+WsjTbSfBl6bzMbEUwGh/rwzgyub9W24zk6PefnzCC9+aG7UBk9t8sJjSgcne4ORviNdzrd 1jTTHe9UGOh5zAgqPqFdO0xntTGCZTSQFX1jr+7TQx0/PrK2yd80/iCj5jUmkc5a2swXofEsdofm xwQnbEh90l3sbeMHcMUZZm7BeP26s1NwoDf0TqBZ/WN/4geyFPPgbziVP3jDj+xBF9A22yJmNouM 1u7Uiaa1ebTfZp90ge5xOlrqfoh8tGFrf2gWkC+MqwxwjY/IaHzi2sFDfXCRmq9yxR/PHPQNb+dF w4nTwsP4ebiYVeO/zLwZHX6MzCX3z9IevYlesfqz2Lt3CdT/MniLvcBdW9XRHxoiO/IL9dNxOMpS En6fL6U37Easge+nlPePP/6eYCwNXAhnBIxKz07PA/EaJg0dw0Wg3qORXdOhX79FuHGukJo1hHFC RtAwxItJRlggA0kIM15CGubYtiuBst6MDdLD6slH2TkCwrq/F6xwABrwXP6VOK6kOEyJ0/ic6U9D 8GCbDr1MsOs5pcHoBkKUQ5kDzCn9r38wsWlHAb4MHyivHgjHtwGbvBs0r9LgURtAU+NfhhbPKFz5 oGHUq2wPEW6eyws2/jhM4+PDP/7rf43y2JMYDC9AXF37YAUH83F6dQIoQfNMj5kGihIJnoxQZ5vg KKuF8w0o4dCRmk4/r3KjGT11CAnMLtvRgYMDfj///PNck7cDnRRbXUNHOixw1GNFkw4MR3SWFzEF dUZ9T06j6F4YSHkOwksMHBaeSJVTnejwKQbOcZKr4KMjkXE+pvVCJ3Eysg2IBVAOMMF/yEsidRYN CJ9fqw/eeOBwXZl2ChCNjOUydCZn4HWfSL18RgUWo5KMgk7HkGGlQb73klfSBsVgP//teuubB/+n PylG/1cu5I7nHWnmjLsMiJ6zXbIwyqzRZX/2OQ6EHBqdBnFo8pszaMMhgDlMySaPJSfsUGKjRmd8 +EQ5DeB0isMTMiY/69DMxmyHQ/10MdTPf30KZST8MKp0cVGeV278jM7AtzzXyLDB2iG2kYl89zNF l/sBaCtBulCcupyrPkPDEV1SJv++fP4zfGBr7ehxfHSSPtFrO+ewI+9FkAdd+ho7lCy/IWP36Tre 0gnvTzirjyyMaIOF5+7TP86eTl1+z4DEdCDaoIHNBukPXPpVyKcGt3qiQ6RBat1wgRfb2qSzqbwg 130HXyTIhoO62bnAA45bXqMBb7DhQSfMSLnvhTH1u188Gkgc5YVxvrs2opEWkNdG6QP9Ms3ufqqd ss7yXKfhPs/e69dptF7G591npP8+HdQdDWTTXrIenOOn2LQgZurPNd2Z5T/R1ZN8mhqdcKXrGug0 z3NP0Ak/+IBFX+i3l7jo3jyz3tJXilJGcg9d9Bg/wMV3I20vX+JF/EdmLwWn3bWnQf8UPvyBpwOs yqy+aOWHzqtDB4KetT0SMCfITsP//XuXuLA/cNgdPaNLRm5fJGC4TKdVvtVZ9F1d9R0eMrc/7uiK t/biY69vul4cXS8OfghfVgfUY+kZOZOdDgHY087O73bEydP64OFN8OObwW+qfQbp/HTdNhZsg2Vi hmmf8jiusfqTjqtBOh1j/LI9pCDbxzLYzKfYqqBVffh3Hb14zMuhpxltBpdM3edn6K18rd/oqY5/ 7QOe9r7/ns0IzCApg7+DP+2KruCze4VZmcHZgCA/bzZLe/ciL1zDld5pT/G0cujL9zrNX78afDDY 19nT47yIBjf3XqSTK9EtZfGc3Xq5nh3uvaX5bV4m70gvmVQnbbEJ3w7GCdK7jrh6LZA0G9a2m4z5 BG1vZ1HaPoVrkS8Zty12Pe1kmgfXIXEO/MCftR8dDfp2EjtyfR1bZpOWLtAdvIE7+pS7ie6xzYd5 aT44ZXBFbGL7Qks5NvYgi8qyenN9mCWHN1odE4uOboeP0W38xDs6KIagA5YLOdd/pM2fpRv5EnHK y+vg+8/Pr2cGmhwNoNAnM9Jr82I774LNwExwIydLQrzciqfiNb7i9B9/+68EZX87+hpjFkiO4qcR vgmhKmIwFuybamWYGigN4m0aHQxyjbkQ8KGLDazbw6qTN7UOAUPjpi2NLpXJpm/VaYTGV9f6VSdK xNE3iOc8k+X/mNrLwVxrBs8vjApqDBkIA2LAUar8414Z94s4bMKe6zHE5JozpqmsgZNrU7xX8yKi 3k8C/NDy/ev57CTww6ssNjdaldHc60w3j1PKb45wGtA06F/iAFzDCV22v3mdN8BvE9wTpjocBGlU gaPU+PhWOh75/ec//z4NtjfC5b3MqBHjthzln/80JZNekbU5iR71ul4KhCIbzumPP/6YBp5cKKjA 32e8Fx8+p7LiSMKRNC7yCJAZESVZw/708Uu+sJV9MfNmPgUjU73eD9kVwKGTpazRPb1QDXBfzoOP NdBoMguxjg89aYCDM2fNIOvc4rAjz9nZIPc6/d6eOof6559/Hz4ISky10kmjAjpdRhfVgz+z9ZMl P5liMXqCNjQy2tME7ku38z5zDWd0OGtcz+PEolyBn8Y4zuokDsAI1eyWML3dBNRpFfw+TQ/l2LCr BVw5Hsa7HBoXGhcZPE///ffzZ0/XKaMnP43A06fhOVa6qmEVSBs1becxb8CHfxvQTSN3qFZ9lgeQ ax1tHST9U1Yd0nR84yiUhbL+9F12MDArhLz0i6PXnEm4Ep1mY/QFfA7sS3Ye0GgFvUklGxJPN27z lcWvX9uA0XWBrB071jabtba4xVJDnnP/5CjY/TN+qp2ZoS0BGBx9wbFwot/Bw/sNITjOMsFaZDQ7 ughCo6MP8RPfLXv6nK/IhTAO8ku+JAqnHzJr4M19uv45DeY//vGPcc73t7+O3nG4fKfggJ0LrOlz Co0vVO77xYfgZPAA7kbTPgyvfvzx59hitDNfH6V/GnB2qRHi8PGznRCjbHwivaa3tR9lddLkJ2sN Khz81qGiu7bRJCejYnwHGH6fndGPTuezR/fVSef5Jbpl6zJ46fx4Jh9bgxNYGj04e8FHkGTk2wCK FjWPc98ARQOJ4qrhEqhpZOsPL+xeFD+Jj3TSrIFZIMEuOpx1yPjymwTMZCovfgokDYp0+YmR1uKi k8cXeLfjMnsGn2vo8ob/+ltyxWd8xCNLu2r/OsBGe2O6sWWBiSljHycix6aDPh5+0faFBV6DNQMi nUWddeBpT6+jj0aUP9tx4UAb+gTEQhj6ObYzPqrt6reMuKbFDsVss/5YXWQtbXuMB+xXeTbFX1aG Xc5gNwMyw9eRceyMjUZLsrFS9DtqCSfBfdvjdqy/fRNk8+XtOK681TMGSJ2JXAAb/+Cani4f6Lv3 MY5CxovY1eqqDsE9+4zP/BbZv8kMhUSXvmek+SK2iK/TZgfwVfzV1JF66Y20syx839hVcHE9cUPu 8GOzt3bqNYBG5u6RizgHH8yETzAYvVV2ZsXDbbtCjSzyNpAA2s4cEtsSNINFds4nWYd/HbnaLUjH VMBncNAOJreJYW4ii7uM5Mtr1pf82JZDO7SypF/qZFeWsGhn+N4ZkIu9fszXjcU4fn+JLdNnM8oC vLvAtjOJ2X62Idmt5DKxyFUC0ZdslK6NzeIBPnbEGR/4JHxpu5zgMG2nTi2fPkd0gN3dZQ00HALq oOcNSMEld/RP8B370aHHWzRdhv/ikyhcdj/qO11sV3tlBpOvtgR3diNK3KYMHKLNc2gXpg0LDnSr ugznBt31U9GYLN+ho56LlbRTncUWIGcQ4dA+T6wUW1CPgYv6VLuceUk8eXOfnnk+O4jlk+HkxKYe 7vKOxD/+8V8JQrLVSgRPmVBGeQUsZ1kLy4lQfMIAkGOjPNYQYeRNHCpEJQJwLR+hqEheFbsHJiF0 6pHzS9msa6b0tlGLfCMQPbQwI+VDaf5zUgM+v+f/4Xdv6hmMMqSMBusq04gCuk41A6E8R57CA0i5 9mIPUP9/T0bFOOiHBMwRweD1PaNKF9nj813onRcWDg4LjQyPgnJcAk+BMKVgLBRLj1nDcH7eDgL8 HPjLINHgG++CQGU6+vyxihV7t+bPM5z4ftHeuvK23DM1QaFv0hOkXB8//XH0zz//K7z/z8FJQwAH iaIwWvnIiYLgi99wgTdZkpUy5NkRzE4b1vj7Uoe18A6NDPzpyEmWgmiI15kXfmoYY2Ww1Qn1eQae s0P9DnhtMLdBhaC5dZ2lM/A+dbURl28d6iwfCHxyd8+ncSV1qkedznswbvf2PnoXB/dMtWX+NnLa Ebw2oPguba+V/B3T440zszMIXdi0PPBb2ee/N8//9owvIxtTZTbzz1aIaVg4XnDc846BaX+jmGTH ttDH/pIpYOlvA2ANi0BolyvgS23Vcqr06JOzjWed+I6UB4nk4zQFTLHfBF3Kcro6LzOKkUYKTt8S xGtJLcEJ+k1zzp84tQl2Ih92/y0vnrJ3gTo657kSm991Wb03my+AdQCieuP8OEt0cMA69QPgQPvg kD/BLp9112hqpMIPEUPq5P8Eb+SNJrM5rt9lRJnucZgC9D/++NvIOGLOEp2uKdRBsN57/FmCu9v4 Hzy5uKgu3NylwQuvlv9m6egF2wLXdYPTjkStblQGtml8PTaINrpFP0cvE4C6FsgKhMmazZ3nC1w6 xiFvaKlsG0y7htfqpboctZ/afxCdOt2XtAeudU7aYJkt0qhG7mlsjzMrAR92VpsrzIU9gdph9Onq qjMVeAyuwQ0dPsEAU7m/96EWI+ZdPoU+Dab84LAZNLBPOMfjJYISLNZHwU+eBq2C7LQ3UQUvNmXF 1PCZ71Mf/yfv4onW5zbJX/qaIZ6bRZJvn7umlK2r090zch69wgu2B2eHWRX4kDtdoZvKa+voCR81 QWtwkl8/mx+VP8325Jk2yMhg4N6Edond199kcCv3wVzfQ6/awUnbEB5VbvX/+Ma3C9bJ8MGLnpFF AygxQPzBrCGOD4+fiPZPfe6z8fvQMspVAw0PDo9zAjfkjz2n0jzjW2JLaRftGoSPaEO3un098Ou3 widDwdT6nmGEOhMjXOfDT9ORz4BItCuf8a4vxtfiEuxSN9qkLsGCWJcbukcuBm0kbajZp/XZBhnu Ldsa3yRHO5L8rHafXOCtjZbYLl5rzw0cgv3p0NG+f8gLsfnYzmWWMdLps3RMyGdne3aWGhxwlYUH uvl0sL3ARmb0lG2LA+i8vJZonJx01rr+gG52NJj9k/28WJpy/M7Nqy6PYvN4LiDmG8hq+Gf0N9cG rraduQt/6aU88LLdq99w8Ltyrv9iA/hugI+tru7BbfiW9fZ3/y9td7Ylx5GkCToWjz0CAMEt89Sp vpibOf0S8/5vMTV5sphdmSSxxb5h/k/ExN0DBFnsi1bAw8zUdBEVlU1FF8vArT5+lzYrg6yaH7np XrvwdsFZ9lYP9rTZD/3NPXyC0fPwpbrEg0dc81jgjoccqdpc2DzCKcD+6P5XX8sLbc0SDHCHzpWH Jh8e+wM6+shAbPXTP/6zlC3jV8kMDgykEBVQsAowSmPx92gNg7ZwQoQ1ogugDGJpGU2FrBCZ/Dro MVO3kG1KFdGY9qw1dnkfHkiaHkHq1CLc1A2eUqK5K/G9xZyJWuI60vuHGnV6E6LIP6EVfsNaERW3 KWiE4JfXzqujQlxRgg1OGgKiwMhwOc96GB6dvWxWGYa4uM6a33jUMZJlLwTbzV3WdaUDIt0Tz9Dt L32BUycjMkTD0+fZ0Uem1QkaBMZ7UO0P0fDGC6YkHhP/4X0L2rNTA5mMFkPkR2FY+X7++Z9R9L9m CqKP3Do46IHF6el5CQCEbo2wc5r3YuBhnPFkTXsMmtADYiaECQ1MXWu9YkwQJB8yCv7pp/+18+23 3xdzD+NjgvZgtTCgpPzWjJ2yjZRjxRRz6wM/dcODTQeYvqcVxdskcrXz97//tPNjzhHlWTs/p6wx dw8C5NGeUYqucG+ayhQ0z6KNggxGazVP8llz989RbBhEX0v36WM22yQt77n2+Jz2TpiupmvKKAoj pv+GiXkHCDrdzABSljbI/7Uw9Lb9Dr99LX7pfAXXe4MXv0mvH3/99ecMkMxIoCFeORseCQGGAdrr QOE4W/1j+nGVNhFsTWMRmun/VFL/puw2KteZK429D+GItJV2jPKOgmWoVgiPP0+dIVo8L82LkHas I5P2sQzcSbEkRvBN9J1UtOcpaynjPvXSc7fhnxGq+DMV5zlhrv0kIm3I+3IQiNQ/4jJojVfJSQ76 gAKAm/e//pITePZ3LiOc38dLaGDi1Iez8JiPoeCLD+9/Dg7bIaBEYN7Fi3KX/rTp7SnngootGZI7 8NXpHx960ENW1mA4AxJnsFp3+5Qzh+MoqnB9zevLwEopKQTPqdes3Sx5E4cm0J2+xwOOzXRfMGYg 9e2331ZfR/8WfyhPuWiY4gCHts9ULw+saXu8pa99ur74NTizXhOv1dpN8EeG4W3w0Q3a2vm0lxE4 A/MeSDhpyUZsMgJPj0xgIGgD7+YYDXhSGd7tZeaIrLw0XR35of98/APc6Fg696PwtPE6htnpSSt8 8kD5cELO1NrMDIYZ34wmrKJdBnXwohxBmYL2CfOsX01xgwluJr31/giTPsMbZOgnsy8539hMmPy8 2J8uA2t0Jtk28gR9KKc86YZ5qdNxo1epR6g6kr+97zGI03f0QW3MijcQW8rTnvus582SFFPbdLc1 vs64dsrIUfoXXAKZQaeBJa2r4+d4T++K7hiobYRYCrYdyJM1LuA9OFuHwlnne2RTRF/BqyBfMqYP Y5B8ZBswEMlM8MA1/ExZZDv+7kBCmUEpNk6ULml8hjbSPsGGMp1Z/RqYr8jiBLVXTwZJt+GZz4EX nvBPvSuY4dZG4MykRk6iP7ChLx5p8tSSKrx3c9MDtKLJeID1Tboj+jEfxcqyLE7Bg/vefMaZwfDC K/rH/eg6tKO9NrC1UX0TfWuAgU7boJRW+RwX+FZ+P3q56CV06xlc2gMnZpjOY4/Ae9lleDk/fIDP /ZQ/y3DQvnQGm2hjeBjW6hjbhdaPjx9SD8OzhdQ41NARferHTsBnPM3n59mvkGf6E2xmrT9+tIyQ 07UHBmwLBxm0rGv9SvfSofQ32tQms8Sl1+MB1i/2ptC98EcGeedbBfs5s1les4tPiYv5FJbscrVb 6IEl50v6PzTxnCUY96F1+Oyy8Xbve9FnbKwVZdsfX2ihQKEYXVK+R1lL5LgTwq2M6iSxXIERsq2I q/b8kXd28YqrkRspVAzQxpJ1j8o/iscBsuqYnEojR8PQl+Ve9HYIZVOSm4DUt0M/F1Mu0S+Sbyf9 s/cpoMsYAWqKM9MJhSOjyB6FtrHSHgJMZAOSqWKj6uLF9JqDvE09YEgd44fQGVhG8PB6n4+J9JmF UVgkYPI1Q28Alg4Bfs4I8/0HMwU+f2xgE6LPLlEd/uu7f8bb/OvON29+KIbHrAhyb6+VLiFAWVsX itFKOAcGMI0QK2GRA+YZmIyjYtRag9beLkz5t7/9Rwxnm0mz1jpMYqAgH0XA+OCp8JtjZG5vtHXj pbkPo2CWwcd1PmYg/6dPpsN4HggmXvdPOz//612N6Ht3bJTApZkF3jADgF7TWTMCpfTakCZA5fer dKXgTGH3tODr168LL95jaLhcG5JLHxE6jEF9PfgZeNExGOFPcO/d1Lnptf/+bruMdWrEV0RPmPfu 7nfZMEeoqaemfdOHvTmXUg69odgmuvQ3TyYlJAr9ha6y3yAAVxWESnt5VeTXbagbfzpZ35TXb95I y7jo5U/yVr2kUxczCdfXbt+Won2R8HcyrXNXdV+UzcsRhZo2lAJP3Rtlu53xy/uGvSRpXqXHim7h 0xMjmBHyiYKLwQF/lOBjTuph8H38lKMwc0oBevdhgBrsa3flrkuKSX+lPHjfAI2frc/fTA+rk3Ko ssKTeylXgCvKW/+55wmUdvjMM5nDc8ygxGvAp6zQpDD00d6c3miMttG5d+SB9K2oKkvdg2Xo2NFP vQGQIdFKEkyWd+zvx1gM+skW5dQvOrdpDuFEScU4ZOBa2uakG+L++Lh5vDzNH+mXbEq2xnvVSwvi v6sywHoZHpcfvBmOVFt7+ZTn9FveeaYsKXlXRri8DARGahsCPTCAG/XBQZ3kQUkmHdlZ66vD/80v 1h1vBhONne2/Ta/4j5iW5zHrn/UV/OkbH8FiWIGF8Wwp0NBCbbjLiR/v38dQjHwZ6kfHDGHpeqYm Ai5llw2ZsmtPThLTAQVnDRLThvDANqlR8PcP2ZCcj9wMHWlz4SWFoR94UJU4TrHW6+RXD35NyYtj lGtX46VpaxsTv38P/94CeLlWYu0TGHYGDO60R59WwtSXu7oVJ73rbwOYBPTR3nLGTadVZt82zIGm 0vrLu0+/tl6wnGPKR7doPnSV9/cxuqXfHow7Gs4HaxzuYpmHJYlTtz1f796HpzIbc/5wnjW2DNB2 tOFzS5XgEm2NB1m8OLAymnvZQMsEuhA9MUzLCRf6xG/gYSwa7KB5esuz9jB+S3eju9tsXj+mA/Sf H+dPG5j4xqCVLgQj/WZJrq9F3cUYxUdOpQm2wr+WNGhn7J/o2rsMvBqOnoVuo9dKg/BAlv6cnsUz nPIu46Sqj89kM+1BPpUOznfvOH7i4EldaPJ9nj986BO4HA9a8qgMXrNpZnvg3y88GR10m+Up6BYs Tlg6OzP48bXPpOFZrtkB75IpTjk8jx9nfX5SVVpXxnjNzGZAdJAlYAYQRUuR0d3WLIfFYwlstxXG 6kDpq4xwNpXUXgtI7OkYqUKC5Y3qHJU+xNNEC7Fh6Dw/JX97m5pQy6r3OkRp7dZdiLGFhygejGZG +V8GmZIml76rGnI/Ty9T95N3f/T+a3m+jJv8L+EpJgZjALLkgueAFxSOymiNAGJIYwrIZjQSjBuv VrKm5ymAVj3q5UWY+rteSv/JER/b7Ui1Aw18CI13iiidHs/WBwZRRuqnOQNWp19ns8VjDF5nVt/E KLaeOh2QuEzR5ut+BKYvgh3FCH6s9YvxHgV+67AsfpdOO2qNcPr0MdPaH0MjdtXb5av+8hJFaRDX 1nZZK6qM2pwUIXybqZnrq4xKTzBaBEedyWhq2qyGQRjhbfTZHjH1tSA3ugwthjzfv2OomP66ypfg nB6SQd03we9l1mevrgJHNgdlMHJznbwZYTLIKUH1PkWwHWVUTJCgaeve/Uwj1Sde86Uzm7gwvzSU JiFo2t/groRvcLZLoIZWHzLKh5/7rNGKLVVw8Vb48pZd7jVaRf9J7nxrOPyzYYQ/4eknrOOq98Vl UBUYPmQHug0W3tfJNwR3+voFzaRP8B4B+ZuwGOHie2A2KYb25znXRC3gpF+9V17DVzwRGDrXb/N2 vk1buj2d7ss2btXYzehsm+gpXvzc1y3BCIaXGdYwb6XdFObOC7imUFp4GhhWm/KOwYuHLRcDK8Oi asgfg30yAK2WMi0h3BVJO/3WRsCm1n6nap7aNlzRmKUAyvKjMCb/U3iovpgofWQN/qCcyvBhlOVn IEu5Uaw8PI93WTYS+PDMdQxpBhO6KbmS+za0GZg9Law+9D9X8ksasg0c5JtBLYVrRko6exbw21Om Lilcm0HhqdbwxjBmEDRMcYzccARwCERucuJmf8PJicFO5GW8Z1eXYDeAj8drz0lMliC04Q3G+JYK 1psM3Mktg4M2+juNNZ0UOEVu5uzqKCeYhO7xM5htBFRXz8L0WfeWefn5CMJBbWTFJwbvlgI035fi XORRwRH4O8wVX+hrA2TGvMEQI7T7KRRUA65uf+RpzagMjRQJ5A/9l7pTdkpK8dHBaDHtzs26PjSp LqGXCi6vkmZoUh+HmhPT5dA9T5Ghz1EwkeKF//pyYHQEWri5WTZuRg6jnevIanVXvSlUu9YQiF8e FjDyXppJMfB87bqdptsA1gkbY3U73bq6JBO/wDWZfuda8vrLd5F1X4Oz+SH0mX4fPm0cD//K1zK+ 5d0GvloKEl1jBkAefRJKS830eWyDODF8nfUpuF6t6Nret1Wbf+vM4fRx6LaWb4Y2zVjjYwabvTqu +Ipdcfkhm4wzsLjOkjF6SV+V88oG7eRlPPJI44uT7LOig3oAmcFjvMb3OWVlP/x6nyUJzjx/yHnS 6mZ3+BkU63fOrMtP9FUf3FD6MDrUOm34M0NeMiVGrnB2xttsdvU5S3zfZ7b5p5JPxzmrPZ8SiV7K eu54iOvkqWz+3c3SWV9iBOu//vk+ebJefAkfP2TGOvo9Re08ZROlwXfYN8+BJaduoOtyXMV2pOt3 4mUGC1yUvMzgtM+SVx95E4M/MkF5zjaXluFrNh1+8pDCVdB7Ctis9g1YA70KQrXJTD/Z2fKzAcXD qzbqEGRCDAm8wWC7uoogcoxcpiYQl6myzWgY8RRXYcXKWtnzB/GVXl1ih9E36ZTH46fMFjhfI+h1 oVvlSPcybRsXL+M2Odd1/ynG3uT7zd3C54ppoUSoxWiLEcbwQ1SIu0eaDJXgAV6+qHfg2ZSv4MaB d42PTRuV89Uw8WvUw3mUataO8Xp9/GTNLaYIR6Q/KIurqzm1pJfdUDoYy5TdXnZX1zXMRxkjEkyL SQyqnFtJ6RTDxKg0bWhw4IQI7TZ4oCCsjTdzgV4ETPfpMu8yjV1MmufGU6/DtJmjiDMETXl6J496 MALjgDJ//fq84jHZP/7xj2yMfLfz5vXb7GwGQ9Z4B//KwUAUNXpgCClHPMEk1OxA2sIrro1omoKc NWbyab90+lIa+Q0i0ayfaRzvMbU2e2/JUaVNuzGl9XHaYWmJ8v93Q8PfnTw0Uco0Ufjr+jbrZ1Pn GHv4tg1jHqGpDV25F7eOnJe5orOtx9x2sk3abb7qtNsZ3G/SKmm7nm6DWDBv5+u4P4pfp/h6tn6t 6vX7vinBuh1d8K0TrYt9eQMPjaOGkyzkPOh8+OI+wn/TD/2ql6M0r3a7FxgC16B7mu3Z28YW2myl 3Muv2nh02gwvRi0dmQKS5/Iqm23iuRljDB9aP814tumu84QSQ+sMRErs6fk8/BwajMJCxzzklnXd xONUU8bLdDPaxV+WWpV8j3FKAcvDo8WIlOYxxoF6/Ty3cu9NZQxEP/xguchZvEvS1Ok5MSDxJljJ mzLMcoVncRPP24b3BbjBj1VGZIBn60rpObw5BjNYtFe4zOBjpoel8SM/pFHHbj6OdHLtxA5GvgE6 j3t/OMcU+Pv35F2fZFAbOmvjWctjfNxyKfiusKGn7qZ+NttCBkQEbdIlweNj1n1mVrH7p9PSGRUW tetdB+2JXgz9tZ7Z1IWWvsZH43DavJNHOfrB35Zn+khovLWjrPrZICaFwxn4hXKGLfTvHm10/QvA CyVX4j/xp/ljO2H323bM9v26LZvm5/WLh+3kRSOTZ+r68nky9PuufwzleecqX/drx0rfcaOfpen+ 4on2W1Kur9ZLv3/Pe2kt7EXo+ZvWB8HxyUkGtplIgnvGHd1E9+FbJznYo4M2DVzNjugvMwCWADkx y5F8vZSHofyxDGvp8JByzMDSB+i5ZErkl77Fs3ihDeLux+FBMODfiwvLSrPcLQY2uSCUHovzZ2hU WQ4YMAg4P/e9At9lsGHyQ+lmnmvyxEdGnDDE+2uZo5mwx2eHTfTJYv/46b/ijf+lDzAIzq0Ht8wT 36sLPuCdg/Eu55J3P7Tx3huJW9+TB2hbHnjo/D0zDcZ6rk+rcxK0zOHYa75mc/SKgfbWW0aF/lsn FAKWP0NX6DDWFQQ2QWKM4ocIo2aWsG82QhiNGA33tEGEQI7fgWRrIlVejSvBGACCdIJcUIbOmkX5 U2YtK6jKKtn6zwawjlKuIF/fb5hN2v4RBk0EEDR55Nu+9/y/H7YYdRHQpns6UHY2+zWB1rpuO8eT Zd20gFuwL56+38KzKd+7db6pYfP6d0GXr5d6JIkCUldNr1SONqJsIvmYI3HSk8UMlE0ZryEqzGHK /+7u9fpUk/sHXtacex0PLGbkyS5vZMo3VfPpYxRWjGl0gKnDWiXkH+KZ7Z2yvDa877c5VeNfYeyL lJUzErPhw6J6DK1eI2l9iHkxrp977zHefb7YdRMPqnOyled8TwqUN9D1l19OK7015PAAFsSPETzz fGHa+MSKqX755edaZ27z6+3tq9RjYBCUpX0PpjGTh1BgMDB24Qgz3qa89iamjkyxauNh1gPWDExa b2PobeC0Ps+01n1OQ8AXbbT0qLy64w/+NO23gO5kYGOQ0LDtifRcg+SMksGqP2uQmnZOSPQS3Ex5 68h5ufDO+rHL+22ySkCJbMpF08OHU/7LcuZpk2fSr9/MzZ+8Tv7fAXApBUa2Axz9uYD3NmlHKcrb 9/1+0+56U0WLe5lXnk1ZXUYl3YLO+0YqI5mSSqb8j2yppnqeJE91drVNYegAXTE+0aUBrT0SYzzW MVSRQZeX1jha027AnMFx+CVqJU6VDABiEJIP+MwshBmSq0+Oi+szSJ9yNZO04sXKPb4zE4S30B9j vLxckeuetdWVbqDY/XzEwhpNhj7Fhafwq0EwfHE2+AiSfN55br0RIzcwUpgUoLTSaLdyyCKbgKVV LxkCFl86dSKJZWrlgf6cadXHV5UX/FcfIwfwa+SJZ19XdarR+5Rl1ujbb7+JRzZ7JiI73r/7Zxkt yh3DwfIBSze+DN3NMbLCo+sZnaXfAmAlRz83mbrXrUMXAaFDJwmcrW/pRY4pU/UGIFNOQiHxAABA AElEQVS/dbGWwZFJcEL3Du7QwXZoubp4LWOdSbfKJkhBWgbH3bJxk3Flja41+2aIU/QC49A0mmSo bNcwaV7G/dHTtPv303xRwSQsXsjD77yeZNvlb99738+bAr5832le4nA7Td/Dx0vbYup2hWPp/PSP YFMdPYXe9J139MF9Ts2y90s/WUqEposX45BhrF1exducNbtOlqC7is8XL6jTshiajGZ10qX45Daf hXaKVemr6DJ9jEZ4r5XFe2rAqL+Pcl090V3q7jOxzbjguavsx6Lz0Zt2kDX4CZyNh56R4LxiCN9l rTb4zMj+r3/8c+f/+9v/W+X++Jdva19XLU3NEgt7jrTxyJejI3OU+Wv2h9jzZYZNsIfoY2Y6tAu/ ozv36m7xSJ93HzyGft3DHZlCNn333Xdxrr0uecAwVx85WfZpBo6Fx+Tx3AOWwG+2MH00ehuhdf81 vehJ3VlsucUEq12GQ97wVLpKxdA7LIFkLVQOVs9h0TqZcXJ2avNb7/BkNE9DCD/CxbshFoJHw3kB IN0zg2gaAFnyIxbAbv+k967LBxbClaMbAkZlKV9+6abc6eDmNk3fME0VsP7j3Z8IZbS3pFOvXuxp ah4e617aWC7JOEUyslMtZhtvQNc0CfoJrN22DYy6Ybut6ZkFSGkVug2z6cdheh6KrnMSKYvR+eGj tVnW8HWfIbQiyODP+c+M/txWP1meYFRr17cjwGxEFNJDVbUp4Q8fHOnWU//Bfr2/vM6RXP/6qfKi l/YAZzo460Avr37dWb3rDZDaO0pJHyJkDMBodo/hc7hlpk1TcqZhlEUg/BwD/J//+s+ip1/f5fPX p9k8EcPx+qZPEbFj+FNoEOxwQsETPqucJIA+32XDlnXmfjy1BncEkbM41TE0BJbavFPeALMiPlih r03Z9NIlabVBW3gCKDQKqE5+Sed1n8AXz36hZ+vPywhl+GH2Tb/1gFMd33zzut6pk7Aqj3oEVU+Z m7HJ6+0iiz46gtG98YbgnTZEtq9wruwJG3iaHpq/FNpwNs+ZJfB+PNnq6zLQdPPgEGrTLzi7nf1+ w6dT8+9dh/4HxpS7bu/c5LoMbDfvfq+8l/HgQIdw8CVMYB5e/PLdlNJtmqevXQcP824L5kRZshWT dnk5V4/kWjyjoW+bgxnYwVziWt5cZ62sWR8KwsCZpyrkEhnc/IyeKEvKiyK8zWeVHd/GmEafFNZd 9k9c7MUzlHgywM8xcfgK7Wmz9KXYg4yb25bhI3vRjh/l7TQbP3qCHqgWJD/PFB2AN5VnY+RNZsXg TbmO8cPfyri6vqgBMyWuDjDoF/xLPiiL0kWD5AS+/RQjuuq4zB6SvHuO0awOMKhjFU8z7zxcjaHS p1FkgBvZ9suvPaPEw2ejpylw5asfvA+RlU0ELav1y3awxLA+rpC02zycjg1uIifjdQtSAwvjiie5 g9ToSx+XDsxm4r3UyWHw9u3bMmSkZBjw3Fl6w/DpfunZuG2+Fc/QqpmzGMqeteE4uJROP5H7d5bv lPxvh9djprLhiawYfh6VAg/ygnMTNg/y/R5fbNJ/eTf8PPEbuaG8bfxSt0Hj74QNHC8TfNE/eexy X6by9Gfg161fyw9Uv1o3uxQNf4nNr/XFLS9p+lV+jqfP2UvyGPqEV0sY7RfjAdX/jzGc+/jGrO+/ 9vnn9rYa2PVXCnlCpecpNeDJZvCUww5jCCJL9JVuDw9ehA9ieMbpefEqGxbNgGRpxkFmmyxd0md4 heF9e2cDaBxc75wG4hi2HoyCEZ0YsJIXfjy7v/zcx+j++u5o57+O/7PozYESP/30t0rz7d+cGvJc Riz6O8q5yfTifvZeKIOB/9M//p6vQv5XPTtQAX/7wBI8geX+oT9kBU4fgBIahp5JRsv0tJ9lF3sx zOVRnzLgRxr56XJ53fsZzNc1dG+QztFWx6MufO2d0H/rtsqsuLzb/fvf//45uEnFzTh2G/JcGO1i 0jEUFGQqHFCYSLnVwNyL81484FQH4bOBpspPvDiMLE0zYiNjgFSeMFfx865erP+0oq46kgfBTf1z raQRMAh2U8aXzLou8A9v9rKRospIeYL6GAhTriuY5ycNHM57z9uh080cnbSNO9du06bd0jqMvEPq 16bB09Kr42naT3/1O4ONTBslLdzf5ZPB8D746vq6jio//ea9PpFG/+kj93XN8g159LOAIOXzXh4e Z1eET2CjGe8oxFLomWqS12/qk17wPHHqmLiGsdMQCtJQkJjYzIWyNvD2KQCyYxQ0LD0YtAtc7sV5 JixcBybvPQuu6lbPtG910JuieAqsn24+6HTKzP/0EcFiE0TTN7zhIfCk6v8mNGzbiQZ+MIBPmDhX oRQw2o+B089DN4HJ5suCrXGuTdL3tfHsWVBHh7n2E6+AMPk6dtNnQ+OD2+EJdXS+vrYh0fmmjH7f 9U/6Sbedxj0eRsvK7zBXTwNzrun3CYWj5KmyuQq+GrqcwSt60m/oQpDXO8/u53nu1T00sl2890LB 4CYnPgjDp/VQfxre3uzVdWnn5Nct2OQ5XiF0hZaUOf02tAYOecjr7ot+ZiBqU8iw2qU/u5ymA3Ts Pbga1nZSTJvB0nKgvU7iO13zm/vit/SQe3X7gWVw6cq4nWfNBsPwr/zD15N3ymreWWTQUrb8DBN1 TD1OG3GP/wTlKwPsyjjMOmltN7MEV2RSt6vhJc+rjzN0McCE38ajgWFkWeivYIkcVG7M6KpHmhq/ xLLjjACDsFl21ps4P2eJhroNdgJlyt7Ar16w+TGiGNDKHVwMDsAhpPoFhoZROm3xXv1ooGBcYClD fdGP8g+McxXnSPkpp8pIma5+jZfFy77w17yDyw5zXR6/uBTaX8S9TK/uhn9ZsmkIWe1tPeKLj18P XY72vgzb8sGbl/Vtp5VXXa5TjvZtB7K0whZvStN2QPeHvJt8m/4TN7TmCp81+EmB8qBF5y3jAWmH jqTVMXh4v7zQTT9gRV8Na+Nn5AC9jIYE/d50FR6NoweOxU3wPLCBCZ2t8rk+Zdlg7p06Or6PbJ08 YPYOX4sz4JWv87YXXZquM3yY+wqZUdkOBvraTb9pl70JyjVLNXnB4UQwzx3GRmrY6Gn9YJZNXuml xUfuC9+RT8oXLy63lVZ5BhsnR1n+VrJj0rS8Zr/Kl/VdlU96dZSlUIZ8MW4qLcZtBrRAXybIgIQq IBlfABRABokKBRjPagGezm5g27sM4G0GT/0FxDRWfkE6cYLr3Hv2Lv+rXGV33ma2Sa89nWdRfllM 3mGuy+OfvPAqa09wv9TfymszKAArRguSAbc22l4q36mOkmq8tLG03T73iGBwXfXGUNPurkOZ3e5C RJ4K18HF4MNyiU6v83M4f7785LmObGFArOFrHLcnnIJkfEWAmw+JgLBLG8ZM93T/T790H+RVKQPT M8U0mQaiFDAaZtCFZ2cZLcdzJb8pTrD64d+CMYlqE4wpypQnzk/dNlJU/0bZ9OkaPco88A374Cgj vZTVBkFaVwJGnfu+1ZlAid6FqXz6Gt0x5gkcPzRSaxyNgG14WuCewaPyCqDgwZpmXzTypSE7c7t/ CPbGB+9z9VMZdXgH3hs2uKt2FkRf/1OKbWn3pJAHzK48ZnO/6WO4Wqb2i/YWmmig87J5pHAJKRU6 TcPaMd77VZ+kU9yrY/INbc510jccG4N8Ka0u1Wcpx7XzoaKlv+uu/wwcylxitt5ubpsKU0Y2of02 dNkUI9k1cFa6pd39BdDf5pyYTf1tcKFlcehYGHxM+u2rdJt29pvt8ipm4Fjwu8nf/SK9Okpupf8M eJXpbFQGIsHP6Bqje+ilab/lszIbjeTApk/xYSZQi+bJsV5mFFSm6pJfrL7grsosmi+N0gmKrkIb zirOvTzgASsvVrCd2BgCZTC2/KDrJ5ArFLFzibVhtexh4NVxAknjjeLiBkODLRfhQ9vDoVWnL8ZV nQVrohfZtE+ORG/dx3OElsgF6WZ6eS9Gx1Hq381m4N6XsJmZ5I2Xp3RXqiKD2kvYeFFHVa6uqEnw k1lgZsS5Fv2GdNl0pWAzuKm+X3DQ7UvaghOsKTOlzfFi0oIfzEO73beMKbw/em1oHP+6V2kby+QC ONQlTmj84anESevirgmk0g5snbblTKdK8qVtI3Pkr7wF79LuSjyybeCbEr64hmb+KFT7X8C2tCcV d7uWBvymkE29lS7vu41Lvq3n7azbaaVf42+dvnGwTlekEBgWvHQd6uqO9iytn7bkzRrXntM9pUNL Z3kXuhZPztBFgaDywLd45UhF7nUdDaN+KJ1czcbLnd564ZYRcXwtfQVj6kPT8TlVOX3qGbog0+qy /sMTXCdExAYwuwyGfXIQHKFbcPlctoCP4Uwee4jUXfmjX1277Obdamfqd81oofKv2xhQrIGePjiI rqy2B590GzkmOC0j4BSPwdFDBgfV3livJ4uuJyuqitRBVu7mwRIUgUzqPuvn7q+2Q0o+Rt6CST91 OrgDa8vlsR+UJX73f/7f/8/nv/71rzUVABF+3POmBngN21gi2HjRcoRK1lo5uFtlKqFY/FRGqLP8 HU/mmXDQyE+Xv9SzNTa19i3pudXlM1qx41N6iFC/0ZVyTAWY1rvJtLf6jUjEMSK+//77gkV+hNXv HWXybufv//m3rE3LV7ciNNW3n/NF5b3LDu0hdAQJ0UFLdUghq/s002nQMyEEnIhC4RJvGquIoAgq 7wP7Oixl1DNpugRtY5QWUSSf/60kOm93UivJejkZc608Sx3wgxE86tep+mVZxVWdJpCroYStfPnX zCuv+01FDUNHlIJOxoZuowm365z77TKU1uV0+Z7RgfrhQGDMqpvQMCWbFNXfvbwhRmKmFvsM2uxs D53xpJqaRTPlrcHwqdQRVaaCLy6y+SEBzOjAEgZ0Bw51Pjz1UXh32dDQ+Jo+a8lRTFZpeaZ7VsGO 4hp9Fg62jTX4afxGFFS92r+hAcJTH+Xor5yw0evKjN579355lKrtxzuvs4niL3/5S02lmU6DD22n MLX3+Pik6Pz4rPlN25rOew34f/zHfxQdWh+KJ3gIrPk0ejZNfvEq52+HXiyTwWsEnKlf67+8xzvK +znTbZlxqrWipoV793bvYej62hMAl9qJ9pXnqjyjfFf41k6wm3rTX9af3lz/a+d//Pv/VVPO0jFY TJc7R/wfmdazfKg7xo7xs8D2Nhs9v835om9SZrwgEaDqm6MMGTTq9qVO5d9n/X3z9WJUlJJGuai9 A9g2ffQyrg2RL/qwOH6deck7RgxZt7zLpfv/5bOnSUNXLPK/cDTx8lWg3EJKu1x+UUwNZ8987O7y QG02ImrHtnG5lFCXljFPPTUb/KAnm97aIARwK2RN6+VlAMBHTXPoseRrvlhafBM6qmt4gdEp9BQ+ vLYcASvcwyF6/ebNd/l9H/1xEbnL+5M1jDf9tcRffv2vmgo9zscezi9OizbZwWilDP3A4l9ItujZ gJseWmUmizfLKTFXy9dQ1Uc2+OF3cqFPgdnItxr8B+bjQ/sXeoCHjkzJugrdd83Hnr+kEXEcCR0m 3VbnL2/6su7QasdSeDAVqyEe4MPls+nOydePT+FL+unHH/5aU9l4ktyzNlO85ZLg+ZB1pviacYTP tcUSLZuv8Jo4+Swzgy/8T9+RrcoaPicT8QtDBW/+/PPP9c6mM3xrQGUWzhpzV3tD0FBeB445H9wJ PfuRXeHRN87/749tKe/DB8fXwisbwhIdm88jMxL3KUtnGGNNu7AVW6Nom06aQWLjlW5mWKZW5Bl9 PHiVLzgR726JhiP4nNDv5zlpk3/eT/82z6PdKQuup3+npK5jSbKJXO6mSmWXgZcq1apE79b5tuBv OLrOl3Wzl8hXZdCVmVkK3my2t9SIvGvd3zArZ/J/Cdi01dXv/JSOOQtt9FeI2XGCZZj43U8/oRM0 g06VbVkGuniIfPUej5UdFSeZe22cIH3Dg3/3a6kYmlTe2enbutrkqB0+uuZLxdZUmzUePpW/+Dr8 jq7Ag/7UPe1Fw2BC/7fOxi+bqjBetAV70/6x9Zxs4lhVHuNCMKABH7lVp7ylxzxqzshp9EkWdU+1 /TPlrjAaxU2Z6RQ/RgSAMSAgKXHIYmwV8nMOsPeEsAZI03l7ClFawlBgAJ9ftCHiuBX5CCzlyAc5 zuVzDyg/9UHKEMnRczaZlNLsrckEJXgJGfkHjrucb6pTLq/eVAdqh07bDbMe5qizVc4UrSkMI6Io Yjueu6MbNQuGCu7tP0MbDV8TNHTySiLywnhl6HIQDYFRCp+QDpFpn9D11W1gXeqteHHDtGrsdzqz Q8dp39eCOvXPlFlwJeF+pmDhCy71lY06XfamnEkrXhsJyI6rxi3NE9fPA9vAscnfMdttFNN9yxO1 EEXaKY2fOPVp1wgtjISRHUMFHp4u9IBB1mUnj3XJgneYzTvoUabymiYzIs7nn9HP4I5QmqB8Hmh4 9t699iin61p3wGTJFe42Zaxh2krhlgGO/o6jAHtDFMUEBz2YK8O26PhN6Pl1GwG1ubKViLyV5o21 qr3MhBGrvQJjGcw+WlHKK8pSX1uzhXdPw6cEzkz54SvxeJ5Akwevwj9lKq93Z2cZaCaf+uFtcAef 7tFR58t6ucDP4KecvQffab6UB97ejZ0jkz4e7fzwww8Fr/qTrAIjWB36kYBzNvko/7ffZDPJqTIz 4AjNqo+wV3d5SNNJB7FG9d91PhBxnx3r+mVFwC70VTMJ6Kurq7/SC5s++/KZsBwKX+gdQVQpwwNK 2A7g2JRZyfN6qWpdf9et8cN7ygvtFUJCd2t50Irn4CCf4428fHK2fdqPd5WNRicoc9qCZon+ouN4 WfKmPZgpvz720DEBtNu8bhNDPXWrg8HliDY6xuBWn6pzeAf9LlhpLaOOMjZs/E0/Pv8S+iRvc+57 PLRo6/GpP1bEGONVNjPDcIUHMOPrbU8ve8l7g2h0SYY13cV4qGlUuO511iUTaqCh8d1P8FF4SZQY J95QmiUjYqBpy+BM29b95OGroRD71TcTSf6WDOaTTznbsuooX2vVj0cZnOArRjNe2w3c+IH+xct4 iF4c3hzP4FH4mBHNkKVTtI18JOf0Dxnh/RjI9lfoS7wlzhXf+AnWssOnesDBmPGs75VdXvPgiBwh I04yU6ledEMmWxMLTmXj84csP5HfBlTt9mVIMkEa7b0LXZiNvI3TYjvs5wM2BsBsBIGhrJ7+IBC6 Wgyzotc8L6nqIv1Wf23uh7alkmOe9b8yPbeM7/fSvQxrehCd5MFIJdjU0ek31TdkUm3iPHS6bR7t GOmWPFNZ5V0yLPdoXB/gRVDIsylfJF1Stb64dtnSo1uDHY4FDsceDIdUK+hv8to51NrYm9+z5GLf puOW9frVpn90pkF0M7naYQPvElFp8LRBrrzo49PhzDTxXLPtfNQoJ1SlbWB17O3go/umnTJoWL1d 91Jj0isXnc0gufPiubS28Nn91WWRg7mDuNh8A3EPxDwtMV7naXJ2bctzIis7WNMZKzuHf/zx+2KA NkBlth6zvywjM8+xRkKW0QpliBEJn0EOodD5W7HpjBJOEQxPz/kiTYL3rdT7uBLI9VyKQYszvSQP ZCkXkRPcKWKpC3M7x7Q/oYxp5cdc8hgxy399800hDwLVGVWe905SaCKB9FL82RhiI0gT34K8PM1d I7CJFbIIRd5DU/UEljJ0Xn1+MjBAsY0cJ9mQc36eQUi8C9rxSSevCU3HJmmCjuhOboOvY5tFecAb EolbkU+PNjN0an+VBycEFK9Lr89JXAyOEl4RjvCiD6+vI6TAUo1M26qYzd9W3J5TaAqmsJzNWsqv iLwy1PuNMGhiUqg2ucLX5llcngpHfe8vmPw2oRFDMTuS0GfXO8Bth02dC02kDzuUZFnuF/jzBJs8 GR26/EC5PLsscYnCfA2jPt+820q8dbsNd0c3bO67fnRt4+xxjfB75sTHf9ARhdUGZyuf16+/af6I 0YyW9aX8b9/GiH0Vr1OEx82Nqe4eaKqFpwfMb9+2pxldU8J4Bv9aloP+zeR4hmtlqpeS5SGewWnv yN6JAj4vJax+edG5IK/2oXnK23txFKONioxtvCi9r2Gp59Ons6TNJsnwIw+2esXjYXB/uuSJj+Js ZOf+KHLom53v8mXJb775vuAeoxntyqNeQh8+GM2mhWrJQTa58Rxo53hinUf6lM2s0sirq6vvS3FO H7dRWI1M+3g1lW1sY1McvbPhEgO8bVps0KvsoqOmpSpLTapUJ3JYwvCugZsfeD6X0VDAFd/s54g5 g27HOZlNeXg8qc1gjznnXNhWImipvmRXgHaZdVpCeHYvyyZMzTKC4s9Jm+RfgFkupnv1wcAInpqm JXQT2kDfNKDl0lLKZKqUaCTnQueknpvsSif7rP/X3l6W0PiU02kcFHbjTWZ1dX1LUZWPbC7juvrL G9BNyH3KRp7Fd1tvKuUWbPTZ07rfNiVMSV/WvYmfu6/lmXeukTKRd/BopgjOrq4MBNMHwcO33363 8Fvzh7OhyzCObMU/9C/+YTh7xpva5MudcHS+Fxnx5qLkt30V+A4N0LHSyksfKxP9+5gFGSLuzZv2 NHvGi4Jzg/Hgw0PP5ElHdtzeNk+r2+wUXlf++cwsx6BVhrrxqR9+8MEymyjpILoKDCPf0Lj0184X vv8Q2OGS4R/ZlJkJjq278Ol9DH0BPR/ke+efnfBR3wKA3d+TtS9ppgpY9E716ZonsmY4fI0XtbOX KOWhBgLdt8PD2l50tkU/yt3QatXy4s8kBbu+mbKU06HLbPqduH6z/eRe/b4+S8495ZxhNN7ljxRS Fny45pf2uivLutJ2iTXIwS/JbCP+Q2RMJiqStvPjpMqXrAODT0OYrezQsqnfdn096JB6cixJv7h0 nQb5pE5Ol9rNx4KWPFpR//TN0q8vcduDfkclgufPhQ08L8vq3P12cDZxm3bo8kqzFKMPXpYzmGr6 XJmq/ebt61JqFJrEmDF0vmZCnzqkqChYU6uYrJVze/Qg07PfMDNvAwIFwO5ub8Rg1GIs5asLgfHG bStn61AYmogG07r/HMGuXMxohO0eDBhaOowLblfxBI+6xckT8yMGZNa2ZgQs3u8uB+n7YEW3d+vM 2xe9BFkw6Zo64xG3FICxQamCzwj6KtMc4OYpe/Xq9c6rC8LvImUzOn31JgeP55iYJrohQB3jnNQo 6QgQZTG+1dUENh0VRR64tVNbCvbUCe7p6dSyHAMYT0baqS7vj2MsOc/49Hzw0csXnu+HEbttPp0u vSKHIXZjcJ+cpE8zAOCl0mem1L3nuTR91H0NbkI8/UBgREFhWJ/XLdxGOA+TbxOje0GaTfy2sd3v /S2wcp08c92Gt+vo9ih3ck1eMcUc2xEi16XXw0scVIbfpEjC6ZvO8+Xf9mb0IBGNWhPF+LOznfHH ODyLtwkPoH9XNIt2bc7CD3ArL0V6dNqbRODKhx9mnTQPk+A6BiseHOGGZ4sfGO4pG96U7V6d8tzl 4Hu8bpqXwQsOv0k7bVM3mNCpq2f8W0o1yvr16zaIxc/yDh5rBvZz+K3gSLlo2LSvcrQdrSRLQvOX gbBf4aO+DJUp+Kc2NpT1lPuSI9YCxutxf68tfZQYLyTcqANv+UBE/Kcpe6vT1wZYD+rU3EeGwU0P cuDGjBQY8RtjXJutxcXvlK5nNBcUKCH1bWii7iITN/W6l6bT+nuwnG6Ar5zrGkQkOTn6OjImxz8y mnOFo4dHX/mSZI5q7AEQ2PQZGclgBf8slVGu9EdHvRG1Tnfh5U36HrRE1qROcJyeMp76WDKDsoKH bAzM6IBcBZ6gf7Wl46tBFb+AL0Wlf0p+6YTOU3ee6te4KBC23nteKpK8QsMxZcF5J5Huy7SdY8p4 We/Ld/3UfzfptmP/7H3jglFGP1iignYs71Iuw9JSwtGNlligLzx7FvlsIIne8fmXA8uHWk4WfB2o o727dDC61L/6kVwZ/lcH3uA5HqNZ2WiV/kAvzo32LD/+3dYryiMT4E89t3c923x+flKDN3rIgMd7 dTL+m5YMZuXjwjRQj26OrDPgwx9H4RdxM8PBsXR0eFr2hfrzgdqCzaAOHcqnjuviC/TztZ6Gk03/ qZuxyaGlTG3z0wer6CvyRzzcwY345mEb5SNXAqPwJS2ou2nWdUOfk66dQ3gELh2jGsdGBhw9I9OO hhlodglf+6uStCf/tJ9MBZs67uKVHbzRu/0hGHhOyHtxR4tsx9t10ksQQ87LX0seIxcHg21bVKO2 pGLXX0WueWqxU1TjxRKGt+b5y+vgZeLl9XG0CdtliVPe5NmUvYmbfF+7btJ/7e0mblO+uI3MmPiK WgBrmtqGkpzvsB9ZTC+t/vLXH+qcSh4thIXQMAzhhDFGyVLEl5fWkfGkOsi+l1SUwRpPnilZHmiE qfMY2q0YsyYqX1wypWPDFQLAsBgb0AhNHvd+hHZND2WUfpxz/fxmd6lRKaClkx+8iKsVAa/DUylQ 3j1GrGeIdQYlZt515MpBp6t8UboESR+pto2oRtImBjkz1LPe8uJtCQAw3GVaoxRW2sRT5yME1vN9 k6nlowiJ2vm6l1F8zj3mfeGV1mnAARdDk1HqyivEG47ZyvNd742Q8w33Y+tGHQPTJymYndVP2uDq 3SGBjdki2G4yQuXtODt/s/PmbWCJkG4h231LqD/l2JvyhETomjZUjnWL/SUq6xxz7FHaQaj7qhFj z49wmWON4ED74XD63ZSLT3NTxIL3joBr1ttgVN4mUKk28Z46YNrQyzrRS0aqfg39Ny5dp4xNueuo lLTNYHqzyk0Cwu73Qpeps5Jiin+ReBO5BrPeiw+9p08pi1V29/ucKGUgjsFsipaxx8BDxxSeq2ce YmdrimOMHuZoPTiuJUWPPTOj773TLgoX/ikwAc+ifemVwevjKo3y5ycdAX941MdCyo+/GLva7r20 7v3cgwMdkgdoCt/zTvOEgV86PAv+s2vnbMegi3cMvJTBBDLGTAgjD4LRP5w4nN+Asw/6t541A454 PwzC1a9dBzlz1/3zIVhuCk6wh+Xz3IYl+eWrUMqu0ylqSQN6GghyTXoGMwXOONX2N2+s6XYCTH/e lYJ9zNQm3DmysfgkFfWJLi2v2nu2TQv4eRG2mX5GY8rryvH0SXCWWbLgl4x0FCIyBCfZ8d13PxRM 8KA+3p+HDHRP8qUtMHJc6AfLDmpQko3O6ABdgd1vjomSjvxFa7y76iOr7vP1SF71s9OsbY+BE1sj g5sMMuJhvrzincpgwyB+mrXFAzOLtEEm+tjCaxm2ZL3/XgzS3S8Jt8rrnB2Pfr4eJn67ro7byIJJ M/V1SXhzilX+8OrEfb2+TezL0tYtSIJ+Y8B0EBl7HFle/B6H62M2H5LLliXpz9Fb1v7iK46VV+FL OpaMdTVzxMj1vpZYlB6OJMkeI8bg7e1pZm/6U+j60SYyhjr5jt5cj3I8LFrT78rB+2iITr2+4Q3H OwaAbZjCnbz4EQ8cHtKhMwX+VHC9zsyRdpH79DUcgp88e1xkQun38HMZcUtaRjUdaOYLLgJEdQRa vDh/nT0LvSSULMFnzzmdRB6yClzXOcK0+k5XBNXkdtNHX6WZwap66RyzauqSjj4lo5yOAA/i4a1k UnAyPPrhYx/9Rh+qEL+CqctHb1/qiC2KMFgGZA36ewZBHfZi1UypzZkpS5rKtWQtvkCARbJLZErR h2glGdJvLWM5xeakiZYjZoDSxzFGDzPzfRGZqS3Vtnh13cMhHJAPVznuVeXaVPgrcLrOxmeqCyDa 69pxfV9tA+c6XtqXYfD0MrbrE9d9pIzBwdQx1865DUvH/PHfTfo/TjdvO33DMXGuS/MKR952n4Af vJZ3tiMQfb26+GZn9eOP30ZQm17ttU8S3Nz02uBXr1oRHsdIZhzXLuowxmmU6kmUZXVcGILwPgxj i2MwYdJi1HQSZjvNRiZKBxDy3Of73hhaEOcdopOnlFQU4EMOyKeES9GGCKSnKClpjOgZEwzhu/pJ g/BaccyamRBAiBfxFWzx1vEWUXxdd4FSsHy9I4K8GP28CZiaN0FZh3Z9h2muM0DYyWYdBgAldH5m 2Uh7o7M6PALp5yx6P66F99UzyY0PCSGea4LoOB4hU18IHwwGJwSgNh5Eqbs2rqzjbS8vHGgPwaDd 1pLZxHlyEuMpcNnYo5OVRSherUyrK7M36MCB9jP2K+Qs0LucAcmIZ7zwkhBsPnketRCBmC/pZVPC 8VGMm8Try8/PMdZyRiL4wOHzlocR8NajNtFlMBAF/TW8Itbi0669/ppab1qY2YMi460U24zd0UX0 WynWtwvfz3PDEDaIlxyMFEuvrRw4MPGkdvWgkOWyfrcV32+/+hc9Nn4z8Mu6MDhiqDAO0We9Sxw6 QOt+8kinb8vgzYapg+OsC4wCwBtP+4yvDhSB9IxWHieK1vMoyl5OhcbQbHuUu+/B3wr080m8EjGa f/zL9zEKGbJtlKMrMPjBm9/cg08or3kMfGunCXptkg69MVqbFiM78llzYWgEnaDDgqFokbf9pPES OPHv8H5tiInsafqmPDaGv7biS4KtPE2pdj+0i0+tlVyt0C0DltG6dB4ll8Dw4wFC+3ianGK44Blt SfPz7lPNbD2EXsCer8CWEipvd+pIVSERGyw5GZZywZK+aNlCbnASGIzmGKekwqMMDhvm9mP861MD gqts9gIDo/3btz8UTJaCGeA6a/zutgdBDCywGCTA/06WQDifvAyRvGNow5Eldd2fMUQyU3GUAYY8 TrDRR9pnAyA+N2jWF87rRUf42rmuzjlfsJb3qSoP2qP+NoYiP4IEs0s92K9kS9o2NOBZ/wjtJavb wpaylfm7AUrr/SaR+gVtmLB9/+U7/fLb95Pzj69r2bSp6isZum1oDm/Bn1M9Li6ih7Is6+13fykP Ml6GV0FatMZoZiR7Z6CKb/EyPru5jS7LxlCwn+ScXXl87AnNk9vy4C/93f3RsyF4p9P0RlB8hBen bsazDzOdPvUgWr/DaQ2u0q/uOaf62svI3gSmmvGgZ/JJY7JBucWTT1myEVexdqvXcj5p4aJ+MdBv s4TO++ERdA1uNCscxCnTuOOY0q7ew0SHbdb5V9KtP3Azj/Zgpcw4y8hW+NMuxvFlBhmWS56dvSqY 6VeGpjaAF37xAjlRurdoGR+wVzKbHH6BC+lcxQvPkSdd/bxjm2QzZpxm5Bu9eH/fX8pFD7zryqt+ SFkOFyieqUY0oSvPbBHjzDKcx3xy+j58a1OlPsbX+gkc6iA7mmbaaaK9bAPpyImm+1U2dvbnqvsZ D2vBGnkelrAd1/fd7sbTpPryOuVOPPiETXw/V1xocbvqwW1l+D/0BziF5ip/A4te73db7d66RX+x ZJOLbdnLHNHt6vsfvssu+6yvzK8M1CQaLzDGxoS3t72UIrqjCsDg1jbrOIIYUxq9ztINBGmUxSs5 ihODQRAPiOtzPL4VAphOrrjkk1daZTGQrbt6jIWJERA5GHmj5clj1RswKl8RP492FLJfK0ujBIKB VxvRI1bMHbjBsd2DDdFv/mIooyWKGVEfR8kSDPs56J8xUwrZuwgKjHO0KGHw3McrxZPjd51paXX6 J5xGSJ5nChZT+ErXyWmWekQRIjbtNDgpr551xQuD78XQP8qyCf0CJ5iQ90Jf0OIEwivrxfLuux// svM6nqvD9I00q1V+wUs2r+98rg+HtCdeWXB+dJQNeJ/aYKPUnWDgnY07jxn1WoMWm7rqPznrT1uL XwUG6TD05+BaWcdhfFcwXV69C3xR1sG2vtBv+nmYaggaDchDwDZtUTKoOBhLHC+id2iuvPYypl+/ 7MJtui9US7JUog7GgqUnNUC7splzY4jqF0E6YfLVw4s/L2p58abgrXa2QkI3aAFNwhOBRsgTwOhI m/3Q9NB1VEkZu3gN39kscZv2PyePNA58v44xLP9FjDz04Stu3r2Nx0p5PDyU6wxm4cqg1rU83xkM 8/Y+ZM3iUwym5xh3+FOAf4L6OPDib3gYRXmaWR5fkgtZpR1R3E5DOGH095KcVXjM0qf7eNiP89v5 3J4ffGR51Wq/FRGcUJa8TkXv4RvP2oR+1Y9ewFi/4mvKrgRR7XWwAAMPGITyGq/Cn/gDv/OiH2Sg uIryuc5sD+OtVF36lhBEOIzGGsSEPxmzFxlk6p+mxV4+Yq0nWCIC0heZNckM1S7547QLZ+4qOeUx lKcf9Qc6r34JDqzPQ4LK/+6HH6Nc31Yd+H1+p9kwhucMVhkA6OUxGf07vWAU9VIcfVxLRIKnu8gN pwudxyh4XWtiW1nuH2Tq/gYfZcla5GjxZvrsMEtM9D2ZhRaPKeTArb1weLj0oTo+XkpHTgZVzQ47 e6HBk8g4R0De5Ut3ymCI3ZpJs7kPPwouyWPp10napXyDC1/ganMjL5O2+Ex/RGYJNa0NEFhd6q3H xFRaiRIK3oWnO+ZrfxUQpOXDLS/CAuKU9/s8/iLX7z4YCBl47cWwfYTXDH4uwrf0Jy/z22/eFp70 AecNGmHsGJz54SF4dCXzi8+yJGNVDoSd9Gs7VvCkWVMb655yssgqg1POC+3gFCFTj0JryhJKToRu H9Pv7V1t3lb/8XFv9td2AzN8iefU3ddebumZfEH/4G/jncNpZqB6kxdaxbv0ZMm29Cd+56Ag/3ii tV2/MoxPg6+jeMnx7v59z8g1PbZXmwFbffdV2Yy3Un9kooHYbr6jcBg6Rmc8zcop/RyeNLm7ClxO hDiJTjowO1Vw9vIM7TfDY2nHbZwOdEvLvh4MPuRrkhuZEfmSvPCNLy1HBKOLWeiLnChynhkkBvVu nA87gYun9zCe+5If+i6Grg29yigdxyiP3Kqygp+jnB50kpnlh/0ewGrn+dk3JUfAKo9+db3N9wPK aI5Mqb6OA+Bz2TYxmiNT0YMv+Foe+Jj0Apqpusn58AEeS7EVXD1vxy1vclkSVQS+SstLxpFFHFxi gqkpzOM6wJOw8LS7rXTgqbdbcRXxlT//Xdp5v521+jh6xLvafJqX7AczCD2r8LJ+jhqzj8FE6cPH wHUSR+h5+vcsOmJlExEia0O4PV2WX6jIkVVGheN53s8pBpiCUU1IIOwi+nQioiiiX5Zd3N7yCEeo VtqehtaQ3V1rDAHbgHYcM7I9zftRqIxb5VGkGPUuSqqILlOHGPpzlhYgEp3mOgYYmBtBKS8I8vM8 79UlD0If5Hr/+8E75YyACKMtBimvkLyrVX9thgEEJ6WAA/dxplIRNi80YSJ9xFjyq9vIzXS9Y/18 ZfFVYGwDgvIF7/RHCaeUTQCZbjfS59mpzV2ZAqe45L26zDrwZbrO1DZh/P13P/bUffBAMILDj4Db xhthTZDBtXVrcGya2EYknseHx+x0PTY9nC9L5XxVV1PFDGFCyfSx5xI4mUaGYh48Ax/p9Z1lG2V1 wCgBGhoQttGvTwiJgi167qmmtpMo+II/BiB8lNc8G+p6Y5NSuqxkrz75kr87XrpWzjxrlIH+Y1hY yvIlHXz5/KJMRf1BKNorumkanKStrHiV+quaVX8JnqbjFkK9BEpa9O9nhgdN4C95htd6SrUHl03X PeCsddDpU2nhjOHS73vphkECowmfw2sZnUlroHuVT76WQI6hCAa0oD+nLDAos3nKUonmU3D2jFQG p7Gm4UBev+d4o+SX53b5otwYSeiRd3XKVZ56S+mFt5Ot6AFN+A2OtvkX/IL3DBb06d6nkU9OotQz 5cybi+/q+KHwk3YrQ19Q4K7WEjNWGaBgKJ5L0eSR55Z1BgFkSNOu1VSOhWMAUGDqZwxqq1/Rgq/w mYSJzOPJ/vZtBqRps/LwwvH7fB0vHiIwMJgpPPfajievo8xPT3sDKEMMPPCpbMYQoxu/9wCgDRF8 5L2+ROvK0e/Whz+c9pFkjdN2MGjPXj7C4kuwp6cNN/q6pVy0tVks8gDNxHAIvLxpeMnAXlvI+6Rc /9TvrNeLcxuzG96HGPgzSGUskIccCmDRXmswnbDRCi0R+Z9i6p02/1GQTuhkHrqfluitd3WbdL9f 3pTVKb/2d1O+4/XI8d04N2zKRNNkp1Ntvs2m1ovMFuEDfQBPaKn4Jf3SRmo7ifAPnuSQSpLI4pYf r17niLrIf3mVYdYS7MpAc+gM/uhj5eFPPIhXxF+nH/cN8Kpv2sElvmRCaBn9eAYjPvRTdsuHzHil THGWPJpxvMk0RNOW9cGhhPIu9wxvOQZiM7S8aQ9l87KBGZpsoxl9W6akPTfZPIpvTssZ1BuUGZdt TKIbxNc070on9WZ8RqTZ0siZ4FwZcM9ox9/4jVOr2sUYTR9pg42QeDjkV7gDHz48inOQDIRHugu+ b64t8fD1yuArehO9a5sBufdtSzBSs8zGAHwZIHKEGUxdfsrM8F4fFaif4JrehL/7OO6ua2lVZnni mIIf8BvI7u+FjqJDGXmvXmXDZWwfs6L74VHfC1A/mBjYbA594NlaenbA6cmrMs4PM3g20HlkJIdk 4ab6LsfIoQcysekif0NTwxLb9P+ST0anpR9iXNYgKvxqoMA+ESa9eiaI89h00WngY9JOuv/u+t+l 73rU64e/+x7/sGXRsT5DX9aya++24Uwv0QFwDn721cfrm/Cwmfc3JWNXPbWLuXbLSNYohIzQ+gsx GQXWkTNBVjpM5Z6bcDFqputjGDNcxtsM8F5GYQevhfltaDfTt/KDMMKDMedemeoVJxCsjLmnpxhf n1uxI2aNpghmaYE8yjVSrkYGGZjFT3rvwSNNHCJVPmYh4Hl+wR9SSXsz/bXs4NW5kCkcZuTuIH7I vI1Az00JlBrpJhF4CRyjreOM/g8jYAiyPl91KSSdRKH1eaTWbTGgjU4tcxgFqVJ4bcMIPkyr64+Y oYFBWQzX7quZbr87XpZm7H2M8LFO8bCmAxlOFCxl+jmjYkY2Yrg9N5XcBgacdD+MUdrLMrRJWjvB MfF+BM19jGGCKOgsxiOAtFs8Q0f7+hxdngv9RPgxjvMZ6CiP25+c9Wv9rOnD4HU3+A6zmRIuus4f sOAsXoH9VTyVH9rbsMqo7yxEqy3qPDnO8poci3UVDzbhdxC40MVVPoeZns2vZxXgrPqyikUTeZVA qWgL5rFG0AYyNPB7AdtVQblsMyVmm6BsdQnSwDfa5pHg6YLH9zGO8BWFhIHRKz7ShtpImr4V9EvD SIgGh1E02kcRmilQhjTWNOsradG55Rn4Ge+1d6oNX4oKL0irHLSPP/AmgTt0wEg6PrqsWQnv2zhv /h2ensFGeftL0Kccxnd4FVzS4d2HB4azWYO0J+s7KVMKQ5kC3FAEYBf0K5pWL3xoj7qELrN5TX54 9p7BqF1XjsFKRSfpU+3xK75J9zgI/+k5n0xf1lWjCXSmrpoZipIDA76BG7yrf8BbsIRGKCmBzNFn 1aeBEfw8FgbM8tm418ZuzqbPmkb1VB9HpDlJgmJhRL2t5Rc9NY3kGVivXn0qQxrP8nQz4PsUhquC S1vtIyETazCajJ8/94kK8KoNswyn8fUxad+Up4uXzwxDWh583dZM2MMvP6ecHqCAES+08RA8piyn TTj15SafoBUkaZqJQZLj5PYjTJ/yCV4KnmNEfstEnDgy+xngC8+WgZR+Uz5lb7kJnDFA0AzZCvfV Lxl8vP/wa3DLKOHlXjgTiAL6mBCg6PzPGfTWdWFH510XaxZL67vxhAXKyG9rRZs+DPDb6dJFbmTA yArxhZ688lbt8FX8TpEEHg4GBtNzgPj83Gvsber7PuuZeTfPMiunffrJYImcLnoN39CZfto+sgHP O0FljOajnCZBP6F5nkv8LX/3+evAguci64ILvMhbvT2wOs++msuPmREKXX/Mp5fpQTAJ+NAX2w6i ox3IzEOO/tV1H8MR3PvpO7Ch1YfgzmwiHexLbbVJP8s9zkPDd4krPWxGMHG7uZrV6IFl7IvIcPyK T/AoGY6mGHtoBA+JRyP4k63BQQTr2icw1JxMVelStiWN1lbTR3QNOesduUpvHmbj5SrwKk/cvv1V wZ12w7N79Af/2q1vBLPkYD064kTIfqXIFnxJJ8INnaEueg6toQFt8CNnnWLFkH11YaN8f2FPPkbw 9P/piVmJPjwBfyuLA42xfXDQfXBI90UXw9OnT8FlaNvMkA+BkI/abZC9doQFp+wE+m0vcle7wXQT utF+RjYZYOaO7Or9GGhaPrhu+q6bwjmKD+6L7TBb0xp86C/9sRcHSx0PWzKu7S3LUeh76cHjlB54 spmu+Sc6qZa1hSeTth0a+LSZ2PPcFyz5Y0ZA3t53NbEdX/Sx0Eg4If3KjqRj8DynoFPf+ohEsuow s+pP+Tq9z5ILnZU8Odh5++0PoaHeXF9L3zKzA5/oqpyVvMmCdYnnOWVBhwOAYA6MFTALYE3DCSXo 8rKt9R5FeY8At/PrVAKBQvRTLmaWVuhrI2n9HCEpXnrlIea7GB7uxXk3+ZXnPaVfI9O8w8xjBHgv PlkTHyM8xCYOhuTDFDpWp03Z9X6BTZ0Yg2Bt5u66KW4KQNBeZVFK2kvIiNPpNoMoF6MYBVMwdt9j DvG9cadHwOjr4VjbtRH+ezMdfD1mNKqOwYvywQA+SyrEa59nhMxgdgyRezCZeocHTA831ntK6x6+ qpwYccrUfuUTyBiu6onBcZBzrhFOwFjDj1HBqS3qEYzsBXGNu5SVUe/JyWXeaTuB0LS1l40pl/cx dPVJ2iC0pzn4q3s4zk5tU+YRlIRawZ2pq5McHzh1nSYevTLAfWde0F/5W/8rYvmjfH1HoH3OiJzx aoNXqDep0WLT3+SBjwZvKS8pB9xtOpz0c/VOXjiOP6TgHtyqGx4EuNYmoevaDMS88wOXNPoCvtES eiCEJ049+pjCtNSK8eWd31M2dV1fN+32ALeNWxv2TtJvYFXetsLwrC40UEIvaZomum4G9tF1r5+U Tj1glQ+synRt+u+ZjTnSCtzeV9uCI+VKW4I+18GDK6GubX6C8tootxa4vULqVBacopGWOzzkZFkM 22dGcdOnutE8fqVwDPbkVS7lqR3aLG7aQYbJg37lw6M9IMOTvIS8ZG0cMhIbXgZ1n2BhAMgzKx8D mScbjNpHueJTXsnhWfgYw6VgDUzaJo8fWpdXwNOWXk27GdWUgnaC389sj+cMZwMDb0tmpaIcBDDh sQmeybtZDjPv6gt9kWkM5kMKPTLkMMteyLLaH1AbyHrzEY+hwOCBj4tsSB494PQIuINn7Sy8p5/Q UPd3GysG1I7cSmRAGB2BrhalVOWHN2uDZ1U3oHaeDGpEaM+Cqq1EcKfNeLTbDk/q3/Y6eQ6ZVqgc uQ9GS0p0pIGndaxvq18d62UgpS+0Td/0mmUyr5c3qAddDM25Vj0BN6+Cj8ik7GWJBZvlGc1H6IPM NFi7Pr8u55by1GNGEr3d3m4276IPeMUXgvJ7NjFnokdGqLMdGujDHqOWE8rUX8pVJv1YaUtm9zp2 egYtDZ97r63q4DSRTznwLo1n78jc0SfKR89Py14H/EMerI2S7NuwhMHszS0aKIx3RzBaDDwYkg/p +6ND+zjwfnRqaHp+he9YTOgq1Lzgu2n+c5aL8V5Loz/ULfCUSi/wBpche5gPKGWZBT1hBlc7yB1L PKXF9+rH12U0By7lPh234Q+HnI2cIjc5dq/tiJ6ZxxOWw+l3xj9c+qBTHw7QdAGHyoNDffecPUX0 qv4Vmtb6qEFx4xTY1i/4dS/OOPraB2VSXIxXdlLTR7fe375TrvqEcEhHjz4N/TNeGaGWOJKZaN6y EHjUb/o8JSQuRqv8An6MXQPGhp1MZWCT3b3k5SHf06jjN/VH+ByvK9M/gZ0GLs4H5edlvdMn8GTm 2fuWYeRt9Fr6ebXPluE0bLmLi/XhbWQR+apP9KEAt5b5vMmMH3o1uFp9fFft7NNxYtO+DmPziqRJ AYDx5y5I7UsK7PvjEMhTiB0gTWwRrslxmNEao2VQ7rQHgE8cBA5huvo1E/CUtEJMe+vecwXIDRw8 QdXw+pJf3pUg7LQaLj1kYWIEPs+EktGUd5ATWzkjrUxtpK3VAemohxyjZo1dEWXapk2Ppi4d81Ot aeMQoiLiC7k6G/yIe4S8uNBM1hz2ubuIWFngyzimCMWI9yAG82lG2nfvMvUTgkPU56/TieWdNqWa NqfuVZpp3RGhZke2eoYRlCufDh6cNn577aK0jKXZ2EkAgu82v6O7CNhs7OQZEORHMJhaGQiky25C VRZvgd9qN9NE6YtVhNtx6j42kse4IbbDGPrSnqSuvRCvNZaURx4qPVJ89exLY9f5hdlqaUQEWQxW xH0TYVEepQXnFDajEgEShPBYU9bpuxEED4cPO+dRIOhG//W63xgKac9tplyKkr1MmWuaqp5vQw6j w2HQUkIwlSWt1Fix6RLdbULu09b6HDMy9G8tRBLxImhXG4vqbqGZGlKZZ7hCP4wfbcPw6tIHLRQZ nZuNKt4pT3/p/zGclDXl5XX1ZS+F6pNt6tSN1KW+GhRkwAtXBsdNnz2LwtsnKItR2NecspDBD3zz asEJ+A2qxYHV5l+wgM87PzA2XHDXdGRauHbWR2BLIy+6c4/mLNeixOSFF+/h7CDTitIxFGrKNEos SYovxEnDcwdn7sF1iIajxFzhFT3upt4n3r/wHNgs0+CtU7+0x1H46i5yAWvo/dDpH4Fl6B8OGQQM Od6KPnqxvczKbDz18gyGuDYwCChhCmX3IM8hE/R8Hv48CR4ZCtIdZtMuTxGvmpMWZnZImY1beByj R3+27NFnnBiv7s8DTxRCjgXbyB580QNefX1323KQXPN8e9sG6n0UwlPgX6H1yFYwwAXDTbrCQQwR n8at+pYBQg9ukjdtZEQzyOCBcUwxMvKE5s0emMA3hWT5j/4Cq3Q8kWhFfdopMMyeM3ucxSdFe/mT gP8iU8oLJ21PV1sOYVDIo5QkFeo+dwyFNt54+pZ3izHNeIjbJFnS54HNhkaetydncyex8oXJp3Dw w9OztTaLDCCb+gubPK299ILxpB/PIxPPI997trWXTygbXpW/qaN5WX3eoTd8cxAZ2XH4X3vaUIM7 Mgz/oROhlX8brPJLK05QpjyMeHFmq+Ab3gVwSONHZygTbY6D6zh7Hhij9BAnDV2rn4XOp75epkcX t9HSssAzp5c9AEeBYX8/jpx4ufFo0F18Qa/Qd6cZwJZhzSiPsXMR3NLTT7WUIFWm/09r7X7WDiet E2WODi33DBzRGfTwbpT9XjZ5r9KGowhG5aFDes97oXQgGZ2Zlmp7cH0Yoin8LjKNc+tzaOIgcsM+ oTNrWtF3Qs+SxdMfXmcswwFahmO4hz/65fy87RvqBe580ZJuJJN6YGz2QL1tNKMNAwen6hi0Dn3M kbCr7BtIo0s3Hma2Wr3qtOHUPc/+Q7xv+k5brAnTVrbHSYzx/ern5NuJtzuOpyyuSX8YaHAsyIeJ gsNipDF4g7SFd1oPZYASnBj4M0LBaABhZh29wLVZSLKPo+Yx8HZ2pTYPwRG+8oVeXmPGt3IsuWn6 WToqsGgH2eH90PSN2Y78m+MF4RJdc0A03fZSo4Yt7TDoyYDHR4ZO2SnKPLjJsrcYzrW8R9ltK/Cc H8bAtn5ZX2jPXnCrfPxGvoe2rOO5iaHWSkvDR1C4+gXeuLPTCfFSpBfSCD8N4l3pkalCAVxITwaI ESg1QeWChiAOP3Gdrz0P3osXNAwheN6zSSlpld/vKbl+nivjWFkCo9n9uvykNcqDXGWiAkZPe4Ja YBOIyn4oTylCiRchBjOjwlQZryZhowO3jVb1iSshGcaBT3WkyiKA7sQWUjYamb4iVMFCARs5twAL 7lLntJvx6L4JrHGGQfwIO8QlDL7gmXDm2SAch4mlYLsQYgAAQABJREFUAYs61Dn4dy2BVkZHj7AH dnm8Fwr/gcOzMvxaKBDkDNtZ/9becwJVG+WDhyL4z9kpfpG1XBlVi2M8GGUXbiLkKKvmLGzFAGNE dToGFxwNnvQpAX5+lkYFZdrAsKNwKbP3H7JjudZWNSNIvxReVWxGodq0/DIokt+/ZK52v/yD3ntg BWZfReLtDGUm2ab8YK2ylacuNAEHDARCb2gX/gaX+hEOhaLXwO2KB4d+q70zkE2Z8jcNW96zGMBg T13yoRc0Aifua/CV9XzKA4OlQfoMDPoGO2jySRQjw0v/yWPQerAYaIxyadWnTGUNHOr1A2fjps9B H+GnHvk1E47HE6EN6LHb3ssr3A9NKv/+3lIsy07aMG65w4PVeGL8wq/BknqGFvFyt60Ngc+fY7gc 8XDGqNnPHoR4fcAsvfagNXWI0x+T10Ziz6Z3BYqCN/gyy4AMGm5yQgVPOFgpZwKVzICf43iaBi/5 bETV4R3el1b7pRs8kKO8za5mAA5MbcdDLIBh8F34XPpuL/sb8Pk2v4NdaHwsA/iaHg6zxNDSB5eX PSMw8IlXh2f8Jw0eBBvFRD+0bAq+glvxWGW1aiMRDgV9l2KqjUMP+JaXDlx+cHSUfR48hReBneeZ 4dD1NZ7VgTdCdYEZP4IptB85XN7IlAFGMyM3OZnhKQOhAJ90m2ADWq0vTTkPmSlzgokpd20UeLfw L2O5aaB11ZO1nwmTLqjOfepPHJgDUMHsOMP9lPF9NvrxfJK77P/Whz5YpJ9bZhS+knNwrGx9D19o 0vIt+CJThDKYw4ORuAWHZ3A0f7ccdzIMvFp3zCDD83hBUI+gTAHeW99cNJ0nWprldaXxjB/8wIt+ npa9CN13TYvkNtxPue4N5FRJB5Mf2gRWwb226k80DI4x9p8zKPBe/PAufcuTCBdmTC3luSxHSPg1 SxUYy603w2fxMPWn2tWVme/IZe3wA7NyR17Bxcgk8GjfdiADZkAK9lX2Xkgnvxli+yTM8MH1vmN0 0j/0GHpWjzYx3JXbuqvxqK/LYE/94OJZlh7PwkXjykdjsoSsBpCBarEDyDHl7dbpP9Ywt1EK7sHZ yGR9pvzBt/ZW3uThFbZG1yhFG4RVNkjbQEkWHUYHczbdxG5K5UXr87cS+xMZaGmF/sEH+qEGJIWP OAKDD/ROVDKa/TgMbmIvPj2TrV2SzdLK8M5666cM/G1+1F/bYXhDm9CGq/agr3Rz8cVZlj5p/9D+ rfKK9rrv5YGHjGVTBxlEprUjSR9JS95ZCove1GnAbgkOOeOnTvTApuEsKP7w5/ihHyhLIemWQIms H4qoNH5iDmJot4I+rSlCQAASAroTMW4ACTGIF7rxhGA3nLLyChyDuOnsuTLUrUlExIhQvPIQGaVV iMk7ysw7oeFgbPLgtddKXL9XfxtoDByL2XWmlu3t5yzWtAMTEop93Fs6rUZSjMYmZDB9jiDnUZV/ plxH4AADvAQA5uKNeZsNQJiDZwnTuBazpSOTumFKxmEAuMK0h4sQQ6zwrXMJqGnPXkbJ9zGGdnO0 3+t4r19l7eN5jCYGUhPf4g1OXjguYkk98G5TxGrVGyvVhRnhWJpi+IXawTLEK5133Zc9HekdnHon NP6XEd9nXqU3tX44b5KvjWl4q40E8XDCN4b1DmEbaff5uUZ+Uf5hNPX5UMYq7xA0AWYajeLIq/Re lEeOw7u9y3rS9DuGEErIRxBVSL+NNxvjMsCtiUOnT0VLoGjl5a6DtveARbt7gMYIs4azDbAlYV3q 2LPgEbzFE5l2ci8v/E+/1XqwxDMItEVa6+wJb3VMH7j6we/QRuE6NKW/tA/8+FdewqvOSo7hxb7Z fxbXa0bRoTRCiltfxaEt9KhM9ZRgTllwC2557XPAUwQJGIZGtKlOZQhPGhzxVMvjZwo4LV+nlQed qA+P1L6CxAneaSu6ZQR4DxfkRM0opDzBppjBETjACvaWI01f6KhDPOzZSKc8uDYAVi4h6Cd41i6/ ptFuc7UhtAkmSo4i/5SP/Hx+38tZpNcWdRfuSo6YNu1lb/BihpmH23ttBqMBOOUIbp5nxpavtxns lPKJ9sleoOpb5YNDn8DP0IGNUspnsMl/Hg8eOhOq70Kz8twFAMsy2mPVRsqkq/6LjOel4nHuPmXA 9aAXzI85Ekz3KLMHJGDvQYe4oUk0qFxt139kts1eM0h+zJfjvDs705dkmWn9Pg4TH1pjPWUMve9n PS6HDs+qvmII4319JA1nCH7ebArOq+DOxmRrZynKkE/k7m3xVvdv+jb11axCcKtfewnIx9AI7zYc tzyCS/fWll7U5qDwQfaRmNrVLz/8kBOKgn8eZ7hDRzyqjmsllxiZukQ/gbnkzELfDw9tNG2M5o0s GZ6TL8VWcIVr9QruG/c9gG7Da2P0d97uU3kMsBgdeBOslibCIZzgbXRHDiizv9pY3RwcttwhX+UT wCet9bfemzk8yUY69cABeq1p77wTis5CM+hJGj9T+oWv8EPTVhu5+MIAx1nm797/svNp511gsqa4 8czDiaYOsuzpMKdwaSc74PNdBrjpbzQITnCRibX/IrJ6jH0DHmkGP2DzDKYNTnsgbaB7d2ydOv3T htborzI4l4+RmEGVV71wA5+jE3ms1QEesg7eZqALBnWjQXKJTBvZ2fgN/GZSwn8vZVO3TRq/hhvN Ora3l85qrx9cnZ3qPXI78jMe5ZptCE7L+OVxv7RULMtrzI6lFPnUmVrzg086MOl5mON1x4fkq2Va exlEaDN+1o/w7ag+A4TypIf0yQJLMQxyyARlHmbGWPvNHoG/ZC34UvfGUULv9IdpQNPLUHuA0LLE oNyAxaxRviC60B444BXed7MhXN/qGzBXvyWP/hGPdsFBP1h1Ia7kaZaEFp5yko2gj8jvlT8teLoC L0dguVdRVZxryq0AmXkspGqowjCjiglLwIqHeADYHCJMvHfSltBLPopMPnUJTXgIYISNqZ/Nl3y8 lx5i3U+9RgPqwJiCjvb8GLf9dtnuGVQW2xfDG4EYJSbOGcQ+CZrc+aUjsx65pkqKMHmAYhyujTGM 2aMaOJiOISww8eDCxrZhIO3AMDzT4NSJfogBngVlDq7ks3sZURF6RkwYS9rpJ9cigIyYlEtYD0Eo j9GiPHGuYHCFd9cJ7tUzZU8fSSIerYBNO6dt8hQh5b0w+ZXhHeJ1XBqPEwXG0Jzp+vEIYqD+UdQR qBmYeMfTpjx4Art2CsoFg3q7jjbOzNHC0Z1PoydtbURoEbAmWPD3z+CAkZ+Rc4RJ7dqPvnnKRgoC u5eMdH8UraTfDVqmXbc5R/U+n399DIymhyegLG1uXMNl07B8AngxNhocehGvbYSiZUQ+9772ouKL oAe+p255tUFQF0E57fJs5ExZpKoKruiTwlan5wIn/Mnod4KB4hgt8lL0+ALuldfP3e/gRxeu4AGX 5/pFgHr200ZxwipLHvq+B63yogU4UsekU562uTZv95Q2XKB5BqW2Ev7C0IPNpdoFVmULaNszvFRc +pp3mBA/POy1hZNH/dKo2/3geXC8yoDZ7MLjY3t2GUmUgkE6JdiCtetSN6V6eEh5Nq4eAzsaKtoO vVkXDTbwD3592KI3+nVb4FBbLcFA//3cxj24wcaYFNpgzmA5vK8NAgWsbG2pfiz51TNU+MZPmUNL +oIyBZMBiXfyoZsaHKYrB1/atceQzXVgcQ9O/VqGRpwAO5H7PLrg8LMUh/zCo2CmDGuwGM+//Oqz sVgAhz4Ud5JBM5zOmdqUpXY5IowxXbJDs5vF4uhwGtRsymKgUdbRTyEbedBPlReYtI+8VB6avbzs r6l6XheYvlMnY73kUmjoNstq4AzO1aVN+gT92AwOv9O3KajKnzrIX/h1rdnO4scGXpqmweZveU2d w08ZoUnbnufuZ+kNvsGiL+BtylAOmPQxPOof7c0BddVWMPhJJ79fw9yb8r2TX3l0uYEFeP2Epoem w1U2/npGk885VUU5wv39GOE9EBYvnZ8zxvG5e/X4jdH78NiGCzzqX4Zf7wfomRrewFVOFdJey7XA 6CNo2glXE+ZeOkE6S61aF7UjQvsFecECxm2c6HfLkNBMCkg6OiqD2xjU05btetWpjOaHyJ9F/gFL n3uH/tkB+gZM0pJz7tGhUPgITPYi6AtB2eJd536elQWeKcNzp4n3PqJTvOfHyCx0fHLyFCPY5kY6 L8tuciLVTQzdNs4X+qpawWIToQFvBq3hBf0hzjn1bCLl2mRIf6AP+5XoVnIojvKo5qYz9YqPqi49 r2/FwSmdBY/gNPn8nP6t+LxzRYP3Wep2kA9aNTyOLuyNl5aHdDf2bFoP5pqHHuPpnv5xRefg3d3t GT9+DvhFizahdpp2IDHI97LGHv1os35a2Rne09uN4OkYCJ8w9xpDmY5wSt8VAQBCRQhNh1OyeVME Id6RzN4BVJirtAgF0tyrp5geksOj8mgMQpPOVB7EDFGIRzDy+Fnj6JkQHEJSl/QIVRCvo8RbF0Qx YQadQEgTjuqp+mMQeecHNoZ13/couo1jwqPd+UM8YKGcH3P1AQMbYwoPCwyIA9PI1/AgqlYU2qwu 8HkHt20E95o05RBe1gxRAkVgIfjDCCfp9OV4E/UDJYSIMQL0q9u0W7WnvIZG1C3s4Ue8oFy4B49y wAMWMMHl4HSeB+bB97TD+8/BrbZScI+BG543G43QRNOFeExvJIgm4BDO28PZ/ajcUPEan57RpHw8 NhfxtH/89D64MVXZRli9i4c5vZ+yeCg2I1tKBE5uMm2/HyM4Iis4yyaQfEwCzqpdyzQWgTFB+9FO PjIZHGUqqp4TFfzBD1zZJIYJH9NR3qMXAX0MPl2HNhkQw7xomaFYOI8n8D7r+gUbnz6n/9Oymrku XZY665r3mcmtDUTYVFguEVD63K/7dq/6mdEsVeNpFbzuM6DRnuvys4sf7SjbNeKm6nuydCLHT93H gLiPJ/U5nh98/JBBql8Og0na9H/OKdVmOJj26l8CSN8MzXnn3k85zzn1giDzBbs6B/iJsdQKQz4e FnnwBOXqqg6Dpd3QgkAJi9d2MNSALALYuegEcfPz4oFJevVau3z0nHyLUVoDZ2vdUie+ZSgxvt69 +yWwtUwBh7oZOPqZIaNf0efeQ/grOA4DFH0UTSW9PH7KpUDReSsOnu1WpmjslLfL58BT1lPoaSdi axXasrE5PVafY/ahjDeBC78I5KV6fI3xICeiqOM45Wvf1dWr7BB/U/QFN37e11ngoTlp0KFzqNto IYd7QxJ+FmpPQmBn1Lds6X4wY6fdaJnjoDy6SSefAem0Fd9Nf+GRkRdglravreDwnX4ao5mxIr3B R8lt9Jg6+hQNxwj2kpXmHZ6tnHkdD1dR7sd4ttN3+qd31PvqLXlm7XyWKQb++9BGwKj+rMbmj/Xv B5EdtfkpdR3HuEC/4rWl5XnT8nj+qk0p9ykzWnRV0/LVzqfLD/XsS3vktWVQTbcbfVd9V3I7uis0 H4ALB/gWXxavwmt+SGt4F0P7sqO6XaUd/aVfwGwmiGwBD7ikhSu/pkkyqtcu66+jWDDPma2Srvgj edAlWpUHn3R/Ne8qQ12uNd2dMgwu5dW3+r3oaOFlONZ+YfJKA69lpMQjatO8E0roZ2V7DwbZwtol 5w7zMLSD18kBMI/+Q395LN6Q/+6ulwXAgefm2y5bHWQUfWFTXxmJZmQie9G093Az9YGd4YmH6OaI 0sUBEf5KOvAw+p6f0dvQdTuhtN1mTO/xLXit6ea8yaVw0+3Z2Abq07a5wn/3QQ8+uh+bJ8GIf9VT dLW3cZ7U4C6e1kiundvrnCZmA26METGjO6zB1g9w70eXk53w8Dk0AE/qKH7IJtbHR/YEYzrGbvJ+ jv4AKngLb0kP132IQcNLbpXTJriSjpcavZStkDLUgdT7i5VkPbugZ7G01fGXD9ncWJ+v51QxoxwZ CS6DKbCRFYP7hpcxHtmXpcfkHcfvp499wtP0r3xmNMxwsxuOrZeHdAkAOkidqzhIFhQK8UUohP9W UDHAdax0z1E48grTeVOmZ8F7aTEvxLifMiavqzIRtQZJK05ZDU97SjyL9x58ygHTwO46z+55oNUp bRNzG8dpZXUEFkxM1VOCNmk9T3mUAUk17VUO4QGP6oanUTyEM8IUn2oLDp7JItak1/nKmTa4Suun Y5XZBNteAnHSa29kQuXDrHA0gg9hVD8ZvBSjNs4KhrR/rsry86w8ofHTDDi4plAGLniUx1Wcq/zb oWBbyhNv+tRP+toYVX3QirENSfhUZwRMETZiDqMsxq3yu46GY2AZ+BnN8GTtF+MDvjCtGQ5pCv8p W/k9SmY09yDJmbSmjUmnJM2VAGhv8GMMVHAfR0gogxAXCDU4hxd0cP8w/BDcppPVCR4nDliz9dmw WUoCPm2HH+2RBv7Aq02P2Vg17ymboSFr4lqALIPKpN3uL8qrw0aopppA1qHrVfc8t/D0pOu8r/sU A/bBt+vA4wrGCerHgxQv3vRDc+LQ4sArnXyjwJSjjuEZVzgQDx/qNKBSrg1oytlW7uqXH63rkynL fStvArvpBM8qr43jvhKc08a5Tn90H3Sb9In34NoL/AO3eAbS6VVPRQ48Y5jUKRPBvLzao2z3gzvl VJmBa/CsLco99EGL4EK+wZ80cNT47sGZ/JPO+8GFqVNp1SWe4TrLQsoAWYxm5/722uwc0xmjO0mr Tgq/8R7ZErhtSFYe44RMG3ib7pvmpJs2vWyXcntwuB2vPI4a/TXxZldG/sOVNNqkXsuK2oMeWZVZ vzq9I+8bP/on9SQP49Da8XiByutbXuFS7A2//mkcUsbtQVUPvDiZQrCus4wkxkr+GUCTtaG4wNv7 W8AtDTzVeu2l78QrC47woz7g0USLljpITz+ZDfXzzEASt7/qQYC6ht7lr6Mwc727azmLjr3HX36r KHP4KuMl6eRRxvzgtN4njeB+eG14Fxziql8W/mva6Y3J8ilP2fq95d5m8KufGFz6UpDOQGrqGhnn nTqlm1+SVtAvfuoRhs7k9bN8Dm71KdyDV3/uxfjr/SudR53yFu6qvF4zrl7Be3UUznM/bfdc7QhA 8ivfT93w8pQ6XYW9rJlCc34Tpr7dDI6Ury2C+pThrHL3fsKU30voIvtCX9KBEy92eT1whStleufq 3dTneeqTTvlfg1+d3guDW3JQXQ1LG5Vo+NNl5GdoLED5n3yRDZm5MUMERzMTwChVpvLYOOqusmL8 Mv7RqmfxgbiucDZODHq/DeHoWo6AsGAZzvHg1+AjZUNj00y3a10Hvk653YbAEfyVkyQwwQ25t8+9 XTZbr4RAP+ocOofvs2zSBf9BZgXVo0w4kEZbyWTP9sDgtxksOayhCFEkIpJIQTqjGhwgCJDrK+sB ARhGzWd9E10/gEGOShDfdK7yimACiC/i3PE8hekgglCx7qaOH+KG55WIZ+X2hpJkdHf9iO/uLus8 rUerX+96D8gpyzRG76hnIBnJfvjwYeff/u3fAqcObEUDsUcxvhyLZG3wQeCpo8+ioHxV7Vl9VX+m SCIYtYEHwiYTa4l2w5hG2QwlRwE9Z33qYz6LdxjieMzuS+uJTzPNeGYKMZ3GA2Th+11GbTEr051R NplmOE5e+NT252cGdnslShCl7IesG/TlvSYGSpHw7akMnahfjnKOLyI+vwgzB6dwXMZVcLefnaqU uTw97dmMAq8jlOBC/+gDhiEigidryBCzDz/UbvYQPfyiA0J6LyNR+XwtTJyhPYbPmSRFYPANbobT 0A6GooT9VgcMwj6y7jaHhQfzaQfhGSLa5bUgLHv652CV0b/jcSIUnfRgfZTTO3aeIsjCCDyu+5mx 41WHFzS7m4jdbIpaRakGrTvf/vDvO7u//hyayVfgIsAPVm/WdF1KMv2FXkuQ5L2lFs4etdEBro6O LlLvwc6Hj7+kjmwIiDFynk2ch1m6I89dDpD/fNmbuMhSTmDrPoPIpIlBlTVfcfIUjNbz313lq3Sh PctSer1XPjsb+WmNLh4ZWK5vcvbym3y2PPSMRttwjsAMnq5ywLq0d1mPh5lvs07fZj0zGTzZ5R0I bPA/QjuP6Ue/HpDq08E7ekYPgnTs+jorWv9WJGOoeewwa8586SyskrLCm1EOvnb1lNE9j/zqKtPu x5EP6TMegrt4K9BMHBGRrTx4LWDzKnBmqU42HDImdpPmIHxh97e2oSvrQcHoPFgfBvp06eNBvV9h b+/fmh5rcHWYY4F+KFDRnqlBH/6pPk0s/PHi1Xm3oT8eInTo+LeakciniTXVgAsfKAPeCv606e4o 7UofWcP9uJvlHBR0aOUwa2XP8nW+03xJ8ujY52kzqxHascufd+ghsCrDusvz0BgBfpAjj54zIFoF IU/hI/Kg1rHmI01n2Ydwdt7euqMIdqcMOG0gcrp2+5sNI7+EDx96CdzO7mM2bhpwpR9Cc8cnOdnk IuXk083aTHYfHOUrbzmDfDcfVggYMTwzC5Ud5PiYjPvrX/5955df3tVelFYk1rxrY+g7S1F8ZXA/ 63jR2l4WMJlFKNlXjhPy2cwHWgl+gtLH0IRTBuA7PZu+TZ9DdaYZ4S0UmqQ9u4dGlQvfThPQ/3c5 Nq9OOgnuVuG5N9/8tWYOjzIlfHD8uujaDJS2me6OsGrYMi179P/TdafNdRzXmqhBACQIUpRkyfbp E+dDx/3/v6qjO66PZYuDOGAG7vustV9i29E3yUTVzmHNuXKorKyXP4WOrEIleVbD3vwSOrK/O22O TWoDF3m8/hibvc1q442TTWJDb3/8c3Dn5JLYOVrOL/JxindpF3kxCR6DWp9ANSjQT/Dzb+IDTE6u s4fSk4HL8MwX8ev0QJb1gSbj9kiS5+zxTLv45++/zRYsA+f//B//lXOww09k+0N0lyfZJ5/Tzzr9 IVKLDe87PN5JeDXnC2vHBl62LRn8m5RYlOFX4qeTZZXzOqelsGd5dMQ3+c3Wx+ajGzT+85+/RYY7 +dP+dgVxJ6wG+vpcMJ6CP+ADJ77O59nT7+yTEW01ePR58dOXr/+U01H+16wK7zFnmdBla4xFHPgd y3uavfX8v5BeYRY2yJpd4se7KH578e7L5/jei7/GHv45X2Rz+gEbOYmfZ6e+FJwaMbLYV2zXij2+ PuVlcPzspMVgvH6P/9pBKBzy+eUdt5iQ/nnkw08KfAk4Oe9gyk1fGJO/yPgnay6hP4NYFIzfSD8V OV3nCacnIQaZM5iLrl6m38J/etT4gvTjh0nVjEl0IEl3vGAXHtCzuL1r5AMt+gITy93O833MkMUa ZfUfQulef7YLcnz8U9qqc7htY/FFSTJa+LaXHLaVRqeXb7No+Dk4nvhcuvGCX/LzpObdD7+kH/UC buSRdoQfsrvLVkjvtulDpLF//cM+reefDKotIHlx1WIVW9jFBH0x2Xkq7IomfsEHcwxQwWMXdCU8 51tQMYmXanwVfzPvzUSnmfgaB9liSy5sj0/49edfx261V1+vVYbuztMHKwfHy+D8S17GNqY4y5PK 1/EzZxbTwpMteav/6Erjc8wcghw5ojJi/RZc458GoRVWxJ6P8ChpZwIYa4csX6Nq3TG6UZLOXOMw m35eRVuh6Jx3DySC0YQOyuW4xB4vRSlwiVU+GALmRTjxgBZBnTozaeKzgS2s0r9K5ZjiL0PDwM6e lpb/npZ8NPsNHzkpozz+Rb/RiBZwRb/VkSagBZzyX/xgorn15hpjYyABcQQ3soy8Li5MUvYxCbzL 49LvXiiNfo9ej9IrL+mOVit9aF29rYzRL8hHnyuewXQtH36LaJnzGnMV1BeLH3wvNHGyVhHA06gM 6h8yecK3shxj+foX2Ae46pnUoYnTssdwPmSQTsSEQwRnG9Lag99guopYW5p3j7j9mAMvDVnnokEr L030CF2Hq/Hf5RE8Zwa+icjSs/DxqJ4PQigPztCUEyuspoMl6PCk72Rw5aSeDlG7QBu7QitZn2UA QJYcw9K9EyT48n860RRN2LbsTlh+1/4CfoJ2Kepg4EyvNDDBgnvo5+wy4Kvdw+le20S3gUNt4RnP dlLLx9rJwE8BusX76qqTuNW3vNqJ8m1T5Eu28qsP922DaEKDOmj3WziGhf+1Mzo78Jsy0vzGr84I TPXnnNUjWKWb3k2SwCtek35+dNvprnyUXnSsbtZnSBfgcV84k5g/0sjHi6/qze/sGXz2cYtXfbKY FfDQhH/88guuBtLyrKzw5Xj79ClHpIVPUZml5TDYyiDoWC7oms4p5Vz5b0G6cgYyXvIB5zT7lXwg QN7W284c/cpWV3iQxn6m3sBem1BGWTQpJypDFsqD67dy8rS7pu3WtN0fuU8U0b76VpbODE6UJ7eV /bYn+WzRC3Fok/f16w7QyRQ+cpYeiwoNqyOw0CpfLD+u+IAP3c7T/v3332dyCl7tTJ3VxW6J4Pv2 txekgynb6eDcF0RDawYZhQkvPOwPzfvC1eqn/TUaNAP5rmhR31MIv7sfGyy8gKWM69ZdXy5NVKbl Wqe/S4d66EL3ccSPMiIZiOXFwpd6oTYaW98GPplPOzjI9pim2hAZFuby6cMnVvqXB/lgqduyeFFW e6htoafl8KRs3PZ3Gfsdix/+1aUnT0/BBQ/P6lf3y+u2cU9Elv/VhXLgsSW4yAkcNAgdQzgal4z4 2cJVxoSlg2ZwhtaxufX34IN5l8U4dICnfuUDl99Lwy6e8uP6Wryk+OSBoZygjn7KFgw0C2DL9xtO s+WWlzeLOwda4Go9V+XAb12/G1tuZbgwKzP0oUUYmoKn7Qm80tQ2z/+5d20bDveD128BPm2hcNGx /CxfTT/n5M+dZ2nFIKuBHKKCKjTcpIyv4ekMrGpZkRtgKXATydoDhgBG8RDirzNDTtHMoGMU2S9m dowgyqI4DFO6qzTEbNp+4YchSBMZilm5Gbu68KoDXuup63c7DUI4LkdYVYy6olAe3INlJdDZmBoQ h0vwgyszEvJQBt3o89sLlF6a2ZfctkGihYFPY0p5OJQVGUzpAgvswlPePdzKoFd0bxD2DGNXDOSt PEJP9mDXECpntHtLGEy4wJG3BqjBwb+NH2x4zfLdC2Q2Wxwyg/+SFQc8fzf4lItfPzmdMmQEz/Pg P8tqaUlmqocYY4AXHWDAcUynrRLTWWXQLF0+nj2mMdOOKiZUZuRWeNJEdSo3HaOBjj1SZPQmA15p ZuD4wqtohYTdVy694tsg+dJb05mIzMsPqU/GBh2OygHHHjly3AGjhroOt/yhq/oFGyxXvIrslR7J ZPjJZlX0UsHqi47ivCK/q9Elx8DWPS3ZVYh5STUwa9MRc3By5k6HADuiS3nuxVfePMYWXKRlHjxt z8r1VZzzHXtRwEpOmH1K28/o62BDmcjNU4O1Kfyxd7SzeTIxgJGOfnIQbwODHNBc3UGBdzKto+J7 amOro13Nt/0FHjaoTnVNp+DBpZ7gt7LKwFl8fgttD4WBdmXoBWxBZ+t37en0LLadR4j4Etim1Qt0 W4GonunOCotOEHyxcPEjKIM+v8srvHCBg5ZnPNtWXsZO2ZbtJxlCfm/r2oby6pI9eVQm8PKdOkCD ZV8LZG/aABp+/vmPGcSdnubg/oNsyrPf7NwECi9sXIAnFjN6UBb99J0x88BVljxt65BfGRzzpQ6d 4x8dYIqVlfS20cpHmjLkNO0kRlta5Zlksmf56trrbeXO0Iu+kQ0WGGura4ctjze8Wt2yGu/plHLy 0eUFqQ5Y0A7H2dnatLrKlL7WqU25aouu+rDffvstbWgnMXAauJ6e7sKQNmQCbJKMXn2L4LE/+H3R k8yvUs+Kqq836nfJQ597N/uPdb7L62n2DfPNsbyxO3yhpXao3qwWZ2LmXiBPUcCbOuTYfm3rPNte 7VU55WeBI9I/lkvtE8ztL5Yeq71zdGDajZNp4AFfXVfyZNPqk4l09eHEA5/AryjDTpev3avt3RZ1 nNYADnjq0SE8lQPdol1d6eo0n9wj3cmHm71955f+ZvX3eXKOjnmZOm1VOTju89hIH1E7DqqhufK1 SASnqA7cAr5EK8x8kkkXG0AHekXpw2P4w6N7+Z3Eov829kKfZIUG9QS4KmvlyEVfBwZZXCVNebJf mM9jp8JwBUf899D06hGcYz0oD+4+Mdv7Y3rQVD3AI295lb4Lk2DKE1f3h6czqVue6ITvE+hh3x3J U3dt/sA3uO49QSHzwoTT9pry53quAAcjcOaCGa1ADjpgRqWcQfN0SHHikABIaZRRpmqImLWdARJp Hv16tOORD1g6SC/jhNcp47d0jkXjFMAEv/vAwCIk8DAowIMmtOjECIhglJU+Qk7n4kqogvrKUyA4 ViQpbxXY1YRun1hjUB49aHQvoBP+Y0OAA82uC3s778pnja8zud0S04aPLgHtyhWn3zo7MGx4dxqB PHEfxeygAT5l0bS07uNcsNBYGOXfI+vyPM4gjk49aaKOmgxFNJL9wM9jFgFMfKoj3/3ayTau/la2 OMFY29mOSV1wNFhHteXnBPjxY/LifnndxqkOeByD9OPgNxxeVILHC2Sv00l59KjewjwMzPPYFT86 J/XkiY/ppNAjoo1sRKvCj3nUNo4kj3nu5xzTfbkMLvIiY/QKeKELcpBm0KyuM1x3ELMvNCir3MAd +95BFZrwaWJLvveRhat0V4Mm9BkwaD9WPBbf/bTZx8d99OQpLd5NolI8cdsOvJ7qfM32EZ9B1T51 4jpztIN5m8fH9ob7rXN9zMds8NhQW2MjdC/wE5Wz3/jXVtou8FSdol97BaenkKhLFs46poO7fK5Z 2DLPdeWBTR4CHmv/6tf+RkYHWdY+lVev9KNHOfXR6uo3OLZDGETq3JRrWb6GkzWIgWvtbR+Fqy+0 LB7hU05EuxXF2pw8cqkMpReXbru/1QMLLmamnvvSWv8IlnT5zt82cJ6V5gw4/bb6bAvYyqz7J58n O2iXJ+AlXjx3OmOPQNc/jz9Ikd0lsrBub3dfINylGQz0CHgqXeAWh7TW6WRS+cr1uI5zudGhPhkE Smz/IIsZsK/s6Xb3dO+EiozQTKfstbJHg7LgyTc5cR8JTPpdJpPf0kZ2K4TBTwYo+RCWfsnCwIaV Ff7ARQ8YtVk42NWXz98y8LFCvn0UfeOFTvWz6ipnWxDY9DeiDxIyEPCszIcPH+bDKvjpI29yNkh+ kRV/ONUHn+7I0tMH/e5MEoJr4Cd3y61/JRtwwCWzyget+EEHPt23vjIC+1Sn8KTjiVzpVTrY7VPa v+Nn/YOxhCck8aehW90ZiA6PfPPqBAy6JbOlif11xf7m5OPHj/PCpb37dvPUfqof+EU8kQs8I5+D XbQ/w5M68KF9/EHS0KH8yCSLT83nD9BbuTkjnB2xhcrt/Hz9OfzVHRwiHL0uj44e3QMTyMeguXaA ZvirF/SAJ4LRUD7JuLDhEfCxtr58bt2DvAICH/ot9dDzlC1l3r2hHzDSa0796oUu6A3MY17AYQOu wuLcPrdPoqWBI+ANn6UP3KbLk46fld/+Jme/4YHb1W82KYK315XNXcakyrUOHo0hTU7w2tg96eUx H5nZTgchsyE7j2XtX8rPGEVmtCHs48dP06kqg/gvT1+GKYLbL73txywgBZiS8O4LLffZW0cY0ij9 c/bZadTOIqRkhI2g83lIuP74tLN6zKjDeDFRhTMQ8OASWt9vBsv5EJb0KurssFICnrADm320B56w WwJWUfMt+6w0jtIzUAC7iip+NKAN7coJFSpa4aKk8oEeoXSrp76yonv1Cwt8YWWzg0T36r/ktMf4 OK7nGb268ICn/lW+mY4GtMtbWDugXlxroPMRi+zPU0d6B2NgLV0Gz5FTOlzSuszePuWowOwer+O8 8njtJnvBOT0zQasIygi7aky+OxuegciB3zk+KHTaWw3uwt5BjPqz2hz64RrYEWXleSwv9fCA3/MM lNUlr/PswSIH/Nt20Kiu/K44n2aFSd2nHPtwebkroy1zfNXhvc4qtL3NVhHAjptJ573HiD2fDIJO NO8A5vLwmPyXX3zRao+6Ynfo2k7MIHjtTUOGE0/akXaKt7fZ52vwarBLLjoO4S7yln+TdGXVA1M8 z35IOOiS03DUTkAnzb7Nq5P37z8MjpnIxp6sjGmfXuRiX/b2s/uRb0xGu1+anweL8mt39EQm3hUw emAfJsOieuCQcweheEW7IA/f7Pt1Buja883tdgTKqC/f/cJYh7n8rrNWBkz+RfSbntkMOktD8RUW nMNjYONFHfgNOtzHrRza3Tp1fkYHeXObt86DBz2ucAsLd20QnJFJ+IMfLdpCQ+mnI/YJBnrg1TXV /qTDCxc5S29Zg+DdqkPftr4YTDupJ/v43jmeyV7dXYjwMZvyC7cvMKIPPteRcSZhFju0OfSyN9fK FO2ezr3IR054QOXscTQp3DaLPnpdJwAm293J+7YN92Lf31i922/OxviClR+6HvPbCRke489vmYcA Nz3BIeCJnK1i+sIm+YPpKQH+hLU/E+cdJKLT+yDkRnfiLOakjXz5nJcmA1v7IW8TVCcNjJxSDj5R IJNwN/fD+/SpkeGhk6Y7cJTX1rSPi4uv0/eRLz7gMKnC52nkIx0PgvoWn/SlX+MP9uW49cPoBQ/t 2/70o5FH2mJtv2159b2yUJ7PdqVfweIZ+1k5bH+NZjThe7ciLZ/KiLXN0U/4sNdYoFd2GEqGPvW1 MRMPA1w074rzPrHyYSE82+bUSZQ68Gsj8vChj6FnL4LBIe3b1ZfZO24vsKMct62sr3ePRviMR9AA pohv9Uubezyllzvg2LaGNzjBmGv8qCv8dIRPbXEWHdJvHm+TAXtkE3zqbL1tx/LohG0I6MGrvlf/ Cl/LuLIR+dVX6VIXnG23a1/KkC/b7lgHb/gmS6G0yddOBTjADbrgwsskB/62o7M8hZuJY8Rk25BY WwBDm/Posh8RQpc+qXKFk05Kw+jCZDF9MXkK2kOj3yEn5XdsuO8T7IIgOPyx6KkRXaCfvveqT9kF Nfiurul2F5G69YmtVf5ooR+TaIEchHPKGEUkg0NFJ4Be+KEQs1mGjUlMWHGhAMJTTx7jAxDREFHu CmKdDsfJAWronz7lHMzUJbjdu7xlvKx0k5fEwBMF+KcRZLUQTWBLAxtjx0qHH8MVEBoISrkXEbrf 6FZuncW+jAJ+6QW3RgsW+NJEvKtLiGgRwVvlD7lDH3gaItmIYwTBrZ4gTR3lyJ7sZsCZfOlwuIKv DhzKSs//uWbzxNCkszFA27yu9OyqHjxkhY9XF8+DktJbOvyuzNDqt4ZFdvCjbQ09Turqj8gqx7rN 6to2dDyhFR+PcbocFRgarHu6ZysiOb45fPLT0VzwCauPdNSHFwT3dJJtsJyPmV4DmjRS9GkYG7bh L/0aoUlFV+dSNzYL9xxtFaddPpfO5RlcDZUsyYZMxNI4A+0gA2cbYN6qPehoO/04iDj4HmWGBvn7 WH87QXL7MQMKj/Q1bHAE9eEkB3bW+817fgxZOV9oh5EdOdExPjgRtOuEDaSla6v2OL7Ki0IG3rYT 3ecFn1m9z9MiL02YpL7//WN0DR5i8uJJ6oODDjh9dY0dyNszhh0HuO1g9JGKbBT9aDFgIjv3S9vD tGkv6vot4P3y8nk1Eh6huqmctd9XV3vUG/jylXVd575tTBsuPm2GfNEmvXXUk3ecLq/yhtO9K3tW Vn0dPXp1AGScKlNO2uB5WD8FPzlXh1ZcTKbArANXvzJxnm3vS9voMwMyQdnFt+1EGtjwgpn/E4rP j9Yhq5Xxni2qU/Dkz8DNR4+mk4i9a6Nwg6Fu+ScDYeSXdk1OYyPhyeBqfdx+9jfVhpaH2Rb0vBrJ DhrAq3zBwrdQnOyFrtExPjvMVU/KocuTJfTA7QQONu8pC/0oK0rDj5MVSmdX1MGAD47KR21BXTRJ F4XXT/sY/zrbM0xwWpcuDZo9ofKoF58rn50QgqNNi+qIS5OVrD3XGb/6QMdV8pEmlAaP9G+BwZMA eNDihfXyDRY+tDc0K89O259+l8O052e72f43X08MTv4BjV3tRhv6+y4RGCuHxeU3/K5wry46SN/F IboFg825RyccYAtkrq0IaJeujenr//jjU+rsC3mOlwQH/tKhD6t9Smt9NLk3idLfkCl5XGW8ADa7 ENRdnTwP6tGIBrxU3+Q4/Vjwt/3LcyISvOr47apeebzPlhh14bdSSW/K4IM9PsVPq19ZqLvyXv9y kYVFATwwyKmyOy6HDxENe917sJVrHfDl13+RE9wtF9ImvzpVVygM9+j3dHZ1tu1LeW1PmBdu8wKs UNmCr4xQmGjRbo9l5yVDdZI1oXKUBgZ5CpWzdgyePKHlqiPlpJELv8Z/eBET7eQgv7IlX3uuKw91 RHYbDUwd9/Lxgn7bbQrD73ODWDMCgwwJZylsRiF8zuz6t9/+EdPbl59mRS6PfSijDezjx10FLnLM iS/z1rSGup3vvokL1+//fD8MwMnAEebKCWkAlKIhgaGjljZvyYYughEw7r64MEgo7ZjQUiESgMFc DaiOufQaBPomPN51ijpizuTt2+0cwOXUyEf+NtIdyFLi4MqoLO4hgt7BMH5GOaF1hZ83U9OQSqdG 7u1Oe9LwiucqNeimHHrhmvQ4bHU5Bo7g9RirFcOVR2WBHriP8TOiVznpAn/KgccA0C0keQzGb/CV qxzRQH7O+HXmJ6eO1v/4j/8YWMU78p0Zf+USZxCZ+7qdt8ZNknY1ZCc7w+PskY9DzeQMTgEN8yb2 8JpTLHJqgwH8afina8HqzlOegGgMry/w9NyIDOpW75zLwdAzOLzJkVbyyHD1sY5eWfYn4pVs7Gk/ T4dMf/Y1Szf4rK2xj/OcOQO/8uCROzrn3NiskGynvwNVHWeQT5pHhQbMP2X14423dqMbcOc8zujS NqEdaBjI7WSDwyFzDgKdOlercqPHKWPAZmC4g7VXr/I0543OMY0+k+DX2av8+kaHtCsNt/n8OL61 Pzb4/v3Hk3/84/ekHTr4pFu98gSp/Nni8int3AraTiZ3mwG+h/8MzE14z852AE822oKIP3ZswGwC vu2szsnTgB1U1D7BE2uj7I/t+BqYqzz0u67dgH94YSrtUx588tdkdjLpt3is79IPR/UJpnswyF0Z gy46tbqydK4toVH6l6/75nv9WAcHgzOr9UL9zsp+7dQ9+ZhYZYg4Ovr6ZSed8LC1WalxMkcminSs 7ZCZeu7B8M7I2FH4E8Y2Qhs+tOXLDOycL3rhkX/q+FiS34/Zq/4lvk9dJwuFzeHvLLj9FpxPOh0/ mafzR4PyXk5C437wY1emfMDAqphO7v4+7Tp08YvoqXzRSwfSKgvtXqwelCU7v5Xb8juIopevaQMG q9oIGvimu1l9tqDjHNnDy7J86Kyu6QTXVyrf9gO+oJ/SD/CtgrYh2I51macdJrtdPOAXtAFw7HVH qzS/0Uw2Yu1Mu2I3Dw8G3jnxJft2tzPfp6HwsLFUmbaonwHHKTo68YDOqR67OmcyCx+5mZyzjdKO fvZ6/AR3aVialPMlS3jI0BX/cPutLD2j3XUXHTZfXtsCPvFEnuryS20H6GLnfqMTXP5TnZX1+oKm f/32OacCfQ6fGVTF78LDT7gasKlHti9f7n5UsiIb/acr/N2rCzcYVjrZhX7v2KaUB08a2tCIV/DB Edgtn4h/H7lRZ9vyPkHif7TJjpXwBI7H/PBL//HHfZGUz3DE6bTRaTfPgz5w8chfoGf7RmV30Nyx Ajmh9f7eAg74BuX7NURyBgf+0o8f8hbALQ755V09dMtXX3n3cLORbSf6AoNm/sMpExZhou/IRTtY WF2IWz/kqUMXybQfuMkEXKFjK9eeoS8dLIsL/Fua8Xy9D13lDW18Dnh07V5/aXxh0cf4Aj94V1Zb fZ3BMple5DPbvsZYPGSpDBtRnlzQKA0MtHblWt7Y0jxp260dZK3M+R9/fBllUDKgmLBAYjm8b/u+ fZevHWVVDwJCNWD2wgul6kwxpK6IGC8CuJc/Qkma448+ftBxmlUatL0KjF2hMXACGxx1NFBCM0AY GHH2FSRmEO73MJbfgzOSwTzY4rHQHQMFvvLoKa3SGM2nT+t85YngrCPcxqCcNApXHhwGD4fyDejA gzJwCMrcZIAoreXdczb4M2hWh9JE8AoHDuGVI4/IlXMJb8r7jS7RbzQp4h4eMtKINfqz7EEG1yrY yn5X28GWjlbphV/5wCFdZNRo/RKad2a/szW44NZgVi5ryB6bbSePDivjsY8Mfg0udaRph//CA1xj kAdeKyu4+9axenBwbvDRSYYWw6/0NPXhR6OF70X2opLP9dNufSGbyktd99WL+iuDw+A98uNgyMcx fCvv1TU6RfXRWdrJDe6p51il4B0ak0YP9qNp1N17X8fH3rWZ7t8GV4cJtnuOir1oC+BwCKOzw6CB HtFgIAHf5eVOVvCkzu3txbRXHYKjpAR0+qKdY8cMnMlOXXLz2JeuycPK5G0eufsNp8G3uuRGnmKf Pum00CtKt79VwB9bN2gGEx6BQyZfv9XBQ+Upn4yVhxffrpXJcdkZrKY+ugS0yde5g39cdu1nV4bc gweH2ACvvA6U2Cw44MqrbpRHuzxyBquTPvz4/XAYNCtX+ms75Rmuwigvym4nHbp0FIGFD6Gwo8VJ U7fpYMNVuX3vJPMkUZotSPjxsp5OkA2Aqxx/wS/zA0vj2p98K7odMOsbrJDe5Stwyu42gh3UKiuO XLMQgtbS5Mou8Lvw11b4vaWt7Venvff4Inc8qeeeXhzbeT6ft03nl05Qh+qYA77pNtt5TJI7oLrI x3fQI5BVZeNaHcin2srSlQ7wot2aSPYEHYNm9K28tq8Ae2AZTMbvoFM/OROiwEK7sHLeFbqmaR/k 8vHjDmbIGW0GT0Pjq20blVvliwZ0q8tHeSGc/bBFE+lt+2xn+z79uaAO3vAoLq3azPpLZeSTubKV u3vhWGZwoKOy1G+6F9GCtl2N33YsrXwX70VsTz188TPwvM6nytl/ZSBPcAWzMihtaG1AOx/Lrsgb feqgWznxmN7yCCaaBHT6DUasdGi2EEhe4IEBj3h3OElCWfRKqwxc7wMH7srPFT1wgFO9wlu4tT8w hf5me2Qlqo+W0lSZNB0e/BS+OuqDiS42Lb+0Ki+Chw5x+e/ELvKxJSl9BVvR9gX1q0s0qM/m8CzP E9HS6Hoc1ScLeJUX3IMDv/oCHqr33vtqr3uDaNuPTLSGv7GnnRyAJZATvYDpSQ5cpVU6OwGr+nN/ HEozes4NZCG0+uVzo5CoaGDyPnlfs6XCaRl/yjl3AEEuauii1Ue/CclAGiEayeXrzCrTwc6AIz79 j7xI8S2rXv/r//zvOVjfQdbg6aB9YALh37IH91tWMJxrSfFf8hs8vhGxZYTTtGInr/QwiIamE7J8 v/HlvoJzFVYxOxj45RdOa2ct8FECOgQwnJVpJVCnYTZqAAEOgSqHBgMHX5byKBS98HIs7sEoD7Py 9vH3g2Pbcy9/ePHDlGGAlCri4Tw9Fof38582/+c/OUd4lVqe4An40Ql66fBdvjjFiPA08N5kBSOD tq4eGXB6+9oKlA9wpM8ZXM6RvEjHepuBr/3gcJDHl3zJyqMVNOmQJo9LiTyU0WHtp4p9w30fl+FF Z+NlAp9BRYcj7cgdHLLTuYTMMdz9Lr1OZo1doz0N/XReHbI5cjfo8kjYQG90ftQgDdTtTb67MzP2 co0vLS0vtYflI4O7OIIvX/+YgdnJi+dtOW1Id+GhTgE96BDwgC6rbivnnVip95iTNeiIHnzq85c/ /Tor0T9mxbQDwF2N2EeG7Ids0KazEMhUm4Lv73//++jxzZtvgfl18N2k7Mjw8Phvz85eOVpteXrM 4Dmdp3b6h21RnFzeplfHvv3f/vFbzlVNm4vzNCF0cP/d3e4xtC96bSv7/wLfCR7OD77O6qRzcp2Y cxM4okHkPz+8P/nP1/+ZOhloh4/b8H6WMmSAN/LTIQrkI+CTDIW133XCazPrxNBAf1ZYyEtge+yG vLQt/MEhDewOlj1SZydstzpvu+kkhD4F6cqSjbKCMtq0s7rBRqOORj66hPUTzy8d9ot8xYMXKyk6 cfSuv9ktPuBJQ7vy4voKHYYJ9D6qtr0Mj9oJWYOJbmXRCyZfK59PevPmeVKnHBrhwh/an+X0tEeg JY/92mfvXPwdPPFbXrSJLQe/M0zZ1AxKZy8vO9pOG9zT5INN/ugyOeQj4YaPHKvjypUMW949WYjV hTS83Ts5Jl/7ku43eRF/vMjQqvMOipS7yZPM30Z2u6Kls17/pD8jK/D58C4SlSYy1S75iJbz+03O w34VuwNPWXw0khfebKWw8kXW4OPfoNVHW+jDV1BXDp7U+Lrh84R77CNywxsdu9aGvTRotTuv6U6d 6p/dWVm2Nc9TPG0cbfBaBAODjKfP+PmX0Qs8Hz/sU2G6+emnLKQEzmP8uXcW3r9/P5ODu7RvMm4E Cy/gSgupAw8uONvu0LRtbXWGR7IhD3axsl1/ryy48rWL5XcHWOTEv+8Wtm0z4KKfDi3GqAe3IH32 v+bpIJzeF5GmT4CT/a7u6McAbMcAaOK7+Wf3bffq0oNJPhrggQ+f9L62tv0XfG1brrPKGftnB+Ba BX0bG7mL/AQwyGMXHnYiBS9ZwoEOV3TTHXmDtXLdxRg40AFf7agy9hu9ZFu46rNp/SFZ8LnsFS32 Xv/zn/8cOOrC3+g3nwBPNDNXdMzHZOKPHSN3k/5+bWJX2S3KwAO3dG2PLykfYI++wqM05agR/SKb hVM5+fCRhyORP0bvp9lWMbaQbVFwpebwSn5z8ln2K/PceEa3uvt+gYn9ypvsyAgdfFkOXHzGE3zy 6Y5tCJWzq0hu51Z+GZKgsEf/iCZ4HbYle8E1cswVwjjn5L3PKpXHuBiUX6GYmWto+3KJznaX9QlF Z/zlXB2NYB89g08YCCKAZWgHKhVgiUfXGt46EnXhV06oAvwW/RYYARzKguUqVDHz4/BnhJ3y6qpX mLLlCTVOtNZIwXUPL4MQ1W9ZV3l4JAuDCGWktUxhle6BERakcw7C9dVfYlzriJVL9aHRgBYcvFG+ QT6HxIFIx+tsI8h14Gc1Bn3oLo/uRekifivHpWkbJHoeDvXcGzhbudLRPmSPJ5rmMUjS3HMgGtHg yopxZeSqvpUhTzMMdGzVqZz/nQ7y8PY8W3Fv4K9hii9mQrOOeuWyNqAsPZEBuPLgVF+emSedkJt0 NFUOZPbt6646wAFG5eFq9X75X95e+XqShpk3jKWDyflyBtIb6eUie82VOT31AYXwEedW2AZ+2ge6 2Qr6/NahcKqri8Oj1jwaG54e9klFcZXPh8/71AgtnMjZVVYZ0gY/ZIVZW9ZWnaQCt8+IdhC6jjb6 yWOB0oV/PKOH/ODw2XF68hsfXYmWhj9l8cERVf6u8sADo9fikccmBHDAdaLAyn91p6zf41eiR7oi XzZU/cHz73GA5o+68JQmdIiFK29sLDC245W3tkJ/IWvqgldYy/8MRwYOndrrLsAj4Gfv9zc8cJKR aEDUFTf0+DABnawNrMzUobvKvDIurGM80tqm4F0aV+Ym+IJ2MJ+XNjjUnrwcl6sBlbCyWVvHaziW Oun4IfuhNddjPuU987tywqPyorKtSwbi4lpfBzf68SlPeQNe/sZTEx9g2A8x7CDK4NULT3we+4Fb QPNOtrYzhZMciqs0w7FbNVZPOuC3l0urAYs+cvrJ6J8/A34+qpFjEeECr/0aHdJblliG/qV9n0yg CV/kLl1dcoG//Dr7nV6fQjt68V35SOeP1IGDv9Bfg0dWtkJ6wVdbxKc05USw+JDSYLEK3drO0vJM ozLqgFs9SQOzdA6tOIsAAEAASURBVLqiywCYbOQJKwuLJ6tn/kekC2Xg46vwPjZ12Kq3utqJADho Elc363OkwwtHYRU/XsGewdNM9rY+PJW1q3rHNLEjMOEXwYbzJh+48dt9Y2GVV3BWR8/jC09nyPnm xQ6Kwd42/LyIhw8wiw+8Y9jrz55XtfkdeFpOXQE/6AUH/yJ8YKFNvqv65KIsWpR3lSeAJ0/4Lqv4 BPjKa+Uy17RD132p3ISmE799Mghu8YNdmtQRS2/z5EtXB+2i32gMC0PfbQbNdMX/mEh56Zmd8wnP dK6u9Rn4LTx4Kh+4BXXk9754pR3rVPrI8X22V2hwGp/9OPf3b78L3IxIXoYaM/CdFSaK1wDTUf72 +z/TmHaGnf586s0MKTOaV2nAWSIcJFbypuPPvkdCMYuzkuKeMDCCcA1Tx8rpSTcAEx4f9xELJsow eH4TSI0AQwQBbq9g6zAMyJzS4Gqg5WpDOBjq/WsgHMarYVl9WuNShuCEVfquOMPVCLcwRpDHB74S KM9vUX2/7cfBr3tBPYNMfAfLwP9eL3tG0WB7jtUbMqqDKMzlfRu9hrHOfR87wHmbkx4YgDwRbLEv v+GHPKyU0wV4y+MaZjhK2fAecq1U3zHi1FEGDeoIa8zb8Hz9TLi93UGfe/B1dvTYTkJ9etgGHdqy JWBnqc8daPEo6zSKyu78QCt6xX5UAq7WIVO8In8eTQeXPHZJD2TfTsE9HPLJDV1p2pMmz+zUzL2w 8aCjrq6UF7084krmb97+OasQPw1/TWtjBKcTmbusSAmV/cgoA1TnJ99m4nka/L//fjO6h4/MtQM0 gDeyiX507uzWG+js5lP252mX0n1tDE7x46fsUw6PcXvTMYP1t9/+PjQYkF1e4nwHinSiHXmx8CTH DpFX5YrO4kcTn2Eg7lo9u7LbOjB10Yt2/NYW0EXOyhvg++0a3/e9nc8EKXVsGZoJTwZ+dEC24HsC sQOAtcnqc2CFXzyPrIIfrup8aX/uMPwGkyxdyRyd/NfmPXfCYIfY4UUenpQH+1W+YAYfvMrJE6Pp SS9cvpTc8C7NfaplpXNXvStLgzKDdy9W72qJScW3kx+ygPHTj/GxecpH9gJ8JjngbNpOQNBIjo/5 eik6vH/w9atJ3X5ch+/1BIW/IU+h/GjXsYZJ8wcv9N+rNPwaTJKbKKAFD+xMW5demVQPcKANPGF1 dVhZzeRB+vqvnaC3bfIX4Is3WZV6nReBzmcCm3YQM0APm12cS9OuPkUwCauz9XVowItB6ryQl0Ef u+JzdzBmUcLAZemx6rZ9RPhLu4HLRNvA1TGP8R657mAALrCVYUsGpGBWDvIFNKhjUWp5jrzHdhf+ vHcUf32dCfNjBmXqe0p7nTpwfoqN/iMfUnlpZfFw2hHZa3ciea8NLK37gujzy1MmiRFl4h4ri040 kS/aybE6o08w0bmD4KVfn8F+np6syBt0mXzsSh8ZaBdW0tVDW6M8uMCHS4S38sLryChtQP9loYJu 3v3w0/R76t1le8ex7bjH7+p55Q9G013J+5hPOEcPsSd9M1/jep6v0wroEmzJ8rU77YRcioddKPMq Yx1wnIG/Cwf75KsDYnzj+e4gXzDVQ5N+nHxEZVzhcC+QO7n4rQ2wQ/xHc6nPro129h0wJ0dsH+vp GnnsiRz4fHqyOrttDly4RXBnoSX2sHj55B3kr/9YHeFtnzI/+1M6Qa8vhYLFb8UyAmfbKR7JhY24 36dBZNvFvvWjePGkmM97eLiYftv2MOm1afYFBhpFp1oJZCyiQyAbMlNPefzRV2XqSm5kKV09V/Q3 nDMSM1nKxABA19dZNZiGvo9oi8ijRwq6yTYLSL0ESCVi3s4ag7PtwAtP4IE1Qgmz6oEDuRmxR8F+ i5SGeI3P7NyLR8rDgWBwBPer4J15yGcEGIOnRg6m+pwkfNJdOT54Cq8wKxBX+cKxMHVMYBZH8+Al 5GO8yskfvo9oat0FvvwoB2fpUZdCF//yKs2nuZunPL7wzhjUJRd06GThwedskTk0OHiUd5XnJQny UVZ9EVx7h2s8/86TfHv4HrKiwsjR2fpoQ8N2XOE/DKRZzN/lj7HuKgpc6qFned1ZJV44CA1MJ+/N dHCVvU8DGVw7vwidO4AhJ8fBwIG3RunoV79Rnk+Xsxe4pKMFHWLL9Xf1WlgGaPLg0qjBnzzDytwP nYHZAB+ZwPfjT75QaPvT80ChNCsPl7JZZwwccAM/A1T7Iasn5dxrH3/KVg+B/XVFEr77jA60IfZR OfvtK2TaJTxWPsor+aPPBPJ+Vq3up1wfsa1O6XsHuOUTbrSoTyZwwS+4KsevKANXy6ELTEEdUdrQ fpCd+9qHlzIrZ+lktpOBlX9lLp0s8OYpF1mzpYCf+mhQBiz4F846ZDTgQR75iIJy2oroXnrbF5rB 5KjRVdrOQ0PLg2HlowEeONTrPTrGrpNHXgbBYEsjuxcZDKlzkf1p9Oi+9uleGtm6V8fZ35V501b+ 2Zb107Yl9KC3csivpHhk7PitffyMBo8/wV6b+WHYAHPpD1+5Z6eCdPC8m6I8/pSzXaiyKz21G2WU RQuelJ++KLCU7QokvQ7s4FlYe5aqvdjf8vn2ObpyJpvLB3oqg5cZLGrr/JrBtVX1hzyNOc8ReWQP t+Ce3iySkCM6KiM29Sb+Eh1oKj1oN6j2Mm+qT2Qft1mhLy8mV06kMmiWVj7hE+CSNjQm7ZhPeeSv nnRXg9DKUT0DRjYwstQ3x2/K9xst3bN6mQEdfopXfssVjzRywy/ehNIMF1qUVc6VvKS7V086+bj+ /0X4ye/xcQeRxeOKHnDInk9TFv7S4IoG4wptGz/wVC8+bY52v9W1KOdqIHx39/yxIrKEq7DB8FuA v7zgTyjeHdgtPQ8v11/IUx/M9is78Fz9ohGc89fnw9dt5EVm3itAW2XNRqQfD5rhJhewla0N9B7N Iplor8qm2NCjrvIi23pIP4JWi4ZDz0G/YKGfDsGqzbe+38Ujbemx7XR9FJjkpf7eG5ewkdhEBu+P T7bfPR8BrMzieZ50SEOHdLT4TYalv3R5mll/Cjafxf8YV9zc8D87MdjxAB+UQXUmfPglA7QLpdW1 /LqiwbVR2eN0v0tjBs0+KOJx1lYAzOCI8Xk8pyJGKMaMipAYLuN2NVPEYPhNmm0HVoutEBvcrRH6 OptQAakrgCWUGI66q8zoMLM7frlI2TKiLkMT4Ecv+GCVXg6F0JgwobgvPxQ0sMLTrDork/s5zSGT APfqZDPfyc3ZPnKAs/UGbvIppDjRwoj7W3m0mfWYZaGrQfo+bmPoUjdffXRto+dM1nCHFqVSmC7q sPyWB56gbt8crgORtnnPq83wiANn5GyA0BlZnbx8jnsnL1Ys7qLTpcFb07u6aUVKWlpJ0KwDGoTz R2Pczh7/ypHPGq+B/M4GOUKOx4DNJGzz10kRj7poVb8NYNQTvfuNR3muHJyXlNC+K0C7EkpncGhY 93FUZsp1huTvtwnSzQ17Is9tzOgXShMceGCbZNwZNxrpQr5Veff4+unHP81KiBVlNKC35Vwb1K9d k4F7nR/4ivkq5/uPH2bVeO1n91SDh/e7OeZjOzGwBG3SkXL2LFqJeXPJmR2cv9l4BjrCsc0G1Mjb FizvJKQ7m3zlqj+282yH2wmAIZ+c+Ibah1UCbV758SvJL6zae3W3+tunIOf5ZDeYoiBPqB7wKIJJ rwbMYlf1OXBl6Y+MwCG3yo7s4QWjdMtrubYfadUX/KPfAy2tBz4f2gGQdHDUKx6/yQBN8nffMnnt +yC7YGDf4w7e0MXmvXPgynas9E9M3u6ZXXjsxDYg8mQ3QuXEH/PFfNC/8qK90L1BVgbtV7Hl2Aa/ 6azbeVydD/isDNfm3Sv/fwv41H7hD3vjQ9e3alsGRfyWCdgOALddsZltd44bw7O2qK2gtZN/eH3p z9Mwg43rm/0aq45UP3VM0zyyzYqgq/cnlCH7oSvNGiw4q58Z/GblWICfLPACv/b7JtFTF3jplx7W NnbiCr7ytV14yPDLl9CYAUuWJoNvB6X0WNh8DxpdX+QsefULBx2ievwQG1nZ7xWOsbcsMphgv8rL gnS/trNl1hbi4/j38LI2uv3EwmJn2zdFKkMrF9I+R/sx6FS2doUev0ubezyt3LY/qRzkTVntMLZ3 mnOn2Qe5K8/Hli51yNTVOzDwKAM2PouHHyEjOuC7Xl/koz1v9oMi2/b0BdrwyvIhA7zqGXz4iBRf ZAguW2CXYOPTZOQy4xq2tnyZbO3AVvuF38RLHjrBrV9HvwDueRYxJi8D+LG/g+5bh23JN2Yqv64L f59Suqd/dN3dOelsJ7zKLS9rV/CRE5qkiwKdn+bdHvIgewufnoKepV2A64mCQS76tMc+XccPXAtP G0r98OHdJF+Orj7gYMPouc2k1FXYAe7haVNwPlqpPyy+aNtgK0u/fLfgN3z0h29jsD1+Lv4jk1GT irPZ9ph2nfK2YyovbJ0dw+Jl+Im9edpU3fBtSx8Zh3s4EvG9cX8/p68uwVJPHL1SmMGqDOe/IoKj mpccApjQX9yuoubxbPLXuUcI6XRDdhhnQLtXF1AOo2E6ylc74l/F7heP4GMI4BPc/t5HQK17fFWX oEWGpg6jVw+T0gTlMAcvOuQ7Xqll/JbfevBrbMfwlZVew/MbPo0KfnUpYhrEkXGBAW9xkKV7Z167 ytchCOrDC650+crPY6B8bcqxLA4OF+QNvsMEBQ68k5+6ra8smhkhmtHasHQYNOyRcup79Ac/eagH x/L8vKIlT3CEm0ZO9+qS7Q6K1uE4/WGDQZZw+Dv8b6es00QrmEszvPs43aOt5dHK52Hgl71kcKVt h8514NtB2F6yLxuMDnIkE2cPpi8whfXhnTyPeUM/mXOKlY2rWF3TsTCD64Ozkz9OIE5UIEtpcFtd MfOGS134xNSYMh3MWQlxtqzH317g2XL/+tQDDDr1eBWfnXTCxx7lk7ujo4aP0KA8GpRpcF/eyc/W DIPmv/71r9PxdyKKBjLDi3uBDtxKx494nk9nSxekKyudHcLD8aJPkAfnrmxvuzNoVrZ5bM4ABJ3S GtnTynrT3QvkrAybVmc7+sPAP/RIB29XmferoOpw9GvfqzN1laVr+e7BJcOFu+1QOvmK7gV8C+rS qfrtpMDYtsOO7AneQcSWeR5MoYXc2ubAK17yoVt5BtPw+S39NINUeG2vIW9lRHSLnsqQv4mKwbPJ jv2ULefkonkpOzDBKU9rwwa5njLuKp4VndVrVnM8hs2AEE71Su/cHP3BAxkYxOC5NgK+6Lcy4KIJ flG6fHnkwmbkw0WX5C/MIDl1pbNy6e519laU4mGnXP9sen1M4GfArv2i8SFHpvKxeJIGDtmBWbrL D16kw49eel89H2QYHy3soI6tLk68VDeOEHzMU1V4wIcXXAE9fksHnyxcBXKQry0RrXL8p+AefIN9 NKknjY9Eu3t1/V6ZH46oDA3ox698/Ctf3GCX962/fSwa2GJDcfh9LLOlYf2ydDSqe5sP5+DnVZ5o Vd7gowM9YmlQXrqrOmsP65/g9RtP4Ijq0s/qpi/9ha91Zynzrwtr6oBd2vBQuPSGLn5aOfd4kr4y thK+L4jBi0e0lg+w1BH5KCvKxlLn8Qnos9LMnoy5aluu2ixYeFMXPDzJI5ckTR660SOgB43y8YIH dth0MNyjM13JhJXzrkiDAycc+9XClQN46kpXf2la+UtD/9X1LiyoD69JprK2T2x4HnewUXmCsoLf TSsdk5E/K7ttq8qL0pwslVqHe7zHvwfsvHuRLzKShag8mPTvd3XjPpUH78gk9+QmvbSUNmlT/kBP ZV4dzWe0vRlrpuU8T0KyUgk5hiE9pawMRs7PdxXUwEm5ChYwjFEqAjhvaZAxOAPwfNF36oDbQTpj YUyI30azK0FWAsHK2AHZAxM8sDGDphFMYEkTpYEtogV9FYrD4VuuSqmA1DOY0hDVFaSJ6pQ3+XAW D94rXM5HXtAOHDjA2rTQf3h00DLyaoDF6areMZ1+b3j+EhXZoIV8XAVwDRDULVzpYIpe0JuYcsow fDzjhYzgIf/qk3NuA1X/dRoe5uhKgLf7OsEbHa2vH8POsGbK+dPujD5WJ1btVz9gw2nQB7b7V86P DS6yvb7J4CxvoJ/l8bS6dCH9zUtv+e+Rc9XBY/JKs0ewy/vaZfn1FbT5wMOs7HBqdK1Rc74GfQaD u61o9v9mMAhnA14NOLs6q/Gh/Tof/0CzjgUN8PkCEtrA+TlvsFsFVBef4Kwt7ACoNobH7XCjr3Pw PK7fR7R0hT54vmYQ+iYfKonZTZAGBp7pkdXM6RUHPGDSF/pENCinDv2TOxhwGKxYmUQLPbtevjFB 1PHuikVtz2oN2alX2wHT6ratW02/sSoYOMqgURkykDb0Bjf8Zkdktve7EqD8DiJ3Yq0OfvBh8IN+ eOjhx59++G5L4GoTyhVP8cpDS3HRxeg2uMES6JB+BfTgGX3qvn2zx1nppITagd8GKvDVDnSc8IKB Vr5RHpzSK0t0ysNvJw/Ky7+Nvrufdn5H7l682XYUWc6TrH0aSGdXWTHGD/8q3uWx/UP8ty/q5cCJ zG/DR1rqRfj7OXb5/r22FTzZFnef7VeeLIWQwHBZ28In3sWGPSLRAGx9nZUh8iNXvIkr2x0MoM1v ZdoGagf6FNuI1KFLobowgCC/86wc3WYP78sMQl5ZdU5Y/1Jadcibyic/pCydPWSyCw/SXcmQjuBC q8getC9l8KgcvbIDUb7fysqjp8qm2zrAWx3vyj48+LLSjBd18O8K5sJYHw2mgE9ROVcyMwBz/fZt JxFW9uDhs8hG0KbZAziuqTr8savbnKI0eon/8aEG92DD71oZkJW6zlzHy9rSTo7ZZmWCNvl+u5JL 4alDfspop36fZe8yOoeG6FC7xBN8/IonnFsHLYfJUWijI3zy0fAI8JBrF0C0C/ZCnqubnQhHqlOe f5IOvqugPn7IZmWxtgrH6nl1DRf6vSB7ka118vFERuTtKUrtojJFM96FFy8y6A1+ZeB+FV7UsxiC XnJTT756gnJkJU86GrRhV36Vz3U/8FIGPHokJ6ul6tELfkUwnsyg097hkqYcGskBnNPTlR386vJj IrjLz8pSXfAtDKgngmWRAOxtjdLxy575dPE5lDZXgUw7eUVr09CHTzEF0uYjy9ivesrBd59Js0m+ Mn6L7tXVVyknLs/P40S2g3b8ywcTr/UmystHu8W52ywag4vWsUcIGBDjeJcjSGQ44HkdxQrmMYIh PIAYeA0HQsjAUE8ZwBmjtBono1dXmgiXegwAgfBThlmZa8YbE66unh00+GCIaEN8mcO0WKGBrXzp cm0Z6aIy0goPrdJEcMBuGeXRLL2N072ofmFqTOVNXfIYGtNTKTOPCykoyigvaFCm9JUnjoUx7WOH NVb4PNICF7x1KM8Oq/woRw+NeBPJQZpBCDkrV56L32+wi4Mi8CxU33gsLvSiSbtUNxm1Pe107nWu 8uBfWvZamOCXHnIBU1R+eEwn7zB/QTmOn0GjHx1goxddyqsnBMTcg6msCG7YGzkooz6+RHyvHXRQ e2i0CiaUZ6vAcDpeDe0aoXpoEOF3NjZaffzBwNmWAduUrDQPDbGVtIYpq3x53Y4mqy15yuDeZ67B LJ9sAo/iYwZLeGp99INNx+qQWHVJNo2Vh3rlq3U5bE4dPjDQ8OpiBwrqCYUJD3yivOpB++8eajKw GghX7Uc9ZfGgHlwLa+G5F8AVduUw19CDB/AN7O9zSgvfYUJCB2inj26tAWb52IFa4UqDV2ya+627 jttvAd3KkIV2I0y53KfvmDy4xelAQhP5NHpihFdwqjew/BbdtwMnazzbCtA60r7mSQF6Ws8VTY06 KE/9ChMeoTbpHjzl0eVep6LD9bGNrzlu8eoqfHp8mcefBoNkJHbbw+piZQbefrhh2yqYFlXOzp5X TIsLrXyY3+6VbbtFL7jopFNPRNDmd3WkHnnT+zxRDm6yWBiG/utuekXbv/IaIzi0e3lhaeWQjh4t 5RMd/x7rF1zZsevK4YAjcoJrP+ywbXL0dehP8eH3+ev1F3jBM5zoF8CTDk5106t09Q0wj+t00Gxx yyQXDHB3ELoDMDCkkVvtpvzBu/nP9EiDD83sSV2narBNaZveycWWVQfd7Ag8oW1affelQX16xIc0 Eb7Ks7TRbdOUQfvd3fZT4MMnHRw6gVts20SHrSCu7E75tmVw4UQXuZINneJXOpgDL3vxwZavLFj6 bLAqy+E7H9cqfrSBUZoX78Ktrl3hK+1+ow0ucJ9/r9/zG7z7+xwXesC9fD2PW/gd9cnXdio0CMo3 4vtYrvLBVUegl8rcb/doVH94n3GIFrZtD6zlZX2kstIcTayuvdP4FNDzmEkrWIKyhV8c0hfe9sHG UfAu7q03cgs6cHahK/TleEQwBDDRIB/O8+i08pRW/MqUX7oDt3UKq1fpS8P6W/ejJ43CKpT9Kl++ xkDv80g87e/yrUeoDDyPhyw83Fm9s1qUVZPsF31KQ36T/USMz6ofgPd5QfBliHKu5teskFnBhvjr 5Z4Di5g+ZkcspigOfh2fTg8jyjnn9uLVNhpCAIdgGAnGzTAZyygl+e4ZQg1IeXBc55zMNCANYGCn AdyFqddZsVT/RfYMnuXrN7cxOtc0txhAGhNFZEXnNHsrP3/5OHgv7y+nozF44aRsdAfDW9PeQJ/7 fAzCIPI6Kzwc22XOX86GnDlxgsJudACxBSvgPlxylX1vlPHmMo/wA88LY+TkTF0rSpHsGJ7HLGeZ mX/NjPPK5vesOl9l8PBw2Lu7xqQB+gjGruCDa3LihBbbMepkyYm8nf8bwWY2GpmzvlwfMmC/yuz2 Nsbr7WtnC7+/e5/H9On80rF+/vI+A5boIW/B0sm7zPTBu7lzeP422gAK/QAydA0lfGZF9mWOwaOD r998hdGgN04ysqaDF9kG8JjHp0Im6TND/py30F/HJkfWkSmbU+eXH/PSyW3kH/kaTMUdZlX6/azs WHk4OzXw3IZ7/nKPQjrJ3q7T7B18zOyRfe1qBzLTyLKaPZ9Djey+ZG/lf/3Xf43TtJrgeyBPRkjh IW4+ct9BQNR+8ur1D9k3lUfktpJkgHuSt5Cf8nlkdv3Duzc5//ztybsfM7B+k8aat5ezkB7biHOd /V3Zc5yVdHuRb7PC9/WbVWS2YED0Je3i09j0vbNzo++L0PDuMmfJ5sSPr58+xi6eoptfRp5WI87P DQ45UM4z9he53WQF0UsS5+ev0wHabrEry9qFMmwizebw6N9xVI6ByiDlJgOYFxn8fv7v0P1fSf9z 4Dqr1BYu7ZGzMtBYHYIFb8BOub///W+zHYRvsBfVKTLsZBx19hDeB5avtdmTyB5mMhG92jOfpYtp F0+P12NXscjozaArW00+/hYTy2D58+9zjjs/os3NalP2d/INXgCbzsbgP/aJtj6qxvdM8rIQsHWZ fLZcxM4vXuVDQGmTj5mwsGvHmYETFtKO4+tyo41qB/wUEdxGV68u6Dg6i049Hfj6x+eTd/kalfPO T3OSxQO+YlfvP/z30EoGd7fxOyfbNq++fshHov7f0c1PP/5y8pSVXkfVnWXAfXP16eTzVc7Q/SVn t6bNOLXobXwXfl7EHnz1kU8R0Az2t287mTQQPjvNoCKLkfep44Xa16ljUGEE+sMPfz359Zf/GRsw WPpbbNIjeIOvmDGbHx1nsJg6hqfOYn5lr2f225Pj5WXO0Q2oeyvZmRCe5oUnE2RnEfO13pXZc4n7 RMVK2G5xYCt0NZ13XtS6vvHhpN+mPXm5j03wXezi9uru5G2Y+JCzwPFokdLLwOT+7Rt/wS8Z9Cxd oTz5sdO0q/H3GXTxq6PTGMNHp/lcG+AbuLLhAAQldfq1T/XwyK9d5si5Ob84W9S0X77iLluylMEn Pujj00cvse8j/A8f/zGTkbv7bBG8iZ86zd5jfWT0lzWkk8fYRmYocx/Pd3Kd7xjMOyPRH3vuYM39 VfpguGIUIy9PrOR/+bLnHNMTvG9fp33lSNdz/iU8Pt7nHaGv+q6fI6t8YXBsfvsrp26wyZFJ2tab t3l6F7s7TRvTD+L965fbk9/f5zPXH3NK1rc/Ioc8EXz1btoPvfEdbI+MhA4qPn/8tG0LjowD0E5e N/nY0cuceb4Tfx+L6RPtXcxAS3UEf3XwIv6Ut0Efe+BTyIUtzTcA0m7J4DE+5i5lPFWVn00/6U92 kohOeiI3e5i9SMq+4LNf2dVXGPHS9gT/Dpyv4h/z9GMWD41r/sjL2I593RXu8xwdil595kSrn3lq 8+L85+DXt+7ixqv4Tidq8KFR5vC/fHhRMH3J5O3AkzyNj7zk9jVmepYxyN/+9r9P/vKXPw3952mH YXHoAu/62hPo3f6BbvopH6eZzF7E1l+nvWRkE77zjsm19wcsXmYx9HS/5XCbdPUiiok318Y1GXCe 7NM8NIHNT4qvXq6/fcx2UnJ9e7kLU8Yh5HHylLGUL4PmnHHjBv2HQyLoAd9g7aBUW3sx4ypHqkrz YrJzpLXrJ++XzR7z+Jz4XZMcfu51nmBcxze8iF/C21P82p2nJBan3sVXhRE9NnjKW2yjZ2NH41bf u8joMN1N7D3lbOOysqxfIDv9HFxX4Q2MGcPoZ9s44w/GiAjGUUEeU9vnRojXX3fDPIRdUVGOYDCP IOUYobCO28rBlxHMD3lsCo/6ypco9dUTCJCRdNAs3eqDeoK6hK2MqK7f6oG5wt9BnHTGLyorD7xl fBumMmCCU7rQj7btVDXTDQTJaQbM4ONsapDyCFddsS+YPM6LA8oH/tPX2RbgS1XoRQu8IlkJY0Rx 3gwODRTk0Y5GK09sOffq3d7uTNTRb/8elCkOAyU40Vd+j2XZuvKUA7uyIr/Hw2x28Zss7ONCBvXm bT5+EFyVb2G54nVlvBOk0l2+rWKVRtetQy4r+z33OQ02j/SqL/ToHMEWpn7owVtXOMvnmzh59V5m cP+9bPCgQwBD5BbAqcyMhtxPZxo0xXUMYwAc/rBZfOp7XeFke5yqVWb57OWlyVnywANfR8u+fThk J59e9jCQ2lXr2j+49q0K6qpzfp4X7bKazfmWdnXlsRn3+9njbW9sik7l6azg19HCRZ7brnfFYGW8 NMIJfmVAdOCoLw2/DdLYARrgF5URwfQEyb02oszpad5qjxMnq4W5q89ggGUwJKgjKCMPD+IV/xB5 2v6iTG1kCuePNBH96op+e0LQLRDq2GNOPkujydPSWD28nJfJpGVV5pU2tI/Wz8KTY5zG8Qb2dSY8 4KuHvpcvTfZCd+xJh2GBQnDviDx0KacT7n7eywwOX2Uyrw1Ur2gT0E+mXYmpDvCAdgNA8GYAEWLJ mLzWnzzrCY3STJrZKPmzz9PZ8kFW8ckjp6yEORYsZcXaQWW6g84DXbHPs0erdkvrMb0tD4/7pXVX JfGDZlc4Rx/hRyj/bEw9Ye1i25l2dX9PVnSrs9964BtcCeqev3w3fLonQ7yAV7rArG1MpfyRd4y3 6a6tqx66RR8Iol+69O0DX7+0NYMOXkSG4De2jvq1WbyyG+WV4w/oDg2e9A4tByKUVcbqPhz0rfyL n62+pm/MJBNs9eVblKJn/Tp80kV9WmXgt0UEsOE6rqs+2jw1I1vyE5QT+tu9+lbe4VfHVRp47vHu nqzoDx8tU/mAU7mwGfUFVxHN8vWVrsf6WBnutkVP9sAUlBHgZm/KyUOPfgxf52l3aKqdkqmIz5F/ YJQH9dyXlvIx+DNwowNlpJc+18pMXVEoDDTAXZ5clVEHLLDRr7yyZKHdasfoVF5ZdeS5V/5lygRL 7HD7ODSBZXFozpFPOfAeMjmxSNf6lbeJiHtBHjzoFOGozJQBx5iHHfsNDz/hXj35pREd6Cs+6WD6 LQ/PlY10C5H4pS/wlLFVRLsPZ/Obb+UH3+ZDbvxCYcEzWyuTiwZwjN12IrSyjXa+y5dNgy2gY+V+ 2HGAOcQqBMEqZh+HmeU4puePzDYRMI41hCu7wlkjAqMGIg8zGtrnz39MHQqVDg9mKRks+NSt8MF0 T7jgHeNQX1yh7YpCjQQ+wl0hruGoq7wr4VR4aDiO0v12HcEGN1hPmSWNMmZFmRFuA7i50QFm1eAp M5soajrALEX6Og6a8af+vi2uYUbxj/aShp4LThscStgGAKc65O5aPl9mFdmgefXxbFjKVJHFF6ke aK5zIQtGtcZghRF/38uH38pnjDH0CmihD1F5q5bosSJiVm8wufxxgpz77qXDK0c5b4oPCeDFBEO/ vWAvssoCDuduoAaPlSZyEsAU6W/emE3D7W/Hy5xd7z5s5dcmtnNUVx2zWLwZZNpfPHDoOfiVv3i1 8ApTvnvwRvcH3OiqPciX93+jEV55yohwjC1mEpDkuTcI1VGJ7jkWea1XfYwDz6AZ7doJ2tDhXsci 3QoEnSw9Pqu9x0y9ebfyQ6OBKFtRH65376yEhb7oSJuRRkY6Uduv3O8euR00y297chXWXsiYUvG7 A0J4rGw3wCkK6qCVXASw6B6/Hh+g1QoovmYmn1UCfHm0jwfpsYipW9m7ivCjY0BFt9FgVjJWlwuj bXdtaXCCFtSeLJHrcblBkj9tc2jlmOGqDrTvF7NKsnua32R1FVxfyXMUJNl6y16aN/XBpzt6NRkR vPXtTPCvXx2ltW16ZJvJ9nXSPn76MIMseJ2zLE9Yp78rRuSJpu/+YNr3+j30szH07wR5/Wpt09OD 1ken1WB0W3HxhI8PmPoZhF3nqYbFkkg8dm0Fh+16+mXlRSdGxjqT7QTxW7peXuz+1iF+OjH+xx5V sLaTPbYtvND3Q1bA2Y/Hu+wQPw1Lr84aXeuDH3IPL5rJDA7yrm61OXD81mG//eFP0w61U7LFL3ms PZGz9sNWi5V/3H4IDMFVp8qn4KHyBM/Aw6RH2/LCra+s2Z+tDySbiDFXA6D1seqWVjR5TyUWO+0G H3jW9tVF68vI/xx+xinE3gR7+uHQFunTEx06BYs81Z/B6ZuPWVX7KZNWXzzcAZM8Ew28oAFNvvBo sQxtJvQmAH/kaVcndPRCrq/YfIJy6oFRvRYvudCvMiKeBPnywDYOQIcorF9Z36EOusYWUheep+hf X4T/wqV/AXxPe6/iGz0RGpqyWCL98fAmHP9iwYtM+CgBjgBc+YUvtmNwhU7hNuVeZ3uacnBKV1cE u/JzL4/+tH/lCwMc9KNV+cqj9WdhLaotv8WlHJmos/raQaB8UdAGLMywA7airKA8fGjgR9iu3xai 7EGuDryfAU/50Mb4NvX4fXDQuVdwl2d2ME8HU5dPXhjbPyt/cvJ5bIk8OpEuDteFv/xUNvVj6uNb xBP4fJhJkvOwNQP2qRy8yjzTqP2c5F2NjgnZ4drPnIoSecEzssgYDB14I4/pJ3IFU3vi6+SDPfnp B/BzzpAgJYQKSNoYRR5PMrD3+XIYA8csAGPAMQIAASuDkAnKcIZggM2IwKdoxIKF8MLpb3lgiMqq WwGPU+AYhpl9dKdc88sc3GJhoKd43R/j8FtZAe/obT5jBEPYGYqOXCOMMuNcND5lKe8+g+Y5xD4G 1/pKk41H7edZUfPk3iIM2cJJJquIdoaUnU49Nq+T8SjUChj+DLCVxaMIR3WFRh2cq7TK1L1ObvWw A3J1hdJ4LGP14GAU6oLH2OnpLo8XXdGywVWnswZVmRs443sb6Na/zHaCF3lE3Lpgsxe0zErVDIQO zjTbVJ4iX52Axgu+ctfXS8922Hglx9UdeJyAcu4F9OAFHlezzuV9nZA0AU2iF4ak0T85GCDgnXzS P4+8nnncCZi8Nlx57DK+duC553zZNTuqHYey6WCVp4PSfJ1tTXuKzT4ewwc9oIf+8sGjg06WltqO x4LbgWqT2+mUluvrn6Ozba94RC+Y8j328vvqanXNKZXWEUz+4LtyOrYp9/RTOwFPGprx5N4V3+X9 Mtslxj69bBadqFMe1vnuIL58W72lY3XAE8Bkg+TKLgz2Yi0DTxn7zBvAqU8i46VvO4GuTqFBB+Bq tQGupX/52Q8y7QvPBs1rq17szCDzcn2llWa6RVd1DE5xkyvZeynTR3QMqsjdQoSB3n0eJ9PvDrj2 xUmT71evMuDOKrt2j35tqLLwW+zTEDRrF+TonlzZDVzs0HYs6WRCn+rusVL7wpFBFprw8CIvBBnA 3mSSKkijQ1tolKlu+SYd/dQJ7L4ISJaVo/p+wwkGuW/73QUR9KBzTiPIIAhdK8dnn/eQx76x/IP+ Dm00spvJYPwGmaOJragPnzSDCJP8sfu0Y/u22Q0eTNbRQyZoFaTv/drxcRoYlb2rqLxQ/3KVLTkG y/sVvvczAaJTixXoe53H1vg1OEfn3u/i0cqme1d3AKkOuYlwifgiC/j5O/Qr9/WbQbOnSxcnP7/L 9r7obAdF+5TBYOryrQHMLlyp456s9DP4U8dv/Cg/Npt7NtR+HD72hA7l8SBNPTDR6Cq4ol3e6nRX JCs3+fwHfOThqqw0tEnDp7rqPMY/4wnOaROeUE7r3wEhf5CsqWu8cpt2g1ajq3kCcbKTsPKoDBz4 RIvVVXoof/p7uODGo3IimpRXd/un9XXSwJZeHvhT6YI8cIRjONLhkIZX9gGH2HLFLw19lUnL0Qfa C0O+vNKDDy+y+dCV+9oVOX6L7Yw/jSxTZWDAN3UyvrnLexJ42mMbd4xDV5UTXMors3Zx6E/zm012 2646aMJr+VWPfKS7F+XhBTz10QquPDj5kJFT+tEGfKunjvIW8/BuIU2Ag07k0avf4Kknth4aDZr9 Lq38t9/Cyu6w0gwIQuy3UQBCCCDyoo09Jp/++HDyl9tfgzD7ohKqEIiUE9XFoKuIaVfwNQTOG5EI IpgKCjEMzG95oqAsuggEPumrmKVTmdaBozTBCaa04nNVVidp9WQf461hHdfbPV6cqI7PTMOMGm5K NUg0VCQ4Z5ruimYHzWBrvOi0bynmMDTMZ2pnj2uUSdmBgxZv5M6npcPu7sFauaEbDHzbk2uGdXcY 3Iziwwt+Kmdldej2PMk/5idiix528Ehe5CJf49SBwcEYwYN3DZ3eyG5lX9n1SgKCPbKOmJmOYIyN fGKMeRTpsQYe6ctslBzRCfesGEVWOn2TgjXGpZEd0fk6znXGJhJXOX1h5JHVHzjQOrqIlY8cjPC+ h7UhuNgn+D/nww5+p0lMXXUq44ecQ/uYUzp0pt1n2QkenN3fB87DrIbuQAuMDprxiu7Tw/YLH3Ww n5ldFxZ8YAyc1K081SV3jlyHhQbOxmCCPRpceX8APvKMpc/A5iHvDYi2boCR/4G97U5HR5bkTpfk JZCrdKfZoBcuNqMMGtjC2sfiIz+w0Q4GG8dz6e3ADWwvauJJWbC1dw55HOzBHpyGoh1pU/CC/+aN fcJWb3eQ7szvt9nyQ/bgCQbEnkC8yoqcs6aDZLY82GOOV6eZrG3RTaBnsnidWSr+nKpSm8GLFcRU H/xPWRSQN7ahfYcufPqNtrXDwMjecOVSewZgr7M6o9N5lY80JCN7j8NzeKxOV1Z80D4d+DZf/8xR gV+y1zN789AspiVnbyG9f4oOTGjW9s9OrUjH9px/ntXA9VnbkYI99pv2W11JI3dhaX6Y1U77B3eS sb6B7TWgddvntn/yPs3xjw+PedE7T8Xy8Cjt08piBsyZRMq3R9i7HuqpT88CuaKFLcbTRjdrb+ii Z0F5PmXT1heRsWjit773X9suXQ3Ns9UtbcEXPMdHPE8G0QA2u5SHXvuovaNDJn7/9JNz0rMXXXsO PrZJn/LVRfvwF52iV/q0tQMfbQPKts6kWYlKm6DL3377bQbNrvpMabbgCHCic+W0Ezr2Y1Lbtqjc vHQZWWjLOv0ZHEeo6m7b3IGXdHIU4XnxuF8VvLr68/ibHTRv++JXPn58H//y18Aw2PUBpN1y4Dd+ qj8+57ff/nvwkQl58kUCGshk7GT6m61b/7H9yep9Tr+KPvSV7tVR31UoPnZMNqu/51Nx4FZeRF96 xrGDmWgeZPqYrSX1pcqDhV7RSunL4HqI7PisVzmJSN/MFPkuZdBg0qB/KU3lUR6f40xjH9uyz33S DjJveVd6eqbDE0LfsNgn6WiavNBgQMZf6tMrB3TTod/0K6BpaVtbwz9bNQm0DW2/OmggKZ9eTGRM EOnH1pL1nQZ8dKP/tzqv3H5VL20tA0t5+4W97ROLk39mm+iyH9mV1bnSlTg+Ie2L3tRDfxc/Vpcr 42/fOkHWvtiBOnzG8wQavXxdo/zXeQ/E1l79krKbps9amZiweOJDBvhCA1mizeKT3+gdHqIDvIr2 NNOJ9ON2vHLK+Cz4xt+MHviF3CQor4yneNrTOSBvchSXBuHxhk3RKnK+Bs3dm4Ugzq0EqdfOkxG2 8UkXMaGsCCHEgt9wySdgAvcbzpbvVb6obsu6gl9Y8Ao1QHDQWvgVjnrSNIyWR5ey6lSQ8qSVJ3WE dWhzl87MV4uy0niRmU1Wkh+yB3KVuE7t9OCQlX5IB/717kM+TJEOI/JDDxqKE96JcQyOT+kKNrk4 35FsvEChjDpolud3aYMHXL//PZbHoSVyA0MZMiYT8N1LK98dUIMJT69gRIPBv4/pHvI50a0rfTug rDFOA9pGoOPNgDl8gFGe3eNBXWkaNls6O90VEIaJtpFL8NNF9yjCE1cx+NRvAFPUwDgg9wL+a4/p qpOyeJeGfeu4gz8y8DjaQIOO0GjLibKFAad7Vx21sLCir5AjHf4OmMm3tFT29/e7ki29sLU3Kzsh YfRAF/gX8KAjyPtRkZd0ePMIPgPqPrkgF+XVA4vMOODK0JWM0d5HeavznSyo09URNMBJL5wongpb fR21lTSyklddodU9/g1MwCNHL7wKXjIuPejWoaHXY+a10227ZCbWzk8P+NWdx8/pDMnNb2UE9/Rx fr4OkizBR8/a+/qarbeOdCrmD1N5yIutq+P4wDhldK0OQmMGvTo9R0j5AMdlBmVdmcrml8FBTnAJ lQd49OAUgll1oa+R337EyfaOTpDCQf7ZnpIBczoDdmyQQM94Q3flwY68Hb70rk/RZlcGexrHP/7x j5GhMiL6Vg7rk8GjG3KmL52P7tFA52XS9AV0O+0ggwe+yEvgytG7hYFn2bNH9B8WXTLQr63Tq3uh cnFPxmxZXjQ3+pcuoJOtwm3A8JTJIF3gw5UeRibTaW4dcp7V9XTCtoQNP5EbPWnP7KYyNPjgY8Ao j+SAJrjVYbvuG5VTX8SH3wL6tQcvVNvLbNCMFuXAVL8yWH6en47Ao5x08FZPzz4NfPkGJOJ9BjFD TyafpUu7vc2iiicg8wR0VtrWhrdN3aStfhifMD42tLMrAxjvNuBFVFa0rQQ9It5mgBIa6PqYb3QJ W+bZDxaePPz4raz6lRm5gy+f7AS00Ul9f+soy052MOqDNrtq6art3N7lSV4OKdD25yt0kbdRHvl4 Mcy1tJZHV/jt/x77Cw5lpGkLcKINzX57wVpQlh9WFl87EM8KZs6hVkegDzzxf2CwV/jUQYt68Cjf OtLYCvmIM0E/2Ff1zFZ+/fXXsYPKsXSg0z0YontlyJQtPmV8on9Am7LDc/yKsJMGMvN7fc1daDbh 9yKfF2hLJ37KAzz4EKT7XXsO+u95cL3Iy/3owefKbdude+3MFc2C+/VHK6Pqb3nrpGv1paz0oS9+ gpz5ADyiqefXgzG2nw7atfSqq874+bAvvX6UvCoP8JWj14GPKUhELwo8RlCMVCGdnEGzN2DrtGaW e+igAdF5UgZGhTGsg6E6JFx/+eIgFMhFzApVrqt0RIvuKyxlCRx9FaxrY/NaD90E4wrO4uHwd3ZG 0QamxdWy4BAiuN+FHNzudTgEGO+u55wVgG/z9aooZgZVBrc7w9OooC29e2QT3ry04XSJk1kJwRda wNf4njJjtepkNsiAj2ec6pCrBqA8Ov3Gw9QPTUKyJuK7Ubkd/OzA2Oxtedo6+K28d5XTixGLozAy mt0V1yjzIqcHvM3jc/quk9pGHqdzmDX+kJMD7L/bPZDbGI71pa7fDJQN4YO+sr4613mkGCdBLik2 tocPMqUnQTocQ3/s0ZVc5OsgXa02caZ9VKPeDm6sTmXAnsGaoK5Vb3RpxDrZaQ9s5fDJXTJrIBf0 oFkddIB3ERsDS/0dMHIS2xmqqw3JV7cORzr+2+mTiU7N77W75GeACf8O5nYgtfA8DYqdJzoVBF1g wcOuyUNw3zSwP/2RSc/hkbvZM9Y4+Q4s0Kc83YABpjR6ls5x8As/Z9FXZ165kzm5kUlfgPQ7LXjo X5qft2gorx3gzeTTFif3HSRYGRhZP66Nur+w1SYNcZ9gGAjv0VAmafRBvvxR38LmyJ0gIT2OaOQx tpYyO/lYfeChb/PLFx/C81meHjzEH27ItpK81f0lR7RZbcFn9U9GAhrpFl9n9v7GF+iY1g+E8nRg /OlN8D9ENvRhL2mUnYdQeSqXQbN6JqbeZo9Gpx2Bi4fq98RpL6HPb3IkN3pEN/3YLvDrL38J7dve TSDAULZhaAydbOHs7GPayQ4cxkdapQ/A1ZEJ5D72l4dng2b1wUQH+Ss/q1ixESf6iLeHwXpxKqN/ Qbe6Uz+DbHTvvuX1BWwP7lltivw8sRv4KaddqGfQcx68gi+VefmaHzZgZh/oqp7aoaPfdo215+dB s3x0yf/pJ0dE8mErK7SyY/KXluGzcdl3emzL+O//ttKck07ytAj+mdyFRnwZ3KFX/cps7CtwpcEp XVpxtiy75MfIPBgnf20gT3ezyHKVrw7yFfLZksGlMG0+8uf7rtOvOI1ApCft4/VrvD9/Fhx+8sWD dsd/Db+ZoMqbdhxfdhz2CdVOitQNK0NfedwB97YJ9YXyhy8yQYsrfXfQzH+2bHmdrwWHfjoCf8Yc Xz7PPm5PRNg3ncYVwzL2da5/yD170QZX5nyEPnj3tpJdaSAbk1U4DZr4Fi8/PuUkIzR6cRIMgWzw TM4A4qv2yZaUMzZw5rX3eJTfervqrmzl6jQeY69X9yuTxcGX88P8/X7gx5MjtqKuWJiVKXjHUT5/ ff1tt6M4CYNdOiVKHU+LlcEbnsnPZIS96DdfnmfR452+evtdOhTrn8l96sbH9BPdaDW5Q4e+LGSO fKULQ2v8jFX8i6zi8z1w75cKAz/pZ5c7GCaHkVPwvIy/uTicUoJmbUywwFBZuK5t79nV+GH/TXfP xv6U/f10RJb4ocOrnHhGVrvyvbodeUSH6GAnFkyM4c4ZYYWOGPcKSzdz5YDN9DX8mdkFsHIIYeg2 9EPWNAKQB45tEK4lDpPylCXs/lZGOuLAqhLlKytSQoPyfksXMK5u64ExAgtM4SIv4CmjPFrw1nzC QHPxgK0+eMqA+R13fMY47IBl0ORh5ciRXnHbw6vyYAw8JOc+PWUu6Zyzcv/588rGI8PSsp23gdM+ VgdjeIuIwKrSyAitHJo0EW1nKaOOfNdGvCuPD3BaRrn+btnCBrP3x+Wko0mje/dm91C9SHsmKzjQ 4VOwOq/Zxxx819kbaecEHA30APfqY2e9fsPVwR2bW3hbDv1wgJOiU18d9Cj3mMGcqxUmDdqAbR6F xemZCAz+WeV/nngNHTkKx0CQc+TEbZ0h230Etg3YKgPY8MMpgue3OHo+2BXcysLP8dOv8pVpZVi7 snoJ/zjXNFyPlsDjKMnCIy04yIbT1wk965JeV/ajp2wd0am6V6aR3DmSrtTQ1+fPK3f02tfMQWrL 8sgFTrROh5D6foO3OtrBNB2Rlc4azZWNezDAJtORT9Rv8gxOdUyGBmKcl7pgyxfUEz0+Vu50TrNY 25b++Pjs7NU1QIZHfTzgxeCl8N7mSZrJi20c2poy2hqc4N/d7ZMTtJChgR9ZG+jusYhhIHpKCxs5 kKdOnI7JJdzNFSww6+9epgPwu7LBW7qUg2ydjmA1OTqMbsPG4LvNUWFX6STY5BxXFphwLC0GA9vu dRbVCRxswYiB3so/WZOBGDBDCwrQKaCL3NDrOttgcp3OLryrBzY/zq51aHQrGjSrI3/haxeLCw21 TffwCPAqW7qlsQtH1imHRwMTulFHee3X0X3yi4vI5Rk0o13QiaJ7Fy86yNyXYJVhj+iFW/vsimb5 YVfKiXwc3SovwAvfv+px07UdE0gv/7EL+jTQ0i7wqo5+whU8cnRfmNIapckTlBPQJTRdx1//sAO+ PMaO/eBLukfigskdvOzNUYiztWWemOy+dzjx5Ap2aWI793mCSC77TsT6v5Yb4GkH6sLZ/rP8bP7+ VUYUyg880soXeakLrwge2bVu7cUCDf7W1jx9NMjewdV53pnQz9hbXzkVLz4Ev9UV0KKtry9Z3Ggo D8WtHLvxZFlabXq3WOKNn0wby78OINkAv4gvNqsNiugqLeCS57Pt7eBNf4BGMMq3q/JkUl8prTQe 0wyHCHajcuwz7GXguU+p55Fl5KD9KK/M4lua6cBC2+ucQ73bmtY/aBvaF1rE9LpTFw1kiR9wSkP5 c/Ske3gEtAnqgAkfHkXlXsQpyCuflVftYhao4D9MyJUD08TJuGzxrD7hQR8cFsnIlt0qDxfYwuqK r1ofYrFBv0yPovrsk984fwwAM7L77J9zZvCNzWyZsd+n4Ld0jH/kbExCUBiy3T6wo3sdpwgg42Ic CNFArUhbBUAUAWAEoesc17gRI91VPTiOhS/db/gFV/XFpqlPKGBLK3PKy6OU4nUvbWgMbGXhbBoj agCz/Chn0DuDW7TM/3QYM2NboVNoV1vQIcKTSgeQrozzeYKhDnnqKOTd594LQxzCrP5khQyva9A7 cASMHtDmRA4z47M8/kCvsuS9K797JiWnjkf6qfGBoSw4Ij25CuCQB+NSfuTgCJ3s8bIa+Odf/xqj fl5N++Mhq+cZUIi+5qfDsOI8Ms25yzexA4+3yd7KxFlWrfdFr30JaujKIIHTEfCKNnjJjwOyMiSd LeBXYyXr7sk7zaSluhpnOAN3K0d7fi846mfRcGCouzrdCSK8P/74c/DeTIeJJjaDhs6yx0lEp7Vz DUgZv9GFznfZK7znjb+Og9stT+TAjsnSVXlp6GFI0kS/6QBOnYNBrq8Xeupgj+7A4YANKOJz7HPe j37sBBcPzmi9y357tBbOwE3b/vT+w7Rnq6nKvEg7d656B8xOcXA+sFUIZyhb9ZQ/5TIgs++WDskU be5HRxnQWClBk0B3Bnycz9hAZP94GNzLIzdO3Mo2XaGVbAIuj4Y/zICGjMCXbuJwln3nbBgvZN7V gLdvyXHlS3bkCAda7eNU3nnl/JmztV/ERm+ymn2dAe9VVg3QF3Gf3ATmD9HfzdXq7CZ7PlN6zgTt 4JmubDPSNk0M+Ufw4Xya89TTJg/11k7Z6HYQl974To94lZUdA8N2iuRnZceeaC/gTUhTuraHX7vc JpFGmcFJ5OasYmdbO6vc2eF3sQcycjKI85vTbc1+Yi8enscmnWvrDHAyIQftAE4B7xtffJ/gPcRO 8EPGcUdDZ30aPNKrF3zsoCFyT7s5y/Fe4M1CQnB++PD70KYOOtmTPfjkRk62FFjR/BbdsLGX8Qto a75zvZ/ScZn8/BBbgd8TS9R75/M0945cNGCC4zzntb6MXJw3fxG7uotdOGPevnf9m/gmL1ROW7u8 O/k1j0k8Zdm8rDx6+fTkh5xDfD4rzbXPs3TMIX4i+uDCJzjaQjtS90TbY9nYgPIrk50Ekn/7BjrQ 9mYlPff4a8QzPH6rY4LCvtkbXZKdrzeSu35WMKn+GrvWFrOKcPIp/fZ1fPgoMoM6e4C/5TQrdPKh 2rjFMG2Drm2hsvjyc2Stfft0+wP6go9vPzvbDzhNP0FPqYuW0Vlo40/ZGBpFtmHvIYxkAABAAElE QVRlTvu26s8HPM1TN8Rmkph8Puw2L3mz/PGnwe+rxGF3yig3TyvCp3y4+APvFM1gNRNIwUr8vGMT DQpsFp1ooIf1W7uNBs22OUgn47ZV6eq4CnjQTvkiZ/rrX0S6YfvqKT92kHYDh/cu1EGrPOWt3JOr /qHb3cZeo9d4n9jxLiqSk6CeQJ5gocekla/UD4IpHTx56AQPThO9/pYGJjiefs8ThJd30z+dvPjX 7atsFEwnhCkPlifjzj4eX5x+CLyTnMv9Ongvg0e7so2LTqLJaZMv2BWbib1c296VDleksyh0yqL5 Im0Mzvp+9+TJ1qUZP5InX6seP4Z/OH07Qxt/l0VHL8Gi9ym+Z9pWngr/9MsvOe89g9u07dPA+xq+ YtnD38v0I7vA8v8MLXDCA6dxLNq0Oe2SLjct/XLa+m3wfMjWJb7s/6Pu3tvsSG40sVcVWSyyeWlK 6t0Zrx//M9//W3ltP55ZSd1sNll3+v3hPahzSLU0rRnPXoLMypNxQQAIAIG4ZORzlY6Dmw8/CLOM kZkWxs+l0+AwIoAyXV932WY6z0zjY7CGJDwuQcNpfMzw+9RQiHMJGL5K53nhrOCsAGCIRlNO/i2v zP5Wh7DwxIv7Nv/mAxu+6sQo8N2lL+7KrmAG60A3KsstlwPLBfHHz0q2UzISAo9z91VokcA4jgbV uYEymsEyWlL3xaEODsM8Bya4cNZucB2lTz7py+v9jQ74Uwj5XMsTeaSBcxl8BDxz4Yv0xc0z2J6n vuwNImxZ+x2BW2FjjIfu4OXOeHnZSjqc3QnoGJikD4xZBuvganGYjuLQFvBVJujknpcyMtsV7XnC D05p6cF58aNgZovVRwHc8cLIubJUeRo+WVpK5w1f7WY5d2atDm2nfnguHn7jxfIHPxirmYHPkq5Z LAZNPJjLZ/eVKzweGOk0ljfLH2l0cMuJ/xLc++x0jzorlbx2UN0mk054Zkjh1sGQl37USX68hMYZ 9xa14xTBg4NO22rR5+v/MkvgXlSDgwB/9TNiLrNcBk5mXIzyZ9UlefGmeB9nygbA4c+mkzX2Ys+H bTt1pjlETtvg77Y/Y+s3I7y8dN90dZJN8oGWlVPyPnxLOv7C+2E+ZhNZDI9qyzgUeNEBLgNpQBG3 J2Wy5Br6UlXKHSkxSMFPdemQ8UGdd/Fgt05pApqX7pVLHdDgE97DDy3g6RStlqAH3BSMTKsj9usw szhtMYMpg6KcjJF2a9nC8Ft7gA8O3RM83+f4Fe1d+No20OM8lY7tvCrXbJYZO/+skIErbNmlS6eq D8Ar/QSd6QBjX0CqXZ32C0/UZW86eGiHVz+OFDk72Euy2P4n/Uiah7z4gIaOGv3q3vvy9FU+6CFc XV1PxwoPtOOFupVxV26f4aLdDOykX+YjBdJtJ5zB70GPySLZOssHMoTlQXWn7wiQZ8730BcY8HKp SxAPzsr1KR7guJYuaZ6FhbFwKqttD7PI+gk8NJMcBDPY1c6dpb/LYJdD8RgnSFsr68NS6cbjAOJL ncnqRZ0uOKgTnk5bQKvtderw8pp2K93hxUGv0C40764WVDeWx9Iqg9Vvz+DsXb6FuzyCizh1rrw0 X5+dYCV8zIdb9AU+COTOqXLv8bD40r4VrL2WRu2qHrjhO3lQl2e4LV7yNF/73NYduJGv4pjBSPgN LkdrZRsc8gv2VXgqLzittzLigAFhcZIXD+RTv+D+7LDCw354dsEXnsLy133LDj6Bt/3QLRzzfpE8 z/JipAAn+dwFg5Hir59pv6f8ZT74Bu7iRseUc53Gb5uurEhT/j7XyrG6tj70bvxp2yvnEsCKhRta 1QeefkFdbPmkH+gE12TjdSaP/JYGjt94Ft964sQrD572IMfLUxM+PnIy22Wj1/Kubcdz/HkuwsMu L/jt0uCuqE4AnI/XrXPljKiMM6IzdoqEfTuAKbdIqowRfXysUcMAyLu2sZewjVcfOGBgonwY6xom pcE3LxyEFRTp0hAvzjMYAmMCxmP2RuY2afLB0SVtG6T5KkQLU+fAMNUAtTHB3aDhXZxnOKhjG72K y5BUwJWRhyGyj7azcgeY6aR03otXVGfK4QlhERZv7QYORTJbAr4lhWcUMbM0lqssL7gIhZkTMODV tslIOl+j+/DTx7M335fHK8Db9jOrm/zq16FJr9CWXvVfZvboS5Zf5JWOfzoj/HT27shD6Fr54GBq l5WhYDk0dI9qcXv1qm/oTtkDjepHq71TiarMps5ZQox8StdZUujuY+SMRcny8pJOHc2Cene5eSIO cZWVLoGhg+KgD1+X9zrUlQ/t4Bk9HGUzzO/f9dzbnaUaByBO5gb0lD81ikbldGb0KG1EbqWrU17P cL84OMGeOW6Vw8ox2R76YhH6ye3oa2aBrBzFrBZ+OlByRS7BNvPgOCH6HB88afawVYdbv47Ukrc9 51aTPoQHbXu6gJd4VF6WOrwCQ9y2m7t20WDKjPNu20Q6PfVMe0Ym/UaWNnB5Pr2W3pVbdcgHPsfb 78pot3fdxqmwz3twCv846VY4lJeP0+ziRKRFhgCz01fzufDjoBF8/M1t+JY/+RGZVi6R4OM9WcBf +5RnYMLhzjUfE0gaWsgQeaG3ltOVm+0baas5FzbtALxgYMSh4Uizod518Hz1iw/ktAO6y9njcDDQ W757IRl9HAedgTbCf3FWPuDrIgN4UXnqi294iI7SHF2JDSkusSvyB6dYo5lRIj/o5OCbPWMv6Nq8 z5H6yDQ6zXq+8iW8lAfbDBFcpCnjtI4NOwjb+uel9MCS9w+P/2nwQg88BYM7HaT2B5/O7yxv5bI2 in21WhMM5j6OcQZG6BfgZUVH+1wEV/yx39UgWH1mTzmk2954hlZ0sKuWnsk1HFYn1O+3AC7bZnXE 78V1HW314zWHy8CRvbaq5x0c+WcFLgMUX0Yz60uvTV59Tr8LVpRr6jF4sY0gUjmzoXRWx9+QvvqT E1o40XFU5guhPUnEYBi+gjudvMv+TkE7audnOTIPvSszZvy1C/uBT/CQN2I+8uiZ3nDub+8MRN4E pkFUdQbMDrAqm+Cq28qhPhSckfvQqd6bzKxHnYJ3ZAy/DsHKLL31JV465tsGM5id+jlM+jsOUO1Q mjb5zGZqDzO7dRrVTR7hdXPTWWrtwn6Xpra3943A76CsfTZ5IRPwNOBUbvlkLzN+X2YVVbvS89qC wyTR4Kbfqq0lM3A98rN9gf285P7uTtuQOwN1es4O6afqa41NG5hmXjsJhKe2Ld5k0KTu4cGhDri2 TnLUF+7FzcA9tNCtsSORRTjBAa/cletAWXt0QFueHV7u1qah28lI+iP6Ay45wSe4uMCTBqZnv4XS dXB2g2+35NmKq0zxwWf9hjaAJxxvXlsh6Hs6bBMdelBn4G6dpbG+JTpcYJEBfgx9hCebDmZlo4Mq +Z5j/mQOgYD6zaArxLhjCOGy9PNzFJGDwBBJJyjulmog4hpCQgRClPO8aYmYeIjsb2nqXeEDrwp0 3CspXRlpBNRvzBDW8CMcDGl7Vw4seQSMc226vPIsQ8HwvLDgXnjpAPHhkNdnmAlE+SNaPRUksNGt nIswpnBv0/mGlmSRH269dG5Vgpt0kGb+XeepB3/gJ9/iJ47RctcetzE0wjRoaBDv914LA8+WfmmM vaVy586C7RLwy8W4qBff0aL8Ko586Hbtb3mX7vKk9Pk9bzuPsSw9W1aZGrGDM5B6OaKUQB54qpez Js6b++u4td4YmnSu8G07VpnNSDtyCAwBDXi6+G2bS2eo3NGmDmn34SG+aU71K6dDEU75CVfx6zxr jzU29/eVt6VFR4Be8M30MarOcqWc2lMd0uRxWUJF/2UMYXEhW6fh6PzcRai05/Dm4fC56mRdhafn s0QfRwZLGFoOMdrNSDFo8pCBGs3juwJmqT5+LG/oOt5wQsl58bJMuXpQ3MVvOA98dLTj7SwR+jji cFme+N32MM9JTtqZg+XipOAR5xOf4LplF7Z65BWP32hiz8C2p83v+RBROvWuCKGXc2bVrPv1Ztk7 MNoZdbZCHkG9cHRxZH0ASp1eDrxNp4rfLzJzaXCTrIOLcvAhB4sfebzIzObC3fsYCgVSX1ec4GGA 3JdHt+7vvuveabKpTuV1NPtbXTo19ug2HfbW23apXvmNHvIrf7gfukqPtvUsXb6Wrz2ia/hV2Ow/ +bH1JG2O5uDKafIxG3QLYICIbjhqL9tP0AiegDadIlpn60J0RPm1TWiko2ChG86cUc/i6R18yY1n eZSFu0vwLA8ZEuDjiEh5u4fXIKIv8oEhH9ulvPrhzSagwTsIluvprrCw5+HwR12L66bjt9/4N3zJ HWzX8kK6+gU4ag9OkfrlmRnPwF55uc9L+9qEvPuoGDlvmjxWMLu9iUNwnpdR8Lqz1Tl3PBML6sZr uDluFV5gqetLXhp0x4PBL2lopo8mCwRpPiKBVvWhzWBV09qmAW/61kFc/Qvt3MEDm/920jmktUXd prYrhXCzIqGe8+BuYKlrpWf4gld1OFNHaFE/XNCpDTyjcfnqzj4IYMMPTX6jccu4u8Q5ok2w8g7u 7usns74lAJ6VOHld2k3Zz+mf/eY042+3gdJBtkm//3bygSmc4ihun9s29YE279KkHjLpLj/a3QV9 kr7GwFLc88w0Z+I59FTnlJnVrjyjX9AOJkiHh8OrdbBr/5qnvF25bbt1EI3fYGkXW2w8u8il/Ca/ BHGtvzxl98ERXxkMzzO5pH9VziU/uPix+dAmnryQS0EboFcetuL1m56Kc8o7ZeBZuXSqShgTHcGv 1eu2fZiToP7n/kwjpwF57SrUkIRT4CDf33eTvpHl++wl8XLUKvtUGEM7BIVgjskYzDGRVXgCA94i Cy5kXeIq8GWGfAjdxgNXHvVJgxsmCNLAcGfc5Fm48oCjbEe20tqxyEfAt+7FQydB8dwJTYompLHD l/nYCOc0sxYPURrCdHfHASakFdDBeZwQuNXIpgAgExwSfpbZbrhxmglqhZhStVNWGTrRtHS2A+ws nDq0FxrkmbbLBn/Bb/DcBXDA2PLSBPSYleZkadPf/6cfhm9gyp//4fNxWweBwo91bgn18hoPM4KY Cz7LW/s8GUkdEaNyky+NOVKPLCxd+I6evXTyeH91RQY6SyDvjP4iW+SkhpDydbYSDAE9yiwsd/Qq CydyzXgUXuvVua5sga2M5+VrYaets2zv9yopvsKjnXZPXdDRmqGyxM8oovnCQCr0U2RBJwS2GWZ3 Rk6nqw3gJw4OSBr5SkcIH7OW0lzCQVIIWWAxvAzDxXROjuMaPfERiOilUwc6W1pjWl2r/DPahWlJ vR3k8+fiyEFl0CdUdcbwun+IgxI+k2l87VFxbAXjpWOvLsuL5xvSPcwzuQzGiS6daJTXJeAxcWI4 lV85uY9NuQ2uH8Ir/MD35q8+owEvZ9/kAXdwZkY0dJmpHb2dF6JO90O2MwXr9i6dWzrfl/lIBP65 4IAXy3f5/N5rPrpwcMx/+cAxiCMRXl2c2//Zzo4ePcusqH2hq+s31zrWdEIXdUJOeaWOSnT4fKhL nIH6x5wWwN7gM53UqXEUOQ3aD7/wmK7i6ch2HM9Y5ElbuqQvb7WB4/bcK/vhfWgXLhwXGR3hBDMp ZiXVc537L1nKted0Vj5C2/JknJnZ3hF7m21ATpR5kofQw35vf3B9jZddhVKf9scjsPCEc/LmjUGp 7U6HpeXR556ewmGuHaVvjryyqln9BYe+tm72El+Oju0rL4fGibnNUaD0lUyZlVOvkwxe5/0EcWDc 3HQmkt7iL97rUA126e5tXmQ0U+w63fZS+xGMEm9mHE5jRzJDzmkY+Up7aguXvmfk4mC3arvwooNn smVAh2cNkZGIQ8zDyAfHWBtaZif7NGmuZLi5cZylOhKT7wZY5WR7fvihznB1r7pFFtAHPzIjKLvy Y8Vg+xj2RJ2bRz6wXK0vRyBmcD6O7YvIbeQRDZ7hSG85w/pmhLh7r8JKwxypGV6Tl9N6ECF7pGds HJkcn2Xsan2K4bVJkzEt26/XKZQmbF9PRsgcGzx4p++euNghMiigpYGjCM/Kqvd4vDfghVW0uPAO zi9eFA4b8PjYQcO7d528AE+e5fHCx0v4qd8lOOvaCslVznH/jg2OPcQP7cFWSkenk1QM5JXnIFpB 8VIdh9M2Jz6Stj2/6CocmtUHFllTztY9OkTfyL/JQScIyds+edsW/8oHd7igwQfO0AvG0kGvyIv0 sdMHVtILfNy2nZW52A55wevMf+xa2uD2rl9i3TrhTf81i/wLw+Dr7VuTP+wa+9K+3orI9++ldYAC DnzUvzZDneSoM80d9MzXjjNoPuZNe6REELQM0yUEgmM5SmMKCA+s6Th3KeTFpQ61wjmGaTdiBwHI KLsNDgkXwjSYUESD6kFA5FdOut8br26CtUEecOQBw28XgpRBtPgR+OQVt8yR5rcgv3Ke5VWPS1lp 4heHlqMgFaKUns7D8tlsxwib4A1OOJLy6WyjRPb84RGYrRW9GQ3PEk7hK+OlIjMdnz5pvEhA8qN5 cYWXBifABAM86fASJx9+LF3il2fLF8oy+B3oMxspzyq3fAI4fssrEHBheaE++PjKoQCXU97BZfEB RzqcXerTwba9tNMuH3cEqw71Krf8TNTgJI1g63jaUcK/AwNtsG07ihNFJPTlfR0Hde6ofmmFN7gc Z7P8y284U5SVsf162tKx9O0WDDjjC+dlZ5jFDc8O97wBM3RxPsFdfOmFjtfZqLsUVD5kdir7rG9u O2Nge0b5zaFGW2nPj4GFtwYp7pc5ikwnom1XVtDMiTcz4r7yYtDWFY44AenEGCl8IYfKDJ6503uw O5MXfcksvk8r3+b88Ie8VMVZ1Nm3ng4g/cYHl5lmbQCvNM7QotcrrXiVqAxG4Sssj+zJXhrwioMC v3cxfNqhs9013jOzFj5t+4CjTny4mHN9g1/wkI+O6vgCInXVICq3nR7c4ar8E775BTv5pLuKZzsC 7Xfj5IvMNl8d9sjiH5hXLxEYvmUAhR8cOPRE+sYx6BvfyZIwPAheluMvIJj/EdFZTbmPs/rxo/pj s8Nv9esQn0W/4KU+eHULXWxFahC/OKMHPgan4uCiTZWhc2TcYDRIDC5OwREPpy3r4zMzCZFBjJcb wRE60NKGfYb41qE8XC2to9tlPyJbSNbgLchX/hzKxqmlZ+v8wgFMsORDhzs5gjs9FOQhJ4u7IwOV Ka6VM2kuMOGsjtmKEVw4cWAZAHf2uZ0+R644ZGXh4DBbqQMb7viIv5zx6kr5KB6eLvnUCz6d8rxl 5QNL+uZVH357QfzTp55UVTqG0tJ70CmDw3Aw/Y8+Uzsc2iI3cM++eC8hOOX9Jfh7OUxbXL3ozOry De/g5Hl1dGrL8+CYuzT9Cr7J7/k8Orx6TNbZTtWSGfbFYETQ3utjmMV/kQ9isQcjB8mC5uuU2W0v yxPwZsCg/gNtTuBRN73Wr5mANsiiF3AX4OxaejZueJKHpVF9AgcUTdpgg7JBch71Y/CQB51XX/oi ujzanw9VOSmf/HbNTPtMOqQJkhe9cNAGfmt3fFfvtoEK9xmvpcPXNb4aec1vecgTeJ5/nxfilgay hh/ay++H8EJ9ynQyjHPcPmwHZDsrvXW5K9vnrmbjqeelBY3gomd4E/5I97u04gO7Vbm6sG0qfFha 0QYGHrLb4LiiXVN+mJ8/yoDb7Tj9DQYfgd7xl/BSGPihE++siuCDuJWH8qD8k982GisKZMkAYHia AY/88GMr5uMmCJJoj+t0tnGCARYATdUhtE4WIgjmjkwgkROgBqlFFHBIhq6BByb4YKlckGfvyzSN Cv4SopGWQfJvI60QSpPfs7rRIR+G7n0ZtA2qTnDkxWT51K/MxkPxOMLEeM5fz/A1wFDWCMwHBp69 7OZ0OO9MRGcDDkYgdWxQV0zLE56lM1+PSyN72395g1+E/1lGynDTcSiLRvGnSqmMC51L/7RRnleB tIUQXZ9rBVM+QR06HQ6kdtWm2mthe1N9hR/OZsXBFjxv+wX64PGYmYzBP2nS4U0RhMVVvPOghbZX 69jn3rWLDkneY11+288I1hppyv9iaGgHrX7pBi/uq4jo0pYrH/C4i4IsXvio7LRx0iiJtJUR+T17 A5t8lo6vl4MX9ou8QIGvvpKI52Bou5VPOOm8vNFrmXK3wyTblMO32d+aWUv1RBpSNvXH6ZoQmRDg uvipW13d09g9ZJw06V+FGCyOOZ2nB/Aa3T/AHBlJRxTq88ZwnOKDszR8PiyJ4xPZMvtppkUZeK5T hj+uvLo/cgE3vJi9r+GzsPoJ1l7aCG/wXvrnvNihQ/vzj3+c+m7zdVJtsDqLvuFvVE0dLp0wZ0Mn UL3kpNH76q8ZmUSMkYQHucdHdbNbfnNmA0jyhA5Yqmfqg4ML3p5dcBHHKRTMsmVTQXDKgG/kJS8F PWTGMGc1B8U4B12unMynf0L3vmz8FJ0C4H/MS52MeqqZTuI+tMB39k2G/2ixP1vAC3zCx+Wr9vZM JlbX/XYxCWNLM/jcLwqeZyVJWYM+NgN934ZtR3W5BI6/IA1+7I/yHMB5NuMZGyrAM9me2hQMurMT BtJP9yrqeJc2dxf84Qk/coiOaZ+8qKmN2qa1W2C7DCLZLQ7yy6wWob8OkZksjpN+obOpyoOv4zdL u5c60Kj96RCnGV/hIM2FHs8C/eCUaAdt1Zn/gzOZOtr3lB867g8/sw/2gZOl8JHshm1gmgh9zJYp vOvgiwM81cwfv6WRdeW6UpF2yAoUu0OvzHqDhb7lY/W4s4/j7HK2E6T3mNVnTyfg4CP6Q8FTHm0B Rtg+Mkufy+862PJvm8iLR/gnnoy41ol1uoyw7TwERrbOY/M5SULzZ0B8kAsDICeAZGo7TmInCvTj rrUz1dc6mXDzsnSwGpjwgJc7OlzlpX6ldkmcPC9jk8nFRb7k6cMg2sqzepQ3wWOV9XTCQpo8grsL DkJYMbRyyF3kky3cFczVGbbs5qaOnMGdfMetsnXSyZJBtF003+XOXt9GpvCbbVanOE4zp5Ls2zNs RhZtws7YepYf3ejaSx7w0ECG8BVss73iGTr30f1se/CRJLCe5yvG4sF0x5PtE20dstJg1SHaPHWR 37GrmRSj2/QInM5sFwe40b3hpfZO9RfRcXFOH2FPFn+o0W8w8GDs3rzo3knhxefhsZ/hNtkCz+f+ IJJjgii/7TUjoPk7yuQe1g1DMMXSDkVfhhvdbgc5QIOE8hoXzIULqWW0dIrqGRF+T4OG8WMMkg6m +jwLYIOBGOXdxXE8NDJYcJJ/L+XkA0cQL1/htqMAQx4B/YwinMR7xng0q7uhe2Yw28zn4gcGwbmJ gggdkcaY1N60aB7MROOZOgh1Z4IZjipRR81xhOJUemEQX8Dexl4lQ4PrNkfICPgsH6VdmqbcYXkF 3Z6VQZffcMeztk1nhv2uke4eqW2rUzrBUIew7TeMmpi2lfzKjoKMTLQdZVmYa8TB+vaCr2vyh1/g cRoFMDe/32ggL8WxbXw6Y7w0453tH/LDe+B8/su6wS6OlRW/lxb1GMioa9sETsXvOGCTNjITQ7QB 3wV510DUyFo56B7yFBv84Ki3u43jP/UcZEYnwJm+iOyU3sJjYL0Iql3XOUe3C+516LLPNcZn2x4u SZr2Nhu0/N72n95WptCgQ9Axgmebhs6A/L/+rvvpZitCkL/MSpSgTnkvDS4PvDBDbbnfs6A+vMaX xXVtxg5YOM3ooefwXtmV7nnLXWYZUHtyLM5zAoC9ttJuszVo+H44BeHuvsvd6jYZ4Jz18rFyAG9p nXU5Ki+eg0mGwHNRgW2DIcifDEh0NOjSWV5ccBjoem0F2PBSzt3zFDtUlZr7PH/Do6rZ8FPWvtlt G0jPBPeS3uCUWRIyxCFjn/EGDupRB3zl05lxHrZN3Gd7QfLpB9ibLy/OpxNlm+4fdUxWE8LP8Ku4 0uXI9aC6HSg5X5k88g0Og0uSFwfP52kP24lS7eADR7x3wUlbbme2aSsryi/fxLmE/b0w3Ld9pC0c sNee66foNH3THgba6vcsX6AODGl01gCRQ+c3evASbDiJMxjddnVf3OCi/oUt7RQ3z1tu6fDMObed wSDQDkFp4dJh5SjHIGYbV0D/apjZ3jh5AtlpIJv9ciS98rLWyqJ0v9GN/uUjWaNvngU0rHMiL7oG r+QhE2CUNvmPsrflwVCGTvVenRC/fLDaMzyLLDeP1KhX/iGF/Zs2jL7ps21L8QL33d1x/+vy0f20 Hu22lzrQwO7AeemeuoOjNPR20EzGK+9L4/PYXHnkN6EBDj1DhzqynzPPbEVts/iVFThtPmU80yFh 5UTe02e/5Vv5hAc+wEF98qN38evAIjPFLzrT/JgVB7gqszC8YMyHwnM2WtsuTXfBt227dB77cbgs n9S719a9/O8Wr/JG3O1tbEwGl+jYdmA36c8OzvFl6iX0CWDjrZVkvHmZCUv3gJs0sDyjy10QBz/6 jSYXuz5tlYLueLB25iGTHaW1jjrcDDDdx8bm/pwxh4yI+epSOlRIqPhzRgVGM2Mc05A6XURhMKP8 3Ij6u+9jOr/k3LzfjxKD892bfnGJZ/4qZ6l6wxixYEIIQzWIeiGNQJey4t1XcDV4zOeU0WE95gWY TMAOvLuMsG8D91NeULz5/C5CkRdBojTOnDzPKMa5oJkQZmXmzeNnibs7HKQPh6xrZo95oOet6Utv TsdYOpv2U940JkBnWc69OO9MEKb7rOSMsi/yxbnMHj1/5pOtzqAMXtEN5zbfRHE/X/889PTFgSQE X53RGIEYYJ+oJLjOlhT/4nmOKXv5+7Of8iIFhemex5s0cJzaZxmh5tPUD5lxfZHZI4IUKvJVtz+e /eP/9kP44NOY9qTGWQ695xlFfgn9r8Kbadvkxg/0agP8N7vhBTSw8Pdl9pq9mpMDYuAeO1D5/s3b 8C/OT15mu3gRYQy7jOy0zadfOH4xLvnEphcf8MbMpjZzfYkRyUTYnP98ExlymDocdzm9s3rBw2x9 joHTTg/20nLutam3paPgL4Lzsy8ZqORuoME5+JIj08jnyzeHJTEVxYm0L3vl6XOE3L5LI/Mv2Td6 7uMz+UT3l/D6Y5bP33z/Lmc/5jO92fN1lb2NZ79EluP8hdCzz7P3OrME4ZsOxxm4z8KDL5ENIqPj 4EhQMu2JrjmDNsqE3zObELkPAfNsBuvZsyhc3kh/ldmP//pf/+8Z+RssfMreViw2gzbyODM10b9I fKpL2+czu3FYzs6TntF/hCYykBc/Z3tMZnlfvY8sZQYzW4VsAXnxrC9DOMt55CTLSuDOUjiZi6xz fn1x7jFO732crLRu4mKsPueFpiz/XsSRwUdLwffeop+tIEFGIOQJ95G5h9ssZYYPH38CIw5Ezskl XxfhoS1HM9v8Mp1N4GXxO/R8yZ6y/5JZRjP70fPL78cZGxEzU5a2Ib/fRVc+fc5pFJGx67xkB/+f sx/vl4+R16T/FP26vcsJMw9WGtqZmnV9EXnRsT+j+zkfPIfspU74c2bIz0+BxSFL5x4ezGxR2iBc TpZ08JGzVy8y0+LlTQ09hvXo0KI7FiX8NjvNifkxdRrUZhAf/X8VWfr8CS8iz+GtVYaPn35Mfku2 f8wMR2ZrY+/TrcZOdp9n5lvSTuWpFHnV0muaW7X7iJTBv/k4b1/y2ea7s/e//11o7NfcfvjDP8Ye ZgIisn8fPdChawvO6ceffbAgOhUdYm/J6tXLdIQR/S856SZYBzenRvSjIO9/979nP3/2O2cA4Azw jzlp5yI29EXKfcnXuWI+wgv4h2pbotK3W5W6e7AlBj2W5Q9bAGIjnMpwE97d3tmmlMFU2ux5ZJfT afsbmXUCiPYw+Hv9XWx6BgFXh7QXMUJOj7iJrNryQ7YSE3iZaKE7gWl2kQ0Zmxe4+qr0JpFlTog9 y/hrcNE9zJpah242Vd+jj7qOXrIxtc/B5+zD8J18f/y5L+966e3jz7FTBrLZ3nD16vHsn//l/4n9 +HT27NP92fu7d5GNyDh7HHttP7h9qf0KG7vBIfWpcPSbvIhkhF9k+/FLvkYYPTJreBN4P/30f02/ C/+rrFjMFyPT90TSo/OxybGvaCAo9GX2mecpyYlPXH7mNjSIs72LHnz6nLOcb6L3cTLNNM4575Ep g8jLy8wARjDw5CJ7Zu3JZx+dv/sifd7DgxOZ2MHwLbjfRlfTDHlOWo4ZZVdev8HLP8Ek7Z7+Ibqf liZsA5tvEXGJzOT89s8/Bo7+FZ7pP+YED6uTBj2ZlQ+NPjRE9q1g6DedE+y4QGpzn9Ub+4blNyiW Dxz9on5ZH/Mlcun4l8d8VMiJHA/sunYOXWTsMnTc5FSS19kueenrc3nPwZdW7x9zZn7k0KA9veDU YYIAjSbTuGdXac+hbux0XnB0Dny2SHCf2FOTEPqNvozOeTbweZ62zWz/x2xRyQto91kR4Xe8iI62 L2NH7JMPj6Jfz0O/z9m/eus9hmwDeZ5Jjtiah7TZi8jD+7fxIbLlJj3V2UNmoM9y1KTjGrPLLXpM 7mvHL9Kuj+k3Xn33Q9iVPibPF+FjvIbI8fdn//CP/xS9jG5GP53/PltOQ4P9wvTDoJGcod/l98hJ xESf+Kj946+wv+TSZKD+hCxqGzaEjXmw7SFC8yJ4zrtwaRMO85+z6m4Fjm6yU17sJK/sw8h3ZER9 33+/A9+L0h2lFc8xHl8neqV+p+J0MqHfT5jJkMCLVYu9y0pFZETbmAi7ia3Wn5BNkxO/5AXvh4cc 3xjYt5Hhm+hLztBvx1DvmvGKIGTkHdEcJDVeQ0fzNWziangdP/MiAsOJsGcSkYhtvo7mLjgsIVzc Os0E2iUosw6X36fxfl9GqBtHiMw0d28P3IwAMFIA2yXIv7gTMKN02TBVnnY8cnIS6swvbRTi5Uud QWHJO0KC0fndPZEGDuohjOF7nLCtR0P1uB9pTZ87w5P8FB6d5VUb3u+oxiw5oanGvfj69G7TA2Xq 78zS4tt6u88OfRssK6J1+GSvTl4o8fsijqSyBEt+jjOhWXw4xj65qU3idQ64rXd5l0H+5JcHjJbt jJYCW6968OjIwxit5T+HKh2ksCM6vFd/j++LQ3sIysPdPUwcGJK0M5kYZQpcsLU1eOr1LB198ATD BV8XuaVk8gjyCytT8uITHksDY+uzNCZf26EjfPjBySVtL8/KywtWtzR0xlJ9yrnk4XwsHgsLHoK6 r/JBB3D8PuqcmaG2K/6ZdSHb2ocRww9yi5Y1QJ6ZDnJu36G9y+rrFoCP4WOMcngtrvh1ZA4PM0Rg ZZE6g5LwIAZfversWbAd7Q/94TM88Pq7vCxpLzQ7A+a0ewxkZ9trNPcjDcqq+zoDWbDlF7YNvZDk t3jtcpkOZWwXx+uQdwqEijZraX1M2iQf8li9WDmm06FueNWy/bs8kLZtOAPpDDilrVz4UgO5Ejdt yYnLP3h63gsCTS9Np3V9+/tY96awm8Ejkxj4dvajuvoi06dXZg67H1T7qHfLwxu/ndu8+uouLL/w wRImm7B3g2cvmQ1dcbi9XCSfMvdxZrBRHeyXuGmTyAGPRH2edUJLb526zgrh29GZNfiP3R0nujOd 6lEvuMvT5aE72C7l5Fl60LS61zoKQ7w8eynzmE5T2Pwrd+LUufANbs36dsKhdgEO6dWn7p6ccNzW ptykBw7ee7aPU1h6dqbV6o+84jev55U1J1F0cFH7Xr6sjTHIRsNBrqeG45+VsPLP0+pHV2nIiUmR +5ENNqH8WJmGY6zAAWDtNR7BQR4xHJHFXz3Spy0qqkM7Wu6fcWIqf8rfZyCPL5zISObYRTDxoeFo T+UDY8Py8KmuYI428iSNc/c8A1SD2OXlyokZdk7zLvHDFZz7tGXxCU6ZJIC+ssdwtIdLr3ICGGwy /MHAVwHOfotX/9qyjYeLcnd35QtHVvnlgbu8C3vpxedNE8e+yjcv7x10Bk76C3nZeelwAEtZOLm0 BRj6SfFsm3jBKoe4pRcscKUP3PSzKwvixakHW9C6doj8Du5pf3cw95KfjTAw+ZDP0vMvvEA48CuO T/V78Rb+0lwDM/UO7bkL4jyPjOW+q0lTbibetGntcSBMPmnKoXNphV/9q24RNIjNkXM6UwDq3KhE p2pfLmK9QLVBQ3JIbnIkzXeP+fJb8mqgy4wu7Qdb5usQITx5A2MZJE5dGCvOhWjlIOyStoyULu35 vMij0Wqss5NvymoQ5ZUTZtn5IN/i4atOoxd0YhLYXvTgtMCls1R9I3X3A6HbmYj4MCPs3METusRd XmkIeRiZedlBPTPKjaKmntPA8GyngqYVum5zsTc2QptR6st0Vku/8mYyQJJ/j7xBF0Urnocl6BgI L0oR9nkzOQ7R/X2XHJ9nWdinVAVLs/iKL4TBPp9xZqIs+Chd/OdP3Z8KF2F56c7xN1NiFIz+z9ft 2PAIT61AQLr8tc1k46uEYEiDh+XxsdHpTDh3nOadeR2nJE778h7Oyhp0KC+AQQ518nAlE7MfamS3 6ZxiPAdv6RjZDU85Bsqpo/JeowyuIL/RM96QIe2A7vKqfNwjdRYOS6s8mIvfyjUaGHODkV1yJZfT kYURlr/P05HYpxiGGEYFRgd68FGvQSNcuuRfuYSumSwzWtrPvlEdmVMCyI0VCbNZxasrNZxmdcPT y0OOqpJuFpADHY0bXqt3Q+WhMmGW9JMZnuT0sl3bxuxrjR1Ys/3meZyZ2ISrzLrPsXf5Dfc68U6c +DjL3fgMz19++SnVccbaKTzGCe5MWrgUXPFQW5kx1d54oS52J/5ceFhsyUnx1akzhOL/0rEwOz12 JjJCnu8zI6WODanyqwAXzqq26Bvg7ShWH7TDOEPqyj/OI17hz15jNfK8+H1VwTcP6j81J3jgWR3s 9MPHNfL92qBZmmdZ+SEH6hNWF8Xhfe18O53T6uiI7R0788I2WPn58KGO5rygmBmvF9m+AYc5gvCg F8WrHTyYaDR406742ostgFM7bPXRDe0oaEvyoz3hqF3yc8pKx69TnqHLRR7olPzSxYELju0SThgQ J2xbgy9Y+YC7S5nVVbwDi9NlxpLN3fcPxsk7yN2W3bZdnNBduTvKady0waO4lJbJH10lc34r5zd4 9Fk/Wnkh6+uwlNbFmbhWK/t3CDv5+a0MTXpKqAfvzezP1xjDR7OE6MYHMn6bwRk+qku8ax1fvPRV YXgvztpLfoPR9l/6XbIS2nJygxe4wMb/+wdffuvyN3uXkmeRwGnv4lz7BJ6+10BR4Oioc3kvfTkA JwFdU0dW5obHcEx5K02OwXvM58K//94qTGQxONneZhWP84YWH4GBuBlSeLmGpnh06l2Y4k1yidMP 2bLGxpMXQTuST7wk3/CSVxn5OIrlR+3QvjCJJvHXMwPb9xfQo6x4YdvPb7oEJzbJvTSYFKsfIA+c 8AcuC0d7+i0e/m27+mfS2Dppx7bfydHm4Q/Aa2wFWQpu6MRXtKoTLnwc9crb9ipvwJUP3+Xlrznb mx2CVxoF6hPQhZfqAgMsfFSnOgTxyrF18B6bcqBZ/ud5WV5d6lza4bUwT/XYb30pHlzPeflZH9QB EMYvhy8C6ngIFUVd54sTIHBKi0heXnvt5aI6YBAeZIKY3+QXojpFBIib8iEYkits0hDlksdd3Da4 +8RFSP0WFt7mFUdYMAlsjJPXc3HobIc4dKrnWRw+Rkje67yQo4N4yHLvMtBdhy2Ao4yRD75sw+h4 xHMsdIh4hbnHrzDVYhWvwlmYeKUsWlyCZ8tNPueszHyZLY49Q+OYHoqkATlC8CM42sKWGkpC+Qib QCDAZXw5jJZ2ikfhyYMf+IP2dpSWLrqnduq//BCcjAZjNzi0yX+kvQpiJEhePv5SeuAnz7zkkjoF uLauznjhIbxWXsygKCfODKTOieOsfe/u4HNUVjRXATogAh/fCLxrn9FDIZ5nu4d0Rg1t6MIzOOLP KrD4xV2aZ+lwF+9EBPgu/adl4ZS5palHvIuszD1wToNxE3hmqnQmVcTjvnF8WkXWUcOD4wcW2XFk Ib64wBHI9NQ1s6tkPDMJaf9It1Wns8vMpnQPb5wK6MSOO9pnli3TFjoaaKKV86rO6rmZ6qTlr5nZ DdIF+QVOlE4vkhU87EHt7H23BLRjCVKTd0f7IWc6KQMEL6X8kk949wtmcQqyP/PT55wScMfQVu5e ZtuEgS46BTIwdih7/sm8NtgALxc852SVGRhsKrzzGwkHkvwE1stb7vQZfO1wGpbeKRggtY/pjLKs K2g7sqbeyq4ZU/yLXUq69nKRIXkFDtVvCWaRG9DGlrRdGku/YhNykZWdqPjy2LO/0bL1uuMVvd0O Fl3whjMZpyfrNLMdY6tCg/z05TZCZfClAyTDJk0+Zvvdtjf71Jcg0YZP1Vltx1aoi+OBdr/BxDO4 ueOPJe+2XwfHy3tx4ChXOGvX2unaKgOe/Hgsrwvu6BMPxuq9OPnEbR0LVzzeSaMr5G1eRs1pGZ61 w+AaXM4zeFv60ayM8mgCt3zvJ5mdYKHc0hvJSYNGzjPTuvnVyx569ltfJWhnZYVpl9S9dKZSVT/R Ic9EictvTnFQEutP0mpT5iF/pt1SF/lhH8jYhradCa3O4OqP4IROuKMRXitrE7+FD3dxzadd2tb4 7wK/MgzB9vX6V3Iy2xhSdnl6qjNof6InsqisLRx4Iz+ciheZPdIID46qrWS/u/jDYAiPLYfv/CL9 qJNGHiLT4MHHZJG85ET9Szu98kzWwGE/yIt88niWZy8w5IcfR1E+g27657hDzxuUke/9++qM+KVP GthgLQ3GpPKjY2V9HULx8m1/uHDgqB2WB+oQBwbZl18drh0wKbsBTLSrh01ULlUNvcrrv8iPCTXb CcEg++AJ7uC5s8HwBmvSw3f8gF/hmlDpoBu+QLhLA8MlL1pLQ/tIMjADpLShupdvyvFl1ansyrGy Al3k3+3EzWzPUEhohaksmWS8n9nJYMS4c1zTIeuk5Hv39vth0hIrzgwB2YUwAdag7p4XgdZRBRKP WAz3W5o7mAh2IURQHg1fwbG5OUoLhqAcWhCNyTpl+Qk/2HPMTfZBdm9U88NxmaRRBZ9mBbMOao09 JnuTGePMmr1Ix+MOttmxeSM82x/kS1WD6wAbk9Vf0gQ0wW95IQ7dOisdlRkTo9XOqBpo2SdEINoZ KGdAwunS8OlyQjf+EPLuLWUU7u4szUdy07zlcRV19nOmTdXZTrIOs1nA4VOMIhyX9/b1rkDCm6Pt YtiiDyPc4tcwvHu3Bqbtqixci58BmdEop8y+5B6SrzyeErWZkYgCbrt1sFF5Aufqqnycjju8gCeF LX8fZ/ZYncvjlamVDXdx2lgegRyIQ//e5XNZklUHORklTv6VWfeIwdSv3FwHBw8sAT1keeExphwO X/W6zlvCZDgVT9tdX9eBMENb3ahsqKcDMlnpD6PUdwDIwh394DBHVny6XKPD1Vnis4+O7CUPBzo/ /MyFjzVU7jpMOBa2tOQjPF/JcB5PAgpn5hDAwMCnHYjJNvwKfnCuwYotONiEzjRfz74+8ko+rq9Z tjoHq5f/8J8O27+mraLXmQ2yRPeQvXGjA5mJETzbXw6OduBEsWWrd+I1CUxPAxnA3zkndGZ/OgvB duFjij2F8j5tGj1TN6dRXVNnRMmZpuDBfeURj7S/OPeeKiH2BPBTDb/lh3Zp2ZWFltK+TkDK7H/o cATZ2PHUKZ+2cC0uK89oZwesurA/b968Ozz3C5j2ekrXrl9+iR0KW3Tw9ue+zF5J+5CfHz61S6ZK O4xir2J/yNTIwaHdnQELhyd9OeiNEmMb0qG2rQ66cGhTemJGkIxNe40elA8DLw6TeHAFbW3gf5k9 utpk5UJ5A7gZiOV+yhu/7Y3Hv9sM3oX50EE+ZOKsW3tG2SMyAVf68YyspV76uqsbaD4/ZzcNUHW6 BpNxhDMY7mCwjty2CV1w0RF6eH+fU6mmP9tZttIpT0Cn/oN+zn3QPPlDtjZE5vMzVOZvYUi5yGSE d1K8fwB3fQ7+aDt6gIXTbrEzdRYPjmLaetoyeMpfHNnJ9hGeTcANj2LDpsYIzOjJYeVHnuH/od3x PAWglVC40w6Dg3YsPe0HjnSoX7uvLOjXOWMrA9Lxn30y4eAZb7UbG/wi7+rgZ6z5yEz7g9pWeey9 PreX2pYkchHnjewMzw6+Apg9m7hO88omPnKGPeMte/X5wp74fC/gjYFr5CdxbBm50pc9ZNZ9nWA0 oM3FzoDDLtem1EcyueRa/SLjky98hz898GyQ3Hdr9NGcUS/9ka/2e/LSe45j2+a4GkKe0aJ/hYu8 Lw5b0tgB7dUyrZuj62LPHUFo1diEHnq2XU51UXutvrrjszrB4E9Gsmb73/pmbYf2s+CAKf/Y4jw3 Xf+Mdo58dNIgcAaC1XVlyss61vA3iARP8OwSwJuP9BhAHfRnvgjIKQtrZzazgpaRboxvASsagY5y MtScQ50JJGf6PMtNL6IwgkqHAVEoDFYheKfXaZzfGpWwbgADwhqKAEm7SEdEMMB0Pw3yylO865Ap B668GASmuhZG8cGYCEFop0gM2+V3OsDL2Yx/FcPOIHZZu3vt1K+MTeXgU/y77OXEKw7M6Sh4cXwy BeED0yUMTaxS+Li8EfcqyUZpZi1cBEo6QYUfIeAArRNA8dFKKfG9AlSeGxnd5wWomfW5t1fJWc8j 5YFVPuoILd+jZS/8ZOB1Tpzi6QQOe8LguMqjLPrxg4DjMf4YVcLFaBINV1cxHr+YGbcs3JGjfGhC mwP7f/rgJS2Dhs5m2BLjq1QGPeLl037KkDtxLvDVi2644Yt8On90+O2SV51kCp3giWsbVt7IhrwC mC75wGH8vCQAhku+rReMq/BpebB1uiu79ZqdyWNpDjxthnbLhJVp+LbTgucYk7zYF1Mz9aHPl906 s7zKbHDYpe8ZNKUt9mVedNDfdZLzJCpxnR2Zh8YcfpZWL9Oge8OpTKPpNG1gBufKdct48WoM3him Q6cWx0VZwR3vBSs02tQMtwGEI9nMMJtt1s7OJSYLv3//fzy11bYJHuEt46x9bInw8hQZ4NDKRy6+ DUNaUZkkNs0sM/Q6kxe7k9UbM6S/HtBZm2Z/mzZGL5rU5760wsE/z/BFK5ynEx8o5cfXPP31WsUe WDhtWJ5PbNCpgU8LDuyxm3Fo2Qz6r+4NcIGzPOL9FschduSU+9tMiKCJjk8NkSP8Ze+VIVfzAnSq Re+dL8HlRSIBLWgsTpWJ0lxdUBe46pfXM77tAJh8y3+cBOjAdWAG/uhb5ES9i7u79MtsAwKLU04/ 5RkdT7zfgtuuEq6eS4MLONuGnrUX3fyUlaH5cmccHi+1g986a8O0BTpMdKCjPNDJmoAqr+WHC3tq ZVAeK2Hs+Q5WawfqjIsrnJN+NBBngJq60Ls8mHKBJ8BDuW+DuMZX+OHyNoMj9pxtMYi/8TJ2+jwv 188ETdr5RV6ae5GXXPVL+r0dSBj4qXdk+kmuD3KYutDrmhB08Fo9zpOvgy4NnvDqjHwz70Cpdq9x yRWYaIv1GBzHLsWGkkeD47Z1+8x5IXjaobA4uyka5lQ22QtbmDiJaCjsDhTgCe/h/8h3Bmh5sVhQ BxrwjJwoqx2cjEGePY+8BQa81mnemVfPBl2OckQL3qmrDjzZYP9js+NkwglsMEefU686BWnKnerw 8GH0SH/YsnCFM132G21wp+Oc5K5Ok+1fZpvm8BePcymnbndBXHVfO7Rv3DaRXl3q0bbgoxWO/IHy pT7CTKymDaXpv32dEM/Us/6mPPAEU7yPmzzRngGB3y5pzVN80bi4++2lyhkMhAS+Cv62XPGFN17T U4EOgAmGgD4B/qN3+U0C4zQbdf18dpYJTm81ChrLNYYPANE6x/w3c/M5iM/Xsz7nDfY4Zj7DDPAy UaVtWBW2gaW7vkYIM7qPVoNg5KYTKB3nEJmTHQiIZWAwjCLAh6N4zmQZztnuvkhMEjSIRhQ+joNi ZNbRGUfXnm11aVxvhxpxcLoGj4yUpI3xm9lCit6Ggpc8rmUulpZZuf2NsGWXRxRlBChGF74+KqDx BP3hdH7hj73cDn1HN17Nx2Y+/T4dVj+DqzMCE+3wtj9L217mxYI6sM69Zng7KEGnMvDRkRA0sFdY 4TCGPY5bw/FlA3k5KPL2d5fN1SuOoupktf/dw4fkrOBzqvBMPs4Np8cbqvj+8HAcLFzFaXYCRhgx 8LbMysnibCYJq9D8JUYULtqbnAhocGlfAX8FcfLCFT+ku5d/pUld4OgIa2A5/42Dj7Kj3NkzDh+X AIZytzn2LF3gKCZYezFS8mgbs9h36SBD/swUi5cPn7IJOG/Kx0gdjAhDrn0sj3dA106OYzTbOcJl Dh9dCHpTR5WdAm84/m6exm/+zeW+6e4C3L4NG2eWZ78iha94gZ8zuE45/J6BpXbJUrRgL6R9lE47 MEt+eeEYh9iJPD+EDr/p1Or2wlz5/RJYP6cT+vGnPx0GShyM2IWD46XOEjHVHf98Q4a2YhOCyvB+ ZCEzpNr421B6G99tbN07ri4yf5637TkGcI7lOxRPa2XP+M0cg6dDPNjBJzyefnxb3Tz/ChqJb5nh DXQyuPBPPDk5i0Nk4Gx//+dP784eMqtmIAz/znR2oI92dOpcOM1o8Jtc+z289mXKtOeLPF/S7+Rn O9ZWsF9sgW08plamnRMjwN3z46OVmjoxYIOb/3OxqfhHnzbA0wV29/XWwSBbx062PIAHOuQnI/Zw 7taxmREP3WhkR1dv3dUp/9oAOIHxJF/hKV388MGX/3xKvnvv2SpBXjC6ctd9nXBTvnoa+Y5cm5gB hw1Ba494i/3IYE385891HK1i4qDtVeJrQ2zfWoc390CYU5rS7y2+TytJkPqqD2r/pBPZLVbohjc+ amf4jh3MZNHtVVdk9akzA5sVHxMZry/73ou+gtNKvx6Dn3YxMeNkilkNzTai5d+2ySAcrPC57R5+ RVzILdu0dJIfvBk5mpXNOjBsnYBW7WSGfNoa4NClH9H/oaty0X558mbSSbnyj7x1JW5WYvJ7eJFB gtUQ25vg3u0m+kcybfKHLhcH+cG1VZIIoFH9XpLtJ8kP59aHNrKmvk+fbFkzkE+b5lQgTrPPr5sU 0ZcEvfQDOZ0jJ5KADV7537266kYv/mmnDXDFu2nLDGisTHL6YHqRmfHRg0yIGex2QqGDDjzSjto+ 5zYNf8x0swmV5fArdPvNptgqxQ6ABw91SrMqXX43L9z4ZfJ9zklm+jW8N0DCR/2ZC43qgre8eEou wMRPfgo/rB9oqgw8BA8Dj6EvMim/ARxYYIDvd/dut+8GF45jy9KGcBXUi47BLc9+J3YuacqRF22n zfaqfJKPOM1eEiJEiOY4EebOnHLSCkxLJO9UaITXDqaNq1Ff3b4egiHiWsQwwSUOci5IbZAPs8Rt HmniNY7OC4MctWKm0rM0yynybx5LDSW2BmFxAFv58/MuddWxqlGUp/nQe7opvI7V1BOneXHb/J4X 5/6O0Y3B4Vi1sziOmJZOd3nTJH5NefDxA/9WEC/RGsEipOrgMKsXD3WAjqKhUPIznJTN8xi9CI3j d6QRpNlfnYaXfvumHY4R9wZwX+V8TvwhcCuAyromLkbd/Tz7YsUZYcINTPGaYnmx9JhRlWbWhXK2 03OMVWZkE7ewGQdHBpK9fpWOI13ZsCR2e6ts63mR42/AxIcNrWNHqGSiuLhTEHQJ8gnq81v94MDb s3tpq3HCl9O08qkrC36jXXn0yqcux3sJngX55HF34UmX0rqnTbuJ91lkAx/LxJQSHuJXHugimGRH mgBuB4l0JIY5MvQsaT597IW2ebGSpJG3YUt5miNX4AAAQABJREFUM4Xnj7q+jaNzxxy/5VfAJ2wd +Nz9sF72gyu80XFzXcPuWeekHcbRS+n9GNDoWp7l4RbMbPh0ouSP3JXX25by48Nd2gIv8bCD5Oj6 dGYGwwa7YJrZOsD8hsbyqM4UB8BABM74+reCcmjHRvgq23Nsq9v0UTsemar+4mzP+d8dTpoMnNYP /BIUQ6+Pi8E4jz3Zlw7ZSzM+eD4hdpTNWfllx8GCr85FW5Fneuvuknf05rAtQmfmOLc3r78fPmkz xwHO8VGxN3BSB84IHEy8ONLfbVNgDo+Sp7yKjEeGdNhkScBC9dM57QKu+lZflxdLj2dw6T6aNm9X zPClTqF4wV3+xQUetmWoxyzcyG/qNrv884dfoq85+jDy1pnsDkCIwtAXXNk4nf7AgXwCWYffbJeJ rXP0H/w4Seov7m2H8q0dOceU3YDDtvcABDP/ZiCig/CcOk6D/HhxGvZx09R9avutDGpv6eRfn8j5 Us/OMs8gKvz5kpUFxx0OXWnzcZrndCZtDZfTVWF40OMOdmzluVXGaRmHVZCunh6xHf0PwnB0ocXl d23cIW/i4IBv+tFpy/TFgt/2H0s3iKzDbGDcCbJ+VbX2eduAPqhH+5ns8SJgqpznxQFseOCTQY7t b1YMTQ60nL6uMg/ezU1nv7Xj50z6GXjpy8kn/VQ3HVV+vgJ72HKhvhmcHOSIzCvT9oNF8fK8Ti28 4CBOXpNHdBkvBPHgyL99s7i1D8oPbdHB1TH31SfOrrxgw9s1PB9edyuENANqdWgX5e/iN7Q99Av6 uK58SVOfMtL9VhdbBL8tHzfsifbS9rV+g7n0kmEw5DPgA0f/LH14GpxNAPstj4Bnnt036KvQh153 6Q2RC0ejzWxz3rY2s4MQsz+Z/pk8AzZ/DvqJ8wGgjA4rZ27GuLzOch4CzbxEtKciCBAGFRIeZ6re 5CxHyEfsAuNr50T57n3pSJ0Q/fGP/xKiY4SynQA8ZwEPc3MmofyMBRy+//7tNNIynYC6fve7P4wh 8GlhhhcD4URY9aVGERTcTKev5YR9MxuDBxgKdyOlhYcHOsc17sZ22+hXOd/4Lp1nDYDRSopi9IHX baQaADRsI6FZPQtHmrrn0jHDKobrVgc4HWMGH44fiuDdOefXfk6fuw3OkzcCcR6+2O7trVsKinbw 8Rxt+4wf2mPrYwT8lleQ17mQl/OFP8fQdFZCGv73WLgOiDjU4HqZUSD4YJu9urn96ewf/uEfBrbZ Z+etov+Xj3mRMYYEk5zratYf3Pd/yPnTh6V7zjc8wCIDLnngzigQ6qVJXOnskTl+y1tcq7hwW/r8 Rq8gDqyFpx5tsXVZ6qGMaCRD4smQvVIcNmkLtzLfETE5dhybztZlEEGetMvo0KesBGSwo2Nfw64D cAZwZcR+sC5tge/rhcoLcFdGpyU4WB85xA7+wojf/EEnYzHR+bMda+M9N/fxrv5jvi3Xe+E0XR6z mMRGWywfpo1DMz1jRPEF7zjBeIvX+KhtOWPo8cVA4XNmb6BEnvCYDdEZ4TXpNMusM6T/99mn/Tlf S7MXGk+dqX2VJeXnqWPOZY0+/FoofeSJY2YVq0uq7lP5cG/5cYTQcsvIwWZsHxj4T0+m4z+Ub346 c3SYF8amHaH/5a+nNjtU+RdlZMD83NnEpsdehjcGpddWE6NnvmJp1iaITFv05cfwPKLyKlsOXkd/ tN+r7AO0wvQ8Dq/j5VZHYKYdbfUyC2UbB30Q98c//Ry67TePDUknxlmG7mX0VxvLBy8yoA6teJuj BDmTqWhkQPzlZfUaTPnJOprIDYdUHF1b3Rxdy/ax65wj/SozesrRVbYA3mRxLx2q33QjXeS0N5oM QsmiuuAlHb57vByH2afu0SGfCRz1kFsDpnn5NmUt9b4Ob+g5PF3VUbakAxaz0srO+b6RZX2R5X35 bBkQwFU/3oDhLOfHfJWs8GrHk5J6OwgQv4Hcbdh4EuxKJUObtlEfPPAcX7yISB7wbXgx7z7EWTj7 fvLgOXjsOt5N358XpOFvpci+7+/f/WHaFz/ZJbav1e4qTOE/PMRxzH5eDuTqLQRjkVKHvo9ONaAH 3121s3guDW+9U/N5nHpOOZpc8HT5XVtkBa6Os61g7feb1u2XVGK3BXWQZrBNpTiu7BV7HWMS+jro lx+NeCVN21U+cmJD/A1p/KHd3rkO5z//8z+f/dM//VPa1PYF++Wvz/70px/H/nE2nYD1Ji8CRtNS V3BKf+Hdqe/fvxuayL2BibrQp12uc8azvpDMoJcPYjuhOG0sTt7RzdzJl3Y0CBTAwi+w3c0Ii5NP WXjBc/b2xr7e3vrOwy8jK9rE4KSnIlXG2fLf//6H0PXfRhfx+8LLf7nIm+84GFs5YQz8F/EJ1BtN zYpWBm95zo+cKd+XD/UIyiUy+Yp/ZVeKONtiMlGYbaVkWT+B9qXz9eFkt+2XiRf6PKvXCUAGvPin Pa02aF+206XNN8g/ntZjiMohEiMcKgKQCAvJk/j5uVHzMB3/uZFSZwNqTGoYpXl2LWJggoNJu+Si IYUV7m3cbTxKR7FehhGWHyw9Y97zfFYY3CUSIYJy0tFAoTDQb4gzhBhzcZFOO52wIi1nhNHZZnjL I12nsHDFw39nkzZenYwsYy7d5yfH8aT+J8YLmQcUEavYwFZmYU9k/lBQ8KeONJ67BuQMGHSgQxkh KaOw5+d/GB7KOx1C7hp6Z9A3rrBWQTqaXF5vnrbFkZe+uiSO/1EF6Wyo+mtojqN1vOYUaoMKLweq HwPRwQrio5ojG9eA5rdrnIx0KGZxwOE8zYxTBi3KuATtLv00bhLyBz8F+MJh5WlpkybeszBtOvLY GaflH55sEMcwqQ88gdxpg5XtlTv1ipO2vGZs+Eo6YMtydEL6yG46XAe/U9oxGYEfTgR/xiuGMYa3 7dGO329h8fwydIR/h/jZQtUc8/egwvndcv/2e8H99b/l59f46VQqvzqVynBXj+QjS3ilDfpc3fX7 IboupAuctHZAOqE4cLP1gU7U6E0ndujMrFSM05x6OQCCzm8mv+bp1//YOqHz1b4+lKENfntYJ2W6 /KFJG6+M/XY4/96c1aNtY/XjEfmDD76uTI5DG7nO/wn0iYzriOSjI6M/0X1tBFZabPgzszpjR+MI pcy2Hdib128XXOjw6tO22eIiz/Kp9XaWiK6pXxyY63DQC2HTtk4OtQB/nSXHD03KD+6ZYde24gxO rexsvRsPR3p5m5doTWSYXebMfPqln7rnJNDZpUHeOlHws9wbaoMfe7f0qt9v9XKA1aV/gf+cEJK8 8OCES0OroNzycGG0XbeNJ9v8KZ+Pz3/t1zT1oU3SwT3xRnl1+5KeO72c59gfg1Ch8dXP2QYU/NBO rmxNsOLjvH34j56HH8MfU4SRgXVA8QIswYDXTDM7l9aYfJPwzR8ocwIfcjzc7IeWc/nDVibdwOUy GckaRxVPly9+6wdnkiLbjLyrwJ5Mn5N65YOrQw/A8Vv61uE3mtBqUsfL9WzM8ohsdmtGX3S/vslq Qmbox44MTuWnmevZNpWanRRUGenKsS0bnNx37/qJ5zld6cBjeJDnU51Y2siReLrrwn9p5I1TTBek R3WfeLJt6b7X6opnv606rCyqQ7wANj7YbuJOF9R76pwrNzAOeMH9/qEfRRE/dKdPj9ZMeXiWF1PF lP3ypTPh8lemzPiT2eq/eHjBR/tymD0f6+2qp2f1m3H2W/7R4UwC8tvqooFbX0BdZGB8p/G3fKjO B22+DtO1pOoQ4K1rBqBOo8YCLPXMlVoS/KF+NWZnvjIWZYE4gfj8ubOBRleEVNx66Ri8zjJIGGXG liNKEdch3YZTP4Nv5PWYvSlGFGAiXhsS7lUE8JTDuApPO7JhpL0wGbWoX51HAaAwzbcz5/BVHnPF maJ3VZEyM54RDC2VXnoqTODulRPa/2qXm5JPieVZlVm906hxgkfJQxv4eFAj0O0ZDIxnStu26IwI +msIjjOrhBreYFN6Rg7eBMMI1uxmBXE7JkJMEAM59cJnBDMODFz8lh/vpYOlDkK4OFNQX/3Ciy2f n5kIf3P29l34H2M9dQ4NGcl9iiAHL85RedOP17z+znfvo7wZaZ5nhoYxtIdJvWgCey+0r2JJ8xs+ cKBkKTLP4gTl2r41lvBZXp+2q/ilw2kC9lltWTSr50kuknd4RY/S4S5P1MdZ/pJVlj//+acZAOJZ lbKGmEDQPZ9Y1blchm77tB8yY+cLeD1KrJ2vOp75vBOeIWzUkT7+jw/wqVzU2W8nauCmozED22VA 9ONrt6RUlmCP3/gr2Ce5YeiM1/slMvvFVo04GtpLW217p0R+RyfypbO75CPE3V9XByV9+N8MI8vz BbK1b8tTz78WNl1a8xjsakv0+uphQ+PE/4cHinsS8Mhl4oE8TueZdHqw75mcj8yV13jfGcLjCiC8 zRKtTuET2axeZLY3NiRD0INemIU1+KvuWbYmoj6s4FQcsOADlrBtCCY9BZPtbSfXDxGRCfnN9mhr ecVZffJbHNo4tMrrvHXCXm62jzPqNPjrozrgr4yRKXxwjU6lrPId4OrL+q7Fn/74Y+D7/WH4yMam +tTNTkc/Qw8YytVe7JYQTlf7GvFo8jJhcew+4nkZMPYeHxZ/vJNfGLkPjdrlIu96XOTrgWbmzLQd 5enrNp+Cv+HP0B+dWDnAy7ZDHbyY6YRkmP7xOGMLN1tGlJffUZwffv5xVjt9ormykpXhoLXtpb+8 iMwoUx4p25UH/VAe/A/B6lFx7Yi8+gRp+uKZdY3t02e3v4Bj8Z5BRwZGeN62aV8HR/y9CZ6fsupi JdhLjmm0qQeiX9KOd5Hb2f75KedFp79kX+V4iLP9eFi98nllq7vivNelFWrHMzCNfHa7RyZU4qNY sV/59rtthif67eMeZviSXz6O6/1hNvnN28q/AZ5BFpmmG+RHIHP0gmy8vMoMc162N2A0eBT/PHpp dtilHLm5jR7bFoGvp1dl0mx0B6P0ga0YXQjvnF0t/7Y5fAXtK8ir7rXdeO63S5/96lVnaSc+vpj6 4nEc9OY2M9KdjFIHnklvua5Ut7+kd6eOsZXX+prls35eH2nAHx2P7tvqYsXvZb7u+NK7QYFrcrQr nd3/vjbA3TtBtrTu4Fi9n/LlUQOib0MkLcKa2BEwUzKZadGhef61cBTYpnZkWiPIWVaOAKoUQYjZ oGOpkTo6PZgF6a0PcZayMF0cOE6hEjSYvBqYcLgIuDpcYBNQXwFCCsME/hzpFad7cQF36xvAgQFX I1IOJoOYap7qEDfKOkqpY4yzGOVqQ9T4Fs7+PfKudR6eh6c12HCnaOgjgAtLpwsXhra8qZLMUhcD FHrg3hnpQ7sFP/AoISeZcloucq9QtX507fYAo68uQ3SZ296rUZDAAAcvvZXsc9Ngl7cLpw4ovNWx wkd5HDET8R1eE3TtQ/HR44ttE4LH7fV3Zz8/9xGLhNS324Es/XYrRPYxZ1sCYUYzeSBr+NTfvW+7 4yP5QK/85VPbFf7iBUquzMoWuqSJcyknz9LbGQBOMyWu0WIsR9FSDmy/W75tA554F2Po8+t/zvmu HGjGqG3e2epBKn/go328SBYUpgPq0lCWRwNP+pEu7bDXQuhdvv++IbIY7ySsSx9UmtHP2ccn8ujc ZTxCtzRtiBY805YCed449w3oGTiH/Iyl5+UX+0XGzNjPi2bpGAywdbLLr4X16/fyq2w7dKaHjOqA 49/m6fK7do6dIIfk518v++sY/WrsVvNrial68N88B5zVv3qh88QPtMhb/pG56og07XJKqzQ6vvJs BnbsRnBAn/zPc7wYvVeXAYumswUrRSe8/u770SewMpc3sPx2bTuD49oOePVPOvytNsJr86zOiqNP LvTRUbgoL68A/9usTHqmvxuPpsWBDILZ/N1qYEvGjz/mU/LRYc6h/GgEWzD7+ZgXG+EAR/WD4wNc V1fNuzxl+65jF9cB2hfXbLUCH1+9MGwZ/gmX9GOPhxe6yLIXyqw8/VtDUA+uLW2Fqnxhx8oj/SV+ HEMz00vx6HTBoZM32WqVrQ62aXwJDd06Y8Acvhzy4ddWmpJPA2V1eHGQjajzQf8NnPUDbDf74GSR 2r1EDp/wanAZ27eY1vFV77NZhWr/Orge+kWOkv7TTPHsp01dCwI8FzulT9fXD97B16y0l8ttg2Ff UtPA+PyZXLZfhBN7xAYJtxl8N3+fOep3B/4YZJG/mVBMvHehtENl7PP0D57fvns9suxz5vLrB8kF eYLryozyvgIrbfWbnNqaRhd2pvk29Zcfrd/vpRut8oJNB1Z/VuflEza/ePk2P9n2DA647nAWt3iR IXQ9yXbgsZH0Fpwts3XJR89W1+RxeW697cPBFIcfW/fmdR/eHXBRhzo5xfKyUXC0UkAM6TB8Pnz4 MbKSLW2Hid+HOUZ4WPD05+DFcBhqTB0l82X2Uj3lqYARNGJzULxBLk6MxlK5gAiEc54RQpCC+8wO SV8mcqYQu+UQoTEEcUYL3n42YqBs4AnuHAunfBjxtgzE6rSUUZ21stwkzOhzBDqIxBBxqimrUQfl X6UFt518t5UoiwZXnWaCRmiloPHoWDFqHIa/FpZnOnMV4hFeCYVf49CRKCX9dFAahj91Bk+nlVzm fMRVjjEqWffHryP/OoJfgbTXDl1wWyUYXBMnKKf+za9N7P8WwCV0hAqulENQxrW/CaNLfofF26u1 Qfm4oYFDubP8m60Xytqj3fz4kTAzGlG2GAHbON68eZs95u+CNwPTpbAqDOPRjrltrd4eIadNCD1a xKlT+y596F+lVVYbbGcHJ3F4i5Zx8A+Kq7yRr7TtdPfz2WB2Jr/tl6JTHknTxukMdZY+T/vTjz/P GZ2zjy8GXN010OQy5UdGUzBLmlZk9sVBMvHMILCCB/ToxLTBtEPa4qCTh9vkOWQ8/P6LlGOe3/Sr MnHM+jU8PINf5ehTZfTwhcA6zTnbNum7p9f7DfA3s+QT9tOWWfMip7YDLUHy4D8e+G2J28s52nHr ZLeaP8Zv+RFeKmfwPTp+RPzwa+kpHWANP5OqDft788CnHcdfgDmJ6KBaGbas+yCL19e8Oiny23/+ G0Cggf5VzjtT43n4GNtIdvFr+BieV5+aX5wwMnyw6atHdEs8/bXvmdw+i52O8p49XHMWu3919C9s ++5VVo3irKpv7rE9bDdc9og2v9UPtgmPxcVdOTO99O/xsXscN15nZy8zmgy0dy8z+RDgzFkKmOlv zKQriz5yI76TPp3EEU8vDW4tmbvUr/3RbJXDtp9Th1kZWwdN0EibfIljM5cOK6r4BS+2hS1TDmy4 w3NkLJMH0pwDLEjTXz17Ztugvbyd5Zs6k/Zbg5xHrSpcuoo36J2+aJxDdqZO8ZPszhaLTorBU379 pMss3H22TJIW/CT3dHVpQ/8GfKnsFf7agk1PoZEJfQAZOtIIOt22irR6Sh+X/urcExwp4Y364Auf j3ln6eZWv3ScnNMvCc17mBlOmdM4S/WNYp9bn61cn3IKRoN6xO+FT+z6ITk3q1x36YetuPTsfbPL ndD6Ev8Jz8iGtjBIu7r6fPb7P7xP/HFQt7O9oMJXe63Dicf0hi4tv8lZnWYnWGWQdwu+AUM4MBeZ Ky/ULS8d1L/tVoabG31k+bdtp375xjdLHfL63b65uqrdnuT+gJc6yJu9+dVj8rJ79JtfueJkYGrg 2xPBKrmdmONDoG3pxAPPdFjwu887KVMd70x/4dt7j3/qMkCoP3hcBTXJ9Uvk2mCwxytXJqaCw5+8 CCiylbprFELQ+2nWiT78OTpKKu7+Qc4VJwJSR+VGIIYwOAgqojXo0jSIQMDVqVEcii0vBgtmduXj /duYz1DLS7AI/ymufhNOb+ceQIec4wzgGKosD6Bb3lU5vzGTc1oj3lGIOG+G4w0FgIc9l9fXXS5Q zgkG7ZxjWJNzFQzu0jech17sXuMjHj5PVzqdKvrdvEA3whhjfJofzwghJeRY4ZOw/CNI+MVZgROl HJgZZT/LzIhzQ1cJ1Iu+jx91qh3JzSAjODNe4hY3v6cd05Zo6nPb9PFLl5DE6xSGR4EtD2dpOpTA G76GHXfBS5p/lCIqnL/P8hLNu7P3776PEr+dt/PL7xrTlQe0oEld8KkS1kDCFf3pd1p38qCPwgr4 Rv6UGz5p2wOe0sHCc0ZEXjg2dNQqvdfuqeogpThlFH9wPsAX4IgX9IJRdBnpmvnoYKazL/MyVPgi v0vQMd+mveD/4vAxF/GbZ/KNwyhSyv+4ABd4uqxOMG6MHjkU9+1oXXtDGqn3cYTP80b9Q2bo2A4y gmcNdLwdNR7e+ARvDHEdncjmYfAnb53WQ7HAnk42WwTaqW38r9+X51JPf/967n89FowjDf96/v+I HOonv6sT6vAsHn7ivUzpt6EteSe3tb/VcXJdJ6mTB9NJZdbL0WTKbX66OS/ifGq5af853s4A9G0m OWrX1KFecP2ma+rbAN7YheC5eJAf+2YXP/UKYKS20WM67ezb9+/fPzmlq5McYJMwtUtdveTggQfv 1tNBA7hsBWfZ4BYM/JJ/ddqdw+hOTBcOWHBX5tR5Xpq2w18HQ15BX9U60keyiCe0g49ee3mf6j/0 MFP47/gz5Q+8C9ShYW2RI2PZaEdAVl+PXt8pv+N9Db/Nss52hsNWhHBneEQfycs60KfbMbX7tH1G OiN7cYLh0cutPDY4mD4hzwZFG+Bhwkeoz+IXO8tWHPt3dabk0GdwDh/vKyjDbtiS0qC+2ls8H/4Y IEgOWPV1Yk1udTSI51v8PcEL2t2u1DY3o03OzvP1VPWSTXwnc3d3Oas+L0ku38mXr+itvHRvtAFL jrqM7AhgbLpyZAxMfZXy1kakkzPy6VL/5pVfvu3fWmff/ZFPe6lDuoEpfQPfTDa5l39hTxsHPth0 q/J+XN2VFyzxyu8zOrSVsLoEZ+niV0cKr7SMPRodLh+Ug6MFCwEO8Hk4fIESDLDIvTvHWZlYveG/ wcxPP/15nObP2ZphhakCMeCe/hxmmp+e54fKvg2hM0g01khwCcJAv12MicZ3DTJxlGd0HuYtAxGt 0TDOpS7EaJxljDjwwJCXk4T4jtCqIMrOl7XKrym7DYYhuw1hXrLKDBacxKsnZ6ilbrS0nlGCKAxH RkMwXmZKwDOaFo/4hyiZt4wVNgq5mE45zxltwpeSzXJx+AT+8uvAtd5SJzwIfXlWBb+7S8NFWW7y Rjkcf/ihs+sO/8aD5ckKnFMpjB7xUwCzPKoyiFOm+8EOdItMWD6pp85cZ55H4GZLRfOpS154SmOc 1Gc5ceMojza2jQHvPCuD3+ov7ssLxqnGsTWET4FJaJ1eotN7//53cZ7jNGcf8V22ZtzlaCP7r9VL ycC2vCUsL7Yez5Wtjt7JEzzEKe8qHcetPvKQTXfyBn+GgbKODAcmetWhLIf6/LwvWAS7ga+zmLes MzAQZn9+6MIjMD5/qjziD8NIae1UOc9+OTiDnVvuBmVdGSBL97YcpF3hL37bbWa6gm/DQQEOT8e4 v9Thr7L8XQ87eNg6vy4Mf0cg6pjQZ+bj6qo6p4MYwk7QjOZO3zRQQgc9Rt9NBhX4FU1LUuuyKjRb liIL5M8Long2xjZosTmbF7wjH7nm9FZkrt/Aji0LjqCewb2Pf/Xvr2UjT/jyHxOWmd/AHzrbVtW7 DmbIHdmBjzt+SV85ckrGBvzf2eRpV3SE75nwHB1RDrzaeHY9W2wy00xvPudz6OtQ2mtpFsfRamf5 EhpeutRPX7Y/UG9xKr/pzOZV/9i1DCC1N/2T5jc82A552I0ffvhh9JaOS8f/kal0hJ8/s1leYNql 3OPMr/oIyNLKHtpKRY7BaFrbctsUvvDX7sOv8EC9nXDgwGRWOPVtkBd/5Gk59dVWLe1Ln0FhcQrb OIChrzNlbaM8fSWT+CHP3wojFqd5IB6dY4fMrF2+zDaA4Pwl/Sz6q1OBmHxo3ja/uHD6TduYDNzH eZ4QcPAXlIXPtI968t/s6/a/JghK8wnO0MnjOMkxoVveGdcADLrJMP3r1LJ/DjBSHp6RrCQcnUNy rh3YE7P9V3FSr6+3/sJgs+C+creQT+/qPw2nrBRf/Jrj27xi0VMH3IDR9yey/H+YnNN+fCjtgPdL O15wkA34Ij4T0OjDZHiv7WzzweeVF3xdeLs1g7xdZkBENqWDr993+U2nqvP9Kuj6c3giv7oE+cSR Y3nsl3ZXVp3ywt/dZB7VkR8e2kE8nAU46Uf36qpw21KZ6lJkL/SneQbP9Sekq1O7ilOnGXJlXGMj 4o/giTpd6aUHx07q9qheuHCa4WfAiE48MWD+5dOH+HcGMGg/kdPBPnT1LuEoGZggYOpTYFgPIzFb AyC/BEJwG24NCxji3DHJtWXk2TTpiIcwAgX1bjlCsXHSlV1B2Xzu4qWbSS08MO01Y7w6A64Ox6Zw mtVPIM3+nh+cXnA0BmP8LLMjYFZo2oEHsfwPjjF4Rtt4RhniBya/PWc1GGX0kZ9DwMkfdYCLJ6li 6BkBiIMhnqNkphi/BHjgh+flC6HdzfGl/TCjHF468gZ9NbbtlMz+L89HkJJPXRX0nofcFwd6riNe uOQljJSF4vlN2OB+c9OPHzBKFEBeZ3pqH46mO7q2baSTnQ1oieTMXjd7jNS/yqi+Z2nLqysDg74k REmL12GGLDjAB13qoExLozrkFU75h4fi1e0uTRkBLPVzmtFHAaU79YLsgF8jU3m2Rw2N6HJfmENX YIKhzMNDtytpd/x2rme3euDv7qErrosTYx4qn3SjDkCN3WPe8J9ZF0X+qphJKEy0/fcK5EzHiieM Pn3TDIPmE0qLV9pgqExC6MVDwSDsGCqDDJ5Z44vMGry4rmNk4LFl5Fdq6vE78NrJbowcfz1EHL4K JgaEcVK+SvltDyt7vy33vzPXE+EHIsJw/Ce7+EPu9tmdDRO/M/UPmd2jFyuvZkXlU068YYy4tT/g Dpx0huyeeHphtlm8ANZF9udbcRhJJgQJbZPOQskjKENnBPe91MN+aFW6r4PDV7YBbgbb9MuAfWfA VpcXhvzygoNmF7jSN+/aDHnZRA6M47iGxqANzeWlOJcyT1f6ETxgb8H1siTcBDDLn+7f10GLI5/T Bgd+ycP+oAcMeYT9vc8T+e/8Q7bBo5vsEQeC3c5U89DfVdNWIh/+cUbRiz9s1sSFBgo3/sAcORlH JX3DKV0hJc5PJ1HYBn4wXk6QGAAz45so8XioTjB2i2Uzl5f48W0QM9u/xjmyBaltZMJIW43DPC+F +Y4BP4NeJ8SfUde2f3Fhk4689zNZ/iJAY+P3LtPp79NCI/dJxDc8d9GpfUkVntLoBNrJq7345MKH o+BJXxtf/4EsKTe6lrbBG7TQRTqyfePDYe+9vFuPusAkb+M4phwdU2Z5snn7oaA6zNLkqb4fV4rk XR3zW3iqP/Ki/1y9Q5O6wKC3xEHa6oD4b+UeTHnQB67fLnVKk188uLb5VU7avvjpWT6/8d5v/lPt VFeMT9uGnGhM3QAxPw0Hp1kUySixyft1ICAnSxJGOM/SYI7NIeQvsiT7JTNBPkLyKXuHOKNmjc4D SP+HuFcv+5LG5I8hdf5gEY8CZyR6e503pHMkzOMrDkkcjTAD3Ns4op7tRQm/UiZalzeJAzn7lMxg oI0T5Pvj3Zz/88c/h3FpqNRx57PAWfK4znT7x1/+FBU1AxplCr6XWWp0hNVlzn3O+6Z5saMzFB9v PuQNbMfXxMm+/29lDe6k8Rui1PO2/ZFN3cJxfIbThqcOeIbSZoVzTmUOR70cQxtY2cN8fZNliIzQ 7uPoC3eZyX7+PUe0Trx9bo8P6YiyL/h5XhAA/83rVYye6+nN3QtLThGI716+ytmpeQktFP+ckdPD 2T+efcro6XlodU7idUasn3PO88XPcaa1+5fPUbRPUaB3aT8kV5Cck/3iKm/vRrk4xoTu/dt+Dewh M8KPtnu8vDj7+Nw5qV9yty2EgFpWPbwAFrq8fRy0kqbd4kQGz+sYgXP7nIPlVWaWX7393dnV633r 18j4LvhcnL3WYTJ6h2/en+VMbMY7rvKcKTsKlr2xzpd9Edl7Ye93Bg42fcyHcVKeMlEShopydDbN R0Zi9IPAVRyHNzml5V3OyHyV82bRSqHOv2SrRuTuz2lvh6R/l9kqzgH+Xz57dfYxbel8Vp1FHT9y zRlHq71VVgLSScfZu7vPzM7P/5ImyV7CyGaEM+mMncFTdU85AyZblLTCz5/+38wEdXbA6sacBY6R SRu6T+Qskf9Bobj9VeCxKqH4kKxT+HPkZGfqdtB7LH1EmfNw1JObW2c619lYvZZ+l/gGzlrecM5b 7jqFx5s+48WE3I7QwG7dh8Int2OujTxBo6AMjn9j2LKntPyWojXswXkBHAptvMdv05rlL/Ev4eKL 95cvzhj9l8jX69x/Nx2SjotM06vpgA57AdlhnY/OU8ezzoO80wmFz8/zHom3+62Qffzl09nv7t8E N+e5xunhvD7PC0GXWaG5zyxwBjf3kYk3r2Pb85n3yzjPZo3YDnKubQ14vKNhMPg5H8v4LjZeuWfR z/PU+yWZ5o3/6MGz56/zgcPfn13m3YLp4GOgLpNOd96+f3v27vvYjJw4sKdm4B/60KUDZo8M9A1+ 6dqsJMWG1mGpPcBXfZIXgQz6fvn057EVI38pqy52Aw+9Z0HH373NdpD0a9te+GowbICnHifIOBf7 2avMZOpzYg+sqN+FTpJKn136S+XWYQbbNf1nbNZddOn+wYdR6gTAVZ3fiI3oXw2BNHkXTydGCBcX 1/ma5v+Zdvs8kwXjQH8iM3VQTGlcfwqtVj/TX0QTg5fV0OzJzVFc+n8v6z2/yGxlvuZpqJAOaM4E HwfoWT6nnP73PP31h3y10+kT4m2zfOa9pPgUQ0dMx9xjsT9f67PI/doULmz4FdBuX+kDNooOI8jR efh995jvElzHJ4n91wa2hj07z6zoi3x0JG34KvLwcJf+MP6B/fBv38RGPytt5Ph0wFBZJd/qmKoC s7897++m/I2/Ohj2JGVvciSd2cx3b/+Q1dXSTRn0yR+y9/p5Tn1ID3L2MS9Z2jZzG9m7PExAaQ90 1m/yheMPo69mr82im49yXn4nv7xE2O1HNzNQqHO5jqE7nk/e9H2j+8HjZfYdi/9om0za50XirtL/ 0xm6pG7Beeo+1OMbAvo38NBFhuXZ9wfq4Nbm+O4G/NVloMu2qJ+ukj3O+ev4NGREm95HXqw2OF2K Xv7n//zDlJkzziN7+ujZCRD69cVvX2f75EwYVufhcZctrw/PIr/8x6xYsyuf0+/+/CHvOlzmvPm0 /eVlnO/Q8MkH9MKr6/h/2msHc0PwyZ8Tp/kk9m/+JIy9Kqw1TgydgAEcKUYYM9fLl3fLuTNCwsKQ TxlXna4qrnR5ZZ9yqWbhbJrnFSajZssfOvG7u85InN33PESjUco4WgC7PBslW063Dw2cYXT2Tp2H 2eM0Dx2D6r/5z9IeagMjBiz1ojfI5H+d0xp5hqJh+BL5XBrxYHibsvDUoS3cxlsexyu8bVskYwB0 /y6hJowmQOTHZx0gWM8PM3scUZ0CHky7JZ6i6JAIKEdF2m0c5NscqwUmpeCAgw1HdzDB4XAv/stb dYPtLq6dtFFpZ5IokjiXzgedYO61dXiWVtlovcrAEc7gOEoIvmZsh86UOQ14sHiApxyF3gt86Trb rX/v4KJNwAeXjgBMv6UrK8+pbLdcZHBEQWdWGYSf4DnFnmBbLdFOW8dT+eaev/8z/IH/8gPdaPa8 cb8Vx1/Lv220MMAmq/JK+189nPIOLej6Nu7vpRFfyCI9fJ3f5GblkM2pHlV/VvbUIZ6zIazuXT52 2xLdWtle+XbfvDrMSU9nt/FLB3y2rcSB7S5fNGVwTe1T/+r18sFWNJ0rG0Q36aByyqNJ/NqN1Vl1 oYVN4IDihU5wO3U4ywPO8gWv5kWg9CFsz73PhwfGOlKcRX0LGuHAzEo3Y2nMuzjJDzeX4D75DnXC Q171qXs+JBN4yxMnPIxDOe/iHLdx/JpuTAW/8c/yc7OjX/1oXnzgdKynfBOHTHQe3zFgO9v2aNvr WPZAd6bqHHlmVntmtA9O1eKwd+XggzeC51NYm+/X72s7g0/MgbZmH8gx+rY/4VCi0+rIY16YAd8W pWc5AWbqe+p9j7WIPzTjMfLv/YWkkpVbt6JyEmfAZMLx4KABa4Zz5QLuwos4eyZmOM1kGZ8G3wOP yBfZIduC+17izzKZiCcu9IMLBr5IX/5smYWx/ejqnXxbdmVV3WQVbHrRNuyqOJ10ceql+01vwFmY 9BpM8DjS1Zn6OvigXNuyOrS6BFf47QQAnMEQ7x7yJpBRMFxEC4597gD4MgPGcHgmYDctzG1hf4nW yaOor70IMb8WTgqBMQqUxscgBENil52mUcwcBzn55DH6XGZSLoTHHkxYGBhkBIqxV3nxCaOlEQ5f i8MIoUw9KhUFkCaf/F78mA3c2S96m897Y7gRk08WR0VGaJcpcPVpZ/vIVoDkIbhINlsN5r8/gHYc aHCMHH7+mFkaeMNDaFXNOxH5Y5Yaffi2As8yEA6dDP7jlfvwKvnwnYGb0W0ocTalNlIGnK2T4gov vBEeHOzjs9eKYHdFIFsfMotshomQV2naGeW99bPL6yonGODuHSztoIPTXuC5i3fZ88ShZdRsy6is dFnJKsa2xcqK8nB3LTxxyxe/XTr1GTlHmfzerTpGmBzPvmV7bE/1rowpv0ZCWReSHGa/aX1r+Gic 8F1b9KQLnfK+ONU60Lr6QQ63PgMZ5cLktE4NvoEOBdc2eL8BDO2yvJtB30jn5vif8758/XuwQ/vq m9+n4fRZHrwUTuNP8/+v9ptcn9Jy+vvfQgsesakC2AJZFEeutwNbvVWfS961EfSLzt0H1nev3kyn xmaQdzO36pDXnY7QW+1ykzOJ1fP4mK/HadPYO3v+Z8kz9pXdkl9dZpJuzThmNM8WqM8Amn6AC4e3 b/KeQ14OdhwlmyIOLRwsecTR17Ub0oobm5CZ9syW7gC6NqyzdQ85DxyecKafbIQv/7Fd7CU4s280 qxvo8Ea9kzzE4x8+cpxLY/qb7IFcfkpjb6S5xHMulEX/8Gl4hHfdbuSoVytW6p73RsIVq2Oe0fP/ d4AXJ1jfqA6X55UX6fjjMhu+TvPyd/FZO7yyUMc3bZpJF8vbmpz90i/f5iSH8qiypo4Nfp8+b/y/ Zu5GvJX1Lw5oj4orz8F7mVVKDrO2x8dxtg4OP7x6Klbt8VOdX/2gP8UXb2qDx3x/leuvPiyJA8YW jZzoETkit2Te9pVoUfDoF1PbD3cCi1w+zyz+y6vuLdY3wKH7gI/7mfFUO6CPbrVNYNTJqZW3iUke MLZPxY/97Y5neEWnVrfIuzhwyMnCwT/yUD5WZ8FQvzLKPz72vStOMdy8W/D2rdlrL/3XRxNvcAwO +N/qJXzRCDd3dazTrD1O48DawcUMfjMABjdFB1cwtp7qY84cz8uiBsSOJfzXwm9zmg9Q/j/27oS7 jiM5EzZ2gIukXtz2+PjzOd///19zPJ5uiSv2bd4nogL3AiRFUKJEqH2TLFTdrMzILd6IyLVkPMip CpewwtWZgxdZX5ulGZxK7a+q6EFDTLFb+WtQNFwqtdzS6xaH0FLRXBdyJcSnwgDDuwnD6FVJHLDK j7XFUnXYuk8+3qTSDONXrVVIYcNOyQ+6AGWzmTgMF/Qd8zZfRFqi/MrbIKdS6XQWgwlhedGo6reG gz1F4sy6G3WmvuV38j0CtZnWCL36DZFc2sc/jiAURviuK8zdIx3CbkeoqKv3753I8S8VRzifxqTA MDYG5ccwvMnIE6aWBrd+lz/5pFx9thfQxJVnShN/TNuiB5jCe29dHT8XOs1vvaEAv8xvd+9dnLv3 A3TpFVjThNLLPGIpRWG7npuv1Im8oyd+zPKiMQJEXfJHH23X5G2dljSqcxZPBoXyiddl7h64+lDO LkPjCCckA3fpX+Zz2wQnfx0KCkAVVxm05lLf0n6KTtnW8/jw92PyvB5/wq/7Dc3xm98T9o94/1pl eEgHH8IpXvRu+BFsyNnhbYMKsDA49F79usQb/p+O8+5uj/Kra2GGr0dZ+o3e1dX3hYWougqz4mNy l3zrNIR3EgCjGHbhrGRw8IvmTA3znzS6rL3fQjlcsDl1oKxTPqcRyE+XU1nHeI0XIzWdX0vjYPjt 23zaOSNzVa507HezVMFXwSjh3iDEgKYjyOIpg04c/ZUlC5kSl08f9KhTNJaBka4n+qjXa87o252M WZbK6Fw4Ws4HVgwWqfuRU1+Dt6dN3af9PDsNQ52Nm3qkO4ywZwFbytTyaTaQdtjO49T1xFun02uo ewAMPUv0pDl5EIeb3+txP+Y/79fvyVl+ohP7IDL0Jkt+Ymmk/qIXMv2O9vAx3lf/OjyDCXVcBwss RB+WA21+aKznfT0PP/ucrDVNaea84PAKfsFD0rYEwRLPqywjsOzCqDyDunTJtvOI+wNv+EunSz6m zud56tHdu06vdViVbw0TsPIQT0NH+eBMPY3e91v49frqfLe9pOwTFm3pi8NvJ8t35IVRDOv86WeX NKTrIl/QHNtCWmSGS1jxOB0x2OgNgGYNei345FH6M0s9dVBGdOSce2qn8oO+9NhNl5YgRVayi+65 hsk9ry8ymsXEiJzGvM4Ux87xXkYgOtMyYcph1UB9ZJywRv3cNYiCqKTqhYYWPxXDsOgRQWtgOvPC JTVJtl9GULug3UtmmOuhozkVBDhhzVScCk8FZsfs5dWHOyGl2+crt7GpwoCpjO48x+yudH+bP0Ae g2wq4S4R5WA09jVHv3lNMKsO+eYIXPnlr+4xkhbCBAS7etBeLeR7yrAZVNyMRNnMGBr7mQlwQsHb t5ZEXIbRe0QaQwOKnqHNLdJuoK7aQ7quUnzVC+416aY2OaABBox8eur4GFMxzq20YTAfDImhbCRo PmKCvpEX+eznjDJnI+AIuGqzCEVl56Q9/GQdlbzW1wSTb/41JZd6QIubunNvWq1c5c/ICODNJY0G an+qs5Rh8SNebuNYGspO4QJk10MEdNpQ3s7P8i6Y0IvF011/PapcGcofINbOTmcJquSyXg0/a892 7b/8eFI3dSm/D92U4aH/l/x+SOPh7y+h9c8cdtrAnXPHc42Vxin/2WOBR8mf2yhlfOsSficf1SBj R84a3aKsKXHK++BgtTRGGmS3OyPRpXOMTsvfjFJGbhjMcJHLkz95IX9qijVsDxswBouwg4bTN5yk M2eleyccHjBSXHo0RliVJdjkv35JAi1lKZ2T936TQ7klbM8s6uzyUxbprh9TSr56x3i8zSZcroy0 5L1ka+SRd0ai1U+vUTYAkNHlhLm03CJ7aNBWx/JfaYSOvK7K06PxVX+hSXr7WMqEla7w6/W3/uz9 Y5w46HATf+7rfhUgfwxoadf96KRpF22W0leQqdfJ24RpI5R8lk5Tk473X9eNXOxytf6Tu9RVtb1O nEEl63zNaPqoSKb2l2VEytLH2ckXGnI3NCfv+IpuMhILJ+u2wSrsJ8slSNH1RyfluDphOiJ4U8cN TZudxw46OqIzslcseDw8tJSSIboYqeF5lPA9/tnN+vSpW3g3ywEreIfK4jf+vd7YkkhxU67oPXaQ +MMX4g4Wxxj1Gz26rvJcOO+N/3iAnh9eUA+M2rYdGq9Gms3ioNOXGWR12ht82RvwMTR60LX1O9ps Bm7yqNzydhVbp/YEKE8w5z0aczl4ydrwtpXsEQuNyDRf3XXBOoxLOw1QaZBLn3JfZDQXsELMXaWd pTfcGzxY6T0CKmGZVhgVL6yK5i8/fgONTXAcoaPBvNcYLpXHTeEZzZ4xtoavr/qY0IhgkY7KIYy9 m4oWHy1+F9nwtupBDCiEWA3Xm3pishTz5N6GyqcrrmM//q9yKwPApGQVkZ/H9u93vRwjo61RUsM8 /b7zKqLfU68EcXU0wiz7EQjyP+u7KxFpJhl1jh5G01NdH21JN6fqCoiKcRICmIwCq99h1i5D13MJ xkXoYDh54LS5dNzlU1sOHfFNPaE5igIfWVOHXtVHUWk+ER8d4T3jI+HdhXWJN044YGzh1vGkAzDy MWHRcgk/dVL1Eh7we/LfPNVK1vspE+EmH9JHoz7PmnaYOu2zV1v5qhejBu5z1JZOXu0FSjtEqt/L AwxzX5v/mupv+/dh+31patpkaKw/r9OZ9+P38Pf4/5HuX7sMD+sO3w++hr/Vz3q6+HkMRhvBPLv4 T1j8TxbAEjpwOLQHM8Lwm6MSyeDDKEZ3RvQ4aZP98uoyANPGZssG4dAhO6QH12iPk573kw80CsMJ 4A6X0pg8KgcadbRaFKZRJeUThsyDT3kkG0MpIrM72uK7yDj31FoufOo59Zo72o5WZOxw29vfVfry YSM3Zd1GeUbMro0edt6m7CUPosvQ0bFgNFfbpEy+lKqcTZeO+FquaVUS1RbK9XFnOcHBgXZJiZOf 6uQseVIXyqkdOHWkPhmkVT8ZfJr8V4D8qbLNj4/8nlcPw43/w/vDcOq1/VKmGETq1SVvw2N4yaZ7 7co2kOd1OuvPeILDO86hV577RvPDHH38dy27iz2Cha4yiHd8ko8+ZQsaV8uHkg/51f70pMEjuixq ufhTHcOCsNzw+fCRPCtj82nbCdM28OBZuQej65iaeGi4pCUc2p7nQoOfOoAfPO+ZH9ngPvmQ5sgK +TVjJM6ki74w6hceB7NouPx2kQEM7n7ful9+pSMcw1w63vstPy5OvlUr3ewwCTicMspLfTgmIg72 r0s+JfBnYLaSQpXEY/4wVGS4Gc45yBiuM9vxFUAFGiUohs10w3ybXYbH9XM30oyYYhhxpnGq0Pgs 8aTLCM5DekdBcPxUPANPuKnooh8D6Cwncji14Dyb+hjEQPzQYX7CvHubLRCKq5ewaQPJfBW3KnsT rFGKTBlw88766sPsyDayAqAD2AnTjG+KiDAi8HO2YHaWYqzbCLbuPU/PWTouBql0mrmVSV2VcAvz XQWEmB/zqQdOfWJu7YixtIkzqrsdeuRGfJd3hL11h/IhLoZ0UoU1hfhBPOG6vebc0u5Z9pSoURyG cRvCwrsAQZknProjsPgBD7qeu256PbbyTTw0lEMZ+e+kZ41n7NTtkenureORft+8FJJFX53sZ631 dMgAUrrKqTzwKR5gct4BodEpR1cZgaKUtzNiIE/irVwLiKaVsmYNdR8F1rQ6XPPLKs4/35P6e+j4 aVfXP7t7WMYp+2PK/bmwo0TwGCxgP36wW+mWHCEfyUL3XlJEkZVyiuJ275GuxvS0C+zxD1vXJ7XJ DPkhq6UBr0Qp+WAKOi9LJKG3ohkjMmFLZwSnHBrcKEO4kQ59A29wxwmnHNKa38KihX77M7A77MgE ylPeW544Q5bR3Bv80PbOyLr35ILla53flr3S6jpo+SOcfEhXGmjIL71n6QP68iA/4sn3lMFv6dVG Q6dIhY73Ppa0KkMV7xf/mfqUVru+r363r3DjN8/nmSmr0cnoI3paXrvToE5bBiqzNq8OQk5H8rv5 bBkF+MU5F/FD2XCfXJel87viA2HoPbPM5+cGVMwmRqfGNjC62jrfPXo/nZbPOUs97KHayQkx4brw hXTlrdNsXfshlanHZKbqKxouj44+s+zH3q8exNI0Tre6zmDk+wwk1ekUGTzLIH/NyBqMYTDjIRes ubQXXDfP9eASvpGvNGe1xdhkwogjvjYSz0dttCkeN+PMcB8+HV6Y3y1DeumgOHQqP9dgX7rnOXEH 7cpXlr/C0PMXOY/6nTpsw1u9eJYGXqFfrS8ff7aENJxk5uNFfk+5tJ3BQXG/+z7fdcga6TvbI/ix vAmOxGdT0MU29MsvvxrZ1+aZaUqqOWP+XeGv2nCaVVNq3mYvv8o9ymhW8Rq0XSsxo719DuIw39Ib SyVoIMPpNlHI+HEEAacyOAWdq3PUTKAwLpWhEeRYHP/atcApJl34VKW7nBqxnc9sMvCGiQli6XdF 3xWgSE15AN0RaAf5LLZwGqMFwv3wSwa+yk2ZlJ8DvH5qwx/jrTN4inDnxMP0I2wxsjVwpv51Jna2 TZW0UakeuRmx7Hrtepa0slKK4u3mIrBnhKPqPGkN0wsjv9JziSsddQtkUx75Fk4Z0KZA+LmE4TfA smHPMxp4pZRr5XfFG+IMwNCt9BJ++GPyIj+ehcc3QML5PX7KsjKaW9DPmir58J4wHX4ST6cEXWkP nfnNbwSFjg1/RjP/2YB4etozJwwGIxqO2FKXaD10/DptRn/oFM8TfI2XiYP+uI/5zbtveZ98ycN6 fj+Xp/WwntfpzPOEmd9fmsbn8vAt3k+ZJu0pm/vDdxPmU/eH9eb30ECvZUdjGObw7W78YYsjJ4Rb YS24SgcTxtDBo/Ay4fi1rGZM9iBG/+62L1kRbh76teG1pqFblrQhno5i0rW0AQ7lCQ0XGSLPnuUL vYcO7ZFvE08c4ZVx4vrtWT7569iSCX67oyOei5+vrk56llfwo5Pg3XP/buybcZVv7yYPwvIj92yC q7W9y+BNspG6JJ9GrmYQKssghDWjWnlI/CpXDXh8HEvK1Pl4WCsf+y3vLT/W41S+ljQ+Fus6R6/S kQag5MfIcxuZoZd6WJfR3rcObR2eWqp2QHfSlOdx4ze/f83947RSvwb4UrcXNnXHgOs6a51hI6oP KE3cztt9GavZ2SDe3bWtMhQ/fD7HnV7TXI/GYD7PevsQbp7PnhrLLRh0Bll2cpybPVvvl2WDeEn9 ouc+HTS/Pbvw9KTnLr9OdfIOtvDV6Gk553cWWkMb3XWjefjfexd64qgvl/DT/mj3M5uwB5Wkwd8l nvfc0PM8+fS+02g/+lkaOzm68E9/zpG0sSN0dtGCX+90foRjMJNLnDXjsCxMG889cwbjLmmwdzps lhYHg62jzYRpp1X7V6AHfx5lNCdva47xYxprGL+NLyOjKlCDMIKcYamCNaIGq+npVKRKG+OJcarC FJAACXvXb4kpmOkJYatnmHDcALyMwfRyazlFMliVHRp6k3eFThTThKu8dkHWy6Pigfx0MeylxckX Outh68VX+CPNj7nptZvG4Bh/1hJa35zqqPpQJxzGUV9VP7W8IuufAjYdhu45DwMIHaM4hrV5Covm CfYEzsyfcgdk6coen7zb+s///z/rrEJnRm7v5bzRhH+WDZLb6RXLsw0qNs541o7aVD7UlS9yaWe/ Xf/6r/9a/IAXMLV8ug/gxNd7xMR/+ctfagkDoGnHdSU4YOevbO/e9VmQ6OqZMkaNGI8xiq4e/Muc tzz0KChGPmDhR2HkefIDeCYutlPfrcSUt/OChjz66pg8ACYaeN2UEX731UZh5LV4Pud/Kq9lJ+rI 1K22MpLV7TOKHx+slIp6Uz/di1beFZ98jGc+5pdI39z9knx9LM663/qzAj78/c0L/Qsy8KkyfMr/ U0k8DP/wN+XB4U08hqf7rOHgO5jAZfy8x7c929fT6573MmLaBmUrNXHQ9HUyssTHh8T12WJntZpd 4m9UDs4uYnCVnMqzL0fGszAEO3W8Wka2bBpu+WGk+rZws64MlWl0iHB+S9P9ODKBUaRsnU8DLt1B tX6Vg9t5P9PbpsDlFw3X+3c5YSdT8INj9OU/YjB0r4P154V7CtcsmpkxcoBcUD5yRdyWL11n3tMt 77OW8+V3faQWmtJTfmGFUWZ16qx96ymdpYxugibsSi+Kxz28l+cn/3T5PvV6Ro29H7rrzzShNiSX EiL5it7Ov5FOZJYyuaadGdU9ifph2utpSOfzTg4+5iYHH767n4YzsXvTnbWvXec6WhlgMtp4V5Ip /4ru0BndPNClax8AAEAASURBVG03/h+m/KFP6y7+XXcTQj/FOdcxY6zSyxnemYmNUQ+Lped8cCaV mH36GaF9Xf4wYEOd9PEnLHKe6VM8rnwcOtpmL19y/CEjsW+zsb90WPRmh6NrslIgYS6jv94GD4eh x+5A/5x9kA7S8xpINMC14nHxxZUfOg3O8DCdjAfgYPjCF0ed/3yZbzJ89/xFrWu+Dq18lCMHfBmk NKuSQbrk+ybXwbPulH/nzObUDf3+fb7foFPtexHSvcqLM3vqEu/lD99vfR/9vBs5FEqpx5yC8/pV 1c1xykUmyCes09MZ247tkzPZU6dmmvHE28iQN69/Cv5TLkuLsECbgKrynnuU0XwvRiqoWSoUiyhr o40NDUdQqrA2JnqE4OikT2Fg/GG6EUboDmCHCTGQ99wYDzYhEIKdoDd+u1LvESwqcfXJ0YXhcWEH SagVCCrSgz9oML7kjUAQnmzKz9/RNQgw/FxTT+pG3tbrjp9yd/0tI5yWByTPM22xynz3rIqZw3gx uUtQE9ZGEHyYBj3pTd3X+quErHZZ0sJ8qjU/2z/v1Z22Fo5SAZR10FJWAx5KYcqAR1ycUecBvzCM UmUTVny0XfxcUz+AO/nlt5+DzcUXVtm6szEjWupvRhm6PsURf+h5nnpGY3jLfd1fnsVZCaiemiJs 1JHw6ppSBtIelTeCFOMlnTLtUxW5MJgyiWMUTjr5k//Ng9LauE0N/JoawFv4uXhrIQQf5Cu/g+DI exdezO0uPB4XZnDmt2udJhx7f5FP3nvH2OU887/KSF+lPWJ4SYchyiDczye3e4PhyIo2KNEhW7jO 72pEcB2rIxfkSTqwybn7jQZc5rHy7VkccsYlnt8w6xltMovOqfwvy648o+kz2ehOfRlIEN+ouTL3 MrPGNHqWZxn9kj6jgj5z3Gink5OF6mjTpe7pqtSPTXQ1MLRSYlWmb/EnuUl+knLkG0dHhlvyNLIq 97jiISPpGXDIn+Xy5mk4PEQ/sBVKl2H0qt8u1+dyORhxV2J/+/65mD//vrIhSHRDLxcNH4Y/zOLS YQw++XZ/+SIjrjFs8Q5ec+FJF6PZnc7Edy55HT84UAd4u/W0/Titr4T1DA/4Hj/TXc3XzevCSK+x oSPZo7nJSqUxmFjPG78qWu7yIb738iUvaCgj5z3awkhr0tFJMJDoPR07eZIuPfk8X4lRJ4dH2RSY AyfgBl3LWewnMprv7mLnMa1PMrDm9BL7C6xO0EkxY1+6uXi3cp0/H/LGLzCaEQuh4jfKPY8FkjZ2 FVSjaSC9cRXy/LmNUH2GpUpUeBUnrjVqU4GIet+V2lNxKm83PRH+Ncpc01vyoMLSuDH4VFBIVhjh V+7DAq/erZ6kv1onu+6/ev6tn7p8U86VklIe+Xv43gaU7vl3zjDKda6ItCWrXXZ1nOh1ggPhXQot 4axfMkpPUYSLikG1i7QoMyCVtvpNS1Qd+6oOhh5l4hnjD4jHQNZ+8iG+XpzRf/eTk/andPCHvOAX eWA4c55r1iH5QK+B0cCrAPmjLryjrD1LDx3TUPLNr++9FhN/cG2IUm4NXPl3DT+6Tz0XT8S4rdH1 Uhb4Vf3oWLVynvhV3NC3PEP+0XAHxFbMvTxDBwWP39SIjcduo/7qUY/0JWriP45vQ+Ezburta9H7 THKb10+yBroTje91jA1G9CgU7JLPRnlgyIW3x8GUK6qy7vxh2WxXy8zmWTiEHcrMzNh3L3+oaeaW /6Eb+eHZGs3e29Kbs2B0J37PXvRACzqNeTvxW751Z3p1nnLjvDf/KEuXoZWw8jFK51Key8vdmnVq hdnrcbsjG0X6PtO1OblHPuBVmKEnrvLQba3YGcyMZQZK66zaBB9Z6X3jfkbcGQO9HpySPo+ChnVy Yd2hp7znWW9JD0qv9Gr+RMzEdUfmYbx1Gr/Ps3ykE5B/2r1d6+Pp6H88jxP21+by19FRlYx8gxYn J8c1q0iuR+unTapplgz+XDoGUbRR5H/0Zp2uoC7uE/i1BS3+K8MuvF0DeZTz9rIUMnz2H//xn1t/ +WtGVYNBX8B00UNw64t5PbNiGUevwW8DUyf0oPQtfSQ8vnPXrtOmeJhhDt8w4bnjt9EsHJyPvhem dWsbuDAjDF6A06av3sykrE7TODmhR1e4OTho/mrZ0h1TcdgI0vr+e+ez95c3lVMaMG6QTFpsB+ul lek0S4k4+T7PDI/9UjBNFzsbG13yji30LnvBzsykZ9mR93gDn3DofoobvshoHmB0xYSwfwzXZJAR F9FbifUxKD3iqOIUnkDkpuJVcEReDYUz/jTACOxOpxvKc13V67fueFkakkYg8FWIuCoQTb8TAUoe 7Sr4Et6zksnnt3Dqcq4d9VpA1XPvuismJ7zS9RfO72R3Ke8ovBHQU4aMpGdKEdPote1mMwTmGSZ3 7BSGAwiGH+VhXdMP3/caqp36UIz1QauNMsIzeqtnmnbQRqNk79osftodD/Abo1RZxB9lqxeJ8YUB wqtstJA38cTxPPHFk84oWO8989MLlR/hK1/hGfQuwhP4YkCsbYcmv3HS6DrtuvUs3vClcNM2noeG yvfMoU0Yi0c5E0SmZ00f98Hp2iRX8ZlHRrhNC11Hk36PMqG4cZsa+HU1MMoNb+Jl1/AnPN3etnG8 wup9xXcZQ0F4F1mO1z3DC9zxg0OY85uMEWbwnv5ylJ/PeRu5YjjLAyxF+WWdvzjyQVnDo7jObNbx 5p+kSvbAkrDyaXmWzrWySV+8uXTQOb/lgeKVdsmChOfgjJ/4jsFyMRK4ybsyqivx+Lk45eZvan87 dcMAs2SxjyNjDBixNpIvDft5Wi4zttAsjGcUDB1lEV5nPBIyBl0MmRrJ7TjCfHtHZt0pmSU78su3 y8GzZN+d3sRD/JbgT+DGRqm12dV+bSw+pn5rsIVUN22f5RIjox8T90uKrf7QxiM7B50OvWGUn/GH Ry1jkh84wNej+8S1zBGP4rnWo81vMDC4KdoJM9hYzx8swMTRUQ/6wBu6U073oYOmSxw2SMuRli9o DlaUJ//rtzTl2eXZO/GFRRuNeZZPZXOxMxjUMCI/4gqrI+DkGV8sJgPkTTx3eTs5tgG3j3rtWV8H Q8TwD8+qIx/1AekME0ZHO92qlx/h23b09IdMvLIYJtyX3ENQAzJ6VUBmPe4qWeG7YluYKYgwhI0C T6X5rXFq3WemqVSKSw+WQ4NDr2l0T4Kx7p1KUvEJUWE8A/LPY3Vq5VOh1v2FXf8tN1/qJr2J93F6 w0TKoFzbOc94pvw7Zis779SR8K77bmj3vf5Wu2T9UUY8MEv4sOKrT+1go08zbDMy4DCatYu16lGR WRv+IQBr1FrixfRtOOoBdlv1NFGdTrFsvmh+0Ga9hl2a/ICI4WytIGXD8Xc+s6lMoLTsR36lSVnq UfvtEl+aDZgGM7CoI8LjOmBzH/AL69lV5c9d2FGQ6tS78TO61KPMU+d4tN9PO0ib8nOv50ytEXj4 Wg+2ZgXMBAQv3ND3jIaR/638lwfXuGQj7+fXY+8P+e2x8Tbh/hlrAO+PEm3Z0jIXzhmfpjGPSpnN OsTGMuOT0gr0C5fkAaw1PlqZ+l0youSzZXnPiYPCi3B4ezf4eREj+H4eWobVOsWcsgTH65j023nR jS8jWr28iXx59owiXX2cxZpHSrWvdKrzzJEh8HaUNZKUpfPSyZOaZQvGyMMzJ1tkP8ePP/298jeK 2mgUI5cihefuLDQ+yaPJj/x5tsTCGl6buHYueoBAPF+5DYJVSNWhk5rge86VJn/kU9lL5ln7yYgu GQDH5MxKHijXt3DkkHK03OocGB7wr96kHlaya01gibf2s2P+zn/J3EWIjn7pHJDjn8+c+ld+o7f9 9UA6quM9Jn5V3V2MD8t+V0UhWUtfkqeu5z7q0EzETz/9o5b74Y2EKl5vXetbCL0xz8BTY64Nb1in Y9EanSwOPhue02b41B0+e9Cp9waIPxju+N25bVtBB7LXMjtLHF6FRUed1JXBo95Mv9K15I108L07 veiLgeKPPaCGPLMdXrx4XjJKGeZ0KjLH7+vrZ8Fznw/do9RdLnHh+O3t+7Ytg0Ejy4V/MiGY9sGi s/N8JTpY1rZ9jHHBVPJ3fBEzM8/ldffni43mZpKFDVROGJIwVcEWUe/ttTBUKIbO3l4P6WukaQDP GoG9p+L08NHAiMXUockwQkOBXEaVCWfhbzIEjzY6fotLxvjddO7K96iH9UpZfyawfj/XZbczuU+y iJEXo9lSCWUaQ08dqmvtIFwZW5VpgnXVuvfKsRTDDm49LmuaTS1SbpjL4fvoD4B8kOP2po9g8iGD 3eXjB9Ic5ga0WVIxIl3eBlxAwcBFn6Kqd+FX8eVf22JuNL0zOvX2bQte7SgecKAjzNCVJkYfZUOZ CctN/oSdUSO0tzMNKr/Dd8ILI7w8ECTjGshtNMsj5z51447m+sVPG7kINeVDR5qeGSfN10sqRTZt pblKoC/0dRojaJSv3O/JfkvWNrd/vhoYnnVvvlydsYqPOTiioBojXQdwAR861RzM4WVL7Ti4oARh Gp6EhXnxYGuwtB9ZPQrdaT8U83GOYjQzKY60pVtYDU30pJX/hanjfJYblqRHJrSh3ktCpKPDPXLA ndHMf2iOfJB3NPh7b+QOPt19Plv9oDVh/BaO0SQ/IzPkU7yaRs9SjTFkrFs+OXmbcrR8Ee709F1q qoBe5RNPWfZypj5ndN3Sld10rum3Wu+ckeZZwiX9p+DkI1UXN/lRN3RGy0JlclWdJVSHXQsu6jdy qzrUls23K7/HZapnRxoHXxr3MSngOXnTWRq+wz8MxYvL0613y9ICPOjSoTVgiZfhpeP38kR8adCI PoIH71zCwULzXG/qVZa7dsuz39Ln1t/5DQOtL1c6WfpzCSPPk3936XrfeW5cj/+MAovn/TodeYVz 8sS966KXPnrHSM6njKsedJr5TTqTT2lLixwa3Dn8QH3acFsnwJkFUvFxCV5uvX2XV/1i+ftFRvOK mETSyP4FNISRIztM++/umm7qkWfhV3F6/ZnCc1MYArTXzhgaX3KdJ5Wo0GmG0OiGwQAElB79VNBZ hBDmMCLLz7N83bnO6grrdy88oL8W9sHPe0G/6o8HCfkZp670ZpWhzjWtEVJGs5FZo6qEvVMYevOK cK7Pu5QxdWmJhh2jRk2tJTRaqnNyk9/SRqvaIuuYMZ5nI0FZ7FBtKnyNDAV4wn//fW/KO008vzFm MfRhT8O8fNkKtUdmGog10hPhKjwAcniB0axtlc0OYmuUnICBD8IClR956nR6CYa40uOPhrvf+AZP Do/s2XiT9+IKY6QKXX41Er48X2SEiADBo97PlyaFa+C1oPEsnHZRl71WzsaC/kCC0fzp+BQ28juJ r7N3/ZT/8dSuvSa9fefvGneO18/cF0b6mRCbV//zaqANvO7IwQZFPHLXO36Uac/iUHAti4LMwovT deAWJigwp8DACDyJN0ap+LACd2TFKKvDfUe69SyMeD7cdJXBgJIVkQEjB2DKciUY5WePwugSrQar 3+UUgDKM4d4MVj7Re3v9fYz3KNhc8jfyQP59dEs68jVGc8mU0DOAoPx21f/jH/+oelAX3ivDGBNd D/QRfcYooIR7qn8nAwpmlJLxemfU2hIANKR5fmHJR1AcfJNvRrf3M5p8sJ/9HElDesp6kM9rlyyO IWo0ugzxxHlqjhi75+KhjS73Wia2fn8Y6F6M3/HHyMP7+cG3X+LSRGlbMRiUy4BGEfhCOkuiHWvy hvZ0SDoNGwD3LjPjEFvA590Zec44r82yToMJH+Kv1lPLrGx4nCteCj+9fv26+F2nlhu+Huy0rdQz +9757V0b1b1UEC0dSjiQR2FgiR0yfngc3uRnwpihMfiDrnfoeucZDc/cyAd870KDE086HDx7FqcH kzps5bNmwrojIIx446SDnrvZInm6Ca4s1TxJR3bspnQnIPfO8py8NR0NPxRX9y8ymlfRlqcCNZD3 +ZK7mQLb3++1rwWkB8azRh5B5FkYmSe4pkImja6ANnTk3I5XH/5QOVm3XYv5+zzBPpOPkNaANQ3+ sZIO4Q/uKnphWnW0VknycL8SP4j8Kzw63YcENKD6UC/X6SzMIfzDsOpMHbqEqyOcEEleUeTQ4O5+ 52dNMyyK4+gwI/WOWVuYFDNz0qRY7EDVG6VYpbGdkX3ppdar/kdJhlwx6u1aPQEa5YbZKVFp6Pka aVWX6nR4wDsXesKLq3zaGNAG8FfZ/TqgEH59ik29oOnyzm9OvvGY3/zHKat0mk4vFTIVK0/83Bug 8trxhlfR9E6Y4W/0zQ5QwNO7d1ePwqvD2WSqZcq5LY2zHb6+1Qscjw6x+rtEWXlsnjY18GU1cHZm UGP9pIjuIA++8T18jcIEFzwPZ42vXgNJ3sIO571LXNjlBt+wSBbDiTT6M8Dw3UumvIcPs4c1yhoM kd+DvcFyzIHCNVrSIRPIlMEvLPPfubVRqNc1CiPP8kaneM+hAY8jR/iRdy54td/DkkDx1YN702gA oiNfXCRAL8WIrPL1RLKgjipN0Iss97i8JItbGc8Re+JdZ5RLx9rg0rOsG01C9QEw5ZGvmCrJpxMG 3i/xF/m6rpQQ+gZuKXrqQDt3BhYRVuW/2l+NNH+D7H02ybu2WzLvN379Eif41MOXxHts2M5TY2v0 C0zgQ1yHT8zi+G199ugj8WABjw8mxIc98bnhX3zm8tsHP9QBvBT/hQYs0/1oDc4GB9IR1uW9uN5J k5v318sHSqThHTrCize/hfcsf8K5uJEh3qHXZe6lHN5PGvwPDntpJ7r8XeIPjUlfHl3qxNrlk/fZ 8Ju9cekCFc7UbSgjf+eKFj+N/sA9zmhG70FcI2MEg164nvf7dz9FBsTQyW5OGWIoHRzl7OaMAF+k 53SVHprCMHxj3jQjpCJP3r2N0PoxdLKgM+SuM8Wl/rT19u6Lret86nJvJ0PpRht9N94HUyrd9FSu I3idq5wjjYx4H0c5RBTm6sq9K+/dQ73KnweF4cPrgbcyfh33gPBC9M7XQzW6fBDuOd/3NArqqo9K 2rqxzCHTnumNOc3iPAoHExo57oyrA//vKFYK86vW4yY8o9cI6Os3/yilsJ9zIOvLijHc1DfGevsm ZzUe5us9zy1xyCfND0+Tbj5Qky9a2Z2rbXzZ7uhZen9RHkZ6tjLaknHsGkHay/nOLzJKbMfrQa3P S282O9j7Cuiy6SiZT5uGUJSyDT/7KddJpluOAoSrKLZAoM9lzBeoKLCz3eMALr3O8JM8Xl09q7w5 Ykc9ECBYAggo415uEeP6Ovxy8F1+b239KWcqA41zHp+FJl7Eu89j4ANIKbrt3tg4wNP8RsUsV3EZ oWYgn2RtpM7Md1GC16c6NjdbP73KKHl24htlPsto0tu3/zcA/T+5fko6S0tMg2id8SqDec3D47j1 8OP3s/cvjvCz1DYv/0lq4CbyOKMrl+fBUXidocjqY6gaAb6JDN3JqO1BNuWZ9qSEyqA+C6iy3tma STi7yi7+F8GAmdE3r/5eR1wFPsHQYrxGHhyFBmV+c2UZVuR9Zh7JrKOSX92J3t0Jfg99LTOyJuuZ D+A8XzN9/+b11g+ZnTra/0viRT7k62hvrt7UF9IO9/YLw/DrYwRWVG1H5h9Syi+P8lWw3iw0eQXv +nBEmtDgQyRO1jAmPwfRPpE3DGoDLOcX77dev/3fW7v7BgbO83y29fL71FFmnXZuIxtC5+gg67GD 8b3nkWPkaIiTGcfvX5UcvcjayNrPE1CjSxy1WynybeWJvLs4e5cyxbB+drL17N/+PbKLwt/dev7s T7XUjvzY2dYJ6Q2ETwXRJS6nWHWnbRTUiHu+XrfTMxnXWdZHrpZALj39LUuwSrvlfWW8/jz8vXrz 4dN62T/1/GGslc8qFyu/OwVQXuwoI7X9/jI6Bt+dLqOvOZsiMz3Rp4c5n3kro7a5zi+y4S9fvQu0 Sh/76iH9B790pJNqLi7YCGguy2aC91XH2ABTD8A5cvJFjGUYZ4wKQ0b87a9/3nr35lXOac9cc/T/ Xn4fZnQX/tJ/Ll1NXz8Lhm8y0EZuqNeDLMdq3OzGDsjXjSMf+FsN4IWlWtWZTrpt2Fqm2ZgUDsTg y8fAxKWD+f/06scKv5Nzp30b4dlRZmfYIvkIDBlzQR8Hpyl+DfztRGaEbDbrRncn369jL54cvwnO csxu/uFTf7n6PT/8Tnr320iodo8zmif0J+5t6Flv0sYwoclAcWdcuOtRrI/cMXRUnLU63o8zKifD AGnNFKcxOf4q02XIHXNI23uV3wWtoH/oP12fOgK9FjjtvTCXnpllLHTeUv67Zv90kdFrhyEt9wjA UpfXmTbVowsiVW4zchSY6tbz1C6M0IP9niFAY3pv6/WtHbQBWi69VSM1mJ27qs+YWnfe+RDeBWQD NEBFUxh+wDu94u0oWR0tvymYHKBX8fEYvnLOYpUnNJs/mq68FJ0oyknbb/7Cz0gUP2my4znp+I0W N/mV1jxLm2C5ShyGh2msk+zGPb84zlE2b/t3RpXE2bhNDXzLGqBM7RTHr5QpLOBteMPPfntevya/ 3u8tctd7TvjGT2uZwZR3ZAba8CE8/jdzBd+DK/4wODj3LA6ag1Pv/OaPhriD03lnkxFah0cvS954 L9zgdPLp7hK27qHtPrSN/lpilQST757lOzrMjFdGwjn5S9Ry8sS5qxvl5TX+9fIjf5x2JKDBJHVz mxFl+m/3eS8pi36Pdu86ka8EbipLeh8h+WS8mq9WMwVPJmN/1IykzR1Dirfw8/6BWZT+SBhexLvq nG4uXkp4vM15hy+HH/t3z47SnYO9ee9uRhd2uMGQdKzvr9O21nShMM2frRel7xp/9OBTvtkAbIFn z3rWxsj2pN+Y6jyjJ96URXwXf3dxXH4rj7DjZ9lql9Hyp8ajupl8jXzTQSYXaqNl5faX/3mc0bzg d5VMGxOr32msGGYKo2AjTA5SmQSDAijYUb4Iw8DZTjhfZNGrnrU3aYqQ66UJCnfgXE9CkayJ0EfT hT43lcL4rvUqJZMmowyiea7gf4g/k2d3Da/3xO2nV2VNoVHcdWbzzmj/40uakPlvmvAs7WH0HnMf HnaHwzpqu7r1CDE80Nr9fZkerfbjiqFrw2ezjryOkvJO/gCljOCAdNoNwLWTXez8xMH44nDCh4vC L8nDzl8LvADs2st0j3TktRbv57kB0sskjBzJH55AV9ih3eAFTkrSGkxroJuetZ3CWaPVa6paIIiD z4bOgFW+peNSN8rkOL732dT0o93NGSlTRl8WevXqVU3ForFxmxr4tjVwXfz4v8KvjGb87YIteHHh 8cGMO4fPvdvLKDBcw+rgYn67N8Z6WYQweB6ePYt/npmoUcb80EeH4y+s395xkw944+gQs0pk0uSt 89xyytIMM1ZooTE4HR3RO/T7LFnvHm4UNHuUTFdaRpIZ+bnlM8atrMkGZZKmOikhmr/XNVq/0jWf hPpS1k6gO+vnma2i/57X1xMNFEhDnUg7MqxGcZOnVosV9an+Gf2ujlzTtp437jE1oN7wVXCxBMez TnvYywiz2Zi9DGYxYi1nwsN0z172mI6BCIMcHtUegyf3/mBKLyXCZ0ajhZn2MYNKZ8NO47oHjaQH d2OHoDWbD+VB/PX0YJP/s8iLNpaflUHupBv60moCNPbTQxRP+MZTG+BXsXf8lj+0S1bEhnBCxk6O dhRXPGm0uy+n1AVZoRPsWZrKqUPs7vfqC5BT0wupL7g9zmj+DEEjyFNIBZVJmd/P2lmZn4qZqb+b FFoYDW+KzgkQIxumoHu7jJwW1JepzGkcAsUoa20IdExXHPoqctL5THaf5OthYJnzrJEZtZiYUzb+ 9BkDevd6GQmdiqtQn/kTpguRBApIg1FTOuhKY868BlR1DTBGRc7OYkBmTTNQYnKMy3l2aW+X996h RXm5pMFP22hr6/7E4ZTPO7/lAQ3hrC9c5yXv9ZC7bQckq05THUNjY1L4YgQIOn1W+IxYt9JDQ744 afjtzkl/3ORx/Cllx9/Jr4tTR2f5XPZ2DILj40zxxlB+9/pNOgVtoBw7KL0EYQXf/NnUwDesge0s F+pPuttMVAoyHxg6z8AFDMAiN/w92MDjcLuf7/g2Dpv3hUMDlkYuDP4Le4XZNoKFpXRHJgx+0IM5 /vDFX16qs73E95ujE4Qbo5m/vDEw25BYrdP0ziWOvJMJwppVOsxaEhurJg9klbC15GLBtfSUX/7W y4yGweIakRZoMW+EXURI+dabhRb/ki9dbf3ec/wdUUdHklu9dpzR03qsyrYQReoh/Sb0dP4qY7fH Kk9V7vxU1/O8ert5+rAGdDbw0sIgCWA9/GAEL7540V/Fw7P4+vZNz9b76Bh8lH90NgwaCIKl4vEM 5Gif4Wc0p734wS48C+vi0ILLsgOyp4jNZbBJXHHc57fw0oQ5dI+e9ceKBrNwO/hWPkaw+MM30nKJ 64JVd3Fck6Z0+V/IT9KrMFnMCVBGsZ3I46Sdd299TC9rl3PBmLqavMEYp65h+Jfw5q80miXMzb1/ yaBdxLsZWb7IKGXGiO8KL0RVcDYPHmdpxuXlsrtYBXmXUVDxj7KuliFnh/RlRgQJKyMCRvK8r2Uc la6RS0KfAaQHcj8v8fhDOgZXH+dDmWAQHYWuu2EmBXtco0+duKvldtaBX9Umvz66RRqY9/b2dOvP 538uZsOwWzdzADkGbSNXuMnHgAhVAASWAvFyoond5XaN85uweEDeXehw/EoYLH7Cepefd054aQ9o GgwN8rMzp6j0jATwy4vLLnx3IHNv4KChvD0yPSAeoTEJ8v/+h57+9dzlXkbQAkaOcmbsO5lEWr4u ZLcz1/lfK0D5bv5sauD3qwGStTAYJfLDD38uDOhUPovRjG8plsFV47+NIHiheI7ymVq4mHd4eqZ0 B6Owwd+dm7B+wxzFSQkPbtGb0Sjv/HYJs04DLXTJjjGoS3FGB0Q81LuJSzaZJevTQaKDokDJkymf +OJyyiudzufIxNyTFr2zk456LwXrAaGSK4vcEb9x/aH8TfQP3QiweudPFHeWHvYJOz0gsZ2leI7j 86GUOjlj0W0fEnt6Pl0XGxn3dVom+jD/ohmLA0aX4t3pXDI8DWjhH7pHp9fVNlIPJApvQ74Btq3s 7cHveNh95XqGg4EtbOvnxrmwRqDtTeqTbxrDrU/p5DaMC6/Byxim8vPyu/7QiLDygf5t9gegGQiV DWCP/eQJJudZOTxvbzPyjTg3oMgZOEfjLHags6v3ciTvznY6wrFbTrOfzcCAZZJWL7i/f2vJZAzo Oo89g4HLIOuU/35djO/n77/SaO4EVonHoIlRWwWLID7IZSW2s5zHWGojpXslzg1uA2adTi/RIMwO sha1Rut8kz09HUf5MHSq8tcMZGG5VT6a3h/l77rQGWEs75a8pBdRxVDmq6sejeGhp9QCeh0EFfTT fypo/uBYoEQ/l7qNeVl3DGza0bE3gKndGM2YX/16b9NcKbbKgzZa5UH+p63zpp7lHajE8W5GjCbe lH/uwgwdYSacO4UoD9ocwIAUT4kzBrf3RoaBlr8j5zjP8tA9+tUyEXSlN2kOP4kj/PfZRNi0UhVJ VzhTuJ123y0rqU08qS6GyMZtauCp1ECr32y8ywH/XGEi+xhgekZjYNQ1SmswBlP8xh//wwSjGQ78 Rs/FeQdPwlc6UXT8KGQKFmakA08uskA+XIxov4XnBmveiU9pcvLEEDZzyfGfdOVbR1q5KE7Plk+h hYZ8eeYm/2ThOLOmaLm853xny3IJI38GMNqt4iwedUvREy/hPawNUPSjF0kb2dx1ZMhY+bpNZ3sM oetR7kVnnfrTfVZXXeanm8ennzOMgTfdXY2nxs7LwgdMNb6MMucDHcEBPOFznS2GsyWw9hNZitiw XOEJPoQfbOFz+IFF6WhHdga/waTOozjw23qQju9ZISPRg7nB3fX1n+4wOdgM6aTZS0vGEJYHdGGy 0+28efZO3MGqcktb2R156QpSEy8b8bMPwSjzmzfvahmaM9cZ0C4rGdyr41y4h8sH2Kyafvyfr2I0 y8RsAlSBe9lgxrhtgZDdnpEzMYMqVyrptkaLrT3po3UwyPpUtoa3VlmDE1ZGkBlGxRQjUJZhdiHI J/H/GUDbZei6UmHK1carkg7zt9HYYYcJHt/oJbgFl0yiUwTV2UkPzkhN2emL4Xx7mrZNBb940cYq YGgPjG2apduzDVv5mTbwPv87XICJ6QEUEClcAFi5Xsc3ShZYPLuABk9x3cPu9UmmfK1rphzxC7rA Jw3xKGB+ppD6nGblNOXThvwAU3lc4kxZ3P0WhrMmy2/pM9pT8goLiH4zlqWt568/cl6zJ8ouzijZ IrX5s6mBb1ADeHD3rjNX2F2wCIeMUDw/yguGCwvmCNOhhj/X4Bs+7YAXfty8m7howiL6wjOGxUEH pino9ZFmz5OvxtqSh+TFZ3IPj9rIlt75eed1lvtNHtCGyZOMML+lQH96XXl8/96pSr1vQrkY7o3t yJfIu3Gd/soAH4XdU7mtX7oDIsYq3sSfuzpot9wXcd6ddW9KMKbjnc1cZzktI7LFhqbpeKvzpp9w d7Sa4lP8q7xdn08xd3+cPFE31dx0Z7LdNo1Oao/YdoeyDUe8vo7bs5x0w07As/TeYZZhwV5YK35d B6NLB4PabPSc57kSI89mYnr9s/jaWPpo0qOcZ7q8OrFZqigMmeAO8yt6K+PfezpzPS/85AM2+YvH eXZxZEl1LkMbft+/i87NaPNV7BTpv8vvv//977l+3Pr7f/93ybpXOX/9TU7/cInTurjtEnn8pe4r Gc1dqRrDJUMKO5WwXikMnDp6Jw1c1n8t3Uj218ogfhewl1wMPY3VxvUEnnunP5Wgzn9FnQyZ3+3+ sQYsxknxlNDUgzDXN7PLHHO1QvvVmQw4tMnVVU99OKatpziX87Zt4skmBG3p0pbaoRRijnHS3gOO YXZ3INAInjG7C8jE02MFqm7nNrTxizj8hRla/NuoVfYe8brMhwUmP1Uv6aARFOIPuJ49u9p6luMP pbub9fEdrqen0HbxUx6g8xvNcei4hEGj3y+bE5IOf+AX30XR6ejZ4KpTKLwqWCM5pDf3TQ38zjWQ jmL4EY645s0euYFJGMb7I7OFwd9zX/fnJw5MUESDkYkvLHowNcbyUbA5+NLJ9UwBG6VyLyWfMJx3 rqGD1no4+To76w4t+uLym/St75Qvsz1GmmHT0VskaU9D57iuxaCvBNf/LGk3toPhZdZUfvi5esBB 3bRiF917rt7X04M/94MvL1vHnWTvQ8kta8yTr/pQinRqFg/NB7Se8M+ppyecxT9I1vBrlEccvsZX cGYTYOnV+DcmwxxZ5mPwyCY7y3s4+DzK0gpLjIZv5z5Ydh+n3T52jQ605ND70d9th/XgE0ylO1pY R2/oyuek6T66WXkSqsrleS5h+l3PhKEz8dGdvPAfjJMN6gnefaDop3SSjTL7UBG/11ku2QdNnKSO YtQn9Aq1qP4y9wuM5k8n20snLJ+IEZNjRlTuLKcgsK2PKSMj54UeZ5T5+ORN5XoM4R6ZyyavGNSG p89zV3FlIGb4s3vgonwoSRLszq0/33k+4QcMySnrR12Wp1iaslVf8ROmw1nXLe4n432U2JrnkpyN mQS2L1Wd5jOwB84ljbI5zpogPUnwOs5oTR8fKE0gaKNX+pjXNYDW1pjbxwIAQRijTO6U7V//+tca ZcIbZg/k3ztx/va3vxU4PXuv7Zt+jwaXgRqa3s+zqSJpU8Bo6ZkzzI+O+pO+vaaq0/B+8knpApc7 fzSl5Tc3hvgYFuJR+oSUA+B/+skZzD3NWrMj4XejzpxOn86HcqG9cZsa+JY1YOPZaiCi+RE/4237 TmoA4/b74n9+3sGq58EFfPGHLTztGgzCOez4jefdYcuRVVGHUeLpeKdjeZCvhTpB5yB0/+Vvf6nf 1l1aTkUxcuj4CIF4ZsDIoJ6d6s60cDCKtrRMRdvgJz9kj+lYG4OMPsHrrt38ObILZoU/P2c4rzrr 0y70ENpkkg5wyx+KmUzpjzSpOTTW3aPwnYh3YuDuYTsjZjnj2BLGqcuszyy3Hn49sSf6vF4Hn3p+ oln/5tnCT+qMrmPWdf05kvWgOn/4kN86FmGEToVNujtwS9T+0Ah8wq5ZlMElXNBn4sE6PneXNhqj p91ht/PTSyQY5AfZn9YnvESfx54Xz9Wd1ov6gi91KG2zRvIEo9KTFzTpZc47/i7+7uTK6F3h0UWf 827Krw7MIDGWe2lIL4cka/7rv/53Gck//vj3WpZxnOVop+k891c5i1RbTnf4a79P/x2ct7yccF9o NA+Rib5+jxCKAaESXNcHYYDla0kqhVNZB5kut9mhjYseAVA5zShC9Qa4GpFe1tJocI35z+pWZb9f Qp0II0Rcnw6R3lf+8VFnX6tOKKe7dXTSogADVMsNMPBWFv1rA4ypDYGnQdAjypgaCOcub4CYTMp6 0QACTjjvMP+Eq7DLO/7CjBOGK34IUPDSgFwePD9/3iPZlLrwDfhOt437DuedSz7HKSslC+xDV/zJ b31G3LmHcU23p4w8i9sdQwZDb8Tojt2qFz/pbO6bGvhWNQBBOHj4e+636dQ2HmaTX+MD/kpBh79H kfFzkQeDsZE/cEguoAufLn4ucoMSRW+UIWz57Q6znmESXQ62xGPwoikMGoNJd2H5oTkywd0HmVzy MzLrxf6sq+6ZOhubZiobfesiZ+pWTaFjqcRePqJweblaliJf3ve9svor/1SrRK7a20NuGV1rnYiw 6ijJU39+ZVKb6H+IGqg2X9qbbsHD+PHOYF1Gj/EtIxQvek+l1VrmGKowWwargcfgoN/3cscJ746G O5y2Llvh12/vOHdXy4osadLJq6E0eehjHr2T5mAdbXl3xTsOvvF2697BprwJO3kmBwbf/DyTO5Mf HQGDd7e3+apfZnqPjvKxscgJFz1udunt24wwL0syjDB/bfeFRvPnk3fCxV6MLedm3i7rj41kqIAL PZt8+pAx5uQMBmCJhdxaXDZ9FaRSuyEtT8j6lWxMG6eBpkHH7+P3obpw4ccDPVnf7TDQXjbsOMT/ OiMuvq7IAVbX2Ixk+v0x95nye700gYc2TBm8PW2iJ0phWbKh/d6/6yNcjNxSdIA8Cm+UqnDaBxi2 0/M1YiNMK9ueZjJSLRynjbudrXPk1+uQdZ4GpIRBvmdSNIXl0Ad2Dn2XKSl3DrhmNNymAcAceoSN 394bDXZknNFjtPGVzoHzKYHy5UsCqHu62kG6nd/Ouw/FXOWkDPzpuklng9NGZM7j+LSibP5sauC3 qYHCOSUZzGQplpHU3SwH2M4ILyUFi4PBnXzieTB0FXzNM3wLB8ee4UcceCCrx/EbWnh/FKJ4/ClV HVR0Z1QKvXEwKhwlaGpVOHLB7n4KVHo2OPEz+ixP0iALGMOjQHvdpKMpe6ZLuFbGq5mkGkmOfGJw JMm4riNLJI6PI9vyRUIY7qVXMZ7LUGgZPPl93H0E7RL63s/IlDppZzryv4T+43KxCfWtakCDcx9v 24c6YqU7wtfRKbPuHZ/TnaP7vvsus8Dx85u+3NvXOe2lEvj9KrxPhzMy6brWe31cqzhwJm2GNfys X4Nddx3K6lSaYY7Od9LL5BleXRyswjebgZM23Ffekh9x4FLa9h1YQjV5IANgGg1YJ5c8szVG3tSh EqFxFkP4LDNJp8m32WTp2B/nbnT53ds32dPwKrjNssuyLD9e75XJX/DnKxvNPUKws9s7OiP+kuU2 gBW8N7TliJAcDaaQKpNr49lDF06lnmUdbzdGPrEcAWopwv80t5ORZowzp1lM+THfwqfj9avvKxCs RnyGoQeYmNwZicPE/Mfxk1d3DgDRFMadf28u6HBAzV9buzyPQh7F6Y4moApjLZM8zQdSpAFoaLmE vdczTfZaefbo8IxmDcj9lm7zV/Opd5ZdEDAULiHk88Kd18yW5HPa/Dl+8mDmpDp5VQ7v8DFhcsfS gm/cpga+UQ20XIWdUYy7O5kuDX/CwE4MaJ1H/Ayng6Gz/Paea/z2aBI/uIY3dzQ52EHDe1geTIrr GnxSrN4Jw4+TN044WLfr3frEf/mXf/kgrPyJh87kRUfXKRmw3CNRI3NWeyqElUfX5FtaBicyKpHU I68yOFEd4fgfONIq7y6ipIVrXMvlL3EMi26Hin3vJ/8Zhet8yOO98BVp8+efsQY0dWDzwPGAp5sy Ls0GG9TqgZ7urOJNuB3spAtcuCis5pk/nW3QCGZgDl/N0bJ4Gl4ZzS5h+A09GRJeOuP8RkcamVut +G1U9/IRS0bQEY5OZMjqrJuxlVf06fHO13I6V4iPbHB3SRMdDlbnKhr18SGddjKr05FnaXZZnKil I7+yT4rQV/rzSKMZgB/nNOz0XHzRj0uZq0AKZqTD+lzD5k31zmSu32Jcp8CEoAblNHI/98hqef7s n8fn92fJfOOXmKAv8CFCuz7iXb8em73uba3iP4yH3oCWArGBoICXF0DqtAjTKtpEG067YGTPPhEL SAMmYWamoMMvJ6Ek+8IDhMvzgEGeKFG/B6ToUYw3WR5S/tuma1uxGv25vrbEow1lX/nqke8eEbvO x1+k3ekTPsBuarlHydBjGI9x7Lxw5ZP2q1dvsl7qh4r7/FnOaH6W6duke3nZo9CMhGkbQsBmnp7u XVes3VYP63rze1MDv3cNNF7bUIRL8tmSq0zuht/htjcDNibauNVRvcgsSsmakgOtOPE92QAn8No4 7wEN/px3cMsJM1iBZ7+NRM2zu3TH8BYHTUrVhp457lE4l7IYoUbDSPOEZ2Q7cgod8eXBaLovqU1c fvKSW9LstZ2UOr92bfQ71YJ+ukrHgszQKW45MvK3w4kjbtfvQuKjN3X3aQXe6beEb0nfchIpWdtI ko9W6j+lJ15a8WMX0VLWlTHbHVaY4YYv8XbxeXTabACEA0uVDPKY+cfLHFrW/DM66UP2lY5myYUK sfqD7hixfAtXwXlhP3EmX/LMr/ce9NJLeYMvhwxcZjOu9/JNz/KXB3mmtw1+MZKlNR8/odNtiBUH LeWRR3f6XF2ROVMH6PiCMftSJyMSb1WQL3oaefDxSI80mj8e+WO+DDvTfyW49hhTLbRUtqnrs4zU WS9WG1MSVvYYdeL1RsDuVfgyXR0H9EAofV5AfSxXfxy/FsItNDHLMIwS9Lv7IvTr1kdaIYy4Zw1g lCkmL8DkAHHtp00xaOfDNGr3HGvKJu2EgYeJGxT92Uxl4NAWHy00OHdxvHOXnguYgIjyTR/2Lqw0 9/dzVOHCFxNHeHRdni0NmSmlyXOVJe/9plwnrLSn54uevLvsTD59ebp1lON89OIddaXXXpuOUiTF AmIK2z3wxsx3Wi5kN25TA0+kBnrZFT41Gmu/WRYflDKFpXVsU1rbOakHFmApB8IUVuCEgxsOngaH 846/OAxbbsJ6FlYcBi/ZMnd4pHzJCXQGU4zm//iP/ygaQ8dd3DGcxRMeLpWLMh28T/7F8ewuDy7x KG9xANbmpgJuesfXBnvy/zL5McNp9HnKJ+4vcxLo0fSPxR/6/W4jOD5WR/9T/O7zQnciDcrMxzl0 +IQZ3nenJ9d1IP0GE3icYTxYUIcXF70nCS9PnKHl97qDGXrYffQyWrDqbOT6eF3wy2/0NRpo07/0 aA/C5YN1wb18y1Mbvm0QT1y4rvRjKIvfG/jp8U6vy6QT0J3Z3ovQ6TCSObblVS3lXWwOQP7K7n4N /ULi5Ah52hXluY095/uqBD1+le7b4kblGCjClysZlEoSf/FSsSWs0jBoPt49DNvC/eeE1eNp/3Yh u96mQlbpqMdSKFkbziBjuJHm6ufL6qVpTu18mNJamlnPXG0WEGDyAspug0ZeuEkb0LTrbtY47aeD xA2YKSOAAYgBlvjej7IVF1CAiyAQdpSqtEep7sRfWCCxSgfoKM1ZWz3pttKVx+ab5iObAOVZ79ju /97Rq5fLoWs06uL8TXrDyZ8PoTjGJ89bt9ZKnWw9e2HUymbI3lgxBgbwyguj+frSWbAN1CK8+bOp gSdTA7AZgzTTqZQKnr7IMYxh6mDMBtie1sTPI1vIABd8nufkHP5j1MK/C165ieM3f8rTznbh+bm7 OL/hehQs+qOw3eeZITxHxsFoY7nlx95eywn54w/T8u7yXHltUVX4nvwNjcFt1UP24Gzl62Mhk7x3 WfK38lp0GMwfxfUqTAX+FX+k067rNTlJfjay5FdU6R8q6l3zf5Dr5os6zzt65uXL4DNYtVzTenz8 S//ACkxxeMmFx73vd/2VTTji6EJwhCM6EeboZqPN3sHo0BEHVmFNGvSzEd2e5W3jmz5s/dr7DnrG N7NXWasvfSehwb+lkug61cYzmqV/cy87I+uXYdCeKnVClrTN0NhmT0yZZjC25Uv2yUU3O7ygTuMa vDIqVeFjDJ+qmcf9+SpG8ySlkAorlypDgQjFm2s9j25QBa+KXAST8ogjWhuGy3PRQasrz12F/09w XY+pjaXzMQpnvewTZt3v1z7PkX/azVWMHIY+yFF0nPqXrrZ1b/A2g68rxlF8AI0GA3WAiQba4k8a tzFS8QU3ihpQ8Y4wjqlqZRjlftZHUDGayQD0nSyCfrJaYJ68ABx/v6UnrLwTKPwnH9JZ5y1hxBEO r15cZMS9aPcmBnRd896sSDHxgFNdVWk2fzY18DRqAP/j8eHZ6yi+w/A3Pg8rh8d73a7fg1FYLHxd v7/D0DpOlMxvtEfej2xwb4XXs0tDV9jBONqeh4YwcOkafE1eJi13tMVbjys8RbyfD2vVyV2LokZz nGflJGtcnhmntx2hMUvRcsFywfkjQH5YBx3hl/+dtmkKI0TcGUC/nO4m5j9JDYSX6aEyCMtobv0z tpS7Tiq+xOODo45zmVHolc6eGhFmsAhHE8edXhweFwZO6cgxnvvI2dgA0b/CkykHy5GR4gaeFccR ePJ2EyMf1swSC8/wdR/9Lk7HW3WO5VOYvnodNHuiT77JEXfPe5mn/Ik7ckP4dgFO/jeKFq+vdOuu x2eJQe6n0TvA7ooWrtewznq0/YMUMJsq3r1/nUrMVPaFkeYuXC97bkGRUGuprNIrwfaonvfkc+6G G5Yhh8+W8dsFGAaVA89dN+5Ze5S1trXMoASosnS9rJjj5/Ld9RBKy78ozmIj9Z2rSdWtDObxSDsw Uvd2Y5huW39oGtb5rC/DoL3ZTz6Bwwhx7cjPWnWKq5Rm4tsd++5teroxcikzvdjuafbaSszeu2V7 Clgv1rSw9YPP8gW+Ogkja5oOslNemgAm/LPnmfp9cbj1t3/9U0DcXyeKGs750jkV4CKzGZcZ2T5P GlnvfJHlFMfvzwK0d8l7j2gnx5VH+RzDuet8mRUJAKOWw6c2EjCeu35biTu/NYrWqTC36UHfnGz9 9OP/3ro4zXnjERBVfUud2umbcbXlahqbv5sa+DY1gBdb1B+/s8s8uMy6P/xP4V1lrf7tTdbyv8kI UPjdM3F7kK/w7e6TycFwRo0oS5ibzicZAZuwNH4UmBkgO+BfBKe3OR8adig8Msvzs5xyYzQKLSfT CO+ZTPDeZmPnKv/tX/49OKZIGfwue2Jydn/y46uz2zkSbj+bdLfy8QWj5k4DeZdZzHTjt04zgnwV +em6uX6+dXIa5Q62kVvv3ucLYWdvUwdvUy/BsZEpVRQySaLunqsSZtQqPznxv9wh6lpc0Z4f6zTJ fIMQk4lVmM3TH7kGHjT4LyjKVfj54jSdvXxH4cpSjYscsfb6H3VZt2xg6ia4zbBT+Gc3eOuz19sg bewYnaaz61Sr7Btzt8ndOmQGMeyRCaOrz4KZrdsMXO3nxJpsURC2v7DbM1BmXxnybICr4PLwKPi9 MVBG73Xnu+la/nVTM7I+QtL8fVNyYDbyqxIyB82z03QSzrL2+SSd56vYBLEdjE5fxPg+zTPD+eY6 S6zyezurGJT34vwmJ2pY9yzd0Mns+HaO1Cy0fnH1T4S5y93K/YqR5spOUYqsq4y2QCF9uqcxvRON QVDrdVTPYyyRhBO3SybWiuZIsV8mpNDauEfXQKr9dkZYEony4tznuZVhT81QksA3i/GZ5KMQHXOj Vwl42lovlsLGA2g1iGe5RY86ece/DO6EoYBd4nZanQ/8ZDr5+fOc/Zo7MA3Q8Ynwo7yl1fnoTTzK M2mg6Vmeh7+mnPN7wgsnjYQsgTLp6Sgon532G7epgT9KDcAEQ3lvr9cXNvZ6arNnVbrzSznCBDwN NtzhweVZJ9gd7twHO97DGOUIs8fHPU3LT9rCUqZDi6JunHdHFh2K/E9/+tMdntVvGflZjG1qmEPH MZDiyoN4MEkuwbbwFSdpXlwExzlvnfFu2YfL8wzeFMHNn00NPMkaaL42oDSb/IzWwpIPhcE0Xh5+ h4PRx4NNxRr/0Xtw01hdYQcN2BfGwBGcVrgYp/DWrt8vP+50u7jjhJ3wjdP+CEvbBC1byAbv0J+w aJBD0lcud0cU17KM7Ifj+JldVh4HT1THP/GEJ89qiUkMZjr6t3BfaDSvG7Wfyo7KMnXWw/kqXUXU 11myC9TI6YfuQ7o7O0YdPgy58fmNaiAMmIYr4nqOfYZp36+zvAb4gGkU3X7WK1gL2UBpgOgp3hmV AbTn8HfINoiDjcTvzYUDEnSBBp1RfNKgrN054BDe8W/PnvWxhpZnEBTHGdEGxAknztDuc1v1wi+z HqzBKa0SAgk3YOt8JqNxBcjkW5rCyVNtSC2juUfKhAfQBncDuSJv/mxq4EnWAPnalzOIfWn1MENH o3BgDf7gyIW/b3O6Bhzh/8GUZ2HJduGNbsHIGNb8Ok53etHY34ePNprFhxujS2aWhF2/0II/fr72 9+///u/pIFuGZQStZYv4V1eWi/FjmLfyLJwmLpkwo+rCFsZjbFyex2DPyNr7fB/g9euf8vGDnxa5 cW/UJnE3blMDT60GbotvfVHZ7A58vsk5xEaYfUHX8b1v3uxv/du//VvhC15apxkdbpzBFXxy7vQb XDe+++hI7+g0nU7Y8V0Gndd0ce8wKJ6OJnrjPM5ssucOE51vOUYueOYHi+jv7PTSS5sXvZNflzDe 2/PGoJY37ysv2Tck/tCqMmSk+SozWeKUYZ2va9owubvQm/x97fsXGs0fTz5lfeBWIxIKrgEVUqFT MxV2Cu/n9F+GiKUAPsFsFGEzEjC18hveS29ol24J7TQKx50SGsWVbfV57rXHAAI8HbOZ3roll/Y1 dav9uQZAbwKkZAEEXwjnnQuIx2/SkxdTucLNJoX9KG2gIkAApgVEG7RoT1y9U0pUGfAfGt65PK8D WRj+wg29Caec/KZOhpf5fdqplUQs5f7pUJs3mxr4PWvAZhn8C7eN87P6HK88+A1P/T6juenswgBc cjAKd3ANOy44gjlYGCwyivlzE997dGHI9C1a4pf8WKMlvDT6yLrG6gqHllg0jSkDbF7leA/pWZrM 6O9lIzYg9xfJSpFGhjixiUI2RezrYZZ6tByorG7+bGrgSdYAKBl0dOFtOH2Xzt/oNzoOnkY/wctg E5boIXgZvAnnWZy+upMLC/2uv43x9u27Gsk2aMaQbr0O95nBWftWAVrwLT+W5EqLcx+clsfyR5rw 7ZqwkzcyxMZ6g63yzl+eaglK6HUHfhnwiiy7yZnN8A33Zo98XK++ohw7Rdzfwn0Vo/l+xtow6V5M DJuMOue8gwhHo46fMjLKaku4vhtlVrEEqs1mG/e1amCYqBXax6n2kYFGo1rZjMLMKFDAwgFXM28r Tc2KQRsgrdQYi8JMOIp0FOIo2QHUgHeMafS5UexsU3H3s77Su1X6vXvXNJIl77uNAABAAElEQVT0 AfvwsD+KIwwgAaGLoEGv89M0hr4vLrmcojF5mjTkQy/aOsvTk3ydyZWwerYDeGE+7Tb8++m62bz5 /Wpg4cMsmTCL5LKu+eysR6LggsPTFCBs+IgQHJgSzt87JWtAgz8aZpEMcgg/yvvFix5BQg/dVUeW ImsdAM/cGNPwyVGWz59f10g0uSAcGu5JotKRR+E7r6uNhmj1CQC9AVkYF1nmWEzrL9+9f7P1Pl8M O32ffTWf1EeVlRoM6KfN300NfMMaCMYusoYZ70bzho8td7W0iCG8mvVkXMIErMAn3DE8+fesUGPb M10JX7DlLqxrBpnozjlK9erqsHAHSz6FDetousPk6H5GsyVV0rQhVzo+Qw+X4D54djfTBOtocJ1v hr/vHviYnb0PL4q2tKZDThJx/OTRbBk75eT0/db7dCqurzPrnDLd5qS2cm1S9vNX+vtVjWYNRdIQ otMgGoV/V/BqKnt6AaJUnHsFaqNM46fuNu43roFqtmq3Njwd94dJMSXj9zoMqA0HKNpllNi0oyzq iYrTAF1tDgKY2ugXXgAUPDEKzR0tftOzLD4qei0Q9JS918tu49gIWI9mAdvbt+8L8MIA3ISXX++n LNIShsOPfgtj9KmmhPZ7V/LQ7jIG1OkrKBfahEoLFudm4ucGcW/8m05JJbH5s6mBJ1MDjdPm1eH9 m/CzjiLFa/QXTuGFcXl9nSnZ8LZ48Og+uFeolue9lGLkO4yQ+xSe95w4oySl0Qq11yR7N/iERVEo bl8VczcSJa5nacwlL8LDNeVfeXbkVPIOz9KXjjCNcaPPpp57PTOsX9enq+WQ4NvgVk1s3NOsAcYx Nn3//l0ymM5q9PF1NqPb7Db6DCbwPn6HGQ5+YIwfbMA5XHrmWqe27hUHZhqTbRiP3jw7gyW6kSyw sbbTgr2RDzAHVxOncbfKD7rSg2FOei5+4sqTDrh49Cu/Fy96Jsg7v+tI2JJDjGb6mPyI/j55V8tV jMRztyljShl6VW3l9zX/fFWjuTIs06nMNiI8E0g9DceY8TwV1+8m1vq9hS1BJ/zG/U41UAzNcO4P 0GBCQKxPYOYLfC+/c6ZjL67XdqM43f1mbLfRDNBRwpllcEb39k6PHFF+owCBQFhAG8AeZZ2lddH4 A1DGUEVbPNPC846fC5hNtVp7xTAXR34IACPEeYyfjRIZIc6FhvfAOQDXo3YdHbawIGzwatPvs2tN DwnDcJZGGxZ6dHj6U27Du5+qmY3/71cDpTzCig3v3jzjy1mOk9jf60/ewhccwh3Mu/Zi5MIQBwuw 57JsDoZgmDJs+o5gtLRjtTFHPGHshTD6LKxr1jOTEdKBJ+nSG+g/fzHnwfYo9cgMeRga6BpV5kfJ wiUa8tW0WgGjf569NNsxGKz9PDbKnN8rvfJzmnWDX224cd+6BhqD5442TVfWWc2M5xcvXpaeg6PB UvF+MFQ6NfoQTrxrvPYSRX5wBkscY5UeGxnQnegsc8z40mU+FEL3vXju9JymKw56g0U6NWZssEx2 0Nv9UTO4pmO/++5F5WGMZPHkqXX65I0u7VkjuGagiyus8rr8prdvsxzLbK9TROy/sr77zauf8l79 xC5YdHey+5u4r2I0d+a611GZjuWjYeZSwT21r3E0lkpvgRSZF58WYetl1EAb9+1qwKjMqaOpwqg2 82jDk5Ner0RRuapdFyWlrXszAMW5gDLA0I4AMoax5+ELtCk866CAY0Cl1KMAvZeOEWqXqWLpNI1V z9Q7fgUqTBU3eRzFLD3hOOH4uwO3dDjgZHBPXO9NMR0f90chgNVJMKamuwPRaVXkzZ9NDTzhGsDT 3ODEaAz+Jo8pMMviYI3i40/5jAHKf2QyOnPB7Th0ucZMG7T84Fo418gC8dHzHg7RH6NZXhjWIw/E EXbi9IxTx72OLKDU4bdHwjocukObsUy5GgQwhXuRZSl3nV0GwwbC1W6bP0+4BmIOMWbzJ5lkG/Wx jo3bHjXG7/AK0DBDj9FtcOcdjDXOVh3gKfFgSzw4pCfhj/9ZBpvozsH63L2XfsjWu6EP/55nZtbx k+i61jGNjgu20YBJ98krOuL42Bh6d3o8+J1RZbiGab8N9rVrQGfBQx8hufh+rdtXMZofZuYmo5Jz JEi9yzoYI4o7u04i6KH21FO/ck8ZM8ZQDcTT5j9C0H2EZQXe/PlNagAOm8HUd59tSNF0DzLG7K61 jyfZnfu3Ag8GxtiUlJFe8fUuOYvx7a4H2AoXXtjb7hFmo8ENpvcJebP1448/1gixeOgBiFHeOv8x itvvd1l6se0InITZPekNDyc55u39aQz6gOoqeTkOqA+fXW79kF74efIjLH8AvU7mGMI//fi6NjXM qJa7Mhl1MkJmFBmACYkfdn6ofAKtfDl9w/u///3v1fvWobBGUvy7Hp9CbNymBp5wDbQsDS6yNwDv 7h/2yRQUH77fz0eM3Mlq+D28yQa/GKVwYMnE4J4ChYHBuCJT1gzdxkuf9Sp8Kb0g0tnMnUZ3ekcW eC8ceT8nLsEh7KJPHqA5WOTvQoufYydfvXpVeaZU0ZA/zl1cec34ek7MeBWZEwwz1kuvxnigdyr0 5s+mBp5oDSwMWvi949bbu2VMg4nT8LvrZRmyqy/uwROs6GwacPIb5vlxsMQNXtGDGRgV5jTnNdN/ ZECHZex2p9XpNtvb53ezvWicHPcyLTqXXHDqh3CelUE+ZsZXPmY5p7Rc/I7zFVL7h+Dftrir2IIZ h9568/ZVwvcMNRuF3fL2zY856SPfSihX1nfSSXm6D7/4f73bVzGa1XkP8a8ypoJclzu9nkaPoCu8 C7W00yrC2pN3Kp/RPA269nrz+BvUwLSH0SU9O0rGSCoGf5+D0rVHG5o95QJ42pdS8uwujLtD0FtZ NiAH1MJpT9cAxF28bu/uASue395RfOnPluFaHa/kp/Jx2mdTSg+9obGe7vjLJwf4wrvQcqHFOaFD PhvUXR5p+30SY93n3ynlnXx+2PmPtzHOTV3FIk/sRaoVpc2fTQ08rRpYcaenHk3ezQAGfmeYwgkH Q3icAWuk6ebmKM99Zqp3cAOT8CQObIzRi5Y48x4NcfgdHvaosfCN0x6FHqyNLEnwypMw/EZuSGsu cfiXLEl4cRyNZbSZQeAdpYuGfLoud2Nc5zP3pnF1kg3qNGabbhV+82dTA0++Bhq/AV4tfcTnLks2 DHbBHtzBNHwURhbdqGgwBK95VQ7WYRpWONgafKEBS357P3gfXI7/4H1wh7411/xd6IuLhjjyK4xn F3p+d5hllDnGrnjy510WctyV7V2MY3r87dvXW2/zzK68CrYNfEUa5GpZliTbLYOyy6+vcvsFRvMy RPxJQ6Fzq8AKomJ6rRtB243zqZwLq/KES53F/Xz4T9HZ+P+aGtB+6r1PptjbAwBMj5E999FSmHmU EiAMk2s/axht+tGRwgdAOpelGwDEIC2FFmANKOUaD3D8GLQVP2dCr8L2O1M/jF75kuaAv4HYI1GU qItQkW89YL3P6yhNo1PWQqMh7oBeWTxLTxroMZorv9l8sRPe1Jm4yi7dS58Yu4eDz2FDyTZuUwPf tgZga3/P9O5Rj+SExxt3manJyK2vb/VIUM8gwb0LlkyB4ns05ihI2IJ3I1Mw68SjwU4r7l43DVew lgUchdlRwH1m9KvQPCuF38ueGMAU/2rqV9xRuuTPRT50QjGvywL+0hn5Asfn+XqnMK9++kf8c2rG PcyOdv22bbJJfVMDn6yBB4af2ZGdDLHCKH7n4BcWdHJfvOhlDngfZq5yLFvrvcYP3Alrdrg7mmVs FY0xYuHMM5ynK5vn7qjCFtx3umyAo9LRsDqGttUEgz/5qjwkL4P3yXPtfYtu5j9hxtCWLrmymy9J m/vmT1c7LvI0I8zvcybzmzd/j/pN3lM/tXSlauL+nwdVd//lL/z1BUbzGAST0s9nZwye6QFZA3rf wBg67YsR1l0vzVj32Tz/bjWwrPO7zqc2d/OJSuCkYAGpmbnXAQ+j8++eYo8QAQ8/DrM38DD2akSY Mey3qxV2l26e+QvDDXiBvJRxYARAlDvBIOwICPGBcn4PDXTwZNHNBx5++umn6q2iI4+EgTybDnJX trvwyQf+BcxLivrK2c9G4MLTPw8DyW7cpgaeSA20jMXbz581puEaJgZDsHB51oMdMi0s/M57vxnN gzNYgzF3tLge9W0lOfHcOXc0XOIM5sYfbge7Iwvc5UEc4ckDG835CTv3WRM98kJ4zlIUI1M+bNID N/LSF9qTtwq8+bOpgSdaAwuEgKhy2JjpgazCQTq1u7u9qRbv24sDz/BZ+Im+ot/20mEWnr/3Orwc LLjgx+W5Mdc6EfZgdt65i0t3tv5czlHO6gLxvGcLSJsRPeuk+Q82lUE68lOyJ/kRXpjB9VVOD7Fc pDbyZu3yWZZmwnSdKgLHq4opWo3tKtJv8ueRRvO6QWtsX+/j51x/NvsqBobCGzlQAeVSQatCfozG ffqfDf4xEhu/L6sBGNTErnru9jb1YQfts71nNYoEAJhbb9bI07TpMLm27ulYo7WWYgBeK2RhAEV8 d4AFFiAcNwBydwkLjMKJD3ivX7+uXjOD1rMwlKUes56pZ/ngvOv3TU8cv8+yy5bRTImO4Bjgy788 AfD0lvG79VSMZtO7Pp19dv4+KzO6l3vX30vaG7epgSdXA61jl2zFSAyW8PuMDA1OYPr0NLMxy9mq lmnBgtNvBrtw6ZQccetdsDm4nc7mzo7ZpSjeLEasne/Bz02wc33dS7oGk4N/tFzwRV7Ael+wTT7M SHjPMjnySpqcu7TcbS5Xrvktzy5Lq46PLc2agZt7FVJ0Nn82NfDHqIFR1DEqa/anR3XPslwxW3cK k3QaHFxmZtTz9Vl3LM2w+tJmYTOYGR3nGwqwTGe74LJdzyYdHjrvuQ1j7wZ76LTeXO1B8L7iZx8b TE+nXD6kQUZwIwPQcvk9+YF9dCfcdexIg1sGzOhwxvN5lmQwVjqn/o5NWgZMvRM/pL+6e6TRPOm2 MTK/7u5Tx3cePaqnEpzZ7E54Wf/pt5KuCiOykuWKkL7vfoMS309g8+sjNdCGrkbS49veenb0rBby Y3rMP6OzwAEEGH6UKKNzgFJtHvrugCCc+AMO8QccA7ZReLIlfIO5l0vwK+BEQKBjbROHNpr8pDVA nPvQZAS7HIRumgf4Ji/y3wJgpXSF7fWdDfSo5TKW9Xqvk7eN29TAH6kG4IHwvQmu4crFzdKLWU51 nuVIcOG9kandLNGChTZsGak9++P9YKyx3LIA3siFMpoXQV8YjdKGac+ccOKhY2kHxSweHI688Fvn W1gXfMtb54WC7nKg03qkSFd88gB+R9kqd2JE06z0StdJx9n83dTAU64BPN4QxuutV22i29uLTts9 2drJMkYb7mCk9GyMZvx/edJ60ceKht9hThhG6PPnR4VBWGu89Qiz9OCMTuc/eIdN71wTB3Y5MoQ/ rIrbs0+NWWEnHjkwuho9ean8RLd7N7KG39XtRX3Yxeiyzre9RDcpG7yzJ3W27xBdD3e/Kk9f+88j jeaHxqzfY9lX3ssQlrnUVzXsVT5RepFpcI3kIxBjZBBY3eRCt5vfD4u6yNsJtrn/xjUwbVfJLD8w /4vn32U692WduXx+1idJDIh6OUNP0eAJ0zXeAYQTJhiaFO4oPCAGVH4c/wEZULr85oAH6NDjhi6j fZQn/wEdukB2fX10TzEDIFpA5z2j2Xpmo8biGFEXhpO+9WLyIA353cqB7j0C1mdHO1h+UHqvzorC YGPhZkV5yNgVbvNnUwPfogaCyYhuaxSHxxmhrsJoZmwGn935jVG7l+UcUcbwJ86MTMEKXHGevR9j 27Mz2r2HI7jjjI5xwlv2xTGSfUmsR4LLq/6QEd71aDO90iNSMMk/pahwMztkZlP60nIJp2PtnOYr m3ZLZ60AqSxjRBShzZ9NDTzFGghkxkaq7NXSpF6+iMfxsEnP599FRwdXHBycZnCnPi193PuHDo8a b43h/vjP4Bf2YQpuLYOEH7hFj797pRMDt05GC5YOMgJtDNQ78eBRmKG1ddid5/PQkp8O0zj2+47e omfPsixMB9e7o6Pn9b7Kcfm+ZpW9W3eF5AizT6vXqbVPh1in99jnRxrNHyNHYPWaMW8fZov1r0Ei cmM0r0YXKuzDwNX7HypTUL837nepgZ+pcgCjlMaoBCbMO2CSP8dJMVytFwSMVnTdyPwvwwelkAOO MWzRQYOThue5+OEdoOK8F9979ChTd6AWxiU8gLnGX1zxGMGjuGuaJ0rU3dmOysLQf/myl1+spzd0 Ly7sOl6tu7pdzhi/J8k2SzNU3cb9IWqgR4NkdfAEl/s5rg1OBkONjYwYB1swxx+e4AUmXeNgc7AP /3Xla4PCXGYqVbwKXziZXfxt9ArbR9r1cqrBvvTICRuR5BMeR24w6Bn+/MknNCwbE1deXcrEqLiJ n1Hmh05+0Ny4TQ08/RpYYc3Ao/W8sDD61Ga//aNeWjg4gV8zqpZnwPXWto92tT4djM7vwaf7yAT4 Q2tw7hm++ku4PdJdBPNHvJ2MZIvrmTywckA6J6fLyPdCT5iiE1ry5XkMdbg18yVNl7A6vspxFr1t gKtd41ZdcAla6tiv3xrSjzSaV8Zx5XD5M+LmrlKXDGtefm9/+vvWn//85xJaOylJUVlK1Afpt8Gz TrPN76F8/83m19eqgQf1m5/aa4zB1i89hXvjc7Ph/92D9DSzVOM0ZxbvBIS70Xd76Vzu7Fn7S5me pXfYUzmjXLeyHvHiPIAJiZuA4+AgX/U5m9M49EopsgYpoO0vUzxKaRrmKmlv70QQhKH2Dw+2TpP+ d89fbB0f+UDB1dYPL78r4/d626j2zta716+2vn+R8yBf9pE7z9LTrYVet4fJYzbvXZ5svT/5MQB8 FUP+bQ5F/6no7O1Z5xVw59iql9l5vHuUay+G+m7Wid1mdPq8QXyekeoarEqeTfPi1a4z9Tl1+gAr 461QG7epgW9SA3h1wXgw59fF+btw8fcZhX2Xr+XlbPKXPwRkbcy++O77NpzD085Et3v99MQmol4W QdGVsZmpWKNO+zliEn4Nohgt3g4e9/cZssF/lPleRpyd9+xz1cL5OuDhEbz3qPZOdsgfPTOC/V12 +s+XQn3AwIbExIXvxMtJVjn+MvsJshHRqNrVefAZuFGs8uNkm/OsX3775h9b11HQr1/9dxStj56s RqhGyaoP8TZuUwNPvwZgC2oti2AzwVg+1nPyf2Kc+nLnUfTZydb/+v/+tYoCn1j75mp76+IMnnyg LINZBznpIjh8zsKMg9ucPFmjxX63HbdXYU6i40+j9767zfKopOuYVaPKOp++nVAzQ6HVuO/R5vlC pzzWco1M3m5nbfNudPhPP/7fWuolvAFVHW8dWgbyidnrYP0yOv3sIrIl2TvPrJH11WdZrXCWvUc/ /vd/Jb95kbg108teWWxJeff4e6naRxrNsvV4V5lP5epBMKBGOJVhthR0vcCPp7wJ+XvWgDbSdg2m VjJ6t9VLzXnFNzGKz852lpHnnrYV1gW00/7n572x5/a2l0k0qFsACCONSWdAOHSUV6+Vv9FuI0yu 7e30grPzQXybANF0ooWet99HRz3aZRTq4ryFhF6sZRmMZr1XXwa7sXsiIO8zqXuj0v5Nj4DbVIju Zcos/eLl9PDvu98LqvdT3fza1MAvroHwO7zVSNINhQwzF1tHO8/v1i96R0m6X8UyHSxL8/BwNVXr N3yuL7XwgRH4hRmyghHNUb7jJ85gXBj+pmR9rATmtrcdXdcG9G00u/cX5z2KbObHqDL5VBsNl1ke ZbIkkDJ2zKm8P1zyURnZ/NnUwB+oBgzQwE5Zhku+8T5dt72VTm8GrL7/vnVXYSLvHO1a2I1+LH29 YGyKDXsM6ZlBFo9zb13aSypgqnVs6z2d2pnJEReOJ01hObSlue4vjvzwM2A68oE94Z07o1kYckce dBKkTVebFT64apqVyPIHHTR/T/dVjGaZlvl1p0evAlQIgVcbAH/fsq1nZ/P8C2pAu2JaGwi0ITfK 01f7MLb2tdTB8gW7bAEHdqwv9E7v8zwjQj0C1cpaPOHwzJx6ocepi7mXdY5Gr9rpla4ABuTWUFtf SdFTmGihUcsuMh1lDddfL/5chjVFvr+fNOpUjfRo895XCF+//rG+Xd8KlYHMgLDko42Ew+v+1LY8 8Ds+yagcpZ0vEfXouDctYPpp83dTA0+5Bj4UvI6Ns6Z/f1+HsxUlPB4cZIQ4o0Bwjt9rNCjPIwuU 8va29wwIw79x1sdOtgG92pfQRnPrBlilMEeJj86ALbh+9ux58N9LrFo29HKN3Rq17o8a+UqYUwDg fH/PVwa749wyp89WJwvkvdcxjyx5yu2zydumBn6uBj7Er9Dsq5vrbIbPKTWHh/21Xf4wCWsuOJrl S3DH8R+crhvN4o2RzIgtQzZpMGbPnem8uzKY6fXDQwY5XU9/tpEuPXhetxekiRba/M1ACUef6/wq h/f0dNsbbWfANH8fNDnJMXNX133ij7gpJLLfxH0Vo3k95wo05WH8qBCVo7Jy5v2dmzB3HpuHJ1MD 3YamgdpoBjLPtUt1MWKBzggtheuTlwBJ8Vk2YcoIkDwDwYAXDc5dGtNLbQUNVH3Oa6fV6QPa/Bae ADDSXCDNVI50AZ9BTMH3CHKfAS0NfGeKCA1hXr36MQDMea3mdWMsbztTL3cGvulld/SlZckG55QN v63Nv3Mpe4je/dw8bGrgqdcADHDu5DI82P+697I/PoLHa/SpjpiyxKkVrGUR3k1cJ1bAJYWGFvzB WSYXK9yEFQYGR1n7rWPMyJ4wg1G4dnlfumJR+mTDTmSMfEnPBaPv3h5H3ihLlowtildY72z4Pcty rF7/2KPclfnNn00N/MFrAF7C9Xeq57r02GowCq7nUtSZmR1sD/ZhzBIJ/mjS0dN5FmbCNZ7M9Li2 Cmujr2ERpoUZbA7eB/NDq22AnjHudz0LJY9oeD90jTRbTokWnd7peL8VWdMzyHmpGr6J++pGs1J0 s+YhUvQmjXp727svc/xnuSrvNypw52Dz97E1gKExLSC2ouupUqAbZrfucW/f9OpBpom+r3DT8/RJ TQ4AxBfHMyXY9Lo3CXhAA2R1DuvSwQImcaTnGuVKUfqNxopObyhoOTKj1KaPesqXMj1Nj/XGea2Y NIYvGlsxqi8y0nzrSKycjCFN/vJpzTU/O/jxciNVmbz7nJswG2b/XE1t3v+2NYCXYYvz7Nim0zOn 0GTd4svvazbJGkL7ChjBHXZRZtFig7HBWy1dikCHzTujObTn/eBWepZrcGQIB1uUsE64Z7IArt1n VogsQMN1kZOY3MkI6ZFH799bp5zZrnTOT/PsgyziuKQD63D9rRRrFXTzZ1MDX6UGPq0/aJiYuIXX wkqw0fq6dSlswtY6Li8y2AR38G7GON3UBV9tcPe7XgphCcjxsfdSsgfhovBuQMzzzs4cI9tGt5nY QDQOxtsgHiy3DEKHbl6tTpj31k2XHi65gIYvi/axsK2LW3Y8TveK/9u4r2Y0t5AdI2HJ7Jqgrt6F wbyN+8PVgPWOlOzuJQO1lS5gVZtnh+xZpmpMm548c/D4WcCSc5WzAcjxdBSYsK5RvJSjJRaAQAkC pne1QSgAB37+6M9dpTWYZ53kygiYChXPJd563DtQJi+1iWA0aWTRAPs6ijljYpWeNCfdKmPC2wDR omsF9kl3c9/UwB+tBuCEEZru6x1e4BE2Kdrmf5t3c355jObBFJwO9gdXjZGuAe/QEN/ntNdxL4Sw 0nHlsXAvDdcoduHQRoMjH+S3ZYllYZndOs5RkOnI8jvOmkebncSp2bCaOXIUV0Zp2qooOps/mxr4 o9ZAWVaFmfsG9Pov/M9gHuwMFmHLc6L3u4Tz2yCXO7cel584MAp7JyfZz5N9BJlXzsbai60//fn7 wuN0Yt2lC9sw6xKXUc4PdtGEb8/ecWasnLAhbf4tM4woM8Z1BnLkazr2johlQKMxcb39Vu6rGc2f KoBCToWNcOU3z5+Kt/H/tjUwbaSdrE+ukZsweLB0p8yGiUdJdq/0uDJuhBmYjDgf5hSL4gMzvGn7 /Z2jGpEeoFiDCDA+cPDsWa/Nqqkia6WyS3iANme8dp56VOlDwAkvzxmRysYhrtY3ZrTYiRxdLr4N OiPkvnD2/9h7Eyhbs6u+79StW7emN/Q8vB7Urwd1q1ut1tCaAEnGgBAIUMwkyMKEgCEhJEYyBjvB JnESRwSFLJyl2MYrRMZOcAQhCWhF0VoGGRKDQQKMhlZrbnp43erX3e+9ejXfe+ve/H97n/3d796q elNVvVf31TlV3z3fd+bvfOd/9j777HNOVyuNmwJ1vDd5xuVhIeDE8XjRfiM8KTqF9rvyW2pgf9XA MJFBIsQAEgIlUqf7WDTHrjneZ/e0SJDp0L5UmIIYIvyA+NH+cTMCLbwpOTP0CYSBiNox85IqhVFw w1odV9YvKE70JaSNG+kGxiIvJFT0NRhUS3rqWyDiTOHSh/A+hGX1PucEWKGUVjGlBq6GGgg8DL8L wHN8OoO7YioZYAUsoZ4BZhxDSIeFi56fxstWsbiDx2BYuQd/rkKBmoTWLC0xS8wMDsxx19Qw16fR px7MElMmNB0jPS9jzFg5bkmXQW6Y6D9wCzqOTZ70Rz0ONZE+M4sAYaAbjVh46J0N6Z3bDPd55w57 4b67zjRTafYuubz+7J1wFOu87xoBi70vaoAV6WtrSG58V4xo5BA6LoCJ6WjaB2LG6JHvDsAARr1x A2RGsfgDDmziYANoiC1mQFh9FIyuI2GMmRawKQNhsXHHYAf4cWd0iiEc6ZlBFznET8IcZVnXtjwc wZsm0e30ETW7agSolbLHrez8WKxSA2NSA2AwcFIVWXjBDT/wAWbqeAWrxqSK74WYYSCm9bSIRxzS ifQD77hjIk1sBrOoVBAPrIU/QVl74MyzMwGRXuQZjDUSKvoOmOaVZR2UpF1wYJzZJxZJM7h3m9QD u9wXU2rgKqgB0a1gFwU7M+DTB4+LNosb6wbADjgO7BktFPOLG/fEA1fQdvBmmBW+cMN4uqgI+N7n xOEo7lbLF/BBs+k36CdammHGBK2NNHAzdSzR1KDF5AWG19ZXzI6yIOBCQMfmAyzkXVw8a+mzgwhl tq2K46WVbvQR5HG5zAUyzdUnOk+5+IKbw1J59jFybBgfGOfau58n3eK91zVQb3z1e/LdYCs3dIuk wzRzw0xaW15K8zpauzmtUSyA1DQMhJKFN2e0h+OKwnFYwRLMsFbL9zRN2hMjDZgOHz6cG7/HQULE SlzaBDpSSKZpK9gQWMC/yv7Jh3z1PGlQPhhtAEtYLlMhyeDFnQ6k2/URtoFTbuh2NTQc5iz7Ce3r rG7C4pqbpFSt+RgZ+44ZpIlOFaZeJ5vvo81b0PJTamDf1QCDwkGfO2Ak2Y8cBpNtGG+85WbhUKpW wg6zPp2Oh4NY0eajH7dpVUmywK3rJiNBipkZZ54ZjLIolwE12GbFfAySwTCr8Wck6WKWB4KNgcDb Xui6J/7i4rK54U7euIH7KfUpy9qRZ6XNyZ6LwrAPiIVmw/OK+pSKWR68KlkUU2rgqqiBYd4JbEPL usLMojA3ZzO50GRjZoUb6CwMMMypNnDW84TCMMPqM0uBb3C2rrUK8Qze2AYS91Uxs9Ba9kmfYv/2 7qThj/4Dut7SDHIfeqy+gbUJG30/0bMtjLdmxTcoXl8MOfwB5VpTWbjWV7RFpEmXpQ6m7SUXLB+V TX3Rghbu23kNxlc6mHkH+jLv07YQBuzxF75Apvn8pRhIH3ixARNB5XNhBmHssfyMSQ0gaV5fZ0cJ V8xv6qSvQ4fYMN11ojhOk2+8zkEmatCMPAEZxDGkRHx73LiCCEY4iDQgwubytFxHkfAwwRDnYH5Z BEgnAKBJN9oVYekYIhz5c5EmU0uEIx/0lzHsnMFRvw2paLT1bsQnbxgHGGY6IBYBFlNq4GqtgcAM uAU3YLLZ9MV0YAfMIKwlHBcmBqrhD+ZgrLG5wBBXhCVN4mBjsMlvUoNtwjOYNayKgBMO41IlxyP5 0meEO2VCInXmzBnrB2CmCYP6FYuJwK8ZyJAXw5/Lb6mBsa2Bczdk8AauGhNgOPT7HYdgC/8Kg2Ka wUtgnoEtfj6T7CpXpAU2DbMa1IJH0sHgTl9BGtBWZnZ8cDzIh/SAcuQd8aDlMPjgOeh9lMPS1awR kmZ2XnNB2DD9jb7F+iUlGv0M6V8uc5FMczDD5/6Ag8Kr4iRljBcduJe7caqBdalmNGwvyFmTvLIa HqYVppkFfTCiGBo5QAAEAApGF4IG3fVnJ36EB1QAEUN4J4ROuPHDjVGwUlWarJr3w0VwJw/yX1pa NrCSNgZdTIgp0uHYTgfQs5AAd/Jo6fQkjuMUzrXjR0vhpJKhBYAdnTZEOrRV4tDxnD6jk8XOyTQH Hix7/VwoLiJ8sUsNXNkaCNwxAOWa02JeJMm4Q/DAKvdgNQbAEDfHiTPVdfwSh/CBJbCM2lZXqhdI psEl4Y3oCq9OXJ2hbijfSDvyI73Z1qzFw68N1JUW07qnTr/o4ZP2dxYDzmlhazoR0Ag9WCxwvLKN q+S+SzVwnoYsvGHAVWOiZe2fe9MLFvMJ7cQYFkXbkDSDT2Z2oa3M5oLZ4NPAGRgifOBRbK750wfg TvrY9BmQ3wiHW1zsuMHaCfUGlr7RYoVHMg2+yZsyRH5sNkC6XAx+WZfAzlcGZL0ivCRCLNKnrFfK XCTTfPHF5AXro43Bx7n4tEqMK1MDHCaAtBkCSsOH4KGcj4SILeYwgCmYZxo9YTg2G3ACqiCC/uwg Jl60DdoFaYfKBWkAJvwx6B2zGAB3GGYumGfyDABRBvwBchB4ysEKXLhk2iLuTISAOTqL1tSs7GkR dn8mLRhstr5ZXDyjeMMjXcpSTKmBcayBTXQmM7fgzHAiPEHEYJqDgIJLBpfghgEwBoyBS+LgTnzC 8Yw7blzgDb9G3n0DfOOObffajQczCOfSrUgv+hNsrtgOkgHtqo7/Xlh4ycrU7UKU2a5OTICwPjQ7 BD9x5eirvV/5KTWwlzXAwXExSAW3gWcwBh6rEznlx3Nf6hLgFfoZtNLwlektOAbjGKeHvsCW58A1 aQetZSAceQWWsYlLPtzDOLPGifxQI6G83EPvKZOlJ/wieCOeScs30KX2mad4L/Lk4vlKmT1lmnkx 9M2oEAzPVGIx41YDrjOMhIdpE5hK11ecs+/L2wRTzPcFBFyABQPTbHtC2qp8c6p+Aly0DbaoY2EP 9wAfCRX+vgsGUmBvSxxswBZ3AA7dSwz5QtRx46I8GDqAtfUlKwPt0NpfxhsM8/S0dLPFNHdn0dn0 0TSHmDBF1JdOVjGlBsa/BqLP3UxowAMYAxvgD+y4m781A8s5bU011cqLAuUM0SJ89OvMCLG9G5Lk eh+PP88wzeCZeMxMRf+ADU4D7xBW8MqFm89SuZR7UE5wr/3WdS1p4H64cVir+IVftqcSE8BVP7Wz 8Mzj33rLG5y7BsBGDFSxwQ44HjCYLkUG50aXtR1sRzS82Txr9BMMcjAZO15Ba2FmuUiHCwY2GN25 OQ4WQ/3DmW6EZ8Q1Oqs8MbEBwOSkr4Po5P3c19S/UNboN8gDPoJnw73KRD/B2gSYZy4McSgH6x/W 193m+UqZPWWaeSmUtamQYGKu1IuWfHdSAyKsWU/QGVdJYZcWDCwAkUYdVwANdy4DgUaijCyDQAZD XW/43NeBR1zcAJRuzQ83niGM3AfxDem1n0joEuoAPfmvadECjPu6FjSSlth4qwwWTMzOHJIUa1Z5 uc6W5amFghwxbCKqnVDd7XkVy7/8lBq40jVAe+cCJ4E/V88YbP0GbkPaCyEmHDjkwo+43Ec/z7Qs 2CQsaQMD7glDPwEGcccQHzfC97UVVjC+4BsGAAPTjSEO4WCYbTaojS0pV1fSbuXpaljoWGJ2AlxP ofyWGhiHGmBnCWggOAoaG8IjMAm9wx/8cIFX6CMzMgxiGZwSL7aQg5EN+sn7g0WuwKmnyemAPkgF p9wz80wYmGZwGox8u+0Sb07pJO9229U5SYdyRv9BH0E+UVZb4Jt32BmUg3dwYRx5RT+C/+Uye8Y0 xwvxgqyCLGaca8AJHCvgIZ4QMUDCQjlT2t84osbOtjZsS+Xg4m3RqYK4zWvvZdoDF2Aa7JDhYEJf WnDPgHL9ZsICdlbed7sbpr/cFtMLwHhGr3piQgsGauA8fGTe1EjYroZtqAAU6VAGzLpsQClSLWBq dC2GGca5NTUniuwLI8SmWx7LK4sWV2Ta4g7/BDc87Dr0dAFBhsKXh1IDe1YDMJ2OSycymaHMRBRM dE1SjNrDqgion9AHIcVAxMB9EGRmgAzDmXgFsYMIQjjRoQSnPBuO1X0QBrcg7tgQ1SDY4Hhd07Oo XUFIKWez6apXfW1VhT/x6W/Yu5VjdvvaxxXVMZ8VYkedJZsJG2aY87vam5SfUgNXYQ0YrXRVR3DC BeMK5sASg2Dw5rTT92pmEe3SUlM0UGcj6GJxP5iDWYaug0PW+7hxYRX9xPr6rNJxGr266rO6CKvo N6DJ5APuyQt80x90VBYGzDDj9CFxqArlxJ0dNwLfru8szGpW2/oqo6PwH86DuB335nnZP+ieMc31 N4Fxjm2B6u7c8731rYrZxzUQ3wjCOc1OGT30EqUPpQV2gJKGD0Bo5IAGYGADMgOF3J0JdmDH9lSA Gn/C4h/A4ZkrnjlZjHw4Ahu38I84VB1la003DeyEAbjhDoApG9NK2OiATaqTANCt1kyabkHofUTd EUPuzL4IvngNaYRcvLkyWL74cpYYB6gGnHEevLA3UvBgA0kRKbAYzG1gObAZmMMdfHFxDD0miDE2 ODQmXPc8c9+XCIvw3A/Sc71nwuNG2Mi/3ieQPvFwow+AmC8sLBiRhoBCV9Y1k0QYBtUYZ9QlWdOA l/IWU2rgaq4B2jvtHAwFNsPGDdxAk6GJXDC4MM3EY6s41iWBQ9KAaQ5J8/y8z74G/gZMuEu2OYWT 9MAmaaLeCJZxIyw8AX62/ZzwH0xzrzdjfnwTyjchbQRsmHFFN+O4FXZVJv72k7lApvn8ha53TiE+ H7yoOk1k/zL1cP5szvnn/PnUQ5f7y1MDfUmRRYq0PRsLgth3VSvaZ7XPoukWLkq6u6Lto9BdBCTo KU5p5DprhGxDU6caaGp/xintz+hbUy0v6wAUmRWtnm2jD6l9V5W4gbijdtKSRBtbAmGRPY2a2cFC +lFIw9oCFiPgxpSIrvaJlhqWxW1Ot1SuTppXJ7C0fCa1l9Y0op3W3pDLaVo6mRDbHqt5xfDPzhzV tJTUMprzaWZakmYx20imWy10wVZtr1j4AToL3hviPGxGn4d9NwUf8S6PpQYuZw14C1ab1T96w9E/ Q+A2tGJ9YkoSpLZ2o1mcTtccYZ2C735DGackPYL4ETYM07roHba0QBDiiN/Zs9KPnDtsepHrGmly OFDqC5PayxV/9J7pNyCi8/Oznh5bWYnQctInO2csLa2kF188pfxaIrSoZYhcqu8B96vCJ5JkZote evGrIvovqDgaTK+eTV0xBECVMmHqfHIwFOZRfkoNjGENbKI2Qw4aGvY44Oes6Bx4lq7xMoPXWZ2r oJnctjAhvLYluFxdW5DO8nJaXD6ZFleeTacXtKfzYTHO186mmXm2nWNHDY6lV3qi1Y2m9Jo1mOYs hhUYcgmdFrWf+/Sc0/aOMD07P2dnHkDL2bIOxrcvOhwL+WDI+8I3utKr2tlmqql1RMxYa6vXvqRS U+InVrSoF4xjEFRBx7lAtB1mwsFjPNWBvcWzBboMPxfINF+GkpQs9nkNuPQ3COjkJKtY/RQiHyVq xAjZEvWCUDmNdT0q/CGuuIfEiJflHhOSafwxgIOLtIgbxtP1ckCIuYjLKJlyxf6PjHiJSxoWDqIv oqwcc/hp08eOeMTluOANrcKPEXowFpF3sUsNjHsNQHpAmDPRjjPae1cXalAMLAOnvKtjaoDJwAbY 4uIZGwNOeQZTmMBf/R4VrDBBAME0YaOPwLbdO+xETp+ZokxIwChf2F24ahnoqOcVKRe71MDBqgHU G5DuhmBodlZI0+J2zABXbL2KgGvVZmqQ+ra1buf06dOmjrF0mEO8OFzI1yywe1RDEzeGb0CW0yIP BFrGB0g4xjavhGERcEc4NWZXg27Upxjggt1J0V5o/br4BQ4pC/oOQ85sVfQBqGYw2KbMvBMm+gl7 2Cc/hWneJx9ivxcjGFbAgmk20Vvyrd8Ahrlbo2cKVoeGiJmFB4YYx5QQAICwAliYWe5xIyzxAyDY dUJKWAxl4ELCBIMcTLMBWGEmJOmGaBPGJVu+mAhgN5u+K8CkThxixwwkzIQ1plpx472QnjOdxZQQ 6USZrADlp9TAWNYARC+u4RdgRfoGBEpSInAJVmnzXLT/wCh45B6CZoSUFBXGiLKkSOg5b8wMdJk8 PnnCYDvzC9aIG2mRXqRvRFV5kx6DXtYY4BZXMMxMA7OwFxP4ZLE5xn+dyTcH3FTGYkoNXO010NF6 APDbkWSZRe1zs4eFD+ht6DavpLNaC9DTvseoZkDjQAy44nL1Cnaf0uyv7Y6heAoCfiRPyswxCwiX UlOzPkePXqtTgX0RIXhd6kpVUyf7gfEJ5cGuGuxuY2cmSBWSdUggkUNQWHPkDDIY9r4G3FtfoFBs b7ufcVuY5qsdTbv0fkybwNxyYZwx5ThOjsHmdEBJmEToMM6kIu1lpOt6y0iIMDDYANbAJaIcDDN2 ENAgpgAp0g4QYUN0sUkjyhP+lAt/iC26U7YXs1Q/YJSRjCPFmmpOWzziRHqUjY6HcjJKpkPBBGG2 h/JTamDsa4B2zXr74bbPa3GYAPgEf0yvbmgrN57BEoNKd/fFu4FX/FgQFAZMBrZjMEs8MAmW2NaK Z9JdX286EZU7WCctFv+GAft22W42klzp2dNy5px80GkWjIspNXBga8BpFLM17A7FoWFafHfEt3sE V1zQXJhqDXPdZhGvaKFhshq8uvoUGCMOjC0Yawn7YBlaSRqT2v2CrV7Zn5mFvBjyhRewRX7KA8Yb xpmdMsRGy1+CtpZO45XaBRsGsIBXTn6POgdll41+M32DC8acaSf9/WQK07yfvsY+LosvnnOGOZhN GncwzaygDeoVRBN9JIDHljOEwwThC4IK8QW4XBgAG4wswCV8ABt3/DGAFGAJ0xYeP5gB9KogzF3t Rcmqe1YFA+7paV9RTLiYQo68yIf0eB9G3K5PRS7FlBq4GmoAbNQ4S5Pu+HsZbsAel4IYsYSwaW9V sIdZW+WkMddr5h79RNFQM+yXTrjYbgrsg2nwHfsss8sFhLLOaBMZHPoaCHbOcUk2YYwZFszZ9cbW GEhKBdGHqTb8G9YD914Oeo94Q/oL7w/cr/yWGriaa8Daem78PUmWYVbZMpW1B92uM6pIb5H6djQw ZhE/GJmZ1poerUswmqkZYegp+IIWYiMdtoX/oqkhETaBkgRh9BOTYF3SNML3NLBllhY1R9LxNGDi 45AU4X1DetaisbEgn2UPHcWjbAjXelww1BJe7WdTmOb9/HX2S9nUuCFkGBq1g0yjUjVymGEYzUOH DollHdZZNDosAsfqdogeQILAQiyDsEEkwwRY6QS4HLgugeI+nrHDP+xwg7AGcSUPiDdbV83MDHby mNIz4WGSGeFO5gUMgLljpxB5iUi7mFID418DUrXQS0Rr3tSszcF9wQX4MUK2zMBUTLOwC07BEzMx 4D0YYvAMjoJpJkyEJS5pgWsMuOeeUweJR59Cv0GeEGFsY5rFoEtu5uUAo9o9p45F1L9YWB5uvBuG vBk4F1Nq4CDXAEIf9ImhZ+CU46fBHVhc1mI8DGt2UJUAk0GDA7vQTBhfGNnZWdeNBqv4a54XL7sn 3mRTUmTxuPiBX98qDrwi3KrPAiFtZnceDbJVNsrDBgCUCWYbNZIus1sKI8pPCXXtT1OY5v35XfZd qWjkQdxQccAADAgoF41fWhBGyAgLEQR8EDaILhfxIbBscwPgDGRKB+ASLuIFiHEjTD0u904cXSpN PriFgRgjvYKxJx1jmiVt1syQtpbzzgN3A+s6DMCMjY4pF+kwUlcGehGIL8Ddv+CNdy52qYELrYFz tWaY0Z7NDLG9ozDdXrLp0mXtQuOmoelZZ5oFccMWEuJQe4oygE8bGEt30aZhFRiiC2MNnk33Uv0F +GZ1feAxpM6RDmG5FMzyCtw70+x9TYTFJr1iSg1c/TUQA0Nv70audMtssLmISbaFeFIzDBpsTKxm mGJbRurIGWZt1ap1Pk3FJSxuMSCGtsIEo3ZpOSq+08OBaiTY7bLDhuKhq2wSaXa+EmftFJQBO8y2 6LtO2OV03pUV1hNpByz1CSa4klCNHTfIbxzO9ChMM62nmHPXgIgREmame9BznNJ2bzR4ABQLDSBu SJrRMbSDTkR8WZAAIQMYSKiIA7Pq+yO7LhSEkDAwzHHhRljcIz7pkw5XGPxID78IbyCUGwY3QB02 nQJ5kD6j7/Y65ZKeV1+6mxrl2gIEjXIBuQ2nvQuytMpPqYFxrQFIHS06iOuW7yHPKU3V0u5tQCnp z/LyqhFDTg0DaxgY3hi4gmMjdCJ24Y8NvsBdksQYgxsYBH8Male1rSMzVM2mH5IU6YBj4tXTsgT0 Q3wM+A1/nnmnc8E0+hfCFlNq4KquAWNwAQRqkCyY5aCiODPBdZRNXSJjJjAVduCWNUkw2dD7oMlh G9iEZ8egGGoZ4iNxdojCE2h2SfRVVN38rfNR9wHjjFQZ9ZGpKd+q0oVcnBwqvsEk4oPdsqzHOQ++ PYPL+1uY5stb32OaGyDpGcGcnztqRBPQcJIeNoBCMjU3O2lMLTtmsPAO4mv7NioMBJFnmOdrrrnG 7qkM4uIOQQW0XBjCYwBkWwuNSJ+wfelZwdwyssVvTUwvRHdxwaeiOuoo2E+yJYLM/pJ9pYPuFJJn 4mBQyaDcC9pzkv2m0wTS7BUrm43WWSQhUwiuVUP5uQpqwAiQ871bv43wAI5o80ibl5bOCh+Lhsvp GZ8JYkAKwwwzHcxtfRALjrlm57TQVkS0ry0cwWhXeGJv17ZmccDisrD83PPPp0OSMq9IVUMbwgrf kjYp77YYcBYT0YcwfUtcu8/lo/AQ8zByNpocz6O2E/dR1/JcauDqqQEwAAj6eRcZ3mxtbUl7np9M rWM6IltS5I7UIvpScwqmd0KzSmATA22EtkoByxb92YBX7gyIEZZpnsfoJQyubQepDJFMB3303TD6 2k1D+zcrDoaDyMiLMMiZzSjOquhsWpjQrK/v9QxNps8gf79E9+2F9Eo5WrY8jX3wW5jmffARxqUI AymuE0N0okLShB1EEyLHIh4OKQiiBUDjAhwwxcFwEw/w4I5b+IVN2hEWtwgX6eDGNTc3o3x9RA1Y g2Gnfnkmf6XuQBYi0fliW5zuBoc0sHMAW93sb32qcWkrpZzjUgNOcRmqxlZQDCDZdxVpMJhaWKid 8qcFthBE8AqmwCAGG5wGZsFrXOAuBsVgPfoRbC78XeLkp4NGmqQbaYSNm80EiQAjFce9mFIDpQZy DcBp8q/BJvSNmdRpzSBxj6qUeeo3sAtmwRvMMG74Y+OOtDroLWECg9B1jz+Y+fG4LuxiWzuno5SJ fsBzVW+h9LTYXnwzuCc9tn6lb4Au+9kI4Jlr/5rCNO/fb7N/SiYgAieIJaty5+aOWENHN5lFPRBC iB7Ej9X1bPOG1Gp62qVWAIpndKUAoTGvAgxA5AJA+GMIWwcqz0EYuY84hGUUTN64IYlO6YjADrjJ w6eomCpS6SxMnWFG94qFjEibOx2dcqgOhY5lAFiA65LvyF8OxZQaGMMaAL2YcxMj01wULiG0obs8 f2jOpMrBELMn67qkVmtr7Erji4gCo+CWcIEXbNzwr0uvVnV6WOhCw5xDsBnsotPcZGFRJtDYxMcP m/RwU4Tzvou9bvkpNXDV1UBgufZiTqoGDuBDWFnTmp1F9maWehWYjV2hwKNEWIYn8BqYDdxKNTl1 RZPXte9yX7NDYM9wZ5LsnmaU5ys6Da7ZrYo0Mcac2/ZxPlOsYhjvUC815UCtEwPDbLNSzO4qMOHO 3UtZtCv6U5jmK1r9Y5S5WjNTPKhXzGrjdEabnO7TaPgCP5hmQAcDzDZv7fasEcNgamGYbWNzgSuk ToTnYsqXLeuC+MYolLgYmOwgulFjhOVQAyfm7BXre0Q6UQV2HBvqey5rlthGsp4OsNTCJNPbYrN2 LSxs+CiXaWkM+FexzERH4k/lt9TAVVoDGkSyHgGC1pUN48ype0idwR6YBFuzIpjYqDgxk9NozGzC c2AGm7CGyVxtFjfjGuyCcSO8mTBDoB3TvoaBfgXGmnLV4w6kUlfp9yivVWpgUw1Au7Ywm5ydeG2w u9XKoraL9FlXP0UTxtTVMgKbYLCOVe5hfjm3INyxuWCBWePAQBecOnbdj/Sg5Rva1o77yuTyQX/B d2VULme282DYpM2Z8FaB9t9NYZr33zfZxyVCCrWSrr1WOorajxHmVyytiKyIqE4E63ZXjAjOSMIM oBoNn4oFSGwtFcwyQANUgJBwpOlAdBAxLQyYIJiEczUPl0A7cKkilyhDuGF2WXXLVjYYFhhtSArd VmewIma6Oel5+X7N0s9UXCTNsNJ9TSWxF6zvQwnQvWMgnWJKDVwdNeBEEsxsZ8AVawXAqDGtpvcv XX/hxwmdS6aIH2pXYJPZnmZz1ognuIYwxuAXf+KSNvfh7ml4PjDjuBMuwoJ7yuAMM1JtdJiVltxs IG3Em1SKKTVQamCoBmrkyzCtnSnWtcUq+AvaKaqne+FREfO+GOYP/sAXF/iLhXnE80vhtbiXWWFw 3tVC+qaeice+7mAZWt/vuZqjYK14AwFUTzrV5EkRTf5sN5E2fUTlYyH2609hmvfrl9lv5fL2LGA4 I8vULAR2bq5hC3sAGkQXAE02fEP1TgfG14GEKgdxQheS1wOIhA/iCPHkgokeHZUGcL1aBgw3+cIE Y1zyBYPgOlyA+OzZM2l2RiRXxJ09J5tTSKjzAgdWGxNP5Z5QJxBwNkeeVL46oQ/3YpcauJpqINo4 eGk0tGeqplt91qVvMzgMPlkshGHwC4aBi28xBWa1MEh9AReMMyYYZvAdODcP/YBtwpIfA+TAWcTh Gb9gniHE5NHVoJj7MJTbMJv7pnAvdqmBg10DAoRBQ4Na0232tQKOF3kIX/KxKprUdnNBazv5QCMw 5oPcwUAZTGKmW8ws+c5XzABpyaHhN2g4NFhDYAtrPxmi7gC7rqIJtz5T5OmTtjP12w/qBwle+bvC NF/5b7D/S6CW3ofB1OIbdJFo5BBOCCT6y6x4B2gQQBo/yv3YLi1aNQIIUAgPsYSQ2khWYWB6YZJd J9kJ6uIiW9L4ThcAOtIiHuk46JzhRqIMQUWKjC6z+/v0Egz+2bNIqDQqVhn7/XkxzUi5XWJlwK1A PQBspL//P0wpYamBi6mB7STODgKwDfFzguZ4YOHOhG3AzkJeJ7BgkgucYOgPwGBImnkGb1zBNIPz MN5vTFpebGFHWvQLgXP6kmCo4x7MtteWncnOsirP2/mDSLvYpQau/hoAxwN6BRxYF2tsrf1QA4FN ZnCY9ZWQa0o7UQmGgqd+FF/7L4NF8Ao+kfRyEFnQYragNPorHpitl8F7qFGSA30FmI17MEu5qiLg oQe6CctTtroJyw8vDDt74Cbu3p43//Ae2/ltDn05XArTfDlq+arIg71WxXDatjVq7AIbgIJp5h7w BIicQfXRI/eACX8nrr7QB2IKUIkD08yFW27KPQAAQABJREFUIU2Yb3SgSRfmmXj1+ITBIA3DHXUM wgNY/LhIH0K7tia093WkqMox1WqkWS36Y69K8u7TE2BAra3Gh/i7U/ktNXBwamBAlNBrBm+Y2H7R MKVpWGwwaQTaMCmmuOeD2sB2DDjBZf2qM82B0egbYIzBL2nQH+Aeg3CekYChY7muxb64e9n2HzG1 gpWfUgOXpQaggZl+bZufcKx/cIhx3KEKNcA7eIUMQqObTZ/hAau4+4zSAN+k4XSWu8Fpn/QJLOKl 71AuJmke5GBB7WeAWHwl/NIvcTebQcjNflfepTDNV/4b7P8S5DZcEVMBAxyysA+ccLrPxMSKmNAJ bSfjCwIBHngAsNzDxAJawAijvbHBSYKs6HU9aZhmAAl4z5w5la6//nqtqhUR1XN7xbfFiYryvSIB O8DzJgyBp4cgD3bCYFRt00fKr90+bVHX17RQYdW3nltZPquwbJFDh6LpotyRwC+4pM1zi3f2p/Jb amAca8CJplHQLYofbVxQUduHafZAsW3UZGNaWJ8zvCcdWKTdXBVQkuEN34N5tb2q/ZTFQE+I2Gr3 izVhFoyutaXDODktVLLmgEGuL+ab0T7ObVbYy//s2SURazHMYr4px9LSqraBXLA+g/N52fe139Uq fi1KXFh4Xv3LggoHSFVYE1HZU+2tcuFrLuW21MDVUQPRtmFOhw2C48oomGHZHFDFEI2WHrILryDm ToORCU9M4r+qtT9+rPbC2QUtHlywgeu119wk1UXNDk+LDmvdD5Jpk06L1vYEaK2l1+yP1gM1mM1d Eb6lRsViPqUYA26KUPUn4hsUoAIsfACYh2ajRoKnsdLCtcfhfeOddbtPTGGa98mHGKdiwPgi1Q1D o2fEaFIo+QEEmOVJLcDDhFQ5RrCMSrlHohQXEiXiBYNNHHlbXBb5wZCbDqX2w2kIvEHQmRZ2JAJU z7uvvEnLjCzTz5RfSLBwR2IVI3APWH5LDRzsGgjIjNYCg1nbQlL6jGA98A2ezGhwDG4hyutioCGs sY0cYcCZzfyIacaAUy7cmfUx7KurIOyC1iCwDgG/KRF0DPfs4uEHHGU1j8wwW4DyU2qg1MBQDVT0 T65BF8GgaxUPaCZu4JbwXGAMHDpNd5wGrWbwS1r4YcClLx72mWYlkNPHN9NfbrMhfeKHIZ3oT4g7 LqYwzePypa5gOWnn1qZzw/axqzO0SJo1TrQT+JDuSoPDJL2A0QGB5AoGmCO4XZ3C92ms6ziyuteJ JkAMUMIosyjJDx1hqzqIMeCGKXb1CxMwq24c9Jlxjmkrn0cWfJW4JFOAH4m2EWFt3B4gxi6m1MBB rYEK37UK8JkbxxUzSegyzuiUT3AKXpxhZsZJjLMwD+HtdKaMAbZZWvUKcZJfMMhd6Vba4Fq4ZBKX uH4QkhNtBrJnzohpPn3KiOvs3JTNPvU0aGadAxdk2aRRKmt9RqhW9NptEOiC71qllNurtAaCOa6/ njO5qGSANWEVWifAR1hoIrjDXm+07SRQVKFQxQz63dYz64PYgq43ozTyAnp214ht7KCpYPN8Jmgt +cdlzLzRYMp2vhSuvH9hmq/8N9j3JQie0hs8APT9XDsdP14zGOS6DhRH3cJEYwAfYSC0hAFgGAgo 92w35yvvXVJMGACFwR8Qe94+nWP5Q3B1ucSZMjkjjR8SafKc1MIlGPRAoi90QvJMWC+D+50f7FaY 8lNq4KqvAccdeHOi5jNILTHO02KaOWikq1MBwTIwxkYlA2nxdNt31Gmv+2JhpM2oXoDFwDPpMhNE PAi1YVkYxZ80WM8Ac8yBB80p33EHaRb7zXY30Gd2om/2Vf8tyguWGrj0GgBTYA8D3oLB5dlO/5Rw CYGUPQurhAd/2NPTTdnM/Aqnmj3idEBwyEFg6C4TBhoKfbY91MVAi7JaWhf6Q18QfEGd4XZarzJa HvuPNhem+UK/8EEOV7VbQAED7KoVfekwYYxwCmBIgsEoEiTAZI1fo1Iav49oVywMq3QBM4wyYdCN 5h6QEtZ1nWL6VsA0SbUIcQZlMNJIrwEq6QUBtnTFrMOQT2laeWNVBFmheAVjlo2J1kNlqperXMpN qYGrqwbO3cYFQcMd78y9G2TBuiRxwgZPvsOF8C6Jk5+8ifRJaxdazvCurTmeV5Z968mW1DkYEDd0 2BG4FrxNFxKplRNgZ5pDNYu9Xje0vJ801UOYzYAZ1QwuzEDK7AXdnrCOgcjKK7r8lhrYkxqAFoJb Y2oRMOkCQWGM4RUNhX4zACY8a4igx3b4l2grTPXq6pINaDc2/FRB0gN3kS5JQscdm3X2N3La2mbt 0Xpb4RU31C23Drm/XAvTvL++x74sjfAhw8gS4urbtzFlI0QJaL6F3KRWBQA6Z2j9SOqWDkDBAFym b9GXio3RIcDTWmCAATTE1b+NPLlnBOp5OqAgnlwwyYQH6ADaCLlGuaTvW+tI51KLAwE+upgduTO9 62yz5+UdBy/lgNVNMaUGDnQNOLYhe8KFAN+Q5GkwRQtOHN/swT45yayR6ymDUzAPHlF9Yqp34cyi 4ffw4aOGz5akVmCafgAGGb1nbBhn1K+QYjnzq8VF6keYocKGkILr5WVOJ2SAzKBas1Mm1aKY1jFt 8d22c98iaHEqNXCV1AB0MUwdGy4RDj/ZCtfL6hrM0Bp+NXsEPmGeJyZY2O+nCHJgGLM8tk4ItUcJ wezQE/HfhmNh2WeGla7BztPPD1GcTTZldV6BRcMuDd8UaJ86FKZ5n36Y/VQsJ6i5RHroCEjrqyJ4 kvACNADQmpbqBECUFGpdO1S012bFtLJLBijUdnQC14pGrOhGwsyyqToGYuu6yj7Sxc2JJe7OkDOi 5ZhsY6SzPhX3LpFiqzkBUIuMWKhg2+loVT7M+VRT15S2r9IIedhEBxKuo8/hXuxSAwehBpzJBMcQ sKZWtTd1ihiMrs8sDU7rA5MQyb4YV8IHMwweV1Z8MeCLL5wyPxhtOwyl6QSZmozBMwNomGyep5Xe lPoRaCcMtu8F62nTP0C0kUqZAf/KN0ztNpxqdhDjzbsN1AKV21IDY10DPuAcYCJeBnzGoBYaiWHQ 6Uy0YxoaigFfPS3gbUxwPoKrXEC7meGB/rqB0fXtH1nMjx8DX2aIJ20vd+VxjvEqY1zKFIEoB4+b x75e1giXM983VmGa982nGI+CSOZkzCpS3m5mmgFtQyvdkQZ1Olo9L9AhcZoWg8xoEuAGsVxb99P+ pnQyH8yxE2pHGulEeMBsI2ARza6YXphulzQDJYUDcAJwt6EnxQOA0THEXrMw9BB4FcXCUMMO2s3P +BVTauAg1sCA6LqkGYaZga1JdbMUGWyDR/HMNphFIoWBYGJgbjvaRg6dyNOnfYvHublDhvuWBq4w xPQDSJVhlrmWls7a7NOh2TnLD4YczDJDBU7BNP0AUumtzKDcW/kWt1IDB6MGgqbF24ILjGMIfOrC wlnrfZK2V4X2unoFszsCNfSUQABVA1P8nG5DzweG2VxTr5IaFTrSvpgXfWhhVnTf8hkEr+6iTJXD 0A2FGx9TmObx+Vb7oqTgjhHmoqZpIawMQpuSKK9r8c/ysqZxJIHqdHzHi7UVP+0LXcWeCOapF15M R+YPpfmZWek3CmRykxp06uiobYxkXLrXggMb3WoKWIw5kqylxQUL62oWEGokSEjFxJ6rACbt0gi6 a8v2c4fBrh4KMJUJMR0AJggtHQrxuWzwa77lp9TAwauBOtGFcMIcw7yytgCGddXweNQYWKTHtq+y MbUbGpTqjHoZ8MXpfgsLCwq/nOZmDxnWYHphqCdt5xsfFMMw01ewx+v6yqrdo/vMYJuj7hl4k15X F4t9XTXDslHZBlJj1jKc22TO/tyBim+pgauqBup45sWMxnEjuPSZ+ZWBDqK6iIF+d42maj9nDZjZ g5kTgME+W0KCyzAMjFc0k2y7WmUBGYsKEWo5LXVMjpZh+HkYt3W/7e4j//1gF6Z5P3yFsShDBoPK uiHCxXTOBnsnAz7pQ3Wk4whwABiEF4kSR1uzGAgpM4SYw0aYlp2fn69GwQATAkk6SK994Q8LDF3X CobYwTsglpZHxeki/eIIXkm7dNiJMdN5jiimjp3JrsdXsGzqIA23YpcaOJg1AFVFCsW0KXh3u6Mp WNYwwLyCqZ4ubGZxsDnYBOYYnBMPPLoKFjNAPjMFTSY+u+oExukLOl10JpfS0Tb6z1o0qDUSMOz0 BzDM9BvFlBooNbDbNQC+uXytQUMztkzWgn3bmk40lMFuGPCIAY8xEA5BFG4HiY4WpjlaRbG3rwHH S/ZHEuX6xMGUbhhBZRoVphnCizRaW9cwFSSD/hOgWlldNN3kdvuQgY/4Lp0O/cW2SbGZtkVHGnBC QAeSJk/PEs0/gJkwgN1ZZrKH8HtYFi4pm2oUHO4efejF6smW+1IDB6gGwIpjAewwKAYnfjGNqzUM zACJKUZlgwvMNQUsMIzUCbUrsAwBZREuA2ObidKAGBwzdctULmlOSELM2geYcaaJUelgYMw6BPAs 8m2XppEk9Qp9yov5HJv7iYuJXcKWGjg4NeC7WzHQhUmGEQ7sO/McWHLqCr5RzyAMBrw6rs81uA06 G2ldaO1earwLTf/SwhWm+dLq7QDHgpj63smscNfkjoHIpMmxYEDOG5IoSZBkhLOvo3eDsQWUMVLF bVGqFwAP0LJSd22da1nTufMKxzStn0BGmK1M7NohOZYRZog/5aMD8BGwS8O3ilvcSg2UGvAaCHhB DF1PkVPBXJ2CYSjSYaTNgUP2bPZV845LGF/UM1jENzc3WzHNpAdD3BWOffAag9wgoKyFwF877mS9 afoHDPjlKqbUQKmBS6+BzN8OJQAuA8vcM/jF2FH3XWguM8aoOEogpQGv9wVO+4fT8z6CNLgOgilM 80H4yjt9R7Ag2gjIHBcAhG2nIG4+/bphuk8AUceDmauglre1mbSFRVqRn/drHTC0fTs2F+YZAox6 hqtysA+k0pKk2lfNQ5i5HJSBTQi9l2kzWGHOyafBAoWIQMGKKTVw4GoA7GA248Tdh39t0KlBL/gL jKNWwVoGmFiw5SoYkA9nslekYoG6BbrJSIxhnglDeHbbaaKqpRX2SJkhwr4IeDD9a3jV4qL+pA94 wTVuXMWUGig1sPs1AF0EZ9BJN2AZyTMYpa/gLAVXwSJsu+dbvoL5Ot3F7yDR2MI0735bvOpSDJLr RNeZV3avCLBBUAM0EESYWTBnC3H1AFPMFdOvxIMYrmnKl9O/IK5sO4eEyxhdDXrZqxXpFEQbgNYN j/DBXKQzKUI7kEh5WFRILC094hflq4O9nma5LzVwkGsAfDjOIJa+GwZusdUbU7IwxgxqkTKjgjEz 0xKuWIvQtt0wOgpDGuAZvJvqhvBpkmO2pdIfeAWPA0ySX94Tdp1+gJkrX6CEHX2MFar8lBooNbCr NQDGwRh4DVPRSjmAR+g2YbomBHN1jhBiMcB2viBiX/12YZqv/m+8O2/otLSS9zpBlUqEFgEOAUcg FPlFBCzpcUuXiKfpQeqZraTEVLPAhyBsS7cudQxmY9n2hhkiGPCGJFJMB9kBB1kPMl7CGXCXQrF6 HuILoEMiBctMUSu9axHr+or7SKfYpQZKDQzXQBBLXH07qsFCvA0NXtlnnZkb1ijMazs5pMngD+YW LLMFJExzTPWSnqWpMAK9FhC6VKvCat4Fh1km3NhVg7jsyY6xRYNS3bhkQ2eAyX2XP5TfUgOlBuo1 AH2sM80snHeaLlmz8OhnKoge20FmrEtwlrmexkG6L0zzQfrau/quThA3QBBssohlnejC8LIQiKuX 9ZIBYEiYACmE0veLdMlTU3s3s/iAOEF8CR8GN+KxjyvSq7amc2GcYZrr4SgPzDnuotND5Yq0sOvl rbuX+1IDB6kGBCthwd847sFTYBqVK7DCOoUNO42vYfrNYBAMmy2sgTviYAjPRTqGQwGRaV/Ccg3w yuCaw1JYTMiuOUnMszPNytH6A3MsP6UGSg3sWQ0Ebskg+gC/dzzjXw+zVUHq8cJ/K7fwG1e7MM1j 8OUaaVbkiIVuEsnShrkgcmbrRyf5SHtQGkg6mU/S2hXxmRIIpR4jRm0FZ2F38J4mOd4U35llc6YI InoOEC/PVONImpu+TuWaS/2mzq9f0WEoYnJVTEmdOCZbW1M1mBLaEGMr4trXVKz2d+alWlPaq1V7 N6MDLSVHubCeXuEnp82vJSKbFH59/az5OV9tlaFQZEA6koB1FmVTNrPyfe1h4FzuSg3sWQ2wxIZW J00G/WjmRRa3oa07oT1RJ3IjpfUmFthywpZOtjQzc1hb0GiqVNLaZtIuFoqp3R5N/alvN9ormZPy GpLKyppQwiBLuy17vlVOntzo7zA+Br5gGsPAdkD82G5Su120z6aVNZCpEi2f0cC4rQGt8KoyEg+1 jk5nQhLoVTHIHIigQqlTare7aX1N2F3rSr1j3hhqTVcJ13Paj/2sSa1jZqhn+VJbl2gK1C+x4kq0 Xa0B4AyAerTlmbTBvTDZ1HH0PRa/8ojJYXjk6gFkzA7bMcyuY9kZX4c12HW6Sh8CbWUWidmkwYAZ zHIyb8vWK8QMkhWXsiohF4QNBsucDMhA2hnsyNdfAFUPBtB15jv6GH/R0d8dvvhocrv0vIMeaZdK UJI5bw04I1gLFm0pbJFHplRozGsQTd1IYGsM84QxprW4l+GWsoSUGVABlNBPxObsehYZme6jju2E OE5Pz4DBamoXaZRN+erdYJhR8WCFPbqUgJq4MNX47bhXuQx1UrIoNZBJYVURRnwMu1qBLtemgDvF 6VyaPdFJPRZ8+tCRdO+3vSM9/M5vtmGzSJjFh6cWbLzpAwES4JKJTn2vkAGhC0yD0ZAkg3nwDtHE jauSRMvN3V1PGSky6ThDPmGHoiBxxjA1zFWfJjaP8lNqYExrAMETcBUKBHQhlANFhA8O4KoMgM2m dhtOu2qTa0O8ARhrqM+BkWUWl2dMMLOUkXVHbCHJvbHaCgNuMTFj5FhmNsoZZo/vqlqe7mDBIX64 hW0JjdFPkTSPwcdypjlTxC3KO6lGvCEiQwiT3YKIoJjbR9sipe2cAsI1gNeDhnd2A4wQUEadEEf2 Webgky4HoOTDTAANBJZV9f3OpOk2R/8BSK85eoMkVXQqUukQQLmuveZ6W5TAywFgmOhhM1KQYc/y VGrgytbApubp4AzC0xExaTBtImwYx6yB4c/+wn+T7vnev5KWn38p/YoGln/84d9KAouxzpC3pgad 2ibZ+eWM9TrTvFsvrKIZYTViqHsGv+gg93SgEIwzmGfBEJiOAe/kpB944gNlMcQmaWZ/ZtQzYJqd cDIA9r1fIcYMktniClUuJ8y79Q4lnVIDV6IGmujya2aVqaHrH3pF+kvf8W3puaefSn/467+eupxt EGRVQTDZ8pvwc68d/wYzKzCrm5HgKTPLJAxNbuoU0I5OBAwDdo8cPqxB7WnRYHUwCg8tZlcN1j2E FJu4MMzQ7qNHj1p0nuk36obddeg3oN8Rp+4/DveFaR6Hr8TUK5ijrLJtmrcqt9hSNeLZpk7eUyNu 07Ahnk0RXmv8I622irf7NwEQRqMQPQzgADwdLSSiaBBH9Jb7OkabgtananhDwiJNPrPwkmaoXQpN OkiVScvujchqOliE2hYVmmv5KTUwHjUQiAx6OCGCg8oRzKetEYBmAR8B5u3f/+70lbnJdGjyxvSt P/zvpj/+rd+wjkAwSdNKgNP42JWC4AioMaQbeQw/mPeOf5jdYXtICHBXfUxbJ31OT7PVHIyxnwYa s0Fgtq336vWkupE4Ilv4t8W9rENgQNzR/s6L1l+wsBDmG1UT+gGMS5sHRNwcy0+pgTGqAVQRJ4WP jalm+tu/+PPp4a95U5K+YvqRT38qnfjkn+tNHK3RH/gTRNzgNMCyuVz8jzPKYCnUJVzKzMxO0GnC 4M8AVrKqyhjtzmsQ2EKWAS3MbmxFGWmDc7acJE1shGYYH/z2bEAdA+1wqzIZs5sQSoxZsQ9YcWGa dbkWkgOpjqSZ1nRa1SpzBrNJI0XNtzgFlR2N+vLWmAqi8pI3xBPgbWzoFCFJnSGafnhCLAaShDyP XAkPoJBG20iWVb28i70sUzoufQKQy1osRLzoCLZ6T9y2cr+8dVFyO+g14ERwUAsQHq5o1z3hA4bZ jbpkRsXS9735rW9Jz6uNP/a5x1NXU7qv+Ya3pTQvYiRI0HEjYcag3AHBjQs386Lf2OUe3ga5whW7 aVDmthbv9WHcRUi5wBun/a0Ln1xd+XOaIHs8Y/sgl3dn6zlJonRBqKdaqF+10+Ej8+bOG4B3lwDw RsWUGhjPGtD+E8JLN137htekqdtvTifbwoW2a3zH93yXxpHTeikhV5iXqMkwHG9Zx3O47ZbNDC54 BXtgNoRbkT44N6zLYVXrEqC5zjAjYdYMcBaKYTsT3TWGGXqPG+mFKiVpQtMJh4mZNfgC8h83s8td 6ri9/piUV406k0GBCuV9wQlEyUiwk9YkvTUHTZno/OmU5uYlms0jPVYE7rXZAt0AIsARNgQwtpHq 2ClgWtKkcBhswEZYBzF7tbI9HZKstgGQ6V/CnTp1ypjp0H20BMpPqYGxqgHneA3G9MK6WH9gxKo5 J1B30jd+53emJ7U47uO/9/vppedPptOa1kzH7xIsJBFSRFjP2Ult+yYb5Szs6CksdUtcjjs0op9m 6gNQcGqSJzH15AoNZXcMpmxRx+L0QPZhh3hy0t+qmGaeGTATjjisbcBu6zhtiOrp0y9pGviM5cVP 9AmVQ7kpNTCGNWD0WgT7re/8lnT98dvTb3/0I6kntcRveNd3qJELtZtw6kjGeZPXrry/zwSzrSvG Meq72gQ9rmcDzpeWl+TETLCrRAZNxwa7wXgHDSc+dJr+DGYZCTT5BONMOPxwGzdTmOZx+WJOYyFP KrF/NmgPzd5Os+bm0Hz6sf/259MHf+/30ne/9z32ZqaHZHd7/+PEVcQQRle6UC5VhhmmcN51cHKg Hcmr6V2TPAmQDARaUzMCEXrOLrFysKEfuW4E+dSpFy1NI9ySoLV1xLbvH7n371VyKDWwOzXgzCIj Xe6cZOkmP/TzgLFvU0aN9NDr35DmbrkpffL/+Vh6/A8+IcntWnrtW79egG/ZrBKkdXFDC/FkG+uq BFmJH8yznGV42qmpSlolZDi0wbw7BdFEX5nLT/dU2TITjaSZK/QgLRb6Wnp5CDUHp2Czb3sQWgjr VkS8KkS5KTUwBjWgZfEqZSM9IrWMvoRav/m/fSit6Mj5G+68I6Xrr1NH4PScbgCTxWJ2H272sMMf wyzpq/8JphXBkx1fL5wiyPKTfclooMqBhJnBLn0JTK8tHjSmFzUNZ3rBbEitA7c80xeAYWzCcI9N WaI85DZOpjDNY/K1nGyxsE7GHmA1nX12tYxGuvF1r07v+qF/L9147z3pzW9/e7r1kUcUdu8/cZDU oKEw6jDNjEDro0sHCwsDfYEQQHLVDA5Bmaqmd0LaTHwYcdJFknXy5HOWJjpTGMLFal9zKD+lBsax BgCQ+Ed0myeYGUICOzuXrrnpxtQTg3zy334m/fnv/2tpZsykVz70KgIquKRF7LRBXNQwQhVDz86K yj0AuVd1AjitAC41hugyyEXSDLa5h0nm4p7LpMuU1XoyZwlwp78IKZTpdou4Or7Jo5hSA+NbA8ZW ig4/8rpHTaDUf+yz6cQXvpJWxHBe//ArM4YdESCDFh9UezeZ5qEaNAzSRbiQi2E8wi4wVzfQbJvd Fk13Zpj1SDDRPdNdJmwwv8EY4xZY5j4Y6wGjPmCYSX/cTHybcSv3gSrvpJATTctAlB+wuNiOjbt3 /+iPpPbsVPqTLzyeXvH616dXvUkLDuA299gYbR5CNwcaiEjqYlQrWZJKoF/t3QpIllcWRSQ1fStd Kdw5OZAt56ZbWggkpoH0BjqeYg/0CmtS0eBlT50+KSLso1tACICLKTUw1jWQ8QxSwszddixdd+MN 6dTiaY0WX0qLzzyfWmKSjx07Jiq0oa3ptEhWjKWok0fJaURHEY/iUiPJS7cFyEgvCCSJxbZTENV1 YRk8g3EuGGcYZCRUzSlJjNm3GUmWsAtxDmJpC4SVvi8cQjXL1bSC0EahwTpX3RhBH0OiW3+Hcn8A akA08LpHHjbm8YWnTqT0wtn0hU/8eWqI3t33iAbB0axtytjpmc75yoPfQN7O68mh4v0BTG9g1XEM 0+yqkdDkwDZ4l4+6GWjtoAwIvmIWKPqEzfgcpIOgK8KTCtiFsY64g5T3/118rv1f0gNcQmDj0MkM YnYIOPVozdpx4i+/8x1pQVu7/fIHfyX1tHDore/45pS0Ynf3TA0150nUwFZDWRBJokEQ19ZXJHlC bxm+3gkiUmMkz11JqRo6sjMMx/bOaOEEW9Bh1mGgZYJ5tofyU2pgzGoANBmigLUYS1ExERExmVoE eNutx1JHhObLkkoxKP7y44+nWU3tHrvzTgWe0LknuS9ApzhLjez16xCt35vnXvyozJDVrJKFegUD Ypc6o9u8ZltMMbiFaEM4OS0UzK+pr8LQNyCliqlb+gcIeDDOTPPyzMUOG2GYnRpHohvlL/YBqQG1 2XsffDA1tdjvxOe/LAlQN33uT/7MMPyWt38TAEDypcoQYGUxDK7GunswUwxmAl/g7nzGt5dj+ziX NhO+pb7o0KFDUsmYqnbKAL+kS/pgd0qHlBGOtUhsNVeXPpNG4J37cTKFaR6DrwWcMqR0A7HMBFN3 JgOSBOq6Bx6QbmMvnXj22fTcJz6RlpeX08sfftgRuKvvuDUlBvdcYRip2mVSZvziDVw/CtULFvnB KOM3P3/YQNYVIy3ciah6SoB6SosmVqTPOVhpC0EF7OhmRbpblyvKU+xSA/uiBqK51gtDG+6o0dtu ERpUri2mR1/z6nRIzPKTn/6sCKiYz68+nRa1G8Wxl92hcK4TaJIdFhLRHTDjYrb3FUh/gZDOENo1 Q9G5jLhD4CvjEqUNZpfECHe0XoEjtzu2wG8tXXPNUUnFO0Y0IapgmhX54B5VLqTSYDyIKjgPhjlU NQjLFapZ3KPSMSrdqopUbkoN7JcaEK2678EHUn+1nf70Y78v+DTS8088ZQhqifGs8AR+ZegOBuhy xLnPbv36gl1w6HQ00iXXQc7hCj6bbGFrfh6GQfKAidZMk7adZLYo8Dig1c4cB6Meg1xswsRz5DUO dmGax+ArDZpy3LkNw6yxn3GYj0oVgw1r/uSP/iilJ55M60srOnBX4e659wq8IeUTxASMuEYL4WoV 2r9RU1SHDx81adTTT/+FwhNvEBpCChM9NzdTMdJBXO1wBTyLKTUwDjVQo3/c0sytqSNWEhNo4iUk S7p96MH701G5vfDFLymQpMmaaXnu+efSjKRWkywgEuMMA8oqB3oBTygS9MogD67LZcC6S5ooj0uG UdN64YXntaHPYVuPQFlOnjxprwtjD/ML8QTLGKRPDKhdXUOvKfzDOJN24B6bZwg0+RVTamBf14B0 Le4V0zynHa2efPwLGhWvp899+tNqv8101/G7B0WvgZV+gYXxA2APgl3sHRgbNeCHmVrwdiGGQSy4 A2+kxywPhueZGfVJ8sMQrp6fsjFTZ5CJy3MMjD3E+PwWpnkMvpXksUYarenTCPOFFSTjjV/75jQh EDz28T/WCSKd9ISmdWcPH0nHXq3FgJfBBDiGAeMSKA1KK0YYsNYN4AF4HF5y5x33iFgeStMz02lm +pBJyyGMSJ2RKnERngvgHdZJRcWUGtjvNTBKsmAWnZ0NH9mGaf3AIGt25uYbr0+zUkf60h9oEAw9 kjrTcyeetW2cbrv7roobnm/qFD5F5rI0FBQ2OlAWOch510yUPhdaRJKk7QXMrp7FOLMPM7NJ7NnK 4ScLZ15KN99yo7TGhGFdTPFyUujc3CH1AzDJU0Z0HecsDm5Z3GCUsWNaNwj4rr1YSajUwF7UwFwr vfzBV6SmVuw/JTUrgVUqGsvWjo8c0ul5nK1gA2d5CEb0ANB1k9oOn2S249IFfYYOu+BqgNvtEg+e OxhsMIiUGtUM8MlahiZHg8uAW9+WztWxcCPPYLp5dgm3q1pGeXAfF+NvOi6lPaDl7IvoBHNsHyxT REilmqnVyqte+7rU1jY2X/g3H5fC0Wz6zMc/kWbmZtP1d952mWstF06LH5jCASyApKLyVWk8HKAB hGtr2st1lQNQrLuQ3bfz7iM4YIzpH+IAeogmcYspNTBuNQCfmRGgG+78aVLtvHFoLr32kVeme6+9 Nn35D/5Q+5Rrj1Spbrz47Il00/XXp+P332fhWZzDoUYYi525We5BkaeI796a0YFwPTf8wOvZs2cN s5MitIu6t3GDArbX/NCDwDNxA+fcR9oQ7Lhwh6EYR4JL2Ys5YDWg3WFuuu1WccNC5Ve/qpeXra1X n3nqhPZbb6TmzTd7hQBamcCvP135X7onP2hISy+kRhUSYvAY65IoJUItDDSZe+LFXtC4E94GAjzI jOuahMI0+/fb379GDP1TmVAnl9aIItO50je67oYb0rVaQJQ++7mUziymU089a1Oed9338sv2boCE K4wdTKJFQQamukeNnPtoWh2HmAX0HCcnptP83OE0qykfDFO1GMLBJHOFCYIaz8UuNbAfa6COWcrn z+DZL5+GBQOcHKZtGKUXfO8dd5g+shCdGkzVtLvppIjsi8+9mG5/2Z06SUwnc8kduIGIIYEUySoT /Gpw1NOlGko8+hbuMuoKJrfCJZJmjstGumXMrgo2gQ63GGqeYxYJwkpXEQuB8SM98A8x5sLNw22d 16W+ZYlXamAvaqDxhkc1+dtJj3/mMThHU7Vi9uiZZ56RyKuZ7rv7uAF1ItNIo3AC1oaw4n3E7pRq K1xeSMpNqZdswPDLsCgf48IqV5mqM8L4wVSHelVPEnTyBbNcQb+JjzDN0yHW+Bi612L2fQ0MPhNE aohQ6eHwgw8ZwL74uc87lVT7PvGVJ9O09B9f/tAr9vzthIVNBqCwEwAA8uka6OMgoIPICSFhIZoQ QnbPAFiADlCx8hb/+iiVZ0appIF7MaUG9nsNVC0/c7fVs25smjS3ccB97ytfmdoimLO6Z7tJ23NR 9skTz0lt44Z0vaTN2mLGsM48C0HMkGj9ys6Xw3I8b84JyHOiGDhF97EPEc063H0jxF568IyBiHa1 pR4LlDi8CKyTNn1C9AM8hxkl2OFe7FID+6UGbrr1lrTO0fKra+gvIJI1nLKotS19fdtG0to0ilUy 0byNaY6HK/c23S4YVLGqa3jQGowwNDsGv1FajzMY+NrryTHodsSN8ONg6zTW+vS2jyaiGx7qjGtv o5l3M6OfswpfC8vtdu4jwbZ/HM2oFnK0LORl+REnrg1/RxbMwH5y4YLmHyxXXNFYSTPYVJLoRv5y j9tIWt6VyU3eJD+Vo91YiYadLuKpqT1OTa9XudsbKLkpNTxt7JK6jfV0jfZkfnH+aHrsjz4BhVIF dNJTT34+rYooHbvnAeWktyEBTvWhFecvAkGOknGSmPvJElGLUOE/XNxhV9G1LYyrZ2g3SKs0sqUP gOBB/HCcndFxwTK2f2sP1QzpRkm3eXq6acQTnSkMcWNEig3gXOXD3QOAFngvftCAocj5YkeCevsI 1IRNMAx1iBmSApqDOW/6ifARM9LRxlqRtdmRT4QjIeLSIuomnlyH1otf94/8wiYX4lTl9UQdIPWI +T7ijXqNuve26mIs0mjIWkq58ISw8sTL1ILErYXhgZu4whMn6RJadPwwSpDb+Ib4WZ2Ggx4oMq2P T780Uq9yuihDspa/8gW/PWaHuNMAkb4md09SZ/ZSPfrIo8rbtJSTKTb1ZlTYZnr2icdTe/GldNMt d6pgRwScM6kDlkjcMsjF0up8f6Zn27nJtXfOhBzTm4N436AKVZ9EmNj/VTceWBb4DXzjyN7uYD4G 2xE0CGzYhK3f87ylie+Op/LjMZzCrseztmBBs28QmXog7nNa3NbTzG9WfZIKTwpH3xFhI5znV0dv UBIPa30zmYTZqtD4RYIRbvQ53C/Wth2KcvpWfi9fFGNQX5Fw+ORn1R/vDZZo+Uzi2zsBMsqoBKhi /DAGA25yMod7TcXRLisKbGcSmN6/YxR8bIAnwpKWiIzr+FuychjY9nApP0a8KB8Z5LJzo0cvor4d YTDUlQZ4Vhw1XCZT7vqaN6a+dPc/y3ojbTfn+sv99Pzn/iwd+qa3plte8VrF+7DwT03qLIO8roEM JkTfjXe2xC/tp47N7e7PmbLe0988QsWT03hcwSEDWBjn4Tzw9fBBp4f9Iy3C7ZVxPkKlHM4gfzL7 WHEfxQmbGLm95Y/t7bTuP5zq1k+E3+raOvQeuUYBlHy876acCEM95W3aeAwGGTV0NU/zxr1uIlrY o37xjH/9wp3nvTBaK+MGcOqyvZnNZSK98U2vl+S1kU6cOKEeiW4kpRWd+46+1OE5TfCqITuR2ram LM7l/nHpFNvVrJvkmPxDcoS9Jn1HTDDItk2dCGzE80UHu8MYWEbb/cRHzv71o4r5LHjH56l//5Fo 26VeNeAIH3ZEqOdh+fAZ48qBIk7djvjhxvPo/ahbxKlsImxjtvMK97CrCopKivSqAOGQ7exeveJ2 4RQ8WrTZcFfkgSST+7hq4XIOVZFImstM7YFbktqN1lWl77kM/ZofGVUvMpFuv+Nlvm2rnLVJhhhK /ehdntN2krR9kzTzbsQ5R+KR5FCGV+ghCCXlHzUwzOyQ4bNSG6aqFUx09AejcS7puVZXcYs9epF2 +G+bTw4Q4bCt6eW44T4UX464R9iw+ZDc142F47PXHePePPUwao/4U9ObazsCXaS9RUFw4p2jGJbi SIbxSJ8Z4cOt/nKVG4lEXjlhbWBozHJfNKHD7GUOgLdWAOhXpchhIzq4tX56KGF899jA4Qqb0d7h g2+45da0JNXDxx6TeobKOim9YBjrZ55+2to8C2NNqGVlZd9zatUNMN/vBozCEIcqJe8OzqHP+8Mw iPGBzFBzsNEI36t2WVui/utu+S3yt2jGB7qob5Nztjj1YbSlPRgl71qF1fIg66EXr2USEhHzr71Q vy5SVXirwvCvpV2hVQngHUFqWdjtdu7EcL9cwijo9hFGk972uUoCoiPASYnB5wjUQO+X3vK6GMzP fOrTFp/V6v2VJRHZZ1JXus7X3XRTOnXimeynUpJYleBIltu5jwTb+aPrOAEuFhe8dOqkRuW+K0YQ 0dnZaYHRVTEgqKhqYAKUuAFM7D01YGjEmKRkxG34MT4+riOVOuRVf8gpjDjZMel4Ve664Z5kKzfq JR5G8qvnn4NECNpCxCILM5FuBNoUQKGyXwTJMYes8GPMWk8i3AMto5EIW7+kxWrZ2Ve2hAaZ19OF fBLSBIMKQqi4LI/s5gFqflFv8q+nR357wzR7g6JsVX48ZHP3K+4XY+BGw93K9J57TicBTqYbbr5J fYBKBs7PU8Iq/SqV3b8Bw8EkROqjbufyB7/oPAeuSSOwHdKpSPeS7Vy/9fqoVbklWz1XgSqXQbaV UxXI2pgFqEukFa4KUcVRm5Nj7dHTNQdaL2YYLISvJ+thtkgje5Bnla+5gYhNOUYyF2YbwRgEJbUq xeHMPBAF1n+UhYkPXgssxVsieaYJYxy3Hp50eY5+iTQ0R6HZXlhl+YrfxK8jj4Y6RmOG5AAfY/GI Gxnr3gqxGyAmrS0MWVFmKxSDWzL0fw12G2rHG+nuBx5ME6JTX3riSwqnBa0c0qU5/oWXXkynT2mN gtYvWO1MMPPEOgVLkVTHwiBl5vASaHEIuKLgqF2NuoXf5bKlDGLNIPKLdsIzbcm/X/h6k8lf0hy9 t3Z/whP/0oyhn6RHTWQXfmGPhrv450iZmPVUeWl78VqSEXboBauAuokAMbVD3Mo/JxRhwi87x2ME r+x6+FrYHd8qXZI2Y1M43MmFqSAtHrrnruN22hDbzCXtBWlToCJkzz31TJpvzegUMUBJIqoN68Es Jfup0o2XGHjt2p3lQfqVwWXQFAEV024bUh8JhjmmXU3KRmgGChrN1g2Eec8ZZmVo6hgXUz+jlDHi brJz7Q/VTf0N8z3BclBzifuwcdwmDQvCT1yWQO1H7ltG3dJxOF7tadNtRMdmFhYc1q8oTjC4gT3c tzPmFwkTSA60onDCnzywLaxsDP4Rxhy2+Ik4EY90uaqp4i3iXKhT5F+VobqplcvgoNzld/u99xjT XJXF/JSbTsKEsTxyRKoZzPsiUd8HBkkTF3gMM8okg99wq4cjPJgH2+GPWzDddTfcL8momijZoHSe CrVnlzwqRms0UGSYA6PY43/hITsSr8clzRyE/fO5zIRj9vOMabVhdG+FiWeSj79BVsSIi5Tr9zz7 RbydGzBa4TSSi0ziuW4TXs+DvOkBtMevXe5DfTAY5sJQLfTuNHXuI775ihmtvo+YTX9ZF/chlyWM q05kgV29/yWxXTT15KxsSnvo2+ZZLtptN9Ore+48nuZnDqXTX/mKXk77GotmaxFS+vynPpOuv+ba dN3NWqPQ4O3zwCDK22CEQN3tfxO0GJsrZoquNMMcNcd3i2+HHd/O205uUnIHR7jVLz2aifj63rrd dClMpKpbBLX1q6FGGYkOZ+fQleaRCsjFKBe3HRqYPUvPQQWwAmABMl7I8yNPr6CwNYDTCnRpKciB i3v10Pm9BylEhVkCCjKUEM9h4uVH7co/py2rSiv8LsFG0khS/lEiUY2xRaiaN9+Srjl8KK2cOZO0 iasqhpqREeCefuKJdEjS2Tvvvbf2PRU/f9uYMvO0Pdrl+gVYGBZBQTBZANjUfpUsAAJoTPWIzlaG Tggg1qd8dnXqtspp80107ti0fevBsSsU5Pvwy0kErCI+nWv9ihQ25RifOOzRAOFesyMt2rCTqIE9 Gn3TsyLXkqreqnLcFCE7RKbns7eIv12UCEp5+Py0ZiRNyF/oUXSsRYCBLsFe0qpdt8QhfFuJc3Wh TdAd3cclbwvIt4nBEGnSa3D5n8JQwKpDINKlG8oVV5WKHMxN+ZBVZSSZOXrzjQnFJPzxQ8fXp28n 05lTpxPb0iUtCMSEuin3BLNIPFxGAya3wmJgnKKMDnrrzHAQ2kiDgTD+sThwp68yVL9KrKomq9zz pw7mA7eDKDQOXSF0sbYi39rAIVLWkMKakqdRKwAFySbSrWz5Rf8RYeSi2+FrMzsdLXlABwfxL+0u YEDOZqobPdWLk73rlgWtvafzA1GbXoc286t6M1V8RQCrYD/wb7QaZhSHTrZ1P9HS29d4ysjG1iKI 2ZxgMcXQgop6yS7+PtLfHBMfXfAUMrQWqxjR4Hnh9NrJmXT6meeSDh5Qf9VM66ZrqTDaIpY2Piv6 bZ12TMkRXWZqQ/sg28oKf96vv+A3BsXglguaDr2u9wFXqvzR91u7om3pQhiSv9q2drTBoA7R2PPn 2eJ1/PsbJmiXBORSXtWl2/MYwLELJpdl25SMWuA7eL162Ch7uNl7kCa1khs6BTUmMl4w1/SE7HCK +Jfbtte3QujHOmUe1DjFVd5xz3GtsemkLzz2GTnphcR8WkOV/cSXvpj6Yj7vvPduj0fHxPvm+vRU tn+bHGz7AJfoQ/kCXIAtgAXIIJi40Zm0WlzTxihfqz1r66oYdWBeYjEuOpp9AsUKHFRo2yKletjw DrfR53Af2LRjcLbdkDN/w9p3jDSxcY5vF3bdf8t7MhwxOPGuOzXR+YQd5Ru8r/cpkU+9k+Oeyqi/ B05DBn9dMMx5yDjkPfSQI2NxxbfMzp5PeBIxPLi/RGPvc7649oIT6Rq2mpttmaQZJ3gFwwczTDqK +qm/eDK1dX/4jtu9XqKCzpf+HvqPSpm3yirwPurHu4FrVK/APPez2vUHd/Scd8PUP2eV3kV819F2 O4QKPpJ9qGxXGehGeeDlxmkh1GS0zeE/COeho8yEjSxG7dF4o/5Rbk/x0n+jLGEPpRQFD3vIMz9Q kJo/6WCwTV4cCYdtvvLTszXvaZSU8BRvKS7ZyL2A3teuDghWoNtBu0PyjDatx7Boe/rDQNuMaKt9 3zzzwkD3vlc9nNZ0oM/ZF7U/MxI77c88yUCrIdb+pZekVrmSpqTakHQQWdUb5Q5D86jipam8/W3A 9ugAN2g6fvvSqFiULK7RMoY79qihbW02ChkNDjsiDhKimUDSMVt/1K3iW/BL+ImGQ65RBitgLpiN yOVDBxMme9ljlNX1BIMhEQAViHB50XpEla3S9yQdkCcygp5kXWHq6YbblrYF9LwuOM6WCckxKpMe wt5SKeImwvLKV78mzatT+eKnPiXVDAFRkloaLAz16RdOpnkRoZvRmSJ8vSB65pErktdtNuFSjxB+ F2+DGxVpkwFQMMgcgtKampaEWR0K20yJ9VleOWvSK/wxbGUDMJFChw2TPaqysSmTXXCoM2LxGmFb DUUlxuAtVxthuEYRkr03lSzSdA8PBcq08GCTCSzggbcFUQJbBPW423nUM+W+Fg4CYN4X2vHV0/Jc 7bdXffxB4lFVBKhnW4XAMafHTBHulaoED1xRscGF5GebDcC7+nA51SifbJjR6C/CWVEGhih45KgD j0u8q6Xl+Ym854y9evWgerr/lSKyyoJXIetJKsqIqGwxyy8899XU0YvdeMvNaVHTvH0x0l7QWgZy uZzGMRwfw3O2PqjWboJ4YgdBjTLCdMdA2VS19BySKsLsHOO5oiNDbCq33gjrfnFPGExuKPaoH2bH cIpmF4IXXje+W7RdbNoaJkoRdnauPO255hjp90fLmRtOLainEb+bwofHLtlkHC9BklGQbIdXOIcw 2KMNFmS5v36JwMV7qQJzdevWY2iUKCCItqmCe5JgzomV1CaG2pZRTiROpdcyhWQQE2dLzG54uFST y0h+lkQtM571yJCIxflG00wvWY6SHN929/F05OhE+t1PfEwF0vwR0nGmwbQNI+9z6sXn0w3H7krp Gi0GPLmsJskuM3AqFJr5Neda9LCvTV0NI+hyYH7fFTw6XhXMv2QId73FUV7/zl5yV/3xe343M825 feDpCfLp3JBQlVgFTELJlYLgJhtCn8ltjrlTq8r1nAkRKpfGwkUsbLvPL0Tnlm8H6RHAHPWTI/ik 3CAIdwQh/uYE8JXBTybSt/DudMm/8BwIkc1YwvrB1tZsr3jkEQ1e19NXPq9DTcR04mGMpggPTHO/ vZZmr9NRnaYflROJ8pNGLq+lXfvZxrkWYue31sGoh0O6tKoR98z0rNQy1tT5cH69mqoKAYHl4p0A JvdBWO09d16M86bQy+3aK2vQsofqiAf7Nm5TdmobJ6QgVs+jtpy3M5EU/pFPuIUdfuZfdxxNVAHC O+wq7haJb4mP0TS3eq6nxT2ZYQcVJE4OQ3cxmk8EJ1hVX/agn1rBubVHpWUk2PJSJjkfG2fF6iM5 as29klOvVM9QCRgaFLdKT+mSRDA5ur1sZkKLYPsTzXTX/fe61Ew5u9RMpYtyS8rWlV5zY6qZ5o9e 44xEbUA/VFheKtf1kPsePMDUUrdBJEeZ4sgy/MMO97DBdcwmkcbOmWVPuV4N9fvId5Od2wTuVGN0 vfVwpON0LrdFPbubh6/iKAGbLcj+9Y9iZTE6SmhreTkx6tJDWhj5DpmqPxpyreKOuO74cbQM1rRq jjxzhQkvbC6JNswedefZ6ikiy4FbF1TpJif84Le8I732VY+IwXwpffRDv5E6C0tWW3j31fZGM3eB glI2tU4F2g0Thd8iLf++HoAy6QietCH6C0N/z0MPi0nuptNPvpjS6qF0bb+VjqYjKvJsemLtdOo8 sZ5mbtUiukNHtNhRvVRF6JHBSzdYOLDGsEW++8Up8B64DrrMM37hfsXKW2OSvQyZUNQK5F/P3atP zcfEaBBUN4j1zFQvLgec0MP0xqc4rAodpSSkz2KUTu4eDPwkFVm6Hfnic6nGpl6qcgpU+hDVlmvK AGyYVCkyU9hoa02kkTb0JAGxwWIee5LYUGoHrCLzLnmLAnZw6LMgTU4tTaGsMTqUIelcBHtuSiJa LUKreUYRRm2LdJE/1Tcxogmz5oykldxecCLd/YoH0rNPPp2e+eKXVECVUP+Teke6qa8++WRiYuvY y+7SC8hD9TApwryh0SzHW/byO1Mse4X8glhRfvx2w/grDADEu7E/szPILBzQFnPrK3qFUNfwwgC4 OujiPoC5G2U7bxpURlONhA5NdWYls/qXu8oXHYPVuzrxhvACw0NwC0v7ssYmm7Tqz/nedPMUOPBJ 8niZPnvtY/AZcbfsdU+ycT+hRTL9/E2tTDXMMiXYo24Jr8vSlu3ly3jiIQfge2FodRE3O5lbvHNO wQPnX/vWuq/b5sUCGK0mx0yoPvvS7SOMtcVc1upd1D79EAyF01tSLMJO0W5lGxbkrgn91JVDXwOv 1JBURu2oec99qXtaRzU/94ICTqVJtXurR2qLl1Aa1nch7dHOLX2dckXaMaWLjjP1umGCAN3suiF1 CuKGOrYDTvRxX/no66TbqefKz76wv7xw/dnHPp3eNvG96c57jqdPS/XKv0OkdGXsqh/M2QdG66XZ yg1/3Ot+kVbdrZ7OpdxHXW6Km4kp9MPaWg4A7bP2pq9A3ElrNrpX47RyyZN7kRFrS8QlPO0HuSDf JOKTQEM0iJk/2pgZwBcAxLa2n9sEYRTZyqTbKo7cccOYGxlgeMigccznuKRjaVuoHf2Az46VUWnX UuIt2daUMgz+coBaQJshojwyWHblZ0uQ8gug9J/Y1GYP3kKLj37w7/5n6TXf+a504403po7w+g0/ +H3pp976raoz4dxo+apStA+UZ4YjD2UQeZDxTsxQOrUXU5p4UXyve72DHqxN06Friux2HXl/OF2X Pv87X0r39V+V3vfav5Vue+m21Jb3Z287kaY+qR2jHmmm43e/LH3x3/6R4uhdlB60g7bUtTY6VICd vMmexB3FajyHvSeZXkSi3puqteYZLeOF9J04ibUPDeADZqAhrHOqmutc7ZDjLcIQVHiAkYQZU2PV JbeMNe4nJMzUtEgGTOUZ6cIwEyGM8qk/4rwbn9vajRiRjE/xfq6KAa7IEJ7Y9OXVEM3gro4KYytY K4ZeYa2nU1qTOqZ5UluYAdSbbk7H3/J1qXXsVmHWCSZJrvRWjUGfEoPMMwZmGeMbkdutvSTvHe8+ audQF23FN7GI9n0oRT/NsvcyX086v/fe/0B62e23pRf+WBunq7KbUnPoM4Ig/Je/nCbFxN1wx7GU tH0bJTTirDtjmJVEdMSWx2X88XfLiwCNoPi7UQT86rY9XMkfmhLMHpwXbQsG2j6yMJIB18RBdU1Q q1teR9Cxi3u130ZLvjBsmGxFw4JZpqNktxCCADmyIz37yW0dLMB24kcSLZg+3ZvJOGV6jLQYMDbV MTAQ7CqQzl/MAeVX+/DgyXt/efNqeid7L8tBzIESIwv6g0aOBwPuhLJKsrqJVwt7uqm2RwL5CFaS zfyK1cuG8o9XsPLSJ2mkrF9VhCfLEdNUAWEpCTEmxRDr0Okct5e+/b3vTb/2mU+l//5X/+f0S7/x L9IHPvp/pzvf/EaTxfZgqpWCHVlN5nxPCoikKtetnsyJWqqcomB47qKpJ+tvr8KoQzt2113S79X2 a8rL2lR8XOpde7C/8PxJ9V2T6VoWAipK5a3wvE4xF18DML3QQfAyJXrA94hWpSGX2kJW/at/NHT3 1FCgFxwHDl5QlDFGTm58Fw039YOQxhc2itDaN7YPRVr0D2rfEwI8+bN+xoz8iM+Fie8KprmscUQA 8/SAEc66GDnBf1lYEtmBgWFW8cyQE8wHfQrGj3r2+uFAnlmpUTjjaN4CkiISCVB5FC+SnBnkW8Lq zKbnDlgqhuMAAEAASURBVAmKogcK1qe/kHn0B74vve27/0q6+dZj6SO/8zvp2TOn07EHHkh/51c/ qPTUpwm7zUZN31lxwC3Z2eyeVYAedsHk198yJfsUtYo2POtAsqT1OMeO350mxSed/MIJqZW00i0v 3ZJefvqBdPzkPemOBdHlE700re909JrrLG1Li++GgW+h3orZUQ3QJmgVqIE2jGlUBUO/pNo2gSBH 9wwMwbDtPKZn2rjVveJMiCZPiubTBfN9GjAoSO1ImA4D0AMBWGYa8JoWZk1oqhOJzgSETI46r01S WFfIZyeKWIXuhaOAFHFwmcNOflRoUrMC69bInzKgAzF+mIyjoemcdAzTNnRmLQHQ+iJrfIqkN59s zSuu7uePpP/wH/6j9L9/8bPpfR/9P9P7df3AL/wXiJilPymp7Kz2HZSqwLrSagikSAwY7dYNUjhy rF/hH3UQzxdiO7MyElKMESYY9tUVrcKVfu81r3s0rerbffFxbTUHo6wOutvhZD3dwiSowtpaoduj YcyL0c4GZqTeCYZ73SaNvTNeMzTinoZxG6pT2mAwy3zr4WvvSnIhKU9ADVUkGFoDE6ufaT9qWLTJ +ca04Wta9Qqjw9cCR0ZFFdfqWoSht65vBLcLsGTZJcsIpmyejeGW3dK3nAbE2R0rwgMHpGGYrhhR 7pDSgAdr7MJpUzMKDBCpU5tpUSiynZv2dtBRYB1EbmX1lOSJURpgg3j8sR84bZIROMQdNwpCHBho W9RCPBnctrp6apNgtiX8GNNNEjFDBUHWCzWtMyNvDTzytohN1S/oQs+9o/CUtjmhEyMnhGn5oNNo g95Ds+m//u3fTN/3Ez+WNFeRZo8e1rTog2n2+G3p7/3qP05f+x/8kCpIgekY+UZ6tynlwdcCM2Gs +vSAjbF3rQ243XWnv7BjKstQpetBg10GwXfdf39aWjibYBu8P5UfHSwNTXV16uQLqS3M3HjsFhrZ psIMJbvJ94A68A3rF/VvV7RXn73oCi9d+iF9HNoJtu/cQmi1fSo3LpKQepwateELaSqDmXXFHwSS o77ZNG0WnVz8TGiTs8/9ACdWNuTHtC98NFjRrRvS1T1fmqzhQcFK9N/gidJiwCx3DMAJn/l6vHZk yIvmh4Gm0ldvQG9kYFrBIuhkw7Q1GyAob5gOjN7fDMEhnXK2ssuZhXzej2o3Re0sYWgXvWYnpakH 708/94FfSrN3HUu//LN/P/3aj/+N9LPf+0PpcHM2vfnb3pEeetc7lZgKRvq5v6DmycYY5qgA2ypL jjswXrv1BPK71ZyoH3oS7zfxUJgbrkvX3ibGuH82rZ59Rm7r6q40q0X9qU/c6KylL3/p81b82287 Lv95fXv1qUQnU65dKD/JHWRDfc6oLqlOFyiqu51RDyu609caMLmqTavlqN3B/Vo4hCnQaj0we8uA zjCgZ5M0T4soAbyuInYAtiIirTIGwVq4dyqQGRo2xJhEaDrEtPapewwZYpSdX+Fgrpf4UyFBpVTP RZJUBPkaTTN/PWADRELoneg82lQKr2Sx5C5Qbsht8vid6Z/+f/8qfev3f2964exZzeS+mO584BXp u//aD6f3/R8fUmeopDhdb1aSOlUw+nWmY6f6qDoEpYqayFavWL0/WV+gCYY57CoaUjF9j646pApQ GiU9+OpXp5n5Q+nPPv5xlVcFto7MGSF21FDvmlYXzqSz0hdO112rltLKtaAyq7O1BxWUsroZ3IXL XtvWyagOsfermdMHNqGQ2lYfZs+Kqnagb4K6y4qkChAO2NemGg6DSghwyw5jUXtVFNuykWap9mPM t1FgPcPsKj0uvsmkiCt7VsPUGlNIKyesi06s/XOICUUACawmZ0AHYzzBseRKH+lXV/F78utDrDXA QopJnCXpjNNiuScFoEH7NZjjtIXxb8SCTWfCicuFtDmk0ETzNLkbNoFVZmdIw4xOsBQHbJlbp5SJ K8SXC3RDY5uaEeKAG72AubeV54rUiyY08IVpbNzzsvT+D/9mukV4npFk55/80j9IP/rq16dvv+2O 9PF//YfpRrX7v/oz703f+Dd/Uj0nBFnfxf6Uv8qjTk8vYiXyd9Itj+ZEMXbTWGelBOvp6tUM71JV atx3d1reaKdF6WzSlamE3jDCFscEQ72u/ut6HVokBWB8ZCyk39Z+t/setSAH77ZWKfEZbECommAA CBNKEBuKCtt9PU8Io3wPQDoBnhgQg8dVCIxaSsawhQFnunRaiySmstUHt03wogXMLc1uOtoygOQt 4Png1Qfc3DuVJcOBoayUC5jQt9BfYMCK32dbAWkNccU7WuBL/CF9aB6DAhM20VlAX/Xebev7SNgH GRQL1UDDOZkTVGqOTpXMU2nIlrH+S/HQAZ7SrBFxjak5PJ9+7G+8J/XVb/3L3/1Y+v1/8iuqZyX0 hSfTB/7+L6Qnnnsm/djP/JQGLbPqI8iEiF4/pLHbJr+GlW+QNjXsRk3EjJVfoeCT1GjS9O23p3W1 hSc/p52ttLx3Sl/LxBA63ARhHgv4lxYX0qI0TG44JuZa70Js6sqSJMFcV5ZB+bmkGuD7sVOhGdqu /jvszAOYrF1T587HEoa6Jw4f3CYrwDsXdFhXg3htJH2EIKISMX0tgImnPn4DwqWk6EgmNGrmw0J4 aeyDrMil1nDJ1XI25x39NAQoL7CnT8J0ULzqjBiDadlIp2Yk8UPXyTTwY7g5NSM/Sah6pKFL7zXx 0D3pf/rYh9P88ZvT448/ln78bd+S3vvAo+nHv+N70trZpXT/W74mvf9jH1XHp/DiXDa00M5qks5Q BkbZ60vOMaI2H/+hJutXzeuCbjcxkPrQjYpA8km8Yr/2678+vXhmIX3lC19UB65GoHqAABvOCKNF Q0995YnUnJtJN7FFlX23XDZ6QpLxV7qgcu00EO+1aUBgidZri3uVkfLtEwPPRjXB/NHeUCGgPdrg URSgp6nKtvzWBaxldeNZ1p/aa3Kt4urb6J7XctUYKl/t2BhR3cPgyo8pR8Z9fRGani7DHO0aaYqu lqSsc8IjHTN+GhopDUWAWIvh0nSRBnqtdO1rHk63vuH1SkNpM3qEgdd9X4RP0xCGX1Qb6CwwVt1K xowVR+iCYchOelB8pZ1tH3RVvkPtnWTqF1ilnxjq/xl82It6Bp4TbRdmWT2Mpmv7IsxtbdFk2zNp r9O++p6JGQ720CBBtXznt39j+mf/8sPp5pfdns5q0Ptdb35b+vg//qfOzAgOv/wj/1H65z/7X6Xr dLjPD7/nJ9PX/eAP6APOShrdEwnTtKj6lSkoXn5v+kTKCrOOvWumXhkjiVKDdpKj2tA9r3xIkrpe +uSf/lnSzq1iPFSSaDTEU1thMRS7x1yPeoZmAQem9q0GjuVumxoYtFz6c+/NGWxy0Vr574liMivg KgggRYNiDbLsUmNpCo/qDbz9GKMsdblv+6b0M7/2wfT3fvtD6X3/6iPpdX/9RwVbBjcaCGehBo2r JeabT2s7LmQss3qGXhxMG1bkD864h5wxhWz4A8Mw79iUF9ogTOBHW6JV8BYYhFo7Nby3DZyt/CQq zCDGhqNQ3o4Z2EGKIJGBymL9AwVXeRgUM1vdoB+TP30d9eEXgwbUxxQYd73DO37or6Y3vvGNaVqc zgd/4m+mGd5zbVEVs5E++g8+kI7Oz6XbXn53esN3StrMLCrVotQw2FY0CmNX1AS+l2Yi7dHYpBwX fvQfbnSjOrj/4UfSkursxKc/Lx4FPoU60LdUf03VdVbW0kuaOVpe76Zrj2n3DE1p0vdt2OBaaShx CaaL2WENSMSipqD6NBorW8JDVGeMJsq9L3DBz7qwZqKa5aWF0paMuTYmQPyucKcWbJOFikKiAqhJ gnRvxFW2PvoGOhlGdEWo11G8VyZiEBjl9dALIa4ZcuBeNi0oPj7POzCmh2xgE7MKk2LpKX11GEie YqracKeGablZpej1xExuNESC8FQ/8+j3/Dvpp/+7/zL1xRB/9pN/mv7zb3kX3I4IUC999Xf/3/TX vuv70//46/88PfTaN6Vf/MhH00+967u0KbkAS71o1brpZSotG1DonZimUuzKkLflH1WCz3leH0bS OiXrsKuk1H94Ikg7etpyDT1U6+D5gJJavPktb01PPfNM+jd/8IdW7ROTGtBoyodYti2byvb8iWfS PTOtdNOtt6ST2l0DP76XEQK90lDhB1nv2d0o4xzMcbwrGYfbnhXiIhOGIZ7iW+j7IAGm0qakDw/T CbOa0F8DH1QuFI+2pw7R3knfgCDihRRaP9aOlZTcIRBG7MwdiMoE/vzJcGh66KSp6Osa4HIZgYGI QhnAKvrSkmz8xHvfk775ne9MKysraWVpNS2cPp1+61/8r+n3/tn/4uWyGRM/gZF36lSSopwhSRqh U2b2QtmyvPBT29NlTZXyc9HAcxvPVsSUn6ClMK5LL190SzAQDqLnP5gVJFI9vQu6Zp22ZkemJ9Pd X/eWdNfx+9ORQ4fS01/5i/T0V59Nt993V3r7d7wzve0d35CeffbZdOLzX0o/9+7vV+VQZr6HWG8l zpTbh/7hB9KTN8+lv/sz/2n6uZ9/X/olrQf4yP/wAUmvJ9Iqu7So4IZfFc3G2bl4Vka55bezx53/ 5MRzonSPVfq6/0tv/8Z0eulseuzPP5Um3/3uNA2zpTKChyl19B1JqLonT2rdglSzrpcOJI2KSlTc Ys5TA7mO8hfYFNh2LzFsK6AJQnKEFn2+D076ajPcaUdpWyS+1GOnH8IrVUkNf/T9P5/e/PVvS60j h0ROaFeT6cd/4ifT6Tf95fTTP/kebSmmvXrVGUypnzZBjL5+Uye42mwoGIYRxtA3MNBVP28Le/Mn ziWSn+4yw6pRtp5p9xi1ZPAljEMjcUXqu1MDPsBnQ31cXyop/RXxAFSkhDFpVaw+airQew3iTG0D +oSxtql3mDyiIjIckDuCKDpE0SIWAm8IdD5QkZvo68TLbkt//W//rTQrxvjnfvrv6MAuiSE6S8Zi N9U/rItx/kfv/8X077/nP0k/+FP/cfr4//Ubqi9PmiJxkXvcY6uG9sjk3PLr0gyQX3jNp/T6r31z 6v3/7J0HnF9F1ffPtvRNJaT3CkRqCBIg9Ko0gwICAtKUIgKGJlJEQUGlShGQXkQQkE7oHUIJNYT0 3nvZZLPl/f7OzNy9/03Cg4ifh+d1J/nvvTNz5syZM+fMnKmXMr35yhvkj63CQL8IAK2IaeZTA/Yl ixdao2alnGXoDtFCRM3Ba70Fu8q5/x+i/78DbQ1fRZYu6dC3tWplAwZvYRt27Mj5kDn22ah3kbEF yCS2E/2Gts1USL/kYvV6f45OSc/Uj5UW0zD7squqScqnBkNppLhKxf8uh+xru+60s/XiwNlnoz+y l58eabPefddqpDwYZLXaxqA0rryqZEmx8MTnvyu2akzUiJQ3tabdOXmKZVKNsWgVmDMsSVdrfYMZ ZjcEEURr0dw233cv2+uw71uzDdpYs0adrBF0tmzd3JqxT7mUWxrGvP62XTD8IPBGSVc6GsXl735s 5x9+sv3pjtut99bb2bnPv2gvXHiOvfH4Uyi6LCLgnadF1pxlpBXLlhMWnAfrFZB/1yUjUs90eE/l E3dLUMSWvXtBOo0u2zIqJoxjxM3ylk7T868xDXAFs8wahS/m2/ZqaDp06mRaJNLCj2ZQvAyiMyN6 XRSngnwh0LoS1gsrxFPfKK7vr5f4f92rj0ppmU33haokWsZdo1lddXTMugw99jjbdb99bCVbH1Yu XmqvPPK4ffzQY7J3gNc+R+RG8qXU4r1w6YCtBmFN2VIhfVnOwEy1q73nMopR0rJ+/WzwlltZ445t 6Z+a2nK+BjcGg2reR59glGNUytHpKv3w839phx55pC1nb+AylH4GM5JdO3ezbn37W+vW5bbF1kPs ilN+Rn1Tl5ChTnU1Ou5U4U/thEfmhKKM0fkaDZoVph4hOZUhHybGyEWQHCTFwid4NwZ4V2QECHVP R8IgZBXGsm/ZaFpm/fbczX537dW2mP37xSXltoyBa3HzJqzIYmRwjWIxdTHt80n2yuNP2p0XXhwH BOKJmC6DGVzKE8Pyzd/fYDesLrOTzjndvnfScda6Xze757zzvf2ordCZDee880DNQXIqoX5g/Ldc QulFlqcgQKiJwejaZLPNrXWbdvb8M89b2aUKDkzSNjnfcydQBs/Lli1DbBhEsTXLkDchTCgF0uDW wQExKLDTIxO/IoeDLmvAKgHwiueJcVPUurXVruBrq8wGqo+pXb3GVlEvq2rRfxmF9DXN2FZz2XXX sArSxDp16WF3/vU2u+fSP9ou3znQRpx2utVsMcD+8MCd9osfHG42ex724mr6b1aRaEMqVcfapqSz OLqQXZ2zOnifWqZ90fahxsTprmIe2mKkA6HeT9On+dkANTSK5GqzoGdot09pamBKuPflXuyv9EfZ ymnihj2LbiR33HRT68IKzoK5C2zyaxiFkOnyygwrw16KAS2UTW1lNeUaduxPbPeD9rVGrZpZY37l GOCjRr5of7v5Vlv0/keUGfgube0KZulX0Sy+8MQT9spNt4EU+wQ2aEvb6kr6efC/fuMtdiRtXesB XW3jE46wT6/7K2WPOiw6I8FugzrTQi0T9ZVcKv96E+cAJDpqLcXzzThzVAO97388hlI0hSswiboq g5xKbZNj4DBu/jjjC9vWoRUrR7SzmmyXqaP65IZ+cBHw79pPQvff7OhnW++wjQ0/7BAbuuNO1rZz B9SGgQkDzhL0/d1XXrW/3X67TXz8CdiOTqHHVsG5MQSoBLupVdfOPgm1ajaD3kWLqaOS0lq/Pk1C iytmFqNGy35kdNDhR9iJJ59k0zbqbs04qLKGDqycjf9lwD778GN2yzVX26LRmGJSfMll+jmm/B+X gnzAv/Ze3MQOP/VndtDxP7KWHdvbqrIaZtAW25MPPWT33fhXq/xsEkIqaauxY08bYcfSOS5rUmyz 0KTaZszQVLdyElfXrrJZY8fYyNtvs7evvwHJDUaQyHe5ZwkJkxPRbmQl3Epx+q3XWN8hW9pADgrO wEi/75577Z+asVM53chWeqXU5H6u+EmJ0lMNyhe4YBgLaZ1TWPp14VDEgllzbOX8hd6ea/Zgv5N+ akf+7vd239/ut7+fcgrLV7QaoNBovIZRvfbVyaje6YeH2nE3XmFP3Hq33X3KOdaIuguLQABLH+Wo Hil7IDMR7THxTyFt+Zgv955w/ut41sWbL5fn1wilTktbCWiNtRzrs/3MGA/Zd2878rRTrOMWG9v8 1SusjBtKahnIFS9YZpVT59rFp57BLOg46kIGHMzWrBCHvXb/3nD70TFHW8/+/W3h0iVq74nnYBud tq7c0j28+iqaBrTyL0aHq5jRKaYhbkq+lQxWlyALimvSrKn132yQLV6OsVyx0sZy9eCfzjqXU9kz kYdiG3LkUfbbc0fY7KnT7Z1XX7Gr0A+nhUFVmGXFwKSxlg6403RJ1Gftu2vNl6p6bTkoRkI+g7Tm GPqql2WcBVjETPYnbCcocAlXCmxRZlvTWOlapYWz59oH77xn8yZPR+bQG2B1+AUOQQd5k/9JV/ze 9kFuZyxfZLOZiRn/+Swyhicd0GPgVsKzJZOm2cg77rNVo0Z7vTB1hyECv9jSED4OAKDkWwmKQ4e0 269+ZseP+JnNmjvLaqD9n3++yV64+U5uqgtnBdRKpQ6XV7dhpBdePwr4ik445Hz5T6qgQQT/NX6S V1txauHzg9MncB6wie3XckNbtGShlYt+Gf+s6pVSF1r6riX+8g/fYkDU0Y7cbCurnDAFoLBJTouQ 0uFa9bwKpffVW2jZPei/84+YjAtGVOB5DHHxYO8bMhNavw79+9o+ww+wLdna1KptO2vGJ44XY8TJ WK5euMxeYPLkuceetPmTJlpphw3tYM7AHHby8TYDPVjMwHfEMT81Gz8Z9CjtSvYxt2ht57xyh7Vv Um7NaRtG/OgYW/DRp8Tr3FCZtey0oR1+2snWoW9P68hESBntxGy++vjRq2/ZG08/YxPeQ76Rl5JW LW2HnXexXffYwzr26MYHM9pYYwZN+uiT5GvShIn2+ssv2QfMnE386IPQH5CH9mP7tVrAfFVH8d1s 09aub++1hx114glsierGQLbC2rVuY2tYzb2RbRNP3n2Pz8q7TMNPlaV3z552yr3/8AFvWfsWVsTE 1+KKxbZi0RLbgImDHi03sAWTptrMWbOsy6ABVklhpk6eZr8+4PtMJIAJvlsxEwrSY/0k2+xl3vaI Q2z4BT8n7wo751vftqJV3KQRQarEEBHh/RrtmyfE/xVdwqv2wRsV4ZZzmYEo7Cwfq/OqVe8q2l3N XD64dK7NZ27khOYbstWkjW1qHezq7pfZZvOGWAWrF+M2Gm8Hf3Sq/WXmq7aoxQo7pF2bcD1mUGLK wASKN8wYcA3uK3Pghzff7Prca0B/W8mgbzTftNDkUjmrl13bd7QNeDZlQLyMmefJ4z63ZYsWWntW 8rp262Ll5eVUQxNrxlcbV61YabOR06Jjnnqm9o033rCx+qLcvHnWpG9f2xPFHDZsmHXFytaS4JpX X7S3333HPvpsrG217bY2/NBDOLBSa3MWLbC/3HaHvX7D9d6w+4iW2ZJtttuOa9C62VI6txeee85W P/V6EHgVm8afFsjblBbf29MOP+UE/8zzqgVL7MPnXrXH7vybVX34CfiC1Bdvubmd/qff2aYDN7ba JSutEcbL8gVLrVu3braGxmRBxXKbvHS+rWBafeDAAZi8GB+z59vsT8bZ0/c9YNM/n2AtKucz8q1m 1nWRzWI5t1ojdTpovw3AlzihC4FPe4V99ksKyuh2xNln26CTTrRmrVvaEu6BHfvxpzQO99rHf72b bRuUg9lphoyQq60TUit+BJWyt7SKQyLa/lVbg1ZpxO3xKldooH1pXrMbcea3qFY70DjwJKVnYLDJ BSfbcWeOsKbLim3u9Jn29IMP2atXXkPyKvvzMyOte7dOdvxRR9ms1970WbMSNVQURF2nLzwzwt+a JexTHn7K3qahv/aHR1rxSkZKxItsb2Ugl7tQoFEp5Ijjr2w8hxEfkmM2pEin0yCZtsDhRSrc9MbZ d8Y7PJgwDn3mQ0j183LyVIOiWRBHDiIaFy8/S/GaUWm09da23fbDbPWyFTbxk89ttmYxVswjDWlh t1xzOhttUVCQKm6N8OPxNkzvconFDiXzUEF0IhhWtTJE3BEqQ81j64LkVbAmfuQ4dkUAHk0RMBgz ZjgO/8Xpdujw79lU9pOXLV9tj93/oL331js2mCW5Q44/xqpbN7OZGNJvfPiePf+Ppzh4sNoO/sFB tscuu3KSerkrYBk88eU6MvNbaOC8thVoBKxPCOuQSAWdwoQJE2g7a639hh2R8YFcN8bAkXhtwdAw r4KZx+kTJ9rf7r7LPqKjdUbQWWpZWTLd4YDD7cabbrBp82bauI8/sqvYM6hat+U6nIJcIi01zPT6 BjpmMPsffrgdcMih1qdnH/Sm1lY0Xu0GumaadS2X23zMamk5Szdc1KBPUydOtkcYxE5+jNE6Kx4w zLCS7bAf/9j2Ov6HNnvRfFuG0S9uFy2vtClvjrZbz7yINodZPPFWm/eaVtupf7vDtt9hWytZUWm3 /vYP9ui1DG41q/9vOOXpw1oGI323H2rnXf1HK2rTyqYtW2wtW7a2V5961u6/kjZszDg6P1W6hEeK QUrprOhTEA81S5L9NOkO13wfqmRRxqn0hoUdlx/1d6qGmmoMKJdzIiT7zHQYtwDY5DlkQyp65Z1P PsZO/u3Z9saLL9gfhh/CFs5VVgq49KaWtqSMFQWRU837hdzys+W2O9ihO+xhK95jlo5BMlIt8iKZ ZOqFhmi3FN3Ddg86dOpTtCqkWrIGkWEvn9K0JhRiZCU0Bmr5fMrKoWkwS2PSgELl0nkW8VQTDBwY 4SQTH1BqTplmUiY+4OCDeG9JBCvmSc54artDKdhEhGZN0R2NSrit1vXSy6AVAuc7MNSZM5R22g+j wQ8ZJvpVgtHhpaz+xkOOQIVQIqgrspU6EyMYVYY3yDBWkdoPy2pOxwH9bBD91g7b72hd6POqV1ay OtnYmrIHdzHGcFUzDGaSV7MCUsNWhDWeHyyCIY0w1jpjxL30j0ftjz8/nfaFcqxhRhRX0oSZQq34 te9uV/zjAWvWvo1P+jz2wkgbj05/61vfss3o14qZxW7FdrsydEl6XUG5ShiAVysveLamgrpV+eln pK+N4I96iiLJBj/fF6265aczDNXwbBVtyDw6/4Wceanmvv7x9N3vsU1gpQx20SQOqfzaN69Z7kEb swd3kLXCSJgzdYZNefsdnxV3I1WnmLt0tKN/fZ5tOuhb1ptDqPrAyPjPxljbrp1sWXmpdevV154Z +bTdzEE9GzuR+q+ynUacYYf/+ChrXr0Mnq622666zp69+TayLuXgWxc78Yyf28AtNrXVrP424wNc uv7r80/G2HlHHssnpllBYdavmHKXMdmlA88VyIQfbHY5amRXP/KIDRqyjf39kYfs+lNP9yIZA51d jz3G+jMhsSFfzRw1apQ9cc5F0EOdcCuWYSd4+xjlRWLgugwLJJOSbY/iKRkLt/2w6kf8asIkyQJx XLIdolIU03dLk7ydQQ967jHMzrv+SpuyeJ5dOnCoteZfT+trl/f9g20yizpHoD7r/JkdM/Ec+92Y x6y6J5OUnfpY8XJOXFTx8RbRon+emTKEPN4ZPvGrczqiqvZINap5Q5drNUR4yspaYL9pUFWRtUcp rVRMiLSoUd+lILFELvm1p96vJw3B/lcqpSZGdKY2URGAulN4MX17NROU/qVA5DLvBCb8OhAv+0nw GhfJZf05ZRGcJgVEtlyqB6WN6hh4JY+2KlLADt/ZzU48/XTrNrCvdWja0h699U678cLfWe28ReiO do9zs02b1rbfCUfat/fZw7p8awBbecusKVvhmnAOrpp+qpiVnqlz2L6BK2/dioXg5lb0aAWLTVCq LRr6GpN/DhFhaMzyyXtswbjzzjtt/B23Bu6qMCwTUxt21tXX2N777W8rmKXRVPfkaVOtV69enq6C Wa8WIF/FzLRwzsf4ufvOu+ypv4KHMg3Ya3c77ZdnW+8tBvHlyCXcANHMViMsLWncqplRG8vy8wK+ y96xe1fbiMMxy+mOpjKjcsOfrrBxDz+O4EPfgI3sp4zQd+RrQdUYMmUI6qw5s23UK6/ak/c9aDOf fwljS009RNcsoeaiRqSazXFa1+hk9y4rHH6U0qBX0fkX0QDV0qB969CD7Zifn2y9e/e2hYw23nvp Fbv65NNQRqpPHR/VqApVhUt5fDkVVO6KWIKXBMg41r4aZjZgjgBDNLNHtVr6ctqIQ+KO+M0Ftv/p x9s0+NNieTF7OhnxYPh//ukn9skHo+3k43/CVpn37JgddwEPGVEPUip1Y/qnIElzr003sTPfGGVz 3vvQLhy2M8qKIDCzWOXxwIgGrHTRLgOsCOvNxUlSGelXYyZDzv0KUz6yDhCoInilPXqrtbTOwMBh nBEAMhPTuXsPZKrC5o35jFYHGOFFMMN+TPGCTrx3Tzv9/HNt2F57Yls05gAd1/FQnio61MULFtqY d563q351kRmGhG9HYFZdZJTSQfk2CeWHMeE81l5P7bPTwEjbd6hPXefUCBrVAfmyoRKrHqShSR5k kSQZccMJGMKKmc3pt/mOtvmQwdZvy02sU5+e1ouDpIsXL7ZFjExHv/6m3XTaLygP8BoQCHerFnbY eWfZgT8+0havYga6mjs1MNZXseSzbOFiW0KZHv77g/bu3XcBrATQoQpTS6OyiA7xW9uBRKOYRsfM mp4ieWeP+qBB1qVLF5fbD957x2q1TL+cH/BFzAbX0vkKbSNmcypLW1irwVvafY8/ZHPnz7GZkyfb OT/5KXssF8FT5FB1yTVtx553ph163DE2cfYsN5bLyXPenPk2ae503yOvRk9fpEvG+gZ0np06dLCO 3HOuLQPaqqS99DUY69L7tm3buhGwtBrDfyr7keFX165dbfuttrU54ydbq5pSu/2mW+yxW/5iffbY CRk4mw/xdKHRKrNTjznOxj6CAU4Ha1qW/TdcCXwNhyXBpRaeznObo4+271M/7Tp05Lor9p8jc6Nf fMWuZ++z72FVbyBjXfxXGrn4CMY0Ho+jzsRzZMX3nxLsH7ehNypDxta4Ba1bTahDZhUvv/kvfDG3 IwMdvoBJxzlixAhb8vlHdt3rL0KX0cb9yT7824OsJCziAipogJfaR1pGPToBtFWn3n+b7bDbXnbe UT+1zx57GhjaWYiTaolEdaxBrAgR7ZJ1Oi053hxGYqZWywFdb8Ff3tZOOO8CPzi8euUSe+ze25l8 +NiKaAeF13GqfRS8t6tmHfni2QVX/dGq2GJQzEC5Ne3Un39/ub3OhIXzR5Mk2h4gXmKwbrrXbnbk yT+hvW6MGHN7wLyFdsMfrrRxL70a2gZlJPR6Um4feGv7ggyU5BSnn+useISeSIZVVnRdcTqIJoPS aWhW7jD9dhxm3/vB9/26vmZsu2jJlWAVGBVq3zSYKENmtaI6/tPP7Pa/3GzjRz4HzdBfvdyKevey IbvuaEOGbWdd+/b1lSCt+FRi3F37m0tt5ocYo9xUpL5AhpZkoEpbGaTT6J+2Y51+w9U2YIvNfXvC EmatWtBnNS9tYq+MfNYevvcBm/HSi3xOuZ1ttsfONnjoUOs5sI+1545i2bVq2xewn33Um2/YcwyM l73P6g6yofatpH8f23zLwTZ0h+39ysJGLZrRpNNmqx1BXtoBI9Y0gQbdCDVl4iQfiIud+hz7xhjL y9RXU39+axbtequWLRm4rbCPP6b+2aPdr18/qmK19evV26767aX20JVXUjeUD7YPOe4o+uKf0x1U W5cNO9usKTOsBbN3Gly0hM8vP3yv/eEnrIZKgNB5b8f80D7tGTA9d9qWayJb2fiJ42zNxKmhXLot g/4OylEL+gIRS5myLZjQ2n+nne3Cyy7jkHs3e+H119lBU209qKfm2Chqm7QSJrumjMm9Q/Y/gPZu bpAj9cUwlb2pZBHkCvYE5yzDgFO45Ej5M2ioRD6akKdmiGtllHl/CI2E+dYdNNANaBkAxQz+r7/a hh2yv113x2320kln8RXA1tbH+trvZTTPHOQ3MCSj+Zdv32tNBpbb4Vtsa5WTpoBHRm40mMnCXUag AqQgwWkoSs4+qGUZEnEHEHUoxkisoV0zVumZpQjA8Np1yvuW0B54X5N0S3kIvT9jxv7OH/WTChIO AUiuxTrkyy1vhYssh+eZd4rzLQ+049iVht64XgKr22MU7Xf186Lk7hQoJ/xCrMGu94cKDFDZpKe8 Sf+Vrn0H+9lvLrJv77Izq0VtbNKksfaniy+1iUwchpFPmDgoxQ7T7S+c/GObFXzq2tkGbLml9eze y2aw+vHxW6PM5jBhp0G3+tOmTWzgrrtY0e7HnlC75daDbTM+x9yCZVctt04cP8Huu+8+G//qqzS4 JGA2V0wqwhCuRdndcIbIvsw6//KCC61rL4xlMQX3ySef2Kh33uLapKXWC4Npq622suqebelUOBYB w1Yx4mtGR9iIWdhpoz+1Fx9/2v5+2+3WsT8z3MP3twO4Aq5V+3b0/8scbtY0lpWff86uOvNcsMMd jeycZzBRHREHezqxrKNR8yxm/XxEKWMJ4S5jK0kNjTVHGZ02/6NyCFMylnjPtgDAcPE8XaujvcM+ K92EWRQaV1X8fnS0I373a5ZPF9sLjzxuV8hwBj2qwoOZPZTGl4cbw7ciVL19a/vByWfasJ13spkL mOkb84mNfORhW/zWu8rZDU+1CKKqmJs+pMT7nn4qg4rzbMqUaXbllVfZBw/cbwP33tP+eNO1tgo6 moB7HsvT115wsb0jQdAVejTUYXEWnqiFVCGhqxUN3mXMsDdiO8vRnboDuxpaw2yyEy2BBK4JvFpd o84xpiVYEwzFGHMlzBxVU2cczwrCJQGjQfKWTLcg8N+dGgz2nPbbfUf7/vHH2JBdhtlCDLmV1ats xYLFNpPZ/w9efdNexFCSInSkExp++KG2+z7f8WXGJfMWYIgusEmfj3fjq+9GA2xT9s6NXb3UFk6b Yf+89XZ7Q9tqlKeIl0JJeVki/NFFF9oPjjrSpk2fwun2NfYRqyc3w7uVn30WBD5Q6PvBq9VoSA5Q kp2/+x2X52Uo8gy2wCxZutI6s0qy/U7DmM3b1jpwYKCGgyirURrtq6tYsozZdgZ2739o1/7uMvaT T/GyaG+UH4qNI2Y1po26dLZDfnS49ezVl9IWoVef26OP/NMWfTbWO1GfkVUj50NqEahyUR5vMFSB OMX7nmLeFS4ey6VGjGjngQZuvJcySq5RZ82oHe54Fa9WGmb4WmzUz666/TYrZpZV1zm9/86HGLor rE+f3jZgwABbumKRrUCuly+Ybw/ddqe9fefdyAZIi5uTHzxTBjImxXOnFb/qgAHmfscfawcOH45B 2A4eLvUOeDnbRd7iozuP3XyXzVOZK5Af2o0mPbrZ766+wrptujHXx3GwkRm09nSas8dNZOBcYr/8 6Sk2UTNdLovkpxs0/g0nanWpvXSriDau1gcf4KU9ar/V5nbYCcfZ7vt/1z6dONbacGvHRT8fYdPY V1zMbTtF6Is46VsjxFAJfWKsOky1j7Q9NAi8oxcykjVgi66UGfwq6qKoa0e75qF7rYQ2tHOrdpyx aGpTl8xnhq2tjZs6wbbkussVE6baYVtu7cbIUgZ+zWCvjN1aZmrqjOYSO/KGP9l3h//A/nLx5Tby 6uupozDTLOkJqgg9KrQP1EHC/1I6elVhjRsioQh+6FKGFbrda+897KzLLvHlyw7lLPuz57ISY/WB h/9hI0f8mgR0zbSpPmOuThZdGHzUYXb+7y+1uQysZCRp+5DusWdzEgeQZ9oFJ2IoTZhM/sVWDp/P ueTX1rbjhnTyRdaCbUUaRMuoKeFA2TtvvmWX/+RkwsDNAVYfgIqvkmvGHB2GbmuDWHXsxNWC6gJm 0C+M+/ATm/kmHdtS4DUoUHlFp1uZlJ/Z2ibo7yFnnmmDBw9mLFtOuSp8YkdbV6RDOog1e8YM7r+e Y89y8PuzF14Ibb0GwBiPcloBDO0i9MiAV78jXRTvvP0TrjAwr6IuxHqfuOCpjyJUVyMj0mMa1O70 tUN32p7bTzrYxEnjmeBhcEHb7OX1dgCc8NblSu2t9FzXK8pgEP+zNkKEAef9GPQwKA86SjhyWcxA tmPXLjSNba1H397WbyM+qLFRf2tMf1DLIKqMgbd/awF5LVe/w8Hlz1hFnc+hqJ70xW06tLfl9J2a NCpjILFh81b29jPP2WUXXsxh1HnwhjJrICRH32NMfP3itxfZwK23shr2WjeiTZjMjPONtNeznhsZ 2hGKIvL9kK74ISdjRx2QnAZ30h84WMxETlPagip0X2cqUnOnyRq/fUhtEHW94xGH2fcO/yEDmT5M 3NRwfqO1vfvm23YnNsVSVs6vZKJtTsdG1qK62I7Z/bus7szwSRXWhb1N1uqo81HtmGiSbJO/6lDX icpxvJE4f6X+MfrUHrXfwHY4YF/ru8lGrByusPtuu4tVlgUu00p836g3rLxbR/vuQcOt+MUXfKa5 j/XHaL6swGg+lpnm4/55pXXdsY+N2IeVy9dehxwMc8mnHGSx6Owc8klt1blk0+nRGhEvYgX88Ks5 RTh14fYKPOy73Q5M+B1kPXv2tA7tN2TVYqXf9T55wngmGF+36W+/hf7Qdikj4ZQMqm6TXBHkzEC+ Xd69P/IMgwGMHPdHt7TVsBd9SGsGK1qVb9uuvbVgFa8YHa5BBxbPm2tTGIC//ewz9vpNNwWc1HUx /Qs5u9MVqeK+PjpX0rU7h70PsO2Z6GuzbX8WsZraUmTzA86iPfG3v9nMZ19SxVAfan/BIHngeuBD L/6NfXvodta/b39bwcTDw39/yO4aoQGbHDDUbxMm7XyVBq5WkqPnKTwamXo5qXfx2Ps8ZFLtSRIA 9KyopHk5a2+M+JRS1DsGcY8MJEhk4g8JkypMzhUUvxoovdPote7S1RbT+LhFrkIwc+OjCpR9wE8O tiN+fJR179fHZxfGv/+xPXffQ/b8n/+KkEEQFVFMo1tThUHOHuQNUbyNqIAiZhpf5KCPnzqWYkZF K8EwqFYD4vR6TSNZ0EGHoEK7AQosbPAGegUFSJdaZ2WIuLTkp4Y7Pb14NDpuLLtxQIiuq0uO2ZFB ++xmf7rpeh9ZP3Lf3+3Gs853ZSnC8AxL/9ABOXuefIKdcd45VkG4ltlbbcDoj05g5tRJzFC+YX8+ 5eehk2ATVhEzrLUYO+3ZS3c/gjWZDvTWy66xl+/9Ozmzp0ll7bSBnfG731L2SnvqHw/5LFMRiqEO QEZZaADgh2BxatslB9cya9ueMh5U3ob8MP4QFqJY6hIUwJDbiAaiEuPFhUPhALjRzOsaPgQqt8sR B9vpF//KVrNWNRslmEmH+M+/PWAfPfyoC28xsxZnnPdL2+3AfW3u0kV+CnX2gnnWtHVT696xs5Ww ZLeUDnYDjNxWGEmLVvLhFYRxETOvb7/ymj1yz/02mwbPGy41pvp+LQOvMxmtb7HRxraCmcqx775v 999yq0157Q1vGL537jl2Aksw89hPuGj5Cm+syzmh3ZpZ0oWzZti9rHA8ftlvoZ5yqjFAhgfstKOd zAGdQUOG2AJmSDUj4k0oslxCo6jT3CuYUV1FfehTyotmjbUxH31sUxlMzqLMU0bSCcB3yZsWitPW Fp/NZsZdvPWZLsmY9EN6IwWUDOtHfQQnuQvL0sGvrlnynHd0IEoe5TXM8hEf/b7dRIYFToM/Gctq SCWxjZBt7ZPWLRnLBa/Z+Jbldsylv7UDDjvCZtL56fS6DCTNSH86epT99frrbCUrTD5bTzp9CMTW YIgjJKIsUKdyRB9ZBt2L+sjBqHIOCOmWkVWTJwWdRHzF/2ZcG1dRpXuilabY+h24lx1x0gnWqLyZ VbLcO4W6vQVdKmZVQKsqOigVXMg1ev7lh0h0DLyEPZ74NJBwxxNmtdpmKzv/qssZMHVhomeVvfXk c3b16ecE/dSWAs2qtW1pQ7+zj+3OIeMOPXr4RIDajSomAmpY/Xj75dfsgTvvYSA1ibaPjosOyh3L 19c+9k+rZcuOZqN/ttd+zPAvsyOuvcK223NXjEDunkYv7rjoMvvw0SdIUu3yp+07WgNS+92Y9kEd Wg0d4iG//ZUddtwJ9o/rb7dbtX+9qkJS6GWU7CF0lI+HOkDVkxde4bSMyF8j9He1Do1JXhgEddt1 N7vh/nts9rJ5NmfWdHvs7ntsCNuMtt57H5vPvtXpj79ol5/MIVJtKdHZCdr3IT88BCP7N3hX21vP v2xXn4jBS7u00YH720VX/p4VjXnWpd0GNm/6THZV8aVDVkVmcHtEZ2b2r2dm+blrr2Ow28q+++Oj 7IgTj7Nly5dbFzrgB+Hfa09w0JyZnsHf3sb23ntv67A5y6aQqi14Mqz0XoMuN2eFTrP1C6fPskmf sv3g7VE2bcpUDlY1t0222My2GrqN9erDqhD61rJpcw7Jz7PXX3zZXnruWZvOjK33VeKRFEw6pAFi HbNgHTwluhwBkVZrQ1jQLvEVUBnN1JF0Ugdmq6p1EDsYAdKWYgzsalatJGm+bE8/5Pv2GSgGBOTH apkGWZpskSEnW0U16XKqhAogC4cnvyIRJLp4igT9RLVceBLiEdDmIXg00FWYtif07sFs92bWA/mt ZCJg0SzOGLA9yZgMcJ1wfoCJDwZ1QwZ60GevwCj8EGOlesx4YNSyQINWFmXkij50tRGGdyXlV7/H HhfKRV7T5gaeql9RGcCt+5irvJ/hqjnaHL85JNKpiTXdOCK9D1twxDVkFf0Q+WqKwqoRHoVgBwhn C2yFzbcdwkpHI3uftmvZB2xZSvEMBo5//n4b3H8Ta8z2ziOH7sQgRWWFUBm/olMdoJxe5VfHqDZa DFU7oTZc/ZEGLmR76FkjbPf99rXm7TAK0UudLWnXZgM75xdn27v3/9367rKbXXfddT57P3yzTdlq tjAzmi/rc5kNmjXI+aaZZhnN+954lg09fGf7zRHH2LtscdNMtXjqDnIaid14JPeBEbyItsw5oZDI JJ9kmUFGR76EevovRljfPv1tOVth9LE31VUR/ZBWYGQvaEVP25C0yr2EldMFrNQvZ/C/Al1czMTJ LFbUF8ybbzOnTbYVtIna39uK7Qybcji9W/ee1onJj9bouAxXrWpUowc6S1WM3+/0xi/bSn2BjPUm tEVt6JubwMeRbKm54pLf2uqpM70O3VbUwJdVuKNPOdV23HMv27BLD9SjsS1otgrWr+Fs3korp47b 0LauZsV2wkef2gdMXumMVucePW3T7YawdZFBOQ3m6+w0uIS+pHbiZOptIdXKwJe+UeeRqEnYFxgY hkeBkS6izmDxUMyWLIhX0nquN+YWjpWsetLnYhqFXjmk5G8Jy2LVq1VNMJnEusxZSxn68Ik+6KDL 1V2QpIwSLs8AIiRcanwKGmrQSFmVBrw+WhZ1+okowkWQFyLS6QxkSdBhYDyLnJ5c2Xky/SFpLDep vWz8JWt+ihJJ0mcVLa22K96dJ0ie8NSylCpYyxtapqqSggS+AgANNG6+tC9wkG7FYZHzb7rG5lcs s2dZRr733Ato1Sm7ytm+rf3+njusP1sjVtChjmXP8V2330HnWmkHH3awDaPTbcZy+Mej3rOrfv8H m/TCa97hGHtqbrv/PhSwLTMQD9l1p5wV+KU9gG50kbc6cNHGUqIf2mRbi+iUIMgA9aLxRw2M9F0D 1gvnzbCu0H/sJluwT202XYAaZ/Y+Ow9l9kWBIr3PjCgv0jem8SA3W8FM+yG/PMd+TOc2n322lSh1 W2YitEy/FGNV+8VlPLRHgUroeHTI64XHnrG7f30JqSGmGhrpIPf98RG29wH7WZduXX0lYt60afb5 +x/YQ3fea7O1fcNbRXJUw6VGGYH1GRcqc/fjjrOTWDovZdlwNlsRlsPXXihtKfI2/fMxdLKT7OJf nW/VU6d6xf+CWemtt9/B5tPgz5k63ldOSphdOeCAA2w7ZpAXc5BuDbz78J136OsrbQMaA82WqTNe xQBnxuSp9uqLL9knL78Cv7H6xExmsJ3XNDbVMqKCNFIPyI7kXvIvw1ydm3QG/snYrNbMkdILBr6q AdbpeZ2iV4BkNegAXndJpUN4sSoxutB9yKPKU2qpL7jpWMLqCY0CCKVRsgFA7QY0OdO04GMGSDrY vHdvX9LtTIM6A569/tLLdCbMlHiZSChdB1x72MKOMqJwIt91kKcMMLUH1aorOfgbOpsEQRi8KGEp thrDXHeV6mw9TSA4MPMgm8YlyjQUkifKh6EKX0Q7hnVo7IX8qzvxV6LlzNADmmS8quNoXMwBD19h AYgVnCPPP9cOOfZoPnjE6gwrS5+PH2cLODTSrXM3a8MMShWD/GoGUzokKZlXe6F9btp+o1U67fF+ +dnn7ZYLLyIn6ghZOuPpO21gj95Wumy1Hb31DvBfURgftZzD4IqykmZltgKZnqxZUwwo3SSyTHpW Jtlg9zBsaUyb5Ewhz204eHbWRRfZU3c9aH857QzkioEwdNTVjeRB4KoHQsVnXv1aNe+MBQlt+hgO M3P3v/YqZ9YqbMybr9nvf4bxq6VIKr/vft+zy6693qZULLXpDAT++LMRZtNn2I6nnmRnjDjdlmDo v/bUM3bD6bRTamQ1C4s8aDvN2ddcZQOHbO4zORXQ3JItbi8/+pTd+ssLnSQnltkjY+a3JQedTz3n TNuYgYtvZ2ISxvWQQXDr5uVMIDVm3mSOTRj7uY39dAxlqbV+A/pblx7dfVWyiNWtVcwGaT+v2m7V q28RgpZmGNafPDbSbrv5FputczvOCPRUMosO8sIP2t0P/VKrOMPs70Q1pqFU2woD3egNV6QBJx5D S3Chr0wHCsUGZzUw2h4ue0DwmRzyXsS2wtoK9amgkYIKRDhBmbB6HoqIAYrOfrxoUgSR82iBuN0v +ASkSAah3vYoXIQJWromJ8OTwY4ncOJimNqqBKOGACEqIkzcpTdmtxjbL1fFZf9Im7d/6p/ESwjR xgrtSeaeHkQDm0L/gFUZdcg5tBtqq8Au3tLOJVtAkzj6Gq/ai0qMQJEg8sRuX5b3PIVIqflxUEu6 5uWTTaIyCkbRTBT8+bHHre0G7Xxv8glH/tgWMED3ST/a9LI+PW17tg1tPmxbDm5yGxf/qpj0m8Ct F++//Z7NHDvZSsub2w777G577bufb83p0aWrjRn1vr383Euc4Rpqnfv1shbs+37/k4+sGxNEXVhN uuOKP9tDl/3RilcttDa+PaO/1Teaj8No3ur8I+yH5x1tV55yuj1z883QTX3Ae1jiZdbZGhXFewGV J++o32LkWCtIXlj6zv3O/rnt94Ph1pUzMNoO+OTDT9g79HNjact0gLQ/Z7969e1jfbjsoHuvnta8 FTfEiI+0Yfogjy4Q0C/ZQ2Wszmlbnto6bdPUPdn6Ym3FSgYfrBZNmTiBb0WM9d98Vmtn0a9PHzeO /mRhoJRJx/J+fTGEd7Ntd9nZem80gP397dhC0tg+nzyZNnasTyqKbxtiQ/Rm0kV2xIdsQbrvrrtt NLaQJi1K+vSyAw/+vg3bY1cr35DVOuqqCQa05LIVz0bYrDqo+8Cdf7MPX341yjXFqg1yqpn6rGdF DXzbKbPdmlwUg5Fc5FQfI9K5MHGcCoAvxVE5FVIGf4u4io1rUWE4CDXF74yJ+pT8dLMIMH+iC3mE 2vPtCMpAEp1aCowEfYyjRkYBDaYrEJ2hZlJDC1HNDo8WGCcqDLCqINL7RvHYqHsD78QST5MlAcoa BN7dSf/RT1GixkOOSRTyLmYCO067A6vLq72DE8vUEADrs3LAq7zJaR+mRo3uwKPOVWFaztceJ589 VHmEgzIOPGy4/eGWGzlsscjGfzLWRj//qg0asIntuu8+rDLW2NixY+3SS1m+fPxRF0im/WhB+dhK n2521U1/sd79+rHvaoV9+uFHvgy2CZ2M9oR+8MZbdsFBP6QRoF7UAAV1EdGRz6LBVYiGV/tXmakQ /2JBZKPpvJ5mqORO+vB92xhhPJcrkJYgiMXemYZ48Ub341aztyegF3P4T12W0FmoEyjbZ0975IF/ 2JyZM+zGP19nr918E41UU9vzlJ9wKPRga4sAr8CwWLFgEfuA3rXrf/MHq50yExrJ3PmrMuDU+6uf whjyLxhqGZbhcxH8Fe1atvV5WhXTlTbQQkLS0LijaCf9+te29a67WhEGjk65Thszxv555x025nHN 0IFX+akXYgS96UHD7ZyLLrYyBigyaNRoalZ7BdtVPmJG4mZmm12wZCQonQZ75O0DH/EIr8uKRtI0 rhrJ6yR6mJemeMBK1tbIUJbB4B2oiCcd7zqEpEZ/JeaqXDhoCk+97uA7Cii5yhTZoQQYX4QH1xiZ C1/qhBMqGy587pf8vbORbEp3xXCSi4SYtkR0kb2MdN93Do/C7lcAS8ElfYuwSltMZ6XtRcXkoztX fTCpDhQnMOFO+pryyJObz7sRHagOEjtrnRfqSAO0ukcdRAMZiKGbGQQfDEq3BOK9I0/FZ4qP/ys4 oYtsgxb4BG595jwdatH8lmpV1Gkw2nX7Ifb9Y46yQdvymXqI10dGdABSHcTcabPtHfZPvjDyeVvx 8SeBfyQr33IwNw391HbZdXebRqfRiW0Bk+kQunfvbjOqF1gJW1POOPhoW/rp5ygnuub1AO/hQQl7 5ao1K01ezbTSwZaQFUu5X76ZBhjV1gwZ0kyzdFyzTb2H72fX3HKLvfJ/R8p2AAA74klEQVToSPvd scdh5HIgFIND9ROqMsgITAwhahQVgWGrAZaLqdox5PnX99xjnQf0wQCeZWfstbfLfokO7mjbQZNy 68gBuTNv/wvtapF13aADH1fhnmhmi3SoUAetbz37V47X8ftkCXJPJ1vJIVgsXhu4w1CrpG4nPvks exmRI1U1M9ZrfMUBotSwq9eiHWux2UDbn0mFDXt2YwDLVgoGEm+8/Jq9/I/Hwt5C6ZkTT1nkSKoZ 0d4778S5g0HWh864eTk3NIB2Pkb2C0+NtElPP+315jPkKjPy7rNOroOc44Efa5x3gXPC6Z2p9ELs w68zqnqNELzJIclugAafBnclDJ59BTQE+d/UJaagEvZPSv68GCAle9qUEEstudNTbFGGUgeJZYpT mOjI/PFdYfrJSa30Ux7SPUGHmWzlq8Ei8s8/rXBU4dc/xQuDwIU79KdasUKH2dqjSYKmyKHuXhIM Wo34EE6dKC9vL8QzeXAlDHR0PZ0O5msmUHxepYISLzveCZNuQ2RqdmWQS8909aSKLUpEkVghtMng dhxeMHSHwZgG5A6gMNWx845376fFYDodBmJ3Pvu0NeH6zdYbtLfX0WEd0tRET2sOaBYjfzXItW7e 0N31Mhib0BZqn3ur2ib+Vd1lzExvsOGGNosJlasvucw+ZxDoe+4px/bHHWUHHnOkG3OatFhE//eL nfYibwYblYvdaO6n7Rlxpll2x9hOn9lxE8+y7sftaT+7+ky7//Ir7PZfX0xBQ38kGfAiqc2CB147 gb1iTnBiJgcmFas29IdnnmF7H/F9rpjtyGTUnXb9CAa0OnclZC50wAkHuh8Yj4fJIuNsSvuuXdiW 08HKmUBSX9mhUxdr164dA9HG1pbVYdG8ikmyj98b7Qbyhy+/bExHB7wuqCIJ/NJTEY4L/QeDHgZu +pCXVqnK2c5xMJNgg1gdKMKOaNWuLTqwxlrJOF+xzN5/7VW75vI/2PJ33oZG6m85Mib7UenVVrA9 tNnG/Rhkb22dmYBrRtwEDkSPwmA2LpTwAkalKmKmutQnvZBD9TOwgY5ZAuyk8hd+ewqPkleUq19V i6piNMKgUtl197ri0PvcTLP4T2fiszu8uxELA2SEid883ClhUxi5EqM4NMIIGHv0tF9Zzg/WeaPk XlEAgvCuz2AHj54iQt1oeMrvhqkKp+0W0WiWtpSioPpamhNB4xT2PjkKr3vNhgU8gR+emxgkF/MO nvDXZ9AdGX6E3C9l99dgYPsns3MJpLTK3GUBY8eZgoJ3YI/aDffd7UqpvWJVGLC2YLm9/uwLduWl v2dmdw7p6EBEg6wszW7oHT4fc8lv7KAjj/CDN367B0uaH3NLyW9+fCwNfZhtE+MpLQ8tEyQHHXi0 Q8BbEp4Mxt0eVd2wOEJnSwMpmok7bOTTtged+u8OPxrjkg4o4vIRpRI4H2gg4bkfBCVdGLQQibBf /OYzXMvSyl564BG775LL1arAZKSOGR5t92jWqxuGb42t0CwvMwgygl3oENwyjIAyYFepmZXxmTbe azbHmUm9Ub8itQxB04EciuK64n0c2RTX6hpA1T1ptGlfCtGS/aPaIyvh148TtiqXD+K0/KlWX0N0 6mrvE/ka3NDtsC0qUPZxdvf115OWhkmNrWQNXnljKyGPcltEXbqKaEAJE0uZlaviIJ8M3SQbsc0n HgjoqkkjS2VLWGA/AwF6hWzPGeHaGx0+Da2UwAkw50he6AhIMM4yYtca9EGXa0AqT8IgZLrNAA5q Vlgz4kUMXvzQmoiUgwXitchQ8VUbpWV8olYz6x7KYFdOAI7PfW6Iih9rGAyWYphVUX7xRGVNtzQI XJ1rlWSCd3WevsdXjZJoVYIML9BK4HBhIK3otVaKAsi/9FdZoHmelcRFteoeZSCndolfURPObWgQ JWuHfcjtujBrxAzzzGnTbf7ESciNeCEiNS/BU50RPHB9gAdduZv1tLPPtE4YfrreSG3W6vnz7fQT TmQVhA4mq0CS8u4ylgoNRvGoCYQt5bqyaqw1/4IjOtGEWXxRquXPpoO3sH889ZR9+Pb7dhYzX5op 9D26gSL+por1UoZyEirjRFJSzRK52qFT777dBm+/rVXMn2XH77CD7w0up11aiRAUYfR4e6v2qkUb O+3CX1mvrQcx+84KyaKlduufr7X3Hn3c7yYWv6Sa2s6lgz3BOCJDrSxKoKRX/G/auJzZKQ7VRTrD TTbSVUrt1QCQ7p/Wu/hMuZ0jUlEhSLyTV/WjaMmQ4FUP0J70NxgFRPgkCG1pcsJFujLqXV+pkyzK NWUyYw11FbYLECCcwHlfJgVRXgrTn1ge+dblyhio+raMCMrF+RidsS6UQLhwRcC5Hsa8PFCsIN7V mADVZC6lg6j9UD+pmdnYXHn7IL3TQDDPJh9MqwOPbaw2gWjSRDiD7IW+JKQhY/FVRg/lVN66DpI5 xghLNPWrwbni5AQplqayyHjWKpuMjKZs2ahYw53qpBaMBhU+wSAh18SJ7wfnHSe8aRCryYVsOxo8 KlK7AozycjtA9KlBjHz0mxdghAa/YaoslkwggpFRKdkA77nXX2OdN+pn7bp1tmX0sbpSk/lwdOld e+O5523quAl0edwG0ru79diov3Vgq0lLzjk0wnjWta/ajvnuo09SaJBnE2yUDv1s1KWDf6BIttEj OnvTiNlvnQGjntpiNvczbs/ofZkNnD2IOsZo7vypnTDhHGu+75Y24ubz7L0nR9qlx9L3+0SZhED2 kPit0ouDhJGt5EPOTSmvCXQUg/mQi861Xfbfxzqzr/iS886312+7Lciq+CznPBMOkMCL4ISMdzEq Bak9k07KSNXKuRRbzvWRp7yN0VNt1XJHQumfcETQUgbGkhNttdFBTvUk3stLvrTKJvzAbsRAvXvP HrRvZTZ5PGeeXnklzlATCc8l4MVMvKhdUfY+NSD6JdNafUs7AjQIYDLCkQLnA3/pNs2L5uokO14+ pZP+ktSdksgRBEVBDimHQOR0HbPOachlg0T2B0vCQShkkbmJYQAGIzaNJkNnjxiTB8YcaSTcqtgk 5G5oS5OVqTRLT/0cP8avK3uYGdMyVxAKcMHMZIwATQmgRwl56jPYWRwdMB5wU2oxJTYGoqgMg60S Q9uzg+Fh5k0cU0hwyk9OSp134Y5XqiRHk+JFlw64qOP2FEquypQwSWqZGdbIZ5tDhttmw7ZzxRrF DNDUl98KdKpzLQ7LAwGBBAEcEhzhQim32mNHa8ktDRM++sSmvsXoisGHj6z4iIPqRmzULzlVYayp gEMRENco1oMETPZbErB97rrVjj3wIPsjHfdr996HkRpmpjOj2QVeRpVmPjmNi98NFUaBu/zgYPvp Nb9lP/ECO2rQVhiaNGDQRCloTJELGiOfmZRBTOetcDk1zquhUjxjbh3ZDQ219jv5spyW8tNeemds KAoDUW9LnTcKh0eqf3+hZ9a/CB70NGqDlv8EE+pVeYk2Zx8IeNFBVRnKCpRGqP7VkKoFkjyB1WVD UcqB/06D5FDv/NLBUN2UIByKkhjomZRM4iXUcumdIEehMO3JS51Dnf5EkgSQd0qYd3lEWR5oI/oa lucATo2C0lFUd7ryEL5z7x00Sd3jkrDLIRDCCws0HtFYRgNhr3/xR5FFcQAX83Sc+hP9ApPKZ6wi XCmFXmWscisAVUF3/TYJwlMH7zQKj+pIegrz9HEeGTCaYdeebK9iQL6qS21Lkk3V8xpVkgI8bxUc mjAUa5DhkjQr4pZg4Js38uJFquhY+NA+Iju0R7XaqwmIZvCb9OphrbktYzY3kdjYKSAPg0llGEyI urZPSfzGDZfL0J6v1HWWMraIE/t004S3Z2p72JYw8p1RNmPKDDtq6NDQXqgCogsthjwxDNYqDxWH lhdeN7YfnH+Bfe+0EynOGjth3+/aMs4SFDH40fAKzYFGTB10RYYZmxwIg0GNQdBxA86YcBBMe6Ij vUIp/PllZDd8CFN9yiler5ILH1SRVjE+kPN+B1+mSEDjlVwrkYw89Tlqz7y/cFx6V9sjAy70R8rF Z/BJrkkGd1JC7RHVigvLb76VCgMWn8um+iCpSR33wKJIXCQ9EC1i5fQUbTzCKk+IUGmSTDvuCKry VjoNkm/1e/BV+iedTf2tJxAVOO9XRAMlcauIFk9tlucYdNfhnBAFU2bSe7vnpMjv1BFJW6kwGT2x D1SMfnKKEqy3qOK1QlSnwslDOBXqesyEivfBxKt/0RBOM3fCVSX9F5Dqj3xUZuWi+lL9FqPL4m8w 8njRykcaCYvWJEdE+YF21Z3CRY8esSqz22iEwo0Z9lKjV9Xe5wOLS4Nyb3egXxMxNWwP8MGRs5G9 vN/ayAZ9ewgTsNU2c/oMW/Diq9AtmkAgWmTiqSxsj3Ia1KaKXtWDVot56sxFExoQHRIUef5XtCb7 RB1ZNlAqYnNGGxuwDqP5JxjNxiHAX9xygS34fDxfIGYQLCNNuFxegi6GwWEoY7Jhla/fyc4geP+f /8x25WBu77697DwO1I7mIgfv18BT7IMggAUfHmv/VX44zTWpruQVbKhLXvROkdQ/NEaXVsMPxROE C/on3dO70+Wx2G70yzVsQ0v1kW2t0QyyZM470IDF7blIYInrR7DHNH0l5/QgF7I1k76GFRLiZAsm YkVALE80VDy9/mTtbCqgsha8XMxbUVlT5MHoA3LsJYZeSiRowDxBJN7DwrsrXYz2a5v8HWD+J0PZ DU1HrnqCeOWqXyIeWI2s5Hx2SVHyJ1w8lS4lc0CE11PwdOMvVk/szam9wDaKE9PROaO53miCQJ/o 9AjSSX0zF+lQXoGiEKPRRJY/MHqXkzGiutBPOiVXFGcfPb1GOkvX2Fs332Zv3XJHKLPK7WygceRF h60y5FSu50O5nM3Tp9i7d5BOTmQqUIj9EBR1AHAJaRSkn6I9HU93TkR4dUOABGHPXeCLEk0dM9ZK 9622fr372GuUxzkLXq83dTz80zaPGvZxOW1qtGiMZAkdd/5ZfgDvjxf+BgbAAfA1RUkrUYSgKoIF VIcqeMpYV4MrI9kbSRD66pDXA8m93gDUAVBXHGgHPv3UkYjXqqZUzkxFBIcTje6cx0oKhB8uqYsj BxAEHngHyv5r5SGVFn1y6ZrB6HV+eIQzgT8powhQrbomTMuroVMJcqF35Sd6iQrpCMg6idgGCrcM 5oRWOuDvpNEzhQtOLopqHR7h1g8X4PkrvxrXmFptR4YpEVME3T5rTEzM0+GEpI7JTnvgvWRUtUsk MFrF+CInXEKV6M2jdVnE7hQqGcKOD5p9/7UniphVBsLFR5/h5FmhnjgPE0H/1YfaZclaleTaHRkJ byoXHb28uu9Y+VfrQJM6SOcts7i8hC01RDqggINLPEpbbjwNMzurxo232ePHB3gtCcXBvDMiCmCm h6DytjXirCSPau4sV7wMQh8oQruvUKgM3Ewh46Jj505ipOchUuuR5tg8jEjVjZeSA7KDuCpUH9RY QcVeev6vbBkGuGRI8ur6CxeEj+M7AXdtWEH06aLpDAIi/cpA+OXVEzF353kie+JlcsInILFcOiA5 E5xWNRXnuhLrIZRcNAOtauDhvFJahw6J1S44jhTmUEBEejxP/VH7S5Uqx1qMHqXRT7KpaBcDBUTn 6fSewqLYJPlM6cV7vSvas3F9i+8xeUiq+idAfAXQjQv8qa9STCaLiWuRCIfx9xiQ4gNCz0w464hN eSjQc6IZD1QISnxOmNwvnwJyMCLSYYD1IlFZMky9sBRFsqrZ51S/ah/EB581FyohjkKhIa/ivH1y vPgkZCFF5EuMB2eyKZwAJVTdyZKDcA241Zt7vsgNPZTTJWqFUWWrRFg8GXl5W4ZMcYmpp5O9K0Ot gltCRn3ymTwhf08sBIlPBJAOQSUQlwqqkjlyLyHqoLYhOD1dhsUnOWgVfUqam491eIUpyyRPE8dP 4JpzPmzCINsBNBHHLLg7ADV+EHzIO5CsJlX6rAN4vfbaxb57wlHWrnNnu+jM82z03x8mfyUgFcZ7 bN0UUOAC7Y45ZhCiRZ+XJ0IHC0i8VkANh7n1zHoIUaEAXOCX+J456kN88alMlSMIKy8gCWxMybIk evGtHHqhnQtDLnkEqrwkA5IEHF7PVbaE3sRUr3he8RbDfD9ASbCXiXr18uHnv9Ogp7/Lj9N7VGX3 qxaTbOudeg0FjbH/1sOJEgbl6iUK73pNXl4LCJTfXZa4EFZxLoy5UtXH5zCC00verRWQj/zy72Jy nkshf1WfZmKIVOW7ACSo8FQ6IFz/6ngSRFiGvOrWBTEnPNq+koROp7XllIV+wuqYEzMLylcnuomD EmuBrlq4hH09NdaO660cJUiC7CoNSNDKWvZ3yakz1ulTGeCbcf1fbauWVjthtn305NMoIOKC8bUK g1lbQMKcvicLfyJdGVmJTqQ35BfKk0tR8Kp0dU1xjBJ5gbnOA/kKYKQZhGR5xpdQ8qhYGP8ZKVl8 4lLgrXJTVIYnvbnwKTbn6oA8sJ43BxheC1AALPhET0qb/GslXkeAYBN8/pnwJpzav+tODQlO3FeI fEEKCUkBhEm6QgpvjmOdJXoT4Jd/qla8HlT5iSjPO9KfCxPWkHeiLxfA69fiZAi7CwogXyFPkp6L sKiUkfRU6nw5Aq7c38hnh3HeC4844FobkgomBOcS5l4jIwSiGSV5NaMpl10pxT69am6iKdJslpYl ZRECGHTMQf2P0sopS82UqK1qM2gT+9Ptt9g07ut+/snH7aObbqGDhb5AIqSFVMo/uRhFJ6Q2j5jE tAigFIJP4iY6VOqUf4hN2AKcaAmliuGexouRpRNOIZbd9EVOcHmQRE8WFnHX4QgQjl+BGWAOIqZR lDpd52EEzYMLh+PJBxImniVx4DVzAqsHGhDUC6znzdKHl1Qj9YLdq7g6zoo24VoXjQ6e+5PyLIBN gTk41XPeqHD4XHz9AiaZEiWOLglKBpgyCc9MciKcp1dU9Os1pVDe/ksBPOVP8qXgwK1AhQ/EkkDJ SAZYMPopXXBqB/HFAF/EEUDOiRTZ1Smdkyb4mEZ2vuK8JhJQLn16VT4rlyzjCuAmVkVf64nY1hUs 5YBQKxNqArTyU0SjoIH0GgwH7RvXnS6X3HiNNaJvf4APro3iBiptbfIZe2XC1ob1ucAREVfnIvmp GDzJOGs3I1wEitN+wNTVcB2m8ObYxYT6iAlK+pEoCKVVhNKmBDlZV7gzWgOBCBaf3vblt7GQTPiV der9E51Ck34pF396vkTiUnjw5GgggDXDgmiHWfsP2OqBJfzhWS8SBPkGPMWqAIl/IqOQlLpcBe+/ lIkg/Z3KIUKvKSqD9eQptA5XvgFJoUqzLpfC62OR2HlcjEg6p5Gpl4lIVYh3s4KJhUwTZRoVyokn wpPBOVICxAil4+edEuHBG2Zhktg7uCKS03tsSFJQ/fIqzbwp0zCEa6xL164BLC6LhCVCIEQvnWoz 9imt5MS60wfMgYf/0JbTYjx8w+3Gt09935SGsBrvazlKB8KyGcNEQCA8FNQJpiwUXK+1acoylUG0 e4QSi4i0FClghQUX2ZkDTfKQIHhGPEIpGQk5irGkZnuHs0nGu/KOsFI94c4FBQ9h7oALKySCULLw DO8BjUd4hgkLT6VzJnosswHKsNDVD8kM3EKw6BN0wLvO6BhYR10hlOQu6Y1iQjkouRrDXKLUEWqQ kgV71mmgkvgZny644mDwB+Mw+OMcF3jgsq/MAJYhFRWqmax7FMv8J0yZE914Ql1mof/+C3g1MNUv Ua98fUYi0ai8+Sle4bz6H/kFIspFl3gpUzKE8sgckOqUVX4JQ8QVZBMvfpfFDJ6XUFiHlSmcpm5r fZlYY1ZmyzXKpiOcMX26H5jz670mjM9jWetd1PkhGjrmy+++00aP/8zGfTDa7tZX1LTyQwOj8mj2 Rk6doUonWuV0XEBVLDEWhNo1lUz06yfjoc4RgFx5nh5OCq10yCU4QNSGCkfepfYx8cFllgxqEiF5 YL0nfDEclOtwCs1r7lrJQppYGYJWGfVTseWvIH3KSjSnfBQWfjEkRRAul9LkS1oXFmDW97cAbn3l X19i9Fe8zFw9urLw9BLj80lSlD9dMWKIwyIhPL29qI8bJIFcJCgizOMVeEqSwvVM78olD6P3ajeG FBPgUh1ITkNaoPSS45OqU/Qp2L8Yq8TJOWHSSWEPLuDR3zq/CBFKn3rhGWCIj/kouaOoS+aJExmi M8l4AklxIZfwt2b5Etet5tzy4YKX9iiC3Pdpq99yZiOH5Bl2tujw8hq78K7brQlfUxz93nt2zxln +vaRQK8mwTCs2Ufu3yXIZyhivOi8CKG/I/EZkZL+6Jz3yQKJYQ6fAMJTSVPywpgYUT+SfNPkV4oS Wu9DqJ+6LJJpTgsFYD5Nrot1eM2f1aUL9AQYyuMR8BEcCgt5BUqDdiskUpKPFEjqGAM4dZIojgH+ UFj9Xy7e88eff+bfBZryTeEpeUF2BZ4EEZ6FUZEYHvXxFuAXV10qxfTw00zvv+oK8w5MFpaIugCd YJVX6oSzSAiTPCqdYAJcFhtetO6SSiTgCKhHnmqPSqB5FIrIu8ybUofnEr4yJEXq2K1LyE4bdtxg ignUC9J5ymB2cjCee7FXcouth/j2qiduvQvaKCHbNwQQTo1LiMOsuI+qRbRcegaf+5VLRlqCAU4G qfZHi3/OZWewRBp6fAZZgxItTmesUaKcL76nIGLk5A1O6gA+HymrUcAU8UZASiTR19aUkHtKkRIr m2QkJPrVlKT3DN5fCPUC+h9ojm0fTzd+QnBIovf0CyEhIA+ThaeXGBkfqbjre6ZU6amyFKIXhTgZ dUIiDruBp/cYVPAS4b1kRLjsCKAwXA1aoClonfyqO/FA+lEgJ/hFU6IrPQn6zzrKKapTfqJPP2eD ck4RBa8KDD/Ji0zKkCbJTi6RcEjGnOfefSnEkwfehLyy/EJsgE8AKSyilUErl53roBHXfaq6tqs5 h34yV4+MFO7XSdF5nsyNPboZXfu2b/rJiUxQr7FG6H2on1B3gR+ho6pPjvCJFvEv1bwXTPl6W+a1 LLDAgzwkbYWDxb8hHSGpDfS2LOf3fEJeAaFS41Kbpyf/k/6qTtRyxNYjymFIo3Kkek51rWdGil4c VDyo+0lS5E8u8aM+rhTvmSaPgDOXUiZq6/xe8Uqo3jz/dGRqvxQXojJ0/9OL4L9Gl2rVWZTHHdi7 Vk6qaUUlOUnkp6TpqYQpLo9k7TA47omCkaweQZM2qR7yafPvEpFsgisfoXfHF3IKXPaAACXiY9mE I0CFIJUpXGZAhGRXvyQiAHobF7AEeSR6/U5SK1ds47lOsVSHfTkU58vPyENjVpS8lHrXwTs5P2dC hmzhGPqjw6zjwH5WxV3UF/3gUGhhDhpYHd1UC9WYG6f8ZrSQMvxVYfI0Zf0p3MyszsRZhclgzvkL 3hNn8hms/a5bRb0PSuCuw0k68k+lDW2mSNRPsWqfsj7E84+RCYinUKu3SdgUJafwAhcjMlKITPIa 2paILCVKiJKfp8Y068Ccg+BVLCtMW0hKoa8+bJ1fePLOcdZPHAGkqCqxYFRtetb/EeROZRAab3d4 JjhFqltTQyqXZSWA9bkIpEcC8zomQFsSFKaBh3AKRj/Nyzkf8Ulp8ss5PiLPEIUE8vrMYjI+SKOw ZGqIT8rTw4RPL+twKpuiRIN+7tzYxOdGUOjiaxfOR5+K/U5Tt17Y7y2K0/4xnWKXqOr+We2Ar+W4 6fe4PqcRe5f/evUNlCnMXCgPvy2F/d98cBVfuEczHfJzGnK0uuEJlGaK/B0A8UkpE90qq+rXeaxA /eLILjXW9WcKMt2O4J6vcPCT09PxuU9/ouRFgJS3vJo1V7zC9KanBMlx8Jpk1sNTfHxGdJncEewu hSutp1MFpsAIU/hYf6TSh1qOKRxhoE8hBSmTx2EivAOFgBQsOROo9MWX/jyHIMOCUX4JlWPJGdTu T38SwuRf35PKKAQNJUqlSHklGPdHj78ngPXh/5/CI/1CmUqmukl1K/RZFilQ8RlBSEZIHODwprbG A0js0dEgr8MMElyap5FMZvlI2JKjMZGs66uS2vIkEjRPVFyqQyfCrPyhXJnKi34sXczVSoRtsGF7 9iYTth6nKB0W6rHdMNuDL65KV4cPPRjBh6pYiHDrQKQ6Zid0Hi2CNajmqVe1e4W1CW3qFdNAIZIY hhaBXH0gSGVQmBulQlTfFZQhVEIdWCJK4WJ+7ukD4uj3ti/Q6cQC7WVIvK5DWJd7Pl+9A1NDWYRR GuHR2lQd3bpREJoi4jOgzSNPGAqfCULPWB2FAPgymJTHWhCFAfXB1PbK6eGvCWEMlLdeUAFcXmcy wHwmKTFh4TVE6q+/pXj8sWl3uPpxIic5T8sfJQ30S3YUyjMVKAfsWRAtCHe5PNUnJ6fXzJuDUWDy ej0kD89s4BRhFFVYV5KWQuchAnRgyVNoX/O0KEUQzRpbzpdYK9HJZmzRWMEAV/q5moPy4UwDe8h1 UxlGsO4vl3Gsg90nXHCute3Uwa7/1SVcybjU9VRDR7UgjdALfSI+5C8ics4ZkHEhljv5c6uMMUmK yWFY6/WLYNS2yaV+JfFTdK6dLmheqiXFh5X6YMcFloYVeEeaK5q3syRI6q54Z//6+q8YH3AqR/6R 3mlKVUrkuuvMc1//nxxdjlBI/5VfwuxpQOadR0SqR/oJTrQm3Ck8PRUvp/g8nPz1XV2YUv8L7gvA 63AGmhNW0RKa1dCdSEgK9DpfgIi/fjZ5v/cxEUc+POWnp/CnuPQM8ZFKAPTmf7mKZSUXv5eWc4OE rnQiQsaSA4CllgN+1exV1kEjD2zTzHbjLtgqrnQbdce9nJSW6kZDxw9aSNzd1KXcKnnMM3uKEnU4 4afYZIAoB/0k2IV0E+CAPHMuYc4Febo8joRrLXxZItVQ+IXmS01YDIsWuHfmQCm/UNJQ4vCewjOE BSWtC60rUyqKckl1tT76FJ7/Cd9asIGwQIgA1uUSkrXixKEwkxj4GZovlVBz7SlW/vAvZuNEKDak WufTo74gPqYWRP4nvsivZ3IJi/sLPAniqz1VLpVeT7mUb5AChVJQlVUR+Z+A3UGlJ+XphlnumeSI Z8Cf8gmIghYmPPHpfI3vKHvgf/B7NsSLL3qXdlXRgYY7vvFoaxUt+/y5c3nU2oYdOkVhySOtJz9c F3nkKSfbSu4qv+XKK6x2DPdLs2WmKR8XCO1WLJ5QyABOzomRhxeEWIPfQFeIkFw7pXp6e6LYxNWk Y+GAtcIdzDEEuCxNSps9E6Q6Sr2LQzhfJdJL9OvV8fGIBrMH6Y8TR1o9C1mTgfiL0Hseesayxzrm ZlZCcgfEBSJc+Z/CcM46nqkuA4hLVgbugPxRlumXwvRMaPWu+Mgled05qcnzFZ/KIyvuehBmdEQi 48PpWyfhEcBxR/QelCHKERvDFB8Q5uLW8Sq4gNdT4InPPCwACi2IKfAkQgKm8DeHoAA2F55eM3mo k28fVmXyKsAgk6kfSf66Z0KWnlHW8KoFmM1Hx6TPul9ZuqkBsf6p/WjWCIsCGmt0EF8H9JllPvSc s7lTuaO9/tJr9sSV17iRHa6dVFruU44DvVJd7ZdJZXoXDWtxwUNSaP6p9y/6JWwJRv68C71MXU8j yQ4tSZLw8AzaHnqg1IpIgxSrdqqgmpInPXMEy9ZQGkWlaF7X6/JwQiMuebOhCCGq55jLWIdLBKQo md/J5eJyoSk2PNcbsX4wTxJx610/jUoVlPyeOpe/+/N/BEgKf0QhDuCpa8gDf/l3jTSE00cyBcmC oohIsUi8DHMUgYpAB4G+KZCnlEwP/onK/JfeBJsMywAUKA9daqQfIK9QBwg06TXLJ3uJAKLLAWps 1tw51qN3Jyvt3tWqPhqfT8XVXtxFyKlfv1sZiRh2zBG2Ct185clnzBau5I5lrpLjTsT0lURd26JD SbquKNzUobLHzKOs6HOvKkEoRRhramtcOjwRwuukL7SFAUcqRraVLgWERPX4lPKIZV7rAQehKaHI coy4MnAaxqwMKTCOXrLUpEl4HCSNbvAEdHWx/hbhw9VRCameAS5Bp2cGoXQKjM+wrzqLDXHJGzJO vnU+Q7OjXAvzFXDMxtPpPfyChHogfMnXTYBQDJACzj/d54EhXNHEB2nnLSBKzArlSOC5FEqlYiXw rM4U8RVcYpGyylVZPUwBKvyNRPHQW2hRoEKVEqPqJXbvWq1MzFjth171U3KHS4RgCKrNUHiVZpN5 quDSe104590cq0Tpphef9eVA7sL5C1wP2raP2zMScqX3lshf/E/jHXe0LXfc2YqXzrPHL2FWSkgp SwUHhpRLxl+1T/JAh+JFt0CrhDs61aF0WF2glkxVR2qn+e9J9cz0NqYJhRJwCohPgFN7lo8SCVlb SIQOICYn/HUOXwxIsqK4DCYhzdrfQELShwAbcCTdyA4jxLTC6+yKmWa4o19lcl2N/pSl4AKs6jK8 uz8BRHgPC4AZXAGf6uGvDx/RrF3mFBHzFkDKWuWRP2brT39PABE2eRP3kz+JbspCPFKccBTgSQDr eqYEMS7hltdx5NK4LMTAlJeina6UMD0VAazLFU8FpwP1ioqpCCcyxofwkC9BkVFKKZj4TEDxqVCX i4AGH9RAnE9GiUg3qOPTB7p5BImjIUyDs0ULF6JXNf7xlIkydLnqQzKpO6RXcXVd2OYMPrUerC4d wVc5dYXilb+6ODQoWiH2PhyvwCLZVX5lSKK2MN9YUJXSXdY+y5fDEddbAlCMyjwF/pQoH5u3m2L+ 4s8XuBBb91erbvl6SKVJhCf98xSKlOMZNE+eevlFrx4FafAoecKf3vUpqryjdlLUFz1jksK0eTyF 7/VRpdj66fGvRXiC1VPxnkZ/+Kkx92d4OOm81jkHxitxDs6Zkjxf8Slsjlkvmacespi1RprBEeDE 60mYz5LEuAirh89KJ1SKdhDFJA/PHLxC5U0/XjORSGERXFHBMUKdy4dTajB2O3TpTOIIIWUmdRXK phC/6ose8OCjjrDpGNkPPfggo14E3T9cEQ/zkERXRmlrVTXCLzUoUMVYoWqU6uhQ96qfyoIBwC/s Vg5P8UxGgv6Gf4DWJVaq4E38dK5FzsnQALawnhUgBIIR3shWnu5yuFOQY1B4+ilinXB1KerHp6RO Sy5tCv8fUa4LkLBEf4pOT6eksOA54tZ+jVXjvErvgkrv+WdmsRKf8vsyz0Rr/pny0DOrTCGT46l8 3aUMcl7h+bqci0QeWbJmMw4HqnNSmFWx5FmxkqgkzUG6An8y0UxlSOUDPvEiakBdgWkTghQHiAwH aRyNGJOUiwBfCZLuMvM8ZcoU9LDGuqbDvYCuzx1y/Ak2d8lSe+CO2/kqH3q8moGQPjziuYQViJBR rAkXBGlkKGsgBo8CnDCeONGue521fKp3dyl+XU8BKDy6BFKfPxlIBEjxShbinEDHIn+KFw36Jb8D 6I+fZQjcV6lCWxPahQSvp2cH6phtyAtP8mf49KLA5PLvhEUu5vQqtYYRk+ow/YRI7zxDi7kumJRR fEYQwaefE6TwvItwHsS76Eog+agUnyVNQBE+lUfxuagCz1rh+QAhyCMRougEtr5fgvFnxJeHVT1n eFNELlEmBynOcXgq8tS/urxzyWIoDylknm5PXxdUkD4ZgulJQsUn7RL+pMp6r++kz5qE6tGrJx0x kPSx+miL1jrcQYfu+BbGA/jy6Br67pefecEqPhgTCoHlqPw0gNVLUdNQTs73R7eO3LMCAOu4BRx/ foUb7/4M+dZpVvCrRQytYspDCHMuw09Y/j0Hss7XemiCrghHQlKHLlFWFyOMyZdi15lLHViKJlmq bmFQamefeJP70ZIksJSS5zqCPHZ94bmk63rNkmUv64D6orhEUIJJz7XQpIjCOZ8UmoGvFZDFFLwk sGyG2SUyDxLziYB6pDQZlAdEgzMFEqZgpS6gNPOEWIm5f9qhTm/WMdudkK4vb2Wyyqa8P9q+PXgr 69p5gM0wPryiPqSaGzGQDp8ZkhVcW25dt9neOrQfaHOnT7RJTzxopShwVn5l5eWBroxWBUYX4+QL tMcArqj7IieoXNIAmguoU3cCPXxdmedxxMRxiaqAfmHP4Q6Zxb9rhdcLqOfNI1JUQXTOk9uBVZDd Wp5cmnzcukubg1hPugSRzaKlgNwzJU3PLMoD+MP/Ov5nsf/iS8Sux3oK4xARTMi/APRfzDtHfw6/ I3FaCnOSrz6YYNcV5jjSny8ASPJX0Ar49EjY3JRYogNG6R5TGaPeITGDxKcEnIBqPtIgQoo5czBr 4hir5KBQ6x69sVz5xHbVSr+iTt/wWA2Qd6F8Ca2o9Ya2x85bWTvOJ9zxpxtgRlNmkNk5XUGuDBr8 LmZwqq/XJizhd3nlVXQ77esQANGc6E4s8CfphWO9Lhen1y+D54v05wuzy/Kqa3/WUZS1Sc3ShahU f+5LcekZU8tbLyjGKDwX80WAKcWXgXHYHF7563nX8gOy3vLXS5u8+Wd6z/DGAD0KZGF9mWQIRGxw KSg9U3jBMxe5TtSKz8EoreAy2NyedMXJZXHBW/g3TV2m0Bzu9abLweSTeTCJ+DQR+oUk+Yome5MB qmKFV59Hac3xXFsy1+bzwbOaDl2B4fRUbSUGMGeHsHrXYHf4TmPfmtHI9jv8SF/p/ec1V/HdqaWh 6FJdWcggLqNzLlnJXfGE+axzfebkCfT3gtpLsdlzvWXOINbzkvHki/GvlTpLF2Pq1Yei14vR0yYE 64UKiBNYPQJU3oIy15MfmU4N7v93DjDTPG/OLL9TvmP37iiltKmuI3GdIkhfETjyuGOsGXumbtWn phHW9cjV/+8cayhfAwe+eRyIylhDpzifT3PLtWrTmmVaPjVBK9+EFaFVfDjCwfgUMN/usn0O3J8P CxbbiyOfZ9UIsx0d1/ykQ9XrjBxhw58GDjRw4GvnwBf1o4qbOW26LVmyxDp2ZE9znB5uzGG/1Zw1 CgNgddA11m/XnTlrtNqmzp5rn77xBvpMsKLkYiZ6uLkY/R7X8Odr44BmoBvc/+8cYLg5/vNxthLt 6j5wQFAyFCotUWVK176tbb/P7mbLl9uoBx9iJkr3MTe4Bg40cOAbxQF0dz4Hh7Q41LEjXxHjK39y mpFSP+mrmJpiqllju/KJ7MYEPHI/Hz3wr0KGORTvZwUYO1ylSz/hanANHGjgwNfPgaB9+ittC+ZX CXPQn376qbVr1cr69u7jg1sZymuY7JJ6ho8bAc/2ylNGnG4d+JDJbX9mUqsk3CvhVLrygpensId8 PKbhz9fMgQaj+Wtm6DcSHWuvkyeOZ09ziXXqxXKuH6yRWrInCSVL27A23nN3W0NH/P5rr5otWNig ed/Iymwg6r+PA+oRcfEUvxvF7FHW4cA2bdoEY5jeVYfuy+hYfQJZW8latrCNvr0VXwRdbGNefY3p J200EC72NLuxLOUX4gbXwIEGDvwnOZDM5HXlod311XPmWPMmTa1TBwbBGg3jtC1JBrMfLpSibriB dRvQ15qgtqOfeJx9WFxD5+eSItag+NLuBqM5suQ/8Wgwmv8TXP2m4aQDXT5nrhVzQXqb9vq+vTpN FEtruiiY6xqKeBAHANfQ6d57yy2hB3bjuqFX/aZVZwM9/2Uc4PqAYOTGcksl0c0l3O3qnWZzfUms 1DvKynR0njtdB+6xG3e+Ftu40R+azZ6DvazuVBqP3kvp8z05EYS4c41PnhjW8GjgQAMHviIHXKGk bhjA8T1hkpqt4Z+0cvb0mQx62VblHywqslJmknWjhh8XxlIbsNtOXBvbzF546gmzRYvReQ7Sa3As JNmPFxnaNBjKSmedG9zXy4EGo/nr5ec3E5sUZ+VytjSusfJyOtimTePolXCNVNnzWMKtGpsP3toP H3w88mnvlKXIAHwzy9RAVQMH/ls4kCzmOLpNhwVnzZjB5HGVtdOSbpxxkh1cUsJd7Hxrd9jee9rC NStt1PMvxk517fPu62Oh9+2pI14fUEN4AwcaOPClOFBou6KlcdUo61/R8WWLWN3l4yXtOnYimA8d +cqQZpyB57Dv9w4/jGepvfD0U+gzYdUc+OPwoNzaPXXot12PvxSFDUBflgMNFtGX5dT/dbg1VbZg 5hxrVtrIyjt1oTSoUzgyj4KW2u7f2d/veXzthefj3kfZ0lLIBrX7v171DfT/H+cAPW7aQuUlcePZ bNaM6Qxpi6x9B/SZPtT0GV6uiPLZJzrhzYYMscYcFHz92edCJ+vTUZq5CjqtW5Sy6eX4qs49abye 6Z3XBtfAgQYOfCUOSDmlalI4flrp9VVeD2ZHM9sxuKVq2cIFbFsuts49uvlElmKLtVXDb7aqtcFD h9qi5UvtrWc1qRXvdGHFKTubFNA1/P0Pc6DBaP4PM/gbgd63SNXaAmamGqO07TtwVzOzy67DrrzF nLIfbpWLF9ujd9/pPWUJd1dVV2vZqME1cKCBA/+rHMAADjNVYVuV0xJnphqXlVqvPn3RZwa4fPlT +x/VOTft1ds6d+9m85cutjkf8gXASjrZaGwXWMrrKViDsbwexjQEN3Dg3+CA9Ni3TPhMcyGiSZ+P 1ycRrEuPHkFFS/m8ETfl6K7kwfvtZzNmzbIJn33O1gxmpJllDjoaziZlmBoUN2PFf+qlwWj+T3H2 m4RXmspv9FtvWjHLuRsN2gzNDcs6fl9zr542YKvBtkGTxjbhCfZLsbRbzdVVcg066Gxo+NPAgf9F DhQxAxW7yHRnKMu3k8Z97jPQbfRVQJ0/0BYNfToMZd9h113xF9lrr3Co188mBF0WFrrhoNdhAqyg XHVa36D5BYxp8DRw4CtzIGhVNtOs3c0+WRUUUN+ilZs+cSITyNXWqx+DYOkyB339zAKv2+26s3Xc oL2NfPRRD5eON4q3Z0hT9Qu5CBMuegrCQkzD33+TA2phG9x/AwfQnmkTxlljZpA32XJLZqY4cODa VmTbHHgAH0rgC0NPPGnGp3X91BFxxcDEW1//GzjUUMYGDnxjORD2MaPE0XjWTNP0yZPoZCvtW5tt TjhNueJ0EBBjeZthw6xy1Wr7YNS73oHqU+ypY113R0qsABpcAwcaOPCf50Buv1XQTLO5M2ewRlRj nTTTLF1mFUlf/bRGZbbZ1my14kDwe6+87votAtdUV1qTYj5sxLt0Ojtk6AZ5DBNgg/taOdBgNH+t 7PyGItNAtoy7IEe/Z6tWrrBNtx5MgDpJfmjbsH32tMUVFfbP++71WakSVLdYeyM5iFAcL1r/hpas gawGDvwXcCB/X3qdyTvhkzG+F7IDh3itcZMwo6xtV03KrGu/3taUmajxdLKcpc86VjUF3sHyVGfr Hj0zV9gl1OWWATS8NHCggQNfiQNBt7TZSjZzutmikZZ7Uczpk6egq0XWsSt7mtFhvyJSSsoHybr2 7m0rFy6yVe+9T0CtlbJ1Q89VNasiJa7N/i78Mr6l4ckgj0ANj6+BA4Ut5NeAsAHFN48DxRjM2tO4 4tOPGbQW2Qbd+FSnDheUlloxyrglRnSzZk3sg2efRdmCMvsIF6NaXx9rcA0caODAN4ADGuTm3ZSp dLe11qkzBwE56OuDYM1Mde9s3fv2tqVz55qxBzKlSsZy3hBOcQFtQ3eQZ2/DewMHvi4OSM/8lxnL MmqD8+0Z9MWLP/zYyv5fe9cWG1UVRdc821JeCoqCCFjl0YCCgaBCQKAxUSOYfkiExBgJ3yb6K4kx /hgTE/8wkhhsYiBGQVATEA0hoqVgSwM04adWSKA8Ckin7TzKjGude+/MVEtDZCjTsk8zM/fec+65 967pmr3PPnvvQ7n84DRmz5C1mIG9pDdmr3oevXSrPN1ynPs8kMlyoinwaXZN1CxfvGsFR4zTeWBK tGGIlgjIcu4mm6bi6waeYa4kdh4X/r6M2FK6aFSPx/JVdQgxcnf/3u+pRGv0KuPVDVTEmLaKxB0o VMv5Ke3eDIFRioA/7xoqmtJ1CnImjUxfL+JVtDJPut97eLapfWYxkrk0zp5m0FBCliifxZ40BWd5 nZD1d28KmhO7/qk3bWQVhoAhMDQCgf7qWlHlYhBgseLlrMFUisHX2TMdqKweCyi4V8fIv1c3bESW yvQ3DQ3swSOvdGe5ToZl2OLR/CW4UaBs8VWGvkWrvXUEDNVbx2rEttRCJq5wzfrmxiMYc994PLn8 Wa4olMbGN99C4uJl7Ny2jSS94Uio9qlMinJZ5+XpOGKf327cEBjRCAT8zfNRnJTwzOLcmb/QQ8V5 6oIF3OfxihieW70SnVe70HrkmLNK6dmHnKbNO0OOaJTs5g2BMkegoM4WblSuV7QaV3LgS/X3+PHj CNGX+eGaWc6nWfEJM2trUVk1BicOHXIxRyEG+4a5CJkGzhkGBuec2kxVjjwOrlCQ2qbiFbAuzZYh Whocy7oXydJwlD5SHJLu+HI7wlVRrHrlRTy0bh1mzp0PdPfgWmOjE7r9bCwZGpFvJIVyRCdbMQQM gbuHQF4SFnFRbhjk6KkTdLmiwJ1VU+PdH4XowqVLuPLnJM4eMdJeZqji4velnrQZdM1fiOJW3nah 8r91dsQQMARuCQHRqJhdmjAqztMsVTeXTjHgL46WP5px7XoCy5avcCkkl9etxvVkEq0nmTaSi5Op 5OiekWXAr4KDnWErT2QvA3vRr8S/ruxOt7fbRKD4u7zNruz0ckUgxMj6rHweOcVzhpbmdH8KC59e jPc+/ICpXfuxU9M+qlfQH100clyaUz5TSrRu2TPK9Vu1+7rXEBgwftUO+dnR3s5Z3H4sWrTIWZmj EydgKmMWEr29uHKqjRAVab5FmwXsBj1YqLYtQ8AQuKMIeDKWPOTMb1dXF3qTfZgzb64L3q+vr8fY cROwa/duWpmTWgbFFSnLUo5dVh3fbUtMDmzNAxVn7xx7Lw0CpjSXBsey7sUb1ZJGWkWI/lQNb7+L uV2XsLQyjktHDuGnTz/xRrEZ+j4zR7MnaLmMJwVzIdygrB/Rbs4QGLEIRPwMNcHy2NpXIK7nHsXH 0nhWrhn6tdaLm5EIg4R6smg72oKrVf2oXPwE66qxcv1mrrRbgWO//Ey+c+CbS5HDEsviP8/Vi5ti Obt1dd4Bct/lgNaivZrw9RupoRVDwBD43wjESNgIKtGH8chUTEIvudWTSyAyro8c7GK/vSQircg0 XJ3asw/jx07EvDUvcJWTBzBl0wasSFxC6xdbyXvKY7pryC1DPwR6d1vkdHgAdz1+I0ROh2jBtlJS BJjrxMpoR2CA3KPf8o/bG9xotuvyFZxoOjraH9+ezxAoawTcrI6vKEtx1n46zRysdLuQFTnqLzTk NF0F67L+BvMzIxRH+6+HUUEhWvv4bGnWWF1Xh0xPH5p+/c21K+sHt5szBO4BBDRo7UM3VeMr+DN6 GpMfncFFS1I4jQ4kkEGSQ1eV6tg49PSm0Xy4EfPXLMPrH32MzgudSB1rQyqRoCbsD2TZNpgBjlBt 1gBXyrPKAFmvnaDC1dpbKRAwpbkUKJZ5H3KycLSUszJdNLRC2MFde9x0kLt1kWsA24IHGvRgUGmf hoAhUAIEZFl2KaScBcnrMK8wMxWVE3yBANRsEEskHPWX2K1AR2sbHpk9B4+9/BLdrp5CmO5VzXt/ INfJdy12YsUQMATuGgI5UjiZ7cbZ7ElsOfkOxrnpoiyuIkU78zVms5FTRQxJZsOhYzMO7NiF6TUz 8Mba13Cu7yI+3/oZZ5X6+DvAaSYtv03lWT8Vng7t8VvvgzJ90IN3DYpRcWFTmkfF1zj0Q4g3GpE6 cUtLs+Ms/accy2IMEEx5AQbqpXhganwbGlerNQRKgYAUZpXAPUPbOuZypWtHpNSL8jLEFT0juTAT 3ci5gkKUnwe+/Q7rN23Clve3MCgwhoP7uLInM+JoGd6biFIet2IIGALDgQDHsKIu+kM9OJ9rp5oc 5V8c16k05wUuDVqyHuv9yNdfYfqMyZizZAGOtbbg9/0HvA64aq/jtASzBsRsq36tDC8CIVo5TDca XsyH/WqVXN1PU0QZZsOIj6lGmimqPEFMEioK3/8P4J5fvMkf+8cI8LBPQ+DOIhAOcz6IpiO9orQu Jxkxn0qlUFGhfOmMCWIaKvExHo8iw4WKIlqxk9ZmvTBtCvY3NQFjK5Hq7sbmtfXoPNrk0kfmqFQb j+/sd2e9GwJDIuDpt0p2w1kgz2al9v0UwloJIReYjQMVWO1dyW/4+2SyyCyFWZ/O4szzZXK2MmwI mNI8bFDfvQsp4la00qg0ROYqO4Yr/HDBRiKf6ryjbGtKsw+FfRgCdxwBKcx5q3LR1WKcBcowzZR4 GVYmGwYCZcldL4Je+V1ZQ+XZuVzF+VmlQTCt1t2cOXLWazHeBGoRpLZpCAw/Agr05ayPrMgyTImR 4nQsxAEwA/j8eSYe4EHtkLaqn1hVhQQzZmgeOKRBtb86b4hKs1OUjdpEZvjLP0UadO132v/QAAAA AElFTkSuQmCCUEsDBAoAAAAAAAAAIQDu98HZCwIGAAsCBgAUAAAAZHJzL21lZGlhL2ltYWdlMi5w bmeJUE5HDQoaCgAAAA1JSERSAAAB2wAAAskIBgAAAPyMiTkAAAABc1JHQgCuzhzpAAAB1WlUWHRY TUw6Y29tLmFkb2JlLnhtcAAAAAAAPHg6eG1wbWV0YSB4bWxuczp4PSJhZG9iZTpuczptZXRhLyIg eDp4bXB0az0iWE1QIENvcmUgNS40LjAiPgogICA8cmRmOlJERiB4bWxuczpyZGY9Imh0dHA6Ly93 d3cudzMub3JnLzE5OTkvMDIvMjItcmRmLXN5bnRheC1ucyMiPgogICAgICA8cmRmOkRlc2NyaXB0 aW9uIHJkZjphYm91dD0iIgogICAgICAgICAgICB4bWxuczp0aWZmPSJodHRwOi8vbnMuYWRvYmUu Y29tL3RpZmYvMS4wLyI+CiAgICAgICAgIDx0aWZmOkNvbXByZXNzaW9uPjE8L3RpZmY6Q29tcHJl c3Npb24+CiAgICAgICAgIDx0aWZmOk9yaWVudGF0aW9uPjE8L3RpZmY6T3JpZW50YXRpb24+CiAg ICAgICAgIDx0aWZmOlBob3RvbWV0cmljSW50ZXJwcmV0YXRpb24+MjwvdGlmZjpQaG90b21ldHJp Y0ludGVycHJldGF0aW9uPgogICAgICA8L3JkZjpEZXNjcmlwdGlvbj4KICAgPC9yZGY6UkRGPgo8 L3g6eG1wbWV0YT4KAtiABQAAQABJREFUeAHs3cmSZMeV3vGoecBAggQBcGzSZNYLmjXeQ6+gjV5C Oy3ULyTTViuttNBCi95JZqLUEyeAAAegUHNmyX9+4591K5AFoGYi6x7A092Pn8nPjThf+I2hzl24 cOHBbqMtA2cgA+fOnZu7ePDg9Ie09fXa4ZzyaTz88+fPj8UHu/MXzu8uXry4zAf//v37u6P7R7vj 4+Pdg+MhcuHcWL+wu3r16u573/ve7oc//OHu3XffnfM///nPU56tmzdv7j7++OPdnTt3dpcvX56N n/F8nLb+8pe/7L7zne/sPv/8893t27d3d+/enfNPP/10d/369RknO0dHR3OdD/xf//rXu3v37s0Y P/zww6n/ySef7G7durW7dOkSFzOWP/3pT1OGrNi/+93vztywweYf//jHGevdO3d319+4vnvjjTem nrjYunfv/rTlj/1fu3519/bbb08d63du39kdj+twYeRryhyN/Bydfl2mwOpP1xHr8HqtxE6Ga5kT 5mqQvSsjnn//7z7cffjLq7trFz7avXXp9u7B/Zsz5svX39rdvH93d/fo+u7W0Xd2/+U//6/d//nf u93f/6d/O/L2+e7GjU921678eez7rd25i/9m9x/+43/d3R0+bh+Px9y4DmI4d248AGzxgT17LI7H G8a5ozEe9M22v8huf89cBi6euR1tG3qtM7AuvBXZNa/ktLaekztNlgz5i5cvTjAMbMme2DkaxfXC Yu14AAtwBKRAFXCRI//OO+/s3nzzzQmCQIktAEse8AWI1ujo8YAdCozpAWlrwPHGjRvT/hc3vtid G8X/rbfemj7YBaZffPHFBEtjeuzRQ3gA/dq1axN48Pjh31p7FIv90AOwASkQmS86Bt8LADHZy27k IV0212Pzw1wfrh/qHMq3nt7j1vM1Xgft/vH//Wn3vbd/sLswgPG71y7uzh1fGi+SLuwuXxnXYHdl d+HyG7s7d6/svvhcDna7G1+c2731nbd3f/78z7s/37i0O3/uyu7B4D8Ytu4ObJ00XoSNRMHWFT0y WfG34euagQ1sX9crfwb3/VXF9uu2q2DTP61w4wEfpz5gAuiSBzzmeoDjxAegJiANHoACZJrTIxBE 7AVKxoA5/3pg5VTLn3W28a9cuTJ984FnDd/cafrtAQxkfvCDH0w/4gSs7AHTjz76aOoZO6WKgfxn n3025cVtn9bx7t29N2OwyIe90rn14PbwPU7WA3Tn2gBWPvgjp+8uwBSgf3+J09w6Ejuyz8aTsfqT rJ7MWm49XqmcOrwzXP3Pf/jX3W9/9+vdpYsPdj/94MLunbfHNR3geXx0Ywc7nU4vXnqw+93vx6l1 HF3/23//h90HP3pn9/Effru7dOHmeMF1dx5Q7wzh42FvnlwD3WUrrEz/c+3USDbm65iBDWxfx6v+ Gux5FvtRwKOKcoVbcQcKEX468deygWzgp0d6jQ5ARfdHrcVzqgwwgZjTpVu6gNU6cOrkap0NPQAF eE6RYiDHNpADqPaSPB0A6LRs3a1c4Kl12hRTp+D08ehpgBWfP37MyVsDmOwma8w/v9q9B/fnrfNz 58/N/bJbbMVrD2K5c2vcph05od/1II/YIrfml3/rxuWZLLnW1zpkH0fj3L37bCDuF78eukPoH39z tHvz6udjf+N6DaA8HreEHxzf2F2+dmP3p5vL6fV//MNvd+/866e7G+O2+PlxWL985aPdvfufjn0D 2kEjrhHMuJswu8lcoNbfE/Rd8Hc1pbrR65WBC+MB/Pev15a33Z7VDFR89TV7VYzXxbm1dZHuhPi4 3Cj0Fy8tp8hDmewBJCAHqBCA0ejiAVngqtHRA2NxBF7kgZQG+NIXX4AHzNgEkECZvvd38RA5/qzz yTbizymXbTIAWhz0fvzjH8+xePiKb82YHSBMN1teBBzfP95dGO9RX7p0ccax7PlogtmVq1dOdOYL iGvLrfDiL95p8DF/isNyIL4WtV5b8xtbW5NMeOv4aPBvD/D8fLw++mwA659H+/zWuDU8biF/Mphk bo92c5xu//j50bgLMG4p3xgyo/3ps2FlmJ1+x4uMsfExHob3YDoyOoYxFtmT6TqYbfxaZWAD29fq cp/9zSrqnZL0QEWvsAe4ZBRuBJAARICUzGGRnsL7AkumUyD7bLBvzLaWXXwflLKG2AWQTrnAr/dU 8QGaWIwBGzvArVMqv9bZAqYAFtHLd2MfpAKmAJEdNsUMbO2Vrtva4uDr5z//+ZT//e9/P9///f73 vz990WVDnOTcBvdBr4B6AZ3djFEsS/6WvIpRntng7/0P3t99953vjtPhpQFa47b1yKdYfKjs/ACt PVYxM9eWAQzbn4T3AvKR3ak/9sbv11I3OiZAjonj6GgPtAmQl3b3h50R0e5oH43POk3LdMdghLtf 4W1sIL+ExnShvfCcjIUTfutb/zpmYAPb1/Gqn+E9r4sugGlujMy1ABKIIEBCRgNwQLJ5Ns5PUFj4 FXl6wBPYASV6wIV9YGPdrV1jOkDKvNvL5OnTEQsQYasYgFsACUjJWdP3/q8TcLHi8ckf28CUXfLp ipMNgEqXXXHxa84GHfECNmMvDMRpLh9iIodnLm6AaqzZv3XyfLFt33zS9aLh6MgLiwWvfKhsnpDH h9COxhiiXbk2TufXBrAOWZ/0/uCDD+YLAXEhfiJ7Xc/jP9J7CAR8E2jX87F0brx5Ox8nbmmPNZg5 dcYfDB+Cm4whNxf3QBr7JByK0V6m6da/thnY3rN9bS/92ds4wFFw6xV84AFkkCINiJzeAAM5c2AD TIAC/QUIxq3QsR5IKebWtYDaGn1rbLAfsAAZDY8dMuaBIMAzb03PLmDTIwBGjw5fAMs4G3ynRw64 vf/++3PP1gIlp1xjMmxYC9TpiN1XgYBhAOorRECRjhMxPr+ofRVTedOTs07PnI69yq8PZFkHuNZ/ +9vfzlMy38djr1q0nHaH7y9uTqC9ev3K/KpUX4kixz7b4rCfb0QBYl/HGUpwdzmujmtufYCnTxvD UPwF09cAamFF2TxhLS8GTqbbYMvAyMAGttvD4MxlQCGv+AIjrVOPEyUCak5Kvpaj+AOkKFl2nNz0 2sXLy+nTadG8Iq/oB2ad+AI0X8nhCwEhceFNewP4AB0w4wcgsZNdLxTIASzrdK2lCzjNremBtDF+ XwXiE0BZF2frbgWTEadPLrfulndxpisOX1lqT/YiB70wsQf6gA+YyoE9B+x6+/Lp5l7oOEnzZU/2 T5/M7Vt3FoAbH/W11uHVp6LJscV2wC8WcutrjHcqrUBxgmpCK/7JcD/I/wxqgd+hZXFC8Rjql/ds T2QfMb53cmJ4P9+61y4DG9i+dpf87G5Y8V8XXUW5uUKOAAZgBR6KNIByskLmCJjRA06KO7saMHHq RewBxwAroHNiBuLmgQJgo8sWH8DJurmeDXw2NXzyCNDxg8SOLxYyYtHEC6z6Kk+3c9kkr/nRCwDH Hl02xfXee+/tfvSjH839sgVgxe2EzA5wlAs6YhM7fxo5duiITVz45Yu9rkH5kHsvcAAte+IGzmKV h0vjNvLxAFqn3LvjE0zzhDv8H40PYrFRjPJhX3j29I1oAiOYXD6+tNbx6Bhu1jA69jFeqHW7eGo9 PLGy8RA/98D7FSDL0lpj7Xsbvx4Z2MD29bjOr80uAYMijvSKvz6AUqADWjLma3m8wAKfPTaAjU/c Ohl2wgNWCj0ZoAF0jBG7gAEYALlOsGyRJWfdCc0cKLFNjy/gYy4GPMQ+Pj12AJ0xMhZLe6HDRydQ MTt1muMDOy8yyBWTWMUTQOJrfAJIaxpbgBi4WweWTsdsOX3GF4sxf2ybWxerOwzFJC58effe7UWf bB5fOQK281enLi23cOVJbhCbfNszftdsLj7uj/dkh4/xsuoRiUDzpJ+H1fHH/eXJBM6g8lGQBqCI yDS7TCdv/Se5NW8bv34Z2D4g9fpd89duxwoxCojMO6kZB2IK+GlEFvC9+dYb831NwAE8gYaxT/UC VPbzYQ1oOR0DRGBCx5wOnpZPcVgzB0L0gRi/4rOG2AQwQI9NsdEFXsbk6PJFVrMOmIz78QonXTKA NLuAkS4eWXuiC8wQebEjcZlbs3/gCzST5c9e7DEb5AGyOfvipUOXvNhvfDFuu/tOzgTTAXFD9oFf jxhkXL7Wczm39vVkHxMaJ0y62uNl0h5Cx8zJdDIHyJ4ALZbPJz9Kiy6ekRcDe4lDwbmynJC3k+1I xmtM28n2Nb74Z23rCnFFt6LcvL0q6Ao+EEDAAQg8TlchTz6gyBZQ9KEioMReQAWI+KmxAcjwgUq3 TfEBGzAFnno+jPXWxddegCx5fgJbOtYDXrG4VUs2W2T9mAZw45/NQLG4rZGTL6fe3tsWAx/2aT/0 7cUe2h8/PlBlf9kBpmz3woJda2xpxcse2+WG3BL/8otaM9cwcHwS3CnXevkwjtbXL96XekD4UGVM FmRcADdpAivE7PeOLe/1V6sPma3rV/So7GphG752GdhOtq/dJf/2btj54Kv+e9zJQSGuQAOPExqV cBbsfUV8+KnUcVbxQ7q+++n9wwfj9DcOL8AF2FXk9cBCDwABnA9b/eIXv5inNYBmDRgBGAClxwdG bkMbBzhubxsDf8QXwuObLT6AFr3G9gS8AC3qBAnsnByBqPjoka2nXwN4Tqji5wv48ddtZ3bFQX+d A3E4LQNnfvkko1kDtvr20tg6EhuZwDsfD8Z3fbqe4/KNS7F/IbW/Vo+C5jT1CEZOYCSb/BThc0Fb f5fGC/5+bTLHn7H3ZMfgEXet6LPyqMRceORPe3mEuU1eqwxsJ9vX6nK/5pt9pPB+ORezvpIZVdSH dBAAvnR5OdEBzRpQCEgBDNAC6D5wBGzJ/cu//MsEGf/yD5AFXEApkMRjZ/rZgwlb7HQinIvjD18A io51YA0Y2URuxQIyHzICegAVYDp980mfTWSMR4YtNoCxEy27ASE5LwjEWKx4GvAEkOwDZ4DLVvbx A3V8Nu0btQdxOnHLFaAnj8QtD3z4FDJ/J7QanvC+bjDCEprv6m60ZeBVZWA72b6qzG9+nzgDTrWn 0Tc+NZyuvphUxBXlcZqdmDHmbl1evTb+ObY9cAANoASQAgCAABg074P6oBAQAiDAxWkTAANCHzIC ctYADh5ijx1+Ako2+MtP9sihTp/iMeYDoDnh6tniG1C67esESc46m4G0MZ/sAjl+ADaQ1YvZ3gCh OANBOuJnly/7QcVL3pg/vuixjehofAbA5mv71sjf98MX/hv7sJd5bVyj0fzqlP4xD4tH+F3TGcD2 Z8vAK8jAdrJ9BUnfXL6YDKzB6TQPs+CuFk4OTJ2W9JhD0AdXffoYQAEVwKH43xn/viuZfOEDFmCj B36/+c1vToDGOqABTp1qhQBMEdudJPUAhR1+6ZgbAyUAFCg6yXpvE9B1YqUHdFH2O8GSEaNPIANV vuyHHUAHXL3v6oQpJkBrj2IvPjy65O3TaZYNt7/LAR3y4gS0ydgD8JcP9hFwDejZK1eBrr3bH1sz 3nHKRV4z8QNoh7lxYh1HVnci1i+m1mMyU3P7s2Xg1WVgA9tXl/vN8zNm4KlOtKNIn5BKfUBYF0YR d+sYgCjygGAW+/HP5/kn5ebv+A5BIACMULc+gVa3VOm03okTSAATpz09gAGC+IALsQuE6AKmTrl4 QAsg8sePORl+3Qb+yU9+Mm1Y55Nd4IiAF1tAz96QOT9A2C1dMm5P0y8mdsSmpwe42RS7mOyFHl45 w7d/sVnD17PTPs17UUC2fInHmI79lWc8MWns6tM5Gr8INX/mcX95x9Ik1/MREF7Y298tAy89AxvY vvSUbw5fVAYU/0dohatr/gl7DA6LsdMSoA3gAK3T7Cz0w4gfXQCOgKVCzy/gBGIBlB5gAQxAqAER fOCh0aerB0BsdEIGRMZABbjRJcuHOTDzXjBdY3GSF7dTMD90nVz9QAXb/i1bc3bYIEvGmjHwBqh9 8pjtYhWPD1uxy5e++NhoH+2FHj4ZsZt3C91YXqyVM/p89+KBHYTPN39i1psjduQNb5kPnf1D4JFH wiOTKbr92TLw0jOwge1LT/nm8Fkz8HUn2vmp4lGAleBZZ0fBHv/Ppi4rzor4IQHai+Ofi1PUNbSc wsbXUMZtSusAIpABCEADGbMLqPA67eF3MnZ6DEzIASP2gaMGlIA4MHH7FOGZ06MDFOloQNQ+gCQS Fzt864GwWPixHz0Cat5b5sNYjNaBrjEQQ3q+rfFDXzx8B9R8Bpxk+CSzBkV2NXsIKIuFLCp/9DTr jcsBHn188utruOj0AybT5PLny5d5tbgNtwy8vAxsYPvycr15ekkZmEV6FuUBsL66w+8BuJIJiAtr Auqq0OMr8BfGrxktP5S/3DoOjAIickDHe5oAjG1jBDydagEU0AA69APdwE1Plx36gUpAA/CALd0/ /OEP0641p2ey9NgEsgERILXGN0BkVyxk/KQkUDYHWnjW7TdwFT+f/JD1YSl2rPdiIF949kqOHXIB Pjvs8mONnHXzAB5frPanGbNJji7iqxit09esWwvo749b/d7HnetT0wssj4X9ZOu2DLyCDGxg+wqS vrl8NAMKaKRAPo6+7kTbe3MsjEPoyUlKQb93d5ygxgJP5wd4Tp/+Kbfxq0H5xNMUezr4ijgQU/Qb 6zVg4ISHyAI1/5KNou92rblTJ3t46ZN3SxUBLXIR/2Tx9ewCMLdbASpb7LDLP0ADhmtQEq9PINMN 8PT2xD47vpaE6JKjb82tYmO2+aGnp2NNrOSQEzub5FG65t1qtg8+vPhgx1q50qOAs70VY2Dbtcg3 vWQAN/vWyJM9aeP2vxdQk0bIxW2e72Vx+7tl4MVnYAPbF5/jzcPXZOBJCt/jCib+CRiPYryv49Oz Yu5DTb47Sy4beBcuLL+cBATwnZICBEWcLkAFNukGCtaMNeOAhw1jfCCgp9uJztiJND4Q0hBdYMm3 OAIrgKuZWyfPBzIHdAgIxzcO1AEROWQdkIuZP71r0Iei2BarNXwnZPvwAgKJny3xsKPJD3lr5ogN cub2Ih4y+OIx5osPesWTHTyNLPsIiHfrmxwd1GOo62guhw/GD5I40Wp9sC1ZeuxHa368rd8y8Lwy sIHt88rkZue5ZWBdABldF0Hjw3XH1Qm0+0OMzm1EYBb5nuaA23mqVaSzqfADMMUcT7G2DlwAARsK Or7TpXkgSR5wWQfIPg2M6Lrlaq0PBQGM3qdli99OZO2JHXLr90PJABi3e/XeawVgYlzHya91AGi9 n1zE4y897xvbFx/4YuSfX/7NA3U8e7Ufzf7ZJse3vNHV2EL0+aQnp2TpkA2EzdnWi8X1pE82gGbL Wn1jduVEL4bWe0xkh0wx+QQ5sM3GVNr/EftGWwZeRgY2sH0ZWd58PFEGTiuAimn8+keMqpkPDynz /VhyCmxFtsJfEa7I6xVn8ppCno6CTg/hWSMT6LAFuHy/FRix49YrUMse3U5+5NcgyXdAb8wuUEZk ARSb+uI0F5N5ewFw3st16utnH9nVyIjbmtgAWu/FejEgnkPw7TTLr33bizG/5cNJWLxssykeDQHn ckrfep+EFg+wxdOMxckusF7vz7hb2fyQ6cUIP8UnDlTOyeHN+bijcTSPt1PkJMbkF+72d8vAi83A BrYvNr+b9W+QgQq0wvhVBBQq/FNu1HW1/XFqR+MW4vFcHHYHXl48v3xvU3FnS+NbEQcOevYRQAAE QCBgCAjIVMzryQEwNoCQW6Z47AMLY80JDw+Y0TUXB7AELPSLCZCwIzbxuFVMB08s5vTFKSZ6ev4+ /vjjCTRiwncy9r6p7+j6pSv2+nUocQGmfq4xAHM92O+6iI/9roO4yFoXd7GX124zsw9ovRgRv3gQ Ph7w5J/t/hEFcuysfZrjI/HzS0ccxVjs1hH91sz5zv8h33q0Xou39VsGniUDG9g+S/Y23afKQMXu UPmQX8FbF8hDnZP5Ur9PpqPCLu/VjRON9+qWr/UsANpJSoFXvBVoYAek+OQPEAAzwAnMyFXoAZ1x BR3IOCECMbYB1M9+9rMJHIq9RsePRbDJPh0+ABw7TsIAGL+TnFiKid1iiM8OXfsAOPwioNR7tdYD THw+6WvZ41MOxIgf8Qkk8fkAznwai0u89PIbEAeK7Nq7Pdt7v25VPvgXD3nxezHApnU+itO6fbgO AJxvtiMxscU/nfKi1+ae9ttqf/VsPCK3N3qil5Ot3zLwjBnYwPYZE7ipP1sGFLWoQhlP8USHxbB1 p1VF1ldzKrZ+Rcj7tWQenB+Fd78+i/XF5baloh1I6detIg5oNGBgnf2a4s+GUxkCOL0XGkCnrwdG 7OaHHWDi1AmgA5xOgsCETPJeCJiz4RRInszc4wAXfHP5WwMTPTkUK9AEYsCsUzebASWw65/OYx/p rdsDX/S7Ruyas9HpOZAU93pPfHei5kesYuo6irO4ild+2NZ6HAB9+ub4yN41ccXPbnozT/6t2gPA TW4a2v5sGXjBGdjA9gUneDP/+AxU7OorjmsNRbQCj18BnjoDTBV2hVtTdBV8ja3j8W+RklO4Zzu/ 9BVqMq3jsVVB55MdNgEHwKnQW8MDfAjYOkkCDEACfHyPFfELgPkqPoCIssEOX/w7PbJnP4E6ELQO +Ir3EIzEbY0N1G8cs2VN/Ho2xC8W9oF9tsQo1uJhD4+cE34fumov/IjTGnv49sQGm/LgtjB9PgNV ORIn2Wy1f7IofmO5l+Ny3/VOrj25jsbsaejC+KGSc963vbechu2r621Mjp2Ntgy8yAxs/+rPi8zu ZvsrM6AorpsCqujFS7kC7CRrfRbGcVIhr2jrnTIVb7KKp+J/fvyUVO3ypYenWnLAgGyAEhDymX9r bAMqPXKrU+HH41sswENjj12AZgx82ULFCvDwzTXybHhP1cmWTb14gF7gwZ642ba/4mef78COPh35 ED95Yz74ZQcI4iM+gKg50NTIa+wCejbx6SH+2ZEHAMq3NTlhx77kCb8cBvrz2g0b7RMfj78Ijx7b /FvnC58PsvZtHZ8fsSJj8ZHVkHzMOx5DZ/4j9L57Ox4/R8dDdvze9YVLy12Di+NrYMjeipOuWLqO U2D7s2XgKTKwge1TJG1TeboMKFpIMVOUK9qKsyKpoFXc9BoekFFU0TThjuDg+/DT4c8rpq9Yss9u /gKCQE7BR2Qq0oFOYEZX4++wgLPfiVKMgAAo2ad4rbUHfX7Ysc4m2/hABXhU5IEgACOLx34fMgpg 2BQvO3yJp7yaI59MFhc71tkCVn5XWZ8e+/JSnHz0/qhcWLfGDmCTO/pskhODeXkXR40s/fJNRpMn +zcuJ/LAnrnY5ATxLQ57Eef6eohVHDX2InrIr0r1hoXHkA8n/+C9d3e3bo8XC/cWeTb5YEes7OBp PXazu/VbBp40A9tt5CfN2Cb/1BmoaAGXTll4iqqiqyDjK2x4Cp6muPuAzad/HLckxy1BvwrUe7MK osYmUlzZQgt/KZiTMf4opOxXSBXqwCvAUdAr4PzTUfyd1uiti705UAGOCrX9AAsxrGOhQ86+2GYP kOitIbb40gc0ARl78iC2AGEdSyc7+mIQN3/m+Qyo9Hh05K042ZN/t2vLPZ59ky9GPC8q2O9Ebg/e t2bbiwJgLo72ShbZD0D1vrF9aEgs+OJhw+1nsSOxlCNz/l1DumTFr4mRvrWusTn++fMj7/e9ShsG 9qj7ySef7h4cjRcJb7+xu/HZFzPW4smGPcg9OxttGXiWDGxg+yzZ23SfOAOKWYVbEVM4FVXFVKH3 XuPvf//7yVeoySu2iq8iOYvsleXWa84VQg1YIoWXXgVTQQYO1hVPTQz88iEGOmLQZ4MOXbYBDj3r 4tGbGzvROYXiAREAClzsjx+gyjaeGNgTG3n+7RvY6Nnynqc1+pE1NsTKDnBH7HUaZNe+6XtxYo0e HXm1H/GKCUjaf/uwP+uIHXvjjz37AcD4vafbqZZt4Po3f/M3My5zcbPHvn2y60c1EJv48mRNPOKk R0c89uaf++va2IOY7VtciE7Xl651sSIy1pA1DflE+licp1pzQHvtjasTaG/dWX4lq8ecfm2D/EZb Bp4lAxvYPkv2Nt0nzoCiqIgpyBVjY4Ckd/JRVBXe/m1WRR6PjEJKDgiyY81codUr1oicNXO6wIGM wquQAjcgIgZ6mrXm9BT0QA1IZBtAkOVDHIAWmOUXOJDl337FbS6GAION1sVhv3p2+CxGMfDNpv3y K1Y+7YdduvYjHreN/WtAZNjxdRt7Yg8BOTmmy26+2WUfMIpBbGKky4c1QMuvD1Wx73eg0Y9+9KPd L37xi+nLD2s44QLz4tN7scSHXIhVPOVcHBrf9OWMf+vkxSAP9id/xcMeO9bJI2ONLDutHfuU+gBX 79lee+PKWFteZN36Ynmv195u31x+VpKdrk85sH82N9oy8LQZ2MD2aTO36T11BhQtRfCQFM+KJmCq uCV/6crynVLFW/FVdNkx1wBBRRmgKOps4inSFUz26Gr0FHWNTjHg5x+gaj5IlLxCDqgAhJNd4M8H gABqZBA/bJOnn2/rwIIOnsIuZoCTb+ApFwBMbuyRT30yTo3sAF37RMAOr59plKdu+RoHVGJCAbo4 xGNuT2JC4uJXLvkWC//2Q8Z+jclFbJCRDyfV1ntxQI6u3PMpJuM1gNK3hud0TaZ8yZ+xeDQ5Rvxl 4974ANSkIefxwx+AvXh5vB0xwHdZGyB9d3lxYf98yhHb9Yvg9nfLwNNnYPuA1NPnbtN8wgwoXoqd gonMNRS/eb0Cbazo+YfbFfB1gbamQCrSyJx98gChhkeXXA2YdFvUmuJNjo6x4q2Z0wlsxGQO2ICh XnEnxy+dTmTWyBcbPbJAiYwm5sA6353E2UcASmxuD+PJQeDDvjniX3NrGZBqTsX0gThf9ioGcdLr xQLffCD+5cZa62JH5NiVI/pa+8mneWDIp5acWNgSB/DmU8x6OUbywkZ65mImEwB3cnfSFq81sbUP cnh+1KR/hODu7fHWxABd4OqUO8JaaPRiWuQffgKZf8TWRlsGniUD28n2WbK36T5xBhRVBQxAKopI kYuvqJm3psAi8nduLydFc0VxDTIKu+LNDlmFvVMuWQR08KyRpZ9MhV1RBxjssInoi0nc4hOT+IAR cKDbbVPjAJQfIFpjjx387PLFppgBM5n2ECiJkx5fTnBAJlCzD/bEVszlrzlf7YWfgJSd9gV4jcs/ n/Tx+WVfs3enWPuXO0DMJln6xt1GF2OxixNfHBrf1tj0wkDOetHSB7TMi4cOez0e5N7t6071vZAg LxY9Ek9jvpxoxXn/wvLpZA8NPOBrT9Z67KW/nk+j258tA0+Rge1k+xRJ21SePgMKHgoAjSuGxpGi pxgDEgUTUcXPRr01fKAGGDSAohA7CVpTrAGhYm3MP7t6fKDCnlbBrmiTCYQBBvn0+WaPXXwtfXw+ gIZ9kKmg//jHP55jMu2JDFASOxILeTbwO/0GUunxCeyBFF/0nX7lodxlg67Y9eUJeNInA8z5MRYb e8hcszcgC/gAJtAjY9ztXLblTu75sC8/1gEQA3U+8OXVLfKPPvpo+pPfckuXbXN5EE95ALR+OIRP dn/961/PD9bRl2c6Yq3vusoZ/vizfDB5PKZO/s3bsc+5Nne8/Dmcr5a24ZaBJ8rAdrJ9onRtwi8i A+tCyL4irGDrK/CKnh8fiEdOQVeA8Tqx0lPIgYBirGArxshJEUgowBVhPR5bSFE31iPFGeEBswAA nwyw4JMd70uSAxDiwTNX/MVon+SN7QdAASQ8MvZCjz0nRntA4gZSnZ474ZFnQ46sA1h755c9a8ia OWDSA2egxA/wEg8+O/bVh73Ea7/5oEeWnl6TA7Y072l3m5sd9sSoyYN9rP3KAZ79I3IR2+Uez56a s8WOEzEdeQfY8iIedvUaPWQvbPZYwz833rN1/h3i4w+pjbYMvLgMbGD74nK7WT7IQIXugD2Lo8Ks iAcAgQC+4qk4Ptj//CI7+JqCGk2ZIVuxVZQ1MnrF+sTWviDjswcg9Yo3O/j5MMdX4AFRMZEBUgAS D6jhAUnvIwIRAGA98DHv5ArE7BOIAh22zLVANwAia11+7IcdLQARu9iALb/iMLZfIMkmW9nGz58X Jez004rG9HvRAHDlgHz5EYc98Yuv+ZeG8OxPr7FDRn7wzdnoA1Xs8kPWixlxkUdixdeTEReiI9dO y9bFLX/yQZ+PYh3TYW//dab5y1GLbb+fTdb6RlsGXkYGNrB9GVnefHxtBhTYgEBxr9AqiIHl3ftL MWVM8QZI9BRXLQCyptgCHWMgqTgr9nTYS499RZxPhRswIXxFHenZpwco+Mk/XXrFT54PJzzEHv3s kgOCej7WYAJQA7FAzR74AIjW7IsuWbpI36kWKPFHjw1+reOL3wsBJ1w2+2f4rPUVIbJ0+SmH7PAp j8b2h8iRt4bHJh+AD9/+5MoJFLgWO11j+5F3duiU8/Iu5x4HYibHFv/49uVFCt/lll3U9fJ1H+vH A2TZ9qtRkxa83U9WvBXw0kP0Ntoy8DwysIHt88jiZuOJM6CYVcgAl0KtKdrAKLBVOBVYvfWKeLrm gSA5BRkvkFWI6Va0rZk7RSnW5M3JI7aMAYExP9Y1xAfQEQvAEy/5gIFOza1gAA9IOvWSBx7iEJvG pnl7og+MgCAfmvef8QEXOXaAZoClB1ryaq98/vM///Pcp3yWO3HyJ66ATg7wATbbgSJ7ZPVsGLOj 8SOH9MpVObdm70iu3MYH7PTJ80GHnD2xLz+oHMzJ+MMm33r5IMdmeSPPJltyaNy18mtj9Ob1GD/X 2C9HsT3Eh6+9l/r9dOu2DLyIDGxg+yKyutk8NQPrQroeK5SKomKpN6/h1dxGBiSKqcINFNjRyJsr 3GwAI0WWHHk2rAMKZFzBtk6WHeuAQKOrsJPVsscW+wq7hsjyS18M3eIkB8zY4QfAtQc2u3VKD0AB Vn7yC2joeV+SXXxxsssOwNXjIXsiLx5jtpA5f+J1yoyHT6Z98EEvu/LaC5JAtfeOy4meHTEAxPYo H2Ipz8kFtHz1/WHxkOXv5HoPe3Tw2Ipfjsm3P/Hzr6djjRwd5Oc9x8u7ITOn888w+8i8Ff4i43Ib b+u3DDxNBjawfZqsbTpPnQHFa13AFFFgoSjiK5KKuyKqKFcsreFV1BVAuvq1rnWyim466QEqtsko 8uZ02cmWAg3IioVuhRyQiBUA6sWqsNPR2GCPDvtiI+eUyReb5MwRXXx6xuICTGSM2aEvD2xZEwsK FIuhdTrsJQf4+M0/Oafj8mpubJ19cz7p4MsXW9kzp+903r7Fzq+8aeXAHsTXvju9si+X9kCPbTp0 ybcna2xYsyc6SD7KiXXEBj90tLGNSWzNufdr0aob4gvVr4B4v7J1WwaeWwY2sH1uqdwMfV0GKroK pyKIFE3FFw8pjBVbBbTCjwcIFNcAAeiRr+Bms+KvSAcmxgigONkBDHJsoPyTZ1Os/BtbAyxiIa/o m9O3xja+Mf2AEOAiACU2cmz204X2HrhaZ5cOPuBhz8mXn/YSqLCLzzYQEy9ZesbiYEcLSK2hwB5g up2M2NG81+xrNYhc8QBtvu1T7+RbTuN3HcTRdbQ/+xBHcfEjdvLWxNE6efFmiw+NnBzZgzxp7NHD 77qRxR//TxKHUy2QPT9+xML7t19FdA+puA/523zLwJNkYAPbJ8nWayK7LjiK2DclhS6gSq8iqT9/ cZyWLi7gdHy8nHAvXRq3bccvQ9HtROeDLYBtKOzuHy+nJnYVaMWerAIP1BRbzRof1s3zb2w/CnJF nm569kaXbz7wyWrk+MonmfZD1hgPAARCbNHLRnb4cYsY0SUjRqBRPOb2XR7YF7u4yw/Qy2Yx0Gm/ ZAEoPfpiIx+o4/ukNCBlU7NGLxt8AN1/+qd/mqDKDh9seaGSv/aQL/G43W1PwLKTa+9R27t/ZMKL A7bYJbvOC155FhviR3x6evpO7NbFLyb7bA+uA2o+/mnjSWP7g7eMTz4wZbrH2HGjeVk8/Gv9MUtf EuVkT/k3lac1rdfW/G18NjOwge3ZvK7PtKunKQIKSXrGmuKnIYXTyQIpltYr9nNtFNnHkQKMACHZ dPHYV1gVd4VYwVd4gR85fMWYDH2+82+usOvpkqdPh4wxnn0Z68myDST09PDaK11jdumi9he40HN6 Q/SR+MizJX5Ezlz84mG3E2WnR8AKzAAbP+Is7mlk/BELm+wDNh+E8p6yPSB++kCT3ry9smmsAdr2 JibNngBf10U8Gp/IvqzxT55PtuxbLObidYJmG98eje0ZyNqbFwdske/6yE37ZZMOP/KBj0eWPlvo aHxQqpPuZHzFH5dvmHhi4veQehzFNz/ktbb1ZzMDG9iezev60nelwFRk1uMCWXgLOOIpNAqiAqpg K5IBnKKJr2Ar1AFXdvEUWnrkyOMpzOZsAww8PgIr9ulY1xcH+4o4HlkFmh09fXy2AgjFPKDAay9k A0vy+GLmlz0Aa9yaPQee+Z1BjT/ssC02dtkBavbFrjV26IuFDH4+5QSPvjG+OR125Ip/xKYxH4EZ MAeuTqHlml5+gZ+YET0+zPPDHt9sy2M5zb+Yxc4mPYCoiVG+6erpifXmF8sPX5w7d3vGICa55Fcv huIUg3zjGbNjrM8X0MUb/z+k1cFzqE3SPyLzUPpLI77YPI0O+Yfzr9I9zd7G+/ZlYAPbb981e6UR KwrosFisg2qNrGJrrvgd3R+gOL6OoZAiRTKQCBQUzyk7ii4yr4gaK5g1/NYUcYWZr2Kkjw8g1sCC X9HlC1lnC7EvLjJ8AiA2gIMxOX40evaI+MJDgYt1OkCLTSAlPiCjz45eDsoHW/zotXIZIJEFWHyL McDhW/x4bAVI67iAqH2LkVzv+ebfiwJxIn7toXjFQkffteUn8Damb+6UTM64/bOHV97Y6NqLh27X JDn7RPZODz+y1x4D8fTxxCp2esbs88fW3TteTC13XuiM0L5E+8v5Jf5pjHJ82trX8Z5F9+tsb+t/ HRnYwPav4zqciSgU0khBBFCKHlIUvf9qrlV0FcDAIV19gKtQWw+MABdd6+x00soeXb4V7rUefUU3 gCAPiAIWIKGoiyffeOT4saZHYiJjzS1TNsWlB9DW6RrzK0Zr/K1B0ZoYrevFLHZgUI7YERM+eTb5 drqmY40MHhn2za0BGM0aIsuHxr6efKdXfsUS+BlnW57M2ztbXQtjsXkxgpyKyePxIU/ibQ/WkHWx 8cEnGQCdD3xxyh2eW81ssYOsIzy21vld70MuijXd5ANb/7D8+WEHWVvanJ76h8+I7CGdth7vNPlD /W1+9jKw/UMEZ++aPvOOFIV1OzRY0cA3VszWZN57fwpghd+HVBQ7cz0gUEjNFc6KXLaasxFIWMsn fQCqUCMF2Ro9Omyax+PTGr7GLzJmn7186ckDWb/5633O/Or5VMCta3Szr1fs2WeHz4ALOJO3xgaA AjJsAS26mpjSNadXTumSBVTGckgGzz74wy+/5gEuWbFo5UYOyNJhJ6IHGANPuuzLMzKnp4nPHozL Z0DKrusEOPPRHrt7IJ5eDLVGPpAmJx8ocBcf6rqIB1mPjNmzJr72R3faGZ96On9hOR1bY4vVafnL GDrNkvk6Kqa1XPbTX/eN1/Lb+GxlYDvZnq3r+Vx3owAoSvU+sekEMGlfz5ZPeS7lSe3z74buBoaN 89boxylt/PNliqbCdvn8UtArksDGmuKsgFfEZxEcxirM+beu4AZC1itSxuyxRR9fccNb6wMA65p1 Bdh6wJB9ewQcwNBPGfoErzX2W1PAxS8uIMSOeUUfgLBhTRzGgBZ18sMvXmtsmHfb1b6AkE8Hi8W6 W7y+urQGKj75wStGftgvJrpikH+nRL0mB6j94XVd9OLRW5cnPuSuNfLW8m1v5tnnV0x0vGixHzIa vhiBtXX27QOffftnx7xrxJ41cWv2VH7JsSsWxKbcsJ9ccVlvD/zwa6/jvorj7e743KPv6faJZlA8 lh/SGnvxzemOZ4Hny5QdZsXN9yHhWdvobGdgA9uzfX2fenee/BWACsS81TaKEjp+sIBODtQQ61eu XhlF6+EvOTmZAB3vE7KnKCLFGMVTJL2PxpexplAGFophQGGMb51cBRq/sTXz9T7omPNRyz/5iq2C q5GhAwSBBP/JGLMPaIGf3j6BMn7F3v4DCfYCEABATvx8FRt+QCIf4sPjT87I8QN42588ip8sXY2v 9kYWKImDL3v4zW9+M/eFD8jxADgdBJzw+LIXNula12tiN7cuNjIIjx4ZPpFY19ek6y9OsnTp2TMd Y/adqs3FEy+dTsJ02SfnWrHnxQr/1szlT0+XnL0VQ3174vdo/FrZIfFBXzuhwDXGHjOJjC1Mmt0E 3UUv/XpC6/Gitf09axnYwPasXdFn2I9i5klfr/ggRVIB8u9+6ucr91E3fGf2WPEZ/1TZ5avLSePz zz6f+oobO2ywqQga47GHAJRTiIKomOo78aSnKKKKpnFFT5EEPubW2a2Ipq+wWieHKrr6ZMRkX+Ip RgBljui7hau4AyR8/vCN+QA4/HtRYQ2PrfyKFY88325NK/4BmjGaed7nC6/46QGecmmNzfj85BP4 d0q2zofYxGMu1q4NvXLCdwBvD2Ts0bXxVSHXhi067NNjL7/k6eGLE98LBfLlmn3jCNjbCz3+yxm7 eBqZbOjFRFYs5Yue62PdXvlu3+aIzeTx2BVrsmImYx8Xxwf5jgZKzk8tC9d49WGqaRB7ee05kRWo zh/NGM+N629e29284RPU4wXbuLvDpn+gng++9Rq+fqOzn4ENbM/+Nf7GO+xJr3ApAhUpBhQ9BeQv f/ps8M/vbt2+tQDovfGd2VFw7t72QZdxa1aRGl+ruHlz+eSoYqbRR90exVOIK7AKI58VVkAiDjHQ VUT1YsS3rnCjCjFZhTub5CvkCjT7ekSmPpuKLhlxAVcyvQggky2gYx+IDv+BG0AUH177U8ABHHsA gQ/xm2vlhq1Odnjljj1rePYYgK3B1piMhvhgWzyd8sTf+77yzK59dTJlQ8PzooJ/dti0Bw3hywt7 9imn5bBYuxZkxW0dYLNBhh965JC5xwBeucSnx494+cwP2V74lH97c23ksH3ki1450bMpj/hsiQsf 0cE7oYUNNyd5vM/H0V5+MocdLzzn3Z/Bn19VGnqXryx3BO6P58m90exBvhF//MsBn8Ybnd0MbGB7 dq/tU+2sAuCJr0gqWoq24vTZOLV6hQ9ox03m3a9+9avdL3/5y5OCpVbcuzNuDw+Za+Okq6g46Slq Cig77HW6qUgqbPnB46sCrVgDKDyxsUFfUQUCdNlX/KwpWsZkFWj/xqtbuezh2xc9NoCQVrHlKyCh x0Zx9FUY4GVP9mad7+JTNMmxJ1574YtcoCMP+GLVEHlxK/jioSN29vgnx5/4nbjxi40f63h06LIT MNkv3QCInjUn63LOfzmzjgCZfYm7OMUS6Fkzty4HbGjr/Zab9iCGqOskfiROfthnmy5bYpcvfszJ 2Z/Grp+WtHf2PCbErZEtT/amsb/eC337tVY8dJKfuZCP4RP5UZZz09aiY52eNmDWRxXm19uOzw95 KkMVyB6POz+37y5vkfiFLY9H+9DszXXY6OxnYAPbs3+Nn3qHioCCgBS3SDFUND788MNZYBUdRVIh e++n780CCZDIKexIUVFYFdGATpEyV9yAjOKn2GkRHjtAyrhivgYQcdJhj4zCrClq3mvVxGcNiVNh 9iEh+2iP4hAjXTyxmRv7l26ACV1+xKHn1x6T44cefvnjNxCRB7Fby5/8dSKT5/bBlzXy8iMH7IrH XB6tkeczsMMXD3mxWWffNWGTrpyQodNpnFz59aJBjGIXJ/uAvutAVhz2ZU/G5MuzOIvBun2xYayJ oxywhcTKl94eNHJsB57iFT8+OTbbk/3RIYuH2KOPyq2xvOKTI98avvgQ3fPnF1tM+GlRRAbRX9qc zHG3lS9cWu7wAOcBybvr167vvrhxc8YsN2zbv8affqOznYENbM/29X2i3VWAUqoYKgyKkvdoj0aB uX/vaPf9731/Fpfvv/v9WbgVOQVcIVQEfeiGvkKquAAFxReQAU98hVMxN1fIFR2Fr+JLn189fkVQ r8iSq+AZx3c7kT2Fn098ja+akyu/+GQCQHYrpsYAW/zikIdAkw4AIys+xVoOEDl+EPvtR19ht7be d7d72eOPnl6zx3JB35g8f2zKKT1r8u92Lb4mDvGwQcZcH8iQYQu4ssN219uYTXO5sHe6+HpkrOXL nuTGtc0H3+btiR/5wqNbvvTWADp71vGM2RC76yQn/Fiz19Zcd/pIHoozX/Il7vJLj2171NO13h7p i1lvL+RPJXZG89kFYEvsaDxH3vrOm+N28vi+8eA/GOmSv7W9dQ5Ptbsxz1QGNrA9U5fz+WymIqC4 aIoaUpCQ96UuX1m+V4qngHTqef/99ycIKJQATeFV5BQsvcLHnoKnJ2dcoVT4FDZ2rSmuYqCnZ0dT GOmfxLQv/hVrvgEEoscWWbbzLzYFkG2FXJE3FwMAsm5vFV989gNkcbNNJptkNHy2yCj87ImhPdMh x7e47AnxRUY8/PBnPbtAkQxbyLrGXzLZ7SRLHo8Peyp+cy8YrOHnmy0vnMTAjxjJuhbk7Ul+rZu7 rsiLLM062V4Q2Cs75vZiTodue5WrABTPdSon5pr9sCNOMVrverJpD+ZaYCtG8vwisZHFT9e6OZuI rHENL596DdEn4x/OGIPdlWvjxcq4beyzC0D387+MazV6t5+n5SEmZnvJx9pu/qfx7c+Zy8AGtmfu kj79hh73ZFdUkH8l5er18QnZ8dUeBb7CrXgrlgATGChmnU4UcmuKTEW2IsqfoquA8gGwFUNNQdIr wAqTRk5T/K2zF5Fl47C4kqFLRwGmpxe7OKzRVfQACLBgJ/sBCT949lOB5Avxkbz4yLAbAR48Mmyb G+sBCDv0isOa2PgmTxfJl7HY5Z8Onr3Ju1vddMTHBj59ssUK4Njmiy0y4ne9zNmz7rvFSIxdU71G N3vW2cDT+LN3NqzlC8+amPH48bjoBYUYxMkGGXHqEd1esOSHT2Sv1gG5mOSzT07z1/7ooeIQA3n8 eGTxNTyUnrGciltrfeZ6fGBwBDJ//nH+S0IDi/XX3hhvmXwxXiwuUHuiT5ce23xll4+Nzm4GHlar s7vHbWdPkAFFQDFBioGChRQEr9ytvfuDd2exUawUaQUDSCmcGh3FUcEkQ1cxZZtsNhVXpPjgK5TA FZ8fuuzSVXgV1Ao4W9kUp3Ex8BcAGPMHhMTEF/tki03RJ2eef3Mx8MlXoBCfHeua2AAVP/ZhDQXU 4nNSxMcjwyZbETv4YrNGTjNmN/vis1e6+SsG8ZNng5z8lwdz62zid23EpuULkLPh9rl9FSOe/BUP 0LUf68XCBn/N7Y0MHTx+xCx+MXrseIFlPVtywC9bZOmx6UNPeOZiZIMsntyw0X7xyeHJDVn799jh hzwZTUx4xvaE6GnWEFsaGTHV2CZX3vHxvBhFgHb+G7rjNrIPS/FDln9y7CH8jc5+BjawPfvX+GSH o4ScjE8beAVeAbGueKAK3JtvvjGLFt66cCiciJxxBV5RVFgAlsLKNqKLD+QUW34UcsVOAVKQFDrr neKAI+LDmuIbYLDNLz3NmAwfbPPHrl7jx5pb3j/5yU9mwQT0rfPpU67sGyuobGa3eCv05uxrgaHC Tt+e2VDw2Re/MZv2J95is4bM6erpa9bkFdFhE9kHOfaKUwx05ABw9WKADWNxlCuxkMVHxk74bGry bC90+bLuhYfY6fIhLvkTM8LX5EVrr/zSNQ9oxcE3H8b6ro/HBNt8WqOP+Cwejy1+2RRfj5nyQrZr aM2essMW35o4IzriR+t1etnlrzjEoiEyfv7R198WgF0e8/vD7cm1Imtfa/omz8+1/Db+dmVgA9tv 1/V6adEqJhUDxcoHntwWUywVLEWHTAVIYVRAFR1FDSmcAZKiWXGu+NFlSyF1C9ppal08K3R8Wacn Jnp8s63Hr8AbixGxnQ1jLVk2xKTIAqfAPDDgh20FVV8xDUD4s9/siAWRRcXDhzVxsCEGxL4xeTYQ 22ToIvvGa7/ZzhaZ4sqGPh96czEAsMDBCxzXyIsHvvhx/cSkGfOBT8915BuosSFfvfhIR5z2ad31 1OS6987JIzGRZY9tftb5KVY8tu1P357YFDteMuyWG31jOumRlws9YpecOMs3ntiK0f7Fo9H1Pdlh gLOhv/hhg56GzOc1G79AxdeYLjgb5u79T+Htz2uVgQ1sX6vLffpmnWgPSXFBiicgAiyBrSKiSOoV JAVGgcJTCAEWPUVMrygqQOQr0gp3pyH2AYBGngx5jU3Fns1sK2yKJL44s0lGnHq6/IqLjJ5tMVjX xP273/1u8tmraLJnXuHMRnvFZ6tCTc9egYfCHODbl7XiMKZL1jgf7GpALL6+PFizh5qc8E8Gj02N PJ4mZjnAR+To8K0huWhuLH6xsk8Pjx0kVjljG5Fhv3G2yjE98vNxs3/xRb51ewLqHgP8kudD/jw2 xCuP5cCcvrnHQbbYoycueymn4hKTxpe+XKz79MqJffEVyOqX/I/nyLCB9imdctllUyyIzfl93PGV H0Se3PxI8pjP8Vx5+Kd843zdCfeh1jb6NmVgA9tv09V6wbFWhCoG5gCj4lbBVvAUUgVSMVL4NEVJ r9iQoW+sKWLWkYLILnsBlJ6uNe9vkq/o0ucru0BJEa8Q8lPRVaCt44mbjU7LCio5oO6kjBR7oM2+ fYshXfrG4taKgZ7YkXVEly/69MrRunCXE3GIUw7oiwnIWUf2juSCnPjwrLOviYcfzZpcsMWm/dMh g89fsuLJhv0g6+JnRxwaW/jput7s0W+vXVs8cdLBi4zLW709aUgcYtD47rFAlt/Aq3jN+eAve8Y1 dhvrzQ9jMo/X/sgZyxmyv+yYLzrjhcnevk8bz9vEY80t42ymp596Y//zH+YYEz/jeOHcww+QkaGX bP1U3P6cyQxsYHsmL+s329RpJ9qe9ArlpSuj4F0at9YejIJ4DHSWoqywWlcgySvoCmYgoK+AVdjI 96EbOmxoAMT7gv1oBFDAZ4OcpvCZs0Fe4Uf8Oh3pk6+ABi7iUKQ1doCROPhgx+1xhRtQisOYrcCq QsqfMbJOTmMTibOcsCVOvMCEPXrtRe6QGMQiXjps2hM9oGk9v2TslS5b5YMOgEyHHaRv/2Tblxjw UQDDRgCnp+sFDbmugzjkkR1Ezjrb1g57PLpsa8VOjyxe+TD2IyNk8OQEL5/80MOzf/t1vXohJSb5 WccUOBeX/OCxtc5NcdoTWTasi719sb/EOsB9jMfS/ApcLy2ssY+MgSxb/CH67I0v5A7F5fbyKTeU pmzPy+2EO9NxZv5s/57tmbmUX7+Rb/rkVSAA0sXxizkKiCJR8VEEgYCCVSGsmOmXQrMUmQpVxVVh r+BWfMgokk6axukAGT4Rm4h9JL6KmPjYDTTM+TA3zl4x6PGQfbGteJNXwBE/1tgBnHrx2ns0C+eY 6K3xJV72jAMS8njktOLjq7j5A2xyYF90reuznQ3r5Z4tNsRoD3IWQBdX+xcHP3T0cr5udBE9OfJe 63yffsiJQTz2X/7EwVe3ifXuGMhBuWYL4Xk88YvsSxyITHM9YpusNfs25tseu/XsjgSgdRruGqXL Hxvp48uDZq0mTsRv19g8WX7bC3vyMMm2xkPIOj7q+pRvevx0rch4z9ePX6Ap189N7edzYfXnmz5f Vyrb8K84AxvY/hVfnOcdWk/eXjmfZl+RePPt8b7nteVEpcBUVBQUxWVdgBRphRDfumWJUcYAAEAA SURBVMJV4amgVrwUnoqTwqlYdorjgy3N6VPrpCJOcSiIFWZz9s3Z0rNd8Q7M1jGwQ5ad/H/00Ufz JxsVbDYqqGyJCbFBHpjYu2ZP+U+nvNg/efzk2cp+fD6MxWxdcZZLrX3wQU4u8MgYk6ELbPkzlzPr 5vaor+Czny+xG4sHsR+PTrHgFwc+cGXPejE1Lyfs2ru4xIDoia2YXRty7CBxlJseI/xq4kLkPVa0 rpXcaGToadkUb+vG7ct6e81vPX/IumaPGp30ZnzjH9vA9y8D2Xcy1uSjVjzlet563u/J7efl08qP vh0xAzj40/P2gL1Nv2UZ2G4jf8su2IsMV0FxunrjreuzuPGlSCKFUxHRK3aKUUVfUVHMFB7FUDFV uNhTYMkhRVhTBK0pwhXE+PzzE5Hhi92ApYKeXEVZ0cQTD5kKNNv8iQ+J1YmIPBKjNXM+2BNzjby1 jz/+eL4Y4EPcYpIPumzwwbd4+ZQHhRiPPH12yHtf2t7os4MvXl85Aups8GtdHE6a1tlh04sSp0kv WMjgWTfmVy+eTp5dj+x2nYonvp6sa0zGmG0xd43tn20xIHstfvqIDhmyciMH5po4ybNnTF/e7Y0c MmaLHXJde/xi0pMXm54cu/ZPFy971hCdbJjT1cSJ2r9ebKg42y8+G/ji0xAd+9Nnp336ZakTmQG0 fLIz3p0ZMS1xTYHtz5nNwAa2Z/bSPtyYJz5SaA5pvTZ/13V8ZQGvQqV4VNwUmACkoqkodwtR0SSr SAMzBcWYPcVMcVGYzPNBtyKpoNJLlw55fjU67AMSRUwRDyjJsUNH7HyJVUyIHAqMskc2/8nTZZ8v 9qyzEwBVXMmhcpRMdvDbP3/21f7t1To+eWvr/JCTP7dLxRhgmXuvUg+AfVeYHn3ve7OrIS9cAARb 9sIOm27p+pUlvvHtlQ169iAuzX7NXSONbnlj05o5MueLLdR1cc3odc2tuwb88sGnvYiHjdasI7mn a408W2LNrxcsbJqX/7vjRyXIXht3Z5B902dLrhE7+PzU6GjmxatvnQ9jMnSTZw+fD7EZ95iSQ3vy E6c+jdwHpuYt5RHPcDQ+ZDWWGBlTuof0VXei1rLFircer2W28avLwAa2ry73z92zJ9ghefIePoHX T0Rr5gqFf2hA4VK4gYziqVlXaBQq8hVMfAWHvIKigJnTNa8IVuTWRddYC0TYdUuXH3oVxQqafm2P Lh1xr8ftBa+CRw/fXDFEdCvQxtaRXrPm1KioIj2b4mBHYZ9FdC/PBzt6LWoOVKxrYqgIswOQ+Qvc zIEb2fwDWO+h8o9PBll3jYCOuMSslxf74F+ciB5ZOoAYkbPuGmbb9UPkXAdzcu5ysMF+ubMX19Dp mwwdftlC1u1Rn329uHqB0M9Mim2tx8/aFvv8a+SsFUs5vT9+TMKV7Huw1rMjHjprm/RaZ19jOz3r Nfr5J+fx0H7J2yc+Mtbk1u3j6XOcaGf+xqeZfTp5hDKA1nWaKhN45/qwhYwfR+xFydXH3/q/rgxs YPvXdT2eOZrDJ1xPykP+2pGflLs4/kkwRUYRVTjIKyR6RaWmSOKRQYqLYlRBBxJ4/Gr0UEWUXj4U cePkFXN2yOoDKjYCgAohPeCEFGkyxb/22/6tibsmDo3vAJ+/7BSngtle9OTJWLcmDoBE1xr78sYm n9YAYC9grCG6ZPWaHLLVSc/YCVRO2LVujb5b0MBNHNkTD2KTvHU5ax/tizx/ZOyn3OEh64AbkdHa Kxn70sRHnz/yvTjIH9ma2LMBWOVDvrxg8AnkXjiIkT82tfSM5dLcGHVN8NiSG0CLvB+6jlus5uVA z46YIvbIrWMw19jX0sk3Xbxa+tbZxuc3OfwpOxhOut7zXV8/+vPTynu7U/Exf9h5HOXncesb/9Vk YAPbV5P3F+L1tCcgXsWh9XpBKAaXLj98z4ssnl6xJFvhVhjw10WKbPKAJbBUBLNFL2CteLHLPsBk jw28YvtSERqx4in0xcaXQq0QByxssVuc7LEd2NpzftIDFPaoYFe8K7DmbGpsKsaaub3YszEfQEeM 7AFK/AUElq9FkS8usWeTrvgBX7GQI28v5MRjr8CX7XfffXf6IicGfjT++xQxu9bsU8xyhwB/YF0O +LZXcmzQ7b1jftkOJLsG2aUjp+1Vnw6bkdvF+GKyL3FodPm3l8hYDOuenHly8tKLMvYu+NDRIHHR 1ScrDnM6NfMou9bokpd/zRgfiSG7eK7Lob3k5YVdNsgZsz3SO3vrbJ1c53HifTyEFunWf1szsIHt t/XKPSbuioaigPSNrTW2dm6caH2PVnH1xK/QVGyPx/u3947HLdFx6DG+dLSALTtkFTpjxbcTUgWI nwpJ44oL3wpMRYoNPtmLTxcg4CteiD5f+uK1VnGjo5krbqi9iQFfz1+xKfxkAQmeGLqdS/aQxEyO f3pkyYlLwbdGxphtAFOerJU7+6THDqDV7BfYyiV9wFQsbCjU5PpaDuBFZDW28QJ9+0XipKvv/V63 kcnlmx59MYmfvHjyKT/47Zltsdu3GJG9tveuJZkeT+v9syNmeUB6dsSAxFGe8TRz8WiID/6SNUbm iF/7S946PzUy6bNvL9aM8Vsjl39jcSCyZFrjpzW8NZ/chctL7Mmdf/DwtC7mGXX9SMOwMP30p301 P63Pr7Xk8RqfprPxXk4GNrB9OXl+qV7mE3dfcHry4Rmj0554eAqjQhAAnLv48BRhvQKroJgrNgpm BRVI4FnX8OkoNOaKt3WEpym6eAqjYocnTnEolGy0B2v45vhicIoSAxABGHTYsa4ZIzLk2UDGzfk3 Jo8CIHwtHWvk+BevZl9k0jUGkppTG5BqHbit9yI35sVib/Kh0afHR3vGB0jZBszpl1/XQLx06ZEx tw6cxERfPsRDzm3pTtTWyWls2xc5+uK1Hy8i6CG2xeU60EXltVyJgx2xk9HY4CNZ+mTaD3651SO9 fLg+5MrVYR6H6lynwyYdZM9siJlOzTy/1jX+UXNj/uInj89+QM0fna5luZ8vXPZgm/3jew9vY7Pj ZD7djj/Tz/hAVf70a5/kEV59+zhNbgptf15pBjawfaXpf77Oe+L1BGXdk96T2xNxzTd+MD6k4cMb 984vRSTZiuNFvyA19MnOgja+p8CHxiaypoihwFHxqchZr+BYLxbFmp4WsNAhi/gjwxe+nj4yVtzY RhVusdJfxyGW4m0f6WXXOl52gQu9wK39VZz5pKsBKesVfnaACFm9eNhFM4f7cb7LgV5u2KEDkIzz wQ9iHzCRAXwRXaCJz5YcaPbR9TCnrzmFBo50u/YBYnGvbbgedMlmE08rbvGUb3Gw13XkT+yaXLDj xYExGXF0LeLpI2vNu9biRPk0F6OerMYuwu+6WRefa4TIkCVTw1/ba498sUNHM6aD2LCOrBmLdcqP DyCaa+T1a/32xMb8B+nHyTa70+DBH/oom4fjubj9+avJwAa2fzWX4tkD6Ym5fhJ7Alf8jXuCTtlR H/zO627/HUAFQRFVANC6IOAd3X343lXFRjFiX+ECCPQBYTGwY8zWLCJD3pw+qiiyATTX8SnA7Iob 6TUAUKydXNlmI53AmF+yxWCu2U+tGOiswcU6vfYjFvaBBV/0rGnlgXx22UL0rCvW2bQmjvjGwIi+ HNqnfHghwh8b+OTJmmeLrDHg6voVZ/F7AeF0Rc4tZCDIBtCVOz7YcYeAX2ROx3vE9mjPAQ47SCzF 3LyefTp8idtcXMbFyy4en/HTZzv7fCA9XbG5rvJIH689nD+/xLS2Y0xGfsojW/aefjL5Eo91e+57 suLxASy+xVDLNlt0kDU2NPyLFxaAtjb3MezQi/hB5BFfp/WTuV8vVjzjdUs/+a1/tRnYwPbV5v+5 evdE8wTrSabQxZtF7VhRUswvnxRrReTS+FlGcihd81FKBhqPJ/+DpWAoZhUEhV3BURjoKCwof9Zq io9YFMaK1yxg+yIpNkWdLac1fhQhjW19wMWPwmWuaAIRY4WcHfJi0PhiC49tPiv4YmWLbT0b+gDF /qzRoW8vbNbjs58/um5j0+eLLjLXzMXCDxtk6NsLG9ZbCzTp45MFWHyQ1VBx2zc5fPsjbyxefHLl uLzo07MXX7sSXwT8xCH2Yuz2M3mUT/40xJcxPXLFWK7I2D/bXS/yxhOQ9nlmu72INT32mht7DMgb efyuCx/Fgmddi8imH58tJFaNjDVy63xmSy9ujYw5Hfvh8zAH9+8sLwrExteD8aLAHovZ/ulq/I27 yLPvrdthetyNWnbg8xYPxj9Kf+Xa5d3tm8vp3Ff32JgkZaMtOuPxYr48bJb17e9Lz8AGti895S/O oSco8sRXLBRPRc2nShWC77zz9jxBWPve9743CwMZRaHiQy4760gVAHrW9BV/vipGnugVGeCpCCkq bCow/BiTz56+df7EqnhWqIqFXfbpKlDWAyd6yVnHrwDSEyvw0LcHPsWm0cluBZ59MReb/PgEsN4L Aj3wYZc/ebaXYlsXTvHh59uaMZ6GiptPtlFFub3zJx6NPGrfdLr1vNZnQ+NTrOSL2wuV9957b8Zf nuxbm2AwZO3JaReva8ZGdvMlFmNr9lTO2cWzVq7LPR7Z9pdN69a0csaGhvRi0csDu/HpID075DTz csYmnx77xuU+XXr5msb29qzX8pEOefaKrevPNhlzjxEkHvvGk9dydLLX8faOnXqbZ02A1tf0fEcX 0ALc/N+7v/w2Nnk/t3rjs+V72FJ29fr4l6P2gLy2t41fbgY2sH25+X7h3hQKT1pPYk90T2i3Af/u 7/5u93//8VezsFZcPOkBiCe+sSd9xYSNio5xMmuewtLcWFPQ+dTYA0SKoRYA0rGur9gCAHEC6eIO HMRUUbJWY1OBtl6RM69osa8AAgtAxAZZ+uSK30XBI09X3OITi1uuPv3bLfL2RZZcOXOqrejzKXZr /LR3fuhlw7q8kykm6+Uye/TKl/X2T0/rxUV22CTPjh7RYc+8Qu8WMlDsRZEXEV2PXozJh+/Guj7Z 7zqaI34QH+VEDjSxiLm4xUDOnGzXCk8O2bTW4zGZrovrh6zzm73s6DXrjcn1GBETm+vHc/6m4b1t +nRq4sOL6GjWi4UfPLLlqhzJOz4ZcZmXq+wWx4TaIXcaHQ+QvTC+Ez//5aEBun4t68698R3jo/u7 T//46fja17sTaIEyAswb0J6WyZfP28D25ef8hXmsoHhSK4gK/s9//vPdz372s/lj+3qnGU/uCg45 T37FpyJVgW5O9hCoKooVnAofHa1Cy1Y+gAKiawzIxEImX2Jf2+R7XaAUV/sks9ajj4f05DT2rdHh V8sHWftGbJHR08mncTGKBSD94Q9/OPlpxOT4AM5OL91OLj48a2TYyKZYxCheLT+ti0usxYyP6sUu 5vbjrgB7YlrnjV/U3sjQsZdPPvlkjsVcjlwvMvRcx17omNuLeOrXsdJjg3xxWxePZk0fr7j4YlOO 5IEcmfJSHu2BXLnSt3fy9OSkePNJD+F7Tty+tZxAr1x9+MtX1sVTbOb55wOJg03U/vhE+GIzt+bx nb41unyzb+z6dI3Ia3Tn2oNxm365hzxtn/wZrq5cHXd9bo23TMbtYzo3v7g1Xwh++umn8y6Ft4lc baDcrWOyd26Px/np+H1ifhu82AxsYPti8/tSrVcIFA3F82//9m93H3zwwSwynsSe/E4onqQKQ59e NUe96leUyEcVDTzFQnFUTNjIp0JBjq0Klj4+W4qL2PD0imuFlh18pFe4A+mKEn9aOvzRW8fQnG9N PHLhRQY7dNi3lwqzfeO1L3srJwCp74+KxwnZSU+Oygs/7HWbmq6TMJ4Cyw/b6zjJrPfLlpzo2TPW kDlZ82wkZ90aGXHzq9cQvsbfurcPep3YybPpmtjnBKWRF3L2oRUPWdehOTt06+21OPikK/dyZm4P 5PV0xMZe17k96td7Tq69JMd+foqT3XKAVwzkfMBJjB4X9kuWH/HpySB+auI1br39TsHxhw16erbl kAy/vSiyrmUjH/bOtv3ke0wy/bAfrLt3xgus8ZoS4F6+Om6fD54POX73u+8st5b3b0v3ni5lshu9 +gxsYPvqr8Fzi8AT1pMdKSLmAajbxZ7MCkGn2wqcHuErDmQUPk98OuyQAdTmioi5YsafuRYAFUO+ xEKersKj9Z4eGacktgJXscQXDz0kjlo+9cVH1hhPDBU1Y40draLHZns3FqdYNHbkQJz2LY8VyvzQ LQ765Gt8lwc84AWA7JGf8mCNDfvVF1/r7LR/6+Yov+1LbG6Xk3Uds2Xe/vkopmLnH8m/2/hk7N2+ 6bLDXtemfImv2K3RIZ+OPXZaJit/TtFyp4mDDqJjX+Ss2Yt1vos3ueyLIx2Pu+zSsWY/9sKWvRSr uMhY19qPWDRybOUnfn1+eiyQa008xaxH5MuxPNGzpuUjnYcvRqbq/DPS8JDGuPdtR6YXWz4oNfO+ iFmf/6DI/mTr1+Hu3R35Hide7/Nu9OoysIHtq8v9k3teP/FO0fZk98/jVeSuv3ltAuC1N67ubt9d /g3RfoKPOgBQzBSEil9Fv2LGpmJSAaoIkqtgVVjqyWSvMXlFwRwpLOvCZo0vxaixnm9+ULrJWato VfySqchV3JLF1/DtUfFl37oY0+d7TfgAgz+ydCvU5Nijj0eXD3aNrem14ihXeMbFQFZeAI/rww4d 64q1vFkjR08ukPjYsq63nl/6dNkgnyw9tvDIBNLm7Q/PuLizW18+2ivfGh989jih70UL23wiMvj6 YrIeOLU2hcef9st310p+8MWIR6fY8Vtnv1hbx0OtGfMf39xeEF5y9FF7FY+1fBvbA1vFmu/2Z90a 0ud3kfMiYy7NPzOE8Wf+w/PnRj9A03P7ltvhY+wUO39TmY5wp7LH2nhffHwCGh1+2Goytz8vNQMb 2L7UdL9YZz44oeD89Kc/nUXXLVCnKa/sFU3A4knuBOQUgzzRrTvNVVAUjQqJnowioHgqNMaIr/QU UD7Yp0OGHsAwZ9sHjRS/ih3wAg5kjNe26ZKlKx6kIBVPPtgla+20Iph+sYuzQth+7SPf7GiIbv7K Qf7Elj55+2CjE539yKu+fboly3f7yaY5W4gttrXGcqm5lsgeNDpkrPEtVr7anzkZe++a8qnhu17e N2eDPe/7Jcte15K8fRU3eY19vhF7Gio39NbEdtfbWvrl35wuah2vJl5+syseuuUn/+TJiV+zt+bs 44nFY3etmxwZNtobf8Wz9kmGbPHImXiQ68CnFyFyh1/s5ao5fePyS5/tqPVz/A05H366eWN8F3qk ++R28ZL6yRvKU/Xo/rjOTr4Hn2rO7ta/3AxsYPty8/1cvKlpnrA+adiHHjwBf/jDD+YT2xPdk1VB UVgCxIqCJ74iwYYnOVk6FQtP+gpCPRl8enoFhH18Rclp2priomjxZd0afkCDVwFa9rCAPR1zMejp aIi/deE7XCNT4aqQKsxiwqdrz2zjkQGE1g594ZGlY281Ovxay5/ePtnQ5Dmb9MvjoQ18Ld21XLbE KsdyVdxeIJmT6X3jbHvBQh6YtVd65M356Hrxaw686dib6+PFGTvs02U70NBH7Y2N/LfGthy0t3r2 EF3jrq11jR1rxSgOcfGhiYkcmUCxNfbw2WBXDujSwRMPnj4/xS6mYmBXY8M6m8icPX5qPUbYbL/6 Tu/0yBaDOZvJsqm1d7JiIyMHiH/rYtfI99WfvkM7lPYAOxT2gIt1Ml7VCLFEfEXx17zWtv75ZWAD 2+eXyxduyXPFezLzeTK+EB850V6/voCfJ6fC6ElbkfUk9WStQCgcnvRktApVgFeBqAjxs9bFr5hV /NnIHlnFA/igCmfFjKw1coo9e57oYkT8i6+CZM42neLFs06PL3FYQ+Z86PlA5myaA2KnbHP7kC8x kik3xaTPFjv8oAoT+ebs2AMdvcLb3smLX9zWxZ5t9sln21zBFT/S05UrVO7yxxaZfMgDP+wYa9br 8ZGerj2IhU4+yi0dsbkbgqwD6bU9MnT519P1YoYenn3pvdARc76Kg3xETkNsaeSy65pZdx275uvH Cr54iokvPHGzgdiTX/rljU3r5tZr+GwUE7vJTGPjTzn0+CaLyBjbb/HJM1l50eez/Yknv2xYJ/dQ f8nT8g/Ry5McLW3nPdmnPMG2Nz43enEZ2MD2xeX2uVv25JqvWEffByGuXLty8v1UT3bFwJO2tn7y etKinugKgqJDxprioODUPAnTIUM+fbLs4PNpbD2Z/K55io2i7QQl1oq2QpjedDD+0I/Eo2AGtuZs iY3ceq8Vu3VRbB94dPmyb2NgKHZrTnfiQhVtMkjPD36xsds4f+JSYIFNYFuMZJC4+dHjZUNc/ODl r3Uy9qaXB6dcc37EoYlNjAEJG/myLjY+smVds3/xkDFmt9yK19w6v+y7Xnzlt5zR7QWAvLLRNeYn oG1PerbZ0ZNBYuRrvcZWDb9G3r6K397pdp34YM88H+bk9IhdsctLMeiLC39N5PNf7nphQYdPvTXN Gv/5WT92xZBfPulqiA86+IvMeF6MfwOX7fH//lX3eGwOoC1egDvf2yWwzyfhKT+tPnyhuJ9u3UvK wAa2LynRz8uN79HNJ9t4AX1+PCmd0DRPWsVdvy4iZD1RFcgKklg8kSsInqie1PTwFQhjT/qKCh1y ioY18pExW4gvY74UFfIVQD17+IoxcFMY2VPEu8VLny88sTSuKLGRH3188nSLJzviMrYfa4o+oicW a8aRORKXmPnXk81XsutciMu+O7mInT/6FVFjVJ+98ixf1orTWKsA59fpnA4SVzLkxJSNYiBDXo66 hvliw54DSjG5FvaMZw402TQWG7vsldOut7VyrffCygsCsmSsu+ZslWf+xWzOvhit05HLgJucNbLk EBnjrhM9bU1k+CVnz9ngzz6Ki052rdErpq6fOXm0zgO99TXKJ3ly5q3no1jzk6x1rX1kW9zxyUbG bEyf41u258aHph7IwxA4N20t+bg/ftv8kPKxtncos82fTwY2sH0+eXxpVub7tMObDz5cu7b8vqwn oeaTxoqqYlCR9eRUnDzRAW6AUcCeoIgMGz3p6FWYsuWJicfWfGLvCytZbf2kp1MhU2zZz4/CTVYh V0grQmSygccmn3zZU7Hq2yebYlJs2aUTscWOxo55cenx2BWHebL5Me+UxL59VDiLjY1isR5gsYfa z1oPv5jKJ3t0zI3ZDLSLgy3UXozbrzXfB6bHFzuRsT0BUPvR2MSzf37Eza59kus2Oz7bgRmb5cvY NeOPrmaMPJaMvQC0L77MybdXcmLDo1uc+GTIa2yVL2OxWGdTbNa0/Og1unp7lBcyfLFRDNbZMNfI ZDv7rYmvxyEePXHTsaZHbMqpNb70bGUnXfrtcb1enGLNNrvljn7ERo+/ZS/L44PP8f/0aYyER759 4ZkjMo0nY/vz3DOwge1zT+mLM+g54/axl6xvvHF9gosnqwIASBUhhRR5AgIya55EnkwVtZ5Unpzk rFX06Jp7QpPH54Mc+XjkzCsS+PyzrRjjo+Jr7gUBOfJkxajX8LO5Llx41pG4xIfX3io+/BonQ54d 8lpFqYLJpvj01pvjsY9XYY6niJKTF2vrdcBinX3yGhvI/ovPPJ/4fInZWC83dNkRcwXbtSW73gc7 5QpIkpXH4soemW7/8i/vYmUvG16sBMb894Ep8vS7vuJkXw66lvbZiw22xaixI4YeX+2NTb58Gpot cms9MeFp+eaLLQ1ZI4f04hIHeb7lW2uPYljrk0diqhUnO9msLxb2ta5XNqax8Yc8O/HZoisOJAYy 5vjLdfbcWuzSpSOm9qNv3P7ZysYSoxcN9r+AtPVi17On51Ps7T85/UYvLgMb2L643D53y+N5Mr+w fnWcaN1G7AndE1lh6VO4npiKv1u1nlSKgyebAqfHU9zIeQLWyOF5EntSp4enxeO7Jy4em4q5WLLJ Bxk2yOAHIOxbVxSNUUBGJ1/00iVjDfGvSLOtCGvrIkKOfbbzb86/fctVsbKl8ZN9PV3yxnrgI0Zy 9qqnJ1bEJttAh262xNk4n1Nh/CGnscEW++0Dr8YXO/JcnPZjHrVmHaXLnob0xcYegAayxuKn43ET 0JpbZ3utK99y0OOQT48tPI85OXBtxchGj6Ni07PrvWdjvr2fb/8aPf7krevbXvHZ7rFDho982Wfr ZPPPDxnXMht0u/bWNbFq9BDZrpM8kUFsiUnf9c0eOWN61rObHJvG1uZ49svjWjz/n727a7brqNY7 viTrzTY2BhtcIQVUubiABAiHHMonVFIkBVxxz0fgc+QzcsPFobiAgrgg2Ac4sS3LktK/Oddfe3hZ lhBgYKM1yr27e7w842WO7rn2lrTNvhjEUQ5k+Oxgo3C8rMVj8JfOA/nViw+e+S+eDej85WOtwMVJ /VjdnMH/UhV4bn1H64Jy4BwUh9LhcvB62bm48F1+qAscz+VKz2UEw6Ek7+Kyd7Dbsw+HPZkDD4M9 v+KwTpfcgOti6/A74H33R79LBL+LAa8LgB0/LnS+6XiZhRk/G/riphdmWOnY0yk/+eKxsUZ0EYxy 4Ld1fuhlr+Zw1GPX8xOD9bts10uJvnqUAz22fBarPd25Z2dfPGJWt/kctkDXl/Kia6TXc4GjbuUB Q/0MfovJi9JLjy/PXb+Y5UkmPzjwDC9VMkPe/FnDJa+G6mNdLdRDnOzZiYtPOmKJwjDTY9OajXj4 g8uOrIEvt2oCEz6bRjK6/Ndb8oBpzia8dNmS88fOnq7c+IXnR/th4tMtzun73vrXBXB7LnTRrAV5 cYmfjL/yLV56yejlky775GY8JJbpa2Oev/xFK3B+2f5Fy/losBpakzsA7ZtZt3YoND89xMb/Is/L x0Em71A7ZPRcPi45B8wBZ8/OwOtg2cNg78Xtcn3rrbc23/Q6tDB8h9Nl4SLgtwMOw+A7nrk1LDG4 rNnCoWt2cRcff3TLWb7qIE466ZEb7Bt02NOBoQa9+MgQn8YkNuGHy6fYixvf3kxmqK89W5g+PIjF xeplgDwj+bJF9MpBvRB9Aw7cLtf8s+EHjljT34zXF3ZszNnQQfQNuMWObw/XnF0vOxjykDtc33X2 oq22MNgZePzBM9hXl3yrh2fRs2VPt1z0HTs8eNZqxze70xc5Od/0YVrrX/HKiY0cYFUb6+qQHR3r yD676mX2rPqgAae8YJPJz/OXDx/kYvfMyp0P+xmDdXVsff363lvs1QAfrpwjNvHEowb80OFDzIbc 8P0fgVYxNnP62/+eev3/q/3tZbGuzjusX6u8dPy3vuyfMXP34XmH2mIj3DCPWuKd+w8bnznnl+3H 3AOa8JRqytMG7SJxYOYhc+BfffXV9b/W2l8sDoqBb3QwHT6H0WHrMFuH1cXgIPqfEDjY6cNw+Zn5 Ry4gul1sLl+HGja+S6fLqEvAheeFx5ZdvmGyo49n9F0uPr/w1KaY+YDbpZKvqcPOqCZmezZGlI98 z2fAXzVj24UVnw3+JLziEKPhAs4P/eR01aPa4YuNjpxRz7w6xhMDXv7Dh2Et33h06FcvGGxhV38x hOm7LjVWV3Kx+DN1Hyisi8lz8uLzXOWC+DqNKR4dfnu+cNRGrPhGOmKVC1v9hcjFWD+ki4fokvVi wlffYlMPPmd8fCN8cn4Ntvz3TMzV1DzX6sIWdTbKhS91hNdLXzz4xVGu7PlB4skHe3khtsXWjFes eNXSmg/4eFtu66WKvwQP3qHz3+Hmf4kX5ubyj/6S7TR4GG/Kz+v1IfhchI+3ArMJO3Qf5XE7HEto dggdLofvtdde2/5n736/MTyD3CfgLgC6Lk7DYetS4csF0YDtMjA63ObsHdbwXczW81C7EIuNH3hd QHRdQoY1PluXtFkuagBX7Hymiw83gk1mllO1ESs9WDBhkLF3aeEb+OTJxGPdnJ9swiXPNnw8+Nnm 05xMTNm25oNPe8N6jvj04BvJycSWX9j26tZ3PsXBHqlz8agboqMe+L3s4fTszPIkT59Na/Gov5et 50FmiKvazecPa47i5pt+9vkPJ/nMHy57s6EmiE09hAdLjOVQzfLF1lodUHhmNg17tjD1gzr7kGBP lr38+Kt38eVWfuRiKrfwxXDqP1v58FXs6pCddbmYYZvTEZsY8Tbfdy6+G17pbJjry/5WXTMfe53X M98U1uzxf/Dz5Bbr/MIOietMT16B88v2yWv2J1ucNmn7ZsAdGjwvUr/n2P/IG9+LrkNHnp2LwaF1 0Hw3YTiQBjuXgNmBRg6ai9nh8WM4hzw8vwbQixiewc7FYuDD6AUPqxcizHkJ7Id5f7l0OdHvwFr7 zkTsMODLjZxPvl0ik0dmkHW5VQO+yey7fMRgD4PcGrZhTc5GTmLBp9dFmj0dVE5hFlvxtKcvBvrF QgeRGdN/a/Ly6JnBLE7xeVZihdszUb908p2PYoLNPjw5G+Lin1/Pt76oJmY2/Hn58EM/PH7w2HvO dJPVl+ystxfB0pMbG7qwYIsDFpk1Wb1FLm+x0EHVjJ4hN3WxFgtb+ZhRtWPXEEOjOODTFQN/PQez OIqbH7q9kMnDxaeLwk8fdvngscHLDxt8OmYUxvRtzRaZ5Wy+t/1cePXZ+lHx1WOtVqALT8/t/Ufv A7/8YkN5/Jf8PV7zrPGwCpxftg+ryl+YNy+I1ubZvO0dMC8z30n4jvZzn/vc9ntwXRqvfPbl7RIQ nsNFF99F5jIyXBIOb//m0qE1HGaXhzVbF7WLlb6X+PwnGB1kM2JrbbgwxYbH1h4mglse4qJvT1es PgSYDTGKx0wHwVIT+y6gdOwNvtLhnw942Vp38dA1ip0P6+qen+K3J2Nv0A2D7awDPb7MrclhhENu ZFuuYbIT9/SFRw9lDw82vpi8RMyeIft8qAd7ZIbLFlWH8OF5UcD0rODoBwOeHmQPszjqs+rey95M F3bPgQ4fbPybXf0lZj3g7wH4M3uzXIqVbjUUM324eIgennjMcuJHHnqYnlz0Jx36zfQjfNRzsk4X ZvJ0el56UX7s8DpzZjw+wmEr9oa9/MTbOaSfDblY4cojHDzYxep5zRjp8UEPll9isf5nP+u57t+l v//+6r+tbnrg+CFvvZD79/r8bi2yt4kt9UeSWNBpneb+kQBPqfCZ9eD+91Oa+8eWdofDoTDaa8YO TQ2bjB6yd6C/853vbBfhr3/96w1j+/Ht+Hd49B2weRh72XZh5c8Bd0gd8nj2bF2UDmly/q2ROCZ+ l1mXPT36MGGExTY/bMoND8EMGy9dfDguDzPio4sbFqKXXfou2ezzU23NCC49cdKBp2bqkm54sMRd TatJWOnDoWvkAwZ+M11Ys17k2aoFXTrhnsYhVvZ02M0LNmw2xZIcHls5dtFblw99diifZnbi8nKs XuzUAx6eD3RebPSrJRyY5AaZF7f+7YVYHegWO1786mJOLh5Yes8HAvmRiaeYzHR6xuIo/3Jng8dX NbVHZnpein03Xt3oiwe2GGCzpw8Tiam6i8OgxxZO3wWLk015ZkfPKJ4w6CEzeX5n/GySX7++98pu t/fZAt0x1q9zDA+jX/W4xbNpHF++x/XpVGyn/PP+8RU4f2f7+Br9SRqacjbmdhCu7QfsvnvZ+Vx3 3NXFu7cO5Dqaq8v3l/F3v/vd7S8rOdS3nvMbffYfj3WgLg7V/s9r+m6EvIuiA+my7HCRO1RdDhJz WfqbyL7T8N0Hcinky4WLXBoOv8vF5dBlS45Hnw6a/vDoGC6KqPWMh519PmGi8Frbi4W8C619lxW/ xZMsXfziTY/MmL74E4+L0ux5iI2evRqjeOTloCbs6CL61nTTwUP5DNdeXNUBfw5+0zHPOtHzfMz4 U27fBU3Hi4NeF3g/3dBPfBvikAdbunhs67n5EslXtnqEDy8X9bA22FYr8cDmB+6sCRm76TdsMkQG E0bYeplv1IsYrsEPG+t6MEz6zo8PB8WcH7HBFLd55goTHv+wyGCb89V3tZ0VurDgit1Ixi5KZq4P reEifvgWpzVZfs32/maOtbFOxfrxspf63ntw/EjZS/fgfy5Pf/gvjnyFYz7Tk1Xg/LJ9sno9kXaN ycj61q3jL164uw4Y3hp+tHPPT3pWw19b//eeb33rW9sB9MKbl0GXhoNtdBFZdxH0TykcSn9+5SB1 OTh09CYOPeSF278HJHcx8N0FwQcceHBhuVRcGMXiwHeh4kXW7ecFQbeLAl9sXRpmtF0UayaHYW/I nU71jW+P36WTnVjh48sPFl3xhwfTmox++YqjOD0TVD7bZn1hh4pHDGqnvuVmhsvWmr98bsbri5oY 7MULly6ypw8jzOLAFyNbJA625vzCbNBhC5PO5JfrzMWaX32iZvSRetQj9nzl10yPrVrqL2s+vWyN 9OmKx9zIfzb55wfujDNbHyzhmulXE8+cDT14fJDV//b4qGeARx+Z5Y3EL26EXw7VxNygU43TzRbf QOITS3Hko5jw0zPjN8h6/nJCxSsOvHDxrY16xQeH97dP/5vpI7+IUR3KAU5UrO3P84crcH7Zfrgm fxanxtbomlJTO/jo3XfWP7NY/5eee9fuHf7w7384XL+2X4631qXlu9svfelL2+Fgp7EdQhcHcihg +tRN5uA4lPDpu2T4dvD8WVgH+LOf/ex20fnuVRx+lAeDnsHeQenwW8Mmi98evtEh5tewN5DDjddF sjHXF77xYMKgJ0Zz9l0MbPLVmg5cBEN8rcNkI1ZEX275zJaMbX7NYvPdkBcHPXhiO7XJlh8yvsyN YrTnl5/ygMlXMyw6bPjFF69nO5+p5w4PDh2XHVx65jDsYZnp4tMtxuzkCscMV0zFKaZyodOA2YcH OogvNTLKW6z8mOGXWy9keGRevuRirLf0ZM9CL5PLA6+Y+K3/k5lh+iDAxoCphmKrHjD4nbULGwYS L/s+CJSPOOnAYl9fbUbHL2yrpTz5M0+Cg5+/YmMb8Wn03NKvH3smc+bXgEMf9cEwX3hhFqv9HuP+ rwfk9t7t9QF0YflR9Ltv3z584sXnD2+++eb2rG6/8972TwZhwS0/dnI706MrcH7ZPro+TySdjZ2h htbcDujt99Y/uVkNfOf9/VPynff3i++tt948/OhHPzr88pe/PPz2t789eEE6XBrYj/a8cGGfNrhm d7g0u+847dm4VBB9vh1qchcSLBeiw2g4pF10XXLTHk6HSi7FwadLFD4SRxeDPT0Ev7hdInS6dKxd bvBh00X4+dwYg4cPjz7Kp/oW25zx5dtF3LMQu/zJYYqpZ9UlCBuxyW/1LD461aD6sOnSTw+Pr0nZ hQ+rGKzZxsO3V/dInl2yyaoDHXmzp8OuXD0H+aKJh0dXr6iBPsCz1o8GPwbqOdAxfPda74Qrt54H v+T6TD6IXtgw9KghDn7LH46/ld+LG79nCrNYYcqTHly+1cGAiaffk9V/8IxyEoN48OjCY4d6GVYH uHzKhT1+tvTtywefTyQngw/xi5GuvfrUC2zhIjrs7dWHz2lDBw8uO0Ru8J2s+NrTg/vM+nshd26v s3D850NetH5i9tInXzpcfXb/y3T8ToJ9psdX4OLkPl73rPGYCsym0+z2XSpMt/+JwJqvX1t/q3G9 cDsoP/zhDw8//elPD6+88sp2oTjMqJeg70Ydjg5MB81h6oLA44uOg+vguNT4IHNZIDwDse9y7gDR 7zLms/jl46Cb80PXQPyVP38Gog+bLy838XZhhEOPHJ9PA7GdWNb5MBvhF0t+yfhyUfJjzBpasxUT 4pv+xMcvXvrFItYuazpRMbU3Z8OX5ykOtTJgo/K0J0ewrCcmvwYSb3L2hhjV2mDXsyGzzybf6RZj +MUFnwxOMjwDJS/GakIXBj7f/Plpi15Dak6G6Bl6smfiZY/YiRkeG3wY5UrOhn25yqkXbXpmGGRw PIdqJL/ycW4msYELj511OZNVN3mLLT/V2l68bPDoo+zg0SGvDvaGPVt+2M5cYdAhM7K1zr6ZLbkZ XnWqn6uDfXFev7n+9cH6G8t33793uHXz1n4frD/6cm+xL36YiN2ZHl+B88v28TV6Yg3NqBE7XAA0 5HOf2H8nsU+ODui99RcSvvnP/7T91p7vf//7hx//+Mfbv3v1adLB7/A46NYwDAcD4eULz2FC+fXS nN8ldPAdXPGZp76DBNPohQ23g23OH9sOdHHYh+eAs+0lBrvL2AGnS96BLeZ8dIDJreElw+uCiWcW hxmRIzx+2fDLZ9hhlFOx4uPFTw8eDEM+jWrFd9j8dlmyg+U58lFd+lAlPpjFT5dPMVvzYw4PHw5f 08ZeLGT4BmyUjbl8xOE50sPjx97o2fBpyK24qxO7YuKjZyAXfLO4xQWfHb46IHw8uPn3kxxx+LG+ P/oQLyIvXmu29mb6fIk732zCFhefasE/Yovgk+N7HvDwwjSTh5VfeeFHPZ/ww1aj4mbLxpj29vyI sTzhsEXiMuDQlSOZNf1ygIma8Y2Ij/Dxi1VuYkNsjWvrx8hXru4ftl75zCuH3731++2eEqMPRuzF AA+JJYyNcf7yoQqcX7YfKsmfzphN7mDYa8L4b//7/h3llXVGvWi/9fo/b/8GUbP/5Cc/2X4lo3/q 4xdNuDj8yFdze2H6NA6rA9ahF601fQfAgeqTvRjYuoAdVjIHxCGDg8x4YnRwjPyY8eHycapbDOxh G6gDSM4v/2z77jodevDZiUmu8lCPLoAuKrpdNsUkLgM/TFjkeOGTdfGTiys79aHHr1jx2YvH5dyF wsYgM6qRdXHw096cHxhGVC7qguiS8ym+6l5e8BF9MdEpHzZGNsWZzfSNRw/BNuTMJv9iy5af+HxY o/Kyph+1pjtfbOmxg1n+7fuOVX/wLSbPo/8/c8+ynsj/rBufxZ0/8faczORsEVtxGHwZ6FTH3qBX 7DDyTdZz8hMo/GpsFkPxmuGwSUbOpkGOilfOnntxTzt6sBB7tuRhme2j8rCXC7m8i4+v9P35rN/F /rt/W380cPXdw7PP39o+AMFg170UdvG1P88frsD5ZfvhmvxZnJqxQxCYZnxm/TMf5Mcz//Lt17cX yhtvvHH44he/mNp2wTi89F1YcOz9eZgD0qdaB6sGd2DJHBYXVQc2/S4Th7YXsQNTjPRgILoOXLZe +H4E2J8b0+uC4J8v8bnsYBpRa3pGF1pyM19iCtPMdzmI0brBBi4dM3vDurqxySd9ugaixweiV77i N7ILgy6+usNnT8caicu+WSxswqbTS7v48OiVJ1tx8GHNR2TvuZrpsytWevZksPH55o+sQac1uTV9 vQKbb3uDrYuUjT1sJJ8wyMKpTmaj2Kx9d9ozZ+ulKsd04dL3/M186XP9ll86fM3aVIfiKG/7cuGD Tzhy7IMN3WQ9x2pAv1j4pFddxEEfz9yeDYLhjNAXX3p0xWSIwSwm+ahHPZC+GaYZpu8iYYhH7GSG XI10Ycaja43gVMvizk4s/fieLr78Pbebz+4/nfBPhO6s/6HB1TX78CMmPvuJGTu48pD7mT66AueX 7UfX5oklGnuS5q3B8TXsnffeP/yv7/7P7aLTvA6GQ+ggafLPfOYz29/+Y+swkll3WcDR2BqebXv2 DrDDYLiw6LE1uuS6fMgQGRwDTw7ps+EHXheGGdGn17qYiouMr2piZktOZiTDt3dY8cx8mmGooZkt okNffF4OxZ0NfTrZWbOli4o9bHv1KybxdAmpOz/ZwCLnq5j4KXZ+xAMLJp1wYdE16Hi+9A06dGGT Izx69mRioCsGeyMZfbpyZNeMTx/RrxZm+vDi52/y4fccXLC9oMMpHrMRsZMvbBe44Sc2csArl2rk L+H4sbEXFh9iSUf9e9Z4ZPzDQeWgduWCb43XEIPcDLIGTKM4fdiAKX4596zlxLdhXc7FQy+/ZHTw 4BjW4uarnKzFQVec5WWv7uRqlA18/uSAl59yKaZw4tsbKGz+rBE7mHT8FE2s//fXvz3cuLX+NcV6 2ZK5U/w2MDZiKl72Yj3Toytwftk+uj5PJNWws6kz7nBo4H/5b69vl6yDrWnZOHhkLl9/XutScuC3 T5jr8qSHB7uLg42GJ+uw+j/5wHFBeFlYw3coO5zz0BdfBxqW0SGCy6e4XN4OG1xyMtj0HTQ8OPTz Bz95MZJVD7rxxZo9LHsz+3TYIX6RfXWwl6P8UHZs56Ajl2quxmzCIjP4UEcxdPnjz5j5oBe+52Ev D7p8sYevbrMW/PUXdegjOjPXnlkXG2xj5jbrnSxfeowtXzNuazx+jeLHs5YvogfTnE+znMIgZ4fU 1Dodc37kYtizFVfDC1at9REdcnFYVyP4asqGTzGKwyh+/PoBBhmes+T88D3tyfiAa+hze6T/YMxB ZvAn1injC0Y82Nb0YBl4+RETLHZk8jFgl5Nciilc8cNgKx/6PZtijhefX7ozJj0JEw6+ONW6HoTx /AvPrX+u+O7hhRdf2Pw8/+wntl4WV5j6h98zPb4C55ft42v0QGO17FqvA3jk7Fe+rztH8yKN6FB0 wDSxS/0b3/wv22XQJaTRu2itHQCHkDxbh8SlCVOTOxT0HEi2sPntsNJ5+eWXt0PjuwV6bOnQJ7cW H5+ILdziYdOLpkPq8LGF0SGe+cKBSd+IYNFziFGHlA5+Az7C58OMZ9AJkz2Cq6bkXch4qLzsxWqW H1v1NePjlYs1LDOdXlS9BIpJLC47ubJtqI0Y8atRLz2YxWDNf7VMhlctzOWND69nU2755TOZ3Nkh /vQQuXiNqFjs2Rr8oHxbn/rAkx/d4uavGOSkbkiPnuZULeGWVzriq7byhRs2PDb5bG1fjGZ2MMQj DvHAELNnSpZ+MZOzo5Mf58EHS/VTG38WGy579WNnLX5YZrp8mtMnw4OPLy650oejTgaf1YyMjWHN j1z70Kvf4YkhW7HyiWZs1RUGHcOavdgQu/qjGorTOj5d+xdu7v8zlBv31o/jb6/zsnJ48Bt6NrT1 ZbXSCnvhAj8ytVfrI+tpm84v2yd64g/rlgueg4E0bwcRz0vh9ddfP/hf5PXS6UJ3AOmY2RgOi+Y2 Otj0a36HrsPpENJzOOjCcUDS98KlS8beARYfn+zsEZwGucNIx+HMHl9sZrbwDGu61vx3UdjDlD+e 72CQWOSJwmIPmw0eskbt+bFuwHApik/+ck7H3IXhQuoyKk7Y5EY1F5d46ReLfPizR3DVptjY8B/+ jJWNAR+fjT0ffTcnHj66/OiRm8Oqpuzp9Qx7NnpKHHKp9mIVl1zgGeoDUw7FX73ElUxM+GaET87G ILOfMjry5AeR00PN+TDTa78prS9eavUdmYHkZuRDXNUBP6xqqV7W9I1s8en2vJP3fHruydWSn3Im z8aM5AaXTvFugvUFr2dFFg5bcdQ3ZoOc7/KDLXazM10ssOiThVEOdOEYiC8y/ugjOPRQefAJVw+d 5kGPPp0GjGzvrv/Zwd31T4WWePGAbv8xu3gR7+XaeU/p1/PL9gkefP2yX0GjoVZ3aUKkATvUXoou VS9azY+v4TVzB4gdvhk/eU3dQYELw+H1ydbF6SXmAgjD5cuejUPjz1eQ/20ePjm+g0Inu2LrImLT gcSL2HTA2LLr0BanGZHBcEmwoUcmjvyUI7lhH75aWLOxNiK4BjmsbMiTZWcPF1XbbMRmVHcvLfVU JzNbeRSXi82zkovnkIw+f4ZY6Feb1mZ+zEbPCV61EmN5mosTnx4/+M3W+SNvzJyLA488LHby6PnZ i19sCLZhTwdO9cJTH72tJuzESl9e5PDY8Mkeb+ZJXx7Z8VkMU7840qPTGZATf3Dw6SKzZ1kM81nh wRIzvYnLthpkkw6ZnO2zxYvkV/3lSYcvuRjWYkVh9KIsnmrVzIZuGPTwYBvyrhfg1q/NdHo+xSI2 Q7zFwbaYi5UtOaJrRGT02IgVtoGat+9iL0wyfarn8//154ke/2q6Tf/RXaRJNbzD6X8q4C9CeeE9 9/zFj7LAaGANq3FrfnwNC8NMhhwqhKfBXXxenB0cMnwHwaHEd2HQgQFPPPjZ4NHluwMOJ34vBD7p FE/YYpAnGSI/tbXPnl35mO0RHb6mPV62+MgHDMOHDR9kuhCLjc7EhRlucZLT57uc+VEH9UH82eNH eMVRvs180HexFXN52odTratDz1Ede3aeHz/FSFfs5QqrS5oevu8I+8tH7MJgV83oFYecxMcnvmHd gFG+/JOLEZZ+skfVA64ahG+GUX/0TMLw7PrQB78BQ+yNauq5VFu64qhm1Umu/Bjs2SKxnsZcbvkx 48GqLmqB59zxb8CUG345iYeuWV+ayWHKx4/OvfiznTGSl/MW7DFeeMVWTPzCwDezE5s1oifX4sJL h03x0bFGMxd21ZKMjTzoGsUx7cgj9n6/++QdL8v9u9tHX5nB/EPP5+9sn+DxfrBf7C4uYzAaTgNr Ts3qbx33iyz8jtGaXEO6PGrumtnBacBz6LpUYJM59PhdpGwdZnj559shp+diQ3h0zA6hC4j/vpvr QsJDdPmSTwdd3AYdM38dXvupy4/LwEwv2+zxUNhiqg7wy51eMfGlHkb2atKFJt7qAJt/e1jlV4z4 6ZjDCZdPa7biYofkY7DHI+tZyIHMzNbIH751+GY+jJ55NSLjd+ryE/HHjo41yndYbNUJ8QtbPcxo yuHAS5av4qNf3r041Bxe2GGyhafeXor80EHwrauFPf18e77yUFtzuZjZVRNrP9XJnh2ZGZn5QPnX GxG5urHhH14xVFv21QsGIqOL8KpPOYunuOnJQ5x4noWXMd/53IDWF/t8WKNqxQescrXuWagLmvbk /NEXP10++fdM8NQCn0415T+f4cPGh08mFmRf7vH4NZB5qa8ktu32xe8W2HgXrKdudX7ZPtEj12x1 0cWPVjQi0mQOpEPwgx/84ODXntm7oLz0zDUvHYdR43fANb7DQFbzt3ZxOUT4DgM76y4ZaxegGbHz Yz6HgT5y2PDgWBuITzzx43VZsevAJqdjxHeBOMjiQPzLx8yeLltrsdib6WcjN3L16VB3QdCBZfDZ xRKPL8RObjBg0YtPZojTLB71oWtdXOwMOvx2QcISt+dFJo5ioUPeIKcLX2zlyIecyPJRfHjsyKsd fTmi8Mx4fNFLVyxig8vOgDfrbh/eBrq+4DVg5z9cvGoiH3/+T986X8UjJjK+5QxLL9nTRfDEKi7E Vv/wRw/fM6RvDQ+Rw0dmsl4YegfPsGbDjyFOugZMOIbY+KsedIu7eMVZjumzhWnkg7/yxkPm+Hyw F1u9Uox0xV0c9mJlr4b0xGDPlv9qU05s6YrbCNsMm43nwJ4tfs+v50QPP8z0iq342CH7fMVjv8W3 fuvUFnP/g/rjC3eJn3o6v2z/hBZYx2s128WfZXS4NKeG/R/f+e/b/y1DQ9r7BeouqppWU2pOTenC p2fdXxBJ5sB3mMwN/nrZdlnx7cIlM+DxbSD6cGHg9SJ2CbgMurDZ2ovFYRSf2aDjcLE3e7mb5dOB LUY5Gah46LO1p8cuW/YuBXEje/bVgh9rMcCwDt8eH+GnC1susJKx4RuJo1jw6ZcjnPKkH0Z2+RQv u2IxZ0t3+odT7MVvhm10ocIoB2uDHzrWcDwP+tZ4cDxTOniN6lss057MYMufZ2026PXcxGyQFzc7 /vmjJ0869giGfiwe+nKAa4hf7+oztqi/PU83//mD49nwxY85LLb04PNrRu2t6+HiwWNf/fDFIeb5 waU6kvNRTcyzVvDZ62FrMrZ9GOhZ8cuWjD5dcYZbPPjlbs1evPGmXjjmcPhhp5bF7g5QQxh4MMWL qlX4bOnwiaoVOTLzZWQjpvj0r6z/P/dRfbN52r+cX7ZP2AHzA9reUPvlock07Fe/+tWtif0tWd/N dmj61O0Q4rHV/L0g2WtWeg6AHz/Rtdb01jV2h9PYVg0LAABAAElEQVTh6hBIw+XFL10XEmJDxz7f 1vTM/plQh9Rl6jA6oAbfxWUt3rCLp1j4Eifiz1qehrzs5WYNhx1sg398IzwzHPJ4rc1kkTXbLhL7 LoJisldT8aDqUpxs5GTmT22a1bXLkr3a8EW/OIslbHyDn/Kyz658zWKAyXf1kiNbfESHPT4bZJ1e +Zjx6KvrjB0+23Iw44mpONnaz/jJ7NnKOb9sxceXdTZ6Ogw+xGGm11BPf84sPqTexUe/euebDr96 B68c6CK+9XRxiqtci9PeGsFA4gmLrbjFTzfs4hJjdnhG8dU78oFHV7zVB56c6FuHzyd/5ZXP6swG jz7dYp4Y+SBLx5odmZyc7XqaTIzJxcSfWczy6jnNZ00/XX7SLxZ7xAbBOVw9v3C3Yqwv578gVSX+ qHk00dLXXIaXiEb+p//6jcPNW/s/rQFX05o1pIauSck15eQ5AGGS18TZa/YaOVkNHn66ZrrkfLaH a23w3csetgPmUPoOlG3x0ZUjeX8Zp4NXvMWVjQNu8BGWOGAUK1lUXcjUgQ3eHPTDzC7scjIjfDhd 2mw9I/ZiFkc29OzzmZ4L0LA3XFyomrPzIQQfltjpqWEvnOJlE45ZXvxlZy2G+Oqr5tWCX3bVu7rA zxde9YNVXnxkZy1e2L0Y+EZk7GAYreGqH3l66WyMo205zhrLw0DlaC8G+mrlN0f5ZS79Oay44aMZ U3tyz9UgVxc++0kL3Oz4oWfmv1xg4fVhtvrg880Hwq/W7Kspntj5haOeBl5/TiuG4iifWTc1bfAD f8bRM8wnGYLBZ7W1poOfPzz2aiMmfYzYOMO+EbAuj37qRCesYsofGd6sR/mY0S5bcW69tHh6Rn/t LbbpVBfz00Tn72yf8GlrEIcC1awa9dvf/vbh2o2LC1tzp+dAa2CH0eFyOZJpUBcBnib1YzS66dPp gnV4EJsOpIMuHtgGHTawwk/XjMimLj1DvPzCkI+/Pc1XB4MvsTrARgfFWj5yyEeY5nKzZhOmGOTm YsLjt9/yQ4YXDgy65ZUvejDFgNgUH1trOqg8xCpOeOVQjOGmm3/2sPsxLXm1ELc9XXJ6iA88lB9r cjbFZm2IE48unXDCMPMp7uLFY0NXL5I345GrWRepC1YP0vE8qwEMF7B9fsXPDz08OumLUbwGWYM/ a3w6/LCDJQ5kDpeMDR/1UJjVL99m+dFvhJutPZ8NNnwZ1ZVta3J7MRn1Rvwt4OOXbIqfL/H0/Kl5 /vgGMtPnw1pccFA4Yks/GbkY1MfAh1Fd7Rv0WpuLPZ94PlQZ/Ngja77FYSD4s14Ttxjp6gMzORsy g0/+/Y/nkf39+7ve9h3uXpaNvyk84gts9v9IdH7ZPuHTnA1Qo/7nr/2nw63nbm6Xxt5g++HSlA6w A4PMXSY1q8OqQTt09JFLsYNDl20NXSN2OeKnazbozDkd2PgOfpdXB4wPfum6OLpo2cgrTDl4MdNv dFGl+7A60cXPv7z4MKqHuGCb+QmPnK25S9+ajrjKD3Z2/HUZkvMDo5ldtuQ9gzDIYKhT+c686NHh z7rY+BQjPLz80IEXPjuDviEGwwcf9cwOL79sxZJP9eHDIINjNtiZxd9FD5cuPTjlBYee+PhlK35+ qqO61SvikaOB2MBlZ93zY08X33dYYfHPH7nBpprRg0W3XK3FDis8fuEiPB8m5rMSr1qKGeVLbKhc Zl5k1Qp2/jaD9QUeflj47A3xqzeZeItT3HzZm6uVHPHoNmYN49FPr2eLZ0x/4opPHxbKplqIR6zJ 2Yi5fTiekRjIUfUiR8n4witH+nj7OH7Q1Y/H/6E3/h9D4fwxupdB5/yyfYKnNB++RtOcr7322vaC 8udF5BobaaguIo2omcnwHeYOIJsuHms29M30+EEaOWx7OPTMsBF9PIQvPnsYfCDr4rJ2OdHF84Kl 5ztMmB1OvmH5DilMduKlZ8TnozoUrxiKKywyn7bFkJ8uU/aNMOwj8Rp4rc18TD3r8ofDV3J7ccs3 PRjIniyd1n13IFeU756N+ns5pFc++WEDu1jMDbFZh109+bDOVy9IPuDie3bVlQ/6PWM6PkDJU529 FDzHchIzffbVByYSqzFrxL7nRYeuGmeDB4d/uPzAoJOemcxcH7GHq2Zm1Ac/Puni5ydcs/jIq6Fc 4MjTsBeDmqkf/XIul2Lhk55ngWewlw9MOHw2yGHRZ4usxYlfvGZ5kMGwN+wb5ZFNfPqGfWQvX8/P EE926duLnV+zeHp+9cfEpCMfvOrKR3VgAxOPD1Qds02X7EE8V/dY1//s7AEvGb2H0ePkD7P5e+ed X7aPeEI1VCoaIJ6m+vo3vrY1j/8tmP/pdZeSxtOY791dh+v2+m7j9v6dy9X7+3ceMNjTq7E1dwcH v2bDT1+T4zfC0PAulf7H2/TpOlhkfNjnSz4ujvmdBhlcvpGLw8XUJWMm4xMuXTbx2LSmk0/x890F Z58fcbps6YoHFWc54oUFI798sCdD9mw7/OmJqRqSGWSIvpqb06FPHg/fQGR82oslntqc4pKLyUg/ vzAa4s8HfH6TwTXU20xWfl4SXbIw2NibUXrqyp5OvuhZIzJkz392cDybdKdvschLjmLPJ54cYdAp n/T0U0SPb/HRbYiDr2zwfQjsBSwmOOUKJ79h5Z/NzI+eIa78W/MJ1/mBbciJ7+rnfIkDX3xwYLOn B0/M7c10ED4fdMQWwcKfQz3hkxlormHCoSdm51QtsslHeYqtOstFTczk5SEmAw+ueGfM+MWdH3vY jWzt761fbrGCFLj/tvxmDmJ8GJXvw+RkD+M/DOfvlXd+2T7hk9FsDpK/dew7QC8spNk0g6agszXl vYsfrWnCxd0anU76bMjMHXoHqOaHo/HDnXYORocahpe+i8IhrDHNdNh3kGHiO3R4MA2Hth8fW3eQ YYqnmOiWMx4s+OK3F0tx4fGRbzPd4oJjTQ/fgA8DdejFLC/7Ysk3vWxhtTfbG+GaYRlikSdcPrM1 i6cakFtPKl4zffH682cXmyG2iNy+uuMXhxjkZNBTN2PiiC19tnyFKS4DNh8zLmtYxcIHXfnwSz7j 79d6wuevXuIznC5qduHxTb+8xWZtRtWPfj7pk/NlzBjph8efQSc/5BEM9alGrc0ITjMenHTkJJ5q 0vMpdrpesn5qZeZLDmqH6IkNH052ZLAQX/zQMRBdcmM+f3HY44ubnQGDrTU+Hc+mP4MXE3469MQl Zi9XA8++/IthC+j4hX8DNjm/cmKLyPjwrPCS4dGv1ktp02tfvdfTOHrap+R2MORtnuMDBpd8c37Z fsQDnI2QiqbWZF//+te3RtdsGtPw0rXXkPS2w7T+wpTmNjQoTPaaydqosfA1rOEwGWw0KupAWbNB NXh6DhX9sLJNLg642dr3csUvHvZs+HGx8S0vNPOhg9iJha68rbskm/HhGHzRwctXccMKk6/849Mv fr6nLRvyhj3MWWs8/ouTbjXMb3ZmMnm71OYFJC7+2RRPz7G47MMWh95IF9+6fOyR2Iq3mZ4Y6JRb PPr5YN/zxzPomZG5etQf1VZsBnwkr+otDjmR6xUYyfH7sIkHl35+YFmrV2sxzVGschE/WTaw9Q97 PHWgwxceXTHbw7HuuRR3sZCzp1tt+aym4uOPLJIPf3Jnxz59evmkn2+zuMjFDlOs1YBc3auBGPop Ej4SszyarVE+2bIziyEZH3z2krUPRy7yQPkWi7yqn/zqieIPmw4MmHCM4kmn539l/dj46vqVUWzo 9J3u8kR1o/yaET2j9bYYX5IN1qVbnl+245H14AfrA0vN9LWvfW27fAkcEgdCA7qMrTWwge5d2V+U 1ltzre90J3WYHBgHAL7DrbE0PrmB2MPt8NAhY1OTk1vjFwfscMzs8djTdWj4Fn/5s8X3id7cyyZ/ xWDfIWBrDYu9+F0IfZqWA39syfy5mIPtciiusMwGPjKLmR186/yR2yP+DHrsYasn+/SLzUxHPHKs bl0m8NjA6wKaPHEUCyw49QOsdPmwN2AjmPjwUfmLo1jlANeebnrlbiaHkT1cdCoLM39iKTc5WBvF FA6evNTRQOLqOcCVU/mKh+9iJDfK3bMoNn7Dgct3ftkg8mJTGzr8kdvroXoTLnvx9gz5q+b8eY7V sjj5KU45srenZ11usOORZ1+McrfGF3O9xx4OHhk9WEa54YnNXOzs2RYv3XSyTU6G7L3cnTlEj0+Y ZMWMzxdi27NQy2zoT6Lvw1b1nTWoTmZE14BND9aa1qt27zFxIPLW8qRXvpvCP9iX88t2PFAPusbt oWuALiR/RuvfBP7h//1++2UQ1+7vl0sv2pqaraa9fnU1+zPr8ll/Vnvjmf037OBrwC5WzQbfsObP XNPPwwe3A82+Q4xPTxzWRocIjn0HQbrwZ558woONioWNWPsAwA6P/unAJ6fvoPHr5VMsxYVPPi9e l2YxsIc17cgifBgdVLrIni25GVmz5SuMLlwYxUteXuGxV1OXl7oabPmBq1byyKeLCBXXvGzwDNSz hqHmZn7MfMOjWw3xEZ4cDPpipgNPbPWFGPHKOx8wuqzljVzoycu7WIuv2tCHC0PtkFhh8S8WMxnf 6obgwSq/6lwOdOCym7nApiPGahkOfCR2doY46Jlb2/MHV33qR/b4YkN8iBdefDbIPl45sCMvN37g 44mFPh+GWMhQenh07A041YONtUEHlQ8ZH/bW5NaG2GCpm5em5wTDi5d/z8ZefPZsEDx1IQ8bFnl6 9sXDb3bi5s+w5h/xwT+eupL7J0CH9Rul1uJwd/1NqZvPrvvwvT3H27fX3z+4tn9Xf/WZ4wfQu3vf +2Z4wTBbXzb4S/vl/LJ9yKPTXBpNo1prsK985Stb8/TdiwOqmegZNRpdQ4PFa9aA8MjYdNnZo2b2 Dn7Y9Fx65Pj8hmNGZt+JOiTkDk7EDiYdg05ysZGFz2cHhS8yOkYvRQePzIAdPj7iH8V3KVgjeORh pmvmOxInm2yLW+xs6ZdP2GzFwAc7dZs1ZkvOzqwGsCJ7WOTIvkGvdfWDYVQna36zLz6xsjFPnPIQ rwGHnvr37O0R23LhZ8bJFpbnYyaDRd8az4DpIpRHNahW1dncmowefXYGmV75KNn0XZ34ta4eZnoN uSF584XI+ELFzm8Y/MuRPmy61deejRmOmR4dgy0+fXjqiZddtnjFEIZ42JBVX3dCtrDEaYbjJUbW 4JdtOYkLz10Dj8wQm7qVH7/qX7z4PRMyGPTnixOm+MUTHr/W4mEvPn2j9qjc4MOTR3nCKu50qyNM OMVElx2CZbzz9juH6zfWB7UrS/bO+onZC89tv8wExp3393/HvxmsL/N/XLDK/Q9BFzfyP0Q6f3wS miPSYEgjaRIys0b81a9+tf1v8r75zW8efvqzf93+8b9DbmgSpHE1pkbDI2NvDZO8BqdPT3Pj0+tw dQDMbNmIAbZPiL570vxkYp62mpkvZKZDTi/dYrKnLw6+DLhdEPyWj9joV5Mp66UAy8Hqnz+xsYc3 /c/6wi8+MYuBHBZZucAyypWeNblYzHgRf+VenZLnA36DPRuYakxHzcXRgOPCUi+6dPLBDuElp1Pc 9AxUvfk04CPycOHIK7JuZMdnNma+6PgLWuWDh+TZc8o/X3pUvrDYFj+bYs/eBQ7D8yTzbNmzQezh kImns6GOxcxevnzTKW4znOKePvhJtzg3h0efYZFNOX4yeHDkioqxZ4uXbWdNrHJi21mmh8oVHqx4 4uSTvoHCYYP4QfblbJ9NscGpHuWPx84Qe2ckHjw8Lzyz2NnC5NezR/TYy7WXLB58NumEW0ww4CEy ZG/NH0x9wg++F336cmH/3PP7r+bk2y9ReeP/vHH4/Oc/f/jZz362fk/B+g111/ZztUJZuJuLi+9m 2x/Zl3F6al+2miuqeTREjVGzf+9739ua6Oc///kmc4CSwehCsNZwCF7NqVntjdnomjK/Dq7GdOjo GNZ4hmbmF3UBdJhqaLIuU/awk+Gzh8muwaaDko24+yTc5ZO+v+0s9w472+zKh72aqIchf3N65qj8 04WdHpmBB5OOORt8lK25fPGtjfhmxE4tXDRdDvh05Sl3z8NavRC/5P2o2FoNinVTWl/gFl81kH9E v/zTK8eeL2zEXgyzJmQGG/7Nhtz4Ea/n4LmYW9eXdORSbtbioVc+YYmB73rPGj5/9O0NezGRFTvb MOnwYS4O8nybezbVrOdQ7fhAMNPFqwZ4cGYM5Aa/cDxXuNbi0dtqbm3Uy3rCWi75mrM1XLaw09Mz /POBwhMXn9VIDmyTk1UDM0yDD8Rfe7pybs+XESZc8fNVH4sJBp0GnZmnutMrL7FZ4xUbv/h45UMH r3zgk4lJDPbsYODR7RmL79az+18s/cIXvrD9r0hv317nTd4r3uPvv9hqsBfiYnlZV0/Vy1ZzdHA+ 6oE5eJrD6J/3aBrftflf5ml0B5WextI8BqKH+AmnxuRX43VIyen3b/u6DPDD0KDi0KRsydib+UDi 0dj0YNCDmw69Yibr0IuZjfjgG8jegUIw4otfPAY+e3j45cgv/PyZ6eGJoxm2PXv48BC/8NkUt1mc hjV/1rCsDevk5Z0Mbvjx6GdfDLDVVg29VM3yQvKA3946P2ZyscNM/7Ru+TYjMxwz36i6b5vjl2S2 pz7bw+C7XLpM61M1he07XzmUB31D/PzQExPCI8NnO2OtB/nnmx2Sczbs60M8McGY+diLWzxwwoPF xn7GAY+eASe5NZ44k5MZ4eup8psytp1J6+pDXw/AE4uhnvkWo9johw0fTx3EKj+yGdeUi40Ogk9W Lvj5KieYxZisuMTmA6S9uMsVNlz8PmB6FmjGpgb9Wa/4+e8nVXTVjP+eFZ49LLbwqx1bezjixA9T nNZyN6z9PZh93Y/J1weQO8efArgaPN/+DJfjS0pP1cvWM6qZH/a8yLo4vvzlLz9QwXvppZcOb7+7 /208zatpNJEmcZhqQk1maE54huarubq4HAjNb2hWBFdzIhiIbfgwOpBw89NhLvZ0shcbmcZm55Cw 7YVCjs8On0+8fmwdHvuw+OzS4kdsYi/PbOwnPn764ih//vlzAfRdAr3quBkdv9CNby1ecxdQuvlq LxY+DbkY6ZDxDcePuAy4amQkY8vGyJ9Yqg1fMMjV0sxWDejPmsE3EL5aTDt8cXl27P1oDnYYdI3q bn0qs0/es81vM2y2fBmoepLx73nHKwZ48O3VpT5kP3NVG758sKQb5Q8vv+zsjXJpjm8ud1hihK/O 1QAfFhl+ZyO+PZ+w2bCHW67ZkHkJydUovrCzc4blmV7xqEm+6fA5+6G8i6N6w+8lZg2jGtOxFpeh rnoHhrPjd6z7N9POU7pi83sBYMpJLxmw2bvf+jAhdnZiM/gWs1zI2PPPJxs5IzZiIENs8RCeocb4 fHtRi1FsCC6i8+7y86Hvbjfp5f3yVL1s12fi/UldnPdt/4C/xC988hNbM7z1uzf3Q7b+rawGur/+ GY9Z82hQjWHuAMbXKPRqOs2NNJiG7RDSYz8x6Nk3hzOb3xqffRj00508a1TD29MTu7j4CptecjlN vkOCx04eMNja4+fTSwmPbXlkIwZrxD48ejDtX3nlle1AO4guDXgOOjm94hB7hxcWf/TYpYufH/J8 8ONwuyRcFtbkXST8NMQqty4JPsjgiqEBU7wuDjFb05MvfPr1B0xUrem1nnN5lBvfcOgYUWszHTO/ dGHzLz4Xm7n4zOVMl0w+iB2/1Q2PzuTx0zNgm09rsRcLnWIofjh8IPqGvXjYIvgGG9hGVLx4sNS2 vGDxGa6ZPp6Y6E4f5QCLjE5x5Lu5/OcMiw856ikxz3jCwqdLhld+1YEPcnx4sHzg80zC8J1mOvmj Iwd8/edF64971EMu9LxkPX+YYu+DBGx8L1o49A3nCJafhOjlaia2+qjeV7f6hVwsZjjTjg5dvuWH ktvDI6PHXj3urrft1ibbl57+5Z2fqpft9q493lPreW40n+Ozz+9/oUNzakpN7hOiZrSvqWsuPI2h WehG5Hga3dA4CM8hIDccEA1m1ogaDp6B6OCzs0b8xGdnTZ+tBrfXxF0Q7MNjiy8PfMOevlzgofTJ DJQv6+zCSQ5frLBgwpF/8vBh0iPv4MNSm3yT48kHnhmWPB14c/75gsO2PIqdHZnYDDVygcCa37HQ p4vgNOBlH371ffHFFw+GWF1y+HywMdOHK1YDn445Pz0HGNZs1ImeeIxwks89Ozowq689//aGS1a+ ZkN/y8mFSq8Y6cCGRV6vFpuYZ/z4bIqLXzw6/Ho++bbGo+MZwOYbZc82yqe6wehZsxdjNuLE45Me qj71CFnPUG78I7HLvXNjXexhiJlte7p0+CRD7GbecvNi7EMXOXu2bKwN1J6O+PW2vjTLWbyeEywv QTklpw+nWtLzohWfeOQHx/3Fjv+wyD796U9vsvzI04DHn8Gm2Mzs+O1Z8UUHqUlzNaIvRnniFQc+ O99V64N6oZo+c+34E5t+fKxcO/zm4zJ+uejuyxj9k8Z8fMEyO/bF+ivmi7k29hrIJzyNoNE0pmY1 O9yako6mcwhqrtY1lIatgfFgdBHApk9Hg1nDDB+m5uTDsM5PjWhfE7PVtPQQzPbFChsWKocanMxA Ydg7FMgBMfD451vMePb0wiw+8mxnPPDLh6742MJS73yxT9dMr73cqo2Y8BEcmORw8JNXP7EUv/q7 mOirJR+ekXwM9lOXrU/65Z7fauwZ88fGEIshLnjV30WGT+c0D7GEb6Y3CQ5iV03CkQOaz6JnBFds Xc5si0le8Ozx+Zw1hC9XsvBhpdvlvAnXl3IiZycGPDTz45es+LPDo5dPMXcmYdJjI06juMSktmTW 8lGL6lkt2M86wqDDhq060qkG4nT+q29xFgcbutVNDGqC6JSPPb/88Ffd/XQFX74+uHmRmtn6oP+b 3/xme8myL0Yyeecbng97MOkYclc3eMnlwRbfC9iHLro9w2L3UscTO30Y4aqDNRkd2NZ8q4E1Hv+o +ooVnw0eXFjWSP5k9PDMeFf6n8+v+9kekZ0S2cP4p3p/y/3T9bJVac9pPTPPzTO7v35ptk9Rt27t l02XoUbQ0Jqnw+ZQaSKN8qAZFlANBV5DtWc7D61DxTYMTUtfo5jJkD2ZfQ2GD6uLglx84tToBn9d PuKjj8JKF5/c4Necb7P4YZkNRCeeubhhedGIy6BX/tmXQ3myhVFc8OmGa4aDxCMnNcNj2yE3wwhf LGGwpcueHQyXBpvsPWsx92GoXNn0jOAUJ1458OVS8jLoRWtNl78ZE1x7uPnHKzfPhRxPzJ4lfOvq kN9qQTc//IuNf8TOmDr4faeCX05mA/EJUw3pILMhJrUSs1jo5adY6ZPNUVzlSKe4rWHDQdO3mNjA Lm482GIwULbqog74Mx9xwxU7vPIx49MlU7vy9Iy6B+DzSVZP8GXgk/MhRnvx2tNH4uGXrbqSoZ5Z cr0pBnv3Df++OzbX0+KEYzbo1k/8klU3cjGS61Px5bcfG4uXrO/C4dEzxAkLZgOeWMRk9Nx7nvQQ XDxDHRr0yaod3epVjtltmNuvfVwf8leN3QZ4l5mevpft/uFoPThPbzXGOrNetD7teeAevoeq8Tq0 Gs+hsqdj1jSG9WyQ1vQ1WZgauD8jdPg0nMOVL1h85jf82VxsNDRc+KhDB4cvc80t7uKFW25w2JVP dnQ6MLDDaY7HB2qWDyy4MMTeJTRtyNiQVR+6xRyPv7DZVxux4Rtyoc9vPuXB1jxzEpdBVu5qb02v y8jsGekF9akWfLm0Jqa48NnAFaNYIuvqkJy+ASeeWT5yQdZszdUrTHgGmREGW5iwk9GTQ70Gq4vb bJ+8PmEPE1aY9tZmpGZ8RPbiJT+1L8aez6wPmRjJULnZk4m77/rw4Isb2fM7beVCh6145eTMiYlf z5J+udCzJzP4l3eDHzZeinyJh49qxp5uPvjRC9WufPiLigOul6sZDkz9iPSZl60XIMxiJKPLpmfQ i5aPMIuVf7HBgmPvx8Z6W11h9Wey9QVfdA1Uzmax88Nn9yHMaldtw6iOZnhmRG4gfFhG/SUuA3Z6 LLcX7kXbbfIN5PiFzd87PXUv2/UM18Ncj8VY65vrRauZPGwP2NqD04Aa2EA1DJkmqBk0N+ph43cY NsH60gHUrGQdLr5q5BrLTAcOEleXyMY48mp6WBreXMPyY2RrDa9DBJ+MLzJ8ezryaJ1/cv4i/oqR foN81otdsZgRXX5hGIgsn2IgN+dHbupU3HSnTxj0u7DgVZ906bCHbSDPhV18lxOC7QKQixhgyKWX FB129Hq29PDEKQ76ZHTYlyPbdPHpGGLiTyz1R7ZwDXZ4BooPx6XqsocDQwzh4NE5tYMhLv7J5Wdv 5I/P7OkYcoNFxo+c6cOpTmYkhl6ankn4ZNmb2aPs4HohwUb8hu/ZFFdxytlaDmpBh69srWHgw6nO ZntyMwx+Z2zyt6dLJid+/Og2XH7okZmrGXl1l4uXt9z4MWAivVd9xChWPo1pn61njU8Prpdo39nz 6UVqkJP5kfHLL7+8+VRjNeIThlhhwGRbXHzJxx4OuRjti0PNDHEmI4eLzxdMJNdkeGR0kBjIks/1 1e2P+taHsKVXLZo340vy5al62a5n+eCvk/ttJb1oPVjN1OWqATQ80oQaAY+OJqkh2VmTIw1Xk5g1 xNzTqcE0poY18lvDacrW2fNTY1qLxd5wyBwKWCi5WQyGtVzgWTs41mKO6JUn/+Igp093XgL8k9Hr JSQOuSCyOejDKC/Y5U2fb7WpPnTTkVux9wzosQkXBoKpDmxcJr1AxN6zpIfPnp64q7k9DP5RcYjb UB++y58OWz7Dh+c7ky4v9eOPbRQ+WXmoF9/hJOOXDNFFePyi6rZt1hd2ePUwPt96Dp9c/AgOglsc 5vD5reb8zTisjXKhx4/BR/rkMPEMa3mqU88Vr2eSrlitDdiN4s9v9ZGvmht08elYw+ATicsgE2u6 M6by4kscdFrD6sPNPBN+PBvRn9j8ybUXuWdBXm69bKs7PTK+6eF7Yeoz+/rZB5l6L3+wxIf8+a+X bN/Nssu3mBAf1Y5PfJieD7/k9Y6aqRN+dWUzqVoVD5t80VVHMjMiN9Dsr41x5PHn1yuzgX8Z6al6 2Xpgd9eDurJ+2fUnXtg/CdYQZMjD1BA9dI1bI5DPxsoGn44mYEcnPXx6ZjL4NUxNWfOa8QzNabBh G06xObjWDoJ52pDZk4UnRns+yk1c9khMCJaByMVgZmOEmT49NXQY8eiwd3jplmt44ReXWL3g+IHh wlXz8Mu9/OGQweEXwbJPF6ZhT1cchku4i2nGUU4uS3JDHuybwxdf3zmRi6GXxKl/Mjy28usCFG/Y s77Fyo5O+YmBngvTeg7PRv34YBOGvWdAbvAHg84cWwHXF/pqRpecD73BDqZYqikcw96cb3VAMPDN bPFnLGQuci8Ua/X37KtV+bMJ20w3fLoIv+drT8d3cois0b7a4dej8uxDl5jsxSAmvQifPzo9E7Zy 468adZZgk/GllupgTRcmHkw6xWUmL1461rDVqr7FZwdTrHqWjnj6cCdGcn/T14u2uOmEiycmugZf 4heD52oUP3/iLTZzcVjzJQYDVRt29PCztTcQO2RPPjGyCdN8z//I4EjVrv1lmJ+ql62H6v82oUk1 cA8Sf3uYxybw4DSaB6pxEDlea3sNgmqUZnrWRg1Fjx/7cPBq9Gzo8EmvS4AMHzXz72DYw/AjI3t2 RgeXLLJ2aNjAhksXVnP47A2yKcfr0E4+OxdJeXdA+ctnWGZU7KdxiGXGCrOYwyjeDrRZbGa2MOXo OfccXJwu/i52WF0iLjP6esMl5bKJ+G7gwYfJ1gsU7vStPvkRp1GcbLNn08XGd9jk5cOWnnz4xDfK ib2Lk70Y6SPr6oxX3cjg5ZtMvAaix7b62fMVHt94/IVhj8RCN3265RJmtmJmX2zm7GHRF1O9Qy4m OtWKLB/07SMxVCd+2Bj5y7a86Bh84Hl+nq0Z8cs2KvZ88IfCx+dD/vDI5aP38NXBIKvW4rM32MPS l3332vnCM3yoEBdcPWiwgdOL2Do5f3zV68WIx4cxa1C85npWHgYsvumXh1rRhWtUD/pyQsUgzvLE p4MX0TNQPtf/Pm3TgT1l2fy9z0/Vy9ZvJPFjlU996lNb02tezYI0Cap5eqD2HYB0NIUGRfOha2x8 TYjPrkazxiNLPi8iMj7zxQ5eB4OvB0231vwYLi1xyWV+53bauPZ06Rls4RvFhEfPwBdTl0X5iMMa iae12NmVM749Ki9r9TSSdek5qPh04SLrbMXRBV3u5nSqJV75wEPs4vMjRjqIPVs+qx8+WzmEP+MQ czVnW73M84WuznzNXNmxxxMTH2Zj+hBDzyY9dvx1qcFwQeLRLV+YhpyygScWpB791iDYXio+rPkz SJjszPCM4mAvJ5jw0833vKz5oStWQ270EVt7tQhDHPDJyrfaFUs/RhUT7J6BeOB5pmysDWtY9J0j OGrFzozErh5si4UdHQNO+cEKj4684ORH3Qw2YsoP+eSTl5PZQLCqtzoUGzkse2t1UGuY/IhDPdiw 96KlI9ZksO3lSQ7LM8eHg49Hp9z47HnTITOj/KgrfXr6KBu4Ys2mGogR2aPwJr51tnRgqRli36Bn Hcam8Hf85VK9bNfxXqU8fje5FX5/WJpE03mw86Gs1t/V1/O9cfP64dVXX92apGZn10PXPPOhedho 4tWIPWR7A2Vbk2lehxhfbDW1NUyXXT5d0PTEonnw+bd3IPLHT5cCmfh7GcM0NDsfMMiQA+dF4kCw N+g4HDMHeGRsa2jyGpqNIZfihC/W4kq/WOzJ5Shm9njFJq4+kZOTNeQ9c88v33TzXe54dPiQM79G xGcv3nJk0wXhz1mt1cVlRYd/GNZIbMnKKzlZdRNH2OKzNuhUK3Z48leHbPkiMyIytmTs4YsVtlzN +PQ8Rxcq+2qDj9iTh+O7I/ti1SNw08dXA77njC8GOHRP452+xICKBQ5bM3szWbGbxYFH5rn5CYU4 kfjUzEyOzNXDWrxqwK5nri/gGqhalJuYDH7DJlNXvq3ThSEG+ogNGR9zlMemtL6UYzGJtRzKjw55 OmzzLWbE7+wdazps6OgJdwd+1E/z5NYHLGt2iF/6ePrRkItnC1d8ajGH2J0b/tjNOMjyz9aaj/jW Rs+5vbl+olt8d++ufr+/+mb9ONkfBfqp8r0lPxxT9DsT+h3K/k6O/2+uvwTrn3b2u5arxd9ivlQv 2/3NuS739e91/Cov5EFoCA+oB4vvIUXXb+wvHp8GPVj68wHPh59t9j34dGoCc9ShTVdMk2fNn8Np Fqd1h9ilwJYPIxwzKlayLlZrfuzh8OFAwMXLPxl/XQAOP1nfheB3IdBziOGWp7UhluIorqnPDmb6 4nPA+MITR/nTddjJyfhyUOHbszG6bNJJxn+XjXWxyqXngi+G9Kp5uC5wazqRS8PwHR7fYja6tP1U BJ+dGlt3IVULM0xx0GuPBwtZ57daTj6ewd5IR8xqYLBXs+pmz2c1Ss8sBmRdrcxw8eB66cqpPDwL fUGvWNU3LHFl14uQHjnbZuuGWIujWMoVn690J98zFIv4suOr/grXDEOdPZueMWy47NmRlTs8a/z6 k649IpcLW/h0ydVCXDNO8gYZveolLjWe8ecHr16hF2b2MxY82M4PX9ZsqoWY5VF8yfhI3y/LyHc9 ZobFjp641c8oHufAXn2rg7rAsodR7fmtB8j4R3j8VJdkcrSOrPHoNcjgRltd7i75eut6XKy3p7YW 24t27UF60fqfyNy5ffFHamH8NedL9bJVyBvX1ndl6xOOsl7x0l0P2gPwcHroPvJs7+JV6FvP3nzw YxcXo4bQmGx66B5m9rP4PWxzo4Yww6jBukjjdYBqMrhsOgg+dTp89F1WZk0uh5prYuW/5oYnfnuX Ry9P/th1OTgc5Hz5jsxvTeLbS6UD2mXJL2IvVj7zYT1zt26QIfGzLYaJFy+9LjaxqaFDDkf+iH61 tearuVjw8mfdJTB9wZODmQ8x2fehI0w+YdExqqva0DHY8oOsjWpV3OTqqu7hqQtMOU87mIgefnW0 jk+Gj+eCtTcQvrUawpK/ecrtjWpGVg54Bnk9Ave0XsVjZh9e9um3h0/P8wtf/givQaZuxdOMz5cB 21DDnq/6ioGPYqv++OQG4nfGJ0/PRgzsjfz2nOgjOmT2cMitDX7JqoW9nklOVh/wWTz8IXjyRGZ2 5VdeMA1yePhiyqecycO0xoMF374c+NHzydjobXJEv5GdmPnKZ/mIU0zw1ERsBjKzgdE+nj3/U9e6 Okw+XXwDlpGe2A37u+t/RH9Yj8t3uPeOv9rxmWcuvqv1Hrj13PqnWm9f/NNF2H8LulQv25vX/W3A vUk9UKToHkQPansgew9vv4qRvAdaY7A16PYATx9oD0PzpgNnNrj9fPCa0B72jKumTd+h9LLrhaOZ a2i++DDCzk5M9OwNOnIyOyhmcpeJtcvZBwwvYoONWKz51vjFCSd/dBxE+agLGXw2KP/0q2U44meD Zi7WBj344U5dfDqonPjCMzvcyJ7ciMhhmxGdBh9G+eDPelX78oFhsOHTd7py99x6xmpS7YuFPcof jOqDp97FFL59BGfu6bQ384/iwe7Zmj2zbGCJx0VvLqZ81UfTJ55nMGVTDpvM4Lv6VAd7vk51+MQv Pvtw5QKX/JSHb8Al41M+vsPiA89zFDNS33T1ftibcH3h39lQK/bh04NFBssaiYkMprmXFT+oGuSz 3PHh6xXxGnjFK2ZEjl8cbPiZlAx28dChWz2Lb/YX3WyrCzs8OYqJPf/ikZv4yGHTCSNf9tZ0YBl8 w68HYBRP9mYjfPb27FH6ZvwofPxGtukVy/pnJof765XAph8fw/Hj5O1F61r4YGlz81ebL9XL9vad /bJR4B5Qxbd/UPhV2GvX94bH0wjId3ceuMbC12iaygOi88B+6fYwZ1PAiM8fmxqmgwPTSA7TWnPX tGYNju8SLw6XCHx7uB0efhEs8ZNZ03VBmA08Q05dSHI1XD5k4iAXA//lbs0vHWs6XU5mseCRiQHR z8aeLHl1ocvWnC4f+fUCIWMnF1QMakRWbvJgRzd8uuXfRYBnIPZwxMA/Hc9KLuxOCQ+2wc4z9pMA xJ4cRr7SNfPFb2uzWOEY2dOxbg87OzaoZw8zvZ6pPX2xeJ74nlE9mF96eHTh9QKC2TPpLOChbMkN 8cORL3/88Gkdnw57PGQdHp7hBZde9eCrWrAL04xPHzX3PMSCV6xh1EvFzrYasOkMsqOD8pONvph1 xIdRrpvR+gIDT6xRcdRfpz0y6yKW6kiP3/obTjWwRvb54rc48Yq9XNQGX4zViG92zph+ESNSU3Xj G+WjGMoB3zNEsNj4hsFPyvQV++rB1rphXxzWpxTPbDwsdjklg5tN/MU45ntEX8fIn+vOF282Yjkl sofxT/X+nP2letlqMI3lYczDPNdbo60ia6oaqiL3QrWHEd9aU8Fhj8geNejC06w9cOsIr5dxh0H8 fJm9+DWs4YWb7WxuPho1wtwXNzxyhxdZh6MxHYQOE18OSTUgd4E6gHhsDd8RIzJ+yhEvHbZkZjw6 4pNLOmY8s+fR8/N8xFgN2M4PHnAnJr/hzlhmzPDLi33EP37Pnx55PoqVDipmdnwZqPjF0bOkm09r FB67MPDka7A1q9usXc8xG/Z8mcWajdrRZWtuTwdPPPzZI3l7/nCLLV094xnD8aGCTh8uPCt7VNxq UE9sgvWFP4Mu3Nb28YrFXj7iQOVADrt6hEFXHGY8edRDbOCo0dSBkT9zNdHT+i0ZvNZwqqOzUBz1 jL0xaznjVx9YcuglKmaxsTHLnQ8vLYM+PmIvngaZmGAgfDrs1V8s4ZuLj261DcsMT17s62P1MMSX H/bFQt8fPdUfcOSghu4Qf/arV+QA3xAHe3hmPGt25WNdbxVrdsVMnr6Y8PUoPGuyMK3vLx9XF//e avkbN9YHl3f9Lu8bh3ffWR8itNp4x2cPNyqO9h/HfKletj1URUb+Rq8f8VW8u/dcqkuw/izXAzY8 RGStMTSbwWYeUA0IPzvFp4PMPWSzARdfLOw0LTwHzSALq+aq+WoszcMPezo+IYojPh4Mc+v2YYsv vA4FP1sDLmwE03BI2CVr7bDBoFNe7PIplxlndSKP1KRDhk8f8ZF9a/tqSMcepvisp9y6eMVXzD0H 9q3pkvNvjaw72Pbk8sWL8lc++SNXj2rSBVlMM082XQbsyBrlat+argEbXzzhmvGKIxlcdbLXY/p4 PmvY5UI3HPrsfJhJzrc1/3D0Diw8LzTPohe0muWzmMzlFyafyB6xocM3P54fO/J07OGjsK3lIkbk ecGx7/nCRsWB7/nIwWCfzIzYW5NVK3yx2bMTo3WE13kOh6/iZ9uZ7+9g0KuGcu9Z+gt2YlRrPvDZ V6fiIIOBz5cYxM7OC9CM776Anw+88oPVYG+dX7hs+6MsdohffsrZi7Z/NZE/PeQedd/JMTvyngmc Bnk90HOsjmqYnjW/CJY9PbPYzWKjj/K1bY5f2Pkz2tvvrJ9SLjU/Pr66vvF68ZMvHv7tzfXP2taf 5cLM/7T9a6wv1ctWoXsQ1l60iu4haYy331l/w3V9qvFwEF1ruh64g4RcJBWcrIfp0KAepAeM0rHu YfEJT6NrOs2rEbu4YLGjLw5DDJGDiTQQ/tTlP30yezNf8OiKDU8uSDxi4FcMcMudLjs8B46dAyNe fnr5OMhGdagubNkUY77Zhk3XwDPYJGOL8Is9zPTYig2lY25NTx1gGvItPnt68uCjywcWu2KyL494 5uzpwg0bfv7Zwvfc1Dc/YsLXA+yzmX6tk/HVHqa1mMIgNyalny19/iN7/mcuxYEnRhjihkE25Xzb k1vXB+XEDztYfBkIrlHNvEz4qf7p47Gni1c+xUafHK444CF96IyJi63YPA86Mw46envO9MLPJ4xi 4c8aDjl7ezlXSxhiKV5xloP4xMGuET49Z8tM5oVVLmzwvej4JkfOMR3yYqcnTjqeifoWD3wvPHbi R/DY0odlZo9niI8Om16YxSxH9TN6/uperflzv7hz/ei42OlXM/GKhS/Et32DL1SM1nT4MIthUrFP HbYP07uC7znedAfdX+f0+RXn+gne4v/iF784vPD8ixP6b7K+VC/bmkqlNJMHv/0Y5P3170fXX556 5TMvbwfSpa2ZOyTrejhcubb/knINqEFqIk2jCXqgmjkZfzWCdZcA3RoBHj/2cDSyptOo/OCjGhAe G3rWCC5bdgbdZMWHP5sVLh110OwOA9xwrMkNcRjihMPWSyNbfHrimPFaw5O7OOybfUJH5HxPW3ps XI70DT7QaW70DPL05oESV7WDmx/8mWPYfIqpkV/ybOGES4/f6mKm14cOPsSHLw65enbFBB+e+uaT Ph6dBpwZC5+eG6oGzfSyM7MVk9G+uFya+cLT+3ove89YLrCLr5z5FweZWU1cqPITQ3hi5NseXrXj x14vmBFMeHTUxFy9y7+ZvjXfzenOfOnxnR18egaSazM9I7Iub5jFw6fBFq6cDYTPB1t5WcuremVH t7j1Hex6nq0zZu78wXcvGfTEA7/a8mOIF2VHx3OFrw8b8ocvh2TVhL3YZr5w3Zfbnbn8548uDHHw yRef7OnqeXMv2fSqi55RGzmJh5wvcaoVviEWuKge44sNvZ5T+YtJPtXHOj2y8oZ39erFHaItfvfW 7w8vvvTC4Y033tjs77y//jb7ekeECeevTZfqZavYGqAmcIlogmvXrx0+9x//w/ZgFPP0Yd1bP1tQ XA+brSaw7oHVdGZ6+TFHrenAQNlr0B4i3zBqJo3Clh09thoPj8xgay4O9tb49BvFwLe1AVMu9OWF x754zGTiKmc6/5+6O4H2bLvrAr/vXPP0XtWr914SEoLMuuxWWxBCxKAMDsjQjbTtQkTpdiGT0URI hxgGDVMIMoYpS1EguuKA0CDDUnstGkcUZVA6xOTN79U816079fdz/vdbdVK8rMXwwGZX7bv32fs3 7+F39j77nL8yqQmz9NQL6kQBDP61aculaM9pgsO7k0FtobwBHhhBuWs80JrL2jZil/IAD9a1tDKg pcw1+A5e8GRQLt92AiMqE/EqHFqu4ShjH7Bkc92Jgw54oomf/JxvaSsT0UAXHjqiUN2LD6b8ldUu 8NFpgF87Vj7wIpnILRXxAFvHTLfKQh95kyWn2ZsJ5eDQK2/8XaMnb6LsZElf9PV7NOBXvsp8f4oO enSEL0jpVvu3HqwoSMGVfuvglD8a9FKHhsgmzbMLeDTAiXCViWSCWxhwdJoHMrR9Cssu7TPsJrCH hYEUHBi2lrquDKWPrjqOCZx5jp3JjqZycmmzOk76Vgb46gV5Ub1IR5G++FbXtgEaIhwwcHqDoLwB bvmXHlrlC5c+6JCb/HioR5Me7Z+1IVj1+KivTG0z9ZVPmbwUPfKUl/KjR9fHpQuXp29H37junf6M g/wDc38A/3zl98P9Rq9/WzlbBpkaLM7TaWONefDwgfHoix6ZOoZO6G7yyvUrY+3AoiPvLi0mWngZ clOjwNNIOnQbjcHbEeTBtxHwbZ7BC6tDgRPRaoOhr66wOo46naIBDbH4yslSGVxXBnCVUz1aOldx 0S9866eC/Cmsa3XkFMjiGm71cS1WTnl8XNMHLXJULoPFIJpP6KUNtvhoyBevaW0gBV+cyobnnB84 uGQW0RQb1IEnT+k1BdM2mfMvbnlXFrDyQh0X2+FXOsUhLx1rWzII+JSX69IrjbYhXeC0DylHex6K owxN1/D0eZMxGaVoiGDQ0BfRI7NJsbKqxxMN9oKDJhldm+TVV9fapW0DVui11OQLXr7y10bS5uG2 Ht3apem8vrYhrzw8+jTAIW/bXHn1kCcLGLi1KxrKxMoETlDGFnRXx37VxzU6ZBHAsT/elQ8+/nCK xy4cbR1OaahHv/MFOu0H2tK2sbQ8uk1fufAR0cZDHu3aAy2hfOpowSoDL9QWtZGVKieuns3Aw3U9 t5dyEQwagvZ3TSewbFS91KMr9CaC3cCjXRz1ymtn1wJ6Il50E+GVN53Yqivt1fXFV8TW8m2Gkw+c mJ7bwn++gMb7qns++F9P2W8rZ1ujOl22fScn+/Kysg7iVJxPMdrm0KE1sPJ2Yo1mMspu8t2G1cAi WPVow9FgQsvmDaxhlYvKC6vRlQloCJ2k5IvTjgFXXiRDB0X1k1a+diqdCD/l0uJK57zVt9Ook1cG hmzypT/XobDqKm/lwY8tpeqUkwstAR12bLifBtpwaxtwBmBx2Ap9oXKi2QhXXh2+8mjiX7nvz4MR KotrefBtG7RcF6769bpwaJtUypseZEFTBFd+tQ8alZFuLa+8xa1ueLAJuKmvBl++sfClIyUHWDeY dbjgKm9tQj589CFlYODTR2QXZfJkEFpfG6gzieEJHp0+qnEtqhPRcE3XTtT4ywt4CcWb55VVx9JC D//arrrPZQbjGp+Oe9dwlKFbPr0uL/TYxtyBD75w0elqFJ3qV7nh9AYHPFuBk87t1vmo8qPLfuRQ Vv7o1QlpU5Fe6tEgH7pk0hbmvUuXLk0ODL3CoSMKtX+dJX4NZK6N4IOVoi0FW7vJk1esfnMYdhPo JqJL3tq0sPRon5WiSzbwDbUvfdTDLX7hKtccB+32UfCurW4fPPPAtLNQWCn80pqX/2bmf1s5W8Zx umw6yp220RgaX6NxtBpt3snbIBpMXFm6N5DA6VxSHVrDiO00bfA2zHywo4V3B6XrDhw0lAvKyYxW B7G88nZKqTr01EkrQzt38ZXLC+WHltjyeQdqBy3duTyVsXTQnMvAJmCUCXizL3h08RHZjw7aALx6 ZXMY+GQojrxYe1d/vAoDRx6dRvWN8OmDl3RuG3jCXH7wYFqHjrIG5a5bJq08bavigy08GHzKX3nl bbuAUS9tkG971Fbq2L0TbGHncpWOMnmBzfVl9MpbmVB98DMRkQ9e27f9VT1YNAR02BYdsCZvK6vy ZBOrFHzhsQE4oXTQqA3gcSRC7adOnF/XlqVHPrKBIUvla720EQx5yCWSkQx4qyOXvCiPNplFPDgG ZXiwlagcXxEN1wJ8fR4O/pWr/NhLXixf8qABFp3KUvuixcZ93aZygZNHi37mugsXLkyOluNFCz/O mUyFJX/bCC7d0KoO5KhuZHPzBIY+ZBbAVmZ04bRfTAD5Uz3BycNBhz5wykM53dygKAdPHymaeIIR hcpQOWs35ZUJbTwF9fRDC48rl6+Mw0f7AZ+FXPDEebj/el73QuZ/WzlbjnYnXwrhbBlR0DE4AZ1M I8lnCE8NpUE1TBukg7KNqVzDtOFa3kZGX15569qxdCYdXL2O2oFd2NIAj4dAnnZ4uDqaCJcsHVTg Sge+OjIqk4ql32upziaAQ0sonHzt0DJwcNqJydFrfCurlO3AF0ZewFcoTfnKgkZlar1r9ejM6ZO3 eJUBLeVw5/rMabUN57DyAjhyis0vau7J2zr17F75yKIM38qjrcAra2QXeoh0EuAWT75l7IEmevKi oEwwcZa/a/WVA1/OqvykeMz7ONhG8POInomufMGxHZ3Ks6s4sOWrn+Jr4pSv7Oo75pQJ6LVeXgRX +4B3XRjjQiSTMnYoLN3oKAqVGzxY9bU3PFEdfeiBN/3RI3dT9nLdSDdy4SNF27NntGtfKVptJzq4 hlPerovfMjKQBzwaeFVnqXqhMvk1sjpM8A2VAx20ySiPP6dSXfAX0KYDR4sHODDK4bGlfBcn6Alo 1/5wRPAiGPD0mdtdeXWBTxdyoEPuti37kFUfZAd4bScyVja8BPUifPXyDfhUJuXFQUMdHm4cDudE MhmcSvYOLr9RWLRKp3R/s9PfVs52+vZlbGb7WONpBJOAvEZZyR79jduLd1U1goYXGbUNpwPpCMoE nQduO5A6MIKGQbt5KbyWoSkPXtrORa42KhidQCoq7x0feHjKyCBtp2td6/FW1wC2eMUlmwhXWrla Ti6hMhVOKpR/62sLMgjKS79l5SOFL6hz/XxBOTq1N5kqJzx19KlOpYF2+Zd3y8AWDzwe4tyGyqsn /MpYPpWrvMsLnqCcrOWtTL4ydKC3HK/WVT40W9Y8GmBFk5T+Kl99wFcftNWZrExc+hEc9gODFrzi Ng9P6HXlqa54CGiVF1g60bkTtwkbjlCZyasMDW0KXmwZmfQjuLUX/NIpv9IDK9Yuc53IhDY++Ilz PupLDz+ydeJXXvtKRfbrWCwfq0Hbs9LKSF4BDTylAvvgCVdUJ8hrE5EMruFwfuBLVx1dtaU4d7Tg 1dNDJC9curMVPLLjWZtxhuxTh4gvmMpLJ3XkENFCs3KTdx7gV3bltQkcNEV5gUxgyVydySK4Jj/9 yIofOcjbPqOsskjbh0oDr/ZzNMHgh686+GzIgaOLFx6iXwJaWk/7LLruBAvntzq8t3V/q7n/WvnF PocOLzoPQ2tAHV5e0IkZWgPIKxcZVtl2fvXBtbwO0NBOquFb3w5YGGkbHIzG1pDKDIYOWp1Ygwvt CGDFdigdqIMRDFzX6Kkjj+vSRIs+aMwDeqVZ+q7LV8eWrw3QBMdmnSjYgQ7KwZWe+tqwPEu7cMrR h9tJAC1wUnXyvQanXESbneCRASz5wIJrLG8p25RudSo99eUnr77RtUAnoThS/MginePLN6oTpGJt pwwMPlKBjPN6PITyKg1l8OjcdpIvz9KUVl79zCRiBeTdTXl9BA66YOnCpmL7U+vYlGyNZFAnwBV7 TRZx3mZoqq888PBDT9o2kwpg1bGJttbOytSDV1764JWpF+mkrtflU93m/MhNVjch8MgHt/rgg44U XGVhu9oPf7SdShLxkQAAQABJREFUGhbBkxe8vAC/QVllwA9f7SMV1becLOygPfCoHOjjT+7KXvr6 hBWaCMa1rWO04IuVq3JwhspdVx42MJ+ow1ue/uYpcGQEIyUjmnSuTaXgRMG1KJBFuL//Kmu7q6Ob 7XF6kIEs+M/751wOeaH0K0vbQnllAEu2wuLHBrUzfTYO5l3gfOiCTd5XQKf2fF8wv9Hy31Jnm2n2 veTNsHqv6xr5Vyi9j+YEMhhGY2BGdc3QUwPsZattIz+qvJ3Bmuez0hxAHsspBw9PI8gbGDq7gJ/G Q0N+opVrtOcyqes13qIAVzn6OgTac1pg1CuDg7/QTgRPvY5CJvUdnIVRr640Sl89vF53oKBPVzLD g48uOAGOMvUtLy9p6ZFXHoyoTiSzdB7QU0YGUVAGFp8Mn9CKrf0qk38p28v1bnzg6lJk3A1+Tpqv 5XcpV9N+GVL7eAtbbS3tb2ulP/jFJ2276FLa715bhduCb2TBXxT2Vo+Mva3czW/l94PzXbfNFZ+o jINbvj3WptvebOUHdmvSDfnIvH87vBf6aytpuzDMG5KTbKv5UYxoNG7v5ebKb2aG5u5OeG0HKl8z G0uLA0GbIxNA6g6tpJ12coM2cthqNT8WsXRk3NmLncKD/O0Hy8vhsGIr7mhi+lKu/ZbnRnDaZ+9v H/ae7MmmiSY2sCZXba0ejvY02XbyLV7rtDEYNNR1nJDNygGcftVJWz/txMrGxUejE55y+OSZ9w9l Ahz8tBNaAt7qqxO+YseFcvQ4Izfd6Ko3gZeGMtelga6yygAPDfzJWt1cs5mgrPBoNSgHJyUrmOpA brqAt53ZMQQXvzpWePDr+DgkfNn8gQceGKdPn55g4TsIhdb58+enm4G5HdB1DQ4+vWpb5dq7kZ7k Jl91kAdfXDdxZKOPdi5tfJSDRwMOfUoLvUaw5HBTSC9w6jxvFuWLhw/epdn2AiPgU75wyr959SI5 wWkL+bbJdsbjSnxHg9/BveuKFiym+ehuWQHnKZzfYFiJQH/9N0jjV40eM/2qYBnxbkjWRORdWg3S hgDDmEIbpWXKS0Ne1BhS+Bq1HU7jqBPUCXDvL1dWmoVrir/GFeXLp5MNPLK3w+CBP1hR3kCBB7Zp eRamOlQOdBqUoS8Wvyk50W9wXd7S8ryffvWrvYpT2dWLvb4/xQ/Ne3HRFlq3uGB85WURMwGgyclF H61RGSYZ4xiFqX4/rUzzNMrtwwG6N0o2Y4Mlr43ls20rq5lMV7LSwmUntsmPUoPd0SZxfujtpHy6 DjlyLeXF+NwbjK09GiSC8Q53yrfT9k7Ib+cHq3fUh8cq3fPawfJK+u5y+u7uAm7rjr6SCT7bW94B D+hCpthBm5FvNfKRkd5+MFv73by+2PrrysREWCdBYX3MpNa+pozt9Ql2lPYanEldLLyU3u3LTeGS Sx150JC6xp+z6EoFDlnF4oMT8EKn/VI5uNLFxzUnRTc0O9m3Dl9yokUHssDHq9vdcCozXvJgpHDd iMBnD+X4sWmdKZrFg1Od8RPaz8tD+TzioQ49EQ+Bk1WHnnp06CvgycmdOHFinDp1aorgwXCyVrU+ 0GCLm6z0padYPmTg4ERB27R/0Actse0iL7BDbVq7qENXSl4w6uRFgV7kL53amC5szMnSSSAnPWoP NMiErlRoW9Ym9Kk85QtWBNsythSUt8x188Rd5FMY0MKD+RVhQWpRvFDzV+Z/BdKvruC3dGVbkTpZ 9vr+dDHZppTiiQylMzCwjsJY8oyrYTQymDbSPSMvOkZh23F0QHQEjalew8JTDg5N9Isjj28bCmwH K76iOmUth1uZ8BDhoSWUVnGVgYFP33ZecPCkcMHIFx8eWKFl4BvVVY/SmZfhhWf1ngjNaLme0ypu 5VFfvuQDi5YyslbfrMEjaCbpqG9hakU30YroS3E81o2uJ4cb3PJBD42NfbpoT3xyj7Q0s0N1DIWx EjqV2eEI+b1lq+W0cfhsZ6V4Z0cuTiq3uuvLi9XxMvvP+Ew0J+caZ5OdkmySxHlmwg3O7WRWQmM9 tJbjhXeySs2bweN2RhV7HoldD6dfiWu5vnrjVhxz+umeb9uC98WifA96L1/r2Y1zur14LMH5Tv1g Pf2As55eyM/KIwcE2VQfZRt5KVvgJ1pJtO/o5yY38CY6Ex599Dd4bAKn8OoFYwJtcJ0cpWSCL3Sc 4G1yR0e+ERynUJ54oSetzGDwgYM2eV0L1U2+OJVVKqCDZqNysqMnL8rDF+hJVqlQW6hvPy1e5ag+ 4MlXm6pHB7/uIphDlKMLjlyVpTzJXNvhqxxMHQvnZLWObm2o7WxtsyWalVuKH5npJY92YdQL6Fc/ PMXK1bTywSkfdMCShXxokF9ULuDnWh0YsoB3o8Au6KPXLW58wJV2abIX3pVVuSgoFyt3eSsrHTII UuUCWoVRvoiTQ9HB/L8bqJP73t/U8N/F2b4vjRhRh5mc7OyuooZivBq6NJQJ7eSM3w7YBiuetIPJ 5KGBdQRw6OoIczr4Cq13Pcm3X4benL96/HXAwqlXhpdO2M4mVQdHh2gsT/X4uiabfDvRJFT+wMen vNTLKy/t1sFpx5RHt7Sl4Oa2dT0vx7805+VwlEsrJ9w5X/zItpvtnEnGNHDhpZE6HT2DKb0dntUk uJ3YjcwC/nvLC2cMZuLZwZK+UhnKd1qJho6wHfgQzu7IWlalC72mdrKlS+612Ctbw+vZasJnJdu9 AhnuTJPXQh5vnQkr+OaOYTtdjwNfjpM1kA6uHxy34pgjdXTK50E3M+i3FqsbDnQvn5RbDvza+v4P VSzn9PFS9MuNxubt9JnVRfu5IVmKM1/Nq5Im0bx0MzlrfbeTHn1FMupvojpbvSZrdfq4idpqCJzV kTJ93nXbS8pu2rU0TJSC1aWJshPw1D7BbbuAN7Hi136hDh88Shct9U3bTvDYnG7qySJUJnBgCqe8 fEoPvnK2Io8o1BHUbh1zrSOfYFyCaWg5ni1HqzbAtzTxLF8y0L31YJSJAluizTb0Kl+2ZkPXeOKl 3cC6YbHtatUuwCOHcrzQxocNBGXwlekLbNF+UIcGji3A1K7w1YsCPmirF+jUevTn9eVPDzqI6IFr pAs7KUdLREMoH7DqyawejiiQg8y1ZfmrU+YabOtbVvnbLvtNAe35w/4Yv1tJxPvL7lb+2jL3etiv De/XBZ0p9VeHF+VWzE4JXvXRJnc2F3c+GoMBGZaBXWtseeWMqlNoLHXKRUEDiBqzHUSnBQ+3tMG2 sZW14ZQ3lC680ipv9CoP+MUAyCDI9qEfSuhENh/81Qlf8JUH7+bVCU2V91pZZZK2k1aO6g5emaBM qC3JhaYIRucnS/nVPsWHq4z+tYFroR2fjoXfjkPtpzOVTU42IrQvx9LTqpbz2ct27G62WlcShfwG 9NhdX+xGLPRmp8WgtQ9b2RZthWKcRxzZXhw8+cU7d6zOMgFmpbgSh2cTWVC3lQfHS+lr/u3F0aFn a1u6E3k8h71D1sCuhG/2AcZeTjh6xDGy+tzLUj2tHpylcWgp23j5JWvPpndjv5vbmRizFXxwI8Nt L45cm4buBqcevL3lDkPtG/vl2up5ZcVnPRf9dy9OnI07SZJ7oevCSdLBZG6SZh9t2TbUx9W1r2tX dW3nqS0ynqyq4Bkf6kSOu7Y14WtX+PgplyqT6vf6i8m9PNovyks9+Aa86QEfrDowxVeHj6CscrWc PdTXFq1HD21BnYhu5VAvj6fgmo3KW1nr4KovL3V4ukZDvbQwdSr4swW60uoODj47i/BrV20krx48 XM7WM1s3Peo5Wzjaq7rjzz6ly+G1D5Q/GdCmV3UjS9sfzdqsMOgqa9u2fZTRkwzS2qBzq3q0laOF jhR+y8sPrHrXokB3UR07oyttPRpoCcpcNy+t3PLgChNydwNWvZ7SBevA3iufgOHs191F/nVkOsp/ HagvPArDCiYsz2jb4ba2TPhpvDtZBSxuWqdGYGAwbSiNqUO1ITo4NRQ4UV0bUGcU4CjTuIXTOMpK G56ylqvTiIUBBxcvoZ1KPRxbmfJ4GCwCmjoQuSsbmSt/aRcWnLJeoytUrspTnoWtbGCV3R/LDxwe nUTIVD3wADenhR4YOMVzXVj18pVDSn90WqYejpglbYyykI9m2dkNXGhMOi/sjz8nCF+/YK+9HErC f6rbt4n63Th3P7tYh8tRIrWybFs3W4pr0SfwztFthy9a29nOvRPHuhoniF51sNr1jHU5cSlbx0s+ A7oV3cJ3l+yc7VY+gpCDXTkIEdyFs17OzRUeOf6xkCOjNlNX7BBVc8BqJXjx//mh6/DiWPXzRIc6 tsPHDcXajlU3+Jt3J+f2E3pbwXg+xhk6QOPaJMgG3YK0uu2kC5fd531P3kQuaCP1+jJaXbkqg1un rR073uC0/6GhPUvfNdjyRUcg36IdF85fvpM6mKlPBE5eHfryorYRlbdPoYkPGq1vv4DbfOkWnw7G JGdWHfBoP2UHEa+W4QW2eivndOiMvnL27nNkMlV/uOiRBx+wbFr65iW0lHO0tpDRkUdbm4AR8YVL FkG7i+jSCY62h1+bSKtf7Y1OQ+HAoEtuqUhuN2D0xL99Qx342hgtdMjbtiMPWq7BqYNHT7CCevq0 DB83DvjKN8ATpM2jSY/q1jy42tYvA+VCp1I8jcZewrsbkjUWX8jw/ytnOykWJanMOMLdxsrkMxls WukuHJh6nWXeeBqkxlbeDt7GnGjE4FJw4NVpMLCCOmU1fq+VyRdGvp208O1saOkwbfDiwhHVlb46 eK6l7UBw1bFB66SN5ChuZWmqHNz9objgBDzkRZMOe7JJ7Qgef6Fw0tKWJ2/rKu+EsP+nZZFo4Vzi YBws2t7fNg6xRRuEVjxTGCVmK3U6ORRHup02XwqPpdiULJUnvol/irONDpzZ2kJf/O7pH17ZJI6Q eS6bgZaDSrsT/+DFsfpQympO+dIHlfjmhf3zPDlTZuhol9g/fKfbKAxXTBihGtylyLqznZugyG1S YIfsVYdOvqy1nBuniLSRbebl8NxLuhQZtmwf68+b0SV09tbCJ79KtXHAZLFw/BF6WuUvL8eJ5dnu ZN843Yl+7Kp/ia5NTqKJtSsNk7WgTUWTLXhwJj3tzo76m9h8navJrXZGS2RT/dYki0Ynail6+gGc 2l/acrzlhbYN2Vs/H3+VSToPaHfS1V7Fl4rg0QYnzvsxPnDVg8WPLrUJu5QeWLRcg0Fr6h8pV6e8 /b/8wOOnDi2OW3tI0VCuHcCJgjJyCOiphyvAYeMeiHJdBwsfPNy2g7KzZ89OfZBM5U8GdAX9swFv ugho0VGA26geD9fo049zbR+DB4Zs8uiDAz8PbKyPSPHFa65D24Kc4Fyjp730O3Q7H5UfnqJrsHhK xQZ0Shvs/WGCBL/4n/G8oEHG6abXzW+G8wsV3rs3v1BUf510lkxe+7g7+85Vw7SzT1vKMa6XlBc/ BMzZLgZxOw9YDaQR2nDyglSjaAANC0cjavhG5RqmnaG4bcx98d4rKe85TPHV4acOLfl5GV5kVt/Q DjPnXZzWSZVJax/48w5YeuVZODj4wZ/zxQ9+J8/qAL78SrO84VROg6ny4NWAzmTnlGlfdfA5t61p 9bmYwGytTlMPoETbuU4Eb+UOc7ojvb2YzNEqffJHvEkPg7P8Ky/d6SRdT7ob57mdh6HMvVg5Lyad Pa8A5TWbvTyQ3cupYs+Ll3N6eHePTtGFU17Pe5zZDl6KkzYGs6kZuUKIDUL/dvCi2Vj1zJXye3n+ FT23snReyray1a8zYnt5RrwUJyvu3clqDv6d9NeslOmzvJr3riPnym5eS8nqdyuvFu16Pyr8a8tO PmxOv0667KoPc67y6kSTr3YCL2Wftn3bj03BdgygaWXcSbTPFU367IkWmLkDR0v/QQMMPm0L9EU6 4I0XGcHBo5Mwlw0ceJEcYtsZbuvRVT71s8CWr/LyLx+yWXUK8NEEQxc6VW718oJ68wqeYvkpq0NA l+5oi+ziunq27eAK5UMGkV3BKCcHR3vx4sUJFn8wxSVr6VppPvjgg5MceMI5d+7c1HbVh8xoS9m6 PNAQagf0wbUd1bEP2Ry+U8fO4MlAP6G2B4sGurVH4eA0kqMygGssrfJBF03tiiac0qZb2wJPMgtt 7+oJXny+AHYaq/v2Lb7FwHuFF8Dp/qY4W4aaK8fANUQVqEF6PaVpAFuEC0e66NSM6zGWxYl3L11O dx1WOzFQ/oSXO5hbU6MwuoingC84naKDWQO10ymXb51OBUdDVge0yIFuB6bOoUwdfPDliS+e4NUp bweGo8y1CAZs5Wx9aaFb2mTU+UoXbHmBL09l5QsW7eoir6z6lgZZhDltsJVdeevlKzMYvAS0wLsu P3DKXW/YYiVPOvJa9NjMO6+ut1JnBbhttZiHs5s5VLTFocXZ7voxaKLF4a7mwBG50RPJjL7Rwkby E788guAYyKZ9K7vnrlmCTnHFQ9E4w+08x109dDguMjbJu7Jb+fBJ1s9ZVOeLP1cv5ZWd8I8DXspr QmuH4/xu3xynD+dj7devjqWDD05byyuho102l60cslsS/UIpBsnhu7V8t3srdgz+Tian9MZsImey C9/TOnVgb13fHBuHD00TDv1WlhbPapd2Qy+r4d3d4PnN5pWNaQJvf6gd2HtujzrF9hc24RDAaB/4 2kMqsFPbGmz7ZfuQlYwJ3buf3UJsm7Mt2lM7hp5x0dB+gCa+c3nIohxt8monMpmY530KjACXXO2P 5d8tc3KhBa600bMFy/GRq/1BvVgaeMz54AdWGXpi6+lZXcwVZNf2yvBgU7qgL1Re+dJsfwTDduiY V9DBBz65RTooQ4e8bqKUydPZD7Bwguo91/UY4bnnnru7k1E9i+8afRENPCs/WeiqnNNmbzb1iIKM rtXh3xsJesGrQ6RjeYDRnq7pILZvgUNLWW1KRkEZmdgWX+XgyUx/dkYHTO3jWl7ETzvgTQZ5NNGR 7u7vju4zS/lCtsoDJv8JknjPy6Z0krkyghfIXx1dt1x+Hl5QZ1tlKNyg7PmYP19ZcdRxqFKKU7oG odieJcl+mGDBpwjfuWHBTvBT/cIhuiZTByUcDWJAalj8wDRtp2iqHK7OJTAyGnCqd+UGK7oWSlPa TjeHwaNwUnjK0JXiKYULr/DSOQ91pUNXsok6a+vQFJUJ6jvQ6CSiWVu1c1fe0ndd3pW3MC0n36RD HBd6aBkw8nYmQmDs5Pmrd1XDdRrg08osY289X3/pwD4Yh8TpdnJAEw8Hr+iBD5rHDh2cVnJzXmgc MlhSf5sTXMpqJg59PY7ZnZxnsrdDw/Pc3QywzRzIOxk6t7MNtxK+tzYzeFeuj8PZarp0KR84P3Rg 0sEui8+EXrkZ53v4zDjI0S/n+VheBzpy+MS4laGwc3RtbHqunH/nrl4Zd7RHbHHl+sVpa3pj41ho 7YxjJ72TmMkq/7Y9SN5ZTA7TIanIqo9qo3n707n2lteO6qX0F5WLJp+2ufZV1jaTZ6O2GXx2NqGL 8mCMLzDar/TmNPQLsPDBapf2Javrtnvp04eMcMCWNl5C+x248lYnVm+TMnotR8eKfP68UpkABqyx JG0Z2qJ6KTtx5N57BdsysuJLXo5IVKa+dNEkt1gboUs3sfV1UmiBxZONenOAj3L0y4Mt5TlAH73Q NsXrljMeYAR5dIo/54+2OU9sv9I+omvldJcX2nfoRI7qO4dRXhpSdhHA0nMul3KyCeRCRz255EV4 aGg/fAXywKsubTMp/uSsvcEVtvDOBHlUhbU6PKVwhMI5a2Eu2G+yqa5/CgMPT7Yyfu4P6hteUGdL WMQZiADtQHOGZXw3vSfLpNSkBFvEoU4ON3m+lR2cIalhShM8XiL+HbAato2rXAOAEeCiI8LXmKLy NrIGFeGpQ6M84Bjg1a80wTQqq6zgxV43BaMcX7Ewyue85MnQtIOz8le20nCNllQAJ5B3zqsDAF3w eAilJ53TLB0wc97lV1i05sH1RD8dF95qnj3qyPh7dhmGcU75qleQ7FJsXbk61vdpbF7PD0BnQtmL M9y08g1p7YLe7awO8XbIaD0HnuhHh5vX9g+D5Pq2d1ezYmWzrZtx8Ouxd3Dx9vWopTi9ybZxbj5A 4YtOSzmp/Mmf8EfH9775dVE0znwvjyVyisnHoUzP6RV5fpEToaHxpjd+2fjWv/0d48ip0+PKzvHx 9X/rLePTP/bF49u+/PXjG7/nh8bq0TOR0S+zpH/ubeZ3NU+N85sHx4d+wCPj3/7gN413/tzPjo/9 Y58zTh07Ez7Z2szBq6mNIrOdHPkdfSM3BPLCVJ+8lD17rW5u+8KzkdgxUJi2Z/FNGPqCqAxcHZd8 8TiJjgv1YvsOmu1XHUPq8Df5Vo6p7VNWvMooRQOuNpOCJZO63hBoa/Vo2jbloMgHt2Vg4XVOUIcG mk3RLl7zPYBUJ157wFPWGxBwyjgBPEtHWduCnfASqoNrvMCJ5BLZAh046sXaDo42YXsO3k0AWcDS nQxth/IEjy65RNfoyKOtvdEig7o5f/Og+uKrQ79yqG/70K115Gd36dxu2qs64VV+c9nQox+9yKQO HZF+eJMHLh3RL371Ut6oTgAvTD9iM+WU3RtHigq7Xz3xyajJXLHv1EMqVpyq6YG3AI+82qB8lDU/ Ae3DvaBfkNI4GqWCY9g8AZvPAiOaLuKkdO40TL7TNrm7jhoi3nX6ST0rEp0t/xhbw0nbePJtBMqV T8uVzYOGEdv5C6+RyFw8+eoARixucdAtzrys5dLigBPup1P8puor2xx+3rkKKwUvdmDO6cNpRIuO 4KorGwqFISv8++m3XKpOADfHU+4aban6ebyT55266508h0zFJEdaMs/gc5ecFStHeudWnFi2eZwG 1p840W2vTMXZrRzwik3sGVwr3I2NxbbXnQxGPA14k4Bnvx2sBvBK+ou6A3GiXv3ZmraRMnCn4RO+ cbKeyzoncCtbvrfGgfHIQw+Oz/zkPxQ5sxtgezh9LBd64nRzsJSDVuJH/8FXjpc8cnz8yI/+s3F9 OyeCs3L9U3/yleOBoxvjB37gh7M1fSA0b44DR3LCNBNINsLHytFHxp/+jP9lvOpjPnj83bd+8/iZ //SelGflmA3mnaUMYk42bn05z3kn++UVJuvd1ay6tVfbXFsItXHbpuMCnDK6iyYt1+Abiitlw9Lo GFCuv5hA1c3bdk5DnYC38TmfXOW1x9QW+/0NLLpWcnYxuprDj9xgtSU8NPUndConfGXw0LCqk7f1 alWrDGxxpaUlFdWLAp4meg7U80+rRjLUicHnmHzdyXa6CVZgU7YBR57at7Rd1zbg6UCvOnQ8ais2 l28Z+OKqg8fRW9WC0Rb4siN+2pgsdFdH5rnNwFRG5fSVwmc7dsMPH/TZBHxx4Cs3LsXaFj5+eM9t QWZ2Rk8EL6ILnrz4KSML3dhYvjBo4y8oA69MnNtGHflKVzqXHezCh0yEMpwXcxi68ESBzJVxKp92 WKequ7ZEi92k9NMHhMqwgF5cy5f2C7qyZeg5wxqJ8XSKzCBTiF0mOLDJLAr9dRQ0SktsnS3n7n6C mSbFRcdjDEpKaxioFJobV15jKq/xGEYjiJPx9w0MH0w7TfHAl0+NS57SAN9OhJ6gvnEqmP0Bs9Dn XgOgX9nLy3XlA/98epKh5YUp7ab301E+L5NHYx6qhzJ1cJRVHmnptI6tlZOpbQCfTWt719srgYmj 28jhHzbe2J8wvCrjNR34J4+fmE4q37idSSMTwAFbx+7C8jUlz3i1g+3mW6nzPBW/W3HQBikZyLyZ 1ezhg37HMnfXwfVazdFDR4OTLeGoG7T46hyCi/N1kllY6Jf2i2wOPm3kOW4kHv/4e75t/Lm/+hXj 5lK+uZ2VdKwxDh3I9t7Bo+MjPv7Txw98z7eMT/u0Tx0//WM/MX70350fv/hzPz+euLI7HvldHz3e 78Un85ua+URd9Lx902noDOg4UjcMr/q4jxt7WYH/8x//icWNRPTbzvPk6QBX+r/POW5v2TaLTuuJ 2Z5ue1TehcyLSUKebdijk1FtX7i2dftA22rebmBFsCIaTbUZp1ZHIeV0TLxSdPSJyoePgIaArnr0 5PE3UZFXID9YddLioQ8HrMleOdqctK1ideiqQ8OYrDNAW50oX9jyxxc8XH2o47lOCxxa5gL6dg7h nEQ6k0XEY64z2NoYH3KbC/EpL/I0Vl9ywkMLDTiFIadQXeDIm1/Jo40EdoCLhnpyqkNHuXq61Vmr I39tV12kYOHhLVVWetUfz8qtHg/wojw5ldMLL5Fs5QdGHj10REEZnvDdRMCrnyFX6YLRP9DEo7Is 7J8xnnK9Ue+MGFMA20A2ER2xdO7CBIdsDc3jAw/cXdh9oF63/gV1tog2MDLD3HW0qWg1uAl2Souh My6UnASPfXaybTh9zWAf3vMxHUSQgmMYRhdKtx0ATBvtfhjw8MGUloYTiq9eJxDQdi1IOxhcoz0v K73CSsmpXJh0n3ILPcgIv/KDncOVLz5oFF9565QVb5/0lCgrbXmRTnTUPngrq33AVv/Cl97z8S1/ KXrkq57NF283Mio7dNBBn9t57nkoTmhxsO1WXpVxMO7C7evjehzt0VMnJgdzLvn1o3kekpuvq89e mCYpE/uBPE/NsB97oUNe7aGvcQa22EwieJw5c2Y8/ewz04okhsuBpQzcPB+2coxLSWPcG0Q3bmS7 yutBx05OJ4RH3ps9eig/aZeDUfHfufM+FltmIryTQxc5tfV//Yt/Nf76133b+Jov+GPjQx49M97x 4/9xjBOPjn/+078wPu0TXzn+2B/9hPF9b3tbXuk5m3VpnvHevD42TsQxnT05PuTDXzJ+6d/88Hju 6UtjY+2RcWUzv/R0MH3ALk9W0p4t21Kus13KwTHPebVT7dl2ZdPmpWxh4mkfZZ/aqG2irmXyojEr LT20wAjyeGtjtjUJmvQ4jTq29kEpeFEfci3OJ85OUnh13M1lVo43GvCEPp/UxiZezoW82lufVqYP KJPCtVrDWz150ZVvf0eb/PqUPFx064TIVhg45BbZQQQv4FE96CxU96bsy2HTg3zga6e2BTroowuv tFyTGw6YtpGUXn3NSB0e6MJRR040wVaXOR95dMlHx+qkjG3ggCnN6o2eoFy+NpXClZJfXWHQlq8c 0sKAm9fTV5n2pof+0f6ojrxC6aujZ225SBcr2mnmDt8pjdhueBuscsmAJj2FypECCk5lrSMzG4CX 0kcdGvKicH/6gjrbEseIEAyu0wrymYanOwvXYKm1L5eiAJn78o8xsnwXnBybFE4+8+1dw8JnZApS tIaQ4jUPbUSpoB4eg2oQ5SLcwoADU/r4iXDAyBeX0dvR4AmFlZ/L17ryUwe2fOWrA96uxbksaFQH sA1gyNeOcj8ueUsfP3DaCZ5rNMvbdfGVi+2MlRnfwshXJnkwjYXZC3+Lu1u3MknmwM/1OB8tsrUd x7i0NY5ni+6px94TZ3dovPEb/0ZOIq+OV3/h54+l47HR5Uvjwz7g5dMnB3sicSNfgjp2+EgWvYuV ybvf/e7xAR/wAeNSnuEZELbbTLYvedGLx8///M+Ph150OqegV8elbPWuZuvY4DUxRflpsl3L+67b mSBuXr0+rly7mtV0DnBt5vRnbHTq1INj9/q1DPCcVs+q9vztKJKb7w/+HR8aDaxc81ulezfGufNP jnf8gx8dn/lJrxof/3GvGt/z7d8cmnkNIqvyA+snxtPPnR9f+VVvyKDfHl/3td84tm9njKxkZX7i WA5TeR1Fn4tDtd28oQ3S3/KrP7u5CdAmYturdtWO2lZo+9NNPXhlbc8JKH+K22s0TVTFkWo/obDt X/pM6eLDcegbUnaXGg/FBytyYnjAh2dukLom/7z/4IVGecN32rYycAIiXMEpXNu7+PcUL5qckDL4 5AEvVWayFtWxUR0TnnToqy7yovLakmzwlNX25EBbVFfdwLAPedGhJzuoF0qXbnCF2kJdZVcmuK4d 6cOO5KILGDTUu/lQLuDvhkKKD5nBgIWjXKx+aFVv9eTozU1pVl51YufAyisFq04oDDncpEkFdieL gIY6/MEbv3QsbzJqu9qiesBv+ynDe+JLtoly/uzbtqlLdPAU8SQvWvCF6ZCUe6fQSctO5fVp2o8N 3Ozpm3P71QbVHa0X1NkSnLAaUMSQYDXq9Fy2hp/kX5hh0b1ii/yzulnJC/4eZk8v/gPZx1EvUGBx fJuxFltX5alOnhEKq2zeQcgpzmHAVvbSkIpCG09DFk5ZGwY9xi4vMGJpqSdX61uukSuHtPTANsjD R0+QbwcpjBQ++SojHgL4Rh1Xea/JTI/SRgNtMMqF8gLboL6xZQZBbY9OadQW23lW6/vE13IA6nC2 h89duDgePPPguL6ZU7D5LvEzly/kp1HWxje87Tvy3DTf8r15ZbwhzzQv3Lw2Dh05PL7vs/7aNKAe PHlq0vFS8K9sX4mc0T0T+cte9rLx2GOPjZPp/BzykaPHJ3mefvrpaYX77NPPjQdOn8zrPTmodOx4 VtB5Fpx3ay9deHZ6Lnw78q2dOh7fmdO30cX2daaZcez4kXElryMdO3hgXLiUbcvULy8fHZ/zl75w fNonv3KMq0+MH/6nPzStyHfi+H/ix//lOPfcznj5h33YOP3gifGL53JS+cDpcfPGVvQ+Mv7Qqz56 XLj6zPiZf/ez+apUOOQO5HZeKVrZSPun32/nNR+fq1zJDYmfHNz2mcrcfJKVXUXt1/7E/rW1svY7 5e23cNqeYBrByAv6XvuPPJrtJ6ULTjke6KFrkpJqfzcvYseCCamTafsl2vN+Xv5ozPVoP2y/UwcG PFquBU6MPHWkJmiOAn7hlVlRwqETWeGhDU+UV0Z++JxtV8341XmCpbvYfGUlDx7KzX3wyg9dfOGp YwN1ZASHp+BaOTpg4aiTB9ebFvhta/zBCS0Hj475l83Kh2xglGk7ERwa6EvbjmDAKpeSqXFilj/o ogFGwBfM/fnebNTRwkMTfGVRhzd8bcbmdNQ24NihvNThKWXPXrdv3i+nndPaoSld0UNfHh32QUOY dpoyv5gJLQDZSV3bBx1zjr5VXar7RACNwAi/JmdbZzdhvtefBTFCMCCj+IHrxx9/fFLAYNMRVvOK hPX7ap7F3jX0/jMz5HbyYr+Jh8NF0afvvJMZy/sfhZPm73SSdf95LmMzjnrbAQzGcPOAl0hpRpKv QVwL6kQ6MNpdY6cMTThtEPWLwbLoXE6aamgBPZG+UnTYQ0RDwBsNqXpwbRB4hQMrr674Unjt2HDn 8K5F9WL1mtNoHh15gTwC+qUpFQrjgae8CNfnFSuXssrqdLAvJvV96Z3YR9zLqvJWtktXjh/Lu7M5 oJEDSeeefG6cfdHZcdXWbOaKr/uu7xrXsvL9slf/lfzU3Pp44+teP37PI4+Omxdujj/xd79yel57 +0ae16Yfffcbv2qMG9k52UwfyaszywfjzB4+Nq1s9vIxjLWcLL6a92Fv394eD559YJx58dlx+/rt bA2fGreu5SP9efXm5AOHxlYc/IFDx8ah62nPOzmckdXlgYOncwL61Pgjn/Pq8Uuf9eVpiJW8Rxtb xB5611Le6w7T8H9q/ODff/v4z0/cHIfSv5dW98blvCf7Dd//98bX/KVPG5/wSZ8+/sN3f3fQd8Zz B18xPuVjf9f48J1r4/95+1vHjZxSfip22I6dN3IY6sC1G9NHPq6kT4TQ2IhNfBRrY8VPrcWp5ItU uWdf9MO0RRpqYf9s+azmtLa+tGgH/WbRdxZfwFq08Uo+uqHdvNOsrRw0m8ZPnLryray+p4k4PO7k gx7aey3b17iC92zd9ptXrewq7GTrfy03Sc5XSI8csRXr2efineH0kuwM5PDQjcXpcLsJ1/MzgYeO HMt2/mKitPLcydb82sbiwM2R7EZsZPwaa8ePnpj0uxm70O3ipeemw3Wrh/IqTlb8h/M4YjfvRe/k 0cOJvCLm+fy1zdyYnTkyLly5nMN2+WpU5okDoX0gh+sOH4jT2ljLzdPx3MotdF/xK0y5kdJnD6yd CEx+Gi71DkKZ+B3Mo3tc0zQpG/dkI49J2rhn847LhR0Xqyx15g7OjgORKmNj8GyPnnHWcV+HjH7H L/5C5x34gvJpHCaPjwAPPbLJl486sPijQweOi+zlhS6nMemdenCtk1c/9YPQxwOuAKaweLiml7Sy SOk/d7T8gtW3QG87USK57E7oG3Ys0IbLWQvoNrIRHdsGrssXz92cEyFT5W47gWczdhJrP/Rbhw54 Ab6f3vT5V4d21R3Koccrl6+MzZzl2MrPbK75da6FSWLsCW2aMHgt/39NznYf/XmSBeVJoH3FHcdn QMpPjjaKUZowFKiBpu/c5hqFChqwKe8azQZf6QmRTAUJuctQxTAi2la7d/KlHYaocdspFrzvrSyR qFEL204MVkCH/AIY5aK8Bpoac78xwMJXVp4aUF6dWJ1b7xq9dhidDFxDdQOPFtjSkW8AV/nk0S1N eTjg0SjNObw61w4WqV/JBNUOWHpg7ty4d8KRTH5oXVpZSttNGXquhfLazmRukr6RCXgl6bVrN7Pi fHAamNcvXhlLjx6fDkjdPv9c9payKsgp3Ne95rW5uwyPDN4v/vvfOs7mJm4rzseJ5Te+6WvzHmx+ DSUT7slDR8ZrvuCLpt+CPfpoPjaRn7O7k4ny8JHT+c2cpXHu2WfH+z/80nHzyo1xOJP48aM5DHN5 aRrQJ+L8Odi1OIlroeW57J2sNLO8TEx7aPv9QeRNJQes/ObsyED7mI/8feNdj12MO4oTji2OxJHs bhzNwacfG9uf+6njFR//iePr89z21sVsS29cGB/3ia8yM45/8iM/OrXR+nQSenncDK2dnXxb2fOj OO2NHIg6HD2zyTP9StDU7tpcP9KW4TV9ACY2lqbRp0EztUGutYtT2Rxk4fYcUDMZJToR3gl0Kzcm 2nDqJ9HDq1GH19MXMyo3sppW3ja0wa1vgPf9cjSMc/y20v/XM0lfzpYaGL8yhN/BPF/3W6yra4uv EJFRORr6PHyTqxPA5orDmVRNrOptz/fjJ/BMujfTPl772uBgTQ9piyNHD2Xivjaeu3FlnDp+dpw4 dCYTYLaur+aEbR5HbJzI+8JpG06Aw6mz3c771GzppDp+k61iM+PGeF7KnRVZVk304UMv+HWa4T71 c7jK6AWPzcDWwaChvDYvjDFZGCtpfNkaLhjOCA770p+TlO8Yx1eAg3dlw19Av3NA27HzsXplaMBH FzweeKHV7VvX6sEJaCoT8K3eUvKqr2zo0VFbo18Y+qHBAdtBcAocDp1ty3LG4MsXzeqHR/lKqxs+ QnVGr3JOFft/0NUmvckBRx7hfhsv9Fks+Diq3ZwdOpAbvpvXczOc8Ts52qTC3Vl5f76YCvf/vCDO dvLcGO0/ZyU4AzEAZRiT8rczya7mi+rKbRMvVrgZeIubh7sNGYtHaBP2ItZYk9tLnckGPTOg1dOi oyzuNjhcH6gXlK9lQmiDoVNa6tu5wCl3TXYRfVFDznFaD0csXGGlbfh2kuKXT3HRQr+NDK8Bjqhe kC+ea7hN5/LiLxS28lYmdaVdeUq7NO+vn5dP+FM7xz77MpamdIJNeXGkeE9ypW1u5UCUX9/ZvHBt PProQ9Phh81M9kceOjnyQcHxTLZ8j6a/xCOP9eN5lSyrXA96jz/w4HjL531J+k86dybQ9TjIL/yi Lxqnzp4Zazl0tHL44Hj993zr9DzWgDuW1cz/+bl/cYynL4yVHJLaOHt6PP7L/22cefD09NWox5+4 MB590ZlxKz+zdy530Kvrh8elm5kkVrP1fOj4OHggk1v61w99798br/3qbx1X8pM/K0vHxitf+VHj u77rLbnD3Ruf+If/4Hjs8YvjwIms2DbTY9fygYM04cFMEhcfe3L85H/4L+NjP+YTxssefnSce89j 49LZQ+Oj/vBHjyff9a/HT/3sf8pqLj+BdicTXPis5bWe1fw60OQcc72aZjyQnZ312HI9q9y93E3f yADWv23HL8fhmPy9IjWtVNMdVjK2HKLyXrEfWphSNyrGUerz7Z20RZ5bpk3upF9NE1Zeq5r6WPQx wZsj1jMR6QOrwd3Jahj/3QxSXW7FJ1UdngjNiXGYux/ZDtz13CwoM+affvKxaeJZyfh79uJT05as L4i1z1mVbmcLfcWqOCvOEyePTeNgKYJmdhg3NxeHn27dzg1I9ORYj24fHRfy7H5nfWkcfeDkdINz Pc6To726lmeKB1fGB/2B3zv+8J/44+NW+pjHDD/7739mvOsXfmmcyc7GuBFBo9e1rLSnsR/budHg bMnpEYd+ysHQX9+1sqWPk/OrWbXX+YBjtzoWfbzb5erY0k1ED0PRG4wIR0oGMOZHKTw80TEnyJu7 9OfSlMKVlj9YeSln1FUlngI+9CnPlpNDnGwx42NFiT5a6skBhhNq+ykTqw/elQMuuM678Dg2NOBU TjBuMDhZOwmcscNQjXRSVj7kUYa+UBsoA6Od0JQnt3yvi8cOytBlV+1UHdAkY+Usn4W9s5Wdnbkt P4aT7o9euk8OTy5o6J+btxbOGp3nCy+AszX47pGmqEBAgTI6z9R5c01RdXXME1D+TCQQCv5EQxpt wMMV1jOZMMCkfCYdcCIYDYsXIzD09G3lwHK84MEwooCeCFZUPskXWlKwpV1+8IrfutLCuwE+HLGy tU6qXIADtvyUTQ2YsnkAr3MKlUu+uHjAkwqVba7vZO/Us0vxWi9VRjedr7DK0FLeaFJXtpSJGZwA Dg2xwdb/BLdPA+ykd3Cnbxxn4n7py95vvPtd78l2bU4/skkcxDd96zePS9n2/bLXfEn2zPKsKgzv XMs2sc594NA44+BQtoyPnng4u8bb4+3f/J3j3PUrYysHmbafe2a87m3fOV4ax/bMuefGVlbOr/3a rx4PnXxg7OQVoGtZOb7l1a8fqxnUF5K/llX2iUNL493/5Ylx+MTJsZzPQvpVoB2PMbKI2cknErO/ mE9M5ndIb13LO775JF5k+qmf+qnx2X/hC8Z3v/XN48d++qfHqz7q94/Hn7qQ7cfc2ea929u5K1/O iecb0fkn/81/Hn8gk/+nfNInj3d85zePV7zifxhnD6+Ov/OP/uG45fdwnQhM8Fz2cPr2an6abzXb tjtxtvGq8Vt5HBCbLWvfyLUW+rmpnhzx9HglY8CnmWv7aDDlOQj9q+V+9WgrunEsPoNpu5UD9v6x 9suRk8kZe6fZ7pFXqvQ548lzM5PlTvrObnCIdiuTSh0AfP3PGDeBncu2n/4ytXfgr9+8MU7lQx7T ajx2WY7j5p3DfWp7Ox138orT7exkrJvMwv9mHKwvdjk5buVqa/7StUvjWraLV0/k2WXaajNO2quB 7//hv3t81Ef8/nH20UdyBuD88Nx9KafXt/NI4Hd+xO8dJx86Pf7fX37XOJ82vHN1sQ3aidjKvH1c SudpJRk70VnstqqbID+cwdladXFIdBbpL8Jnc5M+J9ItUbbAEyyH0fHMXtpJHZqCa7IoU+9xHGfM zsaRiAY50BVdc7AiOeCCg0Me7TG14T6+OjDi1E7hW9rVhwwNZIKPHlrS6jTnh1fllxfhKRPoDQ8v gV4OtbEVm7FpbQuO/m0XssqXFl1dk4cjr67zdlAnwlUOBr5+jbZUPV7qyCBfGdFXvoiGZB6xpc9Z BPqsKwd7M4+0lG3ezip9fwqcmW7Sc/qTcXPPS9wr/tXnQmCaCfOXQIRkYKlw2NZOtgoF+9u3bt57 N3T6UYF9ZdQvnu8tJnNKhmCMubiuwmgzTjsOA4KtcRjr/noNy0iT883dbztB8TQEnBpd+TyWNhnJ 0VS5qKz4GtI1/Invvh3g4Ete5YWBJw9PLE7pqhMqT/FbD7/1cNmlAa764i5oM+iibcI4/+9tT5Gv csFpUI6ujjkNTvYWo1vhatPiTM9s9+kpQ3eKVsRpiwOZ1Dla0qNx+OTRcf3c+Un/B089kC3Vq+PU w4+Mi+98apx+5HQm2vx6Sl77ObSzNn2B6ebVc1np5e702JFxZi8dPts5u8snx1d/xl/M6d7cmGRV Ss+//ZM/Mn7hPb88jp15YGzmF3U+761/M44wk3vMuhZ7B3H8jc//wkzQWfRcPZ/Bkjv3vJ+7s5nn fUtxtvkm8q2sgvIrAZnQcsgpq6XlPFj+xz/4w+PjP+njx//6KX9kvO3tPzg+/RM/Ydy4fD2TXT7b tn5knLtycdzY2xg/9BP/anz+//HZ45Ne9fHjn/6tbxqflVXtej5w8RM/9pPZUj6SnfLcBHqFKSu8 rTzLXI4t2HI1HpVD3ImM9jVuZRWbXjkO3lm0UUZB7Lk/znJD4uf8pvbLe7pL+3FabcbJ6jMmOSlH 1HbTHvA43LaftvDu8Y3pcNnRcTXOYSnyXc9kzjlnrZkD2sZgXgFKUx6JLTdzM7vu5ssKOXUmfsFK 7WC2og8dyOouunLWy7EnXulA03OuzRxQ88Ww217vygdKbuS09y4a+bDHbhzh5m5ope/dzqcvb6cN ll96avzJT/2U8fCLX5SDahdDK9vKmWhvxHa/8MwT49H0mVvpK9/0XW+d+urnfvafX+yExBjrWT1f u5V3hHND2ff3p/4bnWufba8Wxs76u21l72qbU8DdjC2uRj7fHe4Wp/EA19gSjBETPwctumZvNhE5 8tq/c0XbBx1l+HE+vnnMhmgoIxMHU8fK2VoBOgjIQcJXLyzadjFXojnZPOWVBTyZCydfGZWZN+BM 9gmeazLMA1rVRT088NLW4c2pkZ2ehUEHPTaiIzyOlj5u7sijHjy50JPvYqA3Gsq6YkazsPhWpraN a4E90UG/OqqTF/HSrtNcl7w6cdLVjk6C1S1/djOPqg7ms623cm5kJTfJfNj0U7DBmxaTnUYX0/hv 0NlOrO/9oTyh2sCU5/0ppiOob4M4GXZP2UXHMPCmELh9+fYvF5O1ixoSnXZ2PEX0GAYMozJ0YWp0 eGCF4qmrLMrB3B+U6TBtGNfwmiqXr3xtODyUi8qE4qgrPbaBS1716pSJ8Oby4dt65bVrB1vLiotn acGdPls2yZTFW1Y6qfR/4lGc0gRPJmGuy1wHeaF8OdvaoXTU6we3cie4EWebFx8yqeQgS565bmag rZw+kUevmXyv5QYqq5qrl3KaWIeO401XyY8FZLmZOs8B15P3Uf6b+UYxPsdD98qVS9lmzEo4juhO XsvxSzuf86mfMbbzms84nRPGGQxf8m1vHlez0lrOxGuVcijPXf7md3z7OJw5am13LavqvAf7wNnx 6te/Kd85jkPJaegjketKJv1r+ZLU3o2cll6xZf3A+KLXvX585Kv+0HjJS3/n+NIv/WvjDa99TbaU jmY055RrnMlyvnf8Sz/7i+O//tfz4+N+z/80PvB//NDxJz/yd4/H/tO/H8/kUNhSnsceyzeTd7J6 5SB34jh2b6bNc4BnN4fIbud1qNUcmrKbkGlvOhS4mxWXA0+6EZNPrwUFQOrbzrZ300Wna3C7aVsf x7iTT0v6XdwdX/AyxLJKLryV5uIXiDBavN5xMHY/nzMXDz18Zrz73Y9li+9EJsKs4LLCXNnNivTQ wskeCrzJcSN23M6qfyu7DEdzAvxgtoh9LMQWsZXZlcsXxwMnHhhPXXp6un7P409N7caBe/a6ll2B J66dGwfzHH39yIE48p04+hvjdW/4svHMhXPTTYJtxscun58mSjytwrOjnQN2T49/99P/ejzzxJPT bw3rg9ezO2JC/fo3fc147WteM974VV85vvDzv2A8HBzPan0gJMlirGWcGdfCeh49dJxwXiZ/qX4L 5kYeaXCY+vt83HIm+mEn8a60wHJsxiX8OtTCo6MMLU7JSq/bqlbF+JIHDBrkcRaGw+eczK/GZnnQ XUTf/EcO1/DBclJS1+iCwdu4VkYeUZ1ydMggL0jRK0zHuOvSUL+YYxZf/CqP2hhtePSto8SbDp1n 4AjooF2dXKPTstqntiUDGeHDQa960QVvPEUygBfVVTc8wAn4iNVH/k6e8Z84eXxqD9vK8B/Mzbz2 QANskDJu3R4j4s8i/LpWtvtk3otQCUo9PPZBgX6k4kYmWPLz/FWGsvOwaARy3rujmtfLMyA46Twy NrptCLDog2lj12CMI5SOPCMqXxhXySKQeV6nFJ4oqCtPvNDAp7wLu6C7cMTFBVdZpDqGupbdT7v2 qt7gRHAaWWxnRRstsE3lKzOcaLLQ12oz1xliU70/9+PUvqVR3i2vHGSES5ZIlju5hWxo4sCZupu9 kUlDK8CfQmbNt3zLN42No4fH537mn87DxUxw2R9dC63M2dOztK04x1tH95/fpNwzR1t7fshgMzpc zQSdBWKeuWZCMLACv30xp2DzKs6h6+l3WYH9wBu+Yfy3d70rW8JWr3m+uHNzvOEb35wJJavMrB6P v+Th8XOPPTFe/VVfMt4vH7BYjqzv/5G/Z7z2W940XvelXzpyOmuMbBnvZAvp6o2r43/LM+Qf+d63 jD/+qX98fP/3ftv4tz//eLa3c8N3NAeI8mMHGZHjO9761vGKb/6r4xWf8+eyrbg+/tk7vj9OIfJk 89ZBoGuZZJbjtDbi4C7nPdu9vP5zM7LejGNc38kz1DTPRlZcK3nWGj+XsN9uSdPbLBJjx7R3HLHH SdNv7wZp+llArZB9X854LzY7kK1qznbP95fjwrOwndo+VpvsZQt8I/a6fP7cOHr42LjwzNPjYNry Tlb30oOhq4134yBXc3DKiWW/iHTjTta82R5Yi/N0kM0vJh3OjYdfNnrqqSfGw4+eHc9dvTjuHFoe /+Jn//V40ctfOi7nJPNlz2NP5utyS5vjL7z2i3MgbvHczaElXxL7haceG0f2Tyl7k+HR26vjH33/ 20Nz8Qx4KTcQq+kDVy5cGodyg6c/HTqeG55sXaynT63kmXj2KiYnZfv7QG7u7mTngy7suhy76ivC dJgs9hFM/H6i7moObXkFzOrLM+qOSf3dWMPPRN3J2uRvjHBoIjpSeMZFo/FRHCn6HK1nl/MVcceH w2PP5oAfJ8vhmtg7xjsWyW2u0z5odr4gJzk4Wg67spCzuPiI5JIqhy/SqQ4X3eoAvzQ4NHrCVYaO 0FQ5eQU0yCkKZCKflKzwwcjDQQN/MoErHfjy+OKvvnpXj9IDq6y06CWPF31cVze00K0utYNr9Dyj ZUt2LB/XZASDHj/nlSE7qla6mfoM21/rytaEDPNXBswJr9PoyQfzTiIDuttTxygEoQg4SjQoB0Nh QZ7xalh5OGLrpTUaOBGP5inOyGDgtQGVz+mVD54LfnEL+yqSS2hafujBazmYyjynX96tB99G1XBg y1cevFA9lYETyKZx0ZAK6gXwyuhLrtJFu6F80JFHRzQJCclOuIv8oq78wIuli8fcbnAqs/w8wBOk G7mbvZVPFB7KyvRkOueT5y6MjZN5HSIHgzJcxuPvfKcHO9kNyYcjruRzeHE6hwPrOZ7OupnHAAfo aJLM5Op5/Na0NZo2NRnm33JWL/Q6nsl+c/fGePiB09MzzkPHN8ZTjz83ju9kOywHZbbzWtGNvFLy 1a/78nH7qTwvy4c0RlZVS4H/wi/7yjz3OJDVd5xi7Hr2RY+Oz//yN4xDeUf3oJPQd3JSeON0ns8e HL904db4fQ+cGH/5K94wXvnJf2a86IPfbzz+7Lk43Gyj5uDU//0f/8V4z9YXjk/4M38p29bvHD/y 4z80bqWfX8uBou1sed7O6z3svJEt8kt5rngoK+fbVtH5ZxWWJXj0zWcBoxMdbR/bPmWQvdxQMK/U tTacDBU8cG52V2OP6SBieOymvyy2udyMZSzlR+53pvZZwG/FAd7OGHIY61xWkRnvLsIAAEAASURB VIejg1cbHnrkTPpfxmBO9a7HyT59/tk8Cz82buSVmUMPHMlPCGbCy7+zD+ZrXXmH+k70++Xz7xkf 9CEfNM55vnnz3PQs/E98xqeNTz3z5+Okd8blrD6vB8/nOG+H71JWCSvpV+vZot6K83728SfHD/6D d8Sx58bm4iUb5+ODD58d57KCfeDI0bFyNb/Zm52NI3HKnKv55sqt7HTkt3+9BnT+mTx2SHudOnhk PPbsU+Phh87m1amNcT2O2Q9QrNtuz6rf8227HA5pGWs3l+9t1ToUpc/a0hf0+Y4DDq/jzipNeVdR 6JiLOnaNS+MenODavOha6iSuFa3xj0adqfEm/3QODXL+JnV9G77U/IqPwEm3Tn8ia1fWnFSdSOcw 8sLFw5zQ8cxpoF+ZwSvrvIWHstZXRjzYQwQrCviWtzL18KXK6UROeTLghUdtDYc+6vGUwq38+Kpn P+UifdgeHTZWJqCFd/krl1cuoinO+cNzXVro4geXLNqPHYsLXh143zl3XsKXDw3l/HBJbk1/lQEB AeHnC1a0QoWbwxTn/sm+8AQUKTIJGoO1I7huvXRuMHWlDV5kEI0FtoZEV2inIkflbONYJTm9rByc AL8y4dOGamdQxugM3rqm8CsbmgJac3rVET3lZK5O1UVqkiQberVB5UaXnDqjzoUOmcTyR39Bx01M Jo19/SoXGu7GXJd+bVcbVB508W5AW7Q9A6bwUrTAkulWnMihTNab+V7w9evZYvPYIGPyG9/xd8Zq Vnaf92f/bFa1WRFezef2DMg4GpNohk1WUO4Y9203HVK4ZyfyWA1NgzHtkDdcpmeydD+abxwbzOo2 8yz34Mbi5u9GVrY38z7s1rN+Li+vmWS1etNAejCnVnOg51Uf84rxT7/p68Y/yUr0s17zV8fXfMu3 TO+X5kjquJy22MzK2+8UPZjB9j//wY+Yfr7vZ678wviXP/MzOVWdE4rTqirPI6/kvd710+MzX/VH x8/9w68cr/vKrxvvzAcvlk6eySrwcgRNv8xwOhjnfyLPLT1z3Mk28uGDx3IIw6SUNt++HgssbpL2 sm28k9fbtuKs78RZ7cZG0zItNwZWqJ7DrmUV6B3l1RwwWslzaB+JyS1aTjvrR8ZAJtjcZWUHOzFn BfJvN9e3snVtK/VOnpFupo+sH/DKRrb6H39iLOW1qGidh7HHxqkHT+W09RPjzAe8bNzMmLluuz3P GP/85/3vef5+cjx7JV9zOv1QDjnl29bZRdiKnAcPHs7KJO/LRgZO7oHQORoZb+aVr1Ox1Ve94Y3j eGB98ORg+rD2upZtfR8zOXbyxDQpr8apvv/LXjYunb8wfTnMc/LNPK9dt0RPm3h+uZH+spRxcjur d/3N5z+/4uu+ejyT1fqbvvKrxu/64A8dlx97eqzGfgdiW488rmd7+PCxo5MN9N+DeRZ9Ih898XzX q0BuBMhzK33W3AJG0LdFfVtUbh7ohGw8wNMPOy4cCLJFzDmYqDtWOM5G8MZMfwS+KykrYOPTWFPW L6mRBX+0BLzqiNHpHKBOHr5ycPLK0CUrfcht0STl/MwpUtfg8BGNOzcDeAlkQFcsD3kBXmXEBz5e lUeqXgpHCsZcWrvSmXPFk+7sjBa7kFEgExjtQIa2Ef6VAU3x+eQwV6BNJ7REfCqXPPnQQrupfHUm h3Jwtp0tDoR7y8vp8t4fwPcHDIXW9ZrQGmczpwqVYSpWEOkcp3il73peBrYOi8BoCVWuPEq35a7l xTYYWAYTyCkUpjIpA++FfPDqwVYG9QJ4HUIAV3xl5SmtHODaALUHPnP+6AhwqmvpzvUO2TR6VsLs uq8fuOLrkOjqDAKZDBA01KENfhGn+d0cfxcfzvK0zF3I47qyy5eGfAfFvAxvdiaPQSLAd423sJpJ y/O2rRyIOZKV0a1rlzOJ5/lenqc6xRrvEOLZzjqQNoxTWc8pY0Fb2GLMbuu0wokWkwJ+YIAs6pcO 5tWyPK7wyoxV0E62C9fSngaP5563cvp4La/3ZJk8rpy/lPJr48iLTuXUcibK6O13bE/mdZJnsk23 lBsCPyzw8NlH83nknDiN+F/6eX95OhDhoM/0I/RZ9fmu6IqV81e8cRzIFve1VT9svTVO5KtRtvtO nMwrD1ndrq4cHv/oX/2bcTCHrF73lq8ej9/Oax6caVasx7Kyu5NXmS4++cx4ydmz44s/93PHmWy7 Xs0pbK/oHIjDu5GTtRtxoCaQ6fNx9M928162mWPkyUbTH7aOPbYSrWrT2IHMhJpyo3lt355WtZ6X am5bzNtpHz8E4fOUNyNjvvzgCHYONN4Yb/qeb104sfSlrbSBNhf6XurFPBM/Eed7Kw7cTyAeOnFk nIxY64c3ptXxnWxvmwyfeeap8Y+/7+3jalbKJ3LDc/mZPKPN6pKjXcmNzkEr/as5wJQ2Phy5tjNh vvzM2XElW9irN+6Mh/KJzJX0FVvHBxzMmg6ULcaNlel2+ByPU9a/t6LLnbT7kfw+sFUzWIfyDqbP PXMxB/HS/05Ght08Z97MjY2bTK8DrcfZT6vZPHdnr6k/S9MB2AgNoeO9fbv9Xrk+b97oGND39U82 4GQ5W8+xOVv4JnaRI9G+aAjGCWeLNlxjWV5/tq1cZ0NfONLKYQ6Qn495NF1rv7ahMsHYRYOcYlfd 8nRRJ6LJ4SqTJyOnBJ98UvLRo3TJRU9RPfuoh9eyOlU08ey8BVcU4HGitRVcq3mylnf5klUZGAHf 8m6+cqErgm2Eox5s+bMduHkdPoUrXSlYET0nlWP54Hqs9j5CBX0f1XcVYaijeRaiQyzlMZiG1NgE I8g8VvgKjUcVJZx6ZVVAo1bw4szpVTZlwhwPLThzfLSV10ilhY88eA0udd1ytCt7ccpPKsCp7NI5 r9ZJG9ATG8CX77xMvnARM3TvOXPlOqcAn646nLx2qZ617QSYPxMfvGfy6JZe+6Bfw/0yec6lfioP rM9pei6xmLQXOre+8pBBXrm+4QcEjueThc/mNQ2Te76aMD3LNTimh47hMd3xZ8W2sbb43dS16OiZ pEMxE/2ISIfyV0Y2QeJ3Z2/keeHhONJrtq2zKtMn8z2grMJy0jnfN/7A939k/OIz7847mvm5stwV n3/86XE1H9FYzuGerUz6m5FzLUu/048+PI6E3nNxnnmRNc80va4RJ57TsDH42Dn/2Hj1p3/2OPJo fl7v2avjgQ/M88isznZy47mUbxrH44+v+IbvDN3j4/jvePl45+Pns9X8O8Z//qX35J3ffLs5k/xy hH/57/7w8cxzT4+/8fa3TdvIt6P/8kqee4ZHbmOiX26Y4nDdcLh5mF6/irbSXk/v2XITcbTgMtyn es4InBPc2kIUAjkFNyfsp62mD17kvAXH4JDTe7LSPp4DZjdTdnIvK42sIn0FzIleNxQH026Hsnq2 I/G1r3/DhGO72kle79Rr12uZgPE8uZmDQBlfa2t5vJR+TK7dOJmbmXg/8AM/cPp5RfOIX3TKDx3l xnJpnDocpxQ5zhw+mZVudkMuXE4/yIHLfG3uWN61nh5bZYXqoJX+4YtDDnwdyUR8IP3scmiT85j3 crM74utkZ3Pg62AegG97Rp4+7KzAZm4WyMgGgoldv3Ja2+tHTnK7yVLW8aht9Ct4yo1FaVeC4ETb xJzsww8/fHc1a3zigQYcTgy+VRt5OTJ15iBjug7W/ARPim8dlVQwLvDs3AWmDla+81vxqo/ryk0O NKoXm4hg6Yt/9SZ3YTlC9AVlAnmqIz1ajnZllRfV4YFXacLlmDlxfOlCN3w5WzLDUV5cfU6+PEqb zMpFofXyZHHd6FoUCictDzLWxmDKT57MxWVXsFvZAfoNbSNTWCday7McimCAkfycYZUjXJWpAuBE 1wwsgquQyhmy9FoPRr60S4+yzTclV+mAb5zTYhB8dBbyt055OyYarsXyKd3i1gbqyQhW2VwHOAIe gmswc7mq1wSwD8MGLYdTGedlLSezeteioNNWPulUvF83wQVGN/SAH251rVy26shAl9JEN5Smo+7r WUkKc711fLwMYId/tvKVKqvOy9evjdUHj45v/963jfece2a8+c1vHjeefDa/yLM3Tqxm4omLcVIW LjnwFchFHvzViQ1z2Zwc5bSvXrk2jucj/1Ob5pd6Th/LrwndynuNeW9z+0icb75DvJbns57dTYeH Qteqjw7rKdjJivhaTvM+8uiLxqUM+BuXcvo2a+cNh5pyOvfipVvjoZedGk8+kRO3x09l5XYjpxNP hsbuuH4jv1aSVZbvJadgLD+c13vyatD2s1nZf9DvzMnsfNc5n3nbywS7FFn38vz267/r28f5HL5a ySszdyIv/Q7kZd9tn7OMR+yBp1gitjDITYImAf1Mu7CN8bRI53B3sr/u5LP6pTiy3F5Gk/zjn2Pr CBM75DBJnKAX9NfTD3wuM8yz0s1qJXbLy6+RLYdTnsnNUp5zn3n0JeO5n/vF8dDLX56T45fzAY+X ZJv33LRqXM+84JTySm4SLudU+SP5prSDWhgezER5Pt/CfujRR8ep/Hbw0888my9IPZib9nwAJzdW ByLH+Xx16uTxOMn0263sGGyl3+l7tqQ56qO5IeAkffrTRM9RbzqYmTqv6lzKN7WP5z3bK3GqX/ya vzIu5VW3d3zv940r73pyLF/N6nY9PwuYbb546UmnjfD23u96bOdVJqfz3MD4zOh0Y5D3tRv0P/1N ++grnSPkzYucgDIy+eUph5+8zqPvmmPoYTxa0SpDh4Ptq0UcEwdTB9Z6sB33xpTxJcVXHxfhSjse 5nMavmjA6dyEXuWv7B376KtzDa6y4zfdFKeuspK3sHgXFl554S1M801sqJws8MTqJhXYqNvG6OFL JvaVF+iEH53n9JW1vCm6lQc+/kJh6aJN6IIeu0tFMqMPr7jzeYgc4NFSXpuV9/tc2U4SPM8fRATK PnD6VLZDjt1ViBKEkWK8lWdLmFfI1pdsBauxeg1epBB6vVYvEF5QX5pSofykha9MLSs++BpGHg16 MZKGFdt54KLTSCZlUvBtADg6SBsKfnGaPp8+3svqM1OytKHgzOFdC+QWyVA76bSuBWnz9Kqt1JVe ctY+CiYZHaQR8IAz18u1laS2Uj+3odOnAl0F9IXK6Gs+thPX4jysoLzqcSLfJ76cV0KsNAzaG4/n uWC+jcfJ+rF4B3tub+VzaKG557lkaO5ku3k1E7WvJjlpYGvGKy3t5L7ZK+CFz1YmUpJZGaVn5j3Q DJxp53VvnH0oTiLb2C8+nmeLWf1aVT949OR48sknx6FT+aGB9K1Img8q5BWFtRyeyrPXrTzn9RnF 1Rx7vu31nDyLPPXwkfHUsxfH8TzzO5ZtyNUsg73367nhroM7eWZ8yzuiec/30M04/2dvjEceefnY zas0O3kH/dSJ42M9nxK8FGdzJlvSr/6YPzXWHszJxjjPvYv5/nLqMttkwEUcS3btzzvGKfjqke+x 2jK2NWxLdPFO+cJR5A4osJlQArcSey5na3c1q0AHrKYDUuk/00dfrNryXOlO8H1+7k74HcqHPjjP B848lJuGxWfpbqcNti9ace2OI7nJvpXXtq7eeHy8+NGXjpvn80WwwD79hJPCx8ZaPlayGYe3HNjd bAOfOZznrmkXXWMzk9lWVsgvfr+X5jqHsZ54ZnzYB31IXus6N27lla8TeQVoO1/zyrS4+CRedigu xVk/mNXpmgOYuWGwavYsfzPtpr95TJAfXZo+yLGeHZGNtMXxbG8vH84BmbwbfStj8lK+cPXYU0+O E7Ghvj05h8jhs6MOSHksoQ/5CpjHNXuxz51bcfBpR2cGjmaXon1bakwI+qhYp9e5wKqbk7UgkTce 4HTcdpxZsVm5WtGKnei7tQwObVvP+jreHE5XdmRAs3Udd8Y/XLLRF55UWa+ViQLZRHVw5NHoihKM +dENBP749JmtvHI45kA4yupI4bpGr3KCrQ3kzZmFw981W5hP1bsREOvk0QOjrrTwQxMOvfCTkql5 PMALYGsDMGRDt2VzHHbRtrUnXLBwGsErJwcepaXsfTpblRVmyuQPQgKD+47p0XxUgFAYIU5YAS7B dr1ikDyYhtb1Gk2waNRBKZOHR+AqLiW8qLx82zGUwVUORr68y1damdSBBUf2dgwGLX5lca1cgFc+ ruGpwx9tdcVHX1AmwK1MTacKeJmY4AvS0pO2TFoa5SGtDcGKYOY84bGTMvVT+yRfWtLaBYxrQVll gkNPdfRqG02fukt5ZYZf+tLKuVh5ZWLM88D143nWkhWNQXEoK88sp8fehQwsdshqazUD11ePVuKA rT5scVth7ET23WmCZJPYMuZqJK8t1Qhy1x5kMvDpvJoV7KaVbFZa57NVfDDPS9H2xaTlHCK6lY9c nD6Vby/nNaDrcSTrmSAdQHJ4ydekDuTd3p2s1A57D/W5a+PgkXymMR9mWM+rQ1t5J/bixcvTCnk9 9D1DdLjIl58yzUSj9OWbq+PMwQfHSp7H+ubvyXzpaPO5rLDj6E6E9o0nnh0viqO/4QTutTha/M5d SxoSSXyz2OtO6/mCUtYz2YWP43d7omvFAWV5PG0dZ20Tp5E2zNXyTiYH7Zbnu9vX3Izoj27E8peD yjPsvazcd6Ln0emLONfybeEjYyXsjx7I5H7x5jgaR345ci7llaaRd4H9OsLt84v3nw/nndu96zmV vJTnqFdvjhPZ9r2eZ9DpYdnKzjiIvTbSbhfP5fvRscs0WebwkWegN+LEj2S72er6uaefmbao3SBc u2JrPf0u5eB8YexwHLivhq3GKd7Jqttz/lu5KXMa3cr+YJ6zorURmxzLDQ6n9cgjD4/HLjw7bqRd fcRkJTcSbvzW8gMF/x9jdxaz2ZbeB/39xhpP1ZlPd/t0u9uzY8fBOEZEcAHcIOUCECKAhLiJggS+ gAyywBERFlxgh1i2kBAYQkgkLgCJC8RFEOIKCUMklChYsfHQ3XZ3n9PD6TPVXPVN/H/Pev9VuysB sarWt/Ze65nX8Oy19nrXfts72yxFe3867SJj1ew8zr4IJ4nN73izYc2SvHZnNn8a8xknRG2/fUMb F/Uv/UPkjDhYy/HGS0E7bNq+I9UHzGCl+oqgvcIXWy4fn2nL4aEPcsj6Gzz3onJjknz37duljY7r 5pMbPCcGV5lY/aRCnZ0UbTKbjSvfTlLIhC848oPtgwM64Nmo9sITjOhaYBc4IniOXKz+YCojWgJ6 IjrqiH6l6xrtlyPahan90MIHfXkCHmwkXxSK11TeVjf38JVPvoz/r0DIbdB4LItIU8XTEJRXiBLH oIq9LAzGjcWrAlUQX9cVtHJsaaEvX2QMEV356MmvPGRspSgX0Co/eK5VcmUpDRUntCLRQRt8+btG F52XG3p5DJH9H3hC7WC24WcY8jldA76AJ7qVuTzdgz3P4DCzmXxVpo0NTaE4rtmB3M1rWjmkdG9w X15SNG2KYRMRL3lTPxmQ0BPlw8XLDNN5stcys1D2zK7PdBi7Wb/x7W/ufuU/+493z+KM/sKf//O7 nVlc2JvhX56shy0fK8ADLb8lvZ9BXEDL8l5tcxQnwaH46Qg9nXJEl5E/eGQks1nxzcgD5mYc7zNf 6sj9wyzRWr58lmXCa+gE59X8XvMiPxV5YudvNtk8yrvLw8yWrjLzuZ8l6Fdez4bADJ7X45Aujg2I 2ciSX6GcZWfucZbCrzwgxCX6CLyzhY/yvvMyDw5HdjFn5nsrNjsLjim436TaNHYjDx0fZlOMk6Nu ZRZ3lhPXTvIO+SAz46P8jOBJHJrDKBzp6L1xPNocijF+1kzY8nEcoa+SZCIbvQ0UHk4iV+x4Ejku 4tjNTKWpptg3dZmTno6D56sm3l/bpvwsNngUJ2U3sR3CdzIDv++AEDippwzH0S83+e0sHg7PmP6U JYebRz6okcEtY1JaaWbGD/Lzqc9n53LsGyekP93IwGUp+3Fsrm6e5aHlLO/MDdDkm5lmUjQtCcM7 y7L9gdWy/DsbJ5P+ETteZsb/SjZQ+XjC3TzgPA2/H373+3d/78u/s3saed5gy7y+uP76jd33f/GL uw9/+yvzZZ+TrFicp508zezp9M7atW5VxdeRbsTOZLFp8ig24WyvspSubU+b37dLbVB/b6qtcjwc V2d/HIY2qz2OPiP7evjWFtvvlKMjyoPHQXO2bCYqK1245NFH0Hct7TUa+IGTCmDFwqIlkls9kKF4 7XvsQCczaXhms2QBBw8/9OUrl1f9lZVey9hLrJxw8a1slQEeOLzJYOwAK7804aAj4qscH/lC6aIh gJuxILDgX4YboD2cMrTAk4Od5G1lQB+MgB5YERy7C73Pg/LhL07O/48/KvoLX/jC7t133x3mfnqA KAUwRZQgzxtBOr0yQX5MMvfyigen9xVa2uuXxWqZJUShcOij2bC9bp4UHBzlWxjXyiyrScnFeGDp Jk8ga2V2v3BW5Zduy8sDjFhZ93UDfQKa4oSotWCXbmigJ7J/eZANTiw1/0pDo2gjktdreC/LgTaY pq7LqzqQCe7gxw4v2wIOCdCurHDkzwfT08jh6nxnWaZ0/UE+DnD77Vd3/+Sf/KdnUP2f/ubfzNri k5xElJ2OGUgdoj/tae/czVr8RMMu7LCa32kq58xFB154p6ZFPE1HvBZ4bXB0NzNJs3DI/EnwPYlf y8Bpyf48gznZOe5HvvITHj4bd5S2hd/9OALLrb4ARJ8UhW7eG2WJNKN+nEnSHMv4NMvjx1luzoJb HFpcbPhdC82n6R9paXHymaFlx21+qDqHPxznQYpTfxLZ54i3OCYPCxecXWxwlWVfzur2zfx2Mnre 8POgwO5yb8NOhAlsdOY0tS11FJ4O+rDzWHmmhitNHXuIk+8buaueVrs4jZ20l7UUrb2vr7P4pi4+ jlCMAYaWAT8tbpbn2YSNzQQNYg6wmVlHnLT5qA84HMc2ZqXyb2Z28ygPWmarNmD5MpB2YGZkEA3V aTvaj0HUSskH383JUfsZn99dP83gfhln+yzlxpEncUKneRi7mdmsensjy96v5aHF16A+kyM/LT/6 nfCbn/3M7psff7D7v3//93Zv/9gP7H7iR340Gznzs5Bs6DrKrFsbeZS29yB1rO34ctEclhGaymwE 87tgMJbNORmB3CYcYh1LnRKdzej0IfB1mNqee20XbaEOVSrQ2XtD7ZcOjoaUuu9gD5/9OiYYF6at x37yp2/s+aKlzgu7HR/g1NHizfZwhfZ/aZ2d8tbJtIfg0x1PMionC5twzIJ8OuMFlo3IoD+Ri16i 6/JGh9xgamNyCngVVqrN4Fm90IIPzjXeYKadhR45wDe639LcyoOOe7BkxwMtciorH3LJJ2/tCQau /Nry2A1mRXj5+oDDxCAd1UkwN/IO5Hz/LpagZQKfYhiKGFmxMqjpHMd5qi5zOGJ5ukarxqsM0pcj nMVj0OcPxeAWT3npA5CvvLI172V4ONeyqUO+xrTu14A0+gSRjsoZlRHxdi8qc69ylIFphaBFhkYy CJUTnuuePhJyoblmpGjV1mjihY7Q/MrRjtrGhObLER4acES03KMFT0BHXjvGwKXKzBDmiL0MppyI AA6PRzmMAK15tZj3XAYdduMsv/vBd8f5vJVvyl68k7OQ87701pt5L5gNTNey7+TJw8u8Y7uVQdkA vfYB5Lk9M9Es/TqUPo7gWtqimej1yMyuY+8suTr4wMzNwQ9s9fQyPwFKahB3+AXckWuXHcah9+yM o41x4xgv8h3c9cPzzBzzjVp6PI7TcPi/V9gHmW1du+1JNe0zA+5xZpdjO74zsIcpv32VXa2Zzdph dZHZ2oNE1XMVR3yVIyTPfBEoclzlkA3yXWVZ2rGSHh58xe8yNJ4GrnY8TZ9ZP63Jz6B8qCH6Xh3m t4RPM5vdB/pc5uViSKyHg/A+NFM3kETz9S47MNlKm94XYTK4ncbQkdlslhwcSbiHb3CzecpM+DKH QlzLLnEwhweRP7t2T8P74lray9WDJUvqW1/SXsjmW7F+SysP3YPkh2l0yENTfus6qy8ZMwwJ7OuB Rru6k9dQ5Ld12lGS8xvclD+9ZyPfGoC9jz7L18LgnTxZqyleqtrItDaGXe3efP1O3o3H4cRWh/kJ 1+PIf5Sl/fO8B72V6fVPv/vD0w6/kK8yPcg3hL8WPR6dZnd1VoNu5pDno4xtRx5m8lrAx0888vk9 uM1kD7MKkZ87x8jZzxG9Ddp1pq7Zm2zbPuTe+DFtLvYR5LEX++jDgjbMfmD1Nw63KQfdsQYPbaPj V21fB4OPfiZFE67UPX7wwbpGUz4HSp7iVp7ibB0j2etMwaElkt1sFm+00BTxIcPLYwgcsgtwRTCV nZxsIaDDzmyF//S5PU7tVjvAwxMdeWDBkMkxn3RmW/mctwehykFf9MmCDjwyoIWmhwb5IhzwYuVH Ex8RvKBckLeV+9jNy0AlajnKD3IvstT1+e9/dxSv0WsIhBlMoBRcTOQTmPDy8GBs+fKEGomy8sEV tgbeCjtI+z/yG3oNR3CPnlQs3e21vMK1ssldGuRtYyC3Si8OPDjglUndiwLe6IjowKVr+aCLhlj4 ucif4rVcCr78wBUGbbya57qx+GDAu0fDPXnFyqQ+lOFT2elaPq7Bm0VaUhueZn97mKG9b6xgtAd8 OCMHAQivZJn2JEupD9Pofbv2P/kf/5vpwH/h534uB0/czQEJP7D79P3vzKrJe+9/azrErXw2z085 bucUoPvZvWxAJlNl0yHxJk/1rZ70KVzTQKZx6FicCvvvHzaymkF3s8nSJ7/3gvTmOSzzW7odW4ZM LBr8tDdOLLPMsdveca2TnXTIyrba5dFsTmINAw4Kq49YAcB/bBabktd17S91P9ulYeY+T8nBXq9K wn02r81PpILrfW1aWFSNrXxpJzJG3aHbj8lzphE7UInTDNdA4eFkbdQL/5TFsrlPBBy/QU+2FaTa UIaVvZ0WDzCrTlY7b7ta5zGv+mv7U4cdhA3QdBtbJlWX7tlD2ObL29Z5rzkJbRCe111SO3zBWzI2 bn3jG9/YvXE979kzY1VHN5N3Kw8eF3mQS6PNb33joFJHynzOkGXys438VOv158624wG5ynvqaC9n dVYuX6QrOYyT+oixlBPo4P5yH1y2RWHxkNZu0tU2X/AvXbyV1a6VD31yKKudlbX/k00Zvq7Zuzjg ya8MDJw+JIBVLt91Q3l1jCSXSPfiuieDgBc6eIjwBTACnNWuls9Cd6sjmZSTQX75udcu0ONstQGB veDgqQz91geZ1DGdq5f6ah3Bh1Nc19UDX3CVVSqGznIUkBtG4L2j9TWDz2ajgW3rmBGIgEINjIZA uJZNRv5QiBAVRH6FaH4rCD1BKk85WKH4xen9Pwh3Cz/I+YNmcVzXUOi7b8WM7uHdyqaPiI8KLB3w 6MmvrOUlv3SUlRc68kX4TbfwaOAhlIeKE8oLPdfgKntplT5e8Ldw+FQX+W1EbdxtfODoKoDHH4xZ t+VBwc5kvNEAfxQYP7fxsxmweNuk4ucTjiubz7blx5NPsuHn+g++M+3imXXZlNss9N79nAqUDUFf //rX81Od16ed3c/SnsaODnnmNBavD8IvzMN7PbXXLrWXlB3IRcba3wxqzYZi38xqOduBy+aghcue bWscTK4zIF/mpIyxFxvEYfpOrN+ANuBzmQcBszsONGxCNyyi26qP1R7sBHY4f4axWabmlG0iOuf0 M5M7z8lN5OXY17vZ/ROzDVzq67r9twag5ayDPXwuL9ZDl+XOqziasbk64TgDfZ5l69Ez5nZg3Hzm LvlLttX+6TXOcG8jupldmoWS7SK0nzl4wiAS+zIUWUsDfOuh+X3YCLDS5+XajDaiThvhbusPvZE5 erQ+5YFTn2jOs86+vsCia4wyDt26fiM7pR9MGzC4W7L+6//lX9v9yX/un9n9/M///O5v/PpfzZK9 h5Ys+2elwQzmYepCtZ7kj7rzNEI+q3mOlfSb4i6DkkV/ESoTOQX6t2+R1bWUDGDgdebqnk2b0qP4 Qyx/tK+2ZfLQD0157efwRaE8p8/GXmgqAy8P/eLJU04GfQ39wsChG14ivvIsh3NK8MCKwlYeeHVU ysDWd0jVybSl5MMTy4f88IujbBsqC/pgyUSf0pFHR/l4kM9ObvLDcV+b1/GrG3LJhzttaD+zrn2K gw/5GsEL+CkDJ8ITpOIxAEhVyLU8S1wGhc/knYepuOUCSmpsCBEMAU8MhFfmWr6wFUTjqgDgwMMt nRpXWjmkFdJ15Vr5RsHEvZLK4AoU733xa3Tlpe+6fDUwoY1AxQnKRXTkuVYJ5K8O5VEZt/SHyOZP ccCIcNkAbXKLLYNGDzDywGng7LftEGAEuOSrrsWTlrZydDpIkKe0lLW8cqFbW8DxbtPZtcMzTq/y Sf0U42Y2CnX5yIBvbvRKdp5+8vEn+WnDfa83d9e+77XdL/3lX07x5e4X/lw2RkWeN978bI7T+4PZ reqduQGTzj69hj+dya2jbPWrnMrJoGxrv5DIeJmBJg8GwsHxqtcYZG8T9ZCOElkzrkb/NRCxA5o2 VKErrrpZHWfdv8hfjju65eSrNVteDzpPw9fvNZ9m85BAB7FLruikFYzMA8ApZRZ6kZnVQRxoNE95 ljaTHmY5F5moM0vDV9n1FFcQtLSZOIdpI3HWIZC+m1lyNlRFjZRajF9yX11Y6n2xegNvtZs1WCoL URSePzycZWn6PDu42fosH7oPoxkb2m7Y6cQpXGFGH2FbB7WdfNdiYUfm2ENKDkEdqnMpnkLp4QVX u5WKq15WX9I/LBHWmXmPL897T7OZm3ln/lrao3ftj9K23srO6ds5wvN63nvgeZqjHr0Thn+Zesvq 8rw/zqviactjg5STx7VIFrS3jqUy0+G5LNHTgN42gEb1KV147GOMkVc+tcV27AFLZmOWiA+42pdd 8Oo9XEF+6cHHQ6hNa08wruGTxb1+qX9L3VdnMKXpevpO6kqobHjVwboGvw3kIAP88iR/7QBWOdra nli+dAdbXbZ2gwdWu4CvrPBkIAt9PNCjAYYf60MVeDqAY49Gba+huoMRyLyVu3BjEQUCQhCdiWp3 4I/++I+sJ74IQzHlNSTDIc74wtYQpVNjgKtx8ZLfWMGKM8TyR36NrQy8vK1Bdc/ewyscWIFBatwa pHTANrbjVqY2kJfpqSQyaGQaLzy64QF2K98IkD/Kmg/+ZZrkYju6NtZWhS9+89F2jRb6olC4yqMc jeoFpvxd1050ELeBLNuA33l2x3phgKbYoE3MZ8uSgearOZXJV3YcN3fvPDtYE97IbtbvXvks2OMZ /NkwI1sMtNt967e+kuXpvHoIj89m6e+DHDxvQ5PZxid2ONopG7ublaI/uKEpj5zaIp2VbfUjovzn dhnOQRybSff242Aix0FmOZaKxdWh1+BeOz3NObuxdpze2hgYCsPPz3ti6syEVz3kLqQNHHFiDugw RQ6P87M8cATm+Ywv8g3tzEAPM7u6tG2Yo83QfplP/kXxrCDkQYMTjBN+8uyt3Hsw0G0zcMTZZh0h 19p7GGSb8EG+oHOQw/QP89udg6NsSjrOq53k+5bscVIPA7HIyDHLw2g7MD0OnVwCGceu2T18Fkdr v8aUBNergSPvzuNgl5N90ZfhsL+46mM9BPV+iOeP+mh7067azpWjUccBT9m0r9StHcr6XfseS3U8 0oe2vKe9RA8rKn4S5Kzj9/L6wk+DvpVD/Q2+Dz7Ne9H8nved6/lddXR/lt9bW4L2VGNs8WWj4Z3r +c12ysiNj7CVzbU2Q34wxhBjI2cv0qkOD6x6b7tiA9ctX21kzVTbdvFDX6iNSr9OjFzkRV+oPdx3 jCFbIzrow0G79S5fgAeWfODwI6d88OjjjbYojw5SNMyAPWDQXQCPXvmiU3mVbW1CFqE2cg0PDljy 1AeRrzbDS1QOl+MkE5jq0Wv01JMUPlk4WQ9PdACnHC0B30bw5Vmd0Km8yorTdN7ZMhQEAAYyDP7o H/vJYSiPwAhhXsMRDOMqBq9Gl24VIDj4KguHUPAZDw+RUvJ67b6Kgi9OXE2Gi+VQKVK8VgQaVRAO /lKVo6zlA7THx1OgB1nZgJyVpTgaXBsgWHSrA53JAkd+U3SrCzrgBWnt2Lwtvy3slhY+ra8hlD9g +z1g6rvfyuC698oEKbqiUDvKV1fyK9fotV8WVSZf+RwCkGt1Lryer7B8EmfJTm/nt9jwbI6S5lM5 HsfnYHdPkyd5j3v2wXd2p/kZjZ/DODvZj/u9V6GjTSmv56MAn+bDBfid5d1m7VUd8Fw6rNS9surr urB5XBhYO9lHnv1MEY4140XHE7eOuujAjXscZ+dg/7FD8C0BD92x9WoDYzPwcZQc4mVmo5dX6Sdm qDYc7XIEIrdlnTlhvtZj3XL/TtXHALz/vHI+YBztomP2q73g/dlJleUHZhHQbMVyIrzQvMpub49D lz7BloM6Un50zK4ZBGLLa/mhqOXuizwsXOTnRPhfwomDvxya9Fz0vKtUZT1EPQzGAUnZqe2PndVN 2wmbyJP2ujhS9mOnbbk6hd/+A0YsDDw0wenLHWvqbN0bULuyBg+cgV67bHt6O7uU//v/9r/b/bN/ 5l/d/Qv/4p/a/Z//8/+6+/ir38jPq7KjOo74mVcUXoPk3e2NbKTzsydy0XcrkzzyoE0mZcYKbVeq 7XcQJzt5wMIjl+vi0Fk5+be82GjLEwybG8PQ58CldThkRLuyolX55JELvoi2QPbWhXs6tcw1PPBk bD45lIkN+HBQ6IHtwwWeojy04NQW0sbSK83qAE8oHJ1c13bVB7x88OWJVmeoyslU/u7hyhPdF7YP C1se1R1c66Qpno3ytvKSSYAnHM8TXholRe7moO6P8gmqn/qH/ugQAKDRAGZQwmJcZMRcUxCjNnpG V9ZK0AhqiFae8q1x8Spd16UBD09p85bR90/noVMlt+WlhU/z0UVLhIM/ONE9HoxdXeFVXjgC2Oor pVsbQcvRAScfjVZy5ZSKaJKveODg9F4KrnIWViq/sku3wa08x97ZCRomU+wd5xYWHbS38skr3Zd5 mCXYKGJAEsyH0AZn+c0O4Pffez+/Uc0HxDMAfscMIu/OvvDuu/kG6Td3R194a/dLv/zL8173137t 13LIfw52+IHvy7vawD55bw418B7X0utpZjG+f2sXr7Nl7zneMbYU1EkDedWBVH7lJ5NAN0F+3FUk juzEzj/vl8e2Senser6UkwMuLA1zTE4RmtlgHNrBYWSbTTX7thA8y73McRBndZLj/87O00fibH2x 59mzlV7mYAnO9/jq83tZ1FfadXiEQa6XrPGIueflOTzX6itxsOjh5xT6lhmOWe0qj5a5B3UjMStN kWV35Wc7eaLPKVxTU3Hq1w5ynZ3PnDdLXGbZmT52XFtuNhPnxNG1pOx7wmaxeaQaG8wDwL6tsW/r Qb1ot/qN1HI8WzZGgH1Ybbmw6q2DW/PQEvUNdaLe0G3c1q8NYN6pH+7Hn/ZHRzbCNUtB60kOUXF9 lMM73sp+AB8mIP8n+RjF9eyI/vA7H2WDVHZH+3Yu/nklQh6byObUNEvK6dN++44eWaTy8Jw2tJeV 3OzSvg2WnlJwTdtWa6Om5BLJ32t80POAKnqlV2de2NqleOjJE+CKYAWyr3p6MdbAK65UKA489Oih jDzy3LPr2Db2YovOZpXjA4/O7slT3q5LHy/3ZGpgHzj4wRG1FXkeMqQv6+Ve2PJoGwVPXqF0C89v VZfqt32I2eIMgfwBVzrNw3dr9+aDFY77HgHgR/kayg/80JemsUDqxhRKMgTi4AjJsFJwiFUp12Ck cFyLGodQOsrhl4Z8eaLA+K7RpTh++MtvxRQWvGu0lJW/+8LIZ1ByyBfIXr7yRLyk8jWS8pNHFnmC z/HZsHPiXWVm/vLhlI608rYCyNUKarkygZx4be/BVH75Gjke4lbHwm1x8cn/DEb+LJs+y89cqk8u Jh/9KU0Kf3tkpBmgwazBKuPoH9xnsxwZG0YWwRKw787ezlF793L4hFnTnSwDf5oDEez6fPuz7+y+ nm+k3lSed7jv/9ZvZ4ab2UMGuUf5rqyfB92MY7bk52QhT5x+x2m2brcunc9zCMTzWWl4WtKcn5bt bUi3hqX/GlxqQ04jLSs6qfs1mEJdeq92u5ZItSH5LONhAt08HeeTcb4UY6nRO9NAJDcDV35uYjX2 Iu83Ly+zWzvHOV5d5Peyl44WzGfa4vg4sfyoCfd9fWTAyuCNsuVxfNQjmhyqGCmeX698bQ8Gm+t3 rpccS3X58tJu834y+0fDIzLnoYVPf3Lw7TwQKWODzHLyUyfOBMrhvOONg8wDwHyWL/YeG8UBX0XO mfl7T5z2NG0m7aXXz9sUaWJQbXPbFpM97Q4jZcaTRu2p8HDctz2jL8gTbUzDS3lhyPIw5pOPDhzt qLNc+018AED+0eH13Uc5cvN2ZmEnqZNvZlXl3Vdez++JT3fvvJUvDH2cM6pDB80nTtfKxrnZCBj6 jnTsjNo40n5IPvDoG1vkK69eZKp+UrBkx6cw5YmW62mPSQXjnnEHbY5M5GzlFbbwxgc8yCCQCT9w zcMTvEhO8OTBx9hX+YqrDA5Y9F2jJ6ABHywH6EGgcinvNRy2IwMcoQ4bPzTANKCHL3wBnghHHlmr F1nAiq7bruCBIxfZtQdlpYueeynervFlZ7G2UFZ50Ce/VGxwXTrNJ19j4Y8J5CcVNkJYskOY0SAz EATft7zw/cecOVrGVRbDXtc47quI61ZsBZVXB1pBmioTe9+KYCRGwB+dVjL5baoJ0uSToY0dnHv0 wLuml3LX9HT6ks7WdXqV4wEEPB3QYPDeK+cAzBKVaQA6ABi0RXjoK6OnVH4rnG70EGu/l/V2j75Q 2N4ra0BL/hYfL/KUD1mcyqN5DK1cr/Nx18AytEIHDe8Ee8+mHNO6Z+K8J3GaUXQ/ypLvcfjyQxkC c15DljQH3owi7Sa60futt98a+fzkJwfk7j7OKUSHgbvzuc/NBwHux/GeZoMKmwlsafnOaVMcboaL 2aji+MN4joHhZP10Z3SKfN6Zrk9ZTfH8qe7rgQGVES+SLhoeDjjTK7O5zFjtmL4c3WLzzCwP4kBz wPGatYYfer79StdreQ+bM/yiYwaqpJfnmcE+SWfN+1XOdnfl83scbWaifms7Bxtznp2lMirHmoep aLhXK/fq+4WDvbJMbIY7eenk+xnwVfprxImM+xlntlLRSrk6jKSRLXqNc1cX2eAUXo8ept78Nje/ MDA7Jpff0R/FwWpDp1lhGF5+FhSC3uH6gs68k1aSdlW7dnCDJ8p/0ebItdrT2C1lhXEvaIfapVAa ZNfPtF/lpVm6/VlZB0LlcKf9JQXXdiTtOIAWmo6m9CUnH6a/+9m3dz/4wz+ULzV9mL0Bt+arPvCN CQf5EhXZTvMe3bGNfrZ2M2PhrdfWB9rxJSsbaONS9/DJ07HCPb4CGcAVBzxY96t/rodz8OgX3phn eZqDtQdiO26CxauhdnSPRkOv2cSYLq1c5Md/jaNr5s5u+CsrrnK85EvBoOWezchFVvAi/QSw4Mx+ 8TG2gmWbTlLKQz574IU3mI7L+Bgb5LuunYvrvjrBx18kJz5kIAsY+WQhk3I8jeuissJVFjzg4Su6 b16v5cMT0IArT+p+4AJw5SSoz3/h86PYV778lXzh5HOzOYXxCOM8WUpzuEIZSBGqEAjLI5gKFdug lLXyiiNPbGXXYFJBWQWVBw6NGrxyNK+8ycyQlIdfePhoVl758gSwYsvgCfiqdFElKm8ZfoJ7sfzR EcCjL59MbeTVD4zr4lc2aWP5gSmsvAa0K0fz3YMVXcNVJtLZkYgp8P85Lji7dsEKxVuyDficwWsy NTvVc/iHJTezDTuUDcRSS3hmDhylWaz00ywB381S8J/7G7+Sz95d2/3iv/0Xd8/y9Ryn4p6kSWX8 n3kcXB3OAShmFuNQ4+B96NxvWf1M5uWw1VW7cy8K1bd2nXek49BS7ikhcHD6M6B0EVmx23qaPoms DuZ3OpTZXg5HzsNZBsgsFVsmfppPxp0/01njFMfJOjOWw8qpRlnSzbk1saeNTHkwy8w2wzGpEtnY A4DrfRyRDczf63BfONvoVVgz9Hz4fs3UXceAsxwddE58rumibbtPnQ/O307dxY5HfspmYIxjicOO 7x07HM8ycuTd25BTH9uoIBS2KyNYJdTerYfmaXtsK7Yd6hdbeGX6lYFQqo8Ur30OjPrTj5zi1HZc Puh5vYG2/mWc4hxtrkNL+zWOofHgLL9rNbF45drux/6Rn54vD/2d3/hbu7P3P8xr7ke7d155I6tV +VRfPskovJLf4s5qy34n62EOy0APrToXA3SdxMsDur4GtjrVCcijxz8opQd4ZeD1HyuMHE31gFs7 jqD5U/t3nEFHbB0oZ58+8KNPdjTxISsY+aKw5UFvtGpntNRR6ZATvRlfAouPn9uwCZjaC83WuTK6 qlsywHeNBhivOMFM3Ye+/OpEHrR671oeGPzkawtokNU925CTzsUHT7bypTeZRHae8SsPO10BVt66 w8e1iJ7Ysu1981Kzu5l9EMhvHH/8j/z47mvvfW338MnD+djA42yRpzCmfhwvEIThpZRs6poABK8y FCxsFcDctTJwlIULTz5Dw6nwwzR/5MsDB8c1OHRq5BoPPRVe3uXZVL4IDq2nORnpLIMQHuVDFzxK G6yyytr7wkjhNJ9NXQsqm9zK6SjiDweMVJ5UkDaSWYArmo2D6jIqfBHcHj33L5Zfyqtw9DHjc0+u 8m2K78wa0R3O+YPwc2e3GpUZKhmmIccup5k1XHtlLbu8ka+dfJqzdT96cG/34z/5E7tvvP/e2PHj vC97mC+4nGY59roOGw5+4nOSulIPt+Kgfd7tWpZBfVItyg5b724PN0va1eWFeMte7pU1pRO7LPhV 3+PQki9PeS4CEz5BWrqzdR7q4pDP8072JPh5pkjZOlHpIp8OevYk72Sfms3GoeZdqlmks4fMZGOR OCzvh9asBj8ON9vHiJWgPg1oe2f43Imuuh/5YssItoeNHXTUmeXK0y5T7p0vqafSS9POT+9ps/Fj t76pKx1eh/mYgC6ck5PyKDh543zjrLTF+YmUGenefiOjd7xx0HYuX8uH3tmr/Yat2NbvcXstFcDV vuudt0FqjR/KlYEdvvs+477024/l6Teid+zg9UGpVX50OpDq79M/sxnMb76VwVsy2sSUcSbv40+i 4/e99U4WJ052n+bM63dydvJrWUY+iUksG9/OF5zg3o6z1YcdH0mO+w/X8i2n8LJzoZO+KeAnwBHd S2sT1+3LUvdCxx3w5MbHrFHaMZKuAhg2AifUbuyirOXK5Int68o4tzrayg2WLCL9S7P5tTObCGRD gy3Ih4exmL8Q3csHI6WfOuIEleFDh9qTLvLhgiVnnRwZS18KDz4ZRbDum8LnaDl8MgnKa2P0yIW3 fDqRS0Bj2/7wU16Z4Cpno6bwKpPyrWzK3B+/7isnUZLBPA3+zu/87u5zn1/vOD788MP5KoZyhP2D RBhxWyGuCUNx8FUGI4K2kbivMHAoYhYKVwNAV1AGDz1KiMrQURkMyFholTcaKrXwrWDl5Y8GHAFt OII8eAIdSxNMy/Akr6AcnCDPvbB9SmzjxHNrNzTFbVC+hYFTWRd+5EpeA26DY6kP78QRYU+HZHOo f3DIhx94sO7NWmaJdQ+PLnmVL36pC0vPdv8kBHPO7z0P/DAaZrGh25THAlMft9KZ4H/86Se7u2+/ ubuRTXe/9eXf5RKmo73+xtvzG8bDDLy+a/vxdz/KZ8jemjYDZt7TxhGrl+O0o7NxeuGPyeyQXbas vWuz1lGgRodtOZgXYTkBUs8pSnmAYAsPF95LNsRKsV+e3LM0fJAdupexw4N72kryz7M0m3eyu0sz IJuW8gWCfJp+ln052txxuCusNjU22z+svuACYhTbw26SsTPIbVxtL1ZPfuIYBZ9VRyP/6FpHnt8r c7yZwdoYdZCdycM7M1/vizlB9Wdf1kFmx6eZyaM7HIc/W+UB12w47eckM99t261d17vjYG7adNtc CE67k6qjtj9tTR2DE7QZofWp74IXwE17yOue4uF1kAdGeGi07bb/wQejTxtH8L2RTXeP82DgVcmz e9lsFNPdzauzOye38piUer6fQ0Wy1Kyftz0Zy54Fxwfuz7PBCj15IlnxwJsMeK6+82IWqBwtsTKR pXao7FKwAh5ow0EPLP1LWyqCE0uv+PDgo1m6UnDGTDi1EzqVr/rgJbgX6ScKUjjomG3TScCbs+JM 2RuPlsMxZvdgCbLg3weWyiIfLn8g4KFMfpd85VcmPEXyF47s6o+jJU/HbDgcq8AO9VH4VT98hJbR QSC7KB8fOqPHDmi5FsnifhvQRF/5MWG8D/DNRU8qt3JSiuPNGMaWeQYjEMHnMPVQwkQUMCgj1whj 0IZCuAaCKINbwasoHhSiSHHA13hw5FeZKsaAePW+xgPPWFI0RDAi+BoSPTaQTya6KANDthqaDuUN Bj0wIh6VtfTlKZPf6xodviC/QZ77xu+5jyNYM9Fl7+cOsC/7wmMdJ7gqFW5j+fSeDGQkV9+r9l5e 68M1e5OHuOPoMy0avL3QpTkwkfFmOkk7n99E3s8JPp9kU9HN11/d/fp/8Z/vfvujb+x+/t/4V/Ke 0HvEfE80M9qLnHvMx9kEZZkQXjgOH22FP3GwvTRajTzsKpBFIL9IXjLNzJ8NwIjgEsdF5R2lf+4D uepbHUb+gU+RdN5pZwn44DIDx4W2k1WY87cjdwadS0/Kt0PFu1nvZTnd6GQX8HBEAzf1y5ORlxPL d2mfh3CZmSmYfTtgaHijV9K5p4EAZs1insOPQzdAKAuPvD8efvk79/Or6Aww6MSxzrIwu2h3VgmY wc+O8iChDn1NiK3Ycuwd2GClbA06Z3mN5LfIyifkesGvhzSnTSmzyew5DGumgltXpa9uXasv/U5o fymuVN/s2GAMav+Qtu+1Hba/a8OuHcIy3zi2QYwueR3mZz4f5hcXf+s3/vfdT/0T/9jup//4z+x+ /2//Zs7o/mT3zs3X1iEkGYO80ngS25DtQfazPIyjTeOe8Qt9/X+rA/odR8hd3aTGELACuTv2kR/s dnyqDtUJfuka65TDF2uv4oNr/0a3fbnyFK9jLB6CdOwVGQs7BfmDP9k73pV/HQ7d8K09yOQds3K6 KqvjIw8ZOFmOVKrPoo9OnSx5ajf51QU9/JVXt7YB8tZWJo0ievLwrNy1AZp8HLkF5aJQfvDxKQ9y 4l0/hLYoTwQnoOleGVqiMCdIOYqRcRROowhPBsNcA4esoi0jl0EJIFJhMGBc0TXFlKHjXqeBV2EI DYYR5eMtpaS0ec331KSS4JCjxmzF4lW8Voy8Ko2va6HySdGXT77eVy4yCmAYXjkedKQXeVpJ4PAQ q3d1UwZ3GyuLssq4vcZTCFrGxQxsq/B53lzkzzre78WyeOni3YivIC2vkSUO2xdkmKX8yE9XKf3p Z0euGcFySSGUNmK50eHxl3HC+eFI3mtmkM4ynJN4MrzNwHaUGZRviD7OQHz3dg71Tls7+DhfAsmO 46MnmXWEx9f/8L3dzTt535lBn9O1K8kg2Zk8Hcho2br60KXto/pKa/e1JBp4tuPNUzYfAzCbywzt KO+XR+k4jKOsDnAUrcdwWk41jjKPXNEkG0Hm5zhvh6sn/LXTN18mjx9ZP7G5yuw3EgV278z3Dwix Uv5Hl1m/XbOA5WQDzklOvaw2aWPWCqveZ813qm3v3Djucazaw1DewyuHa7Boies4sXnvmkvXZ3eT kodz1p6ie+osq6Sp7yWDWa7rg1w4gekyM73fXxdPAABAAElEQVSYP/Wc1z15LfA9Ye942+d8tlAb 4mxbJ+CpPvcZPwq7pQNHeZ2pa/1Lf2xbBGMM0h7Fbb9ePF8sk7qH7/OOHTDRvMzDnS8OvXPrzd29 /JLA5qeDbPTLCJTBPg/7+eLS4zz8aQfe3WYxIF9SymwmenrFfzcDOHk4AFEfEcgi4tuAX3V1LRpT yK7fVX449EQLfPupa7zcuwZPLum2D7SfghVrC2nv0XjRj19MQtARyAYeLbAdX93LV16+Y5u9Dmxb ZwjPOIxP8ZUbs9UFXl12bv3JQx8NcFJ0RDxrPzJW1spDN3nkAT/1HXmlysheuTtDLh3lbRe1Kbry 3aOLN3nQgy/Krx0qp7SheHDxbll1yUE960sLU+HZ9MLJyhMYDyLjyIMk1AiIYbBlrIzgFd59hUSH EQrjug2QEvLJ0cZXIUurBpSPpvvyIutWjsopD23lDdUPHfzRIhvjyqsMykS48tEiY+WXymvjKa3q CEcAU16ue78tK91ByB/wpaOMjGJx1m7iFw8/la/2qGx0F/GUvsBfA3hKUzbZA6OxlTf+Qvmf5wsu h5buDNbo7TdU5dFnlvSusivc0+KDvC+7zAlDj70P+/zndv/mv/Pzu4/ym8Zf+Pd+YXeZ3zx+LocL PDn7KD8NygfT8/727bdyzGNmD4fBYcOb1zOD2e8wXz/tSWfPoF9dtnqQj85kVK+9Ps/GH7vGOWy6 k/cqg6YlT/pxwL4GxLl4/3mRd7Or43L0sfd5HrwsFV/lIWD/HnZ39RprJNrsxDZmku4ZMLTVN1bj 8FyD0QYCE0czhfk74OuPu+fBDH6FlZode06Q7XSq7PNOsTawd6S8wdBRHzAzMOZi7X5WhKcdzXdC wANqZuLaUOrxIBusfLHoeKJ30t6XiXk4jU3MYH1vll3nLOXk3b69Hkbbhi1Ds+UR50z3hFVHZAyN sB/8PqRrJ4F7gb/6RftxacDV1tv/XE/7TZtA3z2cqe8wwQOuqP45Rr8WcK9P688GzZvHaXd58Lv1 2t3ds3wh6FkG0MP8HOgzOft9dz/XeWUwvLWbRB+X9y3j85xgNhsBQ6Ptq/zA408+4wTZlHXwd00P YwRn08EdTmWjh/suu7YPdpyq/iNc/qBZOcA01o4tQ1OA3+i+5c0ju1DbukdLKnZ8w1dAVwSDBv3I XLnpRSblwtZRgYGjTL0Ulkzow0MbHLpgK0f5SgVlgnv4rWf3lQnMyzzVDV7qi26VRR5cOGxRfeST Qb7r6oV38+CJQuF73bI5QcpTBWJ+XuEAAUJgJGoADIKAn8hIRQGO0HvXFbCNDSN5hKcY4QgLRxkj tTEyluuRJTjg8EZLGTpSeGREEx00RXh4gHOtTAQnoq0y0at8eMgvDB3ktRyvNjaNpo1BvggODzzB efrGm5zoyN/Ko6zBtYgOGvCF0pbXMnDVszAvd5pBzh/5eAtw6Aa/9eoajOja+8okz21EjsqvvPJ4 v0eXvFKNE4vsbJ50Tt7JJ9qOc+qOnZM3buc0mXyx5/Hj+7uv/O7vzAEVdvH6usqD+4/m6DuH5PtQ 990c7Xg/y8f4iOriZr7yQ258TzIDXT9ViX0yE5ZXO0jZSBTo03twHEfrlX5mcso5CTP1q+ji3XFa fu6XnhxvanZ+5pNajAHjUC3PTrTTOA+ikT3DQujAVXfJnj86/5rdzPtg1+NA1YX8VSfJzDV5Xg7f m9PjH8fhDqiHYDzKh7MVRrnQwyM2mB3QHqzIG/vMLug8zM4yc3S1YcrJUflJ0FV+1nfp97bp+77u 5WSpPG1MXdgFPjpmyT+tcuyujoSm22sPN+ztm7/KfcREO2y92GQmtL5Ko/ftO+7Vn6COBTR8Vk++ ttlZFdhIO/zaZkgoXzvG3zV8n370auwkv+m+dfeV3YeZWHw2rzjeye9wPz57f/f4gwfTf+Nhpx0e 5LOJNlVlyhGCxzMW6v/6AD2HZtIO2uQ0HhhPyQlGe265ewEeOBEcOcH1ZzHu6cI+Ijw0jD/g5NGr Yxl7dFza2s51I55g0BXlo1P5pPQiT22mnCzV173xmO3ByW85mvDkiwK5RXjilj6Z1YUlZvCVg5yl PUTyp7gtQxM/qTy6CK4rA3oimK2tyC6wNdnpo77gOkO7sJW58pMJTOtMvjoRwJa3fHqST5DP7ujO 92xlVshBvBYHmN8ePrlMp4weftztfe2zPA2DQ6CVCFcgjDxMKEFRBhUJKJ9w8gkjvzhSMATd0oCD 37aS5FXpKibdNiQw9CitGg4dscbBV4SLJtnggCmf8ipu8aW1BRh0hNIhEz7y5ZUm+kLLlLsub3zB goMnui6e8uoHVyS/cnj4GrTgyVcubOXBrzQWnyXDygP74hzU8kDjRkYxH9i+upkn2gysM8HKQOer NeCe5BhAOz19APQr+S3jD/5TP7O798H7u2+ePZgl4ut/kA/EX+WIxk+1gTxZ5l3mAwN+3gn60LpB zvLuw3sfZqZlU0uWo53IFL5XcRQOjrg0kKdtxkqRyCw78sZhHuRd6kl+dsPh+A3pkR202Rw0DjY/ XYnZ4oTsF8gAkG+YMouZ15y3HCdg6fMiBz2QJdPyDK9ehdTWqd8Mtvlib3hyeDosp2tDUZyuwVh0 +EPuOMM5CCLp9zjY2WGsHHwGu5lWu6Zgkr8v7DMnyZ/DOEJCewgwq54NWslPfQ49721DdzZDTV7u B9dysv/OqWY3O5Wz+pDvuqqzMzO8zBrtTCa7oL04E3khoqnd2k3N1ojGvoeOgnT+8odZIfgo3D+J XdUhqPxLPbDjcVYGjvOb1YN8E1d787tdzwWo+4mX8WKF1Z5Xm48N5yFwv0SYtnzt+vopyc2b+9Wv VMH0nfPlhHz3+EmWh7XNB5/of3kdloq+fm0tUd7IgR4342R9t/atzMafZD/BjXe+L89Tx7vv5mdB T3LM5cFJfmv6KDPUPADOqZlMnfe31/Lu/jKKdfwyCWEjQT8TDdqisU2Z8U7avrbtS/oqvZVxoqJ+ O/aJ4B1DwdXRgkHDWGnswVMqyu+Ygsbq12sMAMemytFCm1xb2q4FtMC5p2tlV4aOezTQcw1OKtQe yshT+cqL3CIH1zK84IPnCNFjh8pIj9KSyq+s7slbuu7BK6/N5KFrxY1c8r0rphs8ZVJ45KouruFW tuqOhkgn5SJ+1YN8aKFb2ckIZ97ZMhRgGQKgCiAPw1aAtLDgtrHMwROGYq4JOszCVKgx2kjwkgcH PEOgJTC8IB9cebRRbBWqbOXvXjnYwuHRRlS5qgPaxQUnbG1S+soaSwMu+eS7buoaHhlUhFA6lQkM OnDwZwtpr5WDhSe4FlrJcNEnqzJ4YOnZ0Dz5vW5Z0/n97f7GTM+mIWF+V5v3qAY/5xc7WehZBuZr ucbzPDMis458iW5+a2sZ+Z0vvLP78t/9u7tf+q//qxyJd2f3Z//Mn969c3xzGrolYfL65BybGBx9 63V+txv55+sz4es9av6u39mGNrlro/nEXZY6I13yUs+Bu4zD5hTZa0J0vaBHzMZ0cDkdNlpxtQ88 1ga0tG1LzXEDlpudVby+e4uGUddPaPBEX19Je56l2txPlchfdfMiTdY+TL3F4Xse8TH6CJuS3CuP bi/C5Ly4HZqQ1oA4DpdCnfJOeyjf0JkZdx5cBw+tZY8M4bnOwBB96UwXdcqnDunUQVpacvM3Qi4W SfOQkKEi9ZBBCVbKsjg6qxrnzzyc0EUfz5J7HnDy7JN2kPsc/nFybIXHw0v6Vt4fs4E2s/rVkiuV FKoGc/naskEsg35m2+pBdapTr05s8jo7W7Q8e1il0A8cynP/3vqEne/WyjvPEowVhtPT/SbPrMy9 oo08ye8tk57euTV95CwPVcYZvxW/lkHy8GH6Xh4MLvYbvdbHKdZDf9sOebRhfd67ZoPz9re9Hfva Z6XiyBr5lG9jB+lpI7GFtqr/yudkpXiy2/Sd8HYPvv3ZPR7yKp+xQXTf8QItvKV4TL8Iz9JDQ56I tvzydS024NWxhy1qk+ZVvvJgp60jQx+MqA7AkVO+QBYySuXRxcOMQA48RfKBqW5gwakb5WxYWsrM qEVyos8eYBvAoCklG5nAum8dtk76cIAOWHh4bu0mf7yfC4EwwhSEMCQREQwYojDglCG4xS+OcniE EwlapwBemSi/QsHBQ5RfODR7Xxpgy1eKRulIS4e8lZMB6CHKB7PFrWHRFpSBq4HluS5tqXsy4SGA L82m5CE//kLxlMOTCpVJnook5zi98CiMMrEytV7I4GkKL+FlGeXBqT7oCnvWc73NAFfnO6cIZdmV lDejw+MMeJyrL6gIRxkEr+defJLzjl99843d+/c+2h3lY9vk+tY3vh7lstnkyf0c8B5b3Uw9ZCA8 y2qJwdDhEfS7kS//SK84kQS7YC1Jem9mg05ens2AveRaDnEczsByHpljRkg2GDuE1oGfq3CIoXl4 HHvyt9H9inex2xhMoveOllC9j54J3aVvofqpjJmsd7R5X7n7Yq4tzS5eIZr/oR0HWqfLRitk4IuD WYE+nKBS7iztlbNdU2suL/nLCYdp4NzvQ2Qj+9jlOTk8AzMPG4Ebuvt0UNF4IQnaEw7Ww4KzkLGc 987Dj8MPzYusQBkSMmO3s3otP6d/us7754ODB0nRxcQAGBtlFcB7BXV2lXZ5nAcq7YH2dpyfn3kY 8tAUJ5d1XHpYJVvtPlxTV+3Tp3G2Pl4/u5kDd5Wy2TSdmTCn+uDhR8/rFp2xqb9p16sfrL56EXms ziQ79OKM8rtbu8izSDIb7Y7zcOZ85Ot53WGWc/TmK7trOcji4iPtM0eEHuXYxbTbs/3msqGfVx4H 6MReIvkN5hys5dDOZIxpBnaDd/s5ePK2T4NRJmz1N2gro4voujhkQKNxkF/6g9ayyyrAtzLA7y5g 747RLU1jE32qAzz8pWjS09jV8Qv16gRX/Skzq5e6Jwf6HYe2cslzjyc6ZKErmwnK8AVXe7hGG07l 6JgKnrx9KEEPDLnJRA62lcKXp844fXilrS7RRA8NMtQG5Ci8MvSUwQePtgAfX1E+fugon2VkN1UO gCjIg1zDblPIyuU1wpOHwdbgYAlIqVYcWAqIcNyXFzh5jehTquVkAy8K6De6L55ruOgJlYtsNTL+ 6FZeuODQgysV5Jef+/JDB1zxXoYBq1y+BiB1LwqFLx+y4C9fLH3w8sXaoeX0K72Wk2cbynPkNhCV /0aGMPR/AvxAEZ6QKy8zDr97deDDjfzw32fJvLfleMmiM3uv/ygO8vXv+8zu/S9/OYZbBwjsvvNx jmq8zLuydMob2bATsniwuxOAyGdns2VdRwgaSGd2Gfr0O0+0M5Y8lnfzd2Raki37ju/KwDyfjos8 c7B+0mXL1OnR/finLAHF+TqlamZwHjoyJT/O8mfYD1XL1vxYJBo5xtmNLfJ7Vbt6sZ4l4TxhG5BT tuTg1Gr3yJG7JWUuhHH62lH6TUr9y00wIhsfR7ctRsqE57upM9ivkHTsECoeHDBJOrNRLyaFPa0M A+veXw6+sseBOo5yZSj0wOCBgmM1c/BgqJzTzRiQcs7Xw1EqPflmyZxyaMZOHmAs+x/nU37Xg+r0 qvN8eejZmSM3szwaHM4KvqapDYunWR3RBlwLbH4RHfI3tOkWgVMN9DjPMv+qy9pFHa/ZhjbyLLPs gbdDKsEDjdWSk7TP6d8+1Zii07Q3clxkyfkPv/oHuy+9/VO7N956c/fVr38rm6iyfyW01OT8bMhr h9xbITnwfn+MTb811k0/SRs1jmj/xjnXyrd9Ud8H20GcfOhyMOD1S+WlUTpg0DFu9to92NKX4ocG +bYp+saQyudaBM951DFsaVR+dcJunDA491vaeJEDndICI4+s+PShAyxa8EXlvaarSKbKX3ww6NV5 Vk55eMHBg/PzECEfH/KixZ5okAUNDrVOFZ4yzrezXDThCejAcY8uXhx67UdGNGovPMFJyQkPTvkf uxBllmABhmP+QFSGeAWRNoIr4ebBIaxAGALCZ1RBGT7ui4tH88nUfCklKx/apV9F0AcnKHMt4g0G byljiuVTnaQMK8ArDhnRk1YHsFt+5VVYNFyXp3JBSgdR6DVY13i+nO8er7XMueDID15ameA+yqzS p9SqI7kF9CvDZPy//Yl8aR7PS4/mST638hMtH1oCzriTAckS/9OZCZxEDg39Vj4sYDD7JN99ffrR o91/+r/8D7tvffvbu7/yl/79EInsGU8ffpLf097PBwnyM4treZfmCz/O3rY07beNEXU/KIdJPN5s ZMrLs3F+memOfCPPXsw48yUx29B1NXClNvfM4o1D+UP/InyOMgCbSfvZh0nabAzKZiGMT6ZjZed5 FBx/MtWmTdT55J1t6C9H5CncjI2jXfWWlkLL5IX3/t/c5HpyPA3kchxTluHXDN2AkUx1RJF5YohO UaYPDYtG/saRfU8IgmXgqRApffMefPw/mlOfCwPpq8s3x1ZXM9NUvmYSYRq89JmRnWPVb7UduuRB YGHl2mlZAu2Uu/MA5IEjdvd74zgnD0NHh1mmzY6oyzz8+P7vWd6rHmSHt1mr9nk6x2CmrWoUaTRm owf5hOEEDyUJ2vyaoWoHqfvMyLVlUSAz27U/Ps03uKePpVz/mJ3VuT7PLuOLfHnpMvDX0nd9a/la 2sOjT+/vPnr2aPf9P/uTuzvZGPrhJx9H/Bwj+igPkGkfT/fO3U/OPAi1z3c8IAfeBnTtXx+Ut3U8 5AEjts+6BqeMk6iDhY+22PEJzNgrbXNbTn/0xNIy8IMHJxXxqjN7WT7LphwDfGXeQ0sLVwdHFjLh JSgvX2VoiELHerKIW73hgEOXLekOXr48csgTa6PKIMW3gU3A8wvsV93JiYdyecrgemAwm+VY8SsP TtbHKpS1ftHEv3rSEU4drTJBigc8/PAmU9NtXYCdx8lWzMsGrXIICE3nJn+KJ18kkLwyJyQhpPJU OqbSGhjPCg+mYSto+cDDp3JKGRI+WeEXT5ngvg7XPbhRPHLVQO5F+PCaX5q1g3xwbSCuBThi5aRb bTEA+z/oVD4pXcqrcPCE2lRK7+pWOWtb8PLE8neNlzL4rqsDmL8vBEboz2TcwYuEKz848Hy9x+8y haf5Cc+TbCSxW1iDvv/pg929DFSvv/P67sknOXP3izkkJZtMvAd7mN/RciInGUy9373MkvATX/DJ bs95P5vB1Sz2JD/4JOfMYpOuIF2N2AaeNftL3XImGaRHVsuWEWvpRvegjKMNr0BcZTMWWzw9f330 wvNp5BpbZwA/ymzmILPbo2y8OjzOsmKcwwWdz3SP5WxnyXXshPhWttTpWIq12MasdbWL3KwAj6CD xv7B8MQiD58xaXh5ojD7nA1EKaTU8ISTepwzimVF7yGT+l3U8jf5yRvIOOWRd56Kpmjl53u64xxH EA8Ka4BEezla1Aij7+Q6zkl40WaULY6LkyV1HOlrYM/yaR7AzvM+1NjrFdi163GoaTeHT/Iwe4Q/ tfSPNWagrb0Ks7EtD3h2MTdoF5ahOd55GAmfWdlgtzzxhfT0R31y7BLbhESC+k2STZ0HqW/Re2WF flaWprc7i73PM7u/l0Mu7r79Rj7EkrORswJzfCODdXQ/yRKHtjiyslBwya7v1Wm0f9FDnmhgByPP YEy2jn0j2X68cC2AQ5cDMI5wgmjIF6oXGOOFVFn7vLHBtbGw8riXL+Iv7TiFBvnAtoycHZeVo1Wn RQb0lOuflRc9NOQLyqqr1D1atUvlUyaiCb9yVVZl8sErqx5b27sGt3W0W9vAEejJnl02JjscqRnu 22+/PSl+5ORQawvyy8dLaF2Su3aQrxxvsPLF4uDTvHy4ZVWcDMDCy2mBW4ZAiYDdRjAtK01Go7SU EQjbIJ+gcAQ4ve49+ozee0YGQ3Zl8Ns4GWRbiegL8uA0Vgb4NQzZKjOacJU13/W2YTS/+m/lxrN0 lTfIA1d56IKOPPzwLx5eGoAUfBt1ZSejUB08USurXLXlpDO4Z1B9yb5BrmirHp/fpR7Buo9sTWyW OUg+hymQ/+HDvCOxNHd6kJ9TZEfqZ+7s/sNf/ZVZcv5L/9afTYs/2n32zuu7b3/twzmOMT9tHF18 DP7GDU+7q47WLCX6xDmeh/5sgprBHyeDnDqMDokG2Z7hO1+tiRp5jFo6jE4ZpLNk7L3hzFJD4erq S7Hvcg1cDe90GAeeSUw+GJ72b5dzfgZzYKYdnVMT0T+EZ8lV+3NSFFk5Gam8F44hQ3egV16kn38e MsJEJW1i0CbEhsyPBEdr+ZzHzP1s1HI9uvDSgCgdupaKkw914S8i6nmBrfJx3GCEkMr/hD2dSQM/ PDh6NBadvffPbcqn7vFXjMie9qSp87GFPouuJbv8+P9Z2mt293o4upWTtw6yUeooBw+fxBba5opR N/pq29v+b9VBTWrT6teKxMlpHmaJOrvK10O106zo2/auHZIX3nEcuQcFc3IqHRzF4YbPZX4zzaGx nNULTjW9b/db/9dv7n7mH/8T+Y73H9v93t/5zd0bB3nvHPonmdkaTy59gCEv8g8zU9dH6wT0U5H8 9JDfMjrC7cxLKoxesenQjfyF07f134btWOKarrUVmI4bHQvA1I4tQ7PX4DpOwMcXTXmrPtYy68t6 oNtytnM/Nt6Pj+jioax0y4ut6NSZvnIyiZUXP/AcYMvQlw+msPI4TfalJ5nwVD7tPrSbwhPx5WTh wcGnOtfROjlRHbY+pL2Wj497fOgJHx31KQ8MPcmHJ3gw5HQPVh7cGa2bCYiSImSxQRnCYEvYtfzC FqZ4VY6ijZxihZWCxU9gnCqGlnJCCmAoRQZ5VbR0ldXhUk5AG7yIlnx5lRsd92jAlw+GIaXtOOWL J9jaCF1waIvkl1f68gT3orLKJF85PdGQghHA4dEUTu9rF7DwlTWWTmmUnnJj6zqEIqWLzQxEBqMw Hxrbz9St395G7gxK0NFYjmflnd7wALXq7TIzgDfeeiPnAjyYb9NmPSqDWJwYPpaGs0T4za9+Z3fn 7puROQ8W8ZSnWXL28xi7SG1MYtfhwZGGJ91nhkeZfZjD96PIONsM3DPbiSdddjXrXu12zZbTtLN0 6IAK354lylV+dhRLhm7qMDPWaB151hP2s6fRzifr5l2kelt6DuI4ptCzTDofGDAocgocLgOiPxzy l2PaG3jszvZi9MnMfZaHx5YwFs4yMDKBQW7CvkybGKeXMtepq3F4uRz/NjhpA3h4oBLmOvf427wl oPt82VhGeYEzDMR2sctqM4AFdhDxRBvsXo41dEQDsH4KZV5vSTJ97+peRMl3Zh/EUaV+Tm+mPecJ 6+Hj5JM/QX33fat+qO1ytIqft+vMJPU9X15Sx8/OXvweu/2gfSi9IXwjRR4Ilo3X9dhu6sQD4nkO XIlMoeW54U7q4/zR2e4rv/U7u5/9E/9oPkbw5myiurL8nWX509jlym+1LW/nwUEf9PBLJgFvQb6+ 3z5KH86j44hxg37ywWjn274qr2MNeuiCVReFlwcG7nOdU84ubCniwy7lVb7orL610tVfVh27Jrvg Gr/2xZfpuEcLnNi6JI98UV5pGo/ZCz2hOpOlES47cZylA5b+8tDiLDlHcnac3jpFfOGCJT8YKf51 tHiAIwtanOxrr7028pFZvmV0cHgLaChTl36X657c8sgGVqgt0KcjONe9Vw9oZpVvEayiAGoI1wg3 z7UyxAX58AT5Da6VYYwRRTQUqXzGUAktl1ea8sESjpKCclEeXHQE+K2QGpo+aLThyUcPvrwGcsOX 75puYCujPMaEW+Mpr/69di/Ch1Me5BRLuzD4FWdLQz55BNcivvgXrnrjBVYqlHd5yYMLTx5+gvvS DvkJnOkMoxl9rrK2ZqBy+s61bHRC17eCzXDR8KH49b3bDKR5R3WcGcdxHNytHHX3wUcfZriLPLfi yN59c/c0trYElw+FZpdytuC/drj75F7e42VDzGkOFfBbkx7JiM+TfHXJ0q2wZrTaVG5WU5v8wyz5 xdrxwcvm65SggBg55cevjG0tGdpBm2XDPEpl+dvsNrY44gjAph0mHpjBxAngNzNm7z2jxXK4XHFg 2SXLlfjOIRdmdJaW5ze2BqnVFl8Iij68ESbXCQTLOb0HllTTJtSNNYNZqgaboBbUzTjKyVm5S15y xRBWE9Q5GaBZZci/XCxHy2AcLS9slmxbdZxEFFyR0xZSNGFm3eREJw4kqd3A3s2n8hbg6BGY5w1G hSyZlyPXZhEMXmaJh3mAGjHYMb+hnoHrmX4fqNzT3QfsLc16mDKDX7YK1VyfZVVBvnbvYW5WO4I3 PzdKXazzm2PLXD/NrmZfhvL7aA9N7TNrGXn1AX3Qu93z2OJZlrkDvPvuo093b9x9NR/B+HB35503 d69m78DtPPw9zkrLdz75aPf6WzmiFv2MP97tn2THl37kE5J4bGc++iQd5etfgr5p7AIHzz0Y5dr6 9KVcs0WDa7CN8juGKENfGTroocH5SN0XH9+eTQxHOTrklJLBdccVMAI4sWMMmsYyKb7Vr/Dy0IJT PVwrx4ejE1sGvjQLIw+P2kk++4iu4dLRe1ZjOn7Ge/Bb2fDFk04CPDNaOMbwyt98jrbnIuOFJmcK tjZgZ2Ocgy7w46CVffDBB5NPFvTg1hZkJgMboktGUfnQBVCjMYb7IhPcfWMrQj5kQRnChKuyLWs+ JVwzGhqEhIcvI20rFK5y+SLcGhgNeGBqXHnNp5hrAQ2hhoaj4txXP/KCb+UVZxD3f/DfyowOuRtc KycX2NoQ3dKrTsVR1tg8dMhTe1bP3oOnc2mBl0cXPF2DFQX3YAVprxdMMjewhQmQy+d0Fq84aANj whlnlFkph3GewY09vat9PTuTDUyHOSzgxmu3d3/6535uGucv/sV/N8yzRPPoST4F66cBfmrxIE+V n9ndf/BxZM9H5O/czalT9/Kb3Ru7R48NWumwdJkBncNLyOBLlvNsxOFYrzJYn+S+7/3WYRIv5J6D KeJwHHbBCZixm31fbDZY5dEqZGNPs7LsojXjXRNDPDmQfbQTzKajOCzHHZJvnMM4WW1s8RhB2T7y pfWNzHT3jjBPJJNe5V3qRZzf2DM2Tc8JzT0sWZUNPW049w37OuU/1StnO/UcHaVrR3L4htf409Zj hLKD1m42cvvogECFCBrx9jNtS71mteTmcKcthXYeQobgdCl6rRkd3EiSZOlqp/HK47TZjS0XLQ89 Dre4TLSaAc6sl62d3qXvHNuwFkdG/pMoidoaE9bD9WHy5qEwePLH4WSj3nI8BrPl7FZ7zQPqSU45 uu4gizwoR68spuQ9cvCmLqN3Hvie5Mzj47TnZ9l78MorOTXvfnayvnZr9+4Pfml3/4P7u7du5ic9 cbSHlpMjX8eIiDb9upMCfXz1qXyCLzMj8m0dQeE5HnDg9V2ytu9KlalbfRwsGLAiWOXGF+WuBXjk Ygcp54B/xyM0xr6xMRqVobzA4okHODqB69ghv6Eylh45qgd4NI1f8JXBlUe24uInX4Sz6m89OMBh NwENMOiRqfC1a/HQFQoLnny1EZvgSQ4wHDCnabbrnj3JUbrg0HTvoUU5OJuoyOGDPWDoLbiG34hv 9SotKX3E2Y2MoCgAxlAE0ACpschNm1+cVgJceZSWglPhhBLwrHEoyIilhQZY5fI8eTAcnvAYtpVb mRmnMsGHh68gH62G0gEDFs1WDhgygoEvKi/tl9OW1ejkQKs8yCn0vvqDp1N5kG9ru+01/MoqX4SP ptS9csF9Yd1v5XVfuKbytgG8UHkLN3t35us3F7sbd/Nh+GyAunEry4NPMgO4kd2bQXv2ne/Ou6/3 v/2t3aOvvx8qeYiIszOYP87vJL/4xS/svvHee9N479zJ7CK/bbx5++3spM7STWagMysbx8Ddpj0Y esdJJj3K7zozWJPnMl5lmnwG/DTl5K225l3ufJs2NuAoDN3+jRNbXiZ5HBDK2oYlo9g9TgadIOU/ x0N/fSIj9fAIypzYBEZ+aLh8fh3sPARMDcRxHGSgvuIdOVszNO047w79Umat7AYydRYmSYMb2Ybn EEhe8tXplEdWOpvRR7nZCT4bxUZpukfXvcNTZyw3Mufa8vIUwZ2vE5F5DQB0UC9p3Ctl/wR2YN/K M3UwRCLPhBFyf83OsWFmtHEHsWkGzFmutpkxdZTfLx9nVr87zEk9R/kMIT1tbMuDiGXk1dYyO0xV eMhS/wd5/2Am6h2t87LZID15loEdn+gnPtr4nNGduuGM0XH4hL7oYAyfBnTEZob+mCI0YqvTnP3s 4wpHNkDl50Cvv7LGIni/9/d+e/fZn/rR3Q/8yA/t3jv/cqosDvskOHk+0A7mowV3lv7qpX3VmMXJ mRBwtu7JRo6pv1jJtT5vHJBHVn3emNe+qn49vNaJTz0mb9o6uyQYD5e9Vls3zuCLjmuw+JANXbAd m5R1TEJLmQgeXXzBgJfSQygdsODoABYeOHoYw6pzdaWnMvmiIK822PoEZWhV7soBtnmFLz+pKIAh XwP8rW3JK5rsoSkor9yVEw925GiVCxwt2uzBB4FxXXww+Av4Vl/XIlzR9XEdGGBIW2UK3AoDK7QR lVBT8PDdt1GBlw+XIgIY5egSDrzgfsufYVQqhaUatUBZtNBoA5XPoPgoF4XKVHnoWL54K0d72wgY lDHhNIAjp7TRPVoiWLTRQhd/KXnohJ6ywsCpndATShet0ixPKTqF26alBR/PlrmGJ0h7vdVrCjd/ KkNlapF75xk/MUvNsjH7+12sBdZnNqtkUD1/nPbxuTu773780e6zb+YLORlBj7KZh973c4jA7Veu 77773W/vXn3tlTjXpznx5+Hu9q27GaRC59xTcQaTbLjh+DLSZoBlQz9nUJehnZ+TMNUcPJF3vQ5R MMP1rtYS95nDFWZ6uuooLW1ozIELoXx45Hd4HGvK85744jLfe80RjzY8ZViNoxBS5xxTcvqOOILl TpYTZlJGiDFr5Jw2orOnXRmZOU5ONzpzrDO5zsPGYd4PkiYVO88TQy50yBaMlGiLkQDtPX3yqLOp i1nqXmUzy1PP4NZ0fI+HBvn3cENvfz8abNtzaJsZc3yxn7OrvUsfpx/aV1kJCPGQwieXI1PqQDpB vnrJID+HZejbqZ/5rJ/8/Kwozla4TBuIK8zZxK9O+1yis2PyI4N2Om01tvMb3dNrccSxoSVtdWoF hLN1bKzf4Kqj1T/Iss7z1WbqbE+yijL9PK8RHPvZ/KPjPNDTKceN3r52Y/fqaTbOqI/w+tYffn33 mT/yQ7ubr9yac5Mv0pa1aZui8hug3au+WJXzvgX1oS92cDYId1bZ/tfxgJzidtzpGCVtHwVvDAKL diNeU//hW0dBBuXwlaHNERoLCystjFRYNlu2c69tdTzq2CS/8lU24yrc7cqksvJHR7mUHtvxRV7H 1vIkG3h0yWasRGuLSy5RHvjykorwKp/UPTjXIjy86YV/393CVV/KGisDJ9t6JBv+5JTnzHdjnjpv vRvT0QCDd8d81/Jrh8o0xzU2E5LrIlchRipMBZQiKm5x3FOoxiot+ZgSCLxyee4rmHzXQmHdU1xD ck1B0RMdfHl4MCgYvNEU5eHDOPLBgRfpho5UFOCDV87AjAuneZW5xtvKD1/FwiWvxl8eZCl/1/Ir B51rD2XbAKah8HjDrz1rAzTIWtmKp1wo3MvXWx4t26bbcsuz4wLzbitDVpxLBoYMxqc5S3tmcK9e 2/0H/9Ffzlm0N3b/+j//p3Z3br+2u/f1D3Znr2SzQs6k9RWgd9/93O6DfDCei3n11Xzq7EHaQwbE q5w9e3G5nK33oanViMGVxyZmTrneHX0YRXKZ5eTRP1+vmUMVYiezj/loQQZwMlqqxYPD8KF0PvTZ 1e8nzYzHOb0Z/A/y+8urHCt0NYc5ZIPLMWeaASvfr73MV4DWFJQzthLDUdmNLJAtXgF5zm2qicMK x8yinHw0Jy3FWVgCB+484MPMdseegZ9ZHFIjZ+5dj275Mz5q1fEs5abOqe886VSwkTawg7FHhIwo p5RyZeAS1/263gv6HBftaR/kzkOIwxyWnnv8eeigN16ieuh1HO/UCyebT+9xuDZH5eFohI0T5Lyf xFGtd9M50Ob07jo5zMw0S7iztK3u/MtDx828hjjLl3ac5nWSne2HVgLyG2gPV+mWoR3HdYr/eoj0 rvZZvjOrzbcf6YPX80rC0q/zmB0V6VCL1Y8zO/T+Ne/Or8fB+pnSyfU4qfTXW2k/77yR9phNWB/d +3R3mFca72YHvXZyNzB5+5ijOdZ4py8bG8xkRYO0vmt8EIX2Q3wF5eDgih0DKrd2IV99KGt5naBy PKVbGOUdd+Dgg7dgfMPTfWUjDxqN7ssDjLHS2ApP4GCNZWCmz4UWunU8aKMhgiufyolGy8GSUUrv l2Garwyd4k0bDR1y0Y+dwDagSSb0lJG1uOiAlQ8XLaly8AJcetd29SXKaw8OuvpXh8rlHn2psJUf b/nizGwVCpBdiwQWSgSwPAJUSPDbCA/xxiGw/wMOLaE8pPIbKC2UBzqUxVe03l7laxyVzqBoSTk6 ES/O0zXHqfFseTGoyMBdisEbHzNpoU85eJEFrQYy4ikoQ5ssKpEcgmsy4KO8dpvC/R/5bEve0gFX WWsLvFwXFrzoXhleW5wtD9fKWt6yytP05fKX731151o+w/g46UFO45l3qznU/1qOX3z0KHWX9v/6 O2/tPs1H481q733jg3xG7+buXg7b8K3a67HDxx9/OrKexpaP8/MQs45rOSIvX+CL40tjZct4FrZY g7Y26SEwg1bexSmbmaeNNLk7y7u381xzbseWuMeBsJ8F5NX4m964bmDIQ9exh53MtOIYOdXLDNqE h4H+xdn1fM80+ZltL8eqnsnj5w06qAE09/MReU4u7dj71jgK710tn84BFPtZ4Rw/mbrjWFMY3NSF 63Eyq67dRbj88aiAdnLMLnM5KVXmnbmyxNTnohU4XYhThyMoG97SlbWye7NJPYhYMrb+Ps4VwwT4 YR7p3CS6Aptr9EcwdhPVhfrvtfKELOP6jfN5Zt82OJ0/ubvIouchBcg8xMQeeS9+/1POJJvoHvkN ZGZ6cYoeUPwyzCfubt/yO+nF256Bp0/z86I8CHlnS4c55jF9YR3zqb2nnmOX49SzPqJvX4/jfJrf VJ+Ebr7ruK+H7ExOn/8//rff2P3Ez/7Dux/58R/bned7y6d5ULj89NHujVdf251/mqXiPEDob8YD 44lxQx/U3/U//VwqGMuMLVIwruG2j2/7bPObrra/ZrJodgzQH5U1olE60vJFB6w8uOArV/u6lNxs osy9Bwe6ifI4T9E1Gh0PjXP0wQON0iFr6ZEFDhiRDSpj04695MWjuJUbDbjogBFrS3kN6MAR0YBD Fvfg6lfgG4+rEzh58FuPytBgD/XrPS29BTDlS+etbMrg4Fl7uAcjSL/H2SJEaQUAG6to78EhKMgT 4JRw7+GVlrT3vaZUjSKPwFICt4LlFa+Vjzc8RlSm8otXY5UGWNfkZDyyg3Vf/mDQYFTlylohcJSR QyqgJ8JrI5FPFrhoiMrErY7gwIgCnOpBLvdw8UN/G8FvcQsPZ8u7+pWHe2Gb9lp+aUrpJShv7P0t a3x5B3njVpaT4+Ru3rq5e3j+cOwYJfIeIh02jvbcdRzFSQbIpw+yfT+jpTnqeZyXJcGTLBPaUGWX 50mc96NHH+5uZUB74gSgOAwHyTtRyLvXGdS998x7OQOvdVlLm+DMJAO0BvBcXjjAYAbv9RDHyc4y 6AzQWfB8kNl4ft5zmOVEMxbO9ioOMxIZ/idYZr5y2pCdv+MQxsuljF10uqReXo/TyfXA5H76Ppjg ZwbmW7Djr5z6xJYp8Y23+W2wuk/eJPKVR4+RPZlrVq+jhujQzQAO2KEWUnHCPrWUHBoc/cvLygM2 zF2RL2HQhnBuUjjLvbnnbEt7fyqUcg8hAzf2REwE3/zmSRE3NngwzbIrh+cnV3HEV7s3kxfb5J22 zWkTQmM+UOAbu5aer/JglkMxnj5BOw/a2cx0blXg7Cg/29HvqJgVsvQPah/lYc0OZR8o8JtpDtan Qkk9e67Sh06uZaJwKq53nqqOlB7er2UcsWFLHw3g/F7cJrYH+dD8mzdy6MHtV3e386770adr7NBX jQlS44cH8G3/0Wf0RUEf7kCuTxvo28c6JoEFB695UpFMxg/XLQff8eVlWu7xKF/45IMLp6nyBvTo UseHX5eLjT1wjIvGPk64/MGhbZyUghXIWvkqs1SQklE5nmjiK0+oroUBX13AV044aAhg4YlkIJ8I jyyuwQstk4It38qJBvsJdBY9VJGzNKXwapvasg66clSH2n1wKoAbgO4BuCfENmIqH2GhAhe2gmzv 4bsX0RdqaIoxiAAXvRqyNMhSwyrDG96WFnpgNC5l5SctPKOQBY3qWJ4aTGlaLtCZ0EePfK7RkQ/H 71XD5DnPwtQeo1D+VPfyQ6P61B7y4MlnXzhkLU7T0qotyKRMaN72ujYYgM0fdCb2XV/KxhWMrVYD hAumdAvvfFiHPVhhvZHjFh9+/HD39ufe2n3nvQ92B7eOdn/lr//V3XfyjdBf/ZVfSc9Jp4udrkW3 89C7iG6Hh3fTYfPAYvCMXf1uUjgNrcNsXrmRd2KXZkLpt8/ipM5mI4yBc4b2lFmm5EDzFBnd/VRk Jot80R7IcjLaZJ+NUrDzXzNb7yiTbzk2s5SADK3LyDd0M7hfZSNPWmNgOWBt01OugcRDqBncGhg4 ETRmOTmQQ3tmq8kaGF6BvGHuoWG+15Y8guxD7R7CgTEYGkBWHyHz0Ixi6TmTPZudwIoJ4+/nfj3U fm8eOApO7h6nvJM5Dwx0iD70HzD5uWCYQTRIpS2MntoNeAQHKGltIC91kaXZ9X522WzBk4HjNai+ lnQ9iAQ6+fgsDl4XZBtkooeyfEf7Xn6OkdcOlpJ3R5xw+v6Fz6SRN/pmJn3t+kF+u52NL7cyO4vD vbjMykOMcuyBMJ/hu50PDczDd748pE0LMw5k+HJM6HE+PrA2ah3ubmen/LP8dvzxg4f5GlB+05kH ydOsuNjN/Y2vfG33xsnNmfl1AEbPe0CrYMYJ95yRMaKzwzqnrVPSb7VPQf8tbPtz5ZQaF8QGshu/ pNq3MngiePQKb0wUjC/6Lz4dWztuwFFm3CE3PbpsjH4dTvWo3GgaL+nfSQlepd8xFn00wbccv47/ 9KiOYN3jMeNN4OQJ4MlHHnKRX5kIH32x9oADDj22UVZ7yUNLfnGrV+lVPmnpsBG4RjKCb4pHy6Ty 4YqCvKnJZsqgSAFaiYALs73uEw2mDa7LFC1xGMUoypoHnjKcW+nIYwChcqgseYRnKPnyisNw6Ch3 DRafRvn0qBNuw5LfqFzUeNBuI9No0Gs+g+Ivnyzwq49rMrXS6SyP3SqLRtvr2rr3UriC6zZY9Ldy lqZ8tNEBL7/11TK0Wu66AezzENwgz8yKTmgVpzKu92vpsHEmvvozS2xJvbZ8mKMNd7ejaxzrQXYk /9Abn9+dfeVb+ZBoPmP1yu0sOXuA0D7yW8d8JSav0WK7ZfuR4TzLhmao+Y7o0eGDOf3n+CSrAhl8 8+2jsQM4m2WePX018mWwSnS0X6hEVoN1bJSZ5FF2j6bLxi6xewZybsJpQuCmzR97HWCMz8Pa4atx 1ncDdzeNmxNwlOCtOAsHV6iHRA7J7Hf8Cye4nnrXu9w6LnDR3zLuxDioHIQwG5XGl4GL/nHwc+BD 7MvGwmyecrFuCZbr1TkDtCbNKe5s2LvgFVY6zszS8iwvh394jP/K0n6wQiuEkWN/WZFr0kUkf0tv 7+CpTVnZe7y14YyAkXuWjJejM+t88T49/S8I804/NlvcWZ2TTZ+JDSck5dzUyHKu3oJ613svkaP8 JHzzE7K8C/YRCV9nuDx/JW3Lmc75GaDv6eahJaNUuOW9Yr5H+/Dhwe6tz1zbvf1WHv4efWv32ht5 bZPdzDduZtZ541boeJDVfvLQd/7J7kb2B9zOK4LTbPI7zd6C+9kodzPO9Ul2P59/89N83ze7c790 snvt9p3dV7/2h7vvpi2c3P9k94fZNX+YNvbw6ePdzXfeSNvPpqTg3byVn4Uk/yLvf589zuCclZxH cdj6Erq38s7TmeE2Ys0mufTb9k/9V5/Vz/R3/bL9vf0QTPOMXa5FOO3H0sLjC8c4Jt06jpYZ04w1 HceMWw54IAt4szljFX7u0cEPXCMaHW/wr5xoCh0LXSsDowxdNEtPqlwUyCjQh56VQ37LBmAPAx8s +o3y6NcIvvKBAV+799o9nehOPnD4sYEUTSm7uqYL+q4rf+/RlIcGHRpCfzmnFkiLjHgVkdfgukZF rDTAigI6olDFXCt333KKlc88hUYB9MTCKMeTMnDxxJ+inCjYwqgcMCq7hsCzMFIGQwP94sGRL6JJ li4hgBHQJEdplQY61bt5eMuT9hq+AB6cKBSudmkevoWDg6/guvWB9jaUV8srGx6uhZE1aPtbGZPX 79f62cfLAY5lWzMOr08fZnexAflxGqffkf7qX/v1JEe7f+1f+pczsOWp/9Vbu3sfZ9dfnJ2zaI/z 7VAf5G7AmzwOzSCr+qQfGzSq7+GbcrCHNuCMbOydh4t5VuRU0+ZmPE9Kl/kX2FEw7ZA6qygXBvsM RJ1pzldrYtcMqgd5x+gJwufl5klinAT7bmMYhccQxDSOf8Xkmdla8lYnE6HmenjH/soTuKEJZr2T tfLnen+58gOFV2hM/cU2c0/HIRHadNw7W++M/eZW4Thoh5TMzDq8Y8Oh6b4hTnjaQvRbK8jwUmhp HN8sp8/SNQPu+S3ZUx7dU3vJ14ZFM1P1s8cdghlbpmIQ5RzUI2jw+lSWjuNYDzJzPT4xc8h9lnBt ajo9upnXERn85915dsPm8JHHeUi6zMOd6pzDSEhw8XB3L+9TT3OU56uv382yMLnWJ/K8u2V+ol9L nz49zpLwjfz+NnU+fS0HtzzIXgMD6tO8Fvk0G/c+vPfJ7o9/6bPB2O2++tWv7u5kH8DbWcJ+mo8U vHbzzu7VN17fHYbWtexa9pOmcQY+Np+zvp+GDrv7PedRdp8fx6H7SIf9C5fp6yYW+ife7bfsv+pg zQzbX6Wi/m+MbCw++dpvXKMJdtpJ8IwdcOrc3IPZlutfxjljnr7HDmTsDFKemW5xwHeMrMzbMQq8 WBnJRyZ92zVYKTkqS2Ho6hpd+O7hkV+EKyiHWx5kwrM05Vc219tIFgEfARxcNEqzNjNxK19wYIzf 5AAjkFHAQ1AOtrLLcy1veG2Fa4E8gm0VLAJBayAwLwtbOIzAoQnGNYH/H7buLFbXpdsL+jPnXH27 99r9921OB+fgOQhCyJHmiIpi4EIvTPQGDRovUOQOUGNUlHBhDCCNGjUSuSDGC068MPGGYEAREDk0 ApJwDt35ut2utffqm9n5/416/3O934Kas956nqpRY4waVTVGVT311PNmemHAw6cyMV0BtFLgqW/D qwDglwYXnlUSPBWCEKw0cHgAg548nPj9CmNw5SnNpssDDv7Skh8N99KFaIhrJbqHr+UXwol+r+Fx rTzyNr544ebk46TXT0R+5OPgBV9YcWAbiq9vPJ3N9fN7AZBpRebXruPjKA7RXsO4+laO13xiZrJl Ofmj7ed+/u9vW06J8qWeJy/Uu5N7UqdZrnsV4+zd0OF3ygatEaDyqDf8qgOdcY2kKeh5hrpbvjw8 3Blry8fDGt5WHcG2poKJi8Kek5AY56ja2bAUI3P57HbUvM0emaHmOdx5ZrJms4dbToc5zwwqJ0pl T2zSGFveLC0GjmN4HdCrsGQyRoXyinI30/asFzsMqjpQRlUxoEvJ+YwetwwaIcZzOyN8Ea7YHZ3U cdrb0PQaCoSr8MmeNGhSccvIhj8sTvoKx8gSQ+pkTneQ5rpuyrLa0eIfT6sNDZxHJl63mX6yi5/0 8DLs+6F81I3Zrvacfj/GVHsdoCnrYTanoZxWnzDxeXRgNeJSVjWce32UjUsjuuxGN7B7+Tw7gF+i mQKkLR8cZRViMASLQY66z/LAk8wmT2KEb995P203fSffLSYbjykuZVPdYR5JDI0sC9MtN/IVKH3q ZXDSJXNkpwHFrs8wMI+T9/P7X2blxnGB98Jn6KWeGNKn83x4nadr2fkk9I/C76XMxpcxyiAjgy4f pTdgP8mn/HxpSH7pdII+rn/qp9WPeOL2+65r8fy+TtB3pelP0lxzrqsfhe7BgnNPB8HDo8vThU6d goOBEYLrRAbe4q9+EVcepDUdPuVzj3a9suJB+uiAXLf8cBWvNE4avni4yrMQ/sqw98LibTiIdj9w tLzagLJVx8Mlj7IzsgYbndFK6zNsqMBw+GuZ5EUffjIRz4kXJ43bdf+VIKKEXWNQRgg4aa6Xl74a CzhpzQt5iTaN0OGSBm7fieMrWCEmVTjBdPTVhgNPr+FRKHGl3/TeC/EDzjWe3HPoctK4VTaGIu/i 5XkMeMLXUPEF95u45AMPB9xveukcnlv+8iIsTekcmOJzX7zoFxb7WJbWMgjrW3b8lufCFacQPk7a UYxp7ysjyaOwA/MyX265dj0jYO/Tpgpf2j16Jwrv5fH2yeefbT/wjW/GIktIxw9v6F7L5iivWLA8 8x7nEvPwXVprqXLJpzJouYR1h3lWN46RYeTGOmBwtbdcxJimnkeVp57TvOUHdpDNW0ev7GaNksuJ Uadbdpyf3wnk2/FR4ge3c99Xj7wa5L3bdGCGhTENnrMrBhYpH54m1I6lJWQwU/eT5prBEci7q5fz nLFbfpSDSbpwg/PiLrzs0sTrL0LGVsgwTLj64pItOUgLjpFTurbBxrH2HblpWrPpC1yuB/+SG1Qp aOgYIAQ+BlkRZjNalp7PLEtr9z4UP+/WKrflQvXB0Ho8Yqd2loBj6OY5a14BcuY1OBugELXrW90M DUyQUQZBx8F9kgFV5ldJi+zD22mM3HFGJweHGfyc6Ye3sqs5TKXuMOu1n9mAFeYt2T9/9nj79FPP 9K5lKTnPXnP852Hw01HX8iz20CAus00y532X+Ti0UztBtwZ9t7IknEXT7fNPPt2u5F3wH/qhH9q+ +NZ3M6M+2X5BdtlfzfnZr9IHfVT+OLtUXdvMd7TTfwZ4quA4uuJ5VnGeZpOV9ux7zb75fD2zav2S E68/U+o8/bLf1ts3qgf0T31SPh4evvFw8fDUUMCx3+fp03368IHXTzuLA2PjmEGB/HCC49zXl6/y IB+40nPd+9IF2/zKIF2Z4Wpa5YIuvqR3gIIH+EvTtfTKDe59Bz8czcO4wsV41tBKA4cuGVQOcLI7 0vGnDOSKBoMsHR+8a3AcXDzXcruW78LYiigQBBwAlTGCyej5zcIkYkagr3SiLAcpSJmQXz6FFdbD XeFWCA3lkR8fCo12GwPhKHx5BFf+hL1voQlEvHxoyiet+dEq7H654OHAEZYyoUvQtoFzeNvH41o5 lauuccLCCtHi8YR+eSoM+nzTXMPbdCFaC9eqo7VrV3lWGeGulx89M0wfF8jNYjHx4/BD8cWhg255 kK+00Iv0YnCjOGWVhT6PAvsDf/yPRskebf/Wb/7Xo7AT6QShNCHfKn0RQzz4or0tKS/ci2809x3F a1Zd4wveknTzHcUIyM+Z0SVlrs+zS9fVTNii7cxeKeCzPH+b13PCh2e8JyfvJD5twaw2htVz2rMY 2sxXcu8dWsv8fJaTo/TzE3lQ+KueXs2ZBinY8LA6V9RZCsNAhYPMbsYxLrQucVtWzgW+zx3bSL4X Ml5ymFeDAtV6CIMSlpcvhSUDpEChj5Lyr3BuQkue4AfFDnoo7GIiQP6jHVanTGi4FnJ2+aKAbwbe 7H63yjDGiRj0pQAAQABJREFUdt6z9azVowWvcdl4khWM3J/k60mX5kCS9AuCiI8aCPrUTfgfeYTw vKoVY67uXuWjAFPI0sp71wZEW+rodA4UiaFN3vE2nWUEcTif0AN3ffv8sy8zk3Sk4Xuh8Wq7mdeH HubgFF8NmnaTumAgifFl9MOrXEw/sktcn0ofeZCzkf/m//vXt5/89b9u++W/9JdtP5NXgPIgd7v8 Vp7N5vCVh08ez+EWo3iDR5+5apCSOnsWWHrOGcsv4w38TBZuZvPV9cyqLTvrT9VrVe7VsXBV59A7 1RXVgdU7ytJ+uo+vxwnKx02ZExYWHjQYG/qBQTPz7nNKvIoHAy8dqpxc88H1pm4ZgPyUrhBtecC6 Xvoq9Rw9QkbwKCuYwtWwF1Y+MBz4lqPlqnx6j1bj8M8VNzugfOQKZ3GBrwxdly9w4PdhwUmva9nc lwe8g5G/cfLx/8hP7MmMScAQ1vCNEkzchXMdBs18dCdClKdMg3ONgQoZ3gq5wpHmWrz8FYR4TGoM rQhpFaD0NsTyBA/fkZF4BedaJvnwVWG45jl5xcuvPPLwKosr7abLBw6fHP54eISl1bTel2Z5kO5a fHG551smMGi1bN+PK7o+ysLHuuFovoYL76oHRR3lDaGbCVJPliOjaJUR76UvnPvApUYiz7z8np3C R9kQdZpnuGezQzQjuTxrO76fZ7jXGNwMsoLP5/NexuAeRZueeZaInsYCp/KFntOf0HB+rTi2ixMH Thb57IQeY5AZhCXaxV9wDhg5Rd65OcmrN6enZkhRWKept2x68nrPy9N1SIHDKbKFJt771Fk+nsMq WNL1zDYMaQjx6ejqcVeX2QkzxmJ4CDSbMMyNlc81w4rHAgSz+/kT6jp4TZmXEVYGUcvYpLEEIM5S r4ERx/AGZnYqx1jtO5S4kambyR86rjOrWx7RODhTrwPjuruzUs+p3PghsnANP4mLm1UNeC/KNYSS or1bUvNlFh+lyEc7rmaGmx3BJzmZ6yCzXM9f1Yln+RFOipL60A682+xZufvZ6JZ7I7fwd36e57I5 4OQ8xnXqxyDIdWbVlpHXh++xbCBgduQ0oDS56I6X6RvPn+X82tRtHsfmHe9rMRYP5qzkW9nw5Bu2 jhglFx/K8NjejHrOTo7xPs8y8O1skjQTdeiFd6fvZuPQrfCcx8fb7SA9ydneV0M7b5CtwV3q6UVw eV57nA8j0EcMuln09exovpn3evUn/dZsV9+lT9uHp+5IJ22M/qPgeW0bLs9Q6b/OquCiz5QfTvHV j/CK5+tcmyzQX1bq4AQHr7x0DXyWx+kT9/srefBI520UhW9ft1X3KQfe8C199c0Oql4P2qWB43oN Vn60mw8d8mi8UBq3r/cKLyxe6e7LJ97JtPfF2bzueXXCocsblMgLH7mBcc1z+3KeiPyg0XIJwdZ+ XoKgDnGJBNgMCgAp31EO+DcZZYj3X4mRv66FQWqfYbjdw41mcSqoNCF+wLQRtCE2Xl7X0ovbNfrN Jw+hiQMPLweOQxfsvoeT8FsBA5gffJWH8isN/zyHRn352I9Hh2t+YcvRsuBNHCcEU3mB4cWXZ/ee E3Hi8DJxySevMtsNexy4C/pgJ8f6mfi0o8pSPu4ijFG1MvgqSoUBOM3pT+xU60mHPj59mF2gWYHI t2FP8p1bPFJeR8H1IrQvCMbwOugiNRKY1UnNQPYdfpRBuLxr/AhT9ijDOeTAACPq2mxXPH6P8lwu 26NjEvJcNmcaOwrSe56U+9pVzLiGecuUUfDznDZ8zPJw5DjGMLtaz0LDARVzKpQzj/M3RnPoLL7G UA3jqxPO5TAahlIldir36zbyhntYwtNOYcuQGzPeqQP36pK8VpUmPXGen3KuOTTyP6H7zKzdjoFm pAHif3CkjWUZ28x+DChUS5gLX3HKHwNCnoPcbF2zFs6MMxlno9paPvZebI5bGn+W64Oc+GSXtOXz ozx7ddCIpfspV4zrGNqTLOOnTs7PsqIwAx51k7hhniLGjD4an7zpdQnxbsDrHuv4UTAK2cDYas8k ZdCWNke3ZMZ6yS7kDPae5IMZB9ezySoG79LIQd0ld9qm98FtXrsew/jBO29vZ/lyFeP5NIelzPdO 85rQ00dPtrsx+JejRxgjfcRXq47zPNYzWcvJntniS3+gb3xcAVz1SA2mNt2+WT1HT9Ar3OBO/3XI hNkqZc0xmtq2dHHw8QyBuNXHV3+HDw/yMJJw443HD/pog+Pll1Zj7F68Pt1l1xoeeaXX42n6+eiY pafkLa8tq/vCggdTfpQHPrDiOLCuefF445ruunjActJcw41fMuFqX+YmP8UBruUQkglPXuTmus9w zfTxiZc3XfkQFgca6gdt+eZDBAB4iTUuJdiMZaTCqNAqkBFGGjXXXZfFGbQX7uI7qYmsYODg0RDH y0sQPNz1pQeWawOTLo/4XiuLChJqMGDBlF7DxsnX/HBLl7dG1DXewAkLUx6bVyiuFQ0/ePFwSitN OIoL/uJuHPjSaVpDMPVg0Os9GPTQUYdotrN4TccMMsxEOb6uh8sOjN9zlY8o196RvXErX0DJzssM /YP/ZPsDf+yPjox+17/927Ytz8zufnRve/jFV2P4jex9VeVmOvxxvmuLB2LDW0qt4DObPo6yxGeV ScuAf27BsyHpSLLNX3Cs5GXI4IsRiMkdXBm+DWxqOymRd5S1s3ln1uqwhXmNJ8o7u17nG7WWSM3A zPAufOo5zz8jrdAOHi8Yk9kY5SU/vCTDyGdmj7lj8JczGAh8sr1+bWfxr+zLaAcyMOPAupZGRpFJ Cr/S8nvkPm6W2gMzpCd0jY/F05o5M4r5z3PPYSfTuDGg0PFIMsjymQVHRt9Hb4x10sywd3AHMaKD I0Z3WE6IqnR1dpypY3pt7r3rHp3iM4R5x/Y0R2LaAOc1q/Pwc8po5jnsvG5lY9qsMkTJ5XksDOpw vXMcEMzPYCz826g152eHp7SZmIZAp83n92SeD6cNXc23T7Ns6/yTKxmwXLt9bzZHvUz7e5Wl3Sdf PwyK5E+5nEp1lDZ/Je/hUq4OuDALf5TNfE9y0tn1d+5ul956a/ved769Pcsrak/zEXkz1q8+/VKp p395X1fZGffT1JU+CJf2rN3SHdI57Vs8X9d+KR9dZZbKyJp51tDqtxQ/GMq7yl//KG44p+0Esf5u Fuszcu1TYOGrcUZfGvr0To13cbYcYHhlkgaWL5z8I7uku8aDEA94IwNx7oX4lF5X2gyZ8ldfw8/B UVrVw+KLS9hrcHCjQWb4ci8fOngoLjhaD+VB+n55DTTQJzcy5zsokH9f9ujIS248V+Msn/q8hNA+ AMYxxEOM0TIPeYWxPty9RhEVoN2E4wg5jRlM74WzZBhBqIDjNFKhAmK0lYEGntBthROagrfiwFTI LTDYVob8YBVePrB9/qAS0MKzvMUlTj7wnLK7rxw0Ujj55nHdylOGOnGtYLDSSqsh+uUDf3D1Hjwc 4rjmKR7w5ReP0sXJIx6cvHhYz2ptvlidUNqCpbCSL4Zldu7uFCZclTscYDm4r2dX8Ys8l7qak5+e RT7Rcdu7H7y/ffblF3mu9XJ7+0e+sT354kGGkVmYzZdVLNn5DB6ccHnPcMJkjOSHPqXq8AZ0Wg48 cmQkvvVJHPMoY2ZOeAsD8ioDAxnDyCAdZMZxmueFDlhgtFA7cCDFwK9Z0jDvnp/l4l384AnxMUAh yLqbSYcPm6b8+huXuPJoJmr2usoAL5hFf67hnf6w6sr1lHnoBWPg5eVmFkwEbqXvnB3gYEZ2k5g0 dCbbDs514pzS5DmiDwoczJJt4rP2eZ6TuWZ38eQLnypxygNPZJrb+QiBZ6J5HWZ4HsEHz5jB8OlP emaZVgwYvuPnGZJkxmgABqdn5McOBvElocxoIT49/Tg4FIwc9TNhdh5PXNLDOyrDk41Q+B7jneVm 4UFO8BqDj4aBPeOfmfTshLZp5WT74MN3ctDFjbB9HKN1P+0/r6k9/3I26p1nwK1PEJEzvb03e5Cy eS3HTBbl559/sV2+e3372b/5t+a57a28svZX/tpfmfb/7vGN+b7pSXTX6JGUydectAF95nre62Ws 9UH1Of0vcnKt7c9Gqegy6epRXxDWyNoRTCnfv39/FDucjKYQrPgapLYVuKXjh9d36LAqfjzQXfQZ Q64fc+Dg0LfAtP29LssysO7B1BZM5vyAhwNtvmUuHvD7tEoTj8UJb8vOoLWfy4c3Xrnr3cMvP9rC lkEeafCDh8u9soGrEy8v7xqfeABL1vfu3cuZ7euDGdLYjdoO92QIXpnhQB/NTuZqP9Slb+EaOIEH d/EhAsSKAJIWUFgFrgIx3kJAUCe+HxyXR1rTVwdKPwn4bNJppoSEhJl9OqUBrA1BukLV4bF8odMK wpv4pol3jXc4OHFo8Jz8BN/ygQNDHkK0eNdNa9nc8+7R5uAF/yZf4sAqEycsn80rlP9NfOW36cLi 72qB4ojjWpeHWc59FeUA5jTLYl7HwQe38uk4DPHr0Sjc5AEX2OI6zka4m3duTQON5tj+x//tp+ej 8f/+v/vbY2zzTCpnIB9ng8r7772z3c87i74bGiQ5bODZdjuvYDzKl3q4Gnj4Gc951SiyON7JrfSU GS+c6zmiz02KuA5HWErN+bdOFmIoBj55DjKTOnaCU87atbFnnf6kjlJXjAa0DFn8gWfOFCDcceFq +Mb7OIY3GZxcNaElXh4SCpc4w0OXgc1Yp37gkQ+SxA0+bWWypY4ZXzfhYZaphyn0Ae+cuPKBT9cX yeFh3wV3SjMxWCbfWbkwO40zEDnNKzbL4E5UGkHCmfoGV9r3kPIMGtPDeMhhM7dKsqJS5tlIluV5 cZ7/Ztne+9SxzrkPrA1mjK0Vg8w+x+BvHwR6hJWQIYUnMFien4SWjeXZ5WOQx+AaFAxMC48TdcmJ CydJf56d78YIt7Kj9vSK/hXFeOW9vIt7PyyuQfCz7BKed7/Tv6cNRv7a18uswjg56vN/8MV28/17 Ocs5S3/zCcnAh/xX2SBlNnwtbUX7YqTNhr3DKz9lrX+Tl1Ccr1J5vMPYpolMu5i2EUGDYQg7k6Wc KXNx+gDFjb/OqPRFOMUL3cMl5OnH6hO6BZ4aWvdvwsMtXl/Hi0mNOHAcfVedJ50rXXT2PT7AyC/k xYGvl7808aWsNXbFLQ+PLr7wx8OHnvxvwsBPXvQ3GPcc3Ogoj3ROXq4GEL4ay/fff3+M5j6MOvHB +AcPHkw9yMuwogNvacMhX2kytuqttk2+S/OsNQUD2IyQKGAF3TTxNXiu99MH2U4YFbaC1Evn3HPr cPn1rBYetAlLhaMBf/NK5xrXa/eEiL9WBlj5xLlWjjZcAhLXSnQtX+m4RhscPoTFD6aNsiE+mleI n8pKeZrmmt93pV2+34RxL42Ds6Hr0hFX/oXShHBzcCiDuJMs8TGuPbhieNvhP4/BcC8f3Lw85bm8 vsxSGsNA8dx6/535Lu2dPOPyfO7y7WxASeP+MF/1+ezvfm+7m92bL2NMXiXORwce5+QdOnz4imKk gBSL4eMY3OMs853Nxh2d9fXIdYkudH0NKLSdO8xdyDozWivAyjrv5Uahn+X6KNtNTbScJsUCnJ7k 2aJ3aBEOz+v5LuVOEQZBDARzMqs2RDhGh4ZENHly+MI8y2Wc+ChehuBMev5DPD8LNAD5Ryc+ZfM3 Uzf3cYkakDH48quLoBN94SLrAaS942wwG3yITRkSiabZ/Q7vQpz4mSZmFsegpyxT35NHXumDcF2D kRYhzvu6YzwDF9wHaTOei8+AaAwlXsxKkz7PS11nSTjLuDYsjaVV2llyJx9waV+W3h3bSG6zrs7Y MtW5nxnsksuk7/IEIG4Z8NJbIR648DYF8awzjwOC7bPPzSa+3n7tr/7H0/fPtx/+4Y+3Tz79e1mG fW87PsrqVNoF1x3m2njb/o3sGGb4bLa6kTOX/+yf+T+2f+o3/Ybt1/zUr93+zP/1Z7dHmeVczfr0 9ayEmBGrDl+aYnDhczDGGAaDjsjUoxqb644MplLhV66sjU/0ByXMEFDIZnVmtGZQ+l31n2uwK+/r XbTtl+q89Q62/dR1lX77dHVa+wyccEt3Lb7GlnzQgEcaXweOfqhudF0Zgq+XRxp41+LRUm4ywh8/ 8koafOALW97QLc+9Li9gyw+ZsR+9Ly144G4aXqVx4hlOM1nP5t99993hE08GAgzsJ598MisKeIUb /L6c2Ad4OLTk04aE7rnyNFAtICKYqQAhKWPSwHHSmwYhQdZBDIew8BVKK0Ka/ODESefhEietNIpL nsKiJR4Mr8CFLw34WpHgVTK8YHm0NHYwLRsBqbQafPCtRDjAcZUJGpwQf3XlTRzYprsWh1cwzb9f ruIQggUj3XVDafIrBwcf3DwYfLouncpamSlfZw5HL4UAGsqjI7w2rnDLTw518Hpu9CJfWHnxPEsp eeH/4x/+we3rB19t556HPc0ycwzsl1mG++gb728Pv/o6hmkNzp4/epYPcefdx93Mdj2CSINHPM4v ZZXCziY7tPCgzPXgDi0t2vDDeMbN5ihTOBuQguU4yhVKg4ezHLB8mld/+FnKHEMx2QKQOtkpcUcM RmiBiYzhrlAgYgRHUAkkOe5wQOYmEXGBs8SM94GdwkzK6zg4GLQ6sKE3Do3JmyB1MAWQMIY2Idyc 7F7BmXsDA/xFPpHTOSOZP3sllrGMPGymCs0Jlcm1POyfe0Wjc3K5yrQLPdtFJwbX8v4qPqNLxjJ1 pkl1aH+es2pP6hOTypCAw+vwK0LeLDlPWu/FxbdMF4MT8QO4C13DjZ40rnHFpWDZk5EZ83E+MP+/ /+m/FBHlS18px2nw3s7Xp84vZ+aaWeG1rLIwkqM3MuO0SqHN2eA5u4fzcYyvv7i/ffkkew8yg30/ 7XnkncHViwwID3Kwy60cwcgoX0u71r8Mwo4DW6fdvtmGp/+lrvXPzuwY285c5dVnOf2++kY/7PIk vE0ToiFs/5e3OkCojAxNZ8NNgxs/7tFUBqF7Ds6G+2UBB2fh0efkkwcsPEKeQ0saGDR5rnSl459B E9LVrstfeSruylWZ8EI++Cm94oCnPMFXGHTl8T6xZWNHVbqGVx7GkqH99NNP5zu2eLVbG372QIg3 dPAmT/lXl+qWAyuek2eZ5NxgSqER5DE0jTFhKwbSxmOc5yoMOOr2r+VBjOfeTEMPLnjQwrDQKEJD wYe8+4y7xk8dGHjRKj15OYJpRRKy+OIFy8jChQZY13hq+eHAH2MjvnD4xYewtMG2POB4ZSmcNJ7b l8NE7P3It5/umi9OoK4rG+XYb5zNW97cKwNeRslCkOqaGkvauCjL8upZL9wc3PJqhI6po7D/h5/+ E7O88h/81n8n79rmOcz1vPaQZbizbCK5/+p+PqeXJako+BeJu+Xs2YTzas7IStmDuHQZiaG0fma1 xTPBkd8qp7Kaac4u5BRgnvV6vzY4nFhFoa5ZK2OQes9u17PZ8Wo2pR1QYjHWs7tVuXaKOzNaZsQz vAxnAhvlhZmZtSbkQoMdOb8c2VH23mfNIRnLi8q9OIdJ4JNbBdy7drmfBobPz8DukoHAMcYUTvfh HSwjyEmP70atOTgj91PnlpoZv9HZyYS3RShFS0nhMKgwa5c2BQMcnxmZHd5TloTz2cB5dzdx4j17 HV7xIY/BGGWChnQh+sK4Mb7rcn5nN/He/cXlMLuyyq988M8sOPU0FSJaHyfjKNbUX4/VtMFq6jz1 e3h4Ozvi72cGmva3fZ2d8R/m1W8H2WeX/NWcGZY+fONq9Epmsdo1OZ+k7vUTJ4RRlGd53/d2dM8/ ltWbKxnIULrHaY/ek/X44mroX4+xvRkc16JLjrKHIZKbTVn6+cGV4DK4oR/i4T9Iv3PQBocWHYMW XVf9I2+d9k5ZV7nTX+KG5x0O99VH+3ql8Y1zz6Hb/l19AB84oTi+OmNkknylWZ2JJ/qg+MGVd7T2 6Ynn93E3Hxz78eCU0wxfyJW3hqUtL/tg6V4aeZIlXuTl4a78lJt+lI9ek5cB7TNxtLvCwNB6Pm4p GG6GuLakeODm3Nej6Vr50eVqS8DPqz+WFt1AvC84jBE0RsTzJSKsUFth4vgKFzwnDu4ar+IpDmlw oEcgNRrySmveFkA+Dh6FqatxKH73jGsbC77glh8u8dLBK4vGX8GBAQum5cRHKwtN+OrAl1fwhUWn ZSqv6HGFA+u6fEgrvpal8OVFel3j4NnnF38tz5q5ro7gs2Vml4M7YUjPctfsgA1rY7d26RoQ/PzN fEXlqy9yWPw37myffXV/ezfPZud1lCgkbehalgpfxEi/zMg/Yp2To25EGQ0fUTiXYghSm9FDoblj vqVYM0tyWHJpmVrGKS9FGwcmXAZHFERuLD2fOQtxDqbISVDzOkkGBQnXCURhJgrSB+ozHEu8+3SG KO8xZOKCZ5ZcGRVGKLLkExv4nSHLAGIYnxli2gWDHD8zRnEp464AGmcaiPtkTxua+7nJfZ08vAJl ZjSs5X5mq4nzLJpTH/t2a2Ijw6kvAEm/aIkr0ZAg9nSH+yJM4m4lYGiCRUNbQiB1vuKTm1Fm7MaI Bs8ageQ+MMNoQpfwcYMjcJhBz33lMdfuDXA4Gfm4i4LJW4cuPOoKupU2h3ukZMv2qhsGwoBf6TOD u/pWXu35JLPWD7Kk+2lEem37k3/q/9z+xX/pX8g7sjk96PrD7d7dt5K+jNjogzxn0Ee0L/e3c4qU dvoq8fezc/koxvXOzRjw6ILTyONmZlN3Yqxjque9cu37MMb2eVZ8TrJidBiYVaT0r+BceCOjtAf9 kw6gZxhYS8cGsGPgdzqIfml/2w/JofpYH+erN6Tpy7wyCOUFw03/SxkLTy+WjjQen/p670c3JK6y r26hz6pTmyac/jnUUrM7WZJr+Sof6MKFDnrVjWDJoV46PtETKouQ0TOjFd+wMi2u4m0Zyx++8F4j Cxde5JeXse2sluGW1tkzHMqCT7Atb+PahvAJlleGyhH8GFvN3jJRmQJQ10pV0AoPMdfgMbRfqMaJ 3ycIJwEV1j1fmnASRCsDc4TQ0Yo0BRdfGnh0r1Bg0eTgrVCEcNa7r3CVSR4ebzUs7uEobmFdeSYX 8fuwhWuZ3LehtBLwiod92JZHnOu63u/DNq0h+Obp9X4IbuVfNJtmQ5GyMMJIKscp+lH2eLX5A6wP BXA2UB1nZH50O68AREm88+H72/d+/ltZK4kBe5BnodF3Bz72HVy3spz8xKfKYoSfZ0Z7mLrzTdvD LNlqWWmOobf4XkvKS77z+bSko1uH9yWH5MsMBZ/cuRlqFG0WykLaWbp5V9PrJOd5vScHVczxi4yu 3bI+MmAR5yinEVHgvihjA89RZrqZAaWSUo6k05JjPMJlyIyuxwu50PADwwimbUceNr3MM9yUJa1l jN8YysAbhMwO5ly6ZXhbrlnuDd7ZA+TZdeTN2B5mtjyGJLfqoe6i/tvJl7UJ4vA5yHeQ4QspdCQx lJ65vl4qTyWNAR2goRlCuVHYlN/gAYLw7vvB2d0zS6bnx7nWDk4iJ/R2gx7ymqqSZ9yqUxuVFv2U LX+BSmr6ym5IEEnlPvLRGiYvZgND/soGfNwUIlHi8ei5cFpP2LTMPVkBjyCzOSr7Agywjk+9mpN2 kef+V67e3b6KEv3GR+/m4/O3Zibj8Alt3ylP+qL3ZcmMjjFofJqNflez897rPD/zl/7S9vGv+PHt p37qp7a//yf/75wWtVbZHOByOYzoz6epl+MYW32JHjvwmMbAJbKa9hvWhU6oos/MmDp7A8/RT9UV 2vjkkyd84othAINPYfUP/uFYffn14BpOMNVxcLQdwc83D30IT40tOOnlSV54avjET3nCG354tOQZ eZBJfGEaogFWGlr8yH9XBrJpPvSU2QyU3offqoRrcXiBFw78ywe3MnHSW0b8KoP8ZrLyww+WcS8P 3aCmbuCSR17XaIHjSgdNHh7plYvrpuEB7/Kkhy2n4c4MNy/yF1jIVZCQ8hA1rQUSDw7Bemn7wpCP APkyDE9xSpeXoMQpHEGCcV2a6IBpIcTLa7RYHoQaIfquCQ4/XEN5+DoViZ485Qmf4Pny0PzygXMP rvyLbwdoXjziWbxr+erKf+/3Q2mckEenrnT3acDLg+OVXTra7VT4fC2n17x4z3afhvw2eVzJyTmW Uj7/LK/45Buif/Cn//j2yWefbr/3d/+ni5Ur4SkfHjjNjPZ2dm8+fuwj6+E5f2YCT6N5XXPlvzyH ve+LR79l2BU9eXYwPvyeDJZNKeXThEf5+PtpjvXL1oUYq3tR8vkM35bP5zmG0bdpGdsYV3nOL99M HKObjphPrR3k2d1BPhjuXctMd7JUaPZC+WkT6VjTXFJPF8aFQQ4zmfUdpZ0eWlaMkZwV2eSo3CNE Zi48RAEotqpm1JJX+cdWDp7gYmxTP0LHLc4JWrMkLf+qd8Unl1n1Dd6lx5NKQPWBCQP5gT85JnP6 KcM5u8R27c1gIoZ1ZEj2ZmLTflO2FESRPac8zUcCDrLB7PwSw5vBV2CmDtGLoVMWZ1XLa1wwr2GF Mcu7U38+9xdQrwCNS6EPTvIMdRjTHhjiZWiwGsjwsuPR9YVL3AwQ1AmEoNUDAHlc7BpR8B0d3Ux7 YHT1+6sxgk+3v/wzf3X70d/8L6caV9vSv9XDK9uW47QphhXfnuVein7CiQ1T38kS8i+5+6u393JW 8j84+IujG15moHYnH6K/FFh96jgfu3em8qvIjfI+zY58g6v2z7xmPKV+/njNZOmp9jP9cuqWHOPp B3pGPJ3Vfkovtu9UZ4Gr0ca7eDB8+337vvx4BSOfkBzkFy8/Pvb5YpAYJr6GR9w+n+jw4uFs/vKx Dyut5UMXTelgXXPw8HQxw8hAdqBBJtJqLMnRTFQ5mhf+Xpeee/joMCF6+3oYHvyou+YHR2Zw8MrI iePIsGWp7JSFrxOPX/TIJruRk5QGnPtpEOs1kWX0ACEEsA4ySGZGkjDJybvSi1Qe13wrCXN8C6Qw 0sDAVyZd14mDS6FasBpqAiaANlb3BFGc8MqPpjR0pSu8cJ+u++JRVvnKT3mp4MCBgVOIh8rINXql La9KlM7tV5i8S46vDSOYyk7Igyksnoq71/KIUwawyo+H0nWvzNJ88usop+D4HJiX8S17MRbnvmgS HM4MOIzyOoxSeiebBr5+8HVeobi5PXmVL6AwtN+IUYuBeZoj6z68l3OGbQj5Koot7ftWOuSzHAZw nrq6HJrU6cvMZI/zupGluMvBm1pOmZISXpTNWc6Lfx12NexR/soU6LOcsTyii4EIe9vhqxhLrFoB jiwYxVcxhGbhZw7Jz2aog8PsKDx4N2k5mvHK3TxLzilFmVWbtZ3ejAExoMiXZuYZpDCvg6whZ8Io yAOzt8zkzl+FIKs2dJBKel53GkYyAz3V+fKMjw0dfR+QMJGf1e5zpl9kERypi7HGiU/PkZx8OwWT a5u8TuFJuHY6k9wCG7zguUSezswTT+GFQCbNT+7xyoCFhHdgZzfwIIhyYKx0dCc9TL7QEkKa0Hu9 zjY/zCAEltkzRrzeP2Yp0rbO0Z6PuAeCsdU2VUTkcGoAEzxDOzIcOWbQLoRMXePvwLnJw2doJS5D 6CkCmgrDAGd+sHgd/pRxxyeQs/fyk3xw0DkGQaPAEs4HEcwul6GdsU3q7jxt9zR1fv9BXj/Lk4Vv f/ez7e67ea0n9fIiG/buZLZ7WfvMKszVKzuDl01iZxlQPcvg4G76zPGXX22X0l+2D+7kLJesgH39 cruceLuTPY99mbIwWDZO+SiHXfnTb60OxJ1mw5b3eB1xii49oL9y9AjYgU8b09c599UB8vD6OQdm GXnlXXmENRB0VK/hAUv/VWft69PSgBdP1YX0bHU0/VHdBQ8+xNEtHF0kn3j4yhue3bd80l3jj8HE s9nsyC5p4nlG0YEcDC0avHj5eY5+Y2iFpSMeLLzogIWLZ7ilgZVeRxY1tuKUEy1larl6LQ2vcLgW r3xc87iHv75lF0ZCA5tMCXO9NpwsBS8FEKRcC+vedU/KQQDTK26NAlzv52njWhW/lg8wRACtZIXg 4Cst9CugNpaObFqg8gcOPKfw+zSl1WATVBtQhSMPmvLgyXUFC6ZOXr6NGU58gUFDWC8PfsqTfJx0 +Mv3PnzTxcnXMrqGn2te+IpDfBukeOUDL78OIr+PBnjX8loa+sG1xedSFnmWHdihF4XBgnh+8W6+ 3Tm7L8PrRz/wzXzZ57vb4cdrSeer+zm8IkvF7IeZHlo+kG20P8unibYhCq8ULdx0P0WpbPKtmtJZ V/rAKkhcyziwweG+H1wYJR4UlhTPYkjmnN1RtuSTWUUOtBCe51jAs+MsY+dj9Jcyw2WsDi0F5+tG Z1Zw6DsGlMsAI0SGzhg9VRW+TKQCOWnSw2yuk+Za+KbbxY0xg3oMZC7g2c0ETQUnPbCJHjzu5xms /GDJqEvJrrldPxw+9cEo8yUzwowMUwczCXfo72DeEaD0jVLW1HhHdDCuIszMMfLVh1NJsyt6ZsSh O8Zz0T9M35iBEr6Gp9AZeYSPgAzP0CZtroWp91TcioMrtb6K6DrR8+tHbHgk17lWBi73kHPec577 5F2jioleP2SR/OH/clYwjk+epO0bTN6I8ct5xunTntVp13NEY871dsa379seRnaX0uavpa60U5/T e+GRR+T58MnD7ef+9t/efvEv+YntF//Ej28n+bDB4eHj+SCB4xj1v5P0f/VAF1zOPd2w+tPukVXS qxuqA9ARV500/WNXz3Cu9r4MBlm6r1FSXv1aHvFw6vs1gO37+j0aPHh4irvwrTN46D64hHAIxYNB i5fOw9NQPN4YLeVBi5MuDZ7ihI8H11kpePhqZL2Ko77kb5nwKw/jyrf80vGnjODBwM+hKZ8QDD3N 4Un+4uj1Pr3SVZctB7zKiYYQnsoTTOUkHT/uufJ3acdXIhKpw+o/acth5QIZhPUytzDiIKrHdNMK V2bEVzDgMaoxuDaKwiyhiH/TgalAXCsIIcAnT3mrEBsWpsJSSQRRYaiI0sWfa5W8jxeP4MsvmHq0 5cMT18rrvbheg9tPLz28Fw5s8bUMylr60jhhy72fVx5eWstRGYt7ZcYTGv5GpcEzxjFlSvrgymH7 mY7OC/2ffpldxXZaZlT/4GE2RuVVxt/9e37PdufW7e23/5Z/AyejH82G8bROokpDNtuIQj603Bp5 rZOMwhvKZGXdNW5mKAnB22U6sLmHa+FbnWRmMTIEwykla4mXUbCsHFj5Zunw3KzGErZ3P1MeJ0il 7rbj29mVmo0Ql6NYHS4QJTsT4TT0c89JtTmGIGwF7TIAY+h6s+o3E6/AuK4hyGWdIskTfsaQYpMh n1llrsUn/VTZ9up8su/azxBOH1xx+e31isloauEfw2kgw9gOLsRyn4+cG8Gcz/PVXORVqFmukEzm yllac73KumzZksMkk4W8WbnwzBfOkQ8cKc8clDE8wYlf9SeULowT8kMHDkg4s1cw4XVaIePrWvxO XsLIaTk4k9d9Pi4/TnZ+GJuY+XHoyFGez786TlvN4CstL3356vYr/8lftn2QzXw3r2d1Js5qjb5v oMnInqV9TxjjTInaQWy88tadfIQg716eZtZ77/bbaTdn2//389/e3stz/ms5Z/k8M1X7GHDqEdzo sSmqlh4O0o/07yv0VOg8Dx3tmh7QL6tb3OvneKq+FLfvyRdv1Rf6OVz6uXz7XjzDAj/nnq/hqN4q /lV3yziCKw3p0oT7eKQ3DTy+Wh58ScePNPldV8fDQ5/Jg0flpm/xxth6DccslJMmP3jevZkwPc61 zOW5fKJPJ0gXcp0QgcVj8cEPnicXfJpRu5affMHIX55rR+DipOONh7uycc1LBxtjG4GsHNOA9w3u qOUd4GDd+4GgSFo4uAZf0jjXdYiCwzy/L3B4MCgeTHHIw40SDi73Cmx0Kj+hNB0OroWuYMyCVSTc BCgfwTVU0Zz8Lce+sW2ZwNfDjafyBca1fK7B4bX8i4MbDXF45EqvZQa37wovD/lIL66G+3hbLnFo tGwajbKf5P1YbuhTonE1PvPsLfmcHWtpjYLJ49nZCHQtp0Z9/fjhtn0UJXUzr2Ilbfsqo0SvvwSN Z70v8hH5K3kFCK9qIpyOsqNkDmMUvHYyr9ekDGYclNMclDDVloGd++Q9jObH/5LJrg3t5DKvrgS7 qp6lzzHyltcy4s7S6lk2qTgIf5afD6Jo7H6Nfj7P8uBBdiIfXsoGqcxezGjPkmftq0kZzD45y4Dz SCQEGM6hI4Eg4s10J1zGYPpHokfbDhiYXYTZ5LTJ4E4eBo1hdz3GOPfjwFwYVXCrX03cLJOitQzS eTYsLT4SBv8Zg5vkFGzwpwLW6mqel84nbizza2qR6+DL91gnVPf5X9eh53qEKj15wcsbvtYsd+FQ R68dvnaFgGDyy5u44srtyGYHlpYC0Q6FEEDqI6G/FGR5M9S5Tpy8BljAd48dVr7cyyPtAn/a1vnT zFazQe/5VylGDGEGZD/6Yz+YQ11yVOGVfOEm/cAATR9wCMVpBGh5z+MUZyTrM3YipyVsRzezqead t7ZPvr6/ff35l9v5D747n8+7n4/F37LUnMcxnolfz4Eunu/O8/bc64c+OXk1p2rpd6cGWTkuNEP9 RTfpjBM9UgNBf4Btv27fr85p/1fq9g+81jjo41z1i3wcmOo+IbzFLR3e6bOJF3LFvx+KhwteeYpD nvKIf3mEvDK5l695ycYMmA5ntKTT430+6x5M+UK3NNDk9vG7F09u5Ck/J+y1uoaDr84eoPzIV9mz FXyNrfzyqKt9nuFDs77yEN8yw08u4tBQ/jWdKeWGBL+71r4RlKGFdV1GxLVgCNWBqfDlByfcrwQw mKmXjikNp/jhAydeegugQtCDF7xrHqw46TW4hMfg1vAKCa+VIw/cvLylJ8QHJx5+eXgCbrmbjsde 41MeZYMXrvJbOnDw5V34pisPcIHdx19YMHzlhraGrJEUdyt9VJoypd3ORCVITsOjZuzLJe+8fS+v 93w5p6p8kvDu23eyZPZo3iX8j/7QfzmfHPut/+q/th29nYHO83S8KJyT56/SWXLurB3tmfmYHS6e EgZxdzgfRCmTmeeTM9yI8k6TjZzId7UzKV7lwXea+uAZZvEZTw7zSsWIQqY0Zkt+lgwzszG7OZzv rCYuym0+6XacQUCez53FWB1GqZ7HUJl1M14+Ko/Xcwdg+A4vSWDm+wxLoilkwvMT8c21pkGU4rkx tML4WZoVudwY2NbvQrRLSDBGNbLLIGaeaS5hhIfwMXTN0TKb8IwZLYMXxnxC968HqAeZzR+YlpGP RwIWAbSb9GNnB88uad+amzIGZmjlfoxs7hlLdOWfa2Hyua5SCC+KoO5WI0oCPJgDt+8A5n9k4pxk s9iRDWT8Tv4AamRnBJGkCyctNxoTOkK0uQm0pjyzjIL3mb0nzz/Pe7bBnQ/ZP3/2SfoFHfM8B63k 0Ufc81d5zheZWGmYZ7Y5x/soqxA2ed28lg059Eza0+f5tq0zwL948GUOuXiw/eAHv3b7kV/8o9vf +wt/bXv68Nn2zrVbM2udL/6kbkeUyTs6I3ViFKOv+zLQcfqitksv8dwo4PCs/e3rjmnjySdc/Ujh XxsZsAwnncbTqeA6u6SfihMsTzeIoxukV+fu66fVN79fz5cXeemf6jXx7qtX9Nfqdtfgeddg6VvL xg3JQLrBQvU3fGau1ZfSOfl592ALD44v39J5sOLh4znxUy+5bj7x4uAjzz7XVQ5eXnrUK1odHMkL F/ePwoM2GdWDIf+Rj0RO/l3zDbOJ2MXPN0h3R/15BlehytPCQAjPvpAVosKX7h48OBXkXkPhypgC SVcYuPadePnlwzynwsoDYe3TLJ0axhrXCpTBJWS0eHjQ5OHZx4UWGPyJdw0/r2x1rqUpd/Oj3waK hnRpzS9v8Qj33f79fj540KonDzTJoBWLV3KGox3K7tkZfY8yTZ1F2cwz+tFkeZSZDTRe6Pa6D55v 3LgWxZXZcAyPjUXPstnETPhSlntOPrk/xw4bjF2/cTWyiQLZdazySpeGywuZHcWYKHv+49cgZJVd w40c5mc15MoBri67OrziwkWpj43KbuRZE/Zt1JmjZPw4Bn8pv6XAU4Spr4w0s2zuNaYUNsuCaWcp jxo8ZFyhz6Ecpw7LyHGDc4CCOuHDx1gM/Lj2/JNCnWv38WMEhPEXjtLd3TCQdeJ2cME4NKa+wYws EhJUHNvE2G5HMSrSzZD1D10ED/HzVaEod5PM+bDDGN3IIsvBa0dyNqYEhx3jHhVFFS2hxwBiAzvz cQFy0D6UeQwsZqTuudwPr8m3jO0OfteOcDu8V25BcWGUoUFwDCdmISHTFMZGK3XXQYsUpFW0YAQj InJIYPAW7RGfPROZN7488QjhYXYUZ3Z58r3t7TuXt1/1q38yyvKTwEdXvMzz2vT5S3mGYAf6rTwO sRHnStqCslp+p1P02UhyTkE7S5t9+SrPIl9k1SRyvvv2W7OP4UbyaztHM0DIrCqnqHHzqCD980Xw jH6KoT3P8jF56Zv6lX67+sHSifLpv5w0/VUfL4xQuvx0Fr3Zvi6t+pOOqw41wQCzjxd+ZdvXDejV waVtVwdOO98l4h+d6hJp4uQvX9MmAt8y7POGZpeAXcvP0OJPPkaNvORtefFRfqrXyiP5cNLFyVd4 afVgxPOcMtRuyAcvPtgDITj8yE9WbQ/KzbXcxV/+5MODsikLOuLUlzJOmYI3CAbPhO73nXvEfV6L k2k/dC2dxxACPFfByVOmxGEUPIcR8AqtcOKF4pomTj6heLh6X3wtXAUor8bWhoumkRXchLo/IoQP fHmEo770hHCgV5rlawqSH/ccWOVxL2w+tDnxhUWTE4rrvWs8oCV0D697MOXBtfTmEyqL8lXOYMfv aHsmZbORzTBq04ieHXsWw3o3CujFwZN0jJzVGsX88Y/9wPadb3876u14++jjb27f/eR7+U5t3kPM tz+Psmx7K7OCpzn83UDsVZbQKCluPge3U5poM0ae6eI1Nxf1CFayT7CtTUKvO/EsESY9pQUWzBlk 5bWVsUdZA45kEmvAluXhed1HmM+4jU+8134uZwd1ZisHOYhA9llCzrJyjgFK40vHyuzWzPQ830Cd AxKwT8MzVgnWACAX6keSMH6MnPKl3PNO7KTrI8EtPT4pwZkoTv1lxjn1nr40s3/xO1hw0iyVjzEd C6t8cQrMEGU2HgEO30NfN3MfHiYM3jk3OsZyVsMZTkvf8WeJO/c6TlAJZ7AQ/tc7rIgH18XsNtcA 952l7BiW4V99NH2EFFjl8HiBC94ZQLhWprHuyYPP0SOIJcsYS1nRYmSTTmruU3713pn+0HX0JkOL T69omanPB+yzy3l7HLJPYjMfhI1n26/85T+yfZDd84eHT7bPP//ZvGObZ5sZRPmW7dXsTr+ZU83u vHV3DfhD6zQrIpfyLP9VBo2eteo7jnU89B55ynCYgSgD/TKPS2IScj7ype1+9jGkF+RZ492Bp2RT szNrpo/ki1aZ/ujVohe51y+rU1a5U4S49mF55KUrqk/1Z31ISJ+AdU+x45NB4EdGwUXvUfJg0QAL n+vqBDgKjz6eype0fX7kB8v3unnKj7TyLA0chx4+eeURrxw8HtEsXrBNE+9aiJe6ffrKUxkWR0Px eIOjZYW/+eElp652guVabryqB3l4ZXNfewI//osb3dZDy1HZwCs9w4pc5KYv0af7JUHycsE5rnGY hYxDENMtAGY4DDRuiOyE5hq8fG1Q4DDFY16lYBoNsOLkcy+fcJ8OYTaeQMCiX2HKT0CtaB2ijYKw 5YUDnDzy8/iSVh6Uy6zYvfgKfx8WHvk4PHDF7/pNXqQVTvr+NTyVszROueWpL21lcy0df/ioTOGR xtkgNRuK0q7W6zIxuklbxjcnQEURkM+1yOUwX4e5fOdoDO3BnevbH/rv/9t89eTx9nt/x+8MIzZQ RRnF8D33uk948pL/sSVZm7D2lhIZK0tykeyUD+9mjMqGL/40hoDn6N/mxxd+17PSxMfguD/Me7NZ F0les9kYUu/UHtyLwrwVXt4OFqdI5bWESzG2eR/yPDtOz+JzQHN82mtey5kPwvs4fOzDvHaDth24 czxheGTgGLypzvCGD7Of4SfXY+jwtufHAOU+MGbj+Q0O5U3+4LmSAYVNOW7HM6wB4eazejGmZk9w Iz0OnshVmfOiXsJI0sw2dMfmDP0lWx9v8I7svBWTOuLmmSsTEGPpSaTfc0ZqZ+gwMvImf/wPUtfJ PLwFj+eibgwsyKB5zerI44LZ1TYNDpR+pe0UtLrM3xrQBF/ahMMvkEAqJdgRFMON4BOGPh7JDbS2 NQbbwNVsMob24FHSH6b+v8yO46Pt419wd3vrbQbm86Q9j0Il13xJJx8XuJJ2qn/YS3Camezj48cp VuLSbxxR6jGDjTr6wdvZg0BHgFMvD/JY5YO793Joy53txYPH3ijeTjPQfOa92vD1Iq/4qN+M02aV yOlS12OsD+mf9M3TncFDv/oMfn1Vv9jXa+3/Qmn6NeceHB1ZxV/9pv/CJ4Tzdf9ay73yVw/u6xr4 3Ve3uV79VM0smnCVF2nlCR3x1dngmt54skSXU3Z6UL436cnXNDxUjykvu9D84sFOv0rkfjkHKD/w Vw5kTV/3NSN8SauhxYc4cOSHduUEX8uhjK45fILFh3hlxCNe9ssAD/7hNvBaToPe9ankT6ZddNu8 dp4MnPdqEVEgjGEA0jevFQLxMigPjxm+Rg8zFSCcYOCTzsHDgeHgrIAqlFaOvNLhFMoDtnnFy9PG Kk1egiptcfiTR1qdpRkw4lVcywMfjx74+vJZuP1ylQ+yAV+Y5nUvP7yVk8oFL55rOhj8y4s/Thng 6PWUc6mr6Oyl5Biz4T0GEt7TzFQv57UHZX/x/GmuY7C0hSsZBeYg98MopqypZfksr9Hczywi1XKc fOQBz5H2YImWQhx8lHvyB/+kX/C0yoD/dWwkGOXxE4WcP26WuJU1/4qSoVaMWMpn41O+IHOeD49v Zw4I9/5ljKzjGhnbvF+bb6XFsGZ2eyNzjzs5hD5hvvOXRhS52kviGV3KBfF8FSg8zv4dBSa2i3YP JvccXoaRRCR6Zmo7GU+6awYrcIxb1OSyFXDnO7KvskQ9gxz9SFnh8CpS5JeeuAy3OM+So9yhGmOe a+El70PH2LJxZlBBEh88mV0qg0MbxBg8GDwPhJknox6eLI9PWRho9BhY9DwL0M7Vm8HGRYEDl6XS MW7K5HHC2ESZQCWc8r9uv+LXRjYkd0JMHubX8/MLtpVt2EKPc7OL3N2u5+bKZHDA1CoXGT4KWcus vs96P3J5mv7+nbT5F9sv+rEf2T780J6MzwP3fLt9KwPPGFi76q865CL938YoyvF6jh9lWC9lpqst avfcdccxXlv7OvShD957b/vss8+2v/U3/ub28T/z60Pjx7a/+Kf+zHb5ed6KSJlePcrXgGKYsW9I cOvunTHm+isZe33uRVaDnkaf6Qf6mn5qhQ3+9mn9XD8Wilt9cuna6i/5OWnVIXDAx4BUb4GRDk4e yp5TTtfi5YNXXp6OaJp46XCIk49rHnTom5HnzvCjI1/x0LHKIg94NKTXV++Nbgou8mgaeuro66+/ HjpkWf3XssDLKQsvHq4aUtfoW16HyzW88IBBXx40xTUEw0vzvJZvvupYZUGzS/fkwDHg6Co7z8kr XZcbl3s94sIpx0WcNH0hAQLqu0KvoNxDygnBCesxCVa863pxhZG3hRESDiGBaWWVHjyEwXOluU8X T6XjurQJqq7w7gtTPsW1MlSOdBVihiskaAJtg4SLl6e0yq+8eHTfigXXjlD4fVmgD74dCHzzgFM2 6a14fKADZ/FJ5wY+SlsVz8EVgZvPfyX9iHKOojXjlO67tBrNYXYeX8sRjC+yk/LrF09ndZMRO3v0 KhPGLIpkd+udwL1U3ijWE8+nzGosF6NDqcfNb+jhae4ZgLjXZTUIE8PQgl/5RK684S8Xs4qa8Dzn IDvneN5FsmR8Hn8YI5vTg7bLOUHqdnw2bG23smR3N8+ucnzk5Tx/fnU3z4pS3vM8qz2IsbUbeZ4P Wub02syrtCVNw0EODM9YIgztjMY8n8u9ck0BE+Z//DCe7mTpNnXDBirfXGcWZ7p5ku+oRgjxjB6c oTlLvYCDKNe+4DOjGGHqdww6epHriRndyHAZUop90YYrTgBV6U7k3g9ezdj1+jGimObRESTzDJR2 0QnC0OIt8bO5LLj7icOhMwwkX2STFiDHgl9X63em2sGzM/oz0NAGRhYJ8XtRFvRWmhn3OdnZoGWG mwNSorbS5rVV79F+N/EM7YPt7XeOth//iR/d3rob43Hl2XbPWcjxTnfy6Ub9wgBLX9H/5lFSvl2r nV+9up7V+YKPPnScZ6x0T/smA+ij8Cd5tHKW130+/vjj7U9nFvtW8B9kP4ujO+G5efvWGFbft6W3 nj7KoQvpS69yjKS+YepQ/YYffRlc+7XHXNzrfrHgCysvWP2oMPQQT0fwhameANs8zYfGvu6oPkKn +gIsGfDiwMAPRl70R1Y7I0OuPFryVCeCxR8crstn6YhrXnFkTq/u55cHDJql7RotvrJQp2Dxik/1 ZlJUPa3caJS2MuKNbqfT0eDAqwte/cAFBt7mR7cbp9gAPKBfuZU39zw3y8hz5UdnjEu+EFh+7i9+ kpYOkOzfV4EYwBCCRV4C4uoKgxF5CK4FHxK7/OIIAVwbPXxwwSGNF9dKkcarLHHg4OFdlzaarjn4 i1de101Ht3HF2UYJJ+ELxe03LjjbSeXnGqKL77qWr2UEV5rlubD4Kr9CcGDwsI9TGepbdnnH4WdX dpw1PyXL2FrKNfO6lRF/zPX2yRefbm//4De3//wP/tfbqyjH3/cf/sd57hgDm1cd0q4yok+jfPTE Hpy8p0vOwekvF/MqkQYVvHUzcRm6jdHpl85NaabhyctVZpM7P1g/9b3QUf5RvkF2PrPbLBMfxMj6 sk9mtAc3MtONoT3IbDbH/2wHd7MT+W4MQZaPD29liSgWe75ZEKMzz0djyOzgXQdZhJno9NfGNtf4 YSS4PKfjFo+Jm8HE6kjgxF+8swsPY2E5V35Lv/fCZ+pnPEJjtEPTaoAqEqY+wR4YWYwsomAYohjo NTNNmrJjZOJdyRxH1vmfT+OZtYbWDKKwyDO0I2flyDWDjzfxmXlveXSw3svN9QWuxGUwMvVhfXT4 T7ngS9a5SOhy8E0Id/zIR3yud/U7gwoNYa2BJ6NrCBq3o00+OT5z7YRW3yg8irdbNfTzRZ/Dw5dp h1kSvHE5S8e3tw8+MPuJnCKr8xjmNIgYySjQ9LnLOQf7euCsTvUgekZW32n/0P7nA/Qv17NQ+w4o 7CrcD/Ou7Rff+d724Te+uX3zh35ge/Ct720fvP/Bdulu9M7T53Oq1NMMqB7l7GPnH59kidn3nK1y GOYaSL2mtfQEXcHrs+3L2pE+LsSfUDpX/eAaLgaCDqohBFe9UrzN414eOOWjwxiIGpHqF3CuefBw 15CVBzD4qivPdC/jgw90aiiVjYePB8+3zGDJmmfsOHXFS4Ovel158IYH13AoT8sFPzyMobqTr3DS mr/8Va/jh4E1m/ZqEhzgu6KJBrr0NR6LH2/ghPKghycOvHi4X2v+SXrjJwCcrj2dqckpoHfuEOUw XaFBTAhChXrTF0WZwKS8fOPkFw9vjZkKFA9OXBsIfApSenB0pCENfXhasUL+TQcODvhdExge0OHc c8pc3lrB8ogr3+DKh3zlDQxX+vK1k+BR/vIhT504TggHDz8vT135KHzpFAnrnBwAAEAASURBVGdf LaHn1iQjZU7NjnIK7pjLabQnjFqM67vf+Gh7mB3Ij+Mf5PWfF198td10cH9mgA8e5AsqN3Mc4ltp 2Hn1x2HuY5PIdidfs0bPWHcT2bXEPMy+bhstJyVnEDczqcCsNrdTMLsCnrLqUcLKk26a6/CSb9xm X2Oy5TrP5M6zXHh4PcuBUaxn18NL/Fk+rXZ6JR0uM9rTGLIzMyNLqoxM/geV69THgVludiKX52j7 sQMTYQ31zbaTMlbOs3zLkjMeETLUM1u1cSxFufrWalvqbeooAMJ5XhvQKVfqdh6F2hCFtnRy4SCc +7lzM/eDXBTxWIb37NmMmccLh++Ub0JT+lTWTNTziozDMTwPnue7DE7yW8KfvDZTYT5+tZbc5z8R K56hn/vAozF0EqetaxATtxTPqtvkkyc71dZqyqJjtjwDk1llCP9TAWBzPeU3uLScZxbxVeIys3w7 M9QbZ9uHH70XhejYvS/DiqGJmVU27aWvXrt6K4PDu1lOfmu7fXcpTkvHDA0+9M/qlhd5jU3/rl5T r66nDiKP04dPty/OvpfX4t7efuk/8cu2/+dhXmXJK2WX0h8cyfj8y5ezmx+841DnpKoo6Ji/iPI8 TzQyAIyT/qZeqK5DU5+ormjYfMLqAPqnulD+6gNhHVrw8fQDOIaTATEbh6M0wMhbXQcOPJjCSdvn XR4Ghh4SDxc6+JJH/uJXtvLjWrx7BrHPU+WtcetAAA31UNmgxYuHnw5FT7p4/MAHL5jSEqKnjOUR DfFgGVAfI3AtroMR+OHRTqTVyKIFH6/slX/raL8O4EuLT1Ta+5su+UMwXrILETvnEnHLLcKOXggX 0npMSK9gZCccBZXWeNecfNLk4VSGAotXSPC8QvEEDAZOOMTJW3yDJD/u4a0rf+5dc2Bcl7b78q5c aInj0Sk8+nzL1Ps2NJWgoZTn5kOr+UpXKB3devflr/Ilb3g1KrgrRw0HHzxcfN3Qzc1FvDqkPtVP lumkn0Q5e+f2itca8jrPFznI4r/47/6r7UkM0x/6w79/ey/N5au8b/iNb3y83cpOzZcZzc/rRJm9 ZXvZLLHh9kT9TcOJ3NUPGU3E4gatejGLz13nMxJYkYnfjYDHioffkxhTn8nLd2q3mc3mWewY2sxe 8jzOOvOB55o30qzzrO7wVuSQ57RHd8Ldtex2z/doD2JU1owydJCK3p/2bxbm2WiMlfdUR9erCzLM zGR2bJv9yVM3+VMWBjdlnBmMmTdnFsjFeBzk4bal+/UFJfExpLu6WVA748tIih82pGgP+SVUzoWI dliy6q1495aoHUhhZjuwQRbe4GTcZhDA0AZmlvmzqnGW17C8QXNoBpvsZ97D9cpQ6tGQYXYvh/9Z CcDHMIXJHf2Jyw+WQ2s+PUiWqQp1G2zj5vUePJCnMNNju6Thm9UF3d5sW0h+I6PS0K+fZPIfhWpp OQb1RV63eeedvMJnXJLdySd5f/arPO5goPXXK3l0oC9cy855O4Zvv7V0j+b5PLNOJ6N93zJjZp70 DPL6BeV6OfnpF9enZ6/yYYLPtx+Pob2WIwW/fvJ4+/zhk+2Da3e3Zzk/+U6MOCOrzJHCGBt9dd7n 9ggnbE9/Sx8D076qX7vWl/VrME1zXb0mnc7ATw2BsHpBXnjBC+tKi0x4S6YMGt448Pu6FTycI8PA FBc4NBglvPDkUmMLnzx4ci2ffl5+hMrV8koXB49QPkc18tLg5isTvO7rDXJAp/jgAI+/qcfIjrzk Ub7KrmUTSqvxNKtFSzz5wI9fdQCfdGWtLapc4EZXPr7lFs/BMbTn7nW9zO3FTxgZQ5uI2XDRUXLu kzSMpuXn3PZdA9sVTP4Wso1LnIK1wBhyvd+YMNoCEhx4cOK5NgihNDAtYIUini9ewkMHHnGu61z3 vrSEcKpEeQlWaBSIt8Lvlwvu0sebNPfg6zUojYBDo65ycF8c4hrfsjREf5+PwqFZt1+uxgnBUJ5T BvXnj6yow4TH4XGWzjJKf/T46+3aR+9sT7Isdmqj0f0vtpcPsvc3s8dv/92f39778L28d/syr0fk 4PC8QmEDyKWk2fFsp2mPYIR/Zs6hO4p1GHo9ICIKnjVYr9ns6mdkQN/id4WX8orPSd6rPT/NruNs hjpdO52SN1rdM848hzy8lg4S70MAZ3Odhp4l5Jx4MIZ2Nh7NjAvSnczQRzas07SeO88OXbyRa+AW i/kNP+Mxrd/IZ1PRGJYMInNrRjiv1Ex/Sd4xktQveuhq19ok6NzvhDB8yx9Hbk2ba7jQEkoT4qWO oZ2ZbCIYsBrikeOCU/fJnN/0Q7NZKNh9s2GtwKxW5PqPAQ6MQQjPsPaZtWKUhw4ucu95OPnaC6DS gBuIdKOU96Rn1i5/ym45OFgXr64so89SdeI8P87tPAZWTyOP3Xm0gSW/Z88fbB998MM5h/jzGNz0 tSzzH86z2jVIv5GPUNzJ0u/tO+/MrNLJYs4xfn68PuXmsAn9+0J5Jj+laaMf3UIJt/8+jaL9zoPv 5lW4XzhG+jgDhWt5XPEsz2W/ly9g/fD739gePXBq1VmOhcwgMKGZ7ewJyEY876e/+PppirH6XPu4 4tMZdIy8Qk4f7b04+dzjp0aNYXPP4beDb6E84tCpXmXM5DEoFycNbbqp8OgW3jUc5dnABO4aM/nw RG/BXQOOPw7u8gAGPiG64uV1TbfK0xUHPLbsaMPDiysveKyvrNRd6xN+8ZxrXl50eGnKUQM69b4r Bz7AoAmm5VV2cWQl5Fom5VcW9+hUNvs8rpqabP/wT/JMIw+OdA4NfNfmd6B9XWhfMIghuk9YOl+n 4DUYmGm6AmBUhXAVLFwqAKyC8qXZvNKaR7ifXiFXMBUImPLbPG0UaLomdPkrXHTaYMDs8+i6dPHY jiretTIoe8sJFg5OCEYcGM61vHVtMHjm8LKfrzzuw31f+YILNnip/qXpFu25jgK8HsN6PyftXNmd qnMlM8LTfOFkyyzi/Hl2Zn4cpfLwu9PpMuzPaTwxuHm9ZvGROnCMnZlejO6s+jIKMQI2UKW5D9+p 2dflmqilkIe78FbnPUzFFz+zsLMYfT7PZ7OnMD6depR9mrF2Z0YexeY0IK/HnMWoOkyJnWBO7PI1 e/Xd2FOGLu9WShlH5GYfwTc2EM+eGTJc4xiTVVdDstGyd+dW8k97mDIHYIx5DUXgTMEYQcZ7ZoqJ GyO2eDhI/U9+aa37EcAiNu+lBnfEEjyJY7zC5wwMhrXFH1ko7rgYr14uI0z2BkRi4bDEmftpG4M4 8cKkjaEMzpRruR1+N+Wh/LmPvNcubE0rfSEohlf4484zwwce4oN+foKSHmE850MH7r1Dy/B7L1lZ 4I5zgIRTvnCDZwtzV7LCcnSUwdfZoyjF51H46bfBpVyvckTj8cn1+Kf5UlWUbx4tWCKfXdXDR5R/ RhuOaTzKF458cm/6e8qBpLbvMYhd+o73/Ojee9urvOr2F//8X9h+3W/6Dduv/Mmf3P7O3/hb26Of /2zeP59Dq1J38+rc4HdaVQxAjnd8mQHoFY0xTl/h1bW+WN848dVx0qoPunKlT4tnICh1/Z5nFMAW fvXJpXeqP6sni7950SxfeIRDmhCs0ODDde/pQUYGX/CTHQcXeDzCWZ0Kpk48eHkZNyH9B7dy7Je7 eZSbh085wHPltbIQBw4fyiBsPmlokJ1QOicdDww/3gwsarxd13jCxTfPPh/gm45H5cMj3MrzDxnb 0Bk3+HYNRiDeiNUGGmlzvwPW2e2UHIRBXgIIlrjQe2xgFBIjfWaw0l6PsDAnvUy2YPt4CanCLQ3p rgkLHR5crzUMPEkH1waBjjj3ro1gjHjAO2GmcR0BE3CFLB8aygQnWDTcazTSC6syW2nS8QW29JUZ D8UJHycE2/K55sBVxu7haVkLX9zSHTwxk7rkG4OiTvE70421mw7Pt/J1lIcvn21/+Pf//u1JDn/4 Xb/jd+TZ55Xt7dvXt2/9/e9mI8jR9uir7JyMUbNE/MUXX2y3vcvqSERKNn94syuZ0g1IlGHiMBHX ctHnrlcpw0vyrJmQhB1c8rFPk+9Ee1J3nn5koJGpz/l85i33GraBUGYQl2PUTmaTUWSbNuEjCwwZ IztLnAkxY8jBoDDY7CLZWEqd54dmifHznHhnLMhMuYYffK+IweGVpznrOelT4GDPxeooi/2ZOeZn yjYWBN0hmjD5+ux8DLA8eGM4EswtntBlu1wnz4HDPXJi0lg29RvBoTwDFaQAay/NNxaQQh4BL2Nt WRYMvDvYIQr/yCewYWJhhju3uZtgh2fus+sXT2MgVbqyhe4gFh7slC0Eonflm9lwnnWfZYPWRIEN 3rPU95ln61Oq9OvgPMzBFkcp73HKr91+9snn24ffvLE9yes37314L/3rwfRHx4deySCRoXyZ3cBH N+x01WJWf7ySWedZPizgvdv2yZeB1R6fWIpOP6Sf3Hu0wlDczCtC918+3b6V9q7ffJg9Df/rT/8v 249/8IP5+uDJ9tbN22OMw/DoDx+LTy/fXoRf5y0f5JW16RdkE9d+IBRPj7QPU9x0gf7Nc+7BFFac vHSJeNf89OldPjpj3xc/eB5OrnlKo7jgpvfKT+lUf9dIVg/Jz8uPLrz8frnB0q2MbG2AdLTk4+gv NHkOHXVQfEKw8rT84tDk5KfHebjllYb/2g0weDEjLx9wMK70v3RlKQ14pdPn+Be6L064wIsjHx6P Lcf37UbWr7ldefWvC8eg6mwY11PAnOrwcROVn3muFQYxiSDYVgI459Yizug6GFyhFRJTYAlDums4 eg0Xp1CuwRV3Kxcu15w0vk68vHDKW+OHt31Y9AhWHDqu7SpUUXj0rAMMfAS4z4treOWBlwMLDjwc 7vn9SmqFyl9X/qS1IlsG+et6jd7k381A5JsGktG9dxsvU8LBP8uWSTuKTlRzJzlJyXc7E5NHXjkN yuaezBY/f/EkBzLd2L774tF2+zCvznyZ9whPr2+fZeZw495b0xgvZ5ZHtZ9EyRgbfhk5MXLlZQ6f SLylQhr00E7eV0aN7lMXmb3MXHdnyA53R/UlMbkMfNQXGZqJJEq5z75KSo7Xy9+pd2y3D2Jo8sH4 vPd7/lY+q/Z26uy9PN+/F47eygzY0vHbOUUoA4ajlPXkenBoFp2JWrbcOejtAPbusddN1swywGYj ypD4s1cpgzY2dZA0a7CMTTqOGdyo8oGNwYFn58c6D4HAmsle9Ju0v9SL2ZU21/bhNKNxMVbTjHf1 Oq8FJWHeY2WEgn+WsFl/z6JD23GM8xGC1H0gY0xTlryu4nHPAV7FdvQyRizlM9jS/vBoOV4zmHKk ve5C9wcnnXkrx6I31WUJQ4Oy7ouGZ8boyxs3z2cTnl/OjFWBeGWycmGVIeU89ZF6Zz/L41vC+Z/T wSwjKEoGcien7+QiH5o4fZjkKLwb+RhJdgJ/9fhbee0m5+oe388mqGUgTzIIu3X9XuoMqTx/O1ib k/Qt/eM87fH0NK/0pI28zPu4x/loQXp/ZsPJ4BvMoaQ+j7Lx7jz18yrfqX0VuJsx4Hez4nGUopxp 79dvbvezd8Ejkqff/jxnpuTTlkl/EoWdHKOUL6WsGeZf6K2gvqjr9mFxnH6rr+ORG14j69FnmYEf ZzOWTyEehsaVvFI1gwY78YP/5HJ4z+DrIKs/vmdMplfTT6+E/vXU71n6twFddnokPRuOgsNz9BOr A4dZWj7OYOg0y6YHDwIXGi8yWEmbf5m289LgJnzUiNBnjBSjQ7fgk2FrG8Y7numD6muyl78zSKF0 eZWbDm9YfSddnhq34pIOtroaHNri8eNaKL4hOrUD4vBTnuAVx9AaXMDNy8OBq+1wDbY8Spfmvkbb tfLQ/yYwcKaXA10u/F246eTzo0+shHnGAj7xk5QM8ky+/JjR7DsF5TBGKLwCUEKcDVaPTx+PIVJ5 fF0bocK2wK3IChheNAiQU0Aw0vfdPg7weKigCamClhesexXsXgMiMPBGYvK7Lk8tV3lBt3jKp3uC 58SVpmvx8pYeGPD7vvIrTTCc/FxhR9knDhw+xQubn6HzvqDZKBmQ22mUf8v0LLstD/Ot1+tXbm7P onR87urpw3yEIDgffffr7UY2msDl1Qk0KvehY2aXOHUgLG/4cw0mk4hc89HmCc0sPccDzy0jsMpE RjOLNTfYGQ5GW9s5jfXN8Ck4MviKsj7PZq4rqZvNxxHyus/xzRDK5pjom7Ejk2+hRZzAcLUUexTR 8Jr4mcWlfPM8MxDaM97mmSMe4RDujOUyJvBhnje4EYAR7gwOA4umcgjHJ5iBRzpt6FRGqy5fG1uz RAZ5+M6yJrjhFzll0cWiDIc5dBlFBs9zZPemivK7x/uUPeB1w8uOP4aWE5eoNYVNnlxrO993KEWi x9AOYPDTEXyU+/4uY7gSu9zM0oOMoTXrTdv0nNaz3okb/oM4/J+Lmx3jYOPlJcdRWVkOjrF9+jSG N2bs3tsfpc4epS1k8J4Vlrt3b+/6aJpBjmnMnDEiyqA3g5jT07Vi9sTu+ijBFy9yAtqM5mLGMwPm 1AHjeeI85QwkXmWwwufbVjlxKs/tbmdz4LO8ghRc+sjf/st/ffuFH/yCKNqr2+MHX0+fvplDYG7l nXT9zCrD9UwqTmMo4W4fWXW9dI52Nv0xbWZ0ZOD0teomfNEVS3dECtFPWQtYsk1zOcsmR5vwRGgf V7Ir/3o2Cl7LIDMSXkdQKk9kcBIjfTWrUgyD5fMX6Y8neT4P/0mM8PFhdEPCwwx6tOX252t5Hk5H M3z01eqjr2fWLRde99upa7Dyosk3L5p0bFcN0Sq96ujSc8+RU2UHN/3FycdVjiOH8Fk54q/w6MNX u6M8XTqu/NGAS35wBgfyyAtXBxfFDwf88iiXMoGZNkAGw93+z65nCGZJJ0B249fghn4QxsvTC5E7 B86SchsVxjDDcxOfysbUqRmukVpGjHXiC++a33fyV6jg3kwH23Sw+168PDUuBEdAbTilTTg1sAQs XpzKAEvwygVP6aPTzoAH6TwacElr+n4lqwwVBxccnFCcEL9CvMNXmML1Xmjn5PATpTmbM3b5y+Or zCYvO+kmJxlZbn0rn9LzLMnIKyo6b9Fk4BJxO2Hn9/03f2SU9X/yu/697ehZzpN+J8smr1ZZlF8Z ePIhG/wpJz7KE7r1+PXVGc2AP5rZpbKt59SU23F2wTJWgfCzyhJ+IorgD4eZZZxaWgzQmSlLRug5 VSBKNqPU1EsqJgdLZVSf5T7XZ/lo/OUYqLO88mOJ+dh2UOvFxDwdU9ui2BELL2O5ch1jMO0kHUBS amKVCz0GIX70s+soPDO5GUC6N2tMu57Xb2bGt4sLZAroVwUvHvASuaeW43du0vCZe8QpEvUaoZ1l hn4ePsl0dgaD4dpHyFuXHouf6MwKBy+cDHtm6TPLNGNOtg5uxoahYxbJDQ9yBm6MXPprgBauiZa0 88k3CiIYJy6yStIYXmHL6jpUh/eAYrm7uBlc8h6F4zltxGK3tPedz2ME5nhKG6di3I6OPGqx45ih eGf7qz/zc9s/98//8px9fCfLure3B199st27983t66++yHdrYxSC+2X2G7w6fri9SqWZGSoTRZh5 65pxpF9pv9ogPrzW+DIzWc9bKc7K5atHX2cAl8MSMuv7E//T/7z9K//mb9l+42/8jdt3fu7vbY+e P95e5gjTt2Jk37tmBp7qjpHXZx3VaPezdoNO+wcY1/p6DURDcsKL/DUm6T3GMrP1QG2cpq3NgDSD OHg1J4+KrqYvXM9g81q+4RytMjqWnj05MThJncYAOz1t2rjBkU4f3szq7bg+i34+ncHTatd4wceC fz1TxWu9MnDCwrtXPvmqN4XuwdEXDWuUSkOZwXZGCydanLJyYKsT0Sld+UYeySNOWvPQWXDLV57c g5OGH7Diip++s6rpHpx0cO7lEYJ3Tcfjk07kCzc0h+vdT/CsjrLrSEvB6SIpWCpxnkntYKdD5Vqa kakNLLNkuEtnSH3oW0ExixiHoVYcZl6cpQGkYgkek+DKeK8VsIWEr8JrQdwXP0HwhROC44pDiFZh Ktzy2XR5OqrCc42mvMoBnm8liHfNo9lyyMuLg1vIq2x45HOPDw5f4OWHq41yEnfpYLiWwXXxu0ZH XptFPBMTMjgvbCLJy/zcV/l2rWeYnrfO82U7JvNOre94Mjhv5fCKLRtCTh/npJuwdjUj9+e7r5vs y6w8iOOVp9dDKD9gjmLsPKMMa/mATeo5o2s8Mq7Cw8xkKAMbk6Z80brKwa3TqDyvYrAyODugcB8H 7laW1fLKRZYZb2QgEeuaJeMs2KRezi4Flg1JO6RADkMPrTM7XUd+5B38jEz4ng/Th94cuB8lNLxF DgEYP18GMhPPs72gi61PG0rAOkA3M0rX6tFsk7GtAQbgWjh+Mg5qxnbxA1fSTYsVW5exPBwju+SA aJSHWaGl30hrDCrFCJjRFxceU9u5YigSj5/gOzQQCA/rg/DBOUTgSnw8IwcT7349dnC3jLaZP+U+ B02MhZaBfOKGBxdpb6E88bR/05NyxGBP+XCedmDEYjatKGmfqYHJbSOaxxva7ViWGIdZpsjucy0k Akn/yKAqNI+jP/78n/vZ7Vf9mp8Y4/rWnR/Y/s7Pfmf7oR/5aHv29EHeE3+SpmyJMwPK4DNDnTKE r+tXPMJay6D4ci1cp04tZXopfKy2maXgq+9uj/OxDjPhL7+4P8uz7+Uox1tv56MGefXs8OHzGRw8 e7aO95snEJE9BUzXdQCcAkS2kWOcPitNn0Fbv5H2pu4D66tZB17VmiX15MvXiw4OM1nIqoUVnqvp 38rgQwtqTJ+G+8wra5GVWeqlbCKM2cwAIMvumb1yLx0O4xESHeRRX+pZ1eHFqHI2sCWOHMQpDx7x Xr2F98YJeXHyCKufW0754OFdF7Y6sboTnupHcPTlvg2RH09gOPqYzubglFa9Xdz7YfUyORUeHU4a fGbiJhXS0RuZBi8+0FJGfLYe5XePDocH9983sw2u5VY7CLf514kIPymQhuIQLeguxwTBd0EYAUa0 gkBM/sGxyzQCTeWf5KBvz3/RX/lcrwp6s9HB04oDC04c775OPN8414RX2IbiW9nwuidYzyMI1jNb +YxsCA8sr3Kl8zXIrRBCB1PaKqX8wS+vjgBGHvnBwiVsvlaiPJwzVmdAs5NryyoE68D0DojQGzkZ uarC1OHLLDXZNGLUruPdupGTosLLkywVv8hs1mEPNkIdp8Ndy1nCn373e8kYo5/NJT4+oNGWN2U0 GhXHtRMoEyfEd704O0i9wykuXSjaA48a6lI+TMRyYCwXrzYhHdBBzsQ9P/f0K7NzGjrP4c7yLPn8 5fXt5cNbeT0p2+8Z0ks5w/qWTplBRpTlCcOZQcVJNsQwUmQTChp37oM76cOEuFyOfYos5hG25VMw krLEPrpeAgVG+Q1zuA5AZCp99ZadYUk0RcephyGb0PXU68RFZup4V8+j6dAcugBc54ZR4lOmcTFQ w5yZJcKDI3BRvNNOAjeGf6buwfOSGYRvEIdMyqbPpIA2P/YVnUkO1JQ7qCne5fDoaocDGg5vA+za XEp/xKiMO15zNYOPXTm7UjY8j1jVddo+eO1QnUTe3lFWEVNfx5G7Z/8Z7Jxkh/E77/yi7f59r+4c bn/uz/6d7Z/+Z39FDrrwLPcb2/e+nfOTD2MU0s7Oz3IubvaIQHU0h4VkxSnPNLRdewVOUpf6in0C 6kQf0p+u2GiXAdPxSd4lNdPNCs/V7Na/lvJmfjavwX33O9/aHj59lFWH69u99B397FLynMVrZcep 6EuZjZtF26zF6UP6HV8FLU5bQpe+wYf0xst3nhHeUQablw8yMcnA6SQbzuA+zLPZK3nerQza1VkG Fs8z2HuU8tEZR2kfPrxwNeVRTd4WcAjH5jl16JzmmNOjw/Sr0VmZmaUP0ccHubcJDV7e+dIDv+vb 1XHVCS2bkJOHXqhTPuWl5+AhfzpEfnB0rrDlrw6RH0z5EFY+YMoH/czLD7762T0nn3QGFJ3iKU/7 S9nqAVx5kh8dTj44+eIoP8rIFz88yqku81rl4X82GPzs+tDMIpJhnLg4yMQMsiCYUPwuTeduOgKY EILjFN49z8HHlWGYRK1o18sP0N5PCwovGHjbcPfj9rLM5fCbPEI4iqfX+3yJUykEJh6d0nAtDh7C b2eRriz7dPAGppXevMUpvWVwLa+w+aTVSTPoGdqNTAim3u5f12hSoq5Lw/XLzBivpAHZoCb9VkZs akeD9/mwq/dubw8ffLH9kT/2R6PTjrbf+dt+Ww4KTYd8lboLK0bIi9Zr3FhBb9+3LHitnMnySt7D dT9liVZg6yhdy3drJ6/2FflGKY4d0VSmUa3Q60SHlFcAZvksuzttXnGusYMXjvOKxXyLN2c5n2bp +CQfDz/wrVJG16w9R/kxRP8/Y28C7Hty1ff1f7n7vW+fmTdvRjOSrI2RhJZIQoSSEHLsUhG8VLEU RSoGClK4JCcGx6WUbWIRu5CCscElHNvgxFiJY1zGIFwKLkScREYIJCxZBLSjGc3+9nvfe3e/97/k 8zm///e+/7wY2/1e3/79u0+fPn26+5ze2yNLDAe6UZPHgepbIU86KjKtwj5KuHbESgMEC9PV+q6y molSsioWaFdxFQjx/c9vRwa+1mMRVseV37Q8fgPptxH8Ntw0pZHwjhbpZCyCna5SCJRL0SAylVIh rQT5c7e+6HPyu9a8+aWsn6PXc7U1ArczMMNT50KNWvjn6JNO8etoi2Y+9C8/POSN7VvaDU/e9Aef 64qUdNnSCvJTGMONM/tdpPBHFN56VpJFsEU2KNJJbWxKUnPuc1fx0vIDlLmPwU/b45z//tIXn2if +9wX2oseeZT2WAnT/pwR4Zu0VK6uw8p7p5QdeSsM7YAesYfEe5SPuH3KW9Rqb4Dtl9+1o5k9C3eY DXKEvkh9/upTT7TXvfmN7bVvekN75tln2ta1G/QPhtypwtod7e2Izq9TyA4mlA/uPdC1vSnYtaad Nmq7sM1oNWnLJ22LayQdVTsz45LKoM9Uup0HOhV2FHwecJ+Zq91tdtN6VeGh90e7R8ZZDjoYsMAO 7LG0lIyg805eJnTGlN8j881o12UakNIskAkMBJaZ+XJQYOchssl8SJfyb14G6qcxD7Z5BxLGVZ7q pyzs+N0dvTGPwqjUhFM+6BcF2PFNemgG4JNHhgeP9EReiyOKVHjDtMpl0zAs4dJimGWRTVGmFbql Jdd6it98CWu4OJIfaRFPXOH8rRFWo5+4O5VfXnf/3Ntk4XEZEWrMMP+rEYhO/8RxvcPfEhjlE0Ik oovbKb18S5TwMnie8KRleKVhOjNrXP2TMTOkn+GaxIlfXOGThrD6m7Y234bLWAvPDRDSZYHoZzoW unkzDZmov4Xvt2EWhmF+C2864kxhJj39bHCa+AlrHK3hWv20wsTUVA9Ks/IFzwuOUqi40OFvDbkq Wow73VhsN3kc/iw3tAxogE8//SSvzi22+y8+0O6wgeSZy8+2Ve5Cvsna1Aaj3gWeqJugjMZOJSOg VMAKMJcIpgj65NN0TNdGNG+kLTyVH4sLPG5AFob0wqXPIxV1hnEmhBVGZLMGQESlELv4hROhMOQI xQI7mXtTNqmwltd3lDvhuMWUY0g7TB3xJi2LtwhjPrkTGQ3bDp2CZRNNDf7OwEcUmQq423TkRhsS rLSIq9KJUQloVILykvQdjFdFN0hYlawNwKle1xiJU/iBhbouDcPJlFFKhlVZ8suMVnIA+K0RSOPo vFw8ULJdZ8B1aAiQHqtBTc+qLPiuePpr8fDAZ001E6ACM2GHPE6j+530pL/yD5y0dwSBg9+lMI0v IRji9HyggbxNTTs4qqAIF5XldRLBSIKRbsGKUyCMvNPPuPKZzo3Kb+rRGPD3oX8qLHT0qCs1SKbz tHjEMgZKsfhjRwFGHB6g/BYeYbDrS0BeVrGF7bf/4yOfol4vt1e96uH22Ne9sl298lxbWu+eabPX sb8HL5VVLDWk7tpe5Zd1046BmaLangjoCVPFZ7j28YhjIfc/fKn969/7N0wELbUtLsnY4hKYl778 JW33+U0U8jYKlw017B+wzYvf9re9zT3i/I6skDe2C8N0tbYX4TXFu/qSVdTiEaNzRrM77L4fMKW+ QcegR6dgl6l0ZwV6B7QNymjk0Tg6iItDbnhD8Y+xXKVGbrarGliG9Z61jdGiMK/E7ztypn0Mee3L vR2LdBzcQEVI0WL7ln5tx6NuMBE6kxdlozajSGk3z5GfkfPCzB//Md/hT2DMfuRt0tXPb9M1zHTE 5XfoEsbwWHksHf4OHtOI4jee8bVRzOINvHHm8yeupCWM37qmIw7hzY9wGsOdnzkxtmPg4fuc50lo F8ZfCsxmSUMQD38cUWlMrKaDHQGBw4RlgsaEzZww+km431qNsNowXFcCQ7BhgdVNxvU3c8KpuIwT E+bqxhpmfOG0wWm4eIJPGg2zguhnpZD5KRzzMp8PcTk1LKxhwoZGC8/fhkujeFVUphmeGG6F1E9j fgxLpSpPBOA8vZ4fLQOv9c/UtPGkx2nCY/zFKV37bOs33WucE/TIwKUHLlbP+9lnn207CKDlS/e1 v/I/vK+dPnu6/bnv/wHufd/jKAObAy7d327d3GR6asL6xVrxwPS00pf8iVs/addfGx5Lw3jkC07p qCDYFPBMh7krt6aNlW+Y1L4eisMRYSdt6Vixm5ImUQD28PEhH5QlwrUeKHCk4tEXjiP1cBXeTo/2 mTpfZFr8UGGL8uqxplXnbUmr6IPl0oeoK/otAXv8/Ley8AM++8NrDCXOzTr6E4NA/uPCbwWWYDSx 0iEna462J/M5w19xUViiv2v4TUfG+LkrudBDfz0FaFmzgc1OQurItOa74Z1rsaWAScFRsTxQYZMn QivtAuCYSyWqgnPR2TyIA7gaMTsCVsmKg3S7TJivrn27lmr51r3Jybuu+cMY1iXgD39bB6VBHHg4 Y6ArugLlg/yUJd2uBAgrP7gIDVNmJ6asS3qr15jOVN+d8KybWg24KxSpy65zNj/xxBOoCR+wtMAR sZXV+1gGeYpzuF9or3j5m6n3jGiPnqYvxm57OmCbPME3ctRHm1zy8gqyO2FGxHVRn5l0lzw+1W48 EmZbPiCfroaurG+05556un39Y6+uY1WG+RD9Fmu1G7yU1YeOI3b2H7P/IaXs5fbW2bQJkBdu26Xx Y2w72mq/lEvKWtfLSb0K1Y2EjA95H1n+MINDB9Q2tOy7vMiwBdpYn47psMd0rfXHqXdngOB5pccU OiqedNxt3c02SOcKm7uGTDUvMyWuPNIok/Z5bvPwgI2I8CP0GVZ1AbrEqSyMO/8dHMokZaeyIuGu hSpXlbtRxlHo4pYv5jvpyBONfqalNW7ktnDSp2sawhlnHuc8/X5bHsHj4Mp4jmqVZYangxAYcWs1 +oVG8QgvLaFZP23yBkUVr/7McNz18ItwaO7M7KMyzXddMm/DxUiAiWiyoG4ih0xtLDBFKWMlxLgS FcaFWOOlEPSbZ5CwWiuAcTWmlbj5lgYzZ8EKp/+8FV4TZhmm0U3a/jausNIr02WqxnjSMY9fuBSs aWssIJWq/sZPuPHFZbj587fxtcb1t7SkYEN78B6Sr3lDMyr4ElPgkD/i8spFafRZL12niFwa4OAA eXPapruK7Nq1a+3BixdrPfP+C+fb5TvXqvFuMvr13VplpH+87/U0m6W8azhlIG+kV5vy1E/apVua zaN1QJjC5OaLKvtui7z45ac0+yrLhIs07LeZbHW2mR6m+lJA9sz5ZkPIUWlAes2erx2zrs75HuHh GkIZgeL5IhsMDeeIx+JXOQZyxHWN7rR2DbCPQBksUY9QLNJpHXZTCESCBE7iKCwhDH87jVJu+SvI pUsA6yAw0K1qLQ0p4YzC2N6NhCKuVcs/lRn8HYkVMuN09Q4fDEihQVry8pAjudp9DKhuXcahu9jF MFbxVJqlAZ6oEGoH9AxXjWyl0w6aI1rSN2/1fcRvds6aLgt1eIKw8OCi8H1+sOJJZln+SF+NJk0c a/5RHl0eySR1zNHp3WM/0CSoTaLKXxxdSRUjRVE8x19UdJpqYxp4XFtV8YIdUMvfD+rJAd/UqwEd p/EOuOS58mDAa09Ae2+2b90Oly4xlXqVa0Rfw36EK+0f/NyvVvi3f8dj1JcJO5avVnbd9GkHJ6NY k1mg7tiJ7epsRp1kj/rgZRpOHPiSz4MX7m93oOVD//Dn27d9/3e3P/Gn/mT7F//4F6lnK21EJ9VO nnsGbOvWbxPsk9+qc3zbTvRP+yHp+jadtAlhtRrdox71nxmU1WXWIw+tY9CPYnQUu0KdXh6zt2Rp o+0y3VzvSvc5qsio9oAjPATDKvIFnj2OPSmPnV63PW9wAYh0LNMpHaiIaUfdowzIKafTKffulrFO RivPhI98Sz6Sl8hoZY9Wf23xgbyYpntgVLwaZw2VExks6Cd/NOFX+CBvlDPGFZ9pRXb6W9ympewR n/xPuDhDh3j8Di4VbDoCpiXd4hBOnMlj/ILL9IXPFLhp+VvXuJH15gXpNGeqEfG7K98KIF5FDlRA 8jtuiNE1TuciyGhgEiRDw1yJCTPNsFbCZLiZj9CW4BBtuPG04vN34OJvmlYATZiRMF3TyW+/xT3v Z5xY/aXHdFSYMlzXNIRJIYoj6SVcGONpUxn81sgDe1DiztS0OIyTimIcf0ur+fFbekoA4oqrfjsN 5m/DMPLDOCpbv4/l5WE3pSGcmzVcQzrEXaCh2pCeYVS7dGajXdu82Qb3na48LtNzX+Flkw2uvtt8 7gq7fJfYIHJQuzfF71qGPLBCmo/w0d/Ji/QIY57Mj+nXehCykb47NKKY6W1XPkvQogt9sQfaxyi7 kcqVhwfqkXj69FbVac0nKpkVrWfQY+vkt3MZujJ9jF1nDhk7wPbXgOXdXadhR8hpp1GnKKUaqKq0 yYv5KYVBpZeLpZD8gE4VOIT7v+DsAEhCx23j0niN72jQgYBTnH6rwJwGZbpdPKVwlR1M75URoemX CxwdoZqaRZKLv0bdKgL8uyyDs+qDyLqohBAnlKAgi8bEkSYAweHrRpVflwGYYpywflhHaaCxXDoG xi2+U041ujYPdqJVjhLgt3VQfnVJQoSUkB/rdRSq9RFlWX645qnO55rvorWr0/MzYcX/Ssv8YEmA v13eIMO6bd+n+iSVH3MubfgVD/2ANv5yHyMRqDvUQ48G7e0geNtZaEZoYn/5lz6KMj5o3/Xdfxpl pCDdYV11mwE3HXSOxbhj353EdgZWeDzeJRPXcq3X0nnASPGAJyXPcD2pHdIDynxCB2uRury+fpo7 uRfbJmu699O+9/dvVVtYob3v8aCHN9Ft3+ZSFusLptoD7T5yIn6Gx+o3D7+Doq02pcKtqWHoY3Tu 0beSM6zi7LMZbErZeg734JgZP8qG2l+jXNReO+I0wRnar7JnjXujlxjFD+nIOOIfIt/kqRejeG/0 UcksZUmnIKllRY91RTp0zYdWOtP+pcXfwmiVRdrs6lUxKdeUHSovrXHkhfHEK3zSuDcd42n1V+aK TzkjvDSoZH0iT1eckd/heWS2cbTKZGFMUxhp0Rjmb3FqNaaZfCWP8dM1TfMjfzPTGhrZpEbhF8PA 1NWDQnryZ1b4cKHgCtbvP8TU5irCUgASZobdJLA/7UZ7ZkpmS6wZMyO6EdqiFkZrBvQXhzjvteIx DXHNF1Tg46+rn8ZvTZiqGzpMT6sxXf39HQZbAFGAMjTKJvkRLnSbXnD7nXyIW3inUKwowWHeAi+N yVfScy9P5QshLtyIozT1e8YX4wjr1JGyX1qP4KH8Ne1Vppz8XuEIzxI92LMXN9pTTz0Fngnvc76o /bcf+LF2C2Hz3r/0I236+LW2wXV0GxzMX6X3rN3bu3uNpfiSD/OrSeUyTFrkW3gtnXVsQanIt6PG kukF0wnlTvkqmKn0TBFyFQBwvlWLrRydwaVswD3ucSyJKe7pkEfjF04jWwlDoPUu4H+OnvoplS5l zhThmJGAZ1TptkODdaXEBnKFOoW3ViUi/0mQD+kjKQLKj/R0PVIkiMdQPLKrUDMPU28/cpc1fK9d yrwuNGX9DMZ2U8+ltMkjCq/woZRqvVdcJjSnwaQFxvm/UzD+JpwuVUcTP4sGXP27qHZmJERcZoYw 27VrrzXE7vjbhxdOx9ZI0ujgzDEP4yE+63cpf3HMeF2KDoJUzkm7FF6N3EmT88y5yEOA4o15JGKW pJx6dmZbAzWAEe/E6stvw/GrsCqAIqJiFC0CuEHIXk9NfcxwUJ+KEfpJLGZh8UHSZroZJUvJsV+A 6WfW+FkYamvUlb2D69WG3PjkNOw+52Td9GSbGVD3DhkR3eImte5cbleXdyfbbY2jNZevX62XaZzG X0LRjnZV5vS1eKJvhZHtlSs32wUuhhmw3OBpBvOzzY5ljd/Vdmkjtom0X8Ns75EjwhUfZnGEGzFD aJ0cs5yzwCyH58iHzN7YST2mbRpXWcLukrbBGrcbvjxutEHHc3/3Ni8VnadeDdsu11EqexibUtRc 1nOKkwpHno5AobisQP23TXv5TNd+mVUgfz40Uu2YumJa5sNBh2lq5hWS4eKQnyoz3eIteTSecRI3 OA2P/DXd2Mo7/EqYvzXKTq2DF3mn/FEmy3PxS4M4dcVlurqR59I1r6hTNoExjaRl3JSP+MQREzoj 31W25s04oaHouBshX1aIu9/+MGs2llov8jvBEK5JxZAAiUsDM0wCtYaZuOG6mhBsoWj1l0kyzYJL 4dgzEFa/VEDjhzniTIb118z/Tvq6iR+ahTVdGWQaKZjQJu70vEJnGChzjasr3aFHN4VsHHFJj/my ELT6Wdja5Fsc5lFXP63xNLpOTXW/71ZEYYrnpCnf/Z5FqPIyfYvTeEecz/OVHqeXd7ZY56IHe4bp 4zFa/Olnnqp8erXfhTPn2vCxDc4NQit5M38aN4v53qO45En4an7T0ExfeP2E0/qtP3KpGm1VLxVI CU7rAfRhxWcDnzJd3Of6uB7X7PXZANUYvbrJadR7GCC6ESrM9VMoBqa9GFGwiMb+j7U2XqOxnkXR XqAucVxpvEzngs023ZlNc0AjQZio9KzPk9JU1EV4yE8qFK4KJNOjpYWNp6H+qqgwZKl2hBpJBVR5 FMJRIHmY6OcojDW1bmQLcnANVMgkVztBSfNE4VbihbpDLl4VIXFq5Fy04edI8wUGev1df0Qs6ZSV +PjZaWdp5rf8duMUnzWbDY211gxsHXVR0YrL8oocMaPWXX/XtwAaYHQsuFKqwBWv+E0d7ML0U61i pEdt5HEpvusO6JMOB/CGq4JN26nqgicmdUZ+1QwBo7mx/LMumkc67yWYXGeu+JSp13ZyTIeFWOqj eLpXtnwN6IhNTGueH2ej0E1esDoa3WLF4bDWa70hbTBcrdGcdXcfJXVIZ8kLRDxaI31Oqw5RcI6Y Tp1iaQLFPgLmFr8HkOKd2s9fudrOrp5up9gXcIed0uPtPTqpy237zk3GltTD2u18dzZI1igH5m3X BjrFYJtJe7ad91GsB/t0mtce5Dg5CvboSltg3XV/h/aC0qzukkt2tIcxMxpLXI/plY4H+zvIo2Uu +rjDchA7dmlCyoXhIps/UbI7dzbZcczUMbKHmksboa3Ck+TdtWynkaVBXmjlk1Y5oKuRdvEq0yKz 52WAci/5qQj8MTwy1+/ISuGSVtJLuPAqSWcLVLQaZauySXo0+kuDcfSbT9v4UbSh0zimGZlmnpRp 2uRPOqRPmMCJP7Dep6yyN45w4pYf0QXUs96PAV+NSYAyeFQj6X5Rabv6HL9SuvScjWdi2sR1N3Km NY3nb5GZQRPWSFwUi3H1lzCJMkMvUCD8TiEKJx7tfGbFoQkt9YM/Kdj4R3mHFvGJx/SkJ3lIesIZ N+HiC236Cy9s8Eu7MCkgf2uEC6xpSoe/xSVsCjmFErqMa5hWXHWcB37W9wx30hAWiOK1/K/1xio4 cMy5tc7Ob6eCb2zeQIEBy+aRY4Tv2/+zd7ZHH320/dN/9L+xwWOnrTFy9Lkw12w8UmMFtuysqBr5 k3zIP/kQWuO6Yc414+oImJYsKTIR7ig26Xc2xPO2NTqhsky8VYrbgsa82DLh7dop9yB320MepkUz gl05z2D2Uhucvb8tX0TwPHC+DS+da+0C52wvMNo9Qw+c9eXxMmnw1J4XI3jedsJofgGN7/EcL4kH eSne2lBENe2mfalLEukmKE31AqwHTgEjVKxrNpPKyCxcR8VCUOlvtYBlTp5qSnjWrCqP+NfrQbaf GmXOYMz/zDrbpGItlSbCsiRiQ4qVj5pyZz/IT0e7LmHSqF9wlLK3Q9HlnY9CcRcl8MJKb1kzxP/K GB/QVR5dLP4S33ooPglBIdZv/QQt4kxDfyw8rWf83MBVlpFUTbUDrJyQXnHop6ufm96cnof2/g4d Sy9Vcd18vxtNVZx0Qji24volwNDMXpEl6t54BxbcKr/R+BkoOmhveMNjnMX12lFmflDC7k5eQEEu slxy5F3fpL3ApRlDdhTbRrWW3ZAZjOoo0dnbQbhv3+HJPBj1BLNDf+Tlr2rv+GN/vH3ytz/Ztm+y IxrFskg927lzu91k+njIGdzDnW60Y52Xp8qOyKLIEduT4ZEz/hZWd5FLzc9ceLjd//Jvar/ykX/W vv3tr26//iv/mCNuXAvJLuUxnegBu6NvHg3aX/rRH21/+/1/se3zLOAXvvQ0I3mql7erUVaHjOJV zBPuUH7JSx5tH/r5D7bXvPoV7V//5qe7fgwbu2zP+/Dedj+iAzOBt545tl1Lm+F+S39kd9ZhlWPS HDhlnDayyjiRdcLFP0qNwjrxy7cw8kDZ6HS08kuFKw1O3Wb6NuHSJL5M5/odepVf2sgv05COWNMS XiWdzoR+hltOWtPRalT0dsJu3rxZSt18GyZ90iG8tCtBOgMysBVCckpj55uqpHdMnaVVSMzBSkAq hAR5JMR2qn/dIlXCtlMQJqwxTGPmLQR/+224TJBQ/S1QbeEFt2FJy/jx91sjHv3EpRVWEzgZZ8Zl cqzhgbP3I6MCb6EKJ16ZHytNYXYKLIVjfGkPrGkKm/R0zad+pme4cTTSNu+GjtAUXklP8prvxDOO JjgdcATvOr1ee1+epztEsK2ur7HhGIHBdOgH/8HPspY7ad/7Xd9dS44HHF/YRlh5GN51uwW6w+6o lK/mTZxJy/zYeOSL+RPG9LXCnnTAug4w9QqiHAV2NWXGb5WLBpegvspO4e6VfVUPDbWnyuhlsIHw Yi3u9Km2+MCZNj0LLadRpsvwfYlGwZTx1Glj4iscndacsNmq7TJa8RyhtR4+ITPBjEDnbyV+d0jH b/JN/XGDjjMK7qI+hH9Dvvt0PmoXJ8LIawWn0NhjJ5DnheuxDfJfbQTMM8Q48K0UN2kxJ1etxKT9 tpBUNJSrJiPYIkcvlYlhMmZWvh1gV9YnfgUzg3Xez0wJL27c2ghWinZWEDX8FQ4axK2inZVC4Z/V s9DVjWIF7/AVXnGT3wpTCfpbIy1+ztI2zslUd+KXC4wuxuRrkxfNwc3S4vWMtzd1qYDrnLBKOjip P3VWmfjV0um8ePXrgB3ME0a1o2PP4Tr7hKDnjPmY9cwf+Qv/DU8zP8t6JTMh3Mt+kWNvt7nacZ+p 1aN9p/2oy8z+uNQwou5UPYdPyogD3nauc+BstBtxpdoDDzzQrm/ebrub2+0cR4Ju0e49mvTA/Q+0 Poq4z7lv69/ps4TtsjYMb8UnLttIjO3a34bZXtKuDPdb+IoHQ/foZEyXWJtmdDrlBaIhU93bB8wC 0Za9Dxmpx1T3evvEx36zfc+73ti+6Zvf3v6nv/8LTCXf3/apf87EnGVE6CUW7OZqb3nzN9YGvN/5 nd+u9nrstVduiqJe+5yxnO1zV/KAOujMjfImxm/bvbJMI63SrxzQGC7dgVH5xN/8Rv4ZT7jKo20O qxEmfBJXlGSUumFRhsZxMKBfaMhMorjEbfri0FVOidO0dfNtWYjTPGhTNoYr50Kj8Qw3D8pFp65N O3DRD6YdWVjKlnhlHBGFlY6AiPn/K/iEd3HuEhoGmQmNCVfiChKA63k9GoK9fQkWToKFMXNav6OY xCfhJaxnMPOFkkwLF2t4cOa7iOFP/MVp5hNHOiwAXRknnIUkjIxW4VpZZLRxwjjDhDWeOHU1yXfS T4EZV5jk3W+t/uJKeqFz3i3E/BE2eE0n3yeuyskCgseQVOGWo+E1akJQnT19hoZ0xEaOrXb2gQtc lICSRHjUE2DGv83DEKfOtmWnl3m2bIkdit6eYz6kN0o1fBS3dJkvwzT6hQ/myzLUdX3Q0Wzfc4A0 /LpqsOYJU/aWpQ2DHqzHFVhfOkLjTNhF6Xru2ClgcaAl+65f8T5pb4Np8jMoilMoQJJ3w4o3PXVH HsiPeoXpPncRTzm+MGIXZ+3XIcgdvJ3iQ4CDQmO+StkZXlPK8E5mYr34Y0D6paTJ45hFyNKTlAUZ JG+4NVrkuxQv0Wxb/Ono5oc4LSSVoS8llLIqIJPvTJS+W18L3HDbJhnkt9PvRVNpM6OQD8u40kZw yER/09El14RDl7SJq5Qw3xrL29F1aTldATTE51te6JYswNfO9gle8Yuz6Met3wBVcv7BGn/2Wa6/ TXOGt5hOvLqvufAQzelhFS2drdrZTNkx/KQcSUPpb7iFBR+7ZS35Iq22hxGPxa+22zvPAXMH5cMG nP3LpHfQfuC/+kFul3pnu3HzcnvxSy+yMfCryJzb7Q7rqyM2/1l/J6yxL6CMunrKBApywasPj+mg OXLy9awxddx68KpXP9YuP3m5PfLQw22RUdYeM0FHLFucPXe+7aGAx2ykWuEkhm3Gc+tTzmJ7r7Mm bTdu2oththON8aRJU+0Xdzxk3Zl2cATdDN6ro7fIUaeVlY22B1+3aaN98tLY9PWZj++0z1/7L9rL 3vT29o1vemO78fjTbROl34dPx4SffwDle7TW3vKWt0LQUfvkp36LCQQ7ychmymfIxilO6lKFZnVF NU69sk6kvUubeVB+6Z/8GK4sUK5mYGF+DFeOzFvzK2zgxTOPyziRLdnjIl55olwRtsoOOHFZTo5m ozek0XDTN576JfhDv7810UNRtveWRcrD/EaRm556Q1jxa8RnerrCSou20xAFQqFa4astdA1CGqzI MV347DeZtZqb6VSGZEp4Cfa3jJdhTifWGdwZfDIorN/CReEK728LSmvhGGYGxZlegxnSCqsNLX4H r674DJuHkQn6a8RhYZuW6cg8mRhGWcgy0h6RTE1ccfpbvOZhntnilm5xyWiNfsKFT6ab71QC46Rw hNeaTnjkd/zj6lf4KZrwXPhYw6TRnqkKYYkORF3HyG1RFx651H7ovT/C8YDD9r6/+lfbxsMPtSlK doSAW6en6MYXaav3Wonrt3mSV6YVGnT9HVqSN2nQT+sAxSnpGqEo0KlvY66MG7P+VWf+nAZTkZoe QB68955kn+NjiIOy5W1Kjq1MmeJzd/SUJ8Gc3hqXkIAH7gBGSNRpIYSPa261cYeaWmt95L/20Fjr DZ+5PvkHg0qGFyet4gytumfYpBG6wT3ZoeG4yco8sYbXTYUiHB19UZ9q6tmyKIs//20jVT8Q4nDI osCTstBR8aoQgT85MmPcmemOw5iPrp663tyZWRs0f3PwMKNT7mBXp1omDus78U323LVqG6feaVRQ GnV01ykAP/jqN3kEoPKqq1mQfwR2/Wdc238F8UeyhZunBz95lfgqyFqDjl/Bg6emkiFCHK7rynDP Lqtw5Q91pvhkRgwTjnRM2g4bnkX/iPrrr0odAABAAElEQVRxm4sjPP3l7M3R/o32fT/4fe2+C6tc 5nKlXbn6HI/I326f/vQTbFi6gWKlPXqkiDy5pnmKXfioW+qg58XpozFyvHEDxYkS947k08iBDcp/ m0p07eYNHjw4V0fWfvEXfqF9+Nd+tf3N//Uftu/93u9vP/XX/npbmQn+Ce1quMa1j8RJO0j79vd8 O1GWpDxtZ7Yn/TT6H9MZ8G5j2wJ7HNshbcX2VGurlPmQ2adVdlCv2okD/nNfe6ZduP9ie9PrX9t+ 44knGgf6Ss65c9o2/OKXvqS99KWX2he/9DFGZ5vQcoF47mvwvoIuTfngaD7tOO1c+qQp8so6rvyL mzVTYcyvctVZNdP127wpc7ND2bjyQvzJs/mex+eIVrmjn+lqwiN1Q9ZL5/lo+sIYTyP+xBVP/KRR mW9c5Xtkv3Gly/j6aYQxvR1u6dJPXkibxvTklTa4hBWO4WXBnPzpfvK3GiqREEoSZWSP8WhEiMfJ t0i1EmWYroyUCP1lropWIx4zoDHj1VuGCOP5rZ/fxhU2RpyaMEsYbYzhxtEIY+YMF0eYalhgpCtw +gsjw4W34BNu5RBO1wqUvAmnv24KRBxJy/jywDjSYgHrJk3TCs26xgsu8RkurHhCS3Df6ybc+Ees t5hHcepfvf/yR1GwG3Vna6ed21iv9zYXOV93myfDjhkJLnDn6xpv1e7R019l9LfO2VYelGpTLoH3 TaAxwsbnYDWul2hSBikHXWnWanSTr6J5sMtRVPjMbt3xEWVDeduLVri75wVuMogBxxHPpVnXEJiT sSLiBnBcVlBHgNgQMcJvG2W7cJ6ZMKa6eYhg8dhnz+j4nKIMNujgcdvSCI2D+AK+xDIXKzEydmRb dZp0aWslqxFa7tL1oXlC645o6XVJhMhUDvJBmUwWOBaCUCs2OBftJhzbH8qi5/SbKlQlUdoInOSh Rpnwrp6R427mOvZi3mgPNXJW6UOESkxlWTis1zUla5jKHVwEjRehpRQ27afmwvmJwq0uM3hqp06N Uqk31DUqHAtKxPHFGWYnJkwb1kFRmx9T315zWVoZev1XDxxUm1LoQw8oSzmaL8qp2rBlq8IWzs6C 3x6Mrd/g1eV/Z7q2nF9FqHHclmz+5J8ja+WB9Ngbc0ZDBWs50YkZ8NLU5JC2zg7c4o2KhMqyuLrR jg+ukPwNqGPk2PMpyB2eMD5o7/q2tzDF+8r2+NPsDl75TPsiDxPYFpa5dekOo0wmOtlEhKygXGxr i2ysW2Sts8cOXp/9PGTmZ5vNTTvcnDbk/PeQ0eTNG9tta/kCivtS29+iM8q5n4/81u9TZ9jAN3wH 15qiRCYvLnp2kBXHR7fb2RXk0BGzZEeMEOlEuHXHNmE7cXRcSxLUs+6mJhQno/b5NiSs9Lnur7vA muuEtr2wfLrtwKodRrpH7BBendAh4BjTdJnfKOL7Tq/D2qX2kV/6bHvXN7yz/fE/9s72iY/8L8R7 XTu1xjnzEdPr5P9df/JNrOMetY/+0q+34b5vTTNFzYarCbw37R6dUDu/TBVR/5HnLhFCr0Z5KE/9 rSJS1jkY0frbfCjvtCoxrUpH2WS48kkF5SYn4wovPuFVmqavHFbWCBO8wWm4RrkqbnWMYeLQis80 ooeUjcpU6dbVhA7hxaPyNJ7huqFVWMNMM3JcfMa3s6B/0jVOJ4e7jb7SFXydBhPbPcb2QjM4MSKQ eI2EaPNdH/wxwfhZOeatCYYZHgOy8WZjjMR2G6m6Bh0CTU8cFmjSTqbElUzKUE1gdaU3dArndwnQ mWscYbSGB58w8RenYTLYdPWXwcJEoZmWfv72O2mHTtP12/x3nY7u29/i1votTo2ueU2YdBkuDnFJ gzCx+a2rMX1hja/RXyt9e+DR9ckx8z9itLZTr5h0Zbm9dYuJo16NaBcQdPveiwzaEZtHFuj516hi DmfSrIT4I53xM/3k23BpP6LxemHEyUhFxYVQD31O1/XYzDSpa/to5ApxdiZzBTobm5h18DrGGuXg wBeG48XTngcemT0bMxp1enmwTH5QPhOHdyqfUgrSR/2UT0wHGq6rMqwRrlOE0F9GJY2AK0UEnDCT 2ngjT+WVdABrdVdpuG5LGujEChei4jpVrqIFVylbL92gfIqmuZbnZQfyq6ahjUv5VTrkFawFb1vx qUB+VHQyxZcKnbZofqpjQDifRSLEUFtR6MDIc9bdeqVc+bYTUDTJA9oF6fMB6q6dUMOq3PEsYzrF N0dn8rJGksBYH+2toHBr3Vn+Sm/h4/Met+qGilQwp4Tll50Vla+zEoWb35Yxx1rIIp8Ay2PqxfgO 13KaQfJ7tO9RGpSWVxdSr44Or7XTrJu+4Y0vg4Jpe+LJp9uLHn6obV6/wZvMt3i04HzbuuHUMhfe c4zNW6J8fnEN5ePeN9umu3V3eQjeTqDF64jbd2+903sBZbO8cLH9wZevtiefuMrFEnT02gZ1isgq JDquu+zeX2Lj1QIbrca7Yx4o2KmXqPZob6s8AeiVp2m3UbRkwmxUW5E/8vSknZPPkoHUaeOhnekm wBSM1chH6V2PPmZ5aAwNI+SUdF6+fJnzt+w+Xv48x5SO26see0176Su/ntE8I2w64y57D+hgv+7r XtHubF5tv/f5z9fkzKGzRITVbmTSqDRNCNz1TblHrvhb2pQjyj9dlaPyRzkgP+etMtSBhzAqTl3j iEM5YXgGNsHpjKJWhabcEkbeaKRD2WgakZGGSZc06HY0U8WAM8w4CZfXkU/SK26t38KanjDG1b/a 5wy/tEfm6x8FLu7kJbikNf5zTV7vzoCzKmxlC2lr4lozca/RXxMYXQmWCI1Ey7x54u09EoHMdAyp jDsGsZeMqYvpaZTiMZ42DEw64k868TNu4C1ETejxW3iN6YlPupIn8emvTSHFjb+MFz6wqWzzFWe+ AgmfAvXbSubvFKAVxd/ik8552lIJhTVsHibphyehT/8UrHj9TkUR95hLHay4B5tbHAvg0D9TXD/x Mz/Fzt2l9hfe/e62jt+E11EOuVbR84VuCvLhAtdt9ne53WlW/uI1bW3Slsb536avkefJ4wTeggqj OLdTQIdJW1oLHiBPPAdob3rKCMYbcqQB8aVYxUXhs7GDyWxwUBcRzj6O0HPHKmt7fXYeu3lpOBtl VkcBthZvawRG+UMDPlX/jF+KSiFPnkroS57KS0Kt7sITZt57+vG7/pFfB3/qgq7s+E2d7Qz4Tcb8 gqqubUSpeVRpLA/FXx0BESAgmCr35UAvIymaiDRh+rdG1qYdRa8CIve1edHRbuGwzuLPt2u50lam HGaaOBLCQTTCqWcD7uFmOtsdcG7qqkstvC0K3tgnqQ4Ijiq+MxLPt1bjCFheWVBYS1F6VU7mo9ag oUthfWL0j/HoETxybXRqx0mFWyPszp/rj7opeUfj3l3sLVdO0duRYCZkwPLB2Ol7R/Wz3ciOBtGC 0H5f2+Ou4MtXb3F14tl25/Ze++z1x1GKjGg5H33IxRKr3A2+zpGxHnXKoqw2xvGsA0awu9TvA5Yx zIttxjPlZ9bPNe6vaJs3b7VnnnmuHe6uM/hGsU3PQgdKYPFi2wXWvoGbiu4/82hb3thud5663BbW WK5htOwu1ZW10zwSwIyTyDCW84l8Ap8bsaxDqT+RQbYn4ezs2ebchDclHZ/YM8mJjyagyPdYXjhk hmCXtnaatOwcnDt9rjrSv/ZrH22v+i//aHvxa97SPvuvPtN2GF4PzjzYXv2K17aL59fbx371V2qT l5fCjLwQA8ZYsu6XqM7jXPmnTUuLdEXpKPPmZY0ySyu8eVHuOYoVTutvXcOUgSqryEKVmArW0ayu v4XTiK9ra/WzfsdPmOIVbuCFVf5ETxgrij70Oip2JG36xhOfeIJrPh/mV/lpp0GTEbtxLCtd4cVl HdLM0/JCZdvlqYC6NkKRwnzXvhTkIjNyFfwsU/PIqsIQUbhk0G8JN442PQL9teLVSKyPzoP2xEiD eMRruFajKy7jhqH6i89C1F83cCpgaUhvQ5wyRVe4eeaKR5N86eZb/6RnWuKVjtAmHvFZKBrTME2n T4Q37rwxbuiQ5uQ1+TI8OP0OvwyPTR4NN76/TUeapcVv4+l/gFD2sL5TM1vsjjxgOnfIgffbPMnl FN6IKeUVBKoXqCuQVbhHNG57tp7PnfiNSdq6phv+mIbf+mn8jhW25wanEhOgBMYZRJ/9q9lT8cKe OquKcvClktEYITpGQaFcjxl+1ponm6WAwh/riJLp0SkvnTTy0mMzl3N1U+h2jXnIrThuthq76YXE pjUNK2FdvemOqFnHLRfrYcrHb4hzR7REOvJyvdTf5qnLXoGo5Ow0dmU7i6/mArQssCp9UuTnLPcV Ji7hbAPQLoSKizRKiavpSXdaoz6UjgqV+lVI4Z36DlLKXx47NV75gJZuNKvyBYd5U6FWBATATEGX Yq3RfRevquYMHwnNkONYZpWQ3AHALNIZqDqm4sXWTIV+KEWzNCmFC5zGzIgXOnqsXdboHWVbjxqo dB0N87/otBNuuXq1JpvfZsMtXDoL1M8B0+Fc7w2sypU1Mo/tbFO+Awqdztbx3s321aevtPsfRCgy ktw4pcC/jYCl7qCoxqz97zAi9hw3ohl2Uqed3j1i5zBoF6EbKEbLKIRTLKtwZva5Z6+1a5dvcfsT uGDSQo8jZsAdMkrtZmCgzXaxe9R++E9/T3vfz/94+7v/+y+3P/cD38E7scghpnbd2LbISNpNR7YD eWC7t+Nhm41sUMnZhjJgqCsXoUteV/uhEyz7PUtNlfGj6mKfJR/ftT3PnebegnWK+5mHzETtA/dr //Jfth/8zj/a3vQt39r+2S9/lF38Z/Dvtbd+8ztoKzvt05/4WFtaW297tLUlzhF7NKhPGUjLmE1d thHzbfqeR7bdKpMi+/RXuWgiayqPxInsUsEp9/2dMBVs5KM8sI6pYFVmyqcs2QkfHiVu3NBiuvJN f614I1cN04g/OP0Wp3RH0Qs/rzMia4W1o2AetKYjThWtU8vKdukwrjiTJ13jasXl7xcq2yLr7p+O ThhNpbB3ZQ/ayBoT8DuZiatfhK6JmBlhtSoh3TBdArQyqMPZERe84tQm434bNm+Trm4YbbjGdLTS Y7pWkGQ8ileGG09maTWJb5z530lXHDI2dM/Dm1Zs0heH9Fk4xtOKI/kxHb+1oS/hoVtXXsXftLXG MUwawnf9DDOdfBt+zFV1RyimAccb3H28dG6tbXODjvGW1+hF3kEY82bnBGFn41hkuk156tlD8emX vIQXceOvG1qkK9b4bj7JVK288eyqOMeM7GwSXibQZ11xzLbiEdNgkzFnbHmvljm6ElhewcfJfqQi VzEyfTjhofg+a3xiVlhP2RwzZn3pwOlqBGCfoxB9Og5eANAnrWOPA2HCEyRLffOn/CGoBGFlWi/A fRDeu4l9Vm2M8hZm7NSysB06/Ky//HDEWkbtMTPwoCQ5Dt09kqJTpOJTCapIZ6P67lpDfsJwVqEJ MxycjlgdEZbSRcGUn50cbKWrQpYehE3Nh9tRQSCApfIF3ysJp2krQyFa+ma0GSQPKs+zcPJXBv/E cFZf+ipZMl8zUQ7rBBAHckIUGn9qapcwuOiv1cxKDfUR6l0PhHYpH5weMN9H1AmUyJS13J7ruShY d5CrSB0FH1H/uSYMf5lJXVw4x875V7Yem54OvvYVhqDUpa2n28c59vKOd349+xB8OIS7kA+3oQcl CkrrYA9lu8hIbhV+OTJWsawwOnbdvC4DMx0UWJ8z2dMJdZHXhlBhQDH1Scdlj7ZrXm1PxUN+L7HL /3B/s51Zu0AH+zq4uBkOhq0gU/rc2bwCvdPhdieMIz9Ie74Nu26sjHITlG0y9ZTclvztE29AJrr2 7qCD0+fcWDVZZYqael9x4NkOR5T2D0hr6Wx7njOyX376anvZq9/aXvLQhbZFXq7RJl73ute1m89+ ql1+9inS5PpVZkAWqd+OnKfOOFBvGOOTD8oCK28MT3uWNmWorkY3Cnh+xGs7V64aplE5aY2rLLMd RZGd4TWywMqXDFKMJ5xp6/9CnnUj5MjUyM/IddMNTpWt/s423EuDMB1fO50mHmWTo2uVv50A5a8y 3Pji0Qhj2vP4jBsa5Uv03L9X2Yqs4yUNnkzOX8UYZMJoRKpNYXTCtJvzrvO2VHbDNPMwfkucNkY8 MlejG5s04h834cEvLjMYeF3pMdwKqbUQZFgKycIXT8KE1/pbf43xQ1u+5YM4hBGn3+JKuPB+GyYu w7WhT7zCiCff+T3PY3GkYJNf8ZhXXeOYhnAaYQwTh2nZ6VnkBp2zF+5rN69db3ts9//Jn/q77RoH 3D/wY3+tLdBInZrre8QCUzQyXaWydbejvbspU77hhTCmqYlffpfnzN8waar8lWDt6HIKWX44Neia LKKjeukj7kMe+Uh4XWbhDj+mbHoIWM7XciszuhZly8tDK0yTjdjYMuC85DFHLsYo0rFaAJKmjFbG +3biKDOq1dS1sgV4gcLpdq9Sl1U0mGnN8xqP3/DL33R5SEt6Ov8eIzCffWP7Knnt4vFBOInxcyrP +d2Ncq0rnaCsBPjT1R5cn0LjF9hwwWeA6Owo8JNuaKc4YXq3DkuYChzrkbnJkrzgP7MO3WYoyr1G qsQnTdV5uWrFmbLqOfUM7VNG/u0AvqIkitGlgU0b/JaLzFLpVZHqShiOnQz9CK5hK2Veo1MrRvz5 7tlxieKMIrY85AvWqe/aVQ1p1gn5WJzwe1b3e16nmJHujP4qRzph+vfJ1/qZC8w8czqAe30V0o9e 4qq+7Wnb/NLD7alP/iYDzB2K4TaWTU3XNxm1UfaMbOX7Kh2zJXjo+n8fJeoShVPSvhrlrvhF6iPa lLrvRfZMQbqJjzrnLvjj6lkxsj6mM+PaO89POsK2nkwp1z7LHr3Vc+2YKfCFddaCobPHER1f0Nm9 uUMnAjpYoLYtpt16pCoyxrbgO826tqN5+aCfxlx47t3Rq0a4EeXp2xeH8PD27U1G5/ATBbtEut4e xQx6+9gn/k172Ste3N72Tf9p+6WPfry98Y0vbxc2Bu2jH/4UN11BO8rWSz3GyISxMyt2mhw9MxPg +7cqXM9he0+0tNie0+aLbuSkskeFZZkoK1RO+klj5JC7kZW55k1juIo58PpFniWO+JV7UYbGjayU jsCbjriVveGdcUOXfDZ9laKj0tAQ+aSbstA1TZWz+TEd5ef8bmrTE39oTtr6S582eUh5UxT/YUN8 KhVMo8LXhhI8JGCe6RIbxuomXMLduKLfIWsiMV7yLSOEk2jjS6Bwfmt08+1vw2LjH3c+XL9kNvC6 GsNMz3RlqK7MEF6GSW9gdP2tTRz9jDPvitv4SdMCz3dcGS+O5NU4KQxhQqe45Yv4gye0S4fhuilA K00qoPDChub5b9O6w8HrgwWeAaQX76YY70F+5ateyV4UKtPVm9ynusG6FTsHLSfSr8bg03Q0wsPb XPVImSUP0hG65au/Q2dc/fOtO+WeWipSCd0Rjdrltlp/RNlOEH4+OnB4yDV07CyeTtjxzNV6nUXJ MKKd+jIQI9o+5TY1D45Y2S3dY6TkRiRfg+mxy9JNVmPod4qwBIgCnN+u+5V2q+rlH+uaQl+h2ilA lZ6yjNgVTlDROCZ/JFqzyexC6V7GIR3T6nBWIwHWpPDnXylR8l2KSweBXtOyCjTxG1aCk98qWJST 6U/ZUTojAsVKW6I+DBhRHa3RuBnFTknTafGJNDlva6eg8BCeqWOZW0oKXKzNawe3mRmAFfLFi0wc QEtbXcxBHSwcpXilfUafmhZUxT+nS1WyhpGHoh804lTRmu9adwwMQUTssiL/7RjIF3UFv60zxSvz BC98TUd+CzqAx75A41KAStiNdQvci7i8wgiTawaH3D28z7Tyl770fDt8/nLb/cpXWnvuRhugJF// ytfScdxuD9/3MEu/V3ifgDEpZ2VW4FkpoQF7J1gLtr1YDCMU+/EeHVI6miraHXe198+2y1cOWKvl cheU+dLCH6FT8ABVCN7RlspwxeMyd4fv72y1fV76aYuH7b3v/uH2F3/iPe19739f+/H3vZeMjOkg UHbsbp7QrmrQQh4HKH7zr9HV+qj7MUoubUa/yB39avYC3o+Y6oVs3GnbpVO5zVorC1X0BeEZHSaX TtY5XTB2IwC7i3/jE7/Tvuv7vrO99W3f0j7867/RvvXtb6QjcNA+/jufJS7yjjlpbhZmzZuOu3qw OjY2zk5uT5XfeHcnR/jASJdyJgpW11GgykkFarkqc5RNKriM/PSPAowSjTxT/s7nXbjIsvAornDK H+Wg8VSGrr1GppqONGosZ63KMjJLeoXR6IpXeowj/XYWQpe0R5kKK5x4gle3K5+uHoe25CV0/Ecp WwlSLlRkCrrWh4gpgSFUVwIi/A2TWP2TmGHi0bgzVMYIZ3hwCa+5F28I1xU28PEXlzbxxWmYVn+N hee3dPotDmkMjAUXfMIEp8wVXlf4xBVncOhnmsmLuCyEKEXxhZ7Qb1is4VYA45uGMKHBdDTJX2gQ n/Hlq2F+p2LYe/O3NFt5NBv01Fx/cVPqEULlzPlz7Stf/FI7uHIN4TRqN7hWbgnBt0TP1Mq1w7Ss +Kbkzd2r41nexSl9yY+45ft8HvWbN8L2uFygzxWQcAlBITy8n3jlGldCMqI95Am1Me+T1vWMg/Mg ZUTrtDFTclMELi2ZSzhQtB4y1DJi6XEHcp9dugaPEeaONk/WUEtzqRgQHFYrpyRJuxRUSXzLhHyU EtC/q3t2AE5epqFcOiPT+Eap+1SfLwn1eboPhmFRKK4LG1bpd3hqyjfRzT/raqWMVWD6V1vwg3j4 TRSOSa9GT9JEGLtb601bjg5VZ9cOhgqXMugUGChmSVYC4kex1GYoNyC5ZuvUJOvfKss++fD4lUq0 poQd7ZKu2becakGQMIXu1JmOUqi4hwDIqxrlGQcY00q4RBQu/M1HgUJnZQMaUPJUHMqcb/zscJif bu2cOBrSrysRUQCO2hyhm6Sdl2OE/9ZNbjw7vEl9JVHaV7vNruRt1m6feYZp5FuMPPfaF37/6faf v+v1nHh6st3Pm819zqxtnF2n6GjfJQo400/Hb5cHBA6ZzbH97DLCGzODMWJPwJVrKF6mnq9esf26 GeY0p8fuo41RF82Uo1qn7DlKtL9PWRC+wWYqHtbjZqnb7TWvfT0XTDzN5RqbbZfR4UWevRssInfg 37yMSPtVTqTt6Gps45EHtjWN/SCfCPSeYoKpc9wXzmjYt5ezgU/eORlyuLdNh4VROvX7i1/8Yvvq E/vtHS//uvbggw+2N7zyRe35xz/XLm+yrMXxoRG3Z9GISEBZ2KUF16tsivekYft2mltaIqMiEyMf Q2dkWlz567eKOHGSN/OrrNF2MqIb4Bgu/LysCZ7IOnGqZJV1uuGjvJJG8SWOrvSF/tBqvqTJ9PTz t+48btNLnsUtXukOHSk7YTT6C6PRT5yWJ8ccaSCYCjS8+1l+syDC6mfnhzDWOMp1LXfI9IOIxGOi uvmWYBNLxsyUma5jPuAQrT1i0xaHsH7PW+OGYNPVJDyZ7Hw7f+HDBOlI2sJKj65G1zBhUvAWuHFT +NKrotJP+kxXWvydwhGXeJOWMMYTThh/G66tvJNuaEic+fwlTD+nMaxs0mNcbfKefJm+tJmmlc44 piWNVj5d4/l99swanf9r6K6F9rO/+E/akxwR+MBf+e/bOd7m7C0xVXaLW3JoWDcRYL55u0bjshft /cnej3oILvFpTS80SJPG/CTt0Jn8VF4HTkMrNLw39DwCjXWy4xXuj7UeKMgYzU6xHKmY+gCBm2AG WIUbSrqtMe3H6LWtc6bWaV0EGGNu5B5lQ73sc6h/4MPwrDm7xjTyMgxrGfRCGAmTeNFKXF0lr35K lNIcODOjYCuYWVyPbdRtCb75yaYylXxbQTCh8Pu6bOiZMmVbCtcjOmSUXyDxGwf6jlhrrPuQTZcN OzUYpT74U6VTSq5gpY+ydnTKyEk7ZpS34sX6CNZDFNDQ3aNOLUtvSUQiQqvRu2Rp5IRP2b099Xyt W388EqVSx7/HJiCVpGnDLD4UIF09dpNSpY3yqVFtjZJp26w9qkzpvnZpmD3T1i2GdYKlO6+LnwEW uMpZPqtkS1ETJB6zXLzHWz4gUyg0whBW4pspci/igGJ2AKMsd1Cw1FNef6fzxDdLIjxaixbiN/V8 CL4DdlH5+MSZ0+dZi/VaUuoHo7ZDXgFyl/EIpX9M3Fu37rAJEH6C9+bWHuUzREFP0d9LbW8X4kZc 8mCHD4U0ZtaFQsYisLkqdELHrcfIdkpndIE83tm+gkJlY9K5h9qnPvn/tjMPjdtDr3xVu4JSGw8Z fbJ5iz22xDd7XRuSk7YL20rkUeSg7V9rmPDVtljO6VMPbHv2W1xaRTLV6Na67xnZJdrFATdXuQzR Yzf3AneET/qn2//8c3+/fcv739Pe9s1vb6cvrLWP/PIvcDQJuUKv5yzPCR4wy9Vnet5z73bOvLFt yHQ7wpq6ORvgMO0uHdJl25c2ZYvf+imnVHoaf2uSL0e9ysNY8Rg3sk3Y4DZ/2sqz7XZmTE85powR r2l5TaIjVv1NU/5JjzDaeX6KRhituMN3/ZOP0GWY1t/KYPEIY1mYlnT7HXzCRvaJb14+SqvhNbL1 owx8njfx1o8068/dq9s6BJ6ZFZnGhDUpCL+TkERrJcK1M9OsG6WIq/KFNYKfGGFjQp945/2D+144 4cMYC1eFGaYbJg5d44d2cQgnw8yH/sLJUAtVvxSeOFMA8Te9FLh51N80jJNCECbpmp747+VV6NFf HFrTmscnTdp5Xvjt2oc0GGZ+pcPfGqdY9rzblYZ0/qWPtOdRui9+0SPgXWibTz3X1hEUPjG2TG9y AxHujmR3+u4z3eSULImVAJS+pC1N0plyCc+FMZ9aYXU1blBBVvkFLfCG9zZH3AKFxgLGTVC85KPC rXValOwClqlt5gBLOUy5sIK57NrA5fNihRBBUApMxUICE0Z0dYcroIiFjm5Hdqz3DbigXVO0SaNr mzNh3wUAJ61awkuBKPBrdIciYLONyqA2jTDt3e2ulg7X8VAEKJO6nMKqi3JVRYCkUHf4FYgEFm7D TUtgXIyXatDsGf3TqWAmYcQIFumE7hMPU5mzKeUJuG0tk9n6utksIxrpJUlvXiqdeDIyBQPxBUnZ yKEafTsDUEZ+8Z/OEC+Vo/zgLQlNUb4+CEw3tnBOqNOO/qWpZgmYxu75pJN8Y0TuEoXXE54Y/TUq 3Fk8z1d7FKyyBsFV76VdLZLp6lK2/MabFFh6pkNOfequ3gQVG/qmnG1FW0IGLtPvPTbbub7tuVz5 dMDZ0Sl3Ynsue4+dyZ6l3edBANdp93YRnlzGf+vWcbt6zVkh88TMiUqxTz1c4rUpFO20ZlcU5B47 U44xTco+gbq3mTxAPduuzqC4d+n/LbW/9zc+2P7GP/rr7Tu/+3vah372p9vOtZt0VCftFLMfthHz Wm3fuNZD+JO27LdtRqOfbSyya2T+2UF9xEjUqvLaN7yp/e6X/4CNZ2zOgkcrkK/Cpb/Mx6j9nZ/4 8fahf/ortbn7K1/8fLvFuZ9v/54/Q0fl8fZ7//bTVc/cLDnt++zgBjusqXPUz1GVi+2aNkNHe8g0 spM2nsSSNm3affIivcobTcKUk9Ie12+N8VVWzppFJppX5a/5FV6TMHmiKd0Bv5SnyuTsBjbcOKYb /hV/Z7IpslA/w6U5MtlvjWGxgdfVT3qVo8YJvOkFPuHSa5zQIbzWNPXrcl/J3fPH/Fn35kwpWhIn dvnqmPj8NJBIJUKTjPmtXwiJ4lCw1LZyEFWvVkCMsOIJ0aYRnAkTTjwxCRfWzIeZ0mCYrgxK5dVP 5gROPNJnuOlqkpfgFl7cSSPw4s136A5tgTWe8f0dK01JR3hpCbzf+gWP+E1HIy5t4usnjY5srZDJ r7is1O6ms2d5zEsoF1/0UPsz//WfZap4ub37h/5sG7OJ5NQpbqS5ttUOSK8GIcSzrPtMX3oM4gjB CeXc1DQTErOyMZ3kN7ySTtPVJC+hVe+pr/kgmo64yH2C8J1yKQArTNDMW7QIuSlTxgwbKVxGY6zP 9tZYr+MoQ58ZlOMzNGbX8Ji+nTKqbUtacLr+SJF5AcKEKeN6xEAC7N1Du2/YZgOR3lU75f2M/+ZD i9grv+JrjfYguEZbdFjgd53vRAlKg8Lc0bSjs3pFB8XgcSVHhfVurdO4pam6MjZdtCd0mgbfKrii Abz+lCjwmYyXwHdKEE8Vh9PVRN3zj7+hderZD+PwXZGNCD7RuoPa86Iq3L5TwU6j85svk+qMa702 n4w09eXGrrriUpx1yQQxhDMdklVqq4Cn8kA/+e5GJtegHbWaJjTMy4PKowVf1kgYfpYRVvoSXnkB j4qbYT9Y+QewZQDuESNts103gnnki6lf3o8jD46mUDLWUq8aZFbgNu+39g5ukuwdaKKdu9O9z8iW 0dyYzsSQWZPNzeO2xQh5e1slwyUVnNWd8pxjzbD0mFEYcF0p67t2IOTT0qp1m5EzA4wFZhaO9piS gU6vFHXzlWsZR9efobw4t8mNV4+++LG29eS1OvO6eIrlHPgkB1ybtb3YPo45K+s6bdqP9XBeltj+ vSe85ACduhuM5C7C/h06Gg+cVh641utGKPKAfPGyDgjhvzN3NA/q6cDNg+xO/s3f/mT7tne9o/0W 7jPPPduWTnEumEcNlEtuhFugbjIHwGZvlIz5oRwszx48BQN4u0GIdEtP2g0BJY+kO/Kg6EYWufYZ uat86vLcjWjnR4fG0xiuYrMN+q0JTtOTVpW0gwddYZR5oce4+vk7fsYTh/7Gj+I0Df0DF77rajXK LuGNl7Jxets4mtDjt36mIdy8Kw7NcF5gl0/+zNpFfkJXIbBxGyRC/r/AdAvo3fRsAoLfsCmVPpkz 3O86uG8vHJPpZRFLrOHzVqLDuHtd4+sXxvktvHgsFHtC9pwseJmlm56YMBqZanphtriCrwDm/pgv FaKuad3NZ4fL3+INDQk3TuKJTvzSYZq6hlkJpUUb/NKlSR79FjYFqb8wpmk88ToiNr4jXv33uD3m 9v5uu/jQJTZ6jOkJ0zh4UPqQ+18fvHSpXd/a7Pa9UB7iWKRxD1XwzkQgEJxajgld+a2bsoqfaWql U9c1rpGjSUYTY3c/KxQcvZBOj6MWU8I9XuHUZ2MU4bnZAbbPaNaboY7pIPg9ROhx916tO05K0crz qqAoA3iuYEBxkZBEKQ/BSx5KEHU8tBLr56YTw2saWsK7yu0XntZZLBJeV37ViI7kvb7SqyzdrETf oZs+tv2RnriceqNmgK+rD4WPrdF1xEdaTbSG+oZQ19k2Wo8r4N9NhyM8GXH0B1yGMGU3Kx2ds6tc OIJymzK6OYSPPV53OfRIEwp+rNIkLx39XZ30XGSnS7v6ace2+GQe5Y8//db1D3g7D/iiQnX2gHRV sLK0eKES9rfx3XBm/hz5kpB6WRgKmw+ZPnNRRoExJRVnTSMXrDiMiL98kw8cY3HXrf2SCfVk5JQd ytJRneeO+2yUGjulSR13unTIGdEBCtc6f0h96jMS2+IlnwnXfE64xpAtmqCns8jsw5CL+xeZLdna nGBb27qlUr+POCylDHiYw9kVOntTli2cJvZZOmcZNJyuhM92XKgPIxQ8u5C73elMTbMGPEKxF9Hn wQGMbQiiePP2NqPaZe5Zlh54Sx2JMJdfthtpty3raiMT0qaFO2bxe5llki/9/r9tb33LG9r6iHVZ eHzEDNEiT2G6Acx6d+h5eTpGy+wBWGK9eJ9OASxt7//A/9j+9t/8QDvd503eM6xDo5CP2DhnZ9T3 eRdRKM50LdlO4DUqi3zSdpEHo9q0R+d3JmdCY+j0t2HmS9mqVf4Yrn9kgMpJ+ab1u/hK3uSLOMxn yQoCxJUZRPkgP5XjKm2/k5bwwS8+8RimNW1xJq5pavULjDQaR/1gOsYRxjji1SSt6A3TNA+GRwaL w2/jGp586Cdcp74L3X/4j73mahi0M4mCqhdGklH28HElWCvcyXQxDdKCM/FkqvCARWUc4kBQeF23 mdC4zIRhgU3mgl//hMVP5uiXzOuKY54RYbJwxhNG2oNfIvQXTphUHP3FlXzqykxhpFU3MKZnWGDz 23Bhxa/1W/zC2RmwUqX3Nh/fcI1xNP4ObvM8jzO4k6/1B86225yr9SIJe8sHvExyBiV336WHWPvY 5g121oiZVjqmB163OCHIVAJUIZYnUeSu3c2ZpK1rGqavSf79bZg0Fb+YihwiMEZuLGFKbey0ojx3 UlQhRvO2fjkt3OeNXXcbD1hf9tHsUkRsTOqzMcp1qB7K1k1JI+oUJUtU+KKyUbvUcFNJ7TdwjsZQ ys6OwjjSwxtbioYv9Z4jN5VkCXxhsJ3CFLATtgcqx4IBGIHkaLv2yah4S6lChyPPwqeSB36mhMSy sMDRHwVbAUBMsct6jWXNrUQP/J7wEpNHe5YR3mf7W+1C7ybrtQft4vbn6DBBy/rFdou17f3hg21z wj3XPdYUl1C88GBs3vnvWqzT/15sMWHU6flJbyCqQGjMbWCwp+OFjVu6ywNP4tZMFvjckFN1zCM0 1GWYjjVDWJ6zq9EtcEZVKXd8xyWvHZMBBD2EdL8tK+pYFTffNbIVp/EhohQYhaIOpgYCCx7bV313 7c6yq1E3eUFd1WxAn/VFegCOINohVzv2uYt7OORIjx00R2mM4jw3u709bo//wTX2DKyVol1ZfgnL GmijEQ8RsEegz/uwPS6FcF3bqVSxSuMhHbnaiazyOUSxckeoZ517PaZDJxwzGrKZcB04XhwaH99i Whlle4p02al8TPzzGxxdox1Zz2zT3blh2dC14eyAVQ5oPQqkse3Yvg65rGWZo259Or5VJtRvXxLy uJ59PmGOWUteoFN6wNG6fWTIGh0hi2qdtd7lU2e4qhJFRDu5zhOaPdrXkLZ1m00TnjQYkg66nHyT Lr+dandZxvPwnoe2bilTzENkjd/zVrozqIk8y+BBmab8ixILrsgslahGf+NGYetnPAdNxjWfoUHY KG79jacNfcY1jjAZCUcmBb+u+MQljiqbmaLV3/xE6c/jSz6Cz3iJH/0gfGjl5rD+j+lRhgKLIV0S 72z8XuAaNvMwMVuaxPpdvwnt4gtVregkejZFieAkjg1wZmpzRP0Ub6EGJz3TmTDv8OvfpRXXjOZb vGZS67dWcy8zAmeBa4yfyq1ruGGpELr3FqgwxtMEPukGn24UrTRoQl/wp/BTuPobT3hpscLk29+h UxjTFf88ff6O0X8TofCTH/xpl+Pae//8j7T7ud2mz+aQ27zH6CaUGrCYPxrxIrw+RNq5mWZAWsuO KkAWWpM/8UuHNGg189/SpS1/0qBUyDhaRsWItnGzlJftl9ZCejvC7XthAcJuwIH9Ieu1QzZFDekl H3A2sF+7gMGHUFCB1gYbFZwaE6HQ4RU3FrA6/4m47KkwSljDexVL9RwBYxSkd0l2p35VkCjx0tso wdKzChz8aurazU+1lorQZHrODVH1VJ80uLBlfL5L0fLtSLbwo6iH3E+s8JqaP6boayRJ/WToSh4Z 1Z9mYxjTjY37dReHe+3iwrX22o0b7W1nrrZvOHW1fePaV9pL1vfbo4ycxHvApp3bnJbZh4de8GGH ZbHSYUqVkZbdEKcDvTfXjCA64S200UlwfbiPUO0xY+BvR+gK6T5HqgYo/qGC2M1mCF07FXZ26g5n y5i0HZ3Bic74UXkmyPwkz8ULwhwZKsAdONdMgLwiUtIn3M1c7icQj/0Fk6H2IeCtX6gLPIYHKA42 ONXa+TbTx1wwwF2L0OHaK6NOlJ+Pw69RTzZOi3O3bkVagn6T73Md6XVmcS4/d4eLCdy1+wDw56iD Z0HvJjyUrNPGjO5qp7cUUGfd4TuhLalop4y0qy5xe5UX9bMqzOiSIydTnuqbPE+M223hzKj93//X P2/f9p3f2r7hzW9sn/nEb7OnjyN03M1cbZb2UoIZ13Y0nCkIO9mRLaUwaIvzMmKBs7OedXfHtSrU l69UyKsog0NvUYNHjlZ36RR7+5RnZweU8zptiN4I9YRb5Jh27zPD4sMaRyjTHfi5yCh4gfazAZ4V OiR2/EAwaxJ2lv2pDKROgC/Wdi19ygT9IrdUTPqZV2VW7RdBkbrGqkxSPiSeFUg4+RE/49vxyHSt Sk0cusIm3cQzrt/KT+MknukYltFw0hVO/FpplnbTltYoZeOZB2mxLExT2Sv9oSP0mrb+pmMaMX5r xV/KOgHlCnfSgmYhMnTm10We+YPEfmqMIPMJ8QMGgM6Gh/H1oBOjrDOcHmJw6pZQxpUGHS1/q1dp bDMpzLxNvHnX7xSKsKnAKRyZJmPyW+bLWGGNG2t4jHFkrriKcbMC0s94GgtIOOnUXyOO4DPcQhHG 9GIsjMDp5+8UsLjFZSUIveIJzuDwt/HMl3GscP52vdaKapwJwkyhuc+6zxpTy8fX99s6jap/aoOj QNDJ2o/yUcpNa782nFDpOB+4jvJbYO1U3MmvaQoX2s1XvnU14YOw3plLaTCoYY2J9dgRgmPCyMjn 0OrFEUZvjEmoF4wImN464hzl8SKXq7NjeVHhTF2CSkbeKEjrDuLVmQ8kZAmHWstTUtNZUDlWRSoq EJLAc8YBL/yti+VSdipYBHxZY1SxUBfxm5Ceo7t6TADXyzOsx6VQVJriqWK2zuKvXyEgLRlp3dfh 2/wfcz1R3VXMbT0M0Ts6GI2pACeMaEcqcpes0ZtLTBE+ePx8e/Xgq+0b9j7b7tt/qi1NHm83mO68 Dt7x5oW2Ozjd9gf3101BU86djlijXAcH8yII3cO6M3cMzJhLC7z1auo0eHGl41ftWJVu7IBOzjHT vfZZHEG6BlubH+2BFYu5V5tLHLx/+WQ6OrMIYO37DZzWDkj1Z/xj+0BQq9zH7JSVJZad67B1zaN6 1L4nvGMSEn94hbKgZGkn3Y5tz3naKapiKyhVDfmxg44CcepzylSyvO9Rr9YvssHpFLKCTohnTY/Y nXzI7uMDzs/eRNlubilIH0ThrHcv8ljfBmyIIv+cXCWPKC6vBXUpw9Gt90ubPbf/Mrqc1lq8mUX4 TxlBM73M+SMUFp2bBdK7c4UC7KavrYbO7N3Z2W5nEdy2C9dsrQ/atCXlgXZenhg+b7wLeZ+1aDeS U2TIoUVG5C4zMGPIzIXwp3hP9zo7i7dZ0641dpYBlqEJ1YkSHhNOuz++027v8QKXx+iIs0x5LTBC 9wEF34EmF/AWHhV9sBgZ4SQR3bCSXcaxrUu79Ep3ZKx+kXPKOkeTuuY7edQVR2Sh3xqfLIxy87dx TEcbI2xswpVzUfTi1ohbOaw81NUEt25keOiQZmmNDBNPZFfon8+DaSau/sY379rENb5hGv2oUfcY 8w1jzT/x/Czh4rd+dQYOt8Kr6QogVGdMLKamh/idZ/okznDEczU0N1IoK42feHErYcJNxz86rt8E lwe3hTVD4tX4Hevve/1lUPxlQpgogw2zwmhCQxgf5WkBqZhlbCqX8QKfSqarCdNNS1zSo2t4cAtn uGEJN6wKB9xWIsNNR38rj642xvQTV9zyQJqtPNLr9IzuMtPETz3zdFvmWrQjjgecZ52nbiansSkE bZCupU5RrvZkkWOlEFRUbmQRj7ilJXnT1UpD8iFt8laaNLqG0ddFULNmAq6B06UE91kD7CFUvZzd 42QK8ymXaNC7oCB43I9R4CEdhBHhTieCBtfvTtl2NcM6ZwD+KloEt5cg+CQkv8DZ1ckS9NSkEtJA M/9GB4MwqwX0e0OU67o94OteYUdhgqGB6o5lFYISH34p+Q2tUZgN0/jisRwRV+YcLAVnJRfWkVvd PlQbnfDxv2vYzBr0PbsLWv28kWh0fLst8pTgfQvX24t7z7dLk69RJjfaEgkeTLbahBdcjlcQqHSC RigFX35ZgXbv8ueuL3begoMztuxUoENCfYTGdChohaTVdSgc4TixYLa8SrPniAY/Z8xHe+SFTlhd rME0LKvptFumMyknTa0/Ayd/hTcDcA/6uzrt7UN2TAaOLGlbh0uk6UjRckZp1bJETb+nPE0LQpTs s/rtg/AIHYih83UI/6gXY5TelCtEGdrhz7Qi/JXrVo4qD0bniFmiMc3LQ+kDlk6Oed1qn3rVne02 CeqbF32w433Mmie5wJovC8G6pMOGMXagU5urE0AB4GeGUeQE1+UjdmxQ0Ih3GMJGGs7n9tagj6f1 brEoLJzt5c72rbbMAXfbr1PKjjod0aY92c7TjvTTpJ3flRcoDNrNMU/keaWlF7x4SccxPFn38hnI 99WiUox2jpkFGloGkNznzwJaeofLNQYcIVugzg1QroX7eL9o9ORBj9FrbTKEhmWsz/8dKwug2ast hbdtayIDbPt+S6/hGtu8MshBgkYemK/ICWGVCcolN296ZFEc/jausiuDhMiRyEDjzvsplx1c6CfO 8E06k74wpiEO09AV1nDlmq60S4Nhupr5/Pjbehw6LEvjmU/zpb/wpp9y9Vs/aaFddc1EREZIJvJb v9haIzGATAnXWT06U4IoP3CtaMblj/+LgAS/IH5w3Q2sL7xfaPwtOiRDjTh0KUAZU+kQbIZliP6m IUOTlgz3OyZhxk8c8aRSJL5wWmFKadEwwvQoYHHIdJmaQpDRMaEh6Yen4rGhaa0waXTmwzQtzODc 4/EA12FuIyQUWAuMAlyv8SUWG5gTaQv0dk1/kemlY0aM+8AeojQuXHyg/dDf+svtNEd8/vIP/XBb YXPLAnaFBjhiru7AF0QQJA7IHFmI32vhFJQTqogvk6SmSHv4rBt+pWJ2AqtrcMmv7lAhi3B1V3Q3 dkG5s4Y2OuIe2b0Ndkx6DpFLCPqXGOBw5Me1s9Nn2cTF3aSnT7XtS/fxggobXNwgxSjiiNGbZzod +UBxjT7qmkMEUp8p0O6mJQSXShX+nBgrYww8htFVp51SLTgVrpvBWOtjSI2EAx/lO16jPBUYszy7 AZcK1cUBp4qkRtDQotKx0ssz+eN03x5XB8Jh6GKGANx1haKjKF7jWWJKfIlp/vO97fbo6u12/tbv ttf0Ptfedu5Ge8nuF9q58fX2f/a/o/3+/un2rxbf3B7feH3bXHkRKXH+9oCHv7kfeBHBeh4+rSB4 N++wu5xRzR7XCx4vPIBeYvQyYjco5bjoNDa7vZkAZaYD+tA14yOUEtccrlp/wDnyVR740EcpDllz XKDs7kzvBxCFSf2gslNPoJ06RqaxTB3y2ef9Wb+nIB4xPe5VkT4SUYxQ6ntuEzrr8Qh2ptMrACeu Z1c8WsXmHnH2qY99juwsoPDHrLEe837x+a85a7zbDnbvtJG7mzhqw9ws6XHJRbvOQI417nOcq11z s9JtFK4jTutJ1yaXGlco0tHxDO3BPmXN9PGgsTGqd556z9EduhOM3yk370m2gtC2aAP1GATl3J/c pPwYpdEJbEwdtx40sFbbels1lTxgrZarmVD+dAAseM5f/9yH/3l78ubV9v73vKet7LNXgWNHp86y NmwdJBHb//rKWrV1j97ZTuxb2PZjahMf8G7OUs5orVOayCbjRaYYVnXuHlkovHCGKcfEo9GVDv2V Qcq0oo8w/ZRjyra77bvzjyzMLJrhwmuMI22RFZETyjJpMA3jzU/nKutUsBlhiiPw0pjf4jUdcetK h/g0UfDKQK00mbYwKlvjmH5kauRrcIpPGx7nd/Lhb+ObjvjFY1jok0bTTP7FK0zRURT+IX9EGuO3 F7KXAXlJmKoQCJC7YAH/97phkjglRjSFmd9B9e/ECZBJxwhjfE0y7G8zqpEBMlpjWsmPDBNem/i6 /g5sfcziiS/M05V54o6itMKk8gavaaQwZLQ2+A0zvjZ+oS00CyNN4ZFpVt7gUN2N6sjEUYFDEhwg C5eVwM1P61Ss69d32yle0jhganGbtzUdDd65xb2xhdteHxUG4bXms2Pk3QPtY1q6efQYgTOIA347 6qp8wY9yZ3wzrVQ2/a3w0htehf7w0jN7/qv8Q/YQOicKaXefonT36Pm7wa4evJD3WmiZsBN1wsiN HgDTgmAgz06LugOX0BJCJaHoGMxigZfY0FT8YXOI8ym1vkrekweFXc3UMLKGuUVbJeo3lozgD7yj aHH5W9e6hCMeOzn+Lj+oqd6KeIUrZKCo0RnwTpEKgwAXV9+d1Fh3g/YpTy++XyEPD6332ktxv46b nu7jbOgQRciwoi2fRrCgkJYZoS0wJd5DOBGLMoBv8hF+bqFUt5kO3ebM6AK7uvt1MxD0wcMeR1+s KyOmLBYYDdZRD+rQsjt2p5ttlQv0V1VyUsnU7CEPQWzz4s4BU7THTCH3mZJ15qH4ICLqL4u+5FM2 09Y8lsUGrjq/LJsIduBeO7Yd3UOLl0v04YdPDVbnRHyeq7V8Sdnp5ZpZUAlzPOxgk6WFHb43d3l5 h86nN0Z5iQXXMdb90K4/Sgv1dIOXelwz3dm9xbII+xA8EsTRr269Efrgu3QuLZNDCBtT16b1rByP r4uDCXhWPCHY/QmWn5Y6RVCdC6YbAiP5oRIXDrcsNHI7ms8iOhUdM0CZ3ODSjVOnOC/OizxitX3b RpRLp+lEeiGDsqHa0SwiorvgIidUtvXtmvbMlCygDonLsLiRH7paw+ZhbZuayDBhbLe6GfkZnjjC aY1nfZ/HGzzCmk7S8rewysfI38CYlta0VLbBoYJNOubF+Ma9F6e/5Zf4lLni0NVfGo0bfgojDmEc xPjbsHlFafrmSVq1McJqNYaHlvBDPBrTllZN0paOhAePfp0mKtB/9x8RaDU9u/Ig9kEC8cNiS6Wr kzOYApx9K6CM61ktI0B+ERbidGWSmCqKeeOjdoJSMcuvEHZ/TFM8OkXTDG9NV+EpPjMXesWdymGY TNYk/S7t8jqJ0/2i2RM39MWVgTIthSruMN+CslAtFK1xYqVHuozvd9KdT8Pv4MjoVnj9nOaQdm8g qvwgzB2BKrMdSbkpQuXihhaV6sUL59u1a1frweyrt+h5M13003/vZ9rzTE2+773/Hef9GLlQuVdZ w1ul0tu7o5qCsOvpWoEWUVC+NeuI9ojRDZmpTRShWT6Fz+GPeey+u/wLG34ZNubAfRUxI003Nnkb ThUmDw+4PufRMDe4TJhGrbO2JYhJ2xG8u1dRDMaDfM4C0ju1WlZl4I/hHkuxOjHSraljtx/72zVZ FBoDNluO0znwDgEF70gYyUNc6FOZl5G5UlqOYd1PgPngN7hklVOW/CKtkz/dj+pUGIkYlJUIXOdc 4uwlE5mghT5o8sSxDwW41qhCmFBvBhz3uX9ypT02eaq97uDL7dLx1zhGeosRZ49R60I7y2j1FJuC VvdvsZZ9th1zy890dgHDJmvcjKEpJ/jJZp9FR5Ie3bH4VGLLtxjFooCZMXDKc7FttbXpHeYSbrX7 eteYqr7cLg04x8k50RGK/w/2VtsX9u9rX+s/1raXH2zrTMcewS9uKCRfCHF56tSqjOLTyxAmS4xu 5KnG9FGyNbqlo14vOOHne7bWJ2oH3OA4IMq3dtdyz6/LGn3OK4832ciDoh/dhO49ymqT1fxNlSwK jqUOemAkQD2hM9Ib7nIZC7MJ7PZ2PfJ4tAW/d8ENXkmhfFVgzd3J7PJ2Q16PYTjVAFpo0yM2LnFG lnEmWdGaJzoRrtVWpbESaWwlpusj9lpHtdDEKLfHiHaVmRF38R/B2437z7UrVy4zamUHtLMkxDxg lmmD5+xUNPt0ciOPSpDDD9tK5FXkiL9949l2VXdnU4+UC9rIurQ/223ipZ1G9uimLfqdttvh7+RK 8EJsQGA/JgAAQABJREFUpedvaUy7Dm1xhRNGGaiJ3Et4aPG3Rrmmor1XQYpDGWRaobsi8CcyJLSY 1+CXjw509DOur/FkRBteyhPhzW9ktWmJz3jKV+nS1QpjuHmO8Vv4eRyJK27TMp40CBc+6/o7fi9Q timAJHKv60J/TRV33foKVmidKFMy9AIz+62vuO2xSqTf80z1Wz+nqctFQHWYZn9naEVH7FlYl5JB Sd/MaWROrL8tYAtexsffdDTSc6/RTyYaJwVlPBmqG2YaT0aqDDX2zlKZjGvhmTdd4VLIfotHN4UV 2o1n4VshpcM4ViLhFdq9QyoOm4jobyKs3CiiIb+zAvfJrVs8Du/od2trq62fPdX22HBz/c4tlM2k Xbx4qV17/BnW/pwdpXIxuj1iM8Uq67n7TA+apvSWskX5mL7HCGqk2LGsUpznm9/y0/x3fOt67ubd 37rS7xEXuipM8QlvOSH/FMjYIdNufUYG7ij1EL3TcVBIxSEeIMPaaUxd44ejSXf1Vm9DOciITkHY SVbLE+uI30+Nrr/hk1XXm4XqBSuVhXhwapRlZ1LChHUWZ7YvAKZ09QSXiOVfYcB1R35miYhczRaj ojWTOMKp28UlHfqPGEUy/gAfG3kQ8I5sD3vrbWu03p7nkoW1ySOcFF1th6tsYmGq8f/ZPN2eojA3 vQBkuIFSZcROA/dShGNo75/mPDVpUaSwA57TeXHKFj3OsQ8256BAljg76rzxwnibO4+ebY8uPt8e W7zRXjq51i5Or7Wzu8+3C6wJuwvnEaZXH1x7pH2GzUJP7F/m6cJXoWhRqHTeDti122M0TY2Ed3Ye 7FBQZnR0ql8k0+mNyJKO93w4EwN/T9bQYQwQpXRrRGj9cIqZUbjP6o290YlH5Kc7xLuDYuWxgFK0 8s9648hVpcf0+8ISHcOJT+mxwYlpXF8SMmmTPKbDYT0a9W/BC3dt25Gkw2SnzNE+dcCuz6QWfN34 Qn1idAvXcK2D9tKqooGT6XOm+ltZZotIe8Au8wXoYWsQcEJytvYmbRBF8Off/Z7243/nJ9tP/swH 24d+9G+1r33ta2TBayVpx3Uca1rtexkZZTuJSfvq5E2nzA5YB7ad6acVRnkRq+xJe0ubvFfOmUba pfGE14jPKVxN0q4f/BFGm3T8Fq/yK3JLWH9HcQkrTmWm+JS9kWuRw5nmFU6aQrO/tZGz4vDbNIPH vCqnhFP+SrtXN4aeyGFpNb6ySfpMw3gqaV1t0k46wpmWeTBMnFHAxtffeOIWtmQkU8qmkTzob/5U wOISzwuUbZj7h7rWb1qz/TvStFS6Cu0PbKoKYMqXzpBQTH35m7pvo1LgJaO6Mk7jxha33KtEFfIq WI1RtfOmwooYK0xHl5kTlxmWUX6ncJKefsLda8Wtn0ZmWrhhevBZKH4HTlymo5/G3ylI4yZtccn8 9ICENV4KxEqTXp+VwW/xaApGrbODgmX6i8RL8ZgfH3lW4I0oXC8yONxn1Y3LINbPnWpPXr/cxqcR GrzteYb1xytf+nI7f46dmJzHGzDCoE9WFa8UJUK06GHUoCzzvUxpdjdmlQ/KOPwqovjjb/OrlV+a 8Mff5l/XfDgljGhgoMMGlhpuoYiZhvTFGyvFIjdCTR3dIMCmPTaBeMkFm1H6aKkhefboiceSaJbk ndoGboZvKAa+qU8eb6iqAi+q0psJK1spQb5n9SQK10w6JV0XOBBWz++RhrG6kSu1iyzVgN+W4oYp 5TAdA9exq/Jb6R05a3RrV1n3szSfU8hqWfDD8XJLwat8yYlnjXusWfaxB5zjGS/c1z7OXci/O36Q Ndw3MnBkvRG4CaP/w1MPtW0UxB6jsDE3HB0wFYreRKgjZFmHdQIC5iP1GLXSWRiykcuNQIfMFHR1 9Tx6A1hoOnV8pb1s4cvtG5eeaP/J9IvtkcPn2+ruXlumDi6wMWhM/A022Vxcv9oeXdpqTzLa/PAR yw0oq0NotFMwcjSIUu8D7yjVix5gH1lFSDm9rFKD2RZNVy70AiibAXlWsdl25b+8HDsrUTMT1CX2 IbhZjYdo2BBMR4RR4JTOF1knDcuYAAIdnbqG6vT4iKnwwYKKj5EYo/hjp6oBdQp2gZFh98avNyGx jsdUr+kPmBbvWbettsAMrVP89gWqCdMnY68SdRrFG83o+Hk9J11KvlGy2lq7tWPoZT3KEkenBFFN XKI5zfuxx+4Op+Py/zH35jGfZtl91/0t717vWm8t3V093dM9M56JZ8bbhAiHCCERE4SQQBiQcJSw WIlw5EgxCZAoXhJ7ogQsWwKLKI6wIyQQKJKlKBD+gwiBF4yxmHhmerbumq7q2uutd19/C5/Ped5v 9W/K7UmcTCLfqud9nt9dzj333HvPuefc7Qhz8e337rRVDpOwPXjD0RmWiFU0Xxd4yTvsI/ajEQWd YLZBQa56w6vzd7W0BMbZH+1bLzJ/+5ph6Zezb+Malrdh5mue9lnh+fhbPmC88C6/xc93eF34XXAx rvwifED4fitk1UIDSz/DdMHB/HW+zV//4KW/cE1v2uQhT1QRydnI4mZYHuMG18A3LBpx6C0cw3Mr kPmZ1nLpgk9oIB5+m06e7RMYoZ20EaZv4xaNCtrv8MdIIcqLUYpW/JFktb3nEqDxZJ0+lVYYeuLK j7f+JUjpojJDC6ZLfl0hJTiNioaW9L8TLpX4hT8OCjyn1ts9dCFYmP8sIa0QnzjziZ/f4mc6K0o4 IWSV45JGxg/+xpHQwTd5+U6DTUUbx8c0Vpp5CMfwVLiVW8ct0tmEO0cndU5VLlb7E6EQSapRO784 vLJap9Y82mVBx+p8++t/6xfa2w/eaz/9Yz9dm/VdAKVGqxxYZQvQU25LWWdu90SV6LI8jr7nHOnD DPUTv7iUy9/B37c06n5b012YtArNyvQnonC3Wi1MxWo+dKuPd9BWSyFLDK4EKN14vAVotMxhPUdt cMxoFvq4F1Rt9oQFPB4dWPJNjl5w5UwCgabgzstM/AMDR5u5/IdH164UkDIg3zBm8a89skawGIJS aKnpqiJW/MvyISQq3aWfW4Sc07T+qkIQqK42LpjSFRQqf7Ug8ulWRVv/DGIY+Aww77oF6AF7P+/0 uBt1+AZ5hw6U4UDuS38Bj4UqK4yJ+nY16jmaIIgXyt5jylkKbR5Nz9OnJmMtHaN2E8m8gNo5He1h jr7dfv/gK+0zo6+3N45/q63u3qFdsUAGGngoxMkxAy7mjAcscBpzMfra5kb7u3sOlNByEEzoBJ2F ghy7LXwKPYkl3ShzmWRpy5RLAVkU00zvQNG6tW1ZNgctDJbKcMF0QV2SAA0t9Rx9qg6o4H2mkHaF Nf96moKZkuC8RmIdA1uNWsGr1ukiHemsUCGYxoHI0IOwjtbu21X4urVrAINx0D9gEVcJGuBPq585 ONScqGZr/1LSs+K1tFcq0rcdCOsBBGCwoIbOOg0Y8Brzs0vAX+b0qfu7j1nsNeEwCU6vY+GabejB vXu1rmKJFcE7O9xBy9uBtc62Ii+xz1Rfon7tev6GrNW2bF/ykjxJVwAuYRg//c4+6CM8nenDr4Qh n0l+hvn4O/zHODph6GbjGidCVKFqHsYThjzM0+vkLQo4w01r3sYL/vrJ197nHx3PTf7CMa2/UxaV A7VZ9+4KzzDjyT+FYzzjGGY+phcX40Rom69aqXzXt2lMGzwiLMXV8lhHwvJ30omDglZYxvHbfJPG +PrrbNO/ozPBN7guzftel8H1Ii7V+zwsUV+A0IUTV/9ahKKagQtC+fa3T8E0Dmmcoyw3i9dlQYgM Ibo0le5SOza+REzh/S0BrBydcfM7cfTz24pKw9DPigqxUxESOc4wXdL5bbpZZxwbxCz8hAszjcd0 /jaujcOKXlLoVMOk49MJrVTL5ipi/d0bx1i38r/CqtS54RX23O01he7atc12vIu2+ITVfqtcpE0H J0GZXq6yv+2QRuPiEe9OpTsVflU10CHXIXojkHj7zDrLlHJ2HaQbcRtHvHykyRCaF/3kfDySxtWe HYmgN4tMuEUO2cjZsg50LROHo0+Oe+wnRVN5iIbv5dxuT2KPy5CBROO2oCnX3LlgSpgFTE1ZgQYT 1K/O3SYTvkoTVNOtg/IRoOJdAlNBTPkgbMmBGmTYSmlHbvVR4FZvoQy1Glkhr8xQ0MoEL98VCS3H 1cvioHPlPKWsQ/SV2UswaBfLOEfN2Bct340qaDXEnTC48LaisQJB1Qa60VhFCwaNIKfe5932woIi zfEDtM8ehxZUSclHKPOs5r2CQN06fad9aPCg3Rq8224snbfvOvpazX1fnO+3BebvX0OYXGVP5oAF RVPnNaHBGQOxEfOijk80Xe/1ltqdw8X29fPFtrf6EkyG9sUK5z5Cc4hQHDPF4CrZMolqeaGkdb6y 37QTzbkD6ostxtzURDDedcoVFEAsFo2kTp+yLDjXDO7eVjN+zCDhKUfzsS92+ox50WfMN4856J/5 /kGfwQV7Z6e0E+f4h/NcJem5zbTnWvQEbu69dY3JBQK8pr+oJGW8ljLQJq4Us74RtlhwnHZxyxXo Emb/V3tRSOvR4dnQ5ntUejePi7VIIU96lnGRzsHdpG2zXuIcldp2riDd3t5uGwx+j9hWw9Co7bx3 xwYhGcoV8/fqOtqHaXSGPe9jxDXMdpoFqsbzUSh0/a37HZ7iW74g/wgvSj8UfsG6hBE+mLTGC58z LP3at7Bm076Ig/np9Fe4qSAoaBVy8jCtdQop4ZiP8RVO5j1bluRhHMNSXuP7ZF7W71kcjGsa+aL5 GC7/FBf5p/iknApY4UTIilPKbRzTGua3uCVMfJO/3z7SOmVK+SyDj+njvqmwTaR/1HdtUpfn4cyC vL7B1YpOMn+ePx+OLkWokLsUliYKor6FRoxiWiauxmik54C6bxm3xDeNb+GmsBIjjxVS+V3G6/Lo hHL845f0/rbxWXnCtjKs1DSWpLNirFzTpbGkIj6oYSfOLK6BacXZSDbYF2tjtbEUU3BVq6YycWDR hZ3bOUeFJ02TUfqQg9gP2/U3b7XH9w7bEafGXGfBxgV77BxZ1+IMzGGOrJ23dW5XnB3NiKPzixmg +Fsha7nMI3QRb8sl3qFNaNAJ0K6xpcxWV+a0kBfQpquzIUJKeirQBgj7cyaTR2jVI0yHE8/ehWG6 GvnUy7fhlufsIxw7clxDE9jgjlK0r7bK3KGmdLaauIBqohYik+S7mkiNGiQPjNHMxbkkJ21Lxlcv KAcOE1UsebDtDhjSU21WAav52MVVClJPXRKEaxhQYipOzd+STHgKYk9vqi1qwqeMm9QPO2K5Vemg rWCCXKAONGnuYiLexYz8lI47ZrEToqL2YJp30ViNkDq/ONd0CT5oa1p8XAmsqXjAlp529qytcubt BrA32PbyEba/vLJwv314+KBdO36rrXNK2KePvkQZuy1hPYT1iojSxkZqiaw4P8X8PMDsOeSS+h7n Bx+vvNreZd74c8c329fON9ruyiZ7bBXG0AW8y1IAiEJJK0NNM4AYA6MauKj1Vf12dV1tiypVCNbR f5igpwhvp017B7SnZwjY+5iCn9G233nSxszRTp4iZD2MhPnK3vQh9JJZs9ecRV1zCN05NO8lDhuZ p/4R6/QJmDjCXXprjr6wDUHROdsvuJIT//SpH7QpaMunW+iYfeM3wlnaMlDTBE4BCGfQw5tceHfp LLSQbUeazAcczrIA7fbRtK6scYEB0AZMOzx99Kj98X/932k/9z/8Yvvsf/nX2p/5Uz/cJlqmjjEj k3qdgZLtfs4FiQWRrC+zcLxSfcr+YV68/G3ZpGWEgILAb/ukTwSF7/CvAiAM0vvoH77kWz95m9+B 61tnXPMzX+PlO2HyK/OVh/jIp+RZHqgT87Fpko/fwpHHyON0lkG/CDXjin/eEWL+joATH3HWhV8Z z8ffhinoxUO8kk5hOcu7LafhlnOWdsIVhrzXt2l81GaNFydOyVe/0EeaiId4+nTUTKrf7fuyUTxP 9sJvcP9G99s8rMiuMm3+VGcxKs3SEj4NJcmGahP8sBCdmbgSk6ZrQDWC5dvCpsGkUkNof+skno/x kpcESaUJw0cnYY1jXPNOmA0jBJXgfvvoP9toxDkEDxzfVlDMEP7WCcf4TvY7+lLYGsfG0POYQJiB iyvc3mPYmYIJ2tkIFum04uqJTBtosl+9c7v93C/+fDvjHtj/5Af+KBsbqHAa3whmNMJkbFnt2R4o Ybp5mIW01hw49Mg2XOELar5HzqXhUp7Qpzz5I30sp1qFb9Okvjo6Sctu0DP06DcYsdtiZHhDtAvr fYhq6zzeMvOQx5UnWpdxOJyg7bIXF1qMXeyFttDbYp8kK3wHnHE7h6Z7blqOOtSs7GXrU4RHn/ky TdUqmX0XUoFXaTe2ITSWWlwHTcWzHHnWIkDflFvGp9ZqedSFaj6S7wokzLanRaWui6O9iHut6MKf HGCnAjAehxqxQGeb1bq35ncxFD/l3FrO0EWIPhmvtPucy3sbnA8xLJxyWP7uLvOf0GrASlY1Gg+C n169CW60W8sC/x+d0GfOMQmzB/fl3u32qfl32hu8X5s+QGN9xBzsblth29AVDkFYhMajc44UxIx8 zoInagnBhRbMAIAeUIuSFthHfKiAYkvK7spr7XMnH27/z/hj7TcXv6O9M9hoOwcMcGhvbkOCcpQO nKANFc4v6CABmRKoeXZCx5ibvR7wggEBxMdqgWbCnPwcN+6MDzH/sk1p8pitaGzzOb/7tA2f0ibv 7lGntL17HNzhoRVs8ZmwjQdpipC+QwasImYQ9PGPvMq87D6auHvLOTmNSzasLPvEAnxCy4CzCR5N OELgjtniYzjFBdOu/wwwq4MWjh5EfA/16JoBbUirCH4uMCtXmrBztwowEnnCFP2tTvhnUdYYTXvv cJdpmeX2bG8XOo/ayvYaMGjTWJkGjMieeCEA9Vl34BIPEV0CYGtjqw6ZcSBUfKBDqrKVstZV9blL S4z9LvzNb9OE4duPw0Nss/a78Kb0R9+G+QjX34EjXJ/ZPBJPfpm8ImANC1wFbLRZ32qy8i3jiIO4 mU5+Ju/TT5jJK7hq3ZP3yZ+Ci8QwXBg+wvTp+Eo3VSXMohP+atQKWduD+ewy2BSmLrhEEPpbODoF sfDl36YVN387NyyMlFe8k7fpzDd5x18Y4hEa/JMJW3P5FroqsA2BpwaVl7D5WU6iWLH1wJz5oFPI 0rqKMJ1x4iRURiVWfCopjcP8JJDxAtfKDeF8C89KMTyVaTqJbjqJHmd8w14U7ImbeMLUz0owvXB9 0oCDV+ApSM3fa/FKaMAw0yhqlTCA1T5PWRjlKmIZ0yO2/CxwybmHVQxdTYmpqseBAVof1IqrjC4c gYwlfMBd+iho6crk1w02qnHBcIwf2gS/lCe0kx4+HvsWupve+JY5pptzzKDCK9rCuJ33quMEZWho lhPnxpiDU1sAK3geTF3D65jDC7xkfgLTcysLyHsTjPtLTdrnTNyaW6VKatGVqgDCzzGlp0DVCmaF oe3GNgUOdUIRaZ0zVvCX1lpc2ghYQIhfVgPppmAhzoh0fcpUKi3ai2bTEtrQjF/ANx7h0o0KK76N gDhEuLp1ZTS+155edJcLDNi6cwSNnoGjpz0dne3VvO0i89JqzAM0uQGHN9DlWQB3F3MstcMl55yv X8f0bS+ctg8vPW0fX7jLdqHPtVeYf906uN2Wj59gTuYOJcZT89rkWT11BOPnP2XuTLheDee2MQ+v 4pIb2iP1jjp1zLWHjzmc4usnC+2dMbfVcBTk2RUWV7nThYGUi9LGbr0hre2xaIhWiyrHD4gPfWng nUDmE8p2cZkHdpXxSA39KXNt3CPbMBef7+L/Ljfi7BPvwR4XZKDzwZSnmLtrEdKQgdaIfZjTd9of +t5/gb3j1D+LkvbRfA8OOWGMuB7kcaL5GYE6Af9qW1hEhprFWYVvbY40N4CVA4UcFOFAT5ZhfP1s GFP7i3O1trO6MJ7DELBDdKuo7e9Cs455fNueGIqtrG62o+PHmLRtjwp5NG/a5tlD7tClTNsfukEx qEtW/k+46o8WVf3E/n1leQVtv+Nl1X6ArBNXL0OQzoPLfbb2N/uP/KL6Md/pk5bD7/RJwwsO9ZGw /Lav2j/zyIvs4/5OOuEYz7dCUtjyCWEpTCJc5a9qkdEkM0drWuP7xPwqPxW++QjHMMvyIh8MHr6D a97i4WN64fkdBUe+Kj7irNJivsbLY37GT1n9PYuTvMt89LNufIQhfB/TmT482HjmZb76WzbjhAea Rni/p4RttQv+yOtkXjJ+ylCVYmEkls5vC2QYgRVXgeHjXZ6l9VJonYWUCL4ttM60PnHCs0J1iWNe Ek7/5Gdj0N/KSUUFhnENC2zTBK5564wT/+Dj6En8Uqk2OuHHCc/KFLbmYrgJzKTDzS053hziXkHx tIE9wmw1XIVpY3azehdhQu65hQvAvOyx0A8BYsfqK9iAq6brW1Gh2W8KQ3ch0jwaw7yjf2kAQh7l lzL4TlnFdZaexhd+TEgJP8AEbDk9NN1ynrNvs0fedfsPDPkCrcjtQQpCF6TQXmFHlBnGqro6YqFP zZNxdB8FJE8VDBaywIxGZ25DQUh7iINVq5kXrGWQRXOY3qRWvFLPTpxa3dpiZZiUBWnf0RZh47nK lsFC28Z6dTUeH9CzpkKcPxYGg5q6lECNxJXKNjmS9TFpmrAEtbgQhHd7AhPnVOr2eHIT7ew64Dx7 14MUMC7TtD0az60t4zo2D5Mu9Fhh1evVAftsWaH9xvlvFJ4TBKCzswsI9S1W5t46fdReO3+3vXL+ hbZy8E4bHey0AzT+IbcsnWN6X+Qcv/4pzA3SiPYc5fF8agWE44I+wnMOietAzIVPU1YZsw6+rVDO NU5FWh3fr7nc9ZWP1fqAU2DUSMBRBG1wQDqnDkqQo5VPeWpMgwztnR1yEtQBbQ9hyUlQU7byTDxX EHnbdqhbLm1v9/lxB0bO3bIsHkAqkoaVxhNOaJoOd7m/+LB95nu/q30EbVDr1uMn74KjOwzIl/o6 5yCNEW0WL3BA0EJ/55IvMPsPNC+zR1k3mbC/GNe1W3ChL7kPuvgGI5s+bWziYGHsgI64Uw6j4I7l nvctI2zdJVGuhKwDUkyfZVpGqybfwwP2La8t08aZluFiiaNdBg3LXd//qZ/4yfanfvrPt8+yBehH f+TPYcGBadPjpLm3A11ggZFoNpeyjtB+tDjZ84qP2BAvXfpa+p99Mf1yNo5+4UnCSHzjBIZ8SF5m fzWOv/0OH5TnqWnKg4SXvh2+ZR9XwPr20d/04XnysvC2F4WpOMgHDPddPI63Tp6osBIP8fMdvpiy iI8wij+Bu/mazt/iLEzDTadgfJFG+lsuXWg1q82Kl/7mnam8xAu+wjAPy+tjGcRXWpjO+MbxkSP9 nnO1SlONgkIocCWeBfGtswAWsBqhvRrnthDP1tVP59yLBZRgxpUAEjIwjBO4fhvH38bznTz89kl+ IZ6VpL/5SWCfEL7Dqwsz/uwzm8Z8deapoPSxQYpzYCW+8TRpjtAoDBPmGeZiD51QUBrvnFH8FbYW HLDQY3l7q/3Uz/4XtUjjp//KX0WjwkzMtg1HzxdoOsVgaiRPQ4GHDGgY0m9Sc1VqCOANA3GNyBCt WByhUJXX8qXc0kVa+PaRDlC26iu0TOezU/p9DjzLeOaCHPYNn3M0oBpGN3LHlA8+YIAQ6pYNzYkg jOmIw/lrb+VUpkknYfXs+Q5tAqY55ZQe54SnU0a0CAs1tRGMeeDh+TDJOpDF1VdaREoSAMKmAs5k 3r1lprQbGWCdAAVoy5lpCjVwCN2lF4bmUdVCj3nUxO8qIH56vnJpyHzXHLtZkhWG/nYOHU+H3pmq 5goDVxu0YhGsQx6MUwjGnbbJAQ1bHJjw5pXT9tocpzthSv107/MAl3kzv45QGDCQmMNMvHx6v62d vdeW97/KMZwINtAEFPWJlkdZGovM7EujE9oJyXvg6dtBjTToBjcuyNNagDWI91XMrh9bQeihc69P 32kPz+63Lwxebs8YsD1mXvlifoMVuAwUsLI4KJiDrmfWf52iRN2JJ3AGaNcDKlTLgXhPOJBDgctJ +d2DubwdE8Y5zpJ/igY7z3anMVuTVtZO22f+wBtt9RqLyq5wRcDDe1wVt9K2trsLN7wn1sVNyyuc nPWMCwGoG/tC1xa7AVMtKiI7/TQbj9Hma1EXwlhTsf4OuOoqPRZ+leXENsQwo3F1Ya/ampotYQw8 gIq/ZbGdA0NTOgSnJTJAHXIU5F4J2nnaBMZS/OEPDER23nvYtq5fa8cs9rKvTTB722+WOWRk6Pnf 9Pt5tutpy3ELmlY6+6j/PGjMNqgVL31vli/Eryu34tom/b7Wp7/xZx/7psIgT4SjcRUk4THi6Ldv zbIKwGiwEYbCML38y/5tPvIB0/go6KIFWs4IqoRp8dI//EK4EdzCtXwpU9UXP1Lm2TIlXzXwnE0g PqYxL3ESXsoqjQJP+MIMzpZZeGrus3O+wo0Z3PSz9BOu8Hybr/CME5i/J4WtBS/t1HYN8iGsBUsB JJwFSZjfEifE8+1jvIxwrEwfiZFKSnrz1N/HOPEPTAlmmP4689Mlv/j72zDz1c/0CTO9YbOPlZpR nBVrQ4umawM0X2EKY5HRr3eWenG6BxkswmhsxM5VO0qnamH4MDdMqwccaYecaVevX2X/pkIK2iBM +2iu0lFFTuajoFIzcaWwao6j6rECifzqcmnm6DxnWTN1HfBPeaSPzjKKv7ilPsRVeltGcfc7nbAO uAe2GrNmYYVjzc+jnbgoal7mTbo67UgBqQm2FqfIhRHgcyya4WhCNQ5ypMwwV65KY+Ia8yRmORip 5/aqsC5xQPuI+1e9jxd5AFnQ8lhAJQ5UCvlbfzJMX3yTb6l9hOhKgyVOp8kqKnEmcasKQrx+uBAL TbROCPEcZQWN6EGfKfUwpaxqfJ3GAhJLCFm025GCGrv3lNOisHPyEIf52hH7Ouc4IOEaZ/x+z5Un 7fddfL59/OLd9tLBvTZ/yIETe3dIfzmgBEbdcgPufebfNTUvnrHoCpQsv0LQ7TLe3jNFu3WgdM7R gqJs7VkMB7IAQTAzcAN3z5lmV27rHzKfDLyPLj1st1but0/3t7k/d9j+nuZllnd9rf9me9R7o+33 uS3KK9nQrnsssuI+KfKhPXoCGMIT++0lWe1vmHk9UIKjErVBjJ850qcFMMga0obOaK/TvcfsSeVY E7T0taWz9p2ffLldXz2nnXO389OdtrHNnD2mYdvUEG11fYPjJA847Yo6X4HRQxzKqoUE2vh0lQE+ DobxZyFZtVMWXGUevxbzgbkDtFqBbNtC2DZsClQYRGLUBlXUpBt3C9sOS9gCkwJCPucBXb0NbLR4 GkQ7xhzuGchW/ZjV87abpaWFdvfBvfbGKx+izzCvTZkdkChoFli/IG/QFf+gX/nW0VJ44FkCI0r1 D/qbb53vPKZJuoJDmO/wofA++3++k699VX/5id8+plNBsf8aFq3Pb8OELX+TX8m79NOFL1hPecIn whPi79swnfAUUgpa+WBw1N90L/JP04QOfpuv9BSecX1SHnETnvHNU7wN1990wjdP34ZZns3NzRpY mEY4mQZLnPBt8xaW6XQpv+n0k26W4Rvvs62o3+RPR8tvEuFbENS1seeAqgIv85VYPmksqYxUsgXL twD89gnhnwPlw8LHJU3iJ81sXuYpfN/JPwROOn/rJLKPeZjGBhQhql8qwXT+tnIS33fwNe2sS9p5 hK4mSk3E+iFSakS/8+xpO0Fo9ZnT+pn/9ufbg6eP2k/+xF9qk92jOqBgzGHurlT2EAcf77o0L8+M 1WTlfK8XGbg4yjDA8p8Bg6TicUQuTi/WQ8EgvmF+l0nxkgYpl2V0i4gWh1qMwmAhVyzWtoliXtKD rGQsuG6/qwKAzoj2MEJweJMLAJBfmvAcSdI4ZOwuWFHwoSXaXLzhBK6JHDOeOGOG4iQm35bN+0pL s+MNwsC8LGTlfPlHNBSMAvQRNriZg3NocMvLAIOJrEp++bgy12tYJs5PIww1nVpXpWFfzmt6GlGd by2tvRwAs/ISjPuV0R0uINht33nxG+1DT365bT78jbb67O22yah66fiAgyd4Trnw+2SPIyD32/wp h1FwSMkQUzHWZla7gpbWOLVahIxywnlmlK0abGnmVuPz7uASSBbGovBHBd1DRHoKcO5svYIQ3WCL zXWuklta7rWXFrE2YF4+I09XJtueBtDIhXrWrwI8i6Y6aYM/c5cu2mto1s55rzAPPXfwtM09vtcW nzHF8ejddnb/qyzwQ3McP2h/5F/+zvbqq2g3qyftxk0OWmGb0gpCepkD/LW4LMH8RVmm6Xy9N9js sGp59coGZdWUBw1sZ5RoQp3JHN0S5OXr1R5d+ATO3W1OtFfEv9t8PMjCPd7Togt1Yp17tCiDiWld PPAIP7ccKWDd48sgtt5+cyOWFhhGM0tcyH5BXnMMojbZo+wJbd6y9Suf/5X2qe/5TPtj/94PtL/7 i/99u37jBqZmTodjEKyAcUrI/e3eiuVA1zKKgodydKuVOwEbPmBZql/Zt3jCT6qd2aZxL/bXWf4V /iIcH4WUb519XGEiXgrbCD/Ty8/CA8PbjC8OwU2aWz8qDIFrmN/6Kbx8/B18hWWevmfLIk7CS3zT zD5d/XY0MG74sfgYL2WyXMnLb8MTX/wto+VVyLplS4GrU8j6qNXqxE8BKg2SV/ANTYWtE6b0Mz4t 6veQs3d0beQ5Uqk8PSxAKjv+eYdwvlNQw3SprPpx+Uei6G8cH4mVeBLebx+dxDVfK9V0xtUlbfLU 38q1kRnX9PqlAnxLfGHFCcN4wvAEE/M23LePadKY7LClwcJg9FvC7GScRVYbi9Ebb7zBQfTH7c7O g/Zk71m79fpr3H/JRQMI1g00vaM5mDsa6gELjs44gxbkal/tFRi9nbmEyCW+CiIbRy0O4q1WbJ6d MJVRd4MY8dPPchjelaerK8touTQZS5MeTH4IY/Re2+oEhLmwqZxzbdIBzUFTd508ZN2ofcKgqUUE BIfyI6jGbBeZcsqPxwUyI19xpsz/eh2cAtGr25A7bcLJWXPb4LSCIEN7mywBB+22BhwIFU/bgkNW m3PV7HPnmKmELOESVrYNLkM06Z5qMoK1bhvSAuA3eaI2Vpq6GauEMLjgVesOGK2UkObM3h6HG0xZ DNPjHOu6cEvNkkzK3ItWO0S4LRNve7LLwRPcT8v3oM85wSpYJ2iGpY0z8IAsyEQYNV6MRTw7GsqW 6VbhejleIcA2CO6UdUgcLRrnfHcDGnIG9znLhJmXqimYkgJq84NpjXOEFWclDzgO8bsHv9F2B5vM H3+dvcIvccf9u2wN+ij3676Kyf4qpdggL+bsoKkm0JEnPKlCq2rPY8LDyjDHvP38ycP28uYJ4ulL 5Hu3He6/y77vvfa9n/kM1cGAbvi1tnXzCiQdt/sP3kaDhelRoOHcCubih8WQl9kDfIV2bztyQDXW VI6g9aQtFEd+046Y21fD92Ypz3LuaXmQ2hSw2q9v1UXwtQ6rHTvoGytcWUyouRja1X5n26CLwnRl RhYWfeiyPqSYAt6rGE9PztsG23/29o7aU45tvIrAtQ8cP95tH/v4t7V7X3679TZW2nu377RrMPYx C8ce3nvQVre4e5jKkwbi4kUd3dYx2xk50D/sX7q87X+zPCY8R7888gjh+RhfFx6Z9PoJMwIvfMo0 wpHOhocnJZ1+9m3zVVD6Nkx/+YHpzMvfCksFbU0hXVrtEj/4Gdc4yTd4md50hpsmzniGiaNh4mCe mnrNP7xUP9MlH78N10XImtZHgWs885Mnm1b4xtM/5Yu/YeKQxzgKV/3NP7T8vSVsuzYFklCg/hQt KETX0FJpFsICp8KNZUGt9FSGv0NQ/XySbrayAlMYNjQrwHDT+50KKaFGRehCVL/Fwfh5jCcc4Sa9 8a0Y40p44xg/eRvut+F+pxxp2OLt4+80GhvTAFVFON5pKff1mDcbyOartziQALOdC21Id7Rz0N74 CKNolueYf495osN5BCDMQVOeI2n3NBqmIPQfHB6mJJN2/oiHf+YtnuYZGqQO8u7KItPpTOb+lg7V IWF2VSbqs9tmQbxafdw1VBl83a5C9t2NLJ1E6Uy+argsOIE3TmSuMERsxy7noQTQV6lt58F8B4eF +cNUzjhrWGmEpj9i/nDKwQ5jBijjogGA0O40n6vlKl+rzNCrExDgQjukpAUPbsyCI4Qi5RGfOgAE uphWP82U+rmdyDKUcIVRa/7zcPqqe+fkYKAnMGvPLfZgCDNxrzn/meudctIQizEQFMvs7VniEIcV BPCUfaRaZrt5QxgYZfKwhlLkFbTUIyKqfns4hEcHirbr6UANkzb1qNAjzN+erFVZ88MFheI4BHfN sSihANQyQES01jHC9oIziIW5vnsfv8ftzQ0GXTfWmTZGQzl+1vYuttriAtuSuBZxrLADpzFzr1Mm GwcIxPlVhDA0uXoA09/jusflk/YvvfzR9nD0uD06ude+8tZ9Bo7j9vZb/1t7wolL55zmtHvG/a8r 8+1f+Vf/CG2mz32wR+3eV2+3GzdeahurnB+NWXlx+Qp7i6ljmPiVFUy3R1huFNZopk5ReJHGhNGF pnSQoU5k+tJEOtDILL+Fte3Iv2kETls5dWE4rYowBCyCt0Y0UJmS4Wdk3ob7nuFbrnuYh24nXgqB /zrakVuBVuyj0OLzX/xC+7aXPsTSAy006MX042trW9WnZMxaCZwG8rhV+54nxY1tu7QvF2il39mv deENvu1n6ZsRCvY3H2Gb1njG8fHbdmlcvxU0/vYxXHj6B4bxdPZlH2Hq5HfGqz5+CVs+Ib8IzzBv eZO/jWe4aYTpYx7mGU04MJPefIyjC87BWz9hRfMVvvkZX38fcfU9W/bwYjVPy+7crOFJrzYbAS+s 2XDjiNssbPGxXOYdOupnWczjdydsaRwpWPf1/l8z+Ie6y0b5O8WDFu874eEhVDuA3UIXxm0BLFCc 3xLUtwQTH98hgN8hfOD4WxfCSChhmMZ8JKZvH1e3aVawUiS88E1v3MS38vQPjskvMHwHR99w3Koc 83URhThaZpmveWuaE7cyzQHXm3Gs8APMGTc2r7ZjVm5qonvEdoIL7H9nCI+Vj95q/+EP/UmsX9P2 2T/zF9o2p0jN3WKV8rP9doUFGjbIIQLh6vJ6NSpxksnTLSq/KhMagvRNY1UL8vL2wgX8xFdcxdGy x7/wh56h/ew736PLbT/+7h60n8vv99NT78BPPgTjYPrQxTnLsftemB/0uD4uDcQPtc87UV3EwiH+ aoC9pzAOt3BIQw74WFylDlnFO48ptM+9shMOQ5iwYrQPA5zy9rg9mWzfRVTMo1JKC8LeUASoEh6m fbrCubYIvwGH0I/PMClxIAGJoBNtBgbcZ+FRjwVTI+bnJmzT8Mo169XDJ5RgR1xliA0W+MTFlEoL g360IaIsjjkMgcviX5/cbR/r325bJ++05SmrWknXO2bvqBr/IiN7NHTn2LVYMr1ZSr/Nps8AA1RK +GN/sRnRb6o51QIbi6NeJq09CKQWT9v8TYNQ9CrZWqul7AEnj03sc8+udTtvmzzksH9W/N5kn/DN 0y+3Tz/+Wvs+hOAUc/38EkwGWtxBKHz+cL792tlmO11/k7a+1m4wqPj40W1uFjpuH799r10c0W64 T/bZ/3nS3vq/nrbbn2vtn2Mq9Iw5013o9DZ7Z6/NLXOfDguxsL587Zf+TrsP7v/mv/397dXNa0xt z7d9NMRXrl1jXNUtELT9cjM7q9z32hHWgFGfRVjM8/aoT7XZMfPPmnVd9V6C1nI7KGIQpNZfq91L cO4yEIFPaA6HqLY7o5Zc9cUce3GkErZdmHQ2kv3G9Q5q0nX7ESOhHgvgdtnis7C8VoMbOmq7hgZ+ 7CD45tU2t8/87v3ddvf0cXvppZvcKMhgFL7gdA5NBM2e3Q/0T9cwiIv1Zz7WSVzxjksGr599NjzG urZ/J479yzAf4wnHt31YZ/x8G9dv/UxvXB+FjziouSVcnmI+xbPQShWY/tYVXYAhPOMJS5iBl9/J wzBxSlrTBU9hBX/fupTPdDrh6BRupjPcJ+VK3vK30EG+7e8sfApfEw/LKRzTi4vlN55ulkf623Bx ND+/DY/MMBzrUjUnv4sI9fHP+E9QuKQXCIMAfzSh+NY0I54W2LcEs0CpMP0T5tuwVGLivFjOpJGg CfPb+P6On3lJfIlnY5H4mhlCaEklLNOmwoURuIbpDHM0FLhV0ZcaT0Xgj3jXI+Mkv9oCYCD46OZg 3I62zBtKVMWvs2Ge8WJ7xCrIIxaPaEa+fv06o/zuJowbaBUT/MqsgWaWRio+4il+fgevNBjf4qJ/ aGhcf+cxnXF862bhGGfW3/DUSeIabj559NfJEOPn+7lT8MEke+yBnNZ+W7TU0jYctSLQREPTrveV LiCsPfkBWCg43ElO56cfnnnAO9uEkBLMpUIDz+WFWYMFBO5AdFeaMYiosts+KDf5XjhfrJRSe+Kq tB6CRu1JNrhIXute84b2XULWfKkjt1fNYSJX8zzhgIYVNKxVtCUP+3cPrXTy1Ko+mvoVTn56tX+/ vdL7cludvNeGJ48pq3OBDBjIX0HgvCDKsfy9NCc1VK2jdbAGP2r+G7pWXXTVQs6ds5pCTrIt4Swg mgEDhQ6mw+8aANDW1MjV9ihKkfaYgYg33LBzCEMKbRUtdoIQOz2FNpS/x1z/G2tXOUnpWttF8DiE u4awvUG7HLCe4IAB687Dvbb3BJPiY/InrzVWGovL/gGzpfSzTyxvt8cnOzVQ2ML/IXldZ8/x3/97 /2v7vu//fuZll9omJ4epAS6R3+7hfh3qv7+ruU8LClMILEo6Prygr3icKQMJtkFJl/G42yvrwL32 1Na8fzd/X+0V4pRVotRcMlbjLQ3Xt8RjYAhdLBnZF8FsbnVUJz+9ctC+Yhzv8K32Y1t25TPpe+vz 7Sd+7Mfan/9rf6X9yJ/9s+0Xf/q/hiYIKlZmm+70GEsNwsLV4l3/6axjnm6lsaI3M5i/rNKCm28V AdMJq9pVlef9Ab1CpYPb9TvTpX/pnzTp7wlPP1bQyHvMJ3nJE+VJxlEI2ceFKQz5hW/9fMITAy99 3HyNa7jvfMurAscw89YZXydfFlb4s36mTbhhycsw8xNGhKywdSmDOOpMnyf80rTu2ZXfiYu0LJ5K XPm6j3CEmXBXbRtP/KQdzf1b40RutmAfCNXO39Gpgi9pZum66DZIWrG/1OZkICG28CVkCBRCzr4N yxNBYXgIJzH9LeFSqcZPeOKmYvU3XFipUEdtxiuBBz46YVkpwTGwfZtnGpVvf1spwlxkC4yNNo3I vKw0J52Md4HQrTdxTau50N8LMPkl0qnlLvA+YG5onROVLrQ10ivfvXu3rTEvuMHpJUuMri84O/aQ BSTrLCCxgYh/Gk1w0k/YwTW/LZPf+R36+tbpnzT57Ts0DQ0DxzCd6U2rM/0HuYTn3WMRVA+G2Zuw 8pEzmCbTbZLxcGh/j60oXgs3XCNsbb5dsGJ7yrGDCl5vPIIzqz5SWbQBmalZa5qT3phDQQi44ESX oEsyDKU+ST7WHG01O0+HVmwazbM9bmtZgNl7J8I8m0a3B8ftpT7bb9iCszjZL5k/GnANHjivs/p1 Cab9ysqTtjZ/3raGXJyHJjuA3mSEhov5Hm16dZGFbOh0Vy4e1rxt46q7Pozae3u9XQ5rcKFtB4Gf I3greXnWdjnDbSPgVyS9JGsxaqKWNZU49fuyyxWsKh8w0VztinMMCOhpxRyqfhE6QG07SwgZhBfn jZR1tY9Zdh4t1OkMV6vPY+pdPHgPa+kugxozRCDShpcwNU9Z1LV7wOpQBgQLGB/cMWV5REPl8pwF VNvMZx+z8OoK7WIZQTiGxiO01UMWf6Gbtv/l7/yP7al7V0n7b3z/v8V6K8zUMLPHT3baIYJVpr+3 65m35/yWwVG/WHic/3cB1HSCZHfoweCmrCEuVLOuHbyVnwQDGbXcuhGIdy2Gos9TS+yU5lGI0hfl RxTAblAL+RgMOR+uxnzhlIK8gbf1lCmT6Q6Cn0VV7qf+ju/4jrZDP+2zXmJta6M9fvy4FiZeoK2f Y7bXsgNiZUr2qMky9Qv+ss/Yn3T2o/Q1+2/68Gy/Cz+yn8nHwhvlc6Y33HfSJ63wjWuexo2WFkEr r5If+k684GJa0wnTt/7JN2FJk/yFKx+VH5rf7HdwCq8RrulTnvAQ0yXMcL/jhJs8jG+Y75RDPJJ3 +JNxfGb5vgLUxzj6i4OP6fXPgijxFwetoi6u4lING9fvzoV4L6aSILPut8GeCX4e9fmHDacbUVSP B5DpfSSIsH1bwBDet+ESw7dheSyohTdNYPg7FaxfHv2NLzzfs43Qb+OlYiWqBPa3YQlPPsLymcVR nFI54prK9eYd4SkAhZNKGsGgKo4rPK1oGrPxPIS+8ibckdIyJzWVKRlc4Hhtc+tq+4/+9A+1DS4W +OH/+IfaMlz6zs5DmOOovfmh19vezn7lkToST/Eu2JTdt79nH8suDj660Ne0fqecfhvH+Emf+LNx 42c6nfGDhzTVgUL5d99d/fndYy7T+bcyD7M1Y8rB8FO2avTnuXRhda3Ns5BmfhutZ4t9vKw8Pl1G kC0jDVcwecm4F926Qb5qwXJs1RLtdQ45vcS91BT98GAxz5TD7ZEifCukERDDRwxemCNnue8m8Zcv dtmNedrWMbe+wRaVj6yy5/Xk62hoLGpCOLHutlbgLmLmX4A2SztfaKtzZ22zxyIfTpNSY6HFkS9a sgdncBH6glos6EgDqr9kfJ3SSf76KQsgWT38gv5dUbRsytgdR1yStt59BY0Ry0Fr3jWQxdd5ZZ3T NF5712O/s0Kk56UEBuFfN+wobMmAcQ64sVCE6QoXY7n1aoQgPOSu2TNWW69y1VCPucp1Bg2ScoHt TANW845ZH1Aa+K3VtkqbX0QwT/a5xxXT75BpkAVMq5qq77yNZkCZbzAIPcKK8Rjh+coKNyAhrDUa PgD2NqeE7R6N22/++q+2V998kxO3Ru1dFhdhZmjHhO9jenZx1MWIrV8XzJNauZqPXZXe+xC/oQBx FbhaN6hk/GgPDDDwhBYQUC29Fj+x6riPyRDrgvO2Pb6r3SpstTIwSqDZ40eFUF77LYCwpFCH/HaV 8cAzo2uwwiBjg/20mJXhDu2LX3qrDV6+3sb3HnPMI9MXEEjY1R/FAVdHmLK40b6llSF90DDjzvYh v8PbDDeNfSvxfKdv+tYl3G/7oHzIdDrf8kLf8qYIkeQj/5EXiW/ghoeaXlzlYTph++gSPzjorwD0 yT584egM89u36cJ3LafwfcuzwndSHt+hlcLT9OJtOSyP6cTNtMb1SXmN45NyGs/4PuInPoYLX01e xcn0+oV/WxbxVcj6xDwtm/nHcmYgQt/MGW68587PyyR6mzwQvgHWZRpftTIVxA2XIBbCx29d0pmP /jrD9A/RUjEVyJ/AkIAhVCrdNKncwJ6tCBud8FKZwcPfptUJ19/CFpYVZLyk1c844hEtV7/ZyjLN EsQRpqt0S/hSsVae7pi9s2cwcfO4detWu48GcO/pk7Z5bbu9/fbbyJfldt3TbGAoa8yn7T5+Sn4d bpbLdLM0Shn190kZbZApT9KJt3FMI94+oZXvPIlnel3i6W9aH53x87vDq7zrj3Gf0xItr6f5F2ZU DK4Sgy8muzGLiMarwNtmxPkS5pt1JAMXpp87H+v8DR2gz8laagwepQcQHvDiN5mLXAlYFwUhUXnw owL69U2HRei+xvGBy2Nucjn5cvvUwn779rVn7fUBN9Hs3GtLDzlU4Ta301xw3jFCU+2n5DpZ9BFK UKr1Vs/Y9jKpCwOGaKAqy6qITDAwgIC5oXLWCml8apcMaMq/kb+lSdpZKonJijqiTl3iqazQnGx/ 0s8I6qZqsV0i+wcR/G0d1Qjjcp2AURAYBvcZoHkBRJ9n4KSwK4kNA+TSeZWCfGiPRFagznH61Ca0 mbKgx21nc3wji9EmsbLw0d9CLPNbE/78ESY/zLvYHQrP4RaDIZ7eDodUPOS0LEjulPYhWu4ci/io eY5gPMQwQRwIIV6LCB96RLv99nvFG6b0kzMO9T9liuTigp2+zAdPGIBNPYzCqQbu/QUq37abW/wm Ex70Ut72V4UhghhqSTFaPnFhoMwx1wXxWB3qCEoGVa3/iHi2PeLYfoirJUFr3GVl4scnqbNATtr5 zzo4QyuX7P/Zf/CD7b/6pf+p/cRf/Wz70T/2g1Un1rP3UNsPhiyS8wQ3tw65SMo+4JYgxtpka76d Sz/LWyZvevuZb/uN/VfBqNMvfS08Sb88xtcZRye/Embe4VW+I2SEY3zxCp9IvxducDGOvCxx8lth KN8zH2GZl+/ZckYw5h0Baz4+OuH5nTIKw/wibIVn+sAIfzOt8Yxv2pRDf+MI0zJk6lB/YSj4fZtv aCQM4xqmgFWb9VuY5vFPNGcrEDOLm/02TKdfvssjbeX9ZDRWG0GFfuAfYfiEuBJBmKnMVKiJk5/h +s8+VpIEEY4wrHjj6S+sEF3iBabhiWv8hJnGx/A40wjDd9KZV/IITGHoXGGYxmc8K8f3wtLl3AuM 38aiSco0FzyOrsTnmKvV5onr0nTDFmHa1zaX2j6LgYyzxXaD8TM0DLs++XjcmCcEWc6U3/eLOBsu DXXm42M5Z/GMv+ktm0/qyLc0SHrT+RjXd5zxzGs2v/dhdIzBsNDSPNjXAdEwI8IImUEhXxih5j80 oxGmw9EBx6sdsqKXu9zQlcpMPwdtxototsuYKNetK+qehTMKnqmCrvC3vNQ/gxJkXi2WaqyIJfMy Dbpdyn3JG5ym9Ob6uH0C/9eYT93aZW/o0QPOIT5hLpbZYzUcFuZ4sMOAlcRz0F2tdIDQGXBW4gHS kNsAuW2J38Q1V5ms+46dix4zt4jMAAc0MxYxlUM5cHuOC95Q2DpHNmqK1q1C0KfoUxD9VuuC4QpC Bg3tlSFeetCZkKk3A/DXr9KCj3O1Kvwe69hHc9dMWr+VS+ShQcDLIxacNAagp42NEYDnvhFAVzY8 /4o8XABGPzsEgSF7h/coz3BjCXM49cS85yK0GjCHPscViXMrlM3LI8hvc4sjkzl/2al25zmdZnnG SUsT6H2GgF8E5kOO6dTg8JE3brEYSpMyg1IWrrm3+ByNvC4JmLrflmmFKQvSPAnKQyrKmoEZmbqs UYJ1pXCFeJ6a5XeNjurMZ/fR4geeDE95NDFIZD5NQ1pvlnII5aCqnPSGuLZhp3boZdWOwKgGG9aR 9WF9MwJue1wZuMR6i8Z559JymYNeNLLY5sdYBOzz1uMFQtb+Z59znrmr5y5e+q79Lf3IfuajM036 nOGmTZ9KGv0Sx3QKPgWLWq7f5qG/JnoFh9/CTXrL6+/gKCxhKjRNL/8yjf6JY7jp5Vvm42N8Xcph nPAd803ewgm+4RdJE4EZf3E3LPhF0IqPYT7mE5qYf/D0W2eYZZAmwUk4wtTfMvgWlv4OQhzc+DaO OEUId1yxg/st/WuBRU7nty6/60f95o+d+NLDgn2QC/ECR2LpAm82PH6+Ez9EF76PYVakj98SRQJJ aGHbENLg/E4FOEFuXNOkEsQjFZcKkPhpjMKzoVgRaSSmNdz+bprAFK7xjVu40lH1c4Wiv1dWPRu2 2/5zBYEMfyohsIfAnaJh/OCfYJSM+5t/4+dZxdprVzErz13ZrCMbF5hXW0JLS0MRjnkFF9+64C3t zFsnfuKetL7TEYxjuPELZ+D4zu/UQWCYZ57ESfyiCXBkKvpJV53f5hiYwHMAAEAASURBVDNytTBl nkz3EEDUAUwQHZDzLjhcYB/Gdb7OxQucIMMq7bmnW23++nGb4yCEla21tszg45gievKQ+0lrNbLX 5yD4XNDiaYI9NLlaAOM2GYRK8WCFIQqJwm1ujssDEDRXmM87Q8vbnXu9nWy+2YbXoDaLp8727rUN NN2NKftjTzlukP2kHsFYgo73EguxXGh15v5gyuTWpdKSKIsCsTfnQIp8ZeYMKBYuaeu8r/tEzym/ rrYK8bZ27FqkLvz9AhQw+OJP3w+5PNqqn6KCzKqURTviku1zOF7ioLLnAqhu0RXfKIVWg9ryMSb0 ORIsAMc4ytw55rHnmRPn8C+0UJix4Ocv2srmzfaYOeC9drX9gyeYkY832h+6TjnmmffEzH6OabiH 5WB8hfJuQL9NzMqs1iUJxxZy6Q+q/bE0W15tu0hSlOLSXm+yTWb7FtvYELTLi6vt0Q59ElP1GSbj s3MYO2bhXrvOAJ6LEyasHm+bFIZJYhFkZb6CthaDWQAkX+1vhka1AI3BUbfy3FJQ6Qrc5wwK2kAD LSrSwsHMQOFKNVoHAMOva/fuJffyjL5b1BCWQ+g6oQ7mUdsPMS2zqbjWU7y3z7QGt1uxMoqzvUcs sOu2nrg1rHYiMDi2r3jAhc61eekX9g37i0/4m3zGfmpf09m/DJPZG8+3fj72p/BAw8xni+knB+UO 1gNTeAoO4+qnS381TQSheUawCE/hKR+sfnvJO4Rh3oYrpBTG0WSFqQtMeUye4Jlw3ymP7+AqbF3K 6Hf4juVI3okzm6fxxNX8fRsmbMuQciSOYaGpMMVP+RE8U04HEcIwjjDpLt86J0ABx81+lx8NlSid 821UPGrkLUJKnxk3C89viSrMPPqFAL4NlwgSwzAfiReiWnjDdRIkjdOK8DGuzrfhpndRgOlKe6SB aMZ1lCfM2caXikmZfc9WVPIQrt+V3p6KM584G5hzP6bXv35TNhtlhLb4UJB2uLPbrrHyeHDGKayc JOQVXVb6CgtNrrKp/uIhC1PQXK4hdLvG8P5INw3Ut3jq/PZJ3sHL3z7iHDobL2VJHaQMpkua2caW VYvSN2mE6WP81JUaQvzyFuYIIdf3SMYJWzu0edZhF4wyPYYP862HEVDQNn6KKffek3bKNYPzHFc5 fOVaW7iGRoR5cZ453B4LpyZedcaZun06gwfWn8LgvIzdIyk9Pq/PCh5PQhrTJj3zwXnNA+YBH2Gq 5MgFbqbBbIzgxLDJlqQlzs/nJKfeantlvdc+tHrRbvaetZvnD9p1rrVbP32CJnfI4im2vlBWT8x1 qDDQfEnVk0snJCmSZ/TX3l2kznypobRJFmvVXmc0cSKXpuRbnFSs6uF3LYwCntqTClot5KL+NQhI Lm6Bo0113Q5y09+6GvNdyqrN0fyrvkkDLaplEkGcRpyvDbmom5JZ0Ao/RySMVLz5R8GM9bcdOW0x t92+OnezXbz83e0tDpfY4Qadq+P3oBk33qBlXuF4yytotG24X1t47iGQ95BvTAFzv6+Nkf3hjHCe crm9dgyv0bvx8qtYfZiLBd8+9+0+447jlfWX25Mdlh0duriQaYIxB2Bw8EafhXPeDdzrsR+4xyCV hVxjrysEbs99U5RsivaM6kiZbXsAdSRS2izfFtzKcdRRmi1zrQ48+OWRpwrageZkcuouolcAy3M0 M3faoHSyYms3hZVCeTqvXvvhP/En20/9zf+m/djP/kz7mT/3o5yg9ZRjKtHUyZKxVdUtqcvZN0Qn /XOW0RshvMs+4mOfMW76XvqWpk2dvwNLviaPU8Aq/OQtwshhDpXg8o/xdIUPceRHuvA+8QqvNE60 PHmYfTs4mafKjG/9gp+wLEt4c9LpH3xTPnmWPNG8La+P6cxHFxyTb34bpp/56Gc6nWnNLzhaFvEz D51hljfhgaFf+GBF5I8wxU/cxDfh37BAysxnnRFn3Yvhs2F+z4Z/0HcdCBCYl1l1P7t8TBPCWRjz 18+3jwTSGWeW+IYZ37gKQ8OsTAucML8Dy3CJqJ8wbRQSTQHgb4WCzvg+WYWnnw1SvzSEVJZpJW4q 33yFK15Wmo3QNGmwFcYoNx1H2Mn/jNXI1XCgkbhKHX93N5wQxiKTzbX1tsC+2fce3Ofe13H7o//+ H2+LjEx//Cf/clvHdHd0st/WWJ2radM5X13KbVnFxXLohB26pxGm7L5NZ3jiWybLqdPfNOLut+X2 27fpktbf0i5l9J06NkyXuFC+wvQzzMf4F0gQF9xoCey7jxJtcoqghS3zaNohf/eTcGIQP9F2T9v5 o2ccAv+onbBl5OhDrzARhVmH03vmrq2gkTK3h3DsrbqfjiUxqM3zLKa64GD8HprIiBXCi2huFxxV KNO8O/dt3AA3bv/v8Aa3ubxBhWEqIh6nn3JEpu2LQRFZz6HVuKL4Frfl/P75R+0PDr/Srg8etK3J 0zLjjhTsSEI1T8cLylAKiXBHSwfaBeVQ2DjTNmC5s8cgGj6QceNX6iNVqnJW443LbqrsUFhZrQpX w89tynyz+6sxlVzOMR5VxR8eADK2KCZ/hjBQoDgUkOmbjwMKFL764bnLKlkKgwmWFOcyz8hwGfOx B/wztcr2ls32dOFm+63Tm+0rV/5A+9UvXm13uYB+svoKU6C/3D599Tvbyv5vAu9L7fzJnXb0GK2V 62qFq7DlDvnGJT6s2R02rop3soADM5g+2b7aBtc32t7+UTvgxCUF9ggh+vQJV+1xCfCE/dXTMZps D012qoDlBJ8+Wq5tF83SPdBTDr6oI0qdY6WsExfcsVp/zCZjtzAV4aBzVyFWCvuMa2EUxGMJ9hDL RPVGRzcg7FSEfbLTeBWI0q3rA/IWwzWne3WjtxUtsiJ6xMBjBJFVcI8YsNn/D1l7scmK5CuYwSds k1IrPgc+vadTDrSygM2iK+Sp3Nl+mP5BcDn7kOH2xdm+ZrzwpvRl+2PuoBUP47gqWt4gHHmWQlhe Kr/0t31d/uFjPqazrML2bTqdMBTu8mP7uf7mJyx5YPILjuYt7LjZMohv+LW81HwMT9mFEX6WMiY8 b+EKJ3kYT7zkwz76C1t/y+mTOMKOwIycCO8Svo/O+D7mk/LkbR4dx6yo//A/Jpx1yWTW74O+k65D TOb5jbH8Lb6eviJGVoyVkYKYXoL624L4xOXbNMbR+ZYoEsRwK0cnHGFIkDQK45iXhA5B9fPbxmJ8 XeKZzooXrnFStsAOjqbx2ydwzcN0+lmZdfQi36kgwwp3hK0VHPORgxTzt2OvscXHrQOPuUpvhY5w 4zUWR3G1lzfNvPvuu9UhlzFjeUG1zNLToUxvfp7KlLzEybzyiG8arGXMI046y2eD9K2fNJVu+gWW b8uW+MKepUvyFrblMWz2MW1Hn67DJsy4wurVKUgIdunOsYZqU7AnCM3gC0Y2xjxbB8pri1St42xf jmvCavmAC8zB6yu3EbbM4dLZT9H8WRrMTQ3M593EBH2VK8JubnAmBvvhmN9dQhCPWSSlNqfytri6 gGaLwIBpjlkENGK7UA9Ne05G6J4a9nd6V+kyc5JXet6Ws8yRkdwCA33OsEPTokoAup0LNg3unSLl qVR95pyVaCPKY9eYsjDGU54YWUAPmYTl5JSoCqS49heauiuNaxobYKXNKmgJ86Lyc7TNCZezn3Gt nduD2eKLyugcFX0COmpKR87UkcxdjREOGip4arrIDDRb8lDb65oAtwvZDhDckE2zqBc/jFydjXZY 9wjTr464tODO5JX29cEn2y8/ebV9+eIj7XThI+CyzWX091jYt9u21z/WRg8ftKV7D9vdt8Yejdw4 ubDq6ICBxlPmq5+xP5fL9VgohEmTqYAT2swTrop03+yoLlZg9TH7iw4OpQGDHS63H/RiOl6FWp6f rAlP64UDRtqBoxEIR6/kH3WgRQG/uinIMNuY5yDX7T4scuNwjLk5rFgcc9rXqsK0g7eLQW3iIUBo rzb3rs1TV5eWKoknyabkXxYYFmf10Jj7nMa1xDw0y6BoR3M1YHaKaGWLe3CxQjH8L5gltMjFgY59 xXZQ61poI7P9y34x+9h/06/I/rmzTwnH/icfUIDKw/xtH/NSdPtXBKoC2EvPNSt7TrD4CHdnZ6f6 u1ayCJ33+2wn/BJW/Iu2b74KWWG7VTF5Gm7eps9jvPAT8zOtPMYn/KZog7/4CqP4AjCMk3IK78Vw 8w3OyUN+ZT6hS/IQlripdJlH4plulr6mM65vcQ2/8p08kqd+vyth+7z2Lj8EYMHi/K2b9UtY3hWW JMS/TNIhatrLBiThLIRvnYXUmX72Mdxn1i+EtsASI2FWpt9xSSuhJLTpHIFIYPPzrTnFchlm+jQA 36ZPXONEwNuwzNc4OtOmoszfcqVihWHcNKKKT0cWrhe/C/MEnIThcJgmBfPjYAQExsIq56s+e8JC FDoKV8zNXZy011+6xcUD7OvihCOvxuuRl8c2ymKcazJvnbiJU/BKGcXPspufcWbpFX/DCp+CBDov 0F9v4Rnf96wTno9pDEs84+jXweoWcc2Gm1/9xuTnvaM1r0tZJkzAjRAsI1aQ9gd0vqmrtaERzFE6 leRAU6jNqpzL62H/cBfCrRvaAqto2zaLabbX2tHNzbb62vU29xKa0QFmpTXCr7JPGRPmKQJgYZEz U0mHZVZ2y5t2oWkR4buKpreGeXvj4Mvt24fvtX9+66B9rHeXi9y/2DYPWR3OVh9PaeqqUa3eNo0p noHBkPnfvm0VoYpMAHvogoDoedwhWhTbW5WDaNr8sRvQFDR3y9S77VDUh9orC2+4NhZzMYyFm2fG Rwi/HdYmHLJNga02/V3pyhupvcDq7QWsgotMY6q1OxfuwihJp7B1XpPqkEJ48N8yj7yvhwGBAsty g+MCK8CWWPE9wYpy0V+mLd5qb+3caF+df73dfvZq2xvfbKMjhPLx/Tb3qU+hYd9rDw5H7au/ivb/ Jc7x/jW0WKYu8WqH7Dm9R3tn6IhpH/rSfi8wN3t3sPOez9CSPIpxDv8Jgq3qwfG1tATxAUh5EcGl /s/btkI7tD+x6sp7mr3RasJFCp4SNdUyQh8rojG36siFoxkAeED72qX8+wymmP9n69KQuhhBt5wV 7hapoe21o5AkpDq6/l71Um0bAQRuzp/XYSwMTFYYyF3QT885wOIMzfaYgdU5+Q64vMAtS65AXgR2 nRPO4LjaPI2FqqhK8LcufXG2D8/21fQx+7D8xUe+ZP+St/jo/K0S4HP16tV2jZO5cgh/NFqFjgJZ 3hhtVQEkbJ/wA8MCW7jmJ88MnPR9cfdbXjTLJ4NT8DJMvOSNxjcvy2/e4VvmYzzj+C0uoUne+pln 0pmP38IyrTg6CBGGfqazrD7yX3/rzN88grfv+IlfN1XX4Waa5GMcy/E7CttUauXyTf4knpnF6Tf7 W//Or4thQy0///hJfP7TkWhEjN7OGdWGUUuAFMroOmH7WPAUNt/mk4IKI4TybdxUtOn9HT/hSnid sHTCMr4EN77fNiArRpx0+gvbMCvQd76NIyzj+Fh5vtMwhu5DBAfzNW7ezr2at4skbOj7CHzfF6zM 9H3G4QHukTiC6W2+fKP94T/8L7b7Tx+3//uXf6XtscVnDYazwh5cN8J7vZgnUZmPG+aDs7/zLb7m p0uZfYd2CRN3G67lTAMODN/CNE7egRX4SRMa+Z71M11H+04QC1NnvO4tR6N+aLbOgw29qQVTpgzW gwS85qzUUOfYPLBAldT2pbqHVWARM/QUiTXmEAOHLd4pW5tHnevdf8pl5g8QfFgzjtfbaB+TN6bm hd4NBjIwfQTiwhl7ljlucJ4jCzc3OASfdw8mPjjfa9tcGPCx4U77rus77VO999rVnX/AvtrPc87x I3Qs5pHRCscLzFdqqnVu2CLxpgV3NNNkqJ+CDH91XNcw2BLzWEX8r0clXyEzotynrAg+OUZMMM7g SOF2juQ62YEpIWAPn9Dp0Wo5YKwNnQyFHs6tej+sYxA14wW06wGSa4iSL1xbhl2A2iA6CYqGpkMy o6X3uRgBnQh8aacyIu4kpmm38zEDvsZgj8VqBwj43s5hGz+53Ybk/9LyZtsDib//t3+h/e0v/+/t o6On7XWq6wpN0oHTIXrdAxYJcdtrLSBaQJv13OozyneC1xwILS6tkreaqgfCs26BNuB9zmfanhnM NA4RweYCWeybxANvtVDLWJRUMPN7ikl4igWCpesEqK77QIw63tF5U4Q6Jv15tNo5DoRZQLPVhKxJ WmErTYb2KUlDe+9OPIOe5NKduww6Vpa8ALqOtemTrm65ou/UN2X97I//pfYXP/uX24/9+I+3n/oL P8qBHrRPrCSu9k4/EmP7b52TzAChfl/21Xynn4XX2I/Ce/Lt7/Tp8EL5jbwsC6NucAuRAlfNVlj2 TXdIqNE+ecIaCCo5mmvyfrEv6y9MHwWMeYiDecs3wufkgeF3hplXhG1wN738VifOPvJi4QjTMJ/k kXDx9DtwIzSlaXiXeQTP8OPZ9OZj2UwjfJ3xTReZpJ9phC9caePv5GH64PnbhK3I/eO6pBU5XX7P wtOcWaGXcYzbnXtcKWiqlbBGgmoNuopDPAsp4rN+CUueaWx5W4GJ77daqoSSCMaxovydShG+sCSu b/0lnPFnG4NhqaBZvIwbWH7rhCk8H/P0t29hGjeVp38qsa65o7wyE/M9peKt/GdPHrb93b22z4k5 MmS3XNy5c7t9YvoH2U0A48fkd3WFy465R7TPyksPw7ABDBA6fmv2Mk+d75TLBuK3uMSJY5xxEz90 y2/xy2OZpU1gCc8ncYVnmPklT8NMH3/Ty3x1oZe08RnBsDStezC7TM8FKl6c4PaVnvNnTNT2uAJN UaV24bV82m5deevildMpDBrXc16Xa3T6PRbUaHo+pUNz9CBHbbF46Q73/3J/563r8OIb4IZg2Xqp rW1fb9c33uG4QLSZ+ae0i722c7LbtpbH7fXhcfv25f32qXNOT7r9lbZ6zH5nbrxZGLOIivl1qcoC VC4WFy9xl7bUvYMAmD7jAPAW1a5dliAFf5m3HYaqLoFbCwgpt94KD7Ulzcee++sFAihMHFWosKWt oy1e7LI17AlvZArXxbLPtcuHJl+CgjEd9YN44sOFQzmoQb8h286GqLjqbqm/U7Q76bmIJcFtKgvg z2wkK4GHbU/Bzb5upHa79nTU3th50iYPaLe/9m57+KV77Q4HUZz3WaHtiuo9DnhHC7wL8ksIz1Pa 6yGQvLBgaQ0TvquT0QIVtAuMDKi9dsJc5hqHl9Brql+4NUY8bQcHSNNTFqgpYKEyj+o6i+hqIMag il/1R0JqFsCQy/CDx7gQx3sJOfe4z4kanqc8HGJlIP85jvwcUlAsvmUkWeBDWtDCS/iVML9sv0Uj 2qLCFrSpZr4xN3iwhXfnGu6A4Qka4toGB7CAyunDJ22L87IdVJ9RhqF3ImO58WYpB8quWquBMgMQ m8qARXv2kzz2FZ3v9Fe/7XP2l4Sn/ioyf+RFmTtVsKrJajb2W6Fgf3RQL79U2PqotaafCtv8fISd b2H6LXzj6CJ8xEVhZZh8N/jJM/IEd/H3W1gJk/8JS2e4MMRVOPob7qPA9hEvnTgHB38L13Rqsz7C Mo5pLWfKaHrD5MnP+TK4By/DzUf+Km1m8QsM05uXZdbP1vktdSIhQins7He1eMII7Ho9OXfHMxof bwWQ4ZfORiWSPqlQ4aXA+Ta6+SWevy1oKtyw4CVMCRS4+qcRJI7E0Rk3lWGYOJguIxnD8hiW/FLm VLINxm/hGj+dZQjDMZ0NJ4Lf367yFJbH4Bl/jY5g/tuba+0Zmmu7wZzYo/vtq3DSIQxu6JYgFl5c UPl9GOEJ5innbaXk0gp73VhIIs6aocVfXHzrhBs6i6f5+5ivOFiW2Xj5Hb+k922DE5bfwjeusOJS 9vyefZvO/HWhj+n9Tp5z3AIj8/OMgiEDiM5sOE+jpxmzSvjMM3iZiFxYgLFpKvRwAhdQsXVE0dXv b6FxCJOHVT5TN64yr4ZNARrxRmhN0Qr3v3rAXQaUnZH+xie/q936+HcyN/5GuzX9Uvu26y+37S1o iDZ0b/cZG0tY7c1Zvi/vPmhXn3wJDXcXHY1BF0c0HmMqLGWEwQNTnOwnlR6au2z3MGFwglr1j1IV rerCefa3ulDJ8YI8VyEyrnqAiYiyzBy66NTcqqKtJp7LF4ydMPgd/Lm288jHZX9qY1jFKS/CCp8h A4++NGAAUAuwEPgDTdvMndZ8MjmMXKFLfV64OI2CnGtJoJ0d4n/MkYhePP+YvTl393balx59vn1t p7X39jhQpOeAZdg+MuSuVrS2+UWOruMO3j7tfm11C9PkDmcfj7hg4Ga7wbTIcGsFUzmEYjETPZ+F ZvIJcKt5V0zfVQJKjFnAcAX7EjCHG9Quq8z3OH/ZLVNTjrns9mBTYu3hlKGcBLEsnjdZAldh6wiE w/VdUeclEwjZIZJwiOVIeeFqdWQf4d3gRuL3bEPkbw3YPr0gpM6krsoyL/iZFUE/ZjhU9LVPWG/b V7dKuM4B3GsdPd3tgN0Exp3jIJohcw0D9luDBvuqO17nwRlqxc4969I/hKlLP5O/5Dt9xjjxsz/b BxUAzp86H5t5Wedx7avyiQhX3y5wisap0NEZL7xuFr54+dt+HF5g3uY3K7RMbzz5kG8f/fKkfOHT xvMRRgYJfhvPfMQ5+QnLPOU/4uHjt7BT9mioxk1a4wXXWb7nt3lJW+OLR9LkLX3MwzDj+5iXaXyC J5aRGkcXEb+Vf0T8tzmGZ/G3mXTni3YCx7ipLAsVJ5FEWGHkOxVigYSVZza93/EXVuCZXhc/f1t5 WTAg7MA1jvjonuN8iVfgJb5p/JbAfgs3eVmJVoawrJA4w5c5bMERpaYb52Az0ooZuS6QtozAFod5 6OdqxVMOXX/KSP6YQyym19fbPorZr//Kr7aL2w/bmytXOaMWJsQc2gEC+Azm4gpMYfXRCNMA04B9 i5/+NtiUTTxD69DSd+poljaJJyzL6JN4wpmF6beP4T6z8ZNGsouPv2dpT2nqtxr6HNIItoG2i5DF jOnVbnX83hBTD1s85tBO+ixUGkzQLn0jEE7OX4JpISg8WYi7Wl21PI/0WgfeKoKkcXH5TWi1wOpj F8p4ocAV5sJdFOWz/bFJu3mVbRLD07bJthW1n9dusWjKFamjo/Yq+0jPD+5gSdhry1cwndEWPDRh ZX6ZbS7L7XjuLquLGbVzVNKUxTZT5pUVZDJqB5m2NuQKdEfY+sjkeWrvL4x8TNyp83gO8Ilce44Z Q6nUnWGqPUN7PeVx2vqUMdmI7TAnTxjEXGq27eFln0SIDBQo7jnmlI0B87d9BijzLAjrL2ImZ2X2 gMEG1lras8KWelWFFkeE8AWDm6N9FiftTdqTxzBX5NQz8nWV8hPkV2/9anvC5QR7mKcP0dq8x/iI rU99BR3aGpRtRwz8FhEmXq5x8+aNtvnSzXbOvcM77J9VFLqK1zt6qQLqjwEK/8buZyLtCFP2hYsI XdnL4MC5TlehHzNPPWE7lVu4SFRCeUodPRfO0EGNs9M0aV+YjiduotZCguCmumoeeg5B617Z4gUl 4OUzCurOSqMAhRDggrM91+pkRjekczTkAKoL04rBw2+3B81zH68CbI7po0Xa1QIXKnwVS8hf/59/ qbSjv/jDP9IWT1kbwty7dBkx2LbvOhBSsz1lADfbX8zD/pH+Jf/RpT/WD/6E8Sv05HcKWh/5XhQN 0yg8wgd825+FbR6GSw/7pG62X6afmj592Pjmq6CSr5m3acIrC8jln/CDWT4ZHmIa4fiIu7CUBeIX fMO/AtO0hgdecDedeMh7jSO/s4w685EW+fYdusYvNDGdj/BNnzKHNslPnIVhPJ+udoT2j+BmCfxi dMNmkfM78Z/HJY7OplijNdonzbNr1JdhIvy8QdkxHNFRcfqnMMnrRfgSUYKYPs404hIYGaUkXKIZ R8JYERLcOClLhKd5GS95+h3YElx/H799TG/l2jhsJIZJcBtI4ourphrxNn8bv3nPs2hH2CfYBsXv 4hLeMp3Zi7lXENJzaLNvc5jD+vYWV3hx2P3mRjt/fNSubmxyXvIT5uMwS7EXY8gJAY7MB8BbWuoO xBCmOJiHOKThiK845rd0TMPxHRcaWMbQybBiTpTTt/7P65F8/J10vn0C029x8W08PguGfrrOTyaL mbj4mLDVCmWWRBA3TIpci8K3Cjw0ZlNpjxnAPtfhzaNFykiZNSc+TZ5VTZrp5qHNMr+X0VKvwMhv Qf/X1/rtVU72eW0LBoHGM+Fe1ouzQ+Zphwxq2MPMgfpjLAoDNLWdu63dHn6dFbhoi6yx+hx0xhLa XOgM+Tnfl99YNLdZLOXZBZsfhh+vsIL5Kmji79ypckGFy5XWZ3xrUtbEiBwsYaupsnopBVdWWVxb t0JIWiC7XGBdvz2jA6M4hyVpDmcAAqAjVtlq/h2Q+GzXA1p4Q9cRDJ1TDqEhwp48UFbRrMgf5cU1 ZEz51xwuzbLytCqc8kF6QFu0sYMepmpWsmKmVvZADvR08OGZPoG5MB+KyGrLCLs9LAYobtQjcRC+ Kptq3Issrrp18yXmYtEC0Cr3MbnP0QbZTFsLvqyjFRalzSHozlkVPmHedOzqYWg7pb4mrEifgIt3 CY/YNjNHe+/Vyi3aH/mxAR0bA/wAajhgWOp3W1fCI8YcmqHgVY5qkpaWbtGxXhzsFMIWz08K6fyr 3gwni/a02sv+0S3O8dYf3fvC1vgMBKBM3RpFX1ObpBTsyz5uTzjUYu36jepze4cHta/ZttxTeFsm eQl90ANNRMJbn+wTPvYJ+5nPbD/yW17ikz4mf/HJgD6anXTQyZOEV7wGP/3NQxjyI2EmX3GyXwvb x9/G920eOtPJS338Nr1p/I4zPx/9TT/76GcayxYeKh8Vvv5q2w5axDflF7/gJqzgmDL4Fl/jpZzG EaawLafOMB9d8guOatqm97fOvC2DTj/La96h1Yu89P3SV5Jv/ieAPyjWB4Xpl0rxXS2UxPk23Gux fHQSco65IgnchVkJaF50Qp8FhJANJYW0gCG26f0t7IQLIxWduBJAf/NIQzK+Twg1W4mmsxI73DpN 2LSpFGFJXNNaGcIUB+c8zMuKTOPWLDzPyU92ION76fWxk2yYI83DU4WcN1kAhkfViZNa7eiEOS7i 9Zjr2qW3X6CBjBG2x2xHceXNs688arcw1S299KG2hvDoX2W/IVz6CY3yglUw8/qB5zna3hAcrkBH y1U40LDEN3RL4xT3XJRwgeSwjJrGEk96JF3elkHnb8Nn68H0eFWeNuIz5zLRHkJb48e5+Gk2rTT2 8R5eXS1Iob27lQmlhPxk5p7YAzNnk6ZzdZzYC0PmZiBYvlstGKYgjxmAsCcWIybMaxOhw6lSHIDw ZPtGG778Urv9yVfbFz/5crv16fX20quaNx+3tfO32trRF1hNvMv6qesMaLhZ5nN323v/x1tsYQGH 9x6zkvhZm9zzRCTufFWIsJhqEcm5zl7Powl37t5k28NV9u8+OG3XX0ajuEEbZWXQxTJnW7Mq6kzp igTyrtZ5GO3SHHtWeRo3BE0QfBdom6730qw75nEPcLfmhvahHxYL560dVCksz9gSM6KuL6iHC+Cd wLiRRVjaubOTlennpDnjekEPqjhBM6z7V6EYwx3oaF/QisI8MxVO9piVGTzSXsSv2qPiAqE9R31w MCLizHuLyIc0mxgMvn500F5f5Cab0Xx7Ci+6wBKwj0n/7iYHizBoGfS26RNX2Wa13L6CZj3PbUwT NgQvD1gQg4a64IUI1G2fI5MmmHxPyWsei8Aj5rdPwf+EvjVlUdiUmxEmF/RbFg5W/9aa4YI1CNGn jNXPq+2DFG3gECld5yAjXdXYB4Nud0LacvU3acDIQ01aV3B5V5vmikHbMRR53sZn220NRgitFdDE M+qo4nd9xQWRXgY/YRC97I1R9NO7975e0z/bDJLPOfnsnCsI29VtYGBhYMRzwBoN8XJ70jKjKvOL 4CCrcsHfH/YtH9P4llcpBPwtb/Jtn7Nc0sdyxemvn05/+YOPfh/0JJ35CzvCNfkIo+hGeJWhaNHR 1Lx8kodvnbB8jC/usTqav/xVvhoN2vjB2TTFs4Cjn/lafp1l1ekn3xaWsLUq+tYZRyEeukjjOOtc mOIkDJ1vH8M63tbNLxvmb/PxrTOd+L0Psbz/6fyxcLpu83eHKH8vK5CAy8qUyYqgRAvT9y3iI4Tu mcfBES5BJOQsQQr+JSFmv0MU/VL42YZjuMQQ1mxF62+8NDbTG0+iR/t1pGg68bUhpBGYzrjmF6JX xV8KkTQm/cZoXebx7BnXqZFnFiZsssdtcZnzSRlcnMPsjNMn7snJYXvGgeX7+4/bq9/1ibZOJ/3a b32xLXDWrAs4TjkfWNzdLuR+XL/HhE3Ae4yGkTJaHp2/0yiN6xOnZpGGYv7drSYdHS1bYPk2nbT4 INoaJpyzs+4ycmniIOSIrTjS0vTS0Dg6hanOdLPw4Dj8nq3HajqM4TrG4dnPno1LKtLSaREOQpSu bqmYYDr2xKcRzFSz+tQFVJxh7CbU8yPmFb/yNjssD9u7j+hE84/bxpWn7eUre9zS84DTp/YZBLG1 hcu+J484w/eEE3CeweSP0BjqaEAW87g3hxMabqFhXeM5xqbrUp0zVgRvsFJ6EQZ/jvDlqAwWGcEQ 2Js7xnx7Dk+wb4xYpFNCEU20Vr8iOFHGuOSecOK4aNDyq+Ei29BWFXp8ImipXg5n4BshdIEw1pQK +LrSjstwOOSEdND4rKYS8JcPQANnLS+AA0stYdst7EHQ4a+gvYJgWqR+Bpjtx2SwiIAdoP1pZl6i vucQhh4GcoY2P13HsnRlu+29c9TeHa21p4dc/witx5iRp8y1X8W0foVbfIac7DRlcdoJA65jtlTR AhHCwER7czvNIXfUrqDtntNezrBQTC6c+2b7Eu3/mEvsT9EKR7RlFwlKELXd6nMK6MJVfGn70KoW 0FVRu0Fx+Ifx0y4JrnQKCf11xvPbt064/k5bzztxZuP7nXSmDczSjCjHMgrFAQul9h8/aIMbnLj9 iKsXN9bbKlrvKfQ92D9k6mGx7T58WPvqAQAv4DINUBPnWScewcV+7BNhZ39UmPi2b8m7dH7P9q3g q5/fETjJJ3kKO/klz8TxHZjmIxzzSdnzFrZhxU/kSfyOX9Kbj3hbDsNcgGR638L2O2Xwd/xMb3zD 8y1eyVs6CFP44VWZkw4M8/UxjTiKq3EV+sbRL0LdOD7G8QmMlEkahfbi8c9E2JpRnERIRQXZ2Xd3 yXNnUpSgEsY0F1x9opar0D3myiuJJlFCjMA0ro8ub+EY7qPzLRESrp84pDElbBYvvyWmwtBOY95W QEy/aSBWhPGSV37rJ9w+6XqM2N3W4GXQYjpSc2cg4fJ6zSOWbYtzmDUNr7Ph3cqzo41cdclGyiEr Nj2i0LneO3fucuUmt8lwHN3ug0fsgICpOyLe24d5M9oi3zGLMBScZ5reLhuGZRafwqnjL9WIxNen 8nSUD54KREetnmylvw3Ot7BCW2mZMksrvw0PDbv8OoYl45aOavGGK3wdZeqni7CtH/W7Q3DIqh9h MnnZBbmYBs2tjsiDZXcmZsQrQgTVBn9NQ4hetEaGZ2hJb6CDYSlQgpW9FAmm7ZC7b+cRcHPzS1wo sIoQwxa8+BpRRu3RaL+9d450dXsITP2cE4UWbjIf/tEdjJMs+eVUKC/7bhzNONe/y0Kfp+3Rszvt TbRorMVMIXCEpmZcVMUtBKumVS8zHz1DQACSRdEl1eYwkdK6y3rgXlC1uj7lYwdK46rcOuWphDIN pgYQ1XL4gaB1zKCGDynrMcjzkz2IyjVgKH8sbpJk1B2kUdACtuKCQi0V6t6kIXEfyV71SZ2qG3iP MrHby8zlnmjXpg8uc1HDSy9P29arHJLwES6M/7ZX28nrn2h7G59sR19ZaL/xWxft0f+32977wr02 T5vsU8fnd5a4rRfh62DIUtC2/IbgIAoGLGRbAO4QGn/397xOfexyL62nEHE/LucHa989ZeTg7TgO MJxH7fowbQC0dO54cH656+l4XJpjnWL1JKfZ9ljt1cVXNhmiXjAHbLhOuH7bzuu3gt3FY+Bsn4mz PaYvZGAdGMIXTuL4PYZ2pyBzxOUVC+vLDMSetc/+p/95+7n/7m+1z372s+1P/7s/QJtYrl0HK6xU Fra8wsGGlojAFpbwZ3/LNyJMxDNP8Jj9nXQph+/4FV347TuP4abXGS+P4fonjf7PaQaOKX9gSwv5 RwSZ6aSn/DOwk0Z6yjfDjww3L+MbR3/jxN+4OsPylMfln+AcmOKQNOIhnxN+cNVPOCmbYcZPGS2L T+DOpvXbR1wNN977rWYWq2/xdwruCkrHsbkeTX9d3laSXv5OpYisj41I4oTwKbQFsqJ8/A6BUoTA 9q2A9G2cFx/9Q2TThlh5G9+KFQffarG+HRllLiTzCuKYirBMwk2lms8QOmCvo5N3+GpatoxuEzC+ wvzee++VtrvC8WlLVzhaUBoQ7tVbO5xU9Pu+59PtGVekvPVbX4Bxc/MP96ROYUQeCqImrDNPzVZT mITS+gzzlX7BzzIJ14u/deLmo+vw7xhPefDH+LrQyTjCkyb6pcMYL3DyNp209LeLWlygkTTWrbRU oOunsO3eXSP127zGTlTi/F0HwjOX5XYVv523M9/ay8iil+4mHZgygtljHD11SCGK7kRBkU4uiLI4 pEfOYbqknbGhc/S0z6lPGJ7HV2HOyxwzeI2VrpttGZP98so7bf1VBDeHhnjK1PanP9FOH3O5+bMH mD9vtO/73n+tLT37Yvu1X/jZNtrjwnjIfkydYR1t81tswyHbOWjlSlPvs2d8VGHOGTIWQshIIx/o J63R5FwQpbZ6OY1XKNdqdb48NN+zrz0vug7FV/sF9hQzKuOCNuRGnXkP41AQI9T7HP00HmIdcgGV 0ta+Rnynu93jSxKnBtnnThuRxvymxjAR0074uss87zoDB4retrbn2o0PL7Tt11lN/xFo/+2L7dd3 77avH260Xz+/0d5hMdDcq6+1q+xXHtx92k4ecTlDWy9ry1RzLAdhnLJS/pTV46eOBHb3uUqQ25JG O9TXQXtyH/Pp8gE4MbBD0F2AGHonc9n0X8zhzjFb30UDVH1YXq0iVni7kMxDIarNQB8tHrW/mTDb n+l8bPvhGRT1OW8x3awzbhev6xf2UeMU/Mv+nfYq/MA0na7ja938pm39HLP34pLlth1SEAbLD+/e Y1Ed5gEm9+dZk3GGUDbdEt+eOqXFwcHui/mkf/lOmHmmfOGN/vY78cXd+DrfKU958Md4iRu46eeJ b7hlnaXjbDph5bf5m4fO+Ponf/0C0zjmI38N/Lyl3Wxcv0Nr37MutBee6aWlcHXm5W/f0kS+o2zw STzTiKdwjGfa4GYcnWEpS8pWAfwRn+Qrb5Pn/lMVtmY2+1TvBhGR1+Xtt/GCYMJSKMMsmMTwLYM3 rQX0O+G+dcbxO/BD8CrwZQdLA/Edopo26WbzDl4udNIJT1gKRQnpbUB+q50ZN/GFJezgquaVedA+ pqQIW+PPMZfqHbTm69ytGq6C8uljTExovq5QXqNR7LOZ8gRmNe9JNIzEzzngYh0t7YgR8rIcCEHl JvQ6JF4zpcKQ9Kfg1+NcYOEHH0fLY+Zjz8FTXMVD2qXxRZDa0EznFgzLY7jxpIOdQo00DaoIxB/h GSePv3V2GOFKP+sz9SdMv190phNf30PMwq4srbtibUOl1cJkPagC/BS4JahhzqZR45XJ+u0K37mL t6k8VjLWamRWGXNo/Yjf7Yhj4rihpze5yYKzj7UVLkGfrC/+/6y9WaytSZaYFXufffY+8zzcMW/e zLxZ89RV1d3VhU0hGmga7G4JhB/gmSceEDwgYcAWFrJkQGCDMYIX2jICGYSEEEiALCxwU9hUdbk7 q7KyqjJv5p2Hc8887Onsvfm+9e9188/b5a6qxnHvf+Lf8UesWLEiYq0YVqwovWWUPnaWw3by0vpi uco50Rb0v3MH4wkotzy9+72y8CbatNc5zkEb2Gi+X/70n36j/Itf/PUyfO/d0nr6AsHMHhyzVPdB N7jZpoWloCEz4QFCy6yd2XqOcxZJOwueTvLYgIAMDNAon0d+1GqOU0ouoyP8PL6U18K5pOxeq+dk pYfzAwW3CldailLrubHI8TZn0Wj1znAgdvaUTJiUq8SFEvXLWTErtzEzjKNRkpd/tAgUxViajJUA dBCWEFBoLy+tIHhXBmVzHR0Abj1qsRw64mKAPpvJC61B2QWRFfZqj7h8YNjfY3Eeu9DlIXlxZAgr G+NtdBM++8WydO1zLHdvlbP7B2X2/fdL54D+zErMwaOPMHPMvvcuZjRX2GrA4kYThUCVkDz+RdML Ktle3Jf33muaJoOsSsfCtmmbMF44Op+TcgcyMljbse1dZ9w4uhNpqwG9YdHmiGc7dVn6VWZfwa/i 2c6FW2/vVRuEkDjDPTPrgLrDRQ32lwaDYi+XF/fru2hjWyLee+hozKNZN8syxBgBu8/d1W1gO0BP J7x63/A98TGOZRPfXJWyvFkm8cq4+W6ahJe0M4590sewqh99PEgxD8PlD8aRTuaTjzgaxyfzF4ZO 3zTSwUcYSW99nfR0ApNpjSPfEC9hWjadYX4zLHE1ji7zE2bCTXyEn4/fok6m8fxdL7Px/G6ZxEff 7/U8swxZ7iyjOMU3InPqoCpcIhZY/kP4k3DNPN5hePoZnsR49bfhhiXSFsjfVmY6cc0G4/d8TJNP xjVtPjZA4SSR/e27afSFm4/E1CU8K958Mr755wzXd/NIQZVpjK+T4C4FG8/mNoOwVaHFPIyrUpQK EArk2KelAQnLCm6Drzhdoj05t7Fajjiv+emvfbncvfdhOX7yvFx89DQUowbsZzlLfXF8GDNgz3lG 42SUrDLWEODCSVq4xBb4EKazQdiQsnziJt4ZJxuX330sm2GmM14qGORvv+ksn3maRvgZ9oPv/6C8 /am343sETv/kzLYe5vsEAor/x2y2+m0+WWfTovAbITUVumAQ+bc4A9NEY3mCpaPxEOUY9nC9Ks/j QGrAHsPoRgxqnGI2P/tWufmFT5Xbn3+rLG3MlY3t1fLZtf8njvx0OMdZuMlnBaEzp7IaM+7J8Ijl 3j2u9vMi+cdlkdWGmSOWPjl/yvZb2dhZYSbDFgEzlwlXHWrIfzJHWmbYHmnR1u4Klw5ASCqCgSSe 5ENEwIzB0fJoMJ+Z2hgbu2M3d8WbMjYZBFkXto9od7xb/ksGW32Okgy4LEBbxkvdK1iZQsnkjAXw AxT4sDp1yJlYeDuXrmOkUMELdW2xyG3gkz++ylLy+aUNtKs32E/bnC0bV5rl9mvY6t6F+VzjfOzt N8rdlbfKvcFOef9eo3zw956Ws+8+LUfvPCmLPfocKwfrLN9/9lc/V25/843S+czN8oiztj8+nSkf fDQsT3/4tLz4znfL4NGHrNIccyEEA1oGCQNWIXog537/vBc1UMEaN4mm5TLyVABpsWmEApXtcMAK jltOxtHoBT2Mfw70KjrZBrMd2rZtr/o+2WalZ8bT97e0/bidVW0v6E24ft0lLOHZ9nWaXxWOe87y nTNOIlC1McAptLG/+l//Tjk6PSl/4c/+uRC0wwNOKlDf6loYP67dm+ZlfsIyPHlY8p705XMKpBSC 4pS4ZHmll+X3EVef/FYvg+U2beZr3j5JI9/N1z4uPoYbP+Po68wnhaPwzd88hV9P62+d+fndeMYX jvEM97f80YmOMDOO8f1u/omzv8Urfwsj4RjfRyfehptPxjWtj7hnHol7hpne+Im3vt/ET9/4v9jM tmozgdTP84fmGNEoSggR7crWieDHRM53CzKlMYhXaS1AFjoQnjZ842cF+q5Lohju4+905uPvJKLE Mb9Mk3nU45tf/XEGlzCygSuAbcwSVMErXCveChOmTj86LLMs84+SOczmv/CyYs5gEG2nOeBqw9W5 RJ3lGbCsWJbnyxt3bjLaxXg4zHTMDShL3Gu2iNalmpvCmgcnO6bvltGjGiChpA/Y5u8ypXmLm/H0 LUc6w3zqcSxblk+42TBNlx1cetnA6h1KODrjSSNpk2Hvvvtu+epXvxppEheFqej62yedJhMrV3UM 2FAFR/z5pyKUNNXZ9pxJ1F1jXo1C84bpsFTstsYMAqwJHTWRtwCdPMfch+Ht/sGPS+t7/13MQmdW WuW1z94pb719VNZ2Wftd4mBr+4K6gcGgXRsm/KibIcz+hFWFjrSV1GTe5igR+wbskWJjl0sPWgja BtJL+7yoLKM4RBnohc5wFAsTBOkITeYG2sIN3jW4NGGmN0FYDo9YgrxASYhz1HGu9sKpKXnQJ6Qt qeMYUHuBWR7NSOfC25xCiX3p8fwpRk4oK0vas6tQj3yWjhFoLCl7O5ByC3mNWU8etsJiKZr03oi0 wGxsc33IESdWl7ag2xoZc2PSCXlNEG6Tx4/KyvF5eQPjIrunrfIFptLHW+fl5BaM8GBUjp6fFbIv rb9/Dw1cluuAc8yA0+NHM2cw7Rfs21Pex8fc0MRe+ZXNqxQcBSpGAO5xS6RzNq8114j8pA6hoRR2 EEL9O2McckwrVmtomyPX0/mvroLHejQiEatJ0zZvO450U19a+dv2bvtMgZFxkqlmmzReCpRso4Zl fOGls09EOG3iHAG7wA1Unq5Qg/zqtW001gflhMPS2h9eQUejjc3zkx++z2y2uinMZeRTZrcNtJnr eWa++ol38BnKaphlFO8sVx0/+694ZZz8bdx8xN80mS7zS9plvtIq6SWv0gnD7/rGzzB5gzzAvP2e tNY3H1368hAf0xs3Z7l+N1whq9KU7+Yj7Exv/KSFvvDruBnfdMZLZx8yjnF9N51OXH3M1+/1Mvk9 w40vrsaV7kknwwNePTMT/kNzFX8NcJ6plQmKpM48RVA/w+LD9I9hFcLuOcLU6ZRWZhbYaJlOODoL lhUmQSygvnlkoZMoGb/u+25l1dNmfPPyEY6PDVNiSkCFTMZTMArD77oshzB9TGuHByl5BLVUjfws l0vG3gijacVT9oF15qGFF50NbZ6baQ56mE2btg+PB81vbZcNGPoIRre8sBgjY6/VO0QYe7RGurkk HXtwzILEzUeck0a++0g/Xf7Wr5c9G774Gp609bcuy5mN1rzNK+lvecwj05nGPH7/7/9+eevOWy/z yjyNV3djzsdWYVU7GkMvYVfTMDtFtRRVxanaRcLQHzAzbqlJpGUpj4EMsI5Dx2+gnCbrnqNMq4Dj YFe5zb7aKgo729ByFdn6xsPTcmOFJcAeTHuD5aRFOh/VxJYaZaI9I6lO2RvcZDB0cY7wUZlrmQ7P gdl5ll5n0bYdsl86w/eO1/hx9OOM2fQRliMOMa156X2r0LGN1Fs6P+Dy+dOyyBGaBgIEWRsCsbeH 8CHPIwxWaIYRY0x8QKCiVNTBTrO4tFn1WHCvFgHJ1ibL0wrgagZ0iYBsIhypeZRzOA6CAYitLsCh 64i93Uv2hiELeNj/FMYVk/Q8su18kbtnW8w2x8sMqDocdXNciDCbpY5nTjDkccHMnVn0PFa4Jmhq i+sKvJcTQLHHumyVcJ4U/SZu/VE5CoHHPnBTgUtWYIo5x5lypPAeLLC8fE6etHHMN54zG1e5y0G4 7Sxmt9DL241UMAzdBNqDOgs0pGgSCloHInMQxrY44ZiRzvaVvu+2yXp7zu+2Xesk27dtzXZk/rbb hJGM1XimzfR+N8zvnm+WDbp1dHbKCgt9f4mVjDHHtCaMcK7cvBnbSN5pe/LgPpp1nPlvL0IrbzZi oMaAwS0F87XfZt/VF/8sQyBV+yPO4pB9MPFJnI2aOCfe2Wf8bfx8LHeWP/OVrj6Zf+aVPEZ8fUxn mI9OHmGaLEfUKd9ScBpu/qZz+84tOsugcHXbTt8y1MsjPOEkbpl34ihsw3RJF99N42N623lOoPyW +OZ70sjfOuFlnuJTd4m/+FheLoVRpbNyrwLK8Jf+J3kfhHj5pXrJgGhwBCVk4vnJIwNZWSLou4/5 JmL6EsJCquyii8uap0TMwpk+CWcc0/lbglkwCZxxDPcxLytH5zefrBj9jJdxI2LtT+ZhkO+mNz/h irPO93S+J0zfmeCQMXiITyxXVmXwm6mE4fGdLstMVrrHgdR2ztlt69YGM5R2WXvjRjlm9jXDEuHk CCHL/atNOuURo99jrNF3ETrObJ2lOfpzeVd8vYggG6f0zfJY9qSFuOS7ftLCuFlG/YqBfMyMhGda R63ibFoNdriM5Tfj+90GLw4+77zzDkykEvBqkN6+fTviuIJgOuNI38QVPvQSZ/GqLu2GcKx5Zv5B S+mZD4ui4u5zvEBnQKgssFG6AiNrMDC60PwlzM4jLu4AsZPLUZ9W2WJMtN1msIN20WtbM+XGLjOO TzkYY99yHu1vVI3nN8CBK3manAGdQ+OpARyV0ah1VhkYfbuhyr7pHBajFHwz3I87lqaL6+Vo/kb5 g8vr5Ts878zcQeByPRyC9m2Ugr4xc7e83X2v7By8V+Y44oVNDTRwKftdDEkcMZBCOfoMtHteOsDS r9u1kIl2bx72FwoCT5G0qhksLauQ1Sznu+z1g0fYQnb9Ekxb7sd6fpby97vOEAyOzlr5UZaKqTQ5 a2xmDWwG6/dYAnevU2XsjjNI6rmPwD5AmNrLOMECfcGbgcH+Q3BgcMBkrjwG9yfMpF0Ff0JExwzq a7HrFsY4MElCGWDEqxQI2p4hiZvoNIxp77KEGbZbDtkLb0BU4amP4AcNXLApFvvfzgbd55xBgzmt QY3ipgcyqrls1+ln28w2Y9R8d1XEdmX7t73p+03nu0/oDeDbxyXj9HO80+mr1RRmqCsMzCdoJDtI WMBW8gF1P+DKx3/n3/+LcfPOv/LP/RlGVRCH/2tYmpqnzCfwBQfzGsYwL3mc/cTHfpJCL3mZuNoP 9bN8H+M5HaiCe/Ioy5FllQ6WUd8wYQg3BVfmoV+H72/z1BmesJOPJJyMI18Qp3SZl/nIRxR8pjFe /TKE5COZVvgKZeGaNgf8WW7hZ50lDYSb8kLf9Fk+05mn+fgkLUwrTXSm12WYvM+48lzTpuA2jt/o mn88N81n2iFfgcFHqpdv03B+u8QXGqPThCIosvXHsHQSTQJaaB8Lq298K1Tnu3FMl/F8z0cYGSdh +du4dWd84UvwhOX3hOm76dL3PX9nmHHFSz+/JSzDzF+G5tGE0MqGS6jMkcu50sflyAFPjvq2uBxe vC5Y0zvaY9m4eVq+8PVfCuGrINZszzzclTkTI/xKwKpsYZpYXvGIBA1DPKRF0lQ/ccuy1HH2mzDE OTtPvhvP8iQM49r49HV2EBvc3/4//nb89s8QwZ9ClVLTLLJhVFFOGDisLK+UDz/8sLz55ptRfvPw sRzSQ/jz7HcOmOZ5UfmAWaT5io/LhNQW9VedkzRdNj6/exUcf5kssCfO7LYNQ55xSZ94GvgYM4Nz RqSN4BggUk+6S6R7n3415I9LrMeYcNzi2NUqQnZugVEy0nkGZaoGFry8W3fGDU7gaHC+QZ7MP+J8 qYI27pBdgO4eQeLbkLjUCprAMohlyoQCEFIyTDVqcpLZZJuZz6zGGZjNhSLVDopCc5xVjtkq1Y8g ZQIc+7sKXHkAixfh9JB/UZ4R+7ue3zz32j0E8BhhCYrIS/ok08qhNoGlI6su0nkIIJdhvcDcW4XG AHcmNs8+qoJawx1jFbCEzx9vT+oxS251mKFzbx+6tuUFSmtHA/BtrJWd2SvldUxjzr7/UfnovQ/w WXJ+el5ePFO7mXpZWCnPzrjVCs1h3UH/AABAAElEQVTw0EsAbIul1e4BM3nK7u6Bk2zHB4sYc7Et zUFULyfwticaQeg1zM+hzEb/8dKJtDse7ZV0Y+L4/tOcbdtyZ1v33TaU8bMtqgNhmN/tH/rVU/Vp JwU6feP5JJzIg4FLmOUk3QvP1qLkOKAM51xIwF0MFJKjVJybl1lDaM7gwvwpuIMgihT4iaN8St9+ kbxC+D46ccq+IZ5Zjvg4/WPcxK+eJstU9aEqzyyLQt18fRKm8BUsPoa/ymfEVSc88xQvBU+GmZ+w /JaCTiFluYTn4EJ6+LhCZz6mMR9hm1bf+Clkfa/TQn4kHOGZv87v9XR+E67wLZPx0k+aJK7GtTwZ R/i+m9Z3nYME4ZvGMJ8/lrClfJWbvuTPj1kcn19GmsateVmR+lmRWXn1MAnibwvtUjQsIKBYgHq8 TOtHwy10vlsBVoxxEp5xhJFxJJRxdMZJnIxXfySev/0uwU1jfH0fv+n0hS9c340TcGFQ/o5Y7ifS KTO9Z+hkFC59ucSsAQn3HB3RzyIQ1mByAy45X1xZLk8ePip3f/ijsshxll0YDN0OxjpdTmJ033RW S/6eKwQbuHClNDItcuAvvllOfZ1+4uN77nlmvHoa3yMPgGajzIbmCNE7RL1M2+NGHWYZlVPJAItW MEoFsOk82qCgNb7Wiz744IPy+uuvv6xD68+OEviw7+mRDjlPi6XbsEkM6mAKLiwpsvQrXtZNC4Zc 4Wu92l6wf8y+p+xohiW9BrN/KB1mL0esFlwy6z91SRVhuIzBBWForL/TPEcgL5X1pStl4wajbPYN L2dP2P+kzdB7vHlIETpGACqjnWm5JqrAdcbHJ67go84RCs8QnBrgmOGO1JnGYwz0n5frcwflm7MP EORtjGCclW0QvIkBjTXO784BYAbGMY8wHDuDRrp3LjAMsQ0jYGY4vICe5zB/+zfHoJxIx/IvDHzk mquzPGZ2GvrwCNEsBlFQg+Z2INsd6VHsalHPYevRduKRKT2CRF1q2Eu0m+zF6VyPS1zM0jk7Rjms scRAhWnzBdaiDrnk4WzxZjlcvlWedK6VD3rL5fFwpZwMeA4R9piX+u0/8U65+Y/8o+XN73+nvP8/ /W+s4pyXD+67/3zCykK7HGI0Y50sXPShx5dZjmwtI8RnwR1907JP+2iwMnGxhwIgS/BNzpMvcAFB KhqO1SojXQxm7XdIZwcfWnbSIEz7surj2c4rnwg4mk3VNyOulVg5+2vVj1l1oi5s87bbT/YJ+jrR E56+ruof8osKnkpbCmLpu7yCTfNDVgpw6xvL5dD7Eenv2kTuwjcYUZDOgQ31RyV0GTivrXOeGRyE n4Iv+6RwxMs8g9dMcTBcl+VIvDMsfb/LN/VNb/s3Lx/fDfO7fdFlXN+FZf+UL/qe+ScOwjY88zBN 8kTDxd20wvBxoO7v5LOucClk87RD1a8rkZX56ksLhVvCSVzFJ/PzXWe+fvdJGOKhE78sQ/qJv9/N X5dtQFr4mC7LbBwHC/oOKnJVMcIkbh1gQPsZf0hCmk9GEkYE5QciCTubre9xfrBW2Mw34gl06kT8 VaeFHQnkNx8LqDOtlZONTph+l/HXCWa4cYSR+SUMwySO6bIBZNzMQ78OTxg645m2joPfrGTh66eL FNLH//hZ4oDlCJ0AcbECFbBdRtIb21swNpY9N9bK7KdvBGN59uhxGWMpasyM4uiM0T8zFzWdhadw o4ChlewxiRFCLRocZZMR65Lu5pWPYVkGy2O5glER7reIN8XPd530ynJKG9OHJazpd2tfQauClmmE o6BVsDo78amEcoCLP9Li/v375bXXXovG6u8U4rJcnfn4OBOEYlGfjFPwnRklM3TJt5oBZHlm+AYL i1kCYGF8MBFncw6CmI1pv7bXb5Y9pn99ztzud1bLDlaR5q9fLytvvFkOVj8E/17Z3e6WaztqjaOQ gzBuojHbZNbrAdZR/yJoorBTCKpklEIQ/ZdQQGp4LhbbTTPNF+i7PSnr3NM6gsk6wJplubcTGsos cWM9qWmbFFncmPOnQ4CNwJezOJivZKTOP49DmY/1ZUxNNCprzf+CD1qWGiLwLxFUmrZ0xEEV08ZY /uWBlNCCh3B9yIZxCdoncRrsPc8yA+twFnyyckCZMXPH7UuM+srJ4lp5trBdHrSvlYfNK+WHpwvl wdlGeXiyVR4Mlspw7XZp7twovTUGoxzd+QnKT8+ffVh2uw+Q+XFzbWGFnlnxqBywP34d3Fk1DmMc p+C+Qf2MuWiiRb0ypOUiemd41b7s8hpKgJT3jHanrsOQNhZCDVpZDuu8wYqH2zUuSdueq1uDqvaf 7T7bsvSNfkJ625xtW992rfPd7/7Ofp39wrykZzrTVg+wfOdDtSXGzA6e0EKAaYbRWbrLw6cMsrw8 Y/P1a2Xv8dOyvMMeBULkktWswRKmQ6/uoldAm0EHwy0lBVAur5qnZbB82U+ybH7LPqov7vWy+V1n OXQKVl2Wy7gKDH0f4ed7PY5w83fCMp7h0izpIV8Tt4peFY+xH+dM1njS1nQ++Z793TIK30cYClkF tIP7xF38xdMn4QjXfPWFEW1jCsc44uU3cTZelkHf+Dq/Gcf4CV/8ErbxfPytS/xNp1AXz1oTiTg/ 9x9giAGI4cUf3gPRKYjqQ4wqzVBnQXQWIonubyskG7q/dVXhq3f/Ci4L4m/fLWzCloAWNolluAVO Z3wrNSsqvxsnYRi3/m4lJ1zT1fHMsmR8v2d80+iMnw2mjrvfjJ++7w5+E5awhTVmgNFgze4CAapV oV3OG47PuXFmfqls3biFaiOCFmMAQ5iQShQ5ynKE7HV7fTqlYZ617SjkwCdcVR2Rn3iZrzi4ZKt7 uRRJmGWxIYtP2mb1XVpnGZIujkClsTR1VqvTlu0cDCUusYdpOnv122A6wzV/R/sZvwWDvfX6raCd 33w8shEdAjwrC2OOsKvBlrSKRs5Awkad9W/ezmYTN3+PETwKVG+T8Zv4MwSEPsTDPFOnoc3kZfYQ l8tzbPcuXN8tj+7cKE+++Hr58afeKEdXH5XXd+fKW5vd8qz5mCXeD1HoeVxWEJorw+dl9fxpaTO7 alMfEvHCm2jIa8h0d8DxjU2WZs85bsMEB+TokHwbIaTb7OXOUr9eNDFhtukRrQZLqixWMCChnSgI STDEVFQIVeDBEsBf60LUn2oX0CbqETg2P49JIV/ZB0YQO/7ih/erO6tyBq6RC3GA9MBBOJkN6diu DuMQDYS51/1NPPfDu08HjeYmxlP6pD1hRvnDDnvO4zfLd7p3ykeTm8zOuTR+wOAKm9B99oGbzFNb aHpfkvE8y983bmyVpfZhmbvfKG9+Y4VVhZPSuMp+7mPIRXWyM4Ag4R1+BZmYUc+Wky7WlqDnGSJr lUsJzmhPVGQwrj7+CNvf0zFkWFqyTsO2M23B43Xe1qSwVeh2NOhvsaFVumz/GaafYdl2bM8+9mXD jJPtLnmO8Ixj2nQuvatAFtnxpwVO9h2dfXIFC3GeiV9mIO1FBFp9+/P/1r9d/vJ/8dfKv/eX/lL5 L/+z/7zsP+AYGdrJEy5VmOGss4LFPqmw1SUuyXMsf/ZLcRFnhYPOOIl/4hl9ANz0xb+e1rhZJvPJ /iWc7GdJI9MlXzAv4ZvWdMbxt7QyjnDqdDOO3xMX0/+0cpmv/MVHONLAwYfwTO8gRD5heTPPFLrC 86mXT/wS/8zfPF7FzzjGlT/qZ7mkgXgkLYSfgtgw8VSxS3jCpWtVBUsk/P0znW2VPqgDPq8UxEq2 QPyykekI8q9/opAWSJeF1hcpCa+zUOKRBfe7GeibpU91vKOC6R7wmOG78ZNIFj4JIEy/1YWy37Lw dSL5bj7ioG86ffFJmBJPF/jU4pq3ZTCNLhuVaYWXla9fd36P8tMhfbdUDlgWOdDu0tgsqv9CdGax jGlDjcjTmtB4XQ0rPmrEXi5zyw8z4CdPniBce2V/f5+9udNodJp3tOyGDzGBR1eK/MwzHhhQ5Gve PFkPUtqy+GTDCjgodCT9pGHSJdMqlI3n0knu0yporT2FrCLDWa4C1bQ6392n0zde7tnmyF14Q/as HcWKc+IT4odZTs5es+7ExXhVHVb1n/Xi0rPLqXF5PLgII2bEzoAw1XhxRp0j2YacxR0XLsKebJRn /c1y73C5vPuAYy5Yibpy0SmbT49YbMZ+7fxW2aEO3lprlc8vzpa3KMeGihAIDrVrh5QZEsfSt4Lx Eqv83BsRXaKFIAtDCgjeBqZIRUcZ7EDHulcgMpGJa+uIGo3f/UuaXRwr8uq2ZrRV6g7BqpB0wss0 kPKTgHcHcLRm+gxw+a7RinDOZBGYLZaCZzQhST6m77Cn7KxWg/lNtKed2VqAGfak22g0d5DIodhn mUBqSFiP5d+Dy6XyGFvIg87r5Zi9WaQtAg6GzL5tn6Np3mIzQDnpOwcn5WZrpfzKt367LD//fNn+ 8pPSuP+8fLq7UA4xatF7cY7gxUQjtwY9fIDwYWDZZ3QwC1OdqNpse6TM7i9bxx363ZKKU+RlzWk1 LLZioKV9UvvYdknnltKtsoctDatnSo34XX+3vVTtp1q5yd+2WftIvc9kPH1dfst44qkTRgPieqGD Jwxsz8+fPy9L2ERW32IT/QyPf62jaOdAyv7lwOjqzRulxdGnnZs7tMxKyJpHzuQyX/PxsX/YZ/Rj gEq+iYvhxsk0+j5ZPoVV4i/OGc80yRsSrt+NK5721eSNGU++Z37JT4UlnEyX+RiWjzQxfuKjn+/G V7D6mF/yXPOznM7A9bPMCd98hakTli7D6rCzjML13TjCyvImTQ0XtvlWbazi8cIyrt+TLzowskzG Mzy7XyDxC/2xbckE0gEsg3h9WWlZaH0zTCdyFkCkfaw0iZKEMa51E/QRdjz8loMAK7MW4pC9yawk C+y7BZZoma/hCrsksI3V79lojVd3+bvKt8rfMONn2oSV5RJe/bFc4mF843plnrglji79Gl9Bo9Uo 41o2l42pNhgtDBlOuUADu06nu3t5FpaKFrGA1MSk0DLCGAVNaNMoa1xK7TECZ68Tpk5qHldG5aEz wvZcQc/s1jKYp7jJOLPRGiZefs+9WumRdLOMakpLQxu26bJR+Z5xrVNh/NZv/VaMBNVINq2zXs9I mkZhbH1///vfD7q0mYHo7ty5E/aezdOGPsfS2gr3fnr+0E52dkLj93wqToMV7knT7GNW7HL0PIxK +mpZy5m9NLdc89iaNd+TAXaMYcBurIY9ZQWancvOgNRl0YxZoCq+CCA0VmaOMWLyiDrkS+ecYz9n 10p/e7nc31wpje1r3En6ZZZRH5SL9o9ZDn5U1hG2nZkzjhCxVAgOM9Ciw3TNpWBL2GYpFY0XhCPV TIDa1LZfBWsIfXxbtvuoUU80SQ3px54j78aL7QIT4dh6Jj3thG8+2rmQnWk5agblLcc3TSdAkIys OJIEDOJQIM77Kmj5jsCdZfZK08CBK2m8NGAcmtPGBeIsbRYhvjBhT41/2vdts/97ff5u+Qrnefqo FTc5mnMPja3BaJeZKMeKOip+0Z9ZSWhM2J+ErL87vl5uLy6Ve9z3OzvZLf/Un7xVOs/vl+XDx6X5 +IMy8+DDcvaTx+XxO0eF+x5Kc/VKuf/soBxf8IN6dlZrPV6hL8ywz3/IAWEvJ+FIRdCM1hWEpGUQ u6KhFNYgCPI+aGUppW3Ql7ahny55SL3P5zd926XfMq3vmcbv4pbw/Kbzd6a5YPCwtbVVHmGKdXN7 u6xub5bt3Z1ycHxQdnZ2iMvq/Ppq2X++h7b7WrnzmU+Xq2ssKR+clXVm9QscDxMH89G3fev72O/s Mzrzq+dvHxAP4+l8r+NpXGHZFzJt+sbzm79N72/j2X99xCUfaWG8xMXfxg9eAw7pMsx0Cmn5o3Gy LKYT54Trd9/1zdP8xcnyyo9M52/TmNbf4pH4mJ+/dYb5GF9nmnzEwbimF67wLUvCN3+/+5hG5zcf Yeosj4/4Cs98E7eKy0W0X+CP7XPa4eupIshCOSR7JYIISiRdIiCSvhvuI3JJvCSOo3TIGHsfkIz4 ASCgAzIKnjAlTJ2Y2RiSQEnkJHRWonlLPOOl8118/OZ74iwRZfwSNNMIT9jG07dcOtMaP+EvhqIS S78IHgWWphLlsu65mbPxLJ7lWORO1S7Mz1mtx3i0PrN+db3cf/gMM7KM4i4waI6wVRDNMHraodPe e/9uLPVOVtfCRGP/mKMFnEEUvxYc3ttdfBe+Tus7iaNldSRmOX0sm2H5BD0Cy6r+jJP1l2U3zHfL rOagMBzZ2WhdTumhPW3ehgVtGWTAFWNm+5WvfCXomgxDpnTJEqEwb9y4EceI1riUPNuHeQtLvMzH eJSIDlldkG14xjHe0FtiGLwE03VfFyGoUtkcAwgvItBe8zran41LTDEONysBASM//uDDcv7+++UF RuHL279SOl/6TBm/tcuZWQTx9kzZ5iDp8uxp2WugzNFexeg/yl8uVauk1IMx0wedmUbLQgkqZpkj 9tuZYRMtLmgPGtj3jVRFpF3wDp7OVpV3VAVClMcovLdUenJ5FxOdzubkHd4V61hUwaoRDLe4vYJP vSFtKHu+dwxCI4gQS8+Y/XSpWtvNXpTgqlHUofUIvNCxkomw1D3LlHzChfCzbKqO5zhSxj5jB+3k m9u75QVa8s/YXz5E4J6jRd13ZQD8uhhq8JIERo8cDKa+UAp6d++yvMvNCNfn3i4//O5HZbd/UD7V xtb32mL5+s0vlqcv9sv/9aMncU/uV97+bDl8dloUtb/2y79aupyPPqHvtJkNvkB7mcqPm7HUTbDd RBuAEFrjiq0tvktOl5VjljvlScazfejyPcpNWW2/thfbTv0x3DgZ336TMHzPfqJvuPFNr5/8wf7l QPMad/i2udFriUGbRiy2r+5g+nIFgbtN28GcJXE2r18pX/6lr5R1bppqnnQ55sc5aipKnQjzUElJ +PIRZ6T62TfMT6ef+PrbfmlfMZ0uv4mv7/Vwv2e/yjIkz5NvOrvUzzjmZf7Szrrw3W91HpsCOvly /jae6X3EQVwM8zGO+QrHcOFaVuOl4pTlEh/pIq4+wV/xLVvWk+l9ki6ZR5Zf2DrTZxn8Ldzkk/5O GImz6fO7fr5nuYRnmgaA5FKVq9pf/vojfeCHA8ZLpxJTOt9cElUpykyzQPV3EdD5zXAL5WMhLKwV F1H4UxEo+lek8Y/fxMP0uV+cMAzz3UqywiRA5pEE0c8KT6GY6TOT/C28bGB2Gh8bgY/hChAbvThn B7DyTJcNbg7ORlNiP4qZG8LzkosDnHV60Xs0Mi0LUXZxUqDPopRyyjL55ep8ufYGs4AjbM2yx3PA sYGNxeVQsnDEe3bAfbjYpf2bf+NvwCE5ggLyy9KSvN0bsmsZhmU+xDfLhfx47bUbwGekTEM4R6io 9SwXb7A/6tTLGYH371o2zzNGXcHMpZObe/Gb+EFXoGu5x1mRg4cR5XPJ7hLcVV4RA+PPMlvUlybS 6dt/53ejTr72ta9FuDN0v9NaXtaV9HdGrBvA9BUsl9IOnNU+Nr7zWwcSSrKlBejCcmUL5qRd4nnC uU4gZpZedwd23MGqX8kztgjjvTqMQNH5ZzHAJOSdc6TLBjTgRvW55l65ggWoawjuWwD72hfWytuf 3SjtbZjbIvtEnMu9VHMY4wkK8q4GC1h6aKnARiV0Ub4SX/ccQ+ojKydoyTZZYnU2yXmk2GtVorqX KmJV7yQ9GFWWHyoaBYYE0W2irmg2IWhJVQlbBaxhI+oKLdwRU98xFxFoy6rJva8uJmAtkiwZgQ+Z iWKoeRIazawOoEp0OWHvXQUs8G2wT0tXYRbMPbL89kiSS9ItriecwTZy/+ZieW/zRvlf5j9T/lb3 7fLhzDc5G/t26b5gQHnMLJgZ5wTJvYL2dJez4Eso9nWf7pfdNqeaadPdJy/KBU+PW68u9h4TH6tA +z8o/8K/9NsY83hcHjx8t6xjhOPs9D2LxxV0ldUg22LF3CsDM8n81EoWT8f8Fb9J4VrxIduUbVBn GvueDNH+Kjx9w/yWTni2dZ1p7aPJW8xDJwyfhCEcYYin8TeYpXpGdmtjE9vSy2WRC5Gd0ToQVQt5 i0GEZ24fY62ktbHCBRitOFuqma2Lg+OyjVZ3F754ivnKEwTyKTchuYJlftqcFkfbiYNocXTlxPxj hYtvA/pv4hfhhOkn3r7nb32dcPKxDFkWy2x+pjWu7+Lh42/jSZ8UlJlOGhomLGEkPvrCyHjpCyPp a53IW5UN4iSsfKxT881HWImf6XzqOFo202Sdmr9wU8ga1zzEQ97uk2VL2PrmZzxxtEzCS9okDPPy vWo9/voFHWn/kAtLURlKW1YTj1xiJA0+LwWpyGQFioQFlRgW3sfvIm2c+IYAMT9hhJu+5G9huBeS MNOvF1aiSDC/6bJy/V0nusStV7DfE199Ce7I0/Q+fk8CS2yf7IRuqDv6yqVUhW0INZY7Fzjy0ppf ZNmS84TTw+o9NFlg11GB7r161u4Syfj1b3yVZTxM2f3oXsSFVVSNjj3UZ9jg/W9/569zawtigdnZ kvmD08SZFZ3N90UHQdBIKzRdBAX/y/OPHgYd4touYLfAZ/vKbnTWFtaNWu61kq7PbLzXO4mythG+ Cm+t4FQCl1FmTDBolEy7LrXxh1MrVEYXWr685z67gnKOziMNvdnEfdzf+Kd/I+hVdZKK+ckc/G39 2S4YQcT7kDOhHo2K2Ru+U72wvEW5NYAvqxlyh2xXYyDAZguSoyPsg7FeukB7mofWTUwqzrOhqoYv VQ1kZoTgyqQsBgvuo4aAo70xGURnmMHI5JR8zrjwQYtI0ArJbPxH91lVQDt5wh7jJcKSy4EQTAgx jEh44YDLvGoAz3hRO8D6FyqouE5DGAxxhpmpE+sZhHOT/boGvoMBBbF5K+2rixQMomODJ00Qek5n VY5u+N0gb6qQ14phhRIZZBs5u4U2l/jOblsI1QnHadx6OBc25Rie0+J4xhj5V/nKxRb4WTnjYdUz 7sQ1G/FEFtCmOKpyBbpi2ExcVm+zl3bj7TJZ4Jak4SqLBBhewVzjxelhmZwwDDpiSe4MoBhf2X+G cGZweIGwLI/3yqnIc4EG0q002JOdYMCjMNMtDFrQrOISjrssEz8vm1xFd85Ssm2hzvgUZtkPZcK6 4AVO7XXTwX8evZHmfjedvmmF6eO74emyX2f/t+/LG5I35btwbM/CsK9X7bha0hRXB+VeJeng+eru tVhG3t3djeszl9bYg4Sobs/IK5sOwujzHQY+J/CO9vxKxWsYSA+4pql9POR4mLP7M+4nZmBP39Sp /NiyDSlo7fu0BZ0W1aJ8LC+Il7iLr/wq+5flNiyfLG8FofprmM44xlcg5bvwE5Z81Lg5CUk+KK3M MwWs8eswMr346fSFk/Xi93pd+U3YPiknEh9/S3dxMX1OgKwj8zRtPuaVdSf8bEOJb5bHeKY1PHFJ nP2WeCctDBMf88lvxv9jC1sB/gMdHZK84AKyDjP1nUYAw9A5A7YgWRgRSmLqS7B8AmniN531mFjA PhYkAAdPmsL+uNEYVWch85GwdSL4nkSrh5u3uOn0ExfjCiNHV1akHUy1bitYP4Wt6SyXaezEpmH8 iTYxeZ5WyyteOKClm5wpH2CHz3Rd9qa8Jm+WJckZBJ8j0gO0jp9w5Oftt+6UM2ZszhCusu/z6EME sCby2H+dN0/oJ2MOJVIEUhgroBw0MSZfzKIIEy+NZ1g3PZi/wreHmaKnx2eIeo60YCpuaXMdy0dL zLiaZUFzfTCNMe8eHwpDAi6DUq82KOusT8NWCOpkbtHQrHsZntwaZ3l1LkVKp3/mN38z9v88yC+d XGa2wVpe6VxvE/GdmZ/GCui6MCZmbFEW9qGZNs7AYOdZcu+dHcP0ZZosm5J1RQeMbdBRtjCIsYIE XkGxZ4bZNwsHoRykcQp7ggKFI59oeNO5kAf0r7j7FZO9sQQ9P2RJCzVZZ8gbXEAwj5lFLCqiLMTZ U0xmXiJchNFEKnq2VpooA5iAxzPLOd4B4RSVjutyO8o+KG1p0tHHwUnMXoEv46Q2WS6WQYIAaawz 1549f2kMK8C6lNGab9DBJVM0mTXS0SB/l8+HzCo1xXi5x/Ivv7mLACaunV4eyqphjLCFTOUr0MnK BQqNbcW7Sl7OhKnmssKRJ472hsLV+h38m9tlf2Gt7E82y/6LFejGzVcXzOT2WQXBbOXw0VGZYGZy fMxAad/tDwQqWvRx6wGXxHuHbcMBSw9lqRkUzzjDPDi5X/75P/OnOIf6gG0QLGhR1wqiHhVyxPKp F8jbJ2Xq9i0f25NHpyo3nW1AK9tNVQr+Wh7+2K7qj2EZbv/LvptMOX/LbHXZ5rONCsv04mR9iIvC 1VnsNn00Z687O1fKGkvpflMvw2NVakvn7Vt7+3vRx05Z7TjjWeYcs1dRPmFA4vn0i+ksNvOYYeUh BBLbLT1WcuKMPjwt+Zr0yHKKn+H5LQoyLUuWsx7HeOkM12WYfpbZcPGRRpY76yUFod98zEM49Tx8 NzzjCCPjWafmkQLMPIVtHZhPCj6/+25+0lUnXOtGASnfNY4u89HXZRzjmZfwxSEf4fquE6bxhJXw EveIMI1jPJ3fTCveSa+fLWw/pjkQAs7P/vNKvKg3/kw172N47LkzmZQIWXj9qmFYIdXI03ARTSJp JzmPGfEhhG8UmILR0mAQFuzjRpHp9I0ncXWZp2E+EigrrcKhIrzE9rESjOc301qxxheeeyjOdA1T y1DfpVcbhM70vpvHGVrCwrATnNPJLlyCZgYZI1PhGo/GEXkwwu0xw/nUnbcC/o9++F7Z4BD/EXta ffarFhDS59hY/R//+/+BJWMqloLLCqqzpC6dMrMjD60a5QoDBodUVmUWCmxGvZoO7CI0RwjEc/CT OkxUmelg17b3tFxoZB8uvoB2dIvR+SFpZtSkIT1iNJac2xzWdE/Ma9ns7Dot+FQv0zqaNhxvOXFA Yp0OaLiWcxba2oizjtKX3jp96zzqHQkQ1+ZBlzjCEysFCCrpRlwmhyiVIXhAI/Yp8V2OFSvGyeU1 bu65sr1RdpZZWUDQrTBVXeCquLl1DBYsY7SB2d0hy3UHzzlqwsKCNogPDiaFiQUzunHZdvOUOl9E 4K+sVSbyukipSy4H8J76JtNLy+4NO8yVEHQILAU2ws3Hq+0UvjQB2gUzEjWCUWZqYTBiljXdiXup 074TWtMMIBpEpjvQ3qgb8EDvKgYBjEeirUsmtYm1G8IKOmYjGfVjHnKGiqYnRTr4lmiXFewQe8mA Jh5ZqURrHV87Fz3v8VSj1wV5VyIQHFQhrCJgQCoGLVwlyAxzBTvFa9cZ4FxnGX8dIXn1Zjlff6t8 /3mrHJ6slcfvn7H0ea8MT5h1cAZ8eO9ZabGU3GT2PGTAOEFYul2hpawGFw2ML5kBD56WX/7aZ1lZ 4Vai80dle+cNLCz9gFWUHn2JmQqDiX3Maso4Y2CLwpu6CqkXYP+0X+U2lvuztptsQ8nw7IM++dvv 9s90hhtmG6y7bJPmoTOecHQJwzgyewcALgtvbm4GP1DgOrMV71n6b4fvLvPKO9QbEI7KfGFKlWWF I+5K7tIWDrnKcZVLCoT5zsF+nMd168m+cs41TQqjy2lZPHsc+NA/9OVNyWfENZ3f6r8NN8y4Pr7n Y7x8DNNl+X33m/1X3pbLwvrSwXBdpjPM91fTGyfj6wtTuqSgNY3hKQTlrcmTpbvx/W6+ucVnG7Fd uJroRCgFY/Aa6jrxyHzMK/G0LMYTdjrh64wjPJ35GiefDDNups13fyeeP1vYfpxvZPT/50+CsvpF YMQ6WyyrgaRLPOEIdxmMrhmEzIKJfFhfIbHCw3Djyd9jSQ4iZeUIJ+IH3I8r3oqy8MbzyUYRuNDY UoAaz4rNhpRphJuV7bsVawVYcc5ynz17FjBN50zXBmB8O1rsfZK3d8sa10o+65+UXusihK12XJeW ptqGjHpHMKMXh3vlm9euxOzykGXl5nkTQbBf1jn64x7tFp36jFtRbtKhj923BadV9lOXoGUDnJp0 5gXoMoMw1fweeo3BPJsICBlpzID14fCoBmE8H7N7DgR4FMIX3Crjwnbv5KKccJXf3M0rsTc0G1Ki BZPmthL2k6xPzzS2MRovrRS6VX3BjGyA/iN8Y3UjOoKjfTuEj8xI+sXoEoFmvVgP+s68Q1wrXKEH 15FXDZ1vynMFg3CVrspBCoXCDIIXk4rDI5TDCPJhFZdjU41y95RjJUPKgrLTzhqjY+KtcGynfZV9 xY1J2bp2lVtwFsrC3kU5Yza29ARm/5jOy8omfL+snGNMgLOfcyxfNxwoLiN4uRptzK1AkxZ1qgUm 2yN5NqFfFwGncHWpPXxmkJ7eohLCPJ9nS5ETzEz5zewz52UUNeJQ7Nh/jVt4SHd2wADtlPpBWKaw JWYoOSlssTNRFrjNZ2kVa0lqIYOIM1VlhMvSEwxu0OwYSFUC29mscKxl1iYQ0EQ2nqrNUJdd3Lg1 iLEJ2x68b7F6sMlMAoWmlS0EyJc/Ux5v7JZvP2yWbz9rlg/2z8rD96H7g+el3D8vZ6oUc/RHRa6x 0+gmIw5opELWqHdI2fvlm3/yiwin18vyInu3bAFsbTLwO9srm+xZdjEs0mOJ4QWX0nexHazSnEL2 jMGmpiU1tGEfHHCWN5mpfVniRbvgreITFb+wnVXf+YAzTsbzt/024/u7zjD97TfDzCt9+7fpFAgK Rvu9wtbHPm+4bTnaOP1RX5x1g+nRPPU2PJ7n0aULzw1zc9IZIyKVG9ev7JQHTx5TG+hZHFUKpNFX qNQ6/vV+4w1IKXApeVUmAHj9pq5Og3o6v0W/mwpehWPSQ9/flt3HciWfTF6ZcROGcaSNTlz9nvTO 34ZJk3pepteZj+n1zcs0xtOXzq4I6vtd58RHvpo82XjikM68/C79kj5+M471KWx9H514GFf8TFf/ LmyfpIW+T50GvuuyrXyMSQT/An8qOPbJn9u5/2R8cAwnLjLMIG78+BhYmGdUw6OKGXFE2gK4fFhZ ZEkkqlhWunGSEL5LSH+bLtNLaJ3EMcyKNF4SS8Iano8jJ+P46BKW4aYTnmFZMQpTZ7vZIMRL2M4Q R9yW4mzO/dwunc60Cg4HEJdw4kUUJBR6zkyu3rjOvhnMC+Hn8qmKNXbKAdz5Eo753/xXv8PMldkJ Qgtei4EFKl/60Di8iNxm3qIByUN9N44Uk+ZQCgFGY4YbI9pi9ufZ2Bblnid/eDKWfVhiJm5oMZPw yeNnCBBGtJBhZQujD8tcGE4+bg3OgJsavQpaaRK2aRHiHmmywq3ZCwSKdHA/2uM20u+ADmL9O6OT Cfluow5/2jZ894Hf46zfqi6jXhlI+G/MAEM6z6G500ST+5Clxth/RNBI3z5lkQbDwwHa3C/K3slM 2YP33xpzKTxTww3sEV9gzqLHcRKPTnlbzjJLw22OWW0s0e6GnH9Gajuj1lCEt7PEDjt1PWHZdtwe sQ8nDtDW86qUE40w6lGFN2auCFyrkKqBTpbCTlg9CmhbJGPHcPri7DCFVkgYg1K/9KuVjwl4qE/1 0hkX2EwU4eA8KGSxSh6zbMYFocXscjqjFY4iKdypI+K7n3/O/vUFM17GTVGXRptF2muq0kvj51ku YAzIXjtf3FfGsEKf+D/54QGzUrYbvn6nbDRfK81HrPC8d7dcfvt+KQ8p7OI1TCsyOGJ7QiHP4kfp LPXL57kjuD2rQtMqgz0EMBfKj91z75lXxZg9zyuDk4YK1Edcz2edP3nyJOrYfiVDtZ/ZhlZWOIdr u3/5VELC33WnMMw4tp26M9x2p+83+360Y9qp7zrD85u4KQjExcd321/yEvu1+FkOH9t2k4PTJ1Mc zcvz5X6LEwOh2DgpR3FV0nx5zAjvS7/29XKGoYtQMgTeuQp29AOd/cw+YZ91xhtwbFg6GlCWU/8S 2sVvBuKJf71MlsXw7H/inn0w4QhWelg+y6pvOuGIhzwzf7/qC1s4+q86w02fPNTfusTJ35bNOOZl fTt5iRUO6C5M+a64y1cSnuHimbAtj3GsE+Mbnk64ma++eeuM4xN1BU2Sj2f5pEfSQhiWIcuR9BMP 4xv359JGThpN6ZA4/vz+J9t8lQ66B9wEPoX2ch/WzHz4bhUJwhnsqxUmcRKvOWaE9cIbVyJkmrov ASSeHcURaKaTKElsfb/liNWKzoaYlSPa5pGPjc5K1beizDPzVbvYe1PbNno6RHe6LGRjshM521zf 2Sp99hQv2dd840ufi6X3977/LjOas3KzuVo+uvsh5vJQGDk8Ln2uNfu9b38bK4GM9FmWv85Ib4QQ dwTFJCf2FqWdTUc25mRHl81MBu6WajB6XvrgpLKQ5zUVoMG79XlMc4Qg036w4/I5FICWmWnMkqfx LxlIaWBCmvnMWkbri7QKUn21rqVhNHjKvrrKlYT4xncWm53dhurj+ZPqvRr5ziqFFEDgGvUKfIV9 FJh3D6E6o1QQHTx+Xri+FvnSwoY0jJN/VyfQKQQYe6zgZKPi2CxHMTAesKO2KMd4+LDMPnk71qTp QMxGLmLfkwHAhM7K9XEep1FDGvTYCkGQchlBh9ltcw4hjc3kRX4r0CYcszFelF1tqT5MTRqrtETH rLchlwR1el53N+jS0SHsGOJ3kUle7j58yowHJRnN6GYlShH3a1EsD6WlJQT+0iZMkavwMAaMoK3o 46zVy9i1n9E4RpjtU9/cxtPjFqGLM2jPLJdPIfAlqeeYJ5zldubrGWadVze6CU7yckwj22NAch+5 ynW1ZWb1ernzxT/BhQKj8p33flROOHa2sPFa+eWvfJWVgHE5PXxRzpuPyy6DtC4Kd3OqQrMm3oJ+ GxxVO2LQ5f6yS60uk3oRA6yL9oaKGnvyDk6Zw4Qv/WT2KvDZxwLXKROIPjddVq14g/yhEqI0kCiH f+yTyRuyf9oOdYZnO85+/Wp8v8sz5B+26RSy9fTJS/zm44KB5+Bt04mbjUiFQJmYZ6qd2TKnxUDI TPn9D35U/uJ//B+WDx7cK3/lP/1Pyheb69QHgocVJ1fI8pKR2D4DdvQZELCago86MDScx47eQA/E 8iRe4mqa5Gn2y6q/Jb0+poXlT2FjWSy/YT6+CzfpkN+ThsbRWTf5WP4MT1ro616lv/j6uFogL3Yf 2zzEW5xTgCpE67DMyzj5yF+MI29OV8/T+tQlXvme5TDPpJ/4GN9vwpBuDgAzL8OyHMbz+Zkz2ymd xCAaRGDzx/0jzSt6hh+vUwJXBePvNMNQpjJC1XIib2ezEsLlZAvrexLU5egeHMMCJhGEmQXWlwCm ycffEieJL+GEaweSeApBCWh8fyfRjWO+9Yrzm/F02dhMI3zjmpewBsSbRyh57tWOIK42YjuHwrZP Q7ik86oFPMeUogMuXUwxrnOIn15Ybt26BePiEDwajV20gw9RalqBHnMIhwF5LRLWgRbONBWYzmat ZNkMfDGOe+DB5BiRwrTULI5lJ4Ul+BAUgxuXnp3HRx1RB/ojlDCWYNozCIxT1kiHL9AUbV0v88wk XaZ0Fi5bjv1VzQ3yI44fEV/DDJqeVJNSN8+A4RAFGWnpjF4nDa0nXdAHRiztRmjQxtYB9CQgvnuF Xa5+jBV+YDiCWdtcOuA+Qlgg6qCjdcKyEw8LdfytZrjzLAdfoljmcc1HHyI87iH0ESxbCK21JfbE IZy2g+cWaGsoQzlw6GNK0b1gJDxKZQwAQGXWGR/nT/vMUpY26azU45AZrfiOWWpue+E3jNObLL3A 3TLOodgyZgBge7H8MsJsT14o3gOvFopY7s+OWf6eMDPWvGIHmN4OMyIbxiixxAxZC7cFsvfMg4bw IsvhqzsMJFWdVquJYz4ubUjXIdPaBrMj9auG1MkcxijcZlhin9e95afPuSOU6ApYlbE0h9iDjmxI wLBJp3Yr9DymVTHXRImHFRQIvsbxoe7eSXn3b/2v5fPf+Eb5J38VO9IMGPYZmPQvH5QzlpDXmI2M h0csqZ/HoGo0gFkxShhQ3gG32rgS4rLgwcFRWFA7Zs9t7xAjJMx2NewyAtcBm9fSS/Od0ssZX/Rl y0Zf1RnuCpC+fU7nPr/O7mn85An2U+H5O9ud9ZNhmT4S88dvPvbXZKD+1iUvMV/zELZhyUeMY1M0 zL5ufpEGoTmAb6nlP6T/dBG2l7SZE04mODB/eP8+FxWsxzG8ux/dj8Fih/YD24/jQlRDOGGJS5Sb fjLgcRBiu53wyGza5GmczFvccnIg/cQ76ea7cS1H8jN/G+5jfvU40sx4CtwUyiJmXqbT5YzSPJJO wtBlvvGDP5mPcIXppEe+LDzhKDjlrb4rbP3tN524ZdmSRws/eb3f6vlGIv4kDczT+hWe8bKuLV+W xziWS7jy9VipBI8sRz2uMAz/pLCt2iYlrRomOVV4gHxqEidiP9XP9H6cJo14/6D3V4DYJ1REMdtQ djBfYfqHQIVsKFYxS7DQEsFC6UtgCyQhJb4VlATLhmAa4+h815kuO6qwrJwksJ0/07i/aDxHVY6u hJn5GW6+PtkITecjDlmxPbiYyhBd95ggkEykpXCEoVhMz6bOanhA9f/FTtlntN+hIm9cuYrilEtF F2V7c6vsPX2C5ZmN8vjBRyxdcuvKEReNA+PIwYb7lzJZeE8LRuj5O2wrxD6uI+fLqFMaI8xUYe9t OdaVJFZg6uijsXSssPYd2RKz33nof+6sArwXEITO+OysyCQ0XNm7pvHPMSu3g8PqKtiubzLjlFaC VwNTOp31ziNsSCeRZjo1qV12lm55TMPlspgl873L0R+P0LhXzyYpaBMX9MU/6I0wlNEOEd4dDH5M oJm07zRdUYDOg1N8mAWY9GUuJHWAIWLIysLktLA1WPYY1Mge4HkIW5WneCwkTr7hHqsCiwkTDJQl V2hg/AYKQU0HMAommtkMQnLEsYsmeHnMZ9hmUR7aOACJdiImAoQ+0e4xMuEIqaVQ5gJ4j+6Me7QR jtwsUp+jNc6q4sOPYRzkzwOpWGUAVwYJqxv0hSUGcxYEraY+e4JuEUh5taDbLPsOWJkYo159xvkf yM2JHEb6Z+yNnnICN2bMDEqgr8eLLOgRxiwwk09zYla56FImzIUZvuYavdT9mG2NQ84JoeZE/8Rq 1MEDVlEwasHSfIdjPvPM9A8ZHHr0quW6PgOjRcJbLdX1MI1JfZ1z3ly71ScXrNaAxPHpQaXnwEqV W0Y9BDdUi1mdfVQLVlHfVbMJRaFkaNLV8tq2qYWo/+z/rryYPhmlfvII61YYPsKQMSdfyPRVu6yE cQoQ40Vdks54ChrzEE7gSAX5rvNSkITRn86yNAh9waxdAzcDGuEFArfHiK5LAzpD4Ho/7wHLoyco lm1toKuB8uKYNIsIHi3GRf7QyBkv3IdMKL2rKPiuqjj7N0+3ALyJSie+9kHLZ/8Vhv0zccsyWI4s p2nSWZ6knXF9/F0vb9KgTkfz9Ld+xk8eKmzD/JbwE7ZCNgWt+CrcjJdphakzf8vkk9+M55NlrJcj 45gu60i8bRPi4nviIB2yfPo681HWxCQKvISny7j6wvHx/ZPLyBGVP7SNaB/TRhLBELtG7wjKz6+G V/Hj7yf/vAL35ew1Y1VtMn79ofwzDr6M2AJk4ZNAEjQbfr2gEs84SSQJm++CzbhWqHGzciW06bJS HD35W0GeIzhhSXSFtP4f5VowD0e1HTqBzn0/G4JMQbw7GAtwVHu53Cmf+tqXmUmNy3vf/wHnROH0 jv6Z5Rj3xbOnzBphytDrBceBvvd3/265OPSasmqpeIOZVIf214aRzZGfM1RFU4s8+MmbhK46j3Xn MpSCVuyVXS6yONf0PZaIp9/g+6FspAD23WeVQ/mLGFI/V2gyEpeucW/vtOF5tnfGxkZ4XKwA3g4q pGn9sfwOQHLUj/yJWWrUJ3jonzdh8kh+jS80nB3CiCrBi9C1VCSKG3IYzIxgSk1miG3izmG/t83+ 4y5GGOYY3LRgZvMeF0L4rmJQYg6hpixd54+rrgpgqhkNX2jHLFKNYccMSwg1Z7Por8jJQxlKxSQu wqGMxOM7WZWwysi71aZg1jRiC2HbQ/DYT33IovKpEO+rlf521agPCK8gd+wQoxyWcz3+w2IlM2sY JY/fjWtf6DDA6ajNzNRce8dtDG8oZM9pXwPoPIRmNE/OabZRsmImdUDdsYTcZHZ5/GJcDuKxSKSd dWlfdSmuvCP7x6ywHJNzD/rdbxxAD5Z3EcRnMmlzoR4mmHHc3r1RrnBrzXmf5WCuB5wg6Hc4kCuu DsRu3bqNhvIT+i2wwOccC2gjRiydOUYJ0HaEtpZpuqyRX5wdRTsagofLyrHaQtzmTMXQNjZQlEL4 2BcdpCis452+ZDtxpGM7jPaEP4ugkV+0wd14Pi8ZoPQnTTJkihztMoWC/Tv5g7wheUf6FdyKv8gv jKMfzJW0tnFhBWNmOSKFmzMhNfIntNXedEZ0fMzgmq0mbaD3qeAeA9o+R8P+3b/8H5RnJ4flr/wb f77cunKNbREGR/T3IQp7wu4hXL1z2MGu7cq7ml0ZarFHrKZ+Q3vLDMCb8Kcsp/j4Hv0LPKWXdNH5 HvSbCpgI5I9lSVokDdPPcOlhmOmFb3nNK+oFGEk3fcOEmTiZT/JfaZh4GOZjHknXhC38hJ1lEqZO 3zDjGD/fpVk688g6E2/zzXr0d5ZPfBNn08vvFbIK24SvTNAJ03TClR5ZzorrZ8761hYu2qwMmUx0 ZpTfIsAIUzeNUsUlvPYpo1Q+SUyV8fUTSrznj4RrXBAXoAhHWsKEnwSzYOKmb8Hyd1bAFFQQPr/p 57vf6+9JGCvK8CS28YQvYZ3lqgDl0oaP8WwE9YYjflnpfvdRSLlnN85KZG9wHi4uk7MhHJ0zsmfW cYrh8S8gmBfpeAMUoc5Q2lGRaWGeK83QeBYPR7sao5/hbOm126+V98/fZdkZgwEYuWhw2Tmrnxi6 gE4wMlc6XdZcAUba3ZWYSSOFqo9N1Gao0NUPgUu8/D1yukBCZ7xq+CLHXnYo6yAad63cEcaMyo7u PrVndi2r/0mKcxXDAQDAAscKJzuGAQbrxFO6jWD89iP34JyxuxSqFm/S2bjBYCMOdYLlp7GmA7mf to9xi/3RTlkbLHCER8s2LLl3npStpYOyPb/HfbUKsSkNQA5eFUIWPsVZaN75zUQCpsYDT3K8pFA2 nvvcsURIX/O7bVkakUUIZO15T6gr0zkjtqzCo0kAhG/8Dsdv323fzlolvDRoEiDdBqgl+y1oaGPC iUMTQc4IDngUnOXqESsjQwildTAFlaB8ZuZglgsM9s48Zw3zOWEV6Ljar2U7uRpAIWYPSXdGLvsI 3D1uQOrN7DBj3iort26w1PyinMBoFAKjU4Tc0lU03zvloz0086njFejY4dKL5w9/UJ6886NoU+u0 19cYCC2srFMWltHRR1haQOAyRT/u7XEEqdpLayPEFzjWM8+Vg0O0mOdZZl5jPzf6FgTRzKT9yrPp PZhii34UbQOi2k/dRtE5MDKNAsc22HLAx28Ft76P4aZNJixc+3bdZb+2v/noDDMvH5myq18q68ho 5QWR7zRu9Af6tYN0YbeZ2cqg3SrymwNQ2Hasdgk7LiCB9kssVVxyC9CtG9fLM3jCg3v3y+ruVnnj 03fKw7sflRbnlOcdREJL4YwYpAwQuF7Bp/LlAg12jlGi5/RtlwNoHwNcyphCKvlnRZdq8GEZkydI H8uqn84yZrhhyeP0hZPf/ZZlN7+EmUJNuKbx8T3jS1PjpJASH98NT1yEZTrpqcAzH7/Vy2GcjGf+ WQbjJi6GZRonV+JuXZqn+en73SfxS5xT0FqXhunEwXQJU9+wqB9w0P+ksP2YrgEg/2Rw+obHvlxG wM9vhkf9RIFrEWqvuSQdxi1Y5tAXMfddoUYQRGJkeLwH0KoSRVyXRPa3xPe3RPJJovpu+vztu/F8 fE848cIfYSn4ktCmz5GOlWE+Ctp8crZrPNOaT+YlzHp+fSw+Be6oggozOigGJLQmJZOd31opR5yv u7zsctwBG6hoonietotgXfT+UIR8TK3gsAvgcniA0gnaiuu7V8o1Kn4e5uJI61DjCZAIvhoCCX7O PjGzFvBxxujvTzr3Nyk7D2KNd7WQKwGsoE2FKUoWcYxrF3EU7r5brDMjFUZIIxu3TgUjaewytftR 7lUzbYWu1YDIRiL1LbdLxTrlh7SLAYmYTPF0oGCYZ1hdNr4MwQuWwPV+UEf0SXukDXFp9JgbbPLA eqAF2wHMzBqdL5Rz1oMbzG4nC+zXtnZL+3qv7NwZlK03mYI2MeqBjd8uM6URy5kzAy8VuCiLkzNm vEMsSCl1Ebpc6i6NXDLW9i9btJQV/Pkmc3OmpjC2bP62mTlQQQ5W+9jsQRu/mnkRiEaXR70kqmkg QcAyL4OZPsZgqc3SRWhDG0aexhP2DO2pAXCFq+lbDEZUHHPPzkgahHHG7765e6MjhFqfZeQDbiF6 /oxFE8ANyPucWegJzP8Y/PtL51x2PyxsZbN8zIUQN66Vk+ZKaX/6FgMGzpJiLnRZRsisdf9H75aT jz5gy4MVAqxkDI/vl01oxnFfZrer5Zjztfvf+y5X8DnoYY+NupUubB/TPikD5aQ7lJvXXyvr1M8C Rk6aKKtZOGeuF94RjL+ADoPLop6F1uqSSmXqHCxqdpR2JmPWucIRfRz62J5kiLYP/r901e+PV1ey z5rOvpxPMn8Z6cs+i1C178qk5Qk+mbcZCEv48hH7v4/fO/y2/7qSJLxQlmI1wt8j4lt/plMZ8sb1 a+XH798tTTStt9c32LIZlt/7g++xQN8qtzevhLlLjaZEOaHBPMsrKpU5wOgw+LBPBR7ChnZud3hK wTDxsXx13mS4dEp8LYe4+FuX6QIm4TrzTrr4bnq/65IP+N0n6aqfLuMmraVnxpf/Bn+cDmCEp5Az j/TrMMVTGouzcX18T3zzPYWheZpX1AuNT9/8s/ymE4Z+vsvrM3/fhZlwhJXlMA9d0tNy+P2Ty8gV XZMW4Qet+ZOf6sSvyErjJmaETytm6oEkH6bI+mq8CIJ5GEdiuQ+bMBPJLCDRXwq9+jfDdZEeGJle 3w4RBePd376b1nd90ySsCsoUd34Y7mMaH2HZkdynddQq0SSosBzVKPxcDpKoEt69XL8l/ob7ZMW7 N+t51AnLxXaAiXsvMJd1GJeXxU840NhaW8L83S5LkXPl//3db5fzZ1iVQrNzm2M2L/YPQyPPPBOX x48eBNPug08Pq1LHe3vlhEflHxc1ZD/SfQ0Bs0yHlcG7Zxg3yVAbUI+vumrmrZBl3B0MkZVHJlfM uumozpD8RtIQvmE3mTOy7YXFUKRxtG453TtSQLShk7R2L056SFdKTH1P94God4Wvg7MZaC3TdNkw aacvTgoaaRs+jFrBQawqL4SBxye8SjAujSeNikdjzN2VEXWBFeRmwaJRA58ZbnfwJUwprpcljLxv 3d4u8zvNsvNGC7vTw3Lj9XG5ssNM7XKPmcMRS65c4n38qCxd3CtL3R9jcvGgrIKG49izWMNlWZfy zUKUeBB4p9D8kjK5pBftneW8WOaOQQZxLVG0P/ZPMRjiEvUsM9IGe7vaR9aussRTkDOJo7PQPyiF SlnuVbuXyidoqik7YDPwsPaqfmD75Rd1FVr7xOmzwgGJYsbue/u0zUyWs5x77EvfG4ex//3nsUMR JhyJWj7z9Xb50j/x5bL1tS+V7/Rb5X9/NCp/Z3+z9Fdul8PNz5Cfh8YWEIrcr9x5UT69eFi+vvC4 DL77f5Yf/83/uSzuMet9Slug8XBjoeiq1xftkFO30f6YkEVZFLYKWvNVDqlq4NlkV02k3xihcQSt CzbsDAAAQABJREFUhbHC2fK3f+lLVVkRtLabsDTmYI4IbsmEcRMZLBTU2W6i7bhkgYs9zCk/8rd9 NfmBvv3d/p1+8gJ/y4zlAzJkeYFhySeSJyRzte36rlDwUeiKRxflQI+6qRgo7+gx+B6w561FLNNc sJSukRuXhx00r2xtoOnN98VW+df+3J/FCMti+Tf/1X+9jJ8fY6MbXGgf9jmvIGT8Fspk1ZEteBi1 5JaLJx68D1gjNi2136blzrL7O/ucYT6WO9/zW5Ypv6dwkh5Jryx/0l365HfTiWs+ma/hwson+aw4 ZN2YRjrKc8VD53fprl/H0bjS2yf3UxWMhuuEabp63fk7YWW5M66/LY9lS2Gb9WneCcf3TJu+eSWd gkaBwR/xx7LJOl7OZAkQ2B9yhNnJdZmZ7yKaxMiZq8kjDkxIX6R0iXDG10+C57ckit8SduZXhyW8 TGuBM72+4fU8jJvwhGHFGMdZbMKW2BLZxuCjYBWu77E0RGOwcoWjM524SuTM2/N0ni8dwZi1uKQA MS+F54i9qjYzh5UNFJ5gHE047JXNbZYeF7lH9QkayLAqlooOuYjASrezRrlYOjq/OIUhsbwLPVe4 /cd8nz3EEAAS0iYWKJGPTAtRD8OT6THLoWZJEr7szbiidalAoxjOkixNmAvkzW/GcdbsUaM28DWe YT24rAv3C0Uub59x92gGxs/0KtpFk44nnDHasV6JNmGGFbBZ4psAR+FN1CgHWXycp4MS/+G7/1eN GalbGM0sddlitslCEd8pP0x1gNbqcIiGM8xGoaR8uoRh28IaM0swHfa7jnsMXJCScxwlOMUAAaYF VzG2v8iy6mJnqaxhS3mHbzcWr5cbnU+X3eYXuV7uBMUiZvzAOhpiKB5M1xEObY5fdfeelg6zLw4/ o/zLHpJ7aKwjwyfppAgPhS7/2vy2qXul3TzLqHPcges2SRuBq7ayhfPMboPNWsvj7MRyats4KMqS vDSLmRAVEcJWmiKZHURNXJKGTtVvMlKxiMFHg/yl7bzChGNJC/TTOc66bl/tlK0jlzYRcrTfNY8+ XaVtDt+jLQ/K9dt3ym98/XNl7mCr3Ou2y3fXrjDYu8qqDjRn9WVxZ5Mi/145OLlb1rZ+Ur7xyxgH uQtddxtYfGKWDLLcN+BPyoIPzg4SFKgKWF75A0345vK6ddvl3UEdCt5lzGztmDIcISh62NH89u/+ 39GvfvOf/VMhXLXMZJ27x2xbjWNCtHOXVbM/27/kN5Wr+n3yieQFdT5hn8qZiP3I3woMw1IQ1L8L w7yqfD5mzAoH+7W382jNSF7So4+f+vSrc/iemVcxqqvSk22cejnEQtwmq1jW/cHeCy4j4MTB2UFo Jl9g91OFsjW0/zsoCCywWnPBKpt8qbOKZTbXzyGE1se8N9ojUubbR619AD9xECyuPsnX9F8Ny7Ik 1dJPwSI9Uohafp08wHQ6YRqe3+Sd5iGdg1fwXVjJy+WRSVMnN74LSz4nHX33yfjCrePvb2FLh/rg xrx0Gd+6NJ1x80k4xjMPwzPM38JI3i/8pJ2wfCxHljPTiqdl8pvxrQPbAuziZzviW0tVRHtGvv+U pIloZiwiZqgzU13Ci+VkOpVxRMy0dZew0hemBfHRCbf+GO5vCZQETnj+zvS+v5reNImnvoQ2X3HW T4JbmQrVJKaNw4bnd+Hmd/2sbGHp3EdB14VRKOXg6MkCs8JF95HoHBcoRcjI57m/tcX1W++//35Z gFFClXKNZeL5KzfKw0dPYs9WOMfs6bzglpQ2S7m6AUufXioA+NLmPNoKnbg/XXYegu8RwtBxrUpV bWc/vlNOFYI8vqFcFEt9a8l30KoErj6/xwwShggSv7tHNIZxzNH5my5NUkbzIQKd3c5FfOJZo41q 7TfCNP84YRbn7BReECNyBXHDGb/Mwjagj3Mp1P5ifcgoPM5AFw6YEUbzdbbSYnoUpg6dGRIvrFaR Zsj0ajJ2XmU5+DZ+gORDc+mEGwOOyRNG1txfjGXU3jmdZn27TObXy2iegQjG8BfnRqw6cO4W273c L0M90Vk7MLD5I25d6pU3l3rlSvcBGuI/KTf7z8rK2aPSOWZPXUP7nI2Nrg7RUTB1HBLHayyeRi5c Wrd8Khl1KK/1MOFcrBrMCk3TSiXrKy50oMm7B6+A9SNNI3zpAuGqcjswmVaiNPcCey+oYEiLJiqa xxiRgIezt4+wp6Lba7RtLU6xsX/JxvMsR5V2rs+zLWH/ecwAkKNZo5PyOS583+ao1g9WXytnjZPS XX0dhTiWoDnGc4c91iXa59Vf+Xz5/GtzZePBQwYVkxAy59w97HGiEQL3KaRnIzju1PXYEjpdHtmF KJVOwSKDynOu4dNu8zEaz09P0E5mprcEwgsQYY/GeEL7tt5ff+0Wt95wjQEDtDNwaKqpT5vTgL/9 kKYZ8YA+bTsOYBQqlWCRDyQ/MI7fDJN5Jn/x3T5u/04BYD9PJpswTJtMWb6ggHDw7btbTQ6KYxbr 7IowbZ7HStFUAJnegUZsnVC2a9eucfb5NLZ6tlbXaWvoZ5wzQGXUSK9i354B+yw2uTkOOGGJYJ2+ 3kH4niOIhT1goN5jL90bxVwNUU+i4S1N4N5ksJ+4ypvMu04HaVF3WUZpYrycYEgXfwtD/qgQ8t34 wkwa6usyrww3nu/y/KSz7z6GG996TFyF6TfL4HvdJY76to3ExfT1fE0j7Hp64+eTcf2t87fv4hBt CnimzfwS96Sfcf3mk+UwrW1Ay1YOuH4uYRu5+yc6Nn9eKXB+T4TNUJfI5W8LqxP5vhVPrxDJRC6/ GyfT6htH2MLJ38bNzmGhrPSsHNOnM53hPqb3Ma2+cHUZRz8J67vffTJPv9mJxNfRl53Q0a54GCbh 9f2d6eswtTHbUXllqdIOnKOXrbQZoTI7taOMOeTpcqo3gTx//pwjJeOywfJnh0ujuxyV8c5LlSq8 31YD5nM0PoWu+1UqQEj1Q+wve8xiFTvNfYTyYLpP3OVYEBOYYOryY/dt6eOxvOcMw7QVNYKHh7AN hj8N1AtLNsalvbuKEWF0tAbGGzRY4ShduNrRddbs3pnCO2wlS08ATuIGEhoxH7zQQOtUE7RMvdqP 5gpgn6qduM+ZdUD2kbGzWF0jpkUIRZdsSZL1pOlJQTijVWhJG+eFcjQOLoUQm1wicGVWrBJ0l9lP 4ab1ZhOlGwANsRbFuRamgZYehyBsoLCmFGtwBscZ6Gi8V1aH++V+f7/cHh6Uz3CMZWlupWwtDxg8 YSQf1TL3TZVs1rHFUjipwGOT86E5YkiCtsms1CM6kCC0mBWQNIdI42zQcUcTSekZSTpMlDUu5aD8 oVhmhCiseNFPqvFGoO57bheQNI4HRRiCSwprbKJNeUcokI0QuB7pWmF22+F+3gm3I7UHrJ5wEfz1 ufWys7TNHr0DF+jEEaUBdXTJ4d9TLiG4x9L0166ss7i8ULY4ctVi5raOhvKLy7Oy8dZqWRqslQlJ 2yfLnB1mSVCjDJzBHXP1UKPLzJ1jR2NMkR4ddLlO74gBBm0F7eoGG7pHHC9Dub5cQUv/Ie3FPqZA sw8no7cvX3LJhGHRXmjZ+jr7rgMW46glb3idBxjH3z4yc+ELx/5t31b5SSGjgMl+blz7dfZt8ZEv aEpSpvpSuNb4kngEbHBxlcN+YXr7s7BtpWrXxxYRPGTEmeIus6GPMH3ZvrUTeNvHW8SdR4N7lja6 3uH4FDD22DZSgIeBGPqHt4vJmxyYurys8pu+A3d5WM7Qkg7i5XudZkG3KR2khWU3LHm1/NQJhY/v fhNGprNMxjVM+L5bXn3jZD3428c4hgkv8bAeMl3Qiji6xMNvwjf/LJfprQ8fwzIf09Rd/bdxMs98 T9944pHliDrkt2G+1+H4bjxxtQ3kYMvBlzT/5J5tHZuf9j7FN/CuIW+wGbm8pTPDFsJAZBI5fZEw ngUx86qiDJN5c7h+qtVnRQkjC5y+RPXdb9n4fU+XoxrzMV4W3ji+2wAlkg3HJ8MTvpVjHj66xD0J q++Tefrdhuhjxds53Zf1d8uy07jFRbg+jvTdU+mwHusRlzn2Zecx4dhglnsO4+svsauHJqFM5Ml7 H5TmU/Z1GOV2VU2Fni2Oapj/LIxHHE9ZPraTdzHcKy1PmGkarpEKlS88OjJi1O+eUI8K72NnVtyr xQl7OxFw1EjUQUPujlMoxu0+Mn441RLMxrqZZYnVMjswkKmcMWUzhed3VRbShCQTM1juJKz9tAyn /Ipl9yvZSYUmZEvZZS7KS5ebkQlMcKq94QYzJZYAOPbEURnw61OPGlQwfovlRJ3ayOFTEBlo1GNA rjqes724ThCzSxrVJ3nQpT26zWwSk5mTa2gQ3yDSrdJYul46GztlFkWe1hbtbg3Gx6UEs5vccgQv a1AnXS6GV+O339xFIQt7yQioizFDlxVG+DtoPHP+dWutX95aelpu7n+nfKv/brn1+O+Vt7uPuMvw HntxClZo+QQmisCo2rC4UwrxgyjuXXrzzwxCpql1JQjZYOrXJMyz085yG7QLPBgx6aw6ntBaJgwy V+G+K2S5oH3CcrptwVmuAx937FlTjriQKCoD8oKTTIu2RfvUmMcCquxLq5z9xgTlHDQZLbCSA10a j8iQ9spdjlzaAANhZNCmvbbRenXWGG0PRC4w0ahVqN45fYk7bJt9WgQcf6bLzJMl8fGAmXSPIQm3 A50fePSIGS13tX50/wDB0SsfPjpmladdLlgmPWRQPsOA9OHgsDzb3Szf+ta32Fu/GkKpS7tWOOVx Ma+Ui/YNXhWvqRRYtJ5l/6dhWepw/vbJPq4vT5Cv2H8VvClsDfN7OmHLzGWm9oNkpvZFw+VD4iFP kCb2zXzkA77bxx0kiUPyCG/7Mq39y3J5wbw8S4tawvuX/9pfiCNtf/0/+qsYJEHw0bC9nnPEsomK UVrYmmek5nWZTfhFaJw7CaEBaoL0ggGU5cgyR7+Z0sGyiUuG6VtuaWA5bLM6y+MTeApbPkM64yR/ Td5sPgnPOJleWPIx6Sx86Z5xpYWuzmdNm+mF5+N300hP60F6OYPMOkg4AYw/mV7f9DrfhWH+wssy pp9xMk/jxgoB6a1DnWUwXHoYpi8u2S6kjy7KHG8/7x/pDc2C7lPiR1LDfCHM4DHM8JIXC2xmZuQj UiKehbSANjoJZlyR9ZtPEts0/g5kiZ/IG9+CGc+K9pFomafxfDddhVplwcl4hvuYNnFKvDL/hGN6 YRkuYfWT+L77LYmcuM7CvFTBD/u/zACMp+uwzOkZW4WtwtDzlYEfQkPjFmOUpELBho6xisWohck8 twN1ynPO2B0xg+1jXN+8TKNQj1tmoKcCfIbl6OZyNUAxzoCjEyOkrYzQ84UDGvU5zC2Wqyj7CEE2 ZoY8hlsrnNzra8DUpeEiClvRiDSsqwM/DQL0mWnEcRLqy+lj0tLK925aZ9Eex+mBnwJO1qZgd5Y7 ggbSVCc1ZJCO6q0dtYtjr5EvDMmiTtowC1PaLYbgZlJh6tzvjnohtb7HfwilHSHYgekgR8Up8/O6 wEPuUp3nrGuPpbbxBDrHoSaO0Wib93I/ZuVx28AB5d1m1rtC5z9D0q7QXrmw4JK7VRsMcMSxM4fx kD1urqFws5fLGILg0OqV+ZgV32OPbZ310bl1jsqcrWIZ6B6zEI04OOsAf2aEyDrypW+AO3KWdsA7 5PRmnxajD29tYjU3rFk1Wdr1nPAEoWsKzVDSbCoYEs49adKpEa2LbRlgNZj1zCCsGtSZlHEBUmF9 SUbNGFBZ4dRBRbZoA0CiDYEVZB9A0wv2QSX+gGsDXbXg8GfZutwsxw8YAIKzQajmgDt4NTFsQvv1 aj/bTYuVmHF/FUF6UQ6fo7jHRRZ9bkbqX2B9irp49nRYXqCkdeL1foxZvBDBmbd1zOfSRNA95zjQ 8YRlV9r2r//jv16+jOLQA+rD+r53/8Mor9sp1i8cJZhsCkVn/PTaiKNpz+x/NiDbhI9wDM9v+qb3 sQzJgLN/G1+hmsJShupjXzOO301rn7AN6oRpuM4w35NPmUbjHPK/7NPyI2dEHpVzNq2GsoJkY2uz gk95Lxno2AdHrMJoeWqFQfAiM10Hu7MMeFguYk+cFThv7mJJWSM6LJ3QztmS4Mq+5F3iJD6Jn7+T HuKRfFU/cRdnaZf82vh+l1YV36iMACUfzHiZj2mNL52Mn/SSJqbxMU7C9XfdGZ6wxcX6sA6kmb6C NvPIsiTOCceyiEM+/taJo/jku37CME/jiaeunofv1p+P+MTkBzzM13Tmk361Xhcgfo4/lcz4QxFt T7KDdPAkGkOOLqsGJ1IWxkJlQdMXUQVnTv19z8qIzjtFWPimTwLq+1tCWKAkRsYzT+NkfMMloGls CPpJOL8l4X3X5fd6PoYLI/PKOPp2jICH4HFmG4SGCXkuUPxm6Ch0xegUYzrEEGUaNX9DsUcuhwCT Oag4ocCQDi4NZZ4NRuhjjvVoFzVMHMKhzFdczGuIMPG9jZB0hhQ3ycAYR2jxjjmusrzCxQGUW7iX 5D0EzxHwB/wewbgVbR6j8faVdrval27HmVQYGnW/vIQAQUCHsQxoq2m5GNUzwx1C55bWr8Dd/Vya ZMxIbWAKc8WqwjdYIDjbWuQNENPGww/bDPVBmUaOmDGW4NKXDDJs25qQ7zpns5EMpCx/rK0S3kHD VzoccyTKM5i2Ny/ZXlqCNjAhDU54ZjWUuZjnuVQ3GbGR6E3qKjiNF1hlYDBlW+KQrEu8LpcPESYT JeDRQWmgFYtaKUggwA5RatuCwaBQ1YWxXSKIe69dKScz7Ncxw5hl5jvHMaRTLEuxUstgyhUHyomg so8EDfAhZfVuVdsMKJwk4fQU96iDDz9iv1EUSe+53tiX5n5dkENTmnbDuaMGdNdkpYMOmbFQeYXm rgwwGGJPGHbLjAgxCQz3TJ1VuyfcYBbLanoY4lB29zD6McvS+oVLvcxEzzBCoeWzBx9yNA3tpVOE 5YB7mc+ZiTpAkA9ZjsvxMUvm5Nx8Uo4RnL7TXOnb2FAGrs6ZuY9jJGW6KxxqIHv4+MRAaL1HPf3q P/Zr7KHPlXcYEE3QjF7scVuTRlSYfne5bcoS2jcpfdnYXIFmtotKINsPfXLGHXyAmxqyv9qH7e/R foDjb3mCznTyJGcnfo+05CN/8pvx7EO+CyP5WPqZh/F8jGO/VIDKB3QK2Qu2Mvwu3OCBtH3brFtE hvu+SHv2vucnT55wV7DW5K6EMqF6Ch55Ut/jBOXJdW6y8gpPr+o7h+D2TYV1LFOzQqACouWoaFLx TPFKOujLc4N/TH3fjWMa04pj0sIymsY44mlay2SYzu8+OsN8vOErysRsvc7XpYn5JD7G9T2d78ZJ mNJe4Rqra/BcBVy9PhJeljVxyHD9rCvf8zF+4pp+4pT4WEZpYBr9nElbX37LNpK0E2fjSp9fTNhm 6V/xpa/IVa5ipL5LazOLe2inhBdpkRQZC5yIGG5hdVkg02ahDTeOj2mMawGNIzyJrRNmwva334yn b1pdHeb/R9ybQNuaXIV5dc6559xz5/m+ueeWWiAhCykoSzjgOALZmNgYm2TF8coyIcZZEcghIMCy GWJMMLLkGIyXvJa9cGwSCEaJGQxRGLKCHEsosQaQ1OpZ/fq9fsN9d57PnO/b/9ndxx0hw7Ii6r3/ /uf//xp27arau/auXbviBX/Mx7QG8za+97wyH79nmZYjEoXHK8uJ9OO6WFbWccCMVUf5en/SyUML KasO5d2HcOsxxlXLHiKDh8O7cb3LodH+9pvld1gLM68piLoDb58zPp3dprqrD+N0T+wQJqrlsP6D K0cUMiImOpRFd4I0UVcXNoFBo6QhhNm11HMon1tV6hBjpdhzCHcTq9UWg9d9jYNtDgKnPvo4VmrX LWMMUJmeuAI2DzPoDSoJFwgoH3yPL2GzG/A/3o+oE40BIyA9d5chNK7qIe708ZYlsx3aL0gnQZZp Z9tVbVn1Bw20fC9DFT+Xr1yJ2e6UXCrERyQuVPXYjFA/J2gQBfbPFvaCgoQKKMotaA5GLhCSR9N1 MSYazXOO0IMzQjY54hBiw/5bdApMUIacUoPqbgH8MfAvbGJYhOev9cNbZQ3jqg0cavSR3LqHnBaE gRGJyxmL9oBZ4YCq29ujf1BP8UJz0C/AKXeZfIsKO2nTeYm4gX6COBgUd8Z1rFMOOcm9xzm5vVPW Ubk0xtKnsgGlBoeUw7Q5E9ZzVAeL4IEjCKkWmhEnvxABtx4RR69XoxnWlVBf430RwOwzmIVhbNOA sPdgtre39svN65S9PywvPs59+xTrc+IRXTbl5MB5C+DEhIDNOEhi09F/zzBW2wVv1hksxtIBoxv1 J5a+cxgFIs3OcLD6wxy/6DnOa8Q4R8Oyj0p67epVmDjjl73BT3zmqTLPpO4iTMfxJhZnPIWBfuc5 tqEp4LfLIFqjV+N2POHGSC7Ho/0kLzKJcS4zkfY4vg3ec/x7tzzTOO4dT0lrfGd/lNCav+kybeZl fqarxnElBckcZRqmM2/Hk/k4+TWujveFR4tmmdM/+HvvK9/yF765vPNd31ve99//ONIrzm60eodm 3L5xM7xRmb9+rWOkkxfNyBjSIPJluIQlYbQOiRPvefldmuolbF7mnWmFsxqDtDXfjB91GOfhN/MW bi/phNbj3r2S1ppflpntYVrzszzvmVcyMyVZcZKaBvMwPy/jZ9qEK9vHeLabquAsP/M3Tr4zniHb 3jhZ/8zTb+ImGb0w2mbeDdYp05t31Dm+/Nv+IWODBVQ/qhu19j+FOvoqxFmwwBs3K2ps36vzF8EC mcAmE01kiBAr5bOXcTOYn5fB9FbcOMY3ZOUzf/PyMo7xM8/JuOYnTHnls/Eny0hkW1bCmHnnfYbZ pURBIyJN+2uKN6j2ztgO4/oXXTak42OdsSO+WJZldDkAYB+me87+vMo4hnUK9tzu37kXUmBvGjXm NBayq+yHRPLU+EgH7kqOHSToIFTMlqlF1WnkXIRgcDJbcBCSEgTKQwYkiZarwUYP0YiuFhLV8vxC 4FQ4Y4+jhIl41kGVmJJxzfgSOvL3cpDbK8zPI/vGPSSIs1CYezBTfttNldoCx8ChenmIalLL2yCi MsaJIM6rq7IUtAwja1zmBETLzGnW+/S8pORd050WQI1QnaPYJSdEL0U7g0wZ9af63sG22zOozQHM Cb/BdAwYIYQDi9w+nGh0oHej6bJ2/0b4MW4vHZXNwYvljYPt8przG+XCjacwfP5MMKlWucDaJVxX KxUkNvFhPa2zygwqEPdKjc83GLjaezTAQXy1sh7AaHq0Wa/PhAlz9p5+jNmm1D2FCcJsj9jGdIzL RTXa8CaswsmW/NG8FgQetuUwUVjEX/RlpBcmeE0mTg18PtcX6PscI9hcRDuC/2el+hEeOgac3OOW oRYqZ5ogJGGWXcmjyV5P1hRhsIdqCXgXlSHONmV6+s89XuyyerhDOSdhksOkBabZoD+eU2HHmEsm 2gK4rhjexSS+jJsWhLDLhHQWv+ANtA5NPE2ttFYwUKPvsEdV+vDwQ+uiDMtu7AUYQ7Oz2DzY352p 0IT6Ts9xHgzXPkRrixDrneM0x7p9xncGCWmm9dlv0af4bRyZhulyjPvN+MkUZNaGfDfJqHyn5kuG kepG4wcRlw4An3Eyf8uTocgcesRzj+8e9heba+txNOf1Wzdxt8k2ICYz0068nElK+4BJ/HKL4HKN 1VdrZN4ZHGNelmlZ/jbE2BvTYL/lZR0Nia/ETeLHeLmemXUQX7aZl/Uwjt+SHlquz3mZv+8yT+MZ EiYnJeJQZiuTMz/jJCymFZ+Jd9/bVtleCV+mMe+EId+Z52Qe2bbmNQmbMPkuJxLmZVqv5BWTefu7 qo0xfy/B9hg34r8W3YaLRq0azCgC4tNkI8ZaFcQjATKPBNrfBtOJ/AQ0Ee3d9969JuP6bJ7erajI 9rcIFNE2tGkTCcY1+M44lmUIhPCc5WSe3nMgZjzj5OW7LM935jN5+d3gtymm/zHLJE89IPESacIB onP4kxiINXVruG1U11btqazqZPpTZsOHHBR/srMfxk+szCFtse+WLRCHOHwXM00I28LKMse9seGc gYx5A9axqOiUbBnsqhn1xKOHobDWBVeq36h64Ej184g1T+vkIQCip464dcbpLeIScQvagFoYwij+ BgMu1kFVYTmRaNKGSqFOcayr/1WNcgxqsEvzI2tpI+kgFMCnBKzhVGxfAraGGQCz34SDB+Dl4l8k 5o3r3gAOLJZRDYZ9VGoLi/j3hUBpHNTlZAHbz6sOF2P4VSpXoYNYh3p2XMaIta0Ga6x1JKU2VrYj mMAAXHSPWKOFQfd24CiotxutBWDtluu//vPo1rfKN/zAN5bXrqCh+N/fXz784Q+UF7G0fc3SVLkH MkYSRNSzq0s4veDeZI8PXTLW21XxSWRpnGC+NC95w/QEjbZw28YIPGj/gGE6qkGwERItjBdYPVyg ixr5jHuoa5k7sNU3HEqIMYounL8eRk89ljA8y3aIMd3AdWAigBXGLdoP2tK+YHuNaMtoP8TiKayN 2R0VDuynVnUV2SgbD7F2eXmlTD2CS8X+arl7m+09d/vlueePy739drl3xFnNtQX2hjcoG0MSJ2yI uk5wcOYY4xtyRMlMvvnLV9pFidNOgeMNmLBaFhemz/taRZ+Xr/36t8FMMMBZW8GYahvGg6MZpD73 +rpn2WVoCbHuPN1f2nOCSR+vmC11pF7SFfuqY2iSAOc4JUrQjewrPptmMpjOYJyUgP1d9U/AB6le SWfy2TjSJGH0klGYPsvKu+VJZ5zUGfT/rHQrzDIZHQAdMRFf2FgNpzfz7NMeHcGAsIJem6XPM9F2 r6772MFm5A9AUX9xYN5Zp8m75fvs3TjCL+wJl7AYXok/8aHE5l08Jp1N/PrNd15JZ61LXqbxt3fL 97Jc78b3Egalfycoqo3Fn3Fy4iNcCXOMeeL73bSWn8zQMvztN4PlCqfxfOcljq27+dlelp0wGt/8 8rt5WC+/G9+yhS2D+SZecoL1+2O25hQ9N7Os7gG/fyQcBIlfdWqPUg1Uwm9jRCrlClwGgc3LCibS X9kIxvFbxjV9Ii7vIicRN9lRzMtLBHhNpp3MMxHq3XzMwyCCs1zf+zsbKt6PmU6btVkbxDIyvncZ m6RFUu+zUmSIdhBTqoRRFOo/BoqNMkBlO8vZbgM61gmNf8wZcEo2sUcXOM5krEi5WhnLaOeQsKBP YYEa9aKcoWupbAdQsrUdhKdGx2q4zUV1KW0QKjfxaf2qZoutKWKnhfqwIcUn+MktIVocQ5NjjVf/ tlqbq6aldjAvvpFnB2Zbh8Eh9MQsjtpVbU8cmVql9CNP8gnGSjxh1CDHbxVZ4AfUU/laYswf0nJF N7J9+R5QeTcvephSKXWJE4xIs7V1B49Dy0i1GJQE0e1DoJfK4ZnM2bhqF+ib1MMDDeoaTQ0ZmLPs v0X9iyOokIb7EPwptmk1N2lXJItz8BjryW4OxUr58v1vKW94dLq85VKvvOtP/enyZfDihxAwprju oHZlzsM5uThzWEa1usIe6qvUA2mzhh/NOoumeo1ym08NBkyXY0JDu/AMSEiYVE5EIunWYIRKb668 ykxdPtZgeTCNkQgwqlZ2yxD8PPb3yqvMj0N4QlhnqR2/xBC2eYgHJ/cgIFd4B+kYqHvsLXszmaWr XxbvnA40hcTkqU51DK36WGa1Wotl+TL4ePhquT59Xzlf+tJyo/FI+eTNqXL7xVa5/TRrhc90yvZT +6VzD5gUdUNrQIPVlLoo9wz82n7AHLOxGBXoW7QQCwYrbSCC3kDY/TyLo4Zzzr791Q9cjw4++zZc RC5cQgXOEX+HuNOMcQrsp/swWVTA9L+K8FaTKyeqQbiZ4FZr+LMxFpIJ5Dg1jsGxXaUHvlc857f4 wJ+kG0lwY5yTPuNJy8zLeN59b/CetGny7nu1MclQ1tbWglZoYyF0Gly6T/fn3/+/lK/+k3+8/KW3 /1flf/7Jf8y2qbNygeM2tU6us4bQpZ/QHYJmBdOUYcT6PSinzwiPePPuZbBs4yady/d+s17iSXrn jgRx55X0b5LeWR/z9lt+TxybzySuJsu3HJ/9bnrjGsxPPHoFbRzTYfGU+E48WwcvyzMfy/eeefrN PITX9DJey5RBymSdAE22k+VnvbMuwiaOzMPyvXwWzqyPd9Mlji0zjbd+f8y2ahvh+NyBClFqfKsK 9yeIG7+PdT0A438gRmCNl5URyOyAWYBIMhjPihknn/1WlVPNiPK992yozM9Kq0Z4ZWNmGt+bd16Z Lr9bVpaXcV/qdBwoYB00hPKd62PeHeDml2X6O+usdKjUKKN17fKMbTPRcMzKZ7FYPsYYRUbhNgDf W3akZ+glbjWAOMeU05N9xMoAyWCaevgvJFYYINlDnEnPzOuM9UbRqUVqE1g9pUcmKbNUM6H/XCcF DQaua4bBLGFO1CD8/8Zxfcykz+j8tkpIZiKIdK5DC6MfpPn2Ao2RKL6ir/zVIlkyFtI633gkIrBS hvtt/WZas4k1St9xOUEjdrzncxWMRPBL9aF69t0MWx8chNPU0bRttiwdohEoU3C+EVIDVt6sWAYj qaZASAhwOebMqDvpBys4Krm4VHq4iBosU36bL3CyaRzkt5cxSuEIu25B1X8B1Wn/hbJx9VJ577v/ m3L52Q+X2hOfLAMcOTR0FIFx1DQTsZnGKda64AiOKF6dokT/grF4cIFtR7ONfwAev6WPdZhcA2Y7 4sFtVB643mXd19OE0PyWeaTa9iEHTBxCDM8xOsGzU39fpgOzcvvLNFiDYbdZ42+zRac2z9ofTjpk +D0kZuddGPzGuqsahD4q5CGSrafv1Pl+wlayusZT/F5GPK9jDezRSM+zmP4xJlUfoZgnykrpbVwL CXuBicnZ7HaZxolF/y77mNlTWxmTMUNAem8calVLSeQfre3ER0spJ9/kh2hWLUij4p/BCOr04B5l owcXSK7f+NWPlPWNlfLaL30YgygcHMSh8ljon9O2TNe0WRjCuNXSOOY87cdxqN/gkITQeycR9r1j 0T6bYz2Jrc/53ndeBsedaczb9F7ml+PbNF7GT0nHvEznPd/lOp9xDUkj7LMyTo3tjON700m3DJss Fz335NPlz135L9BatcvWznZZY1I0RPvyws1bZQ6Njpb7MlvHj+Mz8o5RJfz0wTH8L9Eh41KGwXoI q2mSJsuskjkl87LexhN+7wZ/Jx7ybj7GFffmZ7DcLNu0xjWOcb0sw7jiKice0j/jJR4sS5hllNJ1 4xrHtObllfCbp/H9roFavk8mKKP1t3EStoTFMv2d9fF7Pnu3nWWk5m2wXN8Jm/kJl999F+VGrC/w nwoZNoTIDYoaJTDHQpKoOpg3gfASyMlGtnK+txLm5W8Ra6P5O5FghUVABpFmyMb0t+ntxN69/Jbp vRvM08vGMq6IyQ7ie4PvEh6RKSJV2wj7HHX0u1aErk8EYlkLtXMIox2/xXdoVpTThDnrD7iHWvcs jJb4Tj5uoxgh1bYhcEeUIXzmdY7rvC7i1ghi4hrV2tp6Oa17xJYNzeBigCkharkYDuchOAuofWsw bsYX9a6EJATkUNeGOpZ1TLuI6l0ZLCQh1FQaSWmko4oREEgM/ePmIeh9voltHCzxlYv2sXXFos0M X4vzYlXfebqQjNB3/I/4asbPZH6WyUtn6+finhjiSUAtyzpJg508mNi6UQJ9xJwIvrBz+ZN//rJt q33CwE00z5Q9ZR2rTZsO5V6KiYMN7op1EHBUnQOkWM4fQ22MH2Vc5DVRvU9joDPAP3VvdQbGARBr 4GIWwy8lXBZSjzjmbxY1Zof1vy7q1G3W0X/h2cfLf/pHORKx+3+WzaleWeC8iBm2f3VGED8mTRrF OdFsDZQcaSsZGNUNdTFgKQB6ueyocBnH8qH1kNGGBgEMY2hdDpgELeEn1/2wR4dntANThgXSrTBr x1hpCom570QAhtnHwX0XCdJ10SYEWa5eR0UeLRgWziDJ5QI7B43qWnkvJE4kRbgw8z3q6fIA0jTN cMIZtkrUnoc8v/4Q9gIrZetkhQnKAyyTrzMhYU2SScn0QxfRmdOfN1n71i8j1lq1kVussOTtoZqn T46UZB1XdgK2qFG7MjyGwWPgVceBSI3+fo5mZ7pxjb6gmzsKxoiwN3y+3Ll9j+uF8vVf/zUweLxI oUZogSvbvFoLrpzZ25/0Fe2JP/qh9rnJLMUxJQ1wXEfdbRHaxkv64XtpQBJM79KmSbrhWI0xTp7R b8nDdEkfvJuH+Um3JLgSda2P/eYkO85oduJF3pYR7x3rxA/NIO/D7Sff9tlS5/dDDsk4AI9OkK9f v85kg3oTzyWklXVcZxJnDa9Tu5Slr3LhlOa4LdByaoynSXgt13p4Wb9kptKtZHrGn6wvVQ28iTuv xJO/E0d5N63lCrvfLSdDlpeM3G+ZV+LMCYfvbDPzmWw7GbHfzdtyzE+anZfxsw1MZx0yvSppve8l T0m6LyyBJ3E1vibra/osy7zNxyv7i3FNZ11te3mE8AubF0PqCxcow5agRO4UQskxkBNwyovXEh4v jwHzm4AIoIhKxIgAg+8nB4DAWxHTZeX97XsRavwsL9Pn3XTZAYyfIeOLfL8bfGcHSHgyft6NozRo eTa4CA84qHKkAX7zmszPtJ7QonFMh9nrOeuiZxA4JTv3MjZgtm5Md1vQMseRFVzjeRbpSb06oLiD pKF1qniqI9rgljscSXh8G6BAqSEkDKgGlNOtHU2IjVLyiLwlRhtwRMCFxpGO6GIg9kNz912HfFbI 4wymanZe0INIM0SliDYyXlpP+Z31CK9F5Gm+TSKfwCUXyOOEPMx/mjJPKdxpkKpk4XJdNpYTeNey zWGi1jOWHmSeZiaBpYD4GU1Fu4OXyRDfeEEs4jGgwaMqdyUbA6iiXTzrFAMdDpAfDNeJS7+qwWzr OGcA22Gyi9OHEb6PlzhVpj2zUxaWumXjvjUOKmAChUvGQwyf3Pi6jW/lGky3j5TYwcNUvYMnqdld GMZnyy6nL33lV1wum9uHpbGF/+od9mGyPaXhSUG4+ejgYGP2bAFIaWsWXgc4GAhjMJ6tHl0oJjL+ DmM1mITuCJW0ZZji/Gx6vRy7pUMd8hrHKMKAGpxrGtIt63fnu/SVAwa/zhHIx/wbSH8D1LIDtwZx nJ6qducs4qZBY1T9kcIJHgU4PcvklyHgZOcUSRMHZqi96UNzS+XexkPl9uhC+czJhXI6+xjept4A oV8vR9h/lRbS/ArjmC1mXXA14kxd9dVTAyY0GJsNOCZyiEMRmS2zNN7JiAHkkJ6BqF3TnSaTB9XN ZAAyrIFXxfA97UhMeaDE4gKOHmBgdbi/5wS75csDLpRkHXvSE/Fl8KZxnRPKPjA4Hv1ucOzm3bEp nUmmOTnOzcsr0znWjZflTNIA0yWTlZ7kb99LzCdpWcxQAcB8vMzXvIwrTfHyt++8Ztgnu8DhBPpP XsKCe/PihXL9dx4vDy5eoF+j4mTpQia8hKHkDONKZq2WTd/RweiorvlZl8SDNNPL51QTS198N1lv y5exfK6Q8EmzE0dZh3zO8rybt3Hz8p3B+nvJRMWd+RrX4G/fe9n23i3DtHkJt+/EcdbR/uBvg2n0 8pVMVqMz8xVGJxiWbXqvyfTizjKM5zfbVEZqPpblO/Pxbh5+z7ws37SRR0DxBf5DuVF4tc5Ex+b/ yw1Hg0N0Bc5LY4Ya51/asYxjhYJZjTtAIsvvIis7oXcrZHwr4j2RkciyWolo7zZulmH6bBTL8PLZ kEgz3+xAmafpM0/XYv2dsGRndDYpgt0/qzm/s1jrSuy4KxHqB9ktDm7rMZ5q2IZrc6qQIUKm99Dt U9Zh7HAL7O/UY4yz4xO2/WjNvLy+DvHCh+zuDrNZHAgwuBDEyqKqR/pXHyLjpKYpjqjXNGmEgu4x ZrgQIeCSwHspCXQZmJpnzLNuewRBVNPnmm2Dqw0FllDzP/6ILcm0JNH0SqSSsQZ5sFwYa8En1Mtp E4auTBqYYVIvmbROK1yn7oALT2tpQzA74gH4aACW9WhPCgfSwFlUKEqxhCrEL6LTyrTD+D3PDJ+I QHahKu1wSPzq6qvA2wb4hQjp44q1yNDXotIcskenjh/gvd3fKgttVL54g9q4t15e+9hyec1r1sql yw3UewvlA63V8uSdu2V3bq3sYLgzhdT22Gopb7y4Xy4ePVmGu0+ylngLFs564zJMYAYJA1Wrrhr7 SLO9EUybIM5sH/FI9xH8COLQ9hnBOEY60YB5FCxydajhaVGHc5vgECcdc+uxxWsxpOytsnrvNssR bMtCYhzBpJib6eQpGia2CQEEQ6fMcIFu0Uv5tCnMFkUKTB3iC3w0TcCE8XBB845fXiZKuF+sL10r M2tXyi+s/Yfluf1R+fThxfLZ7mbZI/0pRn1O7maRqp2QuR6tWDxUKwAMNDHSKhNH1NwACUzjl5pb E1+rOT1e2QuV7KO96zhuqZ8imaPeG6ImqAE41sn0TiZCcxxEvxGMtj2j1ArszuAiOGmH6VBOEj/Z LN2fS1Wk9KaiGUaPMQkevHsl4cyxXuVZxfOd9Mfxnnn7ffI535uPBNe776Qj0hfXlA1JXyDR8V36 4Tsv4/ucl/l7LKJaoHt3cd14Pl9+/N3vLT/0nh8t3/RN31Te3/mZcnD9Ttm4wHY3pL2Lly8BsBMT RgHLKMLggR1OYLWoN0gnpS95SV/8bdmTdbBsg3evhC9hjY/8MT+/J33NdInPjKexl2UlMxcn5iVe jZvMS9wJh9/NW1zkdzUEMlu/J/zi1yuDeSYMyfySQRrH8mWu5m/e5mX+xsk6ZtmZp3fz8hJOma2/ J3GRbZZ5CrtXwldhfzLHid8CLCC/r5DRaSeTqkJ1u0oiwDydTbton3lnoyRiE7mJFBvIyns3H+Nb UeNZcfPJDpNI9l1e5ut7Gyd/T9bN315+M00iy7uX7w2mz3j5zvjCJDwyW+PTtSNeNkSNPRhRhkTI RoWGDiCgQ6SXDgSnS8ONUDd2cZLQ5/B39815ZFzPb3Y8aJJ1jrLFHYR3xPeO6jjJI5LWjOtgEDLX Pne1VIVRyTTbMF4lZffeMdWIyTTFB8FnGZHUtI15EHwvOZiGyA+cDdOGGqOcIIWDzbIeLFsa6hN5 8F0GIfNUnXWKSnyTTnwCzPtjPBhTqZYoMDqJPTjlHXw9BqfEV1yewxV0JgHmKkbAb9vcvbumUeip gj9spyrPfJv3cNQOIc/1ZLoMa6cFr0VPMWF5B9GcKcP+tUDSEgkVa6ifkTa1VnYQ3Xjxetm7/dvl o/8S4oXm+eKFZrl6abncfesfLhsPPli+7KFHWd88YdvFLicFPVHW7jxd5o5ulAUYnW3QYbLUAGBq EmC5l7XJ5GUWxxFCHVI9EyGlef6H1kEcOqGhk8FsaQkmaXhbjEbRiMrDGz4zXCi7+JB8mknDISxd 755XW5dg+GvlQvMuUjnOPGbZLsJkrI2hXe8EbQXCiOvCqqGbEm0mMamml+G7j5luCUOnf1DG/CIM mBOJzmHAwwsw2ftfW16sXSgfuXNW3n/7GufeLpTj6QucKTBHH4WBovIdsP/4lDKnqIR7cmOmpfk0 +2LFwtCDfvGY0UBtjTKHiRQFK7lyG2ndhzU1HTz6XOxdQgK1J6q7KTUsuLxQWC8ststF2mF9gxO3 cBCiup21khCQleK6rFMAPePkZcZBCbQrxYPTJpZg9jUvx61hchzn8yShnYwn0TS+43Ayrr+Nl2rD pE/SBMevNMq7/ViakHl69znGhOPCfs67vIQjGC3lSnuuXLpcVrC4e3b7duxI2FzfCNsMWET59HNP h0Wy0ukBLl6FQYZiXtoJeBfuLN96mL/v/JZ1SHjyXdAc4hoS/oTTPMSJ+XiZNq9Mb5wsS3yYn5e/ jWNe/hZeQ5Znfn6XpqbKOJmx8WTs0nzjGy8ZZeZvvjJx02RZ5pnHpVreK9vLfA3GS7gz72xH0/nb u9+8DN4tcxI3wmIwru8ZBZ87ZMS8Z6afO/bE2yr/l18AhA3ga/PSfN3K+HsSWBMIUCLBb8YxbjLJ nDn5zQp7mcb8RagIMpjGOOblN38bRL55ycQnG8s45pN5GT/z8p3P5ule0ng/xpqMypDINI4wKZGG BfI4rXGiDoiFvvfQZ7dEdGAKOnroYVk8xKqwCeFy7+wIQuXsLTuDxlMeKH3OJkrL1/CKORaeYjQM YI0ZajzHGmOHtRtViOGqkDL1ytOHidMlEZDACQSpwSRHmq4EKX4ZfoIXQeK/SPs4QRInc6xLqnmY Qy27iElrg5mzzFMCFmyDn9JNmTQYo4FRQYNj8bIABe+SP/MJpGUHlngCVuo8w5r1CYPANaQOE4sW PqLD2YSSLBlbhrAZhJMHmLlwesUbXxnx/xNsg7D25ovaZOYkUd+VtS+hvLeEpM6CBR/nYDCs0+JV q4mHKU1yR1P4oEUi6yJN3YPQb7HW+Dx7UWdx2bi2hq9fmOgDPdbLT+fLw6xLnj73wXK5YCB1dqus 4iv4jGPgGjAWVo/CH/IUKuwplgk0cjtmPVINqWALu4zOyYdaAwEccinB6oO57kQsGCx9A4Mo5wRO zJ6Zeag8y5m0n+g/XA7nH6J+nLIz2Ct/qP1sefPinfLQ0jNl8e7TZWZnp7RZ5xs1IDRU1TV25k4c BgBmRYjCJYxxxIzHrSJDLlUWXdTSZxCx9uW10oKwP8Ue148dL5fPNO8v+xub5fnua5FUYcSsq55x xnKDteEpVMTtwSLt56TINVSWQzTOEn43SNs7rCjlDbFK9tAKgakxNuowX6aH/AYubAhkznQgOgxT PrkynrsKa8Vhzcyu3ctXV8rGBo4eOMmpJgFD61MHZkxqqnGOwZhb0jTuUrqzD+nwhJ9caq5YHx7T huj70YkohjGVY9wO5bNXxvG36ZKxOJbzyrSOF8er/V8GYX7SBelSqj2dVRnPYH7RCfid5cSH8R/f yWgjHu/Uhk0zTl5ATdxemC2rbKA+AGe7HPE47TO2BqvsE9+5dRebC9S0qAmER5g9PtF8NB4TLmEX Di/L8V2+N57v/OY7g3efrY/frLN5yOxSSvXZ9xmMm/maxpDwGNeQ+Zsu8/W3ZYk38eieWqVZmabf LDMFq8iEPxnf71mm6ZN+SuudeJhO+myeGdc4xjX4TjjyMl+/Wxcvfxv8nuUYx8vn5B8Zx7vvTGuc Mdvw9ecPUcDnom6fPxlAEIE/3qgLhfqrkhbN0wrmlQ1tlgKfFTSeCBFpGTeZpXH85t2Ont/Ny9/m MxmsvEjzm41uPtn45uFlGssUQeadzxouBIxWZBz8lgzZV+Zrg0YjcoSev73slAPW4DwSr4cUekS+ PVR0fYiDZXT2D8sC6sYBRj2q2T1CTAOfyEdmDCxdCFAN7myZXkq4YSTB7zO4VGueU4jwqaz1cbhx wwhgC2YJNnGSwfFdkHoFieqiLryneD+HpIkwQwyILnHb4M9TaiD1qJTny9bRblnX0IagFGaLSja8 CwvdLeK2YKZ6XJpmfarDpENnDBdW2I/JHuAl6n7I1iV9tcqgx3yGtc2q3QSiIkXky49gSMAm80/C xJMgEGhb/lbDOF4Qj3pLXK0FHwFfo+8yP/tqnhlIQjjewxkMwPpwYg8jkW0yGNQs0T7rGId4ziw+ d/uoKJsYS+HBAmmtXc4vPFe2lnDacP1GuXn3rLyJA9X7aAE6nG6jxS968FhDHyKpWbYejCxnGsm2 hWXxwEVUg3Xjciw4HMJHNmbjM5RTC6MoiKBMkGJdh65apVdWMNRagaktw1Q6ENEdLIE7U/NYO7MF jH2WNbYCreDRgjNqWNODiaEOHjD56vYgVniiWJ3FGh0GJ7MNbS+wm/8ZDLjLzEw1rkvZHZysnMEw jzEa2y2b5ZnOcnmuO8OaNWtcOJMgQwADLCZvfZzcn8LEnDhpiNPVtaWM3AYAxhCbbWy0NCNVKXY4 ho88t6azZ56HTBhjDZeJIR4bQAxEzXbCOKro6QupFmU8e2uXmWiyH/IU1bJGZhgMaZE8UHS3PwSz 1SAFZk4Pcwx7CAGsEng0TKr6asBGCr+/8pr8Jl2QWSWt0Zo130kHDEkjHOMyB5mCxDwnyylZSSPs gRlMF85KpANc0h1hyfKlI0nDTBXjnzLmoSkd0n7f976rfNu73ln+5rt/tHzvd39vGdCWnpUrrO4m cCyYTrgM5iUOzNfLcibLsmxh8JtlZTCOz35L1WviI5le4tB41sUyTWeZ4stn8ZgGSMbLsrOOWa5x vcSlTFaanrgxL+NbXtJl0/lsSDxO0mPTCK9X1lGa6vssM+vrs3AljzB+1j3znITXdwbTeGX6eMmf rGd+/z0z28zg3+YehUZDyqwcFFXDW4G8fGcljSuwViiRnZXLuMbzt4gzrkjMNFl588uQ8czHRjSY h+/tDHaeREzm43vfRTwIeeQHlwj4xmMnflO+je13O4uweFi8g05PMHa0BU7xCGYLAehB0HVHeMbg PEFq9ViYvbsHcWapCjRhOUai7UKAHLBeHSUlJEbrHDKpbQ1H0vJW1ZnnvWrw5PrlPMYUi+1rIUHo CMMj9g6RBCDnoUhlnhvM1jNtVemqMhZTMjiz1XhNOJbbC6h4sbBtLpZtJD+DuDC43utakExDAusJ MGcSYjjcFla60zAx/Tgf4v1HtahbMzwjHeyFmvyMfa+zSGw6tm/PYOAD3l4KxKucWOQb1oSYsFCc XYfwcrvGS4g2zcMaqYcNVIxNL0Uz0+AgXB1RKmCb3PYCaDQIDGzg7LFG6J5btS5trMlbSPHzi7Nl MM/2EgyiOkhPHQx/jjhQfh8L2+mFN+D7+FHWT2+X3caT5asvr5ba/seYjOBTmvNfVaXOyJyR7DSM 8qg46Dzxx8sQwIWik0kP/R+4aU5gdLBCIFlsdR8zX4ARla+iPjitwVDeePKJcrnbLGvn18sLwxfL U/WHyymnFg3b8+VF1i8XMJrbgeEtrh2XRdLW8bykHlm23GCN+cLNDyFNoumgPZvgSKlbnMxRhHSj 7eyHQxem505xQ9krqxwZOA3jmGYR+CprtrftKFhPNSBcnopQPwPPOg3ByrmGdsV+o39pmXBMm4ju 8BtqgMZvMq6+IR3XYOiclYKxGfU9RSp2czJMG/URDeQlg7W/wVBjU5aSjcMEewXhoBPQi+iLlXbE ArRq9txiDfGUbsPZCXj0gAQnpU3Xn7l7ZR/2bn/wyveOr6QHEmnHrpNl30kr/G58x7vjMpnC5zpi T1pjGUFHwEtqjYKuofHw7tGV1ka7DeMKh2Xk3SUR33eYbLfRCmkLM0BNchFtw6297bK0tlq2726X 4dZBeXTzChqW4xiXdbY8uUQ1zZYhpeQ+fT5oB3lJ36Sr1ifL8Xdelmdcn/1t/PTt7LvEQcAPHsxL Bmk841tf42QeUX9wZrzEN40YZUsrDdJN8Slt9nfGzTyE0/IswzwyWJ7P5uN3fwuj8f1mOxlMZ162 ZdLozMOyjJ/xTGfw7jWZX3zgT8b3u2V69515JYzCkzD//8NsX8ZDwhV3XwOW1C5+ZUXyboUMPmcQ eBGUHV0m5G/jWAm/5zsraUPZYIn0ybxEus+m8RJBxsvGcOaWMCTCLNsQyEMCMJ0imc8060vffM68 g9ECi3fhsRy3BHX0DANBb0DEF+YvxhqlKmfXJOZV73G5rnZ7+x4Mruq8wmEwD8t2O4zO5v09BYHz fMu662QGiSUD1vqfEEepRiJ/ZAfm0hbWtUTIUTA9Dyw3ZSx98dvaQEbirvptCnj2zrGAJv+f++e/ UMqbX2UpLwcTZAhdHS+kuDducFLL15aveusfLd//k/+ogstchaodUj0AAEAASURBVM+mlfIGweQ3 6Pyr7/zu8nf+7vsgwAxw2qeaV8vIjWx/qPpECIp+JI0n/2TILUF2K6Gvoz/WacQ01rt1RLU+2yVa qESdjFQAEtEgI6ONRrjDHKF1GM1hTX2Eb2qkqCMMdPonrLVz6YJpocmh8kpe85wTXF8u+zOb5Xfw GzyzcqVcG9xirRpXmVRu3j6Feu8Ql05n1HGGtdp5JhJ12nHQhilLUKmhhwbUKb8OY6khXSp1w3sF ysYGTFoCxquUbCPqM/py73ZpspA7jeHSo1earBnPlk/ireoFDjrQyO6A83UXmdis0Hfa0hfSztBf LrNHdp2j8dabOITgue36uH4du+67puxwoIxltlt19O8Io9rDaHEKA6WNpRlU5Dj6AD4lf9eT3Rom Q20hhbsUIjb7GCUNxTv6Y9dmUYswyQC3wOW+bo29PKCeBkGla/35qaTL80tj1KEGPLaiqGAax6WB D5M/nh2L50jW85zK1GNSU01U0MA4iUNL0YY2NDg8oVHX+EWGwCQSlfwUmgW3UMUkZlye48kxa8jf SVClJxLklIikCz5bvpfwJn2IscaEOlWdvs+xav5BJ8YE1/Npg97YF3xHXY3rP/O0RzuuLcN74iXf 2cbmF6dXgXtpi893d+5hgFgrjzz8cDnb2qPPQRPIrQsShfsUzZHBU8Kyjj5LR62j5fne3/ndsv2d 6lfjm5fBb5ZrXaVx4kAaavy8zEs8Js5Mp+CRuPaewXy8kgH623RJ862/wfeW6zfz9r3levk+r8Sb aQK/4pjrlXCbn++8zCvjTL5L3OR3y7DtvGe6hC/L9zl/C5v18vl3ZbaTyBDoL1QQxxY8iQSBs5EM /vbKRsrKes8GzEY0j8zLimfHkLFZSZFiHO+JWOMnMv0mInzOsv1tp/Iyjd/Ny7jTbIyswYRGDF73 DzclnDJg6oTWrTJYghDVWHfT4cQMcBxwWMAUjG8eE88tNumfE3lu9SqOENY5nWa/bH/qudLg0IET zPY1jDrH2jiMyih7DTXxEdIoyik44rAsnTEjg7DolxgUQbghZMCgw/kpjudzi4j8aRGH+Foru51I g53TswO2OY5wwwB+GdhEj3Vc1cYyXD04aTwlGkJSFRnkhe03DErJi8HQgqDV0DG6XYZTZuIIn/lt RgDSBwY75ITrQkgi63KDW1hM44TgxSU8DbEvuK3D//4BUTZhIg4yCsIYCYEmCMwP/+3vL2949Xx5 x7f9LdIxQyUrDlqGQcmYwCXH1g1BMD4XqF8lSUtoQ71MbraNQTqdZNqDBwz9wT7qTWQoGGId5gG3 4C2OKWLqgVq0h651b74M9xdLfXed6nEyEk4x+qiLRwtIhawRNpZhipxxu7p3C4YDLleYKJ1jEdx+ pDzdeRDPUo+Wz849X+67+lh5cPWj5f7Tx8vFzu2yhDV3Q0Mli6Vheud3rXYYobmlBsBoR9agqJuu IuGhMFPaBjeJQ3wf19XrmpYJwwgHGc3jZ8t99LtL3Zul++T/Xf49+tlw7WJ5Acb//xw+UD7AmurH a99YbnUewSnKIoMbAqigCYMdsc463WLrkmvpTCqiz2Dkdal5XF7b2kNifqFsDrGkdv92g2kD/Vg4 nNh9eWe7fHnZLo+dL5VtjKKeaV4s95bZ8sOpQwPU51O0bZvDJ9Ru9KDw3Zg1UBlnes5vbBjGQ1xy WRigh8i7hOJv5WAqS/tQH+wENGFmVPEO4OnjXfJWyj/YmSrLTG7cs9vCW8dwxEHztLjtK21ot+YY Z2xQA442B0lEVkjL00iDLtbrZMTxXzm+kJlUtEbaI81x7CcDksbEQRQwJCe1jpykNd6lCTIa+55p lH6Tzpif3zOeTNG4Wtu79mo86QWJKwl03H/FuTBo1+EVA5Jo0hLLQbYuXbRBU8DqQRnveMdfLu99 30+Uv/tjP1b+6nd8V9nd2ylDpMsenUwaeMykT0Y4xbO0hR4UMAmv9E2cWe8cPwmv76xDwEK50kHj +F7YrVvWL9+bn/ENpvUyWL5p/CYOzMPgu8Snefg78DKm877LOJnGe9J4YTK/TCedlkckzFmW7ei7 zMu2mKT5pjed8bLO/p5Ml3UU7vxt+QbzThiEz+/mb71zEpJpfldmGzl9of9UNJHh8VI/CmAtRoDy sgJeBitixXy2gb2LFJExiVzjilA7knH8bbpEciLEewbj+SxyvJs2v4s4n4Up82Ney5iTCDAoYIRK obGOKwNRKqVmJzBH07WIoyMLrd+WORC9xwkdHua8tLlertx/f6hcPv3JT8UJN3Pok4X1HIvOA/aB zbO2OYBI7OJQ//pzny2HDmqAxiGQJCiMnTSj92CDwAFl6czCbT7h3F34XKOEyFl/WG+s0enzVsmX /yEziIm8lNJVMVsfVdGePqSaeAVYPBfzG77u68seqsxmYwFaiCeliwvlf/3Y/4jT+/3yZ77kdUwW zsuOTIPJxAXQtM384EQHBQD8Uz/+E+WH3/XX2KOJEwv2bsoGa1inIqOUt33dW8sv/7O/X/7st3x7 +bl/+ovl137zydAiDjWiIbGz/mCiMF4lgclQ9RAzC30J/YI686+NJGK7ReCmZXWLA+m7HT0NOSAh emJAiyUXMCHoEuPBAeosVd6o3UZd1gtPcHLi1qBTmDPr4QOJPgerD1cxmkKdO2T/6clhp9zjtJz5 BaSh1qvidKTa3KWyj3XwNE4enNBUMxP6U7keTj9IBVMDEhjZCK9eoSoFZ9ZOacS278N83XuKcgI4 VcHTLoDfdJKBxDhARTyHxNymnZZwIPHw7Hn5ks6LIfle7m6xy2YZCQ/DLAzvDnCIgo8NtvK8CpU4 Eh8SdnNuBfyPUEOyzqcsT5+5zdF5jQHGa/RlHZO0wHdYGDM1a8G5nsEl4hEM6y44Oxi6lgYn5dJY ya7VQZodWpAVsd7Oa/wgw/Un/b866ckOyEsZL+sKI9duuTzqD85AhUmI8VWNGUlMDc2Pycqdu3tI dUw0p8449WcBwouTjBGHrNO28iYnJ9V4J3vaUUnO7VAuvzg5G3m8kXDw2/GtOtqxXb2rGK20ZZKu OC4lGRVzqSQu02T/qvKpJFFph5dpvEwjPElDZMh93vlNY0WN1WS+RAgY8o/5m699GQTEuBaFSuvm 2cLt6vVbt8qjr39NJHnmmWfCml//yOdYhuua9Bbfw2ABxKgNkyZ5mW8yE+spvMmA/G39vYwrA03m ZjrhNlifvHw2nc+mEXaflWK9eyUNtjyDcTNN/vY50xvHNF4Jj3fhMYiDvIQp8/duGYE74BAW3xnH /L17WWbi2PiWK06cfOSz5RnP9N4N5mG6xI/PXsk/VKP7W0bv3bQG8/T64jLbKPrlP9YhARYwK2Fl AjB+TyLN9xnXu0EkmcZ4hpzN+CyCvDKN+We6RGI+m9Z3IsiQZSWSMr8h6kbzUZ3YAIY6DRRHzQGb a0JuaWp6ADwE5IjFfeGxUzTZo9HiKLY66hzXZ9LTlL6Up7CCnUH91ppqlzPyOMW6EGpbtm/fLYds Xh8iHTG/Z9ywl3HMKDWA6u7vlc7eXmzpccXD7iAahL06MBumQLwZ8NMhDxtay1edzscA5jlo2Phu t9C9op6fHBLTZDYFwfVs3SXEoAMktE2+dbQabSDV4MFIC+E+RiozrAciM4ETjDSA/R7S2RSO/E97 SGgUMqN6mHf44Csc6AIDwqcv+4JbMLLf+N9+qfzlH/zS8qM/+D3lzW/+ivKhDz4Zwq+Kr3BSYcUw fBFYz5cFBCsZtNy6vhSAXQ9XWmYbppSeYGbVYekwGh0eN7fIRwbOGj/7U+o4WSheSLlTo1XeKwbq Xo21PRjr4BBvRJwf3MDD1NQsRh+oBuo4fegv4Jv6Lmo6HDd0sDTaQxx9kS0Xjy++uiwvPFgW59zG hNMFDJY80m4aBwR1mNXrW/9XuUgRq8cvlNmdz5bN3k65CGGca+JP+PAOM2EGqc1DPTTI1dUmS6IY mTGIeW7b0Khr+wdYVaLu1qPQ7OoLZeri3bK+8lz505fuL43V54GXE4/oZw0mBnhHKS+C/xsHR+Vf lKPYOvTC4AqHXlwrZ+3F0mfv7hbbiXbPkOzZ4qM010Oyn4KptpjgDFnT7p/swRw6Zad1ATY7U045 MnCkuTH9ynMLh0qiMPHaFFoCTcDBvQ1WczJDupGnLdHBkH0Q1KkUdRzAaOuoVYZsN8KJF34teKlo 7yxE11rnTnT5TZhSMifl9r0n6MvgvEdDMHGbm6dtWA9exajtjH55pk0C68tBN8guPHAxbmQ2ThaY Qo4JX0VjZLaTYzzph/2qel8R4RZq9orWvCwJG8fL8S0Bn6Qd0iSJt3AkYTbOiTMnQtIm7/blgJe7 WinzTPrk55gZxw9whhMP1033Tw7KCv3mYGeXw0E44/b++xhas2WLddsafeiErT/LTMbtA06+p9lM LXzCJM0TZulY1mESB8aRqQmT+BCWxIvvvDJ+prdOiQvxZEjamozM52R0UW/iZF7esxzhyu8yP5m9 l/kId0qM5uXlO+NnHuJb+HzOvIwXdJu8sz2yDt7N27t1yLvxhdnL/L3nt6y3740nboXLpQTh8TK+ MFgHcWoZX1xmO0kbqxZhIFSzDB9FRCItEe57K+d774aspEj0vUhIRFjJRLLxzTOfM655JBJ9ZzBO 3p3piTDTemXexjVepKVs37vZPOIhhUkSYtsJzESp1u+zEC/XZZUAhhChuVW2moD8bTaoa0DVQyKc XcBnLNt+ZtiPu7a6iir5qDz3zLMQ3V4QKM+edZ67CLNJ1amM0dEZXqwAXK9MDq5wUhGqWuLyfpa/ qojNw/Xa+MR7ySE0uGLC47uCo4IFK17Us1/mnUlzr2GYcR+EeYCl6ykZnPG82MR/MKra030cDXA0 zA6dTZW024S0hNzBDV8NS18JyOwCg0WbGtR5pjnY3WJSgmSI5Ku0+trXfhkQ1so9Jg/Q95iQh2tA YJQwS7jhlFzOSrn5h3zjE4/8jDCNSrMLTq2HxlUNKjNgk63S9bRen4CbyvDRVWu1BbJ0jEmQNOEa 1JrtQOUA+GEcWODqR7nXhdk0lvAzzNrv4QbMjT6KermL56MuE+3GhmpnHIBso/JHrXsd5/llmWHF PlBmIfBx1Fh4pqozCXu2cYdJCVtYYCaPzV4pj8zvla3zm2V9eBMiiuTR2gEOLG2dkAGz8yKrXkNt PzpGAtmhPp7ze0i7n8iMIB5IwPgIYgvQsGzf+ldhXL00j9QLDC3WNjt7qFanl8o11NXtlcvlHKn2 Ontcn2d70xOc0rMz0hp7BZX+PFbFq/RhlmA6cL8eBAspcoR0P+Iov5oS/glxUX0za6tmAqzBxiEJ LkyoH487RCvM2iE2wKe+2mMSVYPX0QS4l5ohWmlenDwtEMfjoJZBpuvwjsMjmTN3OwM9nxz5R9/G +nqAR6ou5x2/ePM0NAfL1HMWY0C6N9oV13H1IY2hI4ZWU25Nog9IDAeh5qwkN5lsRQuSqVaEVoKY tEYaoyeypBM+O84NSVBlQmk1K7H1WZpkMK55mS7pVBL9iEN7BSMlrrAYFyxF/NBQUXX3rrscJB0x jnlJm/TBPosB3l0cirjFRylyD8c2UyD2y1/7pWX7On6SoSWMFvDFxBYaY90sN2EwrwoHFbPxu4zB YJ0DRn5nHYwr0/Nu3TKtd+N4BR0c4yjLspzEoXGSlvre4DuDcfKb92S0wuU321DbFu/JzCbzFQ7z 9LLs/J15+5ywm2fCn4wwvxk/yxA2v2e7G8cyxakw2Oa2h30g295vlmUdcuLi5MUyv6jMVrwCR4S0 NJWoCKAV8W4Fs1KJfN9bSUN+97dI9TkvK2RFjT/Z2D5n3hnXu/nnoPB7lmtZOaB8l1cD9ZYDwtNg ZKp2k9B8SWvo9J4yc6D5/XwbVfBsNMIcpvqn6P8cNLPr82UFR+N6A1KF3NnHiQXXFFKKzgG0SF1g hqryjK6DypD9quzcD5+mqKzbzN5lkqAsCBBdK/Dp8FY9pyotUkoLSet5sNNIHNg0ox6EsPHVYHo+ V4FXdgLpI5Ng8IRRDZXyXTBc1vjOUcUdc/qK5FSix0FprCUjo3CJ832kX8izy4swT+EAVrak2GTa xGyfcSwghSrhug9Yi98uhLWPmvCvfNd3lr/4Z7+GIwOfL7/+mx+W1QQNit0cEmWe5TzZb3w0xHO+ HNelAw4NTTw49FRXhxs/jCj4Xak8ifhSGicjMNmwepXxynAhtniWogbUQWarBHfAhXEVz6PdBe6o l7DUGsgIZumXLiR7cKyzFIg8FUM7qjtNiARxPH9WnlPD4OmF9hvKHPt2n8Vq+aOsoF/k/tjaXvny 5vPl/qPHy5XDx8vc2fOwrIMwYENoi62mbOHFUIuB3gVv7EXtokI+B/cDytpDWGqzjtfiMNn5ddZY kYpd69YhfQ0iMEDqrmHgtYol/Jv6H0VNXSuvY+ZzOL9Rnhgsl9/urJZne68uN6fupy7XyikTDY2a tAy2LW30OulbqGB7O0pGtgV1pb6OIZ2CyCPdJzyAIcdipENVs3OiKenW2Q/sntsOcfqxtcdOB841 kMJfdG2I2l7thccP6aliDhFe11ZKzscou6nPgIlSvYFkzSv7sRb8J3yDWjDuOqiVsRxn0uFxfQyV sKaPJQDw3gcXQ/pQazzeZcCOfce1/TfVyb7zWetdiX31TUbsqGMOALGXriSRnST60oxJ2iIdMq6E W0Ls3fIyDjWPYDyvCHZPcGQ8LdWlTXqfy4m7aSXu8/jm3oPRXlzbKO/9m+8ub//u7yh/++/9RHnv 9/9QucmJV8u4s+x65qKBvKOdSHsO7v2d9Uza5zvLTLrn3br7Toah+ttn7xlMk+mMZ57GlY4mLoxr vX02ziROfZc0WjyaToccwuRlfgbrq8TohMLge7+b3mC+hsRhlu89g3ESxqzXK/FgXOEx34TZ+mS9 jC+cxkkG631ykmXewpbpfM7yzPeLymyzTwXNp2MZgukyhRc5XlbKCiXyrGAi3ooIfDay9+ys3q2Q FbVRRVjq0H2fcScbwXx975UhnzM/4ycser7RiAF6FGl6DiRUw6cMCNdvhW9tcyOsBY9wMLGEY3sl rdt37pRHH3mkPHl0r1xuPRDGCzLppZk5CDKqY/zp1pHADg84pxYmfeYMDhxoU0ilIEbM1lFlzeHj 1q5FVwx1r4ZZWrdm0AUkWABe38gWYZxISbKSSjqo6sl45itZR2x+EF9G6vYfu7AehpYwOtFHssYk ixAbtx/UWQM8Q+Jhzo4hC7Nb4ZA4jvOTYbOrA6YrodEgRMmxlP/sW7+V6xvozY8Ak0wWgg4eNVpV 04moVj7wz36ufPpp1Obg1nGSTSLhFAcxtMj/pT5kxuMw+Q4aFe0VRlFaDwOPHqJkQpCZcY0DQePU Dkq2LIAluUP0BcTxWmxFcR8nfYw19TrXEGbSZz+0LpmarDnbr0I61vQXZqZ7X2Y4sZygUc6Qvogm m7RI9Pj/PeS+r2OJ5eXSXscxxWi37O5/ivXFHSZFm6x1s0Wn7PFbvLOW635JOFkTz1G2decIFfIZ RBhjt6Zro0iM6lP81uyyXLCN8d0ayloOBThFzT+A4ek1qXl4woSLdtzYgikiobZY89xY5+i/B8qV 5cfKb9Uw9jrSEQf9keUMSCzWwyDS9VQnmFhAe4DPCtKUnsi69AdPcEqtCnP9Cq/TNBYdu0Y61ffh UIIaeXyhTHroGi3PtgmFxGH1cuo6+BypgcChyBANAIvGMFyIKydMlR1U9uzlHYCOOtO8LmvpNSdC kc+g7O96OswdJL376DcchIDqHmrC90q60HuSxlIzbQ4wh3ZIG1psX0riK72Q+RpkJtW4r6RXCbyM 0mUYaZLxJumCaaQh5mW/8W48f2c8+4iXIemI7aXU6rh5KdDPpC2OsyDw0BTvTtKjTxKxR94aPumy Vf/Qx8B16cJmZONEYHFzjfOEXwiGrU2H9h9OuqWZ7kaYGTMP6ZRXwikMWQfjKolZjszPK9XKCYfx /e1lPgEnsEorrb/19V2F60qdLp6z/hnHfDKtv81LOEwv7ZaRJePzvd+r9qrWUxOvWa75Jt4TVu+m zXIm8/C98S3HtPIav4uDXKs2nTD4LfuDTHZSkrUM05if96yH74XRuN6/qMxWhMZAix8v/wmkQVis kEEgE1ARaWW957u8Z8V8FmmJPCtrnj57GfzulQ1tmmykyXgRmT+m97v3TOv+Sbp/qEYzzx7Epzce EHOsdT3xxBMw2cUw0jnCOf0Zktwc62afePxT5fg+1uf4vb21jaSAepsFOdU900uQB5jykDUu10hl 1B4xNmIwnSNheEpOSBuMWTADBHRmAHDQ6nOY4c6gtFORJ/A6kzco57V5FqstYHRvpXROVbT5qOI1 pu9UWcKP0Hp6GDl58IBswVoX9SV+B7WcktYcksze4IBJBGdbYvi1c0jCsPC1XHMCJnKtIzHOwEnj jVKLsm8wbWcqwZPY14nEz3rvG669utzbOQx46xJs9m86CZMgG1d1aaVkM/fPE4hrcK22csEIbpg0 DDTigfjLvIxiveOHkSOYv32oWv+JV/KFUPUxm8cqVwujOvtVR/pQ7DANQrprsR7rAevOvhq047nr wq5Pu4bJ+mEPBw+uZTqL6UOow4IdL0BqCs45k7iGz99r04tlffpCWUJzcPQ8xmxbWE5jdXt2j3qg Xj3lcIGh1uRIt0uohAdIttgp0TchajBldrrA+JEqlL6Q4Ds4sFAwba+7tMJE68gWxrmiW0U4GWh+ FSmTva3dU1TawPcARPAI1fJd+s5JuRDSqUn64Cp6kH2J05FGrIWfdG7Sxi7L0DPYXlOpjmmnkGJZ L8dqHGSESrcuY4Jh9IFLRssfCD9Eh1YOd4rCzkRT1UcD15kj8qzhJhLLQtYdGQ/kVduHqOq0Yo/K j5BazxfQsNPP6ayhwSH6cLgPTg7CCloXpy2kZcfsLKp9ib2WxLOsuU9jqexB876Tbjj+vSr6UNGP LcZl0gTv9vuX41X0IpmI6fyWNEXaJW2ZpBkgI0LG1YZC2AyRr7Neg4xWeGjHSVpU0R6lcuC0ruBU /8aqkWXCdco83N5FYgdPOEQ5YE/36sXNcnoHWw4kX3dKyCj1ArewvBSTZMsxL4OwGpLByGCdcLgu 7L3CH7QUMKUp2hIInziYvGf9zNtvhsRd1seypOPiKO/Gty1M4+9kShnH+stcUw2bbRIF8MfnV+Ld NFHHcfvk74Q54TGPTJs8wbKEx7pbpiElaxmyErZxTZf1y3y9W3bWZRJWYfD64jPbcf+ibACmNlze nR13AVaADYmUBFpg/ZYNJTK87BAiIBmviEgEm4fvE0Gm97eX3xIJ/rbDZRCRlms87xkaEAgHBtFj 9qi0aFo5lTPSPYybLG/n3jYMC6tAJNt7+7v4c70EYZ4pX/N1fwwJeKr85E/9g3KBw80XIFxKjwvM vKMxgKGPinmegXH5vqtl98aLzGJZb6GcLgNH94uaeWj67x5U11xlZ67FVgMISQZgob+CGepYpVWl Td8pi4JhUS5r4Qr0x3O848U5jNZDyLkxwLhgVGJgGqbbgukd49VnFi/J9RmOoYO4K3nNIaH3zjh9 hvTmqZHPKu0yQP8JdsrP/6N/Ur7v7e8sW0iDEus/8sf+VPmnv/A/EO+svP6xh5l8aBfrLJcBpIAp cSYom9sd/NaCWSpVxXsLsQNNhuhM1JtMNKzS0Qb0KCRagRqhHpdhR25VNhWw5sGz0pBq/OyTYI34 EHgupyvMb4kB0YfpDpG0Tm+TCCmsJ6ysDQ77GOYgVUoEY+sGOeoOscE6/TRrle6NHTGR8Bg0qEoU OkArcMwq7k3UuXNn6+X+uTdwyAFS2wn9BzeQXU4V6qIurR+TF4LeFZYotE/r8TsYLkXHQQJUy60k syxftOmLffI/3IIwsmV2aRlXmx6+IDPAduBg1yPBiL/ORXrkMOrnbB51LrMztRaqMAf0Mc/4jXUS 12PdBjTHM/VvDJkIMsFyO1NMigKv4BwcRHBdFyYb7iCDocTMBbsn28xJh30T/NHeI/wZM/coQ87Z ZWiQJz28RWWQ1Ec98mHSGeoBLZ2pfw11ticmkYILWMIqYQ64W1iEr3LuLiVgrTzP9jclWmGMLU/E xEbqJTqRtMCxPvk7iaj0wDGZxNRxLq3xncE0SSNMk+mML9E2vpfvjWd8v0U8+qb3GKDk5eQv8/V9 5E3/CZpgJ6ZM85IZS/zn9EQHw9UH9ywS7nv/1nvKd7zre8q3v+Md5T1//YfRhCCFg3cFA7f/hc9x 8rCtsk7eAxbuwmvdlIaTrlqetNRLZmuYBoG+Fzde/jZYv8SFz0ljsyy/mY/3qDdxJvFkfOm6cfK7 +StdCk/izbxlesZL+E3nZUh4slyfvUzvZTB/peaE0XfW3XJksgbhVIq1LDUG4tw2Ma3fMn/veZnO MnzO+ppGfmDegTMj/UEE+1qEcUNWz1QG4u5pH4YE1kqItGR+IltE2BheIss4VsjKGjcqN342LxHl ld/NOxHou0zv3SvTZByf3d9qHmRfdTby93t1Zm81kH0WufMc5Lx9uI/0x/oYM867bON5lephiNAi a0K7t+9ibMQ2FSjMPXzrOquMMuw4MM+1CxdRe7XK1vWbHJt2hITL2awQQo0eQvUu0+dZIiv7dKpg 1/cu9BpQiVpJqUaeMi6lXyVYn/yWM1zfGDSe0o2fHp2MNo4a3zydx/yVkpEZyjF7g3V2wVCAeVTb i3ow4zS6GtKO8xBptys1sZjEuRF2MLWygwXtb/zKL5c//598S/mHP/Pj5WOffrp89UOsGd7Gehc+ 5Cx+pDSIlB9ClYVyORELgICPqsUfogYh4m+0q20j/uMZ/MTnqikjqZMW04agRSSziRCSuREhiJoA w6yj8EAuxCqwrlsHiHwUitETFsYFQkfnY60T3CzDgDj/dQZvUoduNYER1zXcmUeyZt9qC+J/gsFY P1SpVNQ1UFSnzx+imq9dLk+zl3ateV+58vAfLpdf0ytX68dl8+RGGTz9ibK8vcUp9bul+eILZe8m NgH3mHjssCkGJg9nR9qD6fc5RMFlOqzUGkh3q8yYWO2K/bWn+HiehaDKt3AEVmoXpsvB4mq51X6g vFB/pHxicK080btY9lijPmGW1WNjsEwv6moZMMMa/a/foL5SXhfURbMGTmLRNiKI+jCAgkFEO4wn OOisaE6kfFk5Y2bA+JXT6wRjwMlFDWZpoxbE2DzdaCxvpg511tyHTD6DC1OIaYeaZ0cPh/GTo3lP 4dxjHwvc11zZKCuc7csRThgukl44ePToR4Dlqohl0oKX+gptKr0wSAvynoTau5chCWkS67z73jgS V+mH780r41uWBluRB0D5XTgiEC9+82yaoEesn3h3jHs3iHoNogxxWAmTqv1TaAqTkza0Yvd0P9bO 4wB5cOkpTLp31L6kj3TrXXgsW1iViKWds2jkvMdWJMat9DWEGgagdfGbDNkr6aP1MR/zm2SUvpus W45J6yCOk15bh0xveV6Z92RZCa/pLSefM61wmC5xlL8zL98Lg+n8nWX5zmfjCZftZl7GU8KWwcpj LMcgvoxnuqyfabLfmNa8TWOcSSYr/qx31XKR3R/cH+ocARijwnYMAbYCBivqlUGE5GzGOFY+EZYI NL6/X3nP7+aVZUzezdsGyDJFmt+r6+UZXMJgvCibjhudkWcRrsp2ZWWFwYBaDwnnL77j7WUH69Qf /9H3sJ0EaRYJ79xtExCccLaN1JGNHdIqhGJEvWo0klS0gxSp4zrVhbLRPrNX10a1n0UokIzBSCsm KT5FqexDrOUdhMR7CaRrxmpWZb7GddiLbaVYX0Rb8NOuFt/4o4mCFrscuwxxXA7C2kXUsv7UMhix DL1F4i6TiGkkqkr1HEpkjLQwZMHLwjb39//cz5Q//uf/o/If/4m3lV/+wK+Uf//NX40RlmrrZpyF 20DtN+iyDarqArEbRC9+k0EYA1BfWolx/eJRJFQ/qht/dXlY7SZRbUxS/kjORm414YPbS2IWH0mN A4Yh3DXOug1Ahrvc9bBEfBx96Alp5Nmyi2AYT0ujxTqGYDh9v7QCI0aaxJexjdNemQFjEBSZikDr khDNhwyNHbrldn+qbHn2K9uQOAK8zOCHusW2r4eYBLxp/S3lSy6z3vvcc6hRn2BS8nxsDzu+CSxK okwq5tbwUtVRsmuUNfYDLyCBKkmf1PbYeuRaK/uEV3DOcXUmHJsc4j/7bnutPIljjicPrmCwdRmr 5EvgYaVMs12rgfVzl329PdepdTWJWr+GBqYPUbYzaEPAF9DtA3VSYnVxHUZfkxmATyXjwK44BtGu 0cdZtkpqqEPteGF45DqImUqJnNxohm5S8rd9lJBr4HuEkZWHww+Az3JHMnxaKLwwoTc/2Ae/3bXY ktZgvb0JA1pcrAxuJJ4eUan2LAmk7ZAE23sS0EmaIRQ+R5vx23GdwfdeBmlA3o2bz9IIf/vO347v tLGI9HyLuE4Mycu+53MwCvAUv6kjGHjpe7U7oJR77KNd2lij2+HdC22TznCsm8tWeu6agr4ssd4q A9g/wH4Ekd/yzTNxoKSaDNTyHccBD5WpmFDFYGUWpnE2lDQqmZa4FS95D9jH9DNxkszT/A3JNJNJ ZzsopBgsI9tEvFmW9/zm72yTxFfgc6JNjGseCW/ejWcaYZmE1bhKs+ad6Yzj5Tsv4TCIC9OaT8Ka 6bxbhsE44k6J2esPnNkGXCIpwBsPXjsnMyyDFbJyidy8T1beeFnZROIk8hOpps2OlojKu+n9brqM b15+N/gNQSQkRvoCg76aEEgQjGOaNg2mOnma7S12wBNmnfonPafz750cIRdNlc3VjTLtuhtWyOp8 NbCahUC6HpDn3noqUDXNJwoEYx6Djj6WticYi5zCxKe5ZiVaBEmOvxgGMDeAAU6wGA3rvYoV5Awy ruQWdA5CBs6JYBKxr5Rr3as0yiDuSqyCEq+toeOoE5wZtGA4ZzCnfbZaNNn2c6DbP77rDP2YdqNa qFfJVfUlH6ZlSJQDuec7REHDHojnf/6tP1C+8om3lYdf/UB5z3u+s/yFb3svjBZVJAuRbjMySMOh +cy64/Fz/6EMy7FCcRMN45hOQDL03RsKILaZnqj8MYKYA2hEifM+1aqIVAPrybiWiswwXyszSH9q XQacrTqCmKlGnlolTyxhpy5B2C9z/BzOGWK9ka0sIwx2huh5ZU2emjScIW+XItSbwmxrMIkWa+Cq TPswW+cVN25vsc48Uy4uvL588mC/fOSjt8vwFvuun2PZ4RPXyskd3CfC/OZYE18ir6kG1uxM2ppY Rc+ist4YLuE6cr1sXFxn3RaPS2uz5Qimvw2jemJ6k/223XLzjAPIu5vlNh7J9rGc7qAi1nhVx/66 WWycQSTwrtG2DQFV4z01FUfsl3UpRUM5Z1FD1oHdzladvQuakPDjiCHPsqUvsAcIZuhaN4SJdhg2 xaf1p6LUnRz4TS+DiLsnV/W1kigUjG/2T9uHnkhfAQjGnwlpY9qPzMeXjYWbTSyT62gL1OQsoE4f skRh9Bn9A5Obp2PZyXtMHmQMEtQk4saTaOb4Hw95CxkHy6Vk4Rn3J8e8tGSSnshUzFMmYhnmOUmP HGN246Ax9jlR5DhkUFZ0x3EC/SFvJdqqzKpPixiX0XWKoZMZDTHv3ttCi8KJYHQh7Ts2rtA/0b4t Q09aDJoT7D+awLzBiUDSN4hU0Cmtm4VbyVb4ks5N0j2/N+gz3kMyJr12JdZPqc/LeibezD/TR1rK sk7iSbzIdMRd4sa7beA70yWejG9elpPt4d1yEh+Zb7zgz2Q+pvfKNOaTzNP4lmMwv8A9MFqel2kM pvebz743bpafsBrPfK2Hl/Gst/lbXyVZJw9eMto/OMm2qlOMF+tHvSKogjL47HsraIXsuImIbNBE qJUUoca1spPx8nfmk43k3ZCIS6TGy4k/mT4bxfw9X1W11ADH9Jbdh3hoPKDBSh+XizqqOMCqeBrP S+3lBTz0YGGLOnEKw5g+6mTVPTVmoVZeJwY2jMxkFt+1OrBwQHqdQ9DNf4CE2MCyVUMP1x1PMLo6 h3DIJPQoo+GUMMxRJ2fGEimwEOut5mPXgjQyeCsVsDzGdx5A4Htnzcp0gRG+0f0x+EKq4YXfKSnu EonzKIPTXyBk1BSpm32cqKp6SDaMPdz3sQUF4ttiS88ZjPYQouB6MaStYPPCnVwAYA6p6xjKccrk 4b/8S99Tfu2nv6+87Zu/tTz0Q+8r17dOyyl1rzFjr4GP2GIj8PYNCfVkIM9/LYyf42YHIkxGsZ4M W16Oiea4H9jZQkqDUMVdMCMxA83FUtoXTkIfe9KVQRjcWlnW8T869wXOr5vh0IL25koZraHux3/w DevNCTUdDnE4oxGOaccjj4+DcWipq4MSmQrCcUywWGtgmxITGLQgjU0YN5L/Hdb6WzibaF18FOMX GDeWyl0OQhg8/9lyD+v2e/duAOFRqS0Oy+UHV8rm1cWycG2l1K/hu/nKSrmFxvcIQ7Y+xnYjjsPT D/MzM5fLHtbMu8ONctCfh98DD4ZdNdZAh3fv0kBoEjQAw49mzSMBNUGuFu7pWPxmvy47aeCh4Ik5 xpB+CYeHo8EMnVCxrSlUGbyiE1A5CBCMgMMfeY2Kjb4xAPeeauV+YddZIXlMqGCEsYwNwVM69kI6 jTVefrMIyWXL2Sq2qHcuNRLkUsPSu8tEYX3jMmviHC8IOCP64HnnMI5w1KLcU7RkuNVYp09DVxxf PithO8Yd3xWNIGueq9/VRFp645agpAlJO5JJZPwkwEpJrg16JXOvyoKZymiV7gnm64w3tvyM6Z/9 0f3yTkLcGeAWPjvMuU1Dfk3SPv0crjuvXSs1aMqVS+vl77z7PeXb/8o7y3/3Iz9SfuSv/bf0F8Yw bT7T4jAQ6Ix1nYHGJP1M+NUkyQitR9YlYAI200hbO2OG0oN5Jy1NZijOvFL6NY1BfFiGdbb+Ch+m lTFl2sRvli3uMq1x/W7eCbPvvLLdIjJ/LMP3wu09n80veYPvJuuZ8Fl2pvO3wfyFU5hNbzC+6Q2W 4Xvr5T3h8XssIaJRkMH6W/il8VHHSP3F/pNjZlxuGFk4dkCIAyMb288iKWcOVligvXsZctD4bOVs GJFhBf3t+0RGMLaJzmBevktkmy6D5Rr85mU+Ht8ms9LZuhvPw/KXDh2ndvDcpTM6GGZcr6Ps6y+8 UNYfvFre+o1/suwcH5Rf+qVfKsd32eZx0isX5tn+gWrHQXmAl56AlX5aGfIgVSAR9ZSSYLA91rvA DGqjdYgRalaOq/OIPrfXuKTvOitkIxibdE765F01sd1HY1GxBY0L+CsmSz14xzDnbxX8JbMN+kpc u1leYuZY2gsCtFvp4Empx3qa/giOwIFyqMx+F4b7IseinfLtKipVtq2Wcwxm0JRixUxkCu3CebVW np46KB/85+8v/8dvf3N58+seLD/5sz9VvuqP/JmYLPRwXBBzegFX+qzGIQ8TwW+fJ9hFxs0Ysdz2 EozTRnwpIO1LxkGOqvXAF9/cMlExZQsR+0zmas/DODB4gONs3P5kWbgzKhfvcrbt2Sbn2z5YNh97 oJxcnisfx1n+U8S8Xt8oz+FPeNC4VHkGO79K+yqFMiVisjFgn1Mf6bALrhosqDaQhrU8ngGRS/Mw UNxAnu7cLmd4C7vwEJuCdh5iKwyWtfg+7iD1jjhkvc/ReffoxwcQzSfRtszsznKqD0xMK16ccdRq +kiuJNMdTuRpIsVOM7sb6amMdfcR3DCOHdy9R0PRiurZYbgaLmkMFQ2metcJhxyRRfkRE4yRe4pn 6BChzgVx4JSlU8ZelYUMso3XrWX6yXINrQ0ajdt46RrQlkMYwHmXsVTH6QmL+gOk8iFaBGEeYWTl sXmV1zAk4VPgcAsXGqApJmC6EQ3tgDNUmK2GWnU0IZ6ny/BjPM+EoWKLLUCqnw+Y2MrPJIoyHUOO Z92BGpKWOOar8V4xCtP5LJ1wfEpr/C1RTcJtet97bXOkpeNfoxrHtcRY2pXM1rwsI8vzOQJ9zR5p HgbjSF906RhS/5jZHtO+0xrl0b8eevSRsoNjHM+27uMK1jaUiWv74eS8g1OZeeJqoe22QU/96Zkv l0EYJuumc56gaeO6OIGXrgXjEXdcZPZS3dPGxLwCXvLNekpHxZdXMibzyfr5XvzJiITBZ4N333kJ X+Zrumg/YDCfpOdJv80rcWt5Gd+7eZivl7R+su18Z7qEMScElmW7eRmEx7KM67tczxWOzNfv8h/x 8kprbuNYn4qVR5Zf5D/SsIlgH4iOANETsESEv/OyMUVMhqyEz6YVCb4zTuaRDWqcbCi/iziD8RKZ mS4b2XuWbXxdM6re0bkFBcYAkYHJ6LSuHGEyr1q4y2AwT9XDHtzcRKptQgz2cK92aZVVud4eVqGc zkHj2HjOgoS7f8xMCanIQVaDQen8YgjDrSFGqH08o3GbbGhfgOCd4DHmVEcYlK8qOFS94FBG6zKY w5ZUIQ3IBOlWxCNf3sfYBWaHnZcY9VKKfenOhz6Zm4+X8brAdIxzgWNOnxkeK6kjUbfx6oNVLWeR cIgAcbG41Qb5HKCa0wwSMtzH6OYOmZwC2BkejwI+8NVi82QHD01vf8d3l9/89V8sr/7Kt5T/+jv/ XPnB9/40cEoYKNQKCpRcWsn48wSjvjLku8grJOvJGODWktBRxyQqItvCSvvcqQOtDSTVBK/NBGEB jcY6DOkaxHyR7TrLe3jTeoKBVPs47bdRFl53rbzu2qXypa/9yvKzj7+I2t2TajC0wACqgavB8xMQ AbMdIvG69OtkaojKXJWsdZzD6GqReixxQPqrL3SZYNEn7j2PH+Wjchd19TF7J6dQQ5/jOnRInqeD zbLfWyz7eH3qIgkfMfvp0ocoFF7E8KZuHiUI9Uf6xFm+Kgt4alsXiqiw+8ysYrKL1Fw4qi+C35TE VUfQ56LzoeYtqLeZIaF1oDdB0Ef035BscUc64jzgIbO+WKdmG0qbbTzrs51y38JhuX/qblli3Xt/ /2n6D+pNliHuUMZJc72cYbF1go/nDl6v2NfChA1Cy7YfeyJDgk7pmGdSQPzWMWuQMLNQBSnVRpcA HqzcEbPLr/7qB8ub/93HsP7u4y4VozCMxIYSatpNLY+n4Timc5xXGfAX7ZHjXILpuHUfrr9Dy1Fh JL4vaBBHSFojPZK5ugSUhNp3KRFJb5LWSD+y7DBEggb57OUENr7xWzgM/o0TohiskOron241k060 lsAZNh7CqErYLTmztEebCZf5eK5tkzHXRv2utsxu77bEGhJx0DFgMU9hk/64JUmfAT4HPDwH7MzW LUOGHvQMDYwMy98G01pfr2SGvrcOWffM03fCbvmmlzGZV15RTuC8qr+MMnE5iU/zMH0ya9NlvsbP 8iwny8i4phMOL+sZdaWcZM5Zj8wnyzIvg+2cMJkm65F7kfMeKmPxNoYty/uCMlsz/XyB6v3un/kU X2lwt5NY0WwAfxtsQMsQoTlrMY7I8L3fDXaCDH6z8iLGDiGCDRnfNL4znnllI0zeLS/i0fGdIcrc Ig/SeAaqI0OjEU3zF9ZhsKgDPeFjcRojIlSM+0gRNdaOHnno4bL1/I1yAb+mHNMTDacR1cHYwEAV s8eTOYns8qeP2qubOIXAn2OJOavKkRnrzBIHAtTwaMM6Cho/jTeDFUH+xsy0enZrh56oZB6zDiK+ iwHv8jAZqZfP0mHVvv6O9SFiuo3HZ8MB8BhWgGGvs1/e+ODr4qzbOfA3w9qt63mu287PIsFg0PUr /+R95aFf/J9Qm28hqcN0mURAD9iyUMFzxppmE6L59Id+vVxWHQlE+B6IshU6NAx2EqNGIc51/fzd i7YL8OJPos2Hl94H0+ZFNXai3aKdydekquvsF85B/SuU/h8506HR18/ZkwpiXA9scPKMnsT0h13f Q+30xF7ZhMAtddqcJXu5LFyaK1ewYarPP1huXafSaEMaSHo1JkgDDJmGSHQ6n6irS2ZVsc4asB6n zpmMdKc5wGCE3+T+zfK6xuPlavOjHKj0In6MP8S5ulilI40e44BiD+vlp3uXy0cOL5aP7i6xX/ZB 1KkYZw3wUYxDiBF9g03b0dcKDBHn3IGLM+oy5ZiA+dSiT+BhzCMIYWx49SeejcRYg+Fqia3FMFya bzBjGFGDZQPHihOrAaph866MwWhDVMk1tzq1DspGY688WrtRvmLqqXK1sVvuG/5W2cWxx+3henmc icHN2gPlNmcu32Ir2Q4HJxxPL2DUxRhkrTB0DErRPXXC4GjAGtgOWp0pl2C4tOxVFWFH1bEK6paj o7swWVxXotLv2ZE5JnCaLXdOkV1uGdGZpRtJO1QfO+6bTHSsjzSiuioC7iQsibf9ZGeHJaGgTxU9 kCZkfgAV9MXv9iHznaQhfk8irr2H6TJvhfQI9r3xpWZFhug6tn1Ty2qNwY7QaCzgEtRxv8qJWq6l a99y6+6t8jf++g+Vb/uu7yjf/4M/UP7+e38M2xD6Enu/3bs/R5+p03bmbxB2y++5ZMNzwhwfiSP8 MkJppzsqpMEyc9Mkw0kmKF19GadVHcwn6yduvWRGSdeT3k4yW/PIvL17JS03nVJjSo8yUGG2Hpbv 3Wfbz2+T7elvyzMY1zy955W4EF5hMCSctqFwGNf6+uw3y1BI8qAZJVmfrZ/18bvxDMLkb/P9gjLb yP338IfyXwpjmOI5trT4i86TnTUrLdAiWoSIHC8rkZffRWokp2JWLpFqGjuNyPC3wXSJROP6LKIm 8zaez3738hDsIbNvGWwYcxiBoaCpvfGEde94D//GyxBLZuYQ4zf9B19V6isL5R//7E+XAZ6irrGl 5+zWNge7V3uET5HG51hLsW51BsYUg6KHek5/ynHaD+uI0g0gwVFGtUFd38Oqk6hgSLd+d8uN92pa EnwkmClz1WC+KEtCPVvlJNTmWF3BbE3P5TRFluo373nxkzKQYFFXHWMQJWuk72F0C05hmn2lQAaz Ppo7SF52+tnNZaS94/De48HxDdb6PLnGQxfC8Ia8+iPeS0iEluZTk+mdKtImCFIQ/i5GNJDFgEk4 /k3hpf41/pHPqT1WG8Eo4Kr6j/lZVryjpBGSjqrrIUxeJjvSpJq79Z1i0sP8uezT3vY2zkAPnGH/ Vl64cVC2fvN3ytbc75QPHf5UOX/0vnL1a99etupfFsS+u0kGYBQ3JRB+fqLim3I9Eil5im00A9p0 cLLDhIX+ijXt1NmN0jr5eFnf/1C5NtyjfT9hk4eR291zcDj7mnJh7k3lyupcuT2/ydKCqlSIShwd hBTiGiNaEY9hVMLxn6cXTTExaiIpNrAD8IQh74vs7e7QZh7w3qUzeSRjEyI9xaRiANPSKOwY/9Bt JhftkJCoCeJilzWKLgZYQ6Rd3B8jPsosGRMY7vS6t5HIP4vr0ifKWmu7vO7kwzBTHObPPUBf3uDA BsZAbQ6dCA431AAw4ah38cyF5mhEPXTTWDM/4MVKkHkA0hljlNyhEaqEq06i+tOJWqO5XD7zxFO0 FZOdZVyK4rpwyvVl1NJKx22kX8e/tMX+WR2dR1bj8e+3it5Uk3e9p/lO2iB9IeP4nTSHF+P31d04 VTwgo39MMoykIb6XQZqvcYVFT1veXZbKPOJ9TPiIw/jwMkjg3cO/iYbsxlPPYni3UDZxZLHMkYr2 YSfvbfB0D83XCqN0k72zDSa3Qw06yd9gTahR/FaPI2O3XOse9R8zLDVy0kQ+Rr330apIU1ONKh6E cxIf1stQ1atSEZuH+PadTCnyJI5xzU88JZ7N22fzNEjTpY3W27olMzWvxLHxMu9JJus78Z4wyzCD jo9hNL3v/G55Plv/hDXhEybj5Ldk+PITL2GzTsbP9k/4M1/LlV58wcLvJrnSVtFgNOm4iasig77R 7IHXqu3jgw4JdHNo5b2sTM5WBN5KZ+NkZRKx2YHNKJHrXQQZV+T42yADNti4uXnZmYrvc3Bk40WD MbjP7QyobeIAAlVpEGEn100ZRqx5DcvtI44CY/aPX5vyavS6KzT62txiWTtmZr51iDSBV1484kRa Z+8M6pZ7ChlP1l1jkxkJ5SmL+hC9GCjALk76NPqQWXrshWX9KtGmw4tggNRH5iktVw02xSX+jae9 izgP0sQL7z5XrvdIx4O+jM21B0diHhe/rR8UqxxAUGkOiCEK6mhUM3BixJoQBLLGOp/qujoiaQt1 axwGj8MLD0jo4ZB+mvXFIefy9pCShhDpWJcyi+Cs/KgmlRVgPAp0x/0+3OkJvvk3BIkGUfgTa64J 4zjVFJxR+JWundj1UOtOoxo95yD1OirVIc4l6rUr3FcoksMDkDpR7Ia02Cob2CPvc0nk8ZdctvhO fTgvly7A5Ilzjyivgxr3TK9ahTX5zz5Y7v3kHu3925QHjt54tTRX6VubGM89ivR1kTZHyoX7UR4z 8rP98nD7bnl951+Ut7aeLq+5+8Fyefepsk4/aOIP+fgcAyhcScn8LiD9Xlh8Bsn3pHzl4F+VZ46m y43yQPn40Vp5au415fm1y+VF1mj7LDsgArOXlcnZ2YMIqKTH93AHxw/1Ftby4gJpFudMYW1eqJPM qQ4TPtN5BFomWpI7Y6V5FmrxE/fgcmmlqtVxOKGgvWN9AJ+VDfpHo72J48lG+QwqXoXq3bmD8qrl XytTlH/14FPlMvg4Ov80319VPjD6d8q/HPwh1v7vw3r/Kucf43igvo/UhQSrTYrabZYsDtYx9tJC a5/FYfpcLNLiuWPo0Ym4nBz08MK1d1Qe/9hJuf8K+Gacx5o4fbk+NYMwjEEZbaQv5CHq+/4Ue3yh JSxwBG2QYFbfK4IrM5auTNFhjOdvg3GkP9KVZAxJ1JV+JM5+S/ojDTON6b2cMPjsZZAueYUUyz0C /TOWqIii5XyfyZhMQHXvArRhgPX1xtp6ue/yFYyhXNZoMRliG+G9g3KnsV/u+5LHys1nPsukrR4O ZkanMDToRgstgLJym/7Qg57ozrJpJyBo3Bn1RLPg3TpZH49OjLqinrbeXhmMY8j6WD/TTl7SUN8b V7W7OPPZfMSNeftbHPg+Gap0OoUk7/IB45mPaYxvm/nN8oTBu3GEW5pt/pZnm5jOZy/jWFaWZ37m YzBfn72yfsI0yWSNm9f/y9ybx1iaJId9+e66j66qvqZnemZ2OUNylkvxNkxBhigDAkRQhg3bAGVb 0B+GSIsCIfqgLAtcigYISbR4AV5LJggYlmkDBGEIBA3D+sMGRcoSbFKieO0xM7tzdE+fVV13vap3 +veLfFH9tnd2vdTOrJ1V38vvyzMyMjMij8hI85xP0zSExbT105jWB8psI9VnfqI98WOzshn51CY2 Cxh+tYHZzgyv7aMkngjLykpk+q0RYT5Z0eme3yLNJ5Guu+9O+12SsPKMY4WJmNx/MYzMPUdhpiEy mx7sZ9bj3bSK4J8zW5MRGXcIUns0XJdcRjCbNjOA/jF7eghBPWGvdu/x43Jx76gOGgiriH5WZDQO pCmtUKehsVcDrDHAYNRrRbmPO0BzkbANkDAlC/aB64gbchczWkmBzE785ntlfjO84o53PP7YmUmC V/exeOc79n75DgZMWPejp46sgVk1ebI8BwcOFMQnLzBtGj+cegITpZvhJM7xBx/m53KrEHVnccQX uUW6l6sZAm2lP7Xi/Y/2Y33b1oCFiIAb7SnTYOsUHbpKTsO81IjVQeCGeljkXGrfvVRgHDMIWoIg XeC+f/C/0Fb+NBp7rlMnrJyUq+CBVQeWer14ooHiiRYzM1cwDunMYucKEr9rvc1yxMUBZ0r2Eq/H 7GJt/Vo5cY2cZVLVFw4QkmvAf1RjAABAAElEQVTj7xGNFkvprkyIFe+o3SH+gkdmWGoYISB0fEjb Y0O8z+xEQSC6MYMpJNMfoz7u/nulsblVtldvIgFfyo0Xt8u3r22W3907Lq/v30cAiWVltjbQSFE+ w0DiwrzZ6+1TV6E+kjYn2qfUb4dtjKgBEDcFPwpTxUCIOBP6Ysz4lY6X2dripCPgY0J92pYaHBFS riH6KwxtAEM94CjSu+V50t0pv9f7UwwsCIPaxpF7tqh8vNO6Vd4dPs/yMjNrEhwzIAsZKBsu/VK4 QqkFKz7y+yb7le6lTxS+k3wx8w4NU+iSbiMtrfT1MRK6b771oGxtT8v6FoO8lSpFLNGNNgvYaguT 6VZiXWdbElO/7XcSyRYyCpbFONKAJNb2R/uh6QUzwtbNb+lEjcsKAOnZt3XT2O5NI58k0EmntM0r Ycw4mZ54vn79etCCJh118yblhWEqmLXFsZ+He4/KJz/5yfKJv/2T5Xu/7/vKr/z3v4QGsj76uPvl xsYWbZszBMA0BoZ5kzRU+KUBHDsIGKjxEJIakZewuqohbJZDO8umLexJfzO9LEviLcuvv+/iOpmY 8Bg+6a7uMrOk1YYVBvGcccVLwmJ868K8si6so/z23fSNk7ALs/GTB/gtbMbJMhk+6DDtQHiSbwif fhnO/HVL+NNPmBSWc7/3q2a2Ap5Goq2Zc4oPQxjuacgIdklcn0YgfoSTaOINJ3A/IhrBrNFamERQ pEl4kaTRTjcLbjjd8pGZJvKtEBGVlamdiNHOkZDhbKA+jualaCMekXeCIJRMNzqe8NEYT5jdnkF8 2xsr5Qf+ox+M7//5V34FIspSAwRaichzGo3MSriywwm/I02XFmUYsbwD/JUEwwRgH9mwhoRR8shi K2msbI3KLrxj1wpl4S1sY/st3XJ7SzNfBzIjTWW4tTpkUj56yWgZygQh9X5YVSaaFnPrqCendMIQ +GX2GuCSAa64gQ87NWFk0jWsqRp1jqAIZHB9yoN7+EfuFZ5w+CP9mLdtDTvgeBqZiUo5g2n1kFgd MYVXWhWSQV2zXOqeFsuMY/ZWL1jrdgZAdTEA+4csd/57SHaqqOE1RvmcE2YWOxoxu+VYUAsJ5zED pRZldP+5f87Rrz4H4VkqbnZ2mLRyBR+al56cMaJGaX6LDruCm7CxAVyGD9jPd1WAdNqrPNgrcN6T 93Y5W/u4TB8NIJbg0GVV6thN9AZnQMRUi+V4j5CMu2iXWuRYWeMd8vxtZjMb5TphvxfFGos3rpcT VnMuYKT/LdqE9pFUftC6yv70Gox3BQLM/hbndOGBTCIhNNTbkHZkvSog5/3GlmYEoXZpt0Hbdq9z SoMat2ivhG0gWcyQAXiAi/hT3PuU6Wy8xkpAm0vpt8oS7p9CgMwGxHCRGScrFswYh0hM76K5apfl 7iHcdHLhWV/qnq0Dl1fHbttQcRNm303ODLPpTTzwwey7zbWP7p2fqWuEyxYmXCPYcJWAqxHPOQJ0 eEL7Q9J5FRzZj5cQTJNoL3BkrRL6yhCXl+uZSAff9nOJb+2Xta36Lg1K4h39fcZgpSeaJMr2Bdu3 3xrjJvFOOqa/Rts+rZEWaYyX/Tz9hcdn2qvMWt3IMlvplPvIfeqvsYeOaEYpj/YfB+26dYtVFGav A2a0CmparnNw681kClqan+n7xDWn5D1yXxv47aXa9tkwM3qU4XWLcIY13JwxjGXQNo8sl0ESt8nc tC1r0kD9c2nW+knGZZjEvfn5bR4+fovffEzLus40tX2EJ+PKG/zOdHzXWD+GzTpN/4RDRitcumc4 05IJC7vuhvXdvJLJ5qrpV8VsE8iAlJ+AeQb4pVu4Uxjc9co4AhMksdZsAIdTEEnjZlqGG9CI5hGY aVs4n0wzkZrfWSH5nf6mdXh4GI1Vprq1tRUb3dp2ON2yc/lueJ8m0p0i0ztqRegio3Bv0xCp/dny iMrCz5l2Prn3XpTpCWr2buxcK/fu3C3XIXoyaZmQM1PL5ozBA//CSlOXjcUgA5KVxay4m5V1Afjg eegiZhTHPZWMRYJZugRt93b5lLkKzJVRuzYYldGKT2fAGsPJ32K+iZPfkgycav768+e3b25dOgtY pGGpy8EFEWfAwijftxx1gEAcZ7oSZsvGo5FoWgdDGnIN+7STRpBZuAg8/x4O/zI/pp/xain8gt6H GbAsxrg6GMiYIyfK13gJ+UV/n1ksTAjlww0UMMQghOhHx/9jubb977P0/Qoz4i775JYDIbcpTBsC Rcl4YFIwmBbHUNqoZWwjTDSI/WayZIy2uLVR+miYknkcMeCacimAM1qx31zimAjMuoF+6UGbPW6W lrsMBhZQw9hjH3bEAOGc2wFOkXTvUgEjrtM74WFDlJl6jP/QvR3X4kS5PZWzjY7gjW3qi5nlk+vP lRFyBBOWvgfMps8RUhqEjmEQ4uifttSjjmLFAsRNGDjVJX4GTOAx9vqYtTaYjbp07B722M3qDsu8 wK0mrIYDURi6upvVw+wtSC0Y5JjtA7SEIxw3Ko+nNygvDJ2l72koD6FtemzHPLxCj1l+wwsHaCtj lk2jN9DuWiiJYV8FzUjkg1xDg3Nk7bh9ikaPwFmMAElX3ck4wMPdhllFoxbl4lL6Fgze87v2XQnm Ouff63ZSakiqglG2zSSk9veRyjxgGBJ6GZtu0pC0DT9PY2QeyWC0JdqGz3fTyG/7g+E1Gcd33U1T W1h8T6bUYKvJ44XqUz/aP6BcLBFz//Xq2kb51BufLVvP3ywfeYHjZ9xMNWVweIig5g578Ve7q6XD aswpAz5N5ueAXiNM5iORiHxntitT1dRJyznH8RL++X6ccOqWJt/1kyH5iP9koronfrKMuf8pbU2m lmG0jW86iR/dsi4sk0b4fBK+hFc/4yUc2on/pPW1zmudiYfMK/Oz/sxH+DJ+lkc34TOeecoT9rmf W+2AwhnhBeKDMGbi8s68SYTPu/keYQmvqUjxRdZLB8tpFt6zINHZRaWNPhuKBUrkW3GmaVq+ayxg mkSaCNEYVmOYRIZMUEXcMlsbsOmIXJHmjNhHpLucOxWpNMRFwvZIc4Hvc5QDqMziDEbTR6rzr/+N T3Dd1UH5lV/+5bKN9qANJAf7j7jNh3DujZielax0s4zKGXybZauqMacyo5hV2oD5FztKj6qA3CMX Q/bs+uxBjdE77F22MjJVJWbYOiOR8dJ5LTMP84S6TMS73cKkxauYkuwnwzWsj992zyC2MJUFCKPT vQW4t8JY5ulNP+Ld2c6Ifb64w5UGiSsMrRqXlw0ThDvCzzxmcQMW6/3/zXwFQb44iaeRrD+v2msh fCRxFzMrLDGOWII879Mh2sy5JvfASYsZbPCOwJNwP97/JSSl/yKzKjY3pzyeuEVT0xACb1ljyRy8 eDyVnsXF7dQVwisoh6K+YLIonyjrzMxCchdsw4hj1kb9w9vYl3d2yQujlwaMtoWu4x4Stx7hcO++ gcbIs2NWRRh4nnHJwMkuSVCxFzBbJrBlSNIKIbc2WRZDacgYSeeh5VQafn273GNJ987pIkuszL5J 18sKyoS9TgYIcFuOdUFQATH6hrfxgCePqIS/G6eO5nA3eAiMMUuEggME2AI/nllV2neq5qhYSmHl iIFX06NrLfdUGbB2bgJgFRSBlZAkyEHorgm+4swuGtcczHhdpcv6E24lasDUp57DZWAxBKaJ55Q5 nzxhRtunv42P9lk/PECyGxzRziasPEw4Wre54ZlTluVRpdlkFu0xugWZMEw7CaXEthLS2gcd1Ceh Thrht3TC9ptEVz/dpUW6a6J9z9wk2tIqn3kCnkwz42Qefiez8N1HP2mQj9/md34As5Zwgx8vWWiw kvYeZ21XGXG99tpr6GBnD554m9wsNoYxN1mNai20GRyyoodkubTGRaYsI4nTB6LyYhDVJD3NJVzU v2HFu3afmXGWOcMIn+/5GM4w4kr6LD115ifO9dPkqqHlkibn6qIDIY1pmUbmZVqmIf70M5518n6M VpznCqZhzNM4xlUeR+Y4z8il8T7ClBMr0zfPrG/hMC/j+W6alsdvYU85H/3kFwqS+QiHboaznHVo FUX86n4EUIZAyWpCfH+B4VsnZ1TUTyDAipo3FkKmE0JChpUAw8BnKVa/WQOIsISfZ7hZ8aapvzDp JmK0s7JEfobNinOmK0JFnggSOSLJuOYh4lzmlQD5TuqxbJb+psc6YhmgvGJ9c6ncuXu3rHO/pMP2 e+/cQdMQ+jFHzqag4hjpkZ2GrHCrnVamFnBR0RqZbZRDnOLXRohHeKcQSyV4Ve84gvlecIh+xFKS Ak6wtajUWrHRlaJe7FaQKJBaq4g3XgQPIYPIy7jwEh5z98gP/2E8C+pF3lPuRo0bh9h3bDpbiLqm U5gD77AxSKhE2llS5BD4Emb33+P+U9NNP1O3PJlRze5D+RU+L153OdxzhcfUU5Ml1CYKG4bcp7tA XatkognxlyCJS2dJlqgBjt123j35BQZO34f7VRB3BUZLO1m6Xs5pDy7xTtjT7yB57lnoMXuvUxhr Z5WlzTXaEUuXgxXaDHqSO+w7jtvrBZ0OnE0FL5wH7aygy3YH7VRLh2WPM7UrLPUuL7A/twYT5ozq tMsFeJukwcUFi7SPzS1WLlg2dQDVRdI2jiCxVztCIEaJ8UWQusIybXvxOrctbZT9x0dljERva0C7 Zjn4/AhGSRk9GjOmcF607t6o5Yj+hp8S494zSyVG+2t69aGNwzXnLu3YhsN3rKpgK8jjKsaEPhM6 jtFgtchC8g7ar1a54H3c/wyDOmWxT2lntAmHeG7EskKg/RBVoCOWlc/aaNOCwbJpTQaEg2gyyqCB slbDnuyAo1Zlj1k1EreoVCMIAm4KaJFuCwGvBeIuLgsDgz/LwQrCAoOqlRmBnO/bElSN/Uz6oLH/ p7vvSS8kyrZl3XySBmn7nf7zjMD0jJ/EO/pvtPloYHpfmuhDpJXM3e/MT9stKxmrR3k8CrdGO3Kw XwfDqPBkFaHBYOXv/M2/XX7gP/sr5Uf/+l8rv/jznwz1jivc0nXO9YvJoJL+CVebgYhlT9gsT5QB eldnfZWx1RUEqgVaZ7ygeUCfMOa3tjh2pirt1H+ewVpg6abMNY/OGF5j3gmHtt8a4RN28ay7Jv3F u3Cah+9ZD8ZJhm/6PuYrXg0rzXeSZXjLm/jP+jR9y5KP6fmeacorfPzWuKTv5M0ZrWmaV+LAeF8V sxUYAUwTSJi5+X7ZnObcwBDE2dFQ9c2CmI4VqBIHCxvEGcSmeZpLRbKI12SjN66Fm28E+gcc5jnr HCLMMPmYv2GyEmWkjo4MZ+XkiMqGMYCQCJuCUQrWeJmzleRo0vgTBga3Xrxd3tp7UK5cq7pLZYib W9tBnxoMJKxkw1Y4PLdWG1DT84WWJ2b4TwcDbWF1SQ0YVXEns/cSggZldQ84G88Q1X0DFRmQiEMY 2ayP80uHK/4iJsKv/k+xmaHMW4wyDgwaqriP6XhG94K8BwE7+2kQXsaZtH46nOV2RoOtUVH8RCEK OFWsAACnXcVl8toeDEdOxsPtS5ov4/Ul43xFHsy+mSl6x60z8Y6S4HCPhS56i2OmG6DFTFOJZTE1 kpG5HMxUfglpz5OzX0PR/58iYD0ucO6ss7FCedlmYCbbWVrlRiD2dVDy0LiCAJ77jMxyG8ww1m5S MPDGJkUsszausB2BbuUhmqImDGQumMXtU4FvjK+X9vVvjzoeXH+nbF7swyBhtnd/nSVlwKIaxset cvwEYnhI/iw3kwFCeKTM7KzBbHN1Fc1Cdy7KBoT5xrculD/GsuLGIbfEMDs6Z7V1YcB2BJLhbjUM maG2KNuI2cMIgu0MtsnMtYm0boMld48NOUARhlgqpq2O5LrMlulIbC2w1w0uVa8YaoxRZdmmPEss F9/uPizfsfw5rg88Lt+1938w67S9UwBkDhrubbv/jMDW0cpz5Z+Q/x8gkfyZydeBD46ssBzvJREx +Gag2nLGDcNHawNr+0z1lXhzFMRWwBhGUqaouESRygYCYWjKpAwsZTPDX2Gmt0j/VdOaA+jcY3Nr RBN9lz6ZdCD6+IwAS2dyhqod7Zi2a5xKpypj8l2/pIfzdC3djON7fpu3cTTpbjrSJu10jxd+khZ5 gcCS9AhKqiCfNwE5cO8goX3C9yY3jtn/PN8fGt/osw/2HpdVBmcyAeEIJlgziNUutUVZPumZQle+ ex7YsI61ANTucAnnfBkSPt2kazlJsQwyM3Hoo5/55mxQRiT90swzPMtvvhrT8D3xkvjXFlbpae6J mobu4j7rOffhzccyGUbbOMloTdt4hjHNzDvTEm7TtAweP9re3o5VUPMwrFuFybgTXnmHefuIlyh/ lOir+BGgRHzSSN2eNRlOO0ZiElznRNgabR8LphFoAcwbgHRzBDbfiE3LcCJIo1+m57fvIiPSmYUR oSLJCk2TcbJS59M1boZvOjublTcbRGpeCebBYX5v+fnT3/tnYnTzj3/jNzmKcEAlcryEvaYxe30r zHAVXBBmmbUzd6U7lU7OSnf2L0zm0WTpSzu+lWSFkHq0xrOIEpqW5WF24kzZvUAZpCbwDOOcwKg1 oYwD0WmSxbUy3/pOxPpfZxswT2tA1ZkKNkEKnbxg0PGLogqZccMZkKFm9WEOzs4tCznFbFGhCy/6 jiVSQocCAbzFcZQP/2glAOGgIA3OAaP2B23iqAqZS0Q6ECxWxis+WO50iha6uS2GCDB/cNeiTA6I PNcM6OCe+dPR/05n+x7qj60FBHXc9y0tqDuM+QIViq4lN5lZtVma9fYbj44sIKSy37jPVuZmWeYs a4cti/MFqBgz7TFLrG32O0ccVH1y0iy/f84dmsvPlbfRLHW9s1luMbvdcDn2BtLJLHdPObI0PaYD P6DN3OdA0ltcvffWAer7aAOsqqKUi/oeFmhuefXo98qtbVZYllk+Hb1VTu6h6vNknTbDzBlVjg2Y dZdZ6hJ7yo32JvIG7XIh3DYvJI3HDA4uGJi4YgKtZoZNUdVQwj7qlFm0qzlTlSXw3mOA4eXvY/ZH mwgyLU4PyvbkTnlx8Ifllcbj8u33fpWBKrMccMtuC/f0YjNhXehxWcL0FS5B/hbknHrl84Md0uEc sffRuhyKINiY87JTRglKhbMPUFsMibSQbHYFYjI9BLcMaNbbZYcLGDrds5jNdmD83vnq6ownBaQv 9o1KmCuRJYEw9nX7WhJxv+13htdNAmr7TTqRtEg7+67vGr8NpzG+7+adT6b7bLhMM9NLOqDtoy7j Pu0u4IB+Ss/sQZ7dtf81yfeCraV1bnY6PtwN1ZVjtI1dR1f39KgyWvOQpkl/LKOKLSyfOIlv6Ijf DtxNv4fqWOF2BWTeCMM8fOLO8NrONGVAliNprnnKfJy4JC5llvM4MB/hM13t+W9hE5faTopkli7b mpfwBqzUsXnkgMo0ZK45ibKMxstJj/mYpjAYznfdMv/ElfBevXq17pEzm9WYhnm7ZOxs1jTM20FE 1rPxhc1HsvJVGwEMU9vWF6QH3JekdBaq+huH8DIDC6axQFlQgRV5WRFWrIBrW5ki08ozb9002hnO sPqJQAuaDUEEWVl+G9+Rlu8a4yQsfpu3lWSccIfZqrrM/bkO59ru3bsXMBtWJrvI8tebb98pf+b7 /21WXbmlB0GF61e2kcSk8bEvyDgI5tkOVWvG6dKIzUMO6aywgYBINHYEr8yvL2FldmjlCVtTIRSM M2n/xKdl1E8G7nk791FFR8W1v3RE4zA8ZZ4Q0ssO6CfBSE3LECZkioZzCAQthenKnJyVAkT4nfCt RNYJ9+vu3LqBCl0kTt2nxV+Vd17/FXVqFNJzSbJe5M47icqqHWiZZPxov48J//dx/2qcoo3C1AIx wKUxHyYFGJeQ+FCVj4XXEGTCAMj22W5x0BN3sItHB0K2RTKrEHqYmMopG9fB+SYzwCt8E9D2JGGG qzQ5RgG3KoND6pJl4yEDrjZE64L7BB3ymE+HPV3PfXqT0BlSuYPxQvmdI9QNomB/DY1Jq+xD9mDq je5tt4pZlkab1bVJefWlfnnp8F7Z+txvlesv/kG5BRE5uLuPKk+yp1zb1wj36m2UXzCT4XrHl67t leWNfvnM5x6Vq9sMINif3qAPrMUS7OdZZuV4EuU9YZY6Xlovn3t4Uh6fsx6y8CINYo3NYXQ8K4SE P7clAD+arhgkTBkIDBkADpiFxplsGMIKS7krnAe+3huUFxpokzp7t3C8ly1eVI3CcI8Yk3j/AEdj sRUWe8TskxUlGMMiMC0wUlCy+AItSIvM3E8eHpIet2khXcu0hCVkzjkjTFXQtIVmaFrWUfnorduU k3L1PEanLmtwzkUZY4J3mH2fhYTz0z5um8jH/hZCfrRxZ7zSHh/piX3UPuZ7Ek7fNcaTftT4T/UD p5thTCdple6mpTFd42kLR9r6S/805qOf4ehosZSsNHLADZwuJw8V+GO53/h96MUpOPwrf+kvl5// +79YfuRHfqT8Tz//98pdLpq4vaAUPO1iazsYhMz2jNUBiyIDSjqpJjuZhltV5q/QY5qERxgti0+W T9pVBzFfyLD0l7ZLay2X4WROmkzH8uknvc7yJ64SNzI2matLtclkE4fGkSc4a5aZG8fwCZNwSccN r5t2Gt8zHeNlvqYp7N6a5KNMj3CajunljNrw0ujAGe+GyfahbdofGLNNoN/PBvZLU9kDnwATznjG EpFEmHcRLeAiXTvfBdjHQiRSMlHD5qO/cUSS6RlHW6Ntg7LCcznGcOln3Kxo0/Bbk2kYP0aVIFol 3aazwehRc3DCURFml0dI6928zZlBFMdbEd4BusweyhSJSTvIBFFNZ3WmFdpiIKC+uxQLCYg8zddL 48cSBpknnejs4DBgU9dphSvLRaMm/4bTR2fG4ojiWmLZCawv2IMMoEnG7hbrB7ZDqMV3SYZh9ans ttJS552qL9SPyUukq8Sq15y1YNwTlyv5c+ZL6jykH+33KQGLskXaLjWTkxmKV8pMcP/jNYJ8jX5a 6N0dQ8ADBJcDAGoAwekiuAZi5KgB2AVCJT1mp366jCas/lxByKkLIZ8y67NM5yytynTKBK7BDIEe HioSxxwLGo/WWNpfL+0zHlY0hoQddkmsQzjquDDripskYKCBaDjVOczWtdgmS937zfVyF+be6jBS ZrZ4tnSrtICpu94sGyiYuMPM8ZsQ+vju71gtH/+ubyyDN/55ubl7v7S95Yc9Tpv30hVU5KnQgfPA f5Z94X5nvTzm7O3tGy9zTzuzAYiG+55D7P2Hnyk99o1H7CHfQ1Xk8+sL5V2UU7xHO3gLZjedXmVA CBNiJtsDvhYMtQM+W4g/T7jlZ8ygQW1PEwS0HBZ2uXhghDanh4MXOVfsnigzE/rNMYy5f7bHrPeE ZbmDsnz0BAUT43JrvVuuIXG9fnGv7DCFnnCBwQkNcMJ53NI7QHMZ9YWkONdBgSOZPQMQBrWqZZyw b9tdol2C9/75YaD3gpnwAhc89OmfI2bGkL1L4m7fzyf7u7doZf+Szmhsw7oZJumDjFM3/SSiEm/f Je7SC+mRRFrbcPk9T2+MZ9jMI9+19TO9NJdwzphf3DJGuz2n/anCUWE2aY0TgyUGKVe4u7d3dbO8 8anPlBvP3eQIFsfJtpExOBgw6GiXt95+O+CTablQ4KqT+cqkzMslacubOpzFhfSJ+dklLvTP8lj+ ebgjjVn5DZdhDSOM+idOxE/i1/LqLn7Fn+6mLV7Fvcu1vsvoAiZhJZzhM455SHsNn3jUNp628fIx 7Pxj3tJ1maaP+FBPgo/fwiKj9ck6z/y1s6zCrTEf8xRenw9kZhspfwU/l+0nX4AplpSdBeFmwS2w JivAAswD77thfRLhWblZWNMwnOkZZr7hmrZuVob2fOVaYZpMP+OZvump/NswfttQN9Fx7OjQM7Mr XM791juvl7/ArHZ9c6P8r7/6a+Vzn329vHrrxXK0+wQixWXyy+ylCLvMibK7TxJ58D6GoMmynHV2 WKLrI3k6BsYBMxzF/W0sHhuMWa0cFSNM9ItghE1xZxp4ySBJJh7Tj9kGuTovM6Z5KAAkplklJO8M jyNpSmYkA0JKkpGOk5kOaZn1BY4q9pB/tlgG7VBHDhgaHIlyMBEN2L139uVaSJ/a4MKNGXtMcUmk 4pbEwmCbD3lrzHfeVNcIMu/8R38nobE6f0FQ1yVwCbm8D84AiKyAshcJMlaQHB8i7PRk/yHHgthv DY6LMDGjZuushTrCKYxgCOHvoQd6APNuQPCnMlvvvz1jmQlGoxCVg6CpSgK8IcfbGNBtHII/pmlF ITHMFJN3yryqSDHhWAlRyMhr0lyqnXBmu+VxFdQ6tryAfhWiBWP7NAxvd6lZdlk2vb/aK9/w8iPU Ij4pS8N7pX3KkQP4//F73Hm6+3p5eH9Q7g3+N4T80ATGXu90cQshqWOWwSkXeraXYazn6E5efGGp bDw/Kde/7rnyjS+jhWitg+rJ3RhH3Lm7XqbUOwji2ki0M7E/OmZ5egFYWui2HrFP24BRX7DdcEID mzDzH7c3yjsXV0uLw7ANBKXc9+5wQcHVtXfRmfxW+ebR22X10e9y1InlRi64eJ77eT/OLP/2AoO5 3nY55czw3g7MnssFOpPb5SFddPwA1ZXsY0+dlZ1AMJnBKgWvBPYFqgx7DIbOUCE65lJ1qIcUnPZc GWL0v9lMzfYmzejQbqtdV45091GhRw1f26t9X5phe54n3DZEw0uQk54Y1nfTlV5oMo60x/BpzCP6 x4z4z7vP06+YYdohCQfVQb0qjIOkPXPb4lllZudxoP0nbF2hKvUmszE1RO0esKLBYI/xRrl//z4S 2qtlF1t4nUCcMzBbZ9CmSVjmy1mP9YErtrQsS9JZy5BwJy31O8s2n5ZlTlyKl2Sm6WacnPmavu4y KCdIOYNMJqtf1pdxxLXp6W4+PslcLZN4100G6bswahJO03qWyTpTdX9WAS6NM+mc/WdZnbQlzOIl H8MLi/kJc66OfrDMNmnk03Zkvl/SAA9dYUZaLT8NR2QIaBZIJOaowYSygn0XaYbPxuxShRWZj2FN x8c0Dfd+36aVDchwPqad7/qblvtuSgR6eFzJ5D7Xd52ixGLEmt0+wghX0OLShRAplSZTfOm550O1 2jlUPe6VJG7CQOoxE61wURaIjYoRXMZ1a6TPvbVqiuozSnOJ0YpCd31loODXPqdxKS6WgvlmQgGc MybKt+6Sj3nmGwlETBoE/iQdcUxORmpt+O4v3pcPKGHlEMIGfMIypPGpwKCJJKnn/2Rc6uBV25Sx DA+UM1w6oqz4j2Y+w60hqiEnM/+wjZkDZ8xUtWdZUi0wXxyA3yXE4zNUaoJIz8pOEahiqzyIlQzR JGar5VG2MTM099C9KL7BURW6JWVhuYkjKl7o3UR1Y1MhI2anrS7CEo503OOUy5kl3xNGMlMYBAd6 cQMob3xiBuxRjLGMAuGtC7cWEKyKG3c2wPMmM8h1blxCOrWJsBNHdOHv31k+wjnha8swt7c+W4Zv 3yuNfRg8dyOuu+L6DgTjCW0C+aTNxr3aLgBj8N4x+7SAzuR+702krjmj+x3/zqSsbd9As9NueffT 59zLvFRO79GaHPyh1GOwxmzTS+KZaZ+gkrODnuMJe7bTE/b2YJQid6+zWg6YVTfLLdrJc2WwDj4Y yi2iBvLl9vMw3h0khzfKOfSMW1fLW2cL5WzlBtoZb1EVzMRYwvZe4z4byF06xRBcyVwcKNKg6DPY lKLJcnML3I+QLndV4MoOZ5pPHwYDGjIbbhJPhrKErl/7uXvoSSMq4X/KbPVPoun9txJMCbV0w/e0 8912kvQpia/fpqGfJulUvpuGdEtbP590y+8Ma7ikiTI922j0U19pl6HJzV5KZ3cAL1NYYAD06P7D 8p//yH9SfvbvfrL8Fz/x4+XHf+zHSuPxeazqPXr0qC6Jztq/zEr6I4MKmkc68ybx1aGPJG60NZbR OBrLLfyaDJf4jP40G3zMD0T091um5btpyaCSSVkeZ5LiwLrK9LL+Mo51ZN7GT1wm7pL5Jp4TFtMw b+vNgYdL0Np+Wxb9zVtmmbNl4dQ/w5h/PpmvtrjMuNrCIN384MwzlfRFCVsnz4SJetKNF5clRZZI SsQkArNAVqJIyEpO5JqXYXSfD5tI0z8bk+8ZLtOx85iXcbMi/dY9OxbVGEx2HcGN57hQQEGEIxhv k8vhH6OJ/s//xR+MpeRf/Qf/gNkFqvNQkeZxxO5VtPi4tAGzEt40MiCGATDE2QycWZOXfJ+zlHYC wybjGLUqFN8DLubFNGKwRBIKZJmW/Vn0hYpHbGmm3UCarrvfhrecjP2Cluuu0V2GnMZXofMxDbAc Hdi8pGutYLTc8MN7aKEBTnHUQEmC9+yaR8xwrQPhIwP3hkdMt4VPiCIMfta3Vs1N+4vNHGjh+ez3 F8f48i4xZKEjRN5YGiDlQYiCWTgUPPDhnaieLRQR7lsvLq6Cd2e9LqPBLpgd95jZXZyyNKQ2KVY8 lHCejB4Snz1Nl5QHHEkZMlCCcY+bHIptgLUue7xsJxSIfhMm0kYIKBQ2uPxK/SrN7uioKcNlabpu sdBFmWVP+ggHIeXcIv4YeQG3DKgEFPvT9oY7XCy+UN7ZWyuvXb1dvuWj31FevPbpcv3aPyu9z36a ioPxsOTba3NpBEozTt4mdbJwe4DCM6OFSPPN2A7hG5x4/8gFktXczvNkhLpR1rr7K8DOcSYO5NbR nDB6Nsg+4w0W7BNOGXFNmCWG9BN91DO1YySgxiwxe19vlz3rMeeHx9NNNFmtlrfYC++xNL577RWI 3qT8o888ojwvolHqJueBWTU6oN2ccv0e59Pvv8Wg+c33yvRdcHnAyMH15RE9Y+R+OrN/4PjD37nL kvkZS6rbZROBoJ5bNwxUIJuh/Ww4Aod2GPrb/L6sairt98lATOsLCXUl9roZToLrEqO0JZ90T9qU 8SW8ElqNdMR3n6QphvNdO2mf38KQj3EDtmDg4CRGyFYd71SDdWjcQ1bbTGeC/Ijts8UWVFz4Tv1O 0ddOc0VYjPYKjal5VabQQeDsHFom7JGXuGCgF2XBdr/bcrryJv4qDiPo5bdupmmcpNG++ySO0k48 6yceZVy6yViFXzots9UWBzJEH9M3H8P6iHO/E0/iTZM4fRbXOQsVjtxD1k4Gq7/f+puGy9Yyysw3 Ga3hhT3z1X8+34Q/Z7RZnx8ss40s/yV+ADbOYEqQozJrGhYiG6vIFQmJ4ER4IiILm7nrngi1oown gkSiaervI8KsFN0zfd0MO5+n6XJSISpX5B1fqPT8AG0/zCxAPit8ZffooKyzN2JD6SHsckzrRpdQ 3KhiFx9zG4d59xllK318yuxYAYdoMIpnMuXyaMTewweM6gdIi8JkeRZY9wQa8kCwCxorewB64K/M MhkqKCKUjE4bYwBMvrtI7ruwaOyovld/0uXDd6thQj344SqnbEgDGQ2jwvQBjNeyTCjrGILmJlkT 4iaeg2lAeJ28TVmn9j7eEcvKfYRbxLlMLB5/fE+TgOX3B207RaVwLq25lDxixml7c7beZW994MXl wHCORLFMWNNmYNVkvdx9LfEZTZSyXZxIQD1KpA2B46yu2JywD9lAWAfSx6ObgiAsK8MUy/gFgroO CuMdLeOEXuUR0ulcNzdR+A08efRrTAXG0j8MvMOqAaQv6v2Us9RIa1EpPDI4KqYJoUShaHnCfuNj dC8fMfN8j9n4xxo75V/bulVefOmI/dtj+tcRksCcGwbcLbhsd8iSv+1PxgNamGwX9D+U7pVGWX0O gY9NltJh7ufgav2lF8r6+BqXAyBkdIiQCzf3SHhG6iem0VinzjajCXOWmQ1mEqK8NkiW1xe49GCZ DJYaqBREm9GAcu6jEeufMwt+F5WLncEmhPUMhv+xcnS4hrpLro88I/4ZuNrjTqDHkPkDGGsfYqpg AJqs2Pyl/YIDhKSmMh8kEugePGflzTcelG/71pfohyx5U2HHXDShfIX92yeJt3bt83XGZL+2LLbr aNvQAb8NZ3mTjsyn4XvSoiTMxpWmSHRNU9tv3ZP+zL8n0ZYO+MzTOMNdGhun8NFe1TznbNT9WwfD +IAKmBP78M52j1H40d5heE64NjNdzquV9gl0i2XZVbRKeeftisq0Z3E9RriA3ELAQBtT9aYjz5g5 U4+iGugCNsubsPo+b/xO2pl4yfDi0nfxaBgZrY9GHGlM1zDiVWM442W96P9+Rn9x65O41xa3maf8 wLy1ZfDWadar+YjrlKA2nt8++hku45ue+Wm0zcfHvHNGnoMF3TXGAaNfQ/P+eAJgK5JGRMdQC9Wz hbFAWfhsmCLBcNkwLUUi3PestKwsw7oObxjjZqP3O5900860rXTTMB9H6SoPGHOMB5LN1hWHsjev lM88voc6vKVy/fnnyp3796Ji+lynt+a6HJV2zJKwy4ZK+Q0R7JDSd9DBO4ZpteiMgMbydK0MaekF RNUzgYv492jldJXQe8yOXjBSb/Kxqm3m7tE6IfK9Mlk7Hg4idWb0E/VWtsxYJqsvpCTi8xom3Q0T TAVirhtzVkrLHgRlUFuVdeQNQig6KueUb+KskAgusXstnR3Uq/ZUdoBPEAMzyA5aNY2RllAIp8DU H18+BGPpMd5i48zUMoBXJZCncAjP28poNYJDVUeYHtsD+knMBrQJnA3BH6sELI+O3NNjsKTChHO2 FCodYG8Kws8BF8IyVSysUKh5i5lx3C+ImsHC8ujkeAntUkhNIvzTYLm6wTKz9mSJ4zisiLQRymhy Y04bRHe4x7hF25tuwqBZR52gK3nAXi2TTvoMM4BFiApnYtuctT1lRPiYfdInyzfL6So353SelMXR /bK4xgBgY6EM7rHP/JgZDvW3ypKrl0O48gCJZpDBAG+rA7Ol4nYO2R+9jwQvR4GWnmcBmwg7lAEC zSle5t1I0lvvFjoaDnusHgXCV93EkEsGWyheWDwrzy2/V9Y7x6V38fly1topT5ZeK7vsEx8hdd1n qXnEOvKYo0pdvoem6SAIxuAdtQXBqokDFES5e9y6BGut2QFO03VUXJUniKNmMAwVepyfATfRPXrl 9kCbAckCmrTc2/WCEPuz/VsjPSE29Q6NIU0Kc9n3DWPYNgNG3yXUhst2rJvf0ouIT1q+yziS0cps JbjaPvqnXfOmHKQjnfE709e2neqW6V8wqJV52gfDdnAOPlw+1nhRgHGkMxtbV8o7x7vlAKnfjZ3b tD21cck0wDlt9Qr7kUPUvVqmFY5emV4MlEnP7lhhwY5+Iq6gX4GLirtkesKuEd7Ea7rpnmVLJues UDos47LM5pmMSsYrbozjYx7zuDL9zFf4fCyvYXxkcPmuu8Y8zMsnGau2+fpkHsY1jgMm8Z3wGra2 gZp31odpZ50njJbD+KZlGhWHdYARaRjp/zMTRJbcaSzUFT/8Q7RBIx8iu45KREgiX1gtiEZkWWAR aph8dBMBfmtEoo3fihbpVrZ+WVmmlwjLOPNpJeLGaP1XUk+hmRU68BnLUiLXBv/93//93LqxW/7+ L/0P5fklrkKjwU/QR3qOJLIzva5KwZUaJN8pREHkq7axNizKzYhUqeIF9utsvl7U3ACuOO/Kd8xs tSlSm/RclnW0Kbnhiz8qld/aLURldcM73MWEy8KGMZ44ossGPKF0An+bp/HFvuHN22pxJu2fzCbT j3zpEKprVGrZbj9ipD2GoFHK2Is0cKxYzDpkg5ml5dV4M5CVbh1oM0D/kIwlqQY+Sz60KXCsCklN l6WDAfcT0pQEA3hwlJALJlFltNChmP05TtLbcCPii0NdLhktcWI5H4JvmxArTM9mCYt0hkuejx4r CAWBY5nZjdLpKe8oxijtbR7SZYl0wr2ujG64QICze0jfLimNzOUHcdhVCXf2SF0LniDwNNjmeAwC Tj2IpkAfX3TZL22VA2aTZwokcVSoy21BvREKBVhhWNhgpnbeQqMZAw3ao8fO2jISa9Fr59bPEZKC oTLL7aFP9wJBJE4hlfZ6JVJtmO2EJdwJ8LUUioMnqlGsp3pFGGxnmWU2JiyNlUl5jtXnV4BttbFf rsAV3mO2Oe1yPpJLEA4u2O/1ZiSGpQDPhQKnSDDLHJklXFBWES9DjSbDUjAhB7R9++DAPuQAD89Y DRDfoLvR8dgHEs8siy4zojjn2FQXZvn4YJfBMSWEFtjWtNvgQhriFoH90uVSvzvgQ2JrH/W71vpT emPYbMdJfKUfOZtJoi/dmKct5pnho91bW+YL/dJIrA2TtCjtDHtB/5Ip2i8pdLRRTyw4AQiYaGLu O0pLPP+vQN/P/fTPlL/8Nz9Rfui/+qnya//pT5Vd1Ds+/9wtZEE4qsjszvaq4I9qZIXVNq0ijDj2 R7ottiy6wCf98jRC0uHa9iv8ATw/uqW7buLOPBQykvam7bt+ls8nGZt4sxzCkSbT1NY98xcn4mqe wfntY9ioR+GmHoUhmW3i2rTMLxm9tnknzPNMNpm0aRtGmA2vLRwJi+llmlEfEBHhNc9oT1moD8SW 9nw585Tu1VBf4luGK8uVVEHWAmCRkID7bgGzYhPJ+ucoxDD6ixAL7rt7AiJJybxYwsBO5JueYTUD eq2VIaGNb/bqjIe2vdif60C43J962D8oWzeeLxOk+8ao5tumQX7D9nNl7/U75QbLY4tI740R7jhF 7+0Zs9Wxo8RIk0qi4yyxrCwlcW+uh5DJhNmL588umCEcssy8AmGh+5MG+23gSqULQuSNOjJNyaOz WV0DlTN44yMcLDfhiSOTGDoDiS9/wXCNRI8xTa1wmIUwjFSuCmfxAsFWiEsaCKHiOyR3sSNtlvLs IjJw53XOfMVmqNQ1Du8DCDFVEUIuxnE/N44E8W5WQhc/gsFHlCocA0Sgqx8zp9kXYQ0fpr5YDuv7 0nnmG2eGfWeGYMn0n8BoJeICaLqS1ogHgLX8Ypr0mMYPVZ6PcS+6lo6w85nUBks882aEzrlembZB jDGd/m5ti7Qdhz3hJiZVxu/sFyYxZXbX2GN5eQ9CCIfzblg2QtG53Sjr3E/rJQeegx2tLpaN21e5 Wm2jXLvZK68+v1y+hRuHbrcPy/Le58rD3/71coP7YNdhNqukMzjmbOXKHkvFzP48csbfACIwRafw qMs8dR2VkxwnasOQFrjA4KD5BP3bt8r4jCMhVOIKTP3BKrN1l7ibHC2yUCr0YD922qJtA+YQwtxA snpx8jb31b5d/tXe6+VPjN8o3/7ev+BIz112fvcZnLHkjdao/avfVn759IXyfy1+V3l9/U+WR+c3 wBVCUd4FfMpqgIhVUtAjPsx0bfPHyEYgcgsjwQ/1gxcIpbE3wwAP2zpBkcZ0eMA986g0fEhZ1nFD TeYRB23VFX6xj+pLGKh7tPZ7pZAlgt4CpbvXAwatUHkMxYN0RztK2uN90klz8L4k9klg3aOTbkgr pElJo/LdOOmmPf+YbhLwnBVnXkm/ujI7BuGep6/EnJmb5aEtSQdCfSv5M7ei9SGZzVbUFZaMb4Cj U040PObM82ClWe49fkAdobLTlklFjhiMuNS+gJT2GnIEagzb2tmul2MwYFtFMFRY2rQdje8Jm2Ww zNJOcZm4krnJ+D2bqlSvx2dktsKtMZ702jgZX9uyi0dxaprzuDNPwyTe9Dd8hp1P03R9rGfrVj/x a/iMr60RJp9kqmknL9EvYTH/hMn0zFs3w2hrzNdv0xdm42pX7EWQr8EPDSJMxfeXzBA4gxDJmATY wgl8MkbfRYQFsML81vidRncrPhHmt8a0slOIKEdZPiLYBmE4G6oIGvCYvyrRogNxTrbJCHCJ/di7 LBd/7Js/Xv7w7ltcCF5Vcr13524sLa/cQtIS4jzhgue4EJpZhnu0Xjpv/iQaFROV7zlBGrwzQM/W atxTHCPcIBOWWTVZdnY2SjOLZV9L64N3MA3jzFDga7hrS1ATI9qxr6bHzCS6apMzTUP561Cn2gat mDPHysB8A8RZaPKbhXE/2b3G4EUzt9hO41038WpYZyDO/DJfnKqZB1aX2bf5/VFMTTnhr3BbrkDi LCFdg7HyknYOrgwibmSqtinDarzOUBO4xtGZchrDO3ip9UDeEc8ANbb+zVkE2axtu7ZbkeFAjDaB BDP6mgio2jkYC0yWXXpSqGsSyjO2mFEO0I2t0v/dk0+X3d/vl8+iPek3Fy7KNsJPL2BfHe2XHdrb LSZMm0CAngeFhkvvOvPoBQZujPEWlt0G4QJx2mITSegxo7lQ+xcVC2NCWmqEcNcSR5U2FtEGVE7K gykJIBUto2Vxua5OQICHrPJEg/CMMMvBasNaQfhpnasEO+xPn6JG8r0HD8v1NVowWp76C9vlZGmH 4znbCGfNhNG4g1ZBuwYDThuLt/5EywOeKUet2HdhsMmgxGsFmeUz3QIIiJv7t9YgfTL2xWE9p+y5 Tw9ZFrT/ewUfAmsOAiynhHCBAYYmVHZCjJOeJLFMeuKMWRoSfdbwdDjDBG2A0CbxTuaorbHufaQd PsbRNt381i0f08+w+W7YpGGRKD/OwIWHFx4ZBPSPcApMuWLjcUTpmHGXmEh4O9X9e/eCIXdpS8Ln hQw9lYPsc2kBzNt2t4wwWdx1G4JQSNtC45wN2hSc5QqTj6cNEv50i3YuDDyWZ57J5m1qTmxMT2O4 LJtpiUsfVwiV+JUm+wS9neVruMwncWYc37WFRf9krNqBJ/LTz/jm6XvmnzAkjxDX6Za8wnjCYdo+ fmeevvskXBlXN/OZN/rp/rVltvMQvM/7/K1BNiJKH6GyYCJWIzKSic4jy3D6JbISAYa1AvwON8iX SBMpPiIsEWRjWeB+SxmwEp/REDi7J9Ibzjpc2kJI4xtfe628/fg+elivlD/57/4bZZ+lmH/6m/8Y qb9+uYqGeUehHuB3w7VNg/Z8ZttG5MhqtsdpWYRDRmo5LL8N00Z64cUIx9w65DkTjLOsNnBKdiup sKNJZsRT/M/5QKcJZLh8TKNiz7dqbBL6BwOcudGsZm76aJ7mp0empx0dHVtyp9KMupcMnBBKYTU/ Gby00byGAGW8ZPq+ayz/F5mZZ3ppX4bPwOl5+T0LoQWRqGbOdpYYxqGEJXN+aUf0qfjUO2KAFEvu /a0OhGyKSyh00MgoowPWD3DtrL6yeFmzdRVxwEy8W0ASnTBL0yX21t0rJj5s87JgDkwcWDVgHGNm GZAG51aEspYZXcPE4sxjVC4unN8lJLcxTcsaS8q3NhkIIk8Ad2F1oVn2CHeMtiaPjG1xJnzjPTQt IatVWNrtMDIawEgFbcJF96poVKp4kfbm3bPjhT4L3FzRxtV9Nyb7rPYslDcH3w3jOyBPpF2dtVtW JJynzSV4HkvYwahRJWiiNE7voe3i10NR8SIaqZbYQz5dQKlG8/nyZuf5cq/3Qjnp3gQWltkaKBHx rto4w4xkKlqjvNBCwYAG/XDKKK55yJ42N/hMVXPpPYKn9Elw44USLI6DKfoKIyKqg/jsLFNf8mkZ cReYPAudNCFpQdRj1qf1aH/EDlpCckkbgj6Qpv7SgiT2SUeSRpmuxm/D+BjX77Tn3+fjG9f8koZJ E3zPNB3NhcpR3MLUrKIORfkiy/eGd0b76P59FFlslp31lfLDP/iXys/9N/91+Ts/97PlP/5z/0E5 pC43oW/iXQbcZ8ldnQG92MKqs824DpP8R8IO3RLm03Mk62dlMX9hFTYZvHTTmauP23TSz6S54sCw hjG+76YnHp34OEjQluEmbvXPcPluXNPKwU2mlXAkrvzOsM/6Ca+PYeULQXef+dbPPLNuTMvv+cd0 DeejMYyPcXwyD/19N/zXltnOGkdA9yV+DBL7BTFye4oYgRZgC2yh/M7GqO0j8uaRmW7autsoDONB br9NyzStYBGkbYNdhvDaMJTIC5tRtP4KGRzucVE3eR8hzbexvVUOIDrqJ76ywI0rCBx0nJHCZrz+ ymWpgJUZzQJpWC4vFvCcroRKjihPCDjwOzk5Q3cyjXYDHbWEOD5/xI0d7IEJO4T2nFmFZ3El6MIv k5NRkjChNfHFuyEi+SDVugZesaU9mmS0aeue72nXsDTciAGBntmRi3CDO+HAijw9UC8+ZWEuxHlH q4zVRmYa5+Kc78qCKvOPvHDj/xK2WTYBc75/RbaJfBnztCQGCtIM46tM0i3kSzNDFuBWvFlJGHat iGX4fGiLMib+xImLzJadIR94oE6Y6WlX7OCK0gvrXQbrca9FkmUsFjCYrkv0jOagqQwEiabQjwxY QTpTPmPJdsh+3IJt3doHuQ6+3GpwkncfLU+mpyjRE9LfRn2o57ZXEbw65NKAKywVXttwWkv76zHo 4yyvk9IG2pumtOMV9nfP7VtUisdmuOmeKwdplywrcnCNPkd7dnYFE6MmBamutIAoUeR+ItNP9vBb HBlqlc+xR73cuVkuVv+VcqX3SrlX7jAAWC9/wJLxWwc3y5sj1UOi+MJ9WbZaxIFaVibMvFQBGcsk MM9m6FuGCbh8LpLqaAWbtieuA6vEsTHR5+DYPBwBoj06S1vm5O4qNx5dLNTjLV5TWQltlSS2/9n3 bcvzxpUm+28yTAC9pBmGM7yPtMjHdHwyjvGkG37bL5yxJQ2LPm/bm9Eg3YVJO02GrX3MUkLH7EDg 3sEcgSsNFGxpAH5Bp/h84YUX0LN9VB7fe8BqAKuCcONT5RTY8mKeCa1C2JO8l9nK6iHoKY3sMdBT mlktcUeHB2WCJLyre+bjCp3lMP2ENcvt9zzuDBdMHOapu3FM38fy+p3+bu35+J3pa6dJHGiLP+Mm XjNf4dCYto/++s37G0b6n+6GN58sg3BmXN0TFt3SGMYyOIjItLUN++wAwDhZ5gz7oTPb+UqIzpSQ v58tgiiQbWceCQm0S0Dz7ok4bY1+wUwJl0sJ5p/h3NNQl2uu5RtHPxGq7RKLlZkaS6wcH5muN22M OUXvzLPFCHN8gRJq9jOOjrmqDcb67p13uQJti3tH2c86YolJ1Yykr75gpXPbSJHYec1HmGwfzmSh TQjrVBiFw/w7wL+0xp4UDP3wyTFHIsALHYUFtJglxp7hrE/azDyawm8QXl5mRNuyydwoH49G4apZ tCCSNmlx7dJv9GHeo2nxrZ9uhtet5iBxk9FojFl/L9MUjziHwBW2hD/gwzbOgnXBH3wh6KWNL2a/ 2OZnOpkWr1/0XnPMnPHPwOlhpC9jpu4BppnFDRfehTOT0QbULzJoVgUmWbaxZKrios5AtZ3dxtAC wiRp9L5WWlVNB6bXAT8OnKxHFukgepxZJp+u9UuaMiwHJy6hKuk9IuyIhjK0DvnjCGm0ny4jgzaV CakIxjRg+e+EWelAgguj8vaXMQm5S9plkLeOhLODtZ0VpJNvr5fF59EdvPQY4TCOpjEhxStGUk2Z LyMqbrlDQcV62Uff827j+bLb+/qy37mNQgukq1XQMUaxPwxsrBIPZrMjZqXu26IsGzanKB+XLkxv lt9C8OnTw1vIHnwMok4efdQyslSsFPLgdLMcMcMqTaRiiTFE+f3Ymw5U7mF7Nm2wEiLCNkSYfotb hBpNJbwdHOAvQ6biJiyRhpQWeXcRToMlkAaDEpbJV1EB2UUYbRXGccJ+pX3Ps9LSFOmFfS6ZoAw3 aUUQ3Fl/TZojw6l9tzJX3zXG0dh3jZfMeZ5QG0Zakn080p8Re93MQ7fM3/QyL2H1Xclq5Tbi7mRo B44Rj0ighDbDnnKL+u5Bj/psYZ2y2uaMdeXKRhkykOfocqwINBjceP5fhTiLTCq87EXJZBfBzd/8 +jC2LmfDhcmBaIwZZ/7C6yNMhvfdcOLPRxqsn+/SYY3+oR5yFlbmJN599DO8+ZqeRlt3n8SnxSHJ GAAAQABJREFU6c3nbRyNbobPx2+NOM00M0zmo3uazMuZtXE05qu7ZUleknzDMNZ1ljf3mHU3/bR9 N42E50NltomMLNSXta1QA4g0ydisdgVcxFhgC64x3SyU/s8+8/7G8Yl0Zp3Fwoss0820jSOj0Mic spL9boF44y/SkDurMGQIjnpXh3DKP/tv/ZvlBKUGv/N//3bpsKy1CJFTdZpXkimQ5PKxyz9nVKQE NSodpxF7tTJ/87fEVoqjTPONvVmY+yJnA8+4TkxlGCqRuCJsPII5AzU6QuWU1SdmvnhGGMpkk7L5 WCZkn2tefFtWWYexZB1+z8hbMEPjuwcp8deYBkMF/qqR0RhmNukLd/Mim0hTB+OnMT6KljB1MAVo kWbsXYYreemNMY/MJxy+yp8E4wvSnDnGWU1gqtizs2SoqJWABD4ZBm3XM7hkooRlfhrzVPfUI2RN JQLDMGpKYNeC0+ZisZN2tEp4Z7XIxMOWXO2AcNFm3NMWByqcEAzrZAKlcxlVfrPoiJpRu22KlUJW P8Q1xFchIe+EhUtyESAVykx3c4fBYK/cuv1CWbl2tdy4caO8+OqT8tGXNsqt61zS3riLRrBd8uD8 LXuaU669O6EFtNHxPeE4zpPWlfL7UOffLy+Ut1tb5SF7sF4YMGHAaUuKSwccKdqKKKsDLHVmN8lb XcYXMM5jbhV6qByCCkIcPYy/gX7k/dAI0ijTwB51iyNvQwStEPEHBuKSRoPVIZmHV1LGMaABrYd9 6sbUPsRKErRhDA7jsLRMB9cGy/KuHEw556zoT4eD707Ou9zE1WAg0p+6hFxnVgocVlOZ7YhtHemB Txr7YwPcJ92R0HoWNWmL4QyT8ezXPkmkkz4ZJsMGjeFbt6ADs/cIMEvP98xD2pDEXvqTOotdNbNv xUB6lqdweCSoXmFIeWgjhheX77z+ZvmxH/1r5RO//HfLJ/7Lnyh/7yd/BuZ6VDZgxA/uvMdNNtsh caxwpjcjhawKOE04vWNcqpQ3kwmj5XTwkPCJJ+HWXSZkXN3SXfzpl3jKcibtfhY3hpXJypRNL+Oa rmE1vutu2bU1pq8x3TRZDuMlP9A2rHlketri3Li+C7twZzn105ifg4RkssKoW5Y388h0sswfKrPN wn5FNvgTh+CParYy68jJAmajm09HZPgkIrNAIn3e3ffoKCBNAvZsPNOULEalz0a8zgZEmGHDnzRl nnscFFeIytG8S8gX3FN6jDDGIRcQMGRnCZnlZwhBy2Vq1fNAmEbsmcnUvF3DzusykJLIAyprAoEJ TUD4T+gc3pFrxUnwXapuIVSwzJ6wxOqQywguJEIYqzweyqOt4I55BCuAQssm6n5qDe+34dRtrKmM Nl4jluUH28xKqm1azjgl8DZhH2M6p9CYqt/56Oa74dJPVuS3pDlJWLIqnGP2HRMW0BR7lTpiLtOs qK8OpJV+8fLsz6xczzr7HTEzLW0zuDQQfIk2odQ7KwPVP+r9EhBLVPE4LtR9pGjpWGWB2YrZOjAU g5TYPV7nCBB3FS4osQsF5EH6nNjsOnKvKAIshF4AAbpZf67otIHBxVSNv0qvD112IKy/T2gf4jKu AuRiAY8STYCJu30Ib7vcoZJpL5yfbe/cQNoYZUtbaDpDteIRN778s8OlsvOYK/5o22XpG0KplWoh e1y43uDIkTf32OaGzGgu2Ad9yCDymDn4/niT9Dk2xyBTSfQJS9Aeg5u6nCsBYrm86ZEdGxbGnVQF +xhFUG4LN2TCSjuYAKuS/JybHdCWYwZKnqQI32QAo0KMM0rIHcHcuRejiekJ+ajein3lke0f5jz2 /l6JqpkgcY3KJJBySCoMHqYMJNoMZCniBAJ4OuB4Hudzh9OzcuWUUwP04yp8SKu3r9B2Iil+7PPS gSSWqWXK7yS0SW+SyCehl/7YbpIOpW04CbrfEuh0N52kL2knzQlaBBzaSf98lw7Yp5TMjssISNP8 AwZsZ94nKDVRCvgIerF1/WrMUG9dvxWMQZWy7qk+3n1cpgdclMHNUx4ROnBrDMYSwlMw0H2WnzUX xzBY6NGYkZ0CWM6ahScZqDD5LjNKN8ulSXe34dy/VUDKsosLnzSG97EMMlX90vZdd+NpzM93wyce L8sPnjMt8Znvxst38Wv4jB84xT/xL6y6WZ5kstqW2TjGlT47A54fBJiH4SxzljvbjPGyPP//YbZZ 6NpfxVAU0IKIAAucSEw7Os6sMesvMkSU78YxnJUiYgzrURv9REgiWn8Znv66iRyZaVaItunoZ6M5 45xgn0bQRTH81o1rsV97HzVySuKuIubpMrKXuAuHy8eOQL071cbW9/Jt0jMvYYplXhivediwQjMM sMhsLwjjHbRq4/Fc6Lh5HEQpdMMCD0MK4CYtwHXSYEUGzJBF2Yd7kdI70altF6jzr/qRFQ+WA0b9 YyfO9IjlErCM0mYugdd/bCPmzw4vDQ3bdx5NfkfYWVxny0EgsHO2JkyGCTN70RJOjeGrwZU8a2js GTGfi50BL+250DUPHS6NjKF+PM1f6C2XthDwwPRqQJkcmCKObaBBXeinm7Na9wabCN+ogcp6VUGG KUV6gs7gykVm2YlMOAZ7+NoGNeZZj4OBw6hTXWkz4WcdV6gqM6cdkiUtm7DMYtHiNGH/E00XhILJ cs1fae6wF4t+7itX4ercFIT+5MEVVE1eXSyPWKE9YJvjkZqyqJQhbXOqwJezbjRBNZBGnrpZy/22 6JJENaQaM1i2paLVVuReaoc26gAS8gGElllcER5bwS4aNniyn+rNNwNN9yhcvfdeYNuuM68hs18Z RsNLFZRgYsl3SkdpsEzKNJRAtc9FPyefCX3P0Rlbx7Vx2PiAIgYxDE+a3PjT5AKIVpeZMnfzrnCb Upd93gbndfto07ogTRV3qB0o+oidBiOs9uuU8pVAJrGU8KrMwvD2V/tnEvj8jj6Ln+6aedt36ZG2 afgkHTHPfI92FQgTlV8YxjTNy0c/h3eMdYJeuT3lCoe0K/LAviDMEsd0PDerkNKj+w9MonTPF8o+ l6GozOL6DdqLm9uUTYa9xtGgCef0giF4Bpp62of5ujXmnrdM1kGUg3fbrXjxScYizjTCIH10m02G 7pEfYUimo50CUA46xI3lMl9pobhM98Sr/hrzFU/modHd97TFzbzxO/0Sz+JcE7ia+ZtuwpfvMk1p tWWUhhtPWH2cyebjd6adjNY4mU7mZ1kso/GS5s7D+oG9JxIE6isxHnWJfUwKqKYX44k0K0MkZSVb oPm0DZfIt8LSz3AWdB5pgSBH3BA1393/qKt8tVOYl2mILCtC28eZxxlSyUMaqrpk7z28V77nj38b nbiUxzTqMedoY7+Z0adLoyL3AuzKQIUh4GdzTFtiYoWqf9dvK85KERYbsZ1IQQVHlc52Zd4jOoEk ThqjjIjkHqiCuIckMDODJoQwMB1trxJqvy2tTxqbXWCAMs2bStwl9jLUSvS1dRdfnouVzsl8nXC5 xGx3sAtIB2soXjARBgf9fAwno7ZfhBu24YUl4fFbvzB+aORQaaiHMHNO1GDw4GDkQqofsKUdHxnf PUKNTCUgwo70M1dslU5EYpXJimFyqH9NiBeE2ntnC/uicAo+eQ8G7FBGP0uusA0Y4V2NRnV4UlcG qHLqk6sXqa8FznPWm5qEG6JJSAdntARml4rZEZbyyChqIWXuCl2xIuLsDrvpJbkoxFApxpTL3xtN hKK6m2Vxc7sMrzRLn73UM+QHFmhv56qPHAGvQyn3R8WnAzokiRVuaqIGssGUcAwOpkfoeKbdNgyH on8rfBAzdVqee4O01zGDQAWZGqThvp9L8i0K2BGHJB1bqcy2bG1jGu2ku0f65I00l5dYjJlRey9u jFRlwE5HOUsbILHH2mCfccKdzyNmtlPOrC+dbaNuUIQQZw/JZY48NZCUVjp6hRuHupyrZVKPRi/w yXGqEedwOyjOYG7C1k4b9c0ed2Hgzl567deV2Xru1r4+/9gvL+Du0p+kJ/Zj35OQ+579V/vZbwp+ SZClNdIj8w26M+t7xpvPw+9MK/NNe0DnM2wwWNqKkwLTynykWw6OhFOjjnUgCPr5HFfteS3mGYw4 pv3ocj9j1eWsf1zWUEkqjbGlnnCBQxNBOWnxlK2uJdqN+/2h2ALhTRlL4inpsfTV95RG9lytjDfp tDQ1j/VYNmld0jz9hNdv7SgfZdRICzXpZlkTx+mW+NKudfp0gGTYhCHDCfs8/v0WVsuV5dHW3TgO EMSrcPoIu+nO48F3cWC6mb5hjZeP3/a8r4mJRlHbBZ2EhoKZWTV/nSSSVjJkZwLVSeRpi7REmO8W Kt1NIJEtIrJTGMawaXLGuTCpIxeRKqJMRyODNL4VaXo2gKysWkGkzYhSHclrLO9e8P5kb7/sP94r OxykP907onPTOeFCqvc75aoxw2hMZ+TNLXYOymhHcTbsu3nW/CSvsoEKg0S+ofQnCopVq9d1yY30 zxyZO12AkLWB3QnEGcSrS9ru4ygIZRaVIUeSlcGR3rxx9ptVIliOYCv2pZXWAmDObN3dZyRKMNJg pvgLsV3DhuS7cfzOdKOIfGctCEG6GcZ3bVfdLYdp+BjuCx4zjtBY4aPtGxHxEr5IycQ0M1vXfI+A Ct8YVoZqtQczwMKeOvWyJLrJ9TTkWwXSCM+FAJENDFSGKrOrszvxZgkjN2yXqhz4gCXyMSV91Lgc MamrUyTb6Z4wAogEfoYJXBAwlH1gi8eAlh/LN6VNyfpdLmwCQ9s9SljotMGZWBjPmL3NCdqmBkdI 4na4XJ3yrGy2yhpH2daaXNF3BYGhtTY2y4HMKrlOG33JaLGaoKKOZeHHVMDRlGVGGHafvdWmfYOt Dm8mktkrwSqkfgqHRQ70yaTlkMR3FUejNLr3246d0dqaKGSzybEh9l17KJlYYG8VGWkWpznrziUJ bYQNmyx1c3leXIbgisEY5j5AHWWMf1C28eJRuzzovQu8R8zMHzPj3S8n03vUHQJfXHrQZZ92OOHu Z44/dSjPCCFG5H6EOPq5l0XUfgz0NHj7fdII+6ff0T+jBML7hd86J52RRmjsu5qkGRlfd5/81jau 4dIv46Y9T6tMcz6u3wMG+7rFJQHAJg1JOmW67tHG7TQs+3aZ4TvLlDmcw0jv3b1XfvbHf6L81R// G+WTv/AL5Yf+3J/nmCL1Sds64uiPF524fTZi0uA2V4PvDnvr0kg13S3MVuoSX7kCkLNZ85KWCo8r CD6apNPxwU8yWWm0TzIw3bM+jPN++DJM4jlxZrrG05h34kw3n6xXw88zSP0sg5MeH/0Ma3yfhFNm mzNy8zCe8Bk3H799hM1HnCeTNh2NzPhDZ7YJfLUjX1tRbaRSmGiUM/eZJWJi6YpvCzefRviBVBGT hdRf96wwvzW6+S4CLLyao3y3kk03EddkRO279zwaZ0pjy0ZgOqZrRSpCf87+23ixVz76Td9Y+uzD vvn6G1BRpe5W2JdlJmAfhDCx7gLxoXMxmjxnhGi6cQUdtjBEw5AjGpy/WLaREmO8m1YzcnmNdFT9 2FJMFMatUEmcgSOqWbRcvoOBKK7vMq8V6t6sGnMExW+zsTnW3Crj81s/bdmEni5fizknUtqGvyT4 vK/i4Hc+gmtT0tbNd5p7vOv29LGE1R8r/LUjfTMiTp3RUYc41nQIF34VfjGieIzwWp6ZF181bdOq hYiXZ36MhYEof4GxnoJjyDTV+iJGPH4xCwX+aym0neN7llPDb8SdlTram7gjvWDmNUw4B6R0YjAz RArUpTvIWez2uj/LvDHqIcsjBHGyBQffY5KNbb4DVjysq4ZwwWwn7AuPmdWNx09oB9y1647wBczx EdKkD1hN4XKEBkvEfZQ4HKPneWf6sCzsXEH/8Up5bnux7Fxrlq1r7PbeALu3r5V7t14p/2LhpfJb Dc6QT9jrZU/4wvblniiXGHiXAqSG/JlZ018cazAChJLIVOmnMEhnp1OY98UY2W3ul4XK0IZVaNAq G+yfLsNAt2CItyf3y6vTN8vLjfvlJoJaXZjle1xOcHe4WB50d7gEgaXwTXa24dJdhaYo+9c9fFje aX26HB+8yz4iR0Y4l/tWY7fsM+M659KEIbN2eldpcqXgIpqjBgxo2l7awJGpDiAMFbKiUpzZVoJZ BXzaLK0nLdA/aYP9IegBDUJb4mrf1dh/0+in0S/D+510yPd5RuB3xvE9w827zb8bRtNdqEdOah70 eQbzEvakVVmGBXRgx7IlDEDj7FQadvj4sHzsla8vj5kclANmvbSxtWsb5eQRKwQQkyiFTRjaugBO VXJCrUbcgfULc694q9tw5qcxbWFImOdxqH+Ft04oEt6EOfGZTFHbR6OftDrxGjQYvGc+EYif+e/5 vJNHaCeOrUMZX9o5m7Uspm9elkc4tRM+w5uP4RJGcZFpz8exbDmYMM3EWa2NhPrDtiv1oeDWswwS REWjrQRz5h1QzFeQBfZx9CHS9JtHvIVJJGQDMMw8sv0WgRGXZpXxDb/IsrJpXI5uoOYiKxGeywja Da4ZU8p489pOCBLsP96NvVqFo4Kkuo/CzFPmYQUt0oiFWS1UUwWmqMBMW1hiljJrtNkg0pbp2bXj m+lEg/TMo8GxB5eZ+8DpnZvoNkBxATDj5zESZ0yqd5QpeVbTpms8/zV2KtPWZAMwzMyb9G3A4R1u uvu4CCuJSWZoXN9DFozwzrs8E6qbijyoLRiAwla1I8tc5k18+QM+VYQQjJqMzMMlVcvuU78pI+/C lalUslf9L8Pi+ZQMEkHAozDijXc/88fpVrA7lkkROJqG0gvZn4ZU1GYUi/dMjyTiLE0qLStkLoPq BuTYCVEUhe9q5lwDjJb7tsAgM+3xYh15HEpJ3pDmJZr1ID5dlZDRzkhgxDeue8AzUkSuLv2dgO9D mHgPATYYCRqm2gwaPMfbZRa5RJtb4vq7DpPyj3Cb/M7gUdm8Oy3by6Ny7dq43PgIOi6kuysvlOZG v3ye9lnaW2iFWiNtGDd5xt6oV9Ux81TOIKaaEF6ZGAXAZouHi+dXzvfLDZj7anMPPPkgOcz+8tAl bo6+Pc++6gpLx1eZ4b4wuVe+fvj58tzZnbLNpfFNcP0yYR9NV2G4m+XRAbrHz6wfSjzi2ArLnr13 kGN49/Nl+BbMgqv+2gwwmtNTwBtyvRxwcK1cl2XnKX2tjSCVUsZtZmcTEH5yccxebtUQ12bgat9M JhtYpg7sj/NPMtukFfpJh6QLSRuSIBtGf439NR+/n3XXTaP7s2ln2Gdtw0NZYpn4aV6V8OfszDyl YzITaZllVGAqFFNIZ6m7N/7gU0hoc6HFrS2uK9wrR4/Z64b+9KEnjFZEBbSUNmkZKI5wmG7QV9I2 zXzMy0c6q7/uznRdTjZ/3YRV5uPjhEe8JQM1XeMYzvf5MhtvHtfG8zvdxftTPFQ4ZZym8ywzTIao bX7JbDNv051njn77JDxZfr+zrL4bRr9sA1k2bWHTaGd5k9aGx4f9A1yXFWdeAmxnjssHrFTdZkBY CE0WKpGbFaP/PLJFwnwFGz5NxnGU5rtGfy9+l1y6R2oFKMVnGossm/idiHTvw4YyUncx6t84yBbX 6Y1JY9Ur2DgbOERz1Brx41J5lnG8es1yyeTc74jyIOHSRYtAj6U5l5mFwYq5mFVOQ8EFTDZyCZvx fIS7qYCX6oBYLgutLuwpnRuf/TZ3Z5x3yRDdR3YO6DjfpWIFn7rEZ5wWaZuHeBfD8ZBk5JzIxz0Z WTjVqqgzLiNjxK5sqZLDYE3BuBUWkuEq8CPzrWdEa36yLs0sufox+5W5uuctQch3YYjjDdjC0Z/B F+768fieM+x8zxm13xTfX3+eGj4b7ksiadvwAoCGUrKoVoo93SwVqbMkO4VhVYbLadDpXcrr3qpL v+YekD7FIy6VEdYcazmj1REG7Uzs4+rvMr+M1sFDlWeu8XKW60BI6FgJDfyajni2zrRDCNgyxTIK hIGZrsvHqHnG7RQGB9GlHjzHu0LgKvE8KjtkvkWYRUZnKsZoEcFbhM5hyMpAXdAu+8z6RjCjFrOa JW6mGqkykiWGsUyT87We9y7ixPVj9nq9FWmFywuuTnfLx5bfKN+6eKe8Uj5b1gbv0B5OqU4uQ+BY 0gVp7IxOYYKeFz8uyxwjWub4XJMlzCE3/IzYnPbmq01mwevj++VlJGHPThBspKF5FaUXC9w74SYj +uAud+ueX9yEiVwr+0hMn7PU3B/uMrtmxWrZWqfd0c8oIfnDVGkEXgKiHmhpxtDVKQhlkz1L+1ZK JRPxsq9VoqoLxSV+0hpt42r7aJK+SDvSRH/nw7j5JE2qeVb3TC/pXMZPO9OJb/sHT1w+QBnNV0bZ BMeGUz5EpnbsxcTAppKcY44OahRWsgP99E/+rfITXErwt3j+6g/8EDdAnpf1K1fKkwe71DlpMvGQ bg3QpcyxikvGakt3QJjwVvxVoVGZq8vIntSQbsqALU9OKoQpJyzGF1bDaCc9FkbTTIaVzE/buLrP hxGXmU4yfBm9bj7WXzLGrB+Za7onfMJj2pl+xjcvw5iPj+Esm24Ju2F01y1ht6zCrJvGuPpFvHD5 Gv1koecL5LsjNoV8gKg+wjNDmv4agRUhidhoaCA0/Q3je/pnHG2NSFFZhAiPQ+Gk59KrFSkyXHYR MSJ0srwSjcd3w7tnISO+4Bq2i9OD8k1/4jvLkGW5f/Lrv1H20D16u8NIDsGPONvGSFqdrN7jWvc/ 3L+ro0OVhse1evgLp/u5whI4AAavLBNO6ahGd0s/+0QalrERadnFGxAlRfEVFpHx1gqmwRLY2axn HyXo7uNqlAZtQfDqF9+4mS4hIz2/ZaDalYTM/ImQ35IxTcITH/jLHGQCNa1K6I2j+kYnP747qHEg oIly4V4HFbrMUrQN+DWDOcoBxOFMmUKClqDmI6xK8mo7Y3ZWb3eUofv9lEVm6sQCEJIJo+XMRQdn j1FHUXr3HMEzfvrEXi4s0VluZV9iwRLZ2WW6qmRgv4l3FVbIWsWhmHYJ1M3KFvuflnkBZiuuZKKq sDQnhXEd8RpHJuq7j/hM90xzJyCq4cRUxTnQWDBWO5RKV7ewsgCSfW7hK8vUuXhvQUCXSb9HW1Gb UI9LM5oE6HB8jYtyaK8S1jobcebOIiXL0ErWwwiV6oLTi5Hgfg4K+Xd232GZuUvZuzC8HZjZVuu4 XB08KNv9N8rqaJejcLV/eWxnnSsApyp7kXDy7zXIboOPBpQUyegOsE3GZ/QRZmdNLjlf2eB++Otl c4Wny0z7658r/bc4D/y5Trn7+WY5uNsq+6dPkKNwf/AK6e6X8TFL3jDRfm+VAQX7kXyvryHUw0UP J7MjLbVBEexSUKqujNn3rKendIryfglT2/BTZmH7kZBrzz9JjLXn36U5PumW2ZiuJtOft6UpDt5r e6A+SNM0VKBjOhdsVwmD21tB5NE+52090bZN14HLO49jH/YIXdQtLpIfw2z3D/bJL3IFTwqVUjl8 d9lHVzjKNM1HCWOZau7TKgjlI7NNRmcq5p17ltLsZJyWxbSSWQlXwA9zStuwMizjJaNKO3GobVpB m5nN5p6rblnWxJvw6KYxbd016eZ7ppvu+s0/umfaGc9yaIRNWH1yQCH8mmxH8cGP/flDNQmcmVio BCCRoa2b4bLQ4saljPkwvutvpfj4/qzRzXSsTEeZIkQ3EeKj8TvTVpgjK1+/S7VhNDYrRiZrhVqZ LlFsLK8hBMVMkf2MPnunmqscp9iAnO3fuR8zBMXlIcMxI3PUKYOU6LpXN/VKNMCW8FhGjWX3irMO y2zOSKNsCijoSTzLI7OReDMeD3fzkAmoDrJluuxLTSBYqos8d5+YPEJymCTcA3XHzHTqcSBTrjNu EuFdkk0aElKMvzPQZnZAEu8unwu3/rIc4fI9ZsmzSECMS/TVYB7Phg0/EpHPRe4zOyIBh+WMJGaW 7ta0szUzjONSvLpEPsTNmbNiQhfgAzLOU5U9LIIXa0jGKxMWjlPwSdT4ivmz0rUYZ6ruCNeYzgNd AI+Fd96JaWS6ytgjNlFyZ5LGMWU6MAxOgaURM00Fg2JFwVYAU2riFlLi1hmIshyuNDjbqvXhVkJ1 E3fWBk3/EnfWjzhxAHIDoSvrUVN/45UPIlAhMnvTdIDjMjWLanG+1dmzksLbcPm4LxxOv3QDKK8C /xarHsvkCu1YJI0eqzwNZscNbgKasDerdjMVSjSRSp5yxCaOjTCiE9aGfZG22mdm/YQLB94pt72H oByxbH0TYa3bk7fKc+OH5cr5LnfZDsueEse0T1aaWe6uZVCRhf2jBYPsoNZozJ29F1svlPuLr5Tf G320fPbsVnn34lZ50l8kHkJcF3tgfFSO2EceIiA2QPy4NblKf38J/CIkNuR4j8vqexz74dL68zNv s+FWH2ljd3dGU+w/tAA6h/1Puun9y7qBMspIiwg8W8e1j4bfjCbpFt/Y1kfSHQlufuuW7rr5mJdu 70fDTM/HcJm2+cybC2hSHMEByBBmJC2lyKUpxotOQVmMHxMFLo3vQiOePHkSAkvuuffA7xnX6y1z dNGZsCPy6TkyMCBIwagKpxcZsMKwsha0qQ3DVkguaaGzZJmuNNEyyVwsU8Luu/Qz8WEZDKd/PslA jevjt3GMm/T6WVz5bdnMVxovPNJ5bem48RLn5pl5Zf7aiVv90l03v2WWxs80TNP0M4+IwI9hE37j 5PJ4xjOcaRrfR6Pfh85sIyd+BHBCJ7WMWWBtKyGNAIlsbU2G89342VitxCxIFkZ/341rpRnWbxud laMZsydhOBuZ9nz+mb5IdJYbeUDARbTLI1buvXu75ertm+XwhNspmKK8/PLLpf/uw7J4NCyL166X h0f7LGex7MESzAVLzy2YqiRbJqUUcxuiZecwL412ltmOEvqU7Tz4CZsMNcysk0tklD4OZ8KFoBTp 21FazBo8xD9EKERGKDU2NrQjGJBKOWQjmiDe/M7AqI5+G2neAIMmXWVwvkt/jRv56M97DfnUtokZ VhP27EPLsFnrhstvbaEQPiMFE9dtBkdHB4xDjglICA1dzIKcc8rAlJKNmRZ1ExfDwOzcwx7wOJzw ejdnbc7b3HutUr9IeJKmdVFBhAtwhjWkf2b5AgAheLoojGDJlSFMQJGKKzxm4v7pSEUW+Dnvdibv UrODCtP1tFHFCcwVH+sW1hN4kEHGjIV8OribHb8BlzPhmj9LgSIeV5foHTDqHu2EMB43k8E6g3UA 1oO5upTsLNYl4x5CQNeWuNt1hZUkZjTrtzY5g3tQlrZROrBqG2LZmHBsv8YAYSo3BGiP9sjLPR0w Zdbph+dTawOgnDBPhQZ1f+MhhBO/wcSr1K6Vq136AMvbvfF+7Bk3WKaW6feYhXuzlbXmwHREmyUD Litg6LLaLfcg7p9B69M/Ha+V13tfh1DUq+j1ZUbFRfRnvQdcncdKwvYJy+Ccq+Xe2wkqTSf0NY9B ddkSmCI01R/cj/7gUHO5twMzh7b07gdN8LYbjSotpTdJc+zjzxrpiO4+wZxmAeb7bhJevXQ3vWhP timeNPNu+V77+awerfiZyXja2f7t5zmbHbssDs5sJ3lOeBEYZVzSPRnQECUkT3Y5bkWaV1DCc9Y/ KOd7p+VHf/iHy8/8d79Yfuqnf7r86F/4D7nfmAEOJymucMLCCYZHDr2AXtonfXL1bRm9nkuz24BM WyONlNGYp3jKR5iT0Qp70uLEk/TZOIZJpqzffJkzjfQXp8lcpefSdevEcMY1nCbr0ndh99EIQ8Ki nX7Gn3/Xz0ccGkejv3mID9PPvLSdoOXqqHEMI2yZn2kZx+eLW1ck/8H+JBJjWY2yx4iSLGz0LZ68 0zTDPZu77j4WWARbACsqkWB4C2eYHOXobwEteC4ztGksNn2Xe5UQHjqyIy3dJGoSpkXvc2SEN6ah KlmpEovBwYSLrs/Km8v98t3XX2HvjUu933tYlg654YeL4ldYrzpsPWHJhhs7EeQYNvZYIh5CIBjC I0rPphPKhIbliP3WrMCsAGGer+woKxAJkzfOaLyazdlsx3OVs0YTNQcBHIKTC4hV4HCZ686cfeCm Sjq19KiMR9KyDCfy7Fws7fLdgws443UuGfuGhAMUmMS8EQoJeSUCRxJZjGFAm/Q14tT7Xf2u4Wso 4da/MhTTtjsYT8aCFX6GNVo2RG2Xd11q1U9iEpnwbhePmCYmO8OSecre7FK48F5ZoXNOH2HV1iC/ OgvnjJeH+LLHPjNGuk3EZR4KUVW8yKVjFmPZ85P9C8l4ABPxz0JgIN/AgDsalOrMFyndWSpMZ2vB hIBZL8gvV9jrdPZJy2XW6Qy07qeGQJTIgvi3GQRYTme7dHezgXlWQjFkfTjOVIP4LnVvPORj47H9 RhvGTdyJRwcfqAdG0QHSuVw+0EfAd2GLWcAa1wosIzB0FSjof+e0Ky7CKy+e/8Pyry9tQXBfK//n +TeVT3W+pxwsv4rKYwY2HB9pNbn1hQvj2WchA1SLesyHwU5pLTOY3EHn8bR8vtcpv8E1flcad8rH 2cP944uvl+/c+I2yvvepcnP3bcLS4kivC16PnpxxPW23rDKzPmTv+PHKtXJn47Xyj6Z/rPxO55vL 6+Xj5dHRZumccCb5COL8+EX2GKmPwQGM8pzLEhhcet8tIHlBw4R1aUXG2gi7dRo3ge0ITENfuCva /dwu0tJtZuhD4Gx5XR/1sghxTELfs2+BRM8bh+Qv502jTUEnXD1ZOK/LqdIW49iH0/bdfmzbyPZh 29ekrf/8d4bN8M9+Z7x055ZA8qBSaQ+h6GM2YsUljOkHfQEX5wOOMdKm7B+uxB2eHkXfj7B77NNy J/C7rMhwrRPnj0u5efvVMn10XA7Zu731wvNRNvduF9HRPuHIlPv6C6RveXMmmnRLmusjnOJBW7qr v2EzfDLO/NbfsBnfb8PkkzRe/5zNysz81hjOOElLM+90M4wM0DyEWyP/SF6R9Wh4jenqr228NNaD j/kZ13jqeXagYXjLah7Cpp15mm62D9NKGpfpfqi2mQvMs42oiZCFhRBIgRdphkmkWTgfkSDwhjGs T6alu2FkrC5xiADDJXJElOfQ1P3pPkaXBqgOUN1jhEj+hvXbWeYyo3/Xns4526aqRTvdyjX0w5Jn /7RfHjx4wP4XIyeIhiRP2Fx8XIJYrkNwFTQ477Cs630ptOZzzwyyPJ1lMy9hz28RL24ss8+80d3w UDtgeyr9Jy12X2UC8XJmA7WhQwkN8Zldt8FjmxFwA9yYYggbGYwwFLG6US79ZHjREePnae4hfUoY vMGBIZ2R1MZnGjJcXTWCYP93AqaNS6QpE9BQjDDiMvMzDZt1wIAdjNx0ea/N3TRqRAlepslLfGlr 9JExy4AMTcsAD6SHh2nq//9w9yZAuyZXYV5/6//9+3LXmTurZtBIg0YSQkKObGMMyEHEDjGOg2NI XDhFKolslhSpVJGyY4qUKy4IBOQYxTiFExLjlHBMiiQSDqEcsCjLEkZISBrNptnunbv++/5teZ7T 7/nvN9dyypVyoVH6/9+v37f3Pt19Tp/T3aeZpkU+QZAJ5E5pJwAn8c6OTApDy/GIoiSbiJUUDxNG w8p4pJ2TD1GZ6cqZ1imbeetCbaINrZWP/hMO5tBehI2dyLiwmhZrtnLhKiPwUgLfrUcQz4hr7Aod fwWy5au7oWt+wilRQ9TdfgGi7SMiHLBbeH4ZztYFTDjHOYhhB1mv51AXQA5dAQYXGzqYIUbrKwvl wY2LZe4G4xFVjm0miCqYUSlFd0oNSFddzFPWO93lG+ooKW/drAXUQcpT1nqncLRjlcBwjZ9t0GGX MOd1mMgCd8rXgmOGXkOw2RTDOJ3AUXWWVrmEHsI9VLELkCRMh7O6zpaGbELsqgSDMaUqqTETWTUm UclIa8xxI4/HqfCyhaRhOEWBB0efpk6iEHF7paBal05Yg1Yjm/XoAQsCMBnhGkDGUSByZyiAyomU /dj7XCueuCvmTHyUiDTHrPimNhGJYhzfiZ/yO5Gx43n2ybFvON9nTX6bVuANpFq6+Z15+245xSdx +Un4Uc0GR1q2EXW//4FLcLh1E08bvAGy5JD+sFx7+hlOWq2XJ976lvLKK6/E+uzy6krofe/SUHMw KoGDmoKZv2kKM5/Ex5YnytDgVqWEElfdArc29TOucTSW3Sf3zQhfw5ufYTKsefrol3lkftoJT9P0 3bBpm75pmXaWx3CZdsY1XcMGPqdes4RXLjbpjPlJZ6y7aZhXGuNn3/A9/X9fia2FMfN8snC9ZqNC Viz9s2LaCdT08zsfAZSzJYFpeImui/bOiEw3gA5Ci4ZkpuqRAN0ElmDqK/6iU1A41jxZh5LIcp+s m5B6C9z/eG6jrD50OTYMPPv858oBukennps82i17cCQLDHpFYoqLvWBgie3182zKOCLdQxCHGw+O TziMT/l8zNu6+K5tR7DBrJPf2Xj5bvgOlM21QnfSTiC8USfitEQQ5B1iegaQG4t26BgeB3KzDDg3 GC2vMg0jhYRbprKNg5bvDGasyJswEkVdk1hVInvGu4W7iDQm241tShJSuVfLm1ys6UoALampGkYT BAS7+QRZWpP6SIgldHK6urmmHQZ34+sGzow4DluJskGsr1/maVWth0ZS6bv1sE6hGx9/IBoEwBt2 JGQj4Fa19LjW7kTF+G007oDITdNv+lCFTk3bfEHnkb8hJIaVRNZyOtBAa+JxCGqdCEj85YnpCWFL aPUXTtqvgw1x+A83UzZX4aMxb+HgKZyYbNHXemzgm0MJf59L4luKjiGaHUSDXmqAvoO4UF6ueAJ3 cwph7MKdd1hnXWBysQLgUK4Hh8dO3x73KnMJgfo+Jkcr2Bw9ov916Fg+diz7X6gmRZrTgzB30bO8 QBp9uU4mny12BnfnV8oFOmDMZUmrRdzBCqSRscNlQTyoQl1cL5sQ9B2mSeg5YuzAqbb2o69Pucd2 ZZlbg1YOmFBJCNmhyiZB13yZPQtyEDDiZCa3LS4YnKIeo08c8+lAoFtMLlS8PwJoPSVcAHMOSVQs r4AnvNXLzQ5OyB2DIRpkg5Fn41UGNjkUJyAZwS8RsrAXkabRL02OW8eS4/RsrDpeZ9wMn2M9x/5s XP399jHf/DZsIvTEj+KSeCcQWQQecOeydXRzZp81XJVN7O8wEef78oV1NHFtluUrD9PP6S8nnTih MUBkrL8wCPwIbopLU4BNEj/dk9Bk2bQtg7hYwurjt8b6u9ab8bWtg3mkKFZiaxzrIEwsg+ESfvoZ J+tuOI1hE4Z+J6zTL+OYvu+WczZ933XTmJ/0Ipk13WdpS5ZBf2mL4e/NP/Mzro/tZpnu9pTI6vfv x0IIrCgQBEQ7C53AtSIC3MLOAslwswBNf92ysW1AZx6utybwRPyeOVOMbDhFs7GJCVsj8BxwdgCN +c/D4R5x1+aNO7fLExtPBgdy/eo1dkeijoy+b7kUYW1yNOEQztWZsBxkKKNgaiyXIietWWJ2bhlN 3/yz3Fk38/M9jfXUCBvd/XIHrJtU2hB6CW7EkdsQJnK+zlZBEEcgMVMCx4J0ICx8+K3iiyal+MYp TOQFgQgDhfI78rNdqmvYdkkfQ8oVOvzV/BRp64GRUEggg9hiB6eGm8RfI7QzzQp53HAI4tj4615R S3XnM4hjJEEyZ/F4l8BoKjEHDuFfYa871Y/wQMzPSDeIMOH4DwKryCwmDpQsji/hPlFcN9MGQ5YV gthSCKUhcqOaSiCpH+0nsydJryx/hZ1zIYt4YqHxt3wM7xD3hghZt+oVtuk5MM3aEpsN/yxP8ONL Y4yjk/bZTmYnOETsqnYJ47o0q8kwnkRkttLniI2XAjCHgIgw9RAZ8q34dMKO4GPUo716jbO7KLWY QIC8QxlKTVwmk0EV+RR4FMR6Oj1xl7t9dMzkMvJGg8Sku1Z2WLd9iSM+83C019HbPFlFMuXYo8Em SHrWl4Eva65q0Trh7t0b08vl6tFauT05z22051nqQQnNEXl5DRIQ2d+9A3OMKHsTrpUNPtMttF9B kMvRFjurmehwtGieCwnaaJhy0WD9HBNtCOsy2qeUUnidnOPP5STh6sbEinfIAqUd7ux3acElpOPD PMJRN96MvFeaM/aG13w5W7dZ9xhDtIVj1Hy17zX3hp9NO9/Fk+IKbfGAe0/EH37Xh3aMsQtcxR+A zLzt0+4D8ZayCbjnhKWAFXRlr57rl7/wH32w/Bc/96HyoV/8u+Uvfve/W86fv4yYvFWuszz2pkcf DRGpGveWIbwdCKvlTAKrLU41jyREibeyTJbd+rpTORkecbnhDGM8HwmgupwVyWpM0/QTZoa3rhkv 6kVZMj/D+egujDMN/TOO+eV3pmt9dBOu2TYyZ1lH0zHfWVxtnfPJMppOtqH5aDJf3S1Xun3FiK0F sDBWdgoCSGDYID4JPIGTxjCzxjBZGd3191tbQElwzUMgCMg1rqxbZHY14BqxuKaMxvasrGHUQewO PFoOLhcEhn0AkXUb/TYbooyzvgoi4DLmdXbpLXq/JoNT7U6qVNyHoz0AMUVHYgZmuoFzId4ODgoV Rbfj2bhJ0LPclln3rFPWS/dstNqX6FRRbwa9mB+0UXcnA08Qqmn0GWAD2Ds3u3Rxi3VxOJBTES5G oiQHJxGSi7MT6GO3EDlL+GLA4pcIXYQvF2Z3siYSQv3OCG7jVnNoikaqscZIYiZpHG1bNImrNtlE WhJN/QxTCTSdNRPEzbVIjf6vM7ibtt7WTU67kQZG/OgTePaa84i1BjhEQoQnjnH9FdZZP3rnGaHT f3xS21BO1KhO3szH/iLRnAeQ9D7ehbnkgTSJwtyIfo6Of4/ympDJ8MSGZmwZRL85vn3mbvoWyvDS NuGvWNO6+W5Owsidz67/qkrT9jQJr3h0j0DcBUDBvGBg6kTPtTcAHNwvDdmFerfgZufY5DSYrrJ2 vcZmsgfLi3fYsXrhQbhKLiMYerUem44gwk7ypkFYQWRUrOXOd9emefjyWCYTAi8cn0Oa04e/HJQX x+fLpyePcactiPvgA3C4TCgRHc+h+OKJlUN2WF8v909uADMQ/XC1PH+wWK6OHy67nTdD/FlkRtjU YfxFP+asr9IH5kCs3V6H86YPL7I5Z531s1c+W86vsQmwswMMUN+IqHxjSQ6/jTYkkTV5Mgnwmrhj FPK3ESEfee6IDjhknGtOWHpRWcyEeqlyNfRFBxfPpJvGGQHL2TEafYXx6Rj1CVwWDWy7RSNFujmW /dA9/dLW3TB+Z1q6aUwzOURxi9/aPu4tcR+Gxuyc4IZNnWqejG0kWI5Z015eW4n+eMjZZHaNsV6+ UK7dvFkWLl5kI9UmeHeBTVLr9TpQ6rOEGNnyDNjY5o1ASWTFybqLwyyHuNb8kugZTjwnzlXCmPg8 OVdVSuad4ca1bHKKwtZ0/fbRz7onN2kehsk20DbPpBFJzBOGWTZt0zN8wK3Jw/Qsp0yZ5dTfcNYr 8xXemY9+hk8c7nfmZTjjpZu25cq6++3Y/IobC+xVdBbIRzNbWCsrYCz4vUb3fKxcAkY303DGpC3w 5EQkorFmS4eYA3ByttEoHJsxrN8xa2HWC14o3QG7ke+7WN7xzneW19jZ9+v/568xU2+VHdY5LnIO sM2M1/K7Ftxl5hM3CNG4x3C6cUbRQdE07hh2IjuG9cj3qH/TIXS37FmXrFt0BIaNxKei+op4rZvq JSvUiAwLG7tVJV8QenAMiBCkxKCTeES4oHCJtEmvJkpkOoj5kybQi3LoFuMZJM8xyiBq4jo+w2S+ 0gsJnrZuvmtL/NwfnXFM31b0OwmiiUlIjVu5QNqa8kpIAAUE25TsG1gzxvAa89L4HW6Ey3XUzFdu UmIkty1SyvyjJk3CEq9aMTOCbPIpfH3XUuysIYWAk2BMYus9wj2I0QKTnGWU6W+ww3NtdREVoXBX VFix8rXedvTPaEvaRmQyZB1tiNo9N/TubrvOyQQG3M+yIxM2bJ+mYubvu8izlsI1ajfOxTagu8RW bwPyL3G0ea3vNHb9It0hHYV7bqITTt7LfNBdKjd6l8qtxUe5Wu9S2e0+xHqdkh70xp6yqQj8rJKP mDjyWhMUlo4586B9EPVMIapjpSuOqzb6wjlvcqcL10Q5588txkUBpxDCKVqjnkXp/cXhSrm8j4iR IzsPPPwIx4OOmbgiwiSJMeVSFaRqUkeIqDs0Ypf0B4M7EPPfK/N3rpWjZ58uDzCJmB/sltH2a5B3 Nq2orIK22LtNPGxkSDysCVJsJwW9hX554E2PcL8C+zZw8XRBnnefgIeib5C3y1sdJg89ztCLEw4o W45H+4XjNolfjmH9E18JJr9rHxLewEc4zTyGSTObZr6Lm8Rd2kkoRo5325d2NX1NY4UdZaRNQpUr fuqE1ojf9FOcO2YTWJtJmePMCYcc8D6bQVe5wOJg5wBpwGLgW3GadZ+Xw61ZRb+1LhrLaZri5jOl QBAuiac4TLgkFxt6m6mLRMn4szjOtCyf4a1vjA3GR8JMmGrMy3cf4/voZjmMY/h7H9M0jOXQNo7l k8BKOK2f6TkZSAJvGoZNTjbz0tbPMpqu7xnH8MLBJ8uoW/r/s9QrqvT/7ceErfSXM1/OT7cwxPG6 OE0WMj6a7wyXgDWMbvlkHCupW35nGll5NxC4ZuHsVj3Iq4iY7XjGmSCGEnAndgSIopzf0oDrquBW T7hoeRNlFhvcDbrQn+cIBoSLg+RezHwI92wndbB6TZgNEGJC6jMBQXhJvKoadRfoacxTWPnop23+ mvSz3K9rZBCFaUsEIhyEw7hEjviuO41BiA6iBWbxI+7adT+l1HIOhDFBl6yca8SNNIiLCWTMt2lH 2Xmv4lAc6j85gyyEE7ZnRCVcs4/rpGp4sgZyu9a0ps5L866bhEJkL3GNzse7acdAxs38RA35uK5Z UQUdmRQNojFtH/PL94SuYSpBqmmbvo8spu6xrwfbeA7hyB/beOYVbgBF/2qAL4HyyEj1IDRETmGB 4l25Tjk7N+20oJZTtCIdcRZ04Rhkxa5W1+x766yjs7bvZiWPvtjnvVnmFN3a4FKuOyMdEkN/fohP T9m5dXrERFTCCxFwczsSQTbAUD85S0qb8LHsfmsLEycO1ksY98mrB8Vvs+FpEeLlxiQVWcwvgAyX OS6yioKI9bXy6f658qXWufLC/CPlpdPVsn9IbBI8Yb1yss/mv9E2e5OYGICgp1RWFZv+2ackbpMJ RIs+0unuhf8UJN9Bj3ic02TZY6t3C24aoTEw6nAxwovjftlqrZZbqIe8hPh3BfWL893r5SL30Y5b 18sOFxSUBbixecYkk+EB53R7B6+Vy/1PlO/5nvWy/MXtsv+pq+W1336prADjEWsmh0gfyIoNX+gx Z8ftiJ3lJ9yfq5a1a2hg2+Pu6T0uVLj69IuluwQ3s4ikCbFyR7WOtjH1CvwBkfXsLWIjJATs56Cu jsccpyJbkXcSQsdhcmeAPNLQ1tw7zvP7XlvYiQPyMU3fJbLaGZ5glIufxm6GNE1FO1DvNPYx46rB Tl3zSgQs47Hn8emfP/T9P1B+/G/8TPmhH/rB8nP/zc+WITqSD5DkLa1wzApYgW3iCr4pEyr779hT D7RdliUJURBjCJe41HfdNcJGwuojrIwnPsu9NJZNd/0NqyRSHOkTeK2piHFsE/PWFk4avw2XcMk8 zCfdtQ3vI2G1DYWBj+lahq2trShHpmva+lkPw+tuHtqW0/Rnn/QzfdM1nm6GSUJrHR2Lv28mC31v hpQrBnXslgU4CaAE8Gx43QRENoDf+aSbALLCs/EzjADw2E9bLpZwimSXEKcIJP0EmMdodjgMP0Xx 93BEg0AJXLu9/urV8tCl+8qQtSJviDne3oty2Hk20cLikYLgMpl5ahQzWhfTdeMUH9GoNnA2ov4a v333saEMk/XJRm9zzZi7QB1Pnq3LzmH4aFzWjGP3MOVdYGZ6jChsZGcHEaq7OcYmsI7zqZaPd5yD MDpgFYUm8bFMtkvE8QMTR5Bwq/LPiswlTnKg1A79uAxu3j3X6qObtZNQmU4zn4p0TSaeJg8qQ5im jNhx3ylhjGdIy+VZWg1oJ75NO9LFFlFKsC1z5GnAxhgmJvB4ZP1mbd8dCD4UIwiudqQzk54axyxl 7PwmrOU3bW0fxiFnG709CinnDuJkFEMsQCjc8Oku4FUmXdOFE66CY3fsIpswkD8P6Kdj1hShnQgl 7D/0N47XjFFSMjzkWscDVHGCGE+OmLjtMNNmUfEYgkKXonyUhQJEm2Or1CMRr5x2aKcCw9oP2YOM kgKQDIS1LCEOW2cyCac5PQ9iPN8vexvnyiscbfr0XqdcQ3nH7X03DxEW1nqywxqol7bTlxSzCmNm lzGjib7HZ7DhbFya2gg8ckqwmyhbqUTPDQ5TdC+P6YveENRGQQxonXbjPtU5JADc4HM6GJc1JyQ0 xNzxDSYcW2XUZwZCEYeLw/IURPHBJ+bK2ycb5cqNT5WHH3oOJRy7ZemJB8r2K+wUHS6Wl16+XW5y tGWPa/k2eU4REewDA0gmSjE4L0q53WC4yQymxXrwHERinkn1kSJZOkmXyZBj0TFrRd2DMWSWM2IC NWmITY7pHKuJa9J23CaucxznuL53si3Ycuz6rjFf48zGM75GHJZGaZRxwzSWhNa8TSPWa2kHlY5Y Lt0s0x5XJy6y+7qP9EFx+uaNW7Gv5eaN6+W+1QtIr7gwgraJY5ALlRGRWA8hiqHQhAwtj2UxL/Gm OFMu0TJrtJPIGNZ8k3uchYXhksjK1SYhM4xp+1jHjDOLM3XTz7TTP/OO+uOXsLWshhMOPtm+SeQt R6alX5bV9EwraYecr2HNT7csg3WXq888TGt2gmHYIPQm+C/LmMk/z3w5vzM3MZZIA2QT5+WojEDR WAFNdqJZwOrnk8AQUAlQ3bLBtDWuwUgYHUACcZsZjR1Jke8yKhq7EDMBPST/NQ6B39pnxzGzw0cf f5T7tHvlznM3uHGEa8FgY/qs1c6x+O/a7PHebu1sHAmKYwI2CrOzPFKUdcgOb9nsjNY/65D10i2f 2brFO6JtiWyXQdRV92vTIU1P4yaortwtsmNn5RNm6XE7C+57yikxEr56GbRffAh33hzOEshKPCvB 8d2UawvE8hlfmmaWSUxbqULX7TJyg7Qh6cjtmaPTDtP3ObYt8UuUYbxMO0TXfNA0YTJM5S9rKAl5 ho9AfEQaxAn3jIvta4Z1cuJxndjV3IQ1fZ8gsNhZFvO3mPppm4gTEorN2mzTNrj53XhHZn6LanTT eERaEbB6LtCBT1shBoVmjdCZOGWX+3gFER5EtqWeaxdtY+0TpAAB9uLzCWuNba+o43Dladz5yjGu IxQONP2G7DD0YzKGDwjYW2BS54/+gTunbqCRIFlmUR3Olx4gsp47t1JGXK4+ZYfydJ7lj2UQEH17 wH6Enevz5RDidzJm89Ep7C+cBtiFRFit5/jaiTu8QmxBwnY2axsFAYoSX/pkAIb8pqTJYCQu7yD2 FrudJXahNhRqeurxIJSM9NgLMR6xhwL9ysetPcYnR+emW+WhpXb5Bs7vnnCBvf17HnH02uYX4ID3 ysPHL5TxzudBcDfL4AEkCKw3DjhLe7g9LGusO/aW+uW5pyHCFGsI8VCU3mE2tsaZ3kNmREMIUOzM t8hMrIecSXU2NlR64DhhzDukgrj43WxKnLJbV2N5EtckJ6ebY9QxLkL28T0RsmM68VCOed1y3BtW k+Hjg5/EBbO28V9narEirCJmXuo7k2+ZCTc6aerGNiY/4KkxonmVsdx3kSUDRSZKPziUfUrfXFcB xuZO6FhWucUxut7V+d6j3ayDdZZ4iGstV+Iy6+B3wicJl3XHFcoAAEAASURBVATZOPpLVCVacqG5 bmudEyammXDM9BJGEmPz1998NNr6Z9hw5McwhrUsaetmvuZvnPQzT9+1bTfrY1gfjbb+moyTcJht f9OUyFom4+jnuzRHVZfimjeWEXgQRa+Xs8BWSmMlE0BWQOAmEAzju0Y/nzS65+NZsSA2EOWMs8+s 3XRluyS2XrK9tL4ayiw8Y7ty6Xw5d/liucrMb+vaDXQjo7v1lM6BLK8dCEd8VAeXXC2Zn5XFTVj6 mX6WNculneXMMlumfDeO79bTNDSKrb3xRy1SbdauhIlP1k/E625Q1wcl9HLoceUZXLV+LGUFAQSn xK7LQ9zkFt0rzbBhXY3ZJDaouBIh/IVqPvA1QQxlXqobHTniWgbarQnvgXtFixLfOEZDfraInLQp MlT4qmkY306oHWJsbI1xM1/tQO28VDG3adQ4ulsey0wvOCPWmRPeka+23K8crnnVOHxTFNMyXY3d qHYlS+nDrwF05z3C1M/6LhGPN9PN91r2WDemS0QeyM6Pt4kP8Z3CmZ7uc6yMXU1s4K3KqihUC3WF HTYydTgDJDzHxBnCKktgWdaNc9PRV83PchMm/+whTpYCZWMrppezpZuUvheug1Dbay04uHpaeY6+ PmLttIWoe8JmPyginEW3bB+iwCU2PoGAJpwEll1nIdle4W7m+lBjAY9RUU34SWyVU9Lnwia89aYj AhfHKsomOohtCTckzbEzESYZ4wXEvITdHPXKp28ccAkBe3cgcN5YxO26kQfdibgg+Z1nyjUUWpTB Znn84hJthl5kNLWdMmE5kTNiXLtbbUpjeoSWG/diU5tFEjabHNPzlIAdoIeIu4UYvWd4vu1vKuK3 sSk5ZReP+Gn9KD/x5hCTOt5Eyj6OV79zzIqkHa/56D47Rv2eNbalYTX6Oc7vDZNj2zC+659htGOD VOMWqfOuCev12QWOUywWeIKyzzPB+vf//L9X/tqHP1R+4kM/U/7Gj/8UewVGcc52HjG66yJ7Eh6a yvpa3ll8Yz6WX3fLLnGVsMrppahYN8NIKJOT9D1xmjDMtE3HOumXYWbran6JR3XPvLV90j/DhEMT x/CzRHS2XXy3HE4EMo2sp9/p73uWV0Jq3bIPmKfl19ZYJyckOSkxnHjuDWXsJAImxLHYFj4rYIHT JLBn/fNd4Gj8Nly+u1brdw8MJ+AFiDMdMccJiOYIJRUitjuoXTxhwC5fPl8u33+53NnbKV/80vMg ylOOFhBniMiKdQ9Fap7NVUWj6SjOM12v/AoESafS3UPmGjtE1G2mXn5n/bLcuvmubQNmJ2wxCYl0 EMURqSFAFblELRlIxqHrRTgJiATXP1XN2ZXkRN1V7Olixcag1MYGyfCNkJo/ia3cUSUebeI6Qx7D rgnZXPN0Yw78Co/IvSHQ5kG+djknNpZLWxGyGzYsX7hF6SuRNKzpamtq6et7fIO19bez1jQlrLV9 tU1TQ+0jnF81rRouPPkxLtXgCXSagaJsJtEkQ2FrbK1a3vrt7TpGEq6iZO2AR3xRP2xF6sLPGPL6 YdNsujk3O6JydI9yhGovFU/BcAZDaMNIr9CqCAEgEAm7oe+UDXicaImLdjzC4ZEdmeAwwN+chJdt F3XAto6ayBtPFVg5ydhHBN2By1HRySKVE1Hbi/og1QHKWdb6y5yzXWTNn0JQuKkcN4lOvTRe7ggd wxVY1prHPhot4TuFDwRNhlB5lVa0UELhTnmvz+uwNfqYNWh3xnt2XbE6uivIHR3GtO+wvVB2Th/i eNwVys86HtzmMbqPA0lZESay8+v3lbehDetC79Uyf+N3y+6rt8rj6xfYqFjK9WduoJsB+MC1czio Lo9QFI/A2QqAgMtD6nLQ0jJHk9gg5PKQl4aMAXybtd0FOPMJm7PkDutOXyY/VK3TrecpPX+aiDfH p4TBMa/tk2PVfmMYn8RL0ZeEJ0/iAsMnsdCejU+RX2f018ymE+1jmro7yP5fTIsJhv1kBfGwXOrN a3fKw+/52ijfIRzZa7dvlkfZl1I4h+vkQ9Gxx6Xm2Ujmmu0cO5g1WXfLKg5N7s5dvRJZiW0SIssq fCS0ErN8JKZZ74ShfroZXn/Tn4WhaSbs9Et4J8yy6sLbdDLu7Hv0J9IxjPH0Mx2NbuZhnTIv3YyT bhlfW7/Zx4lGcvHCJETHpGfd5eLfcMQ2AWbHoetR0KqkWsC5AK+ZbWwBZQNoCxBtnwRKuvvtYxiB nB1ARFM3MjWEmAY/gaj0lhE3b2+XN9PRJL6u4S7sItJCrOImKgmqyPBYYkrHsGMeuWbKQM0ySGgV 4UhsneV7xtCyprGhrIu25l4/3dJfP490yEkEeoXwBudAmOBwSEJxXShjEAnzLU42XrjxAVMVHG0l phVNMu8MwipZ9ZiOa32iUjncuiNYN0kaRACRpATGL7k2O4/aqlR4D3qGQ5bYEJ7JQIazatbOOKBx UmUCEb+6VmM59QnOk/TTR0jpJoLQUQ7FsjWfkQefpK3LXfilv+mKZNNI7IS1m5kC5E1T1OMTmYbk x1JSnvDXXaIUUCdP381Tjo2JCl8SWOsdIUnYujiRYd4bHJKTAOs/YRZCc0fbiDe9B0H6DYMJcXLg Qlzxj8vhEUrbvoaDhlRFTbwL80pYTXUGHmbOE2iD9pJJg+6w4QhtaBCZBZDrdA6xoruH6AgjtEYc skbagv07Qi3lJhzt1hFjR41ocqhMJqfO9IFZDyLkcsrIQ6jK1F3LNXeB6KuVs8HZrRuFqx2DDgGs wM9ziqsRjS9yBKcHAe6gUrTLWDg+4q7VE5ZFUK+4uHofxJYxhwKNiQiKvmaa3tSl6sopjXe6tFU+ /vJnysHRrbJ05d2l/2i7PP/i75UBmxdPl2kDNFDtsAHs6tZBeWVD3W1LZZd1bq8C3EZ0ekia/bnV 0mbNcoqY5/h0D+TPJFmZP8CeyG2zCcslB8ddH3yhhrYehLnL2HJ5xLGdhCARvgjbd02OaZG1aWgc gz7inFkEn3jC+D6zYQ1nnFm7vkcwE63pNp9+32uieegsMbkEDN3YGQ/3yWZJzde/513lpe1bcVHB 6kUkeBcvAFvanduRLiyvoxSFXcWsYS+gU2AeqaCTbY11FJdKUGa5WImLxMZ6i/sknsLKJ/GtIlyJ j/757ncSY9NPeJlO4u10N52Em+FmTcJbN8uY/pmObZLuCVfDmofuThYyvwynfxLarJt+PqZrmsnl 5kRjlsYIAzflqt7RYfHGMcKOTkE9mh/GOp3wtOmIFtQGFYhfrjPbCAlYgWaY2Uc344vAfR+xDtFm JnbCbmLdBdrmzjZrsWx4unWrnO6ybkRnXWR33u3NW+X8FsSTND2EHcCmoBLYicoB6IdyujEYEbvZ mHKY8Yvozplyrv3FwIgGA5/QYD7ZeNlBtPOx3r535GwlthBTmQ7BJJcZ8DKQG7S0GOPa1tP+KBrw /Qh3hz/RQxFFEiLTDtQdVI30TJNwHepgeB+/F6A+2rmT2M5TVQ/SLrzL4SqOlrMNfEtg7SralhjX QpuGKdbS3k0/8sEz89MWjxveMpmvxu/A79iGSRP15MNgvosaZt0gX+FpfTN/35zFaySXEtp8zCeN 77afxveoHyElsqIuie+ibJBpYTlpkeJ1aSDX2J0QqMc32jvWMEUGFaEap43IOESWlM01xpgASO2p gJxsSGe1q1OElWrHpIhAEn0vIGAKGCV0IqAYuSfCol07rOUfgeDGENQBR3rmTriikf406V0oW+3V 8sX9Medc2UADseqEDBYIH1ARNmYNESvXbdBwtmzgYlND00jYNoRcLDTa891t4rNTrkzQPTlyTdq1 ZzkqJhOXx8+UVQ5/L0yuc90fmqGg+GMufdhqXwyFC8NTFMjQUblvCxi4pEFdqLC7tr0p6/AW9932 nmS9+0J5pceGJTZ1bcw/xTWCLAUdcMXfhcfKGDWTB286Kbc+vV+ufmlaXnphqxwgsr89vl3u43TA 5ADRKHCaoJkKPXOslx8CG/AGA2qCqN0lmh7t4wYiCWwLAg15rfnHrV2EY1z4aO4dvzmOte1nSUi1 RbyBF3gXT+iWadU+SU8gjm7a9Z1GbN6VEmhiiUi7fsVv0+zxbh8RKXQQZ6hqU+1R4juVsizB1YYq T5iOG69xFeKVi8DtXOgH957fUwjfY+hGXkKy4XKTlw8swNkPIcJEDMKTHFxycRIX05d4+miSuEpE ravG91kC6+5jYZIE1DR8ZvGh8RKGmZbhhVHC3jDCO+OL8/M9bcMmrLUNn9ynuN84wjvbLd+NP0ts DZffxhcGSTsMa9qW07r5WF/LG+kRoLaZJf5KGfGDJjoJgHM2Vl1qhwIIabyH09lUVtjKC0jNbCNZ 8WwM3w0nIHx33UbNUhJbgXXM3Y7ey+hsyztm5Ww7HAv4t7/ve8stjv384i9/pBwzUN98q2rAUVdy aImiXMd0FljXGBBeCiBgTxB/ibDtJHK2riuFFpdmAMq1C3yNjctPvHte8XXu4Xr3Zw6CbUiW9QK5 umMQHBeIP0lX3AULRyAqcG3G9MzJZ99NEbxYdo+siMslSD4kFX68VmMEjPnJS/uGkK15qzhWqJs/ y15nnK1E12NAPiGqJufYkIX7ChmaUpizF1OumQkLGSQ5w7AJk0TVHjGg3OZpVG2R8UwyAXPTtu4O 77Stn0ZlihJWc7N9ql1h47upaetT7ZpX5uHkJPOX2PpeufqqblF1iXK0WX80Job2LtdHJbhjELrH Mey7Sl1tG5UtZJsLZ9tHiYlLEt5kI6FTdKy7qxF0KSZ15I2/0LSkyHb4q3uX7CHy3C1Eul2A2GXm A0MDhwJU11hTpHwtCOEClxDM3d8t5979NeX0iUfKi+uPlN8af035p3sPlC8dPIQI9zJnyMmXY0lj EO2YPj/08Ct9vYVcukWdFNlO49JcxiBHb/oSVbjAqSoiF2jLRZTJsMFrjX0G6n3++oXPlfOr7Pad 3KTfwPHQQCfdjfLK8UZ56RgNUmiN2p0ul0M0Vk0ktuzKnsYGA6atwGEE0AbTgzLYe7GcG90s57kw fpW7bLusxbqsc8JRpdP9pbJ1e7ncfgVd13cGZf8qMng4C9USdg5vACV3HqBlqoO2qaVjFD2oUIGe wU629TWUR9se4ImKmN3rINdZkeWEde3aZhVZz+IX+65PjVfjJ0GdtWf9Y2xGH7Cn0mfBHzV9WhP3 7Bf62b4u5ZwZ36Mz1nx1t9waia1li+Nm9DU3gYr3xhxvWvKORZbT1CewsDJfXty6WSb3rZQf/Yn/ kvO1e+WX/rv/oayzfr7GDnFV2p5wiUqXNX3Pc0tsJTA+4lPTzHqbr3UT5+mmnyYJrHgxiU9yvNrW 2bJqTDdNElj9Q0IId+y7j/kYxzy0zU/juMry+Z7uaRsm4NIQTHF/0g/DWFbtTNu0pDUZTs7V8H6b /mz9M77E1Xpa5qyDfsYTZ7zhTKw9CD8rznN24FzqgLHhrIgV1lgRK5SdN+10SwAbzriV46MzS7yI N+QsbXRy0TONN1hdKrd20QkLVjvhiIBrvdt872+rIJ3ZKDPeY9xMS86GwsB9QMDgYN34EUCm/4jQ TT86BXMa71+1o+S2fRHorHFjWJimLljNZ/NCBLulnKIiW7abBJGra6aSKBLk33tTTVqSK8gkMKbs 8R8Jj24So3wkIj7BeWNLeM3RvLQVSTqAk2jVtCMrfAmHg0PL3boOF7UZ+Xiz0ICyVpGqE4NKrDPd zCO/FcdG/UgjiGyTru+VrNQ8I7yRGwD6qtGdKHabKLdu6ee7ULAehvERJmnzSr9oPI3Pq3FNM40T CY3uDpyoMynIVdoTQ8RsghhhKDydyg4FOEDy5j7mUyA6pBR4tELzUlMKM2wMPSbe3CClqJluFpIT VRcGl2ehiBabeOpr1MO+KMGuBLduCjom8p79xq0J7Ga+vX8S2476F5DmXOuWx2mw++cvsgP4sbK2 hf7vmyDpWxy5Yedy3GUr980WJi8Y6LDD2H7eg832fcgZ2pEXYSBunPI+5cgI6oZYgsFaGHHU6KBc ntstD0Igl9l9/OiknrO9jUjt5hTtRVN2/HcvlJuoZ7wDgj9kTI24qYecqB8QRROVG7L6IK4Oa9fT TXpQm7HKUZ1rB0vlKud/+xDp3iGEGdi0vZWHo0vlqMd5Wogsm306jM2Jx/hOSIvJTuwwZjLdRoQ+ R3Hnl5FOwCUzo4CJJ23HCIR9LJKw9dn9T+Bo9G4jRhWfaBzbGse7JnBIQ3CS8OgXY542SOKQ4bT1 Nx3DvM7g5uTbvPT3ybDpFgvKM5FMT+N4NLzE1o1lvmvMo64dsh+FJTl3GF+6cLHsMGGSAYkbzmiD UzT6bbFO72UtPUQWcrf2rRYTKetgPuI+CZ84NYmOy3zmkY/ltayGT4KpbVzdkjgm4dItiavhfDcN w2trzCvzNG0f3XySKJqe7mkSfjlJSFv/2fRNw7im4yNx9fFdP+OZVqZt+SybYnLTmS2zZTRellH7 jUVs7RMNzgHuYhOlpvSpuwC2stkoAksgWBHds8MmcPXXzW/D+WjsWHa6uAXIWRrUREDdunMrDsN3 tthAxSxOYK20OQ/IBigvJjg6EBnQSRbnI7wzmDmP17BxaooI2d2MEuNTNyVRF8tJAWoDkbdHimbL 5nuUh3CGzfJXN+KD2HSvD8QsQjuQQJ64ty0LAPImGZG92m4IzLDwsVM0SFuxGU8fEZ950NXZbxIo VG148Bj1Cb2wFNluPdMUwSGbZnWlSrwnocIxwnvUx/jm6EYsRatIEbloBoLL6JcgmZfpOgwkQhJx U/XxW1sjsogwvNtBjePjj7Z53x1KelRj/Ewj4kSkGkd3wFU/sIyfnxJGjek6gQ9khR3hdWsStSwR j2/frWte/C4yguw07sKf9AnnMqCcpw7o5ycEyJcMFO1OIba2oYk2TUUsy0A/IXUYKbxsR8LQKD0I kNMlyxBAl7ulv+ldUTUvGONI7ZWvHNOHToirv5uRbmG7x3d8c1Jeu3lSPvp7nyyn//0nyzaI9Ub/ rVwm/65SLvIs3k9B6FWs9ba4ulGF/pOqRor1ZZEc+biLmZZWgcSUnV3uCZAeTSHUByMmq4evUTa0 Oh29yrEjjudMnmGJY1BuooP3dJ17anvny0sUbJux1kK82W5z+QF1jkmEG7IUv4RiD/ZKoKt4dXhf 2eLi89EyXAOEljNMbICCU4O4IifGJvwm8Vh/Li9TSzRysb0azpZHkTnrED00wvUg1l12MHfnWEtk 1/NkyLn5Ebuf5cwZT23q4lV8EzeJsbHL8QKYadsqhYhxTV3vjs274zf98KY+lRjo5rjzW5PfImhx gAhbo79+jm/d/U685XfiMt99nESbho9+id+CQaldIdxNW391qbsOPYdoeQtteBuXNgKPeaTLMigO dd1yivpK0w+CgapG8aD9u81ESrckdhKmWRGqcTRyiK5RaidxTcJpOTRJ1Kyj6Rk3iVYSMW39zV9C Z3oa3XyMk/4Zxm/hoJ+P70lcfddfYzmyTH5bBs/KWp8ksKYZdcdPY/iM53s+wk530zYduWHz8klY 6dfCoWmWSO8N9SOwZk2X2bSFF3izgBPZaM4qCObKDq17puNgUqS7ynVfA2Ys2954wkzOHbnO2GNt jY1RO+gl/JEf+yux8emv/Kc/Ug5u3ipPvvktKD6vMxgBm0AX0AJdY6fPBsnGNlwdQKxhNeH81qQd H/xkOdPP9Jqg+Hl5OD7BWSD6wkEdL4p2g5PES6Ib63SEzXVTCYJQ9HHAaOxulsDB6jC3C0twRcLW BJ4gHommQ8Ow+tcuV79197FI+vtuXNP2kfjLfTO3o6x0OqjYeSQFdHdmyxAbYrnGqF1FzjWOEwof yx1HV7Bj4oA9pqGlTZYjJhfNe9YR57OyWC7Lo9hUO8pnQRvja34mfLRNS+N7HZYM6PhGjE0qNWz1 re/0nSYsQ5x3V4ZpB6k24TNurJ2yy9g1tA4iVzfdgNEhrCBib7QgjjvHJboNPmgQqX0NXwrbPlU5 AeRakSriVcXJdBH2NFBHwqimcwSs1WLlPcanAGvM7nnb+ZREXmHiCI/A3bFH3IkzQpiKir6i2wMQ yzeVkw47gVcfQ95/CS4VTRweRvVZInG4nxZnX6eIa9nNVHobF9hBDMe3xs0xdjaC9xe2qRIbQZhl dZY5PjfYiKXeFlqbWkh9evOXY4yGtjXKqOTIiZu6m4Plhxjavq41jhBfq1pzxBrzlDO+032U0Bxu lDHrr32IQ3uHS+nhvqZ3EAmz+UlFM+MdOA3umB7jVziiV44RH4+5ZD569jH97mmICRwH91K3OPTc 7nIJgpu4mNyM4aDnet5XvMB3Vd/X9upBuHKmDtBq0j2ikpgcz/eO1xzP6e63T+KAVAqhuDcmu+Qp TmipIoxxLS4S2Z+iQqzPks+AfrLFBGK4dB/AXSlzR8+z4Y21VOq7CLfp8ch9mIZ1NnHue3ECG936 i8tMdLh0gf4FnxnpHrVQYkm/uRgjh/wGJ+gRQKKwSTrcZrbFmvfKpZXyF374B2Ae5svf+Zt/pzxy 7oHSp58sOzlBNNUFd7ZQvyn3mgRFolSJVyXWioV9ZGTc15LPge0Dngwmgc4tnk78aP2NIyHNjVRJ vBLHigc1hjG/xP0SQssgcUuiFvBkHCSBNZ55GSfbI9vJ9E3P+E4ynAAYz29t45me5bEM5q9d8XKd ECU9Mm4+Wb/MO/tA4k/dv+JmtpNamARKFkyxhwDKhko7/QVcbfy7AM40jXcEsAbOkEjnGNZ/ypqF wHIdyoY7Roy0y068W7uHZQdFFWvMtgX0o4++qVxDe9RkW5JzN23fBXyWyYbx8VuTeVuP2bL6nXXL MPfaxr+3gwSHBHLyX4QuoRKZ2xWROAZ3qB3IH1tioAFNhltV7JDEo4Z3Y4+dQKIrEVQfLXNbmAO4 ItxcA5ZLD+1YTYoib2uYj/lTJJmpMIEweZMPM+051r0kYnJ+2k6Ogtg2/k73osz43S1zffe71pMB 34QzDZ8guE0cw/lEObAts2FClOs3DwxYDdBYhtXoHESxiRPvuFYxLW0XoYR35qFb08ZncYFJiFyb fGkV0wGHEhY/kJ0X1LSVgNBHWnBswcWRuNIblxaS0Lr5WxGixk1TUiC1d3Xpu13aZQzAemxKGkOk 6Z5wf7QA+XiWtM0Cb48EWDKtRAuiKqHVf5HJpev1cmhuVlvFcb9sozMYURgblvobnHg9TxtdZvMR R2pO0O88YrPgUJExZTjirlnVQfSWIHqoA6VrlMEGd0AjSi5cZ+c1beO4LID6MRk4scJIW0IFImIM j/NEJ6EMYewIjNnY7Wd92YwlsFUFOYaQBo7VzWFHHRUHs10WFZbEg1s92WEMI/JGZgxHy1SRTV6F S+Zhd2l4bJU1NJMf84OzANZId8jESZ9EtSO3C2Fyl7/3tsbRHycztFHokoZVj7t+4fLFFTluTS/H seM93dNON+18d+03DPWnOzCmEHtTybYVZYyI4F3zm0ck7+6CI9bKl5fPl00HGOupUyYOp3SSLhOo W5tbKOJhDRaJxBF9agEiO99hOoj/kKNTjkX2jFEP8uq7xg6R3uPSAfaidOBWX3j+lXL5wcfRcLYU abRZZ1dRjvFXL1wqS+xpuTB3ISZJqhe1TPPz6zEZsD7iJolLJUZ3z9Eq7cu1WYmnYRMv29RJFIWT uNUwiTNniZhwmoWd305EzFNcrS28fEw/8at+vqebtnmZtnmln+XI9NJ2H0+W1fBy5RJYbb+NY3zt LIf5p7txfdc2fIVNJdTWRVz4hjHZUbNACUBtjXe5KloVaFbGYztROQBv40cYOzcvxokZBhXXiLzm RRD0cs/AxnEckJY6ZuX4TEcRsaLktbc8EhumvOFnkbsyX/jiMwzOVrnC8YQEoGWoTxUh1DyqmNYy RpH5qSWv5fEKPOsYa9JRKn4MQyDLmx1Dr9m621Ca4AMoo9I1khF/VpRPfNG/Y1Ku0NAML4gTBIJ0 LbsEV205QiPWghiN4jcgh0uNs8y3CilAlYh8mdGZATFiQxU5qEAoOq7h7cDYBtEmSnBW+vMajymL 2O1keVRIJBJlIab+PhJN13WTG/fdeljWiIttmouWOd6FqxMN6xaFxFWYxS+ukkJD1EmBkwNLxW2k 2DVd7epa2yjK4WDBnWYCVrwAd8PEP5Y4X/ogfHW3DVogY4M2jGy8RyGNbjh+aLJ4d1IhrGBgeKFE 0iIiG1eCq4k6xDv++hG52iItZQ2WnzKTLsmRtjWtMDRaTHj09EgbEWNZAw+70CpcirKMCVocuih0 2LiwVNbuR0f4g+uld3m9nHvyfm4mGpTNZS4T7+6Wl+D4NjkTeweOZofJwTXWdfdVU8pip32/i6rE dm8XLp4xpQgB92lrgzEFsWv6rDtopyB3S6kmK2+mYvBGRVuUUZWp7vi136gO0zHbZxYCCg6R9Ij1 Q7VQUezSg1gP4fqmTi44QTBl+YYZciXSio7laOGA4zaH6MVwQkwZXTBhLzNjF+54Anc2h7gQbrDD kZY2a8Be9zeRuEY5ACJlcOIjMRba9jSoDu0A/ChnPo5L8ZDfvs+6+z3rpp/a8bTtnabpr23v+FSz hmNezlEO2HSdpHgbz4Pv/vrya7/1v5Wd3/il8q9/x5/hdrExmp+WY4OnezNb1OOEycAEwjBCgqBk 4YgD3VPWxAco3P6VX/m75T3vfqr8wl/67vLXP/w/M/nqlXd/wzeWvf0R4t6t8gSKew7ZkQ0I2NS2 UFbuv58XCC+gX1+BGPOMOGGhiN0yWgfLp7EfeHxKAisnK1ebImTrb3gJoETJvqybODQ5WdPRLQmV aWb6uvto7BfRN0gnia0EL3A8eWRY8bhPwBl389eYZy1DdTOMRFaONjlj62I8w1bc/vrJQhJYw/tu GuZvHPM3nrZ5Zr5ZF+v5hiK2AZV7frLgYSt2a4AXlXNQY2wo3a2s7/mt32x80ZNhFtFz7LrtLuIt p5hqObr22mtlbn2xPPSWN5fv/Y8/iH7V2+W//Zm/XjZffLmc5wqqda7nu/rsqwHMBK62xvw0likJ qUg2sKxtbZkJq55STY0VrwThC/+KvCsC10eCmGWvIcE3IADGIeWtyNssMi3fhYaE0jUmG1ZiWomV oSQ8ujOTJ3BMMHh3oEtoyC04R222uhSORjauEZW4cCaRQkNkSdvBaMoG9V2ipvE3qo0d5cCWg5bb lPCEOAnbfH0krlHOxpb4Zjwh6yOE3PmrmU2/uoRzePgtuOtmKxGlf3qJJAyXbjWmv8IpyoK/66M9 KC1dLdyjeSIeeJ1wfvuIA6yPxrAiTfO1rHYHvewDhgsKaxq8G1c8ZTtqDGe8iEs8/TWRR2P7LcyU bDgJiLLhZplNR9pqJf22HexTbmKSixOW3rjTBsjzIy4KsIAQDu8WXhlvl+WT3bK4zxV3+yideP6T pXNpuZzr3s9YuITyg4tlf5nzr+wY3kU38j9GzHwN7nEfRDOFi+3D6bY4qzpP2XoohTiFs5qiYtEJ iffkTp1VMBmReMTYgGOMxhDgFCQ4TfzGhgUoEl53rrvLfiJwqduYfFtytSTVhlNt8WL9lCJEWiEW oOaIUAPAUmUgJecqQWt6PDbcYmcN5OhiAGJPRK3DUJrBJkfOnfbYeXuqekMIbo/JQRdxrYjUaYzb /qIOlD/HvvXRaOc4jTpStsQL6W4430X24UcjORbHcP1+d1nYd1QdcylFq4MUAaR/wiSiByAXVzbi Tl5zW5ywExvYLp1fCPE8Oni45GHAVIKNnxDgFXS8b22zvi2srMPS+fLoY0+Wt3/dU9E3vu97/1T5 6Mc+Vl640ytPf/6Z8u73/qFy7ni57Nx8sTz0tY+xaWqtvIY4+gjYOi07djc8SGUXQqrkpcOOdPGn ZU4cK9GU2M7uwhUO6W/YBlTYlduTUzSM8DCc73K5aSRMwisJp4TNx/C2SeJbw5t+wnmWAOpnuj6G 0WR62oaV2CqG9tsw1sX6SWizPBL2XMN1IpRlMFxOODJ/0zMd3ZNr1/Z5wxFbC61J4GTBddMPlMGA qax6zmj0szJWvg6OGlZ3lf9LAM7CMjAHA3Snsm4mQEUKakiRO/K4zu72JlIo9BxLjGmkA2Zqlx96 uFx/7sWyN7/DxoK6ndzGtmw2pEBMwEfpQSRBcP0Q6VgQwtbm9qOaqCo/6R+uDB45Ro24JLTviJga M6XcdZi6ycnOVAmvxNf1OXfLBldIPb0fVMSMM1CrMBkyqCvxhXMkHxGxgyo4S2xz6jH5cNOPIlvT SD3KHkUZWCiM6WksqY9EXlumRZPukS/facfUqKkOSYfYWz/L5KNXiIr1a74tf3CZfDfJY9cctJvk sJ2c6KIbrvznZQY1JqtxJiaai4SEZM0z4vIe51EltBQmrsWjcLXf1Zzd3WncGhOb9KIehJcTksjm Y8oe1YkNUq6vmhk3ALnm6rlsrFosLPshiZ4RYL4s/uuMQYSJ8KqtUKP7rZ92Hg2xf3r/qHYoUiEx 3wcQmA4dxDOvbTYlBREGY4/3WEuf4+o669E9AA6bZWX3mXKJDSNt1mS7qxsAZI7bgR4s53quac6X 18ZcEIDYlbk/xJH4EMe2lUWPs9dYBudmowowxlYLzmjcI47lpHaO5Q4brDx/XtuNscD7mM5sPx2z TtvhTG/Lzu3EhEeOeRKShNq+zcyBPCS0zjoYFXCfAo+UcLNR2EDF7gbLMBnfQZTNtWpoyGqPbQvK S549CPgcM1BvZ7IdXTN2K0vMCZTpxwgR7kw3mzGfuArP6CO6i7Q1swjeb8PW8FW8OGESYrt4a1Jw sa5d8238XU499BD5nj9/LtZjvXhkML+ijpFynh3Uy+w83N3jeAm7t3ur6DAG/xzDNKygG9p17vWV dXR4oFSCkb0LUf/+H/yL0TdefvV2eeuV+8uTT729bH7ylfLgIxzz+tQnuSj+Snnovktok7paPvKR v1f+0J/4jvKe931D+cInfxvJPTgQCcIEwj9hUrRCe0tsrIt4z0eONomteFC/JEjiZQmrN1sZ1rEh LnYjksTOd90l1OLTfEwjiWESRr8lhtG3G4KbfonftYV9Pkk/sky2hWWbJZq6mb/0wPJrTEcim8RY Yms88zbt5HoNq7vl0M98an1ZPyc962Z4jX61d8TnG+NHAP3zTJx/cyBRCU1WMG0rlO/6J7B918/D 3Vb9gMuT9VOEEEBm0Kk95RSN8T/6X/21UCf3n/wH/yFXtyB6QjyzsrbKzkpmPSITjHGznOZn4/jY WLqrkCCAHOEiSv3JqlGHNPkaXoQPYzxf7DiiJgJZ/sqCGQNij19cykKFxEeKfF2hUnQsAZVjVSwr EjausbiAJZLQPTge3HwXVfkYxl3EpiHhloMIQkQY/XSr6YnGRCAVFnJT/AenFzbvRI04vIYxvpJG TRAX7KgStuhML20JhvxItKW2fk08zw3PmvBr/J22RHoRtoaLV35quJpWlBQH+4G0F3yHqYVFakc7 kn8UBOeobPUzlAoqwuAeMI2JH4MIYBqXpbToByIVx9iY2YfM3RDiOoIraoMw7CNDr4GzwSwET4WH kpkmfZxraRU1+l77g3DRZChd9Q8iSz28e9S820zKRADRTymD40WkHoOdPE7NBwmsBGmJgs9zG9Ai yHsA4V1EhdU8HaXL4n9bArl7DXHt1bgD9vLR/4FWocfKLWC0ObzCue1zIGEWClB6EKWiMN6MM2Gy p7QoJo5M0FSOYn+doofZVla8reIONwnZcaesZXq22NnaGC5WbVHjA8aSxFhVkYqRvfUIpI2uVPxp IHdCSw2pc4hhlhibEl3bSKXITgwVBbmNONRPsuGqfQVOeVRu30ShxoTNU6xXD7hN6MIldPmyljli V3LcS8xmoA4cpm1sdLudsHSMO959HN9+a/sErJv+Ofute5pj1pIJGo+TV9sk/Cmr9hh4r5/fiDuO Bc3i0gri4QVaqcuVdzQZ54k90aSikD77SbYgPna8lWXW0OE6u0yg7LMnrPWOmFD1uXjhj/2r7yu3 rt4qH/6vf6L89E9+sLz3j3xb+Y2PI7F77cXyjre/hTkU28f2XytLG2uccaaOgLTDzvMXXni2PLnB sgKKPPpM0O6/DH7cr2ue1sfyRl9uGJ3ax2pfk+AkRycs7IuVQ6yKgyScxs8NVRJR4whvwyY+TTtw ATCXsBk3bf0Nn+WxDMl4xfhs0kvCKfH03Ud/w4r/zdu6WFb9pAsSZMObn+2tkShnPS1D+icsrI/p aPTX3Ty0jVdLGt5f+R8LNWsEiObMFukw2xr58KeoVWArAhLwmqjYGTqqcQWi5vTkoKaFiE25+wBN OZ6NPXDth3N6Hu3rcb/l/iE9GpGSmJhlK8KwSzBUnFWONhtJohrrn01jWM46GCW2isLu1ieQzWz9 rBvfGSK8kotNP/2dWPAtJOQWIoIUgtm3sf2zdj4SW7uFjRpK8LUbNxE6QzP8gvslCb/d8SuhleiK pwBBPPq5S1hxbKTHN8dE+TKcpM20gxRTluquFEF3JYDa4RF2LVdyxo1TlNV3OR3bTY7aP7kekiAN hdfxEu12ABKwHhJJ3S1Xli2++dEWfJ6CqhuNcAAIuukZNq/CS5gLyqawvGBIXMlkDJkIFE7h5dpk xLdfUJDof2AnCbScUAcE10HZg3Zc/EC/827hYLjoYvbaFvqN47gPZQLX1rVXbCgTkpO7yN2aWz7h YTfyXTvHAq9GCuZON5Xpe8OPSjPcXXuKyDWQD2NFoo8V+QXaoM4OlznKbYuNmAyc7MJBrfTKwXXy 41rA3uqoLF9h1r46RCcx167dt1w+MP9CuekRn9OL1GSxvDhZLtsQA0/hSCBtl4ka1SIzMhDw6BqW INuqlNDaYFNGiG2LCUhwthB/ia1xSRyCSEIQ27EEleN2sfsPTjeY1SCgTAkdmHbcFcJwpjc65yXc IcpuzupwDm3KRscJ18i5U8jzypMJB2sZJUADm97cYnfpkJ2wbLja32OtFw6dJeroi24WF67iDtGH tu1sP82HRCLMWZvYSI1bhqnxKzFV0UgsoYAvYuOb0CeO7RWqIpnlnYD8nWgFjuGc8BH+i4p2qeIG EwBAydJ0nWh33NhFmhOUjQw43IxsDuiiqIf4kKzynm/6VvaclPKJf/IPy8f/wUfK9e3/rHzHn/3B 8pFf+OVy8/o1jjLeLDvgvT4XYPTh8E8O98pwf7NcvHK5XFhfAJQHLCWsoPWLvkGaA245k8DcxX91 opH4Nbk6iWcQF3Bz3S28GPHUyKWRwOXargTM9IShHK9GHCo+j37dwFT3S5cuhV+2i4TNfLR9dDeu hC4JfBJY3cT5ltWwliEYLd7NK/0Nn5xshjW875l2hjFeEmvbUcKcdMjw+lm+nHyIq96wxgpo0vYd eAZQ7bTUJyrjzSRWylmJlaRfnAHeBtDoHx78murm5mbZZtp6/jw6QS+cLy9v3Sp9bvtxQ0k0NPfB cqNnmXPmjXjGM7mnIBHTy9lONkIoLid9xWeB7Jo8ZwnxFAweZTN/EQt1O+tHtZrhHlGb+OGvnwQA y13TYfSXwFs1+6/p+UogiUQTirfqLeGV+5GhEQWKoySkoLEz7U8SYDtDcr2Zjm7xENf0jS+KNrzt IsG1CNHR8ee/+alufmosKqcszozffmr75rvph2ukbbWaeoczHBmZR158Z8f12/r6Lbycr8iZKgZm eQ4pBYgHZOFAKXAx5uF6PanTHnfbwHTkYiyR6Uzd1s13rh3qM2ZdzGQso2HizTI6+eAZSmT0h2gG FWVyEE1FQuBp3vm2P0F4QzsT6UMfyQM/AC5ckZKGON4JjW2qq6WVUWtJuCMdS+BjviBe+kfkIzLz PCxU/BRCZpePukRY2y4KTz8AEZDfyS6p7LrBC2TLFXdWebBK/hCchXOlXH6cIyQXeEeK3IaiLr1t pdweXuXy8fXSWr7I2djzTKzYoewmJqkASDOuJ7KjubkoNhhZBcTKFtDL4KPgVsaNUU6rcEKM6jn1 mBHETM0aU29EqOr7dhxNkDC1OGo0Rd1jZ2TDMjmjwJN5OFZ68hiuwokhqt7YGA2p4ezTuI+CDMTK o+kOD+N2ssTEGVEux3nOdklThimSLTdiOQly42ToObdKtJfTPvuT/eeENO41jgHHdeKotHXzEe/4 +N7mCI5EVQUh+NBuipUhNIj3DXMKwXOIuyv4xHPGQgcYKoZVcuJ4oMsiIUFPMdKEEVqv5uxjMANj RezMNabAdcxFKxPW0P+t7/hA4bRW+egv/z363LD8g996rvzp97+rvP+bv7H85j/8WPkSm5lMpztA ic8WXDMw/NTH/1FZ/KZ/pbz3Pe8oN1+6Ve5fR+EJzbUGoTpm8iNuTGIloXRT1CFSP7k666ifhK4S We4KJt4cWqt02+NCFwlPbqbyXbgaRqMtHjFs4GDehaduma/hhJUEWjv9jeMzy/kmUdTdslnGJLLZ Jqanv7Qjz9n6rjGs6Zu36eqfRNly17pXbjcJreXKyUiuAetnmuKorzqTALYRfBdwCbxAqszuE0BW NAgBwAm0he2uR4F2cWO9XL/O1XkcKbj0xCPlB370L5VVtn9/8Lu/B5EcHYRR5iaFFp3bXcwqJZ81 NqAN0mZHwsiBz0hwTY5C1WBRPhG0M9naYfTwCjCJlmUPhE86vqfJTVbxPTu+SZpKENHHj8aYPm6k Eg6gc4apA9X0IbKibZEyvhIbcSP4PjhhiS4Q4qFMuKtyUPWLsQmUMEiswt94XTKx3Ia3GBqcoxNV JRvhFGte4UedrDf/YVhyivDG0WR16pe/kht8jRfvNWK4NYGME4QrEB8+JkYwmlwr0rSVGB+0HzAH oc3x4SXhx6u7EGHqikRD/bdOTSYgKXfIhopEyhf6ib3AHe5hqC5cxKquHtBEIH7FwcCGcHW5j28K 04G4iAxdLnTtzTPbLRafc01XThkcSIHgakkHRiKIq+k645HI627a7vnzsW+JWGVHrar1dGe5xNWK 6qWxzkojNIr/9NANraZRboZGPY+Lm9C1j1RU4rchw6NOQsgESSoamnjAfx2YvT7P+T5iVi6W/0xn o9wcnCubpwN0RmyXO5OtujQglvcGBe6SbSEe8ojZBPihb5EZlhWHICLSHAMke1AQWTjeKROC2Ils MSDIHsOZIAbwXG2L4ybOHDsLAFURPJ1z6vZtEH7L9WiAavI2hOvFdgrXwieEtfMeoinL40KqZDV5 FYhM2CA2mnIWuOvk/IDjMkwaId6Ktw/hoAeIYYcicEaKYz8kI/R5pRMS3LEcevRn+3R9ksCIf8Q5 dUxXIqtf4iXdp4o4KK8XnwwRGZ8GvpDYys3a5jy8eI7ajhznkVkS6NOYFIGJAxMNwDFw0iFHC146 Qp3sZTZGDVlXHQpTdoQftFbK27/2yfLHv+md5faLXyif/+zvAdf58isf/c3yXd/+rvJnv/tPl//1 I38ruNrxYB1Vm57Y75bznI0eIwlY825v1NfucrxqbpWDgBynOvQIFrj01VdfjTptc0mLxEQClmuy EjdFsOLWJD7WW+Jq2H2OVSah1l0CZByJrHGEVcJV2+/kDo2nmwTOuEnMdRe/+i3RtA1M18fwxjeO 4ZLjNl3jGNb8V+DYJaTGMW39syyKkzMv0zOOacqsOVmw3OarERYS2rR1M9064fgqJbZWQiLVZgDJ UQCDMAn4qQQG4OYjgARUn57quxtEvBrPLerLAHr+wlq5zblazQvPPgdioIMhutnf5qgAiAZwVoCK nzGm5aPJTuLAcqaXg09RWoiOCVM3TN0tp/EyjRBNBadFnYxDY1fs4PAjbrXiPXIMIhOf8RPeTZy7 QUE8DN9KcElObM93zIzjLfBYEFyJqoTW7tKnTnRpuFYGgp2Ob7pliKWgWWUO6iDTFswH8SyPRN7t MJosurlr9A/Cw4tTHfBEuFZf/HE3pvGsljtMQb/VrUmjplzDqT4QlBVpmJK1gpbEpioRlURYb7k2 LphhVzFlxnGOxdQOiN67S50wuRHG8aEObjOWBFkP+xRRaAdEqxx16TIT8aabU45RyL0FETQPjGUW ENPgTsKpAoPUTNZUA1mbIE/AzzyNJ2QouHp/YeqCyJpWp/mWu0kuW7lBiOctJ5yPYLE5Jc4CwPSE ow94mZSdYDTuhLFOZ5MF1i5FIrqlMZ53zLaZfLRCrEHP4cwsp0kQL7J5kACdwiYpLpVXtLDCdtgn 5+EiF++UbRYSN6e75WCMKJlxcsjFBSMR/nQOLWIQA27Y8aajiePPjjNwWiBAAARybwmYhE3COUWE G1tfaSe1VclVxq5juV4pjQQIJQvodKQOxEI1Y4sJ7pijPtMTRJHcS+390mMuCxl6DMjztq7xQoym cIDcis44vAl00PqG9qhp64ir40SWrkNWyYMTG9usCzGTWORFBJBgcI3zoroOF2OUWqSdsBTRJrIW D/juk2NdpRVy715Qr7/tEGlQPfuT/dHJoRqslBS4x+QELlVkbp9SugaNZl7DbllvWEI27uaufTZ2 zqMVy3G+fwDhXu6X9/3Rby4rS4Py8Y/+Vrl69SpHnVbLr//q/w4B/X4uHrhQnnjyreWFf/S7NMOE ywlWyxJE49GHH0B6f1iO9tkwxOz6FL/nr71UHkaCsb2pkordIpGVyPhYL/GpBEVbXKhbwkDiJky8 fN7wcvUSOcMLX8MHPha4GOtp+HxqX61r40lIr1y5EnFMTyMhNC1xve/G8V2CZ/4+Ne+6dmz5clKQ hNRv00/cbZlyIqBtma2TaZm26WknETXPrGumn35pm7449qvH0OHuogkQSfTQBvE0jeymg0BkdGQ3 BJ0yi82GkgUY0gjzrMsK4O3bt8oqGlROHWRgqmVmdKuraMchCTdIdJdAyhw8hxVmRuz2dAYpefrY ADk70tYI2GwwG8NG8JHYSnjpiRHXsDZKXLigzRNuDfIXyVhPH5G21dRIsNK8TsQajgJnFjoiWhGZ adS0oEHxTvXCZugHwW3QX6zfeuzHo0FzIHdQDA82CAAUyLoNXATpGcY0fax5pue3adWNVdVPf+O4 wqw5C+MLxkmBjhJbwSDhFrcmPTCYMWtsYzgBMJ5PQCfKlvkYEn0PgWfl0kciL8alMJ7nAtUBiGyA eNLjPVM8hLRKC5TfMs75svElb5FV7MMRbpxAKV0IsNyq5RPUdSJBKfLKuQbYlkrxsFxIlMu68dJn suAyg2o0XXLwYgJFwCqpiJt+GI0j3tvMFsb0BSeN5hPrmQKEb4mrkwFt/ZKjF05eTmBfDDhKNchU KcqUutovEaIF4ZI5jqJaLuNJbAjjOrMcOBoKQ/XmLhumdhEzj26jX5meMP7C58rFi3fKty8/W97P +c2T1nq5ihj5hcl6eZXztfscF7ozhLOCOL96iPiT27IOmehM1DSFGSkysYXhTpUM1H7fcPA2KDCL ceJYoe+qijJELJ6rZex1EYWODmkkRMXTXXa6qtyCTYyxVXebG4Q8Y7sLEWLSAkYkQd7RjsRNBSSM qLa8ANyZMFKcbg+iqwi649X19HQA2mO3rT29ww5mcUbPNrBQwFK8AtqP8Swsc2zneE+bTAnrmKUM zXu88BO7n4krbjB89HHCKSYPYydxUuiOO3u1DckT6eHSpoOqq+OQ+hw7o0TJjmuyc3C2h0hXTiC8 cyvLXE84Kd/8/m9F3D8pH/iT31Ne/Tf/HOm4QxkpDcd0QH7l2/6N7yr/5LPXy8L6fXR39q5AxPdv 73CxRKf87me/WN75B99blpgcPHf9mbJ/A2UiHPlqH6JzzH4LTpODlRD59NjPYr+TCOkn5+d7EiVv bNLUCUzVACihNY7hk4gl3LT1M4xxxNW+2yb65aTGMD7CM/P0ffaZTUvcbhpJSJMQCmfD5YRB23BZ Pjlz0zeMxvBZf78zb92zrOaRZU6YfHURW2s2Y6y7w8GmDAQP4DW6CxgfN1vEhg3caf7wB3vRd8bl 8Te9qbzMRoEDkNdP/9yHuV5vp/zoX/7POSLCzMatpcziVwdsPNjj7BppdhQBNQPNtGMwRH7kgbuN o5u2jZUDMBvfcjmsglASXgrTDLMol+I1Cx9l18UIGJKsrxm4Saf61jSlDuHNj1Dw3TJrMpzE1fcK JcrRfEtMFCt7/F8Ro8dvtE/AygNCo2YebhexC+7iS5fkjAsaOuNyeQU91PTNW6IbhLdx160+1O/s nbJQmKi2Vcddomu15e5SIm9+GtO7W+aaTpY97iCVAmFEVacQJiSI4OURl4pTr/4I5MFEi80/S5yf 6INUWiorVhZJhaVNliOBYzmgjUoyw3avTguCVI+p4KiJChEXQIe7TUoR5DrlPsF9wMhA1cTGnwCM fRakS7nqTmXbHERIPxzKSfO4Mzman/ToqvSlOgHS0bIJCPuFhFFbPK27il8UhUOuIZ62UJ2Vhw1i lsN0xy1VCUJtH3ESFwgfAHhF3oTZlidmRBaKO0/Ys3DAZqN+51aZZ8f+wiISgmXkIdySc9/CWnmQ iwy2BpfL0fKV8lr7QrnafaRMb6BreeESfQrOzPIoe/diASsjsVGkgpjeDVEFKVKIIyQENrqExAc4 hMzezVGs6Y7uEJdGlVjHxilF1VwiEseDWIudSnzJx7tyJyjcmLJWOy3c9iPRRYQ/N8fxPdZFFpaQ 3tD2ipO7TKw88tVmTbjP2VQ5bkWqbdeLAbKSM4mi9oi+JOIU2Tumg2DSMLO24z8fx3HiAG2rFlwt YmOXmzzWI9w9iugtPGP6wJj8Iy+pKi3jHlYVVQg2vx0XEta5ZTatodnriGNbY8bpMfXuLHH8B78/ /M1/oLzzqYfiTC4IEFDCvUMQpxwRmicOmxfK+77lj5e1D/0CnDDXhbIM0CfuBFGxEo6rL18rT3z9 SdlApePzL/1amT9sl42F9bJBHdSyJAwkXPaPSpDqzmTrbZ2FjWE0Eq6AZXRmAIBJztX3hJ3xNBJX iaBES4JV41e8KlFWemj6+mny23LobjqWw7KZhvEN66OfXLWP/obTzLap4Wqd6pEky6oRnycRNq7G yYQctMRWf8udT+J/wyhB9fnqI7YVPmAN/mv7RMV9DY5wxk0kIgZ3B3NsSqLrLjAjO9jdpyHmyuc+ /4WydJGr9pjZygGMaczzS4hEEFW5BjngNpNjEMECYmUvTz5CXGXnsAEEsI2UDaWbANZkg/tuA2ls WMMaX2Qc3Y48koOLMIEcjR9Rzn7sEz7ZIQPZEgananiRc4zL3nlX9BclMQyJpTh7NyM06WvlY0K+ S1wssUNd4ttnILuxSSmg0d297DquNxipk9l6SFjIpUFKhNGNxx/TwjseueMoAg0nYfORk0KIEAGj jvwE0WGsKnUDXIFgZHLkN03X7m+aThDMX3cfCa7G3x6AhXFEtAhcEEF2adN1GJwBE6hFjjAMILbi 1i5rg3OwwD1sxZfu8FR/cRsk3EJc18J23uVEI/xI17VrMjyrg8sZcoYSXSssApV7tDlFjkoILL/1 d6OQ3yLbU2b8ElY3Vtk/jyE+1hmcEX3AOgoT6OfdPiG3S/7R9/GTKTKMAJHgB2CAitx3wIaCBBIk kclBhZ9wV+TMxukQ5bp87W5q1fK13SXsN2WaoyBt1kk7cJOtFjf3wBGqkWnM7tdDdgt3eRZXjsvj K7dZnPoSYZfKjaWHy+f6XN7ObT63WleQLIDoKLMsWWd/I9ZUqwYoAOIde0FUrTTfNLabwKKRBSR9 I4YE66o2QmdwCY6fpZ0Yr4dILDwbScs7qwKpRYNMEPHJzZY71HEboOywJse5czslF9cP5hHnIdru cHn8hJ1qShl6rAF3bGT6jxIHVWNWRCzxgPi5o5qZk5xpjuEci4YTOWvXOOSDCeLKeJcAJPGBFNSG tJmIMyWvHpxs135nnkCHm5u2AABAAElEQVRX3GA5vN0pOpmTJ1rSdj7FHcYVSQFqHZGmDBY3SBH9 zqyHL55bKVu7ErZB+Xf+zJ/yZHH5xZ//2fIjP/zDZYsZ2ZQr85a5VnBp9UL52//TR8ofeNe7yrd+ yx8tv/l//wa6suXsEQpsbjO+F9kzx3lW+qBiaQnTIio7L52/XDZQmLGxwdEkcJ0iW+srPFyzTXjM Es+ER+Kz9NPWJPGSwOV72sLHcOJZH2FovknM/JaQpfHb/IwvwfYRH2tLHH3OnTsXbpY1081yaytW Nk/T9TE/y5HEWlgkvpfw+xheWPiYh3laDtPX3/Vid147KajUIUv81Wo3rVnFymKeavKQfwDUvouJ DgIGPFasBELZ3touv/Crf79cvXWj/PRP/RRSJ4DCzstl1kB24HQvX7yPGSEIl8FgR8tOYGNkgwlU v53l2Bg5IM3L8JlvfsvVBPcTHvxQfqsggj4zd6sRfmfu+YK/cQwmjteOq9t4Y84Wu4UldD6OJGGg RiHtIY9E1exAcdVQVk0QLtLTXWLm/D5ULoL17CymrVDQbn4CTOAzmCcz6LAHIHu5wZoSNvmEaJOw kIf6rX+D5AUNYwGFCjxsb67EopbxFK4v1uYoaHC54GN37FquEBNTePOxHj4akZl18pFx0hhGkS4Q cLmvgG9Kbxv4k4hzowFYiTkV9pD1e44HoBBgAe0O3qDUAsn2QERd6j5R5OsWZ9Nko5RwFGROcrQr d8s3dQq4sp4olwEOgIAqOpwWBCTRZkrVpCl0v7oU6TfpiPDEQ+LZaNNIP7KMb1BazR8Lr0Y8X/0t Q/XFj3aQvpm+Jq4O5NsjISFV4V2OmOrVOrC43WWS0Q52V+IMfCiA54ptqwFUeR5qpZTA5c+YpJBh hxlEjyNGE1Qojrmmbhw74KqeMdg12oN+ARxOOAM6hmttsQmpBQc2dbNNcLqkb6EtJxl1pPqUKY5G 0SaK0SfAjY6ADVcF1+053B56nFuINAfs2J2gB3iE/9HuAfT8kB2zrMtObsOFb3M+XhV9KOvgMl2n Y4dcJtBjbdndwC1EGe2Ja6Hux2DNDmIrB+bavm7OQmxjx7LLyXQD4tQ1RxG6Y1kT44pwIt0c94kD ksjWvgIuII51887fnpwz6wyS2K4ZYCRudfzU9M1DwtrnPFKAZn45JOTrcJzMfVAJ7dnahXJAvQ+5 l7bFRQ9juNf3f8NTMPLb5ad+8sfpc8Ad/cmheQuGYY+lgd/4xBfLU0+9q3z7B95fPvYrHymTpcuc td1hHDChAdxrc1wrB+z3uOTha970ODCHc6MPXFm8Etyi9bNs4j8J0ixh8dvHOmsqfKot3Hw04kXf JU6++5im4cWlAXfea/wK3yRmSRC1k5AaToJnOhJYCWQSXcP4bnuIqy2v6Zu/4fQ3nuvRlt10dZeL lwAb1/SNJ4738VvCb57ahjENwySBlcga1vqYZsUeUf2vkp/ahlHYeKXPx4CloYBAuPsdjVTHQyAm f/Q+4IquBTZ2HAOA8KDz3dnahBC1yp3XbjBbHpVL3LDh7UCdhblyk3XdlTl259FRBWQ2TjZeNqCN aKMZJglxDjrLIrCjTBYxy9mUWW5HdFBLr3/zRG34aeoR/r5nwKZOfoKmgjvSO/T14gi6oIGdLzPA zYF8zVokKJGUSElQHep1osKLhkQc9CJrw5i2HWUTD5lQVcYdMMtGzxaEVsLLbFCkjLvcrjoI8q5d 44tSFM7NkZvlk6i41gi+OeOsQk0i3Ac4DkM+yKvB7VFeT4WM4ILmoFCW3+OY7n2RaJm+DBK0Oeri twTZOvkuHtfWqFLBvOWWPGLjWu4cjgtUyr07y6xNLnCRuDemzMPKqyNgjoLKfTCOqCPIlvL1wXxB EKi/cMMLmNeyWj8LwFgOkTB0hmMcvAPo4M6FDw//Uc4girxbTv2tu34+9mPTtu38Y7Ws+bZtaRMy 09+2MV/DB1xxDCYbm24XaZugkxThYtq6C78wbFJwTRK6GARW0cSE54RZihIMdQJ3O8zclyF6cIM9 lSqwyQi14WWMpGh7ea1srz1Qnu+cKy+PnyjPHb65vDxFrHx6jiMntLrrfSaOOHgqkWWMxSyDgrir VtGl3LqibwGtqNs9FO7GjRoy+1Bq0d/7HZZ4jsvF3l6Z27tTFm57NR43Ch1yicjKSdlDWc12/zr1 ugUXvM/lRIpq6Z1MIlR/2GcSpWhxDNKdk+iSpne1zsXGrcg6EKbjxD0aLj8JIp8pxFnC4DgWqeaY 9juJj8Ri9hGZZ9gKZ8ciD52wS3oTuWnrxoQixibi8ZhkCQPSsvqqdJTQanbdM0CUq9dvs2N8Dfgi XSBsn5mTaYl7vvM7/7Vyqbtfnv/tT5eXv/QyMIAbY2Y/D0e/zxr7PEe2fvbn/5fyXd/5XeWxr3tb ed/73lZ+9TOvsplNrgzijsaoC2sXynOf/kx5/J1vLw9euo95kcdbwH37tCV5WKckInJs+2yo8juJ rPW2/Akb6xv1cTKHmYWR38JPPJo4Mm3TEadqa4SReFZ/8XDiYsP4pLF8ScQNKz62bOZhGvqLvy2H btbBMiTR1E8ial8xbOJ0w2r0M+9ctzWuYfRXXCzRNs1kwjLeVx+xTYiKMe4x2Yg618FAR67tG4AV I6l/1XNhmj7XbZ2Cdd0YImCBWHBPR9zb2UO26eDvORtkJ6PEVyJtwxvWBtGYj4D2EcA2bFVhVmc0 6fe6I0FGpGAWzWrEbuXqRHq+8GiyjmlnhLRrqJpGEz6JtohX47djVdGnyNa0FTd7BdwJbnHkhUwT CRvnzBBRbttodjM23QexHYKkGBoVCUUOIAuJC2GkFyEB4y3OVjJbtwxqDfJPYidhdfzkOqkETIRC v67cFINS5DzWkV2ZXUSFpxA6tp8FQTpBDAjDEhzvCGqlBPJEm/TZwgXRVZ0l7eJDBWSOfGAGAhYE q8SoKStLWjY92nmYreJny7si5PKW6vG4vhhGjfWyNcsN7CyvV45RRyckinlNsxJLm61y5YqEuQaZ NU9sAChsJLTCSXgaTbd8dMv2oubxJZoRgnXSVImsOCvOOePn+rp9PMTcBHYHdo8yiuDAMyARYEYY +ynCOsJZOr4J13IBnjraHmMrYafxW0kDz4SKhnSBvjKUEwShKz1Z5TjI8holRGvTMefRr3Lk5wbH TZ4bni9fHC6XFwh/Y7JQ9rDH7lI8Im3P3FpBASDQfJhtOWaFnfsVOlyUYAXa7AJXG5Y31VTELRRK eZLbhi6w3vrgHLp6XzkpW//0lfLaF54vB7zvv8gkYLwEx3eDkHfoE4xZkhszkeihotU+Ng21jnjT J+Vm6aBIVBaok5qg6uq6tgpBRM4WkULSTpRZAgnuqHgFmAJcHxGttkY/62OZRdLpFi/6g20FcRzf IorhXeJxySrHoTuUAUekqTTNHfqexbUsT33jt5RnUatY0NylPmT7jWGVNFmCH/6xny5/8tv+CNq+ 2uUn/+pfjrKcIhZymWSMQp+y/EDZ3mNZgIif+OTvlIc/cLn84W98b/n1L17nAoL5sgyXvLLENnQ2 aB2z1LYE3BbY5Pbppz9VBksSs6Xg2oSDREUYBZyAgfVN4pTEUdxXuTrKaTtHKWu9+fhnTMIuPfz2 SWJsvuYhsZPQiYMT9tk2wtSy1H7DaOLb+D4ZxvSNlwTY8Em4TVdu1viW3UmExNJ0JOizeeuWeN9w qahDztb09dfO+F+9xDZbJDqvHwAZhBgcGpWMAWz72shWmsc1qhEdRL8O2nJOYY8+/Pd/kcE1Lt// 574P5K+4xQu3QVYSVUZHG7ZJLm+fQagOWQmq4mVnQTa8DZCNlQ1vw9pJ7Aw2mP7OcryIwKKFYVDF q2VsjITtX8hkGo2tlchbTtUBHSIr8jV5Z7+ahYo9AibmLnHS1jfQGfFMy+fMkAA4KQa2Y8V8UHaJ ojvi4C53NQARO+DVMLVKvb0VdIX6zfPI+erOsAhxpvqWPWLE1a4gfmBEZq4DwzzijhJ25au8ixwh F/yAHFg05oav8FP87uM50uB8CS+nqwpCy31KO8mxKXrWpghRIV5RM+ggq/URJAEzPTC+i+YMzhYJ fkHAiH+HEIsDlPTLiXTUqLPKrSMgJjf8TFSMT5mdoanT1zaX9RjTYU4Qdx6javAIAu5kwIS36F/q /XX3u9mqz9pJgNwteDXKZjjbglSbRy6IcpH/HIVXSiFh9Xx0lVjU8K7BBq0iolqsLIvnONXU5GSO LsmxDuoE4vDMeGwqMi9gpxZF668WREWclgXthWXuEgqaNvpl9QpXTdJgn38bYsyLT5atx/9E+cT2 w+WFoyfKVuthVg0Rt1O+FuPpFFWILY7ldHqI3+CM1b7Wi7VZpj5woV5Q4Fqrx7iGcMssOJYW557d JYz6CfLmwgt2Zx0yCfZu3AcH2+Udi6+VK4Oj8sEX/moZP7NXuq9ul4Nnd8vmc6flhd89KXeuQc9Z wzykE71IGq9ASL/k9vGFtyJCRgMSndRrDQ9Y+13mKrpjdB66xDGAo/We2hFl8ZjPkFmXY9jH25SE swgzlkPsG8BUP8d3EplE5IbzSZPv0SdwNF4b7VcRzvYwncldXcv6O/vU8orBY8S/82sr5Wjndlk6 ulYetA91H6iNbfubUczyfMGZvN9233z5g1/3ZPnC00+X/+uzm+UIMXWfjoEQmNIz1o5uMlGEEI3u lL/98z9W3v/H/sfy6Df9+XLulz4dxH5jhd264KwBuuHnuVj+9p0bZfG+80ixOmUT3Ld4eAdGYi82 R+2ysWqZ9YQB/X/CWeg+azFbXDpvPabMLL2RCeEHfbdbDthwB4jLAv3f+gsTcaL2vfDT3cd0fPT3 WzzrpizXTSV4EjAJnWlkOsLB9DOeBDMfwxjHb9MUL2uSuJq+BDfDJbcrgU4OVnzut+URnzvhkMj6 yGCZpmmbh3nZR3RLDvf/F8Q2oMbPOOVigbzsXtWkmFakB8wDmY8RK2nmWM+YugtyCzk8opYxBKDN LNwGk2iFYgsaocO6yQSg6i5gbQwBbwP4CGCNwLbBdNO28XXTHqL8IjgN0khuNrB7xPyX85PD3cnF pClL1IXkVf1m9c/C8O4Y9tEt3Xl9vUkPIuerdhAr0pStDQs3+T2JgyJsw0i2/JUDc27cgziG7TsA 5kgn3Kxw5hs2UNGyhNcNR9pOFHy3g0t8XVcMSEuNeDfffhDiSozjyBIVGoHQ4owpnBRgANu54QuL OkjojGf5pe16m6bEy3daKfKitxAWhEBgBIhsCDIMkybk2hSH/kE4KH/0KeIZXviqSKReJUfiIk8s /uFg0ATEh/lYBmGioahneNO0hJl+lomUiCdvBawiI/qWboRzV7G2eiNcTqbL8QBr5d+YqRMQqbkP RgUPdfZhujxUlq4Y5RcWmn2O+gDW4N43Ef/eAbb9C4+Vh97x5nL1rQ+Vf/zsZvnkx14pn7nDLkuA sM85W4oDJlUxAq97rJGiFaPHLv5DKjBF/DhWhk7btlgjBQOBjGH1BTzX26k1Y4wcfwxCHnE1XAvt T6G6EO5sxDr5IWNxp4OaQDjQ3+l/Hfndpjq3y8kcIuSL/bL9Naj+Y0a3dev/4e5NYDVfssK++u73 3e/uS3ff7n5bv4W3zILNwMAoBsXGCgFLztjYGOFYIEVJxnFkoigaJQ62HIcBgxJBDI4hEQI8hBAc W8gBG2J7zIzGsWQRYkOYjWHezJue13vfvvt+77fk9zv1P/f++743bxbjmZ7UvfVV/atOVZ06VXVO 7cWIlNmQNTY0bhD1JrdEdXnRZoZdtN7UdMzs1JAH413/nPL8L4emXZsewbAr43aJoApT24tafhIj e3D1O47/6E6FSm27Tm17T5V2/TI+r2KMeBmphhs4RB2NuCkH6GmHe5rzPHY6Djg73OXCiQ//y98s l1mnnWY3faalaaXRCDcKwR3Nf/F7v5eiqDtqU7CYPwWU/MqdywqV1dXV8mf+9HeUOTYtLHHk8RIP TrhkorDt4b92n6l4zvE+e2mpPP300+X22qo9GsqVCzao/65nKmw9/nZI+R7SqRrQ6/UGrjGdrg69 Xfd3eJnMDMtxXaaphRUXdaVDpWPmSZrprr9KHuooM4Wd/mqFV4YRLmiBaX7VKRB1DzoTp6bfCmhh FNwOlrQraNWWqco0HExJJ7UwuqkUoPJ/R6+aOXrPEbDf4ud32zQctf8RUmd19bVIUaleV7XDnIN5 6BNiueFDtyhLh2IzE+XB5gYVgxruwh1n98YxVENQUnHrhgaYO8MsK+E8FTYrg8STsNkDsiAVCKqs FMJagH5bAfzWbvpeqWdD+aJVK2ySQCftmqd2K1yTSJrN5ymc7q3o0vs1poIqVeKewsqui1VV4aBW XDmV6xldR8JutDKMM5cKWzeYxqjWb+ihO8txIcSo2wgPwlA7+zDcSYSHbh02yCCG0KhAoOZUujty 1lQs9ekwWR4h8Dw0jLCB9GXqiF4t7mrxdZqZZbCm09CYuNvUrSnm1xjtQDAhWhaREXvuHmajj7jh THmCK7jVolf4GRqmiZB3R+epQMV1ilE3oAaLMhFSmkUu+NHUTxi1NPNbk/505ElBHXQGOGAFpOo6 wPZ6SmQJzBLs8fQSjDE7xdzc44UcfQsLe5dFdck3ZErYUzSOOuxYumHoor0e1mX9vvj8xfLkt7y9 HL7jpfKrD+6UX/yN58uNm4+XOw8Wy/arADAyKzMIW9pRmaaUnaKwXUQBbgV+cVaW6widfhgfrpAY gpcZgbhpYxKCckEGryHQ/sCJBwSc7Ibz1akLcr06nCkfYq13Bib+YPFdbPYZluUXGYFsE88DBP7L D8o2o93Vj62WEQJ3676bXDg/zSjMM8L37/O4PI+uW6oLi5+mE8YOatcFKCfLbsDOW4V7XKNo7ZEw qGDO1BmFredE/a5wZzAB2PzYrqNDiBl1j3hqmMoDFCDuMJYfOLugXxCZ8Mk3LG3XqR0NTSEIfMyh S+9z5sJFdn/TeaBHlXGbbNwp0KSvIQ7eL63AW7nAG7UMCLwdSaWwnWSa2PuF9xEGKzy8MknFVZAt cwLDQUXsT4DPOdPAW/JQTJ7JRSbMDvze9VcQtBcC/mTvgDVv9oRz5/SATWpHpHfArIC7q6fp+c7y gMIM59mnHKlTokfwOtfAnSpXmfegQ9D0TBCaN/OQAlBhmEJP/qmfPDd5agpBTbUwKWhNR5rLpw2n zgGQgjXoQV5VmablYDzCKWSFMz7TM54cySpExUO3VOKet2rpr192KowrOjsJ/KiY0KSqtJAJ/qEI upZVA9C4aTRhAizDZzj96SUqOB1NuuMx1qfYLv/jv/heNhvcKT/xwz8KMxhyHIRGDMwJlcCKympb HPnps4bR51YcCyOnjiWuBM9eThaAFSmJrF04zbQ7so2jOJmXxJfUXpM/3b4AZZRqRZIq6FGt8fuQ sGwAMozmQ6rtkPRNN7/VfmPCNpRncYmIb77GtYLhxnQqXNtdsE4Zx4YtyoEVNBoiIzVCeqxI4REi CrtTxMwoQluZEIIDgeAbo2p3lXo1psLPOiFNq4KBkW7UA4d6KMfBysPYnIGFQQCbt+i9Ynr/9Qnl fEgkXgAQ66iE8xpPGZy41Fiq0PLiCVMCBRoetYKq4V0nAcOP068hfCM907SMrXPIDPJg/AovHej3 Bw6ZZ/mPdr3TtPzUxq/pSLNHBmQN5tF44Qkx8g+55Joy8skZAqfc3cDkUbYOZ09jvh5aun5sWkbo 8R7bggL5VLLzMWL6z30JcUMiM7yDHptfuPhhnZHj9Z1huTl6R7nX36LzpECUIkh343RGSeS5vQjp QLlwa5CMSCkeKjMJkMjL5LwlyRH4PIXDwngHYTtzkaMX7KMYL7I6DxJDN+yA+NqADDIrcPMuptNT 7MzqMM06foCg3+GNWp7uGy9fwo05icFN8OBFH6aVjye8NQpBy53EoIUQO4AhrlO3mM0KhOmMYFah RRt1piIqkWhCzKB+7eTYjtX6ywfU2hM+/c2u9fK8e9s/43AHezueI+i/tORzenV6dJobvHbgQwOW I/qckx1wxjlVxp+4pBlHczhm5cjKUWGuP2pO8aiAI9KrDfP3TLbwCpM+00jSQYogKYBb4lkDz1fv lMmVpYDbvMHzf9KFc9dHdmDBU77aY7S7SAdmihFyCD0FFrSz9BU6I0a+3j99cFBHgimITDd5pfky rAJOHqtO4Si8vNZvlaZCMAWjYXSTxtI+49WUTvoJq9BL/p3pGo/+wmW6wvltuvJ1Oz/Ca0Z+SMO0 dJPOuVarf8JkfMatoH3khC35qwpLWsl15TpW9sb7vIFXBaMhZzhhYSkBGm7E43qFbzSyP4IWwSiD qY3Lj13lYDgNknWlE3rcU3Csaa45853bGbv9EHaPLdxOGxxQoSSavUEL2ALULkGtDDl1oAC2UNQx bUyhJ46ar6s+m3sL2Hx81vCSqYkjjIYQ4dbYx+Q/Gn3GSWQPxffZcEj3Jp4IHoWFR+OnsLOfxxUD 4XRMxN4xMAOcdxQ7wvMeeke19DWrwMWUZVuyvu3ppIIjSPm2PNkpNQa2Uf4WmedQ6/Gm02SDH4qK giOEB3H5LXN1bVjTCzmkAyIi4iVZ/0kTRwI5tatWyI6AZdyBDTtaENMOGUGoYEZ6gmSk28AEnIAG wpQJTcqQlUvEYXruB4hLEvCPGQHSxiUEPyDUJwQVETnyNr5Upu2A0w6D9pAD8DxPqEhQj/GoXQL1 nVoXdN1c02MXlZty3BFjmLiSkYHkJEh5qcSAHXMj5aVXbeHvm6ijE6YuSXvmAjLwMsJgEoHG9Ovs AiMzmP/yc/NEMFU2WUdE8nFuE0CUVwZ2mJqLuHquh0lNkHO3VWw7Z7llhtkH2tfY3b+BJ7iydOO9 yRNcoXligSOAnIGKSQxHlUR1PPBifRglw/Z9LrMvW4ySma7mNho2EMBc3a7OVY5xJeQSjNK1wQ1G QMer2HdYT/ToChuFeNj+hI7AHkf5IA/lZ12xcJpz0jKGhu7WybqLttYdz/mCPfBVwKaQTAavKXPX bCvhdJNXWL4VHmKHOhPKfi7Cc2TWCn35jvFNw1tUxy6xgKfpqyp+4EP8bvpMYeKVkF78f/GST8TV /SROmSpAFhjtEqIsLSzGSNY6oZA9JC1Hp303p/HtNZFuooRY5cYr18uTC28uTz31VPnkx2/Gq1WL 7E63Mzk/V4WIU8s9X16jAxUDCTpElon8T754hLBNYeW32rylEnfpZIdAXqrWTSW9ktaGUyCaF/3l wWlXyKorfW2EVFPiMWyOdg2jPcvQb8PnLmTtCRt4UxbydMtEfNXmQz8HY+7dyTO0wmXZKCNyT0/G H3EHVo/4T1QvKpmVX2JGddZs1euw+yMzEtZKCaFVTf2MES4zRmWa56MOeVrLjSoyzzG9l2COJoQw PtrjrlUI6ksjUaDM3yuY3RUoUSW2ysLKimGaElRloassaGEdKcdIQscWzsGB29/6v4Fq5/c1YOfj ab4DE+xmLfE6DXs+jB4CNu5p1VSdgePix5lD+Du6tXQcPTJxGCOxfUZQrMhFI7f5SCEfcXfeQEE8 Q6Yc6TJWCT9HcbIXZYQ7qMU/LuYg7hBCjJZ0a2pBrDuGoBUXwkZ+sRrPCeG9cs97XmM0HN0B12Dp WAGoYLN75ojbUZ91wDRcczaeqBu4E1W4Uav4M6EKq7spavqGq3Uz7DAiooh66Cjfm6dAoSwhVDzf qYCNKwvDJC0SE6dktHZc5HUKQDeKeXufG3j6CCsZtkJUiejl/PAOBBhpRFUnEeDHLMbaeYn1QHCy PORtB+4KRkZNMsLrMJXsjUXxkDzBJugN7Y3W2WUMM1aechVyn+ndEVPFcydb5QqXSQzLPXbmcxl8 /2Ip1wBibnr3mDdhe/NlkasaB0j/MWuth2xm8s7dDs/veckCF/TxOPs0G5Q4YifCPujB2rI7okek e6J0R/DbGbTJ+viHZTABY3Nd+ZhRqu//0n2j88QtYEw/T3uvMRf7H+0zbbzBGtnJJi90MTNxss6+ AHbKTtyn87yGMOGoH/cf99gc0GOKUwEQAooy8fKSSaZDLbe4B5lKkAzbTpFaZblX03KtbtmWNGXC +S2c9vwOXtTwoeho4SdfCD5GtoWr9jpS2mOKdhoh5rlWjytFhx06GManG9vKcCrTUCsI5Fdqmb03 TynAUti6sH+RxwacPRrAlxYX58sO68KWxwIj2Z2tDTo8dBIpoz3WdAezTOMf80jL8fOsvSKUuGUK 8V0en2YNnbrjsSk7T05gOMV9wpGumCquaDHhwflnzr05+HCEaF7Nj3iqclSZAla8zadKmpo/86W/ sI7C5bHJc4XXbpw50BE+BbGm8emm0i4/1lQg5ug5aSac6SpIg28Tb5aj7uahfYY2d2Qbn4MuYcXH uNXGq8o45WmPjGrqDo2Y0pI+ZD6rVxIszPDXhwbYFGxkArvfntkj/2iaCZYMO0VPb0Cv+5A1nR// X3+ObfA75fv/0n8tp6MKwZwc9RIRTYVw3F7CiMAXOvps2oATQ7y6E02iSkALWZ2FZOHq57dET2Wl GcI1HOWeZsiE1G+gEu/TRvUGsHq9UXTh90YA5+JOuuuc9kp2voin4pQ+GbiWR65k2CXxxj3ugEDV kaObe3iUrRG0XhynsHWkixCmFKYQOm61caOTV0UywRPC1/KZdGiHcuzs8QmbpRiIl9OznsWUJQul 4BdiGIJPdsmUNlPQ0lTcxdFwmTvjqcLXeChu4OkDR3zxTaSGqTHRKLElNtVS0zdG81pHTUATWDjj 8GpCkhexSFtcHIEGEwaZWB/GXwFo9el5npURYJ+RYN9dUAtM6bkBymGuHU8lESoeaqfeuS5r5K4N jjw65YAPIUV1b0aIBCOIHQuvdCTmmk+E2wSXUkyyvHfMMHyHtBdZtJvj1iHv0l3Z3WQdrlvefGm3 3F+eLi/fH5Qt18JhgBMTbELqcJaTUWY8eMHNXOPYhqrwtJ1QC0hwilHTcJnrT2yPoe0guIYNDMRx CjPKBsF7Qrh4Fxg8fe7PXpj3Tx/sbZa5i1vlidHNsrh1l13G7FjmnHznkJGvN5Ycb5Q7t14uWzs3 majaRPjTUUD4K6DHdK57PIY+8LwoDDs2YYGXAlfmD/nApTJ665btOIVtEKxSFjdxrVpqpz3NdJM/ 1DjqiNdvbwwLOGqPyo1vbSWvmufojbB7W17AAeNmA9OA5QBpEzgTQLtKU56TQksBK5M3vGu1OboS xrveO3Qs9niz1lKfZXbi2PVWrrv02cF7D1bjvLE7id3c5LrvBFvSFy8vIVTBAR7p7uiLXPYzz9r+ Mq+iebLDC0UkmzQcul7MJrwjhNIBep+Kp9ByY16MdImzzR9TWIq/OIq39EmenXkTTpgUjrqbd+FN Vx5sOsIZNnUQiZ8sG91V8uacMk4348m4FKraDSe+xq2bQlgBm6NZ01VlPowz86J7Tinb2TDsIyVs 4VFVUZfIZ2V1ELVWrUq0BiKMqHR6CqyRP1jivBqNOEYVNm7i2eb5qEnWgyYXWcPhMYLBJuMrKsKk U8Fc8xbMnAboQf4TpkL2nZ7CPkklmjqkd87IxIaqlrBZUBLVAjENtYUUuAVW1EXSH8NEstAD3cxU AxNGzUZY2+HbINXznEsr3Dkf0T9VD4HpEQ6Na3qmeRqqghlNVNWG1n63WYXfllQtLQVMjUi2Aq+P MmQGs05R4uWINka5uM1iZzWuLNDB8VKMWcJyYjIEcAhdcHVkGjt/jYuERd/bqRwBiZKCyhRNX5vC EIrTjwIwcK7T2p4pVclcFYAKQ4W0eRG+msbHaDiGi7U8jdkNVdIgZk34duSbKTvzF1OSTTzG5rdJ C6WAs7FVOlXTEbVrsZE3AOH7ylAaLLMvXJ3Yn1EzLqTe2dHrXlbYkme3HqMcncsET2LKjjSoY/Ey kqPASJR06Gz4RJz4yePNtyNnBbUPEEBUNqpRz2H8ntBhAocjI8TNztMRlxXMHE6WpWM25+h5wnnM slQ6c0wdX6GEGHJ3XLDmBgxf7elyONdNUhPgN/JMEUzR2WQ3anWmCO/zeRhOQdIoYvbBIb80kSLx 8g+jo2PwOWak6250d6JPceBZBvni3GZ5dnFQ/iAj2+U1RrKrR+XB+hr3926VW78Nbmu75Wnaalli DL6zWe4MdmnXC2Ua4a3w2D/iWBL1xUs6ZKZDRn7O8yeTdwrgrI1KwMo37ETo7pAwBWhgHHFB34aJ ywdUwkT8CIMUCH7Haz74Vxysu2eCId2E137h4gxh6yUONX47YHVtUX/dFDopODQVrrlGK48SznS1 i9uAKXTrwjxT4oe8pRh8irI6pAz6bhpDebTGjU1Xrlwp91n7vvDME7EMs0ddWF65yF62qbJ14x7X 3nZjNBkPtNBqFCgjrvVU4CqYvDTokGlE80Mlpf7ZgapCtY2zOIqHeCqoVH5rF+8cgSrQ5LmZZ+Hk uebLOBxZShPtSf8sA2H1E5eMz3iE0930xNm4tAunn6YC1bw5cn7w4EEIWmFNR/zEMzsDptcOZ1zG n3jU3InNl0AlYT9rUrXVnXqDq00wmJWIk8NTv9e1COL8IcppW3uG9RFmRlBetE3bP6An9yM/9hMw zlH54ff8QIxq6zSLzIUeMD071xf7xHNEJXQqhNYfPTYfaE6CWmjZi9H028KygKwEEl2czbNK4U+0 kYfIkx/hoONrVeT3tc7V5Vy4c58PhZJsZ6pFv1P3ltsZYINaMsKKau0XngGd/xY6o01TaEkQftAT sjiRENPMfIYAcrJFwTuHh+dyubeAs7oKXKec3WTErAIiaZm7Ai1eZ1ENo9CTvrE2i39sdIFDuwHq gIrvyNrbtMTFNEk60scA1t80mw++haHEq0IykBRKhsAUEWnFqCckFz4wS8spBTsSrIYzhLiZsmAa ECvTpBpGHTMd/ewc6Bb+wBnOyxUcNfTQ7qqWWbkpZYLpUO9tdprYroH1ynicNFFQK9XdfRyPHmB6 zlZ60eZh9rhjd9+U9PCQ7YTCfJq8QVDf4xURL7kfcdvS1AVekGct9ZDdvIus880zWrpHj2lh8XLZ YpNRbLRiLfFACcqI23zEVYj2UWlsY3DHA1rAzJiOpNcKfmYQJMDfaWywQsuGoBcdinEsPvOFv7u8 p+lATPuIALvm/vyF3y0Lx/fL7CsfLNO3rpfePTb4fHxQJl8Zl8VVNxKBCz2QfZj6Gjug2epFRhka m6aCEwwHdEy2NulYI5xkhMlgtVs5otwQNqJ4qiw/HDwbqymjDngALP9s67rLH1LrrjKtHP1kOOMx ScOo5BtRlxpTuFij9fA0KuDs3BBOfqM23oxbf4WtN+GpPY7jVIzwe9wKpTlmdqQfHQeWbagM4tRH gC0uczE/wnZhYY6S6JRlRq/GK7xXWK7fuc8jB9wrAI9bu/eA87Ld8oApZ0fGrhFv8DypxwxPdliO g1YhpKCDyzjmo89aiNdgKmwVmAop3aVP0i7zbl6TrwqrFk/hhVGl8PJbf+FVpqtfCmG/k16GFy4F o0JUoSndhEn6G6ewuhmX08a+XavAVRtOv8THOExPehmHWmU65lNlHkMwx9eX6CeJ9YUkJ33JWygF qCq/46P1EzuN4Tr6L8R6xG5MwSUxZUxd3I8YTRwzHTDH01RjpqfW76zGmbFlpkvsrTvNMmKqjg5g EE8e4e1Lo6ZnawOV6BI0K48Fae9KYkt4C7FdaOIUBQThay7MSAt5race59x/nz7PJ5fRvlGy6WfY tGe4NE/dATor4yaEbgHIb+U9YXixkEph4/qtR388oOGJLI5bwiZHIXgVvo6C9feYjoJjFmbitHPc UOXoAOaooOk5FJLZhICxZ0pjBk7BAv+vAgZThVOotilLFl43TaI8xT3cwCP9tHnONuFtYhkX1vgw b8ah1tOml2kIL2NTOcKtJv5YI04rfuNfY655ceOvu4yls5dn2Bf0LK0mvMFTO6zHVdMrdxXUnkai 6saNWA5EB8ofYveFn1mmquedrmbqd3qJYw7eNkS9dhPTHMy7yws/Cmku3eWc8QazD4tlnfOeEwgw jwp5M5hHiMwPFRya0C1ypAyiQxuQ/iASEDuWAsq8BQL6I0yC4VGG4U3eaHsK2wqEMIVoDPQ5PcTs 1P647B4x4uleZWqbKdPHGe1wAX+PkdrxJq+rPNigIwAM8ymDCS4UZc3YByaOqSfebSwvUGm2maZ2 KV7rL6ULjgnrVL/KI4ABh19bUKTAkDlnOHlAxp98IAQm8WRY85dMPs12HNJJWMOrNNXGI79RJ6/R zbCmmab2hDWc/GqOs7EXuPt4kduhfGjFncQTzPJNMDBx6l7BeMLo1GnPPaaBB5yJPuZY5OM8RTpm huX2/Xt0eKi7HMfaZ2OpaXmRjHtc2D/Mdx0VulQwR/w+/OK92rYF13dV0shw8lC1dvOZeWnTWLqo VQo17Zl3TWEzHgWj/sZnGuY5YQyvuzAZv27SRzjd1MKksFa4epxH7ci2jUvGId66a7rTO6fuTd8w hvVMs2btEpjqo6Cs7araHqqdX/B+SJ3/Tk+ZqxtIPOqzs8XdqAu888g1i7WiUWE9ZgAT2aWn5+66 nRu3ufD3oDz3ljfxIgoHpTmMHbBs9BgyhOpyENSG7+FsTzqM4fQSVS2xLSiVxFYpeA2f2oJOmCxI QWPt9rNlImJ6/Z9zZHh9oDdwPUfWFuTDMT/8VcF0e637eRe+P3siCJLKNASyMtY/43frC4f4Mdmu EaM8+/NObHGTbZmlMU8yQuUyJjfaMg3mWi8dKkZUc7TieTpPPoLQRwC4nOmRhgHfMYIDzj6aIz9k T6gkfRt77YndeXe/227KCZVmav3TPUmgmXFiPYXVzYaX8caony/XmWVKApIFhKRTxPTOmyWIwS4x HjNyZ4Qg/XwdqTZ2GjzTvA641QpWIzffTrVTWeuoloitsYi42JFv/XbU6PWOXh4yPKBcmOL1mIYS e8wzUR7JGWjCMC8v3oN5Mao5uAu9OTLS4YgOdXzAeuA4tj2TK9LvHFM69nAsbyUoPQAfQ5g5YoVe vOn6mNeglxkVYQRhl46uZeNMgQ8/HPIE3sBD2PPUFEbgPzv1DXR6D8vkxbeVOTZyTe3Psw7cLTs8 IrExc78Mbt4vq4NPl2PuTD7iXivPavf7wE+vRXyL4GHHJtowU+2xph+MEoKcU7ZXVTVrzYFEoQwf +WhM7Sph1cnAkw9kXF76IKyzZcmgazxV2GScwhvWSyoyPnlJPMXXCFpfKpqkTHz7Vj/hDQ8G8WcH QTwUYArZEGSs/85ybGqGXefTmF38VA4ekDDwxd2yNDtPkVUBbxoHjF596GDIFbe7nNbY3WdKlTeD ezwm4ZRxdA4hVVwB6yiT+ibecRMVwrbvIwjSkgZoOqkVaqmlpyrznaZu5imVs4eq9De8Ak2h6AhT oZvwmXfpkgJdu/CaSRft0k/tWqxxucvYtVkFs50OcU4eH3Wn4f/GIU4KWEeuuZtaWONw2tlRsdrv R0vYJlU/X/OsHCKEHdC4RcrCdzPAzj4VygrXi+nkheefKu/+vr9Unnjh+fIXvuPPcPXeBZZsYS5M Hd+9e7dc4kFs5/u8q9QytuCsTO4odbOV6xNZiJpRiUjZwrRAAp7CswD1t5ILo/Y7pxzGPtcVrLaV 0XN5afn8vlplIeeT0k113r268psApw5foKWJGNYRAZMlxLRjpIq7jKyZuYBfxxSwwRzs0JFmXbEK ingEATj4Lw+aOwJ26plnroSBqgppR7mmpJzRbjzaZfCh9DynLGe99VI3fDWg2nb9ZA3iKLx+2nVL OO3UjrN4CGTencZUmCrw5D9RyTBSmf3YJQ1v184gAR7I+hVHVbpMHbvRaZIjLD6Hp8qn9oL5E4Bq VUcQeKfgVeiZpnXQ2d6w64/lBIEjcYesz7o2OuBqzB47UJXGHYRcH+Y6wzDY29NkFG9Z3iibs0vl 5sn9ssYUxP74Ejh5BR8591YNkWa07WamDsg74g3KRKKMZDiyE3goXNF2ioNoXZBg+BybchDmPTbv TDCF6SjcqdtNpic3WeK5yXWHcZSoe7EuJ3AJTX+LKWY6CEOufZycu1K2uVxjyOadMc8AjngdaHzC PbW0zUGHDUdjboCDEcZ0sJhRKWSMro2qbLdtLa4q23Vt2/F56qYlYTQNK5wqmbL2DO/mIe3W+/Sv fnUKOeMynhAA8Az5RgqDPgy9/d1D0AqbyrgSD8MoDBQCau0dwztyRUhtD7iy0vzR0VK7jO5GvJHr //h7yYVXPfo9GB2XzburZemtz5U3veXN5dbvfpId4jscFeNeaYscGsbzc1Redyj7HGmf9KSEHYsj ppqP4ZEba2sh7OSXmVdxNg+BX0NDv9XmVS2sWh4bdZ0wpqngVBhmfJqqDCuMo9RMSz/p4qDI9Iwr hbRhFYrGp6BNIatATxwTz8RLIWu+NfUTNkfCa+RVe3YExOXREra1bkuTz099gfA7r9woV689yWsY 1zlD+Bg30OyUq6xLOUX8+MqVIH7tTTIihRFMUpOsyn2mKSfl1sH6awNrV2wJrZLY2tX6W5gqC9gC zzCabgaJZhn2APvcP+fzW9v15w7XQCR4mrCBh8I+/NXySo/z6bdAwtrAJViaCVYnQqFfI4agUjAe 4RzgKBE93eBU8RT06kEbtcJJCsOeYZqss+Fn2AESxealdmuKgta+ugxA+NpRwqIdrVBUZePzSBFR BZzFq0wQzvSqrpjWaV4YMwDKB2VKCEPgDCevToGLUyhKm7gqnsZiOBsbRqQvjq4/G3fgih10wk3T waXVRxMeHXh6EVOXEZ+bvIxPxA2rEnfDWRXDjbARHsSCttKaHcoxiMRNWGXkAVoaeMGCHZveNKMs /OBFpcNThGMY3DSzCjODfnnzUzfKAzZtfYwGc58R74j3a3c87HsE5T3HY/2nc9Ch8zrBiNz1bUes Hd/lI44RI2GFvESr9zPDyEROpu5cMZ1TZ5SGPdbSvC+ZtQPvKB+SDhHUzA18Wm+7XBk8KMvD+2X+ cKNM7rIhZ4OXgPZZU+T92v1phMMBR1dGa1x0wU1Wh5wBZpp5a4Zbrigsyyw6frTrqvhqKoL4jBA+ tR1X36wvuTvZb/01009Thqqq7bsK6OQDms66RBlZ6tTj2NBGIflmripeOiKeSQSdPMPLdGTsCoYQ nrGGWnEzvbiEgjSHdG5UpiG8Svwsf2+/cvo86gKbQH0Wk7Ed9YeZAUbGMxwzmmbXuWl4tMdOYtTb qEicCGBE6uG9g3WEK/Evc/zmVVz6XH4yzWYpN1O5kdBR3TQjZuN1Q9wRM4qOFLcQXBvcp7zPEaBZ ZkAUavLF5Inial5SgFW6V0Gr3TwpMDWF066AzBGtZsZnpyLDawqvad6M32U+R6IK24zL0evGxkYI WE15uPGZXuImrNr4DWscDqQyDylQ7QxoN9/idb4z8GgJ28jeG/zU/FcAmQ0KGsSPhtNqlHsQxovi vRHqkKMLtTBo0FenyyrP6Xk92cHWTrlMD9qNAj5YPcvtJ45co5DgQk5DEiONk4oRHNVKWwWm8WlX CW9Bauqu0rTQbHwWWhacha493X2YIEI0BRuB/w3+mKM2CX/fkmpFarOXMilY/E5vxv5V2GCy2hd2 cRAmBaSdGqeK6YeHIHJWgUnTECaxEQo/BbJpKMQ8rqOQUNhKSzcAucFNlqNWcFQcKLso08qUDB8K /8Qv8MAxBGPEAZ6kLwOihBFOjAApZ3c4W1ecmnZEgAyLdDyjm8rqYRoyotzIZb6i4QKmf70nGaag 0DRs4gciEd4IVCKGci3a3cWx6xk/7/IVrj73R3xkOI+7CR/LFcStDDD6ela1JmNVRR5G3kP+4R8D VBbQGejGDYzM4iL0oO0sAnNyv0zfYYMSmb7MGh5PinP85xpTv5TkEaUlw+cGio7MyhuDOCPqdGTU fRLQ7LDV3H0XIZPsodBFcUAcPSSmtDvMPk/0DsqF6b2ywrNOF0FAmo24raPDHck9jk7N907K4xf2 y5u4bYrUy/DGqNzh8orPfPLVcuPGeplZZ7qSteSZERcOjDaoE+zoYr2ZK2fKBjudJWUViZVu0ssR drZn8XT0axumqJu2bXkIUwui2rNwiBBluMhr/Qx4eUIq/ay3ET/1R9Oz1aaj3Ti9GEKzLWxl6jkN 7AbNVBG+wTM7Acn85S/Go7t8SAEnLidsMptCgIeQ5cyxMxYKyTmuV9RNfKyvpqddAWlcM8Dt8PCA I755pqJneKhgbrFX5ilzJqPjYgxHr1u7TN8jcI55uPmQuwpiVEw8KtdrPVrZ5pe6R76pQ/LQHHGa D/NnXAosBax5UDCmXX/jSu23gq4dv3HmyD7yRF6Mz3iEVadAdCRrHMnDDZtafLSn0JYmhlMZRpyy E5BTz+IbtMBPZd6+soTtw/U7MtH+yQ1SEsD12phGtjsZFW9cfvhnf7rsrm+W/+49PxgjVe/1dLfl NBuj7M1N2uOhAL1FyBFVH+2NKLReGihTIQwzsnGYhhXFyqypyh6Tdt3UWYAZTrcsRN0U9LKd4Mxh 8ePzVOfp8VnCJ1gKm88ZexNPhkt4ctxYz2w6JEuRmWhXUFqxFHaOHlX+Grr6O1uAP45+n8KGXbob 1pW7GocwjgJnaLjIjjr6DZg6mjV8jPRwa5LDxfT8Mw4apfaGWQFWFZ6NfAs4YVObpnbTq7t5qR9I hniOjUSc8vTdXuOyY+bZ1ngVhm9Vho84+NbkYEwgaHWJaWaAAm/cK8M3JApHhYC7SqMOVVfy7fRb xV4+Dv/iG/DGhLcSDn+naPHQ6sAR3kC9xdkBKG7M7FFviZvX491E5eUR9hYCF/xl6YytEO4zTCmy f2G0w5Qum2k278JoV8rjyzDg/V3iZ9qZV45GXkPFFG+kA1183YeAjG5BiN3AlCiaUtpdAyFMrk+M 3YeMXuHkpet1jbyVO0bIXuNd2rfP3S9v69woz2z8Xpm/f5O1Y9oYTXWWHXIHPP22cY+boegp7JHx g42jsn99kx3JO+XpNdbd6CkcTjDyYBS3zoiOSeXIl7dT7bOkFBvGyKudtJhXj1GlgrLOu0g3iymm uIPuEE4hi3Mq23S2/3TTlNGrjCN1wmpC9CiApsXXWkncE+AlT+ixjmockw2jl8lXRh81PASf8RuX vCN5CinrHEq/0848vMV4ddP0+JjCx2lPp3qn3CDFAMDljYFrFIxSD1mrD2HE28AH7DRXaCywC/0I 4bJx40Z50/MvlMeYHVz99A1mMKQDa+bw0R0EWA8hHMIQ2CGCkkkY0q1T4pMwh57Hx1BB48YUL4WY +TTv4mocCip5awoy7ap2voVPmptn41Ibf9Iu49UthaSC1TwqMHVTybuTdsGXgc/4NY1XWOmhKWyq xMl4FeDGLZw6cYk8ZoAvhWnCbSS/0DQJHqqVT+KzHdTqq6Cc5qYTM394wIH2ZoMUDnH0Z5PpjCsr l8rB2jrPP3XZibkAM6gVV4KKm0nYWw8CS2SrIrujhhBugsstkuAWvnbTyjxpl6jtypMFo5n2dr7P iqzt+mjaW/zmFEEZusrm7m1N7rB1sOKIMDZLYA/6WE5cQiBDd4rYxwJiKhXGp91wSr6YRWDKMeIl jPFSDBHfArApHBXsCsEUtCHYhUXHPcwM0xzhAoJW1CpA/KXBEknUoRbu1Sf4bE0buBpWIAW109ng DL9QqIlHTEPjG2v81MHY4MS3IWQrET4Swk6eqSnh5k9MSTewtV4j7MxMKEOqTIjajSENFapGLrx0 jGlo3FLYel1hCOkY8RIO0zrpC0iGtwPpBqgT9LEXtZyw/QwB1mWeeoLLHo4QYKJAl4JbFC8QxnVU v9kQww7W2f427atXnuQ92+lNmJ+9dnkgbWno9DHIje3QuHjMGcsxi64TQ17QUsoTy4TPMyF4R9w4 1WGncpcLO7ocMYqtxtMnZZaTRpdmd8pj3bVyZfOj5bFXP1jmr3+8TPKMzxTRdpDV5p9TJzB4ZDdu bJAu3VWO1nKLY59k3VS3yyYqxtYx41Drnp0tR210DOiIWCQOuCwjO6CQspYPtLLdJ6N2F7PlZqLG E9PiDSxGKP1Tp1ua0j7bffAG4tC0E2U6CnTTmmRE68jLc7ghfGDs+quEd9pUE2KGW+QJm6Zpx+gc Mzv+1U0BYU2EPo0AMs5IF1jrooLMKc9d9IhZtgNmAQ3rrE2EY0Sr0JtoBNOtmwflbV/9B4pP8X34 N/5lWemxTs4U9CFCy3AKG9NymnXCjgOVx06OQxV7fXDPgBNv82OY5JcZXlM/BVUK3MyvcUsnaSZd hUu/jFMYtfEKq11YaaipgE27eUzhmbQxnrSnv3ioxM347LAYv8r4FLDGmdPH2oUVTtN0jcO29SVT SZh2giJzqoKDUXl0S3cyb7ioNo4CW+CGy0/dZWA2+D6F4A7iIT0up62W3vZM+cs/+P2MTE/Kf/Xn /9Ng6PMU2CGVY4JpESciZZw9mFCfBjDtbjwqibi5fuN1fyfu3OTOVQmXhZ0VQlMck6iGO22w2LMC CJOwSQvz6jHAPNZ0SotzFuPMMOe8PudnbXKAnVo+Z5AAOA9u8QTjaQW3WcaoERN2isYEbtLpd8uC b6cC3e16EWaowNJNP9crqY781caNc6hMN01kLzDGb1rVbsVV9sTozZGH3w2DclpVYSS+dbMbCbcU xRDKKWdTdwxt/OZNdqY2fsdjVB+YD/GxPuwtYBMIExlVuAMj5lTL2MSFNWRPyB/9jBTt8Rj+OUdc U4ncEkY3U7bOxiY8KrHX3XWJ0DO9viBkh8Hp4nhqkFFkXJRBpsXhkAzS9tEANYTvMi0QTxLWwgr+ 7GVPykDvmbCHM0l+piaOOcPM9ByEct+RE6zCODl2TKdob2IVZlXKCm/LXj24VMbXL5TJ+VsIs1fK W7mt6bunHi//fPpu+cjcS+VTS3+grB9xXeMOU8q8tNOnbR1x6fz4hC1rCGEW/uIM7YhdwRNz3APJ S1sLFy6DFPvPGdUNFL68vTpJ/uZ4Em+WHbEKguETIASN+pe8PpBHEg5WytaDLZghtYYdsd1VGNoD 3qlll/YxPZVXmSbdZ+33kKG77xsveNaXcqM1FyeUmZmOcvNKwriwhDAj8n9MvWGsgoBAGJN/Oy9M esIPrMPAhmS2blRhAUjwhod4V+Omn+1UnQJFOBm49aoDbXxJJwWB8PKHYPCk6bKVbx6nSoFifO7m Fy7OrBImeUKmpZ8q0/PT+pJ6zMhyRB0+ZuPb4U5d62yno7AWL9NUUDjF7FTw5v563Eh1jda6RMdq kyM/XW4D22ODXc97t+nkzffojHH0jtKuOJK4sw8dBM8AgWSvzWUWeaT4KazEV9zlidJAgWTawkR+ 8U+BJZ5JC+2G9ztHvIZ3dJq7g+W/xp80St5sWjlaTl5sfOdpqJ/aNJKXm4brvuJkHHYucjSrwNXN eITXzHxk/F9SYWuib6QkTGgaQNoTXuSZ94rpH4pL6kB9DAH8kY9ZUHAMHxtY4a5PbzGZvLRQtl69 EYXpe7Teg7w4t1yG26xBcebMQnMk6xSgxFTHuTrikFheLuAdyr7XaM+/XeDaxVPiqiwcC19TZWHr Zxqawhp/wmsXPs6mmRlbeqMiv/mBef675fWlszZkbycY9MdBRiLdI4/CUYYKQv2DyVBAZs8RqYUV nSKmoBydKjTVjhwMX0NhCEU5Vzdh7ExBV7RMUDM6ZpiqfMLLKAKOxE1HGKtLxms4cRE/R7m6+2tH IOAMjEvAGJYv7XE3c2NX2OqmrjFgaewRvPk4TRdH3lGoCjOtxl7xBU98U/cV7IQJYUtivn40dupX pCGW08UKaNdZvTXK/kY8Gg9C0sscxS9hXaqgqsZO58CHAnEq2XAMaMKkisNoaQfsdZCOIDiE4AAA QABJREFUTi+f8H7v7toBAnAPRjpd7n2Ky0ao2zPs7n/u8kw5Yi11gXSXEKyfYYp472iGM7B0EPg7 ZtZoMGQfBPFOInAnkegHs1eQ5gg3p06Bm2XmacTbrTx9wEh7VNY4fnd3are8vLFV3vLUS+w4v1Xm 2Wgz2r/PfcHkj8s3aF0w7wGjCNb02I7OUiLt0u4yR8TA37akoHWWQTfF1oh1ynhukG/rk38KYMQa NoiJcHM9dkTeVVGu1Av5jJffnNWrWrJZHzXVKeSSuae77Vt78BR4gaaqHcbvwAm85Btp19345B0p mJOH6KcSVh6lVhlvmomLPEohIJ8xLkddqRKPDKewyrwYTnz0U7gEr4Km2xub5Zjz2V4EtMctXo5c n37sMabzKUV7Z6jYR0HYE8pOYeTuZgdD4m/8SRfjzjwkz0zcNPVTZV4CB+JSKOunu7SJafHm+I3f auM2Tkee4mC+/U5Ba3hhjDPpK42MWy1NpZd5V4u7piqm2RGuOaI1buOVZqmNyzQMJ11N45EStpGT 5kdCqJPQOnfoBUdBUgZuYmB+LEaEFkkUCw3fniH/5f76VllYmo11Bxe3evRan7l0jV7YZNne3Ik7 PqfoTVsY3jTj5gQJE5oprti4QUROqQTDsNIy1VYF8BlRJW7gBq4SV63SlOAWgioLVviE0d38eQ8z tlN3/YVXtWHD4cv4I5OC/zyscHIEpwxw6q5OrVJ2AvLvgCsYGWYwMWGER8t69LcSurJnHLprRvaD lnzgpyCUceJd/YWPb/3PlF/1QgTgtAOnm2lVlmRsVWVcfukmpOmKZ6SFXTeZruEjviwXvkNFZBUX rcKozJPp1dqBBc86GYUdderuB36BC1ZN03JAaMck0gXY0ajDsqAbiXh/h04MLEKQirAbBD3q5pEZ 12qDfBaOdQ6/A65VDEFqA0FA5S1TIwSdgzePHYmzOLDpGAe+Nzniw1N124d0jA6ReGswp1fvlalL ++UPPrZRXrp6XL6J609v065++2ivfHR9v9zZGJad27SbVe5C3vbYEBtx2BexdYFZjUU2V13tw/w4 y3hEl2nIXWEXL5VZ1gV3upvlCOF7c22x3D7pl+XBtbIwv1emFlk/ZEfxCa8PcWcG062MzDHH3hsN HeaGrD9y7eIU+exxTMWOirVli5HrAbNZu0xrr0Fk64LFZ/7qWWxpRI6dUQj64oGy/4WIjXqNFcUv gey0Zbs0IuOy/apqO64jz7Qn/8pv4bI9t/mG7iqZe/IJwygIMqzu8pNUxqNOfqI9BZZhVCnUhDG8 vC7jz7j9luf5rTKswkFcNFPQ6L6xdb/cunGzPPaW58sTTz1FVeC1M3ipPFKBR+jgd0es9R6zjOcN U6Yd8ce54LrEZprJRzMPwulmOkkH8Ul/7bonjxZfv8XPtBVmwkojhZ+mQjMFbTs90zesaZlu8mlh pKHxGK+jZLVpqvQ3boWstEwBbnjjSV5veONWG0/Ss8YSUX15fkTMzKuiYvNt5U93/URaMzenOG0Z /iFsFa6uCxAOoXrClW2+juHDyHGzCesQP/4rv8DGif3y7r9Qp5AXZlln4Nxej/m1SbiW/EhCSizj nqLgLIyu19agfPTbzVEHwAojkVMnoYUTT/FSZZ5qIVCA4JhuDQDfYasdhgjXOFTn07iaz0fMaHDF qALJplYFih0iBa8bnewLDuhM+MydN0XZ9XC6X3YoS1MJR2Zj6r9Dw4WMdT0Xd6FkflCWaVOZYk1H d900Da7SNEaZqsrfCN/YE043SzbhsQZcmDiGO0AeQ7WMIh3TDih9UbjXIrMuCudIiTLGLh0qtJSp OGnTnrrmHAeU9homoo1v3ZCPp0LeOhpr3OmGIOwqfOG/6riRUAB6Kl5Zaj0M/BzZ4uxIlsv0KtJE 1qG+e/OUAjwSxOA/lCNmMRkglBm0ct0fD7evPSgHnyTNSe7A7d2tbxdDxI3xPyrX6UV8Cgn/au9q 2fEYUI/F1xEvAw2usJwwjxDnuAkd2KlnL5Slpy6W3hEXAVzlJreZyyz3cjEF6R3zYsUEG6ZGI/TS W8vvHd8rc0tfz6UIi+UKNxztdX+nLHGSwNvc7BhMsEZ7xNEk9k6xf5Gdr+SOVo+GYYO91IYzxMjf TZB9ei9MCkbdk7ZB34boLuFEufFtJ6WWufWUeOIDD/7t8LX5UTJUmbH2ZODa28rvDKe79rbOeCwz hUgIJ0xh5B8KAE21KnlMfLR+hJePyZMM47cq08q4xTP4W5OWAsXpUQVWCi9xMh3dVAqtZab393gl SJ7pI/cT9HR8oeiQXeLevnfAbOEBcHvwWvHwrK6C0DXpzJNxil9q4TJ/ppk4Ju7mOfObdNZM/IUz vHxZUyGo1m7cSTPjVQuvaVriYLgcyWa8Cke1eU86GI8j2uT7iXOmbVriafzGY1jjyHQM+2UXtlGS zU+tGnyANP+nygzUTMOizQyF7egnfgAMomIeMR00xz2f+2SMQTyFzLgJTi6j8rxenw0fA4TvkEP0 02x1D4IxbJ2AMFaQqZEvbLixg9tu2MwhwSxUiae2sRnGwspK0ya2ONYClui1kpuJ2MAAznlzVOyE jEp0mkW5Q4RJl6xg+f1omVlSaVbsnCrKqVZ4YIwONX3btscIIqaS+LYP7GUUXkTBq3HxrVD26T3X e72tyyauQJQJWkkjJRkAdjllCFRpVl10DSWbC5jmu7KnGj4Yp/4ACGfY8w3AsKH5iSVWP0wchqxs SmX5Rh1MByLVLeZzdbPDGH+nAHwlNjVKR5EqXTMZo9De1pEOldg6LazyUbooWyWyVzRW2vMtMNq4 QyhhhiJgrMuKp10dwxJf0qJ+gTOdBqcGfeDAsnOEpzAa01MaTTItjOA95tysI2/pwhIe91iX8hyZ v4hEf8Dd48dHNxHmN6PztDLB2UYKc86RQn+hvPT815fZr36hjN/2Qvnw7BPlU/0r5Q4HifbM2ABm fpPR7fRSuUfX7Hfnny7Ps87w9uV+eeLCS+XJ47/Po/JcxMiRoAlGT5ad9WYCYX+0y27jLXbPRr5s qeAPPn7b5nUesNYbHT1GvuLt4yDmQWI4wBWFWBcVGILSZ2E0S1vnREOHUXIfoGTaybht88m809RN rZJfpW6H0S3907TNp5avtFWmk/4y/xREySsUHOmW8ImLpoLPdOVr2tUKWaeEvZxB4WBcwiiwHMGJ h24Ki6tPXOUiE2gA0WbZeXzzzm3WdHnqkJJYZx1+uFenqx2w9IlbwS3/NG3jFDcFm3GLq7xWfqmf tEn8hFdlvjJ8CjRNwxpf2jVVxi/Oxpla97S3w2T6xm/eTV98xVt+b/opxI1fvFPY6q7223hUdlrM R8oL4xWXnHY+z2si0Jf6J4kaLYLErevOrLohQaW/xOpR+zWDn0QBhme4KcBOGOnqP8Ol2fu8UiFr mrnICyW4OTK9NLtQVtkY4KPK+5yzXWbqSiK6iyzeY7RiIXyHMJRDz6NRKSW8N7dIQOO2MCSq9jZh LWQJH2dn5YYoQOInpp+Y//NbVueUVQNSMxvQNZ+N9SvDMH/kJVTkDRtm5q0ya5hcA3KInwKUpTeu WaRy4u6NUApd3y/XlHmq/VbwunPZqVPXLo/iAL1s1GS8UcoSprNk/cAtFJ4KnkRLtxTArMwFiPFZ X2qTDpTDXV8ZrkrTkaWm6anMT02bMFhqbDUesTq7z1efDGU9rnbrjKH8gq2emTjUHLRxqrGbvju7 4VixcUZXmZ15p7pHHDgFnrJn5EjY23jXmJxVcD5BH9uVq5ZnSldqP3RxnVPBbtyOBpjgJ/1j2ske R3nGrK+4wWjEWRzjclOV5cs4gX1QnI9lHd4zlRMU3pjNNUtzTCMi1Gw33/DiW8v+9mb5wC/9crn/ zz9UXl55U9l/9mvLyYVnKC9mkij4ETc9lRWO4CEA7hH3Oo8irDK//eKFifKmF2+VvcVt7uqlM31h t0yzHXn+PmtnrN3u3mQ094DR1Tqbs4a8TEM732bi/oCzv+ynpSxh9OQthK29EHJXS0KaYHeXMjwi OjYQrB6xgkI4eMpBxtmHkWabTwGgqZs6eYJ5jc55465fG144eVoKRk21YVIYpFuWkGFSoBg2tW7C +p1MP3FMHDTV8jL9FCo+waeQlZflCM7wKaw0FSaGEUZzgdHr4sJM+dhHP1qefOuL5c1veUv58P/z r8qte3d4do8NSvRgPMfrfciOZsVJYWO82lNQ6SY91CncFHbazac66ZDh/dauyrya99RJA7/1Txok 3Q1neP2EVasy/eDz8PvESzjjMoydDumRU9LZWdBflYOyLHfdhFdnnrU/EsJW5FTkryoJIjejUccU TwgqK2gtIMooiGkPSkYSBYQ5x87iHe7udHv/hccvl43tDV74+RtlHbf3cE3j050leuj0xBao1Fxo 4dWO04SZ5s1Le8FxLyzJDuAgsfZLJZHYfSqdldUbXiwMld9WENO2YCW0fsKrPcAtQxf/YLaUC6Cv VW23zP9roR4Nl8Qvcc7vc9gp7KIq469Zq2R9cEDqKUR9dMDn9E6FK3YfIXBEq5vCNfykL/EpcKag p4JVge0ZaAWOdhmkKBk31tN6lGh6P7B1xWOfwsCaIqyw2QB0Fz7CY6rSnp0HR7pptyxNGzRq2joY QLea+/ysjvzK1gWzPihWxcPwMV1pWPxSiEeeddIf07VtH2LgP/IQM8bYVU2ykap24dt0N4zuPCIW 4bGG0q0d1jCOZO3GcFNxFbpExlgBu9P4dCadHYJqHgvywoh4qJ4C8B7q3RGCj0iOmFIesB9i07ds uVd5SEkycVne/8v3eNjgUtmYeLJ0nrxWDh97nBueOA1wAQE7R9xz4LdEqTp6GjP30V8sJzOPlfvT V1mv7ZZ/doFZJR6Nn7nCg/AnhwU5XJboGE/vkd51nsT8BA8VfGJY7t/ullc+tVZWt5lSZBTOIhC5 gtYTH4OeUB6idmnbPTY9+mhCl13fUk2BbPP26K0b/KzHHaZCPaIzwbSp177a1tXJxDXlBemuXV6Q jDe/0z/5h4xaISTT18zv5CfCpVDQ1D+ZewoKBUIKD02FYirjSYFhXNrFQUHrLmNh/TZthWqa8i7h U4BoyucURj06T6v3V8vxTKc8fuVq+cgnPl6u37xRvvrKtTLN+ebO3gnLRXYFq2Dz5SEFk+/ZJi7i J22Mr62lk2kLl/lOnHL0mHkwbwnTNqWPfklj4f1OWiTdzHfya/381jQ9w6iNS3zEP4Vt4pFwGU+W tXQ0nP4K5sh7U7a6J6/JMvqymuSXjFLBLa1GmfEQupjHXHxdiVNvOjGzjhqjMgHv0Q8r0QRn97bd pkhDdG3h6cef5rjBdlmlh/L45SuxScSwahf3j7lk22vLBlRqkzYNh1MxWobgEso0fKfTMPrrplbp JsGtxBaIOLuZSkF7ys2avAl/eoEBcGbvK0U9VC5mTNxbZRUFp5v5wqjUOQNxLOFoUWHj9J4bhnKD lIJWwWKFVOC6OUg/j9/QjYH18/SXzFA/tBuG3FQF2w843RV+xiFOmqJmuGq6ZleFrkJaXAyrgNFf RZHX8PUzfvUXQtMOYP2uYUwqw8cEdxNRlqn+beXIUdrE1Cy/YhGCUWcAM5zRxDWVWDJfCjvdzY/C wnTbnQw+Q9mpyHgbdCKcnu3GbvhIE1Mc6ki2rqm7timlfSLtEGFkJ0G1RSf2mDp9hCA85rWeIx5B dL2U6+ljfZexGZO/dGo4W9vpLtNsCcc9xmW8CIO+yG7la3xztn2JNd0xR4BOgNkl9T5z1D4lZwFM 0oHllMDMDDC8mbpNhdlBkr+6hcAcPkOHi121Bw946WetTPMizWCLkd1+t9z79FFZvT4uG3dYrtla 5tJ84ud6w3GXM6qDdQrKHQPXaXvQEWHeYbt1zERQp6LVs1g7wdISsiI2YMk3bOcuPzm6T36hGbwA fqDSrqBQvx6M/saTPCP4GeFkyGoFgGabnxhvwrXTEi79DJd+xu23zN5wmZ6mfEmtkE3B6bewCgSV cKkMr3BVmyfx8uaoiIeHWtyUtnGwU1bvcVXm0mJ57oXny3iP3eGHXH3Lvdkj1m9jBIigzTuRvZpT lSNk4za+FLamn3lLAZeCrU0H45DGuqmTbuZdPMU38CTupIFhhMtOhLBJu4RJN2GNx1GoAlatwDSs MCppLg5Z3saRYUxHvKSt+OueyvDt9pfuXzYTPEOlCebBEGwcoagTwUqY7nFTxQQ7QzLjEiGIT4gT CnqKtxnHVy7EqOHenbs0XM5HUSlODo7L/QdrZfkCFQMCdJj6mHSUy1SVgrvvejBx6RejW3FAB+EY /WYBiY8wulsYaQobOCGYndOLeFLoWqdlrEocVdbx5rM6PsK/p3ieWiI/gXHkLd2bjCnx6n/NqkMF bPJU3a2+7FdkxMVVaxFJJYneuZymsPXMo+ciVxzx4GelVdAooGdx8KIJ3WaR0IdIcd29OMwEdDcM LJKUKW/KRzcFLVGE9lt77QjUMNY43VSKxR5c+KRJXzeiOfXPsLqrarPEn4zkSFh39gCF8iKFCMOX /gmvp+5qcY5OB3XRuq5yI5kdFUf9Ko3E3eyqjVnTG7pSiavKtXKV6amdlJN9u2lNkBS4UUxE7EYr r4d0acTLf7bZdHjIBiYu7eOKREO4Wst5WZiPVyIGNt65yG1TY3tTM14aQy76CNwe9ssvUWhsGqHt TV1dLoMVRjO83lOuMIdxgVEZF2dMML05wb27xwtM6S1S7vN0dKcQ+rTPD228FWbOxQlHK2WSl2gm HrApaoNR9zodX3ZKjVifGJLUZJenKdjQRSDwoM3CfMeEp+bRAWbkAUE6sRMKN4hlJ7rH+dxO3MUM quR9UsbNqNZ612Ooa7u34trObdMq+YTtvc2MZfbCyIvavEk4dSphzsdlGobRFNb4jc9v00zTcClY k/e04xJOYaBwVciqUwgJrzAR3jRML9MUXoGomQLDuFQK0EVbEWV0efli+ejvfKi8/Y98U+k//3z5 5L/6EDuPD5hK5kU1buhTyO4jpHqUo2vCHudYYce5T/ql0DftTEOBphYv85l5TeGZ+Im7QkxchFXp Z97EWfjsJEh/YQyjPcvDdI3fb/OW+dNd+BSy+ksjddLT+A2bcQQC/KSb+cm49bP8VImjbfWRV9CB DIMmptU1b3KBDhCNngiZlCBdp3k54uOVYzy2WH7u136l3H2wWr7vv3w3G6culidobrfu3inPXON5 PaebiXNSZiZRGTVLTNefsnBtXMoLlQQeUHDnC8hCyQKV2FlAhnFjFL8wNgoouW6tu3qfqXRr0jrz eLRsbTS1P4TuQx8tvBtAvaFmpR8hLc/aB6mxKiTaUVR4ihFLTP0hZhQKKoXGIvx9n/KHz8Yj81bk +zD4C7gf4aYw1q2OfrmohA0uHY6FWP0VnrJL09AEPNzFZJrO1hGdOZuysI6p4zwr0IE/boa3aA1f f7TgXrMSTvoZr2bqyqL5xkFY89+G0b+JItKua912EEy5CkfzFCtXhNVu3BlGAe1HCEut2hsA6WEH RqVhuobXdAbB94XdQKXbgMy5lLKvgALAeGGZ5QavD+3wt97dLc993TeX3R7sd/5C2drnZqm5CzzR hnCYucJ5y8vM7BATtBwzAu72l9BsPlz5KtoWHVruVu7N03lZZG8E9y6fLCFc5pi/QDgraIekP4yL MNyQxNWQCMM+Z3qHk77SxXlJHhsYD92xRbtnd1iH2zrGXaa0h2xRPthkOpMNUW7cAfnxmHbOyHY4 WgUfOwQwT0boVUMjp4fpD/QYsflSmDMU0VED0s62HZARo1+VjFStkpGqg+80AiuZqzDa5SNpN0za dc/w8hXjSHh5kHbd0y14D3xG/pICR7u8p42PI8Vk7ClcMz7Td4TaTle7Knma8eVITjcFmMJSAWa8 PL7HTAN3F1jBeGzC+4/FzXO0+5TLp+6sMz0/KpcuXYorHj2XFXcvczXkPCdAbDcBDx8Vf4Wmwi1H seJqmik4xc38peATNvMsbOY185h0U2iqk0byZOPRLfOfcUvPhHMjk7DimGWUtDEN49BPrT21OKmN S7eMI8Nqmq5t6ytCkb9QFPOp0smMy2Di4DmLX8dsjOos8frD4kL5zM0bUehXrz5e7n3i5dJZfKYs sEnK9xx3OQc2y4MEEsY7kr2IW2LFYIw4HyIUCcR3w9aS4IZtF5bfER+Ed8024MQxBe0p5ucsZqSd sXPej9rnGaq1UOqvWJ75BM7J9YO96y1rr8w+LNIVP39TEBmDLKBtZiU1HUd7MYYiqkWYow9OeOsR 75/HprpDd9MS25KNEXfPnh4yIj2BMbPXMtzEouo6lWxapqG57yYZzFnqgy+muDPXEc4+ywKOFq0f 4iuMo0zDqMS/1tGYe4kci2+4C4BK2DAjnuqeeRc+8YjpYsPg6Jjc+kftCuJFvvATPvVp3DhotzMQ JnYVwU+FsN9xpSWmaXtgZtqyio4GzId6bHhuDyxLV2bLNe7CffLJJ8rM22kn154t29eeLx945U7Z X7hcdriyr8cFMh+/t1PuDXlyb+aryt7xY2Vts1P2uOVpmkvuh1yhesSIsju1EjeyHfjMllchclNV l+N3XZ7zG+E2XuRw0gJlxJWQU/NecY9AZiZquMHOTzrHM6vMWfgE0jGI2TtwxMr+Cx9bHFNW3fEc U8jAEWYwucky8ANmEz5DQa1DJ45tDL3vkXQgatx9zOg2jprRSfOWLQ4iRx1y+tvPEwrZe9IHdBDc pe1mvuA3+MmMkyEnP1DAyWx1TwYLaNg19U/34Cek0/7WP8NmnMaXjFyhpGBQaOhmWOEz3gyvm1oG nwIh48v4EyYFW7qnENNUeGfc8rW1vW3KiRu66OAcebsZbcvZIHcld7mk5Kkrl7ilDGF7cYU7DhZj ic74Z5k5PBJ32pYCVp0CznhNyxF1ewQu3uY3R70pyKSj8OrMr3Qwf8JIm3b8xqNf0tn0kqZJS03d pVc7fsPprjJMW+nXjse0dUuV9E86m37ysYT58ppnuFZO8TrYCEIzqyotOOo+ZMpIz/HOUfmRn/rJ Mn/5YvlPvud7wnPu0kq59+rd8tyLz5ff+fjHygtvfTNvZO7Qi52InXkKa6eOJLhxUUTBTGO00CRn AauS0JrCS9B0j8JE0NZjPuHcQrj5TsOEUrXt6faImaIoyb9YVA2XYR1p+VWLsK67as+1WoWN1PZl HMakIdwsEzcOWaeF9TIGdytHB4ny8+avA5iuTWbE9zYM3illJiSJw/2yrnxWYa7p6DJmMojN0eIU oxwFjXHbeCp+dQqvxwX63k5Wm551Q6FaVTbD6qcQNgbNOlpPf4V0qkg/PirD1eq1gJ7Xjd3rxt4k EIyCsIikcDLe9JMS0kxlzdUKSUJY6qY93Aji+61tJU2CpriblPsMYtaAzsUUZ1OHPnzA2cn9Wzd4 MYdHtQ9ul5lnXylbNz9c3vGmN5ddnuObQghzd1R59quulg9zdO6jHL9ZRTh2rzzFE5ZcAMAuVe7S YEqRkQ3TFGNGqgpWWgg4ev6aMrUz6tIQ10AOeEBguAfNd1m7ZVjpU23xGAjCpasQZRp5zBG/qe5e ubi8y8td+/HMXm9pp/QfcIkAFavPGvCnrr8C3C02OnHjEfre4DbyufKH2oOhlvDt7usT0ndzpPsA NCsPgFa0azdbDqGHBLdOJdPOdp/MVDMFVwoDYVTyieQVyTuMJ+MSRrt+bWGQIyaFgfVRP2GENS3T NC1N0zqfXqaZfgon7QlvPBlHuifuuuufwsv0OzEFz9lmNqcN6BDtcoPU5aceL0sXlumIsMyzeJkd yZwGoaM6zWjWDVKG2+bo1SbP1+0x1ZxC1vTERyGbo2fxVZumQra9Zqq7sImn+KmkUdJHeMPWthve EZ82w0k//RTiwvmdfsZn/CmcdU98dFNLG80so7RnuZiGNGvj6HfG9WgJW7F6mB8Eop/1Rw7RVnJi Gy658rC1R3q4s5Ftktz8Qe91kanEj3zkI+Wp554pq6vc/coaQlY2he0cl2c7rSRLdmeim6ckeN66 Y3JZAFlRJayVRncLW3ftvnpiYfBximHLeur2lWTJnKSZuJ8VWfU5759w8HboUbUCyHB+Wgm9tnEG WrqW6ujVqSp3HIfAxU1YBfABbhc5I+Ja2j4PvGI7qzL4KdBYFQwGbph51lrjyAfs3eRtXqatqZAW C6uN6pDy6sMonDbe5hznNPj0YbQbrEFxQjFwrZD119RgD42TwrCq2oRNp0ac3y1Mw68mX2Fi9yt5 9k94zyvrY6dEfF2SgN2R20o33ewOSCs7I8bdB9g8KcQMHeyIeMx3dEgaVE2jKh2qoy6zdChO2Djk znwflBcPfTtc7N8rDwqbgMuQZZmZW4wSP/TJ8tjjV8oUI99nXrhc1p9+snSuvsDj7XvlAZfBbByz 9seOZEQYAnOPm6i2OYd7kbuQ6dDwYsARoyMXBk7AOUaOMLtYm4Zpd9gQNXaoacHIVLl1ioOb5WCZ NTlK/InZYXlx/qC8OP1yefLw42Xm5m+XibXbHP85LHf+b25BvjlTLm5B/ZmJcnvvQdniONEiW98/ OWITJDnyzVw2U5OuQt9jQeQTAnU4fiQto07g7mgWdsCnduiMXX7R1slYbfcy42z/yfDlAcEPjAYY dYbJeITJcMKmUFCQ6Kepm/FnWM3UxpPuJBPK+DL+DJd+momXcYur8DlSNJzfbSVe3rolrDuzJ5hR +uhv/b/lj1y5XL7ma9/GZRc7zECwns79BHaC4wF2nujb5x7lE3hwaGgcI12EmmZq02oLdYWn30kX R7yZx8RdPNTCKZjbYaRFloVxpHbEm+HMj3Ga56SPftJZrTIelfips6OQcO1yTfyyTDKs9E0tL3t0 1MPl+1q8aBTWgQDDYgNo841p1nsO6QnLJcz8Ec+A2ZImuTT7ZJ21ARbwXX/Y2uIyc3Y/HsJQ5VbO atnIhjT8CVqh10JOULF9PzXSYqTqqxgK4Cw4zVQSVsK7PiFhTSMLtZrnBG/lbxn8NA+mlgV45vkI 2SAG2az4tvKQTp8T01aYhLU8FQryVahIOSBooUOfhsm+mBi1uSFImHl2hQ4cAbFuJBLLvCbj03Ye TZlnA84R7u42jXIC0QUE55ENyLCs+x3RARKF1FUkKTBrlhTg6/TGeRcdJovApYy9jN60vRbBd2tj B2tILhm09OCnUdaIOgUpDsYLg9Kt0Q0YkdQwuouDpp1E65E+cUe0buRBmihI7fDFkRWcyWKsKQet sMfoENjcKOZRJzst+ou78LKNbOyZetbgiiXCm/otrfR3tGxYki2QpGyzG3iFpjXPlGCXi/+dRVi8 vw7T3Sj9adZsL/bK6sVF9kVMlVdGK2V9a52HCVjlU5IxIvVecjdZje3MInBHvGAz5BrF+ni8CZIa 67sTTEvDhmO0I4M75AIaHzwfuP7KQr0btiZosE5Be0vc0sxyudx9mo1yPAMHk34SIb7BGvDHfutG 2YTZH08sM+05Ue4ebCNkKRco7qkDCw/Moiic4fCqKbCJ8rL+ufO8KSboACT+PXCUMctbxC2VbVYt 0097+mtarsmMNVXpLx+RuRtO3pHfmrqlMlzGYVj9hVelX/pneik4FBJtvAyfuh3eODN/uicOCXsA bZdYevNRe3ahQSs7xx1eV1soN2/e5IKaibLJruSTTd6d5U1b05T/efTHjac+OO/UtELWOMU/+WSu 24qz6SZeiY/wClbDmJ/UEX9DN/MtvLAq/QyjmXnRPde2pZdKv8QlyyLj0Mywpqm/sLrpl7Q3bXWq hDNM5i3bX8I8+ma0ENCUntHzrRXHxh+ClnL6+V/7pXLjwb3y1/76DwBDw4bJ2opOINAMhSFT2aO3 vchak0Q7ZFpkcZpeL5uknLa0l2tFctu/GqrGaMeznklECZ4Fk4VhQdtTykK3UmVlSvh4dCAaVyU1 UVIpH32yN9g2iIJw8poG988rCy0gg6sVBDI7pzhPJAT2eqEAftRd/eFzsDvWAJnmXIDG3m7Us8FT 5grbhVmOlXADmBf6GldXxozUOGKjnM326sWZcnvjoFzB7nfqYFUiQSHkxQ0LMIN9GqgM1tG2sLMw 2V2WKNyglbjFUJHvMzoYh/mojmAgi47w2rTXe4zSjUYcrtE3NBAeMt0qGG22Ub0xFQui6c1amrKI OqKtAjQ7I5opYN30pD2/Dac94vKjSVtbKnEXz4BjRB+PHegAIgNmCPa4Z7jjvgjet5uG2Y65RnFp jmM90G/gAwSMbjrb98r0xkqZ2bvEBRZTZe/2HSJg1HThYtliDZU5ZLRP7LGCbuX32bhJJt5BeIJF 8S72Med5j3D36J107B7xyg95P2ba2LeDt3g/9+Wtx8rttaXym6O3lt7u23kBaKt0aNP7R+yGpfxv Td3iJiteYhlwTIhp5AHv/hwNP0JsUJ3Oc4cFWd/ItezjcQcqmufoxSnulg46sKZMHYvjhUF56ANO 2d61p4ADPPx0azNh/XP0JH9QJVMWVh5ifGp5RTv+AG79CGvcwqTO+BKPZPrCnYcVRrc2nxLeuFSZ 9uuF1W1+eZEBBbvK6Tz1ueBi4erVeF+YJ4ujU+uLTEfoHqNeH5owPd/NVdBOM+K1fSv8FEDmN4VW 5l/4xCVxTwFr3qWPYdI0nErYzL/hhTGN5LlJ49zoJawq4zI+YSwn40qV4dM07sQv6SwtM+3Mh/Bq cUht/LX0M/avADOqBT9105Ffsg8ZFus/3Foi4exhPvHEE2V48x5ciekpzoeppGP0dJgu8+HkfdYQ 5qg08+y4G7O7bhpGS8uK6bkoIIgrAWMNDU5kYUjsdqXwu10xsjB0syDUFrLuWdEsAONPZV6i4pCR jCv9HjnzrC5W1Py2AD4vpQhBQYswgvX5Ddn5Ubi4hqrQ8KIHT48YwoGkgukKw61jKrF8z97pJmep v+vPfU9519/8MaEQCgDScbLXHdyZ6V/L09rxv/3lv1L+6c/83dO0YbeRsM/fKbSdxv3V972vlOdf KP/gh76//MxPv5dQVbkXQGh5s0p8VI1RP/iq2ZKdWyf9q3WzsoR6kUeEI6C+xm8cCn1Na6n5VYew xNEG2lAt1p/FQ1ZxNoVcYYQzjHFpGl9bG04aaopoZDs+4lPXuguXQOLvKNSOTrgD7/3jO9B3f5O1 NEi8d59dwosw3Vsb5eKbCrcLuW9poTzNtYobvcfKjfv06DeYWfImDnpAJ3v32dLMsg6PD1iwjnBp SLWcJumG8A6jb9B3uTCB2dxIzzVSN6lNcGbKJ3LL/TWCMoIeTJbVfcLvEZfnaU9Yad5cLhPrbODZ ohvCy0Jlkv3TbLYqQ4T94FUCc/XqxMu0M8tSjRCl0y2REHV+4WduySs9NUmjYPdObxmrQtdp5nZ7 166WH9hu7VyrUphp6q5/8gzhZcS29wyvqdJMht22J2zwiICEbMSbDF8zhUXylfTPtIUxzgyjvzrT MZx2zfQT1vDyPbWvP+i/CL8U5vqnXikfuf7J8off+cfK27/h68vf+9lfKIONHd47vhTPLMZInxlB 69GQAc+A9msahjVu8yMt/JZWbdyTDvLK4NmNoDV86syLOGp3BGkcwqtVOZJuyBZpCWO8Of2sn+F1 1xQf0/c7BWfSXv+kaaYrvDhlJyAFbH4bjzzeNvplVSJ6pmpB5Hclav0SzCrp1NEJBejHRXYcr1O4 i5zR26fXfUKPVk69z27kV298hhdDONx+fzPuNu0tsobLmsI0hXrkjuVGeI7YkLFHQ4upXzaFSECv ZZtpCtDU25UiiS+cuGeBiGv6abfyWDAqYaOyYtfdCpCVyfBZKAHMTwpfojlTbfuZ60M2ms9D3+c/ ZPD/WuohhL6YmBqx05SlMcToElPBavOwQvI2SazZau9buRllyex2GakucbRrASG6sctlB+Vryr3u S6zpEZIXYwovxfB6BEyYWLkHl+uKKDwYOtd3/vs//gvl6156srznv/kfIiHLiCjZ2cytYxPXyjNv /0Nl8PXfzA7cg/In//M/Xv72//Jejr549Ii0WT/cj3M4TXNpyKzwUjW5Crs/uqodlZkOrDG+naZM PztwrlE62+KIWcGrNmqFpRu7yEHYZeEK2G10lnDQpuUvjLVNM8P57ZSoo3HXoVeo84ZX26Gx06A9 cXLGVxx8J9eHDY6pt5z2AT+FAHsTTi6zq5Td3wjHTTY63bl9FFcqbv9fS4Tj7OzkMrRAEvevs166 wll3VrrnqevcyzkmwUPi689x5pPLKgZscDrpw9hnOEk9y8YTRs5On9uGnQYfIO2923yet/U6PKcn A1s4ucquZKYSuYN3zFWNY26I6lEPenx32cg12njAchEj2o3rIH0LWtwmrjVwvwdeHDNxxkP5Th4h SuRVq3Y7W1mQ9drN6j6iB+j9yL5Daxu2zdues03bnrXb1l1bbKta9tCXOmA7V6v8Tp1MvW0mb9BM lXxSMwVCMv7EQb/z/sIkfPqdd9PdtFLwmR87DvIp8+y36pjd5Zbh/uFGHJ08pPO1RbevJ+34H3IQ fPbifDxGwIR7PW5H+ge+z0sZdxnxiqtalfRIHigO0kU8LG/d23TSX3wML84ZTiGrX5qGEcY8ZFr6 u2abcctzhUuaaJcuGWebJyf9Mm3jTDfDCatWeBt/hjVN4RLfhntE3r8sP5nhTDy/NVNB11CxSaTZ cey5uA2ed7IebG86hQgQYX7s77y3HHH+64d/8AfLFAQwjExtwC1RXXY4GK8EkCASVi1RLFx3xVnB FLwSKIlr4sJISMMK67dh/bYy+m2YhDP+DJcwxi1MVl5xMQ7T0TT+dHO6OXZhEkkwQxhlWCLW///9 OAUrszevCjG1FPTlma50liHAjI9psF6AsdCn8zR0AwxCFlH093/mveWv/5UfjeHj1WlekuH2MBYF eFlmrvzRP/cflh/6H3+ovPXP/qnyje/7J+VfvP8jkZBV6YjdpuvE/57/7C/GUZd7r3yiXH32xfJ1 f/jZ8sH3X4/OgOd3kRnl4OiM+ZFo4FhNf8++zYMqOz+GUvDV6XLh+KbsrdbWbYWr2nXiOFNMBD4e 7+5YRwWGDQ1sCkgbrjrCNf6n8TR+iIiYChcPBVilrsIjeGPEGeKfNMRNjNyYxVgjZhgOob1Zdvrb Kd0djs+wh7Nssoi7Q+F4kIaxK/CMBugQHQ5cs9zlGA4j2AEMkd3bXUaJdC859gM23kBCQr6VS+Um FRHBJK8TnullFoqHbZnKpfRtb4yEDrsIUewj3AcI1GPuPC67dE+Yyqb3BXJobi1izppvRs/cLlVO 7hAza8aIAhYATAWlwGiEnZ/kJwx+pK0UScZrG812attU22Ztvwnjt+06tTHIF/RPrZvtObVt/Lxb 8pHIo/lEC6dpuExPU5wybk1VmpmG3xku08sw4mwc5idVwpoP86fSnmm18fH8+S6bTvNCmM1jHm9Z WS5zM7Nlgwuq46apqbkanv0VM2xk9JYpj1DRVMskHVZppFCUP2bc4qlO+omDeKmSvubBzozuhjO8 8MnHdTN/6syvsDl6TSGYYYw7hXHSzA21hkmddMjyz7gNm7hrZtziol2tyrojLSOucH3EfsxsqqZO xacNXoHpncb2fOcXeHqLOa1pek2HTA/JfUZwkjk2cYxvrHmBDAesl1kP6pcHXC82ywYmiT01zfpB U9hpWgHCjwrnFnDtCl0roESTWG6AssCToIYVzikL3ew5WSBZeTQtDJXhhdE8Xyn8jsKgUMx7haud Ab+dTnOqy/82bSLi1k8wTr6DibXcvyKsFLmlLjtKU3YiX2bME2vp7G+D0deR25CGvtU7Kl8d3UUY yMkUox5gmWa8t3fAkSA6NQjSA5jxz/3C/1FWXvzG8u53XSiPP8szcKzdzTFi8W+PEdvwypXytd/2 9nL/+q3y0z/xY+Wv/uj3lW/69j9b/sH7/3tITgOmvlz35iILoFHimDrd0ldT3Ot4tn747Tldq7bM XdYv6nYiYKFhViFIXomZ5skmJc36HXCEV9g6W27chlMgG2+8lmQaaEezsUHK8AhZ25DpOUJDLPId EURurE+OwJ1ZsFPq7EJovn3s/hD/ELbArE/xEDd8ZBt3td0cO0iez1WCd50atgczJsQxG2S2ENpO AR/Sw6cNjWdYr6NNHc8wbp/2Eguu7ONe8h6LpB2XCNiwGG2GduIjBr6+ZWfLPRdjhO3EFhdTMLIN JPiOkwakVUYI2iF+w9sQZgN8+GZB1lV2L+eQWnAF8k0YC0AX2qF0kdHa/mSI6tezZ/uMcAZC1XZZ hWN+G1dbCZNa92Tq6SZvaDPtdBdOfpBhtGfcmmnX3/CGS/gI1PxkPIm/MO38Jazu6uRViZP+abdc vO0tTm1w0kOeeLjDrdfw1r2NrTLFDMW1a9fYV9AplzsszVEDj7e46YkNqweUxIG77FjOk1+qjTfx SzxSKGX+NNXCqpNXyx/P89aETZyFlS8rbJM/G79KWPHPb2GNU62fNEo6JVybPqad8JoZPsMmLsaf eTLdmrq2L6OysrQV+X1dpbuClk50mYUBeleyQQ/lAOxU/JG//VNl+fKl8h9/+3eWKa5qPLqzQdvk TBgFPgm8gtJCU5gqXCVKKt3FQ0LqJxE1DZMjXWGTgEnQrKgWqGHzOwvBipUVQ7csxCyE/DaccNlw jN/v1GYUDAPn8/TKPDzy5sPF/Fp0LQ5gHGUpD1QKLrUsk9Mo5B8QKsAOtPEGgg13QslDETHrDHZm aSh77EpeYffxmPXbEUz9mPnilSefAn6b3ZKMizkScoMLDIx3n7t43/Gt/zaPmpfya3/nl8sv/d2/ V9791/5q+dZ3vbu857/9yfIq6477jJx8LdUXY2L9iXCvp4wv1VnNwqXJi+MG8Xdc4U53p3ZlqW7+ CQFMHTScjZLrEUJAKjhdy3YaXTfhqoDGjXiNJ0e0Ct18oME4nCpW6Iqz8UZaWBTUduBEy5EsFIxO jRtYYIkIXqa3ySvjNNwRmKGZMiSiAyJh5jYEcR0sIzihuYdih4NtIBGiCHUzbee444h1vwrb3oUV dhLTlXBBfg//fYThJszXSyksR0ZOI08IcPsTi7bNNyVPG6YhID/Z7ET7J2JoBiyvDBERNN3E6QEj 4vvI/T2On/jgAp1VRs/OYHrOxw6GIhegKAPbW7Zh26Dftsl2eyRktD95g/6pMpymKtuj4bUnL9Ev YdOe/sIkXJr6CZ+4GUa3tk7/9Mt42+6ZpoLC0ZtauzrzJ0w7jkyjjUv6p980nSRf9Rm6UQ5e9sTV x1hyGJXf+o3fLF/zje8of+JPfXv5wD9+X1ljs9ohQ9mO56bZibzLxsZtNq9x1dApjcUlcTa/SV/d TK+Nh9/yQXls+olb0klY/ZNvC6ddIai7YTIv0sIBlGENlzD6nz/HK61Uwsm7My5NtW5t3aZv5kc4 0zCOR0LYRo5aPw1tKIyWI9bIgG40oj2uZLPtdJlOdvMGFC39pfnyqVdeocFx5OP2RnnsmSfK6p17 XMU4jBtNjM04JHY2ML8tDImWAtACz4LIwhdemJx6MC7DGd5wwmsXRuIqZC1wVfassqJkAQhvAWUj F9b0spD1V6sirAwpiROO4fWan0d1hJvFWav+a9CuDg1QwmhSulXx4eBpnwrMgWg8GJlStiyqMlKi A4VU2qBhswhQ7tGTlg5HHPn4L37gPeXbv/NrGYq9v/zDX/+NcpPbhzaAGnKP7wl15dv+xB/iIP6o fPDXf6Xc40KGX/0XN8s73/lC+dP/wXeU//lv/XxcCTlE2A2gf1S/xOcNzMS/DeJNV4a3M+Hu+ShZ AHWbQIB4daijVXfEKxA1YQkB52aemFYGlkFgCOJ6b/TZGq13Jyt4q7CuMMYty6CWh8aIjoz4SVf9 tbe1It/d4Z4zFdhOXuwWRxIrA4WFlZIHZpAYxYy5mpFxKc2SC/8DX89tIgS50WnEG7VjzrcOj7l/ /JMIRxs1592j/BgRD0NQ4xbCljbNVHQZSynFPkLzhKnpAVMWjFBPuHrRnskEnSxqAXgwimXaOlb5 8ev4DALLL3GXOuuzCuRgl/EcYKU7wKFsT2qVbVdt20tGmm1Pt7Y9ArR+9E9lO0+le2rDa5cvJA/I tBNeM9t6uiWO4pbwxqM9TWEzneRp8hP5SgqWNs8S3vhSGVfGn3FKA93FxziNS7sj2x6bpHodTrKD x1UedXmwtVHufuZG+eZv/ZayQVl95s4tZiB4kYm9Et1dBiB0VPtMJfte7gzlbnxq0zLdTFt8Ml3d 0i4e2uWrhkt3TXXy2rap3TjEWdzVhlWdT9tv5YE0SzoK16aFaZtW4ptpp1uWh9/GZ7ptvHX3+0sq bM2AyoS/GJW3Mk05Beh6Di1/yHRy7xJTu1zH52aGlRWuhGNruurup7lGjAP2Thk5nRA9fHDIgmsL OQkuflkYScD2t8TOgkx/CWs449Jf+PNKf9PM6RPtsZsad90SDxuF8aUynN/GWSsPdIN2jhgifAJ+ hZiZM0s/daB+xq/OcvJ6bkSAaK0qpgdhGu48hvZ/8ru/u9z6znfxlvFiPKbu3bdlUkasyHUDTykf +MVfKx9mppGbdWHLMB02UT334kvl33vnv1NuXP9I+cfv+wACeKL81M//SvmWd/7R8h9977vK//ST Px9ywJuGVO2aa/k87Nb2Da+Hf8AfmRkPr8PWQ4BxjUoIUwWbo8wqFGns0UZqfNLNlNTa661a9bst XOt0cp1C1t2aaJg0nWIOjOOn0tLpY/3V5lAh6ihQgeuvGIgK2DJFTVvi271ijna98hE2iIuCD2ao UONJOyeYR+N5QiCIeaV4PGKjGjuIS4eXfGoOsJuibuZITTxucBwpaBGqvFY/HrP266v1sUqPoFIA g4w3eZkmO6QwEXBRNq7rW9YyZ4UThFYw46aqeagZ99eLGVJZjrbnZIrprtv59qif7q+n2jwh4XSz vafKsMarNu3UtnP9k6lnmPTP+P1WpXvGlUJDPqJWyMhbMp0UDsafcWlmmsaX35mGYZM/TXHtpv7e QeC+mJvXP8OdyNB/ilrLVP8Gt0R1mFHaOtjjqM98uXThQl3SY1bRaWRnJcRBnhfxNPkXH91VaU+a Caef35opVI1DN7/V2oVViXubBsnDk0cLJ4x5S78IyE+mL0zSqW1mWuKS7u24jEd3tThpqoT5kgrb SPVf5wda9rnc+ohjOrKCSQRuh3Wf462D8rf+4S/S8x2Xd3/nd0f7m4IJH3EjvS+WBD9g+so1VaeE velJU0JYAK+nLYR0t1AkvsRLJfHSLYmbpu4q48hRtIVjBcgKoync+XiyYeiuEuYsvjr1oRxxt2gK XKhwChuW5kfGo0r/xvnfmNHG+YtOxHzX7JDBc7HEgVvEAPOjwUx59YlmiiSACUNrBa0zlNx1wYiX p9jcmMMbq92Tu+XfeuIaz7TVaVKnP0cybDpn3/Zd31WW2dTxT379g2WVaGiy5Z/90/+z7G7+jfLM M0+Xb/l3nyv/+z/6dEzlHhiwrZrvdE2zDaI96a/AUvmrkCMT/vAnBB25mhuEmgLYifEqhjBCKR4U UZo23BSS2h1b1mnjHN0iDIlDGElqGHc4x7owP+6+dbR6TBtwXVacrFf6i5N3Bitqq9A1D4pNzqjj Iqy/rolWrBl96mb5REqKdQUtQnZinsDs0mUU3B18Ivx9gJ632rDHyvLpCNrRK+d8iMjRLYKW6WVH rVXj53x7KFOTOauhXyM4Kx3FVEYZgNikLd8GMW+2p2i7fPJtnVXb7my/2m1vr2eXH7yRyvpv2FTt 9qvwU5mWus3ohTN8hvU7eUTGlThlOhmPeBlXjuLaQtYw/x97ZwJl6VHd93q9793T3TOjmdEKCMks DjGx48TBsQ+cgBNi41gxxmCLzRZY7AiQLIvVAoGQWIQXAQKzGRsHYmNisHF8ThYnMTkHJ+cEgwWW RhrN2j2976+X/H+3vv971U89oxEgMcBUd73abt2qunWrbm1flfFgd36cnnE7X+B23sBpjd+yZqkI Ob4IYQtjI67S1BN8usDiIx+4I/3K9dek4fHR9IVPf1bb5rqqUxcJcYPUluA5IKWH9aJ85AN85Jv0 nCcLJwtQ5xd/NP02JuEuk/Nf5tP9tvGbXtDFaZG+/Y0ft+nltMGPHV0KWqdr07gMa/qSL6vTc4+h vs0mGSMzrUre8m/1ze7wV3hdIyjg6BTqGmLXJLS48odO4MiRY6pRMZ2WK1Z1R2s0LuSjKno9BDT4 OaGW92shshsARCHMRKYyCLOwJBf4OdywVIBHapTLZSMcjRvcrlzSxA/TOFxB4ALOsMbnNO2vIUR0 jAhcIZEmd2e/OqNsRnlUuaFaYjALgq6cytEnQHTO7VyKIP2ZD30wPfNFN4gU2hnVQZifuuIZ6fc/ +Yfa51tM/2L/+brNKHfdYIRswRv6tOQpT/up6Dh+8bkvSL/4gheoI+6P7j1gJKqe/PRnpD/+/Ls0 m4rFSkUs89S0k2O6dRSdvRW2hrvpHR0+M1nJd3GuOlZpZrlR57LTmaHIB/NJxBLYcbOEl9PLxeCk cRaS4EKpfeWsyKoYzPgUh29MmUG3cSpfbtpMXaOTVRVuWenVhaQuf17P49lDTD6TZWjLs3TL2lPV 9niMXXOZmIkrrUaqVdoZsxwITvZVEazqcEM4CiHf30QJKA1uTAqsxkoBuG2CJWM+I+JQE0KWGSrR kK9WlmnqCOGL2Oun3KA0jGfO8ujQLSXsVec2Q1vPUFxD6DZGW6WT3qkd0s7dJglvVYS53ROGG3xu /+4P8Hf8sg8o+wSECXmyCZzbv/NW4raddIEt4+GHct+TXc1f43UaFlbOI7iIK8LEJGVZzxvWdBCu Q36jIyNplz7zunPicLrv0KHUrwOpd99zUM/xdaZd2q7hdr7Vda14sFevZX3jhgb0d2jnFfpit7/7 RdLGr6QVYSV9sdNfQwfSwMTPMJQF3CjTx+niBq51T9jpOY+uH+PENN+Al9VTu0mf/JAX43lwwhZG /hYUiZ5OPUBwtKDAQGOS7uKeVWauPeoMxPsXH7iADT1dL1e1yCo5lpF5FQTnopY/IDz7qRDCFUpF I1ghkAlGXiEoh6TwJx5xMB2PCgAXhIbArhCHE9/K8Y0XergiDG8/x3E4ZsatkCpewAR+8DjG/c3c Md7f/9vtQx5Pp+4fWtHm/gEVmibtwgPhKhpHm2FqqKfa1lb1rFqbZj+aDdHta1NJjXolff4zn0k/ 96yr0p998vb0f+6+Kz3l0kekr2mLj1VnWAYh9GNP/9n0z54gnmHlk75T+wycWO3UsWf6aF13n654 wYvTO254d5qa0sMGCK2ijGXdsrQPg5Lj1uI0StGQgMpuJSiAZTwo8RLXhbIvi0BjSZiZKPJFE3Ap LdkqLNJU5lhmJm4sNyscdMxWOZUsIO2rITjVQcsdedZMlecKRRwts2uJS/hiYVZ+vLMLCdYETz54 UEebLjHoYNbL/BWSnZRQYtDBbnjAyY9WBdqsGARASI51aRYhnefZQdwKBoMSg5GYlJbc45bJ7JZl YYSrwvOwQgME2TbV1vDOV2SCEwVxFI8AeQWpMKUDQwhU5UNtdkN3aaOa/ngrhmiF4OU0NbSiE4bO tEns+OGG9yK+3DYdZl6gjWO3GYD6Ac7xacf0N+BHOR33HRYCmFbgdN/jvsj4nAeEAn7gK9MnHOU8 ljiBsyYuaaBRzp/zs66JDvfF17WS1K1tAE4m3/nVr+mZRa1c6Nu4Hp1MBnaNOw8Uf355XTe+yX9Q n+np+TqoR158eMnClXTJO8LOtMB0vjHR5B9Y8usw3OWSOTClphzAQlvjxI3dmjzjZ7P0tx0TGNMK vK1hrh9gyINxOu0HJ2xJ4SFUyp8ymBPAXircFIIGsZniN3IAAEAASURBVKZZKnB0PrSzd33y49EB vOTK5+XWRlulLSoYc5MTjJWKCyPUmCEUezsmohnMjIVZahic73CpXAgJPKYrGkHNd1qEWxEOE7lS Sn/gqAw0cCj8DIs/yuHAoCO/VRcUMIEDwAD/nvlpqf7oRLlGkzrp0F7rOpdV6NuuQd0ExoGami6b J84mB2y0ukFr/6vP/Kf0sU98MT3v3/94+vR//ev0+J94Ujp2EvEgtm8fTj//b56SRhTnjz7+kXTV i14QO4P0CEoiJNwX//Zv0g9ffml65hU/nz70/j9UPBjKJA7RXjmaxG/aDNesmkbUCMrzQXMmYexO Ip5IPvwlCByHo1l8goOYEueoeOJBTDE480bubWYmyoyYcL7jVZeUeUwm/whIFLgpC7NqOsWGCYzi cfLaAjWnSVm5wIC4yoPSIo8Cr+hBLqVZHtYARa1CmhUGac1ioTewXH3K8j+534orocgRuSEHlAy7 MKttBnZFCnEbprwaisaNok3oN36yD780HWssWwjwTI3cLwgeIcu+rTtI2hL9C+0LZRN+Q5GG22R4 6Mdt0276CODcIdtOu8bP8cENXkxr9zXAoJ0+uIkLLq+ykWfnG3+U4Z0n+xNmO32V8dsf3ChMcKIQ gvRbFhLO43KsKrJPzxvD+uRHlwPx6Q9bDXXF+cDt709XXPnsdMMNN6R3vv4tup0vhx07fjz6Trbx wO2Do+4DwY8/iryiCUMRBm1ME/xddvKMxs+4IlL1Q1zHM11cllbT4UTFbm043KSFaboA67w6L/YD royL/awStsqfMk92s2p1Ixw5ecyhpw3tx9Y0s+0ZGUgn9IJP3/Cg4tKYQSBiqc2wp1tnKC6vTm3u 1/lGr2qIWILhVZEQj8qCmalIM35p0pBQwBrOlQwTu7JhGhMeO0Q3s5iRCEfhdoXgB+5WVVYmuHC7 ItljU3GkVN4y4jZHDnC8Euzhtt8/W9mnqPIqS00h4zwahtu91vn0oG1YZebbWokLHazp7NABjBCU IgpSBxGk5cmrrn51+omn/t+05wf+aXrPm1+Snnv1eyVUxxU8nn7mxx+XupdPpDdc/6oQHroxMD4v iiG4lr0++qn/mZ74xh9KP/vzV6Q7JGxN5MyjFc3LQjmTZNr+hV8+9JRLRHCAVOHYyTbCDy6wwMWf WShzRRQzVRotXVE+KMX8UYJX/nBVFrSySJFD4iM+iM1xItxo8JNWmZ5nqxa05MN5AQMf1BBXDJgR gjSIIYs+r4HmW7EXq5ujdGJVXabgm4JRTTeraKNEFh4aKjnUAJi7mGPmHdNXeQskLv9QGvytt3HY SmXSDFstRwAsi5Mj3FJYpfCyW6IvBCzuDbUx3rGlrdEerGlPbqe0R7ezQAa+Ara0u53vZLbCgYv2 7bRwA0Nc/GxiJw8o58Mm/Yn7GccBh/sQwhwvLPpxGuB3fPo4Cyzg3M/xQIvx4Qde3GhU9K0aoHDD lsSbDj1t6ETybl3YxracyiZhfMF5+9Ohe+/V0nE9TWq/tl+n/deF68ixo3qoIC+pghtFfsu8Y6dc Ths7ymXAJA66macmvPNLWctw8BCGcnpOi7AyHcM6DzvBgcdpOD+mL/DUMyYKOls+nFXClsxBX+q2 onPDTViXvpmEGHVdVNDZ3ynhqWUT7T+Njo7qmzv2EBSmL/F7h3rTmi67yPszwqd1uBC0IMl8gy0U 6XCIKk46ywciuwJMaABNPAgJDMIXXTKtBXIZz5VnHMYDM6CpJBR28JpJ8CNuqQyLP3DsNeW8CrZi 1JYojeituBoBZ6GlrCLspgIrgjxArbGsyst+3mB8P42YoXzca9LOYIlZUxym0lLdwlx63tXXpk/+ 4dvTzz77l9Mb3/qh9JXDbenJT/2JdP6+rvTVv/6iZrvM2SRMIB4J0k50KcbHbrkjXfviq9NlT3xi etrTLk6/9YWDCpByhrKr+dvq78zbbEI2bY4DjBRZYBkXBf8yo41PfCRB1uEX+VvQIoAQZ8wb8Sda 1d3KngUj6K1nGIzqT1wTq0IWtBTXgrUUwIgwZpYZs4xQzrAcYa2ws/QbS8CqC8XJ+7POFSkAhxvT KSo1ddJA409K/EaKVbK44HVKHoNp7c8HBAJbqCgP+cMMf7lwhwxWPFm1DF8JV/EGuNwWmm1deNR+ 2G6K2IpDW0O7MyWeO3mH4Wc7Zo67vU3n9kkeM063f9xlGG73G5i2AwNu3JjkGdPlwLRCmLYqYMm3 4xi3BT/4TAfCyvISh/7N5eaTLdIDHrNLp4zZ++f1tPaejnT44L2xR8v3tywJL+nVtXUJ23k9UDHU PxCzZfpIhE8pkJwupmniPFEep09+CCcuyrDkBe0yOn8lDLAlftxWtjObNxywhi/hTB/SQhmeND25 Ih75gXZMzNAhK4zobDOVVxWkmSsyv1Y8KMCBJ725lt70jrelPr0ocfXzX5hqC3q3clRPremxYp7D QoAyu+1QYWM5lzhSRms2BTfKlYTpCsUfguI2XGlCdGtgUYSj7U8FlZUHfhTh4EajqBxXFDBoV3jA qCct4flWk3TCT/ZNlZeiZBghdEED+9n742y6PnIHSn6zj8NxYt/gE5GaOhZdTsEektZSdShOV20q bF0j6kxd1Ve7Go9o8t//9PPpf//N69NPP+H89IEP/r5uh3puuvY1z9Ga6Yl027vfHoImvhdt05xO hziChmzvta+n//KX/y1d9uzHp395xTPT7X9+c9AWYYWiudHB48bH+ScMRbXi1zDDN/9kDEWMigcI xUq3CYzmC7H8y/IwwhaFQCVtje9D2IoL9FfOIfO8zyLO5iw5FR7ya3EHrRyO/Mr2Il9RAgFJcfUi eQImLIDhgULYaik/55zcoR0YMQp3npmQ59yWBBefAsmozJxLBhsKAw31XGNubgV+FMI9q5gwV/Yo KHEUuM6MWXDtumAj2pFhZEb6oitLyrRT2iSmhYz9iIJfzm8Vr8JjPw+2K+9Ii/Rox06X9kxf5PZt E3/2RFHRfmVC3jwA2P5JIX2R8WG6nyEueSk1YaSBiQrciuP4Li/l9KUOhnUYJjg3tEq4obTJ64om KN06pDg1P5tOzs/ozvnhvGerSyyWdYEFS8X92uJZ0TW5u8Z2RTvUq4iN/oxwcEIzyoOgIh2nSX7I I2mhKQN0c9koC3bgS3sZpyyryxvAxY9hSMMHpEpYp+e07AbG+SJvuM03lAntvAFH+c66ma3oFyoX qkmV8Ocwgyq8r69b+0oSRprhjuwZ15Vg2u3SFX0In3ndl9ynz3q47WdIDxUs6Om15XkditLJmDgo pYKLMoGYUVmc7GRvTHaIhYZIuCEghLTdIxciu0JyPjNsySjYITKMBJOgiYObSkUZbzj0QxxgjLsV ptkYiZuLYTNgYbyqbNFS3cdVCZR4K6+zynCnWWbKfmHCG0gaysUFu3pOrZNHXHUB/qKeYWOhn0v6 UDVO3HIEmc9O9Obqa1/54vTTn3tP+pGffFp61603ph/94ct14cmX0me/+JWIwbV+rI60651j7lWO /ceNqXTrrW9Jz3rGR9MTn/RUPbl6a2xjbHGqlzQKQRSJVj/OM07bG/mvPCmKw/ACW+lDGAKX4jLb pEtZVt3iRkhhotX9h5vYzfwgTBFUmVSZItoTrngD3KWWs0UpFMYSxgZknBjOYLl7K3Mru0AzNKlV KeJRKhINRTilkBLesAkB1Rr8jLfjRp4F2YhLoHQW+TINiJ8CIt+yhoDFT7mVXwgt2r5UtNliOdlt HmHqNgwMdkwUbYf2XPoFHnAXMGX7BR5NH4JGuS9wGP0Bg+Q4YFfVTwDqh2LG/egiBniNo8wb/nYz g7K9zBNpOf/gJgxNuS0YPJDA32XAtAp/9b28643C7NCjEvMSrNwKRvhQX3969ctekd701t9Mb3vb 29Jtt7wrnayf0FaehL3icN875Sef4KY/Ne2hq2nrvFJe04k08SedVljDu4/FbQ08eifleK3pGN75 wUThT5yos4qm+Fmw2jQfEQdY65oK26QooadTO+e5EeMUZWqEx/ZMw3V/Sxk/Tgk2GhLEUwVDbDpR jVCpvfd+9uO6X7U7veTZv5TSpB4a0NLyxlw9HTiwN504MaGzGTVdLNSr553ytH5D1ztG5VXMTXGC sFXCXRqpQSiWOTBhBLSJZ8bA7eUBTIf7212Im5dR9NKIvg3jYIAbme/qpNJQbgiuSExrM4xh68Jb KkGWzu128Dd6rBxkPNsBzzLXaYpETgmGY9XtaWVjSFf+SaBK+LHfyvZ8pzrRTQFwPz37c3E1oN7U 1PM6+lxKKx5aCuMJNTXj2NZlWtsn66b2HBHU1EpnR3986sJRobiuScj0VK72VDU2FV198pj8RI6U dtAWPqrq1UFhNhy5sw+nEqL+KA9pWjXtTRswaGLbjkkXgInQBZqZLjDYPXvN9uyXuwwFSuFPXEyr sONZKnnayybBaon63e5TYivxmk9LvxK2TC7sRtsws0W1mUEbiLK/eofsLydVQN+RTQQ5nbMui5EZ DxyofmhfbsvUG+6yY8Xd6l+6HbeMh512D1yrdmdOOAIGk3aPYvUttoBkz6UpKGNeEm7CvMzNIVF3 7GUeyBdua/CjcKPKOPYrTeK7bBZo7geJ364nBsk7sof+jG29OV1g0aZHJpb0Ipfenkjzayvptt/+ rXRs4kR6zStfpVP1yhP3ZWtLZNdWvuNgly67gEb0i/S12EkPmoAf3Jj4uyyYpdBzvqM/32Ew4fyX 5THNwYvdpuvHOClrma79gUMRD0Ua0Ae6YuJvnLYHYPVz1s1snTnKU/GICpAL2D3cn9Z0Aq5DQpTl tWXtFcShChW0Z48esZ5dTP16WPPI4eNpSLALqvgglBBRed2q2LJyTBj2xmB4YIB3pZiYENLEJH+E A+vKhzmwg89+jgszAU98lk6IBzxlMi5fToGbMruiIzwXPsOXrVF20juteqDw00b+DgS6fKdJGoGR u05d1bigq/DVsaoXis9X+NxlVYIXGHTs2YdFKx8yt9RZrEW4Bl+SUEE9naNa1eqnupFItV0vldTV cSCuEuteVZ74mgwRfX8FFjo41T8YT1UG++9QZWQRZWGaQaoIMETGLDMLgZxizj+heYjATDjH5Dds TrMyPdjFic7QslQqwORpf8OFv2BENf2igSDX2Z7hEQhZgCggQjCBdQwvFTdL2oTPsDv8BvIqRyCS ijai+7FzW8HM9RT3H2tFK3+H7FmpVqrIgWbQDL5RFipu625H7g8w0bRha+IBjxvTirZtt+PZNAzh hsHP4fAn8aP9q4gtY+OI7qSgAKniJg9lGYwfvFZOo/Sj70EZHjzu28CHHcGBNn5gjItj6MSFjGxp LOhznk3Ru0v3i8+enFAbXE/9emD+y1/+cnrEpY9Kffp6g4cIenUqWZ8PaMDam2ZmZqL/Y8kavOBj QsIgBFoEPSp/0kYDg3I+MA1XxiH/Lhvwtju+cTiu8eGPsjAt4XNI/gWe/Jg2mM4fOFvjtab/4IRt sy7LPBT2TBR7ODG7N1nyU4ZRleEgeWQ/9VnBVd0aNS3rncoefUvJ8sO6vqvsntEbmApe5wPE4a40 rEcHuHtTr4inFX2Vzwi/W0vMfA4/r4sr+DpkntFTW96UB3ebGl27elqI06kGi5n3D1RRLGkpHyyR 1LeEV42BhtqlO1w7iKxZNQRGmcgwsCsB02V2pcAAxKEiEbyYaB5RYNmylQ64wRMEiZSqH7xKdQb9 FOAlA2S8JZKzzN5axh2yh7jTo2vNENWRacU1gihVaVNBy8rNJyeocIKokp2FVXWTl/gDkL4p908V 6CkyqDROERJo4ifqtOnERqwzideEadpUsRE3+2xvd430DF6ZLc7tmdnBBbzj5ODSpyJeEW87bDOg WcqKmM2gho3+1CSKvlU/USr9MKOLcOoaf/zCBII2l2d0mb+hS6YNmQ84SYf41Cc6l5wkbRB4twnb jbdsN/YjpuHL8IwRvmsyHnC40U6LvgI3YRzKjMGgIxcm5aOQYYTAyUK+VZiAF+W8OD386HNIJw/s s5Cwv4UqfRR9EitymGj8rJxX8KDbdCBzXatD9IoqVTwwwABhaXJad5DU05heRZvSnfSf+w9/nK68 +qr0xpvflq577et0aEpLrVptWjo2nX7siT+SvnbXN9LE1End9NaZFrQMnQfMqiwNhNkW6VC/3KH8 53rX4ValFmXTnnbQTuVm6R07iv128m1N+dC4gXE53FfjV/o73HR0+Y0ft8Mw0eC2n+Fcz4Y3rPE9 OGHrWA/CJCPO1GmjqdJgsqCfeBZhBLdBNIhBGE2Vyq3ptPEtH/zddPfdd6e3v+oabcvp6nkEuYTz gkZSwG5q6aIm5kF4riPYpLlP2UTCVC2Fm5EceVQy4Y7KV1qkCwFZviW8q6OnMapxhVImYFxGmBs3 cUtNOJdjYKLb2/OTftyIVc5swbejUplOqwjPvLcNzIzg/G0LPOf4rqXAqerV/t9tBaPdq1lkVVmi LNjVlmBttC/zqCBzuxMMYLRJ+Jy2He0b+MqNCT407RNtt9sGAsp24zd8qz9ua2Cx095Rbvd07tak h4q+oRAU4cmP8s+2ByRoTYs8gBNcpcIfVcIzMQG2gUf56tR9xfRxCFNoVNrtpuxeoSvTMB1Ja019 VeRBOIJ+pEVCUuQB2BHdKPWNr389DUrwdvTr7IzyPDQypjepdYZGf1/60pe0NKVVPn2+1x3L/ZRZ AlaCN15q1ICKPhu0lI506jq0GHSL+xVUhyRYld11Tf7djzvP0MH1F/Ert+lZmhU6lWM7PUvamr9I Htwolxs7aVg5ntMA/iEVtiREophZ2XSWtpuxzFVVnlvXqk63kdFOPSw9PKpn83TybUN3IbeLgS5/ 9GX5w8geVYAqntNyQ7qtpCZ4lpl5IgbYbh16IXxde2/co0p+qJCt7mrEJ6ELlfOsWvmVPR9Y4LYU MbhOu0YcpelKNcNSAvJHOTHBC0NCeDTx0PbDDix40OzZcMm9vE+vCDdtWiFP5V/Ake459b1Hge+l em2waMOi+pI9WJ/tgsoebVVBtKPyYgp3tvijoA1t0qbbI35oFLCt2p014cR1fPvjRrXGc1qEkxZt HgGGZhZLthhY5z1/4gea0/54Pxcg9SrbYckH+ZevywyA93TpX8iz+yxmsLgRGi6L+yXiG7aMhx1F mZhxAkOeTEs+tYtZsSQlK3UbEsgXXXhhrBoeO6rrc6UmpqfS0j3H0/CGHpPX6z9dOljFwdWZhXnd Z94f+YFGka4kLSuL3KdA3tBs/ZAmQrhUkWf155QHbWX6Y1In5BUNPH72j/pSfaDCX2aDllXlqLhR ZuKW2jiIa9zYnZ7TcRzCmjnE9RAoEkWR6JmoONRSEQB4X73YoVnp0ZOTKllK/ZcfiP2CTg6+DPSk rZM6Zj46rAMsS2lB1zF2cihqRfu5+oi6m9GVnuPrEdV4HJv9nDoCThUY42X8xETkjxtuCA+Gkrml CkIRFsTjoZGiPK5kmAS7CQzxG4yivQj88ePQFJWBIo2shTsudZWf0wmGCLD808Jk4Qk58T8zsmY8 536/ryjgNmeePesKb742D7e6lWE1iWh/XkqmTNFWq/bjNuj25DJS5uhMoy01O1jCgaXNGpfpZLzG gVniIR7K8OHQDzBo2rjtbufA5rQqAU/+gadgMlGVkS14h28ZkD2AIxo/YZAf2WOJvCoTeWTQwcHN Mr/YnW/ySf5cXtPChz1xl/CmowUzbnS7cCKA2Y7r0P2iywt6s1bprmh18TWvviZd+5bXpw9/5CPp ZS/8FT341J8u7NGTpydPpnvvPZT2nb8/7dUj9Ct6DQhB26e+fFVnWmJ5XcIWPyYiGwhaE6Sc+Vfl dl6hkGmfqZV/nVfCXI4wJWMCvgSu7PhDX2hrBa2gm2lqf+MkDmGYKNc7fqbvQy5snanIhDKc82Lq OTSbMbMEQP/MUnFTXtFb39hqhql99tpYX7r2ul9PvfpI+uqrXqRNWZ0Y7euITfaaNuG7dLn8sr63 7ezV6E1rzp3ayBvrGwzhu6JXYjq4v1PP8aHYj+Uqxy19KE/F1vR5UOzN6n1UiLQZxCavMKfyoW87 uX+2rgyhxQax39Gr73yBN7FNXPBbd2rkRzgHAazJQ6OyGGCQXlVZhDVUs84bXmFp8XdjcoVvBz7n +n6kwFnPCyUPV/ZodvrBWX7/imCFx0vtdmfedx3jbu2IiV8qaFNqwmiPNst0gCOs9AtA/ZjGFrbA ldrh0bTL9k1BS3fgUjfQFLe5T5C/aUEUyux82I6JoEMRRvqkiz90QADjJgw3tPDqHCZu/FHAIVjz jDzPMCkbmtml02qvqUOW2tRslj6tSw/Lb6rTPnrPwVTTAdUBHZDiVqq5w4dT19iY7PO6y74er2nN LerCCy1lMjNG0MZVjnwSiYAVPvK/UUy6ggDQSvlnQua6dfnJB3YU+Ue7Duzm00nbQdWqwLtNBZ77 44OGxlPCQx/oWO5/A4c/ednOfWXMb8IOYhSZ2UntVMASrjU83ELFyVH4r32oP23oOSf2BZDEWyf1 WDX34K6IEXTXXaeYZU335fZrtksBV/SubbdmuTO6yWS4V8996VIMhOlmxYBUXF3fa9a0FMGGOyfm NvR9Hp+VdBRliYqHkLpViLKB2wSEKTe7M3PA7DCudRy08vKI0iQdZrclg5hmgVMjOijYSoeSRqez G9fpYM6Fff9Q4Kznh5ZuIroN/cRpYnV8tBM61bJjxc+atljq1pp1P2Q60Mawuz3bjmk7cWwHn/Hj Z3vZfoFxfOzu4HNaERjhhKHKPj6KT6GxuNFTpoDMaYc1ytnMi8tFmPOFSV9kmgED3dz5W6Cadg5z WYhP34RJ3i1oq6yEPzgIR8eqoPpM0lzVYVTg49UbHUbboxukJpfm0opWGfsGB9LgxRem+ekZCVru SNBsVumQr46qP0QgMxtmYiLk1eEnpyxTXXzQXsRj8OWyUAbTwmZJf9czZmP5PvJf4C6thFEfKNlD McmitJU7ys4gALdgWVUgH2j6f9OfuNGni5YhI77dwjbnLjOA7dtMc9E2z8JRla9NFYY1nlKTpUMz ToThhi6ueN+H7ogTyC9/7vO0xiwgBLGWYXcND6VFXWjByGtZt5bwPS63HMxxMb1glpbnk7Z2U5dO NfPdLQ9fxzuYIhpLIes81cZUWo2ZQ1h8iG0Cd8gOESViozFB2LzMkZeG17ryqz88VAAz9ff26VtN jWM0mzVjhMm1ZhWDYDoMxgumFRPCGD7kcEYHpwrynbOeo8B3KwXo46JDDQHbFLK0DdqK2407s9Jt gUHZabPWuMsOFzi36VYY3LTBstMmvhVtMQ4wKaORT3fKFQDxd4xbwQPmKAJtKhzS5bJyhi06S8IB K0V14FUXI9qU5YdedPrMrhxmk/7GCrp4W8uDEMoALpTLU+JmNY+Zp1fmgrbMQtU/ovi0ckN994wm Qf27BtNgT186oWXjeGpL99i369xNj/Zrj+thgm7tH9c1MSIPK1q17NTFGHUdgHKpoRVkCppLwMbe vPpnymKeaK1P+mTybSFH/kohGxVQ0S0IGrkO8ocNGofkcUXJF3yStSETEKwo9sSpa9InL84PB2BJ Ez6yzvBVX28GwTMQY3moFNRrVaau/LnDGAHbOBKvsE6dUuOx4sUFLRdLqHIxzNi+8xQgptA3tToi J+m6rmvDdJUbK0AKHx8dSUsSbMvaD+BgVAhkvWXJo50QA6ZZ52IMfTe2oaWMTr1LBouxpAE9osLk z54ttF7Xjf8Qdk1PSxGfCkcDRwWv6xAXTBN2EZoZLYyNhukthJdWtLwtP+LiDzwmlYWdRkIlYYeh Oalshmkl2zn3OQo8GAqYrx9MnIcLNvo2Oi861aoDc/vBpH3gj92dHKY1YSjaCsr9WLRjtWHg6ICt gHccd8wOBxaF2cSTcTLntJ9xlfD2Azf+pXYY8clntOuwK4RORhojfujUcRPJ/rLGMidA4JbJShlp QR9owwEo040+BuX8kS6fOGK6DDadF+KiHBc7MPRH0IfHBUiPZWPiMLFh35ZLZsgD+6+8JT40MJgm Z2bTK1/28vSe2387XXPNNekdN9+c6jNz6chdB9OFF56f5ubmdO5mUfGUTw1kuO8+lIreoJvkAXnh Ldwop4QtJhoY59smfSd2u5X1oBXcgdXljXTCbRsO6Vz1DU/TDnqjiE9+KKs1bjR5gk7AoHF7wANd ga9pj1MHvZgmN9JoWlozsBNME/pbtlEm56NdhOaigEw8Ro2iRZ8EnATvde+6KXVq5LQsIcgze7e8 4c0p3XNUe669aWtySQzQJE40P/3wcMGWKpS9YJapNmWiulWR7Nd2iRgmJkEwV5v8MDmWHiMVzWzp ENjEH9DyCMyN6u/RlYBSJipCk1HOoPaVEbQQnYpjxkx5EMzsUVhAs/yCtqA1c5M2dnSmQx6pkd/c EiPZU/40mEUQlO2cOkeB7ygFcrOMLNCebaFjYrZAh+Q2lP3yjAA/d2ju3OBta3ib9oGy3e2FNoTG zQCWONhpa4Z1uyPN1naC29rtifhuTl5GJK7DnS+b5At7jrdd2DoPmOt8rghd4icK00gHHCiCAm90 5k0BS/r0OZjOS4kbu/NAPoBppbfDy3jQDvpEHH2NgZv+jBkuDzws6UIKtuY4y8Ly8LokMDdKLepi mFV9jvnWW25OHUM96RUvf1nqPbwY8em/Npns0BcrHn2yqp/She7Qp0EhnFRY59v1DxSKvKKc15K2 5BH/HCaT+srAVZwwmn0oNK1kBljbJROcPnit4EMUaWOHDtARGOtWuoLHedfWpLKhyCqWcSqTlTWX p+H/UFsoBPmBjghaKoJnnbgZBrW5rNGpCvbW634jvfPD70+7x0fSxMxUevOtN6d5fVg92N6V3njN tWnjsPZymclypmqgL0ZOa/NaToZuoNKsuFOa/d11pYfelEBDsVfbruVfGLddBKXiGEFCXJgIxiOf aAgMIRGaJigm/vgxw6WBgysqRpVIOBWAQAYHbhR24lBZxkHapOuOAVz4BfOLYaPuFDeoo3zHp1OB bfuP4bb7nnOdo8DDTIGWfiXaUXT6WajSTuB3d1BuK7QJYN02sJunMW13O6GNuPMrTfCiIl3hIAxF OmjigcvxjVte9OrRT0YE/Sh6I0/kC92KH1jSsnI+7XbeWOrcFhZlMlTTRCDktJr7saSJxp/+wcr4 TDfCKaPzaRq4rLhd/ta4pg8zTPdbi9qWo1smHvBL2nNt16RkUSuMnXpmkXvpJ3TDGzNf4iT5t+kg VH2VCYPisYqpzFJ2BC0HW7nlK5TK6XxjNtKv0irLCA2BQbss5Ad/05V0qD/9b1MSMRSgQVMHQiPw oWwv6Wd7I50KsVcW6OstiIG1rkmKb8W6uBBvy8sOmdsOEHn5tv5QQFe018XjsekqY23ah2X0FwpC Iaf08s+7PvWJtKQPn3vGhtNR3ckZs0ktDF//nCtTOikhK7ydWtqoH5/TgamutKrLL0IR36tLtEMJ 5/xggRqi9g9Ywh7Ud2EhaKsKoEHDPDA2RKSDwA7Dk3/C0GZs4lIJhONHJWDCDMxYicvyDoKW2W3r TBYGciMgjPTR9ssNVgSivsTEpp/NXNBzv+co8J2nQHRuZEPtJHdYWUDRJmgnNrHTRtxmaFfwOX7u I9wGolMV79uE79HAWbvkjgts2TG7jdEOCXMby7gUW/isoq+s8g8+d6Q2W9MknvNE+8Xu9LyfiBl9 q+VyM7mcbAh2yKb0qhUAaAGdShoRXqbn/AFL/lCZ7nmAT1nRVobB7bj4GW/0V7p3gDjYOzQRWpcJ DN8O84gHWa+va+VuVa/97Nudjpw4mm79+Ae1g7eRfvP5L0/LOpGsfbzc10rgMqGMJxAVkbsToI8k ca5rCXdw82mR82FakgfT0uUwfcNdTUZcdZAmUActK95oDF62rwaA12WGFqRtfrQdf8O5DuBf+nrO 7VA3phP8hF2lUyQqm1I7Z2CScgaz66H/JfNWpR0/8hInhgXSr012LptY493SuY30yqf/gp5byzGv +9TvxTuLyzoJ92tvf2u69MCFepxgKa3ru9trX/qKEGrajU9pQZKV5CSstRmbD1uRBnu84gXeyYVg 7C1ARC7PhpAQG2EK8agA7BDTinBXCPGJCxyVR5mIV1ak/YyPhojCjd2dCnClNj6ni2m8wJ1T5yhw tlHAKy81HbygPdMu3EZoJx6k4u92RBnKtmC+p23gb17HjiLcccHjtkeY8TgOpgWfTWCMK+MLpIEX eOMmHWv8jdt+xMW/1MYdZ1KIIy0AQJXxbJR2aAShfDqbTt19CyaqHBjgdnhruckHijy4v7Kf80wc FG4U4Qgw59sTA83/g64IRcJQHerrljVhoA45cMr7tdxjT8Fir1hLw+3ckay4Nb19y5YeVzJ2qBw8 DsKzqCjS5r4DyspMOvKirJNn7OTJ+cE0H9iPYsaysSzYM85MFw+UIg2lW5rGnWNkeNvNR6RtnfHm 5WTkAuWO1dCK54Ajb+TbNMzrKpHBKmdO4SExzVFnmlaTYGQHJu3q193HWrJAtcu+IWaIU1PUldb+ 3/asX41rG1N/e/q9v/x8+srX/z6N7tmdtgY70+s+9bu66EIVpyf3bn6hvtHdEnNNK75GWPoGKNAg gHt1am5FAnhJcB1dCE+drVrTnqoOYzFr1ldGMXqByOhefZxNZcPomDxwjhmVCdPIH+L3ahkFGPxR 2O2mQpndosxAVJQrrKw8/FD4ueGGR+WH/zl1jgJnHQXE9rA+namFLGap3TbceVIG7G4Lbi/4R/uq 2hBuOmgU/ta0BWvaF22Hzs/4cKNJA9OwJZ5Aeoof4hkWu/NvcPxKnNit4hKbiFz5EEbeK2fgirLk MuENPqeJ2+lhMmCBPp5pmVZOkzJjd3zCDUN8zpEYH3AlbYiDECUNvo+NMM1KEDAovp/t0rW5C3Pz qV9CdWF2Qf2kBKS23uj3FjTb3dLFF3Sebbv0iaTuJtjUvfbLS/o8s2tT/ai21TRrJ/2ahC9ry+QN xWnn+IxS/arzT35s93JxAOsHCpvMsadebN8ZptU0PvwjD0H3XBOmSUk3aGweRgZ4UgVv8bCCaU0Z 6NuBjWXkyF2k0pqFFneTT1oCztRpNnpgRCprKBMtHAy8gpJa49eDA2tLWThxgUVdb5AyOYf12/Tt LXcjpyHtA/DgfJ8qTd/QvuIPPqgTxptp3+h4PCS9Jobo01r0NS95edqY1mnmNcXWEgfLx3XF6+nr SStzK9r3zS/3DHT2pQHd+Qnxh4aGQvBC6NHxsfDDHqNDMQrM6EaNiTsuzKAIKhQ4qAjsVAy6XE6m Y7BmRElFGx+4rMxoCHQKXzKNYc6Z5yhwNlCA1SIxvtpI7oA8Y3DHhdudP/nFbrc7VsMQ7jbU2hkC i6IthFCgs0ZYqIPETVtzO3E48O4giW8crXbSsiYOyuk7TvbNv07HeCJrBX6gGr1hlW9oVCpckQb+ FYyXk007m86b0yN9NIp+xP7Amb72c7+C2/kmnusgLuaR4PLMtqbJD+kCi99iPZ9Tqanv4kuKPedp GXnyhE6hpnTjJz+U+rV7d/3rrk2Lx/Q50JKexdTtfp3KGg/DsJTMu7jQQqdkmvlUGpEfzr9IoOe8 CaqiA25Ug4bhUp6pJwkE8oeGbygz8NYRryorZQDG+AyLv2mFQAUXJjNZBKhxQyPzlulIGDDmWc3i nYEql9+CQaZOpyq6CMRwrSRqxm7CNv3YXyUJRkHLuoIRLHwWtLbEEoMqTW6WqtpVkR0q1/pJZq1q dIvy1IOnd7z0+jR/73FJ6pRu+fiH9dXQWlrULv9NH3t/mpmbjdPD1z77OZrkCtm07spY1+dGAzrS rWUvRuND2r+FgEHgSlBSOQhJBG2blqe7VAnYITKlK4Xoio66u0LwR+OmQtGuaCqH+CgzhjsCw5Zh pMOnANDVdWBcwJ1T5yhwNlAg87iFIJ1Yvg+X9kQ7cNtyB4UbO5rOzJ0WdrcLyoUd3MDbHzc43d7s Nh0M544Uf+zAWQODMqztmMBYEc9x7YdZxg93JTgy1gKykU7u3xSR/1D0a0Iedh4UQJkumNDCtGFw TprkrexbnA/yWKozcRt30F554ksMThzznSyPDDABYCWPfq9TM9pV3WtAnCFNSo4ckqDt1wBLN/xx mIpwZn1dupwo9ejsCxchMBlSnrsVxjI0xUbYOv986hn5F+3UQwZdfLrYpQn6U7CqfDGbVR9a8gvB 0AVc1vjZjtla74SD2zSmX4fmCFvzKDBlPIc7bYcHf8edoyQkTUkwGgq7S9TwfHgt5g8XuksMt6T1 /SHdDEWFLGtpt1cCty4mIO8jqrQ6y71dumtT39ry+Q3f3EKERU4pc15Kewav/oXnxTN9af/udNW1 r0kDYyN6Knw1veVPPpWWp2ZTP7dFza2mN772Oi1La6SmPWBuOkGxfwsxYTAIT2WwKY6fGZ2RT78Y DpN80hASozONLlmumZ+fD10uOVAhVDr4yC/KHUY4KrcZhLRaFXQiHNMK9zl1jgLfaQrAhrAlnMns lg7LswRM2o/9SrvDaBP40z7cBiiTOzs6fuwWsLQ7twO3LcLthx08Nk0f+9kfE9VoRrJE+lUEygNO PzBQeWejESnDlC2x0UKrtorhcNOJ/hlaucPHhEZo8sBA3ytfThd/lE3s5M868i4YyoWfcRsOt2Ft Oox+ro7klIK+3bqiUYu78Y3t/OK8+sH+1C68dZ2R2bd/XEdqVtOipq+ktaCb/JLeHN/SPfab9Ila ZezSxGaNewrYs63KuaXlaurLT5BGcSRsfa7INHKeIjMqB9/sujzwCRpF2mjKbRN/YFGmE/mw3SsH 8B5CFhOaw4NoaGQ6Ok3TjTSgjfnQada6eroaeW9sLJd9OPlpQETelEsySiabYZw0DHcFYqMqTzgd 3hq3IdBb0yFWpkfEZ8QSlS+zJKYLDRB2CkfBV7UnMDCoR+R1xSNxR7V3gOK6Rwgxq8qf1r7s7n2j aXpFb+Vqj+GdH3p/WhHYgh6k7tbp5kkdcZ/XfsOY9n3f9fyXaqQ2lHYNDqceDchO3nUo/Ysn/JPU qaXnXT39qU1L1T/w6Mvi2jGITV6omPHx8RjR1bX0jd+ihC0PL6OOHT0a9i2dfl7Gf3YuRoHEj0Ng Es4LugwDoc0yDUKbj8fJ/4YGFRuKRwWpCwp8UQnQTETmG+TcswWIWgduAmW6jitnRC7t4dHys1P9 FCBE30nZX0OAIlgdVuHayVpCE/5A8Dvh+H73c4cS9IMfHgZFmvC5VSMPYlHaJZ0inRc8jS6FKR0a fpgZNs8kSkGLf4kfuzs4TIQuJ/sRQrSTmH3Jzl4j7QoNHDrakWDAgT9u/J3n2C+ko6c8zSIFJxfO KKr5NfxdftEC/8CnvoB0nPdKZuW4tEuFAYemjM6DzS7RrczzuvIZfXZOIPo4VuAkciI+OCg7W2fQ j0uBKJ8vw6iLHsD0qC4wRdVIk/wBw7ez4NvUrRXE39KnleBe0/WMQ7r+tqZlXe6jb+OueAmqNfVP HJRaWF1O/brR78jk8TSkSczCylL6ndtvT52XXJCufNrT4nyM1nhj265NS8g1bfn1deqqQ763Vdmj a1LaGyqXhk+ao6ivUxrFc+i5PqBrJQtML9PPNDOtbQax9eP6x99hvkypHAiaH+FR4yYtD/rwc3zz mvnLuC2ran0DvRVvsCGuYlaJZ8Aqa0BQoSV34UbZz+7s2/hVXpqqdEQ6zaBtNuO0Z4ED4rIe75EH TIA2sV1wF5iCBoMpjvgnNtoh9IpGXgcO7I9Z5szCXBoZH02zOgS12asRo/aA11m/0IMFv/G+98RI rksz6bZlNU4xVV3XQZ6/b3/67VveneYmp9K4BPC+sd1pdGAomI8bVUYlkEeGh1O3Hj6AQYNZxYjk i7ySJxSzZWa3U5MndUvWQsx2mfnGCT7RKEauajDEW9HnTVT+ijoShC43uWg4HXiWdWiMZSYYE6aJ k3fVHlkIXRqZRoyQMhpoFc+kVVKnVqcLK2IZV+EVVvsrV1VQRvhAaA1tfA8Eb7hz5nYKtHY820Mf Hld0VGp/2WzupcHPaNopMwhM2opNwrwtQ1zC8KMNoWnvtCV3dLRtBAyaNoM/JprlTsO6swUOP9yG x24VwpZ+EVW1mezY4Zf+rWxIcsPDQX/CJGBwczWjSHE/FXDytUnZnJPoj5VX0AhCZZdFOmCrGSE0 C7fyS5kiPmVRvqFVux5YQXkww24ZCqEPbIf6C/qVbh10YkssBK1gOnQnwQLLv119uptgNQ3oOlr6 wRm9wsbMtq9XB1WV3vCuYW3HzaVN4VmS4F1YXUy9w4NaiVyKC31u+sAH0vDgUHrxLz5HUlR3CHTo UJTuOhjs1iErPrUUVaA9uNYlXHlab02fDMVD8fKHeqYNhIAGuVx5taOsN8pFmWxiB9bKtDEM/vAW +DE9kzV+/LCXGljim3+8Jw4ux8M0z9YGhvojR0RCuzCBQJVGAeRN2cJ8IOFKQq2KuCjjxp7JgIV0 8dlBtfo38AhWSD0CgXkoEMyGwkRI4YcgI5xGtaQZ64ZGZZEPjciG9e0tm/6rElScMoa155YWo1H2 6IRxuw5IdeszI74Z4wH5N97yjjgMdUgjtmU9ftymmeruvXvTzMxM+tM/+ZM03K3vqzR7PDAyrgcT lvSsn/Kk0RpMtFuz27GeoWjQ5IfRIXmDvjA29mnhWeSdR30AflJ3ipJnnq0iv1QkyzXMftd0R/Sw lsdrqp/p6WnRTzQUzILy2SFczHxppXE/NGHKE7Ta0LWUMbut6Boja+zSsCENuyKxbM06qsDD73Q/ Zdyd4M4Uz05xz/l95ykAH8Jr34yKuGI0oYi2y4DZN/UgPGmr/nTCnRP+tBXvlWE3LJ0YivbTEKa0 kUqwRoctu4UucPi5Y6Qc+O0kbIGJNiWYgFc7o9TxiWSk+sA/LmcUt8orvVPsQVZCMvoh+bH8jOCj TJEv2Z3+tpTUl1jAAEt8m9gpO6bLih1aosOum+5o8zzYEoedqqk1YWjekEXQLiwvxDevokIIHQRw nDrmwRfRhkcD6C+pF9JaWJpPWxKwXI97cnY6dQ5pqVnCNnoU9WFpsDe984470uKJ2XTBgfPT8yVs mckiYHs1AGBmq7l1XHsLfsoRAyPqTHmMMY5oxKzXeS3pYj9ohrJZwmA3HHbDYNq/dYXFgxfCoTO8 Z0U80zl4RHk1vPkXEz/ioRszW5AYGOQgA0lGpEKAXPqUDEc54axTKKGMQmVyZCCDk5b+FR7JnAJD Dncg8CiYj9PDFMyNkXJACNzMHGEKlpVm2zhUJcJphNmrGefCiZnUo5tLRrUHOzNxUvu/G+kJj7s8 hOeChG6b8FIBNLVhzVIn9ETfqmaX4wf2pe7RofTUZ/zbNLRnLL4fO6bLNHaPjCYOQcE8X/5fX0qD 2jfuFjOJ1UO47lrTyT3t2zIy7JaQh9f51gwaw9DL2lvmUWVmpwhbmC5exOCyC40oeXqKj8g5BQjN 4MKIy7Ky8siyz6weZKb8hK9pr5lrL3tEhxXNxlmWiV6johv0zp8OZWFbkRSyGizs/inD7Vears/S r7Q/UPwS9pz9u5MC9B2o4E+ZdtNZtelNasyyE6J9ofFzGO3WuhSu+AGDyv1SU4BayFq4kj4wMUhV O0K5c8QkHE084AyP3X5NeMEqjpcZA1nJzGZ8+8kdZNAPQQ0a0PtUsPYjShblmE2FP7DA0a5RfM3g LxrIW5ZCERT5D1iVKTp4nV2BptHR60ApfiJ0xIml38CXhT/PaRO+rAkKJ4JZNqbPZIWNz3a4mhH6 rOl+evpBJiQs76rzitW2iXsPpb1PuCwdP3iXvpsEfi3d/Hsfjj6JsrEdNqWJxBP3XZqed+Vz9WmQ bpJSf9QhFH0dXDKkTyw12qhrsMRd9txdH3WkPHo5G2IwubBy/eX+qyK8iVsBmX7wjGmDibayG9P8 BS3QxLMmHHvJJ86DcZSDRfM4eGyvdfdqi7pKHE8jBTHKyCk8TIiw9WGqAFDcUwrgAMg/JKH6aqhY 5pSL9Lbhk18JR4Qqe2FhRIxyQQn0sjIFo+GiKDh2Gh8mwgwm4UaoOQlgKndVAqxLcRB6NMqLLjiQ Dh46HEy/n2PrxyfS+Rfsj1Enl1v0HNjdaIgw48WPuCRurOobGUovfe2r07RGhBv6RndTelbvNXZp Vky6zD4nJiZSz5G5uFxjSyfwOPI+2KaORiO6De0t9ym/PIQwMXUyaDI9OxOdAIOEab2iQXm7Fjdi 5tuuZZs57YOsaImFe5vnlRaMwnfAlKWuWTM4uSqNeluTPzRmYgu7Ug2QkUbc6EBk37EeBWzWJN7p lPnoVDDqsk4VdGb+32L0M0vkHNS3QgHzACaafsQdF9M6CwCbCAPaJzC0Wfxxo90fGReCEHvZJ7Xa o48SrxsOdwgmFYqBroUp8dynYeK2kMW0HXjC4z7fin93bCcF0WhbNDC3m0YQ+6BKJ5RMWxvhjfah mPyLdrFcDK5KR18nFOzDgiDoW6XEbDP6Owm8PtktqOhXgNNwPb6VZQmXvHWpzccAXsINWvshFsrL Q+4cLt3SAJ+91BDsgp9Xv7OlCyrma+vp+MJ0ate5Frbernn99alDK4Gs0rG91amBAd/RdmlPdkiv /1z72telTd3gh+BmOZjJxppmyL3s1UqmLOlmKXiBQQ0zbPLQGIRUhORWv6Cr3EG7oGGzU2jagnwN +lF26GdlWmISZk362M2vJRx2eKJU+EE3a+JhjwGOcOG2Dlw9fd0NYUtCKCcIIEBRcBWexMyk3t8F Hr+scZ2ZEtog3DbooOA2n20OPuvJTLidkeNEdUVL8k7e+rUMjJ3CR0GVIAwKsyIAeamHPPOh9rwE 2oAa94IE7sig9iVkIpxYSubBY9Eo8OiV4xjxwRwDOnVH/NjfkMAb2bcn1XUBxka3iK+Hk3/8Xz05 De/dHSPAqZnpEIYHuofSoXvuTV+/8840dVSfIHGLisrEFWbjQyNpeV7CGsGrD77JKw0HzWGqHh69 n19Jk1NT+o64K0aUzLJXNWpkBLpLI85ZvRk5Jjzsp3CDFvXHcjoj1i6NdDvVyGDkNehM+zH/yWQZ OjyhuLm21STs26Gc7oPF5fw82Hjn4L/tFKBNtSraG/6YbntlR9TVkzsgOiN3QpjAlCZ2t1mn4fQI czr2ox0iFPHHxI2yv/1CsKgPo03hZ6Hqfg0Tf7c793uY+NP9CGngjRSqdPBuKJX//pTJodHecsRm G3NERaIfCwUNQVLRskEL9QmUP5T6IPw9UMHORIK+i4mAL9phxYuwyL/KAa2ZPVIm9mgxoVOs/qkf AR9up4M/MAjIE/XFmETUlQUmFbf8zvvS0TlNBNTnsWrWr/uQZ6d0R732YN/wQl0upIdhdDuQgHWh j1bz+tbziiO4uIyIpewVHV7lOdI47EndqYykF1p5ZzIQQhda69+0vR/9VUbqpqHkDhIGLzYHK6Yl JvxifsKONi8aDnzQg/ygHId4aODhZ8fDDg1LP+Kja/2DfZFDkJcKpM6Qw4iAImEzpv0iqEIKzDZ/ PArlpCp0EWI/g5Vh9msIATyUXeKURGG/0kQJphISCg2jxUhZoy0ErRmKWSPlXJVw4tvdVTEqb8l2 SXiylMvsm9E2OEmnQ0wFgY0P5uaJPmBg6jHtyzLTRABe8IiLgzHFUWl0bCw97gcfn9oPjMXMtKal aw5cISyZtf7t//ibNHP4eOpcqqchzXY3dTx+sFOfLklgkpY7hRkd4KI8LCUvIZg1guwSw8Jk7PlG g1GZhnXamtNgR48fC3gaAbNrRrTUS4zSVc4mPU8xq20QvrIUvNwadEZusxh4bD+jiBXQt5r+g0nr exH2m6H5DnRotFVZQOn+gT1Y9xtlZ+SOyJ2Tw4hnP3dauOFx8KAwDc/qjXE5HXDQPt3uM39ngUnb QVt40o5st7+XmYmPnfiGMU5M4K2A0X/MwoIlcZyJOgVYg35qs7Y3TOG1HSFJ+WnbgUp9C9+7tnGJ vxTtn3z2aLBOv0A/gcmEgrMeg5L28S2sVsTWtATGoB1BhvDjekUOdJ6cmAxBzVvfx/WQwJpWI7jX +NjBu9ObPveJqI8pHQrtrZZ/ByVEa9p+e/P1N6SNyVk9RtAT22i7+gfT6tyCttC0Zaf88E3uqvBQ b6zA0QcHvVWmNfXJ1DEHP1mZQzVIGrQWveXnVU2vhDZgIoboFCOU7GjwJTwqBzQseQY72ryFHWU3 duKY9vAAfOlw6sE8G7JF7p34k3jIHHRtcHggilcihpkAQuPvBDBx4w9DwrzAokoTrzjxKksVHDCK SgnCTkCEEb3yKoIyTMsv4SU+gkucoGEk1KllDq/lc2rZAhSmgiDkHQLBaDAnd3AuSHjRWSDAQJrp kdOjEjl1x/4uZe9hyVe08F4HjMrojAobGRoO3OxTsOc7qCPwvXqOj3QPtWvPY2w0Pfpxj0n947vS ycW51KElYU74DWk02NfWmWaPTaQ//8xn07LefpwVU7Pcwrdtc3ofkmWablU4LxxxsIDDVytiaGbC fLcbeVYepnW6mgNdI0oL4c/MmHzD3GYqykmdcWBjXQeoWGJzVWBuU1X95KH9tpAH5zAeJ2D3mWJx vDOFPwe3nQIPlt7bY4fL7Q1U8FtuKxnQ/UNuO82ZA50SfIcJjE37ubOiM8OO0KC9GNbhmMQBP7zr PgfetiYn9Et0brRz2jd8j2aVxwNX/Al3GPFxY1oog99pRT9RpBvpq69xPlr7pUyR6rfg20w3005m 1fllEH5zJQVtiU45A41mn+qDoFHcGSw6cPE/fVGHVq2YClMWhBV9FaeoWb0b1AoccebVfwxI6Pbp 23+2uZiZcsBzSQc96xKCPepjoBkHtejXJqen0g2/+eYQkAM6ZczJ5K/OHwtBuX98b5rTGZd33/j2 tHH0RBrcNZ7m/+HedOHFj0rr2oudPzmdBtSf9SL8JViZwUK/JX1OCb1Me+hNfUY96Dtb9otRlCGz VqZFpnGWKYTbjR0FLD8ZGmu2xVYl/jto0kWbx7CjzMOkQTzzqsPKOPAjEy00/GqcwJqffKcCfXBt aGRQeHN1gtgZJQIqF6yqbiq+0jm0GY4/CRgXeAKWZQD88yw8RzNVIgFjkln5K2qoKlsFQGHNWcoe Bb6Iqx+8WsuiIV6BIACCQOxdAlsTl+W8Kr9aziD/EUNhCOoujSQhKERmRAm9cHfL3adNfzqJPp34 YwmHe0JpBIgwllhg+FV94I3gZHl6Xt+i8XF4u5at//nTnpwO6nWMvY+6KE3oNB9CGuE3rs+HWGY+ du996fc/+rFUv0c3soie/exzaAmaD8JnJJx5FWP/nr0xu4Vx6SxIh+95T2rmvEffCKM44cd1k+wf s59DmVlW5jvkHgn9Fe2JxBVsasTxkbnS4kTzlr4jbuP+aKk8iBFtcVcVBA02dLq7oTKo8DdAZFEo /lVYwMoPmKo3MbomTAlLhCKJiF/9BA7ZT8svZYRT2M2zOwWXvGQeb4UzzKnCW+G/3e4HTL+VnqfI gOkZwZXD1YTpbRvSQ7u88EFpp324swKOjox24HYDPG7aE2F0WNgNg5818YFHOV3bw1M/8D3po7Fb kGKng+cAIqbD3FYc7jDiOy36A/xRfjTdA3mn1eA787hgld1mn1cRz70PQmCDtoW/FPFpXwz2eUS9 TYKQ62Zpe91acaONcsixTZ0oaUIf3NjpzNlbZSDBwHmvvo5A0blzpSz04xIeVr5qw3puVAphvam+ bF33Fi/oMZetwZ70jF96VlrrVjumXatv4EwL9wa0a9bapX6RvubGl78m+scuzWqH+wbS0XsPpXEd CmUFDoE61DuYjhx4Pr5fAABAAElEQVQ+nB5z2eVp4vgJpc13GDr4pD4paKu0gvb6Pte0R7hDCOo0 8lbZo45FI+JtaVLB6280/532y4la8l7wStW/QSPzC7Qo02jlzzIPhiU+uA0bfb9oD68iZOlnqQ+n ATyDFuhNHVA/6JjZ7hob0SQ0jwxB6EhmNjIHAjSEsjss1U8IqCpcRkNV9FNciCRGIUSOgCng6ICB LeM2kBSWB4Jxeo0o8qAKTURGbKUKf9KmEasBxNu5Zb5U2ZEp5R3VWVUgdILYEJlKwY6gjUYgE0HM YYW+gfxwvP37NTNlXzVoyaEENaQZXabRu2c0HV+ZT4saoK6KH57y9J9K07o+cp8EKCNSjsmzx7Fr UwJbSy27hkfSa17xKr2cUU97x8bjQNTRu+6JfWQaHI/ZT2rE+YhLLk4z2kM5MTGVRvSuL4KfJfOR 0ZFoNAhjmAc6wNQ1HWag0XKgClKxLM+bv3GnrfDGPr382XtbU9odarAwP4K2U0vsrCC4Esu6dL0E afkRci8JufFkvsvRowHCJ2QiIslEqRoauCp/3GVaGXD7b2scQs0T1IUVfqXb/pinCyvhzkZ7o6zb iNmkZeS5IhIk30kFDsMUQMaNSVvApO+w6U4Kv7LTsh3+Q7tzA954yIdxYSeM+nF/hZ10rIFFGYb+ yp06cRC2mPij4Xm0+y/wENe6hMXOLI00Ai+HdaRi6ZI4HggWtAkAYCoeJUigWcmRV9K0tCoBt8kh JPkxiO1Sv8AteMRjRokibx0SwgyCOdRJR8+XDHzHj1ClD6IsfJ/KKeGx8/ZEXE4Nn9Q5j8c//vHp 3uWZNDk5GfR+zpW/nDhoyTexC1tq4/pcZ47HAuSOGbKE7PtveY9uz9Ozg3o1jeXgS7f646uOFX16 iIIOXBBEfSH8Z2fyISe+5KBOl5XX3K/k/qWuy3mgrQ9A0b4pF8Id0/UXtFZZYm+ZSY/6mKCbQM3C 2hEMZXoGrVQ34EeVA0LwoknD6ZgvyXvJb8Q3jE1g6cMpE3T3Z0/4EQYc8eg7LWgRttijTip+q1nY AkwhnYAzZ5MCuCCY1mZW4qKzP9AQMpv+VbTgNtbc3ck6DNgIt0eL2cDVsFQARaTCui12RNEPs8TI n9JCDOdRlUCppEgfhqdCcsWAxOXELrCY+VE5jORcUSwFc3Uje6O8yUilMNock1BkBMi+xgACcGk2 lncYaVpNqSHA3OzrnpybSRNavhmUMKwJz73HjsRSUaca3xVXXJEmdP8I+Gf0eQ+zY/LMqIn9k5vf 8CY5dBhBI+IevWa0IgE7ros2WGKe1CgzDnSpIU7ovtLxfePxeRPMopLGCUGuKuPkI8y0KgELH3Dx B3eWRsckQdomIZu3Bxjl60YXCVjUhuwovoODfsCgoF1D4Z89A3fmK8GoMaH4HMvwOZZ4RP7W2GoC NWMTB/Qk6WSwW9nP7lYTPCin2Rr+Peku6LNT+Ur6bQtXQGvUoJ/8W7/7pE3QAWFSx+6o4LWdNG3F HRZ9CfFcx9SN64n8IDjxs8aPcGv4FEU4fRFua9ys7JT9VABX8I7ntN1JkibtEzybGmAyWGVmG6eE FSlmuTJx2w6uVgVt4210ff4USq+MBXNLlrLtVdf97u0Ky2XL+Hq0wrS0kD/fA79Kr3acly2hLR36 hZdcrOuF1Xa1GkY/NKC+o0+3Ns0s6xt+zpjIb0ZfSTzr2c9Oc1trurN4MJaZJSLSkrag+F5/YWom 3f7e96U13Q0Qq2Yq33nju9Ndd96lA6NDsc1FHY1utsWToyxdU5fQhAEMM9jDR47EhGOfLgq6+55D aUz92ZKEK3mMG+8E26W2HvXpOquELMIWBc2j/Opr4lwJ/QgNWf+oyhAOOcBR+tle8Qzbh+Yl8yIm Cto5LPIjP0x4A4Wd8qLhTyZSmHz2FKuXms0SZh6DR8g7fTEClxktgpaykBaK8G17tk6MQABJtNQQ 2GE2iWMilX6ZaWgYESV+hK7pVsBOMA1ox6t4E3/ih2pYKjdG4Cvdhb2Kx81ODSU/qisaQHgiDDLA loWtGDyPkDIdJBlC2AJuIsIoHJlvF7MjCNmjRdB2sb8iPDDv7tGxYN413TcGvaAjFcPeBN/NcQR+ dGRXzHqp1GVdTsFtUbNqMHU1wIW1ldSrWfLfr07p+snBuA7tBS++KqnZJwQxex2cct4zvEvH+TUb 1bLwJQcuSC/6mWfwmkIaetQj09zdBzXl1ZKHhG9de77iHh1k0PKwGhbH8xHSjKZ5faNLS+J0MOSF BgV+GKoOw4j27Af1qNHzXRyz2m41aIQ1wha6UK8wM3EzfGbiuMlKtKM6sqYGsgKOeKhGNYn+4a6A qL/ApzxDR+BxB0wVNxz6aXHa+yE1yzI8pAmdAvmpaNEAN7EbHqe2VGQN+gbeqNvcDqhjNHWMpuPB pCPCLIUqPIR250VY6QaeenR9kiPswW/iOftjmp+AKWlNfPMCcPRHaOBtD39xFis/rHBhsn0k0R4r PrhXuX5QvMV3nux34sZEoPCd+zrbLIqLUC35Cz/cphn5w10KZL53Z2UpmFvNrV2rQptqO9BxY1VL tVrS5aakeGxA+NeUFuPQHvkzmO3RoLe2J58HYXuK9scFOJdedlk6MnE8tq3G9p+naxIH0z/+0R9J Y/u0raR+pE2CfFJfQ+zZd14IPra7WPa94/YPpMl7D6dhfZZzyfi+dPDv/j496rzzU7eIM6VPHuf1 IhqvmSEo0X06dzJz4kQIHOqMPgqTewBGdo1F3TNxoD+a1t3ycWZFZaMOoCMz75poiKLuov4qfvSK YwgolZ2C5zoN8NxXKE5Mjkx4cIAreDHjy9BNYQptrUgPN3hRDjPf4IYvMc2j5JnJB5ow8zflhp/g UfKMppy46TfR8J2VeTAutSAjKJBYkQkQWpNH7jRFOeOY6EyYXAjCHdf+mNk/jPzT8KtEnNyVVxOI aFWF2LPKKpnYFhQpGIGBSpwtuIy2YRLHDllyGXMFsbwaZZVwi7IJDgaJxkMWVUEITV4FYumD2Rrf zcaD8zIRVnQ2I7o/eWR0Vxrapc9zRFsYloqlkojD6WgqmKekTqqBcNVZ3IusJeC7Dx5M52mWDCyN nzS5xWpudSnNSRi/47Z3xz3OHH5gaYh9YjoTmOTkiYl00UUXpXsO3p1ue83rFFAVYF2mninUmLh5 mwuMrjLBPJsqEwMJOh+W2TnVyFIap7ZZwlpfXkudOmRBh8QpRxoJPARzkS6nDl0+6Mcp7Vh205IZ ApuE+BaYMDGaq1jZk1uabGKNRoZFgwMr81bTnTs385r9t5tNgb7d/3vXFbR18aq+R5QM1QiDtlIY +NHhYLbaqUvqFw2M7Ra2+KFxAwsvwweOx/IbcQg3ftJ1Z+QOKgSj+MNu1zWdHSraoPiFcAtU4tDp YdrP8fBDRbnEc/ATKzrB6erc+aKAsxAICA4OMlOMu37VDjFppzy5iSAkzTyzhZjsKdJaMu0w6YKg o00ELjAI23Zde8jgNOdfY1+9x+2ZMvTI8TWAxCJ3n7adTD/yfnSPzoaIhmw/cd/wIy+/LP3rn356 3EPMrJ2Dml/96lfTD/3gP0pTJyZjNY1Pazhl/I633ZQ0FM99DAeWVM4hHZ5itY/LffZKYB6++x5d YpG3x1iK1g64Bv2iqwb+9AN8jcGsDXpynzK0gD7U7/Gjx2JSwYli8gocfSLlorzUe1mf4HA92h7b VNFnVzIBwRukyLSBMEEn4YSupGONP/xGGuBFgbfVjT+wJQ+TfzT8hQnNwWWNG551PjGNG8FqYUta 8F70nRWMYTFD2JI5azJPRqJQRYZjNKcIVoRHx2kPmeGHv3Sp7M9eoBLKaQHvOCIcMLHn54gVwewM s8DrFFrTEiL+Gwo03i+OKsz1IM8MAigwEaWK54p0vtnLRfWIARGyCDF0HEGPkByfRVn2LjgNCA1j eUQz304dluJgUp+WWyA6+zCMTDlExZ4HlcpyS5ia8QLDTJm9DyqTToBZ5ZhWiblcg4pnVBtCUCPX ZYn9RT2isKyp32xdLi0bSeqnm//gk7GUAzOwt8OrHHQyA2qwQig4PdSgmfevv/baVNdSEsKyT0f2 eZGDvLRpOXr62DHdmHUgmHb64OH0A497bLrzzjtjtMfAAsZiUHH8yNE4GBYzBNJTfIQto0IGCPDV hvonZhKUL059i/DBb5Ufb2BSd9A46hVHReugPwcuKv7E7cZqJrefTfN0dud6th/mw6FK/ny40nS5 nLb5WJUf9MUNHUvTMPZzeKs/fO2OymF201HZDx61oLBwxTSs8+h0cDsudtOKcBQ8Ax9hukOziR/w uOGFsoN1fHCwaiOOyu1W8LTfOLVLBw1+4ktj4mZAbDdwsf1V8Q15RTlt7PD8klap2HpBkSdoQr4o 98KCtnz04hh9Ke2ZR1Lm9Jkf72WvaQuorV/9w3I9jT/yAl3dqmsP1UdwuQTbUxzEeeVtN6WjeriE syAMFLgq9p5D90YbY992U+1tfno2fepjn4ivFBjcc3kO7Zq2ynuy5IcVKT7HiU9wNIBe0YCbV9JQ K+p/GOxuanCwqjiban/0RUwAFtW3IJC4rhEad6k+Eba0Ze4B4PMi/OkDSGdVl+tAHxQTCfaDWTnA r9TQCbJCc9NVFti1wRP4s3IIHeEj6tV1S3zjI33zAX6ERVzFw8RNPPIHHjT1ZoGKv+1lWpSBeOAH LwrTM1nShD8dbhinTTq13v6eRq+zTmcnhMpTozAAW4EwCAPBgjo5KlYUwhdocIRbDuKTScwcXyGK YCKQGMKNcB/AicjfxI9QhHIlgJN0UJjrbZn4uNn/UyEUQCA+UoJ3/skTwhIc+KP4DMdlUUiE5ZCM AgLHrS1Ki4qCSYmPnQrkuzYqk/1TGBI6oGB8KgPBxElBZgCs/TMyxJ9ZL5U6Nz+dl2vUEKOiVR+x T8DBD2UEocosGvrPS1AzRlgVA6zLn3cj+y/en17/xjfEPk6vnrlCQB89OaHPAFQuMTINdlInlfeO jKU3vPTlGvKqcWlpWkPbWHq6uHdXfGJ0QI8w8KkRAwT2dBgAuKGQL+5zprw0RDoJOgzowPIXPIBi lgztgIcWlJMyR51V/EA5oi4rN/WFG3qighdFQxgcjT9+Znj7k0b2rwZ6gsEP5bBwfBf/BN0qfqIY uG3a7m8qPJiEluZnw5i+0BK/Mhwa4u8w47efYUsc1Cs8bz/caHCjHRe7Z67UCXyCbrW7fsu6dR3a z/GCAPohDho+o7NnRcomgojXgLx8zIljBtKc8AeOlRzaFt+rntDtbgyOwTWtg46okZHhhrtPwhGB yhvbAlH++S4WO7ym8gYfiueEr3tAp/91gKh3z4g+r1E51yUJdRNTbWxX2jp4X3rnFz+bJnWGo0cC eUqHJRmcjyypHMpvl+jJlYuz+tLgj//o02lRL4VxcliXA6RHXnRJDHz3aOsKYQcs9IbOKGjAQhXf 4FIOBAR0Zwm4u0v3Bagd8XkhbZsvK2jbnE+hR9/UAlj0S8JnmtMmwUHfA8dh5xIdFH4ob0NxdzIw ZX1gt8qf/GSeM1+Qd/OVhS1u4yC/pEmd0xfiNkqxVIOHwUefhLLdeC1g8S/5E1jDkB48mvFnfoIG MRlS+tgd5jRcBvCj47pGEFo7EqMvMou/C0yBSDSQKtwC14UjERTxGkoOTp6GIN4WYKILskLApjaK QpWmKwR/E9l+AdjyA5x1iWejqxK+EI78i0DcbmKhy1IJisZGfGagUXYJIugAMyMigiYssWKXVlce DShO2ckey6WKT+UGHtnBU9f+C/B9Yu66GhrfwCHAoSszTwQ1womyIYywEw4e3Itt+aAGeyjkgYZA Z8BDCFyrts5tLcoj8TmR/JWv35UuPLBXjyn0pYMH75HM3EyDulhjXi8MKRvqKdQAd/WnK995k97z 3RUClxHwqpaeBvTNb02HM/YMDOtEIm8Gd6X+iaV04403aj9nLp4NpDHR+MZ3jUZe+pVfaLo4Nx95 prEzauQ1I/wZfBCHGQZlYwk53MoMAw34CnoxyIFREbZhVoMeGn2EU0cqI7p000GQDvSkAVrjxl// oRyX9LJ/cxCWIR7cr/OACW6UzQeH6cFDO+3TxTTMFr2ZFFUPbSE1fORw7O5w3FE4HBh42OG40YTb n7ou4xkW/qWzQWF3uwiP4sf1D+2oF9cP9YculesN/1Y4d774ow2DQHLdG5fLbjfwzjfxPACkbGzN sEeJv/l1TrxOXhC0XHJz7NhxDZZzO1jSN6ddGsjmNCVLmdmJXsssT8OMwveh//gHaUmTgCm9kDOk K2LvmTyW+nePpomF2bSiGcGg2uWyBPGM0v30q2/UhTU62zExmfbpW1etPcWrOZzP4Aa6ug44MXCP ehRyTGjBPirtjJueKE+3LsyhDGjaDIerguaKwyyV8rDypdYW/Ul8BiT7us6cQB/qMoSwTGasLBmT Fmngpp0TTn9KGizDQ2foh/KXCPSfJf25h9k85Towb0V8BkXCQ/4s5Cif7Z6sMZgkPnlCEQdtHsSE BwkHFyZ+wJAebuiBwo5/0EewlD/XZ+ZRygcOwxgH+MFlFXh0Ek7ngWhkOWNkkgggQKNyQiyJNCMb CTDlybEqjw7eZiJwITRClcRRxM+ZVzqykxePvMkHqtUMz+rHBS/hWv1IC10WvoSxHUJakabjUBG2 2x83eYfYxEfhRzgaP5eNMPxckdDYlYGf48A44LAGzoxhEz/XEWnD4DQg4tJw0ChmnuBGEBMXtTXY labVUEe07IvAI97i1JxOMA6RwbSgBtKnhs6tMTfd+s7UpVH1tJaeOdHIqPKrezVr1eEKPjda1HKV 2DVeOerWKbP33nRzNHztAqVeubmc47zR8XTfPxyMPSNmCudt6ttf5Y8Zw7waaLc6KPZ6lzQzp8wD Wi5DsSfNyT8GRJSBRojJ8nzMlNVZYbLXRtk69M4m5ed1JuqQPWQaO8v/uLk9CxrP6RIRTHegHHph 1s0bnFwskk/I57pk+TqU8hAKdnV/r7wKeR6kyTtWMzTjaFWkZRU8YidmhTbC7Y9fbhbCnWEcFHBM ToCRpzss817wkPIc7gqGOOFf5QN64qZ9hSk46A4/YTLIDHc1uMz9gsLkBqabu7zViSB4qA9g0dQB 4QggTOqGcGgf9SZ48gUsbtLO/UbuuOBj8zJ5BgduYFHUFzjpVEkjHuMQDgaahKF8EhQ7vA8snT78 77zwaQvxWRJF6V74gAOW1SYUg9YepbusAeeSePSi/efHwcUZ8dD8gGbfEmas2KzMatamOurtJa8a tCku3UfbiJaCNTjlGEQaVbvTrFVT13Tdpz+avrali3PU7mLgquflRnQ4afb4ZNrdNxSvhNXnFtPe fh2CEp6X/vLzlaeBuCTiwJ7z0vjoaLr7rnvjO1rKwBvZ0JTtKfoA6APdXCfue6A1cGhoir+V/Wg7 9sePenN88IEXHW2r6HOgPWlDP8KwO57xOE3ygQIfdmvwRhsWzZlhm0fwd96dH+fT+QC38ZMe8OYv h5GmcdkODNp5wR+FGwWe0gyHfsBJOtaGcVmMl/LgBy1M14DpkLAlUikESbRESLgjYXfBysziBxFk ZIK7kyJCi7LQDe8gfLNTcLrgQVnwOi0XDHern/NoHC5s6Q9B6DDcQZCG4ahM4hqetKgoV4zjmKgu M+V2vpw2eEtlf8MZr3FSFmAIR5XwhJlhMJ1/xzEzwuzY6WBgDEaZwDLypGH0jPTH4/SUj+UoZvX9 Eng0Xr65ZZ+mTwJvUhdrDEroDuqN36OTJ1JNndY6HdSjxtKv/trVsefLqJTXixBYPHzPkjcPILTr NioOWXDCGb9333Jr4F/S0vKMPjvioNbdd9+dHvOYx6RvfOMb0UlQXkbUaobxmRRLWjxOzWUhfNaE kGU5jJUGykN+OR2JnfLm0byWK/VpUp2TmxIOq1o2ZwVgTZcErNV1P7T2pZb0TTN0iNG4OmTs0BmT 6y+pV+hWfiLiswrUS5tm1lw2gsBTk4Nxwk7+UVUTVR3KrjprqEq4bUBDwqqAvIIid0SQL7ynetGh 98DLIfEODUzJ46boiiCmWRC/XCmKvCkNeAOFO/tt79iijRftBv4xb4VZdUD2gx7wp4Urn3ggLFgW jE/fRGeED/eDe2UGvmLwwUoM2xhMphkUUb/4Qz/aGXQOPqRsoiP1iMBg5oi7nCWb96NMKpvjw+/U 3ZrwudOnblHB/9WMKvKkeFta3gUXwoFP55bFD6QJHyGgCSMf+on0ufzFbZI8zXeo/uazkK0NaQAx LTsk71XFLIkXZHzwzz+Tb3CjzCq/vpaJB1AOHDiQZvt0Mlg4L9h/IE0eORYrSLe9/o3CqQHy9BJS Qbh0pztfCahtDqsN0LZYzhWadP6Bi2IQGmVWGainffv2RXkYXMYAlXJWNIVe1B/1SNlMZ0yU3VFm uaEZcVHmIdzW0B3akb7zgJ/rg3jgNDym65mwkq/ID9o8hp06R5E2ivjgM07SMW77kXfDkBZul8Ow 4IYOpO9yOQ2ng7lTmP0xUcaJ3eUBP3bKYrzOO3ANvLqYAH95ZE/POlszBpALQQeEahWEzogTckeV /SPKtp/WNMms40I08tWaRk43dxLk0ZoCuQKAcV7sh5v8Awdx0KSHxm5/V5zjg8vEIi1gaZwWkg4n rKx4+2OWeXD58HfeMUkDZrO9TN+w+DkO8MaVaZUbBeWh4wCOjovOhNkkeViXyfIyik+TEIDDWvqi owJmUKek6UinlxbiUAZC98BFF8ZD0L3CUxc8I+r7juqbOnVW3J+6rFth2Iu+4S1vis5sUUte3ELD SWkORC2p89O4OWbGfRLeLEHzgPRhfar0V3/xxXTi0JF0YLc+U9DnSJ3qZHZr2bq3JqGnJTGeKKxJ WLKPNqLvA1e03MbnRZSXpX/Kz/WY+HVKKPN5RLsEogaQEkjijUroslG1pI/zNzTLoJw0ZQQ6dEIY xGdYwocbWqBLmponVlgGpK0oPoMNBApMih16mr+YFbMPyP3aIWgkIqkvNXdIH4q8EzdM+cgVyvW6 TqeFjtlmNM7gPeCBMZ9gt9u4zCPwqu0gZ3Uh4qmOw6z4mXMCwLpj5rALgxvccbcu7URxuwd0WhMc oiv+xMMdy/6iQdxMpLriUw/2BlnB4N1mVhy8N0pd0mlCUyuXgQ6ccwN06NEXCIZ8sk9K3XRoa8Md LgKWGSoDKngMevNdJ3WAJj4zUGZLzIBx+4k22hlCv6ZMYq5oJYUtoEWd6m8XD81pSXdJ9lq/+E9l 3TwyqbfgVE4qf/dYuvG298TrN91D+kZVN8FJRMVFFJy1uE/bNSO9A2lUBw2ZqXLT28UXXJh+6UlP 1fFjCRPVV5oVPTQjhibKRCzZ1pQunwzOHdX38efviYEsB5iIC124DnZdApjBBGWiHaJipUh8hh9l pM4on+uSekWj4Gk09MGMPkF21wWmYcxLmPajDqA/Gj/C0I5HXRmW9ByOnTC08+j84UaTR/gABT7j LXEQDv4y/6WbfME7xAE/6TmvTh/8xmnT/EeY4ZwX+9ltWOBMW+cdfK3KaWDWSmELI+TEskACMW4n 5IgQA40qE4BozgwmYcBBHAvoiAMxI3buuCzgd4pf4neaZb5cUOfTaZbxyvybGTDxJ01XPAyLwr+M g5/xOQ7x0KRPfDT5A86wtpMWYcS1X4nTfpn2uRJdntJ0+YmLwl1q6AxzOR3CaKgo8rmkvVpmhYz0 43SyGg+HIZh14M8hjFn5DejJQDpUngns1wwyXg3S7GW8rgajDpbOhcMOg7rfeVOC7e/u+nq69Acf m752z12xL9Q5pJtmJNjYB37xS67W3ava0xKeDXU2f/f/vpIuf/Rl6gjzCWlmw7xtycXl3KvKfc8I pS989nNpixeQtITMS0g10VVcFKdDhyV4Y59d5WLZj/wDx34zB7bokBAO0I5PK2pKv62aadM5QYsQ BqoXGiezApYmoR/0QtOZQz83Zug6owEEQiZ4SLDM3LFDT9+NHbQPiiuLohMCB7/QuizECrfr22cE EM7wEfmDJziFjokbjUAh3xywQchFPAYdEsjkBX9MhJ9Nw4UboUonUfEt6YM32p3CSIvy0VmzqsCg 0sI28qpPV4BvHWyav6El5bKbslIX+FMuTGhKOhbGIXCUX9LJgyOdZdAAEDjyTjxWZkhzXYKLFRjy gqDlND7nI3hiklkzhwHhYW5fA4bVBXfMlJEBBPmnviljTcKTdLh1CR5lUMiqxkZnLV33G9endn16 sw451RYYSKzq8BO8wad1nKztZptFT2HWhHNUy7zw8luverEEs/jzrvtUegYiWkqekuDWFs7WlJbB +3IeuDCGbbllPT7Sp8NSzEoZHF+qz3kOHToUg2QGfbRLyga/9+oAE3Qg73mbZCu+BOCKxqCpyhur PtVsnbqI8olXTQfXDf7Y8cce/FnB419qC6zWOLitgUeBD40CJ/Ru1WXfaR50+hFRP5QHZdN2eCja p0znHZP0yQt5RcE3wSeCww88wGCigUWRbvCKTPfnuNFlOG7iYbo8hilxYkcRZty48Q9hi0MheR8o Em9mwETApAAoI3eFmOBkAkVCTox4hrcdeBOHvAkklAtrs7UwxLECl9OwSfrOi9MEHruV7Q63m3Di g9fEtImfNXCtaZt5aATkxflxXjBJxyY4SuW8UD6n05pG6S7jGic4gGH0iYIpGTy4UeIe0Pe6MB7M yneylE8sER0zM2A6NTpqZhITJyfT+O7dMeujU6OMw2rsLK1xwQadGjMKhMme8/amg/cdSkM6mUmH vyZ4Zgt8rziiToi4dIgI08c+9rFxA1ZNQvrnnvXMdMEjL0nfOKzPF/RNcZfy5xOY0/M6Yanla66u YzmSBtWrW3fgQfYeP/9nf6a8aQ9MVcuS85webeASER6j3tAp6tGBoRDifR36VlHCiIz1a7AAjdwZ QBPs5I99Yjo36MOBDoQtYeGuwhCehsWfvV7oTjmDN5WvqI+qvhEoTIZQ2AfqGtgIR3xCoiwhJFkd YCZMGdsrfDRzlmmZLec6yjxMx0+n62Va4oGfuNQjbpZ5HY7pZV9MaisEmHB3qu4ZkKDN59Gxw+vE kyCgrB3q3HnMAmHToZUFymeeo1wlX0NP6AttgLEdOiIkwOd273zFoChwq+0pXfYgjYd8gct4KDs8 GjRXXSFwGYAsMIBSfhG8zE55VQvhyVkD8s0gjTysQB/KLZ668vnPE3+1xXmBTglVhDjtFx4QJdOI Bn/MeqcmJ9Pe3Xti3/a83iENrDbSda+7Nm3o7IIOHqiiOKakgc6E3mpVXYxftD9N3nUkcLNsv76i JWl97sMlFdytzvmWdfFxd29+YAS+g68YYGBnq2SXHhChnAO6IIfBSqdox/er5w/tDjeCmVk0bRZ6 EhfaUn+Y0At/a+jleqLOCEfj5/rAHxq577Ib+lMfwIHbuHADj8aOP7DGBx7g0eYv4yZt20vTeScc 5Tyb31iBIg3qiHTNi5hOFzswZb4chl+pnA/nDx4lP84TsIZxnhyG2/lz+cm/0yJu8Jr8GnGY2RIg rHFAhHJGAmJ8AxEJu03sKBIzcuwUBhPtTLbGaY1nguEPXnRrBdkfGCvSQNnEbgJgR+EuK8L5wh+N KuMDW8KYWK1laM0P4ehyKQd3K37Tpywz6Vk7fcdzHm3SGVjh57zbxA9NOjQQ+2NHwK5rrMT3gnFq WiZLyqRJJ4YJ3RFmxAuhJlykSRjloeHz4TwdHMuD8dCClro47cgMhY6NJVUECkuRCBPudh7dPZ4/ B9K+Y9zKo3A6xO5hzZoFPbBnLC1saDCwV58r6ARml5bnnvSUn4zlaG7B4Ro68tAvgcnSmunPjLJd 0iZm5pzmFktwertbt2gtKN3//IW/SFM6EDaogygIl/V5zcbVMcGzzJRRMVNQXAYRfC8MDjo/aIIi XeiJ5pMm4lookw+WenFDY06X00HzbSazbPIHXcABXLsuEeGCg3UtvYep2T8guPlyI5Y1Y4Vc32Xy JxZVqwt/iYm4GzfEqjIZl7xHM2QAQXuD31h2pXHT0BnZZ5N3S8NfnT5LsZ1C3KFBCfhxc01gh5bu gdfShTp8GXLHCEE52FKdcNisU3uOlI+ZYJRTfBC8Q32KXAhLyhy3BzGIk5BGqEJPBgOcA4B+0BLF TDb4DDqqPuAnVh4YNDBwY6ZHB9spHjyi6wCZSbqjpUOFriiW6uFPeIutkH93xf9n715+bU+uw76f fjfFlyiKlJLIoR6IHMPTJApgBAgyyUyTzGJk5qkBG0H+gww8CRz4LwkySJCBAU8cyB4FgpPYsmIn elESLdJkU2zyNrs79am9v+eu3n0u+/Rlk+wma91be1WtWu967d9v//Y+/9V+2M7PmnpIqm8VPFmH 3f5oZR1U3hSKa9/yXvPW2vWQnHnr+6r//X/7362fSl2H2bozsn7FZQ3S+v7ok8ubrSfr70+/vPLk mO1ujGcUvrfk5eO1tY5cZfPOG6G9Jte4O9xdzb61dHkgdR8uy7Y4PCjIJ3PKwe+Okn5+8dEdm8+9 dFmvDlp588aEbmt0z+lVJ4+255ycXte0/KAr6vh27tZ44EU3BjBQT8cmrBc5j26+V9hGr+DnH9sA PTx5+FBhN9/zoblivqizDyv5Nnnw0Q/b75oj8fCBDfHzTameH9vR9ZIP2vmPX51tOqvHQxeYseDJ 3xc8jSwVUjxv9fbE4pJ8OjF2/XKwUDwdUpf86QjDBREvXJ0jFbxk64dLDFuKAZxANlAnH6RHu2Dj mTanf7d+pQNPdfqmjDbfDAT/8rPJliw+wMf84FcFvU2oOPBNyL/sw+xlwwSz8IrPePCDDbRvrb86 1CZpY6EPne/qHsTY76jXQxpbz9VXhwgdDiZf53FV6/Mwm6sHZFy1+rzJJmmzscnCNkGfz7oCYfeV tenbVPZhv1htRyL8rtuzy29fcfCF/e+sOPxU3F+uz+BsKJ6etsm6AuEDn10h8/kz62D++rqVZ0N1 a+/futpdh4rD3AMq+299Lj65ePszl83KZ3gOAU+F+hzvq3/4x3e//8//xd3X1kMrr69N1Jf1X1q7 5NKyrwR33sW1ppdDdF8dLnm3v99Zt7j306Xr8+WvrV/RETdw+PAThL/xwjpk1o76gieg9m6/xmVd 5by94v7+Om2/s67mTeEn642H9pP19Oxb6wfh31lXlA6/l9cmss65pfzSdjivdzT7MNb/yvr1MIey wzL80jpMX3b7d2H8+PySkcN3sS7aaq/D1qG+f+XIob5O4SW1eNfmu/x8d10x8vc7r603ZDbIlR85 cvtU248g+Nzc6ttb+KLF9+l1tbWv2Nf8+Rdf/+q+IvNjLq7u3TFxGK0tcs8VV/nuEry+5sD/90d/ uA8cc+iNdQD/3b/7d+/+1ZtrnJfu/WP729ZlL9m+rHy5le8Xk/wWua/5eMjIk+w+ajDfX11Pra/B 2GPzD/6Hv7+uOt9cH6O+vp48Xleoa9yMmQzuN6TL3w72NdH2offm+txfXODJGnsPB/qlOJ9D+6GH vRmvAbRWHIg+fvFDPq+uZxrMAWsAdnX7mRXjntNrfVr35rm12hp2lYruDtQX3KJe83f/TOM6fNlx kMDAHgC0Hc5krZP9RnKtK2sZT3ztGWT4Y37LK9nt53Xdq1fw8kfhozfefUQgXsB/e5dCH0gGj5I+ GE++qJPjy15vS1abTDrpi4YuBx347MzzJz707PKPPXlSsk0vm/GRzY/8RcvHfNIH0PHHQ2/6+NjB v79nu7/ysINcwayJsFXsRC9NGmtBePrRH1inqMLILDk7neFADnNg8muDcPLx65v8kpWO6QOawpZC D0hvPqDRXXva0VeS2Ew2GbxotzJ4GzyTG492k10dz9SPR+GHwVBMiql/+nnrrz6QnvzlvwWsX67Y npNt3UXdA69f3354Z+WKHjpcIaJrO5BsJD7r03ao+ry2K5hF3RvlvtW53q2TdcvXptPtLDr5YRG4 5WWTzzf0/VDLeheP/7v+TNeiue3t72C6grX4xa548vntz63NYF1BOExeWldmfjzg366vJvmThm7G fX8dYq6MxfnWOlj+o//0ty4PvLz5xv5lrDfWBbirU5uPONzme31dAfqLSq8svWL2N0MdxK5EXXaK UxxGcM3+/dmuw5a//88//727r/7RH++nofePCKzcly9x8ru56Gz95qvL6DoA9o8ceLp4jfn311PT b63NC7Z1vrnezHxvXc3bkPHZrN9cvxa2/xLTeqL68jU7m5YZ4IV/inVprBR9XmxoNhdlXdEu/NI6 XF9cb0oW8zosjaE1vObjau8fYLj69/LKx6trXD+13kT4RaRXVp6+vX6OyGe++0qR/Krvn9u8wfr9 QXBXaA4Lt9t9Jv71t79792u/9mu7+DH7Dk0PIcmxN12wQ9cV7b5iXW/crA9z8I31J+A+s+aRX19y p8IYOujY8MbHobrel9z9r//T/3z3Dc8nrFj92L6n2WXjxTcvv25EzhupldR95eoZAe9bfGXMGupX o7wpYHtNlMuDfsu3PScW7kAm59BprfHfmJNzZwe2F1gDvq8KtIvJXCdrrpBlvx+5QVfkwmH8nfWm bM/dywDv9dGehW6NKXhhtPYhuuVQIUMvjN5ewYf6YW37ibsNDgx7Cb/VO9jip8ec168Pr6KutA7w KKB4p2/0KdE24/UlPfTyqxIdNhZ8IK+wJU4xykcxs6EvP1urcHnIh/rw5js8/aweLx8UMmJ3IfvC q6+9Qsr/94FDeH++dH23vhflCsCibMAMWoOVAo5klCElJ+MpGQWvTQbEe4vxCirbtcmqJ0tOoa86 ufTjU69swesLvtuia9K006se4Mk3OTHRm/AtnOJOHm7Ao+WXNp23bTR96CDf8iOs/+lgr4V0meP7 kNx9azPfNhNY2AFEn00Ev820hfnO/hzRZr3GXL71rQK7svEEbbdnG5PGiImX1+ZTHvacWTrwsbdG dg3KJV46fZYH3Jbko/5vrAep3S59cV2JvbQ+K3N4Lwf3pu+NwFvrSlDOLThyri4c2k/WZ2GfW5/B vfHkO7vPbW+fya5Zua+6PYH6H//Wf7I/I17W9k/U0Wtv3O3tybqbuPR6A+APKrgKx+NWqM+o3Trt 0LjuqZe4HNzXsXqyrmxfWd+v/L4r1/Xk9f77yK5Ml5XPvPbpdYX88t0fru9S/t7//X/d/cWf/Pk6 CNZneOuU9qfJ/KTeuom1xtMB7BaZdeW2noVrk5Qvt1O9yfKj6n7n1Tr1bt6Yrg1nsbqylVpXuiup K/9L6zrl17G88brVtQ679bWTL/7i3a/95q/f/cL6M49P1p9g4+9L627BnkNrHHntEAqjdxt5H5Li lr91NbcP1TW2n3lhXfnsjWfpWvJkzRf5cUiCV5dzNlEPvLkr8s3r92T/wd//H+8++8qn9scS6Gvk 7/5yXZE6wL60nsw15uasMfeVsl/8pS/vOyjmm4ee2PC0O3jX1fp1TObactcCzIN084nBwbESuPld oa4S365bi/bLhcW/+VZWN6z5vQZgP1PQ+p/YGpnrRR1Eq01nNPPcXOyAba/p0NXXvqxPHuDqOx9r jyKPNsGh5Q6XIq9dmRmXfEh3eYTJOZiVDsD2fn4nq96e1X7Jv2Krr7bcsz396GDtjUDnDFnAH/Ly IL72IXzticnAe7xWfounfKQvnfoVoE89PXTQfSlrLvFh7RFi2/Z9z5Z7BHWkZFfWy8X4Ur6VWtQX Xu9qHb4UlXiYnspF9hKAOicmLb6SX0K0FTD59QN96rD++JPHgz4LW95pBNrBTDQauenb1Dvlpv5b OTLyYfI38bUrfE5X9k0mOntHlB/TTjJhdtWV/KQ7f+ZEeGv9Hco9IWwG8rNSQLerrmyUS1dorvD2 +K4xhr+/2vuKQmzGYtnpsIXdTmzztPnuiWUDsuksbPMH+d73PvnNniekHdp8cNjuuJYorP/Nn7ts Cg7WvYB8HrfqDhc65NrmbiN3S9GfRPNgyTK+Nm/fq/z23gS8WdiH6Jq/Hqhxu/oXfulLd1//9rf2 wflkXSEvsyveNWevb0j4vX9ucrXd9vz8etL6K7/x63dfWn9N5a3F98b6YXiHjVvXZORZTssn+ZcW 3XjsuFZMbCymTXOF5opZnFbk3vjXGwZPVMiF/Dd/yacX1gb178Z62WN79UPdj5BkO2yMHEF7rNb4 eONgPniATSxu9XvwiO7PrMOOHgDPgsaX+tUDdePz2Scv7N/2/ZM/+qP9wJGx8rCbz0VdVX5v3RXx M4TmxTfWTxG6ihSZJ5V9bPHlF9cvM638uYviIT53KfZn8GtfAf6OtK8C+WMfbuFu39dHGN9dG7X8 vbCeBuefmwrGwW8g+zzUG6XWoDdp7nDsvWrlzlzatMX/vXWa83fHvfqSgXcciydojGBXuGC/wbjm ovzLzc5bPNbVFe51LB4afJyDVyzK3F+0OzitA8Uasfe4c6SNH607T8zIg4NLvB6uhO1D+87C6mOP HEx/8zrZeRj7PNw8aR7OGNX3GCxMV2Wv/eU7rOCTX36FO2gd/nzVDncA4yXf/soWG/SJqbjoVU// HsvrXMZ7C/qLGSaXbPRJo2OWfKD38jQyhtXosI0h4wwCv528ndutywtet68EaiAv7Uvi1EF6BJnD 1emrvwSV+PzIPnr60p08HfrhymYeL7c208cnBez4rsnXThdcO9ubcOWpPuXxzcFvEbQQijMbJhB5 fpqwc1BnHU8DPe2VP3bp1oa12bCh0WvzgR04jhUHb/rwxW/Tm3peXz/z5gB2qITn06RuI+8rHLmy iTqo1ubFDvrb6/dT8rd87UN9+cgOGf182LcnF9711bc/J3358h1h/l2+B3qJUY7FCrP56tpg+Oiz 4tfWRuMzya+vX7z6ufXbs/K4c8u3ZcvnhjYMNH/NqDyzUdk5WD68ta5s0Jor7OkTH7rPmz2Q46s1 e4O1ga4YejPz6nWe2QDlw9dGbBbG2+bmT6H5e6D//q//2t3n1mFu1X3nrfXk5ZLbvqwDsPyF+VIx r4CcBbPuM2ewD9cVuwM2PTBedwLE5NeT/vBf/b/7yrL5+uTr6wncK+D/QaC/OVUeP/va+vGUddVD 955/y3cHp4PUAcd+v6NtY3eY0kPe32F1ZYru18e+sD7Td2Xtid1vro8ePEeg/md/9md3v/Irv7L/ SLo5QW+Hie9sG9/WlyeEjXn7Qlfd3vjseeCwXz75SEEs+ACfRC9/e/2svk1bdPz7UF07qrqRcBCD /eS59qLv9uIH28Z1LMpV9N234nTVLp7medjYdPXmEFW8AXEruUPWvoy/8aCbv/Ji3nXFis4+m+YA OfrNc/RkzFlrxlg6AOkwnvEVQ/4WL510ALT41Gvrk/vGjN4OdG8G0Oujixy9Sj6iF6sx63Amh15f ftBRPf+08ZFvfoj7qfwWefrCF+O08pQv6UjmBVe2NtXltRHYWJVQSUijNmckY3+2i3/Bdnb1OXQz JtEZhdNVIpr0W9d1sm49V2PpIUtXbd3V44fRBFV99pHRzvdsogN0ha1bQAfhqf8hG8nHr41PMXnn BBaXCdqmrZ1OPlZMOEWM0WDAjrhhPHC28TcOYrMJ4PV9zj0B1pZhIu3vFqJdY80HU1C98XOr0yHr apLuSuMTjp+sgg9e29r2ObqGegdrsWym9WKDQcvOa+t+Z7dNHb47JnFdi6ehbYC+rrLe1q3Ddj14 sn4Ry8HnaePP+5GCZc/ilT9fT6LfFbVNw2d76Dbd7eNeDperaj74+YLGy/eTPXyjbUPqXb+6X1Ry 9ezAp6fDdnm/rljFYyH7rM93fpf8+jOFLy78B1/9w3VluX7Raj3I9uY6JL69/srKE29WPA288v7G ujJfwaykueJbcXuw6XpbWPud9XSzW6T6J1/8+07zvgHruPVG+Cl+kd51hefBqNcc6k/eufvW+uH9 dxb+7KfXL3atvyDz7a99435uGSOxhXec1/XX+MutEsh7/OjmXnPWvPrWenrYzyb6i1Yrc/uN05e/ /OU9V/3kpsPan5hz+56NT6/vgy8n9psd+fdDK8Zx/6rZ0k+nz1+Bp+JdNRtfNm28l1vxl7WAB82b IG+eYMDPbgu/vnIrYx2yWPTd38m4CFxiXuO232gue67Qtx6fkV/zASszh9qtFarAPd8y5utNzTf7 iENW3A5XdV8JMv/cSofpIt/+oC5+RZ1teaTL2qVDu/2IfTkxbg4sz1PMtvGj4359Lpvpik5fdsPZ L778My57f1p6L+NzucPAtr766QHZgJV48Cv8Y2vvdRbcgmTV+Q3QlPjKEfnm6H5WYudtiyx7F/kO WFQ5DKY+Z6W9dT+N7JYwYTHAOR+mQJ1z0yGf6W5HMVyFLb9uMUu00iZsEKdOsgVWknMSxpsOttWj NSGi6wumDbTa29elN1vTtj664p146rilT5v5jAdkDwb5Kh/FpW5hiKeJWpxk+JqfcPnXx04+azcZ i6/JZ8KgfWp/nrfeHa/PKNng1eRRB/m7G+ulmL0pc8g51Nit0LX9uNJ2+8qjXrz+XNf0mb50w/gC 7fKHRv9L68nctV8uv11PLLzSvM8Weq5jpyd7e7GtQ2udSvszwFfX7WH+yCO8/07pitnDOjbpDkz9 wCiWC/54GMzVFPDQj89++bXuqe+xs+mx7Wod2LDVd26W/DtrivqFq/3Tl0v7C+v2tx83+Oa6wvXj G59dX/f47sJP1tXs2sPXAbxk1gNL312/UvQ9P+yxnja26MnDb+/PIvloM6fb5vq0ff/XZrbL65b5 uvD1AJUQXtqf4XojscZOPOuwfXdd5b+2PsuFRf/ptfk6Xf5yvSnwh9M/v544l4/mYONTjtCBXIX1 NW+NkTlmXICx0qe4bW5eOpjc2nU16PDEb2z+6l/9q+vPzq0ft1/j9tl11eYujUPF0/Ee5AP+AIYr uv0XbNaaYsfVF7D5ehOzfV+2Lj49HV88e86prDm+/6byqjp4+SmOT7v/fKXR45D1ZP2eZ6vez3zu 9jUufF3ZeogPsKN487vb+/XpC/6dy4UDb0h9v90eYZ52FaveVaw+c6351vhkz2Fqn2nvtO+Q1wb5 DTvsXMnJn9IBxi+5o5NcvrDNnvmvLz609hg6ydKvvzLtosV/GaOnfMaebvHRi5dOvjWvijndYfHp C+jRZoPsxPzZPq15svVdhm3tMVfpJWvk6Jg/m5pf+bDNrZfdxn//me0epKeLpAGjEMAcf6qodwML o2MawWguoZ0YD1TR1yYoaQ0KNjrpFnD1kqQdDxlA3kCnD1YMOD/ZAvk+69Hov0/qsjtjq54cGYVN mP7yUz2bZMpReooh2+nAS45eRb1YxFhJ95x86aQjKB/k2MDfIhHr/LoP+fSp78kjb9ex4Pt9ufbT wRf64Q449V3WOBebq8no8fOvfrT9GeWiqSv1u3K5r1+D27p8nsgvPq6Zv2bMmnsrzhfW4l9blwdx 6PFZIKDfU7Cu8mzM765Dg31gIxc/mf21o/XuXd/OxcL0sBm/zW6N0GWOrTj3iSXHK2UekrL54d2x LG9c1dg0L9bWXFzT+Lvrj3B7IOkv198b9sDR6+uH8J1r33uynmZdX0vxW72+FeTBp/2VG42uQPdV lfXBxwsdXunYbXg+MHUv5xpxGfeA1Ldf9RmkMVqfn68r4v3Amq8GrRheXn+7eIV49+n1U4Nvr+/9 ehfzmfVLYHL3neXv2+ug8QDaSv7lSs+B5R3BanvTM7HdQLx93KBtTHztyxwyhvK0HNljYMNEdwXl DYt+Y2MOwHit7XfWeOrz61YOZTZ8JxZ2MHiq3IFi89QmRyf9dH3rrfW5+rKJH1xyed0M15xy+59+ dxHsr+IyH8xlcq9cP0bb/i2+/CwmX1vCv7/StDAg1zzyGfi2v2i7b+WOji2/4sSnLbbdv/j47c6L /WH/BvX1gBSnw1JeYHxk9/xbcWtv2SsP+XjV8eZb+erQas9AV7ZPyyFy9MN0pxOtuPCSSQcs/+kx ngo+uaoN40GrL50wkKdk8KYnHZtpvcgjiJ7/6c0GfXzLv23/OiZ7+K7zpEW83VgvF28uY7kNrRc6 J9y3Fr2uF156eX2jkPR66XayNocrBU3hLJRrC4rCeejeG7jq8g6gQYENFsxG+nN22pCgSv34k01X gz/bD+l+yFaDkB2DoFziusTMdvkIs5U9ND4EYkhvNBgd8APgUZ86Z72JPfWXnyZTbb7EN/O7Da2X t9cmYkI1wWyAZE3NNQr7O449DEI337aN66a6rkneN15zLIpt21sx3eb6lbV78a+8wcVXffevw8vG gAbQlHU+bLjka8XqisO+tHbPpVlyN1/xOcB8LaTx9ACNmByU9INtb33OKk6+7HysIdr2zOmlUzFa 667tBjl0VeN2ur79ZPOS52++JkOATcVv2/ZjEsuCnlUuhyG6w3M/Vbzun3NzbUsrQvNKcTBf3jj4 vuxaASvutWE5hK+3j9FnO/paoZv+2orb4Zk8vE7EZXPpu2K3td9ZbwrcYv3e+gMOnn7W9ibhrXXF 7VB1eHa47oNr6TV/5KOPGeB923NdyaPjt/HKs/w1D42N8TRfHSDGzkH5pfXrZery9sUvfnFfrb66 bmfjdRjRA/T7zJe+PRZLxjC5Gmss6CP31noTgQfADtvGRpvO6NvO4tOvTtd6P7L70focly/7dvGi BQ7pZPJBW57ZUNpfwg5owD5ec6k97f5QXU+yo5m75mo8zTt86vW3ttoL6OYP/cUNz7HIv/qTodcb Sro73HdOrnmjQ56NcW9wpl76+JHeieVAm+wlT5e9g/5yAtOPr5yhlYdiqq840l1/dL7pa69wp+jy V7+W0ssUWYPIgrG84BXqpW4sL6T3vCa2iYsZ/6V+Qevrdet5xz05DPRF2Q54BdpnsA2QhJeky6S8 bEQXmoV+mXBs3Du+6vtSe+EewKKfTvoUg6BdcvU/BBLFVhMSD950aNNlMigGIt/xkZvyDVR264Mb lAaPrIGhJ//ymX11ExGuPXn5Rme+50/69U9ZbTx0Ker116arEj8bdKLjn7lYX4jBtje+rXsNvI3C xHtnySTX5rEy/Z6cvWOTX34A+sH0q75JV8/HF9cGXgww/uRht2bRjcseu7VJ17/5X7vYf3l9hWT/ 8IS8mLMK+XVgiF9+zAMHGdva5D01jM+VM7px1u4K3cGM5gza9hbecV5jfbI+S6RLnswFRyH+DoWu bOaYZlseXlkPeNkw9kHE1tJTrHTsB7v4tw/XdRdgvekg768xAd8JBttnfuO9Qjmu/RD+9PpTbzvu FQ/sqny3HcILXOV72MWbEfG3aT6N8ekDQvjZx7dztep8lfft88oLufxS3wf0NZf5rp98eTJ+NnVt eXSlyw80D7xZY3S5tezuhA2aDvx7TKyx9SZS2x+9wK9/H/TXn5uk9zJGl/ETCyCD169pqZtX/OE3 f998+bJ+d3vRtu9XjOaKe8e1eOH7GK/D9PZ6RsBa8/HF9ofuBcvMBm/gyLA957+28uqa9/rLOVy+ Zx1v9LB+so2JNhCfIpbZl018zdGpi4x8i8P4mNcVNLrY2zlaOujBn53sNhb42SFTQdO/96dVp4Nf sIIPpjN/8CpoxUcPYD991d9ec0X/ftO+ua4vT5fWhbDU+VhnQuMWTe+mLdtX83VtfDlsryTOTyio Alt72Q5w8nB0O7sNLCNr0u0HbYa1qu9RL1GrrCvrnWRJlOwJJV2fegmEq+OPT8L52gFjcmjDFh1M Dl+DTL6JZUHfx3q116QQ4+1kyY98IZu9OTHTCQf0lju0Z+W+uNnIz3SXl+LPH7qrT934+RDOn3gt luoTN775zh4fikubToA2beSbPvVk6L/VW198Uxda8yO++rPBp+rwrc1Ji28zjRc6EnecsAAAQABJ REFUAf9AMrXze84hc6m2hW6eNAZTnmwl3xtDthoXuCImcdfGl47b/E1b+IJbPvQZR/1tknxHg6vH k20YZHPW0eqPjjZ5H4pfrOT0iRekR3vqxSMvzcPsxJ89/rcBGxd0saDBE7KJlp7yAFf0pR9NW+ET fxTANpvNhzA6/mTpIgtPujpAD+ie86G86FfX316nXS5hBdCbbu1spysZutACfpvr9gkHrDdm6uJC F09jkgw7+joA8fYmDk+2ygH+8qOOXh9/1IuLTvbpB9oT+JNt2PyGL/6uMTB2S2BeGE75kfYLGWH5 NGE2H+ierOsmkivbB0BQoAHaQY/Dtv4GDb4Uzl+CuFe7++5b9xUmdrLXgQtXSmY2EijZ25erf/XB 5PMjHoM/P9/IBv4mjwEgp48czAf2mnDo+BtA9dpkQbbnIkoHzJd004cfb/z0pYM+PsxcWETkJi1/ 6TXZ4Eo+ZQN98k8+dIUP8qHM+PIVzjf8gB4+zfi0y1128z85fhXzrc6ZB/x00BegzYJO3y0t2TA+ 9WDakb/k42MX4BMTuJXfxPVCHl/5Lr5y2WGGB0xb2vIHyhfMpqJef/bTA6Pd2s8XOF76a+fnbFe/ 5UO/tTt59N/mv/iKp/GLDk8f9GeHTICv+JtXcqHMOVZ+koPnfKYnKE4Yj2LjbsyihfHJr37An+lj NP3GG6+iThawrw43l+KFyeqv4JulWJsPsDUlbr7ghdHVg+hTV/XigOnJdrIwvxR/J1s+8rl8JOMi J/54wuR6WC2b00868ML5pl/Mxd3Bzm587KkDetXzF5+DtUOW/sbTbePFvC8M92FLxdOULR+2yvsX Jh6i3TPcVi4uvYf6zMN2cgl+w3X+a23aotelLVBOPXTYktf3EOzHp6+K5i9uSN6EBoctfXAFX4OI JuHRGizyypygeBocgwIaSLwmIH71/JkDmuwl9qeb2qRvpeuFX/TMCXTr861ccdIx/eFTsmF6Qb5M XWjky1cyxaWtPuVNTBNWMVFvDwu8U5/61DvzHl8x6IsX1s9fOB+0Qb6JAeCpXqy1N8N6eRY9+Yf4 st2GIuZyiJbP5Qy/eqVNr3Z+pqNNgi60aad6cZBVyo16+UgvXrQpE40+9fqKN5z+mQ9+155203GL py51+Zl664fR08mOem16y1E20pMcXnJsyPMci/Kdvuze6i1/6NlBa1OGG4fq5Rc/X9qw040/HjIg 3erTf3zkFXSQPTjIVjkSH/7ifijPdCvZu/Uh+XROnAz5gDyfrHmHnNjQ0jvrZOgoPgdcpTzix3ML U5+LonzBp6+41OkM+C8PcqNPTuHyya5CJh/ShWf/HYDFT8au4sB9wL3MLT4xXprqD0L094e52R91 2N4rvlHSZ7E7icsTzmxH1su8lfxM5+4VXwKRQEroUS/xTQzskhOgt9AaSBNSqR1vEwmdjIFyYCkt XIOCz2Ao2cqXDrhpcw+WeJecer6yc6uLToBv+sHfdOZvOP0wfXj5AfNbqU4mX6cf5WJOVrR4konG FzQ2+SwvJjP5GZO+4s7fqaM8pw9PccIAfzIwYDeYfeizrY5W4SO49bF+MYHshDdx0PHToYDa4iUz 5eicMakbj8bE+KDhazOZOvmslOdwdLlvsyhn5PNv+sjPdMP8ZLfCp1uavuLh6y1MO413Nsk1//im DaMVt7bCTuOQn9mKTn99dM2Clx4Q//QDL3mYrcmXHnkExYRemyz9sNKYxAs/REfLj/BW+sCLfj5Y R+SAWPJvYjGUN/Viqk6Xkk/8TVc8E9PtyhNO13QRna6Z2+kv/XP+4J/2yXZ7uH2iOYy3WNSD/NOn 6GM/vTM2NPa7Sxkv/tZIV7C1yc+YGtP9Oe11rfDlqUd5tsal6uCLFH5fF6GrshFm7M++jXzP8azK VLo0a7oq3Q6slz1oi/as++FTbY7dToJ9xTsmXTJNCAlXyIXnwKG36BtYg0Ye4J392iD9eCto+tM5 5bbQVS75aPinT/SZANMPvPxPf/xk0QP1fCsGE9Aign29hWy+kTPBWtwO6SD5qY/shOznQ/b5b0K3 mIpHTPGSvY29NytTL/540wPnH3/yER+IHy5n9OR//I3dFlov3bmoPW2ry1s26Kgfv7aY083H/NWf fTg5/iiNB3/orx1GSx5PuuE2jsYxX/DlSzb1gfRlKztzs4wHf3rYmPa1G2e+aMdLjl06jSsbvnOZ TfTsNkZkQXg3ru2p97Zenvkyc6JeHxm+l/vs1OZXfqCBSduE9VL8xX4bP3p5iJcPgD60SnHAgN1o 2vmsTlYbT/MGLV9hvuCZceMB6PEXZ22ylc18feEnOQXkN/3pSxd5/QEe+0pXvnLSYYcPP6CHDnMB VNeOZ3esF7eZb2PDZy7lh5joZEs+2GpMyNauHibz1vrq1hLe8iJuZ733g8+rH+C/1Hbz8nLtG5T3 VOu+hm7A3yP3fFe2eZG3SyW9e+CHgXl1y+rlaxoX+/M1EUqo3MGrr4Z6k2brH4I7IStCCVZvAPGp KwaphZ8eOitD3f2ANrD66E7/5M2veOlW+JEMfjQ8leTyBW8TjGz9U291GA+Aq89YxGzzu31IjIxJ iReQzc8mJJ/qi28TrvzsB8lqq9Nn8aUXruChr/Ggp/GBW0z5AU9IJ9qspzO9+tHKV7mHK+mAo8Hk +FF/vhSDGAGsr01YTsuFDSB+GNAbVq+wyU82O6zU86kY8KeTXfXswdrpbHzTgV6u4XTO/nTThT/d bClzI5tx7KDWS3FkR5uecL7BYPKrT/vFc2vbvJLvuRnjwR8vzIdbe9rF7aqoucJ2/uDhh/Erfljs 7DbWeNDYAtr5UZuuYkxvOvFPyP9kwuQVbYCPLFy7enHU3gzXFzKz5Hc8+cNOtvKh9Sl3AG9zwXi4 ilX6HJXudPAp+er03K4vMuV3+pY/ZBo7etjvgCcH0MnqK098VVfy2a84bf/2+FzGiPzMzxJDuNB0 Pgs247M6n9Lv2a7D/szDtsQ1IFvFZeyHtlUdtD03DNwib/331vCtCX1zX7zuLUfrqvRd3/0Xhuj6 AWUmtckGGyCHDQwMiA0NNAkaxOIM461EI1ce5uCg48EP053M5EsWP7uKiYefLJ/xFAM+QJeSrxMn S85kI0tXoI5H3Ep26ctfvNmFTcz8r6+JDOOpvzq9aNoVvijJRI83++SU2t1m1Y42efKJPpDszAs5 cZdfdaX4k5t6s2UhA/pvfRdPdHnSr7SYo8WXj1vhVSebYPahTf/zKz68lSkfDV8y4hRLeUbXjmYe 1IbTx2cg/vROXEzpw1u/errqz164+CYfXjroLncwmo2ULxUbuoNQvvHnz/SBH8+KO3r5KW4ydDSW xZ+NW8w/NHHQ1Zuj4tanXtEmQ6+Yihc9wJuu/EQD8fNPHehTry8b9Jc/tNkff/L51/iwz/YtJkdv B6rDlY3GQx/fAuuXnlnoZAfkq3yUy3zVj6/Cx/izw1Zx4qMbX+NXntJ5mwN+kSMDykv8/QTx+84u zGSuY6D5IFx53sN2GbbN/v4Paa5aOPIoGGwXkTURLrG8R3xNkRXo0w5iaPewHL0k4p6yKxLTAMCg ZKlLYGAgLgPpXdaTLSeOBhxvAwgDOpsc6W+Qsh3fFhgvDVbYBMq3ienVTm+TJrszBnzJ8jE5OhQ2 Kh0oMKA3SA4vu2S9AcmXbGeLnNyx2eRVJ4sHf/7A9UXLBj3xy3uQP3D19OQ3LJY2MbL8bVHlvzZ/ Gld86cRfn/4KerFXx5c/dIgB8Eve+JOPcHmJjh9fG8DsLx/p11bYzC5baAF5gDbtxUOu+B7C5SW+ bNcmA9ABvbPgm+3s8qV6cvmnnf7swWxlJ5nsawNtJbu+SkLvLV8+kcmGXKFrmy901E++cS8naOW3 eKZ/aHTUly60/POziGzSNedpPnWIeGOgzLlBL4CnfHqm/8WLl8/4q8PpLQewYh6SxaPcgjdb+cqe 3PRmXD1ZujpQHbDGRWz0pxsvHQ7Y3szzEw3WD6bvdPJd0c8X/UGx6SumMJp+baBdvtGzqT8f6RdX +wmZqefC93T97f6L8sW3zdy/vOesuqe+t/LgR6ZPj7wf4jPb99p5VMsfqw6q7cG/folewpp0ElGy yGgb1BLWQN0OFr4Seknm03eieFt82+4ajCYHG/qm3njCeOvHnx2Th60gnjC76Zg89dcHB9G0i5l9 dVAsJlIx8WHGgyefydGJXx7JKLXnhGxBmLjktC20brPNeNlsQahPv6vzY/pSOxwf+WItzvrE7DNB vs8FLj6+F/e0Q7Z2/dHC9KoD9pXiz4fi1ydW7bmoq0/f2U0nzEZ2dsd6wR8drq2f/OxDayzhxjya /vjJJp9PfNcP1NHD6kB/Y9kYJz/5ycV/m1dt45F/+RR/ePpSPjug2ujNOaX+dIlt5iBd4Rl7Y6NP DOTgDo/60UCx4SOjHY+40LJTX7nKf7oV/Xwhl2y5KT9wdvGXZ3V6xZ/9MHoFv1J8dOUf2+WqcdHH Jj/Q2Jm5UJ8HrH4y5bR4rMN0TB/wK8XRvgHnW/o2Yb3gB/KHT5sd8fKHLj6nszxkq/ZWsl7yESaT vcYpfn3rv4W4RfPj2kzdU3xhe9r+kLVn3kb+kHoex/70LFkJuIhIhF/wcdVrAHcb7TrAJoSkAcmR KIAWXRu/ASmRaA2OOl79MF590dNTXzhfntXeCtbLZdCe3no0aGjFQF5hH01M6uH005dNGBQDnZNG JvlylJ3JN+tdGeKvWDAtHD/q0WaQHLty2sIPWxRKbTwdxo1BOd6BrBe681H8s/AHf/1wsaePTxX8 5OlUtD0gRg49PfHBSnGF8w0WCyje7M8Y5UM7n+JBB9p0Zyt/iwfPtK2uD+Z3bfLoYXL6J2Q7X/RF 44+6EhSfNjvZyj499aEpQXprx5ce7dZvPLf2a6erPJtH6uYPXMm/chDOX3bowg/nLzmQb7XlRD0Z 7VnmnM7HOdb5hRYdX7bI8yE/YWOmqFtf2U+ezvRlMzt8A9lw8Ez96dpM64Wc/smTL2hgxoufz/Ty Qf7ZqpDhu3GFvckNymk+00tH+ouvdnLh5IoVpjN+GK02ueYH3eSD8sBf9eLXP+XFWmxdhe72VVG0 9L4PPzX5vq7HED7Sw7agH2M4HjKVkmRwDaxNtD747fUbsCUaL5BMoD3rbcCS2aDhS191k1HZ+q8D rl4/TDcaXcnfYnzZ4Ud1MoEJS5eiPg8KPuRzOD+S3xNj6UtnPuSfnM146ofJ8AlMefx8yb7cK/lW nQ25T54OcZrAFgGsv8ULsxdNPft08InO/C0n0fiUX2gKe+lTTwecX8nTiz71e7OBlly8MBp79Rdf eWPPppQPYlGv4Cs/bOY7fdpspD972apNB5p2tDC6foXN8inPM9f5A6cvO9pBNmZ+jHn2k8GfLrwg P/Ilm/yINvNDF8AH0h09feXntr928nSQAfrEMnNebPSZv3iS5ZdxVMpddVfU6uazscQbZq/xzd+J +cIWP+SRbX5M6DDjS7qrly860WBQfDC9Qbbj0W/9T/7Joy42uotbPNrZm/4XQ1gs8ZcTuHp68i+d +dPc0Z9feMTNH3X+gWhwbXbwZdP3ZFfI92sF38yPNjt0pOed9cc00Op7CO/OH9HLe98q/5BGCuTD qCnxZCSlwUvHXET+YDgoiQ1oCTUh8kFfvNV7ZzZtmgz64bnY0wPXHw2vAsK7sV7woDW5yPIPFhtI D3/ZbGH2BsOhYOLXB6dvK1gv+QDTU1sdb4tEXdHPPtv5wydtxURGtyGkKz10qfvMKnvpjSddxUsX exaQ0kKZ/cmwX27EJwZtdivsApjN2lMfO+ViM1/58cYPl6Pymz55n3Ell6y+ZMvbjEEdZAPvs9rJ wxMmnb5b/fqjhxvPmcN8LgY2xBtE56OirX/6M31Rdxhl8yGcbhg/nekvx9rqjSub8eQTTL64YNCd mXSkB52+xlM/0I9G3rx2e7SYzBWfRaKJq/nfXCWDtzjpK558zs940AP60I1JuuiON7o+NLbKUbbC 7AT4AnQy5YOugE7tCrn6iwtveaNHHsUQTX96+KtoP+Q73sYRzmdYQWOf7exPvuzA8eczmjo6P8Hk Q4829VeHgT8vCWrf4t35I3z5SK9sf1g/Ja0E0CWxBt4htA+i1y5/ysyEMODxqFs05A1ok0G/AXVw KRYAwIfeYDdYtWHAlwa6Nhz/pOW3vkr96Zi4+tTHbjGLW7EA2kz0K+LHV9HO5+TJiLmFg56PxcUH uVLyR59CX3Ekx1eATl8Lkw389CSDLzstMmPEjraiflvIg7B69tlEZyv/9Oe7+q1csvkyedIFK+UV rhRnGF9+JEcnQOdLMG2i4UeLXh6i6S8f+nqD0vjYrOOFg1nPTn0T5xs75U89SA9aRV82iy8fk5u4 sSl/sPlB1m3+bMc3ZcXJ1tRPrjee1e0F0YoDlrOwXNGH5qB1sL7xxhub1sHbZ8Pll/5k+HXrS3kI 4ylPcPtL/sPsw2QAHC16few/BHSD4pNTvGKdwHeAPx/D6GTIJofP2Cjqir78yP/yk67pdzLh7GuD ZGC601kO4HIuf8YNDcDGqrimH5thvdBLpxLf7KsOv7D+4lW+w4D8jwt+bIet5P+gwObg3AbfQL64 /sbZ5z73uf2gjAlhwfkchF6Dgq+kGyiDBzeB8AB8bQbqFX14FTSQz3D1+uqPvgWGTO3JHw3mK//g Bj9fYDFaCPMdZwsm/7Ur+PiejHYFrdjwq/M723AblHq80x86yJTbFkeLxSaIH09FnGj00U93feFy kH70YPrBzmzHA7NBd/Vdub6kL9+Qs10fmrzka5sS2sx19uFbwJu++rXpVEA42dk/cyMns+gzf+HJ N/XQNUv2+MJuc4CfSrHkXzh+8nxofNmfPmU7OZjszFm5Q6cn3vwsFrrITR38NX9706idbvpAetT5 p22eeWOnbY7CCvvsFUNxkWFX36ShF7+6/lnYzF+YLMD7EH80PPgnaLMVDzvq6JU5LmTjhYHcgHTD jYc6ncYjPn216YhOh3ZFG/Av3RfK5TW/8iN8y8tWuS+P5Rc2Vt4AySNZNG3jqU1v8g9haegv1WWb TLb8GWjtyowh/ZP2Udef3vf4ITTPwJ6lRoATZnBTXn22yZC9JPfu7ut/8fX957UsQAvRYatOxkHc JMVv8Cy6DgVPs6LjAegNhHZ6TB6QH/n00CBtxvESz4w3PelscqKb4Nr4s5usfnV+tpDznS59+d/k Q6dTLOWoDUv8bbhsZRtmiw522CtPbOjLR7wtULbYj9eVg3b+5lvxsK1emzyIb175ZpetNtnGh0x6 4kMDfA1X144/Whg94Eft8p3+4iY3ZetPB6xfvhrP2vRHT1+51FamfrroJwf01S5nYXQ+w8YDBnRm M93ZeqhvC11f6DGW5Okmzx56Y67NVqW2fpvktI2HDrR8mf3lwnhX4uXHtJEdrtIF+Jh/6go/9Js7 9Oc3XZNXuzeDeED2dmO90ENHPk0evPKZX8lqV8hW189OPk5dtzqKLz/ihfnSOD7El68wvQHeKTv7 8OhPX9g+MunFGH9zZfKos6OIl6/kgnLQeBkn44BOX7nQzh66MmlUvnz9k5xsJseO+v4O7Qp/2s4H /D8O+KGvbKejDwVyG8QH8euferTvaesPTL7n7w6uHHkn8/qnXt+H7uc///mdWPwm9lwYBvvrX//6 HiDJ177Xu5xUN8hAPVCPF41vDaS6/vhne8ro11c/PfpvS/rh9IbR9q30tRGZkG0exWkSm3x8A9qV +OlS7zacDa0+df6A8Jzw+QHnN/3ZR2vByGN12MKA0WcesoPG7xYPrJCpjkc7P/IBjsaXIFr2YDQQ jldfdPbKIXptMurpTVZ7+pK9bKTrlq+8wXIvl90ZoE87W9M/drNBd3njG4gG40uHPjpBtOl3tHSH 06/t6hCkuz629U+IJxr9Ys0mX9Rn/OpB/mhPXezUF56+4s8G+q1vzc30anc1xY723OTTjT97MKgv //ivrgB+xKs9Dwg8fMsfuuINk0FPP346mxv14wH68ikaXfnhsGwM0NWtf/3TZ+2HdNGZLvbI5Ju+ 9NNLfzrVG+/8QwPtD3JjHMQId2fCnKvuowB8l7sUay0ueX+ilT36i5kOP82YfXb2k8bvnaLI28/k NuFH+PJDH7Y/Qt/ep7oBquM2SSZOE/IrX/nKZjMIBstV3Zree2B0NPHppIdcdAtAm6wC6sfbBENP Prp2pYk5Mb4KeX1NFnLabNqAm7T4yGij25Rd0Zvc6jA6yBZ/3zPZrnbpnvbY1K7Q16ZPn35Al7xM 3/Xla/g2Hn60oVgsLST5p/PWz+KnW1+LES+ZYPqBhp8s+oTyob8SfzJ8xzd58bBZoVcdTNt0gHTh 0Z8uffRnA5br7NUu/9FhkP1wfoTlaObwWfTp51a8Xm5p2aQjYPdWfzbyCQb4pk712vrFqs2OuqKe vXi1K+TSk9zMlb708CMd5KZ/1c2nytON+7Ixo5fPqSf7Ybqnz+ja+VGbzXKnTj++bMz+4g2zAWqH L9TLazR6gmhyJU/tI9r2iZn34oH101OO1RX8dKIrxaZOd/roTg9fxAj4kA78eOwD9mo/v6mPLnfF /Ak/NHV7tr1C+9vf/vZuf//JRSe9ydEH+JjP8qyO9nGCT9Rh+0GJayLgMxjarnYdTD//8z9/990n b+4JYnBbcA2SyUEmuRYEHE+LRbuBzGbt+mpPn9Hwsx9E0+5dZhM0f7TJmNBwdPzeRHjwRIxuo7e4 2AnYaCJmG01s6CB+thTtfCWjzl66ys/tpE4mPeliI942uQ5hWMkXNpSATsD+hPjC8zBOZvJPWnWx FR9f1csvfNtPH1klu8UVDU7n5Kdv9sWDptBToVtdnpurbSLZi6d2c/U2ZroBfpC9aR9dGxSXev7A 5Tc9YXxAO93hS8/TVzz5O/mnPD+UmX/t1kf9ZIpN3dxPf3O7nKDbvOUQrSIm/oBiVZ/+kwXmR2NY f/anLF7tbMDa7R/11cYvJqCPvVmisTXp+ZBP5Qtu/aW3GOq7pbOtr378eOQ8XfKrDVfyqTxYx2Tx obkK5T8dxQGzow+vw/cv/uIv9p1Hh+s3v/nNu29961v70L1cza43KUvmU69fPgZrnI0de/JLDwzU lY8bfGIO2wazZD6USDwmSMmeCdf387/w+fsrQW3FJDB46k1+cg0gO+q1TRT1Js60Me3WP/2kn38K e/HHawKi159/c4Lnb4vCAdzVrYNXu6tevPjA9PO2zQ4ofu1oMH/ooRuWr3ykN//LEz0zR1v5euGn WMjqB+rkLTyLZxY8+Q3jhfNJW9FGpxvkuzo6/ROipV8bpLfcTqyu4IGn7XTPmOKlWyGnZDs63+Qr H+loHOiNf/qabHa1AZvVs5dNdP23cKtr9pMFtzwP2YhvCwyZKSuu+KaO8mm+sim30fIBrp4NWN5m obccwkr9D83L6Qf72uzkS/7C5PMhnejVGyPtbGWfXqX5mgz5Yp28+vMt2eTjh/MH1gbNzda/NuBT fcmhqydvjSvWuPVkL+lZD7SeKPfGBeDhq0ORf+XNOi5faIr4onWYump1RfuNb3xjH67oSr7yq7y8 /OIrm043WvTwduhj/PKJOWzlcE6QctqErA2bUCZAoN2E9VWr7vObPCaTQ6DJkD4y+tHRDGjYRNCG 56JAA/e21kQBTWb9M4Zsbab1krx2/vODDxaSYiHwl2/R8hPWb3F08FoM5NnlL5j+0Z9P9OWDerz6 tcPs0FvJF7J0lxO4gu5dKF420enjm7Z+8kr5xTPbDmRtdEC23NAldniWzbhe6M9OPqZfG5DDUxFz dZhtEP9urBdyQD7AQ/ajb4bBUxvmD90KHeyXd/1yB/Kzvux1d4CecjTzFy0b8YXpC+gM4tcfb1hf gBZvuL6wPDZmM7fFlL7w1DnXW3S4+WITBtkWewUfe8mpF2O26yOPBqMFaNrsdZjEA7MFK8G0M8cr /mzirx5Gy0d1QB896ULL5uRVxxP/7MOvrbSWYXuh79J3wLa+tekybg5V/qnLwzxkixXdYZx+9jqc XbmCP/mTP9my2g5behyyAD8dXbXm4xvfvNxOThfe4iLzcYdP1GH7Qck0IUwEg27iG4gPHIS1p/QH El597dW7L3zhC/t2LDkTwKB3wGVfHzts6Fe0bxd7/OH8mT6hVaKHyekLTDoxtojEadLzz8KwKGo7 kJV8R8dDhn6+81m9WNhRB2zkb3a09ceTLXbpnj96kd/xs4MnKEZ89DR20fGp81NeZ7EIy3l88dKn 8HmWh+i3fLc8tcPyz84sxYOHT/lTjvigD1Qvt+jqFTxo+T370eSp/nKmPUG+Gls+8Kncmc+BGBob uLb+4qu/XNODRj9atuLXP6E4itv8UJ/xTv7s5H8+hfOn/tr5ol0+8mlifXjQ+AHUA7RiS6d2/B0U 2vQAOhU060C9GI3RtGP+TP1sVLJDT4WubMD0FXNxZA+uzua0G2/zB58xaM9wtaoOGyN+dsCyax8p XmNcfPmMR10f3+lmS93B2O1in8W6RWz9/vmf//nWqd8hCxcDOTz49X3vu+vB1TVM+gM8E+q7pU+e n3T9Y3XYSthHmSyTxgRI7/5DCGuQbsZpD+QeCGN5HcNX1g9ofOlLX9qTz4Kw0Fwtmkj0mnB8bfGE 0UxM7UqTfU6I6mH2WyBoTWh1OhW2tWcxqfkDO1jJaXfIWijzMLSo8p8ewL8WvboC2ATstoA2Yb1M H9hU5Do/egOQb/o99EAnWfrU2dKX/vSmUzu+8smOwufq5Z9/+BWQvmxOW3ytRMenDicfZm9Cfomh un5t/qClDz0fxKqusF+O5Exbfz7kVzL0ALLZZK+CNgs6v/lDd33xT2yDA5OnnOOrXx3PLfRmim8A Lg71cpJ8dqIbS/X8zTd86vqizXo0NvMr3WjgNl9TJ10gu1M3emPQ+IhzjlvxogXpF5O80e3bEHBx xguLgf7kZh9aPHBt9Zlf7XzBU4lmnplH/GfLvtBdMDR92sC+QTcd+PgNa6NrRxO3/REdNFb6HaLe 5Fn7rmA7fN0+BnKj0IH/3/ybf3P3p3/6p3fffbPfRBDvYryZbsVEB58+CfB0dnwMvP2gpM0EP+Su wTbQ6TGpA7Lvvj0G5bIfXLpH3W1mY/fWk+/f/ckff3X9kYQ2jMsTzCakiaGos6k0kdmek61JGT3/ tG/j0VboDehGC9efXW06xUonOpv5YCJ7Z2kxmewWjIXEX6VFRlabPnUbTptQtvkkbjLFix+Q0Yd3 5iX/9LOdrmyUnzYl/HjSM/MsJoCm0DHzyd/0Fr92QPdtSQceMeVffkwsbpBMOSrfUxYfH8hX1x9N jpTiK2fZqz9MVimefKBbPblt7PoST3L8BOgV/ija5VQ9iK82zNZDBS96oD31N9Zwc6t+bfNUn7kA 1xdGyze06vkiV4E+pTHCD7KtrZ6ddOGhx2FU7s2L5lx1fdnNTp818r8YOkzYITP9Tr/xoQvPhHzK d7rwkSMD0hcmo54M3nwmo10s6kCO+EsW1sZLLtBn/fpsVZ+rYP44RNOHZgzxuILNf28yvvrVr245 /uNxqDuEHax/8Ad/cLefNH46dTL79Kueq++lF59+zEV3+cecrXvBj2HlY3Vl+1HkxwCABqP6Jt4O 5tM9Ze0ghFaZPLWvfC+9vCb40s9Ek9jBpdiIs91kb6HDaE1kiwoNkGnhVKc7XfpM5uxtofWCjqao Jws3+fWBdNhAFIsofu18x69OvhjwKdr6k8NDz9QpD3j0sXkLZOnX1yaHR1684wXs6EMrX2iAnMJG dmasxlzJ99sFKOfxhNPLt+JLP9xGFQ1/OciX/LL5qN/6wJ/Ge/bRlR940sNWcZXLbLE97asHdNTO JrvFPX3ILhzER1a5BT6AKVs9er7VprOxhhtbdDaMsc238Y7n1he87BdfuHGBy19+0kF3+ulIv/r0 jb/pMObmaWMPK2wq+W28+Q0X12zj5Qu9gFw6NmG93Obvtp0cerbzvRwmoz1zkG2+88FhCRfPxOjm mkNQDG4nywHoELXWuxKWUzH7tgf7fQaLh92uZN0K5ld2/+W//Jd3//gf/+/7wsedxhev+bzEtubi 0+m4bd+/tD8vAv3FXD95NKAeRKv9k8Q/dYftD5PMOUgP6Vlb+XsnwxrTl1+5/BhBE9fgmrTa9JmQ LbLqsGISzsmgnQ+wSdWm22RFU7TD8cy++qPRZ/GgA3Q+1q8O0qVOhn948lMs0dDxd+BaiPRrt1nR q45GNnswmBuH+LWjyZGNzMKeB1m+xM/P4oWzHU2/Qi/ZieloLPAAOD/pSM/Ml3508aPDt7La2Ssu 7WxmVzs6nFx+s1V9dz7jJf91z3rsdBdXNHzFx8fswPk880XHLT1d8WkXR3XtxkvcSgcTrC9Mz/Qj H8t3c1RbSTd6eswXb+CUDkNYv0KG3vJRPZ10od36P/2+Hb9inrqTF1NrjM18VmeTT+WVDNsKmrxk S1u9Nj3pSE6b//Sqs9vc9YaYDJ3WSWuWXm2HJxkHLPnuhDl8rWH55Ks6H6xNgE6n4g7an/3Zn23d YnDA/pPf+Sd3b3//6ZvBLfQBL/z8aYJz2N6MZgvshnxZnOud2Kr4/x7Ya9LiuFJffuXytx9N8BaN yW/yKC34Flh0E35Csia/0uKB6auw81AfWvR0kAHa81C61RE/Xn5aWHjyFZ2/Cj/ZCcjitSAt5s9+ 9rN70bLHvj6lXKfTu+FyUi6yEcZbXtDaeNDZYlv/xHyLli2+Vs+mjULdpqxONx5AXjz0Tn3FgzZ5 8Qf81AcDffXf1pNJV/zwtKE9ebT5BqY9PPHl9+RR58OMK9/0JatOb335HdYvdxPwK+iKnNaWW7TG Dx2wRydfiwcdzUEBA7Lpb6x8DhgtvdlBJ1s/HfSjpTNczuJlC20+IBUPPenIRu1wPDBoHPAXIz/p LE/T/2LIDzrwAjboUNLbvqAviMe6wzfXoHp35+r3oGhXtw5Uhy59dGcb3ZpVur1s7fjO7D/6R//o 7lvf/Na+Dfzyq+sPPFx/kCJ/Z/6KI735fNuO/knFH6vPbD8OSfxBA9xnvnMSXyYNz/d17w7hydtr 037rsrjxKib4S688vbWKlq3JQ4H2LaBZdLBFp96istm02NAcanjqt4CmTvUWnzrf8FpwcLpgulrE vYu9xHx5PL8NlL9k26Bg73bJuJVEh8Owhe3gUq/oV2eT7+TbXNpswuzHz79uj82cFW9xwnwFxU8H 4DedeODyx16FP+TJZD8bW8nQg14fjD/9eGvD5Us9uVucfhtZMnIzC/qzDoPk5XfqFm95hBX96PFV Lzezv770x8OX/GwcYUCeHbwAXxi9Nj7QXEAXf7Q5LtXLT3kpt2Ru7W5F15f4kjPOlWkfX/GnM71w a+ehvKAp5QGmm89sdcWIVjzq4qYbkKGjsZoYT3zVayfDP0B/eUbDZ26w542xtWnd6rO28JKxp60/ 97CfJPb5tKtfPL//+79/90//6T/ddLrI+DyW3TXD7z712s/dPXnhcocqn2B6i6/2dvCn9OVc2X4E A9sEoqpJ/KDa6xm6H7qyONbDV2QrbYYmaTR6asNgTtL60MlYgPRYBIqDQ0FTLCT0+GD9Dlq6vJtV x2eB4WUP37RvYbYhtYGgVc8v7Wh00MeP6tnOt+KGyfHBhgTbALLJFmAn3/g82+j1oRcLuXKYf40b u/mOxk5xwfrBxPHLG3qxFad+IIapUyxoCt318ym74fzNz9mOhhfUVudPhf4J/MrXMN7oE6uLL8jG 9GP6zdZtbskmp05nvmkD/eTSW12f8UcvV3D86nTNNtr0Iflo8NSlX3uOC32gvNz6jN56ksPK5CtG uvNp2mHPYVus+QUDupR0T3vV40uGTXDbxg/ocyi2ZvD7lT1+OUT1Ka5aPSHsmxn+as7v/d7v3f3O 7/zO3de+9rXtj/yUI7i42Y2+DV5f8ktz9k/6bd9V9BOPzpXthxjCJsScJFP8WfR7nsu63T+KvbaJ 9bb90nNdF3uiozRhW2Cw0sJSB+zxycS2SFpI6DY7i7PDycavADLpSK9Dr8U8F0p02IZAtjjxxQuD aPTSB7MLW7hk+ZoO+jqUHPRktNkrXlfE+Dosiq+rAjGyq42vONjMD3R1GDyE9ac7H7Xj5U/1qaO6 +PQrfKherHN8yJQr9Vvfkk1XOsJkgmgTz3p8Nk9QH5tK4yTn0fJn4uT4rZ7/6oqcKcapw7a++Gc7 v6ZP+ieIf8qwSbeDMRvZlP8gmemjvlsf6TB/0kFOPT/KB1m6QGOrz5g2Vxsz9HKKlg+tRfqr66ut Xr6tgfTRpbBTPdvNyVu/+Sm2qZt8MWRHu/Xms9by5pY83T57dbj+xde+TuU+nK0zQDcfQflKPz+r 68OX7i1w85L8DfmnqnkO2weGswlU1wdNhGf1N8HSc/+hLsLYU6p+/63r6Xs9hc1ji+LF9ZeNNl51 70RvN8UWDgxMcsViUCw6k9+iij6vwsjw1aGGD7+Y6OtqpkWtHx1W0NusHMagBU5HuaHfLapk8hld XXG7OX560OhX1B0WYlDQ6ELLTlcu2sUpFjaU9OQ7neqwAtJ1i/WJD52uCWgAPTn2AVwpP7vj2hc/ LG8gf/mkHs7OZhov+X7rF5YpUz39Uzfe3qyo30K8t/TZ5j8beOUVLnZ0dTg/kq1dnOh04YeNoWKe 4a0OxwNPyA56ha6pb7bxJJMfxaEdDW7+mE8dVNGKhS/q2WuN1C6G+Niiix56m9/Zg4H+W1+yI4b0 FhuMTr+v48D2j54wtuas8V/8xV/cn7X+s3/2z+7+7de/ebG1Hv58+/trTq7pvX+jYKXYGgP0KOnO 7/rZ1V8+4NlOBxyP+k8znMP2gdFtYuiaE2HWHxDbkyk63vfxd6rG9N49e0/quuCl4u7t9TcFTeil fC20p4tev0Vn4bQ48U2bLUr0FoUNX72NC792G1cHLp02X58DKvjqozed6UXzRsCGkQ/pjscCBC3U NigY7ctf/vKWxd9moU6P4iGMIJ3FTr4rYDz8Afmink6xk6/oA2SU/KITxCe+YkrXxHIIpo78QDdW IB366NZWsreZBl96xQrwKflZ/tKhL7vpzAZcPGExqM85Mfmzd6ufjfRvx9YLHhA9e3A+1Z98MuIA /OFLczId+SEP6uWD78nEG63xQS9OdfLZV0cLqmcvPPnxptMBgyf/0bMvBiU/0AF+/tNJTr83jtna TDcv1mOx5yNMvz56YP7QFw8b2UFTWtt//Md/fPeX315/hee19ZntOlg9MdzXIN9ZOpab++Oud66/ UdD6ZnPqLz4u80OcbKKLCcS/Gz+DL+cz2w8x6CbNh50wTTRm1jR/tjVdzzp8oy8eP7phBey/z7iq r71+eXzfIug2ISMtLnU+m/w2+/zB792td7UWsLbH/v3lILJu6XrIwdWoNl5PGarTZ7G1cWTDIis/ +Croym3+9M8+hxlf+Mkf0CKGbcCwzcRmwRYd9OYLfcm3memPJx/wV7ah9ZKO+CfGU2zxh8npm7q1 468eD75yE46WzmToFrN2bxLKSXaTgdMDK+RA+nbj2lanY+rBN2np4Se6thyX91t92Uuuca+Nvzoc JKctvrmZ64s2+9H4VF9+16ZDXaGj/OHLHlxbTNrR8i08Y2nc6ktOTFMPOkDPD3U2+Tf7yAV40gUD ujps6aID9gZaiZZNmI1yuX9o4p1LvFv/snd/5bpMb1eXuy+tK1p/ZeedxWvL6mli/rEJZox0sbV1 XmPbTOtFzvh1YM2BlYzLbDjZ+ERmoAkOt2k4QH/91399X+mh+SzLQfaZz316LxKHlQOpQ8mBGrg6 tKD7/JQun9843BzG7Dh0W0QWMhv60WALkT2AX50tgMdBCusD+Y2mngw/LGL05LUt3mcV/enjB1vZ YwuNvoo2e4rNOHlxdbjrw1es9AP0ID+19ecDuhLwO3t48iOd+QeD/Jk4nc+yUX8y8aUPPbiNgV25 lvvpH3595aIY0gWLBRbjtBmvfn10pz95/Lcy+Tj78Nemy5go1fVN+9Hx8CPe9Ny2yQO8oLbY87Ux gwG6UpzRyNZXfzR2WyvmJzpf5QXOPl3RerOgX6EzfeqNm/XuASY/eeh3319YvrtKXTfJNqSbDKg9 /UdPt/qBHz4D57D94XP4Y9fQ4rg1jG6B3ILF7PD8zf/wP7j74he/eH+7av/I9zp4PYWon7wF6+rW Ald3UDqMW5hkehClz4BgV9WuhAEfbCY2KIc17IBnA9CFlg11tuH8V8fXpjJ5bHK18ZDBl260Clr5 Eg858mwrbZzx0KVMf2xyNkbAjthm6VCePqQPrs5W8eU3nejaxmn6rS9/p5/q+a5fAejxRysemJ/Z ja4dGGtx1SeebIlB/uBsFlc+z8MgHfomH/0ADY/+fE1P/dnaAuuFLJ5032L9jU+6yaa3fjxo8cLx qZO9tV1eN+MDL/jzL93pzxf9inYgv8D86i6SPLJnjOmFyaEDNKDtIx5r8jt/+Z2nt4B1Ph3Wy90w pA84bPn9LGDzB/U/S+7Qn2bgHLZPc/GJqLXQcvZ2Aeh3dWohqjvk7hfKWqO+btT3hd0u+tVf/crd b/3Wb9395m/+5v1f33BwWvw+Q7Vh2GQtaAe1xe1rAH6ejV52HLLoc9Nqw2mj0e6ws5GQdbigtam0 CekDtzrazPQrNqoOGDrpiw6Tn6WcJX+Le2OQTvx8agMOo0WfG2gPQGUze7eYXYAPsIcm59MnfbNd XayVeG4x3XzkH7/zvdzjB1Onuv7uRBgbkK7iojcavdm47a9NB935M9vZxCsPQB3oA7XJz5L+cPkr RrzTv3xIR33agH00+vJrd6wXNH3lXT9autTLgzWh4Af5QwYNbszNWf3JotOFri4mxd0lV6ubb322 uliWnq1+1x2u/aEVHXTqePvtS2x4H3PY8i3gR1C8tQ/+8Bk4h+2Hz9lPXGIuCM60KJ61IFrYb79z uaoYa2gJ34RjrS3aL/ziF+7+1t/6W3e/9Eu/tK9kbR5+VcZVrIPXLWWHi7ZN2YFrI8FnQwjU+YVH f1dk+vltU0CDbfJwceifG6Y46FD0KXjRFbxwNvQp4CGdc6PEkz/J6Ad8Uopl6tWfL2yrR4PTtYnX l3j05QP9IFvq+opXfeb1Ib2zP1346IS9mZAbG3k5KncwOt/w0oXWZ4H5nD8Td7DA+RXmR2AOiIM/ dKsH9JHJTrHzQ4kXxlNbPZl0RYtXm26HFhpbYfX6p578Txfd/G+cyOdXOmCQPjoq6OTrI+sOkfY8 cL1p9XUbV6r3h+P65bqe0XjPel1Te5nYsNTsejL3z3+0vq/rGvOMbbaLDa3cqR/4aDJwDtuPJo8/ di0tmAy3iLXVbaYWDL42gZ4yTAb2btg6xOcrRm99bx2ON4vbnxtEB1/44s/f/Z2/83f2JuwK2pWz 7+eRt4EAG4bSRt6mpA3wzs1evYJH3cKvkBELW2JTgLhs8MXpijwZNir5oY8sfoV8dfpsfl1JoJOj I15+BflQOz44H6ZdtDZrsvq8uZi61YPofMSvlEf1Sde+BX6wMfOKps0PfXya/tIJ9MkDPm+ikvM1 EcAeWiXa1KcvuljIdCjvjvVS/mH2xIev2LWVYkXPJpy97MBo0clNHdXTqV8BU682Px6Ks7j4AuRK AQ5NkC71YoGzKw/esLpS/c5fru8GG77roSlt+8BceN+FWg8p+dy1h5Xw7dRuRj4u2Yafjuqrunl9 Zqu+oCeK+Se2CQ/RPkz/5D31hzNwDtuH8/KxpD5mQXDcQrIBtJGgTVl/vegdm8ntnxxc60/ffvx/ ybzo0MW39hUHsK8e9aewXnnV50jrIFg6yLz62qt3v/3bv72fWm7TscE4dG0ufaZrUwWusvDhYcMG CfPTgaAPnpunNh5QPGJUF2+bLBygk4OT1afO9ix08dWhbmOsr02SjkBfkN3i5o+S7/XTTwdZPskJ P9AdvHKjX0kmG3AxkycDk7+NC2+0MBr/0k1/svHkH9/kgH8OBXYbK/V0wMWZTe3q+VkuxSe/2uoK mwp7+USu2NJfPrLPRwU9oCdQbyxdnbNJFi27+Vf82iD76mKccbJZ/PmEvzniDYrCljcq/X3W7725 PiK4vondKVov71l/jDlIfcyzDlh4DdD9wTsPZKz3hyqZVfhy/7Wd2b+ZP/iFv+Xhg7kPx/Nk4By2 z5O1T4DM7eLRvvMxzjoc99/s7axYZAt3bwSrbx+wSGvBO1z3Zz7OtyvfDv1af/X1V+6efHf9XrAv v68f5Pj0Zy9Xuv3o+OZdL66G//pf/+v7CWkbn83JhtUmayPviWh9Fn2bqDbf8dv821Dnhmdzc3jb RNHnJkwPmgLo2rlYdbrp6zBQZ3seBnTiA/mi3saUb+zks/4gW3CHnQ2fLT51sLtL4Mo6/+Olk6wi LriYslk/veoA5qPCb7jc6Y9enzbb5cCbJB8VODDkVu75iodv+UUOsDfzRM8s+sjLJz8rZPWhe8NR LOHyEY7OfjBjYMPnm/xu7PhILhrb+U22mMWFXmGTnVse9Hjoole+3vjWG5dcj7Xl0LyMyIrz9s3t CuA6XEvfatyuswJMQf1XuWvqL3KDl8763qc/vhssP7dQjm7pp/18GTiH7fPl7WMjZZG0KGwM1eH6 wh2YvcMWxH4nfd0EOnDjCzuAbRRTbh/QDu/rxhJPMnhffXUdxt9b34ddPA7m+y/Nb8Pr5bp5/Lv/ 3r9z9xu/8Rt3v/qrv7oPOt1t6Oo2NweqTRTo0+7w0bZR2zTrIwPKQ5uJHCnl5KEDoQOQvP4OhnTQ qbTJoyvpVWd/lnj4TR+9+NkCDrZ00qukhwxd6VCftsjdQrom7vDpKiw7eBR0kF99Rq9PrvXzpc9+ +aMvv+B0zrymXx8dtWGxAL6R12ZL4ccs2aOHfroq2t6sZD8eer3Bg7vLQoYuuvlAFn9jwR99fAD0 Kn78YV9xburiocPdnusdniv5gtbZtbo3LBN7rr/+c+vuhfWAsDr357DXNdBauAis7rV+wL76veqh L127c7VvbUTf2EtTg47q951PK+X2KYXui+Ht7+w49efKwDlsnyttP5tCLb5nRW9RtoHhaQGj77rV ft1c3rNJXBX6FZu3nqyrjnFl8Eu//OW7v/bX/trdV77ylX0gYe2zYlfDripcddkYHbjAptmh2+Zu M1XH49C2wdqA+Ubeg1504NFn01fvJyR9HUoMNmz9eLUr9Iv9B0E68fmREG0Hlxjoqd+Bpp1OGOhH b/NDr44+AV2/wl9teZl8aPHB+opNbvgJ81E+44kOy4M3D+r6QTZqw0o84Wxpy7X48OW3Ol3a9fNH kT80PMYEHzpf4lEXs6LOV7boizfd2g5lByDa/Rwsqe9Nb9T3YcPAF4Vvl7LYfsBB9z4lh/BTmYFz 2P5UDuuPPiibSWADAzbPNtI2SvTqa+vRfBCoa4NzlfzSy+uPKDxZV1rXw1l7/9rNkq7u17NcKWjb qP/23/7bd7/8y7+8Dwc2+WPj7BCzOdtUHbg26G5p24zxd+XsKgY4zB0y+GzWeOiy0dNBHxt4FHWA T2E7H6p3oNPpkPX1Kn300xFus+4AgvGhy/HM/zZ6tXtrP7v8SUY9iKY9bWmzw390daXPcB3A6MXn DQvfQfHrq6DFDyvyV175WX+HJV3yhc5P46It9x4uamwaT3L4FHbl2JsoP/P5ne+sJ3/dwXEY9rno qosJsF9alvg9RGse3nc8VLnOVV3P1PGQ3KH9TGTgHLY/E8P80QU5N+dbrW3obeZ4q9vU1GvfyuLF Y9MD6jbMW8g+PZMf3dWnDdxBCqb99NiYHa5/7+/9vfurShsyuzZ+G3QHCl4bPD/o1ofPJu/qMx+0 +YKfzXzEOw8b/A50/Q5yv8Sl7tB1oLht24HC33JBjg362ekAUgfTHl6F3d4MwHTVFyY3Cxvpq84v kC2Hqh8nkQuHmzp94pITUMzy2cGJJu/0oHd3wV0KPmjrU89/GC3b9NPhboO/n9qbpA7pZLcT1xe0 IH3a6sGso5FJTt9tf3KPwenB+8PoeYytw/PxzsA5bD/e4/Ox8m5uHBybm4c+7fCt48k+JIP3of50 1Kdt47Vxw3TVbsNNJl6HDB79HX42bYfABP35z562Q4GM7xr/jb/xN+5+5Vd+ZR/k6Ol08OUDTDZM /zzkyIHsODT+yl/5K1unK7UOMQcdvVNXBxnd87CduVGnW+nAC6NNX+IjU8lvMuzhdwWrn0/88zUv NIeuQxzIlX5vFLJDh34xd9ij0Sn3aGzQ/a//9b+++93f/d395oM+tIC+W+AnPfHB2ujFdSsz2/gf 0pu+h/qm/LPqz9L7LP5D/9nKwDlsf7bG+yOPtg0KbgNss/pBm09ykzcdNu82VDrj4Xz0sIPHxl3b QYC/g/JZATscyIGpP59hPPTUP/tu5bT130Ky0ens0HFV5+tSDnEHL98dWB38DiXx4xdfeWFHG6hn N1p0eNqnK9qkb+KVlw15CXc1zW8/tvAP/+E/vPvTP/3TLcJuemY9fc/C+Zw/8UXXpleZtFt6/fmQ HpicfKQnWfQJtaeOWZ+8H1RPF77n1fFBNk7/JzcD57D95I7dx8bzNhkbjHobzazfOjtlbvtu25PX BmqTTrdDwWGkXdEO0Mig4U22jX7K5z/ZYtCfzfSigdpsgGR244EXfPFU92YBja5o6aNi0vL5AdXv I00d6XmMfPZuFU76jF9u6ntIf37Aym3OorNX363t2cbfeEZHk0N+wZX6fxKYT4AvB04GZOActmce PDoDbSAEnrWJtPHheVa9Pjg96dae9Xjj6+BDB9PGhXJ57RBoA9emQ+lqGOfUZ7OO/yG9k3faeohX f3FU7zBiR72Y0pWeaSdaOuKFk89O7cnzmPqUV1f4B0+dM2/p/aCcxRemU3zlOXpY/y1MH/TlR/5N H5Kdem7l8cz+6o3P1PGQbP0Hnwx8mAycw/bDZOvwPpiBNisbk/pDG9TkeUjJbX96HqKTz8bkQ3vW xht/tsm16SczddWHv/4pq07n9G/W4524QzScPTzRHqqzc+v/1Fv9g+zH90E4v/hUjPMgmr5O3njy Izv5fitXP5yd6vWlS//tONy2473VoV1fvqR/Yjw/qH/ynvrJwIfNwDlsP2zGDv/JwMnAycDJwMnA h8zA5SmLDyl02E8GTgZOBk4GTgZOBh6fgXPYPj5Xh/Nk4GTgZOBk4GTguTJwDtvnStsROhk4GTgZ OBk4GXh8Bs5h+/hcHc6TgZOBk4GTgZOB58rAOWyfK21H6GTgZOBk4GTgZODxGTiH7eNzdThPBk4G TgZOBk4GnisD57B9rrQdoZOBk4GTgZOBk4HHZ+Acto/P1eE8GTgZOBk4GTgZeK4MnMP2udJ2hE4G TgZOBk4GTgYen4Fz2D4+V4fzZOBk4GTgZOBk4LkycA7b50rbEToZOBk4GTgZOBl4fAbOYfv4XB3O k4GTgZOBk4GTgefKwDlsnyttR+hk4GTgZOBk4GTg8Rk4h+3jc3U4TwZOBk4GTgZOBp4rA+ewfa60 HaGTgZOBk4GTgZOBx2fgHLaPz9XhPBk4GTgZOBk4GXiuDJzD9rnSdoROBk4GTgZOBk4GHp+Bc9g+ PleH82TgZOBk4GTgZOC5MnAO2+dK2xE6GTgZOBk4GTgZeHwGzmH7+FwdzpOBk4GTgZOBk4HnysA5 bJ8rbUfoZOBk4GTgZOBk4PEZOIft43N1OE8GTgZOBk4GTgaeKwPnsH2utB2hk4GTgZOBk4GTgcdn 4By2j8/V4TwZOBk4GTgZOBl4rgycw/a50naETgZOBk4GTgZOBh6fgXPYPj5Xh/Nk4GTgZOBk4GTg uTJwDtvnStsROhk4GTgZOBk4GXh8Bs5h+/hcHWfyO1MAAEAASURBVM6TgZOBk4GTgZOB58rAOWyf K21H6GTgZOBk4GTgZODxGTiH7eNzdThPBk4GTgZOBk4GnisD57B9rrQdoZOBk4GTgZOBk4HHZ+Ac to/P1eE8GTgZOBk4GTgZeK4MnMP2udJ2hE4GTgZOBk4GTgYen4Fz2D4+V4fzZOBk4GTgZOBk4Lky cA7b50rbEToZOBk4GTgZOBl4fAbOYfv4XB3Ok4GTgZOBk4GTgefKwDlsnyttR+hk4GTgZOBk4GTg 8Rk4h+3jc3U4TwZOBk4GTgZOBp4rA+ewfa60HaGTgZOBk4GTgZOBx2fgHLaPz9XhPBk4GTgZOBk4 GXiuDJzD9rnSdoROBk4GTgZOBk4GHp+Bc9g+PleH82TgZOBk4GTgZOC5MnAO2+dK2xE6GTgZOBk4 GTgZeHwGzmH7+FwdzpOBk4GTgZOBk4HnysA5bJ8rbUfoZOBk4GTgZOBk4PEZOIft43N1OE8GTgZO Bk4GTgaeKwPnsH2utB2hk4GTgZOBk4GTgcdn4OXHsx7OT3wGXrhG8O4F3zTv7iLovvL0bkzX27P/ ouLmdTGQe+Fd/zcQSeztC+m8/oQy8NLV7nVoGuJ7fD9Qt/4lcEs/7U9UBl5d3r6zyvd53aJUXePb OjfU74w+k8Mhof/JKgeePwPl+Pk1HMmfzgxcF9z79tn3EYSPea7Q+7N65+ZBkd1zXn6cGTAOjcUt /nH6cWz9ZDIwx/9ZHjQvZv9j5Cb/qT+cgXNl+3BeDvUmA3sRthLD8XQZqz3O3Fu22A/+yWRgjsd9 fYzXT8arY/XHlQFjvse9MYevE+F+Ptw6s3jeXZ3P7L/lP+1nZuActs9MzemQgbnIXtiL8+kKrWYx 3gMiuHbOrkvHef1JZeB9Y9FY/aQcOnZ/rBlwC/l9c+BZHrS4rzKPlnuWvkPft+NPGn5WMnCzYm6a T1fi3oTXy9iM310n6gubgPjC9TMeNGIXTV73wZvcpXNn9322NvW8/Fgz0Lg81ugZtMdm6hPBt9fn 9PQHje/oe5/c1HHqj87A+cz20an62WXc625t1O+++8I+VrXfGUesPbx9PHyfrfcR7ntO5eOcgetm 2/CFP84uH99+dBm4TocfnYGfAc3nNvLPwCB/mBAvm+rlUHX9uq9aEa22l9d7s3dWZf9fPO++sw5Z /z5oKbZVfxDfh/H08H6kGbgZmkZs4huWj9T8Ufajz8CD47eJNyvY7akG/urWg7I/epd/qiycw/an ajg/ymDWAmzBhX/u9fX9n7Xsdllf5Hl7lXXgunf8zMV47aDimTwfpdtH1w/OgEFoMMI3pBQ07OHo B3/CM/CehfiM0X0Pzyc83o+J+z/UbeQXX3zx7oX91Mwlmtv6bftjEvPPrBuXq9CxuFRvmtbY5Y3t C3evfOr1u5d/7jP7lPzt//pv3v0vv/t/3P1v/+fv3v2X/83fXFe466BdTyG/a/zXPKDoxZdWnb6t 5IoXAmumXCrn9SeWgcv4L/NrfPZoXLG68fEPvLjGdLZfevGlPaRzPW/G8/KJyoBxBY00/OILL651 a3xd3V5mwl7LL1y+lY3npcVz4IfPwIe6srXYHLAelnnnnXd24cJZhD/8QHwcNDgjLchXXn397rXX X7974ztv3r379pt3d6+8fPef/Rf/+d1Lv/Dzd68spi/92lfu7tZBfPe9761vyK95sOT+f/bOA0Cq 6vr/Z3Zm+y516b0oiA07tigaa+yi2HuPNRbsvSuooMZesMXE3hXsXbFGLIAgvS2wbN/ZnZn/53ve e8uAaIzJL5J/9sLsa/fdcvo5t7y4GFlamv8rphZWXREiv9F1iJtA5IYKl6ZE18JhWrwtPLrwDV7I YFhJKGucfmUp4n/JhZa06kJAeHXDCXwKU4l4rjWmGn23mhj4Ff4UzZKCDYaI1JcMgazgvZQM7Jb0 qyHwk3JQDBQxUVS6kJEidKhjHGsoeu5I4l520r3stOJ19rOW8/8MBCKh6rUtdxHUHzBZBh1ab5VL KyzT1Gix4mJXoE2ptNXmxKwWuujYq7u0Kz/ei9bY8kxSWzpXR/8tO3C2PD1woyX9hyEQxB+WoScL Td6SJoYE8vMxokBeTPgMkzCX4tnKeDiSAVHeluOqDoFlJlNaQ0BhykTEgdwWToXzBBGNiAoymRZF G8Hq1x5/UtmuqECFAClYJT2TZxslPVsZ062MOaN3Wo6rEATgKDGV5Ks8W1m/BYVFKFPCS/X1Pjbb q39fq0k1WQWKuH2XziICvbFcJ/x9/khQU8xKaWK5F1ou/qMQWNnIurCo8GHEzXXg1/OJDvK1wR8p vjyeg5vB30hOtPB6NlRWzXPxZIoJjtGQjmR4Tm6+xRSlkuKV4UweHxqiC8qfkFPFueZFtqR/DQLL hZHdolnBI1Xx2Yo0Os/OGzFa9Oxfa1LL278VBDzMRDhJ4aL6utqA24pRuulGy8svtBRebn3jUmvf CWUbeariSBlfeL6WE3JkcGtZnt+qQy31LgeBlclL3RMKg4SRhGLVvbQmvyX5Sc/m8kfCWPJ4WWZ/ JeL94P2Wv6syBCKZ7TgEyTKqMk3seAxerSDfrJGQssLJjb57MuhPuaIVyvVOukXj/kvo/WmTdSXF KoSsMVt5uLKKxGgR82UjMrq3kiJabq3CEMgVXhUupI2JXKzdPDybOsZsmzLWvVdPdkDJQxgnrE3b 9nAfUY5Q8Ab4ZohB8pifR6dUiH4uyJul+Src+///myZ0KEWo8WtwGF3LaMpIyUrIFuZZTutiy23X GvwjfBk2iPhax5X9gtJb/q6qEJCyFMtqSCCGHM8rwpBW9ILfQSeeYK8y+fGiG0ZaTglDRyhd4Vhj 9XqpRdH+61hdTtlmW6nZzBRVE91rEvOR8hDGUr76lZaWRtn8WnmjFL0XXbccfxsICCMBVpbhJrsl TZElS64U47XNCe+2vqHRahrrGM9tsEKN6yUUFEHhytvhLPo1v5N9g/NI0Dc/bzn5z0MgwkOEGx2j pHOto9YxP2FXjbzennv5JRs1+iaLt2/DhLjcKKcb2c0XLSf/NRCIEaGI5/pEC3eWkopeNeLZMklq yO+2sFZl7WyNwevA0nCrxoRIUsxStL7S4L+mp6tmQ5cLI0dNzFaU0b1IEUvR6nnHjh2trKzM5syZ Y0uWLLGamhrPurJ3ozJajqsQBHza4fIqEH+FBgZ+jmYjupuqexhVCZRrdXW1pVG2uUWtEMiEneoD hayRB73plht/VLRHnMLil69lFYLB/2JThKgVU3RPYYl8lGqy0bp272b9V1/N2rRra6kGohv1STm+ nsTjkTyIilrxOrrfclx1IJBh5YDcpNzcXIsn8qy+HmXLSgNrU2rdWWHQyJwM4d1lgCKXnEW4bvFs /3U8LufZRooyYhxdy2ttTjEQwy/D0pCRzz5n178x3o695Razjl0JIWIxgcQ0g+wKNztnhkwch0vz WyRuMxh/qxNN+HcW8okQIIT/Oo2GWv2540yTKHigsZuchOW2aWM1iZhVLK20BYuX8F3LtOV26oTZ q5ixUE2phJVThBq130WGD9/mpbGi0bpB2XJ/edCSflMIxJhymhNth86QgVJcCJLnwi/Oh0xzkvB7 PM8WtW9v78Qb7Zs2hBrzMK6KO/oQgkKKjsnQ8wk6FOBWpBPp7eB+9Penn0Q5Wo7/dxCQHI9ke4zo RYo5GI11NdYmQYSqPm19Bw+xpSUdbEp+sc0oBtdFhJEl9zV+j+wW9gJq+b9r4/9CyVmaVEJzmUDU uX7Zs47jrMvyBPRbt23jHxnecMgmFtfguocVw8cRb/lR/lLw738BoP/tfRQJBBsahKSBtdu2bVs3 upYuXWrz585jCK/JPR7NVpa2lUHmnjBMraS/ESX5Mbrwpy1/fksIOJ6ED0UudPC/wTE/B2MZfIuX B6+/nnUoKrPWrVtbbje8nWT46fDohfC9lsOqDYFIyXorMZAyGMjiT2G/vpF18lBAjx49rKiICZA4 SRoatFYoXPF2SCN6N0s16LIl/QoILKdsV3w/UriREm5e1MyAelGrUmuAMbv37GVtypgwo+UBIUb8 4AwdlCjE4uu2pP8iCIR601ssZau0tKLC5s2b5wZYhw4d0KqhctUkColtXYf3NNNR91pksyC3qqQs pgwxky1E69OKZGBQE8morKy0KbOnuCG12WaboWwbWrC5qqDxV7cD/pQwhkfFuY1cxHLzrHefPh5a rmGYSOtp86L5Nz4WpPzO3b+61pYXAwisVNkuZw0J1kKOhKh2ENH4XYcyjgmrYvxucV2ldendC2wI izBzKF3Dg98LlO2yO0HVLX9XNQiEehIWVFSD1ukGzFjAblJK9TW1/pMnW9Ia6zfcUaY5+iEO1i9M y2E86370vOX4W0AArAgXjt+g/gjvgQjOWN+BA3BugyhWHbPR+63Wn9BiYVZjl8Ns1v2W098SAs1y OmzEinLcb4N74TsiAZnDmnuTZsiosnIpfJ/xSFbExxFttGD8X8fsSpVtdrERwoIj2Rmz7Yo3m+J0 SU0VCrfOuvTqwSugj2UhwZRxDsKm/whdcMGioexiW85XUQhEzNXcPBRrTiLu+6curVjCLOUky4Jy rFjrbzVuxwsKTfqOQz/HkT/3rLmylpP/WwhkRRqED/GnDuBQP9/ED8+mR68+7MKZtjqMq5qqWu3I 6R5RoIz9FZR1C0JDSKyyhygi2dxA8KglP5rspEijL+uBdzVUIPwrmqFlnZ27dgloA/oQllsw3QzB f+lkpRpQSIoYMLt0rbHUVPEefXpbEoTNmjefcHJra90eT1fxCYUd+J/DxBifD9OMqZCrswtrOV/l IBDJT994PJoAw/hsu3btfDby4vkLra66xkOLvtQLxo2FHpD2VnUBHJBAC4P+BtgVz/5Ucn7+yYc8 8HeZIFVcYj2JVGmJ17Qp06x9m7bWtn07DGnKVh5VIRz7TxEQMXlLWlUgsCI+dN18j3MZTNEWxzGM aOFTQ0KFRK9++H6qDxF1iWYkuzEd9kx4/5n0c7T3M6/9Tz1aqbIVBJoRFILDQ4VaGkDq16+fL++Y MWsmQ7UJK2lDSFGMKCXrWUIGjPiwhSFDKP62h5/ilwhNUeuCMDJ3hVM4s2/fvmwu02jViyusckmF G1UljNkzhTXwbnnRfSYZW/xWLM/LXenNqMaW438CAlqSpeR6NcSHWFOnEYum6+qtFE+npKTE5s2a 7ZPlWrVhYwtFL/xFL0JvRCctx1UEAivK7OxmRc98glz4wFcmMNdGyzjl0X7z9dc+gao7E6Y8uUzn LDK8w/daDr8OAssp2+WZaVmByxBF8KGg0Lp37+7hiEWLFll1XbUVa0Bd67Wy+E98HZTHmZC2HKMu K7vlbNWAgFAXOafBl18QropkkHr27MlGUnWst0xaXWW1L/kpLGQMj9mL+iKMEJ/xqMYyAtCZl6kC WtIqAYFQ1/64LTKQ5PVotQGZXLmSa9aMmdaA8m3PMqAfCdxlqP5xeS13VlkIyKiKRLG+5iO8lrYq tjSb2CxgpYHW03fuwrI+lvoxdhT0I3rhJ3r1U3rjJ7L/z95eTtk6w2UBNlKyEXTimqlYW2MDBw70 Daq/nzzFw8WdNDPV11xqfWZWEjL9xz0dW9I/hEA24eo8us4+VyHRfZ0vtxZaN35l0hw3351NEpek r/4YSjWPjcrjebk254cfrGrJYvgzY8XavDyLVpq/EsOrwUrMAN/6q9KCElVqS/qlEIhwHh1/yXvZ dLFifseFEBEhJQhUNbNmRp9bY618tx7dfdvGWT9Mt1wIQmN6MDwhRgwr3nVchwiN6ssihRWr9eso 30ofttz8t0DgF8E4lMPxAhSp8ImTlMvqkkxTysoXLIS3Y/55TScK7gW0ArJ/goF/UZ3/lt799xey nG5Ud1ZUsLoXAdSZjdmpGq9TvoVYQlq3pZBTsC5LXLwsBes1NUrQkn4tBFaGjxXL+iV5Vnxnpdcg KuDFLDwydlfEHqqakVy9cLHFGlPs7tYUbM8pCRt+ekt04IzJq3pbcjyrlJVW13Lz5yEgvGb/fj53 8PRfogUxKr9WWmdJqmLYQJtdFOszi4zPL5eykCuaCehmuRwtF/9hCPwj3GtehWS5cJVqQJGC63Y9 u/myn9mzZlnjwgV8hCDp/O57JmtMV0kviDZa0r8EgRU46OfL0v5DsnwlfBsJKdbMmGX5hBrbt2UC hXObONBHAn4kaFtw9fOw/UdPI6EbGT66XvFc1yv+/lG5K3suLDYn3F2fIEO4qba83NJ8ci+GYm2t oYNoVygp3Zb0m0PgHwnbCK/RMWqwsMfUKP5wBl35umqUbP2CcosxFblVK4xpJmP4JLjopfD4j+pc IXvL5W8EAZcVjvhQ5AvphIpbsaY6Wd9gS9kZTkI7nwmP+drYQpuYREpWljO7i7Wkfw0CP1K2kbBe ebHayDqXsZ0clgVUsfZnkRURXmzdGsGrjxO49ctuQuDF8dPs4/iUm5UX2XL3F0HAmYWc0VEv/Ryu IuX8iwqPMoVSuLkOZ8iEr8NLivnqGqypps7yMLC0vypxRRhSmF5RfEcFcmzh0Sxg/DanzfikemEq spGWtQYkSdE6rjIeqVJY0Sqr/HNr/uEJcL3ccEWI1+yyl5X347MWpfxjmPyn7zRPXRTu9EECjhqf F28vrVjsxJELb3skQ/jX3qv/IEVypgW//wBQPP6Rsv3ZV9hHtbhNietUbd3Hp2AYWE8FlpD2WAV5 bL/qytbPQ4Z0Bv85gfyzlf62DyOF9kuFym/Z2p8j/F/cfqEx9JAdZVi3PhlKHcPLqapYagUo2lzt GCbjSoO8JJfV4DuS2Y76EP/+3HO1/Pk5CDTD/ecy/TueCU8rLQcBDG41Saa+lo8PEFJs4mPyaQ0V 6BN7ju/oxeVLEN5b0v8tBCL6+MW8vJLm5GhmsQQyw0FaOdCrT2/wHbfp034wI5LRxKoDj2zo03tR XuVfcRiBWy3pn4NAICmz3okEdtYtP3UEYxJ37NzJJ8ssXLgQ4dvoS0F8OrmP88h2wtMR44UlB4pW l/993LgiUa94vSKM/h3XkYWouuRJRHVGXoWe6150P/tcebLfyW5PVG72vRXPQ71J9Ej7HQeWbzA8 EObkM3uNzEaOg8si7SqFFSztKszKW1qG4WCK1Irlt1z/PAQE92z8CrfCp5Zl6PdLU0QT0TEqN0JQ M578JLyibqX8cGtOfclLArm+qsaa+AoQ7m4zzf1kO5oL/skcLQ/+TRAQbn9pWpY3/C6tXtUPGd2p Sxfn3bks82Js0FLguoBopWeQ/FFG1RUu+/yldbbk+zEEfqRss7NEzJqNrI7sLiLGnz0b5MCgVXwJ RgKhWDOSsYR8LV+EzOiYXWjL+T8NgQgPelGCU0kwV9KzSMFGx+z8nukX/olwpzp8XbUmVGBEqTwX vhK6MF0jYadoUwvRgJ6rVUHLVNmys19YdUu2lUBA+Mz+RXj9R8eVFBXeCgUnV2LN4I9OogBjzDp3 7qwbVs5kGe2HXFtdxRrrBsvjW6eeQG1IgsF1y9//EwisDMf/bEVRGdF7um5eZ8sucIpW+LIuMixc AL4xnjX5Ufm0rE+IlnOrGcotLB1B8dcff6RssxEUWcTRUR8baMOAukZg3bOlXu00o7CTz2AUUuQe qVROHUFiTv4F06Z+fUNXlTedEP+DjYnqy8aLqtf1iopXX+PRlzukKKNnUd6onJ9tuoZfQ4pwpsSo ao8RJeNq/vz5HnaK4fFqjMf3S5a1q1nIJKE7wrdOW9I/D4EVcSw8Cp/Cq37/rrRiPUG5MCo0pd3C pOCrMaLRsh5OFi2J75clGVP6LUu/iL6WZW85+wkIrIib6PrfAV/hMa5olHi8UbwbRCo1TDR37lzm ZNQxbJDkU9V8xU1zMuBtrbnPliU/0eyW278AAu4fSVAqNKh/OQy6xoxJUP7dS306TV4LjCUTh9h+ lzUGWgN4mjl9BvdYezn9B/bOjVlhK+2VSynIhJi+xoUTJOalIJ3wP9LAMepir12vIaw165ny+RR1 nhNA46/CmQqh8X5UXlisnmrbBT3VsYA8wbXeCurx9zxHcCcWg4hyGI9Qmb6IPyo/vPa8ai79Zhw6 Q3zUj3yQNw8wJOT+uUGhIxDjPCzZ+6R+6VfAHtLB/bDd2u5OMCSpvWqrW4x+h6LCo3unGDXOGNzT ULjg35RLe+ABZSyh7KImxs9jeSjWGNE+mELtiBdYh1YdgUHCWxEWSZgoY7n8lLwJnEaQY1UdpSdo DVjJAD2+RetJBy7bdiyzGB+JTy6ssDx2jMqwzrYVedrmabkXsKStaZaDabKiQOM/XtXrHloGRhn6 nvb+hw+i5xwFC8+rP8qjo0hFD3QdJp1Fv2VnAc1Gf3PAqaAfJZGL+qv3PEUFZJWt3H7bM3MREFBw bH6RPDoXKnnXyVHvcS+XCoLmqhVB07Px6jcBEyylN5gAqjZmdVG3lbgpPMcT/A0FXKti6JTzQvgr zrPS0ta6dGz5FAlwngPs9Z7+FRXn0t/wShlpa5A/DpYTfGMYOuDH/+ArXEKWVx3wo2Ycl3Vsb8kM GxwsYZiINZgVmghJQd279eI9GFsVRyDm9RjXDhsqCvqtm0Gpek//+FQ5v4A3I/AKBZ5PeXXhZelm eNvLCK5FBsvl17MVftGlPhMY9CaQMP6meF4/L0g5g6Qz8VtzWbqtzoRZfD1xREDeAPJHz8gatSvB O7oddsOPOo9+AX2obP4jQ32bRC6V/Bnvi2PBNvIF+EY/cCqDS7+YKoM2cnLBL8/F03pH8A1LoXDO /ScZym0xYEgbOk/EMMRZS62N33joebt37c6xyebNnU7WequoX2o1Ggrs0JH7yDDKy3GcI/94y6lX ZUed05Fr4dXbH1zyNzxRXv2U1FnOlU+ftdCr/ky8Eb2sPKSoeH81LCOAVfA8+28hPODPKExY90I1 DKahF8enjqIKlSuYBe1l9wD4QpIPPvKjekEu9TtHwjbIHadx+nlZIgDRTLPmBPeqK6pXbZBBk3Wd yA0Et1iFB0ogknOhxydEeJv1R3d4VQca347P6WkMp3w+YQeIQBNmZHVrOZATiRCl/P532R/3lFQI ndc22OoGdrvnk98bdETv8aa2huNVv+9FBO9FbVGT1Bx5ywQ7whwx/6i5ag/EjZ4HV8oQtIfrDGES TfgQQStUomfa31cZ9C1P3tHewHEBU69zP16MMmL2XpNK5jqm3VX0vpQimVSfalURce9fBlsDwvan 9EVleYOBMecaD2VqmVuNsljjXOtxvpQWMFUeeZNJ2qddXuJEDjJ1CLok7zOeUsXHnyt5v5oWtV6t t3XbdANbY6dtrPN6a9jC6kWW4fvC3hrKlcBwKKhdYZeoik6oRjVLMFBubUQfnDsu6Jth5ebxtZcY QnfR0gqUOvDRjzJdSGX1yzsQFOlwCMr2ovkjyJCWocNpjRqak8Dpz3VH59laW/eykigo+gW3g4pF t8tohiK47U+oyIWk/6Et6iZWvXCV0EYtlJZIwLBiEj2L2snLZLGCfPCjglQez32SiS65Fn7EbKIB 4VKvyhvQeQ4C0gW2yErGJ6nJaVvQpmCBhTZBbmFDfRqE5RHiE/iXVjdYflG+1WJMqYiqFN8fBeYx fdw7rwBaQYDKA1EjaUttTVLdCpLki/LySHwgaoy6JnniD1Q/GQQztVt817t/P0KJSZs5c6bT9yI2 Okjj4XYhvJwjQyzCi/KTIlCpTK9adBW1ISw3Gyt6pHfUFs+nNijpfW9E+HpYhh7rtj/SveayAxh6 F7itJJg3wBuqLwf+cVoQzoU0L4iXORVv5SXEI5Qry0MPnbE55VIlS8n4rmhhm3jLaV7ZVY/eEqzV jybwLZ5WVt1XCTr+6JwbmuXtM715nvA2QjO8rzYLx/rl+n2BJMcjDWpvivFzbCDGVMmgPHx1TfJI eBUOY8gIJ0jhFkA6mtQguqauC7bY5zhGgWyhUgpLuzxX9CSjpT/QfyM7hkkJlRZraZ/eJEnR819c 15zUOf1UBym6DK6y/+odva9fcN9hFl3olsrQTR0pSNmi8nSMLqSfHF3cEn6jVAe9SobK2FZ+4Ue6 SfI9Dz7xzgsA8IPgrDwJ9ZUrwVD41ixsOVZemfABHXkUwPPiUDhmVC431AiviHOSjB/Jw+hLWelQ r0TvN9E+pQRt9AJc0fKSFESQQDWV658bNtTTiATo3bu3F+7MCLUtWcSUcSpX+CkAqLyyQImGBfmB 113YS8ij70Bn2O4oU5x6oQaJ/ACMaouElzqmHqoEgWVZCsAW4CmmckMACNYCgCe/JxAzqYcbDeoj 7SssyGMlSwCEDIQsBMXpnwhPBUmnSOjJomyo4kJETMLooTmiDJLnJR/WqmZlC3Ge1EiI2pmKWzHy C48qIgUR+JK1sCNqZyqEVzJEisZN4i6oeYHn7pXyfm5+ARPA65H+MdvygOF23vVX2xeTv7NWXTrQ u7iVz5ln1bMX2NUnnMx7Us60iPclueX9egNUL6cZ38QaoaBr8gR4V2O5FsLzOGH2cWlZa0sVJGwW no6UtdHPFPhIOCCUl5si7OzkZQZFqWxnJDSKsKlHARahK/6pXhXrJZA1YmjPw3VQSnA3LSD6Pd2P UnSDI4WrfP+jrOFPt3Qu6RjHG8+AXNUtmCX1DVfOtfez2sEHJMEj9AKSHCrQRb02ACAVFuZaXS0s KmYTkXJw5nf6pBTyetepzOEuOJNH5erXJGYTrKRd/V3q4RhDSDgElFcCAaGaQ5SCNVZWz7pm0zr2 ogLLLJxnBj6ShHhj4rfyJmtgKVarwhJrbGowCR1vgCqjIaJJbw9/VI8HLXRjBSDyKGggWOjRtzdN TNvcmbOoP98Wz1sAH+TyQYI2OEDAD4IJoKHGUphohf9p9V2VhEWJN3WVwZsKbiteJuNUNKd3grwi QJFikJsXQhgGxYZlqFBvtzrGKa/qMpQOQT1ce+6wf5kEhdIPpznamUZ4ukKk3jiE3AiQha28eD7f 5WYojKPyBFE1DBPy6XmO6JxqfXiGtslDykQ0rz7oHsfAyAkA3wwfNZYylNS2OJ1y2vE7YqUgp+p0 vHMdGdkyBpJMQF3MxiJqhxrB7AmXATU4Nw0aVpASdAIExuBaNBmTolablGiXG4Y0Tnea8sEd+dMu C7jD+mmFkCuriF5IECSZELdwicV7sGlNfqFVUYeMQ2vimR/UP+EuQLvK5Lb3TT3RT/eUAn2iYrkj hAmIys1limuHl8BHvTnePr0pKInvlh2DEvW+7ssIyvE2ebcpO4c1wWnkeKPjmmzkygU/YjOV0sRX 6cCgR1fqkLM5+bnOF/XIAA1/itb1nXbHBU3Iged0z3GabnCDOZmupyREOn8UmWqgHPG3wu0aRlVe /iMuAz0ieSt8NDsvvKt2J1IBlQCGACHeOSoNBA0EIhgoqXcU1oMvgqiihtlzuMazZWN6eQg+pkMl Hn4F6mqct4ATgUnCTUD2hvFIHy4WcpxZdVRrwyQEKkm4utDyK7UvagzH6DSoKfire+A0qJtznYRZ VY5oRkl9qq9PehHKIsWWAQ5iqFyAKWUiRCU1riE9SzgvXYsga401jLfh5cLAuSCukfv1InSVw71G pwIIKrwn5GkTCJUfpRyEdrpBExEoCgGmqfeu5MmQkLAlvxhQSj2G0m7EGBDB+FpXWr35sL3srEsu slrGTnv16mUTp/CRb7zPHv16WyP72A49aLi9PuZO3gBilOeglSVIed5pNUTtdHioXeotl2qPP+OP 2k/dWvSutvkEKaxpAbEBxSSmbk4B5XPpb4d/g+IjnAn1sEbzM+WUKNRRjCmhqBSUwJFGB7n1THej xnm2lfzR86AfUXa94omje5jSNsC2NLfEKhtryS54QDDu0TY5SFKEGx1evKwQbRqmFFxUlBStJ5oq bz+jySRERTLAQ+U4kyqjXlCi6Jhgw3/hT5+tU0pDX/Kc9BEPtbjZu/KHMkCUDzrQiyWldsWdt1kp Y+c58SaG0vLt2WeftTdfetWstJ1VTZlqlXU11qqgKFC2QouqF8j0C5OM0chACEAdPeSo9tJW8WJJ Gzwa0rw5s7FMiaAsXoQyLw69sMA48gz64/VElTXf9RMV50MLulIW6m9yK1PVyQOhj6paP+XxJFyD 7RCPEeYdIWQS/eg8oIcQ11xFHZVh7PKCMtPwjBhdfKd7yiX8FKLE6jFMlFxwKlpAagqPER26stAD 0Qh0ozpFF9ovXMYaWiz4UabTSWgoB80ho068aXqJEw6RopWckDxsFH874FGC0CUI5qj84F4RJdwD eXBSBpqsVkV0KweFmJK3QoGuWCVFaVh+YcIa6jGulVc0oCaQUu7AULQu1AHqcONG7YZmRGkNarsU ruqqqcfgzLHSQlwT8bjaFTJAhnarOsFC5QkqSi7X/SyslmrC6oMTv+CPBK+eSLErhXCJSorwTRXB +54tKilQ0KIXT+IlGpFGBrrRB5/pkQzeRuSVvEhlUZmKIDQIZzxL44B4Qlc16Z4S7XK9hXPhdBPc 1cshbwagSEC/SSlanqvpUrTCpbY0VRQyD5pICq7wt0RNwHMBDbqD4ohRo9Rweinj2z0YF6Dc41oF e7tYe9WKfVLns5OQ6esvtLV2aZUzTBBGDkKnUVv9qEppnYhYRxlK6oQAirkRnnBUG7ivjoQ8yVmQ 5PQW0MB6kBSoQRXEM/IHVMRR10o6Ruc8D4jCnygK60mvRSeOPFeEIQOogQiDmPYLbYTwunS2sy46 zxaWL7KPP/vAPn3mRZ4zWgJhS9F6G1RYPjP5BDOYIZd9gxtDiycNAiXFcwGs+iEiaFBImBe9OXS6 SYpNhAwzNIm4SX5PwkIKnzwaSxcuDCY4+6xzLI7Sf+OFV2zkiHMADiMgKPUuW2xkjzzxmB16xJH2 +p9RtozpZjSDWExGUr9VhJgmMLJgWM7l1QcCX7nCBJMSg2EMuB0bWfABggo+QOCclrba+jqfIBXn eeA7qWz1h3dUlSri57Cn3WFPrTFwYahPBoAMOZ5wlKejUJqs+8g78vsUozL0U0qBl2VJlYTJ+8e7 MFVGnqquvR3KE5zrFsFXhhr4bmdjHTBA/eF1yQplGzQATga83hRGmKW5p9dkndF+TkFPLswEs3n5 3AbPYhZFRRQucgMpbKnarv57GDJogeGfklCy1OfWtOjMmcAf0He1XdSN9U1dinZQqF166+3We+Dq VoAS1HeEZ82cY7vsu4/tPWw/a58otBHHnGiTP/nEquprgoJUtYQaNCd9ENXhVKWO6Ll+al9wyV8u +I9U8t3C4hgS8+dgTNfUeORKXFcEPzTxXP0NMqsOTpUQHCH5epleFrdVpOoI/ugQKEptAamm6Vp3 9E9UIiNDnrMiRCo68NAoBXhKOUnxKW+QgqNox71R0bD4SH3n3D0YNmHxhnld3IbPk031wCWgyCbh XzxLUmmOtmZ+ABeCk7cwoMGU6FVhByUJS575KTDx0LLaCW3LmIrgq+eBA0LeEC/uXYac4+VDYyrN 26LJSZR9wa2jraxnDyto39qqUbTPv/ySjRt9j6XwdC0HRViLcoQ+wAjDT3HmNmH4CURUI9hK0eSB x6SUi7eJB+orDzXOqzZ2ZNmPFG01+92rLMm9JJES5ctVOzS8pgIVv+Y9jx6GgAowKTzxXEmVZid/ j9tepXLLwQpw49n8NfG+SFT8r3Zlp7BcveJlBPlyMPjdMRH/KAvPc1iGqK9VKWqVwhsXNUnsOpWB iJQA42F2l368JLyrrvA+8M4ELzje9IRiHYYJcCbZKPCk1BkVwUOxp9fPM0XCiEMh/zHmODa4PuGx ZIrazzsqT3NpXGm6+1xPpd5jlaaeBElwhB4s3qunC2p9HcI9H4SSYvyopmApiN6hc2J2Fe6xc+7l qGG0rADIJrlOU6dgpYkCGXqh8gVs1Sgi9TaJe9VoyU5ueTiDnCJOXQd3w0MIAL8dAsHr54aOekF1 aCKXkNsUAQEBJ4nkSlLnAD23rLM1sjNWsMNKwk68/DLbbtgeVkOoYpfGA2zXj7YwW1zDXIJaABK8 Y22ZLFSNMlLjudfo0OUZnqETLIq3kfLTeEIpWS2MD8IhATaFRWEeJZujL+nQb32BQ4LPLRyUbSye B9Nwj8kRx54/wgrZsWvm5Gk25qrrHD75jSjw2lqbO+5N+/zt9z36sN1RR9u4u8eCefRzXrFPBKhJ LnVcOfNBIIGiDWAkmIqoJQ8y1J0S8dHmbt16uOKvqGB2qqxI8LeU5SBaMqCdZiqltKA8KU6BtTkJ 4KoNy0mhogBrZKB84UEWdxwhISL3MW0EpU+24S0f82wuC3rhHXmIIgkRotOVTkVvoggarn+5MJSM dI2Yu0IXPpwpg8JqMZISwFi0vCPe/2rrrmUlHdrZtB9m2ODBg62e2ZjlKLNH7rrPFk38jnd5P0X/ ELAZDJokId0cvDy3pqnFk4wsJ2baIYZGMNJDPF/hDxjSRo3xy+LWXAcJOdXvzO5js4Sy8CDF2cV5 hVaTpA6EZApDb90dtrP1N9nAalAKe+++Bzs6VdrA9Te03ffcw3p17WmxDqV26nkj7E/HHGc1sxGS ojspAfhGwkAyRtTlYKC5wq+arSkHUgrqniIx3hOn2Yx/OFwfnTA+HC8BpQ+KV0PbbTCycwokzOgf 7+qb1R55oXApxUj4UoMn1e0jFV64IELV8IOHMB1vAkGAN3JCaowl0ljtTia6TwpAINxbJzmgxgM7 V6wyyqhTHpUbKC48yA/vBQYXNEPk6Mrbb/c673ngQfv+448sry6FIATWahxj4aaNO0RUoRERI1Tv 422KVDixBf1SmFPeS+BRYtuWFGMwY7BRZR74TzKBMIKxFLmaIzrnfzO8KdESKLAmZEEO8wREux46 Fl8rYiTFBu5hfhvz3LPWpU9PSxfmWRVhUO3ytOfw4XbS0Sfa3aNvtaevG+l9zYEx2mF8V9RWWBuM oUr4U6ASrYkn5NFpXDIBj6pNKRkXiJ+gazk2YNAga+T+9JkzkUfIJAzIxYsXO16KtSughIGMfVGI /+ecdnMa3PMjf9RRSK85ibCoUCgTBOmdP4aLOAPPyqgs/CLD1Mv3/F5VUKbKzUqKQGqCl4ja9ZWI ClpIy1hugB7gJ02E0xCQ+GnL3Xa19TYfYpvtuB0O0/k245nxRIowuTFMC4jQbjV0a1/a9t4771jK lz7xruie5H2kA00CHDh2fSdvyekF+kfOaPdEAbBWmzsBcz1S9mL4pBKHqqAo1+rDobwME1w1QOUl e8yamL5HKGQWqVweiQG8TxQ0cPC6/qm1qVO+1xPP00hFQoB/GUQU5zVGrRXMNDIWwo6WaOaebI80 +XKAWwyFHZcAIo9cb8FJfyQMJHzTTJ1TcyTCYqJulag8HANhyym3xXwStgoNiNBEcDJEZJUou5RB qikYj3OhhEAr7d7NKrUTVjJQnFc/9lcratuGyUBLbMyfb7M11l7LNttnT5uerLPPvvjCtt58Ezvw 7LPtofMuZQdvxswQvlvhZbTt0cVDeR+9+75Vz5zFojWUNeG/sjUG+G4s5RDwkokTidkzi7i4CC+k 0q69+05r27WT/QAsrzj6BCa9tLI4zNhYs9RemvSVPfnCczbuxZds6iuvoexAEjBObLaebbT7DhZj F6+Lr70K3pRAzCOcUYMTy5gegHjktrvtwmuusL333tvG/eUxYp9MckJRVFfyEQFgKoKXoBQQ5WXJ g5bwFV+JOTzpuaCGQlx94CCMo4RNnj4dJIAwMlZVLUVhYFHTFycCx57eCZO/LoYHz9wS/mJomAQa QFXIV5RQ0ORnXeuojGJjXgnwxlGGn2jCEcjzXPcgIEglb6PeUR1Bw1PAIUjBXY2TiC7Ub43P1BbS /7JWdudzT1kGZdimXZlN/PLvtuWaA2GQQoawWlnjuvW265572s5Dt7fU3LkI5AZbc+cdbLXVB1pd 9RJ7+dG/0UA1jHagEK1dqe159OGWQFCPHzfOlnz+pVkFQhwhpZnr8tZ8nF4NA3YyZGIwoULQxH1d gBcxFt8EHyWhs8J4IROi4OS2pbbXgfsi2Ivs8UceMZs6jfxp+3bmC/btEy9aomMnu/PBsdaVYYSN t9/WXie0bDUYfHgmbtwAazdmpXw1kx2AKzwor1ogBTKOA/Gn/vs4JARQyMSYShmOMqyAWQ3lNdGX 0lZtCGFjhAni0KLGxRSFgcv83cDgoGDhVRVwXzSlkJr4X7BIIkgaeVcCKQPR6ejWAC+lNAubfxqq TjdwRrPjtMcVMu9JDng749QpxuYiUNyc6pLrXIyVRo1xg5/Rjz9uXQb0t/z2be2qPXe3fQ/Yzxpe fN+K2nW0vK7trWPfnrYI73DRVxMdx5qjIHpdZ4dt3AD78rPPrfq7ycATBeYVA8Zi+JPy6yWQvQn0 CZ5IIHQ1fldTVY3sB7/wlOSPkvqUgP40ftdENEyyLZh7AF0UovClIIhKwcRmfbrasIMPs0QJBiH4 2n+n3Sw1Y5Z122ADO+3kU2zRkFIbftwR1rV7J/vzKWcQ6UrYwqpKa5NbzMQplDhtEqzlTABmbAmF ObmDAveIEXXHNQZNewT4nv360KdC+/Krvwf1Q4cLkX0ZlHxZz26BQ4CyZxcj5DSYFy2RvGdB9wLQ U5xHbOQwgKY4iA1mPHt2fyGlPPRJAycJZL9oJEk+0ZNA6TSj+zQ8oJ+oogDUkhcF5Jfu13QSyA8H KGVrDt3ENoU/N91iSzvrTyNs0YQv8C5KrKSso512+ZVW0LOjzc402AV/e9gePfcKG48hM/j3W9nR J57gqySKmEx6MuPTn731rl13waXWOHUaxApecCKNuSq50M8u++xl626wvj1BGV8+9wpyPw0vFBFc qIU+gSmedb0MNHoSLy5hI5gqSDDP8F2BYb4NP+NEa0uENKFxiyZRNj2MJwpAmqwrAAOxSDGKORVN i2OV9u/bzwlt3iwUikAOcFMICU3o8XWX3BKWg3ESZQHoHNQgPVJzJADVhrjGw3g3zyFL3eQoptM1 TUkMLMbP3OOjCL2oQqAZX3kAQjSJQEiRl8ghYFjq0qQHv+aWh0opU8JOwjZO2WmPwxISwyt7EMWa U1po8yor7IU3X7WtttvWWvERZW263wsr76r+q7kBoW3MHnzwQfvsvfdti+eesWH77GcPXXujdUUJ jbr+eh+Hq6Peeoj9yGOOZ4xric1lPLsdY50DsRw1yeHrb7+xxx57zCbc/gATWqps4733sLW33MIS COribl1tpxOOtxdvuxOvrMGe/vJzW4KU2nb4PrbXIYfYLlv93hon/2AxPKo/nnEadFRszz/7nE1/ 6x2IQsoOZJHk+emLHR8+84KVjBpp/fv3t9JuXRjnYZNxFG3nVh2svGYxMMNnUF4RNsyqsKA8UuEa qLkA9PFmMSRWWY+evZjYE7Pq6RChqkJBJyFEMBRY5KId4Bxh2hHNq5odmRZupWl5Km9OlriEp7w7 5RO+VGFKEkIygaLCUy9GrzrKeKwkOhQpqFjVKJXavEif+/oUYGSYiHDUz7TCvuRXnzY79ngbcfa5 DIPMtxl8Pu7Be+6zIsZApfjmz11gn7/2ml19+51WBn1cO+ZGO32/fW2Low+1i6+83JZglE397lvb aKut7PLjT6QxCEcY6L7nn7b8Dm0Y4mi0vY841G675np7Y+yjlilfGtA7TKd9pBvlcqNg1t9qSxu6 604ER6rs0Ucftdqvv7NawQO4ShAnUSaaDLX+TtvZJtsOZRJfg9173kU8x4pWFAmvyCd0zJptY0aO stsfut/OvOQCe/3l5xCYQI9++yQw+p6viVNEMxw31JGC5zK0MwhjS5EBP2BDqAHgUT5CX/MP5jED WUaGpEUtEZN84FrADOi4FAOl0VDnKZ1JqSgy4ZEQleWJE90TnfFcFJLiupGy1VUhWZ6JcJ3CA1WR MUUIgFGtaMLrcHBwrkKVQZmDJ5IvfhYeECo8B8YyEBB2g+CtfusNtjS7Xr364ftW2qmDHX3a6TZ2 8gjrOWA1O+/qy4nEamJUk337zTd2241jbJc//MH22XuYVVQuJWxbb0fT33nAWFGOL59/if5Bp0mi O8CCLZZs2P77Wyl5nnvmWVvMEFMNBjWAt6Q28Ud2pTj3zuLeJ5lolm5CaTEO6/ygqAew3HqfvW3j 3/3Oeq3Wz5aiNOfNmW+/H7qNFYCPw/Y70FLTkbO5BTb7g0/tjA8Pt/4H72Y3XT/K9sFwmEK7xz3w MDjPtwpFQ4CzJi0WU0eNttgEZuKFYtqqoRFFBovyW+EpV9NvAIlC7TNoAPhJ29cYnEy5p90ZK0fZ NoHm4nZaVy0GBNfgTrI+RAv3wwT8RRGIXhRgMF7pzh/XQo1QLfrySA5dVrVpLIIkusTpToJHmfjR fFAo+UBSgVEBug6TmiCaEYU0oWi7rNHXLr32Wuuwel9bgoE49pknbb9hw63qu2l23s2jrC0G1W0P jrWPJk20Y0460Y477WTbg4ml7Tq1Rx/k2Zdff4WuSltfZNzqa69jj7/8gk145z279ORTaRN0CSz/ On68dere1eZgeG/4uy1tTM+R9spfn7SG+fAIk+rEtylot3Dgah7pK58yFdiia9h5TRGxGx/9qw0Y sj5DV/UYnDCA6FgQ0dce6tJMo+aSHVKxIpi1CRJS2sYLAGy9xebWgZmRn0/4BMEBg9bV+mf29Im9 YiwkhxhQ0qQeH2sMYakp0SmUjrxZ90IgppSHJAPAFVGbWL8WT60A07YR91qCswEr0pEiwOsETMqa detcjea+kKTxHA/PcYs7lod1nkRpu+bFmMggvBokPNyNN7vmvjustHdXZ+zeeJf7o5TalrW38vIF NmzDjW3PQw6z448+3sqnzrX0jDn22Y13OhO/9bdnbMuhW9vovz2KIl0D5pjLx9Tr7JP3P3SEdWnd ztZcY5CVtsZDgrLmLS73iUWrk3fEOefYPk++6Ag44OSTbD5C9JXHXrJNNxli2x+8v7342N9sk732 tBRjc1//8K3NmTfX/rDt9nbFDTfY9ZddaWf/6Qxbc9O1bAlKYdRpIyStMO1qcdIFO+DCWJRbrJT7 wlPP2La77GSHHH2E3XLamdJCGBV42y72mPTUvsyWLlpAWBPLFys6FyLWXrgyeORZyfsVQ+a07cDS k2LWWuLpgD9N6kmBE4W/xBS5vOucIoITJ5Dc0+HdjKbuSVuKGyVkEGxNtUIYaMTrT1UjuBTKU+i8 nGUHKJoChFIGA6wIa1xjo1IslfKm0QOqUN5QCtpSoYUI1TqNX0nItG5rTTBbg0JyzURBPjEMZSXY /ejE40+woYfua01zFtrEl8fbTRdeyrtQOuOSaENpftpTbGfvvKc98/knVtanrY1BgRURwitvqLJv f5hkv9tscyIElbbHiNPtqXvutPPHjLYMBtvHn30G7Sy0YUQTjjz+eOvauZs9DM4UltMYUkreBW3f 4eAj7NRzzrLWPTqDjyU2ZN997cZRo6yEqMQfdtqZ5XMFRBCm2Z0jr7P9zvqT1WMx33jtDbQPowrh Iu7xuBCCM8FSu09feNbGPnCfbb/Xbnbhn8fYpUccQ0QF/gkn8VUzzh4rKAZPRZbECEzRBpjQQSQY 5rNut6EGPFAPcVHrv8NOVkt78xHwDhtgWSdPGfjkweOpHMGT11Gikg1iy1zwUetwh0XwfqXoNalK 675l0DnP8Y48m1zGmGUka+OEVDWyBdy15Z0lKLimGuGZTFKceRyhhwyeoMZZNY6rOmX/6R3NN1Dd Uug5eA6KHIiuPBQLH/zx3BFW0rGD/emsEfbJU0/bi5MmubL8+Mg97PSTTrFcYPnNp1/YtlttzUqD Grv7obF46SmrwjspBx5VfEqyx3rrWX1Zvf3pmkus/vqL7e2PPrA5X31rffv2t5123N4VrELeB19w gR1y0EE265PPbM0tNrPDDz3Ml+68Om68PfPnP9N98M9QyTaHHWFla/V3R6Gyuso22WQT69S1i/Xu 3dOHl2TU94ZuesCbBw/f3+Z8PAGaBCbQZyy/iKV/NTbl/oftWuIT5150np1/8UU28buvbc6ET8kD P2JIJZnclMQ4crkHhPJQ+DXwNWDzJCXshpcEPHJmzfUHu3ya8tU31CX+laEGPpnTIAci4F/J8tAz 1ntiaehIeMkHv/JOPfopN45nSfAQB38acmisQuaiJhxZyt+jm7Xr1tmGn3CU9ezZ085ExqYXLrXS OkKxGAFNTKrJLy1BViNvKLcYvtBezQ1Y4XkYKI0+xwJ57mVm7Pq77ibc3tceRfkVwKerE3m96u4/ 2zWjb7L8QUQummrs0cuvMltUbV81trHC3ba0ju3aW4fatJ134qn20TPP6HuSRDi72sFHHm57HXSg 9dtwPXvymy/szDPPtEMOPtjyMDq++PIrN6qOOPUUO5z5MhvvtKuH2zuDv4XsO1DWuZMvfR0wYABy dbGddtLJthClPeyMM22dodvZdKKCWr0T69CqQ6YWZVpPCMuBjYWocISvKwJZKRF+aa7tetABduaI 8wlf59smhNSQwBYvbWPd+/SwsS8+YZMnf2dH7TmM8UzCskDX14ahyIsY10shMLWsJbdXd6KrpdZj 9X62GIKeCfHCqZYrq9FnA0qcEHZCOPvYEEjOQ4k7AQmJANxni4FUebDiL+cx2kkAA30MI0LcstIT hHlvvesuF3Qf4y3ec8klZt27W+c+ffBUx9oCYvQHbLOtlfbva6cCnM8//cyee/pJy8ydj+BJWocB a/hSGq0/KyLcWLuonAbk2Ds/fG+VLCuYOmemfT95it1wElZQLgqjGiJn4lCrtQbZltsOtemzZwGT ydYAoG956kkf47x97CP2xuuv2yN/fdRaE67eaUA/ewJvqZqvqxyyx5522ciR1qVrV7v3vrvt3Vtu tdGvjLfWzBjsiMfdgFeTqSy3/ffex+rnY0XXolzFjMBBE3RkoeG7wAmskevT3V754D0Pk+2y6ab0 B0BVMKFCFqOMJHARAy8ZLSMCN8JVPh6e1ppKEEiqxVnU3h583Xz/vTYbxXwaY0Z58ysJBabs2r/c Z+ttubkdddRRNv3VNzG6xIzAHy8XFCBkqUcJAS0Fv99xx7lAnDVlpr0/fpzf6zpkA7vx5jGOh1ya PRLlNOn1t3gZRga5xQiYJEzmE5Lg5gThnCbt1wsO9sdL2W+//WzGjBm2CEV98bEoGdq/82GHefhc uP3kk0/ssdtuc4F89shrbeuttmEmasruGH2LPTRqNO0MZpW6cQAQSzAiq1U+xuUGRDnG3HeXzaoo Zzys1t5640178PqRttrGW9pFl1xsXXp1s88n/t3WWnttmzp5kh2/254MHZTb9scfZxdfdqlNnzXT 2zl/7mwMjHq7+OzzrIkIw9i/PGUFjH3ecvdtts6GGzLxqZ8PM9SA/zyNz2HUSJB16NzBJx5OmvC5 XTH8YPcwZVzl5VSDOsxVgVeAVhgSYfDw+Bc94iFD7JXHn7a/3HwH74BXhFWqjr2sweXYhx+2ualK +/SDj+zhG2/xL/ooPLjF7rtiTNRYA/WmmdF65RVX2Ufg9KYzz2GhLzzeqZO9+tWnNm3+HDv8dxsw axVi4r/GzxQqLEbpV1RjsEBDEpDuJYsoNQZJFKX1umvbAccfZRUNtfbqnfDdd5PcCJGnrvfTMorp Sk7HdpaurrACPIQR557DEFPaPhj3ur143wPoXwLg0Hcjoa1gMho8zkuF7ONcR2RKY2q7HH2U/W67 7azv6gNYG87MbBTP8CGbA4cm2/2PJ9p+ew+3nI16I7xr7O2nXrDbkGUxPP/jTjjBWgNvOQH33HOP lWM4G3LNFi2y46692jbdfhubtGiOdezNZKVKZuJjzJaVMfzAsJAiev369bOBq61mL78yDnoYBFpk QLRmqKXKrr6v5fyaAAA+0ElEQVT6avv4iScwove2/fGE1xw8yOmdxtPxtLXBYLzo/AtswrNP2+4o 4zxuP/PYE9ag8UOMnFL4vmre/ACP1OtaE0/18DPPsB322sMnUN10y82+18GCmbPt69feRv4uQWYy r4D3m1J8DpMyCwiH1gEHTZjc+Pe/t9U3WsfW3GwjoixDLInc2nWNjaAHFBz8OnT43nbGNZfa/ffd Y3+74VbkYTnGDsaNoo3wXgyHTAaxZmXL2y3D0K3CK9dYeAGyvQ56Q0ta50EDUaD1VjlzFjgAx4pg tCmzD5CfM4gQaJnMzM+/shE77gE9UHVhK6uDP1OE9n0+i2icITCtnU3jfMVRwimMAKexdq2JQN1m qwH3mXj/p+63PzI/365+5AEbhFyR8biIeTejLrjM/v7Ik5ZTjw6D/tIM1xZ06GT1M+d4OTnIjDRR gZg2i0EHxvv1tMtuuN6H93r16W31wGbpgsV2+O93dHoeOnw/IhrDiZSUWWt+k6Z9b12R1xoi0XwM bWEsY3Lw2oPt1jv/bAftux8yttGOO+gwW4xxx8qFQiJxSDsYT35+6/Yd3euhq9yjxww+3/T849Zj tT7WrinXLr3oUnvtsScBNl4IBFVEGPTJd8YRflliw7fdAQYFWBChpkQX4MHU4HEIKW3KOliiZze7 97FHbGGiCT6utYnvfGR3nXQ6HQdxCPgO66xuJ2I9fPnFZ0z0ec++/+BjgA2gIBaFnFWmQoPiZRGR hI6OEjy67VcQhGbRPv7OW1bQri3KAQZB4L/2xlt2xykn2WX33W/rETJ48M577C9jxlhhGxiW9akq SJ8ODNbGemF+T6UW4X1pHabCMHzyxtbbfiurJ/zyAdarPjtH3EYvI/DphxqHMpPl6JOmaJgmujzy 6F/s7vfftepFFbb7djva/XfebY9eeZXtd9EFdvCJR9tHn06wAautboUorT3XWAfir7Xcbt3s8iuv sGqE1ow5s+3+Eeciy1g2hEeaA3Fp1nMD4U1NdMqHkRphLmbX+LrYS2+5yQZtMcSq8ObnsAFJWaeO NnUGFtZ3U+zhs893IRQjLlvCe4JhFe9mKLN13752+qUX2uwlfAGEJ4cdcbg9+fgTNuqYYxA2rGeD 2c+9bZRtuuO2dsqpf7LJLwGDKjE14xvgKqnwqjwUxBfIs12PPcpOPessD0N+w8YYY4D5PITJyFHX +fh/ezybBmihTVGJXXj2Ofbx088CP+gR40KeaSHtUTj+s/ffJ2zb0U7Bk9h444095Ky13ZMnfw9N YPxMnWo77bSTr0uVwNNEj7mEfrow41JtySGacs2h+9t37yFMkVqavKOhjzqiM554xz1cWfSctxu4 uvXpv5qHgD8gjOhBAdp6wllnupBKoJS1g8/Bew2zzByiBhiMGg5bf+iWtsuRB1rnAX19PEyzz9vl Ex1YUE63GANlnOfkffdhNn+VHXTO2TaUsPQilPx9Y++1eYvm24EYtZ07d7QFRE1GX30N4WiUCfzk Y6gYOgl2icpP5BHeTTKswn1ors+WQ2zkLWMokq1OaMcSojFnHfNH3qGTGMcnXHCeHcaEuR9yKIsI z76bbe3RhDgbVbzy1usIoHY2EcHxwrgX7RCGSZ64/T578NKrqRdPGmU+fvIXNovIyGG/29AyC+Bn yDs/gaeB5y6wCW5SPJ3XWIMIUQfGkXvYq88/z7hza7vz6cetsHN7PJZiK65N2a54z6kfZsMz9XbO VVf7DmWtwetZhMKrCLW98Oo4jDVm12J4tCEi84cthjJ5ZaklZyEgwdvW4FhLnT5FRmAd+VrR+195 0Tp372ZTvp9kPbr2sGRljQ3fdQ9LVYDbaiIx8OCpJ5xki3smPIpws+hfIUzkBF5AYLQQuXGGF0x5 VFTWHgMbvGJUdFl/HfvDHrtZj7aruZfyxrtv29QPoSOGdM644nLr2rOrDVpnXeAQszvuuRt2qLWT kGOaSDj24YfsmOOOdSX93v1/s2nTpllXDBiFvMfedCPtIErBZKQmhe4l0CRDUGxx+DwlQ0ReO7e1 HlYeZgOyNAMPXnLjjdahfx/ru85aNgXjTmPGrYlIHLPfwVaBJ4b0JyLBRg+0P6XxN5Wd38ZuffKv NnjzjawcI2X+wnn29nMv21NE7irlZACPjXbZ3s4ffZ299dZbNvK0ERZbDL5RREhGHJcCyoE3hXTJ WUUWSltZegnRkXxgCf6sZxdCuNdbCXTTp08fG//sC3YXxrEVldofL7rSdttnb3vl0/et/+qr2brd +9mh0Nvkl8c7jW/ARNQ27Fg3e/ZM+/b5F+h0qXXv199WW2dNPPRam9RUZT26dLXhw/axzm3aW98O Xez4Qw+z71593Wmjfb/edsiRh9qGmw2xceNftvuuvjbAqWaBSUFo1A0PO/Di9SiY0yFHxZ0Q9a1D e9vnoANtAM6WnJDLL77cUnOgPeZ0WFXSSqDtAZttaBVEUPJbFbtRnActTXrzHWCTtsPOP9c23m5r 9F07yL+N3TP6Vvvb6Nud32Id1l0ns3jmDFeIpb37+VhpDa6wFK+ml58yZpQNBQEKK1x5+An29w8J bxCacGJFweQi8MZ/9ZEL2e3Ww0LCsxX/qQOa1RiEF5lQgbX3+MfvY0Gz1SNbgrVH+FfOXWRPPvCI vXbnvdaqf3975JnHMILwKgl7Pf/gozbq3AtZ34qqRNlodrCvVwVoKl/hJF8uglUBqESPbt3ktWll nfr0tqdfftne+uRju+WuO+yK66+zxRDXgknf2o6/384X6u84cO0AARBMDIIuxNLWuKvK1lT6BgS+ pn137FBms+YtDOrkmSzrRPtW5jDKx3qHOUsI1cnz9B2WyNMKQFcCwxhMIQWuyN2YO263fky8qVmy 1MryS2zXbbe36qnTQXKOPf31BEIkjGVgUDxx7wP22NV4XvJgpLjUoBI8GBRh4dJqnEgI2hMwhQG1 aFshNk3C0K5XWuflQbbWJfbwqy9bAW2ZVj6XGcxtrDVrNRcwVtkRIXbGEcdY1cy5bIIx13ckcoML y/Soi86z3Q/c39dstsLyjmOIXXjW2fb+w49YroQXdZ543aW2/T572BlnjrCJL7yM4iDUxWwmLbvx 6ffas1PeLZ7Xl4TDJ02dZhM+/cTWo/8L5s2znl272yzaMfGLz+3W0/5kZ+LFr0fYrhrFJ49g5kza SLhn8JrgiOjIXKzjEkK8yfDbm7ImR4wYYV9++qk9BTNL0fbp05e6c+zkk0/2kM75551nc/HGigtZ q4hiOObAgyz29UTaCLVgOIn5WmEMViPUWzO+vkRL2bCXNKHBn8OUMSaMOGPSFQ1V+BIC8FG2NlY7 s1FrFyOMEewyuPIwWuR5ZSQsiQTJuhf/7HvuBbbXrrtYA0J/Il7dtVzb7HkWb11mKcb6RLh5MHiS 8DSdFeO4sPUHCFzRZq5ChAgbN37VRtkD0E0rlL9/9Bv6stbFNmTY7nYOxkgtHumLTz9vY2+5g4bn 2cdTJ9li6n96wjgb2KuvvfP0i/bXS6+wo6+60n63/e8tVsLEGMJhWlKxTp/ViBScZO89+kTAH8Dj tXmTbUmGMen+PQIFXhOEEDXLtUawhE9KEPw33XGnC2wNKy2A/nv162szFsyz+VUV6DzC1F17Me49 2UYSDTpn5Cjr3bt3sGMV7y9lhmgrjGMZlW+/+45V4KHtt+fewHipHbfF1tBSsd18TxDu7ditk02d NcPOP+2PdgEhw04oa33y8bbRN9uUr76yKkXMoMdCjJxGjH1JiLaJUltczPeYGfZRiuMNp/D2ikuZ 6IKxh5z0lJeXcCOsGm9dwyXacUmToIIkZcMZfJ+jOSAaCoEeNttjd+tKOHjanFn2CfM6pDBPGnW9 bbH1Vtaha2crR2k/99xzNvaUC/AMcVJwTGIMdWUULgXmmr+ioToVrln+ixZJ3hA5ANfR/BSttYeq vHpFcZqQx5vvO8z6oeR7rznAevbqjX3PmOyCRXb4bnsQyVKEEXryN+hcfo5tfewf7dRTT7WpeJf3 4blqCOCTZ14ym0tEATrRvIM1ttzcRv3lXvuSaOCI4YegYAhDIwNEYszM4S8dRpGeftmF1n+tNax7 z952991321OjRln3bYbapVdfaYVMQtRschnDKaKEL+Ct33HZFfbm599ZOe3a+w/bMVN4NzuQcPli jIxzDzvCJ5ruikxZZ5113OGZ+f00vjDGrGEM4mKG5QqKi2xWJlgDXAxgMrTr8GH7WsOUH1x35ZOv oYYNQJDPwpm8Yc1hKUIO1sprp9muKDiAVrcXZH8Uo2uqFJUERDHw6kslyRzHkErpPpnjOAIp5FIe Ud8kG5+4MwHd+IREIQkHxyePAicEjm26+862/S4724SPPkaPPUyUBDpR+ac9+1Dm1jtvtzXXWscu vvQyZGSOvf/ee3b9Vdf4RhWjb7zBJwr9Aaa0j7GYQLR7c0ymksWjCQPvzAKICJ49sEJtweJAEUqo IeTk3ahn+x9zrO10+vGEfartWMK3g/fe20bi5VRAcEeeeLzdcdttVoP1/91nX1qGHXLuunG0LZo0 2Rk+ASNpKn9OAgZRmFgED6R0CIhSwNUt6hQkGUvsseYgmzlrFp72Ytv5xJPcumxLqG4izPjQvffa uy++gndH+yUsGMOJkNEKoVWp8BnFyN5gHgeEpmAj2Ti6KqOybGaVt6KZmoUQRGUFnj1JYwxJeWhC Mi8P3Hg9u5kQ33w8llefe9HuGXOLC+oY4ZEBG69rx5xwvH0yYYI9NPIGkBiMm/fo1st+mD2duhiX UhgJd0xbAxahQGpg9GJwUQ8OSlCAVQh/hrlceQeAodWMR/RefYB16tXdPvz4I+vWt6+dffbZzGbs QoSGkHdZW/vqu2/sK0KhD91ym8W79rAXYL7yxQvtzptvtZ233dZm4Tn++cZR1oj1HNcsW4TMUZed y2Sgg1F459hnTyBcqoAheAkMIHCgiAhw3H6fYXbqGWfYLCIHx+y2q+11OuPWe+5ls6dMswV4Ktee ey5ApV/sZDOUSWPnXH6xzatYRF8CJquGMRXmUjipkL52pD/vvvuuPfDAA7b4awSqCB2aOPL0020p NDNhwsf2w5dfAifwhaEwYE1mGQObCS++CGBoFgjV2L6Ur++uBA2hGt1pzcPYYsIA0xDw0rFoCzBI 6ll/KCWrvU0bROsYl8EGGBh/igSJ8aDzYpR2LXn1nrxsd7vx9kREMd7NKPyFYrIcytDgJf1R2L1I ExJh0HrmSTj3uzTAiMLD8NmfGKylMO8S6IsuNdNknJBvLuVpjLqA8iUkqoGZpHHR+mvak8+9QF15 ttsee9n+BxxuW22/g73w8iv2zoev2w1XX2eVcxbYMX/YxV7+6gtCg3jnhx1q999/P7TODGMEw079 1vB2StFruc4bC6agbJtsf3iqft5St6OK8Zhr8QZTwN8QCYdccYlP/MoH7gqdp6HhNN5rkvPj9tnH memFCZ/53IjvZkxzT7cU40nDAVtvvqUN22svHwfV0Mwtl14KXnPt/sces269etop555lgzdY37bY YmuUUVsAIXJrwvuttDKGYxQF2WvnnYMJRdQpMCaAoWZ4ax6AjIhoUlghvBNFM/IxphoIdWrGrqIh CgEqnySLtvOLNj3wGb08SynuTbs0f8F5TLIG+RZDBmYUShezS3DoofqGgdcPJ6KiosJuuewyK2DN er28ZUXraFMhyrGuSl9NkxRDtmCsqg3CtZKySX7rqHt5TM3HnAO1uUxi4qZkF/zoy83oy11PPmVr MW75+ttv2Tl4Z4VrrG51M2ci54AJ9d312QTrhld9zEEH20x55pLPi1EEbHZfjNdaD111HNDHnvjg dXufSNKZBx1pqXnl7CYlONVRdyGKr521X723XfHnMdZxYF+bR+g/jlNRhdxLIEe7tutgEz/7zM4C r8Vrr2lPvfi8VTM5TMZch1iJvfXG23bDmWd6e8a+8aq1Rxbd99dHbEeUUxvC/88+/qStv8ZaiI9S 60JbNcNbw0VToYv2zMBXNOfzDz6wJ2+7MwCK+ibDHuMjgcKV8+GWk7MqBjKRA3n3nhgTLi5iEqDk Mk5aIx6pUj58L6dQcwFKNOyJjKitZi8BhjP9u87gNE8yGAikWD4meZ4byhAhRpPnlIQnqSDxp28m QqRDJOHL2sgfeylTkanA62ukUVVVNb5MpKSEZSjkWlK+0Pr36GXXYZW88uBDFgPwitd7bapRCQUz 7ttPfFLQkP4DULZYFxCMasnFOggs8pi9O+k7W9q+xI484GCb+/4nEEjSDrv4QjvkpONs+pIFGEtt 7cvX37YLhh9AayFoES/hFNGt77BEyErC1T0TlU4nnDCpR2FUebnqmI8pULbH/SX41Hs8rP4bbsSs sk62BIX+9ZtvBha6mhk0lRPeBUgZEOLnIEvPPGqiZ/wU7ZZkllLRbiENeF0FWLF1CvNlJeVVkrWd BIlerooVg+gojwkhpHPfbkyeuy5EFITuigjRx+h7g6wzaqYHHHmOUJUnTccdPwrtKOm5FC30EzRU 9Qg/EIGPS0hRYD1LSOQxmH/QsYfbtrv/werzseBaFVkxAqscpiMQbAnc8Ccf/Is9c8WVklgIMvAg OFJ2nHCMZrQedO5pdtgpf7TLL7nc3rj7fpiZh5St3bcasY5d2WLw3DR2rA3eaAM764wR9uHzzyMt GMMFHmgG+kmfabBP8JInTF+tHVEJFGSHbl08BLxI67mnIyxgAhdyCtnDUN4ehf9E3UrCsRooGpAC Rmg5aPTYaZEjMImLoUKYeX+gG81sLYWRqlD6gqYYM809SkP5sIZSgprzGMpNcwJUdy702aSoA28k OG8U/vSCEn3K13PeU/XCoJeGIvbFeTRNyw0a6Is+96E6JUBF0Jr1qVn4KqqI/JqkpnNIzvOB/SAP V1r/V0Q9Ug7a1UbelK8D7dLWDkOYDR4yBOHUzco6dAPUadsTxZuaPsUeHY+Aa9fObho92o444Wif V3DWEUfZVYQ0+xBx+GHit3b2gYdSIb1W4+CJF77/O8ZTkR2w7sZWwfaNMQxfVw7qIZO6NEPmxRlT WA+csWHbbWc2Yz5Cey1bt98AG8eQkzz8WGlb6ztoDQzsmzACCy2PsPKJp5xs32MEGJ6DxpjdiEcZ MngNnFO2/59Otf2PPtwybbSWtNo6dOpi++49jGjMDLuEiYO9GCLoCO2eecKJNvHV16F1Vjhoe0Po UOv3lQQ/CTsJU7U5j/kVTRg3UcRN2zRq9yiZ05ADMAyUncgmmEWurRgECP5q7CErab/0aMehXASz L4MMecVrFr3oJ5oHV1IInlwqUyYw1gYiCsH7+lwZ8bQ1UPpBOzwMLGFOMbJhdeI0jPDORTE0Mt7v DzEu+g1exy66+irbaMvf2ZzF5cy2nWjduvewD955177/fpoddvofbepXX9vpu+0dtEnjqyId/il6 mMBQyifk/9LnHzAm/ZUdu8c+DBssYXeyAoxJxoDl2UKXo//2MGOjG9qN999lfydqImOte+fu1q+s iz1w6x029oqraBK0geLb5hhkzT67W/812bf9q+/tRM3rYYhMkbrhf/qjbbvHLtYJpa1Jbn+55377 qyYuwmtd1x3MCspF1oihwjhLwPOCrWDgcFC3qQOYYc0GuJec46H0gaJ9LgoCMnAQSaQru2CpJBwn UIhNCjOThH/dU8LG9KCWIh2+MYhuck91qxxNfwmLcf6UyFXz/Jme81PVohh3ghCliU+eHWfrrDaQ yT5T7eWXx9krf/urHUCI7uDDD7WO7bvbhPFv2yv3PIQSLacBTMKBaDT+pWUqTkgMPMtTqCQcpw3z VYFmrSrEVM9MOs1EXXuLzTzcNOOzv9vcT/E8tIajOmn3nX2hFWENDWBM5JW337Un7n8ARODVEfJI yQNQx8nahKLNRwgGO3OoG/qpemVAmKmXuuZSxoC8zCYG5R1wZI2xzmrKq2/ZFDwoX6zvXMUoI4Qj 61UwVJFa3+eJ/jizypMBXBo/CZaUwLB4x9q6UVutFePd1KI0gnIkGNUuzQKUkGZhvpiMpD1lVYfW 2vnkL4RJIQq3Dqs6jYcZZ0w6Je86yM4sabwrmpJHcVqXiBMkjnCFJoUsntfYdQmMWgOjqtVCdpzx 5KS2FHTBojoR3sITSR5QA3mTeJn3j7zZ7rn2espMW16fPnY6+N588618Jvj7b71rz950F4xC32VY SYMDX9czDqSUL1OQMdmpfRl1cUJ9hbKM0yhRwUwWHaHEgQMH0uwc+2LCpwhchFYdH0nAWPDxzkIs TBg4Q+g1D+8zWYMWYrLT/Hc/tPlUVkhIUZOO3FPAENTYloPXx1gFZ5IrWY7qvBQTzBfs8CNBFWDD jTBlEfQRZN5eXo/7OKMUNsEPedeeBzgB7HqnYvZEBofynIVT35kqZFytTRYJqRVStL7AXtYyKZc5 DklCZ0KZ8FKIh6nN8V2Bk0XvSNHKWEsBWynKaPvCgI4D0a7YhjaH0dCEdmfTEhzNavat+yhDSav8 NKFKDnYxfW/g1ziH8d/rbrBxEz6yWQjKxXWz7L3x71jq22l0tNKev/dh23nYnnbc0cfgnOfZo2Mf 9LD2OQceGRi4ajX4cCMLOsb6skV8XrFDYXdmmCJswUMGGVBUWAIrIay5XnenHSyfNVpfMFRg8xGO DCsseH+CvfHpN5SJMpACwXj+/usv7fjDDnbPXfwxjyiTA0kzkcOIVTGhOnnMmmz3yC1jrHOX9rbh 5pta7z697LSDj7DqV19X7M8u2u9gAFDHEpV2RMsImRJWzBSAL5rvQyIh/qW4fF05kJeSChQtwx3w n/ZCbkJASxlLOPtaYfJRBAQjz0dGFGoYXGWTmrxN5YnRd80jkUckb14Cx3Hp/AIfqC1SqMgJ39ko nDgYY1ZtKLJc0WriZ7DcTmQMr4mXeV31yEPKDwV+YHpRL+3VkFEjXrFSPsMA2iP7eyI7o6+5xtZ/ 8y3bZuddrHunrtj1JTbk9zvYrgd2sknffWm33zAaGQi8kT2aZZ4BBo3IR7UxCS2nkEe1TBpq3b4d 9i/9l4wJ+cOK6BDzBlYf1Be6zti4R/5iDVOn2eWPPWM5eLTtoIlFM+eAc0L3iujQydceetjeZklN RwzolLxoDC/XE/Usfbv+ejz9+Syp2cLGjx9vbz79HM+lV5I25/PP6Rn1EeL38VK1AYUFQ3ibNOHK lSowF32lGS/2DU1kZHFLHxaIhvV8si5wdaUHPj0CylFMGmxwhKzgUkXJNA6WvAbGTqRofSvQUFOL ppS09WctMNI7Ek9KOoj39VGZRuhY8idBqLoJ/k1cuB/hBizgFMIwqdmYhMQevuQKmzllqn3zzTc+ scNDDYyBNIIgLdpWIdqg28uHAbXLTDvGNn0fTzou1z3t1j7V0sDd9tzDOnfrSqj4dphRYZR8dkUp 470Ku/WCSwAimsQRyk5Uhczkq11C+QgRSTTel5ufrAeIio2LAtU972/QaRG8mywcFPKVtVmge+ST 0RLHW9RbTQpJ8jwBYTWBHE2Ggqbx6CBcmMLFM032rbsc+jzkrm+hKA6AwDS7TEJdM9DqsVT1TmAl 4yVyX2FKeUOgyuEhpV2IANEYQh3El8Kry6NswTIXQdkIo2rsyJOazM+rpsEKRzSGVpd3QH0ivxgf OeyKVu2XBSfHPwUTSdhrDZpUhDwszRKEtTzCUMhdAnuE94AD7clt39GSX0+2q5hMs+7Q7WzBzPk2 97up4ELCLxAk0UJ26XpXSVRegxElj0oTALzBCEaFaz3kosbzG7TO2j4M8e6771u9xiaxZBN1VU4z GQyAeice+qG2O14oCqjlgBPhtp5xck9iHhVJh323KT/iAUAzKfduyUWeIAwoLKvMQABSnMNJPBI4 JSHghDO9K67gWcDEjl66HXikCia6RpWXrMkfeIfKHDCulC24ceYTSVJvWFajhjvISZOZB6CF7Qgs rvKhDd8zNXymsXUvn2ste3ODQW96WdCjFD1PxG/yKjR8IOtfR19SQz69J2EssqgjmiPjzN8CdtsN Wtu2O/IohuoK7blb7+cBD/Eex95yux1xzNEIgBL79Lu/2yePPU7dYJex0ThRqhTKMYAlbdIKAYVN gUkhglkTHj3RjnpFJmRYQV8HH3gIhmqjvaLwNcNIaDI1CNrVJvpkQ3akMSClEOdOgvYU/hTchXyU BtN4IGv4nGPGQ/fAEEHWyNDImGuvsyayaQLUPG1YoCTFpjJoR239fOii0XdZ0gY1MZSDh4CBh+aN CBdplxn+JuAFQpJRKBRvnAS1YO4N1R8lGhcIGL/yHea4phmUGWRVudrYw6NbwKiBNsg71nvaOCJY isg5TofqlMwQHKlOtqknybUG5Jq+6KP6ne9VNc8BmYNIQ2gS+KrPl5DRZyl/zX71/NxvQKb4cksK njBuHDPxP7c7rrzGZXmrdde1jbfe2gYxJ+LD1563SUwUVcRLk/v0NZrgSznIIKdT4IIxm4cRph9e C3n9g3v0iQaynK8PkxNbMfFt7swZ1jBzJs9pO6Wl55ezbGoGpTLMxUqCOma4+5eXRAdTZ7CiAd3C sJA6JaetiPK1O9bT993H5j0vWK0maCFz8lh9kZRBzRhpgDyKR95o+WiTlL+IHB6THSgjR3BzgEou gMcg9Kv5M5Ltgppkgf5CW2RXikFbopmA/wRs/jtOJLUphzJD1g5fUBZlondUrP3S5choTwgVqbcc GSECpWDrRJ8kjSE3KZIHkyZiSOn6WTNAYFBDnJm1Iox372KrM15SA1WGJ9qey0xTrYfyvVtd+cX8 015tygjRMNGkUaFmMnsDikAYvRiy4062EGv/rceewqMg9o31VLUUxU3BHjZjzKUEa7UaS7mWfG7V QVSuYCirQR/QVRs0trWSFBGvKpb1onBcfdh2ZdeepiJQjUGpZSkUnR/1kBQECnWmAnQkqRNRAwJM wOC6p0esQw1Ol/vrm4Nk3RFSlGrw3jx5mcjtoHAn+uBB+FfP+YXZcAbDM7XJ2xU9oWXhqdcgeg9T ozxkktbK+uxkzl14UkAt7ZCy0NdHZNE1zmCiDtcxBOaXzzzr7wknjnfeF1z1roCvryUF7jZhtyV1 lpvk+6jFrYOwbgNb+mVgECx2j3VBlMOYgfltbYU9/to4RnowbmpQtEIs/6Woo16moj5yx3FEfRG5 qUEBDVI37XXY6EhyZamT4NLz6VLJmZCjHkVwio7BjfAlhymZQvQIlgHGOFGKOA6BESXfl5WLSNH6 /Sz461rF6lflAkx3xC/Llayby8pXSyURInpz+HiOZkURGT1+jNod1qtL4akOHAmGhcxKTcJfr4+6 GTwvq1eK2pbW2kFbbeohz+5d8Hwq8E6pVx52mklMwk8GHgwknZgpj2kP+Pr1GIyU7QoW+ZCSdSdE MalujQ0HuxKZOP4NvD1uMmtUQwqaJCPBRQDejd8kbdROR6I57ejlXzSiCG11JxglsYiE7+BrKhqn RiGw9EWe/bzZn/p7Tg+Rp8VbWBuerxJB7nSOYsJf1ZPgmmOIbU7Cs0hg+GUITD9vzunvB3+W3VsB zVQd3KmX4PYUlBV4yMGdVCiz/KMX3Io8ID2Vom1OVBM1T/ci+yDaK91zyvAjpTRLHNgIjsK3aFIK W9unyhDOYf6MniWZe1H79hv2/kfv23juS8nkgGeo0fdNUFm4RY7zZnwvTVtBU4G1SbBmOsUSzDTe KGgPZFs+k75+bwuh6weeYQKdDEuM0Fg9UU3KkoddxZh5rUc9eY0IV5rIpxR1PpOd8D1hKa3hJ8JG XzQ8KL6umzHHkSQjuYmZ3FJFSoo2eOLajQFdhowcitbguf6G993gD++qp1Fadka5Id4idovy6CjZ HpFH8+teb/A0haxUYvW0H5v/CHnZlYQP/KMVOic7NI+nCqI8LIm7W42XoTCHUntCCfrai5Svb4xP YX4Uc0SUgWAQ02hpjBAc3fevY5C/15BNCGHm+ZT3BXMAqoQK0IwAGW14US0iAdi+1EeVw3jLgLWS XijPTyQxpJIIMkqBgI+u/jeO2f1Xj3XtjAkOHFfci+CiZxHcfhI6AidMol2xlF8CM1JIWsrgYBeD FBfYtttsbeV4Ke++/jphpaXutTQp3knKrie7jVFbPFPLn5+EQDbMonMdo4lAddq3N+JPShGu/Tm4 UQhtFhNOQLwtJDzsITWkBK8HqJS+AIUKrbpfCK0ohC3caI/eeSoXpS0PJoMB0X/DDV05zpk9yxao PCk/inDhHEpNDbkobuQeop5hAOgXtV1t1XnUZj2TElGdantEF9Exypf9PsV6iu7pIsoXPPn/569g oyR8R8aU+h2dZ/dUeSKjxg01pwuplDAJWUpOAByJpmnfZ8HaFTm35DHKMc9g5GgzDk060zp2veMe e6h4VJeicVp+JgWtsWgdNYTSgNyQ4aWkqrLxFI1X+7LOIMtyf7NIebn7/20XOVK0waA8kR+ArAHh PEJ0AkZ5uZYDBIxYyoQGcVFE8A5keXyYAbXyWkCOf9NWkCFfAVaWJkHtuOOObnE9z24d7rPoOXk9 MTApS0Gol0e1vE/zz4NSbRaDRUwmYokIM7r3z5f63/eG4JBNzOpBBJfomfAVMZTuRXhdWW+Xgx34 Fp0AWBeyFOzc4+E5MRPWbadBg3xLx+lTprKsgPAQeeRtRG2K2pDdruXqWFkjWu6tFAIRXiP8Cba6 F8FYykrXEoQ+fqiZH+ApoclE8G8+oW55HkJj86xNagq4UZIyzXAPM5Cxo4sJPbvbwfs+ho1C3maH 7WDzpL3HJBytu1eiKPlLHmEKhLHuBskNtPBcE5Cia7U34lf1xcOY5NP94NOSwUvZ+XSupKN+EQ1F 94M3gr8ru5f9/L/lPOqr2hv1N2p7BKcI31Gfm/OFxpZw/ZMJOGpYUEmTtzwJvorbQktamqPx55ns HS3aEK58jJOM9ZrkRvLiQyKI48zxutPDivXqXf2c9uSA8c7Kfl7o/wd/oO9A0AogUqwaf5SFJAWs 5JONcLu17oyNlMWnAUSyjrJ8NSCdxyxLn51ILk3L1+zZrYcOxTKutlfHj2eWOhMvQqvMoRqFCShL jBYBX4Ihmtiian5taiayX1vA/0fvRYwXCTTBRr9s5l1Zd5eDoTNQxtfD6r3gs4rcZGy4ORHhOPro o5lUs8Cn8ftYPPUUMAs0qjtqS/M74clPteWn7q/4/v/C9Yqwi/AY4SmCsRRZdB4INCEP/lYIjVON 1ylpUoySnmr4RWPjSsE7rjKZ01LtSrGEsTo0Mz8ErwYv+Q3ZYnOno2e09R0K3Pkb2RFNXmn2oUJ5 ErVTdSgaJl5XUn3ZeI76+f/aO7Pnuo4iDo+udGXZliwl3hLHdtl4TRyTkGJzKOAhCUVBFRQFPPOn wQsPwANvGEKAUIBJIAlkJ94tL3IUL1osG9ta+H090+fOPb7XlqqwruR7Rjp31jPnnO7pnpmemW7K k4fje0j37/Iylqkfj+fPIM/Tvdxq9fkOvs34o2ACHBhM4eP8u4FXDk/uo5wxb4X1H/m43cSNuoCx 6sZHFM0gyO5B1KvyYGD9nj2WdnH0vJYjNLBKAzhscFsVdjuhWJUF9ENbiK1K4RTgXbmYzbpv78W7 tbm8vtXqM6E0GPMBcWOJxLfqdBEXD0qs7A0dPCByjkCNALU1PM1OUTcIYiJChXhmtSrSI8UE6IsE vlNSYGA6L9lmi0xCDiAzguW5bAjhGQCfPpiwOfcLdKX0Fh715S4iMRIq6cT9yss9KmGIygmy1XeS B6FyOeNiYEXccJdglMPD67Q0wCtkQoyIhFA0YRskIHajEEr1hB98T4f8tzwRPnz7X+KoYqbC7U0z 1t6AP+/njmc4w/C03G/1LXl+N4XLsHCG6zNEZ7TekYFbHDDupzNMYXw29IEFlADg7OxxwbihG11a 3+ecKJuNHt+0BQI1M4WGbw2m90ktH2uF5zWzxfoJ+RC/WRHSPbYApmczi8bxPrwLzr/F2x7v7u/L LI1voww+F/l+D345Tj2U87otkD3H44+iDzyAKzDAJ+4OmAIrXNHtgYKIBtAVHXhR2RlJruraFGim FrXBywZRwuVXjnzVpFrvMqsFzmmydFd1M7tFCRBV2rjKGpaq09o+S4ZE4fO8m+Ofh/LIdo5PyK92 5VZLes3FxHwUHZ1/PHHWb8nH+QyXdLAjdMoXwIWECbQlKWNE2/BRE4aBAiD+3e9/z44EYaWGXc5m PQKkJ8RTE8zezzXasxPw43soch9kcH/ZOTJzovSGWC7bDfGc6DwMjJxROQwcXh5v5dsSnIgM7Uli e8ZkoYZIPCIiae96+cc/NLHf33T8YPxdHe1QG+nV2UnHSyx7b+3+bvfmVCmtIOD4yv28nMPTmSx5 hZiRDk94jJStdAZEcjZZ9Z05lkLigqm+pPPequMbiJFnZRkGunzxRz8U+c+H1//wRzsrGzcgwtRV c+zzrBZoGYbruMf3DpYCdJCk+TuT5p2ut1P/TuJ+5eW5h7iXJ46jXn9uTFm9v+Xv5VvzjpQv8+/3 7/Z7zBdaYrengo58+GuBKxClNXqdv+V+lPQY/6VjVfzIkSOacEnr1JtvxEE0ycqbFdzBp0tDKYsz uPPM9Kx8FmsFsh/KlK8s+5EISikTazrxW/B9ZGi7k5U8IO0gpLO26x0vpSMS6ThnwwRHhuTWS+uH iRRZ29FNzxx+Vp10XVaC/qmzd9dtYT0iWYRn+IszLR7Pe5SJwlBGJtcinTeuRRZ/pIrx7a2+P0+/ B8aJGUGkuLxsDhzuM6GEEDejjU+Y7GJGY4jkIDB0qjU7dPCirP3Xv/iVBl3a9S38s5OQ9cK87vw9 8vT8mXk4L5+nd1PYcJDw5d8N7Jzpepp3XjnMKOfplOMMJLPNyBbjrMPSC1pjQK1cdcxTdK4qvw66 hhilBIRdyYefk2o91Xvq+Altvb6hYyPCN/fDbHUfDqkzZax94Mvl70seHbmVUV7+zu3aJGW5yvCg 4/F6eE5eVx4mbzU7/+7yNzhcPN3h53FBHmTw72y4kQXO1B7IQGXqbS0zDEpjmxVEQqEB86HPH7LN rh+++55VZXhONfBsFLnAI3zSZqYQVa0hXw3AnhubQBHO0xov82iGaoiLmd7jgLcjCIDh/ovFBjnK ABjKxNIgRpewwbkoFK5v2rKZxSBtCdcGGomYXvjyl0Rzc+EtLGko/5bWdqnAFt5VV04YNkLTA3gG zv0YW9pvXq/f2SrN87rFh0iBAxdhmG8ebwcHZ1SghvKojkQasQZVcdRBg1B99R3bTV3cTYmZ//Hq a2oLah9cdh62sVs2f6YzjvzdWr0H93S7c7gBB4dbGSZeJoeXD6CdtsEZjvOoONBnY62YbGnFj+DO blZmLhzJ0UFG4VO7TEX7L73ysjHmV3+DdrBoDYazlbHCOGHSnFVli9rsvT2Wz27zcP7u/p257/e3 +ta8XJ6f1+n3r1bfvyv/Vr6FeO6Xy1mmI8OIWSmRhUeGazSmozjan4MUZK1tilVBpaP69UnpSoBP T41e0I1G9DZoYxMUFrps1QHxl26xlUL5dpRQCfzheMX8ssTST56fh0vFVl3UqM1nrO34GUhME5/4 gQIYRGQSZnWily5G00LDMreE8gIzqSTtQptlbGBSB82nJ3TQHU1HElFAVGwJx2e2Q6duWlhS555D sCAQ8JqQledX4aVBoIAn0BSyy3Hw7GlOuF6OOHRkZ4c18oWBI7UIOsAu0YbU8a0PL3/n27K8OB3+ jfYXNuJop6vWCXiavWheJwn+LMusfhYNgQfBzfPdLzrZAuZwWCaf8ZgOYSsLmiKqDL/o6oVrXr0y rhmqlOTL0opteEPdqPC/UYNrNkeOw3z9AClMJKNlf4c4ImtuczBudx4uyqeMctzLt/OXWr5dPash vfytHnffv8HjJqlQYkKxcJtK0Bw8rOW/6zJPV5M+hQ0jWhaksHj8QRk8QOPdmJRX2GDLmL9uVDsw BR4qRxWzSqcJ2DxMcZ+0KWiuXR/j+fiLKZOXXy3hVmPZtu/OKAPYGzBjyKDKhhlGQhs3bRIFgwAh 5/kvqEQtnDx5UoaPUSJx79qJ7c5KT3Nct314ldFxCBREIByzA9GOZ0BVtAulffOll7RT+Vb4/e9e tVEuIiU2RzGUxdwXRO+Ez8fQ+frV8Y/rqhcAMfd3hjuKCLeIFXHDw8NxZiuc7pIeXmj+8sVLZvrN pBfGZOHcDQeD58+mM43kKtQRCNwP73Bg5YsmGUAxmH5MWgEl/rATJrsPHjDJxkcffZQNpiB8ljF0 xbutilaf5gPtVnndkrakztYUsUNQOXTEbKc1e2Un4+Ob2a2oXI2OvvbNr+tYwWw49pe/au1O+pbU AaN6DC4MWpklRUYLvkByXmkpjJzST0SXsqro/w8CeUeY1+qEYrpFyZCYA8mGiRURHwm36n3D4S88 J7NvGyLOxYjZu25otV66xIQZuVVuWSHQBPGiN81eoYmwhVYxXJgvBkkg3Q2D6mzBpZaIntcSEWut 77N+l2a1kn819tpk1RJsenYpr4p2BgJO1zwd/ETdCTo5onO2bIAclpEHGywr/LTUPta1jPD6n/6U lhHSO6s9eLOhjnYdipdJd3Wl1w42TcBoMOEGyLyjhBhvCDkcPRiRukYbCaknPSxdnExyjx07Zr0z uiSNv6YqGnVG+o3INtq2chUvbkLBskdy/NzzcBEYu8jjcRMhFEUoMvrcq+MCt6Sq7bb07OLQPONr dguZWsZ76lNCTvit8qu0ZYJA6hUjC43EeuuazGaq47UNcQyutEv1gMynMdh68w3oW+XQoSyWbXzB aVwpMG0YwH3b0zJ9Wrc/JqGlLRhMm5gGYZOyt8sSAnqGbVakG/cdetro/e/HNHliacjQqh8GbWoz bKiFZxeXnmI83Z9GG+lyt6jOtoAR8OIOQdFAx49mtpzDgxhHHpOMn3NZurbLDmWfmO/FU6dURgJl EamO7MWZr90v0QNnDajCfquflQYBGKR3goTjRijeUkYYpBzfCBEjEprp7NF5y5r8t2STF9crCyBz IliUbjLxxcUBGiRIk6gYsAGiUz/tiC6ix97KOkjhSXJFaU+di7uRpadYmy7C/mefCRskVn7rnzpp wIaOtJyQfw6P8CtPr8KdgUCG2tILkOO5mjxhtUe9pimtYV+GLHBt37VbRh9mwpz251iPSg20jeTi 4Czi29Mafl5/I7XbQkvubE0biGBnzBJoCd63rl23XWpDUkpuCdKhOqgwSJNMgnNDEjNLW4yIEvTY DjXk/Jlk0YnSfP1keOQplVtGCHgH2/KR0I3wc0Pm2mzjjWwWc77jsNbo+7U7+T3O1gq3WA/BMbPN 8WyJ2Y93usbYs/Qq+HAg4Cz1frXb7MQolVIiUiEQFZ3WLsC3OtunZPIOSzdz584prkGzLnCI9Z7c sfSUD7LyvCq8/BBoh39wjuPc7AQbHpUwjJlLbYYb2btP2v8GTL+9LRNq05xJrLyNJH7NCiLo9yvV GNuNPyAmduXv0jpbEGLrOMZvGwDTBqlCrKiZzqb9B1WuN3z4MYvpEGskQN+ZZieNElIc+eZTLBZt 1F2FlhUCD+xoeRsRzgwDKc7XYmZP1IUmIXaUfvLJJ/F9NdMBp1Zfwql3rLFA9bsiIeAD4BIdTk1P amlWmVLJWjuwV8aA+mSQXFIraDvbcV5MkPg4NQCqKVW1Ij+7G19qIdsLYwMicCUaHh8ft4H01q1b jdafefaQDpjMynqQjnCyeK8ytuSfI1bhPAo8oX86mHI6ed3oltbZCmr5AIVNTjrDEwlOC7Qa20pT 1GDY//RBQxb2cC1fyRgRdzqOZ6+6Edyr/JszqnFLIgOIFdWxbtqyxWY6H5hBcB3n6l9rRIa5McTI du6u9PlG4HmDKuVX0Q5BQHjOUC3kSSWrBlemWlXrtF+U5RdU+p04IWUW2D2ls407HuPgqum1qala MmgCSQcjsOzWTsf+yJAU8trVq8a/N22W3gRNrvbu3auB1lx47z1thsNpgOViY+sQqFRX8qwIPwnz CsRQkdGlgbadbZkRMivp1Uio745Aql6TkY1NWIGjOtzrsvl5HfBuGAovfOuVcFcGpE+9LZEi5ZWe umKt+0kPMiOqxGTTpNfqKj+zgZMKWQ1YPNxQefbZFI+oFO7mpLfkRqhJVDykYZRkTWHHtl2hd16G klnTqUm8OCvmrOGXVB1oJKwWEJfnm16+qe6mnCryMCAA+uwSSiIqocuCbTp3VIpE/5yD59iHjmyB vxuXPlV4Xdi8fXfYJ81R86a27x/KgzaZ7eiudbJ5i03a1E56lbVGEfZqVGOqh4HRpdUJXuasAaSG IOyDFwwmspu1R1rBGBXPnxsP6+qDYXjrE/aAp7XZtW9gbZh48x3pUJDSIhl/n+9Vo9BtqOm1/kAl rd2kqnkMLcMmWPdMg5XRha5tZ9sKFgAPmT47zxrmuAROIWpyasKOAmBMev+BfabmkTO2spAsJNak 5gumHB1MNnftO9m8VBXuOASgHFl+At+csezRRjjTMqP2gF5slhJs2UD5jGaN0HQLhFe5VQYBuDBi Y+tM0bZ6PcyKaQ4MrQ07tPmRncnHjx+PSi5MjKzvM7zL515djnfaQdalrzJAPMKvKzYceXHEjg2S +FyJilkyQGVj6O8NO3fulHbOWjS9F5EZe1LKmnhTfjNLJ6dyJQi07WxbzTqAs8FagMU3akod56cy HM2O5MEnnwxbNm4KN6Xya0LiCMxxgcoZiSfoVHGt6raM6qejEHD8+Eu0HASxZiNxBAffpzWz3bBZ WoVGhsKcFuKv6YiIKTdIFThd2qTWOa9XXvkrDgIFihSIM5bEQUXXYxcuhmlZbnpi5/bwOQ2m0SY0 yuYoFalpnaDeIzrHoAG36OpRx0wwbolccZ/anS+UcGMfTzi5SKdZgpZ+xnW2ulbvC/UD+8O64aEw Nj5mPN3vMeQWkYj2GC1aUZZbBYFA2842B48zXcCIOBhbszYiyuA6PnYp0K1+/tAzMjhQD5cujGqb MsdD9IjSTDavm3AcXZVTq/hyQ+CBeADfd0SawilreBMSJW/d8VRYv3d3mLp9M5w9ezYeeGeBVmUg XxNb8SFZWyFauZUHAR9sgarYVaZ3lDj5nHA7dXsm7Dm4V2r8hoTrM2Hhhk4aaAC9IOU1CwsaTKeZ rXXUQj74t0E51fgMKFVZecsPAZh9ezIEYWBMTv7JM6cknRwIR158URo6bxlto8SkB3OMXgnF0z1u uMbur35aQgD4L945kAsfpio5v4jx7KnTYVjHAp6XpR+MEZw5JRGykGObJ1S+h3KZc8L2pAcyei9Y +Z2DgBOXfMSKKLHYvGNb2KndqTVZhxodHQXRwrleUTIpK04cR6RyHYWA4UNv4L4xTafl7M2gxZis kgTUiZ74zydh/dC68Kwsv8BYr3ymNVzW4pB0qEaou0+FKZ6rYbXO1irjqZXrJARAQxkVhi97KYXo ODkqokV2diQzVHr+ucOhLt798Qfvh3nptOfoZ6wkVpb6WsZcmWuKZOndHUyccPFAmNOuNKNWg66Q Aw1JXdsHUttWF2M9sGtX6JMY4txJ7VREkblmwr1r1oheG0aj/WnlDtfTK39lQaAJT2n3+YXR8zLB NRTWPz5is9t+aZu5eF4K6dEkhJUf1vvkCuKseO3KQmr+Nok35gNeO0eJVAo8ShXrGQ2m4bM7n3pK Z6hvhbHzo1FyJT7QL+7bLyFZv8qbEXGFqdJQTiDVnz+yCi8/BBwVzejIYgyecBpc3ZyaFD/vCbtl yWudJJWv/faoTJXLFKLvaFWxvIPlWGcet3qqnyYILLmzjRREHUKMAR5/PpzRMZ/Jz66E3du2hQEl ffjOvyIxilbn0nqtM22I2i9/G8/zeOV3FgLt8GGkKZyeP3PW1Lc9tvHxsEfrOmyOOn2cAZZKZAQZ lRzQzDKi7uynde3TYaVchooHoAOFJTZPTTR+c3IiXD59JgxrHW92ajr8+ehvQ5iUgQKkV3KIncEy l+vQtmfFzPRgIpVbWRAAc94y1Ch0hpYZ7mVJqerytz22MfRocDUFP4dv0x7038MMOPWueSdrYWUV uF9ZH9vRt1lSZ2uKyYvXdWoF6Fqfu3Y11IWorcMbwuTYWPjo9T+bCLkmuT8jpXzUXFRRBVYVBCAk 3wQz8ZnO4mnGs1XGJw4d0qF32Tw9f/qs4Rpu3ufiY9bx5Np13pZZ/awMCAjBLgI2epWEyrgmuBT3 nDo3GrbInu2whManX3s95kmMbCYyVeCuOuhZMWRMrmXjLZpDLLsyvrJr38I7QPcBBOEY169wZxGd nb4ghSULMzc1uOoP89rsKvmytPDqkBC4lIuyCwXizZaW/1T0nkMjhqXIuOEeBCC3OWkAFh0y8rWR Dsd66gPhv+pwb69dG/549CjTWQ1xQRG2QCK9uV3N/DneCbvfeJsqtNwQAC/t8GB54qBmj1iD3yuX Lpu+6ydlhmtubT0MSIQ4o0FWFB9rBAzhJso0XtuGKJf7G6vntYcAOHM0Gc7oMQkgSpY7+vNfhrGP T4Tz2gwpDSYym6hT1NqRztx2jc5o6nS18YQ5v0+30wyKSqmkch2DgOPWcOpvkVBMlF3lqNTVmZ/w /ptvmSTjc3v2hZ/99KchaHCNHXLuhazh5YZbr0d+UX9KK/gJz4C33FMiu7kLgj1inmUYtf3sXgEM OuI8lvFRwtwNQWo01LdxJIzIpu3Vq5+FhcsyMix5ko16NePFvJ4hUkXbMfS2D64yOgIBCCR34I2Z jw56GIP9+7VPwyXtUO0dXi9pxuXwk698QzunpkJt9o6JEzmXSeOwQRnBxt7UvNoqvNwQaEZrfLrh J5JyTIDIU5aXF+H3y/jAXWkoWbgxHfoHh8LdKSmt10w2Dqo1q1VZO6+Z6oO/cjtX7LJjndXv8kMA MSZoMfz445VAOvhhW1xNA6jZBXWqMHbReo/wvTAxKYUl0ns/MxHTrKx+1Bl4hxtZBbVEV/F4h0TD b5rZNpJbh+zIT5ElwDpVgUGt2c1euRKuXNVZS8RPCX0YFZcAwiitQkABvFURAF/e4caOFho0cpXI oi9cuzgWegbXhPrgQJge1+BK5vVszce+TuUoilNTsQ43xqrfDkGggQNHzCJfJG2c0XA63JGFL3Pa fnxHx7+YrxiLFbe19fkWVTszrzrbRcL7IRUDNS3Qkz1NpjNRZAFCtSmKneZ1KTXhtN/C9LTtQjdc U0/W0WYVWLDi82WIxPiSZrYAukAWox51toVwwM5VOjmpFB2xPAitVyKmWUbDjbtbv02VuuIh0C8C nBUBzovxmu1iqegLjIQRebD5/DazWjbXqN8tvoZ2wrnbRkqRVQWWDQJgAWd0GIONZxeE3UgqQqls n2gaCkdRRSEiVJz1eXRgF1VQnosEXRwLIkrzqFznIOAoSc2geBHUacKnaywFiE/39Q9o35sGzjjy xNujERnn7zEr/2Vm67PcPL0KNyDwPxJ/QikeoCLqAAAAAElFTkSuQmCCUEsBAi0AFAAGAAgAAAAh ALGCZ7YKAQAAEwIAABMAAAAAAAAAAAAAAAAAAAAAAFtDb250ZW50X1R5cGVzXS54bWxQSwECLQAU AAYACAAAACEAOP0h/9YAAACUAQAACwAAAAAAAAAAAAAAAAA7AQAAX3JlbHMvLnJlbHNQSwECLQAU AAYACAAAACEAtaAkzHwCAAAZBwAADgAAAAAAAAAAAAAAAAA6AgAAZHJzL2Uyb0RvYy54bWxQSwEC LQAUAAYACAAAACEALmzwAMUAAAClAQAAGQAAAAAAAAAAAAAAAADiBAAAZHJzL19yZWxzL2Uyb0Rv Yy54bWwucmVsc1BLAQItABQABgAIAAAAIQCR9MVN3gAAAAkBAAAPAAAAAAAAAAAAAAAAAN4FAABk cnMvZG93bnJldi54bWxQSwECLQAKAAAAAAAAACEAJXOvFgV/BQAFfwUAFAAAAAAAAAAAAAAAAADp BgAAZHJzL21lZGlhL2ltYWdlMS5wbmdQSwECLQAKAAAAAAAAACEA7vfB2QsCBgALAgYAFAAAAAAA AAAAAAAAAAAghgUAZHJzL21lZGlhL2ltYWdlMi5wbmdQSwUGAAAAAAcABwC+AQAAXYgLAAAA ">
                <v:shape id="Picture 24" o:spid="_x0000_s1027" type="#_x0000_t75" style="position:absolute;left:17837;width:22682;height:2157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Y0ccfFAAAA2wAAAA8AAABkcnMvZG93bnJldi54bWxEj91qwkAUhO8LvsNyBG9K3VRUSnQVEQQR IvhDe3vIHpNo9mzIbpPYp+8KgpfDzHzDzJedKUVDtSssK/gcRiCIU6sLzhScT5uPLxDOI2ssLZOC OzlYLnpvc4y1bflAzdFnIkDYxagg976KpXRpTgbd0FbEwbvY2qAPss6krrENcFPKURRNpcGCw0KO Fa1zSm/HX6Mgad1Ps7/Y9nuXTJLJ+3W6uf7tlBr0u9UMhKfOv8LP9lYrGI3h8SX8ALn4B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GNHHHxQAAANsAAAAPAAAAAAAAAAAAAAAA AJ8CAABkcnMvZG93bnJldi54bWxQSwUGAAAAAAQABAD3AAAAkQMAAAAA ">
                  <v:imagedata r:id="rId26" o:title=""/>
                </v:shape>
                <v:shape id="Picture 25" o:spid="_x0000_s1028" type="#_x0000_t75" style="position:absolute;width:17837;height:2157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uSh+LGAAAA2wAAAA8AAABkcnMvZG93bnJldi54bWxEj09rwkAUxO8Fv8PyBC+lbhQUSV1F/ANe PDQqpbdn9pkEs29jdtWkn94VCj0OM/MbZjpvTCnuVLvCsoJBPwJBnFpdcKbgsN98TEA4j6yxtEwK WnIwn3Xephhr++Avuic+EwHCLkYFufdVLKVLczLo+rYiDt7Z1gZ9kHUmdY2PADelHEbRWBosOCzk WNEyp/SS3IyC32PZtjs7Wr1nyfdpl57HP9X6qlSv2yw+QXhq/H/4r73VCoYjeH0JP0DOng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u5KH4sYAAADbAAAADwAAAAAAAAAAAAAA AACfAgAAZHJzL2Rvd25yZXYueG1sUEsFBgAAAAAEAAQA9wAAAJIDAAAAAA== ">
                  <v:imagedata r:id="rId27" o:title="" cropbottom="10079f"/>
                </v:shape>
              </v:group>
            </w:pict>
          </mc:Fallback>
        </mc:AlternateContent>
      </w:r>
    </w:p>
    <w:p w14:paraId="08B44DDF" w14:textId="77777777" w:rsidR="00935F72" w:rsidRDefault="00935F72" w:rsidP="00231C68"/>
    <w:p w14:paraId="081C1FE2" w14:textId="77777777" w:rsidR="00935F72" w:rsidRDefault="00935F72" w:rsidP="00231C68"/>
    <w:p w14:paraId="39FFD999" w14:textId="77777777" w:rsidR="00935F72" w:rsidRDefault="00935F72" w:rsidP="00231C68"/>
    <w:p w14:paraId="274B9AC6" w14:textId="77777777" w:rsidR="00935F72" w:rsidRDefault="00935F72" w:rsidP="00231C68"/>
    <w:p w14:paraId="1A7D6FC1" w14:textId="77777777" w:rsidR="00935F72" w:rsidRDefault="00935F72" w:rsidP="00231C68"/>
    <w:p w14:paraId="59350013" w14:textId="77777777" w:rsidR="00935F72" w:rsidRDefault="00935F72" w:rsidP="00231C68"/>
    <w:p w14:paraId="6150C53F" w14:textId="7203CE48" w:rsidR="00935F72" w:rsidRDefault="00513F3B" w:rsidP="00231C6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BECE2" wp14:editId="2506F4B8">
                <wp:simplePos x="0" y="0"/>
                <wp:positionH relativeFrom="column">
                  <wp:posOffset>669290</wp:posOffset>
                </wp:positionH>
                <wp:positionV relativeFrom="paragraph">
                  <wp:posOffset>158115</wp:posOffset>
                </wp:positionV>
                <wp:extent cx="4709795" cy="83947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mv="urn:schemas-microsoft-com:mac:vml" xmlns:mo="http://schemas.microsoft.com/office/mac/office/2008/main" xmlns:w="http://schemas.openxmlformats.org/wordprocessingml/2006/main" xmlns:w10="urn:schemas-microsoft-com:office:word" xmlns:v="urn:schemas-microsoft-com:vml" xmlns:o="urn:schemas-microsoft-com:office:office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BE8AE" w14:textId="44575E29" w:rsidR="00853BD5" w:rsidRPr="00AE7E11" w:rsidRDefault="00717E2E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Cs w:val="20"/>
                              </w:rPr>
                              <w:t xml:space="preserve">Figure </w:t>
                            </w:r>
                            <w:r w:rsidR="002F773B">
                              <w:rPr>
                                <w:szCs w:val="20"/>
                              </w:rPr>
                              <w:t>4</w:t>
                            </w:r>
                            <w:r>
                              <w:rPr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="00C5131F" w:rsidRPr="00AE7E11">
                              <w:rPr>
                                <w:szCs w:val="20"/>
                              </w:rPr>
                              <w:t>Severe TR</w:t>
                            </w:r>
                            <w:r w:rsidR="00513F3B" w:rsidRPr="00AE7E11">
                              <w:rPr>
                                <w:szCs w:val="20"/>
                              </w:rPr>
                              <w:t xml:space="preserve"> from 4 chamber view</w:t>
                            </w:r>
                            <w:r w:rsidR="00C5131F" w:rsidRPr="00AE7E11">
                              <w:rPr>
                                <w:szCs w:val="20"/>
                              </w:rPr>
                              <w:t xml:space="preserve"> with t</w:t>
                            </w:r>
                            <w:r w:rsidR="00853BD5" w:rsidRPr="00AE7E11">
                              <w:rPr>
                                <w:szCs w:val="20"/>
                              </w:rPr>
                              <w:t>ricuspid valve Doppler profile. Note</w:t>
                            </w:r>
                            <w:r w:rsidR="00C5131F" w:rsidRPr="00AE7E11">
                              <w:rPr>
                                <w:szCs w:val="20"/>
                              </w:rPr>
                              <w:t xml:space="preserve"> the</w:t>
                            </w:r>
                            <w:r w:rsidR="00853BD5" w:rsidRPr="00AE7E11">
                              <w:rPr>
                                <w:szCs w:val="20"/>
                              </w:rPr>
                              <w:t xml:space="preserve"> lamina</w:t>
                            </w:r>
                            <w:r w:rsidR="00B62E54" w:rsidRPr="00AE7E11">
                              <w:rPr>
                                <w:szCs w:val="20"/>
                              </w:rPr>
                              <w:t>r</w:t>
                            </w:r>
                            <w:r w:rsidR="00853BD5" w:rsidRPr="00AE7E11">
                              <w:rPr>
                                <w:szCs w:val="20"/>
                              </w:rPr>
                              <w:t xml:space="preserve"> flow of tricuspid regurgitation indicating </w:t>
                            </w:r>
                            <w:r w:rsidR="00513F3B" w:rsidRPr="00AE7E11">
                              <w:rPr>
                                <w:szCs w:val="20"/>
                              </w:rPr>
                              <w:t xml:space="preserve">severe </w:t>
                            </w:r>
                            <w:r w:rsidR="00853BD5" w:rsidRPr="00AE7E11">
                              <w:rPr>
                                <w:szCs w:val="20"/>
                              </w:rPr>
                              <w:t xml:space="preserve">deficiency of valve function. </w:t>
                            </w:r>
                            <w:r w:rsidR="00B62E54" w:rsidRPr="00AE7E11">
                              <w:rPr>
                                <w:szCs w:val="20"/>
                              </w:rPr>
                              <w:t>Estimation of pulmonary pressures is not reliable in this scenario.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52" type="#_x0000_t202" style="position:absolute;margin-left:52.7pt;margin-top:12.45pt;width:370.85pt;height:6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RG39rQIAAK0FAAAOAAAAZHJzL2Uyb0RvYy54bWysVE1v2zAMvQ/YfxB0T+1kTpMYdQo3RYYB RVusHXpWZKkxZouapMTOhv33UbKdZt0uHXaxKfKJIh8/Li7buiJ7YWwJKqPjs5gSoTgUpXrO6JfH 9WhOiXVMFawCJTJ6EJZeLt+/u2h0KiawhaoQhqATZdNGZ3TrnE6jyPKtqJk9Ay0UGiWYmjk8mueo MKxB73UVTeL4PGrAFNoAF9ai9roz0mXwL6Xg7k5KKxypMoqxufA14bvx32h5wdJnw/S25H0Y7B+i qFmp8NGjq2vmGNmZ8g9XdckNWJDujEMdgZQlFyEHzGYcv8rmYcu0CLkgOVYfabL/zy2/3d8bUhZY uwklitVYo0fROnIFLUEV8tNomyLsQSPQtahH7KC3qPRpt9LU/o8JEbQj04cju94bR2UyixezxZQS jrb5hwWevZvo5bY21n0UUBMvZNRg9QKpbH9jXQcdIP4xBeuyqkIFK/WbAn12GhFaoLvNUowERY/0 MYXy/FhNZ5N8Nl2MzvPpeJSM4/koz+PJ6Hqdx3mcrFeL5OpnH+dwP/KUdKkHyR0q4b1W6rOQSGZg wCtCG4tVZcieYQMyzoVygbwQIaI9SmIWb7nY40MeIb+3XO4YGV4G5Y6X61KBCXy/Crv4OoQsOzwW 7SRvL7p203ZdNB1aYwPFATvGQDdzVvN1iWW9YdbdM4NDhk2Ci8Pd4UdW0GQUeomSLZjvf9N7PPY+ WilpcGgzar/tmBGUVJ8UTsVinCR+ysMhwcriwZxaNqcWtatXgGUZ44rSPIge76pBlAbqJ9wvuX8V TUxxfDujbhBXrlsluJ+4yPMAwrnWzN2oB829a18l37SP7RMzuu9sh510C8N4s/RVg3dYf1NBvnMg y9D9nuiO1b4AuBPC/PT7yy+d03NAvWzZ5S8AAAD//wMAUEsDBBQABgAIAAAAIQAPtfLM3QAAAAoB AAAPAAAAZHJzL2Rvd25yZXYueG1sTI/NTsMwEITvSLyDtUjc6LpVAm2IUyEQVxDlR+LmxtskIl5H sduEt2c5wW1H82l2ptzOvlcnGmMX2MByoUER18F13Bh4e328WoOKybKzfWAy8E0RttX5WWkLFyZ+ odMuNUpCOBbWQJvSUCDGuiVv4yIMxOIdwuhtEjk26EY7SbjvcaX1NXrbsXxo7UD3LdVfu6M38P50 +PzI9HPz4PNhCrNG9hs05vJivrsFlWhOfzD81pfqUEmnfTiyi6oXrfNMUAOrbANKgHV2swS1FyeX A6sS/0+ofgAAAP//AwBQSwECLQAUAAYACAAAACEAtoM4kv4AAADhAQAAEwAAAAAAAAAAAAAAAAAA AAAAW0NvbnRlbnRfVHlwZXNdLnhtbFBLAQItABQABgAIAAAAIQA4/SH/1gAAAJQBAAALAAAAAAAA AAAAAAAAAC8BAABfcmVscy8ucmVsc1BLAQItABQABgAIAAAAIQDCRG39rQIAAK0FAAAOAAAAAAAA AAAAAAAAAC4CAABkcnMvZTJvRG9jLnhtbFBLAQItABQABgAIAAAAIQAPtfLM3QAAAAoBAAAPAAAA AAAAAAAAAAAAAAcFAABkcnMvZG93bnJldi54bWxQSwUGAAAAAAQABADzAAAAEQYAAAAA " filled="f" stroked="f">
                <v:textbox>
                  <w:txbxContent>
                    <w:p w14:paraId="234BE8AE" w14:textId="44575E29" w:rsidR="00853BD5" w:rsidRPr="00AE7E11" w:rsidRDefault="00717E2E">
                      <w:pPr>
                        <w:rPr>
                          <w:szCs w:val="20"/>
                        </w:rPr>
                      </w:pPr>
                      <w:proofErr w:type="gramStart"/>
                      <w:r>
                        <w:rPr>
                          <w:szCs w:val="20"/>
                        </w:rPr>
                        <w:t xml:space="preserve">Figure </w:t>
                      </w:r>
                      <w:r w:rsidR="002F773B">
                        <w:rPr>
                          <w:szCs w:val="20"/>
                        </w:rPr>
                        <w:t>4</w:t>
                      </w:r>
                      <w:r>
                        <w:rPr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szCs w:val="20"/>
                        </w:rPr>
                        <w:t xml:space="preserve"> </w:t>
                      </w:r>
                      <w:r w:rsidR="00C5131F" w:rsidRPr="00AE7E11">
                        <w:rPr>
                          <w:szCs w:val="20"/>
                        </w:rPr>
                        <w:t>Severe TR</w:t>
                      </w:r>
                      <w:r w:rsidR="00513F3B" w:rsidRPr="00AE7E11">
                        <w:rPr>
                          <w:szCs w:val="20"/>
                        </w:rPr>
                        <w:t xml:space="preserve"> from 4 chamber view</w:t>
                      </w:r>
                      <w:r w:rsidR="00C5131F" w:rsidRPr="00AE7E11">
                        <w:rPr>
                          <w:szCs w:val="20"/>
                        </w:rPr>
                        <w:t xml:space="preserve"> with t</w:t>
                      </w:r>
                      <w:r w:rsidR="00853BD5" w:rsidRPr="00AE7E11">
                        <w:rPr>
                          <w:szCs w:val="20"/>
                        </w:rPr>
                        <w:t>ricuspid valve Doppler profile. Note</w:t>
                      </w:r>
                      <w:r w:rsidR="00C5131F" w:rsidRPr="00AE7E11">
                        <w:rPr>
                          <w:szCs w:val="20"/>
                        </w:rPr>
                        <w:t xml:space="preserve"> the</w:t>
                      </w:r>
                      <w:r w:rsidR="00853BD5" w:rsidRPr="00AE7E11">
                        <w:rPr>
                          <w:szCs w:val="20"/>
                        </w:rPr>
                        <w:t xml:space="preserve"> lamina</w:t>
                      </w:r>
                      <w:r w:rsidR="00B62E54" w:rsidRPr="00AE7E11">
                        <w:rPr>
                          <w:szCs w:val="20"/>
                        </w:rPr>
                        <w:t>r</w:t>
                      </w:r>
                      <w:r w:rsidR="00853BD5" w:rsidRPr="00AE7E11">
                        <w:rPr>
                          <w:szCs w:val="20"/>
                        </w:rPr>
                        <w:t xml:space="preserve"> flow of tricuspid regurgitation indicating </w:t>
                      </w:r>
                      <w:r w:rsidR="00513F3B" w:rsidRPr="00AE7E11">
                        <w:rPr>
                          <w:szCs w:val="20"/>
                        </w:rPr>
                        <w:t xml:space="preserve">severe </w:t>
                      </w:r>
                      <w:r w:rsidR="00853BD5" w:rsidRPr="00AE7E11">
                        <w:rPr>
                          <w:szCs w:val="20"/>
                        </w:rPr>
                        <w:t xml:space="preserve">deficiency of valve function. </w:t>
                      </w:r>
                      <w:r w:rsidR="00B62E54" w:rsidRPr="00AE7E11">
                        <w:rPr>
                          <w:szCs w:val="20"/>
                        </w:rPr>
                        <w:t>Estimation of pulmonary pressures is not reliable in this scenario.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BF4C0" w14:textId="77777777" w:rsidR="00935F72" w:rsidRDefault="00935F72" w:rsidP="00231C68"/>
    <w:p w14:paraId="7097E3DF" w14:textId="1B0F684E" w:rsidR="00717E2E" w:rsidRDefault="00513F3B" w:rsidP="00231C68">
      <w:r w:rsidRPr="00935F72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48C0D3F" wp14:editId="16E70A51">
                <wp:simplePos x="0" y="0"/>
                <wp:positionH relativeFrom="column">
                  <wp:posOffset>803551</wp:posOffset>
                </wp:positionH>
                <wp:positionV relativeFrom="paragraph">
                  <wp:posOffset>217170</wp:posOffset>
                </wp:positionV>
                <wp:extent cx="3777295" cy="2064705"/>
                <wp:effectExtent l="19050" t="19050" r="0" b="12065"/>
                <wp:wrapNone/>
                <wp:docPr id="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7295" cy="2064705"/>
                          <a:chOff x="0" y="1"/>
                          <a:chExt cx="2550293" cy="1709667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8" t="12083" r="26030" b="6538"/>
                          <a:stretch/>
                        </pic:blipFill>
                        <pic:spPr>
                          <a:xfrm>
                            <a:off x="0" y="1"/>
                            <a:ext cx="1321106" cy="17096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1326157" y="1"/>
                            <a:ext cx="1224136" cy="1709667"/>
                            <a:chOff x="1326260" y="1"/>
                            <a:chExt cx="1661823" cy="2146852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17" t="13156" r="28264" b="3617"/>
                            <a:stretch/>
                          </pic:blipFill>
                          <pic:spPr>
                            <a:xfrm>
                              <a:off x="1326260" y="1"/>
                              <a:ext cx="1661823" cy="214685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5"/>
                          <wps:cNvSpPr txBox="1"/>
                          <wps:spPr>
                            <a:xfrm>
                              <a:off x="2043365" y="772106"/>
                              <a:ext cx="312059" cy="2703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1D1A8B8" w14:textId="77777777" w:rsidR="00935F72" w:rsidRDefault="00935F72" w:rsidP="00935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00"/>
                                    <w:kern w:val="24"/>
                                    <w:sz w:val="16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1805844" y="790992"/>
                              <a:ext cx="319818" cy="2703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053778" w14:textId="77777777" w:rsidR="00935F72" w:rsidRDefault="00935F72" w:rsidP="00935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00"/>
                                    <w:kern w:val="24"/>
                                    <w:sz w:val="16"/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720" name="Rectangle 30720"/>
                          <wps:cNvSpPr/>
                          <wps:spPr>
                            <a:xfrm>
                              <a:off x="1829492" y="1090385"/>
                              <a:ext cx="328438" cy="2703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29CBF6" w14:textId="77777777" w:rsidR="00935F72" w:rsidRDefault="00935F72" w:rsidP="00935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00"/>
                                    <w:kern w:val="24"/>
                                    <w:sz w:val="16"/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0722" name="TextBox 8"/>
                          <wps:cNvSpPr txBox="1"/>
                          <wps:spPr>
                            <a:xfrm>
                              <a:off x="2133829" y="1383986"/>
                              <a:ext cx="450848" cy="2511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49371C" w14:textId="77777777" w:rsidR="00935F72" w:rsidRDefault="00935F72" w:rsidP="00935F7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FFFF00"/>
                                    <w:kern w:val="24"/>
                                    <w:sz w:val="14"/>
                                    <w:szCs w:val="14"/>
                                  </w:rPr>
                                  <w:t>AoV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53" style="position:absolute;margin-left:63.25pt;margin-top:17.1pt;width:297.4pt;height:162.6pt;z-index:251677696;mso-width-relative:margin;mso-height-relative:margin" coordorigin="" coordsize="25502,1709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lJjI5swQAAG0QAAAOAAAAZHJzL2Uyb0RvYy54bWzcWNtu20YQfS/QfyD4 Lmt3eRcsB47sGAWC1mgS5JmiViIRksvuriwZRf+9M7OkLrYMX9AASR9Mc+8zZ86cHer83bapvTup TaXaqc/PmO/JtlCLql1N/S+fP4xS3zM2bxd5rVo59e+l8d9d/PrL+aabSKFKVS+k9mCT1kw23dQv re0m47EpStnk5kx1soXBpdJNbqGpV+OFzjewe1OPBWPxeKP0otOqkMZA75Ub9C9o/+VSFvaP5dJI 69VTH2yz9NT0nONzfHGeT1Y678qq6M3I32BFk1ctHLrb6iq3ubfW1aOtmqrQyqilPStUM1bLZVVI 8gG84eyBNzdarTvyZTXZrLodTADtA5zevG3x+92t9qrF1Bex77V5AzGiYz1O4Gy61QTm3OjuU3er AS3sWLkW+rtd6gb/gyfelmC938Eqt9YroDNIkkRkke8VMCZYHCYscsAXJURnv44Pvdf9ShFFTGSB W8kTlsVxgnPGw8HjI3O6qpjAX48TvD3C6Xk+wSq71tLvN2letEeT62/rbgQh7XJbzau6svdETwge GtXe3VbFrXaNA8iTAXIYxlM9Qe7hEpzl1uTo00dVfDNeq2Zl3q7kpemA2ZBvBMbx9DE2jw6c11X3 oaprTyv7tbLlpzLvIMycCIuDva+QFg9odQIuR9krVawb2VqXg1rW4LZqTVl1xvf0RDZzCZTSvy3c IcCEj8YiT5ATlBd/i/SSsUy8H80iNhuFLLkeXWZhMkrYdRKyMOUzPvsHTeThZG0kAJDXV13V2wq9 j6w9mQS9XLj0ojT17nISA8cjMIj4NJgI1EJI0Fajiz8BZpQOEacMlAwhFywFQgJWImYBSArISBwF qaOusVraosStMQwD8i7wBjII9z2ZMz33ER/MGR4IzhmkJOaMY358xHxghTb2RqrGwxcAG0yliOZ3 gLVzbpiCp9Yt+aTqaoFkoAaqrJzV2kEyXzk+gef7WYAHriR3nAP0Ct4daIF7PSA2YHWoJYLgeaWW AAQxjyBFEAEH7w4dIUIeHKFDiZNPdoqCqyFCh6uL8npAN455KnpdETyM00gcofuT60o2wH876EqG 7iEl/ye6IojqQ9L+vLoShBwYjroS8AgIjbqSijgkXQliGIS4QUK+QVdOZMAuf57j/yvV5Ql1gJLO DJfLpjMvE2ws6E4VQ3RrQdRhIyKxq1pQgZ3SfAbn3qutR6VFPwlrFs9uobuXEOx/QoYFC4MghioF 5AbqFRRfgn7ALADljyCxqIhJWMAHsRzkfBDbF+pxq1CGUaf3RuGb3c63VJBxMgC75mpxD45soEyd +uavdY71ibb1TNFFhgRp1eXaqmVFwr9f0+8OYXDAff948CEeeHVCrVJLLyCk0CgQHwwJOI2tJwLB UxalIWQABiJjWUbS7FKcykmepRwumP8mEE+iT5m3R/IY/R8KcpaIXRYcoE7dPdQvBF5kIaBNFy7L WJD2ZfouBUQaQqXzvZHvi4XTvP/RkAe4jvVnZ32P+Yv1hwdBKkBgsNwJ0iBLHwhQGLE0HNCPOE9C FKjdp9ArJRsl4zkBoqLhqRR4vQDtiyqSJfqmJQf672/8aD5s06z9rwQX/wIAAP//AwBQSwMEFAAG AAgAAAAhAC5s8ADFAAAApQEAABkAAABkcnMvX3JlbHMvZTJvRG9jLnhtbC5yZWxzvJDBisIwEIbv C/sOYe7btD0sspj2IoJXcR9gSKZpsJmEJIq+vYFlQUHw5nFm+L//Y9bjxS/iTCm7wAq6pgVBrINx bBX8HrZfKxC5IBtcApOCK2UYh8+P9Z4WLDWUZxezqBTOCuZS4o+UWc/kMTchEtfLFJLHUsdkZUR9 REuyb9tvme4ZMDwwxc4oSDvTgzhcY21+zQ7T5DRtgj554vKkQjpfuysQk6WiwJNx+Lfsm8gW5HOH 7j0O3b+DfHjucAMAAP//AwBQSwMEFAAGAAgAAAAhAKwEMtDhAAAACgEAAA8AAABkcnMvZG93bnJl di54bWxMj01PwkAQhu8m/ofNmHiT7QdFrN0SQtQTIRFMiLelHdqG7mzTXdry7x1PenxnnrzzTLaa TCsG7F1jSUE4C0AgFbZsqFLwdXh/WoJwXlOpW0uo4IYOVvn9XabT0o70icPeV4JLyKVaQe19l0rp ihqNdjPbIfHubHujPce+kmWvRy43rYyCYCGNbogv1LrDTY3FZX81Cj5GPa7j8G3YXs6b2/ch2R23 ISr1+DCtX0F4nPwfDL/6rA45O53slUonWs7RImFUQTyPQDDwHIUxiBMPkpc5yDyT/1/IfwAAAP// AwBQSwMECgAAAAAAAAAhAPwbP0NEGAQARBgEABQAAABkcnMvbWVkaWEvaW1hZ2UxLnBuZ4lQTkcN ChoKAAAADUlIRFIAAAMgAAACWAgCAAAAFRQVJwAAAAFzUkdCAK7OHOkAAAAEZ0FNQQAAsY8L/GEF AAAACXBIWXMAAA+fAAAPnwENmBMzAAD/pUlEQVR4XuydB3wU5dbGg3QpFkr69t207TW9bd/spieE 0EPvvSsiIiCKiNgFwd5FsABi79fLtVy7fvbe6IT0/Z6ZsxmWhKBeERXex/N7PXPmvGWGzLv/KTsb ITYW8Ob7jSYxFcDaBP9UO3GPf3w8x2sBiwj6YcfGmTFjxowZs5NjHX1+nax4eztxCx2tbW8nzuxo 7Ylrhdtvz/w7GwCrbYgZM2bMmDFjxozZHzEGWMyYMWPGjBkzZifZGGAxY8aMGTNmzJidZGOAxYwZ M2bMmDFjdpLtTwKsgjBrs+ovt/CxkbVJYMaMGTNmzE6pSQ2chft/fxMGL4w53P+zTehasDYJv2pt qp90+x2A1f6pfvqeXRtrgy/h8fZryYS1bSw8J9w6ygmPCxaewJnZf9T4iMjEWWs+HATbbmNr9aNx ZsyYMWPG7H8z+qwJ/7CXGQsEkxo8gsmMXsF+bzzcOsoJj4dbeE64HZt2dPytFr6Ws47qhsfDLTyn YzvaI7+7QnsvPIeaam2WdixFju729p/4J9d+F2AdRQ1yQhEeVsL9P2LUTrgRAIUQp11+aC3vhMd/ u1ELbTqFtd9qYVcwY8aMGTNm/7OFAxZ95LeiwFHIaAWC/z3e3oTMNkZxYe1xc8ItPL8jo7T2tdrH 2xtldmTHJoeolN+NHeUc304BYP12dOAzdZXxmnKxOU9iyY/Rm+JNVmlqfrw5W2JwykxuhdaXYAjI 9B6xxhlnyhNbHdhmid4bm+JQWYuUGq9C7ZFq7SqTJ9biiDLmSdW+RFNJoqYoQV0YbcmLsebLU+39 k8w62xCFujg+xa4w+uKNAZGpMNaYHW/OValLYAqDS653Rpk88akBZUqWxuSMNPhjLcUx+lyxxRll tMdaXGKjR2r2SZJyZSn5Ymtl/5QClcUlM+TLzLnxuowkfak82S+yFfTX5CnMeXJTrtTokps98ZaS WFORJMmj0IC98qRW++/eP22DzJgxY8aMWeiqSatxBKAwBiRaLz4cuYjRITe7xMnm2mCwkbfmlvqm 5jq4cIJYbG4+FAzGJqYlmryLV2xoDgb3HTwUpy8QGQNiW57Imrt40dKvvvy+tvFwE1e74btvv1h1 0x0mZ1GMviJKW5ZsqRAleRdftOrbHw8eDgbR1Gc/1E2ac4lSm5didg8wegaavFJ9QGYoFFs9sUaH TOvJ9Y/b8cjDwYYjGENj3aHlV90n13njTHaJzR2tdsqtRWJDACZsESy0saZCDIw+/RONedufe7Ou mRsTNmb1NdcgLtK65bpSqab4jnu3cGMNHm4M1q69+RGF3qPUlfrK5zcGm2HUfjw+600eGRrUF+CT GhaldSZklYuVtsEjZh5pONLQ3CCx+OON3iRbSWySXWr2K2xFMZrCWG1RvMGPwSiNxXFJbpXBbskt /aHu4MFg80Wr75Fr/TRmGr/wz3QS7XcDlsRYyJm5RGopldgqo3SF0YaKGGOl2FgVr6/EX0yc2i4x 2JMzAiJdSay6MFJTKrZUK9Mr+ic5EkyFSZbiqGSP1FQSm1oRbS1TZw3vr3Ql6MqAUzHpJQMs/hij X5VdFZccEKmLpOYALMZYFamrUGSVx5oLlIYKibpYoncn2AoHGophSlOhVOeLs1Wek+xNTCvAH2ic LRBp9MRZygbqAiprcUpGRaSxGCY15QCtpMb8xDSvNNmboC+KtZXGWEui1X6JqUxkGBSrLR+gK+uv LU2xlgP7xCZHjDbn9+wfZsyYMWPG7PjWCiJkHGDJjUUAmphkh1jnVVr8Iq1Tl+XbHwyCpzioaQk2 BUN2hIemvcFgckaBRJe/ePXGxmDLl99+A3oAYIks9snLrqprCAKdADGwQ0daUOvnhubr77xHaimW WUskifnT5l11+EhTU0twL3CGT/vxQHDc1KVKdU68pUhsK5GZiwcmOpRpfrnN5yoZ+58PfkYySK6h iSv3NQav2bRVbvPgw1Fk8MLo8zGEKTz6hDbWVAiy4ahF50kw5AKwMHgYwO79L75QmgoURp/CUCJK Kfjs6+8buFV1MAIsha7IWz6nIdjQGGwkwBKZPLBWwHLAFOlFA9V5w0bPfuejH/mGG+ONbuSgRyCd zBLgxmYql5grJJZAnMGLismpZQp97i33PXEg2HA42LxoxWYQ5CkArLahjoxupcVrs1U2t6XgwqKx 1w9fvLNy9tZh83bULH5q4kVPzln9SqTeJUkrijNl9U+xKPVjPWWrCiduHr9s5/yrt0oyqiV67G5v jLrKOeiS4hmbhl34wAXrH5OmVivNZXEpPkvFEv+Ua0csvHfOlU/LLFWx2hK5rdTiHeMZdeOQOQ/M XLMtPm14ZKJPZqqQWgOxenekabB37OWVUx4cf+HT86/6V7x1ujS5TJJU6hhyzbA5Dw6as6N6/q6h s7YMm/3wiCWPTb/yJfATEDBWi78Mt0jtkhsKzjNUZw69tHzKPUNmbxm18LEJS5+cc80zF9+6W6IJ iNV+ugbGAIsZM2bMmP1xow/y1g91DrDE2oJEWzmwRmoqitd7peZAbHJOXvFYe2Coq3iE0z+otjl4 uDlYMWySo3CEs2hkdnnNgJQ0hcU9d8UNzcHmX/b9okorjdW6pTb3N+CRluAPPzcvWnV9fvGIMVOX ffRVHRDqQFOTo2LiwISMbNegx556HZy0/2Dt/KUrFy677GAtV+XR7a8qElIl5qIYrVeWWiy2BCRq B+yqm+8ED4HDNt27o7Bq/H2PvoDWDrcEx866NNHiiTN4xGb6cDw+YAH7CHcSDNnbn3udv0zFUSPY UazNkehywTcqo78Ww+ZWHQFgrduwTaFzKnQBT9lMAiypPgAjwFLoC2AygwOmd1Yvv/GhL74+jPG3 BOubW+pERqfE7I7TeeTWIonFH611Si0VcfpiCaBF75Fq3OIUZ1XNdGzO4WD9weCRS9feI07KF/4t YMI/00m03whYof0oMfnlplyxLlPvWREYe/uQxS8Xz9hVMeOpyplPj1n872mXvjv7qoejLBViW540 zS5WDc20L8wfcevQhbtW3PZSf30Z8Fysc/VXVuWWLC+Ycu+IpU+tueuVKEMpwKu/IlvrXeIbe9Pg eY8uv/WzWF2R2FQWb/TpncPsVRsrJm1Zdfub4vTxsTq/xFwCQgL9DFBXFdRcWThz66jlL67Y/GaU sSbFVJyoD+RXX1cwelPhnOeqlvy7at6jQxftGH7xzjErn1l+8ysxhmGJ6VXxuoDC4hXrHfqS1fYx Gz012yumv1g6bXv1vGemXPnc4o1vqizlYm0A/1Qi7iE44QEsWJvdwowZM2bMmP0mawWsEGYBsGRG Pz7+8EkntRbG6NwSSyApsxQfcFJtTpLVrTLm0728LN8Qhckj0Tnije6EzBKVxTfnkhuCweaffvpB qvPCxIacX4LBpubg0GHTJdqsJJtLaXQPHrf48+/2fr/3iLNyUkKqv7h64i9Hgg3NwdvvelCpy4Rt 3f7SoYbgj3savIHBIpMPwBRj8sVZ/LJkR7LR/9Qr/wIPPf7yJ1mBMTKTO1ade9+2R4BHr731bbLB JbX5o7R2+nwMMUoYYHF3LU2FtKUqfRYB1sG6prpm7lLcpes3q8x5yTbfbVuer61vOXSkqb6lrinY ePXGrUq9Q67zesqnEWDJDIXHBSz/qHl7+Ct8H33yM09uDXF6OxiLG4wZ+b4YnUtiKY1Ue6UWj8zq TTR5051DPv/hIACxLlh3oOXA0ss2K7VO/BPwgz/67yL8Y50U+z2AxT8Snmh2nBObEm+bl1FxjX3C A+4pDwcmPeAbf2/JuO1VU58evWzrko27o8z50RZ7j75ma2ZNzpA7AhO3rbrt1UjDIJXJAesd60tK HZ9evbFw2tYVm57ur/GrTK4oZao8dWZmyeqiSVuX3Pg58BP7qG+8MSk1kOa9JjDsnvlXPRllGKaw AUj98dpclc3bV+IyOSfnTLq7aNH2C27YBYCTJqUPiNdq3MsD4+9wTXs6b+LOwgl3lk651zH+1iFL dkxa/sz8dbsvvWGX2FgRo82R2zyWQTfm1tzhH/tMyaQXHaPuLJry8LhVu+bfuFtlKZXo+L8bcyD8 Qfh2u4UZM2bMmDH7Tdb6KR66ZMI9UaO3i00uYJPY7JWnFUdqHJGaHInVo7K4RJrsBIvjQDD4U0Mw t6gmMiVbbvPhIyky2S5Ruy5ec3ewJbjnx58Ueh8WFeacb2uDR+qCzS3Bux99sqJmUtmwSdmeikRd fhLIw+CN1bp8leMOtAT31QarR06T6/NkutzioRMO8rftXMXlMQY7LNroBWOlmAKJet+TL796qCW4 5dl3gFZyoxuEt2rdVXXB4P66oFiVJra4pTYvPo5hoS0KAywgIz43aRsBWI8/+x8A1nc/7/n8670N LcFnXn83Jkkv06Z/e4C7j/nuB58crq9tDDa1ApbbUz4FdEWABQsHLLpFGBi94OP9wRs3bclxVtAt QlAUDFQXpy/A/oRJLcXxBr/S6hLrc6Xq7J0vvofBv/nh53sb99YGaxct24DN5Bk39EC98M90Eu13 A5bG5OzbXyVJn5tbfa1nyl0lc7fYii9IzJuqy7sov/xqx6iNwxdvX33ni0PnX3dejEGXWmSr3OAY fe+qza/EmYfI1BlyTWZ/sceWPzlz8M1lM7ZdftuLscZyxM+LTZYbJrgrrvCOfWD++o8kZqci1ds3 Vp1s86S5r/RX37r0pqf7a0sxGJklINMB1Dx9Y9Pyi6Zmj3mwdMFzF16/K9o0SKXJHRCnU+Quyx16 i3v8E/4pz6S6l4o04xLzL8obcoNr5IND5j5/wdodYuOQPiK9wuJ2j36gZOrjgTHbPCMeVLvnJDlm WsqXVc2/M1KRn2gpQ0eRyfn0BxTaA213CzNmzJgxY/abrD1gJaSCAHxSa8GA5ByxuUCRVqxILQBy SfV5iTaPVJd9KBjcFwymuqvkZpfEYJfovUpLoSatbPHKW+tq6/f+sk9lLkq0lsTr0kbMXNwE0mjh bsOBJL7be+DVN9++6Zad3sAEKff1/ILAkAn7+Vt+MnWWylok0roTrXloH5FsX6EqqyjO5BSZ/bLU YqXRHZuYdf+jT6Gdr35pmHXBZSnm7LKh4z7+6ns0frA5mGx2gnLiwIIdARb/aDn3OJSxIHSLsCX4 6RdfP/b4y3v3Bb/Yc8heXFk0dAzY7sdfDm3ZtnP/oSP1TcF1t2xVGDjA8lZMpYfc6Znv0EPuOnz0 BwiwdM6hnuFz1UZHjnNQQwOG2Ryjc0VrndwDW3qAiheAhYpyS4lYly0z5s258KqfDgV/PtwycuKs bw/9WBtsWLLqdoU29F3C1n8R7l9H+Mc6KfargEVgcRSwEhJTzzlXIk+fkz94fensB4ZftAP7t5fI FpfsN+SMyq66dsjcbbPXPLvg6pfOjVanmN2WQde7J967+JrnY801CbrsRH3OufFZusyhGVU3+ife t3zD83Hm6mSzPUpmSLFNdJZcUjD1wTnXvScy58cacnpHJyeYnRm+NSUjb190/aOR5hKxJRCHUWnc CZaic8Xm7EBN+rCNgy94cunNW6NMXola31+iSClY5Bp3beWc+8cs29nrXMWAGO15SldG0YzckZvd 4++eetGDyZmTYlJyrO4heYNvr5rxxPhFj6rSZveUG89XZ0SbBsMSzUUyLVjYhTMG2urWK1hkbXYR M2bMmDFj9ivWHrBgA1VZcmuhKq0kRueO1rqkZl+s1qEw5IvVWQp9Lt0iTPcMik3OkBnyY3X5ErNb rHHOveRm7hn2ffvPT3CITMWxxlyx1TFm3Kyf9zQAmDijZ5sag19+dSS/dIRIm1E2agwACzCiUGeI NL7YZLfSkIP299a2FJRWY3jxek+cwRuLUp8nNjmmLbhsP5oIBhsbm3/++Wc4h5qCBxqCB4LBpDRX dGJaUmqHV7C4j0t8bvL34ABYO55/oyEYfO/jTy5ccvXh2uCPdY3TLrho1bU372kMfvr5jxdfsubn /UeOcID1iMLgkurcrvIp9fS0Fv/5G292weh5LHwuwyL17mijN1GXn2mvbAZeBYNSa4nYXIQE7luQ Rg/3pDV2tTkg1mSWjJj26ff12Cc33Hqfxprzxd5va4ONF19xX4zS/rcDLK0uIzpGJU+dlVlyefW8 7bPXvplkdeNP4TxRglyfllqyunD85mmXvrr0+o/O7pdszirXVVzjn7V1wVUvRhvGKrQ5iUb7QFVu VmA8cKdo+pZLNrwcqa/Gn9F58Rp16gRH8VLn5Htn3fBenCkPfzH95VaVxZPqW+0dcvPCDdv6Wf0x xsI4czH2oNxY1DtWnVM4wjXykSFzX1287vFYQ6XKmN8rMkHpWGyvuXHQlLvmX/GyLiU9ZqCy2wCz IXdE1tA7fBO3Tlx8f6pvUUxStsUx2Df8viHTdy1a/ahYN1hiM8FijaUwmdqj1BWIjHlxepxVMMBi xowZM2Z/1I4HWH6Y1MS970CkL4TJTQHO9E6VyZNidu+t477xl+sfqjJx1CWx2cVWMJZz7mU3AZW+ 3bcv2lwGizS7o63eFENesj535OS51916/5PP/vvTL39pbgy2NAX/++WXcpOpeNhgQAaoJUmfodQX yjQFSSbHAf7LiR7/ILG2QGHinsABl4gsTphK77348juO7Pup5ciBYEttU+2evbUcn+0LBmM1tmSL W6rO7giwxKZCWLzGgTgAa+cL3LcI3/7go6Kisf/97/egunWbbnvi1X/DeXDLzuqh437aW1fbwAGW 0ugmwEJHMPr8jbW4uFcv0TcKzS5YrKVQkl4mV9uz3cMBmg3NwWhtQbwxBFgEdtiNYp03weJYt+kh dPTFT03OwiqVLu2LfT8cDjbPXHJLkpV778HfC7BSjJnnRckU1gXZxVePXrBt8VWvyQ2ZKnNO9yg1 dq659Ar32E0TL3l84fqXRfIMc1pJevVNvkn3jb/szQmr3xp7yVOByXfqitZmDt2QN3aLd+r2lTc+ I9JXgqP7iTXStEmZ5Zf6Jz644NoPue9q6j29pclSa44psMo18uZLr/tXZOIQub5KphsUa8iR2pzn yawZ/pF5o++pmP/kxdfuiDeUazTO/v3VOudyz/CN5bPvm7P+NbEmVabP6ByTlpgzPLvylsDYB8fM uMVRvORcqSEl059Xs7FszpZJy56/4Jp3BpjskRZntKUwLrVEllyk0paJdHlSo4O2uhWwwveMh7fw CDNmzJgxY3Z8Cwes1o92+lA/+gkr41+YqTA4VCaXUpcLJOKuYLkqEy0eud4u1pcoLJVSjXPhpRux 6vtDtZKkzGSTa+KCNQtWbiiZMCPenBml8YnNJWJTZXrhzNXX3kLXwJQWi29IzS8tnJ8XGJ9g8MnU zsDgsVj8uSWYERgktRaid1VaSZzOrbAVR6udcWqXOrOyePi8OctuWrjqximLr1h3y5Z9zUFYosWn MvrlOm4T2gEKty1SW1Gkhns1pspWINenPf7CbrqClVMxZeMjrwWb6o788sNPe/eBjZZfc2vRiCm/ 7D3UHAyu3fAgIDLeVpxRMY17hL3xiMTkhYV2oAEYWiQ15sMSbCVRiflynS/bx20CtjHJ6Jal5Mak VQ60lIrTyqNNhSJ1YYJlkFJnONQCiGx+7c3dCxZfueTiaw41cXdRd77w0vyLLzne+E+m/W7AStZk 9xuYoMqYm1uxduzSx+asfTE5qyIqxS4312T4F9kqNxVP3zF+6c6Jy3bFiNK0xoCp6EZXzQOBqTu8 Ex8tnHy3f+KdWdU3O2tut4/Z4p+6Y9VNz4oNg1T6rH7xyZK0sRnlS/0T719w7fsEWH0larkljwBr /hXbpdZRcSk+maFYluYcqEk7X5TqKJ6UO/rOigVPLLlmZ6yhMkXj6DdArXFd5B55Y+nsh6de+W+R xqeylPZNKLMVX5A9ZFPJtG01szfZPHPOE2v7ywx698X5g9e7Kx4KDHl05NydI+bsmHL5k4tufE2m K5JqC6UWl8zqpq1mgMWMGTNmzP6I0Uc4fZy3frQfhRLuI4Z/WAqWYHaKUjKTTA5Q1EHuGalqiSZb abRLTUVRya5km//C1ZsAFl/u2aOxeaQpmS++9fWBYPDd739OD5QkZhaJjE6R1ole5i9ZUc/fMZSo 9YWDa/Y2cCxy5Q13q7RZCnXGpnu2cpfBDrTkBQZLDE6x3jEwOUtidsNPSPUvW3vbvY//65rND6c6 ypMseaJk67anX0P1HS+9F6W0yvQezo55f/rRbYkzeEFsGEaUOkdlytz58huNweA7H36SUTx+6rIb g3W1waYG0FVdY8uomUsAWHv31zY2B6+8+QEA1kCdK3fwjKZ6dNXYEWDFpjgBfwCsNOdI5P1U36DQ 5Gqs3lh9QbTWi04VqQVKg1+m9Sab0rH56B3W1Bysqw8eaW6mRTDfXw5YZNwuo4uBOoNrQKRamjbZ Wri0+sIHZ1/38rBZtwZq1uWXb/ZU35U5+MGquf8av3RH/pD15/czWKzl6eW3e2q2ekY/nDf0XufQ a3MHXWUtXuMedUv+6PsD0x5fveF5ibFKqU8/Pz5Blj4yu/IC3+R75l3/jkLvg/UV6xQWpzmwwjPq pktuejLOVIF9Iea+fpmbmOXpdb7ZFZiePeb2soU7llyzK9ZQlaTNP29gcrLnAkfNdZ6pW8dc9h+F eVK6b6mx6HJnzS3eKQ84J9wzZvHdMYZh58Umnx+XIjVWmhwTclzXuAI328u3VIx7rnDmIxMu/48y vRR/HJEp2fGG0BUs2gPtdgszZsyYMWP2O6z14zz8Qz0EWDBCCrk+L9HikmoyQA8AKaujJCnNI9Zl 87ThAX4tXHE9uOGb/fsTtHlqk+vaW7bub+Ayv9q/b8rCZUpjhsqQvm7DnYcbOJL48POfkg2Z9oKq N97/+nBzcE9t46TpM2vGT+QgoyX4xPNvZbsqROo0mT4rMc0rNzukumxtZsHtDz5xqIX7zuDoSbOS jbatO5/GYGATF65KTHXLLAVxOmfrLUJuK8K3hX9LAve2UqnFk2DK2frUv8B5r/333fTAOKk5EGzh HsYPIY4+KzBkwvc/HWhoDq6+/h4OIm1+38i5DQ0Nzc3N7QFLbM7jfkhGz7GpSO3K8I7GVsMSjA5x cqZc5022Fqsz7CKNRW0rkGvzZeq0/Y3BPUeCPx1qrm8OHgDaBRthBw611DX89YBFYMEZ7Uq1Ojcy MkWRPS2t7JKi2VuGXfzUhIteGDZnR8Hwbf4RjxROfaR05vaRi25V5owDYFltFekVm7xjHqqe/bjJ v9Zgn56QNjbaUGMquCBn+B3+yVtXb3hRYqxO0GUOiE9OSK+xVy7xTrlr7g3/JcA6R2RQmt1m/yrP yA2L1m+LMZWKzC5Zqi9WkyEx5kbF5NmdU3LG3lG+aOeS656KMQ5OMuSfG5WUWLA4b8w1jkmPVS35 19h5Tw+b9njxlEf8E7bkT7wtMOfB4fNvj7OMUmlzlJrsSEWyKMWgSy82ZZdnll+TW3VDwbzHHNMf Wv/AC1HY3eYAt+EMsJgxY8aM2R82+ghvb/T50nqfxAOkUJgcIk12ksVOgJXhrZSa8mDK1MJ4vUuU kr10zWas+m7/YZXGAVOk5G/d8ca+piYk09NLwJf6Fu6JqwP1wflL1mstvgS9ffKclVh1sLl5f8MR rDpYz1nN5KWylFy5gfvG4v5gUKzPletyVMb8keNnIaeJN7QGO9gSvOXebdHJ6YCwAcn5irQS+paf 1FDAG20LZ6qM0iiNI0abJzI6Eyz5jz7/Bvq948FHuZd+adzvvPdJA3+f7uU3PhCpM5Sm/Dff+Rzt X7Npq0KXJza50gtHUb90PS+0A8MAK8FWLNK6VeZCm3PEL/wvCCWanJzpfeKEPOwZbEjJ8OnJNk+i xcc/0OaS6+0JhuwkU+7nP3x9uKV+5eqbE1My/yZXsMi4P4KUlIyBA1Wq3NlZg1Y7Jm+1T3q4ZOKj npH3e4fe6q7elDVseT9TdZzN1ycxo19/Y2raIGvZusCke2aveTbKODZa7YjTuc9N8CbmjMocutE/ 5cHLNrwkMlQrdbn94rUJ6aPzK5Z4ptw154b/gkMBWOeJdEB1U2C1e9QtF938bKSpKsbk66e2KzMK onU5/QfmeAvm5Iy9q3zRLgBWrKk6yZB7blRCYsHCvDFX2yc+7pqy01t9m2/I7fnDN2dXb8gbd0Pq sLVxqUMGGiskSmeyrkhpzlRZsuI0Sb3jo+PSxmZVr9BWbXbP3HnphqfF1ip6r27rH32bXcGMGTNm zJj9IWv9UA8HLC4uNzpFmlxtZsEvjcFfmoNp3iruHQ0Ge5TGCaxRmgoWX3brwWDw6/0NWmuZUuNL 0hfLk31rbtz4+c/79jdwgHWkifsi4StvfzX/kvUqY4B7iZTRn2QrWXndzd8faarl7xt+uzd48eqN KqMvxVYkNuX/FAIsR7LNJ9PlJxvtY6Zc+NEXPwOzYF/9eGjdxnvTXaVgEUCJxFzOvQ/8OL9FyJnI 5JOnFgEHByRmywz5Dz/zJrrbfN92pCWmlqy6aiNGCAxatOKaRJtHrM15/YPvDjYHr9r4MPqVGJyB 4bMO8++baN0/vIUBViz3dUu/SOuxuUcdAEQGgyqTR5SSm2gMiBLt4C1YxdgLopNypZZikTEgsxRK TP5YNfejw1/sP4i1F192uyyZewY/zML6OkkGwOL+adtE2xnlcBexjKacgZFySdrMjPIr7BMfdU/d kT/o5vSi9Ybc6VbnHJ1/RKTZHaVPl6U7+g8wmcylGVVX+yfevvTGF/prBsn0GXJD5nmqbHXe4Mxh N/mn3rdyw7/iDMOV2rx+cTpVWk1u2QXuyXfPvv5thdat1HnOE6sBv6bAFe5Rm6dc/uSsdc/311fG pQ4fqLZLrIF4qSvXMTFnzD3lC59act2TsabBBFjJ3gvtNdd5p253TNjmHXSlvWRVcv5snXtBP33V AGN1tNkbZfJoLTV23/yoZJwWjMgfNMvgGmUsWuMbf6djwtP28U9dcOWTsZohytTiGA13CVTY/Ha7 hRkzZsyYMfsdRh/krUZQwn2+cD8paAxQjsriE2vtcr3dnFdutlcl2vzc693NPpm1JE5fIOfekOnX Z3ttzuIYhVulL5PrSmMTwC52kTbNlF2a6R5izizIcpbLTT7AEBhoYKIj3uBPzh4s1ufrckvNjrLk dK/VWS3VOwcm5XGdWvx61zBT3mAVwCU5X6px0oPwiSa3JbfcmlcGA/YpTK54vZf/jZPyeD13BasN YJHF6FwDkvPijd6EzLI4TZ7C4rXkliaZXTJsqc6jNLstjkE2TzV9k0xmcqY6q8153MP7cp0bA4hO yDHmldpcg/gHvFp3XRhgya1FsVp3oq1cqg+YHAUwscajNBUqLUUSvc/iq0jO8cVovaCrOKNPlloc rfXGGwNSS6nIWKRzlKjzCiNVdu5HikKXr4R/jta+TpL9RsAi4zK12uwBA5SitBnZg68qmrV10KKd mtyJIkN1gr5IofHHm5wSqyfWkKNI95zTz2BOrUyrvME1+s4Lr3k+1jgy2ZYr1dp6i23qnEEZQ24u mHz/pRteizGMUOjs/URGVdqonNJFzsn3zbz+PURg54sTE8xZhsBa56jbBy98YvLlu0dfvH3aFc9f sukJUXpF7/4Gd9GU7NH3li14esm122ON5Um6nHMHqpLdF9tH3lQ07dHSmdsHirPjlA7uZ4msAZGl PN5cFqVLU2Q4B0j8Ga5ZIxY9N3zhs5WzHoF5Rj+cOeiOgim7/FOfnL/y4Th1RevFyd+3f9oFmTFj xowZs+MY4Qj5rYDFfY5I9G6R1inRujjTe2FxOg8sRueL1Reo0kqQLzNnK215SjO4pyRGU6hMHRyt yxKZ85WpJdyrFtSoy1VBayKTT5FWHKV1wcAo8bqASOvhWESXD2CSWjwiozPO4AeCKMwFcWq70lKo shbFoQW9j37UGWwXmZwrs3CPiAGwYEpbBdcOf9WNtoJe0xAya0BmK5TZimL1HL5wz8JrXYCnaLVD mVocb/INSMmP0TlEJo8yzR9vcMRonNiiRGuxTO+LTbLDiTN4Y3TuY6CHAMuUD4vVeKWmorhkf0yi T2HFYhoQU6EvA9ih6zju16D9EkOZSAcezYNJzG5sZnRyodJaHZWSp7Bxv+TDERiN/O8DWOqUvIED UsSp03KqriyZd+fY1TsT0kujUuwJGjdMovPLDIX0K379o6wmW4WtdFPRpO0Xrn8lRj9GaciRaTPP V2bp8qvTBt/onXjvxTe9GmUYIdfn9ZMYEjNG5ZYtdE5+YOb1H8i1uQpd3vliZYI53RBY5xx1p2fC I4XTdhZO2zLq4ucvvuXpJNe43gN1Od6arJp7S+c/feE1j8YYShK12ecMUKY4lzuGbyya8tCklf9K MeUn6LJTMh1xGku8xs29X8SaJTKk9hXnKiyVOWPu901/vHLeS96JO7wTHvJN3FI45Z7A5LtFKQVK Y2m8roC7/vk790+7IDNmzJgxY3Ycoyso5IcAi7/pRldu5IYCmMzoF+u8In0h8EJqK4rRe2L1Tnkq MMIWb0qVWUtidb44U+lAjT8+zR1pyovR+UWmYpm1LE7P3RqL1bpj9LmyVE+cwQUT68thMm0JTKTJ lurz5DZXnD4nVh8Qm0skBqfcjI9v7rly7vKPviDOXAiLMfkk3C/55EfrHDJLgEvQYeQcusFaAYt7 xzoBVrzRG6110vU2UBr3hJbGrcKG8K8AjbMWRZv8Ilsg3uqP0uRLrQXoK0rN8QP3I3Uaj0yPlou5 91p1AFj4dOZ+IdtYDoRSpbridVkybblUU4am4o1uGpVEWybTVyTYHDJjjkibkZjqjE8uFaWUAUCj Urivrx1Fwz8TsNqGjjWCBs5CD7nrC/tFWpKMJdac4a6qecU1S8W2slgTt79glKbUu2QauywhS6LM 0GdOy/Iurhp7lco0XK4dJFVX9I936dNqLNkT8wvmVY9ak2wYptKWnROZqUsdbMocpnMvLp+yWaKp ik+u6B+ZnqItSc0clZ492pgzKcs3V5szK71gScnItXLjqJ7nppvSx1g9M2zemf7hK0T6KlXq8M4D MlRpQ43OCRmF0/PK5ypTq6LVfqmlNN5QiL9C/CvSvepYuVuWXGjOmoAx5BUsgWUHODM5Zigso+J0 FRLTYLG1MtZYSlvduhPa7BxmzJgxO4PsmIeOT2gdZZ64hROv/S32e1v44z2eXOMu9nCfNdyTTOQD wgQjIAiPkHUUDzdKaJ/5R+LH7j1uzK2YQuM/WousfWvtLbx9IRJmREK0lvbPUWuNH9NgG6OE8BbQ IEraitbxnxz7VcAiQ9/YjxxqqLS+86ItfWMs58bZopJdCiv3g9WA33hLEUxqDiBHofdINU5xYk68 Kquv2BSnyUtM88aqM6WmHNjZMUm941LOEWvj1BnqdK/SlC9Sp50v0ZwvTuwbq+hnyBFnFcRqzTJL RorFcl5sbK/I6L4xcefKk3vEyvoqDdH6zHhjhtSaI9dbzxMp6MVrEkOp1FgWk+KH9U90Rmu4N8km Zw8WGXzxeq8qrRQDi9dzYK4wpIlSTOdLk/rEKTAGWM8oTfeBKRKzm/tOqc0da8iLNmTFmXPjLTkx xkwGWMyYMWPG7NQYfeSHw8qxcBAigLD4UbBohYaj+eHWUc7viYdwRLA2g4e1xjsaf/s221p4DrVw YqNRtY7taN3WBmnVUb99XXKOHf/Jsd8IWEeNHpoTad3cyPgn82XWEom5SLh/zEX4EUu0LrHGGa93 JaQXx+pypRaXyJinSvfKTHapMV9u9shMbpEmP8FaIDc6VRbuJR9SQ67IUh6pDSTYisU6jyE9IFfn yLX5SUg2+uPULjF/5RPMJLcWpdiK4pPy4nRuEDSVGJ7MEoAPJ0Zjl5p9cTpuAHTnmH+dhkduyleY 7RJdLkxmyJcbMRiH3OzCCEVGO92phcmsXqnNK7aEmmXGjBkzZsz+WqOP/7+PtRner1qb6r9qbar/ qrWp/qvWpvpJt98BWHQxMEafL0v1iUweqZUjjxiNE+gj0nokeh//QBwyC8TmAonFjxIWoymUWwfF aAIK26DoFHec1he6l2wsj9MUidQlEm2Z3FAu0ZZI9UUKU6nIWBanL1Gay6IT3aJkR4IpoDT4FfoC ia4w0VYpMZWLDKVyc0VMij9a5Ui2VRA5qdIDMdo8udUPrgJOKVPRqZ+4ClAFxoKBt7CIvlTmQQpj uUxfKjMUo1mRxo+u5cYSLMoNGEyZTF/GjUeHHOFR92N2BTNmzJgxY3bSLfyDX+AAwYS0v62Fj1MY tmBC2t/E2o8t3P/j9ruvYMVaXKJUr8TmFVncIoMbyEIX2YBZ3LN4xgLu+wv8NwvijF6YyOSL1bsB ZPLUgMTqkdo4HorTObk0g09pKxPp/XJrUZzOAwDiLipaAxyfmd3KNL/M5JSbXRKDPV6bKzI6EUQ7 sXonSpnNL7N6xSYXjYF79xrncDAUq3XBMNR4PdoEZvFP5PGDhxOjc8fzq2B0GRONcNer+G9ScK+J 17u5Jwq1HrG2QG4soorMmDFjxowZM2a/3X43YMUZ3TF6p8TCXcQC2XBfd9R56L31MMImAqx43hRp hdFau9jijNblxOlzxCbul8ClFhfq8peUeB7S5QNuuKCZe+9UvN4bq3WjlJoDcFRppXQvEi0TwHHf /LQWSsxFA5OdiPDPVwGhuFuWMBoDFmM06IV7ggqLKBFBKbUWAM7EFjf3RgmzU2xyxBvyUZIvM7nJ pEaXzOhVmNm1K2bMmDFjdoyxOxvMfov9/mewrCAYb7zeAzCip52EIMXpchH++MA9HProOFOmlvB8 U0CXjrhM/iUIEmOx1FSCNLm1SGz0cL9tZLArLNzz5qAuscUHmJPavNG6vDijQ2R2EQlx9yjNrhhg UHohmgU/oYWoFAdKgipglsJWDOqCjxI9UtcYZ5yBe8lsnMELA6JxZiyUmYtbx8O9No0QjbaINpAZ M2bMzkwjkkDJzeqt91Ngrfcu2lp4DtUiC2/zt9hvqdtRznGD4fH2q36X/fEWmJ0JBsDCX8nv+EMJ vdPC4FNyl4u4r+bFG70wqdkPo7+50NGl88IALlJTEbGXhH9eih6Nojt3AKA4HRcHWkktLhj9Rjfi QJx4Y5HIVByrL5BYisVmf3zrn3Us8MjoizMXxppCj9UTEqFNjIEbEn9zkH/yHZDEvwDXUhCjsWNR bHFzT6+bvSKTh9rkHwvzw7jfVDKjKS9/Oc0js7q5y1rt9gAzZsyYnTlGsy6Z8P2ssG9pHd8oM7wu Wfs2w01Ye4KcE1tH7Z843t7apB3X2lQ5idZR+7833t5+bwu/N072v9UKtxNndrT2xLXC7bdn/hH7 3Vew/ikm7L5TsBOZMWPG7HQy/uy3IFrtwDmn3FrInx5zM6rEEojlTqq550Dokj+dmuL8ls7V4Uit BbF6p8zmjzO4lFZfvDYfvKW0cA/pwuQ4bdb4pPqAylJKX41KsBUCxWK0edw3uA0FCnMh0uLULpW1 WKT1xGpxhhxQpZXGaFxyaxEsRuem3+DHGFAxNiVfYQ7Ea1xKS5HcFEDLEp1faS6Bg0YSbCUykztW nauwuOO1uXQ2jpKGitbQOH+WHv4x0fp4rhFn+9yVAjn/1Xh0obIWoUR3dBEhrApn7LOGWRs7bQGL GTNmzJj9z6ZKK5FZAoAG0FUs/9u6cKJSHPRQLP0GC1fyz+ACwpAA8gCL0B0J7nZBK6bE6dzc4xb8 l4fAQBw5GXwKWzEACDgVlWJH3aTM0litAy1wrQGDtNyXlhDHGHjC474JLjL5xGbQG/eqbnlqERyF rUiZWsw9+8Hdr+AeCEEXaJOAj25Z0jfKlamFGBJGjhz6MRl6hgQGhmuz7bxxIwfwYbTRSXYwX2Jq CcZGbbZLZsbsOMYAixkzZsyYHWMgKu5hCe5H6LgHP0A54BhAjNJcItYWEBgBg8BDyeklYh3/6yja fKkB/OQDcvEU4gdLAWLoKhGYBjCElqlZ6gXExjvc95Mik5wyM7pwRqXkgYRAReAbOOCqaHW+xAKi CvDPdXAPeMQb3ViEMyDBLtJzXEWN8I/hhp7r4IDPVsQvciBIhoRoNfdVKvLhgPP4J4BDG97GBKBE Lbr0hb44rGyXyYxZe2OAxYwZM2bMjjF56/eW6CIW5xgLRFo3va2Q+yaQngMvIBfoh3vLIP8bcK1X vLgLRWJtQKIrVJiKAWTgEh5QgCZuoBIlA4+ohcSMcjDQwESHKrVcYQsQWsFitQ6UQkRqBpBxb43G IjgszuBCI4m2SowHhMRfkeIfvTVwgwGK0XgQxFoMSWEtBcBhu0BdRHhYSxyJYYRve7jJbaUxWq/I VCBPLcYgYzQuYBm3de0ymTFrbwywmDFjxozZUQNwgFTo9hwW4zUOkdYpNXiUFn+8riA6xa1IKwFz RGudirRiWWpRvMkXa/CIuDdL+2N03NukicCkpiKlpUis8yallXIPLfGEBPSJ1XN4xGEQ/w2kWO5u oD8prSw2xRmV4gC+YAAC9xAkkY9g60Uv7gYfl6n3RSfZgU18hHubNLgKXdC1rtYWuNuCQL2oBMfA pDxlajGhGNYC76hZarO9YRUyo1K4LkBmVDFaDfJrm8mMWXtjgMWMGTNmzEIG7IDF8u9qlvFPdgOt VNYAGAumsvhkBpfc7JEYnHHc+6LdcQaPxOIXmXwyW2GMBoRkT8kolejdEq1LDh5KsatAXYm5IrVD uBDFvRTaAhRzISKzFEQmZCfYCgcqMjUZZcnpZdFJ3EPr6FplBZx54tROpaWQnu6S6rwqc6HSFBBr 3DK9DyY3ujGkeHUeRoWWucZNHtAbPaSFTeDgjHswyy3WOFPSSuiGJoy/lelSmLle0Ffom+9hxt/l LEgABWryZSa3wuKNSsqCg03jH9jnvikp7DTBqBa10GYVszPQGGAxY8aMGbOQEWDJ+FfecAyhc4Gu 4EQn5YKcqsdOWXPDpvWb7r/prm2bHnhq9tJ12YEaIAhwSqb3KAyOwiHTbrzzkWs2P3TTnVs4u+vx DffsSEkPyAwOak3MvxpaZimMSnGAq8ArWJVg9Wb6Bl9x073X3LlTauSe6BLrHWAmtGxzDVm69o7r 79o1ds5lSqNbrneKUnJRTl6w5rrbd6y/9aErN9ybYHWLtTlonLvSxl94i+cfYAflgK6UZi84yWov v+72R9dufhR0SL+Ei3z+dzv4WqFfCD6GrmDX3/noDXc9lu6uEqVkatILVCaHwuQaP+8yVOeMZ6nW XVcAo1rUiLBLmZ2xxgCLGTNmzJiFjAALDve8FOjH6JWbfFGJOUlpxePmrTlQV1vX0nS4OVgfDP5y JHigKfjW/+3LdA9JMLrk2ny12X7hpddgFawxGKxrDh4OBg+0BA05hQpjHtpBa/Rah3hdgdxSAqYB 3yRZ3RJN9gM7XuSSg0GFySHSZKNUmp1Sfd6gsXM++alhb1Nw/eatMl1uosWl1Ocnmpx3bX0B+bA9 jUGbs1xltistICpPCHTMxXFajnI4wDLa5fq8vMAQJO9H+xavSGeXGJyhfJ2L3hMhABZBElkthtQU zC8cmmDKk2qyhoyf/8E3dc+9/oUcqGfkdg5Hjfx+E/G/X0K1GGAxI2OAxYwZM2ZnqEn4N0IRELQa FjlWkFoLY/VumNToUFjcjtIRn/3SAHBqOHLwnU8/feZf//rim68bgy2NzcGdu56XG/wwmdq54/mP 61uChxtaXnj37eff+e/L//7shVf/D6wD4onSFcaby+J0TpmlAA2iWbrJmOUddP/2l4LNQVgdAEhj laQVxXA/zM+1OWXaovpGDoymLL0Yo4rVe1Ra3/Bxy74/8GN9sHFPE8dY/3r9S0VSFgYvN/ljLAWx Vj/3y/3GErTPPeNlyhHb7O7isQebgofQvjFHbAmIzH6lLhNGQCa3Do7VlqiM2Qp9ZpQxR5LuVhpL JZoAh4kArKrpsQaPTJ9z0z3bMcxX/vUmoE1lcsQbAxJL8cAUO/ZVvKUkxiiA2lFc43cyB6zMzkBj gMWMGTNmZ6xxeNGKVkexQGIJ8L+L75WnFoGEYtXZg8fP2dcSbGoOTpl6oTW/OtHs95WN27Lj3/XB YG1TUGJwwlTG/A+/OdzUErzz7kcT9T5JYn6KIU+aYEvJHiQy+Pqn+OJMpcrU4mi1I16br7Sid49n yMyPvj0ESGqsbwq2cICl0qWCrmLN3Bs+RWrX0mVXHqkP/hwMWjyF4JiEzPJ4Zc7KtfcebDpyqLnu +tvvPtASPFIXLK8YH5ucA0vILIvSOBIMvmzPqNEzLp5+wZq5q9ZWTpzh8VeBlpAMhAKoxRm8k+Ze NHfpatfgmdgPEkNZnKaocPDoxSuuGr14ZaQuQ5zsUeoLgVMgyIyimji9fcGyta+89Sko8Mfvfp63 7GpTDvfMOyzBVqjkHinD7hL24dE9eezeZnZmGQMsZsyYMTujjYCAfqaMsAAIAlwQm/2KtBKx3gEY Khg0HhhU2xy8Z8sTgRGLI5OcoiR3lmecf9BkT9n4OGOuyJwfqK75/nBzU2Pwow+/ePSxt556+qPL r97oKarup8oGiMjSqmKNJdxbQLl3gRbEaxxSa2DozFUHgsFva4PTZs46dKQOuJZizIzWuUTmApXR l2QJPLztaSDOu98ciFOnxekL4g1+c1b5e5/VIvPNDz4sqBz21Z7DwL4773o8yexJNLmjkrJUtoKC ktFPvfAucA22v4W7jfjkrucAcLXBYKIpC4SnsBV9/PUvWLv8mvtFWmdcik9pLlt97S37m4Jvfrc/ Mccr1/lgqNLU0OwsH6uyuA41B2HNAMHm4JFgMFBRg63gzOAQpWRjB8JvRSsyBlhnujHAYsaMGbMz 1rg3TtFz5TIDZ2ACmZHjGFV6BQCL+2EckJDBk1sw7N3PDzRzl6sO/9wc/Ppw82PP/nf4xMUqgx0m trhjDfb5Ky7fHww2t4BbGhr5x7CAQf/+7/8lpgVEOnucoTBaW0A/PoMywVKE9kvGLbn/yd1SY35J ZTWX3xzUmbLjDF7gXYLRk+ao/uLLPc0twdu3vZRo80VrXfLUYl/52ANNXMtjp8wx5RQ89tx/UPGL b/bL9c5km1+idwOYVqy+DsG9tS37jgT3NgR/PtICVGppCu6pDyaZs0FCcWr7/331ExpZuvYOhcmj MBRJtf4Va68Dgb317f4YXbpc400wBEBXqJhTOCJenXWYv4MJumqqb9lTF/SVj8a+ite40K/K5ElM LYpN4X4UiAEWM8EYYDFjxozZGWvHByyxqTBOXwCgAQMBj+K1+abs4uqx8z949/VgsO5gczNQA3Ry uKX5vU++GT1plsxSgHYuv+Hefc3Bhpbgux9+dN/2R974vw/qQGSNwfW3PZZg9cYCj6yFCWav0uhG GZeULU8tijN44g35yjRfYeWQg40ck6n1megUjCXT5HjKxtY3gNiCFaMXJ/AvxIpMzn/utbeBQd/+ WKtMskj0ObMvuXp/XfBAfbBm5gqp3im3FmUVT/y/b37GCN/99Lvq0VPkhtxJC1Z+98OehiaOkJJN WaC9WHXuR19+h0248IqNEl2u3OAXqd2rrr4OCe/8cECemgfAUmh9zdjMxpbc8vEx2jylIe+qDQ8g 8trutxPM7vjkLEVaeZzBD1wD1dFvJjLAYhZuDLCYMWPG7Iw2AgK6RUjfgwPfxOo9irQSeWoxWESs d0QrLSCM8sJxs6Ys3/bEv7/4oeFIczN4qCkIomoeNeMSudHpKJ48YvKKYWMW+ssmKC2Fzoppr7z2 FhK+OxRMtnl8g6es2bBl3Y33XHXD3VfddO91m7fE6ZwJ6cVgl4HJWWVDxxG0KdU2kakQJtakT79w Nejq0OGgEgCU7EzJKU4vHFHbwqXNX7hCZ8hOsrnSPYPe+/QLRO5+9F9yPfd7O1lFk48Eg/saWryV I1SmTO6CnMY1edYFyDnYFJSrrdjYBFvhJ9/8iMjStZu5byyiR7X7svXXo+IbX++V2fJlak+isfBI fQuIKqN4rCqjWKTJvuneJ7DJL7zyX5HWmZxeEm8p6a/mvrfI/YSOwS+zltD3ChlgMSNjgMWMGTNm Z6iJ+JcLEAqEMIsHLHBVvNEXZ/DApEaH0urRpntUxlyVtkCksidnVsXrCtLtgWtvuedgbWNdY/CD bw+rzPb45Cyl0am2+CVJuTLr4Ch10fgJs0BItcGgXJM5deHK/fz7HWBgKZjEYI/X5sqtfpHB7Soe hTTwTYIuM9oQEFlLJfqMbc//B3zz+pvvyzQFKkNRvC5r3e1bj7TUHmo8+ONPdV9/c+Cdz354/8uf m4ONjcH6tz7+2Vs2RqL3eqpmoim0r9BnyrTp8bqA3FKW7x98iJ7BMuagO9j7n319uDl4yTV3SI35 Iq1Hovddfu2NSHjzu/2xxkxpslepDaB3mM0/KkbnSLR51t/2SG1D8LXXP5SZ3ODOSF2B2FYmswS4 N8Kb/dhjDLCYhRsDLGbMmDE7Q+1YwOKMACta65LZiqTWQKTanpDqE+vzf67jXohwwTW3SFLzz9O4 Ym3FUo1TafBeuW5zQ3Pwi71NckP25Tdt+urAkVff/kiutYgt/niTb+L4WSCU2pZgoj5n9LQFr3/4 1X/efvudjz564/2PXn/vQ5CNwuKMTclPsBV6SsZxT5G3BNVWe6TBH2splpszf2oKNrYEb7n1HqW+ WKYJyE257393qDEIyDnMPQvVwN1ShNXX/9LcvB/cNm7qAozKVTqpNtiERbk+TWnMEBlKxcaysmFT AE8HmjjAkpp9cTrnZz9wD7lfdtN9Il2OWOdNTC1dc+PGg8Hguz/XxpuzE00lcq0/COY7Up9fOV5m dYs1mTfds72pJfjSK28pTB650S2xFMfofPRsO+03BljMwu3XAavNOzyE19D9qp04s6O1J64Vbr89 kxkzZsyYHc88/OUc7m2ZBFsh43/mWay1K81euS4nwWR/84PvgCN79wZHj16clV+Zonco1TkTZ1zy nw9+BHh99G2tKDl95VW3A5L2HA6uXneHMjm7pHLSG+98BAB677MfEg0ZcqNTosunKz3xxgCM3rqu NDph/sqx3LcUg0GlPk2lcyUaPPbCKizC3CUVKp0jQe+cNOviAw3Bg83BnS+8tGz1zZevv+OS9ZuX X3Pryms3v/f1XlR/8c3/U+rTHUWDfzrEPWm/86lXXb4KnSl76MjJH/3f92Cj/Wjf5pRqslTG/I+/ 2AsI2/36By5PaYrePHnGnM9/2Ida7351QGW2i3XcbwQhAazm9NWoDd4knfeGW3agl2dff0tuTEuw opFKUXKhwjhIoi0Tm/MklvxWtOIstFc7/qFDZqe9/WVXsBgeMWPGjNlfa4QC5IcDFvfDgjoX6Ip7 bFyfl2B2jp2+9IeDwYbm4JGG4HMv735w246Hdzy1r675QDP39s7FKy9Ptqbb8pzfH+BeoPD9voM7 nnru48+/5gClOVg+fKpCmwVc4343EJ1a+UeszNxvBcbp3FK9XaTJ9VWOA7vAYhMNSWafyuBeuX4T Fr/ZV+8qqVYZnAlG15rr7znQFPxq78GSYaMS9HaFJhcDE6uzlIa8letvR/LBYFClzUgyZF+74S50 DbYD4T26/ckvv/mxKRisa2zZ0xSU6jKTzfZEY95L//6Qy2kKPvf87h27nt2znxv5ocbg+1/tl+uy JNw9QT94C+YK1Kg0+cC+DXc+iV6+PnB467MvZRYUy3RFCkOJ3FAmUhfKU+1xhkz60gAZQytmpxqw iKsYWjFjxozZX27C5ZZwzBKb/VJrgPsxZpNPafEDjLjfVDa5Lr7yVmDK4frQKxiOAGgauStMjz37 SrIlU5xsMGTkrLr6ukNNzViFhIZgS21L8K6HnhInZ6ZYPSKtk3s/gp4zAFacwc/RldkvMzjiUrL9 1ROBR2A1pSlfofckmv0vvf0lFl959/M0d6lM51CZPB98U4vIQ0++ojRlKwyOJKtXlJyvTS+Vaey2 /KrvDnDVt+56LcmUXz16yte/1GJ4YCbu9fPB4A9796JEgtyQm2JxSFPSJ0y74HBjsKmFs7pGzr7b w72I6/0v9mlT3egxNjGLu6vY0uIqqpEmZwHyLr3qjp8buUYOBIP28iFSfUBuLJKaSrjHvFLtsfqM X/tow9o21iaB2Wllpw6wBK4iR7DwHGbMmDFjdsqs9dUMRwELdEV38SSWAOZnha2IftCGXkYwevKC 2+7b/vAT/773kRcf3vXWzXc9OWnOWmmKS6Z1JVsLxcm5iSbvpHkrNt2/646Hdj38xCsXrtqQ5qgC LcnBUvSYl6U43uAXGQOxOq47ubVQafUpLN7copp7tr92x2OvJKT64jUO2Po7Hr9n578Xr94IAlOY PFK9894d/77z0VdqZi6TGfLBfDFJ2TK9T6L1yA1emd6zZsPWB3a9efejL4lSMpMszsDgiTffue3u rU/f+sDjy9Zcn+YIbHnihQd27ZYb7aKUbLnerrb4Js+57Pb7n3zg0ZfueGAnNm3agpUP7Xhl/eZH sFakdqnTy2/ftvPxl3ZneocnWnziFLvK6Ltq8/13Pf7cDfc9bnKWKM0lcSkeibFQaiqKN+RKLY5f +1AjqAq3NgnMTitjD7kzY8aM2RlqwuUrAbBEJs7AWBxgWfyxejf3MJbRF6/n7nkBZRIsgZjE/ARL kUjjV1nKReoimb5MaiyTmcrjdYEBCU65yQ9TWvwyo1eidcHEOk+cmntDFZACzaJxeWoxHLQcq3VF JeYA3aKSsoBZFJHbfLG6fJmlIF7vQgT9Si0eRCQGZ0Iq13JsSr7c7AGZSa0FcQaXIq0wVu+MVnNV JCav1OwDEcZqHfS8ucoaaH0O3RujsYuNHoU5INF74zUuWDJGonUlWL1xKdkinV1q5F7WhR7jdQWx Gm+C1S3SZAO2YHJTQGUtFunygICa7FKZyQ2uitP6JMZimbkULSts3I5ixkywiNBZBTNmzJgxO8Os zeeBYFKzHxat5i7JAHFQgnsSM8qUqYWRybkgiTidM87gidI46IoXLFbvEZsLlOklMXpnnNEdZ3LG GOwyY4HKWgReoUbQMoEa/KgUsA53BQsdoWWFjftpP47ATP44fZ7U4sLaGI0TECPS+0VGuyLVG5WS h35l5mKxIRCnt0vM7iitXc7Tlcjkoe88gtvoMTI4cfoCmbUkSu3tn+hMyKiKTPHIU4tAjXQbNN7g T8io7KfMk1tK4o1ebuQ6F/fj1tZC1I03FIqMRUBD0JjI4FPYimOSXPFqbzzITI+ROFCCrlBXYizk xqPzyCyFbXavYLRX21ubNGanmUXg1EEw4VSmjdFXT8k6iodbeM4fsTbNCtZRTng83Draxo7izJgx Y3YmGF2vAvGQhX/2g4HoN/vAPfCBQXE6d7zeBcoBZsmtfu4ik9UrS/XE6HPjTfaB6kxFuj9KmwvA ktr8IrM33uQBP/VPyCG6oluNYpMLJrf5QEhYlFkQdw9MyovRuAAoIn1hvA5wkysxA78KQDYSYzFn ZnuUOiMxo4QbQJJPaR0kMTtBXRgnho0RJqSXoh10R4PHyFHSNTOQnyqjLFrrAjlhzDBsFHhRZAxE azzJOYMi1Q5wFegwWgs+88EHb0ktxdzjYjqO+ehZMZSqtBLwH0alTC1BHP1Sj/wu4uK0Vzv+ZKHP 3fY+s99nHe3hjuK/xY5bl/z28d9ovwJY4fhCJsSPuzbcKPN/M6oe3lp7EzLbGMXD7bjbGB5kxowZ szPQ6GIP/94EmBfWilkeoExSWjH3Q8g6p8IWiFaDSwIyQ7HCVCrWFnCmc3Et6Oxys0didgO2AEwx GntCRmWM1hunD4hNxYAVeSooh2sNCVyaySk1OlBLZQO0ce+jAlfBJEbQlV/MvU00IE91xuqzADcK W3G8tkisLxEZ88SmfLTPIZq+JFYd4C5xmRwyJOsLpVo/TKzxyA1+md4nN3C/wYyxxWny0IvEYCdD 1wmpvlh1NlYpLf54vRf9RqXYwX8YCffVP5MLI8Qmy038jwyauPuk4DN5agDsJQYyGt0DU/JltkKe NT2K1AJgIoYRb8in+5LtP1nYx82fbbR72+9nipB1xAaChVc8iRYhNRQc1+SmQJzaJdKi7wKlpUis 88ZrMGIcVBgl/nZ9FOTuSfM5CnMh8hGHg0XKRCMoZUY/0mgRjaAiHBglU4PIQQSOUGItgrEpTuTD px7RF5VIoJJaoGT4lIk41UIQRmNAECOEQ8MTjHLaBJkxY8bsDDa6vsL5ra/Q5CwsITRztreOcsLj 4dZRTni8dQCUQ2M7OsL2+R3FhQ2BHdvCMa11kH/UwhI63C5mf4kRaeDTn8AAJIAgYUNSWhlKoggh X6AF8gEJAsP8cYsQAdX5E5f2hjMP7glHWyHKOINHlVEqNhegjNG5qFakGlBfILVyz0JiUZFWjEX+ AUmcEnkRR4lViEdpHNxPLlhxalKEtQOS87jvAKcWhS5Qm7jfZEAE+SiRgHw69YFhFRIwDLQDHwYn WutEMoxGSMNAXWV6SejBTP49LtQIVqEW4liLpqhiuHUUPG6cGTNmzE5XO+68R8ETxIW1VLZJaB9v Y5TWPkeIC2up7MjCM48bF9ZS2ZGFJ1MmlW0SThBn9qdaRzsZH/SAAXzWw/C5Dx8RYABWIQLwIBhA HBFKAEsgAT5QAdhwcv/5IkRm73Et3uQRW3yxBleM3imxFsAGpORGae0D1XmIczfX0wqRFq1zUA4c ROD0T85BAvKRjDQ4SIgzuoXWUEuWGqA4BY/esOfbxFpFehFWoc1ITT7qIoiyX1I2atENfqxFBItY hRZQEQNDHFVQHavgYJGGgUaQj/axCchnxowZM2ZtTMzslFubfwJmf9AIKgAA+LiHwQEwUARrwQlw sEgggQSCBKxCHAhBLIFSaPAPWoRUW3hcE6UUSDQBhaEEjkxXRJZoqUgwl1MkNtGjNJaqTGVyPfdC W8QjFY5k26AkayVWIYi6MKyKSXDDQZvIiU/2oZZY7UfFuCQvgkjAIoLIQQSdokQQmeq0wSjRJoLw EUTjyKQ0tCCMFkZ9weCjdxoV0jBmahyLGEB4FawNX2TGjBmz09S4p5SO9Y9v8jA7XkRo8DdaqJH/ ycJbEBo86da+r5NjrXvsRJGwYTA7CYaPeHyskxEG4NMfH/1wwC0CvVAE4AHAENJQIt6GK/6gRUR0 Pp51iYg4K1T26NMt5FOwNX6Mw1vnHp2Ou4proUtEp278YteIs7q39tKVS+MWWzO5Wp1bE1pb6NYL SZwTaoESzjpaMdRvZz6BaqFlfhUslCZEqGtmzJgxY8aM2WljrcwAEgjRgoANPCHA6Xo2ACLkHAUG 3o6iSHibf9jOOq51Abd06U5+wOvnftO8JUhWf7iOnKa6RsR79+iFnNs33dZc38TFm7lVjUca4KDc +uDDWNu9czeU3c7qSg2icXKEICJnd+tJLViNFiETFTdv2NRQW8+13Niy8pIVFKcqV12xFl08++Qz FBFqffTeh8hfOHcBdYSSnJ5de1ACM2bMmDFjxuw0M4EoBJ8MEeIQgQoo3rVTFwF14KMEitDiHzf8 16lTRAQZ/HCjCEqfxwteaWlq5iinmSctvmxqaESJhC5ndb7/3vsooa72SHMjT1otwdpDh1E+sWOn KC4eOcjs2rkLys6dsHAWVUTZq+fZkQMGbnnwIaqVlZGJYI9u3aMjo3btfAKRUNd8g8uXXYJVNLC1 a65E8MkndqEdapkqvvPft1Fl1oyZtCHoq3vXbrSWImS02CbIjBkzZsyYMfs7G32gt/9Mt+flO/Lt GWnpWCTMsFmsBV5ffm4efIlI7HV7igKFHpc7PTWNwIAqwk7MCW3iv8Vax3hc68yXZ0U4Pc7mYHNT sMntc8NcXpfX78215/qL/J4CD+Vsum1TfVP98y89j6DdZUfO0BFDn33hWdRqaG4oKS/h2JFvtvvZ 3cnp0r0Lyq49uqKsGVuDLmrra1Fa06yUUDWkqq6xDsEXXn4B/vYntmMtWlMmKrG2U5dOKy5bgcVd T++ifGoQg3n/o/eROX3WdG6xdStQogrn8D4zZsyYMWPG7LSxs7qe9dyLz+HT/6133lIlqRCRKqTE Id98/w0g5O777v5l3y9IgH393dcjR48kIEFFrgWeFjhOOLbZ/92O4a1jr2916gL0OSuicxeH29PM 3/qjRZRduvegKmd17UbOnffc2xQM3nzLJkpAXap+6EgdKg4dMZLSYJ27YXu4BGFRrdP/8PMvjS1c FzBbega3qnOXcRMnffH1Nz/t2WtJTUMEfWEtelElJVMvq9dciVpPPvMsfGG0KN//6OOG5paZc+bC R/uffP7Fj7/s+fKbb7/5/ofvfvzp2x9+hMMNtXVIbTb8OBFmzJgxY8aM2d/BhM/uNh/Wnc56+V+v gQrqGpuADaCCFK3uYO0RkANYAnhQW9/w8COPIi07L//jTz/7Zd/+UAt8U0cp4tg2j1n8XUbtHjVh BXXGO4HiEoyvvqkZfoioBPwi69wFvIKc2+68CwnCKpFUdqShEVs7cvQYgA4stIpvVigf27ETdXe/ 8SbgCWBkTUsnTuIMDu8nqTWvv/VfpL37wYcyJcj0rB69ei9fuQqR7U/s4pptrQL4+8+bbyE+a+48 isDH7kZJtu/gIZRbH30Mq45uRetWHzWKMGPGjBkzZsz+Phb+SX3sh/WLr7yKj/vPv/q6rHIQVuU7 XZ9+8SUY68df9lAyCEGRkDh2wsSf9+4DdfTs3YfidOknZGENHg22if8Wa69OvLp06QK/c+fO8HNz c5uaAD/B0aNHjxkzZsSIEcOHDx87duywYcOoCnTnnXci4aWXXho1alRNTc3IkSMvvvjiN998s7m5 ec+ePYFAgNLQIEo0jmbJQSPI+eKLLzIzM9ECZLPZ+FxuLeUXFhbW19dj1b59+yZOnNi1a1cEzzrr rEsvvRQD+/TTTzGkcePGoWusRfnLL7+gzZkzZ/LNREyaNGnatGlIgNavX9/C67LLLqO1aAcljYeJ iYmJiYnpnyWOWvgP8X//+98HDhy4//77X3zxxW7duu3YsWPXrl3f8CKqgQ4fPgwGACSAFrCINIpD aIT4hFr7U0RNC6MBHhH6NDQ0kCMoLi6OcGfz5s0EYSQMvbGxkSIgLSQgjZqlskePHiidTif2BZIn TJiARSQfOXIEpCV0Tcl+vx+rqPfnnntuwIABtAsuv/xyRNARSgi7DNXJh+bOnQt4ouFBYDXUwu5G 2tatWyMjI7t3707tMzExMTExMf1zhU9zfMoDsN5///2qqip80CMIlpo1a9YLL7zw9ddfY5FYSqfT IYiEZ5555uyzz+Yqt179IZ06MOjZsyf4pra2FsiCscLZv3//zz//XFdXd+jQIZFIhBxwzJ133glO Qs6+ffuwCkOH/9///resrIwuEdHo4QvwdM455wAzkfbUU0/Fx8cjAh/KyMiAT/nYTlQRi8XgIa/X ++OPPwLann32WaxC/IorriDqQo8HDx7EeABYBKcITp8+HWkkau29997DIB944IHwXQnRCJmYmJiY mJj+uXr55Zc//vjj/Pz8b7/99osvvjhw4IDdbn/++ee/+eYbfNDjo58IBA5IYO/evfAJS/4CDMAg gDjp6ek8+QQp2Lt37/BLahAGd9ttt4F1Nm3a1LVrV+Dh2rVrQTmIrFixAuOmy0hCrR49elCELnGt W7cOUIU9gkXUqqmpgY+1iYmJFoslJyeHrxTRvXt3YGn4SFatWgUffAYfjRN1ovzwww8RB2AJPQLR brnlFgR37dql1WopTbi4BZ9Ei0xMTExMTEz/LAE2XnzxRQBWXFwc3a3avXu3Wq3evn07eAvgsWfP nsWLFyMzPj7+pZde+v777wE5AloBCeje2p8OA0KX6MntdtM1IYqQevbsiZJGAwGtkHDffffBR92z zz4bm4FIfX19Xl4eghg6DTp86EhobGykS18Q9UIOGhk/fjx2x88//0xIBA0bNqyuru7IkSNYi65X rlyJuk8++SStFfTuu+8iPmPGDPhIi4qKWrNmDZp99dVXsa/Dh4GdSxCGRYowMTExMTEx/RP18ssv f/jhh/g0v+KKK0AXIBN8ygMSfvzxR6x95513Dh06dPHFFz/00EOAhIsuuohqgSj+FADoqFG6jEZr XS4X6ASohEFAwj0++CgxepS33347cjZu3Miv4ZSamgqQRPDuu++mHEioQi0TS9F1LLrZRw9UocTa UaNG0a3Jbdu2SSQSv9//zTffYNV3333HtRURsXbtWqzFvgsfCUiObgXOmzePz4rYsGEDFt9///3w C280ALqIhepYpAgTExMTExPT31Yn+LDevXs3KAoJY8eOBS0sWLAAwSeeeOL777+H4/P53njjDcDG 3r17ly9fjggyw5FGIB+IgidZ1DSRBzpDl263m6AHcUIZOCjDsenWW29Fzm233UarqFyyZAn46aef fiopKcGisBlonNqhFpBMDlqA0tPTKQclMJOCECAJJYZRVVWFVWhh1apVaP/555+nRaEESyFT+BYh XztIGCcILWOV0DUciE9nYmJiYmJi+meIPr6hNosnUEeZ4XFyKHLSJDQtXO9xOp0EN7QoEEn44u23 33748GGU8MFGEOJisfjbb78lBoqMjOTTQ/cWIYIhiJrq1asXMZDNZhNQDP6WLVvoOlZdXd0nn3wC bCL2Qi16Buvxxx+nMVAttP/uu++i02nTpnXv3h0R+EiDBMaC8+CDD/bu3RtrSdw2n/RdycTExMTE xPRnij6+odAyr1ConUKreYVCvEIhXkKkTfwkSGiaBJqJiopKT08H6yDehopoETl6vT4nJychIQGs I1xMgoxGo8lkys3N5eocO1zQD5AonI3S0tIyMzP5lUfxSyKRGAwGq9WKRuBQkBgrKSkpIyODgmiZ gpDZbEY7wjccU1NT0TIFsSFoqk0t9A4H4mszMTExMTEx/WN0cj/BT25rx4iaJuIRKIc6o2CvXr2w KNBMGwnXvcghfiIHrQlPlAtp1HKPHj3AW0jAIlVB+5RGi/Cpd4iuPAnP14eLqqCEQiFeQteC2iy2 r8LExMTExMR0xupPpAKAFDltWAQSsIkEGALBCMiFfCIzujIEcgrPFziJROBFPpIFHxJ8oWXqiHxq E4vojnwhrU3Fvn370iKpzeDRaZsIExMTExMTE9PJV3tqo0iP1vdXQfT+0549e9JzToKEBEgAHapO 16hoEQJpCbAFSIIvgI5wdUpIwCrUFRqnToV8oaPwHoW6EBZRolk4woBRneKQ4DAxMTExMTEx/VGd GCzo2hVhDbhk9erVFRUV4dd74N911127d+9+9tlnZ8yYIbALOdQ4SpIQETAIEqpQECU51At1TbUE nxLIF95zH85kAlqhijBaoSMILVCbpPAtCld4DhMTExMTExPTb1VHDCFADAkcM2nSpGAwOHXq1FCI r/vyyy83NTV9yau+vn7ZsmXC/USiHKF9NEgcQ6CDReFylCBKpjT4ggOFj4cWUYaWWyPkUERgJkSE jpAjsBeJaoU3Hq7wLpiYmJiYmJj+tsJH9q9+alNC+8yO4idZ4R0QDPXr12/BggX79u0DYI0fP164 VgTkqqur27hxY1xcnFQqvfXWWz/99NOsrCxaK1CLADEEPbQYfpEJJWEZdS2ofSRcXOVWhUJh6ije XuGZ5FCEiYmJiYmJiemkiVADGCRci3I4HF9++aXdbgdgAaoEYJo3b15zc7NKpaI0sVjc2Njo9/tR HfyUlJS0fv36a6+9dv78+TKZDAkArOuuu06tVk+ZMuWaa65ZsWIFyAzx5cuXr1u3jl5aT71zzbWK IuEKrWin0GpeoRCvUKidQqt5CZE2cSYmJiYmJiamkyABNcgHSCUkJCQnJ3ft2rWpqUm4RYg4COnw 4cPCjTyU9fX1w4cPhzNgwIAjvFAFEAbMoktWQLTdu3cfPHiQ3lx66623fvLJJ3BIN998s9D1KRa3 zQytmJiYmJiYmP4kEWrQfcDwm3qI0OvR4YOWkLNgwQJQ0ejRo+k237p167A4cuRI+PTbiiNGjID/ 8ssv//TTT6A0VKmrq/v22289Hk9MTMx9992HfGSC3vLy8hB/9dVXkf/XCoMMeUxMTExMTExMJ10c Z/G0ITwvBR6aNGkS+ZDJZPrhhx8ARpdeeumGDRt++eWX5ubmiooKrGpsbLzrrrsAXqiLNEAYggA1 tDB9+nT4aLmmpgbEplarsQiS+/TTT/8OgMXExMTExMTE9KcI9CP8YqDgQMCjGTNmEHWRhg0b9t13 34GTPvvsM4VC0dTUNHz4cAIp+hXrNkJmIBBAC8gZNWoU8hGkh73eeuut1157DavC22diYmJiYmJi +ufpBDRD9wcFgbQaGxvHjBkDvwsvqiu0MG3aNHBVcXExVjU3N69atYrWQvS2KjSIuMPhoJbHjx+P fK4mr/fee+/ll1+m/FCIiYmJiYmJiemfqI5ohp67Cncg8NDkyZNDCxER8+fPR4SeapdIJC+++OLh w4eLioqw+O67737++ef0yoarr766traWbgUi3+PxwEG/o0aNamlpofZRosq///1vnq9+BbAogTJJ FA9XR/FwUcJvyWRiYmJiYmJi+kMi4KDbduCeLmEvrGpubg4HrIKCgr17937xxRcrVqx46qmnsHbb tm3x8fFY5fP56urqXn311auuuurgwYNbtmyRSqWIA7D8fj8cdDF69GgCLAiRDz744JVXXqHescjE xMTExMTE9Bsl8MOvUoSQeaoldIwy/C2gnTt3Bh5NnDiRqIuCw4YN+/zzzxE/dOjQxo0bEYGoBTAW vaZh9+7dmZmZiKNKQ0MDXcGCxo8fT89gUT4AC0BGPiUwMTExMTExMZ0mIsQhtKJFlKArenAKEq5p AZhorSChFiXTpanwpiB6Ozy9BgItQHCEximHfCYmJiYmJiam00SEOMRGpHD6IQd4RJiFVUJQcASi Qg4FAVVEVNQsQRVEa4WKlC8sMjExMTExMTGdhgIPEe7AIdFbGwQGIvYCGEHkC18YRHK4IwiZKBEP 5zC6rMXExMTExMTEdNoK/AQqoutMQB8ioXBO4q4yhV12IgcK96mF8DShKcIpAjJEhNaQI+QzMTEx MTExMf2qBIr4Xfrfav0OddQ6xQVgIocuRxEYCQ5EIEWiSPjrSSG6PwiFUxpE+dQOumizVpDQLBMT ExMTExNTuHj6OIYTKNJeodW82kdOsk7QuvCkFOGRcEcPEkgIOYIvNBV+aUpYFDKFZmmt0CzWdjSY EwySiYmJiYmJ6UwWIEHgBPJPrPBM8v8UddSBED/u2nAJmW0UHif/xArPJIciTExMTKe3fvu8J2S2 UUdxJqbTTyf4U8eqFl7BYLC5uRklLULwBVEkVOdYnczjiDsoT9VhSX21V2g1LyHSJs7ExMTExMTE dGI8AFdB4CehJKe9QhWO1enMHhxeMbRiYmJiYmJi+s0SyKGJF6AKJSiKAKu9sPbMhQ2GWUxMTExM TEy/RW0AC2psbCSQ6kgMM5iYmJiYmJiYOhRQKRywgFYoGxoaOgIsJEDhtZiYmJiY/pBOPKWeeO2f oWN7PKud/V79kbpMTP9UhR9HICegFcr6+nqBpdoICVB4rVOk9l1SpL1Cq3mFQrxCISYmJqa/mUKT 1AkVSj0lau0xDIzO6nx863SWYJ06dYaF4mF1Q/HQIhPTmaLW44gTyAlohbKuro7nqNAiCb6g8Fqn SOFdkn9idZQZHie/I1HCb8lkYmJi+iOieebECqX+6WqHRAJLncCIsdoEYeHgFQIsMiam01/hRy7I CWgFHTlyhECKFqFwHwqv9afoBK3TK0DpHe70jlAk01tDqRQWaS39AA43Xr5NBCneXpTAxMTEdFIk TDtt5pY2i4JoaqLJDTk0j3Wkjhr5HxQaZMjOghEfYRF8RPHO8Pikzl0iMD5Y1y58fuduWImliE7c u5rRFOV37cY1wWcgjO1qO+t2MP7jZDIx/UPFHQ783zkO7draWuKnhoYG+MAsWgwXgpBQ689SR62D ltqsEt7ALvx+TniCMEOdeKoi/bmbxMTExPRrohNCzGYnfuvgnydMguHWFTxF02yns7r26ElXpLp0 6h8RcW7EWT07d+uDpE5dzzoL0zBPYICybmd1hnXuxPEZt7YLF26PTR3MtwywmE4f4Y9c+Ds/fPgw uIow69ChQ+STAFUhr7YWaeG1Tp2ELvmLUMf8go1w7QolXeJCSQ5Ea+lHnVERk9dfMHomJiamE4pm KuFcsb6+/pxzziH/T9ZRrMHMyE2O/P86denMOZ17cBeoInp16npuRNcBQKtkzRC1bliyyafUOiO6 nMUZ/useQek9u/TsHNGZu9TVCVjGAxbdK2RiOsME0hBgA1AFeEIJnDp48CD8jhRe69SJeg2/UkXz EbCJHMCTAFWCkI/42WefHVrmhbohj4mJielvI5rfMKHRxEU+v+aki6CKDF209oKp8ajxj1VF9Io4 q09Ep4EJWrs0yak2Fyebx8PEKSWatBFqmzfR5Ozc/VyQFaCqW+cenSPO6spftoL16tuL+18IsMiY mM4U8cwSEsETXbtqA1h04UoQ5YeaODWiLgWQoiAWw+cg8mlkND0JVUhCkBSKMjExMf3NRBMU3TH8 U4TmOeNu+R2DPhQPBTB5du7aKzoiom+i3pfpGJ7jnuwpnpMTmJHqmphgGyU3DZNrhiabR8sSAymG yq7d+kVE9O7cKaLLWZ3QCNdwqLWjD7xTJ0xMZ46IN4BWEKEVlRRpr1C1UykaokBLcLDocrkmTZo0 bdq0ESNGZGdn0yoEx44dO2PGjDFjxmDtuHHjqqurExMTaS1qUUkOExMT00nX751hKJ9OEXv06CE8 WkoOraVIuDqK/5qIntpbmLgn3dFy94hOPeJkxix72ZhJK1ddef/KNdsWLb1z0vwrKkcvKBy8PM8/ P8k0Q6WfqjaPTzGNU6XYI7rGh6AKmMXfTujalZ6YZ4DFdCZKOEIP8Nq/fz/oat++fSgp0l7/00H9 x8TPJJxoDsKJ3axZs77//vtgMFhfX9/S0vLxxx/n5OQAvObOncv/LvVR1dbWvv32236/HxUJ0agp rl0mJiamk632MwxFSKFQq0LR1slNEEiL7hiGVvOiVaT2kd8mHqcId0Log7ZC6yCuzU5dOIvo1anz OTn5FeMnXXjhJZuWLN988Yq7Ro69tHr4wkDJlEDlRZ6SRSlpU5Wm8QrTSJlhuD69IsGAabZnRKez O3cGXp3V++w+ILVjAYuMiel004kPRqAVuGrv3r1w9uzZQ4vHVajCsfqfjvTfLG4i4TvAHETT0Ndf fw142rhxo0gkeuGFF+C//PLLiF9yySXwGxoavv3222+++QZ0BQJramrC9ggtCK0xMTExnXSFzzDk h4vipFCIFxbpKdJu3bq1uVoviIKk9pHfpg4Ai7dO9M4q7vn0bhERffTGnOoh0y9edt2adQ/MWbC+ bPC8oopZfs8Mn2taln1yZv4kXc44bfZYuXWQNq9GZS5KSStXGx2dukcDs7p1OQetd4ngu2CAxXS6 68QHI8gJdAW0gkOAhUWIZ6qQKBKqcKz+pyO9A52gLVqFSWfZsmUrV66kSE1NTUtLy5EjR7B48cUX w/nPf/7DZUdEWCyWRYsWHTx4ENS1YsUKRIjP2uu4nSJ43DgTExPTrwozVZsJh6YUCL5wKzA8h1Yd N6FL6zeg6crWcUUJv65wwKJRweMfTu/RrTsGzlu0Wl8wfuaSJauuvWDpPVVDl9s9I/NcwzPzh6bn Vqfl1tiyR6bnjzOkDdOmjVHbalTWYYmpIxL0QyJ6mullWWd35x+ePx5a/dZxMjH9Y8UdVq1/57/8 8gu4CiU54QJUhTw+IbzWn6KOWqfTu549ewp+jx49UG7evBn89OWXX8JfvHgxfAGwoISEhOeff/7w 4cNPP/10m68TMjExMf1JErAJmAW1mTcxd0F9+/alRSSEYxMWyaFvSXfv3v28884TMItW/SGFARZ9 YZF/6ipkERHdu/U8N0Htt2UOHT9z2aQ5l5ZWLbVkjC6rmnbnfc/es+1x2B0PPLXp7h233PtMunOI OXeMNX+cOm20Jn1Mgq5GoR7RqXt3/vGrnjAGWExnpsIPeUKrn3/+mZzjCmuh8FqnTtQlzTvkU6lW q/kf82lYv3491i5ZsgSA9cwzz2DO4IbJ58yfPx/BN998U5i2mJiYmP5UCYAVTlq02K1bN7vdfsUV VwQCgcjIyAEDBiBIaWAp4cIVCaeUKSkpbrc7KSlJuIj1R6eyMMAK3RyMOKtr526dz+pxVqfunbsN SNZkpuiHwIZNWFI9drG3cGF6zqSCsjF3b3n2/i27istHArY237nr/kf+M3jUYmPmSGvuGFPeOH32 6ETDMHPWRO7NWdxrsPhXlXJd8N1xmMXEdKZIIBCI4OknXuE+FO5D4bVOndClMAFRBEpMTNyzZw/g af/+/RS5+OKLsbh7925hiDhNnDVrVktLy0cffYTF9u/KYmJiYjq5ovkHPESzVhs5HI4NGzbcf//9 b7311rfffnvPPffYbLa+ffued955lAB+OoeXXC6//PLLb7rpprFjx4LGkpOTsfYkvL7hWMDiX9iO M9LOoCvMkRGdBhrNXrVxjN46YVDNUnfpDFv2BEvmOH/56HsefubOe7Zn5hSmZ1ZMm3HZHfe9OH3u 2mzvxEz3+FTHeGP2KF3qKI11BN0ixC7gvoxIgHXsFSwmptNeHCi1csiPvH744QdyOhISwmudIoV3 iamH5iyNRvPxxx8Dp7755puSkhKadBYuXNjQ0EC3CIWTvKuuuqqpqemDDz6gRSYmJqY/T8J8JdzO 69atG81acDBZgZkWLVqEs8G77rrrs88+o197feSRR6ZPnx4XFxcVFZWenj5//nysBYTdcMMN8+bN 83q9wLLy8nKTyfRHL19B4YDFjZOjKx6AcP4J65didMqTRybpx3nK5/sqF2a5ZhrSx/rKR9318FP3 P7plytwZM+ZfdNeDj93x0FNDxs7J8I5Jc9ekeyab88das6drreO5p9s7de7a6dxOEb1bMY5dwWI6 cwVy+v7777/77juU5KNsIwShUIVTKZqwMEMJExamofvuuw/YdODAgfHjx9N0hnmHbhG+8sorQmZi YiJOEzF/PfHEE5RDrdHa36Lfm8/ExHQmS5gxhMtX5PTs2VOv10+bNm3ChAnXXHPN7bffjkls165d mFsxleH8FWeMa9euveiii4BWzzzzzI4dO0BXoLEZM2aMGjXqiiuuWL58+cyZM1Gd7hVSL23UUfwY hQEWUjt3oifcEenauWuPiM4D9TZfknGiSjdOkzHc6hhvy5lmyphUNHjcHQ/tuveR7cuuuGr1Nbdf cd2dnrKx2d4heUWT3BUzXOXzMryTzVkTLdmT6Cn5zhFdYQywmM5YCQcj0OpbXnDIJ6e9fv3gPemi UUK02LVrV5zPtbS04MwPExAF6awOE9Dhw4fplQ2UD65qbm4GdWGGoocbqCkSFgWFQrxCIV7tI0xM TEzHFU0XJGERDiYotVo9ePDgiRMnzp8//4ILLli3bt2NN9742muv0e+/vvHGG59++umzzz67efPm TZs2PfDAA4888sj69euRc/fdd69atWrlypVYvOSSS0aPHp2cnEwtk/ieQ2ofOY7CAOusCKAVSpAW glgF65tozJGra5JNE/XZow05Y/TpE83ZU0uHTr7joaduf+j5/MConIKxqY7hvqpZxcMX5JXN9FQv KBi2MKdkqiVntDm7hm4RYkbuDocBFtMZoI4OOoqDqL755puvv/4aJfkkjrlaRRGq1Ua/fkT/EXET Bi/4OHXDVPX000+DmYB7WVlZOTk5+fn5aWlpWEvfIoQaGxtBYHBAV9DOnTvpJDLUUKu41lsVCoUp PE4+ExMTU0eiuYIkTDh01VwikQQCAZzmLVq0CJB02WWXoVy7du327ds///xzTKz/93//95///Ofe e++9/vrrH3/88SeffBKAddttt1199dUbN24EY91yyy2oNXz4cIPBcBIBq3NE904RXUFXYCz+sSnA YB9tml1lHCPTjlTZhiSmDdOmTrTmziyunnzXw89teni7o2JoTtHwohHTXIMmequnlI9fGhi5EIyV Xz4ryzXTmDGOYzZQW0TXLhHdGGAxnQnq6KCjOPgJdEWABZF/XFGtNvr1I/qPiJswwjoAY+GEj/iJ Smgf/wrU5cuX0/UqEnxA2EUXXUQPh9J9wzbX7dEyZkD4QhcURxCiSHuFj4eJielMFmaD8AmEhAjN JIjHx8c7nU6LxeJwOMaMGTNixIhJkybdeuutu3btev3117/44gvQ1b94PfPMM4899tju3bvffPPN rVu3YkK76qqrbrjhhnXr1oHGUBd0hXbS09P79Olz7rnnCn0JD0Ucd2oKC2JIPOu0AhZPV135e3oR Xc7iLOKsHrBkW0WCuVRpHqXNmqTPHKlNHz5o+Nx7H37ljoef9VWOC4yYWlwzwzdmdtWsiyunrRq1 cH3RqIsAWPm+cfaC8RGdekZ07sW9rJRrjQEW05koHHR03OHw/PLLL8FVKL9qJ0BVyPvqKyQItU6d qEsIPj3MHhkZKRKJ+vfvj5krNjYWi2KxmHiIVp133nlwsCouLo5rot33B4UGBQkJ4V/SEaatNmpT l4mJiYmEyYHQCsKsgimoX79+aWlpLpersrISaDVz5sx58+atXr360UcfBV299dZbDz300I4dO7Zs 2YLILbfccvfdd2/YsOHGG29czGvu3LnTpk2bPXt2eXk50Mrj8WRnZ/fq1at3797nn3++0JfAc7TY gTjkCeFOCHq4B9tRB8b/VDM8epN7XKKxMCV1tCZ9rCa9Jss3K7dgYqZ7bMmwue6yybllE4tHLxyx YO3w+VdOuvjWUQtuqJ6wxlm2ICO3xlc0M6Jz/4iIczt1Rjv8axoYYDGdeeIIgz8YUeIwBz99/vnn QKg2Iq6CkAMJtU6d2nQZDLtw1dDQgPLw4cMoGxsb+Rh34Yqc2tpacigNIooS3jSDZunNpQRVWCtc tRIud4V3zcTExBSu9vMDN1u1Tqw407NYLDgPzMjI8Hq9VVVVF/ICXV199dW33377k08++fjjj7/9 9ttvvPEGHGDW9ddfv2bNmgULFqxatWrRokWjRo2qqamZOnUqIsOHDy8rKwOlqdVqnF4OHDgQgEUz GM1vED+E44zqGAl0xUHPMYAF60Q/mNM5xpRekmQeJlVXqDPHGfOn6HMn5hQtyPSPDQybVzT2gvJJ F49auH78RTdOXbZp9IJr3eVzUp1jywbNijgrPqJT385dzgvBHAMspjNS/DQQmgcIrT777DMgFHxi qTZCHBJqnTpRl6AflOCe+vp6YqmmpiaaU0jhNwfr6uoIqpBMEWIytBZ+4w8NhrzW98KTiMNAXQyw mJiYflWYJTBXQKFlPtKvX7/Y2FjAkEqlSk1NNZvNBQUF06dPv+iii+64447HHnvs6aeffuWVVx55 5JFXX30VgPUULyzee++911577bp16y655BJwFYBs6dKl8+bNA59VVFSgRJtWqxXQFhUV1bt3b8AW 5jdMem2eajje3MVDj0BXHPSgSqgWeaiDFRER58LUlkpD+hCVpcaYN02dNyO9aIm7elZ+xVTfyPkc YC26avLymyYtvXrY7EsLBo13FI/kf+y5F7WGzrl5lAEW0xkpHH3CAUho9emnnwKh4IerTSS81l+j cBIihc9rNMVgiHCE6Ua40xc+CfbqFZoIsDa8BTojFPTXbzATE9PfUuEzA+YQYRH+Oeeco1AolEol GEgqlZpMJo1G4/F4hg4dOm3atCuuuOK22257+OGHd+3atXnzZiw+8MAD99xzzy233ALnrrvu2rRp 0/LlyxcvXgzGAl3NmDFj+PDhLpcrNzfX6XSC1VCitYG8+vbtS89jtZ+pjj93CXQlGIV5I8zCCWbX Lr0jIiJTsyoUxkEpacMNrtnJOVPS3FOcZQucVQsrJ64uGbvMPmiOZ9AUR9mEiLN6wTp16cwZ/8x8 9+7o/di+mJjOMNEB+MknnwCe/u///g+M1ZGQA1GtUy2MEhKAqc2dPogSiL1obbiwioLUAhYFiiK0 EkpyIEpAPt/w8SYpJiamM1U0LZBCoVZ1794ddBUfHy+Xy8Vi8YABA+BYLBa65lRSUlJVVQVaAmbR k1WTJ08ePXr0nDlz4MOZOXPmJF6lpaWVlZUovV4vcVVeXp5er9dqtQaDwWazRUZGnnfeeegIvZx/ /vn9+vULjeBYHXeQnHjo4RAotBwSRbrwr8jCeSjMlDHIkjVYZR2myxmntY3OdM7McM1Kc8xwlS7w lC/KdtWUD13QrWdURETfszphmuUq8j8azYsuXzExnXkSDj2gFeDp448/Rgn/BDr+oXoS1VEHAvoQ V9EisGnMmDFB/gGs+vp6uksIf+HChVjbpUuXYcOG7du3D5G6urrt27cnJCQgji7GjRv37bffbt26 9b///a/f70cQwvT33nvvvf3227RI4vbQn73NTExM/xzRnCAoFOWFealPnz7R0dESiUQmk4F7VCqV yWQCYKWlpYGNUlNTBcaqqakBURUUFKSnp2MtcjIzMz0eD1iKbilSFYVCgdY0Go3RaExOTlar1Wgw JSWFAA6ANXDgwP79+4O3zj77bJwTYgxtRkXjFNQa5QCrC+ZJbgHTKaz16hX/vz5nc89mdQaEdemX ay+15FTr0yvScobYsgZnOWtSc4e5Cifk+8ZEdBkYEXE+JuOITt2Qz1XpzN0aRKRLt17UC7Up6OgY jhGNgYnpn6cO/qRD+ojXBx98QA70Ia/QAi+KhCocqxM3/vt0grZoFcrwnKSkpOrq6vLy8lGjRmHa evjhhw8fPowzP8wyWVlZTU1Nb775JnAKcbDXjBkzUBcT1pdffnn99dej+pYtW3bv3k3XtxYsWHDk yBFMagLMQW26Y2JiOsNFcwJJiBDW4KTu3HPPBfQkJiZiJomJicnLy/N6vVarNYcXgsXFxYMGDRo5 cuSUKVMAWEjIz88HUWFewlo4kFQqRRXwFnAKTeHMECVYDYAFzNLr9UhGL7Gxsf369QPPga569eqF rrt27Q6+EQYmiBvrsSL0wdkq5j7+6XYwFVxwEr8Mj3s1Fg9c3JcKu3LfDex0PhASABVxVteI7mdz JfdVQS6/U+eILnBRERX4CLcKtRlgMZ0B6uBPOiSgFeDp/fffJ4rCYkcKVThWJ278j4qbDI7tgCIk 4a5ft27dcMoIEnz22WcRwXz3zDPP/PLLL5jdsIgZ6q233nrttdcQx/lfc3OzzWZDHGRWX18PB3U/ ++yznTt3wofCGau90F3IY2JiOgMkTAhwhGcVIGEqgNOnTx96KAoC/SiVygxemGomTpxYxAtEhfO9 8ePHT5gwASVOBZGQnp6OVaCr3NxcnU5nMBjAUkColJQUrVYLqEIQOWazGXHMVGKxGFAVFxeHcsCA Af379z///PP79u17zjnnCN8rDBcGTGPG4PkBn9WlS7fQtwVDWMMbwRBMeCydHlE/sXWUGR4nh4np jBEONP5Y45x33333PV5wgFlthDiVkFDr1Om4XVIQgi88jLV06VLQEk77aDY8ePDg008/jfmIJpdr r7328OHDcDQaTUtLC2YuVPf7/cFgEPmzZs2qq6vD1IYEemuD0H57dRRnYmI6XYVZgiYWEiYBIQKm iYqKolcnSKVSzDlYBAwZjUZMKZhw8vLyQEjZ2dkeXmPGjJk5cyaoq4YXTvmGDBkCxsKkhEyUOTk5 arUarUVGRoKiEhMTAVsgLTSOZgFYWBUbGxsTE4ME+Oj6XF69e/cGZqE8lqg4YZ6kYI8eZx+FquOI jxMehUNSe+soBx22moBxfMnEdKaIo4fWQw9cBb3Di/z2orXhtf5i0VCEbwhiVnr77bfvueceYWYB Od1xxx2UgMnF6/UiAgez1VdffXX11Vdj1b333otamMv27duHZGHb6Hn58OmJiYnpTBYmFsIpCNOC 4EP9+vWje3ZwRCIRYAhQBQcTC4QJx+Vy5efnDx8+fNiwYRUVFfPnz7/sssvmzp07YsSIiy66CIw1 Y8aM2bNnZ2VlwSkvLy8tLU1ISJBIJOAnUBQmN6VSCboCbIGuAFJoXLiUhRwA1nnnnXf++edjFcaA UnhhsjCD0YBpeoTafxnozxB6FwbAxHTmKPwvH4zxX15vvfWW4JPaLIbX+utFQxGeoPrll1+SkpLg Exg1NTWBt7g8XnSxCg64auzYsd99992NN974wQcf+Hy+Bx98cM+ePVdcccWll166cePGCy+8EHMl Nfs32lomJqa/gTC9COd1ELAmKioqLi4OxDNw4MABAwYAqjARDR48ODU1lZ6+stvtOMGbPHlyWVlZ dXX1uHHjFi5ceMkllwCtpkyZggkHZVVVFbhqyZIlmJ2Qg3xgGT16hUZ0Oh35IC10AQdd0KUy0BUJ Plb15YVR9enTh6Yvgiq6dSiA1ykWm0iZzijhD174mwc5Aa2gN998k5z2wioovNbfRSAhzHefffbZ s88+G/78AXDq1ltvpeFiisHkhQhhk3AaB2EWO3jw4M8///zYY4/Rm74++uijhx56iCpym8umBiam M1jhM0D4hACnR48esbGx0dHR4BuxWCyVSlGmpKQgmJubC65KS0tLT08fPnw4vX9h7ty5AKkJEybM mzdv/PjxU6dOnTNnTmVlJXLAYUArIBciQLH8/PzMzExwFShKLpcDp+j+YExMTL9+/eCDtCQSCZAO i+g9kv9xMHDV2WefDcDCKaJIJOrduzcNNXzGgwgQw7eFiYnpTxLI6Y1WEUi1F60NVfj7CLMJSkw3 jY2NhYWFFKSJo66u7p577hGQa8iQIQAsxGmuQUmwtX79+vr6+kWLFjU1NY0ePRoJs2fPPnDgAKYt TEN8S2wOYmI6E0WHPxS+SD4mh3POOee8887DREE36QYMGJCQkEDvUKCrTSNGjCgoKMCp3fTp06ur q4FN06ZNA1fNmDEDDnAKcTDWyJEjkQPAmjJlCt1MxFRms9nQDhgLbdLdxuTkZIPBAHLCdIceQVeA OeqaBB+AhVGde+65AC/CPkyANGbMfpgSUYZPg/wGsfmNienkSziyXn/99f/wggOKQtmR/vSDkT/e f18f4KQrrriitrYWp4yYNYRnI0CF7733HuY7Wty2bdv3339PvnCdHPPXZ599dvfdd+MEEfMOZjFU x0knfIVCgYT/YTxMTEyngejYJwmLtArzTJ8+fegbfH379kVJV5LkcrnRaNTyL6+CD6hasmTJxIkT hw8fXlVVNWnSpFmzZi1YsGD58uUrVqy48MILgVwIArnGjBlDV7bode0Q5iJMRBBdqUKbqampWJTJ ZFhFrxhFPJb/tXsIA0CJkWBUYKxu3bphlgNpQWAsTGj0c2HNzc04k8TpKG0FbRSJNo2Jien36sSH D9Dq363avXt3yON9QRQJVThWJ/PY5I/04zR3gj6ARJ9++inoD1MbLVLyqlWrMJVcfvnlWBw9ejQI bMuWLYjT5XHisEsuueTIkSOYDQFYSMA0h+DMmTMRxBRGTVFrTExMZ5To2A8XxenaFVCGaAYl0Iqu GAF3MJkQYxkMBpDQsGHDMPlMnz7d7/eDrubOnbtw4cJp06ZhksFp4fz58xctWjRnzpyVK1di1YwZ M5BfUlJSVFRUXFxcWlpKP4wDZWRkgL3S09PBVSqVCniHvqRSKRbj4uLohqCYf6U7xiM8fdWjRw/w X+/evYFWDQ0NxFj0O62tz5hy3/IL3zpS+0h7UUL7zI7iTEynqzr6U6c4+Ok1Xv/617+oJFEwXFSr jU7mcXSCgQqvY6CL2yTKx3zx9NNPY4qhIEQUJbzeHeWePXtw/kd1aXKJiYk5ePDg1VdfDR8nfw89 9NDXX38N57PPPrvjjjtaJyBOcJiYmE57CadnJMGHQ1MHSiALcApoRTcHJRKJnJdSqUxJSQFdAYYq KyutVqvNZisoKMjPz0cJcgJXTZgwYcSIEYAqnPgBqsBYq1evXr58+caNGy+77DKQFhjL5/PRu7KG DBkyePBgLNJj8oAtr9er0+kAWHq9HrMZYA6dgq5IOCc899xze/XqRY9hwRGmSsyB4QJpURzCptHZ prCxtNhe4XuGiYnpBMLBQscLypdffvnVV1995ZVXULYX4oKEWn+WfrV1TBk0awhDAQlhqiovLwdU YWoI/5qMx+O58MILV6xYsWrVKofDEYq24pfb7UY8OTkZDYLeEhISFi9ejGlu9uzZmK2QQF1AfCUm JqbTXOEHe/ixLzhgF+IYEExUVFQs/zIqlAAsjUYD7gEAmc3m3NxcgBFYauTIkfSudswq69evx1yE Geamm2664YYb1q1bd9111yEI2IJAWgCsJUuWoNakSZNmzpw5atQoMFZZWdmgQYMwvwV4ofGsrKyK igpMaOgLjAXCo4e0pFIpmI+ewYKDcfbo0QNTIkTnmXV1dXQRq6mpCdtC8x5tl/Dj9+HfE2ojYScw MTGdWPzkwR0vKF966SXAEzCLKOq4wlpIqHVKhS7pxVQQJgvMC4gQZhFOUYRff3QWIIrCDIIq5GPu gM+vbHuqSqJeEKfLV6gLv30aExPT6a02Rz0WMWOAXSCAS2Rk5IABA3AaBrIBYEVHR8tkMpyqQYCe jIyMgoICv98PMAIeeb1egNEFF1ywdu1aUBTKW2+99e677968eTMw6+qrr77mmmsWLlw4Y8YM0Nj0 6dPHjx+/aNGi+fPn19TUoB2AGt0rzM7OBqilpKTYbDZ623tqaqrJZALVAe/goHcaD8iPSgy1D6/z zz8fXBV+cxAOBAfbRRGIJtXjzo1MTEy/XRw3tB5EL774IuCJSsAWxNPUMaJ4eK1TJ+oSkHRckCJh jqAIlQIhcet40dwBEXIJEYIqBMMnF2oECveZmJjOBHV01IOuevECUUFisTgxMVGpVIJvEhIStFot WAfQ43a7gVZ0Rw94VMFr6tSpYKY5c+bMnDnz0ksvve6669asWbNs2bKlS5eiHDVqlMvlKikpqea1 ZMmSSZMmgavS09MzMzPRZlJSEtANaAWuAsxJpVKJRGKxWNT8i0zj4uJQgr0wDKyK5d8cAQQEYPXl hVkOw+7duzedkaJsampqaWkBctEiSpoz6VyUTXpMTH9E4XPICy+8ALp6/vnnUcKnxeMqvNYpEnUJ CYQEHxhEi1QKIEWzA/ETLYYnoCK91oFEjbTJobooMd1Qa0xMTGeCMD+0cUiYDWgqwBTRp08f8Eo/ /ieWwTp01QqMBWk0GhBPRkZGXl4eGAsw5HA4ysvLJ06cOH369BkzZixcuJDecYUSPpwpU6bMnj17 7NixQKvc3NwxY8YgubKyEnQ1ZMgQoBXddqRXYYGl0BdIC2CHxk0mE6EV1qJ38BZKhUIhEokGDhxI aAWi6tmzJ9EVxg+QwlxHp5R0rxDbRdOgMEOixCKcNjuBiYnpf9NzvJ599llySOCtcFEwVOFUig51 4SK2wFI4n8NMNG7cuOLi4qysLArS3AFhKhFOyIqKioYNG4ZZDKeJmMIw/WEtTSuYnnByiTiEOQvJ ELVAYrMME9NpL5pkIMGnOIQJAYxyzjnnYG7B6Rk9fdW/9bWiQByDwSC8l4Hu3+Xn59vtdpQulwsT C9DqwgsvBFRddNFFS5cunTZtGrhq7ty5oChMR+PHj6+qqkJZU1OzaNGiSy+9FHMa6ApTFnAtgVd8 fDxICzNebGwsukCn6BGABZbCGEBdgDBMZXSzMjIykh7AOv/888nBgPnrbqErWNgEODTR0fkkCVtN aIUgvw/Y1MfE9L9LOIieeeYZ0NXTTz+NEj4clCREKEj6Cw46YZSQwE+DBw9+66236urqmpqacB72 /fffX3LJJTihxKpwQkJFzEc//PADcuj5A+j+++/HKroqvmvXLkSam5txPodGqAWIesR0Q4ttJIyH iYnpny5ufmmVsEirMAMQVPXp04dKepPnwIEDwT3AnaSkpOzsbIfDYbVaEcEiAMvj8eC0DcxUXV0N opo1axaICosXXHDBqlWr6HGrZcuWYcpCfMSIEQAssBcIDICFhHnz5qEiGAsto1m1Wo15iTAOFAXM AmCB54BcAC/4tAi0wqgg+nojBJ+QCw7GDKiia1rCtEZ0RaeamDbbwJawE5iYmE6sjg4WioOooCef fJKcpzoW1WqjP/dI5A70Y39aFdPZN998AySaPHkyFjMyMh599FFw0g033EAJNCD6OkxaWhrICSAF nxoRLoatWbMGteg1DZjgwGqbNm2iHGqByvbqKM7ExPSPEw5nQcIircJcASghQCE6kfDvTwfomEwm IA7IJjMz0+/3O51OoBXd0cOcA2wCMIGcbrnlliuvvHLBggXTpk0DbN10000bN268/PLL161bt2HD hksvvRSMRdeuxo0bN3PmTEAYfNBVYWEhQM3lchmNRnAb3f6j7ypGRUWJRCIsYhhYiwjiGBhYip6+ 6t+/P3AQLMgB18CBcM4777xevXphK+AAGXGmGn72SCelwlbTHoBokYmJ6cTq6GChOMETIIQckFZH olptdDKPxBMPFCV01113HTlyxO120yoIE8Qzzzzz4YcfUgJBEs0gZWVlhw4duvnmmxHHogBqWPz4 44/feecdTF5YxIT14osvvv/++/CFa2B8Y5xokYmJ6fRQ+AmbcIyjRFxYBQdQAiLp168f0Ap0gnM2 MI3Vak3kb9JZLBbgVFZWFhhLuNSk0+nS09MBRsXFxQUFBcAs+tnBGTNmALMuu+yy6dOnA6Guvfba lStXwh8zZszw4cPpl3OWL1+OBJzsTZo0qbKysogXWpbyv0LIP+6VTO+GAFfFxMQgSE9fIQiuwlRG EAYEBA5i5PQ8FkSDhwBe9GZUIjD4wm2B8P1AkTY6bpyvxGZIJqZjRMcFCWhFeuKJJ0JeqwBV5GAV RPmhJv4MnaB14ZSrvr4ejEUPY9GdPghTj91uJx+NCMk4lQwGgzhlnDt37pIlSyZMmCA8ztnY2Ijz S0qDcDYJbqPrW6hODre5bPpgYjq9JBzUdIBDtCgIEZAHXfJBCRYBwaAEsiQkJBBgAW6AOCaTiV7a rtFo4AO2oOzsbJRpaWlms9nj8QwZMgSwBZACMIGcampqCLkWLlyIGSk3N7eiomLQoEGYoyZPnoy0 kpISh8OBCc3r9aIpNIIu0C9IKzIyEhQFlgJUAaQIszD70SWu+Pj4AQMG9OnTB2mQTCbDsAGFdB0L goOKyAFaoYRAWgCv8AtaTExMf1Dhs8pOXuCn8LKN+JSd4bVOndClcFoJ1dXV0WtFaZGACYtIwzQh xOFDmMiATVBLS0sTL4AUcsBPzc3N8Ol7hcjErIe1VJc2kttWXhRkYmI6PSQc1O0PcEwFwoUroivC LMAKCCYlJYUuF4FakAAHZAPcAV2BgUBCgCqLxWI0GidNmlRWVgY8crlcgKdhw4Y5nU4AVlVV1ejR o8FVoC63252Tk4M4aAyQRGSGfMhms2EVSroJiC7kcjkACz1iJIAq+PT8OxyQFn+haiBGRfCECAAL yaiFEer1egxeQCuQFjaKHikjxhIenGBiYvrjCp9YduzYsX37dqE8rrAKCq916kRdYuIjH6iECYiQ K3xeCPeFZGDTK6+8MmfOHCxi+gMq/vDDD5jRsNjY2Lhu3TpKQ4nMIP/mPdQVqpPgMzExnTaig7r9 0Y3FHj16AEFAKhAYBRSFRbVardVqQVegKLAOkAW+Tqcjx2QyZWRkoMQqoIyV/5EclKWlpZipUGL+ AVRNnjx5+vTpgK309HSk0R1GZPr9flQEEqGFvLy8wsJCr9eLSGJiIvBIJBLF8u+LhwOWIrxDSReo EKHLVxgG6mJmozbpuhdywGcYG1rAVgATQVQIojpojNAKQZCWMHliXm2zT5iYmH6v+KkldBw9/psV XusUibqk4787/x6XhoYGery9J/8Yu8BDOM8j6gofonAPkVZhzmpqapo2bRp8gNqVV17Jr+SqjB07 FhE4lNmNf407rWViYjpthOOaDm3BIWEaAW0AREAzEokE+AK+USgUKpUKEQBWZmZmTk5OWloa1oJs wEOgGZRgKQSBOEiGn5+fD0IC5fh8voKCArBOcXFxdXV1IBCoqqoaMmRIZWUlqAtrQVrALFARStQi IEMX8BFBU+g3Pj4e3YGQIKAVgA9sBKIiBIQIxTAMj8cDlkKz6AI9YgwYMBrHWqShLgQHbWIb6coc AOvss8/uwn+FUFD4PmFiYvqfRYfSY4899mirwn2ozSLVOqXi58DQbIiDH86nn3764osv8is5EV0t Xrz47bffhkPPbNIdQ7pdSAkUgQOKGjFiBJza2toHH3wQ8xfFL7vsMnqvMdWCEKdVTExMp4HoiCYJ i7QKp3BADQAWKARzQlRUFN0+A0iBnEBXwBSgCRKSk5OBXMAvKCEhgR69MpvNgK2srKzy8nLw0/Dh wxEHWpWUlOTl5QF04IwaNQpncSAtJAwdOnTQoEEOhwNVwEDIBA/RD+Pk5uZiEXyGBsWtb9sCY0EY GwCLbvNFRkYSNgG2MAwkG/nvG2KoqampaAr9IgJKA3j5/X74QDTUIlDj7ygOBGAJp6CQsDfC98xv 0e/NZ2I67YUjgogF5LStVY888kjI431BFPkLDiL+yD3aa8+ePdesWdPY2Dh9+vRQiNfBgwf/85// kE+MRbWQBmzC/AIfpDVs2LCmpiac4WHtE0888X//93+Yj7AKU9Xu3bvpW4QQfyLH7ZrjKnw8TExM /whx80irwiNwMDP06tUL7AKEAqxgTgCp0BUs4JROp1Or1YiAdZAAoEECPdUO9MFaAA2oyG63g5mm TZs2adKkcePG5eTkIG4wGFwuF6Ydoisk0LcLgVbgKpAWVhUVFSECCEPXFouF3nSFftEdoEokEtGN QgX/XgYMEuQHMAJ7YQxYhXEik57HwthQF6sgMCLWpqWlTZ06dcaMGRgGWgNdIRmtga7QFNSnTx/h lBKUCWHqoz1DolWkUIhXKMSrfYSJ6cxRR3/8FAc5PcxrKy/yIVokUYRqtdGfe2RxBy7fgUA8OF98 /fXXgU3r16/H+d/EiRMPHTp0+PBhnPYhk9KE5KqqKqx6/vnnMdFgjvvoo48AUpgZsWr8+PEAtZ07 d6KRu+++u66ubsGCBVQLwkQT8tqJxsPExPQPEj+RhBQKtQa7desGZInmX4MONKHrUlarNT09HbgD HMGcYzQa6duCABeADjAlJSUFPGQ2m5EGugIzlZaWTp48GUBDr2svKytDHFyFqQYsBZDCmR59PRA4 ZbPZvF5vYWEhGgEVoTV0jV5ARRgJcIquUQHpgFCAJ5Tomp6jgkMDADMhB1KpVIAnpMFBXfATWoOP 8YPqwH8ARGwIxo/uUBKWoR30hW3HdAfMordRgDVpt5BCe4pXKBSm8Dj5TExnmjr646c4+GlLq0BR Dz30UGihnahWG/25RxZ34Lbe7IPIwTT00ksvHTlyJBgM1tfXv/jii4FAAHFwFd0QpFpcBf4lonv2 7KE3ub/99tuY1ygBydha4Bfizc3N1157rQBVQjvHldAyExPT31ltDtXwReFMDAJVgGYAJaANUAjd IgTogJwyMjJAP3q9Hj6mDsw8oBO6vIRFrEXc5XKNGTMGIIXTOXoFAxYnTJiAkn6JC5ERI0Zgjho9 enR1dXV+fn5qairVBbShKbCRVqtFCZwaMGAASuCRMBgsYjwYYX9eWARR0WgR79evHyoiH6tQFz4c JKNBnFUCsDBarIVAjRg/qAuwhS3CdgHFqHdAW48ePVAdu6Jnz559+/ZFiT1De4xmXfKFCZZ2nRBv r47iTEynvfDHT3//KB944AFA1YMPPiiU7YU4JNQ6dWrfJSYCHNiYRDD74DwMEwdmmTY5mBHo4Kfb hZiSMNEgE/MOVlEQgk/nfxDO3hBBrROgFRMT0z9IbaaFcNEqYMTZZ58NRsEcAmTBPACuUiqVmCsw t5hMJlBUSkpKQkICMAU4grWgE7qg5XA4fD6f1+stLi4e2ir66ZuCggL4paWlYKzBgwc7nc6srCwQ lYcXfKAVRYBrgBtMZWgZsxOhEqAHvcMHQkEYGNAH4u/pce+GQAJFgF8YMyJEYMjEXIcc+GgZ9CaR SLCItWgWi2azGXWxiG1BAt00xPYiiGGArgiz0CyGBAe7KHw+FOjqBBf4BZ1g5zMxnd7CHz/9/aO8 //77AU8oQVooyWkjigu1Tp2oS+IeOpESREc7VkEUgYT3iNIiHKTRIpXCfEFzRK9evVCFgkLdNh0x MTH9cyXMBuHCId+9e3fgBVgEJAE0gQPIAIiAPABViYmJcCCwCIgEootGWLRYLKmpqXb+F53p5Qjw AVUjR44cMmQIFl0uFzALq0aNGlVUVISzO5BNTk6O1WqlWuA26gXoBgBCCaBB+3T7D2MgyMOQsIjh IYdKJCANYIRVWMR4UBEl1iITnIRhg9WQgBZAaYgDm7CZqAVswuBRIojqcIjkwIsYCWoh7dxzz0Wz WItMxFErfHaFsEj7Mzx+3D3MxHTGCkeEcFDcd999gKd7770XDspwtYmE1zpFoi7pYAb3EPpgkfBI uBYlvFUBq5CD2ROiWvQ1GZRCLYgcZFItErVGXUBogRwmJqZ/rvgp5OhhTos9e/YEPWj4H/KDQ1RB N+BAJ0QtKFUqFZDlPF7EJeAeAqaMjIy0tDRQVGFhIbDJ4/GMHj0ajOX3+0tKSug9otXV1eXl5QaD AWhl5F9JBQ7zer2ojl4AN0lJSXFxcegCrEMPqiMOh8AOgxEQECLAomEQkNFPJaIFDgD525poCs1i 8LRRGDY2CrXIQQ61hpYpGduSnp6O8UDYWDSLHBAkxpOVlYUxg8+w0zB5BnnRDqT5ls5IKUIOExMT xE0xrQfFPbzuvvtuKsPVJhJe69QJXQqsE35pWvAJpJAW/pXj8EwaNKVBBFJIoGZRi2aKNkQlTB9M TEz/ONFRj5IcEnzMA2efffa5554LyNDr9aAK4AjgA0RCLAIuITQBiAA4wCu0imcY7ioR6AcVQSQ2 mw3AVFNTU1ZWBpyqrKysqqoCXcFBiUhRUVEgEADBAMVM/KuqwFs+nw+8BbRKSUlJTk7GMIil0DJQ CQAHIQLSAl0RPGEk4cMDVxEJ0Zcf6S4hhCpANGRi8IgjH0JdLEJUF2lK/ouQgCeU2BAoNTU1MzOT kIse8M/Pz6cXRiCfGKulpaWxsRGMJUykkDD3hu9kJiYmiA6Ku3jdcccd5BxXd/KiWqdUwqErXKxy OByHDh3C0b5///7Dhw8fOXLkxRdfzMnJobUQyImq4CR1+vTpSMMsQBFIuECFteS0ETBLaIHru7Vi uDqKMzEx/eWiw1NQKMqLjm4gCLADtEEcI0AMKIR+Jhk+ibAG9AMHuAOsAV0BQcAoqAtGAYKAosBM eXl5ICogFLiktLQUDtgLOGW32zE7AV8QR+bgwYMRB8GgEdAMoRUgD42DjRISEgBe1B16j+R/7gYO hoTRQgRJ9KQUHKAPDRJxlEjGhqBECxB8akfYOgErQVQogXfojvoFLOp0OgMvjDkjIwMRQCE2GR1h JzQ3N9MVLEiYRek8tv1+ZmI6wyUcFEAr6LbbbiPnBPprDiL0Gn5tCfMUjvP7779/27ZtKF977bXa 2trdu3fjHFEYn3CONX/+fKAYFiE0wm0xnyMkCC1jygi/ZIU0IZ8UWsGrfYSJienvIDo2wxVawR/j Z599NqAEkAEKAXDAAXnAhwikABOIE4uAWoA4ArjQ/TvwB6AE2CGVSs1ms8ViwcyDSSk/Px+ABdHj WU6nc/To0ZMmTSouLgZ7YW16ejo4DOwFJktJSaH7cWA7tCOXy8Fb4BugGMgGuIPu6HEoAqM+ffpg kUaFkq7AkU90hQQaOUqwGl3KIsCC4GBD6G4jBK4CPGm1WnSNNHSBDQcsYpDEjtgikB9tL0oMD83S KS7NnMRVJETa7GcmpjNKHf3xU/z222+/9dZbN2/eDMaCcwJRrTb6048s6kA4Z8L5H86lyMexjanh uuuua2pqcjgcyBGAiaaAuXPn0lkXVafZgXxktsEsigsdod9wUZDUPsLExPR3EB2bpFCIFw72nj17 gkWIlkA2RB7gLaAVHHAGIvCBIMiBjwiEKkATzDNADZRgI8AHmANoBWbKzMwEEtHbrQAoQCjwk55/ rQPoasyYMZWVlYCt4cOH0yrAViL/2zUALLoniKbQF6qgWYgwCB1R1yAbjLBXr159+/YFUcGH4GCc WIUEGifQCj4crEIp5h+TRxcymYy6oHxsF3yMDSPBMNAX8hFEGjYH40cyxgDyQ7PYXqwCjWGTkYBm hdkVwv6kU1D47fc2E9OZo47++CkOrgJd3XLLLSg3nVBUq43+3COLO3Bbv9YHB4c05rLw5wAQwSyA CL2uHXEImfC7des2c+bMxsZGmgioCpUQ2ly/fv0TTzzx1FNP4VyTglgcNWoUHJpKrrrqqmXLlsGh WhdccAF9lxJ+e3UUZ2Ji+lOFQy/86KMZAKKjmIQzLlAL6AEMAdoAPYAhgBdEM/BBG2CXcF5BGnzi LVQkBgKggD9AJ1lZWYhYeaWmpoKi6C3tIC0jr0AgQL88OGjQoJEjRwJfEhIS0AJKABC6A2BBSUlJ dIWJusMAQEIYGJV9+vQhtOrduzfdviSuQnU4CFItJKARbAiCNGa0AypC4+iLLnRRHLSEEWLwwC8s oh3sCtCYjhe2CLyIOJrCKtRFCwhiq9FIjx49sBvDdzWJ9nZo4YT67ZlMTP9cCX/nwIybb74Z8ATA OoE28hJqnTpRlwIzQW63W3gUgK5ajxgxora2FhOZkCM48+fPF5Kh7vzPRZOPKnv37j1w4MDBgwfr 6+unTp2KXhoaGgSQlEgk33zzzWeffUatYU+99tpr77//vtB4G3UUZ2Ji+lOFQy/86GtzJOKQx4GP uYJwCggCegB80P0vlEATrAJ/EPfA79mzJ8iGrg+BrlACy8BV8FEXmXQrjZ52B6zYbLbk5GSgSVlZ GTALc5TL5QLHmPifKYQzePBgn8+XlpaWmZmJfFAOkIUuYqFTjArto3G0TF1gkHTVCsxHRIVRoYSP gVEQDnIAWBgeStRCI2iBFsFD2C5sIGUSY6EvUFQ6/7VB9I6twLCRg0zsEFAjBmYwGDAGrMVoQY10 rQuN0D7BbhTOUYX9zO9+NvsxMYUkHBGYfG688Ubipw0dCxAGCbVOnYQuCYxwbGOeAjOVlpbiZBEn hYsXL25qavr0008xlyEHCZSJMy0g0bRp0wiwsEhxCM7KlSvBUiBHTC6Y8j7++OPvv/8e88h11123 Z8+evLw8pNGlMggzKRYBcHV1dQsXLoR/qvcCExNTxwo/HsN9uvKNY584CZRAV4AACigRBJQAmwAl QBlACYKEMhCCFEEagmAasBcoBLMBfBAJmkpKSgJagasIpIAjmJToiatAIFBSUgLMysnJwSp6BB7s QkyDTtEa6Ap4B2E8NEIIq9ALUIlYEF2jIyRghFhLCAifWAciCEOJNDjCzUSU2ARiNdpAWoWO0Di6 BkKha7ohiJbhY9NoSKBGcFVhYSE2B0CGlkGo6JHa78a/OLCjfc7ExIQjgg4KAMn1119/Ey+QFkS+ IAqShFqnTuFd0kPomLzod2/oO8Ogq88//3zChAk0mYaPD5PCjBkzkEOLQlNo5/HHH9+7dy/oilaV l5fX19djKsEpKRqfPHky9suTTz75xhtvoHFwGHKw/bW1tZj7sCq8FyYmpr+J6BiHyEfZk3/fFY50 oAYcYibwBDCFwxneAX+ASBAHQxCBURp8UI6cf3s7fEIuzACAEtRCEMCUm5sLcrLzX7vD7EHPjw8a NAhTSnFxMb2mwcL/hHNKSgq6I76hbwuClrBIzRLqET9R13RViQipd+/eIBs4WEQc+UgALUFEV+Qg SCU2h35YED4cVIQPwSGfCBIshQFD6Ag+7SIMkp7ct1qtGCf6QgtoB3FUoQYxtdLuhYQTVyYmJhI/ CYVmoWuvvfaGG24AZp1Y1113nVDrVCv8GPb7/WAmHO0UBO5QHKLB0UUsWjt79mwQGE5hhbVUAp6+ /PJLZNIqzIzANZy3wd+2bdu7774LB70sXLjwrrvuQgs47/zkk0927dqFOMTthr9kRzAxMR0r4UiE Ez4bwAcHgGwcDgcObeALGAK0BL5R8m85p6tEmEkAFnS5iLADBINFgAUtIhN8Bu4BIUFoB9MFGEvK KysrCyCVnZ2NjgoLC0eMGOHxeIAmAJTU1FTMG3ShCBUBK+gIAkWBrhBHm1jEWmANrYJz/vnng6Ug oi4ADeAJIyEqIniCT1AFAQpBPCgRxybQbUSqhSCEppCARcSxXcRn1AgcbAI2x8wrkX8LPBYxPGw1 MpFGzWJgEMaMXYHG0Sb2Lc5p2TTIxHQC4QBZv349GOtXdc0114TqnGIJxzAOaZQ4X6Tn1uHTfApI ohwBmCCKLFiwgK5ghV/f6tGjx44dO3788UdqBMHMzEykEWC5XK4jR47cdNNNBw4cGDly5Ny5c9Hd mjVr6uvrcVaKBOqOmmJiYvqrRIchSVgUVuEwp4sxdrsdxAM4IKICKMDBKoGoAA2I0OUZAAoE8qBM cui2nc1mwwyAEiyCNoEmYKP09HR6jN3r9QYCgVGjRk2ZMgWLmEbQKQDLaDSCV0BX6BHIAohBBC0g CMBCBMMg+sFg6C0SGAm6RolFzFHdunXDKoxKGB6mIKyCMCXy9wk5gaKItCA0SFXQLDaB4IywDEH0 C8jDRmGrsRWAv4yMjJycHKAVtghDRQLtDVSnFrCLMGBsO9hUaBDdtb9v8FvE/0Ox+ZPpdBb9haO8 +uqrAU/ArF/Vn35QdNQByElYhaktnJkgzEFtjnMBs+bPn9/Q0ABHaIGYbN26daColStXwjcYDG+9 9da3336LGQSLOBP94IMPDh8+DAIDeJlMJnQHunr11VcxH2FOQQ6aEvpiYmI69aJjkBQKhQnwAUbB KZNWqwXlAGjohheAJoZ/wh0MQRADfkIEcZAHERgoBIc51tIVL7rchQQ4Q4cOnTFjxogRI8aNG5ea moq16CItLc3hcIC9wFVlZWXgrYqKisLCwuzsbOSgBMFgbsFIMAagDCYcjATIAlJBLyAVoAx89AtO IthChMMl/mZcz549EaRrUdgu5GDGQwSLmOhQYhXiiIB7INRCEIsQViGCTUP72FiU4DxAFbYIjIUx YLuwydg0bAgGCWHMSIMQx14Ch2EtpsHc3FyMHBWxCsOD0DiGR1Nrm38FioQrtIJX+wgT0z9XJ/5j BmwIAmyFvOMpVOFYncwj5QRtERhhcsGpYUtLCwUhejArXEImSnoGa+vWrVu2bHnooYfgzJ07FwmY YoBQ+/fvf/7559977z00OHv2bMSp7rXXXltXV/fmm29yzUVEHDx4EJQ2c+ZMGh7mFDgnGCoTE9Of LToGSaFQ6wQC7AAEKBQK4EJiYiJxEuDAaDSCFQAWdHsOAEFXlUhYxLQAAbPogg3yUYsen0IcHIY2 Bw8eDJCaOHHi6NGj8/LykAP4SE9Pp6fd8/PzQVRZWVl+vx8OwM7j8QBZ0CPQxGKxoCn0haYI5uAD sAiGiKjggJYwraHEeSNdrBLoiq7iQ8gkHw7RGEAKaXAw9WEV8uETfvG8xD1VRrAFqkPXWMQw4EDY OgwMOwfjxCAxVOwxlNhebCCRYnJyMvYkqqApNIJmQX7oC13QvwKE8YS8DsSPPZRDPhPTP10n/mO+ 6jcrVOFYnYojJbwPTGGgHyIhulIlXK+iNMxKQv706dOPHDlSW1t74MABEBWc2267jdgLevrpp/ft 24fg4sWLsUi10PKoUaO+//77zZs3IwJt27bt66+/Ligo4CtxonhogYmJ6ZQIx6Zw3MEJXyTRtAA8 Ai7QRRogAgSHfHADXZLBIuAGgIVksA4EyFDzP4Oj1+tRHQJqEDZlZmYCLygfqOFwOEpKSkaOHFlU VISEtLQ0nPWBsVBFq9WiVkJCgt1uB36BzzBfgVHQKXpE7yjBdgRYdAGJuAe8QowFtMIMRk8vEFoR Vwl0hU0WpjhsL12sQkW6EgYHaZjiIFSBiLHQBaEbEuiCFvoFWsFHRSzCx6gwcqvVSlsNcMTIc3Nz c3JysPnYBFQhuoKDkhpECYX/Q5CPTaB/DpqfyYdo05iYTmPhEKCjAH/2V1xxxZo1a9auXUvOcYVV kFDrLxAOS7pYJRyo5NBcQ6JFfuVR6iJRWptjG4uYIMhHPlWhnHAf/cJBdWqcfAg+ExPTKRMdd1Bo OUx0bKIEsiQlJRFUgRiIqyAJ/9YrghsEISxC4AYE4YAtwGSAJHo+HWwEgTBATgAsYEciL/BTNi8g VHFxMa31+Xwo0QJAxGw2A7PoViCICj5q0TCI+WgMkEBXdBELeAQHPERXhrAtWAUegg9mQhATEeYl ujoFEYoRSGGRGoGPCC1ShFoAY6HE3IV2wEYQ1qJ36hQCYGFsGH9WVhZOJt1uNxzsB2wpdgh2qbCj IAweLWAkEByME43T/hfmZxISUNK/DnTcfzsmptNMwjSFcvXq1ZdffjkoCiUoCiU5JFokCbVOqdAl 4Y4gHK7tj1gBhgQfObQYLsIjHPaUA1ELtBi+eTRThM8XWEv9wgnPZGJiOmVqc/TREYrjFwc1QAEo AEoAKwBfIKAA0ErJ/zYzEAGLoAS6noSScIG4QaVSIQ0MhOp6vZ4e2zKZTIAMKsFMLpeLbgJiLQS6 wiqbzQa6AnjBRxBcRaQFuoLgA7AwBhrSAP5Hmkn0GBNgiBgFJYKEO5DARmAmrKVLWVjEZgKSKAEO FiFKQ1NwMOnBoeo0AWL+hE+zKNJQl65poUSPHOvxPziNrcYm0M9U5+bmYpOxOQhq+Hd3IUGn08HB npRKpdhp6ALdoRGIyE+YHqlfDA+loPaTNhPTaSl+igr9ka9ateqyyy4DZsFBCf+4wtrwWqdI1CUE HwczSgG2MKVSRDhuSUigfEHIFGoJDkSZmKCFeQERIi2KoBQQjeIkbkBsjmBiOlVqc8ThmBUW6fjF cQpgwse/VqsFChDTED/BQQSrwF7AHfigKARBFZH8c9x0ixAABJIg9kIawAKiBgEWWAXAKuYF+CCQ AoIQVxn5p7XgowR/oDXCO/RFXaNZug0nABZdQwLlAFPgA4AgLCKItZRGRIUEoBhKiFAG2w4fCShR C2nYfExQNEdhLRbBWOAbmsfgoGUAEBKQj1WoguHRlqbwr5XHBhJQer1eu92elpYGfITUajV2JnYF NhkbiDTsPWwOdmB0dDQGgKa4f5vWfw5hwqSuaUhQ+MQbns/EdPop/C985cqVK1asAD9RicXjCmvD a50iCV2ipFNVHN4oySfh0MUZFRwEcTzj4Ker8ZgXMIdSPh3t1BqmAGRSC1hESaK5gOKCg4rkYG2b KYOJielUSjha+eP46JELCgGj4LMfBAAUwGxAz2sDAjAV0DUk0BVYAQJPEGABd8Ao4AzwEHEYQArK zMyk16+jBbQD7AgEAog4ecEHdthsNoAXuAqNIwfNonfko2UIjSCINumSGHqEg7kIMIdO6fknYiYA E0r4YCBsBTEWtgUi9qIEIBHwCA7wiwgGmXQBDA6EupidCMggtAZhYsTchR2FBNRFC6gLHw4qYuQO hwNbBEzEIDFCbAIA0e12YwOxaYhDiGPPYGOxydi32BZMsNgK2hyAIIYktIlFOAJLNTc30ze+28yZ bf75mJhOY1166aXLly8HP1GJxeMKa0MVTqXoUCRhEfMFjlh63hyTBQ5mijc2NpaUlGBmwaSGhJaW FpT0qncc5Js2bcK5Gtdcq2gKQHVaxPGPdgikUAoTBCYpitAipjBiLOqUiYnp1Ig7/o99j6ggHLzA keTkZJPJBAJACSAAxOCQBzmBD7AKJRaJogATcLAYHR1NV5WwCCYDHsn5R6bAHD6fD2wBJkODmG0m TJgwevTo4cOH89d00pEDkgNqoCI1hfbBcCTE8/LyMjIykAa8w1qCMHAJksFz6BTCmIEmEBzwFkdJ PDNBCIKuAFWIAIzgwwE8gWAQxE7ArqC1mAMhwikIFYnGkIzJTZjWsApzI81sxGroBTjl5QWCxAix seBCbB22FyPHXsLgIewljBw5Lv7XFbHh2KKBAwciiBxgFjrFPkSbdJEMfaFT/Ltg7iU1NDRQhAYD waEIE9PpKuGPHOS0bNmy8BK6pJ0Q/AsOCmGUBEPgGxyxmBSEUyKsxSoQVXFxMRYxU9TX12M2xAko JgucjO7cuROR6dOnUz4Ob4IkCHWxSD6C1CbfIdcjZgp+DVdF6A6ikbQX1WJiYjq5okOSFAq1Cgcj PuDxSQ8ewiGvVqsBB+AkUAvIgK5OAQVQDuDfnAmyQZyoCHAAUIiNjQV1AbAgrAUrADXAE5DRaEQJ 2Bo5cuTYsWOHDRsGbKJnsNLS0gAfaAdYRheuUMtgMKB3sBQceioLCegOHRHMoSO6iIVFCA75WAU6 gTBsIiSOtvjrUvDpwhUGD5/mK+wH+OAtIicIREXXqIBQEBxEkAOhHSItVASN0UUvNIixAQcBVdgQ MCgc0CQ9vI9NwJgJT7FLMZFidh0yZEhlZWVWVhY2FrsU24vJFnsYraFZbAJaxuagX/joC51irj50 6BDGjCFx/1qt4v8l2WzJdJqooz9mioOcli5devHFF6Mkn4SIIIpQrTb6c48U7kBs/fYfjlL4OB8C YOGghU/HLRwcyQRYmBHgY0agmYiO7ebm5gsuuECYm1BCAjPBIWYSwAuiNKoiOAiG57SR0DITE9NJ FI4sUvgiHBy5AAV82ANcwAH4yKcrLkAHkFO/fv1AM/iwB5qAriDgCxaBDmApVEEm0kBaqIVGAAfA BeQgArTK4QWQQknvDi0oKMDMM2XKlBkzZgQCAdRC+wKlAVY0Gg2C1D6mIAiMgkW0jBx0jYHBx8Dg E/AROUGgE0IfzFfYLjATgAmLICRQFHwMDBxDW40SyWgEQl2sxSIcIBrygTioiCAEB4vcXuMnMfh8 b9zbHNAFamE8GAMGDFpCSYxI9IltAVAWFhYOHjx4+PDhACz4dNMQTJmSkoJ9iKbQC1rABsLHeNAm 9UVzJo2ZJPzDCQ4T02mgE/8xg5+WLFkCfqLyoo4VqnCs/twjhT8SQx3QzAJaoluEEB3DdFmrqKgI Pk5e4eNcVjhnwqwHJrvwwgvhU/7cuXMPHz7c0tLy448/4qwUESRjjrjiiiv27duH6sh/7LHH0BT1 TkKaUJKECBMT00kUHV+kUIgP0gxAwrEMXACsAAWASviwx6c+yAAggmMZn/QgGIFsSEj7f/b+A/qq +s73/53EWDIzd6256/+7Ze7MpJlojCVKFFGx0juICEjvvSodBGyAUkUURRSxYcEuijX2Eo2xG1s0 iYkpJrnJnZii+T/Ofn3ZcwRhkoktyX4t1md99nu/P+392We/n2efw/nmgRbP3Yv/FscfmalDK3zm lPohhxySP+HcvXv3Ll26uNtgi6FDh7Zq1QpwuM/06tWrXbt2OEMrt5dGjRqhjc8Xv/ZuRPY8A8Mi ZqWeZ2MgzC3FbNXNEOJgkTy4cohOHMIR3GMJmXYJTPGEMuGt3MfUEZsheKo7q5UJ8CxvjLF7A1lv 4RDA0rOhDWfm5o+x9GaGpioUSKt58+ZW2rRpU8sRkzy6c1ZsRc+6jOhQ8/CieWZdetZ/bZ827WYq 5SEVJ/8T/fGelSp9fFRet15306dPhx+bCWyVZamy1YenDEkNx8VH+2vXrp0wYcKkSZOUxx133Nix Y3//+98fddRRbj3umOrnn3++UzR58uRvfetbmMx70DSfOHEiilqzZs2AAQOuueaa3/3ud/kLg26a v/71ry+88EJv11atWvWb3/xm/fr1DWMXSvOotGxmr1Sp0p+v8vW1NQEF3FAiFESQ3fNkSD12dWUc 1EkFY4UesE4eenkzdnDxO6JwgYWPU3jiwAMPPPzww+FFz549R48e7f3l0Ucfve+++2Ksr371q3DE KPoBHEcccYRO8vyMXckhD64AkD732WcfJRQDIuYZogowhUXUY3cHA0MYRedY0JzVWUJFxJ9wGKno 0ECWHHsopySbMKhWOgmb6oqb3ljYQ1em4VDdcHpIiMxcHMzZ5OGj1VmUZe5W/PdMdisyOmdYZg7q ZZzLOZhAuY/Z03rFXqnSX5/KK1w5bdq0GYWQ1mbazFi2+vCUIfM4KiXAQkWYKd9hh1NK6ty5s7P5 iPCtt97KWXrzzTfHjRuXebvLvPTSS+vWrXP7UHdXveeee1588UU3gv79+4OqefPmcSM3EfeajB5L vbZmr1Sp0p+vrb24YlfmMU+etYQwQEMoJIAl2eMtZZTEHwsUUMFGKAoleEu21157HVD8zJUbgsO9 997bIXJyS/E2rHfv3t6qLVy4UOltmHd0ffr04aCHkp++VPyPRaVDatSokX7ci4AI5OIA1zQxW9Mw QxMI91iIm4+ZI6HQVRjIovSmf7DiFAbSSpNymSzEUxlO0qeFO9RD+ahP54bgBsj0g/ksP9AWxiIV MlCkE0szf4QXGM2hhViRCvCCWYymF6zklqhqbiZKa6ndIre5j5Uq/bWqvPiVU9+tKVOmNNQKOSxV tvrwtOWQmClft3K/iMVNBFF16dJF3W0OcrlXusW4gcKsa6+9Nm768cb3t7/9bZgMoinz/w2dbdu2 7RtvvKH+4IMPWqo7SFptW5vNrVKlSu+vvMTqH4QABQwhhYeW8rhFBWQEDtjleBwTzFKqq+RRVggD Onzuc5+DQYhBQ0Y007hx46ZNmyrdCoYMGTJy5Mjhw4er9O3bd2IhbzHzdYqePXu2a9fu0EMPxRYa fuUrX0FmukIeus2nkCiNg97MFpp8tfhTymZbUkjghtBP0Moty0pVOGCXgIt66EcTaOVNppuYJiw5 pR60Sp8O3RhBVclYpCEjt2BTIIxR8wzNkljpQR3ecTNbsTIHUiE+RrEct1ZLtkx1U42D/osF1XoI OJJpmLCyulVW+tuRq7284Ce/W5MKNRxsOozqW33Y8lp1b1WBRy1atHAYY0pg1L59e5Nzv+Pg9c8O ts455xwg5Z7oMOJ59913n3TSSSjqhBNOcMe0yPTTunXrmTNnfvvb3wZh3NBlmlSqVOmj0mY3HVgg 8UvtSerBgiR+IAWV8oiIUT2HEr8KaKBAAxKCBe4P+gEK++67bz7dg0eBIe/WxowZM3r06P79+x97 7LG9e/ceP348rsJe/fr1O+KII+CUVntukvdjaU761LNb0MEHH+ydnoFCYE4Z2tyAEQpBPOCm9uyo +B66dQEdC3QvCu6YM1pipLihK6EIrPAp1tcgmOj2CGV0xVPP6roi/pyNmBDxNBapcNZKb3rWKnPQ liclbuJsMuFXlkQMPoqheFpp+azLYTbCtHOvhlm6NbQyAzHW72alSn/1Ov6PVkODD1l5QeYVS9Cn ZcuWjPV2xqOOOkpl1113zROsfJ7ojeZPf/rTF1980R3BjYZ+9rOfrVq1yim3nvTgLpBK6l8rft/h +9///r333htjpUqVPmjlNVh7VW96MZaVUl6e0rxELs1H6lgq4ELBKSVjSkZNJP7QFWLgTCpx3muv vQ499FAMhLEOOOAAN4omTZqMGjVq3rx5Q4cO9aarTZs2Q4YMUR82bBjY4tyoUSNQBZjyaaB6nvd4 dwfOgBejbsGHQ3ck7JXJZJ4BDgDUsKriJha+cVNyaJl8iJ0bpeKUmOTOxt+idKi0CqjklPsbPNJP UExvAaawkaGd0pWz7Ebhn0MqK2GvMFkAS1uHmltmAqWOoiw5j9kCWCbDM21Nz7hplV0ww6wuq0jl jxT/P7VJpUofrcorNs+/6bhCDQfvpQ/8It/aAF6rZeWtt94CWG43nN0gGJW/+93vOnXq5AXsNQ+2 EFL86fbbb3c2X8PicNttt3GYM2eOVm6Fzz777Le//W1u3pj+5je/Ob34i9bdunX71a9+9cgjj6SH SpUqfdDyuitVWlIhr3dAIHnL1l7jJKN/pvh7gknwsrtTSfBoJtghrztUcRZgKTX81+JHsOAR7mFR B0Z6+MIXvuCGkC+2w6nZs2djrPyJ1nPPPdcNZODAgWPGjOnQoQPG2m+//aAYfgqT6U0nKoS6WrRo 0bhxYz3n4ZbOTUlpPgEpspwwjZsSqbPUYKpYaXwYkZAyN7oozngFvpQow5KGVO+vjoQAVmhSPc7l uA51pSRtlfoM3pFWwaZAKmQURkZhdCjggq/CCMWsLlPirE56UPJXmqdxjWhW9bscxbKZGs69l3+l Sh8fbe3ijH38+PHuHqRS1imH1HA8blxabab388rfdl9uCsp33nmn7aafaYi0wkxuixy8o3r77bcD WLlb7b777ixoyVtJxi9+8YsPPPDAb3/7W0bla6+9lm90edt677336geN0RtvvOHN6/u5tkqVKm1d XmulSksqcAFtSNv4IEk9gkoku6eCYCT7YEEc5PXQVR538YEI7gP5qy/YSKVRo0ZuEdriLXTVo0cP 7zIXLFhw6qmnnnDCCfkjrN53zZgxY8KECcOGDUNXbjVuQfmKlX50Cy+A1F577fXlQgcffLBTOsxn kUjLbScYZz6hEGvBHJgGc5S4owJ3LJZd3cKVVIYiQip5NMWZJzdtA1hBK4dpwhNikuiR4JRDk+bq acVTh4ZmYY8DfxMWRm0DUqIqkhbCArOsOst3NhymzCMrA9WG3PS1d3PQYdZV2+NCZthQ+yNUW3ml Sh8/be3ijB1Cja2TN2n1qrek1Wb6AK/82quqkHpuHMq+ffu6IaoXd6Ta+yGvWG8u3cu8ejkPHjzY rS0ObjrOduzYcfjw4e4OjPSVr3ylV69egwYNyk8zpxMNvfvs06cPuyHcIouRa0qrSpUqve/y+vIC 3PJVVrzyakZn5fswU/k0JU9WWGT6oBXVOyjVKQ9RnEIDFM999933iCOO8Bpv06aN91EYCyd5b7bf fvsdc8wxJ5988tVXX33ttdeecsop7gZuHe593l9OnDhRefTRRw8ZMmTUqFFdu3ZFUfmRAoTxuc99 bv/ixx32KH763M1kzz33VFEa190JfoVFStqwrjANizrEcb9yi3MfQzkAhRFI5QaVUASD2INBOaVM JRI3nWjIwSjxDLQxBpsc1vfMv/ZmtPgs0qkMoSJ0JpyQQiiylnzvSmyRlnWps7jlKp3lr+SpSTDL BMol65PFKOXQmW3qMdYDpUmmUqnSX5BqN69Nty/3ChQ1evRotxH1VDYTI5WtPiRlvCiHyrwa1evv KW4NObtteemmUrbVsCxrw2zqZEtLpUqVPght+SorD70MJXspWaqWs2V0yTsfOf1/xWeFaIlRUldJ jleXy/mwKElDRkCAb/ggIUzQpEmTI488EgA1a9asZcuWLVq0wFvqnTt3HjFixOLFiy+44IJ58+Z5 9zlp0iT3R2/boFWnTp0QmEOw5W1Y06ZNd9tttwLkaj/Uidv0c9RRR+kQtOEtAKeEd85+sfhzhGYS vrEuxAM13JQsMMbc3NydnGUJY5XAoeQQDmPMPSr2OESa8wlI6UGlJBgVHbLrP55py65OgKYEMg1F UpwBVoDV5K3CG1QBFHx05b0uMP3yl7/8peIvOYotWaaYGyU9pLnDUKMKmUD9nNUzgSzKfGJRT1mp 0l+Qai+qTa/ZkSNHQiglulKmEoGqhlpxqmz14SlDeo1l4Nwp3FzyqvNqzNl4xoFY4qnillHfNv6U tvFJySFnS3+V1CtVqvS+a7MXV15ulJckQRAZGk4pZWWERGEsKRy4yPQk9zM6BbCUOAAWMMaNWNgR wB577IF4MFCXLl2gUrt27cBQ8+bN0VX37t3d74YPH96/f/+hQ4fmG6kAa+rUqRgLdXXo0CHYdPjh hyOnjh07qgCs+sk4m7+rA93CcHvuuSfggCDQ5J+LLzBhFwBEbk3hCRVMk1WzcAjf/FPxqagg5N5F CU5uTeUh5TBSDyeJmH7U01ypK2TjFLtWMZpJ+c7T6BxgUJ45kYp+0psgwymwqGKx+d+RYq5idcKb T0KzI6DKLggL0lVPD7aywK3a56QmljlsJnMgFWfNTaV+dZUqffzlii0vWrcU8DRs2DD3EHVS2Uyx 17f6MJTxSL28xbhHxJKbQup5oZb1VEqxaFXWy0pZpy3tSv1s1lWlSpXeL+WFFpWvtfIVJ8viAAle Pg4roBOpPZ/3KfPJlHQOnvL1IBaHcEoi15AxD2DkeLmf9t133/bt248bNy7fYZ8+fXqfPn06d+7c uHFjwDRjxowTTjhhwoQJGIvcFo8//ng++RYF6sJVTZs2/Wrxm+aHHXYYnNJn6A15GBpvBb+4ASzd Fl/K+jIQMb1MJsyEY0I/WXIqlGXmyZNVK0tCijjDjvIeJUqpl3GjYJOGIRW3SnUUaJ4iYwIUdlEa 0WR46iEyPQ7mQMJIZkJ6EPmUu+6661577WW9Fi4IylQomwIrP1f8zUe7EEQOhtoLFX3m4Vxus8Ws /+MmT6nnVDGp/1hdpUofc9Vfse4b4GnIkCEYS71em1nqW32oKu8mynIGXoEslHtTbiXly9JLN69e qnkXYnfIs/6VHDnFuKW9UqVKH5DK17JKWY+8eCX+pPkkeIdoA6DkeVVwKh9ISeHKJHgVgKIJTz5y uQoHnrI+0DniiCP69euHpZYsWbJs2bIFCxZMmzbN7Y8mT548q9CkSZOK/zc9EWyhsdAV2PJes3v3 7nrATwALQuUBlZ6/8pWvqO+xxx7Yq23btkceeaSKKaENFPKFL3zBnM0kjGU5lhZ4snC3HYd565iP 8PIhHQsACvo0xKWIVVqlnsq2pQe9CRfUEwpj6d+gCXImY6xyoDzlMj1u4h+HArf+m9iSqOotAbdw sCWw1q5MHAxkySKT54gYlP+XvvQlnpoIBeTKejNDt+Xi7tvwZM7EYlTWVlio5lep0l+aBg8e7O4x aNAgdxj1baihwYevvN4or0A3AoqFGMvS2TiXL0ieOVVDrTrYityq3MJK59JBJ1S9qitVen+V15Qy Ko1l3auVJP58RCW1S/BlHTmVOR4r/Evx3fZ8FAVlAjR5fOKU7J4En0+m4sanQ4cO+QM4c+fOveqq q6655porrrhi/vz5U6ZMGVN8ERVLTZ06dfz48e6MAwcO7N+/vxKKYTJn27Rpc+ihhzZr1qx9+/YH HXQQdDAEgNt///3z15G7devWsmXLvffe23AmAzUyVUswDc5WEabJrQnQoJncuNyOYE24yu2oPjKU Q6dKY1mh4mRNDceFxRAGMoSImQzWwUkZIhhnaKU7YSZDnCn3QGdN24RFzxJID1ahApiCU3vttVej Ro32228/TEnqmNLagRRnFVy1byEEZoNEQJ+Zg0Hrl/mHQio5TCXKYaVKfxEqL1poRQMGDFC6jaRM pVQsH+VFnrtPvbw4vTLr7eUbO1Kph7DcrRoONr1hqrdE3Dbz3FIfZRQqVfoLl5dPvWIsX3EqaABR gYCwVJ73yMcSfA7z8Z/SIWiQwp2Sy0GMElpJ/BL8F7/4xX8tvrDlbPkRFQvIAAFHHXWUt4zeUy5c uPCmm266/vrrJ0+eDKeAV9++fUePHn3ccceNGzeOBV21aNGie/fuZ5555tVXX43D+vTpc8QRR7Rq 1apz586HHHKIsQyt28aNG7NojsAOP/xw7LXPPvugDXLWHCwqa1Hm8ZXbl/sYvlFavoAgm5xKQOqV iAlRKqWlVNxKsXAmvZFBzRPuiFseUBmUnApONTSrE7smAPHLxR97thB4Gmy1IsY8tLPMAw44AHSK hiCwOCvsaQu/Al4q6Mp+BZptooDYbjPMcKGrKJboPVdXqdLHRNu+OKEVuS0oi68e9I9lSzU0eLc+ vCvf69Bg5dusejGWdoRU1jVxBylfwJo7mxmX845zvU8qGqaymUqHSpUq/any8im15YvOy1P2RUWh EIk8dVKh0FKpPJdKvs8XjIIRebiye/EDV3mIQp/73OcAgUyPFdq3b59vo7dt23bSpEmzZ88eP348 6nIfnDBhwsyZM6dPnz5x4kRvK7t06ZL/aTh27Nhly5adeOKJyCwfEQIpSLH//vvrNp9X6rlJkybN mzd3VpMwBxQzqEmam9UFL1JHGOYMMlDOp4sfX8jzJBahSEwSq3rV21PfUmJbhpfczfAlFkQ/GNTo BtKcj1MZMZ4s6ozoypyFcd9997XGgw8+GEjZAnshpHoDasILudjRJAy18P322w9FaUhibjjsZfn2 Ik/yNDd6nuRZfgl2uQ9vSVe07ZVWqvTRatsXZ6DKuzJlvzrFHsXS0ODd+lCv/OKF9mGofrhUYqlU qdJ/TUXG3/wzr1KMci3IkH0xkzSMNv6p+DVLWVwpH+eJFCLJ8608vmIPQjklqSOtL37xi3CHBUnE ngdXqAsH5D8PYqPhw4dPmzYNNoEqaNWzZ8+OHTv27t0bWi1dunTx4sUnnXTSyJEjodjhhx+OqDRX AVvaggnwhCcCWHk2YyxThRF4C5c0atQIWxQPsGofn2Evp8wWS4VprNEqyCGcUjqVSpBLTEQMeYhM CEwrYXHImDDGp6wXsayFmkN9tB0msKInXCp6i10FbMEpnauUdkG2InMWz3zdKk8TE/xUdMVugcKC VjGlJVupaLCrgDNnRcOO2AWAZQK2SRnSsq5y3004yrRTMZkcqlSq9BehXLERtHKHKVV/CKpSYaT4 N3TxESrzoIbjTXeWGClGSj1GipFSj3EzxSEqLZvZK1Wq9OdLBm2oFRldjpd0IYjsG/LIAyogJSXj JOlZGfwiZ8NYkrd0Lqmr5AvXKuyBAG5BHw0/97nPNWnSpEOHDkceeWTXrl0HDx6Mq2ABYOrWrduE CRNGjBihnD9//ooVKxYsWDBz5swZM2bgLdSFqIJNXbp06d69+2GHHaYTxMYCsJzK2YMPPhhYGAiU qDCaGEzBZ/vss4+6deEnizW90KEZwqbyqZWwwA5KZKLci5wqySn297ToKqiE1RymWxzDXrKaUsOy Fc/EnAOBLaHTiTIwZMJBMRYzZzF52CrahFDHjx8/aNCgTp064U5hQVrQM3uR+IsJ2UTr1adSVwlF +jSl8rldqdqyCzUcV6r0sVf9FdurkHduqZB6qQZTofpWfxP6m1twpUofgP7TF1E9XWGmZN+kYQqF 5EFUvr3Op0ZYmxgLfsEXNINvGjdu/LWvfQ1m5XEXB9Agwe+2225BgT333HPfffflDJh69OgBsPAW YBo6dChEOP7448eOHZsfA2QZMGDAkCFDWIgzTyhGzZo1y0eNeVilW+Xee+994IEHoi5sYZ7gw0B7 7LGHyVuFyTCaLXbJYyrzRxv4I090EAZ8ATfOhjOwUZQobSmBFTriUwZZJciitwCWPtm5BbDiRjnF RxMCeaZhemQyDmuUt+OODqGVKcVu2jp3NoAl1Iccckjnzp0Ba8eOHZXSxrHHHsvStGlT8bE1iQ8I ttKMYl8CyiapVLdNTplMw+Q2qX5plSr9RSgvqNTdYSIvCmo4eLfcW6i+1d+W/kaXXanS+yGpPa+g 4gZSU+ykLqfKsvKrhC3RRgGjGAEKqcARdEUOZWX5WKaPG4T6fPG/CL9Q/J64XA53AJDUrhUHKLBX 8bcCgVe+NiT9g4Bu3bphgn79+g0cODC/1DBlypRBgwZBrtz7jjrqKABx2GGHtW7dWp3yI6JIzhCk WxSlZ+V+++2nW1xlPgYyCsJAFeES0whI4ZUwUFZXLtYpQFOGiw8kEh+WhAttAJ2SOWqhLFSeTYW/ VuApXaXUMB3mMHIYkNKKv41IVDPDHJKJmXnAqJTA5nNAQNmqVat27dpJEsLYv/hPl3LJ0UcfDTeD vIm8xUJMwYGbWbiwJAg6N65BzTMzzFoqwKr0F6fitVWTeslPuZ+kvpncbahsUqlSpUp/rMrEv2Wy xAHSquQqy0q3SnSVepjDIUCRldXjps7oUEOSockpRilf5lZXQius06xZMzyEA1BXGIgdAB1cSPqH TcigV69eGKtt27bt27fHB6NHjx46dOjYsWOnTZt23HHHjRkzJv+dsEuXLkgLn+1W/GnnPMTSLUvw zkBf+tKX/u3f/i1TynMsszJnljytycwRDIVdLFbpbPn8RqBwhrN//+4vvLMHm94TO0r2qj/FUu+s oofAk5nUnlYVYsl8yKny0FRT1qJcfGvKFkAl682PLxy66RcrWrZs2aZNmw4dOuS/Ug4ePPiYY45h zKeoIoOMtRJ/ECwmJUYrSecGKidjkuWEU6lU6S9LXndK5OSFQAVENdS3lHd6aVWpUqVK/4mSF5VR vTFy95HCZW7JVc6GIxSciiUg5VAyVrIoI/ykTIYmFXmaQ55d8Wf8P//n/6Af2f2QQw6R4NHAZz/7 Wan9K8V/i2PJo5f84IIbH4RCBkABXZ1yyilBq/wa1rhx4yZPnnziiSeyuBVCK5SArjTfb7/99ink kNhBlbkFmIIm/7P4Dr7pQQcWp3I2y8/aWZzKkySCF+rOapJnWrEL4Nboqhbl94pz6qVFW/hiLIMq 03MyQSqGNrFM0ujmGa4Kk7FoKJI4UqjBpWBaOJYVDcKsOJUOP/xwkW/SpAnj/vvvL+wBUGyKz7Jl ugpgJQj6D8kpDYcXN5v8Hyn+f2qTSpXeX5UXYZ6R09GblMMtVV20lSpV+qOU+0vUYHp3mt9pp53C RpT86jAsUkBUTVBJLpeV8+Xoz3zmM//yL/+iwkfJWUMKUcnKupK8HaqAMOkfRYWloI+uNFcipHyA CIwOPPBAjNWiRQs3uC5duvTo0WPWrFnnnXfeOeecs2zZsiVLloCtfB/r+OOPzx/Sad26tYaa4wYA geFIP2ALPWRulgNKQkjmZi1ZrNkCR3NTxzeEMHiqxB9YICqCF0AnlRBVygRwS23jFKUtnNKnyOs2 KGPQTABX8TE6Y8iPMURoLRT6yaE14sjslLVYr/ACqcaNGwvFoYceGqgSHGFhSWQ+v+kvbYsA2T5B 0JuYqGQaSjJQADSP9Mx8s9XFspkazr2Xf6VKH5y2drHFnhsL5QsGtNkhxZJWm+mv7UrOepR/bQur VOlDVF5BpWKUwlPJJ4PSsywr15bkwSJtS8NISF2ZZyRf+cpXZHS5nE8NqQolGcvQaZ5KCKzsME+t lLI7UKMvfelLcn/Tpk1xgJ6hALrKc6zcCuHUGWecceGFF65cuXLx4sXz58/Pfzbs16/f6EIgLL8j irQ6Fso3jUAbzjCERYUVzAGvqKArFtBA6tZoLSIAaECMCpgIzSjDVYIWtErEHMKjMpJUC+u771Gl M4WoIkQl4CxKncdNxWTMLfAXB57lBFI3NzJ54U20LcoCBdkqVAKOdkcwg5tCukfxJ4McCqwo5T9g Qiur1onSjuyyyy42S4d6UBo0dQ4mFuIUH1NtWEbdnfmPUS0KlSp98NraxZYXmrtK50L1LEU5jGJJ q81UXcmVKlVqkNtBUnvD8XspdCVPy8okPcuseaQhvyoBFgwiWZx911133bP4JU8oEMDiD1woDZP4 HepKDxK53K/CIpeThgbKbyXoSr5HSIcddlj5Taz8UkPbtm1R1LRp0wDW6tWrlyxZMn369ClTpkyc OLFbt25ukfnyu1shaNADYw6bNWsGsPJYC2aBQrMyujKoZ4ZgBS6EqKCDsxgi3zRCM2JCzjIKDgu7 MEa5U2+phtN10eYJy6jemE8VGTNQeuMQbMr0DGroUjwpDkpn+ZhzKiEk2yTO1ii2Vi0CiCr/ISD8 2qZNG2AqSiyNGjU68MADg8677bZbKkHhhMIott6h/h2GscTKNEyYyhWVlSykVD7utMwcbqb6gFSq 9IHKxZbrTekNWKdOnTp06KCSckuxU9mqUqVKlTZXbhDUcFyo3iIjYggJVR6VTaXYJFo5niAR5cFV njmpS7eyODZilOwdEjc9SO1OhZxCCemndOCvEnswS6nb4utSX5Pmd9llF4n/iCOOcI/Lz9JMmjQJ Xa1bt+6aa64599xzAdbIkSNPPPHEsWPHDhw4cPTo0Rjr2GOPBVVHH3005Grfvj0+AxbwIh+H7b// /kgrj82UFmiGFosY8giKVIAOdAgTFPxQU/n9JxyjwocFMTiVAGpb1slhQ62QUzqkzXyi9J/eYtmp +Lks20EGpdTDguYgwoImjFjHoYpSSC3ti8Wvuf7rv/6r0pIFIb9fr5QqvGsv/stUz8GDB/fv319g R40aJcj5wdXsbIYrt1KIyE4xOmWsbKUZNqxk6xKohtrWZb0NtUqVPmDl9ZW6W4RXRFlGW1qovlWl SpUqvUvJ3A0HdamdcihZSqKo6J+L761/pvjVdekW97BLtDU+Kkgr8JTszo6u5HJu6pJumZtZdIKT kukd6lkTvTkbB9KP3vhgnQDWoYceKtPr1gQOOOAAd7phw4bhp6lTpy5evBhg3XDDDWvWrJk9e/aY MWNmzJixYMGCyZMnDy8EGo466qgePXr06tXLbRFX7bvvvtCqVatWLVu2zHfqySh5lAVKCLIEp6Ly eVK9UQAZ0UwNc4r/dUghrc2YqaFWpy2NmmQUdWfL3VGmkuEMYcRIHV2RulALF1mCgFuCKZmM+KNG MRdqEsCmTZu2a9eu+BikM5YSsSlTpgja+PHjhVRl+fLlixYtGjBgAMYSbXsRotK5fuyIjXBom+y+ UQzBIbtvMpl5VFtYIfXNYiKSIa16t0qVPnzVrtRNF6GXBrVt2zZlvTaz1LeqVKlSpXdps4TXUNsk hIF1ZFPpWWKWQdXlV4cyrhQr3bJLsfJrUqxDWVamV8Yh1FViFoRyGE+ZXm9f+MIXuGEpPkqdsxiI VPJpI/Rp3rz54Ycfnq8NderUqV+/fgBr1KhREyZMmDNnDiA466yzTjvttFNPPRUZnHzyyeozZ84c OXLkMcccg65at27dovjxd7fF/Ae6I444AqURxsr/pNOtU6ZtnmYLUEpOEhz1fDUKFjhUgqGUoEes KN+CwjpKnn/8zZdn+tRKP/rMs6vybKahLAHLEODJYSbgUGxF1ZapBLCUelNmL0QYFQmseDZr1sx6 jz322HHjxs2fP3/JkiUipo5QzzvvvMsvv1z0sGmfPn0AqI2wU7sVP3Wx99572xQd6s1A6CrbqmcS N7MyqCllCSZfroJiKZdT2guXSpU+GtVfhG0KefeldN/YhupbVapUqdK7VN4dNrtTyHxYQdb8bPHV ZtADfaCS3KwernLobGBLUpdukZaKU0m95YMo/qSCq4hdJpaY+X/pS1+SrfPpla523313Q3zmM5/J oToLGpDj3c6OPvroLl26dOzYcfDgwdL/iSeeeNJJJ82dO1eJq+bNm7dw4cIzzzxz1apVcCH/hXDx 4sWcO3furBWkAFIQav/992/UqJHyoIMOgmv77befmynS6tq1qwqACPOZXjipjEnQSj1MgyRECUaw O5tT6k7FHmPs7ykOUdwihwYNoJRuRlSm89pTsuLBVQlYfDRBVML+3zf9xDwHJR+hFvPE39bYIIGF rQceeKAUMmTIEJEUvRkzZowZMwZgCdqCBQumT58+a9YsIHto8X8Moa0me+yxx1eKX3gHWHrTuSH0 n2213SYQtsvcEpysIqqPp9LZIBfFXqnSR6VchG417gPejykj78Govh6lVaVKlSq9S0lplMPk+LK+ c/G9K5kY6ASqgjvIQ4VRtpaqJVQggoekW/mVBTlpJd2iEz71CpPx1wmuUjeEhjr8aqE8HSFQFZ5j gVbUrl07t7ZevXohAJo2bRqWQlHnnnvu2rVrL7roorPOOmvp0qWrV6+++OKLARbMAl60YsWK/AXo 3r17Dxw4MF/fhgiGwFUHH3xwiQ6E5ICXuZmkCVgdWAEQIZh6oQQAUT6p2owh6oNJDmOJGqybFMtm dof1ndQfGsuIhOFsk2nkiZfKPxW/8poHihDHzOOskidMOUsqIi8O4OnYY4+dMmVKfs9ixIgRDidN mgS5MCs7wGrfvn3z5s2BqYiJ1T777CN6mts+PcMpHWZzDWGgjG5WhsZYQcBMPpE0K8tRKRelTKVS pY9KrsBclsgJXXk/poxc/w21TWKh6qKtVKnSe6jIaP9xd8idhRhlRFkTJEmi4acSrVSQBwvJpnyk VUJXMQZN8oxKfdddd41n2Cs49cXi5y6dAmoghlHOzpfNmzRp4u7Wpk0brMMN/XQu/jZO/iCx+vjx 40877bSVK1cuX74cOS1atGjdunW33HLLpZdeWiKXszNmzJg6deqoUaOU3BDDgAEDtB0+fLi3p3vs sYfR0VuozqG5YSkLQVfWaEqIwdzyJKbkA6VAUT4KhBcqcKEWysLBqVRKOeQgpHmWU392M09i2cyY 4RoOCjShjKJidHMwSahX0lWJOGaoCU+jO2TnYGtsULjZwgUcvAqLQInS4MGDBWrOnDmCjK4cQq4h Q4YcddRR3I444gg7ImLa6srQghZ0Ey49Gx11uXgMbVCApWJuYMtsszTBfPvtt3/zm9+U60p4c7ZS pQ9BW7vYYnerQVeudmV0ZKGGg0KxpNVmqq7kSpX+1lVLaIVyWJ/tJEWJM+hDCAldSckyKATJ44rw VoiKJ+2222577rmn0ikO4TMpXDLWkIWzelopibNuY0dUBx54YNu2bbt27Zq/iyf377333h06dBg7 dmy/fv369+/fq1cvdth0yimnnHnmmWefffa8efNA1apVq84666xTTz0VS5188sknnHACMuA8bdq0 66677rbbbrv22mvPO++8M844AzfAiL59+8IFI5phnuWYLVixahPeb7/9vvKVr1ipOJTxiRzWeOcT n3AKXoQbGs5tcWN1KJg4A6LFGWPV+6QrlhjLSlnXXCtSiTHPzNIPmTNyMm1MA6rIQHmm5RQ3iKNU xz1Wahd22WUXUd1333133313lOnQYr0jF/ORI0eCqnPOOUcMBRl1ieTMmTMB1rBhw3r37o19OQet 8uAKXRldRQBhlkMDkUnm8VWmZ9rl2v/whz/87ne/U77zzjuxZGllvVKlD1pbu9hix0/o6rDDDgtF kcP3VFptpupKrlTpb0vbeM07VZ6V76VnGVGylK3ly0BVPrCLMQkVUWGjPIiCRzALMMnWXyr+HgvG CrvI4vm+jrYcpHYZWm8yvSZhsjCNuxjoydeuk+zHFH9PUDl//nzwxDJu3LjFixfPmjVLvp89e3a+ bnXuueeCp+XLly9YsAAcXHzxxStWrIBW4MCpm2+++YEHHrj77rs3bNiQb8FrdeGFF2py/PHHu0Wa jBUhkuAOFDBtYrR8oJAnRnkElXAFYlicxRnwpQwglXUVTbRVLx87kQpgCv3owYh6qAc1Z7mxsJdj cXZoONKqRK7sF76xC8Kex0gsQRw+BtLcAu2dsNsFu2ZfcK09za5hTfyEVi+66CIRxrIiv2jRIpbx 48dPnTrVLmDcgw8+ONtqNw2RJ2flBWNi6koD5RQ5DHLF04RNCV1R6mWZSqVKH4nKK9Arq2nTpocf fvihm4S0KL/Dl7JU2apSpUqVGlTeFJL+iUVGl4klQmAhR0qKUrXEKXnDqXyupJ70qZRrwROikted dSh/RzK3wzThoOQvDecDREk3Dzzk+AMOOEDaPvDAA4855hj8NGnSJGw0ffr0OXPmSPDLli1DTjhp /fr1qMgh2MJJl1122TXXXHPjjTfec889yAkWoCvIdfbZZ19baPXq1dhr3bp1fEjbPJhBXfl2kf4B FpJr3bo1yLNAM7R2pVVbIDopg4NRWChYU4od9PAk9TKq9RWdlP2UYhFtvcEg2FFPV5roquFg01Mu nghJ3Ii/eslP2pqYaDdq1Khx48b2IoBlLXaTgzIPnBjtrLAHbTEWurLLjBqOHj36jDPOmDt3LrSy EUhUrHCVHZk4caJDgLXXXnsZyBCYTMQCf5pDLvMxKxW7z5KpljKZrFQTE6aEKEsgh7FUqvSRqLwC XZzuSOAp3/6kBs56t3KqbFWpUqVKDfcRajjeJJlP6pU1pWeQkaz5v//3/5ZQ0ZKsqYKH5GZuoSWV PNxiBEwaaqIHrYj985//fJ5ySec8OTiroqFkHPzau/g9cZQzefLk008/HSehnxkzZkyYMGHKlCmL Fy9es2YNTsJY559/PkhySsrnecEFF9x2223f/OY3H3nkERWH8+bNw2RXXnnlgw8++PDDD9977733 33//XXfddfXVV6M0wmcLFy7U/5IlS5YuXTp+/PiOHTsedNBBX/3qVy0ha7cEgh24JIHCNzhAfFBC HjUFenJW6NSDDmEsMFQDrjo+S5MaVhSVGKMYU9e8BLjN3IJiwm4UcxC9VHLWVG0HWsoTLPO3EA56 DjFbjrZAhzGYK+z5NlU2a7/99uvUqVOfPn3QlQgDXEGeOnUqBnUo2n379tUEV3Xo0GHAgAHNmze3 d7rCdtnxbK49DWAZyLihqwJNa1K3isy5lLUoy2BWqvSRqLwCvfS83wNPMCtqunWVrSpVqvS3rq3d DtxT5GD8lI/z1CVLAkPSNjzKf6yTO/O5UrIyTpLLoRV7gSUN/6mQQmP5uDCS+4NWnIHXHnvssc8+ +8jZjRo1Usr0bdu2HTJkCMACVRhoxIgRXbt27d27tzQf6lKZO3fuySefLOWryPpnnnkmeLr99tvz CSAOy598Bls33XQTunruueeeffZZjAWnQMPYsWNHjx6tAtcuv/zylStXzpo169hjjzUHMy+fu2AR EYAIcj+IqX80RYlhSULqHMAEgABVLE7hLYeaOxsfp7AObdmb4Kd0llvOlsYIKmnorPlgFNI5f6Wx SIUx/BQCdtZMSrQyH5PkYL9saMuWLWUO+2JTdt11V3XkJNq4VoSRqBgi2lNOOQWG2hcYCoKhlbrK 7sXf4Sa7qSx33KGxMpPEpIhow6eEZiLI1sKe5Zeqj0mlSh++XIG5CL3cmjRp4hUBs1z2yhpk1Ykx JZWtKlWq9Leu97wXSNvSs4wo+eV51f+v+Dkrgh2y5lcKISSwJZVykEfjGTf1ZFkqfZTyt0y8S/Ez Wnmaxc5Znf2rX/1q3gXmbqXSpUuXbt26jRkzBj8df/zxRx99dPPmzTt16tS3b9+JEyf26tXL2cmT J0Oo9evX53NAnHTPPfc89NBDMGvjxo246sorr7zooovA02WXXXb99ddzu+KKK+bPn6+HQYMGgYOO HTuOHDnSECcUP0xw1FFHmYyp/mvxS6fBkbBIYgJZHIZ+UpbPnIgFT3BQhrqcFU+daI6KWHIXDiqV WxBmAkx6iFHJqJM8oyrlMG6ZQIbTuRK1mF6IMJsl1HbHWc48qbaM4iNCPkr4ZbE2FGZBq/322w9s tWrVql27diIsIGBUxIQOvF588cV4d9SoUbNnz7Yj/fv3b9GiRX6pASLbTXsa+DaNyIgmKW6JZMal EJ5TVm1RiUxWXdJqpUofubxIDzjgAHckmIWuUm5NDW0qVar0tykJjMp6KpFDdxPJDyRhCxUJsngU 9f+FkNhla2gFiWTufJ8dIUnS0rkKH4ImKIpkbqU07ywfzR1qLg3zYU8/aSVDH1r8guUhhxwiwbuj NSt+W7xr1675Y8x77733nnvuibEGDhw4ePBgeAS5pHkIdffddz/44IP3338/orrrrru+/vWvA6zb brvt5ptvZlF36tlnn32p0Msvv3zNNdfAqd69ex9++OGNGjUCczCLjAu5lIgBcJiVaWOC0MynP/3p MAogcIgJCA0IGosKsRMA4hwMckoTMMHCv0ZVW3wHS+TTNkTVYC3kFDsk0jw4osxMlLHr3E7ZL3WD OoVmxDkcLPiWYBqkQ73xRzz/43/8D614WmO42aoBVuPGjcGujRD5SZMmrV279pZbbvnmN7/5/PPP X3fddXBWwM8///wTTzzRLvBp27btkUceqSG0CjG7SOy1/k3J0ACdMkNSSd00glmmlAjkghQfldTr taWl1Hv6V6r05yhXlKvRKwJXeUVsVtaLhaqLsFKlv2kVmajhLlB/O3AfkeHkYLkQAIWcoJVDmVIC DioxQiKltM0teJRsKk/Lr8iJNJfaNVEpHfQmr4fGHBI7Ofzyl7+MxiR4xNOuXbvDDjvsa1/7mspR Rx2Fe4444giHecoCvLp3737qqacuX778jDPOWLNmDbp6+OGH7yn00EMP3XvvvSqPPfbYc889BwvA 1q233nrfffe98MILr7/++k9/+tM333wTMcyZM2fAgAFYChmYqhVZzu67747zgn0oIcvHKwmR+BRP f2oKyoRa1GFEjMEjwcwp0twpFWyEnxL/KN2SuibUcFzIYXw2s1M4jN2IpH8TMFAYxVl1UbURwivg WUXO8gc32dY8WFK3s+CV8jGu5WMsXLtgwYJrr70Wnj7wwAN33nnn9ddfj7Ew6+WXX7569WoxxFjH HHOMnbJ32UrDCaCu7H52XCQRlYFIhYViUQYfg7BCmgXWBydi2VIN5959VVeq9KdqGxePU/vvvz/G SrltNbR5t6ors1KlvxXVEtGmF3x9RfaV5JIRZUrMkY/JpMw8vnLISChHPuYWQnKKpFXJUvOSrkq0 ckqKZdcKB0iraSiv/7fizw8HudJQXvd2cNddd9XEiOqICgOxu8Edcsgh0nm+NXXVVVfddtttyiuu uAJR5Qvs3/jGN5599tmnnnoKENATTzzx6KOPcnP2xRdf/MEPfvDjQjfffPPSpUtPKaRDeGdKJmZ6 1gW2lJmbFZXfEAJJ6nxIBbJgAnEDNFjH2X8sft6JJ4tgKtUT2NSpjHm96jei9NRQ/yV25FR6Y1GJ MeMq2ZWkCWTJdoizSFpO7DyFnSzW6tgF374Eqe0CSzZr7733BlgTJkw47bTT8oP469at27Bhg6hi Vox13nnn2Yjhw4f369evZcuWYpjHVxANDZNrwOgCG54j81EGrRjJrATTzMmpBDPrimqBqDvctuJc qdKfqm1fPO4/bj6blanUi6WhwbtVXZmVKv3Vysu7fBairK+Uj0ZktU8XnzqVWVmK/dymb0rJmipf +cpXcI9kjHt2L/52jQTJ2dkAVklLDvlItHnWxVMrh25AUrgmSg5SMrusvMsuu/ApR9l3333Vk4lx lVQN6WTrRo0atW7dulevXuPGjVu2bNnll19+2WWXrVix4tRTT50/f/4555xTUtcdd9xx9dVXcwAE AOvll1/+9re//eqrr373u9998803f/nLXyKwSy+9dPny5ZqPGDHCW08jmrlB5X6QocQocKTAgNrX sR1K/8UDo08jlTJuEMEpaw/lQB8OJX7FTZxLbCqVtvXwFDf1OJBDg1LqKES3mZhKWc+hcVUMXUoA syh1p6xC3XLUlXbZBmWP7Ahnsh1haIB1wAEHtGvXLj/TsGrVKoGFVk8++eQjjzyCUEUPYI0fP75v 375t27bFvsVHJU0E067ZR1ucq8KOUzY0aAWqapMulCAkhlaRT12td7M45LC8Yuv1nkaq76FSpT9J Lp5SbkH4SekOlrJepZ3i39BFpUqV/ur1n77m5TMJTwqU/yQ5ePE/Nn3eB4Cgj+yLmSRdkKQiAUuf qIibVs7yJAlbq8CZnJ0PEPNoREXCbtGihXsQH030BrAYmzZtKjcrZWUAxwFFHXjggToxivuaVkce eSTqokMPPbRNmzadO3eeOHHikiVLzjjjDBUJngYNGpQfI507d65TixYtOvnkkxcsWHDllVdiAnT1 4x//GGA999xzL7300vPPP3/jjTcuXLjwpJNOGjVqVMeOHcEEarQ6K8oDKmlb3KR8QOCQUSURS0ih AKZBBiRowTLE4DC4gxt0UkqTNM8hWuIcwIoxYEE8g1b5VNEplvgHTfRPmVXESCxKE8B2JsBuVsiG VOxvfBxaaT4N/Od//mfrMg1ldjkYTbbYRnTo0GHOnDnI9aabboJWL774ItICrwh19erV0FbMxT+/ qs9ZE5toZ10Dgqn/XFqCYz5Gp2LKDcqEI3MOb2XJlICUYlcKRQ5TiXFLbdm8UqU/UvWXn7d2Lumy jLa0UH2rSpUq/ZVrsxd8WS8rUriEh4okQllQ2pZoC1qofXgkRyZBYinEg5aAlDQMffbcc0/kFBTj xqgTrfhL2846lMi1Si5392nSpAmW2mefffLISgrHWPJxy5Yt27dvn+9dAZ3u3bvDpnw7ihFO9ejR Q+Y+ovhbYO3atWOhoUOHTpgw4ZhjjkFgqIu9X79+g4u/naeCt4YNGzZ27FiYtWbNmnxc+Pjjj2/Y sAEcbNy48a677rruuutWrVqVn3KAZfgA55m8CIiDfJ9Q5MEPoQH28rkUoQHGgEsJCps9x1JROusw blTaiXOa5BlV2vKJPwdnbZOyaPofbY2VMhWnNFF31tz04zBLsEd2ykJYTNiGhp9sjXVpqOSm5BbZ PmdxUqdOnQRHoIROAL/+9a9j1ttvv/2OO+5Yt26d8I4bNw5jEcAVebTavHlzW+mqMK4LRs9CZCbF 9GuTNJMoM8wp0866SBxyiSpLfopFlFLPYc6mXqnS+6XyAqO8u3PjKst6sZSqb1WpUqW/IXnl58FA w3Hx7Epi+1//6399rviDgMm1EnBSstSYZ1FyrQRJEjM5JTfvtddeu+++O5ySjPUQNw2VcEpiBk8I jDinhGVwCifV/prXkUdKw8rWrVvjp759+4aKkp7zZ3D69OmTnwzo1q3bkEK9Cg0cOFCJwzgcffTR OmzcuLGMjt569uyZR1nDhw8HWzyPO+64BQsWnHvuufmF0gsvvDCfJN5666358ffbbrvt3nvvveGG G5YuXcq5a9eubpQWngd11iIOVm2ZoRDxwQFwR1nCDVBQYhrKh1w4jEU8OQQptFWyBKfKh0zwIvZs B8UYaRuj3jRU6jCHOinnoBLxQSc2WkXzjGv+Ju9QmX20KHvnMA72VCU9cygQqyagLM6jRo0SmYsv vhhd3XLLLd/61rcee+wxjHX22WdPmjQJxdosPsI+fvx44It3v/rVr7o8Ej2jGFG31hWiql1MhRIZ lawoa1GhgBRZS3ndqsRYr/JspUrvl1xR5UXlYnZPcE9Tqm9NHOpbVapU6W9FeeVTw3GRlqQxyQ9M SIS77rrrZz/72SRgmRVvIYyAlxJC1bJ9kRqlSQ6YqWzCIkP/W/EDDRKqSh5NuR/hMBTVtGlTsOKQ 0W0IQsnHJ5xwwrx58+bPnz9jxoxhw4bhp9mzZ5900kkjRozASWPGjJk8eXL//v0hFPyaMmXKzJkz pXmVU045ZcKECYCM9NO7d+/OnTt36NDhoIMOOuywwxg5oKgzzjhj1qxZOpkzZ85pp52mZz3kx0WX LVt20003bdy48c4779ywYQO6Wr9+PYA4//zz0Rg4w3nYrm3btvn00PKxCwjAIoKgEhQgdQpXlc+Z ghEhqlAFqcQz6KB0yEFZspFWAQ4q2xpF3SmHKqnbOyClLSM51DMLQTes5lDb+MeHAlto2J7arGy3 vVPqk1QybVK3j02aNMG44Cn/YRNdvfTSS/BUxAR50aJFom1f7JetmT59ui1Dut7Zo147nosnA2UO Rkn/GVHFPK3dhBPPIq41ZBTPXKv1l24qNeaqg616h0qV3i/lonLLIreyUFTqqZRiobSqVKnSX7k2 Szn1dcrzlTy6kP9wEsbaZZdd/vmf/9khSMJPXyz+26BKSOt/Fz+OpYl0KAuqcE76TFbWlYYsunKv QVRK0AN9+vTp06NHj9atW6OlFi1aHHHEEccee+zixYvvuuuue+6555JLLlm4cCH0QUv45qyzzkod eMnfZ5555gUXXCC78zm+UL5chZwkdRmdG3gKGLVv3x4VQa4TTzzxvPPO0xbDOaUtxlLBcOPHj580 adKSJUsuKrRixYrTTz/91FNPnTt3rn50jvzwBMjr1KlTPqnEIhZI+AAKYCPxlOARQLBAnRHcCA43 gcKgAgIsAIRwiXZgSAkdxD/OzsaoHrBQCXmolNikCUu6FW1upZ2PwwCKMrLFplQ+RdOVUTSkoHAA S4dmaAcZMxOl+St5GsuFgbD32GMPOwikVq9efeONN1533XXY9Oabb4ZZZPuEDvLai6FDhwJTmGuv Dz74YHymuX4CWJZgiHolOOaZAFpClkOcnQqMltrsMMp2bHaFV6r0Z6q8qNzH9iz+CH0q21B1EVaq 9Deh8u4Q1de3L77VLu3lgZPkl3oeQSkjyRVdKRnl46TkEhrkP5V8U4ddqtankls+WWN3xznkkEOa N2+OeMDQgAEDwE3+bz8LlLnjjjsef/zxBx98EOjMnz9fClf5+te/vn79eviFjZQsGzZs4KmUy8HW 5Zdfnm9QXXHFFfL9Qw899P3vf/8Xv/jFa6+9dv311y9btuy4446bOHHizJkz58yZA6qQ1rp169au XavtZZddduWVV6auOQJbWghvYTLQBtegGCAzT5Ns0qSJEFmaxA+nhC6RzIeAyoQU62ACbkp8AxSg T2lxNigW1lHqjVGJZgSfBNOpgFfgSZMSHfAHY9hL81BUQK1sord0zq6Jtk6pI5s8VrRN9gsWO8xn uzVmLHBQmQ3llo2277vuuqsd/FrxX6iAJji2cfD32muv/da3vvX000+/+OKLTz75pI0Q5NGjR/fr 14/b4Ycf3rFjx+7du8Po/KiYQQnGGajELKWriBJYs1UmJlbBrrTGBJwS59TLsJfbEXuMlSr9qdra xRO7y9g9LT+Sp7INpdVmqq7MSpX+2lRLOJte2CoydOpyUvL6v/zLv3yx+EnJZPdkQZk1UCUdOvxM 8eecOajnaZbcrKFSsiSZUhOnGOPmUBPCWJrL0BKz1CvjKjHWlClT4Au6mjRpEn66+eab85dtYBDo ue2227797W//5je/efnll++77z5cdcMNN1x66aVKufw73/nOq6+++qMf/eiNN9544YUX5Pinnnrq Bz/4wVtvvfWrX/1Kq9/97nc//elP2RGYJtdcc42eMZxWaODee+813D333BOGg25Ii5AWSlDBWMcf f/wJJ5yAzPCZGZozYrAWZIldKNldSAEBgikZCA04y5I4h2yAQuAMAMUBN0Cu9MAu8lRwTu25UQgp lIY2Qk664m8HDa1/pzTklp6djY9DI+ohY+kkPnbEO+99993XXmRrbF9wpxxUQ9vnYsgXp2woqMJJ 3bp1y38p6Nmz5+DBgyHvxo0bH3vsMXsk7G+++eazzz4LWJHxwIEDjzzySDytlR1XtmvXjsW4ucxc DC4SYQxjKbNwo2c5kQkzcrOErDrLEedaWDfpD4UaDt59tVeq9Kdq2xcPcvK6+PKXv5zKNtTQ4N2q rsxKlf6yJQ/Vv4zL+pavbRb5TLajfy7+pIkEnIosKPuiKxVlnnOwqwSeSEViZo9nuEq2VpdHd9ll F+nZ+7z99ttPUv/a17526KGHgqpZs2bNnj1bDs5//VuxYgVyuv/++2+55ZZrr712w4YNMEgdFX3z m9+Us+Xv7373uz//+c9h0//9v/9XPY9MwNNvf/tbIPXv//7vjE888cRzzz3HKNe+8847/+///T+A BbZ+8YtffO9733vllVd+9rOfsfz6179+/fXXYQHAevjhh7/xjW888sgjMAsrIC2H+tE/VoNisGz5 8uXjx48fMWLEsGHDRo8enb8zbTmYIKxD8j1tGXYMxAdAUAMyFMAk5sqSKmBETsGL0llDbngi6IYq 4kOxU3xIb9rqR4X0oHO0FGcWnunBiMFl1JINVdpTFVsf6CHXg02MEV2BJMvPls2YMQNuzp8///zz z7/qqqtsxC9/+UtbYwtsnHAdd9xxxx57bJs2bY466igkPWjQoMmTJ+vhwOIrdy4VbKfzrF1JphqF 88zW6qxCnRFZiqQ4sBcBqC2KBFnYQ1f09ttvb3mFV6r058t1lUvLa3y33XYDT7vuuivGyu/L1CsW JZWtKlWq9DchL3j3CBXpSvaSa2ViWU0qVZfq1FVkQYQky5ZPOJBTUnJysLYsScmaJCVDMRZ1Fg1R yAEH1P4wqrd66OrII4/s2LHj4MGDp06devLJJ2MsdCVtS9jXX3/9iy++CKQeeughXKV84YUXvvOd 7zz55JNYRyV/0wZIwSmSzh0CplBUHp+8/PLLCIleeumlH//4x6+99hqocupHP/oRC6LCTD/5yU+w FyzTYfp/4IEHkJZRNH/jjTdgHH/QwHj33Xffd999Kmhv7dq1S5cuXbBgwZQpU3r06NGiRYtmzZq5 kwqCSCa2FMwCB+XTrDAW+iGsEO4JUeEe0MPTqRKJ1AtGanjgFDdSd7ZUjcI2/USn4cwhD7QyAYeM Oleik9AVqehKQxtt5jbdTtkyG5RnWjZRnxzY7axr4Ktf/WoeROWpFXiyaxD51FNPXbZsGTAVNNT7 zDPP2Lhbb701v3axqFCe/4lYhw4dUJq0ZCyZyeXkIjEB0zAcVLJqI+byEwfzNG12s83kE1JisXyn krqsV2lPAZZK/V5UqvR+qQZKxfWmDFp56wihlA4pREU5jMpWlSpV+ltRXvOSlmzqToGE0JJcG1SS 6hxKhJ/97Ge/8IUv8AFVZfKTF2VHFj4O+Xz+8593KFkqA2RJ23oDWE2bNj3iiCOUjRo1kmI7d+48 aNCgUaNGTZw48aRC8+bNk4Pnz58PYl5//XVU9OCDD+aHqeRsuPPrX/9aiaXeeuut3xeSTQNJ6Apy ASwVqHTHHXfI93Tbbbd985vf1ApFSf/Q7ZFHHtHntddeiwCQFsurr75qLCWugl/qmMxYOoQL7MBr w4YNutIWmcGsK664Yvny5bjQ5MeOHYsz8hwOf1i4eIZcywhHUr5TNUSq+4EG4RJJElWW2DcDLJUQ BoRSD/dwIFsQ6cchN/xBqYSowmdlK4OSCouBbBYaxk977LHHgQceaAkqOgx4QWpuenPIp3Hjxq1b t+7evXvfvn2td/z48Zhp2rRpc+bMWblyZf4vYVDY3onYVVddde655y5cuBCHCZQdb9u2bcuWLWGc Cbg8yGQMYV1kqmE+MjeWQJXSHFQ4wEfhzbqsEVeR3tgT5zL4paVSpfdLBSk1vKi9IsBTHs+rK+sV i5LqW1WqVOmvSnl5U8Pxpvf3UpEsJcMFsNwpZFYZFy2houRjKVCWzaeEThXZvPbUATlJgcmRlFY4 DJDpkAOjOupyf9E5rkJXBxxwANiSwrt06TJu3Lj8j7/jjz8eXaEW0HP99dffcMMNd955J6h6s9CP CqngJCXAwj2/+c1vcBUhIVBFqMshxvrhD38IidatW3fOOefkq/HPP//8T37yk1/96lfaqt98883n nXfeqlWrrrnmGigGm55++ml0xecXv/jFL3/5S53r0ChI65VXXkEMKC0+gOyFF1549NFHb7rpprVr 165YseLEE0+0kPzvwubNm3/1q18VB2sXAXFItAkE4INgBFSCFGIrgHwCEyz2wllloCrxV8EW5Zeu asC1ibQ4aJWSpWSRNGchZ3VeSofBFxWtWOyRNGCDdt99932KH0t0GZi/XbbvGc5eOxv8Ouigg5oU fwiyRYsWljxkyJABhSDmZZddJjI27oknnoDFwnvxxRfnRzEWL1586qmn8rHdhx12mEH33ntvY+Wr 7iZJQmEgpblhOxZDW7syayGr26H4I4ypu4BRVIJg7YKcaNdf6pUqvY+qv5F6pbi55Rbn1udwa6pv ValSpb8e5bVNDcd1kqWQkxuE0l3APQInSXJKKTDZLnQFGlhQlxJpKSVgeVoijNGhVrrimecxTrF7 h7fnnntKpbLy4Ycf3qZNm6OPPrpTp07HHHPM6NGjFy1atKwQWLn66qs3bNhwzz33oBl5WglooBXW yfelVIpPBWsfC0IlJfvvf//7PGpyFmC9/fbbedD1gx/8AEs9+OCDcEqmh1nPPfcc46uvvqpzGIfA 8lV3NPDSSy8hp2effRYcGPSnP/2p/pHWd7/73fvuu2/jxo0mYyZ6ZsdhfB566CGzhRTLly+fM2fO wIEDOxa/jIVU0KqFi4YgiDAgEGoogBUAjZCiAUwQLAATSm74IBQVkGJxij+3zTgjFXZnU1dqoqFO 1J0KYKkE4HQVi5IxDuSsqUoPGMtO5etxUBgmOrSzPO2jPcXE+++/vwWCMLDF39XSrFkz/paMLJGT gHzjG9+4++67b7vtNkG78sorMS7BLAG3v3jUpoMz/i4AHRrdKK4xmBVkNyUVl5O6CWcVpayR3Yqs 15sEZ/mTVVt7+eyK3vOCr1TpfVSgKjdPtz6HW1NDg0qVKv11aGtQRbF7uy8zyZ1uECTLuk1IeNIb 5RmMCkuyb96r5T6izAMtPhJk7AGLdOWUHpT6l62PPPLI9u3bh6smTJgwd+7cBcXvWsnB69evv/TS S6+77jowJD0jnjvvvBPQIJ7vf//7UOmHP/zh66+/HuhR4h4Uxf7GG29gHbzlEF2xF4+0fou3fvGL X+QpF7t+pHyYdccdd6Clxx9//IUXXnjqqaccXnHFFWeffbY5oAFwgABM44EHHsBPRnzzzTd//OMf 8zdD/McBisEsnQM1lGae5RezoMPkyZN79uzZunXr/G0fQYAmEn8+qFICKRYhhQh51IQPoI9dKAGI G4YoqYJRGQ6LYiRG/ehNnyFah/FxKq307BSpsNTDih54amvXTBUkmfMRRxzRokWLgw8+GBDbdNun E/tr9wGWfURXPG29XWbMRcJHDwBLMFeuXLlq1ao1a9Zccskl6POqq64SnPyvBfaZM2cOHjy4X79+ 48ePb9Wqlasl14lOQoGWYEqMDnVrkqbKaP4Rn6w0xKnOP4dWh1BRV55jpdzGq6BSpf+ayovKTc/N 0C1OpbiJNqi4HTYoluoirFTpr0rlXWAzMcrispHsJTPJ0PkwyF0g78OkPQkvaTukxSit5qFFcdOo SWKWeuVCbR3mPypz0Im6jKtDt57ddtvtgAMOaNOmDbTq06fPsGHDJNd58+adc84569atAzS33XYb UsFYKg8//DAYurYQ0MlX2gHW9773vddeew30IB5oBZ5+/etfM4KnPFgCVewIDFH96le/wkAOVTDW W2+9xf/ZZ599rJCKbl966SVjXX/99bL+8uXL58+fP2fOnHyShbruuuuu/O1nhIfGbrjhhiVLlixd uhQxIDNT0rP5PP/889/97ndNg7PJn3feeTo5/vjjMQSahCMiI4A4YIdNvzvlECKw4AC7wI60wIGy 9uSqkMOSgbJNUCNiZInUWTCHPklF/zqv9+EAQZx1qtZjASvxCbs4FT62vxCqcePGTZs2VdpBl4Hm rg37aBNt7t577w3CrMth8CvdqmCyY489dvjw4QMHDhw1ahSGPuGEEy644IJ77rlHnEGzvRZDRrs/ ZMiQdu3a6YGMbg6ZjEvOoaC58Bwa3VSti900iGdOCZFT7CwqPKlkVmXo6hPF/+WMcvGXek9jpUqb aWsXSex5d5r3G+6HxPKeSqvNVF2BlSr9paqWQIoXcCqUutQuiyeNJeXnEYIE5gYh1+Y5VizKpD2W JD8VbrmhuLOwaK4uJe9T/AGcXYtvfUrDcrZDqbd58+b5OUqZdcyYMVLsqaeeCmsk4IsuughjAZ0L L7wwf2sZYN1666033XST3PzEE0+8+uqrCAZj/eAHP8A0hKgAE6ICW85CHJU333yTD3JSh1kOCVrl P+2jLlT0cvEddm4/+clPkNPjjz+eL2OddNJJpgQLsBHAuvrqq++44w7ABAs2bNiQ73KtWLGCJ8Ay vTwD+/a3v/3000/DNZD3yiuvPPLIIxdffDFEQ5DdunVr2bLloYceetBBB4EVOCKSQg0CkIT0v+Om v1hcvyPhqpKQSq7KIcGyUnFwqt5NWc9PORUCg1khLZsVUmEn+2vv0LBdy0OsA4s/ZCQl8NGPDvk7 dJZ9//33z0eEFhW+4eMyOPzwwy35yCOPtNHgacCAAZj1kksuufLKK6GzzbXXdnz69Omuge7duwuL a0NDnZiGUUwsdA7X9GkVJmx65BSjCrfIWa1MjJ2bgKAr6y2jJJhCmvCWSsCjLS2VKm2pbV8kXjvk lugF4mIuFXu9Ghq8W9UVWKnSX4byZr3hoO6ly06pe1uvLsG7I4SQpC75KRnUoRwWfpJBZVyHoSsO qUuoSlmtvInwV4dZpJX0vO+++7LgLZJEDzvssGOOOaZXr15dunTp1KlTv379xo0bN3v27NNPPx21 yMHXXHPNDTfcAKpuueUWZPOt4k/aPfPMM08++SR+ev311x2CKsCkDrZwEpByCLOUwCsfIL7xxhvs eKu0/+pXv0JX+Z5WPi78+c9//otf/OK3xS9m6fz+++9ftWoVwJoyZYrET0uWLMlXwXDV2rVrzzjj jBNPPNFsTzvtNIDl1F3F3/C57777HnjgAaX6N77xDVOCWU4tXbq0T58+0ApWoiu8kt95wgRYBwFA q+233x4BgKr6PWLHBDVQqvvhK25BDTChdKqenPRp71S4gYkQRoEfNf7QSdpGerB32V876Cw5tMtQ uFGjRshGHTw1adKExQ6mK0PYbqcsBFSVKKaiuaGV7Cx7F39KsmPxG6SAdcGCBYsWLRJPEcZYa9as UZ8xYwbC7t+/v4vhkEMOcXm4hHJFmYC64cw2U2UPQrlKXYTKTMmglIlxSwSsXZm4qetEKSxi+56v i/fUts9WqkQuEqrdVT/xCa+myOsl5ZaKQ1o1dFGpUqW/GrkRQCsvb6ldGpZrZTJZ/wub/sefNJbP a2QsmYykT7T0+eLjwtwjnJLwOCs54DM9sGvFDV3phF2a1JC0AlhS9f7779+2bdu+ffvmByclYJXR o0fLtfPmzVu5cuX111//0EMPPfbYY48++mh+gwpOwSO0pI6oCAw5/FkhRhTlEFfF87XXXgNh5NQL L7yQJmkLtvLFrGCWMj/xALwY9XbzzTdL/DNnzpwwYUL5mxFnnXWWiYGqyZMnM44dO9ZsGU0VV+U/ FW7cuNEhqMp/UYRuJnnnnXeiikGDBrVr165x48aihBWETin9B2sQAJyS/vMoK7IvIQNUFDd16BDB BWChTD20FHHjnM5zVsmoknqM2TiMotRV+le3d4AJIdnNwBboMW3+WqWJ+TvLqOLQxZPvnThbDFLr nBFQdu3adeDAgcIlnsIogIK2evVqjAVPzz777HPPPVd56qmnIjDYDUNz/biQ9GaqugrNWxqEUnHo VIzGCkWZv7PsWQujAMKpRJJFGLN2Rpd9XgheAl4LVZ6r9OeoBkqb5L5X3C//Q67kUg2mQvFv6KJS pUp/Hap/VctMEhX0kaskS0nRKz+JSvoEVSzsfNwdZD4Zl51/cqqK/Oqs24q6FJu8++VCKjLlHnvs seeee2obRNtnn33yqVOrVq26devWq1evDh06HH300UOHDp02bZocvHjx4ssvv/z++++HKd///vd/ +MMfIqRnn30WM+EVKEMvvvgiouLw9NNPo6hnnnnmwUKPFwJnDz/8MOJhuaXQfffd99xzz2n11FNP cdYVCPv3f//3cBW9/fbb6kjrl7/8JaQzARxwzjnnLFy4EGD1798fVA0ePNhse/ToMWzYMJiFGOAg ULjmmmtuvfVWIJXPEA367W9/G2Dlvy6a5LXXXmtRgMwa0SSmzH+1ExCxDSJI/1BA7gdVec4EBVQI YdSe0tT9fIOzSg64oXys5WwUH5bAmbrdDEg5lZ6V8UQttTE2OTPaTc6uB1ts+8glEaOKy4Dddueq 0LlOGF0MtlvzdM7oAjjiiCNat24tXPn1UeHCmkKxdOlS4b3iiivy6xviwzK7+NPa3bt3x1h77713 cM00clEV6Fj7EFPPpOKsCSgzf4PGQT04JZjeRZBKHDJbdciFq/ISqACr0p+pgpQaLiGviyivEeWW ikN9q0qVKv1FKi9jajguMkpKiUfWkb0k0SQwKp8QkISaZ1oqJIPmUxt3B4casnDQHF25cTAmK+f/ l+UzQSTRuHHjfffdd6+99nLYpEkTaHXYYYdhrObNmx9VCGmBDyl22bJlK1euvPDCC6+88soHHngg /3MQQqlArq9//et5SoRjgNRjjz2GaW666ab85//Vq1dfeumll1122dq1a1VuvPHGDRs2oB+0xMFh +VneI488ovkTTzwB3fK5YUhLiYowFkK6++67kZnmS5YswVj5Mzg9e/bs2rUr3ho3btyYMWMYjz/+ eNCwZs0aM0F73/ve9wKFv/jFL3QFs+CgaZgAmDBzc5s7d25+gFSUcCdwATdkR+hTm/7kC2wCT5S6 MogQAQWHWnGGCxyQDaPts4kcYISzjA5tjX2xreoQpOxHhUPc1J2KctZu2lZ77UpwDdg7cIyVcaHD EBvnoFhoO1dOenaIk/bbbz8A3a9fP4E65ZRTTj/9dJiV/xxgLwTZvogeTlWyH3fccYKMzFwwhiPj uqJMQ4fGquFVwYW5IA1tJlmXcbOcrEhkxNOlruKsVlmvumDusMMO5Yui/tVRqdKfquL+2nAJuRrf UzWkKh73lqpvValSpb885TVMDcebJPHINEmHXvZQSfZKliJ2r/+UeWIhfQaklLJakEvG0hZySYG7 F/9bUCdO6U2TL3/5y/vvvz+0kmUpfxWHmjVr1qZNm9atW7dt27Zjx47KMFavXr2mTJmCk9YXuqjQ FVdcIQHffPPNKArBkFOA6apC7Cxo7NRTTz3ppJNOOOGEk08+WZI+88wzJXLpfPny5Zx1grfOOuss dq3AmVZ55pTvS8EpmPXmm2/mpxyAEeR6ufhdK26QCBNMmzZt+vTpKAFmYcHBgwcPGTIEDcyfPz/P 21577TVt3yqkuTpQo3xRDHUZAmzBrHPPPRefCYgYkqCJZFhqxx13zEe3Dfu0iYZZgBcH2EThoYAX egDK5CyjTQxaOatiN1koUOJQ27KHCJewx0GZugtDaTcDMUCwUaNG5lw+eHO2RmH//b+DniyEUV3P TvFB2HYfSR955JEASwADWDbIztoFrEwQ9tprr73jjjtsNLx2DSDX7t27u0LwtxF3220311i+1CVW LkuCjIF7c3NoGuWSKZERE8EUN6c4WGmNvIqPSvmIW/lBIW35GqlU6b+ggp1qN88o9RhL5VRDg0qV Kv1lqYZUW0kYOSX3yKBIKI8iyicclMQpWYalpEwOzkpyJHHmG80SnlZO6UFdNt2n+A+De+yxh4ZO yYV77rlnkyZNYFYe1fDZb7/9WKhp06b5fdGuXbvKpqkMHDgQr0AoOIVaAI2sPLUQcjrvvPOgEl1y ySXnn3/+4sWLFxZyaubMmdBn9uzZJ554Inv+ix8qmjt3rqR+wQUXrFu3btGiRXngtGTJEgke6Ejt 119/PYS67777Hn744UcfffSpp556qfghhvxuFmZ65plnwBMfniaADxBAfm5+xowZ+jdh9iuvvPKu u+56+umnf/zjH4MqdBX9vPhprnyI+eyzz4I5UHjGGWfopEuXLuIhnQo+AAD/9ElEQVQgMgKFacRc 1g8w7Vz8vmg9acEsRuwSNwARhggxqBd4VsMvDqUPBxU8EagySiDDqXgiKvtLLobgV+BD6TIgl4Gt B9a22ObCaHWbq61OdMWZm8tGJ4yBM5dHuDkkbaXDhg3Lf2JYsGABGrY7eaZ43XXX2W57Ycdt02mn ncbHHvXt21dbF0megwJ0YKeeSytXF5meQbOoRMMhqQiXAAqjeVo+i8AKUerEHgJLhPO6oBzWa2v2 SpVKlVdI+Ckvq+KGulVVF1WlSn+RKjLCe6cK79qlFtn0X4qP/zCTROWmIFexhLecVZHY5FQ4xcEp sAWSNJFrsdS+++7LgTH98ARPjRs3Bg3O8mHXleYAyylJ1xD4DHXJlJozyqAtWrTo3LmzZNy+fXs5 tV+/fhLw6kJ4KEl6wIABEydOHD9+PN5atmyZU2eddZZUDXFGjBiR/4EoK+OzIUOGjBw5Uv2EQhMm TBg0aNDw4cMhmrY6VB87duykSZO0BXCAbOnSpTpEbKtWrVq7dq18j7S+V3yJHjCpP/LII9/85jcf euihe++998EHH7zjjjvw2Zw5c0AD6fakk06CcQBOc2cfeOCB22+/HToQ6gJVaXXnnXdiNXrssce+ /vWvX3bZZeDMehs1aoRv8uAngCL+KAEN2KxsGVAAEEgiMGEHKZ5pxd8ppUOKmx7CWLEro6Kbhu/F SwN5WMUe+ChJpUwVwSw4jmw0oTQPlkUOEYyKK8rOHnnkkS0L2b7evXvbFNshSsJld2wxKkVUa9as EfB8FMsihnxslrC0atXqoIMOykWVZ58YK1eji5NMxgRMlazR5IvF1VZhCbVnejvtpOLQWaGAXILG wTzZ1eO2JWNRLNGWlkp/y9r2xZCXjCuTapC1dTU0eLeqK61SpY+7ioxQe6GmQqnn15WSBffYY4/d i19eCGApJVHARFIpZsrzpyOOOGLvvfcOinHOKYSUJwosn//854GX3kpsUsdeGCtPvNTZYZZShxqy 6DzGgw8+mLF58+ZSsrYO5eOZM2fiJ/wBqo4uNGbMGEgkPU+ZMsVZwkkEsLp3796nT59Ro0b16NFD vWfPnr169VISutLD0KFDW7dured27dr17ds3H/Bpcswxx/CBZTiJHed16NCha9euiA3AXXnllbfd dtvjjz/+xhtv/Pu///sPCv30pz998803X375ZUxw2mmnmQB0yCOZlStXKrEXVkBsCMwSrrrqqief fPKll1566qmnnnvuuZ/85Ce/+93vfvazn73yyivXX3/9rFmzLNag5iYgwmUL7AVYkf5tVrGZNdk7 mGXv8hjG2QAZXEAPYQUloY2U7BHPsFSQqHjzXPto2CFOCn8UlNLwXxQZOQe4QYwK/zhrhWzMkD37 bsJShWloHrBz6BKyxTZUeAXWLtg44bJeEQO1l156qQCKsCBg0Kuvvlqs6Jxzzlm+fHn5y2Ei06xZ s0MOOeTQQw/VG8ZyaRnXRehypTCWOZcLNA0hwqM77LCDyZDVCQ4lFCSMiSFnds7l57ClEvZoS0ul v2Vt+2LwYvEScFn+p2po8G5VV1qlSh87FSmg9h/OG44LbXYoYcsxkpCkKP+hmQMPPFApYzG6L0il 0icwchY5ISHcA03atGmDhFikt3322UcFmR122GGMoAoWSHWMDokPVnAIrb785S+rF1/B2ltDabJF ixadOnXq2LEjbtNDfgQL6BjFqcMPP1wPTknJ06dPnzp16sSJE3FVPuzLI5BFixadfPLJJ510Eruz UEknGsrEetDWbJGW1C49qzvbv39/dXM2VdkaP02aNAlmGToPvaRzJeRq3769SerKKUywcOFCwPT1 r3/9hRdegFY/+tGPXn/9dXT1rW99a+PGjSgqj2QwXz6aXLNmzdq1ay+//HIAkS9mcf7lL3+JqDDW s88++73vfe//Ffr+97//4osvPvLIIzfeeKPloBCTF207Yp5uvjbrk4VsXCqIARbgAyRRohUjBxuN KsAEYyAjPOFGb0+VTjFCCs35KHUVVmN3VivShMWhDTUNV4JrwyWRhKGOrVVYIJQyY6VDvZmVcVWc shaYO3r0aFG1m9Z48cUXw9alS5euX79+w4YN1113Ha4CoIgqMVy3bp2oKm2uhtATLtsRmwtAbRwi d1GZlYrLzG5CPSMKSAjPAs2fslJKKDJJs3VKrLxSdi5+ISyzVUIuRpFUJuZvv/32H/7wB5WtKf6V KpGLIdeD0quAvExcb6m7PjdT7GWrSpUq/eVJqqh/DcsuSZy4R37aq/gjvk2aNEE/8qVTwEtq/Oxn P/ulL32JD8/GjRu3bdtWsjzooIPyFSvOykaNGjVt2vSAAw5QQWNyHmcOcI3yEWESodSorX6Qk1PY Jc+NJM6WLVuiHzAEkogReDFKpc7m590lWjAUuoJTUvXRRx+dTwwnT57s7MiRI8eOHQuPunXrptS5 TnQ1atSoESNGdO3aVW9ILkswH/MHYfrv3Llzq1at1ENULCAM5ZiwsLCYmAksWLAASOWX3PEQtHrq qaeUjz/+OH7CB8uWLctHjQALQ0ArTHbuueeuWrXqiiuuePTRR994441XXnklf+3n1ltv1cmrxW/N //CHP4RcN998M1IEgsLlzgtzbQQqwjqyPn5Kvo/AQT4rBAdUw67ia0aQSMM8+mIPaekNGLGXN3QV DiGPEqp48lEGvo2e3c8OgiqTYdfWhRFuJj5OGZE93Ro3Xyfn7+pKzEUYHg0fPvy4446zIzZryZIl +erVmWeeKUpnnHEG9gKygiMyN9xwg/qECRNcDzbUxeAysyOuNBvnGnOxZRNdqJmzq1rFuPVcFdJS Rs7yVBHSwKg6h+23314AHTqbHljEufjhjj/8+te/FttEvlKlbai8zSprL6pNz1PL112pWKKyVaVK lT6+2var1Nl8Mugl7U2/5Cc/kQoSgh0HHnjgV4s/YiNrfuELX/iX4v+1SaXqLAhMjuQTQkJUMpyG elABW2mo1AkfuTAPwJTaIpUjjzwSxAAdnRhO0j3qqKPatWsnB0ufSnADifr16yetoqK+ffty6N69 e//+/XsVGjhwILRyiK4k3datW6OoLl26qGgOkhilc26oS8JGY/lxcEmaJx8yhzSkfCRnLSZsShbo LKP56I2bKXEDYRDQZIYOHQqhVq5cuaH4687PP/88Nnr66afzN/XOO++8pUuXzp8/Hy6cdtppPGfN muVw+fLla9asueaaazZu3PjAAw9o8nKh/LrE9YVw27p160wYC4qJOQgpgrEL3gTL+hhL1i8fRtpN TMBSfoAYwOJsfwMc9lrFISPBIBuKofOBGmdnA1i12/ymb18xqsQZPJFpqHNzFquZUj4gJmfVWfKE TCd8zFYK0cTF4AoRXkHG1kJ67LHHwqbzzz8fQkHPs88++/LLL7/pppvAVn5Wgx3FCuDMmTPtOLrF yrbY9eMq0pvLSbc6dN0awljASJnpqVDI0mEeTaEoi6IcRjsXP6vLTaBElVRYRIZ/AEuEf1/8Aq16 GflKlbamGihtAViuMa8L9eJF9i7Fp2xVqVKlj6/qX6V50VLDcd3nR8mdsiz62X333UNamCn/9x4e Se0Ewv61+N1IbupSaYiq9myqECLBJaCKpD1KXfLTj1Mq2u62224OQz8IxigYS1sl5EI8YCJ4xwHN YCyZVSYeNmzY8OHDsRHSYpRowQfQoXwdnl0CjrO2etZJnlRpNW7cuHxJa+LEiQMGDNC2TZs23ICd hK3DfPtKb+ZpkkJhnpqbZGaif3DGjT+jBM+Yr9KfeeaZ11577YMPPvjUU089+eST999/P3hiueCC C5YtW7ZixQp4d9xxx3GeM2cO6kIMjBdeeOGdd9752muvFb/b8MvXX39d2/vuu++WW2659dZbr7rq qnPOOeeUU06BmMIFI8RcPM1NaS/ckd2sA0b5PAtdRfDL5mKLQEae1qjDBejjLq+uoR5YHLqt66T0 dJiP//5XIW5xRk7Fg6oaYKUrV8Jnir9gE+lKqYmLSkU/GjLyRHKJqgtMDwIrmFYnPgRGrfeuu+7C po8//ji6gqRgVAAXLVpkywR/yJAhOBsiA26kK/65AnNduYBr2anIYZmDoZPMyOoKjqp98MdIIgCh cFUsWpGKQ2zKrknhWPsMUV1488LhkEqlSttWectV5lpyKeaK2obKVpUqVfrLUP0r1ttxyht0eVQu lI287KUlaVvyk8vhEcxCV2WFJEiAlUdcqTsryclwFEjizJ5PBgGKQz7awp3GxV/t1b+zKArZHHro oRrCBZ1ojtLiCYmaNm2KddCStAqbmjdv3rZtWwAEpNAShJKecRIw6tChg3QLmGTfUaNGgRgcpiGB IW0HDhyoHkSTnnUIyCALwNJhmKl79+56yHfhYZOJmYm5mXw5/3xzi5s5GLFZs2ZmpSvdTp8+HQzd fPPN3/jGNx599FHYdPXVV1966aX44Nxzzz3//PPhwtSpUydPnryg+IY79lKuXbsWSWCpxx577Omn n4YXl19+Octtt92Wjwvx1u23337DDTcsX77czI2OU0Ue00AWWT8QgAxsJTYCAeAAYKngAGfRkgqp QBD7q9TE7lNO1UNYOnRV8MwXqlwbOs/lAbAYlTphd9Zem0mJa0p1FT2QJuQC4/nZ4ndrkZkLwFVh O4Ri1qxZ0HPlypXWmN/ZJ3yZHye7+OKLL7roohNPPFHoZsyYwf/000+Hs2DL9rlCSEBcPGJiCJ1n CEMHmMjkw1JiEui0FvO03kQg6zXJGKEVxY2yNHaBLZ9aeTUJcuqVKv0xci25kFyNylxaW1NDg0qV Kn08VbwF2up7IKdkGjlyl112kfZUJJjkIaVEFcaSBSlPHRxKYwSGAEeeDOGngqxqX1fnEN6S8Pjn WUuTJk2QCq7SEKDwR134jBuWcipn5WxizOeMeWCmW6e6dOmS5xb9+vVrWXwNq127dogK4iAhRuSU 70jBLzk7v8UAs7DX0KFDx48fP3HixAkTJtT+Y+HYsaNHjwZbCAlCpezduzc7JsvXrnVuafDOzM3Q hKGV5ZibmSutNODorLo1iqEmul2yZAk2Qk43FconfRs3bgRbd9xxB5bigA9wGIpat24d6lq0aNH8 +fORxCWXXALI8pPlWCpf0nriiSeA13333bd+/fqzzz4bYZitiO1a/GltZICSpXlbaePcl7ERYnAY ksAEAaywgiZIKLTEonnsYAgDuelzVucANXi6KsJSzurfWT4hJ9TCIZilwqJVvqinkg7ZQzykok+t nNXE/A8//HB7GuJcvHgxBgVSGEu47rnnHnwpjBs2bLjxxhsvvPBCcVu2bJnICB3Gsl+uCoCFblu3 bn3kkUfCrHzs6CJ0PRs9CyELtNIaS26iyYSFVETAogoMa3h2JXQ77LADwHI26ZAsUJz5OFv7dtu7 f74h9Q9H2x5x22crfSQqd8TlRC6zvFqptJSKpdrESpU+1irutA2v0vqXq3oeX3kZg4PQAzCSHWU+ mUk6UclDJmfhTugKZoEeh9JYKEpia9WqFc5gcQg75FFtg0fynEMsddBBBx188MFQCZQ4pAAZf62c RQzYS/+kIlnyNITpmYb+kRN8GTZsWKfifwViIHR19NFHd+7cGSFRvoGuobOwCZDBLCX2OuaYY/Kd LT3gLRSV51s9evSQm5GZfnJWvh88eDBi69atm+SddSlND9VZuOkJFMEOUOXQ9NRZxMcczBADnXzy ySgKEASbbr/99oceegg0gCc4ddJJJ82bN29FIcSgjhjAE6LCExdffDG6AhzaXnnllSjt64VU4Bcm y09uwsdmzZoZF7UgCfdlJblxwwJCD+q2OLdse8pzM5Imbs5qCIZsvVMcYBMuCXOUbJTOScVZdgBt +frkr26/hCtXEQdN1EWJnNVVJsOZRUNIKvgij4bFZM6cOSeccEL+bybGwpT48sEHHwxgYVPRW7Vq lcBiZRidrVdS++K/E7qWXHU6z1jWEqSzxqBVYqIkEUhkEjpuTkHSPLvi7NDZ2oKLtxya8NQPH/I6 youoeJE1KK+vaEvL+6X0vG01uFb60LXt4OeKciGlJJb3VEODd6va2UqVPi4q7rS1F6TyE3V/s9Yb cSlEUpHqYEE+BYNQhBhkR4lWTgU3DmWs8nkSHlLyD0upgyFpHnygEII4yl2Ln7/SG5DSgzqLTgJY GuqZ0VnOusqjIJ0gLT6Nij+6ki+/56kYfz3DoC5durRs2TIfDMmpGAtvSdJlig1g5VM8/BRaylfm lXoAW+CJcezYsfmqu06cIq1wmFMhsAEDBug25Gd00yOVxMqsrAgimDkLcTOKlN+nTx/dUh7PICdg dMMNN0AEGIEh5s6di5BOOeUUKDZ58mTG1atXw4jbbrvt5ptvvvzyyyEUC54AVXffffcjjzyCzx54 4IH7778/FfzB4bjjjrN24RJkW2nX3LXtrP2lHXfcEQf8t7ovYKnYdMqdHVIQdKA871HqJ4TE6C7P AaOw89e8tHCwg/AOJ/HXyhxsVp6rha4YObDbPhDGrh9lHneZj1OCZr9AcM/iO3bjx48/9dRTL7vs Mkh6Z6Hrrruu9iTwppvWr18PWOfPnz9r1iy707t3b7uTr83ZU5Tv4rEL5uPSNXlDmICKaUdF2qql N6XlmIZ5mlIRhtp/4BKlnQqZG7s16gRX5YkXtGLUYZ75iW354iqV11e0peX9UnrethpcK33o2nbw yyvQdVW7HDcRfOr1amjwblU7W6nSR6PNXnvlYb4yovRuW4VdhpBOYI0EI4XgpHy2IkEySnvyoqwp KUqNec4Eqr5SfKLnMM+u1EGGevCIA2DCHBBH1lTnSTrXcwFvuzuMJ+2yyy6f+9znWDCK3kzAKOiq SZMmKeVdAjTOcmMEQMTfKIZo3ry5/IqWunbtmkdZ2AvtKVu0aAGYkBPWQUuDBg3SEIHJxPJxMGv4 8OGTJk2aVvx0uLrmxtI5ZBk4cGA+Sezbty9g0iHa0zOwo0zJfFRMw1pMj0VdCcL0kFnVHqx17Dhq 1ChMgKigw4knnqhcWEhl5syZ+dX4JUuWXHzxxVddddUVV1xx0UUXnX/++ejKIby45pprVJT56zHI g+AawBo5cqRpQIowMUoIBmEsu1x+hqUSaHBPd5an3QcKnJWp5J7O7nogFcYccighQ3NGl40RXR4E Yhwq85gq1BImUwawAqMuADvOqGdT1QNxCHy7bFq3bo1KTy7+6pFooMxLLrnk0ksv3bBhg1LEBCp/ fUg8oRhnF0Dbtm1tSi6hXMb6LOGJDEdWYebWmCVwMGer48CTxQLFLRRlYiiNnX/YlDLz9OCwFq9/ +qeEmhJqqq9vqW2ffU9trUn9W6ao/HLYlvovjFvp/ZLgl/H3UnJFuYSUqSs3EyPVt6pUqdJHrPpX Y16c1HC8SXLtpz71KblEFsnbfblEpsFDUrU8JxdKeFIUoSsl0mKRuoBUCIknf8IWAEsTuZOz9MmT G9TgFlSiQBU3ymMwQ/MnnehBtwcddFANu4o/AJwHRekB2SjDcOwoRybmZiA5Nd+4wkzwqFWrVsGg w4rfWMpjLSw1ZMgQEENoqV+/fg4Rz9ChQ1HUmDFjTjjhBAlbOXjwYFhm5qguZCZ/59FIwEu36igt 3/iR1PPoznKswrpET2lunHXFWVcmzwdsGXTy5MlTpkyBdPhgzpw5p59+Oq6isNe8efNYFi9efNZZ ZyGMtWvXIi3lqlWrli1b5uzKlSvh15133nnvvffecsst7ADL3BCMPZL+AQGBBrdvu9yw5YWwtU2H EdzCTO7gKMHdPMSQShQ3F4bSdeKstuSUtuUoSg6ERexs4uAaKJ4H1R6M6UFALD/hssucY891pQ5Z dPVv//ZveZoFTCdOnDh79mzoCUbzc/nr169Xh7zsVo29bJl4cs7nwgKurSvHVWQX9GYCEMrEdG45 Vmf+SnUrigJhWYtpCIiVsmtlhuxllCycXZ/c+JBTmluO+pag82EqL/P8ItpHOI1K21D2KPXwk8tG mbpyMzFSfatKlSp9jJQXJ+WwfGvr1Zt34dKDDCcvoisp5LOf/SxekSMh1+eLv9fLrs5hl112kQ4B jWQJFyQzeRQbyZe4R5Pi4VTtZ9AlNgqN8YRE+uQPiRzyl0STRxm11Xkwi1GfUiMf0urQ4o+fyMqB LZI+2XUFnuRRWGY+jA47deqUh1LAqE2bNsiGsWXxg1h4CIHJzVOnTpWe84OWo0ePhlYjRowYPny4 Q0ZJXV0/ZqVng+pNQx2iKAuxTIPqHCrhOZ55rGU+zoYprVHp0ELIbNkLaKwhFxbs3bu3UQyH5wAT SsgXrVasWAGz8rPvEyZMmDFjBqLCUjcWP7l52WWX4S1uwOv8889HGxs3brzjjjtuvvlmh8gDC5pb GCvQYIvzJaFSO+64IyOH7CxccCWUgEUFNtQwy51dpeQMFfyBLVQ013kqNtqO2ztbny0jdZ2DDx3y saf2IvhrhpqwB6e46ZyPSuy6FS6BxcGidPzxx1u1lV577bVLly7FpiJ2+eWX48tLLrlErAAxZ1eI sAfiBd82mZIL2BWVR1mBpCiLZTGWQJlA5oC6snxzs2pTsswY0yrEmbaMIsknLxMWoRbefBmrIdwf ijZj6M0OK318VH8rLl93SldXylxmlHpU36pSpUofI232ysyb7J122klKSAaS1dQhlIokIX8kWQa5 ZCBGSQgt4QPMocnnPvc5Oeywww6TzOROks/UCU/koRQfWc0pyRJmORWckgXDLkZ0NjiCkPQvF9YA rfjCliQtE+fs4YcfjpNATIsWLaASoMlDI5SjjsAyRDzZsRTM6tKlCzDq2LGj1J4vsEOlQYMGIaop U6aAm6DVsGHDhg4dquIQe6n069dPQxgkW+sWOXUvBA5MI49hDK1nAxmdD7AQHGvXhD+x80ymz2KR q3VxMJlevXqNHDkSK+ADRIWZlIsWLVIiqgULFjhlVnAwjIUkIMXatWtXr16db2WdffbZ55xzzqWX XnrTTTeBDxCWH26wRvsintnNf/iHf9ih+CM5JPH//d//fbZSkO1RNtcdPDd6uOAQQwAIYsnDHm55 upOzrhCdhz/ssq4s0NKUrhmbiLdcUXrTM2cRsHHiT+bGR/N0oiSztd3KXI2mZytFz1aCJ2Gxxltu uQVEIlHRQJaY8sorrzz55JOzZFss4C4Yl5nLr2C8//i12/Rs/uZjXZZgbsEj68pCTJiDxQpF7AKl UnsEt+l5lVJbUhcKh5roGdEyJlD633nnnes/ofvQUmNe2lH5oXClj5WyO6nndbdZuZkYqb5VpUqV Pr5yF5Zl5QxZMBlI4kdC4SF1OUNqcVaec6gueUgnATK5CkmoIIZ8gnbwwQdLmYwoR16U2KQ0wCHd 6sEpCS+cFF7hoJ4HDEaRnjVklKHlKpZkaw7cdC5rqihl3IBLSAviSNhdu3bt0aNHu3bt2I1iCM6o izGfA6oAIyQkB2ulwtKnT58QmOb57g67ev/+/YcMGTJ+/Hh8M2rUKBZrNAcDdSt+aktbS+5UfJte qyCmCZNVw8ewIP4zE7GykETMckhXJm8meaiGDIwyc+bMU089FVShK5C0YsWKM844Y/HixQsXLpw1 a1Y+TOSwatUqYHHHHXc8+OCD995776233go7brjhBsY1a9Ygj/wCBeCwOtMQ+eymfP/p4uc03alD UaGBfBmrvI8ry7O2m7ACI5hwtegHPagoXRKgJIxlCFtmuw3nEmKJ+GgCU1w2LoDsWj5IdQ2AsDAN T7sPXoVaxPQQ+MtjJ2EcMGAA6j3ttNNERljOPffcq6+++rrrrhONadOmWa8ttoO2L6gdKDdWrgeb Ivh2wTyty5RIxTIt0PTgXUrrslIvDUvOermxqHBIKDRhVNc80jBBFkB2K+Kgk3q++RBSoyGqp1Z/ cXJF5VWZ8j3lFDU0qFSp0ker4q3OVm/o22+//Y477ih/yGRyGDhANhIkSXhSBbucIU+w5NPAPGZw NokTVwEFORJSaC6rEW7IAwMpLdAma3LjE4qSfeVg2c4pKVD6V7LoX4fOohAJVSJk+cxnPmNo02PU D2qRlWFTmsdTxVj6yQdJuAev8Ayrya8wqHfv3oBp4MCBSj69evWSxfkrQ11mrgfiL5enwoic+Awd OvT4448fOXIkDEIGqEgWJ2exnYquUJq6XG564A9ahfmc0pWZJFaZqhlaNecMlKdxelNCN3h0+umn A4izzz47v4YFuQhazZ49G2kxYqmHH3742Wef/c53vvPcc8899thjd99998aNG++6667HH3/8+eef f+GFFx555BH8oTnsEPwAgTJgZCuDDqXCTNABTAAszuqxpB7CSCsV14PrJNjt0PYhGGu379masLUL yVmy+y4PARFwYbRBttvE9JO2Im+qTtl9rcJtTvEUT6fg1+DBg8Xhoosuyi9TWN2JJ54oLGjSzoqe vbbjogp5dWU+htCPPk0MsbmArd18lFYXSLKoBCSLTUpjz8xFRpmGIuNUlpygFXxV64FF26AYMQKs zT4l3Nqrcmv2LbU1z9KuRMy///3vyz8+7bA8u5m2Zq/0IaiMvCvKpVKWYan3VLVZlSp9LFTcORtu uLFEnyj+56DXqgQgh8EXeU4pF0pCsog8IZEUEFV7OPH5TX+DRc6TUHEPMTpkl7SAghQooaIfORJD EM5AFewELORaPaAlxAabZE1jOYWEoAZno+tWh6SrPK+SDs1EYg6T8eeZUwY1nObswSwWgBL0Cerl VOPGjSER3JF3JWmlNJzvAPHsWPy9HVlZ4o8biuLQp0+ffv36wSYMJEnrmT9nOdsajWUOerZSuVxb TfSMA4IXcMHceLIQH00yc6UOpX9trUhpiLgRJhsxYsS8efPOKbR48WJ1SLFixYozzzxz4cKFYSy8 5XDlypUXX3zxNddcc8cdd9x///0PPvjgk08+Cbl+8IMf/PjHP3711VefeOIJIGIhIh+YxkNhJoIC eVilbl8oMFEAQ8P/FgxGcFBSAMJZFaf0xp+bXbM1gpPIkDUqxcGlYhPxpWWCSKXdNBPbKlC5nJy1 WZxdiq5AHZpkJuwq0hW1a9cOIouGmCxdunTZsmUAVBwEBJLC32HDhg0ZMsRWhl9rV+EBB7jSXLSu PftiFNeeZRo6085ilS51bspi6Q0fj5pDXgvkhRCUdFaZtbPHEn8xIZV0G071Qtt555132GGHfFaY V2WU12O0pWVLxeE9PWOkPDD73e9+lz8+nbPUcLpQg6nQlpZKH4S2HWRQlUfLKQlpvacaGrxb1Q5W qvRhq7hz1l54ZSV1dOV2LyXIZDINssnbeilEvpc2SP6QbGRldoIpwaygWEFBtU8GSV6UU5GBZOYs sajDC/yhQwppSasGMqKeZSZ5LqSVHqRnFcqjKRUgwp5kTOwhKp7oRJ5GPGAonwk6xQJoQBLJ9KYE s5wyGV0BlziHZuLDPw+QcBWWyqMshzgAe/UofjGLevXqhczatGmTjyP5aGVEORsTmE+edekTB4in 1cmv0rPQSduWaclKYTRzziaglZhYVIBMWMIZYmVihh5T/GdGJHHppZfefPPN69evv/DCCyEFnXfe efnq1RlnnAG58jvml1xyCTdE9frrr6Or733ve2ALe82cOdPqjKJ/O4sA7L7LYMcdd8xjKlMFBAEF lnwU6NAqTFuT4I4Lxv1d/t5pp514lkZtXQyWI8hWZCBLCDe7AMTHDlqXsDjrMFeOS8v1RhaeEIlV PhcuSK/2PXqjMAqRgNgOCIuisNTJJ59syTALY5100kn5bwqTJk0SrsmTJ9tH42YaAm50mwW5HLp0 BcEo5pwhEgET4GYXzMrCLS1z8CrgozQNh+aTp1OmzVK8UGrfzRKEhELoHOpcvgyGlrAlZeaTu+K1 2KC8JKMtLVsqDlt6xhI5xFUBrJzazIFqbTZpS0ulD0LbDrLLox6wwlLvqYYG71a1g5UqfbDa2mus /ApI7T5a/LKozOruL6mAIRlIypFXkuckDCkw7+PlFamogKgvykxhrBhloz2K77KQusyKLeQwzOEw qVSSk1bjqS3KkYOT8IJZ+iEVMgEZkb/Rk6SlVYylDlk0zLMikiaddWisPDpCP927dzc6TzPBQPls qGPHjkcVfxbQoX6kfJaBAwcOGjQoHyHx1wkOAGF8coh+4IhuIU6fPn0GFJLag1/E3q1btzzu0glc 00NmlTWaW5Zg/hZrdaIkJYuqEl44BeygHlYzT815igxZvjlYCxw0ChkdNCxYsABUIa3LLrsMWgGL cBXj9ddff/fdd+fHzTdu3Hj11VcjrfLL76eccor1GsWs7IsJhANcAPkkAgGAA9AANVjIWczBzTWQ Cos7u1MOeYKhQJIKWaDLw95l+aTu0rKnhFoEJ/toXZbsEC7jFQERGT1w5mZ6FNY0JTM0HB/Xp/7t rFBgqTPPPNOq165dmx/BmjVrFq4SEHZ1O+UCsCm2BsUazn7ZLNFmsR06DNxbuP7Rj0masOvNQM4a HTyxk6vdK4I/8RcQ0VDnRjpxNoEi/sEsMxdMgdKcGDNW/Y9j5WlWqc0OS8V5M6WTLZvE+fe//z20 Sukw/62hvskf8533dFXpg1N2hNTzpsVLDF1Rvii5pdjrL6FKlSp9LOQFXN5V3XDd/SUDGUKOlNsk S0lFPSgg+eEeaU/ykI9lHWkvbuqxy0mMLHKMhtJnHgtJ5OEhNJNHR8m1fCROOQxspTeCWXkYpoIw sAXy0BXO4BO6StqWkvVpCLkTmmAFvemBDxzJ4yhl+QRFqYlDGR0YSa4ONdGVet++ffNbVl26dHEW nKngMM76J4CVZ1f574Rjx44dNmwYi2xtUSZgmTjMYSBJ5gZJWZFRMnpWRNDNJIUlT3TYLUrJHuDQ p8hoKP3zt3YSBAvRMxbsV/xMF3rAE+eeey62uPzyy6+88sr8EPwdd9xx3333Pfzww/fffz/AYkce GOuKK6646aab8pf7wNa8efOswrQNJOW7obskXAxoQPrHAUoXhvs46oIL+MBFAguCVix8kIfLxkUS BtLExWDhtqZnz55ITmxFz/I5uEgERDQs0ELI8nMJucZyObkwOAsFH55kj3SYS9Sg2E7F5XT88cdf eOGF11xzTX69fdWqVYsWLYKPYoKuVqxYAbNmzJhhvzCW3bQ1pjR69Ojhw4fbbmG0BXo2eXO2agtU MZPsmoCbj2m75hMNC+RAwaaAVGLFqDQxh0oODnWYCZs8e5RWwsgoO4q57Lh98dO+pAKD3nnnnRz+ kSpTbJ5EqpTfateVDt966610G8YqUax0TsVGF+ZKH4FqW1hI3QZ50+vy8Kok9VQ2EzuVrSpVqvRx kdewl6XSC9VNP5lSdpFRIqlOzqPae/PiWUuyoPRTe7RS/NqC5ISoJBJv4kGYhCSJMsImiJDHAPKl dAgpJF0pTU5NW9DAAUOoF4+uas0NqgKzZFY8wVl+pUCSStBERc+kAptCKnzgiKF1K0MjFfTA3yk+ EnZKubZr165Kh+am5Nm2+JlvTAatCBOwsLPgANzDKD1jr27dusnNHTt2DEs5ha4oVKdbp9LQPE2J TM8oKpYgFA6VZg6qrFS4xFbpbJAROwaqLEQrpbDw4WwykGX8+PFTpkyZOHHipEmTpk+fDikg1IYN G6AGeMJSwanrrrvOYf5j3S233AKtgNeDDz546623cli+fPnUqVN79eplCDQApJBT6EpJgYMAlkMX CSzIUysMYcdRha0PKxAfdleOmENA/Dd37lyT7Ny5M0uuBKu2TPhiLenBwrPpMMuVICbZZcG0BeLm VGZiGhnIdWjayNK6LBMs5m81Ll68eMmSJaeeeuqcOXOgVX4tLP+R0K7l/yXECLAC2Ua3BNewioHM JJe34JtMXgghJzJbu8BZiEzDrEgdThGHGkAVH6TyVLJwE1WTT/SEiMVh5JRXX/lWB+iEhH7729/+ SSmzyLD/4V/WdZVvtRslh1HOkpd/OXp9D5U+EhXbWNsF+5Kvbbgk/lOVrSpVqvTRq3w1eockaSnd 9JM8KJkmkm8kQu/yJT95CIQ5lO/lSPlSEsrjq7xTV2oS6pKlnJWc0pt6KAdbyGoOcRhPiVY/kMgh hsuTjDRxVuInTaAP4RXYhJnkS9lRDk5DnigtntBEejaWGRJ/uJNnS1rhqiDR0cXfbEZLQArQ6FxD adVKleYJj3g6pQeHzupftwYNSDkFhuAai24DVXrGBOr56JCbs1jKzJVWKnSW7zB2OChEVq0UE2xh Cc6yi4C9EA0LdFaJPrU1xLHHHptfmR8xYgTSOu644yZPngwp5s2bd9ppp+X5zTnnnHP55Zffcccd DzzwgBJmrVu3Do6sX79eJX9jZ+XKlVhED3hR0ITRVtpHiV8+dlWEsQINoahgQQ0r6v4UjEsoHyM6 tIkCpcMxY8aY0syZM80T4nQq/vC21RmIg7WEV7ALEHFdqWAUqxYEOwUiSahdgdAk43qzbg74RujQ kv5nz54NmE444YRTTjklX/lftGgR6DT6yJEjlQMGDLAdNgtgQT3zEa6BAweGrnJhk+A7dDWyGFEo SMxtgUmaWAlhdiQfF1qsCIiD6SVE3KyCf95ysCdiCY56VCzlP5QAqsimeW0GhqTY4jX6R6nIsLXH YMocKqVeJZyqR6jf/OY3kIvik1M4Tym8yrSq9OHLjkSph32V0dbqVLaqVKnSR6/cVb0yJYmwkYp8 IHPIDVQ8sapJRpHd84ZesuEphchD9c8h5CE5UuaQY7RVl7FCZrKUlKlbFsilFaGHNNGVs3nWla7S iqfSuLIdIoE1+AZ25CmRPC07AiP4wq45f4BlPqETSKQM/7HzgUEsMAsJ4R4kpLm6FN67d+98IMii f/6WYFzp1kBHFv/RT7c6FwRdASPZGkXxb7/pRxkCYeapFXFzyDNRQgxK9tStiJ0Pf6GAGmFKpXHz +M3kzcShAOapnoAIUU5paETjmv/gwYPHjh0LL9auXYufLrvssnPPPTe/mLVmzZobbrgBYH3zm998 6KGH7rrrrvPOOw+EzZo1K7/4AMIwih7gpkVZphFRgq3MYyp12yQgYWj76yKJXDCBA84OAQdnpamK GwQcNmzYuHHj0Nvo0aPBkGgLpl0QFqXVubpcBjpPb4ZzPWhujXzshRhavj6NG6AhzhqKpMjbStiE lmbMmLFgwYIzzjjjpJNOmlsov14xfPhwO+uasVN42mRQV48ePXLluDzE1o7Aa3NWscWuuuLCb/gq WOgqCBjYZXdoGnnVKLN2EiKnylgljIGneq5S11AZqefBoVMqXpXli/RPyppxTrpNpTA3VGoZuLCj qDzE+u1vf1ucf5fKVpU+bsr2pRLlsFKlSh+2tvYKLO3e7H7605+W1eQDiURGyZtvZb0CWxykOsnP oczBTR6CNfKxCkiSdZySVzSRYxxGTuUxgE5U5EVssV/x25vOxl/eQhVQQ2aVd5VYBENwZkcVTqGK cFJyYUBKyS34EvQBXvJuIIynjM6uE27GBSV5lCXdwiOewAIK9OzZUxqWrZVSL89AjE74kGSvrjc9 6NwoxxxzTJ9C4ExDE8sDKlO1hKylPDQB61XXMzelCTvLJwpLiY8snlwu8fNPuHCG0qFQJ98LnRCZ mAkPGTIESaxevfqOO+54+OGH77777g0bNgApuuCCCy6//HKHt9566/XXX4+9Vq5cmT9iePHFF2/c uPGWW25RWbhw4eTJk/GQOFiIXbYpAMJAuR5KdCD1sEUeXykdhoHUuVmF2QqjIAvvgAEDMI0osSSG Ns6SXTzW6LpybbhydKu5fhyyC0gcctVx07NBjWUgUzIKH5vbunVr0xaESZMmYayzzjrLkvO54dln n43wjjrqKIHq1avXoEGD7FfHjh1tYmBXcxeJ6yFPQ+2RS9GFatWUNxsqVp1XgbAHuUwja1dmPnyU JplQmGpCFMAKrbKooKiybQBLPUPotnx6tPPOOyvLV+sfo3iW/kGllPWsliF+/etfY6x88as8Fbdt fOS0NXul91H/hQhXm1Kp0oeq4k64+asuRlIPXZF8IHnkIUqZUaSKpFVpg6QNRtmFGwetJAPO0mFS C7t0CKdUykdQ6nwi6cpZGIGHABa82LP4A3D61BCCyJehDeIAROQ8JX9sAXfUZUS0IUnnFDf4ZSyK T4vi2+iSKAzCCjK6CsmjMjG7rC+hQiK5P58cSfxKzhK/ilPgiTjAAslbXStuegA06aTgrtqvNpAR NZezTcaiyoWYeSiKkRyaP5knn9KZDyLRnAOEEis7IuAiBi+4ceAmSk4Ju+CLuYgZ1BzMc+jQofPm zUMVeUyVL7AvW7Zs/vz5+YlzsLV27dpLLrkEZoEtHPbMM888/fTTjzzyCMa69NJLoYlOLF8kbboJ KIM1IQYV+04OkUE+WQ4r4AZGEwsuuBhM1Vrgr+D0799/+PDh+EYAA8TWAmXwjU20BPFx4enBunSl n4yYa9I1w1mrBMdZpyzfhQe8GG1xHkzmC+8iYGnf+MY3ANaSJUtGjx6Nq7AjyENXtg9LuX4E3Ha7 EuCXbdW/eIq2nskyBV9p1WRFjLWXQSETMNVAUtbecGLTr62yR6IhSqTCk/L4yqnso7p+1MOXKnrw 2gz3UMPLtVAs21YaKstPG5Wp50Ol0kh5jlUiXf3Z2nibVJxs0JaWSh+CqphXqvTx0pa3wlgiN303 dMnATT/vqt3Z5TN5S1qV22QUN/3kDCmkyK0N/0mKRabnoK1OYmfMhzuECaTPpFJ91lJW8QY9DwBk X1lc1oQXKkqoJNslieIkzTXUg3wMp5wKSxE6YUwZ3mLUg9SI57Qyun604qAHaKK5DNqs+LuE4ElC 7VRIokVdeggD4ZugG346tviLN8XzqdoDKk0YZXFAwB+uydOwBlfx16pEPUk6I8r60MEpkyEODg2n dGieFq603khz9jymckqgRCyAFQizFv0LXU4RNuVsOH2GY2bOnLm4+Ps5J598MtoYVWjq1Kn5a4YY a926dXDq3nvv/eY3vwlB7rvvPnVAduONNzo7YsSIww47TBgDzcn6oQcW+xj+ZrTvJTHkMUxKF5JS W51YDvhDNmZ1wgkn6FwMGc1ZDMGWGNoFwbRq2J11GU7/rqhcdQYVOs4mJgiWbAK5/ML6As5BnPv1 63f22Wfff//96Mq6cKQlH3fccWPHjh03bpxoKM3B4cCBA+2aDnM9YEqxFfOgrcWahoqXQLlYF7nJ BImyahVi8Qrik9mqlK8XEhMYulPx54Z4apX4sKvnpZd6/NM/DNLEmx8v2DxPKpVX8X+q8jM+zcvD zYxlJYwViyG4Zax65Wy0paXSB6EyyAl4tKWlVE5VqlTpA9E2XmNO5U6dQ29n0ZU7uxt60kkyAaPc kMcGMpmEl49I+Lj7qzhL/JUs0gmHshOlnIcGpHzEIInKfCEGqSvchsDo84WwQhiLgwwnzxEuATqy poxL0h6mkQuVutJtwW8NT4a0InU9gA/+BlLX3CE3ncv0SjMBWOkKbEErh4x55mRKVq2VvCvpwgJQ 1atXL4yFonAACzYKHJgST5PhCWti14/hdEWmBLB0FZwKk4XeDIonkJ85Z5KcoZVuI8aESPyFSIUl 6+WZFZmA0BH2UupE59YlepYGWUwebQwYMABPTJ48ed68ecjj/PPPv+CCC9auXXvRRRddeOGFq1at YgRVV1xxBbq6+eabL7nkEmQ2evRozGF1Iml/5Xs7Wwr35DLABPbdZYMYXDZKFmddOXnkZkqCM2bM GKOffvrpGMuUTE80xE1Ue/bs2a342TCBCmC5QtJ/eN1wImDh4kaCJlCJj1FceErLN09Xgg4xnDVa yK233nr55Zefeuqp1mIC0GpSodmzZy9YsGD69OmGxso1xO7UyZR0LrAuRcMZ3TQil0QikFdKCZRR rn+leUKlvEC0Mnl1/nx23HFHvPL3f//3cUhD0qHewmelM3mTUxKYeh4s1ZJnoZKQtiFuZWUbqnfY fvvty18fpfIBmFMZsQSyKK0aDraprXluzV4pqo9P6n+80iRtK1Wq9GHL7RJLuYlLUeGkyP3dHV+Z N+7KGgQV/4uNp5KPtKdOZQpUwWFKXWmljgykPRxAsqOkKHuxSIdyITgoH1zJlOyoQoJUAoh81oNO HMq4UrUmsjWCQSrOyoXBEYlWqR9uOlHqVp+aqBuRW54SxZMF5cjlEEcn0AqRGMjQfEzbejXMQOwq sj5/aCUH50GXDo1FoE2fUn4oCjSkT9LK0LolkOEwDU0stGSZATIyK6cY062KVaiIofmIc5YfCHPW uCw2hYMKqZCeNRRtM8eOUGbcuHGzZs1asmTJmjVrINQ111yzfv36K6+8UoXwBxZZvnz5mWeeqeLQ WeU555yT3+Q0Q7sp8dc/nik5oB4I8rMO6tl9c1NagskAtbFjx06dOtVkMI1YBTRFKbtptpZWXgwa QvDI9ZbLIxuniSnpk6cglKEgPoJj1XlUZsnLli075ZRToNWgQYNGFf/LEl3hrTPOOANgDR8+/Jji y3OiBJ1dD7kMdGiP9OxCJXPIVZ2XhtdLIEm5WVhIhbOXgxdFqIsP7syDKHUOSp1E+MlrjVJxKr0F vNKnqHqpbglVyaPUcLxNNbhuUoO1UINpE0VtyVjkrDLfx1KxohhzWOkD0ntGOMZSseRUtDV7pUqV PkDV36PdOkNX7ukyYrKCO3uyQsROsrsck2Qj81H8lcn9KrJgMlyykcPk+xBAsj4QgQhJnxIYnpBT WeQzwjRSJh/pM+SRCgendG50nciyIRVnZWgJlfgEsOKWEfVpdPZkcaWsrH8ZVILP8ySVPC3DRsTo rInpUGkU0q1kac4yrkHzBEWFp6FVzCdTckqGVqrzMWLISW8Zl7/5mJ4o6VC49GkgzZVWZ6wELcq6 hCXB4UwqomeZ2QXx11VtbzYtnIOVGr1NmzZQY+7cuYDphhtuuPHGGwHWRRdddPHFF1999dW33nrr XXfd9cADDzz00EN33333Lbfcwuf666+/7rrrrrrqqqVLl+KSrl27oh9zs9FJ/2ELF0kYguUf//Ef d9xxx/zHt5I2VPgzqlsXNs3/0OzUqROctV5hERMBySZaqZlbl7VYUS4ni+XmGtCD3VSKYcQuMhpa rDgYy4giYOE2ETaNHDkyHwWqYDt0hbHUTzzxREtDVwhs4sSJebI1cOBAc2vfvn12TQ+21e7YAtMw JUuGVtYrDiTs6oyWn2iQCYhADtkTLmL0Qgt65iXmFB4NUTFG8ddWz6mrWJoO8zMNJF96CZdZU73+ Ff1nKt3q0G6WP/JOeXjGXj6+KidQ5e9KlSpValB5i1TJt9rd0N3x3c2V5dvuUiyyC7FTWZfIkyoC XjKirMMoBUqK0mQsKrIUB62kT6ckRUbpMxk0zyFYAIQMyqIHuU1OlX0DJVpprjfZToUDfAkYKdGM LMsYiEnaVmfRYXI2Czc4pWd1uKAiiUIHPaAQGJH/XCbFtm7duvmmXwSVbtPK0hIla9GD6UXmjw84 cE7iVwkx5CxnSw42mbwpRSzWxUFbo6jHwRoTrrIMhFmOhTgUcBI9qdcWlCybUOuWp0EzGQscMGAA pLj00ksx1gUXXLBw4cJTTjll0aJF559//vr16zHW7bffvnHjRlDFgVt09tlnL168GJlNmjRp6NCh gqMr6zKKjRAHQGDozMc0WEomECiooY4M+IhDhw4d+vfv37Nnz2bFX+PJZWC2tt5+UQmgtibXAx8N WRwahQSNmysknYc+GY0YrHHJiQOj4Nvuzp07Dx48GFGNHz9+1qxZs4u/RTh58uSpU6dOmzZtypQp EyZMQF0cQBgf/GeeLYs/Aam5mZiGDg1kydaY6zkXaixmIg4mkymJQORNC35SMStlPjbNJHMV5cGV Qy8xhyEt9USPXXP921n1PP3aYYcdvGZVqP6p0vuOOOVnkfl/hWX/uXXARGX1+1iVKlWq9N7yZtRt 2m3dPV0KlKrd2dXlCcqNPrlBPRndoVzCzl9dE6dIppHzJKFY5J7kRRlRqpAhkkcDAUEKKZC/fvSW xJmcmkcvUi83OZJb/HXIaBSd8Emi5YCB4FEeO/HhHJxSkbM1VAanMIe86PCA4jO7dBswUuGD2Fq1 agUj2rVrJzGrs9Qy/z77oB8ExmggztqaDLs1ZqWMlHpSvqkqs6IsXytzUCktDom/tqZhLboVDZRA enDoVMlMOnRW0ORdUrEpzurBuBYVmYbl8Dc6PtOPnrt3744wQNVZZ521fPny/Em+1atXX3LJJbjq 2muvzWeFeAta5YcbcNiCBQvmzJkzduxY9KkTk9GzmZd7Z+sNoV57/PLf/7vUCyNsuitBycEMkUq3 bt2GDRs2ZMiQjh07imrCblNIGDNblewmwLWbDmvRKXZNxIxoOcISWDGWULC4HpAKC3uuTCMKtV02 56OPPnrEiBFWYcmY0kIgVH6dIU+toJUSQc6YMQN49evXz0YbPU8TDW2xAqhPKzUNRrMVc+May9We hSMkUjENLw0vK3jkUN2ryaFJOhVPldCVuihxYHeoLF5PDbylrRU5610QtMrTwUCb5ozv44Oreu1c /BhEZIjf//7377zzznuO9QFNoFKlSpU+vire077Hm9rSHrrKN5Hd4qUKqUvOUMrcbvFu60kY5EbP hz23exalukryAQfpRzaSePK2XkWalyPlRZ5ysMwkV/EBDQERuTMPbPSglbpWASPixkeFBVg4lJKT mx1qWwJW8bFe7WtPBx54oJ55ZibcjMgtaTJ8w5hRdB6LITR0KI/m4Yc+8xyrWfH3lXXIjQ84yP8T NA1tJVppmD0fdXFTmhJ7Vl1GFQroXBNn0UbwIpynlSnJ3GEIEzBVq0jPPINfSnNIAHnK9zoHMboV 2PRmCVk7Tz4G5caH1Bmtq2fPnjBi/vz5K1asuOiii2688cZ77733G9/4xpNPPvntQo8//vidd955 1VVX5WvvS5cuzX/3O+aYY5o3b575GNFYBnUY2jCEq0XKz0UVPoAClm/yvXv3xjGApn///rA1y0kA dZXw6q1Tp075fdfDN321zikBcTmF1YIg5ZUZI9rI1ZjrVqmJnkXPJQGXrXfJkiUYC+EFnuzjgAED zGfo0KH5npaAzJ07d/jw4RjaTMzK0jIHc7MvApjrE9KpW5f4Z0Sju/5rL4NNn6rnNUKpgyEyZ1Ml q3BYroVPlmA5pBI3UhdMXMWfcxqya+JQeEX7k5v+q0pe2lS80P/rKnvIw6r8msMfCuWZWb2Devl9 rD9f+nm/uqpUqVKlD0rveauKkdwo88mgO7j7Prmzy5HyMRoIZskWtbRQfJM3PiySikxWSx1FenPK oUp6kIFkTbmTG0lFQMGh3nQuOeEP6Yrkv5ATI3GQq0jqYpS8KZgixQZZEIMOJb/WrVsfWXx3Kkjh rDzaokULuVNOJUiEJPLwCbuYVfpP54ZTNz2ntOUvlZoSu7EQjEGNpbk03KNHDxkavRnIQpK2g1y4 kLTSJ2mork+nAhBmi35YdB6ESs8AKBX+ZHoCLj5mJcLCmCclejCWZRqOQ+KskiEoa3EYmtSnTvRg a2xHtkZXJmnhzhpIaUcEsE+fPlOmTDnnnHOw1EsvvfSDQt/97nefffbZRx555MEHH/zWt771wgsv PPHEE4899hgCu/baa5ctWzZmzJh27drZAisyPRPQp2kbruCBhstJ5R/+4R/y/1ItxO6gVagqznYE uyghFKMIq5gSi4ADOG621ZIZrcvGBdSMYqWxC69O9GwTnQUZeXzFDY6UCxcTnY8bN27x4sWzZ8/u 1auXQ4JxFjK4EHAcP348wJozZ860adP69u1rdD2LfP4vYfbO68JKKRuR/h0qxZzMk8zHPBOQvEbI xEqWygsq82RkoThgprRlcUjs3LKiDMSYldrlxDmM5RXt1e0tU17dUV7yf6rSNlAVwIpRGcYqPxDM s6ucKhq9a8RY6tVwolCDqVCDqdCWlkqVKlX62GnLW1Uskdu0G3TyQW7oSnWZOEaJJLnEKTdxZejK KUaZPm+73fRZ2GUXdkY9SJZARErghjCkKEaeOpTzWJQSJB8VRm3lMDjCx6wAAe6RjJ3VUG6TyCVp 2U7GZWF3iDwCHzJiHqVoJUMbnY9RpGFpkhGLaGggU5UUHYIhh5bM00z0pqHUqytnzcQQpq3zlsUv vB999NHSc7du3eIDtoxizlm+GTo0AblfK2MZmhsL6eSwQgAClJgY/4LNGr6QHvTJoGRu3KKAmrOC LzHnEyKDGtq68uhOtwa1nGxKEM1e2JRMj5FU+IQCdagHzS0KWJx//vlXFlq/fv111123YcOG2267 DXh9/etfR1r52vsVV1yxYsWKSZMmdenSxYh6MG0dGs7lYWKlXFrlBeMa4KPMposPuOnXr59x6dhj j+3ataslCJGt1K29KFctjEDHQNraFA6di5+BRdL8XTwumwxnH7NSEJMrmbTCakOHDsVPgwYNwoW2 WNm/f/8ZM2bk2+7oauTIkdOnTz/zzDOXL18OsMzHTrmclCZmPnrWW3bKiAljtinTK3dQpeQtAdcq rx2z0ooYA1iYybRVXO3EzUspBJaG6qWbfTScsWxremMR27QlQcgLfBuAtaVlayo9y8/+8kWrGMNY hblm2WxEin0bKttupnp76pUqVar0sdDW7krl283ycwQV9243a3d8maBIHJ9zm3Yrd9eW+2V6ud9N PGmDZ+7+fKTtwIFEkvyddK4i6yj1yUHukZkkSJ45JdupOytPlP2rowSZkgMLH1mfkqskFaf4OJWU JgEfeeSRkIUDN9kaIuCYZGXOEjPQ0aeKhhnacPiMgyaZPDyCTfI0/GLPWXUgJf0bgoM+Qzx6k2jl Zv6ti9985waz0J40zNNiBcrkVUyGp845gAB9mgmZqmlnYmBIz6SVKbFkuCTsDEpOMaaVCmfBtxES sEXx5G/ayoCIiJU0Y+H80YDdSc4WeQtP5/x1iCkHDBgwe/bsE0888ZRTTkEYt99++zPPPPPDH/7w Jz/5ycsvv/z4448DLLy1bt06BIauoBhe6dOnz7Bhw8aMGTNkyJAePXqYof4//elP5wKT7GGBC4zR NOyyCZDpIaT27dvjM1IRRrgjnsIlmIJA4taqVStg1LZt21CUNdpTkUQ8ehBhFmuxtETDKA5zlQbs XKiMFpuG2QhwbMLz5s2zZMiF7Vh69uw5evTo0047bfXq1YsXLx43bpwpZaNNw+h5mdgLgyrtcvZI PfF38QTfE38zUWplySZD6q460o85E6MomS0fLysTpkQsb1FiCW/ZUG0th51FmYo15lVJAp4P6eBO qChlqa19Cf09bxqMm9ljibbfyu9j5bBe5dMvygSUMZb+DimHOo9xS23jVKVKlSp9xCrujbWblDvv zjvv7KYs+7p3u3EHieRjFXd5GVGqcKgiN6ijGc5u6Fq5uauzyDROlXd/bfkrk5AYJXK5RxkfFU2c lUICUlKRhrqSnyTC+scVwYvITBhJVtMhUgEcMnESm7rcnEycIfTjlA7jo0+dOCsx4yFgwcJHE6ld fpVKw0PojWTxYBao4m8IMqhTejAcydYOg02p659bxtWztlAAeRgOTgUR+CuTkmMspxq7Htiz0pzS rSGoYI+Gn+YSZzEUOvG3ZOLprOklFMbV0Fk7xVNGTyK3g+qM+s/k+cMIwIQ5brnllu985zs/+9nP fv7zn7/xxhvPP//8008//eijj6IujHXxxRcDrJNPPnnatGnTp09HWjNnzhw1ahRG0Y8+9WwIKV+y DzpkkjWgKJ5jmRWemzVr1tSpU0eMGIF1sBo+E38BTFiES3iDrXbNbpL9skYBIYeuB1eUa0y3hhAN o2cCFkguUZcZJURCmh0JYOXHt1AUi6EHDx6MrtasWXPuueeaW778TkcffTTOzpaZnl02PRPIJaoi wmar4tCmmICZWKZLXUUEEoS8FkyjpC52rzL8ZKo5DIexOLQKZTYrh3rT0CFPPnGmHOpK3VsjgEuC n9d7Pce8J/1sQ+W9ol4xUtDtPX8fiwJSLDxVari3CfXcdrp27aqSueUjyFJxK503U3qrVKlSpY+d ytui0ltnt2/3bslJoioTtjSg7lYuPzlUlxLcxNVlNRmCW3KYkrMkza6HJA/JjEPSHumHXY6UGjkn 1aUJNzlSPX06xUcak8wkLWnMqYzOocysKqRDmVj2lYN5skifwEIuBEZSuLOMcp6BOJQdOnRKogVS gMAEiH/b4sfZO3fu3Lz4A4VNiz9lI/UqYVaLFi0gSME/tT+zI9FqiwA0lHE5h9icdahJCWQcNOQJ iYyuNOf0CeZMOHZzCE4pKSSRHnRrwhZu5sSHhaxXcGyKIIue+GuYOCQyZNUOsynxtN1lbranDgFB dsTkjzrqqFNOOeXuu+/+6U9/KnG+9dZbP/zhD5944ol77733hhtuWL9+/VlnnXXCCSdAE0Q1adIk jDV+/HjJUjzN0Ci222RcV64uKVZpCPselhUNKIOuNDTQlClT1AcOHDho0CABEToL1IMpCYhZWZTe rMveOZtIWp3d16ezGdG6rE6dciFlsbUnPMWvUqkzCpdoi4ndNCLGOqYQirKiRYsWrVq1Kn/TeuTI kcOGDZswYUL+kA7uND27ZpnhUXMQMbPNpWi2xnXNU1nJxDIBo1sOqTCKT3bBFnDgqYyRQlSUSm0N mz4r1AQ58YFTKCq/pMXokF29/LSRPwev9EBMVHym1wBDf45qeLUJm97z97HySWI9JJV183HxvPDC C7bPYfohDdW5lZRWnqpUqVKlj7tqN8XinqV083XXlody73bTd7+TtHKXlx4cuu87TIaTGNRZgjs5 6z6uB3Xipq6UHfnkfbx+lM5qIsWSOjcDSXW6ZZf25Kewl4bqslfSGLxgN5BTybIRuxI6KDmjGc7B DsgSKpKPEQaL/CcXaiI36zaIpoKKDjnkEJVkSnapF5/BBZilB30CAj6M8mtSrP6T6UkdlOiWHdXx J/VWhUwDh4XAOMvNzpqPCTNyQ3LmYJKZf8ltLEE3df3zFyuBSjCFSxhZSHCSd22fUxYiStkLEjRl kredkst5qpBWZCP0qRN9krCgn/IJFsb6+c9//otf/OJHP/rR9773vaeeegpmXXjhhcBo1qxZJ598 8pIlS5RDhw61Op24bPSvIuDmYFCZnnLZGIjMUBzat2/fs2dPDWEN5RPGjh072lBzNrE4Z9MZxR/+ 5vcyNBcTa881qedyLS4542b5sVup0SkOubDteLdu3VCUocHTjBkzoNXKlStXr16Nro4//nhcNWfO HMbTTjvNYqdPn256HTp0sKH2y77Yd5eTtVipaehT/3kF5bIvw640SQ4ubOITNrIXQassU5mXYSZc 1knFoQp/8BS64qMTOOVVHKNDdhWwlVZKlp2KHyP1elcJXf3mN78pbgZ/rnInCU6pb/b7WBSwy088 sCOnHXbYIZiFbjGZGJbwxyFcFQs3qu+tUqVKlT7WcsMitzD3Zfdrd3+ZwP09ucdN2aEySdFtnV0p K8i+0omzaSWRyKMSRrIIN6ckiTIfJKMkbccZH+SRDI5xaFD2gBofxJB8qSslu0PZCz8llerNEDDI oQQJQWCHDs1Kh0BE2mPUPzs6kfLlwsCQQ/1wAzfqjHqQtkkrYAShwA1jmIbPoYceCjUQlbNOOWzZ siUsYOSsh8CQEXViDkrNtTWEulIylpJbtGjBmd18UAKi0mGmRDoJe+mHchiognrWQjrPwy0xIUt2 lmdWwW4LbJCgCaOIkWDm8Y84C5rtkHelYZJ97Sx/cY7slIaCYzkgBvQsXbp048aNL7/8cr6ABbNU XnnllUcfffTGG28855xzTj/9dPBxxhlnnHnmmUCkf//+5mkC2CLTM3l9GtdYrivXjIGcJcsxefR5 7LHHyrLQKr9EJbYiY/Ia6sqiXEv8rVHcoFV+7VOsdG4342nyuQLJosjlZzhtDU2psLikyVmXkGUO HDjQuCNGjDjhhBOWLVu2Zs2a/IbqggULrM66HMJHdGWBeAsOamWSSvO0WZZso12NQm0a5pynWeZs MmbFQhaeOh+jZxdMidEpe2QVrm11Z82WzFYPqSjVndJEJLMEy3RoK4klds4USxbuUMXQDS/+TZ/f BXHeF23t97HykZ9K8I7qUWnHHXf07gKNiarDnCodMsmUtbtVxViVKlX6mGhrt6TS7q6XT22SjdzZ pWF3/1qOKrJUbujuzskEufWzy+XkMA1lbmwU7kmCSV1zd/zc2aUcyV4W0VBmJRlIWsJAEiT/NOEp SznLzWR0SxKVMg11kjzkUEPNZXHCMfKcdKsMPEneUjKLw1AIZmJnNK5+NJehc6hnpX54ytyQKB8O Qg0NDyp+3KEUruIAmOR7zkiIg4r+A0MYxXprEFRgkBwcNw76D0ipUDDOHEwyBGlWiQyL1SnJIbvI iIM+TT5wqasSCg0qLOKfLeCWNE+Jp7ZOJQ1nX2xQ/OV4W1lL6cUHWOJgdUcfffTo0aMXLlx46623 PvPMM9///vd//OMfo6snnnjijjvuWL9+/XnnnYdIANb8+fPzNayRI0cCJiEyK9ETbdPWueH0bETX kguGRWlcC2nWrFmPHj169erVr18/w+kBbPXu3RvRam4V4Q9rz84KpmhYrEMRIKHIxZNuMwplmblE c2jtEfjQRCfmaSvNuXv37uZvIfMKIcvVq1dfcMEFK1euZJxayNzyc/Mi07FjR1eI+It8SrMy21y9 eg4dWqPSBWx6VhGZT+aQaLvOKVc1/7zoiq2ovUXJcrJZ5UvSKfX06ayulOylv/7zBEs9XQmOV3Fe 9cVtYDs+yvJu8L4oz5wCVbVHZMVnhfX9f+pTn8pZF8y4ceNcaTb0rbfewq8mxlNZ30lUzLGmhuNK lSpV+mj1nrekGMmNzC1M1nGPdlsv79ru4G7cLOpuysSefOBU7u8cJBLpRHpwQ+epIj0kkShlixCG w2QCCV6ml1BJ0lXyYUzWlJwcctO/odmDGjpRJ11JQno2EFAIOkhjGuohYER59kNBIhVn9aM3nCRh EyOmYU9zo6MiPQT1dMuCq8JYUi+K0oSRj07IoZwKazCEMhXOoKT22WHxrMsQZBo8k4ANDaf0HGhT cjBo5q9u8nDBrKw3edq0GTNiopS1QDENTdtZ9qxFE6FLcrWtNi6xonJrGG0HZSvjE3vyfRzshW5F oG/fvjNmzLjiiisefPBBaAWwXn/99VdfffWpp5566KGHbrzxRox12mmnSZZz5syZMmXKmDFjRowY cVTxZ3PMNt1+uviStetE/8oa9RQyW2sUnHbt2uGbUaNGzZ07F9kgtlmzZumnU6dO1i44Vmo+nHOh mqEQWbuQWrtrw1osPDIEnywtyMKf3RxIcDIT4uBCElJzaN++PXgyqCWYxtlnn33uueda2syZMydP njxhwoSxY8eiQEs75phjlLkwqERJ0zOTXOEC6GVl9LxMBN80DOcaNrHytSbyfMge8c+msFNm6NCE TV6TvE41J3VtlTwTkNhVrE4TLJXFpi07Z3DDvvPOO+e1v9kNgWKJtrRsW+mw/mM+JcACTwG7ep16 6qkvvPzSW7/77Zu/+Pl3vvva23/4w3df//52Wvzddp/aacda5RN/l8PtPvmJ1P/U+VSqVKnSB6gt b0mxRPlKrDznzuvWr3Q7Zsy9ODf6ME1x22/4iMcpFrdyKUFGkT9Ycn9396f0JsFI+XkkkwSjlMkk XakxbCQP1d65F1/TkUR1VaYZPfDRnL9RyKFcyNkpvemfPwcNpVhucrBkDGiAi3ypHqBRV4EjfFQ4 OFXAT+3jP2UBPDWllbStK/5Yh3OYCS7oyljOkjrPgFr6UZdrOxY/5t6lS5fOhVq3bq0H+OVUs2bN Di7+el3CovNwQ9gokWFJnyzCRVbtMABn0Ew4Mg3+oS5uZfQkVInZdihtR5K3iIlbUjI5K+naUKFm jJ2//ZWVIZE4myHA6tmzJ2xau3btXXfd9eKLL/6s0E9/+tPXXnuNZd26dfPnz0dgAGvBggVTp04d PHhw165drdQaMx+dG45yXRlXut1pp51ce6Zn8pZsdcI1cuTIadOmSb26wjQDBw7s1q0be77wZLEu GMuxUheVzWIUBKOYebApy8liyzWSmNSAbtNvSsViPvF0Xdl9W2yj+/TpYw4LFy4888wzTzzxxDxR g1zDhg3Lr0jYXzIrdStVamhfXKK5Jk3SxunZVFXyDkHFWSUHqzY3ociVnO1QmryFmFUiZrZ5/pSl sWS25UtMhb9T/HUuDiyaa2ITBTl0xSHd5tXtFKOec0PIQ6NSMUZbWqL3NEZ6S2Wz38f67W9/61TO 5oPC7bff/rNf+Gznrp0nHD/hgrUXvP2Ht9/63Vu/e+d3b/7izWeef2bshLHtO7VvACxotX0FWJUq VfpItbW7T2kvK+50brVuuG7ibr7yUG7x7sXuy+QW7JDY5Qm37/qMpS5VKN3ZpXb5g6f04BbPmY8+ JQNJWtaRaIMLOuEMKRxqQqhCKSuQCh+tjCIZsGguV3GWg53SueYyq4yVTKMJOsEBgQzOOgzryJdw hJ2DHMxCDiVpDmEjlQCKOoJp3rw5HqKWLVseVvzyZ9Go1pX0D7PaF2rbtm1wB0Poxyh8DAHIyiQN CKhdu3a4qkQ9FWc5ByutJc+uIjNnZ1TXjyH4Cx2jzps2beqQXT3+WYhSJ2T5SfDBqSgZXZTSM6nH R/SyZXbTNeBKkHERT5552L7siEHBxKRJky666KJ77733pZdeeuONN9AVxnr++efXr18/b948CDJx 4sS5c+eedNJJxx9//KBBgzCH+Zdht0FWZ8m5NvSf4dSNkksoGydoffv21UP//v1VjjnmGCWyGVr8 JWkB1xWyFPxWrVrZJsG3QBdMOCPAZIHWrufwCpXLVM/FmYogmJJl5omgzbJYNLlixYpVq1ZZUfFz 7jWhzO7du/fo0WPAgAEmw02ld+/eVmpWpqQH/diCsLK6iQm7ncohOyX4xQurRkjZCDMJBpmnaZPp BXPNmT2ztTqthIvySmRndJiNFmEOjMKbV7G25Xp5JuZGiYPDT3/60+4J7ga5M9SXW9N7nmWkT263 nX9O1/4Vqj15Kh4+vf2HP/z+D+/UTtTr7z65w9//Yxr07tPjnT/8dtasGWvXrvneD9946/dvT5k2 8xPbozRzqz0Tq/WcPitVqlTp46PN7koOP/WpT7m3uk2TG677u1u5ipu1m37uv0o3ZQlAulK6Rycr KGNPylShIqHX6ErJrh99cmNJdkdF3rsr5RtYoJQSiFF6SDrUSldJMJqzJF/GR11vegAT8pluSQWx yc0SuWTGTQ8cMIeUaVw+EptTLMGpVORmkrBzSsXhQcWPNTRr1uyI4m8XAppgDcmjEjDA6lpIJd/Q YnfW6MEd/nnipcxZbMRBDs6gDo0S5jBDMiWHcETFzM1WqYke8tBLn5oYQvMgnSVrLhScM3n9p08h EnYBDHDYLHET5+R+4SpLkbFToi3U0GqnnXaSceX1MJYLQ1fmjDgnTJhwxRVXPPHEE+jq//7f//vv hV588cUNGzasXr0aY82ePXtOocmTJw8fPhwedS5+3iKcKsImYDIGqr+KyI6XFRQiAhaoleY6GT9+ vA4RT35VKx2KCfCCOCYmaJbgOrFYnVtLrkC9Ga5ULqcSVpQUZFGajICIMGCyhGuuueass85SGTJk CK7q1asXO8YCkTNmzAjtQcCBAwfaZVvjGrMdAmUL7JH524hce/bRjoh8Ln5KwKm81DN50xCEvBBM 1UYoGZ2yHSpZgn1RsTXlojTXjyXbZT0wBpdV0opDRolRhZ0Pxdl9oASsP1MFKTX8qx2WgFUw1jvv vPOH4u8VZqwddtjhk5/YATjttMPO23/iU506tP/DO2/36nns9p/45P/8n/97r72+uv0OO9fOFo+7 0NXOn6o1TNtKlSpV+rio/q70yU9+Mh8TkNu3O7X7cu65brju++7y0kAsSnfnJC33cc7JDSru8twk ThaqJckil8siMiX/GFnipltScRYTyD2yjlOMmnCTLTQxiv6TBgyhTkn2ySL8A1UkdUlgKnKb3Awa 9MlBt06FnDgUJFaDPEOraC4dyoWBJxnRIcnW2IUxj4vi4GwqeAt7AS9lu3btpHn8JN8Tf1KRpGEW cebAM/1oBQ4cSr3Ju4z1D7eUZQ95HGIhpmr+PDEWHwthD5CR1bEkZxP/rFRdDEVe0MTQnkbq2WtB TohKT2fttaSeJ1iuCjEXbQ5mKyZHHXXUwoULb7vttueee+673/3uj370o5///Off+c53nn766fvu uw+RXHDBBaDkzDPPPPnkk8eMGTNgwAAAJEqtWrUSJZO3Hfo0nNGziaYqDpSrxViWYFGWL1BwCqjp itAM3hJPQIN4cI9THERP26AG5ZrJwh3m2k4QXFoWWC+WNDErl5ZxQdtpp522ZMkSvDh9+nREBa0s hNRN4/jjj4d6I4q/n9OvXz/rsgt2zRptnDXaXPtIerMWc8uFnUtXaYNcombl0AvBWcZMWGSyHaaU GZo/ZeZK+4KQnNXcobqzlpC2omqZjDYxIJW1x99ZFafUVXhSHFT0j3VK7qECY2rK4X9RWvu3ia5q 36Pabru33347nxXm5I6f2HmHv9vpk9t9wr+mTQ781c9/MX3ylE/9nbOf3OGTOyk/uV3D1+Gj92FW lSpVqvRByL0pnwy6NbuxKv+h+CjQfTa32qQcdWlVAnD3D9xIEsEmda2kBBY3aFKRGJQaOsUh6YRR k8CTZFPmm5CWuswqDwUIkn6MpcOkdj5Kcpaz/mURJbuuZCnkAYnMMxaMJcORPjMZbbEIZpL24gwU AIq2IRWeIRVn8/inYLYaq6Gu4JRSHo0KiKr91miLFi0AE+jRof410YnmSEhDRj2QCgtgkn258cdY 2jJadVZkJtpmkmZYtlJHJNZudXwcGsVixcfS5Es9MMZNxBJtcQhxkjpjti97Le+S7XaopCKP1552 KHNJ6NwQ9ldbQxjRxIDgscceO3HixNNPP/2qq656+OGHX3rpJYz1gx/84JVXXnnmmWceeuihjRs3 rl+//qKLLlq8ePGkSZNGjx6NSJR9+/a1ZJPXmy0OB+QyEwHzDGDZDvM3qPlzFsbEGbu0L/5sjoCb Bs5DNnjLfByanqnqKgu0IhSStagHPizHYbHQBpVxyDRcJ0a3s927d8dteTqFDgFcPhPs06fP2LFj p02bZl3jx48HWAMHDgw+5stheURnE1Xsnd6KK7f2B4tc7eZmkqZKdpOyXk2s3TbFmcQnE1aSuWWP ynWx6CoryvyzBBYV/ETsLJobl1TiT7ErUyEO6UrnbgVQJo+y/usQE26q/6eo6xDGvfPOOzAr9k9u 98kdP7FjnnHt+KkdvvHwIyfNPVmd3b8d/m4HJU/vCYtHXZtwrVKlSpU+VnI7c3fbaaed3Exze3VT dm+l8jZNKm67kp+EJ9sp1ZPpZWv1+AeG3J31kzffMgRj+gkMyaYqckx4SEbJEyYWkm8AkEyTPKR/ nehZh+pSr9GTjeLGJxPgHzbSJxxxaBQyVUaMpdQkA2ko5+UJkFYHFn/+zzS0SnYnhybPmTFTBTqa yPHyriGkfAr9HFD817+Qk94Y+RtOSbKsgbixE7c80iifciE2rXhammRpXLNl12fmTCJjOHYyW83N BOHp2WwtMw8klCImPprIzeqW4CxLdk0k7YXdTEI1HGVTWMgpuykry99K2KGSup11ljJDE8AZc+bM ufjii++8885vfetb0Oq111579dVXVb797W8/9thjGOvyyy8/55xzTjvtNHTVtfgxdwhoCcIisLZP 50axy/p3Heqf0ZSMYqrsZmjynLPFlqwTQbMdiArTkIr42D6eiZjmGuot/ecS1aHOYw+mGJRSYeTg LB/NDSfCwbhmxd86hFCW0LFjx2OOOQZ14UuMRSeddJJy8ODB+fa9nbWb5mOvLVPwhVeH9tcWmIat YQz42lkXpEVxdnnYcUuIs+3jaQcdamhWtsw8szvmLEpmq0LOkoqzZMkpWWwrN6Whs8YsX1fsuSSI A0vCom5Ebp8u/mRkw/3iv6aSq8p/W+gTn/rE239427/a2Z3/brvtt9sOPPn3qe0uue6yo47pyv7J 2nfaP/Gp7bbfYbtPffLvPrF97QkXOtN4Wz1XqlSp0gei4l3ie9x1Srtbpxuo+6nbq1ut0h22/ibr Dk65Neeem9t9MoQcwM6Bszt+smPStq4CWKXkGJ7OaiITyCKyi9QicSbNSIo61H8wi9gZ9VPMouE3 GvhzIGDBR5YyK50joRAPi1b611V6k5Uldf4cZDI+LDWMKnqQR9k5KB1mPkqpkZuKcfWjfz6SeocO HWRQzno2lk54IqQ8i5KS9S+/ypdyc6tWrWTcfPOav95MIGk7Z0lD9dASB+vVrZkY3dxMxlqsUSUT EwT969AQKsTNNJwySVO1OwKiH3HIJBnLLUgqtREOdZucbQezd8nTZT4m/k7lwnCormeEBDXmzp17 7bXXPvDAA48Uuvfee2+++eYNGzZcc801V1xxxWWXXZZPCdHVrFmzjjvuuL59+7Yu/pKgCZuq7TYf w2VK+g8TGMJAO++8s0OnTJJyyVm7sIgwxIRZIA/6gC2hswvswqIiUJageb7TbXVKQzBShmPMciLG nDUlkTEr09Ob/rt3727mPXv2zA8xKPv16wewJk+evGjRorPPPjvffHeqS5cuaMzcgtGCnw7F3ybq 00BKdmsRRrtm5kYRE/4uKltmpbkGbKiF5EVh+8zQS8yirEU/Jpk9MoT4GEU9DiSMoausnVTsL7eE OktWZ0yFUUM9OAzYOfX3f//3n6j70dHcOqjh+I9R0Cf/6qTb2id9NWjaPmd//4e3/dvuH7bb7h+3 az6k7REDW7UZ2vnTu/7Tdn+/nX9/t/0n+Wy/3Sfzr4ZXWpla/m3Rf6VKlSp9gHrPW2GMlK+0u6uW SU69vEGru3En0+QWTCqMqbjjSwMqbuvu3TKZ3nJ3ZiTdpnSnlk0lGKmC9KBPzdmlGafkknAAH30y Si1yMMgIA+VerxVndmd5qmMLOUlDp3JW9mWUlvRvIKWeNQlCSc98NJeJpWeU4NCUWGRlGU624xwi 0USaxFJSZtOmTfUcBFRxCLMkVESVVnpj5NmmEGaS9TUPe4WllCwGlVCBWuhKD5wRmDLPsazX/DNt nnrO4zF1pXoAgqyIhUzJQiyWTFLQnMpTIpWyw7TK6nhai1KUbJ8dh8i2UhgZ5VcVp4Q9qdr1wK43 wNG7d29scf7552/cuPGZZ5555ZVXvvvd77744ot33XXX2rVrsdSMGTNOOeWU884778Ybb7znnnvu vPNOHLZkyZKJEyeiE6sWHAsRN0E2c6NkAhQscCG5clwJlpaNs+Nk8owiE6IVN4ylLjgWa8mcnbVY a7QK5GHmmb8OXc+uT3UrVdbAqoC5kjbUOaMKbTt27Dhp0qRRo0YNGzZsyJAhSpiV77aPGTNm5syZ ixcvXrly5dSpUxlhdPv27Tt16pRHj+aT147tsAQ7InrkSrNqczMZazFbFpti8txM26ZYJotdIw3D OkphyUvMvjjUv2mr8+dgOaad6JXiTKlboEH55wVbLL32tFJp4UqemucaMA0loz7zZSxy06i/gVBu KVGDqVCD6T9TzZNv7TO+7Xb8x51/9tYvf/OHtw+Z0PKgsc32H334QRNaHDym9UGjW7Uc2qlGXQVI fWq7T/qHrj71d9s3cFVJV+W/SpUqVfqgteXNLpYIErmluue6mbpfu8kWd+OG27H7rLTndsxBlnIH Zylzkor7tVuwszG6NetQglRKlk7pxNn/P3t/Gr1VdeWLv8YuSeWc/z33vrnv/m/uuGeMe08lVTmV KjX2gkrfdyKdIIKiIL3SSaMI0ikKiA1K30onogjSgygoAjbYBRS7xNgnMcZKvJ9nf3/sPIUmVaeq cv9JzjMHY42555prrrnmWnvO797Pw/PDsAM2Vd60/OAHqmNRKOu+G4TUV8YpKCrKCdLlko7aY4gW 0Ql0I6epFCHD8zoHby4KXCVUqxQnmuyoaialo4bl3VVmZIRQhcOQmEJdhI0gJzWbsuFMsVOW7bjH oFn0kgMKYBMQhjEKbMrbCxMF0qmm2oCq1F2WKZxf/F0d1LhxY7VZqzCXEAoFNJidDyZlx0q5bV6e BDwhTKZLbBMEpdeeJox20M7aBZcsMJhgWoJNp6DVi+xvKrcFspDzYCsx5DS5YVFaERNGyK9bt27T p09fvXr1xo0bH3300QULFsyYMeOuu+6aNWvWvHnzyCGwTZs2LV++nHzAgAH5uc5hw4bBZ1dccQVw yX+WnR9zOUhOkSPk5JDYa15lIdlKvqEExNqFWisavBIxG6HNYbChiUZxois/4mV1LLDGbOYyRYAF PkTu9CLD7WmrVq0uu+wyWwM/gVmc79ev30033TR27NjRo0fnd+p79erVpk0bkLFdu3YYQ+ysyLDA yXymLFbcFnMngURsXZYrsiM2Om7z2WJJrEibHYzcWuwFDw0nzH4xYi8YETFd2mqARYJyI9M3CpOV 6qWJwgtCGQc68dDYoN60sF1eZdWlj4KSVUJ1oioq5ZX2a//KF1cnnw4yFd+mOu2klp3afX/AWX8/ +JzvDz73bwedc8agS37Y94ILr2ly0v/jpJO+W1GAqr5z8unayr9TT624VANYNapRjf7UVGa0E6j8 CkW+rBqJB1Mpu8y8aiq+SMt1H6a4VFZD+GAXbXJxwFa10ED5WnFKgSRM9cKwEIOqDjSQFwzKpKIC Gag6LpUKFYiCuqLoKjBwAKGKiFFgMIjPplYAYAWjKBuO8oaDnIKyxDhiLTyGBfOqx4ALH4zluRkD xeIAHbze8qUR9wzRckkXO9QYLOc1XEuBfuXHsho2VGvrHf+FdwsMBtKGoQkWKKh4BZgdbRwzaUAV UobzeoYy3+wOVwMlM6/4xBrgZWpDEjEhsi57KhQJmkopJtkLoUN4m0IYs0KkpekYZAss0KX9UmLt JsIYxbIhOQ8UeAt/jBgxAqJauHDhhg0bnnrqqYMHDx46dGjPnj07duzYuXNn/nIOdAWRDB8+fNCg QVcWP4gFdvDcRFzliRL+7W9/O69ncmbiXjYUUUPk5eHUxQdLtnbYFB5iUDDZFCiMnWLKgYw1+lmR uRixCnKXzmrOpzsiv0nhMhBWSOFmu9C8efPrrrtu0qRJtxWEGT9+PIzYvXt3oOryyy8HFrWgmH20 9QHZTZo0sY/8sRD+2F+9ImxHSDhvg8jtpukSc8HPeQCbSAJkbbpRvOWkhdgFrbVkf13irYLnbsBs sXUFPFmLuewsShchZQrRQZX4Hv//hloGjWLt9NNPt/UmdUmOL/9mc3UygXK0JSXbVOciCKryhorA v+ItlF70nZOYg5NO+va3ToGcKv++d1LDq5r/3aDG3x/Q8IfXX/iPgy7+/ww573/ccMFZg5r8fZ96 GftfT/obA0+qvL46LSbrLNdd1FG1AzWqUY1q9KelJLXwUqckK6tK0EgClb4VMJlakpWFy5qkxUuv CBPKJaIZO4ThDU89dhl5ymExru7HD1M/1BKtGqbqkLhUePTCE4qK8qZVbOgQAgGIAgsKAMdYCxow Fs5QZekrOZmUXJU1EE9CU1dmpKYSGxLAxCwJN5QxvdQU5lDQDzl9YCLvS2iybNJAIkABYeiwo6zW r1+/adOmSjKwBSS5DAEBSqkpUBBA0BJPjFLIwTIowUTk6cVfVPzPRHxcMtC8hhhIGLIKXSqo9WJS d6uruJAiXeJmO1DCIpIUBEdreKIU9+iT0LF3tjKbyKCqD9OYnavt27cHOyZOnDh37txHHnlky5Yt 4FS+gwVsbdu2DcbCL1q0aNasWZMnT542bRqY1bf4hYUePXoAZ0JnIsfmu9/9rjrtWMJYKfPl4dE6 n/Y9p5EbLvFctUFCl+DbkUqACuI5HWaDMFjDV3Di8W/Tl2ZRJnJiQTGogrLhyGKdDSu1if369Zs9 e/aCBQssZMKECSNHjhw4cGCfgq6//vprij8BJCD5tBfCzo7ndAkmJ63UAXCqXYqwMFq4vbOVNtR2 Ww5h5CJsaU6adRmLJ7c7XEoQshHlMrldrs6SXWqpGUKNZRttyRaOqgEWnqRErnhMdjxwzajEhyQx rHxrqkgmAVvgVLJKeVn5KPHUU8uHOvSHAFbeQn37lFP9q7yd+puTTvo/TqrfrdEPB17yd/3r/+PA C/7uuh//YOgF/2PQuWdcd+l5g5pVvs9+Cq3vfLuCxSr/oZDBU79d9xqs7l+NalSjGv3/maSzvN5H 0p9aImPKpEnrcqjL1BtpNHlWhVar5Gi9wVJScPJvWZ/I5Vw8CT5qSd/aFMWSykzNJlIk5H2MkqM6 alWjCAN6gmbUHl0QgC4VS/nhmKkZD4ZgQcVSqwKSoqz2aBE1XvGZhFlkvWxSDkZRvbSmQxiekKhw KWBIEOhzRrUzhIJWpQzQIYTtVEHwC4FEgUro/OIPQutVepVbElDAQPY5nLWwbF52VF9YShkGp4IV rFEo8oaGWaaomYI10K1ly5aKOiSXT9lSoa1XNDBleFMsRUDws5b0IsokYkjN7iRQ9tEQlxEyErVS MySMJm3SpAmcNGbMmBkzZjz44IOA1PLly1euXLlu3bq1a9euXr162bJl991331133UUBzZs3z+Xt t98OZoEmLVq0EAqHqvqzp7zHynvQfEfQWXJs+M/DEAd4JYY2QvxtpUXFbUQzRxTllGLMAi4wZY2E WueTGmtaXd/73vdAisRKFztmsUd2ZOjQoVY3c+bM2267bXxBmKlTp06aNOnmm28eNWrU1Vdf3blz 53bt2nXr1g1qbNasmW1yDgXNAnMqbB/Cc9g+5q2bU2E3rUI8KWuDrnI+HSpDtPQdEs5kgcVuVH4c K65yO2AorTXm5NhiQ5BYkViaOBgiFHRQbueEVK9LoRA9fGym11jKLEdHoOxRiZ8kE63tC0WIKvip 6MLkF62qYRBhRQEeK35foYKLQCb//stJjXu2+NGgi/5xcL0fXn/2jwae9w9DL/rBgHMvHNjsf155 fgCWUf/Ht/9r8WPup5xy+mnVZgtDNapRjWr0fwVJat/97nclZbkyGTNVRH1KkkWSrDQqEadLxpfN pVpdycgSLpKIpXijoq/XEL0uq5VVZcZRirqCbZTh5AiTGdUAE6lJqQcIo8yAGkAPJvDLEM7ogn7o lJYDJkgUXaVIcaIATLAZ//lJgakAIzrKmC76LOMNSeXLdNEkN5d5o6CXMPbxip8aCQ+BTVpwSrGE rjCgUgAWm0ypoJRJGjVqBJQ0KH5mU4llB8UgTWUYKahWbUb+89mSOaBO09EVMGcWGKt58+YMMmt2 chNZtWgU8av7f2cWrqwKMrJBCGNfkLBnH81Ck74ZxcqlPdKSCA7nLZPDlokXEDaNogwuABP9+vWb Nm3akiVLHn/88V27dj399NNPPfXUxo0bV6xYAZfAVXfeeef06dPpjBs3bsiQId27d+c5ty2ZEf6U AEvZDrrKaxIEY6n03M65qoCm4/+VlSd2MNDEQsjpoPgmqgm+ExK54ew4ls4/wkSIz7ufxIQ/TFmj KS6++OIrr7xy5MiRQVdz5syxzIceekj7wAMPEE6cOFHvoEGDrCvfMLO/NtER4p5DIm5WKoB2TQCd EGTXRKBVq1aUxZBmNtqMDqTdR0KtyxDWMDaivHGy3hLxZEXBTCSWkANALbebgFTWX5ClRVmLz+5b uIGCE029Ys6sWZAu8SHBIL26ZBK7kz8sGLD129/+FkNuK/M2K+SyDmCFChhUgVcAVuUzvsp/JKzo F9+vOuk7JzXt3vKHgy/4+0Hng1Z/N/C8/zn4oh8OuvDMnvUvHtCSwqn/7fTvnlb5DdKTTzrF2ArA OuVfQLca1ahGNfq/hjxTysspkHKlRCmryrCKkIwstxKm1SXtytEKWLpIoi/nyvLIwBRmEgr0Q/hc allQPxR+tVCRQBj1j1lC8/IkZlUCcsAiEMcoOvQBC5cQBn0zcp4/uoylrBQppdS4oYsnWmMJAam8 K8qkPGGfqfJdlF5ydvCoAnaOU3AY1EJuCpoYl5W3EMV/4kNK5oUXXgjoND1O9etXfqUd+kEYMAtD 39goq6zlm6d8kKQAU1CJSzK1CMRzviVWVoR4i1ymdlqyS6sTGRS18AgfNTuVKmtH7KzKal9cklMQ THbMYi6jMIIsjKovfQP1ciZLFnC9LCBxtqh27dqNHTsW4NixY8ehQ4dee+21o0ePvvrqqwcPHty7 d++2bdvWrVu3dOnSvLiaPHny8OHDu3Xrdumll9oC1rhnFmcy33/SVmDCf/tvGHUX0gqM4EzIOdGa mmM5gXhryaXWKkQvGBSsEXlhMQo5ZlBC3o3hzYsSkBx7dlAY0XMMrK5v37433HDD3Llzt27d+vLL Lx84cGDnzp1r164FsKZMmTJixAi4aujQodqrr766S5cu8JOl2VNrbNGihS0GfznjMJDY/c6dO4sA Tb38zO1jISIv/kLt6FqCYwBaBcE7CZbJW/tFn3v4bJN18V/EtHhdQkqOEQ2U+JAgocutTTPLJMRk bHRikJopdGGyI0bhEYW8XMwLKqDKTn311Ve//vWvf/Ob35AEdVGoQKi8xMpHhF+j4q8UgkfFP+zp 3/rW/+2Uxpc1/X7/834w4Py/H3Kxfz/oc8GPhzY5q+vFJ/3f634W69STKsNOP+lb36mMqQC4iu0a wKpRjWr0J6I8EdZdVFEplwfLLxHLm7KzgiSHSpeSpsQqL0vfcm4uU8wwKcMyNWVJFhlOWWHWhVKe XbKpy0AtO4iariCDYBSkfgSyqCIuMakxqRnKoV7VBalwegO5WFB+8Cooy8pGLAeBUaZDgQV29OrK LIaoTyV0QHw2i4EU4C2W4xUL2gq8Ok7qH8SDoak3oErt1KaIwkyqZt5LNWvWDGxyqSiCYlyin1Ug +uqlQgtRUcibCcRUqROKDzzns8jH52BKnuPFyh6JMz4R0JXt0FoOb7M0FnRld5hKxEQDGRXYKj6E Gc5gWZVtogOAEk92WLZT+OwU41bRtWtXsGnlypW7d++GP95+++2f/exnP//5z7Xvvffe66+//vTT T2/cuHHNmjVA2PTp08ePHw+L5NtXZmfHFFCUY6muh6wuk+qNJy61eE46VNXCHIaQLksTT9HWWhp9 J7bObvHWinEUoXlhBVMLJiLUssOsfbdNrVq1Gjly5LJly1566aWPP/74nXfeee655zZs2LB48eKp U6cOHDgwf5/n2oKuvPLKjh07OgxG5accOnXq5GDYcYvF5NezDNFLB3ISVf5bZtBtzqQDUJ60rCI6 uenK283SeGsVebdEx8ZpOU9eRkabmwtl+XqjrDfBR3oJtRSy6SykN/aNStwIpZHELRkm6SUvHatf X+WtZNFCQhUwVE2VcSef8q1TT/vWaacXP9JewCNA6zsnXzCg6XnXN/6n/o3PGNDkxz0bnX9N80+/ +s1JYBu09r3TKH73tNNdVXBcZUgB3kqMVaMa1ahG/7lUAqlqijAEXUmURZWp++avBJ3MK2+iSORc fNKrFqVuRdnAZFi5mFDN1kr9Mr4KIenL2tRK0qsepKgr50FUagYKkw+88Iq34SkzNJU35UeFUykD AlQdhKGAzGiulByjghiCFczIsbhNTkhC2RLUM0LOIxJq9NkPxgrcYYfckEzKE07mxVJ4OuofRuHM Zz2NGzfOt5svuOCCfI+K50FO6iUfLBxmMvzM4gffLcqlLlObLk5adQUWFUQ/XRzjjF3IpvA5ZBXW kpAifjKSukueOk1uFusKBbQxSMGWIQFJ9AQBpdjbtcQHo6aaNPvIvuFawaepNbsgWDW4MG7cuPXr 1x87duyXv/zlJ5988v7770NaR44ceeGFF/bu3fvkk0/mvxOuWLFixowZQ4cOhTPye1HsmMXJLN+R mJFv2VMTmTpHkRscdhmJQ0g5SCLEZ5ERBMFELJDQARFivFQmNCOU8L3vfa/ECu6LIC2zm9re2d8e PXo88MAD+/bte+ONN0DGN99888CBA4888shdd93Vv3//K664Aq4aM2bM6NGjR4wYcd111/Xq1at3 79433XQTyeDBg9u1a9e6dWsnxGJhSqsGuUhQ/fr17Vq2TPDNiGxc9tQBc1psma7slFCgnMycijiM LMdKqTnz/HcpDiRW6lKgEittbl7ycn8ZEYoyOOJMAY8wjBfoq/K7D3QyYyRl3DB16abqvxOWwrzN qvyPv68BrApVXlydWvcGS/Y65WRXFeY7xb//ctIlvdqc9DcnQ1JffvnlV199FSAVsPa9k07+G6ox HICVf1WU1Fd3UaMa1ahG/z76eiqJJOSZUi2RZJNAky7lUEk2WTW5GOElXwk0ibgsbNI3ngVkrFY2 l+uVBwyS8VMtkuhLg8amfqRCBDwpzHAGtIFBGPVM/UYY0IQE3MlnKwg+UDLVFTVJ1cEEFjBeTUov NwIakOmCBsgtiv/8SQ02lhDPFAfYh0gYN6/p+MYTaghDgUtQEc+1iKQANj/gYZMmTVq1ahWYdXbx 91tigXJWaizKWPoQyaWXXgqKWSCJ9ZqXqQJZ1f3OVvCB8CZ02ixHAaZfojRuG2uULjpaanzGsMDz WEMxThisqS4qq8g+2i9R0ssaN0xhuDDaRFuvFSg2KZg6RE3czMiUGUkghilTpgBSMBZ66aWX8qvu JM8999yLL7747LPPbtmy5aGHHpo7d+7UqVOBD4BDuFh20pw3zvDKBpman6Yzi7XbzewdZxCFnF5k ICpPI1MGWoVoC4t1QQD/pfgZd/aNQhg3wne/+11t8IEWn1CYKItNnJs1a3bDDTcAhWAigAUyvv76 67t3737wwQcByrFjxwKLCxYsWLJkyf3333/zzTcPGjTo1ltvvffeexctWiQaAwcO7Nq1q8iw06ZN G+uFt9Dll1/evn17x4CrwijaCGObzIsw9s5a7Isga8XBxqEI+cnzRMCNlp3ivwWKj4VTyA1IWE0k 5JTFM2GJHfIQee56yqylF48JTyhiJBkldIwgCSfvq2SbfCWrpMplAJb8dALa+dbJlddXgVkFffe0 Uw0+rXhXddJ3TznpdMP0nfo3J5321Rcg1lfm+c6pp5xuXKFWfG3r+BusGsCqUY1q9B+nP5I1dCXT hTxTfuc735ETU8BkxmRYjNojRSZBJyOnjLkkTzLVEupFuujI6cZScKm+lmMxwTeEpSktTRIlRJFQ G5AiEbQBYQAKKlmJsZQcRAisNCr+lC8gApRoVc28gzFcEWJNIVTdFWDQKjWGJxjTlWUy+MMo8yo8 HLMijOKd1wPU1LOAhljmG4Sk9v9D8RvoKp+5CLmBdAUecZiy2SmQN2zYENIqYROyinMLYirfQ7cE Qhbyluv8ggjNwgEGaZqIt0FL/OEDufhg6OhFJIywTE6HD5ZsUeKgzTYh0SDRa+1sllCMMh2bmNJo Q6llgyhQVsjtIyESYfERq2Cv9LIpwnrZSdW3oqFDh65ateqpp5565plnDh48ePjw4Z/85CdHjx7V 4qu/9g5g3Xjjjd26dQMyRI8D6vTpp5/uoDotwUkBGbxi30SWE3gUDJEzabFZC8YQYcl32jC8NdAo xz74yS2AYsEZcC8QmhqjzfE2EX+MFQe+XXfddZDT1q1bLeHTTz/96KOPXnnllfXr1y9fvnzdunXb tm2DHeGttWvXzp49e+LEidOnT1+zZs2GDRuMssCrrrrKGuEq6CpfvIO3ehfUokULfgq4kPLcdHjz mt0lPgfAJcJrBdxiE/Pcg4E4QmGZGMKEgiZJ7l9q5Pj0WmZuSS2JtScg9NMb4yQIY3h00iaHGF6m CK2x1PKmqsAzdZT8g064/BdEfMK/gKSvS4p/v/9jhd+C2YqfgAfHjmvW/Y/Ck3G0/yD9QWdqVKMa 1eiPU9JZKN+7ylOmjCkhSoXJiTJssmeSbyhd8qyuMkHTlHbJ9ZZqhNSSkcNTyNjUPGrGppdc3leq 1QkVOg/ligosEoShfmuhE7ADyCC/5JJLmjdv7tEfzAJNCCvo5pxzwAsDUcBNir2qE1yFSR2KG3rN SFPpQuqW4k1Bb0oya4FZ1OAPhOen0g7N6CKBfgIvYCbeQhLAjULOsQYNGhBywAIhEpiAhyBUgJTl UEPQFYmqT1i21ogMD6wMbArYStG1FjEUQIWWZQ5wwxJcJpKcFAddKclaRK7XGoM4EwTyDC+DkE2h IBQ0zcX/BBODElvEms0iETFDnApnCeUgkVtC06ZNe/bsOXbs2AceeAD+2Llz58svv/zee+999tln H3/88U9/+lMw6/nnn9+zZ8/mzZvnz59/2223DR8+vE+fPlCp5TifObcYnvBQBHJUEB84mSOnl77l iJKWk9l0uyaMgh/syyXDOWxUjnEcZoEkZ1tsLSfnnwQxJaS2AGy1a7ARPx9//PEjR45YhbW89dZb +fPVBw4cwLzxxhsvvPACpAVOgYyg1a5du1avXn3nnXfmh7IskJHOnTt3KujKK6/s27cvIYnnB9vN ZzsS6IwsrXofs3xLI7cWm5VDbhW81ZY3l0VZiBXpRS5zk2qDkwSQslFZrC4D05tQRCHCELX0ahlH YqjN1CzoyrHnG+Dloc4OJgWV9HXJiVQAo3/9X4mxvlWHsU45/fh3tvIPojJ/8ZcKUV6h5TthNapR jWr0n0PVGU3Kg648tSdRyomoTLJJzUmdKDrkcis12RaT3EoeISpNGZukjCkTLsJHHonkq/5pCZWH vFVSVNQPhFdd1MW86QFEmjRp0qFDh/bt27dq1UrZ9ujfrl07YCtvaxQ/oMQQFSg4Qzlhlv0SAZhI SVZ6gQxCMwYiIHISl4oWIuEAgBKMEk2+wTqmUKSDljBgFh1dHOAJmFX4WyE69BVmFugok/TVTpTX cnRgsvxHfRLKFKzCQIQhYRlU0pqIKVXWWpDQoazRisipcdsqrI7DYkgfctLCHJkur8E4I0SWbFQF ORb/0ZLEWAYND4TKqtkxu1Xzp1yyFenigN0M2VMnJIeHEaZYMDXE2bZt2/79+0+ZMuWhhx4CpF58 8cWf/OQnx44dg0Iw4MjevXs3bNgAf1BYsWLFokWLbrnllhYtWpjCoTq1+InR/1L85DrLyPI5ieJk 2mycVSCO8cfJzI7zNnsXGMo3cgqoPJ856pisApGTYERDbA3PMYOHxowZw8mnnnrKEj788EMA66OP Pnr99dfzHwl3FD+gai3z5s2znPxnSRjLEOhq6NCh1157bT4TFBmI6pprrhkyZAhYCWNdfvnltt4s 9isvRHludSIp/lrOWx2JZVqaUFiLVdgCJwElPtkUcv5blLXkZsy6surwCUUBjCsvLDOQBBmSS2QI O7bDKFTe/sjAvL4yPFMYmFPksnx9lcwTcnmC5N9ERnzToFjLRL/73e8+//xzzN/8zd8ES5UTkeR7 YOUX7WtUoxrV6D+Hqj8cxEs3sqQMmLQon8qVsiQhiUutXJkcGtIlmWZIkWbr/ktRqFQ2VkaW6+Vu TKkp7aJYzqUKobSDBWqGqqBAKt5AgEpGSKK6q+iQARSiIHXp0qVnz569evVSh2AsNbh58+YNGjRQ jcCXABe1UEFFLEjxcSMlWVvUoMqXwDimFJk35TkOxGGaAVhaXUEh6lwF9xX+QEUqHz/LF07awCNM eIhEmcwrN4wu1d1l/eKDKr0MEuJJGLTGWKMcKKClww2tdQXfYDjDJW6nhim06q7lM254LBsVVGGK EhiJDP/pAy6IAlNmySufVOssn9lAFnKeGM5PAW/cuDFvXeZdmiEpzyFnIIzNteOgAPs2aMSIEUuW LNm6dev+/fvzduett946cuQILPJkQc8+++zzzz//wgsv7Ny5c+XKlXfdddfAgQNtKx/gqlhDsZwz 5pKfPBQKa7F9POGArtR+BzUnORtNOdvNK6vDuNQVn+GD7373u+4Io2K/tOC0OAYgqbU4hF27dgX+ Fi5cuGXLFnAKtPriiy8++eSTN998E3AErR5++OFly5atXbt206ZNllz+N0mLAqEATfjMo0LLli2d YeiqT58+o0aNGjt2LOB11VVXOeROdevWrSmIOW9NnQ+OE3ALyY7bGr38J7GcbBkF0dBmdZafCFCz FuvKCY88N2NWqgufEJU3CCZRzSgWAqSyHQkvxnBylywgYznGK5qgjFSTzKMtsQ6q5v/jVG3tq6++ +ud//ue6i4LyKTMmavGq6KlRjWpUo/8MKnMQRrr5r8d/70eKTKKUIlGlvBRVSlfkIUIZUyZV87Qu ZVIZWVXWVmBL8d2LWDDWJTnCl5kXsVmZoPjZIYlb2VD7FWxlQ1JOVVZRVBegQa8KChmADjBN9+7d +/Xrd/XVV/fo0aN3795XXHGFen/JJZdQZoQyAEFZTVJvVF/ggGWMS3ZQimtKjhbxMEXF7NYSb5Wo jFXGAr9U2QAmQl1QC3/MjskLIbMDN/zMi6LgJHgIHEEYTuq1KBbSRZ8pQuu9sPiVdvIgM2YVUZ7z CvGBJwamixEr5RVvEedTiVljVm8AU7xi39QqNK8osGmgyAuFRdFkin2zsCMgdlkE6GQ4lJZQ2BeW 42FIl7HkGGFH9NkXxljQa1IwYuLEiatXr963b9/Ro0fffvttMAvYeuaZZ5577rmDBw/ideUPFIIm 995777hx46699lqQziz85JgTmKPlCLFsdSYCJmwfec4kBkUzVb+EDtWBChBhxGJ1Fd+/qnwNMUPw iYCBosQ+fW40a9bs+uuvv/3220Glbdu2gYkff/zxr371q1/84hcfffTRe++9ByPCUuvXr9dSAK3g xccff3zVqlV33HHHyJEjoSugCn7Kl9mvvPLK6667Drq69dZbgbbRo0cPGzZswIABDnmHDh3MaGsc CQhVK8jW6wA7FaKd/c1aIieMXMxJBE2gLFlrmdoEIYAJH7mbMSHK+TeKTXx6USVqVR81Uk6EDdES skCiCxPLpmCBsMw2ATRyzqmnnlqNhP4UlOl+85vfgFmZ64Q2r7VOQHs1qlGNavSvkJTxjVmjlGvl OA/rqUayZEkuUXXSTBrFaPHlpcdBz/r58hZl1TRZXnZWjYKfkmdd6sUYKwVrpWzJN4k7+VqvwgA0 QEgBQBK9KgITeNBv3LgxBqqAUTAuu3XrNmTIEJXpsoK6dOkCYAEoAViqDmdQMAQAQa5XicKoUkBA CZtMVBSRuu/jG0JoiLKdYgOyGKXUGZi6xVWIAcEZ0IYuBH/wPAAFMW4KQMdYZGnADSfpm50RMaFm FkZ08Q26QtZoIsPp6KXvkg9c4oylCQsd+hcUZAoYSPFLbaMQkFcCLBQIxUNzmT1L4wBKeU4c+MNO WSCFIuiKA9YSwlsO+Mjni4u/omhHrK4CrAoSHG1iyz6zHOZn165dYYilS5du374dnAJN3nnnnZ8X BGy9/PLLYBaw9eSTT+7evRvGeuKJJx577LH7778fBOE5xOO85YdGHaH4ZjvEhM9BReTxPyctR8tZ zXJy3ijgrbSUiBuiWQ2wzBK4hvRaCB+AaaioT58+EyZMePjhhw8dOgRRffrpp19++aVanm+4g1Nr 1qwBsDZt2rRhw4b87cVHHnlkxowZU6dOFQGQsVWrVhblAF911VUu4ci777579uzZFMaPHz9o0KBO nTo55DZdGEW7XvGL/9rcIDaRM9lc21eiW/oib99tk0tyblum1nqtwtpth9AVK658Hys3iCBQ0IXE E5EnOMkD4kkNk6i6JE+Q6aDoaHOZXvuVzIPK73oimeeEt0dJTaju+j9G1d+sArDA31jOp4fVvZkU 1V3XqEY1qtEfp29MGREieU12k+Ykx2CmAKZQqosuuTJZMr0kUSBBSbUqkIKXvElZrlfIJf1kZzpI tpW7SeRu+T0WMEFd5HimzOtSJc6rkYAVFVoLxyg2rVu3btu2rRacatiwIXgBeKlP/fv31+an0gkD LGCC1Ak1WBsfVB34BiaATth3SS1AiueIcjAN3irUJ4TnJE9St9jPOyeVTFU7s/g4EhNgkXnNZS0C wqDl0KGPIDwL6d69e6NGjaw0eC5VLUOChPIKCqVAUjM7/SAtZRWZi1nGM6koIfoBYfStQstzllkw BU3lOR9EJgKGJMIMZiDl1GP6Fk6S5WezCHkYYt/qyimMSm9AD2sYl4mktdusa665Bi4BmB566KGN GzeCWXv27Nm/f/+LL7549OjR/OgoBgFbulasWHHLLbfYbq7mkAip6Ri3FntBLuycNHtOFJ4bQQzO XrzKKhCFHMucYUeRzRDeOXeMHWawwC3gQJKw40gIu0Po8ORtZc+ePe+77z4Y8eOPP678KsBXX33+ +eeffPLJu+++G4z4+OOPg4YA4tatW6GrlStXPvjggyDUpEmTPBKIw8033zx69GhHd9SoUQ888ICu iRMnuoRBO3ToIFamE0ALDIxu3ry5qW0fTxwPZMvEWVteOgYkeOfEQJciXx6wrD2XttK6tGIiOEKK sZV4atlNJKRilcjkRk4qELoyMyTIucSHoSN6MkOZeRJV6SLpJVhZFtIVnbxJKinCUJ2ooDrRH6V8 vwqBdMFwNuiEzwrp6I3BWA6lN/R1SY1qVKMafUNqiCRUlhD5MWkxlOxJLg/KgPjIy2RaliKXhPgk yvxikEtC2bZM6EnQhEnrsr8knuSeeSnL7C5pUiNRA1RuVcRjugKjtgEWSilAoOpcXlDHjh379OnT o0cPYEXN69atmyd+GAsP66TYmKsaKmFUERNxICAD1qGpVCOadFSXzKgy6QI7dGHMziC3uWdRTLlU wMwVdKX+1atXj0FwBymNhDFCmZEzzjgjtZmm3gsvvDAohxo/eUiNvpWyzBOz8FaXOJiIhdIxOswm JroQhEGTBQpgh7gxayBhRmFK40ZR0ObSGimIieGZ10bYLBK9Vsdz2AgvOOQU7CN/UoltVs4GxirI TWRqhGE5UeWwki/sotSyZUs7NXny5NWrV7/++usAisr361//+le/+hWM8tFHH0FXgBcENmvWrDFj xgCjEAZT7HDSLNywj04OiaVZSPC0XhLbZAnpNTvPxYSaUTneOb22MpRTreqn8DvGzrPWwdYrgDbU wQPKxdmSmbWDQ4cOhZ8++OADPv/yl798//3333nnHc5/+umnr732Wl5cITALulq/fv2CBQvmzp17 xx13wFVTp061tPHjx+NnzpwJboJWffv2bd++fbNmzTwn5DWVRZ177rmOikuzc0NULUcwrQhlyQLC Ja2Fcy8O2zV7ka0UBML04m2fddk1Q+y+sSQU8KzRz22IcldixEeU8Ikeue0WQyHSlVNBLYFFIimG QVdJOFCOFEGZjlGJNoZO+RIrmifQH5GnK8zXKR//haIWHIyB6qp7A7NKqpMW9HVJjWpUo//t6F/N ArJYmcjkviRBhJEukfwoscqhWslUVzAWJrk1OqlGSZR4ZQzPYPlJCkoKZidklFkwknLyuGIZjCU1 I4wszxQmBUx1p6N+qGQKiVKhiIIFEAyY4lEexurcufMVV1zRs2fPdu3awQG6lG38+eefT599AIUd pGwgjOqiqJhCl0JVDR1QZgwo0ZoXTDEpBWPZBGU4j0+tYoSmoqueUUOKIjeYVQJpsqBXmUwva4pl ixYtOK+IUoNytBTYYZa+S0bgCQvHaA0MXmGTV8wGrNCEOClgrIIprUu4rVHxd53V5ozlf0bhM4qc kP92JNtqF0SGD+KQ1ZHopUMieoLDSW2INRbExBDKNOnTZESQCbkqmIXjdX9ZyKTZJhEYMGAAVLFt 27aXXnrprYKAqldfffX5559/9tlnd+/evXHjRogkb3Tatm1rLabLmXG6ynMbt+MShYSIz4EFOXIo pzpDGOFhDlv1YWbTac8LD1CAhA7PA53tiBiy6Xhbde/evaHDw4cPv/3228eOHeP/hx9++Itf/OLd d9/dv3+/dcFVTzzxxM6dOyHFRx55JP8dct68eUuXLl28eDF0NWnSpDvvvJPwgQcewPfq1QvubNCg geC0atUKzGratKlz3rp1a6DcrpndSk0tkvbaubIp5dotyuqQPdKbE2XheaSxEZhsU25kbU5vQmHj hM6usSAaehmkILy55bUo93WCSU24ImGBkAKh+JDnrTYck4STb3lSrsS6+GwxOqHqT+tCslk+yCtT FspLqbQUyndUX6cKJjqeD8OXVGIsFIxVPUUcplYt/DpRqONqVKMa/e9MX3+M08p0UrOcKzOmxkh5 ZeoMkSs5BV6qfFAie9Z1HH//bxS5tsi9lS+vyJUudeHpsIDCEGKMNYtsrk7I7JK4DJ7srE0BoEMe QEBNeQBf1FfoBMZCijQMoQ5ddtllMFb37t3hqg4dOqjcqo4WyDDEwBhUJ4IPLBlvXrzSUsFcxW9j as1ImQK5SRFTiqtCZV6kqhHynGMsR4cdrboeYIToB3mk2AeuYSAzLgFMwB+MpWaXOIwRi8LrNRG5 xeItEwFDWtAEgyxNpacTOwo/iqm8x4rP9AkNVGszRdae1ho5xkOMM2ALxD9bgBcKy8zStPRPIENi J7xW6BI9+in/nDGFgq2XHGP5F110EcSQv7J39dVXDx8+fOrUqcuWLQNEIKp9+/blk7U9e/Zs2bIF NIFLHnzwwZtvvtkuWzh/MpHDVp4958olz02RvQtiyJE74eDRxKPSQs42PpeqvtYQ0bA0e81tYbcv wpUFXnzxxTfeeCOQlA839+7dC2a9+eab77zzzhtvvHHo0CFr4fzTTz+tN19sB8XWrl27bt06zPz5 8+Gqu+66C64imTt37qhRo5xeiMoyhQXSEh+n2sODWAmaeFqaTbE0x8kuo0BYJ4djgpx1WTiJLSCk rM3RpaArd644JIy59dwgeEvTVm7X4lEKGW6UXkMERHwSyfQKoEuEYRZREEwZ4HsFeeKCkOAVbb7l SSd3twhTiDK16m9iSU3JUSFCFPgVhepshv4Qxqo2EoplhA/GKicN4fWW9sN8HfnVqEY1qtGJlOSC 8HKH7BasgCTWVBe5UvKVAZNDMbIteSjpNflUq4vEQDUpWTuJWIuSjrWh8IYYiBiX3KXv1IzkcUKl HTGlV6VURVSL1OwKxin+Q5xiE3Kp1LVp00ZZuvLKK1UjJQqkoK+0G6u6KEIqh0qJGDRdpbAUb57I 4SrLhz8UqnSZlyY5SQo2BZAFXOBDABM7esnZRyS6Ap6CeEAB7lHWS01XwBPEAxc2aNAg3+DhvBZO 0puVcl4XBXbok1vjPxRfRDNFIBph8BY+ZK5Aq2AmZGrWuB3Si1jILKVjFmKBwkWSeAovucjYDhSw JRrUQvjsV2KV8uw8ZNOzg3RYRuzYSltvx2kaxRnI0jbBDV27ds1/mrv99tuXL18OY0Eqzz///IED B0ATAGvVqlULFiy4++67b7311j59+sDTkKWFCD7L5mLWpA4VBzhDmOPEB726KHDA1PETT5JzW1LO p+PtjggZSJO+AyDONtROQTmtWrXq2LEjKD9s2LBJkybNmjULNlq5cuWOHTu4feTIkZdffhk6dIms BUFaW7du3bRp0+bNmyEta1yxYsU999xzxx133HvvvdOnT58wYYI4tGvXzjHuWRB0BWOJTN++fR1s U9s4Z5I/dsry7ZF9FF7bXWxs5f+BZnWWT0ghJyGvM50QO5KFC5RQiI9w0U+ItCiX4qBlR5Btt10u I5YuwwlNFzlJLOitvIk6TnICgqKAJ5c0DTGplrKu73znO4Zggq7gJFAGFNPKUYFNJyCqannyGPuR V7r/DUQT5cVY7fexalSjGv3nkHyRlIGkJ1lMbpIZ5VDpW02V+FJjtFKt+pSULRumDkmRJUWC8BSQ URlYVjKt3pSu1DBEM7UwlvGSdYpiyjZSS0jUADzHVH2YQLXQKhUuQQE+p8xozz333KZNmypFKlOn Tp0aNmwILiiNsaC0KD+BWcEE2mKeykSWT1mJSsUioZBRCoyBHEitwhPSD/CK2fTGDY6dVfwge6Pi LzpDTrzVBVLAQ5yEmVA+bMo3sdROcpeKKzJEOSw/jWIwAIt7HOCe2bX4Ej8JRT7fJMlcIkNoasgA jwznHiKnkIFRzsINR+R5KwbYGWULUkrFzTLZJ2TEEEu2WQJl+1Jc7Wx2OfU7cq1dLsmJEjRjWeCb hcORdm3QoEHQBtgBhWzbtg0QWbNmDVw1c+ZMCAb2mjJlys033wxtwDd844ltYs1ZdYYVb1Obznnj KrJ9QQA8wVsI/20WhtxAjoXo5NJBrRzf4hGCKWoCIvK2iYew3bXXXgvxDBgwYOTIkZwZP348r+66 6678R8h9+/YdOnQILgSn8l8FASwY0WXAFubJJ5/MV8ruvPPOsWPHgmg33HBD9+7d7btT4QCDbr17 9/acAMABWJi2bds6DDaI/7Ze6JwHJ8Rxsum2QzRsNLmlWalNSXjtrJ0SYf7TEXZrzC5kQxNAi7Vk u2bJuZcTE8dbkBmhVt7FiYyQEpoL4zK3f6JnLwpMVXn/F/2cChI8O0G9+ALEVii94A58A8rYSkKS 8kvxCPwK+tEmg5V4q6QSGP2v0le138eqUY1q9B+nMk1IHPKUtJVMJ1GqPfKyrCr/ym5SjK6gHxJp NDk0wjBJnQhPQg3j0hAGkeqbJJ7cHX0t5aRpCqnQkUjZ3FAhFAC8chJebVAqFAllIzVeRVFdtMqM EoghVIQUHrWqa9eu7du3B1CACYXEFDHIGmiileXleqQLn5If2AE5pVBpSyhDiAmQ0rJgoKUxLmIU zG4uxE8uBdlwBljhdjxkHwMzofLlk1a9xOhSRxs3bgwaKool6LFeNunQTNXkLQd4GOwYN+KJrjhs LJscULY5YDgjVsd5CoIcjEgzQCf4jFl2KFgOmBh4l9JOOdEQAZIEirJNtHGh6iOBSFw6XdooIHuN bAdvGTFF69atoSuA4+GHHwZH8iujjz766Pz582fMmDFhwgQ4ZlxBQ4YMueyyy6zF1gTP5R0DUoxN xL495ZWw2CA89/DmSlj4LEQiRp5Tx0gFcRz/HYH4zw4PRb5Jkyb5wc/bbrtt6tSpIODs2bPnzJmz ePHihQsXPvjgg5xcvnz5I488Aj8BWHv37oWfNm7c+MQTT2BQcBVm165d1gV4rVy5khGLgtIgtssv vzx/cxCQ6tChgwXCWIRdunTxnKALBHcebBCyofCoQ2JbbZCdRbZPJK0rB8DmWqlzQt8tQBlctmV6 Ldy67DIm8QmyzMIxuSXJKRvuzAg1HfFJrGjm5MdCbu10iVuAkRbvMITShSgbYgpGoqML2TuJSAtj 2VASoyggcpJq5AQJ5bes8OQhac0ZCB+1fzsZAj/Vfh+rRjWq0b9CUsA3ZoHIUS7zrh6Ekr8wybDS X4q0su1SosyjpGRHIRWoTLKhMrGGXDIiO8u5ejEp/3lmJYkym1pmCXVRSJGmYBajCCVipIs/6jpS NoCVlHx5H3pQdeoXvybquV8VgU4CPiCAiy66CMDKzzSoPYorC0wpLRQUTpd8Mx03uI1XkwzUhaGj rpRTB2+pTAEf1LQRcjJYwUAFSbXjpMoHPwFbsYnhbQCTFo8URWQhkRiCaPKWWsAis3GDkWAsZhGG phmDeziTksk9La8EEK+LWpwxBX3rokBZMI2Ne2YskWVmzBbQIWeBJ4JQWq6mbJMI6IoC3nBbmS22 1w5S+KAWUwTrmNGi1P5WrVr169dv8uTJK1asgEKeeeYZ7WOPPQa4LFiw4N5774W9oCsgrEePHvbU iqyFnZyo2Hc4eZIgmMWJcroQoRXx33qzcZafGl8eRQcAkWjjMFetxQGD1EePHg1a8eH+++/Pnw7M d6qgqIcKggXhp6eeeoowXcgqUN5dAVvr16/fsGEDnma+TzZt2rRhw4YNHDiwb0H5ddz8dw0wC66C t8wOY7Vo0QLGcqS1AJ+DTU3QLr74Yich22pR2dbsrF3jPCjmBhGu3AK6crBpJkrikztOQLQhCxcu m+48ixiJyAhveYdmrwU2QkGzuWUw8aiMJ94ehcxiCIaaVpdQw1UQzOmnnw5IuYwRbXJUDOZlUvka 6be//a1Uhi9BT9mG+bdTLIcArNrvY9WoRjX6g/SNKSDCkuQpmUuWlF6TzlKN5D7ZEy91uqSTYqPF JxFr5c0ygZ6QQ2nGgpY1+pI4MheeJPpRNoqaXslaa1JEokvW5kDI2NRj5UHSh2DUjHxdydM8XKUa qUy9evW68sor8fmqiiHafM6lTgAKxmoDntRmrSqC4W2Ww0OFB8igY3ipo0W64IkEBx+XtMpVPCc0 hWKmEEJ10J4Kp86VCEavSwRRIV7BPUE/Ia4aqAWGOB9v+VMUzco7CUKIBOliVh1VXIPPEMu66NCM twiTuKXEZiNENZuiylogfQqINZe2wzJTOGkykg0iRIbHgp0K4cmpsSZopgvmEzRdqcHUjGKEfc7H YRHQWnjQcH4MfeXKlZs3b96yZQs4smrVqkWLFt1zzz233HKL/c3/tTTcwhk3Y+kGByyHn4T4QAFT 40XAAo1KzMWHe5T15hzmAIfcC3mosKFmMSMoA9iNHz9+5syZ/IGfXn755RdffJGTCxcunDNnztKl S+En8r1790JU+QF6CocPH96/f//OnTutBQKDF0ErvYSYZcuWQWwAFvQGaeHhy8GDB1smUNWtW7er rrpqyJAh+dvPsFSjRo0gy7zf6t69OzTGMTeCbbXkbKWY5JAkpJzPG1ybIghaZxVR00ZooJXmMGSX hZS8OKc/FKjyMCAR0xt9u5kgl9ETycAmEpQhFIoYV252PKITQEwizkFXeXHlkqa2/MAXOU4kBnoU TDajH2iVSySh1aW2guqk/wY69fiXJWIT8/XPCunojdnYD6U39HVJjWpUo79C+vqtHklIkpLd5C+k LEnKsqcsJnUmyRImFaYuoqS86FCWXrXJmCjJlD7NVCzKJNSSu1N9k5EphChnCAvKg4yfPJ7cbQg7 MahNxs/bDggADshHaYqHKuIZ3bO+8qwa5XcalR9P/HlqNwRDHxwJzlA21FqVQ41JZUKm5g9ntC5p Il5BA4ACUmu1GcJVPCNM/WPxV/wCSgxMLVfIuQcqmRrBBGBEBRYd/3oWCJWWznnHyWVeaAV2ZAje LME9/OE2+4EvJGokhgOUWUYs4DlATS+vUGpqVoHhZzYROQBWKjiWY7pMmhVRcxiyU6HsRXY2RlxG ofokGJWzlJ3FVBBZQRnOJYHKvFYnFPaxbdu21157LZDx0EMPbd26FQQBsKArkGv48OEAtI2mzCCz PGfN8WAQ4zL7oiV0VlOq8RZoFusyCzguyCgojSkD+R/Pc3TdHUq7VQiXIcA6BA+433zzzQsWLOAY FLVjxw5Ogn15p7V8+XIQCmyCq0p6/vnntbt27QKtHn74Yctx+XZBMBaw9eCDD06ZMiV/8hk+Y2Tu 3Llw5E033QTPmW769Ol33XUXBAZICU7Hjh1BqwCvgQMHAqMOeVbB1QAmByNnj8/QlacLQqS32LE6 EEafpvjbhZwN251UYONcgmgOnrhFKEQimc21fYIs5niSRK/cfTEUfG0kORjJHhjKeBReKwvlw0EK GYgitAt0OGaLzQ5+IdmsGlchmtrgpBJmFT3/OkUTeMoligTGQhgGq3sDs0qqkxb0dUmNalSjv1rK 3a4t8xH+9NNPl9RkK4lP/sIn4apMeIlMCk6JSqaT4JJJkyIxKWYpqxKoUWVLkvJpYEqUZM1alFMO MZmdPiYVmo5Ez41Qkj559Ckr2CSqvoKnUioqeWejTCrMaomH+2bNmqlDffv2HTp0KIzVq1cvBYlQ TaUMNCDLZDMVVwlRZqyXY+ybDllaiEvKUgVkHS9CoIlRKOCGM6BMSjVinALLlmw4m6lhEJ7ZOYwx oyFnFp/uWci5556r/qmFCFLUxlV2YCP2U+RgpsqrreO/z07OFMIEa0YnuArDOAYQMTz6fGbQEAzj vEJhOKkrM1IwxEKM5YZeqy53LUjLrmWjrdFiRQaJoX0koaM3h8GoRDVb7NI+opgiMdwU3DMjn+GY zp0727u777579erVAMfmzZtBk1WrVi1cuBCOGTVqFIxluy3KPrJgFmfSdIj9FH6tKeIDxqUTJVAW lfggoDahtny9towyypnPeTMF9wTEFoPv11133aRJk6A9voFBoM+IESNAH3jovvvui8M7d+7ct2/f k08+ic8fHLSEdQWBX4cPHz527Nh77733yiuvkMNnlvb4448fOHDg5ZdfBs7wMNYDDzwwc+bMe++9 F3qbMWPGuHHj+vXr17t37549e3pscKphUNhr7NixXbt2vfDCC+271VmFg2ofLS0PG82bN+c5uU20 QXZHiOhkow2h7ITbvuKMV771H/hFQYhsiuBQENJEUlgSZJFhjVCQBUqbLq3oJVFgSMqQZjsw6cox wABSEkWGkNDBQ1HfrvojEMh0htDRlW9ZVec0FB6RnyD5I/R1zUhCJcYqAVaMhwe8tC5PQHsnUKlf oxrV6K+Kvn5vy00ylDwlacqncpaHdRXUM6JakqQpqQVjUcu7LmrSKLWUSYRXkwiTUkPJs4SGS8F0 5EpZkpBEpj6hyoZB5mWNPxI6BCD1p+S7lP3jFX15VkVUF4ESBUBdgVEq7yKKv+XXoPg9xksvvTQw S6lWjPP/sDp16qQOKa70YRGLtTrOmNFcio3LFADumcglh0t/RIbzVpTSEtSVgs0HnjALH7ikzHgo ZZsdS7CWlDSmjKWJeMIlpJJpK2W/6mcRMrvqbr2XFH+sGsAykZW6tJzgLeiETeGiyabWLHHAREy5 RBSyCmYZ51u6grd4SGhpKFvP8yw2nhC6tLOCgzA2JUtjSosnyeaKJKImwkYxxQibOT8kDMY3LvGB z7aV81Zqp+CG2bNnQx4BKNu3b9du2rQJ8rjjjjsGDRrUunVr0TapuRxRBywfNrnM9mFMZMYsSigA MkMSXnPZNWfGdAIoAvzhVTkWWSBJFshVyvDKgAEDRo8enb/lDFQNHDjw6quvBgcnT548Z84caGn9 +vXgICy1du1aeItkyZIloBhas2bNjh07XnrpJUAKQVT5qtZzzz2XX8zKN/p37doFhxnIIEA5f/58 SwawwCnt4MGDQSvPD7feeiuoh3fm+eYgCaYttkwSqMvJ79Chg9vBOXFCbIFFWY7lCziJ1mGwZaIk PoZbpsU6cuIjUNkdNsUwG5dtNURIGYwwGcCNE5IE3PLZjiSEklwSpjdxdgla2T5MhpPDVbKWNkKz 8MoGmYty0pGufFBY5jfMCXx5+e+gDEf4aoxVoqswJeoKU/09rWrKkBrVqEZ/bXTCvS0vSEwyncwl YVXK6f/5f+JBLpdBAJhAIolVGpUQPahRMEqyk14pIF1lWUr2RJhkSZoxzo6xjBhIX06X5Q2RIpNA KaMUbDNK67J/SN3lkiyvhKMUSxkfyGjSpEnTpk1BDZVS4axf/Ex5w4JAK7UQxsqXVLp06aLYqMrd unWDvYASxcMQK1VaUFw1kelUGm5wJl1mJOFAao9LbliFJWi5qlxxADGrZSE4RhuYyCzCECpd6h9N UImCBRquNBLScYlHcIaxwXPIQJbzfi7fU6ZAckHx6w/nFP8JUUVkkJOmCPE2iAdZCG9J2KRmCSR2 0C7ozVoS3uymLUMYOvYIww1xYNYUmCiHdKXWGkJZa09DeJFkRG9JpjB7hrCMsfuZhVxI7WmPHj0g GABl586dzzzzzL59+zAbNmxYvHgxtHHDDTfkW0eibUVZC2LHjMxmRSE65557bg5G3g6CI8j5IWFE r10Q8MTNcowSK2Y5j/B2x8m56qqrRo4cCWANHz78xoJGjRrlEhycMGECMDRv3jwQcOHChffcc8/M mTO1QNLdd9+tFza699574cV8N2v//v3QlUVBVM8+++zBgwfJ9+7dSwifGTJr1qylS5c+/PDDbMKa 06dPh+EYMR2kxaDWwa5Xr54zYAlgopU61U5+r169hgwZwkn4r2PHjo6KIAt7jpajUtxb3ychT8zJ HcKcW7wTRUFsBYSEWrYSiY/dRwYKdcLuxs++u/2Dn4KBSLRJC9oTukhyWQ4nh1HkKHhF0jCKcX7a EQp6KROGz9ujvMpKcqvOdf9xTMNCjPDntwXl80dUPSk/Iy/fZhXiGtWoRv8bUPUNL219p/gpPxlK PcNo1Q8JFKKS/tRLWVielddItOn14GhgHjSNlVUV5mRnCVeeJZT4QhKlgSxrZWS9GAOlUZeMK9JK YLIk5SJvVx6CteQUwJGgEzUjLxgCDoK9VAhOQlfwkxrTtm1bZYbkvPPOy3dTSNq1a6fLczyA5Sk/ nxV6+sfQUSw91iu3gA5rQTOmthZMAIS0bo1BA+RIltdrLXiFh44IUCDkat6LcI+TelOrWFbeLEGX AsZJJRBRVsO0FkioQHI+yClfxgpscsmC6o5HfG5QEIYRBs3FMp4+0JAqa15LQPwUfFFNiRL2eBUw ZyyhLjpWausNsRAGGTGvBWalwW3GIos1RBCcgWLffk8VjPP//Be/5JkTEsoxSJW17wiTc6VqOi2c sV5b07dv3xkzZkBXW7du3bVrFxTyxBNPgBpLliyBWsAae0pN9OKMsU4dyxgzmtdE3OC8xQpL69at nYpWrVqBbkJ3SUFirgvUFn9LtnDLdwYSPQwjzPI86Bakc5ycpTFjxkybNm3SpEm33HILoHPrrbcC Q3DV2rVrFy1aBBfefvvt/AwDBoGDUBGwtXLlSqsAE/OKa/369du2bYMdAaynn356+/bthMuWLbPM NWvWgGL5D4b33XcfvBUKYjMdpMUfjw3Niz/z7Bg7AFYEXZnOvMDcxIkT4VRrtHdWh8lJwzg5tsMa BdCpI3FyHAn7njd8Ntru55AUKLrurxk6CcFh7kfhFerc+Al4MFNQlBZPUskIx9GV7UbpwlBLBogR 6SVvgL797W/TQYQ5nHY2L64wLg3PCyTgBgXZ/CnIFIzn7VT5HitvzlDpcHIszXhVdNaoRjX6a6cT 0JXUkIxWksyoKMpZKY0ylxyaIu2SPgW5VRlLRZTj6OhKTZXvpGlJMCkyhE+pM5ayWdIbnlx2lr4N NCkdyiE8U3rNriRoETQg42sNpK/4KXjqxNlnn925c+cBBV1//fVXXnllw4YN1YlOnTqpMYMGDQKw kGJ89dVXjxo1SjlUCxU8D/fKbZMmTSCVlsVvDgE0SiwyXWpGApI1ojjJN6FQroJL+G8VLrlEglGN 4BKtGBKSMBhh5FpFTj3jP1SECU6ir0up4xJnAv4CuaydY9QIU0ct3HC9GHIGQ9YOhKWCurSJYsgH Tqqj2pC5eBKMZdJSQb3kM7mxIqyNgu1QX/WiMDkP1RsnRMIlPsglXgCDdXTZdFufWqisljU1cgxT iFk+N2rUqHfv3vmIELx44IEHIIzp06fbwauuugrQsXBrFA1kvTmrlsB5FuJVoICuxM2QEkCEsSgr FViQjlBL06rx1mg4YlDwbYRJgTO4nGOOFoCVXwTlFbS0f/9+8AhUgorAmttuuw3qmjp16oIFC+6/ /35IC9yBxshBrnxQCC/CVfnfhc8999yWLVsI4aqHHnoIAgusBMJYoA9UQVRCsWLFChBt8eLF7IwY MeK6667Ljzh4loCKxKRnz56TJ0/mAxA2fvx4XRaV28fJsZD6BZE4rkASycUXXwyfBXIlXEyJp+WT OAP43I9GBXyLnsjkGNjfYusqOcRuuseTJRDG5iYbRC51FPjq90RNF9IFVElQeXeVBzm9xgZAOzms mQhPmY7MRs15owaj/6lhDfvQ1e9+97tgLJeZsWwDwgKwIqxRjWr010zVt7o7XwqTm8o8KGHJTSQu k7l0kctZEqiUKoe6lMUoSKCpiJV0WJDLlNLUVF1lb7oqxbZ4aWEWyTTZNimVPAnacApqcOpx7Eip EIBULqcr/2q/Mu9SftdFQQlUM9SGNm3aAE8jR45UThTg/v37X3vttW3btlWJ1TOFGZzq1auXB321 p1+/fqNHj77zzjvVPHIShRNeAcvAGqXaqhUeCzdjsZrKcriNyvLAfw5zQ9WhzOeAiSAPAzmsdKnu Sj7GEhDn1XWkYvE8bYqZoq4NZspbK2hAOQy0UswY4Rizls8CncAsavkmloFGJT70GXdpOGVCy+EJ 38BBxE/B5B7nUfAW+5ZDx0Jsge2zI5YWBV3IwICq7GN0svsoG6dLfDDZffpaQ0QvB8AQdqyIV+bN jLGD57PdhFqWL18OXqxdu/aRRx5ZunSp/YInAGhIwmbZNUyPHj2gZJdwAFcZP/300z0PmMiJVY85 aTvEEIkDEhyTWosdEUDAokXx55Mx4i9cOfOscRIvjOCIs+GkCTWGJh7TsWPHG2+8ceHChXDS888/ v3fvXq5CNncUf+sGElq/fj3/YSNgC7qaMWMGqPTYY4+BU6+//vrLL7+MybfgaearWvmCPLC1ceNG y7dwoAqcKl9oIQzUNWXKFPDOkwMIZfdFoGnTpjCfqSmby/MG8OTM2GvHzFGpV6+e+8JpsXZwykMF cNa8eXORpEkiIHS0FKxd0AI3teKAMQsYqtdpQc6Gvcvh15Y3S1KKFh9KlzNAaHdsDTxks8oD41J2 KnMUHURuVGkWOUjI5iahUXByKLBs32OhpOrU9x+kvKMKcvriiy++/PJLMCvvzHhbKoQyL6q7rlGN avSXTt94S0eI8PlWu8QnTyWv4RG5By/pLBKMXqRAqo6KjQIpkUlq2kqSO06yXlliEX25jySZVOuS nVRZfDlKLzUSo/SygNdK0wErellT4QIX5HrEEwldipf3lXzKzEISyp4K0adPH4BJdVGJQShP9rDU gAEDbrrppmnTpk2dOnXMmDHK4ZAhQxQectVazdMFkOWBHjGeApzXM2ZM+s5aOJZLcRAlTvIno8CF BCrwRVHnoVYhZ02F4zMd+sqSMq+WK2l5+2IJFKIMUypjyjwFFRHacGntRqXqa5VMRU4XjJUXM5SV QBT0ZgiDTBkogBjOWFE2gnusMaIlx1Dgm9nZF1WRL3cwa7drBloa/zkQHQGJZiJDiEwREhytIcyi DHSZUSE8+yVxjPPNmjWzQQDWww8/DLi8++67n3322UcffQSOACu2zA727t0bCAOggWbwyMJFL2cs JZzDdsp0FmhpoiEOfKBD034FcNj3Ro0aAUwASnCDFtINmLBl1MQWAR/BHxRE1Z6KP2wHOUEz8NC6 detWrly5aNEil2DW1q1bwSOX8D2kuGrVKiCJDhz29ttv568+79ixgyYhzLRp0ybAC5/fLN29ezfJ hg0bHn/8cdgLotpc/L3Cbdu20YG67rrrrkGDBl122WVwHvfAJmDL4Z8/f/7dd9+tyx0RnISs3ZHL f8wEwtq3by96wuip45prrgHRWrZs2aRJEyhTF9QlLFYX9JmFO6suc5YYzOEJThXS8i52GOy74NuC 7EJ2NkcocjcOJAROaYOAJRZIJTkKgtFFLfuYQ6g1SuvMhM+3nWjacTMGUgM6AUCVxFdQNV9NlYRY RXXSfxvRly2Lzwkrr7LqpAUlkcZgYfh/zXKNalSjP1/6+i0dSUnSkBwnHyFZL/nOg5e8IDHJcZJU UmFgVjKaBCp7khMmaaYXz0hZJsvimjyb5EhOIv8ykgJPYvYIDaSsqCuELnUZyGBMUaOgKKqOKmIq JZLcJXqVWKkLHFFfYazGjRsrD0rL7bffrsbcdttt4BR0deedd6pGEydOHDVqFFwFhEFa48ePB8IG DhxIf/jw4YMHD1ZjlFWzKPMmDZgINMHz32VKtbpCh3sWyGFdio2iqwtR0wtMpI0dQ+A26Eet4i07 ehlPLSdUz5RzpYuQMhCAITHEAgMx2TGXcHGJxFg1D0oADlhgh1BwGC+qah0xIlDp4ozAIhG2Hdxj U400nUk5L85imwVSCFG2TfbCHhlisXwzi1EuKTBbrlfLIA/jSZZDyAgLOV05A9qcwBwVxDH6thJs GjduHLwCjhw7duydd9557bXXnnrqKRjFJnbt2jXvGkWGviUwzrccvGxKjhYi5x5XRQDIEBC+oTIy IswUnAqo5YO2hsVfJRJSwvySZ8eOHR2PevXqZfuYEiVb5siBOA4V+D5//nzu8RkAAokgJwALcsKT gErA4tGjR63lxRdfDFR68sknn3vuOUhr7969JHCVLjx0pUVA1RNPPGHhzz77LODFGvR2xx13wEb5 85QcMLvzPHfu3HyKKm5C1LdvX+Cbn7YgaFLEunTpAlc58+4Lh3/o0KGO/ZXF30Hv2bNnHkh69Ohh pc2bN7dqSMteAKCAF2v20dZbuKPIrFYY7ThyJoU6dy4mt0a5EUkR9hpJHbKQnJP36DRhrHysJkFJ QS6dBwMRC3kNaSAjDkye8ZKyyCmUmQrYypefEFNJgKjIfBWq5r+RSv0wX6d0BduhACwt3tRZRSgw 64+YqlGNavRnTX/k7nV7yzJ1F8fTStJQaluozF8SlgQhQwU2IV1hULKkvImhnMRHM8kuCRSR0wka IzRRjJjIJWHKcAo2UvNUYhJdqiBJMFaMIIyBGOVZEZXNtUjlVlnVDKTaARkezRVFlUAVUXXUyJEj RwJVyt7YsWMhKoUnD/2Kikd2oOqWW26ZMmWK3j59+uQ/GyoqyomqCbopHtzjMK/MqJwoLXjOQCHm VZK5oa5YNZ95qGCrZHrVoayLMJ4j1pAhyjkPOax4s5MhKfamVtctJ6CKhBusKWlBWvABfURf7STk hiHo7LPPjtumNl05taARmheTVw4pjSzECOJAFhuka4Ms014gjIWwwyyDjBhOHzHikn7gWsZmuIE5 Fdn6suLmLOFFDINIgtojZ9Dy4QBbtmjRou3bt7/00ktvvfXWkSNHMHDGgw8+eP3116fwB1xecMEF gsAZTqbM85k/vAqVfBbFH228tSL4TDxFr0mTJm3btoWxHKEcJ8gpeAuUIQdlMilca0cERFTjLUAD xM+YMSOfzT388MMQVV5N5fNNWGr//v35TBBUOnDgACD19ttvkxw+fPiFF1545plnoKs9e/aAXHoD pxDsBYHpZURAzDJs2DD4kjMcw99T/DjW/fffb2qU79QLUbNmzWBBR8KZcTzy4AFUgWKTJ0++9dZb 8SS9e/d2/sGsEQVde+218BYJvJVVWx3I5aCWsXKEnJbgZkzuaCSeoirI9hHlAITwJNnrkOyhJUkm KSFXsBRlo3RVE7lD4uSUdjAZa6DcJR1hEAk7mORAqa8AXd/w0aFJ8VJfhNUI6QSKkbqLQjOjArCC sU6gTFF3UaMa1eivj9zhJdgqyxhKhSORlQKVZCUUzFR50ixeLchraTNQS9ml4S6jg9IbIUoNU9Iw GU5T5UtJSzpO+U/JV6vKwswIMlCmJlQdGcxY1Tc6uowCL5QQxUPBU2WVkO7du3fq1ElRVCmVyauu ugp+uu2229S/CRMmzJs3b9myZSo03lM+BKaiqDda5UR9rVevHpsqh2qtgiKzpGxYS1YU4kZqjF5L Ezfpnpx+8IouQEQbJoBGccKjHxZ/Ek4JV8BatmyJB56M0kVHMSM5//zzA6S4UeCZCpHwMKgIsQNf 0hcBFkhMp+pnOpdQmhLLAstCLYCI53hqlKnRoUBumUGQwbXCno3IetVRq0M0s4mUVUFbTx9T7Hxd WdUiXTkYJFHI5mLIKyesKJk0mWKfJ02bNh04cOD06dOh4TVr1qxfv37Tpk3ajRs3Pv744ySzZs0a Pnw4iAz9wBAQj7WLjCNkXZZZhPz3tT+LKjatsoPczkmL/1qhECIxhNUuueQSmwJdOU62AOqCn+Bg wN2JAmgcEvtiCwJYATuHrW/fvgDN1Vdf7bDdcccdc+fOXbx48YIFC5y0+fPnWwiY9cQTT1jI1q1b Qai8k4MaX3vttXxti/yxxx6jA2NBV4T5H4VI74YNG5YvX84mYGSWVq1aAT0OLVyVV1bQlYlC0BU3 unXr5vzns2MHbMiQIbfffjvf0N133z1t2rQbbrjBmYelOO/u8LBhVL9+/SwExnIfXXHFFWAW+OW2 EmEnSoSRezYn35lJzFEOlWjnSDgP2eKcHxK8G8R2ywYltHKZ9OJS2gGJknwyEKUXJYGQh/CG0M8r q1OLP+lNEmGMGILRWw1xCsBTobrrgoKxUImZvpEySkutfIMVgq6+/PLLAsLVITA6//zP/1xMVQNY NarRXy/lJkdufkknKa+scDKRfBfMhGQoEl3UqjNaesNnFAtlWaUcecxG2SypanSSEAlT4dQ8hJGg FUJFsazZqe6GxE9q5FoDkdIoiQfxIKPyTaa8xqhfv74qqDwMGDBAizp27KhUuMzLKjUGxtqyZYty pSyp4qq1euNpXi1RSNhR41VcVcS87KvcYAon+caBlOosNk6WccCjID+1RwFO+Qlmgn7yqkmrXEFF irSirgReeumlijr/yfOCig+haBKyxh8GFTbyvMoyi8tACvWPq6UEDzkh1gLCoq+LS9aShWjF0zJL 2MR/y9TqCuHp6zKQcZaR6TKjls1EzI6ksgqOvc4hERlGstemYIQpU+gqjknlQBrFDUYYFAe7Zssm TZoEo4AdTz75ZN7rAChr166FM+bMmQMiDB48uHXr1uCOdaW6m4I/LtnhqkWRmE5XYIEwpheTg4cX mcQ5BGyJGKHWibI1+bCsa9eunTt3BrDOKr4SRw32ArygLlgE4ANNbrrpJmcJoOfevffe67DxdtWq VXmh9eijj4JNrxZ06NAhK9q1axfsuGTJEisF/SHI3bt3W+zOnTsxzxR/3NpxJXdWhw4daiLUv39/ hxm0MjA/5aBduXLlihUr2Bk9ejR0xTHEZ88PPKGM+AOTUXBrZDmOPbSahw0xh8MAuF69elkLmGtR 1iuSdjCnxT6KpCA7Wtl3YUSYbIHTQjPHoJIsjkOlZICcDQcD6YpOjkFIb/QjjyaKnH7Z5ZEmz40g Ud67Rz8ZrLBRedGlCxiimWRIHy8Z5jLIDBOMFXmRLL8ZFVV3GYL/dvHddvTFF19Uv8QqXml9Va1f oxrV6K+EclefcG/LJtKQ9BSAJQGVhdCjHkZXEpmiSIeEGiaX5BQqeat4skSUyVOAlUy99BGGzaQ8 qVbdlXONKjEWiWSdsZKy1JxCCDmRUDAjYkpLmLcFgQXye6ojfYQBgJQ62EWZrFevnodypUL1vfnm m7Ue0JHHfTUpH+J43FfVNmzYsLr4CycKT95pqSuqKbgGlCgYWZcqotYCQ2qqukLOE2RqznAv8Qli QJajhBvCq6Aii01NUpLV7x8XX+sBC1yqUtRMB3UheKv8ENB0GDokWmosoITCQL26LJlvZiQMwsjr GfOSUDZEbzmQArXEH1kjffGHM+CJvBujyeFKcI9/ocpliHKEpmDEZRSygxRiPCVWZAQEYyJyoYsn GBK9DkOOhAAyyIhVi88ll1xy2WWXKfkLFy7cvn07LPL8889DG7YsfyFn7NixcAA11pjKkTaRec3O FMcQJsRDk2YrBdkUkDT8AZ+1bNmyWbNmFxf/N9CmOEW68HmVBVpBez169HCo8nK0adOm1KBACobn 47OePXvCIv369QNQABoYa2bxF6AfeeQRuAdhNm7cuHXr1vygKKQFM0FOuhw/EN85pJ9XXFroiiY0 hgGeHNr8GMSoUaOmTp26aNEiQHNNQTElMtAVEEaHV5zk1fjx4+fPn28K8E6vQ35H8busIJperRgC bW4NGIscogK8sgpEQTRsq8Dm7sbkqDh+Ip8DhtyD5IKcc2UX7Kn73aaUuQKTO5qdJBm9pQIJ0uUy OoSBSijDS32a5Wd/choFQ8hL5VjDsyCzJbmVSKjMiiekx2r5CV0lZdISolW3gBpEBWaZ6He/+92X X35ZsVKQ3hrVqEZ/hVR9h2Pc/JJOspgWlbmsTEy65NMgBgqSmsSKkh8RibYcRVMxk1ujUPb+TUEM RkGdo0DOZqogm3rpB2alPKf0klM2UCtfy/J5dyKJI5fqZaBDajaokY94VL4GDRqohQqGmjRx4kTV TglRSDCzZ8++7777Zs2apV2+fDmAtXTpUkVIkVO3brzxRtVUrQ30MR0KIIB4gA8EAQAipiNRVNSY LDzEYaswCu4J5lPRrd2SLRbDGsvs81bLGv/ZF42UrrxtyguVQCsSOsABwqS2iQYHqMEKkBnHyAkZ EUMTcUPlo1ksou63GAJeeaIVZ5MSmp0CawFYGKNiR+QtKvoZyEKMWJE9yrpKWGNIZndJqMvpypFg x4zp1UXiJKh8TkhAP6Fea7RkALRdu3Z2DezIS518XrZjxw4oxE5BzC1atOAtP5lSSjnjNH63+OYN s+W8KPuSxQq4E9KqVSuAKXgFqgCs7XtwCWp7/C8o5/tYl19+eeAIhqRJkyb5/hyAhedn586dwSzU rVu3/v37gzUgYP7YM4IIyzdMgBGUs2DBAsDIWqwLTgJ9XOYD0HxKCIFBkwjSWrdu3T333HP77bc7 tA6q5SPnNtAqRgwxheeHq666ytIsoU+fPnfddRfUtXnz5oA8bjAyaNAgi+3duzcgJYZuitGjRwuC k4/XKxrjxo3TQpaOqGNjEwUwwbRBzphzJZIi7+S4EzEII8I5GHbWnuZ42IiAHhb0uiTMpiAMCc2S XEYSeFQCJsORsST2F9BBpxX/I4cRlvXqij7C6NKSp9fBKN9jheRDFggjD3gKU2TNbwBGGRJGe/rp pzNbXiIYC7r6/PPPq9VqVKMa/ZWQW7r6rvaEl5KTG14qUYQkIFlMtpJ3MLlMVkLksqpyqJTio1Ym RLyWQpJjkiAdWUyN1ItPimRQjgsZK/8iveS5VGtjkDBZMvXb1ITUGDERCU1QBg5QgDHyO5LooQqw QElWa/P18LOLv0uozFx33XVjx45VjKdNm6b2QFr5cVEYS3269957Pe4rhHPmzFELJ02alO9jQWYN i18oVYnZhHK0YI2plRZkRl1gk/b73/8+ZywkCKMCLgoAoTWEV5xBGG5Ty6oBRJ5TKNGPyyxclyms CHLig1k44JLQejPWjMpe4Uvlo0Bjc8kx+sFebHLPWDUyphAFhdAsvEX8dBk/QbQoMBhiRMmkZmtS 9rLvlmClFZBbvG7EIzazmyESO2g3s3fIZeo0CzHozDiTjiLCkNCxRt5edNFFqju8ouTbINAEUAA+ tm7dGrgADdvHAQMGQDwgjjWKielSQZ1zNtmPzyini32+WS+ABScBWP369XNIIKcOHTqw07j460N2 v/hsrRH8xBMMjEUfYS699FIgnpNCnW1y2GhyuGvXrqxBKk6ao4VAHDRz5kwHzGXOIXQFFeVPEO7d uxeK2rNnT+X/ChZfw7LS/J77k08+CWbBZ/kiGghllLXjtYAXtV3F79o7zDNmzADsRAPs4ycfFi9e nIhBbIY45A5/fhnOqoXu+uuvpzZhwgQuQVQeRQYXf9jgpptusgpBcCQ8IThFzkCSgx10JHLgbXHO AImWJCDGPkoI7vckkxIhsWAXUJgcJK0hJEaFaGZgyHCX5HQQnmWb6ykxaY2wNBuKPjIcbwrHz/3o 0jGDh0oUFSo+x/vqN7/5TS5LpHVCFq2m6kQaCc2Y1cXaF198kY8d/7idGtWoRn++9PVbN5KQyxQb t7rkIgfJTSRIesITykfJTfgy00WilTElJuk1eZMwtSokP1aq9PEP/hCFlM+kyJjCp45SMJxNOpX8 V7ygSunFGEshLqUqk9Php1HJ5lK5J+bgCYxiTAgigBTKAHBQ+YytqAoNGjRQ81q2bKlgqCv5/EWd u+2228aPH6+ikKxYsULVUadVcZXGQ7wC07Nnz86dO6suanbwkyKKB90wJjJ18Acm8+I5xmFLSwnn GInQ8Q1Mgc9+XBDl4ADL0WUhxnKbZZQP5ozSywKEBPGYN9guUCygx1wiRo1y5gqVwItm3rcp/wLC CDJ7hquFiJ/xgaYFChplPhjLJYx5y6WlENoX2y3m7IAX7FOLDoO6LJ9ySTwk56S5MHoZscU5e7Yb g1IFqbHGz3zVCczt0aPH1cWvCeRr42AWJBFasmQJyAI627vLLrsMYLJwRlJ6nbfKcTx+IJF5tVzi PIcFFhAHnurXr1+vXr0LL7wQDza5hJ/wMLGYJHTCIjiACwTmYFAL4M4h5HPgGocDWQAUxywA6/bb bweq+OnIuYQL161bd+DAgaNHj/7kJz85cuTI66+//uqrr77wwguE+XOE+VgQBW9t2bLl6aeffu65 56Cr/FhDkBZY9uyzz8JYQnHzzTcDixAegKh1jB988EE6xub7apMnT4aoQCvBzGvd4cOHQ4Hcg//y OyaDBg0STL35JqJ7R2BZczLtna0UQFuc3XSZ+1FXWgfSPibsNhfv5s0ua/H2ApHbi0r6KAiPyEsF DJ1yYDk21uysbIZsNHRFyCt2MoQanjDKyGWOpZbBeFh+1ypJ8ne/+x08hNdVyaEFSZKlwgmU4RRy Gc0StEFXDIYPDvtGIzWqUY3+3KnIAHV3b5hIQi6lIVlGVkJF+qqAGE9+ipD0lNpGKB+RR0GiDAbS pZVPZVKSpDCa0Ucyo7Ql1cpfNMkpsKOrktsK5fCEac1Iok4jDJuM4E2KkhxpkmNMisjjFTdS0sAC Ob2adPEzSEVpVC9VzabH/zShogJUzZo1a968efPnz589e7aKombDWy4BLxirV69e6jp96Kpdu3bA meKqjgIfkERgCsrLJDUVwuAMUq3xYAo31G8B0XIG7kG8pQAbGWJgXrNhgBhDDGSfWdhLydfiKZBb kTIGMAXusMO+6fAoSIsOykQ0GVT1GWQqny3iza5LxLSIPvdENWVJYLX41Eszolgr8Z+WxLqo2QVj bTcJOaLJMZeGWzVSa01R7iYqamgF32idQ8dPTVIjcyqoMWiBfG7UqNHll18OqXTr1s1etGnTxqbk gzwQATpZuXLl+vXrH3744YULF9pQ2wo02C9oiQVTOGAOtmOvtuUomrRcqVXw0HbYU/EBoQKzwHFI wlxMYRweG5GNpkwTqGrWrBnY0aJFC7zhQq1LywjUZSxoDqMEC86YMQOCh6gmTZoEXQExJAAizPT2 229/8MEHb7311iuvvPLyyy8fOnToxeP0/PPPQ1rwli6Iqvjvg89CYAcPHgz22r59O9hEkxqFDRs2 mKtfv35XXHGFc8s9eHTcuHFLly7V9dhjjznqY8aMueaaa64q6LrrrgOh8k7X4dcrhjAWRAga6u3b ty8LaMiQIRMmTIC6LA0udxjslEOC7LXLyskr3qQiQoFNnEOi7RbOXVx9iaGWs1EtcRlNFOUyaSBd hFoSO4ucInJqhCi8sUxFk4QyoSORo+uSglRDx9krUubvoU8wE8oLp/BFEq3jTyBymgFVQVERFu/C 6r7kXi0PU6Ma1ejPl/7QjZr7HOW2L9XyhCehaBUeKaYkGSoAKwrJa+SBXNKQrJQ8iFJxpVG9slty YsbiKaup1Y+wyW7sB8YRIvqRG0VTyjMW4QOw2EQkFOIJnppeLVK2uaGqBTfwKrleZQ3phTyUQxjr /PPP9zSvSKs9CkwwlqKiSCs/ixYtUv/y0wyqoOKnEMJYl1566QUXXJCKi/L1KVVWjYF7ACBmkeob OZRjUi3owwEtfwIytJx0ichhkTiJUZWDkCK0Itgi/5HQ7GcVf9OGcaNiKihHawgyVgRgNeQyQcAQ chIWVPIZDDrMXGaBnFREmnhD7K/winN2JKEGnkQbQTzx31h4jodGGRt/gnptVoY4GOSMB+lSCNBk x+FhHOUgmcUZsLOpPc6SLmosi23btm1tgZ3K7wJ07NgR2CIZPHjwxIkT7d3ixYttXL7DBFjccsst uii0bt3ajvCBNZWScZazLgfPpJndoizHRA5GkyZNAKa0oEl+Dt68eBIQSuiE1MINEUmbYmucB3zO nulskF4ngT4fQD1nzAFbvnw54AK131wQaMjznTt3glNw1U9/+lMQKj/RvmfPHrCJHIrS9f7777/7 7rv44C3yl1566fDhw0AYTQRUkb/22mtbt24VBFMMHz581KhRMJPDDFqZDmx69NFHPUuQgKpiCKFa ncCOHj3aOXfa77vvPgpz5sxx+IcNG1ZgqqsBLACRhfnFj0qIMJjrLDnhWaxDKCDC4jAgPCLPdufw OBgoe+2E2ILseLaDXK8ufC7pkGjxjpOW3BBk76KWYyNlJYeQ6ApT0SuY0k55xuhUssbxl+WYHEhy zsBY5SuoE/Kqy2qqk/5RqtYM/3VKV3RqVKMa/cXQ1+9buUOlSTZJ9sFLOgpPkp02jGSUCiQBUY6Q RDKqzpgyrPKpRNEPMsOUw1Nl9ZY5LqZS7fKugiRv0SjEq9jHZC5keMZGId7Gf+5RUL8ldCUNKfxK nRSPh0igDdUOEvph8fVzMOjiiy9W9jy433D8z/F6Ivfsfu+99ypOK1asuP/++1VEz+5IcVKllFhF 13CkmuZbOHhwR2XVmkvJUVBV3CAPwgA7UEYF4h6vUNCGSqyXXFmKMI/74A55NFOuMGwCCmlNmgUy CH+wDzkBB2bng/KvNTsjTME0KFWQP5SDwCizZmCU9dKPY0ZlyxJ2hHGJsulaNjnGoJCyYIGGZy41 NcoYdrRhQoybxaoNMTyrCKorS2Agfg6PLg7zU2AFvEWLFur9TTfdBAQHVCn50MCdd96ZV49g8ZAh Q2wWAF2/fn3rNSlTjhmbJboyi4NkLdbLPuPNi/8PaFT79u3btGnjErns2rUrINLq+F8h5DP/E08b ZxWWYBesK8vE6E0YteAsHA+a3F7QlClTwMH8SWZLWLJkya5du4CqDz74ADbKyycSBC298cYboNXP f/7zn/3sZ6+88kreWh08eBCoivL+/fvzieHzzz9PAd566KGHwDjRMIvgrF692mVOOFRkXlECGfPK qn///gMGDNCV3ygxxLGfO3duQKowUuvZs2ffvn3dGqAh49DVtGnTgLNzjv8hQiTIeGHMAcslwtjW hEVbnh83bNBSsgTGpd3PAUC5pFZSumwZ/exd6IRLxKbMgMgNMbacMZYp5C1XOYtjpjXE8WBB16mn 1v2KlfwpYVbjrWTUkvl3UMZWU4TprVGNavSXSm7jb3/720k9kl2qmgSXZKcrKS9ZBo+hIAFRxkSe tIWS8hhRXJVbCdSQvJdKjnPJsgRHJxZQMp0uGCufSGYiLaIf4yGjmJWgtS4LT+veebAPn2U6XXRU PtVOvS9f0gBVeOBDyVREL7jggqZNm2oV7Hr16rVr1w5+8qyvotxV/NW2oUOHTp48WTnxEK8yjRw5 UoHp1KmTSkPT475Ce9FFF0EneRMGaYE7gW7mRRjwxexKr5jwQaWpBiI8TE1CijSfRQ+vS8HGW0hW rYsmC8YyQkFrLhL6jAMfLKjuWjpqHpcslksWSGKILvWezWCC+MaTBIemtQBtRhmSXqTL1JxRF+1d AJbWVpbbl3PikhyY4AZ9kCJkusybrc8ohHHJbPClaCBrYYEdx4MOszkGiQNikFcArqo/Y8aMVatW bd++fc+ePfnet8uVK1dCWiCL7aMDElkUtMdCeZIdGJW19JljFMyewwA/gd0Nil/5t8V5VenYwFiw OLDl/AiaZcYlq7OE4CqmUJBEiPPxuWXLls6VEwUFglP8hAsBnenTp5Ns3rwZuoKfPvzww7ydApvg p6NHj7733nvat4u/SPjy8b/3DHg988wz1PLuCuVtlsunn356/fr1jz32mDg4uvk6mgcGjweDBw8e PXo0aOU853ccRMkTBWF+l8slIueVlsSDBwR27bXXGs5tcX7kkUdmz55tVIcOHZyZvMPLEXKLOTkO Z46reJJQEBBRymEQk+yv4IdshK2x0YTOVbY+XaJ3AumimSHaaiKvHKzjT262GJWZxAHIodVrrHSR XpeZKy7l0hC9YFbavEwtINDv0U81/x+nE4zXqEY1+oskt/HJJ58M00gu8o6EokgoDwqDzCI9yT5y SvJXclnSkAQkScmP0qVURSHJK0O0FJhSbJAcaog0FzuozHQoZrVmjA/yHZBEn7CSF7/3vXRpmeVb wJlCmErGk2RSPIXMokU05XGlWpaX7gEgoCHoIV+mqfxHr7ZtVUqAqUuXLqBS48aNO3fu7CFedVGK PMErP57XSVJ4lMYePXo0a9Ys3+pFxrZo0eLCCy9kHJqB1dgPNlKqIRgtZBO8ouSICa8IU4eoBVFp lWqt8qPNQC1TwBNer4G6XBoIPJ11/PNBC8wnMuwbEiMmCsRJF6FQsKbG84eEgk0Uycyo1yzkDCqT WYKxCINYZlDAbYdQo+xFjIi/TXeJ8DkeJMwaGDuxYDp7pyv6DMZayCVhhlfPldNiW50E0/FQXVfs YakdO3aAVjt37lT1n3jiiS1btuQXpEJr166FEnr37m1rRMPULDiEyOnSMm4hDqrptIIsPkBV5QcY mjaF4YpPgBvYdNvd6/jfORZ/MeEqa8jArFfLPUZKGJFoWLhD2LBhwyuuuGL48OF33HEH3MO3RYsW zZo1i4cueQtOvfbaa6DVSy+9BEKBSj/96U/feecdl5DTT37yE70HDhwArSjn56y2bdv27LPPHjly 5JVXXgHOgDAEYNFZt27dwoULAbgVK1aYyDODMzx+/PiJEyea1AmfO3duPvvjz7Rp03SNKChvcDEg FxAGXQ0cOBCzYMEC4X300UfhQqO6devmYDsqTo5jA6Y7mc6/1lHMUwTCJ/Iig3HwMCImbm5elBiW vL22I/YlmQEVR6DuDRaGJKkjdzoGkUSfEQy5NIJssd7SMsKQ6JJtJEBMMXMdYgufSY2lICO5RA7M KVU/OlpN/+moqAazalSjvzBy05b37anH/1iEbCKdqS4ySECJ9CfXJO8kc5VtmXrKiuIyvZUUWOQ+ qY1ZTEqLjMYUHRJEExGaS0s5dY5lw7V6tYZQJjEQxUOXmPCpZOzj6bOg16U8TiEzqn8SOlIAZH9F Mf8RDBKCpVq3bq1CdOzYUR0FsK4v/uIHpk+fPkqLavTQQw8tW7YM2FJdwCwK/fr1U1zBqbzdUXch rTYF4UkAFLUfgFNUICGt8sMBXqnHQN55xX8rU265qtIQgiAWwlUhFU88ZaRXF+iTHSFRswOSFC1l LN/E0lqaKVLUOVBBQwU2MouBwTF4BhFGFzV2fvCDH5BkjyqVqvgbkSaChALvzB7fAj4CIEzEiF6T RoFQL8qigqjivCGhLJAdu2MWPEmELu0gyglxGbXyklqmIDc7+5wXSRgLWLFT8+bNW758+cMPPwxw bN68GfIAApYsWQIijxkzBrqCpC+55BIHgFfOSfmJj2eMvPW0dsYF0K5B4RdffLET0qhRI0DcmQGz 2rVrd/nll8NYeKhCAC3cEI5ZchCGrRdSwU/kszqMS5vOlMMGqa9ZswZIgqUAo/yQBKSFgRTBpk2b NoGJoBJoBTbBSdu3b9+3bx+w9fbbbxuyt/hzznkjRVPXwYMHWdMCYWDWoUOHdu/eDWUKiAMsDjSB LXAKigKMMPkheASBid7tt98ukh4kYClHXcSuu+66IUOGuBE4LIZTpkyhHFeXLl0KeDnwjnfOie0I tBJhrVDk5IuSXluWYyP4TpfDYE/trI3AVO7nYq9ziTAucyTw2uQEfC6TE2yZux5hooAwLt3+SBe1 yA1MFyrHJvMUxuokNOMS/RwSD5lxqRha0YlcIi0/KKxRjWr0vzsFXZVfcs+7qzKvqQSSixykKkiC EiIhCQVCCUiLKrmqUNMrUSqoBkZHmyGUZTdFi1AvSnqKTixkRha0LulLdqUOfUZiEI8pKbk4FgxX vfiAMdYQvS4JmaXgUlpXA+R6ZU/9A60aNmyoNoAmqZrXXHONutK1a9dOnToBUqNGjcrXe6cW/1te KcqHTRMmTLjlllvI1SHVGsCCHlTTvAxTj9VvZqE3pVSdRknTUAjJj370I8WGMwqP8qxmG8gr3gY9 JJL4+I/Y5zMsxX87kmqdmKdWmR1iCwIAsxg8q/h5CMtEZuRkhnOGNaDHjNAYoTZEjTIdKIEb7JuL Mj/JKRji0uziifiQLchmkeuNh7qyNVZNJ95aCIdZzsAQXFKqadnJ9mFMQRjl8mBoKehiTcEOWLFl NuvBBx8Ep5566imoIm99du3aBV0tWrQIurJrdhNQ6NWrV6tWrYSIM6zlLtAyzoFAK0sG2hwPoBn4 Bpq1IJHtDs8CcmxEW9zEHwmRgWBZYq4VZxskMsxmjeJg9x25kSNHgkTHjh0DlUCo1157LXAqBF0B T6+//vr7BVF7vqA333yTsnWBj3v27KGZP6STvwZt4eCa3p07dz799NMQGEy2pfhrOevXr6983X3P HgwY6gCLCXiEACy8g40mTpzoVI8dO/bGG2/0jHFlQf3794erHPg777xz9uzZ0JUbwcDbbrsNyrTS IHjrcpwcaaETXgDLqXNmbJOQ5mA7Wo4rZWEpz4/I4HOqSbLvIobR6yTYfUz4nA0ShA8qciQwqDw8 yIbmwJCUFjB0CPOBYPQz3CUIhfA0zc5ITggizw6ykInokyeFloy8GqZGNarRXzkFSNVdHKcIQ7n0 4C6VSB9IZsHLI3h5RCsVKpnSCl6rV0pCJWMIffkR4Y1CUUg6k8sQCTUFJmkuvagcrmQGzCUDxgii QEI/WThj42FJRsWCVK7Vm4GmI+F/4AKYoiQjlcDjNTDUoiC4BK92qr4e3NWY66+/XjEeNmyYYqP8 5Mle+VHFXcJbqouaPX78eE/5xgJPKmse3BlXV/6h+La48mNSNcbs/OQ8PwEREhRGYQ4AUnsUIc7n dQjPlSI1yViXyCxKOOOEWZqq9o/Hv1WmK+vKZ6Ac0MUHxgOPKARCqYhajuWzG07SpGA67glvGXBT mFQXBTbzWSQjBrJQvpljihoPrdGolEYtnp/lvlCwNF3ZWdGgb8mZxexWygGjUGVfC6LvPJSvmnKW CFmzRugKYti8efPBgwfhj3cKwrzwwgvwxMaNG1esWGHLbrrppquvvtpeiwZP1Es2tcokN3glpAkg fAA2QclgEJSMR7bYIQG5grTK32VgDRkoGokehzlvIdm1LIcw94W5KDdr1szJgXV27NgBHiGuvvvu ux9++OFnx+lXv/rV559//stf/hLA+uijj9544w2oa/HixY888si+ffusbvfu3TAZgqVefPFFywcu GYTMMPlWFtLrEgIDxZzhESNGTJ48GUgy6QMPPDBu3DinOh8R6vUsAXtBV3369MlnoPkfgqBV/pMH EEaTpEOHDk6afZcfHONAcLhKlC4o/k+rS8dMl80SBOEVn1COtLA46g6JtrLfxaVARYJyikQsxE6S Rs6nYCZLVFMpt63OCZ4yI6gcZdN10XHJpjbQKilRMjSF2enj82qKjiXwJz4gdnTBVYbkWKJYqLv4 l5SukuqkNapRjf5y6es3cyQlkcgRAVhyUIqZ3IFB0gqS+FIay3xHSEebdBNel6yklbmS2vQiXfKX KaQwyvIUa2xmihjM2EyEVDuaBiJ2DC/dC/KgmYEZlZrNPbU8eVxLLTk6QIQQQxOjIoJBQQyKaOfO nXv06JH/ad+kSRPl0yM7XKWKaFUgTP4vFYpk2rRpyhIoNnTo0AEFGaW6QDPqiqqjrsANak+AFH9I 4CcMH5ACQ4EzeaBXngP7jHXJYb1iRY0CImEtQCTvSBBkA2BprSivDQKngvOsLmCISxhCVH5bK44x BZkxwizf2I+recEgqtlfjHjS4Z7pQIQQngUUoIYw/Oc25y3TFmiNDUy3KJesZXPtoD2laV7FmHEr pUnfZuWQUHNySnSlqjlLLFCzg5dffvmYMWPyx4sgjy1btjzxxBOPPfYYMLF06VKw+J577rFZ+R8J MJNZjM3JTInNoYon8ZMPlpaz0ahRIy10pXU8mjZtCldpXUIS+YjZki2NBTbFSsRyDoVRy6DL9GKs 8aKLLoLPoD1Y5/7774eBjh079umnn3755Ze/KQiDvvjii1/84hcff/zx22+/vX//fjgJZoIjoaXn nnsOroIdn3nmmddffx2aPHr06Guvvfbyyy8DXjQRxAZswVUIxIScBOHWW28VE4HSOtJAp+cE8DT/ h9E5B/sc6XwgSMGo2bNnzyn+YsHdd98tkh4qunXrJvK2DOV82ndnTEAaNGhgdY6ZS8sXiqDhbLGD EWSPyc2YOzSUo4JyaTtQGNHLOdTmEs+yzGAH7SMiqRyp42+nyv+vkykMjBw5P3hdMYU//fTTA6S0 LnPsCZ06duggEgvR4llm57TTTuMAyusr6bR8j1VNybTfSNUK4WtUoxr9hVH1nRwGpVAVGanyR+Pl EbmjzGuyFcKkFupS7WRJCkk3emWWJKPUKlSdfRRFOni92sJeBXJRYAqKknBLDJRR5HgZtoRZhGYx qprMqEuCpmwIJgMzlk1VDRSAHuRxl5lOGSDRFftQiDLZuHFj9UDdBbD69euXr151L36vkmTgwIGK d+X/UE2enI8FlSgP9IMHD9YFXQ0bNqxv3775GMXjfteuXdXjs88+G4JRSEzNJQssKlGF1FrEBw4I Jl59UofgGxU9SAXcyfe3si5LUJJ5HuCVsgSmWKCqBi0FMCH4TKVnh1z9y8szPAxEOXYYp6aXJqHZ EX/0JmLcRnheIR5ytXSesqmti/PIpV6tXuE1kbLK+TgD2FkOU3qrR1mUmOSY2UptokRedkVurx0A 58pxSglMwctRMV02DkqYOXPmggUL1q5dC13BE7t374ZathZ/7GXZsmXAAejQu3dvOMkaTZGj6y5Q EfM/VfnAyUArSwAR8rrObhoFWrVu3bpFixbQlTNzYfH/GMqNFgH7wiwjFihQliwyLh1sN4W16CXh M5sNGzZs1aoVwMcr7h08ePD999//1a9+9bvf/e6f//mfASzQSovH5A3WO++889Zbb8Fh+c47IPXG G28Q6vqwoJ///Of5nhaAtW/fvu3bt1u+VkxmzZrlYQB+MpeAoPnz50NOhMjBvvHGG4cXhEEeIaAu kGv69OngKYCVN1uEffr0gSydouy4ExWELRT2wq2UQ+j0ikO2z945sfThKl3GOmwkdpAOJtuNhChy A8Utp4LcpQ2yX1FLSIt0UiG9UQhPTTZDtthwyoRpc5C0eBMhjDRFk36wEd68ZiF3MCgb65JxvHnx RiW/kWhzMv+NCKmCpApN0wXSRYKK/hrVqEZ/aVTevSfcxnlckzVSxpKJkkRIECYJhTDJLuUwxU8y SsLSq3WZHBdruk6QuMRQZkEaVc+UnOAkQpRclsRa5l+XLMQIwlBLxdJFgQXFO8iDhAW8mqe0qwEy u16k7KmF6oESa2py4EOxhIpUu/bt21911VXglEKi5Kgx8NOAAQPyg0BKOKFe6EqNURrz0wyqEbB1 zTXXAGQsXFb8id+WLVsqQiq0cmIunpgdWDG7GkPCqyAYy0c8IVSl+AaUlOgkcIqrCAZKr5JmrLVk CQwaCCwaBdwobGbRmpoyOzFFJ1OzaRQFEkSZ5SAkXeTsc48Q0TepimgszfhMM0gr6+JhCB87GRs1 TuqylZVqVvXfACunqiB8hNpseoiySzZzBmjaeucnp5Q++1YN9NgdW7ZkyZINGzbkC+ChPXv2bN68 edWqVSDCqFGjrrjiiiADTrLPSKUgF2/meGjJumzZecWvdeQ9H9Bw7rnn1it+2b9du3YdO3bsXPxh ZrvcoEEDs2c77GDikAVq2cc4z+Vd4MRaiLDYF5bZZzbfyl+zZg3Y9OWXX4JTn3/+OSY/6v3b3/6W BJHgf/3rX0Nav/jFLz766CNACmEQCWT2ySef5Htahw8ffvbZZy0/nx5CVNAVeARR5c8LAqD584LT pk0bN25cvsaec64VKE8RDj/kB06BrcFVtxZ/FcoJ57xj45zkYOQ9H7zYpEkTsRINJyRgXViEIjFx fnK0cgJ1CZezka3PMbDdUcbnHg8vjOWNT5Mc41JskR3ERwcv2uBOfjA28ihnu6OPNxE7+JworVHy IYYQlfgpYyM3JOdQL4o1TPAcYuSP46Tylx2qX8dG8scH1qhGNfrzpdzAqLwM4/aWIJLgpI/kI1Rm MRI8KnWqlSlIPXmjINfIOMk7LlEyFyZm8enFM4LUIdVOtk01Qsli5UTyYOpreiueHX9FTwclKdOR rFPvmaKjK8Zlcxk/XXK6ki/LKwywCAI+Uup6FHTttdcCUpMnT77//vvzc0R33HGH0jKioHx6oiD1 6tWrTZs2+WkG0Erh0Ttw4ECoi0QRys89MJs3HEoRN8yrGiH1KVhHUecYl9RdCiTkeukj7gUY6QrO ACnIWdClThses3QshFBXYBBT5JTN/o/FrxDhA8tKEpaopfLFpbxgoOwyoQtUwpdEGDliJ7HlnoDb DpG3cVobEars03HSZe9ClRNQaIZySb8stC6z6TlLDk9qHiEFy7F34gzpiv+dd965YMGCfO8bwsjf h9m4cSNgYdfoAAGixHPHALFgImdPxISofv36QPbll1+er7GDCxdffPH5BelyacdtLhgNqCF8s2bN bDGbgpAVcSyu8rOsoCcX350XHOESYdFOkI113h588EEOHzly5Gc/+xmQBC198cUXAVXFR4WVzwpd Bmz97ne/C9KCqz744IPoQ12fffaZy3fffffo0aMvvfSStQNSDz/88Ny5c51hEciLPULxWbdu3dKl S8knFl9mB6r69esHpA4bNiy/wuARwmEWUiff7RAdd0eLFi1EI1Be5D2cOG9OuC0QOnInwVERzPJV FgWLRU6UODs8FKgFYInYCfuO8HZcm1MhpHICihAZJcgk4qzF54QgEhBHwAXfaSHXRif6mExq90ls k5YabCQTGhhN+4UyECO/xZrZ+cMOYWYPrtJbjKi8Bgtg+lcpSAsZoq1OzjWqUY3+8qj6BpaAZKJ8 2iI7yBqVSnj8+1VpUy2SgEiS72RAasl65NQwMZJ8hAlPJxa0pbUyN5Eg1lLtYhMlCWJinEJqLcbs GcWZSLR6Q4zI2kilJ6eD6Kj9AQEQGF6do0kCUqgTHsfPO++8Sy+9tEOHDmpwnuAnTZo0b968Rx99 VIlauXKlsq14Q1f5LrCqQweWUoYbNWqkyiq6MJaHfnJ4S+lVjxs0aKAanXHGGcqMUqTGBFcpM2lT bHii7qr64AIhr9JFAj+5VKIQhkJIhQaY1DNmkXpmFgyAlTIW3MM4xqRqOSIXAcHRhWdcWxZ7LV75 J+QeHuG5IWjCK26Gs5mBNHnCT61ZEl7Gs00hPEmxvb//UQZMKUSRRzMK2VZ75ww4CalbKCcHEeql aV4A1PY1bty4U6dO+c7c7NmzV61a9fjjj8MTwMRDDz00a9YsEKF79+52Wdz4bKwpEAcsRCRjwd6B GldffXWXLl3AKTvI+DnFr7PmI0LQuWvXrqAGzfz3OmqghuU7rsix56GSqXzm8yZ3mdvBongrsAGy YuvgASXgCw937979/PPPv/32259//jl0BT/96le/ApswJbQiR/AWnY8//vjnP//5hx9+CF2RaN9/ //0333wzv96+d+/ebdu2gVD5wQXPCY7x5s2bN23ahEGrV69etGjRjBkzbrnlFidW0CZMmDB16tQ8 PFx3XeWvCgJYQtG7d2/rBTqbNm0KSFmpUOTb68Hu4pOXtY6fg+EouhdAtDHFX9qBIIPDHMIcktyJ TpT71IGxxSITsh3OTHHXVpJPLjGiase1lNObg1EKK3EvPvsTfKEWeRDHFpAgDDmFZCfDi52v/HlB veSmwARdZVQ0owCBSW5sRlObefEU6Btli216qYwwSbMnUDJwIGC1hP0KvKoBrBrV6C+RcutW38Bl ApIapANtkhpKFgtJJXSkEr2RpNZKiOlKJjJc1nAZIYNaQ4o6W0fGJkNFAUNiuvSGkS5TnxCzFEyU qpxJY4Rm5CnJYRRLiTsoCh9riGWXwV4oalo2XaoK5557Lkikpqqsioqal78ZsmTJEtVIWVIC77// fhgL8FKTVCMKGBXdQGXY8zp8pjKBWUpUib3UpIAeBTUIKYhKi1Jp4g9eLyAVNBZIpBITQgDGMqJX i5SrEhWxDx8gtc3YjGJcQBJSyzRjEJvgJFAkzBpu4I+LvxKN0XKYMK6qiIimKCWqeOGyFj4Efrk0 V6AVKrcjfIaYN8XVJTkGGRX7kUc5hOd2jorTZQfLs4dPecObxViLhZmUfAG//vrrbcrcuXMh48qX urdt27hx45o1a+bPnz9lyhR4qHnz5pCBISKQ4GCsVOgAYjDCxoEU8BMebiDMJ18tWrRo166dEwKC B3zceOONWuADthAxdhzIHLncDsVTRuWtRqIhhpZsF4Td9sGF9evXh0WAm/vuu++xxx4DjH72s59B TmCT9tNPPwWwICrQCkFRX331lctPPvkEtPrggw/owFUQmFFvvPHGiy++eKCgZ599dvv27evXr1+x YoVng+K3sepIKNauXetI63rggQfuuuuu/K9AEROi6cUfFrTAXr169enT54orrrBqsJKfgiZEbpMc dYhTzNGFF1540UUXgVwOIR23gGcPxqE6AAsY1WWgo5Jddk4EQSjESsSy+3g7ngMjgNlou4Mw9joH IF3lqcgxSFckaSWWPDqKvI3IFqTXJSZGokmYLQOJACxtaYcyBXYQxiU5TYRhATEuowZg4enIbMiM 6BvREiHl8PwsX2KRh3JZoxrV6C+GyltXKx0gN7YUIFlIN4E7SFqRbgJidOERPulGW6SXilxylCUl RMIyhUkcmGQZQm2Ui4Jbh4QkTYmJThTw7Cdz6crUyVyxFgtJxyyUCihyNrVIL51U6KABwhiPD+nV JacjTNTIIQCYRj2AkAYNGuT5Wz1We1S+hQsXrlq1yuM+nuS2225Twj3oT5w4UWnMx4Ke1FVuZViN 71z86V8lKvVJTVKHAKMAEWgDmd28CQgqSknl62i6lCIgSa0CdFSmQCjFWBsKuIFsEBiEGKdWtoq3 LiuyQVlv4JFWPSM3S4Kpl4S+Gc844wwwS+E877zzIC0TgQKG0FT5EIbEKvL2BZmFhAV2EmpxzibS t0ZzZQiKPyaNglXTiXtal4aXFjB2zSFB1WfPpkeeS6MMZ1x1V+Y7depkO4CGdevWPfnkk8899xyo sWvXLlBjwYIFNvSaa64BhgSTM5aTSbmELMryQYdmzZq1adPGSQCnwAUwC4S68sorwQ7byoITAoJj CGFrQ4TLcKvgOa9yN+UJIYfcLLpMZyKr5jMHRE+QYRd2HCRwJ/8ZML9xBT9BTr8t6MviPxJ+/vnn 4BRo9c4777z33nvQVT4TPHbsmGXmvwpaLMbaPRIAUuCUo4swKBgLulq+fLknBxjIpPnBhTlz5syc ORM8tTpH1xlu2rRpToKD4RwKDmglJoIDcrmExZ3tvNOyClFyU7hZ8pLMbcIIOQuOq2Pg1JXHSaxy Gt0ROTwR6sU7AygnSjyDZnJsyPHFuaiDO5VEcPzVuF4tkAS45PEMJTWFXIbJHrFgCsOTbTIkM1Ig pKNFLnWVGTLnk9xEkqpcisxrLvKyCwFtSbwl5ZK+Np8kGqilXMnRNYBVoxr92dI33qIRIjxolUQg ZSC5IMkimYhEfpHLUDIXolDqyC9JapKdbJjkmISllVbkoGSlWEvCSjUtS6nhlFFyXzFJHWUuNvEV /6q+MEFobJlkmUWUXZakt0zfyeYksZleFU6v2k+NxGVAD9+0MJYSko+Zbr/9dlVHHVKbPeLPnj3b 870SokvrMf3mm2+Gw24oCMZSJo2FqMAs1KpVK2ArVUqJgrGUmf9X8YGa4origxUh0eaMlsPc+H8X P4gFY0FLynDediAw6EfHf7WSnbzZAi9gLDpacpeZwroQHbWfHXgowKiEXybiQEo+Z2iSa5W92C8r YnTEzSj22TGXlrIp6OQYlEG2IvFkhzKdzMUOOQVqNi57ShIfct6KQ1FHTg7KEUIkGRIL9I0KUgEr 8/oK7pk0aRLQsGLFikcffXRDQXDG3Llz1XvogY4t5gkHGMyRZo0b7AgvO40bN6YGLvTs2RPUuLog 0CrvdbQIdKbTqFEj+nZWVMXBwlNZ3V+qNSrrbpCWuShk7SZFLjnDAjw3ZMiQO+64AwyCsd566y3I 6Ze//OWvfvWrTz/9FA9RwVWvvvrqT37yk/xp58hfe+21vXv35rcYoKvt27dv3rwZoMzvfy5evPih hx4K0sIsW7Ysl041JCQsDrZz7kgPHjw4nwaiLl26OMDnn38+tI2CO3nohOsCQGFZ0ArpEq6+ffvy nNmtW7du2bIFM2HCBI8cRuVtqOA4IVaqzV5jcjbsoLi5RLkdci+EBKqMFcKLXnYtkazrOE6Ekk+g kpPjEhWnqZKgcpa00g7Cm9osepO1YtalXvuFoqmrxMp64wZhPlIEjMxY7nLsuyR3SegMJPeWZGBe RoLOwViUtWWWrlGNavTnSF+/RSMJuXQ/u/+Tj5Ju5BRJzaXcISMQSjoyneyTjKMLL61QQC7pSzEo RU6Lj6kkFG2RmirECH3pNQWbZaZoag3RiykznUumSCr59fifxMHEQ2ooPDVdpTLGcC0FLsnpCnzq On06uowyu1ROIbAgSR9RBoA8qXs679at26jij916uF+3bp3H8VWrVnnKnzVr1rTiT7PddNNNapKa ra6MGDHCQ78arPzkQ6VLi79Uo/yovvXq1cMAWJ7j8ygPEqnlSkuQEA85k7qi5U+gDDV1V31K8QaA EEwDH6C8wSrxDecDeigTsskCOyjIKcjszOL/xFkjvEWfhZhFjCAMUzEbSgAT9uwgn/POLKAtyuTm yhIcBjxrlsmg1aVL8JGdYopO1PTSSRCyU3RsFop+Ng5hMtYUCZQpzK5+i3bHjh1hXDsCNKxevRq8 QODFokWLIIl77rnHrsEB0ACfGXFyyrMtVlwVUmACeujcubPdBDjs8o033jh06FDIDLSCt6655hpG UDBWvpZkW8XEcuIqsznzYdxQuacc9fAYB7V0wEIsoWHDhiadMmUK55988skjBQFPL7300sGDB0Gu 3bt3b9u27fnnnz969Ch09dlnn33yySdQ1+HDh/ft2/fUU0/BWFoAC7J0XEFMWOqRRx7Jp4EeEhxg 0UAYlzNnzpw4ceKYMWMsMG/jLMqjRY8ePWCp8rNRC2zTpg20ZPkU4M4OHTqQ5EFi0KBBnjo2btzI PTjP7Py3CjrwmVMH+wpO5YQd/yvdop2T5tjgLd8m0iG0rYmhNmR3HAn7pSUXOiHVluehpJy9wBr5 h04s0MxAkc++xIgtiGVTJO2cQFFjEISSNkEowtIN6CovnIKiqMWmLjwHSrgWSVBUNeX/h9LMZRTK LF2jGtXoz53cq8kO4UvGDS/1FDWuUhWSCCrVrMg1SB6R+KQ/OSsJBWHI5TJDMMZKT5Xsdfw7quTG sibXyC9JMQa6pGOgghqbNDMjJhb0krNJWPrDZukSBS5po0+OqOlyyU5MRZl7qb6qKRwjm6fGx3nE lIpOR2tepqR7lVJVaNeuXZ8+fYYNGwZLqdAAVv7oiqdzj+bK9v33368yKdja++67T6HCe/oHy9Qh 5bl58+bswFVBM8oMUkRhGm1Zdcz4/y1+/Zy8KEB130/iG8AR1KLq/31B8BY5AgXyQospS+O/oFkC wpPQZBBZPpsZBTaRGwJmcYlBIIkCuSEMZhYKIhaghsg5UL7x4lK8Stx4iydnmZoZg6gsoXQJr7WP Ii/IeAMZoZxZMiq7YIMQtWylzcUYmOG6YipqeLMYKxQNGjQAgEDee++9F7Z4oqDNmzdr7R2QYR8n TJhw7bXXwk8iYNWWoE0kLRyWtV96u3TpwhTAQdmegs4DBgwAtrQk5HnHEwbGMkQ87WZWymFulwc4 x9UtgHcs3RF5uYKvnMLiucIqhAIWB9dGjx49Z84c3gJJUAtslK9JkUBX+/fvP1b8OZ38OgPmrbfe euONN+Cw8r8N7tixwykVBEAnGMvwW4q/5uSgemAArSBOPBjk3AJYVgfbOboIzMqPj1iaG8GRhrdI xMF6g7GQy3Hjxon2pk2b8osYIKBoc5tBsMwzgIOd96A5Mznblmy9tjuU8+Mc6rWnegUKFbGp+0ww O+4ymURshZQwN7sIO96GUxBY6a46vHSSjowlT0bSa3cMNIoCShrRRS1EAjaVqAgM0suxDGcncrtZ N+A45OIAZTOywDK5IbrK9EsBuSwp8rqLgnIZeY1qVKM/O8oLZ+RmDpM71p0vcbjhMRKQZIeSv5AM knSjJUzmSi5L9sGk4CEDKWR49UBtcoopykxHQm4Ug0Zhkkbl3BQhFMtacgNDsUkSncxVsXjc22o1 ZKLMy5QMrvAHIkjiLmOfEQpaFRFxCSxQBkANz+tKi2o6cuTIO++8c+nSpY899pjKkfLmGX3Lli0b iv/iPn/+fHXrtttuy28wTp48WQFu27atstSpUyeVKf91/4wzzjjzzDPBiEAc5RxjRtMFjriEM9R4 fsbJ1H7FySguYQykbAg5RtEiRKlesZOQ2g4hZYEwYxlnmSmkkOOhqLx8IslYhAnMyjexoJDq92RM ZaxLPthB0UMmFUCTYkoiCUOBS0jMw6CMYgHlMITw2SAK2SN2rCVdlhmytIyizG0Sjp199tmtW7dW 9W+++ebZs2eDI8uWLdOCvzZoyJAhXbt2veSSS6Ao/huirluU9dogiz3nnHMuKn5jFlrq0KGD7bOP TYofaHAe8lFvmzZtMGaxv+3btyevX7++WAkjgyJgaTmByGlEzphbxu2mtOcGxDu32aMELUfXpb3g hlmcohtuuKFF8UOmpoP24PglS5asX78efAG5AJoXXngBrkKvv/46yPXhhx++8sorUA40uXz5crgK ujIEtBoxYsSNN94IDDmiUBfQ5jwHeEFahPCQRwITObGQk+cKYCsHGIgcOHAgCYDFK+gKAwLOmjXL feGmAKoOHjy4c+fOXbt27d6924OHe8fDQw6JCGPsjtNrp+ype1OUsvskOcz2wiW5yNSFrwigS0Oc AV25qREmJG4UmBJGR8Vl3hJp9RqCsgXRJ5eRbEcCbiwyka5IokkhRL/MnNWAKRNFnndaKBk1CZYP JDFOWatLNkYGGlIiJ0zJl1QKv95VoxrV6M+FymevMk2EpAmpJ7e9vICX3ZBUJZ0hDGFSQ8CHXoyU kWyi16W8ptWVlxnJcRKTXpTkQjnTIZeIkYxKWiR3GTIvIkQYmsayYBRr5aUh4SOPz4Qk5Ig8uThT K36yvKQPOiioEroVmS6zc5i+8kYtBACpsiqc2jNv3jxP/ErRnoIUErVNUXnqqadUKeVq5cqV1G69 9VZVRxWcMGHCoEGDVGjQ6tJLL1W08g13NpFKI1CmM7uJeCJ04oDIA4ZUWS0eAU8qkFHAEP+BG4WK RGWiryxlCKFKRmhdDCLhtSKXUTMRnfTiDSmhFUkQDE2WGQzU+6fifyPmJYSgERpFgZohTPE5W1bZ uYIisRfZgpJcEkYHJeyI0HCjWEPccBm5IXa23NDsdclXjuDx+sqaKAkOrAMTXH/99fAE1Jv3izZl 6NCh4ELHjh0bN26cb8JZF1BljVBmIKPhedciSsJCQuHCCy+0feACzAFngG4YdqAudvLKSij4zGGU dcU9vmlTVlMm3YMuqQXYibxI5pA7qJQNFBxCocDYEWE///zz4a28Q+JJwM3ChQvzQSFElbdZwBZ8 k9d1EBjo/8gjj4BQcP/w4cN5DkI5yU6sBwMoTbtp0yY6ABY8SqFv3779+/fX9uvXDxLt3bt3Ph4d O3asXpcQWJcuXdwUEBsA5144cuTIq6+++uSTTzLokQO0Ep8LLrhAMDlvgeVJdtRJyuAIQjZd9Bza dBWQpu7LoEhYtEVcK4fBKJkK5W5NeJ0QMRcrOuQgLKKTYOotqezNqFgIY1NyWRKdECSU90x5dxV9 9tnJnlIwEWE2ukyzNpRjvDIKTwGuKiGatszMNapRjf7iKenAXS0jaKUDOUtylzLwbniXldJ3vF4q dTJgUps0J1m4lAe1LuUIcr0kGYJJdU+mk1BYpoMwKLkypYgwNl1qkTSEz+OsAhObZW+GJPHFMiLh hrkIKWQIBjGeXsoh+noVNhk/cEFpTHkLtrAuQ5gi/IfiLyJrwaMBAwbcd999ixcv9rAOS+U3ivbu 3auGrVmzRrl6/PHHFy1a5Gn+7rvvVtE94iuESpRCqDar0CnkPy7+jkow1jnnnMMNE1laosp5jOXz SjVKWUplUokjDMZCGJeEChh8oJiBPqn0TGn1mjQf8zHFgoUHvlAzi7lMbe180MugsFMgFAQtnhFz sROYBXAYaAgynMN0mEUmFXMDkZijbJBdoGxSmsYqseYCX8p18Z8dClm4LnKelOiteitVNUc3J1kZ c4aVK0Jd1BhhEHJq3rx5z549hwwZAhZAugiwuPHGG0FeCAnqLb9wjewL+Gh1JDYIL5iEtt5lgwYN QAp44rbir8Qg1lgGMi666CKxNSknQ9lBRIgsn2MOZ3yO2wqwtYgJZQznLSE3pq6c5LRWbePgRTCu /BofdAj0t23bFtYBcR5++OGnn376ueeeA/SdRlDJ4XR54MCBQ4cOHT58+ODBg6tXr540adLI4g8O PvDAA87qjuJvEYJEnhAMN2TJkiUzZsyAsQBTJFC9evUaOHCgIc5zIBd4d9lll3Xv3p2puXPnOv9Q HXIveNgwNeMwGSfFUBAcCVtpf0XJtjokVp3ViUzOXgKFJ5eCQBZtdlNv9j2t+1eCopajpQ2TA0Yf z7LhKJqoHJ4hJAE3uaSPWI6cGmGRKirvscJTsEGIb/gMzK5ly/ARlngLOZyUc3RZjks0UYwgEngL ZUiotIAJ5bJGNarRnyPlFk01isTdLnG41ZMykqEkiCI1/f7HqAhT+VL7k32kjFQRLZ4QRY3QEG3q IrkpJBHJy0BEkrzJIP1YMFeELuOMXrlYuWWHkCcl6WUk1kLGIoxZ5KwosEaIKReSSwo0rZ2cA2ZR yJEa4JKCqVVoVUH5V3qV6nr16jVs2LBNmzbQ0rRp0+bMmTNv3rx89fjFF19Uw9atWzdz5kx1V7VT YJTh4cOHK1FKkdKo2KjlZ555JowCwQAQ7Kua6o15wawf/ehH5PzhG/BhaquGeCjkbQo1XkEbwSKB HcEiJEE21miIsQxCQgYyZUU09UafJCElKTcr8yLxEWqFMBWRccQ4TV2UuQGPiklengUX6mUNz2x2 k6lEGJPgo2wuIzT5z2yIP+XY6DBIQo5oMh4/Q0wxa6NT/+xXfDOEe6LBMRE766yzoCIo6qrizxYN HjwY2GrVqhWAAjbx3zKzFqCKsGnTpp06daIMQ0AtNg5yArbsfnqvuOIKu88OwHH11VdTgLkpCLXt s7Nalm0rtxOE0jeLEgcOl1XWIc9tiNyVKjRhwmWIFlkOs9yzobHPE61j6bSAfVyaMmUKqLRr164N xU+ngjhHjhz56U9/+v7773/wwQefffbZRx99RAJLzZ8///7776ezb9++N9544+3iT0Tv3LnTAcYf PXoUxlq/fr0zbIFw1ZVXXilucNWdd945atQo5xk2zXf5rR24hORefvllE7366qsc8Mgxfvz4jh07 lh9/21wHKQc+R9FWZjetUXASn5wZGwpkJEHJGEKR7aYjMiQUEIYkUUKYXDoVwktBYOmUJNoxZV46 FBJnvFExSIIMdJktqD697OuKb1p8JmIZYgawAoipkZOUYAhDzknWDCzBmRlJWGafHUTIAQvPWG2Y 8GFqVKMa/TlSbleETyqP3N0uKbjJ3e3JMmWeqmSm4hkrBYxcElTAJCn5giRCykmCZaZTJlVEyni9 GL3JVkklqMxcepNzMTGFSSk1PDmIApuE+MyCKJAjo6ixmelKBURCDWOu8BmSuWgmu2WNJLrocF4l QAqDGqyYnXfeeY0aNVI2evTooeR4ps9/JMwvNaxcuXLTpk2e3dWwPXv2KGADBgwYNmzYiBEj1CR8 u3btzjnnHKbUG8YtJCu1autSiclBmQApT/wYOpzhgCqVIfwBBRB93mpTpWIE0c8oli0Nr6QpbGwq /wFMqh1rAS4mJTEXCoRiJBayHeExDGo5wFoQiRZBMLxFpmDNcPOKs9YQaxR5FSinyI6T0LHSwEow KAExHf1sN83igPyLD3Tw2U1ttqmy4GLJFsKCFvGQcWazruwdOAID5c8WAU+dO3du3759ixYtGjdu fHHxt24o2F84DH6Cnm1WvjAHhxHSMZyyS8LWrVsD2fSF1J7C3A6GXpr5iJADwms5XM0uJNqYRDJh sajcDlkUKpl0IfriI1YCLvJaAOsfChJ5MecYkDdp0qSFCxc6jcuWLQN3IKc333wT4vn444/zS6Rf ffXVL3/5y9dee213QZDQL4q/TvjOO+8cPnz4lVdeee+990gAsoMHD65Zs+aWW2659tprWe7Tpw9E 5Vli+vTpkydPHjlypLnGjBkDsOryFAFRGW7Utm3b3AijR492jwC1fAYHOclVvJ3K6ixfKASkPKXk IWGRfKQmSQkKEZlET2v3g2O0eBLKjIiPgcIVSaxJaDlyCOM4UciZMSOeZbEtQ+3SENDH7Al7ptAi BvGIJmuBfYa4pEnCVY6xEGVdeZtFkzxQLMrk0i9JHIhlLQVkODmDTAVjhYok/e+h/+DwGtWoRt9M 33hrRYhy6W53q4NZskB5t7vDkz5cJim48+WdZAQSOpJa6m51fpSq8CGXKSp0cplcFp4RlGxSZhZd Ze3Rhgx3GeUM18aaFiVpBmTgSWKcQmkn3rrMqExUjkIuM9YsyHASvXSUbbUhFVqVVZuvueaaG264 Ydy4cYrN3XffvWLFiu3btz/33HN79+59/PHHH3vssZ07dx44cOCpp55SpdQhVapLly4GKthqoWd6 RfG///f/zrjlI9OZmhvBPVoQQU0NRAB6VCMFGxHiDUR44CYhMsoQAwMvjDI2A1W1LIRcqYMGlH8M BV2Gi4YWEFG5FUJ1EUFLPIwnls9hRIdBQmNpXnDBBcET3y/+u6Je/hjFMTNmpyxNPK2RBCXOib+z kWVm1enVRd95yAlkIQvMcA5nvxChS0ZCxiLKSG+UyU3BW45ZERQFGPXq1at///7XX389cNC9e3eA 6aKLLrKc8j1WPquFn+zXVVddNXDgwCFDhlx33XX0Aets4o9//OO/L/5gNn1UzZgue8ST6tOYUMTD BIHEGi3WzVXeXygnMHGjbC22kuXMYu+4mldB5oLwuORMOma85eeECRMWL178xBNPHDp0CFoCoX7z m9+AVvATdAUJvf3224DU559//uGHH3oY8Ejw0ksvvfvuu9CYXiDJkZ4xYwYU5ZBrZ86c6dKzBHrg gQfuvfdewqHFH9Zcvnx5vmgF1c2dO/fmm2+GX51wwTnjjDOcjZwlu2BD7YsdyXJyusTBei0zSxYu l8lIQIZLy8+25kggDE3RizVxZsRwJMhlVGkKKWXkMveXY8YaBcb10ifUxnIwWezHVKxps2V4vTSp EdIxqUvJExGaiNAS8CQWwqYhJFlaYFOA6RRcRwAA//RJREFUIwliJ10VR49/Fmw4s+XTb5muS+br VCT1P0h1SjWqUY3+s+jrt1YkJZG4jd3h0oQ7X8bJPS+PuOGTnnRFiHHzJ1NQQDKOBCdDYaSVqGFC zKKUB5QkGIOIZlInhtkT5kL0USykvmIoJAeZHa+NcmmQGpeM4idhhpsl8hjhm4HayNXCyJGJUFZk bHQUAwBCkVAq4In27dv37dt3/PjxSs6cOXMWFr/hDlft27fv2LFjqtThw4d37NgBZqk6Dz300B13 3KFCt2nTpl69esp2ag8sovxrA3RMJP6WoOQAHEEbHM5lKNiCP9o4qSXUFZgC4iAgzHBjSVLGUvVT zCwKGUgNbNJrrEtrz3rpmJrQWBYCp7T4vI3ICwnVHSnzjJs0muywwBQLfOAba9kpS8NTYI1xbbaD REuTPiGvzBscSQHpKtWig8yVaLDJsilC5ZHIXIbTNJ1lQocgFFRUv379/L+/li1bYmwKHKBXiCww O/I//+f/BLnatWt35ZVX2utAMQjGZYcOHRo3bnzhhRfaR6fC3pko+4IxXZznakKN+IMSGZpZDn2S lFXnmecoN52qnGqdLmMpmyihZt8sxoqDvQD1WrRoYVEO59lnnw3ywjcw1l133bV58+ZXX30VZvrk k08+/fTTn//8584nvAVXffnll/AWmHXw4MH9+/d7GMjjASJxkjdt2uRU5/8baufNm7dgwQKSdQUR TpkyZdasWStXrjTR7NmzKXiQyHetuJG3feCsKDknlpZzm7MhyJYjMuTWaNU5eFZqvRaOCHM/asld EkpW9pck0SNnJNHDh/AkSSaIPh1To0zhRqOQGUMZlWhnrFFx2NjsGk/wurhBB48wNiuAiZwRZglN EVdZNiQG8TZXV1bnkgWz66rMWqRWrV4UJq/xqslcddzXqC6n/wGqU6pRjWr076M/dBd9/S4NeTyS BSQFt7q8gNzhyQshXSQhNzw1VNdXAJSQTCQHJeO4TBtljAyiV0ue4cyG8LpUSsmLgjRkdpRcE51Y KGzXQSWXeku1wpcTbTIoj0cTYVKtVSakl1nKbEqdEQYQGKVVuoI/FHujXCqlsJGiq2w0adKkR48e o0aNuvvuu+GnfJldQdq4caP69NJLL7355psK2+7du1evXn3fffdNnDhRwVPLFXgG1XvVRY3BZznm Ut21vBIEDuBNys+SXBqI+Jm8b2y6UgmM0susMqykqcQuLUevJTBIAmfochm5saxRI0nQOIMw2RQ6 5Cgbp8tA6IEd0IpBSxC6WIuyJYQyxB4hi9LGZwuxWGj1H4//SUSmuM3DrJq1OBDLJo1Bxg3PflUC UYQiTrJcHraEwkAUIzTZh0WgKzvYsGHDfN4XKAAB8IQbthtxhm/kdrljx4557whpwcdwlbEOQD5P /NGPfsRsAmVShEHmxfMKU0pC5FbBW1QJdPHIEUSFRCkHmATAKnEAMjDn00CXTIk8kGchAKIwOlH2 xeb+0z/90yWXXAIIQv9Q/k9+8hOn8dlnn4X1n3zyyffee+/Xv/41dAVvvfzyy45ovtW+qyDQ6q23 3qLj9IJcET7xxBOPFLR169bt27e7XLNmDbA1d+5c598s6MYbbzSj4AhvPioVpbzXFHzeZtVlTCzB St2YFqi1ZNtHUh4VPB3x0eqKZvgQBVS5t48bKSW5RNQMSai1ZpE0xFmXWVzyxMnnFUnyScYaWG4Q hhqJIQhjLeRxJnBHgjWQwVgGjGIk/mDCU0ivuUiYNTXGdp9AdOx+iaXwKLwkb7o/lOoNKUcl7f8h zRrkqlGN/rQkiSdlSBYhvCxQZKrfQ6tqIq9TrUp2uZSJIgwvDTGFSOQjl0jXCfZJFI+kXaPIK2ns OFGgH8vVVBj+/WOfUS5NpM0QM6bIUS5mq4BIEiVKoZJV8cwSopThFHikdCmcQMDf/u3f5gvLeQOk DCtdrVq1Unc7d+7cp0+f2267zcO9kqNE5bl/586djz76KMme4m+SKEUzZ84cN25c7969lR813uzi wLGs2lxmdMlhPoAXybnpRVxFghPnA7MwsRDPY0SXS0MwoA+soM17IMJokmRdEFKgjF46yjMjscAs MqPehCWaKTZaU8eagaicNwUjW88CCcKU26py2BrKcMAZZ5wBH4inSowBfcT574//iqmAY/J2jYXs dbnRYmjSAKxMwSsbrc3UprAuOlkvy2eddRY4BRjZBRSEBAFww6aYLugKzIpjgEvLli3bt2/foUOH 1q1bA8dGlbAM1HYweCg4HDBpgpO1C0IoQajsX/EervQT5aAKiMLpOUdRzCsQUbJGXVlviFn6xQ1R uVtZ4yq34XWrY5lZixUuLgFb+fH0e+65BwyaN2/e4sWLPQCA/seOHYOrPvroIygKunJc0f79+8Ev TwWvFfTKK68cOnTomYKeeuopB9tJpuYSn99uWLVq1bJlyx588ME77rjDY8a1117rdgCqRExrTwVQ GDnjUIkA/7ltCRYePmvMbpLwnzCLJSF3Wa1c3Oi/PwDRcSkgBSD5/UeroagZm+Ek0YRsEmRyx1Xo bBNNw6OWsXozuxZfTucy+6uLRP4EYpBNzFh2GNeVISimEF5XiCY5wscIr7gXnI0p4VSMU6OAj/AE +kaoVH62+L80qkY1qtG/h9xO5Z1W8m5at7qbP6kklNyBioxRoVxKGe58l3RSTjCESSXJI9po6k0a ikSLz6jop41x8iQ7LQWSSjY9/ixLh3LsZ4pcIl3RNERXpiMsc6hsiHQZkrnwHDMXkvrjJMIrlnCV 0vU/il85OvPMMxVRrdqs/GPyAZMS0rVr107FrywqY2rM0qVLN2/e7In/8OHD6pZKtnHjRsBrzpw5 d9111/jir6/AZAqPSq/kW2YqiooLoOTljarJB4ghT/y6qGH4GUTIVWshSbXWSxKhMsbtoASmWNAS qrjIjKqvUYFiJPBNIKNLpljgDyonzRQoozClPM6kl1lUohwUf8QTQxgQltd15uUeJjwH8hJLYPPx XLqyEEhLl4DDgtbCso2zfcg+2lwbymGz6DJR/MFUE8csMAALKmrRogUc0KNHj+7du1922WVBA/Xq 1bOn5jIjyJJ9hw/IL7roonztHUFUjgF/AgETasaFIgesPI1avuU08k3cOKblLXn811pCWe9R7qzi JP4ef7CWWktB3VWJXbIj5vaUAzktgpwdIRcuqNHSgJ4xY8ZMnjz5vvvuW716df5v4Ouvv/7qq696 EnjhhRfwR48e1bokdG4d4KcLgqu0UBeJw1x8G353wNb24o8Yrl27FnSbMGHC8OHDnW0hvar4AbC2 xR9eDLqyp46ZENmIxMfyURklEmsRvcohLm7DKJCHMqoMRUa5jFpiKDLiIyxlrohOtRp5AogEnCah GUXPvpiitFwON7BwoQ5aGULOQ6PsKbddMiWL2hRMxbmqd28GFpbq1pil6SpnR3q5bbg8DF7zUFfO gxbaJmcfbyxlzn8jJCIs5XTCMKKtTvhhalSjGv1JqPo+9HBTZJvKo5LbXhZIPajOgyhZAGFc6qLs stTPkHSFaNJBGJdJRhSqjaBqJpryrEQs32FKeUmGk5ROpjfCMNqy13CpKlTKCaMZZZJUvhQ/OlxN PVb78xpDoVKVVV+VNRVX6U0Bvvjii1u3bg1jQVp9+vQZN27cAw884MleNVKoXnnlFYwiBF0NGzYM DmvVqpXhbCrP6qKiqCJmsabGqJemlr75yZNgLL6ldgYwxVU6RtFxmdJVFl1Igv0ggJR/eAUUUHR1 qXaIPHCHxDKjaZbUDPEUGcZNijKjy8QQQzPQjRE+B71xjxqFkjJcPEuAZZZAuvgTl4zNC7CUulQv jLFsGgWB8dAs1OhkyRRiGbk0JKNQgqaXTb0BIiayiXZQ7bdr+f+DCCBo3rw5Yf369WGpbDEQ3Lj4 QammTZvaZVtvx4WU2/yxdsSZtOyb0XZYshDZO4TJBulCvHIpsG4KB1KbQ4hyOEUeWTvNBJw+OxRS gHPb5jvRJoomysIzC4qEV4JmIW3atLniiisGDx7sAcDhXLRo0ZriDzlv2LABWgKwXnvttSNHjrzx xhsvvfTSM888A4E99thjjz76KAi1Z88eWIrapk2byIO39u/f//zzz9Pctm2bs81mfkXshhtugLF6 9eolsA0bNhRPodOWH6HGT2u0KHEoF05oo7XWGyLMHV0Esi4JFKGqyx4UUGlHPOEPAKuScaoCewLp oibdBYqRiGEiJp5MxVq6UOZCmT2WTcpDAw1xGcSm1UtNa3gSDk2X4bO5GA4gQqQ3CvHKzoYnNCle foaNdJEYm+HlG6nqTP51MiofEUbHkku+RjWq0Z+Kqu+xpCT3beV2P/4N0+Q42SHZBFHAh4rbvJIW pYBc4uWOlBZtqZ/cEYoCyqgMpIkhKSap5EoUB6S8pDDyaKJMGsKj9MYIwoeiYNIshCeoVMPopRYJ Nck9eRZhpPuUZNVUlfqn4v/eq7IKcF5j5H3G2WefrW3RosXll1+uqKjT+bGG/KWRlStXbty4cceO HVu2bFmyZMktt9wCYAFqgILiZwoL5F6mC2+9pTMknCTUuoQzkHKuugeIpFZRC5LIEIuyXl2U4zxM kO9IQTaBNeAUed4r6IJagiZhncAs7qXAM4jioSm08UfQzIKnRjljWVZEqZHrLSJd9+1gFmgiTEms BfoYoivBD48wupCFmMLCMfSNysDIrYjDeo2NYyGRJIlvHONe9jHfu4KubBZMnL+mp+3cuXPbtm0B AqDKhtrNHj16XF3QVVddpRcCs/uOwd/93d/ZArOjeMgZ3lqRlZbr5aSu7JewuNSVo+h2cPDKU0qY ja7EujgGWv5jUG4ZQ1IvFVcl1pAo0LRMMyJGqLGPcTDE0LyQjbMK5Tii0E///v3BoEmTJs2ZMweE OnDgQP5+Tj7U3rp1q0Pr8eDxxx9/ovhzT46uM5zvFFIAxY4dO/bWW28dPXrUWPrLli2bPXs26DZ2 7FjGxcpEYosEDbATSVBV5O2U7Yiflp/7MadIuHirC89zQsGJAqakXCZclq8VGcJKfjlOLkMZguqu ixlBHxlPJJP3mCoiV/fJNZ0YDFoqBlXshCFhn4JRKJtiL0LFVBVNUyAMBYTPRJkis9OPtSiXFDvk ehFludqO47O5xiJQ20lAYf44ZtJLJzys5vKP69foz5eyc398C/94b43+dJTIo/LSA5O72s0vqckI bmDkUtZO0pEg3NjJJkkxIbwhhLnEUC6JfnJNhrBplqgZhdisZKOCCgO/hz4oyahSbI8/8eulGXn8 ydgok8SgS20x7e/1WUhvhBlStlHjkvUmy4dSwsEOEERtVlPRGcUf3TvrrLNU2bzkyJfc800sRVp1 Ua1TmAcMGHDTTTeNHz9e7Zk1a9b06dNVoD59+rCg7Ilw6RU38KmU2viG54ZLPLUEhEQhD7BIRadg gQivlqthZSE3xBLiP4ShV73Xa6CSD1fBUlq9AIqVllAgb5iCuihXtqGY2hSixDjLnAzxXK+JMhZx jyaXsll0OIPwSKhZYIcnIZZdlvoU8FFgilfcQJk9ajGSaATc6DKFk5azJGJMccxAa7FSKPMfi99h t2v2q2fPnoMHDx45cqQ90g4bNsxlv379gqgwUEj+9suoUaMgZsi4/KM3gsYrxuMPZ7iE8Cix4lIB ver+L4L90sWl7Lg2lN3XcttlEdEK0YxNi9JVVPC6dx7UEkzzJvLmEpzETVsSIVRtfx05zkOT11xz jRM4dOjQKVOmrFu3bufOnc8880x+4T1fqFqxYsWqVas2bNgAV6H8OZ3txd9mPnLkyNtvv/3hhx9+ /PHH77zzzqFDh6ArQx588MH8CNa1115rCoffLSCA119/fYBpmzZtACz3jsMpINmmfPhl4VlIDhXC k0RBS7mI0++pDE66BIda0ksCqw1FORR5zAIlCEPCTqxp6VBATIUKMxXCk1cQUPEL7yQu+c8IictM UeqQRM1AXVxFLgEmKVdbmea4cskzmMtYA6QAowDBzGhsJNRMndnziisp/eskyZfoKlRUgFr9/Uug r29VJCdQ5FFApbBGfyL6eoQjKSlCWcb9mVyQLJMckUuZrsx3SIIo81ToBAmGJJqhsreSq4oigafA JioVkEnLVIVI9NJRwBA3CJNldLlE7GS4ljJJDJbkMoSvzHGcSGKhVMObS61S0RUA1TGkbimNSpSC Cl0FiCClWrVItW5c/M5k+/btFRKFWSVWvYYMGXLjjTdiXCppSO3p3bu3It2iRQv4jE0VJeWw9DBu WG+QBJ4CnmOUXQZScJJjCrzWZTQTVc5zD8SBKvRWYld81hnkpMbTZxOxSU4tb3cCs7QuqSH6RmHU b6PoIwPL7eNM7IehI1bBWJmdfnozHGOBhmvZSRc1QyqfVh7/gk50KttWhEXrMpIMMTWd0oghATH8 NEvZa0imtgqLUtrt4JlnnnnBBRfYr06dOtmO/Ohr/k7ObbfdBgrfUtDEiROnTZt2++23QyG6RowY 0atXr4YNG/7gBz8wl3k55jQ6tNWtw8lJU/OKJxxDcThLyPE7gXKwnfzgJ5eI3BQZ6FJBDSAo56Kg iydZvjCaKJTl8wFRIBFhAAvK6dKly+WXX651LKdOnbp48eJHiz9ECFQtXLhw/vz5q1evBrMgKvT4 449v3Lhx165dBw4ceP311997772PPvoIunr//fePHTtGSMGoe+65R6Ag0f79+wspROUuEC4wyyNH 8+bNAbumxV+5/uEPf8jPOJ/1Wku2GFlOlqarJGsnj0KIfghfhKout6BcIr2VyB5HVxnlkg6bwgi4 BKMQZl8yMDoJcvgItYSBU4E7sYOynExEHoRE36U2FjhAhzxvnjKqVI4OSWkwjpFTNiQWyF2ieO4y hP9DACt5/quvvvrtb38bCWvJ/yiSGv1ZU/VWhYnk30IZVaM/BVVHOEwkJaXLHS4RlKlEVUiayyV5 krhEj2TtMtkV+aSSUOjkEu9uzyWimSG6mIq1mCXRG8pYasYmm3AJH00tI6lSNDOFhEI/lUMveYxj Sg+1FY+L+sQ+CcJQq1amwE4WGJtBCUjRgmOKEln5YE75V55/VPzBEygEhlC0QJl/+qd/UndBKxDK I3vfvn3V7OHDh48ePVrZVrBVaJXbZZ8+fdq1aweNXVT8fRXD4218KEsylABngF9gQTzBkKtMfOMV rGAshhr0ExyTsspalkCHw1rWdCFMbJbrIqSMCf5gE0FalmmBLDMbx1KnEYmxCBMy3HSIfXaAGCgN MWgivRmO8AZS4zDGpeHkcQ8TI0ZZcjbOTtlrZN9tWXYta6RvuCGsxWYCpS2n0BuzhPbLogDiiy++ uGXLltAVHJCdym/D3nnnnTNnzrzvvvtmz56dn9CcPn36pEmTRo0aNXDgQPsbdMUsH/jDKwc1juUs cUyLOF/uqaVlLc5ejp+WPsolJr2V5R2/LPWzdnEIOfwK8GmnnaaapszTYd8aE1LTaU1NOb7xR6As 37aC9WDWOeecA/Q4jZZ26623Wu+cOXOWLl0KS+VllRZyQhs2bNi5c+fLL7/805/+FLT67LPPPvjg A/zhw4e3bt26atWqJUuWGCt00NUNN9wAVzGbBwkAy2m/8MILTZeP0Z0NAbFALmX54XlbRoDPVic7 afHkdMgxlcgWQY5mKGEhCZEYJWg0yymqu2xZKBmGsOwlFFvCzBjLCJ9LZsVcgkKZJXb0ZkhsZssy LwnCZHg2zvCY1VVaQLFPgmcB4zIuRZKtj8EoGBIjzKKk9KR3lEsEYIXqrv9ldajRXwCdctJJp518 0inFv5NsnH+nnHrSt06u/KswLk8+9ZRC4aSTTv0DO1vb8n83/aHQVcureXdjeek2lraQe1ViSlVw S7uUJpLRMEV+q4MvZc2gTChfUE7WCJ8hqBxetiHyGMRLFtrwnOGbPJLUYwiblE2UuTKFzIJJySck YYQyPh6G8IiwlJsifmKiYC0sK1GpUmHKSo8w0IYSpUKo0BAV8iyuYIMjf1/8YeYWLVoAWDfffPPU qVNVZXUrnytNmDAhnw+q1mCWWk4NxjIEOAMIEB+4xMOsEQxi/Mwzz6STj1TABTOajjJngh4wNDmG cSkOooHsHZ6EfViQKYxVWBQ5C1mI1kDLhNLy+ooagOUSsRzK6yteCRcSKyRuJKyp5QkXcok4EJ14 EhSlRfGZcdgrDvCKnCmaKENiASMg2S9UnqvsY3YtvF5qRiFzmaIIaiVQQVrIRFYHHJf/FwEUAJts B3CQPyOzdu3afKd79erVcMO9995r4wYPHnzllVe2b9/+ggsuAFACOuOVqTlgUkvIukSPglBYETkP 456TGbKEjNWWlNVRDl9NWWbIXNTcFPmsx6OIcptbQKwyYzmpifTSoc8OoVDwTRz4+f3vf99yrAv0 t0yLtXagas+ePdDVQw89lN9c0O7evfvQoUNHjhz58MMP33vvvXfeeefFF1988sknt23bBn7lt0Zn zZqV1375mFU7YsQIGAuKzWepTmC+5ydK9kJ8+CmMlS0viHucBDuSjtz+eHttdQkRyrqo5SQkOOUB IBFeQxLkcqBebUZFAY9JbomdGEQk5HoznESSOUGBRGC11DCIQnwjIY+FjIp+LqU1RD/zxqYuA0tN Y1HMltZ0UWCB0NbHmrGxLAJaEdN16qmnmoI+zRJsIXk+fxApl+kiLPN/jf4C6LRTKqgp/04/XY08 1Vbm36mnnu4fia5TTz4lOt9ItS3/Tye3U6iMLQZ8kXzdmW7gCN2uSVUYySWZOmlCmySlLSmpTW9q jCyJyb3NJstJIjSpIYxLwtgsu4zCEEYHYywjeZWF4Q9KKilzsUvKrCFMElzsx2xMucxEGYu4qjc+ pNdYcukelSAg5TmUCo2BNhQJxQn0qVevnkdzxcPlP/zDP3hAzxewrr/++mnTpqk68+fPV7pmzJih hENdYJYW3hozZowiRK1Lly4sgDUKnkn5wBP+8DAO8+Gss84CCBg3S0BJXqGpWJxJoeJzBd0U0BBh Urr4rJoq+UaBgBn1t3/7t4TGBlHpCoSyOiXQJf0sOaZQ3mnljZQizTjfBFAb4nYZQ/qp9NkCra5A MbMwxYgYMpipM5clGMJUhsQsMpbccJS9I8zOClTIkUO2shSyQNmQRMYUkJzV5X96tmvXrmfPnn37 9rUXMMHtt99umxYuXLhy5cr169dv2rQJyNi+fTsG5gC8bBxA3Lx5c5sljDaF2RyhrNFcmS7EZ13O Z85t6mVZXFMv4zBXDQ8ZQlItZDybayO0LGf5SBeqBL2gMiYhXdo4kIliTRt9561BgwYAkJMJ9Fv7 hoKgpUWLFjm6Vr1gwYKNGzcS7tu378CBA/v373/jjTeOHTvmEomP3nXr1hmytCCnXSRBVTRx4sQh Q4Z07tz5kuIvl3swcIMA+rbA7ufOsi/ZHQeDS7x1s4MIUhOUIDuJFWGiUSy34r+1WBGhIaJBYo0u UdZrFAXKwqU3caiEu+plVRHmCmUgRq+xEo42ASSPUGvL4gOeffoxEn1d2RcSl8jYTKoNEWbrMS4z deaNUOt4iIA2El3p1VImERMKRiUO0YknRolb6T8FXcKYxI4S2OBydrSUSVDRX6O/BDr5W3bulG+f rmCDUCf7951TT/PvdNi6gqgqkspLrVO+/a2TTj3t1MqZqBtZoz89VQMs955b0X2YPOLmz+f3hJIF CXKjFtm47o95RZkw5DIpL70KTMoAYZJFmSmSEVIVaMovGVJtJ+Qy2SeXcYwFbSg+c4k1yqWdGCkl mTFG/n/s/Qe8/WV553vvf6fFOMk885x5njNzJpmJJcbelaKIgBQVUFABEQL2AgYUadKRDn96URBQ 0GAvCfYkGo0mGsf0OdG0iZM2iTFGjRrP+/f7rH2z+IOZzJzEiQnf1+bm+l331e7rbtdae/3XxvSY DEWjgyzoxQTBVxlUUnTuu/UVBC6DXvS7EhAVWCqDe9/73goOdc9ee+3lZbrr6nGPe9xO89+zc2+5 udVY1157rVvHdfX617/+vPPOq7Ryo6uuXvSiF6muDjjggN122831wyD7rgRRLUOEYhNDxYHbXV1S gVKZ5d5SM7kvRWtcxpJKt7JiqPLFcADNFGGm+hUna+o2Fljmgke6SdJlwWPMklaRpFjRjmhHGgnw S1FyyPCFxiFJERgUDGZgRDBKLjJcsGDGrZnFZM9/0w2zGQQzy1dhsJnZYtNmRC+ZMAe1KKwlbfvt t1cBm51+I6aGuOKKKy699NKLL774/PPPN18eMW+55ZY3v/nN6gYwcYoGs/ayl73MfLEgY5wKadx8 gC7smNONOkMXyYGEEfWSTLjRQXwEsThGYZhNnwE23sZoaMu+0mq8qcfMdcAvFV4bHHLIIc997nNl 4/jjjzf8EqJOUmL+9E//9Lve9S7E2972Nq1y8w/+4A/+6I/+6HOf+9xHP/rRj3zkI+pOpZUC1OPH P/7xflEoV9ddd52kveUtb2HtmGOOecYznvGkJz1plxmPfOQj7RcLw4zbTWABGJTRidm+dt+7+B0a aGnUjvinWZzhUWv4RmHSjbRBYUpFL8Y8tiZ1jfRiAgIGZ8rIvLSIcQfomGSYKhiS7A/JHgmIVi++ eIotdznSNa3g+cjCNyLWsj+s6cJs4Nqqq6HC1DJBQHnETqOOn1/qjm4HOCaOzBg+Sfxx4EcQ67Ha C3MI3I1/6pinSh21Tp09vWU1v02l4DKTG+d2wzp3+LqNG7fSu7J2KsXunt3vMkbC7VX72Va0V8G2 tIdtP3yEPdx54bCwVzutwCNEU8HvsEjMWekGBWYZsYc7NRwZrBFgthMBhp2BTNVLsoskDmGnCTsd wR51kUHQQvAICPKYRR6/22hysBozTvIZCYJ394+jv9u6akC1gVk14HJSDKkeXLSKEmWKKqdvZzj0 0EMPP/zwZz7zmb1BcsIJJ7i3ekF/+eWXv/a1r3VVY/bP0wh4fb/33nvvvPPOjCiY3D0qku4bEBsa ilYAPLqlCFdjCUNJpMxSIfXeQLeXaE1B9zFaRYiviMFkDR/T0PRW4uiiBbyz1ttU3JF3nUOpAFkq vUWILnXQSkAQS4U6R+wzhZBJ4AKt16CyEJqIVgiMedE15stjXqBrDIc71gzKWBg32GCCjAunWZOr Rz/60U9+8pOlXbVkLm699VZ1wFvf+laVgVZZcPPNN6uGFRl61QdXXnmlVol8zTXXbN68+ZWvfKWZ fexjH6sq5YvfIm+xWe1hbBkBlzHBB/QYMsKqJrxcSTSieXwTEqNogGUPmkRihKnYEcMj5rSmZ9TL LLBPzDYEwsQIs/nwhz/86U9/+pFHHtmbWBKiWvrlX/7lT37yk4qq3pTy+Od//ue/8zu/83M/93PK Kfy3v/3tsvTBD37w05/+9G/91m/95//8nz/0oQ/1CXdQmL7jHe/Qnnvuuao3m2LPPff0CkQ9Z4la h9Y5VHwbjmDEKQkNxJCbYvEvY87ZlA3yLTBtYvgZMUx2EB4lzcAdPh6TKZ9onByNx7KUJEVt6XLO 4KcupU0W42h8B5HzzSMwTh2yKZKyDR2ABTZWLzHW2M9IINZKAL3oQJF6J7Mu6gkMgxQ72PHF36pD NwqW6x1t7iJwYt6Nf+pYTNWalfWbpq+gha23mn4buHbNgti4Yc36dbf/WnASI57W3fhHxnjhUl3V iyGZtw+7dG1Um9mebO91CtjDmGTQOOM80sbpfIHktay5fhydNj9rHIWOGAJJolkbj8MyLcABhwVr naRc4JNhSoQsp05GiybQpU4+a8AILTKQ2R7JZNlZ6THj2oJ39LuSXcwVIpihe65bfHxzd28jbb/9 9rvuuqtq6fnPf/6JJ57Yp6wQ7vIzZ/R7KPXW6aef/tKXvvRpT3saYdhvv/1222031lQD3IFyhHdh GAuP7hKuxak1Tdy5Fx/1qEchqAhSMSSMoPDq6mKkOKufXGzKAtDLBTs4CilGVB58lZ9ujpH5XMsA iISWlkyZlN4uqmYnC80moOmyzDunIqmA49dj6dVLhgqn0Hyxw6+xS/WYi3QDUxWXlaSsMSW24kyX vFS40dVD0rvPPvscdthhxxxzjHlRBKirPvzhD39ixi/8wi/8/M//vMf3zH/mRZFxyy23KBfUWCQv nv/eizl9xjOesccee5hlVVpvIvLelHEqcmE3EOvclpEZi9Bwykwoby1ObaOGsVDBo7Xd2xj4bLLf wi7/Hlu0WrQstWbkigAmUxnUsiYet3h7335v77CjHJecxz/+8cogFeT73/9+1ZX2hhtuMHDlpsfP fe5z/SPBj3zkI30q66abbnrf+95Xlzrsp3/6pyutqkTR1L2cOP74472E8GIDDjroIGXWE5/4RO68 PACrzjwKVZbmBExLzqO5A0koP9pQJqUCLBgpHTnEjzZMRHlGTIXJfHARpkWgkgVHL85QDGgcYKfk kxQJa4TRGUTLOTGnkFPUIxkutJiZpSvVvZ9EhsG2CTG6OWWKBSdwYmhOSXKkN3ce41AnwKY2j/jE 2GSN4jy301e0l0Mt/hzvtA4rv6ArIKdx4O7L93sGU6E0AeHBTM7tmpW1G9ZOxPSLwSXOPMUmeqFz N/7RUIahR/vN9rNR7T2bE9BtS5vW1sXp+PDYYYdpr7alEdO+X/0IZ2eQg6ODLM64m9kkb+fnaBgh iehQQ6eII6T40ZjsuDaY4oU1XvgVGzDLIHepawmMOoAkJuHi9AgJI0iKmdkBj1w0HE5dWu4AN6h7 y91WfnQBYfZd6q7YSquddtpp55139kpd2XTggQe+/OUvP/vssy+99NLrrrvOhf3Wt7715ptvvuyy y84666zjjjvOHa/MOuqoo/bdd18VQAXTY+bv01IhqR5clqAY8tibSS7RwhODtHjURctNLwYqigxi FS56RQsi98iOKqSKZCrBVv+WiyzxghCA8o4j421ovMgYRyBdmDKAiTY1skemnKAxJU1vOUSU5CaX ACZJKloyevFbgc1Ij2a8yWoBZBbKOeRLV/AI+WUcjKg482j4EmJoCt+nP/3pL3vZy6T9ne98p4rq V3/1V7/whS988Ytf/OM//uO/+Iu/+NKXvvSnf/qnKgl8pcM73vEOVYJpOuGEE17ykpc85znP2X// /SsRFAcSLqtmHywSGMmRLsvS7QVqmrE+B8gYbDAEbUlYHp1t4sbNAnUyuoyII/OV32C+RFIMJl0G 2CEvhxRHMrVF5WZl3KNIBEzXqjMuBZaRHn300ccee2yvDd70pjf90i/9khTBr/zKryhA+wYHUFH9 zM/8jHqrStQKV4N68eDlBEX0BTPQXlpY7czK4fOe97ynPOUp1VgKO9GKswXWDLZnS2MxGwIQWF4P UlHqMOP3GDEEppGvFm26SLKTQfyEZ6UJ6OYFrdesaZlqUvBTh5jEOg9peSywwsaXatPnsO0IxWHB 9Bljs0ORC73EzIjWpBDLBRDIPnoaxjx9LacEcMQgNh5H6cyIMDgq5owkTz0Z7iLAetAKY9wLy7hL Zpgukrvv6/8tKPUb5n8pOFdRqHVrNm61sm7TylbbTe36rTZu+32Y6zZu8ENs+pmRhbvx/wZ3mcmY 0KN9Ze/Z6m6gLrzOBTvWAeex/e/R1u10sG+T0YVIoEPBVsdxuNjVobMmTvccemgBgvGYgM4FIDwS gNyxz043qLOSQejQJMBaYrnT4rPDqct1nGg5QhCAaGJ6O9zJs69lPDugF5MdNVYXKnqUesTIu9gU KKoctdFuu+32zGc+00XipnnVq1716le/+sorr3RR/eRP/qRrybX9cz/3c7fddtuFF1740pe+1Mv6 Y4455vTTT3/xi1+sMqu+AaXP/DbT9D6Tkshj1Y9aSimG0z1U5Ii5EpsgPCqVUOwoAnCqgSKEbXQe 0S5mYRsXRYPymC8t2uWXlwFa1CkaL2sEBCBFJSEQIEkGqOMQkGdIjNZcCUzv90i+WXD0N9EIE0ds eUYYKYyiLQ9SLUhM8taGBWAdUuelhPAiCeSrNUWr+qSrkthnn33c9PL/hvmT7CblAx/4wM/+7M9W Lrzvfe97y1ve8rrXvU5xoCx40YteZCpf+MIXHnnkkWj1mcqAWSEJkjsBGKCBlBkBozEFM5YuMTI4 aG1oy7RQoSFrh7re0kIyL2Umg4i2QIhOXS/dQDGiGBAS5aJlWRcmiNkasFSsXgN8/vOff/LJJ7/x jW/8+Mc//hu/8Ru//du/rf3MZz7zifkPk7/3ve9VTkmadFnG6tQ+U6ggs9opev3gVYSq6+1vfzsj 11xzzRVXXHHJJZfYDkccccTe8x8XqjyVw8bVfEkgGAWOMYqwLJXGElLMBAAfB9GQ45dGBEVASJqW 4ihfsqNFN0HDcnzApMiUkBAeC0NXfDbj5AKfupZNq1G9oogZtTV1vVnT8oJJvbmAERtJKDCIMwU0 H7zVanHyXsyYneoEcCRBVBkhBuwLRg2npU4STTitvwOLO+M7YyF3N76bKPWK5G02blh8L8Om719Z s/XKuu8/4+LXnn7RtWduft0Z5126skGNNfVuXLtm/d0F1j8c7pzJOMGj6sqetEttRceri6ELz+YE hCPPqWFn2pA2qv1pr+KQH3sb3/HBTvUN4NjtZEjCdG+sIl3b3vYm2blDWFeHGn6PqSMwyeRIS2sE PB/F00UuVFoEqGsJiB9Hy0i3TvIInHoHPAoJphDnIIlxMYwXSUaUIN3TrnbXNtoNQYYwwi3uFbkr Sp20xx57PPWpT1U5eR1/ww03uK1dQu6kD33oQ173K7A+/elPu67cQK94xSv22muv/fbbz8t6ZZni 7HGPe9z222/PlBvIRc6LwqK3ptyCXOtSY1VhKIzcTAR0kRQhCMZs6lVjkXzYwx6mLNOyJkgCprvR GSmQZ7w3tCg20tyxyT55HPRAIXExKhicgmEZEFMNNX86Xn6ksWyPSeHXo/lqFVlmVubyuzXCYFaJ +eAHP1hFJX4Dn952mwtHofLLo9hYY9zyoGgqueO0aoy6DBj+Ix7xiKZmzz33VGAdeOCBfSmDEkp1 e9FFF1199dVqAuVC38vwjne846abbsJXHyuw+rWg4syocyfyWiPiUbTSCC0VnDFM66eRkk8loEXb AtsC85JcXJCtauhapdWi1QYuJNyQmynecQjM3ibhDGr5YqFrtXOge51lmZSffffdV3W1efNma/U/ z/j5GSqtD3/4w9aw4uld73rXL/7iL37qU59SbClPFU+y1L/h6FVEOdRa3m+bvxaLzPHHH/+c5zzH Iu+3qypdmWx5WE5asTXecYxAa6MkdD4MlIpUEIbcei4n0HgBTawTbCCDwA46a9p6ETLGYGAqsWIY yU8lJhkCoh2OohuO3kzR9dhaBUQCIwDWPAaPOco7a2ymm9P47R2zicAZQ84FgopyKgGKFX8eq7cQ f0elNV0YfycWcnfju4TKqbXr5p/FR9fBfPo5evObj7vy7cdd9LozrnnT8Rdfd/LlNy1+V7hu08rG bRZaWbgb/68xVr97a9CArsCyDzuYHNAOuw7o7g8ngpPaXm1Xt7HtVSptYFu3Ha6rN7cxcTzW1TGk ZZAKyZgsI+a9v7g8krTzcTogALN7ohNHFyKkwqzIyTCY6+wgtIDPDgG3XVcg+SzrrWWKwVS0ERRL S9dkYeCj5UfZ4eZWW7gh0Fp3ueyhFT077rijK/yAAw748R//8UMOOeQlL3mJF/c33niju6d/jOby /sD859s+MuMtb3nLueeeS3KHHXZ4whOe0L9gf+xjH8vOox71KDWWqXFtCx7Qta5DMejNO9fVOoip qJnfXkIrQfDHu19KN5ZVKmoUvaY7a+Tpzm+c/Vhvwj3ykY9UzVQzaTOuVfEA+r73va/ahUzVDwKH ZBc8lLqMYwLalMlkk9L0AUmP0msiTHTz2xQ3CxQNh1OxqZa4y6Ph4zcKYgwyRThf0bo8ypKhya0M 7L777spZBdOzn/3sI+a/inPmmWdecsklJuh973uf2vejM5TCqgd8Amanr8/gq/UjzpYKutUyhgN5 xyE8FqcReUQj5oW2KA4yBfOgF/frtDfmG7pNp5ciUyGafaPjq2HyONxlh1ZigGBn+R6dDuU1a3o7 RPzmzgp86Utfes011yg0VVGKpNtuu+29732vPPRPKS3dn/3Zn/3lX/5lBVYfcieG/573vIdMb1mp q6B/ddgvWM8///wjjzzy8MMPf9aznrX//vs/+clP7lOD8mkdWjbWmABkUtiNtCE0igbSI4IYGIsD R/AIQ5PzxjgkG7iEUJ8Or/lQqjSBzBLTlt60EHEEMKft9jeclk8/xglnKi1dXIxyajY/2fEI5Fsh CPyYevObMAyaF11gpFQ8cmTuFENcoOkSxifMr3k0oQ5hKhwlH0hSacZJkuc6YV1Q4RVaErB4XoXL YkEt4S6ZcGf1u/EPiqUCa+387Qzr127Qojes23ja5htX1v7gyrp7+jl982tPufDqs8+/YP1WWy9r Lei78f8aY60vL3qvXRxMtquNZ4PZjfakc6Rb3GHtIOgU69iyae1Jm5MKIHBotY3tcyDApkdMJwIC Z5wUHtH4bHpMJeDXBRksKpJcCyx+WiTnM2FxB+fLeQfoOIH6bHIBdozF6ACRWSC2UJiRi0anCzJO Xktel6jcsooMBYrW3VB1UgUDKpi99977sMMOc1f1h3GOO+64s88++6qrrrruuutUWldfffX1118f rd5yFWnPOuusgw466DGPeUzv0ygdQD2h0Hn4wx+ujFAlmCPBL8Pr/ooJQHicaqv5c+tGSh6Trji1 ens3yPWmhBKqR9eb8kvx0RtdRgEIfrUgmOoqFjLlsbotGLtQEcmMOCVNAiVNxopqeQgIEJIE0qoX X57LfDMSPBKWdn75EraAha1sYsHYjbeWTBUhMOuxtIiNorEYkSSrlnbZZRd18L7zXx48/vjjL7zw QrOg6lU6/Oqv/upv/MZv/Mqv/Erv0Fx00UU/8RM/oTJQnCkI2BeMcRlgSyXaMAdaLcujIAlWVzvF PnJZ9rJHa9mHlvcAeRgLe07MhNZkTsfKJAbZoZWYVhcBXXau23T5XnQU8MKyEUnpHnvsYd0eddRR L3jBC0477bTXvva1N9988xve8IbWqlT0W1Q1KPTr1A9/+MMqLV1Kq3e/+90qMEVqNRldS93CtgXY tBeY9cJj5513tvwsQgvbjJga3sUgQqGOYcYJDcd4DQTtiJBAaWxoJYFYCYxJHoEzzjqZn3MzYUrr UkGTWfkhwwJ+7lqQWSYwhbV6gnmcZmgVw2xDwMkvJhURspZu8kkODGssj1TM3iYVUVktlkqjIAzF gGMSywZfhPENJEk0woxDSciOlgx1HikuL4lljFsjAZI9RvwPte7GPw6WSqX1K2u327jNmqnM8rjd a865VKW1bs36lfX38Kg9/9LXTb83XLP1NhumLyG9u8D6h8Wd90DV1bSnV19A22a28Tiy5+tvcc85 d3CcDgm3FVmwOTsIMHWNUyA+Feost43zotW17NRjbQdKvphq22sJYwJr2sTwQ3ZSLFo00CLZiAbI NDRlh5u4MqtzGQoYKAZGQknQpUX3SJGFbu6gvHDfuzB22mmnbu6DDz74ZS972emnn755/q52l/QV V1zhvnFdIc4444xTTjnlpJNOOvHEE8m43S+44IKTTz75wAMPZEHRo3pzkQPLLiGXnzpGFeIq4l0r ABhjaQhaXdUZCKECAYqqDdbqYlyNopBiWdgqj1FUPeIRj0CovdR2nBoRgky/jKNrsAgWFDeYWrRq hot6pQU8EvOI0Ct4AyFcLYUv8m4dwaPp4ge9Y1BgXGMWGjv5vFRHNq1hZAYSY5lToY5Sst8wag3N YHfbbbdDDz3URCgjfv7nf/7zn//8H8343d/9XTXWBz/4QdWwqTGhO+64o4FwYYVY7S0/i2TE1ojQ gClskvOqWVRabjj3nH1hK9kaGbGY2yDB41jJW2BYy/5wQbgdEdAJA5oX7vjtis0p7zHboQxKlFpH luSk358qiSxRFdIll1xi3SqbFFhKq49+9KP93lCBpSSVIkWVFv2Od7zjTW96E+HXve51V155pVVN HSTwla985bOe9axdd92190cVWJaZfPIrpSN1tYbWuBqaYTZeoYpZmdhRg6MLYVCGBgSMPSaZedBT 8TGyPSVoqXKNADLMskBdDOIRRjHQAnzucFLHx0F41BuneIY1rjHndbF4d01Xkuhpemb7c0S3z1oW ovWK3JGragFDIIk5m5mWjYDLRhZwuB71E8kqKky64kG7BTJSPPjJdEGEydmMxfPqVTKYQupx6rsb 31XcocCafjNoOtasIO9x5kWv3WZlZXqDct22c121afrZ8K9W1t5jw8rKVibr7gLrHxTLGwBtk9iQ NtU4QdreWpvZfuuA06W1z9vkHXkeSdqitpYNyY49nExiwDJ4dGLSstttfsK5sJOBVucRpkcESSpM 5R0cRvh6s+wRCOQlggA7jJAZApgdHIkxaCwu4DGuLmNXr7sZxIkDXczjoM+Fllm6gGY2AhCEWeim r3xxf7uDn/SkJ+21117777//c5/7XJeKAuu1r33tTTfddMMNN7jCb7nllr5aSV3Vv0pzc5Psw0BH H330U57ylIc85CHuOeUImywj+mWKSkj9IU5+ERUr4IoyoiY0eCSGU1qMiAprhHUV+XKdxJ2aoze3 dthhh3476aLFAYUI7yokHg027y5jipVNTOHzmHf2K2uUVsQIiBzcphCB381a/gfKfzNVnMQAUeT4 XMwTfoeiORDAJJARHOWaYVZdcS0YUc2Ttqi91JQm64QTTlAW/PIv//If//Ef//Vf//VXvvKVP//z P//iF7+oxvqpn/qpq666SsGx/fbbG7iFYdV1wbSwyzB3kHdEQeoiDxZPktGhLtAFVm8LGOqNjg8x W37D+GxpAcKYuhBdvXafy7WdkhFEXR0OnQnsFLmptPws4Kc//ekW58tf/vLzzz//5vlvP/fe1cc+ 9jF11Yc+9CHFVm9offzjH0eort761rda5Na2da6VNLpePIBaTXVlaT12/jIIL0IQlhx3LVSuxTDm 1ygauGihR0eHsYjWcDwary6c8aqPPD4mggwONPaBZMpV9glUlGhxeBcPj2i+CAgMhryWekyER0BL O10CciseunpxJJa1PMJQBAT5gkSXhFyAA9B5a3Rmik3h6RqgAp2ofGkbBWByxD4mC40CLSp2aDGe AAKfylgM01UxY/nuWOYPFNji4W5897BUYK1OgJpp/cr67U6/5JpNKyvT24vrtjn9wsvPu/zq12y+ /IzLrl/ZcM+N66bPYt1dYP0DYosdYhfZaXZUR3MXGHrayvN+005bf/Wk6FCDwUnY7mXHZrZ1bVHb 1e4l3OkwG5vsMO7opN4pT4xw+xyms2H106yEM85IjgCNT71jyGPEiKRe6oBIVwu6CAPa6dZItV0h Wo/d3G7ZbmWh4nhEJDasjZCAZcgsSRbc36BcUGoog7wof9zjHrfffvsdcsghhx9+uBLqpJNOumT+ w3Ze2b/lLW/R3njjjW984xsxTznlFBfYYYcd9oxnPMP18+xnP/t5z3veQQcdtMceezz84Q9XEyhr 1DdapYz6ANQKxQwCcD8NCKbgheeGIKaSAHwDxJEB9QRJVYLBegTBM14xVCHSu1kKrMc85jHCUH8s v49FrDKrGqt6ZbgoadqSLJ4kuQMxa3lkIWZjSZcKRek1m2D6JLwxVghqKfIlbGKttCFJnZEBirPP RS2YOhqf8DSv84oVgAGqcc8555zbbrvtN37jN/7yL//yW9/61je+8Y2vfvWrX/rSlz7/+c+rJ668 8kpFsJwwyJ2lW4FlF3SZNeRcIxgXIUldxWmV0poGtoQhULuM5V6gPpgsi7xUe0ws9EjY3mzji1OQ XE/7ZC6tinzAZqTCoDyreEy9ee8vEKgpX/3qV6uTbr311ve85z3yo4r68Ic//MEPflD7S7/0S5/9 7Gc/Mf8RobfPXzfaX8K+4oorLr/8cqXVafPfgzr++ONf/OIXs+aFxxOe8ARre88990TYKS1ms9+M lEOteAx2OiBmCHuUEeh5iNMUGKOhGY6DzgmjixFJSCtMY15COZTAZgeHTAcaGpOFjHDHfpMbc8wC sRYqC3ohjlHgMNVhi996yODAFP2qYgFAgQGP+W1ozRGDmOPYpJVikUMlXX518ciFXo/a3BHLiEcy PILHdCvgCDCS0y3QbaI3gR61EXfju4ilAmtlzcrGrbcyLdPPxm1OvWDzRKyfiq2Vre65smG7Uy++ 8pSLrlhZv+30VVhm6u4C6x8Iy0vfluiQtbWcAu6nQXQotNnAPqzFHCdInA4RWxfh0RbtyNO2pTt0 EiOA43DJl30rAExdrFFJK9cCS97xSr5DVmCdTcBmkSA86iIAaMzpyFmykPqIHIFfOeIoH8Y5wnFb uzIRgBjHfWJZABbIE6gUIJCFqhN1FShBFCJel++66677z1/drrpSPx199NFumosuukiN9ZOrf9nt vFXoIqOuUpAdcMAB++yzz1Oe8pT+Hfv222/Pmta9rghwIbn/FAqcGo4wRChstFEoHVyQdQlML0I5 cu9731thpGwSpzojMXwg3JAxq64SGEyP95n/RKDRaXvnSQD4dIEMlDRO8yszAgM0UxxRSQxHJqEE zotlcTPpCjLvkUxGPBoIX8XcfDVHdE2NVWT2ESYaJ0Vagik5/KaFbvqynDyxBzzgAfvuu++JJ56o /P2t3/qtL3/5ywos+PrXv67Y+sIXvqDAuvrqq1/60peaFGU045x2r4/NhTPGAlbOWDzRwW3XciXv sWi1Lddl4Cwzh50785dd6OpaFZUI2/V8YdpxtuE4E1yoOFQMR6JkuDIUTPSjH/3opz3taS972cus TwXTG97whje/+c3yo5BSXX3sYx/rS1l/7ud+7p3vfKfSyquFCy+88Nxzz1WnnnnmmcqyV77ylRa2 9vnPf/4zn/lMS9ry9kJCqlVXXjbIpHkxKWakiTM7DU3MAoaCN8BluuEYi2E6f9AlE+olOSVl9U0s SVgWyxegE9ZFuOnTZp+i1lQKKWuIdMeUDb5HXTAUGSdmaCzkC5IHLoJRCCBTgqxIMjVQHQMII20U IwmsoamnogVimNyBMPBbmdkXlV5AeEQwmKMUxU+LnfwOWDN3ZgLmdMfcXWB9t7FcYK2dvsx98ZXt a9es3bD+5MtuWNnwAyvr77my6QdPuODqky669qwLN69sUIRtWLvN991dYP3P4i6XeEzo0S6yf9rw bpSuwy4zwLdd27fTpl8Fpp05utAdImADa3XZkCzfuRcwCbDPkV67GurCp8Xs8iN5kRReUTmbItgk AxkfXfUyPsc7BUmg3vhpAclu3IwPI873cfVCAh2LBCgKrPPIoy6FgluBGAGgq3B54OrXqXvd7wX6 05/+dNXSi170IqWVC8bNfcopp5x99tkXX3zxlVde+dr5O8E9emV/1IxjjjnmFa94hVf5Bx100JOf /GRGFFW77LKLQu3xM1xIu+++O4IL1QCPrkMxF61WGKPG0urFN15QXqiclEeKM3CrVUgxourqV2Ye E8DRm3FJkExjZGTYV4dVxlUwFQMBKSXPaVkt23pJVrpxxCNdpqgMLcIU0TDSbnaGTBxtRI7w+YJU pjU0g8AyhspAirSAvAFiGrX0Hnnkkabms5/97B/90R/99V//teoKvvKVr3zxi1/89Kc/fdtttykd DjzwwIc97GGGYLGN+88146LCGWtvhIQD0ZAAIOYFe3tZUC9YtK1bTAJtEzQkHGbtxUULaQGmLdnr GTROlrXork/HghZNccr7vC/MlClGa60Ew/Qiwer1GuCaa6656aabvDC4+eab1Vjvfve73/e+973n Pe/xKGOXX365Fw+KKtUVnHrqqa961aus52OPPfa444574QtfeOihhz772c9mTZllefdNb0p2q0Im 5UoYtljRog1qGtvS6KAuTGFvUTDpMkBEW7WTJMnqD6iOGcJlg9hI72DiVMcQjjk4Hs0dDuilBYlB BjllEN1Ek6yLGP5wN8IbNaJBLa+oiGaKGOGGxs6AR+q0oJywzJ0uj3ORNv07wSE8jJQ6ZucrYvEH oQVJl8yy90EEBuMgPI6umHfju4WlAmvdGhXW9GcHx88xF7/5+CvefurlbzjhoutefclNJ1/6Bqtk 0lq33crabe8usP5nceclHif0aAvZY07PcSu76rpEwR1ja9ly0JGBWN7PHsdJkYDHcdZgzqqL01yb IgGnJy1Aa/Ghey4xrQDEQ4AF25tiAlrqerXE8LMfkqGoTWAcW4gEcqqrXmKG7EynUhegY3adM4jA IQDsUGRznLkkXUWAmJO3+E2ckuiJT3zik2Z4me6lv9tF5eS+UVedP/8JwksvvVT7ute9DvGa17xG afWc5zxHKXbwwQcrrdBHHHHEYYcd9pSnPGXHHXfs8+Z9YEWBxXhQfnn1z2NhF8xA704pmAAttmTI q2/uPX8plFpHmRV6f+v+978/ggBdWm4+XQg5LEvBI6cu4MxKF04oXbKRQGHAch2mBYo4QiKGjhPB YFOAZmp5cmW+S6jbyKRgmh1R6eoxeIxjMczL7fabsgiBTWiRCENx7Pp/9atffeutt/7SL/3S7//+ 7//Zn/3Zf//v//1P//RP/9t/+2+f//znP/nJT6oqCJhciWVcJO2v7ir2GSx4IwV0jjjlCMgIr6is qHEjFnYCIFoyzOolk1heEp7HN21AyHiWGzJ5xhFkZsML6OWXKRi7rFAlX6jZNC9WiDpeVeRVgdcD V1xxxYUXXqjMuuCCC6zeq+a/yXjdddcpubxO2Lx5s7Wtuup7sM444wyllcVvbStYX/CCFyit1FV2 xN577+01g6Xr1ciDHvQgZb3M81hIwmsgtRHTklp9cVX8Ih+zH4jpLV0wEiUPoxpQf+hqgFnWZhDw PTZZmNlhhHF8dhyeWl0UgTyM6cggIiaD+GjMZic+iA08UtEyK7bitJAKtUUF0SKvAqOer5EQHNlg BBANJI9ZplvM5OlynTBJHDaHF6YyS4YpisM7IjoCvj1j8bAa8OLhbnyXUe632rRaMG31/Strt17Z 8H2nX3KNnzMuvfaMCy5b2XSPetcpyb7z3yIc/C16vxP/zhiS/yyxPDT02BsIe9imsscc+r290cGK dhG6EsZZYEMGe5U8ovOiLm3X0nRazCd4Gz7dtjHgA0VMhzh+wsCIx3a4Y51rXXZ191ynvF5MAtRZ xuzsY3nyOneR7wJDJIAgT4Y6g1qmMlJIXCO6BdPt8tOCSLrv2QEXvPwsX/DU844mpv5Qpqha1Aok tTKpTHEBK5UOnPHyl7/claOc6vq5fkav+K+99trLLrvMzeQ2IunueepTn7rvvvvWPn3GXnvttcMO Ozxs/gd9Ki10lZYWrfy6733vW/kicqWMkPotnkiEJEjQ1SxDNQ0x9VMcUC54BNWV4VApmVlgXCsP c46n943wg66QQLkKaPxKOu7E5pEKC00HIKD8t34wTZPWrOE0EUEvpikwreMuwaRbYECMFrHm2kyR 7BZxgSFaV3pDBhHmWiZVtCbu+OOPV0C84x3v+MhHPvKxj33sox/96Ic//GGllXripJNOetaznmUu jCUvtpX91RsM7AMCc/hqyRGeBry6CKc1NINMCzWgKaaOJpmwtmgN1pDRPTZYwCTGdScAC6nXpUWz 7xyQBzkRiXQZdTBfHmu5sEgsrf322+/FL37xS1/60pe85CUvnHH00UerL70qsGi9YLCqreTTTjvN Ara8r7nmmnPPPfdVr3pVKrWHz3/m3Er2gmH33Xfvu3P7GjY1lkViCIIRYdMtgNaVYIo8PppYqUDU BaXUYA1ZFaI1uimzc26lQkLMTvyhy4u2nJCMIxgGPZY6TPBIt/klPFzjtwgRmHMst2NYELzw0MTm SVvUZGTQLLRsihNM0ACnJot3XqiQ52j4GgEM4JRM9OLdinklFAZ+7rR5b60m5tG8p4hPZhSmAyOq qiv41re+hVPksJC7G99lSP2mdWvnNxxtbzO6Yd3G+R8PblRUbb2ybttN23z//NWydogqbP7C0bsn 7H8Jd5k3HDtn7E+brcuvU8zxinBBdvnp7VihYlenMh7b5847wjakc8RWJEBlwO7FIRY6BQjzhT/s IEiOwzQvxMQjGC5Sx6+L5U5/TLpaNA7dUG8BEAgcUS8kNDsUjbHzlFYqaaG5drtoM6gWEZ6QCHsU FRnqCeN7Ce66fcxjHqOtjHBP3/ve9/bq/8d//MePOeYYBZbr55xzzrn11lt/6qd+6uabb+51P1x6 6aVXXnmli+rss88+4YQTnvvc5yqt9txzTxdb33O92267uZPUWJhe96uo3Ele/au3gAt++4SWoqp3 nkC1VE2jNRZBClvAI2aDwgkN3IhMhCKsGktLxnjxyZQrpqY3xObPXelFGGnCnOJIGiBGMQejwBqS 8slg09HsgJkyNXEQ0PQVWwE0WYT1zqNZLDMt2kBIehy6THkcmNzM8rrcKy6GxfbogJq/soR9E9rc nXXWWSbrAx/4wCdmKLbMoMLLhJoLw+exaF1IbCI8Iix48LjstKjsFy0IGEcYY7d2hYOLDd09RzKz Dc0jCyH7OCInTGs6QFdfROniwnBMH10WWCOD6VEmTXermkxMKjnCN1MW2BPnvxKoGLIOVfyHHXaY AkshdcEFF6ilrNuTTz65z1edfvrpp5566lFHHaUgg+kX3kcd9fznP783rp72tKfts88+T37ykxnZ f//9DzjgAGvbSpZAYQim1WWFSL4VYhUVfF3aRkE+Qq9oC7jESnhlQUMgIBWyiomQ1WakkbIM1CmS R7fUcSRWmy9dHlkAuUVTB3amCZ6PNTLkJbzlN3o9YqLDiDP7iTWJWsaFakGKU7RjATSbZIaLQH0Y zGam8EnqErB1xSBiKJIZy6OhQSmiJWZOiyF1YSDwccYqhTZOBdZ4JLAscze+q5D6tSuL7xpdt2a9 1o8iqy8dHd8+ikhmau+esP9VbJG69okN5hwZx5NHx5aDzMmC6RRz7bkanXceSbaBtYSpdFjYkB0N NiSxhMnYhB0BWQaEx9BmJoOolzAjgaQD3fEqBgL2P3cCq+rSSxh0BRwCImSH8eXg2fGIn/fk6Q4V Lfuc6kWzbwiAyCCwVn1QHZAMGsfRr0tsmHzha3Huc5/7eLnvNlIVqZCURC6kPinlUvGC/vLLL3cV bd68+dprr73ttts++tGPuqp79a/G8qL/vPPOu+SSS1xdL3zhC73W7x7S7r333ky5znfeeecnzOg3 LNzd7373cxu5kxD9BZgf+7EfE6H4hS1ItF5M4akGDEFyygOBBiXtWsMpadq6GpRKDnhhkwzoCuxX SKmxoPfDSo7ehFta5ZCFUN4QCYx51BZYoOgRigpBnqJo+RU2jrHoHQK0coGoi1lo8TA4gkFQsQzs i3E9WBimeMcdd3ze855nOt75znd+6lOf+q3f+q0vfOELv/3bv/2bv/mbn/3sZ9VYyuLTTjvtwAMP VNrKMEcWdhvN/WSd5zTv2nnxTgF0ERLWornu4u8+wyEmqmWxOIZWwMBdQ8DU20pGaPXmbl7103jJ xCHGbMim3nJVNkhiMoKQXnloN5lN0+qVgyWtTpIZLxUMv3+T0afXTzrpJAvYKwQFFljnXlSosbxa UF1J1EEHHUT3RS960ZFHHvmyl70Mx76wqFhu5Vhjktl7sTyKRPxim9bZ6u9YBdnAm1yhNqhyJYEI WsbbQPTixEwSocsAWxsjJ+gyQMCMaKUIExAsmCBH6Di+MNFj1tgppZklQ4UAPngUTNY8Fg95rccc EbZ4GOSdTYTSSkuYAPVAkhct3fzmCEYYejHR7FjSFiRhowMEJhRtMjy2aKGNoDVYumPIutDzAp+2 SUTCEZgDMe/GdxWrqV+3cYOVZGLWbrtpq3Xzx7C23bQRsfWG9ZvWre/9LT+z2N0F1v86llNnA9gn 7X/brFMVEaeTy+FSl9PNqdoRRqCDwN4mAIi2MaKNR4aKUw+tC7Ne+3yg/ayrg4NYxiGDTgc0O25N LXnWyDtbnfKCyQ4tXZ0mHgubIr7IXe0/tPqtASN+YlQgeWJGl1ZBomPy21GOQ9KjO6ZrhqnE0Ozz whcv8enigNtClbPrrrt2D7lg+q3KwTPQV1555Rve8AYVVf/W/f3vf/+HPvSht73tbaquvqOhD6xQ PPTQQ5/xjGeozFjbYYcd3D1ufaWVugpwHv3oR/dvCR/4wAf2kSm31PTO0uofARw1k7EbjsSqlh70 oAc9YP4qdvEbrDES02VQKXanjpVAzC2oPqt6+9H5iyFKVBkjVhKocBc8QvlHmIv4iLqasmUVNL6W jLbHweEl3SZUm4VcmEdjtFospLDMr2sZOLqApAVpm3SLsCwSqTBeSTZlqoFzzjnHfJm1W265RV11 9dVXn3HGGaqHZz3rWSZFxviia0G6qDgVcMkRs4BbfgS40zuPacpMEc7RTSsTHdBQLyDKQFmScC1m Ytn0aCD2S3cngk1MknobZnsTzZrAQJBApngKbExQs0BdayzWjAXwuMc9TsVvlb761a9WUfWLQku3 b2E466yzlFb4mKqul770paorObSMn/Oc58jkcccdd+yxxx522GFeHljAli6z6iprcvvtt+/VgvUm JOFZlmgrU5DiKQ+6AFExEdADAiZMQHLiIIyFWFPQSIlJkV7p0uVxcCQKSMI0N/Pc4ZC0VGJSwbFm AEGrxcM4AUyS2lYFefy6cACH8GR67kITVr50MKItJEAUNpCBKabVABJDFJg2sbxouWZQ5USSF6PG pFK0taDX+meBJEIrklE5FT8QSwDqApyI5dprWeBufFcxpb7PV01/79n0TDPhPz/rsKcJM8Fr6l2Z vpR0Mc13438KLfF5qU8E2Am2onOnk9qJ6fzSeuxwaQcibEK0Q80ZhwC7q0PE7mUBMO1nwlTa6uhO 5HbjAGuBrs1MGK3t+MBkIb8dDSwIzE3vms8avoDFwz6/mdKKhwWBeaxLS9ftqAJgwdFsgIwwzg6n WnTDr4xIEYihdc1Xz+IFPY77TKXiEmW5hLCgSzwsVKNkwWOfGXc33//+9995553dK0cccYR7xX18 0UUXuafdQOhLL71UafWmN72pjwy7vN84A33iiScefvjh++yzz+677+4GUtAA4vGPf7xyimWFkfZh D3uYO4kXtOpKq7oy3lKHEKo4ZWlEK8kIMCi9ImdqfJhdxrTKL6bceWAg953/CWHrRBI88vXYxz5W SF2EGdQr59SbtVw3R1p+cfCnQnX+J41oNstwQTYvHknigyBbFQMyTAC/LpZNqNnXBqsrjyQJZISK R0wuWn6ZIqCXDIHWUtsEXBU4ZlzaVcnHH3+86sFkvXvGm9/85kvmv0W47777mhEjYlwYVJhitpVm d4y7pzcDrNXuKvJhDByip+tuFQuhVRDAzDJ36Dj2UW8eFHmbVBjGSIA8s4DmBb8clhwY+QGER1Mw mLS0OIZpbVRgqfgPOuggxZNC6jUzTjvttBNOOEFRpcYCNZZHMvvtt58sKbC8WlBvqcZe8IIXeHzS k56klrKW2OxfVKAZB6va0rIyeeSXd2HXNmViE5VhykP5LA+IhkCLJGZdmAiSCbPT0KjgyGTMVNis MMqFljCB+DgkoV66gGjt4WeW8HjniSTLoIukLsYZzB0VI0JjmkFamGgYliFfw75ek975mU0goIuA gIuQWTLM6kVzxJQVgklrDB+E2iqFhj+WLhnREqZLkikCLTbRJrOMsRTvxv8EpOzvyFq9sHj+zliI zZXU+q02LQqrNaZq3VxnzxZWmWs2rJ++xGHjll/Y/w+ORVT/XNBwIDomdPjae+5aN6K6wSXX+xDO LHywD7VtP0ynMI5Na3fZlh0xNjC+U8weBr1UbEIy2o5mHHy9OMCa1g7HRwfyQRfh3GWKBRH2foxa gR3y1KsSCGec7nQUzS/yPNKlyA5dt7gLElz8tHI9hbLkq+ETNhaPAxmhou1gGjWWysBjASRGPjv4 hEXrhnjMYx6jCnnEIx6hKnJDq7HUTEcdddSZ8z9cv/baa11CV199tbrqmmuuuf7669VbZ5999nnn nUfAzfSiF71IZfaEJzxBHcOaG6gaqIT8p9UvSdcKviCFIQbejVckHg3KwLUehTpGjROTFuiSK6aA OoO0GMd0+YGiSgDAteFToS4VOC5CFVWTws5sbwI6lEauMblmXJCMh8Ij02rRFqEwCkmbGCO6WmzD 7EDTCixwRH65mMsCPt3ErBbLCZFTLY7LQxtHVMpKJaxK4vnPf74pU/t+8IMf/MxnPvPbv/3bX/jC Fz772c/+1E/9lKpL0aAUfuhDH8oRF4y4YBb7bYYN2K7hTuSM59FYAppWO67HZGDECQhi9qBbzYJn czhC6CIvbNkTBpqdkahlv5BfaMiIJKmbIOkaRkAXeGTH0lIA7bnnnr0XpVp6+ctfrnKyXE8//XSv H7Q4evfee+8dd9xRaaXGeslLXiJLr3jFK6z//gkh/vbbb29p9UJIdaVOJa90Q6js8cXT2LlGiAQH EE0WiLwItWhDIyx4jxSJyaq27EWQSbhefPQwK70OySqM5ANJ7rTlShuaFCDskaT6wzUGCI9zvu9w UjESv8gFrLeqpS42iWUWv0KNOnlaCJz5dJ+qsUJKIGvaCINix4jYiYkwOrFlWctdBi0hXYCJw2BL i1h+8ZmCeRDT8qNFnoBIEkbgRAzm3fgfoEwtp2yZc2ck852QzPr1t59B6zdtnP+h4PwvCtesXbth 4/T9WCqw+a2sZO4SW/jKchjWpp++4uHOP0sya9as8+Okmn++57HIwowFaz6FbY/2sLPSldNVOggb sp2pbZ/bunEQHu0l+4cRNCYjTuTODpswMbRejwPTAbN6pnPRhSoMOxafAHmPFD3mnWTeXZPubxBh kdCtJUyGllCBhQJDZ6frfLrGlz6zP+LJWjeK3gQ8lg29c+zToKJ5xO99FwTjOENMGB4zAgog94TX 6HvttddTn/rUvgTLNeNO6q2syy677JJLLrnyyiv7l4PqKjcTnHTSSf2rq0MPPdTV7hJ68PyN7T+2 +pfylFkuct4NoZFGGDjMOZ5OeQMhY7yigojGC+IHcZJpgIwQwGwI+MQQuoy3d7ZUVOoeAsT0spmu ljy+3pYEWqK0aGbLUpIFMxAzOmuB6wwaLFMehzBTTXdrplHrHY6MZZqS2eOcngllBoE5YkAsG3Rt aBn0iM+1nO+yyy7PetazFAcXX3yxGuunf/qn+2PGb3vb29TE6gZ1sCJYkIJhoXvINnEDeSxCBoPH IWA/uurcUh7rLcghVjzouga/bQgUR8ANDaE1NJkPxlg2hoVhELM8EGvqoYVBi8CIgU3LwAJ44AMf uNNOO1nSRu1lwyGHHKJgUlEdf/zxL3zhC72EeN7znqe62n///SUNfeyxx+qysFWor3nNayxvpdgB BxzghYcqynq2vO0ULyTsEfuFfWk3FhG2MFqKQhWDFl88gPDYmkFMc7xUmIrcMGVGiyZvOAaVGLou LToLHk2ZGdGmDvGrRZKkTgsEEJEkoLMAnUXUaenCB8nEZCE7GdTi6xUkeWbR3LHATue2AIiJn4wF 03mudywwLV3pakmPnFgkVDwC4RRZYLDFwyx1dEwcpjwSc3dQaZjaZLSYJYR9rWh5yfK4bpbvnbtx V7hj8TGVHdMn0eVtKkT87+/GwshdIQETsrE/9TzJzmXNWuuGI3WPzsnp+rU8TZ/Nuot3IWcMR9lc xiL4LSqqu/xZHeNimN/7BdYiBasYTNvDfmi3gN04rtLOVnRbFGxIMvYbeXTb1aPtlB07c2xpAh7J 11JBkCegy4ZvzwMmuuuTYqcDTvu8R2LMajNFxeF+r3vdy/meJMXJ4gy9ZAQmpFpGch1mt9OvDIyu UPUyAll2NYJ7peFrKyDoCiBThLVlDLLmMfkSKBj21QRefCuwHvWoR3mZ/uM//uPum4NnIPotyQkn nODWuWBGf0Lk/PPPd/2ccsop9brODzvsMPcNIy4h1tQ3Xu67k1xILiFllpi5M3axaZ16gJjGPF88 xdNwQNjoumIau7Djj5wk0NCoGxqQ6X5Vaf1f85eCkimxMHlaBWGWCYQpWatvobEGifHCV+nNNdrE tQDmQBYJn/3f/rkrvVtgeb0JhgvCRpTHTGW8xcwIPgFmSwJIpokDtOlT0Ftv95v/ucAOO+ygSjZ3 xxxzzKtf/erTTjvt1FNPrZ5QZygUTA1rvBS8tokYi6cUTYNffaNO11ixSYJHO6sNq3VpdSUvyyCg scwTvng7JIiBcb5GtoF3/O5FumP4IZnCS6s8FzmaekOQK5l50IMeZE2qh1T/Bx54oBLKC4af+Imf sGhPPvnks88++8wzz5Qcj4qqXkhcddVVN9xww+tf/3r16IknnuiVg4Xd9zKo1dD9C1lFqvwLQFTy zxFYclw3aiN1rxuF4TcKAZdMvcaICWiZnDUWU8ACIHC0JEdvGaPVrMkScIRPxfDxIXlMyJ2WlyqS XOCw0ItYAjnS63GUwnmcjS0CxmQHvwhZMOnMase5TYbksMYFPpsCG/zmziM0m2wS1gLJwqDbAlOc 5VcXQssIvwit3lbgyGRVlK7GhRAqXx4tWga1BKaI3aB3/4rwfwipmoud+SsSln4UI31HKGKZv35l zca1U7Hkh8D61a8SvUOi654LmvXTR6vWrd8wPZmf7SynNfdYWfv9/RNC82/GpiJsWkub1m3YblEA VTZt8TNKpSVs2LSNQLZhZmXl+1dW7rlmZduZILRpWgbzyGb1xrgwdUd8D62StsTiYX5sH4LNYCPZ KvaAbWYL2SH2cyeUFtyC3YhONycpdHiFzoKI9hu0J1PXy4Vee5tY2zItwGSWQUQCVFxpLjNhJInf EYPOFJpuj6kIUmBMkexuyKBHkuzwKyRojFkAhF4ElcJAJ6D1yPJ8z06/SCLDIIJklmH2MznqVq50 IAk4KRrRKEFcuq5el4eL2Uv8l7zkJa4iNVNfHfSqV73KbeQqOuecc9xJSqvzzjtPjaXtH7qTB7pd PPe9731dOSxPb+Wt3v2YCi9+hbecbenyKFQBG8IoI/79v1/8EhAtew0HYSyYWpKZksCmAAwwOy4/ g+JU66KdkrWKad3M73yAeACTjICBIk7u2JdzxgfyglmvNmDqFYyphIQDZsCPwGQfRCtUKGxgkymS 1oYroRWSCqfESk7xa01iiZJbpa3kP/7xj1dIHXTQQYcccshzn/tcM2gq1c1Pe9rT+gWu6aDIV15y MUe6WMa1wdBKAiaQISwwmze0Z21eV1ormQz5xpJuSB0aTih7w8WCuxoJZAQSYJa81kpo4qa5nCE5 xHTJp15dlrcq/2EPe9juu++uTlJxKje9Qrjppptuu+22W2+9VRXlNYMXCSrR/hkHZh80vO666yz1 l770pfvvv/+ee+65zz77TN/q9vSn97cIvWwo4Y9+9KO33377xzzmMfe///15FKQkSKmDyzmGFrOo GiM6GKAkyNWAR/xpnKtnSElYdK9mdfSSh5hzCqeCiZip0ZIpXWQEUxmkJSNLoKuSSEsgXTF7LGyO WKCOhnwBYV1ZSF4LYxnwoosMFTRkcMTDiN5iNlnQoMhknMrydQDoYiBGHZ1l8ujqJCo5arzo5I2r IHVlHB+dfQt4EGMx3427wNLbOVv8TFirglIjzSiVU+FkVtas3bRhY7SfDYqoZSw6KmWmwkZFtmH+ //SzxgLdcPrm15928fUJ5nCbTdutIbz6VtPtP3XPoiZ1lM+m3+IgsH7TVitrNqzZuM30LabTz7Yr 679vZc0mP+s2aqeFsHH9FOKkubB5B8zD+t7ACHWejDuELTM2wLydp20PCLuxowEcoM5WR6o7xgXj MMXpsrSFCLeBte3q2dLiWPeIWddgRudrCGSTu4Q98ugMRZAJ+AML1qo7HGcHdZEk4JEuIDwmzKPB AiKt6eCZVTzG9DjsjFF4zJquDqncZRwS6D5WNAjeYzFgVqPock888IEPfOQjH9m/9XvmM5/phb5S 6fDDD1dgIVzPSiiX0EknneRVviuqN0VOOeUUr+/dT9oXv/jFJCkecMABrh+1msrm3ve+t3qlGo4X bW+VCWYUTMIeoys2XaPGMrlUFBBozEaXGAF2Kr88ZqpRZ4p86kAMSoJFkv1Kk2G8C7ucaJPkkVnZ Lufsy/+YgnJezNpGURh6gViT69AfaK6HkWmqVlcp5qy3AH75AS6GfV3p9jgSopZVTzzoQQ967GMf q6R4ylOe0h/ePnj+B3E41b4GToUFwbiHuo1mhwuPoagWD/Oj8EhOh9V8n/X6B7rAdDF4l+OCLEQv Y/K6OvaBumDxPHOGQcEbrIkzs1XDLYx6tfmSE1OpBlL97LvvvkcdddTFF1+shHrXu9714Q9/+Kd+ 6qeuuOKKs846y+sExPXXX6+ueucM1dVVV11lkb/oRS+SQLARnv/85yu2jjjiCJXWbrvttuuuu6q6 1Kw777yzGutHf/RHhSFIyZQNx/vIRvEENIzxWgZjJejFn4a6OnzrhLVWi8dhB5HAModW8hkfoGtq TJZgdJUoTHMnSAdvC0Bv0EXMumKTIjEcLjKrpa4l2YyP8bYkPCYmHjIERJXBFBtL65YLnFCohKm0 otwC3QvM4hAIxLLMF6AbC/kxFnYEwAthFvRy5zE7mCRbxmG+giYsnu/GXWEqfO7wo/5Ya276boXF jS6tERvXb1gurbbauEmr3posDSy6p1JGxbTNxq0nGSIbtlnZ9p4KoDPPueTEC64/84o3TR6mXx+u X9m4ieSGNfM/JBw/S9iwbn6fTBlhec+R0UP4//Q7x/U/cOKFrz3uynf6edUVb3v5Rbecuvm6lXX3 XLNOMTetCD9UJvlFAdfD9zDa59EI+8Qc2QC2X3uyE8cO8eiAcG6C48whCy5OtyNOV6N7yEaChLXo drK2Xc2ax06NsRXRdibUi0mAze5OND5rLifM5IG1AY9kBlHYQ2aMgm6BFRsBXcLgutMnGb1ozE4o j2kVCSZhfI+QfS1FQOhCUJGo6gyJEnmVhNajWsd9DL3T455wZ3iNfsghhyiq3CX99RtwSbtsXDAq rVe84hXHH3/8cccd58Z67nOf+4IXvEB19cIXvvCggw7aY489lGg7zN/b3gfMXfkKLKi+EUk0uCA9 Cm+ezzv8m1BhC9LkmtBQ5MRKWkPDHHYIM0UrdZINE5MYC7xrM0IAgU8xPnUcKrpKMjp36Gn+Vi+z JrTW4wi4qGbB20EMzNeY4oHWA5mMAMIjZkBjMh6yVlfWLAAEZsMxCrmtwFJSmAvFrtk5+uijjz32 WPWxEkGdofbt17VUclrLzp2DWQ7eluzaA1eamwxTF4gEDYhG10rO4LKpJJNJJYIRvcUQhtkE9LIj MIM1NW1/Q/CYfcJAK0egS04e8pCHPP7xj1f6n3zyyaor9dOb3/xm5dTVM6677jqP73nPe2677bZ3 v/vdaiwyF154oXRJndcY8JL5A+/HzF+OZSNY57ZG7whKcr8QF48Y8iuMbnqEYMonFP+UrxkJEwg4 5KeMzDBqFhQEaF2MDyNo8toMoimWJcSQKZKMmC9i+ECs2sJhiz85W6rhAuFKFuoFWcCMW4p8sdAp DcMaOmHW0GUglRaw3gRygR55QAiDCqfpio3NvJSBwiBWcgCh17IkrEXjkCFp9tEsGAgiFwh2KDKL P985E5bvoLvxnbBaVC0VNLJWBeJnVDYw1kS0/6m35p47IoXZ5vevXzv9OYCtt1rZuMGE+Dn9kjee tvkNK2u2UWmdvPnalfX3mITXTW8vbZzeqVr6WTY2/8zvhE3xIEgo71Y2ft9ZF11xyiWvP+2yG0+4 7CePu+RN2hMvv/WMy246dfPrX3PRZSsbt52Lq2kpTIujAmvmZP97C2N9j5WNsEPG5hybqh0I9moX pxbG3em2QHShIpy8CeAk3KGj7Sqy29vkmG1axhHzUXP7O2f4eezmxoyDZocRdBEGdDZjZid+kow7 7GxyMsx2N9SynPdOOqACutAFk1bBZDBJXQQ4ykgW9AIm+xKiEPmP8y/sENUTCguP97vf/dzHD3zg A+9///sjHv7whz/xiU985jOfqWBSUbmSlVDPec5znvGMZyi8VFoeMUEFhnbTuGb22muv3Xff3Wv6 /kUVOyo27qp+5reQpncaqmbkn3f8ue6avpSr+RrjBYSwDdNgA1rCdWl1lT1tMkbEDuMtAxw2AcFd wCffrOUiU5VZQi1Ij0Ns+ALEsm69PZbnMRGAaN4hmQTqDboaDuNiK0Ig31RmhEwgSSUvZtlC6pKw nFgwfKWV5JuLQw899Cd+4ifOO++8K6644qabblJAQHWDYutZz3qWKX7wgx9sgrjLpnjm1Tctni3A EXSHQTtUYAPiSRLBlFCzGepledACZqQ9jh5aI6XUl80CGlPXmPqRJb3U8ziHMwFfK6Xm1NqWE+v5 pJNO6h+9wgUXXPCWt7zlZ3/2Z3/xF3/x53/+53/mZ37mAx/4wFvf+laF15lnnulVhLrKCvcSQiY9 atVbvcZ42ctexpriVd3mhYSN48WJrWTlCIxfgzW6htz8FnAQGxStFjwaRSporWybXG3HIMnyU27D yDPdFD1ylzDoKtVFUmBmcNx6deFTZJxu6vjdj51UuUAUvMUw19jTh7QgSViOHw1oWtYYs+jGwgh3 ZJpW7iAtAgxmB82F5Y0jAHaIFQkQAOERMyKSrUzMbHKhLTAc6pIJCFrk65KKcHeB9feFJI2f9Wum H8T0nQlzKQPTgpiLHvNRThFTB7H5d9J3wKiQ1qzdZmXl+5UEZFiYvtR97blXvGFl7T1VbmtWNp55 5Q0nXHDl2o2Mr2yleBq6mVn6EUbvXfmBySkx1dK6e558wTVnb75m/kPRmBtWNm23snaTxwuuuuGk cy8969LXzo+bNm69zUJl8SbW916BNa/qEnB7gdWe7yxoy4HH9hUav9uo2w7dJdrl7dHu1dvlinDC dsUmn8qowNqEthyiTTj8cscpGqE3RS0BfC1HMLZ9TCCMOXpzEZM6a/b2GGYCW9wWMI978b56vTGp MGJEwQCHIrBGgJgTRIszhTXfPWm5g/tVXWVNJYVK6AEPeMAjH/nIRz3qUY94xCO83NfuuOOOT3nK U9wxrhMv36uoVF3777//fjPUW72t5dU85k477aRQY7zPWnlNz2zFCiCaoOoYHME0NSZCbRRHhpsm gwIEDrHZxuJLQUcytc0vMMKyETHVY8h+vpo+FtIFpoIuppaFA+YyRmypD2REnllGSLvJ0qL1xgxk FtSMHslMo1293qAZn23fYS0JTxdmumbZ3eNe8ahL5h/72McqhfvzOO973/s+9rGPfXzGhz70oXe+ 85033nijLpWB6TO/psmkcCfUTFmW4KaJYNnRZKF2dRkUpzDW1TSG1f3SkoOxenFilo2hBWhMQLNQ YqFR4yQzJ2DKwEhCSHF0AV1GWj8EdBHANEBp6X1ZK9ZyVSS9+tWvvuaaayTkc5/73G/+5m/+xm/8 xmc+8xlZes973nPVVVedfvrpainLHhDq0bbAkUce2b8YOPHEE+0FLypsEGZ33nnnXXbZReatee54 b/iCFIYYrBxrSWDixDG6WhGSSTiUIq256EiUefxUWGYBHTKynEkCJWHYp6v+MAsJmMRRWGQZk+Sc wkX1xmAli2VAgCkgpotlRIFV9xDQonvkJY8ccdoMyoCWF12YLHDkkVhRZT/FFkyDKoxxTjbYgKMl 2eI0KLBWs59BAkLFF1iWB0S7xY1DBhHnbnxHyJmf+V2sxU8FlixPves3TTwFyrqtpo83bfw+0ms3 rE9N0ieZGbMxwFn9mUsZ+tMH+eb3rla2/TcnX3Y9F1tv2Di9cbV2u9MuvOT0iy4984rXrazfdvpk 1iQ5F0Azim38TKXe9J2lqiWC69Zs3G5lzabzrr5ZjbWyYWs/1DYonGbhxR+WXnePUy+65vzLr5vK Lwtjg1F8TxZYJRnGo+Rb3/M2mWB3teHtkzZh+w0QnSOA6PzqAu5dGXwbTNtdO27NcUGmohfQjC8f MYDTPqyrnQweWXDKkET/HRBAsQGi8wU/mimHglEbKTq/2sSSNExdHSU4usJkfbVgmmuAqW5IPePZ oSh+6UJMarNlLWGjVl2Nt7IQ95m/MtF1++AHP9g98YQZXprDHnvs4Vo64ogjejerT1nts88++Hvt tZcLZu+9937Sk57k0R2jRGOzwNRtaBWPusfUmIJQgQUIkyIeczFmxxACIx4xU9EKm51kjNFwGhoZ txp3bCLI8E444xmZ87R4+yoLc0omzN4Wb5WRoaUl1sTVNiNjLsZ8xTdTuuplMMmYy8LLBDFdkOSA GY/QRSaVtFJhHBBxSHY3sCPy+973vibl1FNPfe973/trv/Zrf/AHf/CFL3xBAfFLv/RLt9122/XX X6+6Ul48+clPftjDHqb8lVWjNkbWmLVa2o/B+rQlK7CKJ5DkV6gj2tB6EwyVtjNY5117ZYMKYh7E BByjK8li8Kg3SY/4wew0a8lQ5E6bjK5WURhzh28ZeC2h7nn4wx/uNYPXD9bqy172squvvvr973// pz/96f6I0P/9f//fn/rUp376p39aVXrxxRcfv4qT5m91V06hTz75ZNkDdLvAqwsvP2yNAw88cLfd dmNcSs1CcRaYeOalt9ikDVDwEbIxnTKrhUiKekcCK1kIl3lAw5y8xdFEIBnqDZyYVpeJA/YJaFlj 1pmDMFPNBUXyJZYYPu8EiqqY+SKjZa1Du5klTKxJ186BLJYB4+SZBboUWesxg0WOCORpAT75YUfb 0CjqguQRVPg1HINqmZHPZmPhVBcZRAK0GMRshQNaLxXWCIwr6e8J8v+zKv8cYMS3D3qt0mkuo7b7 /hPP2Xz25a877bIbT7nk9cdd9LpXX3Zj37o+faPVUqU1fZ3VwsRcWo03itau27B+q6lEW7/t2Vde 96pLrj/u0tcr3ObaTXm03ckXX/maq65f2fCDR5971aaN26xdM12iYRJZ/Wl6rdHJ1FTwbb1mm391 /JkXXnDVDVMVNddSp5672eOJr7n4rMuuP+OS1518wVUr679/Zd12KxvuoTo8++LLl6P63iqwFhmZ scyxvq3yFrqtYtF3ZNha6LHl2kWYzq8OFOiEdbp1v+JDpxtmGMccXb0eXTA4nR32ZPwEPNqNbVcC 7UyxofNLBk0syYQHlg2SZzNhbYqsORqsAcMZXaA3gQyWENgiG3qpxIEIjmIWISMjjGzmRa8sKX3G m1gqITXWAx/4QPdQ72O5p/fdd9/+ImE11qGHHnrYYYc973nP89rdvXLAAQe4VLbffvu+qH2nGeiH PvShrpneSZJbFQ+6uscUVCcpmCB+ZZMuURUkFLCBsKArAZJgTkniN0B58IhvFIZjINqqt1YCyYEU tWUMShpmXoSkUAPqHOmVMS5MllN43CLNBRQwmWYElqcMjaMLGk5IawuV1rYWUifAMhDQxTu4D+wO nLrIMGiYcm7WTNmxxx576623Kqq+9KUvff3rX//GN77x5S9/+Q//8A8VEDfddNMJJ5xg4kzT/e9/ f8M0ajBSIXEx9iOgu7cMXBdHheExjgiLXBshchFa0u1loD4uM4QFT5cY+cYORsE7+8Gj5BiUeWkK RsYab1oeQ4klHIYwgvpYGBZeKXr605+uZlJIffzjH1dX9eWrv/7rv/6BD3zgda973WUzLrjggjNn KKfOPvvs/sim9pxzznnlK1/plYYitd8YHnnkkR5tjZ133tne4cLK4cuM8A7RAmuMBQ8lDdGQ9bYU PZZGQBAoIfgDOBC9bCSmxyaFumlqpkDml6uQYqhrPFKZp3fxS0NR4QOzYsBvKpvHFPOiHY8RqUBR YWpNCiASQwD7aBwoEio94qOzk+SAXmNpscFySEFUBKSxY7Ze7XztLkCRAOEMorO26J4RZwss+lZ7 Fw//ImCwt/9UG22cfrb+Vyvrtj39qjeecPHrXrn5DSdc8eZjr7j1FZe9+byLLpzKrzUr6+Yay0/F 1uKnAmvUMX5WNq2s2eq4K285evMNp176uulDV+vuobTSsXHtumMuveXoS25e2erfnHjpDa+5+JqV tds1AQsszE1hLWJbs2F6s2qjimrb869544nnXr5pm20n/vp/ddYVNx29+dZXXva2V1z5rp+47O3H X3zjKVe8SWE3VWBr1l50yaV3iC1r3yNYZGOGx3EEW/3twLaHFW9fzTfj9O/1MO2xtgFJnLo6uQDt tnCcaR1zWjIe4wAiefyOPL5mGwv7tlkB4BAmUBhJCoZAexjtQExXF+/4CWfHo5bZIdZVQXI6Lebz gjAVkmiSmDmCBJgiM0yNXiCAM6Cr3lqjc7gbstYjU5POXE9EiKd6wt3jou0SUmM9+MEPdgkpmx77 2MfuueeeXqMrqlRX++yzz/777+8iUVr12r1/KqgO23HHHft7gr0Bpj57wAMewKCrJVS1aE0KuPMw eVddjUoIp2gF1jXZAEdmkh8FlhYMJ8Jk6VJd3Xf+6nYDqXrLOMvlv+QAGtgZ0IXDVLFBqwWnXlNg OswFIEBgTCWjRTdrJCFJ02etWrGtDfyGA40OJ7N6AYGDP4Dphmin1LohMIVkXEaqun3a05521FFH uf5vueWWn/mZn/n85z//V3/1V3/7t3/77Rnf+ta3vvKVr6gk3v72t6stzKMCq+9oELZhil/wbGY/ oDlyJbfdFtw7Xq4gwoZAHX+5omJh0JBiC55KWtlBS8hIJsh5+TRMiSJAcgjnVKuXZENompLX1exk hJZei9DitHRVS+95z3s++9nP/v7v//5/+S//5aMf/ej73//+d73rXddee21/OeeUU07pK0guuuii iy++uHpL5fqiF72o6kq2jz/++N7Z8nqjXaDAsgXUWK32UdgZVDGIv7CbfaFacnobLP6QIZBMHLnF REPqgMAEBOgi1jKjUkmhlxGP+HV5xEwyjrZ5QTNCALLvcdl+ktaDwgWBaQgEJkOrprQ4I8JhwUjj xExyPIpQ2yOacS1kCpOwx4In6VEMY1NYZtB46wUuhFp1ZVlS14XTaqzMoksy+61znFDv3xOzyX8Z mN8RWq2O5rLDQTGdFdPXUq09+qI3veqyt04i85eCXnjhxedc9jrFzZqt7zF/sGn6VR3JDavfMrVx 7fStD7Bx4+LNrakeWrPhws2XzUbmb2+f2eunr2RYedVV7zz2ynesbLrnyrrtXnP560+58GrC67Za /BvRrddP73X1Y8onu5xumD4df9bma87YfM30BtXabad6a2Xd5kuveM3FV0+xze+/raz7gdMuuWFl 0/evrNla+XX2FTedeeGVk/D3SIFlFcrAWIvWt0eEZT02Z6+u7Cgnpq2CaUs4erq92vk2A6ad0J7p eCVA2G53zqKha1LbEUZmFFhUMDOl7ZjrIO4sGAdfpzZ3dqlefGjDp6iXWV5YZqEhGFGbFugCSWLA Zo6mkay+72UUFPEzHjyGMgPEGMThVGAiLOyhlc3gUW+jHtdVI0q3yNUffR7LrYBwMSAeNP/l2j5W svvuu++3335qrBe/+MVHHHHEM5/5zGc/+9lqLFBs6XrCE56gFHvEIx6htOpDVy4Vl7cqB8ERp1pO K7N6KwuqlsTQTI0yS8yEaQ00RmjsVJInmX0EUzjgVjMcZRb09RD8EshUlhmhyFp5KzOlKC+Ycijb o8VJBWI2swPJpD4He3slF0drrq2NVn5LnSLmcIHw2Ixbcm2QLdC5YR+RlC5pV+mefvrpr3/963/6 p3/605/+tELqT/7kT77+9a9/85vfrMBSaX3ta1/73d/93Xe/+93qBvXxE5/4xPvf//6SUw6NHSww Hu/SadtWF++2ngi7rgpe6xHf0JYvm7Y8FYOlQmwkFj2nbZG3OVW3v5tY0jILeSEZAVRImk2LAdAy zBovuqjI83IkOGQsSAvbulUt3XzzzR/84Ac/+clPfuITn/jABz5www03XHjhhSoqRWrfPAJ9F8kJ J5zQ57HUVX2dmEqLBfIEVFf77ruvjbDHHnsoW/tzhGD9W+0WquE0liC8FoPgW431lg2EYYIxepRS GOsEnzAgcKZDYT4tCRvgKDhA2gkQ00tRl+UkJ9lBeGwFyhgM+2KTfC2aTV3l32NexuPwK0JTzCY6 fsLEABGTWe0IG6ELZ9DAQh7Ry0wyWhxgTeTGWNlkIA25XI2xaAuMWGPXlSKM9YzJIOO6wGN8KkMG Jp1xZa+s9NIFwXicf0GQlds31vwej0zBVhumUumka999wtXvXP0M1qbXXHTZay5Wpmy9sm7rlelf BxJZt2ndev/bsGYqg7J2+3taetZue+ZU96hytp2+qmr6UNaUaHUW+Z+46I2vuvzW6X0pP+u3Zn/6 Xd7axfdXTdZXVrbhYDXEre/xr6cvuFq33RkXXXWqgmn99/VJLP7PPPuC0+evZkBPP+vuOT3OESqw Tr7gmtMvunZlrbrwe6bAgsXD/LigVlbsoioh69tesj0s+s6R9pUN73zEIdmm1ZK04u0iii5RAvgJ O7bAyevG7SALrpPu2qzZ3uwAR7QgjkcEAWKE89u2H2JoYqCXo94v4YK6zWyvWhKGQxIyyFoxDO/4 jUXYhuOROzJ6U0H02HkBwhAAMaMGXVBUWwCfAEkeu4QKQC2iCgGnv0fXQEVJ/35QkdQvCh/zmMeo sfbcc8+nPOUp/YERV8txxx2n2HJFqbSe9axnHXzwwfvvv/9uu+1GsRfujDPLXY5c4aZADA0WBCae iq1+nYcuvEIVM5khXMzQMNkhQJ5xwphavXSHBWtJLxkEIDB1JeOxrghMRjILTGEWRjFLuKlpTptQ MqWO7hBrHptKbctD1+gdAnUBmsHBp+ixlWNTtF+gIx7aLIBJUtjCMGsueBXAa1/72ttuu+1Xf/VX //AP//ArX/nKt771LdeA1k2guvriF7/4sY997IorrlAlqK7McgtA/CMeKCTjDdbb8FsMXPcIxRbR hU1+xN/ebNdAo2NTJgGhi7t6uRZJE4HGGV1Tamag9ZJpouUfhzuuSyPwwrgAiqGYEcRoWYrqHi8J pOumm25SV6mx3vOe99x6661XX3210krBdOKJJ77yla8kgLDa4VWvelXfnWvlv+xlLzvjjDOuvPLK Sy655OUvfzmOkgu86lBgjbdypbfitW04r4KprjLGaRXOwCnhAZ0MLY+F3dASaHQlsFRjktfiL8+U Xhx+tWYBX5sdRpojGByuwxzmdLJR1AvmaNG3ioIEtGBKNUkcGQbqkGVIK05bCZr6UBeP0YQRBIDZ ZlMehE0GqDeo5aVIhrzeyeVqooyRIqDjECNMcdjE5CLjWr2Ml+HZ8IQcDXftqdo4/8IgD7dnfoJ1 50dqlTXHXPbWoy5+8/S9nX7W3eP0za8996JLN22niNEv7WZuKn78UMmMjE+1y/Td7eqYdSdf9NpT Ln7dytb/H8XNWRddccYFl1XcKIK22bDmVZvfePylt8x6K9ttM31d1nmXKYOmN72m97Hmj7RnfzGF lWLrtjv70te++vwrhTR9DH/dRioXXnndiZfcsrL+305vaIl2wz1OPv/yaRS0yF9+3ckXXbey4V9/ rxRYA8sbwz4Bq9yx4q51Atpg9pVN4oCwaREebTlb16kUBzoLdLVP0N0W1Ml0qHlk1n3pLG7z96hl StvtYmtBNrM/HQkzMjKfh9PfcgeR4BNLEkcMxFzYCgXgC1NU5tdGte2TJzObvP1vzzXA0UWScY8E ihCfqYInTIYAThEKDLKzDBbqCo1achA5wlR/KG6URL3h9IAHPMDFcN/5C9Zd2KqrRz3qUQosL/d3 2WWXvffee5999nGLP/3pTz/ooINcOUcffbQbBX/XXXdVXbmwH/3oR99n/vO3LAN34s87F9IihgIw TPMFQjUXlVld9k3NGKxhAhWPTJU3o9OFQzJfQLHekDoCU/ZIAhqftYAmUG9d5VZbL+RU8FwguC7z QEYvmTF9uuimjqmrALTJAPsGbmFY8N0HW4C61ooiACTtjsVWmdHecSJRZ1bSTJZJOf744xVPfePA 5z73OTXWl7/85b/6q7/60pe+pLT67d/+7U984hM33njjMcccYxJVGObrsY997MMe9jCT3qItPE65 4JRrjw2KLyEtb1v0uLcIIDzOW3nCQmhG1gAxaMJtjea3dJXVKe9zVuc0L5CMhANaMNOZPJ8eAsAh wxQgxDPyNnubiDJmme2www5KpVNPPfW66657xzveoSR917vedcstt6iZzjrrLLUU9MF2xZZKS/F0 4IEHeiGhxqJ18cUXn3vuuZVc/aUdrzpsjT6JKKUS+5CHPMRecJRZlo4FkYNBjfWAFqfIhQSIxthA hArWSWsJh4x0LUMvJgG9suGRipG6wPTic9GkGDsmGcnhiGR+taVrTttECJI7tF5iSeI3HboQTQGm LsYrUxjXZWhksgzFhgNs4ogns+QT0KKJRacC8T0SbvqsHOPCZJ+dBoupC1qruR4CxYbwGD8tTPJo rS5AcEQAwRovEA0t2og4dL/61a969dLjvzzcqdToM+4b10011E9c/tZXXv3O0y+97tUXXn3G1Tef oFSaS6sNW209lSkzJHL92sUvsKZ/pkegMmh+x2v6loR+kbd22/MuvWp6g2rd9G2i1rKf0659uwKr 6WFnMjHe8Zr+xeJkZ/H1CtVY028q53fFLrzyNZe/fvo4VwXh+nucdsGVJ1373qMufNNpF1+rEDzj oqtWtv6BxVc/rN3u9AuvetX5r1vZ6t9+LxZYLVatDNhINo894KC/173u5RB0BtmW+Fp7u+1n49nb urQ49oPeJKmzRtKJViXRRsXRVqDMJ8N0X3rsmBvXeb640KYV0PPhs/h4MkkC8xExffgAJ0W70S4V D46buDdsWAOBGSAig7TIA4LuOLAQIY8kWRAbTiqEC14MmB5Jzhp3QF4gYRYqIJzy0iKxwmsUQiIv VBWVtP+7f/fv7n3ve7sbdt55Z3WVG8Kr8C4MrftYFVUhBbvvvvsLXvACN7rb5WlPe9ojH/lIwv0+ TqnEJi+KNjS/+RKGR5Dzafzz33CURqkzEBGKQaXVbw/JNGWNiADIgxExyL6WACD4aph6Ay32OzqB C4/sMBjIaIlJY7nyWMYw8yVmE6pFs4BmRFfCs59F+ch19yggCj4IDJLkiJGQKa0MuAacM4CwVPS2 AICiCHnvmgztHYrsu8V32mkn5cLZZ5+tRPjYxz72O7/zO3/913/9zW9+0+kPXmEPfO1rX1NmvfWt bzVxymWllUyKvwVm4IJs+GIuP2gZEBWPC/czhNq9RVGELIhnyOi17Ev+MgyENSoBDSVEF7DDGr/G jh69wogPJaSTOUUtYV1NIgEcMRTMgABkzIuH/fffX530hje84X3ve99HP/rRX/iFX/iZn/mZm2++ +aKLLlJRVVqpn5RNfdDwmc98ZtXVySef/JrXvObMM8888cQTTznlFEZe+tKXPvWpT7U77Ig999yz L8SyEfrdt5XcDA40rQjDF7m2IbeQDKFRA6IVImyzP3Jr4HJrgFMGl94QwmxGKJY9XUOeQcJaTsnM sSxKUsyspdiMEwNEsc2Jn4AGMq1bUVkbFOMj8EVLEdhs4qBQ2dRCvdqYeSfWkIdA1njZYhQE2hHL 2ci7x5GuehtIAePIEs6I32PqOHrBiNBadsgQ8KjN5lhXJONoI/4lwXjvOOQYUxm1sqK6esVV7zjx vEvPv/amV1/82pX191y7YaOfJL0Mk3mECnihtmb99JbSVt+3snHbMy647NxLr5nMrN2wsm7juo1b Z3VSX7N2w9rp4WXn3XD8lfNnvDCyvOke51xy9WkXXDHVZBtUZrPW2ul9yMmlqkh5tH7bU8/dfObl N65s+AGTN3XNZdlRF7/5ZRfecu41t7z6wmvPvOSalXXbWllbTyXZ9I7X6VfevLL+Bxel1T/5AuvO C7GR2gC2R5vEqaTGchM7m2xpuw6z3sTsZBeAs8A+ATKuNMeTfcIU+a60jgNtm3w62OYiKUTTIuxe zGAutLrmE2NS73QArsmzxilHdh3hjA9m8TBoFFoCnX34nRokxRbNYIFRCdHDLyA4JUkRYi6LRYQe Byi6USTHWe/EV8EoeipixMCmGFgjJlq9rlt5kHll1i677KLSeuhDH/qIRzxCjYXea6+93CVPmv/S 7Y477kgA59nPfvbznve8Zz3rWa75/zj/5T6+OBWMls0f+ZEfMZuYYi45ijxMYVSICAAfELyLBBBB nCBCaIxVhCo5LVOSrAuzAeIAouuNPLOG2RmKxiEvmNnYVPRgiqpHiM6dLlkCYpLPTqa0LQliI8NB PB6zQyuwQz1Tls3fcRyP7UCFIuPAGnUpcsov5OathGOMStv99tvvjDPOeNvb3qbA+vVf//U//MM/ /JM/+ZO//Mu/7DNY35rh8Q/+4A9+8Rd/8dZbbz333HPVx2ZTZfyjP/qjsifJAhae5epqEcbwshyt 2wXG1XKX0OtmMgqmhG0UpRTBvuwJW1eYJn4GPpQlBPV8tXfKNpR/QJBkGcxCi4Q6ebEVf5FIOEXe Lf5dd91VnXTNNde8//3v/8xnPvMbv/EbEnLbbbe9+c1vvvbaay+44AJ1laJKBfaMGV48yK1FfvTR R1dRafv8u9LKspfDfffd95BDDkHbEepd6GN/Fa/mEUQbRCJsccYveFNsqSNKEbGmu0Jhi2yjR1rk QTvSyHg2Rx5IGn4ZQwDjZAjjlE9AUBnel61hboFia5EQziM+ujllmZ0B8lrW8ggeCXtkB5FMvhBJ ziFMn4UCjpjNkZY874aGb5gZJFxJhDm0yhIXiCHPuDx4TIwWAUboepQ0vkhC2cs+xeQHtpiU5cd/ oZCCPoT+8otuOf6qd0xVjp9N95i+EGE+O0aOTJPXAxO1KFnQG6bPla/b9tzpGz63nUoqnf2s3+An SYUZzvFXvP3YS9+ybvqy9QV/+rzX2k2qpXP78qoN95i61m2VhU0bNvrpF4InXHDtyvofWGit2/Sa zZcfd9ktK9//wyvrv++0i64667LrV9bdY6uNG2gJ5qxLrz390uumL24Yb1/5+aeHefktsAVH2i1x 26AN1mp23HRZujWdO20AfAQgCHeH4eMguoo8MmUL4XRnkIShxYXWNg6Y7LgRq7HQ9WrpdvZ18MVk XwsMCtuFZzdmJ3Q0IHh33Wr1krFRx9GTKUAwCJhc8Nig7ozCnhzMoBiGFogzIqSlNQSRSGbVVZBe d/M40xMWLSZ5hEtCzeRCUlo96lGPUmmpurxM78O8XqZvv/32rucnPvGJOPvss4/CSx1Gq3slg8C1 F/SgHhoXOQF88biHRCLzJBuXXjJmBPCnSZ2BjiNCKqypDH7sx36MR8OhElgG8iaUO73qxSotxnMh k7zT0sUUSYqY5rTpa5pwREWxADIuvHILeps7koOP6RFylwB4DPUmxlE1k9N87AucbgW6xICWxy4J AonVYsrJDjvscNJJJ7373e/+tV/7tf/6X//rn//5n3/5y1/uAyLwjW9846tf/epf/MVf/P7v/756 4id/8ifPP//8V7ziFYcffriyYI899jC5lgcv49ZhGapOigQINCLhdcORGcJdSDDfTRNNvT0CHhMO aBzBM86sMc4ZXXwzJ/v8tmUILCewAED2yCNidimyzBcLjKNxxMCaibPSrM/DDjvshBNOuOqqq970 pje94x3veO9736u95ZZbLrvsstNPP/2YY44ZH2NXVD396U9/8gz1llcR/VUoFRiCnQMOOEAFdvDB B1v8LD/gAQ+4//3vr9jtH2ZaDCIUmPjFNsIGARsvASvK3AECh2SjBsEbguxJkdYo5hxPiN9hQiWg mZUQdtDJM0I9NAuIltbyzI7cQsnPeKHqXRagkoCWjDFikkwR0hqgiwNTlEsgmRFdzT5JRkCvVqim r/GSZIpMW8Zji4duSY5jvIGWARLAN0xEdrjLS8nREihC8jgtmBaSVp4FwzUB2cPMC0VGEBAfJ8T8 548KKcOdE7laeaz+Cu9Vl9961AU3bdhq66k2SmZRoKxsvd22CzU/TKybmCvrFEOLXw6urNl2ZeM9 8VQ59OT3nPMvOuuc8/v7gPgm5+iLbz5m8y0MrlM49Td5+mrT9duevfmq3sdas35r2jxsvXEWYGvj 951+/qWnXfHGla3+v2s2bjV92GvDpnMv2nzy5tetrL/n9Dn6DVufdMn1R599+dpNSr0NK1vd86Tz Lzuzj+cvjZGl8L9lvu+8zuIEjxauZWodW75WvyVuA7SprPV2kQWNUF0596sDxmkVCON04RHG6dFR 1RYaG9LjUERMm34VHukiSHYlu8I77DDpOgQ7AVnGBEaS18uLIYD4C56AtrOjIQieQTRmAWj1Ug84 UBjUecyILnQDrEsL+DjJ5HQwyQ94TAwQYqgu+ZEf+RGlCShuPBqvXka0tIiB8U7VzVzNPPjBD3Z5 q6t222233rhSUe21117unr333vsxj3mMuxkQfQnWwx/+8Gos7qS0mNnk0Q2nplHZzOXKVDAVUmiW R8DLMRBmockdj7qsDb7uN8NSYUEvsQZiNntPSzCVUMxOGZ+LG6nzmIzA1GpuR3aEx0g5MVPEmnE2 WS5srUdMXSYOCANOwZd/NE78nGIWHgKTYi6gMz2gnSo2SLeIBYZu7wBiCOPbQaw95CEPUQFs3rz5 gx/84Be+8IXl0upv/uZvvvnNbyqwlFx/8id/8iu/8ivvfOc7L7300hNPPPElL3nJoYceah7NsiwJ ZjkM4Iv3sXTHcCIwdYH1LFS6Y4MLTORiQyzbRC/f66UFENkcCZ/mafXyzlFd0YwIbNxtCEzCennM 0exwAg4jBuj1gJWsplQnXXfdde973/t+9md/Vvu2t73tLW95yxve8AZp6a0py9t69orCSwsL3qNi 9Kijjuoj7f2DD9hzzz3797O2gPXTPxro1Yv1aVylywSN4UTgtEpblsTksBF1nhgIYXzj6lI3olZC p40RlZmAJqwlzwjhzlhAt2bw6Q6QnG1MoMsIjjAAEXLUKACNUxf5wgv4YQ5nEQ8MFS1aF9r0AWJZ kkD85A1WzILxqLdk6jUKIBBTVGRKERgpmi5JfG1ZlYdUWEOXT73UTYeuFrC0EM4OReGlgtnahgSA gJaWVm+Ye/4FQA5k0XDnEU+F0sxblFOvvvKtx13yprjKnOm9P7XXJjXN3D3/6RvE7V80umadQue8 i6+Y/mXfpn811VhzKbMom9bM32KFWLuhz3gdf+ktJ17+5tu9zvanH0XV2sXfGexzV5vwCKydfnpH 7aRLbzph8w3T7x/9rFk55/zzzr/6hpV1204V1VRy/eCZ17755HM3T8Lrv//VF169spHW6vtk/azi f8t833mdxQkexwawfC1uS9wKRoPNhtNVavN4dJ85rRxbiNZ6YrRS6bTSkqfVsaUlTAxTL2GPyeei nZkdLRBz3Y77lQwg3KZdqHFSZC0a0TYTWNbws8kXJhnqTlumCiCZ5DOSSmAQh7uM99itTMwjGabi 6HI0DNcedYWMDEW9CJEYnZumt47cBMoLQ4YSTqB3uQSMJinz97nPfVwhLhWv410q7huFlItqv/32 8+Ie7VW7AsUdD/0LxD7SzkhzUUjSm/Hc4RdSWJYMOCzQErOB4JQBROOClscP//APq7R6Myx5oKvk qsYCY8GkUpJNhKQFTALU2TFYwVd9MqWL0/yWYRzeC6CQ8BnJILrwtIQ9howA/rCArrd4TGU3n62h dQ20X2DsnYHuHhbkc/vtt3/xi1984403/sIv/MLv//7v982i4wsatD3+9//+33/v937vV3/1Vz/6 0Y++/e1vv+yyy9RYqo2dd975Xve6l2wLg1/bk69xY20Bq53fBqsVqvumuwrRLaWNWOjM8GhE7fpG HeSkdSshYoByzn4JqUS4s7VyMgySR/MbPzEhibZ5scasUsv4mGOOuf7669VVn/rUp379139dxSlv 7373uxVYp5122iGHHLLrrrs+7GEPs6pVV2osi3+XXXZRS1nzXmB4LeElBxmmvNLwqoNY38gw3sGy wptiY+HaQMTQEhrjbRk0TJHDstjgi78Nro02Xu3QQlNhFkeuZKA5Ar3oclLSPBLLApuZ9YjQ6pLw IUCdEV0CZl9UHCWpF5LEwUfkEUFSb3wtMV1xemyRk0wgU1ocQAzoJcMgkDGhQLfdp4upRqc1Uo/5 Yie/gR0WMFtIWjIGBQgGC4B66SJASy8XnfBpAWJwBqgMLFj/zLFccPTTx8D7rHv07cy5SOrL2adv bliZ/6Xm9I/+pHPdmpXTN193yoXX9jH2ZGTbhJKaMr5uOz/rp18PLvyectlNJ21+/cpa8ovFTXTT VPGphDasbPyB0y685jWXXj99vYKSi8M+5N7Pmo3nXXjpOZfMn4ifX36pz7ZZN1WBUyE4zS6zk53z N18+E16bbFwdxTzSfzKwWGHQEWBQVvzYt1p0O80e8NjxZAthItyO0B1AALN9iCAcCHc6B4/zrpzA OMV0aSH0LgtAp15+53N+8sW+c5lrd20RJglpZcTmNCIbksroLchkWGM2PhnRorXogD8PYoKuKbgZ ieldjGq18IqjYlg2O4xEaHURYyc+wkCqPFROYGho7Xh0N/yn//Sf3BMPeMADXBWYKg9lhytnjz32 OOigg575zGe6V7y+d6+4eNRYbiCSihJwzfRbuSobHIQcilMkWu7UBPiVWaLCNBAyDQ0akWgxyQcy 5EdOhmTqrAm+ejFJGOqY0Ngxdc35mFIU8kWgMqvS02MZnvI+p5G7MOjUC8aMBzTjCAujgzs+UCwP 2tTjE3NqO0xsE4SDvqO800PrcZzdCDJMSbWb/uUvf7ni4LOf/ewf//Eff+1rX/vKV77y5Rl/+Zd/ +Rd/8Rd/9md/9id/8idaBRaBP/qjP/qDP/iD3/7t3/7kJz956623nn766c95znNUycpK8bhplt1F CKkqx2MXWAu74D1iUtSKqiuwIWA2qMKGDBKg1U7kdCQE2GScIpk8DsV0iyQmQt4KYBwvxNACI+kR zRHLpvUJT3jCsccee8MNN3z84x//zRmS9pGPfOSWW2656KKLlJvPfe5zvWxQcT784Q/3akELj5jx 0Ic+9MEPfjBCRfWkJz2JmLZdQLJSjMD95r/CaZkZ17woFvDYkhswUvw5i7cTIPJxuA2OR8OEusqP AUpvzObIY4oMyoy0jISgSZYuyCA7OMnHyT4gRgBFC8QKZvTqQmRWG5+Y8SImT6u/BwxjYcAIiRZT CdAdXnRp45NsAWDav4lhznM+rQQGCY94whgO+wSywK9HETYpZEjmYiytuijGKYEsEEOUbW3CwPKC +hcMmVJRzQVWhYif1QJrw1bTH/XbtGF9H6LasG7xaaqpytnq+6ffDK7dNFUzRBbvEC4KLDhj8zVn XnItYRYze/KlNy4VWJMM0UmakZUNK2u383PGRVefe7kaa9PKxun9sDXrVebTb/rWbtiGzGkXXTV9 T+n8ya1FYTf/wnHxHti67S6++sbzLr0KXeT/1Aqs5cUH1l9LcCxZhFPPJWEd10J7GNBdnPOpO52/ 7j/Hlq1Fxn7QstD+JN+GSThkEx8QmbU9aGkJExgy9SJw+OJl9ALXXbc4Qzh4ZIoKs9BJgQN6Pcah 2BXCWorjsZCIYdKaHd6hxppHM4EK4CQzuhCzw4UKoiBZ1mZtqKAZUXMocdwEKgl0tYUCpbeC7jt/ DboX5a4TdZU7xs2h5HrkIx/pOn/q/KleUFdhEgOv3WlVl1Srqa48clGN1VQO7wT0Qm8USTi+MIBY ORQtvkknALo8apmaBRdIgE3tqJ+mTM1gTZviclepAL6g5OAnxkVehqR2ENks8yE6a9JuNp3FDgq7 AFwqHq1VGBO9rALWQAd3O8Ueab/cJfSyI8If+7Ef23333Y866ihFwy//8i+rn/70T/9ULVVRpZb6 r//1v/7e7/3eF77whd/93d9F/NZv/dbnPvc5pdXP/MzPvOtd77rqqqt+4id+Yp999lE9KEBtpXHB bIHlYNANSsCA6LLXejRSGHySC7U7ojXfEoV2gQCmfK2Czczma8Qw8gN1lV7qjGQTEz1PzjStRmcl H3zwwZdddtm73/3uj370o2Xgxhtv7KsZFJonn3xy37xw4IEHWudqphZ/78tKkQXfvxb0SmO33XZ7 zGMeY4NolVZ6ydgOVrt9ZJmZ2TadyW2MCI8tIRgCCNArIWJuCPhU0MbV6CKMS04MH8oPRDfkfCE8 Sp0UyaQsjRQFHG3C/GYfp/VZzGgon1qIE+JTmSKeZzNiGZOnWaDeaIEJSczCw8lOKEUI0eo1KPIC Ey0aB01+Ttvtf7FHL/tZKLBsakdUHvkqD5jlPF/ALxlRsaZF6+VLkK2xItcCdTAKvQUwr8TvuFv/ ZWIutipH/ChN5mPLS57pVY+KZ/30J5an95w2/uvpU+fVLnO5g/d9W2n+vgVWMhvWTh8LW7hbt+2a rRRPW59yzsVnnHPB9M1Y0/dnjfKIyrqV9T948kXXnXvVTdMH2Lf+gelNso0/ML3jtfEHX33htadc ePX0Rwmn3xLO1dU/vQJrLD4YNKKlb5naLZasO8yl2HHTig/ocdvpxdGSTLgNY5WPFc9sMu6tri5Y NmgLAS265NEEuiaJ1QXDb3YoYiIc0KoEtzgOC+3zZS0yHosky1oc4RVtMpDN5QBwKBYYsQECeslU FmgH8PWSyQJ6wCM05ByhQ2apSGPl1L3uda8fmb+9vfeujPE/zR8ef8ADHuBecX+4VHbccceddtpp +/nP5vQZLBcMuIQwlVaqJYqVU2wyyGylFaZexlU/wuZdPFoZxtRVkUe9d5gUDY1OkIDGwa+LVkyE IZiO/HLKl1oNB59kwiRLSCrxoS5gjUBRjRTh5AXKpDTWCwkE9JCHhC2AptLUWycO9JZoGI9NzfCL wEnAgW53dBlgMghjKnkRv5FKnTkyHYcddtg555zzjne841Of+tTnP//5P/zDP1RmLUOxhQ+/8iu/ orr68Ic//M53vvO666475ZRTnve856kVFGryJjB+XRUus+ULY74+JiyeV0uc7jxxumyMtHEVLVrw W1xCri7yCesNHge6yUrOMgycCnfsMEiSWFhIzDIRvLNgXsqquTA1FuQuu+yieJKoa6+99vWvf71W aaUwffvb3y51b3vb226++Wbl1/HHH//sZz+7fyrbsq+E2mGHHXaegaPq8mLD7lBUSZ3NovXKxN6x ulo2VoW2VTHWSRwCg1+QYu5UCcZlCNpSFEeLboJKqYTglDfyLECpQJQuLdAaBHmmkuRdm/E4UAI9 agdiwjIfLQCt3gSYgviFPeQRQQzFLxJaZQAQ0RRbNkbaAIsfPzFaLJcHY8csk8CRIUQjcg2FBwm3 edEJa3mZg5q+y0PviKEgKS6iX716xJN8YYxJCVs8/guHPE5108Z1i2/Jmv614JqtN269ncLlrCtu OuOyG6YKZt3GtRu2Wrdx676rnUoF1pTKO/2K8C4KrD50P58yfbx9Zc2mtZu+7+LLp7+is3b+LNf0 BhUj80G0suEHzrjk+hPOu+rUzdedeOFrT7vsxtMuven0y95w6qU3vPri686+/LqVbX6wXxQybpH9 UyuwYKy8cchalzaG88UNgbB2LWVXRacS2ooHhEdwBtXigFOpgwlN3bpvh7T6Efj12jwDk+bquz7k E6arizX2tUMgpvCq5Np+CGbd8e5yZYFH3gtgeKdFdw7/9rfBtA0ZEARGeFRIemyA6CR1DeQ3U0IC iRJY1QYmAcwskC9U8tUQiHwtQ1dgx3DUUuO3gS5s9QqgvSJ3f7i/3S6KqvElWG4pNKiu1FgIkq6W ihtQ6LhmcJRZoY+3M6tXVEKSNBCMCDF1qbSgGqsBjnGN4WuXR6TLKPgV7f3ud7/73ve+CJXWKLOS T7fxZjlizsGEkSjZMwtZxhkB4EyTunR/L6M1Q52kNjvhzsItFbPs+HZzQAuDZEb4zWO6tWlp4+gV mFxJ7IMf/ODHP/7x+++//zHHHHP55ZffeuutH/nIRz7zmc/8zu/8zhe/+MU/+qM/Ul392Z/9WWXW H//xH//u7/7uf/kv/0WZ9YlPfEKNtXnzZopPe9rTHvWoR1kMjI/L7ztBwG2fgoGS05DLklCLOUkq dvp8v0/gwnnlTBjAJCAn5KlnCuFxuNM7cjVcExuO6ioYxBTBamINzSpViR566KEvfOELzzrrrOuv v97wFZry8Iu/+Is/93M/d9ttt2GedNJJRxxxxLOe9az+DYfV7kUFqK4Aoa6Scy8qbJzxC0ETARae SXE+WH5jaY3V1cwGj6IS55TEeWhyAiVBG215NHYwdky5cpyCG6JitF6QijFwilLafCGmG2cGdVpc kBEGeRa2SDtTOMQYyayu4WhO6gLpxgeceR4meNRFAPBZCPiCEYbWAD3KQ6kYBJWCF3B5wGFTm7yQ 2CTAjiCpyGdj15Wdwp6iXN01ETkiD2Q8avHZmS7d+R0yktyxj4PIMn7TQV5bhI2CVrnVYoYp3XfX WMuQsClnvZNUu+EHTrn4daefff78V6Knj59LmEpBu3H6IzqLAktm77LAOvHi66fqarXAAi9NF9Qa HnjTRWDDVGOt32ryQleRFBYfh//+11z2OhXe6Ze+3s9JF1wz/SGd6W9CE572G8H++M+itBLBP4Fp bW2NFVacYClboBZ3R08L1wp2MHX7Wv3tAeeRE8pF6C6BDqlp68z3H45tQB3Y/E6bZ3DGoQZU2kII TE63sI/wyDUtdnDYIYwpTqWD8xptw9tyhcG7NmFtREZY02WYQBifWUhSVyjaxcP8SIAuSXagI5tB iRIGjDIrAcIBbVDVEAiPeQS95PHpsmMg/UJQG3Gf+9xHjQJuDi/TvXB3f0MVlQLLLYXw+n733XdH eJVPhqRX8LR6U6oaS7nDGqixdFVCqaVGTiQN5pCnmIVUpVUp1tDELA9BuqQlTjRF1oyCC+6AX49M MZhY9mnhMAhyAuwPjCxRYTatZRUETr1itng69AEn0FpW1E6OZ6CXwQ4jLHSJWhjsNOkJ584jpuO7 O2l5N2GyQEy6zJTyaM8991Q9HHXUUWefffY111zztre97X3ve58C4qMf/aga4pOf/OR//s//+dd+ 7deUVp/73Oc+/elP//zP//x73/tekscee+wBBxyw/fbbKxQENr1UuytM18V8iwi4q24e9IRpva5u QwMxHDKNK3QJNQrtFsMBtBsrywIIOMmPK7ZtrvVImEw3YvYB4XGalfnf4aOl0fTJklcR1rAUveIV r7jqqqve//73l5BPfepT6Jtvvvncc889+eSTjzzyyP4A1L777tubWIoqrzH6daGKyksRpsB+sbZr bRwurDorv9XeOue66bYwWjwSJX4QoVGIcIwFWg9awCdGxZCJycMiWfPLaV1sZq3xJgyEE5MBduQw 0GKTQMEw65EAeXTW2BEAYGYQP0ktYNYC4XSjwyy1EAgZ0aKLzUyRjF9XtJYumaa+YeZabEMMU9js kJx21+pOqdejduQZUVd0MoAIaF18iapRG35LXZASRQuHR49o8mgC5LOJT8Dj8hwRWFD/XGF8f88h qpP8bLVuZZMyoM88rVm7aZttjz/v2lM237D1pumvOK9sPf1GryKsd5v8fy6wJp0zL7n29l8RzmWT AmuLd7B6h8m0Ic3FgqMkWrfVmRdccsb5m2e/0/cy6DHf2ukomv6uzobpe7P8rNtmqvPWbBzfnsXK hrVTgbVxCmS29r8bFlYYqw1tOGDbWJqWLLgb3Go2g9VpmeJ05WsdSa1jN1/HFsnOKaCCBhZsD1vC 4mZk2jTzWTBtuPku9NiOQqcS9GJySpgMDlPLlygg8Lt6yRBOEt/R6RgVGBUWAgGRIIhBTHbINMz2 YRsSf4pj9XdPgMDsscBiFkbhFUwFljpGGFpl1hAI6Nn29FskwoBY9M3Qpa2XEZdB1QlCaaJVo0S7 NlROrl4FlnJqr732cov3PpbHfl0yvZc1/zN1d4+bhq7MAAtssgDslzGoeOJdGA25YTYEfMNsJUDB 60pyOg5nzDmbbnQ0XTJU/v38kS/obmM/4wkjGBn5BFp5hHJbchIbkiOqZBJgsGkqBo+IOB4JDF2g KDwz1axNUzJfvVxQtCpcIZ3sWRjRZhmTAJAMZBqXlh2JYlZ5dP/7T3/daKeddjJB6oODDjrouc99 rnpCyXXFFVe89a1v/dCHPqTYgg9+8IMqsOuuu+6ss856/vOfv8f8PVhSx2m3y/JVETCdXfiIiqFF NKu1Jk5oS4LNDrTI2/44JBsOGp+phfUl4C938cjINP65GvCoN4MF2WWcMGBWaZGXQPkxa5afAVq9 L3nJSy677LJbb71V9fmBD3zgHe94x4033njttddu3rz51FNPPeGEE1760pceeOCBEqioeuQjH6mu 6leB0COCKQWWBa/90R/9UevcCpd/UG/xtcUKFAaYtXIV5sxNkAqtXkxhGxfC5AbpKoelHY3JZosw lRZPj13zJYEpveWq02lEQlKudCFw6IqBMC1MdOufI5Y9jpYu9Biabi2aHRjC6EIFWuwLTDB64+da ix6KIKoGNYU7BwxZy45scIozjCDETGAL+WUOYA7g60VwxGNOyxj7ekfYYibjERLQUvSozSx1YmMp jgWMCD0O3CXzewkNICxY3wFDaHoDaqpmNk6fwVq7afrzgvMXkIKVEWEJLmTmAqsa684F1qsvu/HE S+5YYM18yJefubpaP/1bxXWbXnPJtWdf+tqVDVvNX7gwdavk5spuxpoN67f+PurT7yjnj97rUg5O FhcSMJV6C3IVs6vvKqbRzShjCMvO4rMKrVHrEm1Zd1G1iLWYOE4l95C2hYszLtoupHm/LG7KOMyO vd1Gqjf7mJxq8wi0AEE4FWLx3YgIj8CCtpsVnQWcWkxnaMdoMXQu5AtwIK3J6wyK3AFm9kPRDoEs wJDUVWyVBeO2rsDCKXiYB7eoFLXlswQOCF7XsKbXleCS0KIbWpWQ1s3RW1lqLC/oq7F23XVXRRXO ox/9aPeQCgzh4vHiPiNVSCoe6gosFnp/q+pnhCRUYRijSPgVTEnocSCxkYc5hbdjpIgkm3lf1iIw ZDCbU5IIGJwwmKVoOIUhgG6mwmK2VhGTxx4RhHNNXWwBnR0ylo3F05oBnCwMUxkhX7SCl0NGEFrL oOJSdSvb3feKXRXADjvssM8++7zgBS848cQTFRa33HLLe97znp/6qZ/6yZ/8yWuuuUbhdeSRRz79 6U9XH1OUOq7t0LbtvJsnRI+yxla98zoXp22oq10w74bFJ4o8JoZDAIeRxTE4F20hX3eJxFIZHEZg WZEADhfiGekyKGtSJWSMXhUcdthhaqzTTjvt0ksvvf7661//+te/9rWvlYpLLrnkuOOOO/TQQ5/4 xCdWQsFDHvKQqii0Ff64xz1Ob5/BItMbWv2K0NpWaUUvT26T2AzKgFSUnIggIWIuM5KvbsAkX3rx DaobHZ9Ng9IygqOrDPNCGEdmCNPyqEtOEphma7UIwAQZI0+M7rCmReO0cdDiyRpaO6KqqEJQQS/3 olPJjmjRjY6LOZBpwUQAR2QQ4qTYcMKUuNXXqx51MWKAbmGPVEZX2c4IDiJ1rUchxa8r6IKi1ULG BUnYniWDAx4zhbDkBgeyU/wlvNU4YEYGFqwZd+Z8j6FfmC1j0XEnLOqk+YsS+hTUyrp7vubyGylM Ouu2XrNxO6fOdPBs9X3T+0ybttNSceZ08kyfPV97j8WvCL9TgbV+q6kyW7d2zfTvFFem3zH2bwPX KrC2Wdl4j5POveT8K66Zvk10fi+Kuw1zANtsNb2j5meq7ea30Pz0twidLpPH1YJv/rkD/o5R/2Og PIc4vc6wrC1BSxZhdVqImB7bey3W1rTjyeXhhLIzLVxi49Z0ZhG2DfBJEphvw+kdpraHXl0e9TqG tNTxWUZQh+6nYR8KjDwQQPeoJYPTcckC4SwkIE53W6YY0UuGL2EgoGgRBMinSBLisIaYtunquzhk soYzRzcNJ/mhVUIGSleWCyywptfVq6ZBSOAAL8k0Ro8G4m5wFSEIsDm/3zSVWb0XpUJyo+y0007K rD3mf0LlxsIBN5DrXHWFrpCiJUhmmRplFiAqs7I8wp4TML0ZQ16oJQFHaxSAiKZCJuODzwhaG6GL GDTAmOj4uSghiQGDmUVnilmBhVwMC5kVXhO0LBOmmOaye6wESFIvCwXvEX+I1TKLP4wPpFtsY4z5 0o7YjKv73oz0+Tl18FOe8pSDDjroiCOOUE694hWv6IvI0Ycffvjee+/9qEc9iryxM1UYXXLFs3C/ tE3EVnhkujW11nliWdA1bcgZTgAyzq7OhOXDwW2ki0zy/BKuC4g5W4cwzKq367IJRTtCFdsIFWFQ 0mW9SYiqSLmpwDrllFNUVDfddNMb3/hGdWefu7Kw1aOS1ifWAa2usuYVVf1mHEGm97Huf//7y5ui FkFFy0ULu/K3WRbAyFjJGfkRudRpS07Z0Eus4SRPuAE2NIrERh2QGCM4sodDZaRdi84aIkeyisiR li5JQHhsitHsQ5OLD6UXwSwLehEkCw8QhAOx8o9PjDBJFuIkg0hGC1S4Y4QXzPiYiQE7TX3BZGRE hW74cbQxQ11M1ZtAkTBbrgRpXCTNnS5MHES7lUDVFTupQ/uxUJkyC63PgXnN3gHL/OjvVZgJGVk8 zENaUFNZNNVGi1+rLdrtVrb51yvr7nHSeVeccdUtr77khuMvfuOJl9xy3GVv9nPsZT/pJ/q4yzBv Of6St/g57tK/78/xl97iJwuvvHRh0M8JV9x6LC8X3XDKFW866aLXnX75Tcq7lfX/agqpCmz1OxoE PBWC8zegbthgj93+aYlmCxbP313IM0Qvh4GwYaw8q3DaH/PLL4uyBW2N4ntsvbZktdare8JNr5d6 Z6XLwx3QQidvD1jTdQGaIj5kpF7CtkcnCH4BMN4hiCbZfkazP0xp7bGBthALbTYgCdGA1ptAYSAA h3cbD4cFYqwVGC+A8Fi07HT7JhCTSo96ceJjGoXaRUmkXkFUZg2ZQBFTF4x6gmLoEb+u3ghhENwT zHZ/3Hv+UitwfyiSXCSu7T333HOXXXZ55CMfiUMmkEm3eMqnlmV8kpkal5BopUUSRt60YhYPgQbe cEpUCUGIlgAgSikVrUFhNljQi1kkCI+ATiwB6sII+SKZa5inaHGSlvbU06VCZjl4KM66EKnrBSvB eo5OBSemdnayKNeAYjJgiUK0LpbZF0CDEpJ4mj65nedqQu8XYjaVPzp/74Yi+KEPfaiCwCN+o+CL fWG4Trq5rVje8cdY+OUd31ay2Ze3ObiWuo0QepcLo2UxNAGO2DHY5QHKANeT0RkLhRmDo2WcI8K0 WBAhmt8E+HW2MFvYcyIXxZYM7Ljjjs94xjNe+cpXnnrqqeecc85555139tlnH3vssYcccsiTn/zk JzzhCcqmBz/4wVL08PkfCfYGrdYjRKu6pM5KVsha0uTrlVU12fKvCJsgYYizE0Br7CBIbRkTtkHh 6JUHwcO0FO6UH8IkywDheuvKbMJMyWRZ0huH1sgPJuN1heFaurRNYgbx8yWHtDCFAewXM2DyVTxT HLMiU82OYFhjx6SYC1pAhvyYJjROAbfqWnIlAUerN78ITiPwwWO65GlBKvEB4ZHAkCGA1uVRL5pB qwghJK0k1CsYLY6wyaQekxHC47jQK8nlOaJlGYE5+P8cMMZmVNWVY/zz41SvzHXVXF0pYuYvQTjl 4tedefmNJ1x0nQJLdXXC5pvVUq+69OZXXfomP8ddcrOf4y97o5/o8VP9NH7iLAuceOkb/URnbTKo 2Nr8hlNf+/ZXXXSD3tOueOOrzr/27KveqMbqT0cvwpu/JWtRFPZrylWgG6l2DPm7ibv0a0dhtkst RwdNZ41VqLVwTYH1Ou+OxUuKVm1LX9tlBmYtC3p1JWMDU/SYQW18yGaS8dv2nLbtmXIhuSYZR5Mk LwbCHvkdjiBmZyWa+oiWX8zB1+K3ae1YvpLU4hiFNu+pQI6SAb288zV2LIzRAYHk0YwYheqhgqZ3 njDJbyFcnMyGdMkPRVeC4ql3PrRQ0YZwZ7hv+lXIvebPVCmwerHuBnInbb/99rQYTD6zoiqNwDun YmOTEffQAx/4QNUYDhm9MrZ8Do7H5VEPeJSo5peAGeSLU61RiKFpbVDi0YptyuMM7jhNS1S6PG6B OUmLq5E7jvJYa1pFCCMGKEiPQ8AQhhY+AdYCGhLOVEslyYYJCYDeZcQkPMQCmw0QoRW/UYwVYo7c /SbOVIIpQJtQXYbMDsv2iFXqDuvyG/Fo0UZkwzptHKdteZivjOmXd/hdP9RtbczFQbB6PgBmu96Q GwWiuc41OwudVSw0Z1291DniQtsJQ2bZFyb7xjJlc74UeTFAFY+qaKeddtpnn30OP/zwl7/85ccd d9wrXvGKF73oRUquJz7xiY997GMf9ahHWcyPe9zjFFJWKfTu7EhXW8CKsnpZU1TtsMMO/a6cLgF8 +bT2WtsmorwZ2ohceDjLw+9oQsM8wxP0aglvMTp2qOhimcwwDtTZaQoojpTKkt78zrYX69PMZgFy nTpFHI/FABaAFVU+9TKVl+GIJBltvdTRhJsmFmSDhSGg1dvqYpZfpjApesQEvRSJ4QC6daKNYCdT MUmyT1EL5FlLWNcwRaDdh8ZppAh5hnoFg2ZW15BkJ+FiywvauOw7HMHQWkzVKubFe4dV+rd/+7ff /va3o7+3sTxatMlG1AarpNqlt4i8lNCnhKmKkZWtttpmIpNZ/Mwd/0u4g2rW+gzVTFuI2P3VwvVr lr8xa/2mbeY/yyPIVFcnrOU7mKHH7yZGnhEjALG1+q1LC9EGc+g48bsDLFOLOJl2owUKejuY0Fry rof2jFXeneGxfWLRt8SzGYZ6NnUBgseCaYeQZMpFW1QM1hVfm5f8Mpjr7uPBJ+Oxmxg9/LKjjQDM +EZaDHSpgNgo1juGM7oYDPMgJsmEQ3ySDvQw3lkRFT6CDJsNIWFdUhrfIxVXgmrJ6/LxsRJXhULK XeLCUKOg1VLuEjcKyR/5kR9xVfduFpB3u6jDWDNYTtkvDJw58IVfToWNZoEKg7RI4ohQZiyGZqEB QuNdHjWQB2YZpAgEPBqRlndhC0yEhiYMLsxR8tSJwbBTrgY8UgnNbFq8CEx41q1N1+7zmCkBEAto wvh6oUOZjK5cgGCIkTHpQAA9D+UOwEyXMAz7UEgEhmICLBvC8nIdj+ZaAarMlRZExaheKqyxIxLR joDxgVnGDaRbx9Z2W6O7ialQJE9LL/wdpxC+1NGlmCNEV7VkMpvibOA7nmNcMAJbyGRZnIIpIQ1K a+wGaz1bwOqhJz/5yf2JJ4WRWqp3qtRee++991Oe8pTeyqq0shGsIhWVzWUVZeRBD3qQamyXXXZ5 0pOetOuuu1rGJMlIZjl3qsiquRCJeAwQrG2PxdNMlVhMGJkP05rYbrvlARp1FhqXlqkmRd5kjwuK OKW0ZIK0oHEYnJKytGbEkJH23dDVVeq4Q7RcMVkYMvltKvGNBfTiZA2/sNEsSAiDmPUWTAMRNi1x IvIIiCkRM1hOl18tTo7iAJuYDQpGPgkkrytfRcJgMloggJZDNkkyLhg2lw1iAo6klbeGgGYNTb6Z Ku3RgTVtTNVVBda3vvWtLcS+J2ERjJGD+T7yyCP/23/7b3/zN3/z53/+pRNOOMlLL+ypdpk/PuX8 2LBu/ZP32lsKvAiUnOnvN1fo9PP3AUP/w9QtrE0F1qZtpk+vc7R2/aYdH7/z17/5rde85jVT9vve 9imotaeeeurv/M7viOov//IvveqyqhZ2ZhD+u4+27w6sJGEghGGxtjpbi9Z3R48Wsy1k9Y8NScZK tZNtgNDGtoK9+mxLYDrmtB5b5cDUtORXqxBaHXBkCgABxLgA24kpj4QnN3PBgcZvCxGuC0E9Lwgu GBe/Fs1CxnMKiPjk88VRusMgF+ZuOAppEU6FvEfIe17IBHRd2vhdnzLjiAdEB33xCGzUkXGygMDR BTKsKFH07LzzzrvNf9HZlePicXMohlzJWnRXkVvKHePu6frRVSnGCIOGyQuiYJbDEAMQELxhkvnR H/1RBrXKOF0Cu/N47wy9bELyZQyf5bzjA9q96OZTT4hNMEZaPDDP2HTa4qSV8XoHYmaQLxPUDDpY oIut1SsG8mxmEIbuNJdLSAyyPwTYD0a0jC4ARL0cRaQFc3SLdcivYUqm8c5V9/TvFlUGJaHSCpMA sYLcwnhgNk72s9yCqTVMfJLU7eJOgC1wlyeSI2Lc+hLYoQFD0oHQ1SixYPiBo4Du6KBLix2PhiBU Sdgiq9MczBCwVdobqOonsPZ2n//w83Of+9yXvexlRx111CGHHKLGeuITn6jw8pKjGsvLgPvd736t /x1nVJbZBZau3SHVzhC5tdg8llgBCEm0csh78yJ1wpBMHLHpImOM83AXb8OkhTbAbn0JMWTCzQsQ MOpSR4YwrUwRximTksPsPJ/TmkkGPApvTup06FEph2TwJZALYryQFKqWmF4yTZnpEximruSZwila rcAEwEipoIhPnlhjZA0aaRhBFhXoxSkYEeaUKfDIIKDJz8YWulqKw4hHFoxC2iVftHopDkkyrOWI C6PD1DXgEQiUHHFiemQThzqtxotYXtIwz8P0dRLaHl3if/VXf2Ugd94a32MYA0AYtsHvu+++hver v/qr55577mc+8xn0wc85ZOvttl0//Y3ntUqrf/f//z9tuT/90z/9yle++kM/9B9Xy6Atwe7/Qm7S uoNu9ld//s2//f997GMfE5Xwps45fjNxxBFHfPOb3/zlX/7l884777Of/ezXvva1Aw44oFlMbEzk /y6IoWhBMGK27Np7Y0VavjabJY6wLjGtWiuPZBsGp51ApTModLJjkifT5YHPyDIShg4yWmgGqWRZ ywJ3thY6FfyOPI+CFAkguNOLScBeotgQMFlePiKBGPluHfxlO1koAF0USVKpF9B6taJqzy8z0e1t j9RhGAR0TDbL0jjEPRYPjwHtZnUHuAzIxJRM9243ripH8eRFuS3gRbyX5m6gR8z/NlAV1fXcW1bE 4iPcQ8os8MiCqEaWRiTCA7SJc8EDd2QaRddSNRAZ/AZIMRQqQm9grZz3SKWkYSapzU6c2f+i/siO 5AybWr0kgRY7MM/DhB4LNXhsIZnEcVLj02VzjmhCw8dhNpWmuLWUTRE22OgImFyuOp2juAvUSww9 WsBsIAXTqoCSsBxM8WuNJRReYIFwXjzOPicQSyBh1hAdsB1Ky6cB9HhnJLkQuhP0Mig87jidR7bY DtzNwS5qL+FJXeM1QESZnGNc3NCYlpxXAgqs7bfffo899njGM57xvOc975hjjjn22GNVV89//vP7 XaGXGaCEsv7hsY99LPl+gUhXpaVK6zfpljHCjlB72Qh6q7c4sqKkLr9oyccs/yOrDQfkvylAz6Nc vNVt7EHXGAhdYphSLXuliDwB/FFa4TuE6yob1CdnMwjnQgtTmlYLCDlEk5nimCMpADR+ZUEnvEeW W97EcKrSyCOg4QPJhgAEtMthALoIcUgWGCYOPhpzmEUnMzwSGKaAVsYBLTxpNwsgGF1M0UoGwYh0 UfQ4kmaMuiCDjNDVGhRFEBgQaA1r6aYyhzkFhoMfuGhqWtipQMzvSRS98fQIJ598svLFTrA6bYav f/3r5513ARHFjRrL2rziovO//fW//pVf+uS3v/U3/+Hf/ptt16/B/K79HPqsA779tS9/8yt/ccFZ p27neX7vyv+uuuqqr371q15IoV1v3/jGN44++mi0UWjBSA3zuzxb0+qYER0TRGVRthCt7O4Ya9Ey xYzTQm8DAHlr0bKzKMkQgA4jrWXdJYGghdnjOE/xATFgL5GB9n+bgaN2lP2JTqVeLUmPuhxSgkG0 i3QJibzH4JFkgWWzgeRX5EyRwWzTMuKRMBUCIySmCEynxepL2DbzkL+zX8yA7rEhaJmdjpDVd/5A ikpC+fToSlAquSTuPX/xukNfWYNjL7gnuja8ZHe7eJmuhPIa3eWhtWXwCTOuPqOunCLgXnnY/FtF ixPTBablUTwiF6F4+OVdPKWoMNRq7OAziG8Iy/ETg0YRDehkhB0UZKzhcFSep5lYejNJy/LIIWKZ 1gUsR8wZnaCXkTEvWo+YY15CwtDjiHBO9lTWzFEvFlg2J8erkz4si4QAJA8ZHCgJCDLzCBagu4yM D8TMUZdTXoDunWUI2IAWPyL5xX6eoatNQT4LiCzjdxA5gjqFlk+DOyMBWDzfEXWxw6Zg2OdUqDxy hAOIbkFMadE2LigwXdAYCVhpVqZVamE//vGP32+//Q4++ODDDjvsOc95DsKjlxO6dpr/Kg6oq4g9 af4qXRuhosqLkHkzTd/M18sMLz8e97jHeUGiLCOG0xuxrcmWnzZCGAITjyCtGS0aZzlawccc06HV RZg6pCgzpXocU6ngl9WhmDu9xGSsZOJryY8AyLTwBJAk9QRgCm5OtcxzygW/HskbF1AhT4spkhQR eg2cGA77gCCjF0Eg45P7Geii0nqkSEWL5i6bgXpBtkJynWW9VLKMkK7CmI6V+Y3zEUMCCLkCBlvD rS5j9DiWGTuNlAUuso9PYF6z08pPMowhoIfMsN8jYlrof+dO+acOiYsw/gZm5HF07bbbboqtU089 1WMfJ1+zcbvLrr7+hS87Zqdd9vjGt7/9g//Hv5++/qBvQJh+EH/Hz/z1pH//nztYnr6T/f4PecRv fv73rnrdDVyffcHmqXdpCE2PxbT//vt/85vfPPLIIz2aHkOb+78j/kGmcF4Jd7ATJwyOYECoFq7j wHLUtr7bvYDp+vGIgOWzxmBNk0VpKTvIEiMwHVHzJ4pcqEwRxuwgI6OLGLQHUkHoIkCLQMHwniMu 2gCFh6kXTRfTVhFJG0zCrZkEmNVLMY5HKtphE4iJcLr851ex5AlrWfbIF/l81ZsiGU7HoZav4skF DmFAG1pD1jXgEeYETOiRZfIi+aHVP+qssgGFlGqp8qhiSxXlgvEa/SHzv1HXPvKRj1Q5dbXQdaPg q6JcVP0ShFPT0b01yqzqNleR5Be2MNBgvFocQ07XRRWaa2HjN9JS2pBxgLUBTMJiMLRhGa3LkDvp qEx5mTNDYOQEhzr7s+0FcgHo8h+/MIYwPhfDLJiI5gKmvM/A4TGnCQy+OFuTiLoGCMyDuwPmoO5w E1sqgIBigxFYkQxFmM1MQCcMY2jZtOrA8msDIgDRLmhTg8exIyQZaGkx43cOLGP5fPhfBteC4WKE XRKC+GvHcLRNVomV8Ba8Vdr7Uta5KgqNAzYCYFrz0Lu2028QH/YwLy28/LB9rGqvLmwEuyB1UH5B H5C3+O2RdtnyFDetRa5tLgBdtDBNyYw4jQsMwZw2CgSOKRg5kRCctBDlX6KaGo9mhzW9YzabQb3k 8YdHhHgQejMCtHBaQqMLGKHVSmtR5SuDgYqBL49aLwskE8CkmwDj4mktFXMyVOIP5uAw1cocI8LU RabcAkKEZU8wEkh9Ss3qN1lQoZ4RzEY3wJpotZmCBisSIE8rSUSu6wL2CQMiL0wlDHIb8Q+yO/73 o5lAyIK2IdkwH/jAB770pS955TFx5t/QKWH8bL1h/eO2f+y3//Zb/+7f/h/9XcJ+qP09f/rfnek7 /wzj69esvOvtt37qEx/9Tz/07779za+dd/YZG9be/gbVINx2v/ALv/CFL3zBlm5QtX8H/kGmcFoI d7QTJ8QRpAxbTwhLyoIbdwbCKkdYrJYdwtJ3AzmD0FZkwpgWrhFp0Q4pMjYGLS0aJ2YbxgvTrti2 UKAICMxcaHE4yjW0UQE9XIjBI0mETTuGJh7bg0BGEMubmW5MNkOS4iw2kRCYt9ti4MUG8XMtCUYN WcYcwpAX/JGHkkAAJ6BDKg2fViGhHf1dD24OpdKPzn9JzSO4V7Recjz1qU/de++9xyXUzeHaUDOB 5aeiUhKhK6SMUYvpKoL7zJ8IxgRBCqOBi0oqACEkELBeV5F7iwXE8ohKSHmgnkrwOJjk2aQL5YS6 LkM2R+N8hEyVpdrhi504kP3oO4PYkBzIDuga4YV6B8xIq8J4LV0lZllqJYhwXj6Lay9Mp/VcAE2L db4UgWVeBuhuAb6Kp5BgSEYALwxab7IEXATMPLoGxtYGtE3dZZZi9+W4ZubtMqHHZXwnfrC/vpMA psOEl8Y+Rzph2iczehStmAmMWS7VI9vV8VamBWyJqoSsVbvAsrfUd9ppJ+sc3W8AbQ1EtddUcM2f tQJ7B2wHFdjOO++stNK6PuwUTFosq+S4M7PQki7nWlGNRVLyQdjoZkTkTb2WTIuHvC5ilRRlCW3I STIiA2ZBLzGP0jKmSVcqkpzWgN7au5xuHH7Z15sA+/gdzrqEp80dAZIJaxsj2ojmhX/7Z56oQAII Arrw2QFesoDZI60iSdKjURjsGBR6BEAmkC+BnYECwBnpKjAEdUZaYNOYV/96CsgGmswYDoIisFPC k2QEk0A2G0IxpIKT01FXBUMIi+fvRZRBaPU0GKl5whOe8LnPfe7P//zP99tvvyED0yfKVVpr1z12 x52+9e1v/9v/899Nj/Pn32//mQUqyO7A//v8pHVn3TVr937qPn/x5b/afc+91qzfwPXJp52OKOBW NjzpSU/6/Oc//6d/+qd77bVXXQVvRM33PMR/xAkb9u/sRZAWusVnYVmR1pZH6wzdHkOMQ39sgNGF QxiNSbdD0/bokNKVKfR8mU6fJsmRM9RZpm0vhWEcsxaTVn6nCFYrKgGDxwIARLRey0ZiDQ3stzZS rhOAVMYja8S0mJx2vhdGfkcAIhSSdqhQtxWN3SOahTGKgKaOT53xRo3OJuHEgCQQIIZfhDiCUQw9 7nGPe/zjH+9ecVV0i7hgPLotnvzkJx84Y999991jjz2IkfFa3xVy7/kLfsAtUo3FviEYoylQvblg 3E9uL13VUkVVhNBwAjoUbcNhjSJOKoXdeJPU4nscWH6ky05itMZ0TBMzg7UMhugCC9nJQjSigGEW WfChLsKc5ncoZnzYH/KDGPRy/OQFKWCL3zIYwAFjySDJLAAaZ2jZdNBIkwy85ChhpgAR0MPF4COs RmB2Cwy+2GyQcRrMx8PifAjx7SOS5PMCGeECsWwBnGltNwPRiwgeyS/0l961Eqo8NMCRE23zYoK0 ylkr1rrtzVpL/SlPecohhxxy+OGHH3TQQfvss48bwRYAW8MxiwN77rmnR/WTlyIW9v3vf3+6NkLl V+9yjQ/CW/bjvS5lnJcN/Jb5QhqEKQATNIe8mJSmfotZ82iMUichMiNLcuUx+brKrWzMkza9MpRA rdTJWImNJqaFskqxtiOutGthWJsSPSeZLjsE6BY2fqb0CkYbEegK0hQYBX5GcCD1QJIvdtiHMafD OIJMHI9CnZbIDHHyki4B1hhHgDz3ODuZkBEtGp8p6pLTSitLpbcksJkWYS3vwJ0IyY8wEJjDfnnz 2NyFwuBxeJFzLqILYzY2Ic7i4XsCMrWgZsiCC+MP/uAPfvd3f9drF9mMP4jkXS1//fWv/fsf+g+m wFRuUQzddZH09/lZ1l1WX7PyF1/+y7/5m29+4hOfvPXWW7/xjW+oomxjuS4wE7nbbrt98YtfVGA5 BZoV86RrzEcLBXr8x8CdjedRDPLW2rK4obXe8vJop3U/zefG4rj3ON1aM98jYW0cdLtLV1UIO9l3 bI3CApPwuFbrAszhCzG8d+TRgroQ4ozJPo82CU4CHoVhaGAnt8fEpkskk5UZOPiNFxChaNUfhpBr HE6nEa6+KaUFRob3AshRAlTSaiBxEI0ahp0wekE2CoCYLi1aJeSOefrTn77//vtbV66QyiyvyPG9 NFdgHXHEEc9+9rOVWXvvvTf+9ttvT8breHcJeL3uynFpuUgqcLUe/+N//I+9y+Wa4b1xgQi5HjMl Ehy9I9o4WjRgbjEoWE5CwKmLcPIRwPiCWpqp0DSJalkXPwInF4zncTga9DJwDMrQ5qU3oWEGpsjk tFREmGITbXVpPfKbtTmiKaQ5xjusqyKcBrA6hCwMLK9PGNFmbXiE1hhm1vK4bFwvay1IK9/ZAnZB XkJd47YY8Iipt2BgC3eI1Bkk6YjrGEF4zBHLBLib9t4MnIExBBhejEK25RyRI7TSyppUV1muSiLF 07Oe9ayjjjrqxBNPPOOMM44//vjnPve5NoLXFdb5M5/5zIMPPljhhVBdeV1By3qmbkmDEir0qFft ZTfVRZIvsOOsgfJfSC0DiAlbJHwZRiQ/xigVEgLOf60klH9j1yXPgMCRB+2yAJV668KXNwI4usp5 CS+3BAbKPEURiidftNCYuuZJWFRXLdFiiAaSLbzGgmOY06KcgcbnhWsBsD8i10KTm0y+imF5gRVA xhNmdk7qFPOgAR0KaSRHm2upQIOE4GSQfZLMssbLcuoKA623swIhmOFXix5gh245Txd6DAvWPwMY 51/91V/9yZ/8if0jiYPZ5LXgEIqYb3/7266iev/xspBlc/mFL3zhz/7sz5RWwuP6q1/96i677LIQ msUwf+/3fu/xj3+8x7HUgpkmgJiN/e+ZLevPwuo0AWvORrK2WvceY3bEtM0A3QJFTztg3gPdT3Qt WepoHAKte0QcitPuWb2VPYIus+aAQ+hisN62Fi0EJhqTDJW6gEf22978LjPHNkYAFWYhGQYbqTag g17CQmpQRQIFXHgetbQyzstCeQZ+Ac8OF0XGQEO+c34al1aXbPyfM0YY/+E//AdFkrXkauk6UWa5 fpRQCiwLb9ddd1VaHXrooc95znPIeL3RS3ylmNcn0MdTvHZ3u7BWwrlTXrjSfnj1O8TxG2YD4b0A RC7OOXkTypjgG75HzGm0q+MtRT0yOA99gkcgPKYgjKTpJTZ0Q4/DxVAfWLbWIxlY6K9aWAYmR2IL c3TTI/6wn7UIw7TS7BpANOrsZErrcehqQ+oS1akdGBmLNvW8FwAt9glwNF1WqwVK2QaKEB2yT5Jl R+J0+Sx9/l1X6kNmhDGQlzwu9/bY7ZLNugopsykC4bsEMUFOqZwhUdoiNxCP1qHlp8pX7iiDrFsH /o//+I/3He5nn3229phjjjn88MO9xnjqU5/6lBnKrL322ste8Nr7wfNfLqf+Q/M/cfXigbVserTC e5tKr+rqvvOXxuHbYiPzgwB084Ie67/ZHHMq+C3SXgZKBX6PujpyJVDqqNDVi4/OAkxpWi0RSnt2 ELQYh9Je0rQpQkYwxYZu9knieMyIdnI2S6aLE52iASKgMXpsyDhkCAsjy4hCzdowosXPNRlrxsWH IJBZ/Iz3mAs0O1p7waM2oKWdmFHnlJ0sS0UjqqWrCxM9QGz52mWEQcvMbDJOBZb3bC13+Mx2LxsC 11n4Z4KGpEVLkFct3/zmNxUrf/u3f/v1r38dgaNL7fKJT3wCIRHS4YXO1772NXfSZGJmRvxjIOPm r0eEqM4991wxm2P08573vKuvvrqwFV4F70UYyWUtLVP/qKGGvMDieYbcWtaWlwU37lGPrTxEpwzo 0rYWAT0OoGkfzDdERhAtUDQZXR6BFgGLO6Z1TBIyiGniuvI9EtDq5WKZiE/YmRgfMLkb+9wjjH0y EJ9WihE4nQuEt9hgegVTfYMu4MYogHSTJ8zINMgZk7MZPXZwpF7eglR4zN3oBS7Q0H3jAugXfFov yhVJCqkDDjhAFXXQQQcppB73uMcpsEDtpcxy03hZr9JyA6EVWA996EPVVe6egPYK3mt395AbqNsl 8GgWeosLbYxiE4loG7gW3dh1lQGEs8wGlPxGjUmLwSSNDtAwj2zCctcyJovzNA0i+SKELfhDkt/u AMcoIEbmtwBJGBM0mDiwvB7m/okfU9syY3xeaxMmnVX5ZTthNnA7YrITEmg4yxjDaQgRA/nthLSF wb4exKD1LiNmIGP7J9xRAPhsSl03ltPJUYYDCGCEmBZNoPi1gklFO5KPWajL4zWoUoTWG3MkweRa Y15FWLGqJZWT6uroGS95yUvQT3va03beeWcvFbbffnuE1e4lhPWPY2H3Bm1vUCmetPZLi3x6pTLD wraVwLbyaPFbz62iaU+uopUGaGseQWB5coXdeOfjfFErYyaAMLoE5Epiy7DUlagBWgZOHr9csYAY NuNk0OPgCAbhceScTBHS5SgOZDn14XR0CU9LqwFmXEjlBE0xFxSHr4xkkACt5XgAny4XehPwGBIO XAAOm/E9ynbeAxV2GBy+eDHGeQSLFYXfQuVaL0LOy2H5t86pM9vH7Kh4pNthjm/IwJ02d612iiyU 0iZxecsM3CXznyiMRytHWgPT2m+2Vr9i7+Z45CMfiY/wCn6MzebZb7/9EFn4xwYvkj42T8FEe11l tz/mMY9x1bkCBY8Q2wMf+MAEQmP8R8UWE++xYzTXHhFWpFVlnblTLT4HiscWbkvciu9y7aBpIXb6 jNVJXkumC9saxdeLg7ArcGixw0sqWhxecoSvwOpXVwnkResxImGPzDKOGXDwbTMbrI1KXZvfYmtE mSU/gD/E6koY0yNHbUJ0EN6y9yHP+DJwMjIdDDO4IEmFOlAsGzjEBK8XHxMnX7xIiPvAhdHHeBVM Cqndd9/dcjrkkEOe+9znjo9eYXqNAeoqRRgxUHi5fhRVvV5XV7la7BS3Tr8WRFTXjsygRcVviNlU tgw8YgoyZskxWAMsjWGRiNULNTprdAN6YItH8aQL8qPNAuga0dISQJGgi0Qyy7n1UFTASBiPs+3F qhjIBegi053hpNYCmzgd9GSSzw5M1lfv12jAT3IEPI9vyuFwN3Sh8FgI6Pizh9uhSzzj/oD2+EBM 6LHDajzeGXpZY5Nl7rqcaAHCUQy5w3FuoEMy5BPQytJy2Fo25W2ek0VdwiMttF45sdKscyWR5WoB OzYtbC8hvJawpFVUjtNHrf6bQbSNoAjbcccde48WU4vW9fCHP9xJ+4D57zZa5BVY/QMF6LF9N833 6pZsalpLiGh802SC5qEsYCAGK5MjYwbbPLLmsVTMp+yiCCaMgw9zzqY3ophinLVypS1FLbAMgi6P g89FTI/5qisjONwBpkfAz/IQxmREPAHHHLUaEWNx0tLbRNMlVjt8ZRYxLcelTYcvwphhimOW1xY/ 5K7AaOUXSj4kkMFhAVpLzctsfpJp1EyJNrokG4KWvKl0NwEX2UE4+rSNPWuMU6FufbLgkfq0i+YZ ZAcTPe+Y25H89xJGxBZoxDIwG2RiyQwViYj4LiCneRSG5RgzeouZMDdawiPCu5ytfxAwO7BgzYFx bdGMlSROMVg3lpcDpSXYcdOa01p/Hjt3Wo5xPCYJJC1ZZjuVdKG1VSejl2S9aQFTuUjXCegopBUf MBODVDAJDzvxtXmxDxEeibUn41DRYk6GVjHbWxRnpWWZ6RHQ4gGEx0KSJZvTMY0WBmRwgBgwwrv0 2qUgGF0ipwhsLo8i+dHLcgEQUxX1yt4V4rX7nnvu6QY6+OCDDz30UC/uod+bYD772c/GV9Orsby4 777pexzuc5/79CsSwRczyw2knPMojMYojOrdBjhl5E6YxjkPhzqzhBsRplHLp5a1kUlgmSKbxAhD kcQZTMNH4zNFS96aIPDYtEIzm0FajQXQmCU/reQDJszhTLFxMSzwq831mD4qw0IEJq1UCCMKdYw0 rZBKvtjMnRZykXwqhK2WgR61CcBscgJal0XVLT5gjy9vefDYxofWISxfluyjMZkiCew4FsYjwmMW crEwPSP7kF8E4ewHlnFSHMDkVxLk/Id+6IeURAqmJz7xiV4VeLXgtbSXqYi+rUrxVDllSRNAWNhK Me3DHvYwr2x7W6s6TLFlzfcBdhvn38//ctb61IKZGvmHQbcCx4TGN0Ej5/PETktR5FOiV/8NDaZJ HHwjDZIW0CQRerXo0p7lHpsCSUMzWEjM4mOSKV1U7synSEvLvingThfgkC9m8tppAPOjLjNFPYFa gx3LmDw7polNwnpx8lK0xQ+lCBMQdHFiQq4BnQsCwSNrvFCUcGhqoDAIUNeLIM8CulGwMyVo9d2v howQsHGJGY1T5smY006nAtM215yiIV9UTFDLuIHziGAWLQaSCBwCy6ASFs//lCE12jJltNrirsWv K07MAY93Hvw/EpYdCWlEEjHahmOmexzBI+q6Swxrfx8QvrN8zAHuJNMCsoysko4PtOWCCYhWnjU3 Xe/zKzwyrXhrS4vTNpjX9tSFhgSot/EYsXy1ZKZ9s3T9AMJjzEGwMNa9axIQwy8kiallwX6Ij14G C+y0IdHQzhHYMjOQzzK64NvAHrNMBZ8WmVzj51p+ussR40oOemHxsDpwZhnnImtUnPX2/Jzp6Y1D Lf7wVRIaLGs4fN3rXvdyl7hjvKbfd999vb4/7LDDXv7ylx955JHaY445pu+2ftGLXoR+8YtfTMD9 5AZSnCmw+kVhZZaSiNlyzgvvQtJyhF8GpuhXv+kegVMwEUKlDmiKhjM+71JZ1qihzCeMyAgBvrKc cUBgjoSgcQTTRGQtO9HQIwFggUGJKmYuqPNY7zJGPFnAGUPmFNKdg7odIicW0AQaRcL1DncZB5Me hq9lTEGsYghbKq2WMBQTqNfNYUcvnzzhzhwYJ4Azp2sjy9D2x8/akGffqTXgMTj3trCf8cXDKmIG NAw+azzKp3Xywz/8wxbkj/3Yj1mZFqrCSKnkVYQSyguJ3Xfffa+99lJmje8FVTzZAkDYy4ahFbPS ClO5VoH1f81fjds+NVPNL9cl35R5bL0tL7mmkkDzkjDIv9TJlSEs0rdaduA0RkRJNka0dEEXWb3k 2WQqgSQllpYu64drAizrwgQCHgVQFzHybGY5AnKRnZAjSBfQnBIjT8BIoUWrF02g4TDLCxqneAIt 7bC5hYuseSRGFxAeGxcQgzFAvZh267zDFluseDJCMhWPVBAESE62Zu/GK86SaVzWW+kqAAImtJml xTLYsKZbm2VgnB26WWAKhx1ZkgfW2uMkMRObF/XtG2GLx3/SKNCxYiDa2Ho0/tEbYcyyHOfvGOf/ Qgr+hyqlG8xEBBXAT3dEuEWbGOLO+E78u8Sd7cQJHrmzepZXecS82KalbAHJXsvUY7eUFdn90cIi 3/GE2fq2GRAeM+JR255BJxZhfUN2CA87CL5yMVY/2uoXgC7qwtZSj6MXcioGWoAY4MKmArSuLBgX Tt6DXl1MRQCB6TyYf9NPICagKRITpxioxPfohlBYtFcbSIOCOI06FBvQ9ajL6e8O8PIdLVTqLgO9 PHrky+tvMux7ZE0veTeKy+ZpT3vagQceePDBBz/nOc9RXZ122mlnnHHGKaeccuKJJ77qVa86+uij jz32WMRRRx1FbKeddrrf/E+rlGjuHjeTYgvNIKc8GnsjKsNF6LG0C2CMDspqedPSlTGtriJ0a6q0 qBiILjAFoVmgxQgXwyDOmBQcvvSCR9AFZS+x1LUeC8DEse8xlUAgoGkNeKRFvlM4FGf2CWQfPGKG usJkaHVOB5gNC4XVsGHRsXohzYmZ0OOi707QRTe/2oXR2axe6iK3uzsS2+9hmQYyJKmky2xj1zWf ExOSRHR2adnMLNQb4sDieZWzePgOINDV1VjMstXVJur3g6oi9ZYlqsbabbfd+gy76kpppX7q44NW soJsoE9cYVrVijNQYOFYgVajBWwdAqIFbPi8o3PaWrXCAVPXNFXzMkM3+wiQulLdUulRchqaXHV+ RugCgx05wfdIoMka5UswF9DsZJkkIPgqHkA0HdlENFM9opkFioRFzpRsD5rr5LVjXUEjJcYX3cIj XDyYy6MeyCw+OzZLGxm/ddUwG2OO6qLlMRmEnIPerEW0OAMZwCng5iKx/4e9//7Xvaru/e/v43H/ Ad/7x+/9PWnGRkBQRKVLR6r0Lh1EQCmKKGDBhigELFFjwS7GFruxoMfE3hA0iS32Ehsq0tGTcz+v z+takw9r701MYs45mvX+YT7GHHOMMcccc8w5x3WttdduCPhcBASHCkmuaonZ+naWGEVOLq6VCbqY vNKS521G+JyrCExD1sVCyTDECuOgQ93fASz9nWFD/HUxl4yI81tBZmFV9y6wIck5PyLOvw9jsxGD BjnntMiSskqKSKxedJBJnRxMGUmYLiYBeVk6yi00GQR+eWkIZHlmSz6KxKZzsfxlc8IhO9QRDcXp APTS4yTMmm5AdwzwXceuRa2pGxrHjMH5kSOvbRZ8/limFjNXEfjs6DZpzJYARg1RzwGjhD0GHEbg g+XwHBMRn520ch6Tw0abBR8HDFH8o+nvs6tI+lVc62qotVBBYxJLxkToTTdd/nlrz89pp5120oQT TzzxrLPOeuYzn/kXf/EXl1122bOe9Sxd1dVjJ5x88sl77rnnZpttpmIzL5dY0/UmeaJ0zWXSuYd8 NrtuoY6JGN2CkKsFMwsZGTK6hZRMSMyMIYOAMERgcZVOl2NiMRnBHNuK3yziI3/MRXguieASZm4P kPegKmoRrbEpWgXdpkhdawjYGQKMlyGwcHTWhThAPpW0QvyYoa6husksbU0YDrTkES5dwE8rRUnu AVh1nzjRXjumCAxJ3emYLn/ImCQMrd5pwjwcKtrk172s8IGKlg/jCkIMf7qILMcqevYQYF3WElOq bzH9z4P9dFtRJUXlqrRH42y11VaKrVJXIaVd/Gb79CevQL0lydnpSGqdmk5osyAcIh82AFEajCxK JmeGYxy2cLHqDikOVmo5LsxRJxVGBM68DAq6+BmhmxEoXIZwivNiV6ZiKyzSaKo55k97F/V8Cl0C FEskoEsL0dEYVYgZLcrSMDNOxuzTIhaFEUl2Fs5Nm57Dk1OLtROmCOzjMB7iEC49+NN2G6KSkQQw TcqBEoCiibT4DJJBcAPNz5i0yLCz2JsJeY5J0lwCQoYRMiyAUWLscwA9WpOaOl3CGW/v2Gkik0YP FRnCeEsrjNAyl531YS78fyL4N7BkTViy1sFyeMLgrOL/B5FZWPYnLFnrYDk8YcmasGRNGJxV/H8r 1rvT2ZSCkqNEqSCQed0d5Zl8kpGyDco2KuRdPZ2B7iCjhF1DaKO6JWuIkzWQuLqYYJYylalU0FzC 1DLIK2+eISo4HCOgzYH87MywYHZvJCOGuhPxzZsAC6DLAW6gMYFZ3c5P0ciB9YIWYZJos5sITI0W vWKomx1DXMLhjG4R4EyKlsDbKhuuUsFRTimtVDld9NVPIgDKHXd93nKDBZYB34d7T4i3xAOzxx57 9DcVDzvssH4sePTRRx911FGIpz3tacqs5z3veRdccMEJJ5yAefzxxx977LH77ruvx4kz+cn/wm72 e93rXibKPZNq0W00b6G1F5y2hkBAA2ZoiDXqabUdnpAuTZEhlkwgpotpXsjIfCJERsaGJqwFXUPN hck+McBMJQI/3WmSxRsPZucnIFLXDjQLlXXBFIOQcbNILU+INYLFQs8SSabYF8Ye/pY8jGdEO5YW Fl5Oy8k+U7BY2ASSCSy8mWhtRpIMeZJvWhy6DWUHf9Rkq1D1YDkVTGRql8PT9ULGdQHsNIWWFk7C gGAB30I4aWkCkvOQ2whJLhX7qV9fslZObTv9Qd3x5xjQ8l/JpbqSt7Q6X9DZmRJ2+RcfHDRMAS9E wq4r7bVpESCmWzJQZAHQ/JzvslZ3oK7Wkrt7teiWDLqCIBQWLtpZGNDFF72CbCNYw2yPELr5bKgN ymaRT1F3zEKM2UVAZzlTayIWxhYYzbiJbK4WZ8zCFB8SM0QFB/KKFuRqdmBMR5GRPGTZEGEWeKhL jG84AutQC7g00KVL0RQlRscHnzCCOuRkil0IJCmWZiZlIX9aNYI6MWCqobRGfGJqzcLImJQpcdAy pdvlQMwsxFrdiH/d/4qYEvI/VLJsCL9dy78ta6vsjK5W6sgkieIecaG4WTycIMVLPplUBpe+Elr2 4EhHKC9dOlry2l6IhAFdd2Sz9KXOLBpnjqEod4mRoeVe45j7znXZASBgFu3Cg8mH1BH4nCfZPThm N0oROjYcsJAOXjbjmxTqgqE5GInfjAgtBxYeTws0l6ldyq5ps+eeoemZXhxFMs1eBNgs8sJOMZnW q7hRV1XfAEKx1T+AUktRyYeWbDq6lkzFp3ZvjAJL5QSHTKjAOvjgg4844ogTTzzxKU95ykUXXXTh hRc+8pGPNLrXXnt5nICiT/mM85lx7g3nLc1clsz/4kNArLSGEiCP0+0zwpgduiNQHB42dUdMpKLU 6kkoPoywkBu0gEp2ptDesfVAbMyYVpMiAJM1Zu07+y5EcF+H4bOWjKPhfsRnkO7C6QnobGrRZiEA VAL17MRPDCYHl8kD+PMhnOQjcmMOfGLm5UMRoBhzqKSOn+WEtQGTsJYYg9ZrddboBug4D+ejAd0T Nd0Zi4CIW6emUUCTSWAVWKYSFtfNOhVYwGy7OcbDRURmH6KktIMvJ9VV20zwsaG/6yZp99tvv8MP P/zkk0/WHnjggZhbb721jxlOCi3H0LGqSOpwaTtE957+h02RLIbyimTHTUvXgXIMCRii6ErhyTxj OTm81V0kxxTt+NZiRSJcplVDiJXFinaJN19yi80slwwV1QJetKmjbTSZ7BtlsDAG4WUfP5iFYlmR V4xMib8op7IZEksGTZcDxAyZMX8Yz5k4Q6ZZKM7XjkMsdRyKechhtMWSpMgmCwR0SRZwrVA0S0DX ZbCJ0HSLqiEcWikyZXZDhX0YL3p1wXrRgICcb4rE0FRY0GUWcKa4Ll5MwnbcjOg2C1pORhC68f/r 4nclBP8RP9OV2eM0OoQxZY8ckkzS2p3SfeRpr5pxDGRP6aKVZ/JJVmHSwkSU0Cz08Q5NjDVd6uS7 ocaxoUI4MRacBJmdEXQGp8vqjm+eMHW55PrjJLO6rCGAfBbi161MbF4tNNTUBBBjXeZtLYbiN6+W SgbBKBCDMXUco/yxZBwzmpqfyhQx1E2dA2igSMUs8wOPTwsQhDlMt73o2yxrB6+CYqtfKNEaJWlq woZIipJ5tUZ32203tdRJJ5102mmnPfzhD1da7b///nvssUf/2NCb9KhHPeqMM8542MMehtnPXPol Fc+Pqe0mn3Oek4HDw2f8goAYkZnEl9/ni2oRTp4k+fbOMnkuYoHPTUesWbRFiSk03bTad1MQpijO 1s4UAWL4c0/aFJYpBhyKhBNrF1yFLs0ua8AxKXAjIjeASguBxTpXssLURtMFhC71yZEliKUCqePg t17yZuFJ4E9uFIdULBwQmKbg8HTbLz1nhJjVFVi5JDKVBVDcmCLZY9lVAK4FzMCU2bsf5jJAK5da V87rcmBcLIgUIc5dYMjQMinjLDNrgRzmuZT+sz/7M6XVgx/84F122UU+K6oe+tCH+kggqx/96Eef eeaZPkJI7GOOOUar3lJ7yeQtttiijyKS2XmRzM6OEyHDN9lkky4HATGRlJBCzgsQG0FrVDwRukAS p1XjC6ahKacWSQU4Ri3BPoqkcAmjeNqs9qs1IgrgfE8pRpAUzyKjJUyFEW1JmHGWR8xhRDL7SZqF tXYKbWioUNdNwGiggtnuJ7Dwe6qN4hhqdv5YHWuJUUwyFAF8C2kK3UoQKjgihlkSMmVqoajtbJZX LYSkIfzmXTj6f//fLM+nbjvmuowTRrT8fCCvi+aDIZzUs4loCkxdMp0sfJvLeGYZMR07OIM5AmuU olEt3fkereH3E5K44zcIkBNOi+1HSCAZo5Wdrh6PtHutG8fVUw7JPKlTtpXKCAkqk2hBRqaUW76R mG7JLqDphl/QRstOo1qWgfCU4Yubq+w0minCOGbPOPdcl9zLCJvziw/wc8+RcFeSd12i45NHBMLm NbtVsI9uok5IAh1vMFfGwVxAEVN3TJczJvW2dSA5ppuHOCQZWWWq9daFnMyI4LvxLdYqtFVa3gmt T+HeCQ/Plltu6dnwkd0yCfSLwPe5z30w+xdVaql9993Xa3TKKad4hI499tjjjjvusMMO22GHHQh4 h1RUO+6443bbbecp2mijjbLfvBWIgOBPcRaNcTFxGJ/DrZfzAy2ZfEseq8ZJYAQNGAGBai7rhSon fJLU2wXqtBi3WALoyfbishM0PuMwPsVygaYzyg4BBjNbhHOSmF1oUQEd0IZaKSPks7kKpmCHQFNb KZWQe8vOSheYzXJdKgEHf8yLs5xjBcnwzWF0hDvXHhuPQWlMJk94K7Za3aEIMrwnAXo1cei2ZESv 17grBnCG1qDnYuuqDBgKy/6E0UX0dHFSJG2NTxSyWopKYJCuu+++u9LqyCOP9HngqKOOUk5pQUo/ 4hGPeOQjH3nqqaf6OIFPTJklpbfaaispvfgNrOn/05Qztr6ANJGuTCvPpd9INvEXqGJYRrVHxRYH ENFtOgFbVgB7pHUxR8BbIIH4TFFkQQuMN297GoS3Nz5FQAh+owhdAoWRIstzmFq7SgtImqgVkUET MAsYyhotAtZlOXG0BEZ68K0VmYKd/EezRmbAMrV0ySOSJMYgI2axdjLcwJeu+cwIoDtuZHQJoBHm pZs1AjCFcPlxl7ohlhEsQBHApKstaK0lGZ5rG8KpS5hiU+Cgk8cpMqBbYC2wmKSLT75AGV3D7zPs /cDgSK9ySxKMPJMxUtxd043jPnLNeZDwSy/5J+1AknW/ICjKKgQ+WqLj40Ay7qDuepjfR1pHAsEy pDvpLWA0XUTuga4L0TvKVBMhXItgqNTHdFeybIjz0L1JPpXOYSCfZehUiEzLNJRABPBkDvwcYzBX teIGZjQXGUP4ll+Z1XoH6DZRvhlNnrotEHyvQv8MSllZvYuvANLF93Hcw+P5ud/97udTOzGFF7rK CWfPPff0iX+PPfbwyd5TdMIE79PBBx+s2MLcfvvtPWPKqTaIcVOj60J0/oClYbYKa4ccxrcp7JAh YC0qGEsGutkpPq10FdqUgCZPkU3rZbZJiRV2MkOLTUOAMMQro0OGQExx1raDizlWyr72DrPuYo8n wrrmksQkRjAaMIsAoJPnRhFrRRkcIDPMtgQEjqEMwpye5ll6FeIYMqnM4Y9cBccHjU8m422ZnHGK 7YtTM9KSBfIOvtd0evcX6MmZlrgsETA9D90b0NXx7wDdHuNhcDkwoVGejBvAblYKc165L6UdBHWS zww+DFRs7bLLLvvvv79y6owzznjUox512mmn+fzgU4TcPmD6b5599nAc+kAiDvZFZBi3L1oxt0ei YaKBcnUIDBRwUTXU5rKWzLQbd2wHTOmwQLqGRLKVWrvYGsKkNe3nAlmgKwhJiolY6dKFdmSUPlqm xqYj7B2gmdKCoYAvvJkFugyaLudNypS5iJUMWgYztcolMgwmRguhy9RYhVaXLkmzWKmg5UPCBMyL yH90x7aAAJVFEKd3hG6nqaPURARYgwToagM6NzISDSRxcoPnFlI2cqCJki+emaWFtpDsa8kkP021 KPK0OEy1KYCmUhAIsECgSRMbkmv4vUJbO44ZQvbLAHkjfd0UpYKuVJZbUqe72PPmaga3j9GSRg6B hCNGHr8clVjltG6mCCQGZjHXeAvHRPjaUjxFyA6kRZ5MDi9sTZWTSzOvCLPG2y5Ho7Q6mVpoIUDL aEsepsZcFsUBXc50KnAILBxagdEhnx0EeUAYIoNpIpc1gewHvuUVoElakbCbpaiSMUSxEHkRvQ1V TjvvvPNuu+2mGFI2eWnuPf0/tUYR973vfZVTD37wgzfffPPNNtvsPhPUTLoUvTT9ksphhx2GOOSQ Q44//njPknfIB3049NBD9913X5/1mRKoXJ3Wd8fuROBoyUyP0eJnr5y0kFCcpY194TnggBWRBKMB B5/KMA6iYQg/GoyuUtfi4Bvl5JAMON1rxdOOYCbTcgytF7ag+C/7s6+vxrZmAVhbJRxIakfmt8Bm XyTHNBoBxAYyuwj6BPKYZMjPZ8kZxGRggaGOTgZwGBEiswudXVCdSBVtp7iQmoXB7v3uhIEuivXy YRCrkExIffC1PcZmBNFz+ax6ctA4VRItrZgIIJR16ux+Su5DxY477rj77rv3/z75/AB77723zxJ9 a6UOk8zWXkZZrBbdySqXJKquO4HZvg/Wig9hU5u0HdQtnrQqv0TPaGHP1Qgo+FQCGanVAkEQWiCx AVrFhCSIA0mhKIFDOztMaY3S5Qa+wLqsMqtFg4nIF+fhAEIXnyTf6JLklaH45LNmiHFE/gCxpmhG GJs1loxIAF9rSBcYIYwggGk0ASEdqajLJTIkEZjj+Gs5Q9d2WLipySewmHXljAOZjAR0pnJshLfl mCgnIZ8BTSU/MWkxPkwtjK6AAPlhMAijoSSHWfPymaT4DywVJqzL+d+MDTm0If4cCfwmkv9x/Caz JLCu5Ib4/z5kB6LHGZM9Mti1InfLCUwZWXLHJ+AO8iHY5SJjnDrpkmQZmQxTMOX5IqEHMWCUzW63 jtZQMR0jWjZNMdfFJAwE4hhC47jvuvKSh+yYBcGyKQIZktVYfZYlNiRNahWWD2ZvadpuHEdat3kh nwMZLfvsENAFwuzkzIBuNokVBGh2wDeXwym2BLhawHtRlEqKJ4XRwx/+8P7mgg/oOCqtBz3oQdVb Kiof6zH7mYjSipZiq9848Ro99KEPVVGdfPLJ1Pt/cI888kg2DzrooP53qf6zJoWaZ0a4BIcnfAaE ZeattvWipxgsHr8hMIIsczIyFyPQrrX87CQz0KYkgChu+VDwa0kaZYF8TCADgi+MgilL7V0b2o5o 0ZIWvyEcKhnUos2FGdLVEh42EeMipgJ8yO0ImJayrAKzjyY/rNlumLxY1mo5uVjqZDbduvhDMflU 0koxAmhxQPAVEJJHYvRDZHmCxin/mbWQLgcYlwN4CXoM6m4I/6pAICZuPcZmRGjHe7MU2jBEyYqK hpDKCvkjuyykDxibbLKJpclzHzP+bPrDoU6N5VsjFIfSUr3VR7K6xBRh1IWFKd0+UpqizLQLZhRM 9Mj5MHIJEEFI8XMVbchKLdMqtOix19MGLncQ6gIB60VkbdifkmXxRYi4IZrILHR1y0kEdeFVOlQ9 1M2BdiHL6aIpTjFe/CiQBVrZH2ZpBUNkzJszzGpxSPIwf4RFxDKl1RU6BPvkEXSBitaQXRBS9Ehp hG5x1gIxNksARNPpdkAIo4mhAZ2HAT0kafFKKGDcDMkYanbGyUPL19KFxMbUWUve0orPFMVFdYVP vlFiSTb1EA6phHU5a/gdQ1tYhtlv29+pKIdcLm4cmYopIaSFIV1DXTcRfzL96rQk60gnKZ9KOzII WiQ7GFpHBROIDbNuMTYN1SZgqDOpBd04gU33ozPJLCcZQXdEqTQjIy2KvG4whekGXK+uUbVLpkgS gMzmZGcjukuqY5M8+yZqdei0ELqcKYAxoXURTjKDTi+aM4LZEvI/3UY56SN1306plhRSPp0rsJ76 1Ke+4AUvuOyyyxBKpcMOO2yXXXZRWpHxTvT76TvssINKi0rw/Ki6cHbbbTdF1amnnvqIRzzihBNO oKuigj322GOn6T+B3meffdAkVWZmzz1+co+TooTQogOa2yMmIyxUFnszFVLJ44+AoDOV5WFwMCn2 CurO7Wdh3FxogSry6TYRSXxiIgkCThizLRjIGqBNAewAMZjLkykN5LyXptPkMmXcLFkAKhlpLWHY zH+etMVO0OIZXPnRDPvlWNZaQm3MacXLD8SlEKAxUzGFiUTPQbZ3kkHN0abbYvW0Fi097ne/+/3x 9G8X2Leo7ofQLRHWy6ldFwkMFKX4PWb5jO/+ScCqcYqqFo0QDaNkkkymHS/ULVNgrdQZcSdMX68v f0kRR+Z0xhvFd2tpE0NDxVk/dherSiv5UxrYvjFFGSipglFt+1Lka6H9Kmd02+XWZe26oVCMfYQE wtxaBtGtvfgUjeGA7oA4gwCCUfYRwlioGcehYohNnDaIDF1+TnoLeuHlVHuJPwHqmDmmZSdrmFpM Sy4mjWrbIxwy1Nlp9naQ8DiqmKY2F0mjmYJizgLE4TYBaGsabb9akS51LQcAU5ckAaPsc9tcPGGE gHZa6AJDnmTQBdYiDIHu4NBicIruMtURmTIFATOajikTCSwBcUDH18YMizOzVmD9TmNsodbuSheZ p5Wp5atbxr3jbionpIjRjkFiaAeDgBvcqDSSIs4GYQJQ/gHaMSA/YC78KXXvqEXMOz9I+GiSWlhY XOF0qNx3bkxtQzhdozhNET8VbTbR6S4e/BXQctsqIIhxiTqB4UzHT5vDoKvNGrHsQ5NO7i8vgrqE hxEQrmQQmOLvKOpyLGdEtUsn41pd/L6C2mqrrRRAe++9t5LorLPOuvTSS6+88so3v/nNr371q5/3 vOc9+tGPPvDAA5VQhH0c11Zm0dLiK79A/QQPmf7y9VFHHaXGOuWUU9RbmCowUIr1VUf/oRvaC3TP CX86/YsH/oxgQt7WLSCtHRHfErSga8jai0OSrdHCgeWQfGC/KWDdwA4U3iZNBQp1GyfU3e+Akw8B PawhhvGE42PGB/KpGO1N6ky5W3UxuQHtIIyw5Dzd+RTSAOZvD4Ec2xAmXxaLyoJ28mv5k1AzFlK5 rYDoqx1pYDd33HFH22pzN910Uxsq6whTd35bQjfDQJywZK3cHjHXi8TC4AhOb5vFDuf5PMVyGZBB F9gKBQ8SdbQQkTFKxjLb4lZaCQXOsvxB4LigAiaOaPhAFdAJh9J4nr1a3YHBh+Ek8KdVhPkOJjOt 8g6BugMJlELiY41oy8QkzEKeIHQZ76YlQ2CaYfHAF9IRLkDjMz4CngBknE2jusWWCkngQ26QJ4lj CIckg6bjD0+MkknSUAsxmpMU0W2QiQgv8mBlB/O88Mo9BA5+GKMwBXsZbRhdc40zBdP+3PETjwSK nq4hwsQwxxToJtUG8i0hoAd0hxuIHKsLxV8oLLBUt8xmX+pPzgiCSJLRmrfdyVTx6YyE7KzhdxLz LXR+7LE3rHxFSER3jQvIveyGkiWyQSq4xZIBOSFjEG4ufN3OIUnyulBCJzbeSJazY9JGSSaQ8ZG7 WvTi9KwUSUCGZMI9w6wl5p1wS+I0ioMfMpjN5loUVhP4o+t2HroUyXCVZa0urVwFRLSW5SE2PGy6 oIuPMDUVZ9ih0uZJfF2nCwhwm0s86UngD8fAM9DPdzyK/T7vXnvtdeihhz784Q9/7GMf+5znPOe1 r33tu971rve+971veMMbnvnMZ5500klKpX5K0ldZiirPKsWdd955zz333H///fuCCn3AAQccPUGZ pVV1UVRF9ckePMPADqjY0Iot/ILfwtvZNhfmWzCCaSFF2xC+tY9ICgUmGcsn1vKzRtcQI4Ao1DBC nR0ovEVYt6nT1UaQN+MqtB1zlwI78tnVGexR1yIYTStFLUV8AsnQzQg+yYCG+ARWoVFYJVAX5jQs ja6DxDLFMasWSZsFjnNf28goXcEkL5JaPjvCHoaAnt8S/z7MLURoPee95fxchHLCYp13LjS1xHr7 0/WApWVd00IXbyfnJYkFShsHpxIqVF1ZZkmFGAKGdGmJQMtnU9AYL3TZb3MBvYj4bNPnBH7Ot/uL lUx2DIXFTszyatBJSq3e3SlOd/zGFcWmACoFp2uWCsWMDwtiNQojwk0BBNIth9GsUWxozteyr+WA rlaXzSJPK2domSVvwdRUWCNgKF3dDp3wJm+BWkO6Zm/vtAwSZgE/I80CxLKJv1jqCtK1fdnvNhiS 45jj4I8LRBdzbg2d56Gpc8mobkAvvFnB8HyysRCzqAJVQGyEIOAn3G6SaY9I6hoiwDH3IRoz3SnZ F6i7ht9JtIU2u64DJv9cQ5UXCGlh772yG220kctIVy5qCRjtXpYlWsnRK0gRRzKVW4RLdDLRBLQk HQygZYoEtEazkxYLgKCb+jhL3adJIlydvCJjNPca1WU54xkZXYokiSUMdats6CaPwIes5VWr1kYM f7RkUiQ5TbWcmkxDOLTGCTeKD8x2neFjsub27yXgkvjf4x73UNZsscUW6qTtt99ejbXvvvsed9xx Z5555nnnnfesZz3rxS9+sdLqrW99qzLrVa961cUXX3zKKaeooshTVDDR3WabbXbaaafddttNUbXf fvupqw477LCDDjpIrfbQhz6UsC4cfvjhuio5DogtH/ij7esrniit1G2bbLKJ3MAXH0sopG3KFLMl bdVGu0dYE/Bi3l4bst45CpchAkCLbnYCGd1gKNQ1KqrCK5Ld4wKLkwNsArG8xWn2xUaubAcgFpm3 Uq4x1XszbMZvKMRvLmAtsSyHOEuFyWZApw5DbBWm2e6YDgYngkyzQCpzYPJKcCxZSAt+G1QEWixn 3PLeAO/EKGugK+LfjaWVCUvWhCVrQpUBoA0hcqNRr3IVAPCzOLdZbWWVUz/sg76acmpaZivV6so9 SQi6AtLCoTDqhmkb78CSu5JLi1SbsghKyGRG8Cel5dmf3FzeBobaC0DYPksblzBYrIXjE5hbptju kK+a4W3TEY4fBMpQ6loCOCSpUCRpdLhE19DccwQY0pIkXyawbHR4MvcZPfcHoWV/cSynX+Q12vaZ LiNgCjIInIGYLXw+NOQDgXahKUDX7C1n2pblrYJo6xEtSkudQcJ5VbhwjGrTGj4EdJOuQjIU2RHe ERZd/MxqzYXTNiHygS7HHEb+Y6YYpqxfK7B+x2EL5+dEEriAXD2LV2hCGeyV9Zq6vKRF6UsMCMiS cghBUrpodTtjpdF0Fy0LptJUS6y5AJEA+YRhnruBYkwwtbyE7Hd1IsrmOKYY8pB6syemW367c13Q faKlxbgaC5MwMfIM4kOOhexwrBk5QKWwjNGBZk99KAIap0lX2cTkxvRdw+JPHap0lTWKJKXV3nvv 3fdP/Vn2Cy+88EUvetGVV1759re/XYGlff3rX//qV7/68ssvV3sde+yxD3nIQ5RWD5z+C5Hdd9+9 uqp/LXjwwQezs+uuu6qxlFzMKq0Wv4c1/SYWLVsvMr1efNBW8CH6fuve9763qkuSiKQFgrW0oohi Doj4bb3VgZiLW5JFoJgTXgV8kZFXEnUINCPdCHa0JIlJwvIQKAosPiCoJ8yTPGwISNLq8u1C1Lr+ cPDpDjtJzkEsLYQuARMBYVrJG2oU2ITcC3EaxZ/PNcfkxQLRBJqomCBEEqIDuvBqrb3W2gFd3Iwy yAGr7n7/bd3y/w47rqbKLPEUjdY730re8tkR7vzKQPmp+tdKUfyWOV+pZUKXg4Cws4jmnXOjNsSE osdOFqhnfBHZCUu5CXW1tEIcBheiE3StxdK6gbWVTfNNR5QtdkRbNhLTjnoFEdOo7nwu6xqKTUGS fQLECBTV4QxhnKJBhc2xawicHF7F1+WDoSmQSzBoCiFiilnzUszhMUuYz5sntbqYhgjk5BhledrV BXTNMiYiHGeIodssHDLDPuNc4hit+GOUIiQf8HEylTXdZjfUKgRBuhYWZmkRMGoIdE0kAuimqHUN ykYWSgPxHARMxtbwu4mxhXPCTnty3FZyyMaDLNF6UH0odIW5XMrC6pJySFsWIihCfNbwdSVl3XSH MCPmAgQZCZdMdrSEZaTUhKxpAZ8ntCAx6jiIxJgCQwO6RplFmALSqjBiZyr2ln/kXRfB4GRmiews lnfnQ9uMhiiqGCoXyJsCf0A3CzBGWdBlja4ZmzTLBIjhFHwvhzpGTbP55pvvtttuhx9++EknnXTy ySefcsopZ555plrqr/7qrz784Q9/9rOfvfbaaz/ykY+84x3veMlLXnLJJZc8/vGP78+1K6T23HPP gw466Oijj+7PMJ566qmPetSjHvnIRzJ1yCGHKN222247BRaapO7222//gAc8wLx9HwAcUFGpq7ik W+FFAJOHxERAGAUBIizNiqxlLEq3ICcGi42cfa0iIMKSvHZAxES7CwtWjUJaybhDu6NBdxXypL3Q Qk7iG6XoNqxagt6zkLXhSXRdWj14Q6XZ8ZMksy5SD7rEhtuAHhgWltKzBzvwP1jFUmKGlmyZHZa2 AEbM5xFoIeNy+A9ilZFhNgLiD+CYXQDnq0aMhYD1jkSSOdoSqRPUhoJ1td6xRkNZGKYg+6uCLBpT aiwKUBiBwjc7rUEQHlowmVwigTDkSTZdu9ykyVDHsXwPttZG6AqFpMLxABcc/EVOTImahdSBBV18 1U/yFHXxzd5o0+WqNs/xzVL82whAZ8GkS9bErKprdrphmn/pAN84CcN5ilocKvlM0tTNnm9xDBFg AY0PmQWEMBbJWjKEtW0WgUnjjuMwaATLHOBPKgt3p4RnmUAWiBkye9Pplkh2f8qpxUc4TC0BktkU kBZIkSli2QnzKTIoV3Xxiwy0WYgp5KsPxRp+xzC2cGynVir05nWVjCcfx0dDzyem/MA01F0DpRqM XJRG+DiGEPhBF8xiCJ8deVZlg26UmKEsJLw4jhPkrozEMWQWim69xZmYgMnsyGZ2lgPTEPANRhfB CAtafETfqfDEUPcp/nB7sYCJXlicjOiaCBrtom8tBDAbDckM3QFTkJ/r8ifLWjSXBH+jjTbSKnPV MVtvvbUK6VnPetall1769Kc//YlPfOJzn/vc17/+9Z/61Ke++93v/uxnP9N+/vOff+Mb3/jCF77w qU996jnnnNN/jKOoQpx//vkXXHDBoyeowJ7whCfgqLSUXzvvvPO2227bL3jtt99+6M0220xdVR1s 6lFg8aRUsQvoSkB8VZduqAijO2IysO7CBVwbYdVLuZVYCcVAwVwX+HZfkizTZUJPy3pVxg1ulnKg 6XCMDi1tSZW1zHZNa+OXmYDoRfEguXPHG2mIKZbZz3JY+DGh7vCfEYoBB1gwmifJNGqugKY10Cig CYfhRp6gV9kkzNR4m7sZ/oPITphzolcBn8+cyaugy7ERhJbAf/tl1+ydnJFFslEbpCX+wHxzWZhH uyXbqeKDCabIeLkxYpViYCpmHqY7+Ighn7dz/hCeW7BwbnhxCw6v+AaDD7YGhzAtQAB1pohZgq6W 7pA3xXA1+VxC4OQSC9Sbd7E3E6j3nUpMdCk9ko2Fph5gsNlJNnueZ4SFtFI0dbMDfyJgsbAJaALL zgowi6et0c1UHEOZ1Z3DUKN8y3M0jiEEI1SSaTpGwFD8cmykAVDUJtl6xcdiOTOZWVoOBLSYHA4M AnlaRWaOReg3cDrW8DsDWzgOz/wAyAyPoqtKPpVY49lzZ8UnYwiNjy6fRuZJIA8nebQUBJyRnUli ykVph88OuBNZY9YovraM1BJ2JKCk1y1fzZIuLRwYlsfxyL1yurYKpm6cbmdttOWrtBIjkMOMADqz w/JgLk7k9LdS+FPlZ2jh0+wkZ6dJYaG8UmeQ16KNDqY2LZH5kz/5k0022UStwziot/bdd9+LL774 Qx/60Ac/+MF3vetdr3zlK9/0pjd9+MMf/va3v33DDTfcdNNNP/rRjz72sY+94hWvePazn/2MZzyD MKi3nvzkJ1900UXPfOYzlWi655133oUXXkgA/4wzzjj88MMf8pCH7Dr9mYYjjzzyhBNO2GabbdRV QpSfwAHF1rx4AgvHweeqdkClNb7bgzKhNbJpiMFCXWTQUAQQJEWgOBTzEXlIK+iSkQDthTQIOOlm XJvk3CYgomMyyAGrgzxMkRbjruneD2lZQg51oEs4N4wmkNk5kgSE7tLdCSnO3RtiOeDWNjU3XO6A wElLm5E4MYG6FYn54sysfN8zN0uFzXHvT/f8b+GiHw/zuGdgXctDTAurhIGA0XWfK1sj8ZyI+07/ 1aAPACp7C7QFQKAFCmYYXesVOhOxDLosDyQsblqT5pI441CHIixiWjQxljkDJk0XmBreNjWOTUm3 jeMGB8ZiLXPsbAExNbpZ2tAsJAAInFzSTd5Ethi/iYyanRv4xBjRZdBQU/OBbnQxHzQfWgs0NaCz xkh8E7Gw2L877yDgpAKLuEyBTRHyBBChIWK0tIlFFGcyZsQpsFZndhwC2cEvATLFznw0JqDbl+ZK zGhiGZnvKeEhb1LRa6VoMgJuNMeaS4sPWWPK0IgtjK0HUZoC/1s4d2v434P2D5b9CUvWBPnk2fMu dknJGA9Md7FLGUoaD4+HtnySOot8nPhoHMIsUJevMs9QfBytriQDRFOw5rU2UaOACAR02XF+mCpr YSiCrCWJaRSINS8af5HdK1/1Q+8lYBrFQc/51liN1RCxzHZCECZCQ3RDTGl18xl0rbGh5jKaALOm M9SZ1xVt0w0jxQdSwVSsqLG23nrrLbbYQsVzn/vcZ4899nj0ox/9tre97Utf+tJ3vvOdb33rWx// +Mc/8YlPfPKTn1RmqbFUWghF2BVXXPH85z//pS996ZVXXvm6173u6U9/+lOe8pS+A3vOc56j8FJg KblAyfXYxz5WXdXfGlVmIY477rjdd9/d02WPctJyLFDkud2u4VhF2xEMyRCR9P6BfNAtnqlrKU6h WsCQNmYGA6auCAjUPCCpTLu02CYgRsa+u/VCd25BToUwhyGzDJIvtdBk2DFp02HGR+dMEyFw2O9C 7GUiybGWQB3MKw+H2DhrtVQM0cq91gXpDhiC/Oz2Lwh5RcAqdJPRelnd+OyDecerk2RBmztZbAM7 hLNgUZCdPA9xwpI1YZX8qtGBBCAnl9yJTx1zXb5ViJUljGUi7KCkUs2rq8Bx8PHDybWKFktmjml9 C7TwlmnG5TQTdDFFDGzN8AQfp6kpLnJi2jXAEcCSSlRZxrFN7JBpCJ8DyWOOIqbphg9FYKQKwmg7 Pk24yFJe6WpHiDhJhm/4CZA0nal5oksGXxcMtUBD4kCxGfFZSDg3pn1Y5AB5lumSb2mAsFKz0GJt 4dystpv8WoCp/DQFSfLEWIvOwkCzSE4tgYBpiOXWZV5dnrhejEa3LlMDSZwg7IaAGGFEbrdTJEdY CBgyV+6hyQ/1cd4BkTyxvApMJTYWNQh8NDCIxhGNEZxQdxGyWdAGZw2/S2j/YNlfwZI7QQ55Dl1e LqwyVUL3OhrCCe6Oaiy0vJGXgJBM5SV1irqdDYRR1sij5WvyOJKevJZ8GdkQOyU6ehwAirpodkzB B4pkhkGt0SHMGslMkaQCHbP8NAoWYnZ8BGY/F8sZNps0mv3OYZa1zTJHwsANo9lnDdA5A9GQQDOS d6+5qhxFp9dJbi3k/+zP/mzHHXecfhN93/32208l9PjHP/7lL3/5Rz/60euuu+7WW2/95S9/+ZWv fOWLX/ziZz/72X/6p3/6yU9+8oMf/ODqq69+xzve8epXv5rkW97ylje96U3oJzzhCaeeeip19Za6 6pJLLlFyoZ804bzzzjv99NOPOuqoXXbZpT+b9JAJ97jHPbiqeNK2BODzSIP4cQQzoOtaoMCquto1 ko2SR9MViuK2sHK5Lb0AAP/0SURBVDtxBrNdKA3C2AKSTVF4SQqaC7fXS4smj08y38aMbCYs8wkL e49QVzDaLmAabah5AUFg3LC6TOVkjkUM6FpIAoAYMrUD1jhfJsQJunyjC4zoli3T2V28jtOBXiIO UGGZyiKgU0jpAqahLBAjn6JFYQpL/JgbwtCaY+HNhu+ZZX9WmS37M2ByoNiCtXPYIb3b3e7mIMA9 73lPW1kKWZTVFVirmwK5CKxu4S107eZygglmmS8wf4KhMiEHEAFtirKOP1pT4zMOVExakE2NL5KY JSRwgBiiGdd1oHSl0hbUUhmeFxmWWxcY1TUd2t61a5g8YQpBJS1dTEaI8ZCfjBDIcoraVmGNpQot YHwR1mlS07HQjIRZoGiK7ETgGC0OqaNhZGBbA2JoLhwygN+otTMC1Is2RfRkZmHB1M3IH5lgI/DZ H8ABNsuTXGW56ZqlFQECJxUC3ScEAGfQxPjAlElpUTGUP0BASx5nsrQkCLeD01bcgfwPg7OKv4bf GYwtXIXBl83ywyuoxtL2EErNErQ00vZQja9eSjttKYVwGPrOAy0LEyDJWnmPAwgc/Kx5g0fqN9Rb SKC07gwgtIbIA91hMCTcvJkyKTHCZmkiHs6HoEVZafembhwtMTabZXEWp3PFK7rQLK2OsDZJTG0E sayBKSbHF54byrJRjsVxedmItga6Ysjf+9733n333U866aRHPepR55xzzrOf/Ww108c//vHPfe5z X//612+//fb/+T//54033vi9733v7//+7z/1qU+prq699tpPfvKT73rXu6688soXvOAFV1xxxRvf +MbXvOY1z3jGM1RRD3vYwxRqD3/4w1lTaT3zmc988pOffO655z7mMY/RnnXWWSeeeKIZN9988002 2WTjjTfmwB9O/wyen9Y71tUeDQI/FKLC0qpVV5VZgNDFLLvIBFoDIjPAoFgJfptbMsQn2Sym03Wd dTu71LwrbsOCnLdz0LJBPUvLcE9wHHB6HU2XQEzGmaLIbRZykhFi5Ams2jucfDA7YW05MJaM01Br YWpKsQXmKx1DnGFNa7pVbxugMY3SpZgu+yPrcrsZjTIy1PO2JWR2DK0XRucqv4k8TLYXGN25hcR0 x64JFLdlC3R4+V+sCBSlAqW1O6K0WPZ0CYiD4Gd5TBFyCca8A7lUkKmLpyhl2bwj/9nHJ0DMKCz8 WJk0vi47aAa12UQvZ5rmygEta6mPbSUJaJJ1k2l1DGYhD5tlrGVSXU5KmHtkCKOLVV0Y8wLC0kpO 68UZAial2EqhVDTadPN5+UO+PUKww+Aig6cDG3/Q7SaZOGZhlhGm2DELfxw3aJQpzKYj1kQZAYmd cBkO8dmnRd0saP5rW1HIgeSzoEtAFzNhbYRJqRgy71hIlptizhH/ESUEz0es1vBfBba8nAYp8gd/ 8Ad3v/vde02ll9bVNpKpLMTprpHKJVNDumiEqxwwy7naDsDIfmC2hGaKQUAnaYiFpsCZ0nvxnVA0 gjA3yKBlvCmSATRgGgqskfeoW52ldVM3ZMbm6gWaY8ze6oDx7hc0gxQROUyeBSo4uiQdxQ5zCyTA 4YG5OgLHK4LJc5dL29G+OKV83mqrrQ444IDTTjvtkksueclLXvKOd7zja1/72i9+8Yubbrrppz/9 qfZXE26++ebrrrvuG9/4xmc+85kPfOADf/M3f/O+973vrW996yte8YrnPve5z3nOc+hefvnlCrUD DzzwoQ99qPaggw465JBDTj75ZNWV2uuwww5TXZ0x4Zhjjtlpp53uc5/73OMe98j/1miBLXMsTQu6 mI2CLkQDAVtgLdpMgSUPzNXFfLGXK7sZdNuO0mBwsj/mhdQJdIG2g81rIg6DsOMTsE3jZgfxb+NY DsQAkXBmtQ01EbAw7tMB5wsTPHhSIhXOWGxB40ZRMpQpO+5h40ZvZEuAyYsF0Ez1TC6nmbKFsKGM M2ul1quilfZa0W7VAkVs/kbCeq/+xYMwA3mzBO6ZjpFVr/t6kfqyc2fgWwgLy/70796tjocCYi2g i1lACI9AaUUjGUR8wrwinFcggHEW2zAB00QFWbd5AX/eZYGiidgX0sUer5Qa6RIARMAUk9IJzRPC 0GaRnNy5Iw7msqIRw1VMYFOXTWAhsWGh0WhMtNHU80RLBjODnMdslJMtBB8heuWhGJJJS2uUzEAr apZmhLrAsimYKkoIBiVbWm0WtF/4aJL4uuY1V2sxryHZyyWjCaCbmoCWgGTOuBbMFdCLaaaSK5/j s8/DPMnDgDZ78iYaM1LBZMFoSHGM4kzzLG+GsUx2EOYSk/l2z+k58Dc0tIbfK0gImeEi7seFHqRO XQ+hNJJesgdTcndfl4UBXeKS6XhIRPySkrquIWJa8Lpo8bXkTTe0yDQLxCHWXJ0HtCHy2vLevE1E ZriaAxkkrIjx2CgXvDfM5kOPHLovV7xJOORpQR4Owily5DpFlUSG8M3CiC51Q7pkIMXQXMmYCyxZ GKnTxcwgSYqWY0dMZwjufe9777PPPqeeeuqFF174whe+8PWvf/3nPve5H/zgB7fddtutt97661// Wvs/V6DSuuGGG773ve9dffXVV1111Xve8573v//9b37zm1/wghc87WlPu+CCC/qy6vjjj99vv/32 3HNPRdXBBx+866677rzzzuqtvffee5dddtl9993x+yMOW2+9taBVoJQM7Yso8VZrXWNRCF38Io/Q tinzaADFUHex2VOthkNSEIq2m9GljxATTHYAwWZmA5oWXRbyDYfYPP20ulA3dWZhzOVmdMUDDkli 0w4sMkR3LuOhQucYOwOmy6Yh8B64QB2u8bCxk7fafMDBz4eu5nEkeyzxh0zPZI8NoLmBX0yYBd6O ZAtjy4AA4eYal/t0z6/noueDuayXcJjCs/wJFCzl/jVQ4aclFCVEkSw+S6HJjSS1Iw7ELJ9WaxzI VDA0D6MoMQICOGLFeLtAhn38McUcmGYs5sP4CD4Lub2UnjB2igzQJU8d+DBf4HxG/DGUBbpNRCsP V4khik9AxwdeUTSjlqkldyolLUHbigoUGcAxJFvkhngyaEYgvCqSOGAKBrlKxtSAA4YIszxFa2FQ +jGIr4soLWHsGlqbJ5m1NBPRLUtJDse4QcCkvNIN2TERlNvZb4GQGF1+8gSHDAstDRCYjBAzF4Iu I80+2VgYiQ+IxRqmWbQ4LIgPmAWdWMtpRWI19m4N/0UhA0YSSDv3cr9P6l5eZPpUY4E8loVySzaT mXMCydIUTQYQCZR5dbMZdON4ABj0iscHxnFMlJ1yvfxuCjJGtbrcluJzGcSALjF22Ox7LEWkasCk hjjATg6ocgBBON+od8CaFGEuFwGDqWgTiwPpkk+lqXG0Rs0FFDnQNzq6HDPUelsRjuWg7373u2+z zTYHHnjgGWec8dznPvfKK6987Wtf+453vOPTn/70j3/84xtvvPFf/uVf1FVqrP/xP/4HQhdx++23 X3/99f0+1kc+8pH3ve99Kq1XvepVT3ziE08//fSTTjqpP5F1+OGHK91g//33V0uZaOONN95kk03u c5/79K+0Nt98c0ytGkvoWt1YBSLP40gYywExJBYsYR7DWogJOFCUWIO02kRBWNyIE9ADaSHW5dMS 7WGhWXoeAro3A93l2xWpReO4yuuC7WaWBaYYRGASGEeGfLmXzIAuJnXyzUhsWAuJDXDeckpmmBa9 WJ02x5pxgA85T2AsfITRpsx3pLaNM2otLPOKWc9AmG6C1e8BznJ4AwK/OegKHTC1ZE3Ax8HnzEAR KwIFarHlK/mDMCRWgcyA7lhX9hH2erGdK+UpzsC0puWijNJlxIxtdwbNhU84MchnBGt2AUotknRp cR5nWB6YZruDSb0ZrSgtnjeUmFmYJZP/OTM3TsBo/LFqQ1kmWXyGFhkGcbq4RiSTRBsy0WJJExjR stZcCEBEG6LYWevcCRp1zDgxteM8zjeRWNaoEBgyiO4BAuYFvmWnhZAhIMklc4c9g610YX3lH4Ty 32iOGRogiWOITZMCmY5GEdPFzKY2SW00GcaLABqTNd355garW1Jr+K+GVdkgPzoYruOe/7LK1awg kNDobvBxU5fcVOIjytr4ZWRMQDSEr42ISdd7wGbnqsMzppDixObW6uaSLgEYU2gj5oipjlE+VkFm werwETjKCLBw8xoFQx2ejKCFqCgxRZcW3exzmNu6aGeYMOeJsTZfDgG0WbgxfnBWS6ywkDS00UYb 7bzzzieffPLTnva0V7ziFe9///uvueaaL3zhC3/3d3937bXX/uxnP/v1r3992223Td9eLVHJpcz6 1a9+dcsttyizSH7mM5/50Ic+9KY3ven5z3/+ox/96COPPPKQQw5RWu2xxx577bWXAmvffffdbbfd dthhh/vd7368+uPpT4lysnq0v4/FMcvMN0PWBRwuSoaKIUVrMUQGh1YoSqtAMaDZIVOstJA6PiQs pALbFvQezIGpJQPygUAYXbetN2Zcea5IWDwjE4yCu54APoJWuiwnsOq6ZM2MJLXEFk5MBJhuzOWg QWbZmZxaXOKMj6RdF/hGySCYpTiffRxehJNrLk6ySVjQRE/8yyt7B/Zl2ofFs5G19b4HYeHuBobg rkfXxXqFB7Ow8B+4pGtISPkJRbKotgVjl0foDAG+Uabm0zGIyUI72BAZaK45CJh32pyFPEUcyBTd VOoGdgiPJKECjFjLcAMR5l12yFgI/6kjKA7jjbLcwq20TMAhxqWsETNpfPJD3SgxijlGvvUCeqyx eVlAEwOEUXYmHxfrnUJ1R902kKmMdELBdlAnjynxYs4zuYWM7WtGQMTXUpGlBNifXP7/NAqIdJPJ OD4OfiBjOsvnBrorhQzHdEOz0x12tMSalwALFBdTTtAdcxk1S1vAtyKAY8aCD4aW1J3pNfx+YkN7 PA6kRIkAGSPPHI9KjfLPe+mtdWX37HkCcVzfPaIg+QBBvqQsWaUmAjpj2iFWysbRxcxgQ1pzhex3 KgyNLpmAyQ5OMkbnMBooAuc9Nn2PxTiB5sWHnqV5fUCAzSwzQqUjakbyPWCIxMhTzGwyjDCYzQHy ZEjSVc3c7W53q6wBBIHsoB/wgAcceuihz3jGM9773vcqrf75n//5uuuuUzZ9+9vf/sY3vqE7/QrW r5RZiq1RY83LrJtuukkp9qUvfemjH/3oBz7wgf4HwzPPPPOwww5TXe26667qKtXVfvvtp956yEMe suWWW2688cbiY2lQEADBZxFYRHllaWN0CvAS/G/JWUBYiyXP5QHNIMz5SxMrwCFAHRBjL6BdGNcl TBfs4uO46288CQhvD44b0FsCZKjwf/60YOr2egGVkGIYx6QXKBphyPUNKdYSdsWvOnr5E40gQJhi niycm4DTjIBmamgBI3MsuRNImrpFWeAyiNNBA8HUGmJ2GFxamRBnYF2m7tyTgXUl14tVYkzBKibM Y15wtNY1tj60ay2WDIFhB8Gy8ArIYKIZLD0IN3VDyTdjQ/FDo3MmU1wyb461j3xgHMjDUnQF1AcT bSLOs5Dz1LNPBm3I9oFRBstYy0dTHBZ06SLGMvG5RDjdYXaAGIcpsjZNvjg+YAp2EmYNQXIVsgDW a15TyCgnV1KhWcBk1kmH8k3ujVVASzZdWxmHQDKLHJ20dMcymwhykhibXRcZwVxlnC6aqTIfBx+y QysiAXaGw6mPRZEcMggqBFguqgIi1Ank7QgRIoG668Vdj67hdxi2Niz7E5asCRJInnnSPP8ey+kR XHzDVI0l+TA9nA1JTW0ZL9Wg1JSLJWUJjV+a6iImkwutRaav1FglevxMAT4sO5PxJTUd3aFLBZpx MIei7oAuSc63OjJmnF7wBdB8GAtEE6aS2UCsufDJE5vKicVXYk0xphZGFwQOMQbHtzsts+JDVO91 r3upaTbaaCPEve9977vf/e7qm2yqsR70oAcdd9xxz3rWsz796U+rrtRS8IsJCqyf//znN9xwA051 VT8rXAXMW2655ac//emXv/zlj33sY29605ue+9znnn/++aeffvqRRx657/Q/EiqtEEouUG8pszbZ ZBOzc7L1tigY0bA6rW4rXdxhK98j4iRMkbqFMwXVbdZeoBotGqGJMj4MkpwbJIbAJNboHCS1FEXe W+K1KMN7XzHHXQxmYQEQMC5rV6dTAFTQWvS6l6Yu5hAbxrOfzSaKP9leFARawkAr+6uefBj0ICzB XCmG9ep6/zBNJz7FpDXqmtrQiMkqsLAKy4E7Y0ND8TeEpdAM+Rx0l9TKn0uAKZDLn/i0FkRRbagI IIRlqTx9r5B9hCnWBZkEwuBM2gvEH5iHCy2AYN5SAlPA+cC3VZ6A0VpoIi0ZCWAVWqYyAozjlNV2 agSBZN08IW/HdUskFsZEaEwq3OPVZHUhH0HA1AQKJl0gyVoCQAsK3TA7Wkzy/Ok8tiPNqNV1PB1n o/iNGuJq22ReWo2S17Y0QJAHBHkuFSUqgNkUaDJxUgxGB3TJdJM0EeQJrcne8t5wk/QELCaeIQF8 RnjbXJkS4eLAWistzoVrYEQsYhVnDb/PaL9h2V/BkjtB0kgm+df7J9UA7XUEHIjGHO+ibAvl6MhU qBuieynL4PjASKbQxJLM5hwLb6bpjA77DUEOL8ytlFOjC9nEdLSg1xryB6hHjLc/CxkH/HSbCCfh +VdZ2oQRnWpGhOsPVv58fG4oodQcf/zHf3zPe95zswkKrND/SGNUXaLGOvDAAy+55JJ3v/vdP/rR j26++ebrr7/+xhtvvPXWW3/84x//7Gc/698V3n777b+eoKJat9jS/eUvf6kmu/baa9/1rndVYz36 0Y8+66yzTj755IMPPnjPPfdUaSmzDjjgAGXWDjvssMUWWyj7OMDnFtt6tZYQbRWAsGqXjgvI/Qgu R5wkrZ3A9APYBcQha4IgOMMIZDwOdaNsMqUd1jI4xBhJcjKwQGYHXO68AkTgXmYRS9bKo47pZne/ OwLd8svh6YVIBZasCZgDZMzIHz4s7vWVMgvQWYgPy4HZ0CrjuR0Tsp9uE2nx+TnudwROo0JRPEHE 2gW6LFvdqicBlhfBCtblhIRh0EwNa8nMcRf8JTXBKnje0gBRGMcSxkYv1j+JkbeWtkmgFhswxXAe kKX1GdbLHEgrLFkTGCwlCl1MtBkXW7jOz+lCdjBHlYbmLSc5nHACTI29RjRLRQZOlhOz5OKDrzvU 8XG0Y64BMgSoCCZQbyH4CVDRZSfhutohYIgnY19Ce6G1NSUbtFmSDZNKJwjdySVAMsV0AwFgE7NV FFjy8WEuwxOjEQMZnLxYIOGF9ZXvzCJylYe5NG6MptANVqEdTAL2RUyEDoe66QpaUdIOFLQwOKv4 a/i9xdjyVZjzO1GSTAp2NYOqoqLKAxldnZHMdLIWzx7ISO2qFC9T5SXaKK10S9/BhzI70EoRDDWL 6fKKwNw4zvAnJL8wOoFYwoZIQqPpYo61DPdqB4jhKKf6Rgq9mGaC0YSzqcVsUtBVUakwlE2QDAGc e93rXv12+f3ud78//dM/7cueu6/8p8sbb7zxAx/4wF122eXUU0991ate9dnPflappMBSVN1yyy1o NdbPf/7zSq7bbrut0kqNVRsRlF833HDD17/+9auuuuqFL3zheeedp8A688wzTzvttEc+8pGHHnpo /6hw9913V2ztuOOO/T/Q1VgWy//Wy3lbXzSErpW2Itshc1yR0K0HiBZLnWK6FNt3LYy9HnuqTZdB WFyiK19pAEk2A1MxyTe72zAfhoXUXd/R8Qm4MVe9JdAbY6jHm9ikfYcd6jA5vnQVsknGLFlbF4yz zOZwIwwLgw7FJIyJAnWOdct39ecnCyTJCwuIj63RpWLS3omx3unQ33Eb1A1L1p2xXv66zMnAnbAc uDP4zKWWk2/R+T9H/Dks02JJgi51myUUS9P/XizdXXF4EAONtoNNXa2zyJvpudWKsHapMAF/EJPg HQ9z+VAqDn67CRaFA8WqVEfQmuwtv1fDITyYA9S5R0UOgKDNZUobyGGIbtSkhJkVZ1vQYufAGQkG ncRAxbxN7dS7OjryQHGR5bPjg6nFsQpAxIxfAiCGIkSbBeqS4UBXLuEUWUgXmstoFzWHG8VnJAst BIaRFmUhIiOYZOhijigJWrGCOGtYw/ohRUbeIOS6fOpdlHPyDO2hBTmK7uscbd3yMhCG0reTUH7D uolOrEOCj04xyTD4i9xfQRPhJxzQPHGeqwYI0NIO9xLW6mLyAdGM2cccMJqTYJkQX1cQ+jVwxYe5 moV6KtB0CPJNoStc/X1q9RMtHDbVWOoqhdQWW2yhzFJXsYxJpgLr/ve//7bbbrvffvsdddRRKqE3 vvGNX/rSl6677jpFlRpLzaTAUmbB9ddfP//bDaDeUldVaaGhnxhec801yrVzzz33mGOOOfjgg084 4YQjjjgC8dCHPlSZtd1222211VYKrM0335w/nLFk3oLl8NmqMaFksLoRgSDINn1cl4uLcLoKxTkx LRUC8dsUQNjx6HWR1qq5wogzdWan52n5DVPzpghzBwgTW/dlGnAo3KHT/bkAmrCrlpZrN1ezqW2l +N48Yl2+ga4zVWt08fisgIc4wKw2t6eA3Sky5go4+GmZhUHoKU3XKDFtRgCfsEcir6alLLB0bh1s aOiutSABMMtY/pI1Qz4YQhRP4F6ejyVD+SC2y/4K8KE1Wnirm+ZcWr5rTF7cgfVqNbTsTCBWnE1d VJt0ObyCdiSbA8uxFeCQqW0TlwPTLDbRRAsrK/+IwXQFx6RZy5l2Nk/iaxnEpDVSnS7mZH4hQJcA m02kCwSGEV02LVOoTcpUOTl2p5yHaTfuOAImoliIXBpuOZees9npIKllJKADflupzZqWgG4w1Cjh ZskCjNlbaVPE7EKIkyJPupMxVxkhjA/zRWk7aFpdVx+t+WaFgraGNfwrkDojV5wxZ0/yyUhHpWxD 9w2EdNQuio47F1jaCPIgrWWk7AwsMOioaI3SoguD3xEa3dBJwKTCMjQd4CQMxAjrMjgcyxlYeDOB fcLNkhEYAuhhPORkNZZ6olIDH6HOUGP1nZPRFmvUEJXFrCvf3Ohmx42jLtloo4022WSTe97znoJJ htl73OMeCq8HPehByhpF1R//8R+TZBOx2Wab4at49thjD5WQGuuSSy75m7/5m/6TnH5iqN764Q9/ 2A8N1Vu3zX7zfRVUYDfffDOZf/zHf3zLW97ypCc9Sd2294QDDjjgoIMO2muvvR784Advs802ZlTz 9R/A8bmFFyXQ/X+nvzE2aizLB5HhtnURmOK3BIH2qOAHKTHfX/aZoo4wil/aGC2ShgL72oK8ah91 6VIBuj1OOJPXi/1tL4JujiXZ2wPjFMRZ9wKN3wvHz5yfXFhAF9OQR4tkwg7XcCYP0aEnlljGFx6s fJHWFGMhzA7d7JMc/qT+r2Luz0A1Sm6EpfQMy4EJS9aEdTlhQ/wBoyZtgVMk7nhE5/Fsy3CmPbzj yQShoAJ0LYH/mQ3N8q9iKT2hbvwgVhUf7YVYadEj+AMcwCc550ezWcznxhfz3XkuXTJtBHmEdVmm BZrXjMkb4kOrbu9aOJDBFKuCJlZiO/xhUJdBbTsO84WwwzKBjhIah0DTlefQRiw2YIb2wuyGuh9c DnwwhG90AIcpSCsBiuhhWbe0B3Szg9FhIWcgLfyYpQ1CtykGX9t0jGeHIieFC1JJHsxrdjIUjeKM OI+IrdrBNazhX8E8YxwtiVh6lZrSsUcOU14O6MYhiSAMhEc2y9ROERokMQHnUCVBhaRRKLm1JAfi NzuQbxY0ZkMRhBlHExjPfKPAsnZMBCwM/yfbd7rZQ4tiyqrZzGxaOC4RZZBSw0JwFudyevILUaC+ CNmElqy66v+vvdvd7lalolBTdd3//vdXY2nRf/qnf6p00yqw+lV0NRCosZ75zGe+4hWv+PSnP/2N b3xDtQSKLQWWMut73/uerqrr9ttvn/+IMGDecMMNJL/5zW9ee+21b3/72y+77LLjjz9+n3322X77 7bfbbjvV1U477bTzzjvvuOOOW265JWf4qfjjZ7WUNS5XtfJXwaoFDRVeEMaGoFWnWEokJvgIrS2T G6UEm4TTokIY02iPARkbR6vIJ0MFZ5ha5NZK3ZZlbwOMKdhs9ikLltCNQyXEJDksMzJeuDl6FL2s 2Sef/VS4PX/eRsHUFM2ia4HrNR7wGSFAnSQLWrR55ypkACcYNWNrn2OsDjHc4IOh6oPUl0b/jUg3 T2BDdgyZK2d4kg+IAt4xXBdT0t3xEUgCdOLo5jyzywn+jeBn4YIR1cVKVsCy+BstRLVNp7UdfOCJ 5Qw3aI0tAHwW5h4SWFJ3nosWYTsyRWWxtLyimzWcDOqymQUC+AI4osdCzgAPCzUQ0yWfIpg046YT WLqES0ggj8+soVXHZxyQUtqoTRkXAjuNBgKpAEloNFOI+DEJt9LcnstHT0u84z4JOOOq0R2WibUu NFfzlgA+4VTQqZABAsQYd5XR1S0ay5CtYQ3/bszTyMGT5fJsnC5pWgYDJhoQ0ZIV0Al0AGStZHWq OzBBEhOo4CiJ50cFCFBMuLwn0FEJ2SeJn24TkcfPGS2xRsPi9EyHuXZucLGSDYMkg+oM6HLHSd0S /vAP/1CphGbTdEZHBQB1idHlj66yTIG12Wab3eMe90ArsBCbbrrpAx/4wG222Ua5o67aeOONMbV7 7733CSeccPbZZ59xxhlHTXjSk5704he/+J3vfOc111yjWvrud7/7/e9//wcT+ipLjXXbbbf96le/ WveX39VY5P/hH/7hqquueuUrX3nBBReosfbcc88mVVRpgRtqrFHtWSBwFf7b9OeyrGKx2ROsUWvt Xd92Ad3CrbdRNKJdE6IIu2C/5pepAkuUFJ2mQ1Ax5D3oghvPD/tZHgYzBatuSUAwgjAEgx8zMEgl AdZyntvZN0rL0rxDDsX8jAQcfO41dWgus1jgEGsJrZcAy1oO9Gr2DK9rHzBXYfCpRK/CkBmY9BZY 1YU5J3ogTkMQcxVa/ihE5pIIow0VjcJoiApOQShoaLAFoV22EVJuKtoXX6LbGkOE6TI1JrVBzfib gFfDYYpQ/HN7HtK5JJlmjEPLPnJmMBEW2OYCQtfQ0tZKoNhcL4a6lDAX4fho/KLHGs7S3OQeN0Sj mJRL7AAtKkUVnxh5NiFdIMNPSS7ULNDNuFk6F5gdAWI4wD02M1tLwL60QXYHpwgkFjJVG9EyDemO U7yI2hQ37RAeGOcxyXTjd2YRRldZoELSXKKR86kM+TwhP1dsLiqFS1hs3BSzNaxhA5ifzDnmqbNK xgmUak6ODO50yUuZV4ICfkCrlrSGAEcrleWr4ypTZW3ZjMZkxGutNFF8OJ+dnCwjOkKEoSMxBOYT 4SfcmUGnpdu9zA00JJaFFOuiWesGp4Ie6DZnYRBakmBUl6mMo6frZRElZglUURFrrgQsloXWrnC5 733vq65C4N/97ndXTuGob7bddtsdd9xxt912U+jo7rvvvqeffvqzJlx44YVnTrj44ovf+MY3fuxj H/vCF77w1a9+9Tvf+c6PfvSjn/zkJwosVdStt95agVVdBbq333671ihhim94wxte8IIXKN3222+/ nXfe+cEPfvDWW2+t7OPP3e52N84o+HCUWUo9y+E5t4UC3a615LbPqGXa2fHStONUrB3EoXBp8RGD MzaaomfAaHEuyAQM4Y/MRPR44NMlH0ReV8ss0G0TMxLwzRvQafG2Z89lOrdcGyS/58fo9HgtwCXA sWSK84OTKTJGyQzFuXEYboMuvlHCWpK5FIbZUHeggFPsFTFju9DoUmdCHEOrHA7JwLI/QXda6AKr FosIk9JqJECeoqW1Rq0lI4pnD1tLjrZHtkYC2DgnSKYpuKHK3hALWQMqFt5cMOadY10OrwrXiDkP cVaFBY1vCjIICxlDhFuLgOgyBSRxWh3+XXjCcqgL6AI7Z4KuufJNlwUcdKY4Zl5zJcMCuuXwoQwn Yyj5uUuEOcxbMqKNoMUypN55aTnZNBdrqWCm7oh1Awx5QTA6oNuhG8ctgWFtcTus/HkFHC2aqeSH BVNo0ealyyVDzOJDt1PyqWQkl5gtwTIFY9ICmDUCJKkUEHErVvO4ocOyv4Y1bAjLTLlzrixZE+LI M9nmdvOaSk25WOKiJaIDBmi527Woi5D6iYHclcSOtGxG4zAItJitzKIYHxPmdKbYh5g4IYGOemcm yc5YbiQDhvA71WhD5GtbCE+ssSUgeKVFL07wCqZJlli1TDQ0ES2vwh9PP0O0Rkz+UGFBV0tSS2CT TTbZaKONlDXTO/IH97znPbfYYovttttuhx122Gv6q+v94fVTTjnlqU996p//+Z8/85nPfMYznoG+ 6KKLrrjiiquuuqoa61vf+tb4K1m33HKLWupf/uVfRo2FVmDddNNN/VTxu9/97te//vUrr7zyxBNP PO64404++eT+T+jdd999zz335IBQ8Jk//d6Y+k80rNfSxLBdsByr0BryFkLRM2RH3Mg9DwJOjG7R W8RoZVNYG6YaxSHf+wS9GZiiJ/HGK6ItOcGTgCO1TArUeQhUWDZXk6JX5QP+8Eq3KVgu87WWgJNB lvOqSQeGk4Rzjz89k8OO7kDd0YbJ0hJxmDIjl1oLRGNaqdFmCc1uKDEhDeI2MNStiPA8gOuC8Ral ZV93lZMhV5edGajkv6guNnvl/A5P+MDmUvr/+r8KcgJUOomOxr3uda9+ko7TZmWNJN/SNZeAUAeT 6mLOHcOJ1hIw1yKa0z2wSj7gGDUFkDFRMoHbbfTomp1Lok3Y0JhuDkyRNEoYcJoLEoB5F0Ee6jap eGrjwHA+5AkfuD2CPCzACHiSBIQ6ScCxUq1ZgB1BMNqiDM3jRsB6bUdXWccHpqRbgMEsoBkZ0M1C o8OBmIh15aFNJ2zJVqTlgK6sAA4Uf0aGKd1xqLPMGk52tLr4FmXJWgZTxyeAHqFrQwdihsFZxV/D GhYoP2DZX8GSOyGOnJZ83XHakfpyUVeKx9cF6TskS2jyMtgphW4Kup0KrUPS81whIrlTmWa4oxKC dfmBA01BlxiDWjJNhOYM3Ulv4TNhLUV8ukBGN10fyDjTNzTRdUdhlGQ2owGRZYhJ2DvxJ9NfbKeO OR8NbHo/+u6qb4+aVJm1+eabb7nllnvsscdRRx112GGHHXrooWqg0047TWl1+eWXX3rppYqtl7zk JW984xvf/e53f+ITn/inf/qnH/zgBz/96U/7hfebb765HxTOfx8LjWn0O9/5zpe//OXPfvaz6rM3 v/nNT37yk4899tgTTjjhyCOP3HvvvQ8++OB99tnngQ98IPdcQByuutLlsxhKBrGF7rIIyyegJrNq ax9iksedrrU7jFjd4l5c+W5pxE2Lg8+I1hB5s1MsCQdk0bg0kxmPR5C3rkWKhgjwhGT+wCD4Jhtz LDCL2YWLNsoColFMXbMvnr4JdHUxh8oqYIJRpsh3WWs5rDudsAWWfq8AJxn2mwI6OD0J6DigO2YJ aFNzuC4BIM/U5PWiBJxPOrlwR9fUhBlp1Uytq7IKWaCY27lEd1Wcl9IrGCpDvtNh9524fkwMck9G ISQPZ7JDi4qcAQQPMzgZvhMwF+GbwmUiAUFTN8QUbwEnB+QGg2ZJzNDcJnreHYpaDmRzgOQi1lOS mDebuobmZhGrusMOmuW2EhGTsIXkmy5hNnEY50kw4zCCGDQ+RZI2pdBZb6tmwXRMmW4clsyOfUQY Zb8bzHYAgp1UEMTyATHNsBhihCIOmYFU1ovFZCufpbsiGLTegska3S4KQyQ5Np8UExC6JBdOrHhY V0vFplhgayzIybBjliIGoicyA0vuhMFZxV/DGpYYKbIK8cfJhM6edJfWErFcLGUxPY2le/yYnUBM NE457YQDUxK9w5OAAwPkp+OwPA9BF9+oWQjjjOMHOEYzNTi6hNGTgTv80WIO4ySJqWl61A3VVQRo wbWuYnDXa130OAQYWYUxUc5AsxDuszh1ukbJ5My03AXIsLzRRhtttdVW22+/vXbTTTe9xz3u8Ud/ 9Ef9DHHrrbfed999TzrpJDWQYksNdPLJJ59//vkXXXTRxRdfrNh6xSte8dd//dfve9/7PvrRj37p S1/68Y9/rLrqF7D6BqsfF47fxEKMf1H4sY997K1vfevrXve617zmNS94wQtUWueee25/hvShEx70 oAfxnNtj7ZZmK22i9HDrIbrj7Gn764YiJobkE3aL4ffMFAH8tklbrCCO6FEEBA4+FVO4ByVhaekG 7GZkE3MkankbMcTIhIYGkhm6sFBeAX66ZrEini+u8JUSZ0A3gTFk0p7MAV3WEE2BHk8FmGWVSs4M kDc6BJbcCevlkGRwvi/DtzaieQGfALEk58JAuNg29XKCDWPyZYH1dqEgtPzyIZiUA9LAjjuJjoPz Iv99zHB2JF5ZNLYgbymWDywPs2OKKWB3PMljLSEtFtpiluf2+UZ3cnmDaAnA/pK1Asab1yizEpjD uvjMmg497GNCdA7TIpMnwHkO43O1LoHkA/X5oqDZtZhxAN0yxwFE6LJZcIBxTCDJByBAEixhqNum Tu5A1pgi01aOiyIjmE06jjMsZpqcCWiSY5Ys4+PwzRIyxXLXpqGcz5Qu+wFNMk7uoceMIx9Eic1m DLrrbv20Rcs0i7OGNfxHsW4yyUi5uCqP5SuipIdqi/LYaIfEKCBwHAlJLMVlc0Pz41qXWGCkU8Fm l29TkFxKTCDjvCmGxl1MhSkc/IwQyz4BRE7GZFM1kHr2AaGL2XWvxnLjV2Zxg9nhM1PsDGupD5Ak z45Ki00C80kx+/3xu9/97mopBdY+++yz//7777nnnjvssAMObLHFFttss81BBx2kujrxxBNVWoce euhhhx129NFHn3HGGU984hOf8pSnKLae97znKZWUWZ/4xCe+8pWvXH/99at+wx3iRNw2/afRv/zl Lz/3uc+9973vfdOb3vTCF77wkksuYeqCCy546lOfet5555noAdPfHeVkno/oyQTXk1vbfeTGt62C rNWVOV3Wuvai9VIhYOsJ0x3bOpAMJpUxiglFEoFJtxTqvelyJA8IkxoqXYcbyQRdDqzKbd3QKzXQ 6qC7mCI0LzC1CtknSXdpeuUcMUU3mVY3X0uRTH4V8oEDwAJJ3VXCyWSfwWmhC+gWKFrUicEq3zKe Td0xOgiY0zBJLZDBJXfDINMsHROOtfABTEMOlJPSiXDWOm4OTqdGMqQORSwfEBbYGk2E06SNBlNr 4wMxwsJV16hAcUlbhOOHLCw7E6ylSbWrzDI1doFBPiOaC9GO6PIfEZ0umwwuYrHyRZrFyhNMZsmX w7rJg7nm64Ucay5ItyFM6hmfzsoC7UJuaHHMm5iudjp8i1OfsCFdF1p8+9UdaJkJmJFMfKaGnc5v wlkjBhRDOztcQpCkguC5dWkFgZhk6FYnVrQRLOAYMsUwjmDBUF26gGCHwZB6AgicEc/Frq+PXsMa fpuQWPNjXFLKXedB7na6JG60FAdpje7AaMfodO6WX/ZI6HGWyLtYoaPbMUg3ydGlzr66h3CHJ+Oh UUNaXVpDvrNqOkZMYSKcnGEBJx9c7v0AyxAOsYVbU3k0yiwtMRySFANhoMWaica8dBkBNAtadCqm RjP1p3/6pxtttNHGG2+82WabqWZ22mmnAw888Pjjjz/11FO16G233ZbAlltuuffeex977LGnnHLK ySefrNJS/eAcccQRZ5555rnnnnv22WefddZZl1122V//9V9//OMf/9KXvvT9739f/TRVVndC1dWN N974s5/97Oabb/7JT37yzW9+85Of/OTb3va217zmNSxceuml55xzzgknnKCGU9gp9e5xj3sIndXV LsK98uMAd6gMKTHsaTLdYvguQdcu/lBs7VpRgikYSwhIYYxPniJTJioNGJlmXqYQy0a7IsuQkC6m ITJ8KHu77rUxN3RpLm7TCcv+CnAsqhUNcIDBLOsKwvyahmih6DbPz1ZUrNCWyQJTAzj4iaGh5RAz ixex8C68vPNc89M6p9eLhfJKnQSWBvycrwsSAzLm7RUPeWJoGMzUKk5mmWKWcV18iG9p7ZpT00eR 0OnDlBVGyYgDI/nAlPi00ew0FzQvzOnAkxE3XS2aKS7NvRrCOMkH3dau1V0lyYIN4syALifJI0p+ /rfedtYoRWgt7fLgM1vQLJwFnKYDUy8cWqmfdElSX2TM9DFmDNGia0jLVHQYtBnLQxy6xHjbYUQk SYb/OPFrbQqtthUIQ9uUHSq2j7ATbYgwO1q0Ieqd5fgNNdoRZkT8LY0MO5kyxB/rsgtU8gRMQSwj GYc40yoXmUNFrNgENA4+a+1+EQMyYdlfwxr+k7BunpXxUnPk8chmkOidhHGiQJZ3opJcvJ8rXyDL by2mm7TiBo0DFCNCdigqU0iS71ABFUMEsuOOzg7j5s0lbf4wlRs4gAjofKBeTTb41MeQOsnV34fs UTPlBpBn3EQppgXEciw69wDNjhpr00037UeEO+64o7LpqKOOUkgpmxQ6p5122n777Ye/xRZbqHX2 3Xff4447TumjtDrssMMOPvjgAw44AOdxE57whCdcdNFFL3nJS6666qqvfOUrP/3pT/vfdW6//fbx 9RUgfv3rX/c/G35twtVXX/3BD37wfe9735ve9Cbqz3nOc5761Kcq8jhj3nve855WbYECaOtdSW2H lYKQYk6P1OKNMYQpDl1qbkl8RJEfgR0RG7ShOXDIm4WAthxoxrbbXMzKxp49NCYVLeGArsuZLlbw /JTYCN1VGT4wJJf9FUyqyxfOvWzqnpOSOfANk2PzixvWtTaQzfzJLOAsh1cKJlj2V7Be/rzb6MCS uw6Ww3cpwD2LCpwsRMvhlSUsO3fGZHiJJWvyXG7YIHtqlx0lx8ShCJ0vfPEUXiEVYcK2GKjgrBve 7GsZnzvTECz7s3+Fx8icT2vEv5UiSLan8xkNYbbjpRlw1aLSNQVXpStFzLrNW/TIoFsdghZ+njdE mNhyvsm3eRd0swyIuXsNMZ5lU4SE8xYSIAlG24vCnrylOYyjTlqc1els4qebDBUrzTjCEW430xrW EEYXWzht4ogbQncwCyN5nG5gBokVH5OajnGXqiEyJJs3CzC6tCx/GZTpD8NSL+ZaQww2tCpDYAyt YQ3/K1D+dXQlrjyW6OPIoZ1D52GcRineyYkm45wYXTyhK5+QAIHpwChBGNFlfHEcp2PT8dOy0BQO VWWTLubC+koNZ15DXc20qBMgWVnDCE4uTV7f8a5neaqIlgUcDiRjqHPeqXb798tVhPNkCPAhZyjq EgZiahRaoMtIwui73/3u97nPffo7WEqoPffc85BDDlFCnX766Y997GOf/OQnayuzjG699dZbbrnl XnvtVWmFIH/ggQeqsc4880zCl1122Ste8Yq3v/3tH/3oR7/4xS9+85vfvG32nxUiokGNpfBShH35 y18m/P73v/+d73znX/3VX1FXY11++eXnnXfescceq8Z60IMe1C/gW1eXdXefMFpm2xqB2eXVnuK0 BdNOLtGGznetIOPMgSmqxVM3lWmeZX1cGFNsiiwTaOqBkocWPhlPV8ncM4YzQCxhdI+HlXanr7p5 B5wFRogVFiqAHg8h3XXVRxcBBLJDMQuQkXQh+Tniw7K/gmnCDT4MS50VDE6jc6yXv17mhpBw/kQP vsWKcClkEzs+2oBuL2xZ6RHseztlu1nIoCiJVWYn8wsMuqmjg26BXfYnYObSfB8BZ0rbxWNMYAgT 44bsKtnQhDHJSBjgfNYgI9rSae5b8vzRxjRKjDxF9Lr+lyr4BIgJVMJjRUabjk1MLbqgAWJkuIky iMAp2pZjCAhbRccNOkGtt0nJ0NI11MFB26buSSo2dy6sRZPEDOiBwck9BLNlBTt0rdFaxNkU0z29 /EzeWugSo6XLAmTQUAEUipYJrKEtfArYAkZhVahXddewhn8zfpMcIrNKTGpKdEnc/ThOIIwuwiiZ zm2HE9FoIIPZ6dJ1LB0bBC0HwxSdSaMdvE5dVzAxuqYIyWgT8AAPO04UASpOPpUkc4YDEKEFYnSB kewbakZtPgM/FVjKrD/5kz/5w+kfPTE+F8smJrG73e1uWjK0tJVZixvi//l/DG200Ub3u9/91DEP fvCDFUwHHXTQ4YcffuKJJ6qrHjPhSU96kjLrpJNO2n///dVhqrH+msNuu+220047IXbccUdl2dln n92vvb/pTW9SMF177bU//OEPr7/++ltuuWV8fTVQpaUl8K1vfesjH/nIlVde+dKXvvT5z3/+s5/9 7Kc//ekXXnjhueeey42HPOQhm266Kf+tSzxtirtJVNHig2mlhRQwbVmPDTFENxp+xLhk6a6L9nEI NwUORMSv29a0I0OR/ZC6ifC1dbU89wJJYPdpbxWMFS3WMK2C58FQsCJYdQvruvTxl7NOYArS7ews Lu9ZFQUZD9lH0EIwOJ/iN0FTTFP9GxSHcIoDMWFOrxfJw7L/G4Cw5dsIO9gZGaemfZwzHR9ANEQF YYNYaAcLPgg7m9pCWvxFe0y6ysnRHQRr5FMHpsqHcsZ0iSEM8cTQmIXuGOUMfhudHbCtwwLMnUEP 9YAzF6BInRGeMJgdAnlrliHMTtPlAMkqkjI/fgKYhrKDHuerw0IeirbtQADCpiCKCZBBDy0b5DCS 6fZLcpHZU26bNJlAZbK6QOqsZVaXOiOBAGaBJca+a7MPV7qYQJcksyayRkSK6GJLnQP4TUSsMAYy 84Cjw7K/hjX8FrEqt+rOEV+CdjJlrfMg6aU+Qjc4AC5HbUdIi67rwIwLtJMwBLpPjbJAzKnQOhUE khnGge44yY4NDElDlWsEnHDXjaGMdxTJ4DQpDmQT0LmX8CqmFnC07KuulFnqJO0f/dEfadVPhnKM lkkrpO4+gczid0xW/u9k6oY23njjBzzgAVtvvbUaa4899jj44IOPPvroE0444dRTTz3zzDPPOeec x09Q8Siz9ttvP2WWmmyzzTZT+mg333xzZZbyS431vOc97w1veMP73ve+T33qU1/60pd+8Ytf9Pca 1FLrllmAeeutt/7gBz/40Ic+9LKXvUxpdcEFF5x//vmqOu1ZZ5117LHHmpFvXC1objQ3F9rWtEzQ jWgvtEZliMi7ygcWt/tK0UzYRmjRAjWSZzKztJM8sAY4gwjo9hFtOr6ZpRSVq7qYwOGA7u0pk1fl s4m0GelqJmBIV4sz7mJtQ6zNZxmuZodAihGEkx/OAI6hzK6LJlp2Zg6vQvwxutBZwbyb/yHJ3y6W pieMrknRYmjJNst22+WOxjgpOIgOixPUAZFyWhxIMjGnTwuY0PEcTDKmcOpzYOHWiifRMLpzJnDV 7tg+FrjK4XYHHxBjry2HLmaKaJLTri63FSEZuDGmGHZwBnOOwUSULeUSU+zMkyQj0QiS5iqw5HUJ kK+4gew4Iy2qzEwLvxNEvVVDkRTSospse2RoOnbLmzY+ELMRtg/QRpulOJiCMLHMQlqpr2vTbnb3 6lqCtbBj1BRudUNkiq2WBTNqWyDjBAgbtUcpspPl+PPQRUeEhtawhv8UrJtkcQaW3OmQS1+J2+so +2U2YmSzpO/ii9YajZbo2rSADBUnBEFlaGGShLQmw8uHmW4ygzDkgI17JPuZQmM6jU0Hq6ZAQPLz UW2Ib4GAaFJM3f/f9Mu5VVegYIIqLaPECJPB7Ffa733ve9/jHvfof4wGYh4SQw984AO33XbbHXbY Yeedd957770POuigY4455hGPeMQZZ5yhclJmKbBUP495zGMe/vCHH3bYYbvttpuy7D4TFEC0MMn8 xV/8xZvf/Oa//du/vfrqq7/73e/++Mc/vvHGG5f11PSHGxRVq4qtW2655Tvf+c7nPve5l770pU98 4hNPP/10M1bSIR75yEf2G/c8t5AiKTiWP23OAsJYALWFVAvtCHmIcOECwhCBtEIhBXS6Ng4mS8sC LnRrr7IsG8GzUZZqK2UM1aYCCbtqe/MSRldILbJ8nSOwigi6vWR10SxwQDvMrlIJ8clAdPxV3fUi gTD8nwN/Sa2DtMK8u2r0N3FjQ0gRlv0J/BRtkS9bwCa2y1rHRAnlEDkIzsWfTnAiJLbWxxJnR9tf H3V2ELqOGJVe9EX2rHyTWqpoTScBWotNWaTd9OrbnaVbE/IWSIJRMrylUjIs5SYQWBVzAlSkU/Yp jkmHwFx+jjHpfBZ04WINwY18HjLkSzAwZMkOkbbZqWSEjDwvIONUAiatzDY6HakF0EFIqeB0PLPf qcnmGAqDnktyBgEOMr5z3c3JfvNGGA3ojAD7czskMbuZDXWEISOBALeNDq0EJnvL+2TEJwhgUdUO NLSGNfyvwzL11kk+HKdaTst7ny1cdlK5s6SV3zJ+oEQP41wRG8em8zCOYnxdQ7VGtdRXGawLxFh2 /DpOQJ6dCp2hziwOIHSzD5nCzFTCY2h4FRIDtLWrk/rM7YVw+9/znvccb4CiRGQIGFKjeDbuO/2v zx4PT4UHo4IM0Pe///133HFH1dLuu+/e33M/7rjjzpqg2FL6VG8psx71qEcdf/zxBxxwAEllmXpL GXTSSSedf/75L3zhC//mb/7mmmuu+cd//Mcf/OAHv/jFL66//vqbb75ZdVVFNQqsQfz6179Wh/3D P/zDe9/73uc///mPfexjlXF9hWaiU0455WEPe9i+++6rkrMuq+4WW3U/arvlARG/2xAhnrYAksQP 6MHXju1IHhMSg2QgmSEQ6uZbDujSzWb7247jGzVEmLe9puPCHUR0WDf/B3oIx5JhsbDpV4+h98yD N6YYWOpvGIkNrSX3LjEXS2tgyb0zNsT/d2NDBgWhfQHBEaX2pZPljDhBjsCf/dmfbbHFFptvvrlj 4jhsueWW20z/c5QubLbZZg6Oo+RA9eUWOIB9zhnHjVk7y75ZEE1n9iqVgaVnK5j2eT0bHR+W/RXY UJvbcrT2ul2eW0APRcS6xmEVP7Osscngkjt9Cxi/SMrhzojZdfGXcivfFxoiEDoImElqdfEXp2hC YjDowS90Jm3LOkSGso8O6GYR8GKeh12SXbZUGNFCZzCgcQhkFmduZKijLQEIsJx75JsFyIueBZLU dcnTJYYvdKv2ZRViNrqGNfyvxkjB+XWAlrhSvztOQqNBTktxkPq63aEVJXUJOCTjEOqm4rQgCEwl 0LIGwuwUodnBzxoCJz7axYqZpHZxcKdziGnIRUwsTIdx+b1UpnLM1GMUJqfuOMOGUll4NvkQMQos 6N530fdpG1QkfVkFqihdT0g/2nvAAx6AUHVh+tSurQLznKiZVE7wkIc8ZL/99lPfqHhOO+00tU6l z6Mf/ejzzjtPOXXuuecqvwyBwujiiy++4oor3vrWt37gAx+4+uqrv/Od71x33XX9XYZqqfmPCxHj N9/RKrCf//znKrNXv/rVT3jCExRzpjv66KPNeOKJJx5xxBGc2WqrrdSFlmnVIzg2TqhdiK628SRI Epcd4OAbHfkAiFS6LucgNqCbjCseunMTQzQ00FBaYDR/4reJA2WIIYpyeLyCdwErCsv+CnDMwj3W mgu4UZcbhkxBJt3Jxr9+lSc2sORO0O0YapllvBpuvopJaYkl685oiErYkNh/EJnVclKoRaPg2AJH rLMpnRwN50JFpYjfaaeddt11137LcPvtt99uAkLhtemmm/r04ig5a8osqbjxxhvf7373w3d2GHEL VXIxOx3u5RfkMiF/BhaLn5ZflkKc5fB0uRXbtk93OTBVMKU0WFRpNnQX0ZwwtzZoxHJ4RWCVWJMC s1o7O+biia4ZBdDp0xLIDi2o9hJh4SVQkmvlYX6SL1HbggEyMOhaM+ZAMxZPW9bUWUY7zmMuluOz IPJdj1SyZhQRsgAIXfLR8bODyfjYRExG4uPURmAuAjRtB2fsfqW2IVqWsIzvnaO9hjX8nwXZOe6F AXeT7HdL/uEf/qGc7vDIcukuuaOdMYeto9IpdXKcCueBGBndxdlaqbGIkQnjAGs7b1Nhs/jJgpYk JrGYRkk6V2FYw+/aHQazBllIPuFp2ju+yhpeYZpCyxqgGayisnb3u3u/+93xjukxWPWjDfBIKKQ8 GF4Uz8Mmm2zSl15az4znRO31wAc+0APjmdl55521+++/vxJHuXPMMccceeSR6OOPP15ppcbqT1jB 5Zdf/pKXvKQfEV577bVf/vKXv/KVr3zta1/7/ve/f8MNN9w2Yf633RVVMGjtrbfeqiD76le/+v73 v/9FL3rR4x//eLOY8aijjjrggAMUWHxTFFqXtY/4FLdosXKPS5JlcqwAR564r7tkhzCUJMOI0W5Y kBs9KhmUeMCIt4Q1LTqQAcJlXbq9fCmygMaRckbHFNAshgLL6yb5HJMXCyz7E3TTaqWcWXo2+Yaz Sn5dUMzCsr8ODGWZtx0czltIaylQTbReI/Fzr9C1XoroVR7O6X83zGUivo397bh1grSOiY8WMkrh 7kPFLrvsorSSZvvss4/PFXvvvbfkx3/wgx+s3XbbbX32cGT6cLLllluqxrbZZpu+8XKgHB9nTeHl iDl3TWFGs1ujBYKVLrZ8VvhiLt2dYOE4I5fEdi5jRboNgehZ4L8aq+JAsWgzPlQQgcyYdLhnl7UU qRvFdDosB58pHEOAKM7AYTKhxIigknD5Pz9xnUQygTwBklwCDoihO61LckgiSK7SzWy77G50SxR/ kwLCdMkvfJ2AXvg6OWloIDvtIHpuPOhGMMJbfhq16d297mHddTdoTsOq7hrW8L8N66ZmQDuH0l1a u920TpeuI+FG6DzLdUfFeevIRSfW2SODHuggDRUEzhii6CBVxyjsnGTCji6x6hujcSCCVgVW1gYT Ot6ATr5RYiZCJ4bAYSGw0w0+PFF2uN/VSQUBs9pLa9SNr8zaaKONfNRG9BL0AxFQY6nAjPosrvWQ eGnA0+Jd2XHHHdVYaG+PQge8QJ6fAw88UOmjzHrqU5+qHnr1q1995ZVXvvOd7/zMZz7zrW9965vf /Oa3v/3tb3zjG2os3R/+8IfKLIXUegss6M833HTTTT/5yU9UZv3rwksuueTMM89UZh100EF77LEH T1R+3Oa/IFi+QBU9RBAQW+/SlxWlxxyYbkOJYSuLOWG7X6rEF2pGCrsu5rAG89cOH9yhmMBybxiV bmRto4TTguwk2aTQXU8FB78HbOjO1Vcha7DsT4hDlxGmmsUUgG4K3g7766pjGgLq0NKA7nB1QDdk P/+HfRjWcPALUXbyxNBy7t8SWoLpFmueJgKu2tNxlBxeibTxxhsrm+S8mkkrwZRT++677+GHH37s scf6UHHooYeqt1Z9p+VcKLBUZkorn1I6R+z0rbDD5cQ5g46wnDRjQI9DzRmxskEFvxDpFuEprgsU xkbbBTJonPmuocOyPxkk3PJF24wSHs1IYsVH/M1IoPhoyeSDieamEsOEPElslWJi8aFMAFrmwunc FY1xxGgZBWJWBxSNdssRZjCxXIU4wwHC3czBDWkiBgvC4mqYppvbGbrQKBV0HrI2v2HiwOAAC6Zg DdN2u2/H9+vmnW/HujAqsMvOGtbwvxfrJitOiHZUVBKuNq38dk5wnCJAOB5Oi1PXsXECO7fECDgh ZKDTBSyQJA8JD5tjtDvadMMsopomeZNqzWK0dkwdxyhrmR2z0wICQ2bYoWjSaiZtvgWn+g+mv8vQ j/zEIZA0SpFjfUdVjUVYTUbSC+FRAdVVPyj0idxj08d6ZY1P9rpaH+ihHx16bxB77rmnp+iYY445 //zz1Vhvectb3ve+91111VUf+MAHPv/5zyutFFh9laXG+tGPfvTLX/7yV7/6VTVWBdbArbfeakhL jOK1117LjqLtVa961TOf+UxlnNdOYafOy1VL+OPp/4wTlsWGTRAoKxXJrnXvR6kyh7vbnUhmqbPy 6uC77xCGCrv4t1PM2pp2h1gpR3jQIY5JPRIc6M2QXdrsz4XnwKdLEYiB7oaEV4HYeiUxGelVs0DO l0UtWdcyh2/Ekgc+4OD3CCUJjABiEYiVYwLMZhlGShOj3i4wDhm3NPZ18Y2apcUunf6tohWN4CDM ZUa+cbhT4wR1cKSTjxlKJbl9yCGHqOmPO+44Zb0kl3LbbLON0ko7ijDlVN9jKfphfNGVMBmVluPW zxODA+gwClHnGrghkt0/JYwIi54YGuKnIYEaMQRLaDlh7BoioMmQpDtMISw8tK1jK+uim44bNoiR 7I+IGWpqo3GG51p0fkLbit8QrZFRJh1JMtbejMBnYqZGkHT0bI0N4nzByeBAHKNMMUi+PUWYAp8M RS2BwaHCE0BbReoJaHUhJyE/ARGS4TmisHCVZJ9mPQdmLxojhuuFnVpSa1jD/znoEoFlf8JIZafU 5SXRlQ5dAYBwBhCOR4fWIezwEAZHxeiq8waGktTSUtngECAGGTTk0uxouQsIk0EQNkQgg5gNcSDE yQcCDDr5+aBrSGsUER3isN8a3dpmz7dsNuS1UEj1m+wIZRPJZFwE7v1+0oHQ5adRr4tXwedyhKqL BU9Ijwqmz+5GcbwoaixVlwJrvCu77rrrwQcffMYZZ1x++eVqrA9/+MOf+MQn/u7v/k6x9c53vlOx 9alPfeqaa65Raf3gBz+4+eabb7/99r61WgVl1q9//etbbrnle9/73kc/+tGXv/zlF154YX/v9Oyz z1bDmUIxt9/0J+ZHRVjkLc1CwNXpgpYJ7rjxGs0TxpA4F8xasE2YhpZCE3RZkzzQjpMvowDTKJnx pOlOd/7yBne5Y5auQ2Y8P7pzryDJZWcFMe/6sh74TSSFBfIhTM7e0QWhgBYeWnLJXE4KdXkOxR+z SJJkxGI5w6XmHcSGsFjnDEvuvxFL5Zn6nOaP+HMvP1sL5x0laS/VZbJUl9Vbb721bB+/2943u/3G lcTr44fT4VOHov+hD33oAQcc4AiozNRke++9NzvOiyPGrE8sfa8MThY7/TBR3jqwI+vkFZc4hgkI YedtmbNutgBmqT6GELpsUrc0C5z2bflZwhRQzutmfNiRFSXzMCUriNnKOGSKGObIiuE/0GWk/KGb QfRwgG7XFDvUS5LhfG4Q5p5NkWDEqBODUnR0wVpaZihuCHxiVqdlYTCp5F6mTNRyUkTnJJucLJ8H B61lhFYxbAgMuYF7AhAErKIVjWCuwrpbuYY1/B8ECbpeGJLTsr+fiLn6uwhwoCPd+XF6tfGdEOfZ GXNaugvIQKMuX1XIdOIWWiQNEYNOGkV8R4tY5U7vDT7LQL5ziDOMaHUNJcYOGQa107QLoOumm0vJ sONIu6Zd2RVPOQAskzeFC92TcJ/73Ge8EORFpotA4eUB8Fp4A3AY5LygeWC8H4boqs+8KAosIImm BT67e1qUWT7f9/u/Kjb0Kaeccumll77xjW/80Ic+pMb62Mc+9sEPfvDd73732972tne9610f+chH 1Fjf+ta3fvrTn952223KqfnvvENfbuH8+Mc/VpOp1V7xilc87nGP67urvfbay0u2//77m8jz5gGz KM5Yl5Vy3hKKFSBco+P9cLG6bbU48gQhjMWzwEKKYutqHukECFq9PanXjlH2jdJi1t0KulpdTCCf MKBxzB5kkbTs2cCnwm1ERmAYKeUClSW18hk6zmgjmGJhuAroMOjxuDZpNC1+GsJknynxKXtlmsT7 4z/+Y4kHIi/9ZB1+kbQoszd1k0IRC0vWhNFtKMT5D2LskVWgwbp6cafd/v9KGGlvCUooCV/Oyyhp rx7q96gsDdGpwUSojcgrv5RQcvLAAw88+uijTzzxxJNPPvmEE0448sgjVVqOhvwk2W/BOx1Ktz6N OCwOo1PmAMo0mw4iJvE6v1o0ZntR/AUTbQnWYqhsaZtaLBDIFLMjE3St1JK7Mdog/KwtNSeMsI9A kdQWPRym2AHqYAhzaCF0h2/sZyR5s1sUB7Q4fEuMTPbJYxrioU1xg1HBAfOygOCPVkBEY74cRNBl gTzLxAoFAciISaGQ5pKh0dKNYCcmmYyA0bqDwxnM5LuK7V0xGSgyI0SrOGtYw/+5KF9D3XFlIBwh 6S7vXaOOgdPlwDgJHRKtbnBCOiTVWDidUioIHEfXEGtQ5UQ+3U5dwDQ0iqfFiZ+An8FUhhgw3tRz g8nEiWB8uhmWlwL7MQl41dxHngEtfmVWL0dvnrnQqhDvh0tfheTer8YCj4fqpF9AMeQJoc4xlwUm eUWVV8eQh8e7EsGCZ4miMuvBD35wv5Ll/TCET+URj3jEC1/4wve85z2f+cxnrrnmmr/927/97//9 v3/84x9Xcn34wx/+whe+8LWvfe2HP/zhjTfeOH4faxAQffvtt3/xi1989atffcQRRxx11FH9T4iq K1Xdvvvu62HbbrvtvF4WKxpCUVTH3gmXy65CoSRxIWK6fAFNBtFLoAUXN10WQHi7zUdSMUWeFkn8 3oYsJzAnDJFhgUEYU2MaSgySzCDkyXJsgtmH/3XJMMUNYBa4GporftMVgXTvAgSaJToioJuUTUGW Y70lSgeFO9iCvo+pzCqrSXJDPFctdm75tw5zcXXZWZkO6gosl6QKD/lpFRLYRwtJ2yqsKIzCCPrm yTEhH9MRcJT61lbaH3TQQfJTXXXYYYfJTMlPjNa9731vp0OK9pP0PrQ4QeZinzWeSDOxElKHrtJK 1w7aOxDwxR5P1UnMkgSspf3S2l+7I9QEki8lbAGUDxAxMnBsN4yg4RglRp1vTcR++Uk3mGiepaxx gAAftDnDh2YkbKWBTUxDQzItYlx1foUCBCFJWKT1BDIUIfdaXed0dBHcy1Vi415lhxt5zgItzFwC NE4YfMScz7IWn5PM6jKFw5putbhZhKLjNrCM0YTBWcVfwxr+T0T5Csv+OjesA+wkuLZUEkqNDoxD 0oHp9I6DpOuo9Ehr4xDoOGmrXSpZktTSzZTzrKWFM53QRdlEBpoxa5DMsADJDzQE7hrtwr8VMOJI Z4RkTARJdQb3EPzXuq+tWjuGtG72Pkxr+9bHvfCH0780VBgpwjwAhny8NkQXPJyehCowTxEtjwdh YM174+O4l8MT4oHx0uy1116VcVQe9rCHXXLJJe973/s+//nPK7M+97nPffazn7322mu//vWvf/vb 3/7Rj37U38fqP4RWUY0/lPXrCQj866677h/+4R/+6q/+6txzz/WMPfShD1VdecnUc563XXbZxVPn VXPHiYzLWojsu0woMVZlSMBxD3bFI+aPDaBxgMHgMoVxQUO72aWPaV6mVk3kERovjW1qoxG6+POL 2FwcLnt1e3iAGCAIjxWtAqZRMN1QDBwGBL7RYUEbMaBr6kEPIpeoW6P18r/qRC0lQ+SJHChbZFGn rGWKDK3shMWUE5b9DYCASVtRa8/zIrMU2gA2JJNBS+iwaB0KDrcEKS3Dy+H99tuvH/BJKp8rnAgC CiaEggkUZBJ766233nbbbZ0jRLRayulwHAgz2FdcwahcVY1piZFxdnqSOQCKLcdceIXOuRY6QIBU aRNHKMBa2iwtuo0eSUiAOmarNsSyJYNRzGICi82YQBioy1XCwBrOEDNRSB4aAgaZbV4CCLrcHrAK Uw+bBJqLY42WVDLHpoiDIBQBKulq0ThZJg8FJyw8ni5h/hcKXTLp4tM1lE3MLIC5QpIN6WrRk9UF Bj/3SDYRgueLz6n/7/9LxvKLyaoQrWENv6solWF0uwWiYzoJjm6fDh0JLYzz07lCdA51naJO+xCL AMfMqCHnajAH6IbMAiYVSGBxGUwg0NDClZnxwTELKIl4Yi4zIsAQ3e5BKrppAZpAl5Su0Q6/G7wq yqOoVTB5J7wo3gBEryMom9Bd/Z4Ko54KKm5/D6roMdJLYwi8IkyRR3hy+irL+3Tsscced9xxBx98 8EMe8hAvigJImXXppZdeddVVV1999Re/+MUvf/nLX/3qV7/5zW/++Mc/Xvd/KlRXrfudljpMZfaK V7ziggsu6Acxp5122llnnXX00Ufvueee3jD1HDd4zk9hd8O67tv9ORaJMmF0I9aLJD0GQi2kwsuy yPc2IMBEaOj9857NHzCQjZi9OrIL7L6tYQqNSZHAKk+aeug2I5BvllXyAbM3lQr0jGnrgpgQyPJi gglL5ZVoGEpGa0ZOWqblSy2ZIMIV1tJAqRHQkkd6SDbpJ/eska7pphmWz3NmoenWi8Qo5jwjWp5j GloKrQ+rLKOnORdAF2etreSbRVmRtfhssNNOOx1yyCH955sgew844ADle7+Gpd155537rSzlVN/y qpCsGqHrswRUigmCA+Ls+Iii4geKTkE/RncWVFpUqrGkq+PGB0GTtFoBlGNBhnTMW749FYHl2lYW C/jBKOAsJSbgWHLJxo7RomFIa1ScGRdqYsJCTEvSUBbWBcVgUoqAyCxQpM4IjJijE0sGYVsxOSZb wDUFrTofoPsttGuiYRRGF5Is5cyFo1sMYwZMoMsaPjoisWmSxdS6EiNndCl2YMlgOgIIswhaSyDm ULilrXTEZ7RrWMPvCdab0DHH4XcGHBJ3mbb30mlZnNcJHTbHCRw/XSffiSKMJt8JBES6MB3MBeoO 4JCcDvUSyUQvTvzKBzumYGFiQuoBP4e7gvOZS7oqHnTWEF1SVFggVhdtikapu8qnT+CLfz3e1w+e yb6R8mQqvACzD/SmwEST8WbQNSOmisqFApgeFQ+JJ8pr4bFBe2m8Ij79H3HEESeddFLPlerKA6Y9 55xzXvziF//3//7fv/GNb3z9619XYP3gBz9QOd1+++1qrKCWqh1Qb/Un4H/yk5987nOfe/nLX87s vvvu693aa6+9TKTYUmap7fjfYsHa3YPej1Uviq67vnsZELrJaCOm3LkDmOy4TxnsthXzxdW+8vu5 KQLdsNScoGsIYXaI06umhZhzrLKQ8VDXE2VeGG9bkuvCUKPaycBqNDrH4Bi15HLMquWS1JJ+csmL IhmkgRbkxkg/wkVpOkkLCJSjx9XMrherPEHDet2D9TKDIfEU1Sqz8fw3uyHOWAhXOe8s7Lbbbsqp Qw89VEapgaTugQceqHv44Ycfc8wxD5+AlmkSTG1EReZr5bzPGJK/4+Pg+MSi0Jf/MrNfE9QyCD4D +JihPvM5xIkj2SlD6DIodfsM0wcq7omb4FtFsNfr5ol1LakZFoGbQmf57R1iLolmTWTwWRYQc0Vr DQ0xYRzzjsBShMmpO/2wW4R17Xv1B8W5esimGeWJoypntKXN/LZsg+b8KY8WiYSTt2CiDiMgjHZC M67Fp56FQQfGySRGF2JyqWtWNz5FMpiAMIWVWpchwraMpIWLz3KRU5otqTWs4fcJ8yyHxU0zYXQd Swemg9RL3LFxSLSdOgKdVURHyJXX8SPc2TMEVHTxBycxzCQJYHZQmwLm6gkDIiSz7EwFmZYD3b8I PtcN6C6FmIiWlqSu6czOCLMm8q709YP73c2uYNLt2eid6FO4x6MfZFRyISiyzxQj3tS+yWDEx3SP is/6Pqbvt99+Hiqvkfbggw8+8sgjFUNnTUCcccYZT3rSk1760pe++93v/vu///tvf/vbP//5z2+4 4YZf/vKXN954Y7/wrtgaPxnsT5JWZuET+/73v//5z3/+bW9727Of/Wzvn/esH1zutNNOHjAVHq+4 1/a5yt100Oti992M4GEoqiQLHbpNoUhr1Ws08geoSyFiAT0u07nYumBneBLWK48Z3ODAGVO4vlsL /lLuN8bwX8tCNhlktjdy2DdkdavWa8iL1aaL1Ui8kYr4I9VL/oIp/oxTz2xrZ3lu/LeLjJvLpGa3 Oxww+zzmaHyu8lkOS2BJ/oAHPGDbbbfdfvvtFVtqqdNPP90ngfPPP/8xj3nMqaeeqoLfeeedpZkj Q76zoB5yHP7oj/4IU/5vt912ZBRqRx11FAtKNKWVMktNtuX0W/N9yaetujIpLXxdTIfIoZO6PvYI rGAKuLBLyCJZTha6ltlyBhEaIgntLMUhIxRsCo4hQWA2AZxyIKxKjLF31HHGtuJn2ZAug3lLZlXM B6iM4FujPEGXXXNkpyzSJUBLG9A5oDXKAnl882p1U8QM0ZPhZalkahhJi0mRmPSW2FoWCJsIjBLr IkWbRcS0BOIjxmIFKmINa/i9xXTJ3PFhfcmdjvc4AE6I0+IgVYs4PGgc6Ox1xjp4umQ6ukYB3bnV YnZKyUOcxCgCAgc/JD/ouViSoS5+xoGrngRXsIcNE9zFiy+dps++PNT247w+BMPiJZxVYFSalDCZ flDYT/rc76DS8n4wQsBc3g9D3gBihD0AOKYj0BcYaq++u/L8KHH22Wcfr0s/vHvkIx/po//RRx/9 sIc97MQTTzz77LOf8pSnPPOZz9Q+/elP/4u/+IvXvva1H/7wh7/5zW/+7Gc/U2P1a1iVU4jxm1ig 6tI1pL3pppu+973vXXPNNVddddUVV1yhXNt///09jSot7xkHPGkc5q3Fegx63UcaSABM2ySeNhfa MsIFH9FQz497fFQG1LW6DDLby7ShtwRSGcgOlIeIRZrOZNDrZZLvOckfhKlZWEpMSEWb/eEeIJoR GorPDnhCikPQNTSMI6gLhZgIVJlTYkgGuw/yDaTZyFVGMj43Fbi3pP41LKKwDpZj68NSYiUC3LZS s+MsJVZKgbHjHHaCrEXaOwWKJJ8KxrdWhxxyiM8JPjmokGRUZ0TyW761+wSiTlLZK+tl4GGHHebj hLpq7733prLVVls5EU4NeZKVVroOVx9d+pFiX/oyothiTTAdK0HmnjDyMJrPywVMaJnRI2EG4s8h CDJnFEZ2udwWH4EqJYTLaMlQ/uvis0+9eNKlVTo1kVZXPLusKLLcpHNP0E1htPtHW7LhQPOyow3R hswIyWh5Vdeo6dghOfINJ0/iQxOFQmrTQ7lKRltiSwZpPHI4FUPJo80rCE00xJaLnGClq1JuDWv4 PYHM3tD1vWqoA9C94wRWiGidTMfGkesVwTE6Thqmw4YAkuODThySQH0OYrSAMJo8Zm3AdHSNBjRO iE+3p8sU5qLrFvCeubgNEcNBqHjczt3+WiCDpuvKrhjKjWahxVuEIa+FT+T9HNAD4BXR6uKbK4Fk 8BGMa01XfeaR8Dz021d77rmnl+bkk08+55xzKqQuvPBCNZDq6tRTT33c4x53ySWXPPe5z1VdvfSl L9W++tWvfte73vXxj3/861//+o033qiEuu222/7HBEXV6FZjVWDdcsstv/jFL9RkP/zhDz/72c++ /vWvf/azn33eeeep4bxwhx56qAcSoeTyInLVSu2gy71NLw10Mdu7sWvTJXzHzU5mkSuzpwLhnRjX fRZAF5O8h2dDGTgHmSHG5obyFnNMfRcgE0aXwfFqeg/uwjHChnozWhGge0G1WcCcsnvxs2aHovQb pXbPEhiSY1CCjUMhnozMlxyxCvhh2d8ANiSQLiz7d0bBtBzOcKmjx2HnQsIrgJQ7ih45vOuuu+4+ oaodUw1EQPI7AjLfwlOR+f1AcOedd64O22yzzSrCwOnoHIFj0s8TmXJYxnkxhapOgaW6YlboxK2z r+WkyPO5DNG2uvka17utgXzpCuIfbK4ufjLU2S+f2y/5TKBRYCQtAh2KMSMxKnyWABwmUNrMXUKP 3OtwdV7YwR/usZ8PtWRYNi8xMoj4xHC0Rrv6SOoSYGSyvTzRQdekzatbYEFgicGksbhUZUKrwCRv Li0xHBdmyVwc8JnquuBMy1yFVUGYY753a1jD7yrk8cCSNWHJmqDrGDg2zpiD5ICFjhBO1YkbhAAx fMesG9ABA4Tjh7k4zdOpm9PjrmRhKmyWNRYOoOtqDZExl9kd9STJIHTxF18R/Lf/hs64IQ+DGzlm dgiTHM9ebYqEYdBjotxoaoqeBGVTxZb3Q73VR2oCIBoZqbTykBDwbHiZemYeOuGggw466qij1FiP fexjlT4ve9nLXvGKV7zwhS9EP/WpT1VvXXTRRS94wQte85rXvPa1r33d616nxkIosz7zmc8os378 4x8rqsYXV6orRRXoKrB0K7NuvvlmZdb3vve9r33ta9dcc81b3/rWSy+99DGPeYzq6sADD9xvwl57 7eUl4yfPBc0d7U4vDcDF7Rptv9rKwrjY1+l7Ppve3U2y67KcgV6dLn1ZMYADtKgMYbrRgzOAAwR6 C3tOxoM0sEpxbnBgdI2ywJQnh5M9SHN/5kjF7FQI99TpNkVeYbZSsRIZOSMZJI+oTsdlUYKjYRAE RjxpsTkW1YzN/hviLlQaGpYHZxpcbpN9WZyZlSPJf87zkOcOSGncr6uDZFbubLPNNtU9m07/JBDk /HSGFvnfhw3le78+Rdd5wQEVFbBplKn73//+iiogwwgCR2mlFFNa7bLLLjvssIMUJVyd6gjnHoKr MlDwx96NfZ9jWu4Cy/7sz4hoywEWhAJY0CasRRcfE9kmW0yeenYgAciObnxJRUUMu6norlJk3Fw5 TIsDGeESDElDuhxggcFOE1q+GaJrIhwgxkLCI6+ILZxbqf9woL1Oq3UBea4WVaMxqaPLBG0BHz7o 2guY88lnYb4Kfg7UnfPnnDWs4fcEJXdYslaw5K7ALeD8O2zuX8fM8+Acop0xJ1nXrYrvUJEBJ61z Swactw48ehxd6CjGD2iSndhQNw553RzoqtUFhHfLtV7lhCaTFhrIdyPHBDQOt8mnhSYG2fFa9EG8 IqzHssdDt0rLI+HjuPdDpUWeTA7nD3WvAoHeD49EP17pCyQ48sgjjzvuODXWs571LNWVEuqv//qv FVV//ud//pSnPOXiiy9+/vOf/6pXveoNb3jDm970pte//vUEjL7lLW+56qqr/vEf//H73//+9ddf PyqtxTdas39UePvtt99yyy033XTTz3/+cwUZ4auvvvrd7373FVdc8eQnP/n4449X5+26664eMI7l P7ftnfvadnd3t/VuSbs/v+XbvqALdtzbQJcklXkWMVUF0/07YC7M8aJ4A5qaSuoDcbQ502tRmmUE et5yIKBx8McUiAS41BpbWtBtujmShHW9Cvh0uWFFRaOsLsFkqbSRDDJH2ytVcsp28vzhA/tLcyvY 0HQbAvkNqTQEy/4EM5pXQLjNE/7wqhPRxwO5DQiFkSJpq622UlGBzwlzqIQkuVSnSJ0RhAOikKIL 8++oGFRFdRC23Xbbfu+K8X4saBThpJhLadWXXiSVdKwVvYIJJhJkYV/vrlnstGl32jU0YQG36pLH ZsmQefwXYZp0owkTm9L8jh+Ik08YSGaQKURMs9DiXveM8Mq9MQVkmR1EnOGYWaTTYOKUugwGE5HB aeFleDLAQwJm7JpFU8GEdA3NR5nSornq4uLzGCXPYFeuVQBClzwgWiAgkjdL9gnwKg9hEdMZYobB WcVfwxp+z1Hqw7I/3SaOjaPlULnpnDcHqcOpC25YHMdsHHXCQGacXhiEoXHC53yYC0+nePEgDUnd Xq/eKjLso928FUyueDQZ90Ivx/AwU1oqWgLseBUCrSRZ6MYHH9/RvRnekgETYRLoM3rPQP6YyLze KrXLFlts4Sl68IMfrJrZfffdDzroIPXNwx/+8JNOOqn/xA3OO+88ZZbqR/309re/XUX1spe97DnP ec7ll1/+4he/WJmltHrpS1/63AmGVF1/93d/99WvfrX/FvrWW29VUVVj/cvKvy7syy1DN95449e/ /vVrr73205/+NC1TsHz22WcfddRRvPKkefw8hNWRgmP75k+Oi7LHuJ1tcyPG5W5reoHQnor5cwLj /QhVQoAgT8vtTB10E6jiYWdVEuaPUepajunCKrFkst+kgM7skEwrxAGTktHCkjWBTENjFBhk2fLL 1TJNJKWKfIC+8pQtkkGm9UoVq5a5auq6c+ZvAvLrVYkPy/4EXaHgM4enp3P5Q3Ye8pPDG2+88YMe 9CBVjhJn7733PuSQQw4//PB+fWq//fbbc889+2Gf8sjnB/lf/aRIclJ0HRaw6j6HqMAUSUoxpZW6 qrLMuTCXQJEhTIwFxRaZ5t1hhx3Uc+zjO9R9sOEkb8WwAIp8GzrfESmBWWIsF7ySD1ZdHZAiGfJL iQnFCozaHZJTVi5/EWqePxRlIGZgsOm0Atv1YqMpsjOfJTfoksTXokvO7CeMj2lqNx7YKTQOkMkU yaY2hRZdHkJagAN0tbqGeBUT0Mnz1hQN8RlSKT2604yykAr5gE4leV3EfMnFagrqBvNz2VnDGv5L Yd3Ud1Qcb4fZ0RqXiHPl4Ol6P5zG+ZFbHPHpkEcQdlCHbpJjNJCBcaQhFS15Aswyju5VaMZ0Ebo9 Fa5j8OBBNVafgLUxTUE++5lSHqmxELpx3P6ejUoot38/xfBgeEjwPZ+m8E6gPRhG8amMKYziUPQU +SzuZTrggAMOO+ywo48+WnV1+umnP+pRj1JpPexhD/OAKbYe85jHXHLJJa985Svf/OY3v23Cyye8 5CUvecELXqAquuiii574xCc+YcJf/uVfvuc977n66qu/973vjRpr/i8KgxoL/+abb/7Od77zmc98 5t3vfjf7z3ve85797Gc/7WlPM+k+++zjNeWntQtF92MPgASw44g2Xdi1ngFXuXbIjDyZ03NgsgOr RifxxdCw3zXdbiJwTNTjEaEFHnod0w2ZgqXpCetyNgQLWQU28c0SBjOkBZg9tKWfpBJG+aAy6Odc YouQANIDX60gMeQzeauzcBZyUsvyoCfzvynIr1cl/gD7pjNpZ3OcLKfGkZHPqm01kCrq2GOPPe20 0+QnPPKRjzzrrLMe8YhHYEpUo7vttpt8VipZoM8PVVryfPw0sDOC0DoyRqefLt5PVxDUXpVfDkif iByf+09/lVR11e9dVYTRJd+HGcdThMuQVXmiK5hVGNqRmcsoTD+wqwoZmbMcWMEUnjvSSY6VjVDu ASIjTeTqMDsxHBbMiCCfS2R0hbr8AT7gZEe3nEfneT6zY/bsjAUGMh1MAom1qGA0l/JKoAZiBl2j 07KW9RB0tQIBzrDGAWKSGbqoDeUPGifm3FTGWzLfinBRDbp3gX9VYA1r+P2E1B8HJqAdJIeqY9YF 0YFUWyhN8J23Dh5+hxPGUexmB48NLTIsuHqY6gyTmQMnFQQLhEni40yXwKIaS6vpsuxG9mxo0dVM iMqsON4ViF8X4YF07xPLJsLl7kN2T8WosfpmyxvgFfH52+OEiEl41HbeDxwPj4fWy7Hvvvt6ovpr jR6tc8899/GPf7xWaaXW6U82KLwuvPDCfr397W9/+zve8Y43vOENL3vZy3AuvfRSQ1TOPvtsNdbF F1+s9nr/+9//la985brrrrvlllt+Nf0Hhf0OFoxvs9BGf/azn331q1993/ve99KXvvQpT3kKB447 7rj+uNGOO+5oXcIlDsVThN2VY98RvQru3/HY4MwTYw78XoL1wmhY9ieOB6Y3g32p0lbaAkDPwbeu 8lVGBnKVNS2zPOmFYxzolm+1A/hGU1ka2gBMmk3yXBUucRsVuVJDfbDVVlupP6qucOSMqqLvOK3L Esy4NHdnbGhRcyTDh1B3OXZnNBRIWloL5Lz1FmeZz3MeqmwU3EcddVQfAPq7IX3J6mOAzwb9G8Cd dtpJMTS+kQIrVT/J85ZZ5aQwGsB0TASnUqnPM8TwHZy+5TW7th9HaoWONbrOkRPdvgtdB5bPmB15 d8IiLSYBO2Kly8WvYL0hilNMtDERZY7cYFDumYJ9lnHGDQZoARTGjNMqizhA3VBZOtAoggBTRllA 6I58G4qmllRmyUibhR7220Ro3rzqsIDIAAuwZK1cjyTNC+jFMiYYLXrDPV0W5oohYUAzUuQx0bTE oYVAsZ1z1rCGNdwJjkdY9ifUdeY72KHD5vFY1Cwrv9eJ4+x1zhG6DiE4yfET7kVPwBABlhGpj1M9 mVlimMKvJgCTJg9kWFYegeu4+qmrGacrPuguqanwalSp0bdZOCxTxHTX90MfhHcCPBg4fRyHftLh VVBUkWkWppRcnthekd2n/yrHA3bGGWcolRRMz5jw1Kc+9fzzz/eeqcA8Y4qw8847Twl1xRVXKLDg yiuvVHKpqFRal1122XOe85xLJqiW3vOe9/z93//9T37yk1tvvbXfcw+jwBpQZn3rW9/627/92xe9 6EWqOj4cffTR3tQddthBHdDPd3huySJpT7vQx/MTJECXexcoIOKMrvSA8RJgLpVX8icxiLkKRml1 1/cYDNh6wISI8fCAGSG61yJkhySgyRstzfBx4o+htObOWA6OUTJNLUSlmY1WT1QriKEEUHnLAflg 92UUmZG0jPOQNWtfhGzCPA6mg2VnfTCaLiNVA3ehsmoIPeZiwXJ45eCUpZtttpmaSYqqoiShSktd pQTfdddd+7GdDwn93PCAAw7weQD22msv/Pvf//7UHRkrtUdaB2c6UguIj1pKXqHJmCvgiJKj4eNH Zvfcc0/WnBR8kkLXoZaQaGC2I4kvpJ33dlZs1w0jLPszEBO0sdFiOMSEtJhAyTbSBuIgaM3nEsk2 oqTiCZmSBNEs2vgBTX4YQbBAxRSVL2SylnBTs8NDSBGBQyAtMemWExnAGSAAw+CQL4zmzTKXzBJT bAtvbTAKcwIY5Dx/VkV7vcFfwxrWsMS6BybU7Z7q1tA6vQ6q0+j660XpbCN0AV+XDOGuEsDBrwAi 6dAaDcwmxuZkaQGHn6QWv1FMik3akO4AfpeyoWTQXfpu8Gqg7n1vgBbtHke4/cEzQL7KLLFUhkEE TjCqzFJyeR68VV4dby0L5L21G0//nNDn8t4wj9PJJ5987rnnPuUpT3n2s599+eWXP/e5z0U84QlP UPcce+yxhxxyyBFHHHHmmWc+/elPf/7zn//yl79cgfXKV74SoX3961//xje+sR8mvv/97//sZz/7 zW9+84Ybbhi/9h7UWP3QUL3V11o33XTTd77znQ984ANsnnrqqV7KHae/gLrTTjttt912m2yyiVVY V9ErmDbF5trrsfX/KhZVw/RDExe3yxctW0oeWAqtZNSysz4YpVheDX/CyAGp0vMwZhm6qRvq/dNC 71NiCFqGWAAOh55J9q29KWRjCbl4WFY+uJd7MqGckQN9K6PaUGyBEhxdUW6IgIQRXrplL5vm5UP+ hDm9LharWilPKaYLy+F1cBdDFs4By7EKS6jckaXQz/Ue+MAH9qlANsoWRb9PAnDOOefIXsmz/fbb S2xpb10sWLslW2lp7+BYLHTuQkwC5qLOuCpN61wwRZdwG92mUyFsCi1dMR+Rj26D7FoBsb9QWFom whBmG02yDR2Zk4DcwGGNWTFpFCpKmkWX5czCMAvMEitnqLBGuHyLph50KS5NzKq6UgKSAQY5kz8t cKkzLWpUS0IhYoUaxGTAKLMkOcBJBA7hwDKZ/CdgFkxB1i78mIAZlv0JuusGhHt3kWxrWMN/UWzo VMz56HXFcLrRug5cAQ5eR7RT2gF25nuB3Llo59O9ANMNsARJQ13Eul0KwKAhprIWnZiWKYcch64Z F/f3xCfGCKauV83s6KGuxe9bBxc3xwjg9C2UCsktzxo7hvoeghHOV0UlT4DNsHBu8qplVmb1myWe DYWL58p06i2PihpLQfOQhzxkv/32e9jDHubdUlRddtllL33pS1/0ohchVFQesBNPPHH8byRnnXVW f9BBjfW6171OgXXFhDe84Q0f/OAHVVdf+9rXfvSjHyme+rNY0FdZo8yKgNunv/auGvvEJz7BAsuc 6esW7b3vfe+WLxqiJLzC6Pq2Rhwtjit11UU/JwyNt2SRMetLrfUy51hXUY6VMLyqzStt6ST3PBLl IQfCeEqlE0SMt8FooML+/EmGVQ7okjEF+Wz25PCEG+276NnfflN711133WOPPfacYK932WUXzAdN f9dACTJqBabmD3ZYNfUA/nqHNsQPjc4xfxFFqVMmkiC2MrnqZ5999nn84x8v69Tx73znO9/znvdo 3/KWt7zqVa961rOedfbZZ++///7qcovaYostlOYyR5J3xi2tOI8oAcIZYVzRKQ4C5YA4Jh0uQzmg FRwhZc1R6jDiUzfUqTRaNtqI+RY3HY7Nao1Bt2VmJ9/aetHQGsVvdJFDEwQn482CMzKfFvUx7xwk 5ckIsoCbnSnM+cGBcVho5TmbmHT5w5mChpk1QxDBWipiIhTCoqUy1hhYZooD3DBUbDvLuobYAWJd X6WlIUvT4rfGzBpigVndVUEe6wVzLakN4zeRWcMafj8h+8cBiF6FhoLT7qS5fdBap9Ed7Qz3eR3t WHax+hzvxnSZ4jif80OLCLqdc4pOcscbXxeTHYTbAeoC9UargbToBPCNcsM13dT4pgCKXPIq3HP6 PSq3OQ55TJUQ4GTThc4sr7TsTN9tLYAzwCxdFsizQEX15hP5/e53vy233NJze+CBB+67776qK09R v7+y8847q7GOOOKIU0455XGPe5y6yrv1nOc8R5l16aWXnn/++Y94xCNUYP1/bYqt008//aKLLvLg veY1r3n961//V3/1VwqsHr+Pfexjaqyf/vSnv/jFL/plLJUWYvzQcF5joY3eeOONX/ziF+k+7WlP O/jgg+973/tyexHW6Te10ZZvvSJvFywNiqp4it78hu3SB6+FzYKSISzehDt/tB3dKZUWiI9wTffk d/WTbGiOVMDsqwR0hwWZw3P+lx5gd/iPwOntsQSSHjCgFYGDDwRyA6woAsfaqTNi3wVK8iit1NA2 V7VR3SCeOPilVmlJvtl51dTjWbKcVVEaaIhkrvKh93I5vGHchbVlZ2XvMIXLMVH6+Dxw1FFHPfnJ T1ZIvf/971eIX3PNNZ/+9Kc/+tGPvvvd737xi19sSMZKSLVjHx76+WCrGw8ziNKIM6A7d4sDs/Kj +SID63IEKlBh3/k1ZIrinzXAGdA1nSgJEbRfLCQZQRHThhKovuEzDhoTWMCBQTBodBjED60LQSab I+Z3vUHCziYt6k0N+LQQ0qNcNYRp6+fWzIJfkLWELUqLzmBMQPOZurkw7S+zoiQCC79XPidgOtpG zWhoWtly7xiZduBO93MrHVnEt9yLCHWn8TsJxFnDGv5LYxyJgTgDS+4E3R6AcWE5mc6qK7LSpKPr YDvGHqQ+leI7rh1j6OgGZ15LhbzD73gTcOYbTZI1AmFxs658rdXdjaBLjG5Dut3gXd+6aZH0/nkh egvJsM8mz5VQXK3wai2QEf6rn3z4poLJJjHyutAXQgTYrMDqzzSok4477jhlk4Jmq6228hJ7ovqf mI8//vhHPepRT3nKUy655BJVlKLnmc985gUXXICpxjrggAMUZ6qxw6f/ZofMS17ykte97nWVWf1x rM997nNf/vKXv//976uxrr/++l/+8pc333yzQgqmr7QWPyK8ffqfdiq24vzzP//zxz/+8Ze//OWP f/zjGd9pp514tfXWW3s1rUL1aRXWZdcKFwiOgADaTnVN23d3rnu82xnaRIQ3aZkoU6pIklX5cxdY pNo6WI7NgCkDB7jhDejxKLsCZ3qBeLvKDXQJzNvUS2MWAsVsxmyBk9UFpFkpV72lZN90003VWxVb Wl3JIJiSRwBFhikTmXQ4ELEuWh1JvgkyQnc5dpdYr82sQUtuvfyR6qpDHwPOO++8l770pe94xzs+ /OEPq66UVh/5yEc+8IEP4Lz2ta/98z//87PPPvuQQw7ZYfq9PevqFDgXUqID6wSJ1ViaucxiveMw ilXoNAFCN3XoUGtx8NE8ZDboNjoQx0YY1U47ttgdWvjmTR3TtvLNkgs+2HRR7eIiQKyUzgLY67QQ 7XvJUM6nG9AW26oHpmAvIOAFny5wYC5vSJd93vKBtcGPINlcdPOQb5yhojtQnDHFvAs5m6IqCKEo AVp8CjuiEJEHRCBGXZAJs8+moA2vYNCIgThhcFbx17CGNawH48Cswvy2ckSdWJej29Org3BK4/Rl korEUMfewTYKaOe5U93h7wJtiFhA4xidlBaHHx0YdF+ERgeIucc5M2qsyfaCyRnFhCfQ04hmxyxM JVnbG6Ad6Nuse0zwdloUIxtN/7XzNttss/3226uitpj+J7Udd9xx77333m233ZRKRx99tBrrrLPO UjwdeeSRe+2110EHHXTGGWecf/75Z054+tOfftlllymzHve4x+GfeOKJhx122D777LP77rv3f0Uf euihxJRZr3nNa97znvd88IMf1L71rW/1Il5zzTXf+c53fv7zn99yyy1qKSVUX2LNv8EC3UYVYWqs z3/+857P5z3veY95zGO4pxDkqmJLXcj5/oHYxhtvbLFVxuJQhINY2TKXr32XAF4CmSANPCEeg3FZ J4D/r96zBBgZWHJnmBJw+feKmmLxXKy8rD0zzRt/DkxDvZE8ZMFTlJ2hlQxmS0BYl3k5U0WCSUae SAxhUWSIkppDxaz4OOaYY06aoDi2uYrjnXfeWTJssskmkkTmUGyKXlnhmi/T0pbUCnCmSCyw7ui/ Can39FqFgDgClmCL7bvy/QlPeMLll1/+spe9TPn+tre97W8m6D7xiU+UihJYJu+6667bbbddv/wu TyzN2ZEY1mVRbLLcS6wVMTuC2clddUgDH/CNwuKETxWAM6vbluHURaxS14UsaOtCHGhqKOClKHCs 3eRebi82fiVnEJhSIqBzBi107dpYXShPxga1a8SgGY1SFBxauokBPt0mZWfdM0IYM1epI8gPGhAc y3muxifAZ3EA0TMkCDiL23BCEdMWWALJDCIYBWYtZOnQCvi5ytU1rGEN/4lw3rovHMgOp0vQkxy6 +xBeJq+1tqswOOpUarvgnHMXgSFi+KHboWNP0ujoIghMxpY/IuyyMMTC8MQjV82EQzKXlFbKo/vc 5z53v/vdewUzW0mROj6g8ZuoJ7Yyi6IaS7vZZpttPf33OCoVj64q6iEPeYiH1vu0//77e3T7/57V T+ecc87pp59+3HHH9aewnvSkJ3nhHv/4x19wwQUqrfPOO+/UU09Vh6mrWFBj9R8297/nsnDppZe+ 6U1vuuqqqz72sY9de+21V1999Re/+MVvf/vbP/nJT/pxoXJKLVVdNYBz2223qb20N954449+9KOv fe1rn/rUp1RpL37xixV2/DEjt5V04/eH7n//+/djL9VkX+YJSGHRCoWY2DI3u8dADgj7qtfCO9Fj s6FLGZ8AlTBepmA0LKVXEJMAeZB7PTlm72mUSwEd6vJQ/pQe9nqRNBPad20gQ6UXixaOrbdkEbD1 Sk8VhlLD5qqo7KY9tXHafshrywTwAQ94QL8PLp1EjH0TFTGuWmzrai3Q0gbW5fw7MCybzlos3CpG jWh/pasKW/Uv/S6coK6SpSeffPLirzVMWao96qijLLYvsWQ7C0wVam2Hdx7eCBihs/ZxvpIZKgO6 GUSTpEWFfOdOVxin07zEdDSX34QV22EErNcOSsuSBBG/SfPBXGTQmMkDpi4mwk6pjbJQaWWoJRiV ePgFGXQTLjPNqMugobYD8HG4kasElgNT1QXDji2Lg9CF8pwPechCwMfhlSDACHLdEfY5jIbRZSd5 wtwznVUsPZthWuhvITPXsIY1/EZw3twaboFxN4FD66x2RTqx6PnlGK0NBDrh0JlfHP2VHw0AAZiu gju+yqo7B5smQqSOSGya846fRwA6YU9FX0QBQpdxKobSQjQjLURO6no1yauxpl/f2shTCohNN910 22239cQ+9KEPVRUdccQRhxxyiErr4IMP9lB5t0455RTvmTcMoepSTj32sY9VYCm2PNU4qitanjRt 3x8wdeCBB7LjLXzkIx/55Cc/+S//8i/f9ra3ffjDH67MUmCpmX784x+Pr7L+x8p/Dh29rLNWoMy6 6aabrrvuuq9+9auf+MQn3v72t/dt1rHHHmtGzqsUt9lmmy1X/nKml9i6rO5ud/4Fo0JaiARNAriX PQmrrub5jTzdz8vunB9w6LLTG7PKFHrSvkMdEojoVRsPEsxfKTZHESZFZUg7m/O6mIbIQD6U0tCm W7LSREUuOLvuuquSVOl86KGHqn3tjj1SofbPM8Vtiy22uO9976uOUaH241fq5acHjPGWw+dpHf8p j9awbC7RsBCLLbdl7/3udz8bzfOTTjrp0Y9+tLy6+OKLn/3sZz/nOc/RPuMZz1D9S1RZZ12WbBWj tMqUrmQQmaIXRhEzcqNRfKBYG5FkQAsOa1qjgm+z8MdOdWwXVdUEXfaTJ5MFYJauwI6FVxjh29my Qpt9KNnAKJnscGBkVMI4hsxllBbm2LUuwHwu5ZoC0MnkiSnolmAlwNzIEOASRQKAKHVXRSwnCedV adwQWnCKT/EPiYmYdl1+wqbgfC7BKicHsYY1rOF/HboI3BrOpxPrkDv/gHZoHelOtTPs2Lslu3wh wmhac1CPaGh+C6yCoa6JDLJGvsto3CkNuZd7FQCdMOIPpj+W+N+mX1cnmZPaBICR/MkZxlkmf8/p /7X16PabzsqsTTbZBL3VVlvtvvvu6hWvr2dYkbTPPvvoqp/606Nnnnmm6srrhaOu8pI94hGPOOaY Y5RlfYfk8dtz+nPwXm7FluqHohKtGutFL3rRW97ylg996EOf/exnr7nmmi9+8Yvf+ta3FFg333xz /7pQgRWWVdXK/2AIVV1kfvrTn37zm9+ky86rX/3qiy666OEPf7hysC9gVFTeVEWkVqFgjeHu03+N IoDtXSFqF9z4PWzgLpYS3oy6G8J0ey8RhwVYdbP/W0Fx8TpNYM2bMV6pYAcDerx5vJ1L2ujWJRn6 AbG122L7q/q0xcqOrbfeWjkVFFWbbbaZBBCxEkMdQ1GelGxlEeMmyrfxAP9nYFUATVoO88RaeCsz zz//fLn0+te/Xp397gnve9/73vrWt77yla981rOeJUVVV0qxCmuKDoW12HF2WBPAjkOE0xEETYtZ VAExwr7YgJVyIcQfG1HRgzaUNTM2e6cScPBzYyAj1O1jW8laBkV7Hg3dMg1INhdrHNMlQNju4LPZ LIYYN0olU4zwE7N5m6hJtcSmqRYprdvqyNOKD50RSMBE6Q5mDkyLuwM4AyMOMA9UW5A8Qu45rZDk ADFMGU7M1CNE81itgqG7GF3DGtbwH8V6D1j3SOe2gz2HQ97hH5ejM4/oxkTT6spAGEXQiuNqywKx AbquBi2aPC0EzrAPOGNqE1VgBc8eqKjQlVNGvSL9KFN3yBulzqwpXIKcYXlxV00YPyi8970X/82O 13fzzTfvd3T6NR011uGHH65yQqu6tHtP/+nb8RMQOLvuuutOO+1k1HvWf07Sm+0JBxzqRx11lCLs 7LPPvuCCCxRDf/EXf6HG+shHPqLG+sIXvvDVr371n/7pn770pS9973vf60+9q6IqsLRTZbXAvOT6 1fQ333/4wx/+/d//vRrrjW984/Oe97xzzz2338pXKPS9ixhau7BYo9JBhaHeUkD0i2j4giZWBTyI uUwYWbGh6xh/PDCIu7i1xxACeiwHGlovSDaFx8NbZfsCumfMKA+HwfEWWoJNt/V3u9vdxheTit3+ Y5mzzjrLRmjRx01/Il8NrTK2WRJAGao8FT0JVi6JSanIDS/0fLqlo/8JaAqoa7EOgoxVXUlRWadY V1295z3v+fjHP/65z31OIn3yk5/8wAc+8IY3vEEmPP7xj+8nnqpJydDv7He4HAEBtBzrYrMDa6jR mBUKFguIjnBnHN25Dm0H+SoPMVlVVbBWABnXZr92KbFSWlG0TNO13UW75Q+MgATCJLlEHT12pJzJ VW2mjFIvqQhTWSxgAoGAPyTZKf0wAd0aITuGGLeQ1tJE/MkyjogFQ2Hwiwlisf7pZ9k21xbg605O LTAkAZERAmaMr0XzbUQm30Z3XdzF0BrWsIb1wJlZ77FZL39wEPOjiHa5OMCuQnC2XRbdF470OOqN dh1EAMIomdCxR7DW1dm9MKkukDqknrwWXWHkYZtulSUMAUWvplHwudzz6b3p6ytadJULqi5AkNEm hibAJhkTAQJThTG+xNpiiy208IDpf01RpqiN+u7KW6VC6rfX1VJqL0VVv1+17777qqu2nv5DEpXZ fe97XxZUV/2QTkt45513rsw6+uijTznllP4R4uWXX/66173Oi3j11Vd/5StfUWP9wz/8wz/+4z9+ 4xvf+NGPfvTzn//8pptuuv3220dRVaX161//GrP/0BBHmXX99dcry1Rp733ve6+44oonPelJ/WFJ k2622WbiIxriY6VC0c9GlVnKDkAotuYxrFptZwXcg+EVGe8KLPJpBUvWBN1yaRU/bIg5MO+Wh560 cq/86fEz1CxZGMDxxpDp7eG8tViUfdx+++3VT/3Gler24osvfs70n3P/+Z//+dOf/nQlqTJL4XXQ QQepWhTHdr9fXxMrMRkFqATmldmXU25gUb8tLAIxIdpba2v4I1flnkR67GMfq5B6/etf3z+eeP/7 3/+Od7zjyiuvfMELXvC0pz1N+XjMMcdIzgdP/024I0C9c9QJFSK7LDcEamy3WQo4WO944NPSxQzo urbGvkiSsWVxtAlo6XboEFUPk407qg2tGW0fIzAvZWDa8wWW/SkgxMhnClGggG6WtXkyqiVAEMDP JfOimSLGCBhNEijGzEhMFuKzz0i3EyL/mzrjrTdPTASDP1AEECPIuR1fF5N9AvFj4iyuzukfgYp8 joEQzVdaxBADDa1hDWv4T8HynN35pC1ZE3S7oTrDrt3OfBeu492Bx9dGBLQhB55Mt0CI477osmME U3HDuDZdRNYCjsfA1e+B9LyhCcB0pSy0yHjzPAzeGx/N+wqqr2QqqiopojHvNf1ZTi3JbEJmiRnq 3xIqhhBar6wWlE3Ko778OOKII7xYHja0MsuzTYWkB0zJVddzzhpnNtpoo0022cRbmMH+ZeJ+Ew45 5BDPuRroMY95jDLLG/mWt7zl05/+9Ne+9rXvf//7//zP//zjH//4Bz/4wXe/+92f/OQnN9988y23 3KJVVymnRo2lVWAZAsRtt92mIFOZffKTn2TtL//yL5/4xCf2NyYUdgrHfgdLKEQGELqi8Wd/9meK CZWWlrdChF+xJT421F7YPrvfjW/7bKI7fXp3lh/359f6nJ5jSq4llqw7Q9Yx2CxQ5oTmlT8EltIr j+6yM6HsIs9neWKZakclr61ROamfjj/++DPOOENF9YQnPOHJT37y+eef3+/PKbAe/vCH25RDDz3U 5tpue6rMspWVp4VCEMYrCxtaCNzF0IYwLwJAt1df27kD61Il80oFb1t5W6V+2WWXKaqg/5qpPxqi mrT71q6G7gNGny46blbk+GCOA2WB47RCktNxXP7yoq3hydigAZzBRFRnACImXS3ddfnT9i7311B5 Va0mHwRhbDFikTorIdItPvEHZyRqt828WkLjjAUSS8As2oi5fW60FmZ145OhxVvBCeLWqgPLphA0 LTFuYBIAQ1Mgl5E0BGiS7BRnfMBE4wOaDybNODFbA+bF50+OTbFZou6cP+esYQ1r+M9C5w2W/RUs uStwbh1+h7kvMxCLO2nlo6cW7fA75IagM99142pIMrFuiph0XRNaNOFu+exnAUHYKDum9rb15Yp3 Ba0qGu8EUGQBxygxBRbcY/rfP5gFVQLdhvrpmBqin5F5pfo9G0D4iK+Q6l8O9svOO++8s8dJbeSh VWbhqJD2339/NRb0L7OUWdtuu21fd4E6RquuynL+mA6T8X322adfqdaqsY488ki1mjLrcY97nBrr DW94w0c+8pGvfvWr6qrxy1i33nqr+un666+/7rrrbrjhBsw4EeqqX/3qV/gkp0Lrlv6N4Re+8IUP fehDV1xxxdOf/nQPMG+5bTn8VGbxTUwETeigChXHkOAoszg8KlExF+S21abYOxe9a93OjmcAH3Ql jKFlPk2QSF6msGRNKMdg8BGeMRbKDZjS6o4fKpmoSXsU6aYYqJexKVqdCtIuP+hBD1JaqYzHD2eV I8LS74MjnvSkJ4n/WWed9chHPvKUU06pxrLRCmLhEiumGLRw8OIOh/Mf6q7Chvi/OVgwV+sSVUuD Ai4m9sV+SU5Jddxxx5155pnnnXeeqhHOOeec/rKoMlHeykahaK87y9DxYQcGAWijxEDMF8/7yskF s0PMddHoHGlxu/qgzNG1iWOXgaSu8BqFunOtMMIyYhsNo+hJl6Jcwk8MhFHO2D5iTURgnkUI3WjI Wjs+qisyaHyRKVAiNl+4QLU7Wv4zYqK8gpZG3pINmY41zCl4d3yxB4jJ0qLYytVKPWLTLv3/27sP uDvKMv//Jz2hqLv72//u+vutuLqLCiIgwtIMoaVQQugovRNCD4QWSIHQA0iTDoIUkQ7Se5Hee68K gigqHYT/e+Z7npvD8ySIu6iA830dhnuuue5+z1yfZ2ZyTnUyOqQQDevsQlEsUbF0szdq1OgvonLK dVPsuZpkN+d/rrmuKSKN0z5XAQnnubOdkSQ4FNktV41yvaguJDWTseS6I63wwFAuHHFTYAphyYOt wk+Ft8BWMpIoKOQwkgSHOOcmFotc/ogPYwk5NMccc4Cqueaaq34kWD0ThEpLLrlk7jDBoBVWWAFC QS7G3J2yhVmLL764qLbSSitx4yAYYxdHFQhQorzkpMa09qtf/aoahcPhw4fnpfj1118/JWAs0V2w P+64484991yMdccddzzyyCPPPvvs888///vf/x5FlXtXEgEsCl29WUs6u4S9nnvuuYceeghjnXTS Sfvuu6+gu8UWW2ywwQaCLtqAevprKLStDA7lrpvG51aWLkDV+IjNpslcuMoLDCXq2y0rwazVk9z+ 6RJufLKQIruJB9Q21VIOJe5mqdTL5P1/XUHSpQo18k8zUpSSRSBSAh9NNea5K7nEEktAYSO8xx57 HHzwwUcddRTutKXDDjvsgAMO2HPPPY0PQEG6pmbkyJFm00wZBEOknHTfatSAVK261Ft3pVLdj7+g VKGz6aAhMiAWNmofPHhwiB9R5SacpWVNWrHpggk1rXphlp0mmcecWbZOakYJRofqM6n6a8cY6mk1 B7XqWW3LbuYi09EpFg4y5tS2DWRkq/GGjp2PLkgUn2r6a0lbUcnOLVVIy561lHGoh/z9MbfYUou8 ClFRWWltjy7Aij1FdVNx5pACFWWbdLWgu36fJ0NHxsGu1pazIGJJM2xzKA0r/dUS1amIkb8+5npI fIrsclCvopTAU42pVCGyp8GUxtsm0U3Tszdq1OivrZyKneekM9np7WKXv4BdWVxiqutrl0r8I4lc rMsDOEaXj6i6/HRdJmJ3HWHhJowJA3JJ56rqaApkUZSIIthDFqrvOn3Frj/NEZVDkShCuctFLBxK dLG1KyP0ETvFHgyBe9CGaLTwwgsDLH/xC1pLLbUU+hFuEQnMEsOogBS3IfU3ZnETjwEZbJKLUUSH JsrMVvlqUR3lKyHmmWcehYA2xdK66667ySabjBkzZty4cUgID1100UX33XffvffemxeW77777qee eurXv/410oJWWApCwSxCVFgqt7WCXK+++qrdV155hfPLL7/88MMP33zzzQpU7EEHHTR58uTttttu 9OjRKtUvbQCL+g5EtC2jCkklWKCnvmitRDDLqJp9c212XPpFnToiVCGhzGw1x11pduFhmsGMLCph Q5xQQmcuhRdV66nrYXRUL5z372aR7BZnCuFQ1qeEBaAvqFc3zSYEMcj5twXHHntsvlhfAnVNmTLF yJgIKJZX3S0D+ILF0Yk1YyFl8atdXQJkuxu1ypnysSinHrX3OyTWGhYr2UxpnnWoqeZR7/JNE5Yi gGa0xqxGfw/knqUu5KSwTaJGqfafJXonnfMuc0GZi3pO2qqmpGtSojIdUUowPmEdCh/YlSAWU6bw +DhkJKPgCDuH1JLC1VtgwrbbsNi1wDphqBM7HJrmMHb6VAPd4SNL2mmrSZTCWbTEugqeaqF2Vj2s lWbHwll3cnZkJCXipgRH0ypNZU9Pk7co/nodSSuEWypN+Z1tLsPSaZym/qRDo0aN/hpy0naGxlwR nOEueS4xIg253OScl3D+V9fgWvEJY7mC87QbH1cK/rlkcGPMNZQUJQsYEtKEeVd8Fm62KVM5ChQM EJWAEfEPYNlKR+zCBn+XwuSyS8meWzWBHgmxyhYJgQmMJTLRIosskrtZw4YNQ1GCloTdobU4iNmI Kje0lqi/IFtaVBbPlAPXpOerv+pTICw3tAi7zDXXXGG4fN0Dutpss8123nlngT/fQXrVVVcBrGef ffaXv/zlk08+ec8999xwww3XXXfdo48+yoKf3q3fec+bWCEt4AWw0BW0yuPC+sbWmyzgTCE33XTT eeedhyemTp06ceJEqLHVVlupep111sF5AFE81lTtBCUZogCoLRmlDKmpJANrRnLRj8xRYomQUEWJ rr+/BYMEgBIGIruiFx8ZOctL1TqolTKzQkh1qZcyp7YxJkGMPC0bK0Fr0a2JMM6wGCjn68p22WWX PffcE8jut99++++//1577WUott9++80333yDDTZYe+21V1tttTCKabUYwLQZhFnpvvZolTZreWfw lujs2selUmYZOvVqgz4GsBCwFuqj1oIq65OsRmK0/L71rW+B4/CTk8vJKJ0TxyjZzQAat26zSWYh k0JlRvjwpDIpndl5OrVNOkkknbGyDFxASCJLgkrv2LNsVKGoNExpMCXjHMW/U/JysE2x1NOt5LWN v2LjGcWNNJW0xBTXS/h91tEYDdNZW2kWhVCc45bOkt0MGqUcu7rG31FblowkBxn5x4dq96reWDjU A19dCdXVrYNpP7X3GzVq9MlX5xnbeQK7PLlAONVdaFyvXbUTcV0solwL6gtLJYeCWTXeVK8J55qS 61EuQ3Ix5grCaJen+IFFSlDnQK7jKbD82Y2lbJXPUowih0RIizFXf7lylDPxgRFiD9wp7xuxIAlh KcwkYole0oKWtHA7//zz596VBDcsRYIclkJX7InKLHPOOacAP8ccc3DDasqJZJTFUbHfrkC+Sv2b 0CL9cccdl58pPP/882+55ZY777zzgQcegFNvvPHG22+//dJLLz3xxBOMd9111/333//UU0+x5B8Y Aqz8A0Nu1WPC+kGhXLmbhbcAGf3mN7957rnnHnzwQax29tlnH3744bvvvnt+7QfnlS+hyE24IAXM QrpIi0yH4bJr9MxC5ivBoMiEJsZ0rplOdTOKFonEloQCyywncpv3yNx1k4XHIZ62ZJdR2zTbsJum ZZZZZvXVV8dVO+yww+TJk+HUD3/4wyOPPPKYY4454ogjDjroIJYDDzwQbkoQ6sJeEyZMGDt2LPRc d911V1xxRTBtyvCxYq0ljVGRSq3SBDxk4KSYXn8/FqVkW3UZYUOkDemphuXmqxVImiptyRkBk5Wz wzY3eqla+l23r0pfqDppu2QuTKWumRp9LFOT0Y7qaWn/1ZTTGTQEnmyl5SUroWCorTTVfWorYJSK VKFkZSpZmiULqe3aMQ6BJJKI4tCpUp1CwkABoLSNsTNXnBkL62QlU/JmEDLpjPpI/ONc/FO4QjKM Gb0kSoESKco2dur0VJptxjxuHJTcrZsZh4xJo0aNPk3qPG+rC9gHz2TXRNcdZ74LomgXiCFXhFwU ypVCwq4rpss6pnG5T5SS0aFc8lw+cjVRArtcriYOcRPOxXX0g40SU3NxV0hoiSQSMBJ6iQNjCSTS JK8aUzvFLuQoH0z4Q/8b3/iGiMUCs+zmDhPgQFohJ4nF6t+ng0dimMAmQZzFMwnMROKcvMEs8S8P 11IRnzyIhFyRAmGNWI5yxo8fv99++/3kJz8BQCjq2WefzbM/hPTiiy8+//zzv/71ryWefvrpRx55 5LHHHsNeL7/8MpDKi1mgiv7Y9Z3vMSYBucDWb3/7W9lDaaeffvoBBxyw3XbbbbTRRquuumoefWr2 3HPPnaFAVMFTMsjabxYcmmuuubo5GExzZ2yrONMVmMuCsaVuS0hCPDPLZeotkrIAogRa2yTIzJq1 NEmCpe1ayy67STfaxhzdGn/UO3z4cJy0xhpr5A13sDVlypSDDz742GOPPeWUU84666wzzzzTlk4+ +eSjjjpq77335rP22muPHDnSBKFhRcHuMo+58aM6DdbfQECU3v2FZLicU4ZIHzXD+IfgtRCpA8pO 6M+yNJvWG0lYfqXlCjHgGXNDl0E2g/qSupzgoYQoUxNJE6PGmD5zzbn0XcKucsgU16PS5iGWii9q uOETQFGLMSxV2GqGkvlnwXRK+cllKEi6uKV2ks7Ssg4V3skuWZypve1d+yuBRRbOwSnSTuWQhBKM lRJiTxsk7DI6qmR1pUbpWGzrwXsfWFVhV1G2yULcMp4piiSqbLXkSo3d+ljUNtXqttuoUaO/sT7k nKzP3w8cdSVqp2p1Xn1ctV2jXaxdLKord5dyxXGlcMjFXah2ladc011Sc9mi+JTrbC5JtkpOdMc9 kCgIlVBKAi1JOGRb4keqY7RNCGHn6ZA0T3CQeJPsX/va1wQkeCQyCUXqyktIoEqExh+2GCu3qRgl ABZ+kotb7oHJiDyEPXIIi4jxcdNxdRkQPZJgHDp06LLLLpunVxtvvDHW2WeffY4++uiTTjoJY4n3 V1111T333POLX/zilVdeQVG2eAshwawXXnjhmWeeefDBB++7774nn3zypZdeyl2uTrQKaXUiV2RX OUrAcBdccMGRRx657bbbLrfccsKzvgjY+oIn8mSwjLnRk8gtE56GIkAmossl2BvDTJ95LFGHsjzY o0xuvTTaFB7PJFjIrvUQYxVkuqKvidMS82UAM9dJaFhkQrXQxGmkkdfIZZZZZrXVVttwww232mqr 3Xbb7dBDD/3Rj35kbC+55JJrrrnmpptuuvnmm6+99tpLL7307LPPPu6446ZOnbrjjjuCzpVWWikv 1WEXfczCMCaWYnqqnRpp/TsLnAs9T5b/pboV6FwwCPpuIUE9Y47jF6//pcXyyy+/8sor519LrL76 6nnonH8LucIKK/Cx2EyQsTKJRZlTo2qQnaSpxQke6CkjnxkpaXa91phuWBOxBFYUggmkc4kwlbkO pLTML8WiZIvB1i4ESbGdhUsHgBSlHApzdLsc2WVXoNkhZWptabDsQatScik2h0h2nkpOaeyy111v v1UWZwm1mA4L0qFU0dlBYtQAwyvNPw3jL5csPCk+LJTTgRzNaChTXWkqaW3U3v+gpmePPvxoo0aN /kqqT+FK3XY7lUOR3VxPywWFcr2wlZbIBcgFRdplPYFwlllmESpc4rm5mpCLSynElchWllxP2UNF wlsinEhDEgpRoOBhN9E3xjqIVGKMlOCyy5LrryyKEo8xhMY4yiINL0CGCC1O50YIThLMRGuxyjYR V/z+7/q5DNr4Tv0FDQIw5V2lL9ffExHYss1TSHYN08IMkQSLALn55pvntWtcdfHFF1922WVi/223 3QaA7r777mwffvjhJ554Aks9/vjjTz311NO1sFfubLE4avc3v/lNHhqiqAhR4a3IbrbRm2++Wb6b 9PLLL89XU44fPz54gfyGDRsWlMwdER3R4FCpjkjrlODtaDgyfTQdGfDMrM5Gdg1ylHmRMBHskQWQ qJOVkHQykgRnucoUG2TVZY4AkIlYpP7e16WWWgov1v8mYZSOAKw11lhj9OjR22yzzcSJE/fff/9j jjnmzDPPBFXG+brrrgOyxvzcc8+FtnBzzz335GkQVlxxRRBpuk2uKtCzBZPeabmt9mihxe8UaJ8P H1S3k+WjqOf5FWUoVGr8tcT6tPx01voB6FqbfyQxadKk/HNR1GXiMiOWd/6cMGK56VhPQvVYv4Rw XQgpkup0yjmbE9NEcCtHu4kdkVTc0aVgkOyR7BU4dM1pkUPcJGxV142WWKKUiVFSpro6W6KpdjVe +ZqqR7bcCgzJJU1a1TlNMrZTHYWoLulkLO0k2dMvvVCFBWlb+hVxToKRg21KYNGwyC67RHVK1JJW FJ+0nzIgaaFtUXbrJk/X3qhRo0+u6hO5Unu/VttUK7uxR/k7NRdZV6LOK0USrjW2udzYurILkC73 YSPxkiUXmrjJJQujMGxrV8Zc2tjFGNkpEY4EjJSmKLuyOMRoNyXYEiOVXTWmNOEn9zzyVz4Hrcod LMq9qG/VT1swhEAuAbmAFGGOABlLjtoyKlMhFA4AARLKlIjEyJSvcCgzduxYUV+wf/DBB4NKv/zl L/PbzxIYiIVAFcZ67LHH7r333htvvDE/jXL//ffDL2LnwB91vfzyy6+99lpexsrdrEg6ql7Uqt+L z10xeW+55RaYhTNOPPFEtDdlypRtt91W5F5zzTXzb9OGDx+OYLCUMdGXjHkoR3d0ygCWWJ7JNU0S dqVNR8bfHBl502quybRSwpiENeCo2eFZWEqxCjdcGXMybiRRII+A78ILLzxixAhEBVt33XXXAw44 wMD++Mc/Bq9nnHHGOeecc9555/3sZz+76KKLsGy2559/Pt5CV0cffXQ6DrBWr7+vP/csoZuZNcsa oLO6Y/1opNYmbHeDg/+Nup1c9TnXVqK+So2MYTEgqHfIkCE4Un/XWmutdWoBSi1nR/+abb4MC89Z Z53VZGVlar/xV2BqCXnohbNYj4IjYnwhkhxiDy6QiTNfSuDjUEhIrhhjCaPYskvIzqiodCfXjc6h 69YAGZWWEgpwqC6J+KcW7YmbqlOmrUMpxFZayZ11kXKUJgtxSEZplepdLjtpM0mkoqxPytJlTCOr pVznilgySu39jj8gOxU7KVBaLq3t7KNEUSxR21SrbWrUqNFnQ9M8sVlyXcuVKHLVcB0pl49cvOyK nS70YhWJFq744m71B13Xn3S2AklCcowypkC7FSJ1vWNLCcYKJJDkUCdgRcXfVrGO8iFZhHDhCjfg pNADIwduBSAS1HNziw9/h9L+IJTYn2CvED6CsWCmEDXqb4DDlrOiuOUG2IorrghfNt5446lTp15w wQX33HMPQsqrV3m6B4NeffVVwPTcc89hr8cffxxj0aOPPnrffffdeeedN9xww1VXXXXTTTeBLdkf eughbgp56aWXfl/rlVdeUdob9VeSkmKjkBbG4vP888/LeMcdd1x99dWAo3x5wd577z1hwgSklX9k t+qqqy677LKLdX1HlI7ojuHKnaTwIgDFOgbKKLE4Crn03WAaCrMQwIpMqzlNlCJpFnKIp1wp3GiH SlFCMEtFeaBpqzoYpGEgY+utt544ceKhhx566qmn4qe8zfZAl4yY3dtvv/3mm2+Gp9dcc80ll1yC t8466yz+uizjbrvttsUWW2y44YamZokllkBsJkuNmU2NtwKFW0u95ynwv1fKnObJFfgwRBatQVhw wQWBFPzddNNNEWG+xAsXLr/88hCT0GHQkAxRlqUVaCLShQBHqEKxkVkIVQjz+uicJfYaA9pIoRl8 bKnMnQSjdpKMykxGdqWlC1T35gOKPazDOeUkoy6XLBKFkIp/aUbwqCqo4zElB4cU4mjkkK2jqcVR PhyigFSarUcO8YydUfcty+pyU//T6fgox1Y6lyzbjFIK6WmsV337D06WIj7KUZH2p4+U7lB7v1Gj Rp92fZRTuqdPrm4Sti5huVS5ZES5PFWRsyugJtZCK4Dioi9mBIAKBvHM5SmeogI55PLEbssoV2Ie NxYOQjKxx584kERKVleyKNauNGfSDCE8jBVIElPzSEiW3EEJQvEhaf5xkD1uCmFJOXPOOad4Jg0v dFONRsAWLoQJFl988ZVWWul73/veeuutt+uuu5544omXXnopTrr33nsfeeSR3/3ud4Wx8oAPG7G8 8MIL6ApI3VLr1ltvtb3xxhuvuOIKmAUaWBx9uP4u+F/96le/+c1vFAXRAFZUf1tWJWilfMUyQrpf //rXv/jFL9QOSi6++OIzzzxTkw4//PD99tsPsoji2vn9738fDiIPNDO0/jVGZANBigYPHrzIIouw J8YHUOadd17UZeiMYWA6kxhZD1ZIe6ee2Sizk4E1hgbWLOAtQwovjLBi1bVU/XVl66+/fr7kQpu1 /PLLLzcmQMpQgKqQKHzEoNAq0s3rrrvu+uuvh1l5SnjeeeedfPLJ+++//7hx4/RUB00TiFSvKdae tDArMwHS1mIWhnMWfCyqz63uJ6ATSl2WsREwmEOGDBk5ciScAljmBaCjK3y52mqrGY0VVljBsMAv W70wKZa0hacLlr1ynI+6kFOAzEjOuHQHduTk1UETEbs0yUgOFQuxyBL6Kdxj6zqQxhfpV8Egko6z EtIqaUDTmZFbO9UllsJPtqm3yNFcfyINK4nAUKTZdtk5xz/NcCgjoAolOyTNngtRrhuGLp5ULYgu ZUwcIrtlncQiwdJpTF2RBqixdLZnolGjRn+/ciHIpbO933Wpra5tHf/ixsXFNUjaVtrVSsxIEBV6 gz654pN0Ym2uSokH7HVQqBLyBm5I3gQJuaQdioJQCieJsitRV9L+54TYSBwVhJCTAOZPfxJf7cKC 3IMJaf3Xf/0Xoxg/66yzOsSSxhMfnuEAh3LHJY/PEqRTI8GFBRdcEF1tsMEGO+6442GHHXbqqaci A2EeDeQfDIaNfv/BL7WSePHFFxHYXXfdhcauvvrqCy+8MG9tX3DBBeeff36ef1155ZWO3n333b/8 5S8V9corr+TeVUooN7SqG1m13qn/EaKj+TYHue6//36Fn3vuuRr2ox/96Pjjj//hD3+47777Tp48 GX/kBs+wYcOQlkg/atSo5ZdfXly3lWaREOn52BXpeeaNeNxp6IySqclcR5llM2hwMn0S7HykM/jh V3NkSMEraFhooYVgHM7YYostpkyZcsQRR5xzzjnGED8Zxsceewxl6stzzz1n0LCpgQWRzz777NNP P+3ogw8+CLwM1LXXXmsATz/99Px6o0mBvyD7y/WXsaVtZBGKhVm6lIBqebdX/MckJ1HneSTtzFKv wTEO1h5mDV2Zhc022wz7brLJJhhLs9dZZx3I5RBANPh6YcCNmAG3/DKe6UuG2q5eKFwtyCa9YymC HU5eJzLlqLwGJOWgBEeNgJMdiygk6KOoduvr9jukHPYCQxIKrAilviwoKnUFa7p1v1N8ZCwsEqMs xRKjBvBMg0stZJfRoXhqmNLscnCITKtOpQoNdkgu/TVclHZyVkiylKuTtIx1Gd2fDMYurYS0gUUJ Gdiew0XdBqFRo0Z/vyrXgp4XR5cwlw/XkVxKyp+D1TWv6wolhiV8EkxJ6CUBQFpUyNUt1zLbxGBy lL9c8IUkAjGydGaU4JwgnbxBJRhEcjkkoyAkcn/jG9+Yo/7OBfEbYOWfuGMC/txSSGrM0zHbUoLG xJ5DOapYdpUGDoAX3hImZ6/f7oJZa6+99l577XXCCSecd955mOaWW265/fbbn3jiCRyACV566SWE hAyCBYghdHXDDTegqAJVSAgf/OQnPznttNMkzjjjDBbsdd111ynt0Ucf/dWvfpW7YigKSwWwKPe0 Knar9cc//jGkherUrtLHH3/8gQceuO22266//vpLL70UwZxyyilga++99544ceKWW245ZsyYjTba aP311xfgRfrNN998q622yj0V8V6kz1fhQ7Hc00JaRhW+GGqjYVgyqiTNEirN6JVDBtlRh0yHQVPU aqutlu+40hJopeMXX3yxYcFM+TrW8sp/ekQ6awT+8Ic/GFWkhbHuueeen//854bxpJNOOvDAA8eP H68X8GXIkCHWgDaoOiBiIVl+WVGU1WgBW9jWedRe9x1qH/hTwbLtVLtlGzmhnD7OGmtY960ZTAle NdLIb7/99tttt12+LdbIM6IrXJW3xxZYYAEjbO1paqTByklfxHsxvnCJinTEucmuU8AigT/nKTF2 ckP4ID6UhNLSbGWGXeQizhw667LLqLooDqXjyc4tuySv0rqV01PsjmqYBqe1apeWkdhLC6l0uXim qfrObmu3zLhEZ2kZEJYCTFGKMtQc7DrEErFTsqcKI6YN6Uu3HtntZmnUqNHfqcq1YJrXBRcR1zUK bLm+uNzkekTSrkdimEggmCXcJqSRROSoba50/INQmIazQ7aJzblXxBLSKv6K4o9yxGy1JK8s/MVs kgif4SH0k7fa56m/kH2+jn+lj5DUFbBL7C90xahGdalFIWKz9vDnwEKcY1dU/r2bKC4BPtZaa61N N910n332Oeuss8R7iHDjjTfaYilQRShH+qGHHmK/6qqrctcKkx166KEH1JI4+OCDcc/xxx9/6qmn oo2QFuQ6++yzL7nkEsXCMkiB1X77298iDLwFNV555ZXOO2RwRDq70nlJ6+WXX4Yj2nDffffdeuut 11xzjQZgOBUhG7UjrW222WazWgK/NO4JZhXGWqn+HoHc5VpuueWWWmqpvMsFZ42/WSODI9357wak 87qV3fnnn3/JJZdcddVVkYTyDznkEF3Lv7jESShQ76DVU089ha4A5YsvvqibMIsk9JqkA6zcDOnd d9+NQUHqiSeeCLAmTJigCxqsbfBa7djaPGqY5mUqraUSbkXKEiaL2uu+VttUq23qofbhWm1TLbsK d46ozhpDV9jU0FktRoAgbLhWIuk11ljDCKNPdGUB5/6rtQ1YLUULXvstVKePMuu4XwX+ktajUIge 5WwNKDiU88g2PBFeQQlBK85pfCEnGSOWdCcKeBm38FlQo2SPSjrOqSi1xE58OrOQXW6qLi0sHCOj HrX9ak8O8YykNVUWzrLIyKizLiDptRGIT1TyytLNErHnUHYdtZsuqyIj3Nn+qjMf7A71tDRq1Oiz oGme8EU5Su39mqI6d7sdJQ6uLC4xuVy66OSC7tJDrvLilqu/QIJCglkJA7nMEXwJx0gzxj9iT0b8 lLtE0oCGXS7lFIWNREoK8XAWRIXwRCPZE+wZcZUoJczPW0tCkEvhSk69SlOO2u2mLgnGKASWllQN rTso4IG2vJQ9duzYyZMn77LLLttuu+1uu+12+OGHn3LKKeeddx6Kuvbaa2+odf3114MAiVtuuUXi ggsu4HPMMcf84Ac/2H333cePH7/TTjvBgjFjxiAbpR100EFHHXXUj370o5NOOimkBbN++tOfwpHL LrtMIffffz9geuGFFwp8RMgjiRBY7p8l/fv6lw0lgAs0QVo333xzXmBCb3lhq3w9ep4k6tSOtcaN G7f11ltvXmv06NGoa7311oMCeGvkyJHDhw8vrGkrvfTSSzu07rrr5qsHdt5550mTJk2ZMmWvvfYC c4YIROZxKmpMd5588sn8W0vkhKtKv0qipPUxjwufe+45WQAZkL366qsBq/YbT40EWFq1YP0FDRYG sA6ClxtalqvVK3xa0lneWfBRLFHb1KW29YNqH6vVNtVyyjhZLHWL1vrRgDwYXXjhhYcOHYq0Vltt NXQFzUEtnLUGNtpoowxs7mNx0xErDc6Cs7xSZoVbmU4f51Fg0QmoL6hC+E8bVG03Z2jEByIUhzjn rIcLzuhAhm0Gx9G6E1XvbHmW3UAMh/zRFTvZZYw9h1J++3Cdt5uF7JL2qJrSyFJdSUQ8VV1dcbpu LwWUk0ulynGIsXBV+p5tVIxy8bftNLKYNYk0JmLRaz3SgHZTpqW6Kx/obzv1QU3P3qhRo8+U6gtC pW67Rd2uKXZzeXXRcT1yIctVjHJRC0UhmNwwkBYD2BMMQkhFnG25xRm+8EcwsRBQiz3OKVwhipII /aQu2ASeElDzfCov+pRbKRHkYnSIv7ypTi3ALnWR6pSfugJedtVFQS41Kl9Fiy666BZbbHHggQee fvrpF154IVIBDflHbZdffjnAAhBIC1GxICSodOqpp8ILkCEX5pg4cSK6QmnKqW9qbCDNuOeee3I4 +uijTz75ZDRGYItUpDSFo4qHHnro6aefBhx/qBUEsQuhYIotBMkbSxKOAixur776ar7y9He1gl8c yv2tPLjUWpWe0KH8QA0oRGBQCU3uuuuu8AtZgoMddtghILX33ntrOWddvuKKK+666y7thHTPPPOM bVFu6T1YK/9wMq9bgSdd0BFEmOeh1XPQ+ilhEizsjqanilKO0UCuF110ERLVQswKWZAK1MN85WsO wv2WorVKoqaQ3BMCSiKHOlWck6Y4F3u3tGidvyUsWlVbeBYhVAKm66yzjknPuBlMRJu7hqFYpIVi ETxYXGmllQAWXsxDT6s9S9FJoWQdQQMUDqACK7FLsEQ1LVSKPWmJnL+aKo1U0njSkfSlbEuXqep/ 1+9RuhooSu2uD0Y1DvGPspttEklzDjPJ24lrUTxldzStJa3V1HQ8uXJdknaok6WkKUaKUWuTIMZ0 XEJ2fcnFLWll2kZlqRSV5iVR1NPeaWnUqNHfi3L+U3u/VttUq23qEkt9tXz/tylyscvfiySQQBOX /tBSYaNcxcS2OOSoIBGcEvmEjQQPlgANH5580I9D3OwqgV0a5STGKMcuB3/ZC2AwC1EJRbPNNtt/ 1i9L5fkU0iqPqxzl9rX6W5GUo0bVSXNglyU3CdSlzRqjljQ7dTmqZAXmVgQqQhXQ54Ybbrj33nsf eOAB0HD33Xffc889t99+O8wS+M8++2yodOyxxx5wwAGiKajCJeLrmFqbbLKJaCqs4hXsMnXq1P32 2++QQw7JTSxMdsYZZyjh/PPPhz6E4fCckoHFY489FsZCHu+9955tYOuFF14IY6EWmAXFJHhCk/IA 0Ra45Ou13qi/a54Dz4cffhgYgS09Ugt2sb366quxF4K89NJLoaROkWakPWQXUXG++eab8zRT7Rqj 5FSRGstLY3mhqtCehpFd6nzoGcnb6Z+7cWgsEAmzHn30UaBmQDTyzDPPBHnABaasuuqqyyyzzBJL LLHQQgvhb/NrjVlCJld8FUGzyEXohM+s856qToYutU0fKm4KDw1Y/JaZxfmd73xnxIgR0GqbbbbR PIQ6YcKE3MIE1htuuCEozD8kRGCW1ne/+915553X6v1G/QPeVmn+ErBic1pZnKQvYQjnI1Uo0UEV ndJlTUJacdMwZy5xZgxGlKGI0h2WJIp4hthSlK0Lgrztw9NSKS2qriNdapu6FGDSHsWqIrXURNR+ 3Jka0+ZCV7FwdlSncv7K4lC6nLlgLMPlKP/kqouvnJWmDVqrjxVbTYuuKE2N2qZabVOtYulmb9So UaMPk0tGLrIuVa5ZuVJHLvpiWMDFFpckDHCLJ17hAGI4BLBQC7IRSMQhITA+4SdSCONX63/0Jy20 kLyiDskugIW67M4666ziKADK4yFQhahEqQhFlSeJAbskkkZdnPPmloxKU11BOg5hOCWLfIvWv+Wy 7rrrjhs3bo899jjmmGMAxx133CHe/7brdwOhxo033njNNddAkFNOOeWggw4SWTetfwtF+BdTZV99 9dXzVEhwZecAsI488sgTTzzxpz/96VlnnSVvbo+FbDCNBJK4/vrrIcWT9Y/tII8QjG3BESySlnCI yn2sKOnqpa36HyeGXWBWHsM9//zzsOyZZ55RBerCjo8//rhO2SXdRGN5tMet8+keYaagkpZ0shGK ckgV8WHpJKrOLoC/3LhiSfN4UkrQztx+U2meFSJaRGhwIOkPf/jDPffcM/eEkCsIzvvjw4cPN3Em 0YRak1ajiGsBi6kUvKASTdtrvYeKj7RtZzpbpYnWlrE1bJ0jcmtv8cUXN8VmH2ABa1Off0Cw/PLL L7vssihw8ODB+X7RsGAea1qrJGH5ASxbjc85BRRQAjjQi0BDKIFij0WapEMnOQdt7TrqFNbanpRT pDud/QJSslDQBJGwsBuT+FPJUhQLn067dBk6CYUoLayjbZ3S+LS/9FSPOKOf5EoHkzG9i08sPcdH msohngHEqpV1q1IsSZTBydGkGzVq1OhP6KNcMuJD7f0OMbrGuTy5okEolzaSAEABIxgUJSTkcsZZ Oj4OgZu8fRU2gjhAR0QRmWqUan/hFjeh0SHiz0KyqyUlJAghIbsoCrHBKWUmPklgJspLOXxya8oW QmmJrdKUo3wIJcgJdXm2yF4Ai32hhRZaaqml8v0Cu+++Ox6y3XvvvY899tizzz4bZv385z+/++67 H3vsMRSCRR588EE8dPLJJ/Pcddddt9tuuy233FLU/973vrfqqqsKut///vfXWmuttddeO2+Ur7HG GgLw9ttvv+++++aHjUHD6aefDrbOPfdcDHH55Zdfd911N9100+23355ncM8991yQBY7kJwslCjMV KLHFKOwEa6TjAFPK7S4Kk8lVCCmIk6LCSUEckuDmKLdOKiJu8QwJhdiUr65f1a+xE9hSiDJVkezv 1MpXiJUbbI6qRWmc5VIOrkJ4hPkMwr333ms0jPwVV1xx/vnnY1OEevTRR+ddt3yv/ciRIxdccEEL w8rJasyCzLoNcwjwlnRWewn/WeolPT1BtHaqfmFcCLd0LUWrzioC7vPPPz+KGjZs2IgRI4YOHWoV ScM+2yFDhnCw8Ph3ruQkAvrOrJxlmo0SnHekFnAQGtB4lnBDulNkN90kuzyhQ88esaTXkXQhJwkV BVDUgq6U0Hl3RyJpzklTDqWEzoTS5E0JoRnF1thTgVGkkWl5mSYJdltuGqA9JMEoezwdSgtt7cpV 7FWhtV2ahTJKStDUNEx77JImddJVo0aNGv0F1Xl9LGlySXIpdLUStBIAXLZIGr4EgMJYgKa6wNfK 0TAWhcaEFvHvO/VXV+cxX/5kLw4swlUe+cEdJStBGLPlIBTBKSEqBJa0LXtVRxfMyagiRhnTJI1B ctpjG+qSXV40FubTHvXm3pjm5YtGt9lmm6lTpwrkeQ0L9/zsZz/Lty2cd955eYh2ySWXxA6Sjjrq qJ133hlLgSp0lW88QlR2V1555VGjRi1dKz/GhwYCW5tssgkmmzBhwm677bbnnnuirh/+8IdnnHHG Nddcc8cdd6C3xx9/HG0gFcAEa0AJTJEIrNjCF2gVGKLAFiBjsZUR7uRmVYSBbKEhdoGJthiO5YUX XuBc3QqrgUmuvO9FeadeseoKb9mmdi2BR9qmXtUlr600aQM7f271ratK0oSrUk5JBAfl0gw1oisN 0/3cYLv//vthFrQ1LDfffDMGvfjii3/0ox/ttddeUNhQL7vssosssghuNokWkpVgPZhoi0HC+jHv 1q0YHPgIH7RXecf671R1JtT2clTIdy5YSNablWbx5H6nCTXLJnT9WnjaSjDFphtsLbDAAlplyYX1 o6QtSK0KFmib8nOvxTZc4uyLYIFtYQi5rG1nZU5MFnmdrWkn6aBCImkZlcAn3BOjimLMbjtnrdxA Km5R+9h0Lhc8FZVGBmLspsEk0dkLDc65aZu+gKHiIyMpQTol8M8hCV02BZlNRkdNSilNOXyCVums orhRuEqn0uCoswuNGjVq9JdSLjS2nVdb1yNXqFzFXMJyQXchyxUtDERimLQwJmbEjeyWQ5GYN+us s4pMc9ffIS5KCYcsAqGgGEISjXKHKcESLaVY2aXFS1vi7ChJCHh81GtLPFWael2LSXbbxLZYSDo1 aoCt9mhYft0F+my//fb77befKA6hrr766nxBww033CB9zjnn5PdbDj/8cEh08MEHo6vNNttszTXX RFH/XX9H18ILLzx8+HCkJe4SCAhsCcbDhg2DcUOGDLG1y2ejjTbafPPNUd24ceN22WWXyZMng60T TjjhyiuvRBgV9dT/bPD39Rvi4Obdd9/FN9KIBAMhpDzgwyVwiqXsVret6le1WPAKWCHoptgAlkMY Lk8G81jwueeeC10BHaXZLWK35cNTpfLaypjCbR966KFHH31Uaezy5vGixud2ly6EnxSS21TI6a67 7sJM11577RVXXAGbkKsBv/TSSy+77DLdx5r58ve8BqeuPDRkP/nkk/fee2/jtuqqqxrqcIz1YDFk oq0Ei1AkLuE5UZ+68UTRNHmCUQn5M8N6tlRMMVBeb731xowZY97zaLh8I4NZHjFiBOCDXxaVNWbR kobJrmFWo6JyEmkeVQxS45S2YQI1Rna1mdJ4Wz7AIhghwQiGZEmD03IZWdg7FbYgR+PcKZawiAJt 40btwx0qdlmUyVnhwSBbLbSrqByKJY20q/G5jBgBktCRZAwAdTbeLqOjemrLs4wYS4yxKCdyKCNT GqOQSO2a1K3jPcehUaNGjf6yct3pvPRIu+q55LlyBZvQSS5ntrFU9NTx8nvih6Odh8ghF1bGWWaZ Je9R2QqKtvT1+oduvtL1srkwRkjLIUQlozJTHXhKaba5faVAsqtSF9lcxzkIaagulaYlJLssKnJU rq/WX+/+ta99TUXf+ta35p9/fngkgm655ZYHHHDASSedlC9TuOSSS66//vqf1z+WBwUY0dX48eMF 1w022CDPAVdcccV8V9Pss8+uTFVrOYAbPHgwDhCA+SyzzDJ8VEFLLLHE8ssvv+666+afGU6dOvWQ Qw5RbP6l4Rm18gwReUCNRx55BLK88sorb7zxRu4MSUMWfAM7brnlFi0EK3fffTdwYcFSQCr0g3uQ DXIK9IR1gA5qAUNhKUjEnptPqEjhr9YPHDsJSQkBrAgnKZkkFJjCecYfAtoNmakiXKUxOElfyq2p tNYuRGPXYAUqXEYlqF0zXq9f58rtLmU6Crluuukmc3HaaacddNBBO+ywwzrrrINfjb/ZNMVZMwm6 WRUkIXIXFJgecxA7NyUox5q0GpHcCiusYBJVZDYxlq3Zt11rrbXM/pJLLrnQQgvNVf96ZtZzFqc1 RtKWhFVqGYcGIrVoUhoZe/ggbUAGEIEDY3y0XLPTyCgnaTAi3SE+djlPs4MspWTbZGwfm5YcpRSY bZqknUZVgqXUktqTJhnjr/2cMynJq82ZBdtOz6AVt0xZzn3pZHHIpOQi4ExnZylKduXrlwLTBtKq TrWtjRo1avQ/0J+8jnRz+HBnlyqXNhe7XNqQiqteFNJid70rjMUYSXOubzxVX1XFIoow4hsh5z/q F379oS8CQRzUJTpKs4tSc889t8A233zz5S0W2WWUPW1QV0qztYucVCGeSTDmgs7fLkExR9VIdvlL wKC8SYOrFlhgAdFx0UUXFUfzRG/NNdcUtkHPqaee+rP6X/mdf/75YAv3sBx55JGTJ0/GYSuvvHIe BmltqDFN1bwQXuplBI7zzjuvukhdwEt1I0aMWGONNbaof1gGWin/glrnnXfeueeeq0YMccUVV9xw ww352b7rrrsu3zUFR8AKcAEigANO3XrrrY5qqrxaC7aAi0MY5e1aeVRHYOW1117L071gFqwpZPOL +g13tASSQlpUHudRMnJATphJdrkipQXXos50xJLbYJotLYvs6tUXSjMkGFNUsMwuLANhd9xxB666 6qqrLqq/wcEs7LvvvjvvvPNW9Zenh2Lxcd5/+u53v2tejLmpCfVaVyYlKydkkJgNGsoiz90Rbpbi PPPMY3JxsDlCVHAq/45B2vL43ve+h6usFnWpZc4557RQLSfCeSpVo4XnjHDi5Oyw8JRseWRZkt2A gkUbqb0kSDst5iBIkbOVRbNtgxGdMEEcWEgfZdev4iAXS9KdZ338JZK3HAJA4afQjxGzNUoSGbci PiUXSacu3ded0FIaoygAZFtqVAu7czZ9LypZVKcE5z45r6XbHl0ly6tVpcyosyPULd0Jgo0aNWr0 MctVJuq2W9R5tbLrSudaJh5Ah8SGXO+yZSeJxJIcTZwowEECTIIKe2IMiy088qd/GEtkAl7SuETo orALfyUrNnWRQlxhXV5t7SaGxU0tuf6WBsAdSKfY/6y/KZ6bMoERjFtsscVwlVAqjiKesbV23HHH vffe+/DDDz/55JN/WuvHP/7x8ccff+yxxx588MF77LHHJptsIqIvvPDCYqr4KpBrZ96414WQlmak VWoX4zmIvmpEWosssogIvcoqq4jZ48aNO+igg04//fRLLrkkT80wlnpPOOEEleZW1uWXX56nlnjr zjvvxBzIA6ZgF1tokhfDOVx//fVYxC58QTO5FYSu6h+qrt40l86b5vgJMKGZx+pfA5QFmUEZuuuu u+zmZljuVCnqhfrdrHJvCXsRgFMa/IJleXapYQ888IBGaioi1CoF2qW7775by/OwkvK6lYpUl3ta PPnLmC12hJXwMc8TDQu6OuaYYwzXXnvtlX/FiXiQELTCVbg8qyVTnEk342RSzIV1YhmDj86bJdat WTOJZnOppZaCzmvVX9GOqHCVic43iG6++eYSdhkdzTfjr7DCCksuueSCCy6IrqxhK1mlGmA9ZPWa 8SyPPB+3trPyszKlNVXt2ikji4Y519onXn3qORMpZAMjcu+nnJ4SnYyiWJ4gpj6JK8UtapumpbZH l9QSuFFUZJexeCZXlN3Y1U4aQwhJRrClhaUQac46YhZySYlyOrPIngmSZnTKR9I6mCnjb9bsclNU yizqbE8sUSyNGjVq9JdV+5LTcdFp73epbe1QLuX5gzLcIB64zFGugBK5UJJE8CIOsdvKItSJQ9Ky 8CE4Eq4SZgQnyhtaEpAo7CX8iEacU1cyRorSpFyRXXNVx5iq2XOtl5BLCRiIhOHEPIm55pproYUW CvHALHF0l1122XffffP1CmI5ojrkkENsDzzwQHahHWDlR2mE27XXXhufic2iqXbiLUJRgv289ZfO zzPPPBLKX2CBBdh5jhgxQmBeccUVZZRYbbXVFLLxxhtvu+22kyZNmjp1aupSy6677gojSJPs5ps/ sRfqyl2uK6+88oYbbgAi9913H3aBRHkp6vHHH88dJvxE8OjFF198+eWXQVUeNYIkeCRd39t6Szo3 qHg+W//uoaIUSHmFCw8p1jb3mZTMjXLfiySgmGbAOyyICHEhJDq7loTdSy+9FP9pLahSrKYqWRZ0 hajylfRAiqcsp512mp6aAlBrLg477DBzke9HNRQ77bTTmDFjvve975k1iGwGjW0GP0xDErGYAjBt 3q0iCyNkY4EBL9OEd8EZTlIUVjMdAAv4wqntttvOFOxey9SMHz9+++2333rrrTPvq6++OmeUbCoj aUbsZSHZVeDQoUO1Te2qC3kjKss7Lx2yW+RaFeRCJBRiIGjidIsxdBLFiELIgs/JZf0DoJyq7XP4 Q5EiR+PWTc50Rak9LbHLmFxF3SxpLf80VUIJyViUo4WcnJ5OSQldKOepo0mwF3GIT87inO+KMhTq VbIGpIooTYraplptU6NGjRp9EjTNC5NLpyt7aInQTBCK2lfEWrmACiqUv9o55/rocinMkEPFrhzp YieBR1gSjXJjIICVumwjEUvILHb1KtwVXIHF4nLswq3NtgFEFSlWxJ1jjjnE18UXX1x8XXbZZVde eeU111xzww03FER33HFHAVVQF92PP/744447DvfstttuW221VZ4WCbG20p3/lnDYsGHi/eBaoGpI /WK7wpdaaqkEb6E3L8ILwxtssEHnS9N5xYddyXnjx9GxY8ciuS1qJWHLqIWkhYDjqKOOwiKnn376 z372M8h144033lV/8TpOgkR5+kYS+dZ1TBM7VHqu/nb4P3R9pVb5DgWw9cILLwSbOCstevjhhwNw CnSIUjgfh/Ja2M/rL76HSpd1Sfqaa64JXcEp5SiEJDTmzjvvLHSlC2eccQauMuyHHnooogU3EyZM yHd4wl+DZhhHjhxpnHPfKI+bLZKslqjAuoRdcx1YxzTAK1C16KKLZnbygHiZZZaxBkaNGrXSSivl Jpbx37KWYZc2R6Zm3XXXdSj4NXny5H322ccUYF9kHCY2L9wUaAGAeJXiePViPjSvds2WsPY0SbOt RsvYcs1CDaMUtJJAEknEmJUcEMn9oZynEawpZNM+Yz+ykqtT7QMflPLbqTqLXdcEjSxoVTJKaGGg 0Fmpj05VcnrmxCR20pckWHIKT0+6r8BubYja+40aNWr0t9VHuSR1+khUV+6u61owy1XStTJy9aRC OSThYip+iCJC3X/W/wAwnBQ3iVBU+Iln7o1hLJYv1f9+0K7CHRWEJFJ4rssuytIqzY0B4hYfYodu hcBSY4WEtRSr3jy2m3feeYXbESNGiKw4CeWgKOwyceLEKVOm7Lfffnvvvfcuu+wixjPusMMOkGiF FVbATEOHDhWkRev55psPUS2xxBKrdH3hZG5mrLrqqvlXhAnhCd6MDgnhQjWeI7v84R1JJK2c5Wop QUYNg1waFsCSEPjLrrahkD333DO/EvjjH//4nHPOufjii2+66aY77rjjgQceQDOhKwwEv0DYDbWQ DYf762eOaOnp+t8J5r5UnvcBIA5xlitP/ZSgnHvvvddRCYTECJ6Uxi3/LCDvjSWXZjjKh782QDGS UK+ibrvtNm75lwSa/ZOf/ATRHnHEEYcccshhhx2mR8YfygCaTTbZJHetsIthRypz1q9AEV6h+rnc nBLIBr5UtytrlVuVpgxFmSDDSyuuuKKhNiO5F5XxDy4Xff/73wfEod7Ro0eDrXHjxk2aNEnDNPKY WuBbI0H5RhttpEwrIc2ztKLcKivK/TbN1jb8Z6lbkFmllnTWdmArt5EASrc7QzkNS4IRylAstuXQ /0YKqU/6St0KtKth2hNJU1VrVwMYw1U5SZ2YOmirj87fdNDRCrJqSVPpOBWOjEVp3ZohPc22NWrU qNEnVy5YUXu/Q512lzaYFZQpV8/wDSXNiHKEkP/6r//Kszl/zdvFPYGwZP+/9VdnhatIIsJMKTzl c5YlQSiXXQ2QVhcHzjBLduGKglYkkVtiUC/lf+UrX9ESkQ9aDal/2xjKiKYJpXn5ZuONN95+++1h Vh4SkfTmm28uAIvEAAtd5f0bwVu8FDWFdmkRdMkllwxmJWwHtoRegCWN4RQuWoMkBaoOZgWqsBSi kn3xxRdfrBaYQAakqfhAvXwUC9E23HBDhdAGG2ygwYqCXNtuu61IjwD22GMPgf/II4/EWz/9afVV 8ueff36+O/7a+gcWcU8RcsrLTxEeYuR2+eWXX3TRRdDnwvrndEjCbr5YwVG64oorlCmh8Lyqr67o zFpn1z8QlIwllwR/Rv6nn376SSeddNRRR/3gBz9AKhqvCzqCZfUR2Rg0g4ONdN9kkcE3cbaEbo1P mQsLDF0B+iw5uw5xltcUACZDp0yAa+g2rSVhRjIpY8aMMSOOqtRch7fksktmSl4OuZtowPnH2Yyb uIUXXhhO5dFkoSsN0MjcMDOJGmM2LRht004L0jlioeaUsbwDHFnh0CqnW09x4MZZotDVx65uxdp1 4he6krDbPlYfZdRmTdKwXAdKjyjMZDdncXY5O5HTWYqFWAZ0/UvJdgW1/kI9bdSoUaO/klzFel7I ullcXl3+QjlBpWBNSMg2YkE8X/7yl/3JPttss0EQsVDwQzwOxVNGPiAJDIWT+NvadY1OOVGJQ+XS bKsBCEx2WQJSMipTk0SvlInhxDMNmLv+t4pBFkCTqAlTBE5BPdwDWWj9WoKoUCoSwy+ohJPKi9Ui eu6gIDaJ3BITO8lReMSTvwitCtlFYhiXMtUCI3baaaedd94ZzInZ2sABbOXWF5IoDxkhIMIIZGi2 oyzCv8bn/gpukx2RBLa23nrrXXbZZbfddtt3330POOCAgw466Ic//OFxxx0HZc4555yf1b/bk18k DDCBnuuvv/6GG24Ib3UCFlQ67bTTTjjhhDy5y+tQJHHIIYewKPmwww6TgHSM++233/7776/SAw88 kBujQ8QnniyO7rPPPrB111133WGHHcCKAQlOGSskZAR0Vjd1n8o40DLLLJOvUDc+YAW+GHNAg6ty 4wpafb3+/UpTgGwUkjuIBjb3qwJMtuYidxPz4M/UGzdbu8Fo9ZpEc60cddkdPny4kXdUOdqpMRzC VVZ1VoI1RlkPVkL+vSpZ+ZrK6JD1/9X6qxwsTuvW4s/CDot0YoeTDmEEXNitfG4RZw5BEG45H3ue tv8DTfPc1wbEE67q6cDYv3//QfUXhGpYz47YFrGzFLFwY0wWu6mosxbpnpU2atSo0adSuaJ1qn2g 67X39k7HQ0PARLnb5ApbgoFdrBMAQjn+dhdpxBt/6wtFjMkYRBNs8BBOon/veje58w5ZT+SKRQmc ZcFS9Us47bdwShhzSACec8451SvgiaCirPhaQmzuTCTK4i1hOM/1Aj38RX0hVrjVeEE9AZXyPr7A KaCGIGNXl+i76KKLyrtC/Va7oI6KSPlhrB133DHvs8Msu1CJD2fBW12ED9QOERij3CHTeOWEAklG kkAqG2+8sS4oTbGTJ0/ec8898wZ9EOfwww8/6qijjj766GOOOQZ1nXjiiXmR6+z6OyPCXtDq3HPP PfPMM9lPOeWUY489VkbktPfee0+ZMgW6wSMlT5o0acKECTjJVpqFOHDDdirFUnJJ59DEiRPT07Fj xxptOKipGmz8SePxYtjFiBk3owehjKopIwMrbeRhirG1kIy8OTX4uV8FeS0tk7vYYospwaCVcTNo htGoknlkMYamWI3qNR2aYSWYbgOuBOUrk8yyemGW9uA8xAbvlK9hWqJGDtyAXZZc1l7uopHmORre Cl1l2Wi5o1miZM1bpbmbZTFb58EUiZxHTgHLm4PTgYNDkKvzrPzYpfCc6eQcR295atnzlhLFQZMw Fknk/lMSFHvScYNWhauKZFFUZxUpv73TIcZuLWnUqFGjT4Smd9n6cLmideYqFzhGV17XTZdIASCh ogQDEUI8gEEJEo6KKKKOuBVSERqDU7KEtMJDxBMhoa6UQ8qJDwW/ImlusghvolcQhxL86Mu1JBwV PocMGZI3cr5Xv+S02WabCfl5ZkRrrbWW6CvYcxCqBVRcRUK+Nv93/U8FBUuAKLqrUS3SOpJwK75q ufCpsypl4a8QoR2uqTF3niiJxHjCGXbBU+rNfRpK1YI62R0xYkShrhSowYoifKblBL8UBWIgI6xB RXvttRfoyavZuQtF9Q2pH+R2VLnVFBSzK2ELzvI29z777LPHHnugq6DVLrvsAhC32247wIRNg6db bbWVkcx42mVkAVVFeW8MbFHAS9sUi8xYxo0bhw41Xgf1FFEZUoNsSC0SIGKKJYw5ozF3FLjkXtEi iyxixAwOisr4oCUykjEaLiMDpAxLblhm0g1UHvMpxLIsM5iZVT47xsr9KgsgzMfTjGsDiuJZaMmM m3fttHSlFaUQnlYjIJNLXuvByrcOGZWQhZq1pIScDumpoqztgJfzCKDkpKMaft6/n9Tt9PyIkiVK 9ojdLqIKEnW7n/Q/kBIKV+XOlmtF/l5yUjN+XLff6OMqp1GjRo3+gqqutbW67RbFWK7sEi7Hrp5Y CvQAJrFBuvxFLi1U2JJDwokAKdKQGCO0QKvQEskuuogx7IINS/n7vuBaUIyPYCYhyNlKi1UiGRIS zARI8Szv6Kgl4ZBD7Mstt5xwmxsqFMBCKqhFhB4+fPiiiy4quAqxQasUmFsXQqO4qMwgHYsqlJ8Q q/0aqc3aiQy0jQNCGjp0KISCU2PGjFlvvfWEfHgEKdS4Sv2yvCbldgssKA+qBHXxWAm2uqYNCE8i 3cQiw4YNA3DanFe+FAUQcwdOQhXoLTe38BagyU2m/fbbL3eYwA37DjvsgIFsgQ42CjwhJJKRxS4j rho/fjzAkoWno7oTKlUjWIE12mP0NMmu3ukplFGCwtWVBuRhomaAP21QJiZTlAYrAVYacwOuywY2 yggwOgR3+Oh7HiMaLtXBqTxDtNUAw2go1G60NX7XXXcNaKZeLdm8frsO/hrJzKm1EZlT42zkg7bV o76FFkqlIS2rIs3jCaQsPAsykjbjgF6bSwn8SV6LSo2ana0CU5QTwdJKaVZ1/uRw4gRBnF/1ifg+ Q1QnYccJmN0c6lSxdzsae09Bq543k8BcO9VDsrRT9UWgE/skFAWtXBZyESDnhRPZWQyzXDE6+1WU 3Y9i77Q0atSo0adDuX5Re/+DVzoqlhwl18pEAn+w+tvUlRQw2bqYAiNxwoVV+MEcsYgfdkU1cUhc QSfiiqOyRGIMOiHIQv/2wXfY7cYeJbDlxkOCcQKk6GWbBAljgiJAkUYnoqaoDKo222wz4TaMhQY2 3HBDoRcoJIsAnEivnSlcs6FVlJCs/WJquZ+hPYmRep2+sMsroMKO9ddfXy1qtEUAeUkID4WxsEIw JXdlJDCEtJAsQkNDjQkNqFRC84RwR1GFwhWlR+t0vSce7MBt2GuN+utV1Qt34BRIQjZ50mdrF0LB Ec3jGewLseFCZa677rryIiFusoOtAmTGDR7pi4zpS6Q9SsidNtn56LLRLreRJNQIcDVYRpiotbAy t4sy8rn9YyIyZbgqFGVk9M5Y6Z2e4ks1pi5lKl8Lp0yZAuYOqX+e6IgjjrA9+OCDkZZD2qxGgxaM NoaGtxSuWHOh/bZB3lSU2THaWmhCzbh1SxIWA4sGa61pUqbpRlSkQJNoqxwF6mYm2q6ieFquslvt VgsQcQbNPPPMTqWwTjnROgmmU/W5+GH2aR6lOExTbY9anW2I7AaPNKkTAUkaVFHessJSuuNEcDp0 9quzwKq+LrVNtdqmWm1TrWLpZm/UqFGjz4LKNa6nXD39eery6toKp1xYhQ0Jl1doBbzwR0EQQQWa ACPbf6+/3pqnyzHn/MnLAbLYhthsZQRVnBlTTvBLwu6Xv/xlsSrYIWSSCCrULVJ/T1VuQiRy2yZg C35ip9gcRAgZsIh/conreSyokbYwSyLPkgJVaiS7oaukbcVdLdQ2DUsvwJnALIQrHLisWSskJOKK 3OJ90EGCFl98cc5RbntorSYpRAjHHN/p+prTdFYWJSO2lAyMAklhBQlIoYO6iWnQEs6YOHHinnvu uffee++xxx54Kzel5OUpC7ZISwwFmtHOFI6WYKhCoAxIyo2uICN78C6khXsCExoGLAqxKSQgqDFk V8lGQDdNih7pmuEy1BXG1l8uZfBZTJyO67VB0GsTanCUr1gFwiaNyeNIIAWnjj766OOOOw5dHXTQ QXqKIzUYhGmJHqkuC8PYhqu0MwoG2RqHpB1VV24rGn9bTdWATEqUlQaqGFOs1cWiItOqnQZETxVo l5G/jgAsvbNCLGwLxvq3+Mvtq3KilZMuCepm76bp2bspbtTJST3lKJyaZnuIXWud+LlrlUeBTlgq p3PQKv6d6iynUaNGjf6uVS6ISVDsnRdfcjGFWS6s+fsVAwWSKHehEElAxBapBFawiCx5IGgrLcE/ jIKrQmYUcMkDGrucSRV8vtb1+rkIJzSKpoK9bVBG2hY0JJwjLRLnxHWYkqAoRorf7KGrPAlScm5X zDrrrKI+wGK3G6JytACfRJzZHeUGEZSmSapQuFCtlqjE2gW6brlpjDQfcCMqay3W4cOoENGdClcV gpTuJofK0RLyFZvbP4I91kFL66+/PtaBmAI/OwctlMXgdIrFIQ7aE1AAUkGl0JKi0JItgkFyRhup 8NdHGSn97YRIs0CM2qbB+g6hclMzi8FI1rcpK9k1qsbTyBv/jKfeKU1F2qMZCG+LLbbYrv5a9nxV GLTad999J02aBAc1DDBBpVRqSCPDQhKaYcQyegaBMbQkUeYCzAUcI1WbHd3koI+cNclwmUSFJCO3 kGVGSUKuuBWa1C+nBjQBKDAlb5d3nl/whWAKSZRbR50+nSr2aR7tJj7dzl/Kbrc7Z9L5I4q9bWq1 tNbJnrfXtb+c9bYsjk6v8EaNGjVq9L46r5US2S2WTsUe0nK1TYwMhVCQhZCWeIljgBFewSUYBVe5 XlN5xMBTdlJOCum8rcUil12YZWtXsXPPPbcIJ/6BKsE1913KDZiNN94YEKy22moCp9Ao2iEY7CIX rvpml7RHU1WK8xIzVKFVdtWiVQEp1Wk8lpJmSWsrLvi//1d2R/VOH+eq/9WbihLChXmBVlqgnWee eVIvwuCJycRd0VfI7wz/aSEQ4WwrjTMqAqqFuoR2uRw1quVmmzLDkQrJ3RqoIerjKpIoPKSu0FWa lLq0RCKP6hSiRlXkLprdGGWRUfaapqpnbZ0sJcGYo/qi7+m4oVBIXkIKtoZZM+xknDO/xtNugBWB ZWtUyVjpbxqjWFUEBFE18LLVNdKeYFM3lpJL3jLvuVVmuBzSbMsDeoIqqyilGSsWWxa0hCaBZgbQ wFpvuVnFaI1tXWuzzTaz2Hhah+zGXPM0RkV6pINWFK7KfaAISM3Q8c/uch9IwtnkkNMqJ122PTU9 +4fL6Zw7Ve39LrGoESpF2snIU4I9R7Vf85x9Tl5N1U6enRxGPOl/1rZGjRo1+ozrT14fHe3pwCJa gCH8kdCYeGk3yp0hkVKcEzIdDT/lYi3G5M9iFCWX6AtcHI2RoA9/W0ZbEYsnN0UJ3oKueLZ6/eNx m2+++XbbbTdu3Li85F69e1V/8+Taa68tagq6QQoS8mUXaMVdgV+MVzLlDpyK1Ji0xqhLvyCC8Mw/ Lw8lZpPSWGwdVawo7igYCu7kbopwq/YAh4zJG96S4J+bW6I+oHGUXasCdoaOBXuhHGUqypZnkFFG SiIl5HYUegAiFAbSkhhtA0ARZypoEjph11pbjSl0oneRtP4yaraj6tUSbUuT7Kb9mg0vwKgBDCJH 0izWgEN8jGoGLUr5+u4QSXBQnZLTr4rshg7VTg1OsymQZ6u/I0aM4Kbx4ci0v57z94GVA7fcnYJN 1gYqskg22mgjCwYwWUi2llCeciKtcKqVxhmHMW5Q/whPvv/MkpNRIQpUtTbroAXsvMjyrm/Cvv99 chZYFrOt3ZwF5dFhOa2i7HZqevaPLtnhUbgKPAGmIGD7cK0wFhxML1BgEFCW0sgiBXa7evT0adSo UaNG3dXzas4yTaOrMBxJsEQwgEkUASuMog5cyA0JW1GWs6iDY4QZsGU3FllyY4PRNT1vfkgXAFKs 6CteCuqCpchaPY6qv+xgtdVWExQ33XTTsWPH7rDDDltttZVAWG4tcBCnxVrsogEIQKuUIxIHDrRN yZpny0dF3CjIKN47BCzUK8aL9InTQi/lbhk0URommG222ZIRYhoKlYZFsJca56m/H5wnIwiwG2jj pg2YQxYNMG4FUlnYOeRuU4qCC5F6g3SaJMzn3oxW5fYMwQJNdVTLDUL6m3qVGbLRgLRKgUpDh3qE YPjrMqMaSd4oDXBUmRBH7ZxZ9CizHEiKOtNk15BG4TDKXUOTkuFSqQJ1R190BOisWn+TvnlkNO96 lNt1DpniNeq3+PUUCXEIh5FeZGQMizFRCOf111/f2gBVQMqCQUvScHzDDTcEWylHvapQjqEIs8qO 5uXlueWWW8rIWbHo1oybstyiM2Wg3KgaXovB3LFYuhZ2/rqwzsNVljdqATFQpvOe0DRPsWh69ump mz+uGjhwoEqdbrZ22wdqT22Ivy2WymPBoFV8eopnsnSqp6VRo0aNPvua5gWxUzkat/xhSsXeU512 adECCYmgwSxRExshpNzAEH6EXrHHVnDl2flnPUm79Lumu7LLFYsLfYkKyhGhhTRRU6xN6F133XW3 2GILYU+UFXQpr36TEMghD4CEXoEZBIAJ1CLsYSChXUJ7YIHQrtmCpTBPEprKKEzyJ4Eznghg8ODB Qu/SXV8fGg5AM2oXjDGKRsoui16rJfE11emCwVFFRkN7SC3qUrh6QyQ9uUTzhG0YpHAKorFQbikx Qh90grrQTyBj0fr9MKwgEWBCSMmoQMWGDCKgwEKaoT1BOoOmv7JDDV3O7RxbeIFCyHQ4qmr+ytS1 tNmgJWEclKzvqcXIWw8hbFMsYT3wMQjqwkPKz6wZXruaza4lKFDLbXUwa4Bb3r438pqkMfzTKrsB TeKGxgAWcWbnH3tKsE5s1WuRGDTl645tRs9cK1Z1qYKDKdYqDkbG2DokOwJTsoZlmem4Gc+fB7bp rIVN1X2tri89seB73sRKopumZ/9wIadB9Zezqyg3zGJXmhpzmseCq3LXyukG+0p7pqlujelWVKNG jRo1moZcJaNuu0WxU3u/S+VZgws0uhJoRU3RNH+72ybBIoTPPvvsIq7IKtbmEH6igJfwU93XqmVX LiFKsRKAABwIe4Lipptuum2treuvbs+thbyGlfAJAgQ8EVG8FJtDDNJwBNyI+qlRkxQbDpAgDQuB 2bJrbUgIQFDYK/ChcFWIsmItiyqCZfHnaRzCc+kg6bJddTnEgTOFk9ADKURe5agLhwEyI8ZZM+IP xSQcZUl7WGSRUXbNoBAYC8lSirJNrpIxbCdd5FApWd66K9WDNoJxuY+l75HxtKtG1XEu2SlroHTf JAYyQhiZWXYOPBViGMNGOBXWGFLG4J0Zz80kGIRjyPziJFPM6BCZCLmIsywASKsypFqebVEoTXbV KUdpueFn+736dy3XWWedDeuv1Lei1ur6Dtg16390mdulyH706NF8eKIrzVCsjkArHGnxZKJtM+mF Ly25nAsAy98PuXtEOX2SjrIbeyfBSHwI0MSe54C5Vdb5gM/RaerDj364kvezrdLTbv2dnr2nimc3 Tc/eqFGjz5pytlN7v1bbVKtt6lLbWtvbqfqJg4u7UPqv//qvwi2YEGASX0UXsUfIyR0dh0SdBCEW ZJaHR4lMsicayRvnr9ZfTwU4BLORI0eKdttss8348ePzu3ibbbYZuhI1R9TfdVSCLgwSqqEGjsmN IlFQUWEptWiYWtSVQMiuOglbRyUKmmAIYbs8OxO2IYWjuctV3f+pvwQ1oTRRVtcUQgm0USypkZtm BLkMV6An3FMU0NH+QjDaQ6omleoUo0PlKKNu6oLxVIu6DCOlp2p0SJtVGpAyPrqDk9QSVFKOYjmk liIW5adGbmlhGpbaqR6J6tX1TFmGWkuMTBK2lDYoSu8MLO4ZUv8rP3MHtnKbatVVVwU9kXTQyvxy MNckgW9CuvICrMy7BAtJ5xZUbr/hMwgFkrbbbruJ9S+C77vvvgceeOAhhxxycP2DjDR16tQpU6ZY VOVLwqC8xbbVVlvlJb+N6l+V1h5VWw/QMwtMRwxCRskIGE+DI62b+m7k/dmAe5wguMfJkvOIcu50 KsZyNAmS7glY3TxtnYb+7Om8PUbsRZ27ORq1TT2UQz19YmnUqFGjRh+n2pfYjstuEuSyLoTkVSq0 kRALJsSYsJeoz55YW+KuiBux2MolPBNWENRhBwhAS4sssoioKbatvvrqAp74l28k33zzzYU9kVio BmFAgcS8JMS/BL+UGcbSJNiRmyskHdrTAA6coYMSUoitBoimieI4QERHBorlrMF6pGvKyTMgElCz ZcxtG1UYhNRiG0lnNGxJwyLtDLoFa1QUlAExoagQTD1mlTQ7hRhexQZP1fsP9WMp0xHZ1RJN5SlX SAvopPAAgdpNCofMWlGZO0cjlVJqj6Ue4PYdQXaWdFbGkpezo7qgXiBiTtHSKqtUvzBIeXKHYGwj 08pePwGuvmc1/3p0TC0JFlNf3q8iicgKcSgvYCXX2LFjd9tttwMOOOCYY445/vjjf/zjH59S64QT Tjj66KPzQ0N77713fkoIYEEx2n777W3LfVPFkiW3Rf1T31oI+/KMGHxDcAtD73TToGUKjHzQasB0 fr6mPpnaapt6qPNoJzyRXVyVRKdbUYxR29SoUaNGjT6x6rxeu7KLHLnKF80wwwzVY6H6ZXaBFgGI taKO8C9aswi3jIEM2yQYBWBoJd4L/PgGMwWthtcaMWLECvVvEa6zzjoiqziXsLfWWmuNGjUKA4Eh wTsIEoboiSY1A1Rff1pwpLRKaCw3V1AdlWdkSo6RRauqR3G1yo2KQmxJKFyZRSBDf3lqQDBORdpG EpqnSY5qFc9wibQs8Q9yGRmJdKFAlcILURGKko7SnthJmpEDhfnkzeBT6q0bW917Y0kDtAowqTFt SGsNrHQaE5zilgmVV8mqUGMNnO0fEVe1Sh1VLOeArFGFJuDYLC+66KKLdz00NMsr19+hsN566228 8cYICT9JwBrYBJ7ybxqiPNGTCKKFzPK8Ty6LBB4hJ/x00EEHHXnkkUcdddQRRxxxyCGH7L///vvs s8+UKVMmd/0MNuEwnlAMcmGvn/zkJxdeeOF111131VVXnXzyyfvttx8CC9araOTIkVYdWDQgBkEH yXIyDkaG0ZRJG3mAlXtLOXHK6VOfSR+wfLi6nWhOvbw474ybJsPVxX+kkhs1atSo0SdFLtydf0/b daH3x3p7v7YMHDgwUVZ8FXgSwoM1EmItiUBUAryEXVQhPoWxxGDRVzATOFdaaSVxdI36d11W6fgi qFVXXVVgFqH5IyrhTRSn3AnDMcJ5MAsWMAa2IvQgOmpJgIZbblwhKjhFEoPrr+3WHkVxUEVNR1Va URqsR8GXOsi2/41kAEX5RWrHFjIqSmDW2ujb9T/0y7M2bZBLk0jJGmaXUbPlNSwqJQmlKVMt6gq/ 2lIgybbIoSjtrNGrzYJptkPc0mbMpHCN+Vb9shdpHpo0JrZabjCRlqbqu7alAalFUaV8ko7YSds0 TKcyGjqlBOUYEIUvtNBCJnrYsGGmMoAFnsh0Z34dyutWPBeuv64izxZXXHFFywBmwS80NmbMmNyC ys2ncePG7bDDDhhr4sSJQGr3WtK77rqr3T322CPsBbxOOeWU884778orr7zppptuu+22W2+99dpr r7300kvPOeecY489lufYsWOhFf5Tb5aEWdMRM6ULWrXsssv6ewCIGyWTZWQs/s5/xPdxKfeu8o9C bGeeeeZBgwZN8yZZo0aNGjX69Knb1bz8ed3JXvERA/KvljpvpYQGcleDxF3pIjE7kV6sErGGDh26 /PLLi215iiRRv5BT/ZCL0Duk6zu4xem8BJP7PeK3rRCOSBADSYh8lKMUxrKNZ8BCpQQsCGGkQD5x IwlsUSTEFtABMblnAziCLMoPHimf0oAklKxJeQcLuKidxaE0LIXnHlKqVo6jfORNM3IPSS2UkeyU UaWastqvuBn5mnkqDMp0sGizQ4ZdIRl2xKDjKLDI2BqT0sgMSCgwHVdORVVd86vMMr96oUd6qlgl pNfKkc5oQzcgC6Zhk7leuv43jGbZpEvYRc95+YkbmWuew+tvWodiG2644eabbw6Adqx/1hpRbb/9 9uhqm2222XrrrdkLZk2ZMmXq1Kn5ocNjjjkGVJ1xxhmXX375Nddcc+ONN958883Qyvayyy4788wz jzjiiH322UfG0aNHr1ML8AH6tArV5UmlBWlZaoatJlkz+qvvxiHvYOVc+LPkxMm5U5Rd2wH1N1fl hAJw+ZeADV19LKoG/S8/jH+dWho1avTplssElio4FXVaJPr161euJsKAeCAwfK7+l+S5uSUUidDC cKI7mEAPEiI3iygOKURicWvYB7XEEkuIsuLufPVjO5iSOyvIo2anSkoT7VKIoJ6HXMpnUbh6EYCK QgAUNxygNFShZOFcAgR0goW8oUAZVceeQ6ku0KNHKd+WP3s4iSQiNcqVLHYdSjMobuyOyh5aUlTK pDBTT0ElcNMplvaxju8RiEJCkaOBIU0yULocrqKMA6zJc1IWA46NjJXua5K8SssraAWjSSM1no/R U5q8KUEawKnCVmkmcbH6l44ACpyCzgEsGjVq1KKLLhp6TjOUgKfNPrxeccUV8c0a9desA6D11lsP 9GxS/2IjusJVO+2006RJk3DSD37wgxDV2Wef/bOf/eySSy4pUHXTTTddf/31V1555YUXXoi3jj/+ eM577LGHjJMnT5agvfbai/HII49EXfgsPwTJcuCBB/IZM2aMZqy88sr5B4YG0JgYW3SV19uLciL8 uXIe5Q5x7lfRoFowq/O2caP/pXrOUSxR21Srbeqh9uFabVOttqlWT0ujRo0+s5reCT+9q0BNUNP4 p+O5icWeo0nkUDchrfIneOc7OrgkkCFECclCuK3wTKgoNzyE9sRpEVeEZglXwRHZCSLYhkhspYMv ik1RxOKQGsMcECQowE3VuCEVCZYkEdhSIyBwVBX8ZRdHlSMjKVPJSItDpFUqTWOKp7xRmioXlURp p2aQRDfYolQX3uokrYJWQnuU3fQurU2WiDH2bBWoCjUGZ8MxQ+ovl8+/zoOzLGBowfr7LzCoSdEw 2dUCqswm5b0ru7aq1ms+PA2p+ZJL+aaMJIwnZsrzPjiVJ795oWql+gtFR4wYoQEaYxYic2E3Dcu/ fuAGbvI6/Kb1N3qMHz9+ypQpuGq//fbDQMDohBNOAE/Q6rLLLsNSV1111XW1rr76arB13nnnOXry ySeDsMMOO+yHP/yhxAUXXHDttdfef//9TzzxxGOPPfbQQw/deeedslx00UU8uSl5/1rq2mGHHTba aCPN0DYz60+IvCDVXvEfVM6O9s5HkHL8oeKPE8o3xrUP/I/059b+96POkUm6U9Oz99T0PDvtSTf6 JMmkfELm5ZPTkkZ/RXW7NGS3aJpGip3a+11iyd/l/hYXNhKPAwEiPUARjEV6MTV3LwTjsBTq+mbX l4VKAxH++CC0ZBtcSFEScETME+YLvUmEVDhwVi8cCWcwggzFqleluWFTkE69WCEMpEDOwYswokIk Urvy1RJJawBnCleRNkfd4CkJFhlDWmrUa1v91Wtti6QZ05LkVa/a06TwVuiqqCaxtngWyahhqdGw 67suY6ngFAbSd3PhkHnRfXUpLV0OS+Gq3MFKgkJ4qahzIjS19At1KVktUCn3rpZZZhkJ2DR8+PDc 0wJSwC7jrw222qNVjLBs1KhRq6666lprrZV/VGg7evTorbbaavvtt9+x1q677rrXXnsddNBBGOvH P/7xqaeeevrpp5911lmgCkJdeOGF55xzDro688wzzz///Isvvhh73X777Yjq17/+9SuvvPL666+/ 9NJLTz31FMutt94K0eQ98cQTEdhxtQ499NCddtpp7bXX1h4TZCjyzM7atsjrP0bev6GbZR91pj9E cikqDwH/pPhn2+hP6qMMVJk7U5AJLbu21Yh3TDEjDpbINs4Wg20csp2m4tyoUaO/X9XXkw9cCGKJ 2qZabVOttqlW21QrlvrqVIUQV6WQFiYQkgVj3CAMI4nE+zwQzM0MxlBOfauoulcU3BHIBf4AU+L6 /+u6iRUluiMJRocoUZ9kodTOM+FfRFep2EnaMFf9/rLsHORFD/Dic/UP+oqs1VOxWilHSxRVpIWU NnRKIyk+YSB5I2mWyNF0Jw1WjmZkECIWdhzDWd50R2M0r1OFgUpTYVBISPmya6TSgnS5CZc2p3kp WcZwVZQCI/YUy7M0W7Gl5dLpuHTqUhFyNbaI1vx+97vfXXzxxZeoBaEwloTxNxHWAOparv416DXq 7whdv9a6666b1+FXqL/Nf/X6Gz223nrrcePGjR8/fu+99z744IPBEMbKe1dhqcsuu+zyWldcccXP f/7zO++885FHHnnyySefe+45UPXiiy9irBdeeOHxxx+/7bbbgJcs6Oqoo4464IADpkyZouQttthi lVVW0WzdNIaGor6L93nL2HrOqi5LnaaX7pTToTo9pn/iTFPxiXOjj6LpDZe5s82zV1xb0pEJneZj WdeuJExftp1ARsmVoz3VzF2jRo0+BrmURCUde+QCRP7sE6VEaFEZRny9fu0aSOWGx4L1V4p/5zvf maN+YxoE4DCSSFrYFrwrbKnBJfdOlOMof0dFdxaFR9KEJCjwZFeuIIVdZUK6Oeu30bUkUrsm8e+s i7+EbaglXVCjEpRDqVrhgRU+0pQSSCEpx6GgTCEYCfhSF/yBQ210qjVz/ft3kTSLkcwhkk45yZiE MiMFErdSV6dyNOlk5KbAGGORsKt56ZotQbdIp3RNIluHJHQ5g29qMNZ///d/DxkyZJlllkFLa6+9 dr6pYaONNtpggw3WW289LLXhhhvmZtXmm28+ZsyYzTbbbMstt8wbVzvvvPOECRPgVB4L/uhHPzr5 5JPh1AUXXAChbrjhhltvvfXuWhKI6tprr73mmmvYb7nlFkZ09dRTTz3zzDNPPPFESOvBBx+87777 7rrrLnR15pln5quz9t9/f3XhOfBnHaIrxG8xIEUd0SlTYygMY57okehrSZMoK+5a4bbtFV/LWRAa Kw7dzotGfx2VYYdWpkOic6bMSxKFsXKrMmkKkJloW0UV/9ipG3A3atSo0V9Erj5Re79WIk0xujCh BGEYowjAKEckI6ADd1DO1+oHdsAF5VDuiFS0VfOWdGBL5LPlZrfmnPcfyQGgYA0yEPXtsnPrvD/E HxwkaqIKbjIGINjhEX/V5fldmqS6IJRwG0+FpFiSUIu65OUQcVOyxoT5crSwSOGVtFbhVA5FCikM VNQ+1qXURe39HrmKMXZbuypKjUGizjZwkMvghLcKZqW1aWFRdm1TplEyUyZ0/vnnX3rppUHVuuuu m5tPY2vlFtROO+20/fbbS1Pns7/dd98dSx1//PGnnHLKSSedhKikj6m/UPTUU089//zzIdSdd975 0EMPPfbYY/fff780nAJbl156ae5a3XbbbSjq0UcfhVNPP/30c8899/zzz2MsFlyVl98vu+yys88+ W5mHHnqo6qZOnTpp0iQtgXcwS7MXWmghS1FHzFpnB7NgZqi/p0pk7VzYRQnD1rmYPXDgQCjGErU9 Gv0VZdjNRdAK7r/33nvOaBMnQe+8846ttbTwwgtzGDx48LvvvvvWW2/laFQX07IGrJaXXnopRoA+ YsSIzH4zs40aNfrbqFx9XNRc6chVqYo2vXqJPeIW3EEwRaKabQAolCDec7OLToJcgIaD4BcsQDZ2 o7AXlAnNBGjkTYzk76jsgElFhbTUgiQqAOn6bgJSeySs2soeFrFNuMUfFE/lK8fRNDJtsJuqOVNJ qCUJFkKcUe6OUHbryt/nodSu/IKJJB22KyjAWS6t0mwqiRSlPRqm1ynE1mgEDR3iUNdZdTn3yTTD NvfJ0lPbUmYscqk3w6tAAWy++eZbvP4p5dVXX32jjTbacsstd95553ylgih1yCGHHHTQQT+oZRc/ /fjHPz7ttNPg1BFHHOEQHXbYYewnn3zyWWeddckll+SbF+DR1VdfffHFF+cF9hNPPBEknXDCCT/9 6U/53HjjjXfccQeKeuSRR56oBaqkhc+HH34YjTl69913Mz777LOO3nPPPcKk8o877rh99tln2223 xYLaLMqKxJaH7hhMHUdUnXc1ekJVZEk71Kms8/bhD2p69kYfozrHX2LeeefFRmbWLpAy79tss83k yZNfeeUVa8MUA2sOLP4ecAhw24IzZ7RV55DVYp0A/TfffNNastpTBaWWRp9O9e5Vfaaj6U4wWzPv jf7Wyt/67Z0uZcXaBrzAlmCGFdCVy1kUTAEW4rcoPuOMMwaDCmpEdgkfRA7JGGggu4yBD1vpUAhJ 2OUDOHBGfJQPHWp2aj9WY4xkydFCHrb1PwWrvquCnY+WBAFdfKnzzlaamsZEKTYJJYds1Bu4UWxg y65mcIgzKaTudBv1kjHcI7ssBdTkZeTAUwM0Bld9o/7qChjxra5/s2kENDKDE4qSS14q45DdTsWu YQrXGCXorwA255xzilVLLrnkiiuuiFo222yzXXbZBV0deeSRJ5100jnnnIOH0NKtt95622233XTT TfnXf1dcccVltXCPozfffPPtt98OmJAQNw7nnnsuDqPzzjuPG8u1117LE1rxhFBPPfXU888//5vf /Ob3v/+9qGlLr7766muvvWYr/cwzzyjw5z//uVwqveCCCyDapEmTNt5446WWWkoANnHGE1HV19T3 r55oqX/9rzcCWzkUiorKCnfIbmfeRn8rVVNYT4TZoTnmmAMkWfkmSGLZZZfNoe23396uq5C/Ct56 6y3LmD1/CkrYwm5LCNNb8CwWCay36ix+bqWWRp9CmTgfE/0nP/Gc3qdRo7+wyoUmiSiHSNqlioox 16akJVzpsgssBHUxGycJ/AQLKIwSYMIBhZBssyvSk4Rgz9OFkhQSXJOOc00mlRQVsQcRKGmFlAJd VbUH8YRaJMIc0ppaXsfJ968WHxdf5ahUyzt5Ky0pfemm2CO7aY82a0agR9USGIgYk8ihIj5pYXw0 QyGKKgVG7CmZW2dGpaXA7FKOUg5RSpZdIWSQ9RG35WsallhiiZVXXnmjjTbCVYceeugpp5xy4YUX 4iFkA5tEJgm7MOuiiy668sorb7nlFnj03HPP/frXv/7DH/7w+uuvv/nmm5DI7rPPPptbUPfee6+8 IEyW/GtBJeCqxx9/HFS98MILnCGUvG+//bbsAIslDwcfeOAB2VEayQLstOHiiy8++OCDR48ePWTI EKBpmRlzPdJfc2qhZllapWYZTZrTPGnKoRxNopvYi9qmRn8LZQrMYHYBlrVhlbrUvPPOO/4AcNS6 tSTschg8eDDSojwlZOTPZ6eddvrjH//Iwaldl9RWWSQUS6NPj0xZ+QShPvzT6T+9T6NGH1n/mwtH 8pJ0J1RFdkuU6qZgVhykUYu4Ln7n0eHXa0kjFcYKoLpeaZcAELhBjEzgDyRJM3IQQV1MqbjFoUgW h3hCIlvpUkhRQEcMFm4DHEGNUA67SJxtubkVIIunLHYdirFilhqDIj6xOFSOMnZT27uuV5PSWT0K QhFQMBpITpcN1H/W/4TQuAktJGEk80Kb0eAmi0LSNdK2NDKw2E3spf2c5VKXouaaay7xyd/6a621 1rbbbrvPPvv4K//ss8/GQ4SlLr300svq76wCN3AKFUGoN954AwxRqEhgY8FJL7744i9+8Qtcdeed d+bt9auuuiovsOe+V+f27rvvhlAPPvjgPffcc8cdd9jeddddoiZuU9f111+fl9/B2fnnn3/00Ufv sMMO3//+9zV16NChC9UyJgbQaJsvrGzhWYpWYO5a2VqQWZ+dizmrtFqstWJs9MlRe2K6pmaeeeaB TbPNNpt0zVFtWXhTpkxhhNp2zzzzzJNOOum44447sRb7VlttxV4V0WqBcmm8RXPOOSdLZxWNPkky KdOal+nPVr++/WdsJ+dqbf/g1mPv2qU1a8vFoLoe9B3kM6DV26fNXCm/Ry1lQUy/oj+hlFA/tqye XJZS2uZGf/fKSoh6WqLp2acnwQ+4oAF88M2u782yxVskxlMeyYW3bKm6edX11aBABEngDz6ygAz+ dmEKVugGNG2Kqd+vquGqUmgmKANflC8dOuGJObRQXuVIpDR2iRqZqqNFduPQWb5yimR0NLmCNeGb buUoJOUkV7ug6UiZfNRYSJTCkexpecqHUKqDF/26/p1UZgFSsABfR/nwVIJxMJ7f/va3hSjgss46 62Csfffd95hjjjnjjDPOO++8iy++GN9cd911oAcAPfbYY3mW99vf/vbll1+WyNcoMD777LNPPvkk YEJI0EoWQlfgTCFYLc8QGR0lyMXz3nvvDWBJ080338zh8ssvR3h5xWr8+PHjxo3beuutN9tss7xr pakirrVkKnVfRyyw3IPMaOfeZOd9VsogFLWtjT6RyhztuOOOTnO7CyywACpy1lvD77777v7777/a aqtB7aWXXjpI7S8EDi4Ide4qexKbbLIJ/0033ZRl4YUXlitPFV1/4lY8G32SZFKmNS/TmK3as1/f GaoXWvpWe8v/dtQyLyy9ywMTW6a4Ptq3NZOP//n0afXzib39aSvsFXWm/yf6QMGNGnUoF52obarV NtVqm2q1TR1qH+g45CLoyijgiYJCOxQQ2pETWsI6uVvzla5/KijeSzByKDeiUIVoCokohBGICaAU sBBcgw6FgaigSbldFFxLybEXFViJUrLtNCWiR4nrqZo6S6DShna2Wtz4R6WQ7KYQklfGNJKUYJdK sZF0Z5mKMs4EO1Js+AN2oCvKIXb+RkPcmm+++YYOHbrSSittuOGGItAee+xxxBFHnHbaaSjn/PPP x0ZXXnklJLrtttvuu+++J5544plnnvnFL36BqCTyfQqPPvqoQ3feeeett96KnPKmVN61khGc3XXX XQ899FDy4rDo6aeflp2dA/Y688wzf/KTn5xwwgnw7vDDD586deqECRPGjh27xRZbIL8VVlhh8fp3 xDG6dSKaZkDao1AvA53Su6w3C6+9ELuU1Ri1TY0+kcocYSbrx+6pp56KivxJ5i8EiWHDhsXHkpYw 10sssQS789dukIs4W9XQ/7nnnpNw/eF2/PHHv/POO3PMMQeH1BLnRp8kmZSPOC/ceiOmfj4S/Wfo +523v/3d9xba/PFtWt8CVL19BrZm9GkNaPn0aQ3w6Vl+1z2n9z/tA40afYI1vUuYi2BupYQqREcA kRtUSKvcvmJx0XQ0DMG/sEJBBPYcDVtEKZYKpgjGISqqKaUSo3pRV4Q27LKnxhSbEqiK4V2KJVWQ 6jolV5RcClSpknNzTr8KWZK0qnUzDZNLgbqgg7kT079WwChdS+GkbZQ2kEMc5OIvuiSX3YxYualD xp+DvFqlAbPPPru/70eNGuVv/cmTJ5900kkXX3zxTTfddHvXu+oPPPDA448/DqpeeOGFl1566Te/ +c2LL774y1/+EjA9/PDDN998s0BYf1Ho5eWFLTR277333n333Uq444477Ja3uIg/aLui/pqG8847 TwQV+Q477LD9999/9913Hz9+/HbbbTd69OhVV111xIgRCy644He+8518fz3+ztogg2nojLBep3ft 5TUdpe9JxNLok6nM1Lnnngub6I033rjsssucPg699dZblkQYOs6EvF999dU4v/nmm0nk0M477/z7 3/+eMd/s8Lvf/Q7H58ZYaolbo0+nTF/v1qBWb5/qeWCvviPfGj7sD4su97s1R768xudb/XzaONW+ LdWv+sTSoW505dM+0KjRJ1suYbmdYNvtsljEiAZwAErADbjni1/8ItLKo8NyK0so5cCtcANJ1HTR vn1VAU6X7GIIBQZ0SMJu0gGsSJrQRid+UTxTQlGMxJmSvW3qUNv7g7eabDnLVcAO1eHI3FdTlLq0 PBypmzAoMcAWQMCI9N1W2tEMKXEgCW5BqzCoQVCvShWuduWTtKoByte//nXssthii6244oobbLDB TjvtdMABB5xwwgkXXHABwEJIjz32WL6VClFBqzwQtJs7T3feeSdsAlXi30UXXXThhRciM8wU2JJg xE9nnXXWT3/605NPPlnJxx133NFHH33ooYdiqb322mvKlCkTJkzYcccdEdW222674YYbakl+nEer glbz17+SlJ8JmnXWWQ2UHplZW2hlELKKIoOQbadyqNGnRZk1i3PMmDGI38KYa665rG2H9thjD3ZH w9NOEwkWbgTNd911V4lJkybxcSLYWkjbbLPNnnvuaZlBsbqG6jtIqzqatfFplYnzqbGpX+/qXatB M/6zzeiHN2l9u7XgO0MXeW/pz7f6fs6RgS2ffq0+PpWfT/L20HTMjRp9otXzKsbisliwoG2tZRdA IAPhEwdgEQEVgnyp/iZMW6wgrNZwVT3qKsrdnU6oCkxIdFOMYR2q2OeDYlQ15Wi5S6T8VEGd6Bb/ MFNQiTrZK5UmYwrpVOxFSo6kHW13r0YuUSF3p4wetOo2dCzhVLlUp96MHkL98pe/DE2+8Y1vzDbb bN/61rfyO82DBw+GMoBmrbXW2myzzdDV1KlTjz32WEh03XXXoasnn3wSTv221m9+85tf/epXzzzz DK664447rr/+elD1s5/97JxzzsFPZ599toTtmWeeedppp+XLroDUEUccccghh/zgBz/I7zHvs88+ 4pwQKNSJmsLeFltssfHGG6+zzjprrrnmqFGjllpqKWgVDRkyRDu1eZZZZjGMBiRzoYOFOzvFUpFm Lemi9uFGn0KZSku6vVPv2va0UHir54xzcF6QtJVjy2Ga66fRp0qmz6cGrIqZ6jtTrUGtXW7bvfWV 1iLvDh7y3iK9erlEVu9c1W9fzejT9k/efFJYrfbO/149yo8+5loaNZqOLDMXvqIPX3iuhohBcEUw Am1gRaLcBArBhEgCKOEebkWFhCiJ0A851KlON7vJaxvcKcpuqnOUcxgrdCURwCqFcAsklftP4kTE EmMSfEJU2e20RzEqochu3ByVEWuSGvVCS+Dpf/zHf0Crueaaa955511ooYX8TT9s2LAVVlhhtdVW W3311ddee+1NNtlk3Lhx6Ofwww9HSPlNG5h1c61rr73WLvA6/fTT87WiBx988EEHHWR76KGHYjI4 JdcZZ5zB4dRTTy3vUfHZb7/9FLv77rtPnDgxd6o233xzULXeeuup93vf+97yyy+/9NJLjxgxYtFF F51vvvm+9rWv/Xv9TxDMrJE0jAY5t6m6LZIsm6htmo4+ik+jT5Q6pyzwROEkykWj2C1+22IpCSdX dbj+gUJZki6FlPIbfQpl7nxqYOplliX+pXXA9QfsfPOOrf9sLfLWIt9947utfr18+lf3rhwe5GPm q8lP3lJCr2ldIOqS258Ozw/YOz/xKZ7Tsk+jlkaNPg5ZV/WfkdN++ziqV1+l9n6H5CoXU7EWQ6AW oTeCL0WogoRkKiREjLJQoSuSYEmuZI9PVJdUFdXerz2j9n6ttqlW29QhxhRSlFYBoBqiKumR3vUc mYwGu3HjI0jIqMDkCmxFQStuyhFUxBsO6jU4X+z6EvwAFoIBWFBm6NChw4cPX2655VZcccVVVlll jTXWQDybbrrp2LFjt9122wkTJuyxxx777rtvvrcdJO29994IaZdddhk/fryjgMnRQw455KijjkJX J598Mq6iPAdkdEgJu+66q9IQ1ejRozfccMN11llHRahu5MiRiy+++AILLDDnnHP+Z/29/BAwrKzl etFtKChDkXTGJOlO8Zmendo7jT5hmt7U5JQvk95tt6hn9vgUuoqS3ZmS3W5Hi5p18smS2Zj2hOSA ia7XQzVtX2/t/MhOu9y7WWvW1pA/DvNhpIGtf/CpyapP/aZ7V65SwgfRp52Oz5/76WxV56e2t0tu 1KjW9NbD9OzT1PRKcBGsi6nUtk5LnUen56ko/IEw4EuABogEQSoS6Xh6GHHohKGkhXaJqBsSUckS PiuySykkGZM3iaIUUhTA0jwkNGBa74LY1an0S/tlKbVT0FAiNXbiWrqZSvkDLNTypS99CWB9/etf n2OOOb797W+HsQYPHrzIIosgLQm7Q4YMGTZs2KhRo77//e/DLFS00047walJkybttttuiAoqSUye PHnKlCn77LPPAQcccNBBBx1++OHHHHPMD2uVH9JxCI3xlGvrrbdec801l1lmGXX993//97e+9a18 oRei0jAtLAFvmso4dBucjEzSZaC6+RBLUdvU6BOpD5mgHLINNweSohASew45U5KgLI/sdq6N2DsT PdWslk+JTJOPeaxewOrTt9W39c3WtvfstMW9Y1vfbi32yuCl/zhsYJ/qyxmqd7CqL8maqdX3CwNa vWfqNSD/ojAFzNTqPbMCelefXgPqW1396re6SvmK6D8DNpupJfuM/ap/h1jdTx9QVd23ZWX28tdx v5bVyLPdnn4z9JtJyt+6Kad3b39A9+3dqj5aW78LVqv2/+iyOv+8BZpeNPosKouBuu0WTc/+ccll 1BXZhRjKBLaEc0wDR6ggFxap6aj98vtHV3kOSHaDWUpTeOCJ1Ji6yFE+kbSqHdIqjCU8dLtVRXgO AAAYKElEQVToa78Iwa6Qmp3e/1eTFT11QVtKrvpTS5oxbpqkef/S9WM4s8wyy1e/+tVZZ5119tln n3vuuWHW/PPPv8ACCyy88MLoZ/HFF4dBq6666tprr73xxhtjrC233HLs2LHbbbfd9l3acccd8xvP uYMVzDrssMNg1qGHHgqqdthhh0022UQJq6yyysiRIxUI2hZccEFQ9cUvflGrEhQzO1F26x7/GSvk o9iTiKXRp0iZPuq2+yGKZ9Q2fag6PZOI5X+mj15OPKPsxh5Nz95TxfMj6s/1/zRId3xqQJmxT//q DYKvt3Z4fJ/d792l9ZXW8i+uuOxzywGeyu5/FX/161/9y4bqBla/1hd8Wr1QVO/A1hda1YfjTF1I FHuoSSED67r6tNmsXXsffxxWFzTH+7W/DKKuqy1t49av1WdgjWs27XnIP1SsbI0a/Y/VXk4fPLHb plptU622qVbb9EFjN+Vo3IqKPSpG7BJ12jsVO5pBAAEamIJR/qnjVS3qTEfhKugQygnJgSrlYLvO Sotgk0OkuiR6Nqzs2vKn+ORoZ5mxRFVlXYcklB+80xeNBFt5GQvufPvb30ZXiy222NChQ5daaikw tPzyy+dB4TrrrLPeeuttuOGGo0eP3nzzzTEWbNpll10mTpwItrbYYosxY8ZsttlmW221FQLbeuut Oey6667Aa/311x8+fPicc86pFoOgPWmGbZpXVDewrbapVttUq22q1TbVaptqtU212qZaxdLN3uhT oUwftfdrtU091D7cQ+3DPdQ+XKtYutkbfRpkynxqwII0Fef8V2u72ybtevPE1iyt1hytSY9v25qp F+aZsTXIJ3/bVf79Wp9vDfCp/3Fhu5jqDa1eM/RqzdSn9bl+rX6DWoMGtvrN0BrQrzWTzz+0/nmG 1ueUUd144lW98Nev1as/3Ko+vVv9eymkd59efWds/bNPn/59qkJtoFfdwvZHdttawawP3M1q1Ojv QJgA9PhTB50grfrGUKX6VlFbsXAgQObkRTPBIJL4kEt2HPirorrH1fXNn6WK6sZUrfpWV/vho10+ qauOC5XaJU5LalEFf7lIsQoBiF/84he/+tWv5iZWMGvIkCHAaOmll4ZZo0aNWmGFFQJYQCovY+23 336HH374cccdt8cee+AqDgsssMBXvvIVcKkxKtKS9L1UHWN265ZW4hO37OZoo0Y99ddZIX+dWhr9 ZWTifGpw6d+7VwUp32xNeGSf1syt1j9Wd7O2umNs31Y/n5l6f6F/a4Z+1TeO9qtYDB7lPlP11nsN PT61xV+F1R+GAype8yeitVHddaoPxquqpdeMsvVSb/Ud8TN+fsD/lza0VALh5J+x1RdrVbYqb59e vQdVLNfyJ3fbM59avRyvS+2h952CYp2f2Bs1+ttewlI7de6W8F+Uo51qH+hSyKCn2oc/tINx6Fap tOwACKAQDAJq3TArshtCIj6cZWwX3aF2uXVT+fDkn6KQWR5lRv9S/27jLPUXus4555zzzDMPxlpo oYUWXHBBifnmm2/eeefNW+c85VWaYlPLNKumdMe2vd+lNIna+13qaWnU6G+oZkF+CmXK3v/0rm4G zdra9tax/QIss7XGPrrLP/f6PzNVr1/5W3NAr1a/fr0HVQzU/mIsnz4+9WtRMte5+lUw1bZXP104 oLr51adfn9aggb0/16tPf5+qhKqQviqdsdXvc62B/aoXs7i1+s/YLplc0/u1+vXv1T/fMt+3ytB1 9Qw7peUdIPXher+vbUOjRp8s1bG+Unv/41a79Lr8duqDdXXbjTqNdY62KiKb/qu405Ms5d5YdXut ljRL7rG1S6/LL1nsJh3Fob1Ty27xl+5bfwvX9JrHXj/59Hff+6qLrDS9XI0aNWr0keUClY/ryYAZ WtDnq62Jd43t2xowY9/PAaxtH94eMfXtP2MbnnoN8OmfB3L121ftrx7NW1W96pfdew1q9ZlReZ+b acbW51vV50utPW6bUL2fBabqe2C9q6eBMOxzg1r/tPh7C8/z2jeXe3f14a+v9N3XF1vkzSWGv73U yPdGtapvPK1vfA1sDew1qG/1htbAQa1BuafVZqp8Si/K56Mod7IaNfpkS7zPNopxemo71WqbPlQ9 3bAFdZaQdBRLpwIxOSphN4qlp9rZOsSYjFXFPUAqqrO23QJnnfZOh5RAcSBZ+tdPCXOobe3SNI2N Gn1mVJ8Nn5oV/ulq7TT0gdZLlk9166lf6xutnR7b4fOt3j6t+Vob3b9Na6b63w/O3LvVv8IjH3/7 uS610aomK2jmM6g1k0/lP1Nrud+sNPQXSy/67ncXeWehpV4buvTrw8bftUfrK2oY0Orbf9hLS6/0 1mpLvDffou/M89/vfXf+9wa3/rW1zw2HbPTLrVrfqd8Du32n3a/dvfV/6yeVEK3GrLxrVWGd5nag Va98FWp6EWOO1h/drT89pi0OydWo0d9IWZnU3v9T+pPOH72obpIRi7R3/mKqm1+pvf+nND0ASiEf cjSQ197vUJWtgwWLT4xJsMfYqNGnXdVy/+CJEEtPtQ/3UPtwrbapVtvUQ+3DHYoxR3sqPlFPy6dM H2i9ZNenV5+B1eO8r7e2f2gHPIO2Wl9tTbhn1z1u/kEFOpCmX+8B9SO6XtW3K+CdGnhqKqtKqpin f0Vh32xtfv+OS7638GLvLbDKCyv5VG90DWqhq8n37jLkjfkWf3uBkW8vNvQPC065Z5/Wlyt46uVo 3YYZWr19JCuE+lpr/MM77XXDXq1/rwlvUKvfwOprId4HrC5s6tvq71O1rHwCTx2feGrk+73Poa7u V59Gf8dqr48emp79L63U21Ptwx2anr1T8elUMcahKMaeah+u1W2XoEnopCi5qL3/QbEnS3Ho5tlz N85F7QM91MlMJJ2K2vs9VJxTftLTUzeH7Nr+L+2NPr36KLMZh3hGsU9Pcfgonh9FneUk/eGKZ9Q2 dWh69p766J5Rp3/SnzKhkhpMOqQjPjVq6NSAAa1F3/ru8PeWGFi9aN4b/Uy5c8q4h8e1vlE/A+wH cv7BpyIqqNMXrbT69f7n+ssZKs7yHzLb887tKmxqfa5vr3+sXlev7uXP1Or9udTS/tSVtoeyhz2Q NKhXXwUu9sbiw/44fNf7JqO96s2sCuZm6tfnH3o53ho0c3XnrMrUv2+f/jX31Y35QuXWt9W3d7+q 9N7wbUA/NMghzane5mLvqtGnUaO/tXJZyUlBMVJ7v0vTNP5Z6llCdnva/xKaXi1/rv2ja3ol9LRn t9PeaWnU6JOv6S3X3JTtXNL5w6M8bS//NqXbsi/vKZZE558infd6S7pf/SuKxYd/8nIoPp2lJVFa 0lOlqE+0PhywPtf65wGtzw19fclFXh7ca6YZqvfWv9La9a5JYx8a15oNsQzo32tgv9bAvq0Bvepv EJ0x3zxav64+sP+AagD+o7XLPQe1BvapPjPP1OrfD+x8nt24IZ4ATT5dQ1bPQqV2S7oaU/sMqv6x IToa1FrhN4uv/LuhrYEDMy3VzPivmo4+/apXx/w/m3beGQdoAWnVwPpVscrdp3/rH+qvkFBIn3Yt qbRRo7+1qrOg3kYxFrWtHfb2/p+jds5axdLNXlSORjFS0jF2Uzn6EZVcUdtUq22q1TbVaptqtU3T aUnU9qjVNtVqm2q1TbXaplrF0s3eqNEnWR++XB1dY4013nnnnfdqvfLKK/vvvz8eEldnmWWWU045 5e23337rrbfefffdn/70p9/+9rdlAV7JaMvziiuueO211+RiCS3lUIApLztKFEvZHdT1cwgFrYq6 AVlPfcihT7Y02yeoUaPMUm+utuw7q8/U+tz/1+tfW99sbf3Qtls+UAHWjK0+Pr2qp30zydG3xpl+ M8pd/7vC+l8R7vzsVq05qqJ6w7Da8g+tQZ/HQUio70cbo7SnblKvCo8G/J8+fWZi/3pr+zu2XuK1 pRZ7ZXirT99e/frP0Brkk/e9/k/vL8zUGvi51syV5XPVa2Gfaw3yAYUDWEKC2l51s08v+QJj6XWq a9SoUaNGjT6LEnyBTnjo2GOPhVZPPPHEpptuutJKKy244IKMDv3kJz9hf/zxx0eOHPnAAw9grDPO OKPOXd1bSgnS5513HrepU6dKx+JQVLnWRQGmpBnDZ5TaZUmuKGlbnkmXcj59+vA7WPX3IPQd+c5i i708Xxs+jNJMrT3umZI3pVgGtgbM3JppQC+evf+p9Y8+7cH6Zmv8fbsddPNurX9r9RtUf427AwMH ytK7PyibYYb6dlNRWtL5aR+I0qrWgIEDPp9/q2inmp5vtna+d6vJd+7U+o9WRXpIqf3Q8J+qT/0v HM1hPzPVtzUAL365Nen2yZPurgDRZ8JT24341YiVXllp23vWVFS7j+26GjVq1Oh9VRHj03utb9So Q1nJQZxf/OIXCAknfeELX6gPtm8p3XHHHW+//fYiiywivcQSS/B54403Ci2Vc+HKK690aMqUKcVY wKgNA7Ulym7qLSUU/CoOLEnzLG6fCelL12dA9bXsAyfcvUPrvyqc6j2g1f9zVWLSnRMqoMk3V2Ea 4CIxoyy9+w2aoZe00ZultSe31kz9Z/j/2t9W9fmKfoxVPXd9+la/EP2+utGVT/tAp7ShYt9BfQZ8 ofpC+N4DVKfSFd9aYcTLw0e8sehy7w4bf9PWrTkg1j/O1OvfFn5vmfneGrrceyOXfG2Jkb9besSv hy703mJzvPedEW8NX+wPi458cYVlX1h+8Hsjv/vusls/tnnutDWA1ahRo0aNPsOCLBTKWW655V56 6aVXXnll9913/9KXvvQf//Ef7AGsQjkSyy67LIp69dVXs2tLCuFw/fXX//73v7/11ltPP/10Pq+/ /vpmm22Wo/PPPz8LTZw48be//e1rr732xBNP/Nu//Vt+kyqH9ttvvzvvvFPi4Ycfnnfeeffdd1+1 ILkTTzyRj/Lrxn7GQrLuhDZ6tyY+sFf1OrkhrX55cAafZX+/zFK/HdH6z9bkm3Zb6Q/LrfzKqFb/ gdVXNGCs+l5VHxlna23/wA69Wv188vtmKW2m1kzVA0KlDXofYKkbXfm0D0R13vyETvurSluDeveZ 2SpQkuIGQrxvtsbcvvGybw4b9odFh/9x8OJvLLDEH+cZ8d78i788eJk3h+13++Tq3x7iMzjYr/oe 1C+0/unzrX/sVz03HKQd/evX36uPnffb1ahRo0aNGn12FGQJYK2//vpvvvlmWOfdd99FWmuuuWZ8 at/WIosscsABByCe559/fvTo0cmVx3zZXnjhhTJyOO6447bZZhsJRa299toODR8+/I9//OPbb7/9 61//+sADD7zjjjt4XnDBBf/6r/8qr7p4OrrzzjujK+k//OEPzzzzzKGHHorS7O6zzz4KSWslPvGa DjpMo/Xx/EZr27t2nHjn+NZXAMnne7dmrvgD0czeGvfYuHnemHto9a8Lqx9jHvvsNq052xiEwvgs +vayi/9xufYzu+rFqJkHVj9EWL/V1WvGf6h/P6dnvdNAq7SkLhlY/UN/fNbHB9nWt8IGtHoN7NW3 V/UPGKu2obwvDGj9I7NPn1af/r36V2+HVV9DX6fbDWjNMGOf6sd0fLCZg73qp475pMZGjRo1atTo M6eaWKqbT/369Rs7diyUAU/rrLPOGWec8c477zz00EPzzDNP27XVOvroo1ERn6effvpf/uVfOm9f ZXv11Vc7+sQTT3znO99hOeuss+w+9dRTyh88eHBen584caJDG2ywgfRrr702cuRIoKZYOvLIIx1a dtlloZijY8aMsXvCCSdgrEsuuYRb3dhPRUieDjpMt/Wzt7Z5ZKuJd0xuzVbhis/ne89Qfbtnv+rT rzVzn9aM/WfszdD6cmvfe3dZ+tUVhv1uZF4t3+H+ca2vAa3qq0f7AJv6h3SqH75p9au+Xqtf79bA P/HPBNpKm2v06dO/X5Wu76XZ+PSpHhnW37zVH7H1rl+6x4I2g3q3ZsRw9WPIf2z1+j/td7OqLyXl Mai6B6Yt1ZPLPtWNOZ3rx9gAVqNGf21N7zrw59o/ipKxZwnTs0fTszdq9GnUNNdz3759F154YYhD yyyzTB4O5gkdynn88cfB0E033RTn2JOAQQ7ttddesXzzm99MIdKLLrpoSQeVQlGrrbYaSw4ttthi 0nPPPXfudeXp5NSpUx269NJLpeVKyZ8J6Ug4oxre2pCv4izGbp8cAit9Wku+uvKw11cd+/i46m4W upkR2swAevpVvwk9Q6tv//pTYY1Mf9aAfWCIO2vPJ8V1M/5Zn84SkoilUaNGjRo1+gypxNM873s/ ttbQg5ZGjRoVHmLJdv3113fonXfeSZYcDYRdfvnlDuVxHs0+++zxlB46dKjSkFOpwiFaddVVpXOo AFYOSSt8ypQpDl177bV25S3ZP/3SkXBGNXTvK52M2kd55lP8qzej6mdtvVoztWYYUN3p6j2w74BA VfX+k0+dZWCeHH5ktevtkL3KkHrTjHxi6WbvNHZ9epbZPhT/ZGzUqFGjRo0+Q0rsI4S06KKLjhkz Jq9MzTbbbMAI9yy33HJ2N91007Fjx/77v//7gAED5p13XnYAJFdevZIIbF100UXsZ5999pe+9CW7 66yzzuuvv/7mm2/269ev3BLLVz/MNddcCnnjjTdWX311u2+99ZZDGiD97W9/W5pFum/fvvvvv79d JdfNrMT+mVDAIqjxURT/Oss/tmb8l9YXZmjN+PnWF/r3m7kCrpBKDVh55ykvPrVan6s+yfjJUXr9 SWtVo0aNGjVq9DGpE1m2337711577cUXXxw1alTuGz377LPzzz8/qHrkkUfefvvt448/HoeddNJJ iKe8FJW8eVB4zTXXAKOXX3559OjRjL/85S95XnvttQ4tvvjiwaZLL73061//OmxS/gsvvJC7Vg7R d7/7XUQV9rIbaNt9992lAVaqoKq+z5jyynl4I+n2gelpUH0TC1kNrBM+fXu3+le/b+MTQ/tpYt9B 1eeTqs/mdDZq1KhRo797FWRBNvPMM8/DDz+cp3W2YGvjjTeO2/e+970//OEP5RC3//f//l8OyRgS ogsuuAAMvfnmm2hM4p133nnyySdnn312h5ZYYgl5GZ9++un8W0VHd9llF4c0wK6jiyyyiPScc85p 9/XXX887WAcccIBDV1xxRTxJ4rOmTsD6KOpf//4M5+orD1p9BvSfoSar6t1yn5RjoKqx6rxXlE+j Ro0aNWrU6K+i8u8BwdCYMWMmT548ZcqUFVZYgaU8BFxmmWXGjx8/YcKEsWPHfu1rX5t55pkDQJES evfuPXr06HHjxm2yySarrLIKeOI/77zzOir74MGDYRO04qYEhzbddNOUIK/d3XbbbbbZZrM7yyyz TJo0KewF3UaNGiW93nrr2f270IffwaoRs1e/XjMP7PuFvtU3S83Qr/pXeYP69R5QPRDMd6/XIBWa at/Nyk4+H5O6yvvz0LBRo0aNGjX6O5F4ncSgQYMATcGm8gQwN6iyjaXYYwyEdQpFJVEOLbHEEnnR Sjo8l0Jmmmmm0oD8onOhrlJIUfH8+5UhqEahf7/qUz8W7IOsaqaqMKet3M2qv4mq+k7S6mcL3/80 atSoUaNGjT5WfTighHvwDWwCN518k+9bL2DEJ252JSqPLsVY8qZGuwsuuCC6CmAVhagouYo6C1F+ +SnoaerDO/U30p+JMvrwEbsRT0Pev1f1+4VVnl7V7+xU97w+MIZdbWD3STqfj6LOXB1K7e2dP1cp MCV/dPVoQ6NGjRo1avRJ0/SCY+GhbqBDAwe2/5V/DhWHTgaytdtZOEsORQ7NPffc55xzzrnnnhtL ubOVjFEsUbIzlnK6kVxRt4yfZdWjVKmNKdP7GJBsy6dRo0aNGjVq9NdSO1p3AUp750MVz6ht6tD0 7D01Pc+PYk8ilr8vpf/UfvFpeh+Dk235NGrUqFGjRo3+WmpH6w/CStvUQ+3DPdQ+XKttqtU29VD7 cK22qVbbVKttqtU21SqWbva/I5UhmKY+/GijRo0aNWrU6K+jJiJ/NtVMaqNGjRo1atSoUaNGjRo1 atSoUaNGjRo1atSoUaNGjRo1atSoUaNGjRo1atSoUaNGjT7F+iivuschnlHsnZqevVNx6On559ob NWrUqFGjRo0aNWrUqFGjRo0aNWrUqFGjRo0aNWrUqFGjRo0aNWrUqFGjRo0aNWrUqFGjRo0aNWrU qFGjRo0aNWrUqFGjRo0aNWrUqFGjRo0aNfrbqtX6/wHTc4rBoPIyBQAAAABJRU5ErkJgglBLAwQK AAAAAAAAACEAFYC6si0MBAAtDAQAFAAAAGRycy9tZWRpYS9pbWFnZTIucG5niVBORw0KGgoAAAAN SUhEUgAAAyAAAAJYCAIAAAAVFBUnAAAAAXNSR0IArs4c6QAAAARnQU1BAACxjwv8YQUAAAAJcEhZ cwAAD58AAA+fAQ2YEzMAAP+lSURBVHhe7J0HfBTl1saDCCJ2KanbS9r2mt62b3bTE0KHUELvVRRp AqIoiGJDQbE3FAsg9n693Hv12vWz90YnpO/3zJzNsCQE8Qqo8D6e3+uZM2+bIXP2P2VnoySmQt78 x2hScyGsXfCE2tFH/OPzOVIPWEQwADs8zowZM2bMmB0f6+zz63jFO9rRe+hsbUc7es3O1h69VaQd e82/sgGw2oeYMWPGjBkzZsyY/RFjgMWMGTNmzJgxY3acjQEWM2bMmDFjxozZcTYGWMyYMWPGjBkz ZsfZThBgFUZYu1V/ukXOjaxdBWbMmDFjxuykmszIWaT/1zdh8sKcI/0TbcLQgrWr8JvWrvlxt98B WB2f6qfv2bWzdvgSGe+4lkxY284i60RaZ3Ui44JFVuDMEjhkfERs5qytPhwE229jW/NDcWbMmDFj xux/M/qsifywl5sKBZMZvYLJTT7Bfm880jqrExmPtMg6kXZ4tUPzb7PItZx11jYyHmmRdTq3QyPy uyu89yLrUFdt3dKOpcih3d7xE//42u8CrEOoQU44wsNKpP9HjPqJNAKgMOJ0qB9eyzuR8WM36qHd oLCOWy3sCmbMmDFjxux/tkjAoo/8NhQ4BBltQPC/xzuaULOdUVxYe8Q6kRZZvzOjah1bdYx3NKrZ mR1eOUyl/G7srM6R7SQA1rGjA19TXyXSVkgs+VJrQZzBLDLbZGkFIkuO1OiSmz1KnT/RGJQbvBKt K8GcL7E5sc1Sgy8+1am2Fau0PqXGK9M51GZvvNUZY8qXafxJ5tIkbXGipijWmh9nK1CkOXonW/T2 gUpNiSjVoTT5Raag2FwUb8oRWfLUmlKY0uhWGFwxZq8oLahKzdaaXdHGQLy1JM6QJ7G6YkyOeKtb YvLKLH5pcp48tUBiq+qdWqi2uuXGArklT6TPTDaUKVICYnthb22+0pKvMOfJTG6FxSuylsabi6XJ XqUW7JUvszl+9/5pH2TGjBkzZszCV03ajCMApSko1fnw4chFTE6FxS1JsdSFQk28tbQ2NLfUw4UT wmJLy/5QKD4pPcnsm7d0XUsotHvf/gRDodgUlNjzxba8eZcs+PqrH+qaDjRzrRu//+7L5bfcZXYV xxkqY3TlKdZKcbJv3uXLv/tp34FQCF19/mP9uBmLVbr8VIunj8nb1+yTGYJyY5HE5o03OeU6b15g 9NbHHw01HsQcmur3L1n1gELvSzA7pHZPrMalsBVLjEGYsEWw8MaaizAx+vRPMuVvefGt+hZuTtiY Fddfj7hY51Hoy2Takrvu38TNNXSgKVR37a2PKw1elb7MXzG7KdQCo/5F+Kw3e+Xo0FCIT2pYjM6V mF0hUdn7D516sPFgY0uj1BoQmXzJ9tL4ZIfMElDai+O0RfG6YpExgMmoTCUJyR610WHNK/uxft++ UMvlK+5T6AI0Z5q/8M90HO13A5bUVMSZpVRmLZPaq2L0RbHGyjhTlcRULTJU4S8mQeOQGh0pmUGx vjReUxStLZNYB6gyKnsnOxPNRcnWkpgUr8xcGp9WGWsr12QP6a1yJ+rLgVNxGaV9rIE4U0CdU52Q EhRrimWWICzOVB2tr1RmV8RbClXGSqmmRGrwJNqL+hpLYCpzkUzvT7BXXZDiS0ovxB9ogj0YbfIm WMv76oNqW0lqZmW0qQQmM+cCrWSmgqR0nyzFl2gojreXxdlKYzUBqblcbOwXr6vooy/vrStLtVUA +yRmZ5wu9/fsH2bMmDFjxuzI1gYiZBxgKUzFAJq4FKdE71NZA2KdS5/t3xMKgac4qGkNNYfCdpCH pl2hUEpmoVRfMG/FbU2h1q+++xb0AMASWx3jF62qbwwBnQAxsP0HW9Hql8aWG+++T2YtkdtKpUkF k2atOnCwubk1tAs4w1f7aW9o9MQFKk2uyFossZfKLSV9k5yq9IDC7neXjvrXh7+gMkiusZkrdzeF rl//mMLuxYej2OiD0edjGFN49AlvrLkIZMNRi96baMwDYGHyMIDdB19+qTIXKk1+pbFUnFr4+Tc/ NHKr6mEEWEp9sa9iRmOosSnURIAlNnthbYDlhCkzivtq8gePmP7uxz/xHTeJTB7UwYhAOrk1yM3N XCG1VEqtwQSjDw1T0sqVhrzbH3h6b6jxQKjlkqUbQJAnAbDahzozupUm0uWo7R5r4WXFo24cMm9b 1fTHBs/aWjPv2bGXPzNjxevRBrc0vTjBnN071aoyjPKWLy8au6F20bbZ1z0mzRwgNWB3++I01a5+ i0umrB982UOXrnlSljZAZSlPSPVbK+cHJtwwdO79M655Tm6tjteVKuxlVt9I7/CbB854aOrKzaL0 IdFJfrm5UmYLxhs80eb+vlFXVU14uPay52av+ofINlmWUi5NLnMOvH7wjIf7zdg6YPb2QdM2DZ7+ 6ND5T06+5lXwExAwXoe/DI9Y41YYCy8yDsgadEXFhPsGTt80fO6TYxY8M+P65xfesUOqDUo0AboG xgCLGTNmzJj9caMP8rYPdQ6wJLrCJHsFsEZmLhYZfDJLMD4lN79klCM4yF0y1BXoV9cSOtASqhw8 zlk01FU8LKeipk9qutLqmbn0ppZQy6+7f1Wnl8XrPDK751vwSGvox19aLll+Y0HJ0JETF338dT0Q am9zs7NybN/EzBx3vyef/Tc4ac++utkLls1ddOW+Oq7JE1veUCamSS3FcTqfPK1EYg1KNU7Yqlvv Bg+Bw9bfv7WouvaBJ15GbwdaQ6OmXZFk9SYYvRILfTgeGbCAfYQ7icacLS/+m79MxVEj2FGiy5Xq 88A3alOgDtPmVh0EYK1et1mpdyn1QW/5VAIsmSEII8BSGgphcqMTZnANWHLzI19+cwDzbw01tLTW i00uqcWToPcqbMVSayBW55JZKxMMJVJAi8Er03okqa7qmsnYnAOhhn2hg1dce58kuUD4t4AJ/0zH 0Y4RsML7UWoOKMx5En2Wwbs0OGrjwHmvlUzZXjnl2aqpz42c989JV7w3fdWjMdZKiT1flu6QqAdl OeYWDL1j0NztS+98tbehHHgu0bt7q6rzSpcUTrh/6IJnV97zeoyxDODVW5mj8833j7ql/6wnltzx eby+WGIuF5n8BtdgR/VtleM2Ld/4liSjNl4fkFpKQUignz6a6sKaa4qmPjZ8yStLN7wVY6pJNZck GYIFA9YWjlhfNOPF6vn/rJ71xKBLtg5ZuG3ksueX3Pp6nHFwUka1SB9UWn0Sg9NQusIx8jZvzZbK ya+UTdoyYNbzE655cd5tb6mtFRJdEP9UYu4hOOEBLFi73cKMGTNmzJgdk7UBVhizAFhyUwAff/ik k9mK4vQeqTWYnFWGDziZLjfZ5lGbCuheXrZ/oNLsleqdIpMnMatUbfXPWHxTKNTy888/yvQ+mMSY +2so1NwSGjR4slSXnWx3q0ye/qPnffH9rh92HXRVjUtMC5QMGPvrwVBjS2jjPQ+r9Fmwx7a8ur8x 9NPORl+wv9jsBzDFmf0J1oA8xZliCjz7+j/AQ0+99ml2cKTc7InX5D2w+XHg0Ztvf5didMvsgRid gz4fw4wSAVjcXUtzEW2p2pBNgLWvvrm+hbsUd8WaDWpLfordf+eml+oaWvcfbG5orW8ONV1322Mq g1Oh93krJhFgyY1FRwSswPBZO/krfB9/+gtPbo0JBgcYi5uMBfX9cXq31FoWrfHJrF65zZdk9mW4 Bn7x4z4AYn2ofm/r3gVXblDpXPgn4Cd/6N9F+Mc6LvZ7AIt/JDzJ4rwgPlVkn5VZeb1jzEOeCY8G xz3kr72/dPSW6onPjVj02PzbdsRYCmKtjh7nW2xZNbkD7wqO3bz8zjeijf3UZifs3Hh/clptxoDb iiY9tnT9c721AbXZHaNKU6RNzSpdUTzusfk3fwH8xD46X2RKTgum+64PDr5v9qpnYoyDlXYAaUCk y1PbfedL3WbX+Nxx9xZfsuXSm7YD4GTJGX1EOq1nSbD2Lvek5/LHbisac3fZhPudtXcMnL913JLn Z6/eccVN2yWmyjhdrsLutfa7Oa/mrsCo50vHveIcfnfxhEdHL98+++YdamuZVM//3ViCkQ/Cd9gt zJgxY8aM2TFZ26d4+JIJ90SNwSExu4FNEotPkV4SrXVGa3OlNq/a6hZrcxKtzr2h0M+NobzimujU HIXdj4+k6BSHVONeuPLeUGto508/Kw1+LCotud/VhQ7Wh1paQ/c+8UxlzbjyweNyvJVJ+oJkkIfR F69z+6tG720N7a4LDRg2SWHIl+vzSgaN2cfftnOXVMQZHbBYkw+MlWoOJhn8z7z2xv7W0KYX3gVa KUweEN7y1avqQ6E99SGJOl1i9cjsPnwcw8JbFAFYQEZ8btI2ArCeeuFfAKzvf9n5xTe7GltDz//7 vbhkg1yX8d1e7j7mex9+eqChrinU3AZYHm/FBNAVARYsErDoFmFwxJxP9oRuXr8p11VJtwhBUTBQ XYKhEPsTJrOWiIwBlc0tMeTJNDnbXnkfk3/roy92Ne2qC9VdsmgdNpNn3PAD9cI/03G03w1YWrPr /N5qacbMvAE3eCfcUzpzk73k0qT8ifr8ywsqrnMOv23IvC0r7n5l0Oy1F8UZ9WnF9qp1zhH3L9/w eoJloFyTqdBm9ZZ47QXjs/rfWj5l81V3vhJvqkD8ovgUhXGMp/Jq36iHZq/5WGpxKdN858drUuze dM81gQF3LLjlud66MkxGbg3K9QA17/nx6QXFE3NGPlw258XLbtwea+6n1ub1SdAr8xblDbrdU/t0 YMLzaZ4FYu3opILL8wfe5B728MCZL1167VaJaeB5YoPS6vGMeKh04lPBkZu9Qx/WeGYkO6daKxZV z747WlmQZC3HQNEpBfQHFN4D7XcLM2bMmDFjdkzWEbAS00AAfpmtsE9KrsRSqEwvUaYVArlkhvwk u1emz9kfCu0OhdI81QqLW2p0SA0+lbVIm14+b9kd9XUNu37drbYUJ9lKRfr0oVPnNYM0WrnbcCCJ 73ftfeOtd265fZsvOEbGfT2/MDhwzB7+lp9ck622FYt1niRbPvpHJMdfpM4uTjC7xJaAPK1EZfLE J2U/+MSz6OfrXxunXXplqiWnfNDoT77+AZ3vawmlWFygnASwYGeAxT9azj0OZSoM3yJsDX325TdP PvXart2hL3fud5RUFQ8aCbb76df9mzZv27P/YENzaPXtjymNHGD5KifSQ+70zHf4IXc9PvqDBFh6 1yDvkJkakzPX1a+xEdNsidO7Y3Uu7oEtA0DFB8BCQ4W1VKLPkZvyZ1y26uf9oV8OtA4bO+27/T/V hRrnL9+o1IW/S9j2L8L96wj/WMfFfhOwCCwOAVZiUtoFF0oVGTMK+q8pm/7QkMu3Yv+eI7YnpASM ucNzqm8YOHPz9JUvzLnu1QtjNakWj7XfjZ6x98+7/qV4S02iPifJkHuhKFufNSiz+ubA2AeWrHsp wTIgxeKIkRtT7WNdpYsLJz48Y+37YktBvDH33NiURIsr07+ydNjGS258ItpSKrEGEzArrSfRWnyh xJITrMkYfFv/S59ZcOtjMWafVGPoLVWmFl7iHn1D1YwHRy7ads6Fyj5xuotU7sziKXnDNnhq7514 +cMpWePiUnNtnoH5/TdWT3m69pIn1OnTz1aYLtZkxpr7w5IsxXIdWNiNMwba6rYrWGTtdhEzZsyY MWP2G9YRsGB91dkKW5E6vTRO74nVuWUWf7zOqTQWSDTZSkMe3SLM8PaLT8mUGwvi9QVSi0eidc1c fCv3DPvuPRcnOsXmknhTnsTmHDl62i87GwFMnNGzTU2hr74+WFA2VKzLLB8+EoAFGFFqMsVaf3yK R2XMRf+76loLywZgeiKDN8Hoi0dpyJeYnZPmXLkHXYRCTU0tv/zyC5z9zaG9jaG9oVByujs2KT05 rdMrWNzHJT43+XtwAKytL/2nMRR6/5NPL5t/3YG60E/1TZMuvXz5DbfubAp99sVPCxev/GXPwYMc YD2uNLpleo+7YkIDPa3Ff/6KLG4YPY+Fz2VYtMETa/Il6QuyHFUtwKtQSGYrlViKUYH7FqTJyz1p jV1tCUq0WaVDJ332QwP2yU13PKC15X6567u6UNPCqx+IUzn+coCl02fGxqkVadOySq8aMGvL9Gvf SrZ58KdwkThRYUhPK11RVLth0hVvLLjx4569UizZFfrK6wPTHpuz6pVY4yilLjfJ5OirzssO1gJ3 iidvWrzutWjDAPwZXSTSatLGOEsWuMbfP+2m9xPM+fiL6a2wqa3eNP8K38Bb567b3MsWiDMVJVhK sAcVpuJz4zW5RUPdwx4fOPONeaufijdWqU0F50QnqpzzHDU395twz+yrX9OnZsT1VXXvYzHmDc0e dJd/7GNj5z2Y5r8kLjnH6uzvH/LAwMnbL1nxhETfX2o3w+JNZTC5xqvSF4pN+QkGnFUwwGLGjBkz Zn/UjgRYAZjMzL3vQGwoginMQc4MLrXZm2rx7KrnvvGXFxikNnPUJbU7JDYwlmvmlbcAlb7bvTvW Ug6Ltnhibb5UY36KIW/Y+Jlr73jwmRf++dlXv7Y0hVqbQ//96iuF2VwyuD8gA9SSbMhUGYrk2sJk s3Mv/+VEb6CfRFeoNHNP4IBLxFYXTG3wLbzqroO7f249uDfUWtdct3NXHcdnu0OheK09xeqRaXI6 AyyJuQgm0joRB2Bte5n7FuE7H35cXDzqv//9AVS3ev2dT7/xTzgPb9o2YNDon3fV1zVygKUyeQiw MBCMPn/jrW7u1Uv0jUKLGxZvLZJmlCs0jhzPEIBmY0soVlcoMoUBi8AOu1Gi9yVanavXP4KBvvy5 2VVUrdanf7n7xwOhlqnzb0+2ce89+GsBVqop66IYudI2J6fkuhFzNs9b9abCmKW25J4Vo8HOtZRd 7Rm1fuzip+aueU2syLSkl2YMuMU/7oHaK98as+LtUYufDY6/W198bdagdfmjNvkmbll28/NiQxU4 updEK0sfl1VxRWDsw3Nu+Ij7rqbBe64sRWbLNQeXu4fdesXaf0QnDVQYquX6fvHGXJnddZHclhkY lj/ivsrZzyy8YavIWKHVunr31uhdS7xDbquY/sCMNW9KtGlyQ2bXuPSk3CE5VbcHRz08csrtzpL5 F8qMqVmB/JrbymdsGrfopUuvf7eP2RFtdcVaixLSSuUpxWpduVifLzM5aavbACtyz3h5i4wwY8aM GTNmR7ZIwGr7aKcP9UOfsHL+hZlKo1Ntdqv0eUAi7gqWuyrJ6lUYHBJDqdJaJdO65l5xG1b9sL9O mpyVYnaPnbNyzrJ1pWOmiCxZMVq/xFIqMVdlFE1dccPtdA1MZbX6B9b82sr5+cHaRKNfrnEF+4/C 4i+tocxgP5mtCKOr00sT9B6lvSRW40rQuDVZVSVDZs1YdMvc5TdPmHf16ts37W4JwZKsfrUpoNBz m9ABULhtkdmLo7XcqzHV9kKFIf2pl3fQFazcygm3Pf5mqLn+4K8//rxrN9hoyfV3FA+d8Ouu/S2h 0LXrHgZEiuwlmZWTuEfYmw5KzT5YeAcagaHFMlMBLNFeGpNUoND7c/zcJmAbk00eeWpeXHpVX2uZ JL0i1lwk1hQlWvup9Mb9rYDIljff2jFn3jXzF16/v5m7i7rt5VdnL1x8pPkfT/vdgJWizenVN1Gd OTOv8tpRC56cce0rKdmVMakOhaUmM3CJvWp9yeSttQu2jV20PU6crjMFzcU3u2seCk7c6hv7RNH4 ewNj784ecKurZqNj5KbAxK3Lb3lBYuynNmT3EqVI00dlViwIjH1wzg0fEGCdL9UorPkEWLOv3iKz DU9I9cuNJfJ0V19t+sXiNGfJuLwRd1fOeXr+9dvijVWpWmevPhqt+3LPsJvLpj868Zp/irV+tbXs /MRye8mlOQPXl07aXDN9vd074yKJrrfcaPAsLOi/xlP5SHDgE8Nmbhs6Y+uEq5655OY35fpima5I ZnXLbR7aagZYzJgxY8bsjxh9hNPHedtH+yEo4T5i+IelYIkWlzg1K9nsBEXt456RGiDV5qhMDpm5 OCbFnWIPXLZiPcDiq507tXavLDXrlbe/2RsKvffDLxnB0qSsYrHJJda5MMrs+Usb+DuGUo2hqH/N rkaORa656V61LlupyVx/32PcZbC9rfnB/lKjS2Jw9k3Jllo88BPTAouuvfP+p/5x/YZH05wVydZ8 cYpt83NvovnWV9+PUdnkBi9nh70//dC2JBh9IDZMI0aTqzZnbXvtP02h0LsffZpZUjtx0c2h+rpQ cyPoqr6pdfjU+QCsXXvqmlpC19z6EACrr96d139KcwOGauoMsOJTXYA/AFa6axjq/dzQqNTmaW2+ eENhrM6HQZVphSpjQK7zpZgzsPkYHdbcEqpvCB1saaFFMN+fDlhk3C6ji4F6o7tPtEaWPt5WtGDA ZQ9PX/va4Gl3BGtWF1Rs8A64J6v/w9Uz/1G7YGvBwDUX9zJabRUZFRu9NY95RzyaP+h+16Ab8vqt spWs9Ay/vWDEg8FJT61Y95LUVK0yZFwsSpRnDMuputQ//r5ZN76rNPhh50v0SqvLElzqHX7L4lue STBXYl9IuK9f5iVle8+52OIOTs4ZubF87tb512+PN1Yn6wou6puS4r3UWbPWO/GxkVf+S2kZl+Ff YCq+ylVzu2/CQ64x942cd2+ccfBF8SkXJ6TKTFVm55hc9/Xu4K2Oik2Vo18smvr4mKv+pcoowx9H dGqOyBi+gkV7oMNuYcaMGTNmzH6HtX2cR36ohwELRkihMOQnWd0ybSboASBlc5Ymp3sl+hyeNrzA r7lLbwQ3fLtnT6IuX2N233D7Y3sauZpf79k9Ye4ilSlTbcxYve7uA40cSXz0xc8pxixHYfV/Pvjm QEtoZ13TuMlTa2rHcpDRGnr6pbdz3JViTbrckJ2U7lNYnDJ9ji6rcOPDT+9v5b4zOGLctBST/bFt z2EysLFzlyeleeTWwgS9q+0WIbcVkdvCvyWBe1upzOpNNOc+9uw/wHlv/ve9jOBomSUYauUexg8j jiE7OHDMDz/vbWwJrbjxPg4i7QH/sJmNjY0tLS0dAUtiyed+SMbAsalY4870jcBWwxJNTklKlkLv S7GVaDIdYq1VYy9U6ArkmvQ9TaGdB0M/729paAntBdqFmmB797fWN/75gEVgwRntSo0mLzo6VZkz Kb18cfH0TYMXPjvm8pcHz9haOGRzYOjjRRMfL5u6Zdgld6hyRwOwbPbKjMr1vpGPDJj+lDlwrdEx OTF9VKyxxlx4ae6QuwLjH1ux7hWpaUCiPquPKCUxo8ZRNd834Z6ZN/2XAOsCsVFl8VgCy73D1l2y ZnOcuUxsccvT/PHaTKkpLyYu3+GakDvqropLts1f+2ycqX+yseDCmOSkwnn5I693jnuyev4/Rs16 bvCkp0omPB4Ys6lg7J3BGQ8Pmb0xwTpcrctVaXOilSniVKM+o8ScU5FVcX1e9U2Fs550Tn5kzUMv x2B3W4LchjPAYsaMGTNmf9joI7yj0edL230SL5BCaXaKtTnJVgcBVqavSmbOh6nSikQGtzg1Z8HK DVj1/Z4Daq0TpkwteGzrf3Y3N6MyPb0EfGlo5Z642tsQmj1/jc7qTzQ4xs9YhlX7Wlr2NB7Eqn0N nNWMXyBPzVMYuW8s7gmFJIY8hT5XbSoYVjsNdZp5Q2+wfa2h2+/fHJuSAQjrk1KgTC+lb/nJjIW8 0bZwps4si9E643T5YpMr0VrwxEv/wbh3PfwE99Ivrefd9z9t5O/TvfafD8WaTJW54K13v0D/169/ TKnPl5jdGUXDaVy6nhfegRGAlWgvEes8akuR3TX0V/4XhJLMLs4MfkliPvYMNqR0yOQUuzfJ6ucf aHMrDI5EY06yOe+LH7850NqwbMWtSalZf5ErWGTcH0Fqambfvmp13vTsfiuc4x9zjHu0dOwT3mEP +gbd4RmwPnvwkl7mAQl2/3lJmb16m9LS+9nKVwfH3Td95QsxplGxGmeC3nNhoi8pd3jWoNsCEx6+ ct2rYuMAlT6vl0iXmDGioHK+d8I9M276LzgUgHWRWA9UNwdXeIbffvmtL0Sbq+PM/l4ahyqzMFaf 27tvrq9wRu6oeyou2Q7AijcPSDbmXRiTmFQ4N3/kdY6xT7knbPMNuNM/cGPBkA05A9blj74pbfC1 CWkD+5oqpSpXir5YZclSW7MTtMnnimIT0kdlD1iqq97gmbrtinXPSWzV9F7dtj/6druCGTNmzJgx +0PW9qEeCVhcXGFyibV5uqzCX5tCv7aE0n3V3DsajI4YrQtYozIXzrvyjn2h0Dd7GnW2cpXWn2wo UaT4V9582xe/7N7TyAHWwWbui4Svv/P17MVr1KYg9xIpUyDZXrps7a0/HGyu4+8bfrcrtHDFbWqT P9VeLDEX/BwGLGeK3S/XF6SYHCMnXPbxl78As2Bf/7R/9W33Z7jLwCKAEqmlgnsf+BF+i5Azsdmv SCsGDvZJypEbCx59/i0Mt+GBLaiWlFa6fNVtmCEw6JKl1yfZvRJd7r8//H5fS2jVbY9iXKnRFRwy 7QD/vom2/cNbBGDFc1+3DIh1Xrtn+F5AZCikNnvFqXlJpqA4yQHeglWOujQ2OU9mLRGbgnJrkdQc iNdwPzr85Z59WLvwyo3yFO4Z/AiLGOs4GQCL+6dtF+1gVIe7iGUy5/aNVkjTp2ZWXO0Y+4Rn4taC frdmFK8x5k22uWboA0OjLZ4YQ4Y8w9m7j9lsKcusvi4wduOCm1/ure0nN2QqjFkXqXM0+f2zBt8S mPjAsnX/SDAOUenyeyXo1ek1eeWXesbfO/3Gd5Q6j0rvvUiiAfyag1d7hm+YcNUz01a/1NtQlZA2 pK/GIbUFRTJ3nnNs7sj7KuY+O3/tM/Hm/gRYKb7LHDVrfRO3OMds9vW7xlG6PKVgut4zp5ehuo9p QKzFF2P26qw1Dv/smBScFgwt6DfN6B5uKl7pr73bOeY5R+2zl17zTLx2oCqtJE7LXQIVNr/DbmHG jBkzZsx+h9EHeZsRlHCfL9xPCpqCVEdt9Ut0DoXBYcmvsDiqk+wB7vXuFr/cVppgKFRwb8gMGHJ8 dldJnNKjNpQr9GXxiWAXh1iXbs4py/IMtGQVZrsqFGY/YAgM1DfJKTIGUnL6SwwF+rwyi7M8JcNn cw2QGVx9k/O5Qa0Bg3uwOb+/GuCSUiDTuuhB+CSzx5pXYcsvhwH7lGa3yODjf+OkQmTgrmC1Ayyy OL27T0q+yORLzCpP0OYrrT5rXlmyxS3Hluq9KovH6uxn9w6gb5LJza401wBLPvfwvkLvwQRiE3NN +WV2dz/+Aa+2XRcBWApbcbzOk2SvkBmCZmchTKL1qsxFKmux1OC3+itTcv1xOh/oKsHkl6eVxOp8 IlNQZi0Tm4r1zlJNflG02sH9SFH48pXwz9E21nGyYwQsMq6mTpfTp49KnD4lp/+q4mmP9btkmzZv rNg4INFQrNQGRGaX1OaNN+YqM7wX9DJa0qrSq25yj7j7sutfijcNS7HnyXT2cyV2TW6/zIG3Fo5/ 8Ip1b8YZhyr1jl5ikzp9eG7ZJa7xD0y98X1EYBdLkhIt2cbgta7hG/vPfXr8VTtGLNwy6eqXFq9/ WpxReW5vo6d4Qs6I+8vnPDf/hi3xpopkfe6FfdUpnoWOYbcUT3qibOqWvpKcBJWT+1kiW1BsrRBZ ymP06cpMVx9pINM9beglLw6Z+0LVtMdh3hGPZvW7q3DC9sDEZ2YvezRBU9l2cfL37Z8OQWbMmDFj xuwIRjhCfhtgcZ8jUoNHrHNJdW7ODD5Ygt4Li9P74w2F6vRS1JdbclT2fJUF3FMapy1SpfWP1WeL LQWqtFLuVQsatOWaoDex2a9ML4nRuWFgFJE+KNZ5ORbRFwCYZFav2ORKMAaAIEpLYYLGobIWqW3F CejB4KcfdQbbRafkya3cI2IALJjKXsn1w191o62g1zSEzRaU24vk9uJ4A4cv3LPwOjfgKVbjVKWV iMz+PqkFcXqn2OxVpQdERmec1oUtSrKVyA3++GQHnASjL07vOQx6CLDMBbB4rU9mLk5ICcQl+ZU2 LKYDMZWGcoAdhk7gfg06IDWWi/Xg0XyY1OLBZsamFKlsA2JS85V27pd8OAKjmf91AEuTmt+3T6ok bVJu9TWls+4etWJbYkZZTKojUeuBSfUBubGIfsWvd4zNbK+0l60vHrflsjWvxxlGqoy5cl3Wxaps fcGA9P43+8bev/CWN2KMQxWG/F5SY1Lm8Lzyua7xD0298UOFLk+pz79Yokq0ZBiDq13D7/aOebxo 0raiSZuGL3xp4e3PJbtHn9tXn+urya65v2z2c5dd/0ScsTRJl3NBH1Wqa4lzyG3FEx4Zt+wfqeaC RH1OapYzQWsVaT3c+0Vs2WJj2vmSPKW1Knfkg/7JT1XNetU3dqtvzCP+sZuKJtwXHH+vOLVQZSoT 6Qu565+/c/90CDJjxowZM2ZHMLqCQn4YsPibbnTlRmEshMlNAYneJzYUAS9k9uI4gzfe4FKkASPs InOa3FYar/cnmMv6agOidE+0OT9OHxCbS+S28gQDd2ssXueJM+TJ07wJRjdMYqiAyXWlMLE2R2bI V9jdCYbceENQYimVGl0KCz6+uefKucs/hsIESxEszuyXcr/kUxCrd8qtQa6CHjPn0A3WBljcO9YJ sEQmX6zORdfbQGncE1pajxobwr8CNMFWHGsOiO1BkS0Qoy2Q2QoxVoyG4wfuR+q0XrkBPZdw77Xq BLDw6cz9QrapAgilTnOL9NlyXYVMW46uRCYPzUqqK5cbKhPtTrkpV6zLTEpziVLKxKnlANCYVO7r a4fQ8EQCVvvQ4UbQwFn4IXdDUa9oa7Kp1JY7xF09q6RmgcReHm/m9heMqqkMbrnWIU/MlqoyDVmT sn3zqketUpuHKHT9ZJrK3iK3Ib3GmjO2oHDWgOErU4yD1bryC6Kz9Gn9zVmD9Z55FRM2SLXVopTK 3tEZqbrStKzhGTkjTLnjsv0zdbnTMgrnlw67VmEafvaFGeaMkTbvFLtvamDIUrGhWp02pGufTHX6 IJNrTGbR5PyKmaq06lhNQGYtExmL8FeIf0W6Vx2v8MhTiizZYzCH/ML5sJwgZ2bnFKV1eIK+Umru L7FVxZvKaKvbdkK7ncOMGTNmp5Ed9tDxUa2zmkfv4ehrj8V+bw9/fMTja9zFHu6zhnuSiXxAmGAE BJERss7ikUYVOtb8I/HD9x435zZMofkfakXWsbeOFtm/EIkwIiFaS/vnkLXFD+uwnVGFyB7QIUra irb5Hx/7TcAiw9jYjxxqqHX+i2Kt58dZL0ywx6S4lTbuB6sBvyJrMUxmCaKO0uCVaV2SpFyROvt8 iTlBm5+U7ovXZMnMubCeccnnJqReINElaDI1GT6VuUCsSb9Yqr1YknR+vLKXMVeSXRivs8itmalW 60Xx8edEx54fl3ChIqVHvPx8lTHWkCUyZcpsuQqD7SKxkl68JjWWyUzlcakBWO8kV6yWe5NsSk5/ sdEvMvjU6WWYmMjAgbnSmC5ONV8sSz4vQYk5wM6O0Z7VN1Vq8XDfKbV74o35scbsBEueyJobZ8pi gMWMGTNmzE6O0Ud+JKwcDgdhAoiIHwKLNmg4VD/SOqvze+JhHBGs3eRhbfHO5t+xz/YWWYd6OLrR rNrmdqhtW4e06pDfsS05h8//+NgxAtYho4fmxDoPNzP+yXy5rVRqKRbuH3MRfsZSnVuidYkM7sSM knh9nszqFpvy1Rk+udkhMxUoLF652SPWFiTaChUml9rKveRDZswTWyuidcFEe4lE7zVmBBWaXIWu IBmVTYEEjVvCX/kEMylsxan2YlFyfoLeA4KmEtOTW4Pw4cRpHTKLP0HPTYDuHPOv0/AqzAVKi0Oq z4PJjQUKEybjVFjcmKHY5KA7tTC5zSez+yTWcLfMmDFjxozZn2v08f/XsXbT+01r1/w3rV3z37R2 zX/T2jU/7vY7AIsuBsYZCuRpfrHZK7Nx5BGndQF9xDqv1ODnH4hDzUKJpVBqDaCExWmLFLZ+cdqg 0t4vNtWToPOH7yWbKhK0xWJNqVRXrjBWSHWlMkOx0lwmNpUnGEpVlvLYJI84xZloDqqMAaWhUKov SrJXSc0VYmOZwlIZlxqIVTtT7JVETuqMYJwuX2ELgKuAU6o0DBogrgJUgbFg4C0sYiy1pZ/SVCE3 lMmNJehWrA1gaIWpFIsKIyZTLjeUc/PRo47wqPthu4IZM2bMmDE77hb5wS9wgGBCtb+sRc5TmLZg QrW/iHWcW6T/x+13X8GKt7rFaT6p3Se2esRGD5CFLrIBs7hn8UyF3PcX+G8WJJh8MLHZH2/wAMgU aUGpzSuzczyUoHdx1Yx+lb1cbAgobMUJei8AiLuoaAtyfGbxqNIDcrNLYXFLjQ6RLk9sciGIfuIN LpRye0Bu80nMbpoD9+41zuFgKF7nhmGqIgP6BGbxT+Txk4cTp/eI+FUwuoyJTrjrVfw3KbjXxBs8 3BOFOq9EV6gwFVNDZsyYMWPGjBmzY7ffDVgJJk+cwSW1chexQDbc1x31XnpvPYywiQBLxJsyvShW 55BYXbH63ARDrsTM/RK4zOpGW/6SEs9D+gLADRe0cO+dEhl88ToPSpklCEedXkb3ItEzARz3zU9b kdRS3DfFhQj/fBUQirtlCaM5YDFOi1G4J6iwiBIRlDJbIeBMYvVwb5SwuCRmp8hYgJJ8udlDJjO5 5Saf0sKuXTFjxowZs8OM3dlgdiz2+5/BsoFgfCKDF2BETzsJQYrT5SL88YF7OPTRc6ZKK+X5ppAu HXE1+ZcgSE0lMnMpqilsxRKTl/ttI6NDaeWeNwd1Sax+wJzM7ovV5yeYnGKLm0iIu0dpcccBgzKK 0C34CT3EpDpRElQBs5T2ElAXfJQYkYbGPBOM3EtmE4w+GBCNM1OR3FLSNh/utWmEaLRFtIHMmDFj dnoakQRKLqu33U+Btd27aG+RdagVWWSfx2LH0razOkcMRsY7rvpd9sd7YHY6GAALfyW/4w8l/E4L o1/FXS7ivponMvlgMksARn9z4aNL74MBXGTmYmIvKf+8FD0aRXfuAEAJei4OtJJZ3TD6jW7EgTgi U7HYXBJvKJRaSySWgKjtzzoeeGTyJ1iK4s3hx+oJidAn5sBNib85yD/5DkjiX4BrLYzTOrAosXq4 p9ctPrHZS33yj4UFYNxvKlnQlY+/nOaV2zzcZa0Oe4AZM2bMTh+jrEsmfD8r4ltaRzaqGdmWrGOf kSasPUqdo1tn/R893tHaVTuitWtyHK2z/n9vvKP93h5+b5zsf2sVaUev2dnao7eKtGOv+Ufsd1/B +ruYsPtOwk5kxowZs1PJ+LPfwliNE+ecClsRf3rMZVSpNRjPnVRzz4HQJX86NcX5LZ2rw5HZCuMN Lrk9kGB0q2x+ka4AvKWycg/pwhQ4bdb6ZYag2lpGX41KtBcBxeJ0+dw3uI2FSksRqiVo3GpbiVjn jdfhDDmoTi+L07oVtmJYnN5Dv8GPOaBhfGqB0hIUad0qa7HCHETPUn1AZSmFg04S7aVysydek6e0 ekS6PDobR0lTRW/onD9Lj/yYaHs814Szfe5KgYL/ajyGUNuKUWI4uogQ0YQz9lnDrJ2dsoDFjBkz Zsz+Z1Onl8qtQUAD6Cqe/21dODGpTnooln6DhSv5Z3ABYagA8gCL0B0J7nZBG6Yk6D3c4xb8l4fA QBw5Gf1KewkACDgVk+pA2+SssnidEz1wvQGDdNyXlhDHHHjC474JLjb7JRbQG/eqbkVaMRylvViV VsI9+8Hdr+AeCMEQ6JOAj25Z0jfKVWlFmBJmjjr0YzL0DAkMDNdu23njZg7gw2xjkx1gvqS0UsyN +uxQmRmzIxgDLGbMmDFjdpiBqLiHJbgfoeMe/ADlgGMAMSpLqURXSGAEDAIPpWSUSvT8r6PoCmRG 8JMfyMVTSAAsBYihq0RgGsAQeqZuaRQQG+9w30+KTnbJLRjCFZOaDxICFYFv4ICrYjUFUiuIKsg/ 18E94CEyebAIp0+iQ2zguIo64R/DDT/XwQGfvZhf5ECQDBViNdxXqciHA87jnwAOb3g7E4ASrejS F8bisLJDTWbMOhoDLGbMmDFjdpgp2r63RBexOMdUKNZ56G2F3DeBDBx4AblAP9xbBvnfgGu74sVd KJLoglJ9kdJcAiADl/CAAjTxAJWoMvCIekjKrAAD9U1yqtMqlPYgoRUsXudEKURkFgAZ99ZoLILD EoxudJJkr8J8QEj8FSn+0VsjNxmgGM0HQazFlJS2MgActgvURYSHtcSRmEbktkeawl4Wp/OJzYWK tBJMMk7rBpZxW9ehJjNmHY0BFjNmzJgxO2QADpAK3Z7DokjrFOtcMqNXZQ2I9IWxqR5leimYI1bn UqaXyNOKRWZ/vNEr5t4sHYjTc2+TJgKTmYtV1mKJ3pecXsY9tMQTEtAn3sDhEYdB/DeQ4rm7gYHk 9PL4VFdMqhP4ggkI3EOQRD6CbRe9uBt8XE2DPzbZAWziI9zbpMFVGIKudbX1wN0WBOrFJDr7Juer 0koIxbAWeEfdUp8dDatQMyaVGwJkRg1jNSC/9jWZMetoDLCYMWPGjFnYgB2weP5dzXL+yW6gldoW BGPB1Fa/3OhWWLxSoyuBe1+0J8HolVoDYrNfbi+K04KQHKmZZVKDR6pzK8BDqQ41qCspT6xxChei uJdCW4FibkTk1sLoxJxEe1FfZZY2szwlozw2mXtoHUOrbYAzb4LGpbIW0dNdMr1PbSlSmYMSrUdu 8MMUJg+mJNLkY1bomevc7AW90UNa2AQOzrgHszwSrSs1vZRuaML4W5lupYUbBWOFv/keYfxdzsJE UKC2QG72KK2+mORsONg0/oF97puSwk4TjFpRD+1WMTsNjQEWM2bMmDELGwGWnH/lDccQejfoCk5s ch7IacCoCStvWr9m/YO33LN5/UPPTl+wOidYAwQBTskNXqXRWTRw0s13P379hkduuXsTZ/c8te6+ rakZQbnRSb1J+FdDy61FMalOcBV4BasSbb4sf/+rb7n/+ru3yUzcE10SgxPMhJ7t7oELrr3rxnu2 j5pxpcrkURhc4tQ8lOPnrFy7ceuaOx65Zt39iTaPRJeLzrkrbfyFNxH/ADsoB3SlsvjASTZHxdqN T1y74QnQIf0SLurzv9vBtwr/QvBhdAW78e4nbrrnyQxPtTg1S5tRqDY7lWZ37awr0ZwznqXadl0h jFpRJ8IuZXbaGgMsZsyYMWMWNgIsONzzUqAfk09h9sck5Sanl4yetXJvfV19a/OBllBDKPTrwdDe 5tDb/7c7yzMw0eRW6Ao0FsdlV1yPVbCmUKi+JXQgFNrbGjLmFilN+egHvdFrHUT6QoW1FEwDvkm2 eaTanIe2vsJVDoWUZqdYm4NSZXHJDPn9Rs349OfGXc2hNRsek+vzkqxulaEgyey657GXUR+2sylk d1WoLQ6VFUTlDYOOpSRBx1EOB1gmh8KQnx8ciMp70L/VJ9Y7pEZXuL7eTe+JEACLIImsDlNqDhUU DUo058u02QNrZ3/4bf2L//5SAdQzcTuHo0Z+v4n53y+hVgywmJExwGLGjBmz09Sk/BuhCAjaDIsc K8hsRfEGD0xmciqtHmfZ0M9/bQQ4NR7c9+5nnz3/j398+e03TaHWppbQtu0vKYwBmFzj2vrSJw2t oQONrS+/985L7/73tX9+/vIb/wfWAfHE6ItElvIEvUtuLUSH6JZuMmb7+j245dVQSwhWDwDS2qTp xXHcD/NzfU6YdElDEwdGExYsxKziDV61zj9k9KIf9v7UEGra2cwx1j/+/ZUyORuTV5gDcdbCeFuA ++V+Uyn6557xMudK7A5Pyah9zaH96N+UK7EGxZaASp8FIyBT2PrH60rVphylISvGlCvN8KhMZVJt kMNEAFb15HijV27IveW+LZjm6/94C9CmNjtFpqDUWtI31YF9JbKWxpkEUDuEa/xO5oCV2WloDLCY MWPG7LQ1Di/a0OoQFkitQf538X2KtGKQULwmp3/tjN2toeaW0ISJl9kKBiRZAv7y0Zu2/rMhFKpr DkmNLpjaVPDRtweaW0N33/tEksEvTSpINebLEu2pOf3ERn/vVH+CuUyVVhKrcYp0BSobRvd6B079 +Lv9gKSmhuZQKwdYan0a6Crewr3hU6xxL1h0zcGG0C+hkNVbBI5JzKoQqXKXXXv/vuaD+1vqb9x4 797W0MH6UEVlbXxKLiwxqzxG60w0+nO8w0dMWTj50pUzl19bNXaKN1ANWkJlIBRALcHoGzfz8pkL Vrj7T8V+kBrLE7TFRf1HzFu6asS8ZdH6TEmKV2UoAk6BIDOLaxIMjjmLrn397c9AgT99/8usRdeZ c7ln3mGJ9iIV90gZdpewDw/tycP3NrPTyxhgMWPGjNlpbQQE9DNlhAVAEOCCxBJQppdKDE7AUGG/ WmBQXUvovk1PB4fOi052iZM92d7RgX7jveW1CaY8saUgOKDmhwMtzU2hjz/68okn3372uY+vuu42 b/GAXuocgIg8vTreVMq9BZR7F2ihSOuU2YKDpi7fGwp9VxeaNHXa/oP1wLVUU1as3i22FKpN/mRr 8NHNzwFx3vt2b4ImPcFQKDIGLNkV739eh5pvffhRYdXgr3ceAPbdfc9TyRZvktkTk5ytthcWlo54 9uX3gGuwPa3cbcRntr8IgKsLhZLM2SA8pb34k29+xdol1z8o1rkSUv0qS/mKG27f0xx66/s9Sbk+ hd4PQ5PmxhZXxSi11b2/JQRrAQi2hA6GQsHKGmwFZ0anODUHOxB+G1qRMcA63Y0BFjNmzJidtsa9 cYqeK5cbOQMTyE0cx6gzKgFY3A/jgISM3rzCwe99sbeFu1x14JeW0DcHWp584b9Dxs5TGx0widUT b3TMXnrVnlCopRXc0tjEP4YFDPrnf/8vKT0o1jsSjEWxukL68RmUidZi9F86ev6Dz+yQmQpKqwZw 9VtCenNOgtEHvEs0edOdA778amdLa2jj5leT7P5YnVuRVuKvGLW3met51IQZ5tzCJ1/8Fxp++e0e hcGVYg9IDR4A09IVaxHcVde6+2BoV2Pol4OtQKXW5tDOhlCyJQcklKBx/N/XP6OTBdfepTR7lcZi mS6w9Nq1ILC3v9sTp89QaH2JxiDoCg1zi4aKNNkH+DuYoKvmhtad9SF/xQjsK5HWjXHVZm9SWnF8 KvejQAywmAnGAIsZM2bMTls7MmBJzEUJhkIADRgIeCTSFZhzSgaMmv3he/8Oher3tbQANUAnB1pb 3v/02xHjpsmthejnqpvu390SamwNvffRxw9sefw///dhPYisKbTmzicTbb544JGtKNHiU5k8KBOS cxRpxQlGr8hYoEr3F1UN3NfEMZnGkIVBwVhyba63fFRDI4gtVDliXiL/QqzolIIX33wHGPTdT3Wq ZKvUkDt98XV76kN7G0I1U5fKDC6FrTi7ZOz/ffsLZvjeZ98PGDFBYcwbN2fZ9z/ubGzmCCnFnA3a i9fkffzV99iEy66+TarPUxgDYo1n+XVrUeHdH/cq0vIBWEqdvwWb2dSaV1Ebp8tXGfNXrXsIkTd3 vJNo8YhSspXpFQnGAHANVEe/mcgAi1mkMcBixowZs9PaCAjoFiF9Dw58E2/wKtNLFWklYBGJwRmr soIwKopGT5uwZPPT//zyx8aDLS3goeYQiKpl+JTFCpPLWTJ+6Pilg0fODZSPUVmLXJWTXn/zbVT4 fn8oxe7195+wct2m1Tfft+qme1fdcv/aDZsS9K7EjBKwS9+U7PJBownaVBq72FwEk2gzJl+2AnS1 /0BIBQBKcaXmlmQUDa1r5arNnrtUb8xJtrszvP3e/+xLRO594h8KA/d7O9nF4w+GQrsbW31VQ9Xm LO6CnNY9ftqlqLOvOaTQ2LCxifaiT7/9CZEF127gvrGIETWeK9fciIb/+WaX3F4g13iTTEUHG1pB VJklo9SZJWJtzi33P41Nfvn1/4p1rpSMUpG1tLeG+94i9xM6xoDcVkrfK2SAxYyMARYzZsyYnaYm 5l8uQCgQxiwesMBVIpM/weiFyUxOlc2ry/CqTXlqXaFY7UjJqhbpCzMcwRtuv29fXVN9U+jD7w6o LQ5RSrbK5NJYA9LkPLmtf4ymuHbMNBBSXSik0GZNnLtsD/9+BxhYCiY1OkS6PIUtIDZ63CXDUQ18 k6jPijUGxbYyqSFz80v/At/8+60P5NpCtbFYpM9evfGxg611+5v2/fRz/Tff7n338x8/+OqXllBT U6jh7U9+8ZWPlBp83uqp6Ar9Kw1Zcl2GSB9UWMsLAv330zNYplwMB/vg828OtIQWX3+XzFQg1nml Bv9VN9yMCm99vyfelCVL8al0QYwOsweGx+mdSXbvmjsfr2sMvfnvj+RmD7gzWl8osZfLrUHujfCW APYYAyxmkcYAixkzZsxOUzscsDgjwIrVueX2YpktGK1xJKb5JYaCX+q5FyJcev3t0rSCi7TueHuJ TOtSGX3XrN7Q2BL6clezwphz1S3rv9578I13PlborBJrQGT2j62dBkKpaw0lGXJHTJrz74++/tc7 77z78cf/+eDjf7//EchGaXXFpxYk2ou8paO5p8hbQxqbI9oYiLeWKCxZPzeHmlpDt99xn8pQItcG Fea8D77f3xQC5BzgnoVq5G4pwhoafm1p2QNuGz1xDmblLhtXF2rGosKQrjJlio1lElN5+eAJgKe9 zRxgySz+BL3r8x+5h9yvvOUBsT5XovclpZWtvPm2faHQe7/UiSw5SeZShS4QAvMdbCioqpXbPBJt 1i33bWluDb36+ttKs1dh8kitJXF6Pz3bTvuNARazSPttwGr3Dg/hNXS/aUev2dnao7eKtGOvyYwZ M2bMjmRe/nIO97ZMgq2w8T/zLNE5VBafQp+baHa89eH3wJFdu0IjRszLLqhKNThVmtyxUxb/68Of AF4ff1cnTslYtmojIGnngdCK1XepUnJKq8b9592PAUDvf/5jkjFTYXJJ9QV0pUdkCsLoresqkwsW qBrFfUsxFFIZ0tV6d5LR6yiqxiLMU1qp1jsTDa5x0xbubQztawlte/nVRStuvWrNXYvXbFhy/R3L btjw/je70PyVt/5PZchwFvf/eT/3pP22Z99w+yv15pxBw8Z//H8/gI32oH+7S6bNVpsKPvlyFyBs x78/dHvLUg2W8VNmfPHjbrR67+u9aotDoud+IwgVwGouf43G6EvW+266fStGeeHfbytM6Yk2dFIl TilSmvpJdeUSS77UWtCGVpyF92rnP3TI7JS3P+0KFsMjZsyYMftzjVCA/EjA4n5YUO8GXXGPjRvy Ey2uUZMX/Lgv1NgSOtgYevG1HQ9v3vro1md317fsbeHe3jlv2VUptgx7vuuHvdwLFH7YvW/rsy9+ 8sU3HKC0hCqGTFTqsoFr3O8GYlAb/4iVhfutwAS9R2ZwiLV5/qrRYBdYfJIx2eJXGz3L1qzH4re7 G9ylA9RGV6LJvfLG+/Y2h77eta908PBEg0OpzcPEJJpslTF/2ZqNqLwvFFLrMpONOTesuwdDg+1A eE9seearb39qDoXqm1p3Nodk+qwUiyPJlP/qPz/i6jSHXnxpx9btL+zcw818f1Pog6/3KPTZUu6e YAC8BXMHa9TaAmDfurufwSjf7D3w2AuvZhWWyPXFSmOpwlgu1hQp0hwJxiz60gAZQytmJxuwiKsY WjFjxozZn27C5ZZIzJJYAjJbkPsxZrNfZQ0AjLjfVDa7F15zBzDlQEP4FQwHATRN3BWmJ194PcWa JUkxGjNzl1+3dn9zC1ahQmOota41dM8jz0pSslJtXrHOxb0fwcAZACvBGODoyhKQG50JqTmBAWOB R2A1lblAafAmWQKvvvMVFl9/74t0T5lc71SbvR9+W4fII8+8rjLnKI3OZJtPnFKgyyiTax32gurv 93LNH9v+ZrK5YMCICd/8WofpgZm418+HQj/u2oUSFRTGvFSrU5aaMWbSpQeaQs2tnNU3cfb9Tu5F XB98uVuX5sGI8UnZ3F3F1lZ3cY0sJRuQd8Wqu35p4jrZGwo5KgbKDEGFqVhmLuUe80pzxBsyf+uj DWvbWbsKzE4pO3mAJXAVOYJF1mHGjBkzZifN2l7NcAiwQFd0F09qDSI/K+3F9IM29DKCEePn3PnA lkef/uf9j7/y6Pa3b73nmXEzrpWluuU6d4qtSJKSl2T2jZu1dP2D2+96ZPujT79+2fJ16c5q0JIC LEWPeVlLRMaA2BSM13PDKWxFKptfafXlFdfct+XNu558PTHNL9I6YWvueuq+bf+ct+I2EJjS7JUZ XPdv/efdT7xeM3WR3FgA5otLzpEb/FKdV2H0yQ3elesee2j7W/c+8ao4NSvZ6gr2H3vr3Zvvfey5 Ox56atHKG9OdwU1Pv/zQ9h0Kk0OcmqMwODRW//gZV2588JmHnnj1roe2YdMmzVn2yNbX12x4HGvF Grcmo2Lj5m1PvbojyzckyeqXpDrUJv+qDQ/e89SLNz3wlNlVqrKUJqR6paYimblYZMyTWZ2/9aFG UBVp7SowO6WMPeTOjBkzZqepCZevBMASmzkDY3GAZQ3EGzzcw1gmv8jA3fMCyiRag3FJBYnWYrE2 oLZWiDXFckO5zFQuN1eI9ME+iS6FOQBTWQNyk0+qc8Mkem+ChntDFZAC3aJzRVoJHPQcr3PHJOUC 3WKSs4FZFFHY/fH6Arm1UGRwI4JxZVYvIlKjKzGN6zk+tUBh8YLMZLbCBKNbmV4Ub3DFargmUrNP ZvGDCON1TnreXG0Ltj2H7ovTOiQmr9ISlBp8Iq0bloKZ6NyJNl9Cao5Y75CZuJd1YUSRvjBe60u0 ecTaHMAWTGEOqm0lYn0+EFCbUyY3e8BVCTq/1FQit5ShZ6Wd21HMmAkWFT6rYMaMGTNmp5m1+zwQ TGYJwGI13CUZIA5KcE9SZrkqrSg6JQ8kkaB3JRi9MVonXfGCxRu8EkuhKqM0zuBKMHkSzK44o0Nu KlTbisEr1Al6JlCDH5MK1uGuYGEg9Ky0cz/txxGYOZBgyJdZ3Vgbp3UBYsSGgNjkUKb5YlLzMa7c UiIxBhMMDqnFE6NzKHi6Epu99J1HcBs9RgYnwVAot5XGaHy9k1yJmdXRqV5FWjGokW6DioyBxMyq Xqp8hbVUZPJxM9e7uR+3thWhrchYJDYVAw1BY2KjX2kviUt2izQ+EcjMgJk4UYKu0FZqKuLmo/fK rUXtdq9gtFc7WrtqzE4xi8Kpg2DCqUw7o6+eknUWj7TIOn/E2nUrWGd1IuOR1tk2dhZnxowZs9PB 6HoViIcs8rMfDES/2QfugQ8MStB7RAY3KAeYpbAFuItMNp88zRtnyBOZHX01WcqMQIwuD4AlswfE Fp/I7AU/9U7MJbqiW40SsxumsPtBSFiUWxH39E3Oj9O6AShiQ5FID7jJk1qAX4UgG6mphDOLI0aT mZRZyk0g2a+y9ZNaXKAuzBPTxgwTM8rQD4ajyWPmKOmaGchPnVkeq3ODnDBnGDYKvCg2BWO13pTc ftEaJ7gKdBirA5/54YO3ZNYS7nExPcd89KwYSnV6KfgPs1KllSKOcWlEfhdxcdqrnX+y0OduR5/Z 77PO9nBn8WOxI7Ylv2P8GO03ACsSX8iE+BHXRhrV/N+Mmkf21tGEmu2M4pF2xG2MDDJjxozZaWh0 sYd/bwLMB2vDLC9QJjm9hPshZL1LaQ/GasAlQbmxRGkuk+gKOdO7uR70DoXFK7V4AFsApjitIzGz Kk7nSzAEJeYSwIoiDZTD9YYKXDWzS2ZyopXaDmjj3kcFroJJTaCrgIR7m2hQkeaKN2QDbpT2EpGu WGIoFZvyJeYC9M8hmqE0XhPkLnGZnXJUNhTJdAGYROtVGANyg19h5H6DGXNL0OZjFKnRQYahE9P8 8ZocrFJZAyKDD+PGpDrAf5gJ99U/sxszxCYrzPyPDJq5+6TgM0VaEOwlATKaPH1TC+T2Ip41vcq0 QmAipiEyFtB9yY6fLOzj5kQb7d6O+5kiZJ2xgWCRDY+jRcmMhUc0hTmYoHGLdRi7UGUtluh9Ii1m jIMKs8Tfrp+C3D1pvo7SUoT6iMPBItVEJyjlpgCq0SI6QUM4MKpMHaIOInCEEmsRjE91oT58GhFj UYkKVFIPVBk+1UScWiEIozkgiBnCoekJRnXaBZkxY8bsNDa6vsL5ba/Q5CyiQjhzdrTO6kTGI62z OpHxtglQHZrboRl2rN9ZXNgQ2OE9HNZbJ/UPWUSFTreL2Z9iRBr49CcwAAkgSNiQnF6OkihCqC/Q AvmABIFh/rhFiYHq/IlLR8OZB/eEo70IZYLRq84sk1gKUcbp3dQqWgOoL5TZuGchsahML8Ei/4Ak Tol8iKPEKsRjtE7uJxdsODUpxto+Kfncd4DTisMXqM3cbzIggvooUQH16dQHhlWogGmgH/gwOLE6 FyrDaIY0DbRVZZSGH8zk3+NCnWAVWiGOteiKGkZaZ8EjxpkxY8bsVLUj5j0KHiUurKWyXYWO8XZG 1TrWEeLCWio7s8iaR4wLa6nszCIrU00q21U4SpzZCbXOdjI+6AED+KyH4XMfPiLAAKxCBOBBMIA4 IlQBLIEK8IEKwIbj+88XJbb4jmgis1di9ccb3XEGl9RWCOuTmhejc/TV5CPO3VxPL0K1WL2T6sBB BE7vlFxUQH1URjU4qJBg8gi9oZU8LUhxCh66Yc/3ibXKjGKsQp/R2gK0RRBlr+QctKIb/FiLCBax Cj2gISaGOJqgOVbBwSJNA52gPvrHJqA+M2bMmDFrZxJmJ93a/RMw+4NGUAEAwMc9DA6AgSJYC06A g0UCCVQgSMAqxIEQxBIohQ7/oEXJdEVHNHFqoVQbVBpL4cj1xWRJ1spESwVF4pO8KlOZ2lyuMHAv tEU8WulMsfdLtlVhFYJoC8OquEQPHPSJOqIUP1pJNAE0TEj2IYgKWEQQdRDBoCgRRE1Nen+U6BNB +Aiic9SkauhBmC2MxoLBx+g0K1TDnKlzLGICkU2wNnKRGTNmzE5R455SOtw/siki7EgRocNjtHAn /5NF9iB0eNyt41jHx9r22NEiEdNgdhwMH/H4WCcjDMCnPz764YBbBHqhCMADgCFUQ4l4O674gxYV 1fVIdmZU1Bnhssd53cM+Bdvihzm8de3R5YiruB7OjOrSnV/sFnXGWW2jdOOqcYttNblWXdsqtPXQ /RxU4pxwD1ThjEMNw+N25StQK/TMr4KFqwkRGpoZM2bMmDFjdspYGzOABMK0IGADTwhwuvUEQISd Q8DA2yEUiezzD9sZR7QzwS1nnkV+0BfgftO8NUTWcKCenOb6JsTP7XEO6mxcf2dLQzMXb+FWNR1s hIPysYcfxdqzunZH2f2MbtQhOidHCCLSs/vZ1IPNZBVqouGGdesb6xq4nptaly1eSnFqsurqazHE C888TxGh1cfvf4T6c2fOoYFQknN2tx5UgRkzZsyYMWN2iplAFIJPhghxiEAFFO/W5UwBdeCjBIrQ 4h83/NelS1QUGfxIowhKv9cHXmltbuEop4UnLb5sbmxCiQpnntH1wfsfoAr1dQdbmnjSag3V7T+A 8umt28QJItRBzW5dz0TZtQsWzqCGKM85u2d0n76bHn6EWmVnZiHYo/tZsdEx27c9jUh4aL7DJYsW YxVN7NqV1yD4zNPb0Q/1TA3f/e87aDJtylTaEIx1VrfutJYiZLTYLsiMGTNmzJgx+ysbfaB3/Ex3 5Bc4CxyZ6RlYJMywW22FPn9BXj58qVji83iLg0VetycjLZ3AgBrCjs4J7eLHYm1zPKJ15cszolxe V0uopTnU7PF7YG6f2xfw5TnyAsUBb6GX6qy/c31Dc8NLr76EoMPtQJ1BQwe98PILaNXY0lhaUcqx I9/tWT3PIufMs85E2a1HN5Q1o2owRF1DHUpbuo0qVA+srm+qR/Dl116Gv+XpLViL3lRJKqztcmaX pVcuxeL257ZTfeoQk/ng4w9Qc/K0ydxi21agRBPO4X1mzJgxY8aM2SljZ3Q748VXXsSn/9vvvq1O ViMiU8qIQ7794VtAyL0P3Pvr7l9RAfbN998MGzGMgAQNuR54WuA44fBu/3c7jLcOv77V5UygzxlR Xc90erwt/K0/WkR55lk9qMkZ3bqTc/d99zeHQrfevp4qoC0133+wHg0HDR1G1WBdu2N7uArCokZv +PGXX5tauSFg9oxMblXXM0ePHfflN9/+vHOXNS0dEYyFtRhFnZxCo6xYeQ1aPfP8C/CF2aL84ONP Gltap86YCR/9f/rFlz/9uvOrb7/79ocfv//p5+9+/AkON9W2KbXb8CNEmDFjxowZM2Z/BRM+u9t9 WHc547V/vAkqqG9qBjaAClJ1+n11B0EOYAngQV1D46OPP4FqOfkFn3z2+a+794R74Ls6RBGH93nY 4u8y6veQCStoMN4JlpRifg3NLfDDRCXgF1nXM8ErqHPn3feggrBKLJMfbGzC1g4bMRKgAwuv4rsV yie3bkPbHf95C/AEMLKlZxAncQaH95M12n+//V9Ue+/Dj+QqkOkZPc45d8my5YhseXo7121bE8Df v956G/FpM2dRBD52N0qy3fv2o3zsiSex6tBWtG31IaMIM2bMmDFjxuyvY5Gf1Id/WL/y+hv4uP/i 62/Kq/phVYHL/dmXX4Gxfvp1J1UGISgTk0aNGfvLrt2gjrPPPY/idOknbBEdHgq2ix+LdVQXXmee eSb8rl27ws/Ly2tuBvyERowYMXLkyKFDhw4ZMmTUqFGDBw+mJtDdd9+NCq+++urw4cNramqGDRu2 cOHCt956q6WlZefOncFgkKqhQ5ToHN2Sg05Q58svv8zKykIPkN1u5+tya6l+UVFRQ0MDVu3evXvs 2LHdunVD8Iwzzrjiiiswsc8++wxTGj16NIbGWpS//vor+pw6dSrfTdS4ceMmTZqECtCaNWtaeV15 5ZW0Fv2gpPkwMTExMTEx/b3EUQv/If7Pf/5z7969Dz744CuvvNK9e/etW7du3779W15ENdCBAwfA AIAE0AIWUY3iEDohPqHeToioa2E2wCNCn8bGRnIEJSQkEO5s2LCBIIyEqTc1NVEEpIUKqEbdUtmj Rw+ULpcL+wKVx4wZg0VUPnjwIEhLGJoqBwIBrKLRX3zxxT59+tAuuOqqqxDBQCgh7DI0Jx+aOXMm 4ImmB4HV0Aq7G9Uee+yx6Ojos846i/pnYmJiYmJi+vsKn+b4lAdgffDBB9XV1figRxAsNW3atJdf fvmbb77BIrGUXq9HEBWef/75nj17co3brv6QTh4YnH322eCburo6IAvmCmfPnj2//PJLfX39/v37 xWIx6oBj7r77bnAS6uzevRurMHX4//3vf8vLy+kSEc0evgBPF1xwATAT1Z599lmRSIQIfCgzMxM+ 1cd2oolEIgEP+Xy+n376CdD2wgsvYBXiV199NVEXRty3bx/mA8AiOEVw8uTJqEai3t5//31M8qGH HorclRDNkImJiYmJienvq9dee+2TTz4pKCj47rvvvvzyy7179zocjpdeeunbb7/FBz0++olA4IAE du3aBZ+w5E/AAEwCiJORkcGTT4iC5557buQlNQiTu/POO8E669ev79atG/Dw2muvBeUgsnTpUsyb LiMJrXr06EERusS1evVqQBX2CBbRqqamBj7WJiUlWa3W3NxcvlHUWWedBSyNnMny5cvhg8/go3Oi TpQfffQR4gAsYUQg2u23347g9u3bdTodVRMubsEn0SITExMTExPT30uAjVdeeQWAlZCQQHerduzY odFotmzZAt4CeOzcuXPevHmoKRKJXn311R9++AGQI6AVkIDurZ1wGBCGxEgej4euCVGEdPbZZ6Ok 2UBAK1R44IEH4KNtz549sRmINDQ05OfnI4ip06Qjp44KTU1NdOkLolHIQSe1tbXYHb/88gshETR4 8OD6+vqDBw9iLYZetmwZ2j7zzDO0VtB7772H+JQpU+CjWkxMzMqVK9HtG2+8gX0dOQ3sXIIwLFKE iYmJiYmJ6e+o11577aOPPsKn+dVXXw26AJngUx6Q8NNPP2Htu+++u3///oULFz7yyCOAhMsvv5xa gShOCAB01ildRqO1brcbdAJUwiQg4R4ffJSYPcqNGzeizm233cav4ZSWlgaQRPDee++lOpDQhHom lqLrWHSzjx6oQom1w4cPp1uTmzdvlkqlgUDg22+/xarvv/+e6ysq6tprr8Va7LvImYDk6FbgrFmz +FpR69atw+IHH3wQeeGNJkAXsdAcixRhYmJiYmJi+svqKB/WO3bsAEWhwqhRo0ALc+bMQfDpp5/+ 4Ycf4Pj9/v/85z+AjV27di1ZsgQR1IxEGoF8IAoeZ1HXRB4YDEN6PB6CHsQJZeCgjMSmO+64A3Xu vPNOWkXl/PnzwU8///xzaWkpFoXNQOfUD/WAyuSgBygjI4PqoARmUhACJKHENKqrq7EKPSxfvhz9 v/TSS7QolGAp1BS+Rci3DhHGCULPWCUMDQfiqzMxMTExMTH9PUQf31C7xaOos5qRcXIoctwkdC1c 73G5XAQ3tCgQSeTixo0bDxw4gBI+2AhCXCKRfPfdd8RA0dHRfPXwvUWIYAiirs455xxiILvdLqAY /E2bNtF1rPr6+k8//RTYROyFVvQM1lNPPUVzoFbo/7333sOgkyZNOuussxCBj2qQwFhwHn744XPP PRdrSdw2H/ddycTExMTExHQiRR/fUHiZVzjUQeHVvMIhXuEQLyHSLn4cJHRNAs3ExMRkZGSAdRBv R0W0iDoGgyE3NzcxMRGsI1xMgkwmk9lszsvL49ocPl3QD5Aoko3S09OzsrL4lYfwSyqVGo1Gm82G TuBQkBgrOTk5MzOTguiZgpDFYkE/wjcc09LS0DMFsSHoql0rjA4H4lszMTExMTEx/W10fD/Bj29v h4m6JuIRKIcGo+A555yDRYFm2km47kUO8RM56E14olyoRj336NEDvIUKWKQm6J+q0SJ8Gh2iK0/C 8/WRoiYooXCIlzC0oHaLHZswMTExMTExnbY6gVQAkCKnHYtAAjaRAEMgGAG5UJ/IjK4MgZwi6wuc RCLwIh+VBR8SfKFnGoh86hOLGI58oVq7hueffz4tktpNHoO2izAxMTExMTExHX91pDaK9Gh7fxVE 7z89++yz6TknQUIFSAAdak7XqGgRAmkJsAVIgi+AjnB1SqiAVWgrdE6DCvWFgSJHFNpCWESJbuEI E0ZzikOCw8TExMTExMT0R3V0sKBrV4Q14JIVK1ZUVlZGXu+Bf8899+zYseOFF16YMmWKwC7kUOco SUJEwCBIaEJBlOTQKDQ0tRJ8qkC+8J77SCYT0ApNhNkKA0HogfokRW5RpCLrMDExMTExMTEdqzpj CAFiSOCYcePGhUKhiRMnhkN829dee625ufkrXg0NDYsWLRLuJxLlCP2jQ+IYAh0sCpejBFFlqgZf cKDI+dAiyvByW4QcigjMhIgwEOoI7EWiVpGdRypyCCYmJiYmJqa/rPCR/Zuf2lShY83O4sdZkQMQ DPXq1WvOnDm7d+8GYNXW1grXioBc9fX1t912W0JCgkwmu+OOOz777LPs7GxaK1CLADEEPbQYeZEJ JWEZDS2oYyRSXOM2hUMR6izeUZE1yaEIExMTExMTE9NxE6EGMEi4FuV0Or/66iuHwwHAAlQJwDRr 1qyWlha1Wk3VJBJJU1NTIBBAc/BTcnLymjVrbrjhhtmzZ8vlclQAYK1du1aj0UyYMOH6669funQp yAzxJUuWrF69ml5aT6Nz3bWJIpEKr+ig8Gpe4RCvcKiDwqt5CZF2cSYmJiYmJiam4yABNcgHSCUm JqakpHTr1q25uVm4RYg4COnAgQPCjTyUDQ0NQ4YMgdOnT5+DvNAEEAbMoktWQLQdO3bs27eP3lx6 xx13fPrpp3BIt956qzD0SRa3zQytmJiYmJiYmE6QCDXoPmDkTT1E6PXo8EFLqDNnzhxQ0YgRI+g2 3+rVq7E4bNgw+PTbikOHDoX/2muv/fzzz6A0NKmvr//uu++8Xm9cXNwDDzyA+qgJesvPz0f8jTfe QP0/V5hk2GNiYmJiYmJiOu7iOIunDeF5KfDQuHHjyIfMZvOPP/4IMLriiivWrVv366+/trS0VFZW YlVTU9M999wD8EJbVAOEIQhQQw+TJ0+Gj55rampAbBqNBosguc8+++yvAFhMTExMTExMTCdEoB/h FwMFBwIeTZkyhaiLNHjw4O+//x6c9PnnnyuVyubm5iFDhhBI0a9YtxNqBoNB9IA6w4cPR30E6WGv t99++80338SqyP6ZmJiYmJiYmP5+OgrN0P1BQSCtpqamkSNHwj+TF7UVepg0aRK4qqSkBKtaWlqW L19OayF6WxU6RNzpdFLPtbW1qM+15PX++++/9tprVD8cYmJiYmJiYmL6O6ozmqHnriIdCDw0fvz4 8EJU1OzZsxGhp9qlUukrr7xy4MCB4uJiLL733ntffPEFvbLhuuuuq6uro1uBqO/1euFg3OHDh7e2 tlL/KNHkn//8J89XvwFYVIFqkigeqc7ikaIKx1KTiYmJiYmJiekPiYCDbtuBe86MeGFVS0tLJGAV Fhbu2rXryy+/XLp06bPPPou1mzdvFolEWOX3++vr6994441Vq1bt27dv06ZNMpkMcQBWIBCAgyFG jBhBgAUh8uGHH77++us0OhaZmJiYmJiYmI5RAj/8JkUINU+2hIFRRr4FtGvXrsCjsWPHEnVRcPDg wV988QXi+/fvv+222xCBqAcwFr2mYceOHVlZWYijSWNjI13Bgmpra+kZLKoPwAKQkU8VmJiYmJiY mJhOERHiEFrRIkrQFT04BQnXtABMtFaQ0Ioq06WpyK4gejs8vQYCPUBwhM6pDvlMTExMTExMTKeI CHGIjUiR9EMO8IgwC6uEoOAIRIU6FARUEVFRtwRVEK0VGlJ9YZGJiYmJiYmJ6RQUeIhwBw6J3tog MBCxF8AIIl/4wiAqRzqCUBMl4pEcRpe1mJiYmJiYmJhOWYGfQEV0nQnoQyQUyUncVaaIy07kQJE+ 9RBZTeiKcIqADBGhN9QR6jMxMTExMTEx/aYEivhd+t9a/Q511jvFBWAihy5HERgJDkQgRaJI5OtJ Ibo/CEVSGkT1qR8M0W6tIKFbJiYmJiYmJqZI8fRxGCdQpKPCq3l1jBxnHaV34UkpwiPhjh4kkBDq CL7QVeSlKWFRqCl0S2uFbrG2s8kcZZJMTExMTExMp7MACQInkH90RdYk/4SoswGE+BHXRkqo2U6R cfKPrsia5FCEiYmJ6dTWsec9oWY7dRZnYjr1dJQ/daxq5RUKhVpaWlDSIgRfEEXCbQ7X8TyOuIPy ZB2WNFZHhVfzEiLt4kxMTExMTExMR8cDcBUEfhJKcjoq3OBwncrsweEVQysmJiYmJiamY5ZADs28 AFUoQVEEWB2FtacvbDDMYmJiYmJiYjoWtQMsqKmpiUCqMzHMYGJiYmJiYmLqVEClSMACWqFsbGzs DLBQAYpsxcTExMT0h3T0lHr0tSdCh494Rgf7vfojbZmY/q6KPI5ATkArlA0NDQJLtRMqQJGtTpI6 DkmRjgqv5hUO8QqHmJiYmP5iCiepoypc9aSobcQIMDqj65GtyxmCdenSFRaOR7QNx8OLTEyni9qO I04gJ6AVyvr6ep6jwosk+IIiW50kRQ5J/tHVWc3IOPmdiSocS00mJiamPyLKM0dXuOoJVwckEljq KEaM1S4IiwSvMGCRMTGd+oo8ckFOQCvo4MGDBFK0CEX6UGSrE6Kj9E6vAKV3uNM7QlGZ3hpKpbBI a+kHcLj58n0iSPGOogpMTExMx0VC2mmXW9otCqLURMkNdSiPdabOOvkfFJ5k2M6AER9hEXxE8a7w +Epdz4zC/GDdzuTrd+2OlViK6sK9qxldUf1u3bku+BoIY7vaZ91O5n+EmkxMf1NxhwP/d45Du66u jvipsbERPjCLFiOFICS0OlHqrHfQUrtVwhvYhd/PiawgZKijpyrSid0kJiYmpt8SnRAimx39rYMn TkiCkdYNPEVptssZ3XqcTVekzuzSOyrqwqgzzu7a/TxU6tLtjDOQhnkCA5R1P6MrrGsXjs+4tWdy 4Y7Y1Em+ZYDFdOoIf+TC3/mBAwfAVYRZ+/fvJ58EqAp7dXWoFtnq5EkYkr8Iddgv2AjXrlDSJS6U 5EC0ln7UGQ2RvP6E2TMxMTEdVZSphHPFhoaGCy64gPwTrENYg8zIJUf+f13O7Mo5XXtwF6iizunS 7cKobn2AVinagRr94BSzX6VzRZ15Bmf476woqn72mWd3jerKXerqAizjAYvuFTIxnWYCaQiwAagC PKEETu3btw9+Z4psdfJEo0ZeqaJ8BGwiB/AkQJUg1Ee8Z8+e4WVeaBv2mJiYmP4yovyGhEaJi3x+ zXEXQRUZhmgbBanxkPGPVUWdE3XGeVFd+ibqHLJkl8ZSkmKphUlSS7XpQzV2X5LZ1fWsC0FWgKru XXt0jTqjG3/ZCnbO+edw/wsDFhkT0+kinlnCIniia1ftAIsuXAmi+uEuTo5oSAGkKIjFyBxEPs2M 0pPQhCQESeEoExMT019MlKDojuEJEbrnjLvldxj6UDwcQPLs2u2c2Kio85MM/iznkFzPeG/JjNzg lDT32ET7cIV5sEI7KMUyQp4UTDVWdeveKyrq3K5dos48ows64ToO93bogXcahInp9BHxBtAKIrSi kiIdFW52MkVTFGgJDhbdbve4ceMmTZo0dOjQnJwcWoXgqFGjpkyZMnLkSKwdPXr0gAEDkpKSaC1a UUkOExMT058uykh0itijRw/h0VJyaC1FIkVxKLx8rCJ66mgR4p50R7dnRXXpkSA3ZTvKR45btvya B5et3HzJgrvHzb66asScov5L8gOzk81T1IaJGkttqnm0OtUR1U0UhipgFn87oVs3emKeARbT6Sjh 8NzLa8+ePaCr3bt3o6RIR/3+I/oPi08jnCgH4cRu2rRpP/zwQygUamhoaG1t/eSTT3JzcwFeM2fO 5H+X+pDq6ureeeedQCCAhoRo1BXXLxMTE9PxVscMQxFSONSmcLQtuQkCadEdw/BqXrSKFA7xCoeO STxOEe6E0Qd9hddBXG9dzuQs6pwuXS/ILaisHXfZZYvXz1+yYeHSe4aNumLAkLnB0gnBqsu9pZek pk9UmWuV5mFy4xBDRmWiEWn27KguPbt2BV6dcW7P80BqhwMWGRPTqaajH4ZAK3DVrl274OzcuZMW j6hwg8P1O4/x3ykuhfADIAdRGvrmm28AT7fddptYLH755Zfhv/baa4gvXrwYfmNj43ffffftt9+C rkBgzc3N2B6hB6E3JiYmpuOuyAxDfqQoTgqHeGGRniLt3r17u6v1gihICod4hUPHpE4Ai7cu9M4q 7vn07lFR5xlMuQMGTl64aO3K1Q/NmLOmvP+s4sppAe8Uv3tStmN8VsE4fe5oXc4oha2fLr9GbSlO Ta/QmJxdzooFZnU/8wL0fmYUPwQDLKZTXUc/DEFOoCugFRwCLCxCPFOFRZFwg8P1O4/xo+oofdEq JJ1FixYtW7aMIjU1Na2trQcPHsTiwoUL4fzrX//iakdFWa3WSy65ZN++faCupUuXIkJ81lFHHBTB I8aZmJiYji5KHXQVSnCAUEIEgk/VCKQoSEKmoqCQsiKpCyXVF1qhK6HCbysSsCjRweMfTu/R/SyM wFusxlBYO3X+/OU3XLrgvupBSxzeYfnuIVkFgzLyBqTn1dhzhmUUjDamD9alj9TYa9S2wUlpQxMN A6POttDLsnqexT88fyS0EqbNxHSqijus2v7Of/31V3AVSnIiBagKe3yFyFYnRJ31Tqd3Z599tuD3 6NED5YYNG8BPX331Ffx58+bBFwALSkxMfOmllw4cOPDcc8+1+zohExMT0wmS8CjVEbkHuevCCy+k x9iFmkh9VDkyAsXGxvbq1QuVCc4QQYmaULszxs5OINsrArDoC4v8U1dhi4o6q/vZFyZqAvasQbVT F42bcUVZ9QJr5ojy6kl3P/DCfZufgt310LPr7916+/3PZ7gGWvJG2gpGa9JHaDNGJuprlJqhXbBd 3ONXZ8MYYDGdnuKP3UOABf3yyy/kHFFYC0W2OnmiISn7kE+lRqPhf8yncc2aNVg7f/58ANbzzz+P nMFNk68ze/ZsBN966y1qzsTExHSiJbCOQEvCRSac6Wm12smTJ1dUVBA2CauEHIVzyIsvvviCCy7I zc1dunTpU089VVtbi2pYRaUgZDlhrP8BsMI3B6PO6Na1e9czepzR5ayu3fukaLNSDQNhg8fMHzBq nq9obkbuuMLykfdueuHBTdtLKoYBtjbcvf3Bx//Vf/g8U9YwW95Ic/5oQ86IJONgS/ZY7s1Z3Guw +FeVckPww3GYxcR0ukggEIjg6WdekT4U6UORrU6eMCTljsivLiclJe3cuRPwtGfPHoosXLgQizt2 7BCmiDPFadOmtba2fvzxx1ikS19MTExMJ06Uf5CySPAjE5fP57v22mtvueWW9evX45wwMzMzPT1d IpH06tWLuKp3795yuby4uHjt2rVfffUVTiDffffd1atXoyaaU4eQkOUEPjtWHQ5Y/AvbcUbaFXSF HBnVpa/J4tOYRhpsY/rVLPCUTbHnjLFmjQ5UjLjv0efvvm9LVm5RRlblpClX3vXAK5NnXpvjG5vl qU1z1ppyhuvThmttQ+kWISbHfRmRAOvwK1hMTKe8cHgKR+hPvH788UdyOhMqRLY6SYocEnmE8gtO AT/55BPg1LfffltaWkr5a+7cuUhGdItQyDirVq1qbm7+8MMPaZGJiYnpxEnIV5EOXcdCUgJLjRw5 cvny5Xfeeef27ds///xzJDEkqO+++27btm2PPPLICy+88Oyzz7733nsHDhzAKpRbtmyZMWPGwIED 8/Pz+/TpQ90iDYKrImGLfDgUOZoiAYvjM46ueADC+SesV6rJpUgZlmwY7a2Y7a+am+2easwY5a8Y fs+jzz74xKYJM6dMmX35PQ8/edcjzw4cNSPTNzLdU5PhHW8pGGXLmayz1XJPt3fp2q3LhV2izm3D OHYFi+n0Fcjphx9++P7771GSj7KdEITCDU6m+HwSTigUSUhIeOCBB5CV9u7dW1tbSzkFyYtuEb7+ +utCzaSkpLfffru+vv7pp5+mOtQbrT0W/d76TExMp7MoY3TEnZ49e1qt1tGjR1999dVXXHHF5Zdf fscddzz55JNvvPEG0msd/6tkSF/8Iw+NLS0t33zzDXjruuuuW7x48dChQ4cPH+52u5VKpfBiP0g4 4YSEESMHPbIiAAtVu3ahJ9wR6da1W4+orn0Ndn+yaaxaP1qbOcTmrLXnTjJnjivuP/quR7bf//iW RVevWnH9xqvX3u0tH5XjG5hfPM5TOcVdMSvTN96SPdaaM46eku8a1Q3GAIvptJVwMAKtcAYFwSGf nI767YP3uItmCdFit27dfD5fa2trQ0PDTTfdREG6XrVkyRKc8NErG6g+uAqpCmkL6YlOIqkrEhYF hUO8wiFeHSNMTExMRxSlC4gWBfpBBHQ1YMCAhQsX3nXXXbfccsv999//zDPPbN26dceOHe+9995z zz23efNm5K5//etfy5cvnzt37tSpU8vLyzMzM3Nzc/N4uVyu9PR0sVgcGxtLX/eBhGe8/jfAOiMK aIUSpIUgVsHOTzLlKjQ1KeaxhpwRxtyRhoyxlpyJZYPG3/XIsxsfeakgODy3cFSac4i/elrJkDn5 5VO9A+YUDp6bWzrRmjvCklNDtwiRkc+CwwCL6TRQZwcdxUFU3377LU6ZUJJP4pirTRShVu3020f0 HxGXMHjBp6cNkIzATMC97OxsZJ+CggLkHaylbxFCTU1NIDA4oCto27ZtkdlHENd7m8KhCEXGyWdi YmLqTJQrSFiksz4IWatnz56FhYU4M6yqqpo4ceLatWs3bdr01ltv1dXV7d279//+7//AVatWraqt rV25cuWwYcPAYZMnT66urgZX2e12oJXT6aSntTQajUql0mq19FyEcLWeHGH0oykCsLpGndUlqhvo CozFPzaFeZ+nS3eoTSPlumFq+8Ck9MG6tLG2vKklA8bf8+iL6x/d4qwclFs8pHjoJHe/sb4BEypq FwSHzQVjFVRMy3ZPNWWO5pgN1BbV7cyo7gywmE4HdXbQURz8BLoiwILIP6KoVTv99hH9R8QljIgB kEf2799P/EQltJt/BeqSJUvoehUJPiDs8ssvT0lJoYYoO15Rp8vswhAUR1DIjx0VOR8mJqbTVpGp A4JPgi9kmF69ehkMhoyMDNCS3+8fOHDg3Llzb7rppvvuu++FF1745JNPAFgbNmy45pprZsyYMXz4 8MGDBwPCpkyZUl5enpWVlZ+fX8Krf//+Ho8HgJWcnIxSrVZT/5GZih/8KNkJU+JZpw2weLrqhvaw M8/gLOqMHrAUe2WipUxlGa7LHmfIGqbLGNJvyMz7H339rkdf8FeNDg6dWFIzxT9yevW0hVWTlg+f u6Z4+OUArAL/aEdhbVSXs6O6nsO9rJTrjQEW0+ko4UhEHvjqq6/AVSi/7iBAVdj7+mtUEFqdPNGQ EHw6aYuOjhaLxb179xaJRPHx8ViUSCSUZWjVRRddBAerEhISuC46fH9Q6FCQUCHy+z7C2WE7tWvL xMR0euooqYBWxcTEyGQyp9MJVPJ6vWVlZSNGjLjssstWrly5YsWK1atXP/LII08//fTixYtvvvnm BQsWjB49GnRVU1MzefLkoqKi1NRUh8OBxaFDhw4aNMjn89lsNpPJhMyG8oILLqCx6EYhIV2kaA4R k4wArDD0cA+2YzWM/6lmePQm94QkU1Fq2ghtxihtRk22f1pe4dgsz6jSwTM95ePzyseWjJg7dM61 Q2ZfM27hHcPn3DRgzEpX+ZzMvBp/8dSorr2joi7s0hX98K9pYIDFdPoJB51w9H355Zfgpy+++AII 1U7EVRDqQEKrk6d2Q4YiLlw1NjaipK/bNDU18THuwhU5dXV15FA1iChKeGoB3dKjDARVWCucCwqX uyKHZmJiYuooyhKRuYJ8nAQqFAqj0QgYMhgMaWlpgUBg2LBhM2fOnDdv3owZMy699NK1a9euW7fu 8ssvv/LKK4FZQ4YMGTNmjMvlyszMdLvdwDKPx9OvX7/i4mK/35+Tk2OxWPR6fZ8+fcBYwsNYlN+Q A/nBwzkTosX2EuiKg57DAAvWhX4wp2ucOaM02TJYpqnUZI02FUww5I3NLZ6TFRgVHDyreNSlFeMW Dp+7pvbymycuWj9izg2eihlprlHl/aZFnSGK6nJ+1zMvCsMcAyym01LCAYiS0Orzzz8HQsEnlmon xCGh1ckTDQn6QQnuaWhoIJZqbm6mtEKKvDlYX19PUIXKFCEmQ2/tLqeHvbb3wpOIw0BdDLCYmJh+ U1yGOlxIHeedd55Op7Pb7Xl5eSkpKenp6cAjkNO4ceMWLVoEogJgobzuuuuuueaa6dOnT506dfbs 2SNGjJgyZYrX61UqldnZ2VVVVT6fz+l0ZmRkALmAaBCI7aKLLrrwwgsxBEgLuUvIbySaQ3jhMPHQ I9AVBz10e5ATeWiGFVFRF8I01ipjxkC1tcaUP0mTPyWjeL5nwLSCyon+YbM5wLpk1fglt4xbcN3g 6VcU9qt1lgzjf+z5HOoN43N5lAEW02mpyGOQ0Oqzzz4DQsGPVLtIZKs/R5EkRIq8ME78hCnCEVhK uNOHmkLlc84JJwKsjexB+HoO6c/fYCYmpr+2IlMEfOSTc889NzExUa1WFxYWWiwWepTK7XYXFBQA oS655JIlS5YsX7581apV9CIGUNe0adP69etXUlKCEjVBUWgOxkJbyGQy2Ww20BV8g8EQHx+flJQU HR0NxkLZ7oH335BAV4JRmDfCLJxgdjvz3Kio6LTsSqWpX2r6EKN7ekruhHTPBFf5HFf13KqxK0pH LXL0m+HtN8FZPibqjHNgXc7syhn/zDxmxO2VDqMwMZ0+oszw6aefAp7+7//+D4zVmVAHolYnWxzj RDzL2e5OH0QViL1obaSwioLUAxYFiiK0EkpyIKqA+nzHh7InExMTE6UFKLwcISQNZJtevXqpVKqL LroIhCSXy/Py8jIzMzMyMgBYlZWVEydOXLFixY033rhmzZprrrlm2bJll1566fTp071eL6qBpUBR ycnJCQkJUqnUbDaDq7RaLRwwFnBNLBYjjv4vvvhiODExMb179+6Y90idzZOgh0Og8HJYFDmTf0UW zkNh5sx+1uz+attgfe5onX1ElmtqpntaunOKu2yOt+KSHHdNxaA53c+OiYo6/4wumAPXkP/RaF50 +YqJ6fSTcOgBrQBPn3zyCUr4R9GRD9XjqM4GENAn8nFO5JSRI0eG+IcPGhoa6C4h/Llz52ItzucG Dx68e/duROrr67ds2YJzSsQxxOjRo7/77rvHHnvsv//9byAQQBBCanv//fffeecdWiRxe+hEbzMT E9PfR5QTSOEQLywiI/Xs2fOCCy4AWgF6YmNjAUYKhQJgZOWVm5tbVlY2fvz4K664YsmSJVOmTJk2 bdr8+fNnz56NpFRUVBQMBpGIIJATXQOz2+1ortFoAFh6vR4OwCs6OhrdxsXFxcfHn8+rT58+55xz DhJjx1lRUFDbCg6wzkSe5BaQTmFtV6/4/53Xk3s2qysg7MxeeY4ya+4AQ0Zleu5Ae3b/bFdNWt5g d9GYAv/IqDP7RkVdjGQc1aU76nNNugKz0Fu3M7ufQ6NQn4IOzeEw0RyYmP5+6uRPOqyPeX344Yfk QB/xCi/woki4weE6eue/T0fpi1ahjKyD87wBAwZUVFQMHz68urr60UcfPXDgQFVVFXIKzh2bm5vf eustZC7EwV5IZ2irVCq/+uornD6i+aZNm3bs2EEnf3PmzDl48GB6eroAc1C74ZiYmE5zUU4gCREk DZzRAXF69eoFrurbty+Ix8ILqAROkkgkKSkpYKy0tDRgFpIV8hJyV3l5OZBr2LBho0aNys/PLy4u BlHRA+xoiPyGJkajUafTmUwmmUymUqlSU1NjYmKAVhdffLFIJAJmAel69Ohx3nnnde/eo1u3s+jS O82NxE/2MBH64GwVuY9/uh1MBRecxC/D416NxQMX96XCbtx3A7tcjFNbAFTUGd2izurJldxXBbn6 XbpGnQkXDdGAj3Cr0JoBFtNpoE7+pMMCWgGePvjgA6IoLHamcIPDdfTO/6i4ZHD4ABQhCXf9unfv LpfLQYIvvPACIsh3zz///K+//urz+bCIc8G33377zTffRBwngi0tLchiiIPMGhoa4KDt559/vm3b NvhQJGN1FIYLe0xMTKeBhMebcOwjOVAGQIm4kA3OP/984bKTzWbDiZxer8/MzAQAoczIyAA/BQKB goICLMLBeSDEP2GVhZo5OTkKhcLlcgHO0AS9icVi9Aa0AmaBz7AWaIUSFQBYILBo/g01WATVAbDO OussMBYgT7hdiKlSKqM82TZzsGD38LcFw1jDG8EQTHgsnR5RP7p1VjMyTg4T02kjHGiUGVC+9957 7/OCA8xqJ8SphIRWJ09HHJKCEHzhYawFCxaAlpCtKKfs27fvueeeAzlRcrnhhhsOHDgAR6vVtra2 Im2hOdJcKBRC/WnTptXX1+NMERXoiVGh/47qLM7ExHQKq92BLywCsy688EK65gQGwsmb3++vra1F PikpKRk0aBBO5OAMGzasrKwsGAwi7Xi93qKiouLi4srKSqQskUiEhgaDAexltVoBZ3369EGH8fHx 9IgVFuGghBDEKiyCq0BXF/ACV4GuEMFMevbsSUkvUsiTFOzRo2cEV3XU4bAlQFJH66wO9kqbCRjH l0xMp4s4emjLD+Aq6F1e5HcUrY1s9SeLpiKcWQKY3nnnnfvuu084VwM53XXXXVQBycXn8yECJykp 6euvv77uuuuw6v7770crjUaze/duVBa2jZ6XbzvhY2JiOt2FbACRz+ceLjMgglxx/vnng2ygiy66 CNyjVqvz8/MtFovL5QJdVVVVAaTS09MHDBhQWlqKyJgxY/r164eMRC9uKCgoAGPhxM/hcICu4Mhk MiQllKClc8899+KLLwZyIcVRBMMRcmFEABbWQmAsrEIEJWAr8tIaiSYvgFdnD8UfXwk7ionptFLk Xz4Y47+83n77bcEntVuMbPXni6YiPEH166+/Jicnw0cqwarm5mbwFlePF12sgoPUM2rUqO+///7m m2/+8MMPca758MMP79y5k37l/rbbbrvssstwQknd/oW2lomJ6U8Sx1YRdAVMocyAkugKiAPiiY6O pvt3wCZ6CfvgwYOHDh3qdDo9Hg+cxYsXI73MmjVrwoQJEydOBHuZTCZUozdd5eXlmc1mIiexWAxH LpfHxsZiCPATHHo2C6NgESMKmEUTgEBjAD6kOJowpkcOphr5UuWTL5ZImU4r4Q9e+JsHOQGtoLfe eoucjsIqKLLVX0UgISSUzz///IUXXoh8ixVw6o477qDpIiGWlZUhQtgknMZBbrd73759v/zyy5NP Pklv+vr4448feeQRashtLksNTEynsZABIjMGCUHiGGANiCo+Pl6pVKpUKolEIpVK8/PzUQKAAEw+ nw/J59JLLwVXQfPnz582bdoUXuXl5Tk5OYWFhWlpaTjT0+v1KSkp6AoIRRfDwE9YhOCgN4DUhW0i rgJpnXfeeSAwAqyePXtiVsL0hGm3m79QB6IIExPTCRLI6T9tIpDqKFobbvDXERIKSplM1tTUVFRU REFKHPX19ffdd5+AXAMHDgRgIU65BiXB1po1axoaGi655JLm5uYRI0agwvTp0/fu3YvkhTTE98Ry EBPT6Sg6/CFaFK4GQcgeYCCQDdAHZINSJBLR5SWQlslkyuNlt9tLSkroniBSUHV19dSpU4FW48eP nzhxIlLW0KFD09PTDQaD1WpFJ4AqemgdOAUBrRISEoi0CKcgxAFYiGA4zIEYCxEiLbqCddZZZ5FD s4WQ/ZASUUamwcitY2JiOo4Sjqx///vf/+IFBxSFsjOd8IORP95/3xjIdFdffXVdXR3SGbKGkAFB he+//z7OIGlx8+bNP/zwA/nCdfKsrKzPP//83nvvTU5ORt7RaDRojnwHH1kSFf6H+TAxMZ0aosMf okUhtwBcQDZAHz0v5Aqc42l5YTGf16BBg0BRoKvS0tLhw4fjtG3cuHFDhgxZtGgRTupQTpgwwePx 9O/fPy0tzWKxSCQSgJRcLqc3L2AR5ETExl2q6tWLSA5BAexQE7BF4AXAoldwoYRQAbyFRIepIkMi odHP6bS0tOBMEqej2Apky/Dm8aJNY2Ji+r06+uEDtPpnm3bs2BH2eF8QRcINDtfxPDb5I/0I3R1l DGS9zz77DPSHs0ZapMrLly9HKrnqqquwOGLECBDYpk2bEKezOsqVixcvPnjwIPIjAAsVRo4ciSBO MRFEFqOuqDcmJqbTSnTsk5AKKGNA4BIkB8ANoMpms2VmZoKrVCoVICkjI8NqteIMzeVyjR49eubM mcFgcO7cuZMmTQJRIdsgCK6aMWNGbW1tTU2N3+9H1kpNTcV5IHCtb9++ICqILmIRUcXHx2MseroL ERAVSvATHHqbA0QPwhNd9ejRgxYxyXPOOQcRxIFWjY2NxFj0O610/b4L/y0/2kbaOlLHSEdRhY41 O4szMZ2q6uxPneLgpzd5/eMf/6CSRMFIUat2Op7H0VEmKryOgS5uk6g+8sVzzz0nFospCBFFCa93 R7lz504kPmpLyQXpad++fddddx185K9HHnnkm2++gfP555/fddddbQmIExwmJqbTTcLhL9xrA2aB XUA/iYmJoCL67RqooKCgpKRkyJAhOEnr37//lClTQFfz5s2bM2fO5ZdfDrSCT0+4X3HFFdOnTx87 dmxRUZHdbkc/UqkUPSB9IfnAl0gkgC1wFRIUWAolkAsjAqRoaJDTeeedB/9C/guDQCgQFQSQglAN wbN5kYPMSWgVCVi0ORA2kNiRthTCouAzMTH9D+ISB38QoXzttdfeeOON119/HWVHIS5IaHWi9Ju9 g5AIkoSpgISWLVtWUVGBJIjUEPk1Ga/Xi4y2dOnS5cuXO53OcLQtXXo8HsRTUlLQIXIQMh2S4JVX Xon0h1NGVKAhIL4RExPTKa7wAc8rHIoQ0guIJzU1Va1WW61WQBUyjMvlys/PRzIJBoOVlZU1NTUj RowAS91www1AqxUrVqxbt27t2rVLlixZuXLlnXfeSb+Qgzo+ny+T/+VBvV4P0pLL5fTWUCQfABa4 ip7HQgkRTqGke4KAKrqURY9ega7AVYhDiGARaRBpTdgKEBUkPIOFE04EsVY4awWKkQMgQ3nEzWdi YjpGcRmEP4hQvvrqq4AnYBZR1BGFtZDQ6qQKQ/bgX0wFIcdR4iDMIpyKTCWCQxSFDIIm5CN3wOdX HvksjUZBnC5foS38jtWYmJhONyEnXHTRRTgfS0tLMxgMoCKwERgrJycnKysLpFVeXj5w4MBx48bh DG38+PELFiyAs2rVquuuu+6qq666/fbb77777vXr1y/iNXbs2MLCQjBZcXFxbm5uRkYGTvCUSiUQ Cpgl3BBESQ7IiRgLc4ADHgJgYRXFEYTgIwgHyAUCE666Uapsbm4GWjU1NVFCg48IHGRCSncQ1Txi bmRiYjp28eAQPoheeeUVwBOVgC2Ip6nDRPHIVidPNCTyxRFBioQcQREqBULi1vGi3AERcgkRgioE I5MLdQJF+kxMTKeqjnKkU7ogoEnlZbVawVgALDigK6fT2a9fvxEjRgCbwFVr166dP3/+zJkza2pq lixZsnr16muuueauu+666aabli5dunDhQixOmTKloqKif//+gwcPBqUB2rRarVwuxxBSqZRAisrz +ZdggaLATxxG8YCFiIBcxGFUk1aR6HwSaQ0pjjYNvnCqyV/J4m4XYpFOUylnUoWj7A0mJqbfVOQR 9PLLL4OuXnrpJZTwafGIimx1kkRDQgIhwafEAZ9KAaQoO1BCpMXICmiIEzt+DSfqpF0daosS6YZ6 Y2JiOk3EZ5qwKILkAEBJSEjQ6XQi/gdt4uLiQFdGozE3NzczMxOAlZ2dXVpaOnr06PHjx8+aNQuM tW7dumuvvRYUhfKee+659957b7jhhuXLl9PlK+AXKhcXFzscDo/Hg54tFkt6erpCocAQEDgpOjoa 8ATRc1TnnXceoRW4CjhFLIW1cCgOhx7DIiCjhpTNkMcolVGig7B1oKumpibEKQ0KGRIlFoXNZ2Ji +oN6kdcLL7xADgm8FSkKhhucTHGpru2eHSSwlF6vr6qqQp4qKSlBgqOgcCcR52TCCRkSGU4TR40a NXz48JEjR+bn52MtpRXkzcrKSsQhu93OJ6LDoIolGiam00GUZ6DwcpuQRgA39Js2yDnAILFYrFQq 5XJ5WloaAAv5JC8vr6ysDLkFaaS6urq8vHwZL7AU6Aqwdffdd1999dUAryVLlqxatWrx4sW1tbWF hYXoDZ2gNxP/PndwGxgLSQmMhSBAKpZ/0xVQCRLICTiFE0W6IYggVmERJdZiqnBAWuRg8shyEDIe 6iA9QlikTUMOhMiHsO1YhRJBfk+w1MfE9L9LOIief/550NVzzz2HEj4clCREKEj6Ew46YZaQwE/9 +/d/++236+vr6cGCH374ATlLrVZjVSQhoSHOOH/88Ue6GM5dEw+FHnzwQayiq+Lbt29HpKWlpbW1 FZ1QDxCNKGSidhLmw8TEdAqISzG8wsttQgRc0qdPH3odg9VqpZcygK5kMhl4yGKxVFRUAK3GjRs3 fvz4YcOGDRkypKamBix1ySWXLF269I477gBR3XTTTatXr54+ffrll19+Fa/Zs2fj/NDj8WRlZSFH Ad3QFWArMTFRwgtDxMXFAbaAWUROYCnCKaTBs88+W7iUBZ/4iS5oga7gQ6gJwUF9imOR8h5tLOU3 4BQcpM12sAWFF5iYmI6qzg4WioOooGeeeYacZzsXtWqnE3skcgd62xeJSU6n89tvvwUSIaNhESnv iSeeACchi1EFmhDyDkqcI4KcAFLwqRPhYtjKlSvRil7TgMQHVlu/fj3VoR6o7KjO4kxMTH9H4YgW RBHkAQg4Ao4B7uDUS6fTmc1mlHSdiagI6QWANWjQoOHDh0+cOHHSpEmTJ0+eMmXKihUrrrnmGmSk tWvXIqvccMMNGzZsQHDWrFmjRo1CzRkzZuAs0ev1opMkXsApYBwGoiexLuZ/gYceWgdgQXDoahZg COURr2AhiBKLhFzAMnAVAAs+NgoOYZawmSQ6KRWC/G7gRItMTExHV2cHC8UJngAh5IC0OhO1aqfj eSQefaIooXvuuefgwYM4+aNVEBLE888//9FHH1EFgiQ6PysvL9+/f/+tt96KOBZpFYTFTz755N13 36XfhxaLxa+88soHH3wAX7gGxnfGiRaZmJhODYUPbF7hUFuSQYoQLl0DaJRKZUpKSmJiolarzc7O zs3NzcrKAmYZjUZEgEQOhwORjIyMfv36ga4mTJgwbty4+fPn45ztsssuu/LKK7du3YqUdfPNNyO4 YMECoNXIkSMBYUOGDAkEAjk5OcA10BWgSiQSSaVSump1If9rg8AsHq44uoIPYEJ2AidhkVAJEZxJ gp9QBxUgrAJ1oQ5qdu/eHaQF0SJtGom2HcJmoqTEGOlA5KA8ioSaTExMgui4IAGtSE8//XTYaxOg ihysgqh+uIsToaP0jqRATkNDAxIWPYyF3EFBJEFkOvLRiVB56NChoVDoqquumjlzJhLcmDFjhMc5 m5qabr/9dqoGXXHFFeA2ur6F5uRwm8vSBxPTqaXOjmvh5Aq80rt3b/BKbGwsACgpKQkloApEJZPJ YmJiLBYL/LS0NEIut9s9bNiw8ePHA7Bmz559ySWXoFyyZMlNN910F6+NGzdicd26dcgzSERXX331 9OnTgVmArZqamqKiIr1eD65CCVrCuHSNCg6mAYG3eNDinmHnMIp/DIsefofotiAyG+IALETg0zYS ZtFFLKpDG46SntCi7W0nvinLe0xM/6Mij6BtvMBPkWU78VW2RbY6ecKQwpUnqL6+nl4rSosETFhE NeQLIQ4fqq2tBTZBra2tzbyQ4FAHyaWlpQU+kg5VRprDWmpLG8ltKy8KMjExnRo6+kENjqG3MMTH xwNW6AEmkUjk5CWRSEBdSqUSgJWTkwO0AmChfkZGRmFh4fDhw+fOnbtixQoE169f/9RTTyHJ3MkL zsKFCxcvXgwHBIaTveXLlyNBVVdXA87Qcyr/mzn0GFZCQgLGhYBZEAALItgCRcEXLlxBmB4WkdZo EXPGmSdtIzIbMiTqIw5owyJtI4nqoBTSJvzIZMvExPQ/CMcRRP7WrVu3bNkilEcUVkGRrU6eaEhK DfCBSkhqlAWEB6qgSF+oDGx6/fXXZ8yYgUWcdAIVf/zxR5fLhcWmpqbVq1dTNZSoGeJ/QQJtheYk +ExMTKekcIAjmdBhTudpPXr0ANPQ+6XAOiCe5ORklEajEdwjlUozMzPlcjmgCkpLS6NLWaCrfv36 4dyvrKzM4XCAz6bwb2yfOXPm9ddfD9h64IEHwFsbN24EXY0dOxawtXLlyqFDh06bNg2whUhlZaXd bs/PzwfAyWQyDI0JYCbC3UD+0tXFdOEKdIWSrlfRWtAYKIonMe717ggShEF0EYvORaHIFIcSmZPq 8CuZmJj+qHBk0cEF4ag/RkW2OkmiIQmecFqGvNDY2EiPtyN9oBSShVarFR4gQEkS7iHSqqSkpObm 5kmTJsEHqF1zzTX8Sq7JqFGjEIFDNZFuIvthYmI6JYXDXDjScewDRAAo4JjevXuLxWKVSgWWAvFo NBpwFUqFQgF4UqvVGRkZAC8IwfT0dKfTmZeXByc7OxuMlZOTU1tbO3LkSPDT1KlT58yZc+WVV86a NQtEBeSCjwjwa/DgwaiGhkVFReg/KysrEAjodDol/wv0wCwwFhIdie4bgreIq0BU9MQVfJoz3SvE JkDUBA7lQDioJlAUNpmwEkIQrSJPUJmYmP64cHChfPLJJ59oU6QPtVukVidVlALIIfT57LPPXnnl FX4lJ6KrefPmvfPOO3CQR1DSmShd96YKFIEDikKOg1NXV/fwww+LRCKKI+XRe40jr5bTKiYmpr+7 6FiOPKgFRxAwBcgCiAHWxMfHg6JwSiaVSgFYWJRIJGApZAw44CcQldvt9vv9KMFV9OQ7ggMHDgRg IY48A2yCU82rpqZmwoQJY8aM6devH13uQrXi4uJgMIg6qGkwGDAiThQhgB29ECsmJgaz6tOnD3/1 6mJMhn4HGvO8gH+wHQ5EV60gJED+lJO7Mwi0QimcnYLPaC1trCDsB0qtcFD5fyAtbp+yVMnEFCEc EXRYgZw2t+nxxx8Pe7wviCJ/wkHEH7mHRsU52cqVK5uamiZPnhwO8dq3b9+//vUv8omxqBWqAZtw UggfmQXni83NzciAWPv000//3//9H9IiViGX7dixg75FCGG/0K45oiLnw8TE9LcQl0faJETIgXBa hbwBEYgAWejxdhAPPdV+7rnn9u7dG7yFRbFYnJGRQRerfD4faKmgoCAvL8/r9YKWsJjGv4MU4DV6 9Oj+/fujZmVlZWlpKSpASEeohhJt0ZDuMA4aNGjAgAHw0Sc61+v1dJcQY2EmcIjwwHD0kBYhF1iQ GAuAdf7552OGoC5MFaRFV7bgQ7SlSIDYQNSEsI0AKWS5yJ2ACCpjFQUjd1RH0SpSxwgT0+mjzv74 KQ5yepTXY7zIh2iRRBFq1U4n9sjiDlx+AIF4zGbzv//9b2DTmjVrkIzGjh27f//+AwcO4JwSNama UBknjlj10ksvIccNHz78448/BkjhBBGramtrAWrbtm1DJ/fee299ff2cOXOoFXSU0ziaDxMT099I fCIJS4iQA/IgqKJnmOCATiBwFVAGZ19KpTIuLg6Zx2QygYHgpKamgnWsVitgKD8/3+FwALAAVfRI FiKoiRO5SZMmIQXZ7XaUJSUlqI9EBKeiogKVXS6Xx+OBA25DhbKystzc3KFDhw4bNgzV0ApDaDQa TACjYzKYBiojQhfV+vbtS0SFqYK0oqOjiahQEkXB79n2ZUP4VI3IDIuIUwXhOQo4iADCaC8di6hh pM/EdLqpsz9+ioOfNrUJFPXII4+EFzqIWrXTiT2yuAM34ksu5CB5vfrqqwcPHgyFQg0NDa+88grO CBEHV9EFcGrFNeBfIrpz5056k/s777yDtEUVUBlbC/xCvKWl5YYbbhCgSujniBJ6ZmJi+itLOFTJ OeKRS3QF+ACFgFdALSAVYhfgCBGJQqFQqVT0VDuSDwALJ2nIJHQRC9ADH6SVlZUFQvL7/UhHxcXF OIUDSBUWFg4ePLioqAgOIAz1AVUgMHQC3kJDdGixWOiXDbGWLoOhE+AX1mJcQB4RlUgkoke+xGKx TCbDIlgQk8cq4kLgERYxYQgOhAiwibYOdbBd2CKqBoGlgFnd237/HiUSLETZT8iBkXtPSLCoTK3g k+AzMTFBwhGB8qGHHgJUPfzww0LZUYhDQquTp45DIingwEb6Q5aRy+XIPji3a1cHOYIOflRGifM/ vV6PmkidWEVBCD7ODklIOoig1VHQiomJ6W+kdmlBEJ9UuFU43pENgCYX86/0RAkKgYMIwRZKBOPj 4xMTE4FEKSkpQByj0QgkosewwEMFBQVpaWlY9Pl84CrI7XYHAoHq6mo4YCnQFWoCmABhNpsNHIYS nARKQ5mamoo+dbxAVKiJaqAuxAF2gDDUT0pKwmSQ8ZRKJXCKZkX8h9nS1SyspZ+IJjSEAyGt9eSF LQKQqdVqZEu6UAfqQhyABQKjbCkIiZEcxMmnUqCrdhf4hf3JxMQECUcEygcffBDwhBKkhZKcdqK4 0OrkiYYk7hEOexId7VgFUQSir8kIs4SDarRIpcBPlCNwGocmFBTathuIiYnp7yghD3QmpA5ABsEK 3WsDkUBwQCQ8wPSCA3CRyWTcw+daLbEUGIguXxFUFfIqKSkpLy9HCSQCJ8EJBoOIQLm5uQ6Hg24v gplwvgeoAq4BsLCIzsFSgCcAEFbhvBE+SjATKhj4H+cB5EmlUsRRYj40SYItrAI8qVQqLPbp0wfn k6hAWwR+ogogwszMTJSIY3sFFIOPaugNmRCVI9GK8irlxsir+7RXaS0Jkd/c1UxMp48ij4gHHngA 8HT//ffDQRmpdpHIVidJNCQdzDj46fjHIh3wwrUosBHNDKtQB0kBolb0hAGdpQlpghzUpFYk6o2G gCizMDEx/a3Fp5DDFF7BpwtQBV3BovtodHUHJXzCLFAI8AWsAyQCoICcQEt2ux0+GKugoKC0tHTw 4MGDBg2qrq6uqqrq168fStAVSrBXf16gK6z1+/1gMjQENgGkQE4gNiAXAAh4lJiYCEKKiYkBA4Gi SAkJCYigAiaAaYC00BCL3OWpCy+ky1FoRTPs27cvAIua0BZh8hglNTWVnqaHj7X0nD5aYSB0gmok MBZlPyGvUp6kMsQLDnYg5Vs6I6UIRD4TE1PkEXEfr3vvvZfKSLWLRLY6ecKQAusIhAQJPoEUqhFL kSJr0qSpGkTpAxWoW7SiTNGOqIT0wcTE9PcVl7QOT1t0roUDH+rZsycgAzgCliIHgiMAFpAFRKJU Kul2nslkSkpKQpmVleVyuUBOKAFSAwcOBGaBpQBSo0aNqqmpmTJlChaBWVgFLEM5dOhQt9ttNBpT UlLAVSAtdAs2AusAsNA5iApshNHpWlR0dDRICKMjDqjCIirTNxnREIKDGYKZ1Go12AsOiAoN0RxC EwAchoYCgQDd3MzIyAAdUmW0JZSkjcWuiMyBQgol6qqvr29qagJjCYkUEnJvuz3MxMREB8U9vO66 6y5yjqi7eVGrkyrh0BVOqpAs9u/f39raumfPngMHDhw8ePCVV17BOSWthZAXqAnOTSdPnoxqyAIU gYQLVFhLTjshxQg9cGO3NYxUZ3EmJqa/giKP0I6HKg5wwAR/M5D7zh04g24F0u0z8A1Ei8QrIBti GiALHIlEAjbKzMwEXQGYsrOz09LSkJd8Ph9gC05hYSFw6rLLLhs3btygQYPAVXQnsaioKCcnB23p iSvQD8gpLi4OrAMH/QO85HI5hoNodIKnxMREoFXfvn1RGRWwCEjCoAaDARFMiR7kQisAEyZZUFBQ Xl4O4Js6deqECRMqKipGjBgBtMLQmACE+kRj2F5sKYSG55xzDogTO4cSYGTaRFy4ggUJWRQ1UXL7 muVDJqYICQcF/RrpnXfeSc5R9OccRBg18rwqLy8Px/mDDz64efNmlG+++WZdXd2OHTvS09OF+Qnn WLNnzwaKYRFCJ9wW83WECkLPSBmRl6xQTahPCq/g1THCxMT011FnRygOc/66Ffeyq/P535YBW4Az QDPwwVVUIijQFVEI4CYmJgYEAzRJSkqi56iIq0BadGUIKQjEA/QBcgFxBgwYAMShV15RiQpmsxkV UB+QBAGqgFZ0gw8lOge9wQf9YDgMipkQY9F3dIBTqI+G6AdjmUwmlUql4IU45gy6QoZcvnz5Lbfc smHDhm3btt16660AwaqqqqysLIyLJijRFsMRXdFWE10hB+JUFhISo3AiSvuTMidxFQmRzvY2E9Pp oM7++Cm+cePGO+64AwcjGAvOUUSt2umEH1k0gHDOhLPDlpYW8nFsI+OsXbu2ubkZmQ51hLxAKWDm zJl01kXNKTuQj5rtMIviwkAYN1IUJHWMMDEx/XXU8QjFInICMAI8AWg477zwz8sQOYGi6B4ZUAM+ QRUqAFlQIZZ/lhywBcoBVAGDwCjJyckEUoAtm81Gbw2FjzI3NzclJUWn09FDV3DoLQw5OTl0Z1Cr 1QKJwEnC9So4ICT0iVEIsDAi0Q8WQVFIdIigJkpMQMP/aA+GA64B9VABc0OH4LwxY8Zs2rTp/vvv v+222wBYq1evxpQwDVTDNOAAEDEQthpbh82kLSXAwp7BfjiXf0tWeMfxwipkSyG7QrRIO5nf2Swf Mp2m6uyPn+LgKtDV7bffjnL9UUWt2unEHlncgdv2tT44OKQBUmCmSDZC+kMEJ4hYRBxCTfg4G5s6 dWpTUxMlAmpCJYQ+16xZ8/TTTz/77LMjRoygIBaHDx8Oh1LJqlWrFi1aBIdaXXrppfRdSvgd1Vmc iYnpRCvy6ONSQMRhTj4qACOAL+AJujkIUqELV3AEzgBeQHBIqAAQQYbBWkIf0AmYBkSlVquBNVgE tVRXVw8ePNjtdgNcQDlAGUAVXS5CE8AWHEQAZ0ArNKErUliFnumaGciJFsFzGAhzwIgikQikhZoy /kcJqSYxH/qMj48HYxn4J+UxJaBVVlaW1+utqalZsGDBkiVLxo0bh6zocDhKS0uBYkDAgQMHIgLG IsIDtGEUDI2BiDKBdBiansfAfgOGUiYUynb7GYuCwlEmptNewhGB/HPrrbcCngBYRxHOhSCh1ckT DUlHMkU8Ho/wKAAlgqFDh9bV1VVVVQl1BGf27NlCZQjnYZQpIDTZtWvX3r179+3b19DQMHHiRIzS 2NgogCROKL/99tvPP/+cesOeevPNNz/44AOh83bqLM7ExHSiFXn0wW93MGLx7LPPBkwATSBKAj17 9gRMgLSAESjhYxUgBg5QA/AB3AF8IEgoBtYBPNEXAAlQQEJAH2BTfn4+kAs+moCfUA0V0tPTQTxg KaVSiQjiADJkFVpEZRAV+qSLUhgFbQlxQFGYEkaEj/mgJPijVTRh0BVmSIQHH1Py+/1AKJQDBgzo 378/poTREQH2VVZWYjIAQbqhSV8nBHIBAdEc05DL5ZgnEBAgCNLCoLQDMdA555zD70IOp7q1fTGI 1G4nMzExkbgExB8dOF5uvvlm4qd1nQsQBgmtTp6EIenAxkGODAJmKisrK+R/AmzevHnNzc2fffaZ 2WxGHVSgmsgFQKJJkyYRYEWmBjjLli0DS4EcceqGNPTJJ5/88MMPyDVr167duXMnchOq0aUyCFkM iwC4+vr6uXPnwj/Ze4GJiemoEhJFpCiC451YCgKjgIoADUgIBFLELvABNEAWusQFn0q6/oQS2IFc ATCC6HaeRCLBquTkZGQe4QEsYBNWWSyW1NRUrLXzb3MAx1ArYjWAFJAIDsZFBIyFVigRxCJmiMmA ojA6HEyV4A+LBFWEXMA78BBdDwOxYRoYBTjVr1+/mpqaQYMG4UQUE0PuwrQdDgcoEGiF+dBdxezs 7IqKipEjR5aUlMBHBVAXKA1rsaXYY9g/tIuI6jBbCBGs6rifmZiYIsVnI+4wAZDceOONt/ACaUHk C6IgSWh18hQ5JD2EDqii372h7wyDrr744osxY8YAp7A2cn5nnXXWlClTUIcWha7Qz1NPPbVr1y6k HlqFXNPQ0ID8gtNTdD5+/Hjsl2eeeeY///kPOgeHoQ62v66uDlkSqyJHYWJi+ivoiEcljtazzz4b iHDeeecBs1ASQgFcgA6ABpTEEIgDX4AX0dHR8IljcLyDPIiNIGAN3d1D6kAQZ2I5OTnISChBMKAT QA/QKi8vD+iDCgRk4DP0ic5BUaArOBA6J4pCb8AgwBOE0TE3DI1VcDA9+BCqoSHQDaKLapgV2AhD m/ifRwTGocS44KpAIIBV9MuGSGhgL0wJ8Ed3NjFV4BQ0ePDgGTNmTJ8+fcGCBQsXLsQJJBIgZotB MTRBFRZBaQRq2HvtUh9Lg0xMRxQODTo6UN5www033XQTMOvoWrt2rdDqZEu4+AQhfYCZkG4oiGOe 4hBNDhGsorVIHyAwnHgJa6kEPH311VeoSauQhoBryEHwN2/e/N5778HBKHPnzr3nnnvQA9Llp59+ un37dsQhbjf8KTuCiYnp2EQHKc6mAFjAKaIrkAoAhS4OAXGIugAT8BGEyAfo0OUiutokk8koIjze DvKg61KAKmSkYDAIuMnIyACLAFNQDZWBQcRhKNEDWgGw0CdW0VqaA4IgMLpghhJTgrAKfEOcR6wD H02I/1ATDgYC1WVlZYGWQFrFxcU+nw/zoQkQydGDYhAxFlZl8w/mp6enFxYWjhs3bv78+TiBXLZs GcgM1UB7SqUSlSF0O2TIkKKiIlAjuqKMysTEdOxCClqzZg0Y6zd1/fXXh9ucZGGK5JzFv0cUiYCe W4dPdAVIojoCMEEUmTNnDl3Biry+1aNHj61bt/7000/UCYJIUqhGgOV2uw8ePHjLLbfs3bt32LBh M2fOxHArV65saGioqKhABRqOumJiYvpTRAdguyMx0sfRDUwBrOB4x+GPEvhCV6dQwodAV8gqqEYX ioiowENADZxT4bwLeASUAQDRKuEaEhZTUlIsvJA9wFVAGdQHdUFoDoSiS1Pkg6LQLYYGKgGqSJGA BYrCfDAHzJMuXwGnAFKYP4JYRGXEUQ1BsBp1hclgOCQuOAAjTINuGqJDwjvUxDwxN5SohlUgJ2AW qgGzwIX9+vWbPHkySpo2+GzUqFEjR45E3rvyyiuBX06nE11hXIwe3rN/WO3+1ZiYTj3RXzjK6667 DvAEzPpNnfCDorMBQE7CKpxXRTIThEza7v6ggFmzZ89ubGyEI/RATLZ69WpQFM7b4COzvP322999 9x2SERaRfT788MMDBw6AwCh1YjjQ1RtvvIFUSFkGXQljMTExnXzRAdjuSBR8HObdu3cHl4BgzuF/ bxTgAlKhq0SgE4IqrCKgIY4BRmAViIowC8gC5gBjgUvggFqASkArkA0YC0GTyYT8kM2/iAEUQnGI SIhjK5UKvaFz4i10i0WiJUwMDppgIIhmhVaYKppjESIII2Gq6AcVILRCPxA6lPEvPsWgYCz4mDPS FBYxIs1Wwb8PAjMB/8HHVqAOeAvTLiwsDAQC9GuJ8DMzM3H6Cqhav379Pffcs2LFiurqamwaeqOJ 0R6O3OEdRRWOqHCNY+iEielvpKP/MQM2BAG2wt6RFG5wuI7nkXKUvgiMkA3dbndraysFITrsIyXU REnPYD322GObNm165JFH4ODMDBWQiYBQe/bseemll95//310OH36dMSp7Q033FBfX//WW29x3UVF 7du3D5Q2depUmh5OeeEcZapMTEwnWnQA0pEIRQYhHMg4Ts/m33cFckLZs2dPMArRCYRF4i0IbASB S7AWlEOoBDrBGRf4yWq1CmAEwQdwoA6wBrwCGQwGUAjxDYJYhcpgIwIy9A8fCIU4GhL90KAoaQ4Y jqAKIIVzRZobIlhEiWljQyAEUQfbgjiGoJ6FiWF0rVaLCYAI1Wo1+sfmYFyAINAK42KGWItqqfxr 3xG02+1OpxOnrKWlpWPHjq2trZ02bdq6deuWL1++YMECn8+H+WOHYBTMATOhPSyIdnU7h19zTKJW TEx/dx39j3nVMSvc4HCdjCMlcoyCggLQD5EQXalqd1sQGUqoP3ny5IMHD9bV1e3duxdEBefOO+8k 9oKee+653bt3Izhv3jwsUiv0PHz48B9++GHDhg2IQJs3b/7mm29whsc34kTx8AITE9PJEh16UHiZ FxZx2ApBZADgCKEJBC4BwQBHiFdQghhAJIjDRwmGUCqVoA29Xg/+4K78xMcDpFT8LbPs7GwQCXoA r4BmiMDAK3H8Q+uoSWiFEtSCmvApjh5Qk+gHrdAWaCU46I0EnMJ86MIV5oMJw8fmoBUGxfQgrEIQ q1AfgIX6NA3Uoc1EHWwgugXVga6wORgddcB/FosFCAicwgyxCiyIeSYmJqakpADIsCojI6OysnLc uHGgqzFjxpSVlYG6QJYANbpchyHa3SKI3Ntd237xQlgUKkdmafKhdvWZmE49CX/h+LO/+uqrV65c ee2115JzRGEVJLT6E4TDki5WCQcqOYRTJFrkVx6iLhJVQyfhZV5YRHYjH/WpCdWJ9DEuHDSnzsmH 4DMxMZ1kCUffEY9BpAXQFUgFLAIQQQkKAYuANohOsApHPWEKVgFN4INLAFhADTBWEv9ryqgPRgGL AFAAJSKRCPgCgWMQRwU0IaYBTsEHvqAhqAVwQ3RFlTEohqBpoIQQxNDEdljE6CAY4VEw+Jg/tgKT pOkhThUgBIFTtF2I0+ZgEaLewEOYD4RNxhwAWHR/k24dSvjHwuiRLGwatstkMqWnp/t8vvLy8qKi otzcXNTE1mF70RydoGcMSsn2iDscwlrkRkqPJMHHnCMXhX+4zrpiYjoFJPyFo1yxYsVVV10FikIJ ikJJDokWSUKrkyoMSbgjiD+WDztiIQGGBB91aDFShEc47KkORD3QYuTmUU6hkoS1NC6cyJpMTEwn U3QAkrAoHKRYxKFNzEG0AUaBQEt0CYqIhHwQCVgHAr6gDl3sAWAZDIbU1FQQBogkkX+zKHBELpdj Ef2gZ/ATKhNyxfEPv8fExBC70OUrwBbdHwSgEE7RcDQlROBQhOaDCQBiiKUQAUIhzyDpcfcFzz4b W9SjRw84yGYQ1grVIDjUG3WFsWg+GAhTAkthPpgJ3Teka1eYJxx6tgxbig3EJtPD8ohgepgJNg2b gG3EJqBbzOHojEVxyrdCusacySFFJu3O+mFiOgUU+Re+fPnyK6+8EpgFByX8IwprI1udJNGQEHy6 tSccvUAiigjHLQkVqL4g1BRaCQ5ENen0C4vwESHSoghKShmQAGQQNyGWIJiYTq6Egw4ODtuOxyAO UnyoE8pQCTgg7ABC0SLigA84oBNEQBK0CvAEPAI5AT4gOOAqYIdOp6PrVSAVAiZAFRCK8AuwgkXE EUETuqcGhy4C0S1F9I9BQVGYBkWE+SCIVVgEHpEItpB2wDTIP5R2aLsoO2HaqID5oznqY5E6wSKE 6QGnCPswcyAjXV3DVMFPWARRKZVKwBbwC6swVTgChGFz0BBzQwSr0JAWMYqQJIXdLviYD0Ug4QEM qi+kzcjEKzRkYjolFfkXvmzZsqVLl4KfqMTiEYW1ka1OkoQhUdIpFLIASuGcFcKhi3QGB0Ecz8ga yCB0foZEQ/UjswOSF2pSD1hESaJcQHHBQUNysLZdymBiYjqZEo5NSDhyIx1UwNEN4ABqAAuIV1AS f4BjSFgkvoHAQ/A5CuN/KgecQfAEEgKU0ANMdL8MKAahDlahAoKAFaAYXeZBCVKhanTtB8mH6Aqj YA5ERYgQYNF1LJoqFrEWRIVqEBgFPpgGDuUcCD4lLpAWfGwC9YD6aI4+Cf4gjIsJaDSawsJC+hVC bAUWsTl0B1PgKjSBj23BtNEDGiKRYv6YM7+t0bSvIEyvY97DDo/c+cJUBbW0tNA3vtu1jWzIxHRq 64orrliyZAn4iUosHlFYG25wMkWHIgmLyC84Yul5czrJo3hTUxNSCfIO8hoqtLa2oqRXveMgX79+ PbIJ112b6HQKzWkRxz/6ofSNUjjZokvcFIeQQSiJ0KBMTEwnR9zx33aE0iI5EA5JfPwTjuDIxSIO WyInAA3ggAgG0ACBPxBHCZ4gHxkDVAG2gI+aoAriJDQBeYBIQFGIEG1QQwiL1BCkAkYR4Aar0BYE hg6Fy1eIo8RMMB+MQkGMhUXgEUpMHtkMWYgmjA3BFhFpCWiCCliE6BIX1YTQOaAQc6ALV5gYSlBU Tk7OiBEjamtrA4FAXl4ePUaGDYFQAcJM0BwzRxNMCf1QQ/AlzRxDYDjsTMwEgxLe0WSgdv8EKDFV ypyoBh+5l9TY2EiV6V8QgkMRJqZTVcIfOchp0aJFkSW0uIMQ/BMOCmGWBEM4knHE+nw+Ie9gLVaB qEpKSrCIs7SGhgZkFpy00c/Lb9u2DZHJkydTfRzelA4gtMUi+QhSn/yA3IhEVxDqCMNBApa1E7Vi YmI67qKjEhIWycGxCQgghAIugFRw2ApXsIAIREUQFiE4BBMkQIlWq7XyP3sMh9iIKATVINCGin9C HDXRFboFl5BQE0ITcAkwBWPRcBhFWAsHo6CkQUEqmCRNFZAEYaoQcQzohHiLmAYSzvQg2lKKYzPR ikp0DroibAIRkrBoNpuBVsXFxSAtbB1IkQgMazFbTJJmglmhpCkhji2FUAfUhY2lIeBAmBgYi/Y8 8qGQEikSOVXyEUeu3r9/P2YeuRbCKmrFxHQKqLM/ZoqDnOjXqFCST0JEEEWoVTud2COFOxDbvv2H oxQ+zocAWDho4UceyQRYyIbwgVaogEU6tltaWi699FKKoDJKSEgQcAR6owhE1aiJ4CAYWaedhJ6Z mJiOr3BwkWhRODBxPIIACKqACCQiBojgAAwBniBKIPqhSz4ymSwpKYmeageC2Gw2OCAqujQFckJN +PRsuJz/OUJ0JZATRKSCEjgigBTNgRYxIrgEJSaDErkIwmwhSjtYi0mCY9CEtgICeKE+QIqyDTaW NhxNiCBRYi3VRLeYKrYI04DgYBGjYybALLo4B2H+WIUgzQoltoJWCfCHDslHP8LkIUwGQQjjYg6Y DEgL4v8Fwok0sgQIYnO4dW2PvZP4f0BuQwSHiekU0NH/mMFP8+fPBz9ReXnnCjc4XCf2SOGPxPAA dPSCloRXUlGeRRoCVOFcDb5CoYBvsViQyPgqUTgxBZNddtll8Kn+zJkzDxw40Nra+tNPPw0ePBgR VEY2ufrqq3fv3o3mqP/kk0+iKxqdhGpCSRIiTExMx1cCVUSqXQSLYBSQAXEAPv4BHFjEpzu4B5xB uINVwAVAA4IQYIiu4sChu2aJiYlU6nQ6pAuTyQTeApoQjgBEiFrQCkH4yBUYC90KFYjGUIJXMAQG peHgoA4cTAz1iavAH2gO8sAiTRsOKlBcQCvKYNhAcmjbsVuAQeiQesBamgkGgrAKbTETYCK4EBmM wEvJP3cFB5CErcZa8BZKwiZEsAqdoC16RnMIDnEVfKoGB3UwKOaDQSHiP0yM8iqECLYCs4JD/4KC qGakqAkT06kn4S8cR8G8efOAH+0E2BJKQUKrkycaEgov87/BvHHjxmnTps2aNQvljBkzJk+e3Nzc XF5ejjyFRAl//fr1WAXNnj377bffBpNVVVVR8+nTp4Oi7rjjjpqamkcffbSpqYl+YXDQoEEHDx68 8847+/fvv27duoaGhkceeSQ8Ni9qThIi7eJMTEzHRcIh1s4nAVPwMY8Pcnyc46gH8YAGQBgEW8RY gAYCIJSEPkRC/8/ef0DdWVXrwzdK0/O+5x3v+43xjfc7/2NDSkgghZDeO+m9dxLSExKSkEIJJUBC U1poSm9SlSpVejMH5IAKAgcUBEUEBFERQb/fvq8n93/zBKKeA4h6XwPWmGuuueaaa973XvN67r2z N84RhtG0aVMsBGfKx8BRK0OICH2rVq3wLVNCNXgIdHkOW9IN5WKPwVjOKP9WMSokEylpdE0xmmdC wgMExRYQEfGHGIFR/mls0NGcPbIBNpmC4oRHMi6hGyeWsIvdd98dTdxtt93CqxI5kkQQD1qZrZVK gnX5MR0ksxRKysWSjXjElpBEGL4oqvICJfLIuXBBuvXKwqRChX9AlHe49oADDjioAKbVCI2U5ayP D1nSC5icFsHCinCmfIYdndLCiBEjjOYtwrfeeiuj8Oqrry5ZsiRxe/H/13/916WXXuqIITdr1uzu u+9++umnnQh77703UrV+/Xpm4Ah27mT1aOrxQfoKFSp8KKh/fXl51nfJinoYRmgHKpAnLjRIQIa8 ftEIf3EBQTd0B/8ABCv/sA4fatmyZYcOHZCq8Kodiy9ZYGnK//v//r8ENCUfS7IK/xbiihOnhJOE Ab1IhGEKmU8GQKAJAaJngKYkbG0ONPGH3HALuiiU0ynbzJOtUEl6qSjJVrbJgB+jZP7pAR8Snl2L TSsSYeQplJAylO0kdeFPbEA3ezRESMxAoLR0OJbwtLggG6uTy6sTAerlChX+eeDOz82vXf1erFq1 qkEqoFuinPXxYfMlcaZ83MrJEo1DB6MaOXIk2ZGHcnXu3NkLvl27dmjW1VdfHTN+nE1vv/12OBmK ps2/NzQ6aNCgl156ifzAAw/Y6q677ppZW0aj2CpUqPCho3yVpYp7vXvtp96r7kFkJCNdhAAl8irG mfbYYw+CkwFQpXALbWgTmqJraJdddsG66FEQCOcoCRa9Ls/hT2EnZhGyIsH0MLMQGgboCHBlVMDk xElAg8KcxGxfNoWsUObJEM4UDYTQJAOgy5UW3xK8KTnZKLnimX8x5DEVAZ2yzewoXIpMCeFSJtqa mGNPjhkhSbYX3TK3lgjVE5UtlDE3xLfp0IaGfoUK/2Sov/9XvhcrCjR0NnWD+lkfN7yAvaoJ6FG/ fv3yei5bxGjIkCGCc0oyQK3oHX9nnnkmIrVmzRrdgOVdd911xBFHYFGHHHLIYYcdZpPxM2DAgIMP PvjJJ59Ewphhl5lSoUKFjxMfdMpEr64jWOo9eqHYE1L70yXgBAgNrpNvCm1TwJnQtm1bTCv0Av9g hklAmBM9GaXAJ1ANHnAOLdCQkYxwESyEMityEnbCoRVRmcyKB4EJyUQeEqpZVjHRaWYXuvTZHbJC 1kbPBrsKd4Ha0VsQKRPZ0MgDciMkloT4JFjui1/8otMvMUAYUrHX9yA7spZdkGVA8PyQCWaxsbt4 SKi2wAC9SzwJI/FHE7lChQrB/n8xGiZ8zMiLNuwKUJ+99tqrfDFHTzlq1ChCkyZN8gQrj98HDx78 yiuvPP300y1btnQQwGuvvfb1r3/dUM4sgtMqQmRncadOnV544YV77rknygoVKnycKF+P9aDMa9ZL Xo1X6ZEJXISs8AM6Eo6CCqAIuE7z5s133333Fi1adOzYsX///oMGDerSpQvWhXzstNNOcYIYkXEL TALxCv0yN9QER9FFL2iwlpiV/ENrFDKLsSGkxBASRkm2iiAFlodVwqMUoV2Q2ccgVCl0R4vxEOwX zDWaAy15iBAYEqdIeHO+WSUZiLewKBB2wHM5pMsyeaARNstEEjOj2Q7LUKtsQUionuUSIQjPjijr w3vf6/jfAD8flqsKFT4elHfssk1YXqCh8374yG/yD1rA0VkKb731FoKVV7JXOKX2D3/4w/Dhw73O nWvIFoYUe7jtttuM5mNYDG699VYGhx12mFmtW7d+/PHHn3zySWbTp0///e9/f1zxi9Zjx4598803 N27cGA8VKlT4eODVBw2dugOBoH6r61ocIpUeLwFykC49YAa4AorjQNhhhx322GOPrgXatm3rby1/ hjVt2jQEAjHSZYOj0EBoUxgShEthV/lHeQz4zyMf5AyQj9CmEB1tlmYpVCEZ1SIuEbQ8aGmEHYqT NjZaE8OoHFk0XDnxylRECCSkxpuKGEzRhhKFHQojwWQXZKOCJxul1OXc6kBJk+wJhqvslE00pV4b wXacydp0hS1gUdWuYoEE+WfRYL1FNJhWqPAJwwfdnNHvt99+6AcQShnShYb+kiWZ1Qgf5p2/ZV85 cf74xz+WX9MQmIUzDR48mIE/Rt99990QLEcS+IOVBltyjFLuvPPO999//9tvv02pfe655/KJLn/j 3nPPPfxgY/DSSy8NGDDgw9xbhQoV/hy84soXHSHVGvw5pJCr9ziWl3mKunIeJQYQohDqgG2Qtbpf +MIX2rRp408y6Ny5M4LVoUMHf1m1aNEiTIglLsUMCzGXHxPDRQDh0LIMwWIWjZa97peL75ci51Pz mBz/zh/40pe+JEKkhAH7kp3YglZsuJE9RikMvMoQM7CvsEl7d4iFcmW/2vxhKTmSwNh0+kA2uAJB fq74hUGC7YAYbIRgg2QEK58to0yuKIHDJDCJNb3sCjUUsD7P9BAhAQfFlayhob9FNJhuEQ2mFSp8 wvBBN2f0KNTiOuz7XtRrMqsRPsI7v/aqKkAuH1ZNmzYNZyI7X3L+OnBnzpzp+HMkMZ41a5bDLgbO JqPDhg2bN2+eo4QSdtttt8mTJ++zzz5Tpkxx5saJif60nTp1Kr0lunTpUqxcQ2ZVqFDhQ0fxIm54 s758ueUlWYLSqxi8wPMEKKREGyABqACepOqTQbH3et9ll138QdW+fftx48Z5XU+cOLFXr144EH2G 2GAGoUqm65rLyeeL78fSpSSjKeQsQY+F4BZ4CQoVszwkQ63QOAstXbp0+vTpzhP2wNIU00WFoOR5 DxCyHbA19Ai5EU+YFti7Ew+jIts++hIKlUTFnjE9MEtOQpWydEmDrE6fsO2RbNTWYlPkrLZxBtlm bGjsDuitC1ZMa5RNnFs0kZSndHkFE2rkLSBmmWWn5RSb0mY0mgoVPvko71i39MKFC7GoRYsWoVDk CI1ACeWsjwlZL0hXm9cwuf4URqQyumV46UYo55pYtrVlNjnZXFOhQoUPHY1eX/Vdr3Qvw7R55RpF NRR4FT2PUlR3ZT4EIpyAkKqPZOy+++7+UkKq+vTp46+skSNHdu3aFa9CLBAsf6ehRyEWOARWkWc5 NAzyZQ0EQKQwsJAPNoByASGf1soUnjt27DhmzBhMznJ77rlnPmken2icVvAiFz8Bu7Kv0BFySZWy u+h1yYBqyENSQW8UwYqeRlp4KKlPQiXIA9CTg+gZCEyKSoiNMjahXLFMPrVxBZZI/BGEIUgxaMnC EFIO2NrpWaC4nltCzMyyQV27S5eszWhhWKHC3wHKO1a7YMECFEqLXWkjBEhVg1QMlbM+PmTJvMZ0 vfC0OWIIXo0ZjWUMgCaWBK/2+rmxh8yNTVoGGS3tCZErVKjwUaN8ueUlWSKVO2UbpVD1Vfc8rVHv 00UIUvtrBKGgCHjPl7/85Q4dOnTr1q19+/Z5265FixaYE1616667NmnSBElCHczN4xyCuTTIBzOE CUNig2lxhUsxA9PxM5SLhrBT8QPJjHfbbbfWrVtbDlq2bEkfEsOMB5ZNmzYlW0LAgIuET9h1KEsO JZsFm3XQsbEpW2NARqTkwRSjZGBDYxSYhQ9lCRotZSkDb+VzqSQK8wtHNDfTtWFdhEwp9abEYRA6 lV0IySoMRJXrWLucf9n5WW/JW+nQpSfUj1ao8MlH/R07b9485Gnu3Lnz588nA6ERoq+f9XEg6wE5 9AjKV6+TRRvZS7FejlAih1Epl0Ipw+Z6LT+NXFWoUOHDQqPXV9ktX+yBcquQp5bjVep9+V6YYo9y qfT4QR5o4QFa7AFhQh3wpFatWrVr1w7H0u6xxx5YjrZNmzYEZmESeAbmFGoCNPl8lRb50EWMsCia 4tFVw7c8GOIfaevcufOgQYOGDRs2YMCAfv36WQiB45+ZuWblY/UWxbqEKnjRity5ZFO2ZgscUjrW JEEG6BmwDMFikClgFAOjNJS52TUQQpUyquWWE2YmsjQkKnsRvFHG2X7IU6aDbCQ5oVY0hNjEZ7q5 FqGDkFVKepSrGZRyvbIEJdRf98gxzmihrlDh7wD1d+ycOXOQp9mzZ+NY5Ho00tTP+ljhtVq2ZQRe gbXXdPGMSjev6vJl6ZyCGNSsC9Drsqx/JQeGKDfXV6hQ4SNC/WlSL4Ou13We0MB2xTdbhoso54Qw jLLGa2l0kSq0AO/Zbbfd8gEpnAYHymekIE+SjO6www6MIc9vtHhGmARKwYm5eAalLjPedt55Z+xK l7GWJeK1++67d+vWrX///qhV3759caxOnTpZqHfv3nvuuSeKZpYVcSwCnwkYcBFtyJY2lCjPbGw2 GpTIlimdWpBsQHiVlmzjPMhJpogKAQrigQFwnq2JWVR2StZCLHVt1sZt1saTFkgGGAAnwD5zs5Yl 7MXFymXKFXSWvu/1bXShS9CXU2xKG1c0Qc2oQoW/N8yaNQt52meffXAs8hbQMOHjR15vkFdgzppo IKwordEYly9Ilhnyci1f/CWcSg6F0rg04ASqV3WFCh8FvLK2/OLymsUJUrbDD7weS4JFZqCbRzKI BSAZOAE61axZM8ymS5cu7du3x7RCsPAb1IoAoTsIEzJRoyHF57XzwCYcK+yBXHYJ4VjMyF/+8pdR NA6t1bp1a8uRP//5z+v26NFj5MiRQ4YMGTx4MJr1peLzW3lnkB/sRMxpsxetPdppNmtfQMjWbMpm G5JSIHnTMovGqeUQ0+WNvYlJCEGX0hlIKHZTo0rakCcsKgwySaCMBihDp+jDosg08UymjD5mGQo7 TEjCLk9p0dKUkUdohCj/VKDsRgjSrVDh7wLlTYtawYwZM7QzZ85MG6FENH/Lm7zRKQP5a6le78At QyTUkzBySZ6A7Dyq1wTMGllujr9lFipU+IeAF9H7vo4ovaJxDq/uvBhBN1whLIRQGnjJ0xgFxR4z wJ9QnJ49e/bu3RvL6dSpU8uWLffYYw/6cK+uXbt269YtlAhbCnUIo9KGT5TsigZQh9CIPN1BRHbe eWce4pZ/bi1t7g477IDVoVw4HBIGOBklexyLk4TKFZ9YFNhLdpSjzLlEZgAc2l1JpCB5ywEVGZIE riLwjFTphr1pebaoTWVfWpvSFlSq9sM+FgKCrg0SJCEBgLDBlChDsGhqIW6CriVyAoOrk5AEr6t1 sQjlLiI0QthV0KAqUPNYnboVPqnY8s2JWsG0adO0exeIZnM0THgvPr4737FisfrjpgRlqfdKLmVT wsPSNb18nZdxx7jeJoKJERqhNKhQocJ/D15EjRB96JRarvXCpPfCRBFUa8U7RESrnCv8ZNTBFBpV 3yzUB+kZPHhwv3790CwEa6+99sKBdtxxR3wI9WnVqlWbNm1QonwICZMwK1yqYD41GqdFPsIzjFoI gYgxkoQtfb74N4bNmzffddddv1B8lRQgH2JgzBJ4EOS/F19YGiUD3ji3lxCg8KGMWjdJcOzwYy7E Z06wIkkNWSoPKwJIQmw4ZG8Jzim1yYxVbIHeWuIRbZgW/yFbhrIoOcq0YZNm6dYTL5aU2hq3Kp5m aXmwosshEhs0al2BuY6CgTL+Utgcm7MrKLb+gVMqVPjbYss3Z0jV1KlTtdPrEH0QTcOE9+JjvfOL F9rHgfrlIkRToUKFvxaNXj5ll6AYRw6UZ3VawVae0YUoCXkSo2ADWctMUUcgFHXFngYDyPtx7dq1 GzhwIIKFUbVt2xa12n333Zs2barbqVMnMoKFJ4VGhFKEH3CCauhmSAy6IRC77LILcoZgIRw777zz F7/4RTIzNCXMI5Y0DHQzV8tthrTZhe2gHaEgIqfnxJBU4CLZLGSPeAklJBVJXVKhjR/OIZ5lI6PJ T5aQJUo+yWITsBWzR9GGaUH2IoEYJB4WMJMiQzEjB5kC6VqIf9G6gmKwevYupIJcNXxswx7rrzhN dhQ5QonNNRUq/F2guK8bgFpNq0N9F6mKQAmxb3DxN0TigIb+ppdilBAlRI4SooTIUTZCDIJS00hf oUKFvxz1L5/iJVVDQ38TSnqhMCvbyAE5Q8pzGENBPBo+txSNVjnXDZNAF3Csf//3f99pp526deuG YyFbLVq02HXXXZs3b96xY8fOnTvr/q/i41aM8SSWyBYmgSVQcsItEGhEQgBuv/zlLzMwBT/Dt8Ku tJRA5oQZbyEcmRtyI84yYKwo+5KEcBGbJSQnkmC/aApBW6SqhnJKBDbyw5WJKJqFQuDKyIOEl0dW 4VuUNPYu2tq/hyy+zcuoFjIr3Ki8EGTObSQTgX1WLG0I2pLJZb8iTPA2koCNanWzCyh3tDm2MFSh wicZxV3fcPdOLjBlypQIQC7RoCpQP+ufAv90G65Q4SNGXlNQdiOEWKi+Ke1acp52qMeqNaWKDoYU cq2KrkvGCcJm8gAGnyAbxQM+97nPNW3aFLvaeeedd9xxR0yrWbNmKEKWyBQkg5mJ9LqALYVqoBS6 6BQPTZo0wZ9oMou3aMzVZVzSlJASZmFgWrO0lmBmX9myfeEitlDPOQi6mJPM2H66MmOIpnyUFfrF wFAITdzGp9UD2yz2UXsTkB6kS3hio0xgBNkjQNIS/kRfjoIhbaYwyOVgRo5NCBbQQxbKoniVwHKJ QbfcSO1WeO8Zu+VuhQqffBQ3dcN9O3ETJhVo6LwXEwrUz/rnwj/ptitU+LDR6KVUvmGkAGMVoB4r 3mEMqccE1VoJV8hBUVe5gRkQwgb+rfi8tnqPx+QxUqbgQC1atGjdujV2hQzRYAmGABnCxhAsrSF+ aPJQh8wAc/riF7+ozZtl5PI5Ft6Gq6FZZNMZm8KzuVo0Rcw0ZoE487BKmz2WlAiwjTIPRg3lgRZl ZrGXn6QipEo3mSTgK8ziQZdcIzWbPqxm9TCeBCM2baK1ULaplRYgG81mA0OcpA1jYwOEXIJMZGC0 NNBaXQx5oCWkYnO1bzEUibaeYEUo0UizuUGFCp9wuGkDcsmf6rlUI4wvUE6pUKFChQ8BaEFQ0gJF WrVWntVmQAKU5BRy5ADUbxpm0QMegNZoyQQcCO/Jo6xM+fznP49yYU7mch5mED36pUWhTMScInBl OV1T+GGz00470RtljIoBG20M4rmexAgvkVtLa1/2iDzZpq0ZJThM8Qx7xIqMJiGhXyhUuobYc5W5 GaJMa3rYpyXiNsZJHdnq2bKQQiIBf9K1QbNEC8mt/YJROzUFzE38aSMUKa+xq+xRSNYyxJgrrVH6 8GMRijzbsV9bMEvkmxeSDyotVcmp8HeKvKgxp3EFwqIib46xY8dmVoUKFSr8RVAdt1AgVV8VNyj5 QUp16jco88q28q9V/ktmEPYQZmBIUTeLjAn1799/+vTpzrKBAwe2b98e38KBmjZtmidYjPkMUeAQ Zwqp0rLcbbfdWrVqpSXjUphTgGNpS8LBGGP74he/SL/LLrs0adKE53AUroQddhWqgX+EhWxOLBzB 9CEi5BAm2WAZAxpzOaFkGSf0psQnPcFaNhW6Q4PT8EMWiYAhfDG5SpyQ7GlB2KFWgZ1SsmEP5CSt HpxbwkKQZDILtUpUDAiRKbNNwZdJqM9GSTGD2n3zfndOlB80Gmx5tEKFjwHlTYg5jS4wZhPS3RzV TVuhQoW/AuUp0+jsUE0RBaUXM1Cqw64ggmqtnGvDUZAAJV/9DjNQ7ynNUs5xgjxSwnhCntTyFi1a 7L333kuXLl2yZMmiRYsmTpzYq1ev1q1b5ykUD3nKYvr/Kn5RB3Pih4dmzZp17Nixd+/enTt3Rsji 1lBYiJZ/gYUFIm0Z4jCMREiJPHtJkIiFvdtvkDzgGbgRPzJAiXnkAVXYGJlBCR5CsMBQPJhCaRVO bDlMi5KxLiUkt+IhCE/wWl17EbOtaWUAbEQSCDR2pMsYsnGzILsrocttAuAz9roCSMBGE7aWMbNE KH6bKu6CGhrdGEFsYPPRaLR/FrGvUOGjxgfdbNFjTiMLjNqERl2IJrMa4R/tTs5+tP9oG6tQ4WNH +ToqhcjYFa4ASrLqm1ZJBsVbq2YDPVmNDzEiqOLa1HjlHz368pe/vHOBHXbYYcdNv9Dcrl27ffbZ 56ijjjriiCMWL17sr8b+/ft36NCBAVc8WA4I4Rb8mLXbbrvtueeebdu2JeSjV1k3o+ZaXTw0Rlk2 b96ckMAStpbb0A5yFqqRnYIGYQzoVJIACAc9/hFWxNIUVCmjZca0DBiDjIWlSaAp7IUkUYYyKykt wwBRaUVSxpmFAEfcddddbbZJkyayF4Jl13YqJ/Yuw6gVS0uYZS2aKOOfcwJLQ4R0Yyw8W7NBXR4E lggFn12UXSjlCCGdUJ+uIPZ/CRomVKjwEeODbrbcvQjWiAL1XArSDaLJrEao7uQKFSrU8GfPgtKA oHwiE8qwOq0Ahwdo1ePiiUnDB6XzLEQ3TCJyuIJKjwdgCbsUPy+IK+RXnLGrbt26aYcNGzZlypRJ kyZhV3369BkyZEiPHj0YhzrgRshZnlGR0QssioZs1OqGPld8YokeyCZaXduyZUve8DbLMQulAFsQ MAJhXyJkmV0gQNiVjYdZ2juheNbT8J1YJmbLJoZYSFGmEBiEokXIcozDeHQzy6iWT1kyKhLrGtJl n7yZYkjXLKmQpdatW2NUdo1H2kvoJkv2tgAsTdE1KktaSpqEIR7BayGrZEoW1QbCqDHE4oGWNrUn 26zdEHX3Ru3JVbFxre1oy6FAN5pG9CuzJDbdRmjkpEKFjw7lLap1Cg0fPnzo0KGEtJuDHspZFSpU qPCXojw1COpfCIRuWXFVaCBETjkHFTpDKjQ5BZseq1DF0Re8B0vYYYcdtDvttNNuu+2GMfTt29eZ 1atXL5RLt1OnTu3bt6fEtMaOHYtjscQhUAoIiwrD4BB0gZ6GZbr0VkxUKBde5e/OxYsXW2j33XfH WtALsYlctNlXNFqbKp/fIAFkHIgBzkGQEwkh212oD5lNSSwInBiKH8ZsaICQkAjWjYEMY1pkS/Af 9ma6pNkFYxNpCNgkdtWqVSvblIHwKrBBrU3ZMmBLQOAhBoaCLJ2wI9Bkii450JUKIVmajdVLGmSP 2Wbk8E6tOyQpCm3KaNoI9SjTuwVsPqtChY8I9Xepv8SQp7INNtdA/awKFSpU+OugWCqZaq3aqauF PJUpuUigPKdIK8aQ4g0p20q7US3qg2N94QtfQIbyNKtp06Zdu3Z1cg0aNCjf245mdezY0fk1cuTI gQMH9uzZs3nz5vhEHkohDSY2adIkX7uAcxgCDmnwD6QtBAux+F/FdzogIi1btsTYcCw0zixOBB8W YoMCDokh22Ba+0UasAddW87GtciElh5Chuwx2QgTZUC2dxPDNpzCccUs3IVsCM8Ic9WVw8TAG5gu XXYh1CKRta4M2CNuakdSZ2vil15m+CUwjiZtQA7Nqh+NEAiJf4sSAhGKxzZzZXXJ9Xsp64otSIIh GoItZ0hbIpaQzQb0yUDkKCtU+JuguE8bbsLBBRxHaevRSFM/q0KFChX+Ujg4Uv8UV4VZ0UUCMAAV FNRdekAIwgzCCdLVkpXw1GYlPM9OaFLpkYNQH4wBQ0KJunXrhkvttddemBY4yMaOHTt9+nSUqHPn zq1atcK6sCjMiat/+7d/C5fq0qVLu3bt0K+dCuyxxx6YGU0+ogScp7XEnnvuSc8sj8ESjBYtKLmF 4JGkEAt7L3lPmBDmxFjXpsK06BmUeQjVCJfSlSgGQE8T6FqCkFH2/JA5CcupT2OClH+7BttHrXQl UxKSRoJMGiJnyCyIN6CJExvMdQnoY5P4s69APIIUmDhFAtHbSD1JAl1biMzerMiwefnRZaONk7SF VVWlKvwtUX8TOoigf//+2gFbRP2sChUqVPhLoVKqpin8anP5jpt6nGKsNRQqoE4bAhpDKdUlUTDF XPwArUECFPs8VcKZMCesqH379j179nSi9erVa/Lkyfvuu+/8+fNnz549a9asiRMn0qNNLVu23Hnn nc0SCSd4Es7Upk0bHCvMiatOnTqx5I1PzvEq9tZi3KIADUoHqIlgRCKq7EjAEIYU9qNNBtCgMie2 xl5rCMcqu3gDg5JqmGIisAH+A9nQTW4tZyINM0ICYBPnlDwLL+xKi0hBAtaim82aNbNNu7MdO7Uj lwCLMirhzMBV0LXTXB2aONQ1VK4YxABEZfvJQwwY80wIQ8o2G1UX3ZIzlZp6WVsmM5bhl/VmFSr8 rZCbEHNy5vTr108b+MMP6uUgsypUqFDhPfigkha9shfaVKv5xbtaKrTqjtyozfRFOa7V45CG2KS6 pxJHSG3OqJIfgsUJfPGLX8R42rZti1SNHj161KhRzrXevXs710aOHDl9+vQpU6YMGTKkT58+ffv2 7d69O860Q/Hv5oLPFT+Vg2TQ4154RohaPqIE2Fj5gAevwkVo8tYhDdZFEBIIO3xC7dciQLqg8Ate N4kyinnYiO0wQ5K02R0+VLIEvKFkV2wyF+jjWRseZoilrunAFf+CEZK8yXP2KGlkG7HZ8Evx24v9 5lex6VFGxnlGlVQDgTdzechmXREaMpQcqx72UgriEYaQ6jXizN7t1y5KtqRLGdCXuy75E1lLjjLs SlsORahQ4W8Fd2BuS8zJKeTk0QaOoAZpE2igumkrVKjwPigqWuPTIUpQ9RVXBViRVlnJBPU77zTR R5nqS4bIqe6lpS6o5RCBngEPGAMa1LVrV3Rqzpw5EyZMwK6QBgwJb2jXrl3nzp2NduzYUVeLjaER oVaAauBbeYrDmCX7Ll26aNu0aYN2MGCGWuEoyJy5eIaY8R7Rhn8IWNiUSIOzFTlAgLIdZAJ70IYP gYlJCGWyxKBgYg3fga4NYaIJu2pIa5HYBqkOUfJsIuJiFudJHQEHKsO2rjZ7kQH63XbbTa7yi412 mmd1oU1Jr5bMm4mmGCLXLkMBS7CxdzvVWi5b062RqeKaSkstEZuEbMreoSCEtWdsZMGXHJGGXNIm kBB6qSg1ONa77777+9//PsUsGqOlQYUKHzU+6GaLHnPCrvzhpw0cTdDQKRBNZjVCdSdXqPDPjlpB e+9BEE2gUiqrqbsKsDqartqsTlOmDKeKp5wDA0pd9VtFD5fSIjr//u//biKktHNIQIyGDx++zz77 LFy4kKCLNyBMebKFV+miSmRUjIxO4RbBLrvsgoq1LzBmzJj58+dPnz59YvH7rEOHDsU8/u3f/g2x YBbyIYbEk8jBjgBvQAJS7JEDW8h+wVCoAw6RJzShFPSMTQklQj7CpeQtJANKdmUiM+CKH0NZlIxa mUIfEsNzEVGDIAyJkjFLpCvVNqW1L7yqSZMmSYit2WYeYjGwTVPs1CXArmQ+BIseTLf37LE+pMRA n+SUvCpmYGs0ucrip0+u2MSMkgHLbBySkChLOvWnP/3pD3/4g/aPf/wjgygJpVyhwkeND7rZosef sKsePXqERYHu+yKzGqG6kytU+KeDl335aEEbIbJKHxkwg7Icqr5qrdqpBqeO6iqxqn7JVBTsVPGU 9pJ7MVZx1WBKQ0EKPHtUAD/AqPr167d69epLL730qKOOcpANGDBgyJAhnTt37tix4+DBg7t37960 adM2bdrQoFnIVt4QtJzp48eP79+/f5cuXQYOHLhs2bITTzzxuOOOw7QGDRqEjVkLsUDCeLCobsk/ tDwQhFcfbckh2NuyDMgMpQyAIfYESvmRJbMwDHpKLE0m6SUtVCNTGJjFIT0DbsNLQrAsEQ3wxl43 hA8zswQNZCGBCdsu8CqMaocddpBJQB8hbxTaFDMbZ2bIlQq1EkB4cC4QoVwx/ksIW8sMDIkzj+XI YjBqdwROtMkYe60hGoItJBU2GGJqemC/NG+//TZ2Rc5txjggV6jwN0F5B7o/u3bt2rNnT4dPgGkB TdmWKGdVqFDhnxp/9ixQDlVT1RFSC0Fx1VU1FVQlOdW0RkkK0CjV6jeZkAdUgSEVV3FNPc6oNpYI QbNmzdAmJGnixImHHnroN7/5zUMOOWTy5Mlz5syZMmUKkoQ8Od2QKkxC26pVK4SsW7duzjgnoNMN FUPI2rdvb4grhGzkyJFm0ey0007oBTrSokULZItgxS9+8YtoWfnBLJxDkOKxIxFC6AXSYNfOWSjT EtrBJgbJjGxkYjkrxiETNKZYAlOJQ0OmACHXgsCGQcIA3hhwKG9aXR4SJ4hZ/KFWlMmq6XkbNPSR kI+9k0uCxZI9y7hKNz6BPuBfDLkHBKC1C3sRZ1ijNoLY6DGkbDMQrTbZALu2TTZFPj5T5jPZ04JR KO7NqlBV+JuhvAPdn/5mc7w4aoLQrEbIUDmrQoUK/7xodBBsfijQqIg1slD8CzI1MiVQ8VNlVU1l OPQIYpaCCjQhT2q2rjZ1HVKMgXEKvCFcp2nTpsWbe+1Hjx49duzYmTNnnnvuueeff/5JJ5104okn Hn/88QcffPCMGTOGDRuGS2FXzZs3x5MQKVN69+49bty4vffee9KkSQhZGFWHDh36FZ+OHzhwYNu2 bTt16qQ1Jf+WEMH6UvF9ELvsskueXeEikGc84rf3UApCGICEYBXyUOMaBcUEo5S4Qsm6KHVlqcji VtGwN8qYZ2mxa4IMJLFJGhvsU9cQA6Mm0pNNEVUIUDKW50+6IhezxLJhHA2+KKU2SDCKYGFXdqeL iukSOOGBz4RRhNDwmbmsaAlIDPWIvT0meKChJ9hjbg9OgLcgE8GspMW9lNup/sYL3wo2vyErVPg4 4Q7MTeiWdnogT2hW4Aj6IJSzKlSoUKEGJ0KeGTT0izNFsVRclUnlEzNQTQlqJ1mlJBtVhiF1OsqA nAodA4Kqry3JQdwyIyj8WA4+1LdvX6cYtjRt2rTFixcfdthhZ5111iWXXIJmwWmnnXbAAQcgXhMm TBgxYsSgQYMcZ3sW8OcjIjVlypSJBcYXQNRqP2AxbBiCVX7jQ4sWLayFljkldbW4GvKBoCAiYSrC CxXAALR4gy2HMGFRhmw8rILAgDKp02JI8lYSMt0YU2Z6Mslz3MaS8yxH5hYjKfOZTOaBE31GpRFC XJJV9lqy+G1np512QqTsdOedd0Yo0UqavGnYpPg+MDnPheCWz0Ql1NI5h6ArMEIywzjKhJEII5tC 4Af4yZA9QjKgzcbtEWw8KTVUarS58aQOoq9Q4W+C8iZ0T3bs2NFZgWZ17txZWyNZdaBMC+WsChUq VGg4R6Chv+lT2EXprIGs5qFWqamg0IKuVpeQIcYZLflKeJVaToisQqeup4qbyAwVaN++veOpT58+ zrIBAwYsWbJk9erVBx100PHHH3/OOedceumlX/va11Cu+fPn77333tMLIE9t2rRBINoVP1mIe+23 335jxozBvXA1rAtp4y0f5EKnnIzoBbaBbOFwqJihZs2afe5zn6vtpyCCQgWyvaj9WrIgy6qPB+Qj RBJSow8FeaKnxB7IBN2kMWwjNo5pcwmlzAk5xjTsyYxDUOpTKlfxExoUGXJ1jCaxMpzHcnlA5Sr8 e/HRtJYtW+ZBnZ3mjcL4j40NxiENmZJDBjScc1vLSPFUj1kZGCfJjBi0ERJebphQKJuSEJAu+Ymy uMtqNx5NCJyuoegrVPhEwR3rJHE6OUycIWk/CA1zKlSo8M8JhQ0aOkW3QSoQdqXm5ZkEOU+tUs5r tb34QqZ/K74BS92lLItuai2l0R122OHzxRddMlaMlfbUfrMyl7Io3LUfbM47fdq2bdv6WxDNwn7m zJkzadKkWbNmrVu37sILL7z44ouPO+64uXPnTpgwAZdatWrVggULUCUMycSBAwciXosXL2YwZMgQ flq0aJGPwMehIzL/JpEx7oWE9evXL5+Ot1mRh1tA2IyN27Kh0Ag8AEtACIpnNLXPEpUkKflhycwU CSwzaZRnoGcG3Ga6JehpuGWWHJZmRnVjkCUKNw2ImTY5F7A8y7ac77jjjlosSlZpJFwSoHyaJflC 5V9rlu27FjyAK2KU0pZ55l+0SYhVaGLjgootKMKpIfFHI7aSLRGSN96SmfJ+M8SYnswgUwgMyI1u yz8L9n/tlAoVtozcUV7pTie8Kn+w1bf1oIHqJqxQ4Z8aRSX636dAvawEpvQqsVr1TzdQOxVRoCSr ymqzYsysHmpwmEqI1P8qfv1GvceuUvIJuuFYwAMSsOeee/rjDxlCgHr16oVd5Zsa5s+fj0utXr36 5JNPPvPMM9euXauLdWFRiNf04mdzkKcePXqMGDFi6tSpJlJiYOPHjzdEzyc4H1u3bt2mTRscy0JO Q223bt2sK6pwCNQBbAGhkQppwQwwjCQhRBOSB12jSRpOEKLADHkqlbos6YOMyrDzGmjy+AqZYCZR chLnyXAugRW5YkmmjIG5AshFQXcEb3qIJlppm9l406ZNmzdvTmhS/BwQmsUgH8CSeS3W6+rYtbX4 ocx1CcEC/hMGMDMFpEs3u8sQQcwJm17MAg6vCjssElD79w1JTiAV0QNLyUnmw7Rq9+h7a1U0jdAw 9n72FSr85djCzWPIueEMSbtlNMx5L6o7s0KFfxbUCtGmFzxBsY+s4OWJhVqrapYlU/3WDXNK9VUR ddVm9Vg3BoQ8rIqHtCnPhDwsSVE3q8Zlik9nZ2jHHXfEDHbddVdtly5d8KTDDz/8xAKnnXYaaqU9 7LDDwq6Ktwen55tIx44dO3z4cJxswIABOBayhTmR0a/9999/3rx5Rrt27YpzcGuI5bBhw4YWP4BP 0MVCRGULZfACxgkkRGYUfjkJk0AdMIAoQ25KKiYhsWGc3BqSPWaULLXAbZl5FETXLClFMYWBBuVj 6TRyEoEBn/HPYY2MFI+v0BH6XCBhm4hg4Ys9e/bELGfMmNG3b1/1AJWkCafs3LkzlpmPZ6FZJdMt r3gyoOUz2zEU5PIxLq81gTGNIRrBCElghCChQoI0JG/lzSYPiBTKJQ9hpaYQdOsJFtTLfxY11xUq /PXY8s3Ttm1br6ZGbYR60DRMeC+qO7NChX9MKGn1L+9GL3XdsuYpgUqmop5yq8SCOloyJ9VU1dfF G1RNGnU69rFJ3YV6Tao1JZ9m0WRI2Y7AA9aFXfHWvHlzVGDKlCmrVq1au3bt0Ucfffrpp1977bVX XnnlEUccsffee2NROBMGNnXq1IEDByIN3bt3x6gGDRrUo0cPB9zuu+/OA+KFYK1evdqUbt26IR/+ uMQz9tprL7QMOdtvv/0WLFjACfqFOiQMoSZOtEDtT2bwTmEzsAsUIZrwG2ZSQZA6MiWDPLmhCbHg MBnQDYcAxhyiOAilqPr16zd48GBsD0PKJ6iSJXMzK4hDrkyHkLx0WWJLvHGVfwHQu3fvfEuFdPXv 3z//IGCP4jvDkLldii/NckHtGkMiuJqfL763guzS5FprjRpKMFpDmSJ49uSkKxESEiQQcp9EkLTc e1oIu0JDCSDVWnlLDpnlvo2+vEUJpVyP91UCDw1ShQp/JYr7tAF5+K11wqStR6mH2De4qFChwj8n 6muSE0EZUx2VT9VU7U9BBeUzVZzGkMoaqqFq0qRCx5g+nClTtOVciAGUo3FOo5Ar9oAbOcUQplmz ZiFYcOSRR37lK1/Bsc4++2zy9OnTR48ejV3lwdXQoUPzyAp7wCe6dOmCYQCmMnny5EWLFi1evBhX 47BJkyY4Fud9+/YdMmSI6TjWihUrVq5ciZGgJoKxO23iT8BapCF8yH7JOEFyFSpQPrBhQMYhks/t N327FT0ZjTCqW5CNhg8zyduOO+7YunVr/C+/dIYCilOGjZrIrVnldOElvTzoAodJY/IpkxhPnmM5 6OWET5vFrvJ5f2vttttu2BUOBzvttBM6hVxityVCqgjhT4KxaD2EzSaWufS2I1oQmEiEISRyNCD+ lBy3XJm3gCyZSRowkMMw1PJRFtRXrNy3RtONUBGsCh863Dzl/ZPXVNkGm2ugflaFChX+SVHWJMdB yp5aqF6CAhlBsUxX/TaaKk6jjhals6ZRZWNgSD0Ggm6ULIMYKN7xoKswh2pQYleIUd7CGzhwIFa0 bNmyAw44YP369SeffPIpp5yyYcOGww8/HPGaMWPGfvvtt//+++fz7JMmTcqzH3yiY8eODjs0BaXg YX4BAvri70vsLR/DatmypXOQDRK29957Ix+2oNgLUjw2hRkgNyIESjwmXCetRCnqoBsKBSYaykMv tACliBPGcgshSZmrq40BWDGpQ18SQ4bYm8WYQMkgFNAoPWTdZFIk5iI9aJNMSkWP4mc9BgwYYPv5 Cp/OnTvbeHiVhKN3eJJFuZUBSl18C900imDxlosVXhWGpw0DMyQYi4o/3JHMuLgFaqGKyjbrbzNd lvRBNpJRYFnUptrdmJzLZ8PYe6lSiFeMCVmi3qBChf85yhsMHB2wR/G7qGnrQVOiflaFChX+KZCX PTT0N6FkAwqkmqdkpqYSSuiCURU0Xa1uyqpuaAFlqm/qK6QGQ8owQZ1Wm9ko1ZhBFmX5+c9/Pv+4 b+rUqQsXLhw3btzs2bMPOuigtWvXnn322VddddU3vvGNk046STdPto444oh169YxYIwnjRgxAi3D mSBvig0qMGbMmIkTJ2IYzZs3R7C02BX+4RxEyPr06dOzZ0/no2BCUAQD2ZcCHzZAlh9IV4snSVqC pw9JIpQao2FRuBGw1zIDcrrAIG+TZYigm1lZK0pdsuyF8GWtBEkT9iOlmJO9tGvXDpfCq2xcWoYN GyYPdoqGjho1SotrykCT4vvrc4FcL1wKtSrZldZFyXIE/oFgrXK53CexER4QaDKqFV75CIpgL8lP WsZ2IUtG3ZZ5asUMwsNkiSasK06CkrHVY3OzChX+h6gdl5tuKqeTQ8PpoSV/EBjUz6pQocI/PvKa h4b+JmxT/JvBkjCpfMpeSmlKr/IJBDYxA0NAnzIJmZvpzNTgVGVmmcVANdXS5EmJoh4nRtXjL33p S9gPKrBmzZoNGzYsWrRo+vTp8+fPx59wKRzriiuuQLOuvPLKr33ta4cffvjKlSsPOOCAQw899MAD D9x3333nzZu3dOnS/ffff8mSJTNmzJg5cyaa1akAn9hG+/btrZtv28I2evfubchZiWdQClWc4lfU S55UQoooCwpUo1zhAVqy/RpCgMIeimzVPu6dzxuxIccDgRn/2ANEwCqAnhNEKhdIlxOMp/yEEw9p i2Q3vPcqb7VLUrxLW767ilrZYOfOne1aBoYMGYJcopJ4JL41Z86c8ePH9+jRY8/ik17m8ulCoFOo lUsGvEU2lB3lfgi1IuiyEV5oNKXrmEsM7LnV2rKNZLO2Zr+Ugk8yc6sQpMiWGZBZSqyE6IIc0iRR 9MUN24AkCqmqJ1u1+7sqbBU+bOSmwpzAXyZhUZEjlKCBzKpQocI/OLZQcugVJ1VfdVQplUkFL8SC Ro1UMlMRUzIpgZwuxF5bVvrSQ6lhrEupfForjKRRwVaqFftmzZqhO0OHDl2xYsWZZ56JYx122GHI 1rp161atWnXQQQedcsop3/zmN7/97W9fffXVp512GjPca/ny5Ua1ixcvRrOwq/322w/TIuBYgwcP 7tixIzLRtm1btKNp06a77bYbCjJ8+PBRo0ZhHpQ02IkYRIIQKOQp9uIUnvjJ9JSoACj2SSAekO1k d2SCPTLADPjRmkUTPdmQWYZkPguFh5F5xiQC9oLBOHfcccf6J0nJZBYiA2X0riBjTFG700474Y7j xo1DsJAqkNXRo0cvWLBg7ty5uGab4qtZw95wKVOs5WLpajm0nCuYiygJWnKU7oGSYIF1dYE+keSK gyClJXnLphgIvrwNgIGcQPZVslKzkqhMjJluMl8K9aCs3esVwarwoaK8qTCnPAWPsAVUN2GFCv8U KE+HRqBUzPAG1StFtL6ORkg5BMWSRpmPEnSBPsSC3nRVVksuwZKNgqpkqpdqZMEfGn4G2JC1TPnc 5z6HGfj7D8Hq2bPnrFmzTj/99GuuueaSSy657rrr7r///ssuu+yEE044/vjjzz//fBzriiuuwMDQ r3nz5jFGGsKrECxM69BDD2WJmc2fP3/ChAkDBw7EqPzRicDlYZWFaHr06NG1a9d27do5LkOwxC+q 5ETkSUj2mCcxMlY8MWn4x272ZbTIRwP1iVl2SjaRjf2yNyt8KxkD9g0Xo3gSYwrj0gMzq8s54pIc 8lMuVL8uV2ZpWSZgnKxfv362Ly1oKBBAfiQkX/2FVuJYyUloHKqENtm1iwK8Wb3gTg3fQQq1q173 rwgZkCEyAxMZCIygFZit2aCNGxVbcpItEGw2maRPopIlcu4ZckaBNxreclezLJJXewqrW+qjrFDh r8UH3TzRo1ZeNV4yEbaAzGqE6s6sUOEfDbWCU1d7IHJKVyo0EPJkAtTLvENEqc4pgVoVMcU1FTSW 5BAFrfKZepyKG8v4t1DWDTXRqpR8KpwmMlPX87nszp079+3b98ADD7z66qu//e1vX3jhhXfdddcP f/jDxx9//IYbbjjjjDMQLPrLL798w4YN+dj7unXrli1bts8++0yePDnfiTV69GjC7NmzJ02ahD/t vPPO2FU+4Y5aEfCqTp06+UMT2QoEIAyhZjvC1kpIGIMuKPCp7iD+mAEBTGSQRy/ZVKaTaTLLxu26 oAo1rkCmSWYyKtUQGkdgliUEliX4lFt5RmgwQmGTpToJD0OiwZyGDRu2YMGCmTNnTpw4Mb+BLUWS s9dee8mwDLRp0wadlRPX2hJmffnLXza9eCxVey5VIteaUK5YxmCD5pb3g/DIhkDMtpDdueiudW6J bN92aOhzK5JliSCBMpNkEnSBH7nKXUopOckY/KlAQ6fubq9Q4b+BLd88mBN2lafghC2gYcJ7Ud2Z FSr8g6AoNDWU3fKvfFDJFKowG1Avy/r9uc997ovF13x/4QtfIKugLMGoCldyjtRRJdZcXcW1qMu1 d9kYGA0VYEAOcVEytQFZTU0MCrwVnUo9evTAALABVAC1euCBB+67777zzjvv7LPPJtx6662XXXbZ dddd99RTTz3//PN33HHHBRdccMkll1x00UWnn376QQcdNG3atFGjRoVdBbq9e/dGIxyIWuytf//+ Q4YMySe+27dvj9XZvtU///nPi7zGZTYRzYRNhvAkSZNAPEDMzEIRwodCC2jozUoyCSzJyEFoJQ8h WEbpjbIxMYwqPEM3VKMkaiIRAEsTtaArsfKWa6crfvQIU8xe0ErbzMf89yy+H7979+7dunUbPHgw 4gUDBw7s2LEjy8SZ61VewfAnLVhihx124Dx3hXXdFV/60pe0MYilGCAa3urzkJ0mY3ZXbhBkQzf5 SZeNiYxtNma5aWU4ftjohmOFXcEf/vAHXU60FSp8iHD75Q50y5VPfHEssrYe0WihnFWhQoV/QGz+ 8m6kwQzKolg8fagxJEVUNdUGOJb6yiZlT+FkrBITQGVVbhloWYaQUcZtbMAo52ZpVXSrcMXMkDpq VPG26M4774wKoEdr1qw5+uijjzvuuA0bNlx77bXnnHPO2rVr58+fv3r1aho065lnnnn55ZdfeOEF TOuaa65BsL72ta+deuqpxxxzDJtVq1YdVmDWrFl9+/bNVzagF7169erZsyfOgXihcQhW69atd9xx R/GLJGRFMMITZPZCDkNS7IGQPAg7eyQgECENuBFZVgPkwBTTY4ZCKf9a/CCcI8jEMAwXxTUKXSM7 0EvCYUpiIEQ2CwhGrSJUaWzZsmXXrl3lcNGiRfPmzRs6dGjeGMW3kFfbHzBgAOKFZvXr109O2Mu8 jRe86P/LSaLlM24pZQMNTTZcNSDomlXjnps+qwdkSijuptoTLy09V+K0UzmxozJysDvbMRQhygiS IAOQVJiShYzWc6w//vGP77zzDkHetBUqfLioEaXi5NSGWvkzBoXS6kIYFaQblLMqVKjwTwR1KA8G tCn/6pbSqHAqpU4NJ4gDIp96LjlTKi6z1M6iztaQrlLKGCFjrCSnQmv5V26ZlWVYy4DSkOXyRqS1 0AK1f9CgQXvvvffBBx+MYK1fv37ZsmX56PrSpUtr38qwatW6devOO++822677Uc/+tFzzz33xBNP bNy48aqrrjrhhBMOP/zwgw46yBRUbPbs2YTJkyd36dJlt912C+3AMDp16oRqoFY41tSpU5EMm0UX xI9nZL9hWqISp2hB7Q8hyKZ0QwLSBQJlkFmUpoRPACFdxAuZMBdCOCDemIWEIRaUrhTBEJ9axglA qCIUcwIzMWFobaFDhw42JY3Dhg2Tz86dO+uOGDFi0qRJM2fOnD59OmaJYElF2wLYZ/PmzV24XLV4 c2k4d8koLVdjTAUHpWcTIgWEWBKAwDjJNLGcy1Kc9ZvV5cfcwIrZmjZ5TnLqCZPblQFXWqPJScNY gZKHpVuhwoeFeqrkj0Bno783nJNkbT2i0UL9rAoVKvyD4INe2GXtUeNTERUqVSoMSTlMgVSkc1g4 RPI2UIqrwgZmsVTntOFVIU+gsoaakFP/UkfBRHU0bMxEMqWi7qhS4/NbLqr+0KFDR44ciRvlCdYh hxwyZcoUTAjlyreJIl5nn3329ddff9NNN91444133HHHgw8++Pjjj5cc64gjjmCDRnTr1g2p2rP4 TRgUqlWrVlbBM0aPHt26dWvH3+677969e3esC72wTRsJ2xOhPSZsQrZGsAXpUv4DMpREQVukp0az 2IeLyEDYVezZaMMzXAKMIVckBmEVpmchZnGeYMiQC4SM5m9lAedaJEKjgjfUsWNH+8K0kEtUUmLn zJmzYMGCGTNm2D4N4jVw4MBevXpJfrNmzXBK0UIujdalTDYI4MJlgwIDMrNiuw3/UDQx5Ppqky4t V+kKPnMJusADP3FLafvYpLTIBhlkqbxjMS0JKRaskTAwhcYQPgr1N/z73vwVKvy3URyoDTeVU9Hp 8eUvf1nrlaj7QaifVaFChX8QbOFVrWKB0q6wKX5atUoJVERVU8Vbgaw9rCje4kGAkC1tSmxqeUqj 8gap6FAOEdI1WrIKcqaTrdKiRQvkBm8zhdCvX78xY8YgVatXrz7ggAMWLlw4a9asgw466PDDD993 332Rg2HDhs2cOTP/MJAN/vS1r33tlltuue2229Cse++996GHHsKxHnnkkeuuu+6MM87Ic6+pU6f2 6NED1UCtUCgLEXTRrL322iufRmLQuXPn9u3b520yPMNObSolX7R2pGu/2TV9KAI5rEJbDtEXFKLG jWoUbNP3XYEhZplOWX6oKCiNXQs2cZgpQQKwnAskb7kuBMpyCoTaSrVRBSD0yEHfs2dPtFUax48f L8/SKzl5vlWmiJnt8y9CEy0BurxpIXmwVtICEVxui5aIXvCQia57aQxJnTZmlrOFZKBkV5SEkl3J lW5SVxpok0mtibGERmSrQoUPFyFVXmJarzLdD0LDhAoVKvxjQGkJGvqbUCrVJwVpu+IbiVKYFUUF TyXOk6qUSUURdFVZJ0XeOCN//vOfp1R0VUdFTht7HoBDbcoqzwxUUKWUAefKNp9a5bxr1655etSu +MFBhX/RokVr1qw57rjjTjnllCOPPPLAAw8Mx5o7d+6gQYMYkI8++uh8GxbLCy644NsFbr755nvu uWfjxo1o1g033MAAG8MheJg2bRo6ZTlAsOwiH1FCqvC2ffbZh/Phw4e3bt3akAzYnchtwb4CO7KF YnMNsAWUQgbStc2Y2Wz2C5mlm1QjARgAAhEDzEA3bwVqjdKbAqEaumFUiQHI1pJGq6dNAFminM65 0Rrh3fQrgfbVtGlTW0aw5s2bl+8GmzNnzpQpU8aOHTtixAh56Nu3b4cOHXbbbbddim/PcqFdYq25 LpaFshb/okpg2Tg5y2lpdIUqGCBQ8pPRTBE2xFUtTQXIoUoQ5kSjlbfcurKk/UzxTisZ65IiE9mz IXBoqN44dztEWaHC/xzlHRVSlcMEzSqhWyKa6g6sUOEfCjkFoKFfQLd4blX7coQUPyUq9UxRDKlC LAgpfsqhmhoipcSWRwkhUH0VzlRNSGVNq2solZVB9HyqrGYp4U2K31pu3759v379evTo0atXr/79 +w8bNmz69OmHHHIIdnXSSSchSStWrEC5li9fvmDBgqFDhw4cOBBtwg8OO+wwTOvQQw8944wzbr31 1gceeAC7uuuuu+4ucM0116xdu3bcuHGjRo3CJ0wx0VpoXNviZ2HyYSyUDrGYMWPGvvvua118K09r EmqqvuClRdhpIZvVlRatrdWoRIEaU9j0ZiiEIiTJIVj54BF9RkMpGMQGTLe6liaWySeUkSSGdIGc gLW64keqZD5TXC+cUqrzjiEeab+TJk2SzD59+oTgolYDBgzQdiq+yx4Vc3HRMn4IeR8ktDgxa3lO DFaxbhKSSIpgayhDKsGD+0GEJVdL0mJP4JyGnpzR8qGU7KGhugRdt7F0sU9KtTzQ1N/zxSughob+ JryvskKFRvigmyR6Lw0vLqeZtvaY94tfrJ2J74fMaoTqDqxQ4e8VtQLyfnUl7EqVSpkMyOqZ4qfs qamgFmZIgVRE6TPkNAG1Vpv3kkKhUjJTbrVmAYdGzcpQNMD+85//PILVunVrnEaBBxwLwRpc/Dre woULjzrqqK985StI0tKlSydPnjx+/HgkacKECQwwA8xp8eLFGzZsuOqqq7797W/ffvvtDz744He/ +10CsnXdddedf/7569evZ4M25XcJsQfUCqnCISwUMtGtW7cxY8bwvPfee48dO1YMWIhNZTuSgARA mAFE1spMaIF9QXKla4/RFAmokR65VfWV/5IfYE6xNIpAMAgJy9MsluEcQYZib11RhbYWV6mW2AQT J9Z1yuNSIUM0Rl0mqcaQ/LWNYiJSU6dOlcMOHTrIP9g1ljlo0CAJQa3Kx1egNmBXpnOCbyUnPFsx QnaatBT7rnW15ShLSOQJW2xgF5QMbM02tRDjUk772c9+NneylmWZqGTSxhmwNBRjtzeUU0oUr4AG bK6pUGFzbPkmCalylHmZ5PUSRF+PhgnvRXUHVqjw94EPeq3SF0+sGj7CAsq8mpTKpwBrIYWcoOwp hJDqWFS62rOosnwS0lUp/d0WjkVWfR00BKP8aIETGuCQH3qaAINxKrVo0QLFKT8A1Lt373xXE0yb Nm3//fc/8MADV65cSaYZNmwYGjRr1qyRI0eOHj163rx5+ZqG++677957702LZt18882XXHKJIQTr yCOPXLNmzfLlyxctWoRR5bs0tf369cvDMHQNA1u1atWKFSuQsHwMC5+wKRFmsyV0kxAIjWgYqHsn EWoJ3cScMICQAF0C8gT4ViyTUkPbbfpJY/yAWbiC1kT2mATZioFkOrJlD02xdC5NpogZkcIRXRpp R2iwpebNm9sRnoRcSi92NXfu3EmTJklCyNa+++47f/5827d39jwwDqOSB0JYl+tr6cRsXa1gIidR kV3c3EXkGBgNC9eKOfcDfcBGKmIJ5NyKaXXzrp87WSp07VQCZUw3BiyBkqW2SHkDCStfF4QgcpSN 8EH6ChVKFDdRw6HqFRF4maTdHDHIrAYXFSpU+MdAo1e1Q0HhUY3qC1uKFmWKNI2KWNbI2MReW1ZT LQP1Mo/HlXYgOE1SYlNQU1kZQ4SCX9VgSCFv27Ztz549tahPhw4devXq1b17906dOlHm01G40YwZ MzAh+v79++ftvIkTJyJbyNP5559/ww033HTTTZjWHXfckQ+8X3vttaeddtq6deuOPfbYk08++fjj jzeFB/6RDASLzMPkyZPp83mvww8/XBfBatWqVXZka3Zkj2K2X2iIu3ivMBmIHmrUoA6p+op9OJY2 GQ7TSp6jAWYuCrrAMhrIxJAGyJBZYDmZzNVBVsQpk7qUwm5W/IBju3btwlyx0r322iv5HDduHMK6 evXqZcuWoacLFy48+OCDZcneZXXs2LHSmx8RCkWzfc4xOTLBfm1Nm+tuOQG4K8obAwyZVePUm36U MIElaZlLToqAYDohTrTSYu80dlpz/f/8P5KAevrDwBAb+jKNUGSrRl4jZIiN1sSqqlX4cFEwpQZ4 FfgjpB6hU0GDqkDsG1xUqFDhHwMYVQR/zefvexUoRVq1U/lS/JQxSiCkWJY0AhTFKAN6owTGpqvu DpoUVCD7uy1HT/6GI8cDmJgpMQ4hwHjwnvzcBLlr8cM1KEL79u1Hjx49ffp0XGrChAmIAtIwcODA /Ds4dGG//fY744wz0Cn45je/qb3xxhuvu+6666+/XhfHOuSQQ5YXYJwvwdpll1123313Mg+zZs3C MHi44oorLrzwwlWrVmEYzZs3F3m2L+BkRiEnUIo5GUtytCWBSEKgnKXGIwrhAeEQAUs24RBsQqRy XVgSdPEtcMnCGDIxU+IQyAIQknzKvzM9j6mkzkYGDRo0dOjQUaNGjRgxYvjw4dOmTVu5cuXSpUtx KSmVk/Xr1+cnGvOTzzNnzpwyZYq0dOzYEcHCq7iVCuyKbI+JPMtpLZ2Q7CVJoJSHUgaCLiWbgIds 39y0EUq9Tdkyt2BIKwnYlZww4CoGWkMyQ5aKpDquBMaMLLFue+Ssqm0VPizUU6Xi74gacgBqN0cM 6mdVqFDhHwQhWF7bio3aA6nNipDipyQjQIooWfVSk1IOAzaUKeFaQ0CIBtJlY7pDRFeR03Ws8Jk2 HMuopVVBLbNMNwtSwlV07Adat27ds2fPvn379unTB6OaNGmSqj958mS0YJ999sEMdMeMGYM34Eyz Z88+9thjMaryCxqeeuqpG2644ayzzkKbvvrVrx5wwAH553JDhgxpW/z44J577tmhQwc0rlevXlgF EnbTTTc98MAD2pNOOolzrE484rQXVRyEDQRbE3wywyDlXNcutLqlJX2Rp1py4ifGAWWZXnqXIxxL S+aBAKEO5vJgVvzEOMTLXImVQNdRtpNVgoTT2IX9du/eHcGSK1ubM2cOwjp27FhcatGiRfkK1iVL lhx44IHIpURJiFHsE9Pdcccd0V98lKzlVrQg7PpgxGAvKFdAH2Sb2SM529eVwDKHEH1yWKYxSdCC beYfB9g1e94ok5wi2TUzUyCJYsC/lkE+pBV+Vpa3qs5V+J+gRpQ23UINN/1mqFGq4g36EvWzKlSo 8A8FBUbtSQFTkJQcBUlXJVaGQ4AMKXWQEpVqnUKYoSijIeQEUdX4IaeqGdVayxCbWs3c9EahLhvr ZhUgs4yGBxwLu8JvECzUaujQoeMLjBw5snfv3vjQoEGDlP9wLMRr2rRpKMLRRx99zTXXfPe73/2P //gPHOuRRx75z//8z9tvvz0/R4g67L///pjZwoULzR08eDBv2AZXAwcORDjOOecchAxFu/TSS089 9VRUDLeTk0QOCVuE4RNF4LUURRB8ibABYJlUZL/0eABlzMotZzq9UbMQLNCF2ADBKJYQZTKfeCxB zjsRuXwxthxB5F/60pdwoxDKjh075h1D+ZS6qVOnyiHOumzZsjVr1uRbMJYvXz5r1izMFSdzIfIP LbFScpMmTaxVxmaJZECEBPEkKrJRNiXvoYFirzUWxcydILYYx4NN0URPjn8JSVo+85nPbFN8gQXZ FEMZdQ9LC+NkCdhDhHAy+dRlz0lV3ip86Kida5sexkPkKEtkqGFChQoV/r7wQX8bRZ8PXakxyptX uxqmIKVg0yjMefhhSLesVSmNqp02dVEtLOsoPRB4yyg/nGhTI1NN+cxzrPKUgUyvXyiutHieQr7H Hnt07doVy8EG8KERI0YMGzasR48eYQkE3Ctka8yYMXmP79xzz/3Od77z6KOPPvXUU/fcc8+11157 0UUXnXzyyagVEjZv3rxDDjmEPHPmTN769++PWvXp04dDnGPx4sUXXnjh3XfffeONN5500kmYB4aH mmT7tpN9keVQ3hRvQhm2bdpsQTxq9EubTVEGNEXdr80qrGrI3iE+0QXKzIpBZK2JLp+LiE/Qy+QX i1+ElElLC0BsWpZchZRwm9hcWWBp1k477SSrKCZKao9Y5pAhQyRQcg444AA5BEMMpF1aOnXq1KWA bDRv3tyKiU1aeJMT4NlCWSt3QmJmJhgQSdIYMDOlvEOy/dxglEbJUSZdEXAjVEmra1ZyBdksDRgq F6VHyNz/piQkPmWvfK88yKsDGvqb8L7KChXqUd4hOdncvUDYAqqbqkKFv0sUFeH96wQozwpMjgDw Uk89VpBS23SDlLf6Agk0bFTxTARdBTKFk0OlN26RErWfzCCkRHWnCcIJzNKySYkFDvMWIWNTTPzy l7+cByd5I69du3adO3dGrVLy1f7evXt3794dDxg3bhzadOqpp37rW9+6//77f/CDH/zoRz96/vnn H3/88TvuuOO888475phjjjrqqLVr1+IQ2hUrVuBYiEW/fv0QuBAItAMJW7NmDXZ1/PHHIxyWE6E8 iFZ4OUMTcHatJWf7wIYsaZkSA7LUJZ9pi+3Wij1EppThECyyiVKHNAA9h2DIFSz+fWHtHxiaW14y S4tNuiTQXEPsc8k4F4OwGfNMlthdd901H2tDmORzypQpq1atOvTQQyVn2bJlqCq+hXpKDv6KyIZm uRauLD+cWDEXa8cdd3S9rE4P9OVlTRhBIqEEZqVNmRNthrQsBV/u3SgQ7BpVyp8EmRLUFihQP4vA GMEqb/vY/EvxU4ZeDslk/QsE8pIJNtdU+GfGlm+G3NLl63ELaJjwXlR3WoUKn3QUFeF9ikSgPqle uIsypoY5CMq6qwsR2NTTAoisOBEMqbIKasy04NRQtlVc5Cn0iEFIknaXXXYxhQBIgC6aVa7LSbF4 LR5zFewmTZrkzUpO2Ahyp512wgl233331q1b57sVUC7satKkSXPnzs03Yy1atAjBuu2225588smf //znL7744ksvvfSzn/3sxz/+Mcp1zjnnIFhHH330hg0bTj75ZMJBBx2Ud8GGDh06bNiwCRMm4BkI FuK1dOnSlStXEjAMrEIkQZhENmtH+VoK3eShOFobnmOlG9kWstMY1I7YTc94oMhfLZMyjEKBPCfb NXpVQDfGBN2QjOj5EUmzZs1kJlxHuuohYK2ES6lW/iHESJ6xK9mz2dWrVy9YsIA8cuTI8Kr+/fvn kaE847jybyJXQo1D61rORc8Vz+6yYnYnPCi3nywZsn1mjCltU0upm1REmVSYTmMikIs3TmvfUF84 rnGmGANlRrGrzA0ZlausSx9IXd40ZJBvxGh4eRTIS6b+tRO5QoUt3wxuaTdk8SL4M2iY8F5Ud1qF Cp84FCWg9t5fQ79A+VqNYFSZSdFSlhwEiqJW2dNVe2oFvyj5qYU5BVLYtPQBpZZSBQU1VVtvGdqh DPOfyhdjjCr/2j9TUowFYHU2VuSWLDyzwmN4CJgZ1fKsqLdv337QoEEYQLdu3ZT/efPm7bvvvnPm zAk9Ouywwy6//HJ06rHHHkOznnrqKe0TTzzx8MMP33TTTTjE6NGjcbJ8K8Hs2bPRKRMRrHyIfvjw 4ZTFPzRczgb3wlrEsPPOO2N1lm7ZsiVeYpv2paLbBVnAbJIcceqGQUops1T08KHsOkkzBPZu43ad rhxCUs1SonSlqJGNbriCId7Ehidhn+yZWYgeOOfE5ZB8G2natKnY2IjZLMi+Ss5KYNmpUyc77dmz p2xIjrZr165Ypo2bYnWx5QLZIG/5iixD2Zo29xKIVjy1W6qAuZkChhJh9quFXG5DtuZmyEbYxA+Z ht5oJlLGUnpjj2C51QF50sZYusAU9gzyJmM0/uSof5lo33nnnT/96U+EChX+LGqHb3HzaHMP56Ud Oa+CekRfzqpQocLfHxrxLX+jqyvKieqlVXIcAYpcaEFZeyhBVyXTNZQzghCojsAJWcuDUq2NJpZk YGYuJ3GrHqvuqjiOVRZpsJZg2KQw64pTsTTExkR+8KomTZqYiA0gLso5loMPDRs2DAGaPHnyPvvs M3/+/PHjx+Nb6NFXvvKV66677nvf+97TTz/9nwUeffRRfEv3wQcf/NrXvsZ44sSJ7Pv379+hQ4cu XbogE9CrV6+xY8cuWbLkyCOPXLt2LcESYkZQbE2uLG0XeEyLFi2aNWsmHnEKUvZAwHZhpwIO+bCv JBMI2Y4p9PaotGsNZXrADAiMLRpLhGC77bbLs5kYGALLiU0wuJHAkvAsZzrQiEfqss0999yTfS6N FtmSWHSqe/fubdu2bdeuHZbGkoC8UkpyPvc2YMAA09Evo7gXEmbveYLFSS5o9q7NtQMBiAeyr2zK qAud0SCjzAyJyr5obCHsKkMx0w2XgoxKSCgXTe4crcTGkqzN0gFNlJnFEiLnlYJawe9//3sJj6ZC hS2gpEra3M9uYG1eAsXLtAHRBOWsChUqfHLxQa9SBCtDWrJqoYQoVPVkSDFTDoGg9qSYORrIjEPC cjQEORrKKphKGY6VJyK6cc6sKGe1gsqYTd6cUs4xpKxoCid5YpFu5PjPROBKazpCg9ngCnkXTGlX 75V/jGr16tXLly/PDxXPmjXr8MMPv/DCC2+55ZZ77rkHu8KrXnzxxWeffZb8ox/96KGHHrr88stP PPFELArTGj58eO/evfGJUAesAvdaunTpsmXLpk2b1qP4qZwQpmKXtYdVOAp6EdDYhdQp0mGKIgdK snyW1T1KAr22HIo9RB/GALkcgAFss802riD2YJQeMiUJFGEeTSUSUwjJJBvZDgmTrrzXaVRW6WUV 5UKwQi4D2ejXrx/qOXLkSORVSseNG4do0hjKwy3XwnROXFmCyIXhouhS8p9LLJJyswk7GlElDwQt vf0air40hnr76Fm6OYFQZqN+KHqtvG2//fboVL1BjZpt+sKL2BP4J+eFI9XvvPPOu+++S87HsypU 2AJqRGkzguWm9UIgaxshNuWsChUqfHJR/yrNixYa+kWFyLshqc2qlKKLLmAG6I6DwEtdJVYdlUOH ApuUNC1Z+Ul5YxljeuAnmhwZ5qqsqbUQOdyIjbpruebNmyvn6AgDSouq9IYsLRKcCfHSUhY0pva1 4DvttFOrVq322GMPtCDMTMsV56LS5sEMBnDcccchTF/5ylfWrVuHNm3YsOHKK6+8qcC111777W9/ +6677tq4ceP1119/zTXXXHXVVZdccokpKNT48eMHDBiAXrRt2zZvoiEQyMT06dNnzpyJWPTp00cA +ITYxBmalVyFIiQbhFKWJUlOcihpgiJztY9PaQ2FRwLLZDj2JQ+Q/JT/CPTxQ6DUJrGoVX76Rmwh VVpBltc0lxhkTCv/kpwnTxCONWTIELTSxvv27Zsvv0Au8/0Xo0ePxmJRLtRTtuUnjyElhJM8xELg 8mQxTDQQiSCTFgHbVECZDCQ5taRsYj/AsgQlg2yh2HqDceQgXTalt8x15/u7AltCsOKK87wKyNrk 1iyR8M/MK6XhZbPVVoy1jR4DV6iwOcojV5v7MPe2m2oLKGdVqFDh7wONXrHKA2qlVKSkpRQp5HmS pByqgiquMpxib4hBqlqqflnhdFky01WWwCGSypQDpcYUNnEFgtpvFa1Kr4orxkgSmqIS03BlCoES p2nTpo0a36JFC1wBY8izLlNEyMBo+/btFXWjlMCtJQSvzBsdPnw4qpRvIcextGeccQaCdeONN95w ww3lV7p/t8Dtt99++eWXI1gXXXTRoYceOmHCBJSiY8eOLVu2DHsTz8CBA3GLOXPmzJgxY+jQoTRC SoosmhgEbwv2LqsErMWmsn1dxlpIfiSNmaS5FpElNkgyCSxjHEvlv/akpe4r3eOHwIAsJIHl3ToE SyokTVQhPcl8je0W36GgGy6FBkl18XZoz3bt2pnbrVs3GUCwsKuRI0fiVfPmzVuwYMGsWbPmzp2r RbwkYa+99jKla9eueaMwV5M3a4G85fkih66j/MiAOHPzEEJu6mmiXMlPNgXJSe7V5CSIE5mJfbIU mAvsITlhSbaKpHktuP9xpiQw4NASma4rJLO4Nf2zxdu1Zm2//fZ5+eTxVVUFK/zlyE3o7tLW7s4P RsOEChUqfDLh6N/C6a+6qBleyUodlPWJRsVVAkNl8qQhJwIbIKg3lLXHUMUnkQG3MAvoi/OhBsbx rA27Ko8VsrnqOv9KO15lrVRlPAZ0xdC2bdvBgwf373fU+LcAAP/0SURBVN9fmUeVsCjFW5FmiTGY Gz+JFt8CEzEtyFMTLEHtHzVq1Pz58w8++OCTTz75wgsvvP766+++++57770XnSLfVuCee+7ZuHGj Ft/CrpiVv0ho6ayInVgdk8A28u3w/fr1EyTqYO8olGDEoJtnWiEuWnoZkGEZUMWV6pT8IDkkKP8x UN1V+kC3IAkNJBjIDWOb3sNKYjMqJzKDVIV0CkDY4scRQ24wHvGIlpks2ZdRlraGHuUBFS41YMAA 1KpPnz69evWyzfHjxy9cuBBV1e6zzz7IJYoJU6dOHTFihCyhWZnVo0cPObGWGPiUPVchl4/SWuKx X6GGQpXbIehS5lYh5N7LvmgiM7PlQDcJLPkrM4hZfEJtfuGBLGPufECVSuQhbiw5ITAwnU/+y49b mctAu03xXaY0eZVBDD4GbHm5LY9W+JugvCK5OfNS1UKpKRFNdRErVPhEozhpG16l9S9XsvKgnCgk Smz5MEOJSpUiq8EqseprlBI58JpX8MAspwCBmeKdKXl4w5gypApU8XrP4V4mFsdIA/2i5wQTCklS 7POcQzFWpDt37oweKfnKtkqP2XTv3r19+/ZskDB12hL8W5qToHhi8kUGnTp14kE5V+YJvXv3njZt 2rp16y677LI777zzwQcfvO+++xAs1Oquu+4i0zzxxBOPPvrorbfeevHFF6Nixx577EEHHYRMDBw4 MN9cyq0499xzT3yCfu7cubgF58IG3K7GMTf9M0lhkEtqJW9auy4zkG7YJ4RMIA3qupZBUp0Dt0YT ivIfoWAXNeJVeKohNgy4ShKkRXIEIB6RS6lUuEbRMzMkZmkHoYpZupAhaZdk29SitlKHUNrv8uXL ly5duv/++x9ZQBfNmjhxIo41ffp07aRJkyRK5s2Frl27unwuXD4+j3RazuouevKgFbmYsx1bsOXs utxatqwt0tCQh4CSAfvSFWWNqRVAg0rOlLlZKKOEfyl+MxtPAkKMudIa0uVQllhuvfXW2nIt0xte S5teZdDQ34T3VX4oiOcto8G0wseOLSc/N2Huai3kztwcDRPei+rKVqjwSUFx0tZekNpPb/pIOygn /jpXKlJT1bxwLJUPcJRQIoK6yyAVUaXJuWBiqiNCEHJjiCZ0KrXTEDllPsowIZbODnPJ9MzIPGBL aj+a1bT4wJBKrB7jUqp1vkB87NixeR+qX79++cg5WsMSdeCEfwsJVRfsiAcsDavIoywh0fTq1Wv+ /PknnHDC5ZdffuONN6JW3/nOd2644YYrrrjimmuuIT/yyCMbN2689957b7rppm984xunnXba8ccf v379+jVr1iAWeUPQuolt/PjxWAXuZSG8JE+G7MuOJEqWgGDpQJwJNXtPTgjaQHIyRYFXzkMLtBFK 6DIIyFmO3hScAMhcQQyyNP+5UiAAiJzrVTiukZvy0mTUPSCZ8oxpobkIZe3bKZYvX7169cEHH5zf IpwzZ86sWbMmFD+tjZnlEaMs9e/fH99Cv/r27UvjHpOf3F1WyVqWTvAJNWGQMZhsMzuytejxHjLE PnmuJXfTz/4wcG83etcvnmMQTbo8F0+vtjclq8Qy/hNhoxjcXRYl0+SlVLzIGpDXV7C55sNCPG8Z DaYVPnZsOfm58bTuK2260TRCw4T3orqyFSr8bfBBr71ttqn9DAiUBsqJipuHRmpeSBUWAimBUSrJ hDybMaRAppiVxIis2KiX9ITUY1OiYWaWVVRorhTyIHULmIXYmYUJdSy+e71NmzbKecuWLVV0fAih Ubz33Xdf/CbvTO29995qdt6bQ7O6dOnSrl075ImHFi1aIGo2tVPxjaN5i0oAVheeVTgfPnz44sWL Tz755KuvvvqWW2659dZb0Swc68orr0Szrr322rAuQ5QXXXTRuQXOOOOM008/HTM79NBDrS5UNAJv QCny3qWF8mxGTmwQZMNm7VFrs05MMRgVTLItUeExksneKBuC1oHr/C2PYEKqO5uAAQ2uECYRyyiB gYWsyznB6pkVm4wKw+psyBk1sVizRiwoWUI8aBEL2xw5cuSiRYtWrVq1cuXKZcuWaV0XV2fevHnj xo1LKiQHzXLhcNklS5ZgxpSSw4MtW1c8PGuTH9sXWB4pWd1QWl0kpmRUDHS1EYAye4FkWCroTafX ppu8Ze9Q22qRwIwCgU/2sYyNNmslG5DLxCauTAy7ymsKyPXd98WfNdgcHzSl/k+mgKZB2gz/jXUr fFiQ/DL/bjP3rftHG1nbCJRQP6tChQqfaJSvVaewiqJgYCQQ/qGC4jqqflhC2JXiR8g7d4a0sQxj gNCsVKDI2swKCTPLEk2bNuWcDQPT6QWgcJoYjpUPLbVt2xZlGTRoUO/il23ythQ2M2fOnDVr1qBE GzZsQHGOPfbYI488Mo9PFixYgG9NmDBB4cd1kC20DK9S0fv06TNkyJAePXqIX8BWQWv22GMP+ilT phxxxBFXXXXVgw8++IMf/OCxxx57/PHHH3nkEbwKwbr++utvLvCtb33rG9/4xnnnnYddWf3UU0/V mojncYLS2ZdWAgMLyZ6Fwl2yd5Hstttu9HbtVAXFWxKKHDe8UyYPqeiQ4q2bxOo6alPpnbwZMiXJ 1M0QMMvpHCfMhBGE5AkgDhkQxGBInKE4vJkSg0wvDvnav1Tgk39DNhJ6mp/EPvzww1evXn3AAQfo asGV6ln86jZO7AKhX1KNJSOjEuX+QbCsy5UVExvBWlkiwUOWdpMEhrRuGJyGHIFxbqc4zKa0gqeX H0L8lG4JQE+mT9LIAqhHMakGxroitETiBNPpzYWE58+VktmUr7KPrTTWivCnPrXdpu+ab9BW+CQh 1yiym8etlTswsrYRajdfRbAqVPh7gRdqaoD2M8WP4HoZq3YogqpJUIDVWuRAq/CrfCkqQGYQ7pV6 nJIMyljqlpKmq+UHj+HHdGZkzMMq2jy9YBDPZQnkU/Vt1apV586du3btihL169dvwIABmBbmtGjR ohUrViBYX/3qVy+88EKk5+qrr77iiisuu+yyywuceeaZRx11lBo/b9680aNH42QjRowgTJ8+HRVY unTpzJkzeWvXrh3nM2bMOPTQQ4855hhUiZOHHnroxRdffOWVV371q1+99tprP/nJT+69997rrrvu pptuwr3uuusuZOuss87C5zILvTvuuOMQLA7RhSIHtfwkLQXLqtEsXcVeMaaUNKmTUpbyAynSgexp KY2WCTfXROmSPUrprT1mKShFjClDmLiSwIyq97wZldiScJCZMU7adcu1LBHSKTbdTKktXwRARh34 ZG+D1tV26tTJFUFqcal169a5KLJxzjnnXHnllS6E5LhY48ePN7p+/XpMdPbs2S5lhw4d8ll7GbNc rnti04o/CdFaCwh2CgIwCoSSXUVTnwoot2yu+IVKqWtK6cSUtPRAzpAp5mopY8MzAeh5i/P6mIUh Hm3CNmXzh8QfQ2nctu47I6BRt8InBzWiVEew3Dlp3Tn1tzREDupnVahQ4ROK8lWKXSkMZVXw2laK dtpppzAAsqKrMqm7hBRaxqA8f6n4YUEoS3WKjbLEm1KnS89JWbPxDMZa/jGPLIRwAAOuGDMwsUmT Jn379h0zZkw+ZTVw4MCRI0fiSdgSqjR37tz99ttv1apVava55557++2333///bfddtudd9752GOP PfHEE3gSMnTVVVeddNJJmBAzlEvtP+WUU9ijZUgSRnX66acze/755xGpRx555L777nvggQf+8z// 89lnn6X5+c9//otf/OK//uu/KHnGtNh897vf/fa3v33eeeeZfuKJJ27YsOHrX//6aaedJpg+ffrg QHZhv1qHo0QlCVqyzBCSVdtMZsIy5Y19UsfGKBsTdem1bOSq5Gq5WAR5rjGgTQ+cGNPXP9HhBxJA zu6sYi6liVYp/ZTrJh7dfHzN6gzA6lgRCo4h9erVa9SoUePGjcOx5s+ff9hhh51//vkI6C233HLN NddIEcqF5qJW+OjKlSv33nvvIUOGmIXX5tNytsM/5yIREtTureJ71xJbBHoxg5CMEmwEGSq7WjbZ keDBRNHabGIOv9f1twQkD8BDpsc5fXwCobThNsoiB7V3HimBnPAEI+GciEGXn+233758lX3MRdGL ulaHC+RrIyp80pCrE9k9lhuyvm0ESqifVaFChU86lAGvXiUhpULNUCEUPAVJmwpHgBStVBpTtKEI 4Uw8mKvAxFVaeqMp2AR1Og7p0SlLaNVXTCvvBu66664ZQjsou3TpMm/ePMRl2bJlU6dOnTx58pw5 c2bPnj1lyhQyDXn//fc/5phj1PWbb74Z9bn77rsffvjh55577tUCL730Enr0H//xH7iXwg+EW2+9 9eqrr7700ksvu+wyXXTqhRde+PWvf/3uu+++8847v/rVr1588UV+kKqNGzciao8//vgzzzzzwx/+ EP1CsBA4LYMrrrgCPzvzzDO5uuCCC/CtBQsW9OjRA/PI17u3bNnSXpKfpI5g1/KAKuFVhiSQMjVb 9pJY3RpHKGhZEptrxDLJZBBKxCAp1WWTxzM5oM1q5CqrlBPjhFttntxk1FBGg4THJxsRWkvkuWR7 7rlnx44d+/Xr54rgT+gU8npl8WWtl1xyCV6Fcq1Zs2bffffdZ599XDJsDFHu2bOn5LQqvvsqDzJD r5Mlodb44Kb3KBOhdcvIgZw9GgJCZFNMTMC2L2CWlLkKpstPPu2e7cQJ5yXK5egzygNvUQKBJrNk iUxgWdJZoGEAmFzK4cdWF61SPbX6u4NbJXdj2veFIWiYUKFChb8tPuhML/X+tM3f3ClFBLUtRU6L 4qACKXLaFN0UP111JfVbNzyJYFT5oU8RSgXiB4UKydCm/gFiYSLkEQ5qlX8DyBj50MVOaFRlRXrD hg1HH320Un3kkUeecMIJp5566lFHHXVwAUX9q1/96hlnnHHNNdegVtgS6oNR/fjHP/75z3+OLf32 t7994403fvGLX2BdP/nJT15++eXf/OY3r7/++vPPP//EE0+gX88++yzjn/70pzH+3e9+9/vf//5P f/oTyvXkk0/eeeed3/72t++44w5M6/vf//6DDz5477333nXXXZgZJmHd448/Xmxf+9rXMC2hDh06 FF2QCrtAQdAIe7FNaZQTrb1L107F15dLCMsMSRoBpJcymZdAAqTwJ6ta3QzFRkuZU9hhnYXKKUDQ BZ7LzLsWNOxL2pHnXnFiIbOCyImKt1x63SZNmqCSCFa+UeyQQw5xLU477TRpOfbYY1evXr148WLU avz48RMnThw9evSA4qcJ2xVos+kbsORHxqSC8ywn+GSGXITfkBwaIIinjFBr4zGoT4WN2I4NcmsW gbKeXTEAsu0APybywFUKHlBmXUIJo8A4AZvLCRii1DVRmzAavVGYVx9EWeJ9le+LD7Is9VrELr/b 4zamCc/LaCN8kL7Cx4Ay8+6T3Ippc++9L6qLVaHCJwLFydn41RglOPe9XFOTUhWUB9UiD1S0SE/e u1GZGBgiMC5qXMMHXFJj1EIkCZ9AGtiXrhQhgiqufHJlFnvG/JNZ0u9cfG1pZB6aNm265557qrvN mjXr2LFjvohh//33V7Mvvvjiiy666Otf//o555xzxRVXIDcY1WWXXXbWWWddcMEFt956K1KFAz31 1FNo0A9+8AOcCal67bXXcCnAnN566y3UCovSJb/99tuUuNQf/vAHXZYvvvhiGJjKxDKjb775JgZ2 //3341j33XefVTZu3Ji1vvvd7yJbl1566RFHHIFJrFy58vDDD1+xYsWgQYN22WWXVF8tFDmrcVPU SiryvlgyLHUhE8xkhjLpkpNwhWTeUGp/qcm1I5colUEukEtQD3phhPXiWNZl45I52ZVhnPvTn/60 dtvih5LQkZKR8G9uGAMbs1yjgQMHjhs3Dm3q2rXrkCFD5s6du3bt2vXr18vDgQceuGzZsilTpuBe M2bMmDRpEgPXtHnxTaedCuBYui563ve0hHtGKypdCUn8WnuxOr0N0jALgynBOFvOXhJzbCj5LPVa 0938ZCAYAm6ZsTfKBnjQTUrLUZa5sck0QKbMRA5lrHTOibZ8pFT/zh1EGWyu2RwxeF/LKCFvCLql i9+errGroGG4QIOqwOaaCh8Ftpxkd5r7JLeNFnIHbo6GCe9FdQUrVPi4UZyc73OYBg59VaFW/Ivy r5xrlQrVN6DJGyv0SlQ9TFHvIdNjnMdO+IGCFD1B1eHTFE5ir6tcxTljnAxQCkC2WrZsqeI2adKk ffv2eSMJcUFZDjvssBNPPPH888/HqK666qrrrrvum9/8Jsp1ySWXkL/zne/ceeedSM+TTz6JDP3y l7/8+c9/TnjppZfwJCTJX/MoFBBSeCh/97vfqUNoFiUQ3njjjZ/+9KfhWNGYgpA999xzDz/8cL4c 66abbrr99tvvvvtulI6QB2ZnnHFGvo+gR48eSOGIESOwBwmxWSem/SIQuxewNXobl1j8BtGRBwYp +c5ZuZJPQ1IkXfKmy7hIfA1les0ip8CHB8TSRKmmp4RM0brclrAQmU0eHCYAsBBj0W5f/M5xOASU gunO93AvMlbk6iBMLlnnzp0RqQMOOACvOuSQQxDiPLgaOXLksGHD8is6EyZMIPfq1UtmcOjddtvN 5ZYWfqRF120gbJsSlXvAXoRtdQh9gWxWliBdsJ0ETwAa9uWstNFnF/EJqVhcURpikBVT3rIEDZiu yyYOCdHrxlWmm7jddtshWOQQHV325nrFNXoBQjS1V+b7vVo3Rww2t4wm0HV7h2BlqJEB1OZswuaa Ch8Ftpxkd049wcqd+b5omPBeVFewQoWPFsU5+T4vM380RyhHVVAFoCwVqeKp2eouqHCgwtGr9Kqv oUxRaegh9sq5ikhJCFX6UvGrvTHgip4ThTNCKhM/ZrGh3GWXXdAyZZ49pS5eNWjQoL322mvIkCHK 9vjx4/fdd9+1a9ceV+CEE044++yzv/Wtb918883XX389ZrN+/frTTjsN38J47r//fjTrkUceeeKJ JxAsbAnHevXVV998881wqTysQq3++Mc/qkDvFiBrw6gg3Ov111/H0nC1X/ziF1x9//vfD6nKF7s/ //zzoWL0gjn22GPnz58/fPjwfv36DRw4sGvXrmFXZbUm2yMugpHsscceaJauVCi9Kc9AhuQc85AW 5KNZ8dM6jOmTahfChUvZzplLKJ3ILbBJ2mXVFMYMtAwMWdelkeoWLVoICdFxyTjPkFkujRZyfeOk /qq5PUznhE3btm1nzJhx0EEHrV69er/99ps1a9bs2bOxq7lz5+b7yWRmaYHJkyf36dMHLbOuDPCA V7UqvveVbI8cun+yX5FANiuHYJvZtTahgpASYZkfiJ6QPCROcrJkIzzEFbeEImcNj/p0YxafnETP Jw9AiJJZUKTq/8eVV5bphpRJL7RtttnmMwXoIZQryIvxfV+wfxa11/mmf/9bj3hzG7ux0+rmx3zq p9SH8UGIqwofHXJFgOyKuEm8kN02kGfGm6P2MPmzny1nVahQ4ePDX/LCc8J6JasBikdKjmKgWigk QKN8qjTKrYIHKj1LoGeQoqXLQAlkzzg1GNhQIhZqpKHMykQI2dKtVcWi/mnZmIJJhEboCmmHHXbo 3r37hAkTVOiFCxeq0Oq3sr148eI1a9YcffTR6NQll1zy7QJo1tVXX33uueeed955V1555VVXXaVL iQY9/vjjaBCGhF2FM2lxKcCx8mQLnVKKDLEBegyMBgi//e1vX375ZaQtX3x14YUXXnrppfxz/txz z+V9Rn6s8vDDD59zzjlIxqRJk/r379+5c+fmxVeMyoMMpyrbu+SEM6EXSYUhqZBnSQPZkIRA0mSM Bgi5OlqzXMGScCjwlnAhuApLoDFEjjKXzEQOI7h8YhMMz5TMCp5Q+1CRYGgsET+hC7r05pqIWokz T5swM1QyH2+HefPmTZ8+XQa0rhqa5QoCarX//vuHY02bNg2BbtOmTZcuXZAtMn4Gea8wz7QEZiGL loEJg1xuLRunSWBae9RNnqNMwCBpQDDdRG1c8RBXZBOBAHEVUKZNDrWxgWTGkHTRJzBL6xLKlxt+ 4xWnOlK6ZAokffmpLKNoUJjQX47ylW56hPItSPc2b25LbWTKRn9iMY4gnkJd4W+A2iUsQHaB8G/3 Ro2MF3Q8QiMULL3271Izq0KFCh8f/pJXnT+VyjKgqBMUBnVCNaJRh9AggtqpjqICoAYbZUkJZOWE WR4zkNUYtScPCWKmOmrjJ0JkerWZwDiUgiZzEY4avygYhtrfunXrfDn4gQceePDBB6NWCvP48eMn T56sYB9++OFnn332bbfddu+9995zzz3f+c53brrppltuuQXvefbZZ3GdjQW+//3vo0H5OqtXX301 j6byHCsfrqpVtj/9STfPtCjfeOMNlux//etfs8wHtv7rv/7roYcesta11157wQUX5G1K3M5yP/7x j01hjIc9+eST11xzjYCHDBmCMdhCi+IXlO1R0hQzf6Gq1uFMYa7SlcpNg84imvIg52QkwyWIpYwx C2OoJXRTSgP6gLewBNc09MuKBFTAUJYLYxADhoTNcG5iCAQ9zzRGKes5hLlAqWVJqXXVhJqPXo0e PXp4gXHjxqFW+e4Mlwmv2m+//Q499FC0+JhjjkHCcC/XkY3riIoNGDBg2LBhmFa7du1s3+rSBfaV 5Fg94WlDifKHvlZXSLEUUsmESojWjngTKhtpgZhp4y0ao1BbadNTrtiUTsBaNEYzy3Q2lBBX6ZLz 0AiPSaUUratgSuaW7IoQxo/N/1Uls6iw/9u+lN3M7xafardoukFGQSEvH1/Ve6jwN0FxGWtXwXVx M7ht3DN/FuWsChUqfCKQ12T+TnLKKwMKBjqlqKgHkFqiVilF+A1BXVHj80EZljFIpTHLqPKvSCMQ Sh1NqECqFP+EOAFTtJT85PmHVUBBbdWqlVXoLUpWsDnkds899xw4cOCMGTOWLl26du1apXr16tUL FizIzwYTKE877bTrr7/+7rvvvuuuu26//farr74av3nggQd+8pOf4DqPPfYYgvX0008///zzGBL5 xRdf/OUvf4kP4Uy/+MUvEKnXXnuNgBuBLp4EbFi+8MILuNozzzzz0ksv5Z8fPvHEE/kOCMQOpbOi tXjmxFwGuhdffPGKFSv69++fD25rJTD5lCV/oUqORNlgUpdUyIz84AEhNyEZ9NJiotHUdS1IrFFJ 40EymSXPyTyDECP2WuU8TCtdoy4iwRXhwZXlwVxTGBAsLST+ycBMDAIulZbgEAg8tGzZsnv37gjW 2LFjJ06cOHPmzCVLluTLV4899tjjjz/+xBNPzL8oPOGEE5YvX44oM8C6tC7ulClTMC20rEuXLqHy ApAukIfcQjYoDGGLMBsJuyIwEB7L3JMBS7EBmd6oyAn2brq909tILJMuxpGTN/4ppd3qJuZCmFIm FsjsMzHZix+Cl5hKmSCTK+smci1lJjLzwkxlzYv0L0deziZq09UqvVp0qp5CIXDFe+DvxiZDYtAm gMyq8PHDFQkih/tqgw+SoZxVoUKFvzHyavSy9Eet8uBkd76rLqnrQE5hcPorErqpWKoLIQ9RFBiW pisnZTlnoxCqi0b5NMRnaqShuKLUllM4YbNH8f3dLDGM/INBfkyxFr1u27Zt8y//8y7hmjVr1hU4 +OCD8a2FCxcuWrRItc7nsc4///xrr732xhtvvOOOO/KbNnfeeec999xz//33b9y48dFHH/3hD3/4 ve99795772Vj6Ac/+MFPf/pT/AkP+/GPf4xC5QuuHn/8cbzqt7/97W9+8xtCvqfURBQKGHD18MMP 0yBtPOTfGxIQLKTtlVde4dMqZ5999qpVq4YNG4Yv2pfqHsJkg0lIEhtlqZcZcrIX6MpVUgeElHOy IYwHchEpDZVwLSQ/1zpdci6udXfZZZd27drV/v1ep06tW7d2CXgwihAwtkquNVkrNhBM7gELhRxY t0mTJq5dnz59xowZg1e5KMiTq4MHH3nkkdiVq4NanXvuuaeffvohhxwybdo0DAw5DqmaXWDy5MnY Vbdu3eSKQ8C5wdZy2yQAkQjeLWojAsheKJNGyB0rM8mwlixgerliaVa4DiF7jNukLikKA/YyoTE9 DtnwRmP1EgmDEgiCCXMCQhYCXS17BlmihImGLFfPrv6qqhnjlNsIhbpBqL3mCz0WlYdYb7/9djH+ HpSzKnzSkMsXIUi3QoUKHzc+6BVY6p2kDvSUnNSMFBhtipMCUJYEsqFUl1QaNYmcWqIm0UBqmFqo ZhtVSGiQpC8Xn8EylMoE9DxoI7DHolq2bLlT8S5VPuDMHszdbbfdVO7evXuPGzduRoH999//8MMP V7YxrZUrV+63334I1r777qtsI1hnnXVWfm55w4YN3/jGN2699VYsCtkiwH333fefBb773e9+85vf VO8vueQS9AvN+tGPfpTvcfjZz3727LPP6uZxFxmLCl0zC/3CpZj98pe/RMI4f+CBB0ynR7x4eLn4 Vq233noLxzLxmmuuEcmCBQu6dOmi9qumqfep6yB1cihdUm1USqVIArEW9qhMeINMak1kk+uSTDID QpHa2nMa1wX4pMyl4c0QDRDiwUKui8wPHjw4P+woz1ZhkBiEFD+ZxTM/kLB1+WFj1GVCgpFIV2fJ kiV4lYuCYIVjuUzY1SmnnCIPrhqKPHToUIy5R48elkbIRo0ala/jz89ECgOxLh7q1f4xqQzYoOW0 VhebdQVGE+iKwTaLTNSeb9l4QjVqSEsDZBNDH7GZ5JB9rgLPwEAbG1myQfnPfsn02mxcy1IbwcTM NTGfj9HGQ0mzyFZMPjPRlARA9qoMxWFZvlqh9tLdIkqz0jh+0m5d9+ODeUD1u9/9DscKmSuHYraF t5w+SF/hQ8R/I8PVRalQ4WNFcRI2ftVFCQ5WR79K4FgPnaqVqaIIkf2JDylmDn0VImUgUBvCjVK3 ojGLffRkRZFn02s1rfh3hQo5ZKGU6kzRMlB+UIddd911xx13JKjWTZo0ITMgYAAqrvqNAUycOBGX yq8Hri6Qf6Q2adIkQ4BvrVu3Lm9FqeX5PlLECA26rfje9htuuIH84IMP5t29iy66CBvT5psdNm7c +MQTT7zwwgt4FYKlS2kKKoarwe23345vvbQJbO6//35zOX+4+LL48uu11LBXX331scceu/baa086 6aQ5c+Z07doVV0hhBnmwQdvEJumlyxUBKTWkZRljGZYlFwX70ZaW9PIsY/yQGZtlNJeGIL2SD8x4 yJCJLFP4eQt/xW6lmisTrWiIGUGb6wVx6yozK0lPDFzcNm3ajB8/HvfNW4HHHHOM/KO8BxxwAIJ1 0EEHuTSrVq3Cg12s4cOH54uyehY/+Txw4MA+ffp07ty5devW+WC7mBO8CC3njgIr2kLyYzs2JZgy hlqIxd2VyIEM7CHKkujgQEBjCifJjNHMIhOST6PJeZJmbszis/BdexYVWcsMRwEEC4fLQmYlpZxz BWTeDGWVtDbldVqwrP/92AmKl++fAbMQJm0+8pWJkfOmUqmEPMcSZ7r1o9oSxWADNtdU+BhQ5bxC hU8WNj8KowEnqcM9xdKBroylUOXop1HGysdO9Kk0qQ2BuSlvWk7MYsZPYLohKMthSpSuSskgHgiU Kign2vgPFWCvjYFI1H5lWAHu0qVLt27dFOa8rzRt2rS9C0yYMGHkyJGjR48eMWIEGeU66qijVHf0 a9myZcuXL1+/fv3FF1+MKt14442XXnppvigLVaJBua666irM6cILL7ziiituueWWe+65J18cetdd d1199dUmGoLzzjvv8ssvv/nmmx9//PGf/vSnebKFPz300EM4llnf+973MLM333wzBEv1evfdd1la 5atf/ao47QJ7sKNkyWa1YLPSKAPyXNZ4SE5kQ4qgTEutPhdXSldKXSZ0h15W2efqcFh/iUvQhAdk FRlG73CsnYrPb/HDWyI0ygbYx7NZpifgXFBhxJW9tGjRwiWQ7bwbiGDlp7WXLl06d+5cJBjFdEUO PPDA+fPn5xdyJMQF7dixY7t27RBoFM21btasWbg4n2LLv68Mu8peCFZPADQCC8p9gUxGCHSjYSbm aLTJFQ192bU7qS41uhYimMK/VTI9HsrkBDShU9gVZpM/TmJs1HSt5aTRhc4jLsb0nFCaQl9SooZX bIG8ireA2IQngellt5GyFMKxojGdWbHUe5DRYHNNhY8CZZKT8GBzTYkMVahQ4SPBB73GoteWB6sz VAFQnBRmtcSxnvpNUEVSsWgU2rxBo9aqc0qCQpKaR1AJCCl1yo8pNJB6b4rWEAOaEjQpivwzNktX KU01BXoLiQRiQEnmTQHu168fjtWpU6cOHTp07ty5V69eQ4YMGVNAqUawCBMnTpw6derMmTP33Xff FStWYFoLFy5U8vMu1SmnnHLRRRfhSaeddlp+K/Bb3/qWlhKLuuyyy775zW8iXkgYAZc6++yzsYRw gqOPPvr0008///zz0bKHH3740UcffeKJJwi6d9xxx7333otpPfXUU8888wyO9dprr+FY+WaHX//6 14888ohFUT3h4X/jx4+3EUwil0DFtdkUXVBrFeNU4uilRbYZSxdBJrVkiJKGGXuQLjLwHJDjwXXZ ufh2Kzap+kZRqx49euy11159+/ZFd/IMadddd+WTwWc/+9lQBJ6FBEIyhHyDmyRL88P57rvv7qLg uIgvLrVkyZJVq1a5BPlVHNcl/wIUXBSpGD58uDx07drVBQU0q3379nsWn8ATQNPiu0ZlCcj8Z+Pu H8jGc3skMNGWcaIsYS31enGy12b7buNEnimURm0Kk8t1YUNP6f60lo3HT6aHB1NmOm9AzhCNvJXv D0YJ5ITBOO8hejEa1Y2rRK5rYl65JfL6hXq5HqW+MP9A1Btss802f9j07aNQPgAzFE5WnhtBZjV0 togPsvwgfYWgPj+R/3JkSuZWqFDhY4XXXv6kdso7ytWMlA1QM1IeHP0pYIqZuqKwlZ8vZmDUFBWC JQN1iEbxDtjQE+hNIahSarCuKWAuWY00xJI9zY477tik+DqGeDOFJQP+haGbpWmaN2+uHqNZSIB6 rBJrMQPUClRrpX3KlCn5cqx8x9LcuXNnz56triNJNHDIIYcce+yxJ5100oYNG/KBa9QHc0Kkjjvu uK997WsXXHDBOeecg4qtX78eJ0MREIV58+ZhbAcccICJjFGxW2655c7ig/N33333TTfddPPNN+NY GzduxKWefPLJn/70p6+++upvfvObVC/yAw88YCIP2N78+fNRwMGDB6MOdqfEyoa6HvZj43YNtpzL ITMKv0SBRKEa2oAxs2ReUVeqXVxwQUskn9LuWpjLIY2Usie3adNGJPnyTzRIPiWWZ64UVzcMjhWH ufqCdCFatWrVrFkzUcWbIbJbhX8bcdu4NIMGDeJw8uTJYb2uhSuC9SKaCNb06dMR4qFDh7qg3Qug d1oEGpnmH1q0aIH/5fYQf7JhL0kOWFpg9i5CAdtRkLsLbBOShBgbZRw5SQCWtubPCbuTJaOURi1B b3UGVtelND3+tVBboG4JGpEgSdoIkc2SSWZZF9mip8z0ejDgxOs0z5MaXr1/PTWJfYkGbYEG1SYW tTnHAqPabd/7/VjFpL8ihgp/Ld43w1GWiCZDwQfpK1So8BGifOGBo9NBrwak8KhYyjNBuSJTOtON hh6pZEYJqubuu++utKsuzn0tPTOzCCYSzE2rLLGhh3hIWUrLgJBR9pxQ8mBFVdlahPqhWKpwJmIh 9K1bt+7RoweChQRA+/btu3Xr1r9//2HDhg0ZMoQwYcIEBEsVP/jgg/PsZNq0aap7PnatBaNHHHEE OnX88cefccYZ559/vpZ9HnqtXbv2qKOOYnDggQfqrly5Ei0rPqtdI234GYM8Cbv88suvu+66u+66 6/777//e9773aIHHHnsMwfrJT36Sn5TOF5m+8cYbzzzzDB6Guh199NHoGs7Ru3dvicVIckXSltvX Jm80UiSZCr8UsSeAXMkMSwlXp/N0JLQAKCNEo2bHIT8EC1G6GehRCmkcOHAgatW1a1eExoqG3AzA zBLWQj4QHTcDA7zQ/SA203NNdfP5LeuaawmWLhCahTYhcK5Lvq9BDl0XZGvGjBnhWEbx5l69ekmI i4tgtW3b1hIW2mWXXdwYthzYtdjEY13IHm0QbF83yqQxO2XQCDEzlFCBYAtymy2YywMkXUADWTdK 9gTgh55xWgaCCW3iGSlBqoAQRkVfmpWXLPFoEzxX5m6//fZhPyW8kBtRrv8h4opPa72z6UveIZ/K oi8fX5WLfoirV6hQocI/AhyLzsrwpxQMBzohFUireqnizvd081d7yBMz5VO1Y5MaQKkMpFSoecoM JaTGQARFiKX6wdKKzFJ4jBYFqxYDhwFjtU015TCzID4FIB5KMgMFeOjQoW3atMm/OkS58K082dJ2 794dzZoyZcr8+fPnzJmjqCvk+bQWhnTAAQco8AsXLlywYIFiv6zAmjVrjjzySHSKfd6/y+MWZiiX WQiBWasKsM8jKMJJJ510ySWX3HDDDRs3bsz7g88///yrr76aryf99a9/nX9ICORnn332O9/5zlVX XXXBBRdYjodRo0aJHBGx8TKlUqGFpFEG1FqVOCmSB8auS7LHpkhejeUwhmSp1JvOVS6BriETjdau VvHEKwWens8vF/+wAJGyiotVOjFE36pVKwnHCMk4WczcErquAhaVr6pnw09CdQthSO3atQt7Gz16 NDrFDMaNG5e3CF21vn37olY8dOnSxWUNrzLXnZD9kvm0Vu7YxC8wrX3Jjy3Qizm8Rws2RR/Ehn0S xTjbp+dHl73M2KnR0k/WyhRLsyQnHt1YErJWgilWq4ElXoW4uHZW8ecBMGAJRhO5lsyPNjuKH1Ts M5/5TPkwqYQX8odOcUKnuM2/Kyz9h105NLQ2oi0/Dl+hQoUKFRrgrHRkO8Ed5QqJuuWUVxhSqnPE p16SlQeWKZDqhxNfGSYoLZQpTmpD2JKJwFvKD5kBmVttWUKKslKDuTGLZYYIcZWCai16mkQChoQa e4ykV69eirTKrbrrqv1oljbf4dmiRYuuXbsOGDBAXR88ePDIkSNHjBihnONPeNLq1atXrFiBXS1a tChvVOUDW/SATs2bNw/7QaqYYV0HH3zwoYceethhh+Vfw+FVbPAwPpkdc8wx3/zmN3/wgx+88MIL +SZS7csvv5xvig+1ev3118n53tFnnnnm4Ycfvvjii7G0vffeG7cQsH2lBrtMaiqkMCc5ti9phFw4 yUkeKJMf19GFKylIUseGHggsgb7IesNPdCftWogHtEky8x4ZDRv+XQ6kVp5RK0B9LOTGAAJqlc9O 2cigQYNcF9sRpLmi5apZAcp8ep3AiSvVtm1bRDn/hBAtBjJyZooVzYVQmSDPrrjN3glJTlqbym1T 7LjGjezX/SmHUgG6MYPsC0IuSz/MdPnPEuQ8YWLPpwskAFkKCYNYZm58soEsF4bEQwzQFBqyOLVZ WjDlCzAPC+PHKJjrlsBp3AxQPkz6cIEFNkjFI6t33nnnj3/8Y6MnZ8H7KitUqFDhHxnF37Tv80dt vd4B7fhOgQHHutZpHjkVRRUhq44ZVQYymoquPCgbRf2q1WxDpigD9LrM6E2JgSGzYpPSrorEOZuY 6QIbYaS0lJaqaSpZAqMnhEMYAiVfYe7du3eXLl1Ua5Vb/c6/ztux+MoDpdpQ586d27dvjwEQYo+W IUZjxozJr7gMGTIkDGzatGn5iNWaNWswqoMOOgi1WrlyJcq1du3a9evXa6PByRhzwiHPY8eOPeWU U+66666f/OQnv/zlL8sPXb377rtvF78hnQ+5G9L+rvit6O9973tnnnkmejds2DCsolu3bpgiDqE2 K8m5XnnXRm4pbV/G0kYo6njDlwKUFxFkVaLYaBVykHDKlO0yyUAAuTVXMvEee0F65HCnnXbKRMgl YJnpJnLuAjHAk6Q6l8N1cRXQLB7QKQ5rN0HxVR3M9iy+X8NFydWhsRzG5tK4BJMnT5ZDbFgSwu2Y mcge28ss95JIomeQG1LwgS2EWokze6TMHg3FMl0yTbosbSppLIVsUBt+o2XGntLE3MNaXd60Fo1n IMRPgDDRJHtxRZY33miSxqTXqGtd2sdPXFEaJZvOJvdGkFc3NPT/Wyinh73lny66eyEPz+oNyOXn sf7n4OfDclWhQoUKHxXe96iKEhyU+WC7UuFYd4I74kHBcGo7u1OEDFHqOvdVMvVe0UolUGjVRTbs gZm6os6pFopBNGaxBzVDy4B9KjQnlqbkk+cMaU1P7eQEk4gZ8EaZGk/QBUGarjAr5FokQFFXubEo xRvQlB49eqjxqrLijSggVb169erUqRPulacsAY02fMKQ7l577TVhwoQFCxasWLECtQJMK59tp8wb hXncpV2+fPnUqVNHjRqFoo0bN47y9NNPz/eXPvjgg9///vefeOKJZ5999sXiF3iQqjfffDPvGP6+ +A1plAsJw8ZwMsxsv/32mzlz5sCBA2X4X/7lX1wsBTVI16VU2z772c8qt1KUy5dEgdRRJnUpyWTX wtVJ9uTZFaRkmSnMtOnGnrGMSS/6opX5cmIxo+GH9kzMNZV8LIqlia6Cy+FC5OGTy8SST9OFwZjS JcOl8ohLK+24FHnvTb88iGi6WGLgkFukin88zKUUkluInrJpgdwzIsmugaAbGZITmgSQjNFA7v/c 6vZeIhs015DpNLqUZPaZIi08sLG13JalPTk+pcgs4IGGpbm6ub3NEg/PLAk2xSZX2SUmg6EEED+J Kpqwn7y005aI/q9F5sZt+Xgs3sKxyjcE8+wqQ8Wk96wYTT0aBgo0qAo0qApsrqlQoUKFTxw2P6qi CfIBW4e1M9pJ7RDX0mgd31o1wCGuNqgBKdJOeWVMSVPtcuKrVeof2ShjoFFcQ5hMZENIgdQqimot MAMTTVFg+DTKUhhaRQvStTQnXAWmCMxco4QoOUwBVmjLzwC1aNECT1Lju3btqlQr4fhTHqj0Kb43 q3Xr1oq6LgOUixKjwmkGDBjQr1+/nj175o2qESNG4DoYD3Z1aAEci4ZZOFmeNnGILsCQIUPy7xPX rl37rW9965niBwoBu/rRj36EZj355JOUuNQrr7zyxhtv4FiYFnYFNGzuvPNO5GyfffYRv226KGqt iptLIGP5FA6NvUuFvds1KlaSDGaQ5AA5ScujERpOtPJWEl9Jrl2/omwn4bkWfPKvZcmDKfTx4NJo Oa/X6NYucPFxJWtxFaW5YQ+4kcskdUOHDsWixowZI4EtW7aUSfl3mWQS03J1UDRLC8/NYIOurz3S 5C6iDIfDumgSQ4JPJIQoRWJ1weiWgbnzDdHzE74lvVLqdRH6YpQTcuIHSl1/k9TPLV8+DCghZlp6 XS0PEDOhUpql5QFMNCoASMCmC8NC9GKLBkKtMrdwWfvWibBtXKekOyXSrb3y/xriUlrGIeQhWZTh WIW6pmFTmP9vRL8FlHMboV4fuUKFChU+EfjLT6WyWoMzWiVIMQhCuQJ6J37O/ZQBGhVCtdt5551V Pl2tGqBoGTWXcYpoSnIKRuqKahSNVbS6bEzkxFo0ip+WHwYsjXIVezYC4Dw2oJtKaYggJMRO10RF i0ZrCVU5bxQq3tC7d+/OnTur3wp8jx49dAcNGoR+jRo1SotXwfDhw6dMmTJ58uTx48djUciTdtas WcuWLUOz8mF2BIs9WoYWIARk4J9xhw4d0Kz+/fvjWCeeeOINN9yAVCFPb7/9Ni6VNwffeuutCFp6 BOvNN998+eWXn3/+ecb33XfflVdeefzxx4sBh5BV5dY27dqmbFBKVd9tCxhNcmTGkMxjIUmFvEms 1pBrVGaGBgjSix8jKLK0++674z0msuHQVUiGdU1P5nOtoxGMMPgpWxr24SuxoeQETKfEjcCdgxVJ VPfu3VEr6bJH11rkuxYIUY6lqECQbJoXP4ltlCVQ4tDle5eWsJDIJUTwuoKB3ELyQEPmVmC6uZmL TNQIEOLiRYG5Zig7ShtQGopzE2mMxkOmQ0YJrk42DkkUIVMgygSsG7dZggBxxTkbFMrVF1iIXTwY Yuzqey0z5iEPnEpKlNMgz5/CwP5yFAznPYdJNAFvbtqSY8X5+y5RPv0CoaZtFJIupMt5lJtjC0MV KlSo8LeE4yl/aKbrmHMolxUCCLrRpH5AKk2KAZRllca5n+cKqV6pZPRmccJMl40pmVU6AZo4Z6Oc g9JLn7lg0ayLECiHljBFt1ZY6j6MZZYYUjJp4lABpqcUGyUDbCOPshTynj17olNDhgzp27ev0o4b oVlI0tChQycWMJTvW0LCKItv0RqJNuliUSNGjJhTfOH4ggUL0CksTXXHTlq3bs0zRoWljRkzxtDo 0aNZrlixYtWqVdjYhg0b7rrrrhdffDGPqfJ97nlbEJAtmtdee+0Xv/jFCy+8sHHjxttuu+3cc8/d f//9Bw8ejFjIifLp8mmVWzvVklOcIJ/UUX1ZyraNQ+0SFigzJtWyEfajxVFQEyBEYy4Pue4mJuGu Yy4c5MrWvG9iXbkuWYiBS8aPhcKTSt6Tm8FCOBO9vOFY8o/jku2xvEaU6GmeLILMuxyQb8PKc8dW BQh77LEHmsWzmBMDAYSUPOS2tCmxJXKC3dVYTB1CaIJi0w18Udigm4TwzCD+IZoMAScoGsSJe89y pidF9eCcMvoEY26uYJYIZ4rs1epa57ka49gzRkooyeB+oAnyGi9f7NGUxOsvgbnl9BJRQlxtzrGC ECkalgTG5dKi9boguGO1YYQlYlYaN0K8VahQocInC43OJkeYeuywdr476FMbcuKrKFHWzv6CLTnN tSkJeXqhgjKjYaB+UBJUEdVLSTNUuiI00pvFW+mZMmVePdYyM8SMHuKWfytqIa4gxCtPyPAGtVy5 VacpzaJBGhRyPskhWAq2Ypyino+0a8l5HyrVXfHO86eWxU+y6LLJm4kmgmKPjY0dO3bChAnagQMH 8sCYE0OMUSv6cePG7b333kuXLkXFVq5cuWbNmhNOOOHyyy+/7777nn766VdeeSUfwArHeuedd/Jk i4Ye8K3XX3+d5fXXX88Dt/Jj1y6ZUip1oPSqqUCThEP0JeiTTKkrmY02zwUJNr578blyMiZkCcbx JtXlpTErJIxNroXWaK6Ia2SKpbVZSJ6TQLI7BFwXNEgbAbWVQCmSKBlDItVd3dmzZ8+YMWOfffaZ OXMmA0My7Eppkd18I7+ua2QJzkVb8I3aW9iC1+YGA1uo3SgFBWSgm0jSlZyY1cNcqOVx0/0MSYgp 8pw2LCc2Rk3hjQYMYTMuiimZziYGJsaDhcwq3ZqCdng9YhsQ57myZukaQkcM8ZyF+MmTNm02Er2F tJTls6K82LXusZIM/U9Qo1ebaJPA6t1mOUptPUkqZbtYuHDhU0895d7TLQ8lE8nMSpZWDlWoUKHC Jx35exGcYjmUndFO8KKsNCClxbmfmlRfHpzawEZXBQVCjFMnWBJqdWmTkkH80PDAhqy8URrligYy RO/MVS+1KYFaJEAxVsUzhdK6CnwYnjYGyBNBV9lu166dukvJjDe0gDJvloWBderUiQEZpcC3lHms CK+ibNq0KZLBHtPClgIsoXv37gMGDOjRoweb8DA0C98CQ4BgWRc45Eqr/OMNK1asOPzww5csWYJv wZw5c4466igc69FHH33ttdd+//vf/67AH/7wh3cLqFXaPxZ4+eWXn3nmme9+97tXXnnl2rVrR4wY gQbZdZIpey6H0ltW2VwdrctK7/qylLdcF6mTE8Hbjr2To5Tt4ulV7X1VMvtcPkOgS5m82bKNy2d5 gZhB7pBcRwGYLshkW9pdBZeMfXHLNHyvrOVkDFWaNWsWFjVx4sTx48dPmzZt0aJFRxxxxLHHHnvk kUeuW7fusMMOU4yN4lh77bVXv379tGhW3759XTKRuOiWzs0ZegGJTTwisVa6bLIpOwKy0diAbvQM alsqoCtgNxUn9pWU5l5NngmG2GjZUybzWmZc0XOSFxp9CBPZXAYJgGwIu0KecAtwKdmYhUuRTSG4 xGwyvZFDSycDZWyGTNHm9R7SgwPBb37zmw+FuMRJPJPdw5zXe85pI2YtvTPHBkOzUGf3uT+EyhOJ QXhVNMyg3luFChUqfKKRA8vJ5dR2uKfwOJdz4juXgQCOaUPAJjxGqTDFCQ7MnOlGc5rTF7WpVo3o 48pQbDLEht5cGmZ8QiqTodgbSkEKf7I0YEjqdKOizoYcdqWQq9YE3ui5VdTzxlMetJiYRy9sMoQP 5Z8TogsYFcKBDxWfSm8fhhRShUup4rXvX+rTR1HHb5R5jMoUNMV0TsKu8iYjY5pexbeNU3Yovvph zJgx++233/Lly2fPnp33Cs8666xHHnkkP5IDOJZiE0YFqYI4FspF/8orr9x3330nnXSS6UOGDBEh 8pfNypgKuv1m3+WtRCl76rHSK+FyIqvJLVLVrPjHd3lSJRu82azgeSbYWjhWCXk2i772VlyrVgTd XLiADecWcheB2p9bwhA9IXdCLA3lAYyl0dxwpp49e0rv1KlTV61ahX1+/etfP//8808//fQTTzxx zZo106dPZ8MYbXV1CJirhJNdPreHJazLM/+h1NaizM3mBqCMJjekFkSV2JgB2VAQM96kwlybpeEf CBKS7ZdmYLpRfkJ9yIZYZqLLBElOXgVg6ZInhUjhIlpylIGLSAOEeAgM6cabJZJkLWUsKREa9wN9 boy8/PEYQuT/IUKeAjdhbmNC1iW4CTNav5w71hV3k+PNuhkqDUKz0tai/DDirFChQoUPAR90JJV6 p55j0bmsAKTmqQ3lSQ0Ex3e6hhgoUSp6Ko2uiQwMqR+6zHS19DEwlOqV8qMlQwpSlCxVr4DnlKIU CaOYkyoeGgFKJkKASInE9JgJPrWTGQNmJoZO0ZieRzI0QMYkOMEPEC98AgfK59DzVAYQLy0OoZAD fZ5C9e/ff/jw4YMHDyb0LX7qWHWnDy0YO3bstGnTJk+ePHLkSAQIAxs9ejRLXUM42dChQ8eNGzd/ /vyVK1cec8wxZ5999l133fX888+jVv7of/vtt1WaUKs8uCr4VU2DeL355ps/+9nP7r333g0bNixe vBgFGT9+PP/iweTsRTZcTdfUxcWrCCqTqqb6uiipu2wkRxLkqky4DFPKEvKKBdrIoEGD5MSW87TP EEuJ1UXIkp+QVK7MzagMg2thISvWo6z9BDdYwRYaonK5uUJhkaSw0lGjRs2bN+/oo4/+6le/etpp p51yyilHHnkkMiq32C3mJwaXhrG0l/xVBsQgntwwkLs0t7GF3BLFjhv+ySp97r0EzCZmYIgmSMbM EiSHueVyW+pmCR7o3YcBg/iBwkcNZPsN1wFLlIgmAbCRGaxIm1diNJDphoCs1SVkIg9WsTo5wZjC JqM4mdc7TQzcG3n5l6cBkP/nyDOnkKrcvYR65+h+Rl3TJUuW+LvFi+utt95CpnPrauudBEWANTT0 K1SoUOFvi/c9kqIM/PnojHbEhwABIUe285o+hUE3ZrpqiaKi3qgryowpma5M0mt1UxhSvUq2xJKc LugyiAdKc1Ox1EVlOzXPUKlUubMoUIJRNpbjjT0nWg4TITAwqg2fUH0zsSQKDvc8owIVukuXLp06 dcqTG/RLyccktCUMxTLPpTAzXdUdHcFyJk2ahAH4Qxw/KN4ArIFy9uzZ+eHnhQsX5v0vZjSrV69G HW688cYf/vCHv/jFL/LsqvyEO+imRIHur371q6eeeuruu+++4YYbrrnmmosuuui4445DO+bOnWtF G7FHmceoXFZMK+8i0eTqhHnIbWTG4RkhuwR6XMruECzUcMCAARIiA1IhYyYazfuhWgnkgcO4rdGW TVxN/jnMpQF3AriLFHuty2FFGsVeywxx4bN9+/byKZnWnT59uuR85StfOfnkk0899dSTTjpJ9bXT ffbZR0plO/kPEcz7gy5Ns2bNwrw5TMx2lAC0uSvCCHPXURLcTtoyTijv/CD3j4luQsa1e7e43+wU Mp0NpX01zCkQP/Fc40eb9htjgqG8uICQ6YQwKhcur8SypZTDDEFpUwacS5lITAkPo9ciK8zkROT/ UvwAgJd/o9Mg50OJ91VuAeFD4UaQuW5d5EkkUZZYt27dU8/811t/ePvV13/14+efe/dPf3r+xRe2 MuNTW237me1rwqc/le5WW3868l8bT4UKFSp8hNj8SIomcOo5oB3ETudUGoevo9lxDPRlMXA0pzyk DLBUclJHdQm1MlJ895UaplsWDzLjHPFacmqSiXEeV4EKzT71jKzlMFNAhSuej9T+aWHMLG0JnrW8 6XJLb2ldIFCm/ukaJccnP1hC8TZX7TstwxjIeTqya/F5LEVazVb7wajilDfRmOFV2AAu4o9v09X4 0aNHo024jhbZyuOrCRMmIFUHH3zwMcccgwwhDbNmzZo6dWq+6GHcuHG419FHH33TTTc9++yzr7/+ +u+Kn3kGNCtt3md5t/iS95dffvm555579NFHv/vd7z7yyCMbN27EsfgcOXJknz59kEXhhVK4rC4u lO8xSVGykbwlFdLIHgjg2vFgRz179szDOVuTgVDe5F9OJEcSdqlDHmXlsib52kZCeVnjrXa9C9YS 0ial1sVu8+YgLiVjqNW55577jQJnnXWWkrx06dL5xe9FjhkzhiUqtlfx/Vh5jpj3DV0sV1DYPFtC SCA2ly9xikQ2IHnQknNvl0LuloxCbhsTkzRthrSUSWASa7OmZ8sEN6cXTt7R45mNSNjzEONyuXIu jVn1zAmMktFl1JkrQ3EYxCxOhETOdF3K0DJdiyYhRvOWsUOg0ZmQUyLYXBO8rzLIIzEQpzaWOJa7 11BG80bhNtts86UdvzRi9Iil+y8994Jz3/3Tu2/94a0//PEPr77+6g9/9MPFSxcPGT6kgWChVttU BKtChQp/U3zQ6VPqy+PPX5kOfUetwpBSkZrhaKZxZDuCgZChgMYojcNakVCPFQyzwDmeMsAsPnW1 IUaKii5vNGSnfGpMbWZR6SljqU25iv/ywRUY1VKazsDSwG1Zn+pjSHHi3KKULKPn1vQEYFH+8YOW xQ/eIQ0KsKqct8DQiKZNm2qVagbNmzdnKQYBIBmGUDEcK58BUuzzoWzkYOLEichWvsph7733XrJk ycqVKw899NC1a9euWrUKA2ODWuXfvk2ZMoXyggsuePjhh3/5y1+qQ6oRUpUvaMCxCNraI6ziIdZr r732zDPPoFZ3FrjsssuOOuoodA3DEKT47UvhdInrb4Y8rtiu+CoHF1GiJNBe8lwqSbY7e8wjPZuy NWTF9uWcca4R++xdiizHEnAjSqOSnEugzWUFaQddo9ayCp/sQWJ1XXHIDSAAmUShcKlzzjnnyiuv /Na3vnXFFVeQTznlFJQLm5w3b96kSZP69evXuXNn7Gps8S83ZZuM9bpwAsPVtC6o4MWgFXmoeYJ0 b7hDEm3u9vKxEL39ikcmGdAwtoXcQjSZBVHmRiIwi4fckLn3dHkGbtnznHvPaJyUMCU3rVlem0Dm VvxGDdGgJkDgkFnaTGecuSzjXJdPrRjorc6VbhkM4N9uj0bnRrqNlH8Jti7+M632X4Hak6fi4dO7 7uo//bE2UI9Pbb3d//GvmTBl6oQ//untNWsOuuCC837685feeufdVQcc/OltsLRP197ujuf4rFCh QoVPMtRah6xTOPXVOU5OUUwhyUFc1mN6VUGbAz0GKdL0Ob5pHP1kJUTJ4R94Y1M+OeBKy8Bcy2VF xplSkqcMEWiURhHGQBsDTkxkk1plIZ4ZK6WJn7E4BaOmmkJpVBi6YUhKO5usQlaMcSzUgY3RUCvr Qn3XcuwJSrgCn+dY+VQWZoBXjRgxIh/PUu8JWNeMGTNmz549a9YsAr5FwLHmzJmjS1i0aNFBBx10 5plnfuc738Gc3njjjfKdwXwGi0zQxb10sa6XX3756aeffvDBB2+++eZLLrnkhBNOQNEsjRWhLKIV ngy4dspnSalh2223zZVyLfBIu7bZMA/bR25sE0HJB84QFAZSx172JEpr+zJsroXyGA8hSyaTbfcA sMwUF4U+F13eJD9cR5AWMpcfweSCCgNNxDgRLHxUTrCrq6+++uKLLz755JPXr19/2GGH7bfffgyk F0PdpwC2iqf27t1b2LmCNgJ5fJV7Jnu0kG4RWgPEJlph12hRHQuxTYL73/2cW4tlaaObbJRgwxiy d9M54YFl6bwcEoPRODSRPqkjxziuKNlbiGAo7OqzxT8b1GVGSPDA3rUGevZl2nMJKKM3MdOzRxpT +AxxqUfDHfNXomBKDf/VuiXBKjhWPlCYz9QbdQRt/entEKfPbPfZbT697fChQ/70x3cnT5y0zae3 Fl2LFq222e6ztdHicRd29dltP7QP41eoUKHCRwVF16nqdHb+OmfVYxVIHXLsKnVAacjB7TiGnM40 qqPzOkXIKCVL9gonbyxpIH9hs9Gaq04ob2p5qjUDQykeQMiKCo82DumZWYulWdYl0JiuK2DFkmBK kFnxQ5+WjX0ptNiDuosHqOh5/yjPqNTjlGGWwqNBGhhTolOKNB7Ag1EBoGUhZ1ZPVMhBt27d+vTp o0Wz8unsLl26dKj7EUNy3kBkhgRgBvkmgpUrVx5xxBFajAFQhwsuuGDjxo0vvfTSW2+9pQ6pRr/9 7W/J5cewIqBZYOiFF1547LHHbrrpprPOOmv//fefNGnS2OJ7toYOHWohGwnNUp/KmrR98evdcity /Kl18U8j7ZdluKmESBGmEtpEyYN6DARdWQL5gfBOZiEuST4QGBfXtvZkNMU+V9O1ljrL8Z9/aynJ 1uWTLH6kE+OUlqOOOuqUU07Bsb7+9a+feuqpRx999Jo1aw488EA7Xbx48fLly5kxRivlVpL5sRFX TWBuNkuIpLx5cuG0uvU3DAMQZ4IUra5RQm7+3MDJAI02Zrl7zQrFiY2hTOecQSwZGGVDToq05kaf iVoLZS2vHaSHPVcsOclQ9NpMySx+tC4xspJP3ekmKjAXYmA0XEqXZ9kQZ5zT5PYIfYF0/6fgxn+b 2FXtc1RbbZV3up0/Gdz+05/d7lOf2XqrT/uva8dOb/7q9QNXrtr2U0a33m7rz2i33qrh4/DBhxle hQoVKnyIcDbl35Q5ah2szuicsIqBChcy4eQtiwShrBC1M/5f/9WJr0qxd4gbNaQIOeXpM4VeDcjf 2YpE/JP54VmpY0mmz6wsYRafPOhSlkWIWaCrNBoVibDJAlbatWJWTQnKqiUynSxOyjzRQafaFZ9k R6H2LIBb4D34EG5Ez5ITFRq3yMeqTDExT0Q4MRHiTQlXzjkMu9qr+GYB/MAsHhgIzMRinT0RHcY0 JacxESeYNm0aloBGHHLIIUjD0qVLDz300PPOO+++++4rn2OFV4GalIdYkMdaeeuQ/Otf//qpp566 9NJLOZlcANNCO8RmUTl0LdSzrYtvpHTdi9JcY0uSKeEgY5IPST62ZBd2jayUyPZDYhiw5BlCX6RO wqWFkMuUK0iIpStYVPzajWSIQ6nQul7sXUFZQj0HDRoUPjp8+PAFCxasWrUKqTr44INlZt26dTjW 2rVrDzjggBUrVsyePXtq8ePZA4pfK5LnhGfLduR2ygbDq6xYxmObhGwcBA+5M7UQElYGnJvTnZyb WTegNEpZ5pPnrGK/RoHAxqhdE6xuRTYsjWYJo3m9aCPntckhe2bkDAV5NWnN5Z9ZHvB4XcdMSIbi mRlvhvLyz6cCRJjLlF0wy4elNsd/h8qEN9X/pylQDNfidPe6b6Pfequtt//09nnGtf222/3Hdzce cfiRZHr/bfep7bQsRV486tpE1ypUqFDhk4acwk7VHPHO/fKPWqet0199UkFTBrRO4bIeOIhDbqJR HhQAs2iMEhzcsSezTKkoq0iWYKCAsUkMpoA6EXAYDbBJOWTJg7lKoCpuiGcgYEWihVArBR4rwgww AAupIio3otOx+CyRobTqukqsKo8YMSKfSd93333HjRvHjB8+lWqUCxNCiSQEYTJljz32yGetyn9m qKgjVUOGDMnbggMHDsS0GISfWQuRwhV0gYxSWN1Qz549Bw8ePHLkSBMXLlyILuBYwYknnnj99dc/ 9thjL7744ptvvpmvG0Wq8pEsXOq1Ar/61a9eeeWVl1566fXXX3/11VefffbZm2+++bTTTsNC8A/k A/OwBSmS9tS2FNfyEsiqSqxUg/SylC57ly7JEWe5d1mVRpAcravg0uQCcUUIkQ0NdS3ILHlzRdjk CoaauKCUnHDLjMwDWTKlS2YszY9US6PETpw40dVBs1Cr448//vDDD1+2bNm8efPyTaSopDS6FpLM 3uUzXTy2Y2uWI/MPYhCJGyx3YzkkADe5+G3KNrNfkdOwYSlylmzMDZfS1oNNtsZAC1kicynlH1ga KjNGn/wbCmFyaQg0YVdG8xLLUDzkRWQ03azLAG/2ujYxi2Z1YFbPrghe6abYXTbIIDbuEBS89lTp vYyKpkH6y8FBo/82w6e3/fS7/kz407u10c9+aisBIk/+23ari6/5xqhxo+m3rn2m/dPbbrXNdltt u/WnPr1N7QmXPZi8Jc8VKlSo8JHA4djofAxKvePSCetcdryqIspGTnB/AeeZltPW6a86KjMEUBED x33gXHZ2R+nET9mIJlVE+VQ7WXJoOXDoG7VWqFgxtUak2Kg0ZB4EQ4i3ct0ihIanDqYzFnaeIZHj zV5SJtmwZIAitGrVilmYgW4ojvqtkKMOpoOqjFShIxs2bLjgggtOOOEEXKd37964lCqIouURFMtw Bd4Qr87F7+Hkzb5+/foRevToQRg6dCiC1b17d0vgB2EMFs2bhswGDRqETk2ZMmXq1KlY3YIFC9au XYsSHXHEEXgVjoXkUR500EHnnnvunXfe+ZOf/KR8Q7B4bvWn3/72t88999z3v//9hx566Ic//OEL L7yAab3xxhsIFv1dd9110UUX4WccwnHHHbd8+fJhw4YhDVJXXym33Xbb7Ysv5pBAF04mk3+tHBKS UpwjTCgUVkLkASK4SSREK88yFmqiCwQaLYPYsOfQRF35RzTzVM/cEvTMBCD5obNo6NixYxctWiRR X/nKVw477DByPscmgejp8OHDbZDATP5l21q5CW3BcnbkltACpbslm7VE9uvuoo8y+80sSpnRMtAV VfhKKI7WKkApt9zGOb1XEwJEr8ugJEMMEgmHvMXekNeIKXGljX8+2YiK7OWDYMUVYxeOfV4LplDm qSQDSoiryLxlSmmT65u5idYo4uWWYGAt3fxjiNwqoVxBNCUatJsfOBTlf3XgqvZOX400bZPRd/70 rv+2+j+32upft+o7e1Cvmf0HzhnxL03+n63+j63896lttmazzVZb578avTLLXZz/NvNfoUKFCh8h 3ve8ixLy92sOWbUEB1LPHPcO+pzdWmeu05xGoQplIadakFNsFKeyWuQoJ2t5ZmCUXpVSca2SEhKb HOtlAeAwMGQikFPqIJogGouay0DlDn+yVuknlikb9Hlq1bT4Iit7EYlyjuu0a9eOUmwqvSquhOM0 SMnFF1981llnrV+/XnfAgAFsOEmWeEhrRbQpnAnwMz6xqCFDhowZM6Zv377lAxiro2IogjgJQMhT GRxr8eLF69atO+mkk4499ljU6sgjj1y2bFkYg6WxtMmTJy9duvTSSy99+umn8wGsvKXyhz/8Acf6 6U9/+uijjz788MNPPvnkiy++iF298sorCNYDDzxw3XXXIWdHH330oQUwtgkTJmAzsqdwNtwQxZOM VFzpsk1bEzMKlURJqVTLs+viHnAp0Q4wiiRJsimMO3XqJFr8BneUaltmE2YmtxxKWo1e7bhjBNMp JQEHHTx4sIlyaIg3q0BuKgI/vLVt25Zn6Zo/f/7s2bMRU0kGO0KnUCvpGjFiBAMCCmsXuQcsxIMV tTaee0Pr5nEb09CDUCltNvsl5xZlw9JdRM84W87rItQnyJ1MD4R6ZW5vMBTyxGdu8vjPaO5VPgmU kOmRGRgyvYQ/gVxEIGeJ0K+8qOOZPkNaygSQZ2OU9piE0FMacg/kCz+zO2YES9TT8Ybjo0CDqkCD qkCD6s+hZsm29h7fVtv/62dfe+vXv//Tu92W7tV5cZ92i3p2Xtqvy74DOi/qv9ec4TXWVRCpbbfa 2n/Y1baf2qaBV5XsqvyvQoUKFT5qbH7YRRM4THMQO+hTBVMyncs5dnM0s3HyOoJVIFWB0smryyxF V0UEsilsFCejPJjLhgGlAqbgYTBISY7+TI9sCTBLV0E1lxPTtWQetJxAuiDmgJmJZqnB2IxVbCGP VWLMhlsxC8/q6EXx/KWGFF0kycTdd9+dgBkMGjQIETnhhBPOP//8Y445ZuHChUOHDlXdBS8/2YuJ pnOFE7DPdzFMmjSJZd6Z6t27N5plqFevXnlnMDwMC4EuXbpgAMhBHrrgB1bJJ7g3bNiwcuXKGTNm 4Bx5MMbt8ccff+utt/7yl7/Eq7Crt4vvwfrNb37zq1/96te//vUbb7zxi1/84qWXXtJiV/miLBzr Rz/60S233HLhhReeeuqpX/3qV/nfb7/95s6di4J07doVuZEimZG91FFXNsRCxuTTaEkiIRQWAZJb SQgBMsV0U3izcTGjOGgW/+xDK21cNgxBv+IXb1gCAioDqNKSJUtsP2/IhqGagpvKcJYjIK/cTp06 FdG0hb333nv69OkzZ86Udsmnx4NXrFixaNEiZDQByLNV5FDaRYIp2pf7wV0hYFu2d4KuGwaiB/ri Fmv4A8AGcysWN2DtDswt547NqKHcw2Ek2mQyQ1k0BibGpzY3JzlTcv8zozQl0ykJQjLRaxDRcZno yTgQJoRLZXpoExDM4idB8p8dkYFlQM8mketmyIFgCbwtr/fCsOaZZuvaVyI0oOH4KJDu5nqIEiL7 v9F/5YOrT2+HMhWfptp2qxGTxzZf2rHV/l2a79919+Vd2i/vt8e+PXrOH7zV/2errT5bM8CqPvPp 7bS1/7bZpsb8KoJVoUKFjxr1h9oWwMxx6YB2xOf4ToFRMgF7cMTX6kxRaFUUlYnGUZvj3mFdXy1S jBkYotGS6WNMk3ISz3iJkskn57EENopECgMYEkwWNRdoTKcBTM6KNJlLBhvRsjERLQBr5bmFteiB EGOymo0r7FH840G0iQaTUNGRHrV51KhRqv6aNWtOPvnkk046ae3atUq42p8PWiFV3PKQJUxECJAG dGHKlCm1z5NPnoww8YNVoEdabk1EEVR9MleWtpzajyUsX7588eLFs2bNKknD/vvvv2zZMpwjH9nG IQ4//HA86Qc/+AFGlTcH3y2AY7388ssvvvjiT3/6U/TrzTffZPD666+/9tprP/vZz55++umHHnro zjvvvOOOO+6//37y3XffffXVVx9wwAGIjlzJrQqdmu36uiJaZTv3iTuEgYTbsuBtQcyIlC27jqGY 5F2Kj+rLJBIWKomM5lldmJlZYZzolL3kSyhQWLvGiqQaxZSuvfbaK9/CKjZOUCKXhn9+MLP58+cf eOCBqKdZc+bM4QHTkrqDDz74uOOOwyBPP/309evX58mfC4GhSiZv3bt358EWEGih2rWbJ7el/bpz 3C2uowual0DuJXcsgxolKdiVrpvNqLluUUptSAzEoXsYYg+5b7niEKxFU7u/ixcOWarDhxIJWEUb t5SFm9qfKLlGeQHyn4nIkLlZEbJ6bDKLh4xyC5RkU8ylZ5aFCGaBodqzr+LDl+kyYwyZ6H6oP2Hy XiEBy6mnX5HrLYuPoBdv5/mveAplFD6zlVsNT9pq+09tjTnV/vs/thowe1jL5YOaLx2wx5KebZf3 bbqi226renRcPrjVgt6Z+69b/YuJW9UeX20blw2eGzoNqA+gQoUKFT5COG4cfOVzfmeiQ1MBQFmU FgVA/dCqB47dGg2pe3uODTIBKQMM6I1CukoUG+Un5zhNiRQVSkMMwpxCkkKP+Ocnlg5xYE+pfuct RRMNMWDGA56U6fSZrgtlaQSWpfModSFki8DAFEuo4kovKOQ2iBaMHDkyH/HBrs4880wtcqOWq9YK P7qgTiNJHTp0IIdDYA8IFrYUIpXPwodCRUY7Qq26FT9NSKZESqyOtFkRu0I48klt7AHtQCPQLHwi OOSQQ9atW3fZZZfde++9zzzzzCuvvPL73/8+T7MIoVMvvfQSdoVjYV00P/nJTx555BH2t9122623 3nrXXXf9RwEc6/bbb7c1q4hEcmpvMhUfykl9TeV2e8h5rrgc5jESdiXm5s2by5i9Z3cSEsqlJWfj DMgYkouYjGGKdpSPgiGvCFD//v3xNsxMAkUiM8gQjSV4czlwcasgqRMmTAgBHTduHM6Eg8qPnOQX CU844QSUcZ999pFA2WNJxrFYSrjkc5Igw65q92WxNbKtuSvqbwz3lVG3nAyEarghdUsukruUECVj lrnD+cxcINBwGJ+ZzrJEXCExMc7E0iZCaROlLrrjAuUy0QOlNkyIwMxa6Vo3rJFn9jRpE3xWLD1b KKOF14Z/lmgh9wZ9kmDUMYKClydJSa0iaJ0tjSjXBxGsPIXafutt/Fd7OvUvW231f23VZ/rAPZb1 a7lfn7bLerRc1KnFyh67Le/aftFe3ZYPrX2efWtWn9m+xsVq/6CQw222b3gM1vBfhQoVKnzMyIkW Ie8sOCsdmkqL2qnKqg1aoCSX1QIUIdVOfc0bZGxqtGUTcclongE4ytnnLE7t0ZJpCBzGXgtZQhs/ 5Bz3TnYtAmTFvCuX4scbG8a6cWKu6pV44iT1zHJF1Wh4zMAsYBCka5ZCrvQCuqMAA2agos+dOze/ uHzVVVedccYZBx54oOqOEOShFBaFWOTBDIaEWhkaOHDgiBEj8jCGnkPx84xwqPF5rwqBiIfOnTvT YyrAD+Xo0aPHjx8/ceJEzAP1WbhwYThWqJVgjj766KOOOurrX//6jTfe+Oijj7744oto1ssFyOjU c8899/zzzxMwsB/96Ef/+Z//ec8999x5553o1HcKoFZo1i233HLJJZegJhYSgxShVqmXbgzJlzEZ dk0lx+WWqGRe3lTr6FEfucKN2rVrZ1N9+/aVARu3NTvFlmTAvuwOW7L9QYMGTZs27dBDD7Udm5LM wYMHY115zxRb1cqkWYy5RctCsMBy7gFdSgEzky4OkS0+86Rq0qRJSBhShVrNnz8fx5JPgblMYnAh +PFnQG6k7AgIuWGiyR1rp8Vgw9OpIPewOypsJtDNfW4KJ/Gce5iSTB9vjTyUiBP6cjSeDcUSs8Fv XJRSQw4HyigZCKFcGcqr27ohjpzH4DPFV5IysFaxxYYnWImZnvP4D/JeoYUyxV7Yk90tKFRxrjT8 9E2eepasC5wzsSHkG63qaVDtMKoRLCys9v0KtYMpT7D+z60GzRreZnmvtvv33mNJ5zbLuu25sleL pV17Lhvaep/uIVhm/V/b/2vxZe5bb73dtvVuC0cVKlSo8PHCcRbBUZgz3QFKcGIqDCEoqTRQnqcp D1o2Tmo1tax2zu4UFQKoXnmThcYU0+M8cIIDvSnhQyl1higJmZWaxNKxbjpLC1m0afH56Dx+yJT4 KQJsDE4YMEsMkCWsmKUTcLbMJ88quroOKca4kdqsYOefE5511lnnnnsucqOKhz+p8So9KoZeoAj9 +vUbO3bszJkzFfjZs2cThg4d2r59e+xKgcc28mVOGJi5gFhYy/R4iEHoQh7DLF++fMWKFStXrly9 enU+87527dp8+dNxxx133nnn3XzzzTjW008//dRTTz355JNPPPHED3/4w8cee+yhhx5Cqu4ogFo9 8MADDz74IOXDDz+cduPGjWhWvoYUjRO8qybhOJZ7Q0V0V0iXXIXffOELX5BS2dbKoS5lUiRpbdu2 RYx69uxpU6OK37FGm6QuT4xcNWCGPyFe+eoKGFmAPVDutddeYVd5vIc8aZGzPL/Ms0mCbvicmHmT YZcj1CqfcyfLHr7lKuQtWj7l3yxhuIvslDfX3Xbs0a5rt+ammxPIbp7cKsAyN0m2b9QdBSXLCfkw kUHuOihc1hA5niFyeU9uDi863urBPz7k0hCMskkAEAOvZaOhTZCQWCI94smLkSYGRrW6pout9lLZ RP4InGeutnBWs0TLGJdm2ggWdZ5YvWRUhHfeeWfr4h8bksO3At0GghUUNKhGrxCs2nt8tX9IWLMv Pl+11We2GjJjxB7792i1vDtq1XJZt9b799pjec8Os/r0XTqCwTb/93af3bb2HaSf3mprc2sEa+v3 ULcKFSpU+Bsg5bM4zGvUJ2XGAUoO83CSqgHanOb0jmmgCVQdpzaClQcMpuTAdY6DbioTmZKH1JWg VmQ2fYZavTQ9TxTMCt2JqxgAY2EIj5yinqdZQq13VYZXO/sLD0DJDAjxaSErKrT8hCYqtwIIjeC5 ZEuqMm4EeM/48eOXLFly9NFHX3TRRWhNfpVZaWcpA6abi2ogW4z79u07YsQI9X7ixIl4mG7eRuSK HgPIZ7MwrZKfISJkGkOLFy8+6KCD1q1bd+KJJ371q189/vjj169ff/jhhyNVq1at2nfffcMeCJjW 6aefftv/n70/j9qqutKFb2NXqTrvN844f77j/b46I+fUyUlTmhh7jYINICCgKK0ioIAo0qk0IoIi oKgggiIiAooNKIgooCKgoIgCigqKfey72CRaMV0l+X73vh6Wd6FJdal6k5z7Gow15p5rrrnmWmvv OS/2cz/3s3r1Cy+88O6773744YcffPDBm2++iWOhU+vWrcOu0KxQq82bN2vxKmQL6JGzm2+++bLL LkMEcRr7oJq6PRQ8dc4dYsdsndXZbSdFdqC22h7S2EDbmB+t1t6/7bUXBmM5Fputc1ljjhXoUSXb hVDmZRKDvPCzP3abseOwh8yy+Vr29CZyTNlkmg4dOlj+mWeeOXDgQHvVv3//vLs6pULv3r1RW1tk J3E4G87eLBYoMGGYwkpzS5Qbxt0VuJ1y21ipZbrJ3ZO5OWnoGbNxQ4amhBNo80DhOpywqd24Ox4r xqFB9Q8Cvct61KavU5IZEzIXigMGUsYS+KTEojzRYggZKtOB1SVsSr2M44pbfoSnC7IPwH+m4wci MNbFHhhn68iZwuxuGLcN9qb97W9/+6sK5PJOq0ah8hIrPyL8Emrvtmpvtqp/RLTtv+7Wtlu7vYYe vvfZzb4/vIV/ew9ofsiIYw/u2WKX/9b0tVi771IbtucuX/t6bUz12ozvBsFqoIEG/oNQ+//gV32o M/r8R1PKUzkwA/+PlyirhF+DhCuTKgxJyrqSxIGQdKwrhRYUHnVXueJNVxJxXBFiQx9lnGtreboC JQMFTO2MHxW01HIDRZLCxjhlwxRiRoP+vvokDZlDsfEMJTww1iUkSBFyBQTVWo0HtEalRxHCt8yu F9PimX+Vfv/991eV1eZOnTqp5bjO3Llz582bt2jRogULFuBYrVu35oR/S+DEEMyA/QknnNCjRw/F HnfRumTZrl27vn37GoUYDRgwQPlv2bJls2bNmjdvfsQRR2hRDcTrjDPOOOeccy666KLp06fPmDFj ypQpF198cT7WffbZZyMWfGISXOF8EydOvP3225988kkE62c/+9kvf/nLzz///J133nn66acffvhh 3AvN0ouBQV5xPfXUUxs3bnzwwQfvvvtuZBGNQ93Eg4hgQrbOPqey2ljbaJNtS3nlY4fDPIrSJSU5 JxgGbDdQGQ7DUMFO2h8brjdwBzpuowq7NQoI9LZUl7OgMQq1QkBPP/30sWPHYrpI5/jx420UmmXH zqpgT/Da6u1Y7fUYdmXntQiWc8HtxMazW07AuT1yT7oVc0PmLrVM+2Bp2lgWG3viJgT7g1LgDXlP g7XYNzaMM4Rl2IwW3MBGURYnuZ+1QGmKoLqXazczuCyWbGhMUUbxyX95L0UT/2wIIBLGbIJYGlU/ UWQgMy68KgEnMF3ZHA6Bsn6uZJhAkgmvqn99lbRTtZhQjQzVo5audt3ta7vv8bU99qy+pL2iR4jW 13dtfna7w4e0PWBo2wPPPvaQvm2andnh09/9ahfusbX/sgfDv95jT1e1+WpDKvJWOFYDDTTQwB8X IVJNFzsQZeDSf3aVQ0ULjVBsZFL5VKKs8m2tuuS/7Ems0mhSbQykeAapPQQaCTf/y089kHOBEFDG EpKdMyq9nBcbNEXFVZUxnnCd2PMMRrFUJDjXpQYLXqsMsxFbwou9eCwQcsk+HCg1O2+w9tlnn3w0 GwmwFTQmVc5ZZpkqMb2qfEj1rU49e/bERVatWrV27dr77rvvrrvuwrTwHtyLB1NwjmwdVX0pQ/v2 7U8++eR87wBiNHTo0HPPPfeSSy659tprFy5ceOedd15//fUXXnhh//79u3fv3qVLl27duhHQJlyB 8aBBg9AF7GH06NEjR440loxd8YZP6ApLwzCmTZt2yy23iGfz5s0/+tGPPvzww88+++yDDz547rnn UKt7Kjz00EOPP/44mrVt27Znnnlmw4YNa9asob/tttsQrBtuuGHOnDmzZ89GH4WaX5O0dfbTbpey ne11CmEe2dVsJlh79pxeL8FR5m1Wq1atsEYLxHhCdNAs9vw4Sm4Z4z32kN6BZv9T2tmwdCiOyUAb 6xRwweynaEeNGqUl2zHcC7vK+yqncOSRR+bD8pbjXHh2vpwL24yQUHM3QnU/1kB2+qBLS1O7oSvU brIK9C7DsfAJuyRglnku9LoModHaQJbZRtBFrkfG1qasYN7afV89KZndKC05HqKJH89mcRKbrEWQ iVAAECGh6opBbCBuoXgDl8UyEWZD6HmLhrewKClFbtltx2/PlA+2mzRCWFftN/6+RLBqqL242r3p DZYUtduurmrC16t//9cuLU8/cZe/2RWTyp8uCJHiyL//ssuuf8M0jkOw8q8OJfU10EADDfzb8eVU Ek3gsmRbxUBVQ1OUBBp5U/aU1l1C8ntSvAxb1aDa/2Il1uRWNjwkmzNOrUpSrspE04d89aaSaVW1 UoYzhd7kd61LpVo8qim6E67DUpvXWgxMx9IUyiQbhTO/aGZqM+rVMjPKRAE5l5znc2NqNm8GYgBh aWF1oWtIA+OsiJlZDqz+1srxxx8/duzYO+6447HHHtuyZQvWgqOgJjgQ6iBmnsUcVqG0t2nThh4h GDx4cN5IMUbLVq9evXHjRnQHV7vuuusuuOCC4cOHY1ETJkxAcaZUmDRpEvt04VVIFSp2WgUyYwwD sTAEY0OwFi9e/OCDD27fvv2d6stFf/zjH7/++uvPPvvs+vXrca/7779f78MPP/zoo4+a9PbbbxdJ 3o1Nnz5dDDwsWLDgpptuQhkvv/xyTMUS7JXjq3/nYUOqHW3aUhtl3xwB5OekTtaO0RtrY+0bYopa CR6wn5YtW+Z+4zms3ZEZ5TSBT5fpcso5TcYMTO349t5778MOOyw/SMU1UUzRTpw40UbhWIhXnz59 8FTbno/YI9Cmw6uE5HQE6TTz2kycuQ+D3DzWGJBzWa/PrVVuexGK04ODi+iltAT3oZuzEJTc22SL yn2rJUejSxvBQM6BAJk0w2MTmI4yNnkY4woyHWUt9Go42fFlnzEhYBM9JJKgFu4OrhYn8RY/kRNP LGNDCG3CrrT87F73O4OyTf3vD0LtMgRLHtqJ7Xxt19rrq9CsCn+9x+4G426167/ebZc9DdO3+9/s ssfvfln7dhIc6uu777ancZVZ9bGtHW+wGgSrgQYa+PfjD2QNXf43mf9Q5tL/NSXEEKykXWlavVR+ ZM+kYBr1RqJXTlQglyqKVqqlVJYUEgkXXBrrMsmafQYmF1eFuPZFoyzTxU+KU1oaBckUemv5vqoW WsHsu+++hxxyiLKtEHIILHkjGJukz4OKq17utddesUzJ0atlyTPjFNHaxNWk/KT8AzKk1v7v//2/ tUCji8AVz6nBSEMIloJ97LHHoggKOWqybNkyxGXJkiXz588fN26cun7cccchJXzyg3YcUP2l5/xK 3SnVV2IOGzbskksuQWXWrVv38ssvv/baa/mk1NKlS2fPns2n9tZbb120aNGdd96JumkxnquvvhqB wM/69euHq8Gpp56KACFtmBaScf7551966aXGLl++HG9777333n333TfeeIPzDRs2IFVaZA7Z2rZt 26ZNm1auXIlg8Xz99debVDtz5kwcS2uuadOmIXb8H3rooTYBtVIy3TDONLdKbgn7b4ddskFfbJqN srfWjqfiNIg7xgn4kB3ATe3ewQcfbH8MNNwZOffcBnFIAyZyG7hnyI4y90YuMykP/OBYXbt2te1C tTP2FtccP348pkW2M07qqKOOcmMgzYJ0sgRRORpBhgXmZs4suW3MHpR4xJZeLeQS2ISX5KalYRMn oq1fgjY+aYBAA2TPoJYTbTzkMkPC3rgCQmQBBDFmk8eWrFcrcr2JMB44LK7oGbiEBJ+BEKWp458Z D1oG/Eco6wXK/HgU0Lisi7IknHQVeSeytTNCuer/hSR9WVP9++KPFX4NZ6u+Ap77HZZNv1G4K4n1 70WDcjXQQAP/FpTUViAbSrLyYC0f78jIaqekiXwoXS4VVDaSqUu5WMZMl4SrVVzVJCAkn8ry9KUw aMElewMV4LzV4JA3iD4OgaDOMSAAA2NVXORGEYV99tmHTJ+QQpUylpB4FHgcaO/q9/nVS0VCDLoY CymT0tNgAIk/VIDAuYHACZmfnV54oF8IHMLXvHnzLl26IDcnn3yyuq6QT60wadIklKvXju+xZAn7 Vd/FgFXQo0QYwIABA1T9Cy+88Morr8Sx1q5du3Xr1hdeeAH1WbFixdy5c6+66ir8Zs6cOQgWqvTA Aw+sWbNGe/fdd9MsXLgwf65nypQpYRLDhw9HrfJB+OnTp19zzTW33XabIevXr9+yZQsuhbrxvHjx Yt5QuqeffvrVV1/FvRC7p556Kh/A4pZPHjhEAU877bTu3bu3b9/+hz/8IR5j69wPGLlbwq7mfHNG zsLh2iKwk4C+lL1yankzSmkPQzrtuSMrx+F0eMhZhGNxm/stvTE2o9lzl5IZ6HJAfIYwOZdu3bqN GTPGDmCZCCK5f//+GBhuJwZTM8a09t9/fy2CFcrFv1VoTe1mBtNFGTKR25tQYx87uFRuexCVhyg7 wyYeCC6ZMeCEhkwD0XAI8U9pOGpCpmEZhybKkLh1WT2vTT+CTIRC5bA4T2yxzyylN8MJNBDnLAlB bXwVc8Z6TDgnQ4KEXGaxnJDDvP2HDW1yh9AITBelVENZuEv+m/fPU5mKGP3z/wrH+loTx9ptzx2f 2co/jMps1V8qhLC6vGBroIEGGvjjoBAsqS3I/zKTf7Vk6VXSTN5MXZGLU1AlWUjKljdTFJPc1UVF S52jZ8AsuZUTAwmSNZglRTTI8FJHuSXEoRKrTqu1mVFLVq1TFBVRBZUHlhmSUXFFUCzzAz7VVDln mSmY6eLNusAltlfjAtVPCRUSvWAudMp0ynAV6f9XAUYUQg545lZ7yCGHHHXUUTgWnjRs2LDB1fet 4080rVu3RqfKL7794Ac/MAWfBx54YLt27Tp27IgBYGYG4kaYWT6Jdeeddz766KMIVr4oAVEbN27c FVdccfPNN9M89thjSNJLL730zDPPbNy4ccOGDViRy1deeQVVwqKQJ2YPP/xwPq5+xx13YGDF5/YK mzZtQtFwLJRu2bJlWF1+kfCRRx5ZtWoV4rVkyZKlS5feeOONZheeaMVst7OxNi03DDmw51pbCvbT HmZLbZRjAswyPMZxZD+ZGQWxp9GS3Q/ljjKdWRxZkHndnHiVGzK3hJZZAiCAsxMt5mrfUMy86kMT T6r+SJGDEEYIn6jys2BxWl1ulRIeV6bj2SzxDGIwo1vanawVRoLJwyI2vfUIU6k9Szu++8BCaDJK L5/8m4WQ1ekNDPHQhanEc/wwA0LZhESY/UlgerXxRpMNTC9lULo44coluXQBJzGIf2bACQNEyhJc xoyGJSeoFeTHxxblKHXl1xjZE77y3ZUsFOFfhBCmLyHZzF6Rf/vb3/785z8nmDSzlClowvbEGU0D DTTQwB8ZSdzSjQyYvJlMXcvEVUrVJpsnd8ukJaFLnUZloK4UCTVJZUIglDpj6SlL0mejTS7OdOyV YTymFFc2mVpepsTDuAKXDOLWELUwLEcpjQdUDDJEbHGiCwHKD6QIRomtVr3/7//bWKM4zOqMDWdS YrUx4yo+oXJf+3VIMCkbAXAIaIRRKnqLFi26du3ar1+/008/HcHCulCKVGtj2avlSrtJORGhKQxU 4xNh2+pbMfv06YOlzZgxA8vBk9CjvEMaNGgQAcdCod54442f/vSnP/vZz9577z00K9+28OKLL9K/ 9tprW7ZswZawrueffz5vwvAndIpDbIzBJ598Yrix+a5RdA22bt1qID9r1qxZtGjRnDlz8hLuwgsv FA/KeNxxx6GJqJLNAZtg4Vm+Swu0LjsPBEumR1asy6rBMhEay997773tHiJb7O2D4bkN3AM2R1ft kKqP7gU0boDaGdS91mKZW44yrai+/e1vH3nkkT179nQK2k6dOjkULBaXzZc+OBQ2jtuJOB2RuBQY oixaMQMNfdwmkgTmbsmt6652G+eJgPq7OoEBwWXMGKRXS/bcoSC6ijGHumKs9aQQwgPCrsrUhrh5 YkCT4dEADRDKvHG4kz7KEg+QOXFJH7DJcKP0khmA9aImSR1ZfjzT0DMzVkvp1LSWgNzEST2nqehQ E+n58mv1fxuKQ/jd7373j//4j00XFYSaV1YxE8wfa94GGmiggabMopVZpG8ZJyle3iQkM5JpQoxS SKJhkExKqeTInsm28mySKaQrVKmWpKskDgx45kRplLJVF35cRmOIYpY6nbGAHqmpevnU0msTSeq3 apr6l9IbjTqtALMxSjz0KnpeIGEzqqYhCbX4N5eWpXKr9quyLFEH8aTqh9JpEyH/JkI1Dqj+oJ4h +bQWzeGHH96u+kt52BJKYTqRZBvFyQOHgkE4uOKHptAUXUq+So+IiPbYY4/t3r07ojZ06NDevXvj B9qRI0fOmjVr5cqVmzZtQpUwqpdeegltWlGB8Nxzz727Ax988MFPfvKTTz/99KOPPnr77bfz7QzM kK2NGzeiVsYiYRgY0kapCwlbunTprbfeev31119zzTVTdnwNxMCBA9GU5s2bi03k9iTHkZ20Rudi jXbSpXXlRKwou2qBtsiu7rXXXiFblqkFu+2A9NoKY3PWhpfdJscbG7tEyG0ABLuaQxeSWZyFlo2x 5sV681H6/Emcw6o/7eyYzCgYA4VqYCZCquidqVE4lkkFA5xbbGQRmjFx5llwh4c60Fi+rajduzsE yoQasEyNV9r/+q//moeshZCHhUGBx5OlhyUOaRhwaEjstRmbruo5awIlUBoOHr0INFGGBmVgyBC3 YqYha2Mj2oxlFs80hZ2kN34IYY2GMzNEbC5ZSjUWy5iBRbk0NtwxSDpquvgjgU+z/OpXv0KzStKr b/Nay7zRNNBAAw38uyCVJJtILrJP/mecmiG9gpxIIznKkikYkEytlX+BjQTKWNUxlix7cmWUIQzS S0jaTcLlAQ8z1lwGEpLctXoNpFTkVDsG1Tw14pVKqQomBkqa+CcokBiM+peCF/pCrzSmIrKMsXoZ jqWCMrOoBMDGWAaJ3OxKuMKs/Cv8SjWNWWjozYVOqdC86VKn+WzWrBlSpa6zBNEyU7wVaeVczbYc c4nfpHpRKBFySOAHaeBfyzKz0POcFz8HH3xwixYtMIOTTjpp0KBBo0ePHj9+/NSpU+fMmXPzzTfP q3DLLbcsXLhw/vz5s2fPvvHGG++8806E6dVXX8WufvzjH7///vvVn8n5Mb71zjvv5O86r169etmy Zffcc8/999+/Zs0al0gVV1deeeWECRMuuuiisRXOPPPMfv36nXLKKSeffDJuh+qhKYD52QTLtGkO 3TZaoN1zTPbfzmBRaIrdhoMOOgj1ZGx11oufGXvkkUceddRRLVu2tDqkjbFV272cix2DHIpLArfZ MX6yn2VSB63NWTtKG2g6+2kus7Rv375jx47I7jHHHNOqVSuTOi/zioo3ARuojXNsj97Om4XPzGs5 ZM7dfpmCvdbsuXMSc1C726r7rcBYYAPugbAQtAnzIOfmJ0D8Z8ksbaznhSYDY1n0njhCNBlrIMuM dbkTGBeqBNWEtVFcEYzNNnIILk2nS5AhRixpDCw/a7MKBukyKYElOfFEzxUzxkZxRQYCxD65KA7T Fs2/E3lNFSBYn3/+eTwLQFvfm0mh6bqBBhpo4A/jK1NGlECW8uRH2TAJXWpOzVC9CJJj0q6cy4Y+ SVnGLNWCoH7Iy+zZ5D/lzHIZm6T7Kmk3ffIjk1avJP4fgjwbAy1jPg0HnktbVdumb8qOgUqcekAO AwO1UOWjB/ZaAWRq4J8l4oL3IE/KMGMhZV4TueQhjA1CqtAmrVD1mgJvUG4xIU5AFWeJSyFSrVu3 VsLV5sSWmEMB2bN0aSKuOGRGSQ4hEwzaxzlOoLeeY2Ee6Agad0T1d2agTZs2yNaIESMuu+yySy65 JF/WMHLkSHzo4osvnjhx4qQK2NIDDzywefPm7du3v/HGG6FZb1d47733Pvnkk88+++zjjz9+/fXX n3vuuU2bNj3yyCMrVqzI19BfWAGTmzJlyuTJk8nnnHPOkCFDBlcYNmyYy65du+Iilm+xDsLq7F5g RSiOTbZFKIulhTyx1GK36bU0ZMsyXdI7ArAnhsc4dybBnrPHNW0Fn7bFnucEQwWYiYTeRiG7YdJ4 Gy51/PHHY4edOnXCrgA1BJGbV2AorG0XnoN26ZjEn9tGJHyKxB3irqY0nWWaUa8bj6VeGssXQO4x wUDWQh8BshYGHqIwDILHIQ+ap8AUPJjFqCwqD6BR5FCZ+MdLdt219ndjQmIMBF0Jm4FLY7V6XVaT 1BC9UfEWGzBKhFaUVWRSvbhI/g8We21SB4jfwPg0tVFxmM3JAjM1vVDz37lwNX7oGbPZfffdS0aC yEE0QZOqQpPqD6K8GzNvXox9+WeFbPTGYTwH6Q2+rGmggQYa+IrUEE2B/CIDqhkSqywp30nQSdM0 IFEmBRPok0y1LmNjrCKU6kIjt8ZPnCRZa5Ovi5OSYdmk8AgjYBa3qdlJ1mzQFFWZkgdm9MxMTQl6 w2NUR0oFrxZ9xcYSVSI0NgMNCc3SKtLs9XKuzNMotwS1M0xLq7ojPaYQjIJKVt0xoUAvD4YzRgKU dsAq8KcMNB3G4JJz5dyQlG0tA9MJmw2ZmZalUdlbMhaCWGBXLVq0aF/hyCOPNAVNy5YtXfbs2TPv mSBfW4oAIVt40k033YRjPfvss9jVP/zDP/ziF7/4yU9+Qsa38CpMC+XCsZCtV1999emnn165cuX1 118/bty4UaNG5T3ZDTfcMHfuXBxr6NCh3bt3NyOKg7tokRKbaeuyt1qX9kHYVmEHcEEkrFu3biec cIIh7MvpELLbCBYgRrYOv7E5iI5V24oQXDYWi7ked9xx/LRt29bC89NVx+pEnKk7xKWxXMUP8Jn3 ZHbPWdtGo/SCKfJqkCvOo3EKZhS/8Jx1CK6DFoObRLSUZsxB67XGsMByd2UT3HI0uZ+jcQnizKU7 P3yFwMYjQ85TxsxaeCDrYuBpiqWBNAhK6A5qQp/ePHFACHhjzIlRWl2ZC3RxYriWpeGmswrh6WVZ 4meAEskSeecUkgSGZC5KbRaYGcmQLmZkrSEoDqUYuOJQb7r45zaem7LSl/CVuQuKPsKXwWeTtMMM xwKCeet7d5q9SVvhy5oGGmjg/zj8vixQ8ogcl//JsUxSk+akPPkUJMdkbUISfUhDUm34EL0sLDPS JBGzUZMUS1WBJQN5FpLZIck9DtlnLFeyLTNCegMymMK8SlfeFpCjNJE6l0t+aPhMqWas+GnJoUT4 ikvDE5ipESbGBBpOWCqceeGhDKvHPFAq0nnzQckVY36M1atVxSOYQn3lAdRaZbjMqEvx5kT9VtTz iZ+8L2FjCqXavGYsxVtp11veo7iMZ5aR2ejlrVmzZkdXQHS0Rx111LHHHot2nHLKKf379x9Y/ek9 7VlnnXX22WdrBw0aNHz48Msvv3zBggVr167FolCrV155Zfv27S+++OJLL72EZuFbmNZbb731zDPP PPnkk5s3b87H4e+++278DEvD2Hr37t2xY8dWrVoheebFWgiWFqLj7HKmyqdjdUB2CddBhjp16oRm 2QrrtToLsRyLtcPt2rXTCzgin3Zs//3359BKszNoFupjLGNzIUlAExJmZ0ztLGy7AyXkNtbSODsG XHHCmEOgcWmKMGDeCJxrnYjdLlTYLMwo845N8IlKl3M3lxlzM+cmh9yQQLYJugiCgfoHQVtg06D2 wOx4N+wWBfY0IWF51oDg0hNqk4HMIDbFQ+wDTjI7t9FkRh5QHI9/jJmJPF0u2ecyJMxE4SJhRYak 13TsCWVpxqZLSMZSgpDy1ioRxptLZsBbVq1Naioo2Yyx1uw7tQwifCX0Fg+RCwrHguTG+qmFp2W2 Uzw7gUGT1EADDTRQIDVITDJdLeNWkOBSGGRAGUcrdUaZdC/nSqOSYEmpMillDFQa9QwZoowBEGKm jSZDtEZRmpcNEPSarorlC97GZzgTexrAdcxCQzCQJT8lSEPCtNRIUAJDmOj1GpLhqaC66EVOo2Sq 64iLQq6CYgCgElOqr8oqwmQsJ4mHZ+CEHghqudqsJLPngSZhUKYwY1dIBiaEJdCYkX8F3hRahTx0 QRt7BKJGByogJaiGKczOs+rOILwNLQjnQHewn169euVLNU899dSePXt2r/7ATo8ePdCs8ePHz5gx 44YbbrjjjjvyNfH5oSFepUWtfvSjH7388stbt26lJ8Nrr732wgsvPPbYY/ma00suuSS/RditW7cO HTqgdwI4/PDDtVYtMAfhUNRg9dXR2FtKKwpTwagsLesiWzg6ZbhttzkM7Iltt2NZnV5dFqiXB3p7 bkvZGM7Ynrh0Lu4oyC3kjEzKJjeALcWN8mNBwAhtlID5T1R6yY5AnIbY4RylIHMQEJrFPq+s2JjU XGbMzZybE8i6tPR5fLTVPV67V6swa3qXudU9aOEiWg+Xm5mTrEgv8hH+kVE8sC/KyBE41BbEWGtg oirPILfmqrGz6ptW2KTLKN70uqQk539fWrlCTggbY8kgQ7KKeNCSs15uTZEwKK2OxlgoC4cEwyZD yn8CCaE4EP6E6EQTxlMsg9/Hsb5MgGgCcjgWt/Usiqy3PhKtheeygQYaaOCrIXeUVCJxlP+Jyr/y o0xHyP/IJZSSteU+NjI+KF3J41rJkT2NIcAGWcFUKHUFzHjTlfwLBAbAmEOXzJJq01suyQxwo/CY cCw2vJnOvJzEvvgENnoZQ4qxsUCm4a0YYEV5UaSa8mYuxsq2cn5I9dF1o9hTMqOnUXRVa22Gp37H MxAqrvUNliETCjN7ejMy1kWDNCjwRx11FEoUOsUSgVDyaTKLGQGBAAbgkj5vywTMlbFKfl694Cg8 8Ew++uijjznmGDTu+OOP79SpUz7W3b59+5NOOmnIkCEXXnjhhAkTpk2bNn/+/OXLl2NOWNRHH330 6aeffvbZZz/+8Y8RrKeeempzhSeffPK555579tlnN2zYsHbt2rvuugs5u+KKK0aOHNmnTx/+LQQ1 CdcRkjN1BE4kBZVAI042AmMcIgVYrMhditxuW3jYFSdWR27Tpk2+ogJT7Ny5s0s7FjZGOOKII2wX usPYwbkhzZVjNV34kNamYUiMhZq/HXR29Tewu3btaovMzqHYwpxYGpszDbcGHtAsrvSG5rol3OS5 dd2okHuyuvuaUH/DC6z+kQGy/fHo2SKoWEdN1lXu7dzqGVim0JIpgVC85VJLLvYJIyghsdfLJpTO EEqgDOWiJAMhpIogG2Ah0gU9V8KDLI1Gy0PxT+A2K9JLzhp1RaCs5mwiZOx545Z/zMakBJPKUeIJ E0oLwogNOUyIwKe22PyzYAmckxvfj9VAAw38cVBSUmQZRIJLjpPQk/JkusjpSu6mZ5MuglyZVE6v 0pT3STFIutSbDJvhVUat+dcWswxJV2IIyCwzkA3nuI7Sq/bUhxFXGUsoMIRzhTAve9Rg9VJLVj45 yXC1H2XJmwkVlLFRlMq8ogu4Tn4MFJql3OaVhmKMUrjUW6hbgqQJ9QF+ON9///05p0/l1osh0aAX LSqQU8JZ5meI4jGL4co5P1py4VgsEwMzQ8JU8hIIiUEmgICFtGrVCrXCLdq1a6fFKpCVc845Z+zY sVdfffWdd9754IMPbtmy5c0338SuPv/885/97Gcff/zxW2+9tX37duxq/fr16NfWrVvzyfeVK1eW L8TiYdCgQRgb/yE6FmV1di/8wPbaZGfh3hC2IEWFzYgZbIshWcK+1eeuaMIj7blLK8qnyrDD1q1b Y2ZaNMuMp5xySpcuXZBI63UK9jO3nz0UiSVjTqFidtI+WPipp546YMCAwYMH5w8/41j9+/cvHMuo GDtxYQjAnlsOuGccnA2n598JWpp15QbTWqZbNMh9qCW7dfPg5EnJnQyUYTY4hKcjiIGBPMd/3FJC oS/k8jDSgK4YaPO4xRVjsYH9T0gQh6E79ZZALhQqxAj5wDZoXAZsOMkDEs8cmhoInNBkFguMc+Aq Y8mmTvyGEEoA2UkaMYTDMTCq/FcQ6LV5jRTSEzJUj5LZ/rX4XeP7sRpooIF/J0oCIgTSqIQo08lo VaatMafIsp50Sajl5h3EKFAAtPKggaBLflTkVNYk9ORfGTN5PBmWW6MYxxUzNrGPXOoWPwRKQ8zC Xpe0DjiQNlMbwkwvy+KQBgg0QgrHUhdRHwjFSQ3LdLxRoi/KvMoalkCjxCqrNMiBKssPPVmVBfxG xWWQXl2ZRTEOqUIRcAW1H7Fjj0nsV33DE0LgEkkKsQsxUuDxJAO5Mi8z9T6sxRT8GFKCMQUzguG1 HwpWv5pHZowi4Gd8guE856URpoJ2dOjQAVnp1KkTmnLyySdjG9OmTbvnnnueeuqpd99913/iESz4 7LPPXn/99Xwb1qOPPpo/Vp1vxmJ8yy23zJgxY9KkSaNHj0ZTTj/9dIznuOOOw34wRTNaYKhkGCdk Z2wFvVVboBXVc8eQKgu0cBRH8CGIlmbhFutQGFgCnoTVDRs2bMiQIT169KCxZAPBBiJVuJTVhWAJ xtppevfunb8+ZFQ+lAZcCZsZgtWmTRtMDgdlb9IcU3Y70eZSJO4ct5n7ym3j5sktmhvb7ZQbGwhF z6a6JWv3JI371kPh0YhNeUYILt3YhIAMNS8VSheZW9545oRGm16tLnOJM6GWYGKQ2UOA6PWCLvQF gUApEkzeXYVd6aXRloVYqVEJI9CVuTIRb+Zyqc1io+cHEic90HNoLKVREKVLQZLZy1eFVyFVv6qA EtXnMcHrjVxLcP8aGGKlje/HaqCBBv4ZSAFfmQWih8gSFkgZMosUlowm61XZsilLyr8SnzxeUZHa q4jk0JKXIQOBMpbJvy6BPQOJMshEBQzihFlBNVXTmy0CDbNi77L4NykljXk5iVk8JGXTREbXlENF MXUxpTHLYUAANkgSBoAP4WFoAUKgvgKNgULCsRio5aFK4T1qP/agi9u85WKDfqVIG45SsNGyx36M pefEWGbKdphW6J0YxGZ2dV0vGx4KC9FyJTATsRFn3AIbXYUNmN1EOEdazim15IMPPhilaNu27Wmn nTZ+/Pjbb7/98ccff/vtt3/5y1+qMQjWp59++v7777/yyisbN25cuXLlihUrVq9evXbt2nXr1q1Z s+auu+6aO3fulClTxo4dO2LECJQlH/bC2xAsdAdzKhsCto4MBExLwNYFllxiE21i0+ZF19FHH60l Y41WZB94PvHEE88555xLLrnk6quvvvLKKy+44IKuXbviWMgoS3uLk6GSkLeAqBJ9OBY6FWqFaZ15 5pl9+/bt3r176OYpp5zSp08fJKxLly6YlnntDw+CEWRic15hV07HQvIfAHedx8R9mIel3Mm5owJD bAJ7d1rtXt/xg2yC29VYHMKjgdBosZnIHOqNPXBOUx6fzAXmSi9Ez3P2POyq9mTugOEFITEZq8ul Sf1fS1cmCtch6BWVttiXJdOYrlpxUxgZyxuDhBRLBi7zv6xMVLIBvd7MEoN6mVttfpAHklWS2G9+ 8xut9FVIT2kj/MsR6hYgWO7/eMik9b1xDk3XDTTQwP9p+MoUECWQ/W8sqROS7EBSC5LvQO6T4yRH Gmk0RITeZUAumiTKJFlKqFlUMiW35pJ2IQ7ZZ0g9ihOjVC8zch6fsTc2CZfDdCULhy25jBlBbxCH BN7KEmjoExWf9KmXlAxi6RKDQZUAocEMVCwDgR4/ULxVX4RG3cUe9BqVyFU4o9CdtGzCsTAPdRpj qH72eACZBqlCfUKVCplLAPxgKoB1ASHvw7hln0lFThBSYIgudIR/FEErVG4NiZP0HnbYYd26dRs9 evQtt9zy0EMPPfHEEy+++GJ+fxCver7C5s2b77vvvttuu43N4sWL77///vXVX4Z+9NFHV61atWTJ knnz5s2YMWPy5Mnjxo0777zzMBUbYqOyw7aiwHISqlaE4rQbFh4WaJQ9QWJsKaqEMCFSuE779u0R JqxLL8aDDGFIEyZMuOaaaxCsiy66CE/q0KFDeJixgFTxAHzaXswss/DDJ1IVLhiBt3PPPXf48OFI G1cnVX+UEO889thj83NDDoUHAnCIwnYolmDDLdCd5v7JLZQbD2r3XB2y9txaenODuaQ0Csko8CR6 KglhJxkLBKMYl9sVMlegN8EQGCdCLaUhvCVIqJ6/JnDCgL2B6WIMmctjJRJ6cpykF9KVzJDYoAqk 6QUVY73xkyGEzGKNei0TTyLrKgOLJbDM7CLUAocQxlNeJkEttVUoxCto0v4LkB81Ardx+OWfFea1 WdzGf5De4MuaBhpo4C8QX37UoymQ4GQxyTHpVS6TQSgluKRLeU0B0CZXRl9yfRJisj+zCPFGYKBX qwsIkZPuQS85ekOqBFsDfenlR4Uo3vQS6NmzqbePDOWNAjlDGJs3PjMXZGqa5HoguAxNUZlMWgVe C5glnxgDWoOaEJRYNrqwBHwor5cwHl08ZBSYyCVjbAazYRlWlLdWuIVRarbCjwdgV0gAKsCmUCit sWkp+ce6TEownBO0SZu3VswSPDAzL40u04W7mEIMiKAYdBHM2KJFC6wCU1m6dOnq1avXrVu3adOm xx9/fOPGjWFRjzzyyAMPPJCvd4f8regnK+Tz74ZgYIsWLZo7d+7FF1/cq1cvlE7w9sH+28nEIzZh 20Dx5wiqDW76inwhiSd8C5URFc7UuXNnLRZoCRZiuzBF1KdHjx59+vTJr0ayadeuHXaVl1VIFRtb mv203qyUB70IFs7Ep4Ho1IUXXjhmzJhRo0aNHDly0KBBlOhXfqrYpk0bBCuf3+KZQx7izRLE7GSt wr2h8Lt5ciPlBrNkqyPnJnTv5fYDmtwYQE4XGFsErjyMjPkJDHGpK5wmVEMbhzW/O54OYJwptJnC QMbxDy4N5wrYlyl08RMPWkMyEFhqY0NIJEAwhbkqq52hN9ORedZKLxC9GIDAQ0G1lNqOsdFrCCX/ 4smosKs999xTBqunVtxqw5MKzap6/nnEMowtiAbHAgKH9b2hWQVN2gpf1jTQQAN/9vh9T3XJQfXJ SHpKCtPKreqfOiev0Uia8hrBpaRWqwMVaJIlJdlAb3JfLgmcICLa+KRM9oxBUDn7gt/ozSxGUSaq zELvkj7hsXTJsioHtR/kaeMhbhNPYlDC8/qHQXJ04iFnIYwzikFBLI1SPg3Xyw9aE8bmEnSFLuAK ehnrcskMMgqEx4yQYHThEMq88qxI5+diQPh29RVKgD2EYKUNn1DUIUqW+EdmKeSJTdrSG4aX8MTg ErMxNTN+jNIVauWSIAaUZdiwYTNnzly8ePHdd9/94IMPPvHEE08//fRzzz23devWZ555BpGiCevC qBCvF198cfv27du2bSuvsm699dYpU6YMGTKke/fu6NG+++7LeYmhvE478MADrUiXqCwE7IwuEL99 SJx5j8VenBbFD1h1XnGhSlhXQbPqFwD3339/pIpzrniwIVoa3IifcC+BnXDCCT179hQnXjV69Gg0 64wzzsg3TWBUeBWbo48+ulWrVvkWLjOKQVTCA9Hm9nCy7hb3DLh53I00QHDu7gq99G7a2AS1e3cH 2IBbEQxh7+bM/e8EGdDbOl2cVGykRjiADU2cZ0g8AIGeKzIn2oRBn7niyhD6hJGYY8aezDKeQxzZ ZzpIAFUstXdXjHXhH1JKNPzEJij5RBviSMkmDiPopSS4DMpE5VLrMpbpDZdK3tsp+9U4ToWm6z+I L1tGExSOVQiWREof2cK1Luuz65dR7BtooIG/QNQ//zKFbJjEKuEmLcrjCpjLpMKSyJKXgQYkQRoD Vc2k79gkmwc8J03Tl14e4kobkOlLF8uElLnEkPSqi9502uRiGtGqcKnQZsxwLW8uGfNDYKCus9Eb V7HkPHnfFCwD/k2tVT7VUQzAQJdKvvLs0tScsOHZXhlC0IZAVASg9gkbQ8zCUjB6xcBhfiQXbsTG EFNgReEBpmCQLuxHLUd6FPWQJ3SBnNKOHuWFVgQOgRD2FgMC0HMVn0AQBg0b4BbtOPjgg9EO7KRD hw6DBg1CsNauXZuvwsrXX+FV2meffRadevXVV99888133nnngw8++PDDD997773XX3+dftOmTcuW LbvhhhsuvfTSESNG9O/fv0uXLtjJIYccYnUJI/NmLRZFLmFb2n777ZeXTxhnxSdrvxcZnmTVxoo/ u21vwVoM1GugJeTz+yFYPGBUWl34Gbf5XD/mZI0dO3bsuuN3Jy+44IKRI0cOHjzYZZ8+fU499dST Tz75xBNPzO8qMsauULcf7vjOLc7j0L7Z3sQDzjc3Zw698AZwd7nHgCY3A0tD0sXSqPjJPR+GwU+M rZo9yyCeA3K5jFC7s6t72yUnPCSk9LqEzAvFADI7SxoyTcxCrTwmcchGW5tvB2UUsF6ZJK9zCnNi QLBqw79efcNCwKB+jcxcMkuEUASIf5pimZC02TGynFZ+rheE6ARkaOr41yPDgVzPseKZHKGwrgh2 I5c7IUMaaKCBv0CUx5sgMUlqf1V9iFUGV71kK7Ksl5yejEYTlKzHwKVMF0tkQvYvaZqQNK11mSRY lGAUmSZyHLosNrlMutdr3kCXlibhcV6L5r/+19CFlLdMZ2DsXQJvjBkwU5Lpq9lqATCzCcnamdpw VVNRV0rRAoxHwVanjWVjlHKu16TqhNlNisp8s/pAFSWD2i5UtT+UIssXBksGlKFEuigzaQwsCsoq COFqIHjES6tLSJzwTwZKl2LGV3AUjETYgjGLKYrDRAXkeBYDY6QBNclnya20TZs2CNbEiRMXLFjw yCOPPP300/n2dti4cWPeZiFeWBdS9dZbb6FZyNZzzz2nd9WqVbfffvvs2bOvueaaq6666vLLLx82 bFiPHj1at27NuXhMbbG20b4RrN0yBYlvIUPCQI+wGS0Gk7d6YF2WY43WkiXk7CwhJ8UYATpqx5dg QYaHmdmTvLuy0mOOOeaEE05A+3CpsWPHIoLjxo1DrYYMGXL22WcjW9Y+YMAALXn48OFDhw5l2b17 d7QMP0NA84NF/nNvhNo6VlvqrsvqArdWThas120GuS1Bl7vOkNwn5aelLC0wdz4bMs9aA8MzoteS y2UQOc7TReYz3oSkJVMSGDDjOfdG9Bnl0ij21Q/xah8CE7nLeIP4ByEF+WkdqsHeZfwQDDRcqokr SNrRyxskktrWVFMUnzXvO9gbxF7LjBMBCNvNQ8mGT4RmJ+5Sn+si/JvBQ5xY4G8qFD5HKP6ttPxc Ulv0DTTQwF8+qizR9MxLBBKTXCmZ5vPsioSCoSXLaPRhBlKYdJY8mHxHQ5ZNXJIVgFRxSLLOEJC1 eYg+eZkfoGcWy0zHFYEBDct6lOnSFVfs5VmtIDkMXQhl4ZaBKYwyhEYALjlnnEpGGU18kglaSGBW pOypzaryftUXeSMByryKrlor4dgAmWcDTa2Wf7v6PgV0xx4myEydeMji0eplE1bEIbfCBvoEJkij yJQc5p0WvYmye1YtThEySG3WgktcBLHAZoDgUi+YjgdhCCb+gRIvZGaNVqQ1ChGBE088EflYunQp jvX444/jWM8//zwihVFpUauXXnpp27ZtmzZtevTRRx9++OH8XuHy5cuXLVumvfvuuzGtefPmjRgx Ah2xM6bLJgi7BAy2zgLts0kPOeQQDAZJ+uEPfygSyuw5A3FqLZAHS4gf8eNPjFvt+LKJ9u3b5/cH EaDy4zwDOeHhgAMOOP744/v3749OjRw58sILL9SefvrpvXv3PvPMM0eNGmXJkydPxgsvu+yyK664 Asc67bTTOnXq1K5dO7RPeO4EMKlzAXdFOBznFuIELdMxlfs8NxhOUM9RcpsRLCSnbKBDyUBdeRZc UjLAwFjSZBS35NjEXm/RZ1Ig6CJQRg+EPGv0uRMyNvb02swiWpRFZmBfc1eBPiDHp94sLRSKrMtl UFbNWMsGaFxW/mpOyrMfAzPyExtdQezNmxlZ5gZwyTKuzLXTp6MK/ihEh5Piv7zHEnDV+dXfj/VH mbeBBhr4cwJqlVQoT6kHCoNsJVPQSPRKhYwvl+lVEeuRfC2p6ZXy5JQ40aUMqJpSHvBZEneyJAOX 2mh44Ie3mBHiDQiZmpKfEA7GnOiNqzJFLEVuFD1lAgC9taS7o8zwY2l55aOLzCZTg7Fa3vRau2KM l6jKMQOFHEUAm4MH4CLKrVLdrVu3Fi1aqOJ77713fj7Vsvrzf5wIJs7NkiKKTPCp5VAMgvlGBc5D IEDNZsnAcDDQ6YRkEAzRldJCtuHswz/4CVkJwUIv0A7x7L///kiA3vxUTpz4Ae6CFrjkwRBdLrEH zAYZQlPg5JNPxo2uv/761atXo1Y/+tGPXnzxxby1evfdd9977728tcK91q5di1Tdf//9hA0bNmzc uJHS5fz588ePH9+vXz97IiShWmnWnqVZAsHmO6ayUVYhHhCz2FyGHWZ1NidHyZv47Xnr6m9Fi7Zz 585t27ZFrazFGZkRD7Ze7CdnR7AVlu+AsDFAIs8666xLLrnk2muvnT179pw5c6677jq8Kt80MWzY sIsvvhgD69Wrl1O2pTYTOOcqR2YKGsRUL8+iEp7luC3dkwQ3laXlno8ckMFW5KHQywYMdJN7rJxy lm+LikOWWg9CnjuXNo2TeKCJGbgMyPV6Qp4yPnPbx3nAnhLIYUKZoj7mwKh4METAEJ+EkCQRRh+3 wIBDiLIeuhgYgpRAVscyTuI5YKa1OeKpvNbAIDZfJlj/ERSHT+zqt7/9bTiWy8xS2sQQghVlAw00 8JeA3/dIRw+5lLzkTblbwUuBlytDvGiUN1VN4pa8pC35VK9Lea0gaV0elAGZueRHUUw5TB01KqlZ +osTcrJz0mJxKxiapFq9Se4EfkKMWBYDHpQxxEK9VHEFQAOcp94A2XBtmZQrFUt4puNQkDzzk/rB gCUQDLcQtfOACgonM7MzU6ebN2+uNg8YMODyyy+/5pprpk2bNmrUqIEDB/bv379Pnz6KsTJ/3HHH NWvWDNcxl5jBWAHwgxZ8//vfV6ETCY0iahUuCZD1JsLsJLMwEshGiZMBV8LD9rROUBd9VqfSix// QDj05qdsjjWcAJfKp5HSiyDqEgPYUpFbxZgxY+bOnZsPuT/22GP5ANamTZvy24JbtmzBpdasWbN8 +fK77rpr0aJFONaqVauwsQcqLFmyBDkbN24cBoPH8ClaG+uwVF+F0BFnZ1Jxs705XAsJagdZUXB7 AsJzLoVBWl2A4liCowm1ckmgCbVyn9gNCyTQI5FWhz9dcMEF559/ftjV4sWL0UHsavr06VdfffXM mTNvuOGGefPmXXjhhY4V3XSgPXr06NmzZ5s2bcwOed+GqwEuy7MIHZNV5MYTubMQfA4lcKnXMsGS rd0O0Fg1ECJbae5VTtjsWX2POcEoe4V2kLNjwJ4SuKIEQjQZwqfWqPCVzEijF8ooyP3PJtOJNrdf bHQxyIoyLz/0WUsuHav04ogNp6SJDQ9m14KuBEPWy5vWpPnhmsUWVyW8MpfW1IaQs5YoCRxWuW1n 1Oe9fyfyjirM6Ze//OWvf/1rNMvNTGnJxSDIvNB03UADDfy54ysf6SihPP+Sl2Igj6dmE5QHWUyy YCOl0qjTcll9XpPuU+l1aZlRSq8lUeIH+W83A24zRI5Ob0nNQJO8TK5Vnqr2JI0CvQhleRokQ6Xh kKs4iR9DTIQQqHY0ZglHESEP3NIYbpTezJUlpxBySCgMBijjn2x1LJXkfffdFzno1KmTOnrQji8H dzlp0iT84/bbb0csFlZAKe655x6tCq0qn3DCCQam2ItKPKpFlmAi9R7pwbTQBTuG9+QtVHbPQhKb S+QAXBqoooC1WJc4KUPXBMkbMmEI5+ZinA3hM27jyopqL8qqb4igN5wmBjm1jEJNkMjzzjsPyXj0 0Udfe+21Tz75RDnJN45+/PHHr7766ubNmzGqLHnBggU41tIKd955J40NmT17tq0YO3YsjtW9e/ej jjrKVnBuE1IaLSRwXgKmF4ZgEomFZLssNncg2QLDk8B6nZEhti7syiZoQ61sbJZZW3m1w/Tt2rXL t9X37t377LPPRpGxQFxKi1phWsLGF+fMmTN69Oh8y2i/fv2GDh2av3t47LHH4lJ4Vb4LHkN1xPlR pulsbzk4KGzYSiFLsJYgZ0SZS0JO1qo5Mdza3TCeR08Bfcyq8/+CVYCuemVxBbrIJgK9eaCwEG7J ELkMZJYpmOmlFGGCjDe90UCMKaN3ycxAJKmwZ+FRMqjCqfFCSjNm3gzkyi6xNMRYyYdl1sUmw7W1 pe7IGAmSAGwgq0ui22233fjRkpPrfh+qjPgFmrT/MrA3RfVzwtqrrCZthfrZK8cNgtVAA38p+PIj HU3gyZcEq3RXy1CYhEoGclYKAz0b2UrGlPik+/oiwUzeL4wE9FIm/UXQm5JGoDGWkh+X2qTmtPR8 MiBzC7yRjWJJkE+BGXvDRRgbLQOzU6pqKavKEmUusS6LMpYryELY8wPk+CFTKoQ8gyFRAgN63tAX NRWj6tKlS9euXbt160ZQpJVnhXnFihXIhMJMRjUef/zxF154IcwDA+vYsePB1XeO4wQhdtxynnj4 t+GmEG1hVwgB0oMNkMXD3hotjYaZNsukNDY+mZGREmMZ8EPPjMAtb8gHwqGLjYFmt2o2pgZb94O6 b3VijzFkyUOGDJk6dep999335JNPPv/882+//fY777zz3nvvvfvuuz/60Y+eeeYZ3GvNmjUWu379 emvfunVrvq/hiSeeWLly5a233jphwoRTTz31sMMOswPCzuE60HL6kCOmpwThWXXOJasAQjYKmUZz gWBddslCwNpdhlplsdYe0Ftg8+bN0SNAfB1ir169Bg0adH6FcypgUcOHDx85cmReWeGXJ510UqjV wIEDnTgPtgWp0tWqVat81dYB1Tc+WOCBBx6IYwlVMIK3IjQiHyfKswbWmNO3TJdZO5Cz8NJlOH31 mDa92zOWPZ802S7QBSxpijIDtUY5bpupCwvxUBsunvLGxdg4YUxgSWAD6XIZBlOcJ5JqthqiNBCM SrYRZwLI8MxLZu+SrOXfYvNI0hsSs8pr0994YKM34UG9AJxkK7QmzdRGZWqtleZVU7rq2z8ABsXy K5GuvGyDECwt2cZKntFDaNYfcNVAAw38SeP3Pb3l+a99omHHlzIwTq5M2iLLay6T2UG+A0mKsWTB TD4NpNGkNgLLcJTooQiUcagiKue8lYTIW6iMpF+5bPoAllHFczS6kAbGhpN1xSdNOAc9/ypZHKqm SJXiqpqGoyixeTPEGESLgoDhZjcKODEj55kuAYdn8Ml5SruirrKefPLJZ511Vu/evRXX448/Hvno 0aPHueeeO2/evMWLF992220zZsy4/PLL58yZ88gjj7z88suvvfbaY489NnPmzJ49eyq93EKCxGBC erSCJKQwC1v8hAQJArbqQLQukQw2LC2NJTlMIq98DKGk4ZkBjYVYF9BYSPiH6VxmLjL+hwWiDojC ftW3k+dno3jkRRddtGDBgk2bNr311lufffbZP/7jP/7mN7/51a9+9fOf//ynP/0p5bPPPotXWfJD Dz2EbGGWWBeO9corrxAefvjhRYsWXXbZZaeddtpRRx1lLtueAy1wsmmtUfw5lxRdegfE3qW1W7U9 RP4gjNDWCdWuaqMP9q++AQuQMCs69NBDjz766DbVXxUEVMmh9OvX74wzzsCc0Cw8cvDgwYigYz3u uOMwMPQL5cIOL774Yl22IszMoSPZ5COPPPLw6k9o2zc7ZmmORvDuNDGHOZXgLa2siD6ITboypCIV TT81I+g13G64gdm4RBpyx5K14DJgkFudw2iynzScZKznHfAYzMMsQG+u2PNGg3Vl6lzW29BET+YT CMIzi7m4lTSkmjh3yVXxxpITgl4xcGJIED/0hhiYedkw1quLANk9qwACY10MWFa5rZbxKGMGerVm D+PZKU/mUgt5qR/SCfUMaScwLrkUWGZUCFY41k7IFE0XDTTQwF8S6h9v6SApTC5ODZOAXAbSXNJo BGlLbkqaY5a0lUyX5JW0SF8QA4Ksxz/kRYtL/mNgSLiO2p8YUhLiTZuxRjFTrpiBS8qqfNQ+GJ5e Ld7wv6pPo4Nqih+gMmgEJRqBTBDYMDacgFKogqEmYkg5NKOpgUN6Zgq5ktyqVavDqu89atmyZYsW Ldq2bdu3b1+MSt1VmE888cSOHTsq0qNHj547d+4DDzywcuVK7OqSSy655pprbr311o0bN+IllFOn TlWt+cEG+OccIRAqHiBILAEDAJcC1hsCaqU5iGxOdt52CRuXCnjDk3gIJSKAHYhze2ItXMVDDt3u ZdNYIh+JQWA0dobDAtvIVbt27dDK6667bt26da+//vo//MM/YFe//vWvEawPPvjg+eefR6qsfcWK Fffdd9+9FcrbLENc2pMRI0ZgJCLk1uoswbaDNYpKeIQcuvDwWq1eXQk7vWGKhT2HNqE4mBOWgyCi XPQWAtZuaQzy+XcHZxWIFJx55pn9+/cfMGCAg5s+ffr8+fNvuummWbNmjRkz5uyzz9brfMeNG+cc x48fP3bsWJaOD73mxLmfdNJJ+RXFQw45xP4Iw07autxO4hQzJGDRaqPMUxZ+kMeBMqtz7xUeoH4j JZ679GpZOvoM9wQVxEN2D0oARuV+jgdCHj3DTc1zAihOYkygFIYUwSBd2tx4BHownJx5E56pCWww JBQHWSHwQ4hsSGbJFGX2zEugybyZiD3o4ryavImJRtDFnuxuYWOvkt9MnVG6tEIyXTwLw66WNBjs dMkmQuFMX4mM0jIr/4MNsCvPhYkgGjb+Q8I4oxpooIG/KNRnAXLyo7wjOUpPIDkmDcmDVQarIQkU CNJT0hkZCCXZFaQLyHrB2BR1/kNi9Ca9ppcyRZSZklCC0SUz0qeaqrWEwqiAwD5lOFCzVVPURJ1L 0cWKMAzlFg444AB1XUk2IzDGSPLKx1h+oheG4M1uOsUS4UA+FG8sKn+ApXfv3qjVyJEjVeWLL75Y 6T3vvPPUbBg1atQVV1xxyy23YBVPP/30ww8/fMcdd6jc8+bNy+e+FyxYcOmll4ZjmVowYXgEwQhP nIJHksyrK5WyrNp6s5laSgbhiAiWFpnAKjC2gLf8xMo+ZBNsDksOLc2Syea1Xcws8IgjjsAdCSzF ZurUS9OZS5ACwyeGDBliOU888cTHH3+cbwBCs5CtDz/88JVXXsGlEKmbb76ZDa65cOFCZOuhhx5a s2ZN/mDO5MmT0ZRO1Z98xkvEaQnisToTuTFSTc1r9pyy2QUDBBC/fdC6K8QpWqQKecLbEKzmzZsj WPmJoV6tKSyfwamnnuqkJkyYMHHixIsuuuj88893jrjUlVde6ciE/eCDDyLBS5cuvf3226+//npH OWnSJOzqwgsvZClsQxy6o8eucLW8AzvuuONsi6ndbKbGtOy8RQk1R6YVrYVYlIcOD1C28wB6oDwO WSxYOE396xMPnbsxewKMPTWFWASUoRFxYkZwqYtxDGxsxuYyMhCMhRhARpnC1NHkULTpSoRWQaA0 kbtRG4GNBKK3RsGqF1cVuaqxq9hbBW/cchWf9GBGyBBC5qVnYAhZF32MxUbWRc+b9bq0XQKLTbo4 EZXhLrNYA5lle7/MdWRIcRLCsWJQkaKvZkX1XYaQBZ/LX/7yl/UvsapXWr+rt2+ggQb+ciCt5L9T WrkmyVpukhNTAEB2lpVkKAbJUDshWc8oyGUB+4JoYhBXZuE/JYdc81WBH5FIgqUwpKBqmemiN1C5 UuAVVF00uljSZ0iYUKEOeAaCosSqdsqeQo7N7F9B8QNEgStTGMJYGeZc/c5w0JV4mIWuKdJHHXVU t27dVFZFety4carvtddeO2vWrJkzZ15zzTV4A6al+k6ZMmXOnDn5ANa2bdueeeaZdevWLV68GOe4 oYJRqnuPHj0Qmn333Tc/0UN0oDCtwvyyKJHYt2wLAbJLFausQczi1wo4oIxgZ75TfRkBkmEHbIu1 uCRrsRMg67VdqFhe/wiA/9wbXLk0Ch86/vjjzznnHKvGHd96662f/exnCgmCBb/4xS9wLLRyxYoV +WZRsGqUZePGjfRbt27dsmULsmU3dA0fPhxHwefssMit0d3i3kt5BgVVpaQUhvWWBaKSYHOQJ1TG KhI5OGittYRgsbGNlo/6HHPMMY4vb56wZFwZEOKrrroKCb6/Qn4FUniOadq0aXgYapU3WEjYjBkz GBMctE3o37//6aefziHC7TTzZsuKTjjhBCTPjok296rbGNzq1hJy4DG0wPAA+txsnoLsgFKd1z9k mtrDtuNx8zRR8gCE6mmroTxKsWTGwBQ2k+CygDE/BbWHcAdzYlnjRDt+WY+yOIwxTeIvR5NJ62Fs zo6Z2a0iC4k3uwFGxRUP2px4QmUZ4wSQ2Wn0xoC9S4Jeruyb1nCzmJSyLAfMmCki22EDq3S4M236 Mu8pmsrwq1lRMqrUGoP6VrQYladDbL/97W9//etf17xU0NtAAw38RaE82HK3RCP7AwFkKHVUIVfG kv5kJSlJqzeXRd4JtZxaQV4zJOmP4JKSQZQEzs0YHqMr82qr0U2XhATDOKmTHmiMVVZDOGgyJK6A W72qLwGwiu9+97uFZuFGal4ohYruEs1CreKzRmeqDyHV6nb1TihybYMq6mZg3oSha4p0z5498zJD ub3uuusQJqUXlN7LL78cwZo0aZLyvGDBAiwkHOvJJ5+89957582bxxi3YDZixAjlWdXnXKhIgBiw q7x0CXnKclRfC9RaLI2Q9NqQFO8cXPYqoAd6ZvSRDeTZRHlJhtgdUP3hPwJ+861v1X7DzoYIIFTV /puUNzIDo1jaOgQCO7z99tsRpk8++eTzzz/PJ05+/vOff/TRR6+99trmzZsxFZRl7ty5Nuemm25a tmzZI488glo999xztmLDhg009mHo0KEdO3bEh0Kwcu+5zZTJVCzViwzuH7eT42YjHhtV0cLaH2wW ucMSuQ3Eg501Fuik9GZdYD9tctYLDJxj586d0ayxY8c6L6E6LLxqyZIlixYtuu2223JSuqZOnYpA 33jjjbfccsutt97KMgd92WWXjRkzZtCgQQ4RhgwZgnYPGzYMaWvfvr3brMaXq7/5Azk1wVuCxyE1 fo899ghdyJNl7VqPCXIQApEH0MK1DpFgK4zCJBRvNsYyDtgE5DyDBS6BN4hxvRxj03FecZim71XX ZUbx8FlvT9Cby8wYxJgyrtIKFb1grzf3MJRlxlWZN7tRm6PyHIENg7wwYwwlEg7DSsnZTF08REhI uuI/9nrL6yt3V+hRkPTID4PYlF5CjRZ9FTGiNCSC1nrNXi7Bo+EB8XTUmzXQQAN/IfBI56mWJiQO LYIl3ajcCkAyVEopuZRtGkkK9FJqqyza9P/dCLIkPeMyhD4JTktmQBm9zOjSpOqNNoU/wxWeUAGW 8U/QSwPxTElWpdCO1H7e4p+T+OEEOQA24SJIkukU4LznAAIowPkjJ3vvvfc3qm8BwDzUY63inXce ZFC5DSeoyi1btszPg9q1a4dmoRp9+/YdNWrUxIkTESYV99JLLyVPnjxZAb766qtV4jlz5ixfvhy9 ePTRR9euXXvffffdeeedirSyPW7cOBRNPc7XN4gk82IJCIE1Zu1ZXdkNyHbZQ0LZQ8iexFiXvbKu rC5cjWw5FghhJCbNGsMmuWWZswA++bGfdgZVtWmIaZcuXSwZ29i6dWthV9r8iDC/Tvjss88ilMjl ypUrLVkLeUV01113zZ8/H3E599xzuXIKPJvdeZnLnWZSN6dqmjqXe8m6snBmlmOjHCLqDJZARp7y naitW7du1aqVOHFBR4ZvgcjZWKmBQPjhD3+IYJ111lloriObNWsWdrV69ep169YJEseyQKQKzSLo cmo45c0334x7oYwo8oUXXohkn3rqqWeccYa1DB8+/Oyzzz7ttNPcG6bLy7PQO7DD9t8SPAihC1kd wUotMPe8s7NSsh3II5YzJXh8DGQMIRCxKWATkPXyWW9ALpd6K6JSI17FLQpC4Ll0ZQpC4NLY+KeP GaQ3zvXGSVCxpqYPXenNzQkWRWMIn5mXTaarBzNtPtUgwhgkjOyVW4VPY9nEg0gSQIJxifFAYnBZ +E12Xls0EdzM8Ktf/SpKZ6T9AwQLwpxYmjoaliFnunj75S9/aZku/7CfBhpo4E8XX/noRgmebfDA J/eB3KSUhjzJPnJWrUrvqOjJbnIWM4UhlY9ZkPxVMqYuNin29EaB4SWraqNhWV/F6YFz1T2sy7w0 nBDCKuKWUksGTvQGkiY9M0pdIXCATJiFkLcIDJRnhTxkglJtPuyww9Rg5TZ6hRCTULBRnFCKfavP hpMVS6QkP2Y69thjsasWLVqQcSMcK7+6n1/pHzt27KRJk6666qp8ndJ1111X/VTwhoULF959993h Geo3/YQJE8477zxVefDgwWhW27Ztf1B9Ltt0JsUDLMFyUAp7BXbJAmu7X73LcWlFNDbB5hAocxCG ZB9wI64UewivAmtX7EGvdQFNtsss2eo45IfePiArVoo9CPWc6g8hT5s2benSpU888QQ69c4776BW H3/88U9+8pNPP/30k08++eCDD95///233nrrlVdeee6555iFbOGaCxYsQDrtz5gxY/L1BwceeKCp c6aW5iZJmQR10aVgrFTAVhTWGHa4//77I1IoL6bbq1ev008/PT/76927N+pG74BwYsTLwTEOx7K9 eDZlPlGHJ2FLaJ8Ixbl58+YHH3zQ0rArPHh2BUcJ+Vnw9OnTEei8u0KwHD0gapiWtTRv3tw9Y5aQ KqHa0hyijfU4WA54FlT3imLVviSl/mHJ+RLsRs5Clw3xLBfjYqklB7mMHopPqE1Zx654A3sbSAXZ 6iDJAdgwjmA4z7nT4lAkYCCDzBXP0UDpYi+eBECoYqwFmSFmzPBcRq4toEoynMhdFk5v9kyty864 JDMIhaotqQLLEqGMh3sRXAKzZEWbb17GIuQ8ShNp/VcBHyLzEz2wqeXQryJG8VmcxNK8ucSuOIwc HvaVThpooIE/dVQZ4J88vdEE0XjypSfFTLqRYmQidTRJUytnQZUAm9K3lqV2p3IexD5gEBSHVU5r +jwETcZKamTFUqVkrJdGy7kqC5TCY0MpjRoF0QAPZEjtMQuNlnGIheGEWhwVaVPkVDusQqkzBaUW nQqfwC2UQwUe2WJMg9aEVynGmBbG4zKcTMzsDzrooDZt2uBY0K5du8jdu3dX2qtfShuEgqjZajBS hUjl49LXXnvtxIkTL7vsMryEPm9H2CBYWEvPnj3xA62Sj7eZ3UQmxXsgsiWIjSByNTubENYYOpVd yiZYi2hZGm4UdqXek8OotAyYpfaTbQ5jQ+LZ3gKBc8OPPPLIk046CXe8/PLLMQzUUAtZiAU+9thj b7zxBoIFmNaPf/zjjz76COtCsF599dVnn312y5YtGzduZLZhwwY8BoO59957Ma0rr7xyyJAhrVu3 Fl7uDeVKRdSqfI41YUDWlcUK1ZkeWv1KYL4sA7UdMWIE5mf/Bw4ciGMJON9c5XTysX0Ey4FiVwSs C0VmjCnOmDHj1ltvxfyqt2wrBYZs3XbbbVgg4uXILq6Qz8XD6NGjTWeutGbH0lA6fA5py8e/3Dbm snWita7ckFbhLs1zkdJupYquQp47mVIXwSVjB5o9SWH25KIFLtmnzQOiLag9IRXIxkbIjBkVkIum nt+4FFXe64SCUKblqjqHLz47VfGrGsEi03DCMhECP3oJtWiq/1wJA0qQhPghgK6M4sSlicTPuVW7 GViW5ZAZk7WmQGi09KYow9OVpCekzK7Luuw5Dcs40UVTpcYvqE/hYWYvyloO/afZtYCeJZBzWFFW 78KaPuRer4/QQAMN/OniDzzt6apvIalT7pBo5C8ZX86iLAkL5KYIyW4uCcmeBKOqyttU82gMjI0S olX/FGxyPGj1smfGSeQMVzxCcQjJjAzICjzwwwlLHrRkGg55iB8eKLUMSvxRsqxxq4pmGcsn3qB+ 5y1UiEX4B4gWc/rOd76D0zBARNgILLTMKDJ9gOJkFDNFVEFFsNRvwgknnHDKKafgWOjCmWeeqfSO Hz9++vTpqdwrVqxYvHgxMqFOX3TRRbpAqSafe+65p59+eufOnY855hjsqmv1jUrqNFZnOrOHIQky dFAYuigtgQYSEsG6LDZ7a/ku6VkCwWXZVTsJ9i1bmkOkBwOZMY5gXvuAkTRv3jyfWLLAs88+Gy+c NGkSgoWLrFq1CnPCol544YXt27dr4cUXX3z++eefeuopXevWrcsXNwBh7dq1ayrcf//9+Jl96NGj x2GHHYbkiced4MbLvWchWYuwA6sDggidAjaTL/9ET/HUfMa8S5cunTp1yrdmoL8iR6Dzo+EDDjig WbNmzuvUU0/Fjc4///xx48ZhUbiUk0KqtPPnz581a9bUqVMvvfTSsWPHMsv3OGBjjhW7wslyiGPG jBk6dCh2JQAHh7Hl69COO+64/IjQ7onfPSbmastrex64560xzyMqYNWeyvCAWFp+bBiozcAgr0kQ gkJcmMUbxDNNUPSMjQ3IMcuhayEaXaYTjJYlTca6K8RvIVozxl4bY5aZLnNFsC5d8SB+4EeX4Vld NW2TH3rLt0BmfFIyM5ex1ou1GJsNzCiRaFkGxjKgIcS/kGwRcBh2lY0SUtgYDXsac/HA0ixpbW9J mECmLIk0wj+LesvIX0a6YtNAAw38maE8vQS5Q6IpeSppXX5RumQrekjSSTLVMkN0JKDkIxpJCpJk jQVKw1U7gks1jwAESEJ0mVzmEgh8Ekyt8PyP/1H7fgGX0lzJ1HzWg3+VXjCZ2nDxMHOZrizKLLqi p+TcWPZZF8uwDRwFFwmFwmAgr4W0ynBecrgUFRjCD5/YDJ6hSP9gx9cc0OxTfYH4kUceqYqr5Uq7 Mqzi4h9YyKhRo6ZNm3bnnXeiFIBmka+++mr6EJQLL7yQfNZZZ2FmCnOLFi0UZhQBiQH84OCDD0an BCNmM9pSq8hi7aoAwgUJgrQ/WgY5HS0bl2GrtsKlgfTlOCKkzQ47FNDF3kRk/vfaa6+8K0KwUI2R I0cKHs+YMGHCzJkzFy5cmK822LBhAy61cePGLVu2bNu27bnnnsOuNm/evH79egxsyZIluBQGYxPu vvtu7OqRRx5ZuXKl4XaJ28MPP9zNYFL3W+qcWpjyKeYCoYK1iM3Z4Zp26Yc//CHadNRRR7Vq1QpP xXrbVgj9pT/kkEMQaMeHbIVd2fnJkycjUjfffPN9Fe655x7hoYz4Vn5H4ZJLLkGkWFov4fLqr0xe d911Wuxq8ODBDguvwq0dnxvA8Tk1u+SWcLc4O3wurz/dcgK2Oreo+9yiaqSj+jYmK9WiFxYeWhPk fnb3xj5b4UFmryXrCjy8bMpTDBniMc9jla4C25hbKPdAhpgrs2eHM3X0boZYkrURGMczm5wIG7JV AIFZLi1NJOKhYZnZM4XhnLCxIkiOog8Er4tBhvCml5OM4hAI9LFnRpO52Bie5WcurtxRgmHPMsFQ OoU4LGdRnzmLDDtd/quQsfWIMr0NNNDAnxPKMwxShkQjm8gp8mBoRzKRvJOCmmyYJKUMJF1GoEmG YkAoHnbSgHLOGxACyvQmpQb1eVbhQXowA8qSLtNlIIiheEYytOZlGTO9UCYyqh5hJOaSQIHg0lz5 Mdm3q1/vR5i0OBOlSNRFGpUYeSKbkWeTJhLRqpqFh5Uh6nd+Sqji9u7dO++x8skerELlxj8wD6xi 2bJllHpPO+001CqfjEYvBg4cSNOpUyflnx/FG1E7/fTTXZorlE7kWZF4cl5asA8JsmxCotXqAqPw JwMpM9Ae2g165KzwKnBZeCd+ycACUZ++fftOnDgxPxDEQmDx4sUrVqx46KGHkKqtFZ588kkca926 dRgV5eOPP65dvXo1ajV//vzrr79+zpw5+SoE+qeffrp8Ch7lQtowJNOJyj0Ajlio5eiztLIiC7Ei oTrEUBk85rDDDkOqEB0sB7XCchAvDNjpWAKahQcDm27duuG4V155JXbldHBf67rqqqswKrxq6tSp eLBjytcxaPGwm266iU3o17BhwzDpvK9yQOZCrdAsR+/s0GW9AwYMcKbuB9OJ0J3jXOx8Ts0yCeq9 h9TjqcaHE1A6mtqhViSmQJc98SyHdBpuK7RGGZsdg+o2b/rZXHxGH0GXIcKwgWl5Tq8uM/JJn9ho tLHXJowSmBgwFS0nDsjAGBjCG0GLMFmd1hTxExjikh/GmV0i4i0Ojc0UWUgCM0TLGOpHAVlXiZCe kwQfYzNmLP92zxBmNGzsEqU2A5MtE3bkWg6ty6JF/nei3m0DDTTw54f6Z1jKkGgkQVVKutGqqVo5 JclFAVOxkqRYSmcuKWUlAmM5VErSxYCZy7hyWbJY8qwKnXctBkLM8galJNa4Apd68YZvVB/lpkmG ZRkwAAIzznlWqHjL1JB5a9RgB0zEMlOQ9bKPnjG9UdkKM36z+oLKg3f8Vj8eA2r2Xju+05zAhrG1 ZC6kSi3HsQ444AA8LMCBeDjmmGN69OiRHyShR1jU+eefP2PGDAQCr1q0aJFannc5yjYzPED17dCh g1KNWinGqj4oz6gV1sWmX79+avbRRx8tjKw025Utpck+Q3ZMkPR662G9DBhD1qLlKucVmmhvY4xX YZz5Qk6rsITLLrvsxhtvvPfee5GnTRXwxfvuu++BBx7Aol588cWXXnrplQrbtm3Ti3XhXhjYggUL DJw9ezZqhWPdeuutNLfffrsduLsCzRVXXIGI4CgOIq8S80uUDkIkgnQDCNi6ym0gePdkbgbcBa8S La5jPwHBat68eQ5Ul0Oxya1atYrSRH369LGoKVOmTJs2DZdyFhdVXzead4oIlpAwrXHjxrG59tpr USuEEhWbOXPm5ZdfTu98L7jggourb5eFSy+9dPLkyXiYZVrs3LlzkTDeHBxW5/bAVp2azfdciBws xKOnZns23fNuS6uz0uqxqD0X5RkpQAjcuhFCIzx6NAYWAxpIL/+520EXsOHZBhpCGUstmSYba0iG s2ecSNhkbEbxjKZoyRmoiwyZRW9SkMscXBboNHOjJrASM1cVv2oiWAyqmf8JCSPkMjGbotiz5Idc LpkBwezaeCizoJ6Ga+2/Lm4NTLbMKy5tlTj/owhWwR/dYQMNNPCfBw+wDC65SCJyjcyeHyfJdCm3 lFKMVpZMopSqJCmplhn7JDt1N3J6eWMcDwSX9JDKbQoMIP9lT7pkkKKYemlGxgmJgfZvq98OY0Of lAcGBiU8gqgQgvI+wIxkyKJcMksYYmPAT9aSn/dZiIHxT1Dw/u7v/m7vvffGlvKTJlQp1V3lxjPQ LC3KZVLr4kRvijeaBcbSaLEx5bx9+/Y4Fno0bNiwMWPGKNjq8dVXX41drV69GilBO+bNm4d1Kcw9 e/bEnADHCjNo2bIlBpCP++BbnSuo0126dEEUxIZ/5Oy0Vh1WlPVqKdObvSLkLCxHjTfWKmyCg2Ds IKoyVCPNhlsafmMhVnfSSSchHIgCXrhmzRp0au3atRs2bHjqqae2bt26efNmyrvuugtbAvQxb6S2 b9+ud/369UahGogLZoas5DUeOoV1ae0AFkI/cuTIfPTKvGFLjkP8iVk8WsxPa//zQ1KRC9UtIXgL tC7b3qxZM/uGyhx66KHOCz/DaRwo2DG8jU3O1zYirI7G6vJRKqcjkryZu+OOO3ApPGli9Y0b+eS7 w6LJLwzCqFGjcC/x63KmyGLe5K2svooivxmaX420NKT58MMPt+2WZl0iBzee51EV93h6NpV51T23 PQYAemvP0j99m0WOTR6onJ1LxuCSPgZQxhYPDLTRAJlZ5s19IjBC8VBmocFF4hDM5RLYcGIITV6V 1R7UKj9YQmzYM4gTxrkz3XjMSjD8GCtN5TUeZZ5fNmWN2RZOouEZAQLKas7ay/jQpiw2zvkxnd6M tVgGNtxEJTdSMtYbZbHM6QSFAzXIUAMN/J8OWaA+ERR2lUwUnoRtACG1OWlLKpRkXcpNSYhk9VjN k6qSrYBZLYFVKZtS0uTEQKOkp5KyC8cyhKUYtORS/jOpUWlphMSeq+S4kuV1iYQeXGrzGoArer2g GKc86y1KYJ9oKfnPB6oSQyy14le58+JEMU491irVkMvyEsK6kKrWrVujIKeeeuqRRx6pq7x30cVY UceZlHy0SUUP31J00SzV+rbbblOGkRLUROUeOnQoVxziT4xPOeWUE044wfCQhubNm/OPwCF5PIvH idiWsnuWRnBpLVmOpRFobGO67EP21jINFy3klVXuARtiA/lv27btwIEDEY5p06bNmjXr+uuvRxeQ iXwRFP6xZMmSpUuX3nvvvY888sjzzz//6quvvvDCC9u2bVu3bh1NvuIL8cI5AsYus9gbb7yRT2Rr +vTpaS3/0ksvPffcc+0AIoJChYjkPslyhAdkN5XTzF3KgNKiciIQIRwRM3ZquLJtxLqOOOKINm3a nHzyyZY2ePBgDGnChAmTJ08WQL6lLMsUDFKFFLq8uYJVY1rCw4O7du2KmV100UWomHXllSReZSvy YbIHHngA2Zo0adKIESP69u2bD9o7QYTVokSeg9Aq88o5fqCKey48NYQUeE+uXnd+zs7hsnfKeSJY 5rgJnmseKHm2G8UsY5llr0CXIZDbhh5Ca7Q0hgOlgZQsY8O+mOkK4kdLjjG6I36XhpiXcaIytUuh gllyXpXjGmiyluyA5Wjp82g7bg55thtJKSyBwCzsJ5mNkln2jU8QHj9W5D5JPGxo+KkyYhNsOA/1 +jDCbGNmqadiOwkNNNDAXzI86l9+2qMEqSFtsoZkl6SWVupRjVLMKh5SewXFJiWNTcmt8pSiBfQZ SENI4o5gFBjFSf5bKUOROQ/Hin9KPqOXarkSWNIfmJGT0CauktajNwsP5pWj5d/MpSWDAFgaFTDT ZYjppE69Zowfskn18lbFXgOlUYJEOFAo5Vmbj/Uojer0gQceeGj194PhoIMOwqIYoymHVH8upnfv 3p07d27RogUahGPZKAaG6EWzDjjggMMOOwwJY9CuXTtFeuTIkfnuBlRDUVfLFXVVH1dr3759fpKF Wh1cfSsmfoAcmJfDfIjH/midnSWU/bSElBNrzKXecogKjzvBVtiE7IBNq1GS6qNXDohn/gUpQlwQ EcSEnnnmGeTprQpvV3izwksvvaT94IMPPv30088///xnP/vZT3/6088++0z7/vvvP/vssytXrsxv 4S1cuBC1Kq92kBKLRd2Qm/Hjx2unTp1Kg+LkfU+nTp2sN9RWPOiR1hHk9Y+jd0xask12WPTfqj42 59JadFlaWd3f//3f20P7iejk83CI7KBBgzAkHAiLMruDGDt2rM1Hf/WSaegFKcJ8EUP+AM5pp52G Zjmp/KzTweUjWRjnPffcY414J/2UKVP4R7CGDRuGxg0YMABpxozxY8zbjSFgYbv580Q4HeeikFeP 7BefxMo5QjlBVAAIjD1fbJy+XqcMsaw9RTuel9wDbvXyLORWoQzigcZwBplIMBlOSWCT28alNsY8 pzcUJAGnNx60Gct/4hGDQ3GLkpmBKTJpAgOXosrZOUqX/GfJJSreoqy9vKo+SpXdy76x4YENS3O5 W0zEnnMBiJlxIUxgSMLmyiW3gkk8pTUkveCAInwZOb6CJm0DDTTw54svP8zRBLV8XPdNQvILEGSN JF9pSDX62+qbqHS5DPTKR1oJS34xRL5Tw1jKWUmvcaWtpeodHzrOwIyS+0wUb5Jd/ucqnekC+hTL ZH9DgEFkLX3cmiU52iV7oUrBQOYBOA9ixt7w+LFw6dUOJMnGcy3QHYglwXQcqtz/vfo+UjUb0Cx1 MS+xVEfFHltS/inz7gcVo0ekECDMAIXCCWKMbFHStGnTpnXr1i1bttTm98sU+7PPPlupXrBgAebx 4IMP3nnnndOnTx84cGCHDh3QKROpxHgP9iMMlygaV6bAGPhXpPODTnsi/myRfc6G1M6j+uFgWaN9 SJHQ5mawXs45gby6Q0fy4s0U+QHluHHjMAYRPv7448gW5vTcc8+9+OKLP/rRj16vEJqVrxVFs3As wLEYP/DAAwhHXvPkm6VWrVq1bNkyxAujurbCzJkzyfmDMxdccEGvXr0wSzts20XliN2cgndqVpcC LPIs0+0UmmV/tOTY6wU3g9U5HQwVwTrhhBO6VX84EvWxz7fffjvahxiZ/bLLLkOqLr74YsRI17Rp 0/I6Dd/CqADrdS4IExtHxgz3KhA5Hnlb9VuHui6pgL1xy4/pzjnnHPwMzcIgORGG7RWzJTgCoXpG PKp5eBEFl9YYZOFu3cIJGDi+cpNrnS8n5LAB9lG6AfgHgi6j9NLbGbvEhtvcM2zoGYSsUBaYqB7G CltrOsMFY4iBGcWAXB40GjKYVwwmNUvl5gtGyCZhRxn/ZQpdPPNZzDLEpNkx28I/m2xLFuuStyyf UJxD/DCQELKfXDHjJGuJMVeZFLK3emOfeXdq/wBqY3bYRG6ggQb+RPH7nlJ6uab0FjnZrSQyLTmX yYmyXrKt7JP/UhNcyinJvMkvyTsukZtUPpb0GUhO1maQ4enlPyDTx2HpEk8SXxmYbBh7xiy1USak zCX/Kqg4gYCTkUWlmnISwhHniVkrV2ZDko4p2TAGPot/c1lXFsi5NrJaiM0gH9/73vfQpr2rL6jE ABJAOEo+fZWfJyJGuNff/d3fEZpV37TUuXNnvIpw8sknn3nmmUOHDs3n1vN1nfnY+COPPLJx48aF Cxeq4t27d8fGDj30UG7FkK0gmBeTA2HgXqK1/LJFqQqEbJTWoiCbxoyMbdsHHIuZsZxYFIcIHJ+W CZbQvPqmq8GDB48fPx5vwI02b968ZcuWTZs2rV279v7777/nnnuwk6VLl6KG69evF/kTTzyh3bBh w+rVq7Go/DSQTT5xlR+f5VcLLRa/mTVr1uTJk0NBUKvRo0efd955Q4YM6Vr9vedvV39+sZwOwU3i cJ1FXlkBwaUlgLMg2/PI9h+14gTHtS7AejHXs846y6QYniUIUvzCwwLRo9nVn6O2+SLBfVExvAq7 clIYEgZ21VVXOSnAC6+88kosCvsUPKBTmBkgWFOnTr2u+nuULq+++ur8aBUMscxOnTohyoIXpOU4 Gjdk7kyHkv8IWa9Vu4cjaCk9rWESZPd2gV5gDIw5zKE78TySlEZxrrWN9MUmu6rlJ57jzaXexBCw cf8wzv3Ghj2wNAriRITkDCFbFCETAdnABAmEIlfhNL1zzYNJyZ5PqIKqDWRDqOc6dgxEQs+SIACW yQMETkxNhjwpwCy7TdZrIJ/xY7jIyVo+89REqS2zmzookXxZzpnWaxpooIE/S5QHuAge7/x/VBJJ fklmSaZIqpJZkoCARps0VFIeDZmGWSxlWJUvpV3C1ZWxBkpqeYWQUUHxEMQ/e94EkAQXPTOXlEVP E0ugSTyM5V/MBuHQYldmNLWooPaf3+q/vxxmbEnQyZJ2gKyrFk31noM3bjMLwSUPONP/r/q8vBVx S1a5845H5SYziI0wIK9SGCBVoNLrDf/77ne/e9RRRx177LF5j6XE9unTR1VWy7Xnn38+mqV+50M/ M2bMULb7V380Ju+xDj74YHQH08q8puDQFPhEdtsuiTxrJGRp5s3SXFp4Kgdkh2NmLCdoHPLXrfpb iiig8o8m7r///ieccMLw4cPnzJnzwAMPvPTSSx988MFHH3304Ycfvvfee2+++eaTTz6JaS1fvhyF wlduqf7ycUDGQubOnXvTTTfhWPn5IFIFCI1e1ApZQUos/8IKYSq2ApWxOaa2Y8LAk+xhjjKRk4Vt aVqwQLLzsuF5/QYoIxm7QoLtGBljszRrxJmQJ3OhR6jttGnT7PnNN9+M1wrMYtEjegbWjgEPHDjw 3HPPRYywJWbiRxyZOax8N2x+zog/WSnWaOH4qLUvXrzY5qBxhlAiXgMGDECanSZ25W5xx4rf/eZQ lOGqBNdAzjshZ2TJWmeXOg0M1H69OVAbUp6LoFzmoSO7/9325Umv7vp/gtjEYXlYIvBWXEH9QTBI AMBzGUgpfiwE8kKoLCRIhCVOSK/WRGU6AmVmgTKvOO1A/BOCLDAxMCuh8qDNTULDp0tmAgNCbLJ2 TriiT5bQW2YkiwqYlcOSYLXlXCKLKpf+J1P11F4YR5PLBhpo4M8PnvadBA92MpckkrIk70gQUoAu gtwBBDZJczILY3mEvZZMGU0MgJOqtDV9himpkA0hLEebum4UJbkgMRTPQAiKXjAJLL3FpjJvSvda GdNcmA2SwbPhnJPVWq2qrJcNfcKLTWQguBR/jY5VFI3bTEFgbBVBarmWz7zWUh0hZC5h5Cen+VlV 3l2B0s4szo3de++9lXkltlWFk6s/6pJfYcMqyAqwVlE/88wze/bsiYrts88+/OQ1DKAO+ckjhEPk LY55+RdqVpEFkk1tK0SY07Q0u2p7CdZujbqsCI/BZrp374589OvXr1evXieeeCI62Ln6KtHJkycv WrToqaeeevvttz/99NNf//rX//iP//jzn//8k08+efXVV1evXo1tYCTIIpKEtaAXyAoWArjFkiVL 8kH+e+65Z9myZXfffbdLBnDbbbfNnz8f+cBO0EpOxowZg9bYhHygDb+0aSIUv8jdnPlhd+pfbuBy XhZrE2y4JVt7TtDtgYkiiy1atOjQocPxFdCs06qPUiG1l156KepzTfWVoSgUtoTtORG9wsivcIrq iiuuuPbaa9EmAYsWCWNpZ66++ur8iBOVxK6sF4m0Jw8//PBjjz32yCOPrFq1CuPMi6uDqu/+cJ/k lkiQlmYJFpWynSeX4CHNAi1WyXfpuQ5sgkv6oKIKtc+AU4KdMSp3uJbzYKc7Hwj0O1GK3CF5BvXa W5a5f+JNVDEDQuToM5AfEYqTZ71xRagfCPGsJWd2QuKEzJWxAWWcV4uu2UdO8JwnAA5Fa2MzXGsW 97k9J8RhxpLNEg0Q+MkNllC1zLKlZs95cciMMidVYL07Uahiw17bIFgNNPBnjPw/CaokXIPUI2sk i0FJlPJFnnZPfhIZJNfIKZQZlezPPjZSjFYXobjSBcW5IXKZwoZzMANd9HKTBBewYazLwBhEpoT4 NEtSXhVa0w8RipzhBK4yl0ldUuoyRfJpaBa4FEPCq+paLVEGuWTMD8SyuCLHIJbxqTWjyq1lIFq9 ZHTqm9Xn4nEsveooAfvJuy4GImGAJB1yyCGHHnro0Ucfregq4diVcj5w4ED8pmvXrogFBtClS5e2 bduyzIsrpI2f71ZfH48uoFmYhy7AtPLCDBExhTgFn70C4QlS2PVMlMZKGRsiSP7z8fbwv/bt2wsM 3+rbt++wYcPwD6zo+eef/+ijjz7//PPfVPjFL36h/eCDD9avX48hYRsjR47Mt1GgSosXL8Yz8tbK WMyDBvKzwuXLl991110IFiqG0+AuEydODD9DbnCRoUOH4peWLyQLF2ruB1D2cvRasDqIJmekJWfV yJal2asDDjgAV0MZEUe81rpCmyZMmJCPSZndpfidQvnWMSCcccYZlM4ov3KIUc2aNSs//rNSZAvl skBLW7lyJV61adOmLVu2PPnkk48//rg1Wt2IESN69OgRsuh+yG3mLoLcyR46z6MHttRgcsp8lkwA DyYlBhAz9Ts8JpfxAJ5uo7ItWvdA9sce5oFKFznswUAt/+ktyCgRaoGGW2biCaqgaiBnRjZkboWq jZ7brIImyCiewShpykLoMyllwstYyhIwJ0EcZkMMdMksw90AuQcyluDSjZFH1SjTlbloMpZZuopD EZbNYclDAuaNvYCrg/oC5SCAE5eRo4yrYtBAAw38OcGjW/9Ie8Lli6Qk2UFySYqUUMg0kghLaUIe oQS9oCsphpwyLLMYG4PkNS2zpBuCLi2baCQglUMtT0qqfNfIk8vUlSQ79vWjItCny5DkRyDTROmS mSmYMQBOXPKsjZmuymVtRsVMJClp6aIExkCghwRc42LVeyBmZYHkGBN4EAPLrMJAekpRiYQGkUII tJmRZahY3mxhM6DEYkU/+MEPsJlWrVqdUP3VQkUd01KGO3ToUF5xHXPMMW3atNE2a9YMRcAVsCh+ MC0CJvetHd9olTdYZW8Ts6hSM9Qhsq5sBejN0gwRISIiME7CtDA20zVv3rxjx479+vXDKu64445t 27a9++67ONZPfvKTTz/99Kc//enHH3/88ssv5w3W+PHjxY+75M0QVjGz+iPQ8+bNwz9uvfVWjCof 5EdBtDjWzTffPHXqVIxqwIABGI+BNgGVGTJkiEtMCLlEHO1e9lmcIgSh5jUVpWPK5msdjTXaB/vP gKVd4gGj/eEPf4hdnXTSSZaTH/mhg5jc2LFjBaBFnoZXoNdiWhiVSLArwRiFaeWNl5it96YKlnDb bbdZmuVYna1Yu3Ytxql1uWzZMja2gjdH3Lp1a7vqsHL/OAWtI8j945jKwxu6Q2l1gSfOU1nKcx52 /6Hy/DJ2vuxDFOofHCDnmYXY0ETp0qSG62KZifKIAcEdEk0ZAowz1qRl3hhkIdVUTR/0dEnIEK2s YkYIg6kG1f5HZ2mUjKsHrpYxMhASSWJjGc8BmSau9GZs7nyRxH9WUTaZEsxlbJmi+OfKiuIQCOGv 5OI2ExnuFPTGoBxKDshyotFreyOX3gYaaODPDPVPL8GDLQVICiB9lAQRWZsu6cnznwxLGSR9JJe5 ZKa8pWzrkl+kJF3xI+ME5KQqs7BPRVRIDMyQGHNCX7xlbDJgNFoGkQ00CqRCMkst6OU/xckl5wz0 ZiBN5splbYJqXkO0AU3lqZYrmXEVhAypzYq04Jusq5AMT9hxCGQaXVlIWhoDIeUz+xDqQ4MYffvb 31bykZi99977+9///kEHHZTPZnXq1En579y5cz4CRY8W7L///oceeugRFbAxLMGQvB6DEIi83Aql M1cVWtN6TZpI6OvXy8AWpYSkRtpAXXwq/wLL1GkF065dOyQDhbrxxhvvu+++xx9//IknntDmk+wY xvXVdy6gJoMGDUJKUBYsZNasWTfccENYCIJVXl/df//95bUWg2nTpuUN1kUXXXTeeefxcOqpp2KZ FpufpmUnLcR6sUnrdUw0AhY2WFfWK/7wKltkT6zFPu+zzz5c4awYG5bTp0+f/PKmuazIpKLVXnzx xZdccsmVV1557bXXXnXVVS4tRCQoY+/evVHAsCtDRDt9+vR84sryV61alXd199xzz9KlSwk0UVoy GxTz8ssvxx0RZafpZB2i2yCnZiG5qRyHJxdnUv7JFlWdZO1GdUxqdinkbJyaZ5A+Dymz3H52w+Pg QAvyLOeguc3Doo0+mtqdUSFdZUujYQmxDAzkTUjxyayKtDZ77XGtEMtoMhFkIeE39DQEvTGoxtUG UmZsLaYdDC/GWvpcRo5Bbmwg0OhKbLpKbNWI2ir4AZOKhz4rdRl9bLR6gZ7bWhzV46Pl2Vk4rPi0 nBxNLQXvSMLhVfmRAgOtnFxv0EADDfzJ4Ssf0SghshQmTcgsEod6rz5JBEk0EkSyVXpdspQvtGxA +oieQS0bVdlTfuGnQC9LTrTMgE005ExqCEHxIBPo9ULxD0l8NAms6Am1TFn3xiiIJRCYKaiKbn2h ZZ8hmSVTk3VlSHwSXELxWRu2g0XZLnxInVb8qihqQ9JrrjAwo+ItU0Cqe41YVa+sjFXmtSFqBgL5 v//3/44S4Q3f+9739qu+Xlztb1bhyOpPRKMybdu2xQaaN2+uEudDV1gOWW3GsQxBgHjgSqicmyhv trA3YZtIPAlPJJRhYMITJH39ZmqzddGwT4R77bWXiQ488MD8OPIHP/iBS0QQQUFH8l4KN8ovx91y yy13Vl/B8MADD6xZsyb0AveCvMVZuHDhnDlzZs6ciXIZiGzlJ4ZLliwhzJ8/HwnT4mEcjhs3rl+/ friIZYZ/lCOw3nBfC6EUf8LWlYPLVuf209KEk+WT7zbZ3nbt2rV///4jRoww0aRJkyZMmIBdkS+9 9FLsCttDnjAtZBElst5evXqxHzp0KA1jBnPnzrWi/EDwoYceWrdunYVb7Nrq2+1RT3ik+sPVd9xx B3u0zFhOsGdMWgxWd/DBByN/whO5/VfFPbap8XmOrEtL9gyq1mEzDFyW80rrTIGgSy1XyENiQg7C GIIMDKrHsWmipu4dFIrS3vJJpkxItbuk4hN8cp5g6EsAhsR/AiPXfFXeIhgrpIxNwqEkQG3uCuWy xMBb5g2Kq3ozNkAAGl1ZO8uEBHFCCQIoPC9jWcY+Q4qxVq8bLE7IPEuzmJMu+mgK9w30/u53v/vl L3/561//OhzLoWhLlm6ggQb+FPHlRzSawKXnWV4ouUaZUTLVm1reqr5kryR0qSSZEaQJShpCihNl NJyQpZKUtNKbKcAQuYYxuejZM0sLNGwEwBsPSVWxJOfS2ILMAuRYpuVQmySoK2VVq5cTo8hpMxxc Jg8aZaxRLgNyPJcAXMamOCnDgYCCKIqgluuKWY09VQgty4+lvl39OZ0QAkHSk0MR1HuUJSRG1W/R ogVGBa1bt27VqtURRxxBxrfQKaQKy0EOgLGqnBdLhuMNYhChkPgUknkhxCthi83spqZkw5K+2u+m 9bpkzAb0steiYiIXPwYAedOGEZpaYDgHdoKOoA433ngjqnH//fevX7/+6aeffuuttz788MM333xz +/bt+VPW99xzD9qEsmAw51a/iIe7XH311eEo+fA7fhauxuHFF188aNCgHj164JoWWz5YJiRxai3T Jb5IsCI7IGYLsSLnm/vQJeNCthjYCmNtu13t3r27KUaNGpUfC5533nnDhw+3IsRRbOIk57te80k4 xEjYuJcI0cSlS5ciT08++eQzzzyzdevWLVu2WGm+veLZZ599+eWXX331VcLDDz9s7daFkw0cONCm mfekk0468cQTsStH+b+qT2IJL3dd7U6qjkb8OyHPoPPKzQnk2hH+U+Ms33Ot3oNnLY+JNkLstXGl Lb2Mja3vImdUGQJknnGFUBN6wdvbMsRlzMooAs85IILhyE3Cc6l1CQSRQ4yB23iOhwRTBVtDxkK6 mPFfm7XuZ+L00YBeoDF13i3Jlsxqq6reXdEXD1Eyjv/oTQEsq6S7iy7HJ0K95oqyHgjWb37zm8wF oVklSzfQQAP/7+P3PY076avHtgaPsazhmVdUkruB/I1vfMNlSUaUyRoupRJpQnKnTBJxKXckfRgi p1CmUMWG3qW2GHPCkkN+0gWhIIbQKHWEWkasftXZ7KZOPGTDjXVJyCXjgB/DDaGEjE3kwECvAOIf zOiyFFcoWxEPcVivIfCZtZDjXKtLS59VkIHAoer+zeoLllL+bW9+IJWfTBXopcSEVPdCXGgyNpQF VQIsqrzKat68OZnmkEMOQQgOO+ywfaovFDXEWNNxgnmAS5HgRpZjvaYAgoCFDVkmISsFS3MEFkKO geH88BY6RbYcU2jBJV6Sz9Ejdjhf27ZtO3Xq1Lt37/KjwOuvv37+/PnLli3bsGEDqoFwLF++fMGC BQgTvpJvoMCu8BgM5qqrrkI7kCoGuNe11147adIkXEcvItKvXz+eAbnBNfNtEWIIN7U0IAg7h+Lg cuNZi3OxluyPzbfbNDluo5wCttp+x5+GPPPMM7Go0aNHo3SXXXZZvpTBik4++eQOHTqgd127dj3r rLMEds011yxevHjVqlXr1q177LHHkKpXXnkFg3z88cfzF4E2bdqEV73xxhvvvvvua6+9tm3bNmZ3 3XXXjBkzrB2Z69OnD7rWq1cvHOvoo4+2mXbbwQHy6h6w7SIv95hF5dRyqzspq9CmF+idY54XcBnL tJAnK3IEXTGGyrzJMn4iRx9ELwxTAw0KIrcAIca5r8iMgSb6TGF4PDMDd92eFQyPvV7epCyMjWxU LJ1s1htXPOiVhark0cSotGgNVzQxoySnK2aUwGE2kx/25U1S+VwEfezJwDhPDaXwzMsJG63hybdk EZqLYCB9wJ7n2AQud/qEFuSygQYa+BOFp9RzC+VxJcsd8kLyCwHJCMWRBRSbyEk3soNWNpEjIElQ bzILvcqkjKnWNElAlOllCTywDxhzThkz8t9WX86pqhlCL4DYFG+ULMmZfSeZIFtp2RvIOFPrtTp6 Dl0CGeiLJtOxD5pC3AFd/GvFXxXrGheJMjBcF1BmIq2Ak68Zx6eB9WwJ+wlBwUK0eBVCwIax+GNs lPBsqV72+aFejSVV77qUf660PORnc1rcArn5/ve/n7dWZKNMikPwwyGYgtvImStExKVVZD8Z6Iqe kib6LJZepc9CBFOmELNZ8kIOJ0DyYL/99sP5Tqy+g37UqFF4Cf6BYAUoBVKFQl1xxRVTpkzRi1Hh TwTKWbNm3XbbbUuWLMnHsO677z7yvOpvJyM3F1xwATqiRdpgxIgRaFDHjh0xTiGJMzd2DqUctNZ9 JWAR2qIjjjgCiyLYUosSP+JiCXpFnu8Sw59wLGTOdCZCsLTnnHMODoQAIViYkC4xz549W8Dlp584 1srq7/yI/957733wwQcRqby1wq7efvvt9957D8FCMdlbl02wHMwSk7NdPXv2xBqPP/74du3akU13 0kknIZFiE2Q5IAdnddarjeCInVeODKw6yPHFDLIhDOottXYsW6et9xNEA8wCcuW+Bj5pUJlQjfTG gBxKoS3sp/g0V5SZlMCsUKJcIlvYFZk3o7TWbgfyyNPUoqnApp5gaQ0HXVU4TalDlylYVlHUflCY /eFZr8vwuWTLDGdc7Al5YA3RKzxDig3PiT+X7EVrRmDjUqu3+K+y8j8hWFCjVw2C1UADf/rY6Vn1 YMsIUoN6I0dIKJJLKqX8Qpa+Q3GSsmWH5J3kCAki+nTx41KyA8lO4pBrKAMD49NE7AkhcLo41EVW 3sz+jepvvGQU48RWCgNL9oEAXIpEr67kNZeULstczERCb0hiSC4uTiJklIXEIJeGWw6NS0q9fGoz o7HcmlcvZW0jKnYYUGaU4XptJqR422FtBFwkTOV/Vn8/x3ozXZk3YdgTO4Nm2TdUjGxIWJdNC91B EZRefGvvvffWIjd4gxbfAl3sETLG4gGeEyrZFFl4WVfZTHq9sdG6BOGJRMC5SaxLVEBjIaIyb4sW Lbp06YIZ9O3bF/XR9unTJ99lMGTIEDRi2LBhI0eOxFfyE8A7qj/Mh0jl81j1X/WeH6utW7du2bJl LKdOnYpgYVRc8Yx59O7du2vXrm3atPlh9eeGBGCLBCOwHErtMKpjErZ9sDOHHHLIYYcdhkXZLtuS O9/mhM5qbRqDfMVrPreO9OBVwgZLGLADZ5111vDhw8eNGzd58mR88dprr7355ptxprVr11pFPnT1 8MMPuwzBeuutt7Zv375t27ann376kUceQcgsqolyVp/9tye8jR492hoznSmQvJYtW4pKqCFYDquc ozaC4wOLJefSLQoEl86Omd6iD/IUUEZo0lajoNq8GmJAr3V7eLIgl7HMnYOXhLgAYY/qlxZlm/pP hmVsnEgXyRhxBcUDA0pd8cDMLJZg4W5Cz4V9oBFbzIL4j/P0EoylySWZw/peQ3jIHZ59Y8zM/0Kl TcaFMmYiLTMxCEYvVpRXXBkFibxEklHxYGBOgT4czvAk5ypJf5Gl6+UGGmjgzwOe52Qrj7cklaLr gVcjFUitHJcsBkpUyApN0l9JFmQGSqxW1uCBDUhPbKSPpJIkLAI/QODNKFMbyIwfpVrlCGlQ6jId YzYpkyxpTMGYNz6lwkyk1atLprMoZjSGSH8JDJjpdcknvV72lLxF0Kb8GFumqOJtIoW64io2MRO8 fchKWfLPuaVBZqG0NG08aLMQAoOa98o/ZboSNoOESrDV4NK2KPw2JJtgRp6dnR3DqH5Qfa68vMfK u67wLezqu9/9rr3Nq68wCacsSB4Cc5mCZ7A0bYIMqjC/AJoiEt44z08JOcRpaPLjy3w2HLvCS1Cr /v37YydYQn6i1717d70Yg67zzjvvqquuWrhwIXaFVyEcjz/++KOPPopm3XfffUurP0pzV/Xn/266 6aZrrrlm/Pjx2AxXMHjw4LMrYFpcla8Bcw9biy3KvWGjsgpKK7VwoYKYQzptoCWE4+oF67KQ/fff n7djjjlGtIjUBRdcMHHiRNHmC07xntNOO81aOnfubHUWghvNmTNn8eLFeBXy9NJLL73wwgu4FFLl 0qJWrFiBTi1atAhTzPeL4l54JBJm+bfeeuvMmTN5nlB91daUKVO0Y8aMGTp06PHHH3/ooYcKUmxO zU0CBGdhUeW+iuzsXBKsPfcnlK2I0mPicYg+d7u2HjT8sAeuMpCxIRkY5OHNcL3piv+8myko/IOB Xi17GkNkIRpdxY9LXYRAVyAMBlprT/bQyxWl3tpzUk0B9JTZDW7jOTbsTWoKNnopQ55sWpacUXqZ WQWWQwBj44QxhzafWX6GqOWQjZZNJmUWz2Sj7ECiyixaMp+GZIu+jAbBaqCBPwOUB7VQq+QgD7+H PCUzdV3mUm+k76QYrSzmko3ilDxrrFQiX0gfZMok+mSN5Hpu9cZD9Nr40ZJzaTrzkrk1+99WP2AS ACEERWtebS5LxjTERDTJYpQ8U4oneTCI3iyMk8uMzVq0vLkEllrDi/8M542ciUr1ojFplkZmw60Y gBlj4FwtVMJLzU45ZGCW5FlmHEKWT6Plk0aX6dhn1ZRZZtnteGOm11pwU7SmRYWjjjrq6KOPxgxQ nzAqQt5gqdBaxAuZwDDE5twNN1cWIgaxJbxEossULoGBMHLz0CO+vCFz4XZmRAII36/+8OLBBx8s mI4dO6JZeBU+dE71t/kwBlwELrroIgRi+vTpN9xwA/4Et9xyy7x58/I1DVrI7xLiNGgH+jJ16tRp FfKahxNuUZx27do1a9Zs3333tSLLEXaORszZ0pxOqZFWJHjG2RCbs88++yCj1gIu7Vt+uHnCCScI Pp8GE8ns2bPNbhUYVa9evU4//XSLOv/88xmMGjVKSFdeeeWNN96ISKGJW7duxau2bNmCWuUD7LNm zcKukMh8rWjezGFX+YIG6803gV1//fVam8Mtbnf44YcLxiE6yhyop8PpOwK3Qe6oLDO3DZAdosU6 rxwrA6Ash5h7mNLw3IpG1Y65Qux1QTbTQKNkD2SiPPu6cgMb4tIOcwuhHUAQRtl5M3ISM/YlSC05 l3oJJQYyy/qQ8lwQWIIuo4JY6spD5GYw3IyUNGSRy4Fm1Cv48Cd62xiDTMSPlbLMKpjpAsuxcDvM npNCIsl6s6vcCoCZXpccanUx4NllpggohR0nO6HBrhpo4E8dntL6B1WC8LR7sGUBkFNcyibyhWQk 6YCsrfZIIsmAzChltJAwMmVSBkhwMhHLeJNZkt1MEYN4CIyVHE1kumhKrpR0tCb1H1P1I3PpZWmU IUDDgFmVmmqgYRBNnGsFk1RraiBwLiRjo4EEQ0NPjjdCgq9XMo6H9GrJmQL0ZiAhGxvQcG4nLcRy 8r6EkB/uJGA2YsjOs9SSTa2XDVgd+4xK8KYGY9kAYzamQJhwBczgiCOOOOmkk/r27YsZYDwHHXRQ XmLhPRiPy7ziIgBOhpSgFEitKbgSD+fWldJlmWYxdfZZb5bPhtJJQc4lMQgAFeA22L+CeUWCALVq 1apDhw7dunXDS5CSa6+9FtvALVavXr1q1aqHH34Y81i7dm1+oAbr16/X5oPw27Zte+mll1555RXt 9u3bn3rqKcbLli3DeLjq0qWLdWGxuRmyUaK1q7YdXxeYZWIn+fmagCEbDtnq7LkVufmFfdhhhyGI 7du35xyHO/XUUwfu+Mb2wYMHo4loX360h1ShXIBgTZkyJXxRbJZ2fwULtBCreOaZZwT/wgsvFOK1 dOnSa665ZsKECRdWf2yHB8sx0cknn1z9hZ7aB7AwZhuItlqLCLMoQRKsEXLPQO7b3LG5P3PrOi/K cqxuVDJNbsIM1JIhyqB2t1Uow0OwPNc8M8hAvUkIaZnV+GzdeylmbDI8yrglFDAAAie6OOe5RB4D SueVZ4GfrAKyqNgYxcBGsTQ8SgJjjAcMjH9dgjRQeLbRJWUs8bCmjFn9p5R/o7J2vfGcvMoy4QG3 CZgxJCS9CU9vLdYKzMyVGHSJimcoubpK2zXk8l+If8OQBhpo4J/HVz5aUUIuPcYedY93UirIRMmP soCnXVaikQiUGTKNriQOxik/2iS+5AvZ4ct5ExgADRt+DAGCRKawpbaRiysCzwlJFxBq1aNCvZKN IQmMQ65ERc+DNkvQmxi0wpO5xBlXlGTI8FpYVQwBTZQR6qcrPmNA5sS+EbgVW3asxMAyXVksZYq6 ughkNtWavvj5Y/zEnoF1IS6AY6mpyAElM5GbVzymyxDl9lvf+hZakC8XPfTQQ1tW35PZuXPnY445 hhK/oVGw0YX85v/RRx+NQ+AlGFh+bigqYXAoMCDzbwlZezlKer2MDUGqUuzFhsd897vfxdjMbjr+ jzzyyASTl1v5FgkUMB9sQlbOPfdcfAK3mDp16s0334yRhIg88cQTGzduzK/drVmzBke57777Vlbf e/5gBYTstttuw2aGDRuGUKIgphaSPXcfVmW09uuxgrc5GBXuZQ9DVWmytHLKlhxeFSpmCaGkzZs3 b9u2LapqG0855RTUCgFC6VasWCEG8SxZsuTGG2+cMWNG+bs9kyZNQhwXLlwo4IceeijvsfDC119/ /bXXXsMOUUO8isG0adMwqqFDh3Lbv3///PD0uOOOa9OmjZOyezYKbJ0DcrhCEls9FbY6N5W7BWis i9IOlHpPAHepPbEbHtIg1EeXA839rA3sic3J/risTr4JHMaVB8rUDPIU0BS3mQ4Y64oHSjIlG2N1 1Ta9urUo9dZi3QH2VSBNyPDYkBNbBroUABs+gU3GUro/bQVBbNHoTRoUpEuz6+KEN8ZxaApdWnGW nIldoVCM3VHSSCaNjUtdZFPwz0OWTGMWUyQANnFO1vIQMy05A3URYlwl7BoSwJfR1F0hl9FDUTbQ QAN/THz50YomcJn/h3nCPfmyj3QckJPskp5kHEqX8g6BxmMvBegFeTzswRCuJAWW8oiWWUlzED0z HrTcxoxseCkJtXxZQa9RWvGEi2QWiJ90USZ1MjZXVuSSK6PSck6IgS5DxJAsBom5JLjIBVEC2aSc i61GiKrPmcWgCqoWD5QhNAJTp9U/ICQMw3URIMETdJENzKXFZkMoGfNJbyEm5QrBwg+Uf1TmG9UX IgCuwCBTx57y+9//PlpQ3h7ts88+oTWIDsZDaNWqVceOHZEbpAHL0WvId6qvb+BfzPwk4HjOYi2T ACbKqimZZUXkxACUAsN1zMU/GodgCUkwP/jBD8RDNql4OnTogE8MHDjwvPPOmzBhwiWXXHL55Zdf WmH69Om33norEoNdbaqAcsGGDRseeOCBxYsXz58/n/GIESP69u2LXWE/FmU6c1mOtdi3xOz4Aqef OzNBMrCTaKWoQHjZKIyTkPdtKI74MZ6uXbv26tVr0KBBY8eOxYoQu+XLl99xxx14lbAvqr7Y/Yrq u9rnzZuHcmGBjz322JYtW1ArjOrVV199+eWXt23bhjJiinPnzjXqggsuGF79jZ1Ro0YNGDDALIIX yd9XH56zihzifvvtlwOypdZlb90nOSCn78hypzkFa3Rvp5CDxeaGxwNCN1Xu8CqPDKFwnWxITpng BgCXuhhXp9qE3AP2MIjMicQiw3CYHc7sxgLBJUu9LgmZpfjXxlUuoynTkbMKfmgM1FLqyo1KFkAM KLmF2g1aPZiULmOWHMgynksLeuPBKLLNiXFyZnaPbAMNYaPNHhqVS2Mh9xgPfJqXkOAhXSwpM69V lyHkDIln09VSdhXDTu2/EIwbaKCBPz52esCKTPDcetSTQ5OAPNL1dd3jDYQqx37xbikZMJARdBmi pS+pIUnTpXwhRzBLouEEKn9NL2mY0dfoxg5KVLogQ0qXwHRBZtEVyziBzFiSmi5DlE+MhAcaMVOa QktmzzhDgKYMjM8YZF3mIoAuwdirQrOqoJpgbIYDoQQAip+BTXbV/5VFpQV625ixwsuSoewGwSWb 6IGcS/6RrW9WCNOi0aq4irRSrTYr1d/6Vu03Bv5n9fVa3/ve9/CGI444onnz5tgDRD744IPzBotD ASvYcSUGy4QsKpdlM4WB9uEoqe6UdklLZkmJECAr7du379atW48ePXCUNm3amBHDa9euHSVudPbZ Z+MZ2MaUKVOQlSuvvHLSpEmXXXbZ1VdfvXDhQuzq2Weffeeddz755JPPP//8H/7hHwg//vGPt2/f jmZdd911CEq+lMESYN/qqxbEn+CFnbPLKWdLbbLtslhLxl0OOuggQdouO0MON9VCWGk4Vn6s2a9f P5Ru/Pjx+RaJiRMnnl99X9fFF188depU1ArlylurRx99NLwQo9I++OCDixYtylenopKTJ0+20rDJ 0aNHD6n+iiKOaGcch0mFFGqF9iUqS8tW2/nqLqs9oTl0G15uGMiqLTnF25OI2aACNDlKW6FLHtDS lLG6tJFrp149hnrtmDbKPD7x7JLMT8iH9JJZMjUUIVxES5NZSgyhF9WgGhdhAwSeRcKMnoHLMnu6 rN3C9WYIGwZaY01RVkQAetwICJTAFb1WDJDhLqFky7BGiMZcbIwVAHst42hCyIp/er0C0GaBhMjm SmAZyJJbXeQ8RNFY0e67N32CLTEE0UDkGu/b8Qkw0Wrrberx+/QNNNDAvxoep2SHXHoI858tz62H 3LMtY6YQerA91WQJi9KjnnRAmcy7UxaopauKc9CwIZfepIwgfoJ0xaFknXrgMpZxknjKjMU4ZCL2 SUClt8SfYKAEQIDCEqLRGhhEI/LKsAlNfTsKSXpr7nY45IpDHCuUVAwBPUQWVYbEWEUsfCVO0hXL eEsvjal1Rc8/IWbkvMTiLRuSLvtjLEqEVAF6hEXtvffeuEL5wZ9L7Xe+8x2UIp9GzysuNsp5fkSI kOEl5TPvWR3nQrW3bhi3TanQmTTUCoVCAvLSJR4EQMAGkJJevXqhDgjERRUQkTPPPDPf5KRr8ODB eNVNN920YsUKjGTt2rX5ncF77rknf3yQ5qmnnnr55Zc//PDDzz777NcVfvWrX/3iF794++23sZY7 77wTs8FL0CPLNLvAROjg3HXCFrBdsmn/o/rVVNHaB+ER9tprL0P22WcfDMZuIGecHHrooSFqQG7Z smWnTp1OO+20AQMG4FVjx45Fj8yYr04YOnSoJZxb/alBbGn27NkYIRYlKrjrrru0CxYsuPHGG6+6 6ioDWQ4aNMhA9HFmBV3z58+fM2cOZolf4mq25bjjjsMXnY7AbGO2V8wO1867Pdwk5c7JzePeIFDq jYFNcHCBTbAh9IbEQ3V7Nj0RucG0kFuLwENsCJAhnMRh7cGoQJZSsAp5BhCCEJ3MmCEu3Tm6pKCk ggzMAcVYJNqYxUk8MGBZBfJFPtGVxWaNLrVBblEBZwlBxuYeFi2DLBzIxafpMmPCCCUllPwZEsZV mZc9WUtmz8YUNJk0XRxCsQm7EnxmD+KzdnI7MhX7xGxvE8CXUXJ7UEINzfoydrJvoIEG/l3YiWDJ Dp7ePOqeXg9zSbiUeewlJo83gySdJIs89nnmkwgkYgKbDIzPevskOHo2STHppTcppBiwSULRZlTJ 9el1qX4okIbQiDZdQNAbuGTMT1yBUOWy4lZLFk+ZK1PvBHqoTV+XoMG8mQUIgklhiz724NLO6NK6 5DD7Q58qSOCBJq4isORQV21fdrygAnIKpy4ghGMBby4ZVNPWPsSNQKjBOIQWb8AY0KbDq087HXTQ Qao1xhABjQiTgKMq5A0W1mU4dsUbCMDSLMHBqTTuH/dSbiFdYgif+1/V30U2oxaNQwW4xUu6deuG SUyfPv3mm29GmDCnfGRq2bJlmAcicmsFRGr9+vX56Do8++yzTzzxxLp160Kzli9fvmbNmkcffVTX m2+++dFHH/3kJz/55JNP3n///aeffporxOWMM86wBEQEc7IJArMz5bBsEU1+DogCCtIaUUBUDMgI lm3h4YgjjgglpYEDDzzQZceOHc8555zJkydfc801+NDVV189ceJENBHfyveL9ujRA2UcM2bMtOpP DVrsbbfdZnVZ4A033DBp0qTYn3766UJFN88777xLL72Uw+uuu44xMMPPMDC9Xbt2RUzbtm177LHH tm7d2tEISeT22W7beXeC1RE8FJaGW/9t9ZGy3Ce6wC2Rey+PeYxZsie769gwrt1tO94QpzVQb3mO yFpyXAV5iALPNdKQPBN6QVPSgqnZeAxrpKmiLC7jqsoWNcSb1tgwA5aclFkSgCHcAlmQ8UypNRFw xYMblSYLYZPllC7gIeviX2AJmIFRwCElThMlY0NEBYRosgOBIVqayneT80xN0BU/BC0DO0C25wwI 7OOQn0QVIXL8MMijlzS+E/iMIGxtNhAaXKqBBv4zUE+wPO2e2zz8SROe4STWPNs0WjIDGUH2yfOf UbFxCQbK1DIFTckRhpfUACXL6DV1cVWyOYMUDMaZFCihKJmpHMpDKfm6UhUyBQ19OAFl/NATMq+F FLcE8RQw0Iq8NnGFmPHMLRCCXPIf1OrSjh/buSyWZNEmGEilj2e9jC0kq4h9WTWYN8PLYl2S1c76 8klPGb2WnlstuqMGY1f5pA6ugyIozy2qv1dIQLZyqXir3M2aNcsPwlCu2k8KmzVDjNAjTopb0yVU cQbidCk8lAVNCaEREtALyexm6dKlC16CQ6xYsWLDhg3bt29/7bXX3q3w1ltvoUo/+tGPXnzxxa1b tz711FPPPPPM888///LLL1O+/vrrL7zwwpNPPvnII4+gVmFXKBcGxgbNeu655zZt2oSo3XjjjRdf fDHWctxxx1kagmgtaBaaiO1ZhQjFZi3VUdQ4ev2lUPEVrCufc7J2ww2kQby++c1v0tuZDh064E+j R4++8MILL6q+Nf6s6qs+O3fujAn17NkTc8KfLqn+TuKcOXMWLFiAMIkNebJ8yilTpkyYMAGjuuyy y/LtEgSsC6PCPmODtA0bNmzgwIHhYX369Bk8eLDL00477fjjj7c655Lff7Tn1oVRgRPXok2QuxEc nLbck7mFYpZjjYGtsAP2Iaec2975eiKC8lB4QDxBUZaHJUpPtLqeNzcQhkEP5W6hCbHwJBpLmURR XAEhTsLS+EwvWII2E3FL5kGovImHkGVmIvkqvQE9MOOc59Cmah01rsaYnk+XiYfgUldCjZl5CwyJ pd4SOTP21kgQjP00KX1cgUhcmh0MYUCjN4g3KJ4TeVwBt/YEcyqZnFBkMDUDQpSCLHIDDTTwx4en K48cEDyBnjoJomQlD7CH2cOvzcNckgIDWUCe0sU+A1nqpYzeJTMPv5Qtg9O4rCWJHdmh+HTJG4Nk k5hRGmW4tioKNZBjHBju0nRaMgPFwHRVzvmC2QRkXSEcLs0bvbFmzNRi4E2XVgyJOSBHA03TVzuQ qYNosq44rw8jK4199ASVTBlT27RkNpzojXEs4wpo+K9mrk1U/NBrLQ04oTccYlCrlhUT4iH2GA+K E5KBZu2zzz7K8zHVrwriPXl3FTpFOOigg1TufMoHvQBCfpiYQq6Ep4qbvaIltSNQqvWyyRRmpBRn bjBh4AEIHCKCOixfvhxVwqIQo/wOHSBYaNYbb7xB8+yzz27evJnNgw8+uHr16gceeED70EMPrV+/ /rHHHtMV+pXfvNuyZcvKlSvnzZuHowwdOrRbt27t2rUzF7Sq/ta1RWFLlo9oCjKbL3ithWBONPkp 6reqH5VaQohLPqNmLbpwLOuyM0ib3WvTpk3Hjh3Rqb59+xYOVL7NC3O6osLkyZPxp1mzZmFXt1RY WH1palZkdbZi8eLFGNhNN900t8INN9xgi6666ipMccSIEflKsPHjx+NbBP4ROGzYYTkpRykqAdt5 0WKQorUcm+8eyNFYpja3JSU5J+jIGNDTGJKTZczMvVRuPE+B+ypwoDSeCA+Ix6c8IAGlJFAjHRVk iSSKPGh5xg1n5paIPnd1NU8NDIAyNtVLoqZf08t0bLRkEyXhZCD/LvMIuO0JiU3LW3mU0rLcfcdX HqBTiZxgrlAiozK8fiKXRSO2IMvkM2GAgQleF3uR2HMBkDOkuGIgDN6y4fyYnYGuzF7APwNOArJR ov1nCVN9zo/9PzukgT9R5OT+8BH+4d4G/uOQnYdcylmeW+lGRvDAJ9N5bl2SgeAyiSNPO7OkBpdJ KyUdFDMD2RiYxB1vmSgJghKSUuOtgBMGBqp87Mk1mrDjlUmm0AZkKGYqRJIUyxQVs7ikzGXicZn0 xEy0tcS544cLNNrkX54pIYGJs8gEBllOPTIQyFyZRUsZvdZlQGYjHsVMSVPkxE9ThhsrTtGySbQm LTsfb5QBA5Y8aMElZDhkvUBWQbEEMCnSEJp1SAXkg6xIa9Epmn333ReTQKqQDCBgJ+FYeIZCnja1 HPJjtXx6iWe96RKqHXa3uE+sXflHd/r06YM6XHnllTNnzkQmcA4MY+nSpahGuNSKFStc3n777Xnl g21MmzaNwBI1YYN4bdq06emnn0bFULQNGzYsWbIEjxk+fHiPHj2QqryWy085ww6Fh0K5E8CeC0+Q ebFngVphA7l+FWDHGIs89nptzmGHHXbiiSciVdjPhdXfH5wwYUK+7HTSpEn5Uobah8suuohMOWfO HKtDBPN3Bt955x1UEjvcunXro48+asn33nsvA7j77rsxMNuCYI0ZM2bYsGGjRo0yxQXVn1ZEH9G4 Ll26oHf5pgbcMQxYYEINQ6rx7h1/ngjIboDcfpbvXGr0qqLIoZU5SpbM3C25aXN3uYXAKPeYS/o8 C9o8g2RHXCMOOz445V6NEETOrZs7OXoDDaeEuCJkal3SS356SCieMy/Q8JMh0ZCNzWMucpeMi32Q B4erpEHMgx83pzxmIiDXP+wlVIheG72BRgFvNDybMQP1UibmbKBtp+c8/mNpOgHwLCSrsEyXWpri JMacAye85QjYZHhSepDEDkUmFHYVVIaN+vvngC8fVTQ7IfoYQFE28B+Er9zhKIHs/zEeTs+/BzWF 2RPugQcPcxKWBxuiAUKeeSDQEJJEgFxvmWQkHcgs8gL7DOGZ0nQm1ZUkGIcQJ5RSpERfS+oVOYg9 kPUm10DijFt6ZpyTdRnInqZKRzWio3UZmwyPwIN5M3X80GvJX0ZWlxkDMuNi77Igs0QfRMOYk2wR uVS7RFs5++KlVxaerhJYYo5xvWUKqt3LkIBMA+yzLaqvmlrqK2IU3pA3H+FJuEVe4RB0AdpBA4px hodzuAzz0BqIpjDOWx82Vidgh5slE0RLyTNm0K5du86dO5988sn9+vUbOHDgkCFDzjnnnBEjRoys vptg7NixqMnkyZOnT58+Y8YMBOWmm25CuRCs+++/f82aNevWrcOrtA8++CCCcuedd86aNQvLGTRo UPfu3du2bYtdIR/77befqBJ2xTpq38sqPEphWJeAxU+uX3JZiEWFeZSxjNFQ/s8888xLL70UDcKr xo0bJ+Dx48ejQeK3kMGDByNDGFI+bYZFvfDCC++///6Pf/zj9957D7tCDbdt25afeN53333Lli3D ERctWmSZCCVX+Rr6fDyLQ23YVd++fXv27Nm1a9eOHTvaQ2zyyCOPtExrKaE6ZaFi0uXdlZsECDTV 4Tf9UUjLtEb7Y5Q7yq3ryAh5ZNw5husy1tnlOQUHGjhWGQBvwAy0ckLu7bRBZMacM4gNV9WDUnum 0lvgkg1v6AvLDI8AZCgPFIETgttbtOUZSajsuRKhlpIlDd4mDWpNwVgv2X842TAwkI02QsCVy7gt EWbJNGaPMSVkQ1zylp1nT0NfnGRSCxQAmF1yLnQN4o3AOQ9sIsQb+wyXybUQD1Wy/6IE/O53v/vN b34TJZvoIZoG/qRRf1QRovmXIKMa+I/Al3c4mgKPenKNZ1XqlJHlUHISB33yLNlD7sGmT4qhdJmH nzJwqQtqWWHHmyqWbFySIV2MDU/iVunDnzIW2IOBqQF52VDlky8+a2VINHHLG/uCTK0lZyJDeItG F01G0Qgm9i7NLpeZPcq41WaISZMl4zyjYsbeKMOtLvbFrBZQHRUrKPZZMsEQcToIyzRdGUtPo0yW Gpnll6nJKX5ZZtml+NELhrik5MRB21VlVd3lNpdpIRptgDCpvtowJ+RDCT+g+pJ3JTkv3hIzEHig VOCNwlEwFQI/pk4ktkWQQBCnCBV1PjGt448/HiXCtE455RQC9oBG4EnDhg3DWtAXHAXBuvHGG2+9 9daFCxcuWLAgfypn/vz5WvoI119/fX4p7+yzz+bk2GOPzdudfSsQDqq+duHggw8+sPoaMMr8zDQQ DANd9OJHpCzHvmVLxYyUWBQ/Rx999AknnHDaaafhWNhhr169BC9ycDlgwABMSAziv+iii6677jrk D8F6+umnt2/frt24ceNjjz2GGmKK+CJSJf7Zs2dfe+2106ZNMwSv4jx/ozoOTQQ4Vv/+/fO7lrjp iSeeiGBZkVWEKQoPHJnIbb7gbXhuG22WkGNypnlXx55ZbjzIMTnQ3HUWbiC4Iesfk9z5Mkmqez27 0mIPjHOHB7Xnv8oA4Rls9EYsEZ9wAAD/9ElEQVQZS12RGesFQtEXFAOPgJC0libgxElmEEs2ogJC nGjJeIkciJew5EE8HMZAb1ahK49Y5tLqzXQQy5hRBiFVmRHIzLLtpZdD26tlgA9pyRwSZGn/7+UQ KIHAg15DILNENjXj3ep+9RL43+llFSBYQdP1V1WHBv6k4Uj32HWX3ap/uzg4/3bbfZev7Vr7VxNc 7rr7bpWB/zT8npNtHPkfHXmQ6hG9h9AzmZTk+QeCYknw6Hqe8ySDh9xzS9BKMWCgSzYSMSWDyrBm GeMgSYFNlAw415LjhJ6BnC4MLY0UI1nEGIxV1RSDBMaeGQ1I+jT1eSejaKAaXdMYEqWBFmgicixT ReKkMm8aKwx5EATJEiKwlyUzO3CVvdLSE8wleAO1ZK4MMW/AIBoo85qrbEVt7v/231LI2ddbak1n FksIkaLUmzZmhui1LXqzUhoGscnq4if1VfX9TvVDsRAIZZgyHCs1lR8t9pManJ+UKd6qeAjKoYce ms8z0RvFQ1qzm8vsLpVtvSbixFj0Ba1p1qxZ8+bN8wEv+u9973uULVq0OO6441CrvtWffO7Tpw8B qzjjjDPyzQUIx6WXXjplyhTkAwWZNWuWNp8BB4xKi8TMnTt33rx5M2fOnDhx4vDhw5GeDh06mE60 IOwjjzyydevW+RU8DAn3wrEEZqUhi5YPBMvPbts0sC56K9pnn32MMpYHzIb/eGtbfZm7yEU7YcKE K664QlT5WeHUqVMTG461fPnyBx54YNWqVSsrYFewZMmS/EAQiWRsmdZ77rnnWj6OhSZyO3DgQHQN zQq1MpcZW7ZseVQFawxrxAstJ0zLKSNSDiKHG5YMIVUMrMXpsLE6t0e5nawaKLN8p+lMPQV5PN2u eUw8sEDArnAFWQXyXjx3tdvbkDJKiwGwZE9JExvQZQqXBurKA+i+pSfTV89o02V6ozTKTS5UECdl PGsTVeJhz3MQ/9oSVVo2lhPS45JbxpQZTpPNgeijLIFxKLUaDjJtqBInnlz+ycWDy0wUJ4mHxuaQ WVpUpuA5MxLiDfSyTCbnhNvi2RDzpisxEMKuHE30UJWCRrX988Eeu9VYU/7tuefXd911d1w8/3bf fU//aHTtvutusflKNI78j448SNB0Xf0Pyf/ekl88kKms0mjqd7hClTFqmauWbne8SoGkCc+w1qUu moI855BLBjxkVEHRNJnWsaIkcTlReGKLGSWkvBHMKL8k6Qs1uaZy/E9IXhGAzKa0EUBXZomGZwvP iiww+0PYCcVSAKlAoqJUjMXDlVFyXxIle8axZ5btZRw9OQshl62IGW/xnIFsrDR+jEoXY36MchZa btlkW/SmpcmissbiLVOEZim3OBDeoMpSZhQbMj7hEsgs8+mrvOoQuYKtQtMo55QuEZT/+T//J9qE f2BR6n1+YqWEG66i0xx//PH407Bhw0aPHn3BBRcMHToUDSKPHTs2pAR/QpuuvPLKyZMnX3LJJfmh G7ZBzkssRCoECx1BpNARxEsXHsMGUKtRo0bhJe3btz/iiCOwwASJeZDRLLFhJJgWASMRJPooftti J+2S1VljHg0gYFpAtlLe+DE2HAvRQYDOOuusMWPGmB03qid8N910E/KESK1Zs2Z19dXtjz/+uHbD hg2PPvpo+clgaNY999xz8803G2jVdsYSOnXqhCNyjlrRYJxdu3a1rlatWqFWIIA2bdqgp4cccgi2 5IwcKMaML9p5q7btVpezg/AqXWStrvxYsNw2BS7dOW4bNw+UO82N7ekAl0DAYBRvlR5F0Bt9zNgH NG5Xz0VITy6B4IljoIte6zLPCLc0cZIwGIeXhDPRU+Z2dWpmlDpEkgTCINMxrg+MZ3Iuq5XVlqZl LDcmNtNpjeWEZQLIbpB5SAuiNbXhjGVXU3Mi3/KjV1eeQfZZF/BsLiFxHieBibR6k4Iyr0ldJgwy bww4N4WVcpIhziuxAY1g9IZdMdYWdpWTqmpCo9r++WDXrznF3f5qz7/Rfs3VLrt+ffc9/Ntz19rB RqNr993+6mu77L7H7l9vnO7/W/CAyTge2jy9iqIMq7gqKhJBUpVe8MSWBCGDMAZ6j3qyWzSgl95z HugyNpmLnhBZVy7T6zI5Bcp0WkoJQg4qrlS+FHuWlCn5IFq9UJ/FMkVQZEGSjc10pgCXkCl44DZ+ XBYbYFN5bSKFLvVq49aQjAqyGzGDMirGsalCruVrM1qanbcWQrIkb9YFeoGgV2l3RoUDxQ8hc4GB Mc5ATvivR9wSzMKJ/XT03Ob1hnsADVJu1eZ4yJ7jFrkxDKQ0hAG2xN4oXZS6GLBnnCFo1kEHHdSt W7fBgwcPGjQILejdu/fpp5+edzDnnnvuiBEjtHqRqnwwHKtYuHDhAw88gHBosY27774bNVm+fPmD Dz748MMPYyfLli1bunQps3nz5l1//fU41uzZs7VoFnaFhw0ZMqRPnz5dunRBO9AmQVqp9SY8UeFY iBE6cswxx2An+T50oe6///4oiOWXT/ejUGQai7Vku6RFTXgwxNgOHTp07twZtbIoHDGfQMfzsMO5 c+eWyHGp/LXE9evXo1MPPfRQfh3SMteuXUuJZlkdBmZpc+bMGT9+PIennnpqjx49Tj75ZIIVoaQ4 ltXpwrpsbP66c37904rEnBdRobmOAGm2InqwFVlO+JaWxpJpLIp97j2t7XKmuQ8L3MPuZI98CEdu fijPSASt+7B6UL747xOzCHqxAR5CLNjHkhwqQO+SPQ0GEB7ALA8OD2SJK4Uj9nzqBaNCI4BAzxV7 dIc9V+ZNeJwHCcDqMpxBuJHhehlrM0pvLdAKPLiETJ3nwiXLrMIoQQIDXWAUgwyHxCB4+Y0NVP6a oJcNz8JzWW/v0nTxbyLrKvtD7zFkyZtLo8STjUortgiRtS6LpoE/dVRH5dg8Elj8rnlN5X7ffZdd 9qzaPfynYld1/et6d9m1RsUap/ufD3vu6fJ8elw9jXksQVFUiqRmcqpRHmzI06s2y0RF8Kjn+dfL 3ihd9OyTMiB5uTiBXJYkUi4Dl2l5MwtZKtHyE5hCAQCy9OESD3ApAPa1ZVQDYyyvaTNvNOyj5NNw Gco+kMtCsjrgkGeWgrGQnQzoq7TZ9Df/S+Krt8lEtbl3vDeKMuuldElJMAW9VaiI+Io2hKA2QUWJ EgxYnVqYn+x885vfZGwUG3quYsxMdaQnUCaG0tLwpgYrvZxw9a1vfQvnCCsC/ml05dcGdXHOmxsD yTCjS674ocwNozYHIVVqvEKOnRxafUNp165dsSu0Y/LkyTjQddU3P02pMH369GiuqjB16tQrr7zS 5R133IF/bN68Od/R8Mwzz6Ag+NaKFSvuu+++VatW3XvvvbfffvuMGTO4xc+wjRARBK579+7HHnus qS2tRGtbxGY54jnppJNwlNGjR4+pkK85QMUQLEOsMSzK/rgs737siS6rCwdFSrLGI444Ar9BdMyO O+JYVocUYlH5cNWGDRvIgk/AFmiZZEtAqvJnqtEsVCyfJLvlllu0iCbGOWzYMOHhoOeff/4ll1wy bdo0wy15wIABlnncccfhiPmxoEicl8CE53DFKWak6oc//OHhO/6eN1BaDlIV7pgfztqZ/6f6Sajb BiLYN3eLOxNyx3oEUuM9OPlvT27d+qejumFrSJeBQNAbJzwYDnmuKblK4cdswjYotWEAwHluY8qw n+iBzBUDXR7kouSHEzHoKpSLJTOTUpLZJIaEnUgShiFA4JNxib9sBZANBLGBSztjVFJBQqIUtiEu Sx7LJVRuahRNVwLTtROiZCwS4WVSlzYn4ZnOJZs82vGTwLgte5XNNKS0QtVaLxAa+FNH01F9bZfd /6rpRv/rr9d+Grjr15qEPff42u67ffFjwZoZ84xq4D8SdtiTln3WesA8q3kOPZweS8lUilGE1EjV RZWloWfAjE2SBRuPsbaWUaqUR5kswD7IKEpDMoocJFkkRxR9LosrcmiHSwi3SPpj49IU6roCQE8j Ueoi0+g1xFgVIk4ScODSWEJW6jJ5KjlaqMLLpBB7bmNZvw8lSGEoS+blkD699AElP4wDl+xDQQgu KfnknLHAtImQQ2Z5RxU/BQmJTcDAYeEQ9euNE9TKLCFklNlw0yV+q6PRayzSECaBMey7775KrwKM XoRpYSSKtEpc3nm4PKz6e3wuxclMqORmzZp16NAByTjzzDPzaW4UYe7cuddee+2ECROwmUmTJrlE mzZt2vTCCy9gTm+//fY777zz2muvuUQyUCjkacGCBddff31Y1+zZs7GNu+66C6OC/GIgnnHBBReY IuQDdevbt2+3bt3at2/fsmXLsLrwCTLOBAdX302PCSFe2F5okJCwFtGeeuqpJ5xwAo5iB2xF7n9b mlOwP0iJffh+9fl3gsUCOZc2x1j0TlTz5s1buXKlBW7ZsuXhhx9GoTBFq8Co0EfrWrhw4f33349y MbDkhx56aPny5RaIkNGvXr3aKFt0zz33GIVgjRw5EgW0dTfeeGO+qWHUqFF9+vTp3LkzdgXt2rXr WP01bgwPz8sHsABf1Gtd+fGoUxOqgDEqp+zSYvNiLzeJFurvGfeJuwXUaYU8T0oIhFs9j4MuLcvc YLm78vjkHitmufcI4Wfa8Bstn/EcV1oGchRQMjCQMoSgHkIKw2BjSHmWBWBqylJZdJkrzyO9S2bx TGmxos0UWakhxpKNYgNZArcxjiuwV5QMDNfSZKWck9NFLnMVA23ipDGWXI/Y0BsoDFuhdUlPk4UD 2XCPPBglSDYilA1YWk4G2iJDdtpAXdqyRQ38qcNRVSC4cFNX7dd22XWPXWtC7QeDdZqKWKPXTWMa +I9BtheknibVjnQjTajWnk9PJlmmCBT4/L/fU0rvQWUMHvikDErIUw00bGjyYAOlS26TO/RGJkCc JE8RIgOBmZYHWT7kRhjJ+xHy8Rf1L5XAJSdx6FLkzLgSQMIgMwBycRWOwkBvIrQ6AtTHmW0xMCDT 0Cc5Jmx+ODQvz2wSP70p6IEBPU28uRQzjqV4J1r2Jby4KihxMkhsZYqMyv5E6TIwF30CUD4TA6Wu DGSfXtuYSMInzGgVqAOOFY6COuAlhx9+eIsWLdTpk046CZXp1auXcq5+H3nkkbrU6bwA+853vmNI 9+7dL7zwQlRg6dKl6AICsWLFiptuuunyyy/HPwAlGjt2LO61aNGiRx555Nlnn0Ww3nrrrY8//vj9 998P5frwww9dvvvuu6+++irCsWTJkmnTphl77rnnnl1h6NChZK6A4BJnwpywDZGHI4rn2zu+IQJP AoLL/HQvZAsFwUu0+cPSFouF5GNkgZsNEE00K+/q7JLttY1OxJ2jtXV24Oijjx48eDD+l2/wwgUt UORz5szJTzAxLdxrbYX8hR/7YweefPLJ55577vnnn9+6dStmhm8hYextUV7paadPn45j2YEBAwag sF26dEGwnAJqZcMt3Cry6StrxybzpV8hWw7Reh1TQEYinbuzzq3iTshNAuVmS3XXqspBKnp4iedF L1SJoSbnochdqq2HLjCw3kOGQOhRfEYohAnIYJT0VfIYIAd6DYmTMpbbhEHDTK4zhGVRWkg8kPMU Vw9N7dE2XGKEJEkgJ2BttZTa6soCCbkNglxqueU8SvFk62jE6RLY2HkgBAlDGw8GMhaPqbMKLbeQ yyyfqzJQl0uzuOTZpXmZUSaMakG13YhgV7UCK5p6fKUy0PUHehv4D0S2fo/qNwUrFkXa7Wt7fn2X 3f5ql6//X7V296/v+V/+P5S77bmHf8xq/yrEQwN/dGR7of7SU+r59CQnq+aRLtW65NwUEs9qlcSa skMtbVTZJE8y+zzhlNpogOASMiTGLjNXNFFCGRKwMXXKvzKQeJS3UCtFTgkEzEAXJbrAFZnGpRLI icv41GVercu4zf/ayQE9AyFlUUGJs7aGHcMhDvVmQ7Rkeg5BJFkvjTDEYwmZ0UQZqGWGZukF+sxu SOijIQQ2ic2hmJSBsQRu7YZestmTyuOchn3AwKT8cxV7fphpExjYyfzAC4EwKZuEB4aEM+UlzQ+q LytXwhX1/BbbWWeddcopp+T38vbbbz+s5bvf/S5y06NHD1QAyXjsscdeeeUVnOnNN9988cUXn376 6UcffTR8a968eePHjx8+fHh50TV//vzyW3Vrqm+0evzxxw3BPHCsp5566t5770VTGGNUeMyQIUO0 Z5xxRu/evdE+UaFWwmvWrBkCge5YtU2wnFpR2sHpcxdZC9rRsmXLttVf8cuv/qFH2NXfV18clcPK VhAcq72yGzgWMHCZW8hm8omvIDFYjuVYyy233HL77bfnZ3xo5YTqr9/gSTjTbbfddtddd1kLamWl Dz744IYNG6zuhRdeyN/22bJli66bb775sssus9gxY8bYpX79+lmjxSKR+bVBc0G3bt2wKwvPt16F TeZnlwdUX5/h7GicsoCdL+SZyq3lNnCpyxJsju0q97btqj3w1R2+E5WhIYPy7zKWqjUbguGc1G97 ZF38KPlxRZNZAkpURi+9SLQcaqOXrNLr0qSZGvKgsYf4CcyllzHwY6LE4JIr2U8kDBKDgDMjt6ZI kgRmTVL1ozT2WRfnLE1dhrskZPcyO6SLmbFhaTxkIH0ewzgEASQMMreGMxO5saFTghF8lpCQeAPT GcjeiljScMItTcZmVMIAAhvKrC7OvxIM/jCa7Br4z0S2Hv//mz33aPpehr/6r7t87a932e2/Trjq hvFTZ0+cNmfCFVfvsgeOVevdc9ev7b5jVJOLBv6oyN4GLpNZIP8t8+zJC0qRp92z7XF1qWykuigh 0SeVgOfWWC1E6fH2PAc7aepThpZn3kBXlJwQXJou0Ft4QPyoAcqDMkCjSwnJR0byUiGUS3kQKksG ZPVD1ze+8Y3K5Rfv0oIkIGahHWUuay9x8gO6MjABM8hY9tGUTUhvDAyJw+h5M4saJk4V2lpSvFlC 5hKwYGy7SyBYb6hPjibxZFLgHGiYQeLkLbFlRfxoQ6SygdmfdBHSlW1EGmwplmDTMiNvJmLMUvz0 mIcSjpcgMa1atcJIVPczzzwT3cm3XyJb5YXK0KFDUYqlS5diDJ988slHH32EZr333ntvvPEGpoVD oFl33333okWLFixYMHfuXMwJcKwlS5agF3hYPgxOwLTwrXzcaubMmePGjcMzzIIPlW9mRy8ILrEr ggjF+f3vf9/tYTOdkcLmsCzKkvfff//jq99eHDlyJG/iPP/88wcNGtSlS5dDDjnEnls1Y+XNrW6s XbUJTi17lVsLbFp+bohatW7dGunJb0RecMEFo0ePtid2hlvI90pcddVVaOXChQut+o477rAcO4Bj rV+/3mKtdNWqVfkMVj6nP2rUqBDQs88+m5PssL3t3Lmzne/Vq1fPnj1PPPFEZ5Gf/TlB2GuvvcgC E56Dc8p5NNwAboPED7m7rIKNBeZuyX0FNGC7LN8muLGzh/ZE3tDmyY2Bml0IR54CQmSueGZpSMo/ M3oDgZ4fmuQlTnRRBgyMkqPAwMg5EV1aAw03JNFChuslxHOZixzCUU+t0itIl5QMkiSBJZScaTgz PoNMFA8urZGfyPEcty6N5YTnxM+POB1HHvaYERK8sYbYB8EwLvGIhJ5bm1/iYZxRLIuZsXyyNF1Y nYGMDWFAdie7JOvVGhjhy9D1h9Fk18B/EkKndt2t+uf/AU1f2O/0/Dt32u2jZt41aur/n73/gLe7 KvPF/5Occ1IA0XHu//5/c+/v/u6dccbrqDQZEBASaigJEGoogZDQS2gJhJDeE9I7SSCEUEKv0tQR FbEX1LHB2BgdHcugDupY+b2/67PPYnMCXn8z6sjI53VYPOtZT1vPWuu7nrP3zj4b52y4ddLy66av ubH1XmFn/45+27S0YuEV/LuRzLc6LwR+Tl2eDk4p5MB7wmKCM+/oOqhafI9gnDxDM0q9AscDAvBz tqs6WpsHN1+R5KsWE5hABk2FGGECkKIBM3dbkFLD9eAXdLeI68G14Z5w8yEiI1qtksXlSsCFyhc7 CSCTSsuaIS3vhuRBGxmcjHIHGRIPGAVEYkZHKyApJ5FpsXoqSHYEltmxjMNCxAjgmIJoU/aRIYxj Iu5CEzFHQ4wQhhohYcBPN9nOaDs/RGLOLPglwIVE5cUnLVp6hZEgS7DNekmyAmuPPfY45JBD3O5j xow5q3zTuhpCEbBkyZJ169apDFQPSgdQSeQ7FBDKiMcee0xRpdj6zGc+k7/NrLC45557FBkpOBQW oIpSZCg1CP/d3/3dU0899fnPf/7jH//4e9/73jvvvFPZMWvWrPPPP18Zp4pSPwkY8lmoNxakRky6 TM0Ek+Ssi4mbGmHqyhQli/jzfQe6CjWVCiN0a+q0FsISsMwRp9l7WoV+3oxTlgGbkpP6cvTo0Yyr q1Raarhly5Zt3LhRWlJQmvVdd92l+gRJwNyyZcsNN9xw/fXXE9uwYcM111yjGps3b9706dOlV3Wl tMrXMSgN0fk2LNVVXnXjXe0rJBChKWQdTUQq8poWyBU658JoCiwJyakBhEWvGUvSAsffnQ0IO0cm sw8dK6OeDBW0sqVlz24kkNqllgWMG9VSVBzgeyLFLD7LVHRpAQJIlnBa8aT4MEqei1ijCIxQDzC1 tFiISnUUGIqkwAwpNfLkDOFpiaCYsGNHW3WBLi8gKvFo0TmDhnA4VfewgzaUw2iUTDZYpswUAenl ThvFPLHpxmOChHgBTPJVLHzWxCl+iSWAaVQXn0fujBIOEypRC8oKnBbVhhdlQi/dV/DbRluB1bd8 O0NX324turuz36wVN3T0/dOOztf4mb3i2hlL1y9YvKRrwMB2rRb9Cn5LKKfm+U2PdjacTwe1PFWe h2Pp7LlKHXg0jpOZs+pp61mgxaTouBqKgIeCLpB0boEkOs8duugIoxGA4CLXNrS7o85L3OV6QwS5 6T39w9R1Mfhl3W2RqxTcEylHIDUK4OumasnlwQtfnAJaAHnMCUwYIPg6TcH0EjCaWUAEGGEKndGg WHoeRoEYUwGDJkKXHXwqBHBMU7SQ5OAQRmdqmSmYSIxo0YAWjK5Zk9e2C1Q+Iu5EhQAuZMZdmxdj QP2R1z/yupdRkGc3tPoj76wNL98C6uKfMmXKnDlzFi9erMBSJagYVE7vec973vGOdyiY8lWZV111 1YIFC8isWLFi/fr1Si5FBuGbb75ZTaZVcKgzHnjggbyW86lPferTn/70EwUf/ehHVVf333+/+kOZ MmnSJLWLOkOcEqJWELnSR/EnZhHiWGsTl1vTdFGB1ZRnM8VPdT548OBhw4YpUI488kjTedvb3qYu qVOWMcLQ7KGSNytiNB9Ny8ebDirYb7/98srZ3uWf6QlMgXXKKaeceeaZCsGLLrroiiuumD17tsiV TWZtIn9bvpTBZM06n81au3at2vG6664zx5sKUmBRvOyyy/KeoIrKxNmUc2YRXHCU720/7LDDzCJf 5SUSy2SOUiQtyUySo8DKq1zg7EiFHFrcTBO23s/OQqqTpBGfACCMKgLAKJnmQdDzAc1sPNZwXPOe PFoy9SzEcuoJ0K2gYiggqcs1GQ+uuItBozmDBLTNgXxhdRVrxPilyxcap47q0kXERcy2npWljOAL n3oC0M00eQmqF3xgEEdyTNwoyTK51ldREMMUJAH5yalEUzEqwhQ98Qu6aFHxLqWxlqd3cd7YJ5aY tbxwkZAy2agYYkfXfq7uCFRdo82EC9ozEEUEI+GEaJdvR7vuK/gdoK1U6urou12/bfo0ZZbudvOv WqXS6uzT1dG1va528aqNzfuGfQZu0918CekrBdbvCDZ9+753XJ205l7tKWsA4Sh6KHjCOvYeATgZ jZg2h5NYnhQ4xLQ4OcmEcTwyop5u1I1qc/gBv70UYJlY5IEXEAYQyGO6ymN6NkXMxeBydaG6FNUc 7kU3qwsjJZcu40Hl5/pkJxcwv1AcNnSCNB1PHzDTGi2/Nc6i1LqBogvEwgnYyXwxw0+i0HTJs8mg NrqY0UKILWFz2sy8AFPYgjcFs84s8GPKKBTBJlTzTTYYIaaVKyWCJODHLKeJGRghIJNKq78pf/pG i1a45FUQcB/juLbzLqEb/bjjjnPBu/jPOuusyy+/fObMmWoClUH+cI1aQemAM3/+/FmzZhnN59Pz yfSpU6fir1mzhtidd9758MMPP/bYY2qpTxR8/OMfz0tcjzzyiELk9ttvz9uIqpAlS5ZceeWVSo1D Dz30rW99q4pBhFZW9SNCQGd9ZdLNlEsLEG4UTGmhteuuuypElCN77LGHeTEiA1YE7DTq2W/SJW/J OS3TJ08x70IqaPLvAOpbk+othY7SLR9Tk5alS5cK3kTykTJQL7797W/P+4CSMG/ePKWn8kveQPUp bypRJemMGTMmT55svtKl2Aokc9q0aRMmTFBpcXHSSScdc8wxRxUcccQRhxxyiBhEZRHfUv5+kboq BRagU12ZjkTZD9kkJrv1bqyb1kFA2Jy2ilEyCMyUDiDPEeglg5/LWJsqIZucsK7l8DjSshMvsQZ5 pCQA3bqIFeoM8sTYybECRGKoXsgQiE1dAWTPx52hiCWY9rpBlwtABIIkxgL12I93fCCJxs955CUC /HKELgG2wIgzmJxT6eXdZKtN6nSzIuxgsolOV/ai4glviCQ+g2SSPepGWTYkqigaigCVqLdPPMit AeiM1m7WIvQr+P3iBQVW886g5ejTgdx+7rJrt+no8NPRuW2pq/o3P91/0tF3++6OjgEW65UC67eK lzoAzmQeNM65E+jo5lmAg/B0CNA4BLRGI4lPizog2jlObDXiJLufPDuM4gRGYwfyiIl6brIUB5gx SxfHMyhFhm6EESkXjJJkiq67320BCNchuDbclzh5MSNGKKJzU9YXKqizXAJs4gFBmo6HV5B5cRTv CZVYvCfg6BKADNWZVrORxI9NNKYpQxQDzBhE85Urv2ZGmwyYiMlmtJhvvMcaWitIo2RMM0WVKqHk pvWGY9SJAd14ZNml6w7eaaed1B87t/0lu7xE5MJWXoAC6+CDD3adH3300SeccMKoUaPOOeecceUf BioX8jdhlAiQdwkVUqtXrzZ06aWXjhkzJl+YOXbs2OnTp69du/buu+9+/PHHP/e5z+UfEj799NN/ //d/r8zK9xTkhas5c+aoNpQXc+fOVW1cdNFFjAwdOnSHHXYwF7ky6yQhM5JqkGoJd5HY9u4JhwJt XchLhe1hsmCCutkMNYH2jBRlL6lI8sEmBZbMKDGlAo0JaNXMXj1fhaW0OvPMMydNmmTKd9xxh1mo Fz/96U/nM+xPPPEEzn333adqVIbedtttJnj99dffdNNNCNnIJ+JVUZKTlwaVaPKpveqqq9Spkjxx 4kR1qpyfeuqpqiv1XL6LwXLkH0IqsASZ8CycOZqCbZ9yOZvB7BwNiw4ma8omnuNmP+RQA0ImDYVZ jkULKgPbEtNFjgbyhDER6gMPHDlHhA8tzbIormqLksK3ljL4sQPEcOr1j7COQMVo1pR8JKOVaC1x Qi1BNchhBAR+AiZfQ61eBBz7ZLjQzRQYpG57sG8IJ5FoEzaVbB7bL2lJPFCm3kSFTyYbNWKCYYqd OBIG4xTxgUqEqcdaYjBEpeaE9zrEZtxhGhWbIXyjmMkMU6YfC4AgyXu67ahpacdLCb+C3zHaCqye BVAzdXV0bTd75QbVclMwd24ze+maRWvWz1+xZs7qTR3dr+nX2XwW65UC67eLXgdDN3CWHC0nzTHL 6XX2dB0/JxN0g3QhQ2S0+Lp0QZc6IMIhA2RyP7mxPKwjEyM8Arp4aExpPT7I11oBcHSp5+mfKxOf fCy7GAjEGo5b0B3Zfn9o1QpqqXDcJQmGrtG84JGaLKYSJL8J0iw8g/JEQ+NksoxwJxJdQEQYIsBC HYU6wYBAhAO6BKIVgnEu4iV00kIykRBLZkSeykl+IhZUXXyjaqnUmuR1VWZadGqs3LI1w0A9ZWju ZkiN5XrWot3c++67r8omn7M++eSTTz/99AvLH2DOe4UKIMWBSkg1oDDatGmT0kElsWXLlvXr1+Of d955FI899lgFAXVl2dVXX63m+NKXvvTd7373RwXPPvvsd77znSeffPKxxx5jgWVeaKld+M37egcd dNCee+4pMGtqpVwkeebY4a4cN5CMWQLZA3mTvaxpVhPMN3tJBiwBsfARhnCkRTbkWQKVmEkCqFd0 1Wf4mNKy4447KjrNSB7Ul5s3b87HzvKC3Ec/+tEPFeQD+yb7rne965FHHnnooYfyjV8KUHWV5Ciq tGgVFai3QI2Fqb6sL1yNHj16xIgRecnq8MMPV2Ah1FhaaRGJIljZlxV8U/mrkULNogdZetMH05cE XbCFTD+5Sg7RSQuOO1ueFQSeIYZkkoxs5wmDX1UQEVYuVMkoBrVASXWiC4SJlVVq6hucDGmpYDJF wFB7JGimMAXJdRDJWEPbAGKIWfJadMR0BV8ek80sEk/MxkUVBny+stO0kSdgiIvmkPd8mpNliNNE gpmtBfhGkwdJqAYzI0PxmK0bI3GBg05JxHUmSCBDEaae4JMTfMyo15DaV41YDDYp2AqJzWgEaqgh XsHvEW0FVkefjn4DB1iW5qffNjOXrGgIi9q1XceA13R0bzdz+dUzlq3t6Nq2+SosK/VKgfXbQPZ9 0GKVV63yyHAac4AdsJw0Zy/Hr3Y9IMKB5rH6wqIKXZ8OTqxRXUyELkSRPDu5vdxSMYtJoCrGlBYM aVMf5BEfOk9/rS5hYtpqmQAOGFU2qSSUWa69vPeBE6auG8VNSZ6ueKgTcN8AmXq/BgxmgvWhZjSh Fm9NqKHNQkuYZBUmCYZKJlqVmQiDZIOktciTlAr7CSC08HLbCSwJiReIfRwyeR0rt2aKJ8isQX6S JQKpPlOAmjgmy+wT09JF0E2qjaJpEZZMWtpUaWi3df7F3AknnKA8OuWUU84666xLL71UabV06dJr rrnm+uuv16oYVq1atXr1arRq47bbbrv33nvvv//+22+/HXPmzJmqhDFjxqiZzjjjDF0CH/nIR556 6ql/+qd/+t73vveDH/zgmWee+cY3vvHpT3/6rrvuWrBgAS9HH3202k7psNtuu+2+++7ancq3VQlb WqTU3s6Gt/mzfICALETSm30VmGyyoS0pb/6cszaZt1iAAByJspcUK3nRS0KkRVdOBCMhJvL2t7/d RD772c8+8cQTHytQVL3nPe9597vfnaJKRfXggw8qv/La1cqVK+fPn59/cjhp0iS16ZIlSxRV69at k8958+apqwyNHz9e6Qbnn3/+aaedlleqDi445JBD8m1kgwcP3muvvXbddVdpSV2lFizL3oKAczRM JPPN0mvR5ig5SRrIZ5IGiGxXNzHkUoc8T3I3I3CaPVqAjgWoux2ihfBEopLnEiazCEMWizwgYgQY SRiYJKNIGEJniXvpGtXWId0SfhN/ldRNqZFtw1q0QDxGtdUCpqql1hml5GheQCLm8DqYOcIJAEIw GI+mUJ8buiyzJnvxDqzFu1Eec9gjDAgcRGLgVDdi8Y7gsUbe7jR2jGKm5RcI4zNS5xU090dBe3gV mBlt9V/B7wntBVbf5svcW1/Z3rdP3+6u6as3d3S/tqPrNR39/3TykvVTl10zb+mKjm5FWHffbV71 SoH1/xVbb/FwgharHNr6AMoZa0c9n+kSyGMikkYjADmHgNBFNIe+7UWCCGgr4XmdO1tBUM1SyRME jWOIWEZTN1CpF1u6CF2jAXld/EhGF9M9kSIgRVWtPJpyo6eAIE+yWsAMn9nMkak6WUFqdbmIX4i7 ZCAZA0SveWW0Wqi67GirSpKsazRaaAImnsveRZgExqnWKGHxRyazS0GpNWVzr4VUlcGUHKWStOQ2 BRMnQKxetAGaDIKRgBb11K9vLv+WMB9COvzww9VYbn011rRp01QGd5cvWXi0/H29d77znfn41JYt W7T5N3Ra2LRpkxoi7yFu3LiRFpUPfehDX/nKV77+9a9/85vf/NrXvva5z33uwx/+sAJr2bJlY8eO VcHkX8zlTTo1FkKtI87sENnLjdV+AWhzBWZpyMieWctte1pMDbJ58OWEzewKkHNdeVBOKV/y7pvy 5Q1veIPunnvuqdyRARNRTj355JOmYCJf/OIXFYim8P73v182IDWWIsykFFjSIgkpRqVuw4YNuiar rlJUyarq8+yzz0bkK8fOOeccHAk//vjj1VhHHnmk6spCvO1tb9tll12kwkQynSBLFuhaRLM2ERlo X1+0mUqODVxv5ezVui0xjYIdG5CU1ahos3W1GY1kFOt9Hz4CB6KohVoQxA4k87oQxdjxNNPiEEak sBMtYQKJMzYBjRPJeERXm2hMFmyYuknwgQCafNUK0ORtM6BCEcGLLIk5ukHkE4BuZhQZRmKnvaZJ AAQSHoNQM4APTGXK1HUz60jq8iXaBMwLrbRkSCIMlaCeXxFaRonJqgBaobzwKoE6hNCtAmG+gt8X 2gqszj4qrObPDtafy5bfNmntPTPX3DR52XXTVt44fdVNtmaj1bldR99tXymw/r9i6y0eTtBilSPh LOWEgyemw5YD6aQ5k4g8Sck4eFoCEAFdcAgJaPO8yJHOQdXmkGupaKt9R5qWW9wTHMFL6iF8Wjn5 9Zo3akg3N18KCEOAqVslA12oNPu8pLwA12TuGNbw3ZfVTiYbg3SLh2YIM2FnOnUKpp+JEGaNsDgx kxwtsQjnAaclr1tlkhMgliFEOIYiBmheEgaIM+GJLckBo4nc7Zj6Sbd9Lrk1k4FcqEZjECEVRmUp NQROu1nqBFhI5ZE6lTCg81LNzjvv/NbyN2EOOOCA/AO6/ffff8iQIYqtI4444qyzzlqwYMGtt96q knjssccef/zxj3/84/Xrna699lrVQyoqldaDDz6o8vjkJz/52c9+9gtf+MJTTz315S9/+emnn1Zd /eM//uPnP//59773vcSWL18+fvx4tYUCq37ASE2j0lLoqCpMROpkVfLrzm8/AhWYbsT8vkFeVuXH 1NRVtopyxEyzvln3iEmd3Eqm6fO411575Z/ppciTAYXOqaeeOmHCBPWiaZqsiaur8v7gR8ofIgST Td0JiPe973045qgMfeCBB1Rd999/v5Jr8eLFTJ155pmnn366ouqKK66YNGmSdty4ccos/NGjR6ux Ro4cqcxSYEmFIk+pZ7GycMopi5UZQbaBeYHFJZD5mjh5UzNB823fmTZDtlN2iPQmITn+CJIBOl0C Rj1q6hEg6QrHSUmEny4gjMYmvosgHHaylBkCpoAMIwqLrF1ODRVA4MQpvhZTN5xeXWaboIt9Wjha AgkJM97j1xCiShIAHKYSTFNklerK8YkYAd2qFXkGmYXKZIHHWrXYlmj85pSWJwkgqFCnEgvUySQD zWOiONVaIAL8GoI41c2oTa4rWh5xIhkZNnVjU0i9Cr5eeK6g1Xmx2+cV/P6Q3A/o31MwDXh1R9+B Hd2vmr1yg585q66Zs2R1R//tM9qpJHvpv0VY+b1GX4q/Narkf0rU2fWaY31mOU55uNSj7qGZuxlN APCdQ0c6J1PbfrwjQItMzidOr8OpSyUHGO3Mx2C6zjl3ODnwWkzCkEe5B71rQFSGPNZzAbgV3Af4 BKpirQC05KFcHM1bPIoMo24UN0e6LLiAWctFQl1gAZrr6JLMkIARCTvhZZrpao2S5yXZq9M3GpuY 8oMZLagpTR6IEaaIieCriabnC1rJ1KQlGEEGMR4+eTGYHYgEB58MZiaelNZURKtoN0sTyaRRSZG5 xKwW+GJZ5rMQiJRlrL25/LFCl7qKasSIEe7700477ZhjjtFVamiVQcqCqVOnKqSUCw899NC73/1u 9YQaYlP56vaLLrrovPPOmzFjxtq1a41+5jOfUVE9++yzP//5z3/1q1/97Gc/Q/zoRz/61re+pfAi sHDhQnXb0KFDVTY7lL9sLewsmbDlULZdDL32/9ZdMnllK79yUKSeFcnE0TJvNcu92fz7fExDfFn0 5POvy7eFycCgQYOUmMOHD1fuXHLJJeY7d+7cRYsWmfU15S8n3nXXXQqm++67T8mFMH2FlNLq4Ycf Rr/jHe9IpaUMxb/nnntuvPHGNWvWsJBPuNd2/vz5jF944YWjRo1SVOVtWcRRRx01ePBgpZUFUjPl tTQ1H+xYvhJMjWX5Uj6im8+OleDlMP98wbKamgkmjeYuAzi2h7OWFjJqf1bkmRCkNJGrlAsynONg CI2TTBLLSdGiEfY/0NV1tfPCciQDTDazcDFCOE5J0o1wTFWOUUxeIhwXEYhiZgqZVGOuQABZbkO6 kdRG3Wj4WsbLnmq+s4CAUR6LjUYLKsFCs7d6fo8SHhUgLznZkKbJRY2KGHVEImEcBMYCggUC6KAe gRhkKq5rzBTRGcInryUPJEUiw8kteUZqgdV+oNAOZgosRGSMVoFX8PuG1Pfv7FvevO3b1dXPKevs V/7xYD9F1cCOzm37b/PqcvT6+yHm55UF+3ciCQx0nRmnyCl1xnJoHaEcPByXbr2bDeWEe7ZCDh6V nGqHvJzHphTwzCWAGTsk8XOe82iLLyCTZ7QjjQkUccQTfky5t9gnjPa4z6/dAiPjHnVnKAJIuiTc 7vU5JWySbhEyaC7YMWpS6gB2yIOu8Iy6flJmsUYydwY+JIwAbUg8CSlI8ICuQ3wlGPbzNIdkIDL4 9bnZrp5u1HXNJWlEhBnhICqCrBlD6EYswZt+MhBrTNHCN/fMlHC6WmKxjBk7hENoY5wd3ZglySa+ ZLqP3d9ai5J/S/i2t71tyJAhSqtjjz122LBhBx98sIID5+ijj1YKKKGuvPLKBQsWLF++fP369Rs2 bFBOoWfOnJl//qZmIrBu3TpFxpe+9KVnnnlGjfX973//Jz/5CULJ9clPflJdsnTpUpLM8lj3gzTK G8i5h0g2fD0CubcqE9A4uUtMMJCrqLeE2i6VEIY4sjEUo6oru8j0lS/1a8COP/74U089dcyYMWec cYYZ5bsnVEjLli1bsWLFqlWr8gVXZr1kyZKrrrrKkGIRVq9erZx6+9vfrrTKPyfcvHnzddddl+/E Ii9vU6ZMUYnmY2r5UL9UozmSXtWVbO+9994qXQuRr43IZ9t3K0iZpaJyUuRNUYVJjPCuu+6qzHJS zMsmsTfM0VrLiaVv32OQTWgbVMhbMl93vtxKmvRmexuqOTREDCITfvPcL68AZUVyTAyRr0sQ6ObZ woKW31YQr3oVg4zgCI86MabolohahzGhGkqrazqZFJUI4LOGU5m6bOrGcoAZeV5EDrwkqmof2tU5 yhGjToAklegCO9TxjZKPr3hJlzUqmDmedVKGwmFZl5ihZDIGMSNGwKgcEsgBD5+MAKhIFyAyl+Tc EDFdQ+EQ0KbAQmQp6+gr+A+A7PftaH3XaGefLq0fRVa+dLR++ygiMk1b0NJ/Bf8mJIeAdrSccNdk LtqcK0fUqMNjCD81luOaR4Bz5UwSxtFlIYcfExBOaR7HsQYEDHkusEk+NDtaRpqypedXZLqcQp4O vAggFQ8ZHK0qKr9nv+51r9NVP7kklFyckhQt9URiVMGUX8RdFdRjAcxIQUDR1ZIqgUd3SX6PJ4xJ LNNMMO5sHC1mWlq8mEUmGMm4xgFEIAkeTx46eeJTIUY9SYhkONVInQUBrS6nhhAgHgFoDeWBSDhB tkceSV3JkRkTNEom8gSMBu2KutosvZSqG7Kg+BStoHUUFRlpl38tGRaoSKDSSiHlvs9LKTB69GhF xnHHHXfQQQcNGjQonz13kas/1Afz58+//vrrVRLveMc7brvtNtXG4sWL1RlqCMXETTfddM899zz6 6KNPPPHE008/rcbKC1df+cpXPvaxjz3wwANk5s2bd8EFF4wYMYLr+tpVEgVCdX9k80M2f+BWsCK5 sAN0FdYl4C4xX4cCImko6yjzZm0f2kjmpaA57bTTVI1wZkG+bELFc8oppyh6Lit/TlFhpJZSXZlg vltBsYU5d+5claXSSqEpDxLy0EMPKR/vLrj55ptVY9OmTbv44otNFvIlotKbGu7cc8+98MIL8zEs xRy/iq3848EKda11EeeBBx5oCZRQdruMoRVVyq/BgwerxhReu5QvoHd2jNYDaLIWHcqWaRVYtoQM S4VNbm9o0YAZjrxJI06E5VP2cGQ1hDZZBRlOEaDNKHmpTpdAs0hFWGuUCzuZ8TjS8utAhcNdjh5J iGVidNGR11YQpmteQJeRTAddj2RzsEuNmAxkjgSy0xIqXxxFl1k0GXSQCJmq0CVMknrmSwUIx3Li SUqBvCFigLYuZMin7kEDs1pd8YDESiAXOCzEMqBpCRhtlS0uO2xq60EAuoyENhT7FHWTzAyhq1b7 sr6C3zekvmS/s1+3X2UsSd9t+w9wgJTB2/bvhxjY3dW/s6v8RtOMFrFXCqx/I9qTlhzmqsj5zAXs fvXIcMwcY6N5Rujm4sz96lBRca4cMPKOvYOaE0sypw5IkieAwxoBXjKKwCGMmYdO5IE1MgE6cOAF 8L8KcouTdPErsFwAWl7UQ/l8CX4mgqCYqFz/bnQC7gm+2BRbXm9QY7lj/LLujiQvMPZZI0mAkfZ7 RVvRnhAzqtCtwSN4x2QWPNqaZ3z5RVBgYbJAjIw86CY8vrg2CwQBbQiSXIcI4gg4gqiToZuwa/AI Nv/8z/88JREaJ7qI1E/RjTtdGZBzwm8s/xpOWjC5ELyFS27lwQ29T/lC0SFDhrinZZI1ZRZ66NCh rnkXvyoqt77rX52Becghh0i75bMubvTTTz9deXHjjTdu2bJFGXHllVcSU51cfvnlio8HH3zwySef /Jd/+Zdf/OIXP/vZz5599tl/+qd/+uIXv6jqUplNnz5dkcGaWYtfVGKzdT30s1fteWlvvy0q3AE5 CK1+DzCDclaeH62c3GSyYReZwn777ScDRx55pJJREaOCQeR1uxNOOCGvYJnj2Weffckll5jd7Nmz lVYrV640O0QKSu26deuuvfbaG8oXtW/atMmogmzChAmyp5aSN6Ykc9asWeowhWk+dDV+/PiJEycy q/bKq1liEMARRxyR17TyN3l4V/8pcw844IB88F/+01pfQOTDc4qtvfbaa4899tAlYM/YOX6xSaXV vq/sGQm3dWVD2sshaKHZkT37n6Q9k+zljrdA8in/iOwoi5X1slhZFy2OUcgVTr2sQ0uR5XhhE4jh xDuDBGKWzTglgC4L2Dz6IoOjjYXWuWr7wL4W7dDxEjrHJMeQSnQjzGY54s2rdCLBCYxGADMR2jmB bh0FIbGmxYlf7iKWISBmlC8QQ04l2qQESR7oZnYprbRAlx0yTRCFYCrTZ8ek2ClRtH4bTKqTrtBg 1GoKDJFktgZ60C7fTr+C3zea1OfzVc3fe3ZmmpXwn59O7OYU9Wl+ymhH86WkL/KIfAX/R8izM9bq lEvCwXCEcvycw5zS3E9ODjifzo8DadQ5DNO5JQBGWTCamzjnH/LgII8gnGcxwpAngiHdGEfHBfva cIRBV8ts8dN6gufwu8k86PMWHqeMe+LvsMMOLgB3P+TXcWUBmAt5komcJLE3v/nNOAzyQgDTteFe wXe1gHrCqGDYT83BS5CSRYs2lEcMJM7MMeky0zoFApmUUUNynryZMjFI0ur0oSaQL5MSJI9MZUap MnFYjoqhdNEUAZF1oQLomBVkjKTMUlzGVDKszaS0EKYuFUmLX4klz3LcBTi77LLL8ccfrw6YM2fO tGnTVEWKAPUEptvdje6CVxyccsop7n53fC25VFFw/vnnu/txlAjz5s1bsWKFwoIptYUCQuG1efPm xx9//Jvf/KYC67nnnlNj/fKXv/zOd77ziU984q677qLCuHpOhMKWuuQWzBpyE7j22p/1zYP/xR79 L8rHcWogt6ml5EWqGZcT+0cFr2o5/PDDVVSqPWXQqFGj1DpnnXVWJnjhhRdeeumldYJKyTvuuOPW W2/NJ/pNdvLkyZMmTVInmbVKa82aNWvXrlWBLS9QR95dPhcPys28oEVXEXb11VdfddVVLKvAZFud d+ihh6quUu2JR/4VfMOGDTOkchKqU+Mc2QY2WDazU4CpqFIlK4vz+pYTYWqOlV9dCOdYgRUHG8/q 12zbyRKSjYGZoy1XMmbbJ4eeNlkIwKcCckiFBfKQq50AXUx2aNVVyEIwYog7johVYV2IKfaBMHVG qhfCTEWedzKskUfTtX9IxgitMJtD1fNqFiIHxBBF8TAVO4lNlww7VUXLCJnQCEOCgepLABGLpNZQ DiPCUJlNUy/GiCxpI4Dg17wM4cQvSRPHT5FKN36rfS2ZDOlmNdEmxU4SDibVogoMicfsop7k47NT lyngulmtFztir+DX4ddnLaPQ6r80WmKlkuoa0L9VWPXp6O7uLC8GFws9zD7dXc2XOPR7/oMUvyO0 ovrPgkwnCMe+dxhy2JwohwR00eW50bpitTn8kBOVx4E2D1l8R9GBZMdojpzjh4+DRoTPWkaB2ZQd MRVJjwNt46k8a7QJJiUCeeo4tP77f//vLgaXgbLDEBkPehfATjvt9Lryb7vyfgeClpuj1F3NFcKU KsGQMss1zDvEGhXVhjZ3iUqCTfKMk0k2WAsHwS+DVYYACC/BJycIupEHREY9j4zm4Y5j+nlcmj6a SklYA1qYJDEzL6EiVEVmCuLMq1C8k8+FhyAPmLqJEBJh+5DLUh4YSX5w8EEYJGNHYPaGCEWCSYaX pD3Lwb6syp5rW9mkSnDlKxruvPNO1/+GDRuUDgsWLJg+fbryQmnlgs+XMJF3kSu/1B/jxo1TW6gq pk6dqsJALFmyRNGgqGLn7W9/u5Liwx/+8JNPPvlP//RP3//+99VVX//61z/1qU+9973v3bJly/z5 80ePHr3nnnuaUQKuv3mDbe8C0Mrk1nfA1igHpQEjuSFaAz1ggQvJ4U7Z8da3vjX/KHJm+TvN69ev X7dunXrIXBSRKSgVPWodVY44FZHmSFgJRV4rP6Ywq3whu1Z5Ko2Lej4Fn294/9jHPvaFL3zhS1/6 0tNPP/2Nb3zjH/7hHz73uc+9+93vlmq5UrExSHHKlCl5QSuvYx1dvg8sn74aNGgQev/991cFonfd dVc7yi5SQimk9inffao6JKDrjBjVOlYIW85Os/RaNOT02QDZopD9LC2SI8/N43ur1OFYC/s/Oypb EewlXVrODlMsxCAxwrm/AyuCQ4A8AWJUrEhqgqqCIwAtm/FlVxs1FBc4scAUZsSy87UmEgF07cap c2Hza+myb0bUGUQLj1N8o0A4B7xag3ByvkAGcKiAADKKmTZHLAK8ZyK6AdooIwJIYnF0SdacAL7Z Nb7LEYZYi0dDgk9IbOLrAkU2K5J8syNPMmFHPhbQ7LNpgSIModstvIL/A5Kp9pS1c7ZGZF4Kkenq en5Juvr3K/9QsPyLQr8MdPdrvh9LBVZeyorMi6KXr1gOqrXmJ1/xsPVPm4xHqx/bo/y8nNCa7wsR JrT65YZwtJwT5zMPC8cjxxtTVwtOUQ45TvMU7LmhSQKmW1mbM4xj1EHNSQ4YxNHGTkZ1aeU6j/fI BASc0kDXqOd4SodUCYDj+e5Sdz0oDlItaV0GrgR8155bwS/cIqzCumRUA66HCLgt2FciGKWrulJ+ KWIYIcAyXaPJAHAdIqDuik1smR2IxOMmz1xzIWaUkdghYF55iuUZV6eM41EF+MRMVks315j0EuNL qCmMTMf0tcJIACl9EjMOIMKBMGsOgYqWVqyptFgmgB+YixjKsjQQAA6BagQRs1pZdYsrJi6//HJF gzJLgXXbbbepkG6//fYby1/Tmz179vjx408++eS8jqLM2m+//YYNGzZy5Mjzzz9fWaDyUCJMmDDh sssumzhx4ty5c9esWaOEevjhhz/xiU987Wtf++53v/u9733vH//xH7/85S8//vjj9913n4JGQaZw 2XvvvU1BSGLOzVf3fGgbVXq1ufsho64BaOe8KIxGkjojlkkG7BYTOfbYY8877zzBK3G0l1xyyQUX XJA340499VRVjjrSrE1zxIgR6pi8aXhSAcKQ+JVoqiLTV59J3YMPPvie97xHWfnZz35WUfWtb33r n//5n7VPPfXURz7yEaNkzH316tVSpBRbtWoVxbVr16rV2OF36NChKir1X/J8YA/y+aqdd975LW95 i+DzvaOYO+ywg92VXZ06Xqtr8+A4DkbJpOTK2ZHq8jBo/YYgJ3Z+K189SMYgm5wAeduJLthmkolf z4JRy2QF2+sq6phRbw5JEWDZkHVBG2InWvhZLN24Y5avRBhfutWRNiHlMdXs9Z7wgBZ5ApD9TwYd R8Cm8BIJYcfBxshE4heqTRbK0WmeJLpkxAMxHsmIBWj2q6nmWPaUgIwgBJ8M4JAXqsCCTI1xuoYo atE4eUCxDBmNo0SCoCufjJgg+1kCo8SCqEQY7UnLPq3kQRugg1b/FbwIXlh8NGVH80l0SWsKkaTv 16Bl5MUQAceoX/7UcyNbypq+1okjdY/BxmlXX56az2a91K+f1VFstqMVfK+K6kV/eubYmubLv8AK J6gcJ8c5dB5yzl2xaEcFs55Dhycnlkwu1DwRMJ0o51OLmfIC7RyyEJuRqdZ0Y7w5l201VgoCxuNO G4KKth7dPN9TzDWVQlHRuk098V0DnvV5LQcURjvuuKNSyU2A0FU65LZQPIGiJLRLAk1FGKoutPuG SqoroxGmzld7aZI8ZDr4dBUowjNUp2CO4teaC8XopsWpz7g85khqLUrWKAtk7rIErLFJC7hmocaj FbwpiAFwDMkVTjJmFEzfKIJ8woguhKZFgJg0aukqmLjjOgFUYBoyXzmUGZKxwBR3utSlUT2hQnLT K6quv/76TZs2bd68+dZbb73lllvQCxcuVISpAJRWLn63+xFHHKHCUHupwJYsWbKsfAPWihUrSOYb DVQPN9xww0MPPfTRj3708wWf+cxn3v/+92/cuFExceSRR+6+++7ikR8BS2a2er0btJVwB+TuCUGm yD6PCFe0uC8EF2atuho0aJDJqg7zmSpT1qqx8g7pmeWbKU455RR1lTILjjvuODSoq/L+HSi5VFpn nHGGmnL58uVSJFf33HOP8vEd73iHGuuLX/ziV7/61S996UtKK0wpVVTJkvwsWLBg6dKl+R58Ra28 5V9fKu/45Y4X5awqSqWlNnIu3lS+PCL/ulOLKXW1UM4Wsh9UVNkSzsKuu+6qSrOyqe/tInm2jZ0C rf2ZzEup5LRfyS74PAoAkQ0fLd2URPZ/BQFMWghGWCAQsSxWUFbm+RfDgLWyMg0IZCiu+UJn0av3 xINZ6wZTAFPLcUMjiBkN6tFObBxpU1rFqTByasgA+WQJcnYCdEyRN9N62OXfaOQTA5nEiaMrpDAJ B3T5JRCDgsQBEYL5sh9rRu1YdOYCBOLXUOOyPJYjQCuoszNT1qojkWijbs94tsgbXdFKaVQEFvVm qbY6R1tz/nghYaXYKV+R0PajGMl3hCLa+V0dffr1bYolPwS65LmIvSCnGS4FTVfz0arOru6m54Bu 1w9/+46+r84/IXRMO5wuRVjzJOzf2b1dqwBK2dTrp5ZKbeju7+x1bsNMR8erOzpe06dj20IQ6t9s hjKzop45tky9EC+jDWGLv9SGtunrU8YhKZfj83e/w4MPDo+uw9wc4vKylsPvyYtpCDwaHGN2GHGz OmOYjGM6ZlFsHnvlVXdabBLWRTiWOZnxm2s+zw5IGAEZkrTIuNFz8UcFnGo3fd7gM+oyyKtZrgRF khvXjeJKUGylYCqfsGo+z6tyIu+qcNMAuinNynuFun6zV2aRceuQIQ9kTD8Rcp08oAUpcpG4kLgm oytIbR43yUZipoVu0tfziEw28kSrq6bNvRIZiErjuzxkuUseYi0x6PIOlkMkglcdyonAcMwOU0tR GECeHSmVNMImCCmwcPLEBJZ5EYOJpNVlkGQyL6UUeckEtdSlUfKHDh2qdBgzZsy4ceNmzZqVOkDJ pYZQhSgC8irLPvvsQ9hNr9hSDagMlAjEtmzZcuedd6oz7rrrrnvvvVdhgc5f0cFXbykmJkyYcOyx x9aPXklmvRJAJu1JqF0IHVQBeNHRdoKMZaoLyqOtcvDBByuhlIbTpk1bvHiximf69OlqPvWiKkoF eUD5klXtIYccoo5U8ah78mUNZnrWWWdpzzvvPCVa3jpUMCmebrzxRvPN92Ah7r77blOWELXX2rVr lZ75dPyGDRvyJQ5/W76PlDwabrvtNvXWVVddJTCl26GHHqo8UlSpkxRVKlqQ9rwVaPlsDCtuTdGW 1eZ3ZBwcB0H5FZnsHxsGkRoLQcuKy4ZN6MKWomTMZrarcwQQusmw1QkdMYQnRvaVY07Stoc8WxBs 5mjkRCCihcCnQpFku197IE7J4wPdqKekiCM0eXy0AKwpmIUDVfd8JCGODFFnh1b12GyaUupxmvOS WcdUO3CYJQAMZi5MsWlIDvE5jS5ThNGmidAF/ITKmqGEx12iNSOIBXyKLEc+weAT4JfT7OQSV/N8 juXYBIqZtclmmkkUFWJ52idsDxx7IJEbJRPd9vzQDQ1JV6vzYvj1o/850VQzzWs5W/80sNv9hE76 ZMiPoqp/d7/QfroVUe1oDaSUaQobFVl3+X/z06f5QqzZK66ftXxTBONwm/7b9SHc81LT8z8ZLqKW NnsXHNRmddVw/Qd09Onu02+b5ltMm59tO7pe1dGnv5/OftpmO/TrakJsNFs2X4AyrZcTBCwVNexK YDoDTojjAc6GE9gc+hdepQRyknUh59DD1OkyCjmNhijiAyaO02UIbQgBFMno5tDGZp6PAmAQcsh5 jBfyxBjRAr4HkJs7NRYBrbOt62p3GaR4ymtOLgOt2uhvClwqLsJ8uMptUUsuwm6OvNzlUlFYQCqq /JafGotTwsCmC4brTAeSH0GKPPWKykNIumQyKQLJRqaQeZk+ZHaEQVdy7FurA7kM5IeuoYixEGT6 kGBwahhoHJG4/AQPbk3dCAdokWQWCdu8iJlgrVapm0sky1yb3+x1EQkb30zZJy85FGnJFVMULQqD 0ij5e++99/77768QUW2ot0488UTFh6Jk5MiRR5dPCLn4SWrVxAceeODJ5Y86qzPWrVt300033X77 7e985zvf9773ffCDH8zfP37wwQc3btxIYOLEiao3hYtCwcLZD9Jln9et/qIwKsPtMukGLVZBry6x XGDyYKZ2TqK98MILFUaKwjlz5kydOnXs2LFKq/p3aUxKBgaV7xpV6JjyCSecoMaSgUCxpcBiRFl2 +eWXT5kyRfWZF+1AFdV8vr0AU12lusrLe6pV9ZZaSkIeK38r+tOf/vQTTzwhSypR2VPzyQ+/6lcx qPMOOugggQ0ZMsSKKLD23HNPQyJ0TJwLp8NZyDmST/shkFhHwxoRVqjl3xVacXmo20/mbWD71h52 tCXKQyZ3bR7Cktl+0ebCzqalm4ufJBXbXjdHAAcRs1QQOOjoAsK6xGYOC7AghjjNIsY7XXxtVDC5 yOFiijrCjEKLxGiADqfqtoMApzkjLKAJQzsRLzmn7JgI7yYi1HK8mlfLiBlFSGliACoZhaiHD+zg QELFYQEtJ3l0pI0MRXxJAATJjPIVkMExBAgCyWHmWLUSCWvkPQTyiEDHEcUEEMUm+wUx0osO8Qqg KXxe8KP+6KsKzncrtJIlpyH6dXW3l1YD+vXXqrcaSxWt4aaUUTFt029gI0Oke5uObV+jAJp71cop SzbNXXtr46F5+7Cro19/kt19yj8krD9t6O4sr5MpkjwwS2T0EP7fvOfY9dopS6+98ur7/Exce/el y26ZueK6js7X9OlUzDXbwQ+VRr5VwKXzcoW1yM2BRuTBFL4zkEMCjlbOTI4ZoB2knL3QOTYITxBP 2/YngiFGdB0zl3fOWJjACEUtRaNUDOmGnxMb3TypQTcFQTiNpx5fqajy23ZU2MRUDXjcK4lcD4Er 392vdSu4Oer9Ae4GXde5QopWZPLOoBIBXC3umBReaMZ5ZI2wy8bNynti04rNlM1Ui1OfOO2IjPgJ hJCEpMW8jMYOIxLioQYESCZR5KGks1VuIpjK3AFBHYe1IJEYEqpyJzHUIe7iEa2lnhrLTN2jCiOT ReSlL6MRY6SWXBDvqcykK1UpoHEsk1FibOJIu4TX/KfswJFhWeWLR5e6dVENKLwmTJigkrjuuuvy Rwnvvvvu+uXm73rXu1QPV199tYIm1RWDVk1gsiR1trcHEWTzQz0LmC42V5E8J9U5FBGD5ti0oReH eg6OqQlY/CoV9eLZZ5+d8uicc845/fTTjytf9JVCBBQlSpnBgwebmipTjZUSJ/UWztChQ4899thR o0ade+65l156qapx+vTpc+fOzUfggyVLlixcuPCqq66aN29e3jOVgZtvvjmvXX204EMf+pAy65FH HtlS/oTOFVdcoXpjmQvuVLdqO13Ih+5xRCIMZZblswpq5Wxy+TRBhAVSvB5xxBEqwvPPP1+E1M3F WbP0UmE3SnvOclpZtWlDN7VJeQkqFVKynVUwmlNAIBxiMRI+YFo1QITW4udQaBnMGtHFydEg0KsM IqPLC+9Qh7hOGPV8xSwLNfgaEuhmCiwE4sGUhxwK6jEIUUzLptiIEdBNGEzhO4kUHbHEQAxdJXEI YJKMEYj9MNMKo2YgkRPAT4uZwIhVv1xAngZajhItFPMNTDDp1SbzxAjHJsU8eRjHiU2tLl2OaEU9 SBdqN8QrgJ6iqq2gSaryUysbsI8zGtr/1Ftl5IWIQrH56q6+zcu1Awd09OtWC/iZvfLmWStu6uiz jUpr+oprOrq2b4Q7m5eX+jWvVLX9tBsrP+WVsCYeBAnlXUe/V81btnbGyutnrb5h8urbr1x5q3bK mjvmrL5x5orr5y9b3dFv21JcNfvJrmoVWIUT+y93OH7Ohn2fB4QTmJOAmZPmwKC1zk/OG2HdgKTT BbR0nSunixaxaMVI7uyi0cAQRXBoKRp1CxJgmSnyZCJAEp9NMvjsu8td0u23O2TI9cYOhIgWebeC eyL106677uouVzyBC97Fj6/G0qqcXI2A6UZJOYXvIjGEzu/uFN0uDLr4GU88ygUFlpZrTnshczcX UemWHDS/fYpcK3gCWjBlSQBpIW8KmSCBJE1LLFpoYlU+wEzGaMlJsoHQjVYi0YYmDIioJzAgT1eB FaCT/HQRMQsRw1F4yYBWQgAhXTIpn7Iqh2g1lguYLlAhHxnpBbT723q5znOjgzxbMpd3PiavwNq4 cePmzZvz+S3FlpJCqaHImDVr1vjx48866ywlAo9iMFMXQLZ6fXBXosLRzl3uFOSyyRUStITaEGZG SZK3b6VRHvKKzr777qucEokC66ICNdZJJ52kcNl7772VVjaV3YhQU+YFJFDTUDTTQYMGpfYir3BR D5133nmXXHKJ2mhS+aeUc+bMUVHNnz8fYdYI01+xYsUNN9zwYPnjjB8u+OAHP6i0evTRR9Wg9957 77XXXkv+sssuGzt2bKLKJ+4Vf6eeeqrwVEuHH364kCRcqWRF8pIVwvKJVqiKvxEjRpiXQnbt2rXr 169ftWqVdZFzE7e4thBkU2Vz2re2lhSlEJHh1EwZRWAaIpCuUSm1IghMiwgZCpJ5AhRjUEuSI3aa B3VZUzSOfR6/vZYVzQKkmwXFBPJBQtImpHgPM+eljhKuo/jm7hA5hvJAJtMhg4ZIIsyLpJYKjiAx qeS0ZgjYyXnHAZMK+IodTAIBRUP4icpoibQJFafmirWIiQ0SDDEWHEwQBg4LIqdCmBfy8pN0QSaV IUBQz6yZSmxxFBlMvqILTLWoNlTjr6AF+ag/XX2aH0TznQmllAHLkKLHYiR9iGaAWPmivxegVkh9 +m7T0fFqS0CGheZL3fsuXHtTR9/XqNz6dPSbe/XmyUuu7tuP8Y4BiqeqGzNtP8LIa1d+oHFKTLXU +ZrpSzYsWLGh/KFozO6O/tt19O2vu2Td5qkLV81bdW3p9u83cJuWSutFrJdlgdVr7+o6cg6AM+lg OAwykwPTnNRy8efY5HjgaHNgtCFoOa60wGhF1CHGoxukC0bzIGDKM8XJjM2ooLeWdzG7OF3qhKEW EOjirRHISyyMRAbHtZ1LQoHlnsjLJLlCtKm9MAm4JPJCV253o+7CPcofD0mJ4L5x65QKrXn/S10V 7yLJg8ktK4wELAbzqo/LpDGjaI8bc4wYC8lAhmQVoi5+qEO00IZ0qetmCWTSKGBCHJEsVVCDhEGr yWnJKuEQ2tjB0aUY10lvkJzjA2spqqyFO7UdyQB+Kk4VlTSmNlV8EDDKGuPJA5u6MUVFdSWxWRqw XuqMFCtTp05VQ6irbrnllltvvXXLli0333yzYkvJNXnyZLXCyJEjhw4dqjpRMfPLsjzYXa3t3gPb vh4Ej3hP/BRV0OuJX8V6IRYgl43W5ufLpEzZFjrwwAOVLKo9MU8rUNacccYZ+es0Khg7yn7bc889 1VuKqv33359K3ihUR5oIKHdGjRqlxZGBY8oXOtRPvo8ZMyZVF8uqLgXW9ddf/9BDD33gAx/45Cc/ +emCj370owqsd7zjHffff38+fbV8+fKFCxcuWrRITaZQo6hoE6fsCe/4448Xw1577WW3aw8++GC1 FEfnnnuummzChAmKucWLF6urZP6+++5TtClwp0+ffsIJJ8i59bW40p6NZ5/IiX2VrSVFEgW5sFOI ACK3vpUCYnYyvq0YC9neWvzmKikXSuSzcAhDoMt+BNiJCqYuZImDcKxdWc8WdDHJA49xTRg/HN0E ZggQmBwJhqMMgdOUE0RGbNkhkWGBQIRz9Mig8TOUE1FTF2s4WnTjtfCr06hAzTlJpghwLTwC5Enq 1uQQwMQxu9hJzPHlMNrJdA0RpsUav0zJAws4JpW0MEUrUSESTDxmCTIUjzgl000MXNeQAgZb1CsI 5MNP3kTLTwosuWtGuzzaVCT9OzoHNB9v6vcq0n27u6KWzGadijHA6fkppQz95ulI0s+2/3X66k1c DOzu17xw1Xe7WUtXzl62au7ajR1d2zafzGokSwFUkNjqT1PqNd9Zqloi2Nmn33YdffovWr9FjdXR PdAPtW6FUxFu/WHpzu1nLtuweM11TfllS3Sbxcu1wGrPMyLnCmxxm96xdGVqHSocBymXH442RwsQ OULh5NgALccJGGQtJy2SjqtnLuMM4ufA12cBEMtJNooJcUTGIYe4I4ZT+U290POZIUYQvEC6jKBz l6OpuMLdfC5vN3dqrLxH4yJpXrPaZRdEbjtE3p9y2bOQyoykoYy6PnFUWnmJhRgvgmliLYHpiidT S9gZEok5ZgpoHITJJifhNxnpeVOPbjJJmEGWEeFDjEAckZR/pvIgi0HC1WZQLSelIdqFM6qtBKZQ k+HMK6MI3kUlt2ojaMqrnu/KJ4yjDShCskSLurYyAUFRVSSfFTJssRQfZ599thpFLZV3vt73vvep G+CRRx7BUW+tXr16ypQpSoEhQ4ZQsWpiyHwlxDWQ2zQXQ04B6BrKjpU6hHPR/lyCSPZCa6wgXaeG ETMVs42kElKvjBs3TlGifBG/2NRJ6qdh5U8uKqpsJ0VMoOQyTaMk83ErpQ9C3ZNXlcgza/spy8jr MsKLyiavb1155ZWKJ6mQk/cWPProo0qrO+64Y926dYqq2QWIlStXqpBkjLxqacGCBTNnzuRLCaWK VUsp2gSgAiOpaGMhtRQ8+OCDbGpvv/12Q+rdSy+9VFHrdw9LL+fWUdqzneyfbEvJyRLIbXKOk72a UXQl7EaK2ox6MmRRguQ/FrRJPpnqBciHgKw7Is+6ai0LF3VdzGiRsQ1yiBJ8MdNUV5lOwmuPsKrk HAVowoZK1K3X0sI0mrYco9ZvU7Gsm9F0G0MvBGYNiXFd2c6TBNACy06OBTSgceqUJYFH6jjyYzSW 6eaE6ho1RFhaeCQTFXMJ06g286JIhUATYomfiiGuMRNAEhV1LSZFo4w0MRVkFARWo23HS/H/k8OM n590X6VTKaO2e/WUq1YsWLNx1uobZqy8/splG6etviHfut58o1VbpdV8nVXLhPyW2iV1TN/O7i4F b6f6acHV101cuenKVddbjVK7KY+2m7786vnrNnV0/+n4hev699umb5/WN9xAI9Lzk0Ur26X89B3Y Z5s/mTR36ZJ1m5sqqtRSMxeu0J0yf/m81ZvmrNw4fcm6jq5Xd3Ru19G9vepwwfI17VH9IRdYdfoV 4QTh2Me2ew6DLZ7TmAvPKUWDIccmh1aLDt+piCJCl3qFriOUB1mOFhm6zHryOro5/Fzje5TkccAv GXxaLJRnTvMLkKE8OyIQfvxqcQxBwgMulFCe8jgEDNWPCuEAwuhf9nxW3S/cqajyckJKrgMPPPCA Aw7YZ599lFwkGWTETf+GN7zBtT2oIPfczuXT8X5lJ5NKgn1hCJKvzFfXLAATja/NFBBUEp7RJDMg ECMQTk2XSckGRAZBHRC6mHmWIapTiKnQmGC0hpGuttrHTGIxiQECH9O86hCtrAUaMxWSDMsGmnxg CELUaNuBn9Lq9a9/fTKp1VWpKGQthHU59NBDR48ercZav379nXfe+c53vvM9Be9617seeOCBm266 Sa1wxRVXnHTSSVYzb92Kyg6UENvblkNrPc3rQzxwKHBcV7kz6hn59WgXQ9Nl31y4tjeUPvnM/siR IxVA6EMKFCJKoqOOOkrBlNexCENeysIheeaZZypZLrzwwvPPP//0009nJMKKKmJUSj22F3ldsIGN jhgxQmWmKlLxqHtuvPHGa665RnmkSJo1a9bUqVMNqaKuuuqqfGsDGUlTjd1cvvCdliHCiA0bNuRf D6hfP/ShD33qU5968skntR//+Mc/+MEPyvnDDz+8ZcsW8uqwww47zEGwXvaMnZCNlI2RrQvSnvRC Hg44eT5AfSAEjGjxqWSltFATzogF1WaxDJHMXc5OdRet6pEAIHCqKQJ1lBYkKkZMAVEfZc0Z6Hni ITJB/ChGqwbfzLnU69RFwoLRmpli6XlkshDL6VaDVT42IWbNglkCbDanuucURz1zIRxFdCaenFAX tjYVktF4oahlipFyV7aOBmF8TERUYo2F6iUgA+yQzMRFC8S0VJJ5Nsk4LB4jCHbC14aodBBOsDXn PztM9vmf1Eb9mp+Bf9LRue3sdTdPXr5xwoqbJq+97Yq1d1y++rZFy5Y25Vefjs5SY/lJsdX6aXvt qvXT0b+jz4Arr75l/IrNM1dtbD501bm90spAv76dl626ZfzKLR0D/uuUVZvnL9/Q0Xe7LEALLXNN WK3Y+nQ3L1b1U1Ftu3jDzVMWrum/zbYNv+tP5q29cfyKOyasvvvyq+8ft/qeSctvmLH2VoVdU4H1 6bts5aoXxBZrf5DomfrzCKcCJ1vcxVZ/3bTLta5P11v2PeSh4CS4FDEdHucEPweJfE6mM4apxSTv XPHiKOb4RZgFltmPLzDEJuMxkgdEcdvyG7Po6Iq2uoPIaBlhNk8ZMp71+U0aH1y0OBHQzc2dj2Qp j9wN6irl1L4FKZ7cgscdd9ywYcNcY28qX93OiES5792F7rOUWa461xsB1ghwzb6QIMHoYpogWpwV ppCckGRWffbn5VtPCRsyZUk2SpIAI4ikIlmK8YBxoFgRDlAk0ERTkG5QBcAQWobp1lFRyZg2xVAk IXQEAFGDDHBiCs2UttoHNk1TW+PEtCKKVBnQqmXz9msq4B133FHCDzroIMuhUlFtjB07NjWEAkJx cMMNN1x33XXLli3LvxlUiFi+15W/GimwXAMe9PahMPhKVGiZBEmWVWJkclL+Dahb3XRsPMHbFcp0 NZa6x6ayYURlt4CuiuToAhtsyJAhKej3L0DjqMNUk1oW8qksQ/uVrwSzUe1JO1atLzmypGWW8Mkn n3zOOefkpS9laP7d4rx58/L5d+3ixYvVW1dffXW+E0sbQgI3bdokn3fddZfK6W//9m8VVZ///Oef fvrpr3zlK/lSsc997nPop5566mMf+9j999/PyIQJE4YPH573YWVVMrPW8mmv6tYkh8gtm23cnN6e xwIYtVj46RKzah5QFsU9ja/NOqYLrBFI8slTZySmYoEwxCMOFTRY65QOwGYEIALss6zLIBoww2ki 60ECxiSQGgIzMlrdwChfBMjbGzZe1a1t5HmPOg4ttNHkrfLjMVPw8CSGL+fhQwwmObpGE38WJVPO dHQZ0ZVDYgS0+HFEpuZW/LEWy7TqKhhKDPxqg9BGiUU9woyIuYTQONV1GOtFwyxJfCqRAXRFuu38 0H8UKK8I9VRHpeyQ2Ca3KqPOvuOX3Tpx9V2NSPlS0KVLl1+1eqPips/A7csHm5q36kh293zLVL++ zbc+gBq9ZVQ91Kd76YrVxYhj1/oXiF3NVzJ0TFx33xVX39vR/zUdndvNX3P9jKXrCXcO2I4FCzaw q3mtKz+WvLHLaXfz6fh5KzbMWbGheYGq77ZNvdXRuWLV2vnL1zexldffOjpfO2vl5o7+r+7oM1D5 tWDtjXOXXt0I/8EXWEEOSQjotSllw7Fx7N12YK/b6DkMLiccW99RydFyAnVza+a4OoQ581pioR0b zywEszh5SrKQAxzCreyK9axhwZGjwmaePgR04y4qaMw8FAg4k9S1AhB/FY5x4eXKJ2k6nvtubkPk XduKGARhQ6muQIGVdwbz6SsXmDvviCOOcKW54Y455hiXukvOLUKFwbxjRTgverk1ES5FHJd6qjph JGyQCsGYoLbM6fnfNYGYqRETGOMqDEHmoWOoZjUqujWxlilDEWMq60gXWCNvqPJx2Mz0a2CGAkmj JVcQYUzyyafFEhXU2WlrnmsMEBeJgRZrxMhQ4TcyutQNxVqMRBGTFzWWVMD//t//Wxmh0h01atTF F188efJk5YJCYWkb5s+fr5IwNG7cuHPPPTcv9ihQLCtrjNsndqDdbvPXywCfOxGKgRhCnAlSZvKs zxn59WAzxrXWkWVG7DTe7aV8u5VyKh9XD8zInkGok+yc7CLAt8fU+jvttJPKiToxQODj2KL17WzA JAnZivmAvFzZuscff/zo0aPPP//8+mEp1afqCp0/ZajwkjecJUuWLF++fP369erUvOv6wQ9+8Ikn nlBCPf744+9973s/8IEPfOpTn/rqV7+q0vrCF77wiU984oEHHmDtwgsvdDRMwRrJHmTPaEESrKlk tm8PidXWTasFnHpho20DYrryD5gOuBWMegjI2U/a8/SAeNFCJENHsdrRMtv8btfzgXoCIkGEkzgR ArCm5BmJYjVigtqMAmGR2AzoqMeaIMEEZQZkwxABBnlMm82mNRRHBDKjZE8X6igX/PIIiIQEhghD LOBoa8B00eQxWUbnLohfMghAGELkuZ3qM+qxWUFMAPgQj4CuAWSBeKlmyZspJhDL8c9jIUYIJCqu IZJiCPFcAaIa+SNCyp0eSE2z22BAd1MqTb3m7ZPX39fzGaz+85etnr9cmTKwo3NgR/OvA4l09u/s 8r/uPk0ZFGvPv6ZlpO+2c5u6R5WzbfNVVc2HsppEq7PIj1t288Q1dzSvS/npGsh+815e39b3VzXW Ozq24aAnxIHb/5fmC646t5uzbN1MBVPXq/JJLP7nLlgyu3w1A7r56XxN0y0RKrCmL9kwe9k1HX3V hS+PAiv7NUQ7rbVx7Xsb3RZ3+O317HgbPUcCMw9KnICwLr4jquvMEHOW0GlzTnKccPKMcGy4s1iG dMnkKDLuVuOdAA7jzUOoVA+xjDCaE5vzGUlG6OI7/HkmEoY8PjKac6t107uzRYJ2lf5l+UMfhHHU SW4pd5U7DPbaay8XobsKJ58ydlepnNxbRx11lKuLQP6Z2w49/+Sw+dBWgULNDacOc7PGu5aLTIc7 gWEmIQITPH7yCWhMcDkJUg3nkmYBP7kiYyLSRUYqtNVCiNBc8EgxNQo7VFioD1brC5jECEeFcYSW d14EUMuOZj16yi8h1dKHQOIxGnX2BWbnIHAMUWeEu8yaTJlisyg4ggR2iBHGwU8wQIt9rZAISPjw 4cPHjh27YMGCDRs23Hvvve9+97vf8573PFj+GszVV1+tblBdWSZXvpqjvprIXaKy/fLUtmFko+yX ZlFCZL/pZjqSScYBqUemqkM5SS2+W8T2IwwmaBb8qrMVRsr000477eyzz76gQOWn7rFD1FJKIvvn DW94Qy3Zk1VQYectURvJRNRVdlepo5qvsUjhlRqLC9tVAWd/2qV5fUsxhzjssMNGjBjB43nnnXfR RRddcsklKi1laF7KWrRokSIVrVqdO3euAmvz5s133323ZKqx7i9APPzww4899phKS1GFuP322/Ma obqNcR6FsWP5QwgCFrbt0b4fsiFl1RIgsriYOHKVDMteXQ7JJ5ncSrIhTGJRrDRT2WmxzB1m1lGX a11EHFn32CdQZUJgWjgCgbVuf4zQwmxX5DFd9jkVBlOYKSOACqcEiGGagj3DZqKyMYzGSDhJTsTo GqJLhmQ9DiRLRK3kgKgy93ihq+WFNbpBJMlUm4mKUwfKUAJO8USMd3Z0GWcKbZRZigkbM2abUNrA rLZ4a0BGzHHHFAsQF9qYjV/Cec7IJJp8ssGRYAhIS4SrVv58+89//vPUWH988MBpPXNaaIqsUpgo ay5bfdcly29rvrfTT+f2s1dcu3DZqv7bKWKawsUmUSvHAJWYsTZN7dJ8d7s6pnP6smtnLN/YMfD/ p7iZt2ztnCWrU9zY3dt095m44uZJq24peh3bbdN8Xdai1cqg5kWv5nWs8pH22Ld+jVBKsc7tFqy6 dtriq4XUfAy/sx+VpVdfN2XlLR1df9a8oCXa7u2nL17TzIIW+TXXTV92XUf3f3nZFVgVOPVoQTa3 ayyXmQvPoTKaQ+UAQB4H9Tg5RTn/BKqR5oT1lFl5NDCiG/VmNXtKuiLYnNX4zdMkTIo4ukajHkfA iK7lc3SrMAt5ZjVBlOcpF8QynaiQ4SI1Fi20KkGXgAvY3eCqc+cNGjTIdeVycmO5qMJBH3vssa4r 14muqmuPPfZ4fflyUVpoF4yKjZE3velNCF03nJuP/WQvQaITM6BxklI0AYHVrlZXkKlOEIZo4ZPU 9WASti6mKUfFEMQCeX4ZISlOUWlZMypXRqnrpkJC49BFJAxts+Rl1fBT6pHkusrgyx5Olg8NaFqG CCB0xS/VvCsj6FabQfVFl/2su27EhMcvCxQtIpAxFytyzDHHqLRmz569cuXKNWvWqA8UDWqFcePG nXjiiZbJlW+CrPGSgKXF3O2NHAEo93hzkeeGsz9teDJpwV6qT/kXRdQR1HNYhCpgQaq8VVdnnnnm pEmTxJn35pQmo0ePtsFUV8p0aTFHsFVAooIkHJ8pkBxzwYkM4wov9vOS1ZCCvEimy7gCzm8CNu2o UaPyQfV8HfyFF144fvx4Mai0JOrSSy+97LLLrrjiinxbab6M9J577lFa5UvhH3rooVtuuSV/tXBK +aB9XiBkc+TIkWankFXt5d95OBHCFqe1k3OpKDv9+V+35Ke5bHveV8LPaQVENrMhCySr2ogVG80j xXJkb2jpOu9V0RAZBMRdfLGDwMFnIU5ZQFAnYNUsX0KKkTjSzUMGHQ4VRBNKmVGAD8REC1QoRleX cQQBkgmMU93EbBaA7iVp/5ST1BwlYtxFpfpNGImKVvYtmnDSbigyQLEOcZcDiM+pTWvueWyykM2c KWQ/G2ItpzWmtDiN3RJAgOZCy0scATHMZml7voBDNyvCOO8kbRV7O/HEDhAGBBVi5ANawFqqqwyF +ceErUqNfMa9X2dTQ41bc9eE9ffNXnXdtKXr56zfMlmpVEqr7gEDmzKlQM66+jabHt38Mz0CKYPK K17NtyTkjby+2y5ata55gaqz+TZRm8XPrGvuUWDZIrHTmKiveDX/YrGx0/p6hdRYzTuV5VWxpVfP X3N983GuFIRd289acvXUax68ZOmts5ZfoxCcs2xdx8DXtr76oe92s5eum7h4Y8eAP3v5FljOj81a n1Z2vy2OxnGinMNcdZiGCODncDoYOS2G0LkgETkeOX5GyWQ03Wocn3fHA5Fz6zgZNeS8cRqmNpFE XcsajotcG2bCiBctI/gJwDPCECPu41QGBMxXDJ5cjBhCG3Il5A5zabnzVFfBIYccctxxx7mlDjro INcYjttLgYXIezq77bZbbhTXJHqXXXZ53etex7L7L6894DCI5ktUSZQWnVATOWZATLfOsWqldpF8 8mBqhkQO+BRZk4pqsB0kgYwJqm8E87/KZ8gyygsLubO1ZNpdAyKSaMbZEYZk0gLCXMszICJPTCSZ ThNuz6fiRMsLlewr/CQh4TGrmCCQF2+shWSiaSEUrKrVvJuWN8vyus5b3/pWyzRixIhTTz31tNNO U0wgjj/+eKWwBXrjG99oRqKywbL/PVXsAR7FANlIyR4ZT/88diqa53rPwUEYrZx0bWNaniSMZLJB MiB4cap7TjjhBEXVeeedd/HFF9cPh9khppwYBJk860oFIHSFCuFLnYVj05arBZbdaE+ar1pHC3lz 8Oijjx4+fDhH4ai0+FVdqaguv/xy1dUl5Y9MX3TRRYqtmTNnpv5TpCqz8gehdadPn06SvAoMlGLi V6WddNJJyjjJF4MjYFPZWgITob0heHNP8FJhapDzmBUPJ5kPJ0mzCvKZbMutrOKQrEkAlnEsFoNA AFgOkUXMAqXsiDCzrHEUI3wZIpAFRTBllJf2wIBlitTTNUQA0Mwa0oJNFRofzXs2Bg5hHlkWniEg YxY5BQxyTReTJLEMOS+ITArqKFARFSK+kgRd8pDYqlYN2JDVsd9sIUMlxx2ITDAZE7AugxKCg7br gBhHuvIWgyWQJlfVV2UGJA2ZPnltcsgsJFHkTVNIJFmOBbQh0EVniLzAhNfrbAbiTPB/NDDZF843 jKaM6uhQXV2+7t4pi1YtvubGacuv7eh6Td/ufn4i2VX+EiHC5m+p9elqXlIa8KqOftvOWbJ64aoN pR7q7ujs19lvYKw26n36dvdtOhct2jzp6vIZL4xY7r/9VSvXz1qytqnJulVmRatv83Z441JVpDzq 2nbmwhVz19zQ0f1aq9gMlbLskuW3XbT0loUbbpm29Jq5Kzd0dG7r9A9sSrLmFa/ZV2/p6PrTVmn1 h11g9dqF6LrRHYM8u52KbG7b2iNSF9M5R+QA4HtSEM4TKkdLW/mIHLP2UQfM2TaK0CUJhhxjYDmS IejyGO+MUHQIyRsSGAtoppr7p7zigs8jPiBiB00mfBwEm6miqHDKMo6bgH00F+51N4RL603l7+K5 m93l+++/f2qsE088Md9JnVezXC177LGHLgE3vSKAKUXAzjvv7Fd5l7qnGJvqFQaZNaQCk8y4A0Ro 4QnSZE2HihY/cy9TbN2yRen5JFMJhyRfHNX0JiEZSgZoBSxz4fFqskKiJQkZEptuyi+Jaq+0oohI xvDdo5zmHjXKES/SngWFPBCtV7ZNe7TkM02E8AhELGFXX1xzwVGilT11qrQfddRRZ5555pVXXjl/ /nw1gRJhZPmaKwthVB2smNCi1WF5WdGkWEtKeeFOSGhe+IpHSLqMijyXrhYck9yUJhXknmg/TZBu 5GWAKQZlTKUoBsGofo455hhlltIEceihh9o5torZyWTSCHIlvIqalkSrLZuigUlZCyvFhdW0cG8o f2ZAorhT0oHdm0pLAar6PP/881VXs2bNymfXtHI4pWDq1KlqKTXWnDlzpk2bppYiSV62Tz755Hzd KEL+hwwZ4oCI3LYXPO9WxxwVu+pFkeQKN3cRWus6NTAFkdchXaPWwhxN1lNXAqUxOcxKGYqAzAAi ySdJHqd9Wa1Or3UB8vhk+OKdSrxos0sNMRLEEY49mZ1AnQw+dW12bIU4hREiG4MvNGDWFYxNXepZ R5CQOIqMNvkRRrxoIbPGJK/VZSemgJbAcqaMhq/FJwmYMSvnObMsizNbOns7iRIzYb7wdaMOrFEB NglAIiFZw0AII8gQ0DWklaKsi5ZxwtUIWgBcRwVBGDPdQBdTqNRFzk7aYOsV/2OELORD6Jcuu2XS unubKsdP/+2bL0Qo+appUmP171+WvFWyoLubz5V3bruw+YbPbZuSymB+urr9RFJhhjNp7T1XrLqz s/my9Ra/+bxX3/6qpYX58qru7ZuhzgGx0L+7n5+8ITh5yTUdXa9taXX2n79izZWrb+l49V90dL1q 1rJ181Zv6ujcfkC/blqCmbfqmtmrrmu+uKG+fOXnDxJyG6Rrp+ahYOPa/QibOA+7HCet3e8RUB+R OEHOmFFMLUUcMMRCzkxGEVGBWCMQppYAR81zqHyUCnK0HEijnHoKUyFGK4pktMApvtjAUI0hIbGQ 2XGEA4bQhN1GqgdEDi37vPCF0LobckXtUr4FYN8ClZbL2xV+asHxxx+fF64UUq4Zd6SSC4eWh5d7 hYW875MChX1EagUCSWZmkSyBYAAHnYnnWambuQsPBxBAMSrmlXRxxLjWKH6T8Z5fWxF5YLETI8CF UGWjvU4iwHsKGkg9ilPdJZJESCygnoBZEAkxLdDiOplPF8iQTFqAKTapEBMhMcIIXXzGhaE8yuUN 6tc999xz+PDhF1xwgWpgRfn7etq5c+eqBhQB6gnlL+xVvhXTGtGyFuYiTjYTZNxphYSZIAERoGtU NlJ2qTS6CdqfVBU4bmLHSot2hVBn3ARNQdjiOfDAA4Wn+LOpzEJ4iU2BYm+QlFvhcS2khKrNYgle NixHTXgQPnUTZOf1r3+9Xw/sXtuSi+xPrd8EFEZnn322wlR1pTadN2/ejBkzLr/8ciXUOeecc+65 555XMHbs2HxETCHoNwplWaortEJN8MyajurKutjqeQktqUbnxdGUxVbZpMRvFqaGEG2YmV0mCPIs ydIL8mxL4zR7qEAmcWoREEg1Zlm05vFlNDVTgM5CpMts1jR1A1CPWXxEy1PZfuGwmes8joQqbKPZ D4AJCAGTARsDUitEBmINKEK6kmDWtgePunGqDZgVZ+xEPlkib5QRAjGlZUFik9LqhYDRMqHWQya7 iF8WhCo57EsLWjaEzSMVklQyr1hgjZhRnETCVB5BBERoSEvMaHzRKvNoTpDWEBkeOdLGVCJEZOG0 cccUMW2stdshXBc0YsCaFr8O/VEghZQZN5OulUfPW3gT19xxyZIbuwcMbGqjyLQKlI6B223bUvPT lFENs6NTMdR6c7Cjz7Yd/V6Dp8qhZ2GuWrxs3lWL8/cB8S3j+OVbLltxC4OdCqf8TZ58tWnXtgtW rMvrWH26BtLmYWC/IsBWv1fNXrxq1tqbOwb8//v0G9B82Ku7/8JlK6av2NjR9Zrmc/TdA6eu3DR+ wZq+/ZV63R0DXjN18eq5+Xh+2xxZCv5DlvxFt1qYkK4NnR1cH3C2co5lNnRoraE8GfPorwcGELqO RJiOB6BzxrQhWEjXKDHdPAsoQpjAoJDq49VZMkoSqEeYES0XxVXruUPAU8OQLiCESowFz47YSfC8 EDCXlDsuAHwcAnn6MKVVY7nOc0XlZQD3Yq5GF4xbysVzzDHHKLmIuc/ckS4wNZYb1E3j1mFN61d5 l5A7L5YBvxJJCCB0k6KkAkEmT8MkKkxdMeOTz4wwk17TlDRaucAwDZV8tG4OjgiAPBtigZ240NKi mxSRjAzgMNUOTNZiFo3DFBTx528LhCE2o1ICafhaNjO7VAaAYCGSInSiLZxtQB7TYsmhGz3LoTQZ MmTI4YcfntcUFQTjxo3L144rC0aOHHnooYcqdsm77OVftaHw1VopK8ugAJIQSQuymSFzFwNmchU+ Aic3QU6QCwntQGnR9i156sKOmOc+RY5MVoFlO4nc5lGpCFLJYheZwtFHH53PuYtWsUs4e5Kp5Eqi 8gJVXitKxkBaFDE4JmVqCh270T5UWeZ1OxkwaxnIC1r77bcfX8om5ZREqajOOOOMfBe8Vlca1V4V EyZMyPuAY8aMGT16tFbA9r/jwItaylbnoql5d9qJ67xwJSQBm4V9lS0KZWs0WwVfQnAMWXGtrtwm ezn4kkbY3GvOUw3k2aWVbRySZCIp1fXJVokKo2RSSWSxcLJYIIC6voCfRScPOFlBwBSMICGSWjKY 7ZsBxxDwkm3MoAAAAZxmjixrZaMmARAU2WGWEVpGQfa0dJsoe6oTo0msTCLoGtLGVwRolUVoHWT8 pIh9SIoQFEnGDuO6giQfGuIxMrJBTFfA5phpZlI1YAQOUCRW1yX5B04pmimmlgsG2Ukm6wSrHcAh hhNTjGhjWRvijwWWTiFlxmXSeb2peRUqnGlX33XlylvDVeY079Kpvfqracpw+dM3iOe/aLRPp0Jn 0fK1zb/s6/8nTY1VSplW2dSnfIsVom93PuM1adUtU9bc9rzXYr/5UVT1bf2dwXzuqj8egb7NT15R m7rqxskrNjfvP/rp03HV4kWL12/u6Ny2qaiakutP515z2/SFKxrhrldPW7q+ox+tntfJ8tOD/5Al 33qrhROEY5c7aY5Krtg8QZwKzJyHnHAbGsexMUrSM5GMjW6LRxIQ4QRUHOYcVMJoWtTLAWnE8MOJ DAFtjlZOaehyqJtDTsw5p4iOJD4BfhMeL6y5cpglE608vtuF44sd8kZdWnlthvEEHBUcfL+Fuzz8 Up5f/Q8r31F0/PHHDx8+3B05dOhQXUw3vYvT1ULeHaPAcrWrA9AKODeim+9/lz+h4yJkVqpz8Ygh qeA6KdXiZ0jYRgWWkABdxTBVJKzlJRlGCGAiYpBwVHTZAVpoLZoRrW7sW1bCGY1uQqoeqzx+BKop QAQZNUQ+G8Ms8OWTFy1wFOF4T9gZQtSYLRbEPmvMWlxplFtLcNZZZymqUh+cdtpp7n5FA0LJMmLE CAukkrAoClyXffZ22rjQcpGdoxWnx7Td7llvw9v5zS4saPZfz70SSQL1BFUC0NTpkqFIjEFmaZkC 18qjPffcU3Vy5plnjh8/fvLkyTNnzpwxY8bUqVMvuuiiUaNGKQrtN9NMbs1aa+Iit8r2T91CqUrt LvxsMPVTXklVRTGiosK0IWUMnZeX7MwUprYucCdRkil1l1566ezZs5cvX7527do1a9bMmjUrr2lB XsqSamErwo499thhw4b5TYM1mzwvWXEh1aLK8jVrWaCb/ZAZyUNmVIfCDL/KNLutHOFcveBJ1Z5z SSZQN6FFlGd8kHbJN0omtPxHgJFYYNBodhdJRFY5sHzZFVm4BIaIWLaEIWKM1MC0CTUrDkYxCZCk Dph08RlhLZPVJg+Y1E2ZTDVFLBFqiWnjFxC6sRzoAi/kjbKTrtZocoU2moD5qsFn5xsixlEzgXJy teEzGI9Gs3Zs4gubAHXRRiBaRhEQj0bNKO7iMd0QYTISg+kmS2yyluCbmAqt5VQSIslIJSr9x4H2 giM/+Rh4Puse+nlmKZLy5ezNNzd0NJku33RlBTr7dMxecd2MpdfkY+yRcVjsYVLNInVu56ereXuw 5XfG6hunrri+oy/51jEg2r+p+FRC3R39Xjtr6Yb5qzY1X6+g5OIwH3LPT59+i5auumpl+UR8WXv1 2TadTRWYVfWbSewsXrGmEIqRfj2zKDP9A0A2XEX7FoccfqfFk9pT2y2bi9ZWxs/ziHweGQ6MQ+XJ SMYT39MtR8j5sdHlR1s5IXIUc4lC7racEycnRyWjmGig61wxlaeDNgcs1oDlBINPTGzayJBnjRdi aEwtmv0qr+UlHtHkXVTKrFRmCdIcExVmaiz3ont90KBBLiS/wec6R7hpDjrooPyLrbwbmPvMb/Nu nbyHguMWdC/mtnMdSiDLgOBOJOKE9qSBOMNBiAea+ZfrKgRgsmA5sii5twA/hNGi2rqKqn18iAxE ILm1NIKpklpDQWhDWioxEiZdQBdvDSJZDVZ1YlVdwCBy0I27iEUxa40vh294wxtUCRLumr/kkkvy TU4rVqxQE+TPOeOMGzdOHaBYOfLII1UACgtljVTb3lq++K3zzUTYF14cxaldl/sgx6SinKEXPL7r JQEtVoHjUDk5FyaoBLElFCiKlfrpcoS9ZEYqHvWKEkoeBJaQhAp0nVBbCNSLOa2ZlK7diy8/2WY4 +GQgL3ql7ldu2pNamzPF1v7773/cccdJ12WXXXbllVeKR/a0ofPPCVWBMHHiRF1FoUJQFatGVGDt s88+qiuLYkvXkECZlcdIMhyEzuK2o8pIkdasc07lvyaw/QK2NCSjhchieWLkQUEd8EMXw62XhWJE y3JGpRcRdfwMZRsE0Y0YC56HgMAUSUISZMo4LQuGCKdriDyaLwEbQscjI4DmxZDWEGFawHgccV3z 00ysQJDVLEUyQUZ5YR8Yx6RIJpJoHPYTdp2LlsfMPfKAZgEIoHFin0AWDsdoQtUm2sSJoIUWvG4s sB+/UDLX0BRB3nQRwjavMMmj6XKUyCutBd3MBWIB2ERXF+g69McDE1ZRlQIrhYifngKre4DiurN/ d1c+RNXd2fo0VVPlDHh1885g3/5NNUOkldxWgQVzVmyYu/IawizG7PRVN7QVWI1MqqfGSEd3R9/t /MxZtn7hGjVW/45+zethfdTxA5p3+vp2b0Nm1rJ1zfeUlk9utQq78oZj6zWwzu2Wr79h0ap16ET+ h1ZgvRRsu7qJHQOPxTyXc+W3n5/mQJQvRM7+djPlRvQAzUnLs8NyOGkMRqwcxuY0EvPABWZJVuPE IDJ5iGhDYHKdw4YmVr1XAeeNjFOd5xEgeAdivIgzYVARQy7UWKOLMMoUGDLr3ArNPV8+wwSmyY6b IzWWC2m//fZTYymqRo4cefbZZ7smc5HjN58iLn/bxE3myvnrgte//vUUcZRcee3BFfi68iH35qrs +Zd6HCUnohKPOEtem8SC8JI0MFrFwteaXZ1gVccxynIQAfw6WqfZXpkZin0pSpZwAurtCIcKVE6A 7uU6yCwyhcwLuBaAJIBNSD4y2kSiRROTN5WBez0vX1188cWu/2nTps0vfxEvXz6uzFq4cKH6YOzY sUqWww8/XAUg27HMXfUOsQ+2hJ1mL2nttGw8G8mmsqWz/xGODKJ1fnqQ0VbnxWBbyqTpq0LEb/Oc d955M2bMuKpA8HPnzp00aRLmySeffOihhyrTSYpWupI3YaOtVFJUdykCsoi6xDKvzDE7AVggRrEW W3amSPbYYw+bWYryoiycdNJJeWlNVkUlyHzgXau6EuGYMWPy5qCs7lC+iIE10eb3E174ygZAmEKi AswEVtEeIaAthEQ51JKfQ91+NUqyJcA3miMcxFTWMTbTRYQmbCnptgwV6MYOd2yGyaNutPJsAcys rzZPmBoVI7aKGBJz5LnGJNlsi1JA6GKSScCxTB5fAHxFHjCN6tY5NrMqQCfa5gHXU3mEQ14bmXTB EE7mUjLRmlSNnzth4ECCR0QMis/eaKLvCQnBC2uJPOr4dA0Vq62uSBISmZpMEEa0qNdubKLlFqEb g4wg7CKoLrRZ1lguVhsk81vTf5woxVbKET9Kk9z9tjtKxdPV/Inl5jWnfv+l+dR5apdS7uC9aoDm Ny2wItPdt/lYWMtd57Z9BiieBs64avmcq5Y034zVfH9WLY+odHZ0/en0ZdctXHdj8wH2ga9tXiTr 99rmFa9+fzpt6TUzlq5v/ihh8y5hqa7+UAus9k2Gzr50rrJ3nQRPcI9vxYSHda6iPBONZsfbxDn/ 9rdR8kFzA5SnKsmcHwcGTTfnkDyB3AcsQ+SNEgMy6JxtLUWjCEOcxkiAJhPoEhASd6YDCKGal5Zk ntoRRgiVay1+dPFNJDZ5FKG5CzKh5pdyNBVdt7tLxdVyUPm3aa4ZF9IZZ5zhIncn5fsV9913X7/T u7SUWa5JddWb3/zmvyj/GjEll5teN2aVs0F+9eeCo6S9QqgVkpZRc0lOtJlXkKySxAREsdG67VpC PYUapmy4FHkPckmTpMhyheTg9DICuoCfoUpXYfZNqh3cVeiSSZys4bikVZ8Skh1oqHoXsNgUBy51 tewJJ5xw0UUXTZ48WR2glhpXoCxQcl144YUXXHCBFVGsKGXyDw4spZCYYlDesu68M8u4bnaa3WsX 2TzZ6gEax9YKyETMiWie3AXlVD2PMAlQdENwakaWfvDgwfaJWkoVePfddz/yyCP5o8j33nvvDTfc sGbNmunTp59++uk2EmH5EaQkiI0RkeTGAgHjZxHNImthIqZGMhFynRsok81ay61UpL5X8cuMMssv ACqt/fffX6UlPCWUQipf3yCTefs1r9RK5i677JLfFtRV7OSMCJX9uuJleVswcXyoqRa/qBJYgGOO ok2201ZIdc1wUpp5lUy0oItp7oAIwoyFqFcwKEUckSfALCaCfELCj1a7ayo2QI0HTT4BIFjLI4Uu yWgRDj9BRtIoPrGi2lRjupWT5SZGPioJCY0vyLhGs5wNialLIGmEeMzhopsThJNsUJHGWNaSTypo MZJz1/gua6QLCQAMZTTBCKB6JwNGM4Ui/nxIXHCazCT/FOMRgUMFEqFsJ72xiSBmG9vqgqEF+Eyx g4jZKMY+IIJ2+o8cTbGlburX2fqWrOZfC/YZ2G/gdrI3b+2Nc1ZvbiqYzn59uwd09huY72qnkgKr yeNWbxG+SIGVD92XIiMfb+/o079v/1ctX9P8FZ2+5bNczQtUjJRfmTq6Xztn5abJi9bNXHHdlKXX zlp9w6xVN85efdPMVZunLb9uwZrrOrb507xRyLg99AdYYDXbre1JkZ2NRtidtqzt62DYwR6I4EGZ B2I5XM15I++E5Bza7jj42fF5gFJB4zsYTdbKb+26FayRUUloI8wF7+WwvOB3Ncw8EeK6usvDgmSE E14ETETmhYd22AJdkmQAwSCnLoCUEeHHSNyZjiHTj4D7/n+Wf7bmFnEzufvdK7vvvrubxlWkHVo+ gOX6Offcc/OpakzXvwrskEMOcWO5kPbaay+VFkXFATsqrde//vWIVFQcSYUWHb+6XIsEmrQWWoSm GWYg4EzcHI1matSBShLVTK+tvsSkaDTJh7jm10UoHnNEYGZd2K+gnvyUiJ5/YQxRwmkhyayoWY2K 1jTjCHIxF3tNSAkDMAknWkZq8ASUBWrc4cOHKwJUVFOnTp09e7ai5LLLLsv7VpZjyJAhlkCZK/O7 7rqrotYKMstCJmWzyZu2hNx6yceQHYKfR3yFTZX97Pg4OAj7Cqcyc6baUY5aA+psMm52VlwwRx55 pK0yb968DRs23HrrrQ888MA73/nOhx566Lbbblu9evXll19+yimnqNHFLAlmLUiOeGQtltHM4gu4 HRxhCt5+KIG3aoVsDKmTcJtZGPZhtqL9bIfj25C26MHlj08rpI477ji/PNjAgXzayX5hEP+b3vQm vydAqit2GGE820Arzzky2lp4iQGSZPlPqBBCwJmjVrZFnidMoCvPSSwQM1q25PN2yNC1OiXrrVe5 mAqnpVmgW59+gtESy5oiqlkuWKj85DyJReNjkknaBZmA0cBmZDgihk8MWNYm2hhEZ4KRpGvFtTix H5vZ/NQFQDFTIBA7uvES14Ao82hV4ZD8IwwxAsQIZBTBF6ZRMBRmTKHr6SBDsvFRIo8W6MZar3OU +SY2EHCWQ4sOsxoBwvhJnfzrMmhfxb4poNmMcHSZMso1sxTRclKWuvESIujV/aOGDDVJyitJabtf O2P5xtkLFpe/Et18/Fy2FC/afs0f0WkVWBbmRQusKcs3NdVVT4EFiukW1YcH3gwR6G5qrK4BjRe6 iqSg9XH4V89fvVGFN3vV9X6mLtnQ/CGd5m9CE279k6L88Z9WaSWCP4A1rXu6dh1I+9WtZjvaqbap ro2b1iZ26eaxmJMW5DxQcWCyxRHks++1eY7TpWWUF4ckxnGAcA4M14RzPVOM66C6ADQtAjigGwuA 0I1rIEY3WoDml3fHlWJx3qoz6HLquV8f/Zjacss3dYlRFQAgWEa4S95c4NrLq1B+3T/ggANcli4k bV7KGjVq1DnnnOOOP+qoow4sf5zk0EMPVW8ddthhhPfcc0+Xk1stRZvLya2GzuVUJwJoEEmYgsxy QCZiCD/hCd588zg2ayqZCIJkY64HjdFiFhg0fXdh1isucNyI5ouJk2ywz6w2foER1owKgJi2OGyA H5VoyXyWAxEj2jKD5kGf1aSSicQaJAxIpcUseZL8KgV23HHHQYMGnXjiicqUCRMm5F22hQsXzp07 d+bMmQqUM888M/+o8y1veYuiFqyXskzOMy92xGNvOLCSlvASDEd1jug6Bbso121OEDhE9UBBusCm tsUtjyMumJJetcjOO+9sY6hgzjjjjIsvvlhROGnSJDVi/sKMssa+ssHMXTaSSYHxnmcLyy4PJ0tU SYjktIdKOBmmqw1BIOnNhg/qqglMnjmVLr8MDC7fl5t/A5tPHIKuwFRgZExhp5122mGHHeruZYE1 iCnBWya7SJf9bBUxJCRhixCa5S8Xtq1rUnILkoyTRQFEvSzB9PPMoWiy6CwK9Eo76OKHNppHAYNB 1lrLSHRTo+gGhLXxlWhp5YEWO018BWiSWRHAIQbE0BQx4wsirE0SECYoAPIkibHDBcSmpCVvTLWn QrdmgC5TcRF+YgYc6pbAiiMM8agNPxzCtDKpqOAEVQxhlK/swPZMts+RpFYXM0DHZizUFRF5tATA GkQYkc2QSWXbRCz2EU1ye15gZsrUSCLYN1N2DBUnDdp3Ra8d8p8KZvYbTs658DOgs6N/eSWr+enT t/82205adM2MFZsH9m/+inPHwOYdvRRhebXJ/0uB1ejMXXnN828RlrJJgdXrFay8wpTHlkPa4iiJ OgfMXbJyzuIVxW/zvQxGLKe2OcfN39Xpbr43y0/nNk2d16df/fYsVrr7NgVWvyaQYu0/GrZU0OoX mLW9aLN6AnoO2r45z3ZwHtY49cJDZH9TsXHR4CSkCzZ0TgJFoOU5zjL7OWkkIWKRYaE+9KH9+ZtR 7sSTU8SIIQI5WomTVg2MWQK6iUE3RzcEAa4BHeOAIG92uQNiP8HgY7o5/F7uqsAHkm5Hl4rf4F0z 4JrfZZddXDx+v1dgweEFyix3P6ixDjrooNRYaAXWvuW7jtxPLvu8JAZ/+Zd/yZGM8SKqinRNARCC TLR1mplyUqdbnzjmG3WjEDG6LkKXHyBStWT13YVgpmiQAcIEiEHyE1NsBmjMpItwJUJHPsFLu6UX VfKfRUmL6UmahzU6o4mcUzmRIjkXCZvVo5DwVbqKgGOPPfaCCy6YPHny/PnzFy1apMZSac2ePfuK K64YO3bsmDFjlFlDhgxRKCgIlFkqWjNlgR1p4VFU8d7sjwJMyKYKAYh0QZ7FnOcGOFnoOosAjVMP nS5FTgVg5xx88MEjylfMq8XPPvts5eDo0aNPPvnko48+2m5Rx9hmdoVQzTq5EgMvHj/OaYLEBKMR wKnxyyFFMEc0RCz8ukB1z1v0lPtqrHyPQ946tFFFu/vuu9vzeZsbxGbI7xu1YGUhNrNAdXvEBSDa NwYBzBpVwk7SKmpXGpPD5tFb9nZmagin12MNmiddQatfXu6yZDahLHFaXetiMhIx6U2lghN5vpoU l9zm8QXZzBAOGZHohoYi1aCqADrd9mVimSJ3IqSYqFgTjPjJl/Q0z2EtyTqp7AHMdmvUGUTXGBDh 1/yj8VkOHxipE8wDJHFqwZDFsmqShpm1yG6vU6bLSKwlt7R65YGAIcxMwZTxiUWSqWpNa3aAQytb CF9gulAFmCUjktjHYVaoZkoGdGvGtia2hqFfM/oyQCYQtFgvgSrUvADVVDP9ms9g9e3f/HnB8gWk IH0hZLYlUwqs1FhbF1jTVt8wZeULC6zCzzI0fjCa6qqr+beKnf3nr7xmwaprO7oHlC9caIZtrlLZ FfTp7hqoZO5s3qMsH703pBxsLLYkoCn1WmQPiqvfFZqJbGU/TGj1C0fS7No8Xj3HbUp73X7FzDnJ CTSaUsnG1bWVKeZEAYKKY5njkQMDJOuR5gIw6eb0xjKmFvhCk68oGs2oYHKKGKdliNNwEieOwNDA hdFYC3RLOA2oUyTWxN2Ddu959IeotYWawxUiPyZCniSOS8h9487Ox3tdM24dXbfmYYcdlvdTVFTq Ldc/jgos30WUN1n23nvvFGd5TeX15d/PK7PUPVyLpx0iFLmwtWaRmBNqFRAVjgh1CUSecJ1dtBBW JJNSu5hXKi1wv+YVNUBY7kAeaiogCxpf4ZPBDKcX8AUZ70Jqjz8BQ0azOpaYfCIUj4TIs4tcq9TQ TQkoZq4j4PpXv55wwgkKlMsuu2zmzJmqqyVLlsydO3fKlCkTyh/UO++880455ZR8YFxZxkICg8Qg 1ISEI10JxgZrnio98IjAyRSAvFbA9jMxyM2UZTKjTKoKGM0QF+pF20Y8J510Ul7BuuSSS7TizL8f VIgPHjzYBrM3TFlI8ZuoICeogi9tE1ZBmIBOnJCQgDVTlkOQw+wEmRSV5CiwOLUtA8kHhO2t6goT bevqprpiwXJkGySBnOaU1VWu+wEQOCSNEq5IqBTNDjJT2UsLmJmIVj7b704oj7cXea5iqgZiM7Ao gGDZ3dyuVWw0wI/rIMKJIeuYOOtohGO2ibWnm70BDGqFjUm9ff9kiEEJ0ZJJMAgyMmPKJCvfdBhP eskbgix3jaoShviS7SScTILXRiUgQ5ILwTTXYc9bomSiLgwCmLwnAPbZoSsSMpBQAZMieTKAiKSW BVNgHx8no0WqJQaMJ3KmxKw1Khiggo+QMamLri7XzGLahzZYiaL1qphoS9pesENCV4QJvbovP+QN s3a0BrZCq04qX5SQT0F1dL5m/pobKDQ6nQP79NtOnd+U+gNe1bzO1H87LZXymXhZ7Wo+e953+9Zb hC9VYHUNaCqzzr59mn+n2NG8x5h/G9hXgbVNR7/tpy5cuXjthubbRMtrUdx56JLcZkDzipofi9qY KT/5W4TWs/HYU/CVnxfg18z634+tsxpOIC8hbHGb2DGwg/MQzNWFY0Y2rgOTw2MoV6nW8xE/h8Eo mgC6eaL0PFPK3m498WM8B7s5gsVmc5h6fjEKJ3BInOQSSwt5KMSa05KoIoNZTlzzjwTrw50RYoSJ UcSBqGvZx0fEHTpPhISKZtbhTBjuHtlA4LiB3CVuoHAocldfygKXjS7stNNO++yzz4Hln6znLRVF la4iQDf/MH733XffY489oqWuyssAWuq5+5MWgQVo6BV8ZkQSHxCSQF3YiARZJeUk6uGgybi5Xavu S9eqeVlcba1gMM0aYfqsyYzAsg2SbTRJ8mRwkjpAJPNRgViooQZ1SMsUO7W2U0tJrCypRI8of8tF nbrvvvsqj1RaYiajdfHLoaJWpXL88cePGTPm8ssvnz179oKCGTNmTJw48cILLxw1ahQjTDFIhS53 AkhmtMmtKZiI7KWIFLz02qX1sNje5ElmInVGxHIl2IoOTo5AzCbhuphMZSkpypuJiOeAAw4Q28kn nzx69GgFomJLtCNGjFCd2zZ2S3ZdVkSE3AksToFxrTAETMySSV2vhYskJB4gz4ghWiyrqFI22YGy agm0eR1LADbqnuVvOwJCthGKWgtExS8G3ElpksZyXCTOZjf01FIV4YRJviKTkmHpAilNDrNGhgjE gtEsSuvpVp5veay1+m3AtCjledP692itgRdiawspL1INpCukTE0AbBrNo8bGqPKGRAvc2TPRBZZ1 o2Iu5kuGbrYNLWYZN9pSKO9zNanseQ+9Rs61LnlghC7JpAs/Ow2BgwZ8Obc65JMEKtkPhjKF2KmT DXJBCDWLRTIxhK9bdVnTtiOjbAKnwB1OXLAQRXZkJicLqjDoUuFdS4BrugSomAJOsd3cOziEmUWI s+5D9vGZqgvRvsSIX4PIvFxhwnW7QPt8Uhu13lZrtdt1bPNfOjq3n7po7Zx1t0xbuXnS8punrLzl ytW3+bli9e1+Ql+5GvOWSSvv9HPlqt/0Z9KqW/zEwoRVLYN+Jq+94wpelm2esfbWqcs2zl5zo/Ku o+tPmpBSgfV8R4OAm0KwfAOqqtpBa02mbRVb/d8BXsr4S/HbT5GFsEftxezL5ulV4CTkqeRk5hjb su4ecNhwCDfHqIB6noxUOGUQMxx2cpKpUMymr/IZrYehSma0XuQUyYRPjJZWkPg49bzpAr5RTCDJ YOYVp/HSDpwAHe8xggY3scvG3Y+TSz3XSc6w5Lif3Nl+m1dXuW+M5rpyAzWfWCl/NkcVBbmftG95 y1vyelX+xZYbMWUKs+5FbZLMuySAwESVLJlRJkUA06hs46TFl7FaprhiI4YP7XOEpFSbZQ3knBag zTHllDaXImF5oKXFyepEhjwtTPZ5IRnX1Wn4Jfxm+QwRYIGiuWvZSdpZE/+b3/xmtanKSbWh7Ljg ggvGjRuX7948+OCDJdxapJxViAwtf6po7NixkyZNuuqqq1asWLFmzZp8TcOyZcsuu+wyRgYPHmxd BMlp5iIMO8eO9Syyf7hOQoxCZopJTHptJzLk66OfAOE6L6M5cfXJlm7sU0zeTNMmsQfU3Mcee+wp BacVjBw5sn6o3BzVXqoZNaVSxmSlRXp5TFQJQP5lz5azwfISKctoHPzs0rKJGpgIUMw05QHEAyQz axyKqjp+/YagKlXqDRs2TEjWQo2b12tTV2W71uIvFrIxRFvz0yurNfLGfds/IoHIy6c4tUE4WrAK yS14jiXDIMO6QTiebGh8IFYlK9o56F5XEtrTLHQKGt61dgJJeyCxiUeXOnl7oKS5KXGqKYSNAXkc ZSKxk7ZuJ0AnZruFMI48kMFMtHwRThrj3RCxbL+4iIouOzhSKtXkKTLLguVAG6qumUKQB47iC02A ogWlEpuAiYZmMxVkUrETDmva6ohwLMQ+giQ7cWSIMMti08YOLXy0GQm7BkYmF1NcaAlkpdBUspEQ CSam4kjLDqIiXTbThXb65YrMFkwv50Fawyldcy5VS6orRUz5EoQZyzfOXXPD5GXXKbBUV5NXbFFL TVy1ZeKqW/1cuXKLn0mrb/YTuv6kfqo/4bQLTFl1s5/QsdYYVGytuGnmtfdMXLbZ6Ky1N09cfM2C dTersfKno1vhlW/JahWFeZuyB+i6rnXKv0/8Gqe2rO1om9pPViEHqe7LgICTYHc6YLr2sbPqYery 80wkCTkMzdkqzwLCMWhB8QlgMh7dxmgRzmM0ZwPIVEQgxtFC8vTP1SLCnHatIcLsJGZGuMbEMao1 KniutTl4FAGReUETdAm7RhLEbOSBd7dIbjh1ADqXiq4nFwG3i5y4vHPxuHXUTH71d0XlN353Xn7X 17r83lD+dEm9pfKSg1sNqk1XjrY9WhBqYjZTfDNNnAijWVknSFd4rlhAEKhpCZhtR8zik+S9IjVT Lj9icd2OrIIWTYA6SXYSnkxq0SywlumQtyi2nzi1aLq0yOSmhyam8qAUgJteAo855pizzjpr4sSJ iqeVK1cuWrQIrRxx38szKAXUJZdccsn8+fOVVps3b7799tsfLLjttttWrVo1efLkMWPGKBckn2WB 2TDZHloQbUKydTEJ1KllOpgJ2/ZuP1m69Ykf6DoFZPJ8y87kVBLsIuuuRlEJ2RtqPmVWeTP5EBWV MtEsVFpCVUceffTRaiwVuT2jlLQWLMhMWcNmsXBsNptHltSjCPvQikum5Ra5KYhH5BW6WW52BIaj iyZPizV1v82pVlNUnXjiicpWNR9a6lLq5VUuktmxvZBCOcudOFnWxbS3tbxUSXyjIAApqhBegrco Ems0q9PKeE89ZDkyI6O5nvFBFx+Him5LpxyNPJ0i1uJu9QsnRciTXFcAIgHpysqihSRCQzFlKDPl mv2Yyq5IMEGzOQrQhpJ/XVNmk2SYiGj1mkK04p1ANh46ksCUMHAYIa+LFpVQEzx1vugiaKHJZ7R6 AZJ08TOpGjDQ1RWDNkSzYCX+cIAiv5jkWcYximaWlxhnRybNLormAjFFAB9hiJh5GUpg1LNAVAgY Zb9MvQFOTpmw0cIghl+nhuhFs5zVR/zqV7967rnnMvryRs0XoCUUkTaQlNQueYmon1HHoPzQlCE7 syEj0/opA/8mvEA11vIZqkJbUez81cKuPu3fmNXVf5vyZ3kEGdWyeJlRtMIM0v09o5drtPCk19a0 /yA7GOxUuxNyep2oHAw0Dn6OovPmyZiHuGdoHo6Qgx1r8YWIC0eLNaOsVeCHk9H4CpwNQywbQvNS fQkD7TGNZoHTPMpjihHMiEUAh3FHiCkyzfR6isgIQ2iRA2HAjGWOGAf3Qd7CS3GJLwmYKbPcc7pu HZe3e46kysZtt+uuu7r4Dyp/vnfnnXd2R1JXThFjSrGl8ALyritQt7GZe1T8YshcxGN2iU2oAg4w xYxjRoRxMhGTNcSI8HIRCjh2ILrJBj53WbuoAwIno2ZnalBv9+RZy1TEBFnVEYk5kkHcUWcn5Wms SWzUIYEV/40RrYnQ5UL8sqfUUHlcfvnlc+fOXbx4sZpp7dq1S5cu1b344otPKd8gesQRR5x00knj xo1TYz3wwAMf+chHPvWpT2nvvPPOBQsWKNH2228/RS3XMpldCo5qroEEIHu2biqtbE5tQAy/Pr7q 4cqxss3A2SfDZkbzNGDEpEzE0udzeDYGiGfIkCGHlr9OI3IRqhHzTe7nnnuuAsvOsaNsGymSEPbj GhjnSMB1IbTAkYnwWENNJNECTOExRRKSf5CW/J6gkFJgSbjY1H9oJZd9awPb5Fp0joN9nl1dd2/d LZC1rsioHZVdkSXOKgsYBIMp7TIGsp3RGrywrULCJm//kK9zJI8pA2SyBNGCTJlAjOtWmyEyyhp3 1KNLDFMmk3aSBGSJC46yMdrjb084xfC1ZZbNOdVmFwkDYrxdLDYjwGkNUjw4BKyy5Q5fl2Kmw3hO U6LFRGRLkIlrnIAp7owCImGzSYtuRrMl+KIrJFosJNQKQ+EgCBBDULE6WvJM4RNAM86RLhXdLBAB o7zzm2xoSWayuoisRRCVeAEecegi2DHZ3BRxgcNCViQuQoPJAg469pVWv/zlL9MWkZc5ktBWp8zf U/Jb3/rWz372s2ee+cHkyVM7O9VUpXYpH5+SmO7OriOGHS4FLlxpaf5+cwqd/PwmYKi1Y18aLWuS 3tl/m+bT6xz17eo/aL/9f/qLX/r92MIQaD4Q1gTVd+bMmV/96ldF9cMf/vD888+3/C07BYRNrazm /9Hxbx+9/KJtJts3jye7EOEUaW1EK2JTOnL2KE42Or59bENjejjawTh0dV3eqT8wY6ceyGxckI1y EFq/Scevw5BDEtecBjgBYSBJURuCl7hAeMZVCCB8kRdXzfGOMI42MZsOMItDyxB+jAOtFlUQOyRT zLkSTNYt4ppx27mh3RaGwC3i2nDHKKfcPVoC7qe8geUeSmXgpjzmmGPcVTvssANd8i4nd+0be/5+ DjEXW3nJqfVlQizX3CIyU11TkCJBovN8NDvZE3AmDrqSnIeO+AVv7epikcwcdRO/qWkJmLKh9uST N83IJCqR4Ac8UgEE+cSW8DIUfgmqiZap1KOITArQCZL93N84WbsEzAgBud19992HDh168sknK0TG jx8/derUadOm5YvFJ02ahJgzZ44TOm/ePBWY8mvTpk3r1q3TVa+cffbZo0aNOuyww2SbFwZFm8e3 c+FxL+z4ykRk1aidnCd4HvrZRUAepz6vg5wvwkyVHf08GGRZy7h5JaW2h31ityizDil/LFyNqNjK O4Mq7/r2sSyVFDZgnIs8VYTBeDLMbATiyOoTaz/+VHDwM1MZzs5JVDi8WALb254Ee1UVJe1gW4ok L75iksEhnE2lBZMKUpQLG6x1ZBJe0isA4LcdYVYITKhyLs8Ju32/Gc29CAjyjLNMPswKo5jU8xCQ sfa0yAkBfKOMaI3iE2h/bseFWUgaIlMQg5AyL/azGbQJlYxJkWEz3qEGYFIIYpl4pqYlUOdVgcNC rGVPalmrKaIbdRwWIEGKrVe2aZHPkOkghCHmPOqBjOkYZU2XqTodQDDFS2wCeW2mqSVDF5MWIHAM cQoE6jJl60ISHlOZbxQJQPtiZaVImiwjdIWNqcVk2eqAUUOcYpKnboI8opPbsqotm3TD0brEf/zj H+PU0Zcr6gQQ5iOJbiDT++xnP7tw4cJPfvKT6FNOGzVwu227mr/x3Fdp9T/++//tGfTd7373Rz/6 yZ//+et6yqDeYPffkJtovUA39nt+/uuf/bfHH39cVMJrBkv8lv/MM8/8xS9+8cQTTyxatMjvyv/6 r/86YsQIq5jDRizEfxR6bRSB2WfZvnZhtqN96dgEFsK+dEI8JfHtSJxsX/J5StrZUY8YJknQBUQE snGBkXoeEMCRGPCJ4WeIX0BgAo/onJZwaEU9MFRu56ZU4jddhCEGtSLBDMSJEy/sJFptY6igna7q Meu2cBeCq0KRoX7Kh6jcN6k2gIw7W80Erh/34m677ebidA8BlUGDBh133HGnnnqqG3SPPfbIpcWC 68oV68qPPMm8uEVLvRUX4hEML2j3lrkIDFNOEqEWbWUtlqyaoFFAJG8E2mfBAq1MOdPEd1mC4i8u IhAL1gJRU0HMxYnGKQl7PldAUgxW3+mwytGNEfkHNHnbxr1rUlR0A0ZCMJ7LjEA2mFZgwpMTVakM 77333sOGDTvttNMUT9OnT1dpTZ48+corr0Q4pNdcc82tt95611133XLLLStWrLjooouGDx/+tre9 TVYFz5GohGQ/iDMbNXBgxZ9QpfRFz69jVdFiFRA2cVp1J0sOXyB+WS0lR1NHmoV1F8/BBx+cT7if Uf4AwCWXXDJu3LjLChCKwpEjR9ozJO0KGRN2r6gseg51nAIax7zCTyTarEu7rlGQB3EmQkkWnn2e 3xlUUfazSmuXXXax521OfKtTEwhZX/vNMlkydoyi6w6ESEK6Zdc8j0gCxXSjYkaZSIYAHyfXJNSE S0I4gCYAdQfSSloyVFcNgUOMo5qcsqoNIoNpVACZndjYYRABzFKvWqxlFBI8s5UwhGAwTnXZNN8y 9QYkhRe/7cg0WaCIpsu+ebHGCAtynsAMETOaaBH4sWyIPA6+jUSgyhs1kbTkDUXFEC84WRc0TuzQ TWK1IaiQDIySZA3TKBVgMJJZi4xqTTlmM3dpRBOAzDdJMMovC+xTzCgm4ZgSIcR+HPFIhsHokkQz FcUQxXbrosQMJ92XMTKBmjvwiFS+uGlM0gP0pz/96aJFS4gobtRY7uq1yxY/99Mf/93HP/LcL3/2 v/7sv27b1Qfz9/Yz+qQRz/3rv/ziR99fMm/mdvrltSv/8/vxT37yE/ci2jPo5z//uV+s0Vk/MNMc v3R/62D5RY2HD7Vr6+TA2Is2n1PkWDpsNqUtm27OBjhRqR7sUbo5UUZxgEp2MHWSdKF5/vXQwAt3 5s4vI4TB1ieTEgHNJjv1VOhGMkfIECB6dcmHCWimhFQf6zgVtVsFqh26kddmFukSzpAg80u5VlWR 129cLS4Yv8crhvJdiyqhVAMkCaQ2cn3aEgTAlnap49seQ4YMUWaddNJJBx54IAHyhN1eDAJJ2Kl8 S5ObjBak3krwYCLiATGL03TEjAaR6wK+HIYODBEQoVArGGENn9nEb8Vd/yarjgmIGWLBumRp4s41 TDhG2u0E3FlNjzNLDwgcoJuYmbI38rgkCbHMF1MBunYZDy1I4aU6UeaqsRQfo0ePVj/Nmzfv+uuv v++++x4uuPvuu2+88Ual1axZsy644ILjjz9eKbPnnnvSFSG/eeBmB4oH7Q7LYdkahipI5jjQihHM et6hHLvm1Jt7PXGcit8uUq9YZZEfcMABhx122FFHHSU2ZaJayiyuuOKK/LHqpUuXav3aNnPmTBXk iSeeSIWuzEsU14xXdyECfjMvMlxnJ6QLSTWOhbAiomItmYcsojYJt75+bbAJbdGUVvJPuK5a5oWp DYxmiXmJGCK+ip8WMgq9gtFiij9XnewRIB9fhiQ889WSSZKhJiHTz9ypMBibFNvXKKBl7bKIWu7i urpIADUqMgjxJJlGuY4p4Drbo9klBWgykp+WSqWTGZZLPpqnJeMsxBTXiaHCkMDYpAuEtfJGV8sm 42wKr1q2iLrhxDUC38pSwacFmHW9QkQ+/BoeDu/CAIQuJhXyCQMQtGIWnwBCikRbDQoDLQzCyTYZ ApmmWWNCJqgNTYZWfIGhrCbj+DgsJ/LYD4di0qgVdujqsXKgfQuFrt2XJeq+zGohJCUcQx6Fii1P Ft18nLxPv+1Wr9903kWXDT7wsJ8/99yf/l//T/P1B/kGhOYH8Wt+yteT/uY/L7DcfCf7Dm/Z/Ytf fnrdxs1cL1iyohltm0JW2oJ5UP7iF7+4+OKLdS2PqZXxl8RvZQnLTniBnXCCFqtEm21nZ0MehQgt 2lEMxyNVa5varO4Dl6jT6BRRN0FbVhc/ZymbWKsLsYyoxo0yRdEhse91xaBlwa3MKS/1iOZ4EMg5 j6lEoqs1BDhRAQSQTPzE2IligG6iLNAlpo1iXOBr6WZeWjJBCg7XeQqOvN/nF3p3pK6iZ7fddhs8 eLA72/VjSGni8kO4kIj57T8vZakDlFmqK3xF1V577XXIIYfkSy8ppkZhTVGV17pSb+FwlPtYycUj McHXidRQBQ9ZLAHU2659du1iBJgiHPkAH2ITQSAvtBgilsWSMcnPswmhi8kaIDjCAUTc8W69LH1O it2Y53LWDpGHbx5zDlE2SbPGZQ+YZntUzNJCi0d61Sj777//kUceOWbMGEXJsmXLrr322ttvv/3t b3/7O97xjkcfffSd73zn/ffff+utt65evXrcuHHDhw9/y1veYkYxlWdOwHueQuLhVwzo9sPbfo4q MAOSgs8s0oUI5FGePZzpyJUYFCsWOlW1StHeUKnbGPvtt9+wYcNOPvnkCy+8cNKkSdOmTfNr58SJ E/M3f1RjZCjaFWbBpjh5STwQGpNHyQcyaMjS4Jg7CAaskfka1ZIkoCVjSJ6FanNmG0CeDHXXAZqF 2LFDdFlmIdZiJ0Q8IiCRUMcBQ7rZDDKfiUigWegmeKPshMieiRi0Tx+/XUUY8aVra2VRgqqFoGU0 Kog6lDRixp2uGMDm17WykdSia7csflPzMUVStAE7rAkJQgjM3JMTZsnUCGsMAX5cAGGRIKhLO0XW 2MmmBd2sHUkB8JvHLwKHCkU0dySb7JT84AipCaUsEE5Gs2poFjit8bCZKQABAQA67oSRhdBFZ12E GhdaNAIzBsmEAHOPOiRIiK/EhmaWzaSFDE6YVLSR14qkprQCp325ewkwW5c1CP/lCgnKDM1Wm/k4 zO9617t+8IMfDBo0qOGUd+isrZ+B3V377v225371y//xZ/9X/i5hfqj9hj/539b01j/VeFefjvvv ueOjH3r/X/75/3juF/+6aMGc7r7Pv0BVCTfrhz/84a985Stve9vbMqmtV7cXfivr1+yCHjshwgkq 326zO/NkdMyCSudJl6OSayCc0MSyfcHZyAHWksfHIZmjyAWaQS2+Lj6Cd0DkJCBYdnnnQWC7Jwby 2foEdHO5MpUDo8VHCANNGBCh2TEaIvGkZVn8aPwMhabFUXTjq5YdkMy4VPzW7jpXXYECKK8tKZ5S cimG8g/BXJAuS3tAPZS7U4VEgC55V3t9KSuXK619993XhUoxLwyASs7m100lx4VIxKDl0bWaSkj8 dZriz6xNQa5I0mIk4QEVEyFsFM2IIUQKuxjXDXTZz/IFugIjqY0d7pI0o0lvTTJhNIEklkBMRT5X iK3oKYYmYx3rEy1otmwB2ih3QezHOC+yIYF+n7n00kuXLFly00033X333UqrRx55RF31t3/7t9r7 7rtvy5YtK1asmDJlyujRoxW1STU7jPCbh098xXUe6EZ5FLaYE2FGgXy7SkWGwm/kegTommZyxa8c yraSJWtkLSy0raLAsoWUgGeccYZacOrUqfPnzzcvVeOiRYvmzJmDY6ZqrCOOOEKNZY9JgqzWhw+P zlfdDIAwlzqdQBhBusSyQKEJJ1qhglAFCQgbILAEkUeEBkZ4qWCBQB0K0Ph1SKiJVhcheAnMRAAt de4/KwJWQWCZbIbIlHk3wHEllwfM869zmAuzWrpGq3yM16VPl0C7DJqpdg4ZweCkGzCCU5cAiAkg Oeed6xp8M9uCJkE9KUoOMdt9tQOTfa4TD/uY7MsnCxQZQfAiJ1qW5TZMoyRLVhoII4GBIQIQGj9D OJWArJQuy8JIhFrxJMlAIB7Z4UWQWTV2EnDoIPYjT9iosNtXEycWYoR9jqggEhLaELEkPzJcI6KV kLRGY7OiJjPLwZScxHVmV+kIB43myxHZKyARdSZyfcABB3zmM5955pln/IpfZaD5RLlKq2/n2wYN /uVzz/3Z//0/mm75/PvzP0UgBdkL+L/JT7S21u3T9/DhR33/X549ZOiwPl3dXE+fNRuRgLMYcOih h375y1/+7ne/6xfQDCX4bCBEmeLvcLV6Ga9dESaGchCaG9HD3dMZPEPLAW+QR2oehWDUU1XrJOi6 ElzP9nceFpiG3BYRyNZHxEU4tNAZAjueos2d0exvHpUUHJHEAaOCQTh+BDjlImAwRsSQMHKW4gWt pQ5oFnQN1XlpdQ1FMloR4wgoknGF1JoDzS9amaK0grw65UZUZimAyMgM5k477VTeDNxDIWWITPMJ 4Z12IkkM3Ij5LPNuu+2GUGPlZsV561vf6n5lnCNzj3dmZSYVjzwnDwgQpFAzWfIIMxK/nGjNlLol dnnzywtfHLHPJnUGVScixHF3YqaoQtOiGy88Npkt7yaEIFNu2OZT8LrxDmgcoyQRWhHiZxE9+BJY 4kTX55ehLFZgQT0K6oHKBtZmJxBgEFjmwhT8GjNy5MhZs2bddtttjz/++Oc+97kvfOELHh0f+9jH FFh33XXXpk2bFi5cOGHChHxp1s4772yy2QbCsBXbHy+9aOeF3yBR4SB0xSkekWhDY9bj1otgii/C ZipsAWRpxC//toql33vvvYcMGXLiiSeed95506ZNW7p06fr162+44QbV4S233ILYuHHjqlWrZsyY cfrpp+cT+spE1uSEa2mMfci64Isq4TUpa6u6KkjKpPWCqESmWdGyptkGljubQd4qCMRXhNHxwiMj unUbxH5kDEUg3kOHKbE1/wiQ7ea2fOE/I0BYCImFrIXcssa1JNSdQ8xoVa98MESS8XTZaTeebnWt G5kIVMQ7O1o00BJMnZ14ssFqkCU9rQ0TkEwOESSrZd617d0sMSMIkuwD3ZpSQwQQrGV1CBjKTJMK MgTEkCEtMUSCqXxERoNw4ppYMmmyDOoazRS0xMg0uWirCEEMJONaCwkvsUGIOtlMJGgiK7HFkZZZ Ysm2qGIZgQ+6LNtvCDIlhY3ZIF0uyBMTNoKYISlihyNExKp8UAz03gYvA0hTiyowQ7+Vfv3rX//a 1762zz771INRich7xPz4p//6//z5/7KUlrtXMfTiRdJv8tOu267ep+P7//LDn/3sFx/60EfuuOOO n//856oozzhrk8Csmcf3N7/5TQVWXruyGFmquszZGb/TRdravm72uj3neYewsTwx7S2XN8KlmIeg TR8Yap6IpRypj1digMC3y8vmb/1TEWa1tFiGet7QrIWosL7NiSknMxwCHPHi4qnGw9fmaHHBtSKA GNoQmZwuLRDDpF491iAN6QrJUGZaw4sMI+gqowVeuAN+49ql6EZUrLgUEaqlHQrULq66VEKqGXWM okr9lLf5EJAyi6SaRlcFZvPkw8Ks/VUBg1qmODJNHhlsr64SvDaEgAXvYQRo05QHHFOLgFkwBYwI jyPe40ucHCkZEYnKvFRXxMiX17yab0jnmikGpYVBGwBHbKAIIy8wq4bgwmiSL6uEQySrCBvPbnQW nBQ0OB1oQFiCuoLRNRf71miOUvYwJlNlfZp/TihjgwYNOumkk2bOnPnQQw999atf/ed//ucf/OAH 2m9/+9tPPvmkGmvDhg2XX365wmX//fdXXVk4MWcn8MJsPZ5QTs/z121F+AEVAefhHsi/LubWioEh YVtBMcuwGCTc9lBX7b777nvttdfgwYMPOeSQo446Kq9dzZ07Vy113XXX5eP5d9999/3336+CVHJN nz5dpej3T+pybhbylnzmTIGca/ErwgyqQDtyCjIdRE5NYFSiJDx7gEcTsdZ1Q+bIkGFW2y5ch9JW R9UFFa0EtqfOotflNqQbvuRrDSX5UQemts4/YV3q5Fussv2gLOOLP4SzuLTiWgzZga3hIgA4kYwp 3Zr/JmU9L6VEEhjRFSRhNOMkRZ6EEK7yLTc98WtpVZuJDV1125OJUxOOBkPJHuPtGcsoENaNbq9l qjYBwRTXgkmQWl0yRmOQAC9iNqrtlUaKBCIcj3RxgIxRcbKZOOM6AqEFpo0pkpC0EA7iizwm+7TI NHnsObyVFhtJBuWqijGLYz8bqpJButCr+3KFqT777LPf+c53hg4dKlmVmZWzBlYOoYh57rnnPO4z +rubfCxbv6985Svf+973lFbC4/onP/nJgQce2BIqYphPP/30fvvtp5toK6wiAUQx9jtcpK3tZy9m g7oUc2V6ONpe7Zd3fRpCTloeplCvVXQlbOJsa2eGIhnymDlC7Xa0gNmOnAR8urroxMM4O7oZpW7U MUDjC5VMFcM0JAwT1HJNHj9DEF1DEIOGBJ/56lKJL6jqyQPCpCKMAHN3O6YiUaxUpDBya6ZA0apd cFyiiqrAVaquCq3qctPXGuuNb3wjeWUKqGmog5UCM82SJZIEps0stCZoak6E+NFGwby0ws5iaeUN 8T//5/8UFXe8cy0kEADghOm+J9CUYAVmqhWYMBJDzOJkpk35VoBOxSZmMuKReUhixQYCE63FErBt GTjR2bGOjIMcFdsjz1wbDLJ8LJiySExEzv0adsIJJ4wfP37evHlqkfe///3f+MY3fvzjH//rv/5r 2meeeebv//7vH3300WuvvVaNdeSRR0q+PCQwKUo+RcU4d+1ndutzVIFPEkQeAn6NPBBgP1OQQ1OQ Mbkyi1Tb0u6XSc+TI444Qi149tlnX3rppZMnT1ZpLSxYsGCBInLChAkqMA/G3XbbzX6TZwblJwFI l8TKISAqnRwKIEgX0JGkyILpIHDwJVyKsnDZTtl1IP52GCJDsq4yTsS0tJLkCFRIRTuy3CXY1vtK AsAE3WwScaJxyLOQkECXLoFWrtsWKESL21NdtToFulWRMJop3k0ZxFBHI5kMJ13VOELYwoiWCHUx oxjohsMIC3U/m0gmG7NGq2IkWTMaoLMovFCPYhBryUlWxCh11gQpnuQtETYL0LOygAhNMV2j1MlD JMPhSJBlKq0PSEUGjEpdEiJydDxqs9PCiTUgD7o8EmNNkOFEIB5jRJcYmhgwxbXR+EXj8BLJ6OII UjBa8ZSMNqBO3kxzdgyJma7t6vlmx6KrYi+iolf3Dx0mmb2FNts5c+b84he/UKz86le/+ulPf4rA MaR2+dCHPoQwPVk49NBDPUM95RsTv+M5x7gdkC5CVJ56YrZgaA9Ev1wmbIVXgr/kkktItmtpmfo9 hBqgs5/sQlesPeRqVBB4uDuH7sh6ByPyNLTzAnsUJ3xdurmkyefKx2c2OxuR5ynJbHHngbVwAJ2j m6GI5SxFIMcJeMxFbkg3Z4ZACAaFwTsgCBtikHpOsslGLN4hJ9NQzip5TPZ7TTlnNQKJARAkg2jx m3sx9YdkqqJUJClE3HlgTxJTZyDq20Cudldp6pjytuFOihsFzVvf+lYtC8zS4hFMTZJZaGqu8pF5 Q0lLogV0IjRBkef5lVwlsQKmpe7hPeEpgHTFI5i99trLda7mGD58+EEHHeTXFXc27L///vvuu+8h 5cvE87dW/uZv/ka0IlRZmlHmldIqhAhTMfxlz3dO1rmIzYrkQqpbsZ6IoByI1qZFkAyHFnlzMSMJ 4SuRq6tEPmrUKCXIokWLNm/efN999z322GNf/OIXv/3tb//whz90AD03fvazn33/+99/6qmnFFgb N26cOHHi4YcfLjyBJWNgVzAuV4nKcU4AUAODxPaboF0+dB5rQbrZojae/EimXOUNXEmWfwtxwAEH CDXf5eHBcu65555zzjlnnnnmyJEj833uthAt6lYcJKrloA18pYXMqJ3TjiLeIE8zGwkEWU9cdlo2 G1rkIIdGrU49ONl1+EaJQc4XIPCDcKDZxGWv0q3qscmgVgziMTtLY5rVPlQxK0igfRbQPt9AN4vb 6vd8voq6loV40c1ctPhVnnpSTSD7JHwgQzeKBGgRDr+qt6N9slo0LTNlJIqAEF5giPHYz/TrxIEu GgeMxiYOrRo/Qp5r0hIAGtMq4Jd1aNBLoNdQnGZekNgibAg4khkTwU88WnSQUKu8UUhURrPEHNU4 i8kG5KsdMtUyWjyRRANJ6nUo+WxfdzQZXuxkLaeGmPV48RBj1hTiqK5FUGb8/GqmC63+HzKsk9aq aE1Y67459thjjyrwQHEBeNDjI/yeV2flgX7MMccgYuF3DV4sT817ggntlnpz+UdheSwKHiE2T8wI BJnj7xTtqy5Um8ym8aTzcPSM8xB3xeZX59zfuciVTRFoTlKBg5d9jMYHHC351FiANmpz82LhbFzy OR5oQFdFMeQwG42YLvV00UAlhxbfAQjHUREJDtDS4rNGoB1cGM25qictkoa4KEe1QeZlNFHRjQzL OatGdSWkvZokxhoZwvKmqlBwuOytO8K17Y5UfzTl1V/8hSSD0ooiea2u5O/Q8x1CTXlVvlN0jz32 sItUMK5MRpjlNPEIQIbpcldrLJyEKsgEQ0wrNjPKBPGzTFlTulyXum7nvJspYGHsvffezpf7O1+2 dOGFF5588snqqv3220+NZQ+fdtppp5xyCubxxx+Pv88++6QIM2tzTHUF8sMFQitCQJiIKYtZbInW str/Nqclzl0CumlDgCHPOItIPktvKRnhTuQyprw46aSTzj///KlTpy5btuzGG2984IEHPvCBD6iu vvWtb/3zP//zM8888y//8i/PPvus9pvf/ObHPvax2267bfbs2SYi1UKSE1liX8s4cNd+ZbYjsQXC I5aHQDgtoReKQYtb+OQrh6LZ8Wi9ssTicRgtvaUR3qBBg/J9DSeccILq6owzzlBdnXfeeWeddZYC 68QTT8y/H5QKCbHEmYvTl5DiBaGLKdUBmt9w2iWDyBsiI+cMakGc2Waitf9Fmx2FY7MZShqTSd2A gPWCSAaZr7YdMWLUKjOSkxubiVbqEp7YsiUAP8guyhQqXnR27Rw2GeExWwsdX/W5ERdVBYEvVPJi 67VVjOomdbTa4yGZIGNKq8uUKbMWZO9FJmIBO5gBPuM1UTELmGghlak0c0GzL/6EoSWTSTUL0/Ou XLpZlGZteiCe2InBrJFVyzricGemCTUR8kUemAVdMpljVNBCDRMIAElD3MUpfiZCSzdxEsNHkNRG F9EE2vOgLsZaSwk4kUcwyK8gE22yaqUImI7NyVGmg2Nve4iZrHSR4YsR6tEK2u28LJE9Ae3btwIz 04tYZKpKr1z8ThGn8SgMmyzM0L3WwPppCdcIs0FD/9bRbIE243zZRp7g7v6//uu/RrgFPZrVAZ7p rkD7zHWYAsLDutYQdevbqWBHurA9WzNKi2S9wnHsSBO0O233qGTrI3LSsqeBhRwhQMRg6OYclyJJ Gm19W9xQRp0BptC9dBOGGBBRj33CgtEyEsno6jIV1CFRRZGdGmFGcdQK6iSXmSzpxkv8yqRSw72o xkKnwNLKrfojLxrpRhfYwdyxfJUoNG/LlReHXKvKHaaMpnBhPAFruePXAlk+RrJSiSTBo3HwASd5 EyFmCh1EXHOR8k6rTlJg+e1FpTJjxow1a9bccMMN11577eLFi9Vb6ipDKhKjkwrGjh3rgh89erSL f9iwYfvuu6+wzV1loJDiRXgcJYFJESAEk5RajqyIVv61dohts/V5t/qxEHWz5kKSeRw8ePDQoUNH jRqlHFywYMHGjRsffPBB1dXf/d3f/cM//MO3v/3t73znOwos+O53v/u9733vq1/96vve9z6zO+ec c8T8V3/1VyLkOseEo6y1SHKQg5yjuqVtb0jwkUfn6VwfQb8JzDQXHiOZoIW23JZG7atsGjJkyBFH HCHDJqiiUlpdcMEFMm8VdPH92qb2VZQ7zllZ+YGE1A6cXnBqtDJvpsJOBgAhMHMBk4pu+xFr32AC rmeEDGEq9aQD3YREBiphvtqavWwAqaCbqMKMhWyMhJdHa432pZBZmJpZ9NpRdY3IyH+8QLxkVEvX qOlUYXYI4GT10Yy3RxItzCgS0AU0L8BFVACBIw/JQLz3mloM1oARtAhHnhddAlq6OAks0E0MMahF 4yeSyATmnkXJcmS9IGkB/BarB5h81YDrxDntZR8dC1UlyQEEUDHEO8m6iyCOirEmb+SpCy9BohG0 IhObtKKuhegCYQLtiQWRk7SfgREuxEbL3rarEeTZpE7MKDDSLOdW56USlf6Dhmlos6tMRpu40+Jn KJwwK3R7HaffHdodCalGEqK2mY7Nl24NHpGhF0W19puA8NbyYUK6orVFbCaXiifyQQcdtM8++7hx 3VUuWhe/YsuzkoDtZZNln9WnJ9iF2bVafKOE61BuCA9fQzg2ZXOGCkwzQIuBepVvfzrn8OhWj2R4 YSrqXCcGHGdGl4puYIi1BMBCXKC1TOWc0II8RCJD0RDECMmqmPBiATPxSItEuQUhr9CIEJIxtZSL X7Hy1re+1R2ZaiP1a2oaJYiKCuE6pJ7XKnYq7wSBWoeWlljeVosX9rkWnsihZiZOU2bpmjugaUUX bRZmSos6YRWbSFL5cV3fo1Th2Q+KFbXUJZdcsmjRoltvvfWd73zno48+ev/9919//fXz589Xabng jU6ZMmX27NkKGu3kyZPHjx+vvlFvjRgxggVXvrmYI0d5QUtUiV/kYCGyLbWWQ3hGa8LRWRdbJceK jMjFLC3itF1lLNXVYYcddtppp4lhxYoVgrzzzjsF/MQTTzz11FPf+MY31FU/+tGPnn322R//+Mch nn766UceeUTYw4cPZ8oq8G71cyqb01JOaIB2ajx2s2eAsLkIRrbr9jAjFuxtDysq5bT1BmtMQcxq CbNsjtl7psym9RKSpbeLhJdvHM1H3U866SRl1umnn57XrsaMGWPiEn7kkUeqw+w3NZaEi02ESWNa MUPirMheMi9hJ6RWoOVBITD8tBaLcCxkszVbv2zLurLVoLmQBzROfAUmmEhA1yjvDnVzX/WkIrpg NPHTqnHWvAGiFW7boxIRZAqMa9uFM1ppo3zVtWu3GbTLe4ALIzFvLQk1byZCLBOBur7RLeG33uI0 FO+67TaZSuUUZEgkmIRlT4uJYzQetU1wxa82NtlJ/BQTDEngVFZ1EVkmLbSvWjiQbo4kZJW5YIcL lhNG5s4mASjeWr+BAIKK6WcKIagkGAJ2BRl0UH0x0syqAL8aNGp70MLMQhPANBS/aENoLS8iLKlt QRc/e4xKHFFxqG1p3eQcM4GxEFNaaN8Dpp8khwgy9IeLhGh/pAuhrU26lqeOhjBhWQ7n18zw3zD5 /6NKzXVdRSqQM6BbI+zVRgyxNV6K/6LY2k44gS53MmYLekR6dufffo8ePdrjO09MT2etR7z9ZNvl Fsm1ncdc2dXNv0TLngZ7kYwWnX1vSBdYoIJvX2b3awM0vq0c4VwG9fQaYgcfMxy0GNinmzOWLW4o Ld2ok9FS180swk/YjEQlT6JEC2Fqi5nWq0TkTa12kw0W2MTRlTQXYS2AIO+IYSosUjDlhSjZzotY JLVvKO/NpZDCz7uHCh2S7si8P/jG8vkt9QQVfrnj2lokWhkAhGCSwKSIZPDf/tt/Y1MYXGu5iHdD kRQ8Du8c/U35w71KIpXKsGHDjjjiiOOOO879PWPGjOuuu+7BBx98z3ve8/jjj7///e9/+OGHVTAL Fy5UzUycOHHatGmzZs1SdV111VXz5s2bOXPmpEmTVFpjx449++yzXfy2lkmZhbQInlOus3+k1BI4 LM6FZcURW16UkjdJkAqEyGllNwoY85hjjjnvvPOmTp2qyFMIKubs5OOPP/7yyy9ftmzZli1bUmB9 /vOf/+Y3v/nd7373hz/84c8Kfv7zn//0pz9VYH3961//wAc+sHnzZtGaqemLTTD1mJTT0yCcQKi2 jbQLJudFkiUzm8fJItAuD7WLyNGzP4F8VjDdrGM2WJBcAYIXvmwGxdZ+++1nvvkYlpMLSq7DDz8c P9WVFEk1C/KcXaGtCdfaukF2kRn1ChttRXJX1SDJU89myz7MS6ccMW6ITIRjHCfgkYAYEgyaEUzy XMtJe7ZFIjPUyUQr6bU9hEQ4N5wuSUDgsJNnSx6w4s9QTvTWEwz4xafILMUqgGhHmAEVkoCoQ7GT 1a8RyoNWAkMLAxBGIwkCa9Z+q49dE2h/VLKgGwFasQ9xHYHAEDBbZRBUmijLl8bhJAaBiUeeeQ9h pRD4gJl9glMCbGRCU09LjJ0KTgUjckQsRB2d6bOPIwACmZchbVTIRIAi17ok45cYZC6VmZZK9hLa aGyiITNFkESnS0Aag2SPvG1mj3GdMBi0pXHQBIiRiamEh9ZmYxuKDLCJjvGKDP1BoxVpG16KvzXa JUOE81tBzEKv7q/BS0m280OE8+9BrPUCvg1to9hVfs31q78H9EUXXZR/f+S5bN/k5RY7rD7jsuF0 s6FttWwvYAowy/Oz9edx7GZb0Gj2rlEy+LZjTpczby8iSBoilvu+18M6Q8zGKToeMwoIyClKVCTb xbRofKORR7gbRIVwJnOLEMMhWcViKopqJuGRQZMRZC6/REtR3txqkgapV/6qfNmB204Jteeee6Zg elP5Lga1F4N0Se6444577bWX+oOkrlEcKpBPX+W+zLtsYkgmtZBo8+DAFAkBrZhlzOIKI6+QsaBG EY8uF+HjaNnnUSGIAKEqrU4//XTli9rl0ksvVbIonhQiDz300GOPPfbhAoSSC1OZNX369CuvvJLY ZZdddkUB4uKLL77wwgvPLRgzZsyRRx5p+gIQobAhQdausBO5ViVBWLWkPqN78sknKyZEdfDBBx94 4IH77LPP3nvvPXz4cPZXrFhx6623KvgEc8cddygElyxZotpTMyn1Nm3aJGZ14cc+9rGvfvWrzzzz zI9//GPVlRpLvfXFL36R4uLFi0XIsrlbdHdbzk7QOjNboTX8QvTi6+Zp2+r3WEPwYtfZe5aP02Yf lyOjax2z8WwqK27dbS2bypHcoXxdrQwcddRRfilSVuaTcGgcU1AfK78sro1k9aWRLgv2KlMMQrYN 8MIX7/yCIyAecCRzzeSkJLYg4SVCFsoebFBpa5cugSqDGdeQ/clO7rmkJVnSei7lJqMbRb5wan1A DE0XU8wkBYnGoR4ZkF5TyLzYbHHb0CxDQdVKl2LstzNDB+STn4RklP0kLZIs6ApMVO1BavHz6Ets SS/CTqhhxBomGaZ0I0xGF3SZAjR5XV6YgtgnyUX8Qp2LgOOUPLEEKQAcfHnWcscsgSwigWK4hdhE EI7lOEo3eU5+dDGjwhpfHGVLRFGQmZdRgXGKTjAEIoZOfsi0d7ViA5wwyXPHLFOE0UCSX0Nk0MCI lmsrlYQjSHoKaZMQ8uaOY+8RbjJecl69FEvNW5bEguyEXmC/fee003+4EGVFi1XQYm2F1nBB5fTi /zsRs9DqF7RYW6E1XNBiFbRYBZXTi/9vw9ZGwrHJbDu7xJPXFX7YYYe5xlJj7b///pi2b1448Uy0 h3S1eUQGdMsmb9Bs57ZbAcd2tFkBAUYNZYNi5sjZtY6EjYiDj2njUle1eArHjiBjpBqPHZzGekHs tzo9558uyTzuIx8YqjbJENDyKxgBGAqHWOTpBhlyS+U0GtLN5ZdqCR9yFypcVFdqqZRZqVokFpRZ Lr96Zap7JPnN5RvbDVFhyr3oKk11lVeeXJYp5rioMYsBISfh6Gb6CUMOzZ2WGPI6EONCNUrFEvO+ 2267uY/Vdio8tfWIESPc0+5v9/Thhx+e9wcnFEyePFnhsnHjxgceeODxxx9XYKlaHn300Xe96113 3323OkY1Q2bcuHF2karopJNOOvbYY1VIIwtGjRp15plnnnXWWeoklVOu/LJczWufQgWpEKo8mLhQ IZ8DY00ACiYF3NixYxmxS/1KcM4554wfP37ZsmV33XXXRz7yEdXS1woQn/rUpz7xiU+IUxX40Y9+ 9LOf/eyXvvQlBdaXv/zlp59++gtf+MLHP/7x973vfW9/+9vNaMqUKWaa4k8wEmgz9Ho+/tvAQjUS GtIN2rvoXK7ZddnDFssK2ir2gzVKaSW3MiAt6kLZUGMpsIYNG3bAAQeQUZdLnT1mrW2D9j3DrDbn gv3a1eZc2FSukxpVE26BbOSmz7a3WJZPYAEap+7DmEIE7Le7YMTDx52UDEN81RuXDDiMuS+JRQAI 4+DntFZTiTmmEmoeJloCRn/NauIbJUY48r2E0dWp1gJVm8lJu0ouY3byZAsnYphCyp43QcmXTNYi BuzkCNNlDRC6dNFGUwGwwyDoZhGTWF3ygIij9ukIwxAOJMl8adGZF4GESh0fSCbsqDAIRsmwKSdo 3oFYpsACSZaFhOA9Yjg2AHWO6kQIsBxTbEaSGIOGBKAb4cRDJTFDJTDTJRbXoVkTlTBq/Ph1BxpN tIbCjAy6btfYSQDocIila6uDUM3IFJK6upQSnrYXqsB/QmSGrc5vFb9dy79Fa1ubylbI5su+tJk8 iN3iHtyuwNNPP93z2nM8T0xPare7Z3QkPamz+Qxpg3LEmkMeRACHSg5AoGs0wmicHDD7EuzajBrS NvdtT42FQ5I8OgFErBrPRLTtnETCAkSlCa6nbCKTc2KUTZa5kBOnhaRuZhEVHF0qaESGqhh1lYEq SmGEA+4bKXXD5cUhCKFuUGCpObQ77rijrKoz8qYPkMFU66h7MIEF+cfRumLJM55gMi9dUzBZLdqB D5+MqNRk7IdmfJ999lEzWeXBgweLNtYoKrAOPfRQdc8xxxyjwLrgggvyISrlS67w1Fjqm6lTp84s uOaaa+69996HHnrovvvuu/XWW2+88cabbroJsWHDhtmzZ1966aUXX3yxlrrJuvUPPvhg1z/XvCgF gKODDjpop512krrUAaI1TVWgLCn3U5Cpe/LB7eTt/PPPnzVr1rp1626//fb7779fXXXbbbcp75R6 yilVlBLqO9/5zg9+8INnn31W++1vfxvnM5/5jPJLyYX+5je/qQJ78sknyT/88MNr1qy57LLLFILq EsGoFWyA1lHpuaq1OUdBa+w3RlV5KfVqv9Uv0K03hO1kJ0jLkCFD5DD/eFBuLZDqCvxqJFEyJqvy LFeKRTtKVm0G2yOnLI60LLs2GMfP5mmXMaptxVGQYJwXR8CesZ1SXdldYCPlqNp+dqb9FoMBupyh 5txRd8owQ2gxw+ddSNA8C8pd6zGVgHXbow2oYBJrz1uCFyfJHGe67QLtwM+TkCR5WuTZrHOP9xD4 BMD2aI9NG5pYZUYLEITFQIuumJMKMGscQ5FM2IEuUzzSqrqZUQ01HEZkuwYP4cvP1vYjEGvsJIe6 fEUG0NSzgvFOBSegiMlU5pvp2A9MkTRZbbM2xTLhSGq5I6aNBQQXdBmPKUAYTWaoR5hu1PG1kCnH fmILP0QJ8/k45RBTVxtFEF5GBUwYxygOMUMcNc/38hZBDGaaxDIFkjgE7HY2xZBVjnCdToVRaHX+ SPBymfC/J86q224E7QhlX9ol9ke2nYejx6VfkV20HtN+PwZPc3e8J2mufE9SOwzyJKVlk+kiIESO x9YcLdiC7ZsVoSuS7HhRxTh5nNAe5ZDtjhnjeY7HAg4jLEPjtSAW2n0x4hrQ6lY7RgMCbGqp1JMW ZhwBQjyEM4uMxhqmIbl6XfmYVPha15uSC1NiVVcqJNfkzjvvvPfeeytlRo4cue+++4av+vmLv/gL QyQVGZjKjpSYjEi+y1JL0nIwnim3x8YdIEA8ZpplYsfyMSswXvbcc8+hQ4cOHz7cPY1QzbApQoTy 5aKLLrriiiuuvPLK+fPnK5U2bdq0bNmyefPmLV68eH2B7pw5cyZPnqzGWrJkyfXXX6/KUWMh/l/2 /vvvy+rKG77v5z+4X9ev9z2Ta0qMJfZesaGo2CgCUiyAoigqigoKVhARKSIKFlRQFETE3mssMZpi YhKTmGSSTNqYMjOZueb6YeZ5nvexP8e5PfyeYDSTzCS5zs8Px2sda6+99tprr7335/yeDVNZvHjx 6tWrH3jgAXxL9+XLly9cuPCKK66YPXs2xoYHKKrRo0d7mvvYsWOHDRs2ZMgQSchHd2gfHkaDQLDB GLC0BQsWLF26FGnD8FSmXjiErwFEde+992J4zz77LPL0jW9847vf/S7mhFH94z/+Y36MPd8H/I// +I9/+7d/+9WvfoVavffee2+99dYrr7zy3HPPPfXUU48++uiGDRtCChFKTE4eZEOpy7zsya1U5yjP de4A/a27cksGPTtxS2agyVhKK4UUIo6AWkHlgYXjxChUkiZjxxxzzLHHHktArTDFfP5n6ZWBYshE eLPXTCT3jVewERhAKr/nekiQIBgdBQOl4toPpbJDI0cfGw6zxSJHqAYxjjKW4hFV8iyMcAuvohJk njVUcibSRtkXp+DF6Y7XygNNbY1QEUtD5PDhnzearmXjsaC6rQVQDSJ0QcmMW8ET9NLFEIEpAIGB 0WsXshgkgXE0BCHlqGGf1sSZsOVB9gjOc/aecZIhkk+haqreGHuKKt4YZLiAGQ19ibT5jIfPJJM9 EJJVepYCyHFK3+3IMn3jlodEnhE9dbT6nsySTD49xU+vVuOBW+FR8hl7GvDKCb3WpLqmlD4z4lYT J8yAQQYVLUt6ZmzE4xViRmDm2dRluURE4lVHyCiZglYarWbHj6HJDLQ2cy4BRBjAnyeaXdVv/0dp 7VMNiilP5ZIj0jnumnfvumsxAJfcoYce6gL+9Kc/7UDPJy76untc8/p2D8pShI0cnz3QxFiTGk3V UsbYKzl3gAIFgldNDPQiO8czVnHWGAeUbHjL7iWkF5t4DsiMxQy5DxIPtwSt7PPqSeYqO5kcS0/I oAT6TCQGkFHcgq5nF6FR4lauMJv6c04hUp5Iz5FHHnn66aejERjGtttu+9nPNn8ua8fyt6880al8 T5AHbv+y/PFPVyaN4TgPEoCoBFkRGxHS62sFUTej5BdFXcBuZa+ehxxyiOVGerCWM844A5HKB1H3 338/2gT4E2zatIly/fr1CM1rr73muXHjRrzkxhtvpH+x4LHHHlu7di1SlT89hcF8/vOfZ/y5z31O Ex6zatWqZcuWXXfddfPmzUO5ZsyYceGFF5511lnoFHKAGQgGRYCRI0fKTL7ViEsBznfzzTc//vjj xr3jjjtWrlzpKR6xIVhGefPNNzEnz7fffvtb3/rW97///R//+Mfvv//+L3/5y1//+tcoVz7T+tnP fva1r31N/FjgfQVCTWCiuuqqq9CsMWPG+DID07Je+LF8pjBkW1XkSG131CdBdl/7UrAlDdT7UjEr AGFYfZxp9/K3Mw444ADpsjfxUcuHp8oYIM00DHbZZRfBqx99Rc6PDSL4Cq+p2JQxjeHcOoZuQ+l8 iJLbrpTbh1B3R8qP3N16hiBkY/KQPUWfTQoErbkFMxAbmhjET8KLnFfgRy9dEqflEKoniD/PNAVV 6ZlJJRhjeZJbuw+vSBVykQMhA3mmCZh5jb5mUpGwJ4tWThJwYDjQyoZDmvRK8jnRlGnWKSdOSIrY pwtL4+pV9bEnxxswYEYTDwEzPukZmAIbHmjopZqge/TCi57zGjYhZRk/GTpLz4+OZtGkpgh1gpoY BILkKjaJkx/1oymz8GSgF7eqy5OGDQ2H6Si8RJKzjsxPVicrJVT2fKZKPXlmlsxDnRefSUuJrgG3 Xrkl6+vV6IyBMn4ykL4MmPHgVWCJ3JOBkBItiK37OoA/YTQ1++GltfYpLHJKpBRSg9RoDkp3iaPc 8e2OwQCc3a69EAJfMW+//fb/T/n5d70q6Un3eMir1lRnLceMgnYwqPo6tNrVN18PaWLfuOujU7ER W8ASCAIAglZddFT0XGVEIFR4TQA4Fv6RSOInyCuHDg6Wutgk8ZYAPIGlvp4C0+SpVzXwqhUZcrfl uzP0wGe+YwjoDhmdkkxc55hjjkEy0Cx5lmRMCMHaa6+9XKX4Fkuklh9PDnE1T974NKOa3qCGx96V rC/ZFESFmfF82GGHuY+HDh160EEHocv5OM1a4zdYDjZz+eWX33LLLc888wwW8p3vfOeb3/zmF7/4 xZdeeunJgueff/7VV1/9whe+8O67737ve9/7+te/runRRx/Fn3RBpL7yla+88MIL2Bg65akLxpOf efrJT36C8ej4+uuvP/3006gSlvPQQw+tXr16xYoVixcvRm7ytx4WLlyISy1duvTaa6+dP3/+okWL brjhBhqMCqVDqoRhoG9/+9sCIAj1nXfeES1S9YMf/CD/n9Sg8POf/zz/9zP/1BkVAwHfeeednJsv ZikhlmDcuHH5Swf5UXpKJCZMNx/+4amSKZM5oLO5enZZFz1N5Hq8RuYk92JOdktJcFg7lNMFaIxo 6dWM2sCoBDxp0qT8aQz09KKLLrr44os9p0+fPnXq1FNOOUXwzBTP1uW3KFI8nAQGUjDGUhWc1wOh Ha8PNMIQHku9Ut5Ki5A9IhUBGSgZaK3+Oc8NVJ2TXTnZoanbagkZyLMLlokzkZN1lyJ+6h0Z9Nxk YFz67tTIOurOc+JMhG1zASc9fjjRhWXuS06gx8areNjkyX+SZgi9qo2ODHjLlDO7TJNSE2Ny0ghp sgqaPMm1l1feuE1WayZjTJlQvYonXdKXpdgImVHiScBWUCvQxIMuCQPYJ3IaluxZUnqSGRhLl0wW zFfqagB6MUuvBGP0pFGcNJoSAPsaqroCAmOg5zDORW5QXRhwrrUM2yaEmaeANaVuk1VuaxNvPCQY z4ANh4IhGJcBQV+ayMCMhywo2S5gIOzUoSbGCTsTrOh5HcCfMKxlXc7sNPWRKknFW36vpfCa6vFU E1pdzE5MT18Eu2N8QQx4gJuYJl8c4yjqzDWvdvVS5UGVeWPAm4E8jVUqs+miHFPx0WRcBiyFwbMr gV4vfmKT8Lyy1DcHeoQc8eQMmhF7BgUyDXCliyE8m0DLtREnfAJBkKBJr7rVE0NPJJ5RGiIdvTIm 51MrMCOWlR4hOp8uIGiV1f333x+XHTVqlIsTzcKBdtttNxck/d57773ddtvl8zDOefib8i8OPb0K zGbOGZfIkwfBsCdbRMZYlNGFEZaMxh1//PFHH300wbJiDy7vfffdF8dyZ6M1yMf999+PJ2Et3/3u d/MdN9zo7bfffuWVV+gB63rvvffef/99TRgMloO44EyPPPII9vPaa6+xpEGkMLA33njjq1/9Kj6E ZmE/ntx+4xvf4JAfdO3LX/6ysXAgFO3FF1/UBQn7/Oc/ryN+FhsCJyzpX3755S996Us/+tGPflXw i1/8AnsDvEpUAVIlZgQrf1lUq0FRMX0feOCBm266CZWcNm3aaaedhlmecMIJGBXSaSHydQWOos7z vcJuwSghR3Nu7myxiuy1LYG9w9dT36ya5bNSKSfPpkwLlBwb90dW1rjCUA+iyid5qCEOind6zp07 95JLLrFwmnAvU0DNrakCw65Se/yDKk09OwpyB9cptCH2HRr0eSUIVZfUPydqLJXMuWJWYL5WMUrq rW4H9hKlo+7G8qz3Webo1exomr3a4VvJQ7rTE7Lj2MeVsAOxAT1kRrneCLlBPYEycwFyBuUcEh4n mgj6xqyChocMEcturiBhVDkxB4kKEjMDfRNbN4ZYck5p4pl+0pJenl7lIdHqwj5NaU1fTzDBBElv oDpKD3jTyo+OBsq4KRJNCQlYagICS4hDmsTDSbpTGj0hZfRMthuAdVQeBEq9ImTV+NEUt8w0Gcsz pUvJuXmxFFUG0pc9A4hBloYrMiT+FI8n4/g3dOZCyCuwrGCmCyFNbNIxMK6+/AtG8AxEaFMYLhoG mWmKtiak1klAmYD/WLClgLak7yIGH8fyP4+PM0oM+ltuSf+7oevHAisFdZCj0PKrAzWkCMhKRA2l LNiQnaHuFdf/Zz/72XzCgWO57Ml77rknjuWedsLqnhLXMX4gsiZ+Sok25UsGBapJAMKoDAYYZ1zG ZE0CYJleNPEMZHojsg94i1DDYMOnQT11z+4q43ygrH5qL6jeKAVAqK4griKke4XAdKEk8JC+BHcP frNt+VMIbiNw7SFM+UYhWdNnyt+72mOPPdzornYs58QTT8y3qFyWyFa+qWch0Ky4xYd44NkCGV08 VhOE6pUBiEcaLSIax9KgicFwu+66qwXN51hDyj+9wa6sqYEMPXv27HvuuQfRQWsgPzOOo4TKENAU 5AYHyk+UozKU//zP//yzn/0MhUKJnnrqqU2bNiFboWLlM6Nnw7rwsHz0hQl9//vf/853vqNLfnAq GvQLXfNEnmgMTeafc2zJMxRNEydagaAjJ3H4zW9+E4vC1UTiaUQ0Dnv71re+JdRwOxo07qGHHrr7 7rtXrlw5b968888/Pz9Nn58J83WFUg+vtabJcA73XB7ZVpBdFrSqDrrKekNwpYqacuwUZOSUlqeN QGM17RQraPXRJoRYeaiNU045BS+cUiDsgHLcuHEjy5+xSM1YaIuuBhQDb3zmGthsqD2oNuarl9gE xo8KrARLfirNIoRspfiTNL1KYbYXKiSG3H+Qey5N5Nz6Pfb0lK4u0JFNt1deMwrQJ4cETT2zoIQM xFUcJoxcgeyhchQGMSbHTwWDViorC4wTfBZUbAmpBp/WbgBA6OlFyVvcsqwLR2bAjxXUVCL94Oe0 Yp87PmNR5ujjk+xJ5s1YhuCNksZKNUdYOcTkTRdNwNJr7L2KM/bJuSE8NXnVatyky7iegslM2XNY w6BMDKCVBx0Jdhl9YmAGqTQd0yvTTyQRNLFnRuDH6DUVWoFglAxN8AwydMB5hHTRJABdaPgEQnIS SwaSDIaTQ/qcD0KKnpMc0VFmUeLHa62irB3kdQB/kqhLqPKsruJw47qbwZmrOmmgW8rqz2uz28rf BM/nJa5k17nz3a3jJt6t/NsWx7ev752qLN0BnvoqLL248sqPIqM0tC2nHBWZJvVK7xTOccxSDNFD swPKnucHOKHUCpQJVRfKyBnRE7xSRg/seTaoecUDzzSe5IzVzL+Mzme65wnRcEvIJk/8PTBKLM2F cTwQwiAJUoTfyBUWRQjBcvPtvvvuMknQ5Cml+Kv0ukSxH3e8m37EiBEuS0zItYoMHXjggTvssIPr 1liyh11ZFw7JYjAdkzKoVuvr2kskkTE5o+S7XZzk59xPKHAljxo1yrV93HHHYRiXX375fffd9+Uv fzkkBqdBYrAT1OQXv/hFpVmasBYcK99J1IoS4UCeWBdyUz/rgueeey7fYcS06PE2vb7xjW8gQ4zD sQKD4k8/+clPqsP4rDD0+++/L5Kf//znYUu6x0MoV6VZqJWB3nzzzS984Qv5JCzfTCS8/PLLjz32 2IMPPrh27dqbb775yiuvnD59+sSJE+VBWgYNGmRpJErxWz75TEkoFWXc/1ikcYwqcrDXWm1BmqC+ elZjB25tsk0UmEW0lFbNoBY65NuXNLYeqn300Udbr7Fjx1qmk046yZM8uvzwXH4l01IyUDks2duz Si4Ei2f+nfUG7U5BAHntCZUgwpwbtc75abZl+fonHMthog4h3xBP2atDY+lbrq0GVe650sClKGl1 XJY04qxPGr2E4RkhSN94ozfBGMRDdQimZi4xjk9944Q9TTeAGCdg9j0LWtG1ZxO3GQK4jX+yJg49 6/2qb10FemMx86wl4cmVGeUQa9LU98FJHdegGc4zHRNDIrdk6cigBNLyqpqH7poScszmVEzwXsl6 cQsE0JdsaH6AHIdpNTRkRH0DcrMqfcgQbMBrBhVGZkqplezsomdgiPivXSIIO4eeEdmkKTF49cy4 Ja4mG3zWcTO7DKeVWZChKSU586JkCQTZk2RP/uMzYbNPKgiisjVEzswaWWI+YxZNRVZ/AH/CsIRZ RfvB2ltjZ5/LOJzJ4agaUlUESOmrm1R8TnlmTk9fB6MFqABa4J52/eyzzz777befe9rxbTM4WBVW uhuFNx6AK3Ws3BVrEBtNOaNBdzaQofPkoTnIy8/nJjBPllESSsgNyCDagH3bUA4O3uI8nvnJaxwy ppQE+fHMuBC9Vx688k+jl32VvgEbBppikBlJiDD08szdTPO3f/u3yE1IFUEyCS7OfHQkmQSX6EEH HTR48OBDDz2UgE7lTsV70Kzhw4fjW5iWJh4soivNHcxzPgyzUhlXDFqzyppy82n1utNOOxnXE8cy +pFHHjlhwoTJ5a9ynHXWWeecc84ll1xy7bXX3nbbbc8//zw28y//8i///M///Otf/xrj8Yq7vPfe ewSkB79BhpAkVOztt9/Gk3Aa+OpXv4rEYDxYDjn8JkBr8mnW5z73Oa/pxWGcIEM0PLz77rthXfGG wzWfpH3xiwRmlFiU0X/5y1+iesgWChhO9tOf/pS+/lT7P/3TPyX4fAMxYXvyYHS0D8e6++67zfeM M86QWPnHZjBRpME2yVJ65isBVZfqsu6qpee4BHtNeWtS7VrrRdgFm9ydqbeAnPM65WQUg9p0GJ6C 8ZUMzm2llAHyNG7cuJNPPvmUU0459dRTrRqQafJLlwjW4YcfHoKoxtRA2JVKTvX2BJbzIXBJMEhV V3jVUZApe5pa8LZ8kpNEKX5KAzE2wUoUZAN4Ns3MOvOldCd1gwlj0AVCWXr6BunLMmi1Re/VLLqT qjCQuTNgVsGPUQyXLmwYiNBMPWt4nmT2ntV5N3KoNvKTbCcY+sxIx9oXyJQMQEfGQIgsMH6SSWGz kZDancCszKCZcgxkgMCnJ72+nswEUPkQQSvnWuuCira70Jl78d1y34xL5iGyZ+blSc/S6HoF/HAY b2VlGkSZscg0Wo1FU5Wld6s0/UQCmtKagRirwPRiQxN9Aja7KmeybOINdAnI1WGGiJLGNDMvfWNA 4IoyeaBhXBc6Y+lLY68RGEsRPzzn6GAmXc3i9W26PAfwJwxLmFVUGYogDMBR6Nh1+PrS9i/+4i8o rb1CcTgqDiWSV3qvOUbd0G5xJ74ubiCHfoAWuOzd0w5ZxiopJyw5fYGQ4haA3a7yVKfXFCjnYhBS wqAHAmh10wgYOGn2RN8fKA+Zq/67oOEqiIYgJG49A87VfcLwWsPLzqyW9Eb06knuuuoilmk1uiSY Ub51QjYFsxMwWZak0a2Zj68sgWRiqIgURoVLuRqbX58bMsRtSqbHvTzJNBiA+9Ul6pkfUc8limNh V9tssw1mYIEMgR9Q5pMPVEyTQT/72c8iWJ4ZXV902QqibgjWBRdcMH36dM+rrrpqxYoV99xzz5NP PvmVr3zlhz/8IVJS/6AUmoL94EN4D8aDBn3rW99655138J7QoLfeegt3ee21115//fWGUn3hC5Ro E1e6AO7F3pNM4M0Q6JEnQsYSIXvjjTc+X5BfP0TLAOF76qmnUKJHH300v5xoUN2RPBHygPxxgmD9 4z/+Y/46Q/4Zzv+34N///d/JQM/ARL73ve+JbdOmTfPnzx9ffr1ATuRHMjGG0CnLak3Dq6xynpDC SBU5W3MiO0BVOA2klnLEa81VlMuPXve4VcYKQ4WkSGiiJ6darGmWSXio9ujRozGqqVOnosIWKz/h nr+VP2XKFLNAsFhad5WgAvnJjkjwYhZSPeghR0SNzS6wO5h5ZhaUmrqtCp4r+RF5l1olS/oyY8wn uJ6NWC8q3SF5S4q81uFY5ojIiPKW14DMIDaa0hq3ngm1y0IgU6uaBMO+dun6F0aglZkA0kuT19jz EGV3lECTjpLjaYLsRdi29SEBgCZyppDkBOkLJU/Nn5XSK7OIB0LiYQndXpTJWzTMapDxYMTal/NM NgMBpUi09p9vBhVMzQnwGYf6xlUP4gEIbHKKqhBy5shGuoCQuVAyo/FMSFHGkrL0a165oqmuavAQ jcQKW8xsDArx3Ozesn/TC+KEzyhNyjSThMRfUf2z5JCfBJnuuQLIWSxOGLgLQJN4at4gQjQD+FNF 1hLI1ls1OBadia5/d/BWW23lBM/ya1J8uU4IQSqSxlmfD7Gc2m4gN3e+4ZUPtFz/DvR8fMK501a1 KTWvAbf8pI6Vo0rNcAGD3DHMjGhHKWLPFLHRteYEL1ujoTK60EBuQU2UqXgOqwClR3svZpcSPLMx smeij9KrnaAp+43SM5FnUkb0jMO4Csj1ghSw9Lqn80GIqdFoBa/YLcazww475OMl8k477bTvvvvW D6vg+OOPHzFixPDhw4844oj9999fKzrl4vSKD+Vbh/VHhfbaa6/8MmAYsAUCbj2xN93zCZmVsl75 RiQNh/paOE0GcmHPmTMHu1qyZMkdd9yxcePGp59+GqdBZZCe/OjSL3/5SxzrF7/4xY9+9CPcCMWp n0i9+uqr6A7aFOaEFeXXAx9++OFnnnnmlVdeQZWQLSQMOftu+WEpwI24wnUqvKJZzDjMb/x5vvji izzwKR60L/9q+qWXXvKaH5/Pj1the5yjXPzjW+JECtGpf/u3f/uP//iP/18BgvW///f//s1vfmMu Rtdx3bp1s2fPlkyZqZ9dpRSzvtbamoLFraga9ZA6gZRKykkvT3IqTV0568HB7ZVlLWPlYcRAnaSk U89Apre4tpv1UiHjxo0744wzrNfFF188c+ZMBOu88847/fTT80N7lrvS7pC2OATxCEZ591yTrVRk dwNEWYXIOuouJybOp1ATcyVYYtbKxuY1zRAIQpBNnX0UJG+6JFfJHgNmOhoajCvauBJAF9Whp41M Y5Q6Ymy81slmCukCVoEcs7gCQihFoDvPjKPnqpsTSIQ1PB4Y0wStURmaDVcxSD1kXEqpqPFABPoM F2TQOEmiYklId68ZyNy5FU8ZuQFZRyCkNePqywMhGvFojWWNrUll33fEuOoGQ0gw2SYEkWQF47Z2 pMxC11XO6qdLgmfv6VUxsCRUZY/z2p2Z19hAAk4rIWXDQOUrztgDIX5q9vgnRMlJOnKY+LliqSmD MgZ+POMKyIqfgV7SIjmcmIg70WmviZNmJfpu5CpHGMCfMLqrqG5Ug9MQDXI+olmW363sFE65qImc 7CnElJTXnKchWG7uXN6VZrmZBg8ejATw5sDlXEHzoGMuISA3hVlKUxWq1xSrIUAr/8LITmCQHS5a 9kZvyFTfNyAYUJKjrBdSjbmM05jl1TPBRANp5dwQ2UW2UJpyNAhAa3YgJSfk+mroCm4rTMHcIbea V7e1XNlmuYRAa9it+y+fNuWzLmxMMpGeI488Et0JwcqPumNU9NIbmoWHBXittB988MH5cWbd8YMs zY477ugV60LdwrGwKN3d0GFXBx544NChQ/mfMGGCC3v8+PGTJk264IIL5s+fv2zZMhzrtttue6z8 J5zXX38dd/EMlUFfQolQrm9961sISkgPOuWJCbHBvXAyTV4RLFzt0Ucf1cobDXu07M0330TFcKm/ +7u/Q3Qq0/rxj3/8vfKjXbobEcnT95FHHnnqqaf0CpfS+s0CTC4fm6F6jIGNUThng8D9Q/nlx//1 v/7Xv//7v4dg5aOsf/3Xf/3Vr36FY33lK19Zs2YNgnLooYfKntVJfeaUtF+UR+owhWSVraz1taBd 6BiqoTU7CNir8xQzV9mDQOYz5cStEXXpFnCFV0plo1qEt+uuu1pEoSoSTCvIrymoAWtqcdkogHxf WAVyy48YVLW5GLp7IJAzU3AlZLIsPcWcrQFesyMSqqmp/OQhpR6lybIxL/YZCypLIFNynk2UPVh2 antdiTPpwgO6lxAPlRkkqsjZp4k2ctmjzV2YJ311JQAyDbNAF35ElfCMUkeMAJRG1JHAMqnohgfk dAdCNGkCslHEY3bmSPDKkhMBCJI+U2hm1ZdwQlIXJYGfdMnUAn0l01wYZDhClUFfXRJ/mWUL3iBz j8yAWZCCyWQNl5jZxCdBL321skydE8TDUsfMJa44oRFkWef26w3P+iq8MuOGx3jlCjIp4NOr492T W2aG0FHBAJnGKJp0BxqWhCZr5aM1fdWnINNLa+KERELjCfQ6JmyIh2SAZRDLeNOxRhIncpIU6WhQ F6s9SBBk9CB1rfThOhnAnySarVNWsa6lBVZJys7h6z7IB5hkdeDQTK3Usx5K/bTHH7N8bzFXuKMc XOHbl3+W56YfNGiQa8BlkE+z0p03nnMExxtXqlYY5Lo/yS4S57UnWWVnD2s1Og/02Spdt2AgIMQ/ YzuBTcAzEOiBULdKZJGUQ6k5y2wwmqqPYJ83e7fv6yQwkNENKh5IAEDpog15SkplmPyZz3wmnxTS 6CvU6FnKpyaCjHnKrZRKI/501FFHuT4xLXwr3xBEZCGfOaFKNOBaDXny3Kv83ayAGT9Zo3RkGR5M yO+E8jxlypRLL710bsGcOXOuv/76mwpWrFhx55134kbPPfccdoXEIDf1zy4gMV6jybfwKDcVYEI0 oThoFpkG/cKTsKvQIEL8IFs8hDPhQ3//93+Pb337299G47A33TEnATz++OP4mY7C+Hr5Z4I//OEP f/rTn/7sZz/zxMn0QvjE+VqBXpgTP5p+8Ytf/NM//dNvfvOb+lfdPREvTl544YUNGzZgk+eee648 YydornW0xHW/BF5tnJzjWhWPWkrtKUtrneIklM90/l+vikE1qh9dnNfdDajSONEU1OIkZ1/wry/n ykmdpCosnAUFS5+PJD2BHiit6SHl1yM0KQC7Es1SV6k6Do1rT212avS55IwOwgD2lPX2EnPCI3gm bE/RZiJJS90+zPTtuV3q3BkHZerN8UKfRDGr9gILcucRKKOn8bRzjZKQOMnQNIw1ZbKejEUCdYg0 9YBSL63tewFXHDYZ6VCNnu66pGOckw2kl6ia1PR9MpcAoq+JYgzmkoGkOvF7stfEv2fy5qkLQXdO mCWAwOgJLPYMOInmIyDgRJUu8S+ZhATMWyYVexpmWbiEBDXs2IO+1SfEp7Chu+ImzpIcb/x4BaPT 2EeakgpC+sYsq88DOUOAJhrGLFU+qHyyLaAJYpNIUjDRGK4bv2lmRE0sKxISn0BwCBAEkC7pRYld AQN6qUtTFymV9mUAf7rov4qWVjHlelB/+TIUvKrCWkC1niKnKN0c6mabbbZBsJAq5z6CtUv5g9Fk h7sTXxNK4WTnJw5rLdZXrpS1JzlK/j3JwgAjZqcpcZZeeaCPE70CchdRMu7uHPAK/Gci3T1GaSD7 yk6wY+0xyWHgGVdkBvSelOmol0hkT0KgbOTm63jPcCxZcjUiUmJ249IgUjSMxRlLwLpc6luXf4BD AJdifsUPDQIUKh9WyS3OlB+oQnDlHGcK08r3ELVmRQj1usWowCslG66Qtnx7EYHTdMwxx5x++unz 5s1buXLl2rVrH3jggYcffjg/57RmzRpMK385PZwpn1c9WPDQQw8xvueee5itX7/eqy5hQrqHhLHX C+9BkhhU+pXvLbKMsvkj8eUzKmTrS+V3EoOvlj959YUvfIEr9lrzTcbvlb9Z+vOf//zXBe+//z4Z 8tuO3/jGN/KxFtJWv1f4q1/96h//8R/zqRXWxUYMor311ltnzJhx3HHHyacFsnZWx4rnTKwnI0Ft WPesPhvraO0sqIX2daol1lfNY8xWkJKsQpSQLmpYJTu4c2vyr66aeu1Ddgr7CNGkPESVX0dQCflR PCt4bAH5iCOOsIjqxOKqB5vRVzhiMHp2dPZLHIpcAYuhzquL5mbe3IkffaAjZBbZmF1k/5qygbwy yI1V+9pita9I2DNLPDGQ5GTJEyQtcvSQ6yoOs2EpuQoyIg2bNvqCGNe+rfa3gb0AuBWkp+3Pc9tW WnkLEgZjEIDXdEy16J6jDERI0xxSJUs08ZMuOWEyC6/diTCjZBCbmOmVVmAQgZKNoZPbLc23yWBJ Cxv2vLFPwIYmK1GjiIFDNkZnDDTxz1IvxqAVmDEWM8+eyQmbBMynLvUQ5oRBHOobA0J6eWXMjCBa bgnpS2BTk+aVGT3wwC3oq+DVv4KMH62ZI4GfuEoTcKIVOKzTZKyJZdYL4tOeCjjnxHBZJk8yfU4D 9iJMqpuMfxgl/R+3FAfwx4vuQlZBKSimVIxz3FnsSU4BeWpSfKCAYqZuovGKNyAE7iTn/l577eVY J+y8886uf3e5454GV1BnvOmiTPWqxz05pZm9Qc6IZWs0W5dZiIhXtR4zBvTizLapdV82S4O8amLG uQnarp76JvKuYPMAWUejs2dc90n2rdG1JmyWXikJOrLXSzANver7NmU+tYrg6nXP5aOp2OTzwlzG zISa6diKLlGcSQLlLR8Nyu3u5d+huFYHDRrk+kS5PDXlBuUEMLNcvbgUsNdL3/xBjSFDhqAOiFR+ gh5oUKvJkyfnHzlPnz791FNPHTVq1EknnXTuuecuX75848aNiA56lE+tnnnmmXvvvffGG2/EtHAR 3AvRwbFQKPpbbrkFu1q3bt3q1av1XbZs2apVq+6///7QrHy7EMFCZThkpvX222/HyRjgTPRcoWW6 31Vw5513euJ5+NYLL7wgkmfLX8/Cz0Ti1dOrjojXe++9h1HhVT8qv9uIWkG+24iBoVD1m4xc6fKV AkpD82OI/EufOXPmTJo0CVOROolNMTgZbRa1l/0C2TLqwXptt912YatyO3ToUIIlQHZl3upgV2ys eKpaFw7VjPpRY56pH4UKqdgIKa0UnrsKyClsDq01Am1zGXH06NETJkzIrxBawXHjxg0fPlwYikEh KSeVpg4FECQM4J/b1PlHo54V/cFDZiFgEwk4zwaRJQZSV0eRTHBj0ScDXbCPqzp9aNtKxmxGgiZy XrmCbFJDp2OuxowYCAD6TySx0QPBazRRtkZ9BCthiL/VdpDWGrDXoGqSB32FTSNUC23Xe3qtPpnp lTx4MtYkmLQSvPKTV3JaE3+QJqDXPecbs1Zb0LUksOyuoy5CMjqoFkqtQLCyNVphMKA0Cjk+Be81 GahxpokHfeNfL0/e5IETDhmwr3NnTGlldREDcMuVUDlviqyc0rowSy+em7LuA/8MdFTzkpwuXpnR s2dQHH/wkUEMNMWAW8OJIfpmZ5a7xqsnt7YV5JynYW8WmbL4dbH1gH2UvEXoj9pxAH+SaAq8oH0v aFUFalodKKDc9K6EMAlP1aOYlGB2YGqLsVZQRozdRjhBfvqnfprl6e7JZypIRuiFjpzoxUnG8vRK X6vcEDRkVZ496VVsntmZCTUeoqepaMIqIGsCDhN/dk4mS58Nk9MkSr3oExKl3Zs9nI5aNZXP+Jq/ 9cWn7pQR0oRReZJB6rzaY9gV5EMOr/KgyTPGyTYQtEqmq9EFmU8jDi7/Yw5Jwqskk4A8oU1e8QAX fJxvVf52xvbbb4+EHX/88fmTSDpaBSuil0uXPn958sgjjyS7mKdMmTJ16tRLL710yZIlGMYNN9xw xRVXnH322eedd96VV16J5SBAeAlygyRhVPjNhg0bbrvttkWLFl177bXI1t13340nIVi6A+7l9cEH H8SusKgwpHxDkB9kiyt+uL3vvvtWrFixdOlSve644w69ELUQLE9D88kApbv++uuvuuoqw8WyELC7 2IvkifKvnTlE4L5Q/vQD1pUPxvA5LOprX/va22+//aUvfQlNpH+l/FNnkQhg06ZNgjQob/Pnzz// /PNPPvnkESNGHF7+iC4SY3VS6ipHDbTbpiDVwkDCLZBUyyQPsnfZZZddeOGFuA72Y6XyOweWNUw6 5apmUsn8Q45pINR6ZpD6r1tAhaDmvlyxy3A4xZDaGDx4cOgd5DOtE044YcyYMSeeeCLGjFijjCyV gdLiJKO7OdrJdI7+9jjoBwYQmVl2RJIAcUjDZ8w845BlczkXegEMPKsfsl66S0KduLTwlomDJAAN fQZKWnQES1ORJmPV0QmGSAyEKCtqqAzcjmwICawEuJnTMl2qRpeMKzYeqp4fSBjpxVK0zEzQTFMM OlJ2A4vDzFquMlYdEXo0dZSAPk2U4uEqLCGtAYMsQV55YCaxNe3JduA1fkQrbK/p6ClUlnXWfDJz DFLyyQAM7ak189IUZCk9499MtRqOMgGDzJTi+uDLXWCQCEEXxlrJwvPkUGJVOKWmxCykCFylL7Mo gZBIPGNAAGZ1cb3yqUTZs/FKMJDtb8NGCTUVRtfqMNeFnxo8JC1Bqyqomh79AP40kPWD9r0Prbbs hJSpmlBMFdEoI0+lpoayiyClBmTFhDq44H357kZ363i6/rEux7or303zmc98RtkpdK7SV0evRsm9 QmMIta41G4Omln6VPUFrQo1lUM26oEyrphwZkIEoTdCTTJm9l9E511S7mHXAQGt2l9uuBsCYLA8N +Sq/IciGnjeuGOOXaJAumsj5YCM3K3t9Ncmhez3I9/5wLNenW3PYsGEuznwPCIYMGeJmJbhok2dP bMxV6q7NT8efddZZs2fPvuCCC0455ZQ99tjDKvBw0kknTZo0CbVyAbuG8QBsAJe6/PLLFyxYgGqs X7/+9ttvJ8+cOXPGjBlozZo1ax5++OH87NTGjRsfe+wx7ISQv3t+9dVXn3nmmbrjFnPnzsVUcDV+ 8q1DJEZf9vnJdx4eeOABrAt/8jQWfkM2IlJFxp/ybwcBe0PRjO6J+V1zzTWmc8kllxjLKFqNwtsz zzzzWvnXzvVvPXzve99Dp1544QVNiB2a9d577/1d+SPvSJgw1hUIDDkDUYlTDCYrG1Ikt4rZ0uSc tUGyWZqDv9wZrhPHqFXDa6UdZ0XOJFx3Ec6ZMwdnlb3JkydbO3QtH+IqlVqNqsK6p2BSFaAqvBpX KxvlB4RsQ8Y4+jbbbGNP8WlPWdNwLJVQyVZqACLYkvlQOT8TqRT5F4nCNjUTMaOcBtCcBX3ovqYV yLrkcq27CWSjEoKYVSEZyyuQ091W4sEEzY4AND2oOzpD6Ngwlz70hBEP1VI8bPpPsMbTjYqya/bR 4JPzBNN1Qt8dThODLnuoc6Hppgv0oqnxdz0TtHaNwaux2pcO6IH/OGm1hUjx3+3CzHluuAzazb+s Jof85GTT2s0PP7pXmZ9MkGwgHZOcbhejZ6yAvVHSUYXTkHVPukCrJz8ZiLdESym2PIMoc/ySdeEz p3fdboSM6JkzmUH0ZVlaVEtj8cOb12RAE7049bWD6tdCefKcNRKP14Cx6WT6AYOKVlVQNT36AfzJ oC5hD6pecasSRaYy1FPu/lRPapeselJ2KURQQ15Tdu6JfFfLZZ/PsTybn6neY498xwpvYMOhUdKd Tx2NBYRa8YQ6hFf+A6+eCp1SX4Flq8QS6GOf7QQx5o2ZZ1rFHD0lD1zpSwOZjtf494x/St5kwNOr JndhrsMET0MO8UqTpNEzNq4m16cmIOQ2jSUzMgPAseQt3131POSQQ1yQLs6hQ4cef/zxxx13HAF/ Ouyww8hjx45FlQhswG2KPE2fPt3t7ppHRxYuXLhs2bJFixbdeOONCBNjpCpU4Lzzzsu3Bc8444yL LroIt8BsVqxYccsttyAu999///LlyxEmbIYfDIyHUCJPvAqLYo9jhawwzic3jNELvVAihOnpp5/G ciD8LHjkkUc0oU16wa233srPfffdx09oGfaG7sybNw9pu+6669jcdttt+a4iXkWDbGFgNOwxpOef fx6H4znfBMzPb+FSaNYbb7yBYH3nO9/50Y9+9LOf/eyXv/wlpoWKIV5I1T333MOzqZm4LBnRLM45 5xwcSzIxJ0WLaSHEltg6Ose7d4aNk2tD69+WPx5rXbJS+bkoC8eJBVX5n/rUp1IPiiFl5pmyzC5Q PxUcUmoF4ypUz9TqX5Q/xC8w7MoQI0aMwJUxOet49tlnC/7cc8/1nDp16umnnz5+/HjlwTIx6Ms5 V6CM7WW7vp1M3yc6OQ26qBpC7rlsKztCYJANJTm5wvmpWSr+PugODGwi3XX07PpJYF3EgHNdOA9L ELYAgD4dYxPQ55jqXvA9MUQGweS1q+yRu69BJgi1icBVph8lQQxyEiRgQnKubzpCLLUmD2xo0tSM 3Rmiyl1Q9o8k06/K5K1qPL3KVc0eGB2MHkuCJpqsQg04YyW3wDiR85bZeWYV2KQLkC0Ks/jkMDac 10GFHTNNaVVpCQbIzIBBldmw5CH7iPMouaXJcGUPNTK9cck2EeRUrwaRbTrP1A9XlCxtGcYJW6tX BzW91mxegpASfPzTMOakLkHNfNUM4P8UdFddQaskJRLSEF6ljLyqKrKCVkYKCFKX7CkJKo+Bcxyj yk8R7bXXXqiVL6DJvuYm1M+xgFtdjEImGCs3UPHdQkHzD2T2RqRRu9HoyB4og9KpAYNsY+jZh3rV HUXI6Cbo6ZVZ7LXGGDJKRi8uWxKWmMGkeCDgTMgT2hQihW9xy09cUdKAJredm9szfCt6r1tttVU+ uzriiCNc1W5QT/KQIUOOOeaYLsc6+uij3aBnnnmm+3XUqFH0w4cPnzhx4tVXX42LIDH5wAmhwVpw pjvuuAMvueqqqzAw3GX+/PlkZGhGAeKCbSBYCAd6hHAwRm6wNMaYE6BcqBWWwwYny99ewks2bNiQ b7fpzl4TM9wOG0N98lNWL7/8MqYlHsEICTdCqtasWYPPhWDxADR33nkn6oNv0Yth1qxZ559/voFQ N1RPMARMiIBpCcZkRR4/uq9evVr8NHwaBfF6qu8vO+Q7iV8sfwheVE8++aSYecBH8RKMBLWSSfTo 8MMPV7rYFcprNa2d5bbuOUlzzWTLgFfHcWrJIv7PAmtquZVEtlJqMmDs8LXX2v5lD3JS76emlAuU jb48iIFD8eQj4VAr0eJVIgd0GWnGscwCh67fHGSsi44ooHhEmACM3p0C1Hu9PzLfGqQTwB6p4K2b lphVIcitb2rZvKZWMvHBvoaySz74XEEr581mK1vYKJ655JjFJntcUyCMXNWGbkMvEECPBmhMJPYM qjLdu0gTZI7tSzHO3S8Grsj6cljzQzDr+E9TEE3tmzyYTpy03ov/VuqAUvcgQ3BYLeM2MtQIgRBZ 0gyXEcHonpSauGLDJ6UkexolruhL7O2P8Mt2ItcxYYC148ors/TSXQbYBLqkF7PEoJcggU8G+lYh Pg1EhrLCLbx2/dggujD2KmxPTSkkBU/wCpqcxjnny+DNFUbJxjPK+OHfK7dgA2YsrcwCXZoroexr xrromKZYUtbUZYJdYQD/Z6GWAtgPSkQBKUTHeti6V6XmlTLlm8pWT55k5RgzN8pf/dVf+SJ7++23 9zU9lV6PQwAA//RJREFUUnXwwQfvv//+yJaDHtPCsVxC6ZguQOA/NMUQpVDbz40ULvDPrEfvmXGr MiDTUwqMmQ2ZjaopekOkl1fgmSY8iZ6mO8euDRCigSgTeRVkya2MPJkmn4FW9pxrDbXKJ1hk6cqV TNDxb8rfv8BHUSg3/dixY92jI0eOrN/0QaQ0ySoShgdoQqpOO+00NIswbtw4lAt5Qjhwi+eff/6F F17wfKn8NU6EIxwIf8p32bAuTAglQlZQJfpVq1aFP2EweAzQxwAbw0UuvPBCpAc5Q3RwLEoEiFLf Bx54AIXCk8J1OCfjMUZ/veDFF198ovzdUWbCYx8zrCgcS0grV67EqwRpFkaPc9ThlFNOOeGEExAL OUEsLrjggvrNuHwgB9OmTTvnnHOEhGWKB81av369scSAZuUPPWzatCnfncThQvLwSPQRL5HP0BGr YIEsk7WzcIpB/dRrI3CZ2SypLreCZ7k+mrNYl9SDGlOBTttctDlhgezGIuRG5DmuUr0KL7WnuxpT NupKOeFYisTXMHaWOBWJGjj00EOFrTawLiDA4MGDDyo/bs/MTtRFgak9Dg0hSMMZvZ3JJ4FeuWUz XzFnam3zh1GJBbPuhpUZiTUj9Z/f9gjyNYmmnAMs63aTjWSGE6ODcXnuwlhG7M4rGW5fCpJwfYGT rELbVuCVsr+rLuI2fjiRijis06TRGg/AW1pLgXzw7+pMx9Q8UyEs2wE6SPc0eTJLRzCWgbTGEhhU S6NrMhYb/vUSWEXiTI0RxMOe8yiF6hW48tQKccXAkwGfnpEp48drt1cdlJAYhF1WsgEbWarhxcZr nVqaEiqQIZaUcSWBXo2uWmjIntk4nsBGX2aKCmgYeM3OiplXTz7jmVyNvRo0HryWwJubS5V61ZRp kikzFlA261GQFRnAAFooeiWSA855BwQFlFNeYSmjWtwQgYETnKBknebOdHC4o1aO+9Cs3ctf5fHF NMv04lkdxz8YVBMNgR82KXrxkJklKh2rXq946BrHlSelV8qyN5vNySZbCwg1fnKzpQo00Zhjd/Ru rwjpZaBERQ5kyW3hevY0Ha18yhsbOczN7V7xDPAqGaMhIKD5jQG3Zj6yys8sjxo16vjjj6cBJAPN ktL99ttPbnGsU0899fTTT0etPPOpBvKBN2AwTz/9NFqDZuVX8B555BHsZ8mSJRjS3Llzb7/99vCh 0JoFCxZQXn/99YsXL0ZQcCzcJX8rHAXBWjRdd911nNNPnTr1rLPOMhb2gwaxQbzwsDvvvBOJqZ+f YXUbNmx4+OGH8xPo+SF3ynvuuQe1woHg1ltvxfyMiFRdeeWVeFV+CIx//DL/dA9QKwlBIxBNefBK ab4YGFIlAJHkm2WAgXHFrbFM/7XXXnv11VcFIBsCSBLwRRlD3YwSyLbMWwJrZ+FSVKAGcp2Ae8ge yd2Qigpi4x5yc0AupFxFDtzuRRjk0k11qSVo9kDft609I4D6UUhh5CkSX8PssMMOu+66q/21R/mj aISAjFeZAqbIkr25qElOuOJfVDWYciNv8QJIa4VeYjadTDabyyul+caG0Hbu+96QFLE0F/k0BeTV ySC2zxaYyDbbbEOz1VZbabIREq355usWAcuMzZj0GivOMxxk6CihaiqqUvxC4sHS9CyHVqitBK/p G/TIujOzrJlgysAzBVCNOeEwNeDJXiuN1xyhnnpRxm3tGCThhgDdDaELJBWct3YF3b46GosNGCvQ vQqcSKwnOf6DRFg902SJM9NqAAlM9zoRr5TJYQ01E8ygKXIOWcYJocld3/kcb5EpvQZeM5Gq5IRz 3jy9ZpvEj3nVskkA4DW7Kb0IbCCagM9YNndAYVccmi99wCZ+Aq3iF5heGSsGpt+zNAMYwIe2txJJ 0eQjmRzNyhFLyMGnvFQS0Nc6TtnFDG/49Kc/7Xx3buJVhxxyyJDy71zyOZYmfmLMG//keIsyiHOe s6nqxmBjxBR9HRcY0LBM8HHoyZiy2bVli7KhyVhaE3+cR5kh0rEM0oJbqMZ5VvtowBA0MoAzuSrI Jmi+0mKynq5JLFNyPPMJVl5dMPma3t2JYw0fPvzYY49FKVCoE088cfTo0ajVsGHDaFAubIAG1UA4 0K8pU6ZMmzYtHykhFvPmzVu4cCHOlB+WWr9+Pa7z5JNP4hbr1q2jxKWQoXwchYqxQbby0RFeBRgY ojN9+nSUZfLkyTgc1nLRRReFmRkCzcKrNGE5kyZNwsMYh3IZHbNZW/6eFn6Dw917771ejYJUCUYM CFY+LcPYUDdhiwQr4qcyxQxtykcccUR+Lg2hzOc0hx122KBBg9QVrolpmb6h9TUjScCc8tkbpmhE hO/ZZ59966230KzXX3+d8KUvfenzn//8Qw89JBVGz6dx4udnwoQJuCzPvhiwOlZW8ThnN3tohkMw UBV2Ta4Bxt3broLSzRfw5jXdU5n1ClFCak/ZKJ58xqk2KhdBTQQWYFE2F559UPnjWFKhYPJDYAoD Bd9nn32Y8aDq+BSnUbYUWyt1QAlCTZxi46GCJtdtT2biyjMXrenIocrP1135SU3nwC7lfwyYDgoo QvslX5DktBFtntmDhha54fjkuSawDlfhtashi1Avz/SqHQOvmuIZstCx6ZoBZSsV6CUkExSeJ5mm bStgTyNLQKjdDZFTyLOnKYOCUNM3OXfsJCGyYaCeSIK2Z1kvE2EGZfCG9/DmGYec5LDKIkap9qxy dVX1kOR45URrKBTnouKENzZaU73mRRN95miUTIGGoG8WgibOQV/Gsem+sieXWJpgKIMMLSee5hI/ lCoN6ujVMhogMLC5gJACYwMEr8VBc78ke5lmmUFTyenIzKsmz/j0BK8i2dLqtNIA/lyxpTWu+q5g FykjUE8ORyCk+OoHM2TPbHtVyNjhyDJ6ZhgDLgUOUzeWQ981sPfee7stUApfzsZt+AdwlZLlihN6 rWTOs7s0scnQ9F4pdSGXGJuhsx/YUzKOZcyAUDdGWoEAzGwVT5pMJAFw2O3uNWbpnvhjGVdsgH/K /IiVqcUngQaFkhm3ptvFHRMaKkt5Ak1+ltnF6dasv36PSQDihWmNGzcun1qF/UycODGf2eArWMWy AiznvvvuwzAImMRtt922Zs0azAaX0oonXXzxxSE0nvpSYjwoFP2MGTPQFOCWARaF0iF2BExO6+zZ s/NR09SpUxEs+lNOOUUwXnEsDi+99NJFixbdVX5qHtNCqgQgNrynUjTdsTQOQ6p054ofhDIwa7ND JRH0/Mw4VuGSzuc3uadhzz33RElxL5ZomdFNQXhI5JIlS0w/v6goEkTzqaeeev7550O2Xiz/tCff 2ZQWAYvN1MIdpd0QGACCYtFTA9kjjtEc+qkKSK1a94Amd4PdVHdWF64ErbmWPPnRqxYhb6rFHlEt Not6CMcCZRMBeTJ3dSIz9hfeqVrsMuxT5dhoEhV2pSwTf40naEPpxx6CauNGtGsSZy5Iel2C2ASl R/vqPtbFuCn+fPyWClf/AjM126HZ+eXLD8guDrLFklJ+BAACkDcxdNlAYqiIHsTJMvbkVtt30FWH cV4dVnRddWE4xuEBUtplSF2wgeQqGgLjdITwlR5wRd8trVJNzQEryDqL+PTs5j996zJFH6VXPlNj QOCNZanc5iOlrpMYaxVqAq6hmlGa9OoejAHPKWCyGDKFgGxEfrIoNPwkBnJ1pVc8k2PPmDIx05fw W54EKiSePcnZg93AGKf44zal6MmsQqsmQnHZ8LMMLcJEoi8/mtKXkgG9LinRCJTJUtBdmioM4P8U WPKgfS9oVQV2gspWT44/553aBUKOwkDBQZpSagRfeWuK4G4AjMFN4A445phjXADuQq/O2XAsz3RJ +abc1TSBTyBUpSdNwmCs7m2tqgTjes2+7XFCY0a2AdRe7PkReZ6UkG1JkwkmKt11zBHAoIIlG/Fk 9Gawvu9vEhAstwgDTTHLrYlOuTLz2wB77LGHWxNylYZgIRDuSDclbgHyNmzYMJxjwoQJ48ePR7Aw HtQEjQCMZ9asWQsWLAiLwicwmzvLX+xELB5++OG7774bx7rhhhtCv5YuXTp//vwLL7wQHcFs8juG mM1FF12EmmAY06dPxzA0nXXWWVOmTCEYcdSoUbidpzAwqtNOO02roRnjVUiekML2PFEltAk/E971 11+/sgCBE8AVV1yBA/HPMr04xI04VyGIwsEHH3xAQaafHypSNnIlLRKleCRw6623Ds8AmcyvrOKj vAns8ssvN1x+ah5/yjcr8bz169fnO5hPP/30c8891/P905tuugkFlBnhCcYSGO4v+34eS9m0W6Xv /lYPlKAqIFXnVam4jdq9VNB268AhrnstVFB7zWndR99TgeoqZQNqCVMBIXmqLqwFX5GNbQoUTxiM VvY6piZ5NpaAazARIMFURGl2YAq5FHvM8kqfDID5xjL3CniltBHqdEQSRM7U6uwcAmRNyUCyITlJ L2SUEKaGvJRv5EFCqkF6ko3OgOAZfZp056qs1Qff30xrBU26dztG6I8Swoc8MIaailZb9LFMazOB vvTGgFDplyBTGBLopo8BxG3kZpiC6LMWPHAbA4ieB66ao60vpXmyr875Cemp60ig0T2jeGVfV4QA 1a31Emr8M+MHCDSenPApMA69ZugYsPcafTzEHhgkA0EZsDlUFYxSYamXvjSpnLKHmrKJf3Iq36sn WdVRpiAhZRbw4JX/EnjLvIGcvvEvHjaeZBo17OlV2uviViSxQdX06Afw54msN7TvfWi1RW8/KCYF lENQdaYuU1iUuJdjMUjNUboDgD0bXfJlq6Pf19ODBg3yRfaRRx554IEHuindCizLV7DN70mR41mh q2loCr/vUyWCPUbpKYY4p/fM3vNMSDTMaCD7M04CSpsn+1krTSYVs4Bcxm+QVmZVz4ONF+de6RkY NDkBMqUm9pQuD7ddpilReXUF4gc41s7l/2TvU/56pOucjCvssMMOu+22277lD4W75ocX5Ls/aFAl MXjP+eefP3fuXMwp3+BDKRCIp5566tFHH0UmMIb8CDmSgWndcccduE5+aB3LufLKKzEqTAh5QtpQ HKtjODL+NHbsWEwlpCrfpsTwYuCVceVbLNnzg3Llgyix8akL3saYQwwMFTPczPLzVaghex15MCk+ QWHgUocWYFTolOTUT24ISggwHjQirIIyTBQbw+APP/xwWcpwmKKZrlixwsQfL//np+Lll1/Gq2QJ zcI+N23ahH7J26pVq/C/Sy65xETEIwCU16pZfSvuxM+m6F5yFTR143SxWSXksqmFpGCa6ixfotRa Ui02ReiUDVIJk7JPTUK2QOy1psaCumeZKUVjGXGzwQSmYI7ZFylycubbv1fuS/Z8VtJDGbiM3UyZ WlwRxJCYQVSJXJDZMt1JgV7prhcQBBN6lP0bHlAD64nQa1cjtsQDBH50p8yqtUYF0Xc9fwS6NlyV qTeo5cGADNWSf6PXADKLWBK8mloueDDZ9IqTyEF1SM9bEtITT7xxkkxymKGjITBLhIkEmmEK2DAQ EgNg4JW3RMVbUDLaovqPWeA1TjwTjNmFPHlCjdAT0j0ZoMwQ9KkBRWIXqHY2+uZ8bium78OzrK8m SFS6kxnozk+EoHbPic0y9hUGpdeaAGj4pEnF0tPIW7LUgyxEUDU9+gH82aIueQ+6ejtNwamkECbl GNB47R7oIVVp9epKsBMULoNPfepT+cghP100ZMgQ97RLtH48wMYtwoyHOMneADWtiJut0PcJE002 Se4VevZsgBClI7vuh2yJdGEQJyaVbZym9E2rV8r0ylha0xfIutdWckCf28LcPRNYjMnmKAP/s/xf QpP1/KvyG2ESsvvuu7vI99tvP5lBQOHg8ncjMYywKwwGX8EYAH056aSTXP/nnnsuanX22WefddZZ CMGSJUtwKYwKmcCocIVnn30Wh8gPdN98882LFi3yvOWWW5YtW4ZjXX311XpdeumlF154IQ8cojt4 CRonDEMH6A4gLp7lc7QWRxxxhMDwLfZhXZSe2BJSxQ+Eoh133HH6cmVG6RhOls+rdNFqvpDpE5Ck fFfU9PP3qJAqxZMf1vEEmSSDrMohesqPsXieMGEChndG+Wl3s8Mjzf3222+XkwfK/1h8+umnX3rp pVdeeQXNym8APPHEE/m5+5UrVzIOwRIDjovWWHrLrVQco9kUXdgpDvrcB57keifZO+TWroO05l5R HopKudo+6t+MfCmCTdoXuOP222/vSQZUT2s+l1JjnroIj6yiuqCJstZh6la5ClJIAmtD6YN4POsV qLZZuqVcq2nqj+YS7qMUkXssvcqYnFSHnsIQj51iygnVLAg0gpRqYJPd6ilmvSq4ogFCbu52sC0j zCBh1EmJtm3uBz67EyHnNQJEX8GVLmbakIXCMuO8x5JSEzMBQLdOWovSJa6gZj7KGMdMk+lYqZhx lVc2Win59xpkOIglDeMgMejiWYcTJ2OJAgY1Bm7jkL4uqFfGzPLkJNnIQFHGp+5GzBKQOezGE4ee 6VU1FVZcMShmBaNOGHDCRqkoJKWSqqDnNmNpikOyJhuNB2DMg3qD7t3BGNrxCqLRpBcP0XjmtNeX nvPkMDCvoH0fwAA2CyWSYwIIdoW6VJH1vPYK5HpQuurQCAaKj0GOznAsNi6PfOfLnZE/3+AedSke eOCBO++8c24ONvkynX3qXlmnypV1BqVU3/R1q+RZo/IUp6vF0ytLwdsGAbn66Tonx0n1UzdV3ZkV +sYgsmdsMnS9NiCbn56Qb5W6PgkSFcolG6gVooleIBNYSIgC4jJmzBg0JT/YdF759zXXXXfdwoUL cSOkYV75qwpAuOyyy+bMmYM/3XfffU8++SS6kJ8r37RpEzLxxhtvPPTQQzfddNPcuXMxqquuugrB WrBgweWXX37BBRdMmzaNc3RtypQpOBYCh8wZHdfZtfzA0y7lPyChgILM3wUAlAv7wZaOOuooVAnZ Ck+K3usJ5U8qjBw5MvRLK451QPlXP6bpCV4Lnxxk7l75x5P2KH9HzdCUvIE6YSMM2ZM0WZVhwLG8 qpm/+Zu/UVeC5NDo4aP5ITDJueaaa6QOJC2/AUCzdOnSW2+9dc2aNTK2sUCKcC8MDB/FVmfNmiX/ YlCZ1tQqZ6FVi+0A9RglO9PdCjl/Hej1roIqdFG6/n8Yc8i5mg9NRCUlwe4IvO7U92+bTdMGMXel VQssn2zJQ6WbkLSAfcRS4aWkjSXCXIpuIGG30XQgqjK5XqoEJeS2tVX9NrDPLZgLyckgmLJ07Y8c ZLsF2X2UzDyBRq/sQajbMK8mIuc1GGPlGVQlg2z8j551K/VDcfZbWpNSwYReVHv3bje8FAljQrep onYM6mudaZwYS0rr2QUpuZAkc8zxSN/NDzBgKXVa+ZQTBpUAZTgeGPDg6ZVSk45xzl4vTZ461l6e wCaa2iWvBPYWjlsBUOoCBGHQJ54g/gUfOa/KIEWiNthnsvQ0igQodRGS4XgWpy4MDJcpJydA4CRQ Y/WcB2YRAq9BIic0ue77IJZ/sSUJmU5Fk4sPL+UABrAZdEtHxahadZaaTl16VWfK1HHvkqgnvpOd jVZPTSEZOmrdaqutXBjuEvel69CV7JJ2KbpWt956678uf0GKWb0beFDQStnohIwIGR0I2WA2gFdy dg4hHIuxpnjIziTHEtIxffOkzDWQsKNkxk9sssGYaQ00RSgumwDMutxxDUzHa9nRzZ/8Rh1M9rPl x/wB3yIjFkjJsccee/TRR8sGfpMfZpo6dSr2M2PGDBTKrX/HHXesXbt2w4YNhPyNzfwFBHTqzjvv RL+WL19+zz33PPbYY88///wzzzyDLtAzgEcffRSZQCzyK3uzZ8/2vPDCC/Op2JkFhIkTJ+Jz48q/ DUaMMCrExTUPO+64o1UTPDJk4cSJaeVTLosocvb4kLkwINDnIyuWYVeaEDW8QRK4AjKHkO+HhmyR VUj5ZuCOCGgsyaEaKi2rI58EGcZOUlS8cWJQxM4szA6XWrx4sdTdWP6t4fz588165syZmi666CIs CgnDNesPwsueDONe1157LbopcmVpLEvvxFdCNoIqys3R7o0+NMdquV36N/UglgpJ5ZgF8mQUtBKp Ej+OFZolS6Zvy+BM2V/2hVoya8inUypceGQaTTGIDaWm7IVavbkk3DpbYhs9SKjA2N4x92wimh6D CpZs7LJMEOwXMmTjBHXLiNBEsqBOCcraCwhsos8UeM7t273ejNsjBHlNSN2wgdx97UH/pmofYUsJ CfLqqVWcQbVMaxc0dS5AZm+OFkuvjKX8chyZvlYr6JljLV0sqyTrRck+rkATY8msNeDJSToC4wwX /4QaoaY6UKErDZXsOi+zaYyNUnsFzAwRn0avbj055Ire+iZm8bCELK7WxKNjLRJNmYsppK8mShBV AuBZL60JlZNSeg1h4ir7pVYaTZriMIgGCF7TmlEIkbk1XKYZ9LwOYAAfC909o7LVlpqGVKf6IyhZ J3suAM9cgTkQ2ahmSBd6rCIEy/3hFnFJu5tdw25Wt7jWeoNmJ8SPKs9+Izenb0ECyLPZEGVL0Ns8 GdR2qkezjWG/mUI2IUt6iCugAZaU2c/xoImmTjk2hPRKE7MKvdxwZuHu/6vyPax8AuHCkx8k0q2J UqAakoBdkQnuVIwkP8+EXU2YMKH+KtyV5c8u3HDDDdgSkoQ2YVSogFecAMdCnp4o//nYkx73uu22 2x566CGvmzZtQh0QL5xM3/wY1rJly1CKfI41Z84cAyFzBoV8Xw+7ys97YRjWJZc9ZNUEHDJk7bAZ XCrCUUcd5Yl7IVhmh5wFqJXZ6Wji+bEzAmy33Xb5oewAhcpHZZCcaM3nMbJH8FRdIRZgCWSbRkp1 5xDBEq005iO08ePHTyn/hhmpWrRokSSAuaNc+NPcuXNxzXwcKMMET9kAjBbXPOWUU0xHVBZRQVpl 6+7UbjdDH/rfK14DTZs9dtOqnlPSSlTBIOIGUv/JRiADsmRqwrBrStqavEkjS5kx/dCpbJZUIETm udYtiB9sYbOwEXoiT1RduRt/V0OomoqYBfXC7l5I9PrSezVreyf7VPz19AgphFBGQvav4O27RO4Z 2M7u756ht4SeIHtePxohGbmwCV6ThKA16kOr7cfAvFaDKlQ5rV75l6tM0IjSRal7uALQeK1dAjZG YaNLdywCpdTVGiBzQln9kK0RvSeZn/SNzCZLmXhqK2TQJIQMbUMBpV4Z2nIz669XjQb1mgCAwCBJ iA0oFZY0IgGRZC7py5jSUzBeM8dYplqYCYAHO0KNKTlFFZ9lzBZeo2EMUYI8dLGl+fbXDGAAnwwK yI5VfKrTwZ0rB7yq3dx/zkQVnPNRHStQBgQGSp/MIBwLnQqxcD27m9EsgjsSI3HZZBt0UeueE64M 2myyss3ySm+DZfvVCwbqHaMv4xwKth9LXTTFIE9+mBkoYZtIM8++718AOa4YJA9lkPbHSjJxsJPN Ai1w/ZuRG3Grrbai0SRRpm/i++yzD+6yc99/aw5TGTp06IknnnjmmWdiBrNnz8aBUCucacWKFbfe euuqVauQJKQKUCVNCxcuzC8G3n333Rs3bnzmmWeee+65devW3XjjjXpRPlj+gPv8+fMvvfRSNEIX rwzwM0DFli5daqCpU6eiFDgWAceyHAeV/96dlfIUJALkiQAJmyB+MVu7ww8/nICNCf648rdAQ7NM yjMCe+RAEtAIjFNOlAE5H/IBSuquTQ6TPU1AlrTUgwWqoIFqzJUkIyLJpJDyHUxkC180I5xp2rRp F5X/upPvsaKYsrFy5UpZlShsVWZoEDL5NxGRb7vtttZLVEa04mrG8WoXdA/TcrQ2aN8/jP76GOeY 5kopKksVpa4yiroyWdkwKQGoEIxTwUBln3gqBiaTbJSZDNh9EpUNmELlLftCPYvc7oBcRZlCUKOi DKryd0D8mF3daO65DJ1p1o0jVHMUdpZPPaiKgFy/TkvwoDs0p0Dfhwo858LriTkBRB+DtqEPW5pg V6+X4IWd0QkZjs/WoiDzrU+I3vR5qK8V/TWQvpwbSIo8DZ0myqDHW3dSxnL3C0+vwCsnEpWzURrF n9Qx0zddpDHHXXdEwbDRlCknA55i0CoGBrqzpyEk+PQFMiX7lHQ6UgKBqxQAGFdrjcFYOgLBa2xq 9daoyEDwSlmm286XH6A3Qc+Y6S6Mej4rvLjtQWIIyJk+t4YADoHQTnIL6ziAAfRiS4XSU0zVjF7l qdFUqlpUvmQV7KpzLDrf7WevBPoUrgp2Z3glaHJpNR+JlD9l5LZ2H+cnpt2Lrm03sTM33RvyUugL nwaKN09+cnZ4Nvuj8+UIA9tDl4wIuWliySA70G5nqYmBVtDFDjQuy7ozEwak1aHPbfzoUqJrLn4G LHNheEpFqAPB/eeaLJ8+bL/NNtu4FGncIqY/aNCgAw44QAZcmQgNaiIJOAFIyOTJk6+66io0CEna tGkTUpVfDEStbr/9drTAc/ny5bjCrFmzzjjjjIsvvhhbwsDyV9RZakUXPHW55pprpk+fXn8uHifD 2O4pf8IgdA3tMOLo0aPz967yQ0gCtlgmblIgbHe89RK5lQLBmwJqiGDhNDgWWkPIz13xAJgKM+wn H73IAN4ZhBzIkuxlyUAysyLJbRbOKwOnpCclaA1hrd96xkU8kQ9xcm447FDA+R6lkI499tiRI0eO GzfutNNOy5+QyDdb88NY+V6qJN98881IZ36X0Bx5M5AwVH52QYXt4HzPWexuqNskW6aL6KF979Po pXuKzcRDOxSPRJmIDYJXyaEwwq6UjUxalzBU2QtSeLonadLFIbeqPTdchuuiG8aWYIJdmy11YWZP ZS72jt1hdCB4ddXVFZRJp4TVMQU7wlzAMlk7r5ZSq1kw1kX8EG9Z9Gw9SBPPMm+CNU5hZEUgO11T guwJPq89SJNeuhvLuOLPRVtbg9j31/cgZu3Lh8/VgCZnkbkIWA7bhs0ZV1dVYGO+NechFmS5Uk6e 5MwlE+G/2kPKgzJPoOGHJRuCjrrTZzh6rwlVlqKsEEw6ZpkIlEI1oi7mmJRCnLDJZtcrHmKT6tU9 ZgQQIUTZ5LTvY+D40UWTOFMA6UXPT05mRcWzhKS0oATSgNwUU4EuoHudcn8YugpBXgcwgN+Ctl4+ XDGtqsCrClaIdQOnOlVtLjyXpWNU1SpTSjbkFG5edaFxL2633Xb1ExEXtstv/PjxI0aMcFs7cF29 NkZGIdRrA4xYdkF7iAOlViDT21psvOoLlNlONCwJ4slZ5qmJ/3gzCjKRW4oTG1UrD7n7mZkdMGDM lSb67tM9FxtbGry6MNyXbhQkwO1YP8uB3KCm7xLFQhAXSZgwYQK25Ol2P/rooydOnIgbIVif+9zn XnrppSeffBIfwrrQo5UrV+IH+Z7XlVdeiTFgSKeffvqll16KIqxZswbHWrFixcKFC+fMmXP11Vcz QykQrFGjRp1wwglTpkxBqm688cYwDMRi9erVDDhB9fKtPdeei9wsrGwykwsSd7FwKEs+oMqHKybi FZuht4ihNVorM+DNlEMLsBZy+JCEZBQJzCJKOyTDUFeWkkAjEpBhrpTKZ8o3GQWQb1PmMzNVpMbw ueRfzJQCk2T0UWKnTZuGa84t/8daMtFNHAs9feihh6QXxxo7dqxZWLjc+ikDh2/32oa8Zndkm/S8 BsW2QVdm6dpQkCalwCQn+0ImDyz/cRJbNSmCV5lUMGZqviZuRcKrCNkjnKTCCZ7cuoH4r3dhIgny Gr0wEnPVbBYxgPpqE+U+yw6qy+dJIwCoSymH1iJLH1JlpmZElmRzN5dEXr1lUpB5xWf826GmlmAI LumEQW/WAqszChJwCXyL0IWfDOGZU0L2tuQh+i6qPkIXMdgsuguUsMkfsSKaQKhJhVAr1fCaXFHS RO9pLkCWn5o6GaYxOrDhjQeauPVMJrVmlXmmMXTCqLHxTM9tBhWYLjHQkT6BAUt6GrtJ0TL2yiFB KyVL3YENTaZWOROBMef8eNXEHrwaKznRBfRVPBymeMBkjUhgb2oETQSeaXTJrLmtwWfoOk1C5AhB Xkv7hwyiGcAAPkDqA9r3PrTaAq/qWEEr0JSvogzIznpQ2V7Vq5pmRq4VzMY5q9DdEL6Kdci6fd2I bj73+knlX8K5UShdusyK4+ZvXOUK4ZAre4A3niGePZllOKNkLHLVxCyauq/qucAzDYGZ1ozF2HZl o2OdiCm7boFAX88FESbI8CpPMmAkZsoe63K7uD7rZxJhV2ZKyJ1q4iNHjsSuppf/Xnzaaad5lZYT TzwRzbr//vtff/31l19++YknnkCJbrvtNvTohgIUYVkBFjVjxoypU6fOnDlz0aJFeINWROri8vfZ uSWAPB9f/r/huHHjzjnnHAxsfkF+5AvtQHbRI9GiL+aSo8pcTM0swHWYD7RMx/Ll06xwmtCdXJ9a 07TLLrsgUoDx8CPJoFSsMmMZqDRL0pJtBpaDLLHhrATKLKK0WzLIuuvFIIEhr6ibxIamIEkCEAbu ZcrSe/755yOmGNX6grVr1+ZzwXyXUKoZYGBKcejQoRbLpASWAjCiqHK457iv+yLo/9rfJqhXRa06 O0LYGKrVQe/EkD+iMXr0aGzbiuCp2InMWxeTlUDJlBwFVpal/YtZXKWAeRZnJSIJI0gMQY0QWlVB LleIQavt/CV6/uXEQJBFSXI0QTYUvWDE6csqtWGhrXi4NV5lLtlNccLSKnslyEkSno0GDMiGlnmT gtzEGTErEmqVODOjIJrfCn253ayfyB+BmH1M9Nh3PXRliFw1ojLTILOOINVlQzTpopEZIEhODroo k7ScaaaZdUwOgR7knzetll4e2KQpMQgACJr4ZBnnzHjWRVMzgUKkIBWilcboxs3K6mKILGtWNgap GQb6xmdkghE9i9dmA5Zg268iEqe+8cYDEPQFcnZEkCzFD6GmjvMEn4E4JNTpECJHCNIUVE2PfgAD aFFLpAfR21fte/l3EypV1YLyVZ3K1M5piEa5CGlsHuVLUOJN/RYhvdg4WB2vbi8Xs5vYXThs2DB3 /ymnnOIidNM4jl1snPOmi23v5ojnuAWD2iQ5I7K7YgAZS3dC9qEnTY5vgi52kU3OBmjijZlXY3GS Xa2vJqDJHLXWawBqeK55jAoIsQG3fuAK1GTW+TTF3X/IIYe4+FEBJMBdnh/Dcq2effbZKNGF5e+t u1+HDx+O9Fx99dWowJNPPvn000/jWDfddBMWdX35D831Y5h777331ltvpV+wYAHOFOLFAM3iLX9A C8eaMmWKgVzkWB0ON2LECMzj3HPPnTx5Mr0R0YujjjoKhco3Ck3HRLJwmYILEiWyRgR0yt2fj6lc n1uXHztjA2QGlOFYBE+9rD5XfMoSt7iCtQY3cerHqtX0Apll+ARjHase4ieudLRSVtAQrnDsTVbz N0jPPPNMLBP7RCWvu+661atXP/jggy+++OKXvvSlb37zm++88w7+umnTJjRr1qxZEnLYYYeZkWkm WoWRmuluhC6yRzzzSnb0O6Z1FJVoEydXPdzor//6r42ST9rCOJWECsknWLaGDSIS02Em//ryY1F4 kDROKJO9eK45TMC59oLEmQiD6KF970OrLWhVfTC13I78A8EeIXhC3Y/ZR5lppqkkMlNFle8XI4tk UxC5mMvebSB4yBbOQpPpswpGkVggmKA8m2MbXB82G/lvxe/WK9BRZgLxAGFL3qLvtpLra2Sor/Hp ODJZs65pBwLIA1gXBsAyxjQBS9lLeq2O7OlFk5SChEu1V03pGOfcGjqRCMMrYx5YppVxNQCvOloy a8fSq168se8uYk5UT8ZsREvJAAjccs5AVGzqBGvMBB3LzJrPyVIn9alX+vKW+skrxFt3+pq4SrZN JHXVM6nuWkSumgEM4D+L/sWk/lSqwnWGpqAhpeyprBWuulfEzLyyUcc0DNw0jt16u7iD3eUuFRdh fq8Nx0I48g0a3sAouU4cxNmB2Rjx2X+bsUlIIADG2ZzkapOdphdjIQksmmqmb3aaLZexCLF3h7nh ctlnRmSgzOWBUZFL7P9D2K4WbDJ3ZO4VE3R9IjfYjPm6UJGtwYMHn3zyyfmzVRdddBFCgBWhWfjB 2LFjp06devnll+NMqwqWLl2KK7CE/L4hjvVIwYYNG/LZDO6FTOSXB9EsJMOIvKFxuKyh8dqRI0dS 5rt7eVqLfNIQ2mSBcKZwxFzn5ogZM0CYtILZYWPIUy7OQimbvw5q4vqiDnqZdeaeJk8Oi2HzrUNL nHQl8xWyDZTyDMyq0CUrHILAZJueAVeeDIyIsh933HEYJIopqxdccAFCicXOnj0bE0VP161bh29t 3LhR3rxec801bMaNGycb5pja41CZpf7LMdsgsrNYnaQOXRVeo/Sa8zqVlqI1Ka7En4KR0tRMw0kL BZFJ6cW0YJ999kGwIB8HhmnJs6xWssIDPxyqQ/4NpNrdagk1KMFu5krYkv6jwXnm65n5BjTZPsKw ZEKSOosrVGGbFKodOu7VFATPIOslLTo2S1s2FBBSDPRymDTKoWf/CXbxu01qs70+ph9m4oFuNj4i wqAM2IBlhCiLpw+Rsyjj1tylwhNUlydljzGNSIBBKjBnGigPq5Y0gteslyelvumlyZMcnxmOMivr aa0zVgzAoAayW62dVeONht5w2cVaKQ2UV94YgIHyVYHWJty+n3bnhxAwTgGAmPUSQOaV3aRa6nEB giyl1JwDZd7tz7RkGwaZOyemKb0c0hid8/75b6UBDOAPBEWm7NqXsm3UqD2Qk10dq29FnCqn9Myu YEZmAAzSmksr5697wuGLZh111FEI1sSJE138++67ryvc7ZjLwz3qPmZsK/KQgTxtCTvf3sj+z14y kGcMAtuGjZjF4zXBsCkbrbn2vGYithxXzDIRQu2VcdkblGD3is0UQHj6Ao3LMh/kmJeANblK3YL5 iMKk3C7m5Zp08R9xxBGjRo1CesCNPmbMGDTo6quvvu2222655RYMAMHKx0vSAmedddacOXPQpmuv vTYfTV188cWeCMGsWbMQqTVr1jz00EOPP/74008/vX79+uXLlzObOXOmVmbohSHwhoMOOijfKDQ6 qofdHn300QeWPwAbqiRCqYawYa+mY2rmJf7ICIFJYVc4FiVZR0pNaJMunmT3awz0kivZSMaScBmr DEN3XbTSW5GacIsCkSFrETATpC7Kw0A8CIM3rzznhDUijdvdxEePHp2/4yAnMoNLLV68OL+wmV/A zP9zzG8SLFy48JJLLrEE+I2J82Z0ZaYk6nbI0UypSZAlwA8CDlJL6k2oglEV4pFn7A3bwJ9Uu+Qf UiBI8GpQFRKOy1gAeskq8GD7mCCHyVWq3dCp2MQmyKBs2c1gS03pBe17H6LM9QOttg/02Ybmbr4C sy6iFbxZ1J+7MmtrbQoMxMxY8KYgvSkJIEuXVnstDpNYr9GYprHagf8IkLTkbob+ydksShYb1Nfq pCoraEwZKu8pQ7ULHQ2QwxWaEuz7Ti5B0hyD8qYpfshSmiTHZ4iLJs+EQUiXrBFXXjVlrCAjGiKL 6MlDYkvfPC2oVmYJI4sogJzVBHrKDFRXP0c3S69AEKoAWDJTMFCrRXhAVkJpSsx8Gpc3yJSBxpP/ nPBJUc3tAAbw3wmbyv5RrCrYnaGUU+KpWnLKmkFq2mu2QTYAe9eDSyIXbW5Hh68LJt8pwwMGDx7s +qF3i2SUfILiScOJsXj2BHvDriZkf2YsckICG8nmgexVrcxiA4Sc7JRexcyMT/7j2TNdxM8bA0+a 0AWojIGAMYROhXAgDbgFTf1kAvItM4KrFLkxaywKu5oxY4ZLPX/GyZXvjkez6KdOnYpdwbRp08IP 6M877zxN0nX66afjDWywqKuuumrVqlUPPPDAI488smnTJpSLE/oJEyZgrocddlh+jRGjdecRDj/8 8KFDh3ruv//+Eu46F6q0uxrNRapzaJosIXzIEmQtLJxXCP3Vy0y9ZpkozZ0yfCI0S0J4zkdNtQB4 9sq5THrq7klppbLEBOtiFZJ5r4HAdJT2BMkVDwJIzhsy0gcxyDk2KQ+yN2/evJtvvvmee+6Roqee eur5559/8cUXCYjpM8888+STT+Kp+W6stZg0aZL8CN6kjKIe6hZwOotKJCkPYUBkUYlHeOZoOiab dMkAni35+RlEyT/hhBOQ3VPKf5w8+eSTySNHjsxPXzELN5WTLAeUivsA0ad6DS2Y7Ds1rOwT7WbR vZg3CwZB9zUy5LXcpA0hyPUsGxZIJLaGmaqlUHAFoBJMXw7regGhvtpcUHZkS0nTGgOv9GXZ26s3 AbTR9KG/5qPxSe03ixJIg/a9DzSS0778Nkgg1Hy22j7EVQwiR6itSlFOskGCWgZqwNIAISVBqRVy MMZVmvhhGVdSnbXw9EpfRwRyTlQG1sgKcsiGN/p4oElI1UmGzjoCvS6UbLLingksSEWxpGRG49Vw yl6N1bLRq6mnglIyDcj0CYAHz4RETjl5TSvPws6kMrsBDOC/AeovhQgEdZldkVJW6GrXllDEqfuc ialvFc8ySoK7IVesvp5kF4mL333jshk7duyRRx7pEkJTch/bToSc0XVrGRQ4NERGIdMknugpsznt ZLBFvWpiI4xEVdw0E8ldxYBZ9p6nviaVLm5Nz+hpdMn1KSqz0JcHQQobX3Gp5/uDuVPNLj95nW/9 mB1a45YdMWKEWzyfV1166aXXlH/tsmLFimXLlpEvu+wypAqXgnPOOSff58pPryNVOrqVR48enW/5 IRC4Gif6rl27dn3f/zNGyMaPH4/CCkk8W5UflnLtCSy8KhzIEx0JPTIdczFfME2TlUkgJ72BKYdo UrKXCn2Bk1z/WTUUJ7wNV6CXtDjhLUN4zRA0SSO3nsm2JZBwqwAEC0SpADJ6LOtCeJINZFCTyjen JB9rHz58eP6vDiaKP0nRY4899tJLL73++utv9uG1117Lfy3UtHr16iuvvBKFRc4Q4lSjQUGo4he5 ORquojC65gO8COYeAShlXs732GOPfKdYPKPKv1PMh5SVY1Eed9xxiN1+++1n3HzwI6t1dFmC5FDe ZCPPlGtuytzH2a2fCNnmuWu5qrApsheyBAFN9OSaE3nIuqSKBCzUoAac7rpYR/rudAJ6YMmmO7Ut Tap7On1M6ALtS98rtO//aXwcV2wwEvOS7Rp/iaIBTaFezedG5JxgsUxrlDIpYxJldbxyaPk06aWv LtGTpTHJp/Sa7lq9ggwz4Cc5p/ekN1aJ64OMZcWzdlaNbAochnXFIVdp9Rr7LGs8lwE/OI2hNgFv mqKn1N1TISkq1aWuyE199BVPsys6oNSUWUCSE9ALiUBvCDEkUVCFAQzg94y6hfojm0rx9djQqHuV qppT1t3Tk95rLXTINmj2xP/9f9snbgt3rRsxNg5iV4gb8aijjkIm0CyM4eCDD3YhuSzj375yY+Wm cY7zryO3vBEMkb1En/M6wURv0zp0IDEnVGDGFQ+5CWpfp4Mu6V4PHaNoikFGJNjwogLT4YQrggsV u3I7uk3BTemCH1r+T9+BBx7ofj3ggAMOOuigI444Aj067bTTcKb6CdYVV1yxYMGC5cuX33jjjegR NnDxxRdfdNFFF1544XnnnYcf5Dlt2jS0zMXshs6tjGYhpu5m8tlnnz137lweVq5cuWTJkjlz5iAK cpuPBsMApFEyt956a1c49iDPgpcNEzQpcyF75prMrK1skhxIQjKWBWKfZ5LAYbIaDT8VXul1zHD8 QDRZGrn1JEOynUUEy1HD0KqLUQRsOhACh68jJeaFWqkiE5dnDGbKlCmq66yzzpJD2V64cOEdd9xx //3357urzxQ89dRTTzzxxLp16/BU3FSex4wZI7GDBg1ClJWoXMlehsCZ8umdlELoKYFSk9yirUit XoLB9vLZVT65zLoLA41Gi8mW1TKhWVbwmGOOETlGbsnCfc0uCyQhSRHIQyAzuUR79ukngvsmF6QM d8F/VsRCZGjKuhZes0xgEVMzKQBI2Fncss5NzVQ/XdAEZCNm3AzkxgXh2cJ1gs3BVJDXT4TfuWPQ 0zfeKlrtR4KZI7R+3uNp7XqaTNaamngWhRmh8gD6ZuE7hCn6BMAsjAdY6s4yfoA9z/x3ncdVgqGH OKwjAm/srVFWnBBvQNCF2xhY4jiM7OmVjdZAF04CrRadceAVuqViLFVU2VX0qbeUlqfCA4LWjJUI OeScTd07CUwANVfdOVJGP4AB/KHQv8iiqYjGdlKsKXQVTFD3aldxe1a9+s5+APVtA9DbKq4NeyY2 lLaHu8RN5o7BsVxCriLsxE3Gpt7TrjGERsd401fHelXT1L1HNjQIEnJ2iDnxsNeLWZxzkptAJAzE HxQHDXiL2zpWBtJLPLloXSda3Stu2b8pP2DkcnWtHn744a7M4cOHn3DCCccee6wLO98idHm7U/Gq efPm5UesCAhWflXQk6w1P27lMkaVXMb5ee0QrHyDCcfiGY1wN+MTQ8ofgNDEBj/TkQf0QgDoHdqa UIUtTgxgx/LXLCndi2aU8wsIyVJAU1OazNCwB2YBueawZow+fWPvlUFcRelZhShrE5ADi5hFIXjV xE+GEJ6FgFQIomM6KI7J7ln+TZO0q6jQLARUDvORYWgopnXPPffgVfjWfffdd+utt0o+0jN58mRJ s3zKkp98CsizlZUxi+tJNpzU5Xz3DL1QEuwVsOUI8R07dixCbMUtH9J89dVXz58/30CoXv4/N71W ZqJFwbFzQ/BjRuaVOk8+k0avlJCcy4ytB4rcnVG36m9FLHOjN7dluWI9s5FtnJL1BuSKLIplSp0I Q5A2pmzY2krLM2nRCtaLcRfVQ4S6vvFfZWGIR3hIQ51X0E7g46Ht87ten580pRGa27vfF6iYikmZ stmZWlo9TbAuARaS/EtLl+5ookzG2FRqFXDChjKrCWyMwpi3MJswIU/wyr8mGl0E1nXIG0RmYFyL ZSnjLW5p+GHGeaINyt5tNm+ejDN0JqWXGqYng1aovdKqvI1FyBnrmTqH7PpSVg3UmFb2HHLiGedB jIFnY2WyspR51Tl2hdIygAH8YVBLrYsog6qxJ9WrwlXl6tjGABtAHdtL9oyip0mhpwnYe3Uc99wQ NolDebfddnMh5ZsmriX3k4sqVEwXzMAziHO94sQrMMuuE4+B7Lds4LqNs8MFYEQ2sSTzEFde9UoX /snAnreuvYEMF9kV6K51oxMoBekadjWGaZnRYYcdhgaFO7q2XfahREjSmWeeedVVV7nply1bdkP5 bzlkV2/+pujMmTOnT5+ez67cwRgY5WWXXYYzuYzzCRa4lTnHq2SMWzRr8ODBnkOHDh0xYoThWOJz bm7cbtfyK13OrHBBFAHy3UP5z0GW1GXiQUlqm1WvaYXoQRMQJIRB1jSrn6d85lzWy6vWIEmOz7pY 0WhiYMTY0FfQ0BvOkikGFQIRSnW0fxbBjEwNU9lll1322WcfCyFFcp4PkGQetc0fa0WwHigg0yBA 6CnLk046SUoR4oPL3zXFe/YqvwOLrXommaFBGTrsaqeddmI/bNiwSZMmoXTWizeriVoRwLJiVJpw vnzD1zJZLPz7kPK/tHkWdohvKe1msxhCdRkiJEZ1WUechlKrbMiJBNqY3a360aiWng0d6GMSuadz 2WdRKurqGM6iW+usglBFIhWeQhWz5WMJLAOalArUVq66iD3BQEbPdLrRBtF8NLZkFg9Bq/r9YbNu k09TSyWbl5u++ZSpwCs0rOfDiB/P2FgIm8iidP03g/W9GoKlsTx1j1swouFi0+NKl0o4gKvUQPve xwiFDTk/s0Y8GMJY7FMVQNBkZYFZRjFcLSQ2WfHYV1lHUMM5OugJahscSjlh4jY20ag6smphH/AG XLHMxiF4NbSnuXSnVmVC5KoZwAD+65D6g/a9D7aWnWN7qHJlrb5VMyE7ij6HfvaPZyn+FrZH7oxs kubE/R//w3ZyOSEHLrYzzjjjtNNOGz58uJssZnaLLo5vF4wn+2y26MOQvGYTeoqnDp29l1dIANml iZlQ9mPzlRNjG9Is2Kcv1OshBl4J7I1oXFcdmgU5FNy72223nVsQCO5jN+i0adPctS7XMCf39wUX XIA/ue/nzp27dOlSNCtPcMe7j88//3y98u0tZtdccw2ONXv2bE3uZrQJY8Cf8gmZpAEZjjnmmEGD BoUKHHDAAZ4QioBt5MMYMYNk4gRAdnm7Js0oq5YkWEoHU65bx2X3lEwegiQnyczZ7fz1ZN+kr6xF zCrYZ/kImthkdQL2WaCAfWy6K0LfLYAUiV7pmC6emszOrHEXvHP8+PESi8XmZ96feOKJRx999KGH Hnr44YcffPBBZGvVqlXLly/Pb26itlbNMk2dOhUlCiyH4uQnPzWVXwOUcECtaLAr3JelhcaoOLFq yPHlBVlEq29l87UEanXQQQdZoJA25EkVWQuV7yn+CJXBkMF8TdxkU9tSnTtvs7t1S/gIS028uZuV QZY+SyP5Rkz+JbyG15N5NkE0QOhpzQIFUXJuLDAomBGIAcq0PsEVuFljSpOCyibbht8T+vs0limY ke0QJJ9JpqzSmF2isteAEN7DlaYY66UpyuK4hVfGoFczdpkgn3oZN10Cuzj7N4PSME5TD+h11D32 wFvW3TORGLHGxoAesqCeNM1UP/yBHAMeqjGhSUHhQ6oIUh6q2llkC6grBdYUR0HqJ/Ca0z6ummLq O+FjmVIUiSn05CHY0twHMID/BtRytK+qTLCZlbU6hlS5+qax99R6St9TlQMhWyLbI/eiozl3hlvQ jvr0pz/toho9ejSO5SbzJT66gLvo4kZh42nz5EkJhLjqf78mpCD7zehASEfQJODMIjuTRrSl0weI fW4Ur+xjzJun40Bs+ekcrCXXOWxfQDj++OPzM0BXXXUVqoRF4VWu8PxJhXxGtXDhwgULFixatCh/ b93d7JKeWP7Sd25rtzJ+pgtXp556qrt55MiR2BV5bPn/zXJ17LHHHlHgssexdt99d6Rq5513Rl6l MT8Gnis8jCrJNy+C/MtkTi4TdD46lLPWOcGdUzQOLOdm1lfSAl2SFig5bj+4qpYMAsYsPeUtFAHo KZnpzh7iUzASLrDKn6olG8ZkC5FyYgDsM4ssED+mZu577rnn4MGDR4wYgbZed911GzZsePbZZz// +c+/+uqrL7zwwvPPP//0008jW0899RS+hX7dcsstKC+mZcnQI6zI8lkUq2AtUC5Lg0hZAj6tBTmf U2qyQGgcS2zYks0p/3/aiucXGiy09dVqZS2fqPbee291on5CrUzBfIWtqLJSdXUyoyQqV132Y3dX VvmjEcugu68hshW3kY1iOyTVhpZYSRaeOBE+sQXCE7ZWEcp8hS6gb1DlphQKouHfKLnIIxtXpak3 YSS8boSfCDryAFwF/0mHW0J1SDBKd7+YWmBqYHMxYJlI0iUoDppPj5L85KFShB77TCqteU1H45JL j6aLcSVZbglaq7eKeIusb+L0zC7T0VIS9OUN2AiMho2ndcxak+mZgbDjJx7KsjcFQC5bvPGso6pW SyoHCL78c4RSsiwV1CKlEpDjDbrevHKSVq/dPNfZQXeyAxjAHxE2W5p2Ua1p5Z6Kt4ftNEr7gSbb FTRRZrd4Znc5qcEB7SLBsdCCYcOG+RL/nAJ8yxf3jnVdGLtynO85zXkA208rV1D2aXPK07M3VkIi B1WTMHTRXVSJjYHulPWeiB8gUxoaDKe7+dJTAo0pOB0CHAu/Oeqoow4sf6E7vy85Y8aMJUuW3HDD DW7ZW2+99fbbb7/pppvcu/TnnnuuK9l9bL7uYzexex33Css8ufyuGWHKlClu5dPLX2qg4R+Xwt5c 8zjWmPKHr3Yrf7XS6Pl7lW5upGq78gdCt956678qP5ctzzIph4H4M9kK+ZEQR2TO0yy0pbesziyr yUBmMnfQRSokRA6BQS4G52y+kAWtutQFykAltQ2Sz3TUJdcSV+nSBtpHoynLGjbQ1yvwptVNH5hj 2Ikp4y750Sjpkkx5xpwsQX7a/eGHH37yySfxreeeew7TwrE2bdqEY61cuRLfvfrqq/PNWWuU7+th tMDPhILmL5uNH+81bFjd4nB4FSBkxsKlLCu9VquW7wkOHTrUYvlyYt9997VSal6RWy8QqiWzXvCZ z3wmHzGaTgov05eZrE6WpqL/9vwdwEm9IA1kaZJb+Vc8UuoKTJ3LbVhgwrNSlsOiZCl1r9sNslJc ZQp10VMwjCGCAuhShN8ZJlLq9wNqRVPRGn0kPr4lVEtCO17f51LmqJ5l1by80sc4Bp7dyWqSAWCv tes2AntN3VZPHrz2+JFPGZbnnoKpAQTVIYjTEuSZvqAvm66x8CizrNnI7Gs8DLRmC7OJE7DufLKk VFH1LFUS2aoKKYcDhyzJoBeb+EkJ1eJJtZhmnMTG09B1sklOd74DGMAfF7rV2b9enRrZSJ6gxD1z VhJsgzRlM3hGk51pgyE09hU4rHNkIyjuQpdZ/uCTy+mggw5yjjviMQNw0NucdpSx+LHryLmJQ7O6 e5JBHS6b02vgNfc9ZRN6udGFVKE1Bizjs0arlUZHrV49je46xBGFagpiHjVqVL55ZzqeruoVK1as WrXq7rvvvvPOO1evXr1+/fo1a9YsWLDA/e3aRp4qnXI9s6fPT1OhaMcddxzqySfS6ZL2OmTIkPwN iMGDBx988MFGROnwOTd0eBVS5SJMYgXmKTYIozUXzzqRmszIlqnnyHa2WkFZyomW7OnOSbwlk1oh +WSfS8Uzq08p83VdIuesdC53hwOvOmpiw3ldDshy6M5hKopGayZlgnjATjvthLgEeKcsSR3aOmvW LCwWwUVzsxAY1b333ut511133XzzzfPnz8eQEKMzzjhj8uTJFgWLshCWxqtFuaT8BigefGXBFVdc YbEow6jOPvtsfVHnS8vf68/HV/lsUq945odPq6kwUOT8DdgjjzxSkPn0EdlCsCxfik26TNPN4eqC XHi2YZB0VeHj4COM5TyXaNYryRcD5prdB6LyKtu1foBlF5p0zN7xrCjL3n5gmWoxkGc7fB9EqADq 1f7x0WSkry8Qommbf1fESU+JVmzWP2U3fn3thZAPSHjdjlqlPatc+UpAzrpo8uzZm11LejZyW2um vz145ZClEeMTyBbC2lkmq2ZduvGDgZjR85xtaCkzlxgQspoMBNBd+lpOlPoqHsc4YFfKyWsC7nb0 ZG8Iz6r0msrxTJMueTWE8PrH3EodbFY5gAH8N6CnFr0Gdccq6GxLha7KbQN1T5Oizx7wVP05Pihp slvstGwze8yl6Owmu1rQBcQC53AhuRFdRVtttZUb1G5k46CvN3oFDTjWmWVnAn0CyHABGeg9Gecm IMePV3BPi8RALhJyNPzoRYOsiETfDGFcxgzoXY0uyO233x71cXeed955bl93qnvX/XrHHXds2rQp /+sGu1q7di3BTe8adukiZGPGjMGf8kuIU6ZM0WXixIn85CMrOOyww1ArBvuXPxm6Y/lbpuiUQQHJ C8Gi3GGHHbYpv/MvNqGGYOVTB1OghCRNa9KS/ECyYbLWy+mchQbrnlO4ZlVfEwdsQE7i2auMpbtz vHu4qxYeFIPWOPHkkDLXQKqrtS4j5sJgJiSxWSxPcg7WPHOssxGSGSknMaCVkrBb3//+kzQcC3HH X+sfxH/qqadeeOGFV155xfPZZ5+lsRzXXnttvlGrAnFf64JdKUjc11IqSOsyb948zAk/vq4gFGr2 7Nm+KkCzECwesK45c+bQM162bFl+s2Hx4sX5/iM/559/viH4t8Q41uGHH44lqxzU2cpaVlOwgpmO WUtXdzn+M+if5yCyZbJwWSkZNm5TFiX5yT9YgqyIGpDzVBSogexQNaAp9qmoLHcOiqyaCrG+YMSs fuL5nVEm8SG0Db8TdBdVxZa8bVZPmUklmYXDtFynvz1lGE+1qXqvlDImXYTaN12qJb3X7AhJZukV dBdAIklfmiyrpxFjRtDXGmWlyLrEbZBIdNFqWZmx0ZE+iAdLnKqw7vVgoVRLoirl00A954Mr53lc ZYOn2HT0CvHGIE5SOZA5RpNZUAqmZKLNfOTNgkErDWAA/+0o+6tFqyoo27apY0/1ne2hyrNRcwTT eAWvnra9nca4bh4GDuIc0Pabe9rpbPthKsOGDXPJuYRcV9OmTXP9sGm+gu781pK9au/x0z3l6Q3H v1E0eWZDktmzZAA6RqmjQdMxrWSjuNvCSzIcm+x8Tihz8+krWgLuAn9T/mHLweXfDnoOHToUx3K/ Llq0yBNuuOGG9evXv/jii88///zGjRtXrVp1yy233HrrrZ4sXbQ41vjyk9Q4AeAE+TMWZFevpzwc cMABgwYNQkOxh/qz6lKHcsmbW1nwlPnLBeCqFjlkXqJtklh+Dw7Eb8rNsdf5uI5xcmixLJkjDAgW kQaca25HrxKSky7prasQ50lyjIHQVEPfZ5zJP5uArCn+jaWWnOnGpawryCxBkjMuAxUYSx01CV4Y Jignpo+Vjh07FoXFWfMNOzi3/LnX/H2sBx988JlnnrEiOJZFWbFixRVXXKH2Ti6/qnnCCSdYFDKN LkgVnrRy5crly5djS5VaXVT+uaRCPeuss9C4PA3nmd9ayPcZ0SmriUAjyuiUFbQ6uWlS+SlCCTQF ciCx5muyJti9ZYOe148DN2K3V4+cZFovw2V9m+UpkHwQoaiy1sKu+5EB46wUxL5bVwEDa5olFkkG 7cYQ9Nf8Dtis548DvVJXkCC3hOq/DNWAfa3JbJ860x4wZgn9W3W3BEmmVmCcJgKHPDNIeKoie1Bi NXFIA4R0YZMNIv8x0xQ/ZKtj+SyrjRl74DkCM31FknXUnVlt5cFrWrPozVFSFr0udDp6qvCck/ka VWu2NjBQUTqSKUGoutBoErkY+Af6TDxD05hpjacHgg/a9wEM4I8QbZH2oWrSaq+q+ObsLL9QRrY9 sjdUf/aPV3I2hieNbWOPRR/ZMW3j4S6U5COOOML95Kt8t5e7zTXpK/v8sHb4jV5GtC3ZZwhKIAig Dp3AImSg5gDofI1FdlUYOkzLKQAJxnHg/jNoeAwlt84FXeiFkbtQ67bl/90G2M+IESMmTJhw6qmn XnDBBddff/3NN998U8GNN96ITqFZTzzxxGOPPeaCz6cgcNlll7mAzdodrOPxxx9/yCGHhEu5j7Gr fcofiEfdjin/QBrTosEhMAlhmIiQXNj5cIssFSLcZpttdt99d1EJMpM1u3pBmlHglTJ6T5mRriwN wSlpuWU1l27SmDxrit7SB16Taq4Cg+aIdBQyiGfd6ZkFXgOyISQ5PnMx5CxOPJ48gBi8RgayyC2i hGy11VZSIQ/yY+6op7TgNAiTijrjjDNkWEVJNQqLD6FHl1xyydUFc+bM8ZrvEloR65jvD15++eVL ly69884777vvvg0bNuQfSN97770WFHtWpUjYxIkTdeETJyMgc1xdfPHFSJgaVgzIVj6YtKZ77bWX OCU/Ca9z9yRLTvKTbNg12W79UTdjnhXRV7TaD2/eLqIHm9RKJefJbTKfIEUVQWBdxAyyxQg08UDW nWAWLvs6XBUqPlofCM+ZA6EdAYMuCwm8UnbRY/CJkHE/wgkD5apobQoJDNdh3AWzj/CgKRtKPpU9 JzRtWzlps7/YkGmMaJlSJIY2oiagz3C6ZymzBPoySwDM9KK0WIQ6VjpCHZFN9prlo2HJCblWSJyn KsArh5qAAA4BZ5EvCJ3eZF2yuzUZPfWfXgGlY8qgPGTK8e+po8gpU12CacMtSPyeEXo0AxjAHy9S r1Dl6MGus+WyN+y6bOnc1raNjUFvY9gP3e0B2bq2EyGyW99W1IuxO9KNiGa5utyCLkWcIz+hUr8M qns7XYyISeAW2X5gxAxNE2MCe31F6BlBR71cz5VmedIYhQD0MWCcsfihQWWcGkJyi+dPt++3336H H374qFGj3OX5hUHX9qJFi2644QZM67bbbrv11lsJXmHZsmVu7lkFLmC3/mGHHTZ48OAwreHDh3vd d999Xcb5AXaEaZdddsG02Bx55JH5cItm6623FrPwQrN22203vIo9Wa4kDfKJF7NMX9ohGYgM9ZVN NDJmspbMkdoc3n3f5msWrNCdakmQE60KQEmAg14vZpLmmSbXQO6hrAuUwmnAhhM++fGqigzHj2LL VcEbewaGi7fcaoytEb6CTkkUYio5sqd+hg0bdvTRR8snzejRoy3KjBkzrMjixYutBbb0wAMPoLx3 3313/gn37bffnh/PWr58+TXXXBPmlM+iZs6cedVVV1177bX6al1RgHXNnTsXP2OTj6kQLNTKq74G 4pNDVGzNmjWGWLJkiZLQioXjfFigdVFIKlDmTa1brmBqNEmFmebazh2Z3Vf24ie4SNI38BqhXq75 YMDoWQtPAXhNPBFoQFMPEjDoaC7ZX/Ti5zPrWEJoUIbtRdtW0KoKuq9NYXXYVYwraDQxUBhgOimS trmADYP25SNRRmjAZ0ZsGzqowxkLCDTRb9Z+S2Av1OwLT66i5zD7RfGTSzhN/EpCniHGyoNBAkhH Njoys1gWhZnXRGUgSn3tI4KO/RPCoUh0tOKcsElshOoz6w5cRWCsepnVfZpTNN8NUA866s5V7ZIh gECZAyojJoDUEst0jFtNmWkSEiTyoGp69AMYwB8jUq9dtA19UO42VbaBnWwD2AY2hg1Daf9kL9Fn o9YdaP/YUdljkNcczfq6L8eMGYNdhWYhLnvsscenP/1pjAF1yG50OUXQPa+uW575r7sd6v7kmVlF YuABQfl/+74L6ZWTfMAADGJDQ+DN/gd9XZB4zGc/+9ldd93V1X7sscceVf7MuhtUwG7T2bNnu5vz cznz5893K7txXeQLFiygZzNhwgR0avLkyWecccb48eN1z0+v59uCOBbqhjPtsMMORsnXgmR5oGdg LOPWbzk5y2Rm++23x7FCxTAwGvpKH6Uoy1GzYSIB2QQz67ymNQvn2IWsYA7ZoDrRK6lLF0d5rgcZ Yw/WyELU+wPUkvOdZY7UuOUQCJSMXQwVjGmY8ckesrKezTIXno1s7bPPPqhVPhFEffLT5VaHEtOS atQW08WuHn/88ZdffvmVV1556aWXnn/+ea8bN25ct27dXXfdtXLlSjzYSl1Wfq/w/ALMyZpWsoVj gWXFuhjTXFd+Nis/5D5v3jwMzNLrOGXKFGudP+CuWqyjXJlm4jcRz0w/ybQQWQI28mZqsiFRklA3 YNmLv/sVku4cJns18xmuLpxXTWmNAOQaZ0DuBmxGCdh6WbUKw7XDbzn+qu8+oamALbAr0OQgMlxA /gjjzSLG/dE2fxj0hsiIPfP6pODBTpEu+4vDOiJZAiFKo7CRW0m2ZGmiAYLWdPTMIWz5mGmlAQb0 ulssHrRy2w2bnEjYWPdmdxUnqQGInAKIBqqsKQYKIEeBL+ocqqlzTfHGUp2kSED3FFKKh0G2g1d7 2ZONV261ipxBjTnzitzFlvQDGMCfBlLB0L73cSx7wGaw220Ssq3lXsdLsk+yFRnUPcnGLoJsLU26 ZF/ZSzYhSpHvu5100kmuKE+cA8MIzbKBXefN6V5QN234QUaJ21xjaaVnaUQ2AVmXcCxIzIF4GNje Cbva85CzBidDbjCefQuOO+64cQVCdZHPmDHD/epKnjVrFprlxnUTryrIf2uhHzt2LFKFJ2FLxx9/ PCqQD6gOPPBAc/dEFxCmfFglIQmPsNNOO2kC3fEtfBS1cnPngyuELB9lecI222wjXToKXq48k41u KiIkmZljjE0TGCeZAZkymZFeT6+MZSxMTkp5YJbke5IzYsbyqlRqFRHcAY74XO0seWNMyCi5SICc A9cQ0I02IZHFELqpVJIolTNs2DCUHU455ZRzzjnniiuuWLhwoRVBtiwH7pvf97Q6+XGr+iPqaBbC ZL3INDfddBP7NeVPwyNk8MgjjzzxxBP42WOPPbZp06Z8MMaGB4uuDCZOnGh0yyQYVDg0VJyiTU6g yXK5b4KqSeZ7bl9oduDHu2D6a4Lo3VgyL7EynOsNjJjRhSGYWhjQ8wpegV6oFlqo1jHglk+eKcmV B2T0CFtCj0ETa0H7/mHQm0jQY9bzuiW0nTsUNuh2jxwzc+kxjrJ96RfwluyTqO7iUiZXeWUmh6VG mu0gk+koq7LNUkeaGNMzYI8qVQ+cs7Sa1shTR/ZdMAgtq9stclZWF68ZXWFwBYRUb4SUimJwgCtv R41nDgGtbFiSE0CEOI+Ggag8vZY7of3BLBPRMducQaYDTVo7mdwsfqvBAAbwRwq1a1umgmsd2wC2 il1h++VEsM3yvTbbBmjsFoInM4KNxMZ9bP+kI9CnCzMGO+644957733UUUfhIogLFuIVh8hnNrmr wCb0tEXFAMZKMMAPWUhpjXHsjRJjAQhDMDhTmFY+0OI/NEtfHqB219fzr//6rzGY/Hj70QUjR46c NGnSeeedlz++cHn5Df/c0K5tV7gL+OGHH7733nvvuOMOygsuuGD06NHoFIoWP4ia+WJXruRDDjnE c9ddd91tt91QqG3Lv23JJ1Jya3QapJMBnucZmpUvH6XIK5qFbzGTtGTMZGtyCMmAeQXmBTRBDCCr BslnFdLkCJYcNeBJYwjJ0V3eNFnW2DBwAeQOAHqHu1pKCVXQxCzHLocJRngZDjKKZUKk8icq8E4T z0d9OCXuCziNBErpqaeeeu65586cOdNahCFZiA0bNlgI7Aoob7jhBiuCFV1a/kMz+7POOgu5P638 XSvM7Mzyp/nzkWQ+vrKg6NQ999zDoQWFW265BQ9btGjR3LlzL7zwwsnlPx5aX8skSEUlvbKXjMkA uTtHyBybXPf9Nm4Pu/oIMNusZfTQfU3mPd3xRjGWEY2eMijl8CEuZU2zKWxMr2y6cYLpmBcQvFo+ qNQqSACfFJ+0Y39706ycoz9KaA3a9z602oL+rwGZZ2tU/fcYVFQlQTwp/q5l1gLdKbyrESQz9UCO jcR6ldhmjA+PkjlCmrxaVtWlqHTRkU9KllmaZo8VaGLGJsOlACyrdcyaUnqmF4ElDbAh86+LqsiX WKBUaDQFMSbUiiLoZdCUilYjRs8nvScDGr2EnQlmdpEHMIA/f3R3uJPUrrBV7EDbxsaw3/AAh3J2 uM2jNbsxsA/tRtekzalXlPx4ogg2MyE/YLTLLrscfvjhEyZMGDVqlCsTY/j0pz/tQsU2chbwbzcm AEN4kqPP6AE9cGtEQ+uie1XSGFfMkI+1jO5eFKFW3QXpOOBQE5ia233//ffH/1ylp5e/bpXvbM6e Pfu666678cYbXdtLlizJfewyfuihh55++ulXX331xRdffOKJJ+67777FixdPnz6dBzwgP8tFQCWP OeaYfKBlvnvuuWdoFiKFNgnJ6M1JVr5eFK0489leBaoh/2ZnplgIzrHVVlslZmmvszYXoJGKLmJg ynKYBTVxz5x95Jyz+rL0ZBxL0GrtPHNqQw7xdAGWXLHJCUtwf+QmziWRawAIuWnYsMyCeuoYb5lC FtTssCv5kSWLgtbI4YknnogkzZo169prr0V9UKKNGzc++eSTzz333AsvvPDMM89YDrAWiC/WtXbt WjzJYiFJyPFFF12EacE5BagzjoWoXXHFFdeU/yeNUd11111Wtv450wcffNCy3n777QsXLsSzJ06c iHnvs88+2F7KVeQS4n41ZWkBU6uIBkw513Z3l+XibF8+NroeujBc1ijLRwZCUxNlZVVCdoqyyQeo ZJr+FZKOXoGciZiC5aujE4K8fnx80i4ZpSJFBW3z7w+cWyMgtKoto9Z2CapB29D5oaskTWFIYDJJ jrG+mtLa7dsfWis5s47WRZc0GUjtNXXWV2mEunaM60aOQVbWoA0R+/CfzorzoJaKMwfIlCy7bgn2 acomQ0BaU1H0xsqI0RuuVvvvUPYDGMCfPNR9LX1HgD1pb5Sd23xdkqM5+83uoslWzE4jMHAvYgOe 2Yf2p6etpSm7kdlf/uVfogguzvws+eDBg3feeed8bgEsmRnXs8IerjBcRqSvW9qFYax8sUWjlSxa kRjOEzjPr6dVgkKTj4J0p8H89tprrxEjRpx//vnz58+/+uqr8wNYBATr5ptvdqOvW7fOze3SJTzy yCPPPvvsm2+++fWvf/273/3u1772NTe91ptuuumyyy4788wzx4wZgxYMHz4cMxg9ejSy5Xo++OCD jRKOtfvuu+cDLWRCtCAYMBchIVsiJAuSIGBNEphUa6VhZvpJSCZOZmD6OSI9k5ZkzHlnNXO4A9nq BFXOcdlFTm1NzvrcKykSp79LV0etnvHAGPSKK00GYqZjvUsi8JOrKJYEr+SscuaIa+64445YKZqV n3NHf3EjNOvKK6/Ee2R71apVuBRWJPnW5Z577lm9enW+S3hr+Y0E5Akzvv766/PDVciWBcqnknPn zkW/8p3E+h1DvCrsisP8V2mtjNHuI444ArtCcyVfkKJ1z2VSH43+9yhNf+WWwLLszg99TAJVX+/1 ZsFK8oEgmdlNolUJsqpmfJlBrkhRMQBCSkXHrGMF525369iO/fvDZvNAWfUGVUI9VfQx0fXTH2mK Tf/09iAGYpBt8No2FHgVIe6SzUWwIlkXcs0bTfJZx6p+miD64mHGW9bUWtT8x0CTISitMj05S5/l DjTprsk6RsPAK300OTE8wdL3nB4pjFoJ3S5ApuEwg8YDe0KijZ5Nwi7za9BdQXOMMIAB/Pmg2cQF 7XtnY4MNUDe8cyH7BOwo+ydUhpxtBvaVrejgBhTBzgwhYKY12zW71161/WLs7sR19t13X7cmpkXw 6t7K1cWMsVEybnZ1lDRkzo3lGc/RJABCjobYuEs+Vf5KJ7donNs6tGafffZB8nAdQ3tiV27xQw45 5IQTTpgyZcoVV1zh5r6l/Hs7d7Or9+677964ceNTTz2Vv7pEgHyC9cUvfvGHP/zh+++//4Mf/OCd d9554YUX7rrrLte2Kzk/Aj9+/PiJBSeffPLxxx8/ZMiQA8qPvQsmH2W5s3fYYYfQPgmETCczAjOi MYvIJmUhAvqca5ITyAkP6evJIMhC1DQ6+3IHB16bZe5DTuEIObuh2hPUhvOxW0WgchymDvGc47pz QqbsuR1Z9rwyABrG6StOE1FLYeTyhpHL5ykFp5Y/o3/GGWecW75jOGfOHAnHuq655hpESv6hkios 2ZqywcwuLrjkkkuw5/RCuebNm8dsQfkDpJ6c0LPh3MINGzYMM64/eiWZytK8agY8s2vqjCpo+is/ PvRNriRHZoxYEQ3kCu8uE8i8ILuQz2ylVEhgLp7ZMnU3BSmV9K2ejSWYGluE/wxKerbox9yha/DR 9r8V6Q7d18gVRozQNaOUcxmQ5xR/mkArjXrQ1M0PMKtO6LOC8W/59KpjAcssKyeybQt4chuz+OGE JjvLcLEhZMUhy8RJzLLZo/T0amWz3FllggIgWH36em7kVNEXuPVM/XhCBvIk68g4SpEEGS57JLMT eZ0soZulHtSMDWAAf9pQykH7XtCqCmwPmyR7yR6zD+1G26/uNAJkl9K78rNFkQDIvQ40DHKCe7LJ JzQurUGDBuFY+++/PxnN+kz5BUPG3Jbd3W5s0DfPnAUZxRCUXgk0CSAxkP/2b/8Wr0JNEg/P9RtP Bh0+fPjYsWPHjRvniVp5HTNmzKRJk1zYy5YtQ6rWrVvneccddxAef/zxV1555a233nr77bcRqa98 5StvvPEGTT7E+v73v//Tgm9961v0Tz755OrVqxcuXJg/AeCSDicgnHjiiccccwwyh+ptW0AQUn7E CgQseNOBhkP1/UHIaICcj68y0yjlRB7kynWYpEmUtMikVmaEHJrVJmb1NauchQ7ySp97BRz9OT1V Re51T9cGoefEdIY65dVPugCz7nUCXhnoq5XDGADBoAIQrcjRml133TW/KmF10Nb8UiqcWSDDNNOm TZs+fbq1w40wJDxJ/kOw5pb/1Z3fVJgxYwYzuKD8d2cLlE+zgJmO+BY5f+LBeimMQw89VADWRQ6T KxmoN0eFyNttU0CTZ4SKaH431O6EpE4k1ijrCFlfKAvYJLDSI69pAtUCKgS8Mgu8esZGx6r0qrtl sqYJAMpsGpi41e8i+taug80qfyviLWhVvyeIvJUKqv/uQKaTJMtht4zZhAwF5Ew8vaCapTCqkofq p+ozCr1RMpbF7dZYOrIpC9vyKkJITBhVlIKht3xZRMqAMqvpHHAyeFYobLDXnCqOF3I8i4RQyqGt qMAomrhiyRXBK6WY9UoMosrsPLuIpsypbepqBjCAPx+kvqF970OrLXr7xG6pO8pudDR72qu5bOw9 +ii7zAAJCDOI0u4l2JCMgVA4z/+DA7m9MB7I5zoB+mUIg/Kfy8Br9rPXDOqVWzB0l2PlmKCPf6Qq n5B9qvwx4m222caI++yzz5AhQ9Ad9/SFF17oYr744ovPP/98cn5b8LbbbnvwwQfzO2UPPfQQ4bnn nkOn3nvvvZ/97Ge4FFL1ve99791330W2sK7vfve79D/5yU8I3/jGN77whS8888wz+Jk7ns/TTz/d WBMmTDip/E1wHAtjwKsEI1H50StBIliEID835pkf+g6QRdy05LiBOWamUiEtIEvNcVhAzmtJeYO8 WjUndT0NwWuQ1woGzJzsYUtkxeAySJ3QsLFG6egZuV7DOubcj173eg951lbxMCi3QPulNk1uCFOT gR122MF6DR06FBXO36nKz1FB+cGq5ierwroImBPOlF9KwLGWLFly44033nzzzStWrPC84YYbKK8t YJCPu9JqxfONxZtuuomSByWBwI0cOdKXAZZGqkUlQmHXJGSbROgiyqBVFbSq/xz4yXLIlZCy9GCJ 6/qWBWyuOnkGxsntZiH/0N3OoFpoYmDK1q6ShiDBQFeGntYtodp8TPvfOz5iUDOt515oSjKQ6gUG ZAhPCsh5jRNrFAEoOeQELEe14dPSUBorA3nlJK3Q+C1kTlN2inUM6AXAm1ZjefLDwCJau+x3PrOb yDknnRU9cJLk5NTKWCScZ+nT15OmqadCAVMekAqhFIMAEkOCEVs7gb4pBK2qoGp69AMYwJ85aumD 3W7D2Lr2kh0F+arFxquHctVn49m02bGeYAOTMQlyyBkbxugC4A2f+cxnsKsDyp8433nnnffee+9d dtmFEkNibEsbqPbinJNcA/W1GbXvU+6GYZUPeHR3Pbsa+eTQPb311lujXF6RG7fmEUccMWbMGBfz FVdcke8GLl68+MqCpUuXrl279oknnnjxxReffPLJfH/w85///DvvvPPDH/7wH/7hH37961+///77 BGTrRwU//vGP//7v//7v/u7vcK/vfOc7X//61996661nn3123bp1LvJp06adeuqpo0ePPuGEE0aM GIHe7bvvvqgkFpWYMafwJzELUlq22mqr5gfd+4B10eOIumBdZqdjIVrNN3og+c8tCzkZpS7L5DV6 r85E53huCHAmei3nZ4PmEiigzNFZT3zGuXggHlIhBJZOYaPUgWjYUCYGAp+6V1cMaGKgl4Um12Pd ipuameZzx0MPPfTYY4+VulHl/2fnjzVI6eTy73TgjDPOQLOmT5+O0V5a/m0zFmVB8aeQJ8wJwcp3 Dz0r98qPYWklsEe85pQ/Co8NDx8+/OCDD8bIJV/1Sq+ohF0TUrdJFf4LYHRLJnVylURZdCBIu+xJ owWqCQdCVg3oK3iALFCQmqmVEwMeNjvlimiC/pqAh83qN6uE2G+p9Q8Ew9XjTjJlQMZkm74bfxNW R44QdJuCLBY/0pgtA2zo5dYKGsVO0aq0GHS7G1RTuluvOAmDCdhn/2pNMQSphMxC3TofHBcVOTcq HB26CIZ/Y6UwyM3adz7DJnNYDxmvlGLOEdEGtLlsQPs+gAEMAGyJ7oFiG9vDDgL7qh7l9rP95kmm id7TDux+teRmqls6QqgAIR8phTRsV/5dDKYFONZ+++3nFdvgMBu7nhQQjpUwqgz1KDEovoLVoSzY SXx65gMtHAu/OeSQQ4488kgX9tSpU2fNmrVw4UI3MV7lMkawYM2aNY888shLHbzyyitf/OIXUahf /vKX//RP//Qv//Iv//zP/4xpYVeYFqXXX/ziFzQ///nPf/CDH3zta197/fXX8bP169dfffXVkyZN cmcPGzYMV0DvcErxmLspmGDilxx8K9QTo0IKwwuZSZSbPj+q75UNmhUKa9Y6hmvWbARZph7kTM+B DuE6OUY1BTlb6evRDw7TGGvKyavVER/koNfXoCIJxGOZKLWySUVVKDMO+REqM8axF2QW12qiWZKw 00477bXXXpKWv5h//PHH41tjx47FtEKz8gnW5ZdfLtV4ElxzzTXz5s3zms+0yASgqd9JxLdQsblz 5+qInGFpHPI8dOjQgw46SKlIuwyLp2asDb1zuf5BrxDO41+ukuQsU7ZeMgZJINCnyVPYeQ28piR0 z/JZysByZ8UpgeCVGdms62mQZxdV30WaKvprNgtmBqqV5um1bft9o4T5wSnnaTgzze4wd3mu1IFB V+5is8poOJQ9rqRX9zSBLZNU0xslnImfZtp9E68oq9F+nGz1aVgCZTYmPW+WOwVgx3lmChY6O8hB AQ6WehrXE0PlmHKCyVhApuQhsic5tRTPkC7ZEZlvTx68irN96QetPfYDGMD/QbA3uhuAbD/bVDaY DZwzPUe2ZzS2a920dnvu18qo6O3qurf1IiAKny1AGlyiO5R/QodauUrz0+jbbrutc8Eohgh4zlES 5BXqawYKzXKsuJ4RFH523HFHnss3IXfcZZdd+D/00EPd0yeffDKOdfHFF7uDbyi4+eabsav82uCm TZvQLCQpfxTgc5/73FtvvfXOO+/86Ec/wqJ+/etf/6YA30Kw/uEf/oFMyOdbbL797W9/+ctf1uvR Rx+9/fbbL7vssnHjxrm5DzzwQEQBz9tzzz1RQFxQZgSf9EqXKYgfQRQ/oFOeWBfL0C/sE8j5xC6J rcmHZoUKOMxKZbECQ3haUAe0gzIgV7P0gmi8OmfrielUZZzuEJqVeyIGzTndd08DOTa5IXpKyzGd EUVrCk3dlIJJ8QDZ0zRNGUW2fGFalu+kk07K8qFNixYtwpLvvPPO1atXI8orV668se8XCRcvXqw1 P5vlSaYBrQgW1nVp+beDCBa6lu/k1o+vZFg+M4v/llvBoCB71igVkvWVpbru5LLaLdh0zTzJNPLM g4nIefcupzFBTdbaMyub6xO6N6VIaNqXjwddWqmAt54aABpuzVGdZOhUS4/Z7xE8J4wIGVoSjF7H rVH1BFw6Ncir1h4D8Vus5Dl6TzLnSbKxql7fbBAr4hUMGmPPLA1vwgCvFjHO6a0UwZPPLHezactv I9kv+SLT00mYL8aym5RE6iGLrntGB551T5MA6GnIAWMgGFRs4izTbRMSOfBqXu3LAAYwgP7o2TbZ fjZYdrJnNjOQcwt6pikg57L0bI78wh6Y2eqaAEXYfvvtd9ttt53L/+DLh0wol0sUzao/q8SVUXLT 61VfBUOIK01kzzJy+3cc9IV8LxKB4xbBMorn7rvvjusMHz584sSJ55xzzoUXXnjllVc2P6Fz7bWu 5LvuuuvJJ5985ZVXXn311Zdeeunxxx+///77161b9/DDDz/77LNo1le/+tV33333vffe++53v/uD H/zgpz/9KV4FBOzqV7/61c9+9rPvfe97b7/9Ng+Q7xgawoj77bdfZicGIeWjLGlJrgSfNIJZOBxl ySwckV4DCXSAZoLO0HxtSp88y0OQVFRoStKY5TVmlA5N52wObshhSg8MyD1HakWKBJynKqReTmny 2lw+/Y7a2HvqkhGNnhENZ+JhVGGT+TAP+d57773R4iOPPBK1Gj169KRJk2bMmDF37tzly5evXbvW 0jz22GPY8DPPPGPtvG7cuNGqIcr4FqBfWNdN5R94L126NB9fXXHFFZdccgk/+XGuM84445RTThkz ZszQoUOxcOUnybJRJ/VfDONmaJnM9Sw/1k6KUi2e5LK8rbILmix61tcKgns6Aoc187UA3KkMsnCe QXf60Wf5WtWWUcJvygCaC7z8sI5nLQmtcUif61xICZJSa8z+cOgGUKOCJu6CnlCDNEXfhamZhSl4 1vjZcy7bYGpeY8ygLgEhaaFkQ5k9GFfxSQOERKuLjtkv1loxkC03wYFg7/iqLOcGODFqtbDhWV+o cRpd8nlgw3Py75kzXwl5ppYE0D9XrTSAAQzg4yNHSftSToRs/uxqcKyTgZBN7mp00xNyf0efXe3V MzeB6xM02fmfLn/3KFQDu9p2223RLHwI66Inu+TCHgIe+IHcx5GDJpS+G0gMnDti/qr8LLlLGs3i jVvMZteC/ffff8iQIa7VqVOnzpw5Mz/7fM0117h6XcPu6TfffPM73/nOt7/97S984Qvu79WrV998 88233367m9tFjoG9/vrrb7zxxpe//OVvfvOb3//+93/84x//8pe/xK70QsLodXTrP/jgg/fee69r nmfMALcTifs7EF4OxHxMlQMxRIps+nIVmdLUzNHcCV7TGgNTNve01uQkG0FS1G0KmtyVv14G1jfI qzM9B263GMi5KvqXB9QTmZOYxaAKoGOc8J9IPPXymkGB0oxM0AqGIlsyxFSp5O9rYKuTJ0+++OKL Fy5cmP/QjMXmtxM85fyBBx7YsGEDsgX1P+FYBTRryZIl+C5ibfXHjRt33HHHHXHEEdaFZ+WhDrFe Q6s38bh+MlPPCP81yHAgAKsgJ8mtXFnNsnQfIEsMYvZkkyXQsSxL86mVdcxtbVJxBWT3KAMraFE8 WXrVkbEuXrtr7TWWVQNduaIJvfw5A34SQDq2zQUMMqiBmij7wqBvLf7AKDE2aN/7QTAVXUtxVlmT yEMQk67oM6+eBBIY1yVIckCieKAPsiWjzI7gSnfeCJQMnAD2vlM3K07Il2TgJFHADo188cZAkbCx 97nS3biJk0ORaNUk/kRIyYZel1JfzQ+2i0ecdXbMqjyAAQzgQ6gbvgc9+ydm1diRYZvZrtm3Nl52 INluz/a2sXPZZz8z9grZ22CvenU06MLPX/zFXyBA7rbdyj9IzudYO+20UzgWOT8Nw1uOJGM5OLjl kCYO60FAHxhCL87/tvwDlriKZ1e1e3SfffbJvw4cP378jBkzLrvsMgQIhXIBL1iw4Prrr3dnP/fc c2+//fZ777337rvvvvrqq67qNWvW0N91112e99xzD7L1yCOPYGMvvPDCyy+//NZbbyFkP/nJT376 059+8Ytf1Oqmd7uzXL58Of+XXnrplClTRo8ebWiRoA7mLsLkTcCEfB9Q5KFNslRZVzftAQ19WmuT zMgJEGjomwUoSC/osdGU7slqEgt5JeR43WzZqArnda5ScEzrEucQ/54MuieyXiwzhPXqBgmmo0Jk AwGVKGw4P4B1YvkjriNGjCAjRsOGDaM55ZRTzj77bLnFnCxN/uD7888//9JLL33uc5/DgzFddBkI r732Gj0DrJf9RRddNGHChKOOOko9qD0jGlc8ohKb6dQpE3qm3/Ma9Df73RA/uXRrPpNMuZKfQAFI l4CzplkpvSyWaxLCXaQ62Y6BtaC3BNXATHOdxxJoNNVWAvtE1Yb4kYjlx7+DYw/tewebVf5u6MbT f7iuhpC8JVdVD1XmTau0g9QlP2naLGRb/rNMSXKWQ19+vJIDI1p0C21ltSZszi2E7krUcWHpyczA CYBU+cIgR4cTI6dxNnW2PGRoDnnLBqRko7SMmCHMmg197UhILzY9CWylAq89mh58dOsABvBni+wN aN87moq2oY9m2Zb2eT3cbUIb3ra3q21yQralrUtg46kLjTPCXvWaG4ITJ4LTAdXAezAtZAgl2nbb bd2sIUaanB2ODPY6OlD0AseKQWlycICBwEBhHsL41Kc+5ZLOtyP3Lthjjz3cpoMGDTr00ENHjhw5 fPjwUaNGnX766ZdccsmiRYtuLf9C+Lbbbsu3k1zYrup33nnn61//Os5Ezgckjz32GL5FwKLwJ5c6 PeXTTz+NlmFjYWa64GSLFy/mjfO55f/cnXrqqcccc0x+ol9UYKZbbbWVPGReSaMpI5fiN/HCOtqf ZiNIeLlwG8iGiZdjtvmKM2sRJBXsk40khAdKTTEI0lEa80w+nb+uhFwzXi26a6B7y2rVZFxNERKP 9dXEoJaNXjSWPq4SeR3OUwyZoCdZhInW9GVml112yW+A5tcJA3L+EAaChbaed955VhA5tnYbNmyw FhbLQnz+859HrSwE+otgoVwW6PHHH2djoVFqxBe9Puecc04++WT1gHOrOpkXiWhDLEzB1fIRt0uw WeXHRJPTgrway9AyKbdyZbFS1ZZPhYjNK2VdKcuUxYJsMaAPyPRZu+qcWUiVIbK+ZMpMuUy398Ok aIJW9TuhdfGRaE0LWlU/tM39oEmoZpGJVMstdekaSGNSJyE1FbU1buUt69Kt9i7isLrVRWJ1AZ5l W0fwSq7JDxhkX1BWz5aPva1hXygAglYaleDw9KVaqJUvzxx3vmZjo7VuLiDzLBLezEurEtJK7g7B LMWmC4FGeKJi1s1DnWBFmgYwgAH0ot0iH94kraoPrbbobTZbLts7Z332MDn8IFud4AxiadPGMkdD DhTdbeDcGewhZAijCq9CsxAjT1csPThEsA1djBiHoQ6eZEo+c3MbhdJwmIrLMn+4IT9Ev++++x5Q /h/zYYcddtxxx40bN+7MM8+cNm1a/tjS5ZdffsMNN+BMgF3dUrB27dqnnnrq9ddf//KXv5wfzHro oYfy2ZVb3IWNV1HSuNcpn+jAjf7KK6/wxvPFF188c+bMs88+GyE44YQTxIBQYlcIBOYntjAtcxR5 chiCFWKUKYOZSh04HyvM2twlNid4BM8kP4vCLT8QKlOP0eqTcfzkYPXkwd3gXO6pgVbqq5N6LelV u+tLqXtr2mfcvvxf/1eMjWuxfNntqrBeppxv6SoDqyY5mKhEWbj9y38qtHDI1tFHH50fyRpfMHny ZIs4a9as66+/Hsdat27do48+mk+wvvSlL331q1/95je/+e677+ZvxmJdL7/8soVjgwHjWFZk6NCh 6k2WpEI+zcWkarQ9kUfuaqCYNGjfPwn6d/RaUyqfQcqb0h1vGwKBQRYRLCiDrFq9EXtIhtXUkQH/ uod7VWMgp0vtFUQTtKrfK1rXBa2qoFX1Q9vcD5rEb1KZ10dbptUzNSyZIMNJYLc7wSufYbEgjTTd 1mrcBbMspWdAtkaQ4WgsBKW1U35WmRx2xWGojyW2Rzy9amLjZMClnBgOigi+Kqsf8KthQva4IbLK ngblzTPxc0Xwmi7866KQCMxSZjp251VlQkU0AxjAAD4u2q3Th1Zb4NVpktuxnux1f9r5IUye7s7s Z08XPDDW0Z63pfWCkKR8aJEvwrYucGRA2FW+oeZJwy1LrnRBF+I24CeRxDmNO1uXHXbYwSU9aNAg tGbw4MEuaU+XNKJz6qmn5k9WnnfeeReWvzuaP4u1evXqe++91/P2229Hs/IvdDZt2hQu9WABpuX1 2WefffHFF/N5iSdG9dprr7355pvI1vr167Gr+++/nys+ESxM7uSTT8YM0LvDDz88fwwsH63hELvt ths6GHqaj/pNFvMgd6mkqXkm4ZGjNGt5djrnZHR65nDPSrHRnZ8gq0YPXFVwAlkjCxdvQe4GJ3LP mQvObq1GjxPdWVKqk6AUUYtohMeAW5bxrHuGFqqVzfQRaysoLfkZrEqzLJ80SiZqddFFF1122WXX lf8jiTPlQyz8CcdFjpv/C/300wRKS2ZFbrrppmuuuQYhs/QnnXQSxibzCkzaZUMMgpE6obbT2xw2 2/rRXT4CTV4+3DcJtwoSIqVyogCkxdcMFUpFeVjNLKXIUwDWSHqT9tZdgVdKy6fVk9w2dFAC2fzU KlrV7xW/L8/x01RYX9W1DX3Tr3pCUhGSIc+yJ+eUMYZ0hLymCxDahoKuZRfpopbKBmpgdYLwHqMb 0fJZRCsoDGCf7lq9WlYFkCDZOA1wqZyHKYN8gsVDtl6qBXTURUcwCtmgBOMagtJ8OWQpgHq26MVM a/LQRcnBH2T1BzCAP1t8nG3T38Dmd17Yz/Yk2Kg2dva2V6dANj+BkpntTZ9PUAgxBh3dHMhQmsKK kCp93awOEV+foWsOETKqBK7b/PQS53qBXi4bp0y4SGLwJFPytvPOO7ubXcxHFbhThw4deuSRRx5z zDFjx44988wzLyjIN5vmzJlzdfnHz8uWLVtRcOONN1511VVuZVi4cOGqVavyg9VYFKBc+fvvL7zw wuuvv15+5udNfOvLX/6ye911vqj8m+EFCxbgcKeffjpmIAZsL3+1AbvK5zTIFpCdnpmdeQEB2wAz NanMKweiJ0ggRKaU0nrXOk8tk+Myx3oOWU25TsgsIWtByEqxtL5O4RzEwAlXkFYgO6lTPG6R1EOc 8yMG4DNhsOx/XqeXJv55SzB6ZYKBKeM9aIQCsI6Wfsfy26AHHnggkmrtJk+ePGPGjGuvvRYJfuCB ByT85Zdflv+vfe1r7xS8/fbbX/rSl2gsjSZsmA36tXHjxrvuuuv666+36KNGjUJztym/vmpQSTCX /gF3kYm3L78PyEYQtwKQN9mTQwmpeVDPqQRrLVcylnXM8hF0tGrVz8cMsplMQfv+YbRtfWi1f6wQ YTeTgdcUGxAallTYlSQr6VS1JmaxLxNtEU0XW9L3BzPLYVGCsoeaLWl0QhbXOiq57J2snY6e9gVl tio4CpyK+Tqz+bqzANlSGI47ZrwRgBCHmRqYHW+ZddwyU0LODQGQPfWij9lmZ1cm/ce++gMYwJ88 ss08HQe2rs3sjChbu/lPVbkj7V43ASYEbgX6mDUsoO9uyPlSYbeHLaEULlQdQ7CwDVcLmkV2vwbb bbed8yXfR2MPuYHy4ZlXN2UhHs13oHj77Gc/6xIdPHgwUjV8+HDPYwuOLhgxYsTJJ5+cXy0899xz L7rootmzZ19Z/qOwy3t++ffAXqdPn56PTC6//HJ38x133LFhwwa3dWjWfQUPP/zw888/71J3tedH f5555pk1a9Zwxeell146adIkI6IIaF9+5mz77bffqe/vgWFdnniko7PwqwaZGhAgU6aXLshMZVUO S3YbkC1HLmAnrHPTdVIXzhnqBIfIuQOYMc669O8V0MTSWWzpdYyrtrk414VNri4x5ODOveJJzukP GS4FYwomYmq4snVPTmCXAjRUWqxgngcccACWPGzYMOuFEy9evPjuu+9+/PHHX331Vbz229/+9nvv vff973//Bz/4gadXTOutt9567bXXnnvuOcx49erVS5cuxaTPOussfFdV7LbbbspJVgUsMKGamrl0 594fWpNG+GjLLaH2akYqyGtyJYfJUq7P7Jqe7IEmqWb/EbdjFwwSM+Owjd/a5U8ITRIL2veCzNSa embuBIxKniWNnqY13YKHLtrmjoHu3VfwSmlRIOWUEQ3nab0sXHNiljMzZpQ6JjZdvFpZ+8JOR63U Z6iVY9CrM83BWDc+P4zVBm9qI/4VjFfeEo8YVBRNdpwuhIC9EWNZ0cywoL5GGMAABvAHRHenket5 0W7Wcg2ADezGcl86ERwHqAClUyA8QCuBMQ14pXTFBs4Udy22lJOFh3Ap3pwyCJYbESNxDXvlPOSD AQHByjPMLFyEwIkuhxxyCF41cuTIUaNGeWJaQ4YMOfzww/OB1pgxYzCt0047rZKtCy+8cNasWWef 3fyPYaCcPHlyfn8NzXK1r1ixAn9at25dvht411133XbbbbjXQw89hGkhWC+//PJjjz22du3a0Cz8 jPOxY8ceeuihCIT4c1wSTEeE+YsSIZFmLXiJkpMkJJMid2GODJy20lihV4XMWyMrldu0u4IVTnan v9OZsS48ZClp6g1RLyqWAZ/gegijIjDOqyfj7tWluy6auA0svVESJKiB1AzqKTn124JWTbowoYMP PnhQgVcLZ8nGjRtnXdDfW2+9FXmS8K997Wt///d///777//mN7/513/9V08ysoVpvfHGG/hufpFw 5syZ+UDR0iNtKDhSK5nCEJhZC7VLPvonjYaBbNTktA0fA80a9KFVdRC3MhmO5eKsuaorS6aXZJY9 Fzw593TPqxllaYAAWcEE312p/3Y0edlcZj4OevqS++fHrCXB9JO9tqHPuH3pgD5o37cMNnzKre1g iC5xoaexoBbR2kW2smTxMDA0gdJa2wvOtHxD0OEQOMRonAOO0xRAgDYFqRMaTgxd50Km1KULmiTh Y04NPr7lAAYwgN8RPXvM6WyX2qv2to1tn+d6Jni6MsOQCEiAu8EzguOAQbkvmgtDL3qUwuECDhE8 Sd98lIWFuP/4cdCEi4Br2NW4bfnfyZpCPjzJiEuOpHy1BzTs991336FDh7qb8wv/gHIddthhBxxw gPsb2dKEe7m5Ty3Ih1uTJk2aOHEidhXNhAkTGNBgYNdff/3tt9++uvwFh7sLli5dini58letWrV+ /XpkyxP3WrZs2bXXXjtnzhycAMcSxoEHHogsJlSsIn+uYofy95/QC/MSvLxJhWf5AKsBGSQqQuC1 /wdaXqOMPouSc9+SWaywonpJe1pNypzyXZqV+ziWMXMZ0EAIgdc8aeI/TxdM/4JhZpQc+llr8zLZ iuQkn/Dttdde++23X1ZH0oYPH37iiSdahfyQO7KLts6bN2/58uVYLJqFReU3Ot99993vfOc7nl/9 6lffeustyieeeIKNJbu4/IPnk046KX/9AWMziuSrHLkycVMWpJm2QW8OyQMQPubFw6yiVXXAj3QZ V7Ylp+4IyUlhh3DnBrWUBKuTpemfZ6CpPi2HpZd2xuA1yCuDEtTHmsUfGp8okhhD+/5hdPXk1J5Z S4W8kWna5i2juG/Qvm8O8qz+ec72sTrSXp3rK8mU1osNweLaYoz1ysbJprMXLLQt4ExT/2qyfpFp m5fDsoHuXOnOW6rFVspupTR0xhWAV241eQZsBKCjmGP28fHRSRjAAAbwCVBOlQbtewc9Sq/2uTPC Vrd7beOGJZU/LuA4cDo4JrCcUKscLloj2/yeZK0hE5UWuFr+Z/n5d/zDKUPmxJdxjp5ddtklH2Xl 8x48jJmLmY3h8kFIbuh8S5GGBxpdDjrooHAsF/aQIUOOKMCx9t9/f3f5oEGD3OVa3b6u81Cx/C88 V7Kn233UqFE0XqdMmTJjxoz58+cjVVgUrF279s4777zxxhtd5EuWLLn55pvz9xquu+66q666Klc7 csYJ/8bC+YQkSF+tOk+xQDMSttkRKJ22ciJd8tOQqc5Pm9W80SS3OUmdoUAAemmUN4RVYnVJk5M3 J37MSo/2K+AsotUEgldNOZTrnUEAZzQluD+8lmJpEJsu2oa+byNm6IwobPGLMPeKKWfhcM18YLn3 3nsjo9bIcmC3cn7uuefKJLaan5BbvHgxgoXU4k/yv3Hjxscffzw/5J7v4T744IPr1q3Dg2+55RaL Mnfu3NmzZ59//vmnn366RcSxlMTOO+8cgiWHPZP9faFNQUGr6oNMyqFFsUDWuvKqimyKrDKbrJQ4 QS99w7Eq+IzAc5DX6BnnXvfMOnYN/nvxMcOIWUWr/TCq3hwtqEQp6bArT9M36xhU/NY8aOqxkUze sk34z15IU8xS80ZnlpoHlpQisYIW1OLa2irQlxb5WssJZjvkUytNqoIZGIgf4IEfelC0KYOMKEIr W8/kstWacT117AkvchdRpjWIfgADGMDvH+0mK2hVH1YG3buzfs3kRHAl5CszJ4WnS8Ke15SbFXJn eDop8m0+t0s+lXG1uHfzeYazRisniFR+WMftu9dee4WLOJLYhIrpwiCURRPW4rbOgUXjKkVr8p0m OKzgyCOPpMnv94EbnSafcBx11FGoGOGEE05wu0+bNg1Dmjp1qut58uTJBBzr0ksvddm76fOBFo6V 30N08WNaCxYsuPbaay+55BLGKNr48ePHjBmDumFyhkYg9thjD7MQobNVeKYmbBC2gIVt1rlopSWZ kTfpkjSpBq8SK41k+ZdhZ2subGCpi2NaYgmxBJYx06s5p/sOca8WqFzfHzAt53Vu8bYCCpovwPuQ qzr6lETkChoeXAO88W8UYxlU8JkdHmy+smEhLAdShd2OHDlSxmT77LPPxopmzpx52WWXzSvIj8pF RmFxWYwW07rjjjssQZ75zzmWI6/gdeXKlTfccMPChQut2jnnnGNl0Wt5lls5Ucb1Eq1o57A5tBYf Rm3qCvW1JgrI2ThyIhtisAUwziCLbu3qume/ZJV1sTo9lzqHXdB0xwWrYL08s2S19fcFDjPQb/Xc RLY5tM1bxmZtKA1K8DRBWc1HVipcrlLMypimGn/8sTylC7pd8BXOuQ2/yQapBslzNwYLl70pGCBb zXwl6eDKVxe2QL4stOvrTtfRWqevQbN9aiXQGMuIGdpTMCwDBuwF0J9TlmBb5LWr72oGMIAB/EGQ zRa0qj602r6t6PSxse12B0GuT88IjgmXBNTzwunQBSUwZuO4AVcLKuCIyWcwTh8UhOCmqd9AREEw kl0L8k1DNvlAq37rDV8Blp40jjCW+VzkkEMOObiAEBx00EHuWhwrPwN09NFHY0LHHHOMyx7TQrkm TZo0ffr0/I2Aq6++2g1N8Dpr1iyvbno3tyt8TfnxLE93+bJly5YuXcpSR5xs1KhR2Btuh7dBPsfK d6ny3TEzFb84Q7AIZqTJ3PPBhgs4NFQyc/LmDE1Wk14aZ6u1cKMAWW6TT0i2mXWP+9hQAiEHevT8 5Bavax2UKmjh7HbKO8RZts0Fmjy16p5IeDZ6XVnUGUw5/FIqLARqddJJJ6GzF1xwgQwjUosKlixZ IsNS6onRzp8/P/m/8MILL7744iuvvJKGmdabbroJ2bIWYVQrVqyg0THLwQbx1ffcc88dO3asVZBh 2TNlk82MNovMJcjsuqjzDUyZWZqCtqGvo1YZS06MbkGlJVzKM8sN2Ts02T5WJ0uT5XN/52qPz48G sxJ7g4/Z5ZOimV4fWtUW0Br1Q9u8ZbR2BV5TePIAyo8MhBR/doEmyh6G1AX9lnLSoydzxaclCLXi tm3ra4UEYHRmleVYL6tmi1lHC2ojO+tseadTPsC2CxxuFp2BDasqshl5CHSn5IHMsyGMVSvN6GST NVYqJOPS9J+714pWVVA1PfoBDGAA/3XIPoT2vcBhZ8/b2M6FHA1BzhRHRi6JenDQk6PR5AmOHueO ezeMit5J5Ap09OQzc3cPmpUPqxCR3Xbbbffdd3c9k51QaEo4FnbizNpll100Ob/CsXQh6BIidcAB B6A4BEzr0IKQHiRszz33RIbyx98B2YJTTjllxowZ7nIX/C233HLHHXd4utHd/flDD/nmIHa1fv36 DRs2PPjgg276G2+8EUuYOXMmioY9NN+YPOIIA4Xh7bfffoLBLcRv4madyYZ5oFn0YVpek5bcu5KT /Ehg8plTOJBJGme6EzaInIXoHt+5qiEncnXltXuRO8q7H35EzvUDBHoaV0uFLjoqCeNyyLNxRW75 zNFyZMkskGzLuYU4/PDDcdnx48dPnDjxzDPPlO3LL7/8mmuuQYkWLlwo7RhSqBI5HxB6An2+XWhR 7rnnHvl/4IEH8q+g7733Xsr84Yw5c+bgVaeddtro0aONhZ0rJPMVp+DbOv4wMjuCpxnl4vQ0QUnI 9GMZRBO0qs2BNx5qZiyHpQyvkh+r7ElW82RbIIseimzjWBrrIgwxdK/PuiLkCFmatP6hkRGDVvV7 QubVvvT9DGhdC0iJ1lQ09df34/z6plcPWGoKpNGzbShNrdQHGs6ZdT23bX21IQYLKiQgZPtkpTyz 0JbPOqq6fNBefmV2FweU7WD752un5hws2zPbELIxrTsB6Dk0a/G0EfT9JZ06Lhg35dFadOZFqHIX W9IPYAAD+K+Grdg9lcBmtsmdLzkIHAoQodKpekxA9BUxcIu4UZAJPMk148QBNw2G4WBy0ziGHFKe lA4mJ9Qee+yR38VzZzu5EJT6uQhgWmliDM41J5oumE0+Q8ofBQjTGjx4sKv3wAMPRH0osa78n5YT Tjjh+AIX/9y5cxGp1atXr1279r777nOXE9zrq1atCvFyqbvdH3vssfI33p9Atm666aarrrrqggsu 4GrIkCEGOqr8ga6MIhIxiErMIsynVhCy5UmfeZlyrtsK6ZK6nKfO1hyvcltP54CeASEHfc12UHs1 C9bhWLm6eo5pcJpXuFpcOSxzrxilog4X/5GNmyU2F6tj4lYh3xyUGcmXnHwDF/KBX/5IrMyff/75 +bbsvHnz5s+fj2ChX14J119/PbK7cuXKu+66a926dflbZY888sjDDz9sLWjo0Sxrh+xOmTIFk5N8 WVVLohK/eeWCUdWemWl9NVM2mYinmXqVlq5xD9K3a0DWhStZ5UQq1DairLBTsao0wKrVv6V378qV IFlaNTmU2KzIlsbtD5ZB+/6HQTtGQav6vYJbszb3MAl5UHheZbW16EM3511UZVxZCN3zTD6jD8jN 4vV9a1Wd9x+LmRhUfqn3D37SC0QIkRWY5csXh9bUl3lOLYeS+idbaJs97Bnq1z/WOiBnw5Jr+RlX YAlDVMbNFtMqEq9aTSEGQZnfx1qaj2k2gAEM4A8IG7u7Fck0Dh3b2yZ3TzsUwOlABkKQ4yMnAr1D wZMyYOC4wR5ywbhdnDv5yg/CrhxYlAQ2OFM+l9p7770dWy6q8BKXVhhV/cEm95Y7FZxrLEFHd/ye e+6J6Lhx3fT1e4iufAKNWz+fZh1T/p6Wu3ny5MnudbRpxYoVrm33t1sc0/r/t3cf8HYV5drANymE Zrne73qvn+VaPkWqgjRBSkjoJaElAUJvAUJLQoeQUCS0IEVAlN57ld5771JCVQQFlaIUKer33+tZ Z9yckxPRq17A9WT/JjPvvNPemTXvs2etszacf/75vHte/g7V20kvk8S6KO+yyy4jR45USWpGIJA2 9eu8PuiMjulejuIM1s6LiKCbQSQZfmwLsSfEpNnobcEikpXha1R7flvO4LG8sqkhVUGpDRLPrp2y cRiFVJWqAhWWgqC2OIwglVcdqUFiLCaLp2F25s1fGIgzCMbJDobMFDl6ZDHEdJ111tlqq63wpIkT J06YMAHlGj169JZbbrn55ptjToCKbb311ttttx1r77HHHkjV/vvvP7nrbw523XVXRG2jjTbSnKln Tx02ECMqyzgoSUuau6LAtUPxx8Jul0DQLtzBrgqYTkMGbvpMa45UDdPXA7MP+mOYvK/lahlnDbgQ WE8pZdN6qbY0R6IzncmCJNvaFYpOiX/AUfpp1TGgRWjhZQoi7wRlg60TXajG+h55koU5ZX6zqjPF gbaEPRtSllDZ6OhV6E7qSZ0kssyaSyAc2uZjrrPhmGLbkeXtosa6QqBdDpaiItU11I6UOCRpDahc /9MTLUrqRq50FyPjaLpnn6GUatCgwYcG7d2rC0Vil8n+EkdbOdy2ty4RWbVbrt6hJaQPnQ6b9w3D 4GNsQGAn8oUe68rhjc1LWXL7FJ+EYCFJiy66qC2MfwojwbS4cHsZspXbbSXJpSmCWmW/U4OCauDg VbLUUkshQEJOnddfeumlc4i14oorkgwbNgzN2n777ffee+/99tvv8MMPP+aYY04++eSzzz47HOui iy669tprr7rqqiuuuOLSSy+VPPPMM+nQ3H333fMAEMag2uWqJ734e42GY4Gu6qchhGQYMrBGzjN4 XGOPYavtt0asKuw0b0GELAx26hhcxO4MUQB1qrkiRW2kIXI6KRtNauFP7B9N82Ve9LAT/IcZBJ3P nS9qhlDd5Kx/0VIuMoEHmw42QW2RThg4cKDZ4ZaQTvPIFCxDh8XWWmstRGrMmDGmANApHGvTTTfN H36uv/76KNRmm21GjoHhWPvuuy9CRlOpNddcc/nll8fhrAE9YTdD45myegs6lzQkCXV6aqg1KtSi CpJ8HlMzHUMxhabxe32wDMy7UecOtRVovJn9uF5G1sNMHF/Om9aVVtXWsQppxaXHxQJNYac//nBB t4NCXIKeFKobKEDK1qLebcU+QoYK/S1gbWE3gpVSsW0grm+dlWtahWpzgVj/5tGi9RXCpQ1hz1ay y1luNjHXV6AIlIuxuqbbFzVJOqPm0paIJCFlCq5lY8nAo9CgQYOPAlzSQZ2ukJ3IZe/6t02U7SO7 RoHtw14mYqMRzzcw+wU/lC2Gj8lmlD2oePGwDWrqj9y2ZSPjqwYNGsRdzT///GgWYZhWIVuSFV1p szR8ixplvhy1sv3l0IuTQ7/i+fj7vP995MiR/Ppqq602ZMgQlIuEO89JCReeu1S5S4hpoVNnnHHG Oeeckx8xxLFOOeUUCjw9TjZu3Dj8TFWa0JBWcmamD3ZhW3AohU7qrYjOG68Oh5rYl4WYTbwvQ8VW zMsUiQeRhAmJkESZ0WzZIVhsDjkekGT81BACpNG0GyKlKgqgBpWTyMp0IATC2LYwqrCEINQqYfqf CtMxcUXMCJLBGizM2uussw4ymlu05igUxJShJjEaBgxmHMJWTdaqq646YsQITAudyp8mTJgwYddd d912223zulHUmdkZWWeMwtitWO6Kf8rqhZ5LuqC3rE554qBOno+F2ZbRDJO5cixnvZluI8p3A4MS RzQZwYzT1LfMFzCR4rlYJDODoVwuGU2kXUijkA7U0g8b0nkwNCTGcOqMCuQJM8wIoejbfzrlBZVh 2kWEZjyLH8r6F4JkrEpHVSmiuJAEejaRCpW1nl0yLltE2bVspeUrnGl1OZt912+3ixdMKJCYYsgl JlShnqi5bqbqg6b1zdTrOWVhTxM1aNDgQ4DOTeT9oFPfZW+rslNwFTYUYTYRexD/UVy+MEIKIrYM 24pIksLcNOSVJenbnnhxZMieZcPKVkWNvyTkhjna5ZdfngNeaKGF+FHuihooFbIizveHQCBhNsG4 amTrW9UfJ6pZVfwfd66SZZZZho9ff/31+eyNN94YN8qZ1qjqFU1c+IEHHnj44YfnUeu8HOv0008/ 66yz0KzTKoiTnHjiibvvvrsa8AYEQj9VrkUbsUYRRKG47VjrYYfVAVAbuh0jxHSdlmSQbNmMkGTZ xGNDRqt4UZs8KQJlT6/28zbiV+za2bgl5apBi5AKQVkVqoo3ApF0QxY1JgUUKvo6owao2qxJdppW UKMipXtCmqbGwJnddAwfPnzL6hdysFIWFuY3iHbeeeexY8duvfXWW221Faq64YYbolN5H+yaa67J tuImC50yO/ltbxxrzwomKwQXhzPv2rISdNVYeLJ4KWu4+NS/Acryf/HZZYwGbnRMZIAWIa6PZoEO WGwgzivnC4AulYUKkkJW1U/1sJU54mXr9qoOd6KWVqhFHagzPsCoO1qhSFg1KMJOkJu+Qkck64wK KUJoRwoXYb3om/fOZQ+pIRLz2Emk0noQSUCuKrOc/SSPfubIyoVsWjOVZtBVYJ13LvjMqXbTMfIg l2RZk53QJX2jo0WRrISevXr/+JsLNmjQ4O+MbldykgXZg+q8auuxW9km4mPiZbPFiMQBZ9OxXwgl yW0uScqyAUFYhaxsUnKFXFFuqIlQ4NR5dy6KEM3CgVZccUUkZuGFF0azcppim6Nsy7MVSlbkof3O IRJ74qDqASxlOfjwHpXbIlUoucQSS6y66qobbbQRv87xc/+DBw9eY401Nt98c14fwcKfTjrpJHTq zDPPvOSSSy677LJLL730/PPPD7X60Y9+dPTRR/+gwj777IMTLLbYYhqCBRZYQFsa4mXzNdeOrJ9C yXQy7CoMptMmrMSFx5jRZIdiLvYUpxwhCeVi3kxKahAG2dkpQMgBxBOkEnESufFMJpcfUkQSyKMP +pBQK1DV1G4RikJQOsk/4Zdswjg4Vo6yUChGxm6FuNEGG2yAQuFSq6++el6osWz1WzrDhg3Dq8pD WpMnTw7lPeaYY4466igUDbsaM2aM2iibZW0Vn8fR8nBWbFZvVnIWcHtZV2gv6C50SxbE+YVXxYAG a2gaMqGmGIc23VpftHrPLYZtsFzyHF2vzw3Hyvoss8xuatNJnpi1y1XWWzcK2v3uQmdSP41XVZm+ jP3vizRUDFhLK/SUd8Y7kUUV3hOuA8oGnUUiTyTxRJKrbHID41WhahMPl4q+CDtbz4W7BLJKMpqJ q8QE+Qpk7nL+bTZFcp+XXOiaNY+WmfUAIln/1obRpavazbWTKys0Ma1UrdXN6TYFNWi3jDGIZtQi CSJp0KDBhwA9L9pIglrUAUIbk+3DjmBziTeN27C/JLStlN1HPFtPcsUpx/uCvY8QjSBRhLL9KzTI l34KyUWYbHM8GR+WW0gLLrigLS8ei+tCueLP7ID0tSJEaJTi85Siz/OJ58ZNTpWEXONqq6226aab brfdduPGjeOt11lnHWSL7993332Rp5NPPvmUU07BtNCsiy666Oqrr77++uuFF154Ie51yCGHHHnk kUcccQT3v+eee2IDQ4YM8WX329/+dr7yArKlezrDAhljjJBkicc4xYAgAoSG2cm0ZIl0ggJUFq3B Jpx6/LoknVQOIiSycpQiEvtry3whE2EnZhk4BhPNPxFC6VUnUqewTndMNFdUiAjjDxw4cIUVVsBr kSdMC6+C3DocMWIEgrXKKqustNJKCJNJoYD+brPNNggWOpUXZ5xxxhlnVzAv+NZBBx206667brzx xqqdZ555GFm7hhA/Vy/ZilcZS52YGrLaO1FnVL5cbbygQTEmwmQ4ptWKyn1nsIoksfbwqhyylinT pVwOKtG3IBSWSZk3lEhDnX2eKrr1LUlQvNRQiyrUen8P1DV2oQgT6UQ3oV4ZYAYboqOrUy3YE9Qy d0EZXSK1UoXI60QH5YK0WGd0MTC5nd0QoWl5m2KryE5iF/JNzFyb8faZcwVzakKpVXtb/XCVBS80 ND1Uj2pVZYopCA3c8HvObBgY6Ey6MY25q0UValGDBg0+wnCp5+sXx8M923cSEUI8rly7jHiSkdMs DICPj2tPVkK7GC+FlHzta1+zqdHkp21zvBeywo3lMRfAmWyFalOKDspFAX+yLdol04qI2nLSECiV 56VEhOpZeumlOfhRo0ZNnDhxt912w5P49V122aVwrLPOOgvByo1C1OqKK67Asa666qrLL7+cHMGa NGnSPvvss9dee+244445D1t++eXzN3SIRU44xHUPWbQdZwu2QWcLjvthLpJO0ITYpxOdJCbUitGA EWLVHOwxiJDpyOVmjjrL0oTQLLbK9EVBu6UPJFD1pe6M4kGyREqRyvX8+QiNPDMOumFCdcl0MD6z YCestGT1qtg8Eb/sssviWAy4wQYbmJExY8aYCMBfGXn//fdHqtDZ/fbbz2ThXltssQVlxblDY9ET JmXev80VdSvFZVrkfGf8pcoZCn+yonK8UW4E88eEzK4PsaRRxyzFPrFVwDIqLJwjHKunG+6GtoOd musN+ahFXeim+T9H2gpqURd6CiWNqJPlhNN09lMcuhWEqrI2i0qpQkB704QkowY5aBeWrECWOvUn pAfouPosXVOWybXthCi7cMBFBLKyvF2kZg3KIs88ai7tikdoZjPezj6Ik8Qs2tWNbrmdyQYNGnz0 MY3LPptFaBYPyrXwKxBnb8+yK8ntdMyEckObbGcckgikLLVsZHY0O1156EoSVeLG+DMcKw8U59iA Zy13YfhvOtzevNV7//hycs2Ro2Jqo6ysLMW5dk49rn3llVdea621cKM99tgj7xrlxQ888MDjjjvu ggsuuPLKK9EpQK2QqpKEyy677Pzzzz/11FNRMQxgp512ws8222yzkSNHrrLKKqgbAodjYVeAPSAT /LERGaxh2oXtyPFAwiTjzmM0YSAe67Gzsp0+O4YllBXbqt+Qma4bwgBiqzAeccpsG6ZFHiqmQoiO LAUVV6cIrxPeVmpTRMfo60zb53SBvBSnz/7oL/vnNBHBYhwci01YZsUVV0SqNtlkk2233Xb8+PGM efDBBx9++OEMe8IJJ5xU4fjqJ3SOOeaYI488Ui6atfvuu9NXcMiQIepBvs2+5jStPyyjG4xpEfJn WckF9SLuHXS4wLhMU6BC1Rpv7AAZflZv1n8QqwrFy3wxjkpUpTMmutAOXrkbgeitb1OVv5+B/L2Q tv5ii7YFIzK0wqvqjC5QMN7CPzor7CwbE02DfaYs1Omu4p3GTBOMrCprQJ0qT/1mwXSYoFwCVjgu ZZVa3rYL+48kuUk3d1aRCzOXpxnMuioXr6okM8WE+tzZh0Ayo6asP7W0on3dNBs0aPAvAVd+UKe7 JHWigi3DnmJz6SRP9izuR5yTaxOECnQkCxWgTy2Oqu2XKpDTiVqcGahQUmjjQ48KwYJ4a8zJVpia bZS+g1KTS02WGtQstGkCiqMGjAfHWmqppVZaaSVkCIYPH7711ltPnDjxiCOOOLZCfn74mmuuue22 2x544IFHH3304Ycfvu+++yRvuOGGayvIveSSS84880xUYP/9999zzz3HjBkzatSoddZZZ9VVV+X1 9VCLs802m72b+w/D0DedNFg7NbPYstmwIKw0WSE6NANxdhBhPeONrahBiSjSORcGzsjcBofBgEJ0 h5XiV2SJg4gkoSZADUI1RE0lyvpmbyAZi2ShWXRo0telMJt0JrNGR0FjR6pCpwIEFLsVrrDCCuw/ YsSIddddd/PNN99hhx3MAv6ERR122GFHHXUU2+ZdZZKHHHJI7LzLLrtst9126CxyvPzyy+NqCLeO 6ZXOhNNwh9wqF8iN1eu1B7KkoU53+WmlFDeQYkwLMqTKeIWZhcpabUhGzZDlFgXdMJWqCq/i3cMY 4vvrJjswVWFv6FRuj+GvKfs/RE9mYFy4BfYwVdJgvORyuym0O911NzA1sHymrDJSTcKgJFOwJ+Qq VSeqpNqA2V1WYUjl+jI11qfQTLk6rOqcRNoirG1XhKmkZtZAWVAQkYJcsORWlzAVCjWUoYFhZqKn 2mHC9mCmOZwGDRr8a6FsB537gj2F27Dj8GqcSvwNV8SzgriNLG4mpEGSkCZXBDYyHis+3mYXvhXX Jcm7x6spyNsphSJwpd+p3pWFJ5UIUpUvnfSFGEyIlNDuqXJyyGaK9Mw777wKIlhc+9prr41gjRw5 cv311x83bhzXfvzxx19wwQWXX375VVddhU7dcccdONaUKVOefvrpp5566oknnrj77rtvueWWq6++ +rLLLrvooovOOussnAwD+O53v7v99ttz/DgW3oBA8P2onj5rVwcMVh/s4yEoRhQ2YHRhJ0LDFwZx A22bdjCtIGqxrS0eRDiA2FlVypbioQghTKBpNtcHEEGh9I0CZFJAE8JMEwVqIWqgFIl6SkHK2kqf Ie0qLiv8LMQXvzQjkINGEyFkHKQzd2xXW221DTfcEHkaP378PvvsM2nSpAMOOODAAw8UguRee+21 ++6742EI8aabbmrWTCLqFtqqkwZbHB7/ys/VK7UHpurerGel1BADVoavrWe8DMh0hs8IIZ1YXRwz 4xRrsFjnBJmUOHj+ODRrqv5VMqjT7wM9lf/aGv5adKtfnMWAnaEzq6DogFHX0q7OJxcjyWR10ymg Fv2CFFSkTaOqskVBDZH3ZEK5xMxOth2TWNiVGSQx19RKQTBlygaZRxAxrTRFMqFpV6MIYhlItz4H 7ZF0yKeq06BBg38tlI1ApNveYTfJNpQtjE+KK+JvOBueJjwgvr9ywfU9F4gXp0lfJML4J5CbqkRS ibI8Gce8ePWDgMtW95iWWWYZHprQRsn/pcicc865UPXnXbygpN2TXwzBmqf6jRfsZ7nllhs6dOgm m2yCFeXpHwxpzz33POKII0466aRzzjknj15dd911t99++/333//oo48+/vjjyBbKhWNdeeWVCNYZ Z5xx5JFH7rvvvjjBzjvvjB+MHj0aUVh99dV1D5ODb1cvRE1nDDCj00+2MiLxypW3WRShwYpz8IwZ i8XZxz2IB5IMno0eYuGeHEuRUkOxNmAMiegPYSycUjRJ9CRsjMGFhViEY7FnOAfN9FYrihe02+5q lFoqgUwEhLGZMtzoG9/4BpJkQhFTE7HtttvmR6Bx1v2rnzIEEUnC3XbbzTRttdVWMXIOsZA2tRmL brAGLzgNNgOd6zmgFgepLDOqx3QYo2pDEK0ZrD0Tar0tUv3wZY5U0cScVrJPCCjDZhkzRZmdOGkd Aw1prrNv6Ubi7wdT1f+ravhr0dmiq17/oZPcBJXJp04vAlkUEhdRFRT9aZeNfjiZ+YU6o8pi1bCf TuSKsBrNiNVokWROUSsRk2UNy1LQBNG3ADIu01RmjRDrApFAnJquAmVNZ1rr3nSg6AhrUYXI60SD Bg3+RZArP6hFlbCOTQ12PZsOXxI/zbXEzdi8urkZcSE1m1q8O/DB8dkk5J0giQtPPQraJe2M8803 H1eHxPDKHO2QIUOWWGIJQj47fo4Lt41yfhiVzTQnDULunGvMY0DI2bBhwxAsxGjXXXcdP3787rvv zpd///vfP6767eG8B+vUU0/Ft5Ctm2666Y477rj77rvvuuuuG2644ZJLLjn99NMRrP2q34RWyTbb bINgbbTRRmuttZaaV1tttRVWWCHPdONzgwcP5pgxLQ7beA3cuEKAhIZpsKFBIiBCKMuoC1iyNzCs kA5DKVUQrsOYKo9V00oaSsQUVIzrPQgPKxyLAcOuwpYyX6pSudnRCpSmEw8k0y59xc0COoIEm4vO c6w8GDd8+PB11lkH8d1iiy2QrbFjx44bN27MmDGxLfl6663HvGyLXS211FK5S6gq854upWmmsCb5 4G43p0CcP+bzip/mGrlMrpT1jMWo1Zb1g1ch9IMGDbJaTGJQ7nXK0vNCsxTJSst6ZthiHEZIryCO XLs6VroUJPkBRLqnz7FnLa0w1W5HH+r0e8lTt6xgqpKCMmWdEyoU16uZqr8aCU9KyNpZ6lntZsTm 4EuOCRK3TjI1ZpyySVGDqlIbtpQKZQlDrcK0LBUdSPf0J2oUxNOfIArdQN5phAYNGvxLo9or2uiW LCj7hdDeZGPiPGxtdi77Wvy3bc5eRijLhiW0nUnyOrLi3SHKSimbvS8Qbzvnjr+JA/p2ybnmmot7 4/BWXXXVNdZYA6fhdBGvnGbhYfZTLhzHQmu4QHtrIWdIT14aLtx4440nTpx4wAEHTJ48+fDDD//R j36U57GOOeaYo48++qijjiI5qXplwPnnn3/55Zdff/311157rch5552Hih166KF77bUXKoAB5C4h ErDBBhvgASuuuKKGdBI4Y455pQp8M6+s/xy5IccaGXUMwscziIjc4p4zfAYslowwhEYIsU9Bsoo9 Y0x1gkjaQqGAPWO0oNCpUCv9FAIJdpUiEBKmElWBOrWiUb0yyzqQ7pVupEWVqNDs5E/zzEj+LCDE F3fBtPDmkSNHbrjhhptuuumWW26JYKGwKBdstdVWo0aNMmvrr7++ecdiESA1oFnqVL+20E2ejz8u S1cY98lH5gZQp1cu9jQE3ctfTuDi+mPWNGEq9QqhB4Q+L2nDujRtOZlN+oZjXJ0mKjS00yxa1LS+ 6U+6F5QLKr0tKBK5vLv+Q4pHHoWeqEq30RnvRNSCWvReRB4FKMJu8U4Uod6WHgadcai03pPbyT+q zDpu1D0PgcAkmsFMXygy82aZZaWxv+mwnl37tgVJ82sWsjKFimQ9hDuyauoMZKk2lxt5WBQYl6ys nMjT205EM6hFFZKMvEGDBv+6yI4AdbpCLepAkceB2XFsc5ycvcxmB/EuhEKez8YEdjfyOPucl3BI InZGcrmpBCQh/inyHIYpqMhss822wAIL8Mo8H5ecp6AwGJ4bISh3BnMUIeTOka2BAweiVpT5acRo zJgx48ePx65OPfXUvJoBlzr33HORqpNPPhnTwrFwKblnn332BRdccPHFF19yySXCM888k/yQQw6Z MGFCflmP+998881zD2vttddebbXVOGbd463zOiVki1fWmSWWWAKl0DckxqiN1IjCqyA2gSQpsGQ8 dOVQ2oSgRAhlhcewFcuLsBVDgVzxWI8OBVXR0ZyaY3mcgCtiMRQh3ghQQKRhjjnmQFx4KWqKKC5U PNBhXQ1CKdRJ3m3K0oeE5Dqgkjg/DZkmnMZMMZHZzJkfA6KqW2yxRXkEnp3NUZ58P/jggydNmrTb bruxOTtjPIhOTgdVrpU4SGuS24aySoVJCvnU0KysKEZWXE9ydpU/idATnNgkFuBbOcRapHohlj4z VO4SMmOnHVTIFMZr4KbJsu/006A/utGTPeh2OSnpzMpVpkg3/WCqQuhWQ29qBb0pkGtaB9KHWvqX oBR9Y4SU6q3/3eQl3k2ZGuPYarAfMH3Ma9JZG6wrMAv5wmBJmwuzkKWYy8R0h1SFXalf3KVEbo5I TBOoXKit0gFxklx3NLPAkgXUCmpRhSLpJm/QoMG/NMrW0A29yYHcTmqTsp3FjwJ3a2uzK4UNQNns UAHbH51wC2F2yXgmiJoQlOosDoorhRNwzxzzWmuttfXWW48bN2799dfnHbnJ+av3YEGORspphMgy yyyz6aab5v7gXnvtdeSRR55yyikI1mWXXXb11Vffcsstd911l1ASrzrttNOEWBf6dfnll1933XU3 3HDDFVdcgYode+yx/L16sKtNNtkEaQMca6ONNho2bNiQIUN4aK3rQ24noSyFVfABvHL7dOgrXzFq Y48dOGmScJ2ciBCyJ1MYPk8Qhw3t79pdj9+GTiUEVorFosz+shhNJaFiZYJYu6CzG5yT1vkqQD5C HeQqqJ7MQmZHK+osIAxkBelJICmLRFgInxYzavZBlRbqelXpmmuuiWblIbn999//0EMPPeKII9As fAvHQm0xsFGjRlEzs/hr7hiqTc2GbCkWpiXsXLeSOYrQHx0wRpOCMOU+statKGRdPEtI5UiVjmGB mLqGMpX6zDgMxThce9gVMxoXU5Sxmybu2dVRN/9e6Jj+dOvh+0HRF/mLZaMDdboDdUYXammFSCqO VKOTDCU3iAQSDxmavkLPoVUlaopJTfgXh58KmZExTS6rsjBTZ7nG+OYxTJc89rfswVVgMegJOiWi BrOvUXJVSRJ2Iv3RYnoYSpcrTq4ked2tLnaYzk97CA0aNGjwflG2lU7Ybmxeti27W7w4r2w35Gkg /rW4YQpFx0YJvB3vCHJLEUg8e6WQRMFSyt7KQfKC66233s4777zbbruNHTsWy8kNHeGqq67KDcvF qzbffPPRo0cLN9hgA2Rop512mjx58vHHH58nrq6//vo777zzvvvue+CBB4SY1u233/7jH//44osv FqJft956670VZN14442XXnopmrX33nuPGTNGiyOqN5WvscYaq6222vAKuTO4+OKL50msueaaK8xJ /40xI2WQQJI14ipyxgO5/cSLMA6dmIJJ4x5AJBaWG7MUZ58izJVWhJAkyKWvUVmdUBsdEbl0gqJZ poOaudCBthOroCelVyF2kQSl2s4ZT0SHcaxQOuQSfUF3lqh+5sg0bVf9maFp+sEPfnBS9bZ9lFd4 6qmnHnPMMSjXgQceSAHDXmeddXBoKwHtVpsxcodllSYi5Gu5TP3RE+1qcc4558SAUSjThFGFWumA iRNXIcouF7vSsRCszAs76zxTg7EwVEyk8hghxyHgutCZEI70J148cWhfTu+9XxaUZJVfg1rRjCSI Zk905mo3TaeGIk+8IAo0e3Kg5JZ4QfQpB0UHokDIDmgKsxTLsIkmOuvvhEqUoqOUVWThmdas89g8 ERMhEvszfrF8zK5sYUggkjUZNUkRct0oLRZelazwqs4eVgOq5wtqaYMGDRr8XdC5rYh37qd2KNuW zY77tPfZ+OKP49dthXxb28l3HWVRKy5KaAOVZTPlq0BcSJMkO6MIHZWkfkXk8nk84tprr73jjjvu tddee+yxB9+81lprIT3Yz5ZbbolXbbXVVttvv/24ceO22WYbLhnyYDV93vq8885Dm1CrRx55ZMqU Kffff/8tt9yCVN1www3XXHPNtddee/PNN99zzz1yn3zyyYcffhjTuu66684//3wUbd999x01ahRO gFTltEy47LLLLrXUUlx1bipx/DjW7LPPnvtKOm9csUzGJRIXgs1kgLEVswgTiTWoFU06qiqaQaFE RS6ZsoE4UOgGar1BnalH0whE8WGdIKm8WP2oE3QbVzWO9rjSybrVCskN6cF4lllmGSS1EKyjjz76 5JNPPvfccy/qAqaFZuWRuD333NM8otHsjxUVjhXD6ob+gG7riaYtG62YjgWq3xlccsklc2fQxA2t sMIKK0gSDhw4EN9CsHTpm9/8JjaG0OcMUiUF2OFXum62QhTQL1NjUIZmonUgrto1UnyzSHhMQJKL KCjJSncq8YKpCnvCtak5SAdqaRdSSU/U2V3oKYFoBrWograMOsa3EiCLx2ohB/xJrzo3kCAFrSXT x3pWiIljzKxtkXyXEJFFIdUqEkuqVhMk5LnKsgyE4hZq4imiA4qIEGqxWss1J55q3xo0aNDgnwRb arc9SDK7Vee2WPn0/yMen8T3xMUS0glbKg4pciFIhijQRw7smLxmSinCsfHKcmUJsRlucsyYMWgT v4tRjR49et11111//fVxL5IJEybsXoHnLn8MiHvtsssu++233xFHHHH66adfccUVyBZqdf3112NX V199dTgW4Z133vnggw/iWD/5yU/Qr0svvZSbP/LII/fee2/UbeTIkUOGDEEOll9+edxOozBixAg0 69vVK8i/3vUiiXAs/j67P4gUImIsBi4kN9hkCYMoR4cRGEdtqRY4eyGb8EByY0zKnWXZMGZsN1w1 USQR0lFEWTZnVZXn9mWoQ6ZJ5YrwUmCuIfFUBakNVKj/6bAK0+duUGHWgP7PMccczMWMq6yyirkz gzvssIP52meffczRpEmTzOOuu+7K4LJYmKkpx8JYjno0lKYzZE2nA1lL5ewKFZt//vm/853v5Nl2 c9d+pr36S1UhmoVjIe5qnm+++fJUuyJ5Tp8Q98LABg0aZLopC1WiKlnfqH7QyWC1y4vz0/W1UcEl g0Dw3zw9iOQKqvjJX+ZJfxHdKinVJgKR/83Q26C3qmShLGiKVWEWsjzCq8jbFK8ieW0qVB2SQYQi JCFAmb5uK8c6MYNlo6CQVYcYhQ+luOWnoKlXT2Xj+kcURKipWZHE6aeflCPRsXoYXZjGSBs0aNDg nwQ7Uef2JG7nsg/aDVEHW55QfNbqL6j5Qq5ObvbQ+PLATioZBw9xjckSidw+a9u11apEVRyzUiT2 XEJec+PqrwX3339/zjivv4Ktt94arwLuGeUSybEWF04NT5o8eTLClIfcTz755DwFf8EFF1x44YUX X3xxuNdNN9101113PfbYY48++igedtppp/H6nD2CtWL1h4QwePDglVZaae21195kk01wuFGjRsnl gL9V/XkjJhG3YezFi4RdGWNORPAkYyQhjyOJMk/Q5g4VxCGGjU0+1/EK8qIcxgOVM6oPliAKEB1O qH0A1QESSJG0ArqdKTCKnNPE8hRSVVoBs586heIiQnJqqa1UJQLqMQR1MhEes/DCC2NOw4YN26j6 WWgk2IRiV8LddtstryE1p8OHD8dvMCFsafbZZ4/dVK6JdKlz4CSaC8ead955F1lkkaWXXtpMrbba aqiwqvK6DTOFOS222GK5RbhA9RuXeQqe8hprrGFm11tvPfROB4RrrbXW0KFDFaGmZh0woZrLqHlu YTrA5uK+geAT9XXSRbkS6fTlkbuOCvkIJwgj6dQMqtLtIp1Z4tV12etJTKdykBYD8aKQqrSeDnTL KhG5BhhaA900g6gZC00UJyZiLpNlynJ1QLXi2tdF1pirw3ozg9QUSRPqKSQp000YMieMtXUAJLMY qn61z7eiT6Fb96YNymqrEw0aNGjw/jHtvabnRjnVvcaumohce5ldMltkNkG+ea655uJEMa2ctdg0 wQbKOYFIJLKSKyS3vcaj23Pp8Kb/r3qtqDCl4rC5MTpzzDEHj4hpTZgw4YADDuCVkaq8YQHj2W67 7bCr3EDkLNdZZx2RnXbaab/99stNQzj77LMRrDPPPDOvyDr33HMvv/xyBAuvuuOOO+69917hrbfe etVVV8lF0dZcc01umNv+dvXGUV5/ueWW47k1J3f8+PGIAt/ME88999y6yt9zumDTL95FUlaeL8kA 4YvVG+ENjQ25HwULf0pZRhaKq4RQlghEEkSz6KhBPeF2nSABuWmi0BRlQxc4KkhVnfUE4gG53AKV FHQWMS4wXrTSesjNu5gO3TE1rDdmzJjdd999n332+e53v4vOCrFhE4pj4TfIzcCBAxl8zjnnZDEr RLXt3lfHdaVFprNI8FdqmJAmcCmzowaLJK/dklTbyiuvnBMpfaCTu4dDhgxZffXVcSlLBWjqHiEy jdBbzGq2AhkwTaddA9cHsxM3n4uiN+RqgkRCERic2dXA2pBZIA/LKdejiGQ3+pV6JCFqQNgNdUYF mmhc5lfTKlQDeekPfXHoLFhV02sSekr0U0PhVazEYkxnhYtbGybLVQAkJtS1IG5a5TJFm1t1mSUW hnQ4p1DaYnBNiEgSyjUdamZDyqmHvLNX7S5OcxQNGjRo8A9Htp6gp6QgWWDXtvfZ4LKH2ihFUCsO lbf76le/Kp7NlAvMMYxIKEUe0hKp9ts2rwr5yLbLq32tej5aPeLRSf0U/rt6s8Oiiy7KF6JTyNPR Rx99fIXDDz8c8UKzxo0bh2ZtuummHPlGG2204YYbctsTJ06cPHnyySeffOGFF1522WV5yfuNN954 5ZVXYlQPPvjgUxWeeOKJKVOmYFooF/r1gx/8AItSCd/M6S5Y/VoisoVRrbHGGrx4TmLwPC1y26jY rLPOanS8SwiHCNdisIZJnjHmJp3RYQ9GlLEzjjEqBQzLZ/AcfAZHIoTKHddf1rki8bgupTQkEisx l+aCGFwHUiekY4F4nFma4JziwMD8cr2E6QbEh0Hq6YR6Uq0OQNo1IsM0lQjWt6r3kS5ZvSUrf6ww bNiwHBqZHdO02WabMSZilL8noMmSFoDiWUha6WxdcxrSCuvNPvvs8803n9lBntAjNeNMeeVH2JUW 8wyWatFl1E0YEOJbWkS/xFWCqOHK1liOUU1NWH6mRtPFXGFFUF8SXeD+QzUKP5CMRJLQKGJV8SC1 pcLod9KdzEjinTBH1OpEpZZIygL+pEWVF5qiCCGUgiJpLslA2W4SIOwWCdSJ+mgia4ChrDcQCbK2 rQrrnz1BvFoy7XNcBY3a2NkkkwuR67PKK+O1rZe2aCqYlcaSpQZ9MK7YJD0UFiTZ7m7v8gYNGjT4 hyDbTVCLKtSiCmXnCsSz8dkZbXbFnQvtof+v+pHBOCcSbhKZ4HFFCMFuC4mnIIVq+20f86Ap/Os3 vtF+XbiqMDD1pCr7Nb87T/VTxFzpbrvtduihh5544onnnHMO5oQYXXTRRUccccQee+yx8847h/3k bhSq9N3vfvfAAw+kf+yxx5555plXX331Pffcg1c9//zzv6nw0ksvvfrqqy+//PKLL7749NNP33XX XQiZ2lSFAaxe/YrO4MGDhbwyzy3kxTfffHNMa+zYsWgWxoB7LbPMMgtXP7bITxumbkMOdQxN/3OI FXYFJcI+0Y+LiiNps6HqxWPAUEJZJDwNb1S5qtq3RSEgSXEoyvFegYmDire0QUHIH+eooNPFVvNf H6jEHVJTFf3U2Yn41/TEWIzISJEVYzdqYw9YBkTIC7IGlFLWRFsbGawKUxshW1FTFRqU564QbuQp k5KjKeEqq6xigvJ+DczJagnEk1xsscUW7/rrQknzhToj0CIYYd7BoS2Npg8ZHYsxXVgRiFTmr08f Y9Kg4k71+WLQtnIXuwqiw55YApt38oOCGL9OdKAIo9CzIGTKutGOJKHkdoI8ZXvW1g00FQ83YoEy 6bmoM1mBZC4BClYjfeMNspZihyDW6MmZmKvThtSyUItmFi3N9DyRIB0OiqSbvEGDBg3+F5AtqaCW dsGmhmbZ/mx8HLl91t7KM/Gs9tbsqmCT5TvjQeVyuuJCyZxp0VGWvly+DRGJ++Tt5qpem06uQpr0 Ffz617+OZi2xxBJo1u67737MMcdcfPHFN9100+233/7kk0+iR8gW4eTJkw8++ODDDjvsuAqoFTZ2 0kknnXDCCcKzzz5bkfvvv/9nP/vZK6+88uabb77zzjtvv/32W2+9JcS0nnnmmTvuuOP888///ve/ j6uts846ORFZYYUVePG8OWLkyJFrr702745a5f7UuuuuSyJJqIcLLbSQIehwiIXOG0hOsGKBGCGj gxiNNfj1grguOjSBWvxW1EKkopl4J8wLBmCOOLN4r7glEImfq/1bxQmE0aRQz3oXwSKUG58KaobS SuKJBJJ6CLqqw4G44QRlIEGJJzcS4y1rBg9jQ8aco+u3qNEjRs4JWU6kTM1qq61mdlZeeWXEC9+V tVQF/HjQoEGUUavyriwSwLdUZb2pWUNMrQOGYLCGbOCdVCALnlVjhMoA70E1+toaMX6oQ8wOmYKc 09Qm7oUK/EV0anYWiRwSjzDzGEYiDClJVm+o6qjvJCqizzrPGixgvZkjk5iV6aoPyhLNSmYHRmA3 FmgvvmrsDFI4UxYnxEShm5C2aEYnvEofZKVXGYhkBgKdfU68QYMGDT4EyLbViTqj1cpplg03W2r2 3HipuBlySW4ynhLDyJEGZ5nnrjhROzL9+GNqOaXgR79R/ZSKUrgIubIKzl69QJxH5F9XWWWVLbfc cu+9977wwgtRoscr5Mbfrbfeesopp+BYwksvvRTxuu222/Lihrvuukv87rvvfvjhh3Gy55577te/ /vXrr7/+7rvvYlqAaf32t7999tln77nnnnPPPRdX22mnnZAnLea0g8/mxYcMGYLnwYgRIzAwbpvD 5uzFOXjx77z39pPBAq5gIIZjUCxjyEyU4Xd66ILYlonYlgOLKeLJyClw9jlKAZWAIiWiNrlCaiEN 3BXwauJxb6EOEEnoVOLJVbCTVag5fdb5oDQH6XMgKz3nffW8LIAQTVNPGMcMrJEIRD+5gbiBsx4W nluQKKwZwaLMBWo1fPhwxFe4+uqro1lmx1ygWbiUqQHUysQRWjb0hUjzoosuOt9885kglWfRGqlR W9iFW3D2nXaIzYWMkOEXkBi1XMYMaQgVEO9ECJbLp/NSKpiqsBuqq7CNzmRvbENYeFWyporo09G3 6Ifo6LDhGLtxmWXDNFOZEZMIZTEzYNYbZUUYTXGVsIM4YRDaRKJmWUHpnj6IW6I0Y73ObqeHQdXf 99iqW7JBgwYNPnzIBlcnqt+jsF3aWHlT+29cb77L2pHty23nU/lauzC3im0UngQiJNmj6Shu++aD CYXFy8b14lj8qyJq4BcxGG5y3XXXxYF++MMfXnXVVffdd9+UKVMwLeFPf/rT22+/HUk688wzr7nm moceegj3+vnPf45Rvfjii7/85S+ff/55RApeeOGFV1555Xe/+x2m9fbbbyNbwtdee+1nP/sZKvbj H//4qKOO2mGHHUaOHMlho1n6wNPnKIXzXrz6CziMME8RpYe53Qni5HPMMUfYVXxSJzJqtuK2A44K CqcBnptObMgaxVZhNinSJjUVu2JtOhrSnEbZXJJ+4WQhZCLFHVa+r76TlXgnop/OqD9TrMJAUs3p f7vfVc8h3ZZlMZhHncGuTCtTmD4hsEymkj0LDRVhxoIosyqTzjPPPOyf+31YLIK1fAXLAJ0yF+Tf /va3F1xwwbyaYd555zU1JPhuubGIZgG+pZ685EyLOqm3uo1LhQNx2HH2MUssZlBGlLnI2MvAGZNa iEV4QwhKJ0gKmfhroVRFKqbOKnpmTRVRMzrd0EMjDYmB0uGKhNdP5Zv9TLoZt+rMo+UUmFAhIYMY PvswXcpmsAFhrKeqGEejpd3SpU50djXxoKekQYMGDT46yAbXbaezX9sx7aS2UduxvbgQrHhZELcR E+JJ9mXEgk/FP/hC4AW5w69//et28IKolU1cmGpRBy4ZQlk44IUWWmjVVVfdZpttDjzwwJNPPrk8 a/Xoo48+UOHee++97bbbhM8888zLL7+MPKFQf/jDH3JeFcr1q1/9CtMSSr700kv4Fog//fTTiNr5 559/2GGHjR07dtiwYQMHDgw1jNc3ilCo0AUUQbcN0xD00KAIITRCbjeOZVAsxj6hJvw0MwbibcLS cawVS8bBM0ioZ8xCCKoi0YS2dCn0TuuYCqEsOurRkPpDCOIU4wjjBUGyza0qdpWIzoCCpUuJVD39 85NGUSahoKv6pl1G0BNsBu8x14AnCSVjvUwo0IzFCIGFLQzWpm+WA4Rp4epXlUoN1JQ1ZMMMRcvw 8yoHXAoJy21E07fmmmvmTwjRMlOpFdPEgDpsgIYQm6ACIpIZIGT4xQIihGEVmAT9AknCmLEWdd0f RCxy7YTWdKLbZfV+kCKQ4rW0Qs9k+GJ6Ep7XLtn1XoasASPKGDN9VktWWhgVQ0EWMLnVaK4z9s4h B9VyaJ+Mkqs/nBWyXSgiFK/71wtSBOp0gwYNGnz0YI+zI3duiJFAna7+ctsOG1fEA9mjESPbdIFk QU5ZckQRPxrvyy9ysTnGEBHa2W3o+Ap+YFuHioC1k6Aecfs+b7ryyitvvfXW++67LzJ03nnnXX75 5bgRmjVlypT77rsP6xJ57rnnsCjk6fe///0777yDZgWYFl71m9/8Ru7zzz//y1/+sjwI/7Of/eyh hx66/vrrsbcJEyasvfbaiy++eI6ygIPXtP4DGqH/Oq9L3JJuGwIShiIYmpCOItgAHsBpZUTcGF/F YuzGeuEoEG9XefM22BNEKDOgghk+FDskjDvUBJ4RIohG6AkrUUhz6jdZ/FzOEooPi6eMg0wfgqpH bRTHGRRuIaJCCpn99FBnzCALMBdWhO7kGfOcM+UAiTVYTIetBz1XJEOANgPtelGqsYBIQNi5MIyL vhpUpcK0uOiiiw4ePHiFFVYYUr2GFMdaccUVl1lmGbxKBzSdmcJKGbYYPwOvh9eBIk8kRjDkoBvD KCYqdRYJtWK0sC50xyy4uDonIpAMOpPUKCulbOFtKVuQC1NEVghNplXToTupMNesZWb4jGDWWMPE gQVc1hU7h1eJk9MxHBWm58LMvvozTHG5Gg2LKp0RJ6EMya06++chZ2jqrNPvA91qaNCgQYMPCnrb m7JtQZ3uQi19rzwbaGB/tMOGEFRfhttIEsfKKYvtOxHbd6gAYAB8Hr4STgAhW/xl+AFQtsXb6/lX 4CDFuQFCcVwNS+NH0ay80+GMM8648MIL83uFd9xxB5702GOP5emrF1544eWXX37jjTferpA7g/Dm m2/iWD/vAnYFzz777FNPPXXnnXdecMEF2Nsuu+wycuRIrhpLQJuAO+ezUQc0AshxKf0HI8KuZPH3 mBkgGfopS591/v92vcaCfVCfgMUC1uP8YkPyolaMqTi0mUjX70xHkiOuhOwjS4TlU7k6QxfiC+Pw uF4RSSAHCkHhB5FHB5IMVBg/rW9xz7qUeTGnSA8wS6bYnJLjTKa+UCWl9Lzy7/XD75KZ3zbh6njy Pf6eRFYhAeS4F8NqJTOS6WB8U6BdS0jBFAlRACaNPYFlQomM1OgYJIhZjLEadD3qEqGsiIKGD9WS r0GYCgvaVKvrnEy1Ks95Ui6f+uqqrq861oWwk1AlxVWiNk2T9MZIlFJ/1cc//7mo5hRJDXpr1IyQ dRKTxjhZQowvCSImhaEMR9nOBZPhZ2ixm3527gniZV2JhHXpW8nVJVWlh5ETFoWCnhIgnKq8QYMG DT4EyBYW9JQEEZZtUcR2abet/UwF3qvQLLB9c3XxdpX3bDtL7paP5HfxKu5QWG4Y8cogyWfLEsds hNx2hGrgPvnRwYMHr7XWWttvv/3hhx9+6qmnnn766WedddZFF1101VVXXXnllddee+1tt932k5/8 5PHHH0e2sCiM6pVXXkG5fv3rX4sgXq+//vprr70mmee0fvrTnyJYyNkDDzxw8803Y2zHHHPMhAkT Nt100+HDhy+//PJ5GGuxxRbT9MDqN1hElqh+eJh35+xzbCOkQ0gfzcIDjJRX47oYhKcPODwSLi1m EQntEIYQREeRollcY5SjH5QiLJ8IpDnTEbJVZqdiCH++TVkQD9qJNk3oAB2VxFtr3VTqT8gQFAqV TsZ/l76lVECY4soqZVqZCGcqhExtIUmBCkOtIDSdDiRiLYXApV01a6K9+LqQ1o1d5zNMY7FuK07S RomHH4RVCMMYwi0UVEOBqmJDWak2daZ4NzqVS6YgciAHXERzISXCVKg2cXIVpnhdphfQoa8D6a0e 5ho0C7ncGFmYdZhJiZXEM1OspJR2taiqjEKYCjstRt5JngophE5eJRRHp1IwAyTJcLoh+gk7UeQN GjRo8GFFtrOgFvWy2SUS2CvjS2yd9lAuh//2DTiwZQe2bzu7LZ4XDD+A+GbCcrwhwr/iUhwt38kf CPnd+eabL4/mLLjgghgMKoO1wMILL7zyyiuPGjVq/PjxRx111Nlnn33xxRefd955yNY555xz4YUX /vjHP8a3br31VpwJc3ryySfxLeGUKVNy0PWLX/widwxffPHF559/Hsd64oknHn744fvuu+/OO++8 8cYbVXLKKaf88Ic/3H///ceOHbvuuusOHTp0ueWWW3bZZVesXpqFeImTLL300uiULuVpa0CzQJ8R RAMxXs6M22OigIfj2xjE2FkgjpCmOFbBaPwffZaMp4wvpB/TKRUwpqwoCxWMDjn9FNRWmua8hRVJ +PP9Su6zQLJI2u66QuVY2xCXq6DixYXrbWiWIUCa1qipp1MaEqagEWXsIU/x/QYehDxB1kbhVZKB IllFRpqh6QYkEot1IuMtlKgMuUSMK2zGYkYIQneMlIJSBVXR+jmtVBUTpaCroL4quhAyUSc6gIio H4+BWLXEXUe5xJQFnQmbgc6qKCRJrlR7qqqTqlxrjMNcLpx8M3E1SVYLof2XgAySicvsQCZIDfoQ nqR7oOb23FezT5gxarr0IR0LOrsnbiBqUCcLs49kjtZKcRAvSLJT3ilp0KBBg48+yt7XE3ZPW3B2 VR7IPs7h2e5t63xhoQVhD+IgIivuOY4TXaDA3eZYi2elIMyzzFjLEhVEwmOWWWYZjCdvq9p5550P O+ywk08++YILLrjssssuueSSM84446STTkK58p73Rx99FLvKPUEs6sEHHxQ+8sgj5Yjr1VdfzSkX BUJki85dd911yy23XHrppaeddtoRRxwxadIkTGuzzTZbe+21h1Q/w7LkkkvmbUw6A4gXOb6le7hg bplBXB3eYIxoQZthVWQ0VCMD5wiBKYRGzSyMw4Z0IFZiltyRxDVjECFilxtk7KZgSrG5mrVVWIjm eNMQBZ4vMF/xo4FkTyQrHldScS4Z1MZDq1xDmVYDKTOrD1A6UBAJRKHNwbsgl0TxGMR4EQXjyjNw c1UPt1keZYz0jStIDSENiQfhWKC3UOgRGI4VW05WwhU6CVY0YyXDL8BFwqvod7soxAll1ekKJFoJ d0nxsJlO5iGkKVRz6o+kGwhVrqwu6Z7RsSSbs1WumtgqvIrcMqCQaWKEMuOlG8UC6UNYHUmIEUgS RiF9iGYQSSCplMrTisr1k7AUbNCgQYMGU4FdMhtlIhB5584LkjZWO6zd3M4eTxm/mziXyUHmECJ0 Ki6T++QSeE3OQFbIRBgDoBdf//rXsQrcBRAaVAa9WGyxxVZaaaX11lsP6Rk9evQ222xzwAEH5McK cSzECNkSXnzxxVddddX999//y1/+EpEKXnrpJUl0CsF68cUXSV577bU33ngjryftPNzCzB566KE7 7rjj2muvVc9ZZ52FbO21116aw+1WW2011ArL0b2BAwcuV0En80rM3FtcaKGFEAVuL+cKUFgUswgl DdCQQYRNogBMgZmJkPOduKb6R4wYYcjbbrutPgi33nrrUaNGrbPOOqyBffKy9BkZw2hToQ6iwP+B SDfIhTbv6OJPQRhJIG5aOfU4bDBf2JWGCsEylsDkQjWCNkjkUqOvYKgPID2pE0mSRc1gLRKUccEF F8wtVySSbb/1rW+xGwWVWFqlhm6MCgrlkkVTc0lS1pyBGCmGgVtgDxVP+PNzS7ED1HbpQiRMZ3mj ESFGWfPWv3jnVQCRJEvligShLD31g06huKtJpNSgw/pgCMbSNnFlZOayrqwuxnERWS1WjiwXkbEb uFEbsrJpPfWEWkHn9ZuGIDQrYwQ64ViJC6MfSMplOsaJ6cS1MtUBNmjQoEGD7rCNlh1TJMki6UTk tnKbOJecUyj7PmfANfJ24ngGJ5pzCH43xIKHyN+dUeCtcwAj2XmAwZ1Q43ExmKUqDBo0KORm+eWX 32ijjbCNsWPHjh8//pBDDjn11FPRrOuvv/6WW27BrqZMmfLEE09gS3jV7yu8/PLLv/3tb1GrV155 ReT1118nfPfdd//0pz/98Y9/zBPxedFDyNZzzz2Xd0PcfffdOdk6+eSTNTRhwoQdd9wRxRk5cmT4 VsgfroMiCBPRT0C2FqjeYpCbnkLUgYMs3MtgIRJWyqgB62IZYZiWslpZddVVhw8fjmJuWgHhGzZs 2JAhQ/RBo4zG1/KyvHLIQc5RQBz4wiAcoiewH1AcwoSwlgKePjTLLIdjhWYF4jlIo9CN4gSWB7lZ phauoMOmm33mm28+pjDScAWtaE7xzhpC+NINrQDNQDzUKiEFapSVMiimMORYIxCPBUpWsZIkIUQf 8wjv6YQFX64I6KQg4R8p1XkRBVGOvFsufReRFnUA6zVqQzAcdmYrK8HCsELAtSNZ8dj2oW/GTpl9 DEoNoUf6YEQZjrFIltZLbsaoXXEkqXCsbt0O0kNFtKKHqlWEMLmpPPEGDRo0aNArettkA1lBne6C 3db+y6vxcHGi/CUPASIcak5rIozb8P1bJCc6Oe4COtxt9SxWG6jD4osvjlqhEZjWkksuWe6U8c3i eRH8brvt9t3vfvewww474YQTrr766p/85Cd5QQO2FGr12muv5Vd0hLgUhHgBgiUMu/r5z3+egr/4 xS9eeOGFZ555Bs265557bqpwxx135M8PTzrppNxG3GmnnXCd/IghGoQqZYzhEDxiKKOIMSIi+AeI GH7+YtFYjBFFM7TBFcopTiGa6hQyEUlomWpFSIpVVVt4SZsodVElSfLCjUyNeBAmlFL0+U6Os3AO 3jeo2Ff9h3WdREdxlRRaoy0K1CiXqoSS5OkJNd3QB4RMn0232WcK5tK31FOQmtPJkDNlUQrFAwtJ qCA5zYyisxuhF+mGLpVeZXQ54wHxEA5ZIEJCjoigHYF4xkVBLkm5BJKrtkDctfAXCQcFymqLVYXG aCDl6shFYcYzyzmsMt6YBSibCL3S1fQhYzH2DD9d1UqYkHEF7UFWw5SVgZSxJB5I6qRqVZJSQoaa 6uii36BBgwYN/j6wq051q+WH4gOAP+ACUQoeAkvAGBACCMECXpZTocl5EHIn4RBCmG+++VCQ8I/l llsuL5nEZgjzXLk61aAgzeHDh2M8++2330EHHYQAnX/++ZgW2oRdvfPOO6+//jp2FS71yiuvvPHG G+2f1Kl+VIcQ9xKniZOhWU8++eSDDz740EMP5TBMPajV9ddfn7uQea38qaeeevTRRx9wwAHbb7/9 +uuvv9RSS2GEeQCLj4z/AxGuMYcQ/CVnqcMMwjKoA07Av4pTMChUEmVcaaWVsMklllgC08KlUqdK clYEIpIB64WdaCuuOkyiTSiqo5rwG7mZDn0DBVUCoSmgEvRFb+PC+XtIDxUHlXcizCC5IvHrPSGL QqFl6QNoCLQImtYNXSp9M8bCnJTqhHrCGgPxdEB/NGe8BbFD+ASEHxTmJBnU2RUioRYkN2bM8g7n kBULk6dRSUSk26FON9oRYalQh/XfSEOnzHIIdG4CWi2uhdmrV8syhTF2M3jpoaZjZ5BVjaA9BPxJ lzSnLSjWSFYnRwRxnSeUFaKWSNVIzUcpdBYxlp5jbNCgQYMG7S112ptjcqNmJy1CSBw6k51xsB3b 0HnEuFJOguPkLTAJboNHCccShm9xtNw8TRFJPia3z3KXrZxmYVrLL788mjVkyBCchhDTooyCABel yLLLLrvFFltMmjQJzTrssMOOOeYYxOipp5566aWXQqRymhWyJcS9CP9U4Y8V3n33XWTrxRdffPbZ Z/Gt/B0iiDz22GP33Xffbbfddt11111++eX41hlnnPGDH/xg4sSJo0ePzmmWLmVEISthBiIIDa9p RLqNP+XVD6ghFiUkV1DkW9/6VpI53xIafjm6M0AGZLrCQqA0VGhH4oUeheJ0AzWQFUQT4qqDyEnC YMInIP6+ZHUmC9rlqxpAf3JIU+hUZt+sWQDiqBX7WAPGQlP3lFKJFkv9kD6n/xljhiCLTnrYidCm UATcSCge3hCy1Y03FBDKSpFCNQqvEiHESKKZIuBKoUZBK8qGglAj1Bn9NDqjtrZNpVmGHMeK5A6y FUKBlYxLPUq1zd0VMRxIH4QlQqhFXdKiDhtyZ1e1ntyMt+5r1fOimUpCzkBcOFVe1ZkEySJJvCDC Bg0aNGgwFdQ7ZS8bKEQOdboD9mKuxc5ul+cL+U5ulfPIrUDIcQXwuOJhDMDRYmC5xZZv8yLoBZKR J5wK2cKxBg4cSMhFRRnH4rHk4mFrr732jjvuiGOdcsop55xzztlnn33JJZfcfffdzz33XDnBQrDQ qT/84Q95Egv3IpREs4TiJMgWKvZyhd9Vv3WouBBjU9UTTzzxyCOPPPDAA/fcc8+tt9569dVXn3fe eccdd9zkyZP32muvMWPGjBo1as0111xxxRUHV3+NGFII+vztb387h3P55elVVlkFRSu/ebzqqquS 44sZpoJGqoiCGS+2ipoUJheeEU5TWAhIhusEFVFpI8SlTUM67gAGtWoXf+J946fBhEJcMphcSHH6 dZMV0gdTr296iF1ZA2bZjOfcMcvAELIGDCRkMcNJJJIiFylUMv3MEDo7k7gOYwkJdbjQnXq9diGS asFO5UQWIlc8sKQ76xHBQjShRaF4qSRyfdNhw7Q4UajwqqzVOatXggXlKLeMqCDDESkjNSgRc5HO pBv6hh4ZfoYsHnpEnllL3zIcZEs9pqyqu0ZK0ZRLrSD1V2OqDdUbOjU/2uhtvL3Je6JodkNv8gYN GnzUkKsd6nSFWlShFlWoRRVqUQW7vC3b9m3350hwKf6m3CzjV+I+c4gliWOJxCeFiPBJIU+++i+2 2GL5lV/UJA+Yo1MQ4sKB8V48GR6GmowcOXL77bffd999jzzyyOOPPx7NuvLKK2+55ZZ77713ypQp zz77bNgSYFfoVE6w2szrvcDD0KxXX301NCu/xiMUzzNe6sG9oiDrxRdf/PnPf/7Tn/4U93rwwQfv uOOOG2644aqrrsLw8LyTTz550qRJyN8GG2wwdOhQ/cS9lllmGaRwpZVWWn311ddbb73Ro0fvsMMO O++880477SSy7bbbbrrppogXNWOcddZZmYgzZjQ8BnCO0I6EJKFHPHGcbnxnPSXVUQSPG5ccboSv KJWygXjPqgIVBvHNJHKLQuIQ4qVmvcoJVpllUx+mVdiVNZD7klCxqRpoR+Q6E1KlztSciIaKUFwH dEnfLLmKE9aksNAjsCaF3RYqkBQFytYtE6kq4yrVFsQCstJuIsBoRpQBZrWbMlSyIIufjnFRTmh0 GZR61KzptJhWhGUU6a1+klDLGIWyquuv/eb3lNJJcqVMN6E4SfoMLJa2yEPIlI0dCtJWUCTvU96g QYMGDf4+yD4b1KIOEHID3A+H6lv7HNWfznE2PC4/2varXX+txvHk8RRqqFX7Vsp88+XZLN/7lUKh sKvlllsOKVl66aXzynWsSxzTwskQLKyLZJVVVll33XXHjBkzYcKEQw899Nhjjz3xxBPPOOOMyy67 DNP6yU9+8swzz6BEGBIWlUeykK08ES+eu4rhWHTKadavu35bWlnJvDg+kZxyFSgS7iWL8vPPP//0 008/+uij991330033YRynXDCCfjW1ltvjVettdZa66yzDi41bty48ePHo4YHH3zwEUccods/+tGP fvCDHxx00EGY2frrr7/iiisussgirMFQ+AffzGuGRXV6Sj447FYuiBR/HHcrSVj4CqYShG+JRB7u AnHM00bUop86E6bOAoTJjFcs7s/IMgiMqye1KiApSJbmjBFdMKLA6AoKh2CTLMiAoUhQkxz2KKXz MUgnY2sPrBpUsrQIRiEsxkmvCHXbMs6JrNWOTlnMINl5CEczraTzep5+QvqcIURivtJ5YefQTGV4 lbGESJG0B9/FL+koKzQKbYGBlBooK1UWTCDemWzQoEGDBh8UTGODJren2+X5GOTAl3ssqjx/E4KV Qw74UvVHiGjE3HPPjWCFZkl+7Wtfm2uuuRApNAuLWmGFFRAOGFr9EnB+GBhWqoBjYS0bb7zxNtts s/POO++1115YC8py+umnl983vP/++x9++OGnnnrqhRdeQIYQo3LHMPcQRcK6QrzeeOONkK0gx2DQ +SeKhagF4WoisoSa0NBLL72EpT377LOPP/44tnf11Vefe+65Rx55JDq47bbbbrHFFpjWxIkTcayj jz76+OOP1+3vfe97uNeWW26ZO48LLrjgl7/8Za6aK+Vowx74y1g74EHL6QUvHlQu+M/+uxOEskJW hBB6EUiaPoSgJItCRTPqp6YgRATn6JSLRBlSkDBkpZNUCS2GbidYQmqFUYWXqKFzOJ2IXMSSC7uq LdIFEnJDpkZZVSpMzZ1dTfd0oOpdG+lP6YYukZQOY1TWrW8CIIJaWclWtSyl6HezRumhGYSQpGoE NRtObuS6qpTeyjWtkWd+y1wIaYZvUYscUiq1aajndSppCfWUN2jQoEGDDyKyX0Pn4YEkl8AzcVef /exnsYRymiXkkICjyp8W5rjrm9/8Jj6RFxmEaeFnshCvRRdddMkll1x66aVxjtVXXz1HQeuvv/6G FTbddFMEa6ONNhJBXHbbbbd99tln//33/8EPfvDDH/7wxBNPPO+886699towrQceeOC+++7L+9+f f/75vO4BnUKM2mdZFbClQBz9qghVmzZFgpNVWu1IQSSlSIQigeKaQNFeqV40j+rdc889+NaFF16o b6eddhp2pbeHHHLIpEmT9txzz1133XW77bYzzEGDBrHD5z73Od6aPTnOHHLETda2ro6y4rzjdCG+ WRLkBtUs/flEhzPmzjlmPptTL5AMd9FiEE0oNAUwiRCsnuwkBCXJ8BLArYPQ68BiyA3EwrRUaLB6 FYahn936AOIBuWF2O6EpdigFg1KQUNwQ9FyjOqBX+pAOEIZaCUFSlm8Llmtu/1m6ecTQvCiiw6pS YShOu38VEJ3C+WJzXSLshnQmHRNRVaavZKmzzZ6qyslTT5RTilyYrDLLkKYbNGjQoMFHBLb44ley y9v9Oap4L36UW+WchL76zzXXXPjTAtUf2S200ELic889d2iWEPfKAy5IBso1b/V7OzjHsssuu/LK K6+55prY1WabbbbllluOHj16q622yhtKt99++3HjxiEoY8aMQbYmT5580kknXXTRRVdeeeU111yD aV133XU33njjzTffnJdg3X777Q8++ODjjz/+4osvvvTSS7/73e/woVClIPwJwXrzzTdf73oeC35b PaGVoywoJCzIaZaI4nn8C9OijM9p6Be/+MUzzzzz0EMP3XnnnT/+8Y/zstM99thjm222QRNHjhw5 dOhQBjF23p0L5195XB40hu0EI8fmcrtRjd6QIvw0xJFXnrpGyFm8dakZZaEpV0/CrvQqLAo7yc2y PHpVgJQE5FAnqgfhkyzsKmtDbdiMasGCyVGQ5gqlK2dCYRs6o+e6qm96KKLnZSyhJoE4KKiGdNs6 LN0WyeGTRikU4piOgVz9pAyUSfSTppo1JNQrpcSZCHQD9CrTkWSygnQy8tQAhFErQxCJPnns356w rimLXKgV09Rz3kkKalGFbskGBT1t9Y/AP6eVBg0afCjR2wZhl69jXcjWn7gi/AEnl1MBDiy+Ng+8 Y05Ldv0iDSKFTn3zm9/81re+JYlsSWJaMPvss+dx+Pnnn/873/nO0ksvPWTIkGHDhmEkm2yyCaa1 dYXNN9984403JkG8dtxxx4kTJ+6///75PemrrrrqrrvuQmtuvfVWZOuyyy7Db4TkmNZ9992HaT3/ /PNo0BtvvIEkhWABqoQeIVW/+c1vXnjhBTrPVvj5z3/+3HPPJY42/frXv1YWCaOMYIVjQfiWOjEz NVBTyZNPPqlFhO+CCy449thjDzjggJ133tko1l577RVWWGHRRRdFN7/yla8wVKFZbPg+iRSFNj+q 7N9TuUiKWiAZJLeAJK69G1NBjMKbURCEqRO4SCCrEBQwFvpoSjdSJQKpjU7KitApauFAFd3q/khW oWLhKyVJXynQogpDBJlUTzRU+kABSQKtkKR75CQqURWkReRGc6mcBBMKAZIlHt7DVsJQJcoiZeKE 4uSFFyoCIWSmIGWFJCBekiIhXgpmXhRJZNrInAa1qEEP9LRPJEEtqlCLeqDOrlCLKtSiCj0lDRo0 +Mjif3jBpziUZLdNn8/oFqHDG3FRvBdPxtvNOuusGBXalOMrvAq7Qi/m6AJqhWC1/0arekF8noDJ cRdalmOtlVZaaY011sjdw/XWW0+4boUNNthgiy222GWXXQ455JCTTjoJm7n88stvvPFGjOq22267 6aab8gOFl1xyCbk47vXAAw/kB3lypoUYIUloFr4VkkSOUdH5yU9+cvfddyty8803o24PPfTQ008/ nZ9HFNJJJdWZ16vKApYm/vrrr4eu4WePPfaYsvlrxKuvvvqKK6648MILjz766L333htHHDFihAGi lcgWwsGp88cxJkvyu8WRt5lF11+lFWffnpsKMf77R12sY2Y1qjnVqjwNhXwIQ03Cgdo8pesWW+LT gCJtYtXxkFYIFoSHiQhDd1IhzgRtytN1uBVEIitJEcqpWVUYFZ4nQiIrViqQLIikzXoqhFEVnbQS SMpKbjRDgMQZKoSpWC8gCc2C5EYiDEhkmbiq8TawqxSpamqDmqrqRI+ZCnpKoKekQUGnxRLvRG/y nuhNs1OeeIMPEkzKB2RePjg9afC/imwWQU9JEDnU6S6Q8BkcEl/IEfKCXOCXvvSluarXXuccSzzU CgP7WvXaUsCxcLLcaiSkRhk5W2SRRZZYYomlllpq+eWXHzJkCLKFmqy55poiq6yyyvDhwzfeeOPt tttu0qRJhx9++Mknn3zppZciRpiN8JZbbsFs8sPSaNaVV16J7txzzz25dZg/Jwxeq17cAG+99Ra2 lMeqnnnmGSTpwQcfvO++++6///57771XWfHcfJSLbyFbzz///C+68Otf/zp/lqjC1Pn7rpuMuRep iL6de+65kydPHjNmzMiRIw3NYL/4xS9iCYwWZ184hDAI0RGRRYH756S7sd56Dt670YerdYOy7SOU 6kWXoJ44+xy9UAjPSGcgHSvJoDNXr/Ck9PA/qjOwMCqz//muP4AQCRmSC+WQqU2sKqQSIUiqVuVY jsFqS1JuLAClaaFcSy6UpR52lzVKPPymTbLeexKW2kgguYVO0Q8TYqLUE6TmgkhKmEgnSLRuInJk pZMRdtPslvyLiH5VTV2wU/Kvifcz/DKb1ar/81yIC9t27DgnJjRlIgmjbGEIo5BwqohygwYNGvwZ 1Q5ToxZVqEUValEXammXvNqd2m47Li1ujGdFI/KSISFG9ZWvfGW22WbLXcI5q98eEQ/Z4pi//OUv Ey644IKLLbbY4osvjmYNHDhw6aWXXm655VZaaaVVV10Vx4LVVltt6NChKNcmm2wybty4fffd9/jj jz/vvPPwqmsrXHPNNaFZF1100fnnn3/JJZdI4l4PPPDA008/jSEhPUgSyoUehSGFGEG5e4g80aSP V1HODyDmTuLPfvYz8ieffFKWZB6xBwWDlyqoWRZNXE2XTj/9dBxr++23x7GWWWaZBRZYwPDDMlkJ DJ99wkFzSxFByS2wUBNWxTz4bM67WD6QbLuOCskSZkbCograBzUdD5iDZHgG4BydLEQExSkcSFZy QX8KqYLcCgydqg6w6luHGFjqUTOKI5KqQDy1CeXqRmE5+pnOc3IgKQz7yXg7kZEmAkWouIL1wLru Qhpvm292PZOeFqmxUnsFd9xdnQbSRJAidaKCJGEIllA3JOu8rk4GSU5VXlCLKtSiCkXSTf6vht6G b8aFZlZoFko8yKKqEx2wHhLJlAnLBRWkVOeEduJffC4aNGjw94GtpKAWdSAbU8gWV8rR5rmZL33p S3wwMoFmzTfffAtVmL96d7bwm9/8Jjl6AcgHpoVjoVYrrrji8ssvj2atsMIKq6yyyogRI9Zdd100 Zf31199ggw3yV4e77rrrXnvtdeCBBx577LFnnHHGxRdffOmll1544YUXXHCBMEm48sorb775Zkzr iQqPPvroI488Inzssccef/zxp556CoVCvLAlDAnN+ulPf/rwww/ffffdd955pxBVijLaRA0zy43C hIrgYeiXqh566KF77rnnjjvuuP3226+66qqzzjrriCOOmDBhwnbbbbfxxhsPHz58yJAhyy67LAa5 5JJL4luShAY1bNgwJBKbNHAKgwYNygtaGYRxQsgYE33p5C64QngJs9dz0AUTRBiPQqcgSfSi4hvt H5mB0KCKR9UHRYGsMBIQkQxb0occX0F4FYgTAhJGoSBcTSRyxVWSasNydDIQh9I3/SQsPm+qSw6q xdhGksU7FpCkOJTm6BCmSCfo1LEK3ZIFVWV/blGFeqvPnHrYVckVmWpDDf7uKDY3BWZEpPO6KLNg DSSSmUocJIXmUdg5a5GDOksTDRo0aPAPgV2mE7W0QvxW5DYmTpRD5Xr/q+s1Wp/73OdwBVwKu1p8 8cUXrbDYYosJF1544QUq5FmuvEkr7yzNC7Twj7XXXhtTGT169NixY3fbbbfx48fvscceOFbe/HnY YYcJJ0+ejNaccMIJp556Kopz9tlnn3POOeeff37OujAt7Ofee++9r8Jdd91FQo6EXXHFFTfddBNS hVHBbbfdRoioKX7KKaeoUHjeeedhTrfeeisG9uyzz2JjKNevKojk8fm8KV4NKr/++uvVcPLJJ3// +9/XyXHjxm2xxRaYIr4IqNVGG200atSo7bfffpdddkHFvvvd7+6///4o46RJk/bee28S8jFjxmy+ +eZopSJDhw5lDaZjrnnmmWf26gcQkVeGDQPDYxCaHBEVwlR4EohDxazah45FM4h+5EAiROlUizxl HrVV7gYGOc3K4/CRiIC5FqJfYVfqCbsKhcKlINSEMJQuiE74UPFwlpYFljUWSZD1Vic6HC2Il1Lq SRLaBSoUtRJ//1BnqFUGosOl8lqjqwN1osE/EkxtikOtfG3705/+NMccc5ij/J7pu+++K3zyySd9 daFge/njH//49ttvJzeoqmm5iFytv/nNbyK87rrr7EKZxL9hkTRo0KDB3w6bzjT2HVn2Jr6Tf40P 5owL3/pq9VL4eeedN8daWBfSAN+qgGyFaQ0aNAjZWnrppZGtVVZZZdiwYTgKzoGv7L777ogLanX0 0Uf/6Ec/OvzwwxEU1AT9krvDDjvgLjvuuCO1nHUdeuih6NeJJ5545plnXnzxxUgVwoRIgQgShoqd fvrpFILjjz/+mGOOOeqoo+y5Cv7whz887rjjTjrpJKyLMv6EbOFSjz322FNPPfVMF55++ukkhT/5 yU9QOg3lQEv3dt1116233nqTTTYpT/RvuOGGhoNI5UwOzQq70u2dd97ZEBDKbbfddquttsLG8uYw RZTFOFkj909XXnnlZZZZhpWYa4kllsBZUVXGnLP6cb3clv1y9eOSLM/+ZiEnTCFSqE/YVYFkCBa1 sGQIl2rfIOxA7nWiejmJFJEkpI9aqQRnwu3CmXjB0JGCED7NaUu7KEsnKbGEop8axDnRbjymG+QW tFdnF+rsrkVbUEsrKBI2FlfdG5SKGoiUSqr63lNht2SDfwQ6zS4y//zz40YWvCQi5Zp1ce25556v vfaaL1fma5FFFqFAkpfCbLnllkIz7mvD5ZdfLstXKRuILeKtt9564IEHvvKVr6QJSCsNPpzoM137 0wt6nWCyZt4b/LPQcxF2W5ndkgWEvOl//ud/csA8cQ458hASBgC+dH7jG9/gofOXhr6JoggYWMgW xpDbi7D44ouvuOKKI0eO3GKLLfAPRGSPPfZASlATJOaAAw7Yb7/98BW8BJXZYIMNMBK8RAQ522yz zZAV9Gv8+PF5cD6c6YILLkCwzj333LPPPvu0005DrRCy1Ib0TJw4EW/T0C677LLPPvscfPDBp556 KmXkKX+HiGmhU4888siUKVMefvhhcVtzbjXiYddWf/D44x//WEMq16J9XxNw7LHHYnInnHBCXgqP LKKM6CCypYf6uc0226BWqNiIESNWXXVVLDMQx67W6PotaiMNkDDjRb/kstLgwYPLz2+zJyMzvikw Ef9RvUQKuQkHQl9woFATfijIOU2YUMhQoV//Vv0tYW4CVncI6+fG6NBXVj1ZDEGWQSoPNYlCJMkF cT3RVmlIRJJQKcq13t8JpT9GGqRvdXYv6BxRJ3qTN/jHodjcrMFcc82FJPlqYWZFVlpppWT5riVp cn0Jefvtt+0/5GVFCX1LeeONN1zXFjaJa8S3rNtuu80Kp1ZaafAhhInzMdF/8RPN3j4NGvyD0XOX IYmX6swqwm7ybGdgF/vMZz7ji2a4lG2R77ctYldAbgf89Kc//X//7//FwL71rW/ljw0BXYDFFlts 4YUXzlu1hg4dimxtuummo0ePRqowEt9KkRJAONZbb72c9OQdp4QIli+vQBmQGGwMJzvyyCPPOuus yy677OoKKBFcWv19IuGFF16IG/3whz/M7Ug0Cw064ogjUKXTTz8dP0O28jbUW265BeXydRnBErnj jjsIZalNPWiWqnxLRrZABLFTHMR14JRTTlGnJnQJa8Tq8j1b59dZZx2jwLSQKiEWhTLiXiAiSZ4n unKmteSSSzIRQ6GnCBZuypKxNiMzLDr7pa6fdg7lyh09TqUwmyC3C0On6Jga02d2RMKuyDvvA2aW uyErIWuj22pRELSYRrG6ToVukNUttySTBZroRHJ7gu8MQq1oKlvn9UDPrNJQSfbUafAPRWxu7pK0 tt955x3L287z7rvvLrXUUnKxpXvuuUeSgq0D04LcJcxrXOj47vSHP/yBgm8IVU01MrlVI83Mfuhg ysrHPP7FT6d+b58GDd43ets4pr2bpBTU6b+k35sHErcz2tG4agQLFVioeklpjqzmqZ40yl/Y2SIp 4AeLLrpo3p41ZMgQtAl5yiNNoRobbbQRUrXZZpvlbtoGG2yAYJUHmAKlKCNkWMvYsWN33313bOl7 FQ499FD8KfcEjzrqqNx8PLaCCBxzzDHYj+RJFU444QRCmsiZyPHHH3/uueeiUOgUmnVzF66//vor r7wyJ1jYWEr9oALGphQhdkUBn7v44osL06J2+OGHH3TQQfvuu+8ee+yRm4bBThXGjRtnFAabMaKb GBUuNe+88+aFZF+vXj8mgleRszAFCFsN8khcbJ4XbSirFPqVu4ohu0EhYcIwrcKucLLwpMC0lmMn 3g6DkYSch+Wun5Bap3KWR7VMah6WSCBeVk4iQaXVRp3uBVGIJoh31hlIEtaJDlQluqPOq9BT8lfh f1j8XxaxGyRpi0Cb7BviFY+q8dZbb7nMCS14SddpvsnkQib3XYu8XUWrZRMQr34x6w/f+MY3SDqb aPBBgkmZ2rz0NlvTt2bu15qxNZPvVq3WV1t7Pbjb3rfv32ofZ7bRt/r0rz6t6WZu9XkP1w6qG41T 2SAaNPg7IjtOwVSF0Ju8m2OLAx4wYMDHPvYxbptrn2+++bABfIvXFwnZIoc555yTBJlYeeWV8x6H 3C8bPnw45oRtjBo1Cn9CrUhCrZZbbjnfZQcNGuT76yKLLJJqAdUgpKDghtXjUNttt92OO+44fvz4 Pffc044M4qgMIVqDkMEOO+xAsuuuuyI9EydOnDBhQh6f2n///cPSMDO79mmnnXbGGWfkKfscXKFN yNmBBx6o7OjRo3UVHdQuIIVbb721VtSp0cmTJx9cQWTSpElawa7Qqa222opmjuUMf/nll8/TV0t2 wXAkV1xxRTYx/Jxy0Q8wzpDOTqxTIQw1h2TKsona2MpEIGd5lqt6zqqNWSuQCDFg9BdCxXBllOs/ //M/P1U944U8mVbMKWeZnZMOkuQlblVICqEIC5KMvDdE829Diqee3hDN3hCFaDb45yCWd3V86Utf kvQ9ASuyRC2hP/7xjy4f3z3WWmst6zkrzQ5A4bOf/WxV+s/zZdOgv8UWW5DYFpTKXUWLPGpFs8EH CSZlavMyldmqNGdqzThDa0CbYH1qutasrV0eGjVmysTWbG265VNXVv9XE61uaAhWg38OsukEtahC LapQiyrUogq1qAOE9kSbICBbM800E9+cO4m2TqRqji7MNddcuZloGxWff/75fSvN27Nso8suu+zg wYPRKcwD/8hLH9AOnMy325RViVB87rnnzmNeOTlbdNFFBw4cqAa0DDsZOXIk3obHqGTIkCGrr746 IQqy0UYbITp50B6vOuCAAwofwrH2qyCCGO1bQZIC5I8EETJczYaO0ITKhPlpXSie9zjoQ4gjiEjq SV5joYjx6icuZbCKGC9IElKgjHrmbE8rOdXjPHQbjcPtUMncP0WncDVDSxOahlSLYOlSHn0TYlq+ zZeJiAFxr3LWlUfghdgVIMo53Jql+sHjPOQ+Y/W0O8TbRSK3LICgrJD2WulCJO8T0U/BgiIv6E3+ 1+LvVU+DvxaxPM504403Sp5++ulYke8D9hARizk6uW1taVnY5NanZBYhULbm8/Y7EcuS2vHHH//u u+9a5BTSSpQbfJBgUt7nvFBr86K+M834sVCnQS8PWfa11Xd4aqvW3FVW+WBgrQGWRr063ouGYDX4 8KLnLsYZ59GcT3ziE7w1F/75z3+eO//CF77wuc997otf/CLvbj/l+/GnBRdccJFFFkFTFu+COCAK Qe6d0UcLAFFQkBCBwMAo4Gp5zKt986x6xbw9Gq3BV8JFwnjymDkGs8EGG6Asu+66KyKFQh1W4dBD DxUnwcC23Xbb/BQ0ZQUxpzA2DClUJjwGvcNg7OY5KPrqV7+agyJdJdRDLMfoOvuZ86oQrEBchapV OVoJYVpI4cYbb4xg6WqePwM0S8c23HDDdddd19CMCG9TRHFVMV3bXhXnA33TuqSscFk1g4gihsMa 2CcyhzgCJqdF1crSYUZmagYv7NbQzCM/FwaWuW7cWIO/FlkzF154IdoEv//976+66qo8w/72229b q1gUXhVlsIBff/31KL/11luJJMtV/Nvf/pYwb3Z49dVXzz333ByMpZWoNfhwoiJYM/afoa//UKfp W8v/aaXF31hy1V+tNvSFVWqd+iDr4z4ztFrt9xwr9d55D8Hq/NQZDRp8wJBtC+p0F2yI3bbFAsIB 1RtN84dsn6p+D5ir/vKXv4yUhGlhA4hImFahSuFbkuR5SmmeLoSZ5XZh2EPOiiA0KOdDCA0dNVNO zXJXX331cKydd955woQJeR/EkUceecQRRxxyyCH77bffLrvssuWWW65X3a/EYJRSCc4RhMQQhieJ q1z/DQQFwR0xyPaLp77wBZwybBLxwlRy9pZuGxeWo3LdxpPQOKQKF4QcYukhLrX55pvjPdtss03Y Fb612WabkW+00UaIETKkFM5UDs9I0C9Fxo4dO2nSJMTxxBNPPO+88y6//PLrr7/+lltuue22226/ /fabb775pptuIrmi+jXGM88801f/gw8+mDW0hduxknHlDIzd2D9s0gA5QjM4w9Te2N6gwftBNhBf S1xle+6557hx4775zW9m6/jud79LLrdf9Qj8TDPNJEJCDfI6PZGJEyfS8UVO6BofM2aMr0YuZ9dj 1UL7HaTtNhqC9WFFSJIl0ac1Pc+CRM3Qn2TxNwcOemep5X+/3NA/Dqk1Q7BaH/dpn2KJpmw+DRp8 SPDX7lZ2zOxxQS3t4Fv5M7f/83/+z3/913999rOf/cpXvmInDdmavwM4De/O2SeUS2fOCrljiG9R QwKQHqRq2WWXDbVCYpSVhdaAUkI1kC9dPfOUgyKUxQaNVO2+++4Yhu27vG2BA0B0qCEcSoVIcQaq 0q6IpoWJ4HzCzsM2kTnmaL9koaCcbymiKhXiMeGI5YZm9XzXhht3YZNNNhk1apSe4Fho00477aSf e+21V54eO/zww4899tjyptYLLrjgkksuueaaa2644YYbb7zxnnvueeyxx57p+r0g3/XfeOON1157 7eWXX5b8+c9//uCDD1533XVnn332D3/4Q8xy1113Rc5yG5QNEUGD0mdM8TOf+cynP/3pvNMBu+qc 0AYN/jbYCpCkOlElhT0lEL7VbScBCr7XgTg2JqTQv3mN+4ceps+nIlgi0/XvN3Orz7+1Zhj02qrL vjV81TeXWvY3i7TMuk+l07c1s09dqudnmqgW1V9SatDgn46szKAWVbDrZUMEWZJQdDrjIM5h534i /w2f+tSn/uM//uNzn/vc/6vesIV1CdEp9GiBCm3aVd19C9lCYugA7hK1QtHwA1QGoaGD/YQGKYhm YQ+DBw/O0deaa66JyoTHbL311kjG5ptvjmfkTtzQoUOxDQSu1Kat/KVknhDPY0zVqz3rd3t+/vOf /+IXv0jnq1/9asW12mQLdCPsKt1IH5avfjN72LBheVYM4dMTHdCZ0aNH43nbb7896nPAAQegU8cd d9yZZ56JSF3W9bL7m2666ZZbbrn11lvF8arrr78etRK///77n3jiieeff/7Xv/41RvW73/3u9ddf R7B+//vfv/rqqy+88MLTTz991113XX755SeffLKaJ06cuO222xr1aquthoAaL3OFXSHBH+96yzyY L5NYz1+DBn89XPVlEyh7RXgSZIso8hyXFkmJFCo2Y/Ve/sRLJaX+Bh9CmDufijz1b03Xnu0ZBrT6 9R33k41bs7eW+NPSi/9pqf6tfj5m2advq79P9OtPaqg+lsJfRJpt0ODDgqmu2yJJLpRkIjZKu+eA AQN8Hy1PcXHwiAvK8rWvfQ1HyfFPKBSaEspFglrhBChX4UCKfOlLX8JyEAVAdOSGYCVEIwZVf5O4 +uqr41Jrr702ljNy5Ejx4cOHE6Jfy1a/SLhox2sR5q7eiaBa9ed9VNX7ENrIOxECcZCLcn3hC1/4 8pe/rA/K6rB2UasVV1wRr1pvvfU22WQTxG6nnXaaMGFC+xn76in7/SvgVQcffDACdPTRR5944onn nHPORRdddMkllyBYV111FY6FYN12222o0j333HPvvffiVQ8//PDjjz/+zDPP/OIXv3jppZfQKewK xPML2VOmTKGGk1155ZW42mmnnfajH/1IizvuuOOmm246YsQIHcMpF198cSYyUp3HHY2lnGAVN9ag wbRRLu1uCEkqxKhbsqBn8eh0HnRBiue5eOiWW9BbZxr878BsTH1CkhGqVLHmUKjdHtoJwRr0ymIr vrXMdK3pffq0pvOZudXywcDan5TKp6rHrP9FtJtp0ODvh97WVW/yILlBN0mS0Fs8qHSnUv9UhYEt 1dbJu4e1hLLgK/hWjqwQLFQAAYKKd7XPrnCp2WefnQ6mhWYJEYXPVe+jVzbHY+VW3Xe+8x0sCpca MmTIGtVf8+FYIVjLLbccMrTYYotpQrWlZhxO5eoBZEudWkG51A/th7AqaBHwMBChg2ahgAtX761A sDbeeONtt912/PjxkydP/sEPfnBS9bKu4447Lu+Iz2vuheJHHnnksccee+qpp5533nm4EV6FJz39 9NNo0yuvvJIDqtcqiAt/+9vf/upXv/rZz3725JNPPvLII0jY9ddf/+Mf//iss87Siqo0ARpF4DSx 22674XkbbLDBaqutZtRLLLGEIesta2O6vd0ZrOazjTrdoEEHprEwkiUMXw9JCsKQ2o61yupf/eZ3 lVMTrCTFS/2FnJVITzSr9EOFkCSrQjig/QT7xEfGtb7WWua3w5Z7bQTxLAOqB9Z90KuZqHx8htYn /N+OWj/Tt8lXH+skn379pS2kds318/B9p6se4GrQ4IMGW1XQLVnw95VDne7CLNXrLvPIfO7KoTW5 MYf3IEBIDPqFRSFAaI1cOljOZ6ofWMy9PElZFLAlyvjWAgssgGzhFoO6sOSSS+ZBb2wjB2Y4WTkq m3vuuUVy148c0Ducj0SFuqEDIXnQSexyf3Do0KFrV7+KjWPtscceuNTBBx986KGHYjzf+9739q/e HHHggQeKo0GI19lnn33ppZfecMMN99577xNPPPHcc8+9+uqriBQ69eabbyJYqBXJSy+99Mtf/nLK lCl33303ZaQKJzvttNOQqiOOOEKFEydOROnyzNnu1a8obrPNNhtuuCFCiaQiVbggOsu8M888M2/H 4GUWSiTxImnQ4C8iywa6JaeBaAa1aJro1Ewkkr8N77+eaAZJRh70Ju+Jovk+8dfqf3hQkaf6dOpr rd1vP3in+7drfbXV+mZr66e3/3iffm2ONOP0fWZu/1/R6vZnQKu/Dwbe/qSK6fr59G/1mXG66T/e av179a4sJuvX6u8j3qDBBw25qqFOV6hFFWpRhVpUoRZVqEUValGFWlShFnWhlnbJE88X2SBPcX26 +sFjFCp0qufNOxLMLHe+QtFQityFRJvwJzwDqVp00UUXfy9IFq5+ygajQqTCq7Au+uSBeHhY7idi b6gVeqczaQvbQ7O0orbllltu2LBhG2200ZgxY3bbbbfcEzzssMNwLCE+lHfHn3vuuRdffPHVV199 44033n777XdVP6f4UIX8qOJjjz32ZAXE6/HHH7/vvvtuueWWa6655pJLLjnnnHPylnnUbd9990Wt xo4dO3r06FGjRiFVI0aMWGWVVfBIPUcK9Y1NPvGJT6BWM844Y+fhAfOWM4PK2HWkymzQ4C8jywbq dIVa1AN1dg/U2T1QZ1cokm7yBh8GmDKfih1hQO1Tpq+1dnps0p4P7tj6evt97uPu271f+w3vuNVM A1ozztRqfXK66dunXGIpO13/9rPxrRnbb4Fv9UWw7GHT95nuY5VKP5uYZL/+bcVmfTT4QKLawf7Z izONQp3uHXSwgYLpp59+wIABM8www0wzzYQ6zFLhY9Vr6PEJTOuzn/0sgjXrrLN+o+u1EeFY3/nO d4QQ8oRRIUZo0xxzzDF79Vh9TrASykKqQrwSIc9BmprbdxO73toAmBw1DaFZeSQL0VlrrbXykvrN Ntssfzy44447Il677tp+Df3ee++NIe2zzz4Tu37NeptttsHMRPbaa6+DDjroqKOOOu6440488USM 6oTqF6nh6KOPRtQmT56sIH1kTkMDBw7UPeQP80P7/v3f/x03zXkVRsVisTPUBv1rjN+gQW/45yyh f04rDf4xMHE+OZNCr5Csr7R2unfC7vdvh2m15mht9ySC9TGfWVqzfKz1MWp96cw8oK2cm4NVBbhU YVytWSqyFr6WiA/2lVYaNGjQheyenUAI0IJ+XT+N1xui2YnIRZRFvz7+8Y+jXPgW5pEbeUtV71tf vHpNAwlgV51PdwUIU/kjwfmrZ8JCzhRcrHpvqiRhbiCGh4WoqSrcK7cRVfXl6g1hKpRLLcdjy1a/ 57jGGmuMHDkSQ9q4+unG9hsdNtxw/eoHczCzESNGDBs2jA7kNaTLVD8grV1VaSJHaP/2b/+GZRpy bCVSzqimirZ9K9TpCkXSTd6gwQcKzfr8EMKUlU+1Q+FVuzyyxw4P7dCatdX6RmvLx7dpE6mZWjMM mLl9QDVDmyrN1Orrk1L2s/Kpq1GJT7/p+3/i36on4/vM/IkZa3bl09VWgwYNpoHK778HLk9IvFbq HXR6I2rk/fv70lPrDBgwYOaZZ/7EJz7xqU99Cif793//909/+tOfq94ugWZhRUjVwIEDURxA0QYP HiyJbOUGIh2ELNQKqcrj8HlELBAvD5ZBud0pRJK0pd1PfvKTOoAUdt7Oy3gLZxJPpBvepzU6UUsb NGjQ4B8IW00+SNF0A/r2maH9K4QPjz3wzgNbn2215mzt+PT4/e+a0P7J575YlQ2u/aLRfliWPbr1 cZ+aN1XHVH1bA/q1ZujX6t++iVhJcDPKH2t9fKbWzA3BatCgJ/CGni5/GiQg+t0UIoE63QHC0BRk qydHSSmo01X90CkJijxQIUxVc9r4G4p0QtluAyFp96zj5K+gUyESiBDEyetEgwYfUXRb9h9wfLh6 OxW8p/ei5TOgupc3W2viAzvk9l/rq60xd+445rExrTla08udDkv61Cdanw55yq3Dup5+fXz6t2by ad8snLk1/u7xrS+1Wv/Wan1S6mMztWZ5D8HKp0GDBj2QLSb0JYikzn5/6E2fXM05wUoySHKqkDuN PpSsgqrL75e40AwxEk/xyAvkClNtJInEPpEU9Cwe9JS3W6pQpxs0+Iii5zqPpCfq7B6osyvUogq1 qAfq7A5EmNyeiE7QU/Ihw3t6L1o+KNTMrdZ/t/a8Z1K/vhJ9W19oHXD3xN0eG99+HstWNn2fftPN NF1OpyRDs9rMqn7aavpWX5/WV7CrCcu/ttpKbw4b+9ho5ExVffoNaAhWgw8yeruw/47yOvZe9Cbv iariPyt3K9iZ2xkHcVwEOoWdiLxdpguRTwNT5TfvE3Ub76OVoiMy1eYih87axIM63VFP0C23QYO/ Ge9nLUUhmkHkvSEK70fz/aCznsSnjWgGtagDvcl74v1rBp36iX/IMJUfYDYQn4r6fKw1U/u9Vv+v Nf6RfdvPWs3Uas3a2mnKvhMe2Lo1e5t9tV8u2weP6tuv/WKGPtP3/xhSNuOA/2i1Zuk7XftVV6ln jd8tufpvB7Y5Vz/fNT/Van287wx9ktX+pMUGDf7l0W0rSfIvojflv1b+16K3ev5e8veP3mp4P/JE ImnQ4KOH3pZ3OQkuYb6ZQDu79eeXoOZ4e8AAPv/PUKRoipRWUiQocTVQKDr0c0RNoehEAqXabi12 olT1gca0CVb7MfXpW625W6Me3WKGVv8ZW9Nn4Ls+tCfW1fpEdcTFRH2q94pO12fmVv9ZFGg/lNX6 2Meqe4WztXZ5cqd+rX+fqfWZ6Vr9+7RfAd+v/YpR1SqbVtJigwb/8ujcg4JIgtPpzxcAAAwRSURB VFr0XiHU0gq1qEItqlCLKtSiCrVomqhV/2Ht1qIKtagH6uwKtahCLapQiyrUogq1qEItqlAk3eQN GnyUMO3lLXfkyJHvvvvunyq89tpr3/ve92aeuf0GzIIFFlhAFp3ZZptNMrynVHvNNde88cYbkydP JglbSlYI0/TTow0Vb+iSlGT5/Z9CrQq6EbKemEbWBxu67VNRn/7tH3Keccl3Vxn8x9X+q/UfPtU9 wNb4uya3vkC1/SLS6o8IW32n6+MzS6vPJ9mz1ZqhT5++rf/wWfb17/j06Uel//T9Z54OsWLJfrjZ J5uH3Bs0aNCgQYN/PhAURCd86Nhjj8Wfnn766S222GL11Vf/9re/HR2gM/vss7/44ovvvPMOnc98 5jN1Bi9f/VI1XHTRRbIOOugg8ZCnihq1UeW3j6k6H/HMjwVBWlckpYLEhTQTL/V8+DDtEyw0FTNa 7oUVhr6yajsxU2v6/u2fHNz0qX1b87SZEvMMaH2y/ZeDfWZoTVc/UzVzq1/7lQ1ztsY9MH6Px8e1 Zm3N0Oo7C0UWpsW2ilU/IB39hmA1aNCgQYMG/zSEtYTiPPfccxgSnvTJT34yWVBOlQ444ADs6g9/ +MO77747xxxzhPSkIGBL1157reL77LOPZKotxCiRSIIkUzzKUOhXUSBJnGZR+0jAWMpnljbDWuSP K33nTytjQn1wI3aYsTXwjYWXeXcJjKt9fNVnhn4Yk7mYoTWg38zT0WA6n7lbW/90p33vHN/6fPvW 4AxtA7YzZm7/EWH/fq3/nLH1ufe01aBBgwYNGjT4BwNlgbCcIUOG/OY3v3nttdf23nvvL3zhC1/6 0peiAzPOOOPgwYNffPHF+++/H4XCsZKrYE6hQoxuvvnm3/72t3fdddfZZ59N7c033xw9ejS5JhZa aCESmDBhwssvv/zGG288/fTTn/nMZ2aaaSYKyTrwwAPvu+8+kSlTpsw///z43Ouvv/773//+pJNO ooNmpbfiHyEYDlbUr02c9nhgz+oU6pMztT7VplTTt1b604qL/26xf2v1/0Sr71KvDhr08sA9nvlu +zWk1ZNYH2/NPAsWNntru3smtJ/H+lhVW/vBq0/5DJiuNYupwU3zCbv6iFmvQYMGDRo0+EAilCUE a6ONNnrrrbfCdf74xz9iWptssknU/uu//uvyyy9HsGabbbY8pPWVr3yl88FzNEs9l156qYIo0XHH HTdmzBgRmuuttx6FZZddFi175513fv3rX3/ve9+79957aV5yySVqVlZbNOXuuuuu2JX47373u2ef ffb73/8+lia5//77qyS9rRr8gKMXKjOV3teaffGiCQ/u0/pyq98MA0hmaP2HD/I07tHNW3O3tn9o l0l37tz6fGvFPw0a/OYirelnaPWbvn3KNX1rqd8uscxrS04304BWX/8GzNB3lvZ52MfaDM2nD55F La3UbdX4kJiyQYMGDRo0+PChYizt+3f9+/cfO3YsKvPLX/5y/fXXP+eccxApNOg73/kOtQkTJiA6 q6yySr9+/ejgRp/73OfIFZxhhhniqbG066+/Xu7TTz8933zzkZx33nmSP/3pT6kttthiYWaqkrXx xhuLv/HGGyuvvLKCKoSjjz5a1korrYSKyd1yyy0lTzzxRE1fccUV1NJbwg883ktlCnrt/Ryt7e/e Zq+Hdmj/zWBFm9qf9nNUM7Wm6z/4zTV8BlTvbG9TrifHL/PW0EGvr7jyOwNXenuJne4f25qz/eCW T/9Wn5n7olXtVPsZrHYBdE1FXV3qaP9DYsoGDf7ZqPaZqVwdfy95b+hN/x8t74memkn+z+UNGvzr YKrrH4vCq1AcQIBwL9zotNNO++xnPys38llnnVU8T0dBzsDQIDxp0qRJqXPOOeeMsvjAgQNLPFQp LGrEiBEkyVpyySXF55lnnpx15dmvgw46SNaVV14pXnX2w3C1TuWR9p4wEJ/cv/t864C7D5p84yGt T7efnGrf7Gs/RoUgsUHfAa3+M7T/ZrD9KtH+CFdruqVeX2OZN4ePfWqH1jeql2bN3PpUa6aZ27nV +9z7TV99EKy2tdoGSytprhZNHdPMbNCgQYMGDRq8LxTKEobUSV9CelZYYYXrrrsO4xkzZszCFVAf LGr11VfHhHCgzhquvvpqRXI7D+aYYw5J5Ex86aWXVko9pYmq+j8NHz5cPFmFYCVLXJ377LOPrBtv vFGytPWRgIH4hPrMUn0+Xv0xIWKEWvWdvl+f/n1ZIFTLh1rf9usX2p8Bbc3pKrY0S2smDEz2DP0G tMv6RKeqPzcK61bSXNpt0KBBgwYNGvzDEMoCffr0GThw4JZbbplHpmaffXbE6K233kKk7r777jAe RCcRkPvII4+kkoLLLrtM1vnnn/+FL7Tf3rT++uu/+eabKunfv385EkPRZH3zm99Eqn7/+9+vvfba km+//bYsHRCfd955xUnEEbjJkydLqrnu6EeSYPWdrt/0/QYgSf2qd7XP1HfGUKv6JCyaIVoVefpU a+b/rF5w9YnWJ/NW95o5VQQr73avAgWqt5GmhnwaNGjQoEGDBv9gdFKWHXfc8Y033vjVr341dOjQ nBv97Gc/Q4w+85nPzDbbbF/+8pdnnXXWz372s22W9Kc/LbHEEp///OfzN4D4U+q54YYbEKNXXnll 8803J3/++edp3njjjbIGDRokLvfKK6/8+te/jjap/8UXX8ypVVXlnxZddFGMKtxLModqe++9tziC hQKmFcKPBEJ32gzKf+1XibZaM07Xmqlvnxmqh6f69O3bPyr5hF/5IFHtg64B1Z3E+oEr0j6t6fsp JjeCWr3fjO1P3UqDBg0aNGjQ4J+BQlkwm29961tTpkzJ3TohspXHzDv/WhDpqbjQn/77v/87SSHq k+elLrnkEllvvfXWO9XLSN99991nnnlmjjnaPzk8ePDgHIAhbflbRbm77767LB2QlLv44ouLf+Mb 35B88803U+fBBx8s65prrokmiHzUMF31Bvbp+jF034pM9ek3Y9fbQbsOsKrDqfZj7D7TV7/xTDh9 m4P1HTA9notc+bRJVfQZqm2rVFKLqk+DBg0aNGjQ4J+CvMUKkCGkas8999xnn31WXXXV8CdEJw+z JzlhwoS99tpLJMLyGvcZZ5xx880332GHHUaNGjVs2DDkabfddpt//vllYUWLLbYY2oRaKTV27FhZ W2yxRSiU1iXVOfvss0uibhMnTgz30uLQoUPFN9xwQ8mPJliHXTGl8J/2MZT/+rQfbn8vPWq/+yoU qv90H5uh3yf7tWasnmrvP6NI+30MyFmlU+mnUNdpVoMGDRo0aNDgn4pyJoQhITQhPVBOp4oCJhRS FZQfuun2e4VQ1IrO4MGD86CVePhcqp1llllK/TkqK6yrs62gaH5Y0dsA+lR8qG+f9q/atCPTtfox e51ZESUf1qj5VfvkqvoxnfZtwb6YVcWpOu4B5jRrxuqTm48NGjRo0KBBg38Upk1QwnvwG9QKuYFu ZCvoRn3UmWSUCy1r53W1KLnwwgtjVyFYBeXmY2f90FmJastPQU8VHybW1WtfjdenolfVeVb7afe+ 7buBffu14+0bglFRHpGSnH669u/gtKubrjVgBtIquxPy2to95A0aNGjQoEGDvyt68++FD3UjOlCO oJRN8YShU6UgRB6Qd8uaZ555LrjgggsvvDCSUq0W2/VWiCRIccJST2F73dCt4IcJ1ainhZokBYnn wybT+EShU79BgwYNGjRo8M9C7cW7CEqdmCaiGdSiDvQm74neNN+PPJFIPtzIeKaBWq8n8leBHZ9a P8mPjIEaNGjQoEGDDyHilKFOV6hFPVBn90CdXaEWVahFPVBnV6hFFWpRhVpUoRZVKJJu8gY1ioEa NGjQoEGDBv+LaDzy/zL+QRPQTGqDBg0aNGjQoEGDBg0aNGjQoEGDBg0aNGjQoEGDBg0aNGjQoEGD Bg0aNGjQoEGDBg0+xHg/T1pHIZpB5J3oTd6JKPTU/GvlDRo0aNCgQYMGDRo0aNCgQYMGDRo0aNCg QYMGDRo0aNCgQYMGDRo0aNCgQYMGDRo0aNCgQYMGDRo0aNCgQYMGDRo0aNCgQYMGDRo0aNCgQYMG DRr876LV+v+QaNXYG5BkLgAAAABJRU5ErkJgglBLAQItABQABgAIAAAAIQCxgme2CgEAABMCAAAT AAAAAAAAAAAAAAAAAAAAAABbQ29udGVudF9UeXBlc10ueG1sUEsBAi0AFAAGAAgAAAAhADj9If/W AAAAlAEAAAsAAAAAAAAAAAAAAAAAOwEAAF9yZWxzLy5yZWxzUEsBAi0AFAAGAAgAAAAhAOUmMjmz BAAAbRAAAA4AAAAAAAAAAAAAAAAAOgIAAGRycy9lMm9Eb2MueG1sUEsBAi0AFAAGAAgAAAAhAC5s 8ADFAAAApQEAABkAAAAAAAAAAAAAAAAAGQcAAGRycy9fcmVscy9lMm9Eb2MueG1sLnJlbHNQSwEC LQAUAAYACAAAACEArAQy0OEAAAAKAQAADwAAAAAAAAAAAAAAAAAVCAAAZHJzL2Rvd25yZXYueG1s UEsBAi0ACgAAAAAAAAAhAPwbP0NEGAQARBgEABQAAAAAAAAAAAAAAAAAIwkAAGRycy9tZWRpYS9p bWFnZTEucG5nUEsBAi0ACgAAAAAAAAAhABWAurItDAQALQwEABQAAAAAAAAAAAAAAAAAmSEEAGRy cy9tZWRpYS9pbWFnZTIucG5nUEsFBgAAAAAHAAcAvgEAAPgtCAAAAA== ">
                <v:shape id="Picture 27" o:spid="_x0000_s1054" type="#_x0000_t75" style="position:absolute;width:13211;height:1709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bUlXXEAAAA2wAAAA8AAABkcnMvZG93bnJldi54bWxEj0FrwkAUhO9C/8PyhN7MRikaUldphUrp rVHj9TX7mg1m34bsatJ/3y0UPA4z8w2z3o62FTfqfeNYwTxJQRBXTjdcKzge3mYZCB+QNbaOScEP edhuHiZrzLUb+JNuRahFhLDPUYEJocul9JUhiz5xHXH0vl1vMUTZ11L3OES4beUiTZfSYsNxwWBH O0PVpbhaBVnJH/thV+7Ly1f2dDLX8VwsX5V6nI4vzyACjeEe/m+/awWLFfx9iT9Abn4B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LbUlXXEAAAA2wAAAA8AAAAAAAAAAAAAAAAA nwIAAGRycy9kb3ducmV2LnhtbFBLBQYAAAAABAAEAPcAAACQAwAAAAA= " stroked="t" strokecolor="white [3212]">
                  <v:imagedata r:id="rId30" o:title="" croptop="7919f" cropbottom="4285f" cropleft="17569f" cropright="17059f"/>
                  <v:path arrowok="t"/>
                </v:shape>
                <v:group id="Group 28" o:spid="_x0000_s1055" style="position:absolute;left:13261;width:12241;height:17096" coordorigin="13262" coordsize="16618,2146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ScEocIAAADbAAAADwAAAGRycy9kb3ducmV2LnhtbERPy0rDQBTdC/2H4Ra6 s5O0KCV2EkpR6aIIJoK4u2RuHiRzJ2TGJP37zkJweTjvY7aYXkw0utaygngbgSAurW65VvBVvD0e QDiPrLG3TApu5CBLVw9HTLSd+ZOm3NcihLBLUEHj/ZBI6cqGDLqtHYgDV9nRoA9wrKUecQ7hppe7 KHqWBlsODQ0OdG6o7PJfo+B9xvm0j1+na1edbz/F08f3NSalNuvl9ALC0+L/xX/ui1awC2PDl/AD ZHo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N0nBKHCAAAA2wAAAA8A AAAAAAAAAAAAAAAAqgIAAGRycy9kb3ducmV2LnhtbFBLBQYAAAAABAAEAPoAAACZAwAAAAA= ">
                  <v:shape id="Picture 29" o:spid="_x0000_s1056" type="#_x0000_t75" style="position:absolute;left:13262;width:16618;height:2146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DxwGbEAAAA2wAAAA8AAABkcnMvZG93bnJldi54bWxEj09rg0AUxO+FfIflBXopzdocJFpXSVIK DV6aP4ceH+6rSty34q7RfvtsodDjMPObYbJiNp240eBaywpeVhEI4srqlmsFl/P78waE88gaO8uk 4IccFPniIcNU24mPdDv5WoQSdikqaLzvUyld1ZBBt7I9cfC+7WDQBznUUg84hXLTyXUUxdJgy2Gh wZ72DVXX02gUrONyg/azS+hQ7d6e7FfpaCyVelzO21cQnmb/H/6jP3TgEvj9En6AzO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DxwGbEAAAA2wAAAA8AAAAAAAAAAAAAAAAA nwIAAGRycy9kb3ducmV2LnhtbFBLBQYAAAAABAAEAPcAAACQAwAAAAA= ">
                    <v:imagedata r:id="rId31" o:title="" croptop="8622f" cropbottom="2370f" cropleft="15347f" cropright="18523f"/>
                    <v:path arrowok="t"/>
                  </v:shape>
                  <v:shape id="TextBox 5" o:spid="_x0000_s1057" type="#_x0000_t202" style="position:absolute;left:20433;top:7721;width:3121;height:27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zWJmcEA AADbAAAADwAAAGRycy9kb3ducmV2LnhtbERPW2vCMBR+H+w/hCPsbU28bMzOKEMZ7Emxm4Jvh+bY ljUnocls/ffmQdjjx3dfrAbbigt1oXGsYZwpEMSlMw1XGn6+P5/fQISIbLB1TBquFGC1fHxYYG5c z3u6FLESKYRDjhrqGH0uZShrshgy54kTd3adxZhgV0nTYZ/CbSsnSr1Kiw2nhho9rWsqf4s/q+Gw PZ+OM7WrNvbF925Qku1cav00Gj7eQUQa4r/47v4yGqZpffqSfoBc3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c1iZnBAAAA2wAAAA8AAAAAAAAAAAAAAAAAmAIAAGRycy9kb3du cmV2LnhtbFBLBQYAAAAABAAEAPUAAACGAwAAAAA= " filled="f" stroked="f">
                    <v:textbox>
                      <w:txbxContent>
                        <w:p w14:paraId="11D1A8B8" w14:textId="77777777" w:rsidR="00935F72" w:rsidRDefault="00935F72" w:rsidP="00935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00"/>
                              <w:kern w:val="24"/>
                              <w:sz w:val="16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rect id="Rectangle 31" o:spid="_x0000_s1058" style="position:absolute;left:18058;top:7909;width:3198;height:27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/UO5MQA AADbAAAADwAAAGRycy9kb3ducmV2LnhtbESPQWvCQBSE74X+h+UVeim6UUFKzEaKUBqKIMbq+ZF9 JqHZtzG7JvHfu4WCx2FmvmGS9Wga0VPnassKZtMIBHFhdc2lgp/D5+QdhPPIGhvLpOBGDtbp81OC sbYD76nPfSkChF2MCirv21hKV1Rk0E1tSxy8s+0M+iC7UuoOhwA3jZxH0VIarDksVNjSpqLiN78a BUOx60+H7ZfcvZ0yy5fsssmP30q9vowfKxCeRv8I/7czrWAxg78v4QfI9A4AAP//AwBQSwECLQAU AAYACAAAACEA8PeKu/0AAADiAQAAEwAAAAAAAAAAAAAAAAAAAAAAW0NvbnRlbnRfVHlwZXNdLnht bFBLAQItABQABgAIAAAAIQAx3V9h0gAAAI8BAAALAAAAAAAAAAAAAAAAAC4BAABfcmVscy8ucmVs c1BLAQItABQABgAIAAAAIQAzLwWeQQAAADkAAAAQAAAAAAAAAAAAAAAAACkCAABkcnMvc2hhcGV4 bWwueG1sUEsBAi0AFAAGAAgAAAAhACv1DuTEAAAA2wAAAA8AAAAAAAAAAAAAAAAAmAIAAGRycy9k b3ducmV2LnhtbFBLBQYAAAAABAAEAPUAAACJAwAAAAA= " filled="f" stroked="f">
                    <v:textbox>
                      <w:txbxContent>
                        <w:p w14:paraId="14053778" w14:textId="77777777" w:rsidR="00935F72" w:rsidRDefault="00935F72" w:rsidP="00935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00"/>
                              <w:kern w:val="24"/>
                              <w:sz w:val="16"/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30720" o:spid="_x0000_s1059" style="position:absolute;left:18294;top:10903;width:3285;height:270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nDs58YA AADeAAAADwAAAGRycy9kb3ducmV2LnhtbESPzWrCQBSF90LfYbgFN6VOaqGWNBMpghiKIEbr+pK5 TUIzd2JmTOLbOwvB5eH88SXL0TSip87VlhW8zSIQxIXVNZcKjof16ycI55E1NpZJwZUcLNOnSYKx tgPvqc99KcIIuxgVVN63sZSuqMigm9mWOHh/tjPog+xKqTscwrhp5DyKPqTBmsNDhS2tKir+84tR MBS7/nTYbuTu5ZRZPmfnVf77o9T0efz+AuFp9I/wvZ1pBe/RYh4AAk5AAZne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UnDs58YAAADeAAAADwAAAAAAAAAAAAAAAACYAgAAZHJz L2Rvd25yZXYueG1sUEsFBgAAAAAEAAQA9QAAAIsDAAAAAA== " filled="f" stroked="f">
                    <v:textbox>
                      <w:txbxContent>
                        <w:p w14:paraId="2029CBF6" w14:textId="77777777" w:rsidR="00935F72" w:rsidRDefault="00935F72" w:rsidP="00935F7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00"/>
                              <w:kern w:val="24"/>
                              <w:sz w:val="16"/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rect>
                  <v:shape id="TextBox 8" o:spid="_x0000_s1060" type="#_x0000_t202" style="position:absolute;left:21338;top:13839;width:4508;height:251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eh7J8YA AADeAAAADwAAAGRycy9kb3ducmV2LnhtbESPQWvCQBSE70L/w/IEb3XXWKtNXUUshZ4qpip4e2Sf SWj2bchuTfrvu0LB4zAz3zDLdW9rcaXWV441TMYKBHHuTMWFhsPX++MChA/IBmvHpOGXPKxXD4Ml psZ1vKdrFgoRIexT1FCG0KRS+rwki37sGuLoXVxrMUTZFtK02EW4rWWi1LO0WHFcKLGhbUn5d/Zj NRw/L+fTk9oVb3bWdK5Xku2L1Ho07DevIAL14R7+b38YDVM1TxK43YlXQK7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eh7J8YAAADeAAAADwAAAAAAAAAAAAAAAACYAgAAZHJz L2Rvd25yZXYueG1sUEsFBgAAAAAEAAQA9QAAAIsDAAAAAA== " filled="f" stroked="f">
                    <v:textbox>
                      <w:txbxContent>
                        <w:p w14:paraId="6949371C" w14:textId="77777777" w:rsidR="00935F72" w:rsidRDefault="00935F72" w:rsidP="00935F72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FFFF00"/>
                              <w:kern w:val="24"/>
                              <w:sz w:val="14"/>
                              <w:szCs w:val="14"/>
                            </w:rPr>
                            <w:t>AoV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17E2E">
        <w:t xml:space="preserve">                          A                                </w:t>
      </w:r>
      <w:r w:rsidR="00717E2E">
        <w:tab/>
      </w:r>
      <w:r w:rsidR="00717E2E">
        <w:tab/>
      </w:r>
      <w:r w:rsidR="00717E2E">
        <w:tab/>
        <w:t>B</w:t>
      </w:r>
    </w:p>
    <w:p w14:paraId="49D9550C" w14:textId="2D70907B" w:rsidR="00935F72" w:rsidRPr="00717E2E" w:rsidRDefault="00717E2E" w:rsidP="00231C68">
      <w:r w:rsidRPr="00717E2E">
        <w:t xml:space="preserve">                                    B</w:t>
      </w:r>
    </w:p>
    <w:p w14:paraId="31A08B65" w14:textId="77777777" w:rsidR="00935F72" w:rsidRDefault="00935F72" w:rsidP="00231C68"/>
    <w:p w14:paraId="771079F4" w14:textId="77777777" w:rsidR="00935F72" w:rsidRDefault="00935F72" w:rsidP="00231C68"/>
    <w:p w14:paraId="4E2384CB" w14:textId="77777777" w:rsidR="00935F72" w:rsidRDefault="00935F72" w:rsidP="00231C68"/>
    <w:p w14:paraId="43AA4307" w14:textId="77777777" w:rsidR="00935F72" w:rsidRDefault="00935F72" w:rsidP="00231C68"/>
    <w:p w14:paraId="75DA30DE" w14:textId="2C3C2EE4" w:rsidR="00935F72" w:rsidRDefault="00FF3C44" w:rsidP="00231C68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80ABD" wp14:editId="3883863D">
                <wp:simplePos x="0" y="0"/>
                <wp:positionH relativeFrom="column">
                  <wp:posOffset>307193</wp:posOffset>
                </wp:positionH>
                <wp:positionV relativeFrom="paragraph">
                  <wp:posOffset>218928</wp:posOffset>
                </wp:positionV>
                <wp:extent cx="4881245" cy="861237"/>
                <wp:effectExtent l="0" t="0" r="0" b="0"/>
                <wp:wrapNone/>
                <wp:docPr id="30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245" cy="861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4A45A" w14:textId="66C432E5" w:rsidR="00935F72" w:rsidRPr="00AE7E11" w:rsidRDefault="00717E2E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Cs w:val="20"/>
                              </w:rPr>
                              <w:t xml:space="preserve">Figure </w:t>
                            </w:r>
                            <w:r w:rsidR="002F773B">
                              <w:rPr>
                                <w:szCs w:val="20"/>
                              </w:rPr>
                              <w:t>5</w:t>
                            </w:r>
                            <w:r>
                              <w:rPr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35F72" w:rsidRPr="00AE7E11">
                              <w:rPr>
                                <w:szCs w:val="20"/>
                              </w:rPr>
                              <w:t>Carpentier</w:t>
                            </w:r>
                            <w:proofErr w:type="spellEnd"/>
                            <w:r w:rsidR="00935F72" w:rsidRPr="00AE7E11">
                              <w:rPr>
                                <w:szCs w:val="20"/>
                              </w:rPr>
                              <w:t xml:space="preserve"> type IV </w:t>
                            </w:r>
                            <w:proofErr w:type="spellStart"/>
                            <w:r w:rsidR="00935F72" w:rsidRPr="00AE7E11">
                              <w:rPr>
                                <w:szCs w:val="20"/>
                              </w:rPr>
                              <w:t>Ebsteins</w:t>
                            </w:r>
                            <w:proofErr w:type="spellEnd"/>
                            <w:r w:rsidR="00935F72" w:rsidRPr="00AE7E11">
                              <w:rPr>
                                <w:szCs w:val="20"/>
                              </w:rPr>
                              <w:t>: in the 4 chamber</w:t>
                            </w:r>
                            <w:r w:rsidR="00513F3B" w:rsidRPr="00AE7E11">
                              <w:rPr>
                                <w:szCs w:val="20"/>
                              </w:rPr>
                              <w:t xml:space="preserve"> view</w:t>
                            </w:r>
                            <w:r>
                              <w:rPr>
                                <w:szCs w:val="20"/>
                              </w:rPr>
                              <w:t xml:space="preserve"> (A)</w:t>
                            </w:r>
                            <w:r w:rsidR="00935F72" w:rsidRPr="00AE7E11">
                              <w:rPr>
                                <w:szCs w:val="20"/>
                              </w:rPr>
                              <w:t>, there are no discernible leaflets due to marked</w:t>
                            </w:r>
                            <w:r w:rsidR="004C3106" w:rsidRPr="00AE7E11">
                              <w:rPr>
                                <w:szCs w:val="20"/>
                              </w:rPr>
                              <w:t xml:space="preserve"> anterior rotation of the valve, only the moderator band is seen.</w:t>
                            </w:r>
                            <w:r w:rsidR="00935F72" w:rsidRPr="00AE7E11">
                              <w:rPr>
                                <w:szCs w:val="20"/>
                              </w:rPr>
                              <w:t xml:space="preserve"> </w:t>
                            </w:r>
                            <w:r w:rsidR="004C3106" w:rsidRPr="00AE7E11">
                              <w:rPr>
                                <w:szCs w:val="20"/>
                              </w:rPr>
                              <w:t>In the 5 chamber view</w:t>
                            </w:r>
                            <w:r>
                              <w:rPr>
                                <w:szCs w:val="20"/>
                              </w:rPr>
                              <w:t xml:space="preserve"> (B)</w:t>
                            </w:r>
                            <w:r w:rsidR="004C3106" w:rsidRPr="00AE7E11">
                              <w:rPr>
                                <w:szCs w:val="20"/>
                              </w:rPr>
                              <w:t xml:space="preserve">, with the aortic valve as a landmark, all 3 leaflets are seen enface.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4.2pt;margin-top:17.25pt;width:384.35pt;height:6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i+hfJwIAACcEAAAOAAAAZHJzL2Uyb0RvYy54bWysU21v2yAQ/j5p/wHxfbHjJG1qxam6dJkm dS9Sux+AMY7RgGNAYme/vgdO02z7No0P6ODuHp577ljdDlqRg3BegqnodJJTIgyHRppdRb8/bd8t KfGBmYYpMKKiR+Hp7frtm1VvS1FAB6oRjiCI8WVvK9qFYMss87wTmvkJWGHQ2YLTLODR7bLGsR7R tcqKPL/KenCNdcCF93h7PzrpOuG3reDha9t6EYiqKHILaXdpr+OerVes3DlmO8lPNNg/sNBMGnz0 DHXPAiN7J/+C0pI78NCGCQedQdtKLlINWM00/6Oax45ZkWpBcbw9y+T/Hyz/cvjmiGwqOsuvixkl hmls05MYAnkPAymiQr31JQY+WgwNA15jp1O13j4A/+GJgU3HzE7cOQd9J1iDDKcxM7tIHXF8BKn7 z9DgM2wfIAENrdNRPhSEIDp26njuTqTC8XK+XE6L+YISjr7l1bSYXacnWPmSbZ0PHwVoEo2KOux+ QmeHBx8iG1a+hMTHPCjZbKVS6eB29UY5cmA4Kdu0Tui/hSlD+oreLIpFQjYQ89MQaRlwkpXUSC6P K6azMqrxwTTJDkyq0UYmypzkiYqM2oShHlIvipQctauhOaJgDsbJxZ+GRgfuFyU9Tm1F/c89c4IS 9cmg6DfT+TyOeTrMF9cIRNylp770MMMRqqKBktHchPQ1Im8Dd9icVibdXpmcOOM0JjlPPyeO++U5 Rb3+7/UzAAAA//8DAFBLAwQUAAYACAAAACEAUX+Qpt0AAAAJAQAADwAAAGRycy9kb3ducmV2Lnht bEyP0U6DQBBF3038h82Y+GLsgtKCyNKoicbX1n7AAFMgsrOE3Rb6945P+ji5J/eeKbaLHdSZJt87 NhCvIlDEtWt6bg0cvt7vM1A+IDc4OCYDF/KwLa+vCswbN/OOzvvQKilhn6OBLoQx19rXHVn0KzcS S3Z0k8Ug59TqZsJZyu2gH6Jooy32LAsdjvTWUf29P1kDx8/5bv00Vx/hkO6SzSv2aeUuxtzeLC/P oAIt4Q+GX31Rh1KcKnfixqvBQJIlQhp4TNagJM/iNAZVCZhGMeiy0P8/KH8AAAD//wMAUEsBAi0A FAAGAAgAAAAhALaDOJL+AAAA4QEAABMAAAAAAAAAAAAAAAAAAAAAAFtDb250ZW50X1R5cGVzXS54 bWxQSwECLQAUAAYACAAAACEAOP0h/9YAAACUAQAACwAAAAAAAAAAAAAAAAAvAQAAX3JlbHMvLnJl bHNQSwECLQAUAAYACAAAACEA4ovoXycCAAAnBAAADgAAAAAAAAAAAAAAAAAuAgAAZHJzL2Uyb0Rv Yy54bWxQSwECLQAUAAYACAAAACEAUX+Qpt0AAAAJAQAADwAAAAAAAAAAAAAAAACBBAAAZHJzL2Rv d25yZXYueG1sUEsFBgAAAAAEAAQA8wAAAIsFAAAAAA== " stroked="f">
                <v:textbox>
                  <w:txbxContent>
                    <w:p w14:paraId="0B44A45A" w14:textId="66C432E5" w:rsidR="00935F72" w:rsidRPr="00AE7E11" w:rsidRDefault="00717E2E">
                      <w:pPr>
                        <w:rPr>
                          <w:szCs w:val="20"/>
                        </w:rPr>
                      </w:pPr>
                      <w:proofErr w:type="gramStart"/>
                      <w:r>
                        <w:rPr>
                          <w:szCs w:val="20"/>
                        </w:rPr>
                        <w:t xml:space="preserve">Figure </w:t>
                      </w:r>
                      <w:r w:rsidR="002F773B">
                        <w:rPr>
                          <w:szCs w:val="20"/>
                        </w:rPr>
                        <w:t>5</w:t>
                      </w:r>
                      <w:r>
                        <w:rPr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935F72" w:rsidRPr="00AE7E11">
                        <w:rPr>
                          <w:szCs w:val="20"/>
                        </w:rPr>
                        <w:t>Carpentier</w:t>
                      </w:r>
                      <w:proofErr w:type="spellEnd"/>
                      <w:r w:rsidR="00935F72" w:rsidRPr="00AE7E11">
                        <w:rPr>
                          <w:szCs w:val="20"/>
                        </w:rPr>
                        <w:t xml:space="preserve"> type IV </w:t>
                      </w:r>
                      <w:proofErr w:type="spellStart"/>
                      <w:r w:rsidR="00935F72" w:rsidRPr="00AE7E11">
                        <w:rPr>
                          <w:szCs w:val="20"/>
                        </w:rPr>
                        <w:t>Ebsteins</w:t>
                      </w:r>
                      <w:proofErr w:type="spellEnd"/>
                      <w:r w:rsidR="00935F72" w:rsidRPr="00AE7E11">
                        <w:rPr>
                          <w:szCs w:val="20"/>
                        </w:rPr>
                        <w:t>: in the 4 chamber</w:t>
                      </w:r>
                      <w:r w:rsidR="00513F3B" w:rsidRPr="00AE7E11">
                        <w:rPr>
                          <w:szCs w:val="20"/>
                        </w:rPr>
                        <w:t xml:space="preserve"> view</w:t>
                      </w:r>
                      <w:r>
                        <w:rPr>
                          <w:szCs w:val="20"/>
                        </w:rPr>
                        <w:t xml:space="preserve"> (A)</w:t>
                      </w:r>
                      <w:r w:rsidR="00935F72" w:rsidRPr="00AE7E11">
                        <w:rPr>
                          <w:szCs w:val="20"/>
                        </w:rPr>
                        <w:t>, there are no discernible leaflets due to marked</w:t>
                      </w:r>
                      <w:r w:rsidR="004C3106" w:rsidRPr="00AE7E11">
                        <w:rPr>
                          <w:szCs w:val="20"/>
                        </w:rPr>
                        <w:t xml:space="preserve"> anterior rotation of the valve, only the moderator band is seen.</w:t>
                      </w:r>
                      <w:r w:rsidR="00935F72" w:rsidRPr="00AE7E11">
                        <w:rPr>
                          <w:szCs w:val="20"/>
                        </w:rPr>
                        <w:t xml:space="preserve"> </w:t>
                      </w:r>
                      <w:r w:rsidR="004C3106" w:rsidRPr="00AE7E11">
                        <w:rPr>
                          <w:szCs w:val="20"/>
                        </w:rPr>
                        <w:t>In the 5 chamber view</w:t>
                      </w:r>
                      <w:r>
                        <w:rPr>
                          <w:szCs w:val="20"/>
                        </w:rPr>
                        <w:t xml:space="preserve"> (B)</w:t>
                      </w:r>
                      <w:r w:rsidR="004C3106" w:rsidRPr="00AE7E11">
                        <w:rPr>
                          <w:szCs w:val="20"/>
                        </w:rPr>
                        <w:t xml:space="preserve">, with the aortic valve as a landmark, all 3 leaflets are seen enface. </w:t>
                      </w:r>
                    </w:p>
                  </w:txbxContent>
                </v:textbox>
              </v:shape>
            </w:pict>
          </mc:Fallback>
        </mc:AlternateContent>
      </w:r>
    </w:p>
    <w:p w14:paraId="4018ED08" w14:textId="77777777" w:rsidR="00935F72" w:rsidRPr="00231C68" w:rsidRDefault="00935F72" w:rsidP="002C4DE4"/>
    <w:sectPr w:rsidR="00935F72" w:rsidRPr="00231C68" w:rsidSect="00813124">
      <w:headerReference w:type="default" r:id="rId32"/>
      <w:footerReference w:type="even" r:id="rId33"/>
      <w:headerReference w:type="first" r:id="rId34"/>
      <w:footerReference w:type="first" r:id="rId35"/>
      <w:pgSz w:w="11906" w:h="16838"/>
      <w:pgMar w:top="709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3465D" w14:textId="77777777" w:rsidR="00EF3623" w:rsidRDefault="00EF3623" w:rsidP="006C3947">
      <w:pPr>
        <w:spacing w:after="0" w:line="240" w:lineRule="auto"/>
      </w:pPr>
      <w:r>
        <w:separator/>
      </w:r>
    </w:p>
  </w:endnote>
  <w:endnote w:type="continuationSeparator" w:id="0">
    <w:p w14:paraId="0A37D96C" w14:textId="77777777" w:rsidR="00EF3623" w:rsidRDefault="00EF3623" w:rsidP="006C3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EDF69" w14:textId="079DA8F3" w:rsidR="00853BD5" w:rsidRDefault="00EF3623">
    <w:pPr>
      <w:pStyle w:val="Pieddepage"/>
    </w:pPr>
    <w:sdt>
      <w:sdtPr>
        <w:id w:val="969400743"/>
        <w:placeholder>
          <w:docPart w:val="949316AD32658C4EB0A041B85B728A3C"/>
        </w:placeholder>
        <w:temporary/>
        <w:showingPlcHdr/>
      </w:sdtPr>
      <w:sdtEndPr/>
      <w:sdtContent>
        <w:r w:rsidR="00853BD5">
          <w:t>[Type text]</w:t>
        </w:r>
      </w:sdtContent>
    </w:sdt>
    <w:r w:rsidR="00853BD5">
      <w:ptab w:relativeTo="margin" w:alignment="center" w:leader="none"/>
    </w:r>
    <w:sdt>
      <w:sdtPr>
        <w:id w:val="969400748"/>
        <w:placeholder>
          <w:docPart w:val="D15CF4ADBEDC114ABD4088AFEE98DD17"/>
        </w:placeholder>
        <w:temporary/>
        <w:showingPlcHdr/>
      </w:sdtPr>
      <w:sdtEndPr/>
      <w:sdtContent>
        <w:r w:rsidR="00853BD5">
          <w:t>[Type text]</w:t>
        </w:r>
      </w:sdtContent>
    </w:sdt>
    <w:r w:rsidR="00853BD5">
      <w:ptab w:relativeTo="margin" w:alignment="right" w:leader="none"/>
    </w:r>
    <w:sdt>
      <w:sdtPr>
        <w:id w:val="969400753"/>
        <w:placeholder>
          <w:docPart w:val="FFBB9C156C5FF84B8DCC0DBEBA0CAC8F"/>
        </w:placeholder>
        <w:temporary/>
        <w:showingPlcHdr/>
      </w:sdtPr>
      <w:sdtEndPr/>
      <w:sdtContent>
        <w:r w:rsidR="00853BD5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2E847" w14:textId="60A6C323" w:rsidR="00853BD5" w:rsidRPr="00C232F0" w:rsidRDefault="00853BD5" w:rsidP="00A11F90">
    <w:pPr>
      <w:pStyle w:val="Pieddepage"/>
      <w:rPr>
        <w:sz w:val="16"/>
        <w:szCs w:val="16"/>
      </w:rPr>
    </w:pPr>
    <w:r>
      <w:tab/>
    </w:r>
    <w:r>
      <w:tab/>
    </w:r>
    <w:r>
      <w:rPr>
        <w:noProof/>
        <w:lang w:val="fr-FR" w:eastAsia="fr-FR"/>
      </w:rPr>
      <w:drawing>
        <wp:inline distT="0" distB="0" distL="0" distR="0" wp14:anchorId="034E3DA6" wp14:editId="358DD542">
          <wp:extent cx="1786616" cy="286603"/>
          <wp:effectExtent l="0" t="0" r="0" b="0"/>
          <wp:docPr id="1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617" cy="28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D87CC3" w14:textId="77777777" w:rsidR="00853BD5" w:rsidRPr="00A11F90" w:rsidRDefault="00853BD5" w:rsidP="00A11F9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CF58B" w14:textId="77777777" w:rsidR="00EF3623" w:rsidRDefault="00EF3623" w:rsidP="006C3947">
      <w:pPr>
        <w:spacing w:after="0" w:line="240" w:lineRule="auto"/>
      </w:pPr>
      <w:r>
        <w:separator/>
      </w:r>
    </w:p>
  </w:footnote>
  <w:footnote w:type="continuationSeparator" w:id="0">
    <w:p w14:paraId="31EDFC2A" w14:textId="77777777" w:rsidR="00EF3623" w:rsidRDefault="00EF3623" w:rsidP="006C3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D5544" w14:textId="6A78947F" w:rsidR="00853BD5" w:rsidRDefault="00853BD5" w:rsidP="00AB6DE6">
    <w:pPr>
      <w:pStyle w:val="En-tte"/>
      <w:jc w:val="right"/>
    </w:pPr>
    <w:r>
      <w:rPr>
        <w:noProof/>
        <w:lang w:val="fr-FR" w:eastAsia="fr-FR"/>
      </w:rPr>
      <w:drawing>
        <wp:inline distT="0" distB="0" distL="0" distR="0" wp14:anchorId="2EE5AF06" wp14:editId="3C7851E5">
          <wp:extent cx="1786616" cy="286603"/>
          <wp:effectExtent l="0" t="0" r="0" b="0"/>
          <wp:docPr id="6" name="picture" title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4617" cy="287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C8A01" w14:textId="77777777" w:rsidR="00853BD5" w:rsidRDefault="00853BD5">
    <w:pPr>
      <w:pStyle w:val="En-tte"/>
    </w:pPr>
  </w:p>
  <w:p w14:paraId="1AC171B4" w14:textId="77777777" w:rsidR="00853BD5" w:rsidRDefault="00853BD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9F7B4F"/>
    <w:multiLevelType w:val="multilevel"/>
    <w:tmpl w:val="AFDE8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307C0"/>
    <w:multiLevelType w:val="hybridMultilevel"/>
    <w:tmpl w:val="67024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E59DB"/>
    <w:multiLevelType w:val="hybridMultilevel"/>
    <w:tmpl w:val="7F0C8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A477D4"/>
    <w:multiLevelType w:val="multilevel"/>
    <w:tmpl w:val="A7B2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5D0D43"/>
    <w:multiLevelType w:val="hybridMultilevel"/>
    <w:tmpl w:val="CD4C98FC"/>
    <w:lvl w:ilvl="0" w:tplc="852099F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552F0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ECAA1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EB203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0201D3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3D86F7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54680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3DAB07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44C221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0C961103"/>
    <w:multiLevelType w:val="hybridMultilevel"/>
    <w:tmpl w:val="C8E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5239E4"/>
    <w:multiLevelType w:val="hybridMultilevel"/>
    <w:tmpl w:val="2F4CFE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D9542A9"/>
    <w:multiLevelType w:val="hybridMultilevel"/>
    <w:tmpl w:val="FD30A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E18677E"/>
    <w:multiLevelType w:val="hybridMultilevel"/>
    <w:tmpl w:val="1DB878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E423C62"/>
    <w:multiLevelType w:val="hybridMultilevel"/>
    <w:tmpl w:val="683A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915505"/>
    <w:multiLevelType w:val="hybridMultilevel"/>
    <w:tmpl w:val="E11453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09133DE"/>
    <w:multiLevelType w:val="hybridMultilevel"/>
    <w:tmpl w:val="A1301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F22CAC"/>
    <w:multiLevelType w:val="hybridMultilevel"/>
    <w:tmpl w:val="677098D8"/>
    <w:lvl w:ilvl="0" w:tplc="4F4A18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6569E3"/>
    <w:multiLevelType w:val="multilevel"/>
    <w:tmpl w:val="FAC84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656AD2"/>
    <w:multiLevelType w:val="multilevel"/>
    <w:tmpl w:val="76448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CDF556A"/>
    <w:multiLevelType w:val="hybridMultilevel"/>
    <w:tmpl w:val="1DC2F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854063"/>
    <w:multiLevelType w:val="hybridMultilevel"/>
    <w:tmpl w:val="93CED8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22529A8"/>
    <w:multiLevelType w:val="hybridMultilevel"/>
    <w:tmpl w:val="A61052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47C55FB"/>
    <w:multiLevelType w:val="hybridMultilevel"/>
    <w:tmpl w:val="A5E821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6821FB"/>
    <w:multiLevelType w:val="hybridMultilevel"/>
    <w:tmpl w:val="91C22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B81E09"/>
    <w:multiLevelType w:val="hybridMultilevel"/>
    <w:tmpl w:val="FFBC6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7955BE"/>
    <w:multiLevelType w:val="hybridMultilevel"/>
    <w:tmpl w:val="34422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9B3146"/>
    <w:multiLevelType w:val="hybridMultilevel"/>
    <w:tmpl w:val="116A8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104CA0"/>
    <w:multiLevelType w:val="hybridMultilevel"/>
    <w:tmpl w:val="95183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6FC25F5"/>
    <w:multiLevelType w:val="hybridMultilevel"/>
    <w:tmpl w:val="B4AE0B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C2E70BA"/>
    <w:multiLevelType w:val="hybridMultilevel"/>
    <w:tmpl w:val="D374A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274FBB"/>
    <w:multiLevelType w:val="hybridMultilevel"/>
    <w:tmpl w:val="F4A02F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0AB1E5E"/>
    <w:multiLevelType w:val="hybridMultilevel"/>
    <w:tmpl w:val="457E4F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48F602E"/>
    <w:multiLevelType w:val="hybridMultilevel"/>
    <w:tmpl w:val="3FA879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95B5EE3"/>
    <w:multiLevelType w:val="hybridMultilevel"/>
    <w:tmpl w:val="F4F05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CC44EEC"/>
    <w:multiLevelType w:val="hybridMultilevel"/>
    <w:tmpl w:val="08505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C1756D"/>
    <w:multiLevelType w:val="hybridMultilevel"/>
    <w:tmpl w:val="FC3A02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1A86B07"/>
    <w:multiLevelType w:val="hybridMultilevel"/>
    <w:tmpl w:val="4002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8842BB"/>
    <w:multiLevelType w:val="multilevel"/>
    <w:tmpl w:val="A7B2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BC7294"/>
    <w:multiLevelType w:val="multilevel"/>
    <w:tmpl w:val="F372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427E7"/>
    <w:multiLevelType w:val="hybridMultilevel"/>
    <w:tmpl w:val="E3DE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A532F79"/>
    <w:multiLevelType w:val="hybridMultilevel"/>
    <w:tmpl w:val="31FA9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BD2247C"/>
    <w:multiLevelType w:val="hybridMultilevel"/>
    <w:tmpl w:val="D59EA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EF92820"/>
    <w:multiLevelType w:val="hybridMultilevel"/>
    <w:tmpl w:val="27BCD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BE4B0F"/>
    <w:multiLevelType w:val="multilevel"/>
    <w:tmpl w:val="933E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062E70"/>
    <w:multiLevelType w:val="hybridMultilevel"/>
    <w:tmpl w:val="51F6B4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5661AD1"/>
    <w:multiLevelType w:val="hybridMultilevel"/>
    <w:tmpl w:val="688E92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A476F5"/>
    <w:multiLevelType w:val="multilevel"/>
    <w:tmpl w:val="AAAA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207D9E"/>
    <w:multiLevelType w:val="hybridMultilevel"/>
    <w:tmpl w:val="37FC1B4C"/>
    <w:lvl w:ilvl="0" w:tplc="9608357C">
      <w:start w:val="5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603E6"/>
    <w:multiLevelType w:val="hybridMultilevel"/>
    <w:tmpl w:val="725EF7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F687BC7"/>
    <w:multiLevelType w:val="hybridMultilevel"/>
    <w:tmpl w:val="A15234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6"/>
  </w:num>
  <w:num w:numId="3">
    <w:abstractNumId w:val="17"/>
  </w:num>
  <w:num w:numId="4">
    <w:abstractNumId w:val="33"/>
  </w:num>
  <w:num w:numId="5">
    <w:abstractNumId w:val="23"/>
  </w:num>
  <w:num w:numId="6">
    <w:abstractNumId w:val="22"/>
  </w:num>
  <w:num w:numId="7">
    <w:abstractNumId w:val="21"/>
  </w:num>
  <w:num w:numId="8">
    <w:abstractNumId w:val="41"/>
  </w:num>
  <w:num w:numId="9">
    <w:abstractNumId w:val="36"/>
  </w:num>
  <w:num w:numId="10">
    <w:abstractNumId w:val="46"/>
  </w:num>
  <w:num w:numId="11">
    <w:abstractNumId w:val="30"/>
  </w:num>
  <w:num w:numId="12">
    <w:abstractNumId w:val="37"/>
  </w:num>
  <w:num w:numId="13">
    <w:abstractNumId w:val="28"/>
  </w:num>
  <w:num w:numId="14">
    <w:abstractNumId w:val="7"/>
  </w:num>
  <w:num w:numId="15">
    <w:abstractNumId w:val="11"/>
  </w:num>
  <w:num w:numId="16">
    <w:abstractNumId w:val="3"/>
  </w:num>
  <w:num w:numId="17">
    <w:abstractNumId w:val="25"/>
  </w:num>
  <w:num w:numId="18">
    <w:abstractNumId w:val="32"/>
  </w:num>
  <w:num w:numId="19">
    <w:abstractNumId w:val="18"/>
  </w:num>
  <w:num w:numId="20">
    <w:abstractNumId w:val="24"/>
  </w:num>
  <w:num w:numId="21">
    <w:abstractNumId w:val="12"/>
  </w:num>
  <w:num w:numId="22">
    <w:abstractNumId w:val="16"/>
  </w:num>
  <w:num w:numId="23">
    <w:abstractNumId w:val="45"/>
  </w:num>
  <w:num w:numId="24">
    <w:abstractNumId w:val="27"/>
  </w:num>
  <w:num w:numId="25">
    <w:abstractNumId w:val="19"/>
  </w:num>
  <w:num w:numId="26">
    <w:abstractNumId w:val="42"/>
  </w:num>
  <w:num w:numId="27">
    <w:abstractNumId w:val="13"/>
  </w:num>
  <w:num w:numId="28">
    <w:abstractNumId w:val="40"/>
  </w:num>
  <w:num w:numId="29">
    <w:abstractNumId w:val="43"/>
  </w:num>
  <w:num w:numId="30">
    <w:abstractNumId w:val="4"/>
  </w:num>
  <w:num w:numId="31">
    <w:abstractNumId w:val="1"/>
  </w:num>
  <w:num w:numId="32">
    <w:abstractNumId w:val="35"/>
  </w:num>
  <w:num w:numId="33">
    <w:abstractNumId w:val="15"/>
  </w:num>
  <w:num w:numId="34">
    <w:abstractNumId w:val="5"/>
  </w:num>
  <w:num w:numId="35">
    <w:abstractNumId w:val="29"/>
  </w:num>
  <w:num w:numId="36">
    <w:abstractNumId w:val="39"/>
  </w:num>
  <w:num w:numId="37">
    <w:abstractNumId w:val="9"/>
  </w:num>
  <w:num w:numId="38">
    <w:abstractNumId w:val="26"/>
  </w:num>
  <w:num w:numId="39">
    <w:abstractNumId w:val="2"/>
  </w:num>
  <w:num w:numId="40">
    <w:abstractNumId w:val="8"/>
  </w:num>
  <w:num w:numId="41">
    <w:abstractNumId w:val="34"/>
  </w:num>
  <w:num w:numId="42">
    <w:abstractNumId w:val="38"/>
  </w:num>
  <w:num w:numId="43">
    <w:abstractNumId w:val="10"/>
  </w:num>
  <w:num w:numId="44">
    <w:abstractNumId w:val="20"/>
  </w:num>
  <w:num w:numId="45">
    <w:abstractNumId w:val="0"/>
  </w:num>
  <w:num w:numId="46">
    <w:abstractNumId w:val="14"/>
  </w:num>
  <w:num w:numId="47">
    <w:abstractNumId w:val="3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clan Scully">
    <w15:presenceInfo w15:providerId="None" w15:userId="Declan Scul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ED8"/>
    <w:rsid w:val="00051A25"/>
    <w:rsid w:val="000824E5"/>
    <w:rsid w:val="00090D57"/>
    <w:rsid w:val="00092E17"/>
    <w:rsid w:val="000D0487"/>
    <w:rsid w:val="000D09FC"/>
    <w:rsid w:val="000D4082"/>
    <w:rsid w:val="000F16F3"/>
    <w:rsid w:val="000F196A"/>
    <w:rsid w:val="000F521E"/>
    <w:rsid w:val="001053F9"/>
    <w:rsid w:val="001101D7"/>
    <w:rsid w:val="00122877"/>
    <w:rsid w:val="001310DE"/>
    <w:rsid w:val="00140559"/>
    <w:rsid w:val="00150D2E"/>
    <w:rsid w:val="00194ED8"/>
    <w:rsid w:val="001A612E"/>
    <w:rsid w:val="00207982"/>
    <w:rsid w:val="00214F1D"/>
    <w:rsid w:val="00231C68"/>
    <w:rsid w:val="00240B4E"/>
    <w:rsid w:val="002834B7"/>
    <w:rsid w:val="00297E39"/>
    <w:rsid w:val="002A5CAE"/>
    <w:rsid w:val="002A6176"/>
    <w:rsid w:val="002B0353"/>
    <w:rsid w:val="002C4DE4"/>
    <w:rsid w:val="002F773B"/>
    <w:rsid w:val="003417E9"/>
    <w:rsid w:val="00352400"/>
    <w:rsid w:val="0043100B"/>
    <w:rsid w:val="00472B0D"/>
    <w:rsid w:val="00473C90"/>
    <w:rsid w:val="004813C9"/>
    <w:rsid w:val="00491C95"/>
    <w:rsid w:val="00493B97"/>
    <w:rsid w:val="004976BD"/>
    <w:rsid w:val="00497F2A"/>
    <w:rsid w:val="004A1B17"/>
    <w:rsid w:val="004C3106"/>
    <w:rsid w:val="004D1A82"/>
    <w:rsid w:val="004E658C"/>
    <w:rsid w:val="00513F3B"/>
    <w:rsid w:val="00532BF7"/>
    <w:rsid w:val="0054236E"/>
    <w:rsid w:val="005612BF"/>
    <w:rsid w:val="00576888"/>
    <w:rsid w:val="005A0AD8"/>
    <w:rsid w:val="005C3CDE"/>
    <w:rsid w:val="005D36F9"/>
    <w:rsid w:val="005D415C"/>
    <w:rsid w:val="005D569E"/>
    <w:rsid w:val="005D583C"/>
    <w:rsid w:val="005E05DF"/>
    <w:rsid w:val="005E29DA"/>
    <w:rsid w:val="005F32DA"/>
    <w:rsid w:val="005F71BF"/>
    <w:rsid w:val="0060593A"/>
    <w:rsid w:val="006272B1"/>
    <w:rsid w:val="00627A4F"/>
    <w:rsid w:val="00627CB8"/>
    <w:rsid w:val="00654CCE"/>
    <w:rsid w:val="00655DB1"/>
    <w:rsid w:val="006577AD"/>
    <w:rsid w:val="00661310"/>
    <w:rsid w:val="0066279D"/>
    <w:rsid w:val="00673202"/>
    <w:rsid w:val="00690D4E"/>
    <w:rsid w:val="00697B69"/>
    <w:rsid w:val="006A0C0A"/>
    <w:rsid w:val="006A2D1C"/>
    <w:rsid w:val="006C3947"/>
    <w:rsid w:val="006C44EC"/>
    <w:rsid w:val="006D6A41"/>
    <w:rsid w:val="006F1335"/>
    <w:rsid w:val="006F7CC1"/>
    <w:rsid w:val="00714DEB"/>
    <w:rsid w:val="00717E2E"/>
    <w:rsid w:val="00734AB9"/>
    <w:rsid w:val="007427BC"/>
    <w:rsid w:val="007D7933"/>
    <w:rsid w:val="007E1A5D"/>
    <w:rsid w:val="00813124"/>
    <w:rsid w:val="00815921"/>
    <w:rsid w:val="00816CF8"/>
    <w:rsid w:val="00817177"/>
    <w:rsid w:val="00831913"/>
    <w:rsid w:val="00847557"/>
    <w:rsid w:val="00853BD5"/>
    <w:rsid w:val="00882633"/>
    <w:rsid w:val="008C6BAA"/>
    <w:rsid w:val="008C759A"/>
    <w:rsid w:val="008E42AC"/>
    <w:rsid w:val="008E740C"/>
    <w:rsid w:val="008F6F27"/>
    <w:rsid w:val="008F72A7"/>
    <w:rsid w:val="0090427D"/>
    <w:rsid w:val="0090661D"/>
    <w:rsid w:val="00910839"/>
    <w:rsid w:val="00913B1A"/>
    <w:rsid w:val="00930F66"/>
    <w:rsid w:val="00935F72"/>
    <w:rsid w:val="009444EE"/>
    <w:rsid w:val="00970CAE"/>
    <w:rsid w:val="009D66A5"/>
    <w:rsid w:val="00A06028"/>
    <w:rsid w:val="00A11F90"/>
    <w:rsid w:val="00A35441"/>
    <w:rsid w:val="00A40E80"/>
    <w:rsid w:val="00A713F4"/>
    <w:rsid w:val="00A97F18"/>
    <w:rsid w:val="00AB6DE6"/>
    <w:rsid w:val="00AE7E11"/>
    <w:rsid w:val="00B17F23"/>
    <w:rsid w:val="00B25798"/>
    <w:rsid w:val="00B611D8"/>
    <w:rsid w:val="00B62E54"/>
    <w:rsid w:val="00B71A04"/>
    <w:rsid w:val="00B77950"/>
    <w:rsid w:val="00B930D8"/>
    <w:rsid w:val="00B953D1"/>
    <w:rsid w:val="00BB329F"/>
    <w:rsid w:val="00C211BB"/>
    <w:rsid w:val="00C232F0"/>
    <w:rsid w:val="00C32814"/>
    <w:rsid w:val="00C43B41"/>
    <w:rsid w:val="00C5131F"/>
    <w:rsid w:val="00C52CE9"/>
    <w:rsid w:val="00C65505"/>
    <w:rsid w:val="00C6779B"/>
    <w:rsid w:val="00C76D08"/>
    <w:rsid w:val="00C91D34"/>
    <w:rsid w:val="00C97E79"/>
    <w:rsid w:val="00CC0ADD"/>
    <w:rsid w:val="00CE2DE8"/>
    <w:rsid w:val="00CE6D26"/>
    <w:rsid w:val="00CF5854"/>
    <w:rsid w:val="00D122D3"/>
    <w:rsid w:val="00D26DD8"/>
    <w:rsid w:val="00D561C3"/>
    <w:rsid w:val="00D924BD"/>
    <w:rsid w:val="00D946E7"/>
    <w:rsid w:val="00DA344C"/>
    <w:rsid w:val="00DA6048"/>
    <w:rsid w:val="00DD2A01"/>
    <w:rsid w:val="00DD4072"/>
    <w:rsid w:val="00DF6AF5"/>
    <w:rsid w:val="00E01CD7"/>
    <w:rsid w:val="00E30366"/>
    <w:rsid w:val="00E33815"/>
    <w:rsid w:val="00E35743"/>
    <w:rsid w:val="00E35A8F"/>
    <w:rsid w:val="00E37115"/>
    <w:rsid w:val="00E9002F"/>
    <w:rsid w:val="00EA68D3"/>
    <w:rsid w:val="00EC310A"/>
    <w:rsid w:val="00EC31EA"/>
    <w:rsid w:val="00EC6602"/>
    <w:rsid w:val="00EC79E2"/>
    <w:rsid w:val="00ED28AE"/>
    <w:rsid w:val="00EF3623"/>
    <w:rsid w:val="00F072E2"/>
    <w:rsid w:val="00F22168"/>
    <w:rsid w:val="00F23612"/>
    <w:rsid w:val="00FC5E60"/>
    <w:rsid w:val="00FC6C1F"/>
    <w:rsid w:val="00FE3F62"/>
    <w:rsid w:val="00FE425F"/>
    <w:rsid w:val="00FF3C44"/>
    <w:rsid w:val="2F4B5C29"/>
    <w:rsid w:val="5D8958CE"/>
    <w:rsid w:val="7BD5D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CFC0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itationHTML">
    <w:name w:val="HTML Cite"/>
    <w:basedOn w:val="Policepardfaut"/>
    <w:uiPriority w:val="99"/>
    <w:semiHidden/>
    <w:unhideWhenUsed/>
    <w:rsid w:val="000824E5"/>
    <w:rPr>
      <w:i/>
      <w:iCs/>
    </w:rPr>
  </w:style>
  <w:style w:type="character" w:styleId="Accentuation">
    <w:name w:val="Emphasis"/>
    <w:basedOn w:val="Policepardfaut"/>
    <w:uiPriority w:val="20"/>
    <w:qFormat/>
    <w:rsid w:val="000824E5"/>
    <w:rPr>
      <w:i/>
      <w:iCs/>
    </w:rPr>
  </w:style>
  <w:style w:type="character" w:customStyle="1" w:styleId="cit-source">
    <w:name w:val="cit-source"/>
    <w:basedOn w:val="Policepardfaut"/>
    <w:rsid w:val="000824E5"/>
  </w:style>
  <w:style w:type="character" w:customStyle="1" w:styleId="cit-pub-date">
    <w:name w:val="cit-pub-date"/>
    <w:basedOn w:val="Policepardfaut"/>
    <w:rsid w:val="000824E5"/>
  </w:style>
  <w:style w:type="character" w:customStyle="1" w:styleId="cit-fpage">
    <w:name w:val="cit-fpage"/>
    <w:basedOn w:val="Policepardfaut"/>
    <w:rsid w:val="000824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4E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D4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28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947"/>
  </w:style>
  <w:style w:type="paragraph" w:styleId="Pieddepage">
    <w:name w:val="footer"/>
    <w:basedOn w:val="Normal"/>
    <w:link w:val="PieddepageCar"/>
    <w:unhideWhenUsed/>
    <w:rsid w:val="006C3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6C3947"/>
  </w:style>
  <w:style w:type="paragraph" w:styleId="Textedebulles">
    <w:name w:val="Balloon Text"/>
    <w:basedOn w:val="Normal"/>
    <w:link w:val="TextedebullesCar"/>
    <w:uiPriority w:val="99"/>
    <w:semiHidden/>
    <w:unhideWhenUsed/>
    <w:rsid w:val="006C3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39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24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itationHTML">
    <w:name w:val="HTML Cite"/>
    <w:basedOn w:val="Policepardfaut"/>
    <w:uiPriority w:val="99"/>
    <w:semiHidden/>
    <w:unhideWhenUsed/>
    <w:rsid w:val="000824E5"/>
    <w:rPr>
      <w:i/>
      <w:iCs/>
    </w:rPr>
  </w:style>
  <w:style w:type="character" w:styleId="Accentuation">
    <w:name w:val="Emphasis"/>
    <w:basedOn w:val="Policepardfaut"/>
    <w:uiPriority w:val="20"/>
    <w:qFormat/>
    <w:rsid w:val="000824E5"/>
    <w:rPr>
      <w:i/>
      <w:iCs/>
    </w:rPr>
  </w:style>
  <w:style w:type="character" w:customStyle="1" w:styleId="cit-source">
    <w:name w:val="cit-source"/>
    <w:basedOn w:val="Policepardfaut"/>
    <w:rsid w:val="000824E5"/>
  </w:style>
  <w:style w:type="character" w:customStyle="1" w:styleId="cit-pub-date">
    <w:name w:val="cit-pub-date"/>
    <w:basedOn w:val="Policepardfaut"/>
    <w:rsid w:val="000824E5"/>
  </w:style>
  <w:style w:type="character" w:customStyle="1" w:styleId="cit-fpage">
    <w:name w:val="cit-fpage"/>
    <w:basedOn w:val="Policepardfaut"/>
    <w:rsid w:val="00082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73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3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061">
          <w:marLeft w:val="0"/>
          <w:marRight w:val="0"/>
          <w:marTop w:val="15"/>
          <w:marBottom w:val="0"/>
          <w:divBdr>
            <w:top w:val="single" w:sz="6" w:space="0" w:color="B6BBB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62383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0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49316AD32658C4EB0A041B85B728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9E8BE-F11A-DF4D-AF5C-8CEBE8C64032}"/>
      </w:docPartPr>
      <w:docPartBody>
        <w:p w:rsidR="00D41F29" w:rsidRDefault="003F250E" w:rsidP="003F250E">
          <w:pPr>
            <w:pStyle w:val="949316AD32658C4EB0A041B85B728A3C"/>
          </w:pPr>
          <w:r>
            <w:t>[Type text]</w:t>
          </w:r>
        </w:p>
      </w:docPartBody>
    </w:docPart>
    <w:docPart>
      <w:docPartPr>
        <w:name w:val="D15CF4ADBEDC114ABD4088AFEE98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BCF5E-CA89-F544-BD92-9D8DD54C74B5}"/>
      </w:docPartPr>
      <w:docPartBody>
        <w:p w:rsidR="00D41F29" w:rsidRDefault="003F250E" w:rsidP="003F250E">
          <w:pPr>
            <w:pStyle w:val="D15CF4ADBEDC114ABD4088AFEE98DD17"/>
          </w:pPr>
          <w:r>
            <w:t>[Type text]</w:t>
          </w:r>
        </w:p>
      </w:docPartBody>
    </w:docPart>
    <w:docPart>
      <w:docPartPr>
        <w:name w:val="FFBB9C156C5FF84B8DCC0DBEBA0CA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78D7C-EAE4-CB46-ACF9-8FC2B4E7D440}"/>
      </w:docPartPr>
      <w:docPartBody>
        <w:p w:rsidR="00D41F29" w:rsidRDefault="003F250E" w:rsidP="003F250E">
          <w:pPr>
            <w:pStyle w:val="FFBB9C156C5FF84B8DCC0DBEBA0CAC8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0E"/>
    <w:rsid w:val="003F250E"/>
    <w:rsid w:val="005C4B3A"/>
    <w:rsid w:val="00D41F29"/>
    <w:rsid w:val="00E0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9316AD32658C4EB0A041B85B728A3C">
    <w:name w:val="949316AD32658C4EB0A041B85B728A3C"/>
    <w:rsid w:val="003F250E"/>
  </w:style>
  <w:style w:type="paragraph" w:customStyle="1" w:styleId="D15CF4ADBEDC114ABD4088AFEE98DD17">
    <w:name w:val="D15CF4ADBEDC114ABD4088AFEE98DD17"/>
    <w:rsid w:val="003F250E"/>
  </w:style>
  <w:style w:type="paragraph" w:customStyle="1" w:styleId="FFBB9C156C5FF84B8DCC0DBEBA0CAC8F">
    <w:name w:val="FFBB9C156C5FF84B8DCC0DBEBA0CAC8F"/>
    <w:rsid w:val="003F250E"/>
  </w:style>
  <w:style w:type="paragraph" w:customStyle="1" w:styleId="3E98555E5259344580438107D3564B4C">
    <w:name w:val="3E98555E5259344580438107D3564B4C"/>
    <w:rsid w:val="003F250E"/>
  </w:style>
  <w:style w:type="paragraph" w:customStyle="1" w:styleId="F172193253DDAE4FAC3F0A9E0085A116">
    <w:name w:val="F172193253DDAE4FAC3F0A9E0085A116"/>
    <w:rsid w:val="003F250E"/>
  </w:style>
  <w:style w:type="paragraph" w:customStyle="1" w:styleId="F05177A0FE127D4EB2F1011DC577C7A0">
    <w:name w:val="F05177A0FE127D4EB2F1011DC577C7A0"/>
    <w:rsid w:val="003F25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9316AD32658C4EB0A041B85B728A3C">
    <w:name w:val="949316AD32658C4EB0A041B85B728A3C"/>
    <w:rsid w:val="003F250E"/>
  </w:style>
  <w:style w:type="paragraph" w:customStyle="1" w:styleId="D15CF4ADBEDC114ABD4088AFEE98DD17">
    <w:name w:val="D15CF4ADBEDC114ABD4088AFEE98DD17"/>
    <w:rsid w:val="003F250E"/>
  </w:style>
  <w:style w:type="paragraph" w:customStyle="1" w:styleId="FFBB9C156C5FF84B8DCC0DBEBA0CAC8F">
    <w:name w:val="FFBB9C156C5FF84B8DCC0DBEBA0CAC8F"/>
    <w:rsid w:val="003F250E"/>
  </w:style>
  <w:style w:type="paragraph" w:customStyle="1" w:styleId="3E98555E5259344580438107D3564B4C">
    <w:name w:val="3E98555E5259344580438107D3564B4C"/>
    <w:rsid w:val="003F250E"/>
  </w:style>
  <w:style w:type="paragraph" w:customStyle="1" w:styleId="F172193253DDAE4FAC3F0A9E0085A116">
    <w:name w:val="F172193253DDAE4FAC3F0A9E0085A116"/>
    <w:rsid w:val="003F250E"/>
  </w:style>
  <w:style w:type="paragraph" w:customStyle="1" w:styleId="F05177A0FE127D4EB2F1011DC577C7A0">
    <w:name w:val="F05177A0FE127D4EB2F1011DC577C7A0"/>
    <w:rsid w:val="003F25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145B0-1E6A-4720-BB9B-523B98D67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E919101D</Template>
  <TotalTime>0</TotalTime>
  <Pages>6</Pages>
  <Words>742</Words>
  <Characters>4083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APHP</Company>
  <LinksUpToDate>false</LinksUpToDate>
  <CharactersWithSpaces>4816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KHRAICHE Diala</dc:creator>
  <cp:lastModifiedBy>KHRAICHE Diala</cp:lastModifiedBy>
  <cp:revision>2</cp:revision>
  <cp:lastPrinted>2015-06-04T09:29:00Z</cp:lastPrinted>
  <dcterms:created xsi:type="dcterms:W3CDTF">2018-08-15T19:11:00Z</dcterms:created>
  <dcterms:modified xsi:type="dcterms:W3CDTF">2018-08-15T19:11:00Z</dcterms:modified>
</cp:coreProperties>
</file>