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3F47F3" w14:textId="77777777" w:rsidR="001A32E7" w:rsidRDefault="001A32E7" w:rsidP="003753C5">
      <w:pPr>
        <w:spacing w:after="0" w:line="240" w:lineRule="auto"/>
        <w:jc w:val="center"/>
        <w:rPr>
          <w:b/>
          <w:sz w:val="28"/>
          <w:szCs w:val="28"/>
        </w:rPr>
      </w:pPr>
      <w:bookmarkStart w:id="0" w:name="_GoBack"/>
      <w:bookmarkEnd w:id="0"/>
      <w:r>
        <w:rPr>
          <w:noProof/>
          <w:lang w:val="fr-FR" w:eastAsia="fr-FR"/>
        </w:rPr>
        <w:drawing>
          <wp:inline distT="0" distB="0" distL="0" distR="0" wp14:anchorId="69E09836" wp14:editId="683C3837">
            <wp:extent cx="3257230" cy="522515"/>
            <wp:effectExtent l="0" t="0" r="0" b="0"/>
            <wp:docPr id="7" name="picture" title="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3290133" cy="527793"/>
                    </a:xfrm>
                    <a:prstGeom prst="rect">
                      <a:avLst/>
                    </a:prstGeom>
                  </pic:spPr>
                </pic:pic>
              </a:graphicData>
            </a:graphic>
          </wp:inline>
        </w:drawing>
      </w:r>
    </w:p>
    <w:p w14:paraId="2FB82692" w14:textId="77777777" w:rsidR="001A32E7" w:rsidRDefault="001A32E7" w:rsidP="003753C5">
      <w:pPr>
        <w:spacing w:after="0" w:line="240" w:lineRule="auto"/>
        <w:jc w:val="center"/>
        <w:rPr>
          <w:b/>
          <w:sz w:val="28"/>
          <w:szCs w:val="28"/>
        </w:rPr>
      </w:pPr>
    </w:p>
    <w:p w14:paraId="46AC7B17" w14:textId="77777777" w:rsidR="001A2FC9" w:rsidRDefault="001A2FC9" w:rsidP="003753C5">
      <w:pPr>
        <w:spacing w:after="0" w:line="240" w:lineRule="auto"/>
        <w:jc w:val="center"/>
        <w:rPr>
          <w:b/>
          <w:sz w:val="28"/>
          <w:szCs w:val="28"/>
        </w:rPr>
      </w:pPr>
      <w:r w:rsidRPr="00EC31EA">
        <w:rPr>
          <w:b/>
          <w:sz w:val="28"/>
          <w:szCs w:val="28"/>
        </w:rPr>
        <w:t xml:space="preserve">Supplementary ACHD Echo Acquisition Protocol for </w:t>
      </w:r>
    </w:p>
    <w:p w14:paraId="61FB0934" w14:textId="77777777" w:rsidR="001A2FC9" w:rsidRPr="00654CCE" w:rsidRDefault="00595D95" w:rsidP="003753C5">
      <w:pPr>
        <w:pBdr>
          <w:top w:val="double" w:sz="4" w:space="1" w:color="auto"/>
          <w:left w:val="double" w:sz="4" w:space="4" w:color="auto"/>
          <w:bottom w:val="double" w:sz="4" w:space="1" w:color="auto"/>
          <w:right w:val="double" w:sz="4" w:space="4" w:color="auto"/>
        </w:pBdr>
        <w:shd w:val="clear" w:color="auto" w:fill="000000" w:themeFill="text1"/>
        <w:spacing w:after="0" w:line="240" w:lineRule="auto"/>
        <w:jc w:val="center"/>
        <w:rPr>
          <w:i/>
          <w:color w:val="FFFFFF" w:themeColor="background1"/>
          <w:sz w:val="32"/>
          <w:szCs w:val="28"/>
        </w:rPr>
      </w:pPr>
      <w:r>
        <w:rPr>
          <w:i/>
          <w:color w:val="FFFFFF" w:themeColor="background1"/>
          <w:sz w:val="32"/>
          <w:szCs w:val="28"/>
        </w:rPr>
        <w:t>LV outflow obstructions</w:t>
      </w:r>
    </w:p>
    <w:p w14:paraId="769D06A6" w14:textId="77777777" w:rsidR="001A2FC9" w:rsidRDefault="001A2FC9" w:rsidP="003753C5">
      <w:pPr>
        <w:spacing w:after="0" w:line="240" w:lineRule="auto"/>
        <w:jc w:val="center"/>
        <w:rPr>
          <w:b/>
          <w:sz w:val="28"/>
          <w:szCs w:val="28"/>
          <w:u w:val="single"/>
        </w:rPr>
      </w:pPr>
    </w:p>
    <w:p w14:paraId="01150AB1" w14:textId="77777777" w:rsidR="001A2FC9" w:rsidRDefault="001A2FC9" w:rsidP="003753C5">
      <w:pPr>
        <w:pStyle w:val="Default"/>
        <w:pBdr>
          <w:top w:val="single" w:sz="4" w:space="1" w:color="auto"/>
          <w:left w:val="single" w:sz="4" w:space="4" w:color="auto"/>
          <w:bottom w:val="single" w:sz="4" w:space="1" w:color="auto"/>
          <w:right w:val="single" w:sz="4" w:space="4" w:color="auto"/>
        </w:pBdr>
        <w:rPr>
          <w:b/>
          <w:bCs/>
          <w:sz w:val="22"/>
          <w:szCs w:val="22"/>
        </w:rPr>
      </w:pPr>
      <w:r w:rsidRPr="00690D4E">
        <w:rPr>
          <w:b/>
          <w:bCs/>
          <w:i/>
          <w:sz w:val="22"/>
          <w:szCs w:val="22"/>
        </w:rPr>
        <w:t>The following protocol for</w:t>
      </w:r>
      <w:r>
        <w:rPr>
          <w:b/>
          <w:bCs/>
          <w:i/>
          <w:sz w:val="22"/>
          <w:szCs w:val="22"/>
        </w:rPr>
        <w:t xml:space="preserve"> echo in</w:t>
      </w:r>
      <w:r w:rsidRPr="00690D4E">
        <w:rPr>
          <w:b/>
          <w:bCs/>
          <w:i/>
          <w:sz w:val="22"/>
          <w:szCs w:val="22"/>
        </w:rPr>
        <w:t xml:space="preserve"> adult patients </w:t>
      </w:r>
      <w:r>
        <w:rPr>
          <w:b/>
          <w:bCs/>
          <w:i/>
          <w:sz w:val="22"/>
          <w:szCs w:val="22"/>
        </w:rPr>
        <w:t xml:space="preserve">with </w:t>
      </w:r>
      <w:r w:rsidR="00595D95">
        <w:rPr>
          <w:b/>
          <w:bCs/>
          <w:i/>
          <w:sz w:val="22"/>
          <w:szCs w:val="22"/>
        </w:rPr>
        <w:t xml:space="preserve">LV outflow obstructions, including </w:t>
      </w:r>
      <w:proofErr w:type="spellStart"/>
      <w:r w:rsidR="00595D95">
        <w:rPr>
          <w:b/>
          <w:bCs/>
          <w:i/>
          <w:sz w:val="22"/>
          <w:szCs w:val="22"/>
        </w:rPr>
        <w:t>subvalvular</w:t>
      </w:r>
      <w:proofErr w:type="spellEnd"/>
      <w:r w:rsidR="00595D95">
        <w:rPr>
          <w:b/>
          <w:bCs/>
          <w:i/>
          <w:sz w:val="22"/>
          <w:szCs w:val="22"/>
        </w:rPr>
        <w:t xml:space="preserve">, </w:t>
      </w:r>
      <w:proofErr w:type="spellStart"/>
      <w:r w:rsidR="00595D95">
        <w:rPr>
          <w:b/>
          <w:bCs/>
          <w:i/>
          <w:sz w:val="22"/>
          <w:szCs w:val="22"/>
        </w:rPr>
        <w:t>valvular</w:t>
      </w:r>
      <w:proofErr w:type="spellEnd"/>
      <w:r w:rsidR="00595D95">
        <w:rPr>
          <w:b/>
          <w:bCs/>
          <w:i/>
          <w:sz w:val="22"/>
          <w:szCs w:val="22"/>
        </w:rPr>
        <w:t xml:space="preserve">, </w:t>
      </w:r>
      <w:proofErr w:type="spellStart"/>
      <w:r w:rsidR="00595D95">
        <w:rPr>
          <w:b/>
          <w:bCs/>
          <w:i/>
          <w:sz w:val="22"/>
          <w:szCs w:val="22"/>
        </w:rPr>
        <w:t>supravalvular</w:t>
      </w:r>
      <w:proofErr w:type="spellEnd"/>
      <w:r w:rsidR="00595D95">
        <w:rPr>
          <w:b/>
          <w:bCs/>
          <w:i/>
          <w:sz w:val="22"/>
          <w:szCs w:val="22"/>
        </w:rPr>
        <w:t xml:space="preserve"> </w:t>
      </w:r>
      <w:proofErr w:type="spellStart"/>
      <w:r w:rsidR="00595D95">
        <w:rPr>
          <w:b/>
          <w:bCs/>
          <w:i/>
          <w:sz w:val="22"/>
          <w:szCs w:val="22"/>
        </w:rPr>
        <w:t>stenoses</w:t>
      </w:r>
      <w:proofErr w:type="spellEnd"/>
      <w:r w:rsidR="00595D95">
        <w:rPr>
          <w:b/>
          <w:bCs/>
          <w:i/>
          <w:sz w:val="22"/>
          <w:szCs w:val="22"/>
        </w:rPr>
        <w:t xml:space="preserve"> and coarctation</w:t>
      </w:r>
      <w:r w:rsidR="00D972B6">
        <w:rPr>
          <w:b/>
          <w:bCs/>
          <w:i/>
          <w:sz w:val="22"/>
          <w:szCs w:val="22"/>
        </w:rPr>
        <w:t xml:space="preserve"> </w:t>
      </w:r>
      <w:r>
        <w:rPr>
          <w:b/>
          <w:bCs/>
          <w:i/>
          <w:sz w:val="22"/>
          <w:szCs w:val="22"/>
        </w:rPr>
        <w:t xml:space="preserve">and </w:t>
      </w:r>
      <w:r w:rsidRPr="00690D4E">
        <w:rPr>
          <w:b/>
          <w:bCs/>
          <w:i/>
          <w:sz w:val="22"/>
          <w:szCs w:val="22"/>
        </w:rPr>
        <w:t>is intended as a guide</w:t>
      </w:r>
      <w:r>
        <w:rPr>
          <w:b/>
          <w:bCs/>
          <w:i/>
          <w:sz w:val="22"/>
          <w:szCs w:val="22"/>
        </w:rPr>
        <w:t xml:space="preserve"> for performing a comprehensive assessment of this group of </w:t>
      </w:r>
      <w:r w:rsidRPr="00690D4E">
        <w:rPr>
          <w:b/>
          <w:bCs/>
          <w:i/>
          <w:sz w:val="22"/>
          <w:szCs w:val="22"/>
        </w:rPr>
        <w:t xml:space="preserve">patients.  It is intended as a supplementary guide to the </w:t>
      </w:r>
      <w:r w:rsidR="001A32E7">
        <w:rPr>
          <w:b/>
          <w:bCs/>
          <w:i/>
          <w:sz w:val="22"/>
          <w:szCs w:val="22"/>
        </w:rPr>
        <w:t>IS</w:t>
      </w:r>
      <w:r w:rsidRPr="00690D4E">
        <w:rPr>
          <w:b/>
          <w:bCs/>
          <w:i/>
          <w:sz w:val="22"/>
          <w:szCs w:val="22"/>
        </w:rPr>
        <w:t xml:space="preserve">ACHD echo protocol and </w:t>
      </w:r>
      <w:r>
        <w:rPr>
          <w:b/>
          <w:bCs/>
          <w:i/>
          <w:sz w:val="22"/>
          <w:szCs w:val="22"/>
        </w:rPr>
        <w:t xml:space="preserve">sequential analysis and </w:t>
      </w:r>
      <w:r w:rsidRPr="00690D4E">
        <w:rPr>
          <w:b/>
          <w:bCs/>
          <w:i/>
          <w:sz w:val="22"/>
          <w:szCs w:val="22"/>
        </w:rPr>
        <w:t xml:space="preserve">all regular measurements should be included. </w:t>
      </w:r>
      <w:r>
        <w:rPr>
          <w:b/>
          <w:bCs/>
          <w:i/>
          <w:sz w:val="22"/>
          <w:szCs w:val="22"/>
        </w:rPr>
        <w:t>It highlights areas of interest in each view</w:t>
      </w:r>
      <w:r w:rsidRPr="00690D4E">
        <w:rPr>
          <w:b/>
          <w:bCs/>
          <w:i/>
          <w:sz w:val="22"/>
          <w:szCs w:val="22"/>
        </w:rPr>
        <w:t xml:space="preserve"> </w:t>
      </w:r>
      <w:r>
        <w:rPr>
          <w:b/>
          <w:bCs/>
          <w:i/>
          <w:sz w:val="22"/>
          <w:szCs w:val="22"/>
        </w:rPr>
        <w:t xml:space="preserve">specific to </w:t>
      </w:r>
      <w:r w:rsidR="00595D95">
        <w:rPr>
          <w:b/>
          <w:bCs/>
          <w:i/>
          <w:sz w:val="22"/>
          <w:szCs w:val="22"/>
        </w:rPr>
        <w:t xml:space="preserve">LV outflow </w:t>
      </w:r>
      <w:r>
        <w:rPr>
          <w:b/>
          <w:bCs/>
          <w:i/>
          <w:sz w:val="22"/>
          <w:szCs w:val="22"/>
        </w:rPr>
        <w:t>evaluation.</w:t>
      </w:r>
    </w:p>
    <w:p w14:paraId="1F47C97F" w14:textId="77777777" w:rsidR="009C1ED1" w:rsidRDefault="009C1ED1" w:rsidP="003753C5">
      <w:pPr>
        <w:spacing w:after="0" w:line="240" w:lineRule="auto"/>
      </w:pPr>
    </w:p>
    <w:p w14:paraId="2009D286" w14:textId="77777777" w:rsidR="00D73DF2" w:rsidRPr="00FE3F62" w:rsidRDefault="00D73DF2" w:rsidP="003753C5">
      <w:pPr>
        <w:autoSpaceDE w:val="0"/>
        <w:autoSpaceDN w:val="0"/>
        <w:adjustRightInd w:val="0"/>
        <w:spacing w:after="0" w:line="240" w:lineRule="auto"/>
        <w:rPr>
          <w:rFonts w:ascii="Calibri" w:hAnsi="Calibri" w:cs="Calibri"/>
          <w:b/>
          <w:color w:val="000000"/>
          <w:sz w:val="28"/>
          <w:szCs w:val="28"/>
        </w:rPr>
      </w:pPr>
      <w:r>
        <w:rPr>
          <w:rFonts w:ascii="Calibri" w:hAnsi="Calibri" w:cs="Calibri"/>
          <w:b/>
          <w:color w:val="000000"/>
          <w:sz w:val="28"/>
          <w:szCs w:val="28"/>
        </w:rPr>
        <w:t>Background:</w:t>
      </w:r>
    </w:p>
    <w:p w14:paraId="33DE254D" w14:textId="77777777" w:rsidR="003753C5" w:rsidRDefault="003753C5" w:rsidP="003753C5">
      <w:pPr>
        <w:pStyle w:val="Paragraphedeliste"/>
        <w:spacing w:after="0" w:line="240" w:lineRule="auto"/>
        <w:ind w:left="360"/>
      </w:pPr>
    </w:p>
    <w:p w14:paraId="6C49C928" w14:textId="77777777" w:rsidR="00423693" w:rsidRDefault="00595D95" w:rsidP="003753C5">
      <w:pPr>
        <w:spacing w:after="0" w:line="240" w:lineRule="auto"/>
      </w:pPr>
      <w:r>
        <w:t>This document incorporates the following lesions</w:t>
      </w:r>
      <w:r w:rsidR="00423693">
        <w:t>:</w:t>
      </w:r>
      <w:r w:rsidR="00423693">
        <w:tab/>
      </w:r>
    </w:p>
    <w:p w14:paraId="65B70558" w14:textId="77777777" w:rsidR="00423693" w:rsidRDefault="00595D95" w:rsidP="0004292D">
      <w:pPr>
        <w:pStyle w:val="Paragraphedeliste"/>
        <w:numPr>
          <w:ilvl w:val="0"/>
          <w:numId w:val="1"/>
        </w:numPr>
        <w:spacing w:after="0" w:line="240" w:lineRule="auto"/>
      </w:pPr>
      <w:proofErr w:type="spellStart"/>
      <w:r>
        <w:t>Subvalvular</w:t>
      </w:r>
      <w:proofErr w:type="spellEnd"/>
      <w:r>
        <w:t xml:space="preserve"> aortic stenosis, including subaortic membranes</w:t>
      </w:r>
    </w:p>
    <w:p w14:paraId="3954E24D" w14:textId="77777777" w:rsidR="00595D95" w:rsidRDefault="00595D95" w:rsidP="0004292D">
      <w:pPr>
        <w:pStyle w:val="Paragraphedeliste"/>
        <w:numPr>
          <w:ilvl w:val="0"/>
          <w:numId w:val="1"/>
        </w:numPr>
        <w:spacing w:after="0" w:line="240" w:lineRule="auto"/>
      </w:pPr>
      <w:proofErr w:type="spellStart"/>
      <w:r>
        <w:t>Valvular</w:t>
      </w:r>
      <w:proofErr w:type="spellEnd"/>
      <w:r>
        <w:t xml:space="preserve"> stenosis, including bicuspid </w:t>
      </w:r>
      <w:r w:rsidR="00803813">
        <w:t>&amp; dysp</w:t>
      </w:r>
      <w:r w:rsidR="0004292D">
        <w:t>l</w:t>
      </w:r>
      <w:r w:rsidR="00803813">
        <w:t xml:space="preserve">astic </w:t>
      </w:r>
      <w:r>
        <w:t>aortic valves</w:t>
      </w:r>
    </w:p>
    <w:p w14:paraId="087A7BF1" w14:textId="77777777" w:rsidR="00595D95" w:rsidRDefault="00595D95" w:rsidP="0004292D">
      <w:pPr>
        <w:pStyle w:val="Paragraphedeliste"/>
        <w:numPr>
          <w:ilvl w:val="0"/>
          <w:numId w:val="1"/>
        </w:numPr>
        <w:spacing w:after="0" w:line="240" w:lineRule="auto"/>
      </w:pPr>
      <w:proofErr w:type="spellStart"/>
      <w:r>
        <w:t>Supravalvular</w:t>
      </w:r>
      <w:proofErr w:type="spellEnd"/>
      <w:r>
        <w:t xml:space="preserve"> stenosis, including hourglass </w:t>
      </w:r>
      <w:proofErr w:type="spellStart"/>
      <w:r>
        <w:t>narrowings</w:t>
      </w:r>
      <w:proofErr w:type="spellEnd"/>
      <w:r>
        <w:t xml:space="preserve"> and </w:t>
      </w:r>
      <w:proofErr w:type="spellStart"/>
      <w:r>
        <w:t>hypoplastic</w:t>
      </w:r>
      <w:proofErr w:type="spellEnd"/>
      <w:r>
        <w:t xml:space="preserve"> ascending aorta</w:t>
      </w:r>
    </w:p>
    <w:p w14:paraId="5DF18977" w14:textId="77777777" w:rsidR="00595D95" w:rsidRDefault="00595D95" w:rsidP="0004292D">
      <w:pPr>
        <w:pStyle w:val="Paragraphedeliste"/>
        <w:numPr>
          <w:ilvl w:val="0"/>
          <w:numId w:val="1"/>
        </w:numPr>
        <w:spacing w:after="0" w:line="240" w:lineRule="auto"/>
      </w:pPr>
      <w:r>
        <w:t>Coarctation of the aorta</w:t>
      </w:r>
    </w:p>
    <w:p w14:paraId="16338DEC" w14:textId="77777777" w:rsidR="00F13A3E" w:rsidRDefault="00F13A3E" w:rsidP="00F13A3E">
      <w:pPr>
        <w:pStyle w:val="Paragraphedeliste"/>
        <w:spacing w:after="0" w:line="240" w:lineRule="auto"/>
        <w:ind w:left="360"/>
      </w:pPr>
    </w:p>
    <w:p w14:paraId="52D85B98" w14:textId="77777777" w:rsidR="00F13A3E" w:rsidRDefault="00F13A3E" w:rsidP="00F13A3E">
      <w:pPr>
        <w:pStyle w:val="Paragraphedeliste"/>
        <w:spacing w:after="0" w:line="240" w:lineRule="auto"/>
        <w:ind w:left="360"/>
      </w:pPr>
      <w:r w:rsidRPr="00F13A3E">
        <w:rPr>
          <w:noProof/>
          <w:lang w:val="fr-FR" w:eastAsia="fr-FR"/>
        </w:rPr>
        <mc:AlternateContent>
          <mc:Choice Requires="wpg">
            <w:drawing>
              <wp:anchor distT="0" distB="0" distL="114300" distR="114300" simplePos="0" relativeHeight="251659264" behindDoc="0" locked="0" layoutInCell="1" allowOverlap="1" wp14:anchorId="694585B2" wp14:editId="2B26F733">
                <wp:simplePos x="0" y="0"/>
                <wp:positionH relativeFrom="column">
                  <wp:posOffset>428625</wp:posOffset>
                </wp:positionH>
                <wp:positionV relativeFrom="paragraph">
                  <wp:posOffset>102354</wp:posOffset>
                </wp:positionV>
                <wp:extent cx="2002155" cy="1571625"/>
                <wp:effectExtent l="0" t="0" r="0" b="9525"/>
                <wp:wrapNone/>
                <wp:docPr id="4" name="Group 13"/>
                <wp:cNvGraphicFramePr/>
                <a:graphic xmlns:a="http://schemas.openxmlformats.org/drawingml/2006/main">
                  <a:graphicData uri="http://schemas.microsoft.com/office/word/2010/wordprocessingGroup">
                    <wpg:wgp>
                      <wpg:cNvGrpSpPr/>
                      <wpg:grpSpPr>
                        <a:xfrm>
                          <a:off x="0" y="0"/>
                          <a:ext cx="2002155" cy="1571625"/>
                          <a:chOff x="0" y="0"/>
                          <a:chExt cx="3027834" cy="1905000"/>
                        </a:xfrm>
                      </wpg:grpSpPr>
                      <pic:pic xmlns:pic="http://schemas.openxmlformats.org/drawingml/2006/picture">
                        <pic:nvPicPr>
                          <pic:cNvPr id="5"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0150" cy="1905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599084" y="4763"/>
                            <a:ext cx="1428750" cy="18954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id="Group 13" o:spid="_x0000_s1026" style="position:absolute;margin-left:33.75pt;margin-top:8.05pt;width:157.65pt;height:123.75pt;z-index:251659264;mso-width-relative:margin;mso-height-relative:margin" coordsize="30278,19050"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BYSSgxuAwAANAsAAA4AAABkcnMvZTJvRG9jLnhtbOxW227bOBB9L7D/ QOhd0SWSJQtxilSygwLd3aDtfgBNURJRiSRI2k5Q9N93SElOaqfYIAX6sKgBSyOSMzxz5kJevb0f erSnSjPBV150EXqIciJqxtuV98/njZ97SBvMa9wLTlfeA9Xe2+s/3lwdZEFj0Ym+pgqBEa6Lg1x5 nTGyCAJNOjpgfSEk5TDZCDVgA5+qDWqFD2B96IM4DBfBQahaKkGo1jBajZPetbPfNJSYv5tGU4P6 lQfYjHsq99zaZ3B9hYtWYdkxMsHAr0AxYMZh06OpChuMdoqdmRoYUUKLxlwQMQSiaRihzgfwJgpP vLlVYiedL21xaOWRJqD2hKdXmyV/7e8UYvXKSzzE8QAhcrui6NJyc5BtAUtulfwk79Q00I5f1t37 Rg32DY6ge8fqw5FVem8QgUEIUxylqYcIzEVpFi3idOSddBCcMz3SrSfNyzDO8ksA5jSXYRqGLmLB vHFg8R3hSEYK+E80gXRG03+nE2iZnaLeZGR4kY0Bqy876UNEJTZsy3pmHlx2QuwsKL6/Y+ROjR+P jAMlI+MwazdFjharYNeMGth69EGQLxpxUXaYt/RGS0hroBLU5yGlxKGjuNZ2GMIUfG/FfX6HYtsz uWF9b4Nn5clfqIyTzHqGsjFrK0F2A+VmLENFe3BdcN0xqT2kCjpsKWSVel8DTgItwEBqScW4cXUC yfFBG7u7TRNXKV/j/CYMl/E7v0zD0k/CbO3fLJPMz8J1loRJHpVR+c1qR0mx0xRYwX0l2QQdRs/A P1sWUwMZC84VLtpj1x4scQ7Q/HYQYcgyZLFqRT4C97AOZKOoIZ0VGyByGofFxwnH+iPRNiQaqght D3+KGtjAOyMcGS+pogjKKEqhhf2oFiBTlDa3VAzICkA9IHXm8R78GH2bl1jUXNgEcL48F41luFzn 6zzxk3ixhmhUlX+zKRN/sYmytLqsyrKK5mh0rK4pt+Z+PhiOW9Gzek5Prdpt2asxSBv3cykOTD8u C2xSPMKYAzi/x0DOEYBRK8J/LEkQJtwgnSXRMxVwcgaB1i9rGovTprGwZACC/1fTiH83DdedbWBf 1DSidLkMczgr4ZBNsoU7vcfmas/gKInz7Ng98mWaZO6wOZ6kv7vHq7qHu4DA1cz1mekaae9+T79B fnrZvf4XAAD//wMAUEsDBBQABgAIAAAAIQB/QjLiwwAAAKUBAAAZAAAAZHJzL19yZWxzL2Uyb0Rv Yy54bWwucmVsc7yQywrCMBBF94L/EGZv03YhIqbdiOBW6gcMybQNNg+SKPr3BkSwILhzOTPccw+z a+9mYjcKUTsroCpKYGSlU9oOAs7dYbUBFhNahZOzJOBBEdpmudidaMKUQ3HUPrJMsVHAmJLfch7l SAZj4TzZfOldMJjyGAbuUV5wIF6X5ZqHTwY0MyY7KgHhqGpg3cPn5t9s1/da0t7JqyGbvlRwbXJ3 BmIYKAkwpDS+lnVBpgf+3aH6j0P1duCz5zZPAAAA//8DAFBLAwQUAAYACAAAACEAaY0qjeAAAAAJ AQAADwAAAGRycy9kb3ducmV2LnhtbEyPzWrDMBCE74W+g9hCb438Q9zgWg4htD2FQpNC6W1jbWwT SzKWYjtv3+2pOe7MMPtNsZ5NJ0YafOusgngRgSBbOd3aWsHX4e1pBcIHtBo7Z0nBlTysy/u7AnPt JvtJ4z7Ugkusz1FBE0KfS+mrhgz6hevJsndyg8HA51BLPeDE5aaTSRRl0mBr+UODPW0bqs77i1Hw PuG0SePXcXc+ba8/h+XH9y4mpR4f5s0LiEBz+A/DHz6jQ8lMR3ex2otOQfa85CTrWQyC/XSV8JSj giRLM5BlIW8XlL8AAAD//wMAUEsDBBQABgAIAAAAIQAEbgyvJvQEAABsCwAUAAAAZHJzL21lZGlh L2ltYWdlMS5lbWbsnQd4lPeZ7cnd3TybjbN3r7NJdjd24kpzwzjOdbmJcezYoQj13iuIIlToovcm 0REgQCAQSEIgIdR7A8eJDQZMB9FBAkkzmiLNqJ173m9mhMAQcNiscfzN87yaLo3+o/npfOct/+/1 6tVrDMN2cv9er17P/S/btV69HF7r1ev1ob16PfN7u4969eKdY37Y6x94Ny/defonXv3HXr1qeEf4 XXdeufL9Xk/N/adejnzIrNE/7H7e3T/LdocHn/88X4MDb+jLmMz4Z+vznun1WS/b/XKfm/Wx3+v1 DK/dfpxyxfoF6kldAXUF/uoV6OrqQltbe/fzW1tN3ZcNBiOMxpbu662m2/eZ29rQ2dnZfd/9Lsj3 f5Ro48+xndrb22Hq8RpsP9/2mm/U3URHRyfarc9pb++ARM+TvG7b73GroRFGfSu6+GuYWnv+HF7u 6kCbmb97Jy9L8HqHEl2Q76jEQ/xuPX+2elldAXUFvhsr8G3naltLF4waMpDndVeNMBu60KJrU66b eFlC7rNFi66Dj29Xrt+6bkRzYyvaWrtg0JHHZjKzrQtmUyc6CU6zqY3/E27/HXTwihK8SeXq7XVR L6kroK7AV1dA9KrwteepSaNFWcUBlFcehEbb3PMuRaeK7nuY06No1Z6vyWQyQ6vVQaczoKFRgy+O nkBOXjGWx6dg7Nh58PaKxEcfecPdPQLh4bMwdeoqzJyxDtOmrcakSfHKY+R8ypQVGD9+qXJ92LAg eHpHYUrsCsyctRrTZqzE1OnxiFu+GbkFVSgsqUFdfSOaNM0QTdxBfS4K3aZX26iNH/T7PcwaqY9R V0Bdgb+vFehq00ICHa3Kca6JeJVoJUDMDNFtcpysBG+/C79o66Q+NJvBM+UkvO1o67A8jk/q6mzn cbmJXoOJ30v43QFTmxkmHtO3Mlo6OmBo78StZjPqG1phNnaiVdeFGxcMqC6/grmzMhEWtAaDfzcB 7w4YibdfCcNb/cIw8Fk/vPRTdzz7L/bo/b/deNkPr/5nEF75aSD6P+mHfv/Hh+GN53/ggl/8o70S z/+LJ/r+axD6PBGC3j8MQ98fheP57/vhhe/748UfBKLPv4bgxR8F47kf+OHZJ3zx3E+88Vq/UPz6 V+H4w+CpGBe5GSmpR3DmpAYt2k5FCxs0/H1po/DXhKGZ3G9q4O9vpG3QglaDBiYj/yfRRxBPwdRi UPyE9nYTNJomZb1kPe9YU65Pt/cg/gNPcr+8D/Izeoa8J+pJXQF1BR6/FXhUrrbzM99KvWsw0fs0 07ukrmvn9XaytpnsaDO1oMPcqrC1vb2N52aYhbOEURuBIQy/RY/zwKFT2JFWhAWLtyEkbB4+/CAU A15yxMsv2OPVF1zxZj9/vP+rKDh8uAC+DusQ5LqZsQWTI8swY8InWDD9CBbPPImF009i7uQjmDPp MGZPOoTJEVWIDCtARGg+YkbXYFLkYYwfexhRo48gZsxRTAg/iuiww4gI/hPC/Wvg51oAlyHpcPho G+wHJ+K9t2bhjZdHoc8zLnjxmaEY8KojPvgwCB4eExA2YiYqyr/A5dp6hXcKH4WFnWZylb+z2cjb 6Ukrt1nYqni2ZGcXQSn+sDxHeZ7tT0Plqm0l1HN1Bb61K9DVboCEnDr4GReNKiFKqV0EUadwQcLM WyQHxa+8mTJTCUVH8bJNO3W083HCBmt0Uci2UfyaDB30PTugb2rDjVod/lxzHVkZZzE+cjdc7Bfh zZeC8MKT9njuh3Z45Wde+E3/cbB7ey7mRddg3eyTyFijRUlSC6q2t6A62YjKrXol9q1vQP4mDUq2 GlC2rQXFW1pQsNGAvPU6S2xowd7VeqQu12L3KiPSVxiwY5kBWxfpsYWxak4zls/WIn6WDstm6bEg thkzxjdiamQ9pkTfxISI6xgTegpeTsUYOmgrfjtwEQY8F4UX/t0fTz3hiP7PeeM3745DQEAClsXV IDPzHD77tB5Ndfz/wn8asj623JmZ/2+MRlP3GuoN5O/dXJU34h4n2+N6nt/jYepN6gqoK/AYrMCj cvXKtUb6r/QQ6DXKSY73Ta0tZAlZTLa2UbfKcbJeY0Jezp8ROXYJPhgUgNdfGoaXnh+K5/5tOF76 Lw+896sYBHkmYdakGqxZdAYp68jLHUakrW1CziYDSsjM8mRyc7MeuQla5K7TomA9LyeSoZuMZGsL 8ja2IGd9C7LXGbFvjQFZ5GkmI215E7YvuYnkxY3YtrgZm+Y3Y90sDVbNaMCiydewYPJ1LJhUh3mT bmFmzE1MHVeHiWOuYTwjetQlRI+5hJixFxA15gwiRh3DqNBPEeBdBG+3PfjgXdGzI9D7v1zw7M+G oM+zQ/HO217w84/FosVbcPnSLfoClrWR9REuGo30O8yiWS3X5bYHnXry1Hb5Qc9R71dXQF2Bb2gF bLqSn23Rq3JcL9GhaFVqTx7PKmEVpPKZpgSDqFczb+ug1pXQ6RvR3KylF8DaJubVzUbm6Zs6cfpw E9YtL4frsGn0RD3x8pOuePcXo+D01jKEDtmBxWMOIS7yGDbPvI7c1QYUrDUiM16H3cu02L/KgHxe l8hbx8vkafHGZlQk6VFD3XqAIawt22ZA6VYjmWtAMflaSL7mJxiQu1ZH/uqQvVqLvSs0SIvTIHWZ DilL9Ni2UI/Euc1YO1NLvuoQP1WLxRMbMS+GbI2gVh11HTGhlxEVehVjgy9hpO85hHicQLD7CYR5 n8aooAsYO+IK/YRrCPE5Co/hFXD6KA8fv5OEN/vEou9TAXj+5854770o+hoJWLPujzhxrFHxZGV9 6q+fQZdZc983/SvslPVXwnoswGMH9aSugLoCj+kKPCJXW4waeqpN5CnzM/zcCw90mlbs23cAy5ak 4p033TCgtwMG/NIZHw6MQqRfOpIW12EvWblnpQHpS/VIX6JDxlIdearHXjI1g0zNWtGMwgQjKqhF S3hcn5/QjCIytTLJQJ4aUbXNiNJNWnKVPE3SoSCxGfm8v2CDPNaAHPoG+1Y2kaka7FulQQY1684l t7BjcRN2KFzVYf2sJqyYcotM1SBuciMWjb+F+eMbMCemEdPHNWBi+A2M8j2D0QG1GBN0CWOCL2NU 4EWM8DuLEK/jCPI4ijAfstbzGFl7CuGB5zEq5BQCvSrgMGQzPho0H72fdsXLvd0x8DUv+PjMwoE/ Xlb0uzDVrK+77x+FytX7Lo16h7oCj/0KiEaVkCPVTjK205p3sb3wbplklUfymA5qWDM1qoS2uVGR UXKsf+p4IzYklMHHfZ6SZ+rzhAuGvL4QI4dlYmXMVeyY3YwdM5qRPKUe6TObkL9Yj+zF11FA5pWs bkYxo2RtM8rIRuFpKVlZuEFDv7QJBZsaUbxVg/IUHSpS9ajYxcemaFCa2orCHa3Io7+au4VMpQeb t7kF+zdS965rZuiQlaDHbn7v7cuakLREg61LDUhcqMOqmRosn6jF8klaLKWnOi/iBmaPuY4ZY69i 0shaRAScQETgKTL1FPUpuRl8GuEhpzGSERZ0EqG8P9iDjPW8SLZeQpD7BfL2EsJ8LyHUt5bXT2OE /w04vF+BN55aiBd/HMa6gmkoKatFl6mRtnWDVYOKFr1Th9697rbcV/e57Q1Sz9UVUFfgsVuBR+Vq e4cZBmMbMjJL4eoagRd+8R6efuI9DHp9HKKDirB6xjUkzLiJTTNuYRv9zF2ztMiYo8O+ec3Yv1CD rAUWrpauYZ5p+U0UrWlC9WYjqpOMKCJTy5OoUZMNqEoxonyHDkVbG1Gw9RZKdjShlGwtTydXeV8e 81h59AIK6cMWbm1BLj3ZTPoG2RuMyKYvkLFWb+Eq9WrSEgM2LmC+KvYWVkxqxsrJzVg2oQkLouox N7IOc6LrMS3iGn2Ac4gMOYvRgScx0v84Qv2OKRHi/yWCfY9Rlx6Fn+NRhJKlod7X4OfE/JbdYQS4 niRnz5Krp+A59DA5ew0jqXN//eIcPP3jwRgbEadwtUV3WeXqY/eJUF+QugKPvgIsHYWERadK3t8S tjy/iV5gk8bI2+moMlqNeui0euVY1qTvwvFPb8HHNQ69f8p6KNaQOr61HFEeZVgacRnrx2uxMUaL pBjqVPIrfTr14xwtchaIVr2JQh6X7+Nx/77lPG6nl5rLXFMBj/2LqDVLqDkl/y/+aTnzV+U7DahM pY5NM6A8TYfy1GZqVdYIUK8W7xTNyjoAMlX0ag491v1k6X7WAkhkrWuhXtVj1wojdsQZ6EPosWGu jszX0QdoRjy5upSvb8H4JsyOZN5q9FWMH3kR40JrMZYxMoia1P80An0ZfmcQQG/A3+c0fD1Pw9/t LOMc/F2tQY3qb40AnnsOOYcwv2Z4211ifdhl/Lr/bPR/wQcr11RY+rxYH2Aw6JR1l7qsFgNriXnM oNObeCxg6bEV7WrxVnlBucKHUN5KqCd1BdQVePxW4EFcbWeNv3x+zSY9rl69yMNVS23Q55+dxNJl aXhzgDcGvuiP3/1qPEa4p2J+1JdYMfkG1k1uwoYJzUi8J1d5bK9wtYFMpRfA2ifhah49V+FqcSI9 ANZLlfbgasUu1laRq5Xp9FzT9Apby9LoBVi5WkSuFpLBwtVcMjkn8TZbsxK+Dlfr7+LqeYWrwd1c Pa1w1Y+5Kx+PUwpX/chUW9iYKufCVT/Ha/C1vwIf+wsI9LgGl2H7MaDfCHz08Rh88ul5BZPNOg3r JvQKWy3/vzh7gWtuYi2wzQ/ovqBy9fH7EKmvSF2Bu1bA5gNQCPEeq4kql6zSSHqkpHaqzUTtxLul 337Hts/wMfuf+lOfvvWjaXDquw2x9BkTxpOjZGlCRBPWj6lH4th67JigwU4yNi22SfFUM+ZqsWch deti5qmYs8omV/eTq7nW3H/heuEqtapwlfqzjLws28nL5GdpGmN3K0oYRTz+lyiWy7y9YFcr67Ja kbutFTlk635q1mwJfq9M1l6lUwvvpF7dTr26hXo1gXp11Uwd4mJ1WDpVh8WTtZhLj3U6fYBJY64i eiTz/WG1rKk6h9CgMwjyJ0N9T8LP9xR8GT4+p9g7e4Ka9UslfMhQH/LVx+W8Er5uZyARSN/Vc9gJ +Imu9TiPUOa23v/1Ovz8CQ8EhyUpdROdfBOamjTkqvQTsC+rlZd5ajNb+HovXSq33et25YnqF3UF 1BX4RlfgQVxtZ51/B/ukBLRXL17B7JkJeOtXHnj5KU988Oo8TPW7gIUjGhE3VouVYzWIH1mPNaMb sCWaeSIyNmWicJU1TtOasJs1o8LVvVauZpGrOTamSo0V606L6IeWUm+W0SMtEw8ghbGLkcogQ8sy brNVmCqMVdhK7hakkK3byVY+N4dcVvwAK1d3rzFi10r6APEWrq6fx56AHlxdNEmDuayxmj7uBiaN vtLN1XD6q6GB5KOfMJV8JFt9fU7C2/skvDyPU7Mes4Qbb3M5A2/ns0r4uJK9LqJna+HteFLhq8fQ 4wgLroWf10GuXzT69/FBadVZhY8dbLRob2tRuKptuqHUA8v/tvvx8363f6N/TOoPV1dAXQHLCtiE 6X3W48q1BqUe9eI5A/3FZej3lBve+I9x8PmgFPNHabHIX4tlQRosCaxDXHAdEsjWbdStydSpSdF1 SJnSgJ1Tma+a0YjU2eTrPNamMhe/m3o1g5G/hrVRrPEvTNCx9lSPMtamljFPVZ7C/il6quU87i/b Tb26hwzda0JxpglFjAJezmcUZVluK8zgderXPOrWHLI1J7kV+7ey3ot83cM6rTTWBaSQ3cnUrFvY b5WwQIeVrE+Im67BUjJ/4eRbmD3+BqaNu4KJoy8iKpz1ACPOKfn/0MATCPQ/Rr16BP5+zFX5HaFm /QI+3ofg6XUYnp5H4Ol2HB7kqIfzOSU8nc5Bwt2B+tbrPLypZV2H8jkezH+FXIHdByV46p+D4eO/ BNom9v2yN0vm24hebTPpOA9Rei3uwVXr+/WVOqz7vH/qzeoKqCvwDazAA7gqdx89fh2hofPYH+WA t/uMRbh7BWZHaDE9oB6L/NgDGsJ6pTDW14/UIjFSS62qwSYeT28bfxM7ydVdsVauMmeVPr8HV1m3 WrBOb2HqBj11KjnKnH4l81SVO+mjpjKoT8vJ1PJMalUytFQ4yiiUIF+L95lQIreRsYXkaj65mkfd miu6lWy9zVU9dtIL2E7NauGqpYc1foaFqwsm3cTsmBuIZb5twij2Vo08T67SWw0+hRDWUwWyFsDP 5wvq1SNK+Pocpg9wCB6en3NWwBfwcD0Gd+eTcHc8q4SHw1lIuNodh6/HBbgOJ1Ndz5C1fD592UC/ c/i//eLQt89w7NpdrXDVwFm3wlWJTg5YEXZ+RZeqXP0GPiTqj1RX4GuugDX/3/0sW/2qNf9vbulA yIgVnO3kgteenADf9z/DFF8NYr2bMGH4JR7338JqatSVoxqxMrwJCeTq2rENSIwmQ6kHtzLPnhyr RQprRVPnNCFjQSMylzQiO64B+5fzMr1PiX2beNxOXzSfx/6FzO8X0zMt2c06gL2MTPJ1H1m7v7U7 yrPJ2mzOC9jP4HlFJn2DDOpasrWEbC2mf1BMbzaPPQPZiTrsZc3VbtZypa7UI3mZHpvoRSTw9Syf eYt69Sb7WG9gVvQ1TB1LroZfQuSIS6wFuMz601oEe59HgMcZeqSn4Ecf1Zf1Uz6spfJ2Pg5XxzOW cDkBN5cv4SZ8lXARzvK6wwly9hTzVV/Cy6UW7vbk7rDz9F5vwO53n+KXP3HEiFHLcKueM8FYA2xq ZX9FB3vcyM+vcFWYanu/lHpXXldP6gqoK/D4rYDtc2p7ZXdxdUlcMt580xsDXhiNULdDiB3ZjCgX Hiu71GNhiBYLAi4hbkQdlo9swBrydWNME1aNasCKsDrWAjQpXN3OWSY9uZpFru7vyVXWQkmOSXzR AvamFpGLJZKjyhCu0lfNakGlwtBWVOWYUMmoIGPLGVUSwtUsi65VuEqvVWqvLFxlXuwurm6Puw9X o65iKmcBSI1VZJiVq37n7+Cqr3CVfPVxsXDVxfE0JFydhavHyNWjZKqEhasezqfgPIx6ltrVhf6q q90J+rBX4DaMfLU7z3ldwRg8dDSOfnlT4erN+quW2gDhKmfW3KFXVa7a/krVc3UFHusVkI+qXk8v j69SZveZTRqWT+qUufuTJqbgZ5xdOujVtawXOowQt/MId7uMGJ96TPa7iRm+7FHyaaS3St1HD2D1 aC3W0R/YGNWEzaxd3cY+pqSJrMNnPUDyNOav5jYrvmom61Wzmf/fz7qq/ETmqzaz3p/9qSXb6QNI nSo91coM9gLs5RyAbCMO5BhxMK8FBwtacbDQhJoCRj55yijOZf1ALllMvhbREygSP0BqBKhbi8nX PPa8ZvN7701kzxX7W3etNmIbc1cb6fGunUv/YmYjlsbexPwJ1zCTXI2NuIIJYy4jkmwdxdrVIOb+ /aUGwPsEvNi76s48lZv7Ebjwf4yL6yG4OfG6o8SX1K1fkrEMB4b9l3Aebjl3HX4cbvYnyFb2CTiw boBegQ+9V1/GoIFb8NSPPJCZXaXUYBhbOAeLc2llZi0NAeU2eY+65zT0qNl4rP+w1BenrsB3eAX4 EUZrC3P+XAMz8/4m9vp3kK2f/fkKfjcoAgN+OR727+1HqNQIuV3ACOdaRHpew0Rv5ni8Gx7I1a3M s29j//32Gdpuru7lHIB9nA0gXC1gv2rBFv1trkqdajqP7few5ypTj4M8zrdx9RNy9RNy9YDC1lZU k6sl+TzezyVHyVXxWoWrRfRki6ROgFzNJ1f3s3cr08ZV1gUkk+uJi8jVeVqsmGXl6sTrfx1XFaYe I1Mt8XW5OmRQNp75N38sXJKoMFRmCcpJ8VfFYyVTVa4qS6J+UVfgW7MCZu7npMyh5me4xWyA9KW2 mQyIi8/Fsz92wIdvbIKv3SGEeV1QuBrqcAHj3K5jktctTPW4qXB1caDUV1n06lrq1Q1WvbqVenUb +5m2s88qZVYzUlkLkM4agD08Ds9cYVBm+eWzZ7WANQBFnKNSwnxVmeSqmP+vpK9alWVATU4LaqhJ D5CfwlOJaiXotZKzpby9RPiay9xVtiWnVbSH58JVqQ9IIVf5vRWurjcglSxPXm7EJr6OdeTqytlN 9FcbMN/GVdYDWPTqhYfSqy7sY7WFM9nqJEG9qoRoVoaLPY//qVelNsCDetXLibVYVr3q5fQ5+vx0 NFw9olh3IfscWmuIqVVbWvS3uWr1u781f1jqC1VX4Du8AqKFpC693crVDvqrXR0mREUl4Nkn7eHw QSYCmX8J86xFCGveQ+0vIcKVepVcjWWID/CXuJo8lUzlrJVUegBprG1Ko07cvZR5JGpGmZFawDqo wq2c75fMnBNzTeVpZCr1ZhXzUNXMVR3I4V4CPTyAg0Vm1BRZ2FpVyBoBYSt9gdI8M0r2szaAmlVq A0r4PaS2NZ89BTn83lmcF5DB2ti0tS3YzlqrzZxplTC/mXOtNVg2vbE7bxU77urX4qqzwxFY4ijP j5KrDAcrWx+Cq4HeZzkneyreeseBfgz/p9lmtZKrrSpXv8OfTPVX/zavgO0400xPta2Nff+8oUnb AReXhej/k1HwGPwnBLHWPcSVeXE5H34ZEcxZTfCqY01AHeb6NGFRIGutqFdX0V8Vvbo+inVW9FeT JmtZC9CMnVatmkZPM5U6MW1pM/aQq1lrOX+Kuap8zvqT/n7J45eRhRV7qUX3SU6KbOUxvhzvV5Oh 1cX0VUvMqOJ5BdlaUcRclYTwNd+MUuazSkSzSv2Vla357CnIoReQlUSusj82PaEFKatYa8WehPWc vbKafQpxM1i/yrnWs2OuQ7g6kf7quBHUqyH391ddrf6qg8Nh2Dt8oYQDGWtPttpTszoo8SUcFe16 nMw9AVfqVXfmuDypVz1Z5+rNCPQ6h/83YCX69R2K0+e01KiiWaVwlb0Y8j/O5gOQs+K38su3+c9N fe3qCnwnVkD8Vck5C1fNZtajM1/y5ck6vPt2OOdQT0QAj1sDyQFhaxC5EEqujnO9icnejZjhxx6l h+RqGutW03twdS99AJnrX6DUALDPilyVXtVy6sxK1qpWsY6qmlq1Jo9BrtaIp1pMrapw1YxKG1ut 5+UFZpTRCygVzcp6VukhkF6CAn7PXPa37mNd7B7WHKSzpkvhKnsDNvD1rOFcrXjOLFw0uV7h6rRI cpW1VsLV8Ifgqv3wQ7C3J1uVEL6SqwwHCccHc9Xf4xQGv7cTvV8YjOzcT9kPwH0TW1lzRT9G5ep3 4iOo/pJ/hysg/qriA5i19Pe0MLTQz/z0Out/AvHWc3EIsL+MgOEXyVf2YpKxYfY3EOF8CxM9GzCd HsAcbw0WBrDnagS9SurV1dSrCdSriRPYH0C9miQ+APVqOj0A8VYtepW9rJK3Yn1VXjKP1clUpWaV fmiZ9ACwZqqSfKyiVq3M5zn1aBV1aVUJL5eaUUG2lvNyuTC1mPqWUU5/4A7NSj+ghLpVerBy6AVk bWNNAPtjd/Nn7mTuKom5s42SuyLv49lfu2jKTcxhv1VsJD2Or8HVofafY5j9IUtQtw5j2NELkBhO zWpPtjo4Hqc/cII+7CnWDZxmPxZ7BqhVvRj+7mfhPLQcvZ9xw5L4LJhbLXpV2V+QnqraV/V3+KFT f6W/+xUQrSrHncJUCa3egE8+q0e/Z/3w/subqFWvWrhqfwrB1K0Wrt7EePebmOLBWaUP4OqWKVrs uAdXM1lnlUPGST+/9PUrNatWrlbQA1C4msda1W6ukqmiVYWrDBtXK3lbZU+u5tJnFS+gB1dzydV9 wlV6ubs5P3AXc1dbydVEyV2Rq7JvoI2r074uV4d/jqESwlZ6AhauHnlorgZ5XWQ962fo+5wnYiYl kKuWegCziXu5dlhm3Qhb1ZO6AuoKfHtWwJa3MrbUK1wVB6/qkxvo87Qvfv96CvyGcm7oYPYbDefs EfYKhdhdxlhH+qusBZjqwWNnHw3mc0bAEvaxLue8gFWcv7Iuiv2sE5uRRG91m9QCcM9Tm7e6czEv xzdjH9mWT/0o/aZ5zFcV8Xhd8kxl9AAqyMUKqf0Xb7WQLKVWFXYKQ6vK2lBZ3oaqCktUl5tRXUb+ ioa1atYSYavVa82n/s1Now+wg3Ou6Tlk0AtIpceaTB9iEz3WVaxhFX9VfADRq9OirHo1jD5A8Hnu C3AOAZwR6MPaVU/Wrrp7HLXUr7J21cn5Mwx1/EKJITxXgnp1CGOohP0R6ljq1uH0W5nDcnI4ztrW k+zBos/qxJ5W9mrJXBZfl5N46ZejYecwDQY9a1bJUa22gT4AvQCebJrVwleBrApaZWHUL+oKPKYr YONqK/cFEb0qXK35k+jVAPy2zwb4DrnYzdUg9gyFDLuCMY51t7lKvWrjavxfyVXJ2StcpbcqcwDu 4CpZKfkqmwcgXO1mamUbHsTVgm6ustaKc1i6uUofQrgqeSvFX7X6ANOirtMHuGLxV/+HuOrHeYID +07A7z6MQiP3ARd+Ggwy31rl6mP6sVFflroCf3EFLDOTOpmv0tEPMCpc/fzIDbzxWhDeemEBuXqW QV1lx9y1PWutFL16g1y9Qb1ah1neWszz43F0KPPq5OoK6tW11KsbqVe3UK9uZY1VCmusUpkj2rWY s0+WaJEaz30BmbPK53F5HvtW81ljKjNUJc8k3qpwtZI5qArJWSm5KtZV8di/mjq1mjq1WnjKqKki Y8vou5axj5V+axlrBEqYvypizVURNWsRPdq8vawHYD1sFvu49rKONYM/M5W5q+SVOmzm3qxK3or+ 6uKp9Fcn3MD06K/H1W6datOrjkcUvapo1rv0qjP1qusdepVr63KBmvUK3n1lNQYOGIkz53SsAaDn zfeiiz6ATZve7mdV9epf/INW71RX4DFYAYORvVYdnWjhLGUbV8/XNmPQe9F47eeT4fkR5zGRqwHD z7Me4AKCh12mXr1Bf9XKVS/WBPhauLosnFwdo8WaSHKVs1c3M2f1YK5aakx7crXbWyVXD/D4/gCZ ekCYyqgRnlqZeqD6IbhK/Stc3cc+rkzWsQpX08jV7av0ClfXLtBjxWz6GNzrau7EeszgTKtJEVcf Wq8+KlelpzXA/Qr+8Jtd9Fi9OY/1DOfd8qiBcxs6yFaVq4/Bh0R9CeoKfM0VMJnamR/pVPoCpDdA fIDGJj0cHWPR/6kgeHz0KXyHnmJdAPcRsb9IvXqRXL2KGDfOfqJmnUG9KlyVGSxLydXl5OrqSI2y B8smK1e3U6/usurVFNGry7lf4DqZNUWtyhqoQtaYljBnVW6rW6U3Ws2clfT/H1S4yj6rMgtbD5Cp SlCrHiRXq8vYl8WoKKU3Sw+2mD0CRaxlLaReLeD3yc3i3gEZwlXqVdax7klqRRrzZTu439UW9n0l LNRjJfcxXMregHmTOfNgfB0mk6syH0DqrB7kr96Pq+KvDqNetaO/ak9/1VHpEeCcAOpVpe+K3qoX meo1nHu4OF+D48fleO7JQCRuKbTUr1KrKnuziFHDE98aJSycVf1VZVHUL+oKPKYroOREeNzZzppz c0cb+wK60MoaypCQFej9Ex+4fFCtcDWQXA0iV0M5G3C0A7nqytlPwlXq1Tk+nGsVTM3H3oD40Rqs HqfBeurVh+Gq1AL05KqlbpW1quSq9AMoepXH+DWlDOaoDtAHEK6KB3CA8SCu5pGrOXvIVfbHZrJP VuEqawJSyFWptdpAb2I19w5YxtzV/Cm3MFPh6rX/Ma560l+R/QQ9HT7n3osjMWV6ArlKlpKr7dxH 3DIcQOXqY/rxUV+WugJ/cQVEp7Zwj0CZDyD16LGxW9D3aXc4/74YvsNOUK9eYv0q9arC1YuIdrlM rl5XuDq7B1fjyNVVVq4mcjZAEv1V0as7qVd3snc0ZQnnsFKvZjInL3q1UGqsUtkTwFoA6QeoZj9A Db3VA6yvUvoBWAtQU8ya2hKeM+9fU86ooNdq1a3V5aJXuU9rKeevil5lrWshn1vA71FAzZq3z8pV 7uOqcJW5q/REcpWzWJUa1sUGrJ6vRxx7AxZwX4OZEziraxy5Gv7X61WlFuAeelXmBLjZn7TMtbLq VU/OYvUcepHzrU7h5Z9PQmDwTPKUtW/s0egQrkrfFU+qXlWWQf2irsC3YgVkLp2c2B4AHedatVOz ymc5Pj4LLz/vDacPCqhXbVy9QK5yfh75auPqdE8Na61u61UbVxOoVx+eq8xZ9eDqgbu5WkR2kq1V PNaXmqpq4aqVrQ/kavadXN3bzVWLXk1cYsAaeqxxzF0JV2cpXL1Orl76q32Ar8XVIbXsFZZaq3MY +PxsOLmOU7jaSr9bclcqV78VHyP1RaorcMcKiH3HsavopA8godfr+blux5/+eBb9nh+Kj97Yzt6A WvgMPgu/IZxpRaaGk61RTjcwjjprJvuu5vk1YhF9gGX0AVawJmCtNW8l9as7uGdAqvSwsgZ/1xJe X9SIncs02Muep1zWr+bz2LyQOSXxV6XXqoz5+3JqTNGrn0otgKJX6QeQpweZtzpo1amSu7LUBbAe oJJal5wtZw1WKf3YItYE5DPnlcdZWHnC1b2c8ZKuQxY91kz2dknuatd6HbZxv6t14gOQq/Gcv7KQ c61mTajDFM4IiBnFOQgjLrOGlf9LAs5zDxbOofLkHlYenLPqfgzOLl/AwZm9AE70USVYDyBhqVvl Ze67MsyOfa3Dj8KR/qrMYnWlXnWnXvW0516uDtxjkHVrfqwH8OBeAlJr9Tq5+ttBQcqeLIpmlS/y BjGsZ7ev8/+geDjqSV0BdQUevxWQz6tyjGnlqsGg5+zPThw5fAWv9XfCoFfWs4eV+zdbuRrCmoBR 9ASinOsQbXf1nlxdM85SD7CFeavt7LXapXBVj1TOsdpJH2BXHPtYyVXZLzU3WY8C1kDZ8lblnGMl /Vbir36izK4SH+Avc7XaytUKcvdOrpKtwtXM+3M1QXyAr3D1GmJGy4wAcjWE/0sCuIeqwlXOpv5v 5qqv03l4kbOBnhfwZu+FePsdb/YEmGAwdrBOg+6MytXH70OjviJ1BR6wAndztaWFx548Xaxtwjtv +eHt3ovgZ8d5+TxeFb0azPyVcDXatR4x9tcwg3p1LvcNWBjEegDOCJCeq9Xk6gb6AMJVqbPaydkm 6dSF6dxXKj2O2nUF5wSSq9nMH+1Pamb9ql7hagX91UrWr0qdlcyxUuZXW/3VA8xb3Vuv8rHkahX1 q42rxezRKqDezePclnzOxMolV7N3c5Y2dXEWe7syWBOwa4MOydSr68UHYE3A8rmsFZvegNkT6zCV vazjudf1uJFWrgaehz+56u1l4aqbxzHuFfAFHG16tadWpa861P7h9apoVqm1kn7Wt/uvwOsD3PH5 keucKWaiHhVRerdeFdZaerJUvfqAP271bnUFvqEVULjK+aviAXQwZH9lOWlutuIPH4/DwKenK/6q D3tZFa6yLki4GuN2E9HMY8/wYN1nD65Kz5XMXtnAva6Fq0nTLH0BwtWMeM7qY/9oBmcDZLKPNYt1 pFmbmtjL2qxwVZljRa1aZZ25IvUAFh+AvsB9uFpTxTwWQ7hayVqBMvoANq7mk8353EcgN5MMF66y JiCLeTKpCUjdwP0DOf91w1ID1i5iDSvZv5h7cc+ZVI9Y9lyNH8Naq/ArnG1NvRpYy71YrFz15F6A /41clb1YLDWstfjNqxvwysvOKKk8Dp1B9mNVufoNfSzUH6uuwCOtwG2udpKtrGNts+SfTYYOuLtP w8v/EQ2vwUfgM4RcHSq1VrUI54yraM5diXa6guke1HicazU/0DIjQHquVpGr68nVTVIPwPkAO1gP kEau7iFXZY5VJrWq9FsJV/dubELOtmZl/1Xb3FXbLKue9QAKV+mh3u2v1lTTg2VUs+ZKuFpe2oYS +geF4rFKTQA1a14W9wzgflnZaay32kmuMneVtlGP7eTqRs4LTOBrW0muLiFX57KGdZr0XLGGNXr0 VYwWrgbVIoBc9fE+AU8veqSe3HPF7Qs4uRyCHb1VO+pVCZm5osRdetWB/qoT/dXuegAe93uxHkC0 qr/bRXhxXoCv8xm8PzAZL/X1xP78o0ruSvwYilMlFMTKRakPYHRff6R3X32yugLqCvwtVuBurnZK wyRP7aYuhAQvRp8fj4b7x3+2+ADMUwU7XMJI1lpFu3H2iksdprnfwmzOYhWuLubslTj2BihcjdEq XBUfQLgq8wFFr8ocqyxq1WzWWe1jfX5mYhP3SWnmPCvZp5o9rPQCpI9V+gIO8Hj+Dr16D64eIFMl 7sXVAn4P6Q2QWqueXJWagLSNBmzn60gkV9fTY11FD3gpa63msYZ1utJzdQ3RY65hdNhF9gaQq37C VeachKte5Cr3DnRyPfzIXA1wv6Rw1cf5JD5+dw/6veiGnek1iuet6FWVq3+LP3v1e6or8DddARtX bT9ENJJEu7kLY8cuR59/H0GufmrRq3aXqFcvI4w9V5FudRjvwnml9AFmepFH5KrMCFB6WcdyBiu5 mjiZ86yYtxKu7pL9V2RfK3JV5lnLjEDJW2Vu0ipcLeDsFZlnVcoa/nLO+JN6gD92563EB2DvVQU9 1kpylFGjBK9buVojPa2iV1kTUMI6AqkJKOCcgEJq1nylhpWalTMIsne1ck4AuZpoxI61LdhM1m+g x7qa82GX/X/2zsM7yvNa93/Bvevc5KSeOIlLHMclyYnjuGDjgk1VG2lGM5oZVXrvYDoGU02xMaZj eleld3WBcWxjg0H07kKTQBJq2Pv+9vt9IwkMB3LiZMn2p7XejMCCiFean57Z+9nPHqmzAcxcwVX1 sPbrfk66dYSrbY9LMplWupM1EMATAFdjvXslBq5G2Fq1Tq+qVm2gVyPwAxi9GtlAr6JPNctK563i 2cMYr3sDfCclotlWeeCeWHlz+nZmrb6mb6UC1Xqr06eOXg1difPo3ECjvYGbuao9aD3K1T69p8sf 2MXibblHgm3oW9lcbdfmmHSPoRYQw94Sm6ujk27N1SX4rJSry8fRu6JvpXUA5eoGuKo+q8z5V+Dq VZO9smUVfqvUCrhKzwqu7qFWWq9Xb8PVAuauOCGu5jTg6pabubq6nqurG3B1DjXW6cwtTGKH4JjB F6xZ1n8TV/2RmhXIvEXCOXG3LpDf/swlI19fI6VXqtnhoHUA683haugmnEfnBhr/DejztaZKs1es 1/+hxyuXq9kdyCzrT9tJ66fXSjyv/c1pfdTaHeg+Jz3wsr4ay+tm9OprZLCOJSNgomavUF+dqfVV 9QOgV5exh3UVs1ZaB0iDq7rXymRa4yNdz2vydYvK2O1XTg4re1lXM+sPV4ts/+quHdWyayeeK2oA u9Cou/KosapG1X5VLh+nXL25DoBe1Rqr9q8022qL5lpRX9D6avqScrQqc18zrhg/wKK32M1KLeAd uDplFDms6gmgdzVYe1fdz0p39rF0RK+moFcT4g9KMJ4aa2A/fqtPqAV8JFHRH6NZyQHQ2iq7WMIi 9FBv5URE8N+MXlUPK7tZtcYacUBiI8gI0LmriGLxtNhruBqkvhpgt8CDv0yWlPZvmzpAeYU1s3HD d9FXOg/n7BG44U6cXzg30MhuQLlazcyV1vJ0d/21a5pRz2tQBrDempYp9/8kUVo+lcaua2Ytw09I fMujZK+cku5u+uWuMxZX4xpwVWcDtA4AV3XeauEIm6v0hkJczaBfpFzdiF79V3NVNetmuLqBeYO1 zMum4ZddCVeXzmCnIT6rW3F1FL2rIfSu+ttc7UT+SttEdGV88Q1cdcfC1RhyVWCrcjXcvP63ucr7 EeSu3Imr3lbMBDAbEIw+TD2gWP7w647iC4w3XK3bed3we8bhasPbcN53bqBR3oBmfdYavUpNlXy6 srJy0dlWncFKTd8t9/3ML82fXMkMO/uYqAUEWuC1pH/VxcW+a9dpGeC5IEOZZR2JXh2DXp0AV6fC 1Xe0vmpzdSl6dSVcXYN3NY3c04zp6FO4qvsC1uF5Wkcu6gZ2smoO67Y11lxAaN6qoV7djUbdlU9N lcfCPDIDcq+hV9GuaNYb+lYN9Kr2rTaRObA+Df8B81ap1BxWzrkKV5lZgO+L0avzjV69IlPRqxPQ q6OpsYY8AT3tXKt2SXA14aDEo1f9gX3ii/sYT8CHeFipn6pmtbmqOtWcW3DVeALQqx70quYEeNUX EAFPXccknh038e4j8tg9A6RF66FyqYSfdWpdrS+xWt8/5AdqhqD+/jf+W6P8DnM+KecGfng3oFzV E3pTn5XuA62+9rUsWrxD7v1JnLz81xUSx7xVQPUq8wEpYZoRcEq6kcmqXB3iuywj4OrrbamxMhsw xebqHPVZoVc1dyXE1VRmAkJcVb26juyVOq4uV67iB7Drq9q3+la4avsBMpbD9oUWV5fNpO6L3yvE 1RnUf5WrE4czl6ueAHKtBvYkJ6DLKdvDSk5qYjG1ALgahKu+hlzV3daqTy3NqrrVaNWb9OqtuBpk ls0fgdeAPlaC56g8/rtRzFx1lU8PnnK4GvqmdB6dG/iO3YDRPXC1Bp4a/YNI+ppTWlJJHWCN3PtT n7z0l2X0rvDFMw+QGHFGUqgDdHLBVnou/d0XyLUqYec1OaxwdRxcndyNbGv06mz8AO/is7K4qn6A K8wFXJH0t6/I+lkVpg6wlhrrWvZObVh8TTbTq9+uXiubq0U3cBV/QEiv5tPXMnq14o56NeQHUJ9V HVepAyyfpTVW3Rtg6VXl6ptw9Y0RF+t7V70+k95dyUVk11WHlCN4Ahpw1dar0ehV1ayR1FhVsypb DVOj9Ne620rzV636qnI1xtarHluv6kyAL+xTvKzUb93Hpcmj0+Sxh9tKwa593+SqCtjrzG1wHL36 HXuiOZ/uD+oGNNNa9WpVZSU6Fc+5efHJDvvyapk7b53c93Pl6hLxND8gQeVq5BlpG3FWOsPVbq4T eK0uyCDvZYurzLKOUw8rXH27Tz1XF48qxWelfoBSWTOVbAC4um5mufEDZM3Hy7qQOgD7A7fA1R1w NXctPSm8p0X0ner16v+Oq9q32kwdIMRVrQOsnldOLYDDXMINXB2tXL0kY4dYeYGDen+Oh5V9XtQC OrTFC5UE+xJsvVrHVTKr7VpApGEpXLWZGqm7ru/AVfUD+Nrsp2el9dVj0uxvC+Wh++Nle/b7Zv/4 Da/1Ha7+oJ6bzj/2u3sD1+lV6XO3ihprZRWeAJ67tRRXa8li3bL1Q3nwXvayPrVCYlt8Kv4wcq2o ASSzo7UT+Ss98Fr1i7G4Oiy+VEbB1bFwdVJXi6uzBqpepT90A1fJsnobz+rMMtkwr0IMV6kF1HGV TKsQV3Uu4EauVsputGpRPn7W3Arqq3fWq9t0dwB9q1B9VftWa9DIa/DOriafIMTVmeNK5S24Omkk XNVcK3ayDO7zhfRlh2D3TqekY7ujkgJXE+FqgDpAXNxe6qsfSEwMs1SqWaNDmlV16sfoV/31vjqu RqFVQ3rVTX01pFf94Yfg6gHjY1Xt2qppuvz+3kTZtnMPXwM7xypUpnG4+t19ojmf+Q/qBtRjpZrV 6Faev1/BVJNpBWL37/9CHn2oLbuX0uAqfRZqrHH0rRJaHpeOkcelJ9nWfRtylTrAzVydP6xUFhmu ltp6VblaUsfVTPRq1oJ6vapZgd8mV80eQd3Hgh9A8wHUZ6W5K5oVqLtZb8VVkxc4kD3efZl9UE8A Wawd27Hf61ZcdStX0awNuBrJ6/+75WpcGDNcYcWS6DlJneWIRLy8Ca4my87cD8zeBvPyweHqD+o5 6fxjv/s3UJdDH5rj0R603YdWHdv0+Z7y2H8NRE8dEfcr+8X7PP2bltQBIj+T7uy56sVsQH9mr4YF LsoozV9JLpE3OpRYe1n7lMp8MlgX0btaiScgbSIZqFPJ7MPflMkca8Zsap705tdTB9jG3H6O1gAy yF2hvqo7A7QOkK+HPdfWHhZrZ6DmrmrOih6z6yoHPwAnj5xAnQvIxvOq+Ss7qM9qHWAj81tZ+Awy 8VllUWvQ7JX0xZVGt2qNdQE11tlvaA7rVXpXV/EEXGHXFbWNfhdkIHq1d5eT5AQcISegGB+rVWON 0yzWWPpXXut4eT/WQ84VnFUN67JZ64KxeqKj0KvMXEVHfGpqrG7qq+oLiHMxx8XdqmYN0L+KfiVP HvyP7jLitaXGa6VZANf5IumeHH7U8XPPOt/97zznX+DcwPf3Bu7EVVfMWPnjPYPEHw4Hmh8U/8sn JLEFs6xteH3MnqtvcDXJ5io11ncacHXFzVyFZ3fkKjsAvxWuUq9dC7MzmQvIhKsZ7CpsyNWFN3F1 Ir22Oq6Sv9IbT0AdV5OUq9yDZgZ6mQ/4B7kaE3ngBq7GhlOvpZflR7PG4w2IC/+7PPyTvtK9x1R6 ifoCwuHq9/fZ5/zLvq83UMdV9NCtcj07dV0gf7p3gHhbfyK+lnitWp2W+FfItWpxXLrRw+oZbenV IX5Lr45NovejelU9Ab0tvaqzASvIi0ole6VOrypXZ5FvRQ7q+oXlRq9mq8cqHc1q69XCzXepV9Gt t9OrWl/dBFfXp6FZmWMNcTUN/4HWA5ajmxdNqyDX6qqZZX1z9FW8VhZXR/a/YHaz9oGr3TocpXd1 SNqaWoByFa15C656bL0aTV1Aj4s6qyuKWgF6NSYKrQpXtb5q9Kp6AtCvui8g6GIvKz7WFO9R9osP kcioAfLlBfWqNuAqLyAcvfp9fSY6/67v0w3ciavdei2RR3/dW2Jb7pU4sgL9zZm7aoaHlRprl/Az 0iOafBIP+St+cq2oA4xNxAPavkSm0rtSroZ2si7Hw6pczWAHaiZ1AM1fTcfrlD4bb8CCctnKa/M6 rpJtnU9N9NviqvatNmSgWUNcxXsQ4uoKPAEWV8usHFabq2MG4cntf5GdLLo7AK52PEaN9bC0TWY+ gJnWQIDsFB9MvEmv3szVaLgaTf8qmhlV5ao7ymYq2SuxOhfALEAAvmr2iurVtr7j8sR9Y+SZp+Pl 8LGLDle/T08259/yg7mBOv1zG73aofMM9rJ2kNiwj+hbHZXYF45KoNkxaRuGJyCMWoAL7njI2Gdv wEjNYYWrE+DqFPUE9LJmrjSDVbm6hkyrDDKtMsm0MlzFE5A+S7lKLgBc3Qn3sulb5cDVPLhaQEbA XdUBvqFXrXzrncxdbUPzbmUv62ZqrOtTqyRzORkBaNW0RdbOa+O1epuMAD6vGXx+msP6Bvp6LFwd OeCiyQno351dV52OSad2WmM9LElJhyUY1H1XZAXA1Tits9r11Ru42pCpcNUdhVaFq+oF8ChXOQH2 Bfqj+Lt4308PKyX2mDz78Nvy2B9i5dPiC+Y1hOaN11L0NvVVu/79g/kGdf6hzg18B2/gTlzt3G2O PPCLRIlptYdawFHxNCUfBL3aDq3aCb+V4Sp5gYPjyAskh/X1BLja7rKYfOsGXF02Cv8q3vt0Zlkz psFTslfSZtDLmlkqa9+9KluoedZxVXtXaMxvg6vqB9im2St2LUC5msbMbCpc1RxW5eoS5So6Wrmq OayTlKuDyTyAq0P6fC79e1Dv6Eyed3syZ9oyH4BmjSfnOmBqAXfgarStVV1oVRczrMpVPfSrvPDU S301jrqAtxV/T+v9kuQ5Ii//bZE88vsY+WT/5w5Xv4PPKedTdm6gnqu3FkJjxmfIA7/ySpuXtkhs 6yMS+9JxiXvppCSREdC+tc4GkP9MvvWr7A0Yjl4dDVfHtyup4+qcV/GwsotF97KuJjMqnazADDKt dL9V2gx2CDTg6g7yUTXbOhuumh1XzAbctV5Fs2r+am42e1nVD6BHcwLwE2ynxrpVvVbUWDPZcZW6 SHMC+BwWkcNKTsEyahLvTrlKvvUVeXvMFTyszDcM0Z0sF8kJ+JzdAWfYycJeL7hqfKzJeM3i0ax+ agEN9KqX2mosPgA3J4baagx6NSaa1/+qVeGqR7nqIhtAtarNVU9rZq3IBvC24hE/QCLegFZN0pkN iJWd+ae+wVX1aKhfw3lzbsC5gcZ7A3fi6tKVe+X+ezzyyjNp4iV7xYcXwPc8Waz4WNu1OiFdo85J b/Tqq+SwDkevKlfHtb0DV9+Ep9RYQ1zNmm/p1X8VV3fA1W1wdWN6FbOs/wNXJ1pcnczPgHFDLtdx dSB7r3t14d9K78r4WJlpTUhg31/g0N1xFba6o22m3sRVb9gBSSTTWucDEsm1Uq62eXYdHlaPpGXt dbjaeJ86zmfm3MBtb8DoH/WdG9NqSLOSxaK6iJNbcJLdIF559o/zeM16VNwv0LvCvxpsbtcCqLH2 cPFamT2CQ/yX2HV1Wcam4LViz9WbPfFambxAZgNGMMuKFkxl13XqFPZdTcUj8Ca7rfDnb+A1udYB tqNXQ/VV1as566/dUa8WoFP1qI9VH1Wz5uxU/2oV/lX2sGy4xs4AO4MVrmbhYdWZq1QyX7UOoLMB psZKzXc+tQDdyfLW62UycVgJXivmWft9KYPqcgKOs0MQ/67WAGLxWaFL/dRV4/Ctet2fiJe5K485 7GmJ2c9Bo5oDU6PRqa5i8ZpzmEfmV6MOS2w4Xi08VsEoMq3wAySRvRLTPE/u+6lHJkzeRP+/Rsor y6W8iowxvkyMHLPPQdtZtWSO6e84b84NODfQ2G4gxM/bcfXI4VL502MJ8swjs8lhPi6uZw+J5wXm rl5i533LE6Z31cOF18qjXLV3CKbgtbK5OoN913MHlbLvuoR91yWyajwZAZOZvXqTrOtppf9yrm6B q9q3MtnWdVzVOgBcpQ5wI1etXVd1XB0Uygn4jB2C5Mwwy9qe2qrZIejDZ+VhthevlelbUQNQrsaG uOq+O676IulZMb8adJHBGM7f7TmBh/V9uOqVnn3nGb1aVVsllbU6G6B7c4ldAaehGbnG9v3kfD7O DTg3UH8DPF3Rp6pXedKao7lWIuWl1fLEE/Hy199NNlyNasJM0LPUFakDJLYg50k9AVGf4wlg7jPu koyIZ9cVelX3BkxFr84ccEVMXuDQElnM7P3yMZetedY3YZvmsP7TejW068p6zMupRq9WoVfJcEGv btkIV+lbbUX/blKvFXo1Hb2aRv5K+iLeJ6tw1Sx2Xb1dJgvQq3PYa2B2CA7XXVf8nBjAv4vdAX2Y uQpxNSWBvpWfbD/vQQngtQooW41m1fqqspVHuBrrtvUqNYDYkF6ltupTrWr0Kj+f8FYFYzTXmpmA 1tQEoqmxRBfLAz9OZp/2WPO10Fkr4nAtrvJ43c7K0a+P8+bcgHMDjfcGbsfVa1dryQNNlkd+MUJ8 kccluimvU/EEJOAHSG5zWtozd9Ut6jObq+g79QQk4wnQfOse7Lsme2UOenX+4EuycNgFWfr6RVn1 Romkau9qJvsD/w1cVT+A9q3quLoErsLWDGZZlaurlatkXC9gxlZ3Xb1tPAG660p3sthcrdOr5Hon 8jMlSI1V2YrXKghbjW612eq1mXo3XPUzDxCApbrzOo5Z1sRoagF4rx7+r67sdxlquKo+K37aWQeY Gq7yBXO42nifT85n5tyA3gBKldeYpnCnxTvzfNbnbXXF19KiVRd58D/7Mht0XGKYY4158RiZgeck sfUpaQdXu5IV0Md9XgaFPAHMso6Hq5pvrXp19qu68/qSLFCujoarEy2uZjDr9M9zFT9Wru4PCOlV 6rI78RUYvVopWzex51X7VuphzUSvMsuasRSmw9VM5gMyyH1ZQ2bgcrTzIvppczUnAK5OZue15gW+ prlWvfE8wNWu7ZkNSGEPTbLuvT4GW5mRYj4gnplW1a3+WGqlHjIU4KoXrep1o1Opr8baetXUVhvo 1ThlKXXVuAi8a2SuBKm3xvN7ifgD/nLfMLj6mqmvXufrUsvXQk8NRQCHq85z1rmB78YN3I6rtVVf S0LyaHngP3vjYS02XHU1JSek1XGyAg7XcbV3zHnjtRqmngBmWTXf2uwNoL46a0CJzKMHdDNX0/8N XN22mX5YA66uY/bAcBXNariKXk6dUyHL37G5yk6W6eSvTB5RgicA/c3O60G9zpqZqx7ksHbpoFms J8i4Pm64msh8QEKQvhNs9Xs/pdYKT6m7mnNXXOUu8QIEIpm3ohYQZJdgIrNXTz88Xlq2GSwlpSVS U1t9E1evG63q6NXvxnPL+Sx/uDdgcRVBpFrV1quIVrPnauDg2ewP7CFhz78vrhfoXTVh7uqVwxLX jHn51mekSwS5+nB1oPciuVb4Ppm5Cu0NeLvvFZnZ/7Lh6sLhWge4RB2glL0B+KzwjX57ehXdmleF HyCkV69RX61k3oo6K7MB26kFqF5VrmYuY95rCZla6NVMMgpT0asr4Orit8rYzco8Kz7bySP5N8DV 4b3PMst6Rvp1OyW9up6Wbp2Zh2h/mozrE6YWkISPVdkaz4yAalblqi/EVc//oFfRpqpX/bzu18cg XA3yGMAb0NZ3Tpo8MlWefLKznDp9Wq5WlEsNDauQXv0KQ8DN+3N+uN+5zr/cuYHGewO342pt9Vcy etwy+e2Pu0iLJ/Ml8rkjEvUMPnZyV+JbnbwjV98iI2BGvxBXL8oy07diptX0rdjL+k/XV0N1gH+Q q9QCsgxX0atzK2QFMwoWV+2d14arl2RoL3bO9jjNbtbT0ocs1h5dz0nnDuyiUa4G8FwlwFV8V/HU AwLUWuPQrL46zXpnrga0Z+Umc4F6gD+cvyPssHSIP2+4+hD+toPFh+VS6eU6rtZqVi5cNX4Ax2fV eJ9Qzmfm3AA3UNcXsd/X15g6M1BeViOvj5snP/u/kcwGbJLIZ85Iqz8Vk8VKHQCtmhD2OTOt55m7 ukjG9SUZHMv8Z5D9gexm1YyA6WQFzlSv1WDmrvCELnytRFaQv6J6df0svKvMO22md7SF3vw2ew/L jizqo+uuSTb+Vd1xVcTc1HvMT+2h178Hj+p7+TXsZa3k8N/zam44DT2s2dvJYN2CN4CZK50N2JJF RsAacrRXVMg6fAEb8ctmLaB3NRdPwAzmWd9inlX7VqPxrzIX8Hr/8zJ6IB4H8lcGs5OlH1msPTqd YJ5V66yawYLOTOA1PHrV5AaiVzWH1epbqTdA66zMqLrxrcbgX40+ZB98q/gB9MShV5WtscwH6NxV MIq5C9ga/uJGuef/eGXGjNl8IfBZlatfVb0A1+VaxTW+Nla2lfPN69yAcwON9wZux1V9Ls+elyW/ +YVPXn56g0Q8eUpa//chiXnpGH4rXvu2RLu1/hxPwAVyrS7LUF+p4erYlFJ5A6/VNDICLA9riKuX ZRk7T1ZN4bX4dHYHzoGpcHUrWSjbV/KandyVnQ24qrtYlKu7lavMqL6nXFWWGqZaXN3VgK3f4Cpc DnFV6wCGq8vRqrB1PRxfy2xAGp/DsmlX2XfN5zoGHwM9q/HUg0czEzCy75cyrDdzuj20d0UeQkdy AvCxKlfb6TxrMnVR/AGBwEF2tCpXYake1a34sLwemKrHsJV5gGh4Cj9j9RHfqpfjj1au0vfifeVq XNhRiXx5m9z7H0F5552ZNlfJC+RroVq1mhkB/Zmnx3lzbsC5gcZ7A7fjquYILlyySe79VZy8+ES6 hD9NffWFc+TbnxW39q+anZCkFmfZzXqeHYI2VwOlMia5VCaw60q9VtbM1RVZyMzVIvTq0rHMCNB3 11rAJrTiVmoB25ZYXN2ZXs/VnXj6C+BqoWpWuLobru6Gq7vo/+tuK7PfCqbuylfOWqeAX5uZKz42 lBGwkz9v6qvwet1q6qrL8VgtvSpZS3VnIXsDZmvP6rLMGndBpr12XiYNvSDj8FcpV4eTEziYbOsB MLV3ZzJn2RvQqe1h6Zh8SNolUQNIwW+ahFeK3pXZIWAyWZWp1AR8ylPVqxz0qvcWetUTTpYrMwHe cLiKbzUQxT6WCDwXLQrkd//ZVqZMmWF6VJUVcFVzrnn7mhcTofE48xvO/zg34NxAo7yB23G1uvpr mb9wPXrVKy88nipRz51Bq37Ba9Vz4n35pPheos7YXLOtvpDeLnYIunndHMcMaFKpTMQTEOKq7mNZ PJL8FXL4VK8uYyfLSrJOVK/ezNVssqey1zPT2pCrvKbfzXzq7pwbuapMNacArnIK+XV9/go7Wfhz 9VwN6VVmrZaQraWzAfPKZCW5WoumXpbZ4y/KdPpqqlcnDiHzkNyV4cywhrjai6zArmSwKlPbsz8w JR6PVeJhagH4pOCqZl2rZjX1VdWseK5CPiuTuRJlZVm5I6mjkBXopvfvbkOvi9qql0wrw9XIE3D1 JBk3e+Shn3eSkSMnGK5WV16XGrwZoTeHq6GbcB6dG2i8N3AzV/UzNXZW/sOipXD1lx556al0tOpZ CXuK3lVTuPDiYbICTjN3dVY6tGLfFbXWfpHsuoq9aLiqdYA30ataB1igmVZkBS7Hw6Q7r1WvroKr Wl/dpPXVUB0AvZq9TpnK2Ui+NXo1nzqA6tVd2TAUPVpI37+AOkB+nu5j5ffso+8XcPL4mBxqsTlo 1uwdNWbPlc4GbFpbSaYVGnUV/tVlpcxckbE1+zIeqxJZMq2Eeasr+AHoW40tk6mv6Z6rEhnVH82K 1+pVPAF9uqBX2x2SjkkHpF38fkkOojHj9FAbDeCz0txArQXAU4/rY7jJztYo3mevlR43uwHMIRsw hnqqHjd5Vj7lKro1EK0+1hPsZUG/tvlAHvllL+nYaYjUVJK9yuuGGn7Ghd60BqA+VufNuQHnBhrv DdyOq/p8Xrhknfz6F264mirRL56TsL8dxheABx6mBtuckySY2pHTrTUZ1+HsDmBG4PVEq746ldkA rQOoXl1CTtRS9lwtJ4d1BVxdPbVMsmZQ55xTJpvYHbiVeud2m6s5ZATmkGtdoExFc+6ytepumLkr n9pAQaU5uwtrRM8u+xTC1Xw+JtdwVXcI1nNVMwI2UWPdkKr7WNCqi/ElzCmRlTPh/DtXmWWtoB7A TpaJOnNVRl5gGfnWZMkMvEAOKxkImm/dkTpAyiHpkPgpelX7//vFD0tDfNWdVyZ/JWove6zgqgum htjKHiu3HrgaOp42aFzlKoz1R/FzKpx+oJ6Ij+W/73tVwsKT5LNzVw1XaxvUAWrYge1wtfE+n5zP zLkBvYFbcVV//1plraxJ2yz33+uVF59eIa4XT0tk0xOWH4Aaa4B6QFKbz6UjdYDu4eyFRq8qV0eR EzCevQGTupTItJ68xmY24F0yAhaREbAUr9Vy6gCrppJrPe2KZMxk7zVZgZvwlW5LvWa8AMrUHHr5 BTC1EKYWoVWVqYahRbVSUMTO1sJKKeL9XZyiXRz9ffiaB3dzqMFmw9ad/Nnt7HPduqmSXCvyAkI5 AaupBWiNlfyVtHnlZFqVmVnWhVPhqnoC0KxTRl2V8UOZy2WedfgAeld4rnp3RbN2PEpWQLHZd6X5 1kE8VsrWUEaAyV8hfzU2mj0C1Fb1aH3VR33V69Jj5Vl54WgsWStxUcfFE8bHUgvwteHXnCC7BZ56 aIL89fFo+eDDU1KLVlUPgKmtUl+tqbFmA/Rr5Lw5N+DcQOO8gdtxVf1WRbv3yWOPtYWryyQc72pk k2PianpYYp6nz9L6rOFq54gvpVfUeRlAjXWI+4KMZD5gTPJFmdDxokztdkFm9Lkgc1+9IPOHnpdF o5gPGF9KfVV9rJclbfolyZpbKhvhXB1X8fLn0W8q5PV/kfarqKuqv+o91afws3AXs6tFVYapdVyF rYX8t9txVfNXNIfV+K1SK5gPKJPNaOQselfK1UVvXTX7WGZO0FnWEFfxW1FrHTGQeda+7PLqcUp6 dj0h3Tsdlc54A5K1b4UfQPWq4alrr3nU+QB/HP4rLxrUy7xqLIcMQOswC0AGQJxb66r0/pgHcLdm zw2eAG/LQ+JrjR/WVSxN/zhNfv+7l2Vnzj5qq+pZteoAytZq9Kp+bZw35wacG2iEN2A3QG7HVf2M z5+/KH/8c5I88cgUtOpRCW9yUFzP0f/Gv+olLyCePNZO4XA1+qIM9FySYeRaqV4d25a8wE6X5K0e l2QOenUh9cqlo8hhVZ8VdQDNXlGups+8xI4r9Cp9+s1r2HWVWSY7yaHK2cr8FFzN24kG1YP+zNca QBE11j289v87WnW3dQphakERH1tYJbn5aN086rNo1m3bK2TbNuoL/F1bYbVmsW7EF7A+vVzWrcE/ u5zd19R2VzNztfQdsleoA8w22StXZPJr+HCHUSseRI21P76AvmdkYC+dDziJj/UIfity/ZKPSWIC /ig0a0DnWJm18jNn5Y/VX5N7jccqzs2jGx3KjsA4cqvrD7utjMeKuiqcDXqOsZ9xvyQwJ5DAx77w pwXsY4mV9Mw9or6MEEfLyyuktoa5OOfNuQHnBhrnDdyBq9U8fw8WH5E/POxn3/VocdH/j37lJLlW 6NUX8BEpV1uFuHpBBrqZZVWusjdAuTqp82VTB5g7UDNY8QGwP3AlfavVzIumwdVM6prr5sLUxWRb r+SklsuWjKuyfX257Nx8TXK3W2zNpw6gHqpC9KoytHAPOha27n7P4moRfC3cRW21ELYWhNhKHSAb Tyy1gB3UE3Qni2rWTVn4AtKZDYCrG1coVytlNTNXytWFzAZYXGWWFa5OGA5XB5+Hq/gC+p41XO3b w+Zqe5ur6FUzb4W3yq861eaq/y64GgdXvdQCdC9rUPVrq08lIeYkuwOOSrO/LJbf/ryNTJ+RJRVl tZa3CrhWVrL/2nlzbsC5gcZ7A7fjqvn961JVVSZHjhTLX55IkcfIWIp+5ZjEkGfterZYop87YLxW Qbja0ejVCzIAn9Uwn3KV3BK4Orlridl3PX+Q5bNaQd9qNfNWabqXlT7RBnxWm+lZbVuOplxDDTSt XDbD1a3rqAlsRLduZT/rDvZc4VvVnpTRpbA0H67mvUc/aw9cfQ+P1W64uxs9S30gj9prrurWAuqs 6Nts/mw2XFa2qmbdhN9gfUaZrIPhG5i7yoTpq+eWybIZZXCVrMBJWl+9Qn21xHB1zGDmAwackyF9 T8urvU9RCzjBHsEjZLDAVbyriTZXg2Rd6x6BQKw+WnrVj171h/TqDVpVdSu1AJdylToCHxOErV78 AfHMXyXC2OZPpMk9P4qQ0WPSzAyA6tUafs5pHcB5c27AuYFGfAN34Kp8Vc3cZKm0ihguf3pwhES+ WCwRzx+UqCZoVWZZvc1PSTw11g5hX0pPF/VV1avkBRquspd1Sjf8AMyyvsscq+4OXEkG3xqyozPI Os1i3mrTPGvWaofOWtGn35aBLyCrjDpoOXkpFcyhUg+AqzpHpXVU1adFsDQPruburpLdylVOEWwt rGMrzN0FY/l4PXnUZXOpz6o3QDXrZmqsGzKpA+C52khuYBYzCavpXS2bWS6LptG3gqvTyV6ZOtrm 6hC4OvAzGdqPrIA+Fld7dTnCviuLq0lwNSFITTROWapMvXuu+nQmIIJ6QAx/Fp+Vr80Bcq2Uq8el zXMb5b6fuaX/gHdtrUpuI7NWylWdZ1XGOm/ODTg30AhvgMxk3Q/wjfqq/v5XPIdrK4i3KhNvwmR5 +Lf9JLzpxxL+7H5TB/C1PMUewVMSxF/VIewL6UHfqn8MO0xtrqofwHC1bz1XV8HVNLiaCVfXwlWj VxeV182wajbA9vUVkr0FnYq+3LGVnADy/9U7ZXr+MLTwfXj5vupVMgLeh7ecIo7WBvQUoGML4GyB 6lpqBvnUDpStOWjW7VutGuuGLOoA1AIMV5eSwTofvaq9K/YZzmXGdjpeMOXqxBEXZOzQL/FanZNh /U/L4D4npX/P49IbrnbrcIhcq6OSlIhmjSfrm/2sytagt/6E9Kqf+qofvXrjYQ9jJBo18hi9K527 QtviwdK8wATY6nqpQO7/UbzE+ceZWSuVqWVl5cZYXFvDvqva6kb4DeV8Ss4NODcQ2rtyW67WlMuV K1+KD67+5kftJey5j8T18hGyrelhv0Tv2uZqe7jaHa72i75gcTWRbOsQV2/SqyGuql5dOwvNuhB9 Sh1AswFM5spGXsfjW9Waajb1VfX3K1e1169aVbla8He4CVtDXA2xVflaxH/XUwhX81SzwtVc/rxy dQd/r9ZYN66lZ5VJfXU1elW5+m6ZLIeri6eXyzy4+g414DfZx/XGyIsWV1+1udr3lPTvdcLiasfD dVzVXCujWWFrkPlVZavWAu7EVS9c9eGz8kbq3BVsxWsVZIdAAvUBX+uP5dHfdJaWrfpJVUW16VtV oVdVvOo+wa/1Z5/z5tyAcwON7wb0ucn5Ble/4jXm9Ur0aplcKz8v7brNkV//v2QJf/5Dcb1yVKJf 0L4Vfkt7NsBwNfJLuHre5qqVDzCZTCtTB6C+upQ51pXUV1PxrmawSyqL+uq6WeWyUbmK30m5uj2L 3FTmV9ULkIsHIBcW6mt4naFSPubTn8p//7oUfAhbObvga8NTxK+LPoCreAWUrbn0sXKoy+bw53fy d21XrpJttYmsLPUFbKR3tXYZXF0AV8kJWAzr56GlZ0ywuDoJro4bhl6Fq8NVr8LVAXC1T9cjZLBY ejUZvZqEJyAxCFsD1AN8uvvK5qrbqq/eoFfJXfHrob4aG6F7WZWr+FdhayCSP4vvKh6uxkcdlScf HS5Nm3aV0sslhqumtgpXq6uvgVdMAs6bcwPODTS+G7gLripbh72+Qe7/ZSfy6z6gFvCp6Vt5mvE6 9lZcJd96FPNWmrvSsG+lXNW+1Rr6Vun0rZSrWgfYpHWAEFfRkFoHUC+AalWd9c+jtqpczYOPefq6 3uZq0d7rdUzdHeIrTN0VOrA1mzzBbHa0aO/qRq5W4guo52rqLbj61hjmGmyujmrA1YF1XLX0quFq IlyNp84aOEwt4B/hKh4sGBpruLqf3BU8V8rVqBPUWE/KU38YJY//OUGKDx6lFlAjVdX8vIOrV6+U mJ+Hje8byvmMnBtwbkBrqKaOyqg5T1frTbUq/So9mp9ccqFKUtMK5ZGHXNLiiY3iaXFEwp49gG7F b9mKnBDyrVNanZYu4ewPNHWAEnkNro5tq1wtlbd7lzIToHlWaNbReFcnMJvPa+1M3RdAv2jTUvTq arRqBmcdenVTuWTjOc3NRrPiWc3NpZYKG/PQqwXam/o7PP0IPQpXcz+Ctbyfv1fPdfOYh47NgbM5 1Ax28vHZsDi7gANbt9O7Mp4ANPEGagFrM9hbsLrC7BFcgydgJXp1EXp19virMo2MmEkjdc8V/gbm rYayl/XVnvwbu51Fq56Wju1PmAzWlKQjkszcVSL5AAk+6qP4rYL0roLqCYilrupBm+ocgPb/OT4y V33UUH0uHvX1Pn2r2AgyWtp8gs+KWkA42YOuU+y8Pmu8Vo88kCLv7zmARuVrwheppqZSamv16+b0 rZxnsHMDjfIG7oKrujswJ/eQ/PkxrzT7c6rENCuWsCbK1eO35OoQH9nWd8vV+fiqbK7uZHb/Rq7C UliYT8/JHGql2otSrhZ9SL0VnoaYWvAxtQGOslW5mgtXc6kDZNO/yoGrOYX1XN2mngC4uhG/1Tr6 VzdwFdYvbsDVicMv2Vwlh7XvF+y6Uq6eo2d1ijnW4+xmpRagTA0c5PX/p7CU1/IePKxuTgx+VuZX 48j/0xlW3W2ts6taU43VE0FtNZIaABz1wlVvOLWANsxohR9Dr55kz9UZaf7kcnnwV0FZk7q5jqvm 9b/52edwtVE+p5xPyrmBEFfpNWu/2bw10Ks1VeysI5+u+OAl+dsTQWny0DwyAvZJxHOH6FfDVbys AU4K9YAuYTAHr5VydWQCGaxkW0/qYmVbz2Hf9cLht9Cr8+lbKVfxrm5XrpIPuB1/le5TzcnBB6BM 5fV/gfaf7NpqIa/v8z+kl/UR52PeV6Z+Un9Uu+bB3Vz4q5o1hz9nuEotYQc11m3qCWCeK8TV9DUV 5AaSB4t2XmVzdQ61CtWrE5kLGEs+wGjyWEeQbTWEjOt+ytX2J6V98lGYelCSYGpCHL5TdgUEPPtg 6SecfWhTsmlcmleFzzdSDzsDyAb0hNsnjKyAcPwAHB//3Ucmiz8cfUueVTBS66sn2Sm2Tu79cZyM GTtPNIP1aw2ysms31dWVzvevcwPODTTGG7gDV6sreM0JV08evyJPPRkvj98zRVzNqK/C1MgXDoun 5XHD1WS42hmu9lGueuu5OhGuvsXOgNnsu14wrPQbdYAN7ypXqa/C1R3MQSlX1beavQMfADUAzf1T H4CZsbK1aiG8VK7mfYCv1eZp4b7rEjpGt6qW/YA6AbXY3PfQsPwdOTC6vsZKfRUf63r6ZOn0rpSr qYar7GPR7BWTEaBZgfislKtkG4xkL8uQPvTmup9j5/UJaZdIfTWhmLzAYmoA+vofveoh38qtbOUx hh5/NLx0kbtCr98bVYxO5USwj4XjCecxDP2qXIW9fj5O97IqVwNkWgU53rACeeAnCdK1+yiTEaB1 APUCKFu1d+W8OTfg3EAjvAG7jqpa1dKr+g6ayH6dWX0NrpKldOTwZWnyTFD++IuR4m5JdmjLkxKO H8DD/kA/J7kFXCUzsE8Ums57SUbGl8rryfjqO5HB2rNUZvUvhavknDLDVFdfJSNwwwJ04zJmAVSv kme9fSNnC5lWcDWbuqrx9vM6Xj1ThXCy8EOY+hGc3Evt9SMyrUI83c9/s4/+ntGxfFyuats9PO7m hGoB29Gr+GM38/+1nhprJhlauvs6bR5zVzMsrs7FY6vZK0avspf1deXqADxkylX0apd2cDWBnQHJ R6RtErUA3k8MHLB0q9YDtMaKJ8DvoV6q81Yx1AGi6f3jA9DdK+bQn4qFrV48AcZj5WJXVpTFVX8Y bG1zjBrrQXns1z3EFzfI/HxTrl67ph7W61aNtRF+SzmfknMDP/gbuANXtQ5QU/m1nDpxVZq93Eke +dlguHrQcDUCrrpbsEfUcPVUHVcHx16SEYarZAV2LGFnQInM6mflBN6Sq8uZY2XW6gauMguQY/eq 1NuvXFX/1C7qp4VaR/0YvbqXOQBYWqTn0/qjutXoWD5WNWsBmjVPNStcVb/Vjh30rvBxbcFvtWEt Waz4u5Sr6dQklKtLyV6ZRwbrdLICJ+muK80KNHqVTKten0vfruydUa6iV9u3PSbtUo7CVtWuhyQJ 7arzAdaMAL198qwCsfStPJpfZfettHdl96+UqTob4EPL+jkB3tf6qj+MfYJwNcV3RJ5+bIS0CeuC 381qLpaXlxmuGt36g/8Gdi7AuYFGeAM3c1VNAeZYdbzaamuvUlX5dXF7+sujv+pPv4rZgObHJIr5 ADePcc2PSxLzrCG9Oph9ASOC6NWkyzKuw2WZ2p3dUey61vzVxey3aqhX16NXNVNqm3pX0avb0JDb trLjCi9ANq/btS6q9VFlo/b/i3jdryzN20/9dB9cPcCvOUUH608hjC3Yx5/hY/PQrPmw1WhW+Kx/ p9ZYt+Lh2rKZeVZ6V2v5/840XL0ma+DqMpurujdgimavDCMrEK6O0L6V+gG6nGFvwAnpgA+gQ7tj sBXNmmzVBJKCB00PKyGgbLX9VpoVaPsClK0+5q7qDtrVRy/LF4WmpUZg6qsw1d+GPVecZHj8/ONT pEmTDnLyVIWpr1ZRV73+/9k77+goq65v//H9967vfdb6XE8Vu4Ji7wVBFJFOII0Uei/SpSgoWECa AirSpQYILaSHhCR0QuglCSFA6CCBtEmZZCaT/V373DMhUoyP+q7l+ziz3M5kGpOTe677d35nn73x Arz7Av6A3yfvR/KOgI5AHVytUq6Sfq5eQN9+k+WZB8eIz9t7CequoFNrc3VA68sygr0BFlcL5Qs3 V2cOzpd5HxTQM0C5WkA9qyKJYM09Eh8gdhk+ADWlbnKVGqmGq+ScwsCt+KuaJ+XhahpaNA1u7szE P81Ax7qZmgZXNQxf3VzdXYurRrPq+hXvqR7rFuUqdbMtrlZIFDW1I34olw3zfsrV2dTfmj6Bfl2s W00YeVU+oi/rBwMvWFzteRqmnkav0vNavQDWsIwXoF4rOVemXgD5VmbPVaB6AeoDuL0A9QMIrRkY bNiKT8BeqxD8Vu3Hqkzt3E5zArKl2WvfyksvdpEjx37kb6HeqgsPgHkEe1m9F+8IeEfgDzgCbh+1 5pPV6FVLt+qP9tJKw9aFi2PlUXqEtn97J3o1Wzq+p3oVP7Al+QDkr+q61XAf6ur7w6BQNB5cnTag kB5X+AA1/qrmr9KzD66aHiz0YlW9muTxAZiba31/9VZVq+5k/m/2AaA505j/mzk/LN15gjyBLGoF ZrtM7M5Gt8LV3SdgcBYBd1XXevyAXbxevYCtvGcy62GJydTRYn0sPhYvYGOFRPMZIvksG+eXy5pv ymQptVfmoVeVq6pXvxhN3y56s35I7uoo9Oqw/hdlEDkB/fupD5BDvhV5AV2zLLaqF2Dyrqz6K1qL NVS5GgAzla3KUphqvFbm/uoBqGYNUQ8AXyDUhzFtc56a4eelZ6dz0uKNZfLc093lyNEi6gPYjAeg bPX2Yak5ar03vCPwxxqBurjKMlZFmdPo1a9nrZF6/xUiLV5NEN+W5Fm1gKvvKVfJ41Susm41nP5W Y9nLOiE03+hV9Vctrv7UX/01XN3j5qpqVMNV2Jp20uLqHuWqYatyFZ6iWQ1X0be78Q+Uq+oFKKtT tjsMVxNZHzNcjYCrrJ1tUr2qPgD5AIvJB5jD3rCvNH/1ozz5jP5W44dQz2rwRbh6SYYNuEg9K/YG /E9wlXxW5Wpo6/PUXzklbd5aLc882ZV63VcMUzV/1cUkwlsv8I/1VfJ+Gu8I1IzA3bgqAJWLy1ll QnvXz/l+jdz3l07S7MWN4tf6JHr1JFxFYylXNc+qhqvk0Buu5lvrVkNuX7fycDUOjRi/Ch9A86zw V1PQqylb7Eavbtf9VehVax8AWrWGq2jVE+S2ErtPws2TaFNiVzbP14C3u7LIz3JrVvUDlK07NZ8V TyGF9bDEVHrAJrGHNo4aLB6uaj4A+61Wssd2wZeF8s2n6G1qr04afVUm0ttqPH0DP4KrY1i3GjGQ PVewtX8/fIDeqldVq1p6tQd+gNGrIdRiNXUD0as1mpX5fo0fgHYlt8oEWjWEfQKh7ghhPLXXbVd6 Cvq1SJTHH+gh8xcfMFx1VHjzVmuOX+8N7wj8EUegDq7aS1grAbEulrEiNm2TBg/0lGYvr6fvPf1Y mmaIf3N4wLqV5q+qvzqcvaxjfeEqPQO+6O7hau11K8tfNftYNc+qDq7uJq9fuar5VZoHsMd4qspP clez8QFyuI/wsHV3Ns83XCV/QL1XdOseNKuueRmu4rGm4rEmbcV7gN81XA1jb8Ai9gVQJ3D5jGKZ NylfZrEnYPr4PJlMbyvVq+oDjBvK70f+6shBl+Eq9bx/K1f9dD8W0YFcAZ3/t2c8NZSr1Arr7kcd Rt90afDPnjJk2GLm/pVSWJjv1ap/xO+S9zN5R8AzAuRBmnzVmp/d+QDun+3Gz7N61O3aeVieeaKv NHluqfi3OcnaVeZNrpK/OoC+AcPwWMf4spc+hFx65Sr5ADMHF9yyblVYUx8gnrn35jBqAqBXU9Gr W9GrWhtA9wTsoBaVqQt4QHOsVHOiQU0OAHkA2fS5PlkBU3mM2K1xEt5quHWr8VtVs6oXAJM1L0Dz WFPcXDUeq+pV9VcNV1WvlsqKr2wyn56x30zMl9nkA0z/mBoBrFt9Sj7ABPZbfThUc62uUCPAo1dP uvVqJrlWWcZn7UYua1f2YGkeq9a5DnWvX2mvq2DNZTX5rLqWxWO617UDeRVurmpOQAhMDSHHolvH C3isGfLMfaMkoNOX/K1cUlZe4uWq53j1XntH4I84AnVwtUr7fiBW7aVlcvhwjjz7ZD956eGZ0rFF JnlW2eLfDG3V/Az7As7LAPoHDsMLGNMRrpra1vkypa9yVfMB8mXxuALT53rNlELZoHVXmHPXxdU0 9vibun8erh5j7p8JU+HqHuXqKbSoRm22Gq7yOvxWXb/SfQK70Ks71AdAryYbH6BMNm9hr5ebqzH4 q5EwfiP+6mrW1BZPxV/9wmb2BnxNn4Op41m7GnudnIA8cq1+RK9ewl8979arv4Grpo4gXGW+r5rV 6NV2+AMwNeQ91q7IZe1NPmyT57+iDutHhqvKVvVWnd5+AX/Eb5T3M3lHwNKqylbPhe+sfm89l2p8 Ahf5PKXFNinMt7GXdYQ8d99k8Xn3KOtWJ+Eq2gquav5q/1YXZShcHV3DVWqXwtWv38+XuT/haoGs d3M1AZYloVdT0avb0KvbVK/ie27X2gC7KiUdrmrdP2XrrsPo1KPwFK6mKVdz6HN9mseJPac00Ko5 NzWrrmPtOI4Xe4xgX6vuvdq6hxyrHcz/U0skIYlgL6vq1RjyAaKXksdKPsA6erGs+Jq+AaxdfQtb v55IX9Zx+Brst5oIV1Wvqr/6vskHUH/13+Aq/a5qa1ZrP5ZyNRe9Clvbc55SrsJU5WqX9uRaBJ8i J2CpvPryALly9Ufz99HaVqbGtecP5b32joB3BP44I1CnXq1g3cqqF6i4bdHiC3nhoanSvtkR1q3I YVWuvqtcJefojlzNh6s37sjVTcy56+QqLFSu7lauHkKr1uJqmuEq+VfKVQ24ulu5SqgnoHp1B77B jqPUEjxE7up+clf3UNd6O2tlKSUSn2gztVc0zyoWrsbA1eiFaFZqr6xCs2qu1axP6cWiPsCHefL5 KPIcRlzDXyWfjDUr3XNl+au/hauag3VnrgY3p1ag3xXqsGZJyzdXSv2H/FnP2w1Py7w9Wev4BrnI uXYQqhg0HOgDK5ziQOuzDItXTehz+EGfz7TMkhR8JxzOchMV9MtwVFWIk9c7eVIl34UyezmvpRZ8 1c1cN80rdqA/nIReV/EeTvZumOC1+jp9jyreo6LSerySWo/l9lKxU+dBn+8JfY2DuUjtfA+97fnZ yVpyFT97wuGidiS/iINfoJL3tzv4t8g317oeel3t4pfly1tFVDIWxfSc4CETPMzn4mF9Sq3gJ56p cev95p6avHdP/rvneWYcGcs//cWldTzpY+WRqVWsNROeMeZPZm47GHx9TvsOn8gL9UdL4Dv0X3qD ukxN2T/09hnpQs3AXuQFvd/hknwQ+KOMC2E/fefrMq0PNVipvfIdtVfmjymSxVoj4MsiS6/Cr0g4 Fr2Mvfrh9AzUelbxVk/qbeRCaa0U06NqP/N8fADNB9A9AXtZ+0+Ho+m5/HyWPKtcd5zBRz3t9gXw BjQHaxf7skwO62EYq3lW6NVUfICUrezvSiF31dRh1b7XMJXPsInPsm4BuVZo1uVo6jn0uJo5kd6y 1F75XPXqqGvUYb3K+tUlGTP4vAztT1/WPiekH/kAvckH6NWFvaz0DOgWQu5qELUCqXFlBXVYtAd2 gLteAPlT2jOgsy97V1m30pqCwX6Z1GE5Rx1Wos05CWlNrbAOrAkG0QPb54A0+Htv+eqrMPP91z2s JbaiP/3he7cB0O93XVx1KlM14Kpe62v0GNfaGLayfF5fJpWOcsO+4pICKSgugFnKRPZlwD0XXw5l XSX/UEWF3fDUUxOniL+NstTDSr1Wjup9yvcSPHK9rv24vbJMSg1ndT+dfhA+G/zWeUlRcYkUFtnw 1rX2Lnl2+hjh5DOYa/1MtQNgmvOFnisML3kf2F/BDx6m6rWXqzrK/wOXOrhaVaXnSf5+eo7kb+0X 8Lk8+8hw8W+aI76NanG1ueZaebgKd0JY54GrU7W2dQ1Xi3/C1U1wNWoROnE5/a3XwrkoK88qFd5p PyqtC3B3rjpk7xm07C1c3QNbLc/VZbhqcq3cOay6v2A7/qru40rFZ9D9rHFxdmoEsO9qE14AnyGS z1Kbq99PKpKZnxbdxtWPlKvv/wKuBsFTT7i5GuKPFwBTQ9hnVRdXu7Ju1auT1rY6LI//ta98+ukC w1Vv3ZWf/y4oH38SlvTiRdyAZ9VV9LGpFS7DOA+jeAo8clRU4X+VUR+DXOFa71dGjkwFNRsrud/p 4DVuNqs+rCivkjJbpVSWVkv+ZbvsT8uVg+nn5cblEnNfRQn3X/E8XibHDl6WjCNXpfBH6z59XVkh DCyDw7yXww4veV/VnR7+Oyutf9NR4aJ2pPZLhtfsi9TvaCW8Vw7bysukHN3qMLqaz8XrK6nzoecO /WVqfnfOHaY3KNzXh/jnTNQeXYvLHj67H2G8LK1q6TIdUzO2tV/4Z77tYmZAeI4b1aomdJQ4BB2c iy2u6jHkkK7dp8nTDw8SnzcPiX/jHAlAr3ZCr3Z2c3UQenVkAPs9g9GroddlitZgpabVd1rTilqB P0wokhWTi2QdOaKb6MMShV6NhWVJylX0agp6NZV6U9p3ZRdc1ZqrqjO1NqCu6aexDqV6dS9z/rtx NQ3NmnbaJemnYCt7sFTjal0Bz54rU9dqJz4umjg+gV4seKxx/Nsx69CrhqtlEoZeXYZenctnnUVO wFTTMwC9Sg1W1au/lKudyQnoTH0rDY9e1RwAqyYANVm0hpXqVa0nSHRqR0+WWnq1qy/5AAHwt+0B efye/jJ48FTzfVOu6nzTe7nzCHiO55rrW7nq5okyRaPKzVUnz9PwaD3lqwttYUcn2svQim6OmvsB kXKvON8uZ3Ku0jf4gKwKi5Hvvl0pY0Z9LV1CR0rLFl2IrhIaPFzeH/i5vD/gM3JHxsrokTPM461a dpVWLbtJaMgIGTJokgwfOkUGDfhUPhgxWT4e97VMm7JIFs5fJxEbtsjBfdlSUoSW5d9VRuq1+f30 88JP1bGGqzDWwQOVfMgK1UWw0vN59bYTbe3l6p2Pm9/t3jq4qudA5arOefTvNnTEYnny4X7S6sUd cJX9Vm9R666pxdWe1A4c5OPhap5MVK72vDNX135VIhFwNWIebKX2SsIa2Ep+/hYYl5xEvhVaUvn3 E64ewUMlfzWN/NS9pyoNV2s8gFwY6o69Z1w85pJ9sHUv+wbSYeteNGsaXoCpEwCv9b1VEydsrrBy AtDKhqsrVK8qV0strn5J/0DNB8Bj/WLsDbhKX8SR1F/5hXq1C7UCPGy1uKr8hKv0B9Soi6td6MfS 3Z+eWR0Oy9P3DpMuXcaiodTvVl1S9rsdBv9pb+Thhmooc/waPt7kULVqCXjqcthMVDlL8ULhJgDS cDH/r8ZjrSovlirlkH4H4JjyVvXoqZMFsmzNIekz8Htp8vYwadiwqzxQL1D+dY+f/O0vHeRv97eQ ex9tLw896S8PPxUoDzzuK/c36Gh+fuzZIHn8xS7S8KWu8sSLXeWRpzrJvY+0l7/f35LXtZR/PNha 7vlLG/nHPR3k3n/6Sr1/dZAHH/SVZ+lz1rL9WOnVf6bMmJ0oUQmn5fpVjgM0rvb0UK2r16ptK1Sv ltqk1FaMnsVz4Bys31/1Lfgqm99Hfyf+M54Cdxk/weNLGBi7/VU9Nsxz9cmeiwLaaFaPXvVcq05T 7fonv5ixUY/cGrtbfWgdPg296N9kyoxN0vDRHtL8uXiYSk9WuBrQlHXsd6lp1fKcDGzPXiT/q/Jh EDlJeKyT6ccyg/6B3w7VGqzo1U+KZQX7Q8Opb7rxm1LZMIferItsEruSNXpyAjZTZzoxvkySqYuS ut1u+gRqXWrdG7DLcJX1KLialkOPazTrnlx46Qk8gb3uSM91yX7Yms6egX2sX6WjWbW+gNZw1ZoD O9LgNjVdNsPwBDRyPF5AzPoK2bSiXNYuLJUw9gcsRa/Oo8/V7M+pb00tLuWq1rb+Pbka6quaVX0B WEsE+dAzrB2a1e2vdvGlphV6tU8QvVnrfy6+vvS8dtcL9OpV67i80//r4qrO+12w1MNVp6ME7pTD VOZlREXhNaZtxeJgTakMNmUdy5JlyyLkg9FTJLjzB/LaG37y9DPt5ZGHW8mjj3SUl14dID6B38iQ MSny2Yxj8uFXO2TqD5myKPKSLIu9IvM3XJBZYadl1qozMmfdWVkad11WJRXI2pQiWRafJzN5bMK3 6TJ2xnYZM22rzFx0Wj6fmSnDxiVL134rpH3AdHmr2Uh54cVuMLyj3HdvY3n22fbyXove0ilohPTr O1GmTF4se3ZlG66Wkndu9ZawvsC6rlZSUmp6+Xi+6+aawdOvtwannhq/18tVBuO3XP4Nruo/s3z1 AWn4WHd5u2GEBLx9SvybWF6AcrU7XB3Q7pIMN1xl7RwvYFI31tP7wtUht3N1/exSWf8dNVgWFkvM CnJZ16FbI8krjSulphV7BbaVu7mKz7qfOKz7Agj2qGouwG7Yqlz1sLWGqbB1/zmXHOCxfbW4uheu 6vqXeraGq2jWxC30uiK3KyGGtasNt3N1wbRS+eYL6luz3jbpQ7jK2pWHq6MHnatz3cqjVe/mA9TF Va1z3YM6Lf06n5XGT8+Q5s37MRdU30bXM7z7We966FdDCQ338W1um/uUIPCDh5BvRn961s61zrCJ 8mrmBC659qNDohLJcxk2X158rZvUe6Cl3IeufOL5zvJS00HydsdxEjp0gYybkyKLU89L1IlSSTrP ufoc5+mz1RLDfCmSPYGxp6lNealaUi9X81i1RJ+q4rFqicyplo0nnBKVQ+7fRXrIXa3meS6JO03O yoVK3q9IorKKZSuP7b9eLcmnnTI35qx8ODNVAnp/Ky0DJskLjQbJ/Q/5yT3/r5XUu9dfnn95qLzX doqsWnOS789lOZ/L2hsaVj0D5aaDc0kFGt2cQziPuHRM3BfDWQvDjJvlD5rx8wgrzxM913p/7TE2 Y+1+nec5f9ZrMza6rql6lEHwHIfu8dCH1V8y5y9+SEjOkicbdJbGT6wgJ+CU+DY5JX5N6XsHV7vB 1X5wdZjfjzKm03X5hH7XX1CHdTprV98MdnN1PHqVGlFr0IGawxpBrlX0YvKd0KuJ6NWkKPIC4t39 AnbQ55qcgB17WcO6hau6J0C5amlVXb9irk+kw9N9hHL1IKEeazpewN4st8dKvtWOfdpLkFzZ3dQJ SKmQzfQRjGd/QOxGuMq+K9WrK78rkaXkWi2cXirfmr4B1JP9iD4IcPUTjw8w6LevWylXQ7X2Kpo1 mNCegkHt0azo1WB8Fe173Y37+4ackcYNZ8orzB2vXLQxr2PdRPuzei93HgHD0F/BVZjqIHr3nyqN 3uoh993/ljz0cAtpwfx7woxtEp5YJNG7qSuZxvn4qEtSsqtly6lqiSX3JCKjRCKzCuFkicScchp2 Rrv5GZHtlA1ZlYajEcyfIqltEXemShLgrDJW71ufWWlYG3ummsfIBSRictg/k0lkcDsTLme6JDnL KUlHyLve55TIHVWyOr5UZi6mHvDwaGnSbII0qM/n/uu78tyzPtRM/kC+m7tRzl3IN1x14n2UVxR5 uXrno+b3u/cXcNXJ2pWHq7v3XYKrodKowRL0ajZczbnJVXJYLa5ercVVerHcgaurp1hcjaLeaSw9 rhJXs25FrlMy/mpqIszDX93BPF25qmv4O2HhzkOqV7WWNfP/n+Hq/vNwlThIpKMNbuNquoer1GBN 4fsBV3Xf1c9zFb16G1fr1qt15VnVxdVu/vircLdPMFx9YrY8hxd38YJVs0G9b+/lziPgsBfgj5aY HBb1RUuL8CHLyfF0r/dUlOKfkteph39FuUOuXimVdVHUzEUHvvxab6nXoL282mKI9B23SuZGn5KY DM73uVWSfLZcks+XwbsCdGeBRJ4qlo2nqIOGllx3SiT8ZLWJTWjQSA34GkVEw9CYXJc7YCm3o/Gp 9H4NfY6GeQ2vWw+vNdZpnKiWtSdcshZtEI6fpbHsYImsOFImqzMqZT26dwPzsjUZFbI4PV/mbL0o fcZFyqvNhsnfHmgh9z3WTlqirWcv3ClZ2QViKyLflfU21Uvl5I6ZvEpyI1z2QsaMOZB6z+Tsali3 yYfFb66oUB8BT1oH1Hv5RSNQo1c953k94LjYK/C5+fqqz2Qvt3HeK5JXXukmrz82R/zezBQf/NWO 75yRoBZnpVubi9Kvw1UZFnBdxtA78ONg9iihV6eREzBrYJHM0RxW9Vg/RrOyFrR6arGpwRr3Q4kk raKeFXX7U5iPK1e3u7mqOQFaeyXtkLX2pGtQ6pnu5Tjew/xKNarRqTB03wV3nOc53L+P74Hmue6D reoHmPUrarLuOay+Alo4nRra25m34QXExaIH4HpUOPsC2B+wai7+Knp1Hp+xpra14eoN+URrBGi9 wAFnZeiA0/S8zpGBvenJ0p39AV1OSvdQ7c96QroQxgfQnACNIHoDBrIPIAB9Sp6V5q+G0uOqsx91 rAPwqPnZ9BNsS/5aq1z06lnp6kd0PIHHmiOtG4VL/Qc7SmTUETO3KCvz9g2828Htqixm7/UNk++p GDBzfdZzSophCnrUMJVp2MlTl2TCZ99Jo8ad5IH7m0j9x3yl6TsjZM7Gi7JmR7GkokP3XKiWnUQi a6VxJwokJjufuXohXC2UyNM2iajNVRgXTihPazNVGWpxVZlqcbU2W6NOW2w1r4OrG9xc9bDVcLUW W8OOVUjYMbuJNZkOCUfD6s9LDxTLwj3XJYrjO3JvlcyNyJOu7y+Rp54PlQcfaS4vvx4gHf0HS0zs LsaCfj7MT51lheCz2KzjKUcrya2tqMBv5juvUVmpPKWnGo/p8739f+521N1+/924WumwuKpjqp5M 3g2HNG7SX1596DvyAbKkfeMc6aA5AfgAXclf7UvdlaF+12R04A0ZTz+WSfS7Vh+gNlcXjSuUZZ/S 85pafFrb+k5c3ZaKViXP9Pfk6j7NC/Bw9QC5XOhW5ap6rPHksVpctRuuriZPYSl1WG/l6mdjfiVX ybO6I1c1h9WffArlKj5qEDkCgbW42i3gHDWtqEMYeFravLleHr3PR5av2G64YGMdwnu58wgoSzX0 uLYVFMr1yz8abaq5oCUFlXLiKH0tJkbJa28OkvpPBqHtBkvIkDkyLWyXxDL3TryCL0UkXIJPZ/CG Mook/LiNeTy+J/N+jWj4GaMeABHHuTueddT4U8zPiQg0qCc2oU034flvwnON1GDur7et+/APeFyf uxEN4Il1eFwaa086ZC31LsKJNazXrsaPXZ3l4rpaVmS4ZClrBkuofbH0aDXhkh/QDIvxuhakXZMl +wskgvNCFFp7ZuRV6TE2Sl5+d6z884GO8sgTQdJ7yEL2Hl4QzalVHV9hQ7Oyfuew65qXe4pqwMAP xh9UrpKL4tT8PgbWffGwo/a15zHvtWcEdLw8wTCqVoWtur6q84Vim0OaNe8jz9b7VPyaHJO2b56U dk1Yv2pGX1ZqBPSiPsD71AcY6XedvgH4q/QPnEau1SzNYWXtau6IIlk4toheV8WychLnfLga/4NN tmiNgA1WTavUzXbZbrhKn+vaepUc1L3KRrSntXdV9Sr7rs4RaFSjV/X6PD+fdVhxxkG+lWpWAo9r bwZewhH6vB4sx1vAdyCPdXMK3wdyEGIiyyWKPNqNy6m9Mg+9+g1cpbfB7EnuXizjCuQzcgI+YS/r R/QNGD0AH+CX6lW4GhpE1NKrZl+AH3vV/Bk7IhjGdupAj9v2WejVsxLU8qx06XiamlbZ0gvutnkj Uh7+m6989XU8xzb55+RUei93HgEH2tReTs4UHpYHDXo7OTFdZs/aIA0btJYnHveT1xsPlgGj10tM ul0OXmVtCd6t2n9FNpzIk3WZ1yQ8I4/Il/UnyAuEm9HqfebCVDxR9UXj3BHPGlUCx1kCa04aFjfd HOU9laW3Bfd7+FrDVjdfN/BvaaxDu64lX1sjnON3DT7sanSrcnVlRrUsO6Ysha2HXfBV2WpF1DmR pXB17vYbEoZ23QRzow7x3IRichX2S/2nOsvDDXzk8YZtpVPwKImI2CalBfBU/QBHqeFqSSl7dpkT ac+f6ir8fHyAcuasRrcaRlhjX5unntt3/qv8me/1MNU6HylX7XgxVYy1crWMfSbtOgwlR320dHzr kLRFr7ZDr/qjV3/KVeqTwNbPQtmrhGb9iv2ss9l3pV6AcnUp+VarJhdL9Pel6FWbqb2itQK1trXh aoruufq9uAprlatm/Qr/4Che7UE7a2H8e3i4iXA1IQGflzWzaPYGRJDDumY++wLYGzBvuk2+mWyT 6exlnezhKr2uP6IG6y/iqupUD1Nr77eCoSF4AMrUzkQIXkAQPytXO/koV+EsXA1qTf5r2ww81hxp 3yhOHvmrv4z/OIz1Xa+3+nPf0uqKG3LpwjGxoQPK0WMHDuRJaI9vpP7jneQf/2wtr74zQPqPWyGb DhXKnmvwEcatPEafiAPsYebcG3VWCFgIQ2O41sd1jSkBbRmHjkyAr4lEEjxNhoXJZ6jriy+19Uyl iXiee1vwHponoO9VO2J5T40Y3scEnkA4vF5DhLPuuibHinCOX2VrOJp11XE73mqF8VTDj3ONB7D6 CD2ETNjR1vocvNmT1RIGh2fvvC6zdhXKvMPV8v0B/blKen0WLw3fHCj/eLi9PPa0v7T0GSNzf0iX G3n0UrdRj7KUc3eJ+tLs6Sqn9hL5sE7lgNmjSY5qteUV6t/By9OfOxprPaZjRlQ58bY57ztYQzR5 1Hyd+/T/DK5+QO5qBj1CTklb/FW/986a+va92l6RQR2vyQjfG/RjuSEfB5L3GYxmJY91Zn80K3ms C8cUy/IJxRL+pU2i51D/ZHGx0auGq7AtFcZtS9Y9V6z516FX0916dZ/RqVWy/wL8PI9WJdcl/SyR Wyn7c7mPY34f5/505nF78KZ2Hi6jbiB5srsdkrQNribpfla4qrlW5CaEL6Q+APsW5k8vJh/AJjPY yzqZvoefj823agXC1TEDyQeoS68qU4Pde1lrcTWYPACLq4yb7xnT61p7Xgd1yDLRqbWVDxDcBi63 paYrzPVtul0e+2tnGcL8TfMBvJe7j0C57aIoW6vwAn5YsU3eaT5UHnrIR15/c6j0GBwmYVuKJYm1 9V0XmdNn2GT1IXJJmWdHwDJl6QZ4tgGNuJ7590auI5nnx8K9eGIzYZgKV7fw3BSYmIqXv5XjbFsu a6LE5vOs3Wsoi91xG2e538PXm2y1+KpcrQl8hnDYanG1Cl+gijWrUlkFS9fira7LhLWwVbm6muNa YyXzsYVpNlm8vxQ9WyHzD9ll/hGHzD3kkunbymTOHjQvGvd71jIGTdwsrzQZJPXuay5vNO4po8bO lwsX8FRV76P71U8pLdPcPrQ/2qqKnALjCygj3BcvVz0jUce1jhmhY1rJ2DormCMwnlojYOy47+XR vwyRDo0OSZsmOdK26WnxRa9qLeaebS6zN+CqDO+QR73APBnXkf2seK1fdi6UGX2oFT240HB1xcRi WUeulXI1bhFcXWnVtk5hLp5KntW2ZNautv92ru7DD1Cu7meOtj8Hf4DvjnJ1F8eeegEpcNtau8IX Y80sBq5GhnG8LiqXFdSHnT/DVsPVL5WrH8LVD/i9hlK/m76sdXH1Zm2ADAkJzMRDde+3Yo0/GFZ2 9mPcOmhu1Un2A5w0TA32I9+q3UV6XV+kV8Bp6Y627RVIHZZWh6Thvb2ld5/ZrCNSt8iO3+W93HEE SoucciG3ROYuTpVG7/SUeo+2lOeb9pOPF+w1+jTsKHs/8CmXHi5mDk3eX2Y583w8UdaL1h7DG8qt kKSz7P87Z0VSLr2CzuIbnbeTT0pvy3PcJrZw/k7mGEs+x3HEWqkVaFl4rZFwgYCv8USccvTWQLvG EjW5AjBb8wM2wlKNDRr4uLrmvx7tafID+IzLybMKO44nQO7VanzWFUedsow6msuPOLmNvj3Oc9Cm K45xjX/2/f5K+W5fucyFrd8drJDp26/JtG15MmXLDR6vlgW7SsR36Gqp91wP+T//3UhGjl4sS1ds leycIvbvWmzVgVZvtYp1FmsNi+OvFlutP4RnvnvHP8uf5s67nmdqcVXP+VWVrA+iWbWmw7SvVsgD /9VHWjyfJC0bZUurxqxdvW2tXXXDY+1L34Ahba/KSGIcmvXTgAKZHMr+gF4FeAHa6wq9ig8QTq5V NHmi8YuKZAv7nFKYg1tcLZNtW+DqNupX/6xeVU1q+av7OK5Vs9boVaNVK2Qf1/vdbN2HX2X0KnOo XeSo7DxYJqnkcCWxdrWZf0/rBMSylzaS3IS1i8tlJXVhDFe/LDF69cuPi9xcvW71Y/nFXNWaVspV 4hauGq3aPkcC22RLABHUMcvUZw3xuURN60vSPeic9AigxmvwRekBY597aIj06DELz6tKSsgV8l7u PAL2UqcEBY9Bg70uz74cKJ/M3CIb0sgvhT+L09F+sGkl+UorM9ibwlw+IlfIZ2KtiLl1PDp00/F8 ic9hfwpc3XqRvH7y9JPIsU88w30m14pjlceSlavnLK4mn1OuungN/gD7AGqzVbmqevVuXDU+QK7m DFheQF1cXXnMgV+B5oSrK5Wp1NBccsBuuBoGU5ccdMnCvZWGterDzj9Ef7qDVTC1Umall8mUrXky n9dNSrgqH687LzNTq2R2slP6Tzsgr/tMlX/97XV5481AGT9hIblZecxXtWaX1nihhprLWr8y116u 3vEArIurlZWWZlWt6qzUfOIqWbQkVh76v/3kvWcT6c1KbdDXTkh71q+0VkCXZrnSm3rMg1qyP4AY 789aD16A6lXl6swB1LgeWShL2B+wepJNor6zSdxCi6vJ62Cr0au/J1fRq7D3AHOz/W6upvHduclV vgs7nBZXNYcVrkatpkbArVwlL+w2rg76JXrVUyfwuJurmVZ9ANaigjvkkGeFr9qWHIBWWRLQmn2s vpqLpfdfkS4drkh3+lx3wzNQrvYKOCsvNxglPXvONvMGu13XZf8zL9XV1KUgf7LaQf6PRhX5ptxn zvGc5/XrbGffu+ao2m1X5MKlK6yrsE8qH60WflyeeSNUHn8tWN4LnShT12aSk8961DEnvCEXiXnx WtZ91uE7bsh2yUbm2GbeD0/X5aILVUNy2wQ/x8HKBJi5mXP3ZhiadB7WXnaa2HaZeb/GJb3GB9D7 L+ETXHSZ2HyB12lwzo/nPUyga+OJOA04agKNGnvaaSKG60ju36TB/RoReK4aG9HUG9RvzawkyA/A Cw477oCtlehU1asV6NRKcq6qCBeesWpZF3ytksUHnTJ/n0O+Jw9m5u5ymbajTL7YWiITqUU8Ptkm Y9jzMDzuhgyOvCbNRyXJg2+Mlnvq+cqb5J0tW3KAdS38QHLU7EV2KS2nzperSgrJCdbQeSw/Skle Hn+bm38nK4+A4xT/QEN5o3NgDVDirllI7psLXwteV7us9/lff1S7zz238bWaX5pwOqiVVsYxrsdv +XV+d4dsit4uj/wjVN5qGCbvNsqUZm8eE5+meIPvkGuF19rvPXhj+lxdpd/1dfpd59GX9bp8Pfi6 fDM8T+ZSE2ox9feXTbzBvqtCiZgFWxcwz9KcgI30DYiDe/iru9GRu3axxrRH9wWw3sSxYXoAZrEX le/DLnwvUweA41NzAQ6wB/Agx/RhjvGjzNWOcPwfQWccwnPdz+PpfD/S8M1ML0H8pp370cTk+KXu 4LuSTE4N/kPsJmrChtPnaolNwubZyAmg19V0vOHPqCEz/hr+Kj2uPkCHD6dOIP1Zhw3MpR/LKRnQ kz1R3anB2s3qb9W1M75oCN4qPVlDgtn7Tz/WoMBs6eTPej+aNMCH3mDtM8RPr/FUAzQPQFnL4539 s6WrP/tXWcvqyXpVb/Rqbz/2XARdktfrT5Nm74w39Zfs5Bj+p17q4mpJAax1UkO6NI96CfmiTt+N IpeMHDlPXn4xUOq/4C+Bg76VNXttsoP5+Kqj1ei3UvSd08z3fy1XEw1XWZsyDHUz1bDVYqphay2u Kl89XFU213BVbytXNeCn7r1S/9bD1jq5yt4YD1dXKVfRr/8eV+135OqwWIurPRYVyrDldgkYtFEa PBEsDR9pLQP7filH9+Wac1tRCfVgibJK8gRgZbGtkvtZ7yorhb+Wr63nQC9XwSjjU3Nxc1XPQeXk AyhXHRX5hrVxm9Ok/n1d2RuwQJrD1eZNMqTDO3iEzchhb3ZG+re4KMPoyzqG/awTqcH6RU/qWw+4 ITOHXJdvR+TJvDF57A0okOWf5cvaaUUSMZu6K3B1M17AFvUCosnZTyIXahtM3XmTq7t/BVcPw9WD 5/EIbuUqmmUnnlMNV1MsrsZRn8DD1VXzS9xcLZZZn9NTxs3VT0ZRt9twld+zDq6GsG4VEgRXg+Aq bO0EMwPgqjLVt+1xw1T/jie4jzwAX+0nCFfZN6Bc7U4OVk/yWXsHnpLe/uekT+B5eaPBdGn0xnCx lRSynvifzFVy+zj4jE5Fq5p6KBygTkLr5DvLdb8U9UeZ72sdp7TjheIb8ok8/pQP69qjZBLr2mvR Z4n4k+FHmP+mXJOwoxXGr/yB9UoPVzdyfo5A/0Vwvo1Ao27UyL2pV3VdKZ7zserNRI6jJM7RWzim anSqW69uv8K+QA14u/1yFT6AS5JgqkbiBV5L6HsoWxPc18rYGq7CVg9Xf4leDVeuZpHLil5VroYZ rsLWI6pZ69ars3bD1Z3lMmlrqUykJ5Hq1dGJxTIs9rq8v4l6beQdDlp5WXr+QA2gmYflOf/p8tfH AqnB1YsaXguoF0sdb7Sr5gbYCq+yxyCP+Sy1v+CsyVUx+pPbAMWEPpVw24s1+QOKXg19jp4b+dP+ lEPc97/y4v79b/vs7gFQrmpN3Gp37R/VsNt2HJGnH+8pL9SbKs0bZ0iLpvQQbKY1AuAq0V89AB9q BChXu+TLpF70ix5I3+ih7LH74IYs+PCGLJlA3wBq8a9nvX0TXI1272eNW4WHFQFbEzh2U9gbgJbc sRu2prPv6hD1qI4R6NWdv1CvHsIDM1w9b9W6qtGrcHXXgZ9ydXM8OQH4EIarS0tEubrsW5ssmKF7 rugt+zHniA+vyQR6BowfQT7AEOXqWfTqaaNX+6BVb9WrIeSsBrPPKph+rEEBsBN/1d8HndrumHRs c0wCfdGpJliz8if3KiBbugRQF5B81R7+cBUN2z8YpsLVvp0uSZMnv5WXnhsg5y5eQbPqkfifedHa aT/HVe0NVFpcZLTT/gMXpFmrXvL3f70u7fzHS+pBvB3m+dF4j+th6vJ9zP2Zm6zCZ1yLr7oKT+Df 4iq+6GaOnyTYuOWiU1IuolM9HK11veMKPSmI7ZfxWJWrnjBsVb5afDZcNWxVf4G8rbNuzeph6xnq B3D753wA5arusVqD/l6VwV6rWpp1xRHl7M/7ALP3sHalXN12k6vqAwyLyZP3I65Kvx9OSs95J6TX Ejy9NfkyYNEladVnmTz1Sj95+ME2MnDgDEnfkwMMK6Wo6Cp7Y39Eq+ZznuMciA9r6VQvV2/7dtbm aoXWo1Qvi9w1uHo884K8+spQefKe8fJu42PS4u1serOSK9QcrjbPpc/VZfIB6APlf00mds2Xyb3y Zfog1qyGwdVR+bJQPQD2W2n+6gbqsG6aXWL2XUUuKpHo5XgC68hnjYGtW2ArmnXb/2fvPNy6OrO1 /Q981/nOfOecyZmaSTLpyWSSzCQniYmJxigqvUoXe2+JJYkt9thiFws2EHsXBAVUBFFBsTdEBUUR AVF6cX33evf+IZoYyZkSy3Bdb0AhKrC597Oftdaz0Ky7qS8lp1tc3UO94adwNZ1nt/0NuLoXLu/l np6SwZ+7j/4Y/vztCeSvaMb1Rp0NKJfVcHV5uHL1luHqtNGFMmEo82NDrpls66/6ocd7P5ir6gMo V329jouX+zGYelQ8nDlt9Rwz+tXHg14AD3wU5SpeQaD3Ha6GoWG7tLsoHb2oB8LVT99eJK++ECop aQfN/f1737fH5Des2X1lKwfGVjkOxpxq10r6KTV39Mypm+IXNEb+86nm0pI94No7tTqjTpbAjYjU CvqN6PmkjrMcpi4+WCXLqKFrH5VydTX+qurV9ejVDejVjdSvNp6z5vYd/qr2m26DffEwcUcunhFa VLXq7ivkTObx2j7J8NWcK8pWPha2moMnoIzdzv97l27leow1x/IGDFvh6xZlK+dBXF15UvtY+dy4 lpfz82DYeqQGn1X9gEZwdW+VTNxTIWPouarXq9vwVzddk25wNSj6soSsKxSPJefl429TxTmcXKVV 9AxMPCJvuU+S//PLlvLqW/4ybsIa87xgcmnxZtQHMHudbF9cuwHBBztg6CviKFbMi80Xvq18P5k9 4mP0qKZ9LF7sz+97nwv8VIbqu8vpC9Z+AK1d6X0ov6BUPmv1lTz/i17o1XRp1QyutmBvQItzEkRO QCe42huuDvRC2wUVoVeL0KvFcLVYZn1eJPO/wgOAq8vpX107GaZO4zAfsBGublxcIltWlkjcxjLZ ztxVUlK1JKFZd6WSQwVXdV+14SrXVDK9hQ/yVzPojVGu6jyW5giqXlWuphmu8mfC1Z17eLZLJIMl llrwRjIC4OqaxXhxNlfnTdJeqyKZOLxQxn5Ff8MgzWDNk0G90eXdyPLuhPfRnmyU4JPo1ZMSGnRC gvwtfzUwkCwAuOrtoTzNFPe2mUarernBVA80LL6Ar6dq1TN4AMpVsq5Vr3riA+hxPy5d/NkZgCfQ 0SuHOYzV8sffBEj0qjgzS/S979tj8hsP4qo+R2lvZfceE+W/n/pQmrYcaObhNec8PO6qrD1MLYr+ oaVwdV5qKXPz9Hceo/5/FObCnZ/GVfpU0Zya4ZcEM/V5f/eVOyeZt5Ph6Z3Dx/JxCQ3ZClfvZes2 WG3YCrdjHLrVZmtjuLrS5mq04Sr6lFkA9Vm1P+BBenUavQITyeUas6tMRjh8gG14qpvypevaPOm4 vlC8l14Q14XkKi29KO6LcsVl9nnxno5umnVZ2nZYKK+9GSh/fsNFevceLRlpx6S6rILaVQ2zBMX1 9cZ/cfWeH8iGXC2jZ63K7l+lVqB+tK//VHn237pKs/fTpOUnqlfPinfzM2Z/oOGqC1xFrw7FBxjV Hr3aVfVq0V1cjba5uols/s1zysi14vUy+lnRqxZXqWPhBSTupE6Qgm91gGv3EIefj+RGcjWdvsMD 2nOFl+XgqpmF5Wcr9aDWw5Sr9MkkkRmouwM2WTNXytXoeaXMBtyS+bB/BrsOJ41kf+DQQhmJj/E1 tavGcDUggFoU8wBeHkfquaqaVetXfj6qUS2uOvSqHz5AAJwN9DhLHwB9qzC2iz99wW7ZRq/6OCXI c78MkOmzIunNcNz87/nePQa/dOwaVX7qMT3p6FStZ9XxaRcU1sm08ER59c0AefmtIJkYdUa28Nw/ M7FQNtDnOTOhkNkjZkFP8KyMVo3kLIG1iw+pH8ncvd0PoHp1w2l0KvfbLZytaFadSd1yjrdhdCz3 4jh05Q64mgQnd12pk91Xubdfpaba4KTAVnP0fXxMEn6AHtW3enZcsjyEO2y1+gVibbYqV7c4Dn/n g7i6itkrnQ9wZFypZtV+1kjVrJwHcXV6WrVMqudqqeWvxhZJn43K1cviPPe4eEfSk7IkR3zmk1s3 M0Pc52aK87zj4jSL3pbFV8VzVKo8924f+bf/68Qegy8lPe2SyRrQeQKHD6B6VLVZrX3ulaP6Pj2q U2v1cO3qeWxfGnC1CgFfDVe1T0Lng/Xr0Ll7ODOVIdLsvd3i9PFxcf2UPqvmMKEF+wPxV3virw7w uCZf+RfKNyE8Q3ctxl9Frw4owgdgh4XmWSlX8QE2w9UY6lZxS6hdLeesKZP4TdSwttF3xXxAQlKl JME+1ZbK1T1cP3vQnKpX92eTYXX+/v0AFlcrv8fVfXBV97I05Gr8NuYTN1WaWdY1S8psrpYars4c VyKTv2HP1bAi+YZcq6HK1T6XpQ8ZAd07cQ8PtfVq0Cn0Knlztl718z6KB3BUvD2P4gMcMV6Aj+dx 0xvg56M6Fc2qcwDuMBYvQOtW7fi17mcJ4nTwyZLO/uwMcOU5wCdP2vPnPf8fHWTE6EXkA9x7lT4+ V+ODuBqbcFxe+7OrvPS6n3wbcUJiYOby/fQfoVEj6CVaybO/atW5e0rp6yTDj/vw4gxmj9LJK6OW 9VO4Gg9XjVa1ubonX7lKJpp9UnjtYGoKXE2p5ypzWDZblasWW6lpwWjjCfDacDVHe1vhuIOrvG4M V1dxT9CcqxXMNxgvQLlqNOvfxtUuay5L8Pob4rfiKly9IIHoVr+IU+I6+xBMPSQuC86Iy/Tj0n4u P+dTz8hHTqPld792kqZNwyQ6Ksnorn9x9T4/iw24qjtZK8qZY6Uue7MEjQ9X+/RfIs/8Z5B8/G6S tFKuNoOrzahl46+GtcyVHsxc9XcnM6gdXA2m5tOlCK4WUbeyuar+agOuxs6Do8xcbSf3JJ661Q78 1R34ADu203udWIEHSo2J2tVuw1V0ZiO5eoAsov3ZlSafxewTQIuoXt3H9We4igbWXVeqVxtydW0D ri6YckuUq1PI4x5PTsAo/GHtCWgMV73dM2HqEfTpMViq9Sv0Kx6q9lxpHctXvQCO9gL4GLaiY6lj +VOvCnQ9ZbjawY/d2c7Z0tEnVzr5n5Y//iKMWcNpUnTj8Z23KkWkltUxR60ahuej2upyeiPzjHbV /PvWHiPlty+4StDn0bIGpkYevCVLOAvSyEk7oroUfaonE77SY7WMEwlztWc+8igsQq8qk1bb/uom 1aqcWK6PbZwY9Kpq1W2c7XhICTzH70R37r6iTKWOeoXsCk7KVeaizeF6grdp1zj5qmmts4vXqnHV P1DGJqh2hc/x/Hnb6rnK3w27t/L3bOG5arOei2LOJmpm6gevP0f2dYP+VdWr9+OqatYoPkfTv3qY uh0/MxH0Rszn/hJ+gJ0D9CyauhX+asO61RfqA1C36o6/2nXVJekUnStBS3PEN+KceM07LR7h6Na5 x8Qt/Jh8Mv2wNJt5QpzCL4oL552gcPl3stbebdJTDmcUkutax07ZGnZssSu2Qp93S42PqHmjlVX4 ivp95aieNS8KFWUOPqM598HSo/fb+gk6Pkl9k8+Ro5+35t9WVmhWYxU764v5ulTLmAlr5bf/j3nr 11ZK289Oittn9GHiB/jhB4S2ypEurfOkr/s19rIWyghqV+M6wdVexXBV61ZFsgi9GsW81Xqesbey S0q5qno1LprZQLiauLVSkqhb6W7WnfirZuc1/moyz+676X/ecxyNcJr+Va61fdk6c8WsFdep9q9m Xq6RI5eqOfSw5lbLQa5h7bNq6AMoV9My+RmxuZqwkx7WuO/r1aXsM1jAXgOHXrV8gALjrw7EX+3b nXt254vSNewc/av0moZQRw0+LcEBVvaqt/shvFWbrV6wlfqV42hvgK8HB476wlVfj7PoVXZd0WcV gN8ahN8a5HaE3VZ8TV24X1G7Uu367osjxcV1gPEXTd2cb9L9Xj9616H1L1aulgLUaprHtSZSU6Xe fqXhatSKXfLy6+2khedImb65SKLT62R+Sj6M5Bk4s8rMxf9zuYqnhGY1TFWuXrtdz1Xlq3J1p4Ot tudqNCvXq4OtFlfVC3g0uNoKb6DVPLJBFlwS36hiCZh0VN5pM1peejmAfOYgWbtmH30B1v6XW0WW JlNdlpd3SSDov7hqc7VKe9DhalnZTXbp1sjUmXHy9FMe8s7LUdL20xPi2uK4eHyM1mpuc9WJZ2Ty Vwb7wlU8VuXqlJ6qV7/P1S34AA25qnr1p3A1zcFV+mCsuQCLq2Y2wO5f3Yce0H2tqdR+Td3K9gEa cnU7XN222dpztY5eWp1lXQLz7/VXRwwqkK/6k2dl+qxypEen8/RZsdsPnoapDxBo+QCaDfC3cjUU X0B3BoY6n5cwT3Lg8QX+8uwwadGiG/NGet+7P1P1fY/qS0l1lRTXVLGLyZpBLysugal1cvXCLWnr MkCe5ed30JxTZp5/3oEqmb/3IvPzN2XZoXIJT7lp9KqydRl6NRKtqnMBUejV5ehV1XLR6NUVp+rI e7LmrbQfQP1V1ap6YrPRk5w4PKYdXFeJuVZ/qtb8Va+mXKmUVD1o1bR8PWRW5nN/h6v7rjGzgmbV kwxX1Y/dhc7dyTGaFe0az/1f+7C2cWK578fwd2yxz2Z068+lV/vaerXDqnxpH50nwXgA/hFZ4j3v DFoVjs7JlhZzs+X9WaekCX1YH+INtFiEjlhXIO2XXpI3g+bIL573kdfeDpLxU2LRYcxSVXJvrMA/ hKs11dS2uChruDT16NvmBbYoXx4Xvao/eubHz+jw+s+S3+Rtjr5PfQD9eujnrBmMOl+4JGqHvPic N3OVC6Vt86Pi8ulRcccP8EWvBpNv3RGu9iJ7ZZBvEbMBRTKuY7FM7lEsM/oXSviQIolAr0baetVw Vf3VxeUSj16NX0u9Cr26k9mAJPTqrl1WvrXuZFW9moxeTTnOtY0+SUOvpp3jtepVw9Wa+nkr5ar2 r2o/gOa0pvJsl8LPUSoev/ZZNaxbJdB3YLi6hb1Da3XPFbOsCzV7RfXq3XUr5erXNld7d8mV7h3o 2Q2hdz+QnFROSADZfmRYtcML9XY/2ECv4rWSvWL0qv3az4P+VtWrbg69Sv8AetXf9ASgfX3xAjgh zvSw+lxhRuCCvPPMWPmwSVcpLWbuj2/Qjx3HZfuovb5RWy034GqNfR2Wl7CPGq4uX0bd7pnm4h4S LkuSyXWCl7Op90ceLpCIfbn4AMX4AXipMPUfylX7+X9vA6buL+C5yJzbkmJzVdnq8ASMZkW3JsLV 7eoFwNQ4m60xaNetPFPdYevP4wM0lqtN5pyVpguy5OMFx6XJtH3iin7ttalUukWXStuea+S5Fzzl ldecZdT4ZcbHqWFf+M3CfMOQcjJGnniuUqirgau1XOPK1Rp7/83WuEz506tB8udnZpITeFhcmtPn 3pTn3E/JYW6ZIx3pterpQg+rj3KV/iSyrO5wtVAiyN2LHMsuVupWhqtzmQeAq3HUreLXUK+Cb0mN 4Sq5qmnnLG5qnnU6uqLhHKv2WWk/gMVVagr4Uin0Ue9lLsDRv+roB1Cuxm1l1wZc1eyV1RFW9srC qWUyi+wty19tULfqjSbvdgm9epG6FdkoQbqH5e/MVT/0L/5BiAvsZia4S8Blafr6TPngvc70xT++ XL2F18QVx7OR9qGUUjetlpvXK6Vf//ny9G9by5SVV2TpvjqZnEDuZLrmkNbJjMQ8+qmo96NLTZYT bI3kLEezRsNfrWnpcejVaPTqCu6zq3mG0Zkr9Vgd/qrRqtnMV3E/TuC6SrqE/3SZ+zt9q+qpWjyl z+SaHuqn15jpg6kHrnMKuHejWVP02Hw1fgC6dScnEbbuwGdVtsZxtnFi4etWdKueLZyfU69q/2rg 6kLxX3FNQpeSrR5BptI8en7CT8gn4fCU04Rnhabz8V15vxuea8sJu8VnIZpg7XVxo4egw3eH5Q9v tJcX324nUxcmm52wFWWV9GCxmw3fXBVcAxVn9JvRd4+aALjPv9eWA8ZLNZ6q4+NuW/6qatXqaut5 U7lah5ZXn+tgJhkgfwmW13/3rbRpelCcmx8Wt4/RY59lsY8lR8Lgag9nsgLJXBmGXh0bhl4ly2pG P/Tq4EJZCFeXObhK/2osXN22CK5GKVfJmdpSIUlkQzbUqyl47ntUr6I1U47haaFX95KlsjeLw/Vv cbVaMnj2N9kAF5m1egBXd+2rNXMBOxKpW6kPYOtVB1ejZpfLou8037pUviOHdQL/7lH03+rM1eC+ V6Rf9zz81Vz8VepKwexLga0heKuBOr/q00CvelG70t4Ab61f2QdetvPgGL2q/QDqr5LLilZVvRro BVP9T9EDAFfxATq3U65elc/ejpS//DlMsk4X/ahWfZR9AGVqRS27vG2uqsd//XKZeHp9Le+810mW Mnc8fw8ZTLvKzP6RpZmVZN0Vmuf8pYdq/olchakFZPoUkEEBU9Ovk1NxnbnagtuwFd3KMX6ArVt3 4gvo0f7W7XnkXnGUrbGcGGWr4Su5Vj9T3Ur1auO4elreg52uC5i9XpotntSyvOjB8llxRbxX5Muo 2Brp8226PPeGj7z0hrOsXJtqdOsN9Vrt5/8nm6v4I9XWV6AOrpq9AXA193KJvPdemLz0q2/Itj6A XuVr/MlRMu51zxXZS8pVlwK4CoPotRrLbMCkbkXkAxTKXPo/latLx5ANoH1WcDWG/lXl6jadY11d xv5APNZGcDX1DHzN0n3X9P7zvH8g5w5XD12oeKAPoPkAZt5K5wLoX73XX42cVS4R6NXZE27JFPK3 7u0HqOdqe5urgXDVHx8Ab9UPltb7AP9LroYF4C/40Q/gwo4bT/q1yV5p8946eeU5X9m46eBjy1Xj P2nNqqqI2arr7Fy6LeezyuT997vKJy0HyaKkMlm4t1rm76sm45+MNWY7IlKt5/95+8h2Um+VE3UI LzUTXcpZaevV5firusdkua1XV57RrFNr3srap4KGxFuN55raToaV6lXNq3LoVYenqlrVYqrF1XS4 mlFI7RSupsFVZase1a3GD4CtuziGq6pZr9hchbGGq7DVcBW2/lxc7b25gH6APOmxKke6RpO5vuyS uDHL2gpt2jKcHWvhx5m9ohd74TFpO+uAOM9h3mVRtvguzsGLvSxdIi9Lp6W54jkjRwbF1Ypr77Xy 1HMuzBn3lu07z5sapM58WF6q3j15EwlHidIcfVu13qP+Uq9XYabxjB2fkP2OWjRDVbVOTeAz19Az QbaC9rGWlFSwPzBMXnjqa3H6cD/+Knq1GXrMiVlWsq3DnPjeuF6Xz8leHepP/mr7YourfeEqO6IW DLe5Sm70ZvIBDFd57t4WSe/q6lKLq/RZ6d4A9VdTUvFHf0CvGq6exSt1cPVilaSjUy2mVpg8K80H uF/dqp6rCXfPsVrzVqVmjtXMW7HjcOJwdLfOWw2kf6xvrnzRk30BXS6xi5WsqWB6+NGWoejUQHSq n+dh+qboBbD9VR8vft1IveqHVlWPNdCbPawBZAT6Uwt0JX/Vlecr71zx+nS3vPhbbwmfF/9Yc7Ws nPs4XL1ZnEf947acPl0mL7/kLR81GyDRe8m9S6lgP16lzEymtoh2XZRWJzN3k5O/H9/1n8FVdGo9 Vw1Tba4W3stVi63JDq7ms2PgLq6Sfa161T7K1oedq62np4nLnAzD1bazj4t7OM9YERekw6LzZLUw wxJdJiFL2BkaU80+xih5+pkWEhhMDls1PZuaG+yoU8GVJ52rlZX0numOcbyAyopq+fCjMPaCDIGr +yyuUr/ya82+a3YHhtFn1dOt0OJqO+WqrVfvw9WtqlcjOJHswlwFV5kL0D1XD+JqymmYepa67Dk8 VPTq/gsWVw8arQpXH9Bn9WN5VpoTuGBKMTtZmWkgz8rkrpATOFRnWHtekP5ds6VnJ+7roWhVZSoZ K0Gw01+Z6naQzKr0v5mrIXC6I5o11C1HQlzJXvHPIz/wmLz8tJ/Mmh3z2HJVRUtZGfPmlcVyrfAi OXSlkka+yptv+8kHn/SQZcmqUStlYnyJTMMLmA1jp+4sl6kHKmUaTJ2Xzvs5Cw7WsQ+Aflb81WXq rTJ3teIY2vU4vuoJMk1Psl8az93MWqm/Sp/otmwOtdA47tXqr+6gPp9IXUnzVJLRlnuu0J9HLkDq VYur6YU1crCIfMoivP2ianNUux6w61jaI6A9WKlwNQUPYM/V28zC0tMKPzVzIJ4/X7OuNNtlWw5/ N0czX3XeSzOudH/AxrM15BiQcUhv4Vr+vWvR2GuYK9P9AY65AMccq+YDNKp/ldyVUYk3ZSg7aYbE FcvnMYVmjlV9gDD6AYLpB2jHDKvXonPiNp/9avSvtgk/Ka3nnhKnufr6tLShT8AZLesGUz2X5Io3 GVi+kVfEbxl9h+S49mAu9nP078stvpRf/KaNTJ0Sb2ay6tCnqltL8Vr16POJ/lp/X7Xrk/JSU2N9 snV8DfTlan4B95+u8vv/6i6tmqZLm/fPiWvTi+LTKovZAOblybrv7XpFvvAskq98b8jIjswGdKfX qg87WXVfwJfsvqAnYA31oPXU2zfPZC/rgnKJXcZ+YXt/YFJcVb2/qnrV8lfpCVB/9Tg8xV89wDW3 /1wdu1Y49MQc4LktHc2akYO3ao7mr9LDSq31ID0D6Xx82il+Lo6SRcifk7qf16nsKtxVKvEJpbIt jnnazWWyfvVNWQPjVyy4JUtn35J5k4vJCGBubPg1drJqTmCODOh+Xvp0OiPd25+RTsxYtef5P7jd KfZZUd9nBsCaBbC8VB88Uh/8VC/6VT2Zp3JnRlWPtye5CvSp+qBPfdGpmhHg70U+uPcpCeb3Qn2z yAngz/bIkzD3POnklyOd2h2SP/+6rwz7ap15xtBejeoqrQcw52ldsOZhyvE9u/saNReweT8ffPe7 HqZf8W/THfbK1VulBSY3+Vp+ubRy/kL++kEnMgBK2TVaLeH76mQO2nX6rnKZy9tT0+tkQgpZOQfI BUinFz6DnnjlKrUrw1X6rKLxAVbSE+Lg6gauh01nqBk5uKpspRZ6F1fpNbG4yrXTSK6mF3BN2mz9 +3CV+8A9XF0NV3V2zJpjtfIBGsVVdL7mWY1KvGVxNf6GfM4cqyN35cFcPdWAq1lw9bx4Lra46hd1 RQJWXJYO665Ktw38rMQUS9s+a+S/n/USL88vpZjvo7LzSeaq5oDrS1WVVXt2cLWCXonefb+Up3/Z Q1o02duAqzChBbOX7Gbq7WJx9UvDVfRe90KZzN5A5eriIQ8PV5N/kKu3ZE1UA65OYefhWPJjRrC7 ewg5gf3Zc93rovTvhmbtmGXmWLUXIBjdqnmr2kvlTSaAPvv7MMeqR7NXPMm0cnej39eFuUCOpzs7 WDyYtaJGpVxt55UFV7PgKj2BcLW93zkJ4X3tYapytXO7XGpXZAr9boD06bHAcPV2rWYKa8989V1c VQ/n+y+PBle1TlWtP3u6SwnfyZFB36PPd/LHl91kxkayxuNqZMY+aldkM323t8TsxZuaWiWTd5FF vt+aLVLNuvBgnSyCq9qTZfWwwlU06xrYuhbNuhHNuvk0z+HK1SxlKs/l1EIttqJXuR8n2lzdjWa9 i6vXuI8X3q1XDxbi8RdaNSytZWmfgHJ1bz59ApwUfIBdefj69LBaelX3EHBUs3L/1/0tmvmqmlWz rXRH68YsMq7OwlX4vw69uu4snjCa1eIqHjKfi2ZaWbkrD9ar0/iaGa4m3ZJhO9CrhqvFhqvdyV9t NFfD2XM/7yz5LOfFA49V9apyNWRNvnRcly+dmIn9Aq4OpBb9SpO+8uorrlJwmR5WvrnaN1eOUMU6 t/Qqr1W21f7QZfv9C/mR/h3daaMvqn2UsQ010LgJ0+QPv+oqzf8nCa5msePqoni3tPRqpzbsuGKW 9XPPQjFc7YBeJYNVuTprwA3D1eXMsv7cenXvAfKzuXcnsZNieyI+RHyZbDV69W6uzoerM8fhEX+D p/H1dRn2xRUZ0k/Zys4AMgK6hpHpz1xASAC9p0av2lzV2hW+gJcHx+2wuLscEVfnI+LcBt+/9VFx cz5JtjUZrMyy+nnDVW+46n1OArzpA4az7f2z6bM6w24rMobdL8FV/FxqY+8+O5S62Fh0Kn3F9b0b +OC8bWWT6Gu9J3Kx/tDR95n363f34Xtx/PMqmZ9WrlaUlRpvbsy3q+WpX30sQ+eckOkJ7Gfi+XV8 Ink+6XgAqWTj4K/OPoCGpZ6lO0fmHWCfFZp1EZp1CbWrZYfrYCt5JcfQq3BoLXN7GwxXbb2qXM1S vipX6buj18rUruDqTp7Zd1/meUlnAxw+wH25Sv2qUHsD0Kyc/WhXncPSndqN4armspp9WNl4rRz1 ApSr65WrZzSH2+JqQy8gis/JkQ/wIB/A5Fkxx6p7WIaRaf0lXoDOsZr+1UZw1fICbM2Kt+qygJ3M i+5wNWz9dWm/Klc64wH0QbeOS6wVp9D5ZLe2kMxM9gkoV2tqf5CrytbH/aVhr45yVfcGOn5vQUSU /OE3XeSjt7ZSo7a46tWC59hP6eV0ypGe7GJRrg7xwQcg23qccrXXw8jVqgZcLZetW8i2XlMqa5eX GR9gGT7A/Kkl9LCikUaTaUX2yojBZMqQEWC4SlZgtw7k+IXAv6CzEgBb/YxmZd7KMxOmcqhhebgc EldyAp1bZ0rrVoeldUv6flujX9uSy0oeoC/6tCFXg5Sr7c7BVfxVuKoeq3K1O3/HR6+Ml+ZN+8r1 6wWGpcpTM7sBkJSr1dX6fdIb/6PJVX1O1FN+y8qeK71RaDT56nWp8vyrrcU5cLpE7KqFo7UyIr5A Ju6/IcN35Mj05AqZncb+0bRqXlcZ3TrvAJo1QzMDLLZGZmomK7NWR9Gr6Lz1aNZNp9CH6L9YzjaY FUP/nsVWuIrHmoCWTIKru9CYyZfhKvlVOruqfavqpR4sqpNDxfpatSsHvaq/p2w1XIWt+2DrXmUr x+hVGL2Dfut46qqWv8p8Fz6u6lX1WnU/tqVZYautWdfbbF0P/x1sdWhWk73CvULZ+iCuap6V5q9q PsCwhJvyleHqDelHP0APfNEH6VXDVXpYndRj5bjMYyczfQNetl4NXnUNf/aydI8pkQ7ROfJlXK2E jkmR3z/vKsNHRzPjSvYDbNVcXb7NXKvW0Qq5peQeb7I6GKqfpe4M1F11+lpftsYmyLNPd5APXicj 4H3uWZ9ki0ezLGnXIos+qxzpTv1qgIfF1RFkBY7vCld7wtX+N2QRPkDUw6BX08ke4OcvCa9pexL9 CNt/gKtzmLmiZ2H2BPYG0Bs2geyVb4YUyFD2dH1O/aoP9atuHZhjDYWDIfTvBnNvga2618ri6iHx pI7l4XIQrh6Cq4cMU51awlino+KKdvVwVQajWfFX2xm9ihegPG2Xjb/Kaw/Vq3irfsrVbHpY58pf /9RBTp/NNt8L/Y/e8/RFdWplpepYW5M6Xtcz1nzYQ/0frRsrV6sqyAXkjTryOrRf5fzFMvEJHSUv vRkq41YWyqz9dWSI3pRvki4Zrs6m92ridnLTeM6dxXOI6tbw/WjWdDTrQTJIOMsOkQnt4Coar56r p2HZGdgKV7eeqYKt9DOfs2tXthewEw7ubgxXYerBotuGrek2W/cVWH0CjeOqspV/C7pV2apcNfWr LP69+BUb4Op6W7N+n6t4Anx+P5a7Mp2vi8kJ3FkmwxPu7A3sp3tYfgJXW8HW1py2cNVt4QXmBC4Z H8B38XkJWEbWG1ztvOaq9FlbJgOXXpU/vdNBWrTqIjV8X3VnSyXi9F6uWt1HD/Xl+Tf/49RH1Z9X 9VU1b0V9AAdrM48cl2ef6SDvvLgYvWpx1f1juABX23+GhmudKwPcr8sQ7xsyIpSMgC5wtYfN1cFw dfhD4ANkMEPDNZa0p1x27KRmtp2dAVvJtuY6WEevyIqFzEjC1YX34eqAHufptYKrYTZXQ89JcDBe SCDP9HitylXNXVG96umaKW4umeLS5rC0gadtnNi3iF5Vrqo/4AlbNddK2RoAU4M4Ib5Z7Lk6K+09 LR+go08OPkA2nssK+dPzAbIn9YDxZ/QbXV4OS/UFjpaXk1Pi4Knj9SPE1Zoq9Aw/cFqGq63hJ42e aUfuypotB+XdD8LEt+NsmbLlpnyXUkc9u0C+SS6TiTtLZMKOQpmOzzoDxs5Mq5E5cFXrWKpZFx1E sx4iY5/egBVH8FjxWdcdp3eV2s8WakAx1NhjYOvWM9WWZj2nfQF3PFb1AnZdUh+A+v5Vyzt16FXV p9oXYHoDim+jX+EqJ4PfPwBb96tmvW71tGo2tu4eNHo1R/WqpVl1V4vRrLw2XEW33uWz2rp1o3KV o5rVeAEn6dFFey9Hr6rP+mCu1tTnr9bvC4grkX7sDeyx8dqD9Wo4WhWetpp9Upxma5/AWbh6/g5X F5ErsCxXQlbRW7DuOmwtkcExNfK+y0h5421/sxurtpI+Op6BzSVr69VyXut53F+09qEa1cFVZaoe /fWp01ny/B8DyQiYg796UlyaUeNuepY9V+ckhF3XXeBqfwdXQ8gIICtwcnd8yr43JEK5il5d+3P3 A6BfLK6So6Vc3cGOqwZcXRlRKlH0gClX56heHU0Gq9Gr7AwwPoCtVzs69Co8ZObKP4BsL3qkDFfr 2cquAPKp3FzJU3Cmv7ot+YptqWFx3Jwt79XTRfOtYLKn1q7YfeEFp+FqqFeuYWuYJ19X9gf4OsXJ K78P4plhp1RU6r2uAVe5KMvLdWfOo6tXG3K1ssKqXVWRqVbHo1LxjSrxbz9JXnsrRDqOjDFc/XoH u9TTKuWbrXkyg+ePaXB1eqpyFT9gH1w1mlW5amnW5dSwlKurHVw9YXF1awOuqmaNzYKrsNVRu7K8 gEZw9cYPcLXw9k/gKnNY2nMFV03mdbZVv7I0q+6LIT/wXq7iZzSWqzP4mkzia6T7AhpytT97rn8q V5Wt93I1dE2hBK/MF6/57Hxjn0uXtSUyLL5WWofMlDf/GghXuW8+wVzV+4ZDn2qOlb6tr0tvlcqh zKPywvNB8tZzMyyufsI96yPmMQ1XL0gXPFaLq8Uygmzre7kayWzAw8hVo1fXWXp1JT21Dbk6FX91 PP7qSPYHfkW29cA+ucyyarZ1lnTCBwhlljWQupIy1df0AmhGoH2oXXm4k0/DDhZXalV63Fw4zspV tGxb2NoWzUruajs0a6APvcBeWXdxtb0HX1f2BwS575aXfxck6zbESWmptZe9rAz+2C/lZY+2XnV8 HmZWpQ5dwz3C4Rarjj2fdVNef7WVvP6XYPlmUZaMjq+RodwPxyTRd5J8U8axZ3TyniqZksLB49H6 97wM7Wuto9e1zOSxGs1K39Ua9gysg6sOzboFtm5Br27FY42Bq2b2imfxBBiXhP+pmjX1KrrzKrWo /AaatRCtauvUI8TAH2aE5hB8zeD30nnfvgJ6AugLSOH/0WxszblyZFxp5rVmssZx6vdi4+k6dmPr /ivTG5BNDYuz7iy9rFrDwhPQnO7VaOyVeMSOHa3RfE6600vzZpceVm8Zvc49RfvO5vI1UK5Otrk6 ItHaF6B7Ax1cbb/yKjuu8tCcOeKzOFvcF5xlVwBeavhpPFX1VdGqc06iV3lb9epcnldtL8CT+lVA 9DXxj8oXb/wAf+Zae22vle4bb0rbLkvJIg+Wm0W6Txfvinqk1gKq8VvVX9Re1ltouSftRXW7fv7K Vj3vN+klb/xhDPmrfL3f47n2g7Pi9WG2tG+TJ92c86WfO/0AZASMCEavkhU4qZtDr5K7gu5bTaaV zrJuon916/xyiVnKvumVeJ0b2RMQi+/JvJXuuNq9R5/XqRVQc0g9yjnB26foy87i+eocdVeu+3S8 qAzqthn0q+rMVfrFCpPBciiXOgLXqH7MgbNc2yfphT1GH8Bh5rgyyH/DB0jAw9++i1lW5q5iYtgZ sL5C1q+sEOXq8rnlzF2VybxJpTJj3C16rcgIoG5ldlzB1f49rZ2sncPIBwh16FUyrMm08vFhRkCP 92HDVw931at8ndjFoprVFaa60hPgho5V79XVCbY68f+5oHk98FZ9L0oIGVZBrnxNyQls70m2rf8V MgMOy4vsDRg6fArfD3xINKt+b/SoX6OeZDV9rY5eAeu19cz1SF2zMFXZei9Xi/OrZNXqDPnjKx7y 9qefo1NLZHhshYzbXSJjdxbJeOoxk5IrZTJcnUSvx+Rdt4zfGgFflhnW0HOFZtUcljXwx3AVtm62 /YAtp+GqegE2V7fDNUftSrmacg9XtZ9Ke6tM/aqoTgxXVbM2lquXybcyNSvYyjVsdmL/I7m63+Lq WPp+latf47EOjC+Bq4VGr36Pqwuz4KbFVcdcgMVV2we4h6u+S5kpiLoqXouy4Sp9rPxMdVt/U7z6 rZUXXgmUxPgUrlGefess/7yyoo5ruNow9UnwAe79GXRw1cHWT5oPhKujxb1VlrRpAic+ZM/YB2i2 T89JhxYXpJ8b/iqzrI5sawdXFw6Cq+i+h4Or1HtTGnAVnitXN/wAV6ePdXC14O/GVe21coe37niv uvvaHc/V2xnN6gajvVWzZkugC/mrXsyxeV2q5+pL/9FRBg4Zjw/AM0QldQCbq6ZvFTGg/ayPLFdv o1nqqAzbRxWM0avqw3F7UM2qta1evSbL08+2FPewWTJ7Z62MismXMQnFPN9WyFh2THybWiMT8QPG 87w7Dt/1uz1lsiDztizkmBksZSucXYW+WwtX18NVo1tP19geK3r1HFqSe/IO7tuJ+J7K1T1XqOsz i6qaVeepNMNKa/+Gq+jTIyV1knlDewT4fTirPa77rzNPXUBWEB+/J5/6l+pVTtIVa4/AdqNZ8R1U s9p+q9GrMP2OXrXqV+tg/jo0gtGr9F1pJpfuu4o+UY1OraKf9cf16sz9tUavjqUvbQTa3uLqTcPV npsKJAy9qvNW/pGqV+lNtbnaFra2Vs2qWtXoVdWs+ACOnoCFfCx61T3iEnnX1/j/LkrgSrJZ1xVJ h/XFEjQsRf7AM+60KQuk7KaVbaXf0KqK23hXVVKFXuVb+8S9qA/QkK2ffvaFvPrrAWSwZkibD4+T aYV33ewiGayXmQ24In3ICBhMr5XJCuzATtMu9NczcxUxuFiWsd/05+aqZrDu5t6dkFJp6VVyrWKV qxssrq5aZOvVaaXsuy6V6eyO+Rb/YhQZrNaOK7yOnswGdD4rnTuoXj1D3Ur9VUuv+vpkolc53pYX 4IEX4I42NXrV5Zi4qL+qXNW9gspWZ3oD2rB7oTWzAm2YuXbDZ3Vnzy0zrGHkr4Z562xAgYR6npCX /r2n9B2gPaxaO9ejzxKW923pAOWSpfceOb3aCK7eKi6XG1erxb3dSPn1827iN3C9jCc3ULk6nL7W YbGFMgod9i1+wER064SkmzIxiesvlSysDOZbeS7WGlYUz8m6C9vhB2yArZt5FrI0aw0eKxoym1w/ +JaIhkyCecl59KEarlo9/46MQMNWdKsyNfMGs63F6Nh6ruIFoGvTrutsAP1a15iNdXCVuVYrk9Xy A/7hXD1QK1Oo6ylXR9IT8DWaddB2uMosq+GqzrGSTRUQmSs+7Lo2XJ1/hrq/pVlb0T/ccvYJw1Tl aus5p/EJ6AlYwMfSb+U6/6LF1YgcCSJzMGD5JepXRdJtyin5/bP+MmLoJHIuyXKGo3qtVqMN9PrV DLNqGPMkvShTHVx1sNXNc7S8+Mte0kpnrprgGTbNZn9gruFqV/JXe5MVOMi9oD7TamJnrmtmAxYO Uq5efwi4is/FvTsxFa7uJiuwnqtksKJXV5OxFR2OD2C4eotZ1hK4yo6rwXxOZnfg38ZV5zYWVz10 FksPs1ieeAPKVS8nNKvzGQlwxWt1Ra8qV73gqh/9hcy5vvpffaV7r+FGu9Vxk6+pVg9A88fUA6Af Tn2AR5ariFIVpnp40R+1hqekhL0VVTpnJnLy2HVp+kmQPP1CKxkwJZW8gFr5Mv6mDGYuc3AMOTmw dRxsnbSvVqZypuH7zIIrc9Ppv4Kt6j3q7ivd27rS1q2Gq7B1K7o1Fl0Yh2bdbjSrxVbl6h5YmIrW VI/V0qzWjJX6AVZWgOYF1MBVZSuaVjUr7zNcRbMmK1s5qlk1k1V3XxnNim61uMrfzRxWDGfr+Rrb X0WvZuOvGr2Kx8q/TbO4Vp9m1gF/K/p4FTOtD9ars9LrDFfH0e+rXB1quHpLBsQUSa/N10X3BYTA 1cAoi6ueEcypz7c9VtjaCqYqV1vOgq0c7bVyDoer8/Fi4aoL+1m8IwvEe1GehKwuxqcll31DkfSY liO/+X2QTBgzi4wRZjjhahUeq+4s12v4Nter6f94gsB6L1eVrX0GLJNXn+4trT+Gq/QEtPkfchje Z+a9Cb1B9Fr1bJsvX7hdk6F+12UMtatvO92Q6cwGLBhU9FBwNYWfqWR+xhLx8A1X8XJj/z975x0V 9bnu+z/vH3ete/c692SXnJ2606tnZ6eZ7BiNBZAqRbBgw65RE41uazTG2BJ7Qey9FxB7A7t0qaKA 2BDpDDDAgM/9PO9vBjBtn51zzz1xJ7PW6yCgzDDvfH7f9/u0Q3UShb+7bztcXWtv5ursSlk4Ha5O LpPp9DqcTD7AOPoEjBqW49Sr9LU2epUeAd2ZAxBCfy+jV5PQrPS2CkiSLuRcGb3q9FiVq96ell71 15mtzLcKYHaAv8dV8Xcj/qVc9Sbvygd/Fab2ppY1LBCuBuTJa4+Ml9A+o815WPlir1HfW88T3Ndp nnELripfnYxqyamf7fZ1MfUHuFpFjE65qjM+dI7g1p0J8spfAuW5N/vI9CjOE+caZdoZB7Huahl/ sFimUKepfsB8rqHzz9MD62IdeQLEsuLqyRGg/jOFWDqadStcVd0aCVOjsurQrHDtqtMLQLOavAA4 Z+pZ4eBZ8q3O37XmrzRr1mauao1AgpOt8aWabwWDS/EQivACiujjopq1EH9BuaqaFabq+v/B1XkX HFxvamUqHusk+i6OOwZXuRYZru64J73wAnps4jzPLBblqu9KuGo0azZcTYep1lKuauzKM5y4tXKV PFafVbely7q7aN0C6bm1REI25Bmu9vsqUx59rLuEL9lo9Kly1W6rNHtYuarnql8CV10s/aH7KdP2 y/N/GCAdW5+AqenS+S1qL1rnSNf3qD9yp5e+x10ZjW6dGFQk00OLZVZYuSygNkC5un7yz0CvEgdT rp48D1dPkwMOVw8dbubqznUWV9egV5fPqpQFX9D7zMnVKdQF/Ke5ig/grZrVj1wBvIBAuBroRz8W r1wJdCcX2DDV4mov6lhDvZx9WJnN+sajU8W3C3MDqvQMJfQnIXale5Obw9HCA2jSrJb206+7tJ9+ /HO86SPV1RKv5mN0K1aHVPLHPZvNmvFZXWLyr5Yv2SPPvhAinn0jZPjOGzI5tl6+OE9uK/WZn0Xe pXbAJjOJT844Sb4cbF1EXtayS3XUudbTl4V4FprV9LtSrmbC1UwnV7PhKl7AEbhq4lfK1VswsSVX 0Z2X0KDaZ8Xks5bQ64eVoEu5WkJdlnIVpsaVyXe4qj1Zm+YIwNXD+exD47G21KsOalpVr6qvir+q mpXHtesqNbkuvZqBXk1jfgLP4cfyAVSvKldnwtVpTVytovdKmXy8v0T6wdXeylXO74ara3KbuQpb Ozm52lHZujgdrmaK53L6BETkGK56wVXPFerNFqBV75oagTBqWwM/Oy+/f7S7rF6xzZyv9DWtr2Xe jvGy9PXWHhfqpP9z336Ip67PT/0iUp74TbC0+fc91AZksLhmtb0hwfQKGMh8qyFu9AjwuisTAu/J 9J5wtR9cpTZg5diSnw1XdW7WSbymY8rVUxZX96NXI3fUioura+m9vXwmPem+KDNc/RIfwOJq/oN6 ld5WoaEt9WoSmvXbepX6VZdeRat64ad6UzPgB1tVrwaRuxqEnxrkSSzVj5gVHms3b/JYfchfcaeu 1fc2s65uy1uPz5GO7t2luJRrPDrVZtM8AGs/Klfvt4j7GD9AN7Hz9rBztYQ8MkId5OmUE9pC7+B/ FOTChc8Py28e95D2Y7fIoE3ZMoXXVGs0x+6/J9PIEZjFueQruDoPj3XheWpeL9bST7CO/gHKVXoH 4AWoZt0HVyOVq+jWAz/EVfh3hvz+c9S06sxArWlVrursgMQSZmqwmrjKa/Rtrp5Dr6pmdfW6dnkB x9Ct/9VcXapcvdjQxNXJRq/y++MaZLi6E65uV67SR4Vegf6Gq9csvfp3uKp1V174AG5L0Qar70jQ mpv0G8TH2nFXPIcekd/+PkQilm3mtdM9al3jtW95bU0dXoB+7pfLVdf7c+acI/L4/w6SNm/sEa/3 OQu8Tx7bB/w+382Rvsy5Gux2Rz71LICrzGbo8TPnKufGb3N1F3lfxl+db6MP64Nc/dzo1f8cV9UD 8PSAq9S4+vpSlwVXu1IL0JWa1WDY2t2f+ULErbp5Eb/yvi4hHbPpw3qT/ta35Z0n58tHHYKltAyd ClerWnBV661qamxN8fSHjavm/eZ8z5m9pp9Ay7jqru43aN8AzSMj74FvqHXgK/N2TM4gZhIQJn/4 vZeMnHNJZhx3yKh9xTISn3XE/jsynVzWaSfwcWCseovf4A1oLexKclu159UKNGuEshX9pz359l0l Lz/nvhzNvS8nWCdzG1l48uSyxhK3Pw1bz8LBC+Rdxd8jr0pXEauUXABYqisZvZqMbk2Gs0nOpTGt BGJaF4qY2V5I7/a7DjmpPmshP+OeWL4AevjITXyp67A9j7lreXiseeSx5mldAH1YchpNzZXmr+7M tnqxbsskL4C4m9Zbae+ujcTkNibTbyapUdYnNsqahEZTd7YEHTGf5z4bvTpd9arJsyJuhV4djsfa b0+BhO68Q78/fNIN+eK7Jk88V+WIe8RVcV+RLR2WpVsL3Wo0Kz6A+7JsegfmolvpGRhBbuDGQumx vkC6RuThC9Dj8mCDfOA+Q15l7tWdu9VSVkI/HZulVat4Eau5Tv7zE9VFzh+/n/nVDnn6kS7S/s8H xPddrmetrpJnxWvxLv2Y6bsyGH91pHcxc1nxI3uWyJfMY/mGOVcr6BGwbkK5Fbf6uqJF/io1+uSv HkcvnsTn1JmssWjI8+TLXIxjJbFSufZnkSvI+SeB/ZXAPk+6ziJWm0wOYBL7XWdc6Uq6hXYgfzWB /BjNX714jVhsJu+LtHqJSaE3Mec/l149GgtXT6BX+bkHIpl3vatWtq8uhat4FotKZdXXZfQIoPfK F+RITqQ2l5yA8Z/epjYgX0YOviZDB2STE5Ap/XrTh7Un/a3xVwPJA/BnVoCfP3mr6FEfzQXwSREv 7xTxpMbKg7/r8mL5+JILwArwoabAN0NCfDJgapapY+0bxPU+kN5W9BQc0J3YauA16fDnbfL2mwMl L4cE9PvUxVVVgBnYw62aa7+jHlNA2aOLG9vWMEg5ZPJB7+tHP8+bPjSz9EHrTf/SgquOep0lqHk6 5D/y5So7sTrelLo2bD0grd4aKP/6lK8ETNovk0450GD0AYWp45Stp2ymj9MMcq80v3XxxUZqBuBN 0n0Jh0Ur8Fm3ZNHrCq26L5sZ1E6uHm/iKjnPylXyTJu5yhkfJiY6uap9VyyuwtRvc7WU+WtcC5Wr F4vJy77HXkTvnlQv4DtcxYPAEziQRwzNxdXr6Gn2/Y9x1cya4XlsQoPrnO8NsFW5ujaRHDOeq/al +T6ufqo+AB5rX3pahe5ycnXjd7na8dtcXaJ5rNmwNZecqzxmYudI8Bq07qqb0n3dHfFbe0+6bq2Q P783Rt5vM1qKiuzkA9AfgJiAagJl6q9cNTvd/LFu/Tl5/vEQafd6pPiot/oG+QAfFEhQ6wzpo3r1 J3L1mHL14P8briZ8i6vnsnhPwNVYuHomycoHUB/g6Olmru4nzypyRw35AMpVchcWM5ubXoGGq8Su XFyd8G2uhrm4mibdusFV4lb+5PB3oV+gL/6pN2x1cdWLfFUXVz0NV5kV9G2uwlHtD9A3KNfJ1SzD 1bDg6+L+9h55/eVQOX3uhpOrFPkof7jV2ImrNvDxQ8pVngjPwgVVPuJDs3hKhrf61Fham6Iap6a+ TuwOhzjgrK7Vm0/Ja292lRdaBclnixJNn7qh24tl1LEa+eR4lUw9TvyRns4LTtGf5TR9sfFhl8BX rUWKgK8b0+vpw19vevNHoQe1L+tR+HoMjXgMpp28Th4r1/EY1azk9J8n7nRRNauTraafFZ5qIktz Aiy9imYtdS64mghXL8HVc3D19D3yAgob5ST//hR69ST/n+YHHGHvKleNZsXXjUY/7P8xrrK3t2VZ PrHG4SyuoleVqzwv5epqtLlydQF7fo5Tr05Gr44lh0J9gBFwNQyu9t6l/alvSRBc9aPe32tVjnSO uIZevSqdlmeIsrWj+qzGa9U8VuUq3wNbvZbSNzBcF14WurXbxmLxWphJ/9W+4h/8DTEBB31HtAeb 5lmTf81rqEtfywZ9oX/ht5Mnc+W150OlzevbxftN4i9/yZPANnAVr7VX2zwZ3PmujFK9GuTSq2VG r4aPUr1aIdvJB92tenURffpXUG+1TvVqtShXT/xkrrJnm/Qq8QPOUgm8B1Svan2Wzhk4zfvm9GUW 3prWW5l8ALh6VONW6NXIPcwM2EoP1rVlsi2CGoYlZbJ6XjlzWfHm4OpX6NWp6NUJn95Br5ITYPTq VRnYLwu9moletbga1BXPlHlXylXVrD7kqHqrPlW9yvJAu3rQl9UTv9XH18lVtKrRq9yHau8Valr7 BOKrsFSvDkSv6vJte1SefyJINmw6C2scpkepi6u6Zw1i/5m5yvtRz//mvcj7sKqW+WtoWuWqDfGz aX+evPpWd3n1g2EStiiNnPc6mXD+vgzed1em0PNq5tFymQdnF5wi/+psI5yBrXgC4XBnfardxH92 kLukc1q05/UR9s5R4kRHrznkRJ6yFY1JbEn9gLMw8AIsjHOyNaFYY1VW7MrF1RSYalYZbHVyNQ6f 4ALfewZfNvYerEbvKluVq+q3HuW8dZj6QRdXtVfAgfwf0atOrmrMyixlq+pVVkuuLmXPm16B6PUv Y+0y2Zm/OvpQOVwtI3ZvcbXHtttw9QY9q6+Lt3J1JVzFC1CuutjazFXNv1Ku5hiu+i0j1rLsmgSv vUVNbLm4zUmUZ/4ULIM/3mw0qvLUqrmymFoLTx2sX7lKXPPsbWn1Uh/56ysbxfftK+L7Jr3C3ue1 QK/2bkdPq7/D1W1fVsquuc1cjV5XLQe30mMavXiC2ref5gM0c9XyA5SrxGOdXD2fxdk/Hbamcp67 xM+4UPcAV7UuYN9u7b9KX5j1sH9VpWxcWiFr5tOHfo72XqH+XLlKrpXhKjMERw2xcq0GhV2RsD6c 3Xumo1epRzVcpVdVIHrVyVWvJh+AfoHEq5St3+GqXyb1VvCZ877FVXovOn0AZeqg0DvMErsgz/0x UGbP3Wm4WmfXmmvLB9D6gIebqy0Eiz4RfA6NwzU26FwEO/NZKpiBXQVX7VLXgOfB92gqRDn5V7a6 eqmqLOSf1Mi2HTHy2qte8vq7g2Xi+iIZtbtWxkU75G8H6mTioRr6ClTRF5uaV2pd5xPL0tyr8Lha WZ1SK2tT62QT+2RnJn7mFe1xZfVmPYT/dCQX5uE/aW2rzhIwbMVnvVhAbxXYqrGreLRoAkvzAtQL SIGll8utpVw1NQNo1rhS/NliK+/KFcNqzg+wuGo0K3v4IP7DAY4nmhNg+QDaH4C+XNn0k71i1Vyp x7o53dKsGodTn9VwFf94LZp1TeJ90z9Ruaq9V2bA1SnUXP2NuoAx1FOMQrMOgKt96UcdCldD4Kr/ Wnzr1XinKy3N6sacKzdlK5q1iatLqMNaysxW2Koeqw8eq9dyrX8llru5WAJmx8kLTwbIpMlR0ogk 5VVtOnzoTBZdylVdv/Tb8RMZ8vpLPeS9l1eJ3/tw9S3qLd6m1qI1uq0TfW070yPAi5or9OqUHs3+ qtGr4ytEuboTVu1bWCVR4fQ+XcucK+UqdaTHf4Crl9LwT2Gj+quJnMkS2WPqryazv1PIf0m+yZ69 STz2BvHYfDsLrxXvPx6NcQmtcQH9cZYz3tk02Mp7KEa5ynXblWd1QLm6p0p24wft3liJF2CTzcwQ XLuwUsLnkmvFY545qVymwdWJowtkLFz9ZIhVczU4jFlXfTi792TWNTmsQV0vo1eppUKvKle9VZui UzvTC8BDl3oBLBdXtSdLoJ/2tIKreKvKVe1n1Yd79Vj7oF0HdLspg+FqT3Tvi0/2kHHj15j9qXWr Wgug88gNinTjwiKz+FB3q/kU96oJHhpdYJ7Mg1x1OGrEAV8dPNea+hrqdHjuPK+aBup19L6qWGoq 75nc1sVLjslzrbrLC3/9RELmZeCtNpAfYJcJ0TaZdrBCviS3ddaJSvmaua6LNUfgQrVEJDLfPMVO LwH6EMDWvejA/XD1IPxy1QkcydE+V9TqwbuYG2hO1awawyrgXHRPcwO+y9XU8gZJrWCvwlWNXSWW 4fuXweJS6reK8KfQq8pUo1v5f5q8ANWs7G/l6sEb5IH9Ha5uyUCvwlaXZjUeK5p1nXKVpb0TF150 9gggfme4Sv7qZ/wuRtF/ZSCavu+eQnJY4Sq1AQFOrhovAM3qtiKLudeZlm41sSs4u4ReLEuIay0h zhJ+nbysG+IdkQdb6UVM71XvL2LlhacCZO7c2Ae4er9Be1tYOsB19uAl/EXfYmOzpdUrPeWd55dJ l79mi9/b18UPLyDkA/hC7urf4+pWJ1f3LrC4un8NXN3CrOs99EOlP9H36dV/hKvaeyX+Oj1Y8iyu 6pxB5eq5TOUq94mc4y7hA8DVIzHM3ThOjACuRu2rlr07qmTvZnTrWuZchdtk3SKdH4gn14Krk6gN GMs8lk+G5MnwgdekiauhTq7irwagVS0PgHgV+rSzFzztnCTuHgni4QVXWcpa9QH8/JSrzMditmAI Z/6eAcy56kK/bLiqnmpfcgX0flCP2/iuGfLKM31k8NCvndd9cuTtrvmB1qceVq46uADocr3PGu5r /4NaFjPnWMpVe62N78FT5R1oq6UPEN9cXYdXp5+AxTq7pbSonN7092X27C3y0rPu4hkwR0bMiZcx +2rojW+nbrMUjVYiM+gdMPtUBb1aqO/EE1iSQG5rUh1spRYLzbcjk758aNZIVhR8jcYTOMBeOgjf dJ6qmX/FNf3MbfioupU4lLI1Ht2ayDk/ubRBLpc1SBpMTatoNNpVuar1rtoDS/NatQ7rDP9G+wao J6BxrOPkcR29Rf4fXtYh2H2Q+OvBmy25auWv7iS+tp19rTVX2idgM493s5Otqlm1nkw16zo0q+Y9 6PyvRXgB36BXrZqrKhnP3ICx6NVPWeqVqMfaZzuxK7gauE5r/vOMF6Ca1QOuurs0q5OrnZxcdYOr HuhVd5bXGmqvmNPqjyfbceQOelt2kfWrL5vXVV87ze/QGWYNnK8aef1cr/cvGqo8+Zv5VcSke8pb L8wVvw+ov2zNLIa38qV7mxwZ4HaXuoBC+cSzWa/OcOYDqF5di17dwpl6B57lHrgaSd+oJq7utn8/ V5PZr5zfE/BIE/G6VK8m5bE/0aspRq+qZuXcdZNeVjdgal41XEWz5jH/OhcNgV69dIXeF3D1XDr6 NYXeVvH4ZfQHOHyKXlrH6Gd1iFwA3nNRPIa9W9GteBNbVzCXFa5GfEMtK57wrElay1osk0ZrbQBz EYZep791Dly9il7VeSyZ6NUMZz6AlQvgRR6VMtW9c6J0ck+QTm5wVTXrA1zVuVjNXO3mn0lOAHNZ g5gbTN9V9QL64bMOYC5rb/zXl5/uS//sqWAECKHdtEepstTyrpQv7FRd+iGL7zLr575//yNczb+V K/U8Z8VoLTpVvdaqGnp38Amt41W2mnqsKmbTVd6XTz8Nl9/8Sxt5/u1BMnpvNTPyYCv9m0YfomaF WS4zT1CTFUs/EuVqPLo1sZb+LNRipXHGhlF7siyuRqJZlavRhquc0/PQrOw97cdyGrY2c5VreQuu qlZVpj7IVXKySOeIZ4zXf4Srh8h3OfQTuLoJn9V4AbBVZ9MqVxdfdHyXq+hVF1f7/wSudlp81WhW ZWuHRcSxmSXYZXOBeC9Kl/f6hssLf/ChPvyK4ae+do0wtbG+Gr9V41e/cpWtbG6az/v+e2HyxjMz xbc1Wuuv5Fi1vik96b0S1uH2P8zVKPryRaMRj+z+Ab36k7ha8yBXubZfyCJ3C64m4AWcS9A61lo5 dJI528eYFwBXo/eTL7iXWlY8id3rq4ldVcn6xVVNXJ1NzZVydbLhKjm63+ZqqJOrAfSypv+qj5+e 9fXsnyhuMLVjp3hWnMVVZl4161UnV/05O+lCv/bwZR5rUC5c1bxV8q38OQsEXSePNU1efLwX3sJn 5KvgrXIWrq+t5N7iqr3WydSHkavqU7DDdNnhpb2OmtUGPFQuDKpJbTUwE43Dp8yZsgFvzlZVLZWs 6lr6BvDv6tQT4H2rS68zd3KKZMwnC+SpP34kbby/lHGbCpnt1CBDt5TKJ3tLZOIxal4Pl8oM+rPO xWedj/e+OJ7Zg0n0EIBH2j9A+boTvu7Cy9QZftpnWvv5H+FsfhKtqn0DrN6s5FChWePQnwnFXPdL GyW1/L6kw9UM230+tvwAq++VNVPgErr2PLkBZwpdeVcNaFaYrZr1Nrkq+FuHYLdqVs1jjeLn7suF 9zn0C4Dz6rFq3ZX2ttqcSf4qmnVjOnlWqQ30YHXgAThEa3a130x4nIMYncP0SpiDZp1+2i6T8FjH E8sbjV4dGlkoA/EBwpih0os5VcHr0Zyr0asReKdoz87oVfVXNR+gw+JU6UjNVSf1V5fhv+IBeETc kI7o1Q70ae2yhf7WaNyPPt4uLzzqK5vXpXMNJC8OrqoGaMC7qqtBt/Ja1sDXX/1Vzmrs8fYd+sqL j45iFiu/w3eoD26FT90mX/p9yKzrzsUyxrtMJnSlFzT5qzP6lcm8IeXi0qubpxEXog//nvlOvboW j3UzPgBa8SgeWOyxOjkbUy8XzpO3iq68mMTHl2vlUgbeaXadpLC/LqNV09hv6fhbGXhSmZyj0tmP 6QX1knZHFzED9mQyXlgimjUeX1Y16yXyWC8l4wfE1clJYhaHT8L0wzaJiiY3YX+tHCSHdfcWcgLW 29CrlbJ+iU1WzsODm2mTufRemTG+lJnXpcSumHM1NJ951+QD9L4i/XqhL3tmmf7WgZpjZeJV5FfB SK8uadKZM7/q1fYdLsLYePFEs2osy1d9APxVf1YQmjUkgH6LnP/VY1W9qlo1DJ7278pS/do1R55/ lLyVgMlmTzrqrL76hq3s0bo6/jAq1YoDPEx6tbaeawQCRp+CXh7qAGqdg7+zHDBS+apMtfPWtNUQ p7KrTrVyWfVZGybDZjvXmeoaarL4hGqAvIwKmTn7kPzuKR95v/tC6U8t0LiDDhmzX2fnVdEzj/mk R4tkNj7rvIt2WcTeCE9wcHaGVWg+7Se4A2bt4qy9hz207yq5T7nqBRC/v2Vx9WyB9ryGq3fpD9zE VTha1viDXFUvQHuynOf7La5q3tWPcJW8gO/jqvoBFleJV7Xk6mV6d6FJWnJ1aZz2oGFuwHlyAsjt dXFVY1fD4OqgvfecXCVGuuGWBJBr5QMfXVx117iVcnVJGlzVHiwWV9UD8Fx1C+81TzrBYE9mXgWs zBO30fsMVyOWxZszRg08NTPauW/gBVWuVmPm/MpVi6tu7gPl2UeGin/7dLhKn0D81V4f3ZL+7e+0 4GqJk6ul3+HqDvqZqL+638StyLXawrzpXbA1srrZX23B1YtwNS4Trl4lb6UFVzPgaiaeVGYhmgCt YNgKX5Wrl5WrxBe+j6vn0CSn4OoRw1UexwH4Gg1Xo2pNrtWu9firETbZ4OTqErj6Nb2tlavT/lZi uDpm2A0Z3j+HedfZzA/UuFUWPgA1qZpjBVd9ya/S3H9P+OkORzugVdu1O/8AV9VfVbZqDqvF1Sui c64MVzn7u7g6AK4O6JoHV3PlxX/rhy873slV+q6hzRz11M2zR7UHy8PK1Rr8DPVPVWvex1fVHACt A9DVQA5Apa2C+UB8TXUtulSX2nUNrPpah1RU4YnUa89kfgXcauxlfMx1Bz/PUVsjI0fOklav+smH 3rNkVlS9jNhrl/5osqln8HZO3pUv8IVmouO+xoNcFN+AZrX6tarXqvEgzRHdccWKxe/LxWu9Tn4r 53PVrLFo1rMFzn4ssDG+SPWq+qvoVfxU1axp5exL4wvweT6XDHO1D5bms6pmjWX/xvBvT7F/TxQQ H2MPH9GcK6dm3Y+WiIKtkWjWvTk660ofi8tr5RpAnG0T/N+YQX1umtboolfh6lqjWXk+aJSlccSu 0KzK1Rln7DKFa8qEY+XGY/04khr0fUXMpSqUPmZuAOdQuOoHV70j6LWs/ipc1f4rHZu4qvOuyMNa Tm0ANQGqVzvT26oTGtd3JfeTT8gz/9ZFpkw9xDVT8+JUq7IcxFnZqrps6Fa+9Iu/aa1EUNAweea3 vL/bXsRfpa79nevSu+0dGdShUEa4l8gYL/RqkMXVr5z+6nL8VZ3Jqnp152zmBZAPEL3Cyl+N3sx5 nJjRQfqLHycX5tSJWjl7Fp3KPriYhFZNJQ51hZrAa/WSyv5KJW6QcQum3mmQLLiaxX7MRCtk6EKz qm5NZU+mwNVkvLCEa+z1bM5oaI745Dq5EE8OK304jsbw84+iVQ+x4OoBNOuebTbZtcEm21ZWis67 XoWuXgpXv5lK/uMEuDqO8+OnRTJ2+C0ZOfC6DA1DR/a5arjaLSST3w01VPSp0jor1anunPk7uiVK u48uyYdtzokHsSsvOKu1Aj6aw8ry43wfQE5AMDEro1kNW+FqkKVXBzBDYJDGroLz5aVHh+LXjjNM qaupwKsillNbbriq5+SWN/1bI5tXl9FzLb/4M/vYXldl8hpMboP6Gg6dG1hnVgMf25nf5ep7pGyt tdeKrVLjH3wLT64GkVtuq5PqauUrdT38TpSt9dVlUlVWKmX3asXLa5Q88XyI+I3YLVNiGmXCCYeM 3J2Bfs2TqbHV5HXW0BfbLvNh6zLYujqJ3HriP5vwW7dm4Lmyf1Qf7mU/ubwA1awxsPXbXE2CmZdh Z5qTq6lNXMUfqLhP/MryArT/tfa+jkW3xtyzuKpegHJVvYDD7HP1WKPZ8/sNV8llzW32ApSt6gds vgL/Yf8mHudG/K4NTr2qPRF1xlcEXNXnpFz9mnyYr+Dq56d0HgtcPULNlc67jixmLtU96Wv6sJI7 SU6A3ypmVsJWw1WNWznzrDouITfAxK3IFYCtbvRf7UDuqufam9IxnBnYq26Iz6xL5FkFSZ9+S+ix yvWP162+lvwVJ1cbAaqtmr//zPbif8fD0X08/OPp8szv+9EbINZwteu7+dLrQ3IsOzDf1h0fwJOz MnlWU+kP4IpbLR9pzQ50cTVqUZUciHBxlZyA7TaJ3lUuR6OrmMVSI2fO1Mn5S/Vwtc5w1XgAnOmV q2nEDJSrWXD1Clo1654uh1mZqlu53qexJy8TT1WuarxLuaq1sAkp/J8J1AfQf+M4HtOh4zyGw8wO PIBehat7txO32lhFDqvNzGVdvaCa+YFVMm8auTkTmXft4urHd6gNuCFD+6Mjlas9OMd3TZcAaqyM VoWpHjDVzSMRrZogH7VXvXpBOnd2cpVcKx9vuOoFV73pw+pHLas/sweJW3XHT9X6gAe5Sq5VyA15 7cmR0qHjJ6ZHoL3a4qqyVfWq5rC2vD1MXFXPzcXRkpJC6h4L+LsViyovtRl+2srtUnjTJtezbRIb c0cWLzkjY8ZskCFDVom7++fSqdMUcjHmoI+i5fCZW1JUqbWuymbyCnhj38uv5nc+QR57wl9Cxx6X OUcc8hnz7iYetclE+gtOPlUt02HrnHO15rys9QKrk9Gt1IZuwmfdgo+07Qp9BNCKkXnkYOU7NSts NfNa2XfqB8TBx8Ri4qloVsPVcu7L2JewNZ38ANWvLrZq7avOwjqtbEXnWvWtLTUrva5uaQ4rLMd7 iEIn6882mjVHfVbVrBZXN8FWo1mVq6kO47GuTVbNanF1eUIDPgf5D1w3lKtT4eqk4+UyjpoJncs6 HK4O3o0XQP+VnpvwAsgJUI/VdxVeQDjzrZ35AJZmtbjakTwrXe2XXjVc9cJn8YCrPvQM1DrXl18f IB92GCdlXPOsPYoHXkcuB5uzlj2rM0p/vZmQq3zzzUryKMPoE3hcAt+/LsFo1p7vMt+uHfMC3OBq Z7gaqFwtkhl9SuSbwWWyzMnVTejVHbNsTT7AfvzVKDgWjU5s5mq1xdU4/KpkPIB06v6v1lm+Ktft dPZYFh7AlYJGyYar2ezjK8rVwnqLrVzv0+FqKmeolOvktuawz6+iW3lPJKbA6UQ81kt1cvIsuVYn iVsdIW51EL0aXWdyrXZvqqZPAHNZl1ebOVfL51TJfO0XOEljV6XMYymSccNvW1wNo89kb87u3TIl OBBfhLwqH7SoJ9w0WtVdPYBEaW9WgngqV8kR8Obr3rDX2xOfFbYaLwCudjVcJY8VrmrsSv3VgeQC DCGGNYT6gL88O0nath0plRXUcVZpbydlK/2d1IP8Xq4Sd2VD/9z1quaLubhaa68053/Nd9A3Y0VZ tRTerZaFi7ZyFhgu77wdKK++5CXPPuEmzzzmLi88ESB/fmmQvPJ0H3nqtz7y2CMd5KXXPcUnaIgs i1gtleVF5E1Qn0aOwLatqfL6X/rL757pLp6fHGReS4NMOGIzOfITyDuaSixnJt7jfM7Ky+KsPthr YJPGgzZlOGRrFn0E2Etar6+1UBq/OoEfYPUQ5EzP3rvEtT0RTipXU0u5xsPUZq7iC/A4UilBTkGz Gj8Av+A0TDVc5V591hNGs+Ljss+P3Fauoln5WftheWSeyF6jWZnTpX4Aa3O2ODWrPk40K17AetWs KcTgkukzg2ZVri5GsypXZ+J7TItRrlbw3MvMPJbhUSUyZE+R9N/B7ABi+iH4JOqx+q2mPgCudoar xgswswOy4ClrMVxdlC3tFmYRsyLfKgJtuzJXvOlv7Y1mbdNpKn1Xeknc5VzOFVbOap16406u1nO2 +PVmcXXnTmYuP91fOv3lAPkA+RL8HlzFZx34IVzt1IKr3e8Zrn4NV5fC1VVjmXUNV7fNpObqG3JF l1bLvpUs4kTR2yrlwO4KOX4Qj/W4Xc6es+JWcejLBHL6k3MsDyAdrmYQs3Jx9SpaVZdy1bWy2NcZ aFmNbaWgb5Ny4SnX9QTOcEn8f/FJ5ATgscaco1dgDHNYiJUdOMSCq/t2Us+KL7FjDfNY8H/XUW8b zvzABdSyzpms8wPLDFc/G3ZbRgygbrfvNekXSt5pCH2tm7iqdav0V0GvdvJIwgdgufNxZ/xW8gO8 lavkWnnp6gyHYWsXvAD1WLuyupHHGupv1bKG4a1aXKW3LVx977WvpE2bj6W8DP+RGI3FVXzJeite 3nKPWnr14eBqg0P7HBHXQMOotqyvuS9pKQWyZVsKPD0jrd8ZLC//KVSee6SXtHp8DHXU86TT2+vo pRYpwe6xEup7UQb1ZF64X7y0fWO9vProJHn6f4XJc4/1lnfeHEVdxix+b+OlW/BK6djuS3nkf3Rm bvZwGbvymkw6qHVHeh6uMH2evkS3zoU7mu8ZDotWsl/W4QVsQAduznTIdvbRHvaT9plSzXoM3sVy fjrL2V3nCShXE+BqcjFnJtiaVkYstayuSa9qfkA66XHK1st4Ajpr8EyxalaLrafQCdrr6jj/11En Vw/iBRxwcfW6OL0Alx+Allau6lKf1ekFtOSqzmbV56JcnXfJIbOY76ZcnYxe1ZwAnRswcn+pDNtb bDzW3k6uBqoXsJq4lOGqpVmt+JWTqzC1w8IrcBXfNTxHOi7MoGcgnkDETXGn3s0vbKs8+XSgrN92 jGub5X/b8WrsbE5d6pPr7Lxf+g2LRGJO0XvlqVB6r+ySoA/oEYoHEIrHOrj9PRnREa56oFf9i2Sq crV3sXw9qNRwdSVc3TiVHNYZsHUOcfeFeJnLiWGtrTR69dBem5w8XCunT+GBnscPTeTsfpk9mkm8 Cq6mwUijVeHlFbh5FW/1Gky9VgRb2cfZLEu3wlX2ZDp7/TIcToarSbwPEnk/JF+2uHqemG/sBXJa Ysm/Pk5twGH4qlzdVUMOaw19WKtlC/7v+sXWXFadGzAXrk7/W7nxV8cMuSnD++XIQJjah3hVTzwA 5WoA8X8/f+YpdqHnN2x188BfhakdPVLEjVlWxluFp8pWL7jrBXe9uVeP1eIqvVzhas8WXB2EXlWm DutxS9q+uQg+jJCyMs2vpiagnp5WLM2xsvIBmnfow8RVglXk9duseYhw9VIc/XwHfSWtXvOVx/61 nbz7xnBp9+4X9P/eSt5wqoyhR8PQfrmwNE+G9b0lw/uSTxx2Q/p0y6G2gl44PekNHhAjHf66QFq/ MUFe+dMAefW5AfLs/+nBHKFe1Az0k397IlBe7zTOcHU0vUd07vOkY5UyHc06h3PyInxInd0Swflm bSpcTXNwzv4uV4+6uHqbHOkC9ABc1TzWZq6qXsX3d/oA3+ZqMvmshqvF1F/BVvVZm7h6B02Mf+vi avQNwQuAq3kuzapeQAuuXmnB1dRmvWq4mqh5ui6uWnp18okKGY/HOpo5V81cpRfr5rv0pyZ2BVe7 rHZyldiVegHuy/FZl1pc7QBX28PV9pofsCJX2n7NWY161nbh+eK2tlD6Tzwjf3zcT2bP3yil5ZoP CE+rOGs5uapeuc6C+KXfGhvoNXEpUf70WLC0eWWzBLW5KT0+KpDe7+P/dSJuBVdHN3GVWZkuro7Q 3tYVsuFzYlfTy2QLtQHb5tE3cGmZ7F5Tbriq+QAxR+lPGYMHCvPi4WoCPlFiFlzFW01TraoegJOr 15SrMNVwtbjBcFXZauJY38PVJCdXEzjXXYCrp/kZJ04TG2jB1Ui4um+rHa4y58rJ1Qj0qsXVCpk+ Hq7iA4xWb5Xz/wB81d4h9PdzcjUoKFMCumaJXyC9aYnzK1c74AU0cdWpVQ1X0aqefM2be/VYtT4g GKZ2o97qQa7mO7l6Wzq0XiFtPhghFexR7V3l4moNuUf/nVxVnWmWQ3MUqsxj4zPmfaTvpZIS8mz5 HhPD1/dWneZQ0TelKp/zeZ5UlhWbOqkqzsybNpPL0/5zeep/9pJ//8NU6eoRCzuZSc/6uN9t+bgv q89tGd7rjgzredeswT0KTE3aoB7MBe/B2ak79RrdyYHrxnUv5Ip0pUejT8ez4uV2Tjq1PyLt2x2W d97aIC+8OEXeaD1PFuEBTNyVR70r+QExDfLpIdWwpbIw6b4sOFvCWbqWc3W9rMFnXa/xIbTh1hzV jfhHOdRGsydPoylNbSt7L4HrfUoJPmoZ13f81XTlKppVdWsqr91ls9jX5fXoVTREMVqiSHMDXP1Z 6+nFwjx2OH0EDXEQT+sAPyMaP0DzAjTnSudeReY4TE7tLvb2zmzyWbPwgDPQ1VwDNvLeUc26JkX7 IjrwARrRq40yP65R5rL3ZxDD0F6sU07VyBjOiaMO2OTjSGb94bH224ZW2kz/3w30XF9HL9DV7OlV 5P3DVs9lzA3EA/BYTI7AIua1snyWkYe9hryAhcy8W3Edfct8LHID/PAJnvpwjHz03kApzKsiN9ku ZZVlvNacT9ACNcRrSsnl+KXfHLwXTpyIlRf/FCJtW62SHh70tv8gT3q2uS2929yhjpW+Y+Svjgko J4e1XKaEkJ8USh+hYfSGGl0iK8n/3IRXqXp12zxyA6jDj95ErRX9MY5FsT/RjWdP1kscZ/REtEJS Ctf9dJjKvknPI+6PZr3C/spl714nP+VGUZ3ksx+vw1ddOexnXdfwWq/cqZX0m7WSnEft1VV0BHvu Ir7TOXz8mDh8rPMOOXmGuOsJarEP0Suenx+5R3MCmHO1gf7WK2vICagxOaxLv6qU+Wjt6RNKZfKY Ehk7rID3eD6zUrWO/5r06srqlishQcxV8U8TX3zWzp5xxO7jpJNnvLjhp7r7aL+VRHJXE/Ffuedz OjfAl5wA9VcDqacK9iNu5Ye/qnrVn9qAwHwZHIwHEAJDuhXI+y/Ok9de7C238vMNyKqd1/pGgFVt Zx4b7NKFlWXFWdGBqgX/q29/j6v69VpMtaJi4vo8HNL6+btdqiuuSXX5NT5RL5cvk1MyeKY8+5SH PPkvXaTju+EyuHcuvW5har/v4WrvOzI8tBCuFspg+DqoB/1/e94wGnZgj2twlRw42NqnG9epYDwW P+aJ0eu2C70b/fw1pzhWXnt5rvzutwPFb/gK+TyqQL443Uhf7DsyIdYhn5+/LzNOlRBHr5E1SXby lujPQs7VukyLq1vg6t4c/Hm4avpccc13cTX+HmcjrvXKVeOt/oNcjSW3xcXVo3D1EGcvF1c1L8Dk XH0fV4khfB9XIxLUX32Qq1+Rc9PEVXJiDFejqGndo7ErF1dzJGj9tWauRihX8VrhqjtcVaZ2XgxX l7J/V+GtGq6Sb4XX6sPM6wB06/9l7zy8ssyvPP4H7Dm7J5tks9mU3WQyUWcmZZLdqY4zdgRRmoB0 FVBREVGKiIBd7A0Qey9YZhwdu2IvCHax0JTeu1Tx7uc+z/sqmpmYSc4kJ5lwzm+wYBsePu/3973f e+9bg+fK77o4y60LRWSTdb6j5ujw/HlQm3lQ9Xzb39qo26aeOss9ykN6vJkonjbsZPqIu5dy9ZNi GYm/Om6gydVomDrNs1bm+JpcTZxYJeumoFXpt0+BqynMi9qzEm/1GVebX8nVe2jWF7haCVs5Vq7m VXTiagmelpWr2SZX0+Dqxetoi3TYehm2nscLOIUXAM+/OEA/62f0XO1iH8uWZtmx1sJVvOAVeBeL 4thTH11jcDV8LFlduDrSkz7TocyfHsreFI6HK/uq4aojPawD7dMNrtp8ba5a/NUXuFoEV4t5LVsp v+7qJ1n37htctfr+ytUWPjd/K66aYtXMeitDX35rbrZkS/nJ9nbNQeksLnPGcRP18WnT94lNv6nS 7Wde9PJNFKd+e2Us/39DRuL5DeMe5M+89BHMoAygXuhfKBNGcLj/hwwrlhC/Ugn2LYWxJRxeg7wf SpA32WJPfBpP5ix40GfBHcKD+4Ars8N1HoOr+z1xdr0jPT8+SD9WJLtd/cU78rDMP94uU/AZp5yk ZwAvYPrJSvKs6L0rzMGGS9oTauxuQbOmZGndiB1U2a3GnKtTcFV91otwMI166lWexRtV1tqV6lX1 WakTcG5azg3e60yWdPSqZll1n8AFNOtZdMEp9KqRZUVDKFcPaS4ATay5AIOt+Fv7rXo1y9Sru+Fq yt0n7JZB96NZNW+leQblavJVnYOA/ubfshC9anD1DLkANGv4kSZ2CDayY6GG2pVytUh8tz3CC8hl 31U2uYD76NUHzKxiv/VKuIoPYGpWk6sDybQ6rcmW/nDVbtUjZgfq7qs8cdtQIe8GbJUuP3aUlJRr xmPR1mrtZWVOWdsT+adcRQu1kc/PuErG2k/ef32RuPdmzn136uEwdVhPdi/0QT/Y0oPtaOrVOA/0 qh8z98cwIxqubojh/o/2272wQXaRYe3M1WP7X8FVniPlahbPWF7pE3mEXi3gWSzkPKo09ary1WRr mzyAq5kFzdSumG/F85/GM5dG7eHSDXQFz9kZC1dP4jscOWrWrXTP1b7dLbIH1r/IVf4NsdUyB481 JhwPeUwhXMVT9iGz7/0IjzVPfNzR7m5w1QWuoonsB2WQCUCrDszAW32uV1WzPter5AE66VWda+Xh CFedTL3qj14d6VYoQe70CKNZB3ywVX7VxU/S064ZGXl9UNWjUq62o/naYZqev7ZefRVXi0pqDE9A P66+vg62mhmqzHvFEr9gt7zZZbD8/o1AGdBzvowOOCdTIkrpFa6QsTAzyDdfQgKY+RfA7ImRzGYI 1EMvcWCJhPqXSugIfH1lLyfYD4/Ar4BfB1t91H/N5fPD5wamers+IMfGTAu87MF8bhxd6Hejh6NX v/3ywx/5yGvvBIrv7LOw9ImhWcMOlsrci60y/yxZu0tk69M66Aml7/6WzjhhRh93qD1Z7BjI4q71 sN3QrDrn6nwRPhMszDA0K7WrKpOnf4yrumdQ92LrPgFj7jUerWaujFwAv9cR6leHNRegXMXP1VzA /jyOsjUXjzVL+wR0Pws5W4OrT+Cq5q06ZOPNp0YeIJm/eyJcXXYFrvLsz+VOqLNYp51upmbXjPfB DIUvamXMZ5oJYBfwdmonW/LovcohF8CMpbXKVfYvw9WBVq4mPEC7so9lOXlBfs5mBd+nr3VAIvxN ziZTUCU20afljZ+5yPz4PTynHXhCeD5NFO3IJ7fwrDZoOODb/sbXxcO8h/L+e2Plf386S9w+vg1X 0WoGV0vEv2eJjO5bLiEDKyTckXmlLmST0KwLg8gEhFbJxlhyVpY8wG5q7XuTG+QgDDuGD3Ds81dz 9QGaIItnLK+0QwrwUpWpevLhqpWtytXc8nbqWnC1SPNZcDXH5OolnjXdxXIGvXqK1+xU9OrxVFOv ai/r5582y6cp+Ktb8FdVryZ19gHQ3vz9Y8LoO6duFeyP7zmMe6cve1I8yUTgBRhc1VwAOVa979va w1QLV23IVRlM/SNcVR/AylU/9Kr/EPIA7GIdbWGrQ+998tYv/agd6mxrUxjqngDdG/jEYOvflqv8 FQwPtYO7PrjnP/wdLaemqkpKi0v4LjVgvpaOHGMmuutc+dn33eWdn0+XofapEjaW3VSBpRKAJ6oe 6qRRVfC0UMJHM0dsdLFEBhWZh29PHl0ikaOYgzOqXCICOP7lEg5nw/zh7nBm5PK5Ge9HvzEnwD1X RvoW8fqHV8P/Yyfba+QwLrNf7I44Ol2T997eID/+fpC81T1KQpPzZPrxRolm9+CMU80Se4y7ynnu 0BfQrLB1M57rDrTgLuqpu+/raZXD+J3G7la0pO5uvWBoVthq1K+Uq6YfYGYDTM1q6Fa8VZ3Tat2P fYVnWX3W82hW7cHSHoGTaAjNWx2Bq4ZmhaumZlW24gnA1r3ZZo7V6Gu9Z/EC0BDGrABeB9bifele hJWwVT1W3SE4D67qbKsZ6NXJx5rRrI+Z91Un49gPNnIPcwN3MPdj60M0KzOW1+GxrkWDrlGu3scL QKfiBdgl6HvmW8NV+2RyAUl50pu7vx1cHcTHuShXmdX436+5is/w5ey34nPPXaWtqdqoDbSoH/RP rBpfI7U1NeTcJ8lvfhQhQ3rcwF81uao+gH/PIhnVhztrf+5nA0oknJ3XsW5VMp+vj4S/kKuZPD/K 1RyesUfcs5SrxWiBIk5BFd/nKFv15PFz2XD1XjF1gketzMHiroW+uEDt4VxGm6Refj7bWndcHTjU LPv2Ncmnu8kobG+UnWS/tq99LJtXMpeT3oCV85hrRSZgdky1TGV/YFgQX7P+D7mrwtVhBTLcC666 U4NGr7q5oonQQYMcr5EJMLnanx4r1ax2zGLReSx2+KuacbVHqzoMNucEuDioB8h91RE/0Im7K1wd 4YIeHlIgo/S40nfd/wizAofLieNnDY9KX+aVq+rPKFdVp1qPQV0r1/QDv8k3y5/zx7haX1vzjLFb tx2UT3oOM+ZzfvCbWDTpfTzUXJkwkn6LQLQnfmqw3vO594fBzcixFTJ5bJlEjWPXr3HKZAo/Fj2O mbhjqyVqtJ4qWEsv3MgyCUfLTuLXhuIZjIezAfA0EI9AueqpngCvga74AM5o1kGD08SN/PE7v1sl //5jGO8wU+IO8xqK9z6FOvnMM2jWM/TWn0WzXkL/cdfZdrNVdt5hH9rdVmpF9JTwbB6ltnoc/19r WKpZL8PEdO7z17jbv4qrumMgo1p7BKjZwtbnmlWzrDAbTh8lG3DYyAbAVdiq+1k066W61ZjFgl7d g17VftudaNZtcFV7xVRfr3uZq2mduIpmjTrewixW9QLqqV1Vyai9ZUbtylu9APayDFmfhRdg4Wry A+ZYw1PYaXA1EZ26DM1APau3cnUldSvlKux1Wscc1uR86fqbEfJJr/FSX6X3FPwfoxeuXOopWTV3 /BOs6gNoj6+d/VTp+t1gcf4wQ9w/ggP4qz7d8y1cpcbST7laTE9rqcTSexUfWCHLQyr+Ih9AuZrN M5vDM6ZcLaw0uVrM631RtcnV/Gdsbad+RZ+AwVWebX7tV3FV8wAmV8muwtXdX8HV5XB1ZhRfy8y0 Ch8DVwPQq8NVrzLPT32Aodni6f5A3NzuGl+vOtPKDm2qelW5qufVXCUPYOWqE1x1ZuaKCzVuF5Ot Tn0OyluvD5dTqRfw/RGHvKkPYNWrVqbq+78mV5/h+9k39O9l/PUMltZW0j+lPf8EbHbsuEE9PkK6 fH+49H5nsURMYH9vSL2MY8bsSO7qIf65EjUe/RlUiDZ9JLETSyQmpFhijVMicSGlEjeeHF8IvSch zPcZzxlH3zRaNxbvICaoXKaib6NGlUrkSF7b0b/BvvQCD2WeravmA6hn+RbQI8f+W/48N3rdPIcw 3449uW91myb/0220OAalSOyeGok7gp6jr3oWXJ17rk2WXiJ7xevyRvpLtt1uga2tsjuzBY8V1uXC PVh3HM16Gs16nr6Vy2jNDNiqswJMtlp1K30rPLd6dE6ralb1WVW3mpqV+i3Pr2pW7RM4jhdwDK6a mvWp2SeAF2D4rLDVnHEFV/FZdcZVCpp1h8FVc57seu5oa/GGde6BegFL4eqCi20Sj16dhV6dSmZ8 Mj3d4eQgQrQ/AK76M4vVdzt5n635cJXdVeu07599AFauwk2Drbzvj161ScqU7ol58hFctccnGLyS GYJri8QWtr7rslR+3tVLTp/MNvLJT1trpL2hSGqb25lNbnlOvsXvWph9ofc6F9cZfF34i3P3y8ZM a+8eheJFb4B/b/qCbIrwAdB0DuwvdamU6Z5VBleXoDfMuhUzrf6MupVyNQeu5vGMFZR3oFXbpbS6 TUo4ylUrW03d2i55Za2SVYJWyGcfJloig2fuMn7+BTIGZ/jaOHWZe9YFNAb+6iH8pQMHmuTzz2Dr rseya2ujbF/XiF59LGuWNEjCXOZyTeNrN6KY/GoR8wHYccV8gKBh6t/lGrlJX4Or98Wd2rOLK5kA J2pXaFMbegH628FVjnLVTrMCg9Ct6NWB2suK3+foQPZV9SoZq6GOWYZe9YWrw50eir9zvgQ6Fxhs te+xT371eqBcOHeVuzQz9WGXcvXJE+ZB4VkqT43DM9qZq+bHfXMPLo+Ecd233vn1T+rM1eb6KoOr hw+lyUfdvaXrT92Yi7gXH5XXJv9Mak353PVrZfK4Wt5znx9dJNEhZTI1BC6Oypa4UHiqZ0KZTA8t 51TKjFDmi4XiM4XWyYzx9BgHM78huEri4GvMmHKJDkLf8ntFoHfDgyrxW9H+HngC3sxfxBP3GJIp rszH8YCtDv1vknGjZ3PIBfnFG6Hyw25eMjT6C3KszBGAMzNPU+c5yyzBi8y/Tm81clfbbplc3WVw Fd8zh3s6jFOunlKu8vpv1axfh6uqWU0vwMpVfk8LV48WsxuGvlntEVDN+gXZANWtZl+rcpX5gZ24 uu2O9l49lZe5ugyuLlSuUpvTvSwxylX6x02uVhu1q4CXuOr8ZVxVtnLUB9BZV8rVD/FY7RPIW8HV fqvoa13P3MDIU/Kdfx8gCxfskZJ8PIBWPTVCWtA439yT+ffxO2s2Rr92PL3nyy+/N0JcPkqnLyBH vMivejHfWrk6xrZEJjpVyRR3dkPjrc4iD6B6dXFQiZmzmvnn5ay+iqsGW2tMrlrZ+ggtm4dH9TJX dUaAZq3Od8oEnDzbJkfRrLrn6uABdgji9e7Zzmxreq42JTXKqkV1smxWJX0B5RIbVihTQpWr+HfK VV/mrnjmoIGyyVmhV9FCz7hKlke5OsDe5Gq/r8FVL0d+PytXnchzwVU9th/sNvLtVy7fooaou0pM UWjmAZhD8jfiKpapgdSGuirqEqVAnTlSzKJqaqjGr9AZRiL59+uoF8XJz//FSxx7HpSJ8M7f/Ro1 QHaHoysjVF8GkXGil23q+CKJZS/DtImFMp0zM6xEZuG/zKZmOCeiWuZGMAeHMyecWmJYtczjxJN/ iyfLNwe/aVZIFazldRDOxqJlJ5PVCuf3D6XeNY7862juGAGezLZkno2fGzVvB7wbvHAvPn82nxyQ H31vuPz2w8kSvaGSfYOtEkN2furxCok7zbzIS+RDrrbQv8TzcaWGuhW5AM6n2fidOXAPzhm9rTDw Yim7AcroS8GbuoEOUM2qedbMOvO9ZrBuoQuM93xbdat6AunVPKdVZAs453hJMva0lIuc4H/t0WJ5 zlYYrpr101yrZjVnw+y6xx6BzPZnXoCydcNNfFY060r06oq0dlkMVxfSVxZ/vlWmpzKP9SR+wLFG sqx1Mh4vQHOs2tPql1LGPFYyU0aPAHNYVufgsVKfSiIToPWrRGYFrLglfcgEfJiQLR8mspclEbaS CeidnM1hR8vsm/LjXwdKb9sQaWmkn5WM8xPmW2MDkAkw711/HwT8hv6WMFV9gJDQdfL6f3iKa68M cXuXbDwzV3y7szfUlt6XQaUyyblKosivKlfnjDDzAAnoi3XR7DqdXi3bmRGwa6m134ra1c4mOYJW PHOUnAl1pGf51es8Z2jMGw94DnOoWZEHyC1sl0claNSKFinBrzE16xMprn7OViMjUN4iWcUtZAKo XaFXtedKe1mv3OV5vcXzehUv7BL9gmfJsPJnHjuumQDudGSt9vL30QzrNjKsGxLoZV1YL8tn8xoR XSax4dRMxqtezaNupVwlD0E/gAe9VqqBXNBADvDUqFuhVfv0uyy9+lyWPjbkWWGsLb0B1h1X9uRW B5OpdNBc5SAyQA7sY1G96pwHV/PYEcCOq0Ho1kEPZYRDPjtZD8lP/9VdVq3awUwnrVeZl6gnHTrH Cb3Kp916/pp6VS0JHg2eDV53Yaqe5sYa3qNI9O/W1EFOIpR9B65i93ESPRX5MhEvdOJoanLet2Ee 9SfYN3lMiUQz0yZmQrHEcS+YHlYkM8KKZc5k5vtPxk+KqpF5UeysjqqXeZMtJ7JOFk6mH4738+k9 iQ9j5upEPleh9MdNQMcyS0192Mn4sWF4BFoXGzOCTCD1xgAvvHH46kPd0ZV861AXMljOGfK7384h exUgNsPWy7wTuneQz3tqtcy69FjmpD2WxZfqqQM1yY5bzbIlg32TD0y2fm7hqtHbiheqM6+Vq1cr uOsrV2HmH3JVeau1LAtXYe9zrqJ74erpCpFU5WqZydUjVs0KV1WzfmZwVXNfnbn63GN9gatX4eoV +q4uwdULLTJPuXqqxeCqzqQ1uLqf/gCdFbC7jN0sZfQH4AVsNHuvDK4mK1fVBzDZ2h+m/jGu+q6u kN/bMqvx/zzk0/3XjbtLPd6QclUzAd/6NwtXwyI2MSvQQ1w+viRu72WKb9+SP4mrG6Zqv5WpV615 gH0brVxtfCG/mnEFFnbiqupVg6vUrfJL26SYekBpdauU8Xpfil79Q662Sk7J1+PqoYMmVzUTYPQG kAnY2Imrc2MrZHpUuUxBS03CYx3HPKuRPuRX3e8zkzqTOyVc1ZlWylUHc1+AcrV33zSDq+q12lrY qnME7emzMrlKjXowX9MOzAokY+WNVvVxhK0wVbk6YjD3V6cCcepzRH72HQ9JTNhMzye+quW13uQq tSseUOv5a3JV+amz/ZStepoaqqj9VhleQFVZk0SEb5H/+Vcn+e33otH69KOPxMMbmsu9vxLvMwed Wi5ReKNTxpVLDN5qHHf9GWHlMjOcXuiIcpkXXS0LptbIQnJ6i8lkPDvk3hbH1MhSMnBLOIun8hoO exdMZk6OMjacHeVhzHWYoF4s3nhwOexmLjn6OAS2as9WkE+RBA5nLqMX/RgOD9Cwj8TV7ry88YNI 6frGOBk17bzMpVYel8os7LPkQS42olkfk2ttlq3X6XFNYw76PfKs9/Uertknsg5o1lTYd66EPVbU ndLxra7B1pvozzs8q5m15rkDQ+/A08xas89VdauhWflx3Yl9uZpsQRXzByrYLwhbT8LVYyWCz2rt bTXnXH2Wp5pVuap5K3bKoldT7jInBk2yjdqVclVnHup8rlVwNQGu6n5W9TV0R+sscg9xqlnhaiQe ayg51jGf6qyAChmeUmH0tLpuKhTn9Y/wWNGrq8zalS21KrtE9ggk3JHenI+pV/VIIneVmCW2SeRZ qW/ZwGCX9RXSL+KY/Fc3N/ELWmrkQSpLa4xnVfdCfNvfNH/W0f6EWWzb5Jc/cheH7qni9iF773uT I/6IWYF2+RI8uBi9WmnqVW/uaf7V5KxqJQHtsIk+1h3kV3eRX927gl19qx/L5xuZGYg+PPxpo5w6 TB/fSWqi55m3AlevduLqXbiaQx7gYRH5Kmr9pejVcrhazmt9Oc+hslVPCc+j5gTy+flcuHqf3oBb edQFDL1q7g3QvNW5a0/IBeCv4gMcO8V+VryAgwfZc7VPs1Z4rFvIWq2Dq/RcJeMFrJjLPqQZeG1T qY2gocKDCyRkFP1QI6iHeGdTt2K2tRuakyyAI0wdRG+AMrRv/zS4ekX62qQzh4UaFseGGpa550rr 0ZnMt6bWxdf0ELSqOx6Ap2OueA2m38IeZtvjWzvisQ4pJg+QKr/47jCZv2Cd8WyqF6BvOre0jR5B K1P1vfm0qk/AvcvCO/3Yb+QNrqpWbWomRwPrG2oRV1qnamNv/ZKNzOG0k/d/HUbGIU0ig2slRPtS DU+Vuw151Cit63Nfj6EWFTeROzz3+tnMDpvLLPF4etwWwNOFsfWyOE773tiRO71elnGW6rfpg1tu nFpZys8vnsqu1Sn1sBU9G8luMs6sSfiwE6vxFvCn+LPC4XioJXcwdhg78/zY/cBrpDJ1xFB8FzKw /T9KkV+8Nlq6vTuOGlYZc/Ua2AVFLfZYqcy50sKuKGYJXaJvEA9Td/Ztv6veJvNR8QMOwdVnXgDe qKFZy2Em/tRtnk/laSbHytW7cNXK1pv4BLoTO51nWfe2XqwWZrIw57USrvK/9bjhBVh9VjPPauWq 1q+0drX7PjkwPC/tvdp+h/0slhyrlauJ6R3MlWEvC2xdhB8w63QL/74WfNbHEnmkgflWtcxgqSJv VSkjdlVSu7LsENiYT441j35W9gIkq7dKTyunP0ztg7/aA65+bOUqbFWu6hmwLFd8VxZKl/fHyHsf jzCeXZ2vU/+YZ/apPqPf7jedP6Oe3uKlB6XLT4bKwHcOk19lXmivQvH7iIzVK7iqc1dS4OrzeVbM CdzE/FWDqw2Seoi5KyfplYar6V/C1Vy4+oh6QBE11jJ6VMprWqWCZ7Kc1389VrYWc98q5OfzSuFq IVmrP5Grh8hbHVCu7mL2yla4up7+RbiqHqtydcFMvLuYCrwA/MDx9PwwJyCIHOsIg6vM+6dmNcRZ 96wyp0rzANSn+nL/790Prg5QpppstbGjZ0D9VmYEDhqED6BcdbRyNUs8YKqnfbZ4DyRvZc+MV2de s9xLxd3urHT5QYBMjVlqeJbKVf2cmFz9Eh8Apv41uPqk/TE+ahO9qW3S0GDul9KM6t696fLBO/7y xvdHsq/rCnmpel4f7knYyAKJpeYUMYqMKq9LMfBOT9wkalHheJjc6+OjzRliC+lzW4x3tITXtGUz K2XFrGpJsJwVM2tkxYwavl/Fj/PzfHvpNNWw6FZ+/YIpnCj8/Qh8V7zZmcwkjwvhvkENVf3cSfRx hdLHFTwsl2wXM1y8S+jDyJUxHoX42XnS6+1k+cl3fcXJP0XmHW6XmRc72OFSLDPPN0n8ZfZhnaG+ eYveVo7Ou9pOj6t6rQfQjseo159Cs+peQe0TSOeOdb0CP1U1Kzo0E24qW/Xcr6PvmqNs1V1Y1p3Y V2rQu3D1XKXJ1VQ0q3oBx9DBWr8y57Gw9yoPLyAPjzfXMpP1gXJVPVZyAZnoVbiqelV3s665hscK V3Xflc7sWgJf555tIcfaInEnm5ib2CiTvqiT4H015K2qJWBPtXhvxwvYWkJPayHzrR4aOwQ0r2q3 Er1KDkBrVsrV3swJ6MP3dR5r/0R81pV3jNNrMb3am8vkXe+V8p9d3WT/wWwjG1JZWfXtBqrlX696 Vd82bT3HrMChYvP2Z0bdyodeK4OrA5kr5FAgk8gBqL86zadK5gZUPdOrm5Wrc+tl7+JG2Zf4WPZz z96/mdnSFq6eQC+ePtEiF8m0XOHznnHtub+qejWXPEB+MfkquFpe1SpVcLWaZ7ESplZY2FqmfMUb UK4+hKsP4Oqdh2gF/NmMB8x05Xm7eJscK793Ks/ViXNoVV6rNcd66DAzrulP+IxMwG7msO6Aq5uS 2C+/uE4S4mvQq+zynMr+OXy/CDzWkNH0XI3gnu7Nawt61YvjSibSiSzAYCezbtVvwBXmr7I30Fbr V6Ze1fc2ZNMHDORj7NVjVR/gHv3r5H4G0xs8iB4DmOo9MEf8BuEBuNA7P7RcPOwvS9cfBElw8HT0 ofoA3B+4R301V81P3DetV9t03j9c1Tf1fDsQzFkPysXHe4r89Dt9xdNlr2jv7yRypmOpxYfRNxXF fTySfH8MNaa4iTUyTTUld/dZ6My50ewUi2NPw4wGWTKTXeMzamX5LBg6m/6SOcyamFsnSXPqJJH+ Yj1J5DUS5yhv0a6qY1W3xtTLIrTrouh6mY83EM9sitnhVdTByAuMx2/Fd4gYyZwgaqph1FTHDcs2 erbG+ZCJZ39DoEueeA26KO++HS+vvTVaRi1Ik3lXnsrkI2jr49TIeHZWXWJGa1oHs020X7RNtsLW 3eRHP0ezGl5AAV4AvtXFIp7nEuYIk526iWa9g2Y1uWqy9X4ds9jg6l2tZ3FuwNarPMfK1cs1Ynis Z9Crz7lK7Qov4DC5A2MPNgzfx5wrw2fNRrNSR7D2tO5ES2+5qfNYn3NVZ3brviutX2k2IJ6vAc3p TsMLmHLssYQdrKd2VYvHWiMBe2vEd0eFeMJWty1F4kz9yvRYn3NV9wj0VZ6utByDq1nUrpjhxhm4 ijksG4rEIeaM/Kibp4wKWmhwtcky38J4cL7F/7Fy9cAhdi6/7il930oRz154gfRZ6dyVUa/gqvZb aR9rZ64e4L59KEV9gAY5foA9LPR+XOBunsbnPN3C1Zs8J8rVvEK4ymt/Cc9nhXIVphpcrXvOVVO3 araVmSxlZAIMrtKnza9/FVcPK1f3w9XdTbJnG3UJ5Sq9ASZX8QGmK1dL2XdNDTsYro7SGazUlbzg KlrVywOuDtFdLPSn4gforut+3Pv72sBTO7Ks1KzUAzD4OoDvw1Y7O3xWe3Zd2WeK00A8VnuyVnDV a5DpAwyjXmXlqufgK9L1P4LE22cC81fZrQdbrVxt/VIfwHxYv2muglHuc/C0lZ0wbbUG82fP+VR+ 02WEvPt6jEQE05c66iHzaqj3B5PBC3wkE/zuwzf6WKllzojES6U2NWsKr8N4pPN5/V3MTvRlsFNf z5LmV0gyZ/XCSlm7qIrDfLQFdbKavN4qzuqFtbJqYY2snF8PY8nFzWqQ5TP49fgEetSPXYSXMH8K OQJ2PhieALnX6LE1MiWIXg9OJLo1DP06cViJBLmiWdl/E+SaJ54DLsvrPwmR923iZVTibTJXLRJ1 iLzX6QZJvsx8KDJYa66xt+VGm2zCX9qJH/AZXDVyAfnMrOaZvVDI81xMfwp6wMrVu+hV89DvUs+c S0Ly9+CrcvUm5xpcTa9lZmKNmB4rXLV6AVgR5AK+hKvoVt19tdfwAsxZASlo6K0GV835BmvRq+qx JqFZDbZe6ZB5cHUWX3PT8Vmj4Wr4oQb2gtdJ0Ge1Eri3Vvx2VonXjnJx31IMV6mfrrF4rMwNtIOl /WCqHhv0qZ7eaFU9TonMFubYbsxhJmuOuK+ukDf7TJP33veTMxcKvsUkffGf3t5O4Ze3s+cfypu/ 9JCe3TaJVx/mWTGD1a8HPoA9etXRolfJWU3zIacSwAxWw1+tlfXUrbbPqpXdi57r1QPMODlEnUj9 1WMHHkvq0SaTq9xPXuBqnsnVAuoAJfT6VaBJlak1PIvVcLWyE1vLeL0vgav5ZK2y0Qp3H5lcTc9i vsU95rEZerUNvcrMjHP00KpePUE/opWrex6TtYKrG5qNnqvVS+olYZ76AHztx6BXw029OiGIrJXq VZ8H4otW9fZk5r+r9vFQu1KuMidAGWp4AOqpDr4pAwbpj+msa/SrzVV2iMBW5rMOsoWtA/BnB1K7 gqmeg+k1oF41nP+fAS7MwXMvF89B6dL1e2PovQw051hSu1J7SvVqcys79vjcWI95szA+XYZ+VA35 Tb3pb93Q1MBs/wL6FCuZu90irm7R8rN/c5ZxgVfJTjwyav8RzFWIJFcVxTywWGpJ0yehHUMK2HPL 61UUd3XqU/EwcKFqztkNsiIeTs6vM5i5ZnGNrFtSIxuW1sl6siTrlzyWdTxH6xZyljbKWnLGa/j2 qvmNshK2JvHrE9G6CWheqxe7CI92Ht7A7Ig6dGudxI6vl5hxdRJO9ipmDPW0EXjmPmQVhqFh/Stl vE8xvRm3pceHSfJ96gkf+qygr76D3FW1kRFIONssS5l9tfpqOxmmVtl0i1rRXeZeZ2mW9amcgKvG zGu4etnKVbyAO1XohGdcZeeFwVVmXNabevUWz7KxA0u5Wmty9SxXZitXrR6r0SeAJv7cqlf5M83e K/paybHuuqfzAqx69UWuqhfwjKtkAmZbuDr1OHVGuDphf73B1ZF768haKVcrxB0vwHljAbtZ2Amg tSsLV/vjB+h5mauOMFVPn+Tb0mslsxtT2sQmcI/88jU7WZ54wHgcrUz5pp7Nv4fft7W11fhrpl0p hqtDpcfr68S770Px+jhffHvQE/QKrmpfwFY8Ma1bWX2ALzpzdX+jwdXzZ3gOlas8r9dgoKFXX+Bq +wtcral/KlV1zKHjNV6PwVW4W9CJq7f59a/i6pEjqleZvWLh6s6XuLpoNru74/DoIulVJxMQOoZc ewDZfT98UE/mUXtpH6vJVUfYqlxVL7WvMhSu2jneNthqM9DcJ9ivP35Af7JX/Lz9ALyD/uwQtCNr BVe9HB+KL1p1uBN5ILg60q0MHyBdunx3jNja+UhjvdaJOnG15c/nqrL55fPlz6N+IMR+diAqOrWp gS/+jlZqZ+yHa3oqo8euZWevt7j0/Zy7f4mEjc6hRy1XwtD4kWSooibUcffXulIp9aUyiZ9KPljr +TM0K6x3fmahc7dPns9etMV1soHXtQ1L62XjMvaPMw99E/vRrGcz396QUMuBucstzF0Mc5W3Cxpl PWcVGblkft8kfNoVsVWyJBpvCt06n1kP8VrPCoGvwexhGVcmcaNKZCq9r5OZJzBxaIUEe5Tz/75Y Puq2Wb77L27iMfaELMJrjTlcJxHn8SJP4+VeYNcg2nX9Dc2MMg/tHvPR7/Ms5dB/CvMO5zA3jefv TAHPNRnBq9y3dNbVDWr9Nzn34OddTibnNkd3Dmouy+hv5b1mAy7x8ecrmT9Qzo5ttMUxfNvDHGNm ALrB6BHgz9AdMXuz2vECTI81BbbugK26V1ZzARtvaF8rWdYM5lxdaWeeDDtazzfTt9ti7PeKSX3M jlb6rpjrNeazShlFJiCQTID/DrKs1K882M8yZL1l79Va6ldrssRB7/nJucZuVpukPOau5JETyBMn WOukc1qoXfVbektslxWI54YG6dJzivyux2ipKmqW5lqYQi5P8yS6W7exXndhqVhgbyu+fWsLezH4 brseHkrj8HNmBoV3ptT78sf17+RH2/nHtVGPOHnmrnTrYie93khhrnWeeLyfLcPQrCNtyR6RB5iI vzoZvRrjQ4bQn7oBWmAJdYpV3PE2krPavoDsKvmlfWuaRLl6hBlSOs/qOHWrk+RIz/DaeY5a5cV0 9ltdZyYVGec7WcyowqvKwQfI59kqqTIZWgtT6xpePPpjVbzmF/Mc6qzWu4+aybA2y/UH5Ayok17B z794w5y/cuIiz/5pvNVUZgUeZfYKGdY9ex+zC6lJtm0kv5rMzgA00gq+xhcqV8laGVxFZxlcZU6A vy85friqeQB3d2b8uuGZ4rHq3BXDS8VHtaWnyt4Wv8nuNnf/WzLA9ia8vU5N66r07J0un3ySJn37 sqtlAP1ag9Gr5Kp8OMMd6W93JG/pzAx3+wvy83/zlJipa6m5a/YeT1Pr7sqzNk0Dmm9WRur39Nsd 4E/PV71ZP77z+y//WH6zZ0xVvppcffqkTZ6gl/Wn9h/KkO7dg+T3r4fS33RdokJqDKZGjM2T8PEF Mpm+qSmhMGyS1uzLqStV4KVSm4Kpy9GYCWSbk9Cpeqdfix7duOwxB47CU2Xo5hXm2UKeZAvPkJ6N iXXG2bAC/vKxqmXX82vXw9YNcHXNHDQvPuzKGXA1rlqWTiWjElkt88O1lwBvd0I9vVz19BKgofF9 48hhReMLhJNnCfGhdjOkUBz6nZPfdKXP8O1QmZCUw9ySDgk+yt0lgx2n6L1EuLruOh7rbTJ6d+nb g60Hspmb/tDk6vFck6uX0K0ZcFXns163cPVujcnVO7x/xlVYqnsFjVlXvL9UTZb1q7jKvOsv4Lf2 CHzOn/NpNnpVuWr0Xplc3Z5pctXqsypX16TrnC7+/uRY5/Jv0PlWBlePKlfJWilX91i4upM9AnDV 0+Aqe6/QrAPXsoOV48gd32FVHvsEYKqFqwN5r0x1Sr5H7Yr+K7wDuxWF4rm+Xnp4r5Wuv/eWBXO2 GJ6R7mvXPIl6W1o3UG9Lv//0ie49Z2frPzhXdT/dE76Gz17Mll+9ORgfYDtcpc/6A3qOmLnyl3L1 xOFWST3BvlS4eh69eimDmdQ3WuQmd6tMntFXcbW2nj1zDR2iXFXdWsRzmEOdK/NR05/M1X0H4Cp6 dSc+wNfmqruFq67kp8gD2JJXVX+1Px7qALKqAwcoN2EsTLXhfV8b5eo1+gYypGcv9rb2xBfoS57A jr6twfgrqlfhaqATetWljOxVGnmAYTJr5mYzDwBXnz7h9V2fO4tHozy08tH67a/L1S9nqvVHX2ar qV9bm5j/ymuuf+ACee2HzuLQZ4tE0fMUTb4ucuwjmUwubTJaVecrxIaT2yf/tDC6nPpSOXV+cnj4 7rqjcTUsXL2ogTs/uhSGbk1qki2J7MfVk1TPaWCnox5zt+NWXvc2J7OLYmUtNUY0Lb/GYDFs3Uh9 dCN8XRtfZ2GrqVmXx5AvIL+1SNkahuc6iZwr/bBzeQ2YTQ5rZhDzBwKpTw2nt3ZErQS74XGxC0dz bj/+nq/0cUmQhYdbyHriJ5yhV4Ae18WXmB1wVXe2tMJWncnCfsH79Jxm029KRuBIzlNJJc+iM1nM XgF2W5U/lRucTHiqR7l6i6N9rzfQrAZXa8zMlXL1QhVsruiQ1DLtbdV5AeacK92FfShf+1p1buAT +lpNzbqbuoTOYUkhX6uaVWfH6hyWDapZr6pm1V2t7BIkxxqvOVZ8jTj06uRjZFi/qJFxcDWIrNWo XfQIwNXh20rEe3OhsQPbaR1egHFyxFE162p8AY5tMhp2JXMEOE5kBpyS6b2Crc5ktGwTmMOwrlrc Z1+X1/4vUD7qGcBsc9Wl7GhrrjZyevqsas6ltgH9ClBVDqgk1aPf1sMT+A/1plxV3X31RpH87++H SI8uG/ABqJv2oHbTx8LVQcUSyn6rSLcamepNTWIEtVhDr1JbeIVeTT3aykwRtCo5q4u8juru1Iyb 9PjzunuP5+VlrqqnaupVk6c1+FPmsXCVZzAHf/VO3mPyAE3suILT6NU09OoFvPzTPFOqVw+fZr8V evUAPsA+dLNyNWUbO642krNiRsDqJdRP5pFLJ8ujejWWOQHPfIDOetWdXSru3OVdzXlWA+zIAZAH 6Ed9Stlq058MAMfGhu/D1H6cvv05fclj9eX9J3iwveGqDbMC7DQTwKwwaoHDB9HTDl/d+1+UN/4r UObM3mpytYU6fJvmmpSr+sSZb525qj+iP6/nq96sH299/1UfZ/74H3K1rY2eAH543/7z8t57nvJ2 t0AJHZtJ32+DRIxhBlUI/f7MVzGYGokmNGr+ZFG5ky+bRkYKpibNM5m6Fhaug4kb0KlbEsm6JXc6 q/C82Y+uZyd3HevZtqaR3jg4u4pfA4c3o2U38+s38/tsxhNQzbqe338tWZRkMgMJZLGW8SwuJiew MBKeKlfxW+N5DZjLa8GssdS2RrEbIoC9egF1EjaM/iMP6rJ+WdL9gwT5abdh4jvtJD1KTRJ5sNyY XbKQu3Qi96u11/nzb/J3hK17qWHth60HHqBZs7m/k0s5pzWsUrIu3LmulrGTlXOn2nJqXuSq7mu9 ynmWZa3qMLKs2td6vPSpMePqSDHMJnN1GJ/14COzr1V3tBiaNYtMLX/2Lri6k/OyF7DuKpo1g7mB vCbMI8c6Gy9A51xHHSere5DXk8+ZFbCX+VYvcdUNRrpsyKPGT1/r+lxmCKJZYevANdnMtUbDJqsv wKwWmOq8KotcFtkA3tutLCYfwIzcTXXS3XmevPkrR1m38ajBVWVrQ2Ob8ZzqLoEa/AB9ZPX8o3O1 w8LVnNxq7nq+8uFrK6lb5Yp3T/os6bky9Kpy1QmuulJv/X/yzjO6yvNM13/PnzPnzMoaJ3GcxHHO eNLsxJm0NSmTxJgmCVUkVBBI9N57NdWidwSo9y6h3gsCgUTvmF4N6r2X51zP9+0NG2KMHU9OJj5a 6/VW3Rba73d993s/zYfcGX+4StxqB3WFr+JqKVw9UopWrUCrnuS+ftb0V69w371+54txtYb9+LCW HlhfgKsZOfhi6eSuJtErkDyrmDDqAgyuatzqc3DVEx7iAbi6EeN3RHtauKr+6mDiU0M+IH9VF57q EPg6eOh5Yw1Bxw4ZepGe+ReZwURewHD6Yw8j52ow/a0+oP5qMHUHQ2+L+/sV8pNvT5V1a029qrOu dfWw8bo4Q1nfXuTjq7hq/bkv9qiqwVxd7TpPdUAmTtgib7/hIiPtYojtkWuHX7lsJrGpuXgn82vo W4MW1Jj/qkbZtoa8qXUNxJfq5UBAA/F94ppo1HDO++H4pJF7md97gFqmYF6LUO5zYTxaVgJzHRMi OiQh0qyLi6dmLw7fLo46jliYGxPI2tsh0fT4jVG+olkj8PTD1FtQT4DeZPtW4+PC1l3kuW5bwDx2 fNatc+g1MINaFvID1k3CH5jYJKtg6wo/8rE86VlI7etkr0vMeZ8lv/jdclkTWSsbC3plVXGrrDva KlurOunJ302Nq/a8Inf0AjVY+JqH0YqGZmUPl5IrWIHWrHo8IGfwR8+yLuEHXIStxoKtFxotc7Dx WnVe62lWFZ8/wfcYuaxwVT1W1azaP7CAnKt8g630vrawVX1WZavm0yZb2ao+q41mDT2rvbr7qb3q ZuZVN70CyGM90iHLi1qpZ6V+gz4BM1LpFZCIx5xAP4fYJzIm6pHhsbprXWv4XXOF6gws+l4H0886 iF5W6FZnOKpMdTt0U5xC6R+466LYBT+WQbuvi39Uo3isPSFv/3aa/HbIdKmufsSNvxu92kUONF4j +7mlvc+ocW3p7kO3at/2XtEdbuxt84hk/Iz+3D/6m+kD4GvWtsvgwZPk129uER+ue9/36blCb8DJ w5lTClfnONNDaCRnQG/yBf2J8X5ertLjQrlacZz+lSfh6jm4eplzvHKVM46pV3sNf/UJ56JnerWP 8z9aldwA4/GpD4Af+wn5AHdVr7YTt+oy5gZU4iscvcgeP00PNv5fVr16OLtNUg9Ta5XAnBjtaWXJ swoidrIvAH+VeMqGVXXoVXoqG3Er5gdSF2D1V32Uq/SycnHV3qrmvIAhylZyV1WzfqD1AYP5eAj+ AJpVvYBhw9hveK4Ow6/IiKH0CRhGLeww8rWGwtYPrskolvdg2DqMOS/UFrz31mzDX1U/pg8foA+/ X3uw6j3vZW8D1n34sm/4qz7/jKtseXoA9Bn32h9/z4t5qdT80/Nr7vjb5KTipS6g15TmN3H23kDO /uYPifczj2c/OvUgf9dD5EyFbteYFAxUz3SfnvHbJI456Im8Bsnw8+nCj0+Jfn7p3Jwk8qATiDPG kxMdh66NRbfG8lyxsDV6JwvdGql+K/7tIXzcQHIO9pLnupsc1x30cNmxkPgT9/4ts5rkI85X6yc3 yRq4upq1dDT9scbXyyz3m8yFoTfL+5Hy+ne8xH12muwo76MnC99bSu1sBTMmT3aQd98Jr3okhvN2 ImxNxds0NOvtXrwAnSlAjSo68zS9qnVdqDPjV5/K1Wb4C1dPspSrx/jeI8pVdK5ytRA+F34ixLFM 3ar5rOq1qmZNu6W61axV0Fow9QOM+ivYqvErnSsTenZAdlfRK4B83AB81nV4ASuK2+ht1Sxz8Fhn pKHV0auTNHZFDusY9VjxAjzwWV3pG+BKTxbXMLgKWx1h64igj/EE+BieKlPd0LD6PR/sJr4QXkvO wD3xDibvLrZV3vfZJf/y3T9JaHikwUjtzdbcwvmf/dTZ3W9wtbGTWsKvOFd70OfqfXS09Yqj0xz5 +etrxfv96zJm0H0ZZ+HqdAflKjmK1LIu8+LMxxnK4Oq8z69XK6x61ZarT/Xqy7na0sacD12tlrgV 56Y7nLmu3cdfvdP5Sq6mZZJbm9YGV1skPkq5yqxrtE8Q8ejPw1Vvg6taF6B9V05TbwVbqWXVvNUh dnruh6may0p+1RD061DyqzSGZW9/RRwd8PeH0F8QvepG7Eq56jGEWNgwtKoDs16cH1IncFbe/fZM mTlji+ED9BMr0jiqclXveS97+9tw9dn/TbVqZDhxnbfJvXtvI+d/5plOvC9L6U+1kTP/+kXM41nC GRt9uOVD5pxuqOPvWU/+KblT5J1GkD8VvYcaZ3zT+IPozkP8/UOYKxlBvTN+TEosM3u4DpPjWPFt kpKgi88ndBhLe5Hr9yRFwWFijQno1njYGs9rl4CXEIfnGgezY9DDkcRMQ/EDguD6Afi+n3VgBbmv 6Oi9i5o5V5HnOhNvALZumEKvFfyAD8fSr8C/XhbQt3Gu+y1mOV6Vn765WH7+y5Wy/NAjapTo1VrM 95MfsOVEF2zVPq3UCpxBH8KuZLiqXmvWLXqnwdUyPFadg3WavH5d52vxAyxsPQ87Tb0qcq6Z1YLv xqPmslaiWbVfQHktvQjxWFWzFsHWYjyBIvhaAKPz1Gu18QMO3zJ7baluVbbGWzUrvI84T+4VmnUv v++OKjQrPuuGo52yqoQ+AXnknZETMPswtRxJNTIFvTqRnAB/uDo66qE5BzuS3ACWa9htcQ3FCwiB rcFo1aDrxrwrV+JZbkG3+fwtGQ5jh5OjNTziETEsal24xpw2VsrX3x0tTm5zpbbGjHs2N7Qa8c+e bjQqJgBYJTea/a2bmDfQa3gF/WoQqFb9CujVbv23cjPRmJ2HBzMDvrkErl6m7wq1nEPIBxjGrAB7 elo7KVfpv+rJ2c+Pc98U9QE4fxn+KrMDX5IPoP5qmdUHqDJ9gDPkWV3GX/0Yrt5gP9563MusAK2p supV9VZNndrW0S9tHQPS2j6APzMg1Y39aFt+7mGnXLrbKVU3OqXyOnv6Gj4XuYYlp+lldRy9Sq2J +qup5OylUJ+QGMdsw0hTr6pfF7IdfUOMeut64hp4gquYv7QYz3AO81hMvXrLzAfwpKfnSPoDOOvc 1VPG3BU7Z81bxVtlDYaLujR/VWdgD8dzdbA3awJcR+Dto1ndybPysKOPK16A5/Dr4uNwm95W+Kse T8hnPU9N6FTx8V5GvzXORx3qrzLXtKNHOjq4yb/k7W/N1W7+3hPHbZB33vLmd08gF7WV3qn0SJ2P 3ptbTYwK/3IpeSFo1a3Umu7eWCeBm/Tsj07dRi+ePfAUpibhmSbBxCTO/cmc9VNjmDueQJ1GPLMc 4pWj5tI649RErd/QpTN0+d44ajmoPVZdqxo34RBMVa7y+sWjW+PRrbHkuUZZNGswmvUgmjUQrgZT hxC0mnyBpeQkLCB/djY9s2Za2MpZa+MkZgkyr2G59xNZ4sv+HkdO0e9j5Rtf8xaXKYmyLI89UcTe wAvYfLwTRmmf1l4JhavRcEu5mmbl6r0e+l4TP/gUrmrelS1XL8BUW66qF2DL1RIbrhbD1SI0q/oB Vq7q7Kv02/y/bTSrlatRF02uqm7dd5J6VtWs3BOecjW/WeZlNcgcPNbp5FpNtXJVY1d4AZ4av4Kv utyUq2HEr9CsTgZX8QDQqcpUXXbkWTmibweRH+AQXS0uYWiECDgdVS+/cd8mP3pnqFy+/NDgaXOj ydeO9k7qXtjj8POrztWuLmbTWbjq7bNE3nltIfVWcHUwXB1M72UrVx3hKh6rwdWx1AZ8Ea6+ELey clXjVq/ianvnAPOeWbC1Cc2qOQHK4JuPmHV1Dw/gVVxNp+dbisnVeOUq1/hTrm76HFwdRV6/m4Wr TqfIX6V/NZ6AnTP1ANQE6IyroQ4s8q6GwdTh9sS3HOAqPQLd4KqHM7PWnG+JpyPLnvftboiPPcym 74q/+2PYek1+RL2V+8j5+KrEUclv0jw/jVnZxq1exOuX5armGujzmz20VSiYb/qx5jQ/uNkuP/vB KLH//S7qQx/Qz584OWv9/FpqnDgfk4uvfVN2rSNXn7zUg1uqyaGqk/CdTehUzgfE81OCWyQNlqbx d0+NbpVU9OnhJGqdU6l1TuMRfyYzg9ylDHo4sDLS6UPO57QXeTpnjAxy49KTiTvC4VR8gmQ8gST1 EQ6gZdGuSftg664WieMeGYvfGkMsK3wjeQfo1mDyWoNW10sgXuseNOs2YlibDbYSG5jBHF5/+mrh A6wbyzxM9ycym1qsCSPJdf9FqPzLP3vLlJ2nyQGlXiCX+oYSNC9adVM5/gZaNfhUD/0E0azXiGHd 6oV51E2Tn1J6t0NOoF2r8EYr8QWq0J2nOd+fVbY2qr9q6tWzsFXXaTTrST5XydeOcw5Tn1X7sagn UKba9ZNeyacnpurhAjSw8lW91oxbfaL9C9UPsPqscZfhPT0DtL41Eh/4EHGMvWd6jftBAL0P1pS0 Us/aRH1AI70CmmRWCnOWla3xzBGAq+qxWr0Ad/UDQvEDWC4h98i/usvMFmaXhdJ7kdosDzSqY/Ad sQ/hXgR/h4fzfhh5WnzdOZi8q0MP5Jtv2Muy1WnS1qwzsNlb5LP2tDcb3pbmdb74Zt3P+q3PduOL 3/WP87H1OupGnM+aHSD/+r8mMZP1lIwedEPGDaUHCb1Xp9lRa21HLThewApf4uf4VFtmEHslF/wA NYvhxCpi2dOav5qu+atcA/nJzLTM7JIj5K6Wk0uqcasK9OoJ4quaZ3WRGP5V9scNYlB3nugc1j6j z0oj7FRt2t7Zb/C0Da9bNavB1bYB/NcB+gRoDmu30X/l3F3qtMnXOkbudhnPW3K6RwrJ58o90iVZ hZ2SnsN1fZhrkLNmHLGQqEPEkrnug7apXm2VTVx/G1bT03MpMZm5T2QWdUQTR+Mvj7wsXq70nIep 7sSsXFzpZ+XCDCt063An4lf0DRzmiD51Jm/V6QL9Vy/gEZBzRd8VRwf8WAfmBeAFuFPHOsr+Onmq 9F6xZ9ldF287+gSMQLM66VztO/Lj16aTVzBB7t2uITeljYORMlXzAT5tH5keqJ6ddP21byZPmWPN k1iX9bn044SEU+QAeInrkBDy/bUnH/FKXu8NcHUTOnWz1umv1h62/B03oQ231uKn1pOP2iIxnNOT DrZIaggcjUCfcpZP4+x/mNcgPRmOpsFRGJpJ34asTF28ViwrWzN5vZS7mfA3nX2Urvo2Bv8Vribj tSaRI5AKV5PRrQm70cU7eG3JOVCuRnyEJwBXQ5Sr+BOBK+Aq2no7+QFb+P034bUGsHc3jK+VDROI ZfkRw/Kk1tVH52nTV+TPh+Xtf5snv/PaIktT8TzoX7Iyh35XR/h5PIF9ld30D+iWWM7cSXj66Td7 yIWitg+/v+ROuxxHu1Y9xGs1uIovYOVqA2y1chWenmW9mqvManmAz/DgBa6iR/6Cq+jnmM/g6trS NrhK3UNuk9GDZRaxq5nkW6lmnUDsSvNYfdCro9RnZbmFmWx1oY+gstUt5HmuOtGrxSGU/FaYakes y0FjXvQZcA1F+wZ/Iu87rJNf/8ZPikovGVz95OY1g63KWM0NePHtq8hV1avK1YWLtsu//tNE8fhj pfh+cBOuUk/tYHJ1Jl7AfBcLVydxXU235eozHyCdfZ/NNZCf0iVFXCtlWhOAD6B5VhXwzparpl59 BVeVqcpY9GqzhauP1GN9TL8g+gScI89FuVpxBYaf736Oq9lF9F7N5XzJNZoQ2yKxYS0SDVcjiCtr 7o+Vq+upC1pN3eViZoTMnMhsD9+bMsbjKv1XL4un+0Xm0V0U15HnxdHVlqsmW1/NVeJUDnB1hOZY 3RBvY9EnYAQ9rvECRjudlp+8PhNNPF/07G1oVXKcNBdA99pfvilMzZos8PcZb+b36fd+2tuLWlj1 q55d9Dl1TZqwT/79+zPFzyXf6Mu3gd5UH6H5NtFHSvP+d3DG3rMO/YaXErKVe+v2WonaVS8x+/FR 4V5ySBNatVnSY2BpHDXO8WjXRD5ObYOfMDOzTbKyWDn0lOTel6Mrmz5ofC6br2Xi32Sms3jtMtC4 6fgGqntTQvFng+B1EBo4kPnqe6ihRrMmKlvxA6I3kSOrmnVdI5oVHU2OwH7u/bsX41vhYWydS68d dPdH9GcJmMw53x9fw4f+2/S9mj+Wns+cQf70myh5463R4rXgsOwoJoaVwT03mxnZnKk3HaHO60yf ESOKvWz28Eu/DVtvd0g+fn85Z6iKh/hSsPUE3uhJfNLT6FDVrGcb4WkjMSvWWfTBaZbGrsy8ALMv q8awjnIeO4LXVUp8tvAB+gTNWginC9Gsufeow4KrTzWrxWNNIM8w9pLOP+yVKGrEtAY38Ew38atO +rG2kzfWasxIWIrHuiinWebSM3A2+VYzNC9APVY0q6/mBcBU9QM8wjWn9ZG4hdI/gOUWojVZ9w29 6o5edQmlDxZnfye0rXMEulbjXVGsyE/wZ2tk8o678vVvjpSx03ZIXV03vXuf5Q72cU7Srf3i9tZ9 91XRq9p3RZeyde26vcxi8RO3P5TK2GH0BR5Mbyd7uMoclpk8LnB9gaucqw6iB8LxKHVPp6BXMzhn 58BVnXOtXC0lH0D91aNHLXUBNnrVytXbTzh31vY+1avqp2rfzw6Dp5ZHvIAWuFOPx/qJcpWfUa5e QB+cRjMcv9IpR9GrpcRsi+B3HnndylXNX1UfIJo8kEiu9Wi4H4VHF7yjnThLG/2sqB9bSV6jzmSd wWwEenZO8qUmwtvsZ+U96rIlf5W+K254rGhWOzTrMItmVT9gOHrV0KroVYenepWcVzSrO16ApyMa 1VH7rrAc0KoOqlXJYXVj7w49Iu+8Plu8vZYbHrfCVGeOtbZp7d+nENF6Y/+ULz3/KeWpdT3/Ff2o m9fbVqfq2b+j06xH6Ojokt//x0T53bvL6bl3gd5RxKmoWwqAq9qjb9uKenqgoFPRhlpXGkHsKGo3 ZxbyqAym8jdO5R6WEdUqmXikWXinysaMFDiKTs3O7pLsXHpIsHJ5ffLyu8yl7/O5vBy+x8LXbPyB rBT0bSK6lX1l+AohcJZ1+KDuOXpUolmTiWElcK+MpWdLJL9XGLVYoevQ0WuIYa0kv3VJs+xciG7l 37AV3bplKnMKlKvUCHw4Gn9rDH0Gx6Hf6NXqYl8u3/yWl/z0g4WyLPYxPff6ZEnWY2JY7RJQBqdP 9UjoafgFwxKu9UgaOSkZN9vIZ22XMmoAj91nRiAaU9la+ZhcVc72Z+DlmQZY2oA3wNJ8gFN4WidZ 1nwr9QKUq7rKyYVVrhaxxwvxbouUq3A6T+uw7vTRtxCf9ZbFC8DnTbhKDdZluEqMIZrfy8rVPSc7 mXvVwcyrNnLHWmQ5HuuS3FaZT+xqDnkBM5KoEaA+YJxqVtjqjW71Yo2Cj+4Rj9GtuuAqHB2JhlWm 6nILpw9W+CfiHPlIXPBjXaPRuDGPZGRMjXjENMrKhG75s8NO+emvRsmB4ExDs3Zz326qqTPu2191 rmqvT409q37ZHxgnb3/DTxx/ky3+w7nuB9+RycxgVa7OGsE8Ibda0wcgD9DQq0+52vQ8V2NNrhZT P6pxK60LKFeunrDUsVp8gM/DVWVrJ0vr5lvhrcFV9uVd+ghdx0O4eI9e2XD1xNUug6tlcLUYv0G5 mlPM+ZJrNim5hdg23l9Qo8RwzUcf6JBQrkMrV9cuJ89hLrW6zAqdMf42ueLad4V+fvgBPl7UW3le oo4Vj3UkOQFfkKseBld5Hif6AziqTqVXmKNqVfIt3KkLGEpdwGszxMV5tsHV/j5iiL1mXf7Al+Gq /rDtMhj7jK9aI2u+9uqxirS3U0PL+UzfP3KUHlvfGiv2vz1ED5NHRj/pjbOeyDZ8yp0r6N/HvSiQ fKrgzeSkqreJXozf2ySJaFU9p6dyXj8MUzPQqdnEobJSOPOnmn6q9hnP5TXJKYClhdobBz1WRK8c evQW8XERny/M53u49nNzWiUnCx0Li43ngNHpUejfcPjMyghqkcOBzZK2F++WGFbKzjZJUJ8Vzaps Dd9AnhdsDfmwUQ5R5xpI/oLGsHYSb91GTuuWaeQzTFSPlXmv9BJcMoa+LMQSxzrckj/+bK98780J MnpBoWwv65Nlxe2yqqyNent6aVV2SSB7TGNYmjuqvVCSP2aOGl5/3m32O95UOZ6owVZyUauqYSis PA03T9VTa1VPDQE8PdVozhCoauw3alq1/krZanit6IwjT3qk5BF/E9hagtdaTFys4EGf5NzpNdiq cwy053bKdWoF8CSM3qwXyQWDraHnmNd1pkv2kh+27Xg7s2fbDI91ZSEzEvLJucrAZz3caGjWaeRb TaS3lT85V6NjnpgL7aq+gEdELRq12tCuJlfv8TnmL4TzuXAYytdHRdbRyxUew2VPnsMztlb84jtl Qki9/J9fT5bfD54pH19pM/pM1D0xudrFPtOlldpfBT/12ZVlvqfXljJVNWt6eiH50WNl+C+TxN+B eqshd2TikEdwFV/fUfNX69h/dbJ+Ivf6afgABlfVX32mV60+gFWvFuexJ4qZQ1mOZj3eLce5f558 gavaq1pnXGs/wMZWjf8rR1Wn9klnly7YyougXG3Af9Ve13dreuQm9/PL6NXzt/BYr9KL8AI9tM+y F9nzBUfNfIBs9LJyNRyuhh5Cs+L/RsLVYLi6d5OpV9cs45xHLsBc+t7NGM+9xE/7AzAvBbb+BVfx AuycybXi/D6MOgF79Kq9Iz1XR+iy6lXqq0ZQS6B61REfwIkcAOJXo2GrryPzAhzpY+9KTytqKb3t Tsrb/3uyDBo0ThrJIdb51spDRaKZv8rms2XiALtQ16vebJmq79s+Bx/p626cUzj/D/C/aG2jdpvH 7p5+Wb12q1FbO8Yllzr7atm0kFgPvaN3oPl2MSPlEOfsg3jTIeSARMOy+D3wDKYmaTyJ80paBDEo /NTsBHpFcm7JTUOf0ls8m/NLbi5xGLyh/CJmOrAvCrnnFnOeKeFR779a81wMZ/Pz2yUvj0Vf8lx+ LkefIwHdyvNman9ffNusEBh7oEXS9+MzcFZKpY9AIlxVzRrN76dsjYStYWuaJXgV5/el6FbuDbvx WnfMoo4BL0s163r/OlkFWxf71pDP+oS5Y/dkjHuVvPXdyfKb4R/J0kTOM9TvLS8iB/Zou+mzkr8U fIoYEXEineeXdI17ycf8e292SskdvC/YepS9WYHO1LktJ2tYdXCUfV5VR493K1MbiG+xlKmay3qi QYx1jO+1crWEfV4CU4thtMFV8r6z71KHdcfkaqp6AbBdvYC4S7305VaudstB1r7TndRe0bMbrb2W +8Kq4jZyc+lvlUXNWQb5rKmN5AYwRyCBOQLo1jF4AmNgo28MuVew0jOizuCnO9rU0Kow1YNzv3sE XCX+b+WqMtULJptcrRMP8llnJ/aIy4wE5orZi7f3Culq1x4BZn/hrzpX9dqyngkvnr/OzOUJMvin UTJuBFwlJ2Di4IcyFa7OcaqVRR70gB/D/X0i+asWrgYuo+/Q2gaJYS8/7btiE7cqyjX7rpSR91QO VyuUq+c6jbiVVa9+Nlc5F3frGpA2NKuVq/eUq+RnXUUXmFyld/ZFZr4QBy09yX0dfZxLnpVyNRlP LzKiQcLQqxEatyLeoVzdR+26+gBr8AuXMCvA4OoEPOVx1AWgWceOZn7KqEv4ABepY7X1Ab4AV0cQ t3IkZ9UJrjqSt6pcdbJylVgB/QHe/qdJ8qc/jpWaJ9qjH85h7isKTQ/0r+Wqhb+2fLVhq3oA+sZR xeBpM/6XfuvHN+6Th+sm7762iJlR1ADMZRYV9f/b6BO1d6XWitYZXA0mVhW+jfxUtGoiZ/EkuJrC uTyVfKjD5EVl4odmE8tXpuZmwEXYmJ1D30bOLwZPYanOIy9mldLr7IguPlcOW4+wCgvbpaCgTfLz 8C3xDfKIceXwfNlo1uxoNGwkC681k7zYDOoNMvbhC+xBs+KzJsB7nWMZA1djN1LjxX0/YnW9hCwn pxWu7kOz7pqNLiB+tWUqfVroG7COONZyX+YeUvsyzQnvy/2B/P6d3fL9H84Q++lJsph9tLSoTVYS V994tEN2Hes1erUa+azkBugZPOlat2TcIM50m3/THf4dcPUYXoDmX1VWw88amFpLXKu2W06iWU82 8LGx+JqhWc06AeVrBfwt50xW+kkXmhUN/LhPSliFPF8uMYUc2KpcVS8g7YbqZXqzwtX4S+QqwNYw tEvQWXLD4OrOyg5mCarH2k6f63ZZWdRBT8QWWURu97w0aluTtU6gjvzTWvoHsuCrXxx9QmPui3dU HbNblZ/qC+ABRNzlfRb1AKPCG8Q7vMlYo/FUR0ep1q02+mUPxRuwg9Wzyav79bCN9HTykJ178w0/ QL38VrijC6kkz1dXvbDfjV36D/gfLiadda18bW1qk/d+NFne/0kQ9+ybhr86fhBxUuWqc50sHqVc ZQ9OYC9ONfVq4NJGCV1TJ9FwNZGzWBo5hqoncvHD8jm/FaI39HxXWoaWrMDTt+Gqmb/ajVeqetWc vdLUZtWrvYZeVaZqr2flajs3uSZiVzo/4D77U/NeP8bHuohePX2tS07A1WNwtQyuFtlwNYX4ckwM uiWYHnVoqmC0zUH1V/EGN62Bq8SsljCHeS4zWGYxT2Tq+AeGXh3jRb4pMSt39wvErc4StzqND3DK 1KtoVs0LGIG36oBedUCvmot8gBGaZ0VOgKFZr4h6Ad6OaFZH8gxG4C84Mt/KlflW+ABjyTf44dem y6D3x0szukX7qfWx71Srqudt6kyTgcbu6jfzsF650wY+m6v688pWXnaDq03NbQZXy46ekh/++Bfy y++ukVXzyJ+nr8pH8x/LziWco8kL3bGsmnp8PAALV+PxNk2uEk+Cq2kWrmahLXPQqnmHWXA1N4vz A1zNg0+qUYvgqa4SeFrG0r48mjdyVNnKKipqN9mKJ1DAz+Xrc/B8OZwvc7hWc7V3eih+AFzNpC5Z uZpuw9U4vABlaxz1AjHr6d/yYYOE4mEcIDdg/3NcrZPNU8hxYe7hSr8GWTCqUWaOrJUprsS/hxfL 62/4y48/WMbcvWaDqwuzmNlSQm0Z+yvweL+Zz0puQCwsS8SLSr/eQz8WzmjK1bsWn9XC1cpqag7R A5U19HRTrrJsuao+q+ZcGXlXNlwtpV+WyVVqsZSr9/AC4GrWU66SbwVXEw2u0i/WhquBytWqTtlc gcdaTr5VKX5GcaeFq+qzMp+F+QFTEuvhah2zWk22GlyNpQcgXPWEmSZXiQc85So9scPqxSuskT6B jeKDfh0dRS4A/Vy90Lv2+LYO6ODFKT2y9EC1/PgH3tTPTKZHGzWtePn/X3C1y+Sq6pVfvDNN/vSj A+IPAzRu9YyrzGz/FK7u53oL+ZBYMLmgCWjAVPSgzrfSvtY657oAP62ooPMZV6s6nurVL8JVZetL uXobvwquVsLVCuq5nnKV61P1ahpaJw6vLzyE8+B+zrDwP3D781xVH2AeNQGzJptcVX/VdxRneLjn PvIc/QHOwFXNX7XhKvGrV3LVXmNXV+lfDVdHwFUH+roqV/FXlasTve4Qt5pHDfFEcv3MPpVdneYc 1C/FVSt4LRzu58XVeW7W1dWr2pjcQsCqfO3rrJGBbs7G23PkrW+4it17B+mxVyMb59PTlByAfTB1 14oaapqaqG3CT9lCDsjOJmqfqKE6QEyes0BKWJPhf2bGE8/XXCruZ8bZP4d7LDq1kHO/cebnHltc 2gFTO6SsnHjjMc4ZrGO68G90aayzuAi+4hkUqnegHkIaPE1ifjp7K5cYVi737xzq57IPci/fz77D j0iH8xm7edwO47fB+i3o6QD6WK5vkMg19RJGzXIwXoZ6rXvoe7WV/LGAGeTlohNWTyCXFZ9rIT1a J9nRH2PEQxn0Xqh853U/GRdwRjYTv5oXe5WcK3K1jjAjtoKZMqeIuZ/rl9jz/ZJ4Ga+VM3naHZE8 mFfAWb3w3oCUUC9VBg+PwtcKagVPVFv1qsVf5X5q9mJFo8LdUr5eAld1FdfS55XcgEJ8hIIn1Agw VyDvsUgWrfkz7tEXh/9XCh5rEv/fhGtmjyuta43A9w2F98Fn++XAqV7ZU0l/LvJYN/M3/6gMvha0 yKr8Vlme2yKL8QTmpzcacazZRl6regL14h9Xh2atJU+gWnyYZeUNO73Rrt5w1st4n48jn5gLreoD V33gqvoHfnHMZ8iqk8F7Hopfeq8MmpMuX3/bRRYuDjLmtXR39kp7XZN09NEzgL1Z39pEfjqzKWCQ 5ibZ6gm2p3Hv10fzjXf6LXVZ1kf9Cf00UkTX3/uts4eaSf4xqltam/vpIbJQfvnmYhk37Al9Aslf pb+9zrea49ggi9yaZJX/E3yAOtlIXcAm9qKeq4JXEr9Aw2jNlWrWVHSLwVZqZgq4toqI7x4p7jKu lxOVncy46pTLV6m3utlrmRnYx8zAfmNGQCt6VGNUnehT1aod+Ktd3X2GZjU8VnICdJZANWcpnTV4 5UG3nMfPOom/dfwSsatz7Ev1AcjryuXazOJ6PozWiY/j/B+Ex7aTfp3UBe3ayDw6ci8DVrQy147a G+IyC+l9P3fqQ5lOX+txY+hp7UGelccl9CqxfTfqUfFSHS361PRTmQkwglgWda0O9nitdvpInqs9 /awdiHNRd+XmQA4rXPUc8bHhBfg63xE/V2ou3NDE9AD1cTsr3/4fvtRq+cijR43sKfR6WwebQ3Wp GZ+37ieyq2Ah90BWH5tHX7dXvr2EqzrjxcpVfQ4rV1etjpM3v+YsLv8RJetnk1u1QHua1hpc3c18 xaD19KQOaKTGST0AmKqxKnJVUzgLpJJXpf5nFr5qFjpV59/koFPz4GIh97cidGoJmrS0HG4c4V5b Tm7cMfZFBedlVoVlHeO1U66qL2/L1TxYnYsXYMvVXBuuZu5l38HWTLiagR9w2OAqezKAmRYb+J3x q8LUD8DPsHJ1G/2ulKsb2Mvak2UZPpdydaYb/PiAvrvvF8sPvj9b3rNfL9ODrsq6YnIIylgldUad wFbO2DtO90gkK478pjh8zuRbzKq6DQPvsA9ha/F9+qwZXCUfkPzA40+YcQEzTS/A6q9qj2u4yjnM 4Gr981wteglX0++IpN56xlWtvYq7YsNV6hgOnO6TvXB1RwU5V2jWAP72awpaZTU+y3Lig8rVBRlN 5F6ZcayZyfUyPqFB/GGrHzGoMdGc8eGqalJl6ufhqn/Cfb6fnhgJPeRhtYr//nvyW6f18qtfjSQe ecKI0fbCz/q2NunE9+pmP/eyTK4+f07T/W9d5n7/78/Vnj7iwhauqq/sOGKV/Pw788Rv8CO4ek+m O6Ph6G8/14lZmwZXqWHkzPQR+1BjV5/GVZ11bXgBXF9FMK0kDw+A60Svm6qqLmZdK1c5w/8/4Sqz AvgdEvD7IkLoz7GH2AU17MrVHetaZMNSdMo84lbTmXeMXp075YFMZ1aTzkn29bzyN+Aq8TAXZrEQ t1K2+rick397baqMGbvA6B/F1qJ+tcvg6sB/KVfNvpca8dKle7ifpbkgupf7e5pYLTJt2j75zv90 kzFDsyRgAboMrm5aUGNwdd+qegklZhW5mfwPcqsS9xCH17N/cKukhRI/imw1/M/cZNNTzc0ij5kz fCH3NtWepewBjV+WKzePmkzVWGaF5onoOm6uCvqGKldLVd+iV4vy8GTJLVGu5sHV/EQeyTnJwwvI oz9ZDt5TFl6AcjXThqvp5CqkbcX3x7OIh6vRcNXwA1Y1ykH8q730Zdk+h3088xlXl8PVRV61Msur XkYNOkf+xmX53S8PyOuv+8qfPQNhErkB+fC3sF5WlZIPe5T45/FOOVjVI8FnmOWHToxFN2bBupzb 9FK9o5qVnCni+OXEsI7hXVUQ569Eh1bVq8eqXCVmVY+WhatH+XyZala+psvUrPhacLWwmn4s1SL5 6NXsh2jW+yLK1TQYnoxeTfzYzLdStkbye+hM2RC09EG4uo/fbxextm3H8AT4268rapUPC/GL86kX yKH3o6FZla30D0htkIlJ9P5mVot/LJoVrqpmNdgKV31eole9Db1KzADNOgaf1SPopoxPa6EX9hWZ ldkrPgGnmDHoLkOc5suNa43c19Gm7U3S1lovSCljdfTh//Wy/9EQ1jcrU62PxucNvaCaVa8V83qx /Rnrz/69HnsHyLPiwtIYCf8k8fXdKj/79gzx+U96fw2+L9NdHsls18cy17lJFo9Uvco8KGqrlaua axVITmDwimbyWagnRK8moVd1ZkB2FPue/V/K9VCOVqnAQztxnL10kllr57vkEl7QfwVXr36KXtUe rIUWvWr2XyXXCr83NqLTmBVwgOtNZ1xvI068ln5yK4h1L0arzoeps6m3Ur1qcNULnflZetXwVVWv UtuKTrWnR8CLetXVolfN2BU9rJyJW9Hrwx9/Vdk6yr5K3vneLFmybNvTM4zmkmpPK9WstntpQO9/ Vr1qvG7P9t5L94+x/+iByRNZmaqPPb3dz3FV52P0dDSIp+caeeufPWWG50nZsrjF4OrmRTVGn6j9 5CtF4FtG0QMgHs8neR+1VLzW6WhGPZ9kRpPDyRlda0Ly0KkGU2Giak6N9WtsSpmqtXfl3GOPwlGj VkTrRViVJ8j5VLbytadcLXrG1XxyCpSrBeyrfLia/xxXYSseq7I1C59V9aqVqymb8ag2NkkM8atI /PTwD5lPuIx8Mc5a1p4sG6dRp0u9y4qxzBv0rpNpIx+LHz1y/UbSx8n5iHz3u1PkjZ/4yQz6lK4g V2lpAbkxxWj5I8wzxLsMPEGc6BS9BC/0S8wVak1vELNHNyhbC/BCVbMeeUTulS1XiSlUws5K5SpL e1wfg6uqWct43+Qq8SrOcsW19AqoFYOrOmPQytWMuyZXrT1YdEaLLVdDzw8wq4scylPmDOztxDi2 4LdsKOmQtazVhfQQJO9iCWxdQBxrfjpsPdwkk5KZL5jUKOPRrOoFqGb1hacan/o8XPUmx3UceRRa Y+BNrsD01E5ZENcsrtMi5Vtv/lkCPgojfsBOhImNDdXS2NUlTT090s6+7Oq36lVzV1uvAeuj8dn/ 5lw1mMq/o7sb3co/Z968KHn3jani8esLMtHuicxgHvNsN5Ori5SrfjX4AKZeVa5qbPXQMmLDa/EB iF1ZuZqjOQFJ1J9kczbnujrONaXXzSn2npWr1270fGkf4FVczSDPXPVqSjKald8pCg4EwQTl6pbV zLZfwPVh4eq8ycStqLcy5lz74gO8Sq9+Dq664QGoD2BwFc9ac63GqBfgTD8rPFY36gJ++O0psmbt 3qdc1Xjpl+eqMpdl5SofPcdVXmz1XHvwWlQ3aO5We0sTs2QWyw+/PlGWT7pFj2jqq+YzI3Jxrexf rf1M0Hy8xjF4APo6pwbCU/JVs+gVbuQ+xbYbWrKQHIAidGoRf/titGppEUxFf2ptiPaLrGAfHDN0 arecQEdVWtaJSu69J9grfO0IfkEZLNaf1ecoZB8V4JPnUyNQyL4qiGPB1fxwPFde0+wDJlez9pEz q5oVrmaiqdPxAlLxWJPwAuI3KFvxrNZSL7AcTUAMaxc5V1upvwpgL6+Dq6v8mR/oUyfjydmY4I3m GnZBvLkX/vHfo+TNr0+QP46JJqbeJ3PzW2QhefbbyF3ahQbcwe+++1Q/+tDs4Z/6cb8cvt5LvYDO G8QbJdZUSr3UETxWZetxjWHBUOWq6lUrW4/XqWaFwQ3mMvgKVw221tBLsMZkay7tTXPQrJmGx0p9 APo4+Tp5rBq/okZc5wiodg6D88Fn+wyP1dCs/H13cO8KwGfdUNoJW5knYGWr5ggYnoA5t3VKciNz sOqpGSCeBVfHolmtbPUOx1eNsHir6rHir5p61fRYPUOYxwBLfUKuyeQU5g3RI8sff3xORq9851fT 5Ff/OY75PhcN5gxgQtY310trD/Uwfd3S1Ntp7EeDn5b/PMdU/Rx719zbVr1qfbT4rrY//Hd4X+MY PXjHRj4jXN20OVfefXOSjPzFWZlEb4DpaNVZrppn1Ui9VZORi7JmnNkjQP3VPfPMvMBQtJ/mWiXB rHTOZXnoVd3/ytVjcPUEXK3iejp5Eq6eoz8AevXazS/vr15Dr17AXz2Fv3rC4q8+p1e5ttPhaipc TSLWoX1XQmCCcnXzSvqH4q2umkc+wAzqAtCrMyfclkljr4sf9QDe+Kqe5Fmpv+rqhr/qQk8V/FUj XxWmmnmr5+gJQB8WPFU79Ko9jw72+K725ASwXGHqSJaH5lrBVc238uWaHQtbxzrfpX9giXz/NV/5 cM0u6qzQkOQBaBqA9utX1tnuJ1Ovah8L9cRN/fnyLfPZXO0FpsrVbvxrK1cbaqrlD3+YRj/YubJu NrlV5KsG8LfZsZRe1cStDqD1YrZSK4peVa6mwdVMuJrNOSALxuXEdUgBr3kR3qotV8uUq3DymA1X jbO/chSmGmy1MhU9VcHS71cWK1e1tqQoGy8ArhakUjdg4Wohva6Uq3n8DjnErrKJXWWjWbPJ98gi r9bKVdMLUM3Kmer/Unce3lWW6d7+E7511qyZ0XGcEQUUECwjoqjUQHpCAiG00JsCSpMuvYkEpNfQ e2/pPaQSurRQQqghpPfO/V338+4dAsMR9XjOzGStx1S2yd7Pe72/53e3+dQyw1Y9Y63j79Nc1iXk YZvY1XA8IWZhTPEjNk4O69A+j6Vbu/P088InJFf5wyZzYMI3Mo6cz9EheJKRnHnIDfgRz1LnnizH 1994Tmelwrhr1fS7qqJWoFqCbtE/Bc0ajRcQR35/QiaaPIv1mHsKHLW4qjlWWhOgPutTripfY+Bq TA5MzRazIvEC7FxVL+D4bTQrXLU0qzWzdSexq/pegF2zrjxVTd4VPWTwAhaS+ziPvNxZxD6+Cy+X KTbdOiGwWEaSJ/DV4UIZhmYdsjeHOledhfWY/iyWbn0ZV/sQ3+qLHzvs4EMZup9eWTvuSf+DxfQm LJX+C1LljbddZfCwOXI//RGIZB+yp0thqnI1r6L4P56rVTVWnNjk3HA9b9x0Wlo0GCpdPzgDV7Nk hNdDGdUFtrrnyDhiV5N7ZcqMfvSuHIwXQB/LZd8wZ3NingTMKJQd5LXsX6b1hZoHY3E19gR6lesi ieskBa2iXD3zf8jVQLiqevXggQrZj17VvtabOSdaXCVnjN99JppM41bj8VdHDb5Ff4A06d/z8u/H VU/6WsHVXuQEGK56plPHCldZPi6x8uYf/OT7RettXLX6rZSVWf1XfjNX9X5uFmIUPvPZM3pVJap+ TXsR1lRrPOyJ3M14KP94b6h80mSGLBybK0s5J/8w7rGshEHaf2/jnALZS979TvzVg+r3qEbkPqVc DYJxIcQplXnK1ShilVEhJRITRsyf6zY+1opbqseuujSRc3MSdUvJp1SzsoirJMKmBGLWCfFlEq+e gfqxeKw6cyKK+3MkcbAINFAkXkAEejWS/2c4XA2DqyG65+BqMDUCwXA1GK4GoldP4Pkc80ez4gUc JOfKsJUY6+bp/E3o8ZWct34co/1ZtTcrsSu4Oo1cwmHd8Wq6Xxffz66JT1vOG47XpeM/Tshrb42U 9oP3yDhyCCfC1lmRhTIXzao5rT+gs3XWtNZh7cEL2A9bVUMeu4lmzcAbvfdEYqhFPUkeasIj/FSj WfFXc6nJyiPHShcfK1vj8611UnUrX4tlKVtjcmArmjWMvtehaNYg8gJO8NhmTgsMP3S9ipyrKnpd 1xrNuuMnesZeqEGzMqf1TLXxA5StS4gXLiLvYgFsnRtTITMj6X1NLYbGsdQT+OZYoYxStpLbOmwv /a/h6kD6Aapm7af5AapVWX3q5QP03snneKu6+sPUXutuMaOwCB5TC7v3gfgezBL3gHQZGVYjH3aZ L01aDpUZs3eZOixrnmAZ/VkrRWOqT+P9xG91H7/ozb6/a/mZuvXvoVf1/G9/076zu/bA1YYDxOvD ZO7ZzAugp/VXrJGuWTLajRyUbo9kWq9H9AXOoR9QNjUrzDIanycbuPa2oQf2kt9yFB2jOTCR+GAx eGIniQcnRnPt4K2lok/OUAdi9OqtGrnHuegheyybe3J+AbHwYvIAMLG1l5jOcqwoJ1aIptLPKyrI tSohh5V8gMc5lZKJ/296BKQzD9OmVxPOcy3ir0by/wrlHBlEzOzoMbiK77cP1u/mGtwME1aRK/TD d9kyGx9gOlydYriq/QEsvTqwz1XxQ7PqbKvu5AWoXvWsp1dd0auu9OhwpUegqxv9AV11dqD13tWV nFa0qqcbOawwtRurO1ztqXpVvQBPq+6qb5d0ZoIGS6O/9JZNm/cZtnE8N9uo3HBVc6D4XKUnb8/o VT5XNv63b2bPsR9h6gu5yoPqbi0pqeL5xQ/geb52JV1avNNfWr87B51KfxW850Vj8VanK1PtXMVf XZRvcZXXOdCmV4N2wDJyLuq4GlT6lKtcs/W5mmg8AIurylaz4Gwi8ep48tfjT7KUq6pZlavhT7ka SeyqPlcjlKuwvT5XQ2xcDVIvwMbVI8pVesTsV81aj6urbFxdrFzl/DVrEGcy5WpP6mK60c+BmsMe Henv3Jpcj7aJ0qDhZHnl/a+I7eBHBlKHFcr8jCjYGlNCrWiZrORMFgBbtU5A5wxqXqnhKl5AxN0n 5Pg/9QLqczUVphq2Gq7SM/A5ripb7VyNRrfauRoMVwPxAp7lKjVXdVylzzVc3VSPq6vQ1UuJDf7A NbKQOKKlWZnbGl4m34WWyBTuh99Qi6VcHXEoT4aT1zp4d32u4rG+jKv4BH033Zd+/NwA8lm9d9Fv cAfP5YEC8dtLbwK+92qDruLeZTT3c/Krqoulojib3kp5hq3/6VwtLSWnx/ZWXETftYMXpPlb/aXL hwnUstLHzu0BvVeouXJ6JF87Z9ErkF7qPR7KDOZYzB2URY11tiwfmyOmXyBnrD34WUeIzQZvoyYA lkXhtcWoFxCFZuUcmIIuOXPO4mra/wFXg9E6Rzk/7uea34Ou2oUXV5+rM+HGd2Ppu6FcJXZluDqA Xl5o1n5+9KL+X+Cq9gnoa2Oryxf7pdHrvehlaNWi6P1Dkai9V/SD385Vi6cWV/FQYTOStE6zVvPY JqcVrap5bbXw/OG9x9K88UBp2WiaLBrzWPzJk/gRn2Q1XqT2L9G6UI1N7td7J+ftQDSi5o/qPTRk JzWn6NVI/M9o7mNxIaUSh/5JiISbnDWTuX5TiJckcz0ncc63PFWNY+Ixop+MhoW38XiV8fHleAB4 rMrUCHKyQmFpoOaWsPDooo1e5WP0aqTuM7gart6T7jv81RD81XByrULQrMrWINgayL48zu9+CM2q XN1CrtUG9KrGB5aRE+Cvs1rg6hy4Oh3N8HW/uzKsB/13XOij78DMvPbXpNNnl+STD3bJq68PlzY9 18v0E2UyOrSI8/JdmQVXZwVniX8MOSdndHYf8ykv0E/wKnlXxOqPollPsN/D7tRINDlXJzPpsYLP qrkB6rUmPeY5wFdVvZqcg2ZFOySiM3QlFNCLJZ9eLHnMTc6lfwOaNYzcgvCH9GR9wKwW9VrRwmYm 9i36wNyssvqwoJl3XdJaW+qvzmm+QhU+axU9r+nLyj1MNesPaFb1A+bitarPOp2/Z1owdViB1LjC 1tFHqXOl79Vw6gWG1GOrPUdA9Wovalx70NtKe2D1IF7VYxu1WpvIYaVnYM+tmeKD99p1123ptod+ g3vp0bI3SwYdqpLeiy7KH9/0ElfvyVJeRG5lSaWUZGNykAej8Vmd+V7Fqq4qI/5TQm6W6liN5f6s orDj7F/6vrJK4xbqs+Hn8XbndrF88tGX8kWDLeRFk2ultaxO6FX3bHICmG/cnbqUPtSycl5a9CW5 SuxHjatumom/Sqz4IHv5BOfDcPZ7JLUxseiLeLiaBFeTDVfRrGcqbDOuqiU9o0Lu3a+QrMfMYWUP lapepbhNNVSlalVWlU2vVnL9l6FXC9lz2cRSVa/eymReNnv13HV6XF8ip5z9E5dC7XkcuT4RnE9D 0KtHywxX99bnKnlWqlfnTKL3DvyYRH8RrbfSflbDB9LLC6769Sbm5EMOKsurK3Ou0avu+KuuHvRd xVN1xkt1QZM6u9KD1YUe1yx978LnZr4VNQGe7swMpN7Kh9XdDT/AhTOlyzX6BV43utWh1WZp1shP zp25YJ7/auofKoklmTgivvezXFUv1Oav8tM/u7tsOvXnuFrDz6gHoHnBtTzYvTuP5L13hspnLeah U7MNV5fhkzzDVTx05eoRNKG+zv8zrsJamKqMrc/Vk9QKvIyrkXi5UTauRsL234+r7Ae4+k1/ZhHD 1f7Od6VX+5vi2e6q4ernLQ9Jw3emyhstR0v/JanyLV7FGDTr9Ai4TC++Fdwb1iRXyYZU5lOe5z5O HOEAXsDhG9Sd4rOGKleNzwpbH+KHsIdVt9bnqvECXsLVCM55Ov8qHKY+y1V8Xbi6H57vJY91N7rZ eAHn0dFwdT1cXcN5znDVaFa4Sj7xPHyaWZFldbUC44PoJUh+wGhyA0biJ2ud61C4OsjmBbyIq4ap ylWWcrU//QWVq922Zxqudt1NPIH62K574OyGhzLhYJV06LFM/vZmZ1kwd7OJYVWXl0ppPjcO2Kos LSjIRWMUmc/1a3qOKy7m83/zNy5drilqJqsRLLzlPS6Ttp+Pls/fCJC+jtyvmccy1IlZLM9xdc4g 8hrrcTVAuYq/+iKuauwqkXwZo1mIR9q5evn6L+UqeWDGF3jK1ZxfyNVg9QHwIg6gV5WrO9GrmzQf YD45Msy6fxFXh8HVATau+na3uOrdjXO94aqe/znvw1ZncqucOe87c+5Xpjo6MzeA5UwM2cWFGVe6 HKklcMYPcKHPtQs1As70HYSrfdzJjyV21eHjDdLsbT85nXoeeWrxTfWq1RtAz/7W0tdG79O/nqt6 2uc1fl6vGh/Lmo+h3oPugTu3H8iHzUaIw6crZDFc/RF/ZAVcXfddAbXKxHvQq3vh6kH031GNuaMP NS8/dDtaFb0atrfE6NUY9Gp8CB4pejUJvZoMe04ZvQo/8VeTuJ5TUiydamlVuML5WfOvtE9v3EnN d6afBHo1NoLzDno1Wn2FYyz6YkUf5J4NV6OpZ41Sv4nfIYLXNWwdvwf+aii5VhH8fmHc44PRq8H8 vsHo1RPo1cPo1b3o1e0zCiSAPJa16NUVY4k/oQ++x1+dQz7ADO0T0PeRDPPJkP5O6fQjvi6d2l8W hy8uS/uWJ+WjZgHypz8Nko4D9sj40BryAiplwpEH8j33gyXEEPxPlpEvWi4bz1YQk6cW6yp5+7D1 6E1yr9QPoP7K+KwP+XuNZkWrUlOVko3PmoMfkPvE6FXVrEmqWfPRrHl4A2jZeL4Xj2aN4t9Foil0 FlYEfA1DAwfT2y0wnVram+S/pGmPK6sXi9bYbr9YVadZ1Wddjl5dZtOsGsNaEEtuAD27ZpHnMD2U /tfBxOVg6zj6XmkP7BHMFtB+gkPISx1E/ErzA9Rn9auvV41mvWfmCfTbRO7A5iz6saJTd8DTnfTA 2km/lp0PpDs9XbrTl7AHjzc44J688fGX0rh5TzkSlC7V3OMryqvkURbeAHtW30pKiTWgU42ONfmH eKg/k99q/3fmH/+L/qPXcBXXVUUF505+94rSargwQT5tsFJ6tLvM/EDqghwzZQRcHeNFznS3fPmu FzkpA6lTgatL8aXUo9K4lfa5OMA+Pr7WiidEsffjiDMkqF6Fqyl4ZsnkeJw6Qw4rr/WltGq5jV69 j159rHqV/VOGXq1UvVqOZiuj1xZatRrtqlzV57yceqsi9lsuXM3iXp+uepVYq12vJj6nV7XPx3H1 V/cyEwkNvYOz60b01oq5eIdTsgxXv7Pp1THo1ZHo1WEDqTX1Q1P2goPKVZZXN/jYFb3qZXHVGa46 oVkdXS7B05+ofb4onRwvMJuVmVcsR3jqzHLqcE5cHeiJ7cjsQSfY6kytgWua6RvYr1uGtPtopbzf 3E8unr/IOUe1KDuG18Teu7GOq3zxCYf1Wl4jXeZMb9t3L9w6dXr1v+dqeYU1z83+/0u/eY865m/E rUOA5QHgr65Ezz/P1QMw6vByq49UMH1Qlathu55yVX2Al3FV81XNQq/qe82/MnmtnEvjOGu8jKtR vJ4xu2ErXI2iNkC5Gv5ruIoO2KRcJf/acJV9rLOFlKvT8bjG0ud6KK9PP7SFb5vr4tCeGS2fX5SO n6TIFy2PyFtvTpJ32s2UHquvyTjOReP235bZYfTGiiySxXGl6FZ6UJzGc+IMvtPmtR5CRwSmV5PP Sr6/atb7eMgPyJMgPyA5i/vMr+BqNDEJnYVlzRcUdCs9r8mRDbrNfr/FXLfr5AekwXPYql6vatat 1INtQrduOFcrK/CztU7A8lnVC6BWIFrrW4uNZp0UQh4ZfsB49QPwAkbhBXyJzzp0j85wzSY/gD4C sFVrBXrRp9X4APRn9dU5Lay+cFXZ6r2NOVmGrRZffcgL8NH+2fQP0NmDo/YUyuD5qdK85WBp9Wkf 5lREGN2ak8veZH+r3iso1PpW9Gs5tVmlNu36H8LVyspSi6uwzMt7hrT621Lp7YDH2FG5Sg9WG1cn 2Lg6ZwBcJR9gySjqrMfjv8FV1TMHYNaxNWgH9nok+z4WrsZTG6Bc1VyrZM5JKfgAZ3/6pVwlX4Gz sS5zL7NxNS+XvoKP0bsv4ar6q3au7tnKrAD0zHp/PLXZOk/ExlV0mfoAY4bfYWZgugwdcEP696Gm vye1/d215wo1qXDV+ABw1cUTrUr9qpnJClM72Zjq0Om86OrkwJxW2OrEcoapbp1hshO5WjDVB83a 041eAV7UB3S/Q+9of2n18VDO4HfwOC2uqnbUvDddv52r8FSBadt//6RXq9mjFXl1SFYvKP3mbfmo xddwdaOlVdVbnZwvG/AitxC32oXW26d6dQl1qz8W4LEWSjC9+sJsXA3fZ+lV5WoC/XYSwsh943VP QXue4rU/pT4QejQZXao1Ikn1lsVU9Cm6NoZ4lXI1PlrnTeAlhcJPo1dLJBq9GnMIzbqPvcX+itnB 93SvET+LWA/b1/L74LFG2vRqCDkBIexJ1ayB6NUj3/M3oFd3wtXNcHUdXF2JXlV9YOlVegz3hqvd qTnypFee0y3p6nBNnNpelA6tz5HHekZav5coH7y7R/78xtfStv8emXiwXGbwO04NpCbxGB4ZfqV/ fImsSoatxIu2wrSdl+nLQn7AsZvMCLqN1oSBMff4O2FrAn5AUhZ5AXA1Fb16Gk2aXEjPAF0F5A0Q w0rMI4fALEuzxqJvdX5rzOMnhq+R+AI6ryXkDj3cbqtmxdOFrZpH+5St/C4XiGGdr2WeTIXpGbCM 8+MSzg+LOCNorcDcCOqw0KxTWZPxWlW3jjvOPCyjWbUHtvZqpX8AbH2eq9217zVM1dWLPti6vLbd YpYAi34tXVk96TOoq0vAFRnE8+VDj6zeMLrrnHh55d0+0vij3rJxz0VmaFrX++Psciks4FwFY8vx CLKzM9GzhZZ+Nfvb2sJ110ndjv7XfqDXsGok9YSf1DDbC33o23OmfPS376WfG3NC2t+XgZ0yyQkg H6ALc4G7Ei/1ZdZRf3oCw9XFI6m1h6uaD6C9LrX/5TFiGhqj1bhCHHsunlyrJGK6hqt6BjzNjCvu 4z+xzzLQqw9serVQ9SrPZxV6tQq9WgXjayrrcRXNqrNKSvG48+FqNnvrNly9il49j7+air+aZNOr Edx/1V/VnvTHyftRvbp7M7PmV5HfTh3rstn0v1OuTqbGBq5OhKuj4epXg25Ra3Vd+vW+Ir186Wft cwFvlR6BLHdvtGoXO1OZa01PAAd0qAPc7NjpgnSEp/bVic8dWa6c/z3d8FjdyQtwT5PuvO/pAVe9 0+nxeUc+ajRd2rYdiTbXvWJxtRrPU/Wq1RMFMqouZQ/9Or36cq5WVhaYzac5dupB3M24Jx+++5V0 ar1clqlWnZgva6bw2sJVrfuoz9UDS/LlyMoCCQoo/k1ctTPV1AnYtSpM1d5Wv4SrMfvgLeehWPZY DDkBUbrf4Go4XA0n3+qlXJ1Fn4Npz3J1Ifmrc6h7Ua6O6YY286CHiHO6+HS6Js74AB3ICWjzYYp8 2vykfPzhCfnjKyPkzc++k/5LL8m8mBp0XqmMP5RFfkCpLIpFByey19jrmy/QP+CnSvr40QPoepUE 38L/z6DeAQbGkn8dj2ZNekQM71dwNY6f1fmCcdkCW9UXoPYALyD0Lo+fUYmXS+6VspWY2cFrOgtb 865qZdtP5AeQX7vmVKWsxNdeTixiKWdIjV8tIHY1L5L+12jWadS4TqF/gOrW8SfsmjVPvqLv1TBq BQZrrQA89MMLsOvV7sxp8WEelq6eMFWX1zZyKXRtvS3erB5brNUlgLzubeTGUHvgueaGjNieI13H HZfXGnvKP1r3lvDYm/iosJVrnmOaFBZRD1ipjCrnvKr+K77AvzFX7fXhytWaqjJ84Rrp23+BvP/K bGb9PHjKVTcbV73zmV9p4yp9AhaPyJXl4/JlPXt0GzpA+7Vrj2HN1Y4g90a5epL80US4qjmsScSE 7Vy9eK3q5VxFp6r/p8t4rDBXuVrAvTuH+OnLuBoYSJ0CMWT1V3dtYhYTLNA598pV9VfnvpCradK3 Fz1XOP937XoOrtJHxYv8/y7Mt/Y4y+xVmOp6Rjq7nDY87QBPO3S0lnLVAZ7avQAPOOrleV26dblO rtUNaq8030r16i3ph3/37mvjYPEY9ovm3Vlc1d5d+rroW919+Ndy1ehUBbL1pg/HLdTKB8AjqK4q 4vUu5P9bRQ0CcVa+9uDuPXmvyRD57L25shytugquah9I7Qm9Da7uRq/uR/OpXt3vnyuHV+bD1SLD 1fDdMM2mV6Pws1WvJuJtJ0egVaPx1OFlqt1jRbMmoVkTddmYqrVY2jtAmRodbenVBPRqnNGraNQg tOox1avkxKJXY8nhi1OfCa7GwtVo/IioDeR5rcNbtXE1nD7XoT8WSShaNcSuV/VvmEcfFupYlKvr J9Ivwq5Xh7Ovlau92Oue5MO75DGTjPOr03Xx6nhFnFpfkFbNz8oHDeOlxdsh0rDBCvlrgzHS0XcD MRiuC85GWgM6FY2+gP4sS08WEXun//W5SupbyQ24XGnyS4PgathtesqgKWLu4iPbuYoXpnr1DHo1 pZ5eTVK9atesueS14rOezNH1dH5rDJ5A5EPqD+B06B163qSTH3DTYqt6Avthq+bU7rhk9Q1Ym0rP a7iquaw/EmfzJzdA+7HMiyqROWjW6fB1GlydElYsE4LIDzimmjUPn5W8K+pTB6NZB6JZtW+ActUX b9VwlRmDOgfLd8sNs7xgqyff84CpHltvSs8tafQWvIZ/cFfcl6SI696H0mlrujisI56Lx9Dxy+Py t3eGEMuYRH/1LXLpco6JYz96zLyBSis3taZaz9bWx/XZau10I0Ls2/5f9l5rdJVZ1jXNbC8+HjJ8 kTT9r8nSh3t1n3b0+XLIJNcqS77xzGHWNfvGh/3XL58Z7PSQ+wpGjSW2wZnKcNUfrpJ3HwJXw5Wr B5Sr9JpizyURv1CuJrPXUtGrF2xcVX81mz2lerX8eb36Aq6qB1vAPsu1cfXaHUuvaj5Afb0ayjV5 /Dhnv0MlcmA3+ewB+MDLqQtfaHHVnx7Nz+jVYdSwDiTHqp/WsBJf4vzvTS9AT5Y7vVaVqc5upw1P OzmnioNTqrS38dT+XnWrQ6eL0hkd6+xE3Mr1CjkB18gJSCMngMXHPdCrveBqX7ja9C+jiHl9a55/ rdGvqdb8DOWpxcSnXMUT4MWx+6v8GL1Tfm7bPLu/XsRV7bOiXDXeOlzNvH9fmr9NnlXjqbJCPQC8 Ve1brt7581zdtziH2Sd5ErTxt3NVz/72VcdV9siv5iq++e/OVQ8bV921Ji5NvPACnD+7bLj6/pvM JHvnuLT8LFxee3WUNPxgpPgtTqEGtJScVvLqw8tlfiQeWRyxh1NW/GrrBfpTXNJ4UqUE3qR3wm1q yDivx8DAk/fZt6pXfyVXzVxspNtJlnoCZk4LvkIorA6+bfV+OQ5bj8DVA4arVo2t1rcqV9eQb2W4 ir/tzzlSuTo/Gq5G4rGiuafRW1y5OlG5ql4A/a5GUCfwpfYN+DmuwtZnuLr5nnigUz22KFev4Q+Q G7MhjX5Zj+QT/yRx2g13dz8Up2UXZdyOSuk7Lk4aN+zMHJxPxbcXPVpuFxkuaY5MeXkRuULUY/2b c1VrAapsXFWNrVwd8fUyefv/jZfubS/9E1fHk2ulXJ1tuEqvtHpc3Ype3YueMVzVOALzMy2u4gM8 x9VTeOjnr1p69We5yu9j16vqsVZprhVcLTRcrTV69ee4epTc5sMHyQ3aRT77RurCDVdzjL+6ZDp1 rPX1qp2rfetxlXkrHiw3D2YEuJ9Gp54WZWonpxQ8gFPSvsN51rk6vnaEqZ1gqqPzZXICLsPWS+LO +y7wtasbZx/e+7pzz/a6KX2JizR7jTiR+xTD1Ur2jN7n7MebZ32AX8vVZ5lbx2fbl9X/Mb12qjQ/ sISPiQvw/HZ2Gi//aPatrCC3cy16bsWEXFHvfPPMfHrscfZXvboIH/0H5kotw7NcSz6A5o/ic2oN VDTnk7hjVv1ybAhaLJTFWSUeDZeADk2I5T0eTQJ+3jOLryWS76NLe0mcJMZ+Eq0bx7/Vx4kl9ql5 BjHk7cWSI2v3AWLUB4CrUZoTsAH/CS8gbC3nJXICgtGrgehVzV/VZc8H2D+XGKvNB1C9as8H0N6X swaQy+z3iLkBd2W41220xU3x7pjGrK+r0qHlRfJXU+S9FnHSqPExafxOIPM1dsmf/zhSPnVcKov3 VsikCOq9w/LkO/zhmXE1Mpd7x/d4mP6nOHefruAMrnMFnshxYkoR6Xil6MvkTOUqfzsrPktnBZAT UKiL/ADyAVILmIlVoDOxdFFXw0rNx6vOw6POtfoJxKIxomBrBLo14hFaFT18PL1GjqKND9GHY/+1 SvRqBT5vJZ5ElWw+x7zus+SzUv+4Ci9geWIF9bjMGGSmwA/qs+IJzIoqkxn4AVNh66RgnY9Nj9bj efL1MWqwDjDDFS767SIGxczAHhrnZ0aAzrrusolYFV6rN8sLxnYJyGBRA2Nfm2BsADPFN94Qtw3X xRWt6mJbruv5mOXpf11adl8lrzbtLe984CffTt4tuQ/KqR1AUxGzrqxCVKAFamrKjC+gHoH2Kyos pb8AsfcSvNi84nzDjrLiKs66GgdnlcO7imopKtb++fTEgC93s4uY8VTIY+EzAECdF4v9QF8t4vlo nNKKKinjusR5kCq+f+/RI9H8b77Fv+HS5eeMFlKdY+O96iKNuVn1PfyeXFs7dobJO6/3ld4woEdr 6tK+IAboYetthcc6ES9ghi89S/oSU+fstJQclTWTuPY4W+3mmtMZbsFwVeu3ozmvxXI9JHB9Jdr0 qt0HuIS/ehv//t4DzV8tl/z8cuqtmPFcZqsB4o+zM7WWv7VG/zaek7KSGvwW+rDm1co9/NUb6NWL N+gRTA500nnirCnkn3Bt6hyl0GDiVoeoYd1GzGotPa2JY6z8vkT8OdcunMF9mb7NU+m78u1XD+i5 cle+HECdTR+4R86qD+f+Lm7MCODc78p7Z5YjZ/9OjmjVTimc/U9Jmw4XpU1HYhrOZ8TB5ax0diZP gFiWMzEqF5Z7l6swmZ4BzLry7oInQNyqK3lXfX1vi5eT9vbsKdNnbzVekpGo+EYV3I+VreZ+x0ul ++cJ+0eXfvzM0u//grcXcdV4QHov5XFrqvn/8nw7uUyQ9xp/I4uY+a25AMupR1OubuO13QaLDi7i 3rmAPibPcTWMuLzh6gHr9dbcurgQi6vad0frQiyuwlYYGo82qr/0a4l163/OVa0NsHM1ULlaL8+q Plc1bqVc9SduVZ+rY7vdkeHUw/VxwhvsAFdbX5X2H12QT96Hq83RUzC1UaOj0uyt7fS9niSNWoyX QRMjZXxIDrHzDJlIzGcq5+hZcGoB+Uz+8Gv1GXh2gVkplzmfpz2R8Fuc6e+hOR5ybWRyjdi5mm3j Kkz9Oa7qrIGnXK2VaLgaadiKVr1TDVup9bpFbStcPYBO3nO10sbVasPVgLPUtp6uJoZFzxjDVfoI xpXJ4hiLq7OjqRWIRLfC1ckhmndVUMfV4QfJZd1HTRU5U71hak87V7daXDVMxQ9QpnpuTGdRW6Er wFoeGy2muq1Pg6lXxHktGkQXH7vw3ncNOQZz0Sh+AdLi42HSormPeHuPl8OHkk38Oic7z7oO8M6q q3QunF43NVJUQZ6WshC9UFpdRoz8hmzeelRmz14mAwaMlkGDx4l3t8EyYvQ8CdgRIvdzK0x/Qu1P kFuQDX+s3NjKWvSbjav6eMWV9IGuhcuc7yrRIC/jqv2SrKyw8gEK8+mrvy1IGvyxO/MDg21cJc+M 2qsRXvfxnahlRbPaufr9MBtXue9v4rrT2gA7V1XDRO2zalnjlavolcR4PDd8AI1bKVfTef3vcR96 lPWUq+WlFlcreY6U88pWi6t8vZxeYspV7uXK1TvEQa9n1MiF6/QeIHcr8Rw9hJPpE4hPpzM/tK/y sQP0strK37Wm6ClX5xYbrs5iJt406sUm0H91NDNYtJfVQD96pOCt+uCpenH293CnZ7U7c1dsXO3s dJpY1Sm81VTDVMNV/ZqNq5p35eTEXoGrbh4sd+0fqDWtV8Xb9ap0436lXHXvGCx/f8WDGumtkpWF L899Q/348vJiWKf3O9ur87/CVb3HclPm/qo5LDpXS+c0uneZIk3+PlRmDk0jdkUtnY2r27kPbSOG rkzVPqYHfiiSI+TUaa8T9dLD0IzaYypKuYqmVK6eDIafvO4JvA4JkbbXn9clMY7PYWj9ZTGVn+F7 qlfj4bDyWLWu8rlOr5Jfono1dh/e6h606gv0arjqVXu91VL0KkzVfIA6vTqHfcrfsgXvynB1jI2r aATVq1P7ZBG3uitDPO5IL7jqAVed0avtPj4vrd5Pgqsx0qjJCWnY8JC8/eY2adRgqfz5lSHyqdP3 MmGfzjnNkTEn8mRcUC4eZZ4sOFnCLJQKcgO0Vp/40QXrXK69riLuEqt7wN+JtkhAtyajNXUudgo1 VspUi6vMxkazql49W2gt1avKVWvOAFqCOFY0PoJq1sgser+iV6zZgtQJwNaD16nBQrPuvlJlchO2 Xqiycq7OVJvZsiuTKmUZHqvpIUMu6/zYCuYMVjDD1aZZNTcAro5Ds44+kU+NGfVX++kXsId+q8pW li9s9YGrXujVLqpTN2WIB0x133BL3NbDUV3oU7cNN8R1Pc/pOvIs1l6RzmsuS+fV5Cra15qfpMXy eGm1/Zq44r22mXhUGrQbJ39621eatBombr6LZPHqM8z0zZQbV/Iln2tH8wf0LFtaCF8RoZnpxaK9 Tlq1Gihv/M1NXv+ri/zpD47StAWfv9FdXv2zpzRtNlA8febJ3sNpUpIPN3kMjeEY/QanTd0Ml6Be JuXo45IyehhWWT03VZratYr9vblabbqnBv6qOFKPTT8uKaan5vF4afx6L+nQbJf4tuZ5a8O9yY1Y ued95l1ny7ddOOeQhzLbj36BQ60c1tXc903N1UJqBZfTU2iD+gAWV6O5zsz1pVxNYO+wx07jA2g+ QDqv/937Flfz8tCrRdw/uFFUkA9Qx1XYWot4q8ZfqUDHl9i4mpuLD3CfuvZ08lfZMykX0UJnyD8h FhIWbc2oO8GZ9Ahs37OZmfKr6cnE9bUCvbrEpldnTSIfgFr4iaMy/5mr3udhIXOtPIlZeRCzgq9O Gq9Cm6pm7eh4WtoQp2qLp9pB/VbVss7n8ACoEeD87+SEFwBPXdzIYXWhH5YHPqsb8StWX990cWqz T954zVlWrT3KWaaCe4WVm6f1e+aMDmatN4t/5oyhQva5mJT9p37u/TOvPT+o9yrzUDDVYitnIs5F Pj1mS8NX/WT6oCuyihyrldQFmFwPWLR1JvNMOENvn5VjuHpU60Trc5WeqKYnBOyLC0SvBsMLmKh9 d4xm5TVJ0Pwprtd4rt1nF1zh67oS9Wd+B65qTUAgXNUa1mf0qo2rJs/qW/SqcnUU/QHg6sz+j2VK H2aJMtNhCN5qT8cb4tGe6//Ty9K25Vn5+L0Eee/dKGn49lFp2OSwvN1gmzRrulFee22kNGwxSgYs OSszY2vxAvBawwoNV+fF0DMridk/qlfPcx6Eq3vJKdU+gqEZlRJ9l+frPnUUD9GumU+Y3UqeVT5s Jd5g16vK1bOFT5cyNhUWpOQR08qldivHlnMFWyOzRELv0+vlHro1g74vXB+HbzIzlv/f3qv0ACF+ tRVdsxnGW3NaNO9KvQB6CKJ7luLRLMCPmcc9bg5+wAw0q/ECyA1QzTo2kBqso+QFHCKPVTXrHs60 u9GXsNVn213x3nzbplM57xum3uSsn2aWy1rVp2mGp06Gp5ek06qL4rCSuMRKYr6reL/qvLy/+hQr VRw3onHUr53H9eYXIO+3nSjvfjBEXvurE36Mj7RrN4Bc86kyc9pqmTN9uUybuEAmjZ0tbdsMlaaN 3eW1P3bAv5sui1ackXX0Kdh+mFlteBAzFhMr8fxe/voXJ2na1F3GjFtGXUyuOdMXPs4xfd/L8Baq 0ajKVTtbKwhqaFzjZVwtKdF5ccSHq1W3EBfhAc5fuCvvNx0qbZtsM1zt/TleCvN+vnSnj54bPQI8 6QVNPavh6hArh9VeG6A5rFpzpbXjqmG0llW5aq4vPQvymiXB1VTlKv5qeka14Wrmo3LJyy2XYrha il5VrurSenmt7azhPqHxQPUIlKvaoyWHvXSLnL2rnKfOXkEHn+d6PM1MoES0ahQz5rTW6hC/zx5m HxOz2rwKfcJ1plz1p35o4fQimUl8ZuqYbHpZ3ZevB2fIsH436RF4VXpRX6U+QFc0qye5Ve7w1QXd abjqYrHVwemMYapytSNMVa52Vq46aV0AXNVF/ZWLC//W6aJ0cUevwlRfz3Tx686M+n9slObNekr0 yRtGl5eXaw9JXocavE48HfVurLffkasKU1YdV5/wP9HFWyn340FDl0qDP/uiV69IAOePtarpptLP mo+3TKcvNPP3ds7ONR7rMbtexfPRfn3mfIJmNR7rcbgKW1W3xsPWBNiq/SITeF00zp8Q8/xCq8JT 5a76RerH2vWq7p04HieWx4xRZuPh2vWqybNin2melfFX15FnpXoVbzWE3y+Y3IUg/yIJ9kev6llq fqHsx9PYhbexBQ95nXJ1NFwdCVc5e82iV9sU8gF09tBAV2qEOt8Ul7bXxOGTS9QDnIarcdLi3XBp 2PggZ/8T8laD7fJ2083yVuN59A34Sj7vuk6mHayUiZE1Mon4z3cR9E6PIm/mJPHSFOYAn2WmAHlO 23+CrdeowUqvJX5fZdiqnkDqw1o5i97UmayGq7A1lb1+hvPZ2aJaOa8Lb1C5ehrW6ozspDzNaaXn FZo1RnUr/z6Cxwm7/4Ragdo6th66QQ5tGv1g0sgLgOuac6Vs3Xi2ljgWs1qSLT9gGdpnEfkZWt86 n/ufpVmLYSuzsNQPCC6kLwu5AUfIZT0AG2Br/73KVupWt9MDgBiV5yaYuhGdukGZep0zvmpT1hry Kmwa1QF92hGmdoCn7VeclXZmkSO88px8sTFZPl0VIy2XhEvrVYnSdtNFabcez21psrSbEy4fDdsk zbstlFc/Hix/aNJD/tDQV/7rdW959S89zHrjdV9p8Hdfaec6VeZtOC0hV3k+0p7IrpRyOcTffJr7 Tgz3l8kLgok/DpQ3GzpLR6cRsnHnKa4D8g65JtRb0JxZoz3NFWJpES4fo0lUq1hvfGD/ou0rVp9P 7e+hjwW/amrl5s1M+aD5IPmk4VK4Sr/vNvROd86QoS53zWzWsfQMnApXZ/XJk/mDyGEdobUB9Lem 99p2zon72c9aOx6yBa7q2VCvBdUudq6mUMt/nnyAK9VyM6NGMrhfP8wslxy4WlRYyTmfMyl5quWa x4oXoKsaf0O9VdWyxeytfPZbNnvoFnr3Sn2upsJV8ngMV+kNcPgAXuBO5slvLKA/IJzgGlu+oFh+ gBPzYcY0+otMHIlWpZ/1V/2YG9H7mvTzJRcArdqVnptdveGhN7mrNq5qfpWVY4VmhaHtHNkPjuek o+spcXAlnqVaFq5q7EpzAjrxPScXPNfO9BdwsfRqjy7EQ7yvSqsmC+QL+vtmZpaY+6T63EaTwtaK Cu3nb3/deP/c61bvO7/oQ90DZh/YHqdWcWpuuk+5Ws7zO27CVrjaXaYNvGhqV9cRu1o9KZse+9QG wFWdF60+wCHqA+pzVeehaH2Aeb3xArSPWfQx8qOOc14P4vUPYYXycTgrgl6AcDXeLHQrmkhrAOJh qi71YX8XrnI2CfQvNFwNore1nav7ZtNHlpzczXB17bcFT7nK2Wum4Sr93D2Z5+CSIT4OMKHNVenY 6if5/KNUadkiRlo0C4WjFlffRK++1XC1NHl3GdfzCPlLk2HiMTZIxgaXybfhheQr0euKuQILo/BU 4rlGTpNzhV7dwv7fxZlcdWTwbXrKZpA7w3Vw6gHnfbwA7RWoZ3ydf/0MV2HqBc6rql1Vw+r3kvmZ hFxyWXOeGLZGZwv1rWL6B4TC1qC7xMlu06PgVi09YOhfeJ28AJii/Vk1lzUADb3+NJr1FPkB+AHL 0SWLE4m3JVQbts6FrTM1P4C81smwdQK6dQy6dRQ1EKpZB6kfsI/egejWntvJYSWnynA1IL2Oq05r lKlXWZfFkdUJpjoYpl6Q9su5hsw6Y71HW7ZeFW3WJytjpdWyOPlkWbx8tgym/pgsjv4p4rPyonRb mCxO449Kpy/3SXu/LdK++1px6bbx/9N2nmFZXeu6/nl+nOva+yQ7yUrsMdGYFXvvgAoWFFSwG1GM Go2a2HtJVKxYQMWOhVhQQFREpFcFATUaK/bYaSqCCK733O+Y30cwK1nJPvssr2vkowWFOcc9n/G8 TZxcfaVmDU9x6blI/H+8JXE/8zNnvZGVwVekh9diaes2Wbp4zpEJ84PlzHV+j1fKZfjXflL7ky7S psMQuXyTc6N9v8FXZesb22bUD7/m3Gw+/S+4+gaNarFZ+czcAHTSpZ/vSMO/e0njKoukP1wd3J4e Cl1vyahuzBGkr9WknsRM+ylX6W/tTZ39uHzxn8I9M4/Yhg85rGusWtZI9prGMpSr6o8lqwbBV0ur zNVbFlfvP4CrucXUVrzCiyD+9pIaAdiqvVbUD9C8BfVWi/FOnj8vN97q21zFXzjH91euGr2KtwpX Qw+iT4LwBLcy45rc1U2r6Le5hD7G8/Nl8Uz6ydLPWuevTBhxQ8YMvSojB+F99r9ouOqpXKV21c7V 7sSv7Ex1QbM6o0Mdu3FPsCyuZlhchaVWTSu+uwveQQ+tEbggvfBb+7pek0H0sx7k9pPUrzYN/fsd uQ3aYwJv6KV6MRqfwhfnWhgO2qlpv8729/8br3amWly1OGr/dnq/2HO6SvFaFvmEyifVPWVSv0TZ iqbbRF3AhulPJEjjVniSu+bnStD3eRKK9tNZJ9rr9KSeTTQnQM8n6nfiuySEFlu1UYfJL4WvSeQg JcEa0+cqqsj0jdTekakVCw/H9rb5OPeK6lv1EIxeRftq/FPr91SvJqm/uo/F32fPX40lHyAavRqj epUzk+asqlZVpkaSx2C4yrUP1jgAGiCQvtab0AN+xF1XfVMoS0YRNxj2RGYNeizjmMHiRc+Vvp1z xKUDMas256VN8wxp3igerh6n9wq/p89C6BsYJDVqBeC1bpaa1RfKe++Pk/ptFsqobXdlMjUC8+HQ 4njYGvtEltE8dV16sWyBY9vwWlWzan/WCPzP6Jvo+9ucue6jQx+hQTmLGa7mo63wBLKfcY58/g85 Tzz8J7h6thJXVdem8XXqBSSxEvERVLPG4SnEPqDfFX6Aeq2ml6BhK7msl6kBu2SbL6j/nmxmCqBZ A/ADVLeuwUtbxT6y+l8TxyL/aiH6ey7PCmXrtBOF+Kx5Mk41a8hj+eqQalY8w6A79F0hJrtD2Yq3 ui0HXxUvdZMy9ZJhqvqpzhuppYGrTmhTB3Sqgx+emm05+GeK0+rz0nHVOWmz6qw0X0md64rT8sWy ZGnoEy+NfGKl4YJwabYsWhr6xknjdanScFmCNF+eJA7ziAUPWC21v3CXKYuPyLEMfCD06ag5x6Rt jx/k47+Pk3fe7S8164yUd9/pzb5dKT/4/izBR4tkPIyuW6+POLt+I+cuPK040/2jjHqp4kLMAK1L 0BiPNS9Z95D1x9Krb/gAu8ssk19TSo4C52zdd5rnc+XKLWnacIS0+ASutrsngzr+IsOYeT2yK7kn 9Ar4zjVXZsHVhUOoh2bmuvZf8SOmqrUBmmtlagM2khMQCFfVc9M4g3KVfZKMZ5N2Gi/0LHlWP5fJ 9Zvl5ARQc/WAHgFPmXFTSM/wF3h93Du6TG8rw1Z8Ac2LqOStag8szSdQH+Asz/50vIWUzHKJ51l7 Mo55rJwfQ4OVq+jVrfi//uQtwNU1i6gFn5Nreq/OGE8fK+avjB+RI6PRqspV1auD+uEDeJw3XHXv oz0B0J3ErbQWwNkwVbmaLU7duQd4v7MreVc90ayaF6D6tSs+kVnqHaBbu/wsrl3JB3ClLqDvLTzW DPn0va+owZiDFn8jL3helJaqt0y+x2ti9IZ3lsZ8i6/2K8k1/fW62j74By9/xFUrNlZmzij6v6qn 67vupHxao7+M6RFBPkCubJjJ+XXGU2t+CTzaRc7vngXkrv4LrsbD1bhDRRJHflscucPx4eTyc98m wNaESF5PvPgnrqqfWsFVffvfwVX6AoUtYTY32ruCq1MK/5Crw9ARfTtfF2flaiu42iydOt9YvJtI vFX6WtXaJ7U+30scZBtvb5J69f1h7Gz5oMYI6bcsQ8buvM5MPnid+FyWICJ9YOvqtBf0k6LfFbF4 9QMOcSY/hmZVribepu6X/NMzcDUNPqpmTWdV5upPhqtiuKqaNRO9qppWuapegOEqcS+twYpH9xqu /gJX7zBz6xa5rHA1NAeu4kHsvWzNFNAZWJbPClczLK6uPU1OK2xdiSewNKmEvKuXhqvzonW2F5qV 3izf0X/2m3BmgocS17Zzld4qhquB5AHAVeMFbLH5AP/EVbSqctUvy3DVzlblqgNMdfA9J+3XXZS2 6y9K47VZ0gCuNloWjzeQLC1WxkgL33ipv+yENPCJYkVLG/6/zgsTpEbX6dK4nZfs5zykWnVXbIE0 cfxW3qnqTmxxvfQaFiYuHvgIzabIx594yf/+X51k2KjdprbevR8zIWo5yLoNhyXnxmNrj73Bl2Rf Klf1A2Y/vbX//pmr+nWv4KruKfv+u3vnobRsTt1Ng5Vw9a7FVedbMpKegV9T0/ptj6fMELS4uni4 jat4/1obsGsxeTirrf6cx9XzqsTVJBtXU5Wr3FdnbVy9eYfeK4arJRVc1f7WylX1ApSt2t+6gqvc S7ncQ3auXoGr5/DjlaupNq5Gc5Y0XD2IL1GJqxtX6rxA5hTPfsocVuYFUr9q56rqVfUBhuOvDhl4 UbSXVV88AK21ciUvwPJWiU/BUj3va/zfcJX3Lb0KW+1cdaGmlaWM7UbsyqXzRbh6mTwr6gL65JBr fkpq/ucwzt3rzHNRc5z0WrwufWG4avky/3Ou2q+p/dXuM6jfo3Eq/fhrnqn6R/Wqf8BJ+biKm4x0 DhOtBwiYnWtml26bky/7ubZap7RnwVNq7AskHA1oep1uoc5J60B4jmr//jj6TCUcREeGolHDeDsM xoY9l7jw50a3pp3k3B/NimHFcn6Bo7qUpZanivfKvZJCLkBylHq0PJfxExLQvqqDNSc6he+fjF7V 3NUEzkUJgTB7m1VvdXIjtbXo1ZOcm05ozEo9gOXk2/o8k9DF6q8+lyDOVttn4nGgB6zeAORk42nN HfJIpvV/KF/1oBbTGS44MCeg3UXp2JpcgBZwtQl6tWGU1Pl7uNT+jLgjeVY1a+3g3LlZalVbywys RcRCpkrddvNlDnpiAXpi7vF8mXb0LvEs6mmSyE9MyJOALOpJz1IHdZGcK7Rj5FXmd91A59/j537I ffwYzfpEuap6VSS7EI3KfX+2gHwA1nn1A9gj51jZpMmfYdufKqDXVa7mBpATA5u1BiuOfBnTk+We lR+gbA2/yd+LTj5wBb+xgq3qs5abvKvNnPm097VfBv0E0a6rUpnZQr7Y4jh6B8TS7ypG2UrPq5P0 DoikJ8tRerKEoVkPPhDv/fQI3IsXsJN+AIHUruIF9N56XXqhWXtswlvdSJwKD8BlE3tiE15AAP7q xnPiuAG+rs+SjrCxo98ZcVibJB1ZHdakSNs1qdJ8TZo0W82rLt9kaboiQZosi5X6K7keS2Okvk+c tFqUIL1nR8uHTYdLK7fZsi+T58ydf8hYuPvRF4OkfqfZ0n1suLh9F4lXEyoeM46L69jdUqPxMPmv Gn1k6LdhsvbHe9J7yFr56ANHmb1gj7zAl3yaR+5nSQG9t1/Kw3u30KzFZr9U7Cnznk2n8ram8bxB 16ovq/tM2Wr29qsScrwWSoOak6gN4MzqeFe+7HJHhndi7r0juUidHsjkXo9klsdjWcisdZ+v8kwO 62b8KuWq9j4Oo+ZK51zpPBadnxl/jHMO+0RnFiUTd0zLJJ55vpQZV+WSg790F8/+4SNyyPLI68U3 0vzU5yztx2rna3Exuo77KS+f2qDH5K7iRd1Gr15Tvcq9mXGefEC4mpDK8x+9qnPrj7C3w9h/B7a/ lF2cWbfAfH8f/FXOgT6cAzV3deo394lZ0XfV67qMHIq/Ohi92v8no1f74gP0dM/iLK9n/HSjV13w A5xdOftTb+XYLcOsTj1OE7s6LZ26Zkknzv5OMFVXp670YSHvqrvrNenhQu1VN3pkudEzwOWE1Kvt JUH7IviZOF/At+fP2Rw8G3W9esVZw0KtXhLztu3ymRfzsYpzSOXPvP22/drbX+1c1f9f6wD043pW 0T8lJaWyYXMMuV89ZZjjfuMDBMzKe4ur+4ml/4jHqlwNW/FMjul5m5yA6G08Q+GbcjVGe6EcQJei WZWtdq7Gw9Xk48XUNOOlRhP/rsRVO1MNV0/+Na4mKb9/j6sb3uZqBFw9uqzQcDWEs4rGrZSr28gN NFydoL0uiFl5kxc15KFM6/cArnLfw9VeHa/SFwCutjorrdCrzRqzjxucMFz9xHA1yOJq9U1wdY3U +nCJ1Kg6U6p+MUF6Tg6XWaF4rJybJ4fdkEWpL2RhfK6syngFt8rMvJZgYkdHiDMch6snc/i93eVZ AldTHpEzaOdqPuyEmW9x1Ra/MlzFDjzzFlfxAtgfCcYLoG/AfWJj994YL8BwFbYeus5M7KuVuWpp 1q3sS/UDlKv+Nq5aNa7F9ECgdwBsXYAfMAe2KlenniiQicYPeEIM6yE5rffJvaLHNXMC++O1eu66 LX0DNX9V86w0FwA/gPxUlwDOcDC180Y0K0x1XJ+NH2D3AshfXJf8x1xdnSLNVyVJ0+XK1Ti4yhli eaK0XpIobjNOyPsNhkirXrNlK/7LnrQi6TR4CXGtPtLSfbW4jDoozqOCpdvYIHGHrZ7TI6Tn6D3y RbvJ8rePPcWx1yI5EJkn7p7fS62aDjJ5+loT+yh5mS9lJVr3Ta1/UYHZLxV7yrz3NlfLXmtNOjlZ 5drfGP3yppy40HP6Ny2QOh8w56ptDjN+bskQx5vi5XBLvNvjBVDb+p3rQ5nR56HMH/BYFlNT7Tue Hh08/3dwzypXte+xzujQ+YFvcTWRmMQp6lm5fpnkRSlXr8PVO/dKbFxVL8DKT1WuVtathqvcT3au 3iXHSrl6le9xlnsz3cbV+Le4WmxxdQd1AXgTW9EwytVVC57/Ja72Qa/+Llf17P97XHX5LVfxA7pp X1Y8c7jaG72qXO3eMUQ+Z97N0Yhkzv/W2aKoiA3y/42rAFMsbr51/fUsw6rgKnx9XUZcsIxYGeeW 7Ttj5OPqrjKgzXZmQKBX4epW7REwO18OoPWCyU87QNwneDEzrpaqZoWtxN61zkn79sfa2Bq/94Uk wtbkQ+hL2JqIZk0KZ34A2vM0nmmaspPnrOpS7c2rq8JPjbLe1s+n4JHb9WriYb6PXa+qv2rnKjo5 getr16vRG+gJAO+juNam76rG2JahVfEADsLV/epn8LNthasVOVZ4WQtG5sksuDq5n8Zp8Wqcb0iv 9lfoDai5AGfptZIuTRvFS4P6kVL383D81YPyce29UrNmoNSAq9Wr0KP5byvg6g/ywUfjybWcL2PW 3Zb5J8pkfMhNWZBCrf2JB7Icb3Vths6bojcrZ/AQ6gTCrzAz6Dq9griftaeqzsBKQ7OeJjababjK 2R/Neo69cU71Kh7AeRtbs9knmSzjs+Ib6DzXZJicpGxFtxrNyl4xfQTxWZWtobb41X40q84Y1Pnc O/h3bcvCo2Bvan6AiWNxttQe2L7JL2V5YhF+xgvyG2ArXJ0T/UxmRhWYPN2JR57KuNBH8vWh+zIq GN+QvCuT10pfwIH0r+oHWz125EjvbdfwBsizgqcuG9AcMLXzBnQITHX0yxCHdekwNV1ac+7X1W5N prRdja9NvKrR2jRpuBYvYC15AqymK6OlwaoYabg8TlqsSpMuS9JkwKQT8rdP+0s/77USnU1v8agX 0rD9OPmwziBx9joonb0PSEfvYHEcd0i6Tz0sbtOPitfi0zLgu6PySX0vfIH+MmriQfzWR9Ks5TfS oEk/2X8427CxiPiH1vsXFeaytdCgusNU+9iWfkS1qq5y9pNy9TXa5SU+puoZ7c/t5b1c6lb1Frem xN1aX6M+4IZ82Y7edu2YzeJATlKPB+SxPpJ5/ejfM+yx6RnoT/8V7X30o/pY6NUINIzO6DipevWo pVd1ZlEK/qfF1TK5ch2u3iyV25x/Hj5Cc+e+JtZfDlvpF/DsjdGs2tfG7reqjtVZWPe575Spt27D Vb6Hegrq2aZwv8anoFdj8QEiqbUKeyWH8SKCA0tkz0ar9+p65erCF7J0NueZ3+hV7y+v2nqu8HN7 nCdmhQeAXu1q9CqaVf1V9KrmVDlRx+pIHqsuJ3SrLke0qqMzz1+0qi4nmGo0K95qN2edHXBdBuAr OLXcJI3xsM//dInrYvHvRZF1vuCycEaHf/zhMWeWXjvz568KVZj6Z1zl2F+hhfXMovHLkPBMqVPb Xdyb+JEHwBzWWfmyhTxW5eo+eHqQ80iw8hWuHlycx7yoXDm8upB5fWhWuBoD46IC6dO355nE7+fc fxAvoBJX06gVUK6mcr5PsenSNNiqTFWOJvM5rX21v/9HXE2uxNV4G1fj1QfYhFZd/1uuPpfwpTwH 1FvFA9pH/G3nHOIB0/FWvyugJxtxAnqzLfCmXyRzMScz291wtQsxl3ZwteUFuJotLahhbdowTurj r9b9nB6s9Q6xD/cZrlavFmC4WuvD1VKr+jKpWmOKfMj8zS6jDsiMUPTqsQcyI5qz0fH7sjCZvK5T r0w+flA2sWpySQ9fogfVVWYw3qbX1f0y29xW9gl8PIMXkFWAXsVHtXP1nHKVdRa2VnAV7mo/QdP/ 2rDV0q3xcDrGplkj7+q8FvoH5lTSrBXxK/JZ8efUD9jMGToAtmqN67pT9BJkPs7K5GL6X+MHsL6H rfPQrbPwWjWGNQnNOl7ZGkY/cPg6nFkrw5gLoGzVWaz90a2egTeJZ12n5uqa4WrXjXB141nyrGxc 9T+Dzwpb/egZti7brHbK1rVnpPm6DGmyLk0akRfQmPyAVv7J0swXpq7m/IB2bb2OGvPlGTJwcpR8 8Ek/8Z60UzJv8pw4XiR1m42QjxuNku5fhUnHL3eL41ch4mS4ekS6fxssfaeGy7il52XUzFhphW59 9z+cZe6yUxKb9koaNR8obR0GSf5zpaXykv4v8PHPuKqf114eZvYHetV+Tpw5d598UWus9GyUKR4t mPNkuMrce6NXH+CxMkehz2Pqrphl4vUUrtLLZFIe+Y555AQUyiH0wlF8AJ1zFaVxDLiaqPvG6FXq RLKodeZ+unSNc7xyVWNXD+m/ksucW7iq+amV2VrE+V89ANWyj7lnfsE30pjVzVvE2fge2Rfp65mN x5BOPkCyVcMaefxXrh6sxNUNS/86V93JYXXVvgA90jnPZ5C7QbwKrnbGU3VySYepylaYaluOzspV zjSwVVcn8ladYG0XZzSq82Vyt26QF0seZD0fadt2Ij8PBzj+vC7D73xpsVTf19wAjV39P3PVxl/7 s7TilXOMnmXK+PtIOeD7w3Q0qz5f9V5ITsshz91Teny+QtZPz+UMQl2A0asFsl+5il49BFsPEVdX rgYveUrOVb5EUDdq8gL0jILnEru7UBL2cu4PZgZgCGd+2JqMXk0jrn8apqaiQ7W2WfNatdeZLn3b 9BPAv7F/TLmagsZNwl+161XVwCkHLL0aj++gXI3n74wnHyAmQLn6zMy20r6rWhNwBL0aClcPLoap 3xdI0AJ6yfAzBUwrlLVwdRl5govG4K2OoK/QIOIHnvfFy5X+gC74gu0uS5cWcLXZOWnZOJ1nYbx8 Uf+EfIZe/fQzuFp7fwVXq6FXq+IF1KjhK7WrLZMP3/9OajefLUPJaZ9NrG7S4bsyL4kerQxO8Ul5 KWvQgpvRrLs5Zx24WEo/v1empj8KLzTxFzTCfepo0Kxn0BHZ+Xirqlcrs5UcVuWr5rVmoTe0huA0 e0frBOzzspOfwNZKPqv6AcpWzZvV+JXmXO3HYw26qLUCb6hb0Hkt9L7m36W5V5vUa4Wt2gN7dSoz Z1OKyb0iPwDt+n18EWwlpxU/YFokswBh67dHnlAzQByL3gHe5LSOIKd1GFwdQu/VgTv5ncJVD7ja C2/VldU9gN7wsNUFzdp5Q6Z0gq1OrBYbM6UF75tYFsxsB2fbreVVFxq2C3lZTr6npNWaU9KCnNbW MLoleQXO82LkvxoOFA8vH0nDG1yy7aJU+2KgfNr2G2kzZLM0HuAvrUbvlZZj9kibiUfEid6EXb87 KAPmnZSJfvQFRavWaTpaPqzmKVt5Nnw5lrzDOm7y7cyd8iiXXE8LrxZX2S9m87BfdX/xnuinzZco V9EqOufoNefRN/Tg0H233DdC6lX3lh5N0sRD9WqHW/Jlhzvi7fhAxnZ5wtzrxzLDg5j6EPKpvZkV Na4QrnKvomsCuX91fmAoGiaCc+EJcq1iyJFJYB8lam4iejWN66U1V8rVqzeoD7hTSk5AKTkBr805 X2tUNUdVl/JVPQFTu8p984h7TT2Am3fK5cZN8levkoP2E/WPWfi3p+kZnIS3yh49HmH1BjB6FS21 ZwN6FX/V6FVqApbOemb06hT81Qn4q2O8rpsaVu0ROBB/1dPzvLiRa9W9J3UfytUeZ+Cq5a1qfZWj M/l01LJWXg6d4WmXs6YOqyNcdUSvao5rZzyAbl3gam/uK/dEqV9jErGwuYBNawHIAyilHpk8Mr0+ +kdrBMrL9doo+6zrZj5h+3o+Yt79w/8oLFkVPOXLzds2rpaSt1bODaC+un5pWRn/Du6Fi5ceEZcZ IF3rLBF/algNV9Gs21gaszrAUq6G+ChbC+TQUq0RyJMj6+jFGoDXyrM0ijN57C6LqynoylQbV5MO F0kKfFQvQLmqzDT1AlwrfdWaPOWq1q3+GVeT4arWBMTvgqf8fapV4/AiogPQqv7PbHlWFlfDV9CH G64GL8qnfjVf9pCHqz/Pxqlag01u6ThqB0fTJ2I4XB34UCZ6/AJXb0m/rnC1PTUBLfEB4GqLJtQA NUr4DVf3/crVqn5SzcbVT6qtRL/Okv+oOkzaDNog04ibTznyi/xwukhmxdD3l1lYq9CAGn/XmX77 fqKHxaUSeqbSP/UOZy71WX/h94LXmoGOyGI/WD6ApVnP5r82MSzNt6rg6jPLC9A6Aa0rOIXOTXmq fVrfiGpWzQ0wtQL3iJXhBYTdsDSrxq/UC9h9gXxWGG/8gOw3hq2bMy0/wB+2roWtvmi4FcSxliQx WyCxWBbA1jmxRXit9LzCa50cAVvh6+hDsJW8VmWrF71ZhgYR/96Nt6Js3YkfsPUytVjUeG+lJnEL 9TObqVHcRD94VpeN2dJqM75LAOzcwB7yPyvt/ckN8NNFzQBMdeFjXdCxbfEPWhHnarP5grTGt+21 PF0+bDNKnN2nSlTma5nnd1qq/L2//L3TdGk5kNkcylVi/y1GBUm7iSHiPD1Ces2MlP5zTsgonzSZ sOq8TFhyWv5WxZOa17GyZgf1kcPJ26rjIotW7Ddc1X2pe8VabB7+6N7iI29xtbwcL4A9pnGMcrj6 qhhGboiTWu8NkG5Nk8SzLf29HO7IMKe78lVnelx3fUo9K1yl9+/iYeQsjSLGTr2K1gboXNZAzoj7 fNl/nMeOwLOIvSVykvN4HOfyhDj6bKaSq8h5XWuufoaJV2+Uyg1y936Bq4+fvCbWb+WnKlvtfH1m 9Cu9AfPKmItdhh9r1RTkwNWfr5Bvcp64ciaaGO9WewOcQBMdJ1Z2hD0dxt9/AB21G893qy/+6hLi VvPwV/GD1Qf4l1x1034r8FR9AFfqqexc5czv0DkNhvLKcuwCX1mGq7C1o2Er90RXfPlu5LN2w1NC r/Z1vyburuQyvf8VtU0bKriq+at2n1Wvk167/xlXretuWGpjqn5ffWba9arFbKuv+csi62xz9dpT adCgn3T9dLGsn/ZUNs0swAfIk23oVq2p37/Q0qyhcPXwsucStrzA6NUw33w5Cs8iNxO74prH7cYD 2PdCUuFqmuGq+qz4rWjW5GN8LFLZCjfgaJpylVddJleV++SPuJoUSh4AerWCqzt/w9WNytVCo1dN Dyue74fh6iHOUPvhatCCPNk5Dw0OV3U++6qJ1LaMI7cFrs6Cq1Pg6vi+cNWN/d89R9w7XhGXVtSw Nv9JWjY5I40aJ8oXDaKkXr1wqaN69WP81Ro7LH+1Ov1Ya/riAaySWu/js37gI+9+OFJqtpgkX+Mn zjnBPPVovLP4PJmfwCwjNOvqDPr1ZcFW7t8DP1MfeJ3a1lucudAZ2vNauZr+BK7CyHN4AefZB+c5 s53NL4WrsBXNarwAPLNMVjqfV581na+1s9VoVrxWzWfVWYNaK2DPCwi1xa/24QVonYDOEwg8p16r VYe1Nauc3tz4AexX0wMbjb0KX2BZCr1ak+l5BVvnxb/kWYF3jG7VONbkSPoJhtFPMJQ5riHaR0Bn XaNbibUPDbotg/fwzApEXwTS1zbwCvlYl8lzvSSuaMseW9GwLJdNaFi46g5X3dZz7sOLdWQ5oGsd NmSJO7UDbngGPWGwM/rWeRO9ObcyN279FfnYeRrnydkSn1EuK8j3qvb5YGnoPFvaD9soLYb6SdsR m6XdV/uky4QQcZ1yRHrPOimDF8XKqNWnZTz5CpO335UhaNkqNQbI4LH7ZeWWq+S1DpamLYdKdMod UwdqxUE441XonN/hapmNq7q3S/LJwydGEXJB6tQYLF2bxlpc7UhOAFwd2YlerM5PqGd9JNP74gEM tbiquSoBxAE0N0drrg5wBjtEr7bD6IijQfRjDaWmhHN5XAz3C+f0FM7r6ocqV6/kKFdLie+XokUt rmrtvzLV/qqea0EBMwJy4Sr32q27Vu7r9Rtw9TKMPsc+PQNXyWWOSdCagBKJOFoi4QeLJTSoWPZz RtzlXySbVxWJ3+IXsmLOM1kyo/BPudqz1xm4yvm/gqs8J115jtInsGMnuNo501pdeGV17HROOujq zIKtDsrVHnj0PXIMV/u48YzuFi413x0sc+YfNLkbFufIJeP3r2fzf1iPwN/lqp2L5rrav1CB+ds/ tufpH3H1jSVnjWZVvubn55pzy6WrT6mX7mvp1alwFW91M/VW22ZSZ8W13Q9bg9GsYVzj8OU8N1fC 1lWwdRU+67p8OU5Ovsav4g1Xyf/n9/8rV4llhRG/OoJuNZr1V54qU41ehbVam/eXuMp1jfsdrp7w +x2uoq33/ZCHVs01XN3Cc2L9FBtXx8LVUXkyEz9rygBmD8PV4W5oK+Wqw1W4eslwtVXTTGncJEm+ aEi/N7j6aV3l6o82rm6W6tXXG65WqbFSarznQ27AMqlWd6q8U/tL6b/gOLGeQhn7I3wlj3V+HN5D MvXU6a9kY2YpLKOHxUV6WVxDE8DVWMNVNP2D/wZXbV7Ar1wl94p9pJpV8wMqc/XYbTH5VsYLuMrc VuMFaPzK6g2z46zWCvzDaFblqs7G9oeta9GtvuReLUNr+8DWH8htnZ9QLLNVs6rXGkXuFX7rxKPP 8FsLqXWlDzY1WdqjZQR1A170Wh1KHtaAXfhhu+jByOqzE60BX3vB157b4et2arK24A+wegeQ57iR vIEA/DTeduC87whLe5OTpcttEzU3vDqjd7vtuC5em3OknvtCPLipksi/OyDkmfytTj/53HGydPDa KM0HrZbmg/2kzfAd0mF0sLhOPSF9Z50Qj9nhMnxpkkyAq+M3XJNlQSXkuK6V9z50F5+NV+TrKYfk /7zTQub+EEjuJxvmDTk0xKL+FVdVz6oPoLOlX5eQS1D2UjIyn0jTxuPEpUm0eLa5jg9wR75Es3o7 PZCvOz+W8firU9yJWQ2Gq1/hU1GzonlW2itQe1ppLWtoAEzbQi7rbvpzkHN4Ev0YG40fkIQugaun 8XEuoDUv/4arT3NVl1pM1TxVS7OW8QpX8Qnuw9Wbd1+bmoJrOZW4msH3Tit9i6uH8fdCqK/cx79j p98LZrC8kHWLXshyuLp4esFf4mo3alTf5ir9Vrv+EVc5p3Ri2bja0YVcK1fOOD3ps+J8mb6DPJNd QqTaf/aXFavj8F6eURdg9a9Sruqy41JrrixNaZ0zFJ1/lat6JtH1Bq2qy85X636g7tkwHO+H626d ayzQ7tiVTL+KAeJSeym9V3OJXZGLxO9pK/7Ojz8wj2X+QwlFp+o6THzSLK639mU9xjXX2nz1Ok3+ E9xL3su536ZZ08KYIXCY598RFs+8VO6H1AhrpR2nb0SllRrJx9G0KREsvi6Z/yeF/zdFvwf6Nx4P IHqn+g7PTY6XiV3x92rv1Qh/Poa/f9yXXsD820J4BgTjXQTxXNg+ixyHKdSucr+uxrtaOpqeq9y/ c0fQh2roU5nYn/nWve8St3ogg53viodDjnTHY3VsfUFatMiQho0Spd7fOW/UJR9Aufrpj1Kr9nap +TH5ADX8pGp1X6lSlX4e1VfSi8WHvklz5B3OJl+0nSU++wtldPQzGQNflUFmXguepX8GfsDZl7KD GIHWQIXCuWM3lK/cy8QQEh9QpwoXNTcgg72RmUcPVnRGturWZ5YPkG30KvmuaI9T7BOdL5DKq67k XHpmPeGs+LiUOiy0zSO+Nx7DcbTJsTvlcvimeq1W34ADeJL7LlHjSq7OLtbO86Vo11L4SpwN3aLz D9ajsc1cLHyBlanktqJblyS8lEV4AprfqrkCs9CsMyLJ243Ik8lHOd+GwwxiWmOJaY0JeSjD96HT 9t6hxyA9VdCvnnC2z05iWpy73bbTRxx/oM/Wi9IHj6C3Ls757rrwZHXp59zRqH3hcN9t5C3CV48d V6XXenzZSbvls0+Hyp599+VwbJl81nikfN72W2ndz1+a9N8AV7dK25HbxeHrPdLzuxDxxAcYvDBV vJedkzFwdSJ8/z6c+OXGM/JerUHSuMN0+X79VWnSbDS+uoccPnadTaU5VK/QoWX0F0QM6V7DUysp 0j4rljbSPadfpzVaOudIe/M9uPscrnpI20+3y4BON2VQF2bTKlvJXx1DLevk3g9ktudj+R5/dak3 udXjqRFFr+74Hg9gBTkt/tzT3POR+/BXQ6grpJYx+gS+WwxnwZRiOcPz7yfiVlk/l8hPV4rk6s2X cuc+uVZP8Vg56z/Jp/6flcuZJr8Qn5VncR6vT/Lo10ougPZb0T5W2nM1NZt77zS9AZN/rbM6jp8b ceiVHCMX4MjuEgnB99u7/qVsZ6/5L8YPnsMzYeoj+gMws2v8I/JXyXMYdkO8hzArdSA5pv24dn2Z +4dO7daTuJXWWqkHoPlVxP87OWeY1aHbKWnf9ZS063he2nfgedrlFH5rOho2i7ez6XOVTh3WWenp ST+fntRt8f+2rMdzs0UfOXvhnrke/47//BlXX3MraMyqnC8sI39Ve+7oDbFpS4zU/dhDXD/zpdYq n7mBFlfVCwjS/KT5j+AU15e8JZ3Bp1wN41Xrr45QNxq18YXpf2LiSXvwQOGqxphSObunkidv2Ejv AOVqCrFMZaadrW9zlc+jaZWrOsdHuZps46r6tXGcgaIDqUvgHjvJWUQ91jjORlFw9ZjfMzkJ44/D +nD+fYfwLA7A1T3KVZ4Tdq762rk6sgBvNV+mDnkqE/rdl9HK1W5wtQv1Vh2vM38Fvdr6vLQgf7Vh w0T6rETZuEqeFXWsv8fVqh8tZ5bAUqny0Xx5v+o4qdNsikzxuyRjiKEPP/rQnJm/R+OtwAvwS2cu dnaR7LhQSj8UPE/8zn/mKt4p8SuLq+wbeKn1AWdhq/qrdq5mwFNlq5nbYmOrcjWJfVWZq1FwNZI9 FAFXw29ZXLVqBZjfqly9oPVgOmeQfoJwdVs2MTZ8to1ndC6WxVWNu61KY35LCjMH8QMWwVbNb13I zzU7qpAeLYXMcKFfYkSufAdbJxDPGkf9wNew1fvAPfGihmDoPvKwYGs/2NrXsBXvFb56bMcz07VN uckynP2VtZ6BV8Vj22XyDJhttPOq+Zr+u6m3Qfc6LYqktqWfTJ+bIEfiSqRBq3HyafNxcHWDNOzr hxewzeLqWIurHujVwQtSZMSybBlt4+qMoGuycP8t6T58j7xbpa94jtguX08Klhr00eo/aC469JUU F78gz1xrlqz8f61v1d4BqoW0n0m52WSqay2ual/ta5efUgftJm1qb5EBTr/lKiw3XH0EV5nHMsLi qvoAgew9w9X1b3P1JPEK5Wocv3PlaqaNq9qH6sK1Yrl2q1juPnxFzA0fIL/cMPX3uPoYH+AuejXn DrmvN37lagJcjYarUbH4/pwjjx0mthqMD/BjiYQFkme1qUiC1j2XrSvJWVxMTwO4umjaY4ur38DV kX/M1a6u+Kv0W9GeAFpr1dnF4qpTF2Ye/wlXnWCu9rpywTvo6U4P1j6XpFmdNdRujSXnwXrO/Vu5 qo/M39Greu2Vq5rjVca9oGzVnmFr/SKlNvV+fRpvIseKWWA2varnZtMfYN4j5kMVGq4ansLUELRr iLKVXNYIv0KJCnguscZjJa8Uzap1/JoXlUxdfzJsTQyDsZW5amOr5gqcsq0KpsJV5a+dq+Z74C3E wtWThqvE/3lmxsJU7WcVGUAeyjriVvhQ9vmrytV9i+hvQC2I5qxqLYAfvtUquOpDbGCBd4HM8kJX DSaWTS7AV/Rc8ep2XwZSC9O7Iz5AG+JWrc5Ks2anpH6DeLjKbKu65FnVhat17Fwlz8quV6stlypV lko19GpVclk/qjlDqn42nhygE8zEfk2v/XsyOYqzUiyaJOmF6SHof4ae6+deic5IOcCZXOe2Hr9J XsvdNxKPJ6pzBE7nEvPP03mtqllhK9xUzWrnqva80tkC6Xz815lY5BWwp5Lh6q+alVyuB8R2qas5 Tn7A0dtvqG8lj/Y6OV/X3tCnlRrXi8znhq1Gt6JZzXyBLGWrzm+Bremlxm/VWJbWY61Asy6FrT4J RaaXwDx0+dyTxC/4OVW3Tj32VCaRKzARtmq+wJhD1F6Q6zqCXFevA3gD6NeBP96WAUH4L3tu4hOQ j4g/0F8XDO1n1hVerTVoTw55sTn0fb2N5r3J29fN21/up9ZrxyX5rJ63uPRaLiExedKxB7//OsOl tTtxq76rpNWwAGkzAh9gzF7poXp1xgkZsiBJvJdmytcbLsi326/IXP5dvlHPJTClXD5rPkYat5ko gQd/EY9By/DX3eRgWCZ5/tZ5svQVPioataCAGcfFxC94xzD2FbU95Zau1Y9pf9j7d55J61YDpWXN ddLfgXyAzswF63C7Qq9OYqbgbA+Lqz6VuLrDcJVzInk3R7bRT5g9FYleVa7GRBVLfBx5N6klkplp 6VWdcfVzTonk3CVu9cjSqqpLVadWXnncM7ncLw+flslt8k+ukef3M2eXLPJWT6FXE/B8opM438Qw PyhC66xg6v5iCdmJJ4EHsJfcm52riastw7P4gRnd1LH+MO0J9Va59Ah8KBOUq1/eoEcg/R4H8hxE r/bui2eDXnUhD8A+z0prAVSrOmmsqtNptGq6tHfh1SlL2jtQh9dZtWoGWtXSq47a/7pbFrNaTomb 21Xx7PeTfFb9W2aI/WBihf8Opur3rNCrvP2vuKpfq36DYSt89V17DF+wpwxu+yNcZaYeHAqYwZyr GfiSxNF3z39M/IccAKNZLT/gEOfsg7wfsqKAXizMEtxQYOWy4n3GaT0UZ/ZENKvO+ktEtyaE8GxV /WnYCjeVq6w0lp2ryRFw2CyLq0loXNPPGj9Jv1fMHvK64GrUVri6Be0KU09upu8vNQFH1uKvop2P aX4VzD+4hFmy+FO75sHV6fxMk7gHOF+t+JrY0ch8mY9WnTWMXtT0W/nG456M7MW5rCs5l5zT3NqS Z9WSs0iLLGnWJA2uxpK7Sn+AumFSu24wenWP1DQ+QGWurpCqhqvKVupa/y9v5x1V1b19+7/fGO/d 38u9McbYe4uxx64Uxd4bYhd7w94QsWAviNg7ggVQRMFKkyKICNgLFuxRRFBEKZb1Pmvvc8TkJfHe 8Ut+jLHuIUi7nLPnnt+55pqrwlwpVmaY2PTZKJPx7I49Sm42Mz2zwrI4P79mZ18O86L0J5LfktvH DBTYeuS27lQF++7Tw3rMnMAz+vsvFFfpT1lw9YJyViuucp5Tr5WRF8D1c84oPFdw17MvwdVMdOsM OCsV9Rz9lt5v2NOP6AFktD4U/AGCFmD6Awzv1bUPsu8aGdzgq/LW3RcL8V9prgG7W5LZMZBEpiB6 q1diIfcFzb9iP1Ycua0x6K7U/MhcY/egG5rAHPBVsVVzvtWLZZ3PGh2cISPgr8Pgr0OY1RoQQD62 /xOKDL196UUFbjr53cUHaykwtT85VQP235dBOoMA9x0Avur7w/h+w4++4Jy4RGrUGikHTryQ/mN3 yDclekot+wVSv6+X/DxgozSGfzYfuVfaTzzIPCs6wLxoA1dHrTdxdQ7fe67fHfE5+1GcZ+OJLd1N evJ1G33SpEqVtnCkseSc3NIjHvyIPdxcZPr+66xXnzU35SzKa98X6k4OMlnQAZSzdu48WeqWWCI9 ml+Bs5JF2YzfnVmr0W3ZA9zliczu8UzmO9FP/R1cPUzP6ugO5l1UBwjidQ/vCD/N/HMU58IvcPUK Pqub9wrIpy6QpxnvDa6aBYbq2V/LyllfgqkveB09zSg0PvfmvXy5epv7Ns+74moUPcrT0WhGYfBU +E1w4FsJ2vdWAnagS2xin+havEL4gTYufilr6Akvn52BDkDWpgu9ijHg6jByEAdq9moRrnbvednQ AdS3ag9+2oGRdhYNwFbx0/bruGrbFp7b+YrY2SWyM+CGtLUPk+L/q5/Mmbflfw5XwU6Vegy9R598 yspX+bCJq2CrPveeXmFStnhXGWJ7yNAA1s9A35kFb8UbsGsuuOqWwW6oF3isdN4KLIULKm4F0G8/ uDxLjniqlzVbTsMfwzibR/hwLwVXz3CP08xUzQ2IYr41Dpwswlb0AJ4z5bDxoVrw01BeJ0Yprpoa QLTqqmBq1H6+L7gaDm6f3qGYyuwJ2KoawLH1iqtkA+IDOGrRVjXXQDWMXcxYfc5bhasuG/VKFpLH 5gpXnT4gU1wcmRdSDaBTuji1fSA97chebXqVGY5UI8uqbt1YuEoYuHrMyLKqUOUAuLoHXN2Gvgqu wkFUXy1ZGg2gPLMBpRfLD6U8qAXyzXejpXqz+TJ1N/Pfx17J2OMZMuH0C/z1+GdjXqNTkquVmCvb OHNr70j3UQWnga33PsjpR5/wSX3BWTOZ2YaDJsFZU7guUvFX6WyAVjLvX6DUF3AOzD2nmkAW/puX 9DRemNgazTV0xsBWZlz5vif5/qEP6GOlm94r9QgcRGcNvK47Y97L/iuF4qd6K9i6C0/YTmrrhUJ8 Aoqv9LPA1nVcf55g6xq4q869qi6gWS0L0Vzno7m6naZHfCoLfOVvDcYafiy01wmhmTIOjWAMHHZk 8HNw9pkMJ3vaGS6rNewgWAlPHBr4CG6rxfNDDT5ADhQfcz5k+Rz9PM4Bo448E5fwN9LV2Uf+Vaqb eO27J8u2X5ES6KSV6oyXpn09pWE/L2k4aIc0He4nbScclB7Tj8kAtyhxXpooY7wvy6Rtt8SVWdy5 YOtKOPYesLUWfPWbb9uLi+tBcRziydnEQVym+7Dvipkl+li6A0YvrYxnz43rS68r4w0NQHUAw98D rr5HN+jTZ4b8WHyudG+eKn1syaJsgYcVXB3Zlj3AXR7LrO5Pxb3fS1k8hPmRcaYfQPnqgZWcCTfi A9iJxoW+prgaTk8iAi4ZHc31gyajfPUS98FrYOOtdPYHwkF/ecHuaniq4upLC19VXLViq2oAj9Hc 7+Dtu36ngH2ueGB5zuO5h0bFMy97Jo8s6zwJ5To0cNUvVwK200fbwDW1mp2xS7Nk3UI0gLncC+jJ uE9+QU5gBrkreGuGgqsDwNV+VlxFKzdwVfeuwk/RTPXcb4sGYAtftVFctUmQFmBtc6qFagJ8rIUd s83qEcAbYANnteH99t1uGVnXXTvfIhNpg5Qq0Um2bAsq8hhbn4O/8PFXfJXv+1tc/WDRV/VHGn4u zimKu57rwsgO6UrGTojBVddNg6uiBWyYmiE7yV7RLCvF1QAPvKuKpeBqwGdczQbT8ARseGXBVeau FFfRAs5wfz0DJlpxNdbAVTjpUcrgrSauWrE1Bj0+NkTLxF8jv4V7ZcR+8NTvDbhqYnbELrjrdjQm +KrmFCiuhqD3HFtt1Va5r6IB+PK63EmvcvN08GsSr9cxZO+MyJIFQ17KnIHswOgPzpG3MqorORgd 0b3Ib+veCm3158vSqj4zlfXOSR08VjVqnsJzQ5511UN4Gr/A1XIbDVwtZcHVUhXRAkovAlvB1ZIL 5LuSE/GnT5DuXMOzQ7NldOgzGX/yubiHkbUZBbbGZoFLnA2S3hln7gPXOGvdZHfHHXSt+8y24teO wYOqeSzn4B+J9G+TwNYLFlxNzWHOlfyVFB6NGQGuoURKsTXBwlnjMsFVsDWaM1905kf2tpB39UzQ AwQ9QCQkXehhmdh66BZZrTeZG7iB3qrcFf7iq3rrxfd4Fz7Qx9I5XIsHK4ksgUTlrubObM0YXHaW TOxY9bniGQBf3dFd54ZrxiA9O/ir7lKYRk0+RUb2SbJc1ZuFFjvmGAWnHQ2nHwWmjaLfNVIr+JmM 0AJztZwPPTb+zfgYHx8dorhMTyyY7BJ8X/1cgtFFu8qomQFyKCZfGtq4SYlKg6RBt8XSwNFTGgzY Ko2H7RGHcf7SndmA/q4R4rzknIxed8nAVTe485oIdn3xuwRc+Ciu3rekbKV+UvvngYbPoFZdR2nU 2FmOn44z8DTnjdmvepfLk6C85b1mGnFBfYGrmi2d/YLslR5TpMa/Zkv3pqkGX+3dXHH1kYwg02pi x3SZgQ7l3g8P62ALrnLGsuJqsIGrnMsMXOW1j+YZFYF+jhcgnnvbZ1zlLK9n+gdP2Elj4aufdQDF VM49iqsZWaoBFMrDpwVy+36eXE3LI2uFvfTg6tnkL3AVvhoK9znCefMwPztw5xv4KjoJuLp5Saas nZ8JV8UfNgUf4cTnMms8Z7JRT2TcEPJlwdUh4KpTX9UBTFztQM9K+apta2YAwE07Q1vFq6pnfZtz X8XVVvbk8Ha6yh4XfNCdr7JnzlUaMfsRG3/D4IyKa3/H2+/hqvFzeM71ede5Zd2pbbwGAFnzzCKy ak2ElP6mh4xoGyqKqbrDXHF1/ZQMY5ZVs1f3zX8h/ouymV/Cy6qYauCq6gCvwDRmWjfSj4dDGj5W C65Gg6tWLSDqIHhJD0qxVc/3yluVkyqmWkuzBBRz47T0c/ABnAng/rz3DTmv5A/6gtd71GeFtrrD 5KsmrnL+x/cRssrspwUs5r4KrvrgD9sOrm4EV9W7sgJc9RiuGgDn8YGZhrY6thc5Vl0eyABwtXfb e9LRRrMBLkqzhsyn12M2vc4ZsgDRVqsfNbwAFaqQE1hpN3x1K3x1g5Qu54UPQPmq+quWSsmy8/FA kmlfYpH8UG6B/N8SI6V+u+XiuptriN7V6BPPOSOTYxyB5wo9YHkcPVU469bkXM7e9Fmv8vqFt+oe Fc39j3yCX0qxlTN8AtfKeXiGzgto1tVF8NRaiq1JYKq5zxXfTTZ5HFl42l5yLsjkLAC2xr0Ep9Fr jd0Cv5jYqnqAzrjqzMARzpHB1GG4y8Eb7yXgGrMLXGt74a2+l9AFUvAJpDDzCr6qx1UzsDadN3cQ 6nzWGtVd4U8r4pjPinmL3qH+h9dw11cyDz+Ezmm5UrPRCWaixc4Ab6dpoceq9uxynPMDNfEYHg2t ULRZakLIc6P0/ckns4z3xx/9RabyPfTzJ/D+THB84vqLUq6RszS0nSZ7jr8SZ3xSZSr3klp2XH/o MfWdNkjjITvEfvQB6TI5RPrNAVcXJ8jYdZdl8tZbMn3XbfE4mikrjz2VlcH3ZH/CR2mHR+ufJdrK OnbNTJp7UiqU7ytjJ6/B988cDzz03TvNBQRfP5h9LNNnw5X4yfSi5+TgH4DbDh3qKlX+NVG6NEuU 3nZ3pWezuzKAbIARDuSpdwZXuz2WeV/g6saZX+SubHwnIXCJY4qrhy24GgmuxsIv0UKTeD4uKl8F V618VXUAxU/lrIqnz7mnGrjK+xmU4u4D9PZb9/Ll8q18tFW+z2U0OTwg0WfhL/joToGruiswNAhs xQtweLf2rN4Z2uqmxeyMccuUpTMyZb4L+cVjn8nMcc/Zw/pExg5OJyPwjgw2cBVt3MDVK9KhCzOo OlsFH1VctXVg1o5sFZ0BaKm42uaCNOf9Fg7x1FlpbpMMZ01hLsDkq3Zw1jb4WDt1JH+1fQw5nQNl 7MT17JRlZy99xL/r7d/HVZ3pMjUAzWFctvK0lPpHNwNX1055KWsnW3H1ObgKpsL3la+qx97ICLDg aiAaa9BKzWDJgTfit1IOqb0rcFV7V4qrMRaN9YwFV2OC+dgR5awmtloxVR9jjqgGixZvwdUYcDUK XA3zo//vk2NyYMVWxW1eZ0V8lV0V6+hdgauqrQagV+xVbdWCqxummbi6fDS55sOzwVUyAdAApqCt jiUXQPdjDuiIt9LBgqv0q5o10HzAs1KrdhS4qtmrX8fVkpWXwFfdpWS5lQaulqu2Wv73N4OlTO3x MnHtRTRA/IrH0QRO8VoMZ94rCl0iJodZfHawXXhDH/4tfSPOWzfQtO7Qw7rPjD+c9Qx+1thfwEkD V+Grv4Oryl2T0ARMbDW1gASLFmDF1bN8XexLclpfSBFnVVxFDwhJRxOghxWcxo6BW+zltuDqAcVV SnmrzojtStWZV+Wumi8Id4W3GtgKvqpXYDX8aSXYujyWflZMLj6sHHSP1+IeQaEPuFGu6LCz4bK6 s2YGGDs9LEemgZGKmVqTtNAOXLQsWKuPU8NeyXS+ZtIJsBfuPys6z8BW/e/Z8OQt8R+lcU/yb8p2 liWc65dtT5NyVftI1aaTpYnjZqnXj7mrwdvEnt5V50lHwdUwGeYRL2O94Kvg6vwgvo/fXfGi77Xq yEPZE/tBJixiVqqaozS2mSYx/P+tVmMgs0IjJf0p+wS44N7ksvuT7KK8d2+Ny1pxtSBfZ8bRWNHZ zH1Sn8Rt3mYp/49R0rFxrPSySQNX7xi4OtJB51gfmrjqWMRXf4urob/B1TNRf4yrhr76vNDisSID AEx9RumjluKq4u79x/nosfloAPS+rsJXmVOJT6KXYeAqHtlw9gWCq8eY7wrxp3flmycHt5JrQx9D cXX13ExZjN/dfQLPxWgyDsBWxdUxg34fVzt2ZVaKvpUVV+3a4gdAM7VtkwRf5dz/FVx16HBd7Ohn tW9LLprtCSn9fU/x3hprPA9Pn2b8XbBa1LfiLPKRUh3gyzd9HehuCL2XqscqP4+5WbSBfk7LyNse Ku7D02QlXN4Lr6dyvM0zzFlW1QH20/cLWMT5egGe1vnMLMMH1RMQwt/4xHo0dbxWhuYJj9QZAe1d GRqragEB8M5AHullav8qijqDTqSlPoEYeKxZufhcmSkAY9WbFekPnvqiL+x5LeHKV/meitmRvMZU B1B99QRnpFB+fogXfHW1zlnRswTvddfBDrThTfhw103JljXw1aXg6gL4qutgZlcNbZVzJ7g6tDNz 7B3YwdrmltjbsE+p8XmyiM9KXeYOa9bBg/YT2moNvKtkrlSoCl+tvAu+ulnKlGcmoJwnHHUl3HSZ /FBlgZSoME++L7mYXa0L5Yfyi+XbMtPhsWOl3cDtMiX8nQzcfQMPPb8DOKPao86GLol6jpf1HTor r9nLeeSjspMqzdxVHXJX/QGc4cFW1QMSuR6SMundZmsmi1maJ5icpRorXhmj4LXw1XPZzHlnca3A WZW3ai8rLpPv9eID+ddgNjxY57BOPjLzA47fY4/BPfV7sSv7Ntz1Fjtd4a6B/D7+101dYO8V3Xnw kXsAWbIXzRmtneDs9pSPRg7i+vPorol4suCumi2wSjOxwNelzPB6gLGKswsNrGXPXGQOeEu2K38L k8uS4cn7f1RzVVfga4r+PYf/fsOMQq64R5MNc/KFTNlzmQwWJ7HptFzOw73tOrpI+R/HS+Mu26RB n9Xyc7+10nqMv3SedkI6jg+S3rNOy+i1zLFuvCITN18VjxCwLfixrOHetx6evRXOPW5hivzXP7vI 3DVX4KwnpNh3rcRz4ykw1cyw1gxjfdPzn2Ynvc1jB8gnzeJQXUAMPrVs+XYp/Y8B0rFphPS2T5Pe rejR2bD3x4aZlPbpMotzk7vTS3IC0QHor2rveMdCeq/ah93wVo6gr4buQwvgmgk7jh9Z+WocfPU8 uihniEtoNld4zShO3nuUL08VV3muv+SrL7mvKq4+zSDDiteSelfvPPjA19Gz4t55PhW+qvMA3BPD I/OMXIAT6ACheFeP7MuTQPon+zcoX2UmYAm7AvAwLuX6cp9ANje66iR8AOOGkn046J44978tA/ve kL69rrInAB2gF7PLXZivwluluNqS/r/OrNrCV23bkK/SOkVa2CZJM6p5mzgqVpq2JBcCHG1hDxZT dnDXtq3Jx+5+VRrUXCzVa/SUiJhrxt/4dTa7Hf6mt898lSfzj3GVzwJXNR9CvSKKq336LpbKxYbJ ghF3wNUMcJV9AQauZhsz9SauwlW/iqvaUyrC1cjfaKz/Nq6qRgBXVVwN8yvC1QgLrqqfS3H1FF6A P8PV7eDqRu4NmmFh4ip5q/BVA1f7w3n6ouH1JDu0E56d9uQCtEYDAFdbGLgaJ3XqMb/6GVfNLKsK VdkVUGmniavlmGEtt8aCq/hWK6IBUN+XWkxm4AIDV4uXdZWSFcZI/TbzZHxoFjNIj9i/l8GOU85O 4Ooi8GApBHJdItdwCvOBl94xJ8B+6luFxp7qkLv0Zi24qvms57heVAtQf4CRzwqmmriqM62/xtVE cPUcWoDqAfH0sExcxfetuPpccZXsgCdmD+sEWusJ9IDj6XgFwFfdx62aQJDBXZkfAFf3X2WPC1kt fuCq7j3YfekTuusnelof4bCfZDPYqtndG+B13mgE1jkCzURYQS0ht2Uxpfkti8DCBdR8rSiw0eCy 5GXx/h+X8l3FVhNfizD1nbjH8P3RGpaEZ0uNJtOkRr3xchRsnzDHV4qXGyT12nlJIyezWg7dJQ5j A6XTxGDpC2cdvvKCjPO+BK5ekwX00OYH3kULeCZepzNlK/eAOesfSo36k6RD77WyjazZmj85Sece UwXYJDM6z+hV6G46xVXNTSp8jyYArhYU4GE1cJX+nhfePM4u7RuHGVmUvcm47t+KPZU29HkUV3s/ ++/j6m31A5i4qj0p7U2pFqD89PkLix7Ao+LqY3D1Ibh6G1y9zP0zCX/d+VT6x8wCnuFeGKa4egpP ALgaYsVV+hl/hqsuw9jfPcT0WA1zSgNXr4tj72tkrlhwtTO4im9Vvf4GrqquyrnfOr+qfarm4Kpq AFrNbFKkuV2qtAJ7Nd+6Tbur+Cpug6tX5MfKM/m6ceTFZsER1Tv6N4Eq37YIV8FNsPO3P+r9e9VX FVbhqYXqE+GeikbUFV2/arHR5Ds9kFX09Lzweuqu3c3cizQDynfeSyMTKgCOqtlQe9117v7/56vK H1ULsGayqh56Bk3I2rsy/VYWnhqETqBcFfzUUi019jBZregEOp8VFwTH9dd+Fdi6J0fCfdg/oLiq 2qriKs+xegGOcy8P8caHAl/VXQZBy8lYp6+mu2S3ubLbcjo5K+RXrcS7auy0HvFKZsNXp4Cr4/rg Ve/+WAZ2uIO2SpaDww1pact+pSbnpF5DdrDWj5Lq9Ziz+omczpp4rKoHSIVqXB+Vd4CreAHKk7lS nlmrcivoPaMBlJ8nJSqDreU95LtS2jPxgL8ugr+Ol1LVRoqzZ6pMPfJaxgRnUuw4PqXcC5yJfc3s fRZ87y07sPJkN9xDOas/r3djxyA9rEijh8U8zC+8/jPAVThrCvxDOaviqr6vuHrhNf/2Cq2MOp/N rk7qHJxVy8RXC2fle0Q9Y67mKR7wx8zW4Os6yTV24oFmYX/Ak/DeyIM5nAa+g/EHbypnLTT7WfS0 /JS34mHQbAHta+1OJbsF/roDjNXMwa1ofpuT2O9yXn2v+bLunPLXt7KKmQitldRyrt9lymUtpbrB 12oxvHfxGbgvPFLf189fCr/S7IJlUZmyAe7Wbshu+bZUT5m2MFD8ybspU3GwVGVGo0WftdLUyVsa O22S5kN9pP3kYOk5N1wGesSRmQtn3XRNXPHUzvK9I4uOPpNlCCTezB+vhCN2JVugQs3+sjWQ3d7D tknpUp3QJF9Lzhv1Wn2SV69zzCw6rsP3XOR6LebCXfVNPTd7fA9Lpe+HiEPDI+DqbfgquNoCb4Mt vcwO90xc7W/y1VV/xlfVvwpfjYCvRsNXz9I3TLLw1au3i/jqZ1zl/qsawC9gaYY+cj99zFlFMfX+ E/pc6R/k4k1zP4B+n/hz75mNZY+FagAnwNUj5kxAsB/aKte3zlnt4ly4ebHyVc6Aylcnsod1NPMA Q9ktMwgvQH+0VUe8AH3gq72vS0+4qvLV9p3Jpe6g2X/oqXilFFtb2PJoiwegFToAj8216Gs1B3ub 2ZO940CGVTt2X7fna+3JjujK3jSH41KlYn8Z57KMXVaf5M0r5oV/C3bGX/6v+Z+v4ar2rFQLsOKq /tRXXG9t27nJT2WmyNJxT2X1RPp8FlzdMpO9i66v8ANo/orqAF/HVfXr634WzbpWXFUtwPBJ4bf6 93AVbAVvYw/x+QFg6T6w1dfEVfUZqBdAcVU1h8+4Ss/qyFo0AM5Mqk0cQP/1mQ//457gPQ193QU/ yAR2To1+hdbBPIDhW82QMb3RAOjDDmjLrI/9TfY8XpMWNqnSuHG81GsQDa6yj64ec1Y/oa3WwAtQ DS9A1T3w1W1SpgI9q/J4rMqtkh/KLpcSZfFXqQZQxV1KlF8kxUvzfkW0gEp8vLSL/LOkE7qej0w+ nM3evUwZDS+adpIe+bGX7Gnh9RmdSf/qDTors630D3yv5jO/T45gGvrWvUKJeMTr/TGeVHq4CXCR pBf0r5SzgqdG8b6BqRZcNbG1gBxBsxJ5NHpZhk+AbMgX6LZcY5qnHc71FQZv1V2Dpx5+MrD1WDqc 9S5zWXfgrPBW3XUYgA/L/wZegeum39YPz63uQdxzWXUBeCvcVfe8bgdbt4Gt6nndBLaq79XQB8DW tWiwqsOuoTSPVvtcqseuUE32K6X5BMviyIMFR5cqJvO+fky/bgXfb0U0fQF49BSv21KmKplids4S cem9tO7mJd+W7if12rujs66Dt26RpoN2SDuXIOk+55Q4ukfKCM9kGbvhikzbfUem+6TJwiPPZHHw XVl9/KGsO14oM73vS7kaTuI4Ypd4brtBPkQXmTprg+FPzcrOldzct/Sx4CsWTNVr8c07M/dTr7NT p89K5ZJDxean/eAqOgBeq37krzqTDzCuPbjKPd79v42rVr6aZ8wFaM9fOavy06c814qtT3h8iKak XiydX73Bc5zC/TIB7TzxAjiNLzkK3fq09qzA72PMWh1FxwtGW/Xfkit74TA7V+WgrzIXNk9xNetX uDpqINqqY5oM6s1eKzDViqtde14lc4Wd1R3IA6BfpZ7/FrbgZyuqJfOrLSjeb0Y1JYOlmT3zrJz7 m7ex4Kpiq+0F6dolTZrW2yqVKjjKvsA4gydmZmjOCf34v+ntM66inRo7d7/4OYrnOmfHP3EDzYfc mvfS6zd+keZNp0mTWh6ywiUTDNK+FTllU8l+0J7kr3CVGSbwVfmq5gda9dXjhr5KVj/ncs1jNTgr +PdZY8XHqtgarf7+g6qz8r7yVThpDKVcVc/9ylXPwlk1tzWOz4sJgNviW400fKv4t8Bq5cLGXi34 qukFYPfPOrJ+wFXdF6vzCns9cmQXv6Pmx3hNRV8HV5fBARaNyhY35yyZgRfAxVE1gKdkWLHTyiFN utndYPbjsjRl1qNBkzip3ZDM1fpoq3VPSMWfguEq5AJUJxegCl6ASluKtFXtUZUld7WcctP5Uryq 4ulc+b6CG9kf86R4FThsxZnyz9LOUtPGXaZsuovf6p2MCnktE4+/lQnB7Dmmr+MRx6xAfA7cjpwg dK5dFmwNuIk34C588kGhROI1jKHXEA+2fuasiq2c81IUV1+ZXFUxNfm1Fh6cnKJK4mOJfI7pwSJH 28BWuDAcOEJ561NwFf+Velt152AoXEZ9CYcVW6mDaAKBtz6yI0uxlfksytAF0AdUG9A93rvpa6nf VecJtieTMXCBea0kM2dgM9etFWc3oMMq1nqjxaoeu473NTvrz0qztnXWS3cZeFJrwVP9mHpp1583 PbW6S2ZbPH38AWuk2A/tZRXZVuv2PsFb3JUZKhdp1NVbmgzcRQbLdrEdj5d1ejD7sU7L4OVJMnzN RZnAzpjJu27LXGbD3A6lizu1+hR5+IGZ0rLbEqn841BZ4q3ZH0ukboN+ciH1maGjao9K+aleg3qJ aeXmveW6134GPo0Ll6QKekSTqps4G+E9Alcdm+DHbZ1h4iqa1LwB3GPRV1fBAdbPwsuCvrpXuQJn smD01RD01WPKV0/AV6OK+Op5eOZFzjjq7Td0gId5aKc6G6A+VrJVwNJHcFQDU+Gp6dyf75GbdueB 6SG4cNX0rSbyN4yL43XG9z59ipnnULTVIIsXYA8ZQfSm/eAwO+lVb8IX5MnM0NKZ5Bepx4p5AJdh eIkHsF+mz00Z2PO6OPW8Jn16MY/cg/M7mmi7TuRBKq4yM6Xn/+Z4AJq1pBRT9bE5Z3+qcXOydVuS c25zQZrCUVu0IW/F4SJzBegJXa9K7VrTpFGTYexEyNY/LTNt79mBYPYN+bP/5W9fxdVC9djxYxVX KdWDQkLPSp2aI9jrvEXWwFM90SK1FFe3gqu75pp8VXtVuo/lT3GVc/mvtADO7QZfVWz0p0f1b+Bq XBDZV8wQxAbiuaLUTxDlh9dqt84EmLiquG30rDZpzwpNHw0g2JO52hU6A0bPCl69k3up5sh64W9Y NfGlkWO9YHimGHmr/fHtwA9G9ngig/AC9IM/dLOj12h/SZq0SpL6jcHVBpFodKfBVXpWP6EB1GR+ VTWAKrukbEXyVlQDMLRVNICyS8BVzvtoAN9VdZNi5WahASimusm3FeegAbjybxOkZI1R0n/2aTya uWBrDtlP5D+Bq9Ppt3jE5TAXSlZnAq9ZOOuOi2RcXiGT7Tp+1tsFzGAxW3gf7YtrJu5JviQqZ+Us n6x6gIGtv4OrOWArlfJGC8zN4cyYg1cAf6vuGNAd2dFwGNUDIpW34r0KfypormDrY2Emi9fHfc3D ZqcrpTOvuiMrkIyYgJtmNrZmDe67RpYr3FX1AFMTeI/mqr4BsJXahidyq5ZyWGpzMh4CaiOlWux6 tNj1PCom/lmtP6/7tywzCWCp+mfX8zUbL6iu+8nA1jUxvEbhy3M3MxdQtot07b9WTp77KD+3dJEy NZyltsMSadR/u4GrzUZsE9sJ+6TTjFA4a5QMXJIAb02R8VuuybQ9d2SG3w2Z6XtdFgQ+EY8D4N/C WClTyVG6OK4XV48EqVCxnUyevv7zdVwAhuo1WKD6Go95hWQHUHrxJyVfkSoVBkt9zje92pBFYsf8 buN7MrzNC3D1rsz+C3BVfVa/xlXF1gK4q6mlap9Kz/53uT/feZAvt9IL6FmhF13Gg8f97xx/z9hY zkaRvN5Omtpq6CFz90oQHqv99KZ91+bIDryVGz3AiXlZv8LVScPJLxp4X4bBVQeApf2o3lT3buSZ d9F8P90NoPkpKWimF/BQMbeqfFU1AJvzYCo81YqrLdjL0+q8NIGjNgdbbah27a9L61aRUqn8UOnj tMQ4exs9ogL24HJW+LveinCV+eSPaOZfKKzKVzW/TH0f7wvAdnC1kN9lwyay0n9wYmdsoHiqH8mC rd48FuEqHBVc9Td0ADxMX/JVeoOf+Sq4egoNxtAC4JVGn8kP3sp9NvJAEa7qDFU0uQEGV1W+aql4 +GocXoGYwDfGLhdj/6riKlpCuA/YCgdWvvp7uHoYXD2ItuqPtuq7kN0A3Es3zsR3T8bOigkvyVvl vDL0BRoAs3b90LR641tVbRVcdYSvdrW/gQ5O/jzPZb3GMVKrQQTa6impXDdUKvwUJOVr+uO3QQOo vAO9biOYim+V3NUfyqkGAK6Wxd9TwR0dgMyV8tOkRHVXKV5trnxbCYytCXetMk2+LzNYOg3xkUEH c2RIED2sQ8weheDHRMtzP6NaAP21OLjKeXZdprxjvhU96yqe7DRyhdECTt+jl3cfHv8oTxLgI4qr KZngqqWsfDXZwldNPCWvNZesFipZsfUNnoLXZpbA5z2uGR8Mf0AEY0Phz4R5LHAVbD0Obw0FW48q tqYz83oXbP1i7tVfsZXS/a77wNe9cFblrb7oAlrqGTB8Azya+a4f0F/hk2CrqROYGGvFWd0D82e1 Ndn8d/V2aemuQ/3YthTVHsDVePTc+ALZkch+iHPZ0qTNUmaPR8r2g2kybT7aePUxUq2xm9TpvlYa DMTPOshTGo/cIg6TgqTT1KPS2zVCBi6Ol2GezApsvCjjtl6XidtvyUyfZHHbnSwL9+RIIzs3qVJj qCxbxz6JVlOkwc9OZJj+wvmf+atC+sCKp+Cr4moh16A5z8o9MDmVzLhhUqf0EunlcB1PAJlejRRX 0fnB1Vl/gqsH6cF/5quc5ax89QzcUvVV5au6k8rE1Txy/5SvsovlOXsDnrGflfOIzgo84EyS/lhz VvKZH8gDgwvoWXGGuYS/OQl9KYEzTDSZq6qtqgZw1OxZBe8jw2oXPpUN9C3A1e3LubYWoa/Rd1k6 U/2r+Kzgq5NHMWMz6IEMVQ2g21V2UIOrVFcwtT1ctY36qiy4aoO/qiU9fsVT9QG0tKfvD8ZqNWnK TE4zin9ronor/2ZjR04Ln9+gxhapXLm/rF1/2oDRnOxXBr7m5XIu+JvevoarylXfvtXd4XgS0AFy 0NoXeXCm/a8e0rfHMfGiV2XgKudmK67udrPwVXfyef8DXFUfq+qh6gn4T3E1OsDckaW4qrlYmjVg 8FVwVb+v4uop9AbdrxXqTSYlz/XhNRZcRVtVXN3uprjKzuDJmbJivImrbkM4rwx4LlOYXR2HBlCE q2TVKa7agaucPwxcRQOoXo8drHVDinAVbbVs5e1oqyauliyLtoq/yoqrxSqovroAvjrVwNXvqyvG zpQSNdzku8rs/iwzSGx7ekm/vRky4MBz9kMzw3j8Nbv3HotreCZ+KzSLWDRh1QKS0VkvKq4ym41v +/hdOAS4GpEOh1dcfZovSc/xsqKz/h6uplh46kXwVCv1LZ/Ho+KqwVmzP8JZ8bPSH44BV1VrjcwQ UWxVXFU94ITBWckRuK/zrmLsGggCVw8pZ00zd7sqrmqOq1Hw1v2UZh1oKYc1NFgeNVvG6GvR2zL1 V3a+pICTlOKqlmLkn9U2OOlWo0x8tWLqDjBVdV3vePV9fcJ/+lCCrryXUa4X2FvVXabM85dwvne1 OuzIqTdVqrdbKHUd10qdfsul4TBvsWf+qg3VbcYxcZwXIf2XRMmglXEywjtVxsFdJ29LkJlbE8SD 13LPYf5S7PtOMnthjIyasJ/95i3kUHCooa2+eWvqAK/fvpMCiIxirfpudE/rxUuXpVb1kVK7pAc+ 6RsWXL3PXECmjP0KX/1PcPUWr5HPuAqmGrhq6KmqqSpXJWuVc8+t9Dy0VX4vdKbEi3Cc8+hLVlwN QwOw4OpRvACH936Bq57oE3+Aq1PpXY0ezMyxgavkINC37wVX7UK/qh3n/9bMV2luij281bZtiuH3 t2JqK876LXVuFRxt2iJVmmjZ8T6zq1ZctbeLkRr0hGv9NFxSUl8YKFoAN1TvaGGeot/f8/ZBOakW 315LdwKqp0o9AFp67s8vyEVrf0VmZKbkZBZIs3rO0r7ealnOfO+aidmylr65znxumIK+Cs5qxt4u V3Kh5pqPPuCVH9z1wOJsI89KcwKPoW+eRAM6tYXZgG3ooGCfevd1NsDwA6CvKl81PKyqBcBVrRxV H2OUu/LxWNVVKWt+VTRfp5iq/S/Vak/twM9KhW1Xryw/k7yyUG8w1ZPcgpXM2HI+8V/K7wqubkEX Xgf/XjGR3eZjyVsdxSwlWauTHcmt6/FUnMkQGtiZ3cwdH0p3+7vSzvaWNGqZJPU4i9RuxN6V+iel Sp2jUqlWoFSotQ8PpI+Uq76NwrdaZZ2UrrxaSlYCUyt6oKcukOLUd+BqsYrz8FrNoV81G446W4pV 47E2mEqV+GGcVKgxU8ZuxuOn+5/8eQ0eZt4Gz6Tm7c8gO2BuJD1hZrBWnXvLGTcPDMonR9DUNYPB tGPpnyT8Md7+p5/oYTGzytkuJeOTXMnGw8rtMvk1c62vdRaLPQM5H+UK5/4rYOlVrbefjLrCceVS Lp/H+OV5viYhS/Bg8b3gvQng9Fl4cCw6g84jRD5Gf8DnderhB3422a3p7Oi+hweLCrrD3KtqA2n8 fmnorjfeszfLrP087r+Or4E5HqOuMhMLL/K9VMBuL63CL4qcF/pLPmjKn4vP8bFU0efyeWgNvpfw IlgLnPaz1F7Os5tinht4vgu83oNu26o7f//SbeQYmOG5J535q55S6edR0rD7cqni4Cq1B2yQeiN8 pMFoP7GbdFQcphyXzq5B0mP+cemz+Kw4rTgvQ9YkivPaJOqCDFqeQMbZBOnQeaWs2nqNPRGtZcSI FZL/hlzjfGYYP+KvQmvNL8zDb1WAF6sQTysad2q61P5xoNQuM0OcHJ5IX/KsBrV+LINb3GMXyy8y rSu8rx+9VdVX6QWsR4PbhqfFV/3YaF3BcIlj4NtJcC4c3TPyNLPJZ5ilQ2NOTOa+if/0Rhoc9E6e sTtQs/+UmyqWKk81ev/334OnaAV3zH0rl7j3qPf1HNrKWf4+4bHcu+GrkRHkD5zgfXw5oVyDh/cw D8DP38vvsXs1s4GcCddzZl2NzrZ0agb+1Scyc8wjmTQSP8AQclcdr4lT94vSG79qN7JWO7ZnBytc tTUc1Q48NTyrDuq3SiKLXEt3ryRKq1ax7ARUbsosVht29ra7Ynxua/s06dT+odi0DJRi/6eDzHHf QlY3L2DLW+ZLzbK2/tdf//g1XNWfmI8GoLha8O6lPLv/VprUHirdmmySVVM5M7ug71HeFlzVufrt PL87Z+suUx7naD4UmsAC9kbhCw5CUz/qSTYfuHriD3BVs1g1fyXqfwBXA7mPHiC/YA89ta3cBxRX l0+gJ6Q+APxV0zn/u+ATHM3M4NBO4BqY2rtdOvsB0tCXr1tw9Sy4GoW2ipeDflWlWpwff/QDV3eB qVvRAjaCq2gAlZgFqMj5v8JCKU6/6ruK7l/H1VLjua4ny8ClZNP5kp+Fl3VIEL7wo8xnHicP+hRZ a+DqIjTClfHsDjrPrEAKWMTrP/Cm9o/w7YOrYZzPo56Aq1wzCVwziquXsn4HV9+Aq5SBqbkf5dqX uAq2poKrSeBwQrbAXclteYn2CrbGg62xz5kf+IVrjPNj+CP6Zo/IF1T/1X18AvwOiquH71pw1cBW zRrE50r5Uwe0LNi6nzPqfu4NfuCeZrloDqHObxWV6dnaQxbt5+Jz9ljqt5/nh8aw11J++BD2WurA dfQFbhKq9/qk0mdDkxg83RePXC8ZPMFXIsFahx5L6Cf2kh/buko9Ry+p0WuZ1B68Uar1WiFNRviR I3hAWk/CgzX9gHSefVy6zQuXPgvCxHFhuAxemSAjvS9z7S+Vhj+7yEL0gp+bO4u9/Ui5m5YDL/1o wVX4k/JUDohaH7jm76VnSb26Q+THUpOlr2oAzdJlEHmBw+weogM8Y881/Z//x9x5uFV5Z2v7Lzgz k8TYo1ERNZbYk9gRUBALxdhFxd5LDNHYkzF2Y48NW+zYAAsgCkq1IE0BBWxYQVDpYFnnXu+7t6JJ zsx3rstvDtes2dJ3Nnvf7/N7VlOuev3vuZp83crVEs76cDWT4O+nTNXQHledX52SxjU2hfoq/gZv uBrFrLPzJRIUhr8aonte+PfRImZZs6dgp/YEFMnutXB1OVzlTLiW/MUK9on8Uo6rk0feltFDMmR4 v2QZ5JEofVwTxK07O1i7MYcKrjrCVXu42plbnU3VCY+1ExpW5/91gq12ndhbbnBVe7K0boAd1vDX 0TGNvQDp8nULeiuq0GO10c/IE5WUmmf/F2V6LlC6fZi3V2hVDf0VGlrDavQAoFXVA9C6urIXRXgB OcZ+iAuRj6VlPU9mOe+TFdNhKjxVrbqWeoD15K02wqXNzH+wsnXbjzCLx1NnmqiX6UcdW8Aqk6sn OI8Hq17dSm0U53Xt4zdmBWq/lXL1QKHRk6qa9X1v9c/06nn9Ov0+i15Vr9bUq2hVfofOtTbmrq5l JoDq1eXsillMHRjX0p0Wrq7m/i8ej1Yd+dTYDfAd5/+J9FeN7HmXHYHUuXRjrnLXNOneIVns2zHD Gq+8WdtwadwKD4Dzf1181TqNqK1qtAt/1QembpKa9amvqrtKqtXBV629UCrXgqno1Iq1OeujVSva zLHo1R+lou2PUqE+t02mG1G9xiRqrth3jC4atYPX1WF2QjOvaQxsnUK91XeB9ArgByw4l0f9UAE1 SYXMj6KeFb4oMw6jCwPgWSCe5xnqTc9R0xoFV2MtXNWZAXHP2YmFTk208PQaOjWF839KAbeFRNEr 4rVcKxJJ5JIfl6cal/5XfIGLGrmqWy2aFZ9BNesZZSuvy0B0q9a3nrCwVfe7Hs1g14HqVg3un2rX Q9eZL0D4pppxEL5q7L9WSm8BMwfeBLxFx1pjD72URvB1e97oXPQuX6OhfQn7jaAegf4EM5hdi8eg cZR82m4Eu6/6EonU4t7AG/C7zSzWqZwTPORIKP1Bm9OkZqNBYvMNu1r7r5WaHaZKw77Lpb7HErTr RmnmuUVaj/xN2o3bJh0nHIKx7MWe7i/dyG11/zFQ+iy+JN2/9cFf7yeT5wbLoLGbxdbGRSJjHhk1 V/o6Ky3FZ+UfpdSJa+hb3rMSad9hvHzBmaV3h1Tp0yYDrmbirz6QiS7sQnfNYk6gydUVE029qvUA u5fpbitys9Quql4NsujV0HJ69WKsqVev4RelpBF4RjfQphn8vTK4HhrBeSMVjz4lA6byN0rkLHGF M8KFy2bNangk55Iw6qtCS40ZhKfRxIGcIwPQRUfwVn3x3XatwZvi/myk3mYN+mo5XF0IV+dOYJ87 enXS8JsmVwekUmfFHlZ3eqN6xhtcdYSfjk7MB3DSfdUa6gWYfDXmWilf0azGvAA0rOapOnUmz+Wg ewZSpRuzBRvVny4tWg2T0PNXOXuLPH78ELyVGo/vh/y/f8XVMi6cukci9+kDg6tbN5+VL2v2leE9 j8sKeqxWw1Nl6jo8APUBfoNL6gVstupWuKrz9w9wvdJdAdrDqlpVQ+eemLUAJleNnSww0Tp7Reus tNf/Q3L1wCL2WXHflKub0NervjM9gHnD2Q9IzapydRL5qlE6w9rCVTfHG+LS/qp0bhsvLdtGMcuY vbkt2BH4JX2r6gE0wgNouEM+b7j1DVdr1FW9Sh2AcrW2ef7/d7has9Y0qVh5pLSlLn3EtgwZejRL BuynP4XZeLrPdOpJZlcEc64KJYcVnicro+jDJoe1DS9gLyzyhVV+6SbbdFdLGDoyEu5d/hOuGjoV jZpc+EpS4el15amVq8WvJblYDLYafoDBVqFOC/36FG8A7RqNbo3Iojfr0UsJxWs48+CV2TugNVh3 zZkC/reYhUUcvWl6r0fxKTSOoF81tOZV45DGdbP+VWtgD1IDq6G1sDrP2xqGxn2jdVXvarz7dQeT 8XXLhS/a1BrH4Oi++AJzJlcy/Iezp/F/R8/Yw/4GRxky6XcJvvhK2nWfKxVsPeSLrrOlRvupYuv6 s9RzXyQN6Rto0m+tNPdcKV8NXydtRu6S9mP2SecJaNhJB8TJO0Acph6RASP9qbPrL4PG/S7zV8fI 5585iP/JFPLB2iNADqMInxVNo3mrkhc80LwVc1bo5TZfGlQZx0wrtJxy1Y5ZPF15Tvagr9rN5Oov w9GBcHW9pc7q/5Wr1yxcVW2qmtUaafxb5wFeS6PnlXq5eM4Ql/FUovEAIsj3nY+gry8UnwEP4HQQ 9Tb+5C+ox/HfDdfx9Q5soscaDbV1aYH8hs+2ejZcJWe1cJpy9b54w9UJwzJklGc6M1dS6QtIkf6w 1cM1UbrjpzrCyi7O2sfK+Z4w2WrhKlrWjlmsnbSvVZmqPVgwtSN1Vg5dqXvtRn95x2Cp+kl/ce+7 SHKeMEccrmZnk2R9ZXJV+9w+1Jv+Lo23epXfxR9aNbJGGZ6P1rXmF3D4423a5I3SqHJ/cuPnZRm1 q6uncXZWtipX0asbVLPCVGXrFvoqdnC21pmmB9GEutvKqlV15slxdOM7XMUTVQ/gPJpT+61CDxL8 nUIP8XH1VI++DUO/Gp4r9VXUWam/auhV/T7YfIafFYJfG4ivGqRa1Ufrucy8lfZaHVmJfl5GLzVM 1bkA22C/7jxYMcX0AOYMYwboYGaZD2Q2Ul/mzrlnimcv6gd7ZEgv51RxtkuUTh2ZYY1WbfL1WbzV E1LvS7Rq4wOmB9AQD+ALuIq3+jl6tYbtqnd8ANNfxQdAq1asOxvPdRZ1VujUurN4/c6Sio28jahT h5oA+oWbOC2UEVuY0XwoW/ruvUtv6wMZ78d9C3hkaNZZZ6i1RbMuDWfWVQznrivFnIlLYQy9T7wu AvA4g+7QK4UeCUdLXnyMTs0hqJ9KeE6feB654Xx6b9CpaUVoluIXchPvL62QXZ3F1IMXv5T0EvaD wNdUtKuyVzmsnuwVnhqx6F6rbo3IsngCj+ghQLOevv+WryfQruoL+HN/NNR7NeIm9zHDDN2BoPtm NbR36+gNvdXA1+D1bQTcPUrof5sRfF57Ed6G+XnlpmrSY38Rx/n8YUT4CX6WatUjGB3h1DJs8kuT rxzGS6NWQ+XA6XzmCAbIx9W7SY1mw+RLl5/ExvEH+cx+mtRx+6fYeCyS+vR1Nx64TJqiX1sM8ZHW Xjvg7A5pO/mQNPfaKn29w6UmNVstHWbJPzcmsz/CTTy9lsqDTHqu0Kv5Bcxdecn5n3dKSjkY8FaI /zpqzEb5otoYfLdL0q9DOnOtuaY6KVcfs4+V/VaDmGM5gh1seHHr8d50PsDu5Vwn0Ku64/qkRa+e QUuGoVfPh5Jrwl+9HGvOs7qaWmbUTSXzmOt5/zp++HW8mxRuNbSmKpHHPI6zT2wiWpXvi4yhBiCi DA1IvUkIXA2GqyfRrXirp3j9HaMOx3dLIbWrRbJ9Jc/FxfmyfgH1mPTcLPXGsyIvMxu9+v2YTBk3 JENGDk6X4QOui2e/VOlPv5UHuavu5KysXHV0jsc3Ve8Utlo8gc74ARo6d7UDfO2o2pXcv10HZmE7 ZrDHKl46tt3AjqOusmSFryVfhM9S/BS9yvm7qIDHW6n3Yd7+FVdL+RsrVzVHqW8ert7SrOZQmTk8 iVqkbEOvGly1aFaDqxbNqlxVraoz+LVG1OCqxVtVD0D7SXW+VAjM017TMFh4XrnK3+bNbOsPzlVy VvO5BsD/tdzvpVz3fx71VJSrMzxz4Cr7ltCs5bna0ylZnDsm4JmTs0KrNm4dIl80O463etjwAGo3 xFtVrhp69TepWW8dHumvFq4ugqHUrdr8ROAH/BtcrVJphNRtP0OGbrwh/fY9kN67bsrIQ8wQRbNO 8HtgaNaZp3OZAcWsq3PPZXUUs64u4WuRs917reTtDEHOeSF3qQ2/R/0hXL1i4Wr8c15bBlc596FP 02DozZKXcqv0laQXKVMJ3s8ofS3IF7nBMdVkq+kLxOO56sxB1a4XclW3MqMwm7qBrFcSBlt1v6vW uBr9A/fMGa5Gnesd7SWwBKzVfi2N43gFGupf+OPHGoGm9f+TOMbnzYCd+At+GnydNd58D/UIAeXi OP82Apb6ce05xfcEEb6I77N8LiS5TLyXnKLOrauM8T7C3OtH0rzjNPmkjpvY2n2HZp0oNRynS3Wn GfKZ80yp1WOG1HWdLfVd2b/ivlwa914pTfqsxC/QWCGukwKNHoPq9QfK3NU6w36u1K/nIv7+0cZr vri4lB2daFZea8Ulqq2YxwJXf5h5UOpXHSm9mD/Rv9NNGdSRv30X9QE4p3gw73wQ5xTyAMpV3THn Q734nhXohg3mnMB/i6vXTU2anAFL9dxPXMvQPSvUVKWS/8eP0X0rl/AAYi6jVaPx0cPJg5EDCwqG 3YH4bcd1lzY9CPsKmA3IfLXN7F5ZXyS6J3ATr/115K1XzsyVJd8/gatZMnv8fbh6F66mM3c1Tbz6 4wP0NWcDmHoVrsJNR1iqPoDJVN3Dil7FP9X+K/UClKud8Ac6sZ9Fc1r2dini4nRbunRiVkfDudLy qxESGnnXeIyL8vMMpipXn+U947H+cHrVSmurXn35Gq1K8D8jSjmTvORsom+F+G4d24yWDg1+kMWT s43aee2jNzxWqxdg1at4rFuoBVWm6hx+5ao1Z6VaVetXtffpNPNuQrYVGLUA56gF0B1Xb+YE4pee 9eVzh3Q+AKxVvco1UXWrsWtFNapqVUL9Vt3fojr3bDm9egqtGgS3g7aiXdGrJ/md2mt1mBorX3Jo 2g+wYy519WjVlWhVrQOYz/N0thczAbyYQ8cuq7F96F11ZydoL2Zgdkerdk0y+uO056PpN6HSqDUe QDM/vNWDcHUv/QC/Gz5ArUY+eKv4cbar4eoKMWZY11mILtV+ALhal5oAtKpqVNWrlYlPeV+jEh5r ZeoAbGtOlZrVh0rt1lNlyNob4s5MVtft+PyHs2QYfemjmdE88QQzWYK4FpxhJ3tYnqygNmD9xSLq 69Gs+I/70CRH8Mi0FyrozgsJvYc/BldjDa6WScIzar3zeD0VUE+DVr2FTr1T9kIyidtFRXKnuFju 4vffLaVWnLgDb2/B3oxiPAOk1VXyWUkwQGsJdC/BpVzqXXM4Lz5R3UofLfmssIf0EeDrqu9qzBbA jwiE8WfIk4RY4jTvB98mp2wNzqWB1uC1rnu93wbeLf89Jy1xAr17UoP3TxmB/oTRp8iXBd58G0Fw t3ycginB6fCf7wnl+4NTeU7iOYbxdQGxedKi/XBp0nqo/LqDfSvLLnIWGSRVGw6QGl+PkTpdvKWK wxip6jhWqnUZK9W7jpeaXadLLecZUqfbLKnjMltqucwSG/eFzBvcIk27L5dKNgNl5IxQmbUiXqpW 7irz5m+TQq5r+nrTuayqX4oKef3rGbLstcxbcFhsK3uKa/tIeqdvycB2nJnxWCe63IOrj+QnT/Lr 6IBfee5uIEe8jdfaXrh6FK2o81dPoVeDqZsJRa+eR69GoFejI0vkCnxMRH9qLuoqevSaBrkprWfV 0D4sjbgUPFWYqlpVa17VAzC06jntBeBvEghbqa8K9jd93JO89o6ikw9sNGsBtvIa+21hvqyhNlxr ARZ/zxzhKdSET2AWLnp1jCfPZbg6DK06sPc1ajfZ7ddLfYA46QI/HbrCVEJnqGjYkaOyY7aqHed+ jTZo1I7drokdvoHOvHayT5eeTnfFoQPXo9qeMt17HXVM9FzwnH1Zxn6xMq5ZL5kpBlM/nFq1UvWt D/A+VwuL89HMiBHesrOKmYfPfJ3Wi2QF5/wVMFX76FdNNtlq9QLUB9Dc1ZYZ5Nr5O6u3auXqMXoC lKtaC/AHrvI3+U9wdfscnpPc3+UTmcE3Jpd5AMxTxrP6cQQzkOldHdOb+VW92LnS44a4OSeLkwM5 xw7UH7fVOgA8gFaB73JVawEa7yS203OuTGUfR132WddBq9amd5UZAJVtFhi9Vv+KqzafMbPuMy/5 vMUkGbwqWXpspm7Wh+v7ocfiuRvPn5n4E44/pv8qV+aEsIeLPMtyuLruQiE9S/hbSZaZAela7wSX lKtw7H2uXoWrqe9x9d6LP3I188UrmPtKbvM8vWnh6jW4epV8VgKegObAdDeBclXrBCKyTK6anqvF F7inO2O0XoD8Fow3gn8bfFW23rEE/WK6t8sI7nsQ59O3ga+Bxj11R+e+EHzODHJ0fDyQs7w1gmCr NYJhbPk4mYJnxMdC0WfK1nD08xnOvsF4rJfxL6b/M0D+6+9tZPjkfRJy4aW0wV+tXL8vXB0lFVsP k4qdhkslOzMq24+Uap0n4A9MIaZKDYfvpJrT91KzxyypbT8Lj9yHmrr+Yu+2StbuviXVqncVL6/5 kptV8IarL1+USh5aSueyKFfn/3REbD4dIL3ah8tgZ67tcHU4XsAE50x8gIcmV0f/OVePcwb8V1xN 4nyfhD+tXFWOWrmahL+iMwTj0O2qVS9buKozBg2uUgMQcka5Ck9PlBhcDUTXnNhD7TQ65gD6ZQ+1 AFvpZ9wAA1YbOau/4OrAGzIUrTrA46r0wQNw68k+auUq2tSBc799F7jqqLVWhM6rpj7VTs/8zLZq o++jdTq74BXgBzh3uS29ut6Vjt/skJqV3eX4qRTjcSx4xpOUi1dBXg7XLbQqPPv/wVVVxEZwoXxF 8D8j8gqeUvNh1tGGnE1nNmAvGdh1v6ntRj/mOql9n9Slk+8x5wTirVJnpX1XW7g+6Rl7H4/rYXJW ylR/fOwAC1d1NoDWrZ7ZgYdK7t7qreq+AM1VhaJVdX5VGKG3b/QqmtXYI2DcUrvKfAD1W3Vma8he /HP8hEB9TvGzA3243UKgVVWvBm7UHSyFcpT7cYD7pL2rm9Gq6gGsmEwtwMTn8vNYZnuOZIcdenUS enUks1YG9bwpvbtxxlCtSp2c1iJ/TZ9HI5jaoOVxds/z/G9ywKJXYeoX6q3SP2EDU22WsROQvQDU rVZVDwCdqv2rlWzUX51BUC9Zi16r2uhVG9WsWsc6g17WGVK/xmix/WwY+5cnysBlXMe33JaeW1Kl L7PoB+y8KUMPsm8btk4+gW8RjNY+m8fMpwJ655nZfIU+Iuo7f+e1cYDXyVHYcRzdFwS3wh68MvYL xj0jJ4FeUh9AawCselX16X2u7/dLqBN/J8rkHnpWI7NUPYPXcgO/9Tp+awq6QGsJruaRO35OngPv VvVrLPpVd2zF0HceBWcjHrFD6yFeH/09Ufz7TaBto6zxCE1NRDwsH3Aa3RuB7jUDnYn+fRvk5fBz tebhHEzUCMvkY3e5xdcNhb0aZ28ReIkaylKDp/RnRsDxcCNgByw+h2aNhDVOHj/KJ5+0lzlLw+VU DP2tDj+gWftJ1eaeUqXtt1KxXR+ppLcd+knFNn2l4jf9pZrdCGKUVOo0Qqp2HiNVOk1E384W29bT qMMbL3PWpkj9JoOkY4chcu9OgSWXQa2VegGw9VUZ3hu+64KfDopt1f7i3MpfhrlRuwwzxrqwh6X7 XeoBbstc6gB/9nosS8fnyFrvXNk8n9fcUvZzcB48toUzIXr1tOrVAPqj0KtR6NULUaUSj169Bivj Ekyf1ZjFmmzq1yQ0bCK8TSAu49FfijfnXxk1q1E8NmjVULTqGX6ezskK8qMHBb/u+G5mxG0vlMO8 rveuLTBnWP3Ca4v8yoof8QCm462iVWdPQAeMvmfstla96gVXPftcM3tY3ehh7XFVuuGpOqJNO9OT 2pk8vz31Uw5OifgC1Kw5MU9FWcv81bZ21Au43hLHHkkGh3t1TyL/cVmq/c1d+vX/2Tj/a55IzwPl 317qeYD40G9/xdUX+ADaF6D1Xn4BidKg6rcytMcxWcLfcdHobGMugM4IVC4ZXFWmwqktGjPZH2jh 6iGuW8fwWv6Mq2fxubUW4H/D1fNH8QEIqw9wdv9brp7kuhnMWShI2QpTT3I2ObFBZwPg/zBfZzd/ 822cTzZyn9dQ27BskvoA7AAZzfzoYez64Iw1oQ87kshZDeqRLh5oVZeuicbfuT1Mbd2evavK1RZ4 q+SsTK7uwQewcpV+gLpWD4D9gAZXTa1qMpWclXJVOQpTK9VRD4Ccle2PRn9AtXreUv/z0fJF3eFS tcEQcZ8XIb223YWrzDbazplw910ZesDC1eM5MgMvQGfs6xy91ReKmW1q5WqpHEB7/IGrWZq3snJV fQDlapnhA9wtgZ/U/twvZd4xYWXrA3hbnqvpcNXK1lQLW61cTUC7al4s9im97rns0YKtZg8BbIWf 4TA1Gs6+DT6PZ2AEdQXRRNRja9DrhVerOrt8nIOx1jiv/7bw9Dy35+/DRvohzmVaglqzMA00aRia NpQ4B2/P8X7kbfIxaPkII9g9g949h469xNcs3hQttg095JsOE+VYWIGMXxAsH9V0kU8b95GPW3WX j77qKZ+07iWftO0NX/vKp9/05XYQH+svn3YYCm+9YO9o+dzOW2o1m4AvNFxm/npVmn09Wjq295QH d02uvnyJB4cPoFx9CVe1h3zuvL1iU6mPODU/ypkJrnahP8SZedD0qMzgHDWPuRULR+DJcdZaN4Oe wZ/oweG5bdZZ4X/tNbkahg8QcRquhjF/B64mxP6Rq1pHpfrVylTN/1+Kp0cvDg+Ar4++wONDbdU5 tOpZtGqIhauBx0rkxEH00u/MiNtGLQC9N3uo9TFmA/IaWzOf+tqZObJ4Ot7qFLzVCcxlG42X4aUz Ai1c/dYyG+B9rnY2uaozVJSn5blqD1fbOzD72DFJnNyYg0xvQE+XRPLqS425Cpt9Lv/HuarcVrZa 9bFVr5aU5EteQa5x/zZuipDGlUewhyRClozOkWVj2QONVtWZ1gZX4dMmvPMt+Dy6I8qH/qUd85gN gF71XULNKHrVD52o+XidLa19pcYMv53sAkBjKleN3VYHVa8W4qvmo1FhrsYxPmcEnqqfGbr3KuwI cwGO8nVHdO4VvfD7eR7h056Cp8fxbk9TE6BcPcnvOs7Z5BhnE1/4vnvRU9k2P4d8le4H0NkxnFHG s+dkNDOs8VanMydoEn1WI90ymV9FHYAL52+42rVLEn3Jl+VrvNXmbeiRa3WKOZ3UrTY9RC0A8zYb 4a1+sc3QqtoP8LntGvpYV8hn1K5Wf8PVeWhVrVvFR4WpylZlaiXeN5iKTq1a7we07lRpbDtEvm41 XirUdBOnKQHiuvOhuGzOEDcfZnDsypTBBx6y/5m5ccefMpv1ucw+w6xR9kTpTL31scwtSSiTHVrX Sa78cAY5dvTqKfSq1kBFwFXdd22ylTMgWvM6eSutBbhTiiaFoQ9g66M/xAs+xp459OrdEnyBYmrI iZuF9JHjJdzIK5VUNHAKkfyM/AeR9BQfN5e5Azl4e0/Y4ZFNZBVJbHa54OOxb4L9Sdn6taV8jLOo ETozpnzA3HJ6V2chRj+0BFo3Bq2roX0QMUQ0WjZavWUiEt/BDObTommjrEEtWlQmeTf4GwFbL95G U6e9ErfBP0mFyh1k3Exf8aee7avO1BfX7iHVmrlIFWVry25wtJtU+qa7VP66u1SEtf9o5iwV2rhL hW96y8et+0nl9mOpiR3JrN1BMnsNnqDrPGn+pbvEXnpo1oq/UGFliivdJ6+9WPPn75I6Fd2ka4sD zKekjx6ujnV5IN8xW33OIPzVoVnomyeGvtnA623bP8kT8/xWf1X3sATvo4+Zs1w4Z/UouBoDEy/D 1SQ4mYJWTYSZGlf597UkbokkQr1X3dd6mefQZbTtJZgaE8VsgXPUV6FVtXdL+6tOo4ODDqNX96FX OXf6bSmE6fQDkJ/2ob5qA/dnFWfCZZxdf2Ge0XzyMrrXauooagGYvTpqcAa7rZlnzRxrYzaAK3NX Va/CUAcH9Co9/p3t8VgdeZ+zoiP9VI5oGwd6WB3w4+ydUqRt2xjp0YuacueLzK8+J5994iFu7jOl tOBdQapMw14xdCp2Fh7rh1ar5s//M64WFT9nJuRTg6vTp2+V5tXHy/dDk2U5M0l+JXducpX6VTxV zf1shqsmU9GC5Nh3oAc1N+RLT8AR/t7H/oSrhl4tl7PSeimjf/Ww+gD/M1dDDytTla2wludP6IG3 XA3gHBTEc+sUOasAzv9+nI0Oo1V1D/CuhTniM++JwdUNzLHWWYe/jH2Ct8oeK521ykwL7V31cqG2 qVu69HFKlZ4w1ZG/pc59aE19VdPWZ9GqJ6UeOSubL33LeQA+1FZpfdU6Zq6stnCVHYF/wdVPbX4w mFq5LvOs6pGvakBPK1ytVmuiNLLxxGtawG4WN7Gjr6fXjvvi/FuauG5lZyGaddB+cmrUBowPyKXe 6hkzA/KM2fo6p3Td5VK4WmrhKvX26WX0PClXeU2g55SrlzinX0Gzxj/nNZVPjQ1sVK7eRq9mKlfL /oKrnF8e4bHeK30NW1/LHfiqbM3g+9PQvTf4WalECv5CMj/7GpHE70nU3/WU86cy1ohSbq1h/Zje 6tfo11LL9YweWyPYeUjNQfzTt6E7ZqxxMVt3zjBv2Qj6FR6jk/lv1NoHIx7RH/aQeKBBL4N6IWha a8Tc430j0MRo3Eh0bOi15xJ+nRkCR9OkZXsvadB0oKzcdUt+2XqDOQ49pcqX3Uyutuomf2vmIP9o 2lkqtHKST1t3h6tO8l/NneXvLXvK35t7wN1h5DGH8Tzw5PvTxXPKbqlbo7P4+8XKs6d4bVy/jAMr h1bVqzqjc+myw2JT1d3gqhc+wHDnezK+B71WnKMWDGP/C3XWS9ED2s+yifzrzkX5coDXmN8mtARe 2Gl0xlk0x/tcTYSXybA0/gr8VLbGE7yfZOFpfAJ/g3jqRi7hG1yEqdFcjyI4Y8DlUPgcEghTT5ge wClfZgPu5iy6DZ5vypeD1E/uWpEnW5hrvA79/Cve6lJv7isewLyJOh+QnpYRaNUht4zd1rqDdRDe al+0am9X5vpZuOqIHrWnJvUtV+EpbHXoYuEqbHXsfl3aM/fIpcd1cedn2LXbKU0ajZat2y9LaSEQ Lff2f4GryliN/MJcZkUWSX5eCbO7Zknr6jNkzghmWaNVl43W2U/kraYxc8XC1U1WrQpTt5EP2jYn l5kmzAt8j6sn0ataT6rzUUN3wU7NWe0nDhLoTp25auy04oxv1auGZvVDt1r0qupW1avnVK9qjQDf p3o1GEafVL3KtfMkWjWA59ix9dSerOGMwnPugNYBLHou27lfW7mW6gyrlVOYYTIuW+ZypvIenC2T +1DH5HpPhnRjl7UzexwcU6Qbe3I6d45jzmOMNPtKewFCpF5ztGoz6lbxVg2tSn1VrQZbeP2gVeut ZZ71r8xeXYZe/YXXE/tWqa+qov6qLZq1rs5bZR6AcpV/V+FjBlMbzpRq9dlxVXOktGgwQIYPWUWu q7fYjfxdnDamSZcNaOdtmeKGJ9Bv30NmXZFb839GvZXuh86XBaEFxtzmNZdKZSOvDZ+rZbL7OrP7 06nxzChjjh+vCT0jw5yYXNiKZo3lzJ5AParWpd5As96EkXfQSw+Un+ioxxr8O8sI5siTu3oMV7Ms 8Yg6rAfw+B4+wl1qXm8XlMqt/FK5SWQQ6WhY1bE3ND+GjjWD+p7nxZYo4dYa+nENXvvKZXS0EdQb JJcPahCu5DDPsFzE5cBjNK1GfA75bHJncfA2DtZqXMFXsEbsQ5iMt6ARA2ujeEyi8A2iYWoMnqxG +E120dyGOTxWS7aF4493kY7kok6G5VOrPp99Oc54NF3l0y+d5ZPG9vJRozZSqYWdVGndRSo06ywf NekkFdCyH7XEJ2jVj1nnQ6hd9ZRle+7KtCXB0qB2N3aXpElRvs5aMbWqslW5+gp/decO5qTX8mAX y14Z8e09GdUTb9WNWfv9yVkNV61KrT0zOozZAHhuv1Mr6ruafRi8toLw1kJ4PYTC1Qj0ajQ8vEBv 1OVI9v7x3EhWnl6GpcRV9GsSjE3iYwncxvF+HB+/yLnnIky9wPk/Cq0acaZUwmBqCEw9ja8aeIRZ 1vyOAM6cfluYZ7whX/avzpcdS9FY6gHM4/7hBy76Llt+moQHgFadzp7ACRatqjtYh2otAHUABld7 vdWrBlfpTbVXXeqYaIQjTDWC9x0JJ+cEdliTz6VvwN01UurXGSxDvRZKKf7UixKt/1e2kgPk/zV4 SKWMD/H0/Y/oVStXi0ufG1yNvnhDvm49RDo3XCpzRz2SJSOeysIhWfBI5z/l0levfDJ9AEOvWrjq MzuH/SbMteLadZi+gKP0W6kPYOWqsYf1d/JOFq6GW7l6GM2KXg37F1w9fwxvlVAfIJR8ZAjnniA8 hVPwWpmq4Y9WPbqOvzmej+rVg+jmffgSv1OnoP0Am2aq7qZeBc94/ih8yiHMsKYXYAx6dSh6Vbnq 5nCNOSvMIadm9SvqAJq1YoZ18yDmrDAPwNCqunMDX7WBegCbDa7WrIcHYLOS8/zSd7ha1cJVQ58a XPWGs3C1nnKV3VaNZpGz8paq1b2kc7sJMmXCdqlWt684jjsoDuQ7HNZdlx7kr5Srffc+YGYA1wC/ p/S1PsNj1V2m+bIkslhWk7v6LR6PFa7+Dlf3p9EjkF5qcDUYvXoOPadcvZirc1jhKsxSL0C5mlGE F0Dd6kM8P2Vq1pswmapczcL/e2IJZexD2HofHitb7xSWyW3iliVUx2bwc9OJtHKRCnONKDDrEbQm IUV1rkYB9enkwt7Gaz5eLrQGAT37TqBrE56+lkQj0LVP0LuWiMvG89DIoh7MwtcLqmHLcxWmRuEB ROO7RlNnEEmdVyJe8PkMGJv+Sux6TmcemZMs+DVWdhx6yBwBdGhtO/l7A3v5pImDfNy4jXzarINU bAFTG3cwuFpRfYJWrvJxyz5i03Ao+3gGydwNifL98rPSunl/SUl6bpwHwakxe7WE3NWLYnJXgODE iST5wqYPu1h2kj+9J2PdmQvRhxzlgEeyYPhjWYy+eacngFysL72jx7e8y9Vw/NUozu7RZ9mzE14k cRdKDJYmXIKtGnBUQ33XOLRsLNy9xPMnJqpYYiL5vnCYGsrjAJvPcv4P5ucFHeP8fwhvldec/3b6 KTfh664jT/0remoJeYt/MpNpDn6hzgSgx2o++aof0arfjUBzo1VHDtJ+gDQZ0jeFmStJzAZgllUv 9Gp30wdwpAbAZCp5KgtXHbjVUKZ2MW7h6bfaB8A+ga+ov6nSU9ZtOms8dlkPHkHR/xRXzd/LHXjH X7VytbSMnBV6de1vh7i2ukof+8PyM/3zi73oR6MfaTl+iWo9nbG/3pv9VvgAhr9qcJWZprOfsN8k R/ajDw/hpytX/TknaB2p6lXlqs6gVm81nDqAcF9C9Sr1qmFHCiQUH8AaqlfDLHrVqll113W4H18D h0P4/mDyn4Fcp5WrgWjWQGoCTvB7/NDHR/FWj8BV35V4ATz/dv+SJzuor9V5K6vxAhZPorZ+bC51 q+xOph9g3LePZVhPZq06p0svuOrYIV7atbvIDGt6rFowa7Up+1aack4ztOpuuKpa1awD0JkAn9db gw+genU5bF0EW1Wvsn+VfgCTqVa9ClfrMdOq/nzmrjLTusmP8lkD5rFWGyxjh6+Smd/tYl+Lm3Sf dlwc16VJp1+5L2uZ/+qTKX32PJCBBx/LyGO57HF+Jt6BeeSumFUfwXx8Xjsb0Ktbk5hNkmpy9RBc 9SP3HQRXQzkfR+YIbOXMDI90ppX2UGn+Kb3opdyCrQ9Imj6GnVmYUWa8lmzez+bCr/GMzz/j/ad8 Podza3YJ3iu69UERs5HRrcrYTNWwGjBXQ/1Yqyer/VzvBF+nuTONG7DYCPUVYLEZr+Q6rLXGVa4F V9Ha16yRxxwDDXrANBJy4IUG+jWBO5yQZUbcY/hBXHiEd0BEolfDYarWWUWQq4qhbiCaxynqVpFc RNf6XsikfgDNup2e85YDOYvOkqAzz6TPoLVSt0Ef+UcdR6nUBN3apC3ata1Ugq2fNG4nFZp0kErN u8jHLVzQrR5Sv/EQqV7dg13YJ2XSQj9p8WVvSbhM/gIRpVx9/dKcEfgSD0bfDz9/UxrU8RD7phvF y505Vr2ZCzAAv8czC71KHcA4zQ2QM+Z1Z/Ra8bw+xPPcytXTMO8s/th5fNDIINgaUigx5wolNroI rco1gzN+0kX870umblX9GncJrl5A18bAVZ5H0eFwFa0aiVY9HwRX0b6qVYPQqiepwTm+m33WPvh8 v+H3rVF/l/tC/mLDT5xnZzFz0/AAHss8tOpMdltPHZ4pYwczR3aA9gNoLcBbrnr0ZPaqwVVlJ7l+ 9VXJTdk7cv63hCN+XBeiK55AN3Sqhzv9WU7MParpLU4uU+XGjdvyuiRbXhTc5wFF+xOlXKSMgHOq YlWz8tT9gG//M1c1b5WTS/5x+lKpXdlZxvSLliXTmPk0IkuWkN9ZNimb+qRsQ++t+54eVvVYLV7A tjnkJ3lclav7Fj2zcDXvHa5qfVUo5/b3uXr+3+RqlOY5lauHyFHhnZ9C+56C1YFEEKF5K621CtiI F0B9lXL1UDmu7qQ/ZSu+1NofnsnSKfRacc2YNfKZfDc4R8b3yxYv10zp70LvKlx1aH9F2n0TIy3w AJo0Y85K00CYSr6qyX5Lvuo9rtZfw5lvNWxdAVcXl+Oq6QFoP4D6ABVsLFxtAHMNrs4yuFq5KrN4 l56W2d57pGKNHuI284zB1Q5L46TjsgRqWW/Kt8rVA49kxNH3uVpkcjWu9A1X96FXfS1cDaQW6R2u ou/KczXNwtWHb7iqbIWnvG+EhavPeV/ZanAVDZuNZrVy9T5svQ9j78HRTAtTNc9ljTv4sulo4j+G We+l98Fkq5Wpeqs+hRnK1muqsS0sTc6nv1aDcmuNFEK5mgBTy3M13sLUOHSoMlVzWxF4AOW5Gn0L P/EmtfRpeXIy4bGczeAcrT7BzVfi7rlEalbtKWMm+spu5uC06ThFPrLpKhUbc/ZHr37c6Bup1LQ9 0YH328NXO/lbE0fY6i4NmlAfULG7DPPeK2Pn+YpNdXv81VQpwA95wdnfhOsr6w168a7Uq+UqHRuu kSE9UmR8b3ZFDFSucq7GByjP1W3aw/qeXlWunsFTOwdXI06xt+h0gUTjYVyOKpSEi/RTXbCylccI tqp+vWJh6kW0ajTaNvo8PMZXDQ9hziAegPbEas+qcvUE+YwAzofHtrJjaQP96qvJUy/ndf8LOotz 6spZ2bLEm90Wk9kZM/ahzBh9X6Z6UdMwiH4AmGpw9VvmAqhe7ZUkf8pVdKl9ObYaXO16Fa7CYPRt j26X0KuBUuNjL7RqpKFVH2UmwdYn/zGuWnWp7gIwAra/VpZDco0SvPTcnKfs3vaS1lW/l5/HoVEn sdNqPHuW6bFaMo7dk+N5f+IT3s+R9dNzZRO5P59ZubJ9TjazTfPkIEw9uDiXeVY55K5yqbV6Sr9V HjUB9O7DPGWfsd9a/VXVq0eYw3wkD736XCL8C8wIYDcg2lQjAl/VOPeja0PgqRHqAeDzqA9wBk9B e66sM1hPb4e1eD/HNXe1nnwlbN27jFqFhVzn8YBXca1fTm3dIq4RP43jrDLqoUwbzDW13x0Z6p4u /XrdkJ7OV7lesuuR/Tot2p2jHyDYmAlg04L6qhbkrJrRZ9UEH6ARevWLTeSs8FcbMBeg3ir5zHY5 5/jFUtWWXitbZq/aMifQlh7Wusxera0zrLTWnPnWDYiG8/ia2dS7TpaaNQfJXh92/ThTO9B4oDit TJCWC2Ol3eo0sV+TIk5rmFFBHmvAHnT1IWYd++caM1lnnaHvKqJIVqBX18cybz/x1X8zd95RVd7p 2v73W+db65vJmZKJJRpjxYbRjDGxKyoKVizYa2JDDbZoVCyIig17N2JB1KAioEgXxd4FERVEsSBd usD2OdfzvnsrmsyZ9Z2ZzBzWegQBAdn7vd77dz9N9ie+Mfah6Jy+oEf0KqUxK+AFtZtZbyQ2m/ol uHoVvXoLLiUWvTF6qR7DSGVpDlo0r8IiBfCzyPJGsK4EJBpRzBOokPcX8Hn5RB5CIJfIJp+VRWQS GQiEl0Q68YJ4Xiky+PhLIh3eqo/wnDA4DFMfE5oTS+UbPiJSGEeSTH/XQ+IBZd4a9wtKyZNp4OGq vkXbar5Mc2XxueiwHHiBz3GL/6N6ANeIq/gfVzj7X+H/f/YFPCXOWeMM7IyhHiAKTzWSHF/YfTz8 VHpt4+HIXfRb2hvZGpwi7fu4s3+stWwKuE+//w1p1GSi/IUzaO3mzvJxo7bySbO28ju7v8pHX+AR 2HeQj5rhEzR1kM/tXdkR2VNGTN0vC3wuSO1Pesg+3zvkrukD4nerc1i0N0h3sZSUkHeITZN6NftK x8abZFzvJGYApeP/58oPI3KNvkCtr1o/M0u2omF+8nzFbivO4vhdweqv6nXFNWXsLaYfKjaIme+h xXLlDDUWZ8lHxRTKrfPkDDXwXK+fpUYjFn1+poSPEdHU9Ibz7zn7K09Vpxq1quT/T+DXHedrh3Ae PL612Jj36re2UHxX6kxA7a+iZhVfVfurFus8ADd+bjyA78c9k0kj8YldH7N7hVqAAfHo1dsyuGeS DHBmD6vTLenV46Y4ET2603/TkjrVVnD1G3JUba/T+39NnOj9d+oSTx75tgzsfkvGjbyL5usvjj2m Sm6e1oWq1te5thpvb1UG135Dgfrel/57XNV5VvHx96RZveHSof5SWT7tFXtKyZ9PpnbVLZs5Otn4 O9RawdhNeKzb0Ku7OFfvwbfct4h8FVw9slxnBObKsVW5Erg2j36rVxK6mVw9dW7K1TDO7DonRWcD 2rh61shF5cvZEwUGV+OC2Q+oTOX5oT0BytUYzjeRAfxbIgKuRnLv/Ee46mXj6jiTq+MHvuOqsyP9 AJ3Qq2+5eroSV+lftVeu7qF/lTnWdltMrlIP8D5XvWAmbK1HbwA7Aj4mT6Vc/bjefJiKt2qnXMUP gKvVqbGqXXu0rPKM5jk1RWp+PVEcvNkp4XlVWq1mRuGGe9KN6PtTmgza/0JGHmH2dmD2e1xdgx75 V3AV+WiwVbn6ilCuavxruFoiDwy2qp+Ad/ABV+PxjX/BVfxVg6uwNVbP/5UihrxVNLVWytSIZPyS +6VGfWvEA+YPXGd+zz16t6jznLLkkNh9xb5W6v6Xbr8jbj/ESI2arvLHWm2lKhz9Q6OWUu0rB3Rq G2oETK7+0b6L1GpKvVVNZxlJLYD74lP0fPQUf7+7UlZcSp6KeVbcX5SrWsdqqaAuLuiu1KUWxKHZ dpk48BF91Zkyezjz1qmt1r5AzVkZXIVjlblq5K2sXDV2F3HdnDnBDPhTRXI5mrkrMPQi+U2Dp5z1 r1mZegWP4FJMMR9Dp+LFxobh0eEfGLkqdKrWqur+qsBD9Mr6kR/j+j0KVw/jPRzgHLiHvMU2T+2v stZWzWCGwVRmBLO3eSZadeqYpzJx+BMZOzBVRvXDW3W5LUNdboorWrx/D3QCXO3tdFOcnWEnbzu0 vicObe5Jl7YJ0rUD5/6ucLXbNXHudlt6O7JjsDu9AQ3XiX3jsbLE66jhUyvgyl5z86Vm7d/FVZsu raxX9ecy3o8m0aNJQECYNEY79WuzR9bgoa6YCE/xoFdNyjDnWVHjsYl6AK1dVab6kpc8QG2V7o7W vXw6F+AYdReB+Nk6w0p1ahg9GTpzRc/oWgsVoX6A1q9yH9R6qbPHuU9qTooz/tkT3GeVqYTWrGru X5lqcBW/IFLDytVINGtlvaozWH9dr8L+D/SqF37GIvTqnHHUgQyl935Aqozo80AG9LzHY0ktADtz vmnP7PfW0dKUmQB21K3W/gJ/9QtqAZoeMPpWa9oxx7qBcnUTuauNUr0e/VaGXl0BL72on2KHNfGX evQHwNY/fz6X/SsLOP9TI9AQthJV686Xz+rOlAYNJ8nosbuYGT9CGrl4S9tll+SvXtel5XLu4+vj 8QTuSq+dj6W/L7sMD1ETcJz6sFPMjaXnyou81Vp8sr/H1TOZVr2a806v3vtAr2ZX0quFaKpinhcl lfSqalYNUl7vadZcnjsmW+UXmlV1q4atnkDzXmZNgZn7SsPbfYJeTYMz6heoZk0hkvlGyfwAD/kZ HxBJBSVG3Eev3oerSZr3oubAqJnN0bpZuIoWv5WDXs1mJoLqVbiqNVga2jMQC0s1Yng76glzAvFW Q1PKJeRhmZxIYhdeMno1hVnYN5hlc4n96XyO7+UCcZmyWf7vRx2kl+taOcyMhgHD1jCnpZdUa+DC zoeO+K3wtHFL6gLwBvAB/vRFb6ll78L8nV4ycd4JmTKfGWj4Oz8fYV4guWuztgqtyu/Cprd2/cSu 62p9pHtLX5k24pnMGKF5VfJWvF74LT33aJr1s7Jlq3KV682mV7UGRnsO9VqI4VynczWiuaZig+Em PunlGLR3VLFcxTfVuBLD++DtpSjO/hF4HoTmuc6cgqnoVO3XioCpunsgmGsskDzG0b3ssub7HOEM 6OdjatWd1HltXsS8SmZXLZ+ZY/QBzJ/8QmbTX+WOrzplJPVVQx7LGJcU49oagkYdRAxQpnan16r7 bfTqHXEmnHokolE5J7Zhf2B7av87xht9OT270+vq9FD6OqVI3x7H5PO/DJCBgxdLRjos5eU1Or+M vNDrEvqDeZ5qvHvRv7z3jncf+ie+9fe4Ws61sWz5ZmlYlXkRfcJlLT7k0nEvZfWUdNjK2R+m2noC 1FfdzeO7j741P+5Z/uSFdI+0zrEKJF9lmwsQrv2rMDWKfigbVw0vAK5qL6py9RzPAfVNYwPppzK4 Sh+e3nNharSVqapZo/i7ETx3Ivm3Nq4abEUD//9zlX1mY7mv8th/25+9F73vcz7R/tVbcPWqfNPu vHzxTTSzOE5ZuYq/2gx/tanOBNDZgKYHoDOstB7gfa4ug6mwFd3/SX00K2z9+HPy/3bkqxpTf9VI 81YmV2vVnyVN7L+nN28+/Vau0nZKAFy9DFOZpe15Tdr7cC7aoPMC6K9Fsw6l3uq7Y5nsvsoxucos OB9yEL81V5WvGspV1a35ylZCmfov4Wp+sclVNGsSbL1HvdLdV2V4ANS+f8DV69QFXFOtamWqcjUa RtoikpxVBDmr02jVkw/Yf4dWPZHEbtF7ZcwsxEdJYKfLVfpKEvTtN7IuNE1aOtDTWt1ZPJZHyqkz BdKq0w/ypxrUtTZylP+0ay1/sG8l/9n0K/l9w07yly/78Txx4X7bT+avuyJzV8bJ5590F3//eHZx sINF2crvTfd02ri6em0wOzr7SM82/uI+mpmQzFibRcwZxfl6vPZe05ND/6rWrtq4emQdNTdWrmqP TBTXRQzXSuRR6ms4/10IR6vC1PPhhbzm7Ui0qQY5rbgwfLfTXHeh6Bn82Cj8t0iuO1ueKoSvFein TKXuAH8tAI3kj++wbzXXPufS7XgR66ld1DmrZg3Ac/lx/FOZSb3qtJGpMmkYNauDUsjBPZDh6JXB MHWgU4L07w5X8dp6Od7Cc6N2yvE2vQHsUm1NLUBrZlq1Yb5VO7wBrsM+PZnT4ZwiPR3ipWXTRdKw /nDZtO280Qegc8AqyjGMLNy0iX8/V82fw4ZsJTopNO6dzIAcu1DsPxlHP8Addq/kUouczl6rl8yx 4l453eSq1gJo7equ+czdg6vaC6Bz+HUuwDHqmrR/NYS6/NN4nBFWpkajU8N2o1e5rypXlYXReAFa h2r0/6NNtQYglsf1HPdLrVeNQptG4MFG6z1YGWvch/X9PG9Us6rHCp8j+FrqLZhcpT5gB31enFc0 d3WEn8UPH2oP9/fNPB/VX12Jv7p0SoZ4TMAHGv1U3IakyljuqUN73RMXJ+YC8nh2YEdZq7ZxcDVK mnx5kp4A+gGa4a3aw9UmOsOKfoAG2+ApWrXeBjyAv8/VKuSuqqNVqzTSnNVCXi+RaviudWrPkob2 M9hD+K18Sg756yUXpOVSdqR735bmiy9Lm3X0oWziXLT1Ib1Xj2Uw9VbjjmbIlJBsmRuJv2rTq9cr ZOff8Fcj8RdVr57Fe7yQo71X1Cfhr6pe1ZkqNn/1rV614KMSyk8N5SlPDyPUb7Wx1dCtPHfyYIT6 rOqxZhra1PRZbV6r+q0Z1BBovMRXVb36gjyXmetSvcoMAs13oVlT+XlUr6bwTZL55g+JB0QiXE3M Z5cIXE2kZisRrsbD1dtw9SZ1rTfxVnWn9zXiClpV+wYupNNTxf9dI/IRc1Y08FDDeB2agv/8kBmv 98vkZ3h6MKFEDsNUX5i64wa7w+5YZP2lYvYyFFJj8UYW73vEbN1BzKObIYdO5MtiH+ZGNh9Kr2of dgz0kSqNHeVPdh3kT3D1s5a9qEN2xeMZJSv23hWPTbFSq2oHOeh3SUoL0Vglpca51aLXXZk5J2CJ Z4DU+YuL9G4XINPHPMf3R/uNeCnz6F/xcmMG2/dwdXbuO65yPtT8wQme66d2mR5rJNeDsjXiMFrm GDxFg15Ei6rXqpo07rS+TfD+sye5rvDcznA2jDnBziquqwiutTCurVByF8H74OpP7ATciU6F3Vqr un8NczaW4wF60h9Ef+WaucwunJ5FvSo/53j2WI1LE/dRqeIGU8cPpg5gwEMZhVc81ClJBjo+EhfH FLTqXenNmdDZAZ5SJ96tA3kponMb6gDawtZW1LB+dU0c29/BJ0gWZzzWtl8dkNp4KhMnL2O/bYnx uyt//UpKirPxUijCs5TZcGa+NkwBfrn4A7/1i34H47tY+W77fjau6i5WZ6fx0qqOu3hMSpVleKte 32aw1ypbNqJVdTaA9tarD6A1VjvVW8UH2AdX/Thna/9qAAxTvfohV6NgaoSVqeoDKAvVZ9c6VNWi xtnlGPdOK1fPwFDNUYXz/FCuGj4rj30MvNXa5yjep30B/1OuesLVBTauDn4kY/sly5CezNnlXupI zqp9R2ZYtT0rzb6OYO9KCFyldrWZzVvdZ8xbrdFgC0zFV6273thp9b5e/aUPULX+fKluh1a1I18F V6s1oX8A37VWTXep13AqHsIgadR6urSGqV8uPidfejFLewlc9cHP3/iOq64HnsnYgJfiFpwlcyKY a3WOvNVl/NXfmqs8YcCjkcOy6VbS9IZmfcUT67fm6l3mFCW+MtmqXE2g9yA+j/53erhuZtMLm0W9 UCbn3AxqqqgDuJBOnl/z/8+1BoA9Iimc+60RmmyRkw/xNDn7B9wrZccAM2tu0aOXLMwGK5S1sZmy nbq1TVdKZFlEOrNtymT3uQrpO2a3/P7/OEr33hvk/J0KmeUZxHyzofS5djO4+ueGHaWKfVepQR3r H6q5MEtiiqz2Z07+nH3Msusmx4/fgamv33JVL3/NWanHOn/BQan7SX/p2+EYevWZuA9hfwlcnT+O vuupylVmc3zA1SM+6Bj6WJWrJ9GUqlk1pxvmXyARAZz/QkrkfCjX10l8NjTpGVh6JoSzIh5BdFCB RAUWSORxdnmiaU4fQQvhzZ2CqSH7qVP1RavC1MPbqFXcwhyANXni650rO5aSs6buZx19QCvxJZaS //eY+FzmMgdg5hi06ogUmTwkmXoi5hy6PGDWAXutezA/yOAq8zfxSntRO+XUmR0qHTn3M5/agejU Gp6iVTt9xfP9r8yrgrW9eyTjucZII2bDNbLrz97uZ/jT5FPxqN/o+b80j/3R+fwOYWvll38LV2G7 le9vgKqG3jefpxVK65ZjxKGxt3h9/9Lo9dTZObqHVWdYrXPXnoAcale5X1Ffr3rV16pX/ZbmUbfK ztOV5KzUW91YIKHo1bAd6EiYqvunNWdvzPbndYQ+/jx+mn9SbkajR1Wfaq3qWb1/wtWwI8wVOMTe FhtX0bFaQxKjn8v7jNyV6lX9Wvo14bXOXjn5gV49gI7Wc1NlvboErs6nFmTGKLx110cy2uWhuPa8 i+fDvROutu1wiV4rG1eD0ZLH4CozrJqSs9K5gHY7OeNtgado1brMW9F4rx7gl3mr6g085NOGcBW+ ftJgoVRvQg8BfQM1qkyVz2qNlz82GCb2w3dI08XMJCSaL7lITcAVab2en2fTbem6ldpa9OpAuDpa +1mD6RcLY85BbKGsvFgiG5Wrt96vB9A5rFoPEPmc+SLo1bgssz9AZ/7rHNX39Cq5/uwKi+QS+Va9 qtxE0ho+qyoC5aqGwVXerx9XzapcVX81i0+qrFdVp9ripWpVa2gtgFkPgFZFtz5Wj9WqVd/5q3ir aFbVqhrxedqvRZ8WPE3AV42nDuAWBoT2wF5Fr17KoCeeeiqdjXUWnsbCU51/pTNoo9LMedY60/ok oXOuA+9zxr/HLpe75ezbLmcXdil9wG9kCzNsVsflU7tGv8W1cll5oUi8Yum/iH0tcw6mSp2WE3jc BorH6psSHF0go9x2MK9qAI+/+q290K6DeN0P77yXdHbxhKvsies0W/7aor9cunDfuN5el3B+5UXP sq9fwwh01Q9zD0qdPw6RPu1OyHTOUdOHp8nc0eniwcwjL80fo2s2/MC1Z/UBtM7qsA+9T9Rrn+Q6 C4GBYZwFla1a2x3BtaV6ROsTVa8Y145Nm/B+1bNmLpjzP/rm9EF8Wv5dKEwNQQOd4OsZeSrOff70 H+xBM+2kNn0zOWqf+fi91AB4Ucu+cHKGzB3P2W8cvuqoJ2+16riBzFnhuhqBBzCkO3lXh0fSu3MK TE0QZ3Rq9/bsUGlHbWo7ntuEA1x1aHtNHFom0huRKE6d6FelxrVd6z3y+eeDZOiIGQan9PeWl5uJ FGUOf7k5E9CoC7CyzPBUlW9v9SMf+A1feOpb9eqvc/VBEjVWjQeLU8tN1KFlMJ80A2+VexL1VusN raqzAagBnm3Wraq/qrtNddbKQS/1AnLoYaW+ivta0AZqq7ZoPwD3ULxV3Y2itataYxWpHCTC8W6U jVE8psrUD7l6+jD3T3+Tq1pvpfXONq6q72qrCfifcRUdYHCVmRCDHpGvNLnam1qALvQqt6UWwORq OHrVylV7k6s6b7Wmndm/+o6rPh9w9Zd1Vp/iAXyqerUus62VsfarDK5W/5g5ntXGMNdjgnT8AT93 UZzYe16ULxZdkC+XUZewnnPQZp5/2z7galCGzDrN7OAzBeJ9ofhfwlWeOe9xFdyZOax/C1eZ7wJX tbdVuXoxnfwLEI8jSRaLPo15yswQeBr1hF7Mx+SkYKlGCKH7BI4nWdghWMH5nx61O+hRuOpzlrwQ XN1+h76A2FxZcY79jNct4h1XJJ7MY1h/rkxmbkig92qEfF5nsGw5kC5nb1fIkG85u9TvI9Xq9aUe 2RX92pta50Ho1KOyOTAHH7Y3/e9j5XEK81a5zEuLzT0BytVyfAA9r86afQCuDpa+7U/IDPqUZo58 Jj+O4VzFmdGTeRbKVZ1jtc3D9FdNrpLPsHJV+wNsXD0NG1W36jlQfbUz8DSaayhKA20axdkwkhpH 40yITg1Hp4aS8z/Fvzu5Fw8AfXKcrxeAFj6Mp3cQv+Enb+Zsop9Uq/rMgwvUWC6l3tJjEvnfb6kB 4Gf+3uBqiox3ZeeKcpXrysbVPh2ZQ93hgfTsHC9OHa1cha3qAxjRnnnHne6IY+sUcfw6RZy78Lk9 LkrL5mvl4z93kwP+Zm9V/qtX8uqV9lcwJyo3w/Cny0kO6e9V41/N1TJ0SLl+bwu7IEv1cYWzvE/3 l6uHfvhwgnxZfwy1c5GylN/VCni6gsdzIzVVqlc3olM3M7/amAuAVtW+0D3cu3wX0b+6ONOYYXXc h16A9fkSvIka663UrFJLGr6bx40ziupJI8eExozk3hjG61A/k53haFP1T/Wcr/dWfTsiAP4Sqk+1 PkCZqqEf074SzV2p5jX8VSuztY7rJPdZ9ZyOcp89RJ3dXvyJXbB/swcaBP9ihTu1AJPTqV19JtNG sEOIx38EdSBaU9cTvaq7dNt0RK+2w19tHc3ulVPoVfzVL7R2VfNW7F9thL9K3kpnA6hWrV5nDWd6 9gTUXYlO8Zaq9ahhpRbAqLMy6gE499dfINW1zwqmVmnkKVUbeFHrukRqVptCPcAM+do9QprMZs/L vEhp6HFG7BdeMGpYv6KP8hv0aqct7DDcgT+174kMP/xcxge+ZK5VlnjA1RXni2XdVWZa3WQn9F12 jMANrV/V/VJhTy0SnU5vZia17vTQX8o196wmcHR6wCUNcui1wg/lyaF6NYd4hV41NSvc5HlSqIGe 1dAaq3f1qxbO/5Z3WhXwZhCa/39OPMOMfaqBwLX1DKiPqvo0lXhUVG7MxtK+V9NLteb++Yb3iMQC fFUigTD6rfLJ+SOOjXmvOfTkZtPXrv+nLGbLvEST8//UebO6jzYcnR762LZngDM/OvX4A/ZaJbFb MPENe2ss7NKukD23KmCqhT1hFbLlmoUZNhX0BZfLmgulsjKuBLYWs6exiL7hp7LkAvXPcRXSb/rP zH4YIp82GCHjPU7LxYcW+XYe9er1B0uVT/vJJ9X7Su+hq+Xk+SL2sp6RWrWHyMCBU+RVTik9japw yFmVl6FVSzjT4hfy++3m+IM0/PNkzs1X5Pvhj2UWZ6l5Y9PZZ/HU6GMx9Sq5DStXdT6AP32NOgdD cwnBPOeD8UFD4KHOeNOZAeGae4CvxrmQa0b1iIZqmQiun7CDylJ6zfcyqxitG8K/C+L60dy/zqry X6c1VcxWoc5nG2e+DYu5huaZ+f/F9F7OY87G7PHMWKXffRJ5iolDU+kDIA+sdQDUio10SZZh5IMH O1EX3vGeOHci6Ltx6pQgPTqqJqX+xoG/Ez14f7c2N+EueaoOqdRW3ZFmDanvrtqVXjd3KzP5xXEP MoObuv6V313lMMxX/RwLT0QNffs3rAuwcbW8nMe2TM8eaI/X5eSrtH5OZNrUbdKoqquM7RmOt6q9 VdSlTWZ+Dn75qsnZhk7dzPl/KzmrHfPwARZQb7+IHaxLcmS/Zzbnfx5fK1dDyB2ewpcJ2wlT4WoE c8VsXI2GqcrVcOI0j2vYIb1v6j3U5Kpxb/2Aq0Z9AEyNsTJXuarPC+WqPndUs6oW/ke56kxusnNn dpR14D7Z9hx7raPQqyelvj0+gMHVg/IZPQE133JV9wTauLrqA67iBdRjZ4DWsMJW5Wq1epW5yvzr Slz9xj1SmsyJhKvsJTC4el6aL70mLdewg2IDNQqbkwyu9q3E1emhcJV9LCu4ft/jKmdcg6v4AKdh TNQLi8RmqA8Ag3J01j+9n5W4ynHZ4GpWuclV7Q34e1zNLcMzILIqcVWZqrkqg6vwVLmaBlM1lKs2 tv6Sq8wdRPw+wFjQ3qp7Vp6as1eYa5jPrHt4qky1nf2vZeOlZnH+z8RLJUelZ/8zLyok+hl9EDBV 99DoXgHd2xJC3t+2VzDgHjtc71awM5uc/61y+ekmHsCNCnaGl8lmepA24KX6XMQLOG8yVWfcLuPe tfRyocwISpFl1HquOl0uvcb6wdER0uCv42TA+D1yGJ9ghvdlcRq4URz7rZFDeDRHwrKk+dfT5Q8f dRcfH39Dv5QUMc+qjGsOfVMBW1WzFhSWSts2k6RJlWnkz2+I+8g0ZgI/NrTqAmYfraAW4Ne4erAS V4O2mHOHtE9AZ2Vof/dprgk9F4aTyzjtj87h/BdmjVA/rtH9aCDfVxJEz7/2pwbupAecM+bPm9mv Qu5/PzWT6qnuxuPTXlWdA2jsr2YGgAf1l3Pg6cyx1ICTZ5sMUw2uDiFfMYg+ALTKMHLBQ5yor+rG jLgPuOpk46r6Al3x4JyYeeSUIt2+viGDB+ThsYZI9T8Pkz6unhIe99DglQnS/2VcRYNgaxk++RtA anrm5mwdHmLp2mm6NP5onEzue01WTOZxdNOdumYdgDf3pS1ova1zmLFAbKfHahe+tS969YB6q8vV V8XrWYde3ZgvIVvwAdCqp3ejV/fAVl+88f3kKGGpsX+V838Ej7U+xhFo1UiYGnmM/WTwNJp+ZPXR tVYk8mgBXquZz4oJ5mNB8JPaOp0zqVzV3j3lqnpK6i9ovYH6TIE8xwKoX/ZfY+rVnZX1KvN2FqJX 52jtMjV243gODMdf7+fMPZO6D2PnQ/vz8mUbNGOrcGnY7ITUo4dVa1e118rkqtlrpXWrun+1eh3V qh9ylVor6qzMWiv4Wh+dWn8xOnaRVLNDr9qxqwXu1qyOXm00Q5rOjpJGc2HqPPZooXGaeLBXewn9 ASuZ/+LDHBi46ohe7Q1Xh6BXv0WvusPVBXB1mXL1CudXGLEXvXr4A65Gw1Xd7Xc+E65mU9/5IVfL zNkAmXBVawLUY83j+UIrPnwluAcb8wHQq0YfK5+TBVO1JtWcw2KRdL7Gc7j6DK6mEe/8Ugs9VOT5 YWxqqZDrNyOZEsQHRBIWmYb2pSYUsOeFuK19qfSE6czAGxq59N7mUDuVrbu6LHI5E59Y/z8v0anp zOt6QT3qM/JST6nlT+O8Tx1VEDn/4ynm/eXoQ4scRKf63Xsj++9axDf+jey+bSHvb+Hcb5HNV8n9 X66ApxXoVDzVuDJZfrZEvM4UydLoQlkSVSBzo4tkGt7LzFM55ArLxeN4mvSavks+aztNflfXVT5v 5S6Dp56Q7f7pcvxUvvjghzdrOk7s6nWTdesPStrjdEO/PHuRzTXIbMBynbdinl/PXUyUJg1GSYvq 8+W7/g/EfTgzS+CUx3cZsgg/bjm6ZrU7eQ6rD6C7rfZSP+pHTYDOwNCe7cCN7HOjvjRoM9oVvann Np2Zob1YYWjXYM6MIRpoHA39exD+nO4aUJYG4NsdQaMe0rp/rmXfVeyt5ntsJfe/Gf20Gp26Al3l ST3NAnSX6lStB3Mb8UImDmPm+hB6AAYzN3YAGrVfEn1ViTKwB3VV3RLEBXb26ppA35Q10Kc9HTgf dqYum7d787F+PZKkfy9ms/bj3/SJlTrVR4h980Fy7nL8f9vfz23JYK6+fvei7+SJa4vfUq9ynRS9 5ixXyJOW71cBY4uYhWHhWsnIoB6vxWj2BM5nFskT5j7rjgDqVuGq5v996KdXnbqVGmCTq8w0XcAe iCV5cnA5ZxHqVnXequ7pC9rErBU8gFC0athPcNNXtSpMhX9GbRVeTox6qqo3eVu1p57tla3K1bce EDyNJs4EmvVXytUYK1e11srgKmecfxZX+/bA8+nGHsiOF6kFOCctWscYPax29oFStxG1AOStatnT E9DE3L9aw24rPsAHXNXdVnVXGD5A1frKVYLzvsb7XF0KV5fzvqVwdarYNZopTX+Aqz9auTo/Rpos wGddzOwXb3oE1rCHcjN7DLcnS++97D5id8C44y/l+1DmHca8kmVx+IBwddsNuJoAV2HI0YcV7Dll zxXaTff4neWcfB5tZ3AVViXAMfUBHul5HSa+UE5yRs0ijH5W2Kl+gI2tefxdmaofU6ZmkoPK4EZt 1EyVWshDWWAq2pTXBlOLK5jnQnDGTyEeoVmVqVrrbzC1iL0uRJJx5mcfYR6aNI+ZVYTOYr2Ra+51 0d0uet6/ws9+Re8LL81cfxz61MxNoVH13P8EjfqEPH8q9VMpFjnO///og3L5+T6zVJKYn0h+al9C uey5XSY/3SqTHdfLDI26CX264RLn/rhS8lWv2R9eyq7bYvFSnkZSTxWeJ4vCcmXK8WfkCfNlekiW TDrwQBYFv5CV0fkyihkO9s7e1HiMkY8+7it16g2TFl+6Se0arlKzSh+ZMXM7+X92HnG9aTx+8tK4 3JWpui/gNb/LPftOyOdVXKRNg9UyaTBzBUdQZ4XuWzg+k35yZkTRS65cXQ9XtS9Ad7H6Utt4YAV9 +tQ2qhdwjGtPZ7mrJ6Ceq9a1BsNW1a46S/P49jwY+ooZf6pLCV4f287sN51NtYVZrugh/w3k/fla e/mau7mut3ly/S8kvzKfmSo/kD+bmWX2VDFXZSY6eir9C5OGPKWmKk3GDGBXEPeEYX2YAeDMLMDu d2Aqc6u6aFCv2g2GdkuEr7zW6MLbDonSG9b25uO6T65Pt5sybPBDsa+1RKp/0ke8VoVJAffj1zwn /9bLv5urr+FnIc/7gkLEAS+lXEsleFz6WMdEX5XGtYZIr1Y7eRzZUfJtHrvKn9EPQP4frmrtqnJ1 29wcXrNbh5mAuz04/6NVD3vrTEDVqnCVHqtgPICTPF6hu0ytqkyNxMOJPsjsVDiqM6yMudR69g+A sbBUc1KqUaPgaFQgn0vEBlGvHKyhbzPPOoTPJbcZjQevnoHmMNWb13OO+gB/S6/64kNV1qvLVa/S w6xzIbQnZKxrMv11zI/uQV6y63VpB1c1Z9X8G+0JoNdKudrY6q3a0xPwC65W8gHechWe1rNxlfN+ g2XMBSBnhT6tVmcxvhwfawhXG6BXa0wRu8bTpeGccPRqhNj/GCnN5sHY+eel8eKrYr/sqrQg99wW vdp1O94/XHWFq2PZzzoNrs6Dq15wde1l9lzdKKP+8o0csnE1mbMwvHnLVa1BwgtQ/aczTLSP6RHP 26foToOrZcypIrJ5His/laO5sFW1q2pZY4YgH08ndIfAc+IpbE0jtAZWa09Vm+pMV52TZZsTqPOp VJPew3vQuIsm1YjnFn+HUH16LcciVwlzjwt6NMti7NFWjR2XoTWo6FN06Tn8U929EgNLI+FoONr0 dCr5KPRpUAoa9eEbCcBHPXL/jfijT/0SLeJ3l9kJ5KZ23lZN/1o2X4Ol9Kj5XCqT1RfKxPt8OTn/ UllyplQWxZTIgqgimRdRIHNO00camsPsMOaeBdLTGlgmU4KSZMKxeJm4P0/c9uWL+yFm4R4rlmHz wqW1o6c0qz+FfSrDpKFdF3Fz86AXiH0rZRwI0TKlpSXMNmIXK3+18PfCYnOP4LqNB6XG7wZKtxYH 4CpadUSmuA9OZeYas+Tg6lLOiwZX6dXZQm5jJz6n9hDuW8ZZkTy9atYArsGjMFG1q8FYG1/xXZWx R9GyGsdgru7G1rd1h4v2pWq+X+f+70Wj/uRdKDu82PPL9/CZn89M1XzxJreyhDpVD/r/f6T3cgbn /ykjX8BT7u+DnsroQWkyhDrVQb0SyVOgT7mW+tJ/2geu9kWv9oWZva2hNTcafR0JPtYPvmoMcUGv Op0Thw7e0oC6Crdpy437T2mxzoPK/BWs2jQpADM8V/Tpb6hLf+UHMN6lXC3mnFaET64vhUV4AOQg lKsbN1Lr/nsnce1yxODq0nFo/u9e4gVQU4FWXcWsFc1ZbWUv+PYfmRFNnYXO3fNjJoBqVeWqatXg TfQEbGGH2Q7yUbvRqWhVra2KOsBcCX/4eITeKvTpWfSm1q0a+wHxTOO0f87IV/K5gWhUdGncKfK7 GidhMWw1a5mtNQGw2PDf0bzqy0f5/eNc1f6Prl2uSTu81a/anDN7WFvhA3xh+gBGzqoSV9/lrdZT e7rW9AGUq3W0j1W5qv1WplatYnCVXYLo02p1l7zP1U/d8AHg6mwYPidMmlrZauNqsxXXpcUauLop SbooV31T33H1FP3Y0dwDzxXIGri6FQ22J94CTyywpVxOJOvOAOaKYKDGUn8UhwF6KYvaJPSg5oFU L6qOVH2pjHyJ354JA7Iqs5XnTS6hvNVZ1zrzOp3PfVFaqa5fmco9OgWWauhcFN0lkMRcFFskws67 RAIRzxn/Npr5FmGc9eG86lH1Sk2/lNpT7gFxaFNjf3Y6M0Gf8n9Iw0Mlxx+t/6dUZqU8Mvdhn0yp kBPo0+MP0Kj3K9Dr5PkT8VDRp/vjzXz/9psl3HeKOfMzC/NyCWf+EvRpiXifK+HMXyqLYemiyCJZ EFEoP6JL54TmyqyT2TIzJFNmBGfI5IAyGb03W8Ydui6TjifINPyrSXsyZKofvAl5LbN2v5TOfVdJ rT8NlgafjZJ5C36SrAytTaUOLTPb4KqCQntXlasl5Dheo1d5lyxdvlNq/3GYDOgSYXJ1JN+T/uqF +ACeEzg70u+4Cr26rhJXd3NW3EsNjh+a9RDXoOpW5auG6tcAWHkUZh7bCGfh5xGuzyP8XWcL6uvD fNzIS3Ht7uff7CE3tZsc73ZlKnp4Hbp4Fdf8cs79XvDUw+2F/Dj5ucwi3/s9/u9EdPW4/sxUcXlE 7/8j9hdpj2o8vf/MquoOV8lV9HWEq8pPZSoM1TCY2p25K4SLhiM8JYb2T5b2X+6ST//AHsAhnpKN d66/m+LCV/wOTWYZ4Hr7x/8OrpagN3j6o1OBKy+5eeZjXoy+mDZtodT+fX+ZMOC8eI7n3jQyi51W WbIaP2AVPqs3c6w2UQO8ZU4WWhUfeyH5KjyeQzwO5gxrzv/cH4OZsXJyK1w1PAC4us88/0f5wdVD +ewHoH8OrXlONaoGLNU6EOWn2ffB552AobD0UlipXAln7vlpuEtd83ntFeHzdM+EUY/H1zFqX/Fq 1V/QuoAP/dWDPF9Ur+7geWKrB1C96oFenY1edbPq1SGcX7SnTvdCtlWuqg+Av9r0mwhmcJo7WN/5 AHvIW1n91QabzX4rPFbDXzW4qvOszPpVrQkwPFbDB9BegeXMEVyKf8BuwUboVbslzLKaLA0afy8N Z4bA1pPSfHaotICtdvMvSKPF16TZ8pvSYm28tIGrDtseiDNcHeT/VMboblYrV5cqVy+VGLWX/y1X qe9UbqlXqbNM9Qyu+vIJT4xnsFJ3WWUQWW/Zap77c+Cq7hJ4AVOf8/FnRBpcNWpP8QpTiWTu0wZP YaoxE0X79wvMuMvrW7nvdqpcz8En5We4ild6Rf1S4nwGuvQl+1eJ2HT6w4gY8lAaqrdj0N3Rj3X+ VIWEaz4Olp5KrpBg9TseWuibssjPSRY5jEY9mIiPmmCRvXfI99+u4Nyvfb5Fsumq7q8tkrUXi2Xl efL854rFM7aYWrVS+TGCnH94ocwMKxD30+w9P5krbnrmx1OdeCJdhu9LlLFHHonr/kwZdKBUpvqX iRvawXl2nHQYsY/HdDTzWemX6jFNNvschglcZ+iojIws43oTZQM1lRz/jd5GnXPE5SglnBdGjf2R /nE3eukTZMLApzKD62/msKfstGAH6/hsdgfnyCryx+tmkT9Cr+6gbnz3EmpxlubIgeVoVm+uRbio cdjK2J/hpclXrlGY6r+aeilr+PF6P5/ry1lzt14fsHQL18gm+v3XLchnp2o+Pf/sKyZ3vRAGzJ+Q yfmOXNq4xzKVfNqEQakyph887aX9NFqjyH5LvFQXJ/SnMxx1MkNz+tpbpX0AvdQL4Mzft8ctZq7g EfRk1zWfO8AxRQZ2S6ZmNUga1PhO2rYbKxcu3JQ3xc8l8+kNwzu1VADYty/wVH+3FnLv5UUEml+j ArNe32/VrG8Uu5Xi7T//J79RyH0SK0f08dSX7JwC816Kphg2zE2a1fpOPKY8Z0dJnnjQQ7cCf3Xl hAyDq2vRrBvxVrb8YHJVteoB/B31AAK4T6peDTa4So3yNur5d5Kr2qNa1eqrHjS5ejYArsJTDaN/ VbUqZ/uL8DKW1+qfngnic06VGEy9FsmMCPh64VSRXAhj9nAoM3tPwlZYrFzWPlidM6A7CP9Rrjrj 7Th0hqtau0qNVYu2sWLfOpI6qxCpT1/AO67a6gHMuStGH2vddR9w1axf1VoAPfubuSv8gPor4KoX s1psXF0sNT6dBFenScMZQWIHWw2uzgm3cvW6fOF9W770SYCr96QzXHWCqwM/4Krnr3BVfcXAh+/0 6pkXqv+o8zS4yuwyg6uc2YutXIWT6aVl9JmWWblq060mW21MVa7qnlbl6mN4qvGIMLnKnGp4qjNR tH9fuXo336zjvwFHledve02z6DclLmUyF5WIS6cvijhL6M9q42n083IxAo1qzPRDo4apb5xMb//D cmpR+X+iUY8mVciRexVyKJFzfwL1ZvEV4nu73GDqbnqnNl4t5OxfwP7aQs7+haI1qV6xRZz9i2Rh TImx12Y2OlV3Mn5/Ks/oE56sTCU/OD6QnY3+yTLhBDt78auG7X8lruteSvP+u+T/1R0p/1G1jzTv OEtc/4u6846qKsHW/N+zZt6bedPvdXW3WqXVJiSYtcxiQEUwVZlzThgQMWEqEyYMiFnBrGDCgBIl ZxAFy4hoYbYMZInu+e1z7lW7q9+smbXeHzZrbS9cLle495zvfHvvb397oq+84jX/QI2l6C25K7ha UwOfqaiUooI38FRmVqm/FTHXoGehxoO8F+LYY7g0r++J/xO6P7wq5o+DJ4Ory8DVVcwFbGA250tc 3QeuHlxFzgiuHqNn/CWuGviq2AqnCGL28fQ26gT0k3U+RjWvGkeIQ9RPD1BL2EcNdfcqtJQrVO9P f4p63wbyflOb+ka8ptD3p+fvMf4RusRccRueK1Po9Y8DS0c532PHxl2wEa7qchushH/2A1+5VWxV XO3nhAdAd7wAeoKtPT/j6hBwdSiPHeoM12UWy+4PK6XhdxPk2MmbBk999+Km1JTk8zl9oSKKRp8+ vi5c1ff2w4dyrpdoAfjVynm/uXRKSVEVew5mSdta7LOamGvsBVhPPcd7Ktcq5ug2TOa1nsF1klmr A+gADA8rtGy6b+X0xsLPNYBPuEofklp5OLgaSV312gniFD6AwczVkeOrB2ASnDMJfNRcXzmoztgl hMFZwc/oy9RS4afqGZF+DVyN0hlnagFhPEdoIY9BIxBCDfayWYuN4nmjqG+pxvkq+H0hAKzfx/WZ 3OcIx9ZBrse7tVbkhTfAAubp576T5fQBFk5+KW4cu+q3M7I/nvy8/32cbrCrPFPaO6qXVYzYtwsT m9bUAVqelwboAeo3Z7e1A30rOzDVFq5qQ9/KhlmrxtQBGqNbBTeNfpXyVMVTcNUMaqr4r3zbmPvq w1Ppbf2Fx37D9+t9P5/dWDOl4fSL4CraVfcr0mJpnNgyw2r7M7qETTnSxhuPgO13jD2C/f3hqyee ydizL2U6M1fzItnNGlsia5LQBqWjF7r50ZgbOgFnO0ed8TJ1xwh65IYmAC6Y9Eb9Acya5i/UOlXX pDl7Puf70wp4q3LSfxB5fD8POpBLjf4+HPceeKw7sm7x89noonKon97k+bI4BTLJ9dPRHKS+F0km x09+J3BS9qDwf2vdVLmpyUs/42fEM/J6cv0wIpS48qRSQvIr5TJxiTD0p7n094mz1E7PUENWbnpK cZS/9UhOFThaLQGEP5rUg2h592dVyz56eXuvV8nWeGqTmVXsBi+WZaHwwIRCWZNIvo8GeH7Ie1l8 pVI80J8svIjX+dnXMuVwrkwPRHdxplKG78ev90yFLNldIGPcw6Wz03KpW7ev1KvTmV1LbhJ4PNSY r6zmmlRTiTYc/NTc9WM15xscqgp8LScH4CWUorIyKfpQRL+qiD2dv8mx01liU3+k9O1ynt7PbZk7 8TH6+lz0q49kBT33NTOpn7tx7JJn+Sz4TbZTi9sJ/u2FW6ouW70vtIelewSPcKwbQR6puu1DfO3P /QeJvdTs9vL1PmIvX+9ZW8yuP2YdVrCHgOfbzPOum0/vYc5Lw+tv8QxyfnxU5+NPNZe5/8nDctH5 P4Cj4vvfHy+V/o/QUXHu9HuAHzw8tXcK/f8ssDJbBrvi7e+swf19cs1wuSED+6aLa3s4bEc8WLuj xxpdwNzVCWlmM0XsbVzFb+dJapPa8zH5qeJUIceWcvyv/UN/V/293xQWy/sSPG6znzPTMFKcmvow L/eCOWR8Hng/FVdXT3gnG7n1mfFOdnn+HlfPbDJx9RJ5Rgi4GrJb+erf4epJMJAagPqs6n6qhIt4 QCiugqcaiaEV4CU5Pnl+3FX4KpgaH8oOiUjqAOBqOpw1NYJ6azj+rER8qM46U4OljxV9UbGVgLta cVX3mp3bz0zAzjIDV/czC+aHj8GXuLoMj25PNHcz0YWo384Il7toPbINz5XPuMpMwA+hJq62OAeu nmIXy1HmWNlrZbdXvmuyE1xljrUxOqtG6KwUV8nzTVxVTP07XAVD6yh/ZU/LXxptRCOwiV7WWgNX v2OOteHUc9QB0FjNuyrNvWLFdlWq2K40cbXtenZV+qIH2M0ewQATV8dZcNUj6jOubk6vYs/V73E1 PN/EVc2vDVwF726CfaoJMHGVPVXkM08UVy15vnLST8H9D6nBKqY+UEwl7tCLulVMD5/QPYTZYOoN MPU6z5sBpuq+F92plQRHTTIwlV7Ub/SiwFTN901eSq0UPqr134inlWik4NeWMDCVoYVLltB+lIZe K0xcJecHU0/d/oyrhz7x0yo5AJ6amErfP7NStsSRc1FXXRdTIIsv5suS0Oey+Cpz+MH51FHfy5Ir FTI36L3MO8OuvovsEDvPfp6g5zIGbjDcv1D6TCOfaL1A/tcfXaW+zTAZOmajBBxOlcf3Cox+v86t V/Pa/ae4CjlVXP1AvliOhrzkwxspKwfPlx+VOv+7nwx0ipDJwx8YuDpvwkNw9bEsJ2dUXPWe9QWu 0jf+hKvk7jqjrdjqjx5Kd18HgLFmgKfcrz3bfcSutXAjDR63k9rsjpXUFdD0bPGi1reYWsP817La /ZVZR8VDddH0Z+LBjuq549kJMwpM/ekuMwt3ZbTrHcNHZZTLA7SpYKozeqo+OTKc3H4YMcSFPN85 UwbRAx7YC5+/nnfZGaf11VQ0VGgAOnKudb7Nzz4X5zbxYvsf88ShyRjZui1c3iB+VnxSvy/90M9L StBN6Av3lX6o/ria91R/V8XVD9RZq/g8ISVPWtqPkBE9g/DSR7dq4CpaZOoBqgvw4daH+qqBq8yv qSfACd67U/BVE1fN/YAh8EMDV/dZcPUIfJW6avQpcC+oiD4VobiqfBWumkxOr7m9kd9TR02IIL8P Q1MVhicvOJqK/lq9ItOjTa/IpChqBpH0veCx8dRcDb9I1bRSS1DNa8QZ/l96WOrDEwxfDtoFrlJH Mnaa8XtvJb/ZSM1ozRzmRKYzq8Qcy4zheO4OvM8xgcaDY8O5F/p7aqztHdHkowewb8usVcsL7GJl VwDa1b82OwKuMmtlu8fA1W8b07NqxKxVI/YENDL1VUa/Smet6E995qt4V+lsgM4FqDdrY/pb4Krq r+r+1ZM985PFZtxJabEQbZdHqDgsQW8FptquiENndUPaoOXRvQF9wdUB4Orwk09l/LmXMoOeioGr cWiC6MFsTq0wcDUAfab2wc9Sc9QeueLqtWf00RVXX8NX39EvAvtugYE6z6S9JdUFPAY7H5fTg7LE I27NMLH0Hj2uO1aeqniKTj+rAB8pagrXeb5MIh0ubPBUsDSR0DkvjcSXZsRzq3rTmOd4Sz1TzanO hH2kv4ZGit9TZ8QuERcf1cgFItgSiqfn7iumMn96VzFVZ/urjZxfa6mfc34LptLDUzzdnUH/P71C 1sSj7Sf3X80x9HMY/D6KW/KfxVfYdx5ZLFPOv5epFytkOsfR1MN42nDcLt7/XAaPPyQt2s+Uf/33 1mLXdqBMnbcNn8BcdDWcT5zv6vv/obgIjgpPrWZm3RJVBk/FB5ATjtQQvsqMFeddKZqAsg9lUsJr W1RYJj8OWY2P1VgZPeg6u6Aeg2N4A7DDdMGEx7JsylN8gtXPijrA/Ley1fOtbEdrtXMp+hzmrlQX cFADfN2LPmcfWLkXreleztE98NndxE44hR+P3UIfygjt8XuB00vYXYePy1rO+VX0xJahSV1MHufJ ueFOv38WOqqpY/JlwpBctFN4vbmqByqeauT3A/vflEEDwU5iQP8M6eeSYeyqcqWW2rdntvTtns0M FfuDemUxi5ou/Z3TZED3OzLQEZ8A6qwjB1N/db4sthz3to1+lKXL9pPrm5iqdegPxe8AKf26+lOf /SuFVbSqZQbHVlytKC+n1mrOtV4OzZSmTYbI5B/DeO+oj+P5vWEmXtZuvO70sBRXN9PD2r0Avqq4 Sm1VfQG1DqD7AVW3at27emUPcx7gquFfjQ4girzcmAM4jcbqC1xNhqemkvengqepkfhlwEkVVzWS 4KkpylNj8SciMvUWfE3ViAaHeWwiP6ccNw58Vu2V+pxFnOX/pYdlePEEfJDTzAYcBld3rcI7ZvFv spmakTfHzyr1iZiK5wq4OlM9V5SvuvJ+O+OlizbEwFXmAlq0jxK7NsxatQyWhs3PsuP6JLhq4au2 yle1DrCD2VT8rOGrBldVbZXWANjB8ntc/ZnH4GUFrtZSXG0CFqNhrddgofy57kSpP2SvNF8QLc08 8SRYSN9qRYLYLo+TFugB2m7GPw1cdTZwld7JP8JVejCbUtgfmFUj/jl4M4M5Z+7RJ3+IzyiYFfWU XhDcMPGV9olUb4/Gib787aJqYxf1Q/r4efScHiEa0cj7FFo71Z2p7DwpYfYJDM6hdnSzkL3z79k7 9475/Hd4n7znecn5dTehzssmUDONg5vGwk014sBSDcVT1ZtGPaH/lG/ORem8acgjaqV5aBiIYOL8 QzPOUUPVOMvfon0praEG3WE34u0qOXHL9Ew5moMuFU2q1lEPZlm0qZmKp7wecNSd9PTW0adaFVuA HpVZf2pL3hxPq8LJ++n1zyNmc60efeylTCS/cgNThzObYdtpntSuN0had54lHquCJOBijtx/UiwF 1D5evK6QVy/LDK5qFATBA8WEj5aoqoFncbJZcbWCOkApmiu9X3G1mvMwJDxdWrceJ13br2Vn6SOZ OTbfwNX545/Iwgm/ylK8TFTD+ve46gcu7gEn94GZ2sPS2I3GdPcyestw0F3ETsIP3Y4v5+w26ncb l7yVjeT6G9iZ6k2vZK0H/HQucwd4/C2f9VoWsedPfQnmjMs35qamjFA/Is330eo744Xa5x71Urhm X/z7Xa+Dp2nSv1+q9HNNw5s6HR/VDDAVf79uWeJswVWXXmAuM/4DXNLgrczedM+TEYN+lT6d4f5/ dhcHu0niPv+IlBVwveF4KgejSguZmyjhAg2umrO+Jnf9WnHVOpesuKr+jyUf+L3JTTZtOSv1/+Qq 0366Rn2c/WQzmQeY+9bQV22Yjsci+Lp5BvNWC3XGCi+A1aa+KpDa6pnNhRK8Hb5KDeDqHmoAVq56 mHqnakpPkaufhrOeBVeDqQNcLEFThU95qNZMwUkwUjE1GRyNj4SPcpsSW8l+XmYULZERD67yeWoc PRe+lwS2JoDFui8yhtzN8DgHV8PRb4XSwwo5bvpGBoGrhzaXoMNjVgVN80au9+vgqj/z9y1BC+DJ nohZo9GvDmY+ZCDveV+utWgCuvVg/0lXvAHafYmr1AHwBqiPzup7B62v6g6WPeCq7rVCvwpn1XkA 7fd/2hUAtpq1ALMeUKsxvqsNwVW0V7VsNzBztYGf30APi/0s30+WRk4bpL17mDT3pMa6AM6q5/Uy cNab2YAteKhtx8MQDesA/zz60fky7sxzmXGJmZcI9gbEol+PpxeTUoZfIHOZ2dX0w9VXtAL9kalF igLDYsFWnU9KgbPq7NKN99RZyddVk38XrLgLblpDd08rjmoNVUN3Y9+Alxr89L1lNv9tFbk97wm9 sOQ3iqfoS+GmOjOru7V1fjZK47niKF7S8FGr3jT0MXNRj+CneVbdKT39XEue/4DevvJSIsgS6pES xLVCZ1BP/VJlzKEeA0+PkPsfot9vYireqcpTM5hJTSsXP7RUvsll4gumesfXoKUqlxX0/VVHNY8e /5xzTwjm7s6/lpnHXsmCk8XitvWutOlJXlHLRRo2cJbxo73kzQvOc/34qDop+GYx/ilV9KLhpnpb UviafRv4qsJZK6vxAURcpZiqPBUYNQOuWgJu8EPoxkvwYf0ok6ayy/cPg+mlh8iMsb/KTPpWs/Gx mo82dNHEfAuu4oEEX92E74qPx3s4K3ryRXBQ8i/lrRqqEfDzIrcnfInt4O5W+KjqpDbCh9TPf5UH e9HnFclyetBe6AsWwYM9meWah6/LnMmvZfo4dlKOpG7P7ozhg/DLGHBfBrmSt6OTcnbKlt698EXp za41ZzyA+t4QJxe8p1zSxQlcNQLO2rNvhjg5Z0ivPun4HaSKM5jq2j9VBsJrtd46hDqBS59j0uj7 4dK02QDZ6HMYTS8gxGuiOGr0+Ku1168aUOX+7FisoHBfw6DeV/yh107FVa0DVAKqXELxJ9snjWoN kFkjEsR7JjqAGS8Mr1XVrXpPpS7gpsG+skXm7OpRcg6dsQrahJe1D/Mb6JAVV0OpqxpclRz8k3d1 IP168irdYx1PLTThsum1+4mrgqmpYKniagK4mhJj4un1xErRyEwwb/VzxdpUcDU5Gi3jF7gaDV+9 Bq5GnmN3BLiqu3iDmd8LpA5g4io1pCXMi5BDebvjvT4LD168rBZOfi6zxz6lHs+ugJ8ekuPovBV7 T7qrp3UCuIrGSvlqq2D6VhZcNfpWlp2Byln/DleVs5raVe1bWXtX3KpuVecCwFXVtCququ9KXbD1 +ybc12CG1G7rKW1mXABXI9FcKa7Su1qGr/baZGmx+bo4bsXrZydz1gcfytBj/M5BzLnQn3YPw986 mpkg+jEbkkvFj9z34E00m7cq8GtiP9EDapZ57HCinx7zhH47GJcM7mWAgdqjvwnPzIZzKm+9Aw+9 XaSfs9+Ez29ZIofvZb1XfVaVyU/f0E/8jWvja/KLV+QZL3n/XqvWFF768rM2KvIZnPQp/Xv+3y/x 9Cp4GpKHLwxcWnWnF3JryPHhpPdNjn36XhU9qSoJJE4pNyUCb1dKIHh68lalHM9hfiqbnd43K+Qw cQie6g9PPQCm7sukFgJPVY7qm1Qq2xKZmUAv8XMkfBWeuopjyIse6Fydn7r6VryulaGvKpNxu+5I q8G+7HgcI//tX52km4uXRMf+KsVv6DdR/ygopIAMrloxoLJMsVU1Pqr1UUy14KpiguIqOPAlrlKC k8IifQ4TR3JynkuHjlPEtu4kmT6BOQNwdfrIPJmFbnX++BfsCMJ3hViOhnU1WqeNc01NwBawdRu5 l+9CcJSagC/YuQMeuoO6qy+xjc994ECb4KTe817Rp0VTQN9kKefwEvjRImq28yeqBvUpGA6W45My jf9z4hDmuQfdR4eqPSg4KTWxfr3YPdXzuvTucV2cuuHl1yNbnHrj5987Q3r0TpXufZKlR99k8DVZ ujunSE8w1ckZrO2TIn342rUfvHbQDRmk0SdTWn/PdeQ/RkuLlpNkz8EEXlfFIXT1Fn76aUcUOKo9 v6oKrlPlXIPo832tHzW8yZr/m8eG7ivjb6KeNmfuPubGxuHvdFs2zv6Nnasv2bcCT51L73wK7xP4 ugPvVQNXV7xBt0odwIqrW+CrvvDVXSUGpqoOIDQALQA1APVEiToNX0VbFX1eeapiKjsgwjgfyeOt PDVR+ScRx/GdBDdNT9H9u+SVRDqzMBnJ1AJSwFMwNgnOGg/2xoHH0fDdqKt4wIGrkVoHoMZ6FVy9 CE8+c6BMTu4skwCtA1Cn34aXwVau45vQ/611x3sNzwjNe+aQb02hFjDmJ+pG5DrO1IMcu6UZcwFW XLVpTX21Nb7WzagDNIWv2rMz0M7qD7ATrmpqVw0fq0+cVesB5myA9rFqKZYyW/Vn6qt/aUJ91dYb XdYq6rTr4b/gro27fNN4mnQbf0ZazEfbNf+qtKS2ar8U7ro6XpptypAuWziud+ABtP+B/HT0sYwK zJcpwfwNzFwtisIHE866HhzxzaiQ/eDq4ZwKsKgcXWeFhDyk1/4YHWg+e56oaSbBWVMt2Kq8VfVP qs/XmfwsS2Ryq5HBIZ0OXdP5V+3lp5Dj6/xTwitz1kA1UdEvwFKe8xp5fhR5fgQRRs00FI56FY56 RWun8NMQKz99iP8p3PQ8vPQcfNSomZLnB5HjBxKnCNX165zUCfJ91fefJOfXvP84HPVodiWYygwE eBoAnh4ETw/A0/dlVsmedPyoqTPvSEb7n1hGvwpdFdecNREcz5FFspqvl/N6LUZPtfRapSwI/E1G LrokLbu4S51ve6FhniaHDkUaWKow+uujLPYo40tfWgSN0vNHvTW070+vv0J3qVYYPFRx1BrKXQz+ onyVOw3OWlHCz6jOUrlYlSxbESg234/F4+m4zJn6Kxor9AfD77O/Ar464TX+FU/ROIGt6JyWT3vJ DmF2Is9BS+5ObXSe7hXWgJN6clx7grlg7UaO7/XU8tZwvq7kXPZi3lR9MDzB5zkTX4nbuFcyfRSz esPyZfzgRzKa437kj+hPiUH91M8N/36wtCfnQQ/6Tt2ILj3xIeKccOyWRC6XIt2cUsTRKVm69EiQ zt2JHonS1fg6ke+lgbfw196J0ofc39U1k12ryXgaX5buXb2lqf1gNGVjZZ//RV4Uxc4yeZL/wLgu 6TWntJTXs1z1AMr1VQeAhqm81PA0+VpxVX+v8nJ0yRZs1brA69elMm78BnH4brR40w/04f3woday g/dmM+/jmknMBoOru9EnKa76r3j7O1y94AtfBVdDLTUAra0aPij0kK4prp7TWdVSo/f/Kf+Hb37C VbhqPPmZ4qpiZyZ4mpVmYquBq2Cq4uyXuBoLrl6jDhBJfTWCPphiaqQFVy+gmT29n/1m9NEUV3ev 5ZqONm/HSt1xpnrnd8aM82I4q9aSJg/LwyfiAfWjGwaudu2GR2AnPK3bMVfalh0srS9K4zaKq/St mlJftVN/AHMX67eN2RfYEI2VzgOoP6DFI7AWmGri6Re3NuobSI0VTP2LLTjbYCV81ZvnXC+1bT3l 3+qOla5jTkpzD3YUzGc+YGW8OCwDV1cxn7AxDVxlbsH3tvTdd19+Okyd6iSeMeeZxb2KZizyraxQ XIWbqf/K/hvwuJxyapB4voOrl8HVMHA1CnxTXNUekuJqOpxVfUxUU3qDGpdGFqF9qExC92GnG6G4 is4UTNWc3+CmLyvpP+FzSs32GrxUdVyKqZFEOP9H2JMaE1Mf10iIhhVT8z5S81XPPgumGnVTs2Ya aOGmJ7m14unxX+Cn4KpiqlFPhasqrh7mbwzIqhD/6xUGrmr+r7i6m7/fL6XcyP23JpQamLqZ12Yj 1+y1UcXMU72TJWFci8IKxJ3838ntKPPEw9ib4io/jfKWt084t4uYL3tWaFCQqlL8UsrfgAM6j8r5 A56avkXVhi9cpWXOxoqpevuPcLW6kpoqUYCutaSomJ2/blKPGsD0iTnMUmfTs7qPx/599KHqu08P CR2+4qoXekAv6p5aY12PjnUD56PWBMwgz+ec3TjvrWzwIB/jdu1cfDCp5y1FI6V7Ueaza2rumEcy Y+RTmcpzTwJPx1H3Go3ftPZrhxKDCVcnc7d0L3C0J3jaozc5Uq9M6dQ9VTp0SZIuneKka9d46do9 kVnvBOnUNU46domRjo5xPCbBwNlu1FN7ogXoRZ/KmTpB3z4ctx3PSatmPnhT9ZP+g7zk6a8lRq+v AO/Ut2+fG5haVW7yUevrprf6YewAB1fVf+9r/rD6auu88rv3+MIWVqJdnQc/d6f+yD5r+jrqYb2d 927zbN1VZu600r0r6rd6BO53wuCqeD344NuwHY+xncxYWTBVuar65xgz+3BH9arW3ZA6QxV3WWem LNopegZGPg+exoKnsdFw1SSwE36akkrOn0ZwfqSllRPsN09lHy/YmkA9IC6O3ZFw1hi4xrXwCgkP obZL7fYq2sOQ0+hXj6OFPlgsx3cxT0JP7QA11v1o+Yx556V46jE3top6/RJwdS69AdXljf4RrHKl jkSO48hx1I65gJad8D5pjz6/zWVp2AKfwGan8CrGH8AWnVXjvcxZqfcqfauG8NUG9K0+Yau1zgp+ Ms9qxdfaTcz+fy077rNfTw3Bmzot0dRbvm26XP743US05T7SenaENJ13Wew9rojd4jCxh69qdPTB a2v7bXHac0/6BTyUwccfy7izaBpCXotHuO66QhcHL9ucSq9GseZmOTOc5YbnyAVqrJp76xx9JBxS e0fal1d8TXpFwD9T4a0pGu/Qm3Kb+BatCBFviVgeF0NE8zPKSyPATu3jq3+U8tIv+ell/h/1k7pI XMgDQxVHH1I/tYT6S2mcBVutdVRrvv8ZU8n1wVStZxiRDU+ljqrefodvUFMl1OPPPwutKr26fZnV 1FWrRX1UfJPLyf1LZZN600YXyvprBWhWHzNb9ZssOZsvW6PgtoRj/3Xypz/3lvadJkhqxgt58Yzz G/z8WFUsHyve04Z6Axd5B78k14d7WsPgoFYeaqmfqjagms81ajT4vmrazYDjVuLH/OaZgbnp15+y P2CytPp+qUwZ9YCc6R6eUPfZtQeu4l06Z7Ry1nxZzMyoFz3j5TPfowvQnut7WQ22roW3ruUcXUNt YA167FX0Q1aqzoV580X0nD3wmdY90zN1HwYzp9PwyB47/FcZjf5l5BDmmzjefxyAp5QLORqa017O yk3JieCbHXsmyw/gZNtusdLKMVpaanSN5utoadfjmrR3ipR2PSP4PFza94iQDt3iwdhU6diG/Sld OEbbJeNTnSaDfkwWxy5+0pCef4P6/eXwscvy5MkzXhi8nng9ayqZSyL0Q19X62tqxVQrjlpfc+vX X+Ot4mpFhV5z8Sfjb6mgbuTU00M6OywDV9/8Da6q/6rWAvyok6uXtYmr1ADAqKBN4OoWxVX8G3eZ /SrdtWL1Kzdm9k9TW2XWVL2odT+Z7t39EldTwNYE5anRzLMy75KcTA+EGkAaXDU9nTpAhgY9K2pl 6enUXi24Gh8PTwJXY6mzxsB7I5kpCKN2G0qt4coZPK1PML/nz77A3cywgqsHwdUDG7R/xWwAuLqR 2pPiqhd15Lkcu1OGq0+gBVfhrFZcbdUZr74O9OX/H3H1Lw2Ur1I31VAdK6Ga1to2ZtSxpf9vw/3M r9Z22IieQHEVfDVwdYV8Q53NvsNqaTnzKpoA8NQjBB8WtAGr4phnhRNsYf+27132sdyT/gHsZj1G /eJ0vky79NLwtVoMrq6y4OpOaoy6V0RxNeieaurR2Vtxlbw8Bkz8jKv0m14pF6Xuagnd16KYGvfm c8S8rPmEqdqHUr9s5aSh1BZUI6X5vpnzf4Gpiqea74OhVkzVWxNTq8FV6qnUVLU/9TtcpZ5q4KqB rcpRNf+vNnBVsdXE1Wqw9f+OqxvxnNpwrVCWh+eL15VHsoXr96bQMnEa5Se16v8knTj+A07+Io/y 0OkXaO/Eiqvv0Pq//i/D1epys9el9bc5c72lSf1h4uJ4hH5Rnkwdcd/AVTcrrmrvimNzEbi6ZNob WYZ+3MBV8HU1vFWxdc1sjmNw9Gf0USuIpeCp5mDz+Zm5E56I21g8ptFtTcNvcDJYPZr66YjBuWhI 1Y+POX0w1QU87d07nZwfXgmWKu9s3z3OwNTWYGnLLlHSonOUNO8UIa27hEurDiH4vF3g+1ekk3OU dHGJlg48vl27OGoEt6Rz21Rx7JBC7p8kbVttl2/+x2BxcHCTbbtT5P7DV4bOU3G1tPS9lJW9M3BV 8+Zy6pH/rLgKjBozrMqta6hb6N/xILdQ2rWeJX3abjf0cdupie9wJ2/mWujDdVD56y5q4/uXFUgA urij5NSKq6d9mGnaCq76wld3g6v7zV5VBHXVz1wVXKXuGccMgLmzjBprONyTWqr2n5KIePA0LhbM jQdXwdPkdHpTmXBV+FYaOV561gc+LyPAZLhrfDJcFZ+MOHK6OAu+RtFziLiCJyGeV8pZL52in3aI 3tpePCp3FEsAv6dy1l3023T2edOiN7Kaer7XzOfizk7eKSNyv8DVz3z1d7jaFP9V+2Pk7tQBGu9j Dyf7rRrAVxsoX91C7wmtv4GtZj2gNlqqOjY+7F7ZQqDFarwNrN1Ezs/99pvZzYpXgANzrU3Zc2WP 1vXbmdLAwVNajwuWVgtixBbOarckUpquQNO6kmPX55Z03H5XHPfkSm9/PNWPqE/AExkfzKxlCDND 5LjLYkvFG86ve5n2KJ8jZz5+l7462Ka88TLYqt6kyjOvwVlj4J2qJY2Fg8bBRZWTakS/EiOiuI20 RBhUI5RASs8sFBqhfEFnKnBSQWeq3NS8NTxP+f8M/f4D5qLu4y11j8gVM7hP954GaqCbOmWE6m21 llqDPswM9UlVXerRX5hJ1chh3j+buapstKo38dYj/G985PrxUQ4QezJqqAFUix/X3+0cJ1s4Tjbx emyIKYGvsqsGH4Dll17I+jMFMnTacXbfuEiL5j/JkYALBr+08qTyKuYmK2ukuALtJOe81vn0g9Pl bwIq+plnKU9VvmrhrMpXP3FVrccSBQXqH8J1KjFPmjkMk0bfTJCp43LAPOZCR+ZRB3gAtjInOjYP ryhmriaCrfRWF0yFg05/S98JjakR79CasuOcPpTqTRfOwK9fcy/wdBb1gmnsQplED2zcqEcyajjz +0PBUmLAj/Q8f7wtLgOoobpSP0Ub1ZUZqU5OiXDQeGkLF23dI0pado+U5t3CpZljqDTtfEUcOl0S +07MHP5wRpp0vCxNHSOkRfdrxuPaOMJdu8Yy+01ttUeMOPcLlRbN6CH8oZ80atRPRoxaJKeCoqhD 67XK7O9pTbW0qJAcQOvUJk/VWTTr66t+3x/NF9B43a14a3zxFf6jvgDGEWIh1vqrnwyMlkbfDZVB 3fzFRzXHHtqjMnF1izs9K75WP+uD1ADUE+DYukJmkZWrqicZnqs74Kt70AEc0LlV4giBzikikJ4V uif19FPfVJ2N0hmpJDT9aV/gakIsveR4IhGshaOmZsJVs+Cp8JFMI+Cr5LMZ4GsydYEEaq3xzGvG J6IJoBYbH6f1AK21Mm91hd0DzHKFnMa/5wgeFPvxlvArkQA4qz+4untNsfiuUFx9C65Sf3Kjlz45 X6aOhK8Ophfkin7VylfRr5q4in9/mxDmAqivGriK/+oXuPpdA+qrDfAGAFeNOoDWAhQ7G4GbBqZu hZduk+9s2X9l42veb0utyZ6wA1Pt4a0OirNrpE49d6ldf6o0HXJEWnpGS5O5F8RuEbx1KXsElkVL m/U3pD3Y2tmPvWr78AkIeChDTvwqY3U+AP2lB32ZpdHFeAaSA3N90lqAP73yo7fppcMJlTNeBFtD yNFD4ZaRcFbFVo3o53BRek8apjaKPP+FSDgRpvFcsRRM5udCCKtuPzjPwkN57vNw03MWPD0DZiqW 6pxpoMYdUy8VCC/VOHXP0puiP3VCA0w9Rg3VDP3cgqVf3hq4qthq4mrAjS9wNUtxtRptFX7/1JE+ 4SpYutGCresi0bdcK5Lh8y9Irb/+JN/WdZUVPwca/amKD5zLlppemWJqOVqo6o+C4sf4MHoofGY9 9/X2/xdXdSanrPyjLFuxVxrWdZFOzVeL2xT0oQOzDV45HUydOcbE1TkWXPWY9AxsZY/ZFO1BoV3Q oC6wZLrZ1/eczLwY+DuXPahuzBJMh6NOHsO+No7p0cOYdxnMfmlmnAYPot/pypy26w00Ulo7TTN6 TR2Va5Lft3UEU7tGkvNHSPMuiqch4tDxIvlTsNi1Pyd27c6JffdQse2Kll/v+yFYmrYLRdcbLR3p W3UDnx0a75b633rKN/82VJo1nyJeP5+TB/ffGz1/fW2N2kplAf0d+n/VFcbr+tGCq1XcWl/bf0Zc 1d/duEjwB+m1dcfOc1L3fw6R0S7BsoW+4g56jH7g6g7qNlvBVd8F72Qv+rgAMPUwutXj1FbV10G9 Hs/7srPMj5rmXnLwg6YO4Cq1Vd09FopuNfwMPDIYX2tqq1E68x8KrqKlSiWHTwEPtbevmJqYxOfg pWJqKr3dVPA0nZ5vBlwrIwdMzcEnIJueVhaaHuoBCakEfYlEagaJ5HRxseB3ZBn6AOa7wG/lrBdO oAM7yO+7Wzkr14StpbJ3XbHRu9q85C2e5+xjRXviMYU8etRDNHvgaj8TV7t1Z8f1P8RVvK3trbi6 38JXrbhK76qhZcdVI2ZaiTqNt4CtJlf9Fmz9FgyuXR/eyn117HgMmFrHAfx14LFw13r1veSPtSeJ TS9faeMWLg1nnRcbdAFNF4RJs0XUA35Ok2brmL3anGN6sBx8KP3RsY44+1omX34nbmiHPKNKZAVc fj2cVbF1t/bKeS2Pgmun7itnJAfPg1fCM5VvXoV3GrVR8nnN6Y28XuulT/keYfBSHnOZCOZnzj8i wOazYOgZniuI+mgQmK28U/1O1U9bcVR9T0/ehoP+wnzCLbylNO58Dt3Bpf7bR7hf43AOs7ca8NF/ FIe53+CoYOkhIoB6qj9xEDw9cP0ju6k+MgMAV02rFl/46jaOKZ+ECtkUVw6usk8lpkxWnnopm7n2 tnVaKf/y351kxPh1UvyOHhQ9qcrCX438X7mG+mV8KGNmhnNdQ8999dPU+oBGtZ47RsBPDXQw/1F+ avSxwWO91a9V16jeAEaAqaeD78kP7WaIXd25+I0moBfNlVGuv1BjfcL1HVwc/UjcJjyQ2ZMeyhxy qTng6txJzD9NZj4QramGBzPm7tRPZ8NNZ4Kl08ayow88njSG45gYNSpXhlKv/XHIHfgpu6MGoD3t ny1dyfk7o3XqCKa268l8dDdm+cDT5uBp0874U4KnDp2vGNzUruN5setwFkzVUFw9L7Y/nCWC8Hg7 Iz/0CJWuLjHSpVeQtPphPb7s06Qefb8OncfINLe1EnI1znxR0J9Wlv0mFaXv6P2r5wy8lddTOaje VoBBmh+Uc82p4g4NfU01eMXND32gxlf6ob/rB6O2ynwYf5geQ3v305P54yiZPCRStqLT8LPiKrWA bfQZdV/5/uXarwKfiBN4NqgPmfrnBuMtftHSswqjtnqVuILXyhVqAep/EkYPKZyaZ8QFdplfxB8g DGyMYsbqC1xN5NhP0rqqhaumwlU/4So6xYxb8FUDV+G51NcUd5My6HnxeK0b6M/Gc+7ERMGJI8sl OrRcwi7glX4Kn8mAYmoBxXIU7D+8rdTwlfT7GQ80L/ZIev4my2a/FA96rtNG43NOnmTiKnMBn3A1 jmMIvoomoFFL5avgqgN7WJrgE9hYcXUPgc6qATy0gc5cmVEbPDVxFby00bDUAcDVWn81sbaOLY+x h6cqpjbl+7Yb8ZhbLd/UniLftV8uzSacloYzTovNbI7nefSw0AfYLqF/tTJFWnpnSPttOeK4m51r hx/J0CC8li4wyw62eqAdWgaGrCMH3owe3i+9DB9n9jejuTpOvfLk3UoDB7W+eSFPZ1zNOaeQR3hD PaYGa4kQtAPKSS9RM7hohICl1ENzqYcSQffhwPfQlfJ8J+8QPLepjWJW/zZ5PPn7sVtwTq2HWmqi h/la41CORhX+KATXUA3TJ8XcM6V9KH8LF9U8P8Aa3B/A8eGvcw/Xq8FTfFUy8VXJ0H4Vu1Q4HrQG 4Mv11oqrm7luW3F1S1iFLPa/z3s4WWrVGSyHgm4ZXiklb3INbFWvKdUdlpZUo0cEDzmV/ytxtbiw XMaMXyvffeMqXdpuErfpuTJuyC8ydhB9K8VVNKTTxzwGV3M/4yo609kTXshs9KzukzSew03RnVI/ nTn2ET8Dno64K+OH35Zxw5nbJ4YNw1NqMJ58A29K3/5Z0rtvpvRAV9qpZ6q078kuDGqobbrGGLXT 5h3DOMbB0vbw0HbBYtue4w0sbdLuDF+fseDqeYO3NkYP49DhorTqcZV9mhybdtukXj0Pqfv9JKnf aKSMnLhNgkPz5EMpdZSSD/L+fQEAyfwZPcAqsLWmSnVVn3P/klJ65wVoqBSTwKZ/ZlwtKWM+hGuu 7oBQXN3hd14a/WE8+o44tMZmj2qnwVfBVXQbfouYXV2JLzlzq0fxcDBqq9QAzm9nPwC4eone0FVq q1oDCNVQTKUOEBrIfWctfBXfv6gQ/FLC6fnTp9LaqsFXyeOVqyo+KldNQSeTDG6mZTMbAA6k03NJ vwWeYpSUll0q18lnlcfqY1IyCfpaSZxH8dRmY67hO0D/KzZCdVf4FATh63sYD4N9+KLtgmv7lsp+ PHy0d7WFub51C9hfgm/PfHB1+hhwdViusVvHnLdiLkD5KlqrL3G1QTN2Bhi4ik9go7/F1Tr1zRrr Z87KrqvGcNHGn7G1zl93SK16YG9DH7QAiqt8XzHVAT8sm83SiK//XGe2/MneXeyGBuDDEiiNp58W u1nBYj+Hub+FMWKzNEn+D3vnHVXlga39v7917zfr3m8mmYxjRFGqgGAXO4piQQGRXhTsNbF3jbFi B0WagmKNxtgRGyIqRVFAxYrGEo0FlSJFNPv77fccEpOZNeve+9f3ZYa1tu/x8HKAwznP++xn7/1s p0XMPkZdkY4x18U9ER+WbXBWsHX4wVcyPu0NvayVzAgwX3S+Cp9R5gQuVUsCWkoyz+fW6zWyHRzc BSbuucN86J136AO11JbwN7lnmiM1zZLSqw/uqla6/75yVEEPhZfCTXcRO/n6HTfoJQVPtbaksZ2c 3dBDr6nvqebq4Cc1JaO+BCaqBlofulcq4bI58rWW/5PEX3wv8eBjApHIfRpJ3L/p5wBP+bsnXWJO FS6eQMRzfd3I60cxdQOvhZhcdqmCq2vIY1bx+loJd4/KrJHlxAb0ka/2lkj73gvAgTD5clqqPLpb ztwTuuc79fCHa/C+r6XHtK4W/a/6ufxE6ExA7dsPhk7w088kiloFWKDB28jABWPmRjlqfXCy3lf7 gccklq85QA0nVBwtZjLbd0YignVvSQn7oOjJD2A+Be/9kfirjRt2WyaMuINW+lDGGTV9dp0M1QBL 0U7H0Bs4KvyeDKfGFRF0Q8L9mbf3LxJ/30LxJbwGFUg/b2r8Ay6JG/1OXekt7dhT+Sk9Lt2zpCV6 qHNneqQ7kteDp/btD4hde3CgzR76CcHL9nu4z4SrzV33cM438NXd0g7+6tpxu7i0Wi5Nmw6Tzz/v Ly1a+XKtmCMbN+4wPT/8noAnuX4V+Fot5RVvpeyN5v1KOVV/1t5UE1/VXtU6+GtNLTNVgJE+jxrI 2sYc6HuDovIcoh1o/L/6wY8rFW/fGpxacfXFszKZvyBBLP8tWEb4Zcja6WZcVY1V+Sq4umHma9nE 7PG2j3BVtdWPcfVYkglXT2zlSE/+8Z3oq3vQO79jt8ohcvSj4B7aqnqp/BZXtbcqh/dEHhwkm/eM YmZuAZgKruahAVy8Ss0KTM0tqpQCNLh8ehiVz+ZyvmJxthlXM8CS82eoj52kP4Deg6Nw5X1orLtU Y1UtQHEVrq0+6CZcfSnzv9Dcij6UMPSowH+Eq2nw1QNiwlX2sdr/fVz9qxX1fmuNXzRWA1vhrFq3 amgZDa7CV824atSuzLhqYb9K7F04x4LdndajxNYnVmyG7xTbETvFbgy52Hhe+9MyxG72OfoDcqX1 crxh1rL7Og7dLOUeOivvzf0vZRycddqJcpl/Bm/RLPrhL5h8nNUnf1Mh82c8n6lg646btXDOWmpK tfTka48r8xQl736O/SXM6JegyZaYddMScvvb8FPw1ISp4KiBqeYeKP5e2/jbqOepekmbMJWaPfxS +/Y3c81MhF9qL5RGvAbXRY04sDEOTI3jdWCE4utFM76aMTZJMZY8JQmNPZFIyGOXFxFHT1UseuoG Qrmq7qlaRw7zK1ylL0+xdcmhJ3zdB5m8olCa2oTS+9NfoqP38yanPv3qxc+4qfOTtfhM1b59yizA UwNT1atKMVWj/uO/i6se/cdJg//jIV59D8vIYY/wyL8oQ5n1G+LHHD6++38XVyPqe6Uey2idx2I+ ahSv1xGhJfDUW/CBa9T5i6jzF4iv1yXx9spnbvQSOio1fuZIu7qfp6c/S9p3zaRX6gzaKXPRndmn DqY6GJi6X2zb7QNP94pN691io7jaTvkqOX8H8LUDr7/229g5m0wdilpAg8ny6SehYmkVwozVLFmy 6rCUlJQZvWWVr7k+1fGsgKvVbyuNGaT3gGPdO64rtXq9UTxFs67VuhTXIm7rx3swtYrr2v+vuFpd bdI2dCasVrVjfpEpE6OlxV+GyvjBZyQGvrpuEnPF9FdprJ/6DG31GbusS9ljjXcuuqpqq+pD/l0M ux/przpC3+pRtNWjyewK2MJ9YNmh7XBYalanmd3PPEGcoq6E/nmWnOzsOfyoLqg2iqcVWqlqprlw qVz007zr6KhEPrOXV27VEvh6aIABl41gZgCOdIn378VCU99ADu+tC9R+VWfN5L1zCr569BA/Hz0B e1KosaEDqF/gzvVv0QLw/IliphXfn0XM+M0Zx2w0cyhj0AGGBqDxD8LLDB3KnV7oTm7Z1K3oy0cH sGt3SKxbfQtX1X6AncwF0MNqR0+ATQKa6QZp2BSuagn/rA9y/Yaa7zeDi8JjLazXEbqrRb0Eyf3h scpPLZrDW7V+1ZJzW3N0jhLLFkvkE4vh7CdkP2voDmkOptqNShX7Cd+I/RRytZnshdF5AbSAVvRd uW64JW4J98Uj+ZH02/JYBu18KiH7X8noY5UyDW1kET0T6y+AUeDUBq5XG8gF4sG+JPTNFDTQLcRW IpXYeYc6pjl2cNxxV2Q7sa0+zDqpscuU20noo4l6JDahjSaa+WgimqfqnRs5rue4xhwxXAujuXau BUdXg4Or4ZWrcz4YsYajxlpiXe4H/Kc/wLP5mfN5HHhtHPw2jvM3g6+x1C3Xk6Mk87kE1TrO4imq vx+vqxg46eqz7APgdbY2m+9BLOfcRafKZW76bVl16aUsP/tehi/NYc5tlPy5gZeEDllh+H7UkP+r fqo96m/RAxU3a3n/V1bRB6SclVpWHTWt93WmeFfDfCuhNS/dE1dRVok2y2AauFLzlp1ML5jBBI+v Fv4oAwbgrfO/hohbhxQJCyyUsIBCdqpd5np+DQ/SYhkZfhfflRtw0Fsygtsjh9yTEcQwI0okMoz7 6EUdDq4Ght+RgBDqUZzvF8juUjjqIK8C5puYLSW69b0onakjdeyZSU2K/qjueKW7HWGHWqbYOZ9B N82g9pQu1m2+EavWu8BUcBUstWtFbuSyV1zgq20775Q27TeKU/P50qzxBGnaKEL+8mdnce3kI9Nm RsvprGIpK4Njoo/W1cEvVX/WDwVMfv96LfpXR9MZv7t/P/Drmn5tfCPoH9PZ3IjQBeL8lwhm5a7K Ombh1jIjt7oeV6c9Z+fKc/yrwFVzf5Viq+7P0b1kuq9c+6t0FuAY9SrF1UOp7A3cQR1rHzP74OpZ cPUs/fsZvMfPoaVmKaaCgxfAw+x8Zq4KNO83c9NialSEYqjiaYEGHMmErYqx9AiAq/norr/gqqnm 9WtcZSfl7l9wVf2td3AdSPkIVxczGzCHnr/JZlyNMHCVXbwDmGkycDWHfj10gE6nxa4De1ja7DNw 1dIRfdVhqzS228xcQLyBq583RV+1VD5qxlbFVANX1/wGV8n76RNohDbQCH5q4KrWr1zQDFqCty3w CnBmf4vlOGnkMFHsBieI/ei9YjcavjAO7joBHqHYOusks63Z4oIW0CH6hnSLuye9Er8n7rED+7EE 7Xspo45VgKvMw6ONrKU+GHOeGvlFuGs+u0jQW+PA1yQ0lU1cozYTyco1qW1pbDXHlpvwTiKlPsy9 TZs4JhBx5PgaG/UI7m0kP4+Df24EN426PMe18MmV5tC9hrorZlU2/U8XCDTgFfSBrDj/Xlae/wC3 BmOJNdnvwVd4J9gbw9fG8FpZD0eNzmS+Iw8uy+cS4Z2KsYqvq09SW+X/irfR4Orac3wfHnsVt1dx n36P5Wfxs8p6JNP2XZHZ6CXrT9XJkGnHwZEx7PfzwRdkvNwqugOfovbwvkpe46NSUQOPrVUveN2b yqwinEvfQz8H9yk3MYL7jbkr3mDPf/xRyl69NL4mJ4f5Db8vxKpJb2ltuxyuehIflxsyJOiahJG7 Rwaz2yVM8fQ2uAqmht0GV0sMTB0x5L4MV1wFZyPD7khkCJpB4G3xC2I+KoAdp4FF1KYKZBCeJt7k /P0Id6I7XLVbvxxqVMxD9T6N7pEurXulwRHy6G3JEluXI/Tz7RGrVrvEph25v2Jqh73cv1Nsmiej kaygV2KaNPjLCLHgGu/kPE269VwiMRsPysGjl+TB96VcN8BUng+tfWvvqe6UNT7+GXFVLyWay3xA J0ZDLn9dK96ek8X5z8PxeCqhV5V+VTBVcVXnrWLp80zEa0z9q3Tnis5ZaY/VL7jKnBMagDFjhQZw ZCucdRv+1vQCpOMznXEMTD0FlmZoHz/8NBs9NAc85b2Sw3swF0w16v68py8Vk/uDqfk3wdXbtVKA 7ld4By86okADjL0Cxl7mqDqr9grkkV/q42Tnwld57DOZ+GdRu0o7jPb7DR6GZn11J3Wr7VwHUtYw 3xCFhwx8VXF17oSXxlzKmFDysAD8eX3YGzGA2ehel+CrOdKWmStnZq6au6YZc6xNnXbhDQCuNkcH sE0CV+NMuNqMHlYDW/8OrtLbqlzVwlr7XNFWiUbMZzWyVU2V/zcHj+GsDbXXymGFNIGzNrSZLp9Z 08vqvkKcI/eIzSg4BWE3jprCRPSwqSfEaTY62cI8o/eq06pi6Rp9U9xib0vfzfdlMFrrkKPsCkUP mH6y3OBqizOYOTrPfo1s5rHy8CJBc43OR3O8rLNZNXBC1WDRLDW4zsUbofjL58yhfi4aa3nOV4Jz yzXAvGXmWM6MUxSx8oIposDO5WDb0vNgmhGVxn7DRVl4b2WWmTz79AjfVC+uxXDMpZy/DFyMUm30 HHz2HBh7Dh5LLGZmahnYujSD2iPnRcNR9aj7qXUfwFJ6/5dR+1/G1y3h6xZmMoN/usbwVJnGdWbk iUoZfrxSRsLlp2d+kKmHaiR0ET677vjeNPKVjl2/kFXrMqTyFby0xpS3qu9/XTXzrHXMX9UHuKte qzXVNUaY6v7st6soBWTZBVirczfsA3tUIyGh5CV/8sYTbxw+JickHDwdNuQWfVDXwNbr8M9bBq5G Bt/keMvAz2HgaiR4GkEM5XY4mBoG7ob4F0ugL69Rcv6BcF0v30toqXib4hflCY726Z8r7p705Xvm gKvnpGtf6vV9TknHPseIQ/Sp7hK3ATuk+4CtnJMoPb0SpVOPVeLgNEWsrUdLE4tQadLIXywbDxB7 W0/p3DVYxo77WtKOnjMwtAru/XF/bhU8vqJSf18uLr/6UO5q5q+/uv/3+R/DZ8XQOtBYyXeqK+vw qRktLp+NxDenmJlV/PSY41BsXYe+GjerVDYtYBYATdLwsV5u1gHMfPVjHSAthT4AxdbtcNVvTPP6 ZxRX4arnqFNloXHlwDNy0NBy4TQ/96jSs6i66WU4kWKmwVMVU0vwode4+16KiEKi4M57A1uvcL7q rBcL0GXz9TGVsyquoj2cwtOKXqtDe+mvhTvvTqQnAFxNXVfBfAC/03KTDrCEmat5E+mlH/mUnkF2 oAWSW/mwH8KMq53xCGjbLVucmblqjhZl14797oqrDvRZgasWtlq30rkAfAKbsYuF+JmzmvmqagCN PsLVRuCrETZgqo1iK7jKzEBDo+cKLsu8gKUL2OqwQD61HCV/bTdDHEK2UL/aLjbDUsFV6rUTDovd pGNgKx4CM8+I87xz0mYh+7iWXJTu6/FwS8Q/ZscjtIDnMuow1420l7Ig/RVezmgfmfgkZuEZd57Z 8mx05ly8BPJUf2XvU14Fu5/ZVQqf1TB27OVXksfzOXOsg2tqrMypMnyzlmS/lcXot4vOg4mE6rlL iWVnTbE0Ex9pcHARx6+NYB7sDPOYp1/J/FOlMu90qczn9oIz7Ps5w446vm7xWXoZiGVoOlG8Zlby 2lltjmh0gTVg6UpwNIrHVUxdAx/ViEY7MGr/4PHyC+/5WerA1Vp0ZrD1zHvmJT5I6Hfs3cl6LyPT KiQw6Y6M3cnzcKJOZiU8Fc/AJGnwST9xcQ6QPv1GyozpUfhUXDZwUvvZq8uegZvMXlW9pIZSyf2m /ktFCqM2BcYqptZUqacAngr5dyUoeLY0tfCQ1o7sAwzJpp+00OCqEaHX0QEKfsFV+KvWn4ahASgv 1X6pSPB0KMdw8DQUzA2h3h/gUyj+Ay+Lp88l8fTOkwE+hHc2/qfnmZs6Jz17MfPkgQ+KB7N5vU4T 7IvxSBdXj6PSweM7Zk63iIffHunjv4Pby8Sx9WRpaj1SLKlBubSZKt4B8TJ09Hb5atlp2Xfovty+ rTU9tNFq+m7Bz4ryd3j3v8dj5ieCvgk4a22N1sDNXPVn2PznwlX9+2uuov66+vHsaZV0bhchbRpM knkj7smKcexjMONqzGS43Rz2OtALsJXe1e30WO2Gq2qPlTETsI4+KzTLA3Hk/tTcDyaVmfqr4KrH 96FzHqH36QS4Sk/VOWqy58nF8i6aak1aozL6/sHGK8VgJT3iipmXb5P33wVT79VJ0X12fJjj6j0T xhaWcD6Ye+UmWgB4rFpAHvWQHHiT9hRkZlVJRgY+rOl4sO6vkv30en2zCVzdQD/DunJJXv0aXOW6 seC1LGWGbMEX1HjoBdR5v2GBvA8G4YM+oEh696bPr8clad8tR1rSE+DYAVxtq7i6+2/4qoVVrFiA rRomXIV/NgUvCUNbtTJpq43hq6a+LPUUoOcVzVXnrz63M4fOY6G5Nqaf1ZIZrE+ajpfPmk8Up/6x 7BHArzJsqzSP3C0Ow9ECRh8Q+/Hsbp1Ez+EM+mXmXZC2X+dKt/W3pGfCHfHYek88dz0U/29/kEhm XCemM6+Df9PsjNcyTzHsLJ5O58CwCzqbBYaBj+ovuDIPzDSiiiMe2UQU3LY+VsM/dS/0ckK55cIs dkKjZepurdn1Qb1stjlmZVTKzNNwQ3PMRAuacbJKpsMbpx+vgEeWGzHrVAVefRUy50wlwddnvpVZ 5B6zwddZ5O8zs2pkFhrSvGPwWWZAVoCZy/g7L07Hk/Q0s8ng8UpwOobfZQ1ceBl4vfA4HlDHnsnc E+QlZypkPo+lXrXD9nwvPtseSL+kR9J/8wvxTK6U4OQaiUiokU5h+Ot0WCL/8cdA+dOn/vgELpCl azOl+HqpoZN+4G1Thy6gvillr0rhtPQQASFGLlzBzoBy5iIO3pPpM/eIm9tM+esf/MT+kxkyoHO2 hHg9YD7/Klh61cDUUD8wlnw+QjEVnXQouDoUXA0nwsDWUPSAIG4HoBMMpjY1CM3A0/uK9KEu1cML fz7vHAKPPq/zcNQs/Poymes/La7k/e16n8Q/9pi0B09d+yimHuS+3Zyzi4gV1y7zpbljKDzVW3q4 D5FJU1fTA15g6Baqcai/bG2N7jbl2kFo/5B6dqkHl2LIxx9GvyYiyfv3ep359ef0PFN+zPG30Pvx g/yObuv8SO7F+9LS3k86W82TKGr/UeDqqgn0AaCxbpiKBzl9q8lfmXA1FS1gl5mv6p7yvfSvau3q O7xN9sfhFZjwxpgHSIerntwPph4FU8FV9fRTHyrlqoqrBqZeMc1SXQYbC+GehbfBVeWjyksVQ8HT 69//EsV6m/uK+JxiawE4rHh8+Sr4zGPlXuLxwdWz8JdMuM3pk7WSfrhGDvOzfIv2uyuWHjFwdfOq V7JxGRryV+STM8tkAXuDp49mLzx1VsXV4ME30P+v4cdbgDdPPr1WueAqXn3t0QFa7/8FV836qtat lLPWY6tRv2pKDaseV5WrfoSrjdFjLWzpebUBi23AVrSAz+3NwTzW52iujZqjseId0MB2qnxiPUas un0tzQITiSSxCtosNqFbxWYoWutIZgYmHpUWcNY2zAt0WHZFOq+7Lt1ib0iPpJvisQV/rh33JGwv /prMbk45hh/8cTxHTlCvM3NEzcU1J198lr10xPLzeJRoXFC/QVMsvcBuJXOsgItGkbMvhnsuPIM/ Mnm3er3MOMXzePI1fQimmH6cI5g3lZhCTD72SiYRU9LKZAr6xOQj9NkeKeU2O0fTuLZxznQNvm46 jzGduajp1Jmmg7UzwOYZ4OwMcpG5aWAp+U8MWuoGeOsaNNk14O4GtKV1Wcx8gKvqYb0uF42V19oq zlnMa2Lm8VfyxT567OHtw/Y+lMG7nsqAlCfSK/aRtF9YLL2XsPsuulxGrq+RsasrxXcU/Z1dVsLl QsXa1lt8Bk+T1G3HDR1VuahRl/kJAAIsKsvK8bC4LQcPk497j2NOPkysGnuKVcNA6dZ+lYQOviLh g55IsBd/C3/qVRpgarj/VQNXhwZfN3ir9p6GBxdLGDgaQgRx2x88HUyt32fQFXygLktfzzx8o7Ol q+b4/fCWolerW98MPPtOMdt/Qlzd0unXP84s6jHqVIc4HpT2vQ5JO/fvpHWPVOncc7NY24wTK+sI eMNkmTRzi5w69z3+/Cbd4tnjUqkqV38Z7W2nh7+mkmsGnrJcP2qq0UPqtAetDp3ZxM0UQ7SvSDG1 tlb9pv6Fq+94bjKybksLq8HSg/fzkgmKq68NXNWeAPUFTJoPrsJXdf+qRiqcVfutDN8VXn+6k3w/ uHognl0s8NW07XDVPeTiB8FVNADtAzhLPneBPC0X3DPmqeCqeeTvF+nFUVzV/N/I7++Cl/DUwvvs +HgAV32IT/0j8JTjdf6vOFt0X7msSXu9clNnBrR+xWOjD6rOmkU9ROdbz4DlJ/n+R+HN+9B8d8fz s8cwi6u4upTrBr/LcnD1K64f05kHHB/OrsnAe8xcURPwZtdJH/xNel4R12749HcEV9viFdgSPytj jtXcD6C9VqqxWoOTcFZDBzAwFXwk/9cwNAArtFWbGHoH1oOpYLBdnLFnwNiP5Qi+OvI5sLWxPfzW gVlYvAQtqF9ZtFiIb91YdmtPFVuvjWLtGye2AQkmbGVXvc2wb8R2HHOG009LywW50m6p7sAqlPZr r4nrxhvSZdNd6Qlv7Y+XoN/eJxK+/5mMPfqS/taX8oVi3Yk3zGaBXcRMI5iBNfii8kb4o0ZmObzx l5gH75xLzEaznXG8DNwsAy/fyKSj7NgjJhwulfEah0rB8lIZc7AU3+1SdkYRB16yL5pe4f3MDeMn PWL/jzKcvrDhB8pkxMFKoprb1ZxfI+O4PfFINRpGlUw7Dsc9AYc9QX0/471MTrgvo1cWyIR1t2Tk kgIJZ1YifEaWhE7LlIg52RI5P0fGRBXIrJQfZCVzKNHoslHorIvS+b34eWenvZHRB+rYv/hK2q55 JS5LnrDn5kdx+uo+z+Fr8VhRJe7z3oorNSPHDvul0afz5c9/iBDLhhHSs9tC8fKKkuHDk2TKlL0y fsI2GeS7FH8RsKpRoDT8dz96U6dKpxbR0t/tIDk99Skw0hdfE78+RRIOToYHXDWOQ6jjDw26aWBp KLw1BL4aSG+AP5rrYMKHzw8Eg/uBy33I+9298qQduX5LalHOHqelRW88z8jxW/Ti2up2WJy6HhKH Lsw9dz0odt3wYe+Mt2sX8puu9J523kHff7w4udDD39QH/+kpsib+tDx5Qe0JDq5c8urVmxz1msF/ 4Kca2lOqLLSauzUM7gqG1r3TPrQKeC2+h3XqmYg/lX6NQUr/Flt/R3T07/4q799zjeVDrzvaR5Z7 6ZG0sg+SXk7rZCZaTtQ4U80qWnF1+i+4mgIOaRgeAfDW1KXUr9ADvo0GU5kLOJxIbwCzTWk7wNW9 9KrCFTPTTdqq4mo29f96DSDn7+DqFTSAK+BqoXJS8FMx9TqYesMcxWZsLfpezwFbOdekBYCtBq6C rfl4CObgM3BB+61M/oHH4M3fbasGV7ke/A2uUjvh95wx5gUeFyZc1dkAv0E38eK5xo4rZvHB1Zau meLY5ojYOrOrRuetHE21K0v7rfRasT9QOet/EVc/t9uAV8BG9Fl6hh0TpUkLvtYJ/3Rw1UJ7XB3B VZtFzAksFcvWeA02GweHHSfW/WPEymeD2Ickiy16gPVQ1VuZGRjzndhPYs51FjuwFrCXe1Ee8wKX pX0Mc66Jt6R78l3pk1oi3vgJBu5iL/2BH8E6NMYj7N0AXw0OCYebml4KZyyVmfDEmfBOjRnosRrT 0Q+m4e2qMev4GyOmK/eEa046/EImHuK6dADOT4zBp2A0MYoYSYxgX+wwInLvUyOG72HekogkFx/6 DXsP9zwlXkrE3jcS8W2FDNlTxnnwxm/LZez+ch67HF5LX8MxsJ+6U8DcdLHqPEn+w2KQ/LFpgPyx ib/878+85d8/8ZJ/+9NA+QO3/9DAWz6xChSbrpOk94hNMnJtnsxFV118vBJNFw3iIPtGDtTKgORq 6ZJQI85fP2SGrUSaz4ZjzHograc8Fqew29Lap1h6BN2TPr6F0qlzirR2WCj2DZgxbhQkzRp6S+PP +kmTT9nT8rkPu++GSAubsex02iwhzNeMGXWbGv4NPKPhpX7k93jzhfoyEwV+GrgaWARHNdWtwsHT MCIo4DpzUkXiB/b6gr3e/uT91Kf6+ORLL+pSPQfw9+0JnvZAV3dLEwew1AHsdgRDHTtpryn1/Dam /lOrtvhZttpCD1UK9dZU9rNtFtsWaPqNwsSlbaSsSbwkr8o+0CdVK89LFSPJ9YFDo/6CBvC24g3z UsxFwFvrcfXpG63JaK/EL1GPvyatgDP/SXFV8VR5vGok+hRk5zwQJytf6W65UuaPeCoLI56xf/Wl rBgDbx0Pr5v0Iz2sLyQeLXLTHHwCFV+/fs3sFV6BK8pkz1p2XG9gD0s8OkDSG0nfSb1KtdVDNZIB rmZQQ8okT9PZf83/FVMvMruoOXyR5vIaYGoB9SnF0yLw86py1Mdg6g/sWXpC6JG4wX3XHr3jnFr0 ALBVddYbzLheo4+gEI/WAnTcPHpkL/C9z2gfK1oAP8eh3dWGT0BqzBvZuq5SEtAy1szTPZTUob+E i40lR4xgRzz7rsP98P3xuS2eiqtul6WDK7sD22QwU0IPdavDzAXslWZorOppZfQE2KuvlakvwMI6 Fo5KTg9nVW3V6F/l2Ai+2hg9tYkNmGoXix82uOoYT59qgjRxiZcmLWPB6xi8reG3zqukcas1xCqx bLuC7zeXGYMx0qjtDHEJ3S4OoZvEOgIdYMQusRnN+2jst2I78ZDYzeBnnI93wNf54rL0ijivvCZt om9K+7g70mXzA+m17an03/FU/Pf8iJfAMwmDJ0Ycfi0jjsDd0splDJg1jhhz5DWc9o2MhdONhdtp jIGPjk5jTykRxvmhh99IOH1K4QdKZQh7oId++xxsfC5DvnkmwdseGRGkx51PJGQ39xFBO3+UgG0/ iE/KPXLwJ8bcre/OR+K1BY+lZDTE7cwOfftUxu/Hm+k7vEb3gvFJ5A+TD0j3foukZdvx0qrlWPn0 PzuLY3NP6dFzpAwYOJ7eqNESHjJBFsxZIdtT9sqyRTHyxfh5eNRH4lPVX5o2dqO+3VvsbPylZctI 8Y5IkcjpaTIttkQWMA84bUetDI2rkYFR5dKNOTzHSQ/ENviC2IXkim1koTgFXpT2AcXSPeQ+80vk 6GibwZ7ZcM8MGeR+XLzJvQe5nxU/j0vs1QMr/ejxR0+KCGGmNOQ6PxsRTN9+AHUnIhQ+GmKOILBT I4DwJ0xYelUGkPcrR+3lmy9u3rnSZWC2dKYu1aE/+6DJ9+16posNOb511++4xuyRZq47pRnY2bRV Cj16W7ge47veJpXXVhI1UPYr0c9v3SpWmljPETtbDzmcXiC11PW1N6qinB4HMxaodqzaqoZirPFh aB16x8cBcCh4/MP46Hwz9zUw2Pywv8eDYmv9c5l1/p44NvMVt2ar5Gt429eRz9lnVcoelvq5gBcS O71UEtR7dS46K30BOs9aP8uqdatDeK4c2URsYRZAewHgq7oT5TR5uOLq2bPwVXD1ouJqPvhaCK6S /9fjqmoAhqZKrv8PcRVsVVy9Cq5eVc4KrhbcYE7gOo9dBLb+jKt8XzjyaXD1uFlj3buZfoZYdqzT Z7VxCf6Hc17J0mnUpsHV2Wgfk/BjH4WPsHoE+HvfYq8ZOgC46tqJWfwO5F1t08WhNT4KLuy6Vs7K LKslGqvJ12oTeX68obOacNVUs/o1rm4AV8n5/wZX0QTA1aZO0WiqaLHOq8FUji1XSpO2UXhpL0SD HS8NWk6S5j6xYh+MD1IY2DoUbB0GZx0JvtJ7ZTeFPkw4q+Pc8+Sz+AotvSwuq65K2+hicY2/Ld3B Vo+Uh9RrvscLm3rWrh8kBK4Yvu85M1ovyL9fyggNbo/AZ2DkQeIQ/yeGczvywDOJIG8PwFs/gK8J 2gtW8vXBu3mcHY8lZDv9B4qlqQ8kKPWh+CXfF7+U78V/KzNFWx6IzyY8Dfk5BvE5b7wNPTfxHCcW y6Bt9yUQjSJ49yMJ3AyfSwFn56VJh4AVYttxLNegYLGyZxdS23F44s6VOV8dkC3b86Xwygt587xK ykrfyuvnFVLxGs5Vxa42sEKj7AVzJJdfSGJyjoz/MoV6zyLp5jYFD4fBhB/5wBBx6DFHukbulgFz r8mA5S/FHa5gP7YEPC0Qm/A8sY24wlzGZWkzOF+6BNwS7+CH5hlS5p2YIxkeDCcFQ4fhFR0Z+EQi g57IUP/f4io9qh/hagj4qRFMKKYGgqH+hB/hS87vje5qcFR6qNyp93dXTAVPO1KTateHGeYex8S2 +xGxhqM2U0ztyF4gZqGawkubuGwi/9ksTcDXJq3Zv+ZMPuQSJ9Ztk9CSuNY3mSrt2gdJVu4Do4fs PX38tWimP6GRKkTWY+q/cPV/hvqKqao36zETfdXJapD0oE9d9z0uiiyVZSPBnXEmn8CNM+m3nvNa Nmv9Cq6qO62MeSu01f3UrNQf8BheK+oNmL5d96CCrXu4fYCdKOCq9pKeAVfVdyqHPP38JfSAIngm fLW+B6Ceq16DjxYpbj5mXx08tfjpB7lB3NSj/l9x9Qcw9WEN3LaG+pXOZNHrWmzyu9LZgqy8t/BV egLgyKdPvcOTlb1O36Kx0m+1K179rV/LhkXsAZpNv9EUvNfRV+eMp5Yygl2c4T8wp42PutdN9lEw H9qNnoAu9ARQy23Vnt19bdLA1f0GZ23qpBqr4qr6r7DnysDVWLyqfuGq9bhqoXwVrtoEbbVxc/iq A3zVKY7XPeHC7ZZwWWf0VWe4bUvlquRrLlHSuA0+LG2X04M1WT6znyDNui4Uh8ANYhW8UaxCzPiq 3HUU/a3jD4vtl+n0XmWwXwBeA3d1WlIgLiuuS+u1N6XD+rvSeeN9cdtUIu6b70vvLQ+lX+oPeGE9 EW/mswbh8+RL+O95IQHm8N/7XAbveSa+9MIOAoe9dj6G8z4xwnPbY7xfH8kAHscz+QF19e+l3yZi 62Me/4F0i4cnx96SrhvvSNf4u9KdcNt4S3rH3BCfODhr4mMJS8LPYBMabPxzifj6ivjTP2bdYog0 buYpTSx7SsdOfjJzxhopzLmKdYd6y9ewt485qCq8UWrR8zTvUi5krh9praWWzxm9pPU4AQfTWr32 CdVUvZMdqSdk9sx1+DhH0p/ZWxo3cmM201fauE4Cu9ZI92BqP0OuwFMLuY6hAQUXS4fIe9JlGLPC kfhOh7GHmp68sUPuMqNfIqPD8U0NpV8/gDnoAPWYYL+JRhA1fXJ7k256ndn9mxJEKC/1Iwb7m3DU x69AvIiBhCfR1095Kr79g+ifBlPbUedvRV3KRbXUXsfFpgs8tRPaKfP61u13wFO3wlOT4alJvKbI fRwTyHuUp4KvLTQnYha6Fa8X+2Xy+V/GgN+z5ekjdprUar4KDtTqvq5y/l+OTvqWeVL16tI9suiE CrbmOlQ9NeWO/8IHZFf/Jvq3QTfQ3jOds9D4PX/ovK7qrIqrWefviJP1IOlpt1oWT9BdVuwWH4XG igawHo8A9Qesr12lfGXqB9A9AfvW4GMFV9XdK/W7rE6gARzbVW30WJ0g/z4Frp48Ab6dITc/T58V vePnLjKvWsAsFbiqPQDak6pc1ahRgZtFj9j/yfH6E7D0RzBV42NsffLOhK0PVAuohbPyWGgB+dfU RwAd4OJbo3aVAZbX42oausR+8H5PUhV9VuwDXsx+GcXVyfivf0EdA746eRi6Y5jiKntOB+IR5V4k PbtfYY8PtSs3NMuO7Jdqe8zwYLVy2ctr14SrJn/rRIOrGnWrZqZeAMXU/xauuoC94KoFXLVJK3pc naPEos1yen7QBVrMkE9tx0gDl4niELBemgUptsYZ2Go1hJnt4XDWUcx2j1JNIE3sJjOLNescs64X xXEJmkBUkbRZVUw966Z0Adu6wRt7JN6VXpvvS9+UB+IJNio+ehE+25mDNYcPHNSLfiT1zlb/gb7J JdI7mbmuzffEA/7pkVgiHuCnB4/Xi8d13wgv3lAsbvy/J/jdY9N9vt8d6Rh9QzquuyYdV7MXeR17 6WLgfrHw5rV3xH3ycXHyxAPcMVL+868DpXW3L2XI2ARJ3Vss9++8MfqrFRdV06stN/lu6Ou2+m0V My1lhjdyTRV4AOZqqD74nnysDsytrnzHjiH2+VVQu2ZeSnlsDb1Qulu68hU1UvjsuthM8Q2OkuYt Iuit8jKea9se28TJv0BaUDtyRgd1xauv59gH0nfoVRnhf4f9UCWG9/To0Lv4SzJ7Gnhbhg5SD1Wd 1f8trl438v4gP/ZIEX7w0cGELxjqQ67vDYYOJN/3BEf7Eh5ET/C8q1e2uMJTW3ucEmf3dHFyY28E ub9VR2qn7ZmTasueNTipJbppExf2rHGdbuzANds+Ft0efAVnGzttBG9jDQ3A0mah/PmPETJ3bqrR L6a4+kExoE53yeocP56o/8LV/zHs62tSdQDtjVDyn51zR5xtfcS9+UqDry4eju44Er6KDqD7AhLA VfVd1XmrVHRV7bOq9wg8AK4eiTfNWunuVfVaOYkGcAqueuoIXBV99eQJvKVOg61nyc2zwdZ8dqnA K+t7AJSraq3qGpqq8tOrjxVX6+T6U/TUZ2Dqc4KjYqxy1+KntWBuDefDWe/DWe+aOGt+MZ4C6KwX 2CmQlVtNnwNzV6f43mD70f3sed7JXhbqFNui8WBdVoHvymtw9bUs4Poxc9RL9v0+kVHkc0N80QE8 b4in+1Xp1R2/wJ5FzKNQB+p8TpzbnzS8An/G1eY6y6p1K2ZZm+EV2JRZVnC1Xlv9Na7CSeGrpl4A E6+wdFJuES9NneGxcFaLljHgKue5MGeAHmDRepU06bBOGramL8DmS/mMuoiTzxpp7o8eEERfQDB9 V6FoZ0N3iE3Ebo476Ws9KA4T8ChS3orvlcNXF6XF4svSclmhtF6BLrAe788Nt8U1rkQ6JdyTrpse iNvmh9KTcCd6Eb2TOcJB3ZO/5344blKJdE2AdyaAl/BO9430GcTekR48TnceT+e8OoGdrkSn2LvS cQNYGnNbOq+5IV1XXv2/7J13dJTluvb//P7a397nfPtsBSR1ZpJJbySBAAECIZDeC6GEDkpVupTQ pas0KQoKCIKoKAiiICII0luAEHqv6R28v9/9zgwisrf7uPbyrH0WWethUmYCvPO+13s9133d1y3t 5jDn8G3yt8HSzInsB15jllzPjXgqJ4rJJx0u1VESUwfKwgVrZc+O/VJZfN/Gb7jOy+5fleL719AC y5iFXAWvwtdj1wEdHEoftYwNQyIzuo4sT/1MT28e+aHmztfDdzWfvrriKr6oS2Cs6oq8jqecKbgu CxetlVcGTBd3cwdxcekk4c1XSFYPeHrmdYmNISuqE/iZR55kBrNMM6nRcQ8eoDnScNl+3c6Rl4Km mllEfQrOqr4S5audTknn3KPSKRdNNvcgufkHqe8flQRd8NI49AXF0vbgaDR7/ii01NYp+6UFmKo8 NagjWebR9H9EfS4e7PstkfRRh6HvN1mLPvQ+s9beBTfR6A1M1Xoo547iqg/7ILirix/6UqDy1QVi Mk+QF/7SVeYv+tLQAKqq0FYruBfpsWFV1tVKeR2cnmOiC5YpsE3hUBvHVY+oslcOqH0ZXzz+Q4+l Yz3+pn7ymLfaeiZ+8bP/RV8oT1Vc1dmxes7t/7FIAq2p0o5+nykDyM7rTZ46awacdS6Ys3g0fQF4 PVVX1dwV1VXXzqQ/dI7OCcAHQE/Al++Ss4qXaSva6o6NNo/Vzi3krHylOgDYuhPuuBvv0z7FPc0B UF+/navacdWoVcFRT8BVT94AU29Rq7Lj6lnFVsVV1plbzLVXbL1WKyeVs57Hc1Voz2Qp0CwsMl1+ RHswcBXuzL9js/LVNfTeolesXVBlzLmaM5aZa/TsjqNmNaLXHRmYy6zr9IvSNfkcsymZVRF90piV 3iYKXG19iOtsD7NZv+Ec3cQ5zfmtfNWOq+qzcnLHi+pGzeo361bqsXoKVwP5mr2aC7UFXYqrzkHw 19B54hKG1ooW4Ow3Rhqgs5rajhNLItpjJnu7TnhaFVu70I/VdZWxPHuRJdD3U3ytX6IJ7BCvMczF Gr9X/CcdwE90SILnnpAm805K2FvormBic/ikcsrIxUVkDLAWwmeV09pXy0VnyM8ukIj5p1gnwdBT Egn3jOR3tOR3NZ99XCJmHZOms/B4zTxmeBGCpzMj/o3DEjH7lLSeS28teN6cf0PzV7dKSCo9TZ79 5P/8R0d8utmS2m22LF51UIousBflgrbd7uvQR6+DqTfYSmrvaAWYWiF3i2+RaYGnEl3QDpmGR6gO PKiHp+p171jKH3TuiZ7jxrVtfM55T+afrrraciNLSX+P8mH9ux/cqZEBw5aDrblkTvWXdjF7Jad7 CXPvuR9knDRwtU/aDemTcVP65+IJRgfon1cIrp6lr5/+/Wzt3afvlKW42hldNVdxtdMhvKgHJDsH fyt4Gp9+WOLgqLEpB/D476fWv0/aJu5FS90rkQl7JAJMDY3VvT+aeRS9da2pT7UET5uj64Op7sGr 0fjfRZPnvIGTuvhyvnizx8EL7WKdz/nFPdpHv0ctNHA+5+xCMSuu/rmbzJqz0Y6rP0lpGR6px7jK Ma/Bl/ocV38X2quuaugAddWchODQD6cl0CtZogNmyXT2xIqpU3valmLrAno9l0/QudYPyAd4AF8t lXWzSo25Vp/SG/rFO+Xoq+Wy7QMbrjr4quatKK7qXnwHnqdde/BAHWTe5zFqTAXUrfABODSAo/hV tV510sBV5ar1UqC4Cp4qphq4qhjLOnunDh5bi9aKHnBF61eKq3DWMyxwdf/RKtl9AL76PXMDvubf tJl+1o+rZOPqElm3jHvC07ja/76M6AmudrLhapeEM5IFribF0A8adUratAY3WoKrEXskqOkOfCzM YwlWjZVzXD0BVvwAliXiDF91cuPcNpMBYGCr1q5s2SuOPlbDv+rBcz11PjYamM8yMfmCi/5oYyG6 +H4wPMMfzTUYzhHKtREyV1zD5/F3zuI6GSkN/PqKWyR13cR5ZLKgBaSDr5nLxSPnfWrY9Ll2XS1e cFfPPmgCA8gVxIPlNYJZ3WPxik34XrymHRKf6YfFbwbaK1wyeA6+gbmnJIwVPhe8BSfD5hznc9sK nQcOz4XrsocPmX1EQsDPkJm6jkgw2BkEhgZNOwhmH5CgKWA3+NkM7aH97NOSOI2Mevb5zbkHeEWO RDvtLf6B0eQvDZTlKzbLlWtwUPhnbS09kuii1fipS8qZV1pVQWYc+/iHP8GhREq42CshTlVgYH2N zQ9k23fxnFpbLko5v0ef84C9fzGflFeTTadkiw/lUfX1PK+cfKn77HlVE+D71XWVcu/BJdZlA7v1 uZqzOnAI/W3mTPjGq/RH7QU/b0rvuOvSLwl/Fhppv+yzLDSAbOZNZt1gZjQ1vVT8ECm38fpfN7SA rvgBFFc7ZVObwjulc1AyUk5LbAZzpOGpMfT1R8NP2ybtkzaJeyQynnl9rGbx34Gp3+JRJRsVrmqN 2iTm1tzH8aG6t8DfF0IPdRD7f/Y6uu938uV889G+EvwnaHmNrWSmWfVr9k1e1EDRlyxN8JtYJsqL f8mTwUNmG/9/4JR5U2jRqnk+1NxZnXeHLqC3IcdSavr0B5hh6Kb6JPuHg6c+fp2+/unXOn7oeNH/ skfFVV3q633E8dz9PRqSNUliyKmb+Sq4igYwpQc6ax5zytEE3nrtHvrqvce4ug6u+tHsMmOu1aYF 5eirFbJtBTMBVqGzqnd1PT6rT2w6gOLqzp1g6vdkV++nJ4C+KM37P3QaTC18Alcv4Em9TC8AXFWX gau3n8JV5awGrtYbuHpadVY7rh4/B7ZSvzqCN+DHY2RmHagxcHU7uPrlF+QWrqd/4QPuCUvxMSwg gxXOrTrA5CH0p9txdZDy1Qw8hnH0YMeh/3U4Ix3agauRx6if4LVphh+7GdmnodvAVmoHgZoZSP6K 9gZ4LLP5V93fBlfnowlwbhteq1/iqrOFff4vcHW5mH1Z/su5XmzLNYjrRfdvoUvxWS00fAFuTd9m 9sUCOPJ4+b8umdIoZKCYO0wXj+S3xD0FTkK/gEf2u+AqNaxOK4x+V0t3con6kFOkXoGh5F+N2IY/ c4d45+8V74k/iPfk/eIz9aD4g7GBrGDHAiNDprPIdg3BBxsyA447A9x8A8zUxc+CpoOh4GjgVHxd /J6ASfvEn9/pn099T3MKJlLvIRvGvcMU+atnZ/mzW6qYm74s7dNnyxdbj8rV6+znwUrNUquqsuVW 6mVWVkE9heuvgj17eU2NgX3IgFLG3r64ss7AVcc1rP2UdXXs+XXvCt7yq4xVw6Ox6hWvyU/mXDde w6PO/1A+rLl2FXxeqdpCbQnagm1GqoHV/LsKTldISsY0afxX/Iehb0lfvefGwlPjb0i/rNPSDy7a vxP7/xx0gRw8ull3pWcGvrWMO8/E1SxqVIqpOl+qI1xVcbV96gEDV6OoTbUGTyPRUpvHMmcKTA3R OlUM98J2m8FVMn9bca4ZuPoh91vON/b/rr5oSvDRxj7o+d7aS8KMdU9mqnnytSdfe+rc3xn4S+aJ JWS+mD0mSYP/6E7fwXB5cJdrn+OgOoljjp+R4cWxdsCf8fg0Nuqb9BxX9Sj86kPzenXVcYLp/fzY kRsSYEmRpKDVRk/A5FxynjoXyxv4Amb3ZYbgIDjra+QEjKB+NYaeqyllspq61UfUrTbiB/hsEdmA eKy2gatfr2Pf/RHYupHPP69m1hT1ebiqZljp3Gr1r+45Rt2qgH37OXD1AgttVb3+p6hXnb35SArB zkIw9dwd1l1dj6To3s/rgn6uHJbnqsdVPa+q0ervO3z2IRqDag11eALQI3Yy+3ob/tVPq2XDWvoY VlbgXy2W92aXM+eqTOa+XibTyJYZ15uey1x6kLK4Rug1zEtihmXSOUmNB1vR1iLbwFeb4bcK343X Cp9L4Gdi8oY/WFeJ0RvgBWe1gq0e6AEm9ADFVDeyVPEEO5nIXzXjS7XYltYVXLzYu3mrFoAPxg88 ZU/nplqZ1nAD8MpQh3BV3hoCb22CjyBMF9pZ+NtisY7l9/eXl8JGiSVpvrinzxH31Bng6pvikTkH vXUJPqz3xAxvtXRfK9buZLb2IgOuH9x1AP04w5m3MeorMHaf+Iw7IN4sr/EHxG8idblJ5CBMwqs1 iZpX/hHWYfTZw/DcQxIw8TsJnMj+dAp+3vG7xGcCGZ48zyd/D7+LGUmj90rH8cz66PmpRMTMFKeX EsWtcVv8m2Pks493yM1L5wxe9KsT8g/+hvYM6XLggwNHdFZVPZhRUnEfvwHa18rvxemFjhJiniid U08yF7oAX1QRPaho8GT7d8+i7zmL+XzZ+K3grj1zzhm9U9qD2omVBV9NyzlJz9RxScI/pfv/BOpU MWBqVApZU4nw0yT8U8l7JDxlj4Qk4eVLwHMS97X4xODrAFM925A3DaZ6wFPN4fhTQ96znRdoRs4B YKo/HNWX/HT6nhtS72/Eesmq89WnGPk9LvSYuPrOY2/FuUQf318aDZKY9v3Qr7n2uWFducH/FYCt gMtXcd8pgftzy/kFturbw23L0FtVc33+8ewjUEct4Fe4ak6RxKBVBq5O60bdKo+MH7Bm7svFRu1K cXXx8FJZMqpYllPD+mA6GVHqs4L7fU7dagu65ZfoqwZf/Sdw9Ud45ZO4egKuWgBGOnD1nB1XixRT n8JV/foc2Kv9Aoqrx8DVI4qrhbZ+2P12XNV+Vu0N2A62b96Ez+oj7gXU1lbPZ27AXBtn1XnX0+Ho 4+HoIzpTu8q5LX2SL0l39LTc5POSlnhWOnak3149Ac3J54ez+oZ+Ba5Sl/VeL27W1U/hKtlWv8JV eqjsuOpsQf96Bq6q59DAVeUhT+CqK7jqwh7ONRRMVWwFV30CpqM34I/3HyRusbPEnPW2mNJ5TJ8p loxZZAjATTq9A77Sa4Pm6tF1DT5MenDQXT37ktcydBM1LXjQ8O/EOmqPeI5mjQEfxzKTcBzXdD54 mU/2seLtWNbr+8WqGPw6+fJjtpOtvZ6+LjQF8NVrJDnJ4LT3uD3iO5i6fta79DwloI3kSdMWA6X/ ywvl+GHm8QFkj9gf1VUVP/uk/AO/+1u4Wsv1ofWxVWv2k0OVKMHu+ZIVf5jeZvr0E9jbp+NPZeWx t+lhx1X1sPZQT0DOGaO3/x/hanv2/20MXN0tLRK+k2bJzJZmBScyFyV+h/h25J7XHk9HW2pV6Koe kRvwVeH7D1M/FeeH3m/RSw1c9fslrhrY6gm+gqtOXjPRWBVX54Kri/EIvCl/dRkuEeE5cuLwNQNX q2qZ4Q2u3q0olfvsEfTYPMfV33cy1j1kf4VnpY49QC0H8djRm+JvSZb4oPdkBnWrN9BWZ7L/n9Mf DQCuqnNZFw6Dr44skaWjH8iScfdl5VS0SjuufgGubl4OrqIFbFlVYegAX1G7Up+V8lXNsnrMV9EB 9h6nL+oMdasiuKbBVdn7g6vaW6Vc9RxcVLlqEVy16J6uR3L+vm1d4FH5qz6vAFzVWpdqs4eL0BYK 6Q84Ayc+QRYBtTHF1W93UTOjbrZ1M7ObPq6Sj9fQz4pusWZ+pTHzev7EMpnB/y2/X7GM7nZPhuXS 35l6Sfqkcd2knpecJPSA2JPSnpyA1s1/BFv34LX6RryCtojFh72ZldqVFxqragEGX4VHoAPY+Co5 1a4z+Fw561x8WG/CZ6lFWZ/gqz7wUl/4qh+46q8eRMVVFn0yqgcYGmuI4qouG2f1Dl1EfivZrKZ+ 4hExVgLS3hSvzHniljoVPYB6dhr8NZ36L5qrOWelmNAGzF1WiVe3VeKNb8DSd5N4vEzWwWAw8VVy XF9TnGU2/HAyj0dsl0BwNmAk94/heGCHkY847BvWVuM5+lyvKQfRFrjmu6+XZoO/lcRR6IS5H4of /VBOzjHSum13yZ+yRA4eLjCyObQPshLt7mZJuY0n/r7T9l/2KtUVdNXBTZWfsmVDe4CTsZS71qHt qid2zWoyd9XX6jVe0uKOs4e/IYkdL0p2KnuZNGaiZ+BXzbwAttKTC652z3Hg6hmDr2Z2svHVZLRV 5asJ6XgA4KvRaQekdfJeaQmmRiTskvDE76QJKyhhp8FVvTugqbYjQ72Nbf9vbvkR/VTcv0Px+gfp ecG9lj4SZ3+0Ju159oavwlMVUxt6TmNNlYbKVxVXdRYF9Wj3ADwCfvOloSWf/rMMefudXcyV0boe /3d8q1UVD6QCrUWPhXJTDsPPpFU/1ePDo67nH88+ArV2XK19iC6FMHX86C1yV5IkNmAJuEruCpg6 C/42j76A+eyRFVOXjLJpAMvHFstScHXFFHwBszQbwKYDfL6UXgBwVf0Aqq/+I1z94SR1q7N4B+GY J+CaRr4K+Kj8U/f3ykfP2zH1PJiqWPrkUsx9jKtX+D0GrpIRcBYP62NcJX9ln/bPUjP7pk62UUPb hOa7EW/tx9wD1qFdrETHWIjHYRb6xsSX8bB2p/+9y20ZyB6vr+7z8AZ0Sj0nKfEFEhN9TKKoXUW0 3IfXaqd4owV4+H4i7t7UEbyfwFWL4ip+KxN1AzSAX+Mq+SpWsgCsqgNQl3oSVwMUV1mB9CJq30yQ TQtQzupqcFYbb/UJw1/lx/VjITfA72Xx7EDPOrjqSvaHW2K+uCaRhZU8D3x9R0wZy+Gv7+J3JVMg dzkLfSAPj05P9bqq9qqzXj/CO4CHYAi5rkM3iy/eV58h2/kevZKDuMYHU48eTI7HEOZ0DHb0zW6R gNfgWOz5XcJHyH++lCHBzQfK0DFr5dyFSryQ1PUfqr5JPge4WvWwTu6U4ZmqM67YZ5+Yf9B3fwtX K0qKAZKHsnwZ/fce6RLuO0UyEk5JWvINSYgppGfknOQkk4fKudE13eat6oE+0F35arby1d/A1VR6 qBRX43dRo/oWXN0lIQnMnIrDU2VwVe55BlelNhqJTxUNwL2p9qXq/ZZ7reIq3ilnf84xA1fx/iqm WsFTVgPLFM6NyegBM/BbcE9nuflxnw3gdfBX5wap0qXHdCk6j6YMXhYX30JrZUYix7+KuuFzXP19 J2I9OoqumvpHUg2uHjsGrloSJcZ/vkwfSK+V8lXFVXoEdP+vmLqc/lXNXFk5sQQvK56rqaWyhn7q dXPwW71VRv4qeSsrmLv6ITz1I3tfAHvvHdt+zVf3nQL/4JZGtupl9vJgqsFVbyme2jD1PDz1wr16 8JTHB7oeycXiR3KJpTxW9dfT+FtP4nU9dglNAa/VIWpXh85Stzqp87LoP9jPXNbv8SPsAFe/BFfx sH6C/rtxBVkBcOz351XKoinlMhtcnfxKsYztSaZIN2ayZ16VAZnkLYGr6vXOAlcT2x+XjvRetWlB vSYc/THkK7H6wie8PgJX15ATgI/V0+ZjdTarFoD25c4eDWxVnVX5qpPZzlc9wVVPznEv9FVvsNMH ruoHnvpT49Wl/d1gq2vQk9gKBiu2ssz4BLyawEV9yA1w70V9a4j4J6MBoAO4dBwrronTxDUZjpJK /0D6Yngr+Jr1jlizF4k1B+9A56X4sfAPdF8pnj1XiZWZhF591zFDa4P4DNhIHydY2x+sZXm9vEG8 XyEfSXNeX9kqPq9sluaDyPdEW/Bu9Tq53GSL+qbjJRovWz8/YtvvQ/y0FlJcfFXuF1+BD+kcOTgg dedHtZW/76T9F76qHuDQRXv842XorfwdylfrwX6t6UzM/1DMzhnkUc+W2A7MvG2Hj7c1s88SzjCz 9zS9zoWSk1Zo5EloVk83xVU4q+ZPd2I5+GpKFjnpGeirBl9lDgV8tVUKvalw1abgadgTuOrb4Svx ar9FPNuhMzm8VQauouMrruq9VvHRH+8J+/qX4KONvDRP0s5VPWy42sA8mboVfXpw1sbgqouf+q3o vaK3z8nlNbH69ZYpc/Gx6k3mEb1Q9XiD+M9Xan8FYKu1w0fwL/2ZcVDsx0aPz/OPZx8BvR/VwVXr Hv0kVfhNTpy4C64mSTTv0/QBZD3jBZjR24arBlcdTS7AePoC6LUyegO0boW++iG4unZ2qXw0r0Q+ XUQ+4D+Jq/sLVFvl74Wrav6fZqlopopqplqTsi2wFEy9CKZefGDDU8VUXcphVQtQP+spXnccDUGz BQ8X8XvRWA+cIi/w6FO4Cl/97BMwVfkqvQHr6L1dica6YBLzSIbjfUBHHtfrvozJuytDs67KwCzl rGgBacxlScAvBK7GtjoiUZHUxpt9Rz8rfM4PXPVm5rU3NVrlrNZ38QVQy7csNrQAJ+WsYKsuQ181 2+tWnvgLFVetP+Oqqy+46mfDVfdAuEmQclauo2D2fcFwlBBwVXkry8Qe0Kfp++i8cA+PV+hT6i2W dmPElDzVwFWXpOkGrroZPgH2f2gC7hkL8Lu+TcYgWJtt64O1GPhKFmc3/AM9yDvqtUasmjXQk6ys XvgKevG9vtS96OPy7L1BzNS/TOgJ1pT58oJ/H/mzcxIzkwfJ4vdPSQV7iiqyke5cLpF7129xnTIr 3l5n13p7VRVznmpKbbWiZ5+Wf9h3fwtXFVOvFjLHJm2kmBplSNPg+czTOCxRremDiCqUhNhTkhp3 UjLA1uwUvP/pYCs9WP8srkZnHJLWqcydombVDEy14eou+Co1q47Mg4xBW6VmZaFmZY4kP42sP3fV AZpwjqgO4K+4iucEb5WBq9SpjP0/mNpQl52vNvKYhi8AHcqLfj1ffCPgqil4ufgGz5MX/pbMHNXB cu16Ge8J/rOSe9xPqF1V4Wd9jqu/61wETqlbgavwihp065On7pNvliDt/DR/FVztQ+882qrOttL8 1aV4ABRXV+ajq7J0xpWRvYoOsH4uWsCb5K4uxG/F/nrrKriq9rFugLd+9jNf1Xl+6gfYfwQN4DR9 p2DgSXDVgalarzqPBnCJ6/Oi4un9evC0Ti49qDew9FLJI7lc+pNc5lF5q+oChTzf0Z91FM565IJq tuBqQTUeVrICf6yCr+L32lHLbB646sfMEFxTKevxLny4sIp8azKQuVfMHFZM3gy42pMs/Txy87Ku y0A4a5+My4bGmh1XyEyiUxIbSV5AS7zvTem7akKfqB8aozfnPb4Ag7NaVxh+KxfzEnDVVr9Sv9Xj Ba42hrdqToCLJxqrJ7jqxXXiDV/1AVP93jeWeyAZGgFgq6EH6N4PjsI14RpkW2Z8rmY8WB5N36GO MRVeMgDfzUC84+PFGjdZXFPQA1LRAtJnoLPOEE/7cs8kGyub+lb2G2LJgd/CXz1y3hFLJ/hr7jJ6 tfi652J47AJwlh6dvPfEtxtz4nM+kMCkRXh+pjI/cYQ4N2pHfkk3mTL9Q7l8Dd8jN2r1O2kOp9bY bfftR/KguIq5pJrLqZQHrxMctqrs3u86Z/+VL9K9ry5H/Upr3OoFcPiN6mvIap1BnY88a9cGQ8lV JXM/gh6oDgfxmB6V9rFk98XCQRPJSE2h5z8d/z+42jUbbIWvdsmBr7KycpjrlwMGw1eTyVRJStN5 VMekfeYRaZP2o0TiA2gOtjZlheIFCIonjyyW/D+0AK/26Ez0WClnNVG3MhnZKpwfIbq3Yd/iOx/t VD2qswxe2hAMbWhRTLUvM1qAeSoz0hRX8aOAq5q/YmpCZmDYCmnUeBgZDJ1l7KTPjPkG1eW6l2B2 TF2pwVWVr+oxsb15vKPoIvo+63r+8ewjoLhaV6e9azpbElwtuE8fa6K09Z0lU7Vu1c/Ww/o29arF 7JEVV5ePY/8/7i55VncMXNVeVp3DovNYjTksizR/lZ5WOOtv4uoZMqjO06uKBuDA1UJw9QIc9PIT uGpg6tO4CrYqxiqHVc6q/VePOSs6q2q2OstVZ2Yrrn67m77ar5l5/QVcdQO+21W2WVdr8DEsw4f7 1gS4+WvMfepP39WzcDWlSLLxstpw9YS0BVfDHLjqb8dVH9UC4KxW8oM80ALoETA4q2mhwVud6RMw /Kxgqs68/iWugpkOXPV14OpquMXTuKq6muIquBdO1os/fQJNF4t3y3eoS7wqL1jy4DTDxAeu6pIC X01lpb3Bmi4expoGZ30DPUCxVXGVPJcseGumLjzjWegLnfHjdMWrlfe2ga3mbu+SnfWueCfTX94q Xxr59yNjO1MGvfqBbNt51eiz1zr/PXz2mh2vmFpVWYq+RA4yhSDjOoT7aS/TI7iQ6gCGB/3Zp+Uf 9t3fwlWdX53Xbbz89U8x4gv/a4F3OTjgOwlrDbdsvVuiOx5jjtQJZvbiD0gmMzXNhqtdsv45XI3J OipRGaoF0H+WRB9A8vcSBrYGowkorvp1/BpcxSPdFs7aGs6Kz8rgrOqzUs7qyz3ZwFXu09Zf4moD 8LSRBYw1gassxVUn+gVUM9B8H8VVC1pCYIsV8uILafhcXpFDP1wy3iu9r9RU4uUFT5/j6n//dHTc hrQGWl5Ff9LBixLoHQ+uziR3hbnq1KuM3NUhOocFbB1F7iq4unLCXbSAe7JmCplW0+B+8NVP5jHz lNr6JupAm95hrvRS8PX9avkSHVNzAjV/dRd9AZrf/8N++Cp1+h9PV8Mr6e8HV3X/r5hahAZwif39 VTDzEjz1SnG9XC19KNfKHsn18p+MdbUMvx3rQrHqrfVyDg32zG20BMMXQL/WZTRbOPDhQvICT5JD cFCzXjTzpUa2bUVf/Yx5MetrZAOesNX8m5e+gdYxlvl5Q+/LhN73ZSRegKEZcNU0vN7JVyQvkbpv AhnXceckof1pad/yhLRqRm9mBLOvm+KJCcIP40ttHc7q7kX9Ci+rYqst20o5q84PQGdVPcANTNWF JuBsoYdKOasH+3pP8NKTvisvfIl4Cty8qd8H4qkJIFMjAE3NH6z152f+aK3+ylvJwkZbdQ2nL6sp n0egk+IVcPJhjpL1ZXB3sASk4wNPoX6V8jp1q4lw0ilw00ng6gT460TqWVNsvgH1ZGXORRegrpEF 7mZP5XlgbsZMskYWSrPOq6RJLB5zS7a8iA81JXuUHD5+w85huCkbfeK/PP8cmKXnmIPf6OOTX9sy f2w9f7ZeU07EP/BDs9xt/x7wv9Y2X1X9XzWVmuck8vXui+Ts9pIGfxuEjv65ePnvEi+/nRLQZjOZ 0tukZTvmoLSnBzXuhKSiA2RnFJGtep4eKzTWLPhqNjibc1Zy4KzZqrPm0GfFSs/SudQFzOs7DGc9 LNEZByUqHd6a+oNEgK+h6K0h1LECOuB3i6GHox06axt6rYz+VbSACO63qgf4cc7QZ+XsxXmF//8l D/wAFrQA8zQxcBVdVbXVRmgA2ifQmB4sJ7itiw/6E5hs+GDJDwwMXyYN/qurtO8wXG5eseVNVYOr 2t9ew/6jqlp9Q/pG6j2xWm7duGsctz/wrfq3+qv0nNK+QcVV1QIOH7smQb6JEuE6Tib0u254WH+N q8XPxNWNz8DVz1dWyxbVAlQHAM++pW60m/qRMYOVepIDV1VbPQsmPomr13S/D2ZeKfklpiq2OnD1 Ej/TWpYDVw2/FfUr1VlVs9WZgwdP4e0i30XzrXd8S7a1HVc3UlP77APqVuirK/ADLMAPoHWrKa+U UrdiplLnuzKEvsT+6dekBx7WzolkhaADxEcXSHTzExIZzryrsL0SEoZHPoQ+w0Dq5fBWk8+Gn7UA T61f/R1cBVudtOcKbHXxsGsBiqtWeAiYqnkDpgDyNBVX/R24Sg1LcdXua3VrgnYQiocxHE9is2Vi 5fqwNJlBfgDZoj59xDthGnv/aQamuiSNFOeEYegCY8FVsDZtAl+/Tk1rKpg6i6/VQzBBTCz3NDJQ siaLf88l5OPNlBf9+8ufGqWKX/NXZPzs7XK6qNSoS9n2hv++uKrn/9Vrd9DClGMzO7XiHhpAhcG3 iwqv4eUfJa7mbDHB9/zDyeXzxK/s9Y0ER2+XsLhd0qIdc6SjyZ5CD0hJBjvxBHTOVEz9Ja6qFpAN nmbymJFdwLJhawd0ANUCojPpoVDeitaqvQFh+K5C8AgExqKzgq0+0fSfkF9laUXeL7kAhhag2BrA +eLH+++NxmqFs3owHx1sbWiZDq6qxgrGsmzY+mtcdQ1APwpZKv5NljI3ZqgE+OTK3Lkb2Fgwu6qW 48ABqqpRbFXeZcNVxVbH/ejfCuz+wH9sPVhaWVlj+Cq4PUth0R0JD02VoBcHyqiehTJjYCmzrslc ga++jR9gEX6AZfirlK9+MPE+fBXvKnx1w0z4Kti0iewVnXW9Caz6dAmP1IW+WEOf00a0TerwO7+h 9wlc1dlWOjv1wJkq9uvVxtyqQnD13K2HaKtgKVh5XTlpSb1cY10vfyg3Kx+xfpIbrOsVj+RaOXy2 FO0VbC1Cgz3L607fQlMAV09cJbcVbD12Hh8rfQc/HAFXf1C+qj1X1fBVsg3X08ewmtrVsipmCFbK 4qnMDRhDbwC5CPl9yWGlx2wYXqsB2eSCpl8h943MwPhzEt++QNo1P84MuEPSLGgvmtv3EhKi2Epm FLzV4v8pmIgW4KkaK/Ury9LHGmtjd+Wr2n9l46w6O0C1ARcLuOrB3t6D64TXuVnhpl4fkKexlnkE eGs0N5v8AZvuqjUtsJdalltTcDVca1n4XqkRm8JX0CO6nGtlhjTwHky24GDxbjtGvJIn4rkaLU4J r8FdRzMba7x4KGdNnSzOSeP4/ihx4dE1YyqaADkuydPFKyZfAnityaezuJviyR3pJ++ttM3K0+vu fuldqXxI/yck1KZL2nkpJ9IjXXBTg8c+UsziGSzdU+pzHfX3/3G+yr+zzl4Hr4WfVVVQA+d7e48U S3JnMMqUJ42cRohHCL6I8O1i8sTr5EdGX+RXcNavmQ29T1q3I4OqI5ppEnwUXM2Fs2oeuvLVPNVZ s+Cs8NZcfFc5WWitWfRfZfJcVnzmUYkFVzUnICadmVWpZFiRX9Ui4Xux5a0wW5c+1gBw3Lct2Q6t 2BO1oG4Ysc6GrYGcB/7sV+CsTlY8rJ74TsDWRhZ8AWDrzwtsBW8bk6vsBLdVHHb1YY8UgM4aQY5E 0Efix7nW8IXu0rz1YLl4kUxGdB19H20+OaHPl9xauKvxrsLDNIPx+cezjwBWAOZ/c2/ix7pu3a6Q aLzcfv+vr4zpw3yrQYqrpXZcpXal/QD00j+Jq2upXa2fYcPVz9BYf8ZVdAH22YpdW8FVzZTe8Q0e fXQAnW118DjY+hSuqgZwAU/qlQfs+cHVa+z/r5eBqeDobS5GXbdYNmyldsXPLlF7Pv8EZ1UtQLFV M1xPXNRMFzSHo2is+9EidjHz+it6WTehB2+okk/QKdQP8N7sMpk/sVjmcN+Yyv/XwFU01hF4Agah CfTJusYMzYuSlXheEjuclZhW5IpGHJOW4QelWdP9EhpGvlUIvUmB4CreANUCXD3RWD3paTV0VrRP M34Yd859xVV321KfgA1b4ax4B2y4yrWiuIqWYCIv2+QLZ/WFs/rqvg+tVfUA/FfuWstqxnPDyTJC K3MNhsc2WQyuLiOndSHYmi9/tXSVlwJ7iEvbofis8IFnTxSX1NHiDnc1p4KjYKkpE57K3t8teYK4 xr8uzvBVc1y+eEa/Ln9qSM6UJVVSO03FA3zL8I/rtfbgwS1bj+e/Oa5WV9t8VIqpxfdvGzWsixfv SG5evjR4qYO44bHw8JtHBsSn4u6DxuO5TszsS7xb0DcRwbzoNvSgRtHbj86aqH4rPCOKq10duJqj /axksbJyVQ8AX7PB12ywNguMTaRPIJ7e1rjsY9JReSvYGoWnNTL5B3Ks90o4eVZNyAoI6ojeGoOX uC1+VnRWC3qAWXkr+QDu3F81G9CZvb1ippEHYOes/whXFYs128ccQQ8e51izNt/AxUeKu3uazJq7 1ri/VFWSWVPO/RD+pVjhmL2qeTc1Vfixnn/83SNQUwNfhUfoKiurJSNypPi+0FPGv3JJZg4tlTlw 1bk8vkmP5wLDE1AsKzR7BT/AmsnFsm5qiWx4o0w+mcPMwDdt+dafwVk/Ba8MvurA1c0/4+qBg3ih TtIXdbaSXIBqOQMOFt0CH28/lIt30VPRAG4aeqpi6kO5XflQ7nD/vMs98w7rFp/fBF+vwmMvw1sv 8Pyi+2gJdzW3FZ31uq0X9oR6A/Cx7j9G/sp+eq5218p2eq6++AI+vRGN9YMS5gbw/5l7TxZOviPz xtxlvjeZCNTsJva9J2N63pRh3dBZO10ih+U82ErtKvEc8zQLJC4KH2PrU8wQII81fK8EBtOL5L+F 3ivtEaB+5bUaXKWuZHBWtAATvgB3zn3FVuWtj7EVzkq/q4sZ/gC3dbWAlbzOzRMvALz38fJRzgq+ +qlHAMzFK+CmHnF6b0wh2tf4HnlX/I6wpWJq+h7clXwC6+tGnmAD/wFiiiJTMIUaFfjpFjdC3OOG i1vGGPb8Y/BiwV+TJ7Hnny4+7eGxIb2koXsHadEmT0aPWSDnCq7Y9DT2yvU1+Kbo0avhfNGtoS6l fAY9/TtnmTKbx4vXPaKmrLl9/9N8VXMyy+Go5dy36ziftI8hGx9EI9c8ebHBq+Lk+ib+DDRtfHNu vI+mYHhrM/rSmn0rfi3IRW29j/nnaKxP4GrndPIBOVe6U7vqmXPBWHmd+F4OeJuNTqCLn+WyDI9A DrkBOXgKwNf4DGatkhkYnXxAosgMbJX0I/Os9uFtBV87sieKppYVRY8CvNXaEn9AKPda8qx1xooz eqmTN+cWekAjj1lwVTQAeKty15cscFUL/mkP/Hieb6Lfw1e9FqIXUacM45xib+QR/gnzBj+Uxi4D pFXMWDl+5Lah9djycMhmRTCv0/cbyqqejucff/8IaK1Az61a3ctBRNQHPWrEfPH5Ww8Z1eeMzFJc ZTlwdf5wsq1HO3D1nqyeRLb1lBJZD65unE0GK7iqtSvF1U/IYt2s+uqHNh3ga/jqTjtfPQiu6kyr Q4VV9ASAq9SsDFy9w97+3kMDV29VgJ2c77fY/9+BVyim3uMCvstyYOs1fnaV513EG3Aez1XhPXwB cF7FVu0vOH4RH5cdV/f8SM/Vnnq8VnWyZQucFc33i7WVsvG9Clk1Hx5O7WpBfqnMw6M7C83jDe4n 4/vclZE96Q9g7nXfHLICMi/Rd0UWc/w5+hgLmX/NPJF2ZN+TFxDUBB0gYCu9V5vYO8NtfMFWOKfu 6w1vgBnOauLc15wrYym+4mMFYw1cBXfVl+VqgX94sNf3ACvBZjcv8JRHd3oOlLO6+6uuRuYmGQ7u 1IXVy6jzjExNuL7ClL+iA8BhzU2XiE8Es4yCxsvfrH3lv/ypv7QaIu7xY8WcOJZHtNZMOGvsEHGJ HUXOIH2v0aPkb965+MszJbhFL9m0vUhK7+GXoo7/sK6eHNQb6G5kSrC31+zjf3dc1RwsxXbVLM6j gXXrjU/CM1tcXPuzNwZ3XNFovNDIzewl8L+ZQ6nHB+K7Ct6Cb5he/idx1a4DdMm8AKaywM9encli YfXofJHZgWRcs7qAsV1yzlPPQlfqQl+Brs6nJTWXPgMwNi7rmHQAX3X+ShT5Aa3Jum5BNms4WVch cTrTml4samY+bbbwHqMHhHH/5p7q4s+924Gt1P01w+ol9v3GMjAVDcCDWim4qrmsrl7skcBXj+br uS9TE2CPFKJaQwB9ry4p0qP3DCNnTPcn2otZXkXtCjithbsqbjz/+PtHoK5OPYXUrTh4ZdXUQzlu 8+aR1/mfnaRf+k4DX+bAUxVX57FUY31ndImsGEcGq/JVA1eLf8ZVe+1KM1g+ga9uJdvkK/wA2z/9 WV/VudMHD8FXwdXDhZUGrmrN6jx4qBrApfvoqeztb4OXt+xc9S64yuX9eDmw9ToX9lWw9zK1rAsl P0kh3izNZzUyr/mdyoUPndFZL1Wy50CN7Obv1qzCbXgTtnxRI19+DL9ehadhMfeKOcWydBoacj6a wOul8tZIchLxROT3vy2jel2TwV2YUw//6IGG1iWR+kMs86/bF4KrBdIi8rCENtvLPEHqxUHMXvbf BK9kPotmsViZhal6gIXzHk7qbMIDAG/V5eSGDgB/Nb4GV11N4KqZ/bwZLLaArcbr9XcovrLgrKq1 msjRNgWu4e8hvxp8Vc7qFooegL5qCuMxFDwNpVdV8+T42tVbe28GSSOfl9n3vSbm2LF4sMZI47hB 4pw6Urwz/j975xkd5Zls61/317lr7rHnjG2SpFa3WhIooxwQOZksE4UACUmInHOQyTkLMAYJYzDG xiSbZBPtAZPBYJOMAYPJyjkgXOept9WYCZ41585d664ZT6/10i11q4X6+7797tq1q2oB/vOJzCGI I+5/U/qmTOf4kO9HE60kf1FYSj0/uPqM80MxSJeeK0Y/xQvwM19ovFNVs3j6xU1f92LVXI5cqkZ3 +v/NV8uKif2rCuTLkz9Kjz4LqD9KkDf+wD7jqrHFeqlXj2OlcYc38TIxgmcQOMbXdj/ySA2PSFjT 0xLb4ix89bJ07ERs3w3sZO/t3/NH5gfelrQ+1JT0uSuprBRWf1ZSbzCW+Kcf9/H9qIM163t+/w3p CrZ2Bls7dKf2BJ9r627MqmE163oBr8A5iYC7hrRFF2jJfOsWB+nBAmeNoB4lhHMArdXip1or//cG eE/QBOp5o+ODpcpTXQxXVc80fNUrg3OKHhP6d4XyN+l5wr5cP5ZauoZbpM5rnCfW7rJp4wGzp+p5 UFCcL2UcOF2qs+qx+/ftr38CZWWlL3A1vwQvMB9VVuZ+cf+PrpLQaqfB1aVOXIW/GVydmI9/1Ymr 9DGlP4Dhq3itdr2EqzvWlMrBD+gRuM0xi+VITd7qT3D1ZhkaaLnxAiiu3gFX776Eq0/go8pVlafm gqvYrv4EWxVX7xO/Ka7eAVdv1uCqmS0ArmpO7Nw1rQ34BVePHauSLw46+q/8gqt5BlfXzyuSd8DV VdTqrkBrXTiG+qvhuTIl7aGMSrxLn02uGeI8g6tt6RvY9BqzWa7SO/CyRFDb2jDmlPiEHQXr9oF9 O+CbxPHquTK4yowheI9y1l9wlVqBl3DVDVx1M7gKFtrBSk/luyzlvYqryllfwlWbL/WnwVvBU/SG ULxW4Kl6BDTHqzksWzjzrqK3im8k/VYa4mOsj+/UL0nqxg5DRyXXHUe+ivVGRKr8ztpRfGMHyZzV X0t2jvYzpYaxqsxg6zNi9nL4aQFam/bnUf5aVa7oqUD5z4urVRU5cuo0M616jJC6dVuJxTVZPKml r1ebGKIuekAdZjTonua5jlhho3gGUHMWuFv8Gp0TX9UBDK7SawYPa6fO30vP7jrPCkxlRnpKL/bh fj8xS5C6kn70vGYlg7PJiq8J1JmwEpJuS29WfOIt6Zl4U7qBrXHx8FZmX7ejhqAN3LUVqzn5rcZg axS8NbT919KwDV6BVkfFCxy0R4Gt4ZwDDdGOjNbqyGO5kpvSntYu9GB1IZ+ly5XHDlxdyTmVwbmU hR9lDXo9f1+Eaksf4nvYiy8bPap2HPUOqXLh9GVzDpSU0ZMFTNWlPP/ft1//BJwzfyrxpym3L0ET OHT8IrMpu1CruUwWwFGXD8+jR+ATWTM2W1ZNeGKWzrjKnEb+irVlpkNf3bGgQHYszJFdS7Jl/6p8 OZhVJMc/xo+/nTw8ftEj+0vky2PgG/mjs+Sszl+HT/6guaUquf4Tuiq4+iAPHCVflQOe5nIAc4k9 cssrJQ+dvIA9Mq+yWnKJSbLL0Ft5Pru8ZvH1Y3ir8ty7efgKnuocAbSGu+Vy5hZzta+Rt7qMx+t8 tRxDC/gCLeAAOL8HHr1jS5l8uDYPTwBrEVycHNy7s8DWdHqyTsjjM8ihtvUxtQIP6cWC1trjJ0mh J2tCO+aItr5h/AFtm30jTRudkahIPN3BxGmBGk9RI6OcVWsFuDaVf7pZM4ktwU5XNAE3uKs7XNUs /FbKYeGyir2qB6iPwEpNrOG7yl3NUt0VDYC6LvPe1GJZg/ANNNwsHiGb4B48DiOXEY42EI4eEMN9 I3hrY2pdm1DHH0ldeIOpUtd1sNSumyahrWaIR3AC/LgFOZWRcvrYaanCH2JmmHI+aMxXjP5SzWWk e25lZRV54hLTo1O9AE4e6jjDwFjw1+T+8QuoZ8DUlKMZ6E1DR339c97LoSsw7w+dXHHa8F+FaL3x Ip1B9XO11qQ7fATmfR3PvngffS+tvdb7ImqEiunloo91VZRWmfesqiTvUsisFriVzg/UeFbrFnRH qMRblTJsP96pNHn1lV74iCfATYmBLXOII4ij64FFeqysur8RH3jR+7QB/Wj89xKXHJHQ6D9K4+Zf M8v1DHUBl8hZXaM/ALNYuzM7oBdzWon/h/a9J8PA02FJ95h/pYsZWEmsRJ7vp0vnt9wFf++CveBx X/pQ9EHH732T3gI36C1wVbr3pE4L/tqx+yXjHdDcVlNyWlF4sQJbHOW40p81mrqUiB3oApxrqgsE 40MJQF+nZsDFB93Jh/27PhirOMtyrc95B6fVeew669J4S0LQncLQOSKZLRROvTK67e9+FyfJQ7Ok pKCSeQLoQI9/4r6EXiI/MwuXY+M8zvqhc3N+/s57xzf5tJ2vc96j0798TM3r/oX+MTWFXB/qmdA9 iNMcj8k1CQjoJZG+k2T2YDSAYdSxDs2ml3WurCGvkwG2Zk3Hb6W+AHD1w1mFJm/lwNVc2b0kR/av rsHVjxRXy/4mrn4Hrt6478DVh2ikf4mr9IevwdV8BJ68SrRWuJLiag7XlVngqnLbF7iaDVaTA/vm XrmcvV0pJ9ECTnzL7JcaXD2ouHqAXqy7qWlF//3w3XzZDK5uXkxPmQUlso4eLKveBlcngqujFVef SHrKIxnf76EM73lfUvGz9mkPrra5QV+jq9K2ObFaLLgaRU/iUGoQGx6Q+oHMaQ5gFpHvdrjmR2im m6kXRA9wh7da4BRcs7/gqmoBnOcGV1Vn5XxHN9B8guawjCbw57jqS/xHLZa1oeLqB2AqKwzOAXdV PcAagR4Qw+NGzBJsRK1U7HvkJbLEJ2QFnGwav3skcWMy/Ti6SPO2w5g/ftPgZ0mOzj3l2mE/0348 OeQyi+CpL+I+sFMxNZ/r60+uH+Wu/1Nc5fo0/Fdx+yVc1XqtvwdXnb9f6VNFDcbq96p4rFhdwb5s MJvv6WyXklKwntulK9dlxpyl4h8wSlxq9REX1yEcq7ni6k1dkoV+pXbNK+LfcOKqHVz1VlzdLQ0C 6N8VflRCY45Lk5anpE3bc3DVb6VH1+vGB5Dc4xYzBX5kluBdMJX+Eoms/j/J8BTudSXflaEGW3lN 4j1w9p4M5D6NlQK2JvVFS0ggtwW2xvfWGlj6Z/WED8Nb2/egdlZrCDqfkugO6AGt6E/RjDrqRtQN ROETiGQfJw9loTerWwB7tx86hsFWJ67CXRVXa7DVxc5rvNUPTZyjuU/0Y4/Iz3ivT8U3fAf77XAJ jkiRrZsPmc+xsoyYtlr3sDKDrS/wUj90bs7j4bx3fPO3h6s6w0bnrus8Vp35w2kuT/LzpPWbYyTQ OlAmJj009Vba03rNWLTVyfnMuMo2NVfreLwx/SVcpRZ0x8I8+GouuFooh7JK5KsPy+ToNnB1F2t/ Kf1Xy818aydfvQxfvULO/ntw9Uf46iNwNZuYPheMzOfayCunZzuYWghXLeTiKeQ6z1dNoILrHWxV 7upY/Bx6wCN+9l4+Wi1x7A00hUs/oQPcpvfKDfqw4j84fqEaLe2ZHEJjNbj6KbhK3cLWdeDqSnB1 Kb0PFpXI+jlFRmddTo/ZRWOYgT3sqUwf8IjP45GMjH8gaW8Rx8FZe7z5PTNarkr75pekRWNqxukd GB4JjwjByx1Mzwx6Xtv98Qf4aN9rznc7va6sxF7KW9HvzAws+KpqAZrLcnBWvKw2OKsNbqn1sOrX Uk0AzdWdnzd8FR+XBzzYg/yVRyB6X8MPxTNkK/VWH4odvmLTOscIeGsU1wrYaosBW6MzpX4jeGsj +q+G4cei593rdZKlnmtv6dk3w/RL0VrUgkePwCVqw6llLCfvXwZ3dF4zilGVfO56bxZPOR87r6Wa S8z8zJ//Yzirwq9zEYf/rKuKPizKZcBlfU7fUzmyk9dyioK/yjHBSp7TxfaKf+UpPVwKTE+CshL6 CKMZVbLHlhUW83ZgAO9dlndLytFRn/O+JSU/y8d7yDn2oHasbpz84fU0qVN3ND4Lan4DFkstS7rU cplO/hw9kpyVq1X3OHCHeEOPod1vp5kREcCc87DYk9RaMfuv7UVqWOlx3U37BN5m7jV4GX9XhhPz j0y6L6P6P5BRyayUBzI6lfvU+zISfB2ZfE9GmefR7vvfh8vel8FgbBrcNaUPPoIEPAQJeLTi8b32 1FqCK6L9sNrjx2qNHtAMn2tkG+pSmtNXMPYL9kz1KeyEa37EvGvOGbBSZ1u7mnoseKsX5xjaqivL TXv/epKTa4Ampc/74IPW2CcYrRU89QZb/aL2w8uz5A+vdpW4rjMl56HWS/AZF+PzLaUOmc/zL3DV eVxr7s3xd+61ztjD3HMw/9aJ8ucnzj/Z145zmHOZE/k5108J2KXYOnLMe+LvnipD3/pWFg7Wvta5 snJkPvNY8VqNz5HMdPqvTIPbgatblK+iS+4AV7e/hKsHwdVj6KtHPi6VwztVB/gFV89crjZzrS7f UlylDpXc/T3yTU5czQMjC8DVggqwFEwt4v9VhEZRRFxawLWlOmse2Kr81cFhwVowQT0E6tHSGqzv s5/L5fsVch5PwOnv0QKuVMuJi9Xy1Sk8AWisJnf1GTOvyat9lFlAPWuBbFlWhBZQIplzi+WdGfQM mEId77g8mTs8R2YMfCqTU57I6D6PZDBaQFLcPenV7pZ0efOadGhxWVo1vSBNmpyVyBj0rwh8OKH0 0ydvbOYJqNZK7G44K/io2OrAV/UG/BmuwpPUk+VmBVs9VWclH6HrBa7iA0C3tdHvVXHVHrQFXN0q XuQfPMPopxrOc+G8JgIMhrPaYtAHGm0yuOoNX1Vc9YvehI62jtrMBWJxT8Ijlihvp29mPko+54Kj 78ijp/fAVfL+Gu9zohisI2bXfnL62CyOhfPx/z2u5hpcNf0CXsJVhXOdPaVLOa0urfvhlBBODYOt RZp3elZsrjqtATI4zHPmkgWni57ckOrSx6aGSvtgTJ+3WcKiE/mbezKTNJF9Kp1ZNvPQGan/9Joh td3Spba79q9Bi1RcZW9z82Q/w+9m86XnLPukL8c1qNFxicC32urNi9K5w7fUA9zAQ3XH6KoD44n7 +4CVifdlND69McQ5YwY8ljFpj2XsQF18jV5vViqPWaPYs0ewhqYwMwtuOwB8TUHP758Id+0Ld03A 95qAb6DGM6B1BC3iztIP+5yEteV8a0YeqzH1rjH0wI7EixKCJoy/2Q3d1M2fv+ElbHUFXw2ueoGr Puj95jnypfRQs+DdswRzToVtQ5PfI+H4uTzch4m/Hzms978wuFqSoz1aORbl7IPOuL4GIxVPXl6/ WVxlz3fMCda8r85nY+4EJ/SyjIPiVa+HJL55VOaBq/NT6EkyIA9sZW7AyBxmBTj6Wm2YCh6htX6s NVd4rT6Zny87F+XJvowi+WJ9mRx+n7wVnPXwDryj+5lLeAx8O0Nt6SW0z6t492/hh6KW/4caXH0M JuaCjQVgZCGkpAhMVaxX3beU6x0JVbCsGmwt4Pou5PiaxfWWz4aQXUrNAPrsj3DWH3KfM9O1Qi7c pV72Zrmc4vedvASunq6WI185clf79tEz8JMK+XgDmLoG7r2C+d30DNyAFqAaawb7xjLVAkZlU9/6 RKYNeCLj4azDe9+XAfS5Suh4m9rWG9KlJd7u5tQk0kOucdMzzB0hRgunBjEYPaAhM1vRAxycVXVW OKsHeoBNeSsYqr4A53LPID7Xpd+Ht3pwXaCzunnAJwy+qtYHXpLHUg+WBzksO94Az0A8HHgrvUK2 Gd5qD8UzEIo2G6Z6AK+NZkXRbyAK/1U0uawYOGvMFvFtrD+zWuq5DBZvvFgdOs+XKdN2MlvhgVRy HBycUfHptpTm4mFVDONa0msnL6+Ii4iDYZbGgXzzV296wfEafa3qrTXchXCEfJgDK9ki8RTwOzn/ tN+n4qzWlDoW2qn+Xn7OaK+8TjXg6grq1CvzzGuelcKjCnLBVjgC50V5EZ5LMLaSc+nwyZ8kPlVr LxLklf+Mlzq1JqGrrqCOHn8ncxxquc6WWm6qrTKHzM4+V38lPqS17IOqxVDDRn2GZ9AOuOpe5kUe kfAmJ/GBXJRO9LLq2ZH4v9sd5lr9xLzrBzIiAV7a95GM4zyZwD48MfWJTEpjTx7EGuxcT/ialfaE nOhTmcSePYE1FuwdlYrWBL/9hb/i1YK/JsJfE/rQAxj+Gtcd3voWXtfO9FVrf15iWp2Q0GZHJaix g7d6gos6/1pntVrIZbn5vYumCnf14jPwzGA/WcV5tIqaaL6mz6CrF+djA14PZ3UPJL4h9vEO3y0B EQclOGS3uLikSLu4mXLlOrGFHkqOi/qYDa7+PVrp37Pp/uq588/3hHKCSvCr+pmeg+XMAy42uLo2 84S4vdJBejbdI3MGMeMqOU/m9M+hvzU1SUMfyZrx9LaakitZaAGbplPLSty8bZ7iay6cNVf2rCiQ A++WyKGN9LfewoxpNFYHrqJ11uDqBcXV2/RLufdMbj2kBwD88gm4mgc2Kq4WEegpppaCqTrHrIwD Co012FrE5VnI/10xVh8X8VhxNocXPFYtgPe5lUd/q0eVaKzUy/6A1+patZyCJ//xzDM5+scqUx+g WsCn2+m/srFQtr5DjUAGc1mWlcp7C9FYqWtd/Ta+gMnMTEALmDssW94elI3n6qmM5LoZ2Oshs4zx 53T4XuJaf0ffAHyHrZglwPUW1fiUBEd9Jf5h9NAMPQDPwdPqi0cQnmkBF92Usyq2emiOivMdDDX4 Cqa66LI4lvJWV5tqAjU+AcVW+JO+h+quNvJaHn4fmDy1F7WIXsEfG1z1CME3QB7LGkH8it7qHgG+ GlzFgwm22qM2iDdY64k/K7T1bgmLWSN+PmPE062XWOu1puY9VdZl7pMnjwvBKfCsytE3TnH152fM plLsQpN3YCoHwPCVfwxXNbav4ji/jKvPq4qBYRaaxHNwVvFWNSvVepVXV5ZkyzP6uep1Xl3OPFX8 YM5LuKSwTJ4+KmAOzHqJaBTP59qeGKCf2BtMEgsYWue1yfKG6yypVW+mvO4yQ2q5MytMe+Ra6F/C vXt98obezFTAM+wZ+An9w/eIX/gXEhzDHCp6ArRo+53EdWQuYBdqqnrS+zzhoQzp+5hzA06a9Jh5 6eDpAGpLBrKI96Yyf2PqMHqlcT9taI5jDeExawpr0pAcmTAkW8aAt6PSlL8+RI99IIOUv6K99oe/ 9iXfFd/vB+oJ8Awotna/Li27UFPdjjgJbA1uwbzHpvQWjNbcE9ga9iH+EHx+6sHyhZOCrRav1dSN rTHLAqZa/Dn30JsUV93x7VmJfzxCmBkBrmqvmSZoDX4+1N95dZd5izYaXK1QnZXP/N+4+tcx/5nu 68TT5trheqmoYFY7utS2nWfE7tJROjfaAJbkMecav1GfXFkKxi5iX10Bb101LlfW4bnamA7Xmwku zaa39ew88DVPdhNP71vDHBbqWHXm9aFP4Kv7yB0Rf2vPlfPfsK5UydU71EjBV2+Dqw9y0Ejx9+eD q0UV5KHJ/TsxtRxMBWpfLOWtiqfIsGZhc4XbwqF4kfpe7+MLuAO2Xn1cgcZaKeduMUfrBr/7O7SA 8w5PwCHNXX3BrKud9F7ZBFd9F8/YavrJMlf2fWocMtVzxTyEjGn4IcZRhzXiKbMEnspUOMbY/pzz xHrJbzFTsD3zOFpdljhWpzbfSluwtSmcNTL6ODNbyWGFklcIog5LddYGNd4AT8515a2Gi4KZYKfB VoOpaAPEoC5uLIOzqgvUYKsdrc+ONuCp+Eoetz76qY/yVuL/QPS/IF14Bbg2rPhaPdR/EwYHAVu1 /5E1ku9HwmPRXd2pC3eP5j1i3yd2pLdq7A4JjeW93CfL668k4DHqKkmDs2T95nNy7y64RRyueFZS UEhOi3wuN8NdlL/8yjIvqvlHUZfD9SdL9QVd+r7aB9jgpb5ZzU2/1gWMOxb7p9FalQ+wdPaUalj6 I6pHmNogNtwr9BHesPVbiW42kc8wWV75P32kdp3xcDX6kVhmyhuqoeKZr1VvPjx1kbxhoT7JjflQ rkulrssycXXJoJ4zE43gA2o8P6bvw6fskZ9LSORhaRR7glk8F9F/rko8tXdJcXfI/8MxEx7L6L5P yW0+lYmJ8NDkp9SV5MjbaXigB+fKDGr4ZoGr6tubzZqFN3oW+DoLnJ0xjD5qLMXbSWDrBLB1nOoG 6AUj0WQ17zUIbSCVlYiPIL73DeMT6NoTrbjrFWndAQ2q7RmJbv21hLSg5rUJfpSY3eSx8PyjDVmD Od/8OW8aKLbSa8UbHs5y8wVnfdAJ2D90WXzxjwSh0YfuYIHN9EII4u9tGLZP6tVNow5rLPHeA9Nf 93mlevC46P6ueMV5RH8b96anNefnc/iq7j3PWOoDP3H6vgQH9pW2oauY+wyeJFHb2Re+iiawmP13 KefHytH58u54fJ/0YVEtQH0BH87KNZx1F/mfvauZGwiumpnXTlz9kprSv4Krdx45cDXnz3C1HE5S DgFRXAVqX+Cq4qliqxNXy3isuJrvxFW0gJdx9Ty5K8XV0y/h6mFw9XNwdfeuCtm2Ga66jprcNTW4 uqREsuYz/xoPmcHV8TmycCRaAL6Iaewr49DNhvd9KMld8SBybfVo8x21rfQs5r4d2Nqs+TmJQmc1 PQTD6RsQzHyogE/BQK1rgUN4EXPhD3D0aFVfK3EaORLVAByYSizqRj2WhXu4qyN/wnVg57Vgq3Np XktnanlQ3+3h/xHYSi4rcCs+RDA0UD1XmsNCE4hAH4xkRekCW6N4Pgpu0hw/OLksT573wVvuH5Qp YWFZ9DtYIg2oIXjjtZboxf1k6PAFsu2TL6Q4v8hgmF4d6h9RPPtb6+WriJf+CaYqxv6PcLUGS03u imOtWqvialUF/LmyUu7efig7d6FbLdoq3XtPZyZMT6ldqws9Y4aSx5+OPj1T6riRl3KbAY7Oktfd wFfFVWL/Ohbw1JVcOd5ia4P34LR8pux9nvW30hdwO7wNb1X4QQmNOiaxaABtWl+St9pfN3N6+5PD HBiv58NTGUM/iQmJxPVJT2UKcU16Gng5MFemD6GvL7HerOH5MntEvswZQfzHmo2HUddM1nRWOtg6 GVydiF4wXrEVPXYUvHW44a1oT8no+kn0ViOf1aMX/Qh632Kuy3Vp25k4qd15afTmaQlr9UcJaEac 1BitNRp8pG7AVqO3uvuR9wdbrQ3wNzfgXFJchce6emXigQBfec4djdVGnxlbCN4Avz30aTssjduf k/o+6egHXfBRwFmJG8pLyDX+G1dfPsVfPHbGTBrbqZ5VXkoOgfsHj8ukZSs8FvYhMnXQQ5mdqvMD c5nP+kRm4WdWvrqCXter6FeaSV3rZnxXylk3z1A/ax5aQJF8Rj3rvrXwVTTWL3cwZ+pzsO0rYnJw 9SJ89RJ89dotPFZ3K+QOfPVhDjl+cLUIbCwlpi8n/q/kotVVUbMcvPUX7qr6gGKv4moZfKWYa60A AH6KHvAQ3vp9TiWcVbUA5l3dos7rOloAGuvx0w4tYO/n9LjGW/vJ1gI01jzms6JlrCkxnPWDpZq/ wgPB37RqCnuKclZ01plDuWaI08biZx2Mppbc5bb0bUtP4zZXpDsrTrEVTaBFs/MS2/i0hIOvQeHa 6wo9wHc32EoOC3w1i16A7uh3pueVFb+hBW+P8lTnMny1RhvgsUN3Jael+RTVBrzhGPXBVh84qC84 7ce9xnLUBmk9lk1jOupndNmCwVP8AurDsYK3WgNrpV5A9QGjEUS/jx9rs3jBWb0bfyj1m8BzQpeA O6PkP18ljrb2ldad58qS1Wfl8hW0TGKCUtUwlcfq3sznX1Zcwjz6fIf2hu5WWVZgYni9/p5zsvES 00tAj6nOpSurUP8WebCaM/J5Nflm9nWN/Z1x5vNK+hHgmVUvqnoRKthQKzi2OkM0H83nm5vFsjzr LPVJs/kc49FPu8rrr6ewF00hPzWH/NM89qd5YKdy1TnyBt+rZaV23ob/H55az30JM23VV6VzyIiJ bevF5rkFLMbDWZ/8v/9+jh8z/WLpXdX0PPHIN9KV2St90H+SOt6WQeQvR/Ym7gdTJ6OVTWPNoIfv TDB1Fpg6G646F646HzxdSO530ah8WTwqz6wFI+hxTL5C+/7OHY3vZDQYy+PpfO9tnptEjmvioMfw V/JePB4Ofx2En0DxtT9+gvjexEo9rkuXtzjnwNaWnajLag+2tsaT0px+FbGf4pnC60dO00Y+yhrE 8WaujxXu6u6znpqATLOUs1p819HXh++jr7oHbcVTQOxDjYCNOogAtNuQRgel3huDpXm7aVKU6zju 2rPp5dtzrkXdK/Xm7H318vO/lcd6LUA7HLkI8LSC60BxtQjBMr73TPGpk4gOf1nmEf8rV101HDwd wv0YfK3EMqs5F96Fy2XhR1LPleKq9mHZtqBQtsNZ96AFHHgPTwB89fh+clboAKdP0bvvAv1Qvqv8 f4Orymf/Gq5y3d3MRWt4UmW0gBe4+g0aK7iquSvF1Z2flsr2j/A0vM9aX2z6saoW8AH5K60RWI++ sSYdfj4x1+G5GqGaGHkGcljDEh7RjwXPFddY73b4YeAwXdtflQ5w1lYtqZFpelYiuB4bRn4J56F3 p/Zn9d1Vg62Kr2haxPLa80pzz67u9A9QbNVF7sqhA/wKrmrtgBexHZxVZxVaDK4S2xtchafCWU2t aw2m2ozmqtjK9aULfcCBqw5stYGvHtHUFOEf8AJfvVn2sLV4BzagKb7LvBl6s3gnSv0G3cnL9ZeO XUbIqqVZsnvbPmZA3TO46tiniefBxtLCHMCWOIhVgjcnOzeX3oLF9BUAGzlebJ3UHbA4/8r1e+Bs JbFlNVqqmYPCeViS/wSMduTH9L01H3D/h4dy9MBx2fHx58yKHiXRzdPoN92NfeYtsdqTwMNxYvec Jm4u9Oey/iWu1nKnh76VfJUNTEVL1f4MLnY+Y9W5jY5NnsqbWYkcpwb+aKohh/j7T0hUM3yjHNP2 bcn/d7yGtn6L/pH4UXuS008EA1PyZGpqvkxnzRpYIHPwfs9GV50DV51HfDcfTF0IF1lMnLekZi0a w/fGssaRGx5XKPNYc8aiufH9maMLZBqa/hT0gsmsccRKo8idDgVfBw54ICkD7kuffrelV2/0VrC1 Yzf0gDg0qE70WGuHR6A151xT8qaNtGYA7unEVnDT6o/+48M5h1bvip7kmAVMjZUf/SYD0O/Zly3E PdaAXXhO9tAL4YBENEe7bbiYmpcBMmnKO/RUrMATTB4RHFWvsxNPnfdOrei3gqUv/53q+y7hM1Gv ouoAleSt9DpQ/jFp6jqx14mTxK6fcV7QHwBcXct5sQ5MXTuRr9l/1/B4Ddj6DnmdTPLmm+CtRmed A3+di84KZ92bib6KR/SrPeirh8lbnYA7nqMfyuVyuXa7Sm7+WC53HzyTx/DVfOL3Yviq5ojL0dt0 LnIVy9EXxsFfndzV3LM/Ojitw3dTyv9b+WoO76H9BG9jyrr+tNLht6I+4OwN9QQ8w2tVIYe+oofh FyWyYw89A7cXUh9AT673S2T7ulLZuopeLEuLqRMokffQWdezX6yZmkttax61rfCQ4eisxGrj+nOe x9+XtDjmxnei32Yn6mS474721gldoHUz5hc14TyPRqMKZSZ84AFmDFIv4MOcQZ9d9GchDievr7ko N9s6cFV1Vq5vuKvirIt602u8Ag7vgGqt6hPQfBeL+ko39XXDWS2+YCt9BC3+YKvy1QB4KpzVrgve akc3M9wV3qrcxZ24X2tzzDLeAWd+Cz4TrUv9A/xcI2axNtoh9SPIiXHd2Tzp3+HB/FX7MPn9/+4g 3vX7SbsuC2XanKOy/dObcvnbPMlmLyuHU+blFOPHcdQ+KY3RXP4zsFN7t2iMpOeZ+lEcuuovZ6bu 92WlnJccywo46V36TB04eE+mzzkibdvNE2/3fvLa/+qEz3SE1HYdY7TT2nXT2YcW8pko76SnUz16 kCqG2uZKHQ+8UzqX1MqCr9azLOS1S/gs8XLa8VORx3FTvdFLNWs0Zt+d1HXQCzD0sARHMh+l6Tlp jn7ejlxV1w7XTF+zAV1/lBG9tVaE+CWVOH4gs3xZc8BUnbOxkGtmPvmohfCPxSPJTYzJk+Xj8mUl vr0M9LMM8hMZ1POt5JxaScyn+dGlk8Bd1qIJ+bJgPPPlONecHDad95jMeTduKLmxQfgF0pS3UkeQ RC+XBHoT9Lpq5me163pRWnQ+zexsPAItj0hgM3q0xMBbIz+Bf27l2HPctcck3NQNXu6mepQ/fFWX H9iqOqw/2Ar+2qjls2u9AX7BwCbHJbbdSbHUGcPe2k/2fHHH9GbVY1VQSE9wNcBxU1xVzbu0FEz5 1ZtyWgev/dWX/BM/obNYKzC4PAdTnbhaUU5elY8oc+Mx8ajbRd5q8Z7MG17IXFaO/+B8g60673rN eOayUCvwLvfrJxYYb4DhrNPRW9ECNs/OfoGrB8HVY3jwjx9SXMX7dI7Y/NuKfxhXnTqB4T7wGcXV Ir7I4XrUXq0/0mvw+1x8Bw/A8Tv4u2pw9cuT9IP9skz2HKJf4H7wFS1gD5z6sy3lsgtN+KPVpQZX P0Bn3YjOmjmTv5vaMj3/F8EvZhOnpZNjmEBeYgTegEHd8dnAX/rHoQmAsT074L1qe4WY8bI0b/GN xDQ+IyFRzBgMPUIOi3lF/vvAqD1g6yfGh6q5fdVMlS8Z3qpclJyW5rIUW02vFpsDUx24Cg6Aq652 xQI8WNQiWhootrK0Ryu4arQAuOuL2gHw1SMIDkvNq40aLXdyGe7wVsficQjXWhhxYLj2w6LHAEt7 DroFaozIHAL0Wl/6JwWAtb485xu6mB7ocyQocLR4eSSJm2tncSfn7uMfJ1GxCXg7+8uwkXNkybL3 6MdwQu7eYdb1k0dSnPvE8FHH/k2+Cq6qOr+up9m5cv7id7J7z2F5f/Nn0idxLN6vIRLTqK/4+3fn 93TDs5AgPtSsBHmNI4c3kc9wPvUXq8ix6B6kuSg8Uy7gKdjp4KaKqeT/bSyr1lPNBVfZG9yX8fMZ +I3QGOs7PkP3+nxu1LF5Be7l7zssgRyzsNiz+JiIP9oxi7cj+KX5/+4/yqBe92VMErE/PDUdPJ2p /JSlvkTF1MUj6IuGnrqYuH8p/HM518lKevms4lpZY1a+rAZLV9PjR/tRZExVvzQ1fpOLZMlkfnZi EdiKF2c8WA2fncF7TEUjGA+2jh6CJoA+NwhsTUkhl5V4S+LxYHVL4P/Yk/28K3kseg1GtqPnemvy WE3xtjZyYKuH5rH0+Csv9drKno7eH6B4qriqPlY+Cz/OJ+3xSw2WnXymZxg9Z4MP0B/2ugQF48ur 1VmSBiyWcgQ4xdVS9JkyJUPcdI9Uz0Z5OXmtX739i+MqfE9nXFfX4KrO0SwrwWsFPn359XVp4NlJ moa/LXNHEvcPpZ6VGGQ1+Uvtv5JBT5K14GoW58CmdOZeTyuUDZwnWZNz6Hudx0zBfNE+13vWqdfK gasnwNXT4Oo3FzRnq/pqpYOvPnTw1QL4aqnhq/AUvdY4aNprSz21ugxvZT904mkVj/mvmoXMZ7zi qrHmga3aS/AeWtwPeFmNxorv4MLNZ3LqW/jqGWZuHS+TfUfpEXuwXPbuLZO9u5gp+DGzBOhtuG0t fqvlzPBeUiTvz+fvmoneMQ3dYzLeALjGvFFPyeESoxHnqadmWE9yF2/Rv+gtvOHkh1V76/HmNenS Gt2La7J5swsSE0P/6whyCiH4WgPJK8Bd7X7UdFM3pX2vNL/v6gGW1mCqclGHz0rj09UObPUAW3XZ +ZplIXZ1B1st3lwLDbgWfFlcE+7+aK5aPwPG2lgeLDs81oPv2cBHq9HQeA281YLP0c0f3oI26+a7 iQU2a11jQ66zgOW8ZjULDhNAvgz80b55Fl7vHsL1Bu/xDqGPdug79NRfxu+bDZcdK6/XHSC/fw2v 6Kvd6TmXSEw9nBq0cXD28cwznUKP/XnSrmMGax64uUDad14krdvNl5gm6eIXNJraskHwzVR59dV+ 8vv/SpU36oxkNlg6e8g84tb5LHpPeTEnr+4qqVV7mdSqxeyRegvp70/+yZNlp0ce+mktuKnhrHio aqvG6j5f6rrzsza4qscy9ib+Ti8+Mx9wBk3G6rsVjrZDfMMO4JM7KjGxX3PszplcZNf2eKqIRZLY PwdRFzIq/qFMSiaPqVoqOpnG/YqpC4aApeSolhHbLSPeXwFHzZgAfnJtrMXv/S5LZ25of41MYqAs 1vppebKOr3XvXsNzqzjPVqKtLYfLLoPTLuacmz8WL8HobEkfge916EMZPwSf7CB0iAFgfP8fJLnf DenXB52/F7O2ul2U9nH0caUmK5a+2OEtD0lg033UhOwU7yhym6qvU5NlxaNntHmOrZmZ5s955I8W EJTF83jMYqjdor7EM+og8c6nEtrijDRuc1rs1mni6dlfzly4b+pENO4wdcRcg9p31OGFc+DsX0Cr EXR4Ds39X/XGVgMWqb+FGcVoAeoL0PyqxmwPyV3Fxg6QQFsaOc1Hsgq9ZxUcbQV5ykVoRgsH5xgd QHF189uOpTrr+onZaK15zBMktl5OH7616gmgp9XOCvnqczTWP5bJxfPMSTH66j+Gq05M1b+DcNLo diV8U3E1G1zVXld3yK9cf8pslvv0C8Ave/ZqtXyNvnv0JLUB+Fj3HtWaVnoGwqf3b6Mv6yZms7AX bGWmzBa0gE0LiuS92fxd7BV6zi/HWzZ/TI7MJC6bRrw3PoU5WL1/kiE9OL+7U4NIfNivM7oX/qu4 ttS4gq0tqceKbXoBXfI0WqvyVvplBNOfPQAvjP8Ooweo11+x1ZHrhycqriontbE8wFEnpurjGlx1 w99qIY9rcFXxDs3M4gMGOrHVl55W4KSHLuppbOCtVRdcxcSC8BYLsZ4TU119NtKPA5zxB6sDwewQ fI5gpqNPFjpBCNeZ9upkWahB8Guynd5OeAnIf/mEbxC/yCwJYr5naNONEkmcExSxCE1uBnHjOPG0 DRMPt8FidxskHq5pzFNK5XEv8XRPEC9ronhak3mcxv0w1gRe/7YE4kdp4L+S/NFyPE8rqNFfAQ4u J5+dwf7A54J+UseyGn5KTt8VT7/RSslBeeJBBVtrk5+qA77WsYLBrHo21TCW8tnq+6xioTWqbxOf mjWAHHgA+XN8qv7R9ABscoKe1dRUtWIWQIer0qMzGg+xSDJ6+jDi/3Hk/SeDqelp5JrA1DlDwFWN /+EfS+Cqy+EeK9BLMyYWgqmF8g68Yx38I5NrJYu1QRc5CV1Z05nHiYa2nrWW16zhtavhsCvB4hWT 4DS8x0K0gbloCDM496aNxHMAvo4bhg9rMOde6h1JTf4Bjys6P9jaLf4700+gDT1atJdAFNga3OoQ +ad9+AR2gZOKrehBAeSz/OGrQezFgZw7AZq3Uq8VOhB9WJSr2sBaezgxVsR+8Q3Zh5/1G4ngeNf6 rzh5e+Y6uXmLWmKuOc0rqqdZcVXnDZKo+euw+RvA1QpqFJUHav/3ypr8gPF7K07xWY0dnyVedXvI kG4nyf+z79LXaTk5yYXkOOdTJ7JyhEMLWE98k8Xxz0Ib2jAln1mt6KtorNvwge5Aq9xD7uqA1rPu KZavjhTJuVPMtbpUVsNXy+Su4avV4uSrpm7R8FX+b/r/Yzk46y8eAeWseuScS3GVUgKjBeRzWLVH 6wO4r9ECcuDHj6hr/bGaPtfVcuYSnoBz1XL4VLXs/+qZ8Vsd+Ez7sdLrmj1gJ5rwttXoAStKZQt/ w+Z59LmahbbM36Ux22J4xFzispn4IqaijYxLpG9A7/syHK11cC/6XeG/6tuJ/tf4Azq3vkqfVuWs l9ADqDuMPomvFd4adky8GzrqXNXbalPeqlqrF/GZp2pfYCuYabAVXurAUuWqvywrOoEHuGvlte6G s8I3fFi+XCOa2/WFd7BsvhvgrWAseKu5YIeGhj+T68jO11bw18Lr3NBP3biOHHO08RyEEB8G8nof 1W7BfTDYApexBMGVffEn8FpX+I0rOO2mfWCp07FR6+MRvp1r8RPiR7S5IK5htF7Vd71Ct6HTbpf6 eNa9qQnzhAvZqU2wNYQj+fO7fOmJQByq2G+jRtfR+4T43oP/C3uGG3uGPjb5Pf72eu7wUuWmcNe6 dvriq9/fhTnc6KraE09niZu5DDY0V5aL7k2e/N//m7zzbo7y3Lb8J5ipqZo6U/fOqTIgCVAmSEiI IASIHA3GYGOSjcnBJhlMztnknHMOQhICAQJsk3PGmGRyEkEJJbznt57u1sXHNr5z68wfw1HVplvd jTq973rWs/baewezboSgFQeSzwnazvORT6T/WOlI9v+VUqnfPEiO6og1qnccrfyMtW962To1/9m6 U1fVh/3/t3iqhnZ8gT8V72k3PFM90VLZ+08hhKnaz83lnJgLHs4DUxcIU4Wno6j9Hp1hK/DOrCLW 4+PbMEb+xAzqwan1I1Zy/3Iep95Gi5h9vJDjbZ4wFr1A+uskuOu4/qzrxLA+j2xQ7/vWv9sv1BHc tB5fXsfjis7f9rJ9CrY2a8XsrI/AVnpiV2lwkBoQsDUebK2+3YKq8v1Q81xKWlBRbRbrbQSYGsXx Eq08Jl5ovruACPT1OHzYUUkWXQ2dNf4HC/j3wRYb18pWr0t1nLWAJGQB+RrpAOo1gsj6e1z1Yap3 f/z7B7wftygn5PoRw1Ozsl64NcbVB7LmCFd377lN7upjaxOfYBPx0X2Ht+O7L2/DV5/Rj4V9CprA TDjs7N7PbAG6vOOuHA9rOGZWj8Frjy9g44xXzLzOZH7gK9u97YXtT32OxpppJ09m/D/D1ZdeXH0g XCXvcS1dWgD1V3foxfJzoZ1ECzh8Cq/V8ULb/QN9A9WP1YurycyNkca6ZX6ObZ6TbRum47uaDG8d l2FLOebnj8hgXgt688AMG8f5M4JzaSBexX7tqfNGa5VHQPOwOuBrdLgKtjaoc9Hi489bbI1TVjH2 GLkQ5mHFfE8ND7UxkfivqDsvFQY3oOa/iLeWlg8GvVWclR6Z/xlcLY4vsXio8AlsFK6CRYoA8Egh jPUDO5X3LQEmClNLgot+4K2wuDiY9jauliiLfhtO/iwY7gxuFw+VzkAv12j2iDGcg+gKLnfs8ses Cei3JfAhuNvQdqXlloLjCk/VG0bY7s/zlEKHCIpaD+6iT0SBrfRULgl3Lgk2Bwi/5T3j/ZcIIl/N Xt3pzoEL6RvCa0ET+QBM/aA0ebsgLkvBTUvimSKfVixoGkGOn9s+CJjOZzaD/w8uO37P5xio/8Ma pPVG7yNoB15VeYl20S9xF69pN1x1H7n/Q1a73glr2uiUfdrkvH3e4mfr2uoW83juWj/6Qwz9grx/ Z+agdYWrwlHH94ZPgqfSVDWvaC6a6AKOkblwjfng4ULx1FHgJcfPSmGnMJRzZDPHlGLT+AxXC76e yzX8vor7V/BYcdvF/F/9/7lg80w02KlosJPA1/FotCMHPLMhffF49aQXQXd6vXS9bV06ofOLt7a7 yjxZ1WTRG5s+LbGNmZcFtpYHW8Pi6V9dXXoruUhyWX4V4KzSXKl71VwXf9Y6/4pcj8IfglerBH1Z g2L3WNm4NLwRe+h/dsaiyiyzv//vcjZm3CJmYIEXDlc9dR7ql19A/O7nXwRX337fv8L3gFkXqlss zM+wO+kFVjayjUUVG4OW+MgmsD5PQFOa2uOGzfn6oS3BE7KUvc5y1uXlHEPL2COvgK+uAVvlC9iK T2kbGuWOOa8sZdlLS9uSaUf25Njpw3l27mSuXb1MbwA01rv36Z/6jHor8kyvcuj9Aq5LfdFMHeUX 37D0KVyukd91eyH7DPWKURTyfbn5O9yeywM9nlb+Vn4+PQNy7e6LHPv58WvmXuXZafqwHL6SbQfO 0VvrDP0CjtDf6iDzr1Phq3gWkuCsCauZd7AU/9WCTNs0K9PWTWWtmICGzPG+VMc571Ves3F9wFW4 yrednto3X5CrxQ+uGlfpb583vQFnZR5Wg2vWrM4l5mHR/73GGYuvfopereRr4a1lI+QRgAeEp1hg CJ6WIPbYgevAE7RO5bIC0Vy9ekBxfAJ+ihLszYuxhy02C8xAEyA0c1DzXIUZJaQHhMAp3X4engn3 8wSc1OEn94XBTcE3l/9VriKMcB5G5ajwhqMDKJehvhwu4JHikp68BriEHudC5+HvAr0An6TCH1x9 V6ge3QXar/Da5d30uvUe8Dm4GbXSOQg/1hfpySXI3xX3o2cIfcCKBcNB0QY+CMQrVVp+KW+U5LYA 7tfn4z4b3ksgf0/5PWmp4fh42feXDKevSHlqk6LQH2MO0FP1EJ7j49RTnXU1Hp+Qq+qAptoVnvp1 61+Yz3vXBnd4QM/Ix/hTn9pE8lKT8cVMYd+i/u8zyDfMhqdqbvEC9vDa66/gXFg1ij4acNN17Hk2 jMUrPY6exYqxL4jnXH/ObdTUEBuIdeOf46fhXBqTzj4Jrw154IUjn4Ot6TbjW+pyvnlC/vQJXqyn 5LLQBHqjS6AJ9EV37dUdfwrcRz4B9WtR/9amH521evivajSib2u9A1YBj0B4XLKVwicQQA+sgCj2 SnhGXN9J6e/63uQbYf/hz7oYwLoYGIPuXIX6q+r7LLr2IYutg85K3jAwqC0eOjweEDH5PArzc+z2 3TvkQPAZsw9WcIo6rUCXglb3j7vyNgK9n9eBpN/h6tPMAjh/Lwv9H/3oHfHAJnUlt9mdvf/AJ7/B 1RXgzArW5xWszatYV9exj9EaLFzdjkaZODfDUpa/crh6ODXbTh/CD3Ai1366zLzAt3D1yatC6lg1 O4l9/z8VV1/b9Se5dvkBvtlbzL2+Sr+C8/QOlJf1KP2t8LL6Zggkg6uJa/EJLMuxrfQ42EzPgPWs DWvxBYizLuc8Wcx7Vd/E8eDqSHB1CL6AQeisg1h3+qO5fdX+MT046R/w4S37tPF1+6g+/kKwtUHt C8y7Va/Wk1ZNWmvFQ+gB9NCMwMNdVh4Bea82wTHJ04asdZqAm+dKLqsEvis/f2oQiQBhK7qiegs4 TAV3itMjxIOr8Dz2uA5bizBVPgFxUoUXU8VphadEEX6CoyXCCDiqsPX3twtzwVU4rj8aQomy6HLS al2AseSQna9ceTHiXZiq+8RrHecFV/2Erei7bj0Qrgby+nhPCuXm/LzY6gdWCltLBKBDBHsjiDUm kMBjVaw0t0krKVpv+BtgqvOiFWEqPozyrGNgaukoZkhTRxURe4h+KsfJqbF3xk/1UWPVU9Gnmnxk D/HUdvddn8hhYKpmSsqXOgkdTJg6FUydxjo7C546B0xV37eFnAvLwVVpYuKmnlpv9m/jdG7g71aA rVvHv+Q6+EpsIjZOwANOrCNW8/tKHrec/7N4DH8Xr43q/2YOfmbfDaTmYEC6DUdvHfL1Yxv4FXWv 4Gtv8lldO9EL64ub9BNgXQdbm7W6iB4g/xVzCBv9aBXrpKEHMDs4Fk9KFY45tJuASNYaaq1coAsI V/3hsf5ga0nuD4zRXEEPrkbV+tGq1j5q5cpMZ33/1PoMmOABxTdwVCIrJ5ta9Nf/srjq4Xn4IrxL hZYQF3iyC4lsPFifd5tupf7nZ+xxL9gkMHUyuqrzWfV9ZovBlqUcS8LUlWhA8gWsBVM3g6nb2Tsn oE3umJFpyfMybfeKTOoDqJHdRU9UcOzMcXqkClevw1fvUm/1hL4rL5gRkJFPXy3mfhR6eOk7+ao4 K/HnfJW+1zl5du/la7v5FH78KN/O4gs4eo1ZVxfJoZ2nX8DJQtv/I/6AtNeWymtLScB/tZF82yq4 9hKO/XnSMqhzncp7Y50Qti4bidbKe57I+TQGHWA4dTVDwdahrDtDur7Ef/WcvpvP8AaQw2pKPXcT ZsQ1/NmaN/D2wa4Btsbia41lrkZVerTIJ4CvJxS9NaiMclmqIdzo8iquz0opsFA1rOyJNQPLT4HH tQR448KLPw6LhEfCJcJPvd9cwFVDxdXgbGBu8RD+lsLHR0PAZ0WowoetcNUQsFvhfZzjsuHCVfQE 4Spag/BaOoIfe3znQygDpnpx0p+ahHeFaib94EfCVv1f9xq1JsC7PX5S+HegL4SP4q5638rX4VMI hL8T6iVSHN20OJ4px9u1xrjQ/+W1BfGaQuFfYdIL6U9dPtGCIukvWiGN3Nr3Fh17xGLp8Rhfi97R 6DYfN75mbZvddDp5T/Ty/mg8qvcfQU33WDBV/tQpvdn3k/Of1hefjBdTpadq/7+Ic2EJ/GIl54Iw Vfrp+rEePN0sPGXvs43+b9uJhEnoZMQ2F2DsJHgsodqaDcS6SWgDrOkrJ2TaUvaAC+G+qlOZM5Te wPj+xoOvo/s9teHw1sFfP8Lfep+6LGYGdaQXrHirPFifoQm0vGCNPzptdZqydjT4wWLq7kcz5XiD s2rWgPSaAL6vALQc9505XFUdiUczD4TXhlZNxsdKnQQ1ApVqwe3j4QL+fSwotJVdufLcgx3wM13J pAeOuJHCe5PjreKs8nS64Or7+PNXuJqZ98YWrz1r/n9raa3rJKKr4qfj2JrR65EtIDdZhKtenur2 /xxDOmYShalEEnn1lAX0YFmZaXs3krfamc28DzxPx/BZXaT36s+59gu65/1HqmXNsycvc+0lWJiV L7z8Cx3gL3A1k9xXOs067+NbvvWcGoQnzGgFw4+D5YfQINQv4Mhpel2jS6ShBexFZ01NUv4K79W6 15awDL6NFrAFLWDT9EzbMCXT1lInoNyCzpvJnE/jvoKzdnvhcHVwJ+pu4KwDvnxGT+Nn9BK8hzZ3 19o2p+aw+S94H29Zs0Y/M7sFj0D1s1aFuoEYdIGo2KP0n1P/q73MHaSvYLkEdM+tzn+lOSyema7g Ax5XP7DVryS9lgg/MNQF2qfzBPgu8UM5bJVnyuWkhKlg4NuYymMcljpM9eBnMYehwlFvhLDn/g22 Sgvw8lWw1eXIwGr9bT+4sB/P5cdzSrt0oXP0HeFwVZxVOCz8D+V16jUKV8FQYWsJhfBUgdZRojS4 Cn4q/ALxKrjw3o8G6/kceG1B/K0gXheY6h+KtlsGjbfcNnp+0f85Gj9nTJrzZlTgs69UE22mLr5P vHEfNmGW30e38ahqBu99p+sMRPtSrf9o9NTx3fHCsJa6WZp8/9r7F/FUH6bCL8RVHU8VprIWa/+2 hWNnK+fGNtbnBHhHIsdTEqHLHYR4iGIbofnGG6kHX8/j1hKrwdYV46n/4+8tgAPP4+/PGJ5hk9Fb x6O/jf4GH23/dBsEd+3T/b716HzHunWmzpragbbtrlvL1lfxCDAzC94a3+SoVcXbGhqPBlWdmqwq YGtFPH9ga0nmpQU4ngpXVd2zcDWGmt5K2y0Uvlo2bq9FxB9w9Vf1m6Pbxi2iT01jGzZqJXXM3n7X 4Gp+PjXJgOa/Iq7m4yFTaAnRmuJ+PIQVTCM/T4HotdsZVpbaxZplhtsk1ugZaEoT6dUr7+oC1uol 8NXlwlWOJdeLlWNIXDUZHNqBBrCTffTuhfQJWMEcwfVwVvjgoVRqnw7l2yVqn366mme3bjHbGo31 wZN8OGuevcii7yo6uE9XLdJ9vTgrvC3wYuq7+Kr6tmqGy8PMXHoHwo3RcC89eIPGCmf9iV4FV8HW c3n0DsRfC2dN2w9vpbZ1144cS9mcDWd9ZQlL4Rfz4RCzyC14c1ir4RzK7U5HW570tfzgz+Eyj8ln kJ9lv9i/NecjvQO+oh9H908eUOt6j3mD96x9c/qANqZna92frGnNSxaP9yqOXFZstWMWUwUPdzT7 M/InoeXIKZSVR4B6LDBB8wJV76o8jmpXpRWqZ4sfeqELMMTPhfBEfM8TfuyrXYSAd9ItuV31Waol cBEMJ/UF+FosGD0SHHWXuh7EflrB9eLB4rTgl8uLiQvzXA6/ffwYDOM5/PRcPK+/gpz+uwMtz8tV Hd912M9rA0uLg5fFg4StvtDvvw1/9BF/6if8FPo8xE3VLyEYnKZ3inKAASH0Tg2n7x1rVWhEMv3F UlnD2PfzeVeveMxqVjlt9WteRE9l5kkjZkI2pd8p31WPVvhDP3tgg9B0RrBejgVXJ+BXlsdwmuq5 4apzOPbnkj/y7fvV793t/b08VXmojYTr+w7vdHgqDAUzxTt2fpdpKYQukxWcL0mcN4n0pthBbJkC x52SYRvAV+VO18BZV8B7l41+gTeFYH2fM5I8Kv6/Kd/iq4a7jkJ3HdKbWWzdyGV1YaYWuNqp3Q3m v9IbG621eYuz1hittXYj6qupdS1XCz91XIqFgK1B8nGgtZaM5rgjn6U+gwEVN4KrcHxwNQS+WiYu lRou5nuBrerzUqfJCQvyH25hYV3IRT9yOmrGc/ri4jXS+VuoAFgUDlr4Xb0fXP8HD+K8d//+Fa6m Z9GnP+tXa9xoiJX7t842qvMj6qvgafTKm4uupLpWx1m/RQtg77NqBPvlMa/QVeGrHCcOV8mpp+IH 3b08y3ateWWpWzLs4K48O/o9uatTudQH5KAFFNgv9wrs3qM8e/z8n4er6suieYOPs9AC0G5vPffM wD77C5z1Z2YWXCuwExcK6B2YR/4qzw6iT+zfC29Nhrduy7XktVmWiH6xbSFcYw6cdQY1rpwXq4Sr cIbv4CuT++BbZAbYaLQA5TMGtX8ArjJrg9xVX2oce7VBa/3koXVsid7K+drmwzvWquENerb+ZLXi qeeuRR8B+FIV8iXRnOv/0Q+bfkT4KUsS/nAt/zDhKxqkalbBV/Exh13CTmqt/Ald+rC2BJj79v36 3YUPW92lcBXcAi+Lh3Ddh63CVIerwlZPOFwFgx2uhoKlYcJu5cmEq3+ArcJXrx7wp5dlpRkQcFXH dYWr+lsOV3lNem1/GOAuHgV/tBF/OLw/a40//jR/1p4A+fvRpwPCwAP2/aXKgKns+0Mr7LIyMXvx 135vFfD7R6GlClPr1GB/XO8n+7gJeg3rXoePmbPz6SPmqNAPsgMYBVcd5XgqfEKe/554mNFVZ/X1 6Kja90tLFaYqT7VyNDwVTrmWPftG+Kn6vet8cLoYx47wNMmLo7vATkWK+Adr9k4wNZnLJCIR7/fW qRx3PF5+RbdXkg4lbIW7LOU5pAssAFtn41GZxvNP5hwcB3cdgS4wWHorvLV3F3j358zWhrN+1ob3 CbZ+2PwsPXTYJzU8YpH1f/BgazXyd5UT4KVgq3pgUbfsCa5zmw9Xw+N2U2OQRu6LXjQ19qHbnrO4 uLX2t//WyObNT3J7/exXz9FZ/3VxNbeQul5CfJVlhIWEVUU80Pt7FjW/yJw2Z3Yic1laWqcP06gh gbNyXE3nGJvLpXjrYnSlpeQ/l6Oprx6lXoEvbTvrbAL5HvHV1IXZthvv0s4V5K/WZ1naDnoFgF/S Ai6cy7FrPzHfCqy785BaxnRmWmXTowr/qY+n6tKtdV6+6vO0iqs6vsrr/SM/gHphay7WE3SF+5nM 0H75Bi0AHytawMkb9IC9nm/H0QMOnaV/wfE82w+HTtufb3t259ruRHB1E8f3GvoHLEEznsd5gh6w hve1gpyt+MI01SjC2b/jcurXnHf4zsZ0pf81+DqEOqzBaHID2j+Ct9L76uO7eCDv4BNAc23IfON6 zMbC19qIaFibOS7x6iVAD82qP9JfkLruaHq/V0jGi5XMLADytuXA1/ANcEH8huJi1Fy6Xiv0W/Fz 9ULiaGAU2FIUul23gbfyLrm9MZzO5XHEeaVdas8NRjmPVshC8FR+JLgrmmUx6ZXuOr8HcV3cEe+n tFm3X/fxXi9We3iyOLOC51HPgneEP3iq+C2uevFae3r3PNIrPK/P97vTNMBgNzuBHt8lAvV5wOmZ deMfRk4qnB5O5AA1pyGkPD7/CnvIEYIDlX+wqtXUlwpPZ016qMZesBa1yE/xfXzRjHr7j/HJgan9 24NLHfGHgqlj0HUcnvbiu2avNpPvWTUy89mrLKF2aik1Ur68v9NSwbwN4qna84OD2+CZLs8gPAU/ tY8ThqaAm7v+IVLIReycSczIsGQi0QX/n8dphvwW6qo3gs3r4a9rwdfVxHKebxFYPg/ddSa8Zirc dcJA+q71Y//U674N7M4srU7MfiWP1ZE8Vju01k9bnqcH1lmr3pQaXXhrTF38VzX3WHi1JHjrdnpg ga1VNjNDEJ2fcLhaeTs9XekbCK6Wga9GoLEqqjc5z9yCU1b8bwOsfpPhduniE05Gj37q46fCFxeI q4XgrXJbLrj9ffz5K1zNB2Bf5+XZg9uvLTLoM2tWcZUNZ5bkbHiqZl4JV+fD2RbhLVG/wGX001s5 4hka/QunvztcRV8VrqYsoQZ/GX1Z12bY3u3kjdAyTxyhpvVMll29WmC3bgtXwcB0Zlplq/fKPwdX NRvr2et8e5jF339Fjytw9cK9N3bqZqGdBltPXMm3w+d4PSfy3UzB/QfzbW+qR2fdiRaQtDYbPyu8 A1zdwDG/lr3Z8rHPbCH1V1O+Ii8LpkpjU22NcsJTxF97ow30xCcg/1WHx27WYDd0VuHqF03pf9UI D0yD6/QUvMIsD7wC9a9YffIlteCusWBrxVjmZVehrrsi8wcr4nGN2mWlInewZ6a/ILWW0gacPoDX U/0BXahXoEKY6wv3O7ijflfiuUXYCu5Re+DDVeGVJ5cljAVb2W+7XiTgqrDVg7NeXBW2OpzTft2r K/zJpetZIEz/kyjCU+myodIQeE3KuYkHC1fFX11wm3TcMK+OqxyZ8JieIf6BrDNBfB7CVPotCE9L lqG3DTX+QWjV6n1bLpo+d5UPWSX0lmroLspP1ULjblHzCr1zwZoPqeVo+ci6t6Z2rj19H76UXo5H lVqqcdR9KEc1g+91JjGb71hekIUc85rxtnQ4fEI8dRQ6mFdLFaZuko4Kpm737fvFUd/GVGq834Wr Dl/hJOIlylEk8njh61b47WbxV58u4NVc54u34pEVb530LV6Bb57ZCOoGvsV/1a8r9a54BDp/wRzt 9vDWTy/RA4s+wc1OWTWwtVIDNKha+9jjp1hoLHpAFeYPVgVTK7NfIl9VshJ5LXA1qCrzvcDVsjX3 g6nUcMXTk4b8Vf1ml6wifrsP/t7QFi5Kcriqvnj/qriaV0APK0Lah/txawn8nV8cf+X3e3dvO82k Yb1uFhXQnZ4jD9xxNhNMnad1m+NsAZiyGC1gOd+p5gj6PFYub8U6m0Rfq0Q8AUlLMm0X+aD921/b YbBLGuvZU/S1In914zp8Eh754AmeAGpPs6hBVd0VsOj2FvqOfD+e+ivmwGv9g7N69NZfTf0CVIel Xlfq1ZrN/VmEZg6mq/4q89cijfUsubJTN9FY0QOOXKJnwBnmXuFlTT1AjcCeXNuVkmdJ2+jJspHg NServnVBjq2YzPzEkY+oNXxsqktULY283y7Yh6lmcSbnnDSCcfQzGkVt2jByyIPwt/Zvx3wNtNee LckpfEy/DOoiW9MD65NGl+0j+rY2rXvO6tc+bTWrH4NX4eMGWyMqM3MAfA2OJPdaLgEuBm+lN4g/ +1w/+lj7M9vKryze7jLoBF7uWoSjPqx1HFd8Dswlj+N0BGpmPbqAesV7NVfwrDi5L0+AY8I4b3hu 0/3SPj3h6hZKgcPom8XQNzXnUJ7b4qoZI4pLD3bBnA/1M/SFtGLCHy7rCz9quqTLevQKnpfX4dGH uZ2+BX489j8CPA3n/dDPT+EfzHoTSl1FOPmX8uxn4afh0eBEFP2o4KlVqh5mL0BNKhy1ce0L+N7o Cd34Z2sPpnZscse6t6Smo+1T/Mf05KO/0Mhu+O7JTU36iu8RvWtGX/xN/andH8j+DE++vCCL4aor 8ZSuYn+2RjUw4/CNgKdb4KhbwdLtYJ90Uu3pk8DDZHBxJ5ECRu4CKxWpvqAmMdUF+zpdzsU/Q6TM YX+H/pSClqbYSQhjd3gx1pfTWsVzLuO5F+CPnc1rmjbsmU0ZTC+s/o9tJNg6GI9Av67MM4S3dvmc uoE2cHSwtWkL+sl8yD6pwRGrXOegVYjfw6wB6rGqJlDrSv8HXSqqoA9USaSv2U4LrYb3tcZeOCvz tOocoNfrUasBZ61dnxkjAT3p3dbJ1cGrvijvNbyUn4wc5tCTN8nLY3Zu3it3Wx587X39+Stczcfj m0tP4UKwbdi3Sy383ztYr1aH4GjUWkm7R1dULatnX0QficGay6L5AS8cZ9V6LY01UceCF1d3/1/g ai5YmP9PxNUH4OqNdOazPHxj58DV07fodQ2uavbVj2fxWx0rpH8g2LoPPysa8G68Acmbc23HWrwB y+nHMt+Dq4vhq0s4hlU/o7pu4asvhLOqCVdOayKfzbje+AXgPEPhPgPxuPYlD/I19eU90QY6gq/t WtxyPsmWjZkH15B+AvU5RsHWuJrHrXKNIxYVdwhNkF6aaINBFVKoB01CEwBfqX0tGQmWRICz5cEV fO7+zAyQ591pBW9hqj95LxdoBw5XHe4p1wXn037d7ds9WCaM9eW9foupPrz1Yiv4Kiz14KlwWXgq jUF6gwdD1XfbEx589d3u4c5oAMJV8FSXRbiq/Fqwh7d6bhOe8rpdgK9wdH/6vgSwlviHbiPk+SXC qVkrh28ITA0BS8vgryhfWR6qw9S5nWBm1xn6izHTgZx/S+X86Y/zeUPq6tn/9/yEObviqR31PZFb 74E3me9tCjlJ5f1n9uMYH6A+VPBU5fylp/I9r+I4F6auHYvfn73/JnL2W70cNQF++meYKuxU7PlN kNedSy5CMQ9sJXbPBX/53RfC1mQvfxW2SnN1+SyecznPvQhNYM5o1gF8WFPxYU2kZ/CYAfSGwX+l Pi1fw1u74b36sgPzs8HW5p9ctvotzlstck+x9endVWc//bBTLbR6EvVV4KkCXA1UOFyF/4OrYQ5X 8agxm6BC/PcWW/c4uHqCOViDmDPRwjZvSnDYWpDrwU6dw+pVn5v7wmGrel5nZ7+r39X/34irfiuu l9U/vA15AxQZGemQRfwSfDDHT96yMkEtrEm1KfQdoXc+WPEd6/p0vFfirnPhZ9obLeG4Ww5vWzkc /x26+hb2Q9tZt3fomFjMegxGHdzGfFT46kn6npw9QY/U8wV2E3yTxvrgMXMDXuB/I1+WQx1qPt+H cF0aq/uBuPrybX/KV3nwa0IzmrMI8dUXcN+H6As3nyt3hd8KLeAM2Hry1hvmYONjxXO1/xS4eqTQ Ug96sFW+q+SEXNu+nhoB/Azr5+MjnIreAWfVPGz5X1wegb3Yct7rMmIxezH12JgFr5nGuTilP940 dBPNNtLcwcGdmX/EHBfN6+zd5p51xTfQ6SP2Zx9eJxdNH6zGl+kxSK/POsx3BV9rxJ+0KvDXKJfT oj4L3Agrj08IXhaE9hoUmej019LlqcUvy96NHFcA3lflbDSf2b8owKEgcTztm8EqzR6Uh0vXA8FB L9aq94svioO3RaF6pX+M0uClL9zfgIdSJ+aLovv0GO5X+O7TZZFe4dWLXR5fr4cowWPVLyEA3VQ5 fTfXG3+EfL2lw7fgl0AHDEd7Dpfndxf9wVKZf0tvv2h4VyX2/FUOWzX2/bXpR9W4zlk46kW3L2jX +Jqb8aB+5D3wvvX+BC7Xjv0yWqq8VGPwdkyEM8ibOgOOqn6pcwem40ul79RQ+k+NSMe/DH+Ap65H Z98wnlqpifj6J+Hxn4IXFTzdAUdNlG8bPiEcFM/cCYamgJMp4OUub6TOE4YS8z2xZz546iKTS28s AH/R0fbIq8jjdvH4FLBWf3Mbz7OZc2sDuutaMHYF+bFF1BrMoz5LvHUG+Y7J1GeNhbcO/4rZA2gC 6oHV80u8uWBrm9ZX7eOWF+kpJn8Ava/qsw7V2UfNAHoA2BoMrmpOljyuQeCq/ACh1fCrVGc/QM5K fDUCjlux7g/Ucp1gf7UKLaAD9bND3HlbkMucxwL2v5y/wtZcuGpG1lPLzsGHxO/v689f4WpudobD 1fTn9GQF4+rW7mMR9CEa0e2Ojev0tAhXxVmlOS1iPffhquYJaj6L5gcor5mgdXaRB1cPgKuHd+Xa CfLvp4/T0x+/1XVyV9JY7z0osKdgXwbcMhstIJe+VJr1AUx6fv4LuJrJf37B9/gIXL0NZl99wgzs ++SvhK1g+YkbaAGXqWlFCxBn3fcjNVh4bNPIralvQOJG+Co6wObFObYWjXW1jmWOaR3P4gvyFhbl aeGwPlydyecxTf4JPpvxnKejer2wYejSQ6iBHNSZ/u8dHlmPtg+sS6s79EkinwW+ar6neic3acAM QqJWvfNWrRa9sNBdI6mzLFuRvu1RaeS38briwwyOEr7SvyWCviHlqSnAo+mpKyB/g17gIpRLhTRI ehD4g1XqTSjc8seLJD+SB2ulWSrQL4WFRXxTnPYP4i0MfRsvi67zt0oUBVipHNNb4Q+eutDrKApu g1crHJ6CpaXoSVMK7bSUw1N63UWQX4G7B0fwGUTos2C9iTpoZSuhE1JnUTGOfEx1clO10VXqXbBm 7AVaobe0aXbDPseb2hmvhmZSa9/gZv1RwzG0M72ienh5Khx1BvsN9Ut1PipysouHkaMa8RI8Zf/P d7ya/cqmiR4P/5bJeGDIZ/owNQkuqfDt3x3fBA+FibuFocJIYi/Xi0K/K6jx2wuWuktdV3DeKISv wtbd+ltgq/RW9YzbTGzgmFQfds1lE2+dzxo/i/oV5bHGo7WO7OupG+gPb+1Nb8HOHanHauuZk6U6 17rUC8Q1ouasHpy1FjnTGjstmDyW5g0Eo6sqhKshscJccVb6BfC4CrWZ+133kMU1OEovghMWEjgA v+DHdu36E/RV+gbkUnf1mn5J+fAh/FXCVtfH/C1d773DV29eDinSo4l4L33z3fNyVfdbaM8zs9y8 jKEj51vAv9WnXvqg8/NN6qz6K3JY1GFNRxOYjRalGQILwZHF4Il6XAlbpeFv57tPwseqnoEHtjKX ZSezp/fDWQ/n20X6sV67jMYKvt25V2gPn76xdHL32XDW12CrOKvWPNVeSQwv4qtebfV3+irf52tp q4XUFxAeXPX0uv7Fm7u6/LDQLjwssLP3eA23C+wYfPnHS8xqPY3OCramHSqwPWn5lsLrTEYP3ik9 gNe+aQF7r9nke+ELm2bBYcHXNawbq8nRruR9LkVnWwBXmEMObzZ7sRloI98NpP97f3IgXzP7qBd+ gR6PbVh3ag87MreIWp6vWtPr7ZNfrAvYqt7YbZp4+reqz2Djuhetbjy52zjmxFcGMyrSBz7ye4sk lOcuEwl3iNjFfDe0r7LgTZkdzLojx0BOPKgMl0Sggt9LE6XCyPUqv0P4g1ku4IOawe3hsmCs8uuB eLrgs38ceBHA4hKl6bFC7uhPo5TvMXBkHusJODN96l0Eqc+MeDSvgwhwgX8yGA8/mmnpYPw9IbyP EN5H6A76KDATpBx+qQpwKnhpZNT3FlXhB2YdMicl5qjFVj1hNeNOM6eBeSl8Zpo/rhr/dmDql3yu XdBcera6bX3aUENFnf+3aN7ybAxjjRuNDi6eKl1ceOr2/EPwZ4NLy4anU+efjs+fun3q+deP99Sb bp3yAjx9AZ6+tIRpr+Cp5PBZd5PgEMmzySUIA8FK+bdd4DdMZW12Qc+0PcJKF7rOXA3u20d+d9+S LBd7F2faPgW3pel29nvCV+ev4W8rpyVOLJ1N+LoRbF0Ltuo4XMYeagFrwCyOwan4A8bjDxiJHjAY ztq/y21mEVKP1fa6tf/0qrVscc55WmvRP6Bqffh+Lfpe1aAvIPVYYdXgqNS7qtbKhXCV3FUYnLV8 zZ1Wif8TVfsYvqsfrF7rG1aBOq1iJVrb+Cm73T6T0xWdNYd+ecwl5brCncfvHZi+9Yb+EleznQYg qvg8A1/ngUsWXrqFNY5ebGOZyzq2A/qh4nM8yV+y50BDnMY+aia8bM5X7JvAVukB0vP1vSdyjKWs 5PjYBLYm5thh+OCxH/AEnCywKxfA1mvoAbfxmj6SL4B6VjhrDp6rPHHW/wquFlCr7HAVH2sBva7h 3HczyF2B21fQGy5KD7jPvC046/Hrb6jB8nDWAyfA1yMeXN0tnRXOugc9IGWDp9eVdNbNcwnycRvx tK7jeF7D8bwa7roC78siNK657MHmwtnV320668sUNIEJ9PwaQ9/WUb3BVvqADSaf9Q3ndV88r9IE ure+Z53QXNuDAcpntWhEjUwD5m2Su1afwWrVTlnlyszMilGPbOqzY/bDXxXK0YCvFeAZYGxoeTBW Ecn1CuyRqdkMjoB/RChHjnZWDu2gHD1HvP5Y1XaVhAsG4FHyV79C/J/+wtk/DDBRniZF4B8F+Kkc vcvTe3Dzbez0YajnkudyeSe4NDhaEhwtFUK+BN00EM00KExrBGtFOLkU9vph5VPBVDxo8NIIeGl0 lWNWqTI6NDXB1aqTf1FvmzqX0KjRUqSjsuf/DH3lC9Yr7QlU59+H/cE3qt8AS4dTJzccb6pmuY/t qflT8FSOWV+Nv8+TKo66Bn66fjzH8kR4AvttcdRtU7XvfwtT8UUpr+TBVfb02r/7cBPM3AuW7sVv 6AvhZFFwXxr3eSLb9tP3R7iaBsamcf2PcNXlsrQP5DhMYI0Xb13PHkrH4UpyWZrNNhfOOg0NY+I3 8l6xhoCtzntFrWvXDjft8zbkTdECmjZHd4KzxjZk3a7DZ4zOGl5jFz12+dyrcSzFElV16cPVVIuo lWKVGx+l3/URK19tn9X66LLFUcPlV6K9xdftbZkvmXslXso/WZnMf/TiqmZfSVt8b3+8+X/RQCie +wz0OTiPRCHzWXPwofEDrNnz7Dw45Gtr0bKfRX/Q3wZ89rONbosfvg3728/Ais/w+rWjdrrjc/sO DjuzB/3P8QssR2+Vpi8taAdrbAo++z0bWIO3vbIfU9EDDjCX5RizUtACrlyh1vQG867u5tqjx7no u7/Sv5BZMa/pV8U+Quvcr3BUx1fBS58X4E/5qnCVyERjfYkR1/W6Fq4+e2M/PRGu5tj5B1l26s5r O3YDT+0Vaq/O59uBUwV24LhyWPit9tA3ICWX3rG5lroVzooeoP6sCZwn24Svc3LwtbIPmynuyrxB 8NXNxCKfIb4wF74+C3ydxl5y8kDWH/FWemWM6cPczZ7MhqOeYBB+1/7orX3hrj3bUJ8FtnZgv6q+ Aq0a30BvvYbH9Qr9sC7Cx85bjap4sWPpL1yVfRsRjT4QhTezQgw8NgZfIXkbzRAtJx+ssDca3KVG NjwabZZ6o7AKzDwiAqUfKPAaBIK5pcHcUmXBW/itsNZpB04/kIaAZks4P5PTEzwc87c4+dvbAujP VRRgZgBRMhgM94Z/EHknIoAoGYw+HEyeJITa/VDWgFDO3zLwojK85jK89rLUokWQg47mfValhqIa 2jOfQe3Yc1YnDg8w9WtN6+B7r09OqhF1U3x2n9NfvEuL2/T3o/YIPFWf3G/5rIfhMR4JjgpLR8MD xsBVNdtPPjlfjf9iuKp6pqzhO1zLd7kRjrqFff/2yeAoeLrDi6nbp/H79Jf0weA2InEWwX5GIf4p LN3jw9Jl/L7cE/tWePB1H/cVBfenKZaDq8TeJa+IDO4HX8FW8VYPX8UvgFawhz3TbnBV+Co8ly7g 9NYp3tpX1njVDszT8YcPcvJA9GPNHKAea2B3ale+vGNd2t+0DnDWj1vyGTbHi9KUut4GHEfC1prs 9WuwlsWBr9XAVzA1TJdxHEPVU6m52ksPFzyB6P+RNU9YdK1TVr3hGQspOR5sbWWJyafBFM7Z/Jf2 OvOB5WvvSbx8mU4fQQ+2vJfY+he4WuBdUzLJ6wlb8/LNJk6hn+Z/b2dd6h+Bp5KPaSds9eJqWw+u TiOfpdmt8/t4cFX1fFu9uJq8PMN2r8uw1M0v7GBKtv1I7ejJo8y9PkNd6yV6XF3PsZt3mLX9MMde yW/lxdUCNFany/hwldf+n8fVgt/g6k08AdfegasH0SUOwlmdFrAvz/bAWX24qnkCCcte48UFW9m7 +bBV3FW6gHRX5bSWibeOZS+GFjd3ZAY5BM/cokl4dSYwm2M8OZHR6NLC1qFg60BqJfuTO/kKv6u0 v45ogG2a3bZPP7yN3noT3nrDGtT9yerUukqd1hWrGX8Zv8BJAv8h2mtMHDO1ydNE43tXvwHVvUeA tcqJl6ss7RF8BWfLxICxRDgRHIM+GYOHqyIB3w0S1sJtS+P7VG+SkqFgoAswEd3ARYgw1ouzQVwW hQdDSzreKe5JwD1Lso9/O0qxp/dFQCC+hiB6ISgcpibBU8HUMDh2OOduOXqFluO1lsVrVo51IpI1 I4Z9Z7WTFgM3rVWDGaQ1yWnHq1+Y+tpoHbpFTdsvzEuVZv0LdcTgB3mpAez51c9R69ioXi/xC3q8 GsLWsT2kAXhwdR57C9VPOVwd5etDhZY6QXWE1DVPAT+/AzenSU8FZ9+Fq2CqMFP8dB/Hyz4w1QWY KlwtwlPud3jqMDXH9nPf/hVw3cVeXMWf6NEGxH/hwWhRu8hvCVflz/L4BDx66xZp/6ztyqnKh6V+ LQtHobVy/E1lbR//DTpyH2a59GaObJf71p2eyl+gB7T6FM2pJb5eav6rND5kFerzeYObZdFRVbvq cFWYKj+Aw9U97P33W2R1athq0H+wyXWrEHfEan90zWIqrrC//68Pbdz4lfbsMTWt4Gpu1sMiXM3M fAmRA0ze1x9HTiGob7z1D/qdH3FXRRYc1ZHYwteW/uyh0zjTfrhJjrqjlQ3ubMO/uG8TWeuHst5N 47icSH3rJI5b9aaY1Iu9L8fvjL7p6FPkS1lDtabuxG+1W3rRenys1F39mJprp76n7uo4vQK8voB7 +FgfgXsPn6K1Pi+0p+gBLwD2V2wdXsE7XxYU2AtAnq29J3jN+pbk6lCNVTaR+Yb+q9z/knjGe6GV ld1DB7hN7uomuu0N/uZP5LCuwF2ls55Sn6vr6sfCvJjzOeSwmB1z+JXt+55+MWm85hTyuwnUvmzC S7OOWIWuwfG/A06ylTzCRu3BvMez+l7puF4CV1g8juMafJVvew71hjOGULcDb5jSD+6AHjCql3gr Hlf2ooO+TLd+7Z6So35iPVo8to4Nqc9qoDoC+oA0kWfghrVrctVa4xdoWfuUNWh4ntzWOatX74zV rnMavzs9NuENcfCHWPC1ShwzOMDbSlxWdLjrxdyqR+B8zC0g7+MikvqZSLggOaDyXC9HXr0svQvD wLfQEPbgQf+HvPOMjirLsvTv+duz1kx1V2d3dXVVVlZWAolNPMiBAAkvvEm8Ex4SbwUIJ7z33nuE DPISCA/Cg0AgnJABSRghh/L2t++LR6royqmZ6V/DsNbhRYSkkCLivX332Wefc4m/0EMuvKtCn8K3 UeabP0WYP/wRXvu1E1+DkV//Cf/on6mfEd98C++sQr2jCrUPe9RtJ/7CUfHtN+gTfyZ4virVwPva ycz1YrZXTdaBqvwd1bluuV0XTblRfer79c8Z74YXjR9ac0ufNNPJ747p2pw9nVreN70CH5q+zLVR nV8ei+HsjTP6R+b79X1uJg3M4v3Nttr23FGvqCHCTzkvw8Yp96e/Y8wr6lT51oOs/uSdfFby+Lt9 U4fI/TVnSnn/8SXwUXTUcPVC4fOXN1U6p2pS6teO8fDT08LInWAnEb/LCXtbj+3gPpG4mznAbuyC o+4keNyGsBUcTtDzCJOF0R591dav0NSsJwtslWcrkl5A9WhJ45XWewRfwj7WgZ3UjTfNZg8hvFdW a6WGNX/MSzN7eJaZxnsybsAzM6wnOmun26ZzB2d2QHN6sLxanjUN4aJ1m6G3gp/Vm6IzNQZTG3EO cFRU9WY/IWpY3zeKNjWa0nvhl2watiGP8ktiD6xZpmGTMSb3Of7ykiKLo+/oJxfElBQXf9ka69/B 1ZJSjzgArpaVvLO4+rbgoxk+ahV7DfcwgwNSLK7OZc0Tri6Do66Eoy7muBC80FG4uhntfP8Cpx8v fPVbE+XB1bhjHyxnvYAX/9q5UupXxeb+7WLz+JFmXdPnlfsLruaDiX+Fq3jgPsdVcWrh6nvi7f8J rubgZX1K7SpDs1lLzZmb1NWYx5J4kfM+FfxPBmNj0QMiqF/RKxZODSucdUG9AuFwjWPoAbaG5cHV 3cJVQrhqOSvXqHBVvFW8QZrr8sn0ZeGL1Gxs8dYZwwqYhZVPDyV7vHZ/RX0lzwxun2UGtH1Bj9Yz +izhFfJjdXgAtt4x3VvR196GedmtmesaeMu0AF+b+V+jBk5+TD7W1Jd5LnDZhp84LT4Y6uQ/wGnr uJyWGnptaj+1ya1rKcC0mtyvUZu+xjqJ4Bs+0OrxpkrVWPMdUYVcXKHb334XQ86uedxg7HdRYGg0 tTL8CdXAXeIvxHfooTZqSvdVkNN7bletgc+U5/iuCvgtPkr9qXrdVHQLtDqiZp2zaBr0RjRgD5Em 1KqbsmaAp35e1KX8btD/e9t0RR/pHkCdHz7fB27fnxlUQ7rTd9E7C95PnxF+tokDs5nJTs1mhLQX dBiwdCFa98Kf8GpwDOMzWILuvXICe57gj5MneRef2x5q6ppDZftRWSPVi+rMQwG7xFHhqq7XP0q8 UbV8tFSrnYKDseCii6f/6SisJZL2EC6u6gj+JvJ4YiVsTXSxVZzXxVVptvIG4Ak4/QlX1XfA3wi2 HodLHxVvpZa6C569BW3Ymd1KDXUS/Ica1pyR2bZ2On4gM2bgq327sIdX0A3Tpt0V49/6ArMEqWH5 nzH1wFbhquZZV2vC5+fBVOGqtIAq6ATCXOGq5lzVDyCHap7KPr3MsvyXjmbzljPwVGFHKboetSu4 kWrhX3LtCvjh9UHyXHzVTe67fNW5XW711nJwtQQ9QHu6b94ebX73lZ9pXXcduhR7pMNNF8BTl1Kv Wj+ROg1YuoKZZUvhAbq9blKh3VtCvXdHl9P/TH00nnPq9CFmSJ1kbn809ask6kfnSsyNqx/Mvbvs J5hRQv2qwrzIq2B2YAX6LjyV3/1WnBVALSxjHjl/qwLItWF5Kn/0GzC10BP5fI2nMFBSA1SbJ+g7 jz2c9X7hR3MXPnwzt9xcfc6sgMfsw53ucNazt+Ct1z6YM5c4ni8xiWitcbFoApGO9ypK+EodKxxs tfu2wFf2463ZK2xFB9jNa93Cdanawfo59GOFUA+h31GcdTXYavfJ4r1aiHdi3ug3eHzwpNOLPrFf HthKLasXvLU7vLUL+w9oFggzsQaBGwOpwQzoiHbYXjUZer3bwtla3zGdApjFDI9t509tF+9rAD74 FkRzws8PrPUBa8HYxsx3aQR3bQS+NhRm4TFo2EC3L1ATQ1sD0+oRdcG0ejxWpy6zOWpRJ6oO3lYH b2ugK9RgDhK3q33vCW5/z+Pf1+RrtcBHokZtZsiA04qaYLaNuvigPFGbY03wVN4G/a4G1KAaopuq pt+EOpQX4QOWNvNh3lQzeFRzrnmifQt6+gPBgDbsP9oWbz85f/8gZot0BR96ss9YX3EwvBaDyHWH UKfBdxFCXhDKebgI/WUJ5+Kyyaz36P6rOK6cRC8VWKO9UreS92sflP3U0w8Q+0IdH5X1+PPZ2tr7 Cjjr0nz44CsTsQaeqJq/eKpwDzwUJ43bDa6Ck3F7uU3EesK9r2M8kWQDPN0j3ir+Cj/9G9jq8tbK nNX6rsSRPdgqbI+As4pHi7MKVzWvZQ81NncutmYLriBfWkwNKxQtYAa+lAmD2WOA+tUAcs4e1K86 wFkDmHflF3iBvVdTTUM8VHXhn7W80bebonM3Ya1UNNYx0vZe1YC31miKpo+ntU4LcotWfI74BX77 D0GmW895ppj5dMKSYniq/glTS0ucXiz7wBf2n16r4u/hannpW+SQ96ag8I3F1ctp2Vyfg039300y U35Mp/8KztU3y8wbkMVcCnjqCOZdwceEqcvIudag6WgW9G60/wNhBeYk2lAs5080voDY4x9MShSz ++OpHaW8x8/6zty6CbamF7GfIPMD0QOyyddfkbsXiLOSzwtTC0qZzQJeKoqI9zboJxBP9WBqAcfX PI6cYF7yc8LVpzyHi63pbz6ae2D2bYD3Or6ry/QJXHz0kbnXcNd79Arc4O+6xryrS+UmhZ7bpMQy 9ucCWyMcvTUa3qr+sVM7wFaurcOc23Y/LA9v3RYKZ0UHEK6qLrtqOnM7uH7FV1dwXS+m9ryAWonF VXS+6dSmJw+kL6t/PjXrAupY+fgE8kxwt2wzlHmDQ+FiQ7qxzwaerIGdmasZ9MD06PiAOUzppisY 2xl87RDIvCIwtnUrIoA9Cwn/FvgJmjuzs7x8rzKP+IppIpzFk6RooqAO1Bi/QSOiYWN8B43oR/BO Y/b2VfNDvUumVu1U8DUVveCsqVlbASepw9xYxQ9ouXXZ/6AeHltFfSdqg9O1hc0K1ZqIuo3hzZ74 gedQPb8Rv7sJv0vR1IuZ377sqwAf9W8BHw/AE4HvrEObB6Yjx85tqV93YG4N9aj+rDUDmBM2uDs+ 4N45ZhQ+1HFam/AIT0GLmj6CntSR9HPCU8VRl0xGh5ny1u4TpbxBPuM101jzCPXNaWa58qpDrIlu qCf1+FLxQDBLHipw9eRy+OryAk+9H+wEU6WJWr4pfIQzxO9TwBsqRQKPKfS1RCLZExZfxV0JYWsS 10aSh7eKuybqueHA1itArmc9BOLGYHqMB1ujOfci5buynJU+WnR+zRKQxipvtZ2JDRdfNYMZAqwj C+E9s0bSXz0024zuz+yAXtT6bJ8AeVB7eQPIDwLQk1qx1jZnFpAva6k4K9y0Crz1Oxvgqo/0VfFZ Alyt2SzBNORnmgdeNtWrjmfN7GMyH760OKP83/2nfVu+1H8uL/389bmPq26ltaX4Q77lrNbXyjfr 63sPsH/Iv/cwXXwPmJDh4Cp1F+1/tYieosXBT2x/yorxeWYZte8V1GjWgSNb4Gw758MB0KSi0ItO g0kxh+m/wsckzno+Ea0Vbnjrepm5f7/c9gk8Rp95jidKnPU1mmg+fLOAeI1HQF5/ZAknqDsW2MBv yx/4+uNHdFXmYxE5H9FqyyvMc3ywzyC4T0sqTCb4mv4ODwJAfTufuhmc9Qo4fukpvWX4WS9m4Ge9 VQS2ogmgTyRfQBc4U2biEph3RR+W+lwjTpWaSPHWg463VT6Bw2vRBOA2wtddeMV3wBc2w3vWqwdm OusMMzGWTEDb47xeOJqcjPlIoWgoc9FYQ4Lxbw9lXga4IL11Mn2vP/XJtrXs0fgERveCjxEje2QZ zbEfHPTQDAJXB7Rnv5B27MPZ9p7pRU9BD/hcV/C0axvq463vU8+5Y9qArQHN6TWA87VohiZLtPRF nyVa+HDf+zp+gzTTHFxr1iTN+Cm8bhhfjl71weEfwL9a55wASxuBow3qXPoUDX+4zGPgcl3wuZ4C HaL+ZTTRy6ZpQzC8AbXiRnihGivSjDfP61OXnv2G8FEv5vT7cD1732QuLby7GXy0BVy81X1y/HT2 s8kgz1fgmepAT38ndFTWlhHd9V5ov0b8FNSlJuFbm4beP5McKgQ8nTsqDx2V8/En9FPed/mJpTOu p19qwyz2uQRLtce0eOouMPUAmKqZ0vL3ux5/cb9jy6hPLcOnuqLAnFhVYMLXMD9o/RsTQ44eC+7F i2fCPRP3E3CFhINg7SE8qP8pqCscckLfk3SA4GfcENYKkz/H1yQPtrpaq/DVcle0hzgiBnxV31YU Oqud0wK2qs9V2OpwVvx/rPHC1nXSouCsYXhT5PmbNpy5FYPw+PVhnaJPoHu3u6YjekAg2Orfmpwh AO7ZghzGD52I2YDC1qrireCrohp1repeaOHCVR96sAhpsn6BWqvp5/sqyGzbdc7xn6MnvntXYOGm qOgXjP0cf/5fv+/i5+evw33c1UHev9OcWvp5K0rxSLy1XtJSculGtUeYRr+fZUZ1vsve6exLEYy2 ynm9ODiTORUvmfGEDgCurhSuwl83zSwwW+e8MnsXF5jj9PJF7maG9AHWdLApCe3ybGwRs1iKzI20 UsdzBXd8+KTcZMIlsyCeuRSi8uCtr/jdee+ZUwUHfY1PwAa4ma/gj3dxNQ/Tay6RjZ7zEo77woOr DrY6uHrvLXu1ogfcpH6VlvOzufqCWVfPmH39pMKcu0u/7W3NuypDD8AjQK9AApw1VnoA64CwVfsL RB/F2wovCd+OVwDeemwN+Io/wHJXOMMOdIHNnNea5bZ8ijA1F0zNZe4Va9EoND+wdf5oarXoAXNH sbfLSGffrCns7TIJbLV7Ekof4PY4jmP7wM3A1+BumfDYTDOks+o1zIHr+NDqr73awWMJ9W5p3/uO YGu7gLumdUvmD4CxgdwOhAe2od7TuuU99h65A+Zq/61bpqUfM+V91Ytwizkl7GtA+HndtFjoBTY2 AS8tRsJjG9W79ika14dvNlDgAWt0HQzVEUzm6N3kOjk9wfP4gp1+eKL8/G6b5o3Bde4H+N4mx79H jn/fBKGZdgl8aD1mPdsyj7kDuT61qP6dn8BN4enqn+jx3AxFQx3DnJRx/V+bn9ClJw1BR2F9n6X3 j/xJe+Uu4LxbRD1KHqNV0+lZmUmtHwzVXlEK7Xnq7pG6F4/1YQ83FT9VqGdKPFW4enRpvsVVYWoU 2qbyftWehKkWC4WPwkm0rUTpW4fB2sPUoSrHET3G1xV8TzLYmszP2HDxFXxOJoStyTx3Mtw1Ge5q sdWjtVp81e/n71BY3gq2RqMJWG8A9WF3/tUh9bjCWeUL2MrasUGclfdiKfrH3LH4d6njTRjKfEQ8 VwP7Pja9wNZOXW6zZwtrMDNZ/FrzeZPX12+ORwDOKm5aTdhKVEMbkE/g+6b0D4OtNXzBVe9Y9NgY 4+WfypyLo+Z3/9TRDB0eZt6+cfCjqKiQedcVaKz/n/BVV2PlWOmm09dbUoS2ir5a/Mbkv87GW5pt v2fylK1w1u7UZQ9YfXD+0EKzgDw2LPg5M1pfgqcOri5DQ1wNrirv2kB/9TZ09IN83ic3fbC1n9Ng UtxRzrOIIjjrB3P9Enu03KRP4P5Hkw5vfER+/gLOmi1shbdq39acN+XmJdwzm8ghv88BX3PRXfPg pnkenipMzbG4WmayyngO4jn4+gwNQXG/qMzce0cfLc91U5z11Udzjd9z5SW4Cr5eeERP2AN49F18 C9fRWC+xX0sqfQLs2RKdgM4aD57CXaPwt0bQNxDBGiG99SQ5m/yth9DfHH8rvlbwdSt8aA1cadkk OBR9hWHoJEu49pdRM1kuXRpdIEw1FfLWUPoqZg9jT6WhuXjX8/Cwv7a1rel42aewN+FE9n5VP8Ho H1+AscwOof49rBt+RGGPcmRCPK9nWzAqEJ2gFXgFjnYO0AyCR3DZR/g8H9rowtc6ww87+aPTNr9j guCLQeBcB190hWbsjSTM82OmYdNbpk0TgmM7nzumRT1wWFHfiVYNyNsbgdFEING6KTyZaOvF/iY+ eg72sGsGf/YH64kg/FGdfZjV53vfdG9GPa7VY9OvNfjZhry0DesF+mlwR/XwU9vHgzoaPB3Dfgzj +r00E5izIH+a3pdZwQWsRaxLY+kZph4VpvfSaqj56Njo+5xz2tN02zzmOpAv7Z7PvJQFHOFvqlHt BW80M0Uc9SQcT3Gcz+uYuOpy/P/k/UfhqsdXv6FnkPlS5CXRYJx0VOmkCcJEeKrF1CPw1SPgHZFw jK95IvEo+GvDmY+RxPcJX10cFs9N5PwR5xV/tRpBJXx1dQHpDfH8bout1LHi0QPiVMeCt57W3AHO ObcPS35WzWyVFqC9BnZIl6KGuhZ/zgrWGtVNZ8NZpwSTE8FZg9ED+vfOMD263jNBQfQKtEszrdqA rXDWJtSi6lHvr+VNPdMbvwi4qvnWVenDqtaE++CtegmqowvUbBpvGrK3oI9/kvnTH8ahDQ0wRyKu U2dWHRz/eSlcVbe/0H8uL7UvrxKYVrpJjz7rSkUZWgB9veXyS9ArwfuCRGBupeWZv/y+k/GvudL8 1PuRmc6sphDq2UtHvARXsy2uLgdb1Wvt4ur66XnsYUI/4MICc3Q9+LOV82A3a+1BvM8n3pizce/M VasFlMBZmcnygL2wn6CzirPCKaW1ZiMAZBcyU5Vc/hO2ClfBTAdXxVPxapWX2cjCO1AZV59bXIWv ClfR1O/AWW/BWW+A22m5P4OtP5s0YSt+ryuZaAMPyuGt7N16lX4BvLYxKZonWGaxNTquzJl9hZYR dRic3YNngHNfPoEj6+TBckJ+AfVvyx+wchr1E/bSFJ5qhoBqWNL5dFwGJizifJ+PRjCXGnaI9AHq geKwc+Bis6kRTh9SiA4LTxtADkeNZiz9Q6PRC0bA4YJ7OhrsoK4vwFXNcoG3kksLV7sGwF9bZ5iu 4FW39k/ghPR1CV/1mL4m7GXedieFf7oJ8kdHaMWeh4GPiUfMMmRmrHyi/g/hlY/Az7smoDF8V9EE 7tsk3bT2SjdtvB/YaOf3ACzl+/mZji0y7M90apUJthOB7PfVkt/L17oRPXm+vvgeBgW9NEM6vjBD mVU7rCOz7bqApegeY5mxOA5f/3h6fyeQ709GP53FexHC+zIXnj8ffrqIdUka6oqp4mTUBmewlpPn W26Kh3oXHg3Nc9CeDwrVqIStFlf5muWoYJGLq4epBRxZqvwfTXUNPia8+JFgWRSfbZT0Tjil9FKL hcJV8dBfw1XwVXMxNHNIkayjB1eFrTaErZ/hanIl3upqrVbLBVvjK+GqZgvYuSyqpUlnJX4dVznv wNUF8J3ZrOFTh6OjDEFbgrMOoE+gZ3c+907o9O1vmFZt0YWo8TeprAWAoRZbwdcqDZl531g9BDzm G2k5a82mSaaBT6rVEWrXWWT+5//wNZNmbDKFbwstnhbhD7DY+oXi6qeXBW5an6575As/q6ZFzUfx 6Z9nvbFrDV/IfVVkVq45an7735qhfUXbWaMhA9ALOe/n4RkMQ+PSHP0lfH7iY8INzdFTf+Bm1szD YM2RtfAEvM6ndtJXcuSduRBbbK6fQ/O85vS2PkhnLiu4+lw1LPwBzzGiZueVmJevS83Tt+ilaK5Z 6AI55Ph5vAwopwF+zSv+/lzyDasBoAM8h6s+wzf2tIQ9X4jMko/w1VJwFc3hHf1eb8DV/I8mjSe4 luvw1vOP38NZP6C1irfiwbqrWha9rlfoc7300cSkgqPJxSY6Hq0YH24sXgH1u0rbCN9Ff9kOzm2u vyPwiX3oAjvhQ5vJN9eHKCeldwLNbw19PeLx68lR13LUe7QSLXoF/H7+iGxmDb5CM+AaQCeYJ3xl f6U5eLLmBjM3m/xA+7/KnzVJOCutoA86Qe9c+jVzzRBq5UPY92UIc5uHtGN2Vnt8Be2yODoxEGwd iD9pgIL+g/7sZaDoB1e00Zr9PBXyz4KDfcBDxY9go6J7c8KPWTFEN1/wWeGTQYCVYGt3jj18H5qe /o9M75bOz/QJ0PM40bcl/lx/nt//sRkUwIyEDujHXXPNuG45ZlxX8LMn+9r00V4o6KZoIJoTPp3+ 6dlgqfL8hXimFtO/Fsb6pF7hldPgYuiH6/HBC0s3zylwOCrcdC99UvuX0Ie6RLkSe0oTe0LZ75TP Yx9xAB1cOoB8n0fRAMRVT/CZnQCnTsADT4CpJ/kcw+l7Uj5yClyL3M581B3oAjvfMKeN8/fAe4uZ Z/C4pJ5iVjprbfIJMPM4eAmOWsw9BB6S/ytOH8TbT8R6Iv4gHBeMFXeVppCiAGdTwG4XX13eKoyt XMeKRQ84zd+oua1RhMtZ7T4DaMby4uxl7djJ+rIFLUDnXBjr0PwJb02IsHUE7zt9AsH9OCfgSH17 8jl2Jm/pSP2zLf7oAGYJogXUhbPWBENrKO9X/i+dFQ+r9siq5kX44GWFx9aG19b3Zj9sn3Dzz1/1 xEM9xBQVV+AJENYwi/XD20+w8sXecPHUPfJC/3dwVXz33KUXxtdrgmn0dQg6a4YJ5VqfxzUeSp62 2OIqfa3jOe/5DFdN9dRe0XeEq/s4f/evhBOsI7/i/Iw9/M6cO/3BXD1bam5cLjW3b8An7zEz4DHY Sv3qSVY5vBVMzfkAdy0xjyhaZaILWGylliVNIJePLQc9IAcsdTE1C3L9nHha6mDqr+IqXDgNUBau pqEHXHgCpmYyd+tRKfMD4Kx4BFJvireCrZc1UxANIAV9NZ76G3pAHHprLL0O8glEwDPC0cZObKPv dRO9rms+MAeryGoBG+FI63X9i09xfn8K7ou36n0Sri7Cp7YY7hrGurQYHFkAL9NcUIX2JJg+zMHW KYMLPuHqOOvRYsYrmDSiK7oZ+KT5osO75JjgzkSnHPaEybUxpDNY6wn5uAYH4eXCszSwI3MKiAHs 9zSA+aSK/uCy9dHCKfu2caJXq+fGRkv2nFW0eGp6tnhieoGVih5+6BBgpjC1T6D2StDz0EvmiYHt ss2AQO63gqcG4uUPIh/Fu/tTL3SO3uSnfamrMHdiBq9vJvrpDGp5M8n5Q+Dt88j5hQtL4fvLWIdc TJV+KN+w5o5sBUO2z8c7BWZqn/ID4OrBpQoHW1X7VxwEc4SpR8FU5f+q+SjkoYrcAH5uJMj9o8DS aPAsCr3zNJ9tLJ9x3B70zb3k4vuJA+DiEfL4Y8UWU11cTQZX9Zjlqp78X/pqHNrrpzikehb8V5zV g6uf6wFJ6A4WVz1669/EVasFgKv4Aypz1gPi6Z/jKlxHuDpnLLg6ElyFswb3Q2d1cbXLXRMEb22N HtCcOYBN/J36lXyqNSy2/jWuVvWKcHAVzK3txZ6tYGsTvxjzxz8NY7ZDd5NwLt3OqheuVpSjt37p /z7x0L8mqBZb5cP6lX+lZZpRU2Y2bE40f/6XDqaD905qjORmgwrNjB/Rb4apP0D4IA82WMHnqDlB 2ltA8wS1t+SuhZznqg+APXH4Qc+yzl+KZ+8rfE3XqRXdvsFe2Oisjx59NI/hrY+elZmnWcxmyQFv c6nr54Gr+RUmi5rWS2pamrGaBcZmFatWxZGcX3n/U/jpE0I89TFfe0Skf8B3gBZw9/1Hc1t8Vbj6 Wpy1HGxlj5bn9Ng+I57yNz3Ge/UQXIWzpoCtyWng6kXwNBWekETEo3HFcD+SWtxx+PchcscD9Dzu 4XqF1xzcQL65Cj8E1/Y2XvPWUPrPuabFqTbMfGXWzXhNjVp1ajiXsBV9cCk1v+VwMc1X0jwQ9a+H CU+IJUQIWmsIWDNr8Gv2LITT9cWzSc/mZGrkk4hpfXgMXWZqb2a89ASnepA/g1uTu1EP6wq3xe+p GMf3jlOuzaztMd08ga9rdGdm6RGjOuGzx0M7MoggRx/hiaHt8Na2xf9lg9wd3BzaxhPK6cnth8Bv h8J/g9uzFwg/N5LnGaXnxB81ht6HUWDpCHj0SL4+lrn9E/HtTsNnNnOQsw+K5qHOG4EuMkraiALu PpZZC9KWqIOu5T3THAatVVvA0u1gxy7qhJrrtHsxfDSMeSlw1APC0uXyotD7tzzfHFpG4J8/RM/U YeKosBR+Gk7t5xS19XAwVb38MWg6seBYLJgWi39F56jmBilsHk8ur1pUPBgpTTX+KHHsvUk4XmSS 4a0K+V3EW4WvKcJcT8RzP05xjHMf7TWOWlcc+BoHb42Hq8bt40gkgNuuv9U9yovl9r46cwPgvuud ma1Ra+i9We3sM6Dam9YL9TsKW7VP+7YQzWGH63AtLpzIPtn0RczE4zsRXJXnKvhH8oee9Fp0xpMR xB6u7dADAq4Ynxb07zXDc+WHnxVvgHTUmnDWqr4R+K1O2dmCVX2oY1G3quEDn4W31vM7a6pWX27+ 6atOZtqco8xR0j4C7509sH4FV76Yh/8vcfU9XF64+vpFEfXiUabOv05g7l0G++e94RrOMfPgrvPx CKj3etEY+jfhXavAh/XERnBj/dRccCUXHz0aFudENOt/IufZ2WgCnfViarG5ermYuQHgXzr4mlFq 0h9rfgDe1hfwVTilsPUpuuhzeKv2A8gCW7OKqP1/oE4Fdj4jnhbDU4lM4rEnLK5y+/4H9AbhKrWw m+Dq9XxHC0jLQ1t9SR9YFjNiX6jPtYI5rXBYMF4zsM+ArfFw6rjzeHBTiESuD9aDOHwCMeFoA8fg OlxnqmWd2IXesZleV7jEXuaz7KaWoJlDmuumOu1G9Ob14OrG2bwv5LDir/KrC1eXUcfSeiRcFZYu HoPnghC2ClMV2i90Fh43Yet0PJzT0AKEqbNZ32YNLGQfQ9a5fsx46cMsgt4FZmpP+AkxgRz7U8Bz f0I/UIxHQ1CM7Y5264kx5OZj4L2ju6Dl2oAPd86rFOw92znXjIQTj2SvKEVwB+ppwmDhsbAZ3Bzd Rbl+Ns+Ff7/7azMWjB/bBa7Ec0/oCf7DUWfo7x7C62Ndnse6PJ+1epHWFK0tYIFyfvlQN1CD2Uio V1jzGDTDSXNv9vL+youhOIheqnX78AryfHzzR1ZSh/LEMXSo48r1PXgaAZ668/yiWedt3xP4pXq/ 9UDxWYpn2noTvPMM+KgQTiYrOHdt3q/cHzxNwSuiOKMAW8/ymCKVryuSeVyYm0iOo72J4uG6wmcH V1mnWZPj9jDPikigBmG9reKshLwCql253oBYtNaYDQ6uRqOtqX5l57Hw2jVXXnzcxdXtc+A24Kp6 /hZPAlepnc7CkzZpGLN/BpI34Lka3AsfRld6T8DWoPZ49FqnGd9WzLX111xAerDwBtSUtwpcrYau WpV8v4r3KTv/SrNaanjJ1xoHrtJ74nvY/ONvOpnADpOpeX9ghhJc9eOX67Ny1wWXl7pH9/FfO7rf V8S6I2yVHrAwbJ/541etTQe/rbaWMAkf0Gyu6RBiHrwqNJhrg2tEva7aF2s9n+Vq8o916Ofb4RoH wZuILXAC+EACGmViBOcsOHUe3nr1crm5AW+9fYf+KPTWB4+Y1Qp3ffqCeOl4BV6CrTlgaza8NduD r89oFnhSBEctgtuCs4oM4iE6jxsPuH8fLL7Dz9xCVr8B970uzgquXsthP4NsZrS+VD8WuJoJrj4Q Z60wqbfFWekVuMQ1kQq3SCaShK3MvULLiI7gvA6nJgd3OXkQvW4XvGgz/GgdHgGuY9WxjsON9qOF bAulXj2HWfTwd9Vr181g/QFXw8bI/8vcRbBVs+uX0GMRNpp54ni01Ms2PxivFp4BN0LxDoTiHw7F AzuPOnkoOmwo7/08cug5aLCzwd1Z4O5McHcGmDq9L/irsDiMjgm2KqYowNfJvXLM5J4ciUk9CDB2 IvhqAx10fLdf4id6w5wAH/V9rKsTe6CR4tmfgM90Ajx4QrcXZgL1NDemwJOn8jum8/tnoqHORD+d NUj7SueyXvBa4FALuN41S2EZ78ca1hvNENF7pL0ZtlLX37aA8wftdCd5/h7ey33gqPreDuI1Up+G E3jk0RyPeuKYNH1Ctf1wtP2ITdTR0U1Pw0/Vf2p7plgLhaUJOh/hplb3lEYKdgoHhYeWh7KGppzi XMUTcibKiRR4gWa1JUeBf0QKOcwZNKKzfE9qpUjhdnIEz0OOlsjzWf4KtlptAM4as5eZWHvxwQpX 0RvUlyX/lfVgcYznb1UvVhx/u+ayxG5kVtx6ZhqtY7YRr1V+VvXaSts4gsYqzrqPPrJdnGea0a3+ FNX51DMxZzTrcbB8FtQJ+2aa4T9mmoFd0k3vzvdN1454OtqyZ3Cry2gBzJqgT+AHOGttcLUWnLVa sxOmqt9x+lqZ1+qFxuodCWfV/oL0CdAH693mgvnX34ynJ6+fSUh5ajG1rPjNr8HLF/O4i5Pu8e+9 MPf7KirwMeW+ZM8UzaQuNLWr9zZ1//0nargZZmofeEdfdDFiNteL9gsO5fpeDAdZCX9dA0as5LNc gz95C3mcOMYxaVl4Wk+TV8Uw4yQ+ijpAQpG5cJ4eV+pY12+iu97FJ/CAuVePyqz/Sn0DT1XPgrdm SQ+Acz4HW5+S1z95Cz99y/fhpcqg7p8Bvj4Urn5gv2uwNaPEOaaTm9x9h7+h8Gdw9WdwFWxFZ01D C7iO1nqd57/2ooL51xV2Tus56ax3PFrrFbAV/0L8WfA1pdRoP9f4eDyuMcxs5TqTvzWCa+Ukudxx roNj8CDNExCmnuSo2t0ezvkdC9AHQh0fjOWrE8VX6Qem91I6wEq4mrB16Vj8FsQy+goW431d9Cnw ao5SkCOjPy5Cf1XeMJ/1TJr3XOpbc8itQ9ArZ+P5FL7OGCCOS3BfIa7rxjS8odOkb/I5Kqb+SKB5 Kqb0gldKA60Uk3h8Mt/jxhT9XD94Mc8xFe7sYvUUPPwK4fcMHp81AMznb5uHVqxa3Fz007nDyf2Z T7sAT8QCzpFFer3g6lp6heRtF8dXbX9nGBhBjisP295l6iN21qtD4OkR4iheDDeOkdcfJ05yjoWj l57ic7CaKWt5NLxP+b76UG0fqTjhXg9HpW70iaOqhg+uCk+tdspnexZcFFaepw/vQgwRBxfwRCr3 Fef4mo3oEnOOc+K8vp8Q1gpbU4StPJfLW6XRWm0BvTae35+AFpC0z/mbKuOqnXsFrsZv5fuEq5uE q579W8BV+Vm1V+EJ3h9pAeKs6tF1cVU6/lJ4v3wUc6ldTccXMJHa1VjmfYzoK68weyuCrV2D8Mm1 u2n8A+jPa3GBfbHP4P1nrgT6aS201GrNT6IFHGMfAWZfN0UTAFeFrdW88Vz5J4Orl8z3VVabP/w+ yKxaF/PF46p4pg1ZqdzgMeGm/UeO/8knIK3A88/FVSwB7P9VYgreMk+R750+a6f59nddTKuaO6nj StPDq01MR+ObyTU3py+6QH+417A8sxL/0Aq4q/Yc3ISeqF67Q2DMCc7zSHSsqCNgErlSHHX2syll 5sJFcnF8TtfgrTfBNMtbM8BIdNdHcNdM8PUJ3PUJ2kAmWJiRV0pNiyPe1Ayw9SE1/wfk+w/QCNLR XxXYU02G+q6wj90DV2+DqzcLwFVhq4ur6Lhp2XBXF1fRAlLvOzOwz6MHnAPvky+Aqee4LlKZ3Xqm 3MTjb43D3xoTy2vgOopEawunVnwSDnRyKz4srmmF9k84DrbqdWtdkd66KQQNepo0VWa3kqet49zX PBCFbq9FP1k7lT4LfQ+3FSsm8Z4KhyfIewHPJRZTK1/AtSK/Vqg8WyN5/+XZUk+Xgs9AeDZnsEJ8 FsxVDBT2eoJcQ/mGDbSEELSE2ZViej8+W2JGf4Kfkd4g3UFhcxXyeft8eJpng98hHOfyu4Tx0ojs HmmcA0vJ85eiazgaB/OlqPEvofd56cRXvJYcXhM9JhNfWu+zzhP5MdVHdAAvkeIgGKo54/K1aW6j 1mfbn7Ge24T8fHrshPCU+lMkOKoaVOQOdEh8KKfJJWJ3s47DDROpPyXBFZOp0ScfeoeG+hZP1Dty /PdgKXMtTzEzQrkUHNTlpZrPfp7P+zzeu3OJYCl9g2cTnNnCup1K3pUax5HzwWItOKv9iFPQjJLB 1mR8JOKtiR5sFSdWjcv1t8obmwy+2gDvhfnyB7hzrzSvNW4LvBZcjUXHj4GvxsDHT0sLUI8Aeoi8 uerJlU93N3x12yzOL86p5XjS5PcNJXecNYLchHkB4/vjFwZXB4OrfeGrPcDVDuBqS3qovFoyH62F g6t1vB3OWs3/uKna7AiYyj4tRBU0Aau3+kSamoHMzmGOYMMGzBT5x+5m2Ii12InYA5u++C/1338V V9+9c3ysxcVFFldfwRm/+beOptZ/n2HGUweZ3D3fTCGmodXNoB4xqzc8BI1v6dAcB1vhVsJV7W8p z/L+5UWWz0XsKTaRcNYocuiYKM4hOGDqeXpLr5CPg6vXb5ebO+gBd+6jjaaX2d6BB2Drw2fw0edo sC9KzL2sIvYIBFMLwVR6VR+ArcLVdIurDrZaXAVbH1TC1VvgqsNZ8bDm8rs+x9WH4Oo9B1cvgKvn qV+lXISn4g1IAldtT1YynJVrTD2vsVw/UWhqEYfAUa6FU9t5XaotEye53hXH4BUHee3ar3hTCOc7 uClc3Yj3agua63byXvUF6fYmHttMLryFkDdLmoHrIViO9mhnNHlwdSH9NKrxLECPDR0NlsFn544E Q+mbDyFC4YgKYZwbwry5YK1CPNf6O4SD3LcBVs4FNxUWQ7kvHVcRwvcIq+cOhf/ws/a27uvnue/W MRfDpzVTYgWxEt10Jbr7ckJ7oKi+Kd1Ps2lWTOFcYQ8R4eryCVnoznlm+zxq+7xPB8AI9Qx/wlLe R2Gp6p/CToWw1I3j3NbXpDVFw01j4KbRO8EeMDVmtyfXFi+EIybzWaVQP0pBH085Cp6yLp45+YGa KlgJvxTnFC6eE57CTbWf0EU+b80OOkcIU8/EfzDnOQ/Oc9/ircVWh7/qZ9W3/TmuJp/yaAvSXtFb 5XFN4TpQnDnoeK7cfoHPcTX+b+EqevHfw1V5fcPQWLWXhcVValc/DQBX8QUMRl/tB1+1uIrG2sLi Kr1Xfw9XvR1c/Y5jrdYXmbF+mvkUF82//aaXCeoykzksBRZbv1Rc/a++LvUJlJZq7yv2BiOKikvN mPFrzB//uT1+8l3kFMwTJlechjdgBr515aC6Xmf1zyE/fW2vJeW5q/EGbAI3NAvqKLxD5/9J8Ym9 6PZwhVS0qsvJJeba+VJz/QrzBK9Tx7pFzUlxE6/rrTKrD9y4X2xuAJa3qN/feV5iHr+Gx4KtmQXo AegCj9/Cbd9R6yLvzxBnBU/vs2yKq959U0E/KzNYqFvdeuX0td7Mg78qWC9uoAWkZanHldksT7iG HnFt3Gem4G2uhRtoX2lcB2noZXDqhAtwVnTh0/F4ruDbdo8sOMhJ8ruT1D1OcI1oL8IjXAuH0MT2 rWX/+VX4KVewH33YK+ra2dSvXpidaIe78Agp53X3JtS+r5t5r1TfUv/QljnsdzM7j7pXHriTCybn sbfWa95T5jayb67milovAXxwEfrLAnLshfhghW2WJ4K3S1jfwhRwR83MVUgLtzg4/Jfbc4Sl8FVF iPgrucccjgqLtWDrPIUwGSxdZJ/H+fnFPF8Y2sQSuOky/pblYKj6RVZMgG97YtUkZtNMpkeKv331 VDwSM/PRU9Ge56KhzkdDXYSPn9x/D9xrzxL8pfCzE5vpkeJ9DN9KbFOgmW5jNuq2NyZiF3wNHhq1 h5x4H/Og97NOg5ux8NE4sDP2AOcXvNT28dt6Pjn1MQIcjT8BxopDwk0Towg000TOw6QYAu6ZBJ4m xMNv0amSksG+FPL6M5wPaEFnmH2WoiBvsQGHTQZ73UjivNDPn+F5zqIXSYsV902OgIuG83z63cfB UYXwFVxVz2sSXDoRTp2w+y0zCFkPyH9O76TWtgPfKpw1ivchciO5P2tIBLw9HB5/Ar6qPZDUdyUP 6x746i78ZztYnzbAWVepR4XcYP4YZ6bCdPrQJwykRskcpeG98Vx1x3vcib64DvTZobH6g63e/syF aMasHV/6AXxjyfeZe92UGboN6BMgqjVmnwGvGGYKnmBvQbTWRkmmUcA1ZkIuM19/09vcu5lte+HV J69Z9ZpZX16uvUE9ibJqWooKGilJipUXfwp9SwVkSPGF/it8m4cf7Z3F1cKiQoPt3iSlZJrA1rNN td8ONcN73UMPKKTeQV5Jrqgccjr1EGl/C+FN4ijCVV1PG2Zy3YAfqufYPG4L/S273jBLsJDz7T15 FrMDzuBtvVAEtuIRuI6/9VqJuQ2e3bzJfME74Gk6kYlv6gW4S73pb+HqY2pZLq7e/4Sr6KsWV/EF VMLVG/8LXL34GA6dzrVxB556k3P+OpiaxnUErmoPl4TUcjwC0gLoeSXXi0STO3WMOMycFuLUQWdP l2Nbi81h6iaH0MUOkbsdWAl24FnfPv8VngF5L8nbCOGqi63i9uJt0mS3hxZSwykAa/PNxlngEN4j 8VjFavie+txWwWOFYdq7WXga5sE24dsyOKNCGCvMC9PX+XwUixXgobxywliticJWi6UezmpxtBKW Ck/Vz/xL4LfDs6D55wvoaVg0HJ0C/NbvsZ8/mCr9WH+n/GXy9Ko2tZG1Y+s81fTQUXn98k3tQye0 dX64/YEV6KUWV4WpYAkcNBIOemoHPqntYO02vPq7wRxqPtFg0WkwycFUdFQwNR6ssnV3eKlq8FbT PIqWyvqXeIIcG36q/DwJfpqELpr0H+ydaZRU5bnvP951vtybu27OPfeedZIVjzkZbnKMQcWBSWYE xQHFIYiiEWM0BmcEZVBQQBREEEQQZRCauZseqruru+ahR5p5ElAUGcI8dEMDee/v/+y9q0tC1PNV 02s9a3dXd1VX7b3f3/t/n+llfozBwHgV/lC0ZxwfejTKdfeZmoKpaebSFL15zPBdJdGrshSaNSFD 05qJsTzf8w8wPxtbeV35FvAzxIvhKZo14GqC3IME71lcjclXwTwRYb6o5PMpj1ZsrTCuwlY0ibiq 3Fvj6nTGU8BVNL5xlVwr1Qd4XGVeFVepqX51GD52rtPwodSVUCv8pwfJZRZX8QUYV8m36nMLfXNu otdZ76y7uuff56r2GPhtb/bA6keOa5eEu6FXnbvi19Pdj350t5v+zhJ3+mhbPsB5fJDi6vl/cNVm CtujBr/qOSaT46fPwFf2+GPueW9utfvJP/dxva+b5F56nBjFUHLY8cO9Qkx61JC9+NEYx6xRp6FZ Au0yYwS1AoylReQeiq0rmG8LiXOWaX4mP8D6XXE/16EH1lKPtb6eNXp9i2tqOO2a1nGEbxs+IWdg D/H9fcSjyGvdSfxJvgDVD+ySr5VcKu0V8InpVbQq2nUreQDqvbIFPbsZXRtw1TQrrxFo1vUHiGXx uo3kINTvaSU3gDXgJ4ylrbB0E+NgA/f+erRHUys1A4w5/BbV6tnKWFKfFvVoCdH/SvtmlxVRkyXG olmL8SUXLiC2AA+KYEMh69SVs5hfph9nvyxyL6eQg4k20/7w6usqk663Pq/oD+W8L4Cv81+Hsa/J 0LFoWuVYyFcwZyysGgW3mLs0hyn2NR2OyXc7nZjhdPYumM64egffbPD7t6lFsOuitTnX6g04KCZO hIkTfHudnycZJ8VKfKL4FSajh98kjvYW/ty3niKuRjx/8p9VH7Lf7K2n9pPHgA9IOpr65hkj/4IP A509Wjlm9OSRjtIcwuf7GH21BH5abB/dFaz5V75HTIq6IlnhB9Kl5MAvwK9CvLMc/1EI1pTM5/GP mJPxSQY8rZRGVQ7TCpjKusEz8RRDo5pPE5bFiO/HWO9Lp8bl/4SnZvhGE2hM8TCBf0d8jCe45knu TXiazpwzyzCf5vM1Lc7C2JTP1xxj4Wya18n4/gFjK/w2vy3/P8n7iMP3OO9N/oA465wYmlX+34jG BBb+mLkCrkq3Vn7EHML8Uo7/Q7UMIfwiJfiX1sBV1bOqZ6B8J/KhLPK5+j7x4hn46adwH0x8Fv87 124068gX/0B/n0foFTaEOpFBu92DcPWeO7261ptupQ8ZXO3Uhz1Y1YcFzap8Ve2B9Z8d0agdqL/q XE7tlfJYQ65dH3oHdEy49uxh0f66pe7H/zrYDb7/Vdd8Ii92A03Ui+X8eb/ftXSqGX8jvYpGzelV tKtX79kW7/muyVar8fW5euYc/aWO4ROAq5992kK/pJHusv820D14c5Xty668nVf/QG4Q68ox1CEr F1NclU56k3GovlczX/bGltZ5S6bRmw09UqJ5mXs/pnhBZTP+q2bbG7uJmoG1dc1w9ZRbi2YVV9dT a7oRP+uWL2ErsSbtD/jJYXyssHXnMXyvsPMTWLoDtu5Aq24hpmXG74ypAVfxH2yEyRvItQq4+hVf wBfnjK21u6jB2k5/1i2MLfwBafwRqsdKNpKDhWaNptCujKcI4ycCW5XbGi5Fw8LXSvF1OQZbS+k7 Y7E6GBtayM8f4id4n1wBeKI5RhrNOJrHVe35sphxonp39dAOtKziOgt9kyaZh292NhpQHJXPVtpV 37+HNlQcbBZ1tDPxw+gx7ZmnvUjFXeUfyMRV+Q7kt5mkdT06cxI6diLfT+F3pnmDdT3Xc5qtQXgu +livlW/v8n/U61Sc13tSvu7cccetz5JidpozpEmVc6d+YCvxCSkOJd9oETrM/ENwQ9+rr82aeeQR MR+Vw9Qw51BWqXMJW4sXUFdKvKcaHkmbVqP5IvBJFmVtLbPYPvpUOaeK71u+KWt/5UwlmAdT8oNy 3ZIy+JfiOoqLaUzHgKcZmFrDPCrL8n3WZ2sG3mbgqtiahq1m3A9pn7HyuyreFbBVMS3pB+VjKc9A XLUaAt6zfKxiq9f7ivHAnGE9sxfhz5DNZw7hvqlgXg5x7ygPV1zVXq2qHRNXFesTVz9WTgD3iM7/ jFEeVycRKxxPjvkYfEQjqBV+jn0WhrGHzR/uZ68wywnY7G7HF9AXrvboSw/Im2rJY6Wmldorbw8s 9g+AqR5X2Yv8RnJabyxy7XrRR7AzeVld6VF+S8b98ufDXPfuQ/GxKlDusxUwyh8groqvfz3Pfi2Y /f57yNVzrefI8aXX9Ek0K9PHieYWd+rMGccpcqUhcit+NcBd8x+P0W+piRg0td2P7rPYxKiHdzNG yReSP0/+O2oH3sQvoHE8ewyxSq1x38AvRFxC+/NprGg86L5XPksj9+I67tm1deS2NuB3RSOuJZbV RCyrifyAdZ+R7/o5vgD8otv+gg/2EMb6fhu6dSvr/a34U2VbjuEzOOrZ5iP0X4G/m+CwmXysxK3E U7F1o3wCfL/OcgPI++L16z9jj4GdjJ3tLezfwnuTbUavrGP916D8K9aRjDPFsgK+VqN5wowfMbYU P17JKu79FeRQoqPKV+KPhQUh+FrCOCmaq9wz4jPvUoM5jbrfqUfQrvhiZVOod9c4wRbjL/h4Ej6D iV7Npu2vxfgRc60eHC04e9RhWEpN16gjxL6OWQxs3quHnEx9cObgy3yfx5V3IO6Ju9KwyumaTA+d N9GaU9m/YxpxpGkvHMSvsJ+/weeAzR7l2fujj/IaMl4Pn8SH47mWsteOoZ+Poqnx9QTvkfe2+C3p cT7H2+T1krO/gvj1KvToanyEq8lzL+Lar0GHFaPn1W+hmPjSmoX4VRfSV3oBfVDxMZah2SoKYCrn rQruVOr8oenKlrBWhp1a62gftcCUJ2pxd+6lOLpQuafKc7L8UzGN+yvJ9RFLUz5Lk/A0CUfFQ2Nj wEry/zL40rO1MNW3LGwVZ02/wtdAvxpbeZ5pVxgr/WpxLdgq3SqfQDLwBxAX0/uJ4YuIwfw4flbF sdQDy+vPwuOaMxgXtgfBxzAW3RrmXFVyziqYe7TXluocSpib1+BjVZ8A9Qy0PgFwVXVXipGKq1Pp c/0GXH0Nro5lTL5E7vMLf5AvgBo6fKwP30dPtIH0ZYWrN9/Ofj/UXt14E/3JqaW6ugf7Q5Cn+psb 4WpHsZW9WztRH9ClmJrWEvKsqLvqSl+B7g3upgFbyLea4H79y0GuPLInx88LMPTCebgBOIyrCFTb pyUQqZKoeZr1u6ZPL/48rWfOWZ7W6dMeV8/SV/rICWqwOD9nmy+4l0cWuJ/+zztcv6tn0+OOvEX2 HJqI1pkAU1+nT/lkeDoJX9xE5bWiiaR1lLupvO8PXqfekHtC+Z6lC7zxojGifL9a7vlG7sv6TIur q0W/NtIPm9zWxq3kC3wCa3exd/ZufLD70KH76atygDgWeVebD8NONOlG6VL5U4/wmG+b+J1nF3MV 7epzdSNc9eJXaOW92BfktO4+T30rMWF8rbXbyVkgt1X5V2nyBOI1rBcZZwnGV4IxFec9xxhDkSqM sas8gTL0Uil+vXL8AmEZY6cSDat1rerQy9AgxZwD5byuIKdo6TR62k/FNzBFde78rPWysZWxgk9A foGAq8pHki6ZhyacS4xC+QTKK1B+gUx7ysnmi338HOQcqHe+8g60hrBcWY7TnsdfQExJuQozYfPM l+Emr2Wm1/N9D4qHiOUy082+X9j2/OL9qI9UAe9ZtWbKg1Cv2kLmzyLWrdLo0qTqBVbM5y7jupeh 39UjrByGhOBn2RLuB2JQJayD9ViOqT5Xq9B1YfFV+k4aFFNdkyxBvN0Mjoqlpgu5n9JwzOL7XJMs 95Zi/NKQGa5VBu5lxFNxkGuoOpUaLEvux8VMFVvF1YCpaV+3yi9g/oCLuKrcAWlWcTXF/xRXE/gC tH+GcrnE1aD+NZcfwP2hOFaCz6iaBduXgLwr9YFV/m2Y86besJWcx7J8rvo+Vq9PgLjq556MJkeP 6zoZH5H6LKr3wsv4d4bTm/Jp9v94HB/r73+30/3ubvpF3rnJ3YKPtTc+1q592RO3F3v00A9QNasB V3/dgb2wO5IP0Jk+V12LiWsRw+oSMz9Az/7r3HXXznI//fEA99zw2fQdVV8rcolam+EIGlXw9L++ z1w9Rw+pC5Lz+Jtb5XvmnDRzjk63HMfXesrt3XvUDbzzBXfdrx91999cSP/7Q240OYzWj4ma9gnE OF4n5jGBnEbpVvkF1P/6fdaI8gtqrWs5raxpyvA9an8B5Uun4VEd9182Rl1git7T8KtuLfmtaNZG 6kwbyWtt3I0Pltj9Bvi38UtsP3u+HkTHsrZXn1Xl/oujxtrcEQ7jA/AMncrfbzhILAs/66ZDvmY9 wHPhdRP1revwNzTuQbPuarGeV3U7+R5fRHYLflc4H6sjT6eOcYLPIoGuiaNjtOdAdeyMq4rgAyiH qWVoU3wcIXRTBT6CMOO/Ar6G4EQ5fFVvWvMbwpfiD/HFziG2+95x8jWpx6SeZiU6b/nb6FnpPnTs kjdl6MA34e5UcYw+oxOPmEnXFsC1JcTVF6NvCyaxnyO2hLyDxRPQumKhuCjmYtOe2edmoE1no3Ol aT8cd4Q48mGYSUxtwuFcvz1dJ2nnAvw3S6l5ytlU+kQxB+i9LcVXrPr8Fe+w5/l01T6hPecQX6IG rZgYZelHaPb5it+jNYk1ya8eIuc3RLy+fCVxp1XYaqyQx1YT419FLRL6vhJTHUkFer8Cv2kYXRdm rtK+aZZzz3pea3rzlaJHYzArFoJZmOlDaURYKq6lWQeZdgy0KSyVvjStCRulPW2dDzuzXM90LY/J uL5ZGVxNo2FT5Nwl07wmlqSHkOUJKFfA8gW4HxJYnP/LfZAitpnkXohX8Z4q0aHlxPzLWOeTGxAp 5ntpVj5LDM1tPmA+X9BvsJp7xGMruhXNGl5IrgPjJIxm1f6Fil1Js8oX8FUfK/MymnUuevVduDoN rr7J2kS9FtXfYzQaZwQ1e8/C1T8NISdgEHu03EN/3rvoPz6A/SVuaXTd4apyAtr3ZG+egKudSt2v O5K/2pF81k5F7N26xl3ZGV9rh2rXvlvWdSZ21aXrGnfZvw113Xs/5w4dbmEvQVhxhl7X53DMXfDi /7gCTK/lnKrO420gX+3YhuAAxd+Zo/YQFFf1OU83t7pTLeSz8sCplmPMQ6fsd6nY5+6q//eAu/6y EeTHkRtAL+YRzIGqrXxtKPYI86TPVeUyar8WrUXfR18pDryE9YtiFkVzFY9gHoY1yplOozfilSfY c4o8rDR9/Bp8ruILWIsvYO2n8G8PsS3W6+u/wG/w5Rl4CAsPwER8A7JNh8gp8M3j67fgqmlWXhe2 rt9HHRY5s3W7vZ5X9bvgO7Gzmq2MtY1o0zyuJn2uevmtcJXxVMF4LmfdGWLcV2JVxJ+r0VTqiSVe aE1rPkI+s9Z86p8U4hxIy8nHWMR5Ud3WKnTsctbSy4xhXt+mpcS6tN+NjgWTYSjcW8G5tJwb+drQ jMsm0y/vDfYcg7Gqb1wsHydsVV9S9XsWV2eNwFfwCo+hbxRLliYumMz/8l9jOUczrTOliWT4R1fi F17NeF7FmiMw6dMidHexYiqmTcmJgqkl8+Co/KTMHbY3DzpMn12asxJ9Jk5WoTt1buz8MAeFMa1f qlZ556qcmFTA1Qh/q9pQ81XC0qRvyhf1DK4xL8t3aiam5ulTrc+lUTM+U+UjDZhqflSuZY3PVY+t HlMzcDUFV8XUZApu5jE1AVM9nsL7uGfiqpiaqEaDiqsVcNTnarSU+FRxHlf1mTgP1hcLtkq/yncc 8e8N9deWZjWucn8YVznPl+Kq9mldzHUUV9WvMuCq+rGOf/q4+VhHPi4fKzkBAVfvJSdgIPWsA6gP 6M++v/0a4SqxKJ+rV3bFByCudvC4KrZe2a2c3tfErdCr1/dpdB27a9+rlPv55cPcFb8Z5PbuO+4O Hz5CL5ajsMLbT0AwEVdbJdICkH7PuNr2sTkR/CAZj3SlRuAcvgD2tT152PLQHh4y3l32P25xd3Ut xH9z3A3HHzD+cfwB+ADGkB8wmn7M4x7Zz8/00KcuaNqzik1/YWtL7SEhzVqosSi/EX4k9f5NwtYU YyNJ3ov5qdCCae7rLLq1jnV4o/j6iRgLA2GstOt68k+Vg9q4j/1WsE0HWfv7tvEgmvYAcS9sA+yV bT7k6VTpVfMBKCcA/2pgjV/g1/Wt4TOYukv+ANaUW+D+Ju79dejVJnTRWsZUg/IE0EvZs+Rgcd8n WfuzBixnDRhiXJejm0JoqBDrv1AxfEGjlK1Aq8GWihVoMl+/ar+XEnR78SL+Dm1idUOMo1I0Sonm HvySqnkvxke5cgb9m/DLLp16GOayh+g7x+l5TxwdvulYxjGIa0jPFGHq0bGU+Uzadd7Yw+aHU8yj kNiH+j6tQHeu5nWK0UErpZcx4yavtYrHVC+6mh4Iq4nXF/EeitDX8hOrb2mQD1U6H53O/KDc0lJy hkKs68sL4KK/fg80ZxXnQPpdDA2j681CzK0h/IiY8qCiaHyxtopzVsUxyvwUl48UZsZZ1yd05B5R LF+xpySaVCzTMRHl2mA6JsQ4aUiZ9KS0JRpVlkKnptCo4qbMtGk9bGUuz5L7ka7lOVleI8N9yTFV wz3AGiqDSb8GliKPJYX/QDo2BXPT/A/zD5DjkiJ3JGnalfel94oleP/K84rw+aN8Ps0Vqh2Qr1g9 sKoZA16+GOcG/0jlx5zDBRg5V4pfqXdMiLWe2KreMiu5vstYUxSwhtF6RXEM9aucjm/nreHs//0c uXRPMSapyxvJWHzhUe0pSC/JwfRgGYSPFbYOuBMfK7GrnnC1E0yVj/WaHuwV0I08Vth6RRfqV7to D4ESHiPXip5W7ejDelVX9htAs/a4uZG9Iue7H/7gVjdzTszyWIP4t/Rq69lm6uLZvxWkABXPfNBc IIYjy3FHf/Id/Mp9Pv+bi7l64XyLazl5xFWFP3Odr33SXf3Dl9xIcgLUT1M9PaxunT2c1DfgDfwA E6jDmkQfkSnUhCtOrf67C9BRiocrNl44m7Ui94zin1azXUy+CfN7QmOFezPO+itBLCuzDj/nZviK bqyHcw078b1+iqFfG4jl1/m2cT81Bnm2ge/X70ff+mbrf5+plg8gH4DP1SZqZi/J1R3U42zFNjNm 1zPG1jNm1jGWms7DVvwBrBujGXQXGrsids72HaiArZVV1BEwjpSPpf1ezR+AHpPPVZpM+9TIdygd J/9ACL6qF6hZwFfYWsrco/lH9e/qxbz6XdbdM4671TNYc6MVSzQ/YWsYa+VaJ3Jei4lrKGasPZHE VfUjVb/nheRtLcNvoN8FuZCFaGMxVeNV2lMW1I0FtffyB8vsfTC+ld8gU36pfMblzI3SpuWLeQ9L YMBSmMDnkm/ZPiufuxp2GC/JnahibRKGL1Uhfo/vJFzOvMRRNaAx2BqBNaZl+TtxVTySDhVTzcQp mGrxfO4Vrb3NYKh4lhLXsJwPVCwNeApTVeuXRp9qnS+m1sDUrLjayJH5MlPH82Fpjqm1+GZ9BtuR 58oXa6/D/C++puFr2tjKUf8/n6t6rz5X9RmNq2Iqn8+4inatWg1TuSfkF7O+hWj8MJrVagW4HxS/ Us5VPle1VvG4ih8AzSquqi9ljqvkcJhevYirfxwccJV9cfEF5LiKH+C6XuIq+wl2/1uuqq/Vb7uG MfY5p5b1OqwHMa9OXQrcj/71d27wkHHu+DHt8dTsTp2k6RFcFTNaz7Z6foDvKVdzUwXnQvURAWeZ UpzZ2SPu4IEd5g94Zexi98v/e4+7rct8N+75E+5FcjjGUtcxnj2KrEfrk/h2mB9ffYT81icPUwdP TBp/wDzYqnqjAsa74jZF73n7YNjeQsu9vEPFIDSWlFsY19pN9zEMq4Wv9Rth6RZPvzaiXxvxEdTv pjcVtp5c1HW+rcdXGtg6NK1sw37PFKtS7qpM+7Os5XcycVUmVtfD7NrdymlFq2yDp2jWJJpV+Vep jYxTLAFf42sZJ/WMhzoYyZgNpzDecyXrzjA6KlzNmAnDCfSr9Fm1fAMyWFuFdlN+VjncUf5r+VLq iArwNxL7LkP3lS46QS0FtgCbj9+SuqOiD+gBOxd9+QH6FLZJ30rbrkFHKs+xRGyUfsW0btf6Xf5R 9S0toD+ptKjW7OpRYszGJ1o2j9w3GKme+WYfSX9iC3yDmaXMfcWLeO4ixZjgN1ZWwOvAUPmOQ8vh 6gquJTl0FavgAGvcsHjBZ6zSZ+UzW59w/KFiqLG0gmMlHAl7Jj0aRZtW8/uqEHEb5tgIv4/DJcsv 5XzGI/yMHpUlYlyTOJqSdXgygaV8S3NMc52Y71JZmCarkXHdmAfTsDQNR9PcU7qvsuIpVrMWX3oj DMXS9Vx3rqmOmXruA3Ss2CuT/zXH2TwNK80qfuf8rry/eJT3zD2gzxCHrRHWZFVlaFN/zojqvKBd K4uYW5h7NO/KV1K5jLUcml+9Nss1d2mu5TqrXlrzqK6xrq353N+Cq/iGPmJNorq9GeR0aB9B7buu 2NUrjL+X0TfDyd95Gr36OP1Yf49evf9e9nW8i7or9Gpv9OqN1AZ0YA+Ba3vR51p1V129/KrfdKG/ dWfqrDpXYORZsS/LVezL0r5b3HVlT5dOPSrczy4f7n5zxRD2j9/rlFN08OAh91d8AWfPaF9S7Svo 08WgIpFKbqu3LPZyA77D/tVv4mrzqf3u3JnDpvV3bTzk+vUc63713x9jX93d9BKk9opaubG/3wdb D1HLw15O7F009qE91OawNxb1l9Ksc/CzKudd94FiINJe0kLl5JRULKG/xAryaVgvRtAz1Yy7iMYR 92tSmgGfQC11WXWb0K1bYd8OmLqTOtSd9KXaBRf3UGMQGH5Yb02vOD/+V+JdYqv8BvkWMPVirjbA 1bpPiRXv5P/KF7CVsbaF7/m/Wbie3UyOAP6J1AZ0a5P4Svyq5ryLZMlzRcNE4GsEviofKxbl98wR 1TAjik9QJt2iMWX+RcW2tBYkTuPFv+ESvNK4qpD+Q7dofIUWwjL8lqWcK+naCsabeCi2Fs/ld+Kq r10Drso3uoz1QQF+WTFVvlDpHsuN5HnaL099nuXLa9OePC79ucjzj5bjp1C8TbH6CrS1fBha40uP KtZkmhQemCaVLoWnUfSYTPozps/KZ47w+WXVFTyHa1vFXKM8tQjMiaLxk3wfR5NG4WuEvxFTrT6U 82f5pcSflM+kulKtZzxNyrWRTpRlfPPX6jn2SWuKhTJxMeDpV5jqc1VsNb6KsRj6Vf6BfFNfC2Ms r2ea19eyafwB0q2q1TLfA74I+SNU72q1B/qcfLZq5pYI50TnRWb3APe8nT/mWJ3PsNYynGvlJMpX Vim26nppPuQ6r5lJLjDzpnzgurZLqAdWXzDVj1uuFXU54qpiV69Q4/EyeZEvUof+zCM+V+/f6e6/ jz3P0KviqnpbdaU2oCP9WK/rDTd7qp6VGNWN8gOIq1gnONs5BFfpgY1WvYZ9sW7sV0MuQcZdc/U0 9sC+w018s9i4egaNer71NKwgLgNGz8FW+/oecvU8C//zeZ/bd4rkcHu6md6sF1rd3i/32q/mf0Rt xi/uZN/4UexLvNuNoa5jrPwC6NbRD2MPoVeHUjtA31DVOc4gP900K7Fp5ewoN14542KA+kHZ+F5C vJQxa/WHGpuMw6TGVZLYPPdvHfd0QxOsRLc2wbZG8qCUM1CP/7WOOFM9/tf63fwN+VLaI1D9qxv2 eKY8KvVdlTXouNc76nvP5FfgOTL8t3XUetXwWhlyvdLkBaS2sUbkf2W2XXBZHfnfKd5DAr7GN5DX is6JMw7ld1XvljgaKZHl/TPepWOqq5kzqohdVDdzZByh08IVMC6EP7KU2vZiGXU3a+hjVKR4OX1E VmGKn6MFy9CyJehY5Xkq/9P2NIR/xbBW+zWuhq2yVcoxmE0satZRVzCTOP/MQxwPudXzqFsid7T0 Y14LXpeaeXH6cvRRCP2pvbzM9DPrB7MVHKVDC3mv6CqZen2H0VyyKlvTe3pUmrQ6YKj0pzgJL2NV zC/MLVHYYp+9CpZzHqLMmzE4mWAOUm1onGutv4lyfqLEf2LyUfI7r+aJ72GW6ULTo+IoejLrWUr6 0gzWSm9yHTJcD1kaPeoZ161Rfcs8k/9evXZkGdYensHTJvEVnnKs0VEmTSsTVwO2mn6V74DX571Y zgDvLZmEqQmYKq76bLXPxvmQXqhGt9o8w7mSlq/kXg+XeP6iSuamCtgqP7x8RDavMcfJ76LeXfIJ KT6h3onq8b2EGOdi1iQLiEN+wNjS/t/TiBerr9VEuPoqueSj6dM4Aq4+C1f/NIR91NGrD8DVuwdS d3XrOtcXrnant1UXGHk9+65e1Yv4VHefq2jVKzpiN9CDtTOxq67sf91dvbDDrlO/NH0D17qON652 P/3ho65vv1fdF58Rt4KlZ5qPosNOGiuUG++DNedQDfRqDjDf0W++iati6rlz9EfghOicHD3Q7B4b +o772f8e6O7sspyedd7+d+OoPR9NPfIY2DrO/K3U99CfWX2OVAuk/k2qz9SeLUtYw6hnqfkDtB5l nVnFvST/Y7jIG7sam3HGnvIIM7CqhjVZ4BOog2t16EfLM8UXmsWUf6r8/joYW7cbzsLX+s8w+Gr2 OUesjafe9/Xo2hxXYa24WstzszvFVsbNdo7bYSpWA8eNrfxvsTVJX+wEvE8y7mSpBh7TWPO1jPIg Y1HyF20Ny+eBH17uq+oK0CXl/I71bxwtE8NfEIVX0RL0ep6OkT4U+0rIWxJXtTYvhaslaBnl2xfN 057cnql+VnxdOQedSoy+8EP9Pc9He5ZLdy7zrNLXnTrfFq9HJwU6NCzdhA4No6G0Rq3Wmp7xr3W9 fBnSXKa/mfukwwKL8X1M10z6E5aaoUdz3ES/RVgbRyJ8VnqZiJtW64QWlS7VubGeJjA1wWPykyof ynLydZShSZUbpZy8Gtb2snRdPk89pprm5HoYR/N4GnA1/5hqgMuNMBq+ZrmWNeuYV3X8Gq56Olhc 5f+bXuYzoFvFf8sZiPtc1Wfhs2l+iVR6TJVm8PQr94B8JTKdX/S+znmQQ6K1QuXHXDuus/l90KzK D171rteTsuBtL89G/jX1B5+Fj/Wdl064t6iPm8SYGzfMj109BleHst8D+wc8il7NcfU2uEquVU/t edUvS38r9r/urXpWj6tX5LhaZvsKysfaDh9A+14R16EPfa77N1J7lXDtfvqS+8W/3+vefa/U4v/H ju53LfQZaTkjP4A8ifpiwe8D9fvC1bN8UJmv2PGPnDKTr1VfF5hymk/jd2097ppPHjC/dEPNZtej 25PumsueYY/QBvoeH7Q9N9RX+SX2ZlKv41d+L5/AQfoseXWRqrdUPusH4+jTSr2OdOtyxVJm0Red /EetebT+Ua1SxWrWxuIL7JGfKhGjv1uKe198lWZAZ9Tgd02vZ12+lbG0jTGxnXG2g/GA/7Vul+d7 rZUPlj7WZmjYOpk46zO2XhyVRsXEW/2s39XynCw+3MxO+AlX0/geMjsueAZf1bs1uQXbjJEvkJY1 YWup0W2kt1wj+bj15MOin5LpU4w53r/v/1PuTgy/YCRGr5AI8XD0m+XnhNHs6NgIrI2E5JNlHDLe tK6uhHMl9HAqElvRncolsHwCxl0R36/BiuHmGs5fIT7QIuXcL8PvCTfLiY1oP5nyQHfC7DCvKZ2k MR2Bm/of+l/2/2Cn4kbip/kFzecpvydak+shvS0+RmUwMmp6VHrTmzPk/whMvSG15pAujeN3jEXJ 6WSekaZTTN24ye/tb2Cp5lH1kNLPmk+VB5VhbhJLtb7PiqWwzOZYzbNYkvMsSzXwmlia9UO6Eeax rpcPSd+ndcRSl7AkeXSpeq7bWuZndKrYKtPz5Xc132sDryXj/ym+lWZdkrOs5n7eM6acLPUaiPua VfOHuKpzI197NXOPaXmO8g9Vcq7N/8xR18M0K9c6yB0RW1UTrbzvEjSres+qJli9apcSp1yMP0C1 GuoloZwA7bs4hZjGJMWuyAkYi491JFx9Dq7+2efqEPTqPejVO25jvyu42qt/net6S43r0C9hXP0t flOrX+2EVu1A3dUN7HvNPli2L0v3Ktf+JvYS7BNxndnbtc8A6mHbL3Q/+cFgN+iBce7wkRZ4ccr0 assZr8+VQeRSXMXXKn/rd/Xrm7h6pvks/hJqBs4coh74IP6TFvOlvD014S7/wd2u98/fc0P71sJW by+QF9mvYyQ2lp/Hs6ercgSmUFs3g7r2WfjW3yfvZ974w6ZbC8g1Xz39CP7Bo6x11HuDPMjFJ+hz CmvZayDMOrm64iRrSOW40kMzRQ/NLOMIjZKqRxdx3yu2lN4KcwO2ojFr4aF8r+KqGBnYf4mrPDeL DzcJry/F1dRW+rfC1tT6ZriKNTE2m6iFXQtT4WoNOqi2gXFZi5ZmHAY1koopp2BGgjEYw1+YjPB5 5IuDU/EwzIVdMcac+eEYb8rfVC5n2XLxU0zVWl4a1jPtvRVaxtqR9WMIK13OcSUsRvuIl148Hj0k 3SmOwktxM/D5qt+9Gf9HOaL5NaCKw1eHYGkFZkyFvcZT3h/vWev1HE/RpgFPzbcsDYppLZ+Ek3E0 XIz5Ub2jpOuMmzBT9ffSptKv4m+gY8Vc+YDEVKuB4vsa1gK1rMHl66xDj8r+LleNrT5XxVZMdckX W6L2FPcTcyLXK9vE9TK2iskY95cZ11FxrHymenlYcFxcRUeLq9Ks0qvGVdOsHleDNUqE82lc1Xnl GmtPdXFVPgHzB3CdNYcGXJXOEFeV75zP1eUz2BsYri5Bl6ivRMDV6XBV+4ZpP8bXyGEVV1+iJtK4 yr4s0qvG1bvbuNr71nq059dw9XrqWHvE6RmILwCuXts3gS+2Gl9A1vWDzwPpef2ry55wvfo84T7/ 4jCopN/1udPkwp9t869+D7n6beaLs62en0R1aUeOenva7Nz1qXvq2Zfdv/1LN9fj+qmsM7bTQ+Az N5w+rWMfOcZ+otvoR7fPesvJzzqNa60+cuohpz1b5jPHqg5P+Xirp5MjIH8r87H89JWsdc0vwBrY asLhgdaZigNoDGpMmtZhPah8rOx6xhz+TvkHGvB/rkVfNqFb1WegDi7Wbtce1+T97yT+tessvljs 07P4YuWbJReAv5NvtlH+WUxczqJ907A6s52xLzPNij7mmMYfkJZuxTJbYPpm3zYxzjZiGxhrWIb3 lWhEszIuk4zLBFpH/tcYPjnlacUy6KyAKdJrcEhMUjxHvIpU0VcbnaM4eqiEOafwGH0Kj2LH6KdF n3x8shUl9MqXMQdVluGnlYXo+STjeVFY/XUmv6dn0p68J/HSjPfDe8k3aS+Z6uxliidF4GQEhkTR aDGYEhNDYaXV/Sq/CS4muV5xYnr6fZS5RMfc36BB7ZzgL40xZ2o/HPmpU/Az3aA6YuYbflbunT3W yLVBd9panWufH5sy/6fWMzL+RmbPtefzGlwDuxbwMinOws4kPtec8doJ/meinsewRF2e1fIYbFdt iCzlm9U4Mz+oDs96SCS92GVE54ZzZDFMjta3h2tazTXVdY3wva6x6X5dg0rueXzuYV1Lrm3Fagw/ e9kyaQ3y5/CRa7917cWxihjWsnfpF4aPdSH5yB9S4/H+hKNuJrV074w57N4aSXzjOdaQw+hD9ye4 +tg+9r6mX+AD9F8ZtMvddzc5AbdvcP37kxOAf7Ub/tVO7LVyLWv8dj2oWcUXcGU3ell1C/a4gqn4 Vdv1jPI3CeuD1b1vneUT3DJgo7u+/QfuJz++z738ygqL8zefOGm+1pNHvbqic+Dj7IVzZqQNmEvg 23Dnu/w3Fy5ccEePte0PFnBVnzmdrcdnPdz9/H897AZ0X+1eH37CPcue988P3Gf5ViN+t5X81r/Q G/kodepejyXtPaL+IKpJX0iOgPaDXz6VHIF38AfOQo/hR5Kv3vz2S2HsKqwIRpSSf6O1chTfAGPZ 6l5S5NvArRRruLS0xgYYKt8rbFVMqwEG1sDGmm1oxu3YDvoS7FRdlfa8PmN8Vd2qF/fC3wpT62Fs LUz2uAq3v4Gr2a383y2+bYalm7CNrCHN8B9o7Nu6EhYzZsWGJIxQDmyCeUFcDdgqrpoPVmwNxp3G IPomjG6sKCXWVUI8q4T83zL80YqDoCM90/f5DPW0kWLrX2c2ruGp4kb/FZ5azzzY4bH0b3kqlsrE VeXjB2wVTwOm6jGdB7EvBj/FVHFUjwVc1fc6X/Jbp2CdzqFiUAE35cs24/f5cX+LU/F39lzzF/Aa DbxuIwZPPeM18SldzNWkXac8tsLUxEVcDfgqroqpl+Qq5+ebuOr1x+bacW9Xk2NWpflR8yXrNdX8 hpbjI2eNUkxeyJqP4Oq8Fnra4GOdyb4/06j9QJd8RB3enIns6zOe/pH0yplCT/QJzxFPZm/Kl55k PP6RmityrR59cI8bIq7eQ07A7eRa+VztblylX5W4Sk5AG1fVJ1B7B5LDmuNqso2r9MTqD1dv7h9x //HvD1PD9Tx9ldflcldBqfkR/8HVS88Qp05R9+t/nTx5iloK6tX8r5KyBvrb3Oau+sVQ5sUNbgT1 Ac8P/pJ95uh99aDyr/bSo+6A9Vh+m7w61bm+Sy6I+i6pVv1jatpVN6LeI8oPUp6AencoB71kAWsg rYWWEY+Gr/ILyucn/aX4iO5Jq39Rjg3jS3kwtVofwrJ6YvUN5A/UomNriS+pxqB2K7+Dt8rVaoCd DTvFUK9utX4nz+HnOkw+WvlrMzljzMJXxbACk99Vlt2WZ7x+douM58P3LP83s8E34iHq45JGH3l8 9cZtEk0nS0jjwdgYa+GYeCWtI73IURpWeUnKibW8WD57sP6Wbgx0ZHDM15ht+jPg5lePis1Hmati xK9l8nGan9Nfl6vPjMXt/Z+1Tte6PpgP4px7mek2GBrwJjhazLyWc8Xv1F8h+Dt9r7+x+QWuSrNa LgXfi4UBQ3VUPDAwnbt8Mw0p5hp3Ofrstb+Bq0FOQMDTNHOc2TruGZvzuD66Lv61EY/t+vj/0zQr 7z9fq+p96/PY+w+4yjWUXvU0K9cLXW5M5XzpGNE1ZB1SzXXU0dYkmj9ZG2huk9+6Cs2qtUYlc2cl OSLKwQiRF1LK/S+/+hp8AkXz4Sqaddl7cJUeDYvwB8wnL2DuG/Qxo8/RjFfJYx1F//EX2BP36YPu 5T+zty45j38eSr9AuPrw/bvcoHvJCbhjo7uNXKubbq5l7+us62L7spBL1ZMe1t1VY+VrVrhqNVc9 2JeV/Vuv7QVX2XfQ9Cpc7Xdro7tvyFZ35S/HuMt/MsC9MXmZ+QlbTp4wYUroxnrj0U3QtfLDub96 flU9Lvs+f50907ZfgvorSr+KrdKyreyF8vxzc2yvwQ6Xj6IHtvZjOu6G3bmN3ACuLfvsvMZ+O5Oe oKc59a/q1Wq9WZhT54z5C/4A+om8Dl/FVu6PleTnqe9TkeKfH2qeJgazhPXQcvLnC1knoVuVO15N jKe6kn3hksp1Rb8qB4exqdiC5XvDsVpjmdbjrNM3EJdAS9agLVX7b/6BHYp1+fGuHawt8+zbcrUW RtfCalkNeVg1aOUauGomtsJ1YyvvxcZvHleNGYxH1VgaX3225nPMi/l4bDX/JWNS3AzW4Vb3DufM P8IY9nI9vd8HnP26o8fRNnZezE37OY+l1teJ96mjYvUpMdO3fO1oefiwznLqme9yfM37ez1Pa/42 431Lm/L3AR8D3ZnO5500v4zXNz3L6wR81fo9YLH4mMungps6/xldB/E0MP/xi7kasDWu9yj++xwN 5ovgGGjV+EVcjfo8VY2L5soo859xletnXOUa2vXUEbbKb21sxXejGoKqUqzYi+Ga3xx9UUKcshit UYhmXYH2KECDLCaGtfDt027em/gCiAfPHE9vK/o8vvHiITeOHmaj8AUMR9cMe3Sve+wh+loN/tQN uu8Tr8e15QTUu56wtUtfalTxBYir7Yyr1AN0lU8Vxnan3ore15fiau++WXfP/Ztcz+4fuR/9n/7u nntfcKePq0ce6/4WfK3/4Oolp47TzS2uGTvb2opxvmCpvpRDcQbequ51z+4v3D33POV+8eNbXP8e M9wo4lTD8bE+PVC6dS+5AfupcyWGBVvV8+ot6gne4bq/S4+lD8kRmI9PQH1C1K9X/SVXkYOlvnPS rfLXqwZIuULqHae6P/Xf1J7Cqgm0fsLcq+rVVsP9W8d4r0dD1DMO6hh3iiNrjFuNDWMoy7iShlX/ AfkMarbx3IttO3+Pqd914AdIo12Vz3qx1ZAnUANblYeVha3Kw8rC1ow0K5ZErybJW0jyfxP8f+2d JYvB/yhsCMZscIxL/wQaiPWl/JXqnyW/pBl6UuM0zmPSt1b3HnCZo3RvXP5LGc8xHcxjf++o+gtZ Ii2DadRnan2utbtMj3mPw668x7W+N8OXqRom04d5WjLQlzku5v2duCf+mQ/TuPpVngbP1VHr/SBf ylhnzxNTeV8yPR+/tSzJOU3JtN7HFKvS9c4Z/m754uX3Dsy4m/8/jN/+ZxK78dUk0OMBR+3IeUn6 Jp7mzPQqnOS6BCafh11Drlt1FHZiEfIEZKZj0bLVMLc6ynoELRtGt4aJE1p9GvGscvI3yrjnS7j3 i4lRKvejkPGwnHFRQE34EvwBi4hPfDiFfJvJxIYnMLbYz2cye4u9hmYd88wBNwLN+jTrxifYo/UR 8gIeGLSDXqwb3Z13rGO/pUbqA+pct34Z1wGuXtMzQl1VJTlV0qweU9vB1Xb0D7iqV8xqXqVXu9EL qxd69SbytG69rcHdfV+j+8+fPe/aXfmQK1i23sRoy+m2da4i/2Z+vtEFfpB9X7/Upzb4El/F2eBL cay/wlnNSYWFXJsbH3eX/dNd7vYOq9xrrPefGvi5G/HA527MQ/voe8Ve8n+kLwR5rtrTTn2VtYfH 3FFHYSv9ksm/Ur8l9cBTPYntHS/dOge+yidA/Yli4Mq3VH6l6lTU0yNWjuFjTFQRH4Kv1reY+1pa SjmP4oTl6df6Y01shXM18M72YsU/mkHDpok/ebVV/Axnjavw8ttw1WPq13BVbA24il7N56rpLNh/ 8TozGMdtYxZeGjM9poqrsoCrOc17EWPzf3+p78XKS/EyqFsK+KpjwNLgd1Z35MeHMswV3hq6jbHi otWNwqqArzrq8SAu5MWV4BYM+xs2w9CAqd5r+1pUvGOuNG0rfSvLMZXX4b2Y8d5qdK0xXfNAo6pn eWD2umKp8bTt9eXflW9B94646pl+5v/mWZx5x9ipa5Mzzx+gn715jnlRvgCfpwFT9VjAVsW4TM/C 1mrlCxCntVysEthKbkfZSnI9yPsoYQwULWK/SnytyxgbS4lhLSY/YD4xrA/QrLPpcTVjHD3m8QW8 /uJhN/bZg27ksIPu2T/SL5B8q6Hsff3g4J1u0N2b3V13rnf9ye/v07/Bdb9ZdVdJy0+9qodyVald xYyp5AG0E2/ZW0C9BPK5eutdG1y/m9Nu8MPbXZ9e893PLrvLPfDgq+7EkSNfWej/g6sBNf/2KB+A fK0Ba8XVCzS/Oo9/+uTJVjdrdoG74YZBrv0VT5DT0eCeJdfqmXvpAzmIPZTZx/V1+pZNfJL9koax pzz9rqa+wPxKD57ZI9gzbxS9eejZrN6htrc8ulV8XcVapxC+qu5VvZ8sV4A1UTX3V2QZ2rUQww9l PY/Rr9ZXjvtSfeLFWVsXB/xBY1lsgzGkeLLqDMwPim7NbGIsboSnHKU1tabX2j7QoQFfMzt8zbod FpuRE7DNy2lVXqvyr9Jb/j975xkmVZ3n+5f3zX1xn+fuvc+ue5+9M44zuzM7wTGMjmJEFCTHJicB BQkiQVEUREUxIjlnaBroHKpDVVdXd3V1NzTRgGIARxQR6EgO/u7n+69zimpsmF3vzot14fHnqdQV z/mc7/8XPeN5VT9QiZ+1En0s7VrB8V0OYyPwPcJxr1ot9cm6bBy7OqZhSgtdt4O/287f1GAc16qb LUNjRvF9+KY6+GSLwZvk661dVq1wpUyPxVRDnxz/ufI+dz/a068L1ffYuubj/TuuxpklPvraU/wU B53W1Pvn9ZPr9v3njutg8fbqpnw7Z+RcuFxVNKryVn1zTE1oVm7fw2fcLePvMFebymd2/gp9fr5D 9bFyfQW09pdW9c49P9hKq3rnt8tMha+6He3qjMu+z9XNSsOHHZJ2xcL8bWkFM9SwEIwNwVb1npRu dcZ+XFxI3hxrs3z287zM+LzKbHRrOrU0aWvok0utXSq9edYvaLTV76FZ36YfK7kB777EsYZueXnq UXuBeWRTx5LD+sRXNnrEIRsx5DMb0vcD69t7H3VXe4g7UR/QcbvdC1fvJHZ1Oxy9VUx9gJmBYiq9 WX2u3gFX2yTp1S69PrRuPWB07/3Wf+A++8NNzzNbcJit3xCJ69GL6DCMdvlxu4hvQKa8AOy/6r+T xKkaGpuTaifkA2B2C4xVPfCpZvUKF28vOn/1xtTd9ke+15v/9zM2cdA3cPVEnKsj4Cp9dueMIz9A s+jg6rtwdSGz5xY/c9yW0pd3xYvEspQngG7V/JHN9ENTzV76wmbXs06zkF0/JdVOb0K7EictJte1 JL3RguSkhPC/hvPIq8c/VYafKowP1sV12Ied/1KaCw2i41THuGoLxNUquCemqq+KY+t+7vt3cFU8 9c3Pa1XNgJjq+wOquBxzr3OZr/IPtOQqTOW9KR7tazfHIukvbk/oPI+v5VqLiwX6TJh46Oca+bXt rbG0xW1JPE1mpv88jrUeb/37/fu0dflOHlt9benW63q/Oj+w1fVkrrrPwXOWk9tbkcRVvxeKtmLr tXjq31fZCk/jdSOcGxM8hen81srLSDB1F+sbTDVTvomprlcLGjXqDKY6rl7B1qQ1QYKr4qv0qpia ZMo3E19dL3T2wxBcFVMvc9Vjq8dV5xNAD4Qw5WSVFKFX0awFrM/yxVV0a464ShwrjXq6rcSwNi/D x0rPjTWOq/hY4epc8sTfwBfgc/WZcV/bU08ctjHi6tDPbGi/D6kPEFf30tuK+gB8rPe2r2R+QIRa 1ThXb32gJMHVW8mxkl69kqvt6d2SMuCQPUo8a/jIg9bu3jX2T3/X1SZOetdOn6TH9XWu/qhTx+mT Z+zCuUt29jw9F3iGk/TJHjPuFfvdr1Psrn99ziYMIn9u6HGbTgxrJj7XGfQvnzX6qM0m9+o14ljv Pc2cefqca8bAshfIE0C3rkS3quZVtSTqH6I8gSz88+plF5BuZV8qxr9Ugn7NXXuCmnm4upU8LPxQ Yc7r4Rw0LNo1wj6p3HbVVCp24+LYOibQH1rX6pjR8e5iFuhHxTTcehFdqXiTi+eLjR9xTO6HX1jV x5j8BM5XoG1cryZr1hiaVX0EYvKvenyN8TyJ2ld4WsZrlaKtovj6Kj3TvMJK7pO5WjIeE8P8XCAx txxWyZRn6fjrr3mvsnWs4zP+rbbS/GKr+x55Tz5Hta7WGltrdN2my/FzRPy2smrWHJXMPue+a5nT y9Kz6Ftfxzqe83lVtx8TV5ON79TXrc6/Kr+PZ+49et+T74N19bHsD1X4i1z/FNjo+lOxVd9W+bCv NMWifHO+bv+62JrMV3gqrap+PNKoJTC1OEIsSkauYAl5v0HyXRNWzmV8BZqt7gy2FpAfEEAnBNif C/LOWS4+gWzYmsH+np5Gv4AN9GHhONi8ktyApc22Dg2yAl/rAmLBb6NZX0OzzpqKL2DiEZviadYx 8G/U4AM2tP/H1pu6K+VbdaBH1YPtq6wN+al3tEWzPhiy2+4vsdu4fCt2C30EXdzqEenVavyx+Fdh atfen9gjD9Vav8FfMONlpw1BC991yzt2043dqdv4DlEqzRXXZfIXnj1LnRGaTP/OnLkcD3c3XP9f 4hu4iA/gLCw9Xt9IL+xLfGdmH+4/ho9lLnOx+lqnWzNs6rA6uNpgk1MOM7/lmM1Wb0hik7NGk2v3 FPOSmWsnti7GH7CE/rzLmJm8inwRzajT3CflCaSTq5dFLnQu+SXq+1yABdCv2auP4Xutpw/QSTdD vjQrztUI+6F6I2tefATfazn7aoUfx/HiM+r1GkHnyRyrOPbFsEqxTHwjV0s686pcha2+Tk1s5Qfw Da6KpWKqGCuTT6ACfkbEVnik3lji6ZXmcgh4jFgv7ivHsoL35/LWPaZWct1f7159q8f87cxpft5f wv8JJ936X+8NS+ZqnGvx21QDUBo7lWClz8wrt8lcbU0vJzO0tctiavzzw2CY6vNUvgP5ImIeT+NM 5TbifYk6fy7H66cUA7zM0uTL6h/j8uLQm348UbrVz7lyPgBxlX0vmauOqdRS+EwtwRcQ9LkKW50/ AK4G4Kp6pQeIYRWgW/PQrTno1sxtMBXdmkkcK53cK3F1w5LLXF04h1mCzN2Z8wKa9Vl0zdPf2tTx 39jEMWjWkYds1NBPbSj55Snkn3Zn3pXypR6SL6BDXLPeQZzqdtb/4qpj65VcdXErYl4d9+JX3e24 2gf9O3jwp/bwvRvtn2/sbaNGzyGXFT/A9xfxE5529Vda+4urbvZVgiLXL7T2DShP4Cx8rWuin+2F s/BVMdDd1q37ePvnG/pYj7ZpNn7gMZsyjHlmo5kR8QTbx+m5M5Zekfhc32C+wNtPU+86hRwRfAML psFXdKtm+K59jf0F3ermZOFvzVK/FmlX/K6ynOUN5Lqqdwt5KfK7yudKnZZmtWnOsOvrim5Vj2TN PvJnyGlGh3yvpZjr7ce+r/Wby6fBl+nWmfDI+eekXWXw0eVPKZfqY/kKOFadL5XHe9z0t1r/t2Zi rOvX8sElK0enOt+A/AOej0B9CH3zc1+lXaPwoUJsxfw8dp0DpAGvZVfnrTSmzOfOj9s6/yrP4/wU tbw3LDnPyb+u+8VZMVezwspYZ4dj1P1Kh17DXB2+1uqJx1yhb9Gn8T4rLfWs07S+FkbfJ+qyiBEm 8sHkb0dfujnWcFNzsKLsD35eml+jkciHKiPOdC1jTeTHolw8iufTnPQQmlTcLOa5C2FmESwu4r5i Xltc1X1xUw9ftKpMflhyBwqLqQ3An1WIXysAX/Ppm5FDPCELv1dmOrqC/V2+1s2rqWFcSr3NQmIV 73H8vFVnC8gNeGsmeQHPH7cZU8gLeOobmzLuKxv/+CEbM/yAjRj0sQ3otd/69KRvYHf42LnW9f9T /Oouxf5Z+98uroqpCa5G0atVbuZgO/IBHm6/k75Y71uv/h9ar957mUdw0Hp122W3/MsL9i+/TLHi 8Ccu/tIEV+sbvP6B56W/0Kpw4vq/1r+B8+fOuXwrwlfk/JJz9fVf7PxF9Qw3fJqH7V9v6ms3//0k 69UmYi+MabRnhqFbB3xrs2DqLK6/ik/g9bHfMdOedQs+gXcnn4CtJ8gVqKPmtc71aVnLvNFN9EbX /E/NXhJbs8iHzppPz2e4mkcvPPUBLt5EnRZ+pyL6jgTTyW+VTyAXP2s+/lb2ST9voLxU/Vyo3Qrj S2BbEiYnm/1Y6zXNtFZtja+5lKPj801+WMW1qj/iWJZPAHO9V1jr++v9FvoUhvo5Vz5jnWb12Cq+ JvyuHlvjr8HtHsv915aGFlt9E1OlY13/Je672vZvzdXL/t84U8VRn6X6DpMZ6/yu3C+uxmfZcO5T zOwaFvcfoytbsDWJs3C1SrbTt5bcdX/v/KZwswaT35R1im+uxz+8i8K7CkzrGr+WwuXscy5WDr9i 9X7+aWkp52Pfku5zj4G7zkcKY90521vnl6BFi+FlS676PPW3l7kqv0GI91McZL+mHsSfoybdmkcc KyebeG4mfrB0tGsqfoA19DNaVm9rFzXY6vloEvqZLyZG8S7rvjkcR7OYbT6dnKupE76xp8b8xZ4c 8bmNHHrABvZh5hUxp2499ln7rjvtAWoEElyFrX+Cp46r1ATcxnXVBbTBX/AAM7IfUp5Vl33WuRsz s3rtsh69duOzRQcz/65Lx23283/oZmPHz3FclQ+grj5e36pYt2Pqda62DlVuvXD+JLNuG9Co6HuM /5iLdZ6Y1ik7h818eYn96bZBdsuvxtnwPjXMM6+3iQPJ+xhy1KbA1xdHnqAXFvNdpV3xt77+FH0j qCt4l5qs+fhcl8yQbo33GNTs5y30wXLz8sgX0DaPXAH1FVBP9QBWIFsNW+GsYlvKGdCcC81q07zk KDVb8dnI9P+gFjSIryCIllWMQFpEefjKR3K5RBz/0j3KIXL8gGPO/4rOrMZHUP0BPlrW8DLF+2XS nc534OlVV3uVpF2dnoWrzjfgbz2m+trVsZXnElvFVed39bjq9CrvQ3z9j+Bqcqzox1z2+5JKD7r6 ADSgti1qS6UXPc2o25VDphqtCPkM6l9yLfNjSq4nH/xN9JHyLreM5/Ob6DfjNWTq1+LmpXCuVE8J +U2doRNdH2q2UfhYQfxd5mr4QnCU/UG1wy7XSflOWMizINtkC/G4hLEPhXg+WRDeBtmfSuBrMVvN QQuUXbACrhfA2AAaVVbseMvj2O+cVsVfIL3q5wwEqYXzZ1CU8N6KipnjgL81j3qsHOq7c9ivM9NO 2eb19bZhJb6zpWIrOVfzyLni+JiPZn2b2YKzqcOZiZ/1uaeP2GQ064RRX1An8KkN6XPA+sHVHvQL eJS8gLbk+d/zSNTufgi9it0hzSqmJnH1brh6v+NqrXXCp9q19x7qWXdZr777rRfad+jwr2HrAfv9 z5+1m28ewjrwW6ezzp25gE/1QrxWAE6cOU9c6/q/Vr+Bs2fqOR8p9+p7YlcXHVcvcXI6eRp/6wX8 Ame+t8efWGA3/q8+dsc/zaY3Cz3MRzXa2F4H7ZmB9N0d9h1spZZZbH1SfCVvYDx5zZPIF5hKjjM9 0OUTWEmewLrX6NUCW5UroK3miiqelbMkHtPSLKjsJcyBWtbI7OVGeuzTm2QjdVr0yCrZQr5AOv2x srDsJraNbqtZVMU+WzkW5CtTzqGLbXmMSOivXdyu/Jw9sGAvjMbK9/L4fbI4Y322ipviq7gqrarr Lt8KhjpNq9sw3ebz1P2t2OwbTBVX5ev1/QDlvi8Arv5H+AF+DEuT/8ZxFWYqH8Gv7XQ9SWCaGNqi 3spjr7jq6uph67WYqvt8rsZ1Z5yryX/TkrPoWjSpqwXhNdQ7zM1U9X2m+DPj81T53Ygdud7TsEp9 Y1Ub7Xqk4o+PzzZQvxvf8I3iS/KtmMu+ufOy9h+PtyU8Vwl8LYatMjdTkv0qUEo8H3bnoX/z0cRi awFcLRJ32eekZX2uyhdbiqkW1uUO8BhpYOUI6PkLeV8F1GPl5eETgKtZW8hj3Ug9ODN7Nq0kn4bj YA11iyvmnrJFb560ua822+sz6m0W+azT8QdIs04cfchp1qEpn1l/NGtP/KyPksuqPtfKC7i7Hbmq jqvkB3hMlV79E3rVcbX9dmvboRaNWw1T91g38lhTBmgWwUfWvx+8HnTAHrxrGfOwu9qzz61Cfykn 0+glGO95rchV8+nL9fCtwuW/8I0NTSfivhK+gzM4WZubz6FTqQNG41+4dMHVBAfLq6xTt0n2u18O tk5t1tkE+l49PQC9OugEeVj8zoOO2zTFtsjFemFUHf5XMZZZ6NRlvYnfda56YdEbe/nMRtOsLOVi aW7zKvyvW4lrpeMf0Dy1THKyMhXfWkjt61I0K3kDhfTUL1pLD4v19M6mf2lpGrlYMDa8pQlrdLmB ymNRL8wgx4tmhMifprp4xSHE10RNO+vJ6A60TS1M3Yn+3UVMDM6W74GrxMWdbpW+lM70dSs8FTfj epbHoHEdS7ldvNV1X/P6f69YVsLEVLSqdKqrJ0A7l+OnVAxLfta/vs6HL86P2vo2mZE/5rJ690kb +izz6whUQ6DbdH9rj/FzQVty8Yd61PlV5QPge9djfaa6fpHV+BGquK2FKRYV16fa+hxVX1et8yvw Wbr+2eH41vVkhIvqNx3W74/5PVG1T8iKPSti61shl2XuvKxzs3d+1tzIIpn4B1/zgzLi+HA7G8sh hpoLW3PRrnmwVVwt0nrf42qCqZwLypyxjmI/dP5aHhsUr2F/YSHrMtiak8k+v5Vcb+YZbdlAXc3a U7aJmO5aYrwrOCaWSrPOOWlv0kPulel1NoN6nGnkBkx68ksbN/ILe6z/QWZefWZ9+nxsnYlfPUxe wP1eH5a7YeidjqVxH8Bt5Fk5rj5SZfc5rtLTqmvYuqXUWlfyWHuifXv3/dBSUj6wASkHrBfzWm7+ 1SRr02aMZWSGnE49RW7A9+ius+fRrlrkXv/X6jdwDq2qWS3652J9OFkvyC8NU5tPN1sDJu90Rt4n 1uauCfbL/z7SOt+eblOH1tmTXb+wp3p/bZP6EqscxIyzIfzm6NcXmDnw0uPHYCv9zsYft7cmyufK nHTysJbJLwBfl5Hruow62I2vM3PkjXr4CmPfYQ7BXPTqAnq5UoeiXKz8FejWVfBzbSMzg8jHUk5W aoMFN8etIJv9k7ot5V7rmJEm0bquFG2gmKzL7eb4jFTBW/VbIueyfAd1CFgEK7uCrS6+n8RVn6nR 9znGpWvfR6PBUqdnxVVu983XvD5nnU711v/SqRGYGtkZt3J8l2JrazHw5NuuxVTd92NYmvw3rTEz uTZL/VL9x4i1Pnd9rvp69Kpbxauu4KrP1GgV+cnEvuLGuS7GOkK+hUpZfM1fQT5TQps6pnIuRDtG 8LFr6/r385s7psLGEHn4mhtbghUXwDvPitgWtmItuMrzaO1ThBXC1oB4yja3GKaWoCtZw2cH0Zi8 bg7n7twIXGUfK+J9FcNW6dUruerXw+ocr5qsy5oVvxd+rOwM4leOq9QpElvYSo1rKr6wdcR0V8xt tmVojoVw9W20yKvk2swkN+A5cgMmj/3Sxo86aCMHfUld60Hq+g/Axg/Qn8y8Ui5rhxh+1ErH1Ttg q7TqD7jaXlwts+7UsHbpuds6UdPau8/71m/Afnq7fGYj8Ae0b7vEfnZDe3tx5lzH1e+/v8g69rw1 KD8TN+v1f61/A+DT9QK78l4xVnbyFP2vmpvc5U1pRXbLrb3tJnIEOrVLtaEpB+2xTt/gE/jGnh50 2Cb2O2TPP4ZfYDi//eCv6TXIjBfq714fe4R5r8fsnYnkOzNf4j31F2A7/6kTtoh6raXsL6vRrurn qv4CmrOeT910AP9AEXwtlP+VvFf5XzXjsoS6glJ8/WFqttx8YfyvpeQQlGaxFiSPxc2+4xhLzL3j +FC/zDDHgIv3RmGbYlz4YSPVMHY7x3YtegrutYivw71a/AMup8Dzh1bCR/lFFQ/T7brs+oF4W/92 3SeLSpdey+Cs8kNd/0EY5vcicf1IWBO7egFPT0o/ut771Wwx9eL3/aPOj+yt513N0XZpQ+qRpEc9 Tap+/VVaZ3O7+jlXyeCXb9XyS3MOcr1xWeO7uSl6ba33qzincH+LPHr8mzt4D+rnoK1su7bw1zfl leo5Y/yt65ENX7SW8OPy1ZGTVlMuO2U1kdO2HY7ugE87YFAtrKpm/VGDVcO3KngXg5tRL0/E1ejh c1fuSJj1tJsDlAFXsRD7Qiiby76xX6hXuKzYN24ryKEnLlaQ22SBfGL3BfGcqAD7TwDOZucSXyJu mo22zCV2mgtbc0u4TJw/p4h1FWyVyf8qf6z7XLx3P2crQk+hcIx9NUZ+NhaKkveKD6OEmKs0cQ6s z2a9lcFn2Mo8stQ05sqvI49mBX7WpazvqMNait6Y9xprv5dYB6JZX5h6wqbQj2Xik0fsyeEHbfSQ z234gE/wB9Dvmp4BHYlfqRfL/eRd/Zn6qj9Lt7ajnzW+gT+jWe9+pMJx9z7Y267LbmYOkEvQ9QPr 2I34V6+PrFfKfkvp+zH+gI9tBOz+zT8+bX+8ZZhl5X3mfAGnWf+fPk3vAHSrz4nL/BA40LHwN25X 07SCsuyn+e+vcVXf0ZnTzHbh69Es3NXra+2WP46wm/7n49aD32d03+/syR7HiGV9hYZlfdL/C3tu CDNeR9bbjKHMHGiFq/M8ri6YSB9f9pHFz9Ebi5jnevIG0sgbyOA8nU2+QC450iXwtAjzuaqc18Aa fK7rmunFjn+A3OpiZpwEt9GjjeOplGNGs0U1k8TNc+JYVAzjx3LV1comMdXnqlgqhoqrvvl81e2+ XZOp8FY5rMn1TfG6efiqGLgzmAunXG0/zIrJxCnPVEPqWzwuH/+7OFvhMs8RE0c9lsbQ7G6WdBVr cLSi3y9QW9frSvzjucVS9dEXx7WNqo6ex8h8ZuhyNbcnjL8Tk9118TQGC7nfz9dXby3FFf0eioq/ V5U1OxNfq5nzIrbWROizyzlQJq5W8/s5psK5KDpUuXfl1OVFWKeEOJ9qDqpmzbo5ilvZV9gXirit iP0hvmU9w+MCSVaQwToHy8+qs7xseo3nsC4illSQxzmdXKg8LBfLyiVvhdtacJW8KZ+rTrvidw3I F+vFvbRWivfERlfD1TK+6zDaXBbierAc3hPP0uPz+Ux5rLMcW9l3t2yDrRtP2gZ8reuZdbZmIfGr uU02j36cb81CpzCz48Vn62wqvVknjv2WXiyHbPTQgzYcf+iAlI/ws+5z9VftyLm6H7beRR2A2Brn akWCq/eQ5yquPkSs6+HO9MfuQp+AbsoL+AB/wEf4AuAqbB1O3kGPrjn2218PtmEjXrdvjjYxB1v9 mi4y3+nUda5e5bTgTi2tnFL889Cl8/imqWVrbjrutmLr3AW5dtvtA+2XNwy0/p3DNhYfz7jBB218 P3Lr+hy2SYO+tukjG+HrcZuJv/WV0fSTRK++DUffI541bxKald4tsrnkZs2fetyWkJe16qUGeg7S b5D+6enkmWTC1wJ0q7Sr8gY0Dzof7aqcgQA9CAvX0udyI/0uN6EDNqNhyR1Q7msZ2iUCW8uIC2g2 SQVapxy/WAU+OeXjaOay4wnHfAX7fLSGni1aq6L3pPuc9mPr57i73M4rco6Uy6k8A3HRsdbTsQm2 iruY7ruWial+/pLy5l1NKxrRsVRbOKq5L4meK1ofK45DTESm+Siu75Wue2xUzxqxrUZ8lB4V/7xt PNcTzvL4GN+D5ua6noVoLOUDq1+hezzP4Z5Hz6HX5+9dz0NPb/p9XV2fHG6r8k1/z3NX8R5lel09 p55beaXlMMfNeIUpZVgVeXJxIxc2xCyVUszTqNvhaTXnxRriPNXwNMa5MgpLK8i/U35IhPo8zfZ2 M6TIHynAAqxlAhth6CYsNW4FbP2ZYm6uGNfzPMuh73RuOjEk9htXZ0rOvvL2s2ByBtzN4rWy0JLZ vHZuANYWSbPC1SJirWjW7BJyBYPMBAiyP4Y4t/P+Q+xnpWX4mDhXlFcxAw2LVMctzLksFEVLc+4o 4bxRyPdRIL6WnIfd5LJmnbQtxA5S8XkpjrVuSYOtnFdvi96os7mvcBwxT2DWc8ft+cn43ohfTRj1 pY2lF8uowZ/ZYPRln17MEege78XyEGy9B67e7TQrTEWz3kU9lvTqPfgIxNW2XXdYO+zhznutA5q1 S48PrEdv5rOkfGj9+uJn7fe+jR7zhf3ptzOpFehrb80tdLFsv771KlhJ8NbniLYt//209epf42rz yTr8BKecHTt2mPqL7+104yW+3zL72d/3tNtumGVDO++0cQP4bbscsHG9v7LJA5WDdcSeG/qdzdD8 QXytr9FD8q0Jx5mVBVvpQ+iYqtlZ0qz0GBBXV75EronTrMwgkK/1Xc+om86c30TPbPKyqKUOrEKj ev6AIuJZxeQMBPELlKJZxNWIjjuPq+Vw1e+ZFeG4VdxD8+HFJNXiRFijlVeJrXCG9bLfs0SM09rc 9W3mduVs+nM9knM8o/BX9aiuR30yYz3Ouj7Yunw1E699Zus1eR0/30kaVf3/4vPseL8VMJR1cjma TvP7ZGEdv+4Y5jNH+HxwNm78nbgpE3O53Rk6qQIrZx0qi3BMi3Oa4VTBca7YkHscr+XmWMHXOFP5 rniuMu5PrHXhZAsmc7/jtZjtsVVb5Zjqe5c/NAwzXQ4UzFTfp8ogcxmxKFyqLGFbzBZuVcKvGDzV uj8GU6P4z7Xej2Sxnk6nfy88DOGXzF3NHHAZaxhnnGs1QzxvvXr/wr8N8A/LSbJsLmfTF1iWuZl9 i7V3FrHQbLRi1lbqS7eQA8htafjwMzKZm5INXzlH58C9uC/gMlfF1JwQXIWpRR5T4/4mvuMKZizC 1Ar5mmpkvH98L2HOeerZol4tyuGS1i0gPpaD7yGTmoGtzG5J28Trr2P+1TLivGjWJfRjmTebfnJo 1lfwm00n5+rZid+6+qvxo76yJ4Z9gZ+VftfwsFtPZrV22w0vd7HeVz5rzOlWMfUyV6OuNutBZg62 7bKdvi1iMVq32/v8PXUCvd+3vin78AXsseHDYGyfIvvFDb3s4Q7j7Otv1FOk2emslqy8fC2Zp/7l y/fq0k+bq4nPeolcNBn63n1qNKyYq38NDSeYJUYcEPvmm7/Qw9XseN0Ze+W1Dfbbm3pam5un2wD6 6o7oTT/z7syL6H7UxvXnN8fH+sxQal4fI/duVL3NHtNAbRY5WJh6ub5Jz8G5T1MLTT7WEvIFVr0U 74eVRh7WNvIEMvDZb3kLxhLTkm8gawHHCNpVMS3luxathq/o1hDHUdlG9mF8ApVojxg6JgZbK9E2 lazlogUcq9QTVqIvYhy/VaWn3JqzGj6JQeKO6/OMLnPrWDSi8wly3fWJk1aDLzIXr+F+v9ec84Oi dd363bE4rj99HRrXtdK2VzH5Lz1LrPU9jeh0orQe5vgI06S5VRcR4TiOBIn7sAZ1Bq+imPopOEOj S6erv20Vt8tivvGYmEw6Psnc30nX8zjNQpS5ujb4qdlkYnAZ9/mm6zGeX3VwMe53PXR57HZ4sR39 ugPTbbpfzx0h/uPmxMIPN/uQbRRuJkz8ZI2vHOUo50X9flH9jmjTKOv6ctb4ZfzG4U2sp2FiiHOq 9gXlPwcw7RMy+eGdcf7N53IeW1kupvlSvmmueMYaNOJaz9bRFxXbsv6MpcHlVOZgZm5Du0rDwvQc 9qX8Qp4TrZoP/3OL8cmGyQXESvBnhPERR2BplLV+jHN1DJ5WVjex9ojPNozWsr/hy9esGjcjjXNm EftfgPN8finvj/0zI6/BtqbXWVoq8Vzqu1NXNdh6ada5dbb4DeK/zOycMwOtMu2IvTj5iD1DzwD1 Zh038kvX52pgv/30D5Rm3QNb99iD9K66D7ZKt7ZRTQBsbYNeVUxLNa/3d6pknmsVfQbpF9B5N5qV nq7dpVn3EMPaa0OGM5+g/14bTS+t+29bTq1AX3t60uq4C1VNrq745xgKHy6BkWT7oV694g9/qlcv XZ2rZ88y+5baAXH17JlGq2s4ZefxB5xt/p5z2Xy78e96259vfNNGpRy2x7oeseGP4g8gD2ssnJ3E 9plB9DpjrsvLj9NHYsx3zCI8Zq+PbrDXn+AcTA3BQmoIlk7HRz8rztUtcDVd+VfEsMRW5WBlkYOV DVezFxIvWMzlxejXxczfI9+veDU5rWiTco65KL61SjRrlGOxAp1Rnn0S7dpMH+0mKw80WUURxtqt MtgEh5qpxeFYQO85vophMNRfc6uHlvRgGB0Yn6vHOpbbWhg6180gwc8Z17bJjJXmRY9eyzzfaWK9 D1P913fvJYmrLsfIY2q4hHMJ+s7lxMM6cUuMLINdZWi9MMe/zNX/ehzV5UoeU0meT5THyfw8JTGv jJiMZnWXYWG4UcZraE65dH4ZcXDNeNAswxCPC/F45dvrNeM8hpEeY8XSavhag4m3UVit5y0NcA4s 4O9hp/N9w9UK1tbl3CaL5PFbECeKoNnKsriOVizLwOBpeAt/l4rPB596EevjAHWfAZiTRz6e/EM+ XwtWwD0sD86qr7pmS2fLuC3Ls0y2sgxM/aTS1KtvOX1P0IYblxM/XcU6nNdIXYevfyv1UOxP2exL 4mpe4DJX89iPiljrF2MheBqp5Dsl70S+6Rr82jt2cL6paWYdxPm8lt9iJ+eIWr4nzsOajab+5yXs b0Wc1wOsIfL4vjOZO5ie2WBb0uotjZzWNN7HJmnW+Q229C2Ol9eYJUCvq1efP2oz0KzTJig34IhN eFw9r7+wwQM+IedKmpWeAT320b+6hrwruIpmbSO2iqmOq/gCOlTYfczHvr8jbCXG1a7jTmphyQuA rd1VJ0ANVr++79vggeQH9N1nox47YL+6YZj94fe9rO5YPfEWgt5X/LvO1aQvRMLU5+qleM2vH8/y t5qLVVdHXdaFuJ5VD1flCn/w4RF66462X980wB66c7X16/C5DerylQ3piS+925c2mpkDE8hxndyv waYNbLAXqYN9aQT9XJmh/crjR20uXF0whbosarNWkn+1/lX25zn0wZJmpUd2FlzNpidWDlzNlV6V Ec/KWdgIZ+vpMUC8gT5AJRwf4XUcn2gZ6dZyjsPIVrbEWMupxS6nlqAitxH9ClMDjawvm1hncht8 kK6rhE1V6CoxQT0IYlglJp6UwQXVmrueWmgxV4eOFpO/saKKv+dYcnWVHE+VMrESDfpvMvkfZfDT N/kq5beUVqzxzL0v3p/eZxQuVsC2ChhXgZ/D+ZC9rS7L1MdW86/ln0y2KtbWztCJVVpjY5U8TlaB XixnrRvBVDtciun55Usp475SuBLyTWwklq34oMu/4Ho58Re9bsx7zRq+V5liToo1aU6E+pkrZ0N+ mnLM+UvRguXo0nLOhREYFsGfE8FXrvNkGb+n1iL6bYNan0iTLkWncl4toC6pgLqSgGwR/k2tZbA8 riunROsbWSam+UDpMu7zbRuXty6hr/Si07Z+Pjmj86gLxN+k/iebeZ0taNesNAzNqvz9PGJlBax9 AuQBBIqYLVTciE4l7y/SSA0A5+1KfBrEpmq2n4app61252lyg5vIx2gib4Och11c3wVbd/LbeHwN 1pCfxT5TBJMLOH9nF6OR8/B/pdfjjyDWsJ5+xmgH9Wdd+Q65iuohOKuOHoJH7ZVn0Sv4AqaNJ148 +it78jHycwZS25rykfOzdoerj3Rg/hWa9QFqrO51mtXnqvoEaNYV9ii6lXkDbfEJtOu8C826B81K fxDY2r17DXWycPbR7TaSfswP3L7KfvEP/akVSLWv/oIvQP8cP+CG2OEtct1NSZr1Sr3q+PtDuRt/ vp/K/6/B1dPMvzp9Os5SfVz1bFU88Pz588zI+h4f9iX48Z3decc4u+G/DbT2txXbsN5HrX/7T2xE z6/s8Z6HbRxsfbpPnT0DW6cPbrAZw8nDw+86a+S3iXlZi6bR05fc1rUvoxlew7c0hzzpN/ABvIlm oI9rFmzNnY/vjGNBcaz8JVzm2MqcdwLG1ltgGT7WNbCA2IWOxTCzhUOpTVa2DU2azhYNEMlu4Fhu YJ3ZAFvZFjayHoW/YpS0XNKatlL+RkwaLQxbVXPu2ArnKjxzsZsYjPMszlaeJ4mvrnYJzl516+lR F0eDp+obUonOk8Wk+bhNbHUa8AqulsNV8S4iHoqLmM9UsSyZp/7lK7laJQ7CVsXZHVNhaTgPXZlD j4YczkfcVwZnS2FKEC1Z4llQ12GsZo6WYEEeX8p9Zfy9nkc6VOt7x1VeQzN31P8xBD+Vs1EGW8XV Co+pfhyqjPV+GVwt28J3DldLYap+09BaMRWm8Tvncy7N1Tl1fr3lsU/kw0vfdN5VLknGe5yX5zbR W51zNOsdWZqM83PaPHqfYpuxLYtP20b2qTU8duU7+PhZb6+D1+Kqckkz4WommlW1/D/gagk51eE4 W0vLG+lV1MxaAz8TMartcHVHLfkNYmpts8fVM1azm3PZLvYRx1bO2/jWS+kTFGQfKWRfkD8gJ8D6 LJt9nr4sW9HnaavoXYSOWPUu/jL6XL33Mpr1he/s1WnkNNLzehpzWiY/edjlBowY9Cnakl4svelz hZ+0PTx8CM3qc1U1rgnNClPbtJdujbr5WA92qiY/ix5XXeiV3Z0egj12Wr9BH1kPeDt0yGEb1OeQ Dem312797VP2q188Sp7v7jgBr3M1/j209n+da3zDx6rzifOPIPWdZgWt+vr884y/vXiR/mHnTtnz M1cwg7y9/ebno20Q58vBvY9Yt7v32MBO+Fy7HbUxPRtsQp8Gm9i7waamNFA70EAOVh05rfRwnYxm xRew5Hn8SNTrreV8vPFVfEuz62zL6/ib3miw9DepF4CvuRwnBQvIM8QXUEh+a+4CbsM3kE9MK7As rmdCaJswx2NkMybdKv2TwfFOzCPKGrMSJsQ4/mMF+A2Ih8Q45qvgSg0c2I5+TTAINpXAi7A4wWWt o6Pir6dt3To3SWf6evPfs3X9udDCWi/H/ZRwDr4nfKLoPek/cdKZx0HFcmTSmRFpSI5DWTmXdbu0 qNOjegyfL8rtFXzuqDMew22KsdewreG+KuIy8mdKN5apDy7fVykWJEZUtJXvfDN5nqn1bOutiHNV iHW62Kj8ppJtPA6dqdll6qHr1vDSnjKuV7CVX6Zcj4GXwc28X0wzI+QzlVXwO0mfRog/6rfTbxji PJm/WDkh6FN+X2lTZ/z+2gcC8FNWACvzsVy4mcP5N5M1jvxHyoVWD4o0TP3UUmVcTuW+zTwuDVvF umilM7j6dpOt5rYNC+mDshy9upqcUjRrRiq+1XR6UvPdFHDuCBRwHqFOIIyvuwhfQLCU2r8IPpnK U86n6vQqTBVXd+48ZbVsa3eRm4vVoFerZLv5vrEwfC3FLy/dWohmzQ/DVfRwFr6r7Ex6s26ipwZ+ ro1oCLF/OTpj0av036AX5xv0uXp5ync2g7mtz9NDcNIT9GMZ+rmNGHAABu63fr32W/du5LN2Ip+1 Pf4A8gLuhati612qc20bIY5V6WJa98gfIF8ruVltO2/H17oDn8AOcmGrqMEiltV1O7O199kwfA1t 715FLtAoa9tusssN+PpInSPKuXMnycmsJ0Sj/Na4lnXMgBtX/rva7Vc+7j/9dZ+pTsv/27l64Tz5 wZfO2a69R2zIiHn2i/8z2P7wj7OtV7uPrN+jh6z/I8QpO+D76USea7c6G9+9zqbA1+lo1pefIPdq QiOxK2oEptC/lby85dOP22rNeZ11zNa/fMzS8CdtmVNv22BrJvt9DvtW/nyONXwBAY63PJgqrjq2 omEDy5hBwHoxhMbR8Vm6mdhxGmyEDeF0tGsmuS/wp4L9tiKXeAJcrWQtK/Y4TsEaxU6kr8rgTUkW vltYpLWwmCqfgbSt2CcN6WLt+Md+7Fa6WEytlBblOZ3BbRdXEsPFc7GUbcxjarzvDO9Z7xUr4/0F szi+sTKOe71//7O4XoseU8tz8Inofh6veF4Vj6vms4upMczXjslcLeZ7K9yCPzMNfwtsDbA2LeZ7 DHLMq9+Yz1WxtWQbepY4fRDulvB3wa1NxOz1vaNj0aEh+Fm0id8IDVa4gfpkfp8gawtZSJexEnha RCwysILHLYeXV+OqeIqJp/nwNM9jata7xDs5/27DVCOd+qZ6qTF7DR5tfBPd91azrWe7zrPl6L9l zugbTN3fSmKka+bxONZEm5bjd0UrblnPc9JjLYvZFtkZjfRQrad+gM+If7tIvoAQ/SqIW13JVTF1 Jyx1BkN3YNuxmj34R/ZyntzHOZGauTCaNYTPtZicX/kClMOVnQdXOXdlcq7JQDdvRjPIV7GK88JS /GTzXtYMLHIDNFuQua3Tn6L/PL1Zx+ELGDnwM+a0qE7gE/qxEONX7j/+AGnW+/AFuL4smnUFV/3c q3s6Ruy+TrAVX2xb6lfbdaqxR7Ae/XaTz7qX/IB9+APeR7d+Dl/DdufNr9gffz/EXnplKb5Bs8am Zjt69GvH1LOwVSJM/Uevxs+r3f6fnqPeB2jx+XTF56vLC2jFAZJ4TDzOderUSTt9jvk3iNpDfzlE 74ZpduP/7Wl3/maR9XzkY+t+76fW68FDMPagDe102EYR15rQ+5jr2TITtmp+9tsTlG9F/6vJ9J2E rStg6yr6+a558Zilcm5Om91g217DH/AGflWOlTw0hTSK0yvyC7D2y5Ve4TjLlY5Bxxav4DiFr0HW j0Fpnw0wluM3jIZ1a0xpWEwxLplyCCqxKBaBAeqhFYQTITSbdJn4lPBHwjdpWlcHBA+r/z+sCnZW yQfp+SGdNuX5tT739aa0tBhYBQNj0tceB12+A9cjxFRCGazDMeUhyWepx7h4OutsxdQrOEZ9i3K5 ktti3FfN5SrWuO7z8z0o7l4BI8v1/eDjLN7Ed4lpZk6Qc1RoCwYfwzxGFkJzSn/KSmR6PHlvxRuJ J24gTg5DS2GpznHB9fCSmFA+saGC5ZwXVxLzSRi6eCU+UljmfDycN3MXyIfqaVT9zj5H+a3FUe0H 2fBT65hM9ot0mLkVUz5JKvuK5lWsmU08lB7AzqjnW8nlZa8222JipAvJ61v0KrOEfGM/WzKHOmue axWzp9fwmus4d2/gPW2mbn8r54Kt6MeMNM7v7Beufpq1TFER34Pie+STqS6tejv1YrVn0alnbQ/c 3LPrvO2hB/ruvRds5z7qyKiDrv2QuoePOFdyPcrtEXwDIfIECiv4nOSd5RTwGpwHc/g9stHL21bh B8ZnsR7fxcq3Ttqi2U32Hvneb1BTM5u+nLPwBzxPbsAk8gKeZK7gyP70++v7qaX0eN+6dyHv6tFa ewjNKrYqd/Vu8gLUl8UZfVnu6hC2No9G7J6O+AQ6xsgRgK9Y+541+BFKrWvKduvZfyc9r/bYoMc+ w8cQxR/wuv3ut/3I6/3QzuITlL/wwrlGNCv69SIzoM+2VjcQB49bC192L/5UcJr4HP8RXD1z/qw1 Njc4ttbs+tbufXCS/ex/jLVH/hS2rm04Z973ufVp96kNQruO6Mj8s57HbGr/OntxSAMzXuPzXd+h rnXepDpbRI3AsueY8zr9O1uNb34jPoFU5v6m4RfYRs1JJtoj+50mjqlGdAo6in1fPrYc/ANZc9G0 WA7Ho47NwhXSPTp+FT8mH2YtxzvHeQnHfTAV/+v/Y+88v6O8sjX/bf6AWbPWzJ2Z9vS9tyNu2xgb 2wTLSAiJjEQQIuecs0gm5yABEiIrIiGUc44EE0SOJjjgACYnk+09v+dUFVdm3L16uj/dbrPW5n31 VqlUdeo9z3n2s8OBg6gWVrk7wtoacER9CSvAjjL6YJRiwtZq9EDVTIofuj7bYJz8b2HgvgrO/w7b y2v4Yk06Oo1UPJS/4cs5Ep8Wr1bukTBzr7ASU368eidWwx3LtU9YOj2+vNhaB9YKY2vh58503Wt1 HH3mcPQVLJV24saDMSkmblKyE/wDLysZJ2Gqw1ZyPCvSGEcvnpYx9/WcUsZXuOrGmGNpInyOaxVJ cLt4YSrfz6Y7mGL59+CkcFe+o1L4aYk46hYPRy2I+SmuFrJeFnjxNB88zcOXz4ObCkszwFHp8LtX oouCiyncJ8nL2H8d27GYehNwcwd46sFU9jsFT9fPvWGRs76zaLRK7Ssti17CnkLkiMbiG22Bt27l Htu+4a7FbSTXaesd27njjqXEk/+UdIs9VLgPs7gP0aALC/nMZfD3Gtajfax7B9BWDsFPDz92uHoC bD0Brh6nJvo4mHqMnj1H6a1+hD3YDqq/D316hK3V6AFl+8m7qkLLLeHzsjZqr8E8xjgzjtwvYmzJ 4qzoGbF8nvUL79tq6q+Wz6InC/NmLrWt00d9beOHfGkj+31mg/t+Rg9BarBCqVElzt+mPXsuo7X6 ga0+XNW+ArJmwRXWvG0lsawa82tfB2/dx3P30R8LDhtUZJ2676P/wCHrwGO9+52zQSPpf9291n77 61D6Yo+wmzeeOd3w6tXPHWd9+li9Wp++1A1fAo735J8KV30f3ge2Or76T9fEaVmPZA/Yw+Xp8x/s +rVL5GLddM9esjzRGjXqZY3/ONvatz5kHQOpOw4CW9t+ZgM7fGmjQ4hf9rxhs3vTV3I42DrKk8sa CW+NngJnmM49PZO5wP2SOJc58jFzhVyBNGJaGazT2cvxx5hL+cypUvFW5lkBcywPvM1lPuRHMX+5 /lKPQ5sTh5X+WopuVsbar/wBx2fxOSvgIoqNKFfLaXvOJwWrwBPxMfmwLo8STHO+svBNvFEcUlzy 7zBhp8NqYSe2h9cVVjoTdgpDwU/pk868nHqPuKW4dqZHQ1avL1k1nFK5EC/1SrBQuqVyJGR7G5y7 azx/j34HXbMWPu9i73x+jYWsBD9YNRgVGhue4/JHeY0q+Gsl3M357jymng3lii/xuxpD6aR78A2U W6xYvovnM+Yl4KbijYUbpZsy9nDBStY/Z5zr5zJypxTb15opX0R4Kn9E2qnyQ7Lhp1lefpqCH6M9 gJOwBHJJ4hajk3KfqOfvFmzTAvpDc4zlWgzH9fPv29o5921lBPuzTWOfiwX3nK2Fv67l8cjFD2zd 0gf0PX1o0SvAL7jhlkg4IjwxjveSwPveyWdIB+dydqK9svZko3MU8J2Vkmuhviqqf1P/GPVfOApW HsOOU5snbD0Brh6nX8/RCy/s2EXh61OrPwcOn+b7PMY4HWIN28Mag7ZQUsLr5vC5WeezEsjlZmxS GJN43s9mtIvoxeQGMC/WMkdWRIizXrc5Y7+1qcOv2LiBX9iI/l/agJ4XLLwb84/cqXborIEdDpPP +gmaKvtgia8GldPrupz+15X0aq20Zm2rrDn8tGXHavPrVG3+neGrXQ9a2+4Yx6CONeTF7rHu/U5Z b/q/+r2D9vdaOH2aC+zxfXoJCjLwdR/cAwt+UL0rP/4Zt/fn4OVVuPnP+rMPQn/y/n0Xf+6D61oD XL3/WL1aH9uPz+7aw/vfuJf58spDC+uzyv7rfwk1v3dzrP1H6N5t0GWCL1v/dux51uGKTQi9ahFh 5LQOBlvJu1Iu6xo0gfXw1o3oAVtmoHXNvGNxYGsC8awk7p1U5sBu5k0mcymbfIEcsLUoCr4ApgpX 88FVYWte5D2nw+avpw5HBn8tiMFieS48tmgL8xadQDnkJXDZ0h1wvXj4FxhQkeyxcnw+cdsKsKE6 g/iK4i7gm2pk1eND2oDDPmmXf4fV5oNVPsvjb8Eza+CZNXBQxzfx0+vw051lcQRHZbXw6DpMPru0 DfncZUnk/MARq8E8j6ENgH3VWA38vBb8dMZ5ja7J8NerkuG58NLKRD4vVsZYlMZ5rBhcld75EjPB Sw+mCsfhpeBpGXhaCnaWYXqeD1eF4S4/g2s1PFaJLvNTXGXMG+Kq8JWfy/l+Sjd5sFX5dbn4/MoH EZ46X5/vXdx0N/dA4mJPDkn8Irgp2Lgd33jLfHI9sdh592wjOBqNbcDWzfNiKvfVMmr8lky5YSvp S7GSWKlsFbZ6/h1w9o6thcdGwmFV4xS9gpz81ex/sfYWHJa926JvWzLYmhan2gFyV1Kpy8pgPc8H C8sYlyrGuo7vBlP/mXpq6I4IX+Gtx+h/5viqD1c/fWZHwNZDZ1mn0Vvr6onnfYKeUstahs5eyD1R gI+Qwximc89KC0hAo9iK3yb9Qpw1ks+1chZaKzrr3HHorCO+tglDrtjIAVdsUO/L6KwX0FnP0Pf6 OLrpEXKqDr7E1ffbCFfLwNUKZ8LYZm3LwdZydAHx10prA5627rTHgsDTzuGH4a6HrHOPI9YNTaBP D3JiP5hrTZr0tZhNxQ5Dv//+votlP39GX5F/UlxtiKe+MfjJERhtCLPuvMH6QytseoaxLgluyWl9 +lhxrGeWkbvHXm8cbq83ijC/pqXWwe+KdQn4ysL9P7dBbT4jfnXZZvb61ub0Iu8KW0j+1TLwdc1o 7hV468ZJzA2467Zp6GPkCiTMhLdSO7CL9Xk33CMDfM2CoxTBWYvhLsXMuRKwtQQ+U8R5IfgqnBXe FoC9BegEjsNKf2XNL4UPiRNViLdimvNV8LIq5r/4axmagfq+VorDwUnq4Kx1cEXVyVbLOBfO+nzy v/Wo2Hk15o5gqXz6avz06kywD3N5DA5HwVMw1OXkMs9q4TCyvWBqrfg171lrg96/uKFwzMcTdV7L vKxrYLV6jj5vApiaQM/F+LvwePoxbpf2icaymbHDT1cPXNW1ae/clzr1Tt6juDGma+KzpfHUOO1g TMEaPVfvo1YcV39H51yr1DoGXhZonSP2KN++jLWuXMZ6V85jZcJTr6aqx3P47lx8n+9U+cxp4Gkq fn7KMnpJoIdu437YCn6q/+Rm/JpY1t9o7pMN2LrZxM1n37c1s+7bqoj7tnwGvfam3bdF3FcLJt6x edT9LYHnyZbOvO016gLBqKWz6M8+m9qmudQGgr1r0KMi0RSiqHeKIb61NUr6K/38thIHi0erSiHn FC0mj3ioclvLK1nPwFflJh9Ecz0kfAVb66WxshdQ/fnncNandvzTB3bs/AM7co5crNM8/zg5HYdZ V/czZnXqdcj9yjqbv4s8XMZQ2LqTvxsXyfwQZ2UuaL1YM5v3zFoxf/w1ixj5jU0aQj7roK9saN/P ybu6xD4A58j3pz9rp6NeXN0HX60BQ0vtg7Yl1tSffbDYw7Vpm1J7L7jE3m9fZB90KGZf1yJyBiqt OVpB6y4HrUNvMLXPEQsdSI5r2H7r2/Wy9ex03H73qwEWGDSBPO7z6KzwrB/Yt/U5Ry+u6tjwn+96 w2v/qOe+z/qT41+Bq/fYU+A5sb8X5LbevApnBVfv4BPMWVJg//2/9bJ3/7DT2jX/3Dq3+tLCPrxg A/wv2rjOHlyd2Y061x706OlFf5aB7D9Jn5bIMWhewla461ZwdTu6QHwENQPMk1TmTxq8JB1czQRX 88lxLVyNfsq8KwVTS+E1xWCpcDVvNRxC+BqJCVvhPop9SB/Q3BWuVgtPwYRqYYHmPlYGVyuJ43V3 gDdohtJgPbla4Cn4WgXOqS+h4uaq6fp7TDha5cVTaaPOwNOqDOYlVoOPKW7qLJ355sXTGnIcatLg RPLN5YODqao7q/Biq3CtCqyt1M98JuGoD1t9mFrNY5Xxd6wi7g6YSox7G3lUW8gJlf4Ze8dyNnKd 8fHUCwtbWYfQSSvh9A5XU/mZ1xWuqmdD4TbGHUwu2iYfAGwBY5UrVS3jdSrAhKKN+BUb8CfWEVff IL2Gv0kealE0vyfjWgE+Rh7aeW4UejrfXdYa1lG+Y+Uz7wJLUsgRSUYLTcKU87wFPPVhagx4Gs19 sm4WeSbYGu6blazLy6aiQU5mn6iJt23e+Fv28bibzhZO/c4WkqskWzQd/8ln+nnady5HdOms67Yc rX/F3Gu2aj4514uvWwx5Bluj6M3OOMVvu2HJibcsjRqp7Bzy0YrusicA9075PfJE4KF70YqErcT8 Dx/HTmHn4KmfEtdqgKuHzlBffZK1sp41EI1W+3Ortq0MbaiIHNo88gKyGOddm8Bz7uNtrDMxi9BZ 4eJr5uD3NcDVyUO/srHg6jC0gH69PqO2lb7XIafoW3XsZZ8rh6vtyjy4GgCu+oOrgaXWNKgYXC2w D8DW5m3JGwBrWwbXWBC1AgGdyy2oa5V1G3yceq69Ft7plPXpfMFaNV/iclojZq91WPr4MXXvL579 gqt/42LxAqIqIx3AmXLXnj9nbyx47APqXJu36GONfj3EwrsSv0IL6NriMwsP+BrOetEmdqYnTwi9 ebrCHchpXdSbe6MvWusg8gNGkHuFLhADtm4GW3cwVxKYP0nMo5QF1PmxTgtXnR4gTQDLJf4r3TWP +y0fDusMvC2KAie5D8vB0kqwtApOpKOsbMtt5vtdq9pOrSs4IKuGd0nvq9gCroEHe+B5++CtezHV c9WCJ3Xwhz3wxqqfsWqu+UzarMNktISfO1aihUrD9ZlyOquIU/isEtwUZ/blIUnnlMnfdj43uCat uBj/WXEfnbv1Acwsh39WJeDfxxM7Yo0oh4uWgX2Veg6fS1hXBicsZHxyGC/lsSkHVHxea45yhOWn OwMT1bPxVdNYVTNWVXoe41rO75Xz++XkvlVgVRrzjZzzd0q1pvH6+ax7OfytLLApcwnfo4zv0hka Twb6eTrH3RxTuC79NJHnSDvdxve+hXV1M/fAJnz2zWCnLBZ/JhoMXQ+GRrIOr+aeWYktncLellPh qNjH3Eszx9K7dBRx0zG3LGIc/UsmofNPZN+oCaoJ9dkNevLfoH/0TYsgFjR7Cvn3M27aAmLvi9hn ahl/d/XSh7YO/XULMaT49eieYJ001+wU8qQy0FrRWyuJQ6pvdmUlmiu1HaqLVp/Hg9IE0FpPn31u J9FWT376yM5eemTnsBMXH1s9moD6ou2lXkA9r6TbFuaw1pDnlpNAHRbrXloU68pK1pXlxNkW4+OR c7UWfWPFFPZrGXvbZg9jDzr2/xvf7ysbTl/k/uBqj9BT1on4VRDxq1Zt9luL1vRiRU/9IBgtoE0J +wsWWZPWhdakDcegEmsSXGpvc/4OuNq0LXGt9jX2oXKxOpPnSl5rINa+O3WvoeyT1aXOGv37TPvt v/e0qPUVbq/Ba19fcxzrwb3bzp999Oi5y70S77p7S489+RtR5x//1/4Srj4EV3v1/Rgfobf5v5Nt IR+BrS0/s57+X9qQ4M9tMv1ZXuJqGPcDesCSPmitaAJr0ATWoQlEw1s3TYWzMnfi8fESwdaGuCqt NYv5p1iWw1bhqhdblZOVw9zNWwP3hK8qL6tM870BvgpTK9FYq3fA/8DUGoepYBJ+cGksj4FVNfAt 50Pjb9ckgxXJPF/aJNhalf4zBqes8prwVfXtf84q4JzScH2mfofKmfeZy++Uny8s9RmY6rRMMFWx N/WnLULvU+6SapLEESvgrsJVYWpFHNyJcx+uChsr8MnLt4LHcHjF13MZq1zwTpzeh6vKDy4HL/U8 n5VxLlP8T6b1R5gqXbSSeJPDVnBVeC0cFZ7Kyjkv4bWly+TgR2RjWauopwMrZfI/pJ2nYalYCrpp MpppIjiqGjzt37MdLdHFo9DZhauy2Aj8mhncJ9PpkUYOdCTa/Gp46Qr6pC2bjOYIP1006a7Nn3iH PKRbNp3a6SnDrtpkav2mcB6BHhlBff0MbPoY9pGW6ZzrM7Dp5C5FTLwKtrJHJvx1/ozvwFb6swlb l6DfrnhgW9c+tAR88xTGdXci/jr3heL42h+ouJDxKmWdJJ7l9l4TttIboF5xLLRWD65+b2cugquX H9vJS4+d3qr+veqnVr2XfbbJxSvjdYoyGD/089ytjBmcP4X7ehv8PZax2oA2HEksYqV4+XjWC3px TB9yzSaCrSP6XiF+Rc5VN/bDDtF+2EcsoC09A6gJcLiquNVLXC2wtwMLHZ42gbe+LazlsaZgb7P2 5GJ1qLOPOu0FW+kxiHUIOwpvPWChPdhj2y+RPq2DqZ0db1mZpY6rfg+mPnpAb5EfPHri998/clgr TH3+xLNPyT8+Sv7/f0JoqTmDr77AfnxBLiv2jHFUDWxiyh77U6M+1vhfl1gX/1PWI/BL6xnIvjzB V2xiKBp7CHyhKzlXaAELxFnDmQ99qCVBE1g7jJ6Co8kxhGdsEWeFk8TDW10MC96aDm/xcR1prdlg rLA1D94qbM3Hslcwh7n3clbie4IdinEph6CcuV4pfAUPhAviXDXCiC0ezlXC44UbhK0eviZuJ3yV ZuDxtYWv4Ir45M+Y9jP4a6x8J5jlNR8XVYxd58q5rQBD5WtLs/RZGe9B/rlMOQ6FcKUC3mchfLGE nx2nFG4yz30mH1zYWMbnk8ZZrOcT386Hz2tclAeqfFCtPaXgYiljUwLPLAcrFZ/3WSnnDU2aqLBU mFqpI68rTBWGFjHWytUohaOWYBp75cmlw7Ey+F6y+H7S4KG7sBQwNJnvMwG9dAff7TbWzy2soxvB ihgsmnV1Pd//OizKa5Hw0zXUlKzGVk3SfmpojOxZuWjcLVsAhs7D5oy+ZbPYz3LG6Ns2efgNGz/o mo0Z8K2NHkCv/YHgDlrkROI844djw76iLxS59TofQT7gSHpbjPzaJo/+xqaNJ84Kvmpvqbn0Pl0w k7gX2msU7zuGNX0rGpTyXXdSy7Cb2F8262N+FoY2Wkxcs5x8OmFrDb2r1PdRe80ePaa8q2cOW0/D U89eemqnsGPoA4fAXO0hrJ6RddQyV5fzGvl83+l8ZwnUk8Wy/qCVJKyCs1KXGLvgpm2Ye8siyf9e wVgsGsu+2Kwb04fBWQdeIZ/1Entin0UP0L7W1KoSuwqgF0uLtsqxqnS4+g5c9e2AfGvcusDeCiyw xuCrszbF9k6QOGsl2kCNtehYZx92pmdL570WHLbP2pHL2rHbSeJYZ+3DFtvt//xLOD2yZ7harBfP HrBf3j2wgbgL/54+eQ4+SHR9Ybdu3XDXfvnv/x2BF4ixzl7iKjEscJXUK/bE/ZHcix8sMHiG/f5f pqGvHrOwYGJXQV/Y0Lbs1dv5W5seKh3Ag6vzxVnDbtricPbF6ncTPeCmrWEurGOfrI3wjs1TuYem 37Y47p2k2ehsH7O/wALqsRayPxZrttMFHLaCE15szSHOIVzNYi5nrbiDTkDeJBji5rv4qziZsEG4 gAkjhClFxFUK1kvzI87O9Sp4oLBVXNDlDiimRZ57GdjX0F5ySq57zsFp9Mg/Z6Xwm5em18N8sXXp lj5TXEg6p6wEP96Ty0DNI/w7LxpsVL4nOFjEey0BO0tZK5zBY8uY6w5TwVVhaiHzP4/P52JCYFsO ukme9BKwUOuJcLUEK+Y1SxkfVzPsPYrDesyDzep3ovHy4at8AfHUQnTRvNX4CpjGW5YrjXQp+Z+L b9ruZbfBVf0MR/XiahI8NB7etW2O/Huwgu85Ch88krj9msk32IPypq3EP18xEb44AaNX+opx9EYD Q5bSJ23xKPZVGwmvHH6VvupgIJx0+tCrNm3oNZs8+Cr4wp5B/b+2UfRdH9X/W2fjyPUcO5i9TQd9 YaPpuz+K/KTRg8itH0xNKDH1sUNZ/+mRN5lapqlj2RNj3BWbOfErD7bS92T1x/Tuo9/0RtbtbWjG 8RuJp23nfkzGj0qj9joTvTiPMS3mfgAbq6vxffZQ60YPiXrqBY6cIMf1zCOnBZy59MTh6nHiWfXk tbq9Ko7Ab+G46lVRXczemFnkt5LflcP3msY4J8NZ47i/t5C7EMPYKVYnDWQpa8x81peI4dfIDaAe py/9kMLpex1G7+pux8m5qnd7typftXm7KnICSs3hqj+4GpBnb4GvzsDYxo6zFrM/Vpm9jx7QjOe3 6IAmQI1W65BqcJW6V3pi9ex/ycL7HkUPGG2N/hRqkRvSwIJHztRfVP9+gIR9/0j9WV6AtdQW/fLv Z0fgGbgq0z4Csh8RWrVHw4+6BtZqn+yRY6LsN6/hH3xYbF0Dzlt4O/rutKNnZCfW067gajdiCGDq gp7EFcDVJeS2Lu8DrrLfwCr2IYwEWzegGW0kfrsJfN2Cn7d9GvlX8JUUOEMq2lLafGqy8BUz8SFz wNZcOEQePpq4ay5H6bBZ5IlnLedeB2sdn4WnKVdAmp/4VZlwFvPlxIpfST8oFbcFrxyfBV/lQ0uj VA5BKec/Ma67GPpfeXQYKZz0Ga8nzPzJa+pn+GaJcFEGJxVPlam/SA7vOY/3WACmyZQXKj7qeCk/ uxgdR/n3qv2U368aJeUsZa5gPDjKP5cmIB1an1f4KisGsxua6vIb1ug7LOZ3pK9IU9X4Sc/OA0Nz eO2s5VrT+F6w3cTvdzL/kxfeshRyhNL4nnaCqzL5+uq/qxjURrBhA99tFFrpamL3K6fcs+WT0EnR hBaOBS+Ia348in2eRt6yuaOo4aQeetYI+jyDo9PAz8ng54QB3F/0/x3d9xsb0ecb+No3NhQb0vdb G9rvmg3tf92GsM/lULjckIFf2uABX9ogYjwD2YdPx8HkKA0ZSDyd2M8IcGn0cF7PcVj2wxhDX2E0 2TlT6Hs5E74Mv1bOayxr1DZxSPIbUtGTMlhPxVtVM1WC3lqO1lpFLzLtz629xJR/pX0Z64llnTz7 zM5cwC5yfuEJuVieuqxD6LDqz6v9E2vAZfW7KdoNX40j1wzOmkHML3UtPTWWs5fRIvrDk7uwgfe0 Bg6ybCLjAx+fNoz1YQD7APY6T9+AM9ajG/2pOtK3ihqBVh3pvQIHVV1A08BiaxIAV/XPtTfB1jdk rfPtDbjrm23grugC0lzfaVtu75J/9T55rn4dqsnDQq+lXqAtfVpC+nxmLZvl2G9+O97eaNKf/rLn DYqFz3/Hnjy66bSBh+QPPf9BfOxnIeWXi4zAExKBZS9xFUzVWqR/wtWH957ZwqWZ9tr/6G0t30q0 zs2pM2572QahA4zvdN1mgKlzeuCzoQEsDEcPCyfnpRe8pN8tWz0IozdZFPMnmhjDRtbgWO6Vzezv ug19Pg5NLWnmDdtJ/wnhq8NWcFWagLBVuCotQCb+Ko1A+OrRBqQPYPDXXGIowhXlworHunxYcCef 67nogMrPKgOnpBm4vHX50+CcetZp/4K/ZOoH2tDUG/Qnphp4n6FDFGJFOvK3fP2a1bNZGOp6jOq4 2eP7y//PjOKzCivBTIerYJt6Jrg+NLxnX22E8iCknbrcej5bFljqeoUxHrmcO/2Zx4WTnhphctbA 0EI4e0NTrF45UgXrPeZy1/gdV1Os32X8HDfF35efkIGPmgafS1l405LV92H+TUuif2jyIuqXiLck 8X1JQ1XvXcX2N+H7y+9fj24qXI3E1sC/VoCtSyfeQztEK3W4esfh6iz4aAQ2YzD58PRcmkScZjx7 V4whVjOy5xf0BMY36kHPyu7k9/X4gtrOr2ww+Dq4z7c2CLwd2OeyswH4yf3Zg1R7RvfvddkGgA8D vTak/+c2AuwdxX4n49hPauKIK3DXb20WNfmLqS1YTj6Wcl43LCMWsIa8a7AuaTO5C3GePn9ZadxL 2axrYGJ5CX5PJTH/PdQCwFlVm3Wg/rEdPYm2qhgWmHoSHaAhrh4Cfz9BO9hbhUYLNpfDWV1uAPdI Lv5DBt/FTu7juCXkfbM2KSciEs15BWvS/LFoyNIzhlAn0I++AWBreBh7WofQj6XzUeL7B8j/R2cF W9+DjzYJBD/hqi9xtQG+Om2gjSem9Q742hR8bQl/Dehca4Eh6j+wl7qBQxYadsn8A+Psf/+qk/Ue GGGfXvqC3s30cBa2EtAGLhyuqp7ol38/PwKPX7xwuPqc/VkcX4Wn+v5Jq3748KklpVTYa6+FWvMm G61Tq0PWs8Nl64/OOq4L8dYe5DKHsZ9AL/T23uQD9Cam2Zd8wYHUkih2NZK87LHcr8QelM8q20Js wuW1wmni2HcwPuKWJc6ixtDpAp5YiNNa4Ujiqi/1VvBDGJuH/5m7Es2VeS9szQFzdb1AvA3T84XB 4rcZ5PLk8vxiOK04mfOPxf3kc2Pq8/mzBs7lYW5vLvBN+qdM+x00tAIwUpYvjfQVE24KQ4t0lPG7 rkeijrwH4WgWa0EetY362dN7lPeELlwgTMRcrZL4I+uGYv7iptl81mzvUbUVypsQHuozCl8LwOoi 5qp4a2GUYn4e03Xxe/Fdn+n39Dtai1z+Ba+rnAznHzD+aegzSXCoHapNnn3D4vAtEpj78V4dVflR m7BYsED5UdJQHZaCp6uI6y+fCk+dfI/Y0z2bP+GezeVemAWuzoSvzmC9HUdsZsyQq/jwxGfw8YeB qYPB1IE9P7f+Pel13/MyfZ0uUSd/wcK6EbvpQb4lj4WFkXvEeQ/iOd3Im+/Wg9z57hcstPtFjpfo l0/OZ9hl+o1cZj8SckB7U7vUl578cNkRcNgx+NeTxqiPFHlbrPFLZpObz2eKgpNvZC3exvipt8BO sG93PLyVOt/8DOqC0VvLC9ECKujPQB9I9YWUn38Ef/8UWuuZc2is2IkzT+zoafJbuXb0GP0GDtG7 dR/1deQHVBWTH5BBrQBak+o21OM9LRIsX8E4s15tZh5EkxuwFp9u+SRyWseBreLaaB0j+7Je9KJH a1f2FehC3lXIYfJSD5DTWketQCWclTwAdNa3WsNR4aqvg6uvB+Ta663ZOzAQ/uq4a5G9FVxsjcHW ZoFoAm2rzJ/YlR/xLPUeaAeutg89ZU3e3GC/+31/mzIzkZ6ikKwf6C1651sw1tM34Omz/8AKH2b8 cvSMwCNwVdj653AVWcBq9n5q//Zv3c3v/a3Usx6zXp3IqfvoCxsXgv4Dpn6M/78ATF3Sl9oAbFX/ u7aWOqx1I7hHmUebiVsJR5XHus1rO5h3CcQytk9lrlIbnTCT3oJz77q6AcWXfbiqo7BVNa+Fwg+4 mo76OQ9OpXiWT4uVNqDn+vA0DY6VuuA6nOuWy4MVjxPvy4fD5ck28PvMn1ctm2s+ywfvfJbH+asm PJXlxXJ8aR7s9cSi4KYN8NTn64uTqhet9lIQrvt8f13Pg1Pmwyl9NaCqpRemKk6UyZqh/jXCV+UA uD42jIkPH5UDlb8WHMWfFa4WRJJn6jWXByzdlOf4TBqKcFXxL/FeH6Y6v8CLqwnU4m+ZcQ37zuFq Itw0DgzaNveOxeCzRmMb4Kfr4FiR0/FhsVVgwkowdQHa6Tz0dfn7s7GIEfTsQReaPpQ8ImwsPHX0 ILRSuOpw4t5DwdRB4OkAMLEf2NiHOa4cvx5dzlm3zljIeerlyUvh5y6d6C0KvoR0PUuc/Cz92c9g HEN4LPS8hfC80C7kJ4HJvXgdYfQguOywfuAT2sCEEXBlsHUuWu9CdP9lc9hjCC6+fhk+Fbx1x4a7 Hr11K70uE7gnU/leMuiJkEOeRjF5fRXgq3qi7cXnr39mJ048IfcKvgpvPe7F1ZNnyRugr8BR+rIc obZA+9vspUeP9uouJG9E+rv2TEhfR8+ulfhw+ACqkdCYCldXwUEW4+PNHoPGTDxuNLx7SL/PGR/W mO7nrF3XoxYYepg+K3sdPr7Xhr3sA+GsDlcL7E/CVGc5YGvuf2BrENiKLtCsDflXQdRldaiyViF7 LKBLvQWg3QZ1PMwehIfsV/+zhzX3G8zei1UOVx8/uA68ktuKDtCAgv0Cp6+MgJRnmfRo2av/Xjx/ YRcvfmVvNx1sv/9fE61L8FH2x2ZP3gB6Q7QnX7AnWhnYOo/j4j7MpQHMrSHMseH4gnDVTcoFYH65 PCt4TSJcJ2mRJwfHHfUzlsg8lSWhsyq2rFiIYiIZcM4suKc0Vfn1BV7LX01MZRX56MJZ8EA8VcdC sEf6QSb63y581jS0wHQ4q3itwyD4mTigLFfaJrjis2wey/JaJscMLB1Mc+b9OYPnyzLJeZTt1nV+ zoJzZmOuv733PIvHZbrm8/N1zOVx8VS3tyK/m817Eba+xF94tPiqakBVR58BjqonWOriO8Teb6Op 0hOaeIcPSx3f5H0oj1U99xqaw1LVWGCKOzm+67AZPi9NxXueybl6ju1m3HexrqWAnTsxHZV7HEvO egw+s/aFUJxf++5s5Fy5pmtZM1fzHa8krr+UfKjFE4jnj79p84hJzQK3po+knwT65kRi9ROkc3Ic Q2xp5IAvrG//z603MZnw3hfZQxTM7H7WQrueBheJz8g479iVGk74U9vOJ5jvx6mRP0rMhvnfDl0w uN4+Cqo3vzaHrWXgYWuBtQw6Qg7SMXrqnaB+8ww1SqoBBW/B2u5w2l7gax94sfjrKDB9wgh0XeoM 5kzhfeM7LSMuvwbeGL0cvyqSnlh8Z2loOdpLK5eYU1E6OR6qg4Z3yq9XP9/6/eAqWuvp40/t7Kln 9um5F3bpwgv243hmp+Gsp6lxPXGUHlkHeT77nFWRX1BRCL6Sd1W4g/s1xqOzJuGDbV/s8QGi4f4e nZWxHE0+2XD6yw8GW9mTfrg0Efh7l67HqPevt2B6V/m3q+OzU8/aGs4agM7augB9FSxtnWONArKt kX+W/RFrFODB2Nfhr039C93z329bRh4WfQU6kYcVst8C2As2CAsMyrXf/Gq0NW85xs6fv+Ow9OL5 c663yN2bV8l1p54IXqb9R2SKy/zyz4OpfwlXNUxXr96yps1H2B9emwyuUgPX5pz1pvZqZHu+6zDi D+Dq/HB8qQa4uh6uGj2amhb8fnHUeOah8DOFObsLvHxp/OzyHcFSzWM3lzlX7k7aEvx4H67iy7+K q/mr2Tce3BGmOh0ATG2Iq2kL4KvzrtsueKt0wmy4rfLZc8CYnLXEYzDXO5nXUK/P3Vgar5UG/uzy Wio+YSrnPzGel+q15JVoj7yPVHAuDS6YDrY5gxOmYxngZyZYlwOWyoShmVzbzf6cu8ix2Q231HPE jxW70h416oeQC2d1tUq8nwwwL41x2IX+lraUvAg0ENWhCVddnS9/x9X68jrKtfKY51oer6/8X/Wz yYHfawyEpw5HiQF6jl5M1ffCnHaYSm5psnet20pcP5qeIBsmUacEr1MOfwy2AZ/DlyO1gnjkUrBU +UHzx7C/CDgwexTxfHB0MnF5+bBjidePBU9Hg6cjwVL1wuuFTxsezp5OPeCiYGho6Enr0uWEdQZD O8pC2Oepy0lrx3lwR3o6CVPbgalt0QODD5lfIHmcAfR38mfP0lb7rFmr/c6atzpgzf0PgrlokFib YPbha3/CunQ+bWFd0SjhwuKv0h1U1zR5FNyVuoKPqdNaTH3WKtZk7fG3iTHbjn6SjCaQtpXvIp6x 3Mmalk5Pilz0erCxBow8gB5Qf4Acq8Pf24ljjx2WngdbHa4KW8Hak2Du0cPkX8FZa8Fi7RGmGmv1 Z8gjPyADH0W9uxOWET9bSK8Z5ow0lRWsVwsZ29mjrts09ItxA7+xkexJPzjsc/QOagWUHyA9gBiW H3lXHwSVUQuAnw9vFa6+7sXVP/pn2h9bgasNsPVdcLVpQDHabLF90K6CHKxa8yP/yp/erUH0eOka dtyaN11rv/nXUOvTL4I6d2oBfnhq925fddj6A2KrsNRnv2CqZwSeIKLKhJ9/bqn5/sFD7tmx5F9M pbfVEevof9p6tqJnIDkBEd3hqz3QAcI9tVarB8JXhwlTiVGhXbmc1Xme+EaKeBc52G5fDXAkHUsD B9LghLqfUsDOZNbrncvRBPDFduK/p6Pna68B5aErPiWMEL66Gleu5fNYnvIDwIp8Xr8Ay8N/zQAf dqELJtMLdie5NLsWUuMlDixOxuOyVEz7cakWSKZ+SvGY6oJ2NLDtnMu2eW0rR5/FzmfuLSDHgbVg OzFl9QmNp09oApw5EUvm/agfcyp9lVzPe466lsj7SICD6jyFxzUuwt8sxiQLHz4TjNaetrt5PI33 uYvnay1KX4amzJgURrF3DdirWoBXzefjezRZz9hlM7aZjJOvFkr+gC/31JfHrzXN5UrhV8Qxp7fP xtfHovFF1zCvV8LpVsFHV09GO8VWTkI3HU/O8jjF+Flf8fNnjiRHhDypyUPJuxxKPhR+6zD6iQ7q e5H969AFsd59PwVLz6J/nrb2YWetXfczFtz1JPs6n7DAztRadjqKX0t/Ecyfn1sRn/HjvCW+aYv2 h6jNPECN0X5n7/rTR7TVHnvbr87e+rDa3mxZbW+0qLE3WtZyXmtvt/qExw/Y+/6H4LLkvrcVPvN3 Qz5FP5A+QNwL7XUYesQ48rymjidPgP4ni2fhg88jT2AReQJ8p+qZqt6pu9CCMohT5uG/F+5Ea0Vz 1X5fB8DWenjo0X1oAHDS0+it5+glcI48VtlZtNYzJ3nsCL2xiXXtJVdLe5O7vSKy2ScW3pq9jbmx kfoE5oPuIfXzipkLtqKxLJ9Mvyvy0uaMVk4r2jC5ZqN7fUlOK3u2MI7dQqmbYr+VNnDWj/Drm6MH NBW2+ueSFwBnFZa2Alc/ygBbZR58fTswk7qBbHu7NXkCQVX2Hpy1Wadq+zCkhpqsWjjrSQuktuv1 3yxgP5FeNmdRNvGrH9l30NMD+1Uc/YWv/vW4+oQ+DB+2nuBwtUMAPRz9TlBz9ZkNa/+tRdAfQLi6 sBfaKrrq6kHEgdEAYqSrTiLGybyUf69cnDSwU75ztnxhtEiZ9MpcTD60/Ond4Iu4Yir4mooflgmG qr5cPLMhrsoPzhfW8ryc5R7LBVulASiXIH0Rvw+eJhFrSZ4LtrLvRQp5sinoVyn407Jk+nAojh0H 5u6An22bj983H4zkuZv5XWf8vBnbhMVyfSMW8/FNi6Zntyxq5lVbP+safUKu89gNh7Fb+dvb4do7 lsLTmZMJzBFhbJKwFowUnsbxt3eQV5MIZ0xewRrA5xO/zRSmRsFh4ZnpGgfhP2MnE66qh63LcYii 9/96MBPsdYYeotwrDxf3cXI4L3qJ6qIy4anp/K5ypXYxBqkaH/kIWDKfP4nPnzAPfQ/NdMdsxoE4 ono9bo6Al5IXt3ocNfbkmC4fS24y9UCyZeNu2/zR+KjUlc4hT2oWXGr6EPgp+U0TyHsagynvcjC8 tH9PfJweZ1wsOwyO1a3rcQshvz2w4xG3R3OAajPBy4+CiZ8E07sZaxm0n72bDhKzhnvyc7OgfdS6 76FvU501pVe+7J1WtdbEr8Yat6iyN5tV2J8+KLPX35eVO3uzWbU1bsbzmlMn70ev/dbwuuBjFtzh lHUEX8PQa/vCXQf3QxMY+rVNHPUN+a3UDVD3umw28Vd0qfVoArGM23bGMmkdWkwsfs5W1rcdrG3U LZdTm6V9Hw5W0bO1lj0G9j+y4/QSOEVdwFm01TNeXBW2nj5Bziuc9SD79mpvSeGx+qqVp4Oticpr peaLOZK8ij1mWPvUJ3E9a9yq6cQv+B7mjbtFzO+GTaE+Yhxxvv6O86Mh9ziJrowewF4srchpbUHe 1XtB1LEqz8rhKjqAD1eFrV58bRyQznMywN8ih63vEst6vwP9sDpW0B+7Ap9gHzUI9ejX1Af9gdyr xj0sPqnI5bQ+enDjJ7AqTPXxVz3wz4yxjxFVZS//+QrWvBekTz96+Mhatp5kf/j1VAtuccja+3E/ tqZfYEdqBUOoCehGfQhxq+Voqy5eNcqjq26fcZu5qv4a8pVvW3o0c3wL+BgPx0zEkoivpNL7F80q j5qknDhwl8fTY8iNXO+poU4HY8TdMsEM5RYpDq4YuOsjwFE5ltlwuEwwTDEumeJe6u+SBOeIZ62P x2dNAN+lRSSw/queNg7bAS/bxPVYTFqh823BkfXYOkw+WJSO2Fpsjfxer63iKFs+6TZcQnXd8Bv0 Dj1H/ULWzaG3HRYzD39uvteYI+6caxv52zJx4DjwMgleKs4u3qq1RXrELq7Fg/uJwj5MvDKdtSMH vM2Puo2OyudmXJyBy1qDMllvspwxFvoZTFU+ln4vjTF6WRuFJuO4KbgRjz+hOP/2OWApeLo5Ahxh Hsegm8bwmbSH2Yqx9NUZRX09cfyFY+gnNYaYFBYx8iZx/Rv4p9/ZRHJPx+CjDidXajDaZX987N69 6J/c85J16XaBesnz5EieI6fnDHz0BP2Xj1Mn9Akx7P30Ytpv73i5Z5NWddbEfw8aIcfWe6kh2kPu EHzUv9beagUn/QgM9auyN/wq7M1WVfYnzv/Ystx+36zUfvuBz8o4L7ffgq+/+6DCGoGvb7as4298 Qo99eG+7Y+wNrVylM/SKOv9/yTvvryzvrN3/Aec956yZzLzJlCQqvXdQpKMiIk2wACIq9l5QoqJg wd5b7CgqgggqIoqIYIwdFUXBrjGW2I0FgZDZ72ffjySuOec9M2ud3xLX2j5IE57nvq/vta997b0l Tj1Z6AFD6G8ai44xmdd1Bs/BvMk6E8U093VtJq8HvHUHuJe/Co/cGrxs5PDl5PI6D+1MaYOcYxfP BfCyhjktV8DWWvpda/Gw1tU0Sh24WsvjpWp01rPMFjxDPxa+1qN4C8qK8afkUxfFI1CAlrsDvWgL /9fGOVyfnHtL8YLNn/gUbH1i+AMmo6+k9LuPt/c2swSZOY8u3T2qWiLow+rELsGAThXMvlZPq+Il Wqtiq3JUxVO/fB7zwdZ8seuQJ3Ydd4pdAPiLJuCEB9YFbHXvgjbQ5aD4Ubvy7lDO61YrPj775M9/ 6CkhkdPk2cuf2SvAzKsPmmqLDvDxo37s9/rnX+FqU0OjvEUH8A0GV7804WpYQC29rHgLw8hJIuGr aAFas5qHBrA4mfN9GDxnHPcr+KJ4kAOfzFcNkbpnMdr/gRw0Jc75Uq5HPacPafDvg7xfz+x9+Er3 8rl74LEFmhfztbpH7v+Nq2A2+FTIGa/9sdvAiM2pz/Ea0IOAT3ZjKnyUWA/OKg/TWEforA/VCZeD H0upv2p/+qLxmus+p7eS4HE+MY/QXExjTkuMpQdi9K8xm7fnjHlmfO58fN0LJuCV4XsrPis2a/+m zmla3hLgufIRA1vhtYYmALbuAFN3cGbkwHM3TgPzwD2twas2rfiomkjREjwOYOvHuFqI5vpLgKkG roLBH+PqDvSR7cpPwdNsQvF0ExzVhKlwdbTUNTxnqyfgT+d5WJ7CWTEabjqcPHQQ9zQxbdAzmTaY 133wC3LSx7/0Q2kv1OD4u5LcC/8o9fcEatY9Ysi3qc93Cb9MzYk6EljqH0pdqeMZaYcu6upbIS7k 7i7ty8XZ+7Ap2h8WJ3DSyVcfwU4jysjtD4m9dylxQOzamcKe99m2LxVr/m3ptV/MPTVKiAPEQSMs PEvFBox1aHdEXHy/EU+02LYd0GapdXXuclGiwunP7n5NEvHCDkS3GDmIvqwR9H3hE8hUbOU6WsTM lpXkLBs5x7dzPeahheevwmuhvSU59JzsNu2yPH2I/dgV7+UCHoFLzBG4BDetUWylL8vAVbBVa1i6 30VnZp+m3mXsYy/F14pHQPlvURZ7W8jlVA/YAm/dgL60KoPzbQo/C9fyTHjrtBH0UVBvG0b/w4A+ eHvjbkivWPRpcoDQriep6eme1kpjJosbM1iMGlYg9aqAAhO2fsBV2+Ad1LEIfz7mjw8rkD4tcNgl pEjcQ4rFOwzNhfmDfh0rJCy6mr0tU6VVmyj0gI3GXqx39e/lfUMD+PoRNwNMFV//+X2/J4ytx0il od40I/7B89Oit3Lc6JnT2NBMfWCCWH0xQTp5n5PwjtfoDaBnOYz5FhHcY91MNStjjtUAPDdoqzof cCuYoPuu85fAJddQy8/GQ7qT830vM6XwAFaWNBj9J8bO5X14rpk3XUpvy4FcvJ5bqbvS+1mwEs4F PyjgGtP5nYbPSLGF/HgPebWpD4vP0RxZcQf8Ua66GSxbD49cix749Rj8XqPhX4TOL1zBvzV0BvfC 0fBOYv4ouOdI5tHBwTI5F2byO8ykJ306Hsvp8LQMeFoG/9ZI1xj+0hRDf5RpQ16BMfjcB6ExEoo3 6UP4XIPb8X343FlokJlokXP4v7T3aN44/s/x4CxYqxqa4qtquKrPat1Cdd7N+O21RrQOHM6C22r/ vfY4FShPX/zcCH1eTMFzozoC3L5QAx6rc08L0Al0z0k+z5VqtIrN2+Cqqs1s4XnaCKZq3+l6cv+1 k3iuyDFWcR4opi7j51NMnQtXnckckGnJ8Dh68lP7PpbUftzXyc/o138gI+iNGgpHVY+U4mkcWBpL fh2Fxym0ay11phpwtBosOw8vrRIX/zNooCfJ2Znx63XYlLN7go8eBI82+ja5vC05vb5tDS5ae5WK FVhp6VFCFIule7FYEJZti+Ck1Kw96BFyb4ki/l0s5gbOgrEeB0Sx1RJstfM+Al6r7vottfAT8Loq sPWChEeTg/Wgn0mxFZxSbXgifvyM0fB0zsu5455xLnLu8Pxlg3WmnbBoMmvxuG2mJzqXGWn0Dpwo ZmdrKTOtlLdSn7oIb1VsvUItqw59VbH1Sg39rugBiq1nqnTvC7OAK9Fp0QQOowkcgG8UwT8K8e/l oY9tI3/ZyBm7Go6ylHtqAa/TbHqDM6izjYNfj8AjMBjvmPpae8VcNvSVzuwJCA4/gYZCjyszV7SO 5RSsuLnbwFY7eKtyV4uAnWIRuFOseLQOhMcGUOcCW+2DStAP9GvgrqFH+R5w4K54L/g+ZmYjxAl/ 0KacKnn2/IWxc7AB/vVx3q9vq1fg9/rnX+GqzlhQaSCgUyp8NVVCfNhL3pmzsQt9gtStJoR/hKv9 4Xvg6kpwRP2q27hvtddStVPtUdIdSjrzVHeXqK6kO/eO8LYpGqWCa6p8D1gLf9UddlonLaA+rl6l /wNXwVbFVQNbwVjFVWOmEtizHZzaBDasxfe3Cj1w5Qg8ifCtZczwWEIsRhNcrI+8bx468Nzh1NzA 0syhYKDiKHwsY+BTSWdWW1r/HyQN73oamJKG3zJN34f/cio+TFMwewgsnTKAmg1YMwnMmQT2TEb/ msLXTh3wWKbB6aYp10ODnMH/PQucylR9ktBepGVwaMVWne+0YSY6ngacUmc+r0pVvOP34eOatxu4 Ol+56DMjfsVVxVfl9b+GMU8aXDVm9PNc6dcauMpz1IKr6kH9FVfRkA1cNXHVZePxzfHczR6qzwfz 9ph1MpEepwlESiJvJ+Hpx3M6NIHcpZf2Q1Fjx8vUg9w6uiv6ZZca6djpvPgHV4k3WOrudxJuelwc vcFTjwqxcSU/d4dLuh0kDvDvA2LtViLW7iViAxbagKNWvG2K/WLpBpa67SPAUjew1BUcdSsg8nk7 X8xcNArEzLVQzNz2iJk7+Ar2mrvvB4PBVo9S8Fp5azk8uFLcqGv5BZE3g61h4dXGHqn4HnWGHjwM bB1Hf1YaPrEMvA2zmI21aOIT5qPQF8G1t43rOmcx82fQrIo2sDt8GzMdd71mR8RrdlS+kVNc22cr wVZwtfoMfoDzzBJUzooOUHvZhKu610XnDWovrM7P/hYs/gaPQDn3iM4Q0LytEN6ay/WvmsB6zttV nLVLppn20Mzi7JuAR2AUPtxh6NraV5bADIGYWDwU3c4xb/UsnBV/AD2r2l+l/VYOQcpZCwlwlTAP yANb88SSsCZs/FSH/YCt6AIuxtcehveeFjfygKhEvBnRefL3v0WKm1esPHz0WJ6/eMksEeWsv+b9 v3dcVc+EKeCr/GnmiNEwvAEAanMDM8Ka66kpTJAv/jxUOlF3jepSJ71DbsiwiPvsDIDTxYFNiWAq uLpqMJgAH9O9VtvR83QWWj5cdT+5UhkaVAVn+dEj5E3HmIt6/B39feyqPvajVFay95P+wCPl2ofN HOAi6q2F+D7z0FKzwYp11FyWU3Ph++WhOxr5MNe34mkLV80Dh3R29gZyV+Wny8HLpcRiMHPBULji IHrCktEG+9EfmATH5Gee2ofg7bS+r2QK70/lMYX3jelNL1A812winCzxqYwkRvR+LCMTfpAR7EkY 2Que1ou5SYkPZBR97KPB0rFg6Tiwdzy4OwHcnai6I7XbVLTHyUPwn4NP6eBqBj55rffMGMYcBbBV 6+qL0CFUH1iJBqwYq486M38xvtGl5KEryAHXgKsb4bF6X29dwLlFjq8eAw310ear7scZtpPIww+r XEfvyR1LCTiP+hK2wnu2wLm0l9/oO50MPwVLl5NfLk3huYKjaq1/jnJU7tlMcDWd+3YStagJePfH 8TuO6vtEBsU/luRY5vAmsDc0jvylh9bX66hxXKbWccGoD7UDszyCT6HvHcebflSs/SvEkvqShedh MXMuE3MHsNO5iNgrVjxa8mjhAma67jOw0Nxjv1i1Pwgm8m+nXeBkPl9byNeBo9Z50sYhDzzNFTMP Hr0KxcqrCG4LJrsSzsVi7USvkTt82O2IWDuWirn9PnjuQbFuf0ysfE+IJfju6n8Y34H66qsluHM1 vlnqa9o/0OsmZ8Z3kqL6MefsV+Qf08lpVD/XWYfK/XWPTCG1Vq276twHnVdWkcN1Tc51qhjOeuiD 3gpvvUTPq3oELoOjV9ABrtY2yk12uNRdqYe/vpNLF9mnfRbOgU/gSBl9WEVoZgUNsoscL5eer23M ecgiB9k4D41tJr63qT+g/T9ixvdDScUjNpbZM0OpEQ5Ay06kX6B7lHrVzjFTkHmAzK/y61KG/2o/ s1n2oFEXok8XoEsrru4Uc39w1S9XrH3RA/x2ioN+PHivOHVEbyWc4aguzMvWOa4+XXV+6wlxdNsk n/zPwZxFc/A/PDJ6NesbG6X+/Wtp+qnemOVc/9a0i1DLN4ouGspgf9Z8GEzR+M3++Re42vTuhdG3 5h+SIq0/Gy6dqL9Gg6uJobdkVAy8LN7kBdCZqwaukhNv4r7UWYC6E07v9T2cu6qhHoWbHudMPnEM bzTX2ckzzFs7xZ5msFV3CR2thM/iPSmHyx4sJh/ag96Klr9vG99jA1i6Quvm4CrcS31SOgukBVfz Occ1/9+iefM4ODM8dClYuphYyM+kewwyk/lZ+5Kj92GeRQI9LJwJk3q9kq/iwNO4l5LS64WMZRbX qB7wsNhHMiT2oQzpztyP7uRZ3ZnfEXtPBsfg243Bf9ntjhGDY27zecxRwks4rBdzlfDsjIDD6Tzi 0X2+l/H4dyYk45sAXyejh6WBr9OIdCKDOXCzqanrfLyF4JnqsMs5F36JyTp/g72jBq5SC/w3cTUf TN35r3CVM8iEq/RMKa6ipy5FWzZwdSxnEHhq4CpnQDq+qdQ+92R8IrOhEsk7mXsysNcP0j/me/r1 rzEblPs4plbCI2qomaCfdqwSH7yjXupx8j/GfVwpNuCXhY+ppmQOtpk5lkgbO3DOcZdYEZaOhWLh tFssnOGg4KuZa5ERbWyypY0T2OnM/e+Yx9cplhbAXcFi8NasLdjQtgAuql8Ld7XPF0t76jOu+9EZ ysXa7qDYueK9age2ex9HT2AHqVs5HLdUzLx0T8kx8e9yjto3Hq8uYFFkDRrGRUkCm0bw+o2mb2B8 30eS0p98ZQiaCK/TKs67bHjrNvwcuVoTRG9VX0uJXudb4QZ5zEzn2tV9lGfhrefwX6keUFOF1kru /8+4qthag0Zwvooc7jieVrhF6X6uf3wGu+Gt+cz0yVnNjgHOxyzOxvWZzGzNeMI5/NjYiZWGTqGa xUi8wYO036EXvVgx7KSLxtfK/IAO9GL5hzEjMIR5gYqXeK4c/QvF3p/nDkw19wNXwVRr31yx9c0z 3u8Ir1VsdURrdQ7RGdk6e4A9BMx69e+KLyMQb6zDSmnzn+GSMXWz3L33SlRhVUxt/Okd+0dMM0cU U3+XuGroqSZNVc8OQ2rVQ0X/oLkqrjY3vhW/Tili/rdxEkKdNiq0VpK63JWxPV/IZPBpJtxufj/0 ODTGNfCcLRNf0DOFtrqAHImztgSuWglOniYv0r6U85zLVRfesY+d85z86DS908dPMs8f75/OqlRs LUPHL+VrSgrhrXnUsTaT564ml0U71Dq5Ynbeh9xf83/dm6VcdSN59epRYCpYunAgXHAA/YngaWZ/ 8vsk8BT+OTn+qXzFzK0JzDYY2w0cjX4iw9l9MLjrQ+nf9b4khX0vieHfS3zEPekRRg9614/jpnQP 06Am0+WG9O56nc+lHhvBvI9IvJDR1GfB3P5gbTIxJJ7eogR4LXPtxun9Cd+byD2aSnzF2+nouNM5 AzLHmGaTLODnV+6qPYxL0DIWUSNbAuatmARfVT2U33Wz8tWF8FVqUznw0Fx01NxlJp66cxU+He7B vA+xA3zdAW/N4ePb4bXZPHdZcF7VGXSv1Brq/6o1LFNM5TxaOJafA16WiR91Opx7JnrJFOaipHBW jOTcGMrck4Fw9STOm8Toe/Qv0Z9PnV/7mYJDL4kP/ua2YKqH73Fx9QFTqUHZwzmtvMnh25p0UDMX 8nT7AnA1X1rb5klrO7inUw44ug0tNBtOmo2GulUsXbfDY8FJB3DUHi5rw9dZga/2aIJgsTlf52iP R8ipQFzgrc6uG8TeYb5YW08RK6txYmk5RmwdUsXcfIy0wctibTWHz98kLo5F4unOPlPPC+Jk9w1f f5x+wjN4XK/AXW+wm48eL/hrL3wC/TknB/VC64gjF+mr82CZH8NzpPXIlTx3uudw6xy80bwOht7F PAjtTa2kRqC89fR+5lwzA+viN/gA4BI1aK3KWdXTev1qs9TVMre1Fs6KNlCNT+DMGXYD4RFQznoY XC7aRU/JdvKQjWi6X+N9pkcwaz6cedZTWUXPywJ08VnU1qaOomeAGQKj8AgMwiPQp/tVsFV7LKok lPkByll9OuveVnAyELwk37cHWy0NTM2FvytfNeGqclbVX+2NGlehOHTka0JL4a0l9MfuFy/0Vp+I kzxXx8TsL6PF3q6/pEzezrwr3ef0Tp48fkDC28z8ZrSBppa5I+AJPFWa35vCAJjf8F//Ale1F7jp /Y/i22Gc2LSeJKHBJ+i5qgF77sq4Xsxw742un0jdvD95N+f5OvLvrXBG9Zyr3neAeqnqpSfI7c+p jn+GM5vr6iI6k+6xqOH6Uo3pLP3Vp/jYCXx9x/CpVJSj4aM1aR916S56qaljqbdvF/w3jzNb/bA6 k173ueRON2mqWVzrOotA/QiLwNN5/ajNg6mz+5PT9n0m6YnM2SC3/6onPoZY5s53I6/vijbVBW8Q 87n6Bd2WxMCbEh/IeR98Q7p3uiFRAcxoJyIC6akkIo2oMWZ8RwfWSFznKxIfSsDhE8Koe4Rflz4R 1yUpkvyY6B99Uwaym0057XBmM42Kuydj4+nvib9nxORkk2abjmYwc8Qz5m7yM+MpmE8sIBbiOViS gg4wiTMLHNzA7/wxrmp+n7sUXxbPi/LUXeDpLuodOz+E4mvuKpMeoPVl9XNt5rkz9Nt0sPoDri4d j1cTb9F8Xr+5nEvqqZqOHqzYOhnOPS6en58ZJgNj0FE5N3pH3WUv0m367+nN78o+u9CLho7azv+U uJNnu7XDU9oWL5TnfrEhP7fw3A1mqvaJBuqYL20UT613SGsbHnm7jcNWsHUzuuhGuCThsgn+uRlt gI+33iKtv8gRcxvFUrQAxVnVBWy3gpV8Xpul8sXf0+Szz0bKZ38ZJJ+3HiQWtsPExmm0WNgNl7/8 rY988qdE+fSzofL3z1Kl9V8XiJ1FrrjaU79yOCXO9ifEyZFzwJM9p0HKWy/DvaslNuIi+09uSHIM vzeax6h4NB3ms6mGM4/Xacn4x3j0nsiG6U9k21ywlTN/zyo0rw30Ym1lbvpHvFXrWOe/bZILzAi4 iB6gnlbtda2rQ3MlauvAXL0XzuMROPWTfHuU3S9w3dIi026svVz/uzaYzsttS9h5OB8/yyzOXvjE 3CmvZQZa66QRT5kh8IPoHte+cNZe3ZmfEFNNH3AVPRcnjJmAbdFZXYLwXQXgu/LfbcJVsNUKnmrt k4tfLc/grMpbbXm/vk/7sxw7ga3gqhM1LTd4q3fYNxIUdQrPLLnH5/H4WmNl8/ZyuFgD/JT8Hlxp pJb1u8XVj44M1VT1SNH4xR+ATvD21XNp6z9GHMxmSBd81REdr0gSfoAxsS8kDUyd3Ze5xQPR6cgd N4x/Tj7+nJo1e+tWoefnoJvufS2nK/BKn35PXRT9vuYNZ/SPUnuVx+vssqhlDzua0xlypFNVePrA 1kquqyNl4GoJQS3rAHWsfWB0gWIENYOt8FWdL5BDnVx5qoGp5K8rDEwFG5LgqPDoOeD9LLh0Bvl/ Wh+0Mrjq+J5PZEwMmNrtCZ6Gh9I39L707nRHugddlyh/uJd/nXQMqJXAQDx7vpfEm2jnd5HgbR69 fent87ko7X2qqeddlEAiiLMmqHMNnO0yPS/0pHeppc5cK2FgbURX5oREwG/hsnFoCAnoCb2JPjHw IO7V0Wi249AsU5NNtbDp6LCz4IlzuH8XohMsBu9WpJL7oa2oJ0txNXshvz+aSA76Xu4KcFV5Klia vx5cJR/V3FEjj3whl/NI9yvnwFu3gq2b0VE2zqYuNoOaGFqD+lSXjMMXhtY7b6Ry1R9lBrnHtAHw M36miUnMlIazDezGPJQo5kvBzWPh8DHw9WDOk0B+93YdLpDznxEn72/FwatS7D3QNT20JrVPrNzQ RNFGzVzI453J6R12iLntNrgnOb5NDti6Hc4KdtpnSWuHLDB2C7GNUNyFu9rART25n73R/pyXiINj Bpx0NBgZI3//Sxh8NFzcPOKkS+QoGT1uoazbsBud8px8f/cHzugqyc7eLRkz1khi3zRp1z4RHhsF HvcUe8uh4uuzF85wir16NeLpd05c2p4QDz/ty7rMfNNael7JRTgXdUbh0Dj2pCah52hdcwR1xzGq nVDr4znMQnPdwfOqfsB9nG+HeM51B9nRHPKwAnIy9NZz4OR5OMMF5a1gay04eqWuQa5cxSOgAbZe witQdR6ee5rawwnVBOAlJdSxyNuK+F6FWe+N13n7MmqZ8NbVeGp1T/Y8/HHTx7C7Y9hjY4bAkHjy ph70PMQyrzWWHQPRYCvzBH06V9CHdUhcAkvEEYxUD6uN/07qVfgBwFTFUWufHeCsKVQfUE5rTY3L rgN+ArBV52Rp6Jxs5a1tA/LlP//QW3wCxkt1zSsj53316hk9Ak2ipSwN1QKMmg24q9gLjTXiI/j5 zb753+Hqw3t3xcVrMLiaKV07XZDIjnUGro7qBg6gVc6GFy4exHxV+lZ1pmoe96v2/exbQ410p8lT dY486DKc9Cr4eb32nVy99lau3XgnN25zZjOf4uIV/Hz0ppzlvD7JmW7oAR84q864UH22hPxqN/ig OZfiqno6s6nnKKbqHILVI8n/wYMF/eCovelVB0Nn92WHARibnkT+3xuM6PVYxsaCZdF42CMfSX/2 H/TphH89iJlyAdckwueyhLQDJ72pvXifl3ZeZ8XL64x4Eh4anqfE0wMvu/tJcsmT4g2OtCO80e7a t2cvhg+9QoQfEUAEBzC/IvA85xGe7U410i2UezWMfvgwPDFE/0jmakajy3Y38dhUPEtp6LHTqb/P ot61gLNqEffvcnI9E66a+Kri6rbF6M3w1J2cNcpR1U9eCKbqvaczQjR28XY+PGcn+ali73Y0OvUJ Zc01aQpref4UVxW754Phc4aTV6JJT0ePnprMc0Y9LgVNVXn2QLTkPnDwnvz80Z2vcR1w9oBH/mCq l/9ZPKjHxcGjkjpRGfqm1veLxcoF3dMFbtmCqY7k+/bbqTvBT63AUutsaUW0tgVT7T7gqiN4q59H XcoCXdXSaTs6wDr5219S5Q//qzeYzByQ4Gmc9eNl7ORCWbjyWykuuy937r6Xxrfkoo30/XAfN/9k enz/jtnt73X3xT/kyhVymRXMwoucLF9+ESN//WQUfHe5uPvqvLyraAE14hHALunO7JHinIyNuobH gX4scHUIdcrRvdGayTGmcfbNHqWvDfl46jPDu7GNa3InZ77O8dEZOqWcaYc2M/d3Bx6sPeit5Gyn 4a1nqf1fQA+ooc/1MjqAYmvtVXoIruq/4bOX0MrOM2+A/O0kHPcYeFyOJnaQna7F29htqK8nechW eOs66pDLwfSFaboDnLOQn0l3gI1IQq+JvyVJ1BS1ZziqO/270WdN2ijY6tbhEPMDDv4yj8XULwC2 qh5g4GqOoblagbsWYK0F79P5Ag7UsXRetnJdZ/9iet2K8R1UcW8s5qxKpG45VPbuOwJ2ag3rze8W Vzk2xAj+UlylvcoIY9ci58o/uEAvnLsm1vZ9xb5VpoTDzfSeUo43OhqPVSL3IrrTEvDsa+7/LDx+ O+mv2rOc/R2bnkvFnjdyrOw1Z3Q9mFovN6/Wy63rr+X2rR/l1t03cv07rqfbXEvURs+DrWfB1pOc 5d8c/0kqVGflWizjmjpUQD6kWgD4oLXvreCC9iKtR4vU2a6ryF2XgQcLk6m5JOpuWPyjcfhO0SnS +Bm/AlPHx8FRu6OjRj+UgeEPpF/4ffxityUmlH6gkGsS2oE+oMAL8NGz4u59Spza0RftyZ5Kwtqd erYb9RdqINbO9Pc4lhth6V4uVh5H8FZSc/bkY4StZ6UR9jwqf3MFbzx8TzMPBD988CV2aV5mFkgt s4KYNdL5FjoC+kM485u7sdu4J/OdqQtN6fdUppNzztPfSX839TjAy9eje2TBV7eAq9lL0LD1nFmL t5d7rQAcLeQ5KoTXFHAvF+yAs27HJ4BfLZ+P5fE5OWDw1qVodAupL/IcruV7ruR7L6Z2Ng9NNZP/ bwaejnT8clPQTyb05hzqTR0PD0Qy2B8PX40GV0P5+UOC4KmcFV7B58XZ7zRefers8FQLfFMWLuip 1J7MndFEneGq8FTVUNs4bpc29nBV683gapZ8ab6dyCF2SCvzPGllxefBX83gr9Yua+G+q6SN5Qg+ 3pNrMEZ8/BNlypTl8v2NpwYvel//DgxVTwvVZuVC6HfN9S/kpzdPpen1E6Pm+vrpQ3l07440vH3N 1wC4/Km+VCcLF6+H58aIhUUs/HcoMzA2UOM5RU98LXoxs6Lg5d3QdXpF0YerGkjcbTwCd6lh3cdj h/dqOLtkqOst5vpTn3GW6lHoXzonR2c4FoOvuuvhMHnDN7wWJ8DW01zPhv+KOsMlrvNLl+GuV5Sv wl+5B65cZc4gvKO65q2cr37L/MG38FbquYfxGxTjE0CzLaKWtWsjvSOryT3gGOvgyStnUqNNo66G Fp8xgvoB/tsx9BEPSYBrx19nhhcaVrfz0imCPuFQuEDHSva3losjeqt9sPqqCsUazqo6q3JUCz9y CsLwtyq2ql8gUPuzivBh4dXyK8S3Rb8B38epYwUegVPi5pIln/yPKOaOTZKXL5rk9Wvdld1S91eU +fVPy77SX9/z23pLf1sj+Ov/hqtN77kmjp6TNhZxYvv5TANXu4Vel35h6E3RT2VaH3C1H7hKnWjN WHqc8O3smsMs6ZX0qGa9kG/R7U+iAVyuwldS2yR3bzTKd7ffyb3v3sp399/Lze/R8O80y6UbaEvo AVXkRgaunkALYLal4uphcFVnrB/ketpLfqXzorSnfgu4uhZdUPcS6k5t3a2t9bPZvfGhUutXXJ0W Z6pTTYCnjunxUIZ3Y3YyNankLt9LUig7ENFQoztfl0gwrnNwjQT4n4N/0gfkeQzudRQcPSzWrmXo fPRFOpbCmw6Sl+JNt8ZPaaXYQY1bw42PuR0i5y0Df8vIf5WzlYm9Gz1D4K6rF30+8Flv3zPi688c kQD0g8BLEhVEfSH4Gth6E5zHU4A+MJ5Z+JOSHks62sBccG4BuLqUOrTi6rqPcHXrEvRleGo+vKhA eeoWzh2eoz074DR5pihQjNX7MJv8EVxVPWAbNazN1L0Un1twdRH+97kf42oy2jm1vpR4PDxwtBE8 DuhBLQ8tQ/0gIcHoHf4X6de/KF5B58TZ9yQ+/kp8TGVgaonJL+WCh1R1UCdTXaqNo+b2hF02uEq+ jzbaCkxthdbZyoIaluUucFV1V/ir9Tr8VEvl0y+HyX/87wh6/IfKnOUVcrnupTRRH1H+2VDfhG+S vexN7GPTaGTe8of7WGcva23g/duXpjoJ/Ek1v6ePnxk3sF7rL16hX1Z8Rx/YZPnTn8KlVeuR4umd LwHB7I7iWtBzNoozpCd6eR9mZSfjvxqGzjwOb8QU9m/NZF5C5tAnnHv4nsiZ1F+hPcc7ZtM7zPWp sxn2r2C+OK9PxXbqWIXMtS4xcdZzqrXCWbXOcElxFQ1AcbX2GjNc69iXfRlsvURUM3PgNN7WStP8 q0N4BIp5fQvRGPJ47XUWzCa8rWtmw1sz4K2TXsss7sMpzJAZr3NvEm/TU0zNIK6Onatw1kg4axh5 Fr2uniFgYqcDzLrW+dfMEAQ/rcDSFly18Eez8csBW6kdBu4S6yB6YAP3iI0vmoB/AbWsQ+AymkIY e2B4DEFn8PKcKRbmkegx80zP8+8UV/X01mjRVVv+3cJXm3/6mZzkAXOtk6St0wa0xyqjPt4fXBpO vWdaAlpmP1OtaC28Z8s0ZqUsYCYI9ctyapknDuMfwRd9DS5683qj3L3dIA/uN8rDBw1y+95bufEA n/Rd6qU32WXBdXX2SrOxx/Io2n0FWlQZHkDd5W7yBIARXEs6/2ordQLd+/k1/+cyMHU++u7sPs/p p8VLxc+UEU+NNMFUV0tBDxgJpg7CF9Qv6p4khLOrOwQ87UB/JTWKoJBq8aOG3Zb6tZt3pTh6gYlu YKczHnQNJ+rYjmCEg9ax0QrtqKPaofnb7aX+stOoa5tRTzGzU58PH7fHK2TEXvxDe/FOct06HcDz V07d+Rtxb3scjEWX8jkt/u3PSgj4FEEO0IufKyma+R/KWdGCp8K9pw/gnFDNeCx+1q/4fadTc8Jf pjppLnl97hr6qbLw+IKd+7RPB71kTwG+tN30mu9lZjIayh7u5wL6gfKz0QzgTlpX3rL0JXVl6ozT 8A2p/4CzaS4aQCbnYwZcNS3ppXyFd2IiMRqv6qBYzqHoO9Iz8paEg6vBHS5yBlWJuz9+cb8Txvwo 67aHqE3hNXU1cdQ24KlipJnrbmmNvtpKdVMb8n/qTa0sN0grs7XyxRdZYmYJD+JzLC2XiYVlulja jpLPv4wWC+tw5tSlSFr6Sik/UiWN9fBRsLEFRzXX/LlZ6yT6fi0KmB5+xs+iWsDH0cz7DI3P9GnG zqaf+UTF3we3amVG5gZp59NHWreKoZY1Sbp0LjT2SMXGgEfh1OZCatHGddfAc2Pn1hh44HS8LzOG o4Nx7qlPTl+fdWncA9SStG5bSP+G8ladpV6KRqP7eSt3UcOlzn+hwuQPuEA9QfsDtI51FX/A9ZvN cu0W/tab7M2+/o7dWS/l9NlX6MWv0FpfS/lBvLJ70Fpz+f7Z+GPWogeB3ZsWkC9msv84HZ08VXvE 8EsPZz5XMr6/JGbPJTAzuSczxLrTr6G8tSvXXhfyqM5lxjwA5a12QXsMHdUSvVV7BX4J8NUSvLVS zsrHlNs6BBexM6tE7DvzdXgEnHQGTmAZc2+PiMWXk+H/CXL0+A/S8P69vHhyXxoaXhp7XZ+8eCXP fnzDi9HIucjjb/RPC47+d7iq12LJgXNoUYnSzjlLugZdAFfZc90VL3zUE0nv/UrmURvSepHuss5O Zz4oXOjgJs5o7u9T5fRCc+3cQDe6faNJvrvTKI8eNMmjh2DsfXQBHmu/w993C/z9Z1yldnUYj4oJ V+Gqmud+jKtcv6vHw+WGg6vU/zPBIgNXwVTdC5OGFjAZnE2JYy49vqCB+IL6Rn4nCdRcenS8KpHB zKfrTO1JZyH7co21o0+dfkd7NzzlztSv8fKY2cO1iNZ2WkPZjha4DU61FW4FpyK0rv1LGNiq+MrX 2VL7Jiwc9oiVw16xcaA3EGx1gv+6eh4Vd/yUXu3Jydox2609O9wDL0tsyFVJCL0hAyLvyOieePH5 faZxH88arDUlzg9qV6szqDfNoVb3AVd3bQBDmVmjs+dL0Er2K5/BQ1HMWVRS3Cj7eSzifYXw1wK0 uXz01lyew+xl4CrnXwuuLiGX1b4zA1fB8yloJxO1xoe/aEQPdvZR/0+MUL8Z81M610pQULX4o5e4 +cPtfdBV26OBeOG991DfKR4qdFHF1TZ25P283RodoLU9z5vNFmllC1fV4O3Wn6OjgqsW9lny6V9T 5I+fJvL8JZOPT5Xp8/ZzncBDmUunuKgcU3H15yb1nb/nTROm/v/g6usn9+C0L6ThXbMc+fa+dItb JJ/9sYe0+XS4dAY3ovEFdO+OFoAG0oPfvxd9DwO735GxCXcklbp7Op4J9aLNH6N9FdQYwLSNU5lz OQONhtqgzhHbQ15RzFl2kPOvLPeNVO59K6fL8LXCWc9SSzhXBa+4iAYA96i7xnyW6/gDqD9cIS5d ecMel3dGHetb/FfqEVCttaRA61i8puQpuavrZQtehHWctyvJ4RZNxgtGHpcxSvsZmNs9kDnYYGsf sLUHWmtELNpxJLU5NA/PUHKpUGYxKEaiB6iGagk/bcFUczDV0AM+8FhraliqxdqDwYqtth1NWGzn iwerfakER1SR72WJrXU/5u1Mknev3/I61YOhL+Xtu2cGh1PMqX/zysDW3yisyk9crBotuiqXr2i0 EFj1SaxYeUD+/qd+0t45h3yZuksEuyEj2b2Gh346WuZ87sOV1Iw2kAtto2a1G93vYPZbqdj7hllo 6strkuvUpm7fAVfvgak//Cw/PPlZvoOr3nxEz8n35D236uX8dbQn8PdUdbNUfuCrh7n+DilfVS6m uPo1fBVNSWsEG+GrK+AJC8GD2cnUQxOfSzr5/9R4eCqPqURK/DM0S/Z3wrf6dLsjcdHogxFXpSv1 lmDqLd6d8FriDXf1QWtqW0KPOjiofZFogWYGDmwCCzZKKw2rDWDpevQ+woIwXydfWpmilfV6MBcO ZsPn224mwAxbk6e9jSP5lCPnvyN5FnUcW3f1rHMte1M/YIZdO7irP7WSkGBmgOC1iAu7Lsnw6lF4 7yf0xodF/SgTLrkghbxgKr5T8sxsngP1UO2mlrcvlx2v6CTqyTm4v1EOHGCGzSH6gLkHSw7y8WI8 kIX0E+cyu2YrvVnr8VOsfC5bFj0HV9Gm4VlLxvM6jjTx1XS0lMk8byn0R4yJYc4nP0t/ztIEcuKY LvgleO4CyP39fOGqnEeu7b8RB288+G2ZeeKxG1wFU112gKfoqQ7U+9VDRa3KDIxtZUvub89z57hZ rB2yxdV9MR6qAfLnT8LQq7vLqAkr5fjpq+TrT+j1e2fSTNFNf2pswg/ZaMyqaOTGrCfe6YUKzv4a kNEWgvBvPv6j6ZX8VP8cnFaMFjCNWn9mjvj4D5BP/9hZAgJWsjPrDDuzbkkYv3dkxxv0DDyhHx+d PuYmPR+mXo/pI/FvUF9YiK9iZSq9wWg2ylvVs6Lzc7Xf2OgdyEJv5Qz8di9aa6lJa9U6lvoPDV+r YmsdugCYevnqW6m7ofsI38q56nd4W9Fo8XgfLWeOxn7mmhfi68phZmEW993qF5K1hJmWc5mVk8G1 MgkejT8vYzR91cMesasBrbWPaq3M7upBPS7yPB7dM9TnjrInu0K8OpLPB9HnGrAbPYA+DX/tweKa 9UUHUEzVWhZh7au9rvgH+Bxj7qDqA+CwbQfw1W83M7DA667n8LEtls8/S5BZcw/Ky+fvpYG84Dl6 dyPnYRNa+JtXP/JS6UH52/zz7+Dq+JTV8sWfkiXAfbdEdaa3pitaE3XsieTZM/qg/w00zTXZxDmp ntKi5ZzLqiftr5czXDOXyXFu32qmJ6NZ7j9olsdg6pOnP8v9H3j/Y3x86KyX7jAD6Aa1Ujx9Lbh6 BL6qOkALru7VOvc/4eoyeNYCuLL6/jMS8Cf0ZK46ManHM5nQ4ym9C8z8iWV/Jzls78ib0oM6RARe qNBg5sQFUOcPZBYdmOrkuZ9cFO2eurUF9ec2dmAjGNnKCry0XEespXbyNbGaeT5fS2szjTXyufkK +cJ8lXxhsVq+tFxj+nzrjeS/1LZt+B4OeIjAlNZ2itPUAeypuTpx7bqSP7kxdxhN1pMeIF8wqiPY GhHEvtuQWvzBeF4j6L2AK37V+5HhI5039jnz4sjd6bdpwdU96KbFecxUAleN+l4JmmEpZxGYevhI k5RyLpWQd+7jPi7a1SB70eYK0AK2r37J93j5X9ydd1iWZ7bu/zl/7Wufvfd1JmUm4xilKvaOgqBY KIINRRBB0Yi9YTRq1Fhji2Iv2GKJGnsXG4hdUVEREVHsDem9Zp3fej4gmszO7DNz9jbXfNf15PsU jPi+73M/a93rXveStRrzU3Ox4CqaNOqPU/tR5/OnH5d+M8XVIcT4/YnxA4lVe3QCV6mTt6VW5eJy lWuHjx/cSd1WcMvN6cU3GlXiVMXUhsqngqXUoEytqh61KWr9NdGpWtX7XmzsV8kf/9Bf6jUaJV6+ 82Ty7CMSn5wvJZzlGpv+BNYVw48W5WQQU2p9ypLLK67ml5RJdgUv8I/gakkO/sxg60+lBZKaDldL bJyHbiB8JXlt84FS7dNAaVQ7nNj1GrHeS+nVjX6ILtQ9qeMNRY88lnmHE+mbmArPOot60Xw8sBaP TTNei+ppsxFebOtMZtouwCtjKTgYwayBzeolgEbgMJwA+dylGLTdl6hjoYVJuAOuorm6CweQwLqf AsYSv95KwGsgjpna4K/6tkadoP+AXu/DO8lX6PHasQYcXwrHy9+zAi3eIs7f+eQ3s9CBTeZnGjuY +S30ug4I4j7Ctfp1p2egK7MXfPC4Zc5AS48o+lQjzRxXhzb0BCunCrYaXAVb7Zx1ga1OYKtqscBX jV0NL9Ae3VUnPB7oI6jnfAT+9gqamIPSoPYEqV/fTxYv22FwVbH15dvnkq88OJhqZg/8c8KqOTv0 /OBRNUtDAF360me7MK+U+ZfTxeqjMdKBGKs78UoPryT5grhvQjC8PRxAOLimc1Y3Ez/u5Lw8vCpL onblyvkT5DtXlIcvgUstk6cvSuUZseqbNMt68QasTYUjINeLB1dvgqvXKnA1hucsWnGVM/04ea36 tB4AD6r0q/BX66cQq44m5+Hvn4bWa3KgzttiLh14+mVPNKo939CPih8FmtE+3ZI5oxPFxzte2nve QMN+SVq4Emc5R0kdx+PUpuBCG9DLAw5Y11UeEGwkLq1hC6YqnlqBnzUXy19qLDSreo1F/Dqc2HUx awlrKXWYZWDpCmJWMNdhNWsNmALW1tH3teDrOhOnWTXYgu4InKVHqHYj+gpbgK34K6m3kjtcb1f0 r/5c475eYCuccFjvl9RJuNaj8YqZhI/fbOLVhcSdxKv7N+ET9iO1ETS+J4lVT0QSp55kz0URF7Ff T50htjmF/vEYHmFg6xGwdT886441zGNYgrc2e3A1nKDmsPPQdM0aRK0PfcdEcHVcT3hev1cyAk38 wK7MR+3MXFRqOD7ed4w3dNt2aKvQADSA11AvaXvlVpvCgTTZzr+Pf2NDuFXF0Trk/PX5Nf1Utk03 o63YDP/MNa05VZo27ibh4dvgTsnv9cEj/kxPf43nb7qUgnWVz2MxH3QVwJsWgrvFaKhKK8JT87Ca /ygYK/gWW2pVaAOq+nuIeY1mQONYXga3+XaNg/VzKb9fCnAXlVELKymSZ89TJebifXF0CqAO44ve bjZzSG4zNwbNkmccugjm96EvGUrcqr4Q4wfBh1P3m0HMPxeuOpw8aqXy4ax1cNibuc7q/ah93Qcj qO3D3USTg10kp7/K2RcXgw7xMrkbXOt9cjbN7xIfUMd6SFwCrt5MJO6gxnWD3O/SZXSt0TlyKpIZ hgfoadwJ5/A9Humr0pgZQ//IPPQjM+nV4++dO4H+jrE6Zwy/8YHMwun7AG+HexLSI55/w02441jx gmttTx2rdQfmubrBVbVBH+CqswXIr9AGKJ7qsnUidtUFxtqAtTZ8TbG0jgvaKw/lBPaAufTA0ePq 5K4zcqLko38LhO8aKdv3xZv7W1iQLdnZ6eYeZGVlm/d/xv8opv4Wrqa/zpf27YdLrWpfiyezg3yJ V3qSDw5CzzchGJ0JNQ7lN9UXUP3ndnNeHotgVuVetNBR1DJjeTbulcojcPXZS+LVX+DqkzTmq73i TKZ2dZPn6BrcvcarBlfRAxwHD46BGYe2kfOuo/aNtl2fT627riXXUo8/5QS/6cuzw3P+FVg6jl6q MLwLRvrS4w+nGtIlRXr73JPuneLFiz3RtgM6cBc4TqfT+Buhs2yC50d97Y+06HusyFVr1gYH7dfI 59bEogZTl9DHQ25TgaefWy0hbl1K7WWhZdksJJZdSOzK92gOVLFqOBDfKsaCq1Z1NxicUY7BprH2 ufPcNqAG0OwIXk9nxKWdeivhF0a+6e+ZJMHgaij7dzS6yUnkm7NG0n/BPlk1C2//d3GVGobi6ili VT2HFFdPosE4jWY4mh6306qrOAHmgrvHiGtVp7NzHXMTluLNRO+VzqpWXJ2LZmjmwDR0CPSuBsLN wUtrH8Vo+IjB8Cj9DI+CJq0zfRNeaHyJ4Rri9ddANavNFVfVPwp+uQlnRiWuNoALId+34t26MRr/ 5vSmgq81iQE/rTZaJkyIYB7UC/g3nQlcJrm5OdT4yRGJbXLy0iQ9O8fEppWYmplbKhm5JcQ/YOH/ B1xVTC1HuJ6DXisfPC0G3HVpbKyag2NRT5kfNQseuK80rbNIfH3AVnrOesEl9YUfGaSa1mD8vQbg rUNvms5OUK8a7QdeRk1VNWyrJ+JFxN7Q2Tvb0XXvXkFPFjHCcXI69XczeZ3WIS7CsRKz3oMLSKrA 1YRkdFdJxKvor+LvovNGh3jjOr0zF9S/iHus+4Ma5d5t6BDW8XesYDYWHNEq1bWiHVnAmTkbTfkU +IDxQ/lZv6Au2lc1Y/ck2A9P72436Rm4gT/LFeYMMFOh4yl8cuCp2jJrsG2l9sriH6B4auuE9liX Mwts1Zkudi12ir3rVqnrTm+sG3UE5wNogJnv2vG8OLZcju64s3T2DYP/yzFnXrHyO7zy8v95fVeU 79D1y3jV8rwJvjtp0qJZiNSvOY8+qxvgKp7WnZPxFnmODgd9JXmjepquJ5dUz+R9i7Lk+PosOavc fEw+/an55DSF8ohY9emrUnC1hHwLHoD1gs/PMsol5bXWruDuOZuvV+Dq2culEg0eHINLOLKHWHUr zw7n/E40Qur3/D3PaQR/5zxwdSa4OqUvGOBPHzua/zDwdFR3i6ZqALWGoC7MSSZO9faKk/aco07t z6Enhd9secxoLK3rU2dxoC5l9D3k7rXWGw61JrFq9RpLWUuIrSyruhU9k1UrnN7e78yqZfWd2Fsv Entw1c4mHE3kYrGxXUJPEasWsSxxrDXxq229DdTEtqE3oAbejBp4I3iB5ngMOZ0w8bNL28vi0TGO fBuf5S54DKAPGN7rOVr012a+0QJwdaXiKtoajVcPbsH/cxd9k3CrpyPR4pziXffbWfbshWJiLq4j 2BoFJ6BfV+/ko/B7u9czT2Q5OSp9rTpXeTG6xznohmbijziNWtnUvtqfRt0PPUAYeoBhaKz6gye9 uz8wvasduZbtOsRK/abUrJqcxdfvlPHxs2liiVdtGm9BSwGOsmzrb0JLQW9qw3VSm1i1diNyAPvp 8lmNIXL3wUMTK+rzl5tbKAUAZmW+r++lxZb4UvehftLvQ6kqhTyguvQ5JdR8b+mf++XvVf1av59V +Xr7+q3JSfX/mVlYIm9zsiS3RDVaOVKUi/6V/9nZaHz3Oo1ixlOAtGu1Ao7+BnsgiXnv9DRx3oTi lzCMuDUMzfEEzqUpg6jHD7N4+i6g7rA4jNycuFWv80ZyjW30Duxdjl8VccJJak9Ru3PlAnGr9rre ImY1nldg65174Gwy+tb7xSx+P7mMGKXM9LvGXsfDCGw9F6P3HY5nD/4vW/HNoI61aUWBrIfPXT0v TxbPzJX5k9FejePnGsWcT7B1LFzrKOLWoYHocrvdEX+wtRv1Jg+vi8zBicZDAC8AuNa66P+VQ61l 9FdwAhqnGjwFU11YrsoL0LfRbJvUarXD1L3qdyR21b6sNmgEiGPbdb4itn+ZKLVsAmX0qNXy4nG6 uTe5BbmSV5JXeRv+6d7/Fq7Gxj6jfzpAmpDvdvG4Jb7e1FXQMI7hfJ46kDoomKa4ugGM0xkfWvs8 uTFbzh8qkNhzrOv0rf4VXFUuQDH2eQa4+ob856lqAqiN/gJXjx7m+dtNvksdbM8avAEW43enuDoN 7oFnde5I7blUXZDiKnkrmDoGTB0FDza063Pp76PeKOhLOrE3PJil1JFZSW4aq8IltThErrrXUu+n /6cGOvUa9uT/cKrKAdS0JV4FVz+vaVnKA1SrsUD+VH22fPLnafLxZ1PIcwbKx/8eKh//x2D5+P8M lU8+GiGffDJKPvl0jHz0xzD5+M/j5SPWx9UmyCfVJ8tnNWdIdbvv4G+XozeIAIs465sRs7Y4iv7q FLMuzklHakI9vO9L3+543P4Grmr/1GF0/5F70LSxL3Uu6BnwM5q9ppiqZ9NZ7Qmm7qxeNuqbfFp1 AqoN2IDn4gpiVmL/tZxR4eOoc6B5nIHP4bT+1JJDyAHgeCahXRsb+C6u4pnQOYFeXeb7tb9qwdXG 58jtK3EVHQQ8QCWuamxqq/1TdSLA1rXw1xvRAMOp2H9NTD+cXNeCq+mZ2WhxyMnBSJ3vob6/ZQSk pSXMCSoskry8fMkroK5cWiLFACM0KPODyv9hXFWMLS4ultxCaivm/1kmGUYfAN6W5kr68+dGL3v1 UipeshPkT//WRVrYh4ufZzKas0Ri1kfURNWXBX1M0CsZF0LcSj/W9MH0ucJPzRmss8F07gK9A3Dj a6dnMNMMvpXneO8q4tbvyTW2Z0o0Mecl+IDr1CNUP3PrNvFrArqAB/QLGD6gTO491JnzvMOV3bpF D00sXgJ8/1li3ciD6Ou4r7s2Fcq2Neg9yOs2ELcuY08uBM/nTKSXGz5gMnHrV0Px6AJbRzIjt18P 9rPvbfGFa/WED9CYtYXGrO1V10oNgLhVc317uFTlWq2d6elobcFUxVWb5sSsrXcZDK7ThposOizF 1obtmf3gHMlMsWPU/ohp/4KHgIOPrF/7oznH0nPSuZfwNL/TV+U5bH48uKUqXTTaBv38LqdU9U/Q P0T+r0uf2xw41Hz+jYVlxZKZj+661FIbzcssl50HEuWzTzuLk9MG8fQgjnJ/IiGe5BQBT+ixTJXw Ecw+/hLvianMsJpHPwD1kFPbc+Qydegb5+lThSt6mFJseFUTp2ZQt0ovkYy0EuqEpfIqA47gFX18 j/C3ug8O38E//Qa9exfBBbDgNNy+zmrR+S376F3RuabrZzA3ChxfVMGtTg+lfh1M7u/3XIaTN4dS 7xnQ5RG4pPkafFjn22b2mSuz5xyZk9TIGb0+uXetxvuJqdCRkJfXpD5doy48aL3l5O3k+LUWg6+a 66+WatUXw7EuFyvizs9tRjOXso80tA+QFk17SM9eIyW47zjpGzJRevqNEa9OeNS6DxJ3z8Hi2WmY tHYJkiZNfMXRMVCaNw8S25qdxLZGV6lfO0hqVQ+Sek2n0a+0XerZn5La1Q/jjXFf3HyTmHtxQnx9 4/Hff4j34DOZSLw6cwReLGgulvPv37g4VX5Y9UYObVctAL3Cx7hu1Ikvn8FT+Sy1Y+rG1y7Bx12G WyG/vEbMGhuNR2MkPCwayr0bmX+7nL4ruLiIGdQdJ+H7HQZ/CwbMC6Xnqp/606KtCELH2of+ALiA YXC9yqn4d0qUTl7o5jlnGzCPrz4eKw6O6AGaHcODimuK7sG2Dte1NvFNE83/0Vc1hLN23Cl1m1M7 Bpds/tJDho8Kr3okP9SHcvgEXZYXwPrehqI+lg+e57OX+FLsdfpHuo2m99VN6tuMkD5+V/HXoWev XaKEBjyg5o6HT8BDGR38lJ4n5kjwXKovmPYNLAkDV+HK1hILfA/voj6XB4hBDq+GD0DTEUPt8RLP +jXqjTrDRb1adRZW4l36FJMLJPlRkSRRg7j7gDna9+hfvJsD55qHp0axnOfsPH06X44RgxzcRQ0C 7nb7GrzL4HIrewYWo3+cT64zcwy1XXSt4/szx4tZiQP7wAcE3JHevvh6d2HWMtjaweM8ngloBNxO 0u+B9rr1PjxruadwrDbwqxqzWrcGX53hyXk3C17VzmWX0b/WdqPHoB14rMsFXwf0XLVbbJD//S+9 xaH+ANn0QxzYVCJ5b1ONFklr5yUQPXqW6tLPH/r13mPwd+Cq5kzFRWVVuFoEppaUFBgfGu21jth0 Wap91o3+9w3URG+Knwc60M74lsIDzMPjYRk16tUT0sxc0x8X0mMFtxrNvdXn49blIguuPiLfh1et xNXU9FLJTGOBsX8VV6+DqeDCWWKvU8S96g1waCMxFj2Y6s2ss9V1LpUFVzmH6QmYFEweBq4OA1cH +uDT1xm9HnG1nw+abjgxd+Z9ujLPswVeoA1bMa+z6SFwFQ2/aoDQq9eE+zS4Wldxlbxdc/daxFVW y03sWu3zhcSok+TPNQfTZxWCL/s8fr5nph9d+3/0WhXmlEs2/67sVHr43pZIVip1uNjX9CE+l9ir b2TfwUcyb0GUTJi0D0/3Oein/eTjT/3Ra02XBvXoK2x2Dd0VXgPk1+7drhsvIp1rMjTgKTNP6O8B V+ePt+Dq90tSZdvq1F/jagx77TzXn3PpxhW4uApcjQVXr5BnXgB/T8GrqI5Ae7V0xofOLTR6K+rH S0ajcSfOmv2F1gLhV4Izudf0s8Jdaw0whPgswPuewVUvcLWhE/wqeoBKXLUHV9VrSnHVFm7Fpin1 qiboAhpynVsQ14Cr9rbzxcEuUKbP+uFDbx+Dqb+Fq/oDFhQUMm8ki/efJPL0Y/y7p6MjGihO9Rfj C4nHRHf1or2L59U9/M3Js0OY893nmUz5Qr0WuGfoBMJHo78aS00JbNX54T/MYtbA/HS8BZkhvDZX TtEzEAPXqh4Cps/1CrxqHJqAhHzTH3A/pbAKV28n5YKpueArsQh8q/rAxaAROHUc/hye/eB25Xks utbN4fmyDj5gOVzrwq+Jn+Fap41KNz7rX+JDMagf3pZBeCD0ukMfBL7eXfHC9r6M/uocPcrouV3h Wl3wHm+NFtuZGgRaAK1X2RCzKrb+jKv0DrRWnvVdbGXmS3v8b12Zl6UYW2+uVOeZ9wtg7uCTxwZb 86kbKooqjuXnFpulnz/0S89RXeYFrppaaDn1UI1H9de8zPfwsxoMfvf7+VoRuVRhKVw932r+Pfy5 kvwcKc61YOu4SVvl82oB0rrZLvFqSw3RAx/OHuy54FcyFx/5leMzTKyqetK9S+krwWdCPX3j6LtL uFYiyeQsKY+L5cWbcnmbUS5pYOlbYtRMVlamBVcfV8ar8PNX7xBTXQNXz8MNkt+cPEg8Rn5zEJ5f 5/+qz13ENLyfwQCdTTVrcDq97On0BqG1hAMcQqza3wdM9aF3r0syPlIJZsZGO0/mSnagnwo+vV4r alVN8fNsvBvNDzWqevCpdVi1I8DQlWZZwQFY2ayRmlZL6JXaABcwHD6wq3j3GC/fLdmBjjCBs1Uv s6V3srwEjroYP4XK66sXk2uZnZFKTUb5es1xqWFTy9Y/9+gxNb+56+Ame0s1zZHqzsUXC++PlifR hcYQF91mBvNNfFyTZETAI+a6vGS+AP0BX1JnnoGmhlhn+5oM6nnU+/dyBh0tkkun6ZFUThtcvQ6e 3iJPVF86jVuvwsmop9iFE/B5qgvYgT6Hs0r9r7eRA+g8rbXoK1ay75fA66gvweyB3Od+yrOmy1dw AaN6caaSAwTCLXZBH+/jeZtZJvgftIqRui2Jt5vRo9ZE/aWJbbQOWA//qmbsv6bkj03Yjy3wUm5B PmmDDqBJf9m197J5Pj/kf/Q26bJsDnNDLXun4ocq4N5p3ldalEOswWe+904C/WdD5kptGz9p77Sc +bOJMjAQn378Egf3xgMVTmp472R69Jk9qP6PQ/CsHIFefyT6Y+LW1WCbzgPWmZo75qv+ip6sCHyr FFv3WrD1OjgZdwWNAP0Cd++i/9b8Hx5A+dbbSVrLoo51Xz9zdt4ukYvg8Fn4nyi4HtXPHIRD30eO t41+hE1L2DPkJctUI0DPwpyvmAE5Gl30MOoQofj+DKDPpw/Y6q/eV/T+caZ3JMZs46UzwOBa4Urr uoKL9K/ag522cALaK2CJU7eYd2v0V7bErPZwAvaufJ9yB9S9ardlrk6r/dKk42lp2e4ofZvDxb5W gHw7e4+pCxar5orYVV+lRWAs6/fwqtrH+sP8HbhaUKbaEmqx4EEJB0cptbqyIjCVf19hXrF4+owV mxoh0s4lUrw7JEoAPMBIP3xN+qXKvMGvTa1zw3Rm0c+jl5I8/dQW9i5cz+2z5DDkMg/gSx89KZGX qWAqvEJ6tr6XGUzN4fMrcPbJG+pWygMkoXeNh4+PRft8Fo6QGsyJ/cz/JdfdtxZtEM/H9+D3aq1f j0P7zHM6A33L1P74/6HxHAXPNdgHf1Av5ix50RfqTQ8imiCvTjfwXYIDaBfN/E/6qRzpp2L/2zTa RZ1atZQb4Fh5r6W8Kj4f9qvpAVov1tSt7OrSD1B9Lpxqf7zkxsvuyBR688BHyLj8bD17LMuiK7dg p9E7V+CqnnNlYK/2BRcXFUlOVl5VjPTyZb4sWHkBbPpSPv6oHx7LEdTYycPQVnuQiwX43rHgqv8j 5qDgcTUEPnssNRD4UMXVHRW4GrmH6wWuas+w4uq1i+hyiGE0l9SZdepLF3ueM+sMPAF5xNkjFT42 6AK0f20nNY6tcNbaZ6Gctc5UVE3wt/ABJmbtR8wahBa49yv6WZ9KUNcHzDBNlM5wAU1dLtMXgJdC S3xoKnGV88qWmNWuAdqA5miuWtAXgU7AtiW1Ykd616y+EhfXEXCFH15n87dwtagwj/uHfwj6hKL8 DLTXWVKMP9aD5Fzx6TpNav5HsLg7bjW4Ggo31hfeaSgagbHkF2P6PJQpocw0Y5aL+oR9N4IaFnHr SjSlaydmyPffpMtmPIq2f0fcuoLnHG7m1I/MzTikfYpwYhcKJO5agdy+TY3iHvupooZlwVTilmTu 8X2LF9zVG/hqUKM8R44Xxf3VZ0Lnx+8Er3/g7FyPfmQVe2cxuZ7RCFCnnD6GmuRQ6hCh1N6IW/sG smf87xofAc+ueCRQc3LEm6VxO3wA2h42fiu10F/ZEpNW4WpFzGrdSnVYxKzEsxq32vE9iq82zdG0 tqdG7BoJrh7HHx+OHd+rNi795cD+c8QY9LMW5v4eoPTXP0Plw6G4WrkqvqsyVjWxlX5Zz+fK+Jbv yQNQczS05feLCosk/y3xeQk6aX4dFfOIs6WPOPx5qvi4cJa5w1m6J8k49te8Aeif4VfXTM6QjbPS TQ/UwQhmWIGBF9njN+GIEm4USsr9UvoBiuU1daoMcDQTzXUm79msHD6/Jm598ppn5hHP0D32/i1y 1avUX84UmTqLcodHeD52r2bvL4IDQAe4nDxKZ1HP5Tn9ZiDz7EJS5ctA5k2x5wcQq/bxui+9PPHM 8IyXTt46W5l58cSqjdsyM86JOXQt6N9vggaAviDrBqpdh/ujN8qaupX2UNnabSLXR1Nit5FYdTn8 sr+0bhMqR45elJ+KmUtTlC6F+a9NXaPq0ut1Zel11vOpaoYacWoxsc5PZXD0YKvu08zMDLSZFfEr +LxsxTFp3CwAXqAfc272Sm9/ekVbn0UvmkxPzz0Zjd/HJO0NCMXLbwy4it+mzrHfQSxyEP8qnd8Z fZDziFjlyhliVXBVY1XVQibEUQO5Rj/6ZXp2LuRILNzrpVNoBY7mGS+bg+vwazHaNf6fxMFr6e1Y gRZ5IZ4LcwaRxw5g//VnzgIx2DjqMsN7wbHiw9qzC/PpqGG2pLeihTO+0OCqA30Bdk33olFl3zXG K4FrbA2natOS/eWI9oFr37D1XmqBI8XDM8zg068f5g/0O9wbiycGuR576N145emzx5yjadz7THn9 8gHnInVsbvbFK0nSyilIHKyDpWPr9TK4/zM4fTQCvinEgW/kC7iBsAFogamrfjPU4ms7fxT9rtzD leQdEXDlGznLts0mZl2YK4eIS45v5N5wPy+BjdfhbdQL+yb3MoE6VQI6q3itWSWxwNP4B2VoBPBm ScyW2Fvw6rHsPfifmGg4gSPq2Qp3tpn65NpM+uvor12IRm8OXO90fOi/ZgbQOHqxRuBZPgQftf5o +oKSTT+WP5xA1+7UsdSjxZ1+LPcoadoO7yo3NALUprTXSmdh2Wn9SvUB1LJsWhK/smzRBWjcqjGt rQuxbTP6sqgV1HFCF+uEp2DPi8wbRIdYLZB+2ulmvyjuFBRwfpXp7EHL5w/0FLz/1+qGNuv/HVe1 byWjgOeI/0VhATXRzOcGV9NevpaJX6O7rO4nzR1WSPeOeDL7MCfO66GM7/ManxNmnYYpB0A/wBy4 IuqbR+B0VOt8GQ7vFnXKRDj1R+QvT59ZtFVZ4GjlUkzNzf1J3hC7VuFqIrnqrSI5T04THU2+qnzR HuZbbcEvZCXeeAvQAMygtooecMEY8hlqAlPJtdT76Uvyr2Hd4QA60U/icRev/9v4ncbhTXydWPUy s+qZHe9yjHz1oKm/q2+9Fb1VqldXbtWKvlMbdFbWYGktfJRrOxBf2W+QT/6Adrf+YJk6ax+aH3Q9 4OrzBzclK+OpwdXiEmrW4KheP1PDRgtZUFjK80EOwBeUqy4qzCH/13xHsdWyb8vLSqlx058JrhZk lcuUGeROdn2lod239KIncr1v4R2YJEN63pcxASnoncBVeOR59KEvI4fcsACfOLSKB6j/qm7qNLn9 2UhqH/QDKA9w65oFV++xH++Cr3euk1PGkkcQu+q8pfMnyBnJF4+wjw/AW/9IPKPade2/fA9Xv0Dr PiATbQA5Add5JNd5ANrlXt3osyBmdXK7Qc33En5TURW4SjwDZ2TbFD6gOedXK/DVGR7bCf8Z1xPS hL35+ecjOO/GmTr7+w/yB/zVb+BqOfetpCDV4OpPJdmSk50q2VmZ5nlY+/0VuPF+Yv/pUHinq9Kf c6cv12Zgb+1JvIu2lV5krt1krQUORr8ynNogdazlY6gVgq3r0AhsmpEuO8j3dJ77IWIT1bXGwKVd PA6+RmnPIrkc9+9WPNwO+qubiSyw9U4Frmod63o8eQr77Sp5ivZjqTZEfYsPbkefuIl672rmRS6F 6/mOuGQ2noLUmedRF5kyhvNyBBxaKLleCHxAEPxZb/wre942/iztfPAS7nSe2Sv4CHQ4bnwF67gp tiqXqlxAhfaqJTxPBbbaELtaOFjmu7jSK+K0G90Vvhiux8S5wzH6BbaKQ53RzMrpLo9SXpibXkie XEptR5d+/uCvyvjUvFfg69/8oZQEtGCw9v8rH69ncXkxcSrPjXJJ4avVewku5I/TpU2jM3jZqQ6A PmO/FOKX52ZWtOpHN85iltWiDNlHPqk+fmfY37GcszrHJ+lOEdcNLcCLIsOr5oCjOdR3svWdlcvn 1Ex0rcSrSSnME0gEk+knOX+pRKLJZ04fBVd30XsJT7RjeZ7xC13xDc/EeDxCwJdZ5FZfk2+pn/3o AOb60FcV7E2vqkcCfoY30dhfFzdi1Vbu5Nrt0AC4kP+3ZK+Tm2heaoV2tGY9eiuJVbXX1KouvZcO 6Nbr7IZj3yq1685BL+UtI8JWy9tnGsPrfFo068q3cY0zsvlMYFNCzF9WxjWEPzX1zNJy3i1L456y 0jLwFS07JLaJgwwGE9fy67yMdHMvMtILpKf/V2L3WYh0xRuojze5gWcKPlwP8I15zLwbtDsD4D2p 1y8nptwwB63iYjhS4k31Oj5JLSqGGOXCSXD1HPM94bYTwdT79EXeh7O+H1/Awk88Do7gMns2mp64 I/RpbWP+2FpqyOy5bXOz0AUzQ2CC1q/gcuFz54TiTcAZOoP8ZHI/NBfkBdoTEgh2BPjco581jn5W uADi1TrN8f4iPrGhPmWjmNoSHzDFVBdiWGofDm4npaXnCXiV4fRshRmf6b/5qP5PfIM5FN+NV/Xe 6TkpzHDG44V3fRXkw1tU4G92VhoYwNnJ176etlYaN+4rjg0nS5BfLDNQHjP7LB4/CuKQnvgIBOAJ FkJvcCjnE3Ws2VzX+cPgBMi31I9tPfWkzXA7iq17NT5Zw6wBsPUs9/QSuV9sFPkGe+IWub72BcSB rXHwa/HJ6FlT8nhHG3CPuJX7fIN7rth6Dh4uGi49Eh354Z38fzcpb0TfwFLtdcUTYia1tKn4FI3D 6xNsnYiudQz9WMNCmOkarFwrdayet8S7G95XnBdtfC4YH4FmHdUP+zC8gM7KJt8n79f83xZctXUE Tx3BWcVXYlnVZdm3h29zwlOg7RH+DNpG8pYWbszPdlqPHjGYOQ47zflUVlrM/ik1Sz9/8Nc/iqvK qYKtZXmvpFzP5FK8phNuS++Q2fKv/6utNKOe442OxM/tsYR4oHtD8zN78BueiXRT19wyl/l9S7Ll EHtT/SRU3xyn3CrPwEPO1cd/BVcr8dWCq8SzFbgad/cdXD1NLgOuHiX+1frKdrzQ1s/B34V+64WK q+RTM3k+dfbS+L70sQfAEVFTCe7EXCr3BPFuHycd2jO/2IN6lbtyAOQirYlVqZ3YsPetm6g3CIv6 Sg18ltUbxYbP1tSx7fGlsq9Db5Q9fmfEIvuOpph7n/n6tfFMVlzNzM0zNT+9/4qVQG4VZlpiV8uv NWbVr5eAtboUbzW+LSwsR8PDXub+5aA3IXyV7xbjRVitj7g13o6WgT6xTnDZvVLgXZ7gL4XPNXHj vOHMDiBeX/8tM76o9e4FVw/BBZzYDRdwKN/0DseezYMHsODqA3Ruuh4mkjsklsjDO+jMY+lJP5Mt 0XABes+Ok2fsh9/7cQFe2dRSIsBtra98p1wAuPot/MPML4i5QvAM6EMN2Y++YPoDAug5atsBj0VX fAKcot/BVc37qQu2ov8KjY6NK9or4pY6aBpbdz4jNf4yAj1PmGSgW/5dvH4DVxVTU9/mcq9Us8h+ N1xONvcR3px7WUy+V0CM4Nd7nnz2r93Fo/V2cukn0oNzfQA9a8Fd8Pr1xROsD32A9NFMhreaQV/W HHTfC+GwV4zJlAj0TxupGWydRT8q8eR+9G+RyrXuoBf8cAGcOPoO9MhxnJU6C+46cWslriY9RnuV kg/PSr+4Yi3nqPZjXSZfPEd8E3WMPrt9ln7F3RvwNV+F9y4akNXfqj8L5+ZE+lzpGZg8kp4a+ICR 6FpDwdbgPonSK4DZbj1ui6cvPSBdrjDj+rzF/8odTqAd87Hc8L5qjb7qN3DVpg1eAsSoNo7MySKm aex2FM72sDR13kXeMgRt60B5/oyaIFhayQP8PnBVNzRL2Lzvvfi1eV6o7xflkXNmwAsRX5PT6FKf CX0vL9FzgmcjO4NnpoTe/VzxC1kqf/pjf7GvsUDcmt8QH6cECYIHGImf/ZSgF3gtv5Yl8JsR5BLb w/FCW51hvPyjyV0uneL+c7bei2cvJxfJ06dF8vJVATqVIsnOA0uIjXVp3KqcgPKtL97Qu5fC/J8E /jxcYAy4rH7WkWhG1Fd0D5i9GW511cxMCZ8EtrDntTY+ZRC5qerwgp8zZ/qxmdXXyxNdlQd6VU88 JTpdRxsaA+9+WuqhF6nlTG7qCKai9bFuothK7t3iIPpK4lR69a0d1V/1R2nkis7dYQ4aAD+wbqe8 fJZq9lQp11H9EjTGVw41j3jTstd0v1UusILraPKBX92T926Q+YV6LxfkvWVeRakcjjwrttb0otdd WBGvPsDfEH96cu+p/fBhhacLR7OrPimq4d1CfLNlEX5Jq/AI2EpvAL6cF4lRrlOj0ppVEnssKaGE 2iFet0kFLHw8EvCeu868sQvpci4af5xd9GttxBd7OVr1hZmm/qi9bKuIWTVfXTyqwtcmNF2+AVe/ 6vsafcJz9OTqG5iMRpcegQ43pDnXrK7jUfJ/MLUp5xO9DtbEq7atuMbso9odTlC/iBYnL+KdRnOk Xu1u1LqfV10QjfsVp8o5oN5dVd/w3/1B79m7i7+v8nxUbNWz8a+9Ctg/pXzj+dhkzpjBnIu9xKv9 bgns8Ur88XwL8nsjIejUQvxT4AaSZQy53sQB5B5o81UjoLq2lcQJymvrddd5mHvAPTPHZQNem+Tx 5/bnmXnZN8BK9cKOIya9Scwan0S8+oD6lS741jvKvXLPjT8L33eNvpCo48yCOQi/8GMO3mfMiYmg r2ZZPh6R9NeC4+HMGJj3Ff3Lo1/J18Oe43PAWT4gRQYFM/cykJ6y3tSx/G6KR9cr4uaDrtU7Rhw7 wbd2jGSOoJ6Vh6hnwfG4UP+n98pW61dwrrau9IO0YX5OW+pYLPs2cLLOO8XBeQ81LGZkwbPXarJc bKsHybfzI82l1fv+u3npzdf1qz1swVXFVJO7gKGl7OGc7Lf4yHDewvvpKimmllIA3vJMvXjxTIaG LUC72wfuY7K0pS+pgzNzyNvel35eTyQMT9Bp/d+gc04ze3uD6kQWo69agy+gcgDwOVdO0ycCh6d7 OoX7/exZkbwCVzMyisFScLXwZ1xVPkBrWT/jKlohg6to1ytwdT/ak90R4OrCHHCVGXrUUeeGMRt6 CLgayrwq9IKjg9BX9SRv7qz1KsVV/CXBVTfFVf4Njdqe+hlXW8IBNAdTm/LO3rdpxDv+oIYPdCSe pfZSD71AdatxUr9ZKPO2XlryQHBTr6X6gxjuBK61kPjzZzz9+3D1J2ogJYUZBlev3EhkjsAYaYAf iX9HvDG8md/q/xSvwJcyhb7SmcoDaP7ImbaKeuH6mWlmxtW7uHrhOHUr+NVKXFUPj4dJ8DHJhfLo Pn63d4lt4nIl9lKmXEA7cAYsPrmZeHVVluzijNRcVOcwrGafq1fYfxVXW7gyL9CRvoBm8KnNFFfx CwRX7dqy5zoek1rt0WG0i8Kn/oQ0aACu1upOXvu0ahsprurSvVX5/j+6z97FVP2sO0pvrx6dv4Gr +cWFkpmXK2/TiD3X6YyzL6Wu1Xjxbn3VYGuPTsxB7/lKQqg9DqVfYDTP6xjuqdZaZ8ILLBrBTEj6 MVZRw1pPrWITscOO+VnMMVIteJac3KIeRlnojtElx8C1UpO8eo34FW3VDfRX6skSryuJPIS61k14 guvkirFwAbHENzGn6XMl74vcQ88z3ILOP1M/dPVDW4cGZAl1swXEKrPD3siUES/oxXpm8RTsh6cg dawAuNZufrfEs+tVg6suPhW46o4XW/uDeFr/jKt25PuKq+ofYOtKH7Nia1twtg01LvQBP+Mqf5b8 pX7LTVLjD/7S1XcKP/ddy9wWngHtrfvdvsxDQSxKjKqrFO2dqWNqXKXcAS+NDwpz+ToQnPq6CEzd Sow2UKw+ninOzS5L+7bM+HHX+kk82qoUmdz3henLW4LWJ4KzdTNn3q4VzAjcmCbHd6EPOUoefxYe AGxUD8kHD/Fif1Egr9/kS1YWvYh4BxcWweeCrdn5aAOIWdOp2VhwFQ1BQjE1TZ4FfAF0DuuxPUVG g6c+o1qnWTYNbdVX8KrEUFMH05swEO1PMHMLApkN5Ys/aBfmnnoliKfnTeaiMkvK6yq8ajR1zJNw QRXxaiuwVLkA+D+tqzgwd6OO8wFxcMJ71Zn+O7fjnCt4RVTvIb0Cp3Lt8OWtWMXUn2hfN0u5gLJi vqbH138Sy+g1rvz6e99j7o2Fz1PPmyJyoHy4+qy8TBkxNkJq1ezHvjwiocSqw+l1CPPH45o8chre MrMHpqGD5FybAK5OS5MfqDftIrc7gs7/NPXfC8fpszrHPqNupTnDfWIYndPw6GGBPGY9uA+uxufS r5CFBjdPzlNjjIILOLgeXF2SKdvmEzehIV+DX4d6hiiumj4BONZp/fAKC6J2Rb9wCD22Qd54knrH izvxqqMrPgGOJ+BX4VXBVuvm5P+Kq+gb7BVb2xzCB/mkOHudgYtcSrwaCA/4Si9R1etdPK38XPXF /6YPeit0Vb0qebVKnP3lr6t+3/IHC4lN3qLvKK/QYH79zSbqjz2lfo0p4tvtMnNcbqC3x7MYPXJI AL1z/VNNn0cY+u+p5Fwzh6bJPPKCReyp5eQIOm9AuZidPO8H0BVGEl+e2pwrZ/dSk6QueTmKPXYe Dyz2icalCfA6unRGtuFe+b1r3Psr4OoV+rDOn4F3P0kvyCH8WXZyn+GM9qwBW6mRqcfEKvKepcSs C9AGzBzN+T3smSVmRR8wqO8DerHgAMFVb+LVDp3xXCNedep0ml5XONJ2zLni3jq0oR8L3aqdalid wFL6sGxdWGCrvRs8Abhq71rhK+iCJ3YbYhf4gHqu+8CaMXhgf4GW+RjcmPKrQv2FvfF7fZm9a8HV nOw31C/RBYEFGl8VFeZTM9LePI0RRLLS8ICetFLq1Ost1jVGSmswxt39kbRx0hnqxE2+ydQrnpkZ oarBU/8z7dHZHo5X8ho0zZypp/exp0/gn3oerTL3Ngm9ss7HfPWqSN6+LUBXBXbAKRZpnAe2ZsMF WHAVjyt4gKSU93H1+BG87ncVGa/Q7ejv1s1FUz0Vvn8cNRS43cns86+InUcF4s/jzwyfbsl4VpGz eMTjW6J6VfxVPPCyd8OvWrlV5QFas89bofeB57HDG8CuJboRuL/63OO6bYinWE3QlNSo+Y1Uq9mT +OMcmJor5YXp9IGQq5egYXwHV/V6VuLmf/YYVH5d36te5t78jKslcAA51ESKy4rl/1J33lFZnlm7 /+/8861z1nxnZr6ZTCaZSdFYY2+ICgiCNAFpIogdEEtUbNFYYm+xRGOLLfaIvYMFQYpUBVEEERs2 ehMpZp/ffl5eoo7fOvnGTJJ513rCC6iQ537u69772te+9q4D1+XDd72lV6tvJcjnLj1O9/BgxXdl APsQHca84QXM+MOPmv23gzXYTdyhuHqcmPMsMUnMKWIa4hrVrSquqn74dk6t3Murlnt3noOtz/HS oUaoMWvic0lgzS6G0yewFd8OcHXX4hLZQrxq4Oqkn4CrjiZc7WaN1soCjwB4lY+VA1AtG/F/017g Khyr1i3aME+ppyv+jN3oh2jmJ+EHkhtvib4xY+kvyQPoUujV+HodR1///DVcfVaD3gMfLK1j6yvj WpH0679A/vC/fKRLy7X03WeKjzczf5wuoxe4JsEB+AERt04MVM9WuE3mDajfzVLqhKvCiuFf8G6c TU/4QuYZwcsc/4ZccEuJnNtXJhePlkn0mXKJiWK+UTz1YeKXtDRdS3rG09BlpaJThoO9nGjyEkyI w/eKOOcSOWQU9S+dEWfMc4VX2wcXoL12G9CAfA23u2xKAXOx+J1GwwUE35NxcAHBxKyBA5m/5pMh Lh7MFe4XJ9au0dLd+bx0sX8ZV9H/90Qf8Aqubjew9VVcxWMIXG2B/3Ura+JVnon2LZbI3//iK7v2 HDbqDsbWMIV9jUvym3qjzwPPQEVFEXigXAB6SfZ2BfzgI+LHijJ0lVqPJ04NHrtFmjYZKk3+MkUs PjklvdujS++SxqySbOJAevPIYWYMzseXA19lztWN5A47l+El+Q2aO3wjTu8rkajjWmNmXekRSU+n lznnObMBqpgLUE1NtVoq6VGrea61G2o28JPlYGxx1Q/0CNTJw8d4sObp/DRTT556h6j3/THiqO83 0WO1qgrPUfi+6cywImeaNYr+qmGFeArTW0mtfAS/X6B7Np5V1KvgAHrbJaLniJPOdtHS1hodAHXI FuQdzXvgad6dWRMW8H3d0FxZnMbTDP9dS+b1WpCjWsaKtS0cYZPhYmk1TB49xdcIjUSd5un1eCaw 6NrLXFNHLzMxbG0NOQCLblx87wX3XGcmGZe+16+Zv68f9XP9d/i79ei19FIqASkBZ3QBz5X2gudL +3ae7MnJzFW+wXxprRWiJWM/zsbncz51pBXEkNobtWshZxvxajjx/Ilt4Or+Bs85YhT1n78OD5cD rt66xbxGMPXeXeJW7nMWNY6rGehyUth/7Dntnzyxg/VcUwpni2Z9TjEzCunPAVf1Zxm+4cPxYgnk LPMvIHd5TD/rA3wM8/B5gnOxZx64NfNrLS7AoyjHCp525uqKj2cf6hu2eMw6npOO1JSt6JO0QHvV 9P2BMnnaTu6r3rMfOVXTWW/iBBo1wP/CjaV74uWr8UexVrpnzPWIRm2rfk2/1/Aqf0a9hfcl6AOe Ps03vrX/gJ4dgfL3d72kj8NO/LDpnfNCO+dC7kfeN9wPTZPfHTyl8H2gZ2DWKHKwsfhfjeccY39t gIP5jp7CvazvYXo2TnJunt2OhpH1jT4GTkZSd0RLlUyen3aZteR8TCN+TeVKBlMTEzgvwd149FmX 6GuOvQBHG4HG4Cgx6x7VkHAWr6VfD+3B5vnwa7PZW1PB9wn0noy5T4/rHXS38BaBOeiumGnpm8HM hBRxJP62dYvlbLyArgPNtR3zrjVmpX7V3ErjUbyv6RNo2oNYtccO0/ueqnOFX6VXoFkP/pyeseCq crKtbE5Ju7br5d3f+8v2HQeMeKu0TM8ovaO/0VcDrtZoL8MLjY3oWa+gTgWuKT+oWszM6wUSMHgm Wk0faf7RaLHteVhsO4BLHVLF3T7XmK0XMjBPwgYTq1LD1BlLOndyC7nDXtbkIPnEaTibcwepW55G O8da6xy0a1oruY0nAPqqgsLnBgfw7JlqOfm5ZlwlZjXhKr1Yb8DVU2grtc/Z0N0RF38Dt7p8Kmfq OHwj6A2cQr/XeHjHUb55L+EqvVV98Fe1Qa9qFW30rLYx4tBTDbgKpoKjLSxPkvtTR+nBnAB6SdqB vZ3BhV52GfhForf6KEAGj1xmulfPS9laJSY8ZD+VoQOormngV4hXG3FTMfOfxNU6+JiKZ2AsuFpa Xo12cLq0xodgkEscveb4oA5Bl8858iUcgPojKdbpHNXv2BN7iTkUV4+DqxHfoyk/VkmuiN7xsklL /gqu3ld81Z5IdHCZzGkkr7h8gT6MY+gJuNeH0DjuXsY8nS+Z0wSuroYH+Km4amGTiOb/Ijq202Aq uYDiajf4N3C1Jbja1vmCdHQl3kG30xu/pE/+Nkj6e8/Ew4rzlh5xM76ad5MZX82f/6s+voyp+r7x 9RNxtaSc/kT+UmU55yR8m/610sJKWbKSM+YTemo+CRPbXsfhAm6Ip8c18YFTG+x5W0YSC4wNuCtT 0AfMoP46B83gQrjW5egD1k4mZ+DcVH1AOPqAo3gInNpcIRG78RE4WImOA5wkhlEvq+S4KmYNaN8y /A8xjcY1iqvxcfAGsfQ+og2JvwjGcn5qn90ZuIAjm6lTrmPmIFzANjhWnfG7egZ8xCS8feACpsOx ThyRZ/QKDB+MH9zA69Lf5wo93MSsnpdZwxhi1kjp6KCegOBq74No6NQXAPzsiU6xJ9jai5oVOPtx d3ps8Bc0zXFhfouBq/BvVmCyzWnp0B7/uHeGycZvdxv3rrLKxAU0rsNv7Y0usHGhsSNPKWf9Vd+k HiG3b9Oj/G2kjAjGl/n9odLsnbnSq20ks6uY+9RDPZVvSRD59TCegcmDOE+HmvrFlVdVTzntJz+o e5k6cuQ+ah9Hde4qHiNx9IawV69lESfhCXD/EX4VJTVgBVpfuJN6MNWEq8Rniqv8LgUl4Ooj8lXi qAxqLMoLRZ2rlZOH8bWnFrabmHgrNas19IgsmVyAB+lTmT6S/qpBT5kT+hB/NryreEYDPJi95AQH YMfcJSvmnfY4j08Z2GlFTAoH0KKnxqvscWLTVj3Q0YGpbXtEMY+S+VZ26LF63hBn+OROzWZLsyae snnbQWNFNUfXy7z/nlOjUP2Enk3GxV7UffXGi+/p0fvy1fjniFuNGJh7UlkOn1BbRvxaYpx/a9fs kJYfeYsbz2YYnp7T6HeaTb44j9hmEdocM64qD6qzvg6i61d9f8Q+cPUo/VTn6F2jdph5BS4AfjUb HuB2HvkDuJp3F871FrVk+O8U4ln1udKZ9lFwsxrz7iM32Apef8O+/noy3jZg+BJ+5nw8RGZRO5uC dmisFzXufswj6XuHHmFqxfbEoNZJ3E90FF0j6bugpw1sbQautrLFe8P6e2nrGMncz/PS0yUJvflV afHBaLGyHm14RVXRj6LY+ovWqV7br8b6mreMfmTtTC990/iJsaWMWhbrpjFKdTXaZBa1hvNB/05d NfnNc/wFS6plwtSNzIocIW2azRc7+Of+HjmGL7a/J3Ggr8aD+EyTc4VxZk4Lwg8lxDR79yv6s9Wf ZQtcz27y9ANL8b5Cv31iC56Qu4ldDz+TC+in4jkT1TMuDfxMo56VlsCagqlJCXBB8ZyvcRX0FNBn x/e0b0tnFV6Apz35XaUc2VRm7OHd5Dvb0EKvo3bx1bQCWRT2GF+WhzI1hBob3gHB8KyBg7LQkTHb y5c+G2/6Wz0T0Mvh0+pMn4DmI33I623xKbNBU2WNF2sDn/oJvQNNuqFh7Y5WgJ67pl3B3u74DOhe hGNtSS2jfRc8j/46TGbMXGKCq4Y1MN/939zHBlytpSZSWFRgrLniWnQc58+gqdKqtb18+J6ddOu2 TBx6R4uDBfuDmcs+eKAPcNKZG1eN2RLTR+BtEkSewP5aS6yqe07nTB8lVj0Fp3eO3OQinLjOXdUZ PVfB1Uz0H7fuEq/CrRaBq+UGB6C5M88iz2A1qVQjrha/CVfRrR4CV3dW09vM87WMPU6NZskkeq3H 4G/JGR+m9RM8L1/HVXvbZLz58IvoTk+yxWm48VMGt9qIqz3gzBVXe4K7OjOgTxKzJ5Lhkm9I357p nDGjpXkzTzxjTTUVg/uk91TPA903tZxR+gAopmrNTXP4RqzkIXjlve4zvvDy1fj9l3C1tIg+V7iB 6sqnBq6mJmVTu3KXPh3WyGcD0ecOwuuWGUqKq6oH0Dr9JjixHboWL+Hqmb3sN3Tg8eeqDB8r9UfO 4qy62YCrd+69iquqIU8j5kk9i7cAMWsk2gvF6O+IYTbA9RieYT8FVx3AVe5h2x6X4FeIRTufasTV No6cY+iO2jpFwmOfQQ9wSVy9s6Tlh+OkU6dAKStHA1gFRwkuacz6a73+WVzV50K1rdVV1B/5+KxM +7Lgyp/r81+PPmmBfEh/WZdWu/CrZIaRyzUZ4HYNfTL+V9656FrRCdLHNmUYedgI9E7ErktDi+jH KkHXilfrHPQBC4vlwMpSObIBnfh25nHsx8ccnXh0JDOMYypN2KrYGW/GVTQDCegHwNZkMFY5oXT2 Zgo4HH0UvfJu5dNNe3g/eeeuJXjwgt+r0YYvhWedizZgOtqAicStIfCsgwPR2QxEFzTgqjj5poqt 92Xp5Y4uwOWstHHAw9oebLU7IC16E48a2Aq+Ki+gHgHd9xPPoLOxYDY83hDNuisPAK72Im+0Pint um6SP//nAGbcjDKwQftqyojD3vb1yhwU9qFxFurjpbj4QrU7msObfg7tPIY/Cik8Xulcxh8mj2Lf V1ZoHxi8FH/N6J+sNs2yKHv6yMCDp/llMnbiNno0hxqz2pp9sFK6dTwltpbJ4tgjjR6fq+Jrn0Ef KJweecr0QfCpIx7LV6ML8TcrhM9jjecXM0cCPh1NzontlXJqLzkJuUU0sWoicY/68eqMwJs59Kbm 18njIvzXS/F0hX+oqEbPRUxSU0v8Rx5dq59X4idc8YJ4Fb1rdjl5aZXhgX7+DHVL4uDvv6VmCYav m18hy6fhwU4dfAZeLybvSHqa4aiCfG7JYG9qlu7MA3DBaxkNQFfmAbTvEUHPKnEqmqnm1KiaU0Np 3g2u3AL/aMtI6Y5foBUzpRzsr6AlS2LOzzWxxHP5vXccZeGS3WhK6V18bspJTEcU8YiuB5/oHtQz Sq+3fakvvfZwQQUY96cevqasohSPwC+k9V+CZGroDfl8JLMZqMXPGUpPBHrH1WHkipxx28jX9y2r kMNfUzukFnGG+P7cYTjWSGZ96j5Kq0bXSD9rbo3kcM7l3qeWyDyc3Dx0cNnVxLL0taaiDSDeuUQ9 5Gy4ScsaTn64Q/NDsHs1NeqlE/HZ0Xsfwv4fno8G456E+qBx9GCOoDvzA1xu4DWfJlbaLwyn3c7m LDOP0FZ1VQ0AeYEdswXpY+zhFC32XvHi5pckNg57mXfqK3vC09Ezg0nP6L8nZq+tgbfiHmsPm95n PjEuA/eMz013vHGfmD791f5rPidNz0jDttUvNuzb0qIyvMlCpOnfvNAGnMSvPFccmQvmh46lv1cm vQPZ+Pbj3RrIHE7Ozi84O+eOZmbbOPhWrtXErZtZB+VaD6HhPgYHfoY6VjS1RvXSjThDvgh/Gkff QFKCalapcbD2pvcm7+srqZyf7M24SxX0YCkmo2fdj088tcoDa8DtFei7FlMLnVdIDUs9fvkdxj1G z2qaiRU6FN8Af84DMLU/nrMu/WPxDoiW3s5RaG7O0uNK3GlPncIOf3awtRXY2or6fytwtSV61eZc TcHXJhbUtugHaIa/QEvrQ4ZOq3271fLn/xgg0z6f14BdaOmpqb/t621xtbjgsYG/uq6V/D5lZeSp PH+qraqhFqLrm5uFh2fofOoxzvL+O77S3WKr9KGO27NHnDFb2dWOnjXHG+i8s/H5uI2HyX2ZxTyA xfTcrWYfr59aIlvJ//dwru3H0+zIpkqJILY5y9pGk49oX0cyeYb2pOs8yWz6lu8+rDdwtbAcH9JK /FyURwNTjd4/8LUOXK1hP1WU17+Gq8TAZ9DaNeDqtq/ISedVyDJ6UuaOoV8Fb8JJQ/LlM/wtQwfk 0fuTI4HUBLzcmAfgjA6AvL4L8Xc7OIBWXcHVLi/hqsUxvB9OSade56Q7c1itbeLIY+kpcc6hrpAj HT9ZKa1b+sv3BxONNX7RcE6Z9sy/BlcNvQH1L41pn3N/FFer0W8FhayRFn8aKqMD4+E9qNNSN9I+ /WXjTN7ziqubyd32LkWTsZq+gI2mPmIzriayt1Kv0IuTQ8x6G80buJr3gHW5X49OA995xdqbcC9X iG2JdWLZb4qrmmuacVVj4q+noW8MI2cZRy956FN6MR/B+T4wvAtHedEz3D9XPPpl4TV/xdQz7ICv hh3zWa0j6W8jLwBX2/Xla7bRcACxYt8/Xjz8U8XO6bD85Q9owhcfNOKBeuqDyoMYHgrc8B9x9N8b V9UTbv3Go9Lu02Hy6Ycz8KrBB8w+S9zcruKJfkOGDsgi58qBa80jXshnreG6yEnmj2XGENeKCaY6 lnoKfr+4RA6uKJTjGwrk3J5yuXgcXrwBV+Ph4LQPIAVe3XylJvI+iViVHFKxNYE61sWz9I+chMML p1dvG3zAeuZtcS7vWq690fTVfqn1YfiIMHzixtIjFnJfxoyg1jb4hvj7X4UPYP4a8aqTe6zYog3o 6XReujri++BwHFw9BN+Kxy7Y2toaTwC8r1ppjQpO9RMDW+kRwWuweS96YK0PS1utebWYL+/+n4Gy dNk3DXuOeEWDjLd81fIM6cUWpu5hOu+Mc1o3M3us8eLn6E/To1DDpBoO7Bojsa41nsU66h6Gjqoe /T/7sroGDT586pGT9+mJmS1/+d8+0uyP08Sm42F8VKPEiZle7s5p4md3nf5UfJOYA/0ZeuWpxKmz 8TLRGXJfjcdbhX2ls5C3L8bngzhm/ybqiTvxJkezEUEuEkWsGhujfDn6OfLOTOXz8pi7Sg70hBy/ BB5aa6bPGjBV71m9epUoL/WMOXF4QecTr97IriC+onYZS8x1Gm59L14g/CzlANQff8lk6jahygFQ H1deippqiA8zMNjbAdQEPPrRY+WYgv8OfCkzAdp2RwfQBZ9VdP7N4PqaEzu1JFZVzrULNa2evRPo E+Lsdb4qfgNu4TuZiF//GHz+xzOLE/0ENai6GnhPbrqxFFqT4tKXro9x63+GeNXQF1P/Im3keUIT /azC6BFYufqMNP+bN7XDcGYm5dOfUyZz6CXVPlbV46jWTb2od7MuB1ZWyNH18DI7qqlrMJte9W7K dV/RPID1uI3Wijj1Hrj6QLGV97f5Wi55RWaG+l/jwxJJXeQANRLVW8HlbV+sGmVyQ+pXS+FZ5/Es zMSfeRr5wsRh+TLG/y5znnPFtz/3rp/Oub3KWZ3CHI/L+CHHErNGMd+IuqBVpHRyjKd+jJ8nHh59 3Jk96U8+6X5O/v5OkPgFzIf/JzYlDqisUB5Ezy/TfTZu9n/zn99MvMqzoFyQ+RwwPy/mz/U5r8RP ckTwMvnbuy7Sveti8fZMFxeHdOpYeK953ZShxAZB1AnG8VxPGQ7nE0KP9hjTjCGdj7UmjDlHcK07 viRfXFSIlwP9jdQ21O894jR6jvP04xDXKJ6mgaXGRYxjxKlgaga9AulwPpfhBqIvELOCxScPsY/R gBznHD20gVlp1MbUL27zImZxEEMtn1Yk88OIY8Y8kEmj0FEPRxs0+LoEDEoXL78UvAQTxNEjVmxc L4qlM3rWvugD4Frb2B6kFgzvY3OQ65C0AT9bo2/V2dnNwVn1wtJYtbUNuIrHQLOPpqIr9Je9e48Y +6ym+uepW70trqoH9Q/1mleXMtcEThBc1Rj1XFSCjP5sCZqWwcy186eHZ5r0Q+sSMDBPXGzjyX2Z We2WKoEu6NTwhxiH7nwq+3YW9eYFozXfNOUgG78g34R7UX57/1p8ULcyEwX9UwT1eu09jr1gqksq B5CZQWwEt5p7t97wsX5ais+qYudzPF4JyBRTtc77Mq6WlfFnFVdv4smTwvy0S8TBaDDNuPrtUvyb 5lA3g1udPYq5Z8PQyQfQx4y3RZAX/jv9s/EAQbfqclXsHZKZXxKPF2/DTIDOeOp2Iv8HW1sQu7a0 PC3te57HBxI9lT0zpR3SmCV4xcBVW3R17/8+QIJHrzO0EnqeVZWb/BJ/CVx9hgZNj+mi0iIDVy9c vCdtmw8Suw4riWPwZCB2mY12dRHc24qJBaYZysQVO9kH+78qk8PfULva3uC/Qn6oteLUVHwaWI/s XHrfXsLV+7y/Q8x6JxevZPhX9RRU36Sz6DqOw++ErzH5h2/iPFtFL86SSfAAnxG/jCZeDSZeJa4y 46oP2mYTruJz4whPrbhqj9d1b9ag13nqg+QHjnFi4Yx3hyva8n4x4hmQLh5+idLi40li2WMY2j/8 aMDV4qJ8A1e1zvr/e/274OrzanIziLuEy/l4TY6X937vj776JL7gWcb8RT+P63gLZhEfMIsTXits 8EO8r+B8iFkXwAcsQlO4mjNN/Vq3z6K/bt4TOPWnzMqmH2s3fQMnq+XCWeob8HApxKuKqboX04lP M4hzdA6W5pC6N1OS4A5i4ImIhSLQa+ns+NPot459i+8Odeg91Cy3LzVpWlfOJF6eViKz0AdMBVvH BsP7gK2BQ66LbwBz7nyT0QeAIx7x0sstWixcTPqAdmBrW7vDzMc6Ku3pX25ni26ZnqxWtlw2OocQ b3M+ftob3oDe1o/fn8DsiBESG59q5LIVWsPVAPItXxry6KVnnhGv8tF4aWyk1+svvqZxU71eBE01 lQVSUvAAL0viVGrs1fCVW3akMc9phrz3J09p9tcJYtVxPz4Qd8TLCj/iLuni04M5jC7EqVwTPe4y K/4hvd94QYQwn1d7wifimUTuv55eyS3URr6Dw9tLPUN9Gw5Tjzx+EO/OU8/lwjk8P8k3L6eg6Wfd tF514zZ9kw/oiS2sk8JyYlXO64oaxVX+//jf0ThPn7PaZ3hWoJ8to/bzIF9nYaNTT6H/5xLYcAqv FXR2e8ht1ed81Wz8P8CSWQa3auIARhOrjoCzCPQgh3e9Dj6iD+uTLN17x0uHXhfxzYmQFh1PMsOa WLUTmNqVnNTyLPN3Y/DWTZQ+fa8SY+EpSw3Bf0CydP10oTT9yEs2bT1rrOuzikJ+R3KAhlhEV8J8 6bKb45LXl+d//DnxmdGrQcKi619cVmKsb2lJtfSxGyOd/j6deXTZMo9zbjZ+NwtG0RcwAc4bHkB7 rgytFVqcA+i8j7M+ZzjzosgjEqLICy9zXrGnbrIuGp/e47x7AA+guHo3r54eLHD1Rr2ksQfjLoKr 8G46R+AAPM+OFeQp1IlXTGfm7mQ4mM/UXx5+NQh+FZwP5XwOJs7yc8cL2SVT3PumMZcxidl67DP4 7a5W6Ko4u9tanJBu1Kos+8aLDfM97FyiiVfRGw2+Jp07rDBqhElpBcYNLSrSeLUW36hy4za+MR9s uPG/GVzlYdDz0PycmD+a8xnl6Ssr0Drw3G/ZgQ9U+/7oTYbCscbCoeC12O8mtWJ6XT1yDf/FUH9m ZtPvMgOe9csQYpxgzlHVB8DF6PyWrXA/u8gldJ7rsW3gIvXd8+zFOLi4FGJW1dcprmr9OJ049co1 dCGssXq3pqbhwxmP5go9ZNQZsJWc8xTYfHw7XNImzue16KFX4R0P37ceXeOqL9D1hd0HW9GDhebi KZuFPiCTOpbmeMy29EmkBpkg9p5xYtPvIvw5fmUOzArsc4qz9bTp6hshnezR//N5Ozs8WG3A3d7U q2y44Fqb/mkUs9+C5MFD6n3cvGqA4ueoX3K73wpXjTwSbko96gqfVsmsuZulTVsP+eh9d+bazRRP t3PEE1eZ93dbPLpTZ+Aa5IzXWwCzoAbiATHwCZhaLPNDyPfgyVexfpr760x51amqt8ce/OjCyTOP fEes+j1ryVmn8x6iL6JBVg6HM/EacU8WeWU2cZDOtH5YzGyACryaGnGVOBVgqldcBf9rtKcVDkBn sdzPxzfiBp7L4GpMDP3q4OohA1erwNWSBlx9+kZcDeiXRT/ANfa0aT6ohU0sMekFE652AFc7wrGi +2kFzrbh6517xzG7R+el493L3x04AL9WcLXV38Kkm0UoWi/qfeyT2mclHGucnb8Arv5Qz0wx7o3i auUz5glwZurZM27sBmn9x7Ey3D0evXapqTfH4GfwtCKGXAvnvB2N454l9KDC0RwGD0/sxEvlMPle JB4sMfgFXmVfZeLDmEPMCpbeZX30ygNnb8ODZ2ay99iDiZfgyVlT7ck5Qk6inM8W1l573JaC3/Mm UK8mXp0STP16CLjqR/ziRa7AuebrCg/jRK8j8Wof+G0reAALOG6dId+hZyT7LI56VoxYOxPfuMaI m2+a+A69gd8YveQfuMrm7ZEGrlZXq9YaXH1mwtU36sP/zXDV8JOg+UO9hmrgOyZM3Uy9zkXaffw1 M4LwOXWh5opOwK8fHhxgazD+QeMD8vFmYV+iJ5yPPmA53M83E9CAED9umcmMgQXFxnof4Rw9tp+z 9Ch9rhHkKOBlchwaAXgd5QA0VlVc1dnYN7iuXuV7ScS1cESKw3r+Rn5v0qAfRaenevT94PXO5XgH cKbqvJ+ln9PjN+mhfD4uj9kC1NjA1mFg66BBV9EIMB8bTsDJlzgF7ZW1W4z0cMFbhz5XS0dmCztx OTN/EP61oxPPgsNZw2OwnS11LrSrbbozO+I/h4qd/WTDF4z2EBNG/Ay6ELaTKQ5iTxnxqp7UDc+O fjTva/2yEb82xDf6qZ6BJdofSowafiSPevg8afou8zyIcRzobehve4Vz8J54WaPvsLyG3vAWddwn eOrBR5P3T6MGuYAe+yWaW6Ld0f7k9V+YdOHbFmpPFToe4qADGzkb4e5Os4bnjoJ9Z9BvRNPjQa/H 5avwc5nUndmjWXfQrT5Ae/64Vh6V1DEvGB294iq9VfpM6WXCVI2r4RKJVUtLXsD76ZmKZ08yeucY tMtoDA4SF+u83o1L6EGZRX1UefRgPHjxrxrHeRBKj+dwzzx6V2/SI5gp9vQD9OqNdz3a1XaWUcyN Jl5tTz8AV8tOxKpdmSeBbr07PQN2fa+Iqz7PbugI4QkDOXubo+N19/jC+P3UZ/VFnYlP0aUw1pv1 UQ68cb24//r+bV8v6lUTb5qLpf0BtRw8NWjj9Ofu3h0BJz4MPfExtNroCkcRr9LDu5y1WjlBOdYS 5jXCi1G7N/RW69hn7I8z1PwunkATjt5K+1kzroCrnHvKp2qMqtctPQPhXq/CryYrrhLbxnFOnj9Z Y/A8e9fDtS3njEUDsgIedyE14tlwAdNC4VeHM/fWn3jVB88jr1v4jOJ75ErsD7a6owtwho+xY56M FWdYTzDVyj5JLPG/6e1y2Zib5OyeSLx6U9zco/F/8paJk7cZujW9l3ovamtMvhsav/zDizNH94F5 i/zD93+lL5j3qfmjOV7V81FjnrJS/HvqKiX33mOxdx4rTT4IoA9nP1wAsT746kXN2M8NbQs+YSED 4Lroc502lDVnfy4ibl1JzLoGXcY6ePXNWkOmXqkacvU1177/i8Q6OmMnCWxNiQc/iVnVPyA1A28W MPU6a63+rMq5azyrdeZY/vzZo8zZhlc/sadMjn5Hf9dmaijfoL1CI7CVmOabOY9l+YwHMi8sV6aP vSlho9ALBV2XELB1eGCGDPRPEa+BSeLmnQRnzvrS+2HnfEls0Qr0dryAZiBGeoGplo6XiF9jpKMV 8as18Q214w6d8JX/L09i39nGqum8cX39HPFq4z79J3G1FmwNm7aWfMpFPvyTu/TosEC88UYI6H9d BvXPwzcfnb9jDt4p92Ww030JciOPG/hIPte+xJHEIvA46j23Bj3HevIM7VHdOh9MZd32rtIZ59Tm ORdP76GeRM4RQ59xwgXyfs68zBR0HOmsUxY8Hnv1JnnmLTDy7pM6eQJmFqu3itatwNVqni8DWxGI PSf/rypjDktJPTNJwNX7JlxNBFej34SrsxVXqZsYuMocK3KlUJ974OodYzaom2MmHtap0tPmsnRG O9XO8oK07qy4ipdKB+ZBdkK/DK526Bkjlsy87wNn0I9Y1ceD55h4NZB4tck7AyUgcKkRJ5aXoqnQ +l+t9gD8a3FVvSZr8UTS/VhVjYaTH1hWQX9s/Q/kbfel6R+GSH/qq1NHUk8kD184jrnJ4OpXn8Gx avxCTLEDDc5eYoxwuJrDm3UeWAXnXwW5Htq1BHQaKZx74Gc2fIBiq2JqDvvspu61dPp02H/J4O9l OLoY8kPdp+ont3UF/isas9J/sIRn40v4oRljC2QSmowxnMkhA/DEp96i2Orvwf10Y05DP/IAF2Zg w1vb9kXr6KI6gStiaX2R+nGi2HM50EfmNUj9Pa/Qz6raxflo2rjRvOpqdV4YZ9p/9/o3w1XF14Kn JYY+uaj4AT0mIjvC0+SD97yl9YdzDI5VcVV9OAa4om2hljXSG00++eQUfIVngq0LRlJDHo2+Dm3O mknFspEcYifrorHlwa1a7yDeod4Ry9pdjqIvgBqF9rOmpnKlMycCXL3BWmdcx7uDGDaDfatenpeJ WS+epL/1iM48phbNHjfmyRPP7FsNF7QcXSva2dWzH8vCqXdk5oRbMmUs8ytCs2VMENqh4Vlo4dPE J4DZwQPSxMUrRfq6M0u4H/VJtAJ2YKsta22leiyneLTLsWAqvY2csZ17MX+gowlXg0auMFa7uFh5 N81r3z5i0afJuBpwVXvLDQ2APj+86vi0qFg9OvEq52uFT56QQ+t8yB8kJfGJOLnNlWYfj5QOTb4Q b86FYd7XZagbnt+u+OniMxdEX0yo5xNmvtEPSX/3F9Q+5oc8pS71SL4Oe8r5VyLq4aFxz3fE/ruW qvdfGb2RyrmgjdyK9mY3njqH0ThSp084j8cDeo1MOPDsq/R43KQ/OQdfutv4edyrkduP0AIUorEC MwvKqFuBrRX4AOhVBZ6qB3AlmFoBnpYVvcDrivlW97RuTfzLWRrD3j5NfhK+k3wE7mHdInp+4CS0 bjINPa3qq0I8iVX74b3rlC3udniY4WFtY3VZLNCld7CgDg2GftrlLFjK1Rntcie0Pl3JR+gHskY7 6OLEWaOYSs4VRM7l0ee4/PV3fWXdhki0wKbeKvPamnk84yMLZZyDrL16bur1ti99jsxXvT5Txr+t 8ZjWReukc8cg6dZ8pswiXp8+6pEsYG8tQav/NTzAKtZvPXWlTbOoaSwgt0DjfWQT8eouahmHiGGO a08rfqyx+LGSF2Yp10rcegOu7Qacm9YYU8HVFLgC7WlNgdPR+of6yh3ejefRpiruf6Gs+pL5L5+j aYTX/QJcnUrcPAEd67jBzBPzypHh3uCrF75yaAMC4Ft9nNX/Bt2bPTx/X/zF+6ZIb4dEPMY405yp d7iTP/rg8eSXI22bTBZLy9E80yZPW63BKt/8rApNxpteDfma3vqf4fa/6Sf8z7722u9j/r3MH7V/ 5Pkz6nDUkl/AK1U/r8bL7QdZsIxZtR/2k9afwNWBR27O1Nid0mUAXICf0w0Z5f/I8Iicyszs2cOf 4s2hczLJ3ZSnm05OOZcZA4vxwSafPPQta76b9WbN40+Bq8Q9Zq/WZDA0VetXrH06a6++V8r7qCZL a5uXoujRi1RNa5mcOVQmJ/ehkUUncGAjnpFoZbcseSjr5t0jZs2BD8iSWeOz5HOwdXIIXkxBzAoe eV2Ch1+TIYOuE3fqPNd0fLzSqImjCe+XyDz0OOa7Zkova2JY+LfenLU9rdGGWMdJqyZL5eP3HGX7 1jPkraWNPhH6/m1fBqbyjygHYFzspZdxtQoeUve0fq0G7q2+Dl0VfzYiIpE5CdPwS/GVjp/ORBd/ SkJHZMuIAfA0LlnoUIkp/Iok1LuAnp1imTykDA8oYo5ReO2P5QyaXGDsScXULcSo2ruzmxhVe6nC WavDnFnHOAtP7KT2vx+dKlin3qqp7LsMcsZs1ibvGrFQDp/nPpfrd5hpTax65wn1ffBS49XC8ldx 9RnPk+JqVTk4y/fLi5nH+oi/o7gKPiuuXlJcPVEj4buYI6m4Ch+xHG5iLvHZVGaufIa2Npg4fJgL MbgjvoB9XsZV5q2Aq227Kb8KtnK16YIuHUzVWcxde8Gv04/lSp3FF93lEGLeYHRlfTpvkw/+7Cp7 9iVzfxXnflzVXxtXndDItX1vPDrCPJk1ln4ztE6LxrB+7K/VeHutnVKE91SRbGGf7Ubre2g9Gpod 1KDCq4hDyugv1nlXOpeFmbfsqSz4VOVUryu2Ese8jKupxKyKq6rzOELsso/9unEpP4t/eyk1zHma M6BjnYr/0gT0boqrw9FaGZd3LrNjlROAb3W5jl8jHkgO6oP7Mq6iB3BKEke3NOnnlUndI0u6tpkr nToOl5u3mP/Do6/aNvVJMPraflyGH9+9hmM/fuNXevfa72PGU/NHfX5q4MIMXK1jFjr7V3PMtIwC uNZ98uf/O4j9u5KZ4XFwKOl4YSsXwHnlTi+Wby6zGh/IF2DrXGLWRaHodMazHvDqG/C82jq/kPoi Gql18HTb0V19X8kcpAqJOV0u8ReIgWLp10miRyCVfUvcqrOxDD9B9m7qZbBVY1awNVaxNYK49Ri1 Dfh1jVuPoL/aDxe0Y2WhbF78WFbPuSeLp9+WeVN4DsOYXzHurkwek0fsmiNjQm7KiGGs/aBs8R0A v+Z9TTw98cLzTDN6H1zQHdnCDfWBe7O2SwJbeSYcE+ST9+dKt07D5Ab3Ql9ap3xjrfKfWlrdxKa9 rO9egJ+mi5vPq6QUT6UGXH304J7xvvhxhQwJXCAf/N5VerT8SjzRCgbxXI8j9ho3AM8Eeh+n0M8x hdrCTDQxXzIbciEc6rKxzIJUXo69+C19Fd/NLZId89CWc+6Fo107hIbtyDp65TaXsjfL8KniHDtU CecGV3eh1pjtkJykHE01MY/WQuDEb7NXwdRsrTE/bNBXgava42meEajzAVVLq5j6cryquPrwIfgM L3vjJmtPTGWOVw8QcymurlkAd04OOps4aTLP1xg0tiPQ2g52pBbdF62KPbpVO7xWrIlX6V/tALfa rtsFY46dzrJrz9WxexSxarT0soqXvn3gg6hZaY1A5xKPCrwrXT76khnT/SU+/paBqdWaj3Pg6fNv 3h/GR2OpTIGS2avKWKS3+I8pViU+JRfRyxyzKs+o15TP8fN814c8+6TMJg+fPvKhzA+Fb0MvbmDr xGKjfrWJs3EndVzVBZyEtznL3jh/gJ7W0+SEUfhbwQfobFad66l6xmvEL1pr1P2mVwpnmvohJ8Tj MR9ZI8fC8ZbHq2zrSrzrFsE7zCqSRZOZzTqeuJn+gDA0tePB1RCeMb2CDd0b5x14EOgC39oX3Oyb Ia5w2Q6O7Ku+7Ce0xb1VM+CUJo6u14hjsphHsU1aUB/fe+AKHIBqrktMc6S4F3W1tf94Z4n7FKP0 7Hv5/PvHP/gLfQW+SLWNrzwnGiw1vPR3fE4OpHtY9cll5dTmeOnX8x8WSBeLofLXP3qLjfUG8UG7 5OGcKgPRD/o735QgP/ov/O7jhUHdiDxTNZDzxhC3suZrphfKevIU9aPaoesOB6RzOyN2cZ6GUwOB b72kvEA0+xbOTj1ZrxC3qkZAfVq1rqXzWpLT8GhJ4s9z9kbh13P+DLHvkSo5uhfNwXZmUWwEI75+ KpuW5suaefd5Du7Lks8fMMs1X+ZOfADnfg9uiF4i/ATGDLvLnIHbMnxgtgzzI2/2y2QmTa5RN/cg DnJ3zREH2wTxIKZ1co6QD98ZDh83mjiLNeVl9AzVKdj9HC9js5qeE/6513G1phr9Wy0/i2eporTQ WJ+1a/ZIhzae0qFZkHwWjGYXTWcwv38QGuMwfJ5mhZbBRdLjy3M/HzxdDJ6qb672xH1DrV/7aL6b B/cNR2PMgYRHOQKfcoxz7+S3VWja0FHthbM5yFxIakjqS6bcWzJnnK5HRgbxZRY1qlvklXCqiqm5 D6jrP6J36skLKQBXC8nzdRaAXoqvOn+1siFWVR6gnO8rrubnwx3kKb8Kz/carioP8DW4v+TzUplF LXoSfNNorVf1y5NAh2wZYI+XObjal5qVjQ1zrHoSr1Kbag+2trfUjxf5PBouJ4b+9QRiVWIlhyvi jY59qBd1F3jakX450vx3Y6S3Tag8eWiq/5fCryquqp/hK/vFWKpfFlf3HcCPFd7cvstamRNWItOo GZlxVTnxVROJWafSZzxLPf60d8a0vxRXzx0gdjnO/OOz9JBTJ9ZZghlp5BjUsdLhWzOIX8y4msZe U71VImscRV5y4iD1yh3oWNeUy8ZllXAB9FVOY/4N5/IMYuZJ4Pv4IfSz4sk0yv+OjGKmU7AP/uIe nHn9cmQgfUXe8AFuzqwPOGrL/EYb+lxt7BOJXVLEnpzXifPNyRpP3PcCZM68PUYdtqqy1KQHAFer q0377ZVd9m+Iq7qHzc9RSWm54YeguKpYu2r9ZWbvDJKWTSbgyxJj4Gp/+GidcTPSm15tziv1Pp46 BD9/PIcNH2w4sdVTn+KNQ9xKf5TOOtsDd3dQY6ItxXJqVzFzJMvl3DF0IaylzhCMT6A+yfpe4VxV bFVtq/Zh6TOgMwYUdxV/46LwlafXIOIw+lY0e4e2Vcj3G8CL1WholxRQx2S+/Ry87cD1RdOeyPzJ zAkOQ78wDm6I2mroCLBo6D0JGgxPPFhnEN6VgT7al3cHbiCbPjPmz8MDWXT+Vt75na+ETfyaWovp /NRz9I1n6SsPwE/8pCGP+H/knXdUlme29v86/53vfOvMOVPWzCQzk5OYZFImiYkltlHsIohiIVhQ Yy+xxRpjNGIX7BrBGsUCgor03kF6tQJ2QaRL19nfb9/v+6JjZs6s+ZJMprxr3XkFCcjzPPd1733t a1/b9tXP4qoee3rtmxrVs0TPaeIo9rqryzJ5+b9HiqtTEDPlb1MzLJdV9GmsxrdhLbVDnf+sGsd9 K9hzi2/LV8vuycGVD+QwumKdqfu1anPA1NMexPqe1RKwC//cr/Aio9cm9Gi1hJ+sBlNr8JzDQzec nv049XNkz3Ff0nPg46j/51xtJP/X/sjHUsK6AbbevvuYvP4xPpTEqxXUrDRufWh5rwVDDZYqr8qq 4WP9+9u3+R4l1CyL8EDn3sZyX4PON8tp9AdH9zTKNri99Uuq6aEsl4Wc2zPh9Cc7KK4yt24A8So8 3iB4vD52afT847eCdrUjPlXvq6dKz3h0lNSq6FftPSCdOQJZ6IHyZNww+KtR9Je53ZFx6O5e+bGr zJr5pbnWev0rKstM7b+BWts3Xvy94Wm+8Rf/f5+wxKfEqtxbXY+tMav6vOoqvFohb701TD54ZTn1 WDQccMzu1DB0Bv0O4pYd1Ih3L0WDo/HqBmrE1BpDyN91nmesH/wNmqtU+muyORfVfyOXGCUnmxlk cKq5yrWBr5ZF/VH3F3+fEMfcDupe505QF2avHiKX2c0zs2V5rbjzM7Xvagm1q0XoWOeCrXPcmInE 3tda4nRmjU9xIGa1p75NLUZ9Ruzt8WBAg6Xzxn9Pj1tvcga7Aflosthj9Le+8pPpMmnKVnJk5QHw 2iNO12vcRs78jZctPuTWKDb94C/ul9Y9bC8bfj79mLy/FU9RYnGl+MzvSJz0uFn9J6v4fZ/I/Pnb pMPLw6Vzx9XiPOKi8WkdPewyXPV1PDDxNkf/Mg9/iMVT2AczavDJYOYg/PpOtAF74fG8uffH2c/q oXKOWn4ItctI7r96IulspFhwMpF9pXtYsVXnY2nMqvc/7xofw8FlwOmlgbXJPCNxxLjhYc0STD0r 4AQzQQ7z/fdWyeFt5LnwQvvc6dUhf9kGtnosYS7TpzprQHV49Bahw1s0TX0GS5jvWiIzxxHvqeaG 2qbrKHrLJl0R+wH0ur40S956cxQ5Yr65JpZ6lYUH0D9/6xd7SfHS9noeV/U+WHgAK59f10a/xlR5 4xcT5NPZcMmz7oGleOhPQ4NKnLp+zgMzo9yTOEb1GF4ry9ESw8Mo/0ZtQ5diqi8xagB78OxO5uDu e2RmckYQn0Sxl2LIAeMD8cQlh0zFA0d75LRenMn5lql5YyF6ACuuXkMLqbiqfh7ae67Yeg9sLSdu VXwtL2+jHvq4HV8VS214q9h763az6VXPA6tTLzI/Mhrf1QDmRlIvO0gMvXVVBTkHuSezChfAcyiu fjzshkwYDL8/mLrVICuuUufvBjeuuGpZCWgDkuitSpFe9AH0JWayH0rvIPmn6oJm0we7AL7WoecJ ef2FCXL4UGg7rlZW4zHNrf17wNXqmhZ6PObJGz+bBX4V4sGCpnG2xb/Pc16lbEfXuJtzRz1SFFfP cE91bnXUMXBV9xU8TnIIXnHELDnw4rnErH8KV3WPmTke7LskMDg8CH4dXYCPwdVHeDTAc8PHrKOH dtUcOFZ6NBaRJ33CHDzF1nZcJS6Z6oAH0lB4Gocr5IDMHOe69xvCzPGBaK9Uf2Vwlc8NhIcbmCpv 0nMz2H4hPr0tYI9F32bOLgWp51//YLj6pI3fiU2sHj4aE+lSrYd6zPyhuZLPs19KGqnlfCK/+slY 8qkQGTmc+o99gbg6kE+TV80Yw/k1Hm3k5EpZzj5Xr9ZN5A3bF3PvOev03h81mpBaelxr8JrDm+UI nADxpvKl6n0Vg/eVahhTL1r0H3qGmnsOl5cNB5cN354B3qbr/U+GC4oiZqV+GehHL9Axesq96+T4 7jp8kOrFG/zYi1/BzlV4VeDb6km+tJ7n4gvliMCfpdRXdU7Wp3ADs93wGpx4U8aPoe4zlpho8lXp 8t56eRn8Gjt+izlrmhst/rs2HsBWM37+1v81Hxtdf5tFr6f/n/puWBb3gY8VU80ZSJ1Ua6Xld+qk V7dJ0vFXK2Ql2HmQXHAfNeKt7LetM+7JvmX4vVPH2LfsNj44d+T42odyaj0+Y5uY70ddyt/gKTW/ PbV4dcCneoOrh7kHysf5shfpGza5Izz2xVhiU3ht9W/Q/g2tKebAyWVfhgO/To25tFWKS8BVXaWW 3shb4Kv29Nxl3b/LbIK7rVJ2r425BGgZwFHFUn2vMJgLFt/C/+O6xk702KXyDESgT/atl6NeeDd7 wq0SZ6+l12oF/ZMLyNtnkht97MQM6KHMsLfH8wNcHax1RvZr9z7M4f09eT+rMxjbhZpjj/6p8OTo P/APcEID5DIM3mcEWhHXW3gK35fe72yRD96ZTE/nbS4+HlYtteicykUjpQbDv1jjU1tcwv3RPW+7 L3rPvs3LxKd8P43RdNniVQ2V2XJoWZ/gq+8pHdCxjh0ayXWo5Cylx3Ame4v5SB5wPBq36py/I/Qb +5KDKJ8Twb6KPsEMen841mB4AGJQ5VjVGycH/Y3m/XkarxCvmkW8ojOSlYNLYV9FhcIJsaeO76ki XoU/Il714Gfo/lmNt5X6BCyGk5in2DqRWXPoNOYQr850gmMDVyfZow1wpBcOXHVwyEMHwBxH9AB6 xvXqjz8O+j+7gWgCuH/vvbJaPug0jtlmV9txtaFB9S/fxFXTq/H4ab/Gt7n238X/q6GVCa+sgart 4/aQy3oOPEE71NSAJwY6Q42V/tBSzcz0B9Jcew+MZbaRF75Q9KW8/dZnMqBvqNGzjkYXMA6+ehL6 l6kuzMEd95AcQTl2/Bo4W7WPRzn2fXB76ot0DGw9vQU/QeokwfvhSXkGwtjXYWCrzoyPJWZJgg9K y4QT4D5nwOdlXkWLfrlOLl7CW7DwsaTmPpYE9ntUHDM76BMJCsRbzo95SEfxl0N757MLbmjrIznI Ge6F/k51mfuImT2W0HMLT7V2fgX+rWXUWKm3zWFW1nSdQ4gmbxJ9JBNLZKQTfgGvTpYPu0yRoOBL Zi81NlrmiNt0MWam+Le8OX8JVxXDG6kn1lU94N/QIqVXyqTTu6Ok66tfyvpV9bIN7/wDi8AgdDhe 5AVH4cGOcJZ4g6mnNqoHTo3404d6DjwN5Kw5TzwTyLUJQesfSn1DvYzDqPnHEJsknMXXiOuYRg6Q RZyaTZyqezGP3LCQfai9cAVXHpvcIb8UzSpx6rXix8wHhF+14uuNG230S+rC1/pmMxjLnOu7zVJG 3b8cbH1Qblkax5aVqcbKgqs5edTGUngGyFn9TvGc7KNesgXsWEGOQa/PcvJOg6ujb8sU5m1Pcrgp Y9m/wwflg6vMN++XanBVPVU69U5gDqslVu0Jn9eP2W1DnApkuFORuLAmOTNvGBxYOq1Munb4XHp8 OMdsYfWraW6uRhNWYXC1UTl0K44CemyGpx//7XD1D+J1MFBe/rEbOtYAvPrITeB61k2tND0dW2bT 0wHfpj0CZo6D3us9lnsbceyRxJ35Jq7mZltxVbU3VlxVnk2X9uiY2hX1C/XWOba7Elxl338JR/8M ri4nf7Dh6lxw9RPFVXKJ53FVNa2KqwNsuAof8/sBOn+sAJ71EtrqQrxJN8jrrzpIwPk4fEvptYJD fVBR/k+BqzqvQ2fKK84aHoB4VWNUnUGheKrr0cNb0kidd8mqYPnJj5iL9buvxMW5RJzoy3YdSpzn RC2IGWczXeAwx6OLmcTZxjOwkRqWzm3ZvdjCBRylFnFiIzEU3J6plbC/Q6j/hoCL4ReImyKZf4a2 NSWd2VjESao9TzeYWitpRcRRVlxNJDeNVi6AukoYeBwUQA8eOq4zfL/T6Nl96L88uvmRmXGnz5zW a3bwbGxeWifr0dfqfl0zH33YfLwFZjN/dioz2uDxprpdkz7dtssrvx6NHutL8zs3NlDLgONsbCRP sb6e/bPtc3/tu56/qmtjx5pl+/9t514z5xzHG9p6PPeJXW4X18mH77lK/9+5o2GrkJOrH5jls6ZC jn/JfM61lXICvy/FVN9N+HHAjV2g5zdIPTr31HG94VKJBYPho0OoHYafQkflxzVHVxyHviY+inyB +rHWB+OT6yQ1m3Msl5pyAVrVImKay/Q+gq2q0dGlXknX4QJuEK/evM7i725Q07qN9vw+f3eHz98B f+/escat9+EFyohdy4hbWYrB2vejs88S4/m3XCBePf5Iju6il5bfYSsczjriMeVXFxAbzaBOMpGc wmV4Pn2A4OWQDPZnuvTonYKOKgHtP7wqnGpnfEC74f/Rh55KR3Q9I9i/qgucOAxfAXrQPnF7SL2l RF799UcyZ54nfYYW3GxrpY+0lX1AqGT6KK3xRnucxOf/RBhlu21/9bvis8HoVvJClsYybSztD9DY tb6R/t6MDHm9w3Dp8ep68u9aUa/xpdQkV6PzcJ9agc7DOsuRZ1z7cM7quWlqw9xXf/YSeo6LxB/K A2jtqjALrTE8+TWNV7iHurJZudy7bGLYZGKaiBCeG19iFC/2EPtoHx64np/V4RVATMK++XwunnYz yf/hUmZNQPvmwnV1vk7dCi0rMdZER3Q3YMJoeNQRA/BigAMfhNdNP3SsfYbAsdJ71ccxDS0rZ2If X/npfwyXnXtTwVVLHcHU2PXacw10L2jfkuld0lj1T+yXv/rC/538D+pFrC+N1e7eraSnc7a8+CMn nm38FKn7OejZM+YOfU2XZZLrFZlHfPEpHPvyCfg2EK+uJVfVe7IdjmbfF+Tp8DUnqF+e0bwFji9E 41b85yOJm2LgWuPQCCTxLBjvK7A1i3gpg3ueyRmr72mcq8nEUXE8K3FJbcSsPEvorwJPo70kZvX3 Zu78TngB4jT1/PFaR0zHs7Hr8/vwrCWyZdE98URvtIVYzx0P+pVTi8HZO/L5POIgYtXf/Odw6dRp rGTm36QurFnh9/P6i7jKJlNcrW2E+2ZPF1+ukc5vj5HBHTfIEfDTjz5DXafX4XGseMrv6qv5PnGL +uBeID4N3QV/Sm4YxjUO8cIDB+5S/VMjwFSdNafzkZXf1l4bnf2XTJyanELOkIbnOPsvPQ9teQH6 UhuusgeNl8Ml3tHzF12jlwds1FlKV7g/uq5fapMbirHFxKQlLeAnceudFjgB4lZ4gQrlBu6Bw8S9 Ors1O+uPcfXr3fBG/B5b4W809zR1K7Toz+PqYOohfYlJ23EVftXgan8rrg4AV9m7zjyjrvB9k/CZ mTJC+aoK+IBcef1lVzwVjhps0z2suKpzipQDU48p3d+WPW7Zz9Z07zt7GP4SrrY9boWnvi92dvPl /V8ulZnO6G5cqWGMK4VTZ9bbDPrHP7H0N2pvhw+aG396+y/AsYawD1THGh/UAKdD/pFGfMqeKcrm mudRLyQ+fR5Xc7h3qdSOo8gbgs9QPwRXdW7jV+usuLqEugm4uuqTu/iw6NxOy3zRafhcP8XV69/A VYd2XEVrNZgZSfRdKa4OGYausd95eeHHLrJ8pS/XnWtOXmbyuH8BXNUHqaqqGh0QfSYtj9FF+EnH d2bIu7/ZJCPoDbbvn4umAh8G1yL6Rq/JTOrsCzjHlsEJfDENXTf3XmPEbcuoYZGTH0IfcFxxAVxV jc8FNDXB9DZrv2QEcaf2fCgfkGK0rdSi4QMugqXp4Ksug6tZjyX+YitxVZtERILLQejY/ZokkNj3 HOd1APmQryc1TZ61A/AB3vAP+8GgPV+Uy66VVbITjPcght5AHvXlnDvUncHXeTfkvV/Oo79utKz8 wk8Krt43NYzvbCM9/414hkydn89rzPr8q5maqH6+ppF+R87tvOwH8t5rzjK0q4cc3wI/uqXSrICt VeLvge/tNviVHcSluzQ+BVOpSUXgxxF1iBrhEfSoX9dKhE+tRPlRnzqncSq6tQvUqMj9U8DUdPhU 1VNlENdkZBGj5qpXFRwc/JvqyVVXrn07OkP5EvdB9Rqqibyk7+zZAu5HHmddETzeZT5XXITfB5hb Cr5qbHr3Np4saLLuK//KKimGTyiCd8jU2ZHwvNRL1Mvq+N468d7ySDxWgqs8N+pRt1BxdfxNek+v icsI8noHYiCji2T+qi1eVVyFB+iCv2wPPJb7Mut6GLg62gG/GeqrH6O5njoSXeC4+8ybZRbTSyNl r1ewiUFbWpTjBEefqHaU+q1eeP5sw1aDr99xvNqO0/pzWE84RHXpj1a/MtWw6ucXLDwkb/4CjpW5 MYuoYSxH/+GOn+NGlnof72VfaU6mtSutC5/lvgceoofGt16i0Volw5VngJfKrRbkMpOV+3mNc1Fx NYuVzRmYz1LtuHrpxEbi00AO40vudwycVm+r7Z/X4SVPHALfrTOQdNb8PDzG1TNwOv0BU0YQqw4H U1njh6G1cqRuNYi+1oHMcoCrGWDiVcVV9FbEq3bg6iDw1d4+Dq3VLPpaN7afb49bLL3EetbpS+N4 XeZjPmeuj/mbf/z/lJdXkqPgC9FM3FHeJPMX7WfuHPlJtx0yYoT6rheiU+L5xTdg8mh0+OyBJeiu FqOPWT0HTmgB/QLwm7vhOQ+o3s4d/g/MCwD7zhJb6sykYDyTtD85HK4vOgS+jx7WFLx2dJ5cKnvV aH2IX1NzHksyuKpcQFzaY4kgdw0LA1fPE7OCrefAVn+wVXsRfMiDlWs9TF55gHq4N1ravfC82/BA 27yYM59+wI1wkwsmX5YhPfAu+7WTzJyxHj0vnrRwqvp8f2+vv4CrTVzvVs6y6kf4UYCrF1Pw5XzZ SRy7bze+7kHo1nQFbgdLd8ChEvsHcZ6EWOPTCOKWGM6rWHKBmGPofn3YZ6fg3QLI9VU7jD7V9BVH wWVTB9Z5c1rbMHUqcDObuEZxNZd9WKALPC0AR3V2kno8ZqZT28pAI8B9yEjB9yGBnDOeGZFJOleH /gGzh8k5rzRLqYlbmftzqw1uoNWs61fpXS9sQm+ANhlcjeBsPId21ucruHHOXE/8ezaQ5xhcpcen HVetPMBAzSu1ZvX7ZOmMrur9XvgoUb/qSpzakx6W/uScTsOZMcM+d8OnZQo81fTR9PaiuR7S+ZR0 eMlZAkPzDa7W4tFncBQcU1w1+b7inWKtdbXj4Hf0QLR/P/05rOdxtb7B8m/yPXNdfvsiM0y7h6O1 Uq8EeCzqVtrbqB5kWrc6AK5a6sLkgcT7Z73RMp5iDsD5OvYR19iKq4XwaoqpxYqpYKmuHJYNV1XL qPM+I3k+zhzC22p3g6kB7yDP3LKsznjgfEEf9Eq4M9WqteMqPMBkJ64zaxy5gctQ/AIMrmpPaxa4 mm7OuT74XKtnoJ1jqgzE48ppRKa89+Yq6d5zplRVWPq1mxvpZdRr8i+Aqy1osJTrUB8B7U/PyHwg XbrNkRfh1J3oVRruxNy+keobdpVe4cvoL+h1coMPGHuPGdloK6kjbqZmtHMZuhD64g6jTfRZTy86 ubrqQwKIWU3vJHXMEPj28EC8I8jvE2JZSeAAdY1k4qHUTGqWYKoNV+MvPpZoMCEyihoWcW4I8W4w OW4gXi/+5L6n4JvU6+4IfOOBdXC81E13oRHYsuQenr3MG4EP2L66ToZ1Py4v/JujjHZeKw9u4X2h ZyT/aWr59vNW/uw2tG4swiCxrWe/tkX5VS66eu7rnI6M9HvyTocRMrjLFuOzEbS7WnRd2KNcdQ06 VOaKeeFRc5DrR74fQc9M9Nd1EnMCPD1ZC89CrIpmOIbzJyGUGDWSukYM3qfgoc5zNDUqMLMITNVV kEOcyiriLLsEjhal8zHYW5BMXJoIDpNfmhoX518GWo6LfE9dWXycwz0pAG+L+H5XiVvV80N52Fvw sWbx52vwCAUF8LftuKqe1njsUns8yHnrafp8wFX0G9qTPp2zegJn9mgn5kMOpR+ufxp+n2hXezGD 1YqrnewSpRuY2pu4aJB9hpkv7MJenzQKDgA9wQwwdRYxlt3be42G7tr1SoOhdXXsaes5p896YxMP gPVjG9624+CzN+lb/Fn3ky7by/b9zbPAB1rH0Zz4RmmTdHrPTQa8600t/oHR26yY+EA2zSM+QMuo ehudlXuIuEFnVfvuIhf0qpKgU7USfr4WT3nqFWmqseHcxNeo8DK9HdyPHFY2+UQuK1/fVW+juAoH F0U/8Vl0xKfYl4fIHXRugwc53oZPqZ3No+Y7m9lyZiYO9Sr6/T4GVycOvwqPhgcLvRfDh9LLSm/m IO1bBFP7DEihZpWETyO+4kPoKcaToz8Y60Tu0fPD/cyEniBhERnmejQ2Wu6F+mU84QLZrpPt/Z8l Xm3lOTP8Oje8jp4Bownhd96256S8/vZwef+DVeJgn0bvfZk4D8bfZlixzHC7B59djJ6VGVTT8MAG WzfMo64Itmr90nslMSu1+pNwgsqzBoB/6l2tMWuo0V6hayaeSqYuFc95G09dI4n9nEyemsK9T8qw xKsJYG0MsVKk1rAi0TRTfwmGLwz0xb/ja/pn0V7570Hb6oFP8wZyJn7mdvarJzHz1lXkNl/Uw1vg w/vadHn3LSc5dy7ZPMvlZTcM19bS+lQHZXv+v7P3v4Criqn6DDW0PMbviLjvcrV0evsjsXtnjcHV sP31EvYVnCnvoeT7Yfh8RVLjjzbxKe9f4xmH514CvHMcXFvMGc6qs+TcwWAqOoqLxPnp8XipJBOT khOo143OR9bcXlceNY68TO3V4e/T4OiS4Vr5+vToekmLrDffI5nvkxxiiX2N7pXaY1o4eziG/gHu S35GM/7KLVJ8Fc7Viqvqq3yzlJ6tq/jtUBN7Hld9+J0UVz00XoUHUM3xfOpW08ahXR11Bf1Onjig iexLX1wvNKraa6W4+gHxaue+SfiSsW+JVQc7Zhk94EfkppMNrtIjhF5r9rjb0rODh7z7riu6L8vc 9+Zm5QAseja9LRxjfze4Wv3wCX4xn0nnF9ewn+7K57OYyzJTZyBpL536kFPng1876I5O2YqrZ4hX LbiKHjnGhqucd8/gai61RsVWxdU8jVuVB+AsjI9hP6F71LzPjzzyCPneHvaNxwqtXRErzy83uLoI 38b548BVnYkDrro5XSH/x/duCPM7B+VY4lTq2nbMcejVN5EVj84qnrkCeOAMSSKfoC8eXB3Y/wx1 4o/Eff1+g6FNTaoLQPv5T46rzdTjmuDxtUaqHGtVVYWJ5er53MyF3vKzn46ULr87KGPgrkY5lhhN 68f0tU2BF1hC3XLZx5xv8Ozr5jzE56wSPx7m/y0nZmXGxnHlA6iznIHHsfl9XEAjEqrcEPxffAg5 bAR8YDR9WWBrIns16SI9BMROiqnx7PfYVLQBiW0SGd0qEdRfwjhrg8400y/Ac3EIz5d94Pd2Zops ZIYv9Ssv4mTvjcRDxKlLZhbImz+aKm/TT7ZvD1oP9dZpJIZp0xm8leSElprdd4alf+Ib2WJV03du C1p4V40sRxqzrIQ6CrM6K9ukR9fJ6KwWytc76Fc7olpF6wJDo8j1Y4j3404Rj/ryDp7Gn6EmBK+S QIwaj45KMTVVMZWYMjMRL7mkevRUDXCj5OTg56VMXXjNc3YVcm2LUohR4V0LVAMJ75apMSleSSln +Rl+fG9+TuJpvjdxZhw/O4GfnQJ3m87X5SWAm9yjy2C08qyKp7eJV2/eoJ5Viv71GrFwIfXJdL5H HPyPlV/14X4doO629XNLX8Bns/GyQoM+1ZXeaWft42FGErrUPnaqr8I3GW8AxdVO4GqXvvh+Eqv2 A1cdHHOIbZl55mTFVedimQPv/wm5VPfX1knnLi7o0ZkN26w+Vho88nxTK7LdgnadlVVvZYuX/sQt /FafstWvnv8mOk+vFf246hWWLPGSt34xTea6FaELqKDHhf4n9tNmeuu2wXvu+ZxYBZ3psS1oQfZQ vzqIr+Zp9lEgfhwxWoeEUyNezcinBnlZfcjIR4rBU4OtcD/EsNp3k8LeiiW+1fllgcQ3Z4h1vrZq ArajqdkErq5lfsDq2fhQsK913tgs/AIn01Mzdri1F8A+lx6rTPRUadKDPqsPdYZA31jp2hff4/74 xg0CX/Hk7DckFZ8AzkiHWHn551PgWJfTX4jHkOaIXHPVROiy8arA7FP++fmL9Q/4sc6d1ZhV+VV9 1dXcwx/hIfsdz/hCvCt6TZbXfzsDLcV5+egjeu0HM2MKjbB6s8yGZ180sQw/pXL8lKrwU4Jrx0Ny z2LycrjWI2tq4QPwOQNb/eFZzykfQNwVehSc4L7G+8O1htKLw56OiwVLyT8TUzhTiVvjUvmcLmol 0cRckXFoRMCLcHAjGAwJ8IVn+LoKrol5W/seig8eAge30osE97CP3Gb+NPwgurjjWeUoc+a4c/8A MFZ9vcUfQX/d785j5c/f+D+Hq81NTegRwFf+14bmx2Z2iV2vGdLxV7P5He5LzHHOHOuK9bFgWwIY lwyWpvijCeU9GUxNJYZM0difuDKVGlUG1yg7nhweTM1JftSOqwXwpYXEl4X6Dh7mwb0UUDvMBx9z iWEyw/V7Md8voAZMpQeZGlM0P1f7JiPJDSKOwjHA4Sboz6cOncvPyGM/23D1lhVXlQfQeLXkOvwC MVJmxrO4Sq0RXPUGV7fQF7BuEX0Bs/BdRSc5hWfLdQQ+6/RGDsEjpzexanf0/3+Eq/2S8dIFV+EA HIeBq+z1sWh/Jo/U/vXr4Cpa9sm3pFsHd+nRy83Mfm9Eb6EvrRM1wKnrY2CJV619AT8YrlaDq1Vw /S1y6FCSvPqT8dTd0+kXw2cYDevaWehtwDhPYvrd1GIVV49vJf/bS83iMFy7LzqQC9QmqVtpLGLD 1axL2ovMWVlC/m/F1ZxL1C3zyT3gC6Lhh8LYPxfg07ROcWy7RROguLp5Cb198624yp5eBMf6FFc5 8xzy8YfDEwD9W6/+3J9+qiXG+6Y3szv7RIKxMdJ9QJz0HJjAPUoVe8dMGeGcKh1+OQMPh0lSXfUI rNHc4Z8fVwlRrRwHXF9NPb8y/a2tdXjCo2tl069Yf15+85KrdOm4W1w/KmXuRyHeyjeZ48peGHmT a39fPuNsW42ueT01LA/4gN2L8BGErzn8hfqAqEaEfgFqmWd2U8v6ijrMQeqZ6IGiOXN1hktUBB6D McSn8HYJyYqpzGlh3+uKB1djwNUo9nEkXxMBdxDCeWtw9ViVnD9QyeIc31cth9HNem+uE096O537 H5Ff/tswmf/JAYNZuqFqa+E5CCBUS6f7S2OZ7/Nli4EUWy26Rb3Y+pFFQ9nSynx14lbF1sqH9TJ9 2hb59f91lOXzIiSKa5OMN1j06Xo8jCol7TxxqXounCiT7FC0p6qxCW6QDGp6mfCfWVHgKfioS3nR wmTiVF1JDZKfyIJnzScnyCd2zFdtjv4/fJ9McPki8WkqsWmyxqTH4Ra+ph5GTSwCLU7QrhqzIvlz EvcsjTj2IvtSv0dBcrNcycZfhXjoNvv4zk3qVrcsdatiYqYig6vE0fzMCP69Z0+Cq/DE3p51+APA A9Ant2I2XlbEmJNcruOdig8duDp4cJbpi9QZAF3oWe2MflX7rD7Eo743uDrQPh0viyJxHpItE8HU aS736A8ql9kTitFcFskb/z2d+GiB3C+rJj6Cv+Z+63XXvkO9J61cdz5huRd6P1i2e6X35rt82eKw 57/nE/aY8qttbS1S87CR+s44se+xn3lDD828aZ2l6D63XDaDq9tXMJMMnc0Rnu2TaOv8vB/Jec69 4LNoQXTvJMHVkI+k5nE/L3NOcqYVcb5dYhVyX3LhadKJZRNSOavJDXWGWYAPuj28eI5R+91P7KO9 i1vom12HhmYNOcRSvEE/he+bSbw6cRSeDSOu4FFELxU6jQ/RZHxgh0ejHV6NvcOZz8ncRrsw6dQ/ UroOVq/jRLQBKTLEMZ2Zz4XStaMn/UaucMAPTK2hpU1x1aLjtfHctuuke0HXP89LSXZdHCcs/d00 S35Q38LcmsXyX//RR7p33SzjXckHBuPHNuq+jHck7yJGWILP22fMa/mSHrx1M+nbn08dE32A14qH oh6gR+EDTvBM+G3TuFU17HCG3hau8AL7OYjnQ3tWtXdVvQHik9CDkP/HErtG8cxEgw0xicSrUbzD ByQR20aGKsdaZjwFT+3Hp3X7XTnuxX7dUCx9u66St/5ntLi5fWn6dk0fFXVf1dqwtdqX5mjf58u2 V831NM+RZQ/rz9R/02Nd/FmxVX3V16/3x6vCWaaMPQJuokGlNpFI/2lSgAXLsoPBKP86yQNLM0JY XIMs8DGb65YDltqWYmt+0iPwFB4ggRVXTx2KxZ7KinoEpoKjF+gNwIMjOYAYFV4mnn0WS0wafbhG Ig+g2/KCD9/DfOTtlegRqgzXGw+3m0LMnHquUfL0Z4Crl7PhV4mHbhWrFsCiB7h9Ew0luKrzIjPS OQ/gem246gOuHtj2LK7ee4qrToXtuGpqVn3oCbDhKlqAbtRH+sD1D9SaFft8jEMR+hS4WRd8FCfi GzqZnHX0RenwfybKtJnu5CYWfbLRpHP9FVef5ik/NK5qv06D8e54VNMivbrPkV5vr5eF9IrpTJpV VlzdhDfqdni1vauJG6jPGlz1or/Oh5g1gDM3nDMwkeeCPERxNQNczXkWV0vBVXhWxdWkNDTkMfD0 5IhnqXfqvMhjaCG90HDt+oKaxFI0k/SCfzkHXJ1SYWKmmcwSnUjtygXeT3G17yBmONKT8RRXmSGo uMr6oN9TXO2Hn/MQ4tVRYwqlTw9veeP1MXL8ZIrBlqZW7ev918bVqqYn4h92RXr1WyQv/mSsDOkX LJPGlclwuxz52OWh0WJ8Crau4HzTHix3alge9InsXAAfQF6huquj5DAas/oSp5zZwV5lv4awb6OO qN4fPZ4/OEsMGkksGgNmxsKnxlDH0hWVyNcRbyXCDaj+LjKCmNe3XM75VUo0+a/PnjL6W2vQnTTR d36X+U9r5IV/HwxvsVQq7xILImL6IXDVhqn6/ke4agVy3esN5KhtHNTlhtMWiYy9LO+/M0Hsus+V JGKKkJMPybnhO+HR0gLrpCiK2DKwWnLD6iUvnEV9KR++rBDcKiIf1HVJF3WlIni3oqhmyYdjURzO BoeziE0z4GIzwOkkONMk8vwEsDL2IDk/8WiEarh2w9vtpJ8DbdcFT2bjbEWP4FFtPh/P16UQ06bC Q+TzvQsS4QGIk4oL6Q9gL9+GV71dSp8r6zqcq87gVVxNtOLquZP4nu234KrnGvSrS+ljpfY8i3h1 ogtaAGLQYcSr6pncHS1AV3BVPVY69cITAFztDq7awa0OAVdHm/q0eq3ew6NW83+dh36b2kqo/Obf R8va9XtMDKqX29b7YjjtNvaz3pC/0Qv4sKUo5ifq86Avm562tbkJvP+DjB27Rt7tMJk66xXmobCf ZuDThr/U+gVVzHynfkV8ojrt4+TtvtSbtJ5/AU4mgrM1llwuES4gLQeO/BJ8KmfaJXhuE68qrsIH ZFLTSuJexMZzrzmLz5/Gfw4+4QSeGwfZm3uJhz2X4Y2Ov7I7Go0V9HtpvDQHv4XJ1K5cnK/BvRQQ h2agdUuWjnCq7/aNZg5nBIuZnKyO/SKYNw/POjieOR1okB3SxRlcHTLoPDrWSTJ34RF8EcgXiSN0 JoMuc3F4t+0XvTV/w9tj7sX3+x+94cRPz8RzerbXPmowMdWhY6Hy2uuO8vZrs9Cxcg4NysXbFP8w lxKZ+1GpLMJDcwV+dmvgAzbQ2+zxCfMkeCa0x/Qwfe0+nImn4Yf8iVVUi6l9QlHs5SCejyAwUWez RoGtsfCnccSksehBYoldo8ghL4Q8lJCwajzn0WPFg7Oct0H+aDvhAVUbEMz/u8k9R7q+PRv/fzuZ Mf1LuVWKVzQkh2KqxqXKqekyGAuW2fzbvq9rantO9F2fk3YewPoDda8/asBDnX/Lw+qHZq9XVTQy K8BdXv25vez3yDD1qNTgZomH80xDA54RVCtZwdSjgmskn3pfPvG7wVXFUbCrkPdCcLaAz+eiY8sJ Qw+A51E6mJx6Fo/5M8S/vmgeT8EvHKmR6ENoIL3p0drHucb+CtqBZwv9B4GeeOeApee2VtGbUAW+ 4qMD3sbBjaeAxYqrOezNvHiwmzjpWkGTlMLp3SxuoQeriV6sJnSt1E7A1XRqZiZeDUZnhb5WcfUg mlxP+nPXLalgXh246gZfPwYvD+LVYfbozAdlmTmA6q/SSXVW8AA2XO1rD64OzcTnAe8K9OozxpUb Pmo+Wq1lc9Gs9PcHV0fJwcMBf4Srph+A54Et3f757+veP/t9bdBh+5w+D+b1xDK/o6WZfi8ekDVr TstrvxiF7j7Z4OoyfNlWzaJHAG+rLcQnO1aiYUQToD7yp+BY/Y/ABfiyj7iu0eyRBLjTlGzOTWqF OVeoGcJxK7YqH6A8a1YRdatM9DfEtsaH1Y++HfieU+zDw9QjvkITsA3ubhNa9HVzK8g/K+lXL5e5 6Csm4xX6EbWrYXgw9B2SxTwjZo7TT9yOq71DiVlDwNpw6TQgWj4cxCxB4tUBaDdGjGb++phkee3F aWivPpVbZVUGT/7VcbURMKprZH4Lfi3zPj0iv/4Z3iC/9UATUyrj8b+eCvcya9Q1mYf/7VK3MuMd sXE2sx55HnaQw+xfifYObcAx6vQnN1Nr8kDXzL4K3k0PO7Mlzh9Bj+oDV3Qa/T99IBHwAVHErVHU X6LAiUjyFu27Uoy9QKwW4FcOZ9Bg8bkjFz15uJrZEJvkjRdc0ClNlcWLDkrlPTQ1PL8PHjw0OPpD 4KqeUZZl4VTanyPrtmpuaZOGBnyW2hqluaUeLS3z7Ihbtu+i9++/euLLvYdaErxZIDwI50eWcgB+ 1VIQjkd8CNr8UBZxaP4zK4+YNJevy7nQKJnEpBnEM+m+cKLEpslwownoCzTmjIVXi+TaR9K3Faax Kdx3ELWkQOqL5zbRh76RuR8ba+Qsead+Lpi/i+Dr4jgHk481GI5V41/lHQrgwq/ktsKxtkkp+eYN dAAlrKto0w2upj3lAQyuevE8kLN4rKFuhYfv0ln4TkxgRp3BVfqmh+Tg35lNrJrKDFbFVfUIBFfR rvYkXtU5Sg70Y6kWwG1ECf7LD/BbwwMCjdJnC8rgKA/KKz8dI0Eh4Vx+xVHiIvhU1buYM5Xb0o5t 1nvxvb49D6zP/DD9Nxnul88FnE2UNzo4iUOfY8wXukmvOHEKHuar51r0aJ7L6WklPlEMPEENWL0y zsGxhsJ1x7BXEtB1pGTCC3GW5XIvisgZdIZOO64Sx6agVVbNTTw5YSjc2wVyD9/9zJHzgAtYB8dK rXnLQnSs6NFXT0cDB64uZF6IzgzQve487BIzArK5D9wbdFUd4VjfJV595/ch8h7rgz5h+DdEwdfE MPuaPuRBieI0KkvGTsiTt3+zQn77+scSGp0hhDftS++FXiKbPsOim9G984/9Usx5lmfU39H2OUIp fml6k2qrzLNYVdkkDsMWyEs/d5TBdkfgAwqZKXDNzGuY/VGJqC7jM3gZ9QvduoBZoHCse1fge/1F NbOx8VzeUCOnN9dIAHFrEP0CYXDw6h8QTF0ynHw0Eo1AVADPCXFrDDFpFLFrGDGXrlD8zSIjqWkS x2qv+/HDd2TNZ3hwoal+/ZVB0u3DsbJ7b5DJ+/Ue1VTfMX4X+rs8G4OrPld795Xb0vX9vf53XG1o 1BlqzPvh36DYWs011lgqO/uudOroKn06zyWeuG9wNT6gTnKoMSX61YCp1PjB1fTztZZFLKrxaMZ5 3olJL/rXyEXwNw0dlubsScfpdzqKtpXYNBr+OYJ6fDj8dshOuBhy/SBP8BQNxdnN5BJogM9w/vlx r/zWVRps1b8L5msUV2O/go9By6Ecayb4nU0/cj779HIOeT/xUAlxUslVeIErzXKVfZwP3qZbcTXS Gq+eRHN8aGe9eKxmtvMSG66W0hNwVUYOw3vO4GoWvGoK9Sp4vJ4JT3F1YKoVV3Pg+9BUjiilVlWB PzCeofhWfLawTPq+v13eetmN2SPZpvas3vSqdVEM05f2qZte9e/vxv/xd/5fcFW/0Oadf/nKQ+na eaL0fGezzJ10TRbCayyfyjxk5QLwjfRYii6A+OTgJmp/1JpOczYGcG+Dz5H3wfXEU39IJs/PoOcj h2tvcNVgK+dbMfpVNKwXc+m5SUMfTowSDh5rj436bfjALRxYD8e6kr4rerw2zqsiPqJngxkhOitk hsst4ij1gruMZ2wO9X7mjoOr76MFsOHqu+Dq+8StnftFUNeKpr5ID9Ygeo2dM/DjzJVu73nKCz91 lu17j5t6gg1b/1Vxta660mBrbbXFkyc0vFR+99Z4eek/J4vjgEDmXVzlub4h88DUhW63ZTnzW1ej E9kwB+/zhXCsnLPeOldybRW+AVXMB6mUM2DrefZqMJx5EHlIoBf9mYfATrTKYb5wAhq3wgWGgx9R 8Hjh4Kqeyak8O0Hnq2XporPSr/tCefNXI5lz4Ciff36CfstyuVVSzww+PRjouW+qZF5ihTkjfhBc fWY/6Y62LfMcAbmGlyCOaqUu3NJSi4a1Fj0r3BN6xk8XH5B3/sdN5n98WiLAx6SzYCpxZworEY7S vINtSdaVeIo/g6GJxKSKe4nwZkmHeSc2TSB3jwMPo7nOkZxj4VzzMOJTjUPPW2NTf2IVP3f0cMRD J+HZTnAOnlyD7ws9bBq/BvG1IYqtcAEx7Od4tFfp7EvVIeQRJxXSr3WVOEk9Wa7TR3mVdZmVn0v/ azuukpvApZ+kJnYYXN2Kl4M7vg1L6UWfMf4prg5l3/bDy8MSqyYxG+AprvYCVwfCATiiXXUlVtVe 9Tng6tzxzA+ZwXya+Xek1+82SJf35uBdeJvztOH/sXfeUVneafr/53fOnrPlnD0zuzPzSzKTmKxp xhZ7FxERBaUqgg0rYhcVRMCCvdfYotjBAtgoUgRsCDZEscQWowgivYMm937u5+U1hM3szM7ZbEbl Oefx9QVEeMr13N/rvq7rBrdYB9TBVf278kO/9GY+z8YzXJ/j/Je6mzfz5yuq0MjzQZ0jae8wlfM+ Ge/ZDZmKptcHXA1AH7AAXfgKPL/r4Vg1D2MvXMBBzmn4HnCVOiSBdY0xkwMu4Go69epNcPUBHI0Z Vw1NAL0rMDcljR09Yzx90Rg4tCPBlRK6rpyZ8qXy1RzWETPgAqbABYxjNsuoPOap0VdE+zOSHOZB DmTC97lmzFzpZKmZjcxv6B5H1hiY2jUKLjyGdUasdOqZgD+AHiN8QT/HFHF1uyK9LQ/I7//RVab6 LBVdA5txVWs33c11jpH/XvdAmQ/Ya/ZqxpxXvwqYZGgfWMfquS8pRHsFKBTlav2Hp55jEBC4S5p+ OliafeDNuuUoWULXyQwgRxq9lc7WNGYuo2ddBVezAc59a2A+HGue7KUGClmcL4eWwt1xr2qtFE0d FAMncJLrJBZsjVO9JNgaB7aqfjkmMg8tc40cP1Yu/n6RYtVthnzeyEVafTFM+vUJlF0hZ6WkHA4Y rf/37DX8jEUlqrdWDpXzxS/xAyfOzKfqLaW76WN6dn+hzfjP9Y75EVMVW833k9ZMWp8qrhp5y2CA 4qr6iJOTvpMm75EZ2NZPwoPz5Ew4HPQOONLDFfhZczlO+XitSmp3atF9pZK8p1QSg4vl1HZ4U/IC T4Onp3leJW0FU3XNDybG6rFmnRDDfRmxhCwXzceBszsYBI7Ow3uMV21vADMIyJraN+c5OFtAzQqH vZweFlxANJgcpxjN2iLtGLURuHqNe1RzWe6Aq3e5n9Wfrt5WxdUMcDX1AvxDEnwO3I3i6oF6uKr5 4yZcRWdCvWrHOtMKz/nP4ypaAHDVHlwd5HSXPOibaKhzyQjJR59ErwVc7dp0Mf1nP9YtZDRyTKvg sbVfVa0PMrZK+oX/F7pl83n+S7hajn71pfK+9FdHjlogn/xhBB6Ja/xOT/BfcS+hYw2CU1s+g5zr QGoU6kpdtx8gfyWcdUgkXHf8SfSIyfCr4Kox+/jP4KrmxV24yM6zMCGateBhfFfgqs5U3snzc9Nc eG+058umqq7HhKu+4OokN3CV2eGDHL6pxdWLUh9XW4GrbbpFw4ObcLUrHgELvK197c+Iy4BUcex/ Uv7wj24y0tNPsCK99biqmFqaj5YejVJVWb6Bq0W5VTJ8xBb5/f9zki8/mMvMi+PMF/uWPFyubXiA OdSriyaQHcizT3F1C7gaTP93z0L0+4vy5OAS9PysO/Ve1ZpVuVYjTwQ+QHWtcdRhms+i+uXQvcx5 Cohh3p+PNH7HDv7bQezt5sEDXJc8OPmiAu4T7pfi0lzmzhajBS+i51hmYKoxF+HXwlXjLv7zf5i4 vlqtgv6M9fbxXtvgjB1lgV+0kUsduuaxUYuGLyui5tQaklyWFfDU1J7GrvU/u9aWUXw8Dm9v/OpC iUfbFsvXRHOsFR8jlqDLoD7dh7Z4Dz3F3QH0QnjV9/vQ2uwBV3fOwmPBOmOnflxrWPrQh/i+Edx/ kds4R3vA6zC0CSfBVXrR6fi2rl3Ex4X3SrMEM6+Dtdzb19Gip12kXkbjFR8LLoPFh3eTD7AGj+Yc eAB8ATo3Z6w7M8ic0fH0u85MejJX0Zy3t6RfhWa1jXIB7F2oj3ri8bHtk44W6zreP2abu3yDzi+L TPtHMgsewGfMQ/n0HQ9xcJ795w/8/9Fn9LGq9455N+s0Ta+6TjHt6v2rxnelz9g9Iefk3d/YkiN3 jMxg8GzIQ/HxZO6uN9onuOPls56jNS2VYLynoV+RZ0sdEqk1CL1Nk++K7Ee4l3SeaUb26l3OATVr 5kN8IPfA3JtwOJfxjKfgYYRTOwl3f5Rn8gG4od0ryW9E970eXF1NPRQ0sZA5oWgCmPs7kWzc0YMe 0ru6g8/tGr2rS9IRzGzdK1maW8ZJs+5R0qxbpLS0iKJ3BcfaK07aULv2ck5ljuAVcXC4y+z5BGny Ib0r6xlSnKsHx+TL0HtXd/P26niZP/CGvuqzvrwCjwSbPufNf790hTltwzyl0bv20vjdQdK8sSec YJC49Q8R7zEXZeGMJ7IM3fcKer4b4MO34CvdwVpzF/f0XmognW2ns9BC2UNYh4RtphbbSeYR69fV QdwzAzaLRduJzKHqj0ajp7T50l7Gj1+IhjWdDGr1JJpqv9f1sNfH0frvzycXSvOP8RB/jgd38RU8 TxVybH2xRCzPo58Efq6Eo9aaH7zU59OJVTynuDeM2pLPRy9/buxRy9Cfsj44Qm0aRm2qa/0Q9cGR 5bGXdeWPuEpvcU6h7CILbIdPjnwNn7djNtjL1+nsrINgsmboHKdejd6Fn+MQvUM0PurtUlzNoA66 zTrzG7wAqlvNzCQrW3E1TT1B4OpJfiZ0r4d3kQ9Qi6sL6+Kqk+Iqs5Fe4Sr+1Z/g6tlXuOoEruos yDHc79PI1fNGv+7npXOC7oKrw9Giz/3VL4u/hKvlFTVcx8x9qSmFr9L+qkjY0avcT05wXNuZcZFl 4OqMseRck4s6f2oOOUI5smkh2Zici5CNFfSuyGPVGiRSeTK4ogs86+C6r/JMM3D1HlwMmJr5Lfh6 D7/ITbQcV+Bh0YYnJijHit4KHezBrdTAPJON3CLyCFbD3wVNKqqDq8wgxx/gznOsf/8M6Umv34yr LSzjTbja/ae42sE6QaycmD/e7xo5Osy7ckrkep4g7duOItPw+VuPq3q/Gz4lPfFs5jnZ+vfjkXHi OX43vNAyMnnGy6esXT/73XBp9+F0sWm1Rly67hF/z0x0ApfJvkqR2R5peLIy8D3foJ5No9+YxNz4 o8w1OigDe3wlPVuQP9GIjJT3h8mX/zFYWn/OumHoCvHx3i6h+9Po87NWRpdQUfEDfZ5quLNf3t+v v+cvsdXH0frva/gdR3rMl88/sJX+PeaT654th8G18FXg6nL8ausKJXYten3mwMeszgdn0UexBjiK FtHo5/MMC0M7c9DgS1nfz8mVXdSIwew7AnPguwuZP1gER8MzD83GFp59Oitb5+qsnsLssJncw7Of yTa4gWD0x7vpaYVy74VTJx2nF61zs87C01xJ4j5WXEXHegeN5N3bZAhy/yquZmTgha7F1ThwNQpf 1yFwdTu4ujIQfhVc9RmbZdSrbmZcxSPZhSwP7f+bcNVUs3Yl20Mz6e1sr5EhkIk364aMHHRfpo0g V419Dn1z37EPpCk10bjxm36JU/Y/+p56u9TFVnN9ZrzyCc3VMvioF2hByvOM730m5aF82ZL754s5 MpGZwpOGfsv8y+8kcDJZx5PV95sj61hTbFWOlVrk0Nc8a9F6xByjDxGP7uKc4ib5Y6wXLqHH0NyV Gw9NWqsbD7SfhXcg3cSxqr8mlqyN4wf0+5h6YTtYl2h+1toZZFyjk5zrxXpiFH6LYcw3pocyZADz HB2ui7XdFXIA0GpYn0FrlSDN6Vc1r4erHW0Spbvdaea0XDPmlA10vSAdvgyUJp8MksMRmfy+iicm X8zbWK/qCa87+7m0lHULnNWrjWtEfSyZmXclNDRaAvzXMuNkkrRv4yyfNerFTEwbdjv57L1+8vEf bOXD39pIo9/0lo/+vY98zLr+k/e7M2+qF7Od+uM5cWWdN1omeM2XnTuOkgf6kOzCUikrM+mmlK3U c1BRgzeRi9Lkpnn1k7xWf6mPo/XfF/J7380sldEeq6Txv9qJY+dVZFtR08ORhi2BY11XJHHGrvha SF/JVL8eo5ZRXD0CrobjIT4wr1D2Bj6XXf7ZEsy+PSCbGVk5RpbjtrkFstmfDDLupY1g6nowVXXH yycwS27qY1k3I0u+Alu3zn0OtoLN9BsP8f8f2QavsBfdFfXOpURw9Tx+9MvMFgBL793B23oLDS0Y m8GaNDWVXlciGoQYE64erMXVFfwMOjdQcXUMGj03dP797KiFwNXOr3BVe1Y/4movatl+thnMAmWG vf01cPWekRNq4CrYM33UbXB1jPjMCvnVr4W/hKvG5xV7wdWKslzj533ypIKskvms/bzR5d6HY33E 2u87CUBPqri60JtZGIEFsgX8200PP3QL51o1AUfgvWPQa5zG+4wmIFX7hXABmhN4HTxVrZXmBWTc Yf2Q8VJSWVvo3PF4OFbNiw/X3hVc3K5lZGvwjNU5ywunwK9OYI4gei/NYtWZxkNd74kjzzNr+G3N v2nX+6y0tMIbUB9XreKkvXW8dOLViuyr3lZpMmQouYI9NzMfx0XWbYjl923AVeUC9L7XTfuppSX0 3eGHdCspKQJ3TX575d61zsp+SM/k1CM5GJIuM6Zul7n+YbJofqT4eofIKI8NMnzIGpk8cacsCoqR 5Lhv5ULSt2SAPpNnDyqkOOeFlBXg6+T76Nwb7ZPpc7+qmjl7VegQ+TmqwVTF1bLan8H4QV6zP+rj aP33eox1izl5m2wGd2nyzkA0jcclnOv/2HpyjdfjN4UXSEALmoBmKp5a9iT9qCj4Aa1btdevff4D 1Ky7WO9rXoNmJCt+rmPX+Q4rfMmG82EmGPsicpMWkEU2l/VmwKQsNOk5rAXJf2RWyko/7UUzyx4N 1t7V1Deb4B3gSRPpLV5Ep3H1PJ5W6qQ7N3VuCx6FW2VoV/Gpg6sXUulznTLh6gnq1QM7yRyjXl0e wPcHV2eMAVdZY2pPRDGzpzW42pN6tQcZVswKVO2qeq66WZ1FV37R4GAHoKMcSv6VJ70db/qk6vv0 J79lrMsZ5vANEm901n8vm167uht/vHrDW8VU9hfVBfCrBca6WK/16T7w6p8MFg/8uFOoWaeNeSKz 8DDOmaQZfrnMWeA8LoJLQce6X7kA1X/Tz4yJhJs5haYuhf4V5yL1Ohyr9g7hAhRTVWt1DR2cagI0 Rz4xGVw9SYZRRCXzjisND9deuLmt86lZWbssngYXMJH8Bnheb7QJ44fqPId75NszQ4RnmkWfNPT/ +K6s0LBanETDGmV4A77sqX5WxdUEMq5iyRO4wjyWCzJo8HXm5obJh38YSG7+DuN313OkdZLuJnT5 8TDp597kTWeTqsauqtqkrTb/rmZN8/f0s3SvrCgGYwtZo9Obh4c1rhuup2rFQl5Z9kg52Vl5JeXs pVICPhPbJ4UlZZJfVEjfCR0XfXudBV1DL7eo+LnkoEGorC5FL18NntM35T83ckv1euT7lZSbsorM P9Pr9FofR+u/199Fva75Od/L3l3XpM1nHtLsN0NkifdFSYRXO7Y6z1j/x68tMnA1YR39fsVV5Vnh XRVXI6hrDlK3Kke6Q+9HcFVrkTU+ZBdRmy72Zj7ZVLSK6Hjm186x9Z/AjB3Ph2gnH8scvJQLqJOW zXgua/yZsY0+YBe4HboBHpe604yrRhZrLa7evl3O2qUUXKWnBa6mXGBWDLh6MpqfC69C6E5mkq0m Dx9cnT+NbA9wVbk71fD0Y83Ys5fiKjMC6uMqnnRr+iX29LYG8rVDqJ3GDmUOE2tUzV3SHNdRDqfk o98OFP/AQ383l8IrKDX/xQDZWlz9Hi8gepDvq9m5xjUjYvnqE9LoPXvy+KNkEn6JqaPQ2Ri6ALyM 5FutoA/81QKyN9Cx7kGvdigY3xQ+tqjj9Crjybk+i9YujYwzeohpcN2abXUdTFXP1dU6uKo+m1Oq D+fZeBxORzMDdR7ndtY4m+CGlui1Abfizxzy6WhpJ3CcR7g/lIEut5kJeA0/MTkBZOC0pu/f0pLs FXpW6rky42qHPmRb9U5k5vVFsaYP6TLwkgxwPi4f/X9XcR4Y8Nbjqlmfoheq4qXu5k3rWEN3qf13 sPUH8i1ND2ftg5LrWqn6Fs3EJ9e1jDqXTyMjEkpRKeLZ/KTI5JF9SRNKMVU9nYqhmun2ku9n2vk7 WKuf1/znUnpolK4mrK7zs5h/ptfltT6O1n+vxyE7J8v4dbSOmT//a2ndzElsus6QJT4XyY9/js8i 3+Bao1aSgQ2mas//BFqAY2gGDnJ/7A8y9Z00+2YT9epacjU0H2kRNei8Kc8lYDI+UjKTfNhnTCK3 nxp1kie1yahHMmE4edOjVL9E/4LaZZHiMXzsNrjdPdTLx/aQ03IMjyz8avoFdKx4fW7Sr7pOzyQd TNWeVXq64ioar4QSMsnxcoGr+4PJyUWnsBRcnUe96k1/ZjR+HlfqVbu+1KtW4KrleWlvQY61RRK1 qmZZkUWPJ13zVhzsb4grXKzObR3peoe5K3fB1cc8FwrF0+U0OiV3WbE64de/DGpx1Ayn9X8grTte vmAdiBZM95oq5hpyPR+PSpEmn9tL3+5fi6f7HXRkzEKkP+c7OtfQXC3Bw7iG/uJmdAE7WTuEos/Q LGIju+gkmjv0VmfwwJ2/bJoZb+QFwAco13rlNrwMPIDO5Uw8S6ZRPFnxcOQnDpK7Sc9YuYBguNvN 9DWXoeVZCLcSOO4pei+dy8L8MNYI7uCqg2OG4c/oCq62QxPwpYGr0dStJlxtZRULR3BKutiSc42G 1bpPKjqCVDJYkuTTDzzherxfrUMVTX5ElNrnDcfmbdoUR3X9b8Za1Ve/5Jn7guuhGrDTHqf6iPTz ihMGZ1DKNcP7ly/ofQIQP/zAGh/eQHd9X1ZWavxdv7d6Oysr9Wt5joMliieV1KSVFLYVZSZOwPRx +IYq/LWFprXy63gO6uNo/fff84vq80Rr1tKSF2jcfpDVy8iv+Lc+0vWzSegrHpNvmyOHF5OLAqeq 63/VXR1bprpU9KfopnaDp6qV2sa6bqMvvSL0OounkJULjgZOzMGbny0zvZ7KdK9s8WafMo68ffok 4zweiNcQzUVlPihZOoFTCtHww73i79iKv3X3WrIZzbia/COuZt6gVwXHeiUDf20Gcwmv4o9LIcsO XI2O+imuLlFcpc9dH1cta3G1nUWyCVe7Kb4qrp4zZq84OtCzAleHuN4VT2qoyfR2ZqIFCsLfN8Yp SRr/uyu4Gv/rXxJ/Ba7q/VFRUWD4/17UmLx/hQWVZHp7iWXbNTJ6YCZep29l3IB75BxnM5uD7EDO n86y3QQXEMyzNATOPWI/vHs4z9YYMnKT0LKmaDY8/Sl6VJoXoLMD08HWy7fgZfBcnQNzNdvolGoC opRjxR+wGx0rvIKRD8/zeBm9K80M1DWLj+Kqx2MZM/ihuA+4DcdK74pnnGbhtrc+Da7Gg6mavfIj rrbifRfyV7panREbNMd2dhfwXV2QVs18xNK6AVe1Z1VS26tS7FMs1d2MAyVgaaWWqTxjfgBj9VU3 ffZWK3fAv9ev1zpWsbSsjKx+sFTX9ZqFatS3fE55Be3vvwCD9cOKqRVl1KmKr9S8+lpTxf/Pq2rn 9b1+3Zu86XFSv8OLGs0PMNUzW7acIKvTQVo3HkyWWIgcRMt6DA4gbDnZCaz9dd2/n3pjO/2Nr+FE N/szK3cmPOlk1t3g6Fzq0rnT8sn2+I7s70fMLSc3Z9w9mTz+G/qFN2XsaHLKRqQxE/WQ2PTYLL06 rxf7nrtl5sRMWcO9vGFpHrnhWXJ4Z4HERhRLCpzexXNkaKNT1TyA66w9r2aw9oQDMOEq9Wq8CVeP oGHfy7p1E/Xq4oBn1MHPjRksI/CeD7C9acz20DkBnbqTX9UtCW8AO7iqWtYecHl97C4xa03r1dsy zP2eeI14LNO4372HPZR5k/PhAZjD+gc3Wb0u8de/LKgfAEzTfaH3Ru19Yf7B9P7RrbAwlwsZDqAa LSNfn5NbJK5uU+Tzd0fICJdLMol50yP73ZRp5Br54rtZwDpj0bQsalbW65yPXegCDtJ3ijiAnvko WmU401OJ5MOn6rx4vKvUp5cy8Vqxjkill3gunVnHl15KPLgaiyYgOgp9BzkSR/bBfeM1COYZvXkB M7Z5ji5jXbOA6yUAbJ0xihwHnmHqNx7gdFP62F6RHvSuOlKvtiaHVXG1ebcT8KzorXqgYbXh3KEV 6GajOeRp4uRGXq5rmjRvMluaNvOQa7fy8Bx+z3UNeLDpqxkzNGu/Yat7BPQCMmHoT15hpQ3crf20 4qHio+7mzfzPjM/V+bzxdfpeL9OfLBj0A+xv6KbPoooK9QyZcLWsvNj4/QufVcvXm8/gdXOW9o3G yniXvcy9pT+1hBx+vyzZGZAle+fmk3tLHx8/xsZZzPuCH108hdm5cKcBuq6jxzyLetUbr9MEeugj B6fKQPtIsem+XTo0XyjN0cm9908D5Y//4iof/36kNP5nD+nTeaPM93ksaxfkwo8++1lc1VxAxdX0 ergaB65GUa+acBVfTy2uBsKvToG7+1twdZBDBj3qBzIVjnUmfZUFaNk9XZLl8/eGkBNx/te/Kv4C rmqtqltlJWsuA1crjOtZ5yLNDWLW3p88xNU2Hlylr0d97k1+vO9Isjgnok+b+lRWoePYCM+6A040 BG9xeAizJY/QH1RcTSIfHlzVOXE6N15xNU1xFW7GjKsJ4GocuBoTTV5cOL0rPOTqjTWyrRZqHgEc PB6vhXBFAWTBKhcwHlzVfJyBTrfIFLvKnDGegcwHaPMzuNoWHqB9r0RwNQW960VxHJQpLoMuSZuW i8hfGSJJ5+8ZOUPqN9OtRgslNj0u9Z9Bxife6j8acPV/6/Qrb1Je2wPUp0dhKfkBWtez67oh8vhp 6rsx0rKxvbjZrmCm5n1jzk0YvYwNs5+S0cG9gUZqyfSnYM5Teu/ck+hF/fF6zpx4V8YOO0cOWLC0 b+Etn74/UD56r6989nFf9JMO0r6DEzM0PMXRZYqhsf/wnb7Srqm3BPrckeVBObKVGikEnjQqgv5z gtarxZJ+qYQZgmS/3lQ/AHxrOjqBq9zb5/Enx8FRRKJP4P7dvaNMNq5iVr1/Lj9LrkwGEz2cyfSw vSV9yAXo0UNnW58jdyXRtHdLZtYH+fM2eCLtmBNAvTqI+3rwgBtklX5LHZUlfnitFqJlH9k/Rv7j t86ydHn0/9Zp+Nu/T22hUPvyqq4wf8My8jd1M/crNNfKrF9MPntRWjYbIn14zk0Y8VC84DWnkdvt w0yEOeO/k6DJzBv2gWcNLJGt9K/2bsJvsZdeIusBUz48uHqOmjWN3j/nIA1tQCrYmoKu9Qz1ahJ1 bNz5l3IS/I0me+ME2S1HQtF5bEc7soa+4lL6lPDxK5h3tZj6eC68ux/9xckc79Hg6mDnW2j9yR3r m0q2FXqNnswO6EHvilpVdayac91KZwegw+rSh7UGPS47lxviyDnr2HaLNPqjuxyIuMzvq2taE57W gKdaNmk265tbLRmn/K/6w1x3mutJ4zr6L2X8f4O35vK27r8xvglHF35Rd+UaNT/MnK+vx928/1U/ 5Ov4Rfy+Wq8a3DQ/f3k1PGtVhZRVVcKjML+Duib6aDr1Q5B0ajKKeZ5jxKb5PJnqekKC0QFoVudm 9vVwAkvIjZo+4qYM6nWUGdCrpdX7vvLBP7hLo391pY/gLh07jBf3wctk+aqTkpz8WJ4+QlNZQk+y 9Ae5fjVfWrf0kLZNpsrs6TdlzsxvZOWCbNm/nazWMOYMUIumni2CByiSm+DpT3D1MrMdanH1BLga xnpz945ScLVQFsxmli/97Ums44cbuMra8n+Aqx6D78mEkY+NbJLZnjn04oplhF0kegAnWbUm4dc/ 48Y1DF9W5/quW4dplpluyn+ZOTVzthVUmHTtOlE6N18knoPx6vLsmcbui7fM3/MeXMBTnpe5hv7t K871zg2sV3aRlXsYjhW+VD2qp8/q3E24gCtgKlzAhRv8HVw9ffWlJFLHJlwAW0+/kJOx5FrhFz+O HzYsmLkscEo7yNxd508GC33OJXBG86mRZ+M3njriEVrje/gD7pDRcA2O9SL1KHNy0AS0ws9q4KqF CVd1LksnMLUTcwQt0B3b9MfP6pIuFl1D5I+/GyirNhxlthc9BPrbumnfRnFV9T6VHJO3fWvA1V/m CtCneCXXWgXP9Cr4Zb0/dVPfo+5FRTm8Qf8Gv71qVSiYxMzBL5zxqDmT7z1CrDoEimU7f+nWeqZ0 bDlB2jQdgZ7ADT/wAGnX1kXGeS2WeWgMQg8mSeatXCkHQxWrjR3++kV1EX3qMvnuUbm0aOoiX34y UWbPfCDz/HPARfrGW8mpI0flVGyRpJzOlyupBXIro1xuw+Fl0rPSevUKuHr2HJk61KvHI8kYAFd3 gqvrVxbKfD9qIPpnE+jlDyObyrluvUqedYe69WqPuvXqdXGjXh3u/o2MG0aeOris/ZzF04tkrHO8 NP1gOP/PXdPB+jv487/gau0HtNegW2n5C2q22ux1FSPWft7FdR6+z3EyzOU8WQGKq+jfxj5DE3AP fVw2u2queG4GqX+tlOcc/Do1ZzS6KZ2zorp/zS0+R/8qlV5VCrrVs/AzSeDqKcXVNHAVLuBkArhK 5uPxMM3H4vtsKpOda/JlA7XwWmrW5egPdM5WIBzrdDRfXoPvy3A4Vmf76wbf3YN1fkd6V63hUlVr 1bwWV1taxjDrinWHdaIxt9USTYCt/RWxsoyW9347VDwnrUJLiUaz9rrWnPcXvFG2tYKa9W3fXvGm depN/ZgeGcUGLhlj1+Ol75WS1kcULS5j1/fGx/icuQY1XvkmRn2qr3U/p1/PudBH2pt8+EvIj6ti bVTNwVFqX/Vquv5XrFNdTkVpATPJcwxfr2oF8h/jGU18JEvmhUlvC29p8fEwafKBmzRp5MrctjHi PmiZrF93hroSDC34XvKywWSw1PBfgKM1lfgsiiuktKhCykuqmWP4mP/jOV7/PHB1APmZfuDqQwn0 zZKlaLi24w04HFKMz6eAOSu5cjElT26kl8rNjEowlXxtfOgmXMWvoLh6ohZXtyuuFsm8WdmGxms8 Pf1hTveZAUi92quWB/grcHXkUDKt8SNNB2/8xirXkS8j+kXCr7LGPHSHK+bvY/tzuKpaGN1Ky9DA oFvV9Z7uiqvVrE38AkLJGXITJ+sj9BfJ7cYDobg6dyLneMYzWQrerVQ9Mriqcxj3bs2Tw/s4zuGa AWfqXSWdA0vhAlLA0vPg6hl6iWZcPXWR3hWfj2NeTww4HHmEDBZ0BQfI6diNR/qruZpzTR4rXMAi gwt4Bi/PbIehD5mZc09c8F31pQa1hAvoyHq/Db4r1QM070G9CqbqXJZ2vfF2wL12RntsYX2W7NZU 6dv3tDT+03g4hHFy+z5ZSfosYdP+tua5KU7o/rZvDbj6y1wB+WBdAQ+lag6w9rAqWfuXF6MLKMOD UWaqdYpLi6h3mJuLJyO/JN/gpnRtVVqCfjTzPrNtL0lC0jn6SJn4Lkp4TpFDCK+i/0a1wZpR9v0L csrKS8DUfL4vvTHVIPM1+jndM9LzpU0LD7HuskH8ZnJf+5fKwrllsnljiYTsK+QefsbcnByycXPR sJbAG5D/SZ167Qp6q0toKalXY2KZkwWuHsQXFAyurgNX5/rSh6F3prg61NGMq+kmfrUurnZPlo51 6lVn/Olar45hTTqR+kn7KbO43+dOzBZXi/3y/r/0k/Ubk3+Zk/I3fNdXuKqlKDWBcWz1+HIudP3/ gudlDXs5dav+XXG1ooKMqfBb8uF7jnCsweAq+cZwm77U5XMmfEut+pSZ1Myjmo03agG4im55z+Y8 ObCbfAgyVSOpWRMSaiTxjKl/pVzAOfpXp9P5GFm58dSriqsJKdSsyTVwAcxSO1ZpZA0cxB+wdyMc EjlJWrOuQp+3ZBqeBLgAXzzH6lUY5cbsXCcyyO3JdLRLk85wAW2tdHaACVebU5O2hG/VGra1RTxz ydBb9STfwTqNGVlXpeUXQdK8lSO19D3mJdQeB2qISggQ7WKpl/Jt38y4Wvc46FEx15hGjarv9QLT 64m1qymvX+suet0QCcqpGD6q2n+n//7V9Wi61EzXJB83Nq7JV9en+WNv2GsZB0GxtQQRm4l/M92X 5uOi2reXHLsqateqGnJnX+Kn4DhW8m+0FFI9cXWNSW+svRGDn+brq2vA5Sr406oitD06a5nM5Zfo DtCl16A5eFmJV6Pa9LGaiiIJP5Ihn33kJBZtVsgUr7vi74unAGzdtIEMwT0FcHPZkhj/VFLOPCMr sFgyuG+vXkLTCq5eVlw9S96r4urxYgNXd4Cra+EB5vjQhwFXvejn/y246uF2R8YOwRPg8R08QLbM xxc2yCJU3v/nfrJufdLfzdVgPl/Gax1cNfJ/OV96rnR/ngeXros7vlB94dcyiuXDPzpKr06bDVyd NPQhOZxkBYy7jx7gCbUq86gCSuSrhSZc3b3pOV428s4OsKaPgAuAYz11Gi7ggnKs8AHUqnVxVTnW UwbHCq7G4Q84ju+Kf6tZLvu+IodH/axouXSW4FLmFQTBBejMrUng+yj3++LqzMwcM64yx6qt+q7q 4qplrLSyAFu7x4GryeDqOcNL5+h0XTq1Xy8ff9ILne0tnil6t1OvgquFpdQOrMkq+PvbvjXg6pt5 BVTRI9N7PD75iXxCjrh19y0y3ou8B+9vZP6cXNmyoUD27CBb6xBcQBQZLAnM4jpNXhJ9qgtp4Gka 9zEcXsJZ6qeT3O9HCuRAaJEEf10gG/DgBqEH85nyGF0C86pZU/ZDt2OF57Ervf92aFdb6uwk9rbM +uiMttyy12UyechddbwuQ5wzxdONLKuh8BKskQPxiC2amS+27YOl+acuZGrnvfYnpYy8tr59x0uz D0cZejivwU9l1rhi8hDVd5UlS3yf4dPIlY34QnbQw9+zid4V3HUEXv/jB+FM4QJiFFtZ65+5rDyA aVedlfoC1HOlWqxTcKyxp6rRsZIZeJi8gZ0VErKF/OxF9Bfx1630zScrAFydXMiM2EKZOjzXmCs+ 2PEuOeSqY71qeKp0LkuLHqekaY8E+cKCvXO8NO8QT70aJd3skshsTWM21mVxGnBdelCDf9SYbOFl IYbWise9wWepTr2ENdkLFcQ3bA1H4A08AuqLe4HWa0/IJdaj9mLXe4/MmPFA/GZpzni2bFpHRtbX uRJ+gFmtrPET48mpS2ZWzDkylS5U0IumJw2uxptxNSLfhKvb6ImsJk80gDkjk024OkjXlNyfmlfV jbqmvUUtrjJLuR17ZzJXDFztC6463ZCh1EqqpZw27L4EkGMQOPYx2TFFYtsuWFp8PlBu3sx/7c+I zhMaPXoJ+Vwe+JyukIOgeV1FYGsuGSzZJlwNfGbg6vbVeIvNuLqnFldPgJXUoapTVR/AOfVZga3n 4FrNuKregUTlWMHVmGgyA8PItiLHJXRrsTGXZVMQPAB5BJq9E0TO2WyvIvReuTzTspiFC6463DZw tVtvZpHx/GsOnjbpFitNusTKF51ipXlHcBWetRt5gZbktFjb4A8YeEOseu6Vjz5ykKCl+w1vgAlX 0fuAq1XoWQ2e+bU/gw2/QMMR+PkjUMOabN2mBPngXQdxsA2Tad4PxGfGI/Gf9UTWg41fb34mB+BY I4+S+RFTLokJ5JidRtN6vkKSU5hlxxr0FDVsZDTzXSOY9RJCtvm2AllPhuy82VlkEjyW0UPRmTsy f4XMFSvqma5kBLbrcYbeh2JrMtrIZKPvYWl9RWz7ZpLdkcls0Nsy0SNLpsL1+eEDCvTMMjK5+rTd Ic3B1SvpT3/+F3qNPqrcwKbNR+WLxoPwu+1lLmIOteIjalX1QNA79Mkx/Kwb4Fe3Li2TXevJCmAN H8G8jWMHyYk4wXGHN1UtVSJcqupWz4KtZ+Faz4CzKVqv8tzTejYO7UAMfgLlDyLA5VA0dLvIy9pK zboG/8FScs4W4GX2H18g3h7PmBP6RIY5k23lcFNs8V1ZMCe3nUWitOgaJ006x0iTjtHyRQfFVeYG wAV0tz0nllZXxNrqsgwY8IC8QLJl/uQCroYZ/WflSKqqdFYSnAicla6BG7aGI/CmHgFlvlZviJPG HwwAV8PFy/M6+Y63ZDY16+rl2XABWbJ/V54cDdP+FVmFsWSxJJGpdIYMwXMVeGqq4RHw87zCVfxB W9FGriSn2e+JzJj4nYwacgdcvQGuMi9QcZXso3aW4Coz6RRb24Kt2k82cBWv6wBq1WHoJxVXp9Hz 8kPDqrr1Jb4lYt1qszT7fAC4fve1PyXay7p0OYvnxGDp+Ml8mY5GdwrPkYAJWYbPY8nMp7Jydp6h B9iylAyWdXg1tjGbZU85+VboAuhDHY9hZk4SNSt1aTIcq2pXz9TD1US0WPHg6kmyrU4cIScAHuEg fIIZV1fPpl41+NV8eIA8jnm2eDJHcKgjflbmkdmyzlBc1TVGi25x8kUXcLVTjDSlVm3RJYHzF8fM a7wBPS9Lb/QermTs2FrHyfvvKA8QbszPVDytQfSiWU2aDVJdTs+0YWs4Am/gEVAtoerfAhZESOP3 3dErxsqYkRlkCCiuZsmyxehY1zJ3YHuBhB3E63OM/lQ0+coJpWgQyK8HT7UfHZ8IrkbB+4WTL7i/ TLbD3a1dno9e66lMw1c7wv0u3ztT+vRhzqfNZWZ5kj3H/JXm6AB0b9MjmY+dlx69tF69RWb6LTSd zFYfTBbIkMd4O7OMbIBF4Kpli3XMCnYlz+nea39G1Duvsy+7dx0nTX43ilyrm+QFPpI59Prmga1L mB2w0u+5rKNvv4UMqp1ry2U/PtQwZuQcCWWO7hFmGkUyQx59aux55gReQmMFpp6GW1Ve4Ky+pprq 1ZNoAqLB1ePoCCL2k7+yE98V9ar6SvT/WDyVrB71BqDz8h6aJV5g43A4gEFki/WnXu0JD9C55xnW /KfwBsRx3tR7FStfWpFr1TOWmdenpaflVbHtdUPcXB5JH/pb7/2brSxaHkY+HbkAnC293vRVNZgV aAQatoYj8CYeAb3OS9BsjfJaLx++6ypDB6fK5EnkgU6+L36+T2Tpwiy4gCwJ3vZcDtGPOhqh2Sr4 0/FfxSeWw9kx1z6ZdWgCPkm8VhHhzNXaR+96cyG5XHkS4MM63uuReLjdZk7eDbHpTf+D7NUOaKxa dT1Nhgd8HXtr6qCOmrvCOrIvGldnNFZDwdWxbswpYTaID76AORNzJQhfQLcmK6R1q6Fy43bBa39K qsgt1jpuzJiNzItwF9feMeJLtkPghBzq8yf0krLxBYCr6Ew1MzCYnIB95KYcJjc8gqyAI+F4U4+X yYk4vAJnOA+pVZLI2j+5FleVC0hGD5CALyuGmtaEq+S3/ARXyUCbxfwXss4VV/3B1enDn5LNSBYr /Kqb4y1x6Jdh5OJ2JcexndVp5rIof0MOC3srsq3bWcVJ975JYmWVIf1stEf5QLq12i3vv2sv67fE S1EZeXU1+K44Y2ZcVW17w9ZwBN7EI6BSyvzSGhkweLF88Ht38fDIlIkTn8ikiXCavt/JogU5smbl M+rPQjlAHXokglmtZNbHcB/HnWKWbjw5VrzGxqPfOYGXJ4xZd/vKZdsm8gaXFog/OqvJ4x7LMNdv xN6WOax4WLtYpknbruekRadkadY5kR1/JNjakfrVgnVkH5tMceZeHuwMrrqTacj97U3N6of+xw8u oOMnC6RDh+GSl//695MrK0oNLeGefReZQewk1u3XgqtZ1Iz5EsC+YHKBkRGwfl4BGdeF1KtF4Cpz y4PBxr144ehBRRwl/xz/fzRrh9gLVWhWwVXwVOvVZDhX1VnFnmVmQCLPvpNkrxwlZ2A/de9O5vKC 01uZhb7aXz0I5C+QTzhvfC5zWbJlGh65cYMeMNPgLjpWtBz9qFnxU3VG+699Rp0h8KUNs1ltybVS XMUf0Nvmujja3RHn/ufx/vlI27ZD8CRkGLeO+rLNuGrWW76J91TD79RwBKpYkJWhpxw0bJl89O4w GT7showZdVe8xt014WpQtqxZkQOuFhjr+yPhZT/B1Zg45QTIAUEn8N/h6lDX22JPn9+KerSzRaq0 6QK32j5JmnUEVzslUrsmSsfuZ6S75SVwlbmeDuAqtdI48mEnoT2a5vaIPCt8VyMfSZtGAdKx8wj8 Da8/rlahJ1aN9je3yqQpvatOn82RmegejHxrz1zy+0y4uo7ssq1LwVVm2yiuHmKmo4GraKbCmXt1 lH5iFLzMyZRKvKtwAeCpYmuSauBS8LHSV4xifXEC/D1ypLwWV/le8LVfLyMLndloy32e4UV4joYV TPdkds7oHJkwBG7c/aG4DSQrwIE5umQBdu5NHrlVMrOuwdU+kdLazjTzWnHVxjYTXGXWTu84+exP o8XO3ldyc008amktrhbzWlZZaWjZG+7AhiPwJh6BFyzGVEZoYzdbPm80SYa4XYNffSDe08g8nXKT eWXPWM8/l21flcg+OL0wsgL+k70zj4uyXPt4f593qXM8nvPW6dhrmUtmmkvuIggkgqIQoKCIhCuu mKIm7ua+r1mWa65oKm6oiHuWKZp7mpqp7DDMwMywdL3f6xmGTKtz/nzB5/l87g/DMwvD/cz9m+u+ rt/1++3ZjcYV6zgZLuveA3gEHCZWSqaPZw/rlXh143rt08qT2R/hmzSK/WRfvJNVGwleqje42qrd GWnc8pg0Ukxtic8nP5u2SzFw1dPA1UvkYi9LT3J7fbr9IMN6si/t/UBGEz/FRlyUWn/qI12D4w2N g8p+TYqK6PuA55af6+S7bKbUqOYpXs0SZCp8svh+98gpW+SjkXjnTsQLYga8YLxtNixH55o+1C9W EqduxwcAToDu7/fTq7r/ONfllF1SqGG549UKbCVPsJfvv93kY3cnkmOF/6o+2hvgGKiP1opp9Aco L2AkfCs8zybgJzgsCl3xnrfRY71OLfE7CQy+IO92+xYdFnoEvA5JU7+T5AFSpKXPV9Le+5z46Xdi 0CU8BJfjM/OuzJm7Tn68m2HU/lUbQLW8VL9ZfWm0T8U8zBmoijNA2YTe2GLx9BkhDWqNlOje9DeB gx+MRFdp1F2ZjleBC1fpu1qLVgDcHjeuHmTvv+8g2krg6oFD8M0fx9WlxFnTs8BV6h8x5bjqfxlc vSCtPNCTbwW/nDxAw1b4fLYmvwqutiYP4MXa9Ad/3+t2Be7kTfJ79HZG4meAjn48Wk+x4WlS6z/6 SLf3xlYJXNXkqmqzWC3F6IB9K37vxkmd6t3Fr9FqmUef1YxRBTKVvv0Z5FMWT82UlbPS5WM4GhuX 58v+TcSp9LMqJ2DfQTD1CVx1x6uKqynUrg6hKXjgKHwAegNUX0BxdfNy+q6Wosc6j+9C5VsluDwE NP+gnuKj8Wkd1BsvQfYbIcEXpUuQC1fbd8KbxTtFmnQ8Iu16fAf/6rS0apXK991NebdDkjSoO1je qBNEP9hFrpOLU2XNL4AP4NJdLXHkg63E6uZhzkAVnAHtnf3h7iO0WNHJqjNe+tNDOSDmnoyKw88e ntVHk8mv4h3wyVJ8QenR2bEFXN1lhROge39w9TB6K7qeiV13JaHtuZ2eIPSSli/Bu2Bahowbhf58 DH5J8KY0D+BLfrWNJ7hKHqBx22PyNvnVxm1T4e8cNXqwfN49R+8AnoE8vnfITekXihdrFP5cMZmG Z+jgiPPy+n9FSUj30UZfaGW/JKqzo94Zhs4O8VvSbvrsW4VJ3ZeC4ZntlCnolU8bh47feDStwL21 8AE2a7y6DK2/pegEbCL/shNche9/kGuQTM/G4RN2SWXvf0JzAeCp9m1onvWoYuuJEiO2TdoJrm6z yTb8XTYT+67ndT+Bx7V0Et7nhlaA5nbxExyIb0/0XYkOUz3cNAkGW/3BVu+Ar6St70k8rr+R5u0U U4+BqXclOOi81H9tCN5doTJm7ApxshlSnmoZfFVLrkuzXet0ZY4ceqrzK/vlM9+/OQO/OwNXrt+V Jo2jpXn9KXBXHxi4GjeM3tFx4Ook4tWZ5AGWoC23hrqUcia/VH9AcPWQHTwlpweuHijH1a3g6jp0 QZbRpzUDbWwXruKXpLgagCd9xzRpg6Z1Uw/2j/ABGrfTmtVxaQnPysPnlPh2PC9dO+PBEoJGYNgt GRih/tas7/7sSwdlkAf4Rmo/j8Z+xLgqgatZ2eVYU4KvILhaRp/A55+lSvvWQ6XOn3tTtzuDf0OW LEIfYO4EtK3ovVo93yZbwcJtq2yyYyM8q0Ry3sSgB5Rrpbh60uHCVfA0lZ4NxVXNCejQ/gDVCVBd qy+3w9f6tEi2gq0bNRcwh1wAvVcL0XlR3yv1wE6gTjicvFBM+BW8BC9LSMh34Co6gOBqO/KsLT2/ lrebJqPLckOCuz9Av3Gu/OOFUPyu5xh6aoqhiqvF9FeVaKyqv+tw4vdVQs3OPMwZqIIzoJ/5W9/f Rbe+j7R6a4YMVexCP2rkkJv4BqCpNPGRLJpBzxW4uklrJeBq0k4LusrwAZKLZO8R/GFTiZdSHLID nsCWRHp41uFfuAR/Jmpe4+LxTu57R3qFXMVLC56VXxraHPAB2qM5B542wyegGfzVNtSXvagzd6Jn IDjwsuFb937372VIJN4gfbLxtcOnG55VbPgZqfeXKInsPeZX/j6V9dLovlj7OTV2++n+Db4rCo3f V69JlrZto6T2PwOky7vTZcbk72Qte/ZVYOpSPHI+R5M68WO8GdZqf4D6X4Op5GIOcy1SyKMeJ149 dRZM/crVZ3wSTNVxTPsDjsBj3U3eBjzeCa9g+2piVl57La+9CvxeQv5hfjz5cbwZ1HtyDDyM2Mhb 6AZe4/vukgQGnRPfzmfFG03WDvheBXQ5i37VIfSr4uXFar7oAwyRlJRrxvdeiUPxlF6AEmUCuDBW Na5V88fQVKqsF8583+YM/MEMKK7e//GhgattGs+WwcSrsWjyjRyKptWo2wauLpyB1xW+hZs+I16F i75HcRUMTT5Iffmwlbyei5degavrwdWleMLC0RpPX8AQ9O8iqXsEB14Rv05P46p6XCuudsCLtZO/ C1d74gca0+MWenXpMgoNEMXVqfgxD+pxUupV6yPR749n3fLmK/mhmKrarBq7Kbbm5KQbuGq3lsr2 ndflnaa95O16kdSyxtJ7loxWIBqsiy2yYSG+keRmtn1G7/AXeAnuZt9A7VBx9SjxquKq6gIcxwtb 41XNCehP1Wo9hE6L6lol7YQbsAb/AL4vt+Dxsm6BzdBhcekGqu9VPnOeiQbMIxkSfYfejmvSg1yq +qz4db0ovp3wXSEv0MErCY5YvLxcPZRzY2XXnhuG5m9hgXox0wcApmq+qbQYz1D4ulZrEZ6g6udm 9ltV8o+v+fZ/ZwYUVx/dfyCN3ozCc2CeDIbjMxT96DEjbqOdekdmTnhIvJopny5Ch5W4ZucmdAJ2 5ktyklUOgau70LJOojdgzxEwlx7XLYn4Y2+0yPJl5Ffp1Ur4EB/tgdQ9elx39Vv5p4lHh7N4sOKX RKyqo0V79Uk+Kt54KAX4f4POB1pWoVelbw+8SSLRr2dMGpSLt10mPUB4BlaPkv79PmTNVn5cVX2A vFyrKwfJv1NIjScrH3949spOMDc9PU/GjJkt77wdLI1f7y6B7eagj5oqn8zIkEQ4wltXoSG2AVyF V3wIbuoRcDWVePUEcelpcFWx9eRZsJWRSuyactwph4hrk8HVfbvgsq5Dg4WYVXWu1y8olNX0Hqhu 4MKx9GAprg59iF5AusTRA9Y38jp9I9Svul8Tvy5wAjyTxdsLbbH6sdKgfhjfddPk3Nkbrn0+OQ1D K5T/SXWFFVcLiV0LCtFJ1J4r/r+iQhNXf2dZmqcr+QyUUTP56e59+u17Sftm8yUW3ajhA8mLfnBX Jo/7EVx9IIs+yijHVXjoiqs78tC2UlylTyCZ+JVcwG7qV4/j6orl2TJrJnEmfi7D8cDTfiujj/Vx XG1Xjqtgq+KqD3r0/p3A1a7gathViaGXYGjkQxkJf3XSQHxChmXJwO6pBq4O6J9QJXBVc41atyqi vlNQpN4RZZJfWCL3M230ebr839Xv/UTKj9SNpkidau/JW3+JlBCPBTKu32HZ8jHauevzwVV4xE/g quYB3Lh6TDEV/pXGs8nEtYqrmgv4V7g6fRj9V/R+jcTbd0AfcgFRtyUUXO1A72rjJivlxecj5NUa YdJ/0MeSm+4wOBrW3Hy4xdSkSu3kVfGrYKh/mx2OlQO/AM0IKK5aLC7d9kq+hMy3b87AUzOg8dL5 cz9K82a9pHmjETJi8A0ZGfsDvoFox+PrOn/8A/p8suHi0G+FB8g29vg7ycttZ01uQgtg74F86iXU TdhbJibZZcN2tAGopSz72Cbz2LNOGE89mdeLCoc7hT6yHzpy7Tqcpm8VryRGS/rK2/qmGL3lvl1O 08MKdzXwOrVw7bW6JSNjbqOthFZBfwteernkW9Ok7l8jpG/UaNauqs5X8sMo4oA09AY8NbhP/QZL uVsloNMz0K/ad0qGj/xIWrb2l5deaiB1XgnD+3So9I5aLQuXXDdqUqeIVTVePZyq+QBiVcbRU6qN Q77mED7kSRbZRj/yZvYWKevIH6C/kriUfcacXPIAFlk5DU1yYtY51K8mDGOvgM7VBPhyw/qflyA/ vH0bfiB1Xg6XGn/3k34D4uj32m94B+mVcHvN6m31XDEPcwaexRlQ/8Afvs+X1q360BcQKYMHpkk8 OvXx+IDMpn6xZEoWWvUP5bN5j8DVHOJV+tHhPiZSJ9mxhzgJXD1IHmDfkV/j6nJq1fMXPIGr3S6Q P/0a7dUzaHeg3wGutkAHqa3vEfHsdJxayGnqVuBqF/aboTfRBrglQ3pehUN5W0b1hhMwwIJ23bfE bD0kPm5mlahblW+an8ZUxVlw1e4g3nO66ujKFdDvwfQM1bq5Ihs3p8h7oXOkjXIHXg3B76E7uidj ZcTIRFm95ha9VQVoN6DnCCfg1Neu2FXzq/vIA+xAP0dxNYl4N3EJOpB4CG5VrSxyrMoJmDT4Hv3D Z8lvX5CooMPSqdUKaVRjmLxePUKaNhxEv/Pnsmx5mly9dtPY4+vacTjxvyxy7e31+0B/Nw9zBp7F GbBmZxprOnaQ9rF2kg6tZsvo4Xdk8miLJKCppHofK6blyDr6JxM/xRNwDetvQwY9q+haUxs5kEyu NQVOAH08O+kL+GIbmksbqVuDq4vA1UnEq3HEq9HEq6Hd0tBHVk3rM+hXKa6SY21zQlp5nBYP368M vesA/wtGHqB3mHoF3JQRve/wPrJlRK+fZNJQi/QJRs/w74Eyd9YnRn2nalwzkpBG3MrmGJ1x19Db DA7dQ1ttDrGRH1BvLMVW1YbWoY+5euWazJ6zSjoH9pe33uoktV/rKA3gjzZvNkBCw+ZLTL/1MvbD FPzNL+MJdlOWrrgjS1Y8YmTKarwDF0wj5xN/QUYPOSZ9e26Vzl6zpMWbQ/Aw6Ck1q/tJzRe9pF5t X3o2esmoMXNl/8ETeK3ZDM8f9/yrnmq+RXn/v+whFFvNw5yBZ3EG3HyX1NT71HVHSI0/hYpX44Uy ahAcKzT5FiTkyIrp9E4uhrdKjWPvVviS2y2yA/3q3UnosZJfdeEqPQPEQBu34nOP7oqBq9SsJyeQ mxt8R96PuGzgqn/AOXiqX0kztKuaeeFDB6629jhjnFMfgQpc7Q6uUreK63NPPozNBFd/lOkfWKSb xwap988guJcpkpdVUEUu2R/jqtZ8nMSsRUWlaAqq3+DP1Hy4jT5CiRNPSIBWsdZhKwVj8b9ZcUK6 h8+Qli0GyOs1u8prNYLk1ZeC5JXqXeWVal3l1f8htmVv0rBuX7QJe8Fbi4BjwfhbuLxeLURqVQuS N2tGSMum/SQmerEkjN+M9+0FuXk9T5y8B+UwqI+ajkLiU9VTsVq1vu/yaNOL4tR8KpxV8zBn4Jmc AeKjvMwMcdp+li++OCltW0fJ//65I/6BY+CjX5M1cBo/n2ujFwcvpNm58HrgV6HfmUKcumfXA/Tn iVfpDVB9gB3oeWzaTL8VnMpP6V1fOt8qU8dngtFod/S4KmFdL+FdhT5yB3p06Llq7om2dZuT0oZ4 1dPnrJF77Rr4NdpJFyQaXB0UfkNiQ+6gv/oT3svo5qG73LL+CGnyVqg8uJfJOnbFc1X5uileOckF GJhFX72GsAaugW2l2oTMobhbDKZp3d196H784aMMuXz1Bj3Gx2XFqk0y5sMF0nfARImIHGv0VWhv RffwURIeMUaiYyaRt50nCRNXkqfdRu9WmuTnOYyYWPMPxt8F/m1FDsmzWKhB4UGpd/zGYfhXPvZe fuMh5ilzBqr0DJQS7zjw0S7WGCi/jDj0e7DvQ6n3Yqg0rTEYrbgTsmhSlmxdRl8O3PENK6k/f0G9 IzlPTqI9t/8A3AA0A/fup4c1EW7lxnxZ+7kVnUD45fMUV9FFgg8QA6c8rBt+AfABPNEAaIGmVXP6 rlqgF9gWjPXy/Vr84Fh163oOTeQ0+nvwtoqAZxXxk3wQnUX9pEBiguGuVg+nh364FNnsrHUWehU/ NO5zgpnqY1oM/1N9TOxFJfhlKw/UKTnU3t37bcXXvHyLPErP5H6Xpome0+cW2oqk0Kpe53j38h1a kFMqmY+oz1v1Nhq8uWXGeb1PPwvKQdDcu+Ya7PAUcnIL8E2nH4z5Vs9lxdQiu6u/X9+j+z3o5dC/ aR7mDDzLM1DImtFloDk8PTQu+eabG9IX3n29mt7SHP5VROBSWTj9Bzw8iUk30J/DPn/ntgLZR451 Lx4B+9GeS9pLXyU5gA3rwNXV8MvhrC+ZUyDTwNV4cLUfPKse4Gog+VNvn3NGL6vqBbZu95V4eHwj 3t5p+Hagu9rlkvQMgmNFD2ssetZx0dkST73qg4E3xOud8dKwXjeZNWsNa72QXN6zwX9UnNIYULHr SczS6+VAdz8jM1vywdSKi0jdy45/ub0oVxxFOfTp54KR9MzSz6X8Jyljj85wws932K3MJefL4D2V jyJbnmRnPpSszEeuD4V+Nvic6N+zkX/QvIOGq4rZOkohLWhu1UFs7T6yc8z+f/dcmD+frRkw1grr xciPsW6LCuEaOtDIyHTKzKlb5J23wqU5eTjPRmPxOvpU5ky5KLu3oUu/zynJBxRPwdf98FepWW3Z gl/oWjRCqW99sqRAFs+2yHQDV+8buBoOrnYNwN+qAlfR8kTbqn37c5y7KAEdr0oIuNoLr4C+3W/L 4J73ZAjx6rCoBxLRebfUrd5DPD36ShY8SV3gJSW/rOGqetV0/6+Y5RoaLSq+kQ8oH24fPr2O7vuK +M5xOlRvgNxrsc3AUsVTHcWOAjDWAgaqPmEhOVB6EkoVTxVjC/CfzuYzkFeBvT+X8vdVb6vAKjb6 pLQXQ/MQ2uv2ZB5G8dVKXOw+7Gismoc5A8/iDJQoPj0xWDbGoesnO90msz5aLe1ah8hrL7cmhu0o Pu3jZOjg7bJ48TVwVfvSyQeAs9u2OmQ9mlefwQVYtsAis+BoJaA3GNfvtgyIvCG90O8Mov8/MOCS +IOfHeCxenmeAlO/lc6drsl7nW9JOLr00eGXJPb9yxI3UL2u90rDfwySGi/4UNMaLHv2HHW9OfLC Zaz5Z+soDxg1aDQG8WuJ4ib7cY1BlUvAoRjrwj5Ol/MG3PGlPu3xo+Kl3C+pP8sx+vHHuW4/+fef eLGnn2CeMWfgmZyBJzFVf38cV3VdFuZTZ07LRqNqL/p9CfAXI6ROjWDGexIWMleio1dJ3IgvZVLC KZk78zp51XRZNDtHZk/Nkclj0aOKhQsJv//9yJsSFnyJHCqaSIHkA/Bf9YFf5QPvyhcdlg4t8PRs ukk8Gi5DN596NrqFtf6zF3yfvvzd6cTD542cn3GhwJBnr7/8SVwzcfWZXLTmP/3/fgYUQzXq0+Ek UHES6LhHCbdLSKKVEheq9rLBUcxj/3/4ksSPWS4BnYfjjd2JONYf7mtnqQP/qUGtCHIHA8Wr9Tjx 95kpAd4LxLvFLPHS0XqutH1nhrzTcIo0aTBBGtSLlzcavC+16/SS12qGyas8v/argVK/Thd6zgOk EVzMbt2GyeTJK+W7S7eM3N/P5Ajt1izqMuQDq8LhDhjld4PEx/5LN65y1cr7syqero/SeJW41bXn d8Wxhia/kTPlCuuDnzx+9QJP3smf4ZR+RnRoBl6H8Vnhp8miYhLMw5yB35gBXS9/hKt5Bbnw0QvI wxXSP0Oej/jVWfizWPENuQOf8eD+H+TzNVdkwsQkeseXik+HeGnyZrS88UoPqftyuNR+sYfUfD5U av2tp9Sv1U/erD1Q6r42QOrUglvJ776Bk8Wny0Q0PadJr+gVMmlqEryC7+XyhRzJuFco925ZqWHD ldQFDT44bBngarqRX/yNf6fynarANRNXK9/FM9+xOQO/PQOah9NhHNQuSol3ShjFGrdysoBeRCg3 Usz61xxBZmamMZx2V29lqT0PuEOjuBi+j8Mq+dmP5LuLaXL82ClJTT0tiTuS0LneisfIPjlz5rxc OH9Zvj57AU2CNLnw7UU0RpySlWcV1Xe2KXdK4cWIxbR+hgcStRWHI08s1ofcj09SeU1b4cjO4yv9 UVGDZ7Y13tR/7A+P8pi1PF5VqpkxeE4Zk1fGa7gG30V6zjhPvMkNHb9+rE727x2uv/PL6/Gdymu7 Brki3qcO8zBnwJyBp2fgX+GqYqodjne+xqxOVx1e174uKYf2/1gypdiW6cJWo4aClzG1ZlcfULmv kUV/f0wr3liyWlcuEyt/wAIfU/s0XbVt7gTftY5dVJjD8yxSYMuCj55h3HbjqlGPrgp9kiauPv2h NM+YM1DZZ0DryDqM9f1LxkxbebSdqRDujK3YjnamBdyz0MeYT24TziNYqHysxw+NNV08HPiWirvl Kb0CK73txJYGBxMNzlLuKMOD1Gn9xYdDn1sKh1aH8v0VtzW2Ulw3sJ2fdoaT96O9kz8rx0rju0p+ uPlPFZzSf+d/0snRxzH0OunQmTAG9xmxZMXvnGfeKob7PPFuKUPnXUfFYUw8F04/D+7PhvH54LOh MTL3u5/zq+dVvIB5w5wBcwYq1s7v4KqdxWMnuekgfiwp5/NoP7qTnKfiqnLB3f2TVrivFnp6lL9e zNB8rC5T9cbTWNSIMcFVvd/Vl1kG3hbyezmWsr5VD9YJbhYWFYPlpULLu+TSO5lLr3kh4KDYYfDk SxSff+FKVtYraeJqZb1y5vv+oxn47+eee+6vDD1eYOjt/xMAAAD//wMAUEsDBBQABgAIAAAAIQAQ NBOlz7UEAMB3DQAUAAAAZHJzL21lZGlhL2ltYWdlMi5lbWbsnQdw1Fe25pndfVtbtfV2972a8cyb 8cx6PA7gAQdMziBQTiAUAUmghARCIIIQAhNFFBkRRI42OQuEkMAebI8xxgZMTgJMUmp1S60svv3O /XeLRpYNM55XC+PbVZeOarpPS/9ff+c759xfNGnSZCiX/bTsF02a/P6/2K81afJauyZNJrk3afJK Ly/nJk1+0eR40r82+a+8mw978vQvvPrfmjQ5wTtiG9x5585/b/Ly1H9p0psP6caft58a/l/225fz 5//A1+DLG5pyjeX66xjj515pcqqJ/X65T55DHvuLJq/w2uPHqSu2f6BPOgI6Av+4CDyqAxwXHtU/ 9yNelLvqarlqjFVWUwlZVbyhRu783ukR6viDtbYlj3B8nlo+l1p8vlou+/PLeXVVNf+vR6iqrEJ5 RSVqamrV89TwCar5AFmV5WWorihDLR9r/1l5feqy+s/q+ByVqK0uxaMaKx9nRpklX12W6yXWIpRV lqr3UM4fquB7LOcqqa5SS66r2/hcpVWPUFFdixperuHtdVzy/6gll23reyFQN9gfLC9OAlhtrMYf rG/VEdAR0BH454pA/cHSdtD8T2YLkWBjC1lRVcNFfti4JYwQnjiehCtW/lBFbbViixynH5FtldZy 1FSTb3Lsr64jSx6pY70c+IUtFdaSep6UlRWgxPQA5eXFKKkohrXaiiKrGXeLimCpqVFsKeP/I4wx V1WpZeVzEy1kKNnD11xJ5mm2OH4y+rKOgI6AjsCPRECxxeF7tXzHVosH1QYn+Z5u1y9yLj8qjxKN Us3v5RU15bBUl6lVystWPqiK96vv/TxQ13BV1lSgurYK1eRDTXUFWVJJFggPuGyMqa6sg9VCfWSu pEahjrHyuG+pRf79Mnzy2T3s2ncFG7acxuat57B11yV8uOMK1yVs330e6zaf4n0neftp/PWrfFy9 UY4bN0thLpHnpA7hqqk0XktVBTnFN/Cojpwrt/J+E2qpaWoqLVzUPbXlalXVlKGKr7lxndYgSPqq joCOgI6AjoABCMeczX8yWxRX5DjN9aiO5JGDO0/CrapK5sTIl3Pf3MCWzQexcOFGzJixEqNGz0JQ 0FA49QrCu+/54q23PPHm665c7vhzM180f6sP3mrmg6ZvunO5onlzd7z9rifadwyEk/MgePWOR0RM KhLHpCM5aT7SZq/Elo17cfqLc2SXvI46ahy+FpW3kvNKXi8jC8mYKubfqINq+MI0W/QfjI6AjoCO wDNGoF63yDG14WIyqKGGsfsG/DnjO78ND3JF7qutML7v09sQf0OuG89Lf4T8sFprmK+qNfRI2SPk 3y7DoX3nMSl5A8ICp6K3y1h0bzUELf8Qihb/Fop3/n0Q3n9pMNr9YQQ6v5qMvh3SMaDHJkS47UOk VxYiPHPQzzkLnu0+Qpem6XBquQ7OnbbDqdNWdGq7Ee+3SEfTV6fh1Zc/wO9+ORIv/zoOv/pfwfjN L/3Qqt1QDB6+Gus+PI2vzxQwz1aHB9RGkl+T11xTWYZKLnlf8vaq5HZ90hHQEdAR0BF4egQUICQn 1pArcv0fz5Zbd4qxZWsOEoZPg6dnJLp2DkSH1v5o87YfWr7eB64dEhHquwATR+QgPfUW5k64hqmJ Z5CWkodVs8qwbGIhVk21YNkkC+YkmTFtRBGmjLQgOd6E+EHfYXD4DcTGfIeIqDwEhZyHr99pePU5 BTefL9G95yF07bQTPbpvQMdOs/H2O3H44yueePVPPeDsFo0Zszdi774TuH0r33jvjElFBXNjPJcw lZjJSn3SEdAR0BHQEXh6BL7HlkoeV8UDoS9SXY6KSitKSy303Kk/eKpk/kitanrrXFX0vCvptdfS L6kRX5yXxV+x0iexmOtQzpV3uRgrV36MyPB5ePe3wWj9chg6/XEwnP88CgGdpiPBfwPmJX6G7bPu 4Uh6GY4sLkPWwlIcWViG7EXGOjTPggNzTNiWasKGSSasGleEJWMKMTexEKnDCjEh9iFGR99HXNgt RAy4jpCgi+jT9xy5cgYuPl/Dyf0UuricQvteZ9DB+Qy6en6B7l5/QZde+9Cq7VK88aex+P1L4Xj9 T4Pg7j0V23ddUd5MNQ3+ijKpOSsjfpkjq+H74/usE4+G719OjyjITKYSdVn/oyOgI6AjoCPACDTC lloypaZKfGzJBdFnoBdRq46ptayXYj6LP2av5pLjbDVrq2qlsFhu53FW2HL/YSkWL9sJD69YvN3c A2//mf5HyzDE9F2FpIg9WJB8Gh/Oy8f+ZVZkcu1fbMH+BSZkLSFXFpXi8AILshYYfBHGZM41Y//s 4p/MljbdTqFN95Po6PIpunt+il5eJ+DskY2ePfeiZ3fm0JpPQNPX+uGddwMwYuQiPLhXqmJUxVqz R5XFtgSgequo4vuW96/et+39G/fof3UEdAR0BH7mEahnC4mhfIUqfienJiFPRI+ILpG6YGs5+z+Y E5I63VIeRwtKLCgsLmNdL2vEuKSWy1JYiQtfFWLyuA3o1TESbV4PRo/m8Qh1WorpMV9iN3XHvnlm HFxQxlWKTK5DvHyYK4vriJzPp/8yrxQH00pxgOsgL++fW4o9s0uxfYYFW6aZsW6SGSuSS7BwtAmz R5gwZZgJ42KLkBj9kDmx2wgPvUHv/xJ8/b+Fh98Z9KJu6e7xFTq7nUQbj1y0djuKNs7ZaNfzODo6 nWSu7CKce+TB3ekOnNufQ7fW+/DGSyPQ7LWBGDlmE+7fZp8MvZZK+v52zSK/NcLTCvbh6JOOgI6A joCOQIMINGBLFXNgUhtcx6YTyfXIkpPUCNeSMQ8tZSjiMbacMoXYUcfckyevY/Kk5Qjsm4D3Wrih ZTNvOLWJRkLYGmxIy8O+pVbsIzf2zSsxdAlzXoeY8zo438JFhszlOfkh6zCvZ/JcuKIWL+/n5d2z LNj2D2BLO6/jaOt5DO3cjjM/dkKxpVuPc+jZ7RrcnPLg7XoFwf634ON+GO80HcoatACE9BuLffuO MwbMCVayb5SrWt58g5O13MgbNrhZX9UR0BHQEfj5RUCxhUks23llRbn6Pi5MEb1SUVHN7+vUL5Wi Xei1sFdRDquWolrs2Hoa0WFz0LVlNFq/EoZ2v4tBv+6LMT48G9tmmZBLpmTNN2H3tFvInHkfuWRK 9kIzchaX4hjvO85cmKxj9FjkvqPir3Adpp6p544wiWvX3BJsY05sc6oFayaasSzZjPmjSzAr0YTJ 1C3JsYUYEfMQMeG3qFuuIzD4AnwCzsLd7xv06n2a+a8v0dn9C7Rx+QvXZ2jn8gU6uDA35nqSPsyX 6OZ6Ck4uX8Hd4zzcXc6gb59LCOj7Ndo1n4uX/2cwuneZiD1779nDhNIy1ilL2IheSYdJvCo5T+Dx iXfYue1Y4/34AfqSjoCOgI7AP28EGrClTr6c204V5InU3cpN0ndSzcu3H1A/7M5G3JAprLnqj1ZN /eHcOhHDw7ZhHb34beTAHvJB8YAs2D+nEDn043MWWnBkbpFiSI74KfOKcXBOPjLnFODw3GJypVQ9 7igfK/mxTOoXlTvjc+3n2k2/5R/BltZOn6B1T/Kl5wm06/Upff1P0dnlr+hKzvRwPkV/6DJ8fS7B x+0M+gVfQlTURXRrOw8t/hiHHj1GIb/QopAhNovMpxG2lJeTM3LhiZNmyxPh0Fd0BHQEfkYRkOOh 42IPh/LlqU+kj16On1wyk+XuvRIcOPQ5PHqOR8e34vD+bwbC9a0UJPfLZP2WWWmOwzzPYv4qm55J NvlwmPmsQ8x3ZZENWWSG5L8O8Ta5X3gjWsXQK6XIYr4sc06xuj2bnMmivlGLGufQIvr484uxK60A G6dbsJJ+S3pKCebRb5kpuiXB0C3Kbwm7jYj+NxESeAl+ft/C2/cs3LypXVy/QnfnL9Ha/QT9lk/Q yvkvaNXrc/oup9DB9Sy6uF9Ed7er6Nb9In8mHy5drsG55Vn0C7iLsCDe/u4a/P7/+GNK6iL6TpIz ZH6Mek7QbC1n3Rhzho9PNq5IDbdaUs9t1N89foy+pCOgI6Aj8M8aAUeuyGXjZOR5yBbO6bKWVeFI zpcYPCQFrdu6oHWzSAS5LsDMMaewdYEZu+m170gtxp5pZMMMeiPTTDg8y+DHUfLlEL37vbMLyBWy gjw5Qo9FuFO/1HXLk6zh47JE5yziWkKNwxqyAwuKqV0KfzJbOvT+Am29P0Ur1xNo1fNTapi/0tP/ inVj36CL8zn28V+HU9cr8PV4gADvAvR1v4oB/pcQ5PsxurSdhg6d3RiPz5VmqWB9g7ClUs1Eq6V+ sfstmi323yV9riOgI/BiRMCewjL65Y38lbCgsdvlHan75H72yKvFgYvynVu0iNR31cgwRvoBlTIv mCufc4IL2C9o4XfxvCtmTBq/H+3eiEXL/x0D/1aLsXuyRa09UyzYO82CffQ/9lNLHKDPfmAmNcYc soDaRTTLEXJHar+EIyovRmYcFV+FWkSW+C455MYTi/kyeazkxqT2WGrGxMvfy+fdST9//VTWiFG3 LE4xIW2MCdNHmjBxWDGSBj/E8Mi7GDLoNvtobiC032UEBH1Lz+UcXOm5OPmwTszzJNq7kyVun6O9 C5fz5+jQ6wt0pHbp5HwaXZ2/oXY5wz7K8/D0uIq+3jcQ4puHUJ+bCPe+ynURb72UCBeX8ezZr0Y5 52XK7GaJfQkZXMl+l1oKPVmqzoExtvek1n8+L8avmX6VOgI6Aj+zCNQfo+xzv/j+/ya2kDNWSxWs Zh4H6Z8Yz1eDB0V5uJV/A2aZEcy1KGMXnHpG4e0/+aNXyxSMCjuOzWSIYgu5smfq99ly0IEtWcIW W25MPPon2cLrjbJFuPJ3siU2HyOifjpberhfgAvzY56eV+EnbPHJQxjZEsHzCN+baPPqDLR9P5Z1 Y4fVb56dLbReOG+MewtotvzM/iL129UR+OeIgPLVRa44sEXemV2f2N+lnTcNH2/lPiXSVy9fqSvo rVgrZBax4auIjvn21G2kjNmATu9EoPUfBiLcZSVWjb+FPdQO+6kbdpMrsurZQt4o3UKuCFvsmuUH 2cLeyKNcOcx1ycolY+qX3GZji/Tji08jnr7qb7HrFva3ZEw2Ywl1y9wkE2aMom5JKMbYRtly/m/S LV2oW5w8rrCX8go8yJY+ntcQTL6E+VIL+d5BVJ878OiwD81+G4OYwanUfGQJN3aRWf9it1TIrH9+ LsZiTHmb4bfQdxGI65OOgI6AjsBzGoGGrLC/zGdli9oHhT9UzR+4X2hSPfTynGWlVdizh/0e7QPQ tkUQ3DqMxsT4XGxfaGXdL2d4jbuBHdMKnuQKc2L2fJhw5SB9FmGL4koj+TDx7XMUV4zzXGELrxvn cvnpbNnA/zODebkl9PLnji0hW0owSdgSR90S3VC3/O1s6eFxGc7ul+FBvvQhXxRbfAy2RPa+g5jQ m3j31UR06hSImzeLVW5RaulqKVyIGc0W+y+kPtcR0BF4oSJQzxZ7DZLSL5xJzOPaE4tfk+35s/qv zLxQSd/FXFaMfJPMCGNPBmcRnz35EPHRS9D6jX7sUYlERM8NWJqYj+3UB5uSirAm4TtsHXeHPSpm pVca1SzkykH2zovP0phmUTVhNs1ylP0sOdLTYluqv0UxxvBiRLMcsekWqS3bx+fcLbpltgUbUs1Y ydeVPt6EecnULexxmTTcZGPLPcNvCaPfEkK/JdDOljNw8j5d77e0d/Bb2jv4LV3o53en19LT7QLc 3C+hN9kSRN0S6nMLg4QvvW9jWLQZ3VusQ7NXg7Bq9XGbdgGKi0uNvWz42ySyUlQKPxLbiblH214w 9lv0uY6AjoCOwPMUgZ/KFmuFhXyhB803VcU9uDJWZcKl12C0aR4M17ajMHvMX7F+WjE2sj8xI/E+ NiaxR4XeyiHqkt0T85V/rzx88fFtHr5dswhbGmoW8eTttcaiUYQpDbkibLEv8fh/nC2sQWZOLn0C a5A592XmmBJMJluShxQgMeans6Ub65F7unxLtlwkW64ptgzwzlNsifC9hZj+D+HX6zhavBaG6OgZ KDVzRg5hUqTZ8jz9mejXoiOgI/A3RsCuTez1R/Z8vrrdQas8floRNLzDpnOsVs5e5KnkYQ0WpGWh R/thaPlSJEK6rsSaySVYncL818hCrE4swodjzdieYsZWnm+jRtgvPguZspe1YcIVxZaZnNdi0yyZ 1BZZzIXJTDBVH2b38G2aRHTK0aXGyuG5rFyuYw7rKOvGsskXmYV8mFySuWN7RbekWbCD7No43cwZ +9QtH5gwn69JsYUzxQy23LfplpsYEHLF0C3+38KVs5B7eH9N3fKlqhP7Id3Smbqlq9u3cHK9AFfm xXyoWwKoW/qzVmwgdcsg6paI3gUY1Och2jadwP0BEvD5Z1eNHiDbrErRK2rxA6njqteOWreo3zv9 j46AjsDzGYGfyhapASgrs2La1HVo1cIfrV8LR2J4FtaTD+lJdzm/nnmw8WasHV2A9SPz8RG5smOc 8KWIq+QJthgefuNskbpj0SyqPkzYYtMmwpYcznuRJVz5e9myVNgyjjNfkqhbhC1DRbf8dLZ0Yz6s p9sluNFveZItzIvR048OKMHQMDN6tGav/htB2Lgpi3udGbNepDdfs+X5/LvRr0pHQEfgaRGQLD5X /V5eRg2S/ftxLQfc5xeY+RDWK9FbqSgvVrn+Wu5TL3usVJY+QmLiStYWB6LrW6MxIeoMVpIlS9nf vmViCdZxX5T148iVlHxsTCnAlvEl2Mr7d463YNcEC3ZOMWPX1BLOCLPpF+qWAw66RfruZd5kliz2 12ez7kv1skg+jCvbpl1yOEcsdzlniS2nbllGH38p+1zS2Su5mD2W1C6H2Jd/gHP293Lflt3s7d/J nv/tcyzYzNzcGuqmZZNKsIB+/myyb+rIEqTEF2IU93CR/paosDybbuHsFn96J37UIt5nqFtOoyO1 SwePk+jgznPOEevA3paOzuyddP6aPS423eJxEW5eZIsXe1y8rqGfN/tbWCMW6X+PewQUYWiIGcFu J/De64MRMWii8vNrq2XPG873JFzUMj4lpWnqpChP+WLixOiTjoCOgI7A8xiBp7NF8v9lZdzHqrpM caWaHksd93yXY964CRlo3zYUXVsPY79hLuaNzcdSeirrmPtazjxYPVvGCVvysZnH74/+BrYcZk7M zpYjP8IWgys2tpAvuUtZI0a2ZNezRXrxf5gty8mWheReQ7YMjbCzhfksNWdf2HJesaWLA1s6Cltc f5gtrpwrJrpF2BLCvFg482EGW0oQF2xCsPunaP77QfD1HYoqzvCsrixXUNFseR7/ZvRr0hHQEXhq BOoPXpJ9sXFGLtm+L0strFw2mQrYG2kc76RGtqioEgvTj3JufCTe+W08j5V7sYZ6YynzXencu3Hz RBOWDn+ANdQq9rU2pYh8MeGjCZztMpHHedb+7qRmMXQL82P0PvaJbqEPcpBey0F6IsIVteiTKLbQ OzkqtcWiW6hZjlCjZC/jZeHJCrJlBc+X8/5l1C3ULkeWGLolc5GwhfNiOBNmF3XLjjR6PtQtW9hj s5a1Yssnm7CQfv4c+vn1uiXuIYZGUF9wFvKAEGEL505yXoub3wWyhTPDPKlNvL6kduH8YxtbpCdf 6RYX3ke/pYv4LdQtLmSLF9niR7ZIHXJoH3otfe8iyrcAQ4KKERlwlXEcDqfucZwJzZn7si8ntUl9 ztL2QdbXXjz1g9UP0BHQEdAR+P8YATtE5LwRtlSoGZMULpyNWFNl5dx37h/Jh+7a+zFavu+Hd98c jPCgg5g5Ph9z6VcsHMV6MM5OWTHqIVaNKcYa5sNWc8n5WubHFFuoW3Z9QB9/0rOxRbx8ez5MfHnh iqo3psdyhFwx2MKcWD1beD+ZI2zJTidbljAnxp87wJli+6hddjEvtpN82U52bSEP17GOYAXrDgy2 MCfGHpcU7ms8ij0uQyO+QxT3Bwvtdw2BQZwLZmeLj50tnO/CvFhHDzLFjYtz9YUtnexscT0H1Zvv KWxhjwvzYoot4uOTLYPcWIsWZOL/ZUG392Zz9v5gFNwvo0ZkvGtkHjI/FUG+7aTZYo+EPtcR0BF4 ESLQ8Bjm+JpLS419eKt5vJO5LiUFNQjpn4Zf/w9vBDvvxRJqkMXkxYSBeUhLKMLyJDMWDb/H/kj2 jtCvX0l/PGM067G41vG+TcyXbacXs5NaYedUY+3ibEq7bpF+/QPUFAfpiSiu0Md31Cyqn8Xm2wtb jlKr5GSQLVzHVtJvyXisXY4wL5bFlUnP5QC9mr3CFmqXnZyxv51ezofscVnP2WUrppRg0QfULXzN 09jjMp7vYzTZEh9JtgwUtnAPF84v9g0Q3XKR88S+RRevM+jkTbaIdrGzhfORO7mcRifXb7joydjY 4ux5iXNfrtT3uAzoTS+/73cY5Mr+zEATkoZY4NlpC9q1jMFnJ27Tc5EZOo3sQWnvQ3L8gPRlHQEd AR2B5zQCP8aWOpnpwmOdxWJWbNn00Zd4950B6NohFeOH3cf0EQVqT63ZCdxfix7LEmqX9MQCLB2V jwzOUXFky1phC4/f25kz2zGp+OlsIVdkVov0PopmUfNdFFekLsyKbObChC0GV7g32EryRdiygrqF ubFsapesdM68ZB7tIH9+Lz2b3cyz7aR22T6vDB8y97Z+RikyFFvMSEuxkC1mgy1DChDPmWLRZEtY /+sICr6K3oGX4d7XYEtXsqWzYgv58gRbmA+zs8XlHPsnL6AX82KerBXrTb4Eel1Hf2GL33eI9LyP wX6FSBhYjL69DuDt1/shfck++llSU9GIV6/Z8pz+BemXpSOgI+AYAXtK7MlciyRieFzjklolOZlM Jap+6cZ1C/wCZqD5H8ZgyJA8zB1ahCk89s6ILsLC4SVYnMjcEs8X8XwB80rLeZxeQdas4PUM1l8p 7cI9HjfQc9nM+mSlWzhHf1eqoVv20m+p1y1p1C1KsxhsEa481ixkCGvDssmVo8ISYcoqsoXL0C6s FSNfFFvo6wtbDpAt+4Qt9G5EuwhbPqI+2kDdkkHfZzH7O4UtqWPIluHULTa2RA28g1DFlmtkyxWy 5RJ6+pyHYovPKYMvZEsndy436hZXssWN3HE7y33ChC3nFVtk7ouvnS3S4+J3B9Fe+YjtU4zB/vcR FXSBcQ1D0pjVZLh9Dxe7ByafCeclVJvVUv1Fjh+kvqwjoCOgI/AcReBpbCkttahXK3kx4c/SFYfw dvP+6NF2OcaNL0Mq59AvIkvShtADH/QA8xNKsIQMmZ9QiHQypTG2rGWd7wbm0J6JLaJZbLpFaRb6 96JXZBlssZItvP5DbKGnn0W2HKZ2Ed3iyJYdii3ULaxDrmcLa6OFLRPIljH1uuWOTbfY2XL5B9hC rjyNLeSL0i02tkR5PUScXzHiAvORFG9Cq2axGBa/BLWctV/JuZ8EyuOl2fIc/eXol6IjoCPwLBGo z4nZci41PI7JjPdK6haZcyyn/Lv5cOo8Fu1fG4+E0DOYPNSEKUPoT3BN55o1lPMe46lbhlEDkDdL uJaSM8tEt1C/rGQ+bDW5so45sQ0pNt+FHvoO5qN2sb9lD/XD/llSH0adoWqPjXyY2gNMelnIkxz2 sCjPXljCdYT+fTbZksPLudQssuSy8EZuP0Jdk8WfOcSfPbjEqtiyhzkxqRXbSS9fcmLrmBNbSb9n 8STOQp5gQurYYkxgTm9M/AP6LZxXrPyWGwgKMtji4X8RvfqcRQ8f9q94UJ+401txO83+llPcx0XW V7xs5MW6iN9C7eLM3nxPt8vo7X4dAR55nP1yG/0979BruYdhIfkYHZGPxNASdH59Nnp0TiLHq9hL JFwXtijJomoo1D/8bGr52TSSMVOP1f/oCOgI6Ag8LxH4IbZU8zgmbLFy36qdOw7gvaYRcGqRhuSY 25gYV4TJZMpUrlRhC7WLsGWBsIX6RfiSPsLgi+iXDOoBR7ZspnbZ/neyRXwVyX8JP47ysiNbhC9y m50vwpbDii1l2EffRtiym37LLvHyxW+hblk5jfuD8bUIW6bb2JIUz5mbUYaXH9a/IVvIjGdiy1l0 f4It18iWm2TLLcWW2D53MZT5sITgfCSEFKJbswXo0Coe5aUlxlwdzZbn5U9Evw4dAR2BvyMC9Wyx +SzynViclireUUHZUllRialTF+L1XwXCr/tWpLCGalxUPibFmTGFS9gyk2xJo3aZ76BdHPki2mUV tYtdt9SzhV7HLvbGK90ivS023XKIDBAfP4uzwI6o/ntDtxwjT4QrshRDyJHc1cY6tsY4z7HdZ2gX soXeTGa6Ffv5XIafL7XIpfiI/5ewZVUq6w/IlnkfcM5+cjEmjixA0rCHSOCc/Rj6LeEDbiI4+Br8 WIfsSd3i3MeRLeKvULewRqxet4jnQj+/i8tjtngo3eLIFtYhe95ALH2XIX73kRhWAs+2m/Dem5E4 feo8a48NzSIfJxGvdYsEQp90BHQEXqgI/BBbKjgzsZyzXeT+5OQZeOOXgfSc/0K2FGBU6C1MjOX8 rVjmxciXGXGs4SVf5pEvC8iXRdQuslRujF6+aJeV1C5r6eWvH+eQE/sRtkh9mMyZlNkuMtdFcmJ2 tnxMfoheEY4IU2QdX2ucC2sc+WLPix2QvJhoF/r5u9k3s3VuGTYwD7dqugVLOX9mPv38meO4P9io QoxNyMfwwazjiriLgXyvISHX4cdaMS/WIbv4kS2+9pzYD7Ols8sZdHc+i16u5+Hhegm+7uzB9LhB zyUP/TxuYaD7FcT530Fcn/tIHmzmbTl46/cDsGHDDpgtZfW/Q5ot9aHQF3QEdARexAg00C2SDzNX cJYYhcyYpFl486X+iB1wGqOjCjEy7C4mDC7BRK4p5Esq2TKLay75Mt/Gl4WSGxO+jDB8F+lzWU3t ovx8MmY7e1x2TGGPC3NS39MtUiMmmsXmtRx18FqEKx8LP1aXI3dNOZlSjo/XGUsuH+OS2+X+7JXl OEKtc4hsOuioXfj8Uiu2iVppDT2XZVMtWMDatVmcHTB5VBHGJRRgZNwDDIm6hwj25vfvdwP+ZIsP 2eJKtvQkW7p5fEO/RdjCnklXw2/pIH6LK3tc3HifnS0u38Ld9SLZcgX+HuyVIVtCPPO4/+RtxIc8 QFzvu0iKKUF04Ndo9lIopk5ZzT0LGtEtNm9f+y0v4h+Xfs06Aj/jCDRgi+zLYrKyZokXEhIm4/V/ D0FEwGcYOfAhxkYWYvxgfseP4bGYfJlGDTOTbEnjmqf4YlI1ZMrXJ1vE11d5MeGL6Bcy5lnZctTm 49drFnJF2CL8EI4IVz5Zbyy57MiXo6uEL8yLkU2ZfJ567cJ82w5ql830XNaSLcunlWIh9wmbPZ5a bHQxxg1nb/4QzquMvo8I+vn9+99EQMg1+ARK/+QzsoXzKrs5n0Evei7u9PN93K6gr/j5whZ6+oMD 7ysvP5p7usQHUyMFnUXz/4hgrdgMNZfS/ptYr1s0W+wh0ec6AjoCL1IEbAcxqQyTPXU58gXl7MW3 lNVgSPxkvPZvAxDW5zMMH1iEUez3G0e2KL6IdmFOZzr5ItpFapIlNyb1yYvJlSXMiaVzLRO+cKbK StaOreL5NmqW7dKbz/6W3TM4T4wa4gA9kEx6IYdEt1CziNeSbc+HkRHis3zC/NfHzH/likYRlmwg XzYaSy4fI2dyebvcn0P+ZJMvhzPKkcnn2U/tsk98F+bGdvL/+DCtDOvouaxILcUi5sXmTGA99Zgi jB9RyFqxhxjGWfvSPxlKzyWIs196ky0eZEsv6pbu1C1dqFs6K91im1dJ36Wj0i3UM5yHLGzpSba4 kS3e9Fz83K/B3+sG2XJTzauMlXnIffLo6bNmLPQ63n95OAL9J6K6ojHdIr9MrBFjklKWPukI6Ajo CLwQEWjAlkrmwmRV8J/hiTPQ9NeDMND/JBIjS5DQnx4BNcv4GHrfii0lSLWxZQ75MneISXHFkS1L xXcZyXljnMGfkVj8TGyR2uOjjbDlE/FWhCvkyMfkySdkiyxhjCNf7GzJsrHlgLCFzNq72FrPFtlv JmP6Y7ZM4yznCZy5OSY+H8MGP0D0IPZPhrJ2+B/MllCfy+TKd8yL3WWdWD6S6WO1fzUZzk7xyLvJ vQ1sp8e6RW7QbLHHRZ/rCOgIvCARcDiIcQQyqutYJ8aCMWtFNRJHz8ZrvxqAUL/PMXQA986KKMHo yCKMjSpCSrQJk+gXSF5shvAl1oTZXKrfRXpdqFeWUqsIW5Zx7y3p01/F60qzsLdk13T6LZwjtp+a 5aBNs8g+kYfFbyELxGuRfhbJgx0Xz96+yBThyHHhSSMrdz21DdmTQ/2STf1ymN7LweXl2E9e7aWv L37LFulx4TyADPr56VNLMZfz0aYn8/3Y8mKJzIvFcq7YwLBb6Nf/OvoGX4J333Nw7f0NeyjZd+91 Ft08v6Z+4X4unFep+ielh9KNeoazkLtx9XQ9Cze38/B2v4Q+9Fz6cu5LkOd1NWs/lnmxKJ9r7NG/ QV7nwbv9GjTnfjiffHJf1YpVVFapvXLko5E9c2RWgtF/JOpSn3QEdAR0BF6ACDRgSxUBY9cto5PS 8Kdf9uOevCcQH1aEEcyJjY5gPRX5khJN7UK2TKV+aZQtZEm68EV8F2ELL6+m7/I0thj1x4/ZomqP 7VyR8x/hirCmni3UN3a2ZK54zBbxW1T/pANb5pEtM1grNmm0SXkuBltYK0Y/v98AYctlePszx9XH YEsPb2GL5Mbo39vnvtjZ4ipsYU6MPZSNsaU/Z8AMDuD+lgF3MSz4AcbGFMK/x1a89X/7IiMjV/3C 1NRw1j4xUsfPQtjyiJ6YwRYKSn3SEdAR0BF4DiMgGfsnsvY2L19eqnwrtlbXUbvQd+H+kykfLMAf XwpCgGcW+9XZ6ye95IOYN4ooQjJ1ywc2z0XyYlKPLNpF9VJKLTKZonJj1DBLh9vYQj9f2LIjlfPE 6LV8T7dQs2SJ38LZlKpGjLpFzQwTpjAfJtrl2CZ6K7Z1fDNv21T2ePF67kbWLpM/OdQu2dQuh1k3 dlDYwvnJe+jj7KDfIj0uG6iZVB0y/fz5rBWTOuQp1C3jxc8fyn1cOLNS7eNCtgSQLb7+Z+FOtvSi bpG9XLpTt3T1OM2aMZkrRs1Czkj9WGc3soV8Ed3iyr1cvNwvog/nvsg+LoGe3MuFOiair9GfP2JA Pmu7zQj3+AQtXh6IsUmb5WNQ2kXm7Rhs4QWCRrFFbtQnHQEdAR2B5zACT2OLhbkwYUs1vzPPnL0S r/4mGD49d2FYFGcEhz/EiPACjCZfkqNMmEDdMpl+fkO2yIwxNb9S6pGHFSM9wWDLmmdgi/j4R5i/ Unu0yExK+vgqH0a2iJd/nFw5vvnx+pg8sS9hjbAlV9jCdZTaJYtsyaTvsp/zk/fyuXeyVkx6XDay hmC11CHTz1/APctmpbA2YQzf0wjOrKTnMjT6nrGPSyh7U0I4uyXgHP181n8JW1ReTHpdyBPOrOys uGKwpQvZ0t1VdIudLRc494Vs4T5hgR7X0N/7Bgb63kSM7y3E9b2JJIlr0Hm0aTYMUREL6n9jBCM1 LK6oqWGCsp4t0t2qTzoCOgI6As9fBOSb7xPffh10i7xaC/vx5X6pGctYux2vv9IPLp3W8ljL79rh rGsKYw/IwEIkRfI7vo0t4rlMF93ClcYeyrmcASN8WUCuLIznDH6yJYNeyzrOFjN0C2ftT+cc5Nlm w29hP/4hHvMP2bwW2aPliH2W/iruz0K9IlxRtcaKK7y8xb7KePnxOkYdk7uJfTBkSza1SxY9l4PU P/tXcN4+n3cX/x/V40LPZY3UitHPXzjFouqQp3F/gA+4Z0DSsALWit2jn38b4WE3ENyPtV4B1CBk i7Mva5G5T1gPb9aDcY9jxRaPr3gul6ll3MkWdzKIM5FFt3i6X2CPCz0X5sICqF/6986j53KTfstN zqy8jtHhDzBqwD10bTEV3h7jYS01+ieZCmMduOTE+GmQLbXClzrNFvkd1ScdAR2B5y8CT2NLOWe9 i59fzYPb/sMn8Oemg9C15WLEDsrDEPZODgtlXozaRfJiys+nbmmMLXPjTaxJLsT8IYVYQsYIW9ZL 76TKif0IW6hZFFuWcV7+cu7JInt/rSY7yBbpZ/l4i+MiXz50WOSNwRb6LvRejgpbmBfLZD3yfs6w 3Mvas92sF5B5yJtZh7zWXivGHso53AMgdSz7QkcWsz+f+6uwPz+a+xuHh3P2S3968YH05fuehUvv b9lDyR59b+a+vE6jC7nSRRjD1YUeTFePb7jvJNni3oAt5IqwpZ8vdYtfHmLZmz+83z2MGchYsneo 57vz0P79SNaK3Ybsn2OwRbx8zZbn769IvyIdAR2BhhH4Hlvq2CQpi9+L+Q+5Ugsr65SqmIs5fe4q Wr43GO3/PAPR4RcQF3ab9WIPMZzaZfQg9rHTc5mo2MI+F5tumUPdItoljTOT0+IKMY81tpIXW0kf fwPnvmybVoztqcX0W6hbZrG/hbOJD9p1yyLyhMd/O1uOLLdwflhpPVv+Qi2i2PIhz+uZQu58aF9k y2ayiLoll7mzo3z8EebFMpkX259h6JY9UodMP38L82LrmBdbybzYEtaKpX0gtWIlmDSqGMn0XIbH yuyXO/TzbyJkwFX4M2/lQ89F2NKLbHHi3EpHtghfFFvIlx4eNra423XLRfT2uMweyssIoe8yyO82 YoNuI5GxHM1YJpHTHq1Xc65YKL48+TUqRDsqz4tsIWfkkxHNonVLw99mfV1HQEfgeYnA09ginrHF amU+phq37hWiTZt4tH5jMiL7n0Fs6GO2jBK20HP5YbYUY05sAeZy2dmyMeXZ2JLN+uMs6hbFFjIh V3QLGaHYorgibLHx5SPqFoel2MK8WUO2HKB3IzkxqUO2s2W9sIV5sSX08xVbyD6pQ07mXi4jYh9g sNQhc9/mfg3Z0tuBLZ6GbukiGsaLusXzDNnCeWLurFluhC3BnteYE8tDVN9rnIV8D8ODv8MY7oPj 13Ub3m82CMeOfcr9PksVWyghUcd+SWFLZU0VtSS/A+iTjoCOgI7AcxwBkSmGVJGcC2te6a+otu+6 Kl6tQg3ZknfrATy8xuLN30ViUP9LiInkHKxw1osxJ5ZItiRFso8y2ozJMUZeTGrFprN2bDZ79MVz mcuc2FweoxcOfcAa5GKs54z9LZyxso0zkHezBngfPY/6/hb6IFIjlsv9WaRG7DDZkrnUjExqF/Hj c8iWY8xzGUxxOHfgimiZ4/+PvbMMr8LM2vXvc86P8+f7zjXfyNczLWOdqWClQLG4GyHElSjursWK E7S4uxV3C1RmKG2hFHeHuBCDrnOvd+8dAoWB085cV2jffc3bEJpJd97InWc9az1LdQts2cfbGr+F mtgO9fOpi23D0984A7bAl9XUxpZOUrYUoVsKZPKQfBmHnz8Sthg/n9znzmS/pCbfYIbyqkRGs9+Y XLGg8FPix4y+D7rFA564BRyjDsahV0x7ktsE4MXAFg/fk+KN36K5LzqbH4KPH06uWELbS5KAfkn2 uyZdIvOlc9t70iexSLqjYd78H12lX+9sk/1SWVHK56FCHjzAc1E7n8+J3T1Zh7+h7FOzN2BvwNzA 89jy6GE5mYllBjyFhQ+oBY2ELSkS1/44/sNt6mLk0FPH0V7kZ7FlFHP7hi14+ZPx8Sczh5hNjoqy RbP2n8WWrfyM305v8E72ROo8vtbEduG17OTswm/ZjR+vPcUHtCb2hG7h9R+wRetiL8+WefQizzBs KZDx6CoXW/p0VLbcoXfrpsRTC4wkVyyM7BcXW3yZo/Q0bPmS/MovTc9Yq5dgS3LkDUkOuigpgTec bLkrvWIL6RW7Ln/9nz3YSzYErrNDp6LE8KSKEJ6H6ulXPrBssd+79gbsDdT5G3geW6qqHkjFA0ev kr5NWuYM+cNv4yU8YD8ZWzcNW7RXzLAlhV6xp3TLSGYqtV9sEmzRPuSpXfDyya6f3TOPPWEFT7Dl E3SLaheH51JMr1ix7JwOT2Zy6BPTvMm9yhU0i/YV63khW9TPd7LF5eXrjIvqlu3M6G+iV2ADumUN umUZnv78cWTtkxMwZRgeEbpqNH3IQ8mm6ddJe8XuotVu4udfo1eMGcrIs3gupyQg/FvxDaVnLPgr cacm1obTmj6xVn5f/VC3+D6pW5Ii8HCCL0kybOkcmSedw+5KjxjydMiAafgfQ8XXK1OK88qltLQY vcJ8PpqlrLTCcOZhle48tg97A/YG7A3U3Rt4HlsqK8ukqtLxM0zfplffpVLvN7ES6LGZeY8bDrbQ K9Zd+5BTCmRgKv43vcgjqYXpfP5I8mBcbHHMTzLfQgaksmUu9ablzClqTWwDNbFP8DuUL5+Mpxd5 UpFsm8LJLpId04vMbmLNy9f8MNUrel6GLer16/yL8VvQOurlK1tMXczJFq2LrcXTXz65TBbw35/F 88mmVjcRP39MXz4eMgT6w8RumfckI/U2nst1iY6FLVHnJCTitAS2+445Snx9rYvRi+yGftFZyjb4 +D+oiT3Flpigs5KAr5/ky3xLO7LLwtmLE0eWTnK+eLw5W5o2ai/XL+ex97OE2RY8fdhSXIRmeapX vO5+ZdlnZm/A3sAv+QZq/JUayDhuo7qqwvwc0x2IlZWV8uHojfLH/xspPi1WSwdqQ5nx5AQrWxKZ z+fnoWFLmiP7RTORa+uWac7cl1lwRdkyhx0pS4cUyaoPi2QdWV7quWykJmXmXCYqWwpl29RC2TGj yOwuNnta4IPJoXxZtlAzc7FFZ1yULTrjYviCdjF9yE62rJhSJovoRZ4zphjPpZj5fGYo6ZMeQb/0 wK550oMet6z0O5KSckNi43SG8ryE4bkEs4cyAM/FN4R+MHqR3fHw3czBa6nlt3jht/jClkD8lmA8 /LYBFyUq4IzEw5ZEX/qQw+/AlrvSM7aA+mKhhDbfJI3eipXjf79KXQyo8NCRluJiWP/U58nx2bL/ tDdgb8DeQN26geex5Xv9YcbvyOXl9CHDljkLv5A3/xAnHu8vcbAl7o50dvYh98HPH4ifP0zZgnZR H38UR3XLRGpiqls0U2x2L+byOXN758migVoXI2vfqV1q2DKpGM+lCM8F756a2F52e5ldLU6f5WV1 y2H1Y9Aupi4GW1zzk7XZonWxddTFVk4tk8XKlrEl1MV0lwszlAOKydsvIm8/n+yXPOmYcVdSOtyS uATN22cPZXt8efgSiKfvG3qCuhgz+MoXcmDcyLB8EVtigi+aufykgOuSwV7jzm3vSNf2aBd2GER7 HpAm7yTKxvU5jr4KvmT001HCvgNli/nc1K0vI/ts7A3YG7A38OwbePr3YV7X3N3ycuowPHYfuCzv vpUgbu/PlQ5kzmfWZgs/D5UtQ2HLCNiiXNFeMfXyJ9Anpn6Liy1ze5OD3CdfFvTLlyWDC2q0i6M2 VixbzYxLsZlv2cuco+4uVrboTpaamthL9IkdXvWYLTo/qWzZ7cwVU75s1j5k2LIe7bI6u4xeMTyX j0pN9ss05vMnDCyWUX2Lmc/PJ28/T7pk3pU09lAmJLLbi7pYROQ5tAt8gS0B9CL7qHZRvgTTG0YW zLPYEkBfWBC6JUx1Cz5+YuhVSQy8Kultb8IWdoVF3GEWtUDSmZ1p/OcM+WjMOuPfM2pksior8fIf mfxKmvnsw96AvQF7A6/CDTyDLZUV5fS+0ivG49vviqRhgxRp3XiWpMRfdrLljmN+ErYM4GfiUDwX F1s+giuGLcxPTiHrZTp7WxyaBbawI2V+n1x6kfNl5Qhm9KmLGbaMd8xP7mR2ch/9x/vQLMqWfbrD GC5oZr7RLf8fbDF1sVpscdXFnseW2WS/aF1swiBmKPspW6hTwZausCWdXuRE5lwMW9hxbLRL+HcS EPYtbFHtojkwer59IVvCfU6JZiEn+LEnTPcbUxfrHpUrA5lB7ZFwWxr8PlW6dc6W8lKyj6v0VDvL YZqHbNlivijtP+wN2Bt4JW9A8xG1/qLey5WrRdK4cYI0rz9OkmLOSVrkTenIzF9XnSnHz6/NlpHo F91x7GBLgckTm6b5+tTD5vVlpzFexhJ6sZaSr7JsaKGsgi/r8Tp0xmUXfVt7nfnHhi1kVO4nR8zs kqS2pfn5mn+sfWJa91J9kqNn9QM5subxceSMOTwXfXvtFduJ/tmGj7+F2RmTiTxb+8UeGD9/BTP6 i8aXylzYMhO2TIItY2HLcNiifn4PepEznTuO4+Ivs8/lsrSPojbWjn7kMLQLxzf0FNrlBD1jmveC p+9LjcwXPUPOvo8vDDK6hfkYtEv7wIsSG3xZkkKvSZrqFidb+iQWmJ2ebu+MEY/W3aW8BO3IbIui Xx8P+ZxoFox92BuwN2Bv4FW9AZ2bdPUl3bpdJs2ap0nTt8dKasKVV4AtjppYbd2itbDabNlK5v4n sx4Yz+Vptkx+gi34+R3vSyZ+fgdyK+PjyX+JvURdjPpW+GkJgikB1LF8NQfGsIWZfD9HnlhttviT VRkY8Hy2dIskQyeRPABmg3yaTJHWzTrK5Qu59OtRCyOPWvWK67yqX1P2edsbsDfwS7kBra88u8ZS UUGvmDNnrKCwQjyYuWj0lyH0IP90tuhsvtEt9ItpXcylW3Yyl/9Yt+C3GN3CjD17JLUeZnQLvcUv 1C1oGpeX7/JblC0626JM0bx91S7KFp3PX0mvmPr588gVm61+/hD8/P74+b0KZRC9Yr2Zc+msO45T NBP5ssRG4+m3Py/hbU9LCEwJCIEt5It5BX0j7v7oFbLENE/M3ZfcF1+dzadfmR0uAdTBguFLROAl iQnWLORrktr2hnQKJ/clEg0Yzz5P7RVrsUbe+1tH2b7tS+Pjq1apVNbbh70BewP2Bl6JG3g+Wx48 KKcW48gYKS6u4vfzXvK3/+4hCVHf/WTd8u9mS20v39WDbNjizHxxsWUzdTH1811s0V0uypZsdlAa P5/eg8HU8/p0cfj5GR00t/IqbLkEW8hvCTstweiWQNUt+Cxe9Ih5kCXmTt6LOX4nYcu3sIWMGNji 7w9bOO3w82OCLhs/v0MYewvgS1e8/F6xZOgkF0is3155t16KTMteY9ii9Un9fOjD+i3mGuw/7A3Y G6jLN/CDWTwHa9QuLq+oohajGSOVpv81qcNw+cP/SeN37iP/ErYsUb/FqVt0zkX9lh/qFrLFFpCB vAjtslR3gjnm7V+kW9SDcekWZYtm7LvYotplB8fsCkO7bNBeMfqQl6JbdJfLHPaETWfGRT2XMfhD Q+mf7od26Y7nkpV6QzokUReLviJRsKUdbAmFLUGwxR/t4k0PsrLFI5AcywBOLbbojIufP3UxfJdw dEtU0GVJIK8yBe2SFXpdurS7JT2jydpPoFcs/IS89auO0rfXVDM3+bC6yvTs1fSM1+WvKfvc7A3Y G7A38E/YUsViMM0Ve1hdRrbYQxk0dL7U+88UCfbcXffZstrh9et8iyvzRWfyd6BbNPdF2aJnC2zZ SC+y6UOGLWaXC2yZyYzL5MEOP39YzyIZwJxLD+piHdkV1oHM/YSYqxITiecSflbCVLtwAsK+I7sS zwWueASx3yWQ48/rqlt8HPOTql10v7GZnwy6LPHsnkxh92Sm9orh6feIoi4Wh0aKvSj1f9udHLOh hi3aD15BToJli/2WtTdgb+CVuAGnn1LzXJ29yPozzKyjgi0V5UWmT2nhkr3yl9cyJNhr57+dLY4e ZPVbauuWUoduQbu8SLdoz5j2kWnmi862aI+Yiy3Kl51Ovqj3omxZw4zLMna5KFu0V2w2vWLquXyk vWI6n0+/WM/OudJJd4VRF0uMuyaxUXgu7dRzOSOh4egRvBffkFP0IsOTp9jiBVu0V8xX62K+p82M S2TgFcOW5JArkhF8VTqF3ZDu7cmsjCFnJu6mNP7vIfw3+kk1Xr72VFRVPID12oNc89myf7A3YG/A 3kDdvIF/whbT6vqoooYtew6ekbf/1IW973tebbagX5QtO9EtyhbtQ34eW9TPH9G7WAaRW9MLz6Uz u8LSqYslxV+XOFddLPycYUsQfPFDu3gHK1/oRw48VaNbHGyhTxm+BHB0fjIy0KFbarOlG55LT9jS nf3Gzd4YJZERvaW6Apjweaomo7KSOqVlS938VrLPyt6AvQFuwMmUJ0YmeeV76l96Ksp1roV9Lsy3 6Knkz7v2HpfXfx0lLd6ZIekJ15mfvEvuC/25CfTNJrEHmPlJzaocS57YR1nsBMvSfcaagcxcPrkv H7Nzcn6/POZb8mXhgAIz47KS3Jd1Yxx7J3dOZd/kDLQK+fq6u2UPGch7zewkMy1oD+0RO7SiVA6v KJMc8lzMQZu45lty0Co5ax3n6Hpyk3nbHQsLZMeCQupi6tc4Mvp3oYW2wZYt9IppTUyzX9aTWbmK GZdlzLgsQrt8rLoFz2XcALLR+hQ6ZihhSw9mKDvpfH7cFYmlDzk6Cs+FGZfQtuq5nMRzOSl+zE+q r+9NppiXHznJPl+Lt/c34sucS4A/uWKB5yQg+II5bYPPSDS5lUnBzKPi6Xdrf0d6RN+Tfmm54tdw sTR8M1lyDt6QkvybfF5KJb+kwuyZtl/D9gbsDdgbqJM38CK2VDx6gi06X/HZsUvyl3pJhi1p/N6e EcvP2VjmCn/AloIXswW+LBlUaPqPdSZ/y0R8fObxd5Otv2cGOWL/Arbshy07FxVQD3uSLbuZ81e2 bHX6Lc9ky0gnW3SXy7PYQu5NLPOTypYIcsVC25Kh72SLL37+i9jiH3RB/IOY7Q8+/QRbukbcNp5L n5S7Etx0lTR6M0VyDlw3XFG2lFEfqyT3xT7sDdgbsDdQJ2/A6eH/QLc8fEBpn90t/Ax7qMvaeTuj XSjLXL1eJI0aZkrzdyZJKr+3p0ffgi33paeyJZl+KuYyRpInNjbzh2yZTqaYQ7egWeDK/L5kvpBX qVnIm8jY30aO2K5p7AKbRkbltKKXZ8sqdMpq51GPBd2i5wi6ZT/7J3ctLpSdC3l/S/Bt0C2az78H 72U7dTFly1a0i5lxQbesnoJuwc83ugW2ZKtuUbaQtz+0J/P59Ir1ykKrad4+OyjjuIMYwxb8fCdb AtAtyhafIGZaVLfQi+zJfL6Xzzf4LegadEtAwFn2eJ43JyzoDP1i5yQx6LJk0CvWlV6xblGaK3Zf 2rXaJm+/niDLl36JztRZowqpfvS9VOvnxT7sDdgbsDdQF2/gBWwphy2qVR6yQ/chO3W1xl9aUiUt WvaWxn8aJR2Y70iLIvcl5km2aA7y2IwXs2Ven/vsnyyQ1dSedHfLDn6u7zZsUf2CznhZ3fI8tqyj jgZb9iwpkl2Lih1sgSvKlr3kXipbjHZxskX3hLnYshjWaR/yNNiiOyhHmT5kZQuZyMoWsl+SEq6a Hccx0RelPZnIDrboDOXTbKEmRu6LNzOUvi620IfsB1/8Asi7DDxdw5Z0kyt2kzzk22Tt50uM1wH5 y6+i2G88n8aKcva3MKOPZuHTYh/2BuwN2BuomzfgYgs/p57whvkZpj/HKio1y12Mf1ylHnJllcnk 9fLpL+/8vp8ksx8rNfIabGHvCDklA1IcukXZMiZDd04+6beobplNv9U88o81A9nBlvwfzxb1WWp5 LYdXl6FX9PD3cEV1y4FVsGVZsexerGwh/9LJFt2LrGxxaRedn9Q9YWvg23J6xZbAlrk640If8gTY Mhq2DCcLbWC3POkDW7pqrhg7KBPgS2yMzlCek7b0iAXrjIt6LegWnXMxusXpuXj7oWX86ENGt+iM i/aL6cvQgDN4+uckPsiRWakzlJ0jbrIjLJd9x8flnV+nSXTECKl6UCFF+YX0I6MjLVvq5veUfVb2 BuwNmFqXqXc9hy26kkrZolx5hDejM+G6+9A/aJj87bc9JYmd8R0irkhW9GO2DCMH+aXZ0jfvp9XE XsAW5ctBeKN+/t6l+DeGLWRewhfNjtnhrIsZT1/7kGHLWuYnVzjZMk/zkGHLRN1vbNhSCFvI2+8I W9JvMz95w+w4joulDzmSPmRyxZ5gC/P5j9nCn5mhfMyW0+JDDrLyJdT/9GO2BMNq/PxO4dele+wd 6cRsZqt3BzMP00ceOvvDbA+y/ea1N2BvoE7fwFO6RX8XNr8PO+v6Dxlu0WwRZYsyqLS0jBqZkPs7 XN56o6MktvtWUtpdkqwYemYTydjvUCQutoxO133GDt0ykaz9KeTs1+gWvIsF/Qsc+1sGFfw4L59a 12FODrrksB7VLGs46JZDznNY2bJGPZdStAv9AUa7ODwX7RfbyZx+TV3M2SumbFkJW7RXTLNfZrLH ZRJsGduP3QG9C8yesL6wpTtsSUu+KcmJzFDClmjY0g62mFwxl26BLV6qWTieeC5ezFB6m8N8JdrF 1ZMchHZph/ei2WJJsCU9jB3Hba9Jl8jb0jXmtgQ2nyOtmnSUe3hdev9VFZXm81Knv7bsk7M3YG/g l3sDL2BLFbmItdnyoEzn9oR9vqPk7T92lIR2J2HLRXTLj2PLQnp7lwymT+zH9CC/LFuoj6mfv3c5 Xk5ttjBP6WKLqYs52bKO+cmVk57HFjIrmc3v9wO2sM+FPOSn2eLiiost3gFPscVbZynpW65hC3n7 sCUtjL1rYY/ZEtp6sbz7hyj5IuekyRUrLS755X7N2o/c3oC9gbp/A7UaxFyaxaFbNJuSw6Oc35HV x39YradKSssqZMr03fLnN2IklNyXrPhbkhF1Dd2SK/07sHsyIU9GpOXJyNS7+Pl5Zr5lMpplGl7L LDK55jDfovtb5vcrYK+xo09sNf1Yus9480T2gk0qlB1T8d7/WZ/YcvQJWkT1Sg565Qj8OIpG0XmW HM7h9fz7dRzzejl/Lnd6+vSf0S/m0C/ki+msvlO7bHbpFtiiMy5aF1vsnHGZQt7ZR+gW7UMexscw uDs5xcy5ZKZQF0O7JMXhubDHJTICz4XZyeC2zK9wfIJO4bno/CT5L+gWDz/yK+kVc2fOxYPjRY3M G//FjznKYN+zEuF/QaID0S6hFyU19JJ0jc2XjLCbEhe4T+r/MUG2bT7GfP4jdKTjc1H3v8DsM7Q3 YG/gF3kDL8EW7UHWHORqJ1sqKqpl2uz9Uu93ERLisUs6sh8xM+aG9Ei8L/1T8g1bPkxjfjL1Hn3I Drbo7GR210KZyeykevlzDV/Uy8dvoSa2xsWWCY/Zsns63vvs58xOPostcETZcmQ9LHHxpTZb4NCe pbCFfjFli8murMUW1/yk6pbVTraon6+9YtqHPJ79xuq56H7j/h2ZbSRTLCPpJn4+mcjKFnrmTN4+ M5TBzFDqnjAfMl+8Oc9nCx4MfWN+PsoW6mJ+5yU64BJsuWDY0oUdlFlt70hy2KfS8E/JsmzxHuph 7J+E8Y8eYXzZh70BewP2BuriDdRiiz69mledM5Xae6w+i54qMhIfVldSE6uW+Yt2yeu/C5Rg923S Kem2dCKbpKeyhZ7ZgfguOpc/Ku0+fkuB0S3Gb4Ev05QvOuOi+qVXntlrvGTwT2QLHssRp2Y5uqFc jmxAu2xQzYKu4WUOf5ejukXZQr/YrsUO3bIPv2W3ssXZi1zDFueMi3ouS2FLjecyWDMrmc3vlit9 05lBYTdaOkxJ4STHkgnGLhdTF1O2wBXNQ1a2eHFMHrLuckG3uNGL7IZ2cUO3uNM35sHx9KFfzOes hPgxg0k2clzYeUkKu0Bt7I5khudJCqxq8HqWjBm1RioesL+Fz88jtKR92BuwN2BvoE7eQA1MHM+u 5lUnW8orymrYorpF9xorgNas/0zeeC1I/FquM2zpnKB9YvelX0qeDFK2kPeibDH7jOHLBHYbT+JM hS/T4cssPIs5PXONn6/5+mtGOWtiE4pkq7Mm9jK6xVEPK6uph326EbZwcjZSF1Ou8NK8jpY5uJp5 SdiinsueJegWza+kV0zZov1iZn7SmfuifcgOP9/BlhnDtVdMdQts6XofttyQbknsRou5AlccbEng z67sF+0V82P35GO26B4X5Qp7KGuzhdfdOZ7e5Fd6wyRfdrr4s+c4lPyX0POSEnRTsiLyJbXdaWnw +46SlTEBtqBX+PxUVvK5sQ97A/YG7A3UxRuogYnjyalPr8eVM1ZejmesnEG3aF2sqlL3uFTJwZxv 5e2324lbw3mSGY/nnEiNCL4YtiTlyyg4MjL1voyHJRNUu8CaCZzJ/P00vJdZ1MY+7pkni5gbWT6s SNY62fKJky07s/n5/88yX5w1sRw0Sw6+itbCVLN8uqlcjnJyNqJbnGzJ0df5dwd4W8MWuKL9yPvJ 3d+DdnF5Ljqfv3kWe1zQLWthy2r1850zLtOGFsl4+tpG986TYd1zZXDnO9JX8yrJ2O/g1C6JmreP 56K5Yi62eDOX78nxoF9M90+2gSPmoFvakC/W2vcrae33lbSBLZ6wxRe2hAZckMiwMxIbxpx+wB1J b1coyeRg1n+th4SG9JfyUjLe+ByU6efGPuwN2BuwN1AXb+AFbNHMXWXJo4cOvlQY1lTKpSsF0rpN ljSuN0ZSmHFRtvRMvIffws9dzaok72Vkyr0atozLKJTxzFOqdlG2aE1sHr74Enp7Vw6HLewEUy// k/GqW8j+ekm2aIa+qx6mmuUxW6iLwRejW5xs0V7kvcvJKsNz2Uc/sostpi6Gn7/NxRZm89dNdbBl CV7+HLygqdTtxjPrObp3PvuNC2R4D/QZM5RZiTclLZE9YQnsOEa/uNiifciaV6mzk55wxZ0eZAdb YImPHhjDaeVzXFr5HpfWXtTNvPD+tS7GPsr2IaeNdknwuy2pYfmSTIZ/kz8NEHe3TCkphPHUKssr 4Lx92BuwN2BvoC7ewPPYYv7eoVWULYYxaJfyB+xwoc5fWf5QIqKGyZv/2VviQo5LZ/z8nknqt+TK EM0Ty8iXEcl3DVs0B3kcXNEzCe0yrYujV2xh/yJZys7JVSOKRPdNPs2WvTOZd3yBl6/9YTp7/yke y2cw5NNPHLrlyCYHW/TlEf5e62IHedt9Kx6zxewLoy6mbNlFXczMT+psvpMtayaTKcZ8y8cfFsm0 oYUycQAfwwDHDOWHvfJlCHW9rvTCZXZAv8CXJNiifksEuiUEvyWAPZRPsgWeoFFcbGkFY1r4HON8 KS09T0kb2OIJWwJhS3jIdxLFife7w86wPOZTr0vrdydK82YdJDe3nKxK9rRRo7QPewP2BuwN1Mkb eAFblCvKkvIH1F9gy4My8kYePjC5L+lZ2fLG/8qSaP9PDVt6JTvYMlTn8jNyZTgev9bEathC75jq FvVb5tEntph6mHotmlP5mC2FNbrlx7JFtYuDKU6uPMUWrYupbnGxRT2X57FlwSg0Fs9PdxtPYUfY RPz8MewJ+7Bnvgwis7JHZq50TLsn6fSLGbbofmN6kJUtgZzHbMFr8X8eW45JS/dvpY2nsuWMBPgp W04ZtsT68n6DciWV/Bfv9z+WZk2S5c69MimC8apd7MPegL0BewOv4g1Uk1tVVVlJrhg1MR6PWBSm s5Sa/TJn3jL543/ESIzvHumJRukdf1v6xN6U4em5Mhp9MirljkzunId/nyvZHXNlauZ9mZyGboEv yhbVLGuoh62n5rRpDLMt1J+2jCuUbROoiU3Bb5nOLD17XHbjr+/9mNyWeWVmf8shtEaOzuOvLpVD 9Icd0r4w+KHnyGZecg5/gpfPObrF8fcH8WT2rUIHMT+5H6/mIHtfDnG0LrZX+8XQLdu1JsZ/ax1e y6oJJbKM57N4NHM45L58zHNUvqifP6ZvsYzsSW5at2Lpm5Un3dAuGfE3JJkdYTHolvB258jZ19mW k/SI0QfGcQvEWwlAp/gfl+Zol6ac9/Famnl+yTkuTT2/lmZeJ6SFH/qF/BefgHMSjO8SHXJHYnyu SYd2N6Sdz3Z587VYWUwecmV1tZRrII992BuwN2Bv4BW8AWVLNbP5lc6fYy62VPOzbeXqjfLnX8VL hPsWZltuSy/Y0pde5BHMSypbRvMzdzL7fw1blC9ZtdnimMdfjY+/7nlsIQ/5J7NFWQNzXGzRXLHa bFHtYvrFFtMr5mILXouLLUtg3gLYop6L9opNRrfofuNR7KAc3qNY+pFp0x3dor6L9ovFRl2Sdu3P M9+ie43pQcZz8aRfzD3oG8OWD/y+lKbUwJp4H5P3vPizxzFp5gFbPJxs8TnpYAt1MWVLZOAtifam XyDilrT32wVb4iR7+n7DlkpdNm0f9gbsDdgbeAVvwLAFjpgdLjx/zRfTv9PH7r2H5e03kiSo6XLp yl53wxZ6xYbjtYzCux+dmisTO+bL1I4Fkt2Jl/yOPwXPRXXLHOYnFw0k64Wa2NoReC34LQ7dwuwk vWI7p5D95WTLnllO3TKffMnFZIUtK5UjK4vRLSUO3aKzktp7rLoFvyWHY3SLei01bEGjoHMMW+CL 6hY9qluULeq57JjHDhd0i/aIrZxQLMvGUrcbU2TYonnImiumdTHdbzwatozoWSz9OxWRK4anT/0v Je46echXpV3kRQkOPyu+ql04HjDGDe3S0v8raa5c8TwmjTz+Lo3c/yHvu3Hcj3GOy/vwpbn3CWnl R23M76ypjbX1JQPT5wr9ErckMuCQ/PW1ZBk0eJU8ILOy2gQomE+F/Ye9AXsD9gZeqRtQpqhWcT00 X8ylYb47Q+/S253F868zpFPUVekZe0v6Jd5FtxQYtoxNz5eJ/F7vYEuBTOtUIFNhjrJF+8Q0Y385 fWJaF6thy/jHbNE9LqpbfhJblDUwR2tn+8mG0Vyx/SuorcEUPXuWUnNbUsZOSuZbPlYfX/vDimU5 tbklowtk4agCmTeyqMZzmURNTHWLskV1S/9OxdIDlmYl35EO1MXi0C4RaJcQ6mJ+YafFi53G7oEn 0CLfSAtf9InqFcOVL6Sh+9+lSZsvOP+Q99p8CV+0Rva1tES7eJAB4689Yx7npb03MzTUxOJCv5C3 Xk+V1LQpUlhSJla1uL4q7Ut7A/YGXsUbUH9FH/qytm4pKCwSj9a9pHm9UZKBh92V/ZO943JFvfwR nDFoFJ1rmQJLtO94Gr7+VO0T4/XZzLfM7c3P7370IKNd1HP5hPrTFuZJtuF17KRHa1d2LbbMgQkL 8EkWo1WWF8uRVYXolmKTE3YY3ZJTS7eodnHpFtUwh5ifPEgvmc637Gc238UXrY1tX4i/s4D+gXlF 7J0slvXZxbJqYiFeSz5eCztmRubJ3A/zZfbwfJk2pIBesQIZ24f+anJfhnYtkH6wpTsMzUy6K8lo t9iYa+iWy+iW8+iWM8zhqw5RrsANamBNPP9hNEtD+NIAtjRu9Zm81+oLadz6MV8+8MKf8aGe5sNu SvfTEu59SeLDb9CT/DV5lV3JWR4seQXsBbX7W17Fbyf7nO0N2BuodQNP8sWhY5QzIUEfSsPf9GO+ 75x0bn9derIjbFAyu3+T8w1bxqFhXGyZQe+xckXPLJP7ki+LyOdagae/XvdOwpatT7CFuphLt/xI thymLqZsOQRbtAf5QC3tsg+2bF2QL1vnF8iWuQ62bJheImsml8jK8cqXQnQLe5dHFsjsEeguJ1vG 6IwL85NDuuTj5RexIyxPMujBToq5LjH4+eERF+kROyvewd8xE4kO4TRXb4VamEOzKFe+kAZuMKXl p9K4xWfSqKXyhdqYG16/B94MfPFm5iXA44xhS2zIFfYZnJbGf+0jbu5d5H5uiWVLra9P+0d7A/YG Xq0bUKbocXks+uxdf6d/TogfL2//LpMe2VOSyb6RrhHM5sexPyv2voymJ+wjnWlRnsAVF1uyeX2G M/dlAb7LMmZG1uFluHTLVnTLjkloFzz13dorpn6LsmU+PskStMryInRLgeSsKXTul8RnYe5e5/Gf 8FxcXGGGUnvJDFtUu1AXM7vC6BnbtjDfnO0L4NrcUtHdk5uYb1nPf1vnW5aNw3NhpnM+/WIzR5Ar MJiPqQ9+Uo/7Mgy29E4vkC7stE+nPy6RumBU+8sShmbxDzktngH0fDF/39LHwZYmHmgWZUqbz+Xd 1p/JO60+lUYtjprTUPnSCh3TGga5fS0tPOlZhi/+ZCOH+FIXCyZjjF0GTd4aLu83TacPWXcdWOGi X4P2YW/A3sCrdwPqtShXXB6LfgT6d5X4LvpIT5suf/s1HgBsyQi9Kl3C70ifaHbKs4dyFHWxsfCl hi3wZDo7wmrYwv7G+fTyLmOGUv38fw9b4IqTLeq5mLpYLbbsWEye/xJ6BxaVGs9F+5C3wLLNM8pk 0zSy9smrXD6BGcqPHH3IU4eql0+fAjmbw7sVSK/UPPLU7kpq9A2Jb39FIvn5H0pWi18QHn4AHr7W xMgPa+51XAxb4Ep9mPIOTHn7gyPS8IOjjgNbGrZwaBcHW8gd8zghAf7nDVsiAi9IXPhFaVZ/tDRq lCT3cjXbzfYgmy9C+w97A/YGfnY30LvPHPpio+ljOi7dqYN1CrsrfWIKpW/0fRmakCsfkls5OilP xjGvPyEtXyahY6aiW3R+ciZsmUVv8jy8i6XwZRX9yOtH0S9GXUz9ln1olr3UxHS+Zfds9Mtcdt2z e+UQuuXo6iL5bH2J2dtymFqX7i7WrOPD6BftGTN1MGphB9ajdTYwB8OfTS8Z/y5H/RntLdNsZHJg 1OPfi69vesXmM5+Pp7+F/6byRbNfNLNyMc9J9xvPonY3Bb5otthI+hEGdy2Wnnj5GXgtCRFk7KNZ 2nKCyf/yp1fMC8/FPfi0tIIzzWFME2pjjfBcGnh+IfU98PNhS4PmR6V+syPmNGj6uTT6gN4x9EsL 6mNe7DsODr4gYUEXJcz3FLsnZ8kHH3SV/Puljty3n91XlP2A7A3YG7A3IDJq9Br5KzvCogL2kQuc y4532BKLxx1zX4bDmpHkVo7h5Th+v59I/WgyfWKqWzRnf1b3ApnD7/4L8fSXUhdTtqzB19hAf9Zm alHb8T20V2w3P+MNW+YxS7/I4eUrW46uLaEuBjNgi3LiWWxxcIXcSuplZrbSyRZ9+0Nr/wlbnNrF xRbd4/IkW8i1oZ43tHux9MkqMtolWf2WqCsS0Z4+sYgLEhBx3smW72DLSWnm+7WTLX+HK+gX2NKo 1efSsOVn0gDd0qAFO1rgSuNW1MXc8Wmoi3nSMxYYeFbCAi9KRNAFcWs6T957L1NOnLjJvgP7FWhv wN6AvYGf5w2s25gjDd+NkyC3ldIp4Q773QukT3whnksuvWKaV0ldrAM5j/xuP5lcsanUxKbTM2Zy kHvhlet8PppF/fxVZA2vGpYHX+7LulF5snFsHvsnqVWhX3aTK+aayz+MB39klWO+5chq9Ap8yXHy RXvGVJ8oS9THN4f5fO0XU7bo0bc5BFtc/ss+5l72rkS3MJ+vvcjb59CPjO+iM/rr2RO2ijzkJeNL ZMFY6mLMuUzT+Xz6xcbAxA97FMvALvQhp99nT9gtSUq4LtHscgknDzmo/VnmW06Z+ZbWAV/LB770 GXvjuXh+jm75VBp44Lcw39Kozd+lIb3IDVsrZ45LY7dv6FU+Sc7YSZNpqXuQA9kXFsH+Sffmq+Wt N5Nl46bPpbzM+i0/z+8q+1HZG7A3cOVaibRq0VE83psjHWNvS/dY6mEJhdJf62F4Leq5fMTLiXDF 1S82k3rYbOpJunvScIUZF53PX0tm5Wp6fdd+mCvrR+fJpo/yZCvaZXt2iexCR+yfTw8y2V+HmXnM WYmnb/jC6/DlsOoX1S5a71JtohxRnjA7qfOT5jj5omxxceXAWt7vGupvsEXz9s1+YzwXZYvWxZQt uoNy6fhSw5Y51MWmM58/iec8ti+5YrBlEHWxXpnMuJBDkJJ8S2Lirxq2BEbAlhDyjYNhBGxpDlua eDMzWYstjWvYAldaw5eWX0njNidgEGzxJWMMv8bL/yRzlGRgwhavVhvlT7+PkRkzN7Db2LLFfgfa G7A38PO8gYdV37PvPUuavz1WMqLZxQhb+iQWSf9EdAveymiO5usrW6aiV6ZrLayHIwd5Lv3H2iOm ekX7xHTGZQP9WBvHFJqa2DZmGLdwtk3Ff6EutncubFlEPzFz9MqXw/Dg8CqOskX1i3oucEMzj139 YsoUzRQzRxmjugVP5qD6+nDlIH7Mfmpr+3g/e3i/mlmp8/nGc4FnustF94Qto3dtkdbFyEWeqZ7L EDx9zX7pwY5jWNmXPJvOqbckLfm6xMWR+xJ5RoLYFekXChtC6PkKPC4t/f6BHvmcrBdqX154+J54 +a3RLMy3NNC6WEv0TPPjvP6NvEc9rJnPCWkdhO4JJKvf+zyeyw3xcdspb/xXtIwcudDWxH6e31L2 o7I3YG+AG9Csff/AztKw3kB6xS5Jx/b3yaxEt+DfD6cmNhqujMukV4zcl2exxfgsyhZ+XutsvmZW bqH+tJ0e5N3MTrrYskM9F+1DXkgvMfoiB67kwINDvDzk4gt1sSPKFvih85NHYYnqFj01bKmlXbRv 7OB6ZvTXoVt4H3uVLWS/7HT6+apdXGxZ7vTz51MXmzWyRKZSFxs/gPl8PJch3Ypq2JKadE1iY9kP VsMW8ipDNKvyK9hyjCyxL2ALPWEutihPWuC94LXU/4DT7Jg0+ADtgt/S1OsbaQVXPIO+FU/mXILI f/H3OiD1fh0jfftmW7bY70B7A/YGfrY3UFZWTi5jlrz7Rm+yenW/+03pQZ9Yf/L2h7InzMUWzRXL Zh5kBrpF62FzqIfN7YuHj9fiyhTbQI/YJvK7No8rNmzZhdeiNbGt6IZtePo70RF70BQHqIvloFuO olU0y1j5YrRLLbYcVbagV3Q+31UXU9boUfZo3Ux9mYPspjywjj1hvC9Xr5iyRT0X1S6uHZQrJpbg uVAX015kl+dC/ss46mIjqIsN6HSfGUr2hCVdlfi4ixIZRc5+BDtc2qI5Qr8hC5kdYP7/oC72OX4+ PovXEXMa4OWrZjFsoS/5XdhSv8VXzMF8Le97kV9JtqUHno27+xnx87ogwX6fS73/SpBOnT6Sygc2 9eVn+41lPzB7A7/wGyhld3t4ZDdpUK+fYUtqyA3pHs18C2wZnHTP5IrpbL7JrIQtpiYGWz6GLfP6 FpD5Umh8fFfW/oZRhbJpLHPy4+ELXNnmZMtWNMx2/I9deCHKliPw5FM8lmexRWcoXWw5tIkeMSdf XGzRf2f4wtsZtmhd7IVsUT+/VBYqW/BcphnPpVgm9HdkIg/snCvd0rUmdk0SEi5JVMw5CYs6bdji Q13MI5idYP7HYMsXeCnMSaJblC8N8FgakPuiMy/1mdF/tzm6peXX0tgDtvjQs+z5mekFcPc4K34e 59l3/KX88TfJ0qHDMMm7W/oL/+qzH/6/9QbY3WR2zrK36SHz0zrRphuDyrH59FRw9HVtV3zytxz1 AZm3ZjdUJbNwFeR3VPFS38dDXurO9IrKR6I/O3RES1/XWS19qef7R9/zkv9vNe+DP+vhf+bwLkwe Be9SKtn9oW/3rIe+XVVFIZ5ksTyq1j3sPFPO9+w8elRVKQ/JenW9L33peOg75/1xHulz51Vz+Jf6 sbuOflzV3En1I54zR/damf+f873YF/+aGygrKZdevUbLa/87TmLbfssekyJJbcsul2RyxTKK6EOm n4qdYBPIQZ7CbH42R/uP51FLWkSW2CL8liX0iC3Hy189skg2jEW3mL3G2oPMmcK8/BTyvqYUybbs ItmhuyjxXQ5TuzqiGcZLqZOt4HXYoPUws9NYtQlH9crhLWia2mezQ8e4amXGo1FG8f/XXGSTt78I hi1EJ6FfNs3EB5pWLKt5HivwfpZRG9M5yrlkWM6gp20sntEw+pD78/F1ZW9NGkyNj78j7SNvkFd5 RXyZbdGallsA9S12t7T4f+ydd3tTd9auP8I55z3/zMx7ZjJJJkBC773Z9N5C7zUkgdBCIEASEprp LfTeezHY2GCKwRhjTO/N9I5xt2S5POdeWxIxZMJkkpl558pI1/Vjy5IsmS1p3/tZzyqWK1aP+vva plViVAyt4qwabGvEqHjtoyoZzH1BXu1SBb5UIX+sfqNbataYHsstr6psofGqWrW/bt18/o95EwPP EtgDf20P/Eq2ZGUzn9aYwnN7jBEcxI0TzjHdewinPyFc4vDsdtls2xzvod0O8SxrO+Ff2TzOWGOP d37f9xi7brXcNk8qIyPT2ebSt93pHZJLzz2W8pjP6uNKbk42r2PLHvPDc3n/+3ZDgC1/7aPwP3Fb jidXk0MWqxC1+W2bxKl3+2fq3eqxhnV/ptG98VyMLfguUz+lv35BtqBdfg5b9uDjh80yP5/FMd7Y sg/tcgjf5TC+y9/LliPEyV5yxfiD52I5zMaWgwXYErEsQ3tgS+j8dG0jB3oTf8d6NNRqavSXh6Qx zwUN9vVzp9/+d8PIQ8bPH0zP54+o4+nObOcOnR6qVfu7ePlX6IVMTKupd35LdZvfQq5Y+SAvW4o7 TDGusGoe/RFbqpInVoW4WXAQMyxrXVJzWFOu8CRVq/qx7t9L+594ywOv+R+yB+yU3Fl2PLdDru9Y 7D/++rfO7T5WmO4wVji8yKJ3BD09Cv5uPk+Yn+vVQ55sFy/ggQ38Ehd7HpMhbvKDUjNtBuEPrwk+ XvnZ7ktLzcDvRX+8dl+e6Z1smwuCXmLZnKNsXsPNk7j8iycwzWVaxPvq9hf4L/bCPKnDJLhkusR3 cW7mx5f7xvYRP/v/Budhzg/8fuDyq/aA7df168JUvMjHahq8R93a3FGfNpaL/AQ//6m+gS0TYMsU /JYZ5InNgi/muSwuyBbyeV/qFvNbXuqWNEUQC9tDDrLlIYfPoc8YbNkLWw5Qh3IQ7fJmtsCN3a8t 2BJTYDn1lpt9bFlPDQ2zjvfRazlyGRxbgt9D/oAz04W/Y73lIsMWq3NZ8G2SZo+BLWgvm+Myinjf YOY49+v9TN2ZYdOh4wO1antbjehXWY8e+0GNT9MPOUHVGlBzTw5yuVrEv+j5UpxYWHGYYlwpVjNG JRzdgrfv0y1VG5K7XDtBtYPw82ucVTNqXiq+P1Ply/VR3MnHv+q9C/xyYA+8aQ+8PH4WOHbaMd17 ILUDunc5DPD9aMcDP1tcWWgWjr3+4673cRb7cvmWm5m2WbK5HXax+40t2R7rKQULXNlO3Mvut1mE uXAqFyHjRsSYznGej9+xuJjdZ7E0/2123S5OLA+euHmMwxUeUDCeF2CLs5v+Lf+xz1L47iOwpb/q VtqkHm3vqy/9Kge0e6gvqdP/hpr8CVY7CVumfwpbLA+Zc3xjy3LiSU5M7A1siTQPn7XHFvphz3x6 73O8j8LT378cFrwxJkacbDcscZZd9/28yw1f3I7X79TD/BRblvJ6aJdd5IttJRd5g+UiExNbRh7y /LHM0RxNP85h3l77X/R/qgG96StGP+QunR6oLfGw5q1uqEFT6lsao1mYCVadWFgVer1UCCIHufoR lawSreIwxrvQLLXoMfYaWyrXJ45GPnK9hjfoW2m9X66pepnFKlako1atjf63/EwE/qjf5h54edzm sP3K9R8w43DEjgm28nMynCVY4mgVdovFtLIxarI5wOfAEDeeiyuTmVD4H9nEtdxpqWgC0zM2R93m EL72WsYSXs9ud/niaDZjyvhlr2max+1Gp/B8nqwM5bBy0Uf5xMIc/eHzRnL5hR+W+Un2R3v11Etv xvf/tHez4P/XH6fzb+2+Vy92w49ufPUhgZ/+5h6w9zQy4qiKFuqm2mWXq0+Xp+rX6bE+bntXX/Z+ oa+s7wtsCemPnw9bZvrYsogal2XDX2XLJqtvwW/Z6egW8/LTnJ4vxharzbc8ZMsVi1xIvhjaZR/H /v2rM3RwfYZTO3mUuhW/32I5YkfwVrw8+WF7NAyfH9Y4y/SL5Svze4e3UOtCff6BdWmKWs3rrqB/ JXGxSNhiM8O20Rt5o1Pn4mMLXsusUfgtn1vPyhca+clTDerzWP2Y7dyt8wO1b3tHLVvTa7/lZdUn jzi40Rl6VqJbqMuvBF8cv4U4WAl8l+K14QtMsVUC7pQMok9y7dPU6uPn14dJsKVuY3ors1q3uKk6 VbeqyLsdNX122N98fwIPCOyBf9QeKHh8feX6G9iS50mHIZkseMHFfs+vh6yvRFY6x3h44LCI+3Ld LniQ5uiZgq9hPDEumW6x/t/Gk7S0LIc/ji7iftM7OTlezjisgSe5HjeaxpZ5LMTo0EkuV6bSMtID bPlHfTD+Sc9j8dTD0SdVrHB31Sy9SL2Z39KP9Unbez62JOm7Xi80ydhCv5cZ8GUOumUhs8F+Dlts PpifLVY/GUnvF6tz+blscVhiPHlloVnC3IrdzSJnzOGR8cVqKTfAF+JiUauor6GO0tji5CLDFquh tDqX5egWmxU2ezRzNUeRJzY8TV/x/xmGn/8J84174ed37vJQH3a4S65Yopoy26a+5RE3R780pfcL nn7lBsw1rhsPS+Je4UsJfJiS9OH3s6Vyg9OqFnxKQXWpk6EvcvPGli8WoaLvddXkaTv/Se9q4GkD e+CHc3VnXzgHaw/HdPNQspyVi0+e99Ir55yfx/h5YKzgMK8sEq3SMtEm3A0OHH1heuPpM+amwpSM VI9u30rT9Wspiot/orWbLmnS1EiN+WanWrQar2Ytx6lR029Uv+EY1ak3SsF1vmR+0UjVZlWrMUTV ag5lDVO1WsMUVH+U2nScqUEjQjVp1gl67qXr5rVMPbrjVnpSjrJhmb2mwyLyxUxPOQu94mee3Z+D rrL1g47x6Rm0TR7LNI5pHssXs5gb/63A5Z+wByzf4vqVu6pQsa9qlJ+prh8mqg8xoU87PtLn1OaP Jl/sW3SL1blMoUelxcX8bFlquoX6llUWE6N+cuN3plvog0z+8e5p3hzkPRzP95jnYtrlR2yxmBi1 KesK6BZjhekRywfblQlDqIMpsGLDud8WbDnGikPDxJFHFruTHmXWL3lTmg6t5znXpGn/Ki9b/LrF 2LIOtqyALYu+JbY3htw36vNDyEMeS4xvxMBkDaL3S196Pnejt1qHzvfp/cIMyg9tBiX19c2szv4s bDlNfvEpcpAT4EickxdmesXiYQ5bmBlWqtYZavbJEWuIlx+M32Jxsbr03G9IXnPdI/rLH7tr+Mh1 /4R3NPCUgT3g3QN+Tjg/2QGZY/DfyxZCU+R3eblibElJyVT8ycvasStaX42dQ3+kz+FEF2YStVW5 8m1VrGgLvfduI737ViOVKt5DZUr2UrkyfVWxwseqXGmAqlT5TFWqDmI7SJWqDFStoBHEi79VcL2v +HmQSvD499/voiJFOvFcLVWpYjs1pG9I377fKmTSUm3eEK74I3G6cf58gC3/5h/0bPy29BSXagUP UvUK09Sh6SX17nBfAzo/1mBypRy29PrlbAmfiYdPDaWfLdazch85yJaHHEV/sb/Flpcs8TOF7bFw uGILthxHzxyHL8dg0VHmvMRsgS8b6LcMrw6Qh2Z5yK+zZSVe/uLvUvU9cyhnUD85kd4v3wxJ1hcD kjQQP7+P5SGjW9p3RLdQT9qkxWX8/PP0BjtN/0k0C3GuCnUSVJaZxiXph2x8KREMW4J+zJbK5uUz r7JuY3r2N71BHvJVZlHG6I//1U5de0z9N/90BP68f+c94OK763gVdu5N0MmW5VZZ/q5d7LrbTZ6U 75KNyeEBEJzao0OsvkNKz3ApOTkD34Sf0SiuTPx3l/nu3Jeer3uPchVx+KHGTdutrv2mq27T4SpW tot+/1ZD/eHtJvqgQndy8gerWpMRatBponp+uUHDZx7SiLlHNW7DJYVsT9Tsfc+06GiWlp3I1eK4 HM07kqlZB1M1N8ateXG5mnc8T3OO5Wny/nSN2nxLAxaeVJ8Z0arbY74qNx+vQpU/1f/7oLP+8JcO eqtQZ71XtIc+KNFTrTrO0Bdfb9Pm0Gu6cDFJjx+7yGG2nADLMTOPyFsPY1uL0+W6qCfzeTL5xll8 HHcWOc4FLmlpGUpNzXR0UIGbA1d/wR4w3WI5Gm07jdc7v++iTq3PqzPH0n7k335GrtRIdMs3+C7W t3JivxRNpffLzAHJzkzjxcNSZdpluU+7rBubok3jUtAuKXguKdo1Fc8Drpifvw/NYvMnrWel32+x /i/WTyya+SvWZ98/e/KYscI0yR5WBLqkwDoeAU+43Vlcj+f6CXgTj7Zx9At8OWKxMbTLwTW85opM 2byw7cyR2Yj/szoErUVfmmUTmEWJP2Q9kacSFxtHT+RRn73QkI+T1L/PM/XoSs/KzveYbwwPyEOu b7liDlt8vZDRJqXxWUoyK6wkcbASwea3HCFXjLwIailL1sRvCb7g9OSvzu8FNbqgeg0uqnGDS2pa 77SKvzdS9ZuMVGaWyzk+2Ftn+TQFjwUWrwxcAnvgp/bAX+OKx77PJjC4+O83xtjKMH8crthy89lK zYQnfMQs/uUseGJeysm4s1q8YLVatRumOg36q0SZFvrT27X1buFGzI0YqM79FmjA6FBNXn5Vy8Nf aOMRt1ZHe7QmJkehZ/MUcTlfO87naclRvM04t1aeyNXKk3lawVp6Ik+LjudqfqwHruRoPlz5njU3 Lk8zYjwKOZChcXuS9E3oYy06wuP25Wgyc57GLL6nAeMS1PGTbWrYZpZq1h2jEqV7qnipDipWsrnK lG1CzK2DBg7+WuER+/iP+GJmVhdDbkGum5wAj8UArV6ThX9jfLEAm7HYvnd+JhuawXTg8iv3gOWR Ww5g9z4z6aHYVe2aJagrs+I/Mu3S/p6v98sPbJny8d/HlnDiUK+wBd3iZQuahTzkv8WW45FwpOAy thhT/Au2xMOW4+SQxZl2IS52eCNcWWsxMTwXctG8bLF+yOnMOE5zYmIWF1tuPZGNLWgXhy14+kNf Y8uHbW/SE4d+yFY/2ZiZLA1Nt+C1oFlK4+OXZFkczDRL8VoF2UJMLPiiEzurxu8ENaDnZf2Latbk uprVO6dSRb4mDjBML5JTC3ymyb+BLy4X3iXHAqsnC1wCe+Cn9oAdC/16xa9ZnHoUOzhycZHDlZVl x1HzyU2T4LO7ra7dvvN4F9zuId/rFn7GomXR6tZ7smoGD1CxEh3157eb649F2hLbHazmveZpwIS9 moqmWBufrc3n8rTmZLZWn3Zp45V8rYclK87na/HpHFa2FnDf7DiXtnD7pov5WnuW+0/lakkC95/I 0aKEXC08ma95MGdOfK5mHs/RtNhsTWVNPpqtKXBnyrEcjYhkjlQEeTZ7UzT6QKa+OuTWl5GZGrYj SZ+tpTfV+qfqPJHasd4rVLLBWP25XH/9N5rmz2X6Uc88WEOIOa/edE737vOdSoMfGblKeZ4pVwb+ DPkBVpfpX+6sZKUkJynD5XpZv/9T+z1w+8/bAzmcy1gu+ZAvluq9P3dg/u5B5i/ewM9/4OSKDafG ZUwv61tJv320i+Uiz8SXmG81LgV0y0o8l1d0y2TqXNAtu+lZaX7LXnSD6RaLifnZEgVbojcws3gT WmOL6RbYgN9iuiWOmFfcHvTIXthRYJ2w67DmBCvBmGMaxh4LW8xzObI1TQc3pFLnkkydS6pT5xK+ OIMal3RmUKYxg5LezfDFlsXG5tG/ebrFxYYn4+cn6fNPnusTdEtvdEuXTnfVnjlhrWwGZQtykZ3a /NN4KCdVntmTpfHsS5p2cWJhVpPvZUsx+leWrHFOZYIuqRKapSr5y7WIjdVtaHPC7qhZ/WsqU3i6 E1++c/eBc85k+f92sXPNlNR0hy/ZnEsFLoE98FN7oCBXjDP+5X+8faSyyed9keJWMsupH+G7bujx wJxbiU/19Tffq0atdvqgWH00QEtVr/mx2naersEjd2lRWJI2xrgUdiZXu8940CQe7bqUr50wYwvM 2HQpT2sv5GslrFl5AW1yIUcr2C6DM0vO5WsdTFl9Jk/LEzxafNythaxF8VxHvyw+la/5xha4MgOm hERnauKhDE20LWvCYZe+is7Sl1Fp+jzsmYaGPtGw0GcatjNJQ7c/19DNzzRk3WMNXcttK7m+5Il6 jjutBj3WqXTdCSpSYYjefbeZSpf9kJj2EI0dv4ZcgztO3M9Y685Mkyv1iZIe3VYmW2OM40exc9JN 3/l3YmD7i/eAncfYZy1k5h4VeqeTGtYKddjyEbNcPmp9Gz//qeO5fNObOY3wZcon1Of/lZjYT7Fl F56+zQeLJAf5l7DlxD44UmAlcD0BvjgLtsSZZsFzOWa+/w40y5ZUHVifQh7yC/LEUl6yJZS6mm0w zrSL+fnrqKFcTc/9BeQfzMDPn/hFir4a8kLD6T/wad9n1Ll42dKBOZStYW2TVtRQmpff9KyqkidW Ac+lDHliJc2/Jx5WIphYWO3DTkzM2FKi+lmVqX1JlZvQrxLPvyY+TR20SzPY0qLBDVUoOg/fso/O X7iizMwsp9+F/020ONnrxwn/fYFtYA/494Bfq5jGtc/L65e8bGpNPN7eD5Y/5crI14GY+xr93VZ1 6TNXHxTvRJyrjUpW6q2O/edp+voL2nICH/R6vo49RW9ceKKticxlupmulWefw4VHWnryhVaczdLy s25tuApX4MiyMzAFvqyGLavO53Kdn+HQioRMLT9BXCw+Q0vi8TjZLjqRpUXomoWncjQ33q1Z8Gba MRd6JQueZOg7fJix+5P1ddQLjYl26Yv96JS9aRockarPWB+Hp6hvKL0ztj5Rq8VX1GY58zBW0Etp GTOXlvBdXXhLDaedUe2vD6tW/wgVqzdV/7dQF/2vPzXR+5V7qufQZdp74hnxQIuDebVbNr3RPOQ/ 2z60fWo9AKy/TeDy6/aA+VlAW2u3ntT7hTsyF3GNurS7pr74+H1hy1Bq1K2G8quezGjsRb99Yws1 7H7dsoSelctHpMphCz3FNo3z9hTb6egW+u3Tf9jiYpaHHGn1LfSrdPoh4+V7/RbTLRmOR+LVLVlw gvgWzIjbk/UKV4wxDlsK8MV8GdM5scTDYnbg22wx3QJb1rxAt6BdrM5lKb2YF6ZrJ9pp6+x0cpHT mUVJfzEYs5i42GziYpNHppAr9kIj6Fn5GTMo+8KWbuiWTh1v68N2N9QUttRnRlht+FINXlRAi5Sp d0Kl0Cwl8eZLBB+GLYfo/QJf6Llfohq6hR4vlclZrgyDalpcjDrKpk3u4rfcUNVSa2F5Tx0/cdp5 A62Xkt9fKei5/Lp3N/Dbv+U9YEwxf6VgHMz+v87xkdhqVsZTYj/pzjEzJvaivvp2MTk7PVXk/WYq Vryj2nefrdGTo7WZY/lBuLD/Uq4iiXGFs912jrlMV5MctmyBLesu41VepG/S1RxtuCat43FrLuZq OVxZesrj5ctZfj6bQ+wry1lr4YutNdy2irXitMd5rLFlfkK2ZsVmOGyZiZaZHp+jqXEeTYp1awJe /3fRGRqxN1VDI1I0aNdTfYpu+XT3M30c9kL9dr1QT7RLty3P1G3rc7VfdU/N5l1R07nMDl/IPPL5 N9V4+iW1n3xPPac8UMevExTceaGKVumvwqXbqVrd3mrX7QutXLdP9x/CX/wmQ8nzpBfou1Snhww3 BS6/cg84fhae1v6jd1W0aBfVZP5k5w+vqHe7u+rbBrbQt3EkvcXG9PhlbLGYmLElHM0QZos6kz3E xixPLJqeL4edmNjPYAtaxeJh/mW6xeJiVkMZ62PLUScmlk4NZRp5zeiXNcTG8Fz24blELKE+fz6e /pxMbebvcdiCdrFZYdYTecooer8MS9bIgcRyjS3dX2VLs9bUUBZgS0U/W8gPM7aUfMmWaBWrRj1l tdP0Rb6gSk3IV65zHLbg56N1mjS6raZ1byio6i795c89tCM0wnkH7fjgZ4vfZ7E+sYFLYA/81B6w 82yLofq9e3ucccV08POkZCXdc2vn7jvq3nuGylbspHeKNNR7JZqqaeevtSTihvYm5ivqASy5Bysu MYMp0aU9z6TQx8S3zj/V5ksebbvCuurhera2XMnR1qu52ngRf/4UszUuuLT+vFvrznuIfbm15pxH G4iZbWStI1a2ibjYRtZ6YmNrTudr1Sk0jsXDEvK0AE9/Ljlis/HxZ+LjT2dNJVcsJDZPE2PyNP5I nkYeytXwKI+GRmZp6J4MZw0JT9dnu1L1yY5kdVh6Q+2W3lLrpbfVbDF9ZRckKnjuNVWbclblxx1X 0XGxKjaBWX4hZ1VjArUDg6NUssVc/JiB+t3b7VWoWDdyzUK0bts1ZaWiXfCeLFXbQ72oUzfzUzs+ cPvP2wOWi+fO1Pmrz1W8ZBdVLTtHHZi32KNNovp+eEeDuzzSCIuLwZax6JYQvG6/bjHN8mPdQo0L PcV24meETqXGxbjCshkuoTPwPehHbL329y8hX3i1scVqUvxsIa61E91ivrxPt8RH4rn81MLP9/cW c/rv49XEbKcuhhr9aPz8aOr9D64hF5k6l714OzbTxbTLFrTLxunMBsAPst5i3+O5TIUt35Er9uVn SRr00TPq8x+qO7qls+kWyxUroFuqolvKv2TLMZWqa9qFmFjQIRWtHq2izAgrXuW0StWgdxg9yCqS o1wbryaIHIBGDW6paf3bakzv/cJ/7q/xE2coC+/eLv64hmkYu/i3zg+BfwJ74GfsAcsFMa7cuftQ DRoNVpky7VX4vSbkJA7VnBUntCsuU9uPp+vI7TyFE/sKvZGjXVzfcSdXm65natWFZ9pwg+/voxxt u5an7Txmy2WPwxPjStjtfO26Zbdla8NFeENcbONFj1bh6684lYVG8cCVPK1Cz6w/jR+Dh78KnqxI wIfBX1kKVxazXYSnP5/rc+PJD4MrU47mauJhj8YdchMXc2vswWwNgSdDIjJhC3Ex40tEhgbit/Td wHnfyjvqu+W5Oq28R2wsUc0WJarBvOuqOfMS64pqzU9UuXlXVWIK8YVxJ1Qr5KJaTE1Um+8uqfXQ I2rTb7dKVRyst99prnIVOipk2lb6BFguTb6eP3tIX4FAH9mf8XF780Ngi/lat+6nqWTprqpceoba t7ygbi2vqx/aZXDnhxpBXGx09x/YMmOANyb2c9hiOcjGllB8jh3EobZzTA8jNnaA2pbYtX+bLXER cKbAOs5178JngS3WF9n44meLM/tlK/GxzfBqI7kC9EY+CMP2ke+8h1xk61tpbNkwPVlryZO2eS7f 47lMw8/3suXFK2zphN/iZ4v5LbUdv4W5ksYW8/OpbylVF+3CfOPiQXClOnypRt/KKqdUshqzjRue cNgSRH2Mly2mW+gnQ97ZB38ZqJ69Byjx1l3nPTK22LK6Bbv4ewA6PwT++Y/bAzlOXy5vnqwrw0Xd Cf27qIl3ZVqPSLwBAjfmS2cmZzn16tn4KVFHn6rnwOUqXK6b/lAiWFVa9tegmVu06WySop/k69Dj fEXeo2bltkcRd3O8606Owm/DjVt49om28rzrpke7Wbtu4OPfzNFOtjuuw5zrudoKczZdzdMGYmOW J7YWrbIaf38lesVyxpazVqNXVrFWnmHBGctBXg5PlsKZJfBlIT7+/OO5+t70y7FcTT9KvjH5zBMP ZWncwUyNicrUqCj8/H2Z+iIyXUPCUmHLC/XfRg0aXOmy9qHarbqvluiWpgtvquH8G6oz56pqzbig 6lPPqdIk5idNPKOKEzi/mxCvCrYm2jqNljmvKhMvqFiv1frfRTvo/xRuor5frNCjh+RnptDzP5Va oCyvH5OWna7kzBdKJ2/Z7fHmLuflck7Od9W+qcgdZzlah7oae09s/cdf2BeujBT6OuTS83eQihb+ TJ063VDbprfUpQV9xbrd19BejzW6X7LGMds4xJlvbHNcmH8yJEmLRjDL5csXWj4mWau/SWaGS7K2 TmQ+GH6L9RUztpiXv5u1iz7IYeRr7SFvy+pODlB/EsPx32aExW4mRwwmWP8W805Mu8SGkfe1K00x Yek6xjlLHOcux/ey2MZxPhMbnsHtPNZf/0LOmNVaWk3/4R0s5sFEMYMscnWmwpZlapfpFuJi1lvM 4mJOjT66Zb7DFmJ+5Ip9SR7yZ/2TqJ98qq70rWzf6b5aU0PZlFzkesxeqUnvSquHLF/vpErjtxSH KUXrHdH71NoXwcsvXP2wilSFLVWpza92wqnNr0xdS5WGl+mjTI1L08tq2eam2rW6rjJ/nKrKVbqg T+jN50rHd/X2SvJ/JrOJpTsi3YS6/8K5gOWz2E0Fb/bfHdj+hvbAy/eaXiXWh4uPg+UNW22jiwNa RlK60lOtTz01LZxvH97P+Qtewh/+1EhlgwZqwoajWhZzR5F38xUNUyz+FZaYrfBEt/bez+P2HGdF oFn2wBYvX+AKusThC1wxttj6MVvyXmULfPn3YAua5a+yhR6zr7Gl0ncJaj7vvqp/skVvV+ipQqVb q027zxW67pCM0670HD1/kqJkV7KMLyluajOz6ZnjYWVaP7MAW970bbPcO487XVnuPHqbDNf7f/mE Po2XqXO5S53LE/XvClt6PoIt9Kz86MdsWTySuNIoZrl8laK19FHZND5F20NejYmF4Z3vsjWbGS6w JWIJbMFrObgGnhRgS2wBtsTu4r7dGfR7SVcs2tjLFZfj7cfv9cbJTM84tS94L84WHWP1ltbnMob4 2GF6jO3fQDyM1/GzJXQBnsub2DI42cuWXj62dLyn1h3uOGyp2+KKajQ5T80Kc7+otS9dJx62HHnJ lsKvsAU9A1vK0PulUv2L1MRcpDaGPvtNLtFn6brawqkyb01X1Wrd0eKcA3msPxO59y5vPMzeM8d/ eR0iL483Aba86XP9W7jP6XmFOLG5j3YaDF6c84mcbDz8LOoh4Yn5BFevk6c7ZolKVGjNZ669+o9Z rk3xzOFDh+y772VK5D3iX1czteMKcy9uux39shf9YivyLjrG+HInD8YQKyPuFQZfwhPRM4k+7eLj i+mW7Y5uydNmYmabiImZdlkHW9agXVahW0y7WP7Yv1K3NHmpW7xsqTbFq1sqoVEqTjypiuPjVR62 lJ9IPw30TJmQCyo7gbzP2XfUaMYtNRi+X8XqfqnfESOrHPSZlq09jx7knC/TPC2bT2lzAaxnJvs+ G51InT/vhuP75/C+2PLPiwnoFu+3Lz+H/gZoFw8NIDr3/EaF3u2lNi1OqgOzjbt/+FQfdbmnwT0e a1TfF/q2H7X56JZp9BWbRa7Y9xyHF9Nnfyl8WYFfYTNcNqEBtlP3vpNY064p3hU6lRytaekKRStY PCwC/RBFjMpiVUc3+TTLFrbUt8SiN8yTP7qLtTvdiYeZVomPcilhP3li+7O9K8pyk7kele1s7br5 /BYns9wxi5EdQQMd3OjSPtiyZwW9X/DzQxdajT66BR1lumUlf6fpluljfLrF2IKn1MfHlnZoltbt b6vJhzdUt/kl1Wh8ThXx5MvVIUeMeFjxuodhy2F0S7QK145WIfyWwlXgTRXiZNVs3jE5ZfXwXeqh 0xtwXglfmja/pjbNr6rc27NVrXpfPXnqna1ndcPZ2dZvwluDgC3Lx5fAhy3/xffz68jx3x3Y/nb2 gLHFbXEYClU8fCYyYYrly9o8P69+oT5k1nr6cfWkB0pDNWw9VKsib+tIYp5iYUoY23BYEQEzotAp +x/k6cAj8pB9ax+3Ocv4co/HoW8i7uTDF7jCMi2z51YOz5ODjqHm/iZxsZ9gy+txsX8FWzqvISaG 39JyyS01WcA8DPyW4NmwZfp5/HxjC/EwY4vFxPxsmUAsgdvLTOI7OeWayn1zUsHjz6vvUuraZl9X jeaTVLhYRzyYTjpwINHb85L34eGjx+x35qDl4vkT53Hq/gNseeOXLS/beuxYHbg0dOQCvfdOdzVv FKuOLR+oe1vrt39Xg8jHHckMSoctaJep1ObPIp9qLvGjBfj5i+n7suxL72zj9d+SbzLey5cdIWxt UUeyA778ErYk+Phx8kC2bJ3C4zvtX/azf8Gck77cZKu7tNwx679/aDNxMTyXCNgStpRcMdiyA89l Mzlr631sWTAu3WHLuC+SNYq+Yp8xf7JPb3qK0a+yHZqlVbtbatz6murAluqNiOFSr1IWzeKwpQ4e C1wpwrZwrUMqVO2QCleGN7ClBHGx0jWI7dY5pwrB51S1Hnn39c+rEdqlTbMrqvjeQtjST5evPva+ B7DFw3LY4qtxC7DljR/f3/SdnO4p00Psn9h+FozJ4FzZmRePiDEvYNqsnfqgVAu9VbSxuo1c5fju R56bPqFu+fILHcFfOfjQmIJ2gTUHHnrX/gemVcgNZWvLuGOM2Yu22QtfIuGLMSYSLROJFxNx28uX XaZd8P63m+dyLVdb0C2br5nv4vVc/NrFYmOmX/7ZuqXzGuYsrbjrsKWxw5ZrDltqGlsmn3XY4uiW CaZbTqgcfCmLbik96ZRKh5xWmanw5ftEVQyhruC7k2q38JF6LXquyt1W6fdFeqhB61HaFXGJen5i X+iXLDyvfPRLHj5/DrEeu4B8r+9lp3+B8z5nn/j/yc5iH+XR847P8eyFu8kp6Uoe0z76it2jhvKB +nBsHdjlgb6gz/7X1OWPR7s4fV+MLfTatzWPGv2F9BG23mKr0C/rv0a/jIUx9OvaCme2omOMLzvJ Rw6jziVigfWpRLeQv2V+u/X/iiG3y3K8TLPEolnMa4kNT3c4chKWGFOcdQi2sM5Ge9cZrp/hPlun TNPAF0e7wBar8TfP5cAGlyJ5rfBlaBf8fGPLFmMLf89K/i6HLcT0xo3wsmUQvQeMLd2Y5dIOL79V u0QfWy7CFs6FyPcqR15xqeBjKhZ8UB/UOQhbDsKWAypUlVX5kD6ojLdPLnKpmqZxyIkMos6l/hnV rHeOfuMX1RLtUvmDVapQ/iPtO3TZ+x4wIyPXeh/R78g+s/nwxQmCcN708mLXWc79psMDl9/sHnAD l0yCLS6OZ8aXHD4X9l21mFjMYc5zanVgpmlvjV1wWBdSpc3EppbEPdH++9kwwY1PQg7YNbcTCwu7 6XYYYnyJQr9E3vHAGnSMs7xxM4uf7fPxxRizDy2z1xcvC3d8frSLjy1bYYv5+VtYBeNifk9/9b+A LZ1We9nSYjHfT9hS/3vYMgtfcxqsMLbg41eaQJ3z+ARVGBevcqyy6JZSxMhKh5xScfLHKi+8q5rz bqs63kuLGTf0EfVwHSdfVb3u6/X7t+pSN/25TiXcd+r5PeRSGFvMR0hP4XyQS4AtP/31y3GbbvGy JXTvReonu6th8G51anNfXVm9292mJ/J9Dbf6Seryx8GWyf2tp1iS02t/9qfJmjsgxVdLmUwdZbLW jE7Weo7VG+ldaXzZQl/IbegXY8tuH1tsrvF+tITlCVu+sM1eidnmzUGOs97G1u+F3GOHGX6usDWu nIEr5w57l8MYH19Om7bxscVmu5jnErMd7QK/nLgYcbgw4mLm52/h7zC2rIItC8enU5sPN8lLGMXM s0HMcenbx9hiusXLliZtrqpuC9hCTzFjS1ljCzGxYkE+tgTBlJr7YQurMrehXYrj6ZeqyWc6+KzK BdGHrN4peuwxJwzt0rI5+rvUZpUq1l2r1x/wHjNMszBfw/q4ej+zXo44fPG/hQG2+PfEb36bY1zJ Jj7KsSzP4+3ha2//jvDTatN5rN4r+aG+WhhH7nC+FiYka3Mi/ZSSpLD70u7r5LAQ19oHIw7Ck6NP 8xWXRL096wjXDz7K1aFHec6y+405pm/2+/hijNmPlokyTwbtYrExx9MnV2zndWperpl+yXP4YtrF 31fMtIvxZQ3a5Z+uW1bfpyb/rowtjcgRK8iWqpPhyiT0CjqlApqlApqlHFtjS9lJ5HdOpqdGCN/P yUdVeR7zL1bdUqPl1MhQf9mYXLNOi+7q/eBheq90B/X7dI4e38305o2Zl5+ToeTUR87nz96P1/2V wHmf76vJzjGvynTLmcvPqJ/sqgbBm9SF2cZdP7yrnsyM/5hcqWHdkzSa+haLi9kMyunkIdscl9nM c5nL8tbp4+nDlrV4Fxu+xtf3sWUrbCmoW6x2cu8iqzmhzsXqG9cn69CmNLz3dHySTKe2xbwT81dO w5FTrJPkvSccdDnb03DljLHliEdn2RpfTL9YrMxiaNaH7Ch5ZkeMLcTForfguZDv7I+L7VzIjGN6 0GwgL3rVlAwvW/h7x49M1uihyRrsZ0sP8sSob2ndIVFN2l5z2FKD2pZKzJ8sx+zJ0tSoFKt9QB8E H1CRIJhSIwq27FOhSvv1fhVq9KtSU1krjlxl9HcQn3Pq8qvXv6BgVvOWt1Sr/G4VeqsTsY09vAcW Rzffxfq0Ws8XywnyeS0F/RZivJwt/eaPq4H/oHfur834Na5YL0U7D3z2LFkjRs/Xf/+ppkZMiVLo aWZ1E5NaSW3jptv0j6QGcuctj/aY7oAJe4lnReKbRLI1VhzEazn8JF8xz7z5yJaTfIjbHL742BIF V2zZ423tM+3C75u3Hwpbtl/7MVsKxsX+VWzpZGxZfkfNHbZcV324YLqlBrqlagjfU7jy02whb2wu vcpnJqj8jARVnX2Kukv6/S26pVZLqZ9Z/kQj1jxWobKdVKZcO61ec5jaSo6VeC6u7BT6tHnrXwJs ecM3lZ2Tk0OeEmy58zBLxYp1U/3a6+n7YrqFngltb+njjuSKdUvSqF7UrsOWSR/9wJY5aJbvB6Zo wWBykfFeVuLrrzPNgq+/2bwXi4sVYIvpFmNLJGyJXJpB369kRa19geee6rDF4mEW0zJGON6Kjy3G Ff/6gS1wpQBbzHsxT/8YbInheSwP2YmLwRbzXCLJTQsnFvc6WxZNSNdM2DLBzxa42c90CzkM7Tvd gS3UOxpbWlKXRQ8Xhy314un5gm6pvR+27C/Alr2wJYreRT620IO/TJ1TsIXPeQG2tIAtQZUi9M7v 2mrsuA3UbDFXDx8/wJY3fFb/w+5yzjfw8e282E2NgMX8p80J1TtFm6v9wEVae96b97vuulsbb2Zq WyJ5/rfxFBPNx8czIY61F8/EOHEQbhhDotEq0WgWWwfoD+ysBzls+dnHFtMutg6hZQ6a/2/6hbX3 rjcvwHLIbO24kUety6txMfP0X2qXc2gYlqNfzliNi/VDztdy6lysPn9JAvX58b76fOonrT5/Wmyu Qg67Ne6A1bdkUN+SSX1LhoZHUt8STn1LaDL1LeTaWN0kbPH6LdQio1vqzrns+Pg1qG2pNoXvaUi8 Kk6CIebjWzzsOzTLuJM+7cJtU46r4sx4VZ17QjXmnVLtBeiXhRf1/9k7D+8sy3XN/w+zZs06s85e Z41bRQSlIzWFJlWk9y4IbDvgVqRXAWlK7whI79JCSSOhhoSEECA0QUSahBTSwz2/63m/NwSk7LPd M0u3yfLxS+fL95bfc93XXZotOW9tlv5gfTdmWMuhYfZixW4W3KA/x8Db06Vl3iavghxkzkdunw/9 lj/Z+fm8P9fvL6LQ/sWraVajZn9747Vx1pN5vj3IjeqNbhnQ5Sf8fHpt9Um3UcTFJvS7a1MG/GLT /3bH+S3Oawn0FPtOXCEXeTM82T7ZyxPbQY6Y6ic1d3LfQq+PWCT+R+R3913P4sgN6XZwC7Uq5B2r d776hsm3F0uOiymR6JWD6JIYdErso0v6RXzRo+Jl+jn9vLSL4mLKF5PncgDPZS95adIuyhfbiuez YdZ9W4Wfr74v31CbP4n6yZF4RoOo3en/7i3Yct06d5duuWgt2p1Bt5yy0LfpPdmCPshN6LFPzeRr 9eAIq0wwTKmz216uvYsVZuXw9F8Loc4lWH2S0eCNNKeSnsjNUpjlQjy3yVlrUu+Ylf1LPxv82Vqn W7KpYVX9lXLCdV+5n626uYB2ed6BLP36v90roFkL0q+E+F1e2I4dx5hf2ssatPy7zd7J/ODfyJYI mKIVjp8fLob8k2yR77IB7fSruNhvZotfO/nPsaWG2PLl09lSTWyZcdTqzDr2KFsWp1pr2NJz9R3r NTOZ/oHMxAzqbbHHfnDnWGZuOrPVqBngo1K2PP2yU89dvYktt+7mWUi9j61quZHExKidbPNstsyg H/1s+fhDyBNDr6wYgWaRjz8u3eUhf4+XsYP8sJ34Gq4XMmxRH7EIfI8o7vOqmXe9WdgfxNJnUv2M 1Tdfnok0ix8Hi4vi4xJsSQrwxT0SF0via75+8eNiJXORn8yW7CeyZRQ51c9iS0hL2NIcf76xz5Z9 9mooXAnaA1N22ss1tXZb2dr7qc+nt1gwcTHHFmpiGsMWfPz6zVPx81OtGbGyF/5HT+vRZybxsAK7 n5XutLb6Teic1Splizs9/5z/Y59RxP5YeiX19F3qz0ZbxVq97LPZMfYd+mAZfSO/Tc2xtefv26YL 9MInj2vXJWpU0BR78FrC8Ej2KRaGJx8JO6Lw7Z1muV7A+wV8Lt9b7n38F75H+sZf+v5IuBOBpjmA 7+JiY67Ossjplu0XCx9qFzwX39Nfc6bI1shz+RewZfiBX9flD6A/ZT967D9ft8AO5rtUl9eCb1+V XLCq4+Ot6gRiYRPpmaG42VT6jH2daCGzT1uDOfQMnMc8DeJiLZeS27ycveX6NOvwxW4rV/0dmzx9 o6sxKiyAK1qclVqlb09+Be5nkzuP5vb2R0XMKRlmFcsOsk6tEmDLeXLFfiBX7Aa5Ymn4+ek2Qr32 301zfv4MfIk5eN8L2esvIz9sJVxZ7eon00z5x+qBvBNPQzONpVn2LvDmgUWuJF61mrUOD38TvVm2 UHcf0Cziiss1lgYhHnY8Ct5Eo1ti8F4OoVkOP7pOwRl/OcbwMycOPKx1US5y9JaAbqHOZQ9xMeUi b1tAXzE8l++mZ9kSavNnSbfARrFl8EdpNqD/LevVh3OrBzGxLvRVDegWjy34LY2PUDsZg24RW8LI PUav1KL/ZI1t9nKN74mLwZdae61cUAQzw5jzorgYuqUm9S2hzelN0fyiNWt8xsr9xxDq9CdxrmqD Si5QHrPC8ApziO0+ky36ovuGJx/X0s/+G7wCsOXW9SuOLZ8PXWLlX29v/T79zs10VP3Ib2VL1PV8 GANfrsMVcYQYmBcH8/jyfLYU0Qfmgct93gRbfO3i94H5rWwZGZ5tww/kuLjYZ2H0FtuZbh/Q82XA JmZg/CNsIR7mseWoVRtHDBu2VBFbmPNSbQK9NSZxPU49aXVnJlroLGb/zWZ2uc+WJVet5eLL1oN4 yqClV61sld54+pMdW/LQLXns/0rZ8uxrTFzJzX2Y09q111Qr99eB1rZ5rHVve8F6tifu2Om6vd/1 rn3aMx0/P83G9fPYMpMcsXlolkXEw5YPZ+YWecdr0CwbJzLTGM3i9IpiYXgsYeT9+polGl89hnr5 mA3khQXyjn3NEk9NpHLDnIcfnQ9XYA09hhIOoU3gShJ9uEuuZHhTvIiZKX9M2kWMOk58rZgt1FCq Pv8hW8hDhndiy1Jid7PHZdrkkRmPsuWdn63Lr9iSYLWasQd68xA5yMwCU0xMukVsqQ1b3oAtb2xn 7bQyb+yBL/tcf7EKoeQ+NjhhbzRidiVMadD0PGxJtRrlJlmDRp8xI5AzVWzBI1Q9672MXM5fPve0 mFgpW559Yv8bfPWXu8RG8fK3h1+1KnX7MMf0I5sVRg4m8aflKQX23blM+y41y9bLW6dW/nvu87su UqNC3f1efP29ePrSLeFoDmmSaLyWaHyWaHjy6CrgYz4vPwa++Euf83SLtE+B7VePGKdb6A9zuQhf p4h6SvkuDzzfRdrlrBcbU3xMbNH6Z/2WUcTDR4SLLdn0ExNb7tkHzJzsT2/9vutvPUe3JFotefnU TVZ3moUeGWPj4At7PPhSRWz5kjzlKacsaPppC/maPIBvUu3NOZesKXnJLRZft1bLf7AOa2/YJ9/d sxcq97U2nT53xyOX+EIh3qjPlgKuRS0u1n+Ds+5f9yeQQk/dr/reSbwU2fsfLbBX/quXtW663/kt Pdpdtj7tf7aBnZkl3+2eDe2dRj9k+S34+bBlLv79QuJhS9nzr4Qtq8fj4X+Zblupyd8hzUIdyR70 QRj+xn58DtW0KBYWs561iTr8bV7vMM29Fw+URyzfJAGuKA524mCOxcfmWMJh2HIUjXLMW0l6H86c 1oI5p8UYxcoCbFG9vvrwq0Y/mlyx8PXkiq2mzoVY3C5ictsWolvoibya3szqVzmb+skpsGU0nBxC nG/AAHRLCba0aC+/JcmC34pnliS+oHof05vydXn5IYqJeWx5uRZcQbd4bGHeWo0w4mPqjUzfffKR q9SLo6dEEnUuzElueN5qvPiNVSzf1+JOXoIl9BO7f9vpliy8Wx0Sp03cefvYMYdDYlHp27/vK6CY gtjSot0ge4V84+FzE2w1/vfCeHoJJ6C5fytbfoYpbokr4g45ZCX48o+y5XHt4vPlt7JlNGwZHp77 CFved2y5Ze+su/lcttR09fjHrTqapepYYtiwpXJAu1QhLlad+pdasKXuNLHlrNWHLY1m0/Ny/hXY 8pO1pRem+PLB8lv2UrUBxHQ+cscjD1+0SHVonHpapWx58jUotmiJLUUkpAwdvsZe/s9u1qrxXnTL eevW+qL1anPN+ne4bR/Dl8973LHR1LpMogfMtPfoV4lu8dmyIsCW9RPxW+S1PJctzIvEa1c9izTG 42w5gWaJj5VmybVE6ZVjBZZ8PLBgTDJ8SRZXWNIuio2VZItmH4strvcL9fmPs2UTWspnyxyxZZTY kmFDyHkbOBC29EW39GSeXRdykIvZcoK4Fr1ciIdVoA7/tVB0SwgxMbGl7g60i9YuYmKsGntY+9Au kfYqtS6vBR2mTh9/MTTBguoT262XaqEVV9prZXrbvog4p1HEFs0KVF2D+hOWsuXJ5+2f4bPql7hg GT1Qq7e1pr0n2fLTzKQn32p+fC75VeT4n2V2/Tlmq5xTHSP98C+qz6Tyjemp9AM6Hd2yH90S4XSL +FFoB/FWon/2dEvMjQLTOsi8loOw5SD5yD5f3CO6JQqvP5Ll6xblNO9RX0t0i/pZKidtG9pli69d 0FTyXcSX38wW6g5G0G9fnouvWxxbNjyHLdOSLIgZLjUn0END8S/5LI4t8EWxMXLGqlDrUp0ayprU wdSZzl7v69NWjzyzhtRfNl5A7s7iK9ZxzTXruOyCvU8ua/mgwdb87Y8DNS7UAzJbST6C2JLPHk/L j1FLwWj92d8UExNbVK+nffO4L4np/KUrbNltXVqmWFdq/Hq0ump92960DzrcsU+73raRzAr7kh4w U+mNMpt6/Hl4FIuJiS0n73gVecdryRHbNMWrldyJ17IL3eJqWtAtB5Qfhm6JRrcc3KhZxLBlF3WS PluIZ8UHvBb5LI4th2GL0yweV07DFy1x5pTPFdjivH10SzznY9x+1V5q5rFXQxnBv7V/DbqFuNgu csW2L2IG5TzqJ2fet+XoljnUTzq2DKXvX4AtvWFLV7Glq8eWhm8zY6gFOrsJecXMAqsYEmHlyQ8r K64EEQ+ru91eqoNmqQNXaqNZauG51I2wV+vSb6wu/ZJhS6UQ6rhCifE2YEZyvfPWsl64vV5mgG3Y fACWqGclufM5v6BZ6PVxnzyLx2JiOp+1lKvs1p/9BP43/vsz0gqpve9pDdoMsUXR6TbneKFNjbxn S2HMyjP0ifxXsuXGP88WxcWK2UJcTL7Lv44teU9kSx9iVU/18p/KFmrSYEtlxxavb2XNKeTXBNgS +jhb1l6zzisu2cdrs6xq4zHMcBrivC9xJS9bvZlK2fKsyy8r94Fji+5hOfR/mTI9jJiYdMse69A0 0bq8lWrdW16xd1rfsPfb37YhXW7aiJ637Mt37thXA6mfxMt3bMHLF1tWwpY1E9I9tuDlq7f+I2zB S3dsWQdfNhIPE1vQLWKL+rX4Pr5yw45HZTufxcXD0CynxJS4AktheXxBq8CWUwHNkoTfkqCcMnT0 8X1eXf+z2LKZOhvHlilZji1fSbcUs+W2PcqWFPqJ+Ww5TL1KtFUIoW4Sn6Ws9ErdbbBlq70EY16G Na+Qj1wG/VKuXgwxM1ZwrJWnjrIyMbEaxMSCGp61xg2YlRxCzeV/9rZpM5fTax+tjWYRX5R3ei9D eyHe0Qq8lbLFfyV+/48KZbpVwFxhlrev1cZAy3tT77hcNGpGumqbqMvjGszXnpifXbDqnP319XbW f/xOp1cmx2bYvGS0C7PpFxwlJsbjmlNFrp5kHXnAGy+ZbUFP7KZ3cRh99PdfIYeFFX41D+2Cb4/+ UJwrBo0SK51CDlgMHr5WrL/wZWIDK+oaPS1YEddy8Wxy0S74N1fzXZ2++iZ7817wXC49xhb4Iu2i Gsrv4OAqnvMKfJdvE/GJEopsWbxX37LkBH8LawFxvjnMcvmGuPf02FybGpPNHJdsm0gez1j5+fsy 7fMw4gl7MuxDPJcBzDPug9/Sc80N7v3Erpg52XzuBXtz9nkX26qNf1LzK/qV49XXoOdLNepaqoyB KaNhyxjqAXxPX3GxSYlWeyr9NqZTG0NcrCG/o+kCel8uIS62nDlLxMV60FvmhTrvWfuWw+iNjLeS x1wD+mdw63TLv0b94+0f2z/74wPFDQty3Xmv8zwx+aZVrtDdWoTugyvJ1rv9RXtXfV/oKfb33jft i573bGR35oR1u21ju193+WJf408oLrYCtqyhVnID/cM2S7eILXj5Yov8FuUeOx8fzaJ++rGbs+zY jmw7vivbTqAxEsjvSkSzqFYlHv/+RAw+C3rlJPGvRHhy6gQr/tGVeJT6fK0j8vrxafiZE5yTx9HR x2CVtIv8/CjXb9+rz1dP5O1oqM30fln3daatJE96PnG8aeS5jeXv+Iy/5z3qd/rQC7lzN+WJca51 OG8N26RYXXKQqzbBO0FviB9l68IQ6ZZg9F7IVns5dDO9X7S28vltPPI9IfL7NZfyKL1i8FvepGcl uchNmsEX6i9f+J+f2oAPx7kaubwc+hVxX7mfTf9Qjoeo4sgSOHEJXT7bh/mzn9C/o7/fv9e4mfVP YItmv2nmvY5pDhq1IB+dGvDQLl+9Zc3ajKAP3Qc2bvV5m8c9eHJMhs06WcCsRjzCk8yiL8kW7udi y+ZLT2JLLmzJs6hrioUpLuYx5bls+Yle/LAlUmyhR5nHFmr98fTFFs17UVxMbNl6MeDnwzi/f2VJ tqwkr01zwpYT0/vn2JL5kC14Lu8QFytmC/GrFmLLnPPw4ZzVnp7yj7GFeJn8/NpfUcMSYItmIvts abaUGn341Wv1Ta7rT5jp94ll3iniENGvvJQtz7/SOJdLsuXkqZ+t4utdrVHNzda1JbONfbaop1if Wzas1z0bBV/GU6c/vtdNmzzgrs34EO2Cp+/7+euIiYkt25WDjG7ZHcg/DoctUcSk1J8yVr0pN2V6 bKHOMR7f3WeL80xi8PHhxMnH2JKcgGZh+YxJgjun+B7HF9hykn3PCbRLHPsdv+++aijFlnByxfze L4+zZUGALePElk+Yx13MFnrsU5ffrB15JK2SrU4LchgbM7MYtpSti08fVJItW+DLRm8Fb0a/wJfg p7CliceWpsyvfOk/vrDeA4Y5tuTnlrLl+SftH+M72Bp48ctCmKH12FtOtvrqevMUCgoK7F46DScB UgEb4m/m7rEXK7S3ToNX2xJq16dEMhv1aK7N4tyfGUtvJe7VK2GLNIHq4NeJLXgeW7nP76Y3yx50 yz7yxfazDlzJQ3eQa3yNuha0SnRAqxwMPD5Nu0TDlqjAioAt4fBpv9Mumimm/v3SLngu1NP4novr X5nq9UfW81ot7cJzFFuUL/btSeZPFmsXemvCzAXE+uYQl/B1y7SAbvmS63hsRDb1+Zk2dC9sQbtI twwMsKUX9/0u6JZ2i5mBMe8i/cTOW71vzhHjYl6S0y3MtyihWyqhWyqV0C3KFxNbagXYEjKT/E3Y 0mQ+vS/5nU0XXbR268lJ23jPyjUdZsE1+9qFpLsuFp2TB184nlpuM8hx4z+3HjvMf94Pi9nixV0S T123ShU7Wd3XFlq3NmeY4XLe9at8H93yaZ/bNqwPmoU1kd5i8lwm96c+nx4p8l2kXZaNYEaY8pAn e7pFeWI+Ww4sJR4GW6Jhi+t7DFuO47XE7YEtaIyT5Ii53pMH0SqxaJfYAFuOw46AZhFX/JUsDXM8 D98lj/wxaRd8mUNoHXyaOM5J9SNTjb7LFdvi5Yq5fvvE5b5fkmVbiImt4/mpNt+xBd017osM+zzA lnfQLV27M3eyI3mJrVOYeU9eSVN8wDdj0SD48+iRR9ginoRsQMOwgmBMXfRLMDEz6ZYQ5SsTS2tA 71XykEObnKJ+MsWaNztl5f5rPPkCQ1wecgHzOXSOaq5xQRH9izgzS+oWbDHHoNIT+fd/yT6PLU6z kK/BYeZwPrC0tDR3c0pMvk7N0yCr02SQfbXtjn0b/8DG7LxuM7kO5iQSPzqezcxgZtInFtoqHqUP 1FPMsQU/f9dF5hVfZB8FVxxfrqA7SsbF4Iu48jy2HLyO1tH6KQ8uwRZ0zwH4tI985L0/oo+YC7OT Gk3HFpgmz0VscXX6sM71f+G5rQ7ExVYSF3PaxbHlAX1fnsMWcnnG0pNjJL1fxJZPwzLto13p9rdt v3C/v2291pBrI7YQv2q54BLzWy7gx6fClpT/BluonxRbpjGbSWzh5xvDlmawpcmC89Z+wx17d3OG vdFxqlV7rZPt3pbk2JKZnVHKluddggG2PMBH1tuZc7esRo1eVvX/TKZu8rz1agdbqJ98H90itqhf 5bh+9Kt8l177zAlTv/0Z9EiZxdyTeZ/etUVDuRZG/WJrJ9D35SvqJzUPTL2PuY/vD7BF+ceaA3aY /OM4NIuLh1HXkoiP7/ob45sk4qEkyMNnP5OIzyK2iCWniQmksIr5EkeeGCuZ6y5ZfOFnThJPi1ef GFglD8fPQ44gD9n5+eQT7FjCDD7idOsDbFlIHG/a6IwAWzLsPeYav0Of/S7dfrQ2HS5ak7eTmUlM Xgk1k1XIP67QIAovhd761OP7MbGXYMtLcOWloHV4L+vx9Te6r70STH1lSLTHlvrHrCb9XxxbmsCW Fmes0sszrUnLd+3GrSziIg/Zkq94CceklC3u1PwD/w8BU8Jj8d5Hr8CU7Bzl0Hg5G1n3PX94ynTy D1/rYF1GbrMZsfTYii1ghnyGzdDennN9zol8W8AeawmcUQ2leg6rnkT39G0XyN+6QN9ieuqHXVaN i/iC3lBPfZigGvso/JRols+XpzFGbNGKdnyR7lH/MeWMaZ6leotpFnKgRr+Edtl8Xv2Ri9w8yrVo F9XoS7u4HjV6zk67wJb4IpPnIt0yN6BbZhB3mEa84quDOTaJ63g81/GoA5n0FMu0v8OXjwNs6Se2 rCbXRn32l9KvcuFla4p2qS+2zPB0Sw1mgPm6pTJ+S6UxD3VLZTSLfJdqE2HLlFNWR2yZQT+mWedg C3XNeDjKF2u37o713Zxu9QcuZ957W5s154A7D7PQnGzz3PJPzFLd4r8SgUdekMIC5Sc5dWfXfsqg 19WH9vpfvrCeHc9S45Lq+lUO6PqTDSb3eFhf9vYBrmj+5MyP6IVMXpVykef//a4t/Py2LRt521aP u4t2oT6ffi/bv9Ys4yzby/08grrJ2I3MIt6GtsDDjwvkh51EY8hrUW29yyXGoz8pD4WYl/NaxBWu p5TEwAowJuVEnp1hpcSxpGGO5NBzDL2D55JAvtgJ6lyOUjujPORIcsX8vmI7lmbZ1gVZ9H3BE0W3 iC0zxmTY+C/Q34My7APyFPrClq7MnWwDX5u0pJeY2NKE/GN0SwVmGb+GdvkVW4JgSjFb1sOWnXzP Xns1mBqX0ENWGbbUgC3BjZOsEXGxFi3O0r9tqdUO6WNnUsk/Zh+rczQ3j7zGkmwJHK4iQKNVqlse O49/1x8+nS1Z9/MdW1yOYGGR3b5zz9p3mmDly7azwUtO28S95G6GsXfD756KJp8UyWwLzvX58XmO LcuJi2lWimrhPbbggVyg98sF2EJcbK9WgC0H8OEj4EtkgC/PY0sMucoHta7j0/yk+n2PTQf4efWu VFxs9xX6VpbULhfxXeCbnot4p+e1VtqlmC2+dnk+WyZzL/DYkmVfEBf7DLZ8spt49XZmYFCb32v1 dY8ty9Rn/wdrht5QTKuuYwvzYf9bbMHPn3GGmBoe6LwLxMNgFettZlv23pBmbUbshi3tbMSo1e5M yybfopQtz7nouJGptqUgwJb0e3nWtcd4e/V/DbZubZMcW3p3vGwD6LM/iNxj9UIuZst7JbhCHvIi Zk8uHX7XVoy6g25JI1fsHmwhNjYzw3ZQpxgmthATi8XHP7YdXUE87ARsUS1+IhrjFP1aktEsqlVR 7b3yjpMCmkX+ivTKGdhSvPj4bEK+nYvPhy8saRhi0kmH+H3sedR3X/PC1FtMs1zUa19zwjTLZSds Uf2k+lU6tkwSWzJtwjCxJbOYLZ3521u3pc4R3RLaPMFqqyYfL78ibCnf4Hls2UC9PvPW6pZgSz16 5zU8YcHMCGsYYEvdqmutYtX2djz+imOL+FLKluect3+gL/uxMf/R3xfoOLt+pEX0YKAfgz5/5Nhp q1Lxb1a31uc2aPMt+4I40Igw9nCwZSLaZWpMpn3NHmoO18MC/IslijOJLeiDjcTFtnFP335BfMnD d8nDdyFnjDoX1aXsp1e+eotFwAVXp3+dWS7F66GOcf4LcbPYnwvciuExWnUxrOL+YvwOzQ3z+CLt 4tXpb7tURJ1+IfGxwuI6F9fDEm2lnDblH6xEt6yQdomXbqEWFN0yD90yC790BrHw6QHdMiUm1yaQ Kzoa3TJcbEG7DNqTbu9v/8Wxpffqn6wbvZA7wZY28lwWXKL2MRVGJBMT89hSfSK9w8gTqzyWeS3o lopjj1tF9ErlCfFWiceq6JYa6Jba1E8GoVtCYUsj2NIEHdSMvi/Nl12zbqtvWI9ZJ6zM613s/cHf utlsbPsexhQC52Lx8f0DnZv/L59qEcFe5YcVwGG9gRn7ePBsK/O/BzJ3N4aeleesB/fXfuiWD3ve saGwZQy6ZQqzjaVbviGnSrX54sqykeSKjSFXzNW3oFeoef8eL38HeWI7iYntWZxlB1bRR2yD6vGZ /4VuOYGHr/u/4mGn2Ke4/i2qk4QrXjzM81rk4UuznA0sny/nEvIslaXHs9Ivx3Kop8yxJM7PRLxA 1fmrLjNmO3kEm8inlJ8PW3YtF1sybcPsEmwZm2kTYcuwwcR1B6bZu+iWTmiW1m3OWrO36WWHdgl6 C/+vOedpY+pVmDn5iG4J8mJiLwevx2vBc6m9kVyy71ny/JlFGUotPz33xZa6byZagybJ1uKtcxZS A8//5Y4WdeiyY0t+LjPS0S2P+C2Bk4Dbj7s1+fenwKdLH37Hr4B/z/Ef/WOHfU++sYRoLl6b5+N/ vyvK/vqfHaxNm7k2KqLARkXm2yjuqVMOF9qYsNs2H5bMIj48J77QFpBztfhXbCFvi5jYQ7Ywg7Ik W+CBeuZHsqKLuSLGPJstrubyWWwhNqYeME9ii2pdpF3WJAfYQlxsBc/9H2NLjo0Oz6LG5VG29N9M jQBs6U5MzGfLWwthC37+P8yWsbCFPOQ3JntsqVvMFuIUYgv9KpsuumKdVlyzAcsu2KsVu9u7Hyyk /kz5faVsed4ll5+vGYcPXE69vldsGTF6BblL/eztJtTmd0j12MIMlw973HZ99kfLb2GOix8TE1sW U9/ybSAHWT7+dmJhu+Xjq26S+vfdC+jltUTzWrKYA+nNLz7EHDDV4j+NLarDT4rDr+da8uNhPlv8 x3MnYQvrnK9fFBfDcxFbkkqwRb32n8qW6cTEpFtKsgUfSWzpAFdatz5jzVpR30KeWMjbSVa9BXuf JrClPrliJfPEYIvz8fFcytTFy6+z6Ylsqd4gzrGlPn6+/JZ6tXbYX19oY/ujUl28K5e4u+a5lLLl eWfvH+PrPlP8R58t2ieo/4LYkpF+x20aDkQetwrl+lrDBmPt053ZNuxArg3dnWET8LWnHC6wr/En xu69afPQLHPiqdFPQLtwn3bahfv3JrSL5kGqR/HOi948r92X0Rfc+/five+/ymyWH5kzec3rSym+ qAb/ICvmBvMpbz6wQ4F1EP/eX9F4LcphVo1+BJ6LtI+bS8nvka+/R3lj/P4djjGF5CUX2cZULZ6T cth4XhvQVmvRL9Iuq9At0i7L+BsWo11crpirccknDy4PzyWPGpccmxCZZaP3p9uwfen2+V76MZEr 9vHONBcX67f+pvWk/qTTMupQiF+1wCcRW0K/TsHPP2U1JjNLnFWVXLEq4+PQKXFoFq0TVpE5LpXh SpUv1bOSGv6v6P0yE92C39IQ3dIYTjWYQ/+XJT8x2/Ki/Y28gZpvjyfe8Jn9fC3dXaccPtPy93vg xvNG/xin5f+XZym2ZGV4+6bs7EJbsny3VSg/0BoFr7XOHU9bF7zsnp2v2cBuN21I77s2si/zweCL vHzlHxfniKFbVpEjtg7vYgs1I6qb9GcYy8cPp5dX+BrWOuYYb6b/8fYsjy1oFsWvVPuYpDpI6Ra4 kog/fxJWJKJHkgPxsHNJBVa85L2cyHGaJZV8//Nom7OKix15Aluo0YwmDzlSfcUUE1uWid+SQe0k 9Z5Ts2zRZGIN9KucNBz9jd/yUX88vJ43rBu1PR07EXdtf97ebH2aWQ7KQT5iFRoqJhblvJRXgsPI f6e3fig1LtS3KA/5FdhSBraorlK5yq8GR1r5euiWBketeqMT5AAlWn16IjdthgYPpn7yReonv97n ztNcfEK95eSzP+JR61dv/gn9qy+UfuL39gr4TPEf/ZuRY0suMWlqzPyYWMrZq1a//kirVukD+3hz Gr20YMsuZiaROzmRe+1U4kaTY+4TF5N28diyWGzB05dnvvEsvV/EFrRLMVsuaW6k5oRphiRMcGzx +h6rL+XjbPH54nNFj44tcEVs8eJi/swwsYWe/sVsUd6Yal7gCvG5J7FlNbExjy2qdYGNzs9X/WQh ecgBtsAXjy33HVuGiy37qJ/cC1t4Pd7/Po1eyDetF2zpDFvaiC1472/OhS3fnIEtyR5b4EY12FKZ uFglxcPoKeYWjBFbqhIz89jCPDF8mtBZ1E+KLcTXmi69jnaBXauu2gfU04R2mWkV3+hrkVHJxHnI 7+NEK2XLs682sUVeos55+cTrN7Mnf7WfNQz+zjp3SPHY0gldKLb0umsjlH/8NLZQl/8stkSILet9 ttx3OcLK51J/SrFF/cFUr6IafGkWny2n0CXyW3y94j+eic91bJFuSX2MLSfJMfFjYodgy0HYErWB XDHyCXb5bJlBHA8OSreILZNhy4gh5KPg5b9LPU+3TvQV6vxDMVsUE6tGz5cKjRQTK8kWavMdWzY9 xpbvi9lSrgRbajc56djS/C3mRTQ8ZGVf7mvDR611t51CNIveHqmdfPwQlrLl8Vfkd/zxk718+S26 3rIymatQ5B3z+9l59vGQFfbKS22sz7QjNm5/oY0Mu2/jovJtDLGhcVFZNg1/4ivyVWZzT57HvXkh 2mWpYmNoAnnnuqdvOY/nchEdwdrJfd6f6bIX730f2qV4FuVPXt9jxxfplhIrBv/eXwd5/yBciWap RsbxhVwzN/MYDRNGrM2vp9x5Ga6x1JtZOWOb0S+bpV/g3rrT9BJIKrTV5E/Ld1mu587fsRA/aS5s mSVtFpuP75KPt5RDflyWjT2QTh5yOn4+/ZiID36ym37IsKX/xpvExa5bl+XUoC1m5gpsaQJb6n+T 4uJims9SbdJJqwJbKtELuSKey+tuoQ1hTCXYUll+DNqlxpREl18WjN/SALY04nc1W3bDmtIPucMq 5iPybzV+f739pWxnW75sr+VkesdLJ52OoRb/PXkf+Ds+M/9fPjXVbBVyjuum9qAIvvAWGZ1g5cr1 sJC6C61Dx1PWscMF9u/XrB/9Xj7pdceGo1scW/BcPN2S5tW2oFvU82Xtl+m2mfu181rIw9pNru8+ 6Rb0Qji99cM3wpat6BbmDh/Fbzm6H98FtpyUbkGzuF7HcCWZWNjJ4/jycbnUSua5/GP5LOKK81tK ePnn4Mo5/E1Pt6B1DhJri+D37s9z/WRKsuWAYws5yHj50i0+W74ZlwFbmD05JMMG4yUNfOc2eu1H 6wxbWqFbGqNbglvS+44alwrkij2RLWiWMsHyWVi10S11trP20E8swsoxh7JCgyP0UKY2n3469dAt LVpetDbNU6z8C4OsT7+51PwqRsnh4H/+uapH9zm3SeKjB1ruA3e8Sv/3e38FnswWzYPTYUxPv+cd 08Bx3rD5HHliHSyo5yxm+xbaxOhCG46H/ThblDs2V3t+7s9LiJF9i6evuVwb3L28gJ774guxMdii mWFuXpjPFvjizwDTzBaXlyzP5WeW44v6wOS7FYPP4i/V9Xv9kb18AM2rdPOOiYt5vr7q9fF7LsMV /v0tjnPkjjm20AsmJdCnJhHtouccYMsi/pZ5x8QWtMuhAseWaeQjT4qCq+FckwcyiA+Sh0yti/z8 D3fQ+2XTLetDrKrrtz9S48L+jzhWE7hQf9YZC5p5Gh8FzSK2ON8enpCH/Lpbx2EMrFEeMl+r+qU8 F+rzpyVbMJqnPnxqOJ8ZS/MuM8+FfoIrLlvvlewxR0bBli42bdoa5x34Z10pW/xX4tFHr+8EJzgn eW52lvticsoV8ut7Ws2qM6xDh1PWvt1569r+qr3T6Wf7CM9lWJ80mwhf1Gd/xgdpxMTSbMHnnpe/ ktlgJdnyfYAt+6nJD+eerjytCGryo7cxu2VHth0Jo5/YPupcFBcLsEU9KE/LY4EVj7OlZA6yPJhz 8MXPEzvLz3hsIZZGDnLcAXTRXnIGyEGW3xJD/aR0S0m2rOf5rcJvWUxMrJgtgzNsELplQG/yHMlh 6NKZeC58bULPl5C3ieE2R1dTm1++YXQgJsbMyRD6iKnnC1wpQ91kMVtqb4Mt6g1D7zHqJ1+vD1vo +1KTmFgobGnWPBVP5werXHa4tXh7hGWm03uKW1Eufn4pWx49V/9oH7n9gLCimnytx960r9P35Bco 75y4dBa95Igf3KLOqWnz9+zVGv1t9Bb2bzFFNnjTdRsVnWdjyJ2ayH5+Gnuw2ceII4kv8cTGuE8v gS3fEhdbc4541Dk8DzTD9xdYF8kTvsRsl8uBeZTwZa98F7wS+S4R8MHLGxNbAj2RYcwhmKIV65b6 xHhLPWNU26/ZYREsjy/E3Kh7CVM/mB/IgWZtJS63lX9fNTdb4N0WntcG2LcuuRDtgq/Pc5anr7iY 2DKfv2f2EcXFCm3moQKbfoj438H7Nj4iEz8/g377WfY5bBkSlo7nwt4PP/8delZ2W/GjtWcGcatF 1DyKCbPPUgcJW6YkwZbEgG6Jc2x5Dba8Rm2+VgV8l0rwRbqmOgyqBVuC8GrqzU112iV0FrX+C+hX tvKSdVx81jpOP2cvVnvPPh08i5oNDhz3TC2fLVIyD9XMYwf7T/ih5rLrJdJeOCtD+6ciu3btulWr 2c8qlxtrbTskWJu2qdax7RXr1UEzwm7a0D6/uLr8h2z5xbFlKTX5K2DLmon3bBO6ZTt+i9iyCx9/ n88W8rQiNt3Ha2GePXWTh8KoodxPfxZ0SwJsUS9910cfTqhWMgmvxdMsxMR8vSKfRTEyxcGkXfg+ 9a9MgUlnVENJXE21k0eJJRyh5l89X1TfotnGUdRtupgYOkp1+RvnZLs++4snZzm2TKIuf/jH6fbJ u7etf48b9k43cuipcRFbmrbFd29NbiNxsYpND3tsCQ7MMw5Wj0p6vgTJx9/AzJaNLHRLra08qp/l ATwX2FLvEP351Uv5pIXg5TdunGIdW1+1N16dYUFBH9l1XnvdbzQrPZ9j4/NFn3PHqYh8Pi3voP0J z9g/zp/sjhnH7Xls0fcVcawzuP5y2N8plj963Hf2X+U7Wq8JkTYZ7TJk0882mjzKsbBlzAHyaDjH ZxFDms1efw7aZR736EX4GMuJOa0+W2gbzhaQj4zvEeDLDvgituz+gVnHLOfr45MopuXlJHtxLqdL HF8K4crDFcv7sXxefS6dtuExCv8/kuWzZZ9ji2Jj1G6ytqKZthKT28bS/DDxZaNjC3WVPNfVsEV9 YHw/f/5xeS5FTruILTP4G6fEZDs/fwx8GRFx34ayX/wUz+UT1VBuwRNljkt38pBVP9l68WVrvoB4 1pyz9KxMsRpTT1l18osV86qEd18Bz0V65SFb2CM6T19sSbBaU/FcYFLonHNOu9SbQ83MkpvW7js8 10Vnref863itY6xN648s85fANch1WMqWJ1+TukV5q4B+edozF9F74p41ajbUyv91qLVqG2etyJHq 0Jr5nm1/tPc6/2yfExebgOcypb/mg6kXcgm2jGEunthCTf72mSXYstzTLaqNj9xMz5fvqZcnN/gw uuLIATQGtS2OLZxPp/DxXV9K8QV2uFp8cQUf/6yW3tfia+f1CFtUl3+a5bPlBD1fDu3OspidxN7Q SFHSLNS3RK6Dc8TmVJe/aW6mN3uSXGl5+TNHZ9jEoeSkUA/6cb9b1r/7z9a3O728u3q1+U3bnrV6 bZPJF0mwSs2OwJYYK+uzJYiZYPR4eZl6/DJ11sMT+KI8sZpb4MtOdAx9X4JVmy+20Gc/wJY3GyVb B2YY1Km80KpU6mNJiacdW/Lw8XOImZSy5cnn7R/hs8XXVsHT+yCr70tBfiH1k+ojxzUYiB0cjTtt FWr0s3odvrJha67b8D3UXeE3DI/KJjZG7DY622axx58NX75hzz+H2NJ8tMAi2LLqTKGtO8O9Ha44 vnBfF1ukXXzfJUy+PmzZTyxLdfaq15eHEuU0iTfr5TAs8dch3tdS/2SfL/JoovjY0y6qp0S7oFuc dqEPwDbYopzk7eILz2ErbNkEW9bzHMWWNUn0FIAt8lxU57IgwJbZR4rs68NoF/aZ8pUm4jGNxXcZ FZltX3Bde54LvTO23jGXK7ZKc1aocSEu1mKh/Pyz+PmwhZqV6l8lW1W0SyW0SQX8e8cW8QW/5XVY o7yxyhOoz/+SmX/UxNSBLSHonvpzpV3IQV58w9qsuEhvmUvWa1m6hXZdYtWrtrKTcamcgto44Jkh VrSkWbRK37xXQF4LWyZykNHsaBetvJxs69x7ppV9cZC1bH3E3mqZZG3fvmDd2V8P7PSTfdbztk3o 8yhb5n92z5aMSKO+RWxJs41fpVMziXbxdYvYsjrbIohJRW6BLWiJw2HMVyEP5qjmreBVJuDfnYQt rq4FHZIYR72Kz5RTBZaaHFi873v5F/R1GCSPRrPCzuiRXLM4vJaYXZkWuS2Df+8+cTgvR0x+Txg9 X7YvQrPMzrS19EH+Fo01f8I9mz6SfBxqQIfDlkHkiQ3sdcv69bxp3WBL2w54e9RQ1m9HP4nW7IOa H/01W+rAFrjis+VVdMsr9Px8pSb1k2JLkMeWyg2YHdEkwYIDuqVdy0sWUm2VlSvT3Q6Exzi2yG8p WZfv36eUr+qWjlXp2+/6FfCP2dP6IOvJZ2RkWS6949IzdFzpxcB16OXWPKDH0BecOwPsb9/E25iI fBu8k1rK8Ewbyx5+AtpFvvdDthBTcmzBI0+BLSnEpHy28Kh5x4/ExX54Glvw6omBqU7yCCzREl8O wRCtYrbgyciXkXZ5hC1+XAzGbL/k5SI/zpYNz2DLXHSLz5avyUmeClu+jH6ULX/Hzx+0J8AWcsV6 rlKNC7lixWw5R77XGatJnf0bU09bNbwUefbSKK87vogxHmekZSr5bHF+frJjS705qVZv9mXia5ft rcVnrMeaH60fe9K3/rbNXnkh1PbvPcLRK2XLsy7A/AJ6VsGWbHJVfLbk5+bYe4PIVXnxY3ur1SH6 kpy0NuQzdWt1xQbi6X/G/JbxT2HLt2PuPpctUcSnYnfClb347OGsJ7DlJBpEXovTKgGunIctF06j VfjY5SHDlQvoGLHFzTguyZZw2LIz08KJV4dvyrJwmKa6yf/L3nn+VZVg6fpPuB/mzsydme6+Xa1l qjIjSRTEhCiKqcypzJZawVhmLcWImEVEwZwTRkQURAyIKCaCBHMi53NIa5619zmIFaa751N3Cb/f LlQsBM7e+9nvetd6VyR9ahd2mTuND28slD3+ebJjRa5sXsKus3m5sCVf5lMTm06+8zejeS6CL0PJ JNBMMSMLuR85eH14DmJ+8iPd4oZuMdhyyOCL6pYPbGF+0pVMsXbRhm75wBazB7lPd5jlfEgafDZI Tp8Op5bLMyxsqT3fYr9P1bHlfzqbf18fuxL+UJo19JHeI3bKogPsEsd3mXw0U6adey0LY0tkOfUx f+pkm5gVDuTc345fEYKGUS2w/yG6gLrYwZQKOZxaSY4lfgfHKbTLGXqENcM4nDywi88qJBIO6MyK 9oCpZ6+1r+tv8VpqHbFv0Sx68DHzoDaG16KHZpNdxbeJRgdFo4OuPDePCK2/ZeLxZPDv8W+f4es4 mYLHn8zXk4R2eVRJzhhz+vSNhdA3tiOhnH4x8mziLLKVfA1/uKKz+SvQaMuiStBrzAdEkCXLjMsM dNxkMivHkSs2glwxnW/sh3bpGURWC1zohG5xX8eepLX3yNBnjws7Jh2YcWmJZmmxCL3C0XIJXstP 9Obg5+uul7ar70l7/r77Ono4N9wX350vpRN7w7z2PBXPIGYxmPnus/Sm1G88RAJ3JEp1eT6Z1YVS BGLel7G3t1Ln0M29S1azLer3dUL+vd+N6hRLqRSyA1p3EujPJjenTDZvY1aDPkgXfANv3yTx6Z3K fHo6fv4z+WH4e/lxeK4soQ/Z75sCWctz/lbyxEKoJ+2jV+ww/VbHV5L1EkCvGLrlDFli4ex5jNxd TAZysVw/WSLXz5IpdqGELMkSsvWLmW9hD1h0iSRcLWIfWAk1rjLqXszaP+B4iK+Cxn/COZnGuflE D64b/bPHiWVoGPQKnEnG29fdYdprdpdr7g6eSzze3y3Ow9jT+XL1RAGZYkX4LXhAIWSdBZIhsDZH QlfkyJbF72Xt3GxZDlsW4eXPnqwzLgUyblSODMd3+WrQc/Yap7EDMElcet2X1vj5zcgWa9SJPS4d LkpD97PoFX5mLszmOx+rOXRP2OftLkjD9ugW92j8FvYad2QemMwX566PpIsv8789UqQDe8UafjZG Dh1JNPS1tTSH8zafXam6M7Wut/HvPa1/D3+/NL9Kxo5aKZ81GC6TAx7Tg1suc7lO5kblMeuRzbyL yZaN5IwFkr0XBFt2xnOvVrY8wC9PKjfYckjZov3A3N917kTnTwy2PCXPGLZcMnLGzN1hJlvgypuf sYXff+CLqV9MtjAfQx+zwRaDL/QFGHyh3qa+jsEWanHUxc7wNZzia6nNFmXgngf4RMoWrt+geHI4 eabcCl/8+b5+jS0/2tgy5VQufcjZH7GlF2zxhi2d6fdyX0+ORgC9xbDFuYYt9B4v5oAtLRYzP8ls vgN6xomamCs7KJVFdrb4BD2FLYniRZ9Yx+DHMpB71wBmLJu2Hi8TJwez762E/ZP5kk8hrEivU+rY yhcrPn9RSV1dwaiBWUqkxMoseIXJluLCctm9n5nzhv2ljeNe6dbrMfqF7BM8F5Mt72T20GxZQq+Y 3yRlS4FsgS07ZzM7OV/ZQg+ysoXZfJMt5L3UYktsbbZcVLaUwBbyJXk+SYgp/ogtKXAl5ZHJlrSP 2FJpsCXpPvMtaBejRvYrbEngc8eFF8uNM4Vy7WQRs/lomAPkBITmk/nCjCe7ZQ7it+ygb3r9ImZC +R4WkGOjumUS+Wmjh1ETG0yO91ecs33QF72pifVkPxhsaaps6QhbPCNgB3uM24axaxI/38U86uuv 3X6FLZ6wpbPJFs/uyaIzLl08yVP+0xjZsCncyEIuhy167tax5fdAif/d91DJPevGtTT5spWv9Bix VpaeLJTFEZXyXdh7fBdmCmOK0C7kSaBhttwsleD4Igm5WyohXA+hsGUfdbH98EX1i2qXY7BFd3hp Jv5ZamI6jxIOXy6hW+z7XTST0ug3VpbUPlSzGAdceasHc/yGbjEzyWr4YtMuql8in8EXDpMvzNko 2/g6ThjaBd8F7XKA+phql12wJeReBXsoVbtYJBC+rIUtq+lDXhmDbuH7XYJumY9uUbbMDC+SqWF5 MuF4tozSPS7UxfrTi+yruWJbmHNmBrLDBnqK0S5ua8g6XoFf78d19xO9YcoUgy/souS9A3+m+ykN tvgrW5gPgEtdt6RLJ2b1u+5k/oCjz948GRT0Uhy9F4ur+2R5/4br01ohBZrRxDO51WKRosJSw9sv Kq4TLsoWi+5RrSLru0J3qeK/wN2Llx9I8xaDpGXLzeJFTcynd5r06pMho5hTnzrkjcwYkiWL8fOX wRZ/dMvmafgteBV75jHfwozLMWYRT/rjt2wwdcuFoBKJ3IVuOVgssfgf18/i4Z9HtyhbLpeQ/QVb Yph1ZOb4nuqWeFO32NmiOkU1Sxrnph5P0Pr6Z6prUmrVyLR32dAt18ip1M8Js+5c0j5k9BLzNDF4 +lobC98D94LJFAsslaPkVe5eUyxblhbJauZbFpLrPH1CNmx5L6MG0YPMjoHefcgYgrEePjCB2fxW cKVpl+twRXXLJdgCG9xOG9pF9UsDNz3U34ctbuiWdurlo1s8bkgLO1u6MC/TKZHe4zTp0e2afP5f Y2XWj6FSUmil9F5osoVzVtsd656C/nf353/m/6u4gL25xdUydfZ2qddigMwITpdF9L5MOvwS7YK3 HV1AFgzPduRXbrpOP0ocz3d3eE66Z5WdaPk9Dy3k71sMvhzielHtohmSql20LnY+E9+dXuEIfHfd KakZ+jp/r3OSxswk8y3XOGoYA1uuwxV7Jsw1vBY9jLxL1S4f6ZdqamP0ocEWe23snHIN70c9/ROa AZNs5ozpfpfdaBetiwXTl7P9jpU9x2RWkt20BraY+41hy5ViZijNPWEzeV78lhmXiSdy5etD7Fna 90YG7HopvXUXcSC9w5t4DtyILw8j3PzZ/7WSGRb40Vr7wqiFqV5pvoDM/YXsY6JO5riMmbMVd6Td GnzQAPYrrSenfCOM2kR9bTu5+yHp0jP0vYzcnSu9Jx6Qxk0Gys4dxw2OlFUzv6HXaIX22ppsqaxA yHzqb/iHVu17tLGlrISfDc9Lyam54uo2Vho39CMLPg7dAlt6p7MrjP3Gg17L9EFvZRGey9KJ+bKG 3JfNP+RL8EzmEOdSZ1qcL0dhi+a+KFtOUxO7EESWWCgzkwfo3ToOX3S2hfu9nS33r2pOC3OSsaXs Ji5lbhKvhZpYqmqWxyZH7Fwx2WLyRT+uPoweqTyvac+Yei93DbbwOamN3WN25ja9zpqNGXvKnHGJ 2Fci53aWyjHyzg7Tz6Zs2eZXJP4LCmXJDGpiUwqoieV/YAs1wa4+nKvd2QnhhZ5mlv4Lz6tw5bI0 6BDBvKSyRfvBwsh74WiHx9KeWf22ZMEoW9yULVGw5TpsiWfGhV7mLjxXdbwPt9PFt+dtafCHCTJm 7GpYX25wpaoc5tex5ZO9QrWnRp/9Yq4zP+7cU7wGbpTlXDuLL1aQB5Mvc6/gDcIXP7zutVw3W29l 88yfx7xLhQTeQwfct5IzZpU9XCP7kyrkEPMlhnbBc1G+qHax80XrYjV8eWVm6huMwX/RHGTTgzG5 cuN9tehhn+Gv4YvmxxiMUf+FHmU0jJ0vF6mPqe9yltqY9kVrXrPO6dtzLPfatMtO5gp2wBblyzrY 4k+m+Wr6kJejW35CtyxkfnIuPcizLhYbfcjfnMqTMUeyZBhZxQPJreyL59JrGzlg2ue1SXONmVkJ IItyFbP3zEiqt6J8acXRfMFN2MLODGb12+DFaN2srdbF0C7tqYV5bGCGcksmM/owZnsa/cjM6B/g nkBvc6M246iTL5KCXG6W9NeUURsDMVJm0X4ofqHHJ/5WTXN2OX5LBedweWW5lBQXGyzOy7WId89p Uv+zGdKxczTP1incA5/I0H6ZMg4//zvmKBeMYk8Ys/mrJtOzQh1pO5mVu+YUyH5qS4d1rzFsOcWM S5jmVW5jN1govcDUo64dpz/4NHMt6JbbNt1i7m0h9wVfMvEmWcZ3ysh4sRhcSUHXP0kul/TUCknn 2Sv9CRqGX6el8OdcM2l6KH8ewBbqYppFdpfnnTvoFmMXTBTeS4RF4s7Tm3aaORd6xnRH2Dl6145s IKPGxpZAZctC9oPNLJQ53zGbj+cydthrGcZ8S1/mR7v1hC3eZNt1Zc+QZ6w0QYc09IAt7rAFT6UB HGmIdjGOdvSGuaNZXGELc/kNlC1kIX/pbrKlFUxx6vxIOnjxc+2VIb17JUjjP30r/QcsMuYbdCai qCinji2f8PVp9IxxfWbnW2T2kh3yH3/pKwOnn5VVVytkxhkLPWPkjcGXZdFFsoYZw803yEm+TV8K dSXly87EMnyMMoMvWh87iO7XnV1aFzO0SwYz9DbtojtezN2UumPSzKWMsWuYGn+/ymCKcuUmx3Xq YnoY9TG7fqnhi+nBRNn4orUx9fXPwTXtWQvjOG7TLoeSyK+0axfqYsqXYHz9dXhI/sxPmr1i7LFB txhsoU9sNmyZdh4/PyxfxuK5DD/wjrrYG+kX+sLYE+a99Ykx59IB7dIetrRdTR4l85FG5r7OS3I0 X3iT4xYaJg7PJY66mGoXcmRXk1OOfnFfzx7zzWRWBpL5ty2VfmT6BfbmyvehWeLRZ5U4OQ+RuDuv DbaUFOcaOFEPX2dgq7mffvJv/AyqqIVV8F7ZUk7WPqczWqZKhn+9Uv74H99IB57Lu/dMku69kmRI 33QZ2/+FfMsc5fyR+bKEZ/uVuscFtgTBltAf2Wm8MF8OLaMutpq6mI0t5wKLJQLdEoVuiTnGTH4Y dbFzNrbQs27sbbnBbIvmTOLjqW6xs8Wsh9m5omzRuhg84cjgeslMrpQM5QvaJZlzU7PI7nJOKlse xpIjw+xMAtkvmrWvbIk5Zu4IOw9bTmw1a2I6m78VtqxCdy1kh+asyXny/SRyJcgUGwFfvhrIXFZv arjUxJy6oas7MjvpEQM/YEt72OJ2Hq/lDId6LhwwpgF8MdjiqtyJYH4StrSHLR3i2W2cKE4dH0pH 73T8ljTp45soTevNZE5/Oj3gvACwpaAgq44tn/AFWlZMzhjXpPYMPnuZL207jJOW7b6VkfMixe9C Bd4D+34jS2UhfZZLrjJnyDP+OjT7+tvmvP72u+wP4/ks5D71MXqy9lODOoxeOA5bTtq0yxmDL9oz xq5im3bR3cU1fKF3LOaV9oZ90CzKFYMt72yZybX4Ynow9h4y6mXomGg8/svUxyLU46EWp9pF+aKz lJrbfAT9cuAx/W3M6++i9hBKTW8HX/sG2GLWxUrpFSuhV4z5fHSL9or9GKHz+XguZwpkvHouzFAO pV/sK62LBWsmMlpjM9lgm5Kob7GzmLlIF/LFDO2itTH0S/NF6BYOgy0/oV2oi2k/mdbGXFcmkHeZ wiyl5iLDqS14LiFvpMuOlzJiT474wvh6TQbJ6vVXDbZUc72qVNF7Z1lRFnWHok/4zDW/dT1v9c2Y peDX+tuqSjhTViXTZwbKH/9thHh4nGHv4n3p5pMoX/VNk1H9Xsjk/m9k7oh8WQxblnMPXv9tvgTi uexUz2U+uS9LC+UI84gn0QRh7Eg5h6+hmWJR+5htYe+k1qa0VywO3ZIAWx5c0/xi2HKLOXzY8kB1 C89cqktS0SxpqeWSkQZL0mFMGhrmiZU/s0oGnMnEf1HGpD82PX3dJ5bAdXYH/+Y+bLlHVsadSHNH 2PUz5nx+BNkz5+hFDttWKsfx85Utm37ie5nF3uap72TmJLLTJubIJGYoR42kx3EIO7nRLp16k7Ha gyyJLsz5droFP8gwbsdsvut5+dyZ2XxnesX0cNGeZH6vusUFtrhe+sAWD9jieV8cPR+Jpxda2/uJ 9O2dIi0/XyLt230j2W9L4L0FT79EUNzGUfcUZJymn9Z/qFcX5OUa33NWdqnsOvJY/vzFV/QazpU5 R5mjZCfl/EslNraQjxJbJgFcQ+vimKmEL0F3LRLMod7Lbu7b+7UGpbUo7uvKFqMf2WALvstvsEX7 kv8uthj6xWTLNTRMbbaodrlg0y46y3lSv5ZU03f5OVtUu5hsMXWLZr8YefuwZb56LrBlhuG5FODn 58AWZgWULfQi654wn0CyjJmhNNnC3i//B+JCXczRrl2Yd1Gu6J7jD2y5bWgX5+XoFw7XNUn0Lz+g LobnsjlFvHe/E3d6BIaEkJEJe+o3GSxjJwXK6xfPuGmWk9Ok86/cS8sKjePTOll/+d3qXLC+6Y5O +/3LUlbGjH6lLFyyV/7rX4aKe/sw8fK5x3FX+lMXG8l8/uR+sGU4/brjTLasw3Mx2ZIPW/JsbMFz CcAvxys/t1XzKktgCzUxG1vUc4kL/5gtuvNe2fIw4bfZYvDlicmXzDTYAl9qs+VBPLqFWm1ttsSj W3T/5EdsQbechHm6e1LnJzcsypGl09/J3MlvZdY376mJ5dewZfDQZ+I7gJnffqnS3pesou7MY3mx iw6PvoHbRRhC/csJnjjSG6aHwRcYU5stbdEt7a5L8xq2sMuya7J4cfTl5+rQcLk4OYyWlOQsPBfm jao+7E21vza/fAXr/uT3+hPQenV1VRX5P1bJL2FHpbVaZi3ZLU0dR0rngStk2VFmAQ6+lCXRFTLr TLbMC4cv16tk4ennZHKVMFdZxh56+pPvWCUYPR+Kp7GP+tNBvZ8/oTaWKRLGvV53rhg9yc9Vu9A3 hq9/6QUzlMzZX+XQXmP1VLT+dQOtYq+JxWVVi/2waxm7F6PvDQ3D7Ev0C/aRwa5LT8kay2CnDM+H Z3hOPMV1a+TA8Fx4KAn2PYSBaKxdiWgtmLiFZ8SNt3U+32rM5+sMpXouCy5Rs6Yupr1iP1AXm4J2 GXc8V0YcfGfMufTV3MrteC5b6UXexIw+NbF2+PnquRi9yGiUlouYBaAW1mKJsoVjMTl/NdpF513I F1ute2B0xh/vZnOaeGxNZ87lmfiw02XYzrdk7gdJgyYjJSuL50BeG6Pew320ykp9rMLMZvy9npt/ 6/dVXMxzMn9Zj4pycz6/KM8iBw5Eyed/GSntnPdK117xeNmJ+PnJMrBXJpmVBTJraL7oLpdleC5r uQ9voS4WbHguebIPP/+gX4Ec5Z6tdbHzBltK5cqeUok5TD3sZJnhf6ie0DmUxBjm6Xnm0kwwnVNJ 0pmV+2VGb5j6K8qTp5mV8py+yRcc+l6P1BSLWRtTviTze+pimkOWwJ6L2/QuJtAfcJd6QcIVZjTD LXKVHLNI5ijD8Vsu7C2Ts8Hkia0tkM2LXov/nNf0ieXK8rlFspDvY8aUXJky4Z2MGUPW6jDyigZm SFe0i7svM7/eD6RV17v0IMfgt0QaDKnveErqt1G2kFnppBqGuphrOPUw+sjcLpOFfFW+aEsWclvm tjzQLR0fSSefp9LZ87H06ZkqLo23iof791KcC0moUVaUc87qa8JRxxZ+CJ/Ym3KlohQ/nzdrhcmW 26mFMmTCFvms2QDpOnK9+EdVUhsjYyssizzHSna9lHA/roAtxWTClMrmuFIJpKc3+F65hNCXvPcx 9Sc8/cPaq5UBWzKoT6l20fu+TbvUsAUm1GaL+iraI/b3suUqn+fKczJh+DfC7WxJp1+NnmTdNXOM r8Vgy6MKZl1MtoTSx7PlDrnIsGU9db419CNrXUw9lwVol7mXik22XCiWKWcLZfyJPBmJdlE/vx/Z Yr7B5FbaPZd1Nras1poYOzLwVpQlLZUxv2AL2kXzXwy2PDLZsj5VPGvYQo8zvstQ2NJ/GnubGo+U oO1H8KyZdeZC1bqPcqXSkvOJna2//u2WlJb9gi1lxeVy4iTzGw1GS1unUNhyG7bck56+ypYMmTw4 V6YPNPeELaMuZmfL9hn5Ejrn72EL+uJX2GLMQ8KWdOpddrY8Y5b452x5kmox/Betjal2UbZoPvJd nnXukBd7R7P28Vvimf9X3aI5Zpfx8i/AlrO7yuTY5kLZuyZXti19x3xLlqxdVGDsB/vAlvcfscXr Z2xp3CnW7BVrqzUx1S1wxWALnHGiD1nrYXgtDWBLI7doky1unNPuieLYAbb0IMe7YxJseSJtv9wu bq5TqPmhWQy2lBlcqWPLr5+3v/c/1bqotShPqrhf6Z64AnqRrJX0PSZny8hxftKweV+Z4ndRlsOV Jej/6fSQfbs/C88FH/RcGn1WZdSVLORZMuvO81YwmTCheOZ70S5GVjK1seN4H6dgy+lM9ARsuUA/ 8kV0S4TqFpgQTb+X9n5pn/HPtYtds+j7Wxx27WJ/b+SPkU92jbpaNJ/vMp87IrMc7UJOsmoX+HKK usNxrvEjzBMcpN9gn/a1cd2rdgmELZvvkF0ZV274LquYT1gaRZ8c2mU+89azLhbhufA9nyuUifSL fc3+riH78EZD6b1Bu/TYRl2MWlZH/Jb2/sy5wBb1Utos077jm8zkm5qlRrvQi6w9ZG38qJ0tp2+Z epib/2NmZJ6Q/4Knj+fSOZCdYcHPxTv0jQxbnymftZpMrXy2WNCVWTlcrxWY+XgvljJyf+vepBS2 2N8qynlOohajuSMxUfekedPR4uKwSTr3ui6dYUv3Xuz4hS3jB2TJ9/3xJrQPmbqYP37+JvXzp+Pn z2GGcjFzLvSKHVldJCfwXIyaGBrhym50C3mR15kziTtHjlgkB9lf99Atum9S84y11ysJbfz4AdzA r1d/JYPz8Rnn/nM0u3mU854+sSdoG/VfOEeVQ9qvrNmWd7me7lAXi8dziePz3yDHX7MxNWvmynG8 lv1lcmJHiez3z5I9q3Nk50r4wr7Mjcvw8xcUyeKZ+TLru1yZOvGtjEW3DB3+TPqiW7r1QxvzM3Dp RgZe13vSpPNNaaS9yO0i8FWoizmiV9qclPoOJ6Rem2PSwIk/c1Y/Bra4RksTl1hp6ooWb0/PisdD w2/p2pm5LJ9MafflfmnTcoKER6QatRAjx5AXpo4t9rPzE3tPb6vVQk0BtuSXWiUrP8tgS3FZtdxP ypc27UfLl25jZNq2BPJRquT7Qzns0aqkrypbVlx+RV9yCVn1pfCF2lg8fb1cVzvRLrvx9ffhYxrz lDyTnaA+Fcb1dVbv+9z/w7mulC1RypZafLGzxdAu6Je/xpYbb20ZZPBF9c8VrbepdskkJxme6V4Z zRpT7aI7ATRfc/+jctnLdb+b/mndeab7AzbFUxdDuxi5lcxXL44qkQV4tD/iNc1As32Pdpl0ukDG HMuRYcxRDiIXuT/9Yj5BWhfDI92An2/Uxe4bdTFH+sFaL6X3WPVLbe1iY4sDXozjcji0iuzKNcqW VPLJ0qmL4bswO+MV/Ey8Q17L2OAccfBeLS0dBkh2llVy88mXpW+83Eo9DL7UvaG3qRHa3yorTLao J5X88KU4tJ4orb5cIZ7do3nGvoufn2SwZWz/9/JtX7wJ7UOGLWvw8zfi5wfh54fY2cK9uoYtW/Bb YMtl2HIVtsRyf9d5k7hL5LJw778LW3Tm0WALbEh+AF94hjF6jmFHJuejsuUF2vol57udMWlp1MR4 BsqoxRbNt7x/B77cqkC7kIV5mbkWnuuu04OsbImCa2fInTuyTTNfsuVAAB4RXv4OZlyULSvn048C W2bDlm8nvpNxNWxhNl/Z4ptSw5Yv6Edu3DlWGrnTL6b1Lye8+zZoFofjUq/1EVhDr5gTmsaFuphL lDRxviZNXWCLG7327g/Eo1OSeHVJk949OHdbnZTmjUfJtqALnJ/sM66kLsYLU8cW+9n5ib3n/lRJ P0dBET0dlVyQsEb3H+fnFUhhHjtcNpyRL1sOlI7scV8QnCmrwytkZbTWyN7I0mt5spqMizU86wdQ T9p4yypb6U3ezrWlfNmFt3GAGrI5U0mNgmvM4MvTcjkPWy7AAa1jaTaYzthrpktt7aJ8+TlbPmiX KjRMldx6x3v4olmX116pBkK78HkjlC/UIM5T4z5j44tduxxAu+x/yMwnfAlONPeebUkgF5k6nz/P iiuoRSwlC3pRdJnMIXNj1qVS+YF+oClkB44/mSsjD+Ppo10GwJdeePrdA9OYfyTXeL2tF5kZfSd8 ege0S2vYYmgX+KLapQW5la1+0h4y9lX6wSH6ytzQLq5r08Rt/VPx2pgk3mgXz+3MvITQj7w7Wzp/ GyafNRogR0+nGz5+Nc8B73NzjWv2Eztbf/Htcsaym0izEc1aYRU5I3oOq4+Y+yZX3NpOlS/r/Sjt u4aLp3eCdPF5LD3ZZTVa2cIxZyT6ewwzLhPpQ8bP38YMpeaK2XXL4VVFchw//yy9WBHbYQu9WVcP oFuOMTtJz9atCPhyGV/kqskWzQMz8luobSU/MtmSkV6O12LqlJecny/R7Hq8eMHHM9AtPHOl8xyk HErFE0yCSw/vwhfOxwR6kW/Brlj64a/Blmuw5TJcO43XomzRnP1jfG0HN5TITtiygf62FfPof5uZ K3PZefbdpLcyfhz6d8Rz6TeIPuR+6dKhV6q07fYY3XJfTLawk9g9irlJal/KkTanDd3yF4ej8rkD dbI26vPrx6LY9wRbnG5Jc1fY0u6+tPd4JF6dmUv1YmeeM7rmL8Nl/sJdv8kW++v0ixey7g9+dz+B Kq0hwBdj34LFln+t1ybXqnrHxflVMuGHUPlTg/7Sc8wOCYiokDnsNPnx3HP87reyMqpQVjH74h9T QmY9GYG3LbItQfuSrfQl67x+BZljVvSLld3DFjLxrcxTWm1sKaeGpWwhex+21K6NGb4L3stfY8tt rZXh6StftIdZ+81UC0XyOXV/zAV6CM7SS3A6Q3cwm9rloH5NXPf7OHaQwR8EXwLRL7pjMwDtsjLW IsuoRSxh1nou1/Vsnhuncw+ZyqzcBGZdRh21aRfm9HvvJAMwKJM9x3jxql3W0YtMbcyZHq828KX1 MlgCX1S7tDB8fZMtrQy24P2TX+mGdnH1f0IvcqZ0hS2ag9lhe4Z02smuS9gyzD9JmrQcLROmbJVK q3kfzckvEAvPhZ/6m7KlAtFdc8/iXLazRXdCd+w4Sxr+4Ttp2+ksO3jjpXOPhwZbvu73XqZyzKZX TLNfVuLnb5hismVnLbYcog/ZYAt9yBeDSiWS3qxo2BJrY8vNi8zL8/zxc7akwJYUnmFUj2Ti/z3V ehg6Xdnyivrty5cmXzIyLZKRiW6xsUXzLJP5f1W76N5K3TUWD7d0/5iyJRq/5dJRky3HqYmdQUtp r9ghvj5ly8ZlsIUe6sWz8mQe3tF39CIrW4bDlv7Klv6wxRdvpFuSOHR9IE1qdMsVky34K5+jXerT M1YP36U+WqS+A9rFkbqY0xVp7EjOviMzWy5kG7nxXNSW3KKOaeLTKVV6eer85FCZPCXA6AOvqsLL 1deHw36m1rxOn/qJ+wl8/wXkZZRWmrlUllKLvH9N5i56RWsKiYkpcvzUA5kz77g0qj+KXX6z5Ic1 sbLw2CuZw313Fp6E32X2vChf6K8KiGXfyy0yII3amDn3spf79/7HVjmYbGGm0sL+LoucybTiu1jR LSZbTL7YtEst30X5YrAl23yvmsXQLVmmZrn5vlLi+Zgeql80n1/3Vmrv2WXYcgk9pDtkdFfZGfii O8SOUdM+bPgufF18bSEPqvGI0C73qg3fZV1chaymR8ePWsQS8jbm49P+eMUiMyIt8h25G5POFMqY 4zbtwixlH9jis/0pM/r4JHChwwZ6kamNuaxStnD9/QpbWqJbWi0lL3AZ9TA8/XarmLn0TxNX2OKN 9vHZRH4/tTbPHWTLhL6SIcy8uPXwkzZOk+XWzQTjPmrhus0p/lAL+gRO1V/9Fis4TyttmkXvW/qc VF1J7gv9YpXlFdLDZ6E0YH7StdNp8fC6zaxfoniTWTmi9xuZzDFrGH3I1MVWjGfGBbYEfs+Mi2ZW 4omr33JwJfP5a4vkjMEWMsVCYAt7XGKPmrrlBmy5WZst1LJUt9RmSwaa5Sl14OeqV+DKK+WKcVgl 8ymeDB83dAscUrbo/2vsDrure12ojTHjcgsvX9kSedIi4YepieG3hOHl17BlY4mEUBfbsoIZ58VF spS63jzqYt9/81YmjLexZTD+IGzxhC1u3ZJNtnTWvMpr5LuQK4ZuaehCXcyZOUpntIoLjGlBLnJr 1S70lLTBc3GALW1uSDNnnpva3pW2LvelS4dU8fZ4LP26pkijPwyXr0cvM16rOrb86in7yfxhvqVI SiosRm2UMgK9SFUSH5ciAQHbpJfvYPmicVdp1mSgNP/iG/n3f+lLjtAPsuDIC5nB/Me08Bx2vNCX cqUAthSROVZi+i63LRKUoHMvZeSNqT6wyMGkMjmaiv/4m2xR3+XjutjfwpY7NrYog9R7sbPlCtpF d5JdZN7FzhbdTal1MWXLIXI49vNcqWzZwRGkbEmoZm5H2VIuy2Ot8tO1cthCNkGU1WDL97DlG+pi Y+kXG6UZMPSM9Ql5IT2pi3kHmnOUHTY8NtmCp++Ip2+wBb7U1i0tathCfrKyhbqY85on4hqgbHks PZhvcTfY8lS6Um8btou9lOMPyp//2FdCdu6D/+9EqZJbUscWK2D5OVs0x6qyrMRgS5++flL//00S 145h7He/TUbJPXKR02W4z0uZ1PM1bMmDLXkmW+hD/iVb0C2/wZbrp/HYa9hC3gsaQ7Mma9jCOZaZ XinqtahusWuWV69Vu5h8UbZkUL+tYUsKbHnE57jPQW1Z9yMncj7qzmRlSwR5M+fJqlS2nKUuFhbE 7OSWUqMmtovaXdDqYllHZqXfPGbTfpMt1F9tbGnc6QZePvP57WGLK1n76BblS0P1XlwvwBby9lsp W9AzypbWH9jSirqYq1OidHZPEa92D2RA93SDLcOGL6pjy++BIPTEaF+MPrMpG+yH8a0hPgoLcoyP 6+91pqy0pNT4uypMiovzDW9FawgFWdSsTj6REaO2SNNG46Xev46Upn+YLZ4tt0kP9mgP9ImRbi6n 5M//OklauMyWn/agV6iPTTmXI3NvVsgCnWe/lCvr6Z3UuZeAWJ6h4svZVVnJPrFq2fmY3rHkasNP P5tKlhi1sevoigh0heqLS+iMy9QMoniui37Nx99wLb1hVuy9VW5klctNjlvZFRyVEpdTxYGW4TBm Xd7xXg+b76LZ/bFcv7ojOeq5lSxLcv65fs9RdwjjWj9BXdvwXuhL3kNfzo4H5Fbeo5f6DvM6CaX4 LvhMfA+rrhXLsst4vZGFshCWajbyD2eZR2Ony+gTZEoy+zNwzzvm9F+TX0ltbCvzAxvJr1yH77KW /i8OJ/jisJw6mF+cNF92U5qym+XLZez84/dfUDNrQ+3MkZmYZmsfSov1MAWuaE2sV2CK+G5LFZ/9 OUaWzKhd2fJvjYbK4K/XSllhNfmivHb4ZDpPqf2e+rqr1jTe9Be8pkZtqNYzvfFcrx/j4BHCOGz/ xz/tO6WrHrZvyzzX9ZrgrZJiTJ8BP7LHZQS73K+JZ+e70rErvWK+7AnrnSFjfZ/LTHZQLhrJLolx 9CHj529SP5/ZkNAF7HKhvnSAPrEjAWRWbi4ycvYv7UK77CX/hR0q4QcK5fyBfIk6XUo+i85M4rmg NRLpEXmAVk+iDpyaxvx9hlWe4jG+4PxWrrzm/Hz91iqvOL9fvdTDrI+pv/+U8zSN8zPFXhuDL5oB E0+vQPR5tP7RIjlL7sx5+gkuoV8uhJKHvJ29AJvZmbkuTwJX5UrAT+wIm5tDTSxHpk/Nlm8m5qAl yCsa+kp69cfHo0/Mozsen/d9aU7u5BfuN9As+C3aC9aW2pi+b0MNrPk5qdeUmlgL8vcdIqWhE/Mt zmS+uNwSx/b3pB1ei6c35yvezUC4MqLfM2nwfybLgAErDe1YbiU3wl6jtJ2HlZyrenw4WY2Xqu4/ /4g/gb/CFuVOfl6WvH1HRgg3F72/lJZZOfS+xDXIPSjsVJgMHjxNnBwHS+tm48S19SLp5rlDBva+ LF8PuCcj+ibK6AFwp+9jcXPcJg2b/iDdR4bK6kgyx6ItMu1SPvfdLHa94LnAFv+YAkO/bE1gdp+a 8Vb8jB2P2FufpPPx9AWnWCU6nZ4XvJYI26FsieTau8J1Fv3aarAlxs4W+KJsuZn1t7JFd1ja2EId wvD2+XfU1z8NW06mmfrliLIF73TnQzL3YcsWuKJs2RBfJmuZ21kVy5w+mkxnKRcpWy4yR3kOtoTl wpYsfJf3MmgvbNn9hn2UsCUQP5N6lifawz0A38XOFvjSyo9dYTClKcdHbFlB7Yzsymb+D6X5+iRp j2fTbXOy9NrKAV86MUfZKei5jN6TKy28FotL+3FyNzHXeO2qtFesji3/I1uGf71U6tcbLi5OkdKh yz3p1C0BtiTL0D4ZMo75/JnsCVvEnhO/cXm/YMtefPEDq2DL2sIatkTi5V/eB18O4O0fLJKLh4sk hl5knW98BAMeKguoaT3iPE9N48DHN9jC883P2WLw5RWM+TlbqI3Z2aL9yJpdeZvP/3O2RKBfwncp Wwpr2LJtdZ4ELM0z2DJ/Rq5Mm5L1MVu+gi30iXngO7l2vy8tOsIWD/qQmYts6Kp8uUI9DI60Rqc0 Ow1bmM1vSY1MNcuvsKVDV7x8fJsB3mncH55Kk//7vfTrt9xgi9Ym69jyjwiNv/Frsj2fms+psEKf CWq95We/M19n+mfKSnLZLVVhePTZ2eTcxzwlZyhAOngslWb1pkur/79MOrUJk/7deQ7h2hvgmylf cc7090qWAV5pMrzvaxnSL0XaNA+Q5q1ny/xtr2XhjWqZdpG67rl3sgDPZcm1QnxwMvnjrLKe5zid S9yaUC3bVbs8JOce/aJzLye4x599JnKB+/0F+rnCuffrjhcjJ5l6gcGX1/DnHfrmfblx3IAtN7Mq 0S6qW+gRy/543sXULvb9yMoX9V7ILYNZyi79dzTbTGtjql2Owpb9PB+GPiK3MrFMtt0l55k63qY7 mplWyixlifjhJS27wo5n+DI3glmX8wUy5XSujDvJ3qXjWcy6qHZ5yywltTE8fdUcujPMA+3SDr6o 7+K4ktoYbGmBVmlmY8uX/LopesZB2UJNrMWah9IqIEnawaUu+Dbdt7ArEb54oIO8d/FvhGRJr5kX 5T8b9JSlK4+x06+aPEbVJugWDkOqoEX01TfOAOPZ8EP/FCeGeW7Yn0VM+VLrTPnn/KU6hXp80C3m z0O/myp0y/RZgeiWIeLQ4qR4dkmALfHGHsqhfZ/JuP4vZRo7whaMICtlDDMu2oesvWLolhB2hO35 qVD2r6IPmbn3U5uK2D2Jlw9bruyDLwf5Nbrh0lHy9s9bjPkW7T9+DAseUtNKovaazrmtbEnHX7TX xN7wzPP2bYW8Qbfo8QqNrlpG/Rf1+jOfoltgSyq1sWQ+j7IqEbbEwZYo/p0Lx4rk3CHmbfj3lS0X drEDIJivcQt9yOvRXGvyqYnlid+8HFkAW6YrWyags226xZddLl3QbR18ePaBL606sX+yAzoaXde4 bbQ0cqYXWTVLS7wWuFIfvtRvxfykI3rGOcaYb2nheovZBHpQ0C3tO93DyyenzStVhtN/1+IPc8XH Z5HZI1/r3qTPtHrU6BY9H+ve/rF/ArVeP0OH6D2l9hv3En1+0N2FZZqjy0tqLauWlf772Pc6TD7/ rJ84t5gv3TsekMG9b5NBniaD4Uq/HszaeiVJv24pMsg3QwZ1z5CBPVJlxJAM6dzxuHzeYKo4dF4i E4+9lpmXi2U2998ZF9gnFkl9gV0vq6iJraGmpPPum+m/Uq88+EE193HNhKnA1y9nlpIcmHTmULj+ dNbxIn6nzutrjqWdLddgi50vZm0M7WLji50t2idm9Irx3uhHfvuBLzFaY8Pbj8R7UV//LP9mWAY5 Z2iXY0/IpoFzu9EuO+hHDkpklpJj8124iGe0lpmdFfTA+UXrrH6JzNNZF+piU6mLjQ/LkTH0yw07 kCWD4Ut/PHdf7UfeqvtY2PEKX/6bvfP+q/LMtvgfcX+5d2aSyUwmRmNs2BXEAooo2LCBqKDYwBp7 Fw2KDVQQEDv23gv23igioqACIr0cmiBIyb7f/Z5z0GQyk/vbjRn5fJ4cVIIIz/OuZ+291tpdwIlO a9Ejw0tak33cCnz5GFu+59dt6Pe3oefSAq1Yq3VJYgseOeDD7B3ylNmWz/BS4p/Zniv9QzNkfMgb adTaE//fVHlXpvON+UGDK5+x5V9jy6YwnouNRuC72Ec9LEEcnB+RNf9MPHgOjnPLlhnu7FnPop9h SzjYsm0hefv+pbIvkHrTug/Yov6W6/Tyr1GT0hn2lw6/ldsGb6EOBm9JpCb2JBGfSwoYkVZn1hfT q1dvSzYaxlzuO3nsz1z2ta4cC7YovmTSI1QMSuXepdiiPkr9fI/Blgc3lLdUSzRzyS4c1p7LO4kG W6Kj0Edvr5AjYWDhxjKJXMv8yR/JSFtE5sDskp9hiwd5yAOYjdZrABp38vZtwZfWjsyB6PFQvmcu S5POcBf43TdWzvI9Hv2WzDpurRoxOE3H2/hbqIk1YMtTsXdkHrfjUxnam7rGwAzp0Gil9Og+i38r F8ePnk2fseXjh/Kn9D6AYXnG/PK1vu49s6TMcz/0rnvpZp54jF4nzal9/eO/J4p9pz3i4hQDT0Gj 2Je5JN1e0l95Lq7UUd3c3shQ8sjdh+VQn84R976vZSQ16hGu+HFtoqTxn6aJvftmmYXfY9XdevJR SmRWdKEsYN7L0qtFzNt6K5vugC0PwBbwZUsseizqY1upj+1MEdmTJkbe16lX4IxiDD3Pi6rvUp0X mHCdc3crn8X97javZv5SS48F7ChEK0b/Xv35VmwxXtGLKb7cV3xhad/F0CXj/de+jqFJTtMMGrIC 4C9HXpq5y64kZp3Rd4lkhSfAtwzuwrxj/DtGPjL4spT5gvPgLloX8zttkgn0XUYfNMkI8GVYVI4M IgfGNeKVMdfF0IzBP1SP3BF80b6KDTylBZ4XxZdmyltUQ4aHsvVKNGOrEqiNUaegjtYlOFF6bHoi DpvQd0bg1d/0Eh7D931roXQbtVn+3nKgHD4UK+8r9eeudU0Wb1bOYn392Q42Pg6eo/VvVsM9/2cf 9On9QvWtuhr+PXq3styvlLdcvPJcmrfwQo+yTRydqYk5x0jPvklG7ouXa4ZMHVYo89xLDB2y4XFB KxaGN3/rArJflhbLvlWlcngd84M30W+hb64aZOUt19AhXzlATepgGbrgt0avPZ6eezw9xjj4b+Iz ZhVrrwVcSXv93vBK5oAteWBLfn6t5FPn1ZWTWwO+mPswWex7A1vApBfwnhTuPMpb1EN5H95y8yJZ YqeoxdHPv4hO7RK8KTqqUs7uqJQj4WS/bCqXrevKZSM5aKvI21w6B28+/Zap9Ft8xuDJAlsGwlt6 938pPVzgHPCWdg7Ua6mLtaAu1rQT2NIWfz79Fa2HfdOMrH3lLG3JSu6oNTOwpdNdaQ62tIG3dDZ8 +WhPnFKMZ8OofpnStUWYdGgzSWLiEg1PtvV5ZMWWWn42uj6/fSrfgX+NLeWmQgN39OxFbj8lXbqN lq++7CttbWbJMPcr4tr3rvTv+0wG9WGeuOMLGdgrQ9z6ZDOPIV0GsAeHgC2D+r6S4a6ZMhLNpme/ NBkzHO/ZCOY2OO6XPzX1FucfDjLzpIYZyNUy+3KRzL6E3/kCuXlwlw23qmXTPepiD+vJHKun5oQm C/6y/Tl8Ae5wPKWG+fb0fMCXs/gAzHlj+B/BlmuWnv4t7euDL3fAlzucSwNbLPii+jArtjS8D75Y PZVaF9M8yxvZzKfMZL4LurFzr82aZOUvR1PFyNWMelYjO54yM4wV8aQW7qJzBDS/8p0EMjcs4FYV Xv13Mv8yM10ulMFdSmQitTHvwyUy8oAJ7kL2l851iUyDu+ClDCUHBv5iG4QeGXxpZ3AXZh1buIsV W1qRw2/DUnxpE4jPZW2C2K1PQA/wGL8MryEvxH59kvTfViDuEbkybm2c/K3ZQBnrvZycfX6on7Hl 32LLS7Kt2rabKM2aRIgDGrHu6JAd6WFrppgnd+0pQ/C4DC+WZd4W/yTYshlvfuS8Ytm+pMjAlkNg y4mN9O3BlsvbwZQoXsGXS/upSR0ok2unyg2NcMxdvCgPyWmJq5CEpCpJean6Yupc8HHlJDloS/LZ m/n5vFLn1ZVLfSyHPar4kgX2ZHC3SrNgi/ookxIsvAVsuX2JPiUc6dpJPC7HWMqb8OfrjLCjEW9l L3W7beu5z5EnELgYjwta6nl486f5lsg4H3SNnrkyCN7i1J/sOnDFjn5+O0f2H/jSgC2t0RorV2lB /74lfZY25CRTD2vUCS1ZpzvShMwXA1vsmA8BtvSgj9+X76PeO0f1zxKnjnvgiKMl+vINdEP08q28 mkeU4stnbPlUMIUfHVeAhsU9TX9+/Nd8d+N+oHe3hKelMmXmLmnWcqx8/dfx0rH1TnHpm8Ad5pn0 GfRQXAcngDFP8NbGi5vLcxmOd3fw4CRj3o8HGDJ00FN4yyu8zFnizZkcB/fVmeN+HmSffv+jtO20 UEb8cFH8z9Rwr38nc84XyJJrJnoURbKee/+mO/j1H8BdLPiiOSuq/VXd2OFkZomBL8dekllMLUDz ki+ofky5C+ftOvXpG5y/m3nKX8zYcoezeacAPwvL8L+ALx+/Kq6Yl5m7mH0v9cyLgbtYamMNfv00 8IXei/o7d9N32UmNeyv4Ek5dbBP5m+vpuejcMMUX9eprhuWci2XoxUz0XbgPHi1Gj0xtjOz9Ybsy yd5Ps3CXFOm5OQUOYu7pd0CT3Kahp6+aMeUv9GCYH2bzI/kvAeiQ4S4d0Ix1WocGB2yxZ3UNIg9w EzMytuZLr7AsGUl+ZUvn+dKi1Qg5f1nrDpb+gr7y89YLPIjTwGGM7aBbwopBxsfxMZZ9o3/0Kb/p DViX7vuGvW+p5eu/sYC6U8fO46TZ92upiT2gn/9QHPs8lSHoxNx7pcqkQYUycyh5yF54XPBPBqND 1vnGEXNLZNsiE9hCn5w604kNb40s5ItbqUXxLL9I3+V8FLyFXv5NdOmPrjG/C94SSy01Nr4C3sLs llR89/AW9bao/tjgLHDpQu5FBegy81k57O1ceLbiSxbYk0HPJY0+zUvVAXA21KOfQB/n4W32/hV8 +RfRuag3/yQc5ijYolpkxZYtFbIvpEK2o0MOxeOyBmxZDrYsnF4qM/3KyNovYkYYfUF4i3M/7j3O 8GMn9luPeGnbgz1oj8akI3MobdAegyvftrqAl4WevsFZbpBXiQeGDOQmyls63seTb8aW7tTEXPC1 uPdOl1Eu2eJqf0Ka/t1TTp65as7isRBK68/nM7Z8OqfN+owwXn8FWzIzi8TDc7787aveeFUmiIvr URniniiu/R4zIy6WWXQx0n94EliSIm79OXPoE4cOfCGDhzyVwW5JMmRIkrgPTxHPQancS8AVtyzx HZorE8Afv2GvxMf7oXz1lRe8epnM2lPEc1frRsWynH7+3BOpsg7fy0Z87pvvw1vAlzCtjYEt28EW 1Y0dovdyRLHlhQVbOFcXuLsptlzRutgvsOU2vMXAFvDl17BFffqGV9+CL1ofs2KLmbuY+y4Nfv10 xRZym5OZbQZ32fUMTTL4EvG4hp7+ewm69465lIotVczeBFu0txQNtpwjB/CMidx9za80yUidd8xc l0Hb0g1scQ5jPjnLHi+k6sU6rKUuZsGWlmBKA7ao18WCLe3JrmzAlqB4ZlnGS1e0yb3CM6iLoRej 3zKc9/tP3S9//h8HWRN0+jO2/Aa25GRXSIeOY6VJkxVkX92Wro4PpJfrcxlGvde9d5pMHGjBFrJf /glbFipvAVvWwFvAFs2rvEA//yLc5QLPc80hvnyEeS7nKw0N8uP7WhMj5zXhHf0W5n69VpwAW958 wJYC7kOF9AsVW3TlsZ9z2av/jC3UxcAW9VFqttgjasv3rsLdo1n0Xa7jz9fsFyu2HIsEW0I/wpYl 6BvnlsuiH8rouZTLpHEmGTXyI2zpTW43/ScDW7pbsYWeig1cpfk5fCyX5Lv2YA1efK2HmbGFnoxR E/uALV27x9Or5T7qlCaj+jLXyOG8NP7SXU6cugzWK+Bz02F9xpZPB1OsX2ldHbNX3pGNW8U8V1Zt DTP3qmuZzUNmbmE9d5RF0rTpBGnWaJn0Ym64a/9Ucez1mOyLOHEeSHbVADgtr27wEveB3D3gJKMG vRGvIWmsdBnLrG0f90yZwHxxv6F5zBnPlx+GM3fII09mjcB75pEtE10fyDf/5Ssde6yUgBMVsuAs c+ZP5cgS+i0LLuZz3y/DjwgHYAVTY4qk77KL3n7EvUrZq7oxzpDm8R+lRnYyXeTsG/RjZItdyoZn UCew8peb3PluWTkLGHJP+QpasY85i77/SPkMH2ddymE+4Es9Ometj8GN3lAfo89zGl2O8ibNPdsD 1u1Q7kI/NjIRb85jzeCvNb52A19uUhsDYxZeLqevjx75RAkzKdEk03MauS8H7vLG4C4uEfRdwuiZ asYY3KXzembJwl3aoguzoX/fiixLrY+1/PEx2EK/n9UB7tJOfZR8XKf15GkEURPbiA55ExgVloHP P0EG7CwQt8BH8n2XGdLBbgLZyPVocrTnopoxsnrI3jf6KeZL/AcOw6/rdOmzmCNfwz2klvWpvylH 02V9dn3879HHWm52udjbj0UrNgNdE/5JeEtP+tiD2eMe+CfHDiiUaUNKZf4o5riMM2vFNk6lLjYL zdVc+i148w+iQ9b5k+c2V8pp1tGQUjkeTp8DbLlzWvMq0SDfqjH0XIn0RxLxC6u3JRVfi/ZaXme8 b+AtBezLwsJaKShSbKmW3ALFljrJZm9nwdMzMtGVgUnKW16+qJNnYEsC2PKQ+5lqxWKuM9flstlH efV4lZzfw+wysO5QRDm9/HLZRr8llJrYOrAlYF45841LZTZczJd+y6jh2czdZF5qP+abujLTzjVF 7JyY8dA7yeAuzdrBT5qfh7NclCbUwhorZ1FsoY//DVlhjTreoidzT1oyv6WtLbzFLoGZnrFGBvLQ rtw9+6CV7HxamvzJ05gJod9/65v15/OZt1i/I7//V/35vS19a1wPlLtUlmvWpMiVG0/FZcB0adPG Rzq0Xya9nc7KUI80o5fnjE6mjxuYMiRZ+rqliOuQF/RVXsuIIZngSbZ407sfC56M9ciUcSNzZDzL d0ShTPXkjudpklmsOfjN5nppHlO2zDZ6L/vk628nSS+fKPLp68T34CuZeSZT5p3PkWVoxwLx7K8F V7RGpn39KHr6++np70liXhfP84PJaILhDzqr8gw9kQv0RqLhLh9jyw04zC3OoFEPs2CLasX+L9hi 9uzj+8/5yYwtil38HWdTqcOlqiaZr4GzvDeZ+WZgyzbO9JZEuFYC+fvUJILuMxONHJgA+kfLblQx l7Ic7UKZ+J5kJjk+/bFHCmXk/lwZvpv+lHKXLdSxwl/BN56LPV591X91oJfSzujpK7bg1Vd8+Sds iQdb8DuDLXaKLcFJ0g1tsn1YpnRc/0L6RGSJZyhZtoODpGlLdzlw4JzxXK2rMWsBFVfq1LPGm94b 9Xib8eQ/E1veg70OPX3h1tx97A6ja7oj3XvHywCXVBnWi95hv3wyK0sMbAkYXypBlprYFupJ2xbh nwRb9q0slSM8s09urJBjG5gXtrFETkTAX+h1/Da2aE0MrTEcXGtiWg8rsmIL+GLGlnoDX7L48wxq Z8p3Xv0CWx7dtWDLDbDligVbTtDLp+dzBow7Am/ZS01sBzUxzX1Zv7RcVs4HW6iJzaLf4uv9AVtc wBYnrYuRWWmLN6WT01Np0yNWvse/8m0LPPlgS2PFljZ49cGVRvCXRh3gLujEmnZmJpFiix0aZLCl Wze+l86pMtwhQ8b0L5T+Xc7Jd38eKZvDD+Bd5RJjefuMLdbvxKfzWltdZtxTa96VGb2z2pqfZN8R Mn6cF8rXXzAXyWab9O5xB83Xaxk0mDuLK/ORBj2RQSOeyAD3OHEbRq10aKqMHvZaxnOv0T7KNM98 mTEKfjKqQGZ505v3Nsk8L3JVycZYyFpE33PRWF59SmQxHGbFSH5Nlnfbb5ZI4++mynh6CIvg7DOo Gc24jFblOnVfOIw/vX3VJ6+5Vc68SvrmcJedPL91FrLOE9NZlUdSRU6ki5yBu5zX3sjPuAs5+mDL bXjInYKfjGVkjPG+FV+Mmhi8JYYz/Mi6uBeqbszc18fzwue8Dm5d1c+PfuAi+HIaLcHRFzXknjGX 8nmNua9PrTvySR2eylo8odUNtbEAeMuyK8yljKaPdYY74akSZh4XivdB5mREZcqQHeggIl8Z+OJE XcwhJBk9chJ9FHz68BLVHWsWTKsfVZccZ6z21MXaa+7+KtUsM9dlLVljfLz2W7qsB5tCUlmv0Dan yJDtOdJ3wRX5stUoZgnOk6y8aqmEs2oGw0/4mN4WZxt4Y/AZtrKecMUXpSl0ZeS98hZAp1aB5w/6 Zn2W1XEeXPr5yZdfjpIOtnvF3ukuc3jj6D+/EjenV+LVP0/8BhcbuWL+PpZ+PrzF0CEvKJPdzHFR n8t+amNH16nXBd1YcDF+RbNOzMAW+iANvCWe+ZNPq828hRzKdHhLxhvFFnr37MEi6mFFRbWsasln 5fLr3EJqYuzZLOq3GWBQWgbYgiZf/fnPqdEmxIEn1GUfcq/R3MpH1MZuX6ii54KHk37+Ofo+x+Au ++BUO4IqJTzwrQSBLasVW6YUy+yJxeLnxYxszvcweEv//q/Qsb+QnmCMrSN7rdcTadM9VprhX/m2 FXpjG7JfWpOp30Y9LWCKYg5/1ph6WLNOzE61jQWnE8Te9qk4OiZKP0e8qI5ZeFFLZYDtJWn632Mk eMN+Y6609edgfa3l4qvr89vv/ztQizf7p5oKZkeW0Z+tlROnb5LFMFq+/mqQ9O27R4a7o7ccBl8Z kCzOaI2d+8RJf3opg0bQy/dAL+OZKp4juHN4Zsukkfky3atIZo4pkdngxhzW3PFoTVgLx5XJYs6e zhdfyv1u6QR0xix/z2IJoA+6eFKR+Hjdk6bfz5TvOs+RmfvhNZcqDGyZqdox1uLr5M3eo3cB1qy+ Ukwf5h34Ak9IoI8OTzDmvcBdjqf9JKc0v5i+y0Uw4BJ3Oe29XKPXeYPzeQtsuW3BFuuMMNWKGfUw +EwMZzWGM2tdijEPwJcG7mLBluvKXejvRKfVw11qG+piUcpdONPbwTz15ITHUxd7qLPD0I3dfS8r 4S/+13QuZblMP19uzDvWHJixh/Opi3F+qYsN2p5u1oxtYUY5/KUb+GILB+mwBq0x2cetjbqY8pf4 D9iCXkxnuij+dOTjOoEv9sHPwBM0E8HJYrc5XbpueCaDt8Etw19LOxd/adrCVfYcvCp1ihP1Ouu4 TGoqiz5jC/ipz7Pqyjpx95grf6FO08H2ANrbWPKQuV/1TcMjnCre9PJ9B5vkh2ElssCjWPxHFksg +15zK8PUQ0n2y65lpbJ/ZZmRK3Y0mOzKkDI5uw2fCxrg38IWc0al+ljQHVuwxQS2mEzMSmLlFdWb F3s2m339Bu6Szr5X36XOC1NseRIHnlBPfnSbeWFaFwNb7oAt18AWnUF5jlyxY3w9e7Xfgk5sMzWx 9dTEAqmJLZ5sAlvQncBbvN1zZDj1iQHoGPqgAe0Jxtg6UoPtyX0HbGmODszgKuDLtzbax7+OlxK8 0YU+rDH1sGbMnGxNPayjHXvTDh9W7xfSt2uijOiVjcanVAbaXZHv/+Qjgat3GB5tK6ZYXz9jy+8f Uxq+wnr8vOmpRnZSYqJJbO195Yv/GiI97PbLSM8sNF+ZhndlyAD6l4Of0s97jl7kiYx0fwyeJMtE rxcyxZv61dg0WTAuQ5ZMyJJlk3LFn/zU5b70SvwK5UffQlnlyywwX5OxAnkNmAymUD8IGMtZnIDe 0TtLQuaVibfLWfnuT37iNHibzN1dLHMv1smcK+TTn87Du58jK9BdBZKVvIoe+SZ6+uGcm0g0WdsS 6KNTi9qXXC+HX5GHn47H8TU5LWi7LoItZnwhH4yzd5P73a18ZlSyfjn/WHmL5iLHcWbjOK+xYIwu K75YuYvVU3mN+sNV/q4L8JdT1CEOoynYB7aon3LnM/JgqNttoS4WGlMjG+FaWhtbTe074HqFLL1S zkzKt8wNe4tmTPsucJcDzCbfkylDd2aQkfxa+jGb0jmSvPzNL+Euzxu4S1v8kq1ZrQIUX/BP6rJi yyp6rIFol9ckMjcML1FYGj3+OOka9kocI8nhR382iJmUjouuyheN3MTdZ5MUVJIxxrO0tCTX8Mpq rbT2fa3xfG3YKx+/ox+g6w/2Zn2GWV8ry2pk1sy18ve/jZT28BaHfmZscXF5LUPwt3gPLZSJzHGZ 4gZXR2M/t3+uLB6SJwGjimQtfvYtc8pkO7UxzUQ+Rb3pNHnIp8Iq5MIO8pB5rt89Q63qsmU22EP1 Or6Ht1TBW1R/XG308TOzqH1Rzy3kfmMqYq6MyYItxTXM4amXAhO6ZPZrrpW7cJ8ydABpePOpFz+J h69wXh6hJ4lFL6Y9l7sX36F9JnMG3nIa3nI48q3sVu8kuoOQFfSN8LcE8rUvnULNYRJzXMYUydgR +Ubd241sFlf6q04s257UaVlt0Iq16PJAmmhfxQbdMcvAFjwtjamFNVb9MdjSAmxpx1wwW1s8WLZJ 0qcvXgQ4zAiHXBnT1yRuXW5Js/+ZKIsWbyYrlIwpyzbTn4e+WbHF+vMx/+7n//4evwPvK8u5r5Ib kftWvMb+KN/8fYB077pexoyH8/dLQvOVLu5DyGrBkzJqJPl849JljFeKeI9OIWfojUydkCEzJ2XK fN9sWTo5T1ZMyZeAqXjrpxXJStaq6ezRacwAo06wZmqZrNU1hTvRNBbvK66sA2PWTdFeaLasmlOE JnG7/PnLkeI88YCBLYvv/kSOcLn4nXiNzgpMMmpjaJPjyB5+WIXvhf4+52fHk/fUxsx9j6PUqU6m MZdY61boMj/mLloXU3zR2pgVWzSzsoG3WLAlXvHFwBg4zC+4yy040E3lLxl1cu01vhfuiZo1doQ6 xP4XdRIFxu16znzmZ+a8Gs1G0/wanU259h45yTcrjbnHsy+b54ZNPYfOs4G70NOn7+KGJrmfzndh hmTP8FTpavhdnsFd8BXATTTrxYwtcQ3YYp51zF0yEM/lavAlEK0Y+ZUdyY3pCj714nM5UF/rtyVd Ru/Mk7bd50jHrpPk+OUkC7bkGdhSX0d/pcac+fKr+9Z66H/1Dz/d37Q+s6yvOoNo61Y8gI3HMiNi m3R1vidd8KL3cU6TQc6vZfSgPO7beTJ5YK5M70/v0DVLFg7MEn/3PFnpnWdwl23UxvYrttDPt2LL ebDlOs/138IW7c1nZtWYey3cdazYUgyuFOkqQTcGvhQqvli5SzYeSrhLuoEtdfLk8XuJISMihjtN HNiiuZh3o/n7T5OXCXc6tbtKDkaQr0lW5RayKjctJxttMTUCdGL+00plgR8Zq+PIKRqJx4W62ODB GdJvILNNFVvot7Tr+UTawl9aam6lLVrjNmZsadwO3kL/XnFF13edrX187bV8wBYXeItnrzwZ3Rtf dq94afFnX5k8JeAztny6x8j4yotN5QZnmTV3jzT5x2ixbx9J5ike3GF56InJEvfMJEsoE61wqviM SpZJ3hn05XVlyVzqsIv90AtPVhwpljXgSNBM6gGzyVKdbZLgOSbZiFZm01yThM0tMtZmsCPU+H2T bGD+kH78RvUxzwBnRqZLBL6zQN9MsW0eIK07LJZhC27I3FPvyKqvo7efJ/MvkDtGb39hdIH8eAd9 MpmQoQ/I8YqtMuaJ7cJjsi+F2fbUA46n4qdULz3YEs26DH+5yrm7YeUu4IsxQwz+otiidTHlLXFg S7zJssCWeO6KVu7yoe9i9uvf5PPfoP526bXOP0Yvxt97AGzZk0IfyMAXcwZ/BHWx0Jg62cjddD3Y EngLv8u1Cpl3tYp5A+DLBbDzFOf3aKGMhru470GTw1zKATuY78IcFvXXdwt9iW9FuQt9ffCl/Zon aMbouRg5ydqDiRXFlvYB8JZV4Aqr0xoyyej/2wVzlrV3A2fpHvJcHLdQM9cM5unULlpOEvdJayUl r5w+ivpd0HOALQZvsdITK5YYr2AOejJDU/aJ7/9ffvlWTLG+UiaW2zcTpWlzH2nZeiPzJ2+InUMc +Yr0w3qo5y9VxuALnuyWJ7OHmWTRcOpi7vBxeoiBcPJQeuHKXbTvcmQNefvBrJASoyZ27WNs4Zmv mZKJ4EADb0mrMnRf2mvRPn4R2FEChpSWwF3AFVMJq7TewJci8EW5i/ZdtC5mYAv3nWQ4tH7OGM5J DD2XuDtmbLl3qdLAFuUtBrZsKZddG/B8rkXjRuZLMP2WdQvIwkODvIS74OyJZdQoislsysVXkCn9 B6ZJb/DFDo1Ye6dEaetE5lDPeGlqf1e+bUemGPjSmD6+gS3wliZgi7mP/xD+hz4ebHHoDG+hJta/ Z7KMdiZr2blQfOBErf4yRTw8ZlKPNOcSNWw9uMtn3vLLHfv7/bX+3EI275H2HUaKTfPp4jEsTkaP ypHBA1KofRUZfXqv0fhSvNNkAmvaRO5n43Jk2lhmR05CAw8mrAIb1lJb3oA2JmQenHo+mX0LeF3I PqUeEMbaspA7kbHwlfFnoQvLJJT7nPGxs8tks59J9swno3JCtgTPKBT/JSZp9O0U+brzTBnkf0Xm XGA28AV6LldMsgTuotrk5eRabrhbISH3K/G9vJOtcBedg7wPLfAhdFvHLNhy/s2vY4tyl3+HLY+L wZd/iS1mv/4txRZ0aZd/BVuiUsjWTMaL81Rnh9XL5lg0Y3CXoPu15O+DLdfx8lwji4Ca3wxqY5Pp 62tdzOsg9zedeQy+WLHFCZ7RHd5hp3WxoGd49TnT1Lt+DVvagS3twRXFF9vgFGnjf9fQmnULeSad Vz808MWR7LLucKG528qkic1kaWk3XM7efGxgy9uSAqMWUVNtzrDUPfKhOKFg85+DLcpbXibnoanz wTu8Fmy5Kfbc052cXopLN7TIeDNGO6fLVGpji+gbBoyFn6sWmZ6iZu4rtoSjR95OjWkfz+wDq01y KKhITkVWyv8FWzLhLeY+PhjyEbaUKK6wiq3YovwF3NG6WCbYkqHZYga21Eki/cjYB/AWtGIfsMXM Wy5ZamKH0IlFbULbtq5cwtGJbUJ/ELQIrRhne+m0cpnjW44OuURGo9MZOpQ7zyALtjg/l/a9n4It iWLjlCDfd7uPNgxsoZffGP1xY/XjG9iiGrF7aMTAls5xYAuZRGBL755keji/RG9XKj6uJvzUBWLz xXT0AhOluJAZbYhIPmPL/w9+WO9XDX+78YPQH4h5VVYw56iunkz8GuYO89tg//vaWikuKyDTuFKe PiwVm6YTxeabaTJhTCx3kzS0w6/ZR8UyycskU/DjTh+P3oseyly/PFkwtUCWUOtaQp3Ln3MTOqcY PmKS8PklEgl2bF9SavQuo5ajv1xBRpF/iXktK5aoJcWyezFrUbHsWmiSXQv013BxsEfrBpHzWGCU cpfwH4rJziiSTl/MkzatZ8m09Wky+1StjDteJD/crJbp0fR06I+vu1omwdSX1lNr0hrZZrRjmgmj urHDz2vk+AvmRb6i/5JG9hgYcEY9KdSyorPxqMBhzHNe6G3mkcOfj56mkHtdER42U408NhZ5TKY6 uIxyl3qzr9LCcTQ3+Ra1beUuOlf5ogVfTmht7BW6Nf7enUn0ghLfyxbqdWFgX0hMFfmb7yT4XoWs p7bnf4MZTFfQwp0vkhmnqdufKJAJR/LEaz91yKhsGbobfIG3OEfQK9mcbHCOLhvx6gfRq19HT3RN DPWvGGm/8iGchZwmssba4NlvS/+lHf3+DujGOgeSAwPH6b4eH+VGdOOhzHUJJ6MHbHHbWiR2M6Pl i69HyLTpxw0OW1FkMvZPeUUpe0fnvlUbfVV9ztZzjze2GPtI99If5Y34VdHVkD9geaDV11ZJOrmJ nbpOZrbaNOZP3pTO3dHO4iV3dEiWIb3TxBvP32S0YvNGlMoKNJCah6zefN3P27hf7WOOi3KWo+ve Ms+lWPYHmeTo1nKJJk/swRme+Rfw4tNff3K3Rp7H46d/TkYltdXUVHLE0HxlgS/KW0wWbCkDT0rL 6qWsrFYq3qLvK68xfm0qhrtozyXnA295/uydPH1SJY9jmJuMVjEW3vLgOt58+i1XTzGHkrzKMzvp t+Bv2ReiHhft51dI2EqzVmwlnGvJdHjLpGJ0yPRcwBaPYdn42dCMurwShz5oTKiLdXCgn+8YJ83J FfuOjJfGraK5s0RLc1t6LEYt7J7YGL2WWLP22P6p9LRPll4OaJDJffEeWCTj1SsEL7L9+wq8dD7G Xqzi51AFwKivxXimiXnTWX48f5Tt97v8d+j5/tkZN77pH7Cl5j3ZgrxpjUP/qB6cUWypq3snpuJc 8fYKFZvGvtK7a6hM93spfj5vZMLobF7x9YEt0ydq5gPnZmoh+Q9wBp75y+EZK2Zzp2FFgAlb4CCR YMSOpWhiwBRjbgX15QPoTYy5rpytA+DMfv5snz+L+sDepaWyFy2Kvq/zX3WW0nY+13b28lbwxcAY ams/jGEW1j+mSit8+z5bM2U8uX7jTuTITLjL3KsmWXO5WNYzV2wNuSpBD6k54atUfNkJvhyg33EM 7nCcZ/yxNLCFnvtpcOCs0d//CFtyyOK3YMvDAuoH4Esc+PJ/wxY8L5lmbNFZMme5K55MM/s4D6QK /RZzxtiWJ+YcmFBqdxst2BKE93MFvp0lfP3zo8mcPWeSaeiufU9whg+pZgyvPhmWA5hN2WcLejFq Wt1Dk8U+BK9+MNiyPt6CLdwFV5Jb/jG2oE9WfOmApqwTfRnFlm5gS090Ys4hYEuYYgs9tUjmKm98 g+dtgvR0XCJFaTngR51UVVfijTTjyn8ytvxUR10q9w1Z8DPkr3+ZKh26XiMH67HY90iSHl3JnbBi ixtnxANs8QJbODNGLQwer318nRFm1MPQYB1ilsvhTXgnt5FduZ8Z9ifRBp9Hg0zmS+J9C7bQM1Tf Y1oaOpvfwJbysvdox99LSSnYU4xmTHkLd6Z0/r80arQpyeiZ8WImxlVJwiP2NfVYnUF561K1XEPn r9zpHP2Wo/Ty94dasGUdHpcAi8eFf8OS6XixwBa/MWgZmVfjgX/NjRzovq6pYAuZd2BLewu2aK6Y YksTxZbWYEvnuxZsUV8LM8FsY/BMPpZu9kkGtvRxRnPaN1m8wJVxrvkyhc9t/02g9Oo5/jO2/D8j zj9jy8/xva5O+7HgCrhfX1cjJSXMG1SM4f6579AtafIXT+nafKX4jo6XOZOzqHW9kRnj8ThOKJZZ E/Cj0G9fQh9lxUw0XvCTtfOLJZjzspF6bChrJ1ixG8yIAjsMD/Iqzg4+5GNr8SKzjuviznac3zse iMZ/ZZmxjgTgJ/uR/HHO3UH+3wN8nv1gzR7wJYr73g7lMNTIwvk7Rg04Rg7EWLF1WC7z0c8upAc5 9STYcqUCD2KJLL9WZvTG19Kr1NliYY/wLoIvUeDLIbDlyEtyWcCXk2nwltf4KsGXy/CXq2CMMaMy B71/LjnJedzpCjh7Vu5i4Au8pai2gbeohsyabXkf3nIbDnSLz3OdGoTOeDkPd9Hs/2Op9XIIbNmN TmcHzwojw/Lxe7wucJdHii+VcJdKWYmm2p/ey2L417xocPxCiUw9Q44l/Mz7EPNdyBkbvCvLmHvc W7lLGPn7oToDTLmLao3hLIHwFLClDXMpW6+4x3pg+F/UA9MebOkItnRenSD26+i5gC1OIejJN6P9 BF9cw9ECosfr6BYsf2vkIRtDLxmzXdLSkpB4lEs9dxdd1n2mr3/Etw+8RftNSvA5JMZlrFpyinLx Ci6Et/jybLwonbvEil0Xno9dmDvSJ1W8XDLxuJhkLtjiD7asAVtC6IFH8FzewZ5WbNEzcTyoQk6g EzsZgVZsJ7Mf95WjAa6Q+2erJYHnfRLc+xleqOfUdV+8YIYkOZW/hS1lpdVSyiqmPqZ+/Rx0Km/o K6a9xp+fCgfC35+chGfmcbU8iWEvgy0xNzS3ktwXNGrX0apd2IMGeWuF7N/8lixkM2/5GFuWztCa WIn4jSX/Ds/aCHf2pBuZ3f2ZlwG2dAFbOoItbeEtRmYlPfwmNmS+tL6ELhlsUX0YS7GlbecY6QS2 dO2Ct6VLsri6vJTBLml48vNljBNeIbdccfh2k/Tu5Wtw5Wr2WzWbrs7687BsPut+/CPuxd/Lv+mf vse/4I6KLdUUw6qquIfW6B4sM45M2ut8cfecLS3/OoEcydOy4Adm2Pu+kek+vNKj1/rqQupeS9hX /rPgKJyTNfAT7fGF+lOTXfFWIsGEPZwb9R6rDuYg2NGAK/D/k9zTTunifWOBMSc4Yyf4OMWZ4+DQ EbiN4ssh6rsH4C/7wC3Fl10srZOtm5kjkcGV0s9lh3z5lYd0HRokMw/my7wrlUYm18JLZNBSUwpg rthqntFB9CtD4P6RMTWyA+/Lvuc/4dmnPsY98Pgrnvvc5fT5r7OQr4AF17PNs140K/mutS4Gd4kl qykOjHls+vfYcidH8eUnZrzw+eAvF/i8il/qsTmcxhyA5DpDL7Y9qQ4fZa2RYRkSQ7bzQ+ZTUgNf xde6HG3o4mvlMu8y98PoMplmaMaK8eqbxPNgIX0X5q/AXVSL3BN86QG+KHex26D5+3CT1Y+of4Ev ii3LFVsUY/ARsNqhUza4y+rH0mUtdTH8/b02mmdTam2s90bmtzE3zDvgiXzT1Auf4HTyRGqlvCSL Xv3bz9iCrqH0XakMGbUObJlErupZ6WwfJ7ZkxHezf9yALb5uZOG5o6UfjX+SXssmsCUcDr6TPb1H 71CBnIcNzEoJJ6MSn+JZdL/n9mpdrFTunn5nYMszsOUp2JL0hHz9FPz47NPfwpaSkmrui1WG36UA bMnOJfflDb7JdPL5XylGkR8DVj2lHmvwFupuH9fEfslb9oJ96s3XnkvwMvO5N7DFr0Qm+xSLDzM2 PT3Q+QxmngZ1sZ59XoAt6EUc8V2BLS27McsFHfJ3rS9LU9YHbIG3dOL+A7YYWS9dkszY0o+6bN9U GeGULaMdsgxscW6JX7uX32ds+b2AjPXraMAW811Tey01cJSqd0XoLkxwFvPcyJ1R1Joaj8AHe5ie fJ4smqL1pwxZgA9lkR96FzwpAT+UmPv0zAgKnkf/g17JVvonu3+kLxlIXzKwTA6uKpPDrCO8f2wN ea/0Ak/C+88ElcvZ4DI5xzqvr0GlcnZ9qZxZWyqn15QY69RqagP6/4ExJ8GXY+DLIc6i4stOcGwH 2BIxqxCNjYnaW5549twqTb/wkn7Dt8qGc+9kJnlIM6LfMluMmcE3q/AkvpM11Jg24oGJgBtsxysQ xTN9L7zhAM/4o+jHTtEHOZ+Griud/jv9l6v0S65l66yXWrhLLfjCHKV8uAv8JRZs0V6LwVt41Z6L +io1b+yBsXSWGBqzXPouOZacZOUu4MtpPv9xsEU1Y3tTVI+ss4/JgcGHEwZ30dqY8pdAfAc/8jUv g3stvFRKjiXc5TznmNlh2tcfc6SI+S754kaOpSvzXfoovtAr6UFtTLmLZrt0XBsHd6EGBr60Bl9s 4C2tVuDbZ+ncsHZwF82w7Py/7J33W5Z31u3/hXPOdX44c815JzPpxVgBK1VA7GjswRZb7FGxxho7 It0KFuwVUaSDIHbFAhgVUBG79N51n8++7+dRY2bGzHnfySTzynV9fWjyUO7vvb5r77XW9s0gvzLL yCjTLBl39GLuIcwOC74lo3aXSLtBQfKHT/vJwtVxnN3JGKMe1MS1oxy3nn908arAjF8+Wi+73/uj eT7mp3i5fzgwa20fbGloqpeJ07fIBx+MFrsOR8XBBZ2T01Vx6ZzBmfu2DO+dL+P7FYj3EHImhjNX i15+INiyYZbOcAFblpVx7jKxRWe4JIaTVUnWSvzeClaZnDlWZdTErlMTy+RMlHWNfP1bii1v5y1v wxatid3IAlcu1xj9lvQz9UZmZUpMlSRG8r3Q84naRr9lI32hEDgWuS/hnOU2r0bjv7RSVs7G5zy9 3OAtk8fAWxRbvMCWAWAL/gQPeIsz2NIRbGnrhiYebPkSL/4XbU5IM9sT1MPOw1nOMw9Ma2Kcf+yv SAf4npPjDXFzovfXBS23Gz4Hx0cy0vmJTP6qSPq0PSRuzpOYAcE1x19Bl15z+vKzs7T57nf//hq/ gZd7w/w7aH9F/x7PGyrJoyTfhY/fyn4m307wk88/9JIJgzNl7kT2xegHMnvcY1lMbVW9uAvxPC6j h7eGs5cf9algepIbF6N3WcrsU+pae3w4i60xecphH2pgykl8TVw55l8pxwMqJCaQmRVB1JX1kbdj /cEYPzzJvuUWjGEen9bL4DDH4D1H4EGHOCvto/eyw4Iv2ucP+i5PNi/AK7DkiXRzWSsffjRSuo/d L3OiamVqDJjIPXlhShU5w3AX+EvA6QrZgHYsjP0UTp9jJ/XmPfQ9DqHHPMq9PuaOeunVUw/XAFt0 TqViy6nH5JBTGzsPtlwEW9JZb8OWC9TFFF9Ogy9GTjL8JY562/F7ZvbMfmpxe3IEv8sLamPPJUy5 y7UGoza27nKd+OA7WEG+wJJUMmeTyYFJLCfDstysi1H3GxvJfBcy+AegG/NkvksP8MUDfHGFuziB DZ0CwRd/NMe+5L2ALzbkjGktrDWrzQrepp9vy2qLz6XDGvouazPJgdHaGPMpg+m9bAKv8Osrtgxb nSF/avY1/o1JBq7U03P5744t2m9RbJm/NBJsGSW27Y+QKQZGOzMfx42s714mtnz7FRlHg0plwVBT K+Y/RfMqSw1s2WnBlkh4S8wmMvbBFu3jJx2sInOlEmyplvTkerl6musNX3Dm1Rq5eZOcyl/Qb/kl NTFrv+XqRXqJ9PI1D1mxRWdQap7YMXjU/g0lsps+kNbEtvtzNgMLgzjrreBcqZlisyag4UIbOmZE AdiiOmQLtvRgvnEX8irdyFJ1V2xhNio+/C/Ie2lmmyItO4Er1MJa0sdv3YkcMZ0J5phFjtgtcXfO lq4uudLX+Q7YwvwNtwKZNrhM+tlHiUP7UZKbW/wOW34NzPilz2HBFiu+NzWCLZSOm2pLyXYx62EB AcfEvr23uLcLk2n4oWYML5LvvB6AJ/Qu0LcsmvRQVtNfWeNdiI7Y1BCHLUL/9YNqXshDWlVKD6VE Illa64rS5VcJTyFHnBUHnsQHwfeDKySJHImkkEpJCq6URH1fYLnEgzG64sCZOPhNLFwnFpw6zvV8 BIw5CMbspf+yhzPf/gVgGT6YTVPuGa+HzHsizi2Wyhd/mSKj512SqXsL5LvIYvFOQKNMnWw+fXHN 5/c/Xwl3qSYvGWwBX8xMGHogOfAJ+i8xd+i7wC0SHsBftJ5FXSsV7nEKPc5Z/M/nn5FLDsYYGjHl LLqoOWgOzCXWxQJyYFgXC+i/gC+ak6zcJQWsSqQ2FquagXwxspkP8Hx76PuoV9/kLsymvFpr8JeA dHz61MVWniIv7ST8S7NgkpnvHF8mU6NLZQKel1GHmXNARnJ/uIsnfpce6Ic96MMrd3FUfFH+Ar60 XcMsDXL4NQ9Gs5LVt2991LmVRj7y2gz6NMzeAFucWO7B9PVDH9J/+VH6oRuwHbQZfBkhAUFRzLC2 +As4m9RzEel6mYXM9Wg9S/7SS/O3/HnW8zGHL77NV0u1lE30X9YEMuuKs5id7QFxAVscna4wz4Xf We8cGUptaCz+lmmDi2TeUHqTo0wvcAjera2LOCctw5ev1za1pqgN1RK/ndlgeBbTIs2lNbHz8bX0 2PHNw2NNbKmjplX31prY23r5dzlH3Yaz32QPZF02+y3ay0/j+VQnlqS8he/nwMYS2UWGZjj7cwv7 eR373I8z3vKZnDPxrs0cX0gvv4B+y1Px+vox2EJmBLylG9jiwu/BHmzR7Jc2Lulgy2lwJVW+ZLW0 h0PbX2Rx3qFPZecEf0a77dw5W7q4kPXdKVe+csgXL6cnMq4bz+NVJv07xotNMy9JTMr8ObZY2mC/ 5Wvp3/Z7ewNbqvAfaU2soaYEbCnDe1WBF3KpfPYfXjJueJaR/TUDfJk+jKwWeMpiZpjO//ae+H+P vp062IZFFbKZe/xW7vXaW9lP/eownCXStxRcoc4FRzExhRwLzmXxnHsSWUlwa8WVFPaSsdaTXaTv 04+hc0wMBGv4/EReTwhgoXuMhcNEsQcjwJcD4Mt+zk1H0AmEzyqUA1zn22belw3z0UN/S87JF97y he0cGU8uysT9aBCOk9eaQM8imZp3Knv7DJh4oVLCr5I1lsHKakCX3EQOPpoxK7bAXRRbEsCCZPAl Vfvyii3UxX4pthizXsAXa9aYfg3FFtULKLZEgGEHbwteffr69H00fz+Ufb6J3qrWxoKuNMnaS42y +qzWxmrkhzT1idbInCSy1OLwFESRkXykRLz2UYdQL6VyFzTJXTeh0aEf74gu2QF86RiAnxLcsPPB ow+OtFkFruiCuyjGGNhCXayDgS2ZhpfSKZAsS9/r0if8mbhSWxsITo8MuCvvtxgnbu4j8eiZM8D0 nPLfFVuqq9Bhgy2BG5Lkow+GiE3rPeLiCm+h56L31H69c01s+YqM1kEmtixVbJlMP9+7RLa8hi0R YMtR9oTmvSi2nDmGLx/ufQ4d8pnYajmHNiX9bPVLbMnJqX0rtrxNg/yAns29XGaFcd2pvjnrIlqx U/DzpHpJRUNg7bcc3IRXIKgEzoIPjXp3EHVon++L0fBQI59Kdvm3BUYW8mhmuHh9ja+XXLHefe5a sOWGgS3t3TMMbGkBtiiuaOZ+Kwdqs5bVmt9ZW2fONmjsXFyzxaMzuTEdc6Wf8wMZ6vJMJvYmf5Ca 4gD0El9+2E/27U95hy2/KaAyz1xW3vICkU9NDR443l1XzfzSGDIVPh8kHh22ynQy6KaNZEY9mvy5 vK61sOVcS2vmFErA90USgg9lE7iyZYlqwahVcc8/5EPdy+Ap8Az6KrHggi4DV8CKBMUNC7YkG1hi chblLQauWLBF8cXAmIAySfAvo1ZGH8a3HD0Z2AV+HdLnAl8ieO7d1OT20nsJn1Mq62YUSDCYN6Fv nDT7H5Okuc10mcW9cU5Uo0yJqZZpaQ3ybfRjWXGWzL3L6H+ZEbuV3nko+yrsOvd2evs7cuET4Msx 7vvaF4mh76J1LM3MTwFj0vAHGPiCbuxKCf7JErz5JfRdWMpfLr9cmmlp6b/AdTRrTHPGUh6QAUDf xejrU3fT3P/DaMb2gS+7wDbNgjFmvNB/CblCzhg1dv+L9F64ryxPq5BFKeXkWFKHMPr6Fu5yiDo3 +DJoN3Nlw5nPR3ZL1413DO6itTHlITrjRbmJrc9V8IU8S/osijG6bFjKadqCPe3XcnYMAF+C0Org w+zsd0vctuVJ57BcGRRWLD2mRst7Hw6QZT4JRt/lOWd3PZ9U1cFbqLE2NuILL4UD60X1e3+Biymx b+Dn0KU/kvlj6St8DFyprGAOC/e5T97/SmxbbScjHEx2vyyOzuQhe2TK4D46UxWNE/7JWV+j0R+D Vgxs8eOevGEu3GVxqexGs3KY85POb1FsST5QY/CWU3CXC8wZ1pqY5rFcoUaacaVafrzB3Emw5V6e elzIE6NmW0SPr4xrsaL8uVRWvmDp6/X4XEwNciHXpWqQ7z+y5omhF7tj8hadEaYatMwL9BHZIwa2 oBM7eZj5YFoXo053kNmTu9inYdQRQpaR+0KtYtmMQmpiaHsmFcFbyEJmHtPAvnfEsxf11G5oDrvR +/PgfEPOflvt5duTdWxzUprbnZbWjtTBHDjbOHANUguzdaJ265CJDiKLnEp8+R2uS7f2zD3vnC9j e5fJ5D5lMmNgmQx1PSU2nw+X2LiMl38XK0d+ziu6jL+N/n3evfyKvwHd76o5NvdIY6N6WczXFWeW Ldsqn77nib4lWqaOJl/vG7BlFPrX8SVGnvZyamG+c4skYL6JLZvpfyhnUY2x+lW0t2LFlmitZymu vIEtBmcBV96GLcmKQwHlrDKjF6PYEgl30d6+YsthnvMI2oE9+DL3fE+vh75+8LSn+PnJ05iBb93j kLz/0Sj5wn2eTNkNnznxXCbEMRsGHfK82EeyJqVQQvGSbOG+vZl7uObdbyXfKzxbDF3yUXohii3R 96hhgS/KN6zYcoa+/nkDWxRX3sQWMiyLzaX5MKpL1v7+uaeKLWgDwJbEl9iC9jkPLFNsAdN2W7EF fcEWdAbr2O9Bl5nvAgb6KHdJ07pYBdhC/zRRc5LJ4Ie7aF1sGPq4QXhe+u14TIblfXol2nfJESft 6wdS86bWpfMp7eAnNuiOTXyxYgt9l1XolRVb+JyO1NDs4S1uAcwOA1ucQ3PFgbrYoC1o05ZlSku7 ycxSWCClRWa+WF19E95bPGzgSmVltXE9Wx9/xYv7v/6p9P7E+nvYUl9bLUeimNn76WBp/eVmcfVA Q+sGttDT7wHODPbMJQ/5MTrkApntRU1MsWUKfUqwZT3nIQNb9HoGW46BLaoTS9pfbWCL1d+i3smf 9lvqmO9FVmWeelx+ji0VFRZsqbB4J8t+6m+5l98oeXlgjAVbbmW9whblLWfBsjQwzYotUWDLIbBF e/lGFvIK6srs/ZV4o5fM4P4wpVSmjC3EO/mIrA7mbfTNxd9Czn6Xm8x5piaGDrmdG5nc9uelue1J g7O07HQGHgN3diSXiH5Lq3boxOwuSDvbS2LfFt5nmyFd7ZhXa0+2nXuBjHXHq+1ZIl87n8JzN1SO HDn/8u+icKIv77DF/D38Gv9aMeRNHFdEt6K6gS+cOx/drWTO/Xxp/n/HycRh5EyOeCre+O5njSND hXPJku8K8UMWkSPEPXxhkazHRx8GrmyHs+xibxj1MO79kfCWo9TColiKK/G6lLNYeMtPsEW5y5tL uYt1BYItgdTWwJgof3r7nJmO0Hs5Cr5EgmUR1OF208/fQW0hFG+N/9QnsgF9gfosA6cUSO+Om+ST P40Tz1EHZfbBOpkcTd+Fc9nsOPKXT6JBQJO8jn5GCHWndXheNpK/EgZ32ZUj5MIImWPwl7smxsSB L0kPte+C7ov+yTlqY5eLyRcrVr6Cx+X1Bd7o+6+VCtjzAi+/mcN/9nEDXsoGOZHfQMZYo8RRk4gG v5S7mLUx5ppRGzMy+KlTmH19MgXSa2UtXv3V9IqWUtMzcm3gLjPj8btElzA/DL/LQfqoaMYG7nxK Bj+6sc1kJKMZMzyV6L4cyeDvhIdF8/Xbgi92PuTTWjiLDbljNqvQKtPvb7cGrY6f4ksm2JILdwGb wBX74CzpEUpfP7xEOgzYIn/6eJhs3Rdj6gyr66W+1vRKVZShCeGlvKLKePxd/wMvUW7C9jCWBWqM XpJ6KtQTph8/c+ZHad/WS1p+4kc95wLYcgX/JLNXe5D7Ql1sGDmV337F+YZ+gc5xWTUJHczkUgnh WlVfsdaTD/qyb9D4xm4BW/BNnoyoMWpi6su/llIvGWd/qhO7e4eZk/hUNPfFyls0T0x9+YotFZVN +PLVm9/I3+IFXJJMZHj0I3h3Pmcb1TBrzr76/G+CLapv1pqYYth5sOw0ns2X2LKjBv9ktezdUE1m pbWXX0ldjOtxNmedaehLqG2MJX/T6+uH9FvuSO+v6PmBK45u5G3Tg7LDY98SbGlmkyrN2iTTd0mV NnCXVupvsT0lLVqlSOuWJ6Vd63PiaHtF3OwypXt7Mrk73ZZhjszpcLovk3qQA25/Wlp84CU7wvFa Wf4u1nuZakt0vdLz/a6vvt/0N/9LsKWuzszs2LY1SWyaD5PuToHiPZ7c7G+eycyxeL6+xSNJPewH fPeryJH0m18sIYvIcVlcIlvhDuF6fwdbDqDnUk+k8hbVgim2GLgCtlhx5fV6WDK1Zes6oa9buMzr jyfg4Mn0+GNZ2rc5Rp1NPZdR8KNj4MthNDa74CmKLeHU50Ko2QVNJ/dypmILWDjvKXl32+TD5pyz Z0WTBdNI/7tAFmvvIhmfJzwg8FQVnkr8iungS8Zz2fSj1qWYWwmH0NpY5B3y+Ln3x+JLMepi2nex 1MXSi+AnReqdtGKL1sYsXKb0hWSUiYEvV8Ag5S5n4TtpD6mL3TfrYvH5zyWGr3sUfDG5C7hmcJcm 6nNNaJJ17jG1MTRj/nhefMjfXJ5G3yulTOafgLvgeZkWZ8lIhrsMP0DG254C6U9GvucW9evfFY9N mgcDf8G3Yo9/pYMvZ8g1mWIHxtisoj5m4AsZ/GRamtwFTwy6ZcUXV3+wJSAHXMkUh3XXxWNdtozd VSED5l2UP3/yjfQfPpl83XJjPz8rqDX4sGoPtTb2b/HyFmxpbCDXgs+5nVNAbsEk+fzPS8XR8TTY clUcXa+QEX9D+vXMlqE978u4vuynr+n3jUaHPEHrYqUSTIZF6AL0KOyjA3ouA1tiwJbEPWRFHq6W 8/RaLseb3smsc2a/Xf0tOdnKO/CqwD/+VuZLRXmjVFc1sRqNGlkpmKPY8pja7H28vPkGtuCfhCPf yMCbDz/WmphiywWw7Gx8vYkt9POP47eJCEMvhv9mR1A1Wfvk9C0n72JBhSwDW+Z9h7bk2yIDW4bC XQYOZEZYvzvSpRt6RTTIHTpznTldNDRin7dkvlcrfJPkiTXX+libVGkOrrRsfZL8pjPSsX06Mzyo hznlSC9n5uA435PhncnDxd8y1ZPzk9M5af7nIbJ+/ZF32PKv3GTWg9ZzlC66eNFdrxyyib5+YxPz nhqZK8iZZthQX2n2x7HM8MqUqWQbz0MXNmd8kXyPvnDRFHot5LmsQZMVOB9tPvfx0CVow8AV5Sz7 wBXNrThi4SyaF65L+YrBWeAhiVZ+ojgC99d1gnOQdVnfl7xeP25ZfK7ymngwJo4amerMYvwqJRZ8 ieH5jq4slp0LC2XbgmIjSzaUc1QIdbsgsvz9xj81/GkrJjxiZuUc5g0tktlhj2QR58AFKTUyK6bQ 0F0tR3+l2ZAB59H+Xn4uoRkv6HeobgtfJboxxZcI6mPHuf8rd0mGu6Sh+dK62EX2anoh/KWIWngx +5Key7VSXc/lGns5kyO8gS/gjXKXi+jLzlEbPw2+qFc/mZ5+PF/T9FPClXie3Tznjmw8lfCXsCyL LvlqPTmWNXCXCll1qkyWniwV7bvMpz6mfZcpx+EukeqnLKHvUkzOGJ6XbeTB0HfptTlPum8AX4LZ 5wH0Vf2oj4Ev7enTaxa/kcdPr8UW7mIHd2m7GmxZw+w/dMuOa28y9xitDzmWmpPcGW1Ad/QCX4UW Sqt+IfJ+myHisz7OyDsvK60RPafoy7NSNO3Ga7/zfyz7xtgv/CjW7aQ/WyNvqA5bz8gVhdUyeOBM +egPc8TRIZV+C7yFuljXnjelT48cGdKdeyO5JdMGkUk/FO6Cx2U1+BLoTbbEPLg//H8/56UI9stx PC7xeOFTDlmwJQHd8Unu/RZsuUH+nOHLh/feh3884lp6PU+sjOuujBpYWdnbseV2boNkw4+t3kn1 5WtN7AK8RbElLQItNNgSvbPGmA+m2LJTscUXbFlh8pYfZuK7oq4xecwz5vc9RoPMbFQLb+lKbrFj t5ti55yO1pg8SvjKZ83jwZYkaYHP5cuWeFxapUor29NiS02sU6erZOXQq3HNFU+3u9KvOxoxcqTH Mb9zClq72fzuRrqBUe8NkaDAQ+Z9jL+F3tP0HK0zXXQp3huL9797+Sf9Bqyb4W9gSz19WMWcWzfL xb7DOGn32RyZNfGhjBnwI757ziPgynzywhZPZS6Kdym9FjQi1KA2UGsNoxa2A1zZA39Q79dh7veR 3Pd1xpExi0L5Cnhg7d8b2GLgioktiikpG18tK8YYj4o7rBR95P8kslRjppqAWK21gWGqG0vkOQ6v rJBtC4tZZcYM8lB4zMaZ1OymMxuGmS/+3uh0vRLls08ni/2AAFkMtkw/9owMSDwjiaWGb39laqWs BV90/qPm3W/JYnYXe24vvpODeBsVX6zcRTVjOrfYxBbVHJv5la+w5Tl4opzlxU+wRWe9GL7Kp9TT nqifEm+m6tDum3qByDyRg3fI2snF75JDBj/8RWeHKb5symgwciz9LlAXO0O2eRrn35N4jU5Woa2u ku9i4S7HymXMkXK4S6kM2V1EFgy1MTTJnujGeoAvXdbnigtZlA705zuSk6xZ/JrDb+KLeijRgBo9 FxNbOoAt9j4691hz92/Qu+H/rwefgjLIgamQgcuymEc7Qjw8v5MbN5lzzAYvKYWo8VJdRw+5lv39 e395K7bUGNiieuzx45bL+/97OthyQpw9mIvjflU8eoAt+AcVW0Zz5p78FXMa+zN7YkSJrBxfJgH0 KjagRdm2xNQhH+b6jsLjEse9/AT+lr/GW15iS16jPABbHj9i5iRcxJpVqRn7mh+mWchvq4kptmjm SyZ5YtasStUgay//FP2WNPzHmlepOQE6e9LKWzbDW4LhLavpdS6ejk6Mc9wEcGUUelIv+vkD+t+W nn3IdQBbHDQHmblgiiWftzkhylua4W9p2fGMtGxLT7/9WbHB29Le8Ro9KjyTrjnS3RU9gOtdGdjr oQzv+1gmD0J/DK7MH10uo7pelBZ/gbesi3yHLf/K/WXFFjxe6qNWbDd4C+9X7WQ984r1/cHrkuTL j4aJp+NRmTH2iUwZngtvIX+SGZCLwJal5LtoVr7fHHjBfPIn4S3bfqAWxn1ds1wOvYYrUbo/0BDr 0hqYsZSzGLgCX2Gu3omNuiolZbNlbaqSFHKUrOsEmKMrGfxJgsMovpzga5n9ffCKvmc8+KIYEwXG HIQ/bScXQLP/wuaXyvq5hWQwUxdD7xlCvygYHX7PjuukGZnOA6cdkMl775NlWS0zEsiApG+xDJzx P1kjG8/WyRZ6L2HUobZmNjAH2cy0PAiXOErvRXsjWhdTLbH69M/jYVGPvpFfCW9RzpJh8BXlLC9M /lICh4HPXKUWrviSXsicsQJ0yc/4OnCgJL6eagWO5dHTv0tP/zZ6MbBlJ8+ps8O2oV9TT+V69n/g xSrmHtNDPQ13SauQxaeqZV4K+TbxzD6OrpDxRyvkm0Pl4rWnhBzLAhmwnUxa5od5ht6Du5BnGYyX LRDdmOIL/MVaH9P+i/IVg7Pw2B7e0oG6WHv8kh19ruOlJGOZfo395hxpG3BZ3Lfp3MuH0nn0fvmo 2ViZv3AVdTAyLGvryeFHe8h19qTc5DD/ysv/P/3cb2DLcwiMLitvadCaGLylroYenvda+cv/moKn PFFcuilvuUpN6Ib07gZv6cF9tzczKHsVyNQe6BYHF8iKcWXiT59iPXtKfS56Rjuk5zLNfaG/kbwf bEGDnG6piWkOstatrJkveXn0WsCWJ+hDCjivvI4tmh9WWkpO5Vt6+bdzzXwyzUFORyty8VSd4Z1M gyupBll1aq9jyz727nb29yb2vHonFVsWUSufga96/IiHYMsD+i2vsKUznKUdfScbh4umRky5S9s0 ozbWCs2YjRN5EfTy7Ry43tCKOTqiTVQ/vssd6euaJwN75smwvvdlyhA0dsPIAxnL7FmPs9Lyw69l +7aEl9jC5fZT3sLfxOi5/KcvgHdf4G/+Bt6CLc/BleLiJzJi5Ar59I+DZOLIu8yQe0xWPtfL6Hw4 C9gyWbGF/qMFW9Zx/w7lnKU9fN0PmoWknEX79wZf+VvYYtS5TLywYksq2hNdKbpewxbr68phjNqZ Ygv4pNiSBFdJZA8mwJEO/PDMwJaj1BN2UaNTbNlMjSEIzVgA1/xW9m7A6EL28DNZ5J0tLZpPkQ/t Rsu4bTdlwqEH9Cr4ORP4+dBd+aWQHX6mVsLgLqFX0SfDFTSLX/OSD8BdIm/jSVFsgWe8xBZqXIZH H+6ivOVn2GJgCp60Yl3a39e+vqkd0zmWplff1Dgfu2fBFrjL7lwTW8IVW5S7gC2G3+VSFXMpFVvI mj6FnxKu9T1+F++ESjTWlTL+WCWasQp6+qUyeBdZY2jG+pM1prWx7hvJgwmBe4ATDv54KlnKXXS2 cTt6L6oRa+uj+WMWbFlLFswqMmNWkrsYQFY6/RinbXelXRDnyw23mE15V6aGlcgHn48Sd4++5Os+ NS7Dh08LDGypqNc78O/85S3YYvRbuI/VVtfJwnnB8t7/nCROTkkvscW9KzM8FVt6mtgyrttTmdiF +ZNokpdTF/N7HVs4p72JLecUW+DZ2stXbNHMFwNbbjUYvvxH1FX/FraUKLaU/30NsoktaNDAlktn 8NBwvjqTVCupcfAmnvs02HLiwCveonmV29B/blgJ52K/+VAjeB1bRsNbtCY2cOAd6dU3V+yd4MLg ig0eydbkvWieWHMwpQUasVb25+jvU5MlH8fWHg1JB/RhHa+Iq8MN6an1MI/70q/rbfHqfUcmDnwi M4YUyFw8ESPc06TVR1/LgX2n3mHLv3B7cYQ08gQbmuqknlXH27oaGmuAderjNfVS+KBGWn36jbg0 9wdPHqENeypzmGU/d1KBLBhfID/Qx185A7+X8gD6Geu19kR9eAcZe3tWlYEtpfTwy8AV8loC6btr bwQc0JXAitU+CStesQEukoreRNcJOMvJsKo3VjVvv1r6+QaHseCOYlIS13dCCFlLPE9MoGaRwV3g L5pzqfnJe5cwC2ZBoWyfVyhb55FzNqOYmRnP6MOglRyRLa3/OFe+/GKazN+EfpKz2dQI5pnFk5t8 ssrw7a+m77L5ygtDQxZ6DV1yFvPE6HdG5DRI7O16Sbpbx5xi6uEs9VKeRlus84/PgBUXwI/LJfAV ahKZ8Jfr9FuyWJlaIzNwRutnzIEpqMe3jxbnMefDRw2SxNkz7gE5Y/T2j9wjm/kuGc13wZgcnVFJ 7+VGAzyqju+rWtbDXYLPV4lm8K8hD0azbBYllzPfGf1/LFlj2ns58gzd2BP8Lk/x6zPjhSyY3tTF em4iH4zamCsZYU7wEIe1zAfzzZQO8BbFkbbqo9S1wlyd8Fnqsl2dLba+t6V9IH39DegCwrLFbSvz r0LRPC+9LP/no4HiNWqjVMPRtD5UUVciT0vuv+pPcMapb6qXWq67WvWyN1aTdalnfmXRJpfW14y3 9H1w6t9CvVy/H07Aop1Ko1up3xvrObCpq6m+An1cCVymUY7HnZPPPvGS9u22orfFq+qOR6PHLfI9 b0vfHvkyyCNfRnZ/JNMHUxMbUyrLyRMPYF+tm1smYZzVdpL/uI8z05H18JZt8Ba0YuqdvAhvUWy5 Drb8mN4o2VyPd7gmjBxksOUh/Tv1rRRx7WmvpbLiuVTDV2oqGqWu6oXUVZqrBq1YZUmjlHIOKnxS L0+ppd2/S3ZMdqPcgqNrDrLObzmTTI8FXXvsoVI5Sh0skh7+EVZEqPrzzX6L8pZAcjh86L0uJrvG m5zBMSPRiA1m5mTvO+LmdkMcHPGQog3rBH/rQH1Q/S02rvhZmA/W2h5sgcO0cQF3XMi1w6/fFn5j j+/U1ZV+i1u29HHF29I9T75BYzfN84nM7F8oc4ZQ3+6cLp//sb+sW3+Mv4r5wi3NuHbUZ6Xrt3L9 WL69f8uHt2MLveXTj6X5B8PFw26TzBjzRKaPYh4x+ZTzJjMrb0KBLJ1SYnCWV9iCX1KxBY27gS0+ ZRKxttzEliD6IK9hi/ZIYlmKLQnKPV7DFq2HWbElbUuV6HodV/T1E1Yus9msl5l1Mu2/mNgSC5bF wGOOw2E0e0wz+vfhedmFRjocf2fo7EILthTgJ6BnhHasX5cjYmuzUGxdF8vk0NsyL4maUmKZTDr6 UBbBW1aeqZPV1MmCz+ORN7DFzBs7nN0gMW9iC/ta8eWUYgv7W7ElvZj6F7WxTPDlTWzRmS9XwJZ0 cpSV7yi2aI7/S2yBEym2HIYfHQRb9sBfFFt23DSxJfQq85kvVUvIBTL4z9eILxrqFWnVBrbMpafv Db5MjcFPGVkgow8/RTPGXGKyWvrSd+lNFkzPzXl4Kunrh5AhSF/fwBbwpQO8xcAWdGMGtoAvNuBL R3owHV/DlnZBOdKJnotj6E28lNlwoUfyzbqH0tp1obS2GSsHD14x8mkLKx7Tbyl+hS0Ukl5iC/jy /N8EW14YP0eVgS2Rx5kF//EQsW29Xjp0QTPRU+eX3GRGFrNwut8zsYXa2PQh1JHgLMvRVVmxJZQa 8w6wZS+13gjFFvW47OGMRb/jNOef9KR6uYZ+SzXCt9B0GdhyD2z4a9hSbmKL4ss/gi1ZYMsV8Evz xE5Ek7sUQa4feS+KLYfZf4or+zdYevmc4wKXlhvYsoRMMe8JYAvzaIdo1kvP2+Luztml83VmcOKT 6kJdtQtnly5WbIHDOJCpD3dp7QDO0ItRLbIt9bGOzmR8ulyXrp1viacLeS/uueTr35PJPe7LjL70 8ocUyyhXuM/7Q2THzpSX9+x32PLyV/GrvfISWzgH1rNe8hbjXEhtnMJ4cGCsNPuPEfKVyyE4yzOZ OpxcSs7536MNW/g6tlAXDqLXsoHa8JZlnLPg8HtXayalFVvw4oMtMcpVyAjTFWfBFsWXBO3LgxWp Fl6SCmdJ2/rmwjO21bK2gCehr3iOcp0UrvFk+jRJ68ke068fBE+iBqfZMlHU5dRXeQBd8p7FxbJr QREzMh7L5rlP8VSWiv9E8pqnov/kcZDrfvngDyOkm9dW+SG+UWaefUGmcL7MYW8tvtAkqxNKZPPl F8yCRAdMPUrzxg7caiQnGU8KZ73EPGby3YO/PETvBedIU/4CvlxAN6a+SeUomaUmbzHwpYy+Pm9n GLUxs/d/CX2Z5vanPWkwspYTHqJHBluO5uOrMfCFLBjyOPYodwFbwsnU3HKtRjZdVu5CnjO+Tz+0 06tOkWWZUinz0SPPTqiQ6fgpp0Qxp+9IgQxjxssQ/JQDwh/QH8kXT8UXuIvHuhxxDbopTn5Z5FPi PwBb2uPVV95itwLNmGVpBn9b+IzdGupmWkdDC2CPDtmeLEyHjWQ+hdJ32Zwvfb5PlT9+/LV085wr tZybn8ORX4AhmhOsS6+7WlY1x/4qls41f8HnvH6+tHIE5Qm/pZe/x1us2KIgmpTCXMXmw6XVlz6i +SYOPag/dr2JPz1bennQO+iSL9/0orbjVSKLxpWiQwZbppfAW0pEsSWcWY571qJNQYcczf08gX5+ 4n72TCS1Kupi6anwl/PkFl8jS4xrMT/P1Ik9gH884doropenOTyVYEtVeYNUs/4hbLls5oldTMWD lcA+O0ZW5e5ag7scWM85klrBHr63nYHoxHzMHGSf+RWyxLtcZvCzjPZ6JIO+uoNHjrwW+izaa3Hu SjYdq2NXzi5dOLe4wVs6k8ftqJii2cdnWTpz8jx1s4v0XC6Li1MmmbO3pI9LDudAC7agF5vW5zEz cIplmBM1MfjhoYhzP7tM3vGWn/1K/mnveBu2NLLpJ473kxbvjcY7nCazOEtNwTc5G93HfM75iyaS d4zndjV+ETPvmNksi/Hi0zvfxTlrHz7GQ75kseA7iYJDRCtHAVti4C4GvsBXDFxZR0/ewlmUj6SB G4ohp7b9ncXHrTwmTf8Py8AX8CnZqI2R68fzxOtzWLmLURfTrDFqY2RpbFlQQP/liYQqLoIra9FV +6PNmTchh5zuEPnLl2Ok7/fHZXJirYyPJss15pnMo8bkTyb/+ov4Xahvb7haL9uZObz3Rj0zkOsl 9k4dOcnUDfKoRT8AF1ip7O9T1Ma0t6+ZL9q7/6vYwvvNvj71Bz7v3DO4Cx7MVLAp8RE9/Ycix+6T kQy+RNB/2UePZy/cZTf3kh3oebQuFqo5lprBn14vARfq0Y3VokmuZn5YlcxLrhLvxEpmvGgWTLGM PFwqXvuLZNAu+i7MEDP4C339bhvwrSh38acu5s8cMV+4C3pk5S6KJ3ZGTYxaORjTdiUZyootfjek UyB9F+ppHYPxYTIjpuu2R+IGt5my9ZnY914rH33SSwKCjxqYUVeDZox+ni6d32TFFsUXYwat0ct4 Vfv6PWJLQ2058Fhh1Mlu5T5j9shUaf7ZUnoIF5hZwjwcjxvSBQ7Tw/U2ORH30Yo9E++h8BawZQUa TH/yUkLmFMtm/JPb2VO7fauYO8lsMHTIceHwcwu2nLVgy1Vmxf14hbwXzhp5d8nZx9/y4GGD4VlR 70opfLkCvvz/gy3XwZZr59ClpKkvH41YTJ2cQCMWRX1u37pS2RlArZk9Hu5vYkvIMtUgoyfx5jxD ntioIfRZPKmTgi1de+DJ53UXdHKO3blWunP9eJA35E5GKthiw+9H8aUVM41bgStWbOnoiAbZOQud WLb0dbsjA7vflVF9qImBK97kGnw/vEwGtYuTlpxjIo5c+Nl98x22/OxX8k97h6U8bGjxG3jDWjdW bb6etXQGQp/ec8Xuoxl4JXPws5SRIUZtc+xTeAvaY3Try9GI+cwi44HrKGQhc4qXVMg23Qf08PfD FQ6vxc8YALbAWaIVV+AT5jJ5TCy4kqh9E+UgYMpJ5SXbwRRd4W8s6/stj2/ij76tvEfraYovqk3W no5RewNftO+imfzGzMplpXCYIua8PJAt8/ARcL7yHYtfUn0F09BZkefc5uNZZBvNEs9Z8eIdXc/9 WGc6PiBzuFx+SCoSX+7dgZea0CU3yHa4y17u8RG5DRJ1m/oYGBN/j3pWvuKLmedyHnzRLGTlJ1ng yHVur+Z6IVlwlyzOlQZ/4WPqsdS62FnwKI3/dwLPTAK6sZgHwmxlZiyDLwfvNOF5aSJrDF2BwV3I P8sgo+ZqnTFHLPhSvazlLLsCvdgP4MuiVHRj4MuseP6OMSUy7mgZvX3Oenupj+3C07YDbwr8pRfc pRt9Fze4i86adIS/dEKPbMUXnUepmNJ6BZljK+nz+6Lj8aN27g/PCcALx2oHJtmH5ooNH+uzFU+b f7b8qcVIae80QYoe1Rh+Sp0fpku1Y7UQgGrLaoTDvNBr0MAXo5Nh6HwaDdxR7DHXP21j/ANfWDGv HmzUxXdtLEp8hl6soa6Cn089Lui0iuvErets+fzjmWhuT0kH+tTOZJ64OsNdnHLBFnTIzH33HsaZ DU/yygmF4vcd2Umz4ddgi/qQd+qe4jqOpC4WTa/jxMFaOUlm5QV6LlfwuFw7V4d/Hmy5QS+f+mx+ fpPhy39MbbaAmmwp11VFKV78MvTHrLfyFrRm1n6L1sQUWy6fMutip+PwTkbQx99RK/vXF4MpxbJt LXoZ8G8THCsYnajP3Ap6+RXy3RhyTAehD/PE79gbD1SfW+LRDz9Ur1vi2As/VXcy9rtSE3NntgO5 BdpzaWPgi2IMWS/UxOwc6eVTE3Pr/CM877b075ong3veI0Oa+9GAAqPXorXEfm0PS6vPh0hU9MWf /RWRKhoZVq/z4Z990rt3/Jf8BnT76lIs+WvYUvikCq/SeHFus5Q62COZjQd/5tgiA1vmgSuL6eOv 4D6sc1oCwZZ1i8g95prarr4WOMIB7uUR2utAb3wcDvEmtiiXUWxJhmsoJhj1LuUqYMeZHdVy+q8t 8Oa0dfF5p/VzLY/Kc5TzWPlLEnU21Sirzlk9mtF8L8fou+jMysN8jxGr0R3MyWeGGDUudMhBE+Eu aD/Xon1bNYOz1ogU+fiLyfJZl0UyjnvvdOraE48xCy0RX2VCIZygWvzYz+su1VKPqpVdPzIn6Vat ROZwnsuhLk59LCGvXpLBF/Xbn0OXnA5WZBTRG30DW64rtljxhccMcEfrYuc4b2o9LQXPS+Jjk7sc B1+Uvxy6y0zMO89lv9bG6Lnu5J6yHe/cFnqvmzPgVZc1x7JBVp2tk2Wn62QJGtIFqbXMqKyUGfHl MjG6SsYeLZeRzHgZCr4MZs5Lf+pjnmH4Kem7dKG+ZfT1A/Hs+5FnCT9R3bHOOdZaWOuV5I6t4r6w Bv8BGNLRlyyYtXyc1ZZl+//YO++/qtNr3/8B95f7wznJuSeZOclNJjMK9l5QAXvv2DsqM/beGBW7 Y9ex915AFFCRJr1aUMSGgA2lFylSXfe9ns1GhpiYnDuT3NyXzOsZBGGDe3+f7/v5rPVZa20hJ0Ns rBNf+93xfHEYsVu+qjdINm06b2FLOT0rDVuqpKQOW8yF+S/OFvXDmFVRRjyqTHr2c5U/fjmN+2S4 dOhJzWn3R9K50wPp0eGJYYvzINgyOldcJ1GL7EJ9L32UdtJHaa8r1yn5C42LneEavsie8T5AfrIW W25Sd6K6JeFWCfWO5FyS6Cf2nNgYujnNsIUeoWjhAthSyO9SlEcs8hO5/FfkbJQt2mO/ZqYxukVz LsoWrW/RmcYe+4mBo1sObsyBK/h50CxWtrjOpHaX8+g4eh87DXwqAwaiXeCKYQuc6dhH2YIe7kY8 DK40dWD2qT2rE3Ew8vKax29ObWUr+1vMVbtLruah9O+hmgX/Q+9Ucaa+Zf5Q8vja5/PbAhnY8jx9 YSZITCzCvs7bZ7bUeUJ+wQ+tbGFbi9onyjh26dKP9e1ufJa0bzlZerbdQ9+wdGZLZjFnskAWwJfF nKtWknNZRw2ismUHsdUfiYcdwHtsYsPcwy9sIfdIrbyyxduwBb6QZ/f5EdYQn728Hb8JnvgANEsI XAghNxh6rETCiSVHnuL9yaKfrhOwpGbx99XsieBzhkWqc+BMCHl/ZZXmXqw1MMoXra28Au/Uk3wJ vnitzZGzy17JoYXExhYRf5iDd3I6/hY0/Fr8cJuJj43odlFaN3aTPiNPyLLT1LoHVBAbeynzwwqo TyS3H6raoIy+K2V4genHT2zszMMywxjv5ApiZNobrFJC0C5R9IK5maFsISbGPv+gW8i94OFJpObF uhIKBM8Yc2D4WuVLaDp8Ue1CbMyX2Jjql0sp6CR+hjta6Rza5TQ/9wQ//4jyJaHcaJcdN0tlk+Zd 1IcQTnws7J2sCGLOi38BHusimeZTYJlReS5dxjLnZQTaZfChVOm376n0JjbWYzfxQeMbI/9sci/q G7vL0rpKGAI3Wm9g72+IQ9eQb93ITHPqX1pvvi1NeN+Sx2i+6RE9l/GMbkyUht3wSTjMkAPMLq3g YtM6aTODDu2ivZH12rMucxHq/6ovVFUFHIX+n9It+uuVIVR0md+Tj637ytSMkVeqLGMGJ//OIcPd 5A9fTpTWHanN70FNUHf40vGhdLdTtqSJ8+BcmUO+ZekEYs1TMmTzzCz88vQoWmrxipm4GPvKnev4 Mlrf9xRnJzzl4T7UnuDfukVu7V4cbEkolWTis2au8QsrW6okl2upAM1cmEt/5tyyT7IlDbakks97 iD/AOtNYaycjA6htuUZc7BJ9kImLXTpSKKd25Mn+9cxscsuVHdwHdnDO3LiI2ebTOMMws2XsYHTG EOZEDsN/PPSxdB1Mr/z+nFn64nOn3qd5N7jSmfyKPTn8jpFmtSRG1gK+tIQvrZUt9vHSDZ9Yf3SL E7plVL9nMoU+n3PRLgvoI72KnzWgzQnpZDdFMtKLqlWkvkK8Jlw8+hLpMrUt7/UPn99+qWfAugf0 Wf4YW4KDkzgDTJR+HY8a//GssWn0pSQnPMXCFjfiYuo/3sQ1pGzZbWULuZYzugesbCHnYdEtyha4 UoctgapZYIJZ1WyJOq1sgSV1VsRJC3uUP4YpyhVWpDKnmi3qAbCwxeI90xoY0xuGPak9YVS7XNa6 G+pfLq3OlJPLmR9GXG8XGmwHcYhtMHMTsbFl45Jk9fxMcWizU3731WQZsTSI+Y6VMtkzSeYGU3N8 g7726IAfuG/viMMDTB71aMI7PMnv5PyDEnL7GhsrR7tUSMgLcvPk9S1soTdTTm22vK/DFos3WfuQ WdkSnvG+RrsoWzT3YmWLBz/nPGw5Q12D0S6aeyFGp70sd5J32QxbNqBd1OOm+mVFcBG9komD+5VY airpZTnpQoaMO0OvP+a8DGGuTf/93APgS0/0S1fNvaBdOmwhNr7Jol/aomFabbDyhZjFOnII68m3 whetrWxNjKz5jvtiuyZK7A5m4id7KJMOZcvAuVflV//VUwYOWyKaz/v/mS3lpcT7WO+rmJPGBpvg vM2wpWW7ADxPzAfrQc7BsOUx98o04jvKlhxZOh7/JXFnwxZ64O1Zkm/y+Va2XNC4GGcyryPMlziT LUGebyXieqHEhRTJXXwcH9ii+XzYQr4vg5hYzt/LFmJqVrbEx5YZD3IMbAkn/2j6IKNbAtFO3ie4 5ncxQ3xdpmxfninbiOFtJz6ubFnCWdRl+CvDlhHDnsmQkanS14l8y6D71WxhtkNPNEsXciuO4dK4 U7g0Qdc17RAhVra0ULZQQ9mBfEtXe2qC8IcN7ZaCFnot3zplypxBr1hvZKVLgfRteUQ6O0w315ae RXTp22e2WJ6Hf9T/9fk2zzk/UPnC0coszfErd0KCn0uz+uPoSeEvs8e+krmcp+ahXRYQP10x5y01 k7AFL4s137KbXMsh+gidQBecIdeiMTEP1S1oBh/u71epdbxCjMpbNctONAuxsED8lKHUGYfBDF2h +p7zWMRpeHGmqM7Sz1lWBP7+KF0wSDVOhDLoOL6yo4USeuQteRvqLfe/xXtG3Qw/V3vKmLz+VvgG X3z4/S5Tf3NpLV42Ytkn8eIc1PocfAk6r3zLNHo6TYQ15PeXj30j7X67mvvCJBm/NEwWE1uacuGZ LCdG5hZUQe/hEuJjJbIVvuy+XYJ+KaVmv5y6ylK5TG2z3zPqIPF4hTFXMjqNfGg6dZTs84Q8mMJK JAam6wEeHsviz6SANfeieZebOVUSncXsY/gSQmwsiNhYgMbHiHlcYXkTF1fOuMOYc08qjHdM5yAf TqyQ/QlVsgev9M5b2oufGYgwZn14CbMqdYZYsczzJR7unSPf4Rub6p4uE87S8+kEedcjyhd6c8AW k3uBLw41fFHvGLM0yNO3pw9Ma2JjrcyKRcdEETOLlDYbo6T1tofSdNNDabY1VZpuSaEfTLIM2JUi Tccdkv/xmx7iPHGjOTurfslNf23iY6VFGdSLM1OL69GaV9Gewuobs8aY/lH742/9OTq3WJf1Tmbd V+qBqyIuVlyQL69fZcoS12Pyxa8HSctW3iYe1r49z18r7pdtH6FbqJ8ckMOMsBxZMi5b1k4l9zfb UpevvZAPr2QRbz6G//LsZupcyCUGMDsl2LNYYtAQt29oL2TqXNCpypakR6V4xeg7yfXxmjONmd/C dVSEPn7HdWYWNS3vWFrbUqy1L3nUt3Ceyc4gP4PGfsl1pWx5hBfSmsvX+S2RgfR84Wf6XyDeTO2k 17Ei+ojlyt61meiVLM6axPTw+qwiHrbQOYfZ52kmJqZsGTwiRfoOfyLdnMjj9UUD9yEepmzpRu4e 3dLYAbZ0ok9+xzByLdTm28dIS7RLO8fb0kl1i/096df5oQyFL6N6PZHJ/enJ3veFfM9edUO3tPv9 CnFwdLacWXhFVOfqm3lN+EDvax+Epfmrz//7BZ4B6x7Qp/tjbPG99lhaNpzI7KIImY//eP4kci3O sGUy/V5mZH+aLdzDP8YWH+Ji3rvyxdfKFjRIOEwJhxFhrHDlhdaGnYUjdZd+vnpF815XDV/QLmFc 52GGL2iXA4XU81ezhb1o9YwpW67AFi9lC/FhnYN8kr17cBkeavTLDvTLVmJjm9nf68YyQw++TBpI P9b6C9HubjLmcLzMomZ/ITVky64VyYqAIpMv/yGykJkqJfSzfCdH4vHJKVvQE9d/whZyLuzdD2wh HgZDEtnbf4kt6luuzZYbddlC7ELZ4vG0wpJ74X6g/ZIPJ1bKgftVsvduley8XWnYsilKvWMWtiwO pGaf8+4s6imnXcqSqR7UvZx7I2NOvpJhx17IoEPExg6Qe1FfMrl9x53kTuCLHZ4wu81oGOaIae1k Xba0VrZsiJDmxM4ar080XGmymTrszcTKd1LXsThIGndxlUY2fWT92iMmNqb51eK8NCkrziXfWiYl 5cwR44yj61+VLVWmVsdSA6rzwXfu0fmTo+i7eMnkpe3oY9Kh3T3p0ZG5ar3SucZyZKZTtiwaQ3yH fbYBj/9WdLT2fdlPTwnjReYsdI54gPZ+CTwLWy6VGLbcQU/cJdeeeEvZUiZJj4mJfYwtXGslBfQK UL7UYcvbXCtbyv8mtvidx++PbrlyCp2Od+YIdWx78fFsZR+tI768Aj//As6iLsOq2eKUKoOGJ0vv oQ+ly2D8x32IrfbCd9iDHH5XZQs9xJQtOoMF/dKMnsYt8I21pq9n+654HxzvwpYE6evwQIY4PpLR vZOZC/bcsGXpmHxxnZIjrX+7lLmnLvRCqDRc+cyWXwAcf+dDGr6YffyB8fv3BUtTavKnDLtn4mDz mB23iNdvMfOvl0zLkNWzNN+SIz8sIE/BmV97VFp1i56tzqMRPMi1XEYzqG65Qoz4Ctegzx7yL7up mefeH6D5EeUKPAmDE7rClSfn0Cxcuz9d+rnqdY7z2nn2FSv6nGoYtM4pzc8USthxYtAwJvjgW/ii 2oW8i8np40nm97m2lZpK+KJzMC9sIKfPfr2wivl+1FQeWZIJX3SOGLPzyCmtHZsrW75j4VEe7HBR 6v1hujgM2S7LLhbLAs8ime/J3M0r9IWEL6tDCmXrTXIv6tO6RZ8ZYlMej5nBkkJ/ZHqChbwkL098 IjpDvch4wnLJ36NLdCWy5x/Al4fs+UfUgOi6j1/Uol3oS4bOUQ+z1vnrbMsbLH/ytL4v8D0/LxMf PAOeyeR50C5n0Upa93LsIX3PlC+cO/fcoRc/v5vOC9gSWUzvTXxjxPSW+NMr+SozRL2yZAY1lS5o l4mn6c2Bdhl25Dn9xix1L9oTxvBlB3X3eI07bqW2kj4wHTbgEVtHz+S1CaYPf/N19OpYH4F+gS1u 3DfW0Kt/a7I03/JEmmqNzI4kPGXPpd3iKPm3L/pIh67T5F5SgZQjmp8+esg5n/M/h8ui4pIaHa3n Hu1vV6Nb+DNf9Hde4b/cl2tfC11138rL1A/H5/n36DnugkcUPR/GSMsW5+npGyntNc7TiRlXnVNk eN8MmTSIGVpD6Rs8ih6pE/AhT6ZnxHR67eNh1H7I++l5cXQN1yr1+T778ImdRedfpjYfD3I8bNFe yA9vlcsT4qHJ1PI+S0F7ENd6jV7Owg+ST41LEddaCdeZ8sUs1S1cc6pbDFuyqMtHV/8tusWX/ekP W3zRT9pj/8yuYjmGT2wP+mrTggL5fmqWzB+fYXTLeKcXorpl4DDm3A96QDyMmknlimqW7jHSpCua xZE5LawmDrAFvjR3iKZenzxed66zbvHi2JnnyiFB+js+ECfHxzIWtkztD1v6PJfFIzn3jnkmzf5z tvTuN00Ki4lD8oLo4um3LF4DfR1qPlH3Bfv88S/yDHyMLQsXHBSbL4aL85A75PHTZQ61tYvxii2m t/4yelV+ii0aF76I99iwhbjUVfbDVbSKLmXMNcMW9gdaRWNcEeyVcFYkvIi6ADPc6SNuFn353Iv4 HHViZln+Ppav0WX4ot9HHE35EnGi0OT2Qw5pbT/aZT95F36+5ly077LvNvgCWy6Sd/GALzpHzIM9 e5Z+MMeWaU1ltvzIftZ6yl0wZd2EfPZ5nrjOpk6jzWb5ot4YGbz4mszzKJSFlwtlwWXyr774loOZ WRHNvJe4YvkxlrkxxCYuEBvzSSaGhXa58QI2qF8sHe0CK1S7aN7F5F7wjT2AJbXZkmjYYpmLrLNg oomZR5DT19ljIdS8BPBYfoYv5cy/1LgYLEtGuzzFN5ZUPUeMfmc6j3lfPHMque/sIG6+LeqdbKVm fyV1OkuDmId2nX4wV3KrY2NZMvlCuow/81qG4xkbQs/8gYdf0L/lmfTYg+bYpf0stR8/tZWb7kjH H+jZgTZpuS5Bmq2lP8faSGr3w/k4XJrT76Xl6nhptoV8/tZkaYJ3uan6zH5IkW4bmQ01eJvYNB0m zjN+kNRXBAGVGXjDSorIUXATsMZo/1XZov+e9/x7KkvfkW+pFM/LcfRDHSPNmpyU9vTQatc+xrCl V1fy3H3xJQ5klpsTZ5UxsGUi3n5yftuIz+4iTqv9kPcty5Mjq/ONbvHe+4EtcXXYklSLLc/RtNpX LIvrJo9rqNCwBa5wbSlTrFzReNjbnHLJybT0fMngDPSpmNh1YmJ+sOXq6er5LfjXTsK9A8TFt8FC 18kZsmAC/Z1Ho8nI548aybWEbukxMFE69Y2XtuiVFt2ZXdwtCh3LTC+HELOa2IegW0LpAcOcSdjS putNsaMnjINjPP1eEmVQ9yQZ2fOZjO+fKt+Sa5ndn14hI7Jl5tAH0vhX02XkGFcpLvmgWz6z5RdB xl9/ULOX9QwIyllmD5uPLHx3mbJV6v3HMJk8NJF4mLLlFWzJJj+XCVsyZTX9Hi26hZr2OrrlDLrF 3coW4lHehi1wZT/e3AMszjlX0RUB6ItQNEs42iMCpuiKcocXF3UV1VloFY/qxd/HerD0a5VD5+HO WXTOafKaJ1nwJexIAZ5k+KKxMVims8b88av5wTv1JHtTe3N5E/E58kPKF/dVuXJmeY4cWaY1ldnM qcyUvexpN3KrC0c+l3Xz38rEofhZfrdEmrdeLi4H0mT+RfKV1JEt8oE95MfXEm9aH84cmxg0HLn9 U2gXzyfMPU6pMrMktZ4yDE9oVCZ1zqx4fMb3iHHfV7bkKVsq5TGaRZf+uUa7wKC4LK2nrIQv1Mvw GMFp+Jtf0QfgZZnRL97P0C7wxV35klxJvzHli/ZL1lkv9BC4zQwaal5+jCmRXfBlrfqSg4vxVHM/ 8yV+cS1XZmvu5SIzYuHLaDxjypfB2hMGtlj7WXbeYWFLe3L7OuulLTl97VnZZO0tabyGHudr6Jm+ OkZa8XGL1fCGv2v2w31pAFds1tyRBqvROWvuS69NT+V/2y+Vf/9mgMxa5W5mVOk898zX6eZerOdL rXOpfV1aLk9z+Ky+Uv957/QMrKu8otisP/tN3jNrE7aUFhYQfyIm639HGjUYQf3FQelAX5P2+Gw7 drnLbGN6vvTBp9snW77rz7xQ+OJK75fVnGk2TiX3R3x2O37MHxdmy8EVWeRbmLPK9Wx0y6V3YthC viUhslwe3CqXpASLd/gZ18CLVAtbMjmL5GXBFvSy9nUr5lorhieqV4rhjLKlwLCljOff0k/sL7El KhCP2DX89R7UcBGX89IaF7wFp3ZY2HJQ61uWUdsyNV0WE9ubTVxsyrgsGUPectAIziiD6PnST+sl qZM0miUCvUL/YwfizvbB5POZ2dKRWWBdoulXyXVEXKydfZw4UN/Suyuzs/umynj8YZMGPZfpTuzB ofSgwrv97cCb0uh/ucjMeVvQkZb7WV3dYl4jrimjXf7sBfv8iZ/tGfgEW2ZOp+/8F6Pl25GP0SrM SJhAn8rJ9BudynwTjYl9gi06b8KTPP5l7uk+xMOUK74w5Tp1X36H4csh2KL5d9himAIjrFyJ84Qb f23VZQsxtLpsCT/6VsIOk9s/SHwMraQzX1S7qB9ZZ1360C/AazO5F/SLzqm8uIYzoWqX5ezhZXgp +ffpuXENnp0V1Bwsg6uzpyRzxvSTP/zBRTpNOSaTD6TIIm9iS1dhjC/1pEHEMkJyZVNYFv1XiuT4 XWaJq3bBJ+z7tFQCqNcPhgfh6WVyO4N5YZwT44lDJOQw34/9bWXLk0LYAl/Uk3yPfL/m9K1xsUjY orEx7TV2gxVA7fV1mOVDHc1lzqkexELOp1TJ6ac6S0zMnMzDaJeDaJe93Ht2x1KTE41vjHuRG76E 5UF4kuHiIj/6c1yjJ4xXLjWi2caTPIqaFyfTz1K1y3PpvieFmn28szvpS7mVWnzly0bqXgxb2Nsw peEqZv+xTH+YVXHSaAUfu8VIA/zKtuvuiq3bPWm+4q7Yr7wrfV1j5HfNxsvXzYeI2/rT9IK3zHp4 97bQ7P9/ZbYYf1hlOR5kcvrolvv330jTJmOk4dc7pV27ULHjnmnf87706fVMhvZgtkkXvGLdM2VW f84yg9hj3DNXcuZfOylTNtILY9vsN8TFMuQcbNG9FMC+CcarFc3Z5o7m8iPIt3B2eHwPvuBHT0W/ au+XV+gWjXHlZhL3QrsUc44pJrdSxPWmy2gWfMn52WXk8ZUtpZLONfUptgRchC3qQcbbqT6xE5wl j3OmPLCGfmKcNVdQo7OUGPo8ahamTsiuYUvPwfhCBjAfCK40744/TDWLY4g0sA+SBp2YB9aBfJzd DWr00cD2kdS2REs76ieVLX2oNx1B/n4i9ZKTBtJLjFzOohHkf8flk3uJlAb/MVnc1h37zJafDRL/ zQeq7rnBJjYPoIzXpW96Hps7+4DY/GaUTHV6gFahbhK2zKcX8gJnfBl473/KFuZNar6FM4vxiXGN eXCO8eRe/hO2VHPFn14RVw8VSMAJ2KLxrGquRKFFYmBK3OW/vmI1h6lfi26JRptHnUOznCkgJpaP bsnHM1ZAzoW8C977sEP0uSQuprPGLNoFvhAb89+SL/6b8+UafFFPsjva5TQxh+Mrc+QI58O9i96Q S02XjeiXNdMLZD4zKOZNpJ8gscEuTY/Jl21nSeeZ52X2uVzYgufKC+76kocNwWMWwowY1S63i+TM /VLxxLfjQ03ltWRqAp7T35j9e/MNfIExypZ72dwX2O+POEOqZlG2WLSLJe+iPchuEUOLIeei+Rqd PRbG94ewlC9+3Auu4jf1IjZ2kfvJBdhyjljc6STmvZDXP5pYRc0+/TXRLvvwEu0lNvZDdLnRLm7B RfJ9IHxhac+x2VfozQlfnN2ppz6fJSPPMOvlRLoMOPJKesOXnntTpetu+ulvT5JWWx7jS76D/ziO Ov1bYkscrJ4ut5vS1C2C3mPR0nhFiNguDRIb4mMN1iZKk5U3pcmKOPl6UaS03Jst7Wf4ym8bT5ZG rSbImvUXpCD7nVS8s9Tsm9p9rsUqPLzqVzaeZa5P63VqLtZ/0v/q6hbLLvrwy7wr499B3eR7PcNx Vn71PFeaNRsptn/YRDzsBrolQjp1vyM9ifEMtE+VYXbMfe9Mz76+zApnTtiyIdmycmSWrMGfuZH7 tLLlAB5fd2K6ejbzJ5Z8gz0QRb/KW4FcR2FoF84NWo/yJLHUsOVZCmwhFlubLUU51WyBJ8oVK1vy DFvgSlqpvPk72HIZ3aKzW1S3nMBnsA9vzJaFePRd3shSci5z8f5MHZ9Ff316bpPP7z4QT3v/RGrx qbuHLY27hktDx2DDFdsOAdKwvb80aheAVyyUHpXk7si72OEV69w5XvrCFqNb6H88iZjYDCdiKaOy xXU8PSZ6B4vNryfItt0X6fXwV3SLud/VfbU+vG6f//QzPAOfYMvM6Xvkm39zQqvfNL7judxT541/ ha/wpazgTP8ptlzcWWxmfNdmi2oW5UoAdZLX6rKFfRKtegRu3PSCLX9pVXMn2nCFWJjm988SBzsN T2BL+Ik8w5aIY+RdjlrYEnqAXjCwJQgNpdolAO3iv6XA8EVniHkRF/NAu5wh73LCLUeOwpcD5F62 z0uXDXji3L6lN6cLcwHR9zOJj00fnya/+mq01O+7QsbtiCefXyRzL6XLvEsvZEVgtmwIY+ZYNN6e OHiFdvF4QOzgEXmmJHr8PaMu4BWzNwxbOHNyVvzrbNH+lpa5x1a2RJKzCSfnamWLP/eCa2gXL3TL xWeVciGVmcvJ9LN8amGLzno5fK9SDt7Blwxb9ilbYiuI4ZWZfmPLbxSJa1CRLPLn33GtQKZ754vL pTxxvpgnYy/kynDqKAbDl370COtz8IX0PPCCnvpP8RknwRbmuFSzxcZwBbYoP5YHm5rKpqsixHZJ oNRbcVNsVsVLo++jpZErZ8yNyfLNzABx2kE/gAUhzLMdI7a2PWXOzOUm72LtCaP38H9FtpTBFWVL xbti4mJvqZVn1nPj4VL/dxvEDo9tq9ZB0t4+Vrrie+rblr4vbZ6Jc9dMagHz5fsRzKQby1wkZ+rH yLtsnZkju/CYHHHLFU/ORYHsIT88MEHkIyN9LL2Q74Qy3xivhvarfHz/naTg6bCyJT0N3UI+X3WL lS2mhjKvnBy+ZdVmy2s8Ip/SLYGe9M7Dg+yjtfnEuc/9WGLyLXupn944N5uY2GtZQpxjDrpr8pgM GcnMyX6D6ffQn1xdP3SLYQs5/K5hJh5m2zFAbOz8pUE7P2nYxo8ZLiGGLW26xNIz+Tb+r3uwhTx+ z6cyuidxsd5PZfrQD2wZ1yNA6v37WNlzyFtKKyyxVD2DgHXLqsGJ/qHmg5/hRvr5If7SM6DxbI6F ps+59jrX16OST8yasVFsvxwmkwY8kFlcGwvIZ893Ji40/oWp0187u0A2ULuu/fV3Uiu1n/PKMe7R 2q/1PPpYl9YQe8IYrz3oFK6/65y3AtDQgSe4z1OTEkwti+qWcHRLBGyJRONH4n2Juox/7AKMuFgg 0V7MvfNhruoVao+94Q5/F3uJPD8cioQvEeRaQs+QV8EjFnISHYSnOew4Cw+a6QNzkL+HLRoXCybv Y52FbI2R+ZF/VL5obOwyfDnLv+Mo9S6HXMmhLiKfOhsv8jTiXVOZgzKpQKaNoZZ9ZB71W1Hyp/85 A6/kGplzlJlp16l980yVxX5v6M3/Rtwii2RVNHPsb75j7nApnmTyIU+pR6EX2DXq6yPJl8QS275F 3uUemuRBHlqF+HcSeRZdD3PK5CH7XmNlWrcfD1+0R38MOZoIvieUGEcIKxgdE6jahce79rJUrrwo FS+8YxdT8Y1xbj1LbERzL8fI6x9Gv5jcyz08sfxe22L5/aKKyBEV4nMrID5Gr07yLwv96dXhkyNT L2Uz64X7wtl0cSI+NuAoXNnP/WH3Y/zEzADclihdfoiXjniRTa0L+fxmq2EHMTFbt0ixXRkpNssj zLL9PkIaLI+UhqxGy6PEZpmf2G6IE5u11DmsfyitpvvJb5vMkP+yGSXjp+6SDGI5b3OYLVTyDm9y Pl5lesRU4r0qp2akpFSyqL18y8Wr3KnivTJIr+WSqvdSVKFXtPUeojX/fA2fqb340LzpvUe/3/o4 5rH0C6vf+G7zX8336mOZh9YfqjkV3tX++uqPq4xeqcRTTZ6j+L1kZuTLwCGz5atfT5Se7fylWTt6 /lLj0tHunvRxTMJT+1qmDcqVhcNgC9eXlSs75uTKvqW5clTz+OQIL+HHuoIvxv80/VDJPxq2+NPz JYQzSlSZmePyCI2agk8wBb+g5l3S0C7KF/WL6QzKXFYeGtisLM3FUAOTQV3Lm3I0S5m8fkHdZWol PV+4Du/R/+4WuUF0rvaqjNB8iy+99tl/Fg8ynh1iz+7EBs7Al33r8SEsfMPcwJf4SentjH6ZPOGF DB+ZRE1+Av1e7kjnocwtHUBvyj4R0rB7oNR3uC7fdLhqVgP7AOJkzHDBh9y8c7S07kFNfi9mtxA/ 7NWTOdA9mKdGXf74Lq/J4+NDGUDtELngAW1Oyde/HkIvsUDD9Lp9w/Ta0PVnL1j16/z53c//DOjz rTtRuVKbLa5L94rNl8x1Ii46B007n5zDfHyR86dw75xOfZeyZU41W1yr2UJsycoW9YlpXEz3gvpa NH/vx3krkPt+kJ65PsKWKHKTVraEeRDj8iyUmGq23IIvRs/AlhhPvGPKFnikbAk7S9zrFLkVHlPZ onX7/zdsOVaHLeupcalhy2jYQq51/GDmaLU8JH9sOFMcnY/JbPrwz7mUInO9UmVZUKZ8H4rHP5wz HN6x3beK5VRCsVx4XIqfq1K80RcRr0olhvjDTfIu2gcmEXY8giFPiIvpUrY8qM2WPGZS8jXKlkhW WBa+Zitb0DHKFl8eU9niTXzMk9y+O2w5l0yvZNhynLz+EdhyiNzLgQTYcqsUTxueZHL7GyKKZE0o fWtvvCU2Rs0b+ZdZ5F6+w6Pg7JkjY93px382QwbTV63PIXol72Om1Z6n0m/HI+m2JUHsNzGLYyOx MTzJLdbFSRPy+bYrYcoKC1dsvmderWuY2LoS/9AFZ2zdQsV2dYTUW0KdnGus9EHHdIcvTToukXr1 B8vixQfk3t00w4XiwnzqNZ4YtmhNYgm8IWxoVg0T+Nj0veS+r32V/9ls0TodZY+ypbQMr29RqYyf tFK++e0U6UXcp3mHWyxqXOzI5zs8kVHkXL4biDYml/+BLXmibNm7pC5bLD3ugzzQ7OiWONii/Srv 1mJLMmwxs1xgi3qRdQal+sWy4YrhCyzJ44yifMnlfW22pH2ELXfwOMdZ2XKtDlvInZ7fi++eeMDu NTmyYcFrC1umo+XJzbowr3bkmGTp53Rfug26LfaD8H+Re2+qbOkRJLad/cXG0U/qsxo6km/Bi6w9 YFp0xSsGW+yIHTrgQ+7ehfqWLmiXzkkyrmOauHTOlBk902Tx6JfSr8Uxafj7MXIjJIbrgx6hynZd 1W+f2WJ9Jv5x7w1bONiV8zroMq8BsNm/z1sa/NFJBnb0kXnUTWpN/pxx9BylvmUZGn3trA9s2fER tqhm0bjYZXLo6sf3JR6mmiWI+34wseIgci21dUskrIg2moX8JPGwqEvwA67EKVNUs1SzJdZwBQ8Z eRnNz0TiTw4nlx+Gdgk9xXu0kGHLMUt/MdOzH90Sgm65obqFpZpFl9brW3XLVa3Vp97lHPVfxw1b yCGhW7aztzegW1a64Kdy5jw/Ol+cR+TIuJFvOIs9kfrfLJWvGs2SMatiZBE5fWd3aoWv0XstQPvC MIsjjDl8Mfj+49/JMXxjZx9XUa9P730YEIHOiOaseJv9nYCHR7XLozxqoVkPctAsNWzR/pXv5TZ8 MTl9WBSRTa0/fAnle2/AlgA0UI12IT52mdy+iY+lWHrxa95FtYuFL+9l7+1S2UN8bBfaRedUbgwr ZE4lMzeC3tLbhtw+tS+W+Fge816Y6eeuPS2ZJ4Z3bCB8Gbw/Vfrvpm5/O/18t9w3/ZLbwZhWaJim 68i9qGZZwYIjNsvCpP7SUMtaAlPob9BgIXH1xQFSf1Go1FvEOXU1XuaNqWLjcoVc1lz5Vb1B0nfk KgnyTzbzEXWeUF5GLnXueeY6zS8rkbyyYm4f2rOrhLOqzk/F+1RJPqHqg5BQzWI0Df/TOkzt4W/6 +FtjwlWWmhr9Duv9p+77D49Wa1/yWHoGrn5X8xfWj01ti+4nfp+KcmI07KlFyziv/XGq9Gjrg//p Lv327xrd0qvjI3rXvRCXfpkyzwnP4Qj6pZp4GJ5D4s+GLdRgnd301sQBfLiWdX5KENd+JPsizp/Y ajBsiUS3xOEJQbc8fcB6VGnyLi+Ik2qdSzp+sSzOI1nKF/SurlyunxxWFtdQOvr3Nb5D1TkvOAMl 8/36WNoHWdlyMwTdEsDMOvwDgR7vxA+fmPZ8ubCfeBjnSO2DvH0Fvn161ayYQd97+kLNp/erCz6Y 0eQr+znRn456fLve1NwOgC29OWd0uyENurK6kZfrGmTY0givWFP6wLRQrxgxsXbMpOxET7GuHeOl T6f7MrTTI9jyUpxZM/u8kmUTX0rPpj9K2yZT5dGTZ1JcDFt4nY2utL7+1a8vn+RP5vBR85p9/sMv 8wzoPqr4CFuu+96TpvVHSfdmJ4iH4U/FQzgDj7r2rVzM7JY1sGU9umUTMTHtJ7aPOOtRdMspYmLn tlq4oprFi3u4+lo016Ka5QZcCcHjUpstEcS2omCFsiXai77h3tSE6Z6BKcoVs/Rz1ZolygM9Q15G tYvhC9ol4hxMOc3i8f8mtpB7MWxBX2lMTHP6Xvz+52HLSTd6bHxPzRoe5B1z0fgz6CnxHXOPlS2j YMtw9orTSxk9/qU4OpyX3/xxkrQavEmmUXc4xfMl/R+f08ueOiB/5hAEU3sZUcC8F2qXE0rpKUlO BP0SlIq2eg4b0RqqXeKJSyTmsJdzyekTB3ugukX5gobRmJj2r7xDf2SjXeBQZA59YHIEvhAX494Q CKP8uTf4EtO4Su2L90vq9V9UiTu1NZp7OZUkcsLw5b0cIf9ygHvGvjsVaCpqKmPeERvTev1i8i9F Nf34tW5/xhV6Qnnxb/bU3Eu2pV8ysbGhB5n9tTdFeu+i9+D2B9JpK7X6aJjWP9yVZtRJNlhJ3Ev5 Us0WG2XLkhCpvzhEbFiNl3JenXdVbJcRP3O9KV/PJCczL0Jar7gnXeFNs16c8Rs7iV37EbJ981nD F70/l5WWSHpOFvEwZr6rNlA2cA/Xm7xex8qVIu7n1jfliq5K/vePZIupA+X3qiA+V1YKY/jdt/94 WWzoTWff+LS06UY+2zEBtiRITzty1F1SZUpfzvlO9EIeSRx2Ej3GXarZspgcYG22kDu8ftLClgj2 hbLlNmyJj6DvC2x5wGublFghTx4S10pSvxhxMWKMb/CLZeAxzESz5MCSHH3PMpqlhi2l+A7ooZyM 7uH7lS33eEyjWwxb6O2vbHF/J9epm/Qml3+es+Nx9tHeddSFucJF+oqvmZcn33N/WDCD2RRTsmTU WLRFLba06E2upfsNo1kadLlBbAyvWDe8YvaWnIvWUDZzpAaX3sit6bnfwS5OuqDz+tjfN7WTzt3S ZWrXN7JwOOc+5hV2/NNqcewwT/IL6FNZzZXPbLHugn/s+5o9x481e47ggs784zRmYs+REU+lVdPR 0qn+DmZOpsvscWkyYwT3TDy5i/AhG7YQF/sJW9bDFs4uH2OLeluULapZQqmVDES33EBjhJwjrlXN lhjlSl2mVLMlzrBFfWQaD0O3aM5FFz2Vook7R12gbpLYmPYii+BnhB236BZrziVkvyXnonWUqlks tfroFvbE9S0WtviQL1K/2KnVzGNCuxzAS/njgjzZTB+YNdMK8FTSP5hafWdqtYYPSZPBeOwHDnoi jRprTeUMGbggHL9Yhbgwj37mNfIvftl4sMjJhhehD8q4n1dRb6LeYGpenjJDLAVPMvGrqNfUU3Ke jCfXqvolMaeCZfGOad1LIlxRttyFLYYveSIxue8lihXJ94TDlxDuEUHKF2Jj19MqDF98XqGR6Amg c5CVL6efWHL7Jx6iYe5XMtesQg7doWcy+mUnuaEtkSXol2JmIZcwC7lQllx/K/Ov5lNXiXfsEjNf YMsE8i6j0C7DDjPvZT+zKncnSXdyL47bqNWHL203J0iLjfR7WcV8WbdYtEu01Cd3X39pOFxRjWJZ bTbclAYLrqJfruMdg0OLbki9Of7yNTX79VzpjbvkltQfcED+s8Fk+b3NCBkwfI14eKeYGo2yImam EBcrL6aXl64S7uGlltxHGYzRVW5YYj2jas7kp6fVGq9ABXOHK4rRFzweLCivqhRIZRY4MFpG98pP 3/hEtUCpflfz1/q1ZrGX9N5WXl5BDxKtn2Semzv67atx0uZPu6Vd90RmhMGWjgnSw444T5cUmcTs yTmwZRlsWQtbNsKWbfS/2LMoV47AljPolovoAy/DFvaQXvPsmdjrlp5i8eF4xZQt8RXk81mw4Sls SU0hLoYWSSMu9voNsyhVv8CY2itDP59Wjq+MPD46R/M0TzkH6WPdjYUtkeUSC7/C4VgI3jRli9bk ex3V+pYSo1l2rOR+sIR5gYuIBS9BAy8olPl4YSY702N79HPpM5SZpn11pvNddAk6BY7U7+ArNp0C YcwN4mLk89tdF9vm16RR+xvMBQuRZnbh0sYuCgbHSfdO92RgV40fPpNv+xAPG8D5jfPe8mn0Pvxi uvTuscCw3PLaWHSL9YUx9zU+0Pef337ZZ8C6B/SE9zG2xMU+lw5tnaX1l2uJA72ojonR94Ue9Iup n6xhC/0dtqNb9tLr4QhsOQlbznKvtvrErLqlNltUt1jZEqpsIbYVjQ6JZZ9Ytcqtq+gVXXXYEnvJ wpWYy3CGpb6yWI2naXzsPOvMf4Mt6CxrPl/9YqfJ5x9nnxyq1i7b8Cyso/eeq0sBuac8mcz81NEj s6V/X2ZJUA/WuYef/Ob3M6Seo5s4H02X6eTAp/ngKWNW5VI/znDB6B88PPtua4/i99Q00mfyCXGN p9TApRIbY0/Hcm68g/7QvP592HLfyhY0i7IlUftX8j6edRvGxOaJROf+H/bO8yvKNOv6f8C7ni+T np6emZ7utg2IYsScE+acEFRUjG1AQdA2ophzbrXNOQdEkCxRcg4CYsKAARAlq+f9nbuq0LG7Z+ZZ a8IXa62rCwSRrruue1/77H32EQNftD72oTaGrs/59Mbjd3Idz4A3efzQKHR97m258BcLvoBxR/ld DqXSVwl/2RVPzz59LxujNJOfvGQyYRYHMkvMj8xkn1KZ4w1/gbs4o7uMZ1alw9EnZCYXyOC9+eRZ 5tH3kitddtyW9lsymd9CjtiaRGm6mlm+9Lg0Wh6D3hINvqi+ohhDPX1piDRZ4G9gi7WHv1jPx+fj cVPqu4eL9axAaTQzSDq6REqPSRekRWcP+ctXfcSaDLK5bnuojdEHw00CGDD4gHqTK8oqWej8eLMq FR94gytXMSHKfx5bLDWZmpq3Uon3QHlLcHiOWDdwkpZfb5J2dnC87qnSuRNzejuBLXbMI4G3zKMm 9jfYQv15z4KXZFXS27uBDAlqzZqxf+MY56NzeCHN2JJAj0tSBF4xcCCD80I2PZTZ1MVyc+AuYMt9 sKWAutgjuK2uZ2CJ9lQ+Ux7Desr55jGc9yE+kAfogdofk8vfzzBjS2LkB2wJBVsCwRbfj7Dlpw1v yEAuNrBl0yJyX7gneLqXitsselEm0ofrcPcjbEmVJl0UV9Dv23lLgw5+fOzPs680bOMj1i04c7S+ IU3bBOF3CJe2nWKka5dEeifJqRxwT5wGk4E8oNDA4UVgywLnLGn0O2cZPWKlUYN8r2+M9+Zlvo1+ xhbzC/EfeLJgi+69d2xUxRddeg103z58+AZfxmxp/pW7TB2RRe4LeZVoLtqbv2g6ffnca9dynt+g 2ML53sAWzvzH8Vspthj9LWa9RX0tWhNTvSUEHV+xRXtbgs28JUKxhXpYrPJ7xRILrvCsn+vSryn2 xCqe6EKLiUWX0TqZ9sNoL79mwkSZuUsYfZk6u9LI7j8AZ9kPT9qr+S+vWZY+fTNvAVuUu6jmclG9 YtTFTn7EXXZS91sPv18Od3HD0zDdkfP7iJcyAp99j8E6n/W2WNsckr+SZ9l74iVxO44ec/m5OF8t lJm+ZBkEcf4MQ3OJof6UTP5KumaNUU/IZX/mV4vOpowk4zjuGX2ScJAU6mNpLxRf4CzF2qNvykZW fFH+oviSAL7EFYMxRe/lFngU+RzvGLW1ELhLMPeNQO4b/vzM6wXvjVliF+/qrEohz/I9syrxJ2ej 8Wei8XO+PZBC3wv6y85YvGNg4MYonVdZbvTtK74s8Cc7zU9zLZnHcZFcmDOF5MK8YF5loYw4xDwx 7dvfe1fs9uRL1505zDfOkdbr4S/r0uh7SYbDgDHLY6XxkltGDcx6URT1L86oWh9bFCpWrr5iNfOi 2PDcHNxp6o7GuyhF6s0JlYbz+HhetNTtu0V+U2eM/LmBg/QctFy8w+4ZWWRVZdTCqngPc+9W3by8 8o2UlhfjQy03Vg3PNdTOVGPhbsMMZdPS97iu2of5XvSWH2QsvqjYpOhkevCR8Zcs9y3TX/54H+le qv2cn6f9k/o71cBdqsC/7Bx8yE2on9ZfL+164n3olgy2kJPVJYucfTzIeJ7m2hfLIjLFvOAt65S3 zAZbPMAWz2I5CbaojnkZnnCDGkDwWXiL7hs/elyY2ZUUjlcsppr5k/ANOGmW1sXweuXdgbug59/n ffbwEfjBWUa1F12F6Pv6rPMpC9DpHqDTaQ3tLnxH62oZ/KxkfmZiBNiic8FuVEko/oHA86/hLeRm HtGsSvK/+d20HraJeTNbmbexHmxZzu/tNrtApkyl59iJuWD2zDIdTI42eotNR7T79j4mbGnrI/V1 tfGWhq2uSSNbP2nckvnErQKlZYcIvNrUw3qkypC+ueIwuECchytnwbs6lgwqZ85wE/EmfjsOb+su 41LVVJs0tL+9wHp1TLzl48tuvrifn/6Fr0DtHvgVbKmueE++HHm1f0anHhAtc8Y/oH+SnmFyHBaB L16zzdgyH73bwJZXcsjAFryIaBefYotFy1ds0brYL2FLrW7v+wFfLNiiNTFd6hXTZeAKz3HKdRRr VK+hthaF7qJ1sf8Ltqief4N1nd9b5x6fXm3CF4O7LKEutgCuD3fxnAW2TEabHIvegoY4enghvdVk bPXLIn8vVuo2XinftfaQqZzhx1EXc7qIl8X7KZldz2UT/t6dUcyqRN/YnlIh57OZ8ZKDN/sOnpsH 9KvAM2LxiCZ+gi2q73+MLenKX1iKLfFmfIlR/cXAFmbF0PcSDAcK4p6h2OL7iDnIcJdL93RWJdiS p/gCh7lNb2UWHCrjrRzkjLsviTyYOLxjMZWy+RZ5yejCXtRYloVq7lgFmfwVaPtl9O1TP7/wUiZf KJFxp6kNwl+G0Vc5kBpZX3ore/x4Vzrvymf+ZKa02pAhLdam4hujr4V+ysbLYtFWFF9ukf2SBH8J lUYLg8ERsqTc/aWJmx8rSBrP9Zd60/2kwSzqZHPIA5kbIV3do8Tuex9pbbdG6tQfLVbN+kjfwVPo tzwkkdHZUva6xriVaF3Lgiv6/N/CFiNLDA6l2Wjv3r43vGKFhW/Iqpwh7RptljbdmHPTNdHAlr7d 0Fv63meOIhkpBrYUidcksIX8vi1gy27u0QcUW8i/M2ELvAVsCcLDEnH517Elg3NDdrYJW/Kpc33A FnJdzNjy9FewRXUaxRbFqV/GFubGnkSj/AhbNi8mX3NxiexAe127sEiWzWcuB9gydfpdcZhIvv4Y ZqKh5bftEw+23JCGHRRbroIr3lKv9VWp1+qKgS02bfCnt/CVpq2DmAEdKZ16JIpd70wZ2j9fHIc+ JuOQvpmR5ObSM+k+8YnMcooQ24bOsnrVBeMOWVFpyp/+jC3/QsD4P/yoWmyp5Y4fndD4sJIDnseC nfL1/4yknyOZulgBvAX/MRkOC7ieK2eR4TgHnduNcwo11t34Qw6sfiVHuTef3PjK4O5GbwvahkXL DzjCftA9AZ83NH3qYRHggVEPAzdUa7llXtHe8BDWLZbq+lobS2Bpn4uuGHDlFpxF/WTR6C9RnKMi z7LMvCUcXmTpc9F5yTovLATNJfhHuAs1Bf8d9E6SLxZEL1ogZ0ELtujssIvs4bPg5LGVpj6X3fCW jfCWleDpwmlFMmfSS3zI9H0MfSKd++VLhz5kz/fPlMatTtCf4U4tebXMOfNanE/hZbnIe9/3mSzx K2Tey0tmDHOmi2LGeBrnvawK8ovRXtDbA9Hdwx7hMS6Eu1DjSkFHSYO3pBdRE8MjpktnH2sGjPa6 WLQX1V+0RlaLM0XwmCLm7xj6CzlmYJYvuov3vXdy+e47ZlXSW5n3Ts7mwV/AmJNgzNEsxRd0l6RK 5pypL1nrYuX07ZsyLRdTH1sQ8FrcfKkJ4kuew1LtZcLpZzKW+pj9UWaKkTs2EP7Sexc8brvOE6Nn f3MWs1zSyK4k58WLOcieCfRNkv/yQ5Q0WJggDRawPNBX5ofDXULgKIHSBFyxmXsDroIvdW6AWOly w0e0gDraAu4hHmHSnu+1HrBTvmm9UL60mihWttNkiONW2bQzRkLCnqA1vJSc7FIjK0uz5DU76w34 qx/nZZHHdTlOVq05JYePRUl2VpFUlqH/v6pm5i+9NPALfbzTIpbqL/Cg6qo3fGzyDbx4UcgBWLnL J7yldh+ZN+FHn5eXa38+tYBHJTJg0Eqp+9sZ0qpjKHn7kdKxfbz063WbfvMCsn0fycwRhbIMzuI1 hZoAfZPbXdhbHkWyn5zuo2uKjb6xK1oHYC8Fm7FFc19Uz0+4WYEuQi4y2l46taw0uEtmJr5DxYn8 t3LnPj0v+BN1aX2sAP3Fsh48pNeSr9+9Wy351MMesPLM2KI6vs5uiQ1i7iS8JYKamObNqN5yYX+Z HN5SKntWc8ZcVkpdDP4Cb/FyZ87ZXHTamQ9lyvR74jjlvgx0vM1+SWJuMVy0fYA06gyGdOcs0QPt hbwXq3bUxGzhLS18mN0SJW3IE+tgxxy13qnUUMjWH3BHxpFPOXVkobjaP5VF4O8yaif9u+yQOn/q JSEhmdQf0d+qNX/azC/Nl8PEWqiT8rmuz49/3yvwj7ClmjrDihWH5Nvf2MvYQTfFBZ+YO3WxhfRP /jPYouern2HL4Q/YEkQvSgiafvg5uIbqJVdMHrFoMCYKPImi5mXBlhg+NzgNGKNeZF2Gts+fG7qL 0UuJpg9ORZ/lZylmwY0sfS4/wxZqYhZNX3v1FV8C0PQNr9hH2HIcbFG/mObQbnJ7ZdQBF1KncHEu kimjCsWR3KduQwqk65D70mVIHtrjNfmusad803SW9F5wHWxhH1whO+XUbfnhGrPx6Nn3uslcglsl ciilTE5llMlF9r0PNYgAahY6+/gW58ik5+DHc7P2UmSqi/0MW6iLaW3Mgi21NbJikw5j0l/eURuD u1AXu/bgPdjyHmx5x6yXD9hyKgdsyaavkjPuj3AXnYO8heyQdegumme5IqxCloSW46mmLoZvzFW1 fR/VXkrE+XyROIEvjiforTz2WIZSH9PaWM9d5ByzOlEba78pS9qsx1+8lqxk8KUZ+GJDP4vVD0lm fIkRKzwQVvOpj7kGSRMwpQl40phl7aLYgg7jSmaMe5g08yB73T1U2s8Llp6uSdJlvI/Y9tlGH7eb NGo2SWxsxkjjxkPFplE/6djRXgYNnCbTJi2VtSsPyvGDfrLYfau0bTVImjTqwff25Xt7S8OG3cVl 3npm/pJZDK6op6ug4LEJO8CWt2/L+TNmSFaVUXsrN/BG/c7/CFuMjP23fB+PSn6mYstLsGuk/Uax +nK22LYnj7FVpLRvHUO+b5bYDyog2/epzB79QpZNBltYhpY/p0h2c5/et+QFGftF1JvZV7t/GVvi 4ZgmbKmUNDO2ZCi2oLmYsAXcMGPLQ8WWj/DFhC183Ywtyls0rz81vqZ25mS0f5UxczLkqmk2mA97 +OzeN2ALe2QNPdRorjrTeJtnqaxZiE9sPr0Lc57I1BkPxHEyWr4DOZUDkulbYV5LF809Jp+yB3kv ZL407BggDZib1tD2Kmc0sKU7c4DwH3forTM6P8EW8Hc+fQCq4y/8/ql0arZUmjUeKfHxD7iGZkz5 jC3Ge++/8Z9abGH/fNxjpKc2/ZrOM9qz75zU/8sYGdTlDP34eI+nwEOpi/0Axvwj3mLBFu1vqeUt YIupL597+VHmt6C3hIAD4eiCEZyDlN9HgDHh8JFIsCXKW/EFzFAMAU8MPQbsMeGKchcW369+ZO13 UT1fM8Y0G9mYZQlHUr3lJnpLCOerIPhKILgSAJ4Yffp8bvTp0+ei3OVjbDm31qTpq19s3w9oSnCX NfjilnyP/2vqS3EewwzgUY9l0JAH0mPIPWk15DZ7JVLqtTws/1t/rlh1Wipzdt0XV2pHDgfSZMLl ApkZ+Ix5lc8MT/KexDJ0dObBcl+/eId7fz4c4/47Mo7RXeAuic/wjYEvyl0s8110hlh6MZhDnSwd XEljpcJZTBzG1P8SD6+JY0WRgxmONyAUnTaQ86kfuHWNuoh3fo1c4Qx7Dv6i3OVMLroLNfnDGdXM eqHnJbHC6NnfdAvPWLTiS4WsuFkmS4PxjQXQ90Imvzv8xcUH79gV6oMXnsnks4UykZnIjvRWjjjI zJd91D/AmD677kh38KXz5mzpuDGTzOR0aUN9zJbZLtbLY6XhMrItFzHXhP4WazT8huCL1Xz0F12u YAr40khxZh5nWzfqZ5oNg97fgK83cMW/6sGM9QW3pPm8m9LM+YI0GvWT1B+4Rer2Wy9fdVkif24/ X/7YaKp8UWecfFt/gnz5xQipV2+S2E88LZNcTrGOyxjn3dy7XKVJi1Ey0mGpRMY8JgdA5zGCB+yD 9zXUV8yc5XVpEX+g3i8TZui+/bV9VF2leWLkVL5Dt3lrOilXVFSL06QdYv3199K6UzgzKCOlXZto 6d0jTUahIzgNfSrfj2Z/UetZAbYYegu1gV14eveSQXTI66XhwzzP+9XgLegdERc5k8Ej4vzxsoeU gy3oLvCWVPwZqfCWdPT4TLAlh+udc4+eF7BFl9bHdD0AX4yP0fpVk7nD++OO4gpcVnX8xFvVEkNf ZlQg8ybhR0HUCW6cI+vlmCnr5QSaqur4u71eG7hi8Ba4y2qPUlns9lrmziqSic5PjJmTPQfjI7Sj Hx9fcYse9DT1YmYLfS3ai2/VlvqY7RVpBL406+AvrXsx48YuRjr3pa+lbwqZnniPB+aIE97M6SPJ NXQoJLOMfKKJ6WJTZ7IMGTobH1yJ6XqQEWqAuZlbGvdX/ZgFGzWW8Wef//NveQV+bU9YsOUd28H7 Oty1/kTparNN5lIHWzi1CGwpZDYDcyf/QU3MmN/C+06xRbV81Vv8zdii+cf+5H0FHIc/wF1u8l4N oxcrHGwJAyfCef8a3AVM+cBdTNhi6PlgisFzlOuwtDdG+1w0R9ngLXCXm0fBFP69UOphwej4gT+S 8berVPx2vBK/7SUSyLww9SEHs0+Vt6gXWfUWS01MseXUKnJswJb9izmTobmsdWXm0axicaUuNsWR 8/ropzJg4D3pbJfNPqEfvRez83r6St02G+QP302S/tNOy8zjT5gVfA/95a5M83ssS/0LZV0I88fg LvsTX6Olk81ymyywPHpT7qKXsN9j4C7xYILm8Fsy+BVffglbFF9SWCYOA75QN4tnRYNJhjf5GbPJ 4C7+eMauw12uURu7Sm3sPFh2Ll8MfDmZg6bPveQAHoO9ycw3S6ySzXCXjTFV1PBUd8E3FlpO3gCZ z4GvDW3fFW1/jmr7l8mGufhCJp97Lk70Vo6mPjbswH0ZcuCB9N97T+zAl67b8pgnprmW2eS7kCW1 KtXQWxqDMc2WkZ+8GJ3/BzQYMMZqIUuf3aiRsGzgMjb6DJ5Ygy9W89FgFFtc6Lt0JZMdTLJ1j5S2 ruHS3uWmdHAJkU5zQ5lvGSd9FsVL3+9vSIfB++TbehPlm2/Giht5Zr5BzHE7nCs/rAsV75CXsv0g PuCBHvgxBkhPu0mSlPLU4DC6R4q1BmbGltLSlwa2GD4k86781X2k5gJwSHFF8UUfii2Tp+2VBl9O k7Zd6OVpf0s6tLsldmj6owY9FKchT2X6cHpcHMg8pSamM1y2u5SYamJL6HGBt2juhWKLH+/tYLAl HGzRvMpYf+rGIXB6rlUSmpliSwrYkkZdS7HltoEt1ZJHVurH2GLBmHuKLWDPnTsmbMnkfZmSUCVx kdQR+LnhNyokhP1448Ir8TlF9syhMjnzY7kcoR62F86yE41lCz3UG/EeqwfZc26peLBXvp/MGcw+ X/oNYNYk81hsO3EewFesGcjN+5CBbMd17Yy2BqZY2XqLDbjSslsYGfxkVPaJky79mfvcj8zs/hm8 RvTj12LLU6PnzGlYmNT7o714rjxi8gzW8JpXf8YW89vzv/L0a3tCd4Gx2FfpWWiybWbhmVwks53u yQLqYYvRGjT/xMAWasG/prfUZr7s+tCXr5kvAfCIQDiLPyuAPvogsCX0LP1YYEsY3MXAFnhLNDxF l6G/mHmL0VMJb1F8iQRPItlXEYpJYEo4eBKuHIifp3MsAw/Ci9BYAtBY/PGG+YErvjtKxWcbe2Nr iVzfWiR+24rAlFdoLXwdn5jOOr5CTewCmpH2uSi2HPNER6Iutgvusp662PLZReI2/SUZSc/EwfGJ DB2MvmDHvZLzWOPe9HT0i5MG3a/In7+chy65QMatSBBXakdjzj6QCVcfy3x/+hf8yFeOYPZYDLiV XMGMShO+eOehwXN2jHyE7oJvJ/EpeTBo9CbuovzFtJS7ZOIdM7zJ4IqFw2jvfjJL8SUOLDJp/Og4 eASCn6DtF7yTG9xDrsOPrsJdLoMvqvecp0Z2Gu5yDO5yKLWKPP5qQ9fXWWJb0PU3UMNfG15BPa9c VqK9eIIxmsnv5guH8zbNrJx58RkaDHPFmInsePi+jEZ/Gf7TPRm454703ZknvbbnSTfwpfMGsvmp j7UmH6bVGmahe8VIW09mDNJjaasZlupVXkqdzNyvb7UAPQZ+Yj0fbuOmtTO0GZaNB75m8MTKJUga zAWHqKs1XBwDF4IPLb8l9T3QipejzZCV2WdxkPyVXq1W3WbLKd9iGTt9n/ym7khmxzjIty2nkyuy UlbgQVi4lvkzzSZID7tZkpH2QtTPUlFG/taLIuPMW/bmNZp8lbzC6/yzxzu4jC7zQz1iii013OdU z6+Ex1RUlMssl4NS94sJ0rp9iLRpxxyX9jHkVSbJCObzjoe3TCM/3lWxZapJb9kxr0T2UpM9gJ55 lHv4KWpiF9hTvuyl4JPwFt7/uk9iuffHBZcb2JKIlzwlEWxJMWFLOtc2E2y5zdkl916l5IIvdxRL Pln51GbVU5YHFqXyvkzkfBHDdY8KrgRbKiWEfXfjPPvnBJ4Xzoqn+T0ObjJpLdrbsglPz5r5eF5c 8AVPxctFfcN5zEMZOZQeqD704/eKp8+ebP2ezGDoz3M/cpANbLkuVq0vi3W7a9TKgqSNHXyuTzTa TIx0G5AA7ifj908X+8HZzFi/KzPtH8qCsWT2zSii3+WcfPcVOWK+kUbO27u3eF1r9LXnLqbL8jB/ DuqIrs+Pf98r8M9gy6s3ldLLbok0/t95zHHJxpPxXJZNfWWsf4QtmlVp5ImZsUXzxDSrUrElAM4S dAKMOUlN6jTYorxFcQLeon59zbGIgX/ritWFdq96vrEUW1iR+r38nXD4Stg5OMppMsU4x2mOTOgx ONJPpeK/H/yiHuxPHcxvF/ixkx7J7WAMy2frS7m+5aX4bSFnfzOfbzTNCVMP8jn28Fl8CepDPvoR tmzQfaPYMg1smQRvGfdURowgB2twnjTrn0lvcZI0Yl9YdfMRK+uN8sXXE6ST4wGZeaxAxpzh3kFd zNXvuXhcfShrQp7J1ogX5K68liOp7NPMCrmSQx2benf4Q2Yf4xPVrORkals63yWj6G+xJQtdOhO/ mK4MlsU/lgzmJLFUf9EeGO2v1GyY0Kfwl8fwF/DF7yF9L3CXK+gvl/PpraQmdwbucgJP0RFq7AfT 3soezqw7qbVvi62RTdRF1tM7twbf2OqwSnr3K8kde0MmP/hyncyGa/gbrjJXjLkvzmee0v/yiPrY Exl1+JEM/YnZL/CXvnvuSa+d+fRY5konNJh29PC33cT9hh7+DqsTpZ0XGVN4yZqCxdbwGSu8ZFZL 4ljkxyyKg9OQUYbub604w7LxIPsSvtIQzGm4kK/BfazxoNUnn8zKI0is6bFp5MkMzB8CpcOMk/K7 ugNlhPMuuURtz8Z2nPypqTPXaYF8ZTNN/uf3/aRB8yky1c1bnGcdlW++7sG1XSJR0TmGt/ldNR7i Cs0RoaYCB9H+/589PsGWt2gtuqrAIn1oxpX6Azx+OC11/zhBmjXzJgsZLb9jvNh1T5HheKAUW2aQ +eBOf+5y9Px15Axtn/sBW47x3jyNn/Eie0qxJQhs0XqyYkuMYktQmYEtCWBLMtiSxBkhhetpYAvn ltv43XPvVRj4kscZJv8jbMnn8zzqYXl8n/bEpCSVG9gSG8H5LoSaGJllYfCjgIvUjk/Tv3kILwq6 z2Gwbi/nMNVaFFtWuxbJ0pnkDuL7+X7sI5nILOPRw/Nk4NDb0nNolnQextliWLq0HZwkrQbEgS3o bJ3AlnZXpVEnPOjdg+EsYbXY0n1gItiSIkMGpcuYoTniPIq5LQ4F8oMTNbFpL6Rn693SuOF4ycp9 YmDL+3dcGwuufMYW4733n/6P5eU3tBY0l1qs4RfR6nCV1ol5Hj5ygzT6w2y06zRxGw8Ppca51LlY Vs7EJ/Z3eIsJW/DiK7bAnS3Y4m9gS6mh4xu4AmcJY3+Ew1ksuGLUj/Hs60y9OF/zAl/Uj6x+MdX1 jVoY9TCDu8BbtAczFL6iHucQdJYANJZA8CwQnSVwL8vQWsA1anRaD/PfWYpPjBky20oN3qLYcnXt Kzm/Gr3Uq0jOeBXLiRXFYEuxoefvZt8Y2DKLfTONmRQTX8oY+/sy0rFAetvfk6Zgi3W3RLJcI6Vu a/xOrc7Kn792k+/gLiM8/OR78mCmXGS+qzf1o2vPxDOwUDbcfC7bY0rJvifLMp3ZsNmV4sf+v0mP QVQB2YCPqZ0Xfpjvoj36mgGj/OU22KL4YsEYxZc0Viq4YsIXk09Z8UXzYcKojSl3CXqMrgO++HKG vZ7/TnxYV+Eul6ixnwNbTmbAX9LJS06sln0JNWDfW9kRU0PfCxgTWS0bIsCZ8CpZDodRDWYRuckm DabE8JDNov9lKv0vU85SIztRKGOOkKF/CIw5gE9530Ppszvf4DD9tzxg9uQ96baRfpj1GdJmbZK0 XsMM9dXkXYI1TdBjGnuCMStSyOxPhsvEkUvGLCl6L5trj7+5B9OafLKGrCbkyTRbTI1l2S2xQcdp tADfmXuA9FgDho0/Il/WHSse61JlLvjzpy9HosmsZq2RFvbMGHY4Kb/5yzj54isnGT35tIxw2C4N 6g2Q8U5L5cWTEgNfKitMnET3hK6fPX6GLZr3UmnwFv3e8nL6/9EBPFddkXp/Gi9Nm16Sth2ipFtP soF7ZcjgPnniSF1sKjq1myMeq/HkBZHjt4X322539YkVyxE97xg1MbCFc1oQ/EGxJYqzVowfZy6w JT4cv5hiC9fOgi1pXNeMXPzIvLey71ZINtxFscWyFGPy0OLy4LI5YIv2xKQkKW+pknjOFHE3Tb0t UezF0Kuq4zPL+Ch6y75yObHjjcFd9q+nP5j9sm4Bc2dcnjPzCV8C846cHe/LmDH5MszhjvRzzJXu jpnSeTTZ10PBlv6xZOzj+evsg2fsmjTpQT0MHtOmN36NPpHwllvSfRA+usHJMmxIujgOvy1T6FV2 GUeGmNbmnZ9Ku8Ze0qnzPCkqLTWuS02l+r55wWtvcOYrBYc0tDI+/cxbzK/Jv+mp9qUHVxRfPsWW Cri87qHxE340YcvINJnH3Guv719xXeHs/wS2qJ5vyUG2ZOz7H1KtpdTIerlJHUu1lnB4vfIQY48o R+E9nAAHjwdbEszrb3r0wRbFGOUvijGah6w1Mc2SMfpnwBadcRHM/gsBY0LUfwzGhFIf06W5lRYt X31iAWYd/8qaEjmreqnncwNfjtMLfXS5CVu0JqbYspy97kY+ks7SGzUiT4ZzLrMblS/WPaKlQcdb rEipT1aFbZdr0qDRJvn9N07SwX6HTD+OH/n8Ixl/Ad/MdeqKZPGvCymUbdGqu7yR42nMecGT7JvH zC8Ltjwiy+Pph/kuFmxRfFFsyf472JIMziRQL7NgSzjYYuIueMfQXhRb1PvsA3/xzoe/UBc7T47m qcx31OjeG1kw+xPfMqvyHT2Vb+l7eSubo9/KxsgaA1+8wBnPsApZSo1scdAbdBh6+PGRuXgXy4yL 9Jcy+8X57EsZd+KZ2B/TjMunMvTQExkAvvTdc18GbSNTectDci7vSMdN2XiVU/GTpYAxydJ6bYo0 g7vYeKVKw9UZYuWVTn0L/R//covFUeQmm3r8tdffGv3Eeim1lcVoXUuYj8ucyybkzbTYkMZ85Xjp vy1fGvT2kt/+Zbh4bkuVrnar5dtvx0sdOy+xsf9Jmo08KK2GHZFW/fbK11YzpGGTGeI885i0bTtB mjcfIHv3XTSwpRr+obWt4tdlUlH9Ua3Fsj8/wRa9j1lqYvotFZXkytDvsnr9dan75ThpbnuZmVdx 0mtADv7a28wmyaE3/45M7P9AZg97zDxFPOtOT5nf8lx2ur5Ay3+Jll9s5F6c3f4BW/RcZsIWvPqB ii1oLmBLkhlbktOoi32KLeCLBVcs/OWXsCUpDu8x2JIQzoK7xPpTG7tGFh71Ar/jzJzk7HZ6V7kc 21Ymh8C8H9e8lk1LyEeaXySeruTfTyfvhawoB0eyTR3Jb3DIkS6cUdsNIWN/MPOu+zJvoTscU7Gl q680A1Na9SXjpQ/aGVqMgS0DP2DL2JE5ZGLcFxdmSS2m3rZowiNpVX8Jvu5VUomuVc49q+JNOV4L 7mm1NzjzBfqMLZZ36r/9uRZLzDpl7ef8y7pzqqlbvqbePHXGbqn3O3vmuCSKx3hyxKaViCecfQNa /uY5cHb0bfXo/rTslRxZyWyt1eRxwd1P0SOi81fPo2dc3l0q1/ZRk1Jc4b4fiHcx4jxesAv0plzC 13VFPcZwcF98Lpy/kv3LJTnAtJJ4TjQWeyYATFEfP8uCNbFoMdrnEgVXjzxP/ZkelwjqY+GnyBPD h6yZ+zfpBQhVrAFngsCZIHBGe1x0Be4xcZkb6KPX0fSvMddPZx1fgsecgcccWUEe8pJXshktfzU9 LkvBVtcpr2TKhGJxRM8fOvwB/WA53JtSxbpPjNTvESz1uvjAXc5LnWYH5au6nvLHBi7Sd4afzDpa LKP2x+NLRrO99kLm4LtaFgZmwV12gy+HU1/LqSzmVOaQMfvoLT321CIK30jii3L6XKokuwgvKb2V ugzO8kr7KnXpPORqySph5ksJ+ZZ8nMFzagl9b6+YWVms2gvaPt6A0Cf0Vj5mPaJ3v4Bs/gdgDHU4 7ztVcjm3iryAKjmbXSPHyNU8klIlB6mr6LzKH+OokcVU4UGgBya6UrbiUd4cWc785jJZG8r8lyBw 179YFt+gV9oPnzbe65mXCmXqeTSYU9TIjt2XUYfuoMHkypD9OcxHpo8fDtNzF16yHbnSdftt6bw1 i0wyaiZbmJVMvaztBnBmXaKR299yVYw090L/XakrSpqDG7qaspqtjsd/xuK5LbynLbynJfjSBp7S f1uu1O+1Qv5qM0FW786VPgPWyLdfjZA6Q3bIt8N2ybej90jdcUelodNpaTh4h/zFdo78oY6DuK5N kKa206V1a2eJjnxmZGUW3HmEF7kYT3Lxh/356T1MjEMz9TBqZ9zj3ryhlsZDe/PLy6pkxapT0uAb R2ne8gJaZqK0b5ssXdvlSs9W2TKs7UMZ1+WRTOvBjNMBZCvRS7lsNNlik4qNvbaP9+Hpda/l2k7m VnBf9+X9HcTZLJTzlXq4ItgfUTer5FYkc4HiaiSOuli8er2oiyWTDZaWw3vjDtwlH72Fmms+mt7d x+gu+EcUY3Ly8CurNoO3LDmB913MG7T81xLLNY6lDhoVVCUh15mdyn4LuFiOpg93wStzck+5HNpS JnvWvpbNeJDXLH4tS93J0XahdjylQBzGMVtzNJmcI5Kl5+BY6TQAvYVaV9Nu5IW18ZOWbf3FtmMw MwdCxBb/WDu8YR3t4qRrn3jpxfcNhLcMH54m40dmi4v9XXEd/1BcJ9yXKSM4f9QdIPv2XKBmaTof V6qWz+v97i3+Pl0fPYx73CcyzEdf/vzhv+gVqMWSv4Mt5fS4zJyDr/MPY2TS4ATxYEaY9nR5OhWb sAXNbjv6tmLLfvTuwyvAFvTv4+DLyXUlZIKXyDmw5QrY4sM93Z97fBD7IRSN5QO2MI9FsQWMSLhu wpakfwJbEnwt3OXvYAs1MsWWMPBMsSWEffCL2ELdTrHFB/5yDV2/FlvQXQ7D8y3YsupjbOE1MLBl GHWdAdli2zdFGtrdknrdA6ReZ2+p2/6SfNf8qNS12S5ffDcHLWajTNp1T5wvFNBvmCvTrj6TWdyD l4RSR4C77Ix7JYcgG6fgLootN7jvBz9mPxe+loTn5WgulZL9klr4M7CFVYstpWTVgi3ZpSzFF5YF W9LAlRSwR7V9zYaJfE4PTWENmMUCW4LBrwCwxQ9/0DXqJZfxql3g/nOO+8txfEJHU6vpw6kx5lXu jUffj6028EWxZRtrC/iyKaKMGc7MfwnGGxSIR9ufWQT4lFWHcUGH+f4KZ9fzz+iDIYMM7jb6yD0Z ceiu9D/wSPr+VGDMsLTbe096gjXaE6OZMZ135EjHbVlgTDrZl6nkx1A/QfvX2TAt18SaFvymJav5 umRyl5PxNydJe57br0thpUr7zWg6mzKl9/o0aWDnKV/UGyVeO7Okd/+VUr+eg/y17zr5buQ++W7M T1Jn1I/SwPGINHM4hh9jo3zX0oVZ7UvEcepxad3KmT6ZefLkLln+SMSv3zyRsopnH3bhr2CLchz1 iFVUmGppmitWUwX323bVwJYmTc/Qa4OXoTV9Om3Inm91W0Z0wIfcE52iD3mwQ8HpkeguY+h1mViE Z4xZpu4lZL+g5+M3uQz/9qE/OFB9MNSpInz13s/MBnocY6LJaImnLwVsSUylNpaBrs81zQA7VM/P uVctOQ/Q9JnxkIcH2cCVu6Y+mAwwKD0NrpxYJslx8KAo8MWCLfiQQ9ij/mCLP7WCa+yvCweZZ0yd +WNsWW1gC2cwstAMbBkPtthnmLBlSJx0HhgjtnhemnQNMbDFtn2gtOoUKi07w/e7w1t6xzGzJV66 90tEy0yWQUPT0DUzZKJ9rswj29AdLWcBeeyjelyXFtZD5fKFMLAEKGHVgOmfseXD2/O/8dE/gy3V XCRX92PS4AsHmTAwVtwd0Vvw3a+cwKxVcue3zsWba8EWfLoH4S6KL0dXURdeC7ZsKIa3lIAtaOgH wBXu86qJqJ8r4hy8BZ4RdZH+lcsfsMXgLjfgLGZ8+ZS3KHdR3mLBFsUkxaboS6afZ/CWM3AW6mPq F9M+F8UW9SMrthjc5RPe4g+2+FE3vob/4Cp+scv4xS7Au05R3z7oWSK7OC/qfE0v/n8XzyALeTK8 xemlODg8lYHD7tIPlikt+pJhgie/XtcbUrfDZdYlqdvshFgzD+/Luh7y+/ozpK+rv8w991Ic92fJ xIuFMg3dxSOQmcnhRbLxFpptIp7kDGZ64Un2wSsc8LBawh5zZiwsp0+/0sjcv/2C+ZQs5SvZ4Iqu 22BLDv0YlnWbjxVrMvlaOt9nmf0S++ItfS86D5nsMfDlJufWYHQdE75UyzXOtFfAl4u5b+nrrAJf quUoNZWDnH1N3KVa9lCD3wV/UQ6jGKP4siGc2ZWh9GIHw10UXwJ0fiUeVH+dAVPCjGT6YPCROTPD cgIYM+7kIxnNjORRrJHoMcPJjFHP8qCf6K+jt7//PjjNLu63O2/T488MXDCmE9p/x00pxgzlDhuZ RbYp3VjteW6/OUO6srptzuTZtHqCV523UmvaQm7m8C3y22+GyKodmdJv4CqpX2eMfAXefDdit9Qd vRf+slXqORykR+ayNBt7RpoO3iP/7w9DZMJ8X3GacVwaWg0WV9fdRt9LZQU5mVCTD5Bi4im1++mT zWzpbbE8Hz+FDlTPXprYHMIjdks6dYiHt6RL747kvvR6SBYyeZUjn8tyJ/bZROpLaPpr8Y6sn/Vc troVyt6lhXiRC+UsZyH1avmdIGufGpXq7JEB8NyQangLNSx4S3wCKwls4Rqm4DHP5Lpm4wPLRVvJ AiuzDO0FjR9cUdxJ53tSwJXk5Ap6L00e5IRo9E18zTGhzG7h5wdTi75xiZrYOWbQ8W+f53c4vosc ZHjLbnjLxuVwWLBlMfnh8+Y8///snfdb1ee27f+Ee5579zl7JzHR2GOMRtFootFoYpeggA0F7AUV xd57wV4BRRAVG2KhKEWpChhRAbFLUUHFAALSBCnzfuZ3rWU42Ts7O+fZe98frut5XheKIK7v+r7j HXOMOaZMmpIjDmMfyVCHezJweDp6for0sLkpHfvjxegZJR2Ut/SIxcOHl7yXYks8PrEk+lpuSB9y xwYOTRc7u7syagQ6PlrLfHq4F5M7tWxGgfzQYYd07+JAjyc6PntVGd6jGrT8twoy5jPzry6H6brp JXv/+Je9Au/uhd/iLcY1Elm6IlA++2iMjMUvOH80veW83xtiy14ztuxHjzjAHqxeSWPWBGerU/gT z6KVh+DTUmyJYo+3ZL1cAVsSzNhyNUhzJzkjXdC6GL3F/yC2aAaMkWMZYsKWpDPgSyC1MbAlQbnR r7Alzs+ELTFwqIY1McWWcOphoWBLMD/zuS14kDeBj+vxH6Pl7wU3dZbAWsWWaSXixv0+0bmAGeAv xNo2S3oOvoNXnznxfa5Ii+/CpHm3s9L8m1PS7MvDzP8+JU3bbpL/3XiitB+yXZw97snEYzniHEDm 3rkXMic8jxz+fNmUUAAvKKYuxuzx+8wlZp+P4N6Pyy1lfhhnyPw3creQuhj1sIbY8lCxBRx5xMoo M69yxRx4DMMZ7xJXcqfM1P9yo5iefXApie+RCPe5Qo9mfF6twV+0NhbGHhOajTc5C98Y59fj9HQf vctcgPQ68U0jL/lmreznPOzFMjgMPGYXHuXt4Mtm+MsG+Mva2HLRDGXVYZZEV8qCS+XiFl4qM8+X MCOZcyy9MBPOkMd2qkjGBOCHOFEoI9FkhoMzdofxdOMtG8oaBL7034/u75UpP8Bleu+hp1txRtcu 5sXspnbP6rGHxef78Nx3TwYLv7Ou/U/hQdky6uBL6TM9UP5Pk6GyZtddGeZAjtEHttK4/xppyvVo Zr9bmtvvlVYOh+RLMpe7TLkgvaZESpMOrvJl93myZkcqNZnlYtXRRgID4w1cwebyD2GLchd9GB5k NGZ9RMfdJxfAiUwAH+nZ+6b06n1LevcA83qTwzjopUyhDraArMr11Afcea9tmV4i26g975jD+3DJ K96Pr8Tf/RWz6fGbeJVI6GHqp9TFYuAucRH0N0aTyRIPd/kJr2FyjSRrXQzuqdzlNtzFwBeu8e3M crmTpYszC+eJ24+og3GeSEmjfnCzQu7coqZ6k9raTyZs+QlsSbhYLVHUriM4D4YHkK/vz1ww7iXF Fl/8ax7oLYota5fQN4nm4uaKB3kyWr6zGVvQWvrapUrPIdTDNOelx0Xp+HWkdIavdGXO5Fe9yfT5 /rJ06ZNowhbrVBkEttja3zNhC1rLgrGm3KnFLnli9cF8GdjXRcqKKw1sKS17Q74o/EVf9zpeb12/ ehhngvfY8qtX5Z/7238UW9ZuoKfpo9HiiL6mvGWl0ytZy5lqK1r+LjfO9Ojb+9AidO1for0gYMvq IjmDZnFW92pqwxafmNE7acaXK5rhCg4oHugMFs2evGHWXFIiVGtBd2GlmleKcpUGKwVdxsjhB1+0 30W5j34vnUOZeApcAVsSlbscg7toXczQXND04S6q7ceg51v0lkj0/AtgSwj1sLNwltObVGuht2Ud PfmrmM+0lBmbCziT0w+2iPvddWKRTHR8KSMdcqT/0AzpNuiWtB9Ajgn3RYseF6T512fIrAyUppxN W311jNrYfjSXhdKo4zzpRU/4MnSm0ceey9jAXHEJzSNL5SWeqwJ8vmRH3Xxj1KJOP8QnnAGnwNNz 5Tm87uc3cBedF1bHQscvAWOoeenKAF8yy/CUgimPK0wrE5zJ5PcZ5fXyEHy5pz4y7bEsRuPn65P5 PtcUZ/Jr5Qr4ojWyKPAl4qlm0JAVQG3sNHtRAGfZY+DLkfRaanZkJqO9HOA87H0TDnPjrXgm6+wX 8pOT0F4SmI9M/WTjZWaMxVUYGKM6/6KLmkUGJp8niwyv8kzqZKr3TwVjptBzOSkgXyaceImvDE5D PtkY8mOG62xLn8cy1DtbbPZlMScmUwZ7ZJhXpvF7a096Z3R5ZYu1rn2mNXgfuOSZIQP3ZYqTf74M WRpl8JbZK2LE1S1Emvx5qHzywwppbr1JWtruNPiLYkursaek7ZRwsXK7Kl1cLsl/NB8n31i7y6xl EWLV2UmGDF0gpWByRQk+l7dkHoMxFpB5dz81uE0t2FJXV0PuiykvJjO7UL7pNh6f2B7pp+dyazhL 3zsydDA/q12eTBtB/sV4fJhT8GG60D/pitY3l1yIxUWyn/vqyKZX+JCpDWylj3IP/BrdJRRdPYza 2MVg+ubDqVuBL1cu42WHvySAMVc5CySDLzdVd+G8oBhzK6NC0jMrwBiyxzL4c/T+VHjqjVSw5MYb o/cyja+7cbWaHhd8izF4kMGui9xrYXCW88ep3R5idos3Wj73uA/Ysgds2bQKn/6SYlkEx5rp+lzG TWYOhfMDsXG4i+fltnxvlybfDmV23A/kvPSIlPbdIunTB0/opexCn/5XfeOpiV2R7wYmS9/BN2Xw j9TDhtwXR7tMmTw8V+Zz3y2ZWCAuY8g+bTRWJo5dJdWVmjmtvank9oAbqrn8JrbweTPkN7hS7z/8 Z74C7+4FM76/+z3/iN4y1VwkrYlt3BxB/pGDjMEbuMgJ39+YAlnjpPVf8r85Tym2eHGm92Lv3beo WHyWM9ube+AstaVz6BeKLaHo5eoTi2BfV80lyp+c4gD0dnT3xNP0SRrYAm85jz8/rALuwjn9d7Al FR9ZKhzH8CSHmrDlKuepJL6fznFJpO5mwRbNFVNsifczY4svzxZsoVZs0VqC+ZnPwFkCwZaT7ty/ a0vEe2WR7AIz3fl/rpwNtkylxjOBGb9jXsiIkU+l3xBmlqC1tOufTM9k/C/Y8tUZadreDz3/gLTo RF9458306k2TFj2XyixfdAd/5laefMqMylz2XPz6kS9kQ1w+c15Kxfcm3AU9NeghtYcsfu6ccklW 7lJQJXfAg4bY8ui/4UqdPKlkvamTrHL6qyvqJLOiXthG5AH4chf+YuALvS83i8noL6oHX9BhDP5C fyXe5Ev0vkQ8rac2VkttrB7tpR4NqJ76WL3BX/xukWuZWkeNDA7D2qccBj/RHmpk2me5lTqZZiiv x0OmWWQr4ioN/rIQ/qJzLOeEU1MMY35naKnMCNG+/hJjLsyU0+To4FseH4B3+SSc8Ah1s8PPZbhf rtgfzMHDnCNDqZkZi4+1b0bXjz7MM8TfrB5n24N4nVlD8Txb83cGH8gWpyM/y4g1SfJhGwexc9on 69xTqEmNkQ+7z5HmgzdJ62EeBm9pMQJd0dmELR1mxkmvxenS2d4Xb7IdfS9nZeykvcxeGSgnA5JF Z5P9UWwxMsjq3kpJSZX0GzBHvsBDOHAIWSa2D2XAQHIYyQ0ai/94KjPnFo1l9iS8eM3EQtk4jZko bpxvFoEta/CJUWc+xX11fCfvUe4tzYo8d4hz0XG8KJxZLlIbi4kiBx+eEQe+xCdSA8VDfpVrdT39 F+0l3cAWPCLw4zvUylSPMWELnn+wJfUm/mOu6TXOC1fxByTyPePBrUjqzxfAFsWzs35v5KQFW7aX y26wxX1FsazkZ53vhm40PUecJ2bIsDH3yNeHswyHow29Kd3xFbfrA7b0BFu6R5IdRh/+APpn6Q3r ij+sOzWSXoPp+4G3WNvcAVsemLGFLPYx8BZ6y4Z9f1o6tJwkO7aekZoq9qpq04xPxRb1Ib3Hln8m Wvyx76X4octyDX6NLVU19ehiIpu2kiH3l1EyBh/6knGFYAu9GfjvN00pIv8bbMFr6KX4ovxlYZH4 LsOHj7fqNOd/xZcg7oNQT973vAeNGS6HTLrLZbxcqo0od1FM0DmSyltuXlBNv0Ju4XdM03UJDDEv 5S4Gf+HPLdhi1MXAFkNz4ftcbYAtSfCWROpiRmYlfEmxRetihi/ZjC3a7xJB7VrrYcpZAjcxf4Ze sGP4EQ7SD+aJp3LbYvKR5sPzwZa5U16Ly4RCGTvmudiNwuM0hCz5QWnSVrEF30vLb/GIdaUm1jEA bDkiTToekiZf7pdmXbzko88WyUetZoj1pCAZTf3H+XgOc+jxBQU/l9lh+CqjC6mNUVvgnva/zb5+ j96TDOoQT9Fq8zhPFlALL0RrLaLeBW95xMpAT8mi9vW4vE5ywJVn4Mpz1lOw5Skc5mllPXhTL9lg TKZyGPUt0wNj9MHw9SlFdXxf9p6XNWSZ4SN7xnzkXOaKseeEgi9Bj2qZBwB/4bx7jHPv0XQ0GOol h6jH+6bSw59SLd43yCG7/oY62RuwEQ8ZGLMtkToZa+MVUz//GuUxMeWyIopa/CXNjWHebUSJzKdP fg6avxt8xlVnqp3jTAqfmUwPpnKZcce1FzMPPkNemf8vy4lsGSfwZzQcZzSf01kyDtpPQ26mA18z 5lQ+ek6u8fWT9j0kE3EB9fx5shntplOHafJBBxf5rO8G+czei7oYXrERftJ6XJC0comRVq6XyS5D Y9+ZLx92niOdBqyU2YtDpWvXSWJDfezh3SKjZ1/vGaMXv071ev3NLw+tm9XqDcRD+Yv2tmjGmGLS yNErmD+5hjP5TRlie18GDbgtw/GEjBueJ5PJNFngnC8rxoEtU8AW/Jjb5uHHXFos3utK8CCDLXDs s/sq5ez+SgnyZR0mW4lelwun6RUOA1ei/zu2JFIb+wnd5Qa6S5q5NnabWtjdbF3UybjO6cpluL4p ym+ooyVfwxeQiIYTT0+zchbqYbHgVmQQnIV6WDC1uNNwphP8HId3V4j3NmaDbSyXDSvxICwukNmz 6dWZrtn692SoI5k6I9Ok97Cb0mPoDemClt+O/sg2vchBhrt0oD7WGT9y14Fkd1pfIfv1mvQBgwaB vbac3RyGZsk4W2ZNDidHDN6yjDm4va1WS68eMyT1+jMDWyoqTX0tpRX0rBovOr/Wm15/00XggkBu Gu5zxp+//+Wf/gooruj6LWx5wz3wFl/Mpi0XpdVfRsrovjFG3ssyzYhzKBT3ya/o6/oFWzwbYMuR ta8lgD06EB/vWfKGQjyYuwW2WGZPag+KYovBWxpgi+EV+6PYEsaee16xBe6i2KJ1MXhLErzlt7Al rgFvUWwJR8e3YMspOMuJd9jy2oQt1PvWgy1LZym2cM4GW5xHM9N3JHm/Q8j4BVs+N7CFbKNv6V/o ek6afukPtvhTGzshTb7wlGbKXazc5c9NJ6NhrhKHQ+yXx57K+ECyks/liqtyF7LGNsbjj7jK/PH0 ejl1t9bcq4/H9AV1sb+DLU/M2KK48pxznOKKYk2OYgte8sc8Z4Evj8pMfTG3zX2WqXjIbhSSv0xt LIHaWNxz9Jdn9L9k4x3Lonc/g9zkh+Qm368z+iqPsT/5c/49BL6oP1lnIh/gjLuP5XkdjR+tf9e1 t7KD9a6fn9rMuivVRj//6rg31Mp0JozqMabs/oWRzCeEz8y5UMJ8y2JmxJRQMyuiZkZum8FnXpHJ ppn+5oVOM+EkdTSWcwDXgt8700vjHFhkLCf9mvNlBr5M4XssCiqT/hPgJR3Gw1vIHbGaKf/VbrK0 6LVSWuFFbj7CW1o6HJXW4/FwTec8PSdZOq7KwCvws3w9LlD+1HSYOE85KG7zA6TZJ/1l0RK/38WW Wra1mhpuIB4WbHldWmJ4zSZMphb3yXL4SjJYhcbdP51clMcyblgeXv/HMo/9cy38eONM02yH3bz/ PMmv94UXnKAeFrgHjxiYEnqQBXcI5txkYAu8RWtil9Hz4+Et8dSyriTVSNL1GrlGPTMFXFFN/y48 5W429dXHeArR2FTf1zpZOlw5VbkN2PIT78HEK9STuU6Xo5hjHKk6Pr2950zYEmTGFvUfHzJjy44N +AVXFMnSRfkyyzWHbP1scQBbhoxOl/7DU6W3Pd5im2tgCz1I9LG06a05+xG/YMugRDhNEnUzOIt9 mljb32FueKaMtn/CLL5ccjzzRPsglk/Ol87NZpExtliqOC+95b1djo6vuPHyFa+x8aK/xxbjzff/ 4Bd9/Y1rUPfXmpdiTlVNnVTRgrR+4wVp9idbsel8mgyfl7Kcnq61jkWyfmy+bMG/sgvushfdZS+8 3WtekRxk7twxsOXMZngLmovBW+AFYfSSRPrgi+d+iKY+dfkEPcUBZZIUiN5ylr4vuPYN+IdylxsX yuUWNa80XcpRzCuFZ2Px5xa95RoegKRz9LScLgWrSk1cCC3fwBfVXMy8xaK3qE9MtXztoYwCV7Sn JRid5TTeg+P4wg6tInN2aQGaqamvRWfTuC9Ea5lbKgvA0ploLRN4f48aQc1/+APpacPsK3z4rfHl t+wZJS27BRu9LS07B+BlPSpNrA6jC/tI4w70UnTYJU1br5G/NJ0kfedEyuTj1H4OPZYJp8hIvpBn 8JfF4QXifpleAc6ah6ljnLqn/IE69xO8QKq7FKCxFqPRK3cpVq2lDp2l3sCQ52DI8zfMEGTllr81 Vo7yF3SXp2DPY7BF/24WK4OPH7IegDV34DJprzir/kx9/jm1D2amx9HzEJ1DRgz1sbBstJ9M+isf kdFPbvNpxRk8yseozx/FV3TkVrW5F0Z5jPbDkNevWgx72l7+H7t+Amuok21jbcVztAUuszaeXLI4 dH+W9vcviyoFW0uYo0bOMnxmTugr+jDJkjFjzcxgzV0uMWpoWkebGVxgrBkhReKiWER9zYU623Q8 A7pmwYumBv+Mj4AevpBCWXj0mXzaHs1k2A7p8d1i+XPzsfL5t8ul6Y9o+aOPSvOR/tJyxHFpNSNB WrvSB7vstrTY8QKPdLF81GWWNG/jKFu87kjP7xdIuy9HyK279Lm8YS5w/jOOx6qlUOuvqZYCzR7j UUddpryMfH7OaKoFaD+f5pGUlFSLIxrBpx/OlV7UgwZTTx3Y75YM+/GxOA1h1on9c7AF3sL7bB3a 3uZZr2UH7z/1Kh5YXybH4AentRYGXwjhXgqnNqVa/sWzyinKJJLXIJKaYxJ4nkQtTLV89SFbdBbF ENXt7z6uNi14i3rELNii+Za3wCH1mWmfTHw0NewwMpPwHYdyv572Z7ayD95PtJYT4IrvDvxh3Ot7 NpXLlvXlsmY5OQ0L88VlRraMd0FrmXhfrJ1uS5+RKfKtHbk+Q/Af25BL2o/M0Z7MG+0RLu37wFsG X5WvrZOkx5BE6WOXLAOG0Ys/8qGMsMsWR/vH5MfAZ22zZfUMZgf9eFk+a2QvGzacZF7LW6O3VV9j Xl4pq3hjOjMbV0Fx3bT+Vv6I+a+8f/onvwK/hy1vEFuU0m/cREbpRyNlWI8L9OMXyionMpDN2LKZ POQd06kFuxbLbtdC8ZxTKL5LiuTomgbYsrNMQv8KWzgLgS2XT/4Gtpz/a2xJUTxpuNDyVWtpiC0J gWCM1tnAlrijZeSKlUvsYc5yB+m99+G+208OslcJ67VcVF80uWIhnAPP4Q1TbFG+cphefJ8VheKD 303rYTsWgy30FaxCT52Pf2HGBM7MTuj4w9GWh93DT6nYQj7lDwnSskeUtPhGsSUQjeWkNKO/xaiJ gS1NwJZmHdnH2myQj1q4yJfD9spIr0cy5vBTzuNP2Rfppwx+JovC8mUj+60HGuohNPMAvDshGewb eEbjc/E85OMNBQcs2PKImpgFW579DWzJbYAtT8zYon8/g+3QwBY+vqvYorWxfM64L/A9P+PM+xz9 Jbee3H/t4a+X82BLMPrLOTjMGfDlxN234MtbA1/8qZMdZvkpj2Ff8klFi+Fn98JX5nG9llwbzYx5 S18/XIb9agv4su5ypZHdvxqMWYm3bHk0vBB8WQwmKI9ZEAGXiWBeTHg5Gg1eM/a3WdRKZ10wrdkX 6M9kzQorFVc+N5PPuYZXimtEubFm0l8zE1xZEANHulQpq84VM6N9lvQbtBpPrI/86VMH+bz7Mmlq s5eaGJqYAz2NY5mBOJXcSzeu57osab2eXkvvEhk4n1kyHabIyLGeMtXtlLRq9aO4bwkw6ltvKovp W0HMAltMufrGic3Y07S3Rfc8XdXVpt4+rYlNd90un34wR3ortgxKb4At5AL9AWwJBlvUg6wZLJfg E5c4Z13iXBYVSb0ZzpJwFXxAD7tJnUtrYVr3MrBFecvvYEsqX3ctifdCjAlbwjm/BZ+gHnGoQI7u x6fmUUpPS7l4by0Vj83MbXEvl03UkFcuJRNpHu9lsGXctEwztqTLD8PRWWyVsyRJJ+tEcvdipHXP MHIswowZLp0GURMbzIxJmwQDWwYOp19yVIYJW6gXTqNe4obGqbPUR/c+J+1bOsjhw1eMa2DMtEZo UWyp5EDMy/3u8R5b3r0U/7YPlK3rqquDnCh3MT/0uuhS3qKU3h1sadvESRz7xhkzi9aMZZa3U7Fs RHvZTC7ytqlFsn0aGOOSL3vJEfLlnH/MwBa8vFt5P/L+C6XmFI6eH4meHwWXj/JjnzymvfNgyym0 FuUt+LyMecWh2uui2IJPzLxUWzFwJeKXDBhLf4tii86eTDwDrjTAllj/1+SKlUmMH3nIvuRWepOt v++1hHsWS7gHOci78W+SU3lua4lJv+fspdhyZC35Xivxh9ELuke9x4voXaPetwz/sRv+hanUwZ2c XojdCHrLh9PbZ5Mm7QYk049PPYzacYtvzlATU87iD5YclE87+qK3HGDtg8NQG/tiG7rLAmnUwU1s mEcy9Sh+3CNPxekUvQ1BufQbUnOkD1HP+fs5Ox65rX4tuAu18Wj63ZLQRVKpYRn4Ugx3wSemOopq KrlaDzPzlhcVb+XdqmQWOjWyZ2j7ufw9rZM95u9l8+dZeGwe4TG7W/zW8Arc+Jk6u/ZsvkB/QXuJ Q3uJelJHzhn5yZxvz3PmDXlYI4H4pE/dqwb7quTknSo5Th//0fQq8YfDqB7jl0JPPxzGB/6yH63f Cw3JE53fA7/y3kSTZ9nd8JRRo4+jNya2lLmceIyiS2RlFFgOl1kRo5ym3MiUWRplypVZjCfAWBdf wXOYJ6S9NGDSIj6va2l0GTjFzCj0q1WxxbI6vlRW8L1XXSiSHsPWwzkmiOvC89KouTOzQhZJiyHo LTboLaMDpPWUaGk1/oJ8Pue6tARXWm/IEKs9L2R8UI1YWa+XFl+Ok4Wbr9JHPkV6/zANb+8r+EmN FJcUAyC1UlaGSYJH9VtTLczIQOZmUmx586bG8MkqtixbyVnjg9nS+9sIsOW2DKImZv/jY3Fkhssk uxcylzP68ol4xaYx1wGf2A7ef8pbfNfpTFd4CzWxM9xPwWiHkfi1oshMisaDHAPuxkayeB3i4qgN JNCnz2t/HWxJRS9TXFHd/m6GchY87bqytVffjDn8nXRqnpqfrFmX1/GYJVC/jA5Hk+QeM2FLoYEt B3cwr2wz9YqN3P9ri8Qdz8uqpczgWPBK5swrkIkuT8VxapbYTbgnAxzTyHpJli5DE8TKJk46WDMT rB8zW3pekFbdwsjhi6HfRfWWJPmOmlg/amIDh5HfOTJLHMi9cBqSIy4jnssScvzWuhVJf6tNzIIe JympOcbrXVnJvFA2q3KwXD1i2qdqeViw3aKL6d6m6/3jX/cK/B62AC0GtqxaEyRtP3GScVx3nYen /uMNrM2T8K+g5yu2bOOaK7Z4ur0SP/y6J7kH1Mer2rjWmxRbwjzh1dShLhnYQqYX2qNiSyLYYtTE wJbrIYorJmxJg5cotvxNXAFjrqPLaE6MBVssmS+W/pZErYed+KV3smHmS5Q3WLdHs/bJDNj+2vg5 z/CznuRnPkqugO9qfAncy7uWkMeygHscv8ISZjTNmkZ/hhNzfMmnHDr8PjVhchCtyZ3AP9myd5y0 YK9o/s1pNJbj4MphNBf2EMWV9t48e8mnndjDOuzm9yvkP5o4y9cOB8CWV+LonyOjjmbKRHjLjCA0 /chC2UpdzBNd3C8NL849zUjGYwd30ZrVTfhFGrWx24Wa8aL+4zqj3tUQW/LAjXfLwBvFnXq0fjAI bHlSVWvCF/AoA8zRHsx06mwpfN/kl/TfvSTrP4+My+dkXGpt7An8Bf3lAnvT+QzVYMC8B4oxb426 3UkLj2FvOnqbPGX4yyF6Yg5S1/OBvyhOel2jTobO7wkn25pEbQyc2ZxYSX4/vmXWunj6Y+Bsa3QZ PjPmxlyukpXkjayIqyLDoEqWxZrWcnDIWHCeZbHMlkHHWcbn1Ze2Ci60PKqAuTN8nytl5J7hjY5/ Kw5zT8nHjWxkxnxmG369UJq3nSlNB++Gt/iguRyRVpMjpeU4Zh+6JUvLNfek5d58ab8lS0YdrxCH ZTHSqOUIsRvnJdPmnqS3f6Cs23jMAI7y8jIji1LzKPVRBUfRh+otlr2thhuqji1PsWX1ukPS+C+u YEuYWA++A7bcFnubJ+I4lMy5P4otJ9j76Z2MDaW/JZwefbSRy7wWMWBsLK9nwjX6HrkWqrW8w5ZM MoF+B1t0/ssN+KZmyMRyH14MfYNXAP/AMbjLQc5hYJv24u/dyJzuZXmyct4zWeyG1j73pcxl3uT4 qdkyejL9+OPxWI+mX3IYOS825IkOJsd1APPe+l2Es4RKy69D5LPvLjH7SH3ICfTsJxrYMsAObKHu PGbEM3EGW6YNz2F2EjXTCVnS+aOZMsZhpaGz6OtcVk5WG88lZWQn8GzJQtDPWV7/99iir8a/56FM RVftb/AWKKaBLQsWHpM2H4yWsVz3ZXAVxRb38WSJUQve4aLPxbKDPXf3jELZP79E/FegNeKxOuMO tlBnCtoOtuxGywdbIhVblLvA5bVmpXUxrV/pTK/kc2AFmouBLyHlksZ9oviiuoplWXIr9TkZv3Jy KJwH3qJ5Yupjbtg7+RN6vs42NvR8vANXjvx3n5jOoLzoYeprUfwzYQt98eDiATz6HnAWzRDbOL9Y VtK3tmAm+SXUACfggRxFX4vWw3rb36JOfAN+Tz9+72h68elt+YaeyS5o+J0OStOOcJX2ptX4Sw94 i5c06bxXPrbaKP/14ST5ovtymeTFzEayHIcdzpTxIfTOnaPefj7POMvvTKigtkT/wB161B7i/cxE c8mhVpFXKzfy0aIK8CSjuWj/ZDa6/VNw4pmBI7XyEuz4WVd1nfHxyyp9rpc888qtqpHc6hrJ4fkJ X5NZTi//a/CqCC8a+KL4lfxznVzNY/7LszqJfYo/+XGtXMyiB4YVkkEPPz0wQaxz4MzZ++QJKM6A MQHsYyeo2x/n/HsUfDnCGfgQ/MXvOvo/Wr8vGLMXfNG1B4zZxdoJl9mRUGlkyGhG2Rb+75t51n4Z C7/ZeBmOw1rPnrk+rpBeTXxUcbwf4T3u/LnqVNsuM/frMr1XCYWyJ5F+dp534qn1vcWeDn43b24v jpN8pK8916GFs7TovVbajD4izezQ853PymeTI5hziR6wnhnVe/Kkw+5cVqZMgbu0+H4J13SibPPO kPZfONNTuVTe8roqZrwqKjU0e+2/V95SX4sn9u0bdBb1iLHHad2fok0Vr/WK1V7yyQfTpVfP88yW Y14vdTF7NHxH2xyZNOyZzOH8snxSEbyFnH1qQDsXqKeEjAjOPSc5A53bzfwK5S3cR5Fgi/blx50H UyLoa4nR3km8hfC5GDD6ylU8LuDETXNNTHmL9kreyy43L3ons/AhP4K73Od8ccfEWxRbboItV/Fg JESjv/G9o+BGYWeqJBiuFOTHmQe95QD6zxY0yhXz8mTezOcy0+WFTJ1Bj9LELBk2/qFYO6fL96Ou yzf2l+EsUdJucLh8MZA6WD96G7pTP/4qGIyJNLLFvqJn8juyxgbYphpZL3bDs8SRfp9xti9k5qgn 9AAUyDibi8z8GI3WctCEG7XVUlr+2sCUskqTR6y62lSHMb3mJnwxssVq8enpnvfv2WL/v/1Xfg9b LLzFdZaPfPafDjKOWT1L0PLXOKM/gC2KKztZO3j/73Qpkr1oLge4B45ST1Js0dlaqucrtoTsAlvY xyP2m7BF8+/j/Msk/jjauxlbtC52HYxINla50bui/Svap2/o9jzfaLCuhpSDK6b1t7ClYX+LJU/M yHtBx9fc/VhwrqGWr9hyAjw8RE1M62F7l+D9XAhHm8s8itnUkKcXyrSJ4IDDcxnBDImBdnekFz3G nQeS/U4/fkvOXi26h9I3ic7S5YiBLZ92AEvae5GT6MGckN3Mp9orjcGWxp23SOPmc6Xx59Nk8MI4 GYsf2f7QQ3xNT8CWZ+J2LkfWRhXLNuo5nsnMd7lVDnehtgh3iaNObuTv58Hp6NW/XaT5LsyihXs0 xBbFlHxd7G351fVgjLxbL/n4Objy7C11smp0fvZHxSajNgYPUq9ASgGzLwvq4S/0v7ygfx/tJRrt 5dLjOonMrsNDRg8/K4Q6WTD7VdDDGjAGvzL7U+D9Ogm4U0etDM0/nd6YtDrxT62TwzeZnUwd3+96 Lf+vGrR+9Bie94I1e9BjdrN2gje6toE3ukzcxuRndgd7fllgSgJ964nlBvfZnKh/15ShuTsJHSCl UvYmkaWTVCx78LL5pNXLAbhQ124z6YdfICOmnZbGrcfKJ13ny2ej/OhxOUDuy0lpO4P57W54ZN0f S+vV5JgdKBQrT+bohtTI99NP4wEYLpNnB5JxtZEeyAkSGZViYEcpZ2Z9aB1Mcyrr2PNqa6rIP67B b4meD7aovl9BrXLNeh/5+C/TwJYQ+jfI0xwMbzGw5alMtM/9H2GL8pZ4zlyXo+m1hedFUyc0sAXu e60htoAh/wi2aE1MectP6DaJ4FVDD/KFAPomwZZT+AmO7KkQjy3lspH7fqEb/TkTmbHq+FBGOd0X W6c7ZB+nSK8R6PS2cdLxx0vMzguTLwZckHZ90fG7BUnzzufgLmFoYeRUfn+FjAuwxS5NBgy9TT9+ pjjiy54w/KW4kfWybOZLsfnaTzo0GSuh568b2FJdVUG+mylfX+thihvKF/XxHluMl+Hf/osFW2rq /rbeYniQ39bJjBne8vmfHWUqXvNlY8m+om/S4C14JLcbix5KsMWDPkofsEV5y0l8YqfZpzWTK2gb evnOUhO2wBUusa9bsOWyYstJOEcgvAVsSabHxVjBYEsYmKILPFFtxdBXGmBLUnAZfKXMjC9wFGpq lt5JI/OFephmvlhykGP98KcZuIKuv5/FuU8zxN55j8FBzdj0hbN4wVl2LyZ7AA1/3ZwiWeZKDdmF HvIJL8V51DNy87Klvx1zrWxTyBFj1mEftJbvLpJPGQy2UA/regg935czrqc0bu8BtpCv2267fNxh J7iyWz7+aqu0abNWPm4yibkvW8XJO0dGHKUP/fADmQS2uJ57yuxjeohi6Wv4iTp7Kv6gO8wreAgm csZMyFXuAtbmkzP2irqY9uaXm3omc8GJF/CVfPazggYrn8vccL2sQY9hH3yh+MJ1fsrXZFWYONC9 EjLIXtFLV8j8ynzmI1Mbu/KMjH5qYzFoL1HgS/hj9Bc0mAvgi+JMSEYNPEYxhvWAmtk9/GR38VGD LwFkxpy4xeyxVDJk2LP84TC+15kRY14HkuvEO5m6GTijy6idgTceym/QaYzsMvbIXVffvFu7k7lG LI9rleJJ3cczmaxmvtY3uUoOJVfw7/J87ZUcuFUpPul8Hq3n+I06dHxPafu5ozi6BUv7HnPJSqDP xXq7tBh1SFo6npTPZ0RJ21mX5atVd8VqJVqaxwuxOsgMKt6n1nsypU23udKpqxt6fJB81Xk6mvUm KX1dDabQD8bepvuZYks9Z2Rd+rEufSin0c977g+QRh9Mll69gsR6SBp9LvAWW+o/+KEmDnsCtuTh s6VGMI0e5dnUZvGJaV6qH7zllNaZ2c/PwBksWn40eotmvsSGwy8u4e2KQXuJqZRYsFT7JhVbtCZm 0fJ1lsu97FLzIlcsi978R3BWM29Jh3OmoZXdAOuvXgarwCvlLdHgVzh+tNATpt4W5S2KLfvgLlvX o3Vxv0yZmMtcowdoJXfkx1Hp0m/kDek5LBGtJVo6/AgntD4vbQeF0Dup88DOSjOrM9Kyy3lpRw5y 517UxAb+RIbYbfzH5EIPy+I1AVvgLoumoK/Ri9m73Ubp1cVVnjzJNwhJfU0FNchSsdT4jdltYEtD XDHqYnj51M/3nrf866Hm97ClAu2xhr1pxkxvaf/xeJk1MlNWMA9LectG9PwtaC9bJ3MuZGlNzEN5 C5rjYfblY+zPJt7yC7ZcwCsWAbZcpCam2BJ7hBkuxxRb6J0MtOj5ZmwJKvttbAFvNF8/KZicrb+D LZb+Fkvmy6+zKlVvOb9TPWLwLDBQOYvWw3w5f+kcsN1o+Fuoh61DQ1qKB85tWgFzjPPEeSSzeu2z pJ9tunSnD8yKXP029H61/E51fMWWY/AWP7CFmpiVYsteOMsuadR2q3zcfrt80mmnfAK2fNHeXRo1 miQfsreN3PNARp18LjbeaTI56Dk9hDmyPBIvcgwevKtg9k10oNvUQh6US0wmdY8czpPa7/Iz2Thg y72/gy2FXMNCbrwC87Lgi2KLrjz2w+dgSw4cx8JdjN7KojpJfUXvS4GJuySgu8SDLVobiwZbIsCY cJ4t+KJ9liEZ9MM8YtHLf/Y+8yzv0f+p+HK7Xk7CX47DX46iv/jjITvIPu/bYB0AZw7we2+4zH5d fLyP5cXyvKF+M/UzgzWsPSzPFPQo1n72QO8Uvi6lHv9zvRxW/EplRjTYcuQ6vpIMkSMP6sUzCQ8t P9OG7cxCbjNGxoAtvWw3yUcdpsqnvVZJK6cT1MROoeefl89cOF/PJet9UzazY26Lld8r6e7zszgF VEpfR7wZjUeR4XpJvgFjuvcYRU7KEzgK9f6SMtOexsZWy55nmXGsmKIP1WF0zwsIvCgffTBJen0X JD8OvfUOW0bbZf+PsCXqtAlbYsLAF3wvcdFvJDaWOhn1rESwJdmst/xRbLkOtmjvZPxF5lOAW5HB 9LZwr57D96x9k8c8TFkvezeBLevQvRaXyfSpeeLomCm2w/l/0dPSZ3iyfGt/xYQtNiZs+WIwWNKH 2axkIzXriPflq1Bp1z1aOn2nWS/XZJDtbbFhv7EfgWZj98zAlqXT8We4PJFurZbJkP4rqC3iB6Pu qHjxtqZSKqrAd15j9YkZOhevcz2Q/m69xxbjPfjv+MWCLX9Ve6yv5ZqRJ1pTzvV7zWwwb2nzv1zF ZchjWTmhWJZwjtgykXo2nGUH+LINH/5O+oe9ZtHbQg3pyDI0l+XMbsQrptwleBvzJnaha+yBu3iW 4AMuxg9cIrGHqIkdRms8Bt/gnr122sRdVHPRXhfNCGu4tDdS/1z7743P82zoM+Zn5TvXzpah3aj3 TDHLxIkM7sK/EYfeovPCLuIliPCmN8CDHFnq1qe2471BF/J3LxNf6mF6PtzJOdF9NrMEZvJ+puY3 iz7RyePR8J20HpYpg+zJb0eDterPfER4/Oe9LkmrXuTq92RmS7ej8imc5VMrNHxqYh8rruANa9Ru i3z8Jfhixeq0BV3fXT5pu0j+s/EkGeJCr8tpnQGcKaNOkOEYiK82IlcWR72UHfRSenBm90ilpnOH mlQmGcY59MTlaaZxraSw/9+j/zGrFJ2+/P+yd95fVR3etv8P3nhvfJNYo9HYRVQUY0HBrqAiYhdU xN57Cfaoid2oMZbYjcYGdgUrFkQFxQoo9l4RO5bM91n7cPwSX5J788b9wTuujrEGBzwejuecveee a841F3rKc/pf9LcewFMe0At7wPX0Qw46q3QKGHLKbj8Cdx5az4z7Wp/sFnUdPeYqlZKBz9npj9nv wDN0H32fxlrcHWa1b3MOA1v2gi174C674C0xYMuOC3AZaiv8ZVMKmTUpbxXFtXAkPTKbiVkDl3HX crQYdy3jdvZayvdL8DNbma/ZXTar6a5VJzPhQn9d68A1+/vVeAuiwDq7vfH875q4/pQ8arZVtdoR mjwvRXmLhStv+QEq0ngBHrGNKt5hHR7kXSrFnmTPkSdVdPItlZqToZLTbqrqildqRP5M4boRXGNH KLzXWn2ZJ4g9xeucftcbsINLZno07Kji3Pb0NdoL5zfrAbhPck+fvtSUaYv15edt5esTCa4kU+fJ Nbkm2zvZNZjMrLbkX3TNYB88OXZ9XfMtc4fjjSfzZfH3fFbxikXOpd+8ED/Kcq7V8CDvg1Psj6Z3 tQvuAmfZRw7CAfA0PhHfyynyW/CLnzgHN4FXJvN+JV1Ez7RKwx/Iz8xHZnOTx+kfnkgko/8YvAWv 4uFY+P8uHh/eEgM32owXM3IF+ZTznmoJ2DLvR57fZPKaxzGjGsFcSz+0dzxiAXiOazAn6dPwMDsm D8u78QE8L9Fw/E1OedTcqhJV8XyXA2O8ouVZaSd5yPvkUzNeteueUAv0lRB6z22Zm+xq+tOQp2pW H30mTwNyXvBQfPrz0b4C/xG2vH79VI8zbisw6HuVzTFUvciJG9mBfSOt7msKmOLCFRe2/NgVbOnr xhY0l5Hpf4ItzJNwjMbMf6zdHBP7wJX9y8gtpm+VHVvMi2z4EWfaPHXYel1OsRccvd8qnjJ8+afY Yh6CGK63tmdhSySYt/oDbJkD7zJs+Z4e32jDlq74w/Badw67q5DQ62rePE3+Tc+pUgDYUjcBbNkP tpBd4GDLWn1deYUKwln+jS0zHM6Sx3OS8pamvCjm8wtQX3lG6LMvO+KhWaQ2C1PVfNF5MoEfqM3q DPXcdpVclFuaSl9sNr2g2Ylcm3P9H3OB2ZOrcBew5dBdzgX0rQxb0sCW61nYcofe1n8OW8AccAXY +HNsyXjnaC8nwJYEHvAIIHTYwRf6Lmgv+67QIwNfdl9C5+d8FQ2+bHfwhawazlcbU985/bFIeMN6 ai28wbSYNZz3fz0Fv8hWy7mdvSwbc+kHtYTv3WWY8Xdl2GKZOWvPumpFIplbaWBM0iuFDJ3PTtB2 GjL+AFmi/fR5ia4q2mShioTAW9qtUvG+aM5D2Y0MthT54bpKzHjgYEuVJc8UtOKeKrbn33t1U8fe USrr1YVjZAw8hV0tz19yPUYuJa/nC+Dk+dt3MlixPUhubHkB7sz86Vflz9WezJINahBI5ktD3vug a/jEbqo7eWKD2sGVO+HHBl9+6MO5m17zXK7XFn5HnhLXQCuncV2E13HTYo6pX/Egw1scbOH872DL bnwrhglxHEuJ4Mr/B7Yk0os8hoYVt5dZtJ3017YzY8X13Wau29YvZ2cLv9/BFrj/tEn4R8c+BGOZ a+mLZ7jrZTVqnaSaQUfZ83WQzBy0lvq72Y2zQyXr4vGuS1+sBtjiY9iyTSXKxciz8i6Vr7pXlf0O 0iuMZ+Y+SS2DLiisFa8JHqLenW+rZvnZ8sH/vX9v8kd7Xv30xJgT5kWw4rLqj3/QXyy39fVb9gOd PacqlfvKp9BkDeDaYTj9sNHoLcZbJqPnTwnHf9wJjxhaxFx854vRKJaPIJt+NLtbjLeg59suFNuL shVtY/scdI4Fz5wsYpuTt5wvN7bEo7nEr6fQXQw/9q/NcOrAOvjH+ic6FElmsmGNgy0uzf/PsCWO a/64NbZ70ipLc1nBscHvM2yxGZtt8+hV06NbNwPf8VSwEK1lCVrLfGa/ZuM7nkpvbzx+R9sxOZie X88O9xXe/o5asfs7uFmq6gad0Tf+7N2tc0yeZIiVqB6ton6byKl08ZaCFReDHfPR7ufQB5sOb5ms PJ4/KE+Z75XHi9nJcuOUz3u8vio/Rp/RFyteabSCfohTi1+YNVtGPtYqZpA3X1P/Hbf1/W6eD8f4 jGPkQoIt21Lx66Dnx95k9uA2Xp5778gXA1sy4C1Pf9cd8OUOc/gPOZ8Zblgh9zuc5THX1E/gLe4y DuPwF/7esAjYQKsBoyjLVU5l5t/6babt29x+IiBks5tHuePBa/jHruFRpkdmHMbhL3CYGDBmRxq9 MrjLFmpzVo/McMb4g831O1iDH2l9tlrHbafQBdY5hSfgLMX19Jo/qcjkN/Chv671+NU2X/idPh3z nvCnNSfJYLj4O1nP8L/YmypQqImat5+tWoFT2DPZTiX8Z5FbuUJF2v6m4j2ZlRx4iB3K8JaxaSo+ 8aZKTr6h8nMfq86ydNUae1R5Sobjg1qBpjBbpTxbk8F1w8mBefUiEw5D/ws4eUUDzLDFeIvlvvz+ Do2f9+CXRZEqmD9cNbkeCWhE5kuDZAdb2gbfVA/mOAa1e+BkIY/qYtc4Lt4ybyQZsOPJvIBjr/7x uTZxjbQVLh6D9uH4xBwtH84Sk0kOMsePaS3xcP3jYAszUgm8vid4vdy85eRFfIZpZGtfIOeB6wCb 20+Ct5w4QSVwLQFXjj9gWWLMC9AT202/bXsUXvjVZLkuIysT7XLJHPIjwJYpEx9pzJj7GjDkpjr3 Juel8wUFhp5UrabH8BXvZQfYVpWqscXBFg9/8KUeeOIHR6wSpWIVN8qj8naV8d2tCn77VNl3n3yr 7lP92vFqUuc0GZUX2WNMPhy8x6tod/XuOUOvuHb69OfjfQU4lfwttrx5k6ktO8j7KRqq+uWX4Ctn Tq3NA3ZO4mfHhzyxHRgT9lDT6BfN6kFG6wB2jwwzzsJePOZDDFvWgi1RHAubmZ/cgg95+0/MMYIt Nmti3q332AIGHF5D0ReLA19sX1jsH7CFPlcWhzFO4+qLPf9T3vIhthwwPR9s2QO22GyNzdhsxd+y YRZ5Z3iPV8Hnl9G7M3/nvNGmszDTMoA9YD3R8PFXDySLtnt7dlqFksvb6hLZgudUJ/CUKtAPK1ML r2r1PSrhux1sQWupBm+hJ1YQvaWAN7MtXvTESsNb6IflQV/JU2aCcpcdh8Yylj7MWDT/CcpZoIdy F+2mWkM2s2vkopqzu8T2ZnWOuqw+ZIyNj36oyfueaVo8O7nw824+x6xBGj0Pcln2M+ty9A7e0YfM qMBdrsFd/gm2GMYY3hj2uLHlNvhygxOjkwsDTqWQnXwW3HK8Yw/Zj8wdLdsyDv3l0I3fdZDafx0O A4/ZA4/ZxQz/zktkKXMe305thSts4fxu53nrSVltAGM2wmGsNmSrqBTDAVfZfQyLHDzK9jWS21ab eJy/q3XoLZYnsIPnZF+3XsTbdp6dOBff8Jzesqt+gMp900Vt4R65S3TSlxWHqVhT9uCFr2c2fwu5 L8z2DWVH9UjmXMahu0y8Jk8yYPzmk/+/4K6KVB6sKrXGqO+IffiaAzV8xBxHczHdxXr8L9/hN86G LY6mD7exv1u+YosKkftTs8Zm1ae3WtfmWxox39LkhrqRmzUg5K6GcJyN4BpuQi8Xb7E87qUcT6vQ zW12cgvXSZb3sgvP1j7O+XvpV+3bBq6gtxi2HDgA58DjcPQEfnKwxTzI/wRbjsJ5DuPpPrCba8Ed +G+2kK0f+UJRqzK0Zil9ZMOWn/BRTGfWjRmXkSPxcg26rvDuF9QyPEWNQk6itRxThbrwlSobVLJa FHmueMQCdtAT4/X1WadiaPnFK6G9+O5SOfL1KzM/WbUWPmR0l4b1k9TI97haBJxWezx09SusVIn8 ofptZYKD4R/vmfXTMzPkz47+HAaOzog4xg1mW1+TCbVgo77O01xNue4Yxpzw0Jb3NCoEr1irdE0g 82gSGsR0tJbZvR9p/kCwBd/ue2z5DmzhfB2JTm6ayybwxfT8GPR88wJbHrHtsbfdKqaJOLOO4Ivt o7SdYQcdngKmbEBD2UjGPHMsNiuZwGc8kTKvsnmW3dzFpbfAbegHG285hEfgIF4xwxa31uLiLByX eMQiZz6nH/YMzoLvmGN2AVqLzT5PM62lH/lheN+GMhvah/9jZ3w7oW2uOdmUAY3xHjc8ofJ12cla K04efrtUrNpWssTYYVyVLMPKy1SwAh6xCmAL8yz5yqK3lKEPVha+4vWdcpPfmrv8KL6OUD6f75Wv +GB9hubi12mlOvxyRS2XkL+/+KI6rLnMTMVNRWyjN7ebPGG4y/RE5lzOcL2KF3kXfTHL/bJZl5P3 yQZ75MKW2w5veadH4MOjTArcMG7icBa+PqWeUXbpZwU9UQbfp3M/pz8GttgcjJNxiXZjGHMezLI9 lzZLc/oR8w9wmGN32AFzG53/Fj4yB2fYNQaXiYXHmJ/M9H7zkxnOxFDRWVhj3MHhD3CaXdROd9FL 20nFZNVOuE8M5f5qt6OzF48d/Te1HV3K5j0tsyba8I6vOy4yk3OO6xue4/AJ25S/QH116RfFfqqB ylk4nNmLX9g9uVlF20eqSDfySPqR1RtxRiVHX5DH+KvymHBVZSZfRdfPUPnQVcpboqMGTOKzULmz qvp00tNHZLy8Ic8K7/Hrd+RacFDx8sJb3rj8YmCL8ZYVy5mDKtCR3s9G1fVnF2PtkwoKIJOR+cku 5P32b30LbHHNuEzobdhiux7YCfb9Y+czG4nOYdji7Jw0rWWDC1ssS9LmHA1bDh5EKzlKXyuJvimc JTu2OLnH8JZTVhd4P+EtJ8Ge7LzlKPNGh9Hx9+/keN0OP7LZyfWvFLkS3rSE4wbetJDnMWsq54Lx 9/Tt8Jvq2f+y2nVNgc+xvxjvcY3mR8hx3UMe5QZ4SiS9MOZSqaLVeX0r/+bgi0dNXn+4TEVmJv0a H4NHJrKD4JiC6BM2qX0avYU9CUHJqlpmlLy9QnTh3E0wnJPVpz8f7Stgn3kr9x8Og/8HW0aNnauv c7RQaIP9fNbTNYz84+HoLaOb3df4NncdbJmBT3IO2sSCQY/piaW7emLGW7KwZT2z7sZdNkzNYM7F MlfIAYc7mB94D8fHPvDFeIVhwEE0fdsZtp++Vjy93SOb4Cib0VUoB1O24kmmTlD/FFvc/bCtc/Ed o+OvR2v5jdmb5RN53hPIeLF+GFrLVP4fE/j/jCRrYHAn8hDb3VHHNmS5oy0G0Q+r3zAJn2SiytVG 62UPa4lqaC1V0fGrkqtfdZUKVlqiAhXmU2j55eEt+I4NW/KALbnLfqdcXqOVC1zJ6fWt8lT8Tl+X HoGe31lewdPU9mf0liX4kRelqd0q5vTXoblsfoAfmVlBriGn4q397RTPHzIRQwbM3qvMxd1Ei6Uv lvIQDR5+ccvpi739D7HlBdfPVrTP9ITz3Yf8xWb4nWwY8MWdzX/O8AV9/3Q6/OUeHrK7eJTBmCNZ GGM8xrzKB4zHgC97OJ/vNi5j53jO79FgzI6s2gvGWO2x4mfu2s3tD2sXP7MynHpfPLbhxV/VLv5u OxzFsmo2JXPNTe/H/bNY8DDm4EOV8Gyuhs2mqU7j6cpTrAs9zYkqFbJWRZlzKYpfrFiPGLjLaXIr k1V81AWV+O6yPL5LlfeMm/KPOKFchdurDbyndcefVOzrAO3anUok4gvyxajf8SRTbmxx98SM1yxa tEEF83VwfGL1AlzY0tj/vFo3uKTOXKMbtgxFYxjZmc9iNmxZNgEdM4u3WE/MeMsewxZ4i3mQd3H+ 37ODYwpsORSH9+IYvTB8EbZz8h9jSxw9Mfpq77FlyysHW6JWubBl+XzmJulz/zj5ocaNZX/9t9fU o+9Fte1yTk07nFH91mj5YEslZvFL19mGf2IDu/MiwZV1HCuryXRdBd8nF6zeFpVvhOcu6LBqBB9X vabM+wQx29KI1wM/Zle8Qi0bHFHZwr0U3GQke9nwr77mg/vpz3+bV4DDIAtbeN8g7pkv36pbj1kq 8nl7dWiUoIFtyDhq+1gRze9rZPADjaMHOplZwh/ph/3c37AlXYuGshdvONxlFHqLYQsahs3nG76s R++LmvrY1RtDd3H8yGCM5YuZFhKLl2s/PMN2hsWiFzoeMQdX4CabXXvDbHeY1XHq39ji4i7GW+LX u3jLIR7DZicd3pLlETNsMQ1/C7/b9pWtnYEeyXG65AfyZfEezxnzRDMinmgi+S5je5Px0vm++qOz dGNetF3rG+wBu6QGwcmqCbZUIRu9bO3D8qi+jxzXHSriwwxYVebxfeiHVcQj5m3z98xMlmOupewU B1fylIWvlBupXOWHKWf5ocrpPQz+Qh/Gi5991YXe8xC1nXRcrRdfUovFF8iAYU6bfOReG9I1hJ7E SHw/k+Kf45l6gbeXDB1mEnZfxrNF5tdxzu+2L+zyY+by4Ri3yYBx8xbjI8ZbjJu85yzcfsVJz4q3 Wc+z/o6x/Pf8xeYtbYbfMmKugi9OviVNtPM8UArH96mHaDD4CE7cZ84SbEugN3cMDmU8Kv4WO5N5 Xgevs9MyS5dx+Ix5y8AZ02firpDTm1WHrrxR9jrI9wf4O3ft57ZVbPbChx37N2VZAtHn0dzAvZ0X wZaUJ/QQ4VbUYTDxeNprhXSZqrLlwhXWdZV8ak3QlyV6qWTAzyra6lcV6bjR4S+l+sTJs98xZvXx BI5MU7GRqeRYXlbNsVdUwGc4mttIDZ+RqFIlQtS33xJlPn3IRdtL57g377EbW+wHHFaOVjB79hp9 lSeM3s9GrlXOqk7902occAFsQVsga39gKPuvOKeORss3vWXGkHQtGHVfS8c/1Cr0S8vYj8KntXU5 eS/sm9wLtuzaYFmV9H4NW/bg0T/MXEsCnMU0FLDF8YFl6S1O7nFaJjsnyXWAt5yBt5zmPu4csaRj 8FI8YvH7eQ/wiO3FI7ATPcd4SxTH6OolL7WEvvIcfJZTJpJfO+aWBg6Dc/UFD7qcVlAHMvVDE+TX EmwJ3s9cC731uhvh9qvBlZVOFfFZo5I1t8qr8VZVaBKtioH4jwOPqV6TUwoMJpffP0VtW95kn8V9 1fNZqtLF2mj2rCi9BbedTOP/NmfWT0/0Q2x5TuOkbbvvVSJHJ4U3Pq7+zC+NCsOD3OyeRjXjWiUL W2b2TNdczsfGWxaCLUvJqlyOT2w1PSb3fL55kddOTCcT8hH5YvgmZ9ssJfrLXK6/F8BhlnA80BuL Jbcp9je8yeiFhi3GWSzTxebvj256+r6O2e33PbG/x5b9YMtetB3L9t8+j30XWdiyxrAFL6eDLeDg nNHkQ6LjTwQnDVuGwVn6ht1T1xBmWlpdU/MWF/Hdk/PS4Lgqk01Z1umHgS1Vt3MNRj+MY+Xrysvx H9MLKz9H+cszi+/l4iy5y6CxlIWveA1XznJD9YXXEOUAW3KVHshOkRHKlb+rvizVSS1GH3Q0F/Mi t1x+UaGr2VkR9VCDt5ETvJd9sYefsfPxOVo3OQecF3ZdYq8L59fEO65dlJf+AbZk2nkuC1te8NX6 ZIY/H/bGjL8Ytlg+f9oTZvfR9m2P8ulHaDDgWXZ8OcbzOHqbXclUHNhyiPO76THGY0yTsfkY02Ws DvO8s1fcNTzVVlddXw84+ALGXHXVfr5mr1hw6+9qz5VM7UjJ0KknYjcNfCmVPik4s49e4p7L8N5U 9gNsvqR8+Rqqf8Ruzokb9H++bK2v/carGLtcCnegb9NyhYp3RXfpyr6wbrHyHH5exUYkq2jEaVWL SFa5ZguVq2RbzfjtoXyr91ed2v2VfvsqLWXXjP7r18zoc2C95Kv9MWx5DoBPm8ruBbDFemIN6PfU b8AMe0M08Ib0QfHcDqYfFoGHZEw388IbttATG3lPS8c9wC/P/CQ5F+t/fqItfK5Nb/k3ttALAFti wZZ4sOVo4h+xJekfYEvCYXyBB5jT3Q0/Blt2wVss7yUK78CapS+1iL7yTzOeavIP7AMYdUMDhvLc s2FL/baJ8mt1RJWbkU/ZhL5YXbwuVcCVSsvhh+wy8I10MsXKB0c72FIhYJ+qBsSjZZ5QoyZnFVjv rEKb4Z1rkiLvQt/Js2hrJZ99Qta0zUDaLrZPfz7WV8A1I/y7k/3t5B/xuX/3luPgxTO+4h059UCl S4bIr9QU9W93S8PQ701vGRNC/785M4XojZM5//4Itji8BZ/kInxizuzkKPQ+sMXwZTWcYA09p8hJ 9MTQzreb5sLn0jxjO+ZZ/j3HAseIcQybzzefmM3Yu3mLZYYd3Qy2UJaPbJVAJYI7iZvolYExRzc8 499lzbagt9hc/v6V8B96bdm1lq383k30iG2uZRVay9JJT9mJwfwIvrYZw59o8lD2S/bPIBOP/Arm gLuzwzmMOfw2ra8rqMVlesFn5eOfIG/2r3pU2wOu0A/DR1moCv6wysxMWj/sG3IpvecoX7kf9aXX VDiLecPGgCsR4AqYUq4/2NJXn3sPZi/ICBUv01dfFQlTPqpFvxiFrbrOrl561kvRXlayb5wdjLb7 d1AM/oJY9mQcBQ+T6OmlvNR2fD6x18nGh7ecQnM5/4icY3jLvRfWGyNLDEHlwat3Dm+Bcug57/EL 6qUVOGJFpKVTxl0MX4zb2H1tNsa4i2kvt8AXwxjLuHTnKFv+cgr9McvKPJfuqrOPwBz4jGFO4m30 49uGe8ZneI6c17NXIvzG+Xvuk0Bfz+roDbwJ1BEq/oM6zPfvCw+D8aP/TMXz+PG3wLFb+Kf5HXE8 jlU82LMv9YVq1u+rUmXba/T0UypWpif9y54q1XiBirdYrBKtydIDXzxC1sszHJ9s94MqOeCEivU5 rDID6Yu2j9K/ioYquPMyde9P5mKh5tq2eScZY2+UCXD//g49/xXnQvRLu/3yOXNjvKajRi1Uvhxh ZPluUr0GZDkGpKhxA+byA9HyyWQciv9yeGc0P3iLeZBncc2zjM/pWj6ztid8A/4sh7dkYYv5xGx/ y44o8r63PCFjn2uzoy5ssZ6Y6S1JyWgqxk+cshn9l8zis3cSvSuZn52Dt5xO4n5wnRM2y3+Qnto+ sGUXrxPYYrMtG8GxVYufaPGcx5rHcTx9Gn7K8Xc0bOQ1sqUvKrxvipp3ZU9zeKJqhcarSiv8x012 q3SjaHn4b2YPxXr8LivwsCwmMxwNpvoWlQ7YpHKNtpGdtFc+9Q7xfpCBjAczyP+0OrS5pab18cow u12rZhe9eAqmvCPr+Nmjj/W0+ul58Qpkz6F4/dryv80jiXcsEz7PsbBtZ5o8i7dWjdLT1Tfkugaz x3hQ0zsa2RpsaYZ+h09yKrvBZqFNzBuYoV/QwBfbMYAevhK/1coszcWwxXiL24u8g3O76fk7fnZl VzrYAmexzOL/SmyxDH/DFuMs77UWwxaOCTs+zW+zZCLYMo75EXp4MyLwh/F/GN8PrQVsGUzmhvXD 2re0DAt2tbe45GBLFT77Drb4gi3VTGsxbIGzVPqVfhhzLd7z4C3kIJadhi9sooyz5Co7UjnQV74o N5hinsKrj4MtOSsM01eFOqtA0Q7KW7itWvTZqpYL0TAXJJP/cplZlxsKW3dfPTaCLdHMEJDJOPMo fukkdjQlw8OysMU09ZNcm6dyXjev2N2/wJZnWdji4AsY8p/BlrucC6039iG2WD5mKvpLihV86Vy6 7Stz+aGN0xy/wzntLvgBl0kE+6wSKDe+HAdzrNwYk8D5/5jhywd1BEz4szJ/3N/WXTiUFfdz+nQf YMzxG690ml7eqMlkJnq0VpsuK5j1+1H/K28rFa4zQYUCZ6twEHtdAuerePOVKtluk4qEsvM4bAv9 MubLex9S2dC1yl+hryrVH6U+Q8n8+SpYs2cuJJ8XvsLrC2VxjiU7ngxbnmcwQw7WDxkyS1/lDpev 75Zs2HJBbRqxqxG9ZSDXNBFoLTY7OYlrHcupNGxZTT9sPXw7yq6P6IkZb9n5m2u+xbAlZqPtncQn A285avP48Ba3lm89sZMpLnw5lfpHbDnHz89mYYv5j4//CbbYTL5hy8pFf4ItI66q92CyVvvgpe5C hk3YMdUMOSyfP2AL+lVtNMlqv6qQZSL5RKm4gy0b2V+wTRX8mZsks7AWWmYA+WpB/ufUkd3Odbhv ibwd8KGtdHD5LXqWO+/g04n843wFLDfPPvtWlpHwBmx5w7nnzTs7KN5p6o978fyFqXap+epNznV/ 9q32b8QOhabpGkn9EMbcZLfHDrbMBVssp3IRHuRl6OG/wluWDSdvAz6wBmyJQm/ZYpxlFvMtHBe7 wJZopx9m+1VcWr75xMyD/EfektUXg6McpVz5+66vf8tb1ph+Y3mYWd7jLK1lM797A73q9XjWVtAP sx2xc+mHzRz5RFO/JUt3MDtE+mUootcT9cN73KkN/rAW9MNaXiG/4iI7Jk+rgvXD6seppN9uFfNF a6lKP6wK/rBK5g8zbxj9MHph5jnOXRpcKT1SOctk4Up5OIt3L31evifcpT/4MwD/anN5V+qm/AVb qHnn39RwNsfVwgsKWkK+2K83Fbr2rrpsfMSOLHaQ7CWz8chLzT3xQivRp21nmGnZliWZeJcdXw/w dWWgkdC/ugaQ3IS3WP7xQ95S6IVoaQkpxsVf+JlxFuMr7jLPmHEWK/OMPaDuZ/nG7HGcfckvyYih Lj7NpF4zB5NJryxTFzIydf7xa6XSVEtB4Dlzj14+//j0PWbB73FNTJ26x6xMVrm+p8d/97VTSXcy dYI6zsy/lXPbvs9Widx21/G7hl1/XSf4PVaGb3a/RLAu4Q78CD6VgNE67hr9VuNT9MjKVQ1TeZ8u GjiOPbvevZWvNPoX+FLMf7oK1Z6kIgGzVIoM/mJNma8MXkQ+zFqVDI9UsRB4Tb1J+tKjk3pH0Pcp GaJOncfhkX1HzrvrWs0yK00fcPEW5ippQHbrPlUF83aXn2+M6gQko7ecV6A/Wf7+19Qh4KL6MD85 rAPYQk9sKsfWPHz9y8eTgYyncR3cZQN64UZ6ye75Fts7Gb0eLxccPnYn/zd6WUfi4WsJ+MWZVzEP smGL9cSSDF9SyD1OZXdL6isln4e3wGnOnub94b4n4DuJ9MOO8hiH9zKjy+Pt3prJbIurH7YSj+ei n8ivmE1m9bQnGgNvGQS2dB90XqG9zyioMz6vsHj5hbKPpVUsHhXycwK3q2QDeEudSBX2W0lWOFmu cP1i6E2l6qG5BMTom4BYJ6eyToMkBQaeY8dzsrp2StM39I0reYfrStojx2P3/IkrV+fjPKt+elb2 CnyILZlvXNjyzsgL1bX7HLhomALwlfcM5rqEPIq+/tc1NAgvO9jyvWELuS8ze7GfkWt9F3d5jA+Z 44DrrMXD8Eyiuxi2bMQnto3rLcu0t+xhw5YYdPydvzwj+wVvGJqIae//pdiygjkawxYe33JebF5y E8dkJL1qOz6XT36mXyY81ZyxcJYRzIGCi99zHI+Bh33b47GjtXRshT+M7MCmzS+R88L+9IZk6teN Vxm4ewm/GLBlG9df5O3heSn4Df0wOEt+r5mcm6Yqt+d45fIco5yeI5SjzDCHs3zuPUCfV+ilz7x7 6jPPPsrl0UMlPdqpRbuZKvB1KwW0mqeAmacUtChNgYsuK3g5/bg1t9VpwwP135ahUXvYQ3IYDfU4 WtFZcJKeTvQV9HI0DeMDp++zTzIdfQSv2FUA4gagcZvz3H3T6MEL2lgObhiGZO+F/Rm2uGdeDF/u ZeHLbfDllmEMdZl/ZHWJRtpFGmlWF55Ymd5v+g857oDa2Qect+BTVmfAPnc53zs/o0/DfU6BPSed Mt8beHOfcyCV5C7uk5St3NjxV1+THpjXwFXZMcaNM4YrO87c1xV4Xljf+cqNH3nwhEPqOGSn/nee ZirkO1xF/Sfr61rMuNYYpyINZ6lQw9kq1Ogn9h8vVeGm81W09TKVajBdOQqHKqzXOtWu961q1Wmv p49f6AW4br2AF88z8DVZX4xjDhx/xWsWEjpKRQv0V/Uae7OwJdXBlpb1rqp93VT1aHxFg0LRyOmJ ubHFsu5WTWQemc/uJo4h93yLzU5Go+dvx7tvvMWwJf7Qv7El+3zL/4sthi/0w8CdM2BLUiK4AmdJ iOPfo+PHgS2x0VlaC7wocuVL/cox+wdsGXdHAyMuq9vAVLXpiQ7f8ahqtz0k35CD+qYl8/jB9BID 8YmBLcXrRqlw9d/QJtkhXWk1nJ+Zl7qb5dVgJzsn98uv0VHV4/otCI2lbbtrzOWTE/N1V3bxTeV1 I+OAz92r5+wBe/FJb/mYUczpgWXjLTY7bLzlLbjy/PkzeOkIeXzRS018otUz6Lp6Nbimfv43NKgh frFg9JZQ5ifDXXtcDF9+6vsYTT9dvww2fKGGsdt4VLqj529mvmUHGsdOwxX6UrvgLLt+Mc7yBD2E eRb8x7bf3j2X/15vMT0/q95ni2105b38GW+JW2c+MZdHbB+8xfphliFmcy2mtWzgOaybjgZEb8H6 YfM4XmfRD5sWwfwXWsu4AU+c/UOD4WM96Eu0b3Hd2akaGJymOk1SyXk5obJ1D6sUe4yK+8FZfMnU r0reXuWVrnnJ8nOVv8wMMsQmKXcpOIvnKOUsHaEcZYfoi/ID9QX9ky++6aHPvumuXKV6K0/Bjswg d9S8BQdUxjNcdRtPkf/PF+Q/74IaLmROc9kVtULPD4+6y/54+FRMpsYx5zIt4aUWn3mhtWgum5nx 2IPmcugWfi16QOcemeZu+WJvdYXz/nWuk+/w3nKK1iPKjTGc4hy+8oyfGdZk5yyGQYYtxncMlzjV 6y6PYdjixpcbL1+z5/I1PuXXaP2Zuvosk9/3WpefWoEx6fAZeEzaY7tNTrNTzHjSOzP8s7KZHFeZ h/qdkh9ynjMsuk9Or92mzv5FncKf9nd1Ghw7DbacsuI/72AV/CUpqxLvssP0Dp+7G+yeIdOySOnG 8qs3QFPmp6qkZ2flK9mJ93c4/bHvlN8vQgVqjVLBeuNUoO4Y9omNV4F6Y9D6wZrq45WnRDfyTSao a3+0mdLNtH33Zc5/rjnJF0/T9eal61rbsOX+veeqVa+PPIqMVI2acapdPxU8Oq9G4ErLujfUrk6a ujciZ785ORhcv01Cb/mJ657FY5jJZw7LsGUzx9E2rpmcfcb0xAxbtq2hx7wBHwzYcvgg2ABGmE/M emLveUu2ntgZPjvJKfCWFF7rs/BMdBlnHv+wi7MYthzaneno+E5G5bpXWofneQV8aeFPT+n9se9g CsfL2Fvq9+0ldRqQrJY9TqhBOF7i0Fj5tImVd8vdKtNkuzwCt6hEg00qVo88/Zp4xdDyC+F7KeIL /6u9jfmWvXiV96tGULyTUxncNEVhHdPkW5G8qZIttOa33Q42ZzxKd3qNT564fHgf8/n1f/Jzy85b TNd/xefejS1Xr11TFfo0ZfMOVFvmmHoyL9yn0Q0NDLyjwYH4QuAtY9FdnDxk+sK2x2VWbzT9fmSa 40Ve8q1rzsVm89dzPDjYgsYRjdaxE+4SMyeDTDHjLBwLcAvTWv7LsQXe4mgtWdjizEvyHNaiP66i t7D4h6f6Ga/BTLjVFJ7vD2Did/0fawTehEFkiHWjH2Y5ec0bXyCr9rxqBZ0j5yVRZdhf5FF7n4pW 20Y/jFl8H2bxTWv5Bq2lPBo++lReT3SW7NhSZrA+R8P/3LsPvKWbPqvQlX5Zb+XM1569UAN0MvG+ qlYbKF/OW40WXFGtH88q4JeLClyC5rLqKnr+HfXbCJ+KfqXvDpJ1eOyFFp0iZ/McvZGLb8gxwe+L LyvhNtefnJuNNzjYwjn+Pbbw/nKadvCF0/37PthfYovdP6vc2GL4YuVwl0x6Y3xobP/LjVdvwZm3 4Ay7xjinXuUa8xIc5hL4dolGnOVoOkW/znp27kp7DA5Slilw3rAmq5IfgTNZdY6vVqblmKbjLhd2 GH78VblxJQtb6I85uHIHfKH2nX+oC7TuNyTeRjP6Xc3DJypfwQbqNmi9OvRcq3/lb6ocHh2Vv+oQ fek7VHl4f/JWH6K8fuyj9h2kPH4DlS9gDPsSBvOe95ZHxe6aMPOISpdtpX6D54It9Jy5VnvzCm9M Fm+xmb/zFx7I+5sQlS31A5jCrGDdZNWqnaLA+lfV2v+2wgIuq3fwbfVrdpd9SY80Ds1luvkwhz/Q 8nH4L+kBRNHXNd6yDQ+ym7e4sAWuzvWHYcsxelumt7jnW/6g5dMHOw22nKWvepY+2Vm0ftPxjx/j 38SZ9xivBNhiOr7lH+/A37wJ/FrL71s+H74/+6lm0oeYMCldI8bcVN9hzGL1P6uW3Y8roMMhVQdb Krfag48uRqWDyA5rxMxkA3aAGbbUWkum6yqnL1bEFx9yNmypGWzYcoY+wXkFM+9SokAX1arRS8+4 Tnnx5Jky0jPggk5b5X/yqfuj/787uybQFx2u/o55Ft4zw5aXr5nlTTwlr1IdVCHfGHJZXZ/1/k1u a1izRxrSmPkWw5ZWYEs7csU6ufaEzYK7zOXcvBA93PT81eDKOnrEprUYtmzns7iDnJXo2RmK/ukR c5NwFrIjDqwgrxJscXR8esZ/0Fuy8ZYPc5Ad3oIGk90n5vCWNVm8hcd16/g212Jai81Lrp7yWCsn sRMFrWUO85IzRrAvYCg9PjzUY+BeET3QNpjH74y3vg2zBsGB5xXQOAWd9ywafoJK1cYrVGsvuLIF nz5zLW4d340tZbKwxXMc/TA0fM9h+rzMQH3m1VeflYOzeHfSv8p3JI+qm/LRcwxtNVTPIBT+ARHs BemjOrNTVHPWefkvSFPDJRfVYiUz+utsXxg74be/1ugDmfr+yAvNP0mmE32x9WnMB15lrz2e3iM3 ra9E/9w4gp3X4RBXON/fyGTnJDhh3MXhL9z+kKtwd6dnZrqMlfEb4zlAlfNvbB/MXeqOPZbzeK6M /juv35CfTL2yAmfAGNNjrsGZrgJcVteemf6T1auzfh1lngMrm/e8Ql0GX8xDfRH8sDLPm1Xqn1QK P7N5nr+r0/AaK7e+cxK+YpV0m54bdSD1jk7CW6LPP1JSOjn829JUrnJb+lR9NWkGe1sq9tYXRVvr X6XDlbNyb31esatyVO6m3D49lKtyd+WohmZWuavyeA9WLrIuC5VtrTlcB9QOGKaqvj11+dpz5zxo sy7v3tguF2bzef3OJN9Xaa9WzJj/qDp1ydyqw/tdk55Y/RsKoSfQKfCm+rV8oAEt2T0fQn4fcy4T ez7QnMF3tWgUu+q5VluND2Ud12cbOYa2wSV2oLHvWEePeRP9ZbjGEXpiCeBEwnG4yCn+3/ASywyz 3ZJWZy/wFVxJps6dA1voh7n3TMYfJCsmlseIdWHLriytxXT8Ncteahm97F+4RpyG1jLuB3aq4BHr NeS8wvqdUfPuiaofznx96F5VbMme4mbsmGy8SSUb4glrsEHF6uPrNmzxA1t8FqtIdTwStbezAwks YndYrWZxatD0lJq1YA7f+2eV8Qhn5v//snfeX1Xe29b/B977jpNeT4yxJ1EpYosaRSP2gh177z0a NcYa8Vhj7yXWWGNDQVGxU6TbBSuKilLEQhGd72c9m514ck8yzjvuL547ZIyVjagY9t7PM79zzbnm Wua6R+VkgdOPnL6i4cvrj1f3GbBMFzd3eQ62GK5YZT/hnnw0XOXLdFTVYlM1KOCuhnCG+pa5lrHg yWj/+8y3uHkL2FLIWxYMdmkupreYlr/dcIXrYCe9J8OWvXjh983NBl+yFLIgXWGrH4EtjxxsOWU6 /ta/7on9/2JLGLzlMD0x98ykeY+38//gYMs0dqKgtSyc6MKW6WBL4LeZYAvzO2DLMGYLHGxpfpW5 g4tq0PSCfJuckU+9KH1ZhxyQOoeZlwRbbGayqnnECrOP4S1/98AfRi7lB2UnOVrLu2XJ0S8/XG95 oLOQnfsWs3pvenXVu2SMFCnajX1jE/WUe2qTpuNU5otuqjEtRg1W3FT95fTFfk5Wa7Cl69YUDf0V X/S+PGd/fCDYsjSefWHn8CIn5Sv4GudwsMU1o/+MMz99qIfwhn/CFldfzLDF+Mi/iy3Gdezv/IYt +WALlca98t6zfKpAd/IpDieGLQ6nAVtSrB8HfzFPQQreAqfAF8tqdgpcMb/0f8cXwxjO9/zDl6xe whbDFHf9Fa7Y77kxxR7/iCuGLdfR2kPjr+sSWtJ+PBFn0V86952jksWbaciIPeowYLs+8eih/1uq rd707qE3vLrw+vG6Veru1Ds1+ulvZdupSNUxeqNYJxUHL1bvvA/n4Z5ZqrmORaWQI07vBs/sszxw hufqOc/7lasP5V2xsyr7LHRyxIyz+PriQW6Ab6NJunq3QBun3/wdNaZjJjNl7G7uc1fzh6XCXe6y FzWD7JcM/TL3vrYtTccrhudyMxi5nZn8vczSopHERNAHA1ti0OYtxyURPcW8x4YpTiW7sOX8eXjL eXR9sCWBP+vaM2nfg12VYIvp+IYt+9BadtJ728xcixtbZs18qMmBDzRq3A0NGHkJzeqMgy0NwJav O4WpUpsD8mxJfljTXfq8MZ6whuRS1i/kLbX+O7Z85X/0JWy5iI9opHxrjVHyxTRHtyrIe0yezmP2 sLFvjefx9cer+wy8AEcsszUnJ885F9j/qfnFnnMfCQxcrKJ/a6kmVbaqP7nfw1qSF9See28nzvbs Fp2Kh+of3H9n275JemFLh5P/PfKB1nx/X+snMDsMd9+K7/hX5keC0Db2zabMJwa27KdXHLocbxi9 sOMbCrUWrg3LQbbdk9E7Kc5fTu3J+c0bFsXn7jINxviN7UF29lXao3EeNBvbCWY8yHT8Q2voSa9E w1/KLDvY8gu8ZT09sTX0iZcbtti85Pf0w0akazL9vO8Hcl4k68Vmgdu3uiF/PAx1mySrGvMHFcg2 +qJWLL3iCM5cx8lCClKpqrbXiD2TFdawB4ydUd7kh3nBW7zMIzYBbEHDL4fO4oHvuPxAvUUf/41y XfVG2S56/9NuKvJxV7LJZzNTlKtW7dCIP++qelPD5LswUV8vS5LvqqvqQL5Y1w331Gl7hnrufaTR h+9oCnkl86Nz2WXCzuALL+iLkafiaPr01+9xVkfHOMf92Xo9ycYR8CSbj/g+9/7M3Dxl8po7WWP4 i91z+9YnM53FyjhMJr/+q8pAe3GXk7nM93L2xfB4n7LZmDT+zXvUHe7jqfw/3KZuWYE1tw1vCnHm ZiGXMV39GnWVSgZvk6jLcJhLEKiL1AWrB+gDlO3FdMo+p+Lvc0aneReH78zK+Fu8uyBtce5KZTcJ FXkTnfoymXNJj+mRofnfIfP/IDvee89UkS+bav6WVFX9ZpQ++KylPirTTu9+2U7vgQlvV+8Cl2mu tyq31ztfddBH1fh6+cb6pGx/+XfdpCnzz6pU6UZav3GP4w/Lz8nQ4+y7XFc5esrzMHcB2kOJAHqg e9D+OUc0TFSTBvFq3TRJXVrcVL+AVI0ET8b3SFdg7/v6adB9LfouXSsn4rukl7sZj+M23stB9HpD NqJd4hFzzeQzgxxCtiT9rIgoeltwlkg0FMs/joW3mP/YuIvVGT6/eB5f37lcXTyD54I/lxgNFoXz vBxHwwdXjoTmKDQ4R0F4z37l2tyM32YtHrHl8KWFc9gnPYNMmkC8o2Pph408r7ZD8B73i5Jv9xOq 0vmIKrRjT4G/6Sz46RpsV+mGO1WyHh5kuEqxKuzOK7dWHr4hnNW2M99Cvr7fUdVqGKWAjldUu+I6 FXm7kZYuDdND7lGPwebHcJaHuVlOQ+xZzmst/9VFFlfP0vDFvJHWF7N5l7y8PCfrZejQySrxToCa cS43bBnaIo0sMTIowJYJncCW7g80DWyZ1S/T2WX8R2zZBLbYTMuOP2ILWchubDGd5ZgbW+Atbmw5 vcOFK9bzinawxfDFVW5sscd/wpV/G1vYWwy2/DwDz/RL2DJtZAZaC9gygJyXXnh+yT0OaHkNv8o1 fdM4SV/5nZeXbzzZYaeZLT6h4pXCVLoK8w6Vtql4Ba4V7zUq6lWYTWnY4mnYMp5+2Hd6u+wwxxP2 dnn6YXhb3yrfQ297sG+SHNzizLasXrnJ6ZW0ajdPZcr3Uu3Jh1RzfgLYclm1XsKWztvT/4AtOVoZ XwC2sCMlmbnzawXMvqPD3uWei359Fu3CjS02V+/4xQxbwJX/DdhyBpz5HV/MT+bCl/g0Hik3tjiP 9/h9N7Yw5xIHtkSnkheQTIbQbWY7U8Bkm0GlRs3ao6Jlmyug/yp1HLxVn5bpoI/LtMUL2Ff/VbKx /o9PK/0NTPlb5Xb6G5+/5dMUH2Bj9Jn2ql5vpn6YGatyni21bMUWB1vsrP08n3AAfMjGW6bNIK+s aBvV+Hqv6hZiS1OwpU2zZHVpadhyR991S2d3C16Zfuyv4MyzFD1wDb6TTZzTtnE+2rEYrYVz0wG4 xGH4imGLecRC99ELCGMOOZwZ1D9iywVwxfCFst3FF8GVS4YtiXk6h9aScNqNLXiYj5CvcxB/ezB7 JsGWHW5sWfU7tkydjqdnCjr+2CR1H4HWMgitpW+kanU/rsqdjsi7Lf4wB1vAFcOWBnAWP2YnDVuq /qzS3utVrmaQPBsFq3x9MsXqH1PDALh641Mq+9EP7B8YpdDQ68JGoid5T/UoJ1vZedncr8x/x43r 9ccr+wy4cIW3PK+TVUGBC2PMf9+162h9zmxXi6+DwZZUDYGnf9fmPhnIWVSqAsnZMmyZXYgty4y3 cLZy85ZNU8AWdBbLqAyyfpjDW7IVPI+5YfzHh+ASR9fhxV9P3hNnL5ujd+81Pr3TMlwekxnmyjuO 3ssOY+r0SxXF70XCb6LAIcMiN3cxfHLniIWBXQe5/oL5t3bBW7bhP96I5rNulmELefro+PPHZ2v2 GM5gI+nxDSX3uP99DerGfu4Ot9UOnalpM+YlG15Qlbrsaql5WqW/Osmu4oPgCTkvFeAsFTbpM09y XjzI1PcEWzzpiTkzk2TnlyOD8suRevPLIXoLT9jb5fEde/TVO+zQfc+7H/esXvoSf1HU8ThnJqx+ 4ykqid5SbcpJ1Vl0UXWWXJbfcna6rk5RF3hL1230S4IeatShNE0+lqk5UTlaHsc+rfPsQ0liX8rV AoXdZCaB87dlfCWku/TvS8YFwBbLBbsHtmTk5rsKzSQTbpHFxetwFu57xlfcZV/7q8p0/r59D/gL 38cpuIxxGOMvxl0c/gJvucu//TJ3Mc5iZfzFKoW+2Q0Gb65T19D+Tf9PRvAxb9ll6jfekk6/D45i vOUM2Gkzmq7sGX7eB66Kt5+dikuDi1Bx8LhYeIlVDH0vp1LJo7lDluXFR4rg8cSNAh2mL3aR77n9 VAaewFH63CNAUxcmKKDHKn0Kd/mkVCvODx30dx9wpWwjvVelid7wrAsfratPK/rrzQ9byafGOE3+ 6Zy8KvTRdz+sUEZ2nrO/JQteavfInGfPNOw7vt/7LVWjVghzgrHkvbC/F+7iwhYyfjpwrbHP4sf+ 7EUZxFwvOuDyceyuoL+8Dc5iOr7x8H1oHwfQQAxbDjHXaB6x/bw/DoU+0rHjXBNgS5TxFvpdxlsc Ld/wxfpj1Lmzebpwhrn8ROaP+LM21xJ1kvcPWsvJMLCFflgoPdi9XGc70PE3b6AfxrW0fCF54T9l obWk6bvJtzXw+yR1Ho7+PpCcyT4R+rrrMVXqGCav1uySbL5bnzfcrjL1t1LkVNY1bLF+2Fq8MOuY EdvCPkry2thjU6NJuFp0uqJqlear2MetNH3GPj3KzBVvSZ43+ivowE/y+TU92Bd2GH798co+A5Y/ 4eYteWixBbyI9pKlpz9Vs2a9Vf4T9rijWQ9Awx/ijz8MvWVcQKbG459ysKV3pmb3z9Qi9G/L118F tqwdS09sIvuM/wRbTMsPBVtsXtKFLfQkfsMWF0actp4YZyXLOrbMY6uYwnoZZ5y9k/xZ+/NufPkN W/A0Ozr+z4XYsgS/LvrjRvpya+kTrwZbFqPjz/sBbBltOj7ZTUPI7epzTwM6k7PCHH47eEsz9JY6 jQxb4uXxdRQ9sGMq4bOf3jreYy/mJT3YX1yeuZby5FOWX4b/eCGZITOdmcn3wJa3wZa3wJa3y6EF o7e849mPmcm+eq9Cf332RR+V/aK/0m6mKyXpriqCK2VrfS/fWfGqtyxZtRdfUt3lVxSw6qY6rycf YCu7L/fQhz94T5OOZuinyCdaFpOvtWcLtI0+R1ByPvtTuC/cJmvFNOv73EPoG12gp3SVe/YttI97 Oc+UDm+xyvgPxxbjZb9jC/oKWOrgixtb4Cq/44pr/j8aTHHXCXhL0Hn2n15Ds77xTPsS03X8GjsC Lj/X/F/O6kuvjvJrOlHzVl9l5iJQ//VmbRXz6ayPfdo72PJOxYboMH7kLdRHc2utdz9tR47pHM1f dV1e3n3Vd/BMpdx75GBLJtcaso5ynz9X976zVeKTjqpZ57C+aRCnBo3BlkZn1aY5ulqrW+rf8Z5G od8HDmC2xfzHI8m8QL/cgK/RsMXmJnfjTQnivb2f3u+hQmwx3nIAbDl8kBzxf4EtTlYlmGK6vtWZ RLQW6kxcLj5FeFwE/bAThiu5jh/gSChcaC+8ZQc9sc30xNZbTwwPyQLywmcz1xmILjQRLBx9SR2H Jsq/f7T8eoWrBv2wiu0PouOzD8y0lobsiAZbStdjLw7YUsJ3M7NDG5htWacy1TaALWi7vvtUu1WC /JpEqsSHg1XRp5/OJTx09rQ42AKm5EH6cphDdbCFXsvrj1f3GTAccQp66XjG7Bd8xMReV+VKbeRV dJg6sKtnIDkvQ8CXka3Y4d0OzaVDmoMt08GWnwqxxXIqXRnI+FgmZWhzYBa5x/AWOLzp+EF4SvbO eYiGb7vBmJdHY7d+2LGNthuS3cVbLMPYcsHACdNa6IfF7SNL34qebywVU1jRPEbzdZt3MU3mNI+2 wyUS/mKzlyfRXCxP+RAa5wEwbO8Kzl30ELbMY8c316ZpLavwFyyAs/z0fbam42v7cViGfhiYruG9 7qpPx1vkvNxQuzY31KwVPTE8YlXrM9dSO4L8MPZAVQ7mHrNbxTyZl/RYq6LlOIeWI0+/3BK8qPPR 8Wc42OLwFtPxyzEv6WEZYkP1rucAF75w7/mseCf5lO+jzLtwqg0H9GnprvJsNk81F1yR76Jk1Vt4 Wc2WMKu9kh2x61LVfTM60K4MjTxAb/IIHorwHC06jebCuXQTPtJdSflO7r71xSLp+0Q7+MLcQgaa BdzlOtzg9lMyxnLydZ8etpt3PORAbZVtvIVya/wP+fyvKiv3mZzKK1AWlemUcRgXj3H4CzzmPpWW Y7jGbAy+XKvUJzbX6aoUx0eGn+zRM3hLAbzFVTYXcxnBx+pSBtnL1AXjLZTDW9LBFirxgatsh01c mqti7/2eL2N5OFHgSORtds3cIiOzsILBYsv7D76Sz45M9ilefMJuyofawdnespq7j16v94o0YBfJ Yv0wO0KVa40g862l3i7ip+Lgy1sVvtH7lRuQa10Pfa2x3inWSG16r9DiTSnMuHTRyHHz2WUMonCA e0E/zB7z0Qlat5kmz09Hq6bfcdVuFKf6eESaNqGn5H9V3ci/GNiJ/nPPDE0BW2bij1kwEt4CtqyD t2xhtsV4yy7OSrtW4hHj+rF9xq58fbSXYGYnw7gG6ImdhouY/ziG90ccmkt8IaYk8LlVfHyOU7G2 l5J+WGQ4WdTHyJs+TH4YnMXyKQ8EgS3bn+pXrqdNa8k+Xo6HhN7DXLj/2MmpGjz+pnqOvKh2gxPU pB9+anT8qh3D0FrwHrcw7zH+MPphZerBW/yYwwdbSqGvlKyFV6z6Wrww65zM1yq+EWrQPJ77zmyV Kt5So75fTC/FdX+yPKq8fHINuD0Bza4eC79+/fHqPgMOrhi+8Hq5s8WMa4YdPSPP8k1VqcwYdW0S pyFt05ye2MjWbmx54Ogthi1zBrh4ixtb1v2Qrg2T8OCzw2g7Wsu/whbb22Jai81LunAFrQVMcHR8 MMJ0FuMq8WCIUyHgCxX7UhnOOPtc0F0cTQaM+SO2HFxDroxhC9eDYctmwxZ6c2vQWgxb5o8j52V0 tqYOp7eNXjqmb5qG9bjjYIvDW9qSIVaILV81SJBXnUjmJY/hOd5P1l4QfTF4ixe8hX7Yp+XIpywP tniQqQ9vsf2SH6Dlv1eOrJfyIzjbjiCn0vDFuEt/Hvvo44/bsi99tDLuPNGYb6dz3+rMfrBtqv7T Reqc/BaQA7KYPOQVN9Rx7W1120Qm804y3fana0JYpqafJIeWvtiqhHz9gtdnxyWyCq+wywONOvw2 /fZU8lLQtBMf0FPCVHyV+/btJ890F1z534AthimGJ3/EFHd2WeQt7pe3ChSe4irLWD5J7+skHMUy /HddIOcTvDEPxK9nyeZOztMOfHfrItK189wLrTuarZY9mVcq0Zz9LpP1w08xqttiqj4o3lRvFquP 368O2FKfPTx+eqNkLb1bvIn6fL9bUxYlqGTptpo+d70r/7gQW0wnSIw/qxrVBpDrO0G+9SNVp3G8 6jclX78Zc4ctwBZ874PI6RvTC9/iwJewZRy7UdlXYbvstvM+3uFgy0MHW4y3HNmTi0cMjDmAP+Zo rsIj0Y8KsSUan5hlVVrOfrw9GtZQsbGc32KeKCaa3ZSRaCwnyXc5kovOkuPsFzvE+S2E63H3VmbC NsD5fybrZcljLULH/2l6hsZMBAd/uKbu34KLA5mZ7BMp327HVaXDQbQWVz/syyY7XD0xP7ClLthC nljpb/CLfYOuz/xkKeZcylU7jE6Fvlh7v0qXGCbfb4aDiQ8cbCmgh5gDHtv8nYM1hdiSb5j9+uOV fQae5eWT1UoP8ym5egW8aHyYTyz4wHmVLd1G1ctOYwdekoa2f6Ch+MS+a82OVTzIE8msnNo9Q9PR GucMyNJiemLLR9BnIl9/3TiwBY/kFsMWtJZf4Qi7ZzHfAocO4j0ZQq/Wsikt9972gJ2ErxjXMF3e uIftk7RemHGVhP1gy35ypQorlkd3xYTkOtzFrcOYtm+7xE7h8T+OdnOUc1Yo2BICtgSBLb8u4tzF NbmOuQDTWlbQX5g7ltxjOMtkemFj+6WRTXkXrSVVvTulqnP725wvr6tJSzwrzLVUbRgrr28iyG09 ik+MnthX7M6rQjZSxU3o+HAXT9NawBdPV67+3z1thzF7wMqPxUNE9rGn4ctwajDcZSB6ywB99lFb dem6UHeuZqtRA2Ypv+itGuNi5PVjrKrMuqTG8y6rOfylNdjSfu0tdfvlLnn7+NhCODMefqypJ55q bmSOlsXna925fGb02UGdhK5LX+zELWaq6Y1F3cUzRW/M5g2T0DBspvEWr/cdZl7+jLeY3mLc5a84 i/1eFu8fd2Xm2fdDyymsdLjLg8Iyb1oadS8HnzK8yV0p4NzNwrrx2DiLeaZdZXOfl+Etl9BaLlLm D3Nm9DPQkMDKs/S/4uAmVsZR3DmYbo5iuzCdvTE3yPWnXDtjXujwtd/3ju296No3FpT8XJvP4SFk Rn0j3G/FmcdacPqxlse/YA/zM+bFxzCj3xZtf61GTT8h/04LVRT+8vGXAfqwTFt9XLIteTFoLdWG af4adt1POkp+T0vNX7mLTOlnys7NRid4qswn6CV7D+Df6MLc5Bz5No5R7SYubPGHGweALd3b4Jvp wv49sMX2tsweRk9sFNcX2a/reM/aXogd9MR2LcUn9jP6ir3Xd7K/i96VZRWH7ef9f8R2t8BFCrHF 2d8ClsRTCeCMzbvEw2eiY7iGqKgo8o7hLCeYtzx6OF9hB1zzkqFcU8G/wuc2wfm5ltbB/5cvYs8k Xpjp09gpRK5+v9HX1HXYebXqH68GvSJVs8txVQw4JM/W+L/oh33ReJfKoOG7+2Gl/fjcz2Yo96oU fbCSX4XIwydUdRucU0WPGfIo301z5m127kUFuVnwvHSHpwDP7G0xXfgF3IXcF+5brz9e3WfA4S28 TlBOh7vY/2lmZpZ+2YxeXaSJfL3mqE/LqxoGltiMsOktY9umaxKzwv+gHzzjJWxZYdhCxosLW8gQ +xNs2b/IlU1pOyatd3VqK5wFzm2avPW3DFfiOS/Fw1EMWxLAkz/DF+uL/aa/mG8MbDpFX+2fsAUc 27MMbFnIvsZ/gS3T6WVPGsQ5sTeZSD1SNbCrC1u6dExVK3ClETkvvo3PknPLPZ9dYJ/XOuLClqpB 9IrNg4xPzIfZlgqr8SCvUFFvMl+85+uTCrPRXaaSgczsJNjyrgfY4unClve8h+gDnyEq9VlnTZwY rJTLWaro3Yx+2gDVnZakst+fULX5V9V4LtiyMEmtloMta8CWjXfUbwc+tkJsCTz+5J+x5QL9C7Al FGw5nkLf/Jbl0OO3xYdrM+0OttAX+9+CLbYPzcqNK5anFgmmuHcsH4ObHL3GTCl1GB3l0FV2LF9x F/uUr77Qtlhyhc/x/ricr5Wn07T6LHtIk55r5bnn+pl78IwQ9txFPpdfwAy9+b6fOg1cr417H6ht jxV4jjvrLfMnFw9Qafx/bbuvVlhUgQaNDkH799fqLYf1lL7Aw5xstIJ89ho80879YSpRghkm9pP6 No5zYUuzs/Jvzk4tsKWHYQv+47H0BKYNYW/L8IdaTN7LSrTBDXDtbWDLTt7LprcEw/0P0Q87Tk/4 ZPDv2GI9sRMnuTb+BbY4O4vd2BLNn6EiwRbbI3Yc7/ERsOUw19yhYPphaJ77OPftZFeF7TBeSy97 GZrl3Fl4X5ivGTkuRX1HXVWXoWBLPzwJPSP0dedj8mnHzGRry3mxuRZ2TTb8HVtK1bXPyRVrQHZl A3LEa4aBLQfl1/CMSn0yTBUr9da91EfOTfN5HjP4lOs+RT57Dnm6z9i1BofJzX3tQX51kcXVyzR/ mJ0JnHMBr9mz/HwNH7FKxfCxNKm5jfyJ8+RU8n5vhXcF3jK2DX6qTvc1E1yZ1Y+cykHMS5JHsYrz v+W8rIe3bMR/vIXZxK3Mvu9E39g37zH5x8y3zGef8WJ8LD9bL4yCsxjPsF6W4Yr1wUxfMVyxHljc frDmAL8+iNZI2WMsFYPGGM37P2Ivf3cvuERFBoFRfI9wznAnwKpjcKKDXHvBYIt5xGy2xdUTI/sY b7TlU/6D7LMfmZWcwEzL9/0faGTfBxrUK009u5L1Ara0aE0+pT8+YLTWSvWj5VWX7OPa3Bu+DsGH DG+pZLyFuUm8lJ95oed7wF08mG/xmIdXbJYLW9g16WQge5CtD7a4NBcyxeiN/f2tJsw6xLNjfLk8 KneUR/sNqjz5vDynnFOlny6r/qyzcJeL8l9qeyhT1G1Divpspz8Z/EgjD+Vo4pHHmnHyiRbE5JH/ kkdfjPm2S/Qx0KaPpHBfpR90MpW+0F3zjRm+uGf1mdN/guYCj7B6AKdIRxMxfSSDNrZ7psX5mn39 Tyrr2XN8ZKatuPiKfR+Ho/A9zTNgHrF7/F3LTzb/cyo6y23KPAWmtdzg69fhMdeoK2guyXAWZ6fl Q3gKPbzzzLacg2+5fGC2g8y139LJ7b9X2OfCM3yKntdJHk/cfK5jN137x8LgKu59ygfgKsFXXrCn E+0+6YV2X2YeiPr1AthC72sjfaK1Z/O0mr7i0rO5mhf3RLPhLbNPk4FwgD0SJ59rKjrG1wGz9HbR JqrReLwOJpCTvyhcDbvPQsdeoynLonUcPNoYcl8+1burep3+usWT+RAN/zmHt5wnT5x5v3btv9Pn n45Qner70VvoITVkvoX3V8tmZAjjS+zThv2N8JbxeDAD+2Zq1lDmx0Yz5zsxi93b7G+Z+0i76O8G w8cPbqJ3tYP3O/2wU/D4Uwfpa+HvOgX/CEeXd/L1Y9Do4/B2xLvmKGMMb+xr0cz/2OdRxlfQV+iF HT7EnOT+PLxm8BX0+wM7OKtsydG2teSiruC6WQyfA9tmcl1PCiQXadwddHw8jMMuw1sS1aDnaXT8 46rQFu9xi736ohkesaZkHzdi3yQ6vvmPS/jZjMtulapPFl+lY6rgGyVvL/Yal5kkj7JdNW7iGgSV fPJdMpxH124C99kXoJa7XuU76+v/NzsPuDwX7tfOdJcCDRi0WCU+aKvmtXerW6OL6k+W2JCWzHO1 5B7cGj9VR/zHPckN7luILZbzwvnf9k2uH8+88EvYsgtsCQZbQjjv7FuAlr+Ynphhi9MPg2f8AVvc +kq89cMMV8ARwxV3xRViS8wB5ob3of0btoBHkVwPEeg0f4YtNmtmvGXNTHodcKoFzKH941t8lENf xhb8xz3Bli5gCx7kFq2uoC9eUs1GiapU7zS7a93Ysh9sYYdHIbYUfxlbPOEtaC6f4EP+2GsaO8GY zfd0ZVW+5/ktPTE0F8+hPA5UqSLt1KHTfHILB6lijV6qMYT9FdOSVX4SWcvTz4EtZ8CWC2q+5Kpa /4Yt98CW7H/GlmgXtmwsxJbgq9wrUuhv3EKbdbCFPsh9cj0y7N5tugvz8o8NW7j/F+JLuuFLIba4 8eXPMMX99cz8l3pg/H0HW/iehitO8bXfcQWtBwz5Tb8HW1y4Qg+MvpiDK9nk82MquEAv7DwAd45e 2Fnw0HaNmf/LnWXsyspnNyX46WgoN8lSu8FsD3X0+nNnp+VhtPhQeMkB8MRwxYUpzAFdRFu5QJFz svnsC/2SWKC1aNqr4pnboBbCY2ZHkg95KlNTjvDewDcx5eAT/YP344DZzAW2m60vKvVRsbIdNGcv e/H23tGh8/ia4UZ7Ip6rVZdp+vizusypr1YWP9dTeoU5j586de3qPX3j113lin6vOjUOkB0XAbYw E4KW3wps6dTiuvq0vaMRNjcJtkzFgzx7GBl95Kiumpyt9XhjtnIt7eGsFMI19D/FlhiwMyIcT9gx MIrdDW5sMW9YCP3l/fTDgrhOt69Da1lJPiXYMn/OI02fmqnxk+iTj76hXt+yG3XQebXoE6d63SNU reNRebfZr7L+6PjN4PZN6H81IuulIY8N4fkN3EV+eMXDKl+JzDGfLfro7W5q0Gi8ki/B8XKfqiD3 yWts+Q+GKMMW01zcvMV+FOtldu46T6Xe7qXW3xxV90bJDrYMbk5OpT+z+S3TNT6ADIou5DuCLXPR W5YMLcQWroGNEzL1yxR2tkzP0ja0lp2cc/aBK7Zrct9C9JalWfi3XP2wE+DKKc5H1ssyXd40FsOU BHAj/sBTcIVCV0w4BLbgXbGK42wVy/nMuEtkCNhiFcz3AF8igpiTgbccR9s8ugW9Zb3rfLeTa3EL 3hrziJmGvxg9aC4ZYtNGwlu4didYT4yZyRH97mtAr3vq3iVV7fGKNWuZTC7xRdVomKCKfqfJqARb fOEt1eEtVbhGKpONVBE/ZQVyKo23eDKX77mUjP0Fzv6WT7xn6mPvQH3oRRay5xg03+/Q8w1frDc2 BN2ymzw8euFj7ihP/3+oWuAl+Uw5q7Ljo1Rx5nnVnJ0ov3nn1RhsabnqtjpvuKGe2/FI73ukoTwn Pxwhb/8kmgtn0OX0Odafy8eLzDzCVfo93G/D4C3HbnMPvsNMYJrN6pP/SIZlss2QcG83zcXqroMB aCJgi9V9uIvVPfrbf1XuP2+7wwxDUsEpKwdDDEdymFuhKWSZADa7eZ26Rk/O/NBWl58wb8+vL/L5 ebSgs3CVM/CUBPAkHjyJS6fnhV4fjV4fhf8rgv5XOH0v21Vz8jY7ko2n3DAseY6eQs+LvpdxFMf7 Ba7sTn6hnfCUbZdeaMtFcASesh5usfYMeEItgXssjM3XnGj2kEQ90XQqMOIReW3sV8UrMeRgunqF pCtgxx212XpX3clE6LY9Uz7oLu94d9NHnwbgIZ6hsYHhGjpiu5NDVpaZy3qNByozi1lynov856YP uJrOO0MSVNanmz4vN0/V6hx1eEvderGO/7hd0yR182ePRVvb7/pAk/CJzaAnMO9b1+6Wn6dka+NM +ndcR6YfHuAa+g1b8HKFwzfcvMXJQIa3REe7OIpxldg4zhdW9nkMxe/FoMlEkk13DFw5cgidxfJd 0GzMG7afWczgrbna80uOtuMP24DWsgzNchZ65YQfM9jXwnzx8CvqNPiSWvc9o0Y90I66hKtK+yN4 jw/oS/+9VAi4wrxk/W1wFXaq1YWzoOWXqAN/qfOrvGsepBe8jR0TI1WqTCstWBTkzJam373NjYis kMJ+ivNodIWvWT3nC/zW649X+BkwbMlHE3tGX8NeP/swr1/T5pOYix2sjo1i1KPJVfWzfP1mKfq2 +T0nS2wcvrEfO6a79Jb+7G5Byze9Ze3YLG2i17QpEO4Ob96O93jXXHAFzmC7JoMXkVG5LFuH6VWZ znKS3lX4TniHafims9AHM30l0bhKKJ8X4kriYb5GRpLVy/hyGl7jFHh0mp6A9cdOcd46wXnrGN// INhi5zvriVk/bC2cZdkUtNGJ6ewvTne8x1Po500YTN4efTEHW3reVTfmW9qzZ7NpiySw5QLYEi+f umBLHXa21LIcMXiLgy1cN5W2FmILc/lgS1HT870WqUiFeSriM5s5O7hLBfYZe9s+41EUugv48r73 UJUs2lkli7VX+a+HqO6graoy+ZzKjQlXufGnVWn2JX09C7//3PNqtPiKWqy8pU7rr6vHNvT8vdnc 93L0Qxjn6RNoLoYtCS4937Al6IrlIj8jd59zvPXF7jB3juZiM+zWa0p6RB8K7pJaqOn/K3wx3HBj zr/zeMcwhXO6le2MsSyxm8ZN6HVZXeXftDKN3io5G08xdZ46hzHgLFwlEcKUkI4+BLDFwrOi6eMZ JtruyIi79L5S6Xvdfs6uGvbVpIAp6ClhjpbCzwuehvJzhySzL5UKSoKjXGam9NJzbbnwXJvOkedC 72tNYj47O+l/MdMxPyZPc6Oe4uVmJ9zJLAWexF9/lGwG5oeGhdxVr+3MmwfdVcD2VPmvuy7/Ndfo Td5Q0zm8LiP3kYu9WMU+ZRf1h83IIPNX2S9ba9DQpQqPz1L24xf0wwrQWaw3AFBzgQXOIlf+87aq wM5430YRquUXJT/mW5o1Pq8AZlu6t0zRYLL7xnRlbhK9ZTZ6ywJ6zW4df5P5j9HS963k3MQ19D/F lmiwJeJ4rgtbOK8dRsM/sI/M41252rsNDwx9610bmAvjGloHni1ZAP5yZhw7Hu78XYp6Dr6sDv3P qWWveLKP4XSd2QUWYNhivIV9LWBLyfr0jGtvUPGa/Oz4jYt9xU6w6hvpK2+WzzeHVfbzZfglO6tz ryXKgpsW5LMD+uljMOT3M+9rbHHdm/+T/uvCFrxiXABubMnIfKhaNUfJu8gEdWmWpJ7NbjCXn6JB xlua39foFuwFa/tAkzs80Izeln9M5gvnK/Mgr/2B7GNyKbagZ2zF5/srft/d1g/jetgPnzatZf+K hwrj/XoKXDlFrzgcXDkNZ4kxnaUQVxLpeyWiJziYAq6cOcLuQiqRSqDiwZhYOEw091dX4XXh7xp3 OYWmf5zve3QrM8vGW7gudi5zecRWT38MZ+EsON6whezj0VmaMoL7yVB4Cx7k4XjF+uFB7tI5RW3b 38AjdpnZlguqhv+4gmFL7VPsA0PL/4rdtZX3kfnCOcywxYfdLV7kiXmRse+1nFri7DQu4jNHn/hM B1sm60PvseDLaMq4i/mRh+vTIl1UtvxQVe7+i6pOitPno9h5OPqkvALjVHFanKrMjlf1eWflt4g9 Lituqd26a+q8NVW99rJbBuz9HmwJPJHj6AJLE7hvwlu2XMzXbu6z++kPhXL/Ne5ynHtyJPfnWK7d s/CCS3CEZO73tnfFyrLxrWzfl1Uq74dUrvHb8Jm/KuMlxkluPnX5z67DQxxeAhe5AhcxfpRETpiV ZQPY3mMrm+U031o8OBdH7yuOXl00mHL6AXM5aeRt3qPXhZ5yEjw5cQd+Ak8xr/DhFDxe6CkH0VKs QsGVUPtZwZTg5GfgCb7iy8/AE5slBVPgKw5XufACjf6FViQWaCln90VwlYXgSmBUjiafeqyxx8mX PvpQ34ZladDBDPUOTlPHPXfkvyNFDXfcVp0tKaq2klzeBWDKgvNqsgjMWcK+knHo0BW76Evveuo9 YLJWrA5WWtpTzmpP9DA7jWuKs/ezHOU/ydLTjPtq1TZQRd7vocpfhYItsU6+fqP6liN2UV38r6sf uyZHtk/ThG70a9Ez59FrNh1/FXni6+Hbm+kBmPfYNETj5Ac3F+otbt5yyKW3RKC3RBbyFuMsxlXi +bmdgrPYjpa402D5KTD8WOH+L+MsweyW3A1X2YrHeQPnwvX4nfEd/7IC7/FizjD0wyYFZujbMfhd huOLH5yklgMuqHEvspy7ntZXHU/Ku12Yyrbcry+a71OZxswX12EGv4btmARXKq1SiarrVcZ3Jzsq 9qpylQUqVZLc6br9FB4HV+HjVsptR7v/p169Ay6/k5gCblzYGF9/vMLPgGHLs9x8rgXTWYx0Slev 3VQFMkm++nwW56hreJBTHC1/SAtmJ+mHjW1NDymAnRKdOPeDLbPRG+cPyNQytAvbNbkV7m5ZL9vA lh30oPbMZ2cL70vLeQlZkq1Q5r2OgC3hDmehj4XHxbxejueYXtgZcOUM/Z4zhilgiGHKWTIorM4U VgJfjyusWMMZrinrkUWZnlmILce2/Y4tuwqxZRXzNovAlvkT6ImNY/ZwzEMFci78DVv63lNfsKVz R/bdtTP/sQtbqtMT8/GLhreALXiQS1YLBVuCyX9Bk6xChkXFX8iqZJ+xG1u8l7DHZSG85adC3jLJ hS0VxjBnB7ZUGMHjt/rss+6qWmOy/MCTKhNjVWbYQXmgtVSYmiiP8cfwIcep+twzqruQPS7Lwbu1 V9V5y231DMpUvwNPNeYw2HKcPsXpfC3Bh/zzmTxtvpinnVcKnMz90Jv4o+Au1hcL/3/snYV31me2 7/+Fe89MO52pYsElWKcUbZHiUtyCe4q7thSt4JYEIkCIkYS4ECGBuBvBghRLQhKIh8i+n/173xdo 1+k9566eu9Z0FlmzJzRAoW/e5/d5vnt/9948py1s0f32qhseVNX9Pl9gjIU5v/fZwpT7Zn1y16xP 7qBPbqNNtLajkQ9DNHTuf16pegpMtZ9UeJJagi/jGd+7Iu4GhXz/njCD9wke6sfM4H2MHwGdEv2Q 3Wfkvy6T+wq72yih5giDKaF3mAF966UE3qwTPzSb9/U68czjdch7Ka559XizG3hd6sWB1+dkWq0c S66Rw4nkEROq5NvYF7Itmp0REez0DKPWFlIoiwIeyyxvdlh73JURrrelv1OefHYiXf55Iku+cGDv wYkb0md7tHw2+7R82G6ijJu+Ww7ZB8iTJ+XyEs7qPrAXFUUGX/TubQrmqqSnSb9+y6RtyzV8z2Ok 7yB2M36VKqOGZ7FbkXzYBHIDU57IBs7Vd/Op93BnO7KafBjvUUf1iPHeNfzH/x/ZYprvUsO8Y+6G zmVwhbsid0Hn48yiPUQO/IdSau2FslI1y0pmqKJbxi3JkWHkwwbM1P3FsHZ8CPV7doANJ/c1iP6v AXCl/3mxQqe07u/GjslAsR4dQ48w+49arJNWVlPwasdJTW2TVFZWGVzR+ezaC2FByqsfmL/wli3/ wlAx/9V0RqV6WBq5BGjo9zMz+7q0a2kjA8jtzJv4SBZTw7edwKzTicyhwCO2bSqzHmZS55wFWxbo TuNSOby0BLaoR4x9LfR3eXEOtNbiwz0rAB2tXAnDjx96CracKTd6T+Lxhmk/SiIsULZonUVzYcqV HLiSE8WP4YrBlhhm6ZEXziGy+bGhXfi5dEvAl1dsQQPFUnO5AltCzbrlEnpe6/haazm+kzwDnpsj zD/+cTM7jDfQr0Pv5KblReiWp7Jw3iM8Yvdl4pS7MmriLRk0lmcJ57/HkDTYksAc5Fhp3TuCnFgo HuRAtIuPqcdF2dKNmWLd0C2w5ZMe9NzhQ/6w+155vxs5sa5b5D10y3sGW9YZfPm42Xw8RXuk/Vpy bevxN6+JlC576NH8Nl66fndVuv+UKj0PZ8kg2DLC/qFMdLkt0z0eymx/5v+HVTIPuUq+j2VPGB7S 4xn13M3poUS3+MCW4PsNEsbzOAK2RPN8VrakFL+uudyELXermDOvgXa5X82uFbTLA7TKA+UK2sX4 mn79d6KAvI8ldNayepw1bsAuDcsOL/V66WwArclnldA/+MwUic/IyRTT51mEX/opPIEpMY/xITwi 9/+InB6a6zLaKxytEkptPoQILKAuf8cUqlWCbr9Er7zEH1cnF/Nr2ZVGj0pOLfkv/A0ZOm+tVk6k 1siR5Go5kKC+ugrZB1P2xlBTgSlrw7R+xc5of5hyCW3o9UDGufJ6O5MPtc+VL0/mwHZ6G4/QO785 TPpOOijWPZdKi9aTxXbDCblTWknOi6h9buRzNKfzsrpUml6yx5i8ou7g1c/+ftHSqeNS6dH9lHyK J6Tnl/EyhFkPXw/Pken4wxbgPV7FvIut1DH36LnivnaMfK0dbHGijq9scT9k6pkMUt3C/eyyh+oW fDFv6Jb4aOrz+L4sukVrK690C/olU/8Z3ZKBbsnkLKVydrROEx2Kbglilr6PztLn/DpTMz3N3OUT peLALP/DPxTJrl1FzNPnebD2Ab5jaoDL8mToIphrw8yCyXDla9UqnIch7JXUPFg/tEpfR/pY3KT9 4EvSaQjzKEcww3IE2uYLD+nUbqbYzNkGU5jh2YCnruwJOq8KTx27blSm6HW3SR9O+I01+ODLhmZ5 q1uMl+Nf9v/Uf2wKzQkzD65G+3nTpOWHU2TQp87sL3kiiyc+lm8mPpXVzKncOOU5s8Sof/P+38ss PWXLjwtL5BCzWk/h51W26I5J7Zm01PEDzWwJhy1hdswS+w1btOfxFVvQLDkWtsCNHA20Sq6ZLcoX ZUsWX8vg5zL4bPBFtQvnI5m8WNzvsEXrLWeMnBhz9sgxHOMu+NOWX7NllbJlrpktkwtkNGwZPJZa /gjd26L7JmHLF1eZsRcJW8KkXW/yYr18zWw5+xu2HJMPu+FD7kaPS9cdsEXrLWa29DCx5X3m63fq vllaLWYO+coo+HJFOn6bJB03hEsvai3dzGwZeJRnnd0vMgG2THN/zZYNypaY6tdsycaHrGyh3qBs 0byY1vSVLXG/ZQs1DmXLa76YGWKwxcSX32OK5euvuWLOf8EV3Xf5mi0m37N6n3WumYZyRefhayQU 835Dr8ShV649Je//mJ7wR/RpPKyTKHxuEfjAwuFjGHpFuRJMnd7gCjV6/9vM5oQrgXDFH83iC1e8 8pinmEvdOZvdiNm1YpeCbyOJ+QvU5w/E0Scbyy47dMquyGfyfUSxrAlhTl7AL7LQlx31F+/JNA+e l3BllFO+fOXAc/PMdel3OBVPRbL02xxITwZ5zfaT8Revk017rsjNQvzXPOxq654be0XquXsrW5Qr jXVlPCNNOka/fuQQOdMPZkjvPu70SsXDF/bCk2sdT61lBrtNF6JZVs9kZv0cvPHkww7Ywhbq+L9i C3c1b3SLskXzvX+ULSlRePfJK8dSt9T5LsqWYN9aueTOniMXZi7bl8jZY8/k1E9P5ee9T+W775jP vPmhLFvD6wVbxi3Ga4Jm6Tsd3/HX1FjgitVXbtLyC62pnDF2fzXnc5uBcGRooHQZHsoOsCjp0M9b Pu64X3r0mC9R136Rl7xmNVW6m6WKGexlRj/3W7b8y2Ljv/UXs2jL+ka9DShfmuT0mWD2iE6VIdaO snBUiSwdVcq8l2JZN4l+LjTLThve+3qvQrMf/gbdvrxYjq0sllPrisVx6zOjt8V9L7mxH8mJqW6h 1hKCbtAdKoHkw4K4D0W6M58SbaH1Ea3Fq/dLaymqS7KIjBjmu1xhDnJMhaTHVkrmtSrJjmOuHn7J PI04cgzXyKNE4gNA4yTBowQ0TxxegBjYEoUe0jkYevZ0VuxFzqMrfQHO9OOfhn12+MSO72B++aZy +W49+76ZYb7OtliWs39pwdzHMmP6fXLjBUbf5MCx5NlHkqfCg9xlINriC3Ji/S4zBwkPTG98+700 J0a9kjn7zbqeZe4L8186n6LPBR9y1x/hC7vUu28jJ6a1FpiiPmSdLUad5aNWS5kh9o10n+ctHdfS R7YhWtrvSJL2W8hb782SnvtT5LMDmdLvGM+6UwUy1vGRTD/PvErfUlkeVMLMynLZweu0P4FcT5r6 kGvlAs9W35s6JwuuUJOI1H4P6hRx1CxSiugRKWGvS1kTfjF0BvX229Tdb5PHKaBmUkD9RPdlWeIu OR6NAuIOu39vETewhuabQ71dGrnwJIt8l/q70kvwIMGN1GLux6X4vPjzUp41SXIxfY38+fGF/F2e mkKZF0W+S0MZGAYLdX9m0F1q8eS9/GHJpYImdBiziQlPmOJBjd6dGr0bNRXXvDpxI3yyqdkTbjlV 5L/wyWY2ysHUJvmBusNP8Y1ELbX6atnMnX5teJWsDqW2Riy+dEeW+t+TGReZ636a+aCnc2TEuQfs ZfuFHlZ6Tvbny6TtGTJw6ilp1ma0fNKyr6xctVsqip6g9/HJNjLflYeg8kSDfzSiqb6C52SFcV97 XlwtdTBm6BhbadFqOVxiZ1avROkzKBfPbY5MGM1e+In3xHb6Q1k/u1B20l+1fxlz9Zlvp3P1HfFd uuGZ9/6JHZNHmMmH9g91RrfQ2xLpVYFuYW9rADkA6iXJnKGUazpzkvoVWla9YKpbMohMfpylWiWR nZvxzGrg1yVw7q6hV64E1UoU2ieCWku4d60E4Q27dBZOc27PHGbm3t5i2bkTj8G3zBXc/kQW4j2e sZb3o+116T+bHc7j/MVqmBs5MFO0HESNZdA5acXelhYDnaXlyAhq+mjywVpnCpFenXZKyw9GyIFD dnL/l8fGs+clHiLtf9AP7Y98+/HnfgWUKfpdfGn+ntai3fftp9b20RQZ1cdDFilbRpeyu8XMlmlm tlBnsbDlGM/lk2tKxX7DM4Mt53huu+9V/zF9k3jEAqm1GGzhrhWEZgl2YU4r9yJlS5x/pSQGM88I LljYksPzIAtNn0mNOvNq9SumXE+sk3zOSz5nI5865XXORxq6RSOVM5VMbT+R86X9yTH0kkVTz/81 W+grJk93BrbY03/zP8KWPpek9eew5VMzW5i1b2ILOTGDLT+8wRZ2THU1seXdzquYX7lCPmq5GLbY ivUsd+m4LkraroctW9FGW65K1z0ZsCUZtmRI36PXTWzBh2ywxadElgf+mi1HlS2Zv2ZLGHd9C1vU t5vMc13ZovODLWwx8QXvFjUT5cu9Gg0TXyxsucOz8RY8uUkoW65j49FQpuS+QI9QS8mELRklfE+o x6cW83wrsvi8GqijaL1HvdD0oVD7iX1YLzGE+gyUK5q3M7GFmvzdesNDrWzxK8DrRShbvH7DFWXL ebii/aLKlYvEhewqccxkj3tGgxyALSfS2cOV1Cg/cC/Ziad4XWi5MdNgZRDPyIAnsizgnkx3TpPx zunUV+7IV+iUHt9F4ddLkHEnH0rnySfkXXa1/c1qvAyftF1Onb0qJcXqg2Vefi15sP+KLfCmlhpU 1JU86T1ghrRpv1H6fBkjvfplSP+ht2Q4mmXi2BvMp4Qt9OpumMPuhIXFst+WPPNq2LL5uTh9C1u4 q/lY2IL2V7aoR+y/xRaYYuTA+JyRRHB20vXscM4SzWyJhi2XlStolmDuY37nuI85ov9O0gt2gDrL rieyfdtDWbv5vixaQ152WbaMnZ8iA2ewp2UCemWUl7Qaig+MeZSt8Bu34nPLwdQgh56XdqMC2V8c IM0H+EiP0fHSpbu9tPnbQhk8aI3EJaS8eoBWV5MHazLVfJUxmp9/+/HnfQV0H4KypaaOz+THKsmZ r1hxUNr8Y6pMHRZpsGXZ6DKDLevRLVuVLbPQLcoW5h8f/qZUTnAG7PFbncF3pbrF5dti7lml+I+Z I3YEtqAZQtEsofi1gp04F+dgi0elxF4iT+z3QuLo1TC0C3ktzf9mcZ9S/0oW2iSb+3gOTMlTpiTT V2cJM2My+bWZnJF0vC5pyhfOSjx5sauB8AXtEs45CVTdggf5An41FzzRjtRcTGyhv+WP6pa+sKW3 iS3N6XFpZu3CzEqdiXxSPu582NAtH6hu6WbWLWa2vINm+WvH5fJBq4XsBFkqXaY6S5e1EbCFvNhm 9iUT1rtSpce+ZPnnT3jFjlyXwSfxisGWqeee0eNSKrbU89dcrpCt6JY9vE6HU+vEAbacR7dcvEmu 6A4agOdz+D2e3WiXWNiimkE1RCZ6Iuc5+gMf8g0Nnn+3KvF2GRoF/cJn5Yoy5TZxk7rKDViSxyiO XIKxKJJVLvi81OtFHwpcSUWzpMCVJLiSWMSdGK/XtSfMrn8CRx7rjABYQp4r8gG5rvvsBblXJxFw Rb1sFr1i4Yo/msuPv7/v7Qa4AjfIf3mgVdzhyYV83YVWL658Vl+cc06DuGfhB8tktmQm867SK9Es dfJjykvZz3vn+6uV6JVCWR35WBbjA1sc9YJaFTsUAtj75n6HKJAhdvnSb2+yjDp2T+Y6PJXxmyPk 0xFb5OPWQ+TLIbPl4M8uUlbEnnYOi0ZNnc5J0pNj+rB8XdW/KQNgFAqYcWHq0Vi3xUlat5vJc/UY bGGX/FfZMnAUdfAR+TJjzG1ZOOkX8mFPZOvsYvZMPpOfv3lOPqxMHLZQR1dPP75L7wPlcokZ4v72 nClnfCpoi0jmG0X7cpYC8cSEMZtUz0AsXOf8qHZJQ6dYIj0RxsCVNH4ulTOTwplJ5D52ld8XCVvC LsGVi+TD+Pd6wpVznJkz9A0c+uGF7ECvrNxwX+atukUvS6YMnXlN+kwMl+7jfKXTGE9pB0/a4DW2 GuEhrUa5idXos9JqpJO0HHaBfhbmiQ3wl26DwuSfX7DnqJkNPV1TxN4xwvLyGZ+1jm/50LnHb9li eTX+nJ8tbHnB91XZUsPzZMaMzdLug5kyd0KqLEazGGyhH389c8S2TjexZR/5YGXLEXJip+hrceQM OG3n8zZ2Gu8okguwRf3HWscP4j1qYUuYC3vxXCuos9PbQp0lPgjdEsLeP3SL+r6ULcqKTOaxZl6r kZwEai2/ZYuZK9c5J2+yRbVLEmyJQ7fEqm5BF+nepABlCz6xC+beSSdlC7tlTlDP/59gi5WFLd1g SxdnM1tO0JvP3Bd6Jz/s/kZODLb8rQvz9tEsf+nwjbzfaoF8aLVI2o87Jp1Xh8MW8mLrI6Tdpiv0 5ifiF0uST39Mk96H82TQidsymh6XqWeL6XEpkWX+eEHDy+mfrJA98TVyKLWWvnKeCbDF6HG5jQbg GR1215Qbu/LQlIfS3JT2JGapdimH2Rrw5WaFmS9w5k4VnFGuwJRbyhXuHNdhSW55ExqF3sYymEIo U9LwfKnfK4X7fFIRtflCvgdP0Y9PmGn2mHhEzuWhzqCBKzDF4MpdnmUF3JPv18MVvF73VK8oD6md EH7UUXxvvWTfWb1cJDxv0kN/ox6uwBS4cj7vpdEn6kx9ST1grhlNcj69UZzhyqlU6mjJ1XClRraF sxfxMvvcLzOzKBx/HV6wOcFPZaYvz8gLWTLy3A20SrYMPX1LRjncl77bY6XdmP3yd+tZ8m7rkeR/ zktSeiFzrEw5r7IivMQVtcw2xtOEvrN8/B5bmsgL1FRUytCRttKs+RTyYD4GW74Yngtbbsv40bfE hjr+4qnMt5xdZOww3ru4VA4up2eMc3Ua3+VZ6vge+yvoQcYTfIwcM35gYycYuiUKtly5RH6Zu9Sb bEmGH8mwJRWdYok02JKqzOF8JcOVJPKD8ZyX2FC+J7AplPMS5EUd37VGPGDLWe6EDtwNf95XKlu2 4GGDKzZL82Ts3BQZhB+sF72R3ccxq2Wsp3TAE9aGHS1WI9ArI+ldGUUebAR+42Hu0vxLV+kyJha2 hMrHzVeJVdvZsma9KzNdTBpFX0PNhylPLB+mHeuvf97y9bef/zyvQB26U29f5VWmO4N6WkaOXC3W LZbKwgk3ZcmYUvlmTJmswnu8AbZsm8GMFGqN+xbjPcbHcmR5GbkwuEIN/yz1cecd1P52Fov7vjJq LeyaJB8WxHM9RGuP9BGHu7ITzJO9Rb54kIOo4VN/T42gtgJX0q/AlxhmhcXS6xILb2IryAuTF+NO ngVfVL/kJBHwJpv8ueqaNGozqZyTFPJiiZHUg0PZNxbI/D7ucpept4TAFn/yxhftmfcC584dJB// Q6U4kL8+wX3wj7KlNTkxK82J0ZvfnLkvzbo4kRNzkI87vWaL9uW/320H9Xz68q2ZKdZ5taFZ/oOd YP9ovYCYJ62H7Jae3wThFwvHK4aHcxM9ZduvSrddifLpvjT5/FCeDDh+G6/YI3zIz2S2Jx5kNN/K sAru5OWyi9fpQEqtnIItLnikdB6yH2wJuENNH76Eol2iYIv2imjNIxXtklGqffCmvkXNa2ndJB+G aChLNPLRJxq5cCX7heoUfi+/L6WkQZJKmFPG54Rn9RJPXCti1mEhuz/QKtFolWi0ShQ5sMjHDRJB HiycvFcoNZVg6vJB90w1lWA+B8K+AP6O/nfqjb+zDywxmHITpqBTPNAnbsSF65oDY8dmLj31OfTy wBT7rJdih2Y5k0adkByYHXrlSJL2QlbL7jjqKxHsEUW3rKSGbxPCnAW8xSPdb8vYc7kywpH5wwdz ZTQeidlHbsjoxc7SsaeNtG0zTCaOXy3uFyKNGoqe5sclhXL3yUOpbUDfkwdTExP/e6VjNJWjpKkH MhqWn1OP09XYa9K+81xp+clmdrWkSd/B19iRncIMsVyZPqZAFo17IKvol9zCnJfdzH81doSvxB+G N17va+fx9Hv+AFvIL1+idunvQE8j96VQZYsPfkjV/xa2oENUjyg/VLukKl80yIEZXEHTKFMS+HXK lWvkkK8Ecy79yClQZ/HjvHhxXs7xZzgcq0avVcr271+I7fpHzHW5hd84TwYvSJfezAzrOjVMOk1l 99ckelXGsKMFrrQZyT4W9EqrkXCFaIEHuceYCPl88EVp33a1dOw0SVZvOCZPed/hzja8Q7pD/U2u NMLj2jr92bcff+ZX4CXnQNlSVVNj/Gc8L6mRLwbMl16dN8iiibdhSxlseS6rlS1TTGzZNdfElgO2 zOTSM2BmyznYcu57ZijvLjPX8V+zJZicWBh9xJGchxjOQzz1du2j1z6VTLhg6BU0SwasSKfOkkqd JZVnQmbCr9mSnWjKk2WRP8/g16XAo2TlCn7l+MvsrQiulCi/Cgnzpt5J3i2EP8+fc+hNTdKds+KK h1N780/veSEn+fv+Ybb0pneSOcgterDXmDr+K7Z0YV5lV9UtWm9Rtmx/xZZ3Oq2Sv7T/Rv53uyXy fptF8nerOfJJ343SfYkvbMF7thLPGGxpvwWv5vfx0nNvinx+IEf6HyM/z3NwkkuxzPYopQ793MSW KNjC63Eg2cyWbO6d+S/ZE1aPlwqPLs/sEJ7fETzXtYdSvcgm7aLzVdhlS5gYQ/8J9ZPr5fSiKGe4 V2qoXslRrqBz0mBJMhxJRJ/EF6JPyH1pXOPHsWgV9XlFo1Oi8HlFolUiYYpy5fJDE1eMOj0aJdCo qcC+AuUff0+zVvG5SX/KjTrxgo2e/Dfof4fuPLtgaBV6VXLYsZlNHiwLvULYZRLUVhxSG8U+pVFO JqHf8Bnvv1aJN7tCNqpm4X1ky47OKb6w2RWGeN2TiV4F8rXbDRl3+rF8vjWa5+J38mHnKdKz/0LZ sdNTHt6pkTr0WlGh6vkGdh0yw5ioa6TeDFvq1NOkPOHwaPzf2LJv3wF6OGYwj/G4DBqdLQOGxcug 4SnMEMtjfth9+iWZTTmDfa5zmR9GrvnAMjTLKnqR6Zl0Ya6+K57+i8x60fkWfrAlgOd+IM//MAtb /JiBTE7L0C0wQzWJoU1Uo8AUI8x6JYmfS+DMqedYuRIbiuclgHPiQ67Ngx1HaJYLaBbHE9VynLOy hxkW6zezK29FgUxdcl3GLMyCLWnSZxb3numXpdOUS9Jhkjfzjr3x0JELGwZThp8Rq1FOYjUGznzl Lb0mXpOWbb6Vjz+0kaUrnOXxo0oYzTzUKp0Hwt2W19fyoT/W+cZad7HUXiw/9/bzn+sVqOJ+UM/3 sb7BdBe7fr1UPu1qIwN7/CBLyQEvgy3LYcuaCSX4j0tkuw2zWedpXxdnQHPCnAG7DewyNrT7CyMv 7IkXS3PDPodeiD+6xZ/aY+BprbPw3PfijkW+SnvoU7k3ZcCTdO5S6dyz0qnfp6NF0uP5jFZJJ6eR yfMyK4UaDLnz7FR2sCabfS5ol3S0S3IsjELrJETT4x/BDssQ5mBynw/1Zm6ZJ540N2aRu+CnJI/g znlxJS/mwl3s9D50y84/Xm+x6oWXn778Ft3ZP2mwBY+YNbOQu6JburEjDJ/YB93ob+lKf4s18yq7 rJd3Oq6S/2hnK/+rLftaOiyRd6xs6N1fLr3me4j1ajx6y5lLTr5fo9tO2LInlR7KXOlz9JYMs3sg E5wLZab7c1mIP2hVKLpF2UL+0GBLOrolS9mCbrGwBb6Eogsi0Qux+LKMPpci+iiLqb2XmUJzXFlE NrpE9YmyREN/nEWkU5tJKWWe1zP65Jkdo/rkSiE1FP490YVoIngVgUa5jEYJgyMhRDA6JRCeBfDn +qObLt2lJs/fw/tOA/WTevHi7+d7h1o9tRSfW3ztpmkvswdaxaJTXPMa0SqNphlgOeS8sph7n9lA vb4B30IDtfp6o15/HK4cpWZ/KIG6PTW43TE1sv1KNX4H5lpfrpK51PSmehTJNLcSmQuX5zvek6/3 xjFX0g5NMYsa+yhZsHSf5F0vNDjR1IAHrK5CqqsRbXyQApNnzyvJg9GHoV+AMY0NNa98Yfp01IyO 3rbfvHGXv6iTsRPXysfvr5Y+/cOl/6Bk+XIYO4xHZ8qEsbky9+tfZMXEJ7IR7/FO2KKzxY9wrk6t oRefvpbz3H/c8Z74UCcM0Nql5gG4p4WQA1C2qF/lCufJwhb1s6iGT+FMaU0ljddCw6ivXEGzwJUE uHI1FK7AI9U7EfSzBKJXvLmDuXIHs0ffH/qxil6WKlm1rpAeSfqIl9yQUQtyZNDCdN6nzI2wYTfL ZPzGY6ivjHaTNuTArIafppZvRy3fAaa4G72TXYd6i3WvA2jBKTJz5rdS+hivNrqkvLyMXAlvKj4s DNGcvGqY1//8mjnGL3z7f3+qV+B5ZTWz9PCKwRatO16Nuyud20ySob2Pii054GVjmdc3VtlSamYL u/DeYMvx1ZyD9aVyGj/L2Z0vmKvPLjDqLKrflS1+x3Vmazl3LXSEwRY0C+9n9YUZffWcgzTli7Ll GqzhnpVJjjg7hflSsCSHXq9cIu+NyOXnlDFZiXpm6OlG6yShX+Ij8enzrI30L2c2OPOW8WcGXnjN Fg/1Ib/JFjTWH9UtVkZPvrJFZ76oboEtXWFLN9jSw8yWrnv+c7agWd7vyH5j2PKPLovls7luv2bL xnDp9l289NiNDxm29IYtQ0/dl/FOhTLjN2z5/nfY4neLXb08x9WPHHGf/nxq5/FPyGnBhFTYorNW 0ktNHi/li8EWjnw2kaOf4Uomn9PKhBwYXgB+TyxMiXlKzusJuS/lChH51MyVR3DsIbWTXzSoxxfQ d1KgvZxaO2GOJrrEk3DPrzXCqNXDFm8zWzzzqaugUQytQv7rPPkvZctZuOKCD8wpy8yVjHo5jV5R thxPaxSDLYn4juMbZD93lF1wZVs0z8YwneFSJXMCnssUd2Zbk0uccfapfLXRT9qO2S5tO0+X8bOO iFfwA8PHon0oddXsZa/kP7gRL1hdjVGHpHVU6nj26dNOa5TVVYg55Qtf1/g9tjx6XCa9+kyTFu9v ksHkw3p9HimDR+XKcPTL5An5Mm/CQ1k5uVA22TA/bB7z9Mk1K1vstIa5Gc2iZ4o6vi9n6v+VLcoX C1csbNHafZyhV9CYsCUG3/FlcmH+nBP3M8wIP86eb/xoe5lFuZX9sYuW3BGbRTfYvZnDLgF2zcyj /jeLHtDJzDUeewGG0McyDH0yzAGunJIWg09IyyF2xAXmHV+UToPPy7vvzZaeny2ShMRiw5NdR/69 ovoFXogadAu7JI3nD/2l/PhNDfOiHPPI248/7SvAsZBq6miNTcxrrWU/kk+mtP7waxlDf9fyqYXM EMMjBlvWTWQ+3XT2tpAP27uIOVxL0S3UG09wBuw3lorjG3lh7Wm5xB3Lj/fppRMv4Ao64mwVmgXP Me/lZAtXYEoyz4DUa+TG4EQWTElLpH6CXkkjt5FB/SA3E47wHMmxBM8SQ7+ohoEx+nvUT5lE/6Bq l/go8gPh3OWCqLmQQw50h3Mu9HE6VIjbiQo5x9/LiXNqv5f+lp3Mmd1Cf8u6F7L5myJZQ9/kCma+ LJqnu1t4hk+8I8Ppm9Sdk71HpEt35iB3Hqj9LTHMrmBeZV/mVfbwZpaYhzTvwRzkbsyq7MY8sW7K lpPolmPMqzxk1PNNs5Dpn0S7vNt5HXX8FfIfHdhr3HGJvNt+rvzFarr0HHVQeq29LG1tvaTdOub8 bYmQrtvoSdOa/v5M+efhG3jF7so4R2Y0u5fR46J9GpWyNRLdQn7wYFKtnEypFqd0akvkxXzyuI/e Yj7KHXpH7pl2msQ9ot5CzSUFnZECH1LL5FWkoUt+G8nUZRKJeOIaEYMPILpYJIqIJEL5d4XQnhDM vzeIek4Ani8/dMoldIovf6YPcfEu/uEC+lLuNIn77SZxu4Wn6yZ7Tm7gGTbyXdqnQn1eOZKrs5yp qeTonOJGceT7fgaGnElvkNPpjeJA2MMSDbtUcmDpTcwFa5LDaJaf4xvpt2+Q7/F07IhEz/G6bODu soI86TwnZkDSF7QF3TJg0n5p3mGsfNx2pBw77CYPCypEmaK983UvecZxJuqaqMG/5NmHNhGNRnzH fA2Jb+TAGvhFGgZbAEtNfb1UkAOo42uVVdT6K3hh+T0btuGdslogPbp6skchRb74MlFGDM+Xsexs mTf1gSybyhylGc9kB/c1rWEeJh92klyAI/mwc5wpd2otuhfcnzOlc8RDTtJ/fLpKLqNbIt0IevKj /fDzwwn1R6pPMgVtksp/t4Z6XXReWAqviX5df15zZ9GcQ+1jiWGmazh5MB/qoc7olWPUdXbjed64 vojaPe+z+fnMocyXEQuy5Ut2s3w2m977aejqSa7S5mtn+lecpcVX9tRVjsKVo/S0kAv78iwz91yl B333HzafIZ/2ni8uZ0OMGlRTfaXU17Drq1532Zj67Hm53378G74Ceo5qORfKlvqXteLmliRtP5kg 49gJZktP/q/ZwqyXOb9my8k32UJe2JO8sGoWP96nqln8TtLrRb+k9hC/Zgs6hfe55sNSyF2kwRbV IMqJjCTOAmxJJxeWkYpHDLZo/KdsgS8Gj95gSwJsibvMmQmukShyBaEX8Ym5wkxH6i149ZUtZ35k RtPuYma+FMtezvAO5glssn0qqxcxf2DBE6N3cibzxCYyT2zE1zeYdftG7+SgeHaDxdA7ycwXZUtP n1dsaWZmyyfd7Jmvr/WWo/JRt4Pkxdht3HWX/L0Lc/a7bIItaw22/KXDMnmv01L5W4f58tdWM6Tr sP3y2Zowab/cR9qu8WdmZZhYG2yJl+57M+SfB/PxitELrT5kN/I63pUGW7b8hi3OZrb4XmceMnkm nQsczvM9+gF84PmvOxmTn1BzQXeklMIYQuvzqWa2pKJPLJEESxKIOOIqEVMMV4rgChFBhDxulGD+ fcHk2gLRRAHkwPzQR5fu4R2+ix4pwD8MVzxfcQWeGFyBI9TnXfNMM79MbIErOdRUqNGbZuBb2IJG gS0OaaYwcaXBYMuJtCY5Sj7st2zZbmbL4osPZYHHY9ke3Shzj+ZJ52Fb2EM8gZ33m+Rs0H25lVtk 9DUqW6or2EdVa2JLLdCobaj9L9li9EvCFs2D1QGecnyWlSpy4EpFWbEMG7WRWYxL6MUPkYFDUpkB C1tGqPc4XWZPuC2205ijhGb5ll7kH8gzG/kwcgFOmg+j1uLBmfLmeR8AW3SOeOgp2AIHIsy1y1ds CTSxJYl8V4rmxZQlsEV7KdXjYtRXYIrRJ8mvDeW9o/cu7b/0dyKHipfz9MFyOUSt9LstzCtY+UgW Lr0nk2fnyNg52TJsbpr0m31Ves4IRbNQs4crVmPIfY1g7veAQ9RY7Kix2Emz/iekwwg/sR4RJM3b 7RKrTgtk1SZ3eUqNpaGWmlUpcyjhi/K6tsaUb/w3fKy+/U8yzoPeuVSXUlPjHmFnxyzGj6bJ+H6h zKd8KsvRLavHMXcJ3bJtRpnsxMeydzG6hfuV6paT66g5bioVpx3P5TznwIu8sC99JP6aC4MrAfbU PBzJh7lWSpQ3u1WCuVvx3te7lObAkvCDpVJb0Z5hY84RTElNZv9kKvsm02FOFl/Pgjv6GcZkols0 MsiR6a9XFqXEUW+JqZSEK1UEOTfOUmw4NWXuctpnHOKJr5Lap4cdbDlKX/6PaJZdT+Ug/cW71pXK dno/Ny3Dv7/wkSyZ84vMs3mAD/u+TJ6Op2g8syrHMfNlNPPEhjHzZXAibIl91ZffqqcvdXxPQ7c0 687+lu6nyYmhWayPsRuMWr71AXZP7pd/dP4ejrDbuNMm6i3r5K8dqOd3tKX+YgtrFsvfW8wU6/47 pY9toHRaxZ6+Vd5oF2b6bWEv3454sd6bLj0OMNvqeD4+5Psy6QJe2ovlsjKkQjbxHN15tVZ+wueg c7McM/Bb59BPeJ16PmwJJN+k+0wi7pv683XvSQK5q8THBFrEEsqQRHPoj+OJq4XwhIgmIgtFGD0v oUSwxlORgIem8P9FxO+BCKNTxPuuoFNEPAmPO4JWEbSKwBSR8zfYn5LfJC7XyXGR63LJ1WiiR4Va iua8VKtkN4ljFkG/iuoUB/hhr4E+Ua1yCpZonEwmF0YcQbMcSmyQn+LqZB/3lZ3o181RfE8jn9Ef +ZjAO+9Vxt7QbdK201hZsuwnuZlXbMyVtNToNadVUYkHDCy8qUeMyzacMGZZkSMzZlvxaxv5DRoN L5mniJbR369RXIKXFr+yssrT64o0+2CutG+5Gw9yCvNd2C/5RZJMZQfY9GF57K64LWtsimTznBLZ RZ1FvTHGHqT1eC634YnZSf/xvufkw56zr5V65Uk8Kg74H504S+fRK570t/ji5/crR7fw3g/F2xLB +eH9nxZtioSwSrnGeyQmsFKuBNAL449O8UbPuz0XH5cy8YIp6s13PMAsg33sGfjuuWzcUCSLlz+U 6UuYM2STLgNnae0+TrrPDJPOU7yl/XgXaTPmJFw5wt6v42iWg8wPs5PWX9HD099FuvTzkM49qDN+ MEZmzNomDx5wIWlkVljpMyl5ZtpP3IAmbKD39O3Hv+8rUMe5qCGPbGHLzp14BT+aLpMHRsuyccxa srBlkrKF3hZywvtgy4+cg1ds2QxbvmUnGDXHi9TJVbNozTGQZ3kwOdwQelouU1OPRr9r74neqzLI BWeiN1LwN6UnUauHE9nwQrVKeiqaBa5kso8kmzuscsXClixyJBa+ZOmvN7MlkVnACeTXEqnrJ+Kx 1HtabEidSbt44a08Rz+YQ5W4HqsUR87qyT1FcmhHIWxhpjO6RXNiypZFM+/JnGkFMm0Kezqm3ZeR E5hVCVv6jcmWnsPT2DtpZktf5iB/rnvzfPEfq0+MeS/KFq21wJaPrKm1dEGzdDkg73feJ3/vuFPe 67iVHBi6Bba805Eel47L5W/WypelsMVG2vVcL5/O9xTrdcySWU5ebA33v014xbZdky7UXLr/xEzA I7kyyr5AJpwrFBt35r4El+OFYr9sLPMqE2qoO/yaLb74rPxv4BW7TY8iOiL6gWn3SdxDXiO8XHFF 9MobwbyxQkugU2DJNSIGfRNNRJL7ukxoDiyYCNRAr1iY4ge3NP+lOsWL8CQPpzkwt1uqU9gZTP7r HDw5e51+R+ooTuS+nNAo2vfolG0KR2opWp/XOJ3RSChPGgjNf73mijJF4wRMOZqIZiEOJrDXHv27 90otbKky2LIRtqwJJdcZ+kL62hyR91qOlSlz9kn1c/oe0RcPbpdKFfepivpq8v86F58eFjNb6jU3 9hJaNKnR+PfZonNeLWzRuuWLCn4fh+rpo+cya/Y6+eid2fJZd2cZN+UGNZZMGTsiV2ZOZhbXuDv4 MB/IujnMD0Oz7CXHfHgFdRZq+JoPMzQL+TBvfDF+6AnVLOGcpwg0SyT5sCsX2NntVcNsI/z8/hXU 8nn/kxN7xZYo2EIkhrN7j7xpbBC/LtDCFs6mGz0CLqVy/jAa6ecKsdvPjr/dzFrTfNjGYlmygpl6 y+7KV1OT5P+wd95vUZ/b2v8H3vNe73uunL0TY+9ROlFjYo09GhvYe8EKiIoFFQtFQaoNRUWDvSti QemoCIIUAWNv0cSIgPSiyTqf9Z2ZxJ2zz9m/e5zrWs4wDCrfmee5n3vda92r1wTmfY1LFLsx1IQ5 kQuDr7Qdshmdhfq3QcwQHLwNvhImrftEifV3MdLKKkgaN51LLsxDzsXdMfKGii21VSZc4RiLjlXD UzUf7sb68TcTVo3UsnzeUV+pZwnX+dTNfDZdJvbPEbcR7LdwliWEF9iyZjKzTma9lkB6JoPd30g4 a2HHsjLZtQpsoZ7lcCA6PuefWNaB9rRc4IylPS2X6WlJOM7nOgZs4WylPD2PPHA+2ko2fRm52fSs gBmF8JK8XDgNuJKXD7YU8hojeB6MyQdj8vQ1vDZXuYtGFno+vCfzKnMnqVvOvMJjOFE6+GX0hMXS awy2xBykbp91eZh8dfSmCtkdVCLb/F9LwMoK8V1m8hPTnNjcKU9l2riHMm40fW2jObc53/2Dt3Qe nCv2AzLRW+At3cGWrnhZdIkBW07+iS2Ou8AW8mGKLbbh0tgmRD63ohevIzkxq7Xgyyq4i5eRFzN8 Xxzc5RO4S9OW06UtdcmO4/eKwxLFlmPUI58Vu+VJ4rDqilj7ZYpDEHmJzXkyJJIceDTnysOvZM6F N7IoHr0oDa/96/QjwPkiyYlFF+KzBa4cIS924i59iOTFtIdEa4B1ZljyT/VGpP7C7DAizYjfDCxJ I8+VCnYkE4nkuuLhOXFmPSWWnFoMcdocylNOPzFxlZPKVcCTY39oKvAU8l6KKcpRouEoPxB7wJI9 vJdRYEmU4gi1X7vzCfBklwZcZRc6yk64yg7lJ2aOolgSAY5obDNHeMZvEnadSGfOwJUqCUipEh/q 5pYn/yrLkl6K+9lfZMHZ13jyzBWHrq5yO7fE8GCpryXvz7m5ob6BOVTUwoILUA2pJd7U10lVHfkw vmfwE/ZC3Q819Kav+ZXXa2jNk97eATB11Djp6xVbDh1hFk/bSWLVZqP045zmNJrc0og8mTTitswZ 84i5FY9lMfmw1S4lsp6zmtZcRmouDM5ykF6xo354vgaYOEvsFvTKSPV4rZSEaPCF9ZQErqSe0Rox 5SyVaC3MXo2H7yfB95OZ1WqOW2Ct5p+z0O8zwR4926XA5S/RYxbLfJZD1DRHb66WSM6EIdQMrPWh dmfFrzJ1EV7Qbg/k67H0sYxNoc74vHRwOi7thqvGAmf5bhN6fRicJYR7HvfcJjbf/iB23cOlRdtp 0rPvfDly/IoZl8kPVpZTuw2mc30q9ULrNeNM+/H24V4BU56YXDG4oueIiRMCxIrZRTO+vyPuI83Y 4vQetuB5vBFsCSEfZsIW5k16l+JLQf0x2GJ4U8JZLoIt2i+ZCHdPJKebRO1x6lnyVXq2ohYyn3r7 AvSVnEww5GaDFIEXRew3BQZ+oEEW0B/J2faWOfI54yq2GGHGF+Uvyndy4S5ZYNQNaqVukBt6H1vU I8mCLeqPdDSyhrwYfsihrOVAcnurK2S9V4WsgbssdX0lrjOfy/SJT8CW+zJiJLM6htM/jZbfYyi+ kQa23DBhSzdmg3U9B7acZd8yYUvLTpoTM2FLM3u0FrtNZmxBb7GiDtnaTxrZoOfb4bVv7wVnWSJ/ c1ggn8BdWtCf35zoODRM7Badk/buR6WjZ4zYLk2Au6SKFfVi9vhW9gi/KYMiitDzn8r4g2hDZ/EV u0gNX3Kl4W0SklklO25WUk9FnwJavsbxH8mP3dN+d+191z547Y/nPSGS4S8aKRrkyTSSn2tQV0Zo v2MccYFQLSWGOA0+nXhKDTH3p9BxTj2y+EjCVe7jF3kPrnIXrf4OPKWIfhTeQ+Uoezkf7CG/GQUf 3Z1XD47oPf2PaPW7eC93asBFI+EqGoop27OoBcsycZT3MWUrmKJhwpV3EsrZIjgNfwLFlqQ/scXj Ap/hc2W8F1PF8ZsF8oYaafWNLH4BKMJHlJZoaD5Lt7wyMKUUDqNfKx/5l9hi2iYNP74aflZf//wJ 8w9mB0uLT53oFYtBX2FGy7BsGT48l36WH+Erj5hb8USWTC6WdXPosSK/vGUhuWVqSvahsxxGZ9E5 FafNnOX8NnBlV7Uk/gCmoLMko+GnoCNeYT0pXzHhCj1h5MNyyYXlgye3yA3np9TKbWrmCskT6iy9 m3B5rf1XP/6EU5z9yCWcpp75CLX5u8O5fhvKxXt1scxf/BO9LHdliEuBdHFKFFvnS9KB/vt2ww+C K9SDfbdNWg8Kpy4s1OAtLXoHyxf9f5AO3SPk701dpK21i/gEXjCus17jhmo8oTm7KpJUokVVg716 q6r8mBMzLsQH+ofyFo0GdPzfef+dRq4Vm0ZzZe6I5+j4JbIIXFlKrBjL3N8pzHzF62gj/fgGtiyk /5DeFgu2HFVfCnR8zYdd2g1f+YF1AHdPOsYexmc57RzrgBqubD7rtzLAlmz1OmIt5IIt4MZt9h7N gSmu3IKvFJA7yWdf0sjT4Ht5vC4XbMllT1L+onxH8UW5Sxa6SxZ5EcWWa+ScUy/Rv8c6ijulNZbU 76NZqq/rAXjV3jDFFuYDrAFbVnBe8yyT5QtKZCFzJ2dNZ57x2IcyfAR+IN8X4Nt6S7oPyZfO35ly Yh16X8EDGWz5Cu/Xr8zY0pkaZANbdptmToIt6ifW2CZUGlvjs29NnsAmUBrb00fpsA5P5JXG/Mm/ OdKjb+8hbdu5SrOm08krcP1d8WZyPSwdFp8WmyXo+V7J0nEdebGATOkWhi97xC0ZEfVIRu/Ha/9M sbjgh7wo8Y14X6nA+6UC7lIhkfnUixXWwRXwFwNbjsBdTjxgJiPYcu4Js7Se4FlAJDxrYD4K/l7m ML5+ZpqHfBkcUZ5znlB9/gxxkjj+hDph4gh/l3oTn3wIX4GrHLtPHZjiimr0xEH4SjTvo3qymHDF NJ9rF+/3zhx6HgmdARmZA5aAKTvAk+0a2YonplA9JQK+YuEpiidb4ClGpONvfO2tBKPbhV4tB1uY +wBn8eFaeFLI5kmxwUL0Bo/YKnHot04+bzRKgoLY86p+JxdWIxV1Fejv1EmCB6TDjFt1Nbka5SIA zlvCsj4s9/o6xSIDc/TnqIPRm/5MvebH+N6endHShffUvvVa+d7pugwZniPDwJZxzoXi4nxbPMY/ ksWTfpGVU6nnR79XzrIDzhJND/IR+sRO+IAraB8xIRUSu5lamB3lcBbyyvvgLXCWRHSWxBjqVdDk r1/GB5y8l3pb5IEriikFaXglmeNHxRY0/Tx4/E00yMw4kx9S/AnyYoeonwRbosGWrfxbPr6vZJEX c1kW0F86O196T88Wm5Hnpd0IZkjQw9KKfvuW30VKy4HUgylXIVr124EH5Tb5omcEtXde0tZqksxb QN/981IuFDXFdeVcbx5zU7x+A0fUa97Adaqu/VgnZlyYD/SPOg5nxrqpx4MUbBkxzFvsmriKK/Na 3Ecwi++/YEsJOj5zvBeUSzjYEmnGln14Him2aO+wxZvycjTnK85YyawF7fFSH/D3sUX7VzQfdov9 RXHlNmdbQ19hP7p1G9z48Z9ji+KLJTd2G5zRmmStXc5Oh/uDLRlgy1XOcKnoLSmsv/jT1OLCnU5F o+ebsWVPaJnsCDDxFv/lFQZv8VqIP9eCUpk3m/6RiU8N3tJ/MGuM+IZ+t06DmA3WH94CtrTtRo3Y f8EWapC/BFsc8de3j8BPbMsf2NKE3FhT2yBqxwLxF/PDc99bGn25nPlgnvKJw0Jp38FDmnw+VZp3 WybWc+lFm39Q2i88JTael4y8WIe1V8V2w3XpFpohA7bly/BdD5jl8kymnPpVZp4rxiurTFal6rx3 9qobYD55sb0Ftezt+HfAXQ4rttBfor0m5x4z/8mMLfFwmISnzO2whGINYXh8gS0XwJBYIoY4DZac II4RRx4zg4y/y+J7fxy+YvG9V2w5yHt3gNA5mHtvNaCh/MlXDExBU4tEW1NMMeGKYgt9kJw3IrI0 3hmx7ca7P3BF8eUPbAFXNhPBii3snyFXOCekMlPrL9gyLwZeh3492y+X+dETZOBAd3l0v0JqwJYa eHrdb8y0r6W3i/1Ob9q7Z9wAiZ9+efkvsaWB11t6/RRbVNtf6LZMWv77GBnc7xjzf7Lk+xE3ZaRz PnXtj2TWuB/xDXsuK2czvxHtUnWWTeSW1ZNvPzrLUfJhJ1lLZ8gBnA2lFmYLtTA7KiRhL7mw/YSe 1ciHJcHHtfcxk7NaVgK5MLQV9bfQGRVF5IUtUYj+mMc5S/36lLOk8zMpMeqFRO/ZfupvOAdGhpMP 8y+WVSufifviBzLJFR8cfF16z8im3x7fiWEn8Ag7AK5QEzYwQloM2CytBoQb0eybIDAmEl64Wj5p NB2v6I3y6AH5LyC37BXFHu/wN6gupQeVOQOaE9NrzDV/WVpNHtJ0qT/++WFegeqaKqP+uB7e8hvr adiwjWL/+TJZ6kKvh9NzWY7OsoJYNQHeMhm9xYX9mDlgm9xe4YH82jQXjzWxH93xODlb9Ts6Ty/J pX1oj6wD9Yq8DLZoLX3SOfCFtZDBmSr3eg099+SG89Hub4Ev8JIC9qLCu8yOMgJ8YT8suMfzRD49 dfk/mjjMHzoMGKM5smz2p+sZ9H2i4VyhRiANLT8Z/p8ItsSfr5e4M/AWuNMp9Pxj5OkORJADCCuX iMBy2bK+UgLocVm9iHMu/S1uzM5wmVosE8f9LM6jnkmfvvnSo2+udO2Llt7nhtj3zhDrnteYN5nK TLBEaffVOWnbhR4XR8519qw/u33SwhYfZGs0l46bDHxphvaivpXN0PWb2FI/Y0MvpQ35MWsf8mKe 8jf7xfCZFfJJ69nSuP186TY8ClxhnqUb818XM1NpKbNdVl0UO78r0imY/rvtd6UPvGVY9BOZehif w5PPxOP8KzR95mem8vtQH7GJPToS7WIPWsa+Qq31JV91F539PjwDHDj5gPpgNJhY+IYlzvI4xhyn uTfNTKHm66G53ov7I8QhvmcEf88B3qsDYImh0ZP/2guW6AyZqLw6arzqjBzYbnBlF2eAnXngRy6Y ATfZBjfZmgVWwElUj98CH9lsji36Nc9v4fvhmW8lLLNBQm+AIdwHcYZQb+MAcqka/uRWfVRrooDN 7/LP4nMZ7xRqGzwSa8QVjWHW+Vpyh7+KG9pC97HbpFGrkeK17pSRr3l477WUs9+Vvq2XajBBtZe3 9dRMsi9qqPeI1iGr3l9WWy2l6DNVrBO9vXtL/0s1a6a2WH6vK4H3N0glubaQSLwu7WYwT9FXhjvl yMjhP8o4p/syY9wDcZ30mLqwZ+I9/WfxdcHbYja+Fh7M3Vrymh78N7JvDXs9dVpH0NRPBcNbmDd0 gbr5uCj4yv5KcsvE8UpJpjbM4nucEY/XawL9LWiY6Wnkhvn8q8+FYoyBK1fRI8mRGfMnFFtYg8p7 tG7yELmFKHyVN/FvrV7HmWrZcxnrjt82uNKZufc2Y5OpLWb+yqCj0qLPJmqMI+i9D5dmvXyk1bc7 mVUcKV27h4mto5s0azVI+n8/S67l3Db4SUUF82vAEAvHMx7oF+awXOMPc1f9+FsZa0R5K3yl9E0Z a6NK+vZZLbZ/XypL+PwvHvVSlo2i9wNsWTn+T2wJns9sCfdi2eqBHo5OEfketpwh32TCFnR8sEV7 WpLgLHrOSrvI5z8RbsHnPi+D+cVZYAz7Tl4BOAK2KE9RbCnQAE8MbLlveQzGsIfdIk+mrzXw5S/Y co195ipr6UrqP2KLztGLBePex5YosGU72LLZ34QtaxYz23b+K3GfTY7JjC1Ozk+lb/8C6dk/X77u h999nywDW6y6XwVXksGVeGlvYAs9Ll8yF9zhIMHsSTt68204y1lvYYbLNjO+KLaEc74LoXZsI/iy Hu3FRz51QHMBXxrZUpcMtjRqS33NoK3S1h3vfvJi1ouPkxcDW1ZeENt1yeLIPJcumwukV+Q9fCvv gy3k7o8/lQXn6JOAu6xN4fe5ppp+g4EtqpWrp6P2jRzh+qr344l7GnAQIgaseT/OKKYY+KMYRJ6L 1xp5Lu4PEQepOTsAzu+nTkBDHys/2Q/PVL97xZaofMWWWrClFg2lFl5Sa8ypj8jWWfV14Ek9tV31 +LM0yCbyWxph6WAIZwNLhF9/a9R+hVFLGMq5IYQIInQGWiARwOdHw598mN9V6q+vlUtoeqUEg6v+ 8JhFyfUy/1KtTDv1RqYcL5NlMQ0yemkieZvJ7Icz5WxMuoEvii1vyGs1wN/fNvwulSWV8up5MXq/ elqRu1HcYX2UwXHK33IGJxmm+S/NidVXwVnAlRdPC43NpLikVgYOWy5NGo+WfnhrOY8rEmfnezIB 7d4FXHGf+kyWzXgua2e9FH9wJZh82PaFJegsJUYP/gH1DvPVPnyd1UK/5BbqLOlnuUQ+LBFPC52n p/NaUqgN015JnVV0A1zJTkJ34TN/HWzRXvw81oBl/rfijOG5B49XLV+9xxVbToMtB9Fwdm4ivx2A n9OqX2XWQmZuzqEWcSq9uqrfO12S1oOpgRx8TFr03SwtB4RK82/9pWn31fjfUavSNURsHZjD+dlQ /J3ny8lLRVIDfLx+U27gsl6/j9jyvxhnwJY6zmQ1NdXyprxCevVYIQ6frRDPqczudqZn2BmdGHxZ Oc6ELetnUSMGtmxFm9CZYFt1Nh7Yss8PH3B4y5lteIDvwm+FepbL9LSknaGWBVxJPQeHv0RPMOer bDDgVhbnqhy0R3Alz8iBWTAFfGEPu3UfbEF/LuBsXcDjAp7LZ1/MZx+zaDCq72t+LJtagOvsVen8 vdfM2JIChilvucy/e5Gc2Nmj+PCxnpS3HNxu6hPbTk47jNz2BmrF1noyZ8uNfog5zEZRbBnzAu3p sQwYWCS9BxbIN/05y/UFW3pliFU3+vK/Yo5epzhp1wXNRXmLYovjIQJscdiL98tOvJC3gS0RJmyx VQ7Dmc8efLFHf7FD22f23qd2+CLbMy/MiprkNnPl01azxKann9jPOipWroek42I0/SXHxdorVmzW xIv9+mvSKfQm81wK6KO8LWMPPMC3knlNZ39FWyiVFZoTol4u6EaDbIUjqCfKbjRz1TwUXw6Dzeqp cozeF40jcJm/xuG79M2bQzHDEvvADtO8FHwiCzXq5Ac0lb238SEuoheFvpSd1HtFUue1PQed5OY7 uAcYQoTfqJXQTP5fGVUSiCa04TqzpNPBA/6vIdSPB8M9AulPCuA+IK1GAq7qnEj4CXgTQN5rIxF0 7R05MPpYroFF5vCLx5c7oUz8E0vQ8XlM/fEKzvJu58qZUVwqTkdfifMx8OXMW5myp1Q6jwyVv7cY igfxAj47OhuyntrYSiNv83sDXlf1ZfCXN1JBX9/LNyXyuroefb8B/ZlasndaC8bjCrwWqyrgNqa6 MK0NyCsql+lz0B6ajxeHjr4ycfItGTP6Fp+jB/TfPxHXyczVmo7XsQsz5+eUGDX8qt/v9HxNzXGJ 0YN/WHFlPTkx1fA1txxRhW7JTIp9+BgdruacZuIsKehHV8EJ9W/JTkHDT4OP8LnP4Frp2tIazCKi kFBf8ewU8mEJ5IovsgbJh8VzzjpJvjp6Z7WEB5fizVksbkuey7i5d2TQ1Bzm3jPfwYl6kuHkwr7D 03g4NSrkwJp/GyjNe/pKqx5+0rpHMJ/tFdK40RBx7DxGwiPOgsNg8Tv0lHpqiwGVOrQrM00x8xUA mVpkDQN3zHnI/8W77wf9q/8OOa1ineiHQHmsYkvXVv5gy8/UH/8sS5zwPwZf/sQW5ragtyhniQBX ti4q+QdsOQ22xIItF8EW7ZdMOVULh0dvoRZYsSUTbNHZRKq13GbPM+q/4CGWfFghPKVIuYoZUwof gjUa+pzyGQt3MfOXXLDlZg7rir30OmfddNbTVc5wf2JLLdjCHL2/YMseegZ2oA+F0Jej2LJuCRiK 1uIxt0Rc6GebOOa5OI14zMzZe9JnMH35g9Dy+9+Et9DfotjSJUHaOF6Qtl/CWRzxE3NAy7c3+Ym1 sKN/0jbSjC3b0fSZbUw9clNyYs0cwBeHULhLIFwFbLFdAndZRv+Lp3zann6XVi7SBg2m4+S9Yk0d coeFaPqe1CMvO0NeLE5sfemlDMqSb8LzpM/WAnwr78rkQw/p0X+BL+MrWabchbxYIHVzm7LBF7hC JP2UUeSnouETB+AVhwrQX9BhNHQOyl/jAHiioZiieLKvqN6oaVYs2cvPqo6z55Yponjvoqgp3k2o H/EOsCyC93YbmslWuNOmTDw0M8CPjGpmP/L/gl9suIoudBUdmwhOrZKgFPCGOjfV4ddr8PV6cEb9 Jk1RJxvYIwOoAdnI2Tw47a2EmCM4HdwBmwJS+HuT6b+ij3QV+sPCuBpxIR/mdLRYBuORMyTyZ5lJ XswlqJAzwgqxsRkuAwbNl3s5OVJbVmr0ijdUF0tF2TN830vQY2o5g7816o2rqJV9XVErlbXsjdw0 16N1T4pLv/HU3bsvZcoMf/Scwcy8cpdxE9Jk3PhcGUVObMrExzJrMn4z4Moy6vfXzH0tG+arXonX sSd+lOiV+7zL5DB1lsepDTupGj79JufhLNqDH89ZKOkAuiU53VT6w9LO4vV6kbwyOV/tvVcfPsWS TNbUDT7/OfA8rcEs0uD5HK5bVjKzw9H8VWtJZS1cPERNyx56iCMqJGgDXmbeP8ts9wfiNI3P1Lhr zGS5RL2izmLBx6g/HmGD0Q/7w1l6B0jrvkHSrh81cF9TU9/eA8/8KbI+OFZKyt4ZfgQVlZjPKX6w nygGf8SWDxo+/sdfTrGlBs1Fb1nZzNC1d5ceX4QwA49ZSmDLUic8yi3YMoU9Ad6i2LJF1wbYsm1x iexcWWboLX/yFnq90FsuH6Z28jizIU7R33KWtcFZ67piC7kQ9aC8w1naqP/iHK24ofhhwZKCR/CW h9QlPwZPHpmeN/DGzF/yzBijWk12LpjF2TjjBroL6+saeYCURDRpeMulWGotqVE7S73lqf01cpy1 egjespdcduRGNMy1JmzxWYquxCyahXOoH538SiaNfo5P7RP5fthDvAXvSq/BBdJ1YI44fpsp1t2v kAuLh7dckNYO4Io9/vp2zG6xIRdmTe+kNZzFGr5itRWMAVvsqEc2sEVxZRO8hV59W3r1bfzhK8vw 3veGw3hJ447MDWuNf6XVXLEbFiZdXI/JFx4HpMOiw3CXk2KzIpZ5YUniGJhhYEuPLYXGDN7h++/L 2OPPZAbcZX5cqSxJKpc18IEN5JCCMuuY6as9lcwNgyfuyQMn8upknzl2FaKFvBe7ebwbLmmJPWg1 e+A7GlG8X1Ho8lFc8yh0Mo2IW+S5wKytYNeWHHJdvA/h5LzCeI9DtZ8xHe9IYgO8w5990PdKnay7 Uitr0qpkNbiiMzONAFtWUzu8ltD+FH++9ie/58vXvny9jq/XgDmr4TWriBXgicaGK7wutZzvg6lg i3dStSy/XEsvfo1M5Yw+6EiZdIoqkTZhL6TtlnLptbNOuq9+Ju2/DZP/03iqdO82V1aviZWffsI3 n/oxaIn8UvyGvA56P/pKeXkJNS6cv9/if1Vbik8Y2kqtKV+mfi8F+WDXUH9p+dl4sf9iOT5hl2Xa +DsycVSuTB/1o8yf9EQWod17zSiWNbO0/75UQt1YN56lslv5ijfzv31K5eQGMAVvl1jFlc0mXEng s6r6fRKf3RTWUFoscaFarlyuZh2hrXA9c3iPdZbkDT77Gjr/S/1eC8EWnQt+M5W6/CT6vsDaK7HU BZIPOxuNV/Z2ZsZuQkelNmyeFzOB5jGXZTL5VmfmBg2LMeawtB6CptI/CP0+SJrBWZr13CDt+4ZK hx4bpKWtm7TpOEG2RpyWinKdRax9PdUGRv9WXyHFv778g5vo94yaMTDnLdFAaL23uc3F2Hs+/vEB XgEOFnV1Jq/Xbdv34FM5QfrYbhMP/E48R3MOdiYXS05slebELNhCTkznTWpOLGIx84xXvZEDnLlO 0DepWv6FKNbGfs5crAkLtiT+BVvU21ixJR/+kQ9OaB6sCK5SBEcpAkssmHIbXyp9rM+9z180P6Zc J5d97SbYcoMzuq6tTPYzzQ9YsCXuLP+fk3ibvY8tOxRbmE8YZMIW1fLVr9LLHd7C2dJlEnVio18w H+qZDBvxSAYOvy+9vy+SrwflMTsvS2x6oeV/nQR3iQNbyEc7/AVbrDjndYyQ5lbkxOzNNWP2W8EV 9BfHLUZeTDX9z603gC8r5HPHNWj8K6Qp+PL5Fwvk03bMkerpJY4u0fjt4/vncVA6LiJHtjyGeWGX xYG8WNcQ8mKb8qVfZL4M2XNbnOEuU/DOmhNLbuxSiTEvzI+ej8D0ajwc8fPIrKaXvZoed+bU3mQ+ GrGX2IEu8n7obLH3QzEmSgM82Q2W6Mzk3eCSzrfU2JyDH/vNKvJeVWju+m9V471C7gtsCwJDtE9+ A+HHHueDF8uaZPXWZA5zEhoetcIrCC+9h2+tJKfnzf99TXyprONrn4Qy7snZcL8mAV8IMHMVOLMS zPECk1aAT75gih+5MN+0CnSXavwJ3vJ3NlAbVi2T8cQZdOSNdDtSJ1bUl7Ty/0msfX6V/rzvw5cV id2QKGnVaLDY20zEO26l7IyKk5+L60TZiUbDuzrOXep3zHP1lUZo3ZPuleqVnJf/SCZNC5A2LcaK 3RcLZezoeJk2qYjPzi167wtkPv5B7ugrS9FXvOfilzSfXha3ctm0kLqw5cz98ka3X0cOjLUTQ13Y OXDlQrjJNywRLSSZvuOUg/SFgQdXY0wzWq5xPktPIh8Gf1OOkpcJT+FznwVPfB9bFFfywXHNl2VS 16DzXZNP03d2uEpOkFfYFf5Sgje+kqWr8Dha9FCcZubKt/RJfjn8gnRAX2k7aLdRa9yi7wZyYX7S hDxYk27rpFV39BabRfJ5u2nMJ14k1WXqn84sNMUPrpN6hWnd8W8UiulzlviILR8gdvyLX0k/A0pc KyurmDPqK60/mSDDuh2n/p7P3Vg4yyhy+KM5D6LlrzNjSzB1YpvhLqq57MCPK2p1mRyip/ck+3Us nOAi563LB6jDP4aHEWtCPVdTyfVeTYDLo+Pf5Gyl/i6F+awNcMXCWQxcURwBTwqpeS14DG+hn8L0 Nc+BL8pdjPwYWKQ/l5NPvwx68Y2b5JSpjdL1ZWBLEj0bcdRaxlSZsQXPf3iLqTefXDP/113sMaHr yNMotiwBWzhPLphBndgEchzMaxoPdxmJ5jJkxAP6J29LN2qROw/IFrs+eK51T0HPpze/C7X/nemd RG9pgY7fwtDx4S42Ow09Xz2RWzjuojYZHz/HHWCL6i+bDR7TRPtebNdTI+aDtr9KmoAtTW2Z79J2 Jjxmlnw9agu1YgflC/cD0tEDXR/uYr0SjzGfZGa6ZMhXQdnSLSJPeu4ulAH7H8jIY89kwpmXRr/L gkT6BznfK3/xIzay34eTn9qahecYoTO0NLZSB/w/xTZyXEaQd9yqweu3aMCDNAJuwEl4P5UjrUdH X08dgf8V9nxyWr6pYEkCWBKPvxc5GS/O20vxH1kSVyGL4/ATIBZerBSPCxXidr5c5p97I/O4n8fX 83h+XlyVuPNzHvycJ/fL42vFOwHeQz7IDz3NDwxZi+7infabkQfzvgh/OQ8mXeD+AjyI/dTtdJlM P1MjA8iHdQp6Lh1XPhQr+gO/WlstnciF9ph5S5p/tVn+72dT5PO2U+W7USEStv0mHtzkx17R5/eG szYH7PKyWnnxogQN4R37KTUNxwplzPhwsWo1T3p23iTjna/JlJEF4jLuKVzlucyjP3LFnGLxnv1S fOmZ2si5ZdOiMuYU02ustS94HB9DozzpVyZnA8vkArgSp3yFnHI8OkgyvWGph6iFOaqcBc8WeNjV SwRr6Co4nUm+y5hVzHt5k9CzVSb4kg3W3NT5R1fxgCWnqPMrMrhW6fx84okaiYlm9uo2aliCXspq v5cyw/MnGe52T/pOz5ROo/FJpd64zXfR6PZbpUX/EPiKL3Vh9AYppnyN1tIJr8/W+Kp2mSgBQYfw zsFzsvK1qFb1G3UNVWXqRckMW/aUcnLslts7cPotWoxylgZyJR95i+XKfLj3dfX4h/M5qIXnuy/0 lg6fz5TJQ9PFk7yQ55hfxQtcWUmdmPcEM7a4ML9o3mvZpHo+Ncg7lpXKnjX46nHuOsV+fQ5OELeX PBjnraTj+OeR49Ve/OvsB9eT+fzDKRRb1GeygPyMwT/ACQtnMXiKchUDX97JbcUWC768z13+CbZk WbCFdZcCtiSQl1ZsOX8CjzPOa6c5B/4VW8J8/sSW5a4l4j6dfhF8z6eOxl8cPX+kE9gy0oQtRv8k eTG7vhnSsWcadcjUIHejt+ybs/Toq9c+/AUtv4UD2qc9Xvv2UUY/ZctOe6VV5z08VowBX5TD2Gwi wvHhpyYZbGlkhS5KfqyFIx787WbKv7dBEx6yXtqBLe3Blg4LDhn1yB3hLjarLzMzLI25Luny9VZm 5EYyCzD6rgynHnnsqRcy4xz+6JfpeeWMrzkk3yvwl2vVhu6xBXyJQFPfYY7N4MM/Cwt2GN/Lgp8Y UUN+TTEKDdgc6zk7+7OX6Wwyf3iDXxp5rBTNa1WSp6qSlRepM2TPXwZeLAE3Fp8j7xhbQj/ja/xY iolScY0pkXlnXsscYpYGX8/i+dmxZeIaVy0LwKPFl6plGfiyCnxZG49nmBlf3E7+LFN33RLn9Zdl 6IoT4uR1Qsb7XpQZ4ddl7s5CWZ74TmbG1skAtL+e6OJfBpdJe8+n0mHWPbFb+LMM8PhJBi3+RQa6 4NvWm7N5i1HSssVQ6fPtfHFzDZGQoAPUHebL44e/yJmYBAkMjhY3jzDp/e1s+ez/9ZPuXfyoMU4V NzyD50x7bGCL+zR8T9ErV6KtrHNFX0HHC11cLtvgxjvBlWhveu/R7U+RBzu9/o3EbkSfDMOHcgu4 Au9XzpLCZ/XKEdVZwBiw8Sra0TVyfdcS4S1wkRvkvHLAEvULz8k28fY/sCWd58gX3gTbFVuug8fX 4HHxnPVO763A46VUwgLosVn7XCa7PZTv5xRK70nMsx95Tr4Ycpi+FfpY+m2S5n0CpWnvddK05xpp 3CtAmnXz4/PpJY1ajmO+mYe8fo1/OlpUQy09qNWqWWltBBpLA3469f/YF/kRWz5cDPnvfrO6unqj 9qWuHl+OfaelQ5OZ4tzrIthCXoV+FqP+eHSZrJ5Ib8sMtInZpRJIrUsYtS7b4fZ76fXa748OGYzf C+euc5E1cokaFPWl0BqxK3CW65epO07RvkbyVvQ3Zlwn/5uB/9eNyj9yYXfIhd0BT+6AI3fo2bvz E7jyDL3fHEXwmCLlMQ+J+3AeQmvHcgpYP8pdyNNkkOu/xj6XRg4mmT7lJNZiItgWz95y8SS1Ygep E6Om/wBzMH4Iq8BTjJzYGnL7y8nnL+Z3dcNLaTq8hdkC05nXNH1qqYymx2XoiIfMN8f3Bd7SZSB6 Pn6VVmCL8pZ23S5KWwu2fIX20gV8MXwr6XNxpI8ZXGnRCZz5kvWq/MXBlCNrbqv4gsZvo/36mmfg fOjoQ2+lt3xGzqFxhznETPli6h6xmndQOsym52XuXrFZRq/+SmaUe11g3jH7QTBzKTfDX9hH+0Qz l/LwE3Fmv51ynrlOl8uZi8V+nlguK9jr15JD8r9aA84Q4EAQEQImWCKYx0Hm2AgHCSS0p2QjEQgv 2XCdfhJ+VnNPvnCTdeCIcoblnIuXxMNHEtn/0Uc8yWF5xL2SBXFgx6U3Mv/iG5kDJ5l1tkxcYktl xplimXpK53S9kOmnXsrcc8xnBmtm8/XcI9QnnqJm7zQ+doeLZc2pSlm0/YFMX50i4xfGypj5x2Xo 5CjpOXiDfNltqVjZTZYOX4yXti1GSEvyW62bDpGObUZIx46jpJ3VKOnn7MuM9/0yJ+iWuMKnR4XV Sif2+Fazy6Xl7DJpvaRUWrkyD2/RS+nhVSpfTyPf2R1u2caL2tpp0rzVdGnXfqp06DhV2rCnNv7/ I6XZv00Qx5be8l23QzJ7wj2ZOwmv/GkPZfHMJ7J8zgtZPe9X8l/MJ56P/ySYsh0tb/fK1xINXzq0 rgS+gr+x+lCupzcyqFwuhJSBLXiG0SeZEIm+wtlMc2EpR7VPkq/PUHcMB0uL1z6WGvRE8IUaunTW UQ51GjfR0bLhl9rnpXiTwxrIJh95I4XnqWtJZ/2lxZg1fHBreyizMnx+EbeVL+T7uQ+l+7Qcao4v itWIo3i67JWW/TZLs97gSg9/adzNB96yUT7lzNMRL/2/NR0nXXq4oPHk4uXCuVRvnE0t9V9/3Ju+ 8973wJrfNBC0uGkNhMbH24d7Bd69M73Bmhc9cDhWrFvOkTF9E2XxxGJZNpZ8GJxlpQVbZuLXynrc OKtYwueSD1uEtx7cXrUWY27LFmZ5K7bA55OOaF1LLfoj6+A9bMninHsjAywgH5OdXW3gg2LFj3/B Fgum/GjBmKfgjGLLI+55rQlf3kl2fhW4AlblkFPm77zKmS01BUwhD5MYVyMJ5+ndjKEv/7j67DPD ZWeV7Od8uCeE+s9AdAj/SgnyNuGL90JmBLtwZh73UqaPeUnu/DXY8pMMHQm2DDVhy1eDcsTBgi3f KG+5CG+JhbdQL9ZFseWogS0tv4S/GNii+KI+Y3/BF7vtpt4X+vWb2AZQQ7YePcbXwJbPbT2lScd5 Bra0dA4DV6LFaj66y7wfTLoLNWNWy8+L3VrmNG1IE8eQdOkKf+m5qxD+ck+GgS/j2Ltn0K8/7yIc Ia5ElqJlrELXWAen8KeObH0qfupEEBihsRFuY4lAHgcQG8CQQPBEezE11+XHc77gyTp+TnXzNYRX 0m/4DNNPgo/7okvgGHrJwjg4yQXqCmJ/kXmxr2QmOtCUw+TrDj6Tcfv5vx14IhPgWJOOPpUJ++9R 5/ZYph/TOSu/0KvzUmb/gM+zb6IMdOcM3d0dzJ0pjTpMkEbtxklL66li1dlVHHt6Stfey2VtcJqE RuTKXnKCR48/lsNH7svmLdfxLjkq42dulrb24+Q/Wg2T/+Bn2/XfKN08cqU7+bD2CyvBllL6iH6W th4v5Uvyoj2Wv5ZuM+7IgJlFMmJ2AT3mF6RX/x3Si322R4+10runj/T/NlSGDdwnk5zT8My+K/Pg Km4znuKhTe/KvBfiTU+xLzxlw4JyCSK2LlHvCurBvEtk/9oS6sFKTfVgrJnT8Jbz9C1exCMiLhxs oY8xIZJ82H+yd95PWd/bt/8D7i9nTsvN0WhEioAFFZBiL7EXQAXsDUUFCygogqIoYgcbir1XjBUU EewaFXss2LEhHUGpZt/X/jxgTE4y3zvfe+ebMxmemT0gTX34fJ71XnutvTbYov2wM3AW1fCNrONE NHx0kwucmxRXLnEfXboMP/kCW65+iS1nuSdS6UGncL47TvZRPP3qrcWyYzXzwguyZebMlzI26Ll0 87knLoMvS7N+h8Wm907mWTj/dMTT2Ha+obH8qxW8BX9YnZbMY1kFyLecd6aE72XvJhot51HjUYMt f16A+H/4nymnVVz5hHd/1Wo041pjpH97sGVAngR74j0GW0LBllmD8Yz6sBvPl7l8MsVi0CbXgi1b 0SJ3zicDiVmvgytM2JLIvaH5lJohduYI9wP84Qra4zXuh2t4ha/B49PS8IvdIpsiHa/k4zK5D2ak w1vSwZCHcJUHGWVwmDLeL+d96gX1vJyvKwdb9Ht4+xgN89Z7uXqzSC6jKV+8wv1H7yc1lb4C5+jk RGbPDhbSEyNDYwf4t4GMWe4tzdiPW0CmQES+xETQE6PvPnfqewmbiA4wKlfGeNGH7vcWv0+WeLNz 1s0dPb/XPbxizFB2wyvW+Yo0alfVE2sFb2lZhS1O6PqOii27pBpb6jkw7+Kw1VRk8JspxjSDwzTl Hm4aB1+p8iY3XcSuF7LGms4my3KG1LGZIrWY0a/XMlTsBm2Q5v7MuPhtE1u/rQa+NJqKrh+SKI1m J0vjeWfAF/SXFezZiGPHy2b4y87n4r7vlQyg7zTsSLaMTqD3dCJfAuAxQaeKDH6he1/mMA+iNZsK 16KPMrOqQnkbxhl5BjWd16pgNJSp8B/lQZPR1ieht/ujmYxTjsTsps9R7ce95O8DR75/Lp774Xxb 0Yn3vAPr3ov3/kLpt+2deGxk79qWl2AKOLKFncObC8V3OV83cb+06MQurYbe0qCBmzRr7CGdO4wW T48AdlUtlNiVeyTx+CX58f4LySwks0VnGLn29fqtLGemkWtYc4lNxSzKB+YOT1yS8NlryIscLXYN +4hZ3V7SwHq0tOq+R4YGZYhTQLHYgTFWIzLEasw7KlsaTiyQFuiInYKLpV9IkQxEVxw08rn44Pea zOenj+PMxT0QPDJTpqPTh4x9I+H+LyVy0itZRH8tJijL6H+thR9t0NmvGXiM2eewL+IdeJIthxfm obHgCcMDn8C1mBgNtixnJmw1vIW+XcpWrmF4v/aUUw/RAzj6AY8lnAWsuIheeVnPZ/SVr1xBu7yu vIW6wX2l2ILeqDMuPygGMf+i3kwjr3UX/WA4i+ZRzI8gByeYzLxJL+BpN6Wp11lp6L5XrHpuZAYf b2NHuDResFquXI/0/Oo605t1jZK/fUX2Zvcpkv4w29BXKorfGZRFoUV/B9UP/Z0YxSd056CWavlG 8TnT600Nb6l+vv6sbz9V6OxkqRQW4O0MWyrmfxki/dqcNLAlBP0+xBP/zhfYshBMWcx9tXwc2EIf aRu+/F2q4y/FI7byA/vA0PLBluRd9KTi6RtXYwu+4LTLXPtoItfT8LbcxGOMr9WELYoZ1dgCvhjY ophSJul4Q9NflstDsOUh2PIQ7nKfvtg9sOU+2HL9brGk3f4AvnBOu8a9x1nuLK+FqZzxtCd27EC+ HMIrtH8LZ8a1ubJ1Bd4D5sXWROr+Ft07yc4/NNaZ/jnGa0bACPr9cJYRfenjgzHe6PluaC5det/H K3ZbXLvjFeuCV6z9efR8vGKKLa7kIbvAWwxs0f3GzLrY40luRr6YgS2/xhf6ZM3Bl2Zo/nZ4x9Q/ 1mwZ3mTuZ7SXWs1m4TGbLt/YTJC/2Y5mhm2JNBu/G2zZLg3GrGfnMdp+ILvDpnzP3mN2H4cnGfzF YekP4rziBvrLXem4iRzbbU+kv+JL/GsyLTN5/WdGLjEHbkFuWhKz6tQsNH+tmVWlHq5Qagal2BMC 3kxDNwmi1xUInuh85gR4kH9CtvhRvofpIR6kfxjPTpL4p3izHov3Xvar73wgfbalM7f4RnpufiFd 1z6RbqvRhNYx+73plXhufSmDdrwR72Xp0moEz5XzJLzXg6Sh8xjpM2CBRCw8LkePPJRsft9F2XgZ i34ydq6o77eS4/IHzkTFFfiGy9GG6euWvC9mLwu7iUvwcSm+8FqnpV+rs405b8jGjLsABw0Xm8Y+ YmY9TRo7osUPey72EwrFluvaEqyw8cujMqXJ2Axpx9mpN9f4IK4PH3yR/nwuEFwJRqOfppgyhnwZ /B/hk3JkXmCmLARTlk3LllUzmCcOAVeoLaGcZ+D2++bm0APLMXDl2GLOO/iNj9FHPhHD3jxwJQnO krSG+fsN4An8WvthqWjvZ+D9ZxJMWUkX6Surhn8VXFFf2DXuJcUV3UlRjS2qZV6F11yGu6s2k5pI H4He9NHtRexdZaaLaz9iJpxyMvuJxqWL48Ar0tgjWWx6knHcbS0aPhpgB+Z6W4MrYMs3jsztOC3g HBQiX1t4S1DEYeZGyTB4/5aeWFYNtvxZgeH/w/9Lvfofi8ns+1gpU6dGieVfR4o3exUDwJSp+I9D 8B/P6JcrswaxZ4Ke2EL8+cpbDGzh3tsegY9yQcG/YYtmiSm26K67Cyd57UfD116w7ovUnMnb+I/v 3oOjPAI/npTJY15DnqC1PAFLnr6qkMcv+Rj19FW56X24yyPw5dEzCu6SDndJB19uPST/9T5+0B+V B3Fe4367yIzLubPkiqWUkyeG7xKfzaEdcKuN5MyuLZJtMUWygbPjanjL/Gn83+hhhI7PlhBeN6bA W8aitYz0QLOAuwzEi+zRlxnKPvelfa870rLHTbHvdk2adLjATnByX1qasMWcnlj9Fspb9uKlgbc0 Z+6sOZoLnOUX+GIPh2FXlJnuEbMHY9Bf6tmjwTRfCW9B17fjvgZjajeaLbWtp8tfvxkuNq4zpdGQ jdKI3piNT5xY+25E298l1pRt8GGxDdWZylRptuAiuynZab7yJvwFnrUpXb7b/lS6w2Hc9r4UT/pk g+AxI47lySjVQOAc/ifxaFF+v6rx/HmcVnKR+PJ2TNJ7vgfPFRxlKDxoyCF82uDVADDFc98T6bsn Xdx2gSc770uvHQ+l2+aH0nVduvSKeyLuq5+K9+oXMmrdG/GNfSKeIQnSeuASse8yUaxs24q9Uw9x 95wgMfCS+/cz0YbRhz/+xCwJb0srmZPHV/SR67SQzMP8bOZQ8CVV6CzFB9r3aMeV9PCNwzOYorMo VElpvuTlZ8qr16/o3ahfxXRuLi0qlT17kqVnn0D55l+uYm42U75zT5BB8JNeAUXizE7r1nggO4An bXw5Uwx/IF4+z2TM2GwygeArvm9lDv2vpZNey8qgbFk8OUeWBMLjp2bLanpq69BVNmn/axbeyXD6 X9wf6gU7GKlcJQ88qdJWohVXyK5YwdtV4EosRb82mXNZClpL6l7OZsr70SvPHGfuGJzQvDDV8NUf ZugqabxFa7lhFDjDta+zY5opdgHOcvYkGaTHSvFJluIPI7OUs1/MfPqY07Nk6PgX0t3noTTxQl/q nSANum0Ti+9i6YctpQemnGWBUbWdF4ilC35Gy0HS+rtxZGjkGDpJeQkzcZ9M+21+zVuUwug+G6P0 fUp5TPVDMb/m8ed/BvTMp9xFdbVp0xdL42/8ZXjPWzKpLz3zbmRVejDf4kF/dgBns5Ho+ODKImZA YpS3oOVvmwPfj8r/jC2qtxxHb0mu6omd58ylPd807ombXPvGzsjb4IpyFuZTHsFBnoArT8GVZ2j4 z1+b6tnrCtFSbNF6ArY8BlseV2HLIwNb+Blg0x36ajqvrxn82hf4gbOb+pAvnGZGHz9RCveX7nA5 soOMvk3sn4Rb7VhOfwC9ZfFM9Af6YbP5v8ykJxbsixd2YLaBLUM8XjOfr5mVz6W72wPp0OuutIK7 OHRnt3GnS2ibZ8CW4+yfPCqKLebV2GKvPTGwRT3J1djiCHdxJMvSKH2/mstU+cear0Zv0TwY8KUZ OmpjehENZ8o/vh3NXP8EqYdnzHr4WrEeEStWPmvFatwWsRq/VawD94tNMPsAw6rwJeo8mTBXDP7S cg25Y+vokW24L13RYfrsIJcfjBkEjxmiXAN8GI2G/uvy4WNao6iR1HCwZKhiyQF82fvJM0Qn8UQv 6bfzqXjsAFO236P3dVt6bL4l3bfcYZ7ztnRcQ370itvSPfapuMfiL1j2QDoFJkqT3vPEzMVXrNuP l3b9Q2Th8j2y//BlefQc3sF5uPj9T5KbRW4IXEM5ysfiEtP8hNFkAUM+MUMBdnwqh6N8zDH+rK9x P1WSCUaOZHnpezzDzKKAOZ/AnmpMyXnzWt5mZBgQpJ7ivQfIu/ddSMbiJKlTa7LYd4yX/nDYjoFk WuIZ/i7ovbT3fysek7Nk+GR4GvpMWCCZAczSL5tKxiQ4spqvjw4mx5haFUKfNSxf1DO5lXncnfD5 PXjB4uepF4zMYc5fRxexm3gpvS9wJUlxZTlYshpvWCyzxWuo9fSSuXeq9xWnfo9mWYUt50+h3X+J LYojYIsJVxRfwBbObjrz8gPYojngp9HBkpiXPIrWeGAjM00xZOxEkJs35bUM8HkknYfekUZ9yVzt QW5RZ7yMHeHPHejNtpkntVyipDZVqwW/L4dI+Wvt3nzPYuYk4ZAf8RIrXn8y5RLUYMufHyf+O//D SnBFzxGKLf4TZkvDr8fLSM7nk/sx69H9tQT1gf+zfzKUs/w89npHjc42tHzVW9ZMUr0lF70lz9Bb tCdW7RM7tYe5Frj4Ra7vK3B5nR3WHcR36IVpdrHu/VJsefYULEFnyQBXXrGL6tWbSnmZSb45lfFW caZcnim+0Bd7Cr48pS/2FHx5And5Ar7cTS8FW8hRfsB9VoUtl+m9aa7YZ2zh/kzYxzzy9p+xZXsM c4RRZBt+xpZCmTWJ/cDjCsV/cK6MIkttqPtrGQy29ANberg/lI59qnaE9dCsfbCl/Rn2T4ItLvTE nNlt7MSciyN6vuFFVmxRnUXxhPfZ71K/Bdr0L0o/pjhDf8yeM2MzZi2bLScPZgkzlQukru18sbCa LnXqjZH/7TxZLDyX4hsjx1JL8WXsJva8aBY/8/tB6PszEqRReDL7j8+yo/KSOERfxUOWBo+5IS3X kEEIxnTe+lh67ngmfXZniNseZhvomf263PjY5wKL+uxhhhR/QC+wqQff31U5ycb70oWf13bDE2kT 90haryEXZ8093j6QNivvSatFN6VN+EXxiH4snfwOSbNu4dLAYZjYNu8v3Xv6y9ZNyQY3+VTJTjqt CtNrleKEUfCMosKCz3xE8yHVd1JOL0zPwVoVXLiacV/6kRzJkgp5X8YcCjwnv4TMr+Iy5h7JISlm roK+WMkn8if4O8qq+I7utC8prpDIiI3Sod0AaWQ5UHr13Cj+U9Db0FdG+OJfg8eMHo+figzTIDyE syezI0Z9X8HMPU57JxuC3xqzXRvCCmUTva+tM9Eew5lbiVCdvkAOceY6HJUrR6Ly5CjaivbBEtAl T4AtyStz5SR1SjFFi5kW3Vd8Cu+xsfNoP7wFbNHZsFSDt+CBPFPFWzg7Gf5j8OXGdXJfmR3+Bbbw defwHacklskx5iUP7iqBrxdL3CI00zD86WhD7kMfSivvm2LjnkLWMfkuHZiVbBsjddssxBtGRrcT uKLlyD4IK/DXqrcsjok3+o2lRWB3xU+S/97Ue+SXxG+DquKO+rZSS39HFEcEoyo4HxCXY3pU/56r /ljz5s/3DCiuVJbpXtdKGTDAT8z+11D2GV+WqWgtwegsQb3xi/UhY49Zl4jhePV9wBY8yNH0xmLB li3hObIjMlf20zuu1vLVg5wCtujc5GX1iHGt6/ywzkv+Gls+48rLSmbTKuUNePL63afPVY0tz34H W24/JKv/AX0x7Ynd5t67hueSntj5s+w0TmW/YiLeywP827YXGFr+3nUfZCcYuJH7bBWencigHJk1 IdfoiYX6F8q0sYot9Iz6ZspQ+mKDPd9K//4vfsaW3nfEEWxp2pkZF3qHVi1PoLew29gJbGkRz4wL PTF78va1J6aZyA5kIztWYwofdyLT8nPthu+gzTjCXZqvoUz4Uo0t3zZaKI2bsk+s9gj5W+NRUs8N 7jKUPeWD2fc3cpVYjiVHwXczecnoMFX4YjPjmDScdVKazDvNnsrzhkfZ0GGWs7My9pa0X39POm9C iwEjeuCt6r7jyb9VDz72ufRrFE/gPV3Ak+/gQR3X3pYO+rNW32R284G4riSzYPlNcY4h/z/mprgs JjM6LFUcJn0v33aeJX9vNFxqNRkifcesloRzmca++o+cfz/ksQMSjqG700s/vpe8nEzJzXkH9zD1 uSo4G2sO8U8cfBRXFF+UvlT3WhRbqh+lfEJLt6/oTiLV9fW8BKQYOS5F5R/ZU1xMr6wIj1MOM5H8 3R9NOk7ikTRxcfKVev8YzHz+OQmJKJZxAehLoXn4zdCeZjALGvpeFuJRjg7W/Lw8slq47meZ9q1u wc+yjVKuorii3mLV6Y/hL1ZcOUIvrBpbEpeaemHV2JICrpzCG6YzLYotKVXYovnhmsOXqtiSiIao MyrcR6q3XFNsoS92A2xRXPkFttAfuMzX6dcrthzaSy94WxHzkmQ0RWVLxHS8eGOfSq8Bd8XF46pY 9zlJHuVeMW/PbG8bNL9WqrPMka/RWWo5RuIPWyR/r4MPwnWUpF7KgEPCWfBIVPK8FhXXYEv19Vfz 9t+fgbKKcinhetFzyNCBU8hADpCAAS9lCrwl2AMvjHu2SW/xxBMP3szjdXfBcGavRhfISvrSG/Q+ i8iVeLDlCHNfxzfC93e8R2vBk3/0vVxKIXPiPF5J1VqUs8At7txHj2c25TGc5dHTEnnyvESeoa1k vKkwMOVV1id5hX6r9ZL3X2R+Mvpij57jG3tGwVkePUWT4fuVt9y8zx6Yu/QF4EM3bpjOdFe4By/T Ezt5GK/QgVI5ytntwAayxFYUy6ZF7GWkB76KM+ZC/ECRnEUjOJPOwjMa6s98BrMPY5kVHerGDIb7 G/GiN+bu/ly69n7MnrB74tQFPb9jmjTueFUatDstFq2TwIjDYAa7LlTPbwG+NANTmqCrNGFeoMlm qW+3zZRnqdijX+fCvkrXI2Llgj8HTmPZdLuYN0Z/abKOTJhV7A9jX6UDeRv29L4bBss/649B958o dj2XStNBq8V86EKxGhkjjYfHSpOR69Bi1ovteHSYSfiUpzJnGUL+2MzD0mSWzvGfFPuoc9KCXpnT qpviFMeu2g13xH7DXbHbQM99wyNxWfeE3P4n0mHtI+kYB/dYf1tabrglzWOviP3aa+Kw9o44rKIf GJ0m9kuv8vaKOK5gd9TKa9Jo4WlpHH5G2kdcFc/IO9Lf/5i4tAsWM7Mu0rRZD/GbEC5nL1yGRxTy 2l4IljBbx4vTx3I91f6xD81y0T7bsWMXxNVpiNj8fagEjPxB1s99L0smZUss/mH1EK8JIicFvrIJ jrKD62bfHM5TEeSAzS2Q7+ex1z6Svtf8Qjkaha+YSliAt3gh/S+utcTF/Fn1eyphGX+mF3aCGauT q8ATsEXxJQXekoqOf5qe2Fn0lvN7qPiqrBd6unpGU/6fBh+/Qd9Lc15u6j3FeU3rFmeq29QtznA6 23IuCV+A9sPoTWuGXhwao/rDJuEPGzCWWeABadKsD1ne3dEJO2+V+m3xh7nSj3UhQ9UJvY+5ljqt 54ulHfOktUbjlRzNPORPRnZYSWmpFJcVykd+jzWPmmfg956BCg53HxVbIK6DBwRI068my2TvDAlC y9c9xqHULDBlNhXB6+3cgWSZD8mWRcNzZRl+zI0hebJjbp4cgOvrLmPdY5zMDHwq+nk1tlw5D6fg PjC8YWCL7ml58AhseQa2PCulz1Uqz+El1djy+gtseQ2+ZMBjnoE7qrmonv/4ObjC9z6h1F+mPbFb 97jnwJbr3GdX6Ilpb/ocWks1thwDW77nHtvN/bxlcbGsZ7ZgDfn6i6cxD0oPXbEl/Ats8R2QX4Ut b8Ubz5i7B14nxZYe98GW22Lf6bo0UWxpf1Ys23D2czki9VXPd6Yv5gR+wFvq29ETM3BlC3mW28hL pgemPTMntBkDW8gxb3lArJm5tILrWPA1ZnYb6YutkboO0Xh00AOaRzLHH44feSIzHr5i0XaGNOy3 VCyHLDTKdvAKaTR0tdiMikXjR+f3W0928haxDdolDafvE9vp7H4JJeMyXHPI8CovvijNo3+Qpiuu SJOV7NDEt2wD57CPviXOy26xMxkuAn44L9eZzEvSaEmKNF15SexiwJAo3at8XuzxC+jPaRRxUmzm wJNmM2sz95I4B5Pf2SlM/lK7l5jberG/ZLYcT34seXmwCXok+hpeymtSWTmayE963f3x2KJ+AP13 5WWXStCUjWJv5Sc9nVfLwin5Eh2YT//LlP31W9gSD7YcAFcUWw4Z2MIspIErReAKGAKu/Da2kO/C GSeJfBfFFqPgLinrf8aWc2DLObjLObjLebBF54+vpP73sGUvZ6q1ywplbjj7ich48RpDxsuAa1XY wjkHbDFvyz7JVuyuU3xBv/+m1VywJYrrcr7U+WaM+I4NMzig8kB9lFawE/oDPcuaR80z8DvPgPZE S7jHFVuGDAgUu39OMrBlqnqPvcEWysAWcEWxZd5gfLvDsmTJKPWKvaPPDLbMy5ODy8jYi4PTb8c/ uQ9/y0GyxI4WGGetqxfh7dfAAF7776Kz3CMHLP1JpaHfG7iSUSoZ6CqvMumJgSuKJ1rKW97kmt7P gLu8QIt5Su/sKdqMav9ajyidpbwNF1JsUS1fs5DPptJPOEHOxRHuYe7PBO5VzX9VHX8nWssWeNaG +UUSHZovC5ibnsfryBz6IDPRXEy8BQ3b4xVeMTy8+JD74hXr4UbePvP56kN26Kzz+VfFpsN5adCW nrXrMbjLIbBFuYtqLvS66InVb8qZUHEFHmPspnSE1zjRP0OjMW95DFxKoK92WCwdyYxpjn+Zr6vX HHxxQNt3jCYPJhIeRKZ5kzD5p8VodJhx0qDzXLH1WiLmXpFiPjBSLAbj7xu6TCxHVOswzPAzC6M5 MdZaAbulYTA8BoyxC2d/JTzGLuKUNJmrpfMxSdI4MtGoRpEnpKF+fA44QjlEpYFRiWIzbY80jkig TpAJAB5OTZRms87Jd7N/kG5TToi9G/Pbdu5i49BHhvuGy8HDZ+RlRrbRl1JY0fZVefknzrpoJLw+ 6WtUeRmf+KMf4MonXif1kf4oT9z6zJKmdUdLwLBLsiI0R1aGZEms1nTyWvAUb0RT2RZeYGQX78dn eAh+c5g6gmZ/jPNKItdUYhS1APzQojemdUJxhmvuBGewJO6VZLT8k/CXFM14iTVhTAp9sdOb8Fbi Qda8l3P7KcUW+mI6f6z7Ka7BW9RnXN0T033gt7jmlbPcUd4Cn1Gf2Dn89zrXcoQz1W48AqvhTOGh mTIO73F/H3wp3lekmVsyvIVrtfNmemIrxayN9sSY5cUj9k3LKKnbeiHce5bU+nqULFi01eiDVZSo 74eMqHI9J/wy1+WP/lXW/P3/Wc+A9qzLVB/lXh8xJJieWKBM9sqQQO2H9c2TIHT8kL74xPrn0RND CxyaK0tGk1PpVyDrmDnejDdmVyT3WDT3CtewzhOfg8ufO6z+yUK5Cn/QuRbV8X+Es9y7B2ep6oc9 ByNewEUyXoErVf0wxZa3OeBJVWXmgS+8rx9/VYUvL8AX/V6tX2DLLfyXab/ElmQ80MmHSuU4ns4j 2+iLrWM2H71lB/f31kXM5Yczm06vY14g2IkPaNZkE7b4DsCrS17lMDzIA8EWk55Pv6jXfXzIt8Wx yw1p1vma2Ha8CLbQF3NNNLDFnDmX+i7aFyP7Ba+YeTN6Xc21domFA1qLI5oMGGQOFun3NGiXJA1a 4wF1Al8cwCUyL83Up+yIN7kFu/3wjFm6MF/uECVfW46Xv1kMIzNwkli6zRUL7/li1j9c6nvNEfMB UWDMYrEYGi0WI9BifOKYA9yA3r9RGozfLA0mbsdTtltsgvCVTSPbp6psQ9QDcACf2T5ThcaT53hI rKexw4OynnJEbAL5mml7maU5IDZwIespu8jkOipNZpALwGxK/dZTyXIeKG37TZMlm1Ll0Wv2aIEh UGIThpRU0AsjFxcoQTYxSrHlA973P/wBtpR8NJ2/Vd+fHX5EGv5rqIz2SJCVeIlXTMvEE/YOfzG9 MfBlQ5juHs6X3Wh1+/FIHgJTFFeOorEk/Ba2VOHLCcWVL7AliftFPcjJ+I+TV1OKL/TFUrQvhuZS PZd/Fj1fsy0u4Im5DG/5jC30AVRv+a+w5TDYspMz38qF+RI2jZxs/yfSb+SPZB7/ALaQtdoNLfC7 jWDLCgNb6rZit1DLhSZsaQVvtmYHxD9HybYdycb5s/QD+Z3FH+AsRQa+/OG/v5p/wH/sM1DC7BlS i3HdjB4RKva1p8okzxcyqfdbCej1Wqbydrr7OwnrnyNz6IctGGnKQF4PrmzXM9xssGU+9xj3SRLc +yznrQuctTQb7yyZtNc5Z93kLPXjTWbt4SwP8Qo/emzyhqkv7GUVrryh7/UWnpIJjmTCVd7kwGGo d/n8GXzRj7+twpcMNP9qfHmAf1n3Ut5Cy79xmxka7YmpB/ks+ucpuAs5TCnMb56MZ48LuHdoEzv3 4C576XfvBF9i0V4XoxnNn5IjkVPxIsNdpo7Jl/GDyBP2Ju/K86UMBmu9PPFWeaRL5z4/Spuepvl8 hy5p0ojcSpu2+MVcyNtHczF3PmjiLmguOkOpfTAL7XeBKxYO+9D71U/GHL9LolioDwDOoz01S2f2 xzrCZRzAJsUXR+ZfwJe6zVfw81ajyazAkxwm/zBnN2VDemPtZkij/kvEzGOa1O8XIvU9yT/3mi/1 vRfDZZaJxZAV4MwqNP9YsRy9BozRfhl6jD/9Ms2+JANTq1EgWQyUdSD8hrLhfZtAnc0kA4BqMD5O bEMUi9jpQS5X04n75LvQZGk1ZhvZBMF4eLtK246jZPa8Lfj2csEPBRA0+JICPCJkF3JtKaaUwotL sYApZ9FzjLFL/Wcp/g+7P/inGPuMs/Le4CErll376XVaDRDPLttkaVi2LAl6LdFB75hfQZ/jDKLc ZdMM07W/G93lINdPNXc5+hvcpZq/nMAjptiSpLxlqRbYwttk5ltOrmAen/6Y+sUM7lKluZyBa585 gCfmMNzluGnOXnVEnZ005ibT8ElyX925rpwFr+RVk2fmCrzlNDznBGeq7+kjbON6j8azNgOtZbQf O8BG3JF23pekqRvXXFc8J9/FgS3R+MQWw1UWG7yltmsUbxeyi2gGXpJxErfxpHFe0N+lngkq4KD6 u6151DwDv/cM/BpbmteaIhP7PpWJvd4Y2DK9X46EeeVKOJxl7hBmJ33Y3eJP9h7YovPGO+cyjxhF z5lzWCLnozPMTF4EWy7qLHFCodzgXrjNGes+85Lp9yrkEZzlCT2sDHpZ1b6wt+BKJrjxDvzIAlfe gSVvKcUWA1d4X/HmHdijHjL1KVdji2bA6HyLYovuN77BvaY+f/XT6P6kM8c5Bx4lX+x7uAtnuMOb 4S6KLeguO6PZXzIXH/I0sCUwW+Yz0xAx5b0E+RaIHztcfAcxA+JFVizY4u31XPr0fSRd3PDd4tE2 +mJdr0ujDpfFug3Y4nycvH2wxeh3gQ+q6ZP/YvG59tH3isdPBmdxxrPsyte3TBIrxZbWZF46J4ml E9ynBfiC36y+E3qNM/4xxzg40CqwhX6XwxLmXtiBbO0jtR39xKrXbLxjUw18MesbJmb95ki9fpFS r38UWLNQzBVnhoAzw6KZOV/BXAwYBc5Yjo6D16wTy1FxYMd6fGY/VwO/dfTT+HhVWfNny3HrxMJv k+FHsxocSw8lTP7VYgxe6cEywm+5JJ1+bprVVg9wdjaYgs8LHUNzcT8UFeMnIvehuJxdW3jDSuiL faSvUuV9/73r8n/q42VgoeJLftE7ejzkrR69L7Zm/aQ7XHEBr8WLAjNkScAbWRoAh5lCngP4ovP2 W0O59mdy3YMtv8aXX/AX+mPaG/sSW7QvpnVccSaGHDGdywdfkuAvBndhfvI0fTH1Ip+mB3Ca3Jdz idxTKfTFOKtdVb0ezpL2f4Et8fycrbG/xJa+I8EWr4ti58b1VoUt9dsvA1sW0RMj78UVLd+FPDGw xdwuQr6p7SfjJyySnHc/7yiu4KxQUaHPXM2j5hn47WegrIJ7i7OI9jCGD54qdl9NlAl90yUAD+50 MCVsIL7+QfSLwJXI4QWyGO/xyon5son7S/ew7qEPsIe5sP1LmQ1bWygpO9nlfZDcSLL1Lp4okFt4 WnR/8UP6YY/hLE/R8J+jwb+mr5WJ3zgTjeVdVqVkKa6AITnwlKy8SrClQt7mUrxv4ItiC1+j/OYV 35fxitnKF6acGM3nv/OA8xu86LbiC/edZmJeOoMPGb/M2QR0oEP4xfaQ17elWA4w/7xvFf/+mA8S x1lzSTDYEpCF7mKao5wOtkzEr+A3lBlCz9dkv7ySgXA5j774dd0eGppL6263xbnrLWnS7pLYtDzN az9Y4UDWfguwQ/HFmHVhFwbavZbiiiWcRfHHwhnO4nICfElGazmNh5n5/hapfB7fTgvdCaPaDfji wgymo87xswOmWSw/Zy08aKl8bR0of28wVuqQk1K/R5DU6zVNzNxmgDOh8q27VpjU85gpZn1nwWXY yeM9T8wH0VujZ2Y1RH0AeJgHk+8zaAnzmDFiO3w52ScrjLIdHk221lKxGrXIKIthC8Ri4AKxA1Nc Bq6URi39pL5VL2nfYYyEz9lgnF1z3mVKHlU9p/ihIJ8ZSPCFcy0jJMZeYNpNxtvqV6PK8qp5lt++ LP/HPlrGP0iv/w8lufK+KEt27E8Ti7p9pJ3dYnzpryViQpbMZ/fCAnrAyybgjZyMto/3YxO+sW30 yPbOVs8YPl8wJh7d5QDX00H6Y4e4Lw5TR8CWY+gtCfAWxZLqSoTDJGiPbBkVDa7g40qCSxvcRTV9 fPzGXjD0/NPcT+e4hi/gubx0Ht/lD6ZM/avXy+TuDc5Wacx4XSs1NJcbcJrLZ8slFd5yHN6yl/7a ZrBlGee/UPzHYyaQAzrqjrRnd3HTPuzk7kqfttMmqd8+Ruq15ezS0uQVq+3CDKXrEryNzOd/M0Fa tvORez/iD+cJK2d2suwD/Q4loTWPmmfgd54Bva/K6IGXlVTKIC/2X/9tnPj3fSBB3jkSDpZUY8vc ofipRhTIUmYmY8l60XPbXu6jvfhiFFv2LWFOLLZAksktOn+QvS1gy6WkQrnNzKTuL06/i89LsQUc eFGFLVnoJ++Ur2R/kmxwI/u3sMXAlyre8gW2vKjClsfwnwdP0fPhQ5ohU40tmo2h2HI+ifxKznya +ZdUjS1rTdiivCVOsSUI71vAO86pJmyZNpYcRnDFHy+cjxfYQm9MsaVvP/JTqvT81t3YcQy2NG7L njBX8MERvFBscTwENii2oM2j21swq69VjS2WzlX9MBd4SksTtlgptjiBT1rO8Bj6YxauYFRL1f3R M3QfjB29rRZr0WXWkJE8Q/5ixo6XhkPErNsU+bYn+NJ7mtTtw+7KPsxaUnWpb91CwBcwph+ajOcc cGYePTP6Zto784wUM8qC7C5LqoH3IqMsVbfBH2A5OMIoc+859NaWsjN9pnzVaJCYNR0kg8csl9Nn XhlcpeQjmslPXEQ/VZLRUigfCtEueF9xJb+gmFkTXrfhKO+Zocr9QDZYKVoM510TtvzxWrBe/zkF 5F6W5sOvsmXzrstGXn878hGmDEuXOX6ZEjkuR6LGFbDLm8x8ZrrWoM1thLdvQYPZQ1/s1/jy/Rf4 othyFN7ya2xRXDmm+j59seNgi85Tav5LMl5L9Yulgi2p28EYfDGnmX/U89EFerxfYovu8v6vsGXP Fubxlbdwj4aFvBXfSYot7GvxOs/e7KNi2Q0tv9MWMe+A3tKWvJdW9MRc0FtcFksdVziv41L2DEwl g82NPJ4szgzMtoApqqXpr73mUfMM/N4zoFrLe84g6hMb6zNDmtWaIEFD0PJ5TZ0xkH4YGsusgej4 g8neAlui/ch64b7ais9/VwSYwpksHs/+4ZWc0dbmy7GN2XJiR6acis9Cb8librKQHIoi+fFGiaTf Z6b+Ubm8hG9k0dfKA1NywIscOEkufCW3QHkLHCavHM5SRk+sVLKYccvi49laYE8m32Nwl9fqAYAP 0RNTbFHf2UP8Zz+CYeqb0b3h1y4wm8/9eCYBPf8A9/Fu7nH6z0foORxYWyS7l3+QDZH0xKawx9w/ U6I4j6ofOcSXrPhhzM2NYs7Fm+ys3i/Eq/tj6e/+TNz6PpdO3ZhBb8+cSLs0adLqvDR0PSM2zqek QQvti9Hvou+lc/oWrmCMg3IXemEO/JkydwAz0FVM3OUU+8XgPa7M+Ltc4ufwtuVFPnZWLFol0TOj P9acex/NxgyvWb2meJmba8ZlDPsqw+WrhpPknzY+Ut81gDyombz+B0ntrn5Sp4c/HIY8dPcAqdtj otTtFQjWzKB3ZsIZ5TTfuoeAPdPEsv8ssegHv/EIBYf4Gq+5hl5j7rlSLNzI/OrHjii74VLHvLN0 7jJKNsbFS1G+eqvQTRBQKtBWtCr5wCdebPTlRouXHnQM/ER8XKuUKqMqqr5GsUfrj37ojGUx1/97 8rFKKsskes0ZsWvsK071FkjwWHYYob3NZpZr3pgCWQS+xJCRvJqz1Xqukw3KXdD2t9Mb0/7wLjiM zk7ug7/onmLN0NfMF52lPMj7BpfhLKZYc0yLe0fzKrWMvZNolifwJhvcBU1f5yhTduEj28esGH7H c5yTLqEjXr5MbwxPmPKWW+DL7eulzLeUUMyRXeFMRd8sBf99Ih6AfczKbFkLtqDlz8InNn7yU/H0 uS2dBuIB7MuOiC5ckx3QBdvhQW4dA56g5TuDL1Qdl2XwZ3Ii6gWJbfPhsjv+lqGVlfN713ydX+// +qN/lzV//3/WM6DYUsLhTbHFz3eWNPlqPLOTjyVoQKaEkk8ZRpmwxcRbojm7fYktB7gvDnJPJHDe Or4RXXJ7vqTuy5ML+I9/OFkgaeeKmOf6gN5C9iR9q2ePKyTjeYVkosfnwFkUW3LBjGpsUXzJyufz VfiiuPKb2PKGn6PY8uxnbHkAttyl93YjjZ4Y3jTVNHV28/xx5S34kffxb9yJXwxsiV9jwpbVzFYv CsiWuX5vZe4EMm35/00ZBmfx4j70ypIx5BEMc3spA3qTn+X2THq7PZGOYEvrDuwJa0f2S2vmPFqd AxtS4BTwDcUWoy/GDAvzLhZoJ5YtvqcOUfAa/bz2xOAslq3IcnI9J9Yu58XW6YLYOoMt4Iu16/n/ w955R0d1Zlv+//lj1vRMv7bbmKgcEKCcM0gkAcIEkUQSQYDI2WQwOZhkgkUwOWOSyclEIZDISUJE oZxDlSR85nduIYz7dfebtabXPD8PtdZHCakklaruvfvbZ++zD1+jPhag/gDVbvbgC9iBxo8vgFkw 1p5ryIhZKPXdp8j/sqPn3bU/GmyCNGo5Vuq3HSn1yFSpHzVMGrQfAbYk8P9RUo+6WQOtm1Ezq6+r g/KaCQbfsek0RWy7ThWbrjMMbKnbfqrUaTVdGpFh9ieHGJ73ACNL6tDRu+RFak3kF/ra8aCadE7t f21sKStFFwIMi00lUkIGWe+BC8W6foz06HBJhvV4KRP65cnUvvjT43R2EXUxjo9VcBfN0vt+LPOL JubL5knka08uBGc0n5IZrDPwKM9SnIHX4HXZrZ4y/MqaWXlgjuZWFskhXXOZOTmffRm9MIfhMEeX vO+rxJd8Cj/yyY34UP4Jtihv+Q223KSPDGy5xp7q3BlqYkdMspcMvc3ooN8uLJLpU8g/HkX+8YB7 0rwHuaZfkeMdwXH6EbbU96fHxRcfMque3zK88vhBnOeKjVM3WfndcQNbKopKDNJSU40549Pt0yvw D14BxRbdY7KllDEjZokLfsP4jskyuQ/esF6/YovqLXOpkdViyxY8YjvV34/X6gjnwkn8x9rbcnFP mVw9XCq3zpTLnUusq+Xy4FaFpKG1ZzyGa6Sb5VVGpWS/NqMNVktBfg3YUi2F8JXC4nfGyiuqhqdU 4RHjMVzL8orBIb5maDFwnLfZmg1j8S4/eU6OMnlkylsUW+6CLZrjf52eGq2JKbZob4BmlZ9FFz0B thzCz7YH3XQbXp1VX5O1P46ZNKPJ4hzG3zuALL+e9Jh1pn7Q/rUMpC+/H9livcgW6xIFtsBfIls9 kdBw+lyCU8Q9OEmaBoEvyl280Uo80UqUn9Cvon5jG2/FlYPUxA6hqVCDQK+38zuN7xhc0XoaOouT 50UW/McLbPHBG+B7mcegv/idMbxk1r7HwJfDaC8HwRj6Msm/bOS1nrVCvrQZJ59bD4LDDCCzY7TY R00S6/bwlDZD4C+s1sOkbusRLOaNoc3UixpPzWw8uAIOdRgjX0QMhK+AMeBN3XaTxbHLImkaRU3M g8/bREtky+EyZ84W3jP1gOmBYmIfQlZktXIV+C6f0vXhpg/6aBlcBoJS+zjjWOPB+qN+D7cqk2Yk 4y/gCe0/9VCagaMOjUZL/KDXeNAfycjYtzI+lmwKOLviy/yhZFKMRHMcnS/fjSZLXxd9luvAmfXj i4x5LRvQItVLpvn6mydTPwZ3tsFvdsBvdsFv9syAz7D207ur8yf3wmv2wWsOwmMOo8kc07593avh l9dz6uxuPDLUdC+fhLOgpWhvsM7vVk9kSioef3iLzgi7dYt5e2gvV6+xlzqHvoi3bN/OEtmSWCIr l+TL7GlZMnxMhnQfeF9a9rgmvuRUOjRnzxNC9lAQnnf/VVLfD57iS22Melg9/2+lkT8+Ds/v5K/1 epODs8WYdVBeUoWnjtpmzSds+T0cw7/X51BFeJxx3oMts6Z9K43/0k96tTgpU/qzX4stkKlkvEzv UWho+ZaaGHmv1MQMbGEfVostp+l5V0/+Ffz4yRzT98jzeoSf5WGyWZ7eMctzOMsLdPxX1LBe0Yef 9cokuVlV77HFgitFZOAWM6ejkGz1/BLFFFYJuEImXn4x+bjKYcAW9ZRlvq0mP92SjWxgC3UxxRbV W9Qndg3N88p5vNCnOSfpDVBsObOXHkrtcaGPYMfyQtm8gOsBdb1EzvHvppEXNZr+siF4NQcUM9O5 QIZ0Iie4A77NrvS6wF+6UBuLasncrTbkL7Z8Iv6ht8UjnDmUYczACIR7+KoWf+x97QstnnqYlQf4 YtTE4DDoMbbo9La++MICzot9EDn9nudYF8CWy++x5boFW/zJWPYFXwJY/mAMGowVtTQrNBwrL4uH zNp3Lb2Ky8m0HIe231f+6h4n1pGjxTZ6vDRqP1y+bDVY6rYaSp1smNSJGC51Wo6QL1uPkrptx0j9 duAPGFS3FfMt2/CYNtTPmG3SsOXX8plLLPOWe0pEu+ly6iw1dnhkNcJJVSV1ytcvyP6y5KRU0XNY ixkfju+PcEWv2b97bKkkZ6yY/BKwpU88s0oadJSwsM3Sq/NdPOjpktDjtYzFLziRvq7p/eAuQ/Jl yfA8WYFvbDVrFbNbVpOz/x0frwFv1uIlWze2AJwpkO8nMCuI/LEN45lnPCFPtsBvttNrvGsqXAac 2UOfjNbQdlNDU3zZPw8OA7YcBVuOs187znF6Bp/XmV3oLmiYl06gt1wgU+xvsEXnt6SAKync36JO dg2t/8KFSjnFnuogXH37Jrz2y4vJ5cyVUeNfSs/4x9I69ob4db4EtnBMhuyiL588sQCyUv2Zsw1f qRewDC6MBhPwPfuh76iLDYKvT6CHoMTYh5qpidX8ou/+p9unV+DvvwJV72osNXAITOKa7dK0Xn/p 6LdTpsRly1RqQ1O5xtb6xOYZesuv2LJrNh5MeMthzQkHW7S35Rr5lCmnKuXBJfjEDepg+Fgy7oEn aO1vuP6/yeD69LxCcl5XSn4WWRv5ylmqpQheUgKulJKtXlwOfylDjymtNjAmH3wpMPDFwl2yc/GR gUvab5n2kt+Bnq/ZYo/5HR94y2X2b/CWiyfUY2OiJmaSEzsrjf4W7Z38YTF7y3noRmit2xeWykbO 7aVos99QT585rFimDEZz4XoypHOmxDPfOa5btnQnUyy67VOJasecqzZPJTiCjMYIcrmak10Zcg0P FXgBBth4Hoa3KHeh3uAOxriBB666tPde9X50GR9qYr7nwZXz4MrP8BdqYT7gCsve4C1gCx4BO0/w yoO+f7czfC/4wvc3cqd3xgvu4r1JnAP38vnVeMfGyp/t+pNBFi8OLcYz62kSfXFjpB6Y8kXEMPmi BSsiAbyBw7TRutlw6mfgDV9rCNexbYXu7zNY6jt0FKcm7WV4/Gx5+ywbjkLNiFpRhZmMj0pypKrI GOY6rP0NlZWWPf/HPAUS8OFAq9VUau+NLyj2aAYutTRjfXj0f84H1VV4EPBF7/4pQ5xc+0mjOuOk 7VfXpXXkRXyTz2VgzxfUxvDjcx5M7FssM4bSB8WcsAXDLTOL1T9mLI6ZBQmWzy0aUSyLR5Jnz1rK fmU5ayX6zBr2ZOvQaBI5zjbiMdsEv9kKj9GMy52z4DOKL1ofUz8/nrGf6Hc5Rf329Da0F/qzjHkV 5/CIUfPS3vybWvu9Te03lZ7K1Aq5eZt9XSr5sDfJxLhULGfOlMnRg9TmtpfI96sLZPFcMs0nv5J+ w9KkfZ8UvGIcsxGHxT58N/1S34tVEFmpASulvoEry6RBMJn7/onSwGuNWDvOk/oN4mTG7MPGPqOc N5XS6Kfbp1fgH74Cmidm6KtsQc4dvySe9kOlVeM11AAyqYnlyjTFlp4WD7Jiy7fD2Otzfug5sWsO 8ynwuRxahf4ItmgG0nX6vFJPmwxseQy2POPYf4F/KxN/2FtqV29foKW8NBlzAAuzzVKo9TD0+hI4 S4nO7+CALWWVsJFUjDHwBR5TyNd1GXWxPAu2KHexzHWxZJM9AVtUy9fsPvUg6xyLWmw5e5AZLvS3 7MeDs2NFqYEtmxeWyRaw5QfqEWupUSyirjGH68YsrhHThhTLeLT84WTcDOmJFxls6fHVK+nc8YW0 B2NaR5Hr2Pqx+Ld+IJ4t75BdmSwuQcyi9KeG7avYgQ7vA47QC2ntRn1MsaUZPfmuaPquaC4eaC6e p8AVOIsXWos32V6+SWgtYIsfvf7KW6iz2XrgJ3On1ga22LiRW+Z+jP4XfqYvmcq+28Q5iD57P3iM +3z5zDFe/uzUC2/yALFtMQpsGSv1WiTIF82Hsj7CFqNGBpdpSc2s7WipFzZcPmvSE+0mWnwiRsqy tRelCOxWDU5noZhLC6Sskl6VanR5ridQSuruZNT/AbBFPbVv3xZJy2hwuFEn8fPfIm073pSvOqZK j86PeN8zZEjMKxnRLQ+PCzN+BmXJzPhc+Qb+Mg+OO2cgPpBBusg81TWYGXrx+jV8y6yFw7imJzDn ZTh9YSMLDR/AGnBGMy20R0zrZprNvxW/2U71AMBdfnzPXTSf7zjH64kf8I9Razbm7J2hLsa+zdAT 4eeKLTduK7ZQE7sDb2El3UL3v1JiqYsdrZAD1NQ2rSuR5Yvg5NTFBox8Lh37M2Onxw1p0vq4OEbs F7twvGIh6+jNh7sE4N8IBFuClkt9amINfdaLi88G+fzPvSSseYIkp7wycOUTtvzDy+qnL/AKVCO0 6NI+6cxnbyTQdYyEWS+S8T2fyWT6B6dRF/sNtrBP05qY9uTvVg+M6i1r0BzxTF7GL3mDPsXbHP8P 2Vs9pR72HP3jFfWwt+n0sYAt2S/RUl7DV96a6bMzSxHYUqTYAn4oZynn4lVO/aX0/SooA3tKqZlp rQxsMepiYEt2dpVRF0sHp5S3pPOz06i5PQTHNMff8Inhl7lymrkXx830n5G1j9aimS878Idt5Xnv YCm2JM5k1hm5HvNGvAVb0PXZk85gH/p1PPiCT2hYLLPg6XHpwzWmO6tjZ2aZdGC2UjvmlrR9Ij7g i3sLdP1Qcvfpo7QPxFsccILeleP4iZlL6YXv2J1+fVcwAWyxVmxxp2/N/Tg5lXAXH2b/+SWJfUAy 35vE917lY52ZDJ/xoSbudZHZJyz39zzGG27krz40MCsA3hJ4ADzi2uA6T760h4vQW9nQfQg1dLxi ISPli3DwBYypg3byZeuRhv5i+MlaDJbGzadLXetuYt+0s/QdOF/OnL5l1DyUi2S9ycSby2zB92eK 6t5FeYVGnhRbEsOHqnUR3Z9o5d3M4m0zln5scGL4ybsayyxInellcBa+pvRF13/27UpSuoybuBSf bWdxdJwl4REPJazFQ4mOoX89+ja1sXTpx/sd1zFPhnYtktF9cmQ8+v4ktMfJrHHGYhYF+67x/ZgT 3d+yJsQVyoS4Apk8qBA8wmuGx2wW+5W5Q3/lN0vhyMpj1k/A0wyH2cw5tR3+shd9/yB7th+pjR1d y9zUjfiTd5bCvekdQ3NRPn4Dj/31JDgL2HKdlQSmJN+Ft9ytkKQU+gCuFeETL5EzJ6gr4GHeRl1s 9TJqvtTFhoxhpnQc83d63RK39ielcasDcN0tYhMKdwle/R5XltLv8i11MbLt/DZJY+9dYld/vtjZ dpVxU9YJZQbWJ+Lyn338/p5/v+KKuZpZfhwn6l0P9ZokgfXnyJhuT2VS97cfsEV78g3eArbU8hbF FsMjtg4PPn7Jq/D2m0cr5e5Zkzzm2E+jb7gWW7LAlhwwIOcVGsobMAUdvzQfXFFsKWYOFNihnKUC bNE8wzIuUroKFVuojym2qB6j2JKb/x5bsrQmZoK7WLAlHW70+CFeMbBF88dT9PyjhqD55JrJpH35 +/EcaE1M/cd7V4AxeEHXMj980ajX1DreUBPLk9nUNGaBL9MTimUy1wPFlv5dXkrf7sxr7PVWvuLj dtFP2eumS1DUU/Fp85DsylRpFp4kziFgArOO7YPQ64NOiUMA3mR68G3R4m3c4THu3HuoJgO2eCi2 oLf4UPf2Z5ZGwE2whWzlwGvigD/ACQ+aSzC5MnzOyZdsGbxk9mCNHfU0uwB8Af7qdQavAg7we/dS k0skE326fGEXJ587xFIfY2Yl2FJHsYV6WJ1WWg9Db2nDbPrIIVI3fKD8D6tOYtukv4ydedCYKaiZ WoXZRcaMDr34m8xmML+cPDBFC+UrOnOFDK5yeI36C/+LY8vchcwkaBwotvZ9JCzyMB4Nej/CUySy 9U3mGT2T7h2fklkKvrTLlvjoPBnRPRMtLkvG4csf36NQRuPTH03N1Fhw3NFw/dGxOTKGNZZM1wn9 mJXdP1e+Rr+cPiBfZim3AWfmDSHjgqWazZoxeWBMgZEprjMrd34DvuAb27eEzP7v0F8SyerfRo3r QKlcPI6meR5uwt7t6jV0fQNXFFvISL5nkpv3K+VGKthyvVguXIS7nKqgLsZ+6odyWbuiRGbOYYYm OTZdBzJ3ujeZq8wGc2l7SBwitolNeKKBLepF1lkuDYPgL8E/0ENJtjb+kcDA42JVv5O0aD1A3uAV QwL9dPv0CvzTV6CUXA695eTkSYBfvAQ5z8ErlUd/S47MiuWa2+etgSsLB1h8Ylo31llIe+YXymH8 +D+xtzoHtlzeVy5Jx8rl9nm8YUn0s6SWy7OH1MWeVsqL5/AMelpyc9+BJ2grYITOry0HM8qphVXC WSrBFjPXNjOYUgW+6DKb3hnLRE28ghpZCdpLfr6ZnssKNJcKcKWS/hb0nSdlcu9Rudx9UCGpt+FP SfRvXkL75Dz8+Tg6PufXyZ3sAXmeR8CXg6t5/t+WyMb39bCVX+t82gJZQl1sPnXymfHsOdl3ThpI XYxssUHdmKnEbLQBvbPJRU6Xzu0fkI38WCJaP5LgVnjGWqiuTzZy+HXmUV6mP+U8vfenqYuBId54 ib1YYIm1B5wD3cTG9f2Cj9gpJ8En5ogH2dn3Op6zZGkSSO9MoHKhVHr/U8UFv7MzOOMYAL+hB8YO 37KNz0W4y1F+F1nKgZa8fkcfMsDc8fk4jpQ/N4qRep6DxT5yCjO68Ic1Hy3O0XOosY+Xhi7dpKFN O+ndZ7QcOnTe4CrQD3oW4JBFzM8qQ2fh2vHxMg4SJRvoJcpBdPG2GIu3yZjNpfdmFnKM0e/O3W9+ xsc/Tz+uMeprFg6k/zdu75gHpj+/WnNjLEvn5/KTjC8bT4HvY1tEH6aQIVNNzU5z8The3nFcgYNm dKEqltbudAav1vcUN80VzBnjezJz6JvdeED+++doLE6zpKn/TuqB5KS1viShbZMlst1dadv2oXSh Bto9+rUxb6FPxxw8g8x67pQPl2E2pd5HvZW4Dmhx1Et7xWRJ37755Im/xcP8nL1IngyMLSZLO1fi uxbi7cffzs/4ujf5SexZZlFbm9P/jawYUWh4zLRW9t3oIsNjto362A72PXvxMh5aZdFdNF/sIvz7 yil6gqn3JsFbdE6Y5lAY8yvwsWgW+A32VlfZW126Wi3nLjBzFTzasxdvwQbmkS/NkclTX8uQIW+k T790iex0RXyiyMGO2CW2oRuoiVEDC1yLhk+/i98qYzUK4P8+m+Dhe8S+2Qoy5PpL15hFUoav5l01 cz/x2pk4dky81kWlFcbrrlpaTUXRb/ipzlUw15iMxcM/UuaMt/XTP3/AV0DPQ73l5DIvPHyMeFtN NrwxM/DFzO79hp7JLDIqyXsZ+Fts2Us/1hE4wAnqTJp/dBnecuP/AbYUFFTxXCvBlkrmHasH2SwP 0+iheVLJbBh4E/WBmzeoDVwBV06De0c5N/fhvSGP5hh9yootP67Gm7McrQXf56a51MU4l1dPRXsd XyzzR/B3U7uYzvk/kdpGQnfm28Lh4rluDOibK9270iMQ/ZBs5McS2faxBFMT848gG1k1fbiLU+gV MsIugC3o7z7gCTUsay+WJwv95DfY4ooPzB0u4kGfixdcBQ+yYouLvwVbmoEtii8uISnSGGxxUl7j fw1suYwXQPtgqL0FnYAjwYHAl8bUyFz8EvEIkM3fdKT8ybaT/BtaSv3mY8Wuwyz5zKOv/LfPQpkT 0036JyRKWnqBkfdTZYJHktNSDS/Ra3xlObMg4Sf6ce0yDpLfGbbo09FFC+QHz5pet/Smz1u5lWKQ WT0i7EcUY8yV1TJ/caK4eoRJHevx4uC6XNyC9olv5Bmw5Wew5YZEtgdboh7SL/tcutHf1Ks9+QzM X+0Djujq3SHLWD3Dn0n/dlkS0/6ldIx4JNGR91h3ybp8LD2iyDmF7/RslyuDOhXJqO5FMiGmSCbi cZ82IEdmDM6SBYOZV8H6dii+s5GW3rFE1fnRX7ax79mJz2Q/x+mx9Wgu20rl7H4y+MGK8/jFdJaE 5lb+LbYkgy3XwJvL+MkugEEnqQsf+LFUNm8pkWWrCmXaLOYak2XTLy5DWsfcEP/o89K0lWouW6RR yAb4Cv72AHqo8CQrvlhTF2vksQE//XZx0vwhqyHi75cgy1eeNF78KuaDFrAvLFLs1s2EvvbV1D/B l9r3Rz/3CVv0Vfj/51Z73TCbqXOYyiWm21xpVneIDP2KvAuwZHafLJkLr58fp1liaPkJZF5QI7bw FnLFdU/FtfoiPvyr+xVbmDGsvOU6vAX+kPFIe/GZzwJvefsRbymt5S1wlr/LW9gAG7yFLBrNozF4 C/p+qWovhVX0XFZKVnalMU8snTrbY3pmHqeh8zwxy/375MHeov58nV4y1fTPWjzIJ3aiDW1CI1pN n8HSbNmyIFu2Ly6TnawdzAvbSI1v5WRmoo+il4ea2BzWxH7M6gNbhnbPlmHU0gdTU4/tRr4YdZKu nZj9S00svA3cheuJbwtmbDWHc6C7OAbBR/AQ2/iAJd7o8V4sxRX3v+EtTdHpm+EZQ0tRTcXR5wrc hbldaC/KWxRbmsFbmtJL0yQIfIHPOPuj+4Mv2s/vwOMd0Gus6cO0pg5nE3KCbGVqHD47xJHrgFVj 8KTeEPmiwRCxchgsNvZdJDg0TtYs+UHyM8sNz49myVWWmpkfr3tO8k8qi/BRMPe3soRedeaScoFQ HYVLtIWLcPFWjqPrF/ai/27xBZ1DrHXWv3erPeaM+1pewnXI0GL0YsTtN4/hx+hnFTN0Gc+Dx6nO U3sNM0OUtMe+CiypwvtlMlXAiXPFXPZS3lVk8rcVGM9Xe3UXrbgsXr70Bf2pPRrVSvpVt+MjPyFe ERfEr9VlCW1zUyKjHsBbnkhHMKMzGNElCo2iXaZ0ZnVs90Y68P8o7lt2zJJWMQUSDt74hzFzKzJd 2nV8Zew7ojvhN4vaL8FhiRLo+620jdgqg2LvSEIcfVPKaVgz0fSmwYdnsBbEF8oK+mVWwp1X0xez YTYazFzy/Bfjx1wNvmyk7wXufQq/zGnw4qJyF/BDPffGTFc4Syr65i3ur98kCxxec+lKtZw9XwV3 KZfde+Fq1NfmLmR+xoQ3Ej/kpXToeU9CuzBbtA2afvPd6PnMHAragI7HjG3/1dIIbLEJ3sxMoU34 38nM9sGTYjNH6jccTDbFSCnOR0/jDdHXvpD6h+5SNY/BhLdbgaX2fTSOFd5E/b/xXvK+17A+3f64 r4Cek/p+l5XjW+c6MWkyczw+j5Ne4ZdkWr8Cmd03W+ZSL15APWzx4H+CLdss2JL800fYQk3s/xZb TAau/IotZWj+RUV4k/PJg8kzG7nIz+nxT3uBFzmDnOU0svwf0edymzmUnHP39bzjHLxKXezsXvpb qDsfXIPHbVkO2EI2IZiiHmTFFtX118/ET4NHVOtis+AuE/rkykj6GxKopQ+PK5YhYGzfnlnSs8tz iemiffoZ0gJNP7Q1c10i4S4RKdK0OdwlmJlhXO9t4S62PiwyKH+LLXjJXFlNWE3BnGbkb8BfHL3o oYS7uKC/NEF/UVxpFqzYorWxFLxo1MaCLPzFKQAdxp8ZMnjLbPCo2YTgVQ4Bw4KP8Hn4iw/Z+S7s O+1mSN1G+I6t+4pP8HBZueY811z2mOzlSwrAE/abNVwf9DjQ63sVvuPKqhLmQnL/O8cWc0Uh22Od ZWmZF1MD+OjS69q7avLMil/JL6ZcMKiMnOzHMnz0MnFy6SQN6naXwKD5vHY7eF0P4cU4I174jv1b XyGLNBU++lDatHkiHdo+k46tn8tXrXS9lOiW+DgimBPXgnoSK6T5Y/ELui/efve4Z+ZW86cSFnxL /Nx2i4vDHKn7eV/58otYqfM/Y8TqL33Es9EMCXVKlOjgqxxPJfI1e5epsblgC5l2eM4WDs2VpfTM LB+Xhw6YJ4lo71sX5MGx6eFfT+8+3OXEATCGXpfz1HuvwV2SkzjWU6iLfYQtSbfe18XAlnNwnBPU 0Q4cNMmmLZWyiFrw11NzJWFkFrNcnkiLHini3eGsOEfSgxVKvlAg2ZX+YAu40sjvO44t8uy8wByf 7fDnQ+LiuUFsbceJvUOMLF68QYoLmKUAYJRWVHK8cK5yMJWXlxr1Mj2mdH3Clj8uhvyjv8zEnlXf 95IyzlGuKxs3J0njBt0lmv3J1P45MpMel2/AmPlwmEVokMvwtqjeson60c5vONbRW05SE9NZeVeM mhjYcq5CHiaZ0FvgLQ+rJKOWt2jOSy7e4gL4B7ylXPUWrnEVXOM+6C2qtShnYVVDsE3ULyz4oh/z Pe81F62L5YMtmi/2KuudZLyCHz1H2wdfLH0u5O6zd7uleif7NvWKnTtI1v7uSjkJxzq2sVwOra3g vC00PMjqQ1Zs2cL9umlwF7BlWhy1aXxB4wx9Nt/IFxvev5ieB+rsXejV15lh1OPbdEiXCLhLSCt0 l5a3uU4lU8dCO8Hr5eBzFr2ePBiwxQ6txRZvmI0bGowber4rPuQm3Dfl3lWxh8d60qMPF2nsp/iS BK6kWFaQYsxtC87AX5qCMU3AGEe/u9TBb7O3TAJXwJdQeFDQEfzLzIYkK8Yl5Lg4eeAnc1oln9Wl 16VeT/LQpsvWjalSkm2pF9We/2XsO3NycuAtFdTE0TDQLXSPaXydD/T6UbtqjyflJsbiQb98tGr4 WPUPvczrXlbVEiDsw6KEYvhY9es1/FBjsQF+xzH4jpr8O+UxBpchz5LPGb+Yx+qNH/vheVSZ2SuD ge/wo1SbmStSQd0Lb5vmKdZw/ChmVpRUyZY9t+AYzIa27ib/9uUAaWBL9rPPPvwTzAIDj5uGXxSP Fld5/25JCDXO5m3warQi97oldaPI59KS1Twyg56mdPEDP7zDH4lb2CNxbp6BV+MutdBHEtDmnrgz q8fBarw44dVz946VHv2myJTZ38us+Rsktt8E8fHuJlZfthFnmzjwaaMMjHkoY/GdTR5ET9UAFlgz azD9M6Ppj0HfXz0VjX8OWTJw6wOrOWY3sj/iGD5+lOP5DMc1+yYDX5KpjaHrp8BbboIxSWDNNY7/ n6kLX7iI3ngGnRGfzQ64+3dryP2ex1ymyW8kduAz6RB7X0I6XpFmkcyqCyX/LmArPBg/si/zFPzX w4fRYMDgRr67qfX+CHem/uoJ1jhPlmZNYiVx8xnjGqKct7AoC296MfjCucprz53xXuk15mN8qWHv ouvT7Y/7CtS+52XlxQa2nDiTKU1tYiXSeb3MwLc/szd6Y98CmQdvWQhvWUZNbDXYsvFrnd1CHzFZ Ysdrtfy9aBxoG79iS+W/DFtU0zdxcVI9v/Q9dynAY6a5+zqPMuNNtTHrOD2D/Jf3fS4661JnvN68 yPmHV+znw+z19lXKuZ3MCgMLf0pkvvEicPIbsqHwIW/g79lEXWwtuLkAfXUKHoapcfkygb9/DJlS o/oVSwJrUO8CicPn0DvmrXQGX6LIr2yp3IW9rn/re8ZMyqb06jfWTBf6Ix288Y154+1Cy7cFV2xc j1KLYTXTBdbocgN73MEg+l0cvZW7gC/wl2ZgiGW9x5YQ8EUXPEY5jVPAfXT8O/RW3xI7fqddGDoP eGIfeAjucghdf7c4NNsNVu0Tt8Bt4uI6Q2xteoqPG/Ovokeg6y6SPfuOGXMh9SjXLI+SMnpauCjr bB8uDb+5lv/esKWmBixhVXNdM7FXrkYj0vpMDRc11VV2bDskCSO+kYCQWLF26EwPYLw0YS/u4neE muFOvBFHwJYTYMsFvH5JYEsq3owH9KA/kciINGnZghWeJhFhacwVeCKBIY/EO/CeePCaNw28zX7g Bt7yS+KiHJPap1WDWeLgOFwGDtuFDzhLMjIrDD99BXumvIIa+elkhowdv0v8/ceJ1Z97Swc45uBO afjJqL/2KZJJHFtai57H8Td/RLYsn5gja6Zny+Z5RbIbvrFvHdr+djTDHzmGqXNdOK+6PvyF+m9y Cj2V8PVklvIW1VwuXdXamVnOngWTfjLL3n0mSaS2tnQZGWnMi40bnildBrE36p4inu3otYrAExIC hgRvEpvARIOzWAeiv+B1sPImb8hzJ3um4xx7x8WV17HuX1pK3KDZkp7x1tgDmE3giqlE2LJKaSW9 +5+w5Y8LHv/BX1aLLSb2fxUcEw+elIq3ax8JdpzFPirT8CDP6s3sFjTtBfgnF9MLtnJ0oTEfSTWX /fR5HVmFzriBvmF8LNcPK2/Bu8WxnnbbJM/hLc+fkiGG3qL5lPnwjJICvDx/y1vYyCp2KIZYOAt9 E3iWTBVkF5nwSRu1MZ0rxffiSS4p1r4YC7bovLDn+Jq1jzKd3/PkKbWw+5YcP833T1XN5QzYctQk 5w6QhbFTa2NkN33PLBd41/aFYOXsHFk/PQdcyZeVE/JlwbBs8qMyZfZgcm/ocZkIdxvbB3zh/B/W q1Diu2n+fo506/JaOnR6IW3hLi2i0F1a3yd7P5VeSjQT6h7O2nuP7mLhLdrTAp64ab4xvfuu6kcG V+Az2kepPfj25Is5esNdvH8GXy7BTW7AUZINfHGFu7jBXdyD77C4D7kjTcJSxDn8ljiiyziCNw48 3i7wIvdnxTGErLKIn9l3HqK3Eo8p8yxt/HaRo7xE/mI1Suo0HMgs9GjmRo5Cg7gqz9NKpLQA3QXs Vs37nRaX1J/1TrlD7YITADBaU1c+on7xSh6rS2dLmvkklMHgC8Y+lWvMhxs1V4ODfPQzDQ6iPOTv rNrve8cXtV5r5JfBZaqp01dXgSOsKuU5ev3i+/X36fPW53/lRo5s3PFUXNwGyRd1esvnn6E32S+F N6IdeKBZw+tsw3h98PI1pnbZLPiaeIalim/z+xJInSsUPAkNz5CQ0GfoU+loC2niFfpEXIPvS+Og O9Q7U+GLt+A9j8U+6CGfpw7ZZKo4OffAezeNWZAvjL/1l6oi8j2zpLyQ2ly1ZQ5nFaaqBQvWiYdH FOfacGkZvFH6dU2SEb0z8S3je4cbTx2Il4Tjbl5CsSwbg8bPfke59a5vyw0f/RH89Meocel8yYvw 8ivUvpKo/96Ar+hSvUWx5Rp7qyt48S9eoL//FJh0GH1xJ9kA3+fI8hUc15PJnRhJVl6/h9K8c7J4 tjmPj/Ao2guesPCdYhcKh+H5WQXQn+sNvniiyfiSjRd4gr3LYXD0G/H0HQM32wNfgbvqewNv0VsF NbJq3htdvEMfvffw4XeW3Gz9yqfbH/MVYHtq1Kqr8HWUlRcZ/SaBPgPFt+EkGdfzGZkvcJdY+o/x 486HxyzCz7JiFHlJEzjW8bKoD//QimI5BQcw+vIPl0vq2QoLtmiO2L8IW/R8VNypNLAFfDKwhT4X eEsttqSBLWkZVfIYbLkHtqTeoseMfds1es2050wzxRRbzmpdjHPz+GbqBGvJRIZ7bZlH5iB9LsvH ZcriEZnkeOjcjhz5hn6e6dQrJqHjj2FPOSK2wMCWIfQ3xDHjpnvXNxLd+aW0jX5GL+UTCW7zQHxb cd0PBxNCr/8GW2zpa1FcsXLlWv9+qX/MxhONRLHFS7HlLDwHPKJfUvGlCZ7jpuj6yl0+YAuYorji Hsreuflt5irDX0Jvgy+3DWyxD6TnMvi8OIf9jI+MOkcwP9//CP5S9QLtpZdmq9i5sXf3mSf29v2k 7l9bcd+Rnp2JMvubbVyH7htajDGf+CMcsODL7wtbtL+mFpe0vvs0PVfWrP+JGaETxM6uk1hb9RZH h8ni4rFCnMEUu6a7wViypX01P5R6GLk6LvSoNqOmaGBL+H0JoL4VHPYYXEmX4OB0CQpOYzbWU/EK fsT7cA8vheLKTbS0G/AgfOae6F7UiBrYDpHQiLFy5ToztLjOZr/IsGg94IsFYzLJOWIuJ+dcZWk1 3q0UaVAnStxsJ0l7+pPiY9Lov8T7DofRNY1zbhbn3MLhubJqItr+LPL8F5M/Rs/LgS3wlz34xk7Q F4xX5TJ9woojSbeUs/BxMhrjDct8ymvo/ZcuaQ2NY/4nk+zfTy0Yz9i69ZUybSbHNJlnPeKfS6ue ZBh1hCu3PSMurQ+LEz2V9i22400GV/w1w47cMXDFyldzIfbxOhyXkMjjUvezzhLSIp7f+dTIByrO e234DZWzfMKWPyZu/J/8VVo/qOSabaqqlDK4SzUe9fHjE8WpTox0Cz0kU/toXiU5feguqjXOHZQl S4aRzTeGvf4UeDo9xD9+S2/XugpjltEl+ruST5TJ3UtoLsn0t3CNV96S+YK+SXxieXCMwtwa8g/5 naX0R7LHVB6itS7VU2p1lndsfnXurbH4WLUX/Vptn0s536Pfq9nJml/5ml7M528s2ZWP05hpca+C 3L4KuZ9q0Vw0D/k8+Rfa53J6D3nI1J1PbOVcAxOPrCEXA7/b3mVlspt+gu30FWykPqa6yyr1jY22 6PqTB9B/jeY6kt6fYTHMPCYrOaYjGWPRaPrUxCKo0wfjRfbBi+wReoN6PBmWXLucWI6+Z/GNoYUY fmTNbTnKHpD+fF0e8Bh35TJ8TM3Mlv4XO3d6L6mROZI1pnljjb2vSBP8Y824prkF4kcLvsvvuCe+ YJhPGDjG5xx97vPzH/GzH3Ddu4cnOYWaGXky/ufIvzxJXe4YPZz0b6IzWPmyB/WFyzRJFGubleSd TJXP6w6Uz76MEcem/aRTr8WyZNVZPEYZxvuk2n8l+ph6ypQfmPEoq/f0nWodLM0dU42kBt2jhrpa rT6iGkw1tTUTy7jOsH018X7qwkZi/Cwo0Ad8sPAP1YF473mM/t9sZp/L/5WTlJeiBVVq3wrXLZ6L ieeV8Zwcn4NPpF/CJl6f0fJXq37yeX36Q63JnnSkz9xxozR0Ri9wIc+t6WGxc1UN6pw4o225ed0U d98U8QrgtQx5DD9RjvJM/IPQVQLT8T6kiWdIGh7lx/j2HoBFqfSvom15XeZ9w5vXjL52POf1rYfi w4uWnbvOovPg3a4qNpa+Dvo38KdY+Byvnf69tbdd+6+Kj1+s2NftLF+13CoJvZ6TL1NIfxl+5R4F MiWWvQ3H3CL6LNfQu58IFmzBe7JrFT567dVS7YU90/nTZrmiORR4kq8mWXT86/AWzRzTPphr8Jqf L5KpfAat8WiZ7NtLNvPWElm1FA8o9eCRY/FLD3wqbbrfkcCvrolH23P4knmdmrMfCYXvBu9ggcsh ZK+G7KdW9iP9u8fY28Cv3XZI3XoDpFX7mZJHL7O+Ty+ePOTNpT7JH2pobxw02qdtaGgcJyb2itqH ++n2x30FFFeKS/EG1ZilnOtDNW//4sWHDD2/K8fR173xsfQi90V9LIOoi5GVtGQo2a+j6fGaQu7L e2w5Abac31Yul/Gw3DxJD+Nl6mI3K/49tmThIc7912FLAbU1i+ZiwRatiz1Jr5L7D0z4MsmfoSZ2 k5rYNerSP6Pnnz9kyUP+aTu1vE3M/FNsgbv8M2xZgr6kfuSpg/GN4RMbBXdJiMmhZyFTuqueT59+ NJpL6w5pEhbF3LCWd8Q74pah6bsEXGR/h4biR13Ml0wwavLWXtTGvMAXcMX6Y1zRLBh0GBu3479i C/zFGe+YBVuuGxzGDczQuphH6F105WQDX5pRp3HyfQBuPKan5hH5/GALdRvngGssvM1+zCHzAbN8 +Pk+5M74aW1jhzi47RJH5x/Esdnq/83eeb9HWW79/i8413ved1/brQIJIZmemcmUJJNGQKREiqAg HYEdepEqvbjpTaQoKB1BKdKlN+nSDYHQiyAtvZIC7HU+65kEfXfRc51zfvB4kcvbhCGkPDPP/b2/ Za0ldu9kMdsHSlitDhIeQc9KR3NJadxPBpOtWrxomxw7fIH8hWIHOQt8ftW3ypmppT56UDtDEOOx pxXUx5WVcl4gh8rbc0Srp8Zif2Wz4fhiLLYXsEWzALrfgkHsNcZMSt7rfqyrKK8ArkodJR8rpunK e1yA5nRV9uw8Kr36TpWUZsxL9bQCH5uThXuf3MKHEhE5VcIs1JfjG4Y50MCc6yXcDa564HH+/XAY 9kTqifxxYAt4YWALOa8kcCQJrpJQ+4bEJ11D77kM9mSIB9x2BS7AJ+ErMd/DfY7wPB3k++h5YKuE WvqSQx/C6y6T34XfoySTTEGuASS/hi33Hz2VNZvoq/3mSPKZPaRVvV0yCFzp3SyH2a/0lQFftO/S NO69+bwOF4whOzYpW1bhvaxbDH/hnttGzcs+XtuH0MYOUy98BK5+FIzRDPIZ8KUKW44ewW/kjLWL LOemjcwy+7pEFlHnNXt6oXw4OlO69iOT3BU9sN05iXvnqHibcZ0a4dnBdU11FF/Ws+gxVEexZTO6 IPVUyfslug598VzjxGbrIH16TjNmxymuPMnPxr8DQ3gNaM/C0gq8MfJ6mhuven6NF8jL//0hrwC3 NM8/fID74QnnTb3vN25CizG9J41jZ8vw97UfMrwFL3si++o0/PxZfem7N6ASW6aiiX3CTFb8fJ3v fRxecG4PfOFYuVw9Vya3LpZzhtHex/AWzYmBLflZZBSreAv8o6T4KfuQeiv0pWLD0d60/8RbeEz/ Tj9HP1f/TXExfZFz6VsJVt17yPd5UGHUUqoulnGV+eHp9O47Q4+l73WWCzPC9pYxG5baAPorbf86 VzYvy5Vdy8GWRdxrC4rpAVMk6+EumkdeQT3lYvLIC+EuczkvzoCnTRqATkF/wuHd6PPR8aH0bX1P umoNNn1A2rW9Ly3b3JVmrW5K/eZXJLlxmsQ1Qsei934UGpXTwJdK7sIebwoovrDP+7UPDMtH/xav vqeXi3r+qpOpRqb9xOLQuOKpe9HsGPqYZsTUy/eCLwE8ggBei7c2e19iBnUvl8ktZaCHp1FT+QOa 2DkyY6fhKyf4ukfBLDAOf8dGn2Zr9AZ6Kq9hXjIzLX1foput43PhM86FUr3WZKkWOhwe01eq1ewh obW6kgPoKw2ajJV2nWdSf7dRDhy+G3we4Q46L0yX8ghdRq6Z86tyUuUYukp43op4/rDPjJVfQv09 rzcDN55S6w8uVQINOi29fgrAqUpucvkq9RlbfpSR47ajQc6WuHhm1ZjQ86izeC2E/s41PpSapqkS 4VoMN/laQu1fSWg4dYCOtfw+7IdRXFtyeTYveo+HfdN9WvxR5yQ2Jl0C8Lz4ePqOJqJ9Jd6S+AS8 lfhr4uOxKH+6OKPT4Tl4Wf6zXL+T8EpqVj3ULkXtFat7m5gt88VkS5U+/T8zzuyKLSX52kO6yPCy 9bz2lGthLHBU91rFYAOHea9zCL78cr/Ex3SRRM8w6dLyiPTReqrW9JRBd/2wDXUweJ7T4C4fo0fP H4k3OBF9jPtuPWe6zeSKd24sk3078ezhLwcOVsh3hyvkyDF8RjBGc2Qn4C2qix0+xOvf8F2YVQZ3 Wbc8V5bNx1+c/Fg+HPaTpPa5Li07p0kKNS913mE2Zco+cdffhneHlorHb6UfvxUeYwVfjL5DnFkc jcDn5AMS+qexElGjs0yavMN43vLR/7SHtub+eBqlCO0hv0TnyelrAu5Zwfnk5dsf9gootjxFGH1C HUMJz7WeK9PS7kuMs5Mkhg9n/uRDarvywBa0378GsWVmH/qjoIstJSu2Fn9xy2w0sYUlaGI6vyWI LRnHqZcHW26CLXfAlvuV2JIFtuRlVuAZ09scjUX3nv8bbMnMocdyJv0wH5ZVYgtZ5B/JIV8HXzLI iZ2nz9JJtOdKbDm0g3uQn3HHGuoFVubLbjyX7Yu5P/n5N84HX/BetJZSe+8vmYAuhqf0KfxM++9P B1+019ho8HVoF+79tg8ktVOmdKJ3VEdqXtrQi71Fu7vSqCU6fVM0lkbwC3rve+qiZ1Hv4sBjtyZS g6LamOJLHJkxzrwGpngVW/D2VRfz87iBLehimjOLh3dQg68zjzWXrHWVUbXVfzlv4EqgLthCjYU7 6QoaGN5y0mVw5aJYwB5L0nnwgrN24CR+zglyaNT/x+zj/I0PG4PvkLCF/sy6/66gVp/6OO8yfo5F 7J+f0595IT0sp0mElZlizF6oGQqfCW8lYTVT8GeaSlJyR2rXU6Vz56EyfvynsmrVLnT/y3LnTgH8 hv2D/TQffNAaWMWWUvIYWtsIVXnBXYysMDhShSlV7x88fCxnf7ghi5dtoS/8ArISgyUqqjV1KU2l 5qvviiWsszjN/SXCTJ2Fa5o4YxYxd3cl/ge9FcGUmtavwEyy1068AfiK2Qdew1fs/sPi9p0wcCXa kyaBANmLuMsGtiTEX+f9DQnEXZeYGDLGMRnidqdJpBe90XtOrF5yeN7j4ApZvCg4KNgSGdgvYWHT mKPWScaMX2P8zs/gbM8rCo2+NYbn8CvYkpObDVdDMwSP5845IlERqZJonioDuN8+aAdHbp0jQ9/L knEdc2USmuz0flkyZ9hjWUBf/qWcgVajja1bSjZ5Lfiy9Yns3kV+bB+1XIcqjJp8rd1Xn/84OHMM bDlKZuzgAeUu9C/fgmcDd1kDd583u1DGfoSXOBQu3uuGvP1+utRve07imx8T71vkHepvEXs9Mtv1 8PgVW9DFrLWZRZSgve0O088gTeJjeS1X6yYx/k7yxYJVxlNZ/oQsA95+CWdDnn4Wmiq7qfLa4qKX GeQ/LLDwi1Vw02vuNK+0jJmucAHApQhNO6XBAPHX7C4ftLpOFjcPfKG/OK/vyWSRp/XMlll9HhjY 8vXkAtmEv6gzjY2eYviEZ3c/kQyyKdfOkt1KB1uuwltuk+n6iT6VD5g1+bhCinPJuOKV/IwtWseC Bs+h9hna/D/yFn1M/04/5wnB+SBveWbMPv4ps1zuPtQa/SB3Mer0b9IHhhxBejq5zNNo0YfhVXvo 1/xtEZ4LNTkbwMO16rlorQvaNdlO5S6KL+vn6EwXrYlmbtjEAqP//vyxaAejmB82jF5j5ENH4zsN 6XJf+lD3pvjSlZ4wneAvbanZb94KX7/JJUlu+IMk0Hs/gB8STa2+pw7zv+gFY+BLguIL3CQaPDG4 C9hivOfPMdS8xCr28DloaSbwxZIALiUwS4x6fAf4EkltZWQivWHIi7nwXjzJ6fgwF/EF6Pdfl/qX emfIj9F7DN/HUucMX+csX4f3MafwdU5w/ibv7N3DzBLO8k48iMhNzK4lQ+ZYKWG2JRLmpM+H90sJ sc2X6pHzpYZzroS4ZvPxZPlL+Ej5U/VB8mc8jZCazLUM7SavVXtfXq/RnjrNruhLQ6R5m1nSvd9y mTLrO1mw6KR8vTZNtm29JGe/fyhZd6n957kvIef3w/ks2XfojqzdcF7mLDwoIz5aL+1S51MrNEbc cQPkzzVas96XV0KZrRk2WKqZx0h1yxT6pc1Eh2JGopVeiqblEhK2WEJqfC6h1ZlxFbZCws1ofnay eA74YSR9D5xcvyhye56TYAteWDSaZWyaxARU97pm4EkggF8fA65EXxWfP0OiosmEgT92H969cpZo OIsfzkIPBZOPr4lv40LjNIVNIXvclvmcG4zz+lPqgzQvpWf2qjflZgAoXAUvhsy08ff6Oaxr19IN bH1S+FRathosDjSDpg0WSc8ud6RXm3wZ2J7eyh1yZDTamOaTpw+i9mUkXslHZObBl6/ncS5axqxu vJcdWxQ3ysEXMAT+chj+ouvIERZ+jC6td9m7j/5H4MuOjfmyYTV9jxaSR5vO1x/LrJqB9LHpniFt OqZL43fOS92mx9F494mn/g5x1dsijnobyYPs4AwDXtfmNUzfIQe8Ou7NdIlyrqbfQUf6SQ+TR+gI er5Q7lnCqgBoOVoYXE7nfap2+vLtj3sFtMePZkqL4alITFLI/q33Qe8ec8X1eidJTTkpo8iKjelE 9h6PYVJqEFtm9LoPtsDLJ8CtZ+STQ2ZGHr26jnxTIqd3lchFzkhX0KNuXCijNr+MmWBgC71ZMu+X S+4jeuvCN54U8D1f8Jb/M2x5DEbdz2K+MbxFseUu2PVLbNF5LufJzCi2HAJbvtsJxnxLjQtZac2M 7fuKs55yF85uW/BdNi8gN8a9ugZPf9V0PP3JhegP9BobXyhzxhTKLO7pyUML6ZGcIyN6Zkk/zpfd wBfFlo7t6C/bVjPJt4y67joN0yQ5JU0SGqHnN8CDf/MktYzgA/1gTEkH0KA486GL6SxKnSdmUpzR FcOfFVt031KPJp6eY3HgC70prfR30Z6W2nfMwRyxSDDDmYBGlpgm3iRwpQpbwLTI+vQeA2Msb5yj VuEH+vKf52udQ2+jlz8ZNLv62e59ZGfRyznX28gTWHyc85XH4M+GR3/Fz4ieRB+pmpGfS/WaU+W1 0HFS3TyBvX2ShDjG0P9jqJjMg+APA8kE9JFatbqxOsJv2ogpoqWEhTQWm6WpRLmaS4yPvHNiW3mr YRd5p1l3eqf0oJawOft8M3FHNaEfcTO8nxb0pWkpNSPek2ohbch18bVdwyTUOkyqR4yUGtpjwDqN 7z1LQh2fSWjIMvQ6MloWvHoHfoATL8C5mfnunKFtXEc3PRHcQVyxe0+L0w/ni6G3PLjij0sPYgv4 EqsrFlzxX5VoH5zFB7b4LorTi4+FHmaNUWzBZ0FXNHHdInzk+rhmdg/fK2yqhIe1k6lTtxr76HP4 v2JGWXH2i43j17DlKRwnLyfb2IfPnnkkjRuPEttr3aRx4mZJpYdZf7SxYe3x9tvRSzmV2TD9c2X6 UGqZR2TLwsngwsf0lfgcf57s2GayY9vgL7t2l8u+/RUGvijGaP8x7RFzFP5yhHtz/0HyLHtYW+Av YNJXYNPn857IzKlk1EY/lr4D7sj7PZkh1u6KNGh1TpKaHhX/WwckquEuOAwaWe3d8BbOPknbJbLp 9/Dgw9SKnqbmlNor1yRxWNtL2w4jJStT51/DU9lbtJd2FbY8LS0BTw118MU1evnBH+sKPOOJ16XY UsLzX6QZF26ET+fwGqreRtrU3ibDqRMcCT8f1vKxTIC/TCV3P7M3vGUMNe3jc2Qd+d2teBV7lhXL 4XVF9EImJ3a4VC6fBlvSKrHl1s/YkoM3UpRdgdfH9yWLWVLMx3ARg7eU/wpv4e9e8JYSuA+4lJX/ TB5kM9/4cZnhudzlrHTrHjnkm2Vy6XIZ+l4pvEXnKTHfmPqx4+gFOuP4MNrYoa34+mgJRp0+vss2 tLGtql9/Rt/YueTFZtHLkqzCEu7fhehj88CXT+Av00eAL0NyZdwHOTIEHtcPP6o72mFnal06Mufl vVb0BWl2VRrQY6xB40v0g7mIv4/+Qr2+rx6eCfqYvTZaV5Lmt/CWWZZAJb7g75v04wB1L4FK7hIH vsTBXwJoMdS+mPH2LfjQVpbijDMezArAVdgrveTDvAnwF7DEhy/jq4N2VucsHg39YupQC4N+ZuNx C3WdlmRqX9wHqa/ezb68RWrZyY85mF/mZLnoG+Vaz+NwmUj0Jc6jYZHLpKaTnrhoZmHuz+AQzItx zpRqkdPkddtkec06UV6z/E1etYxnkTuzjpJXzSN5HN/GPFT+XGuA/Cm0r/xXaC/5nzW6y3+8niqv 1PxQXgllhfD3ocPklbAR8pppnFTja1WzMe+s1t/k9YjpZL5mSTXLPKkRuZi1RGrArUJtK9C/qOuz oIU51lAbiVcU8RXrG7E4wEs0LJOT39PF/AK36lp4J37O1gFmhXKdohOoS4GzeOOugzXXxQ9n8fvg LGCL16vYwuez7DH4VrFnwOQT4D7PQfQ+eAvPj287fYHRFCM+kdDQtjJ5+jZjH1VuUo7XUlgSxBbF FY5vxtLdg61W1GnQpdkF3WMLtP6looBHRFatQ2NK7i/28H7ybqOjkvruQwNfBrXOlhGd6D3WG+7c nxl2A+gNgy79+cQ8WY4uvfpz6l9WMq9vHVoXr22tldy7t1z2sPYf+NmDUR/mwCG4y37OVTvo4b+5 VDaTyf+a1/+SecXyyeQcGTfivgwcQI/OTvS8aXNJGjQ/S10w+bGGaIpvoqka55wj6GE7JQpsiax/ mLzcIfpeUj9cn56rZPRq/KWljB23Xn68nW/88trjTfcWrWstKtBsIRfl5dsf9gqUlFKDTW6jsDw4 q1b7fOjbgT23xGPqKM05uw5hvxzRJlc+pB+feoqKLbN6PzSwZcW4bFkzJYc5Rvj5S4rku7WFcnJ7 kVwAWzJOPQliC3v8T7eonbxL/2J4y/9LbMlGW3mUw6xkdLGf4EOKLZoVu3Kj1MCWs+eK6bdEv4Bj ZXKac9tpal1OoRcc3UWuhvtPa12Uu+xaiTa2FF+f+2sL3EVnuyh3+RLusnRKEFvmK7aMYz4l2tjU 4eSS8V+Gc59/8Nc86Y732oVal46sNuTG3m6hmeRL0pB6yjebXsbbp5cl3r6/Pn4JmVV7HTwU8MWe iK+eoPiCDqaYohxGVwDPxcAWuEuA82EAfKGuUvc2Mz0tzTHgC2doG1nYSHx6J+fqqABnxnjwRbEl Kc3AFj9Y4ntD+8akUW/DXklu2VH3Aro5ehlekFV5DFqPyctZ3LPLmGup318z0Sb3ZjBsF9ldMMa2 Cq1sudS0oTk52M9d6E9WZhNa5xrva9hnSXX7DPb9GVLdMRUcmAAmjOWxj9DRxqKpjZWQyHESou/d o40V6h4DjoxknhmPOyaypoAZk9G8JsnrZpZpCl9nhoRY50kIOelQM7157Wh2VrIHEeBJONzKCZ7Y v0aLW2PoenbvbolEs7K50a2s+8WCZ2/1nDdwxRGNfxJ7mWt0WWKSWLWvGrjiicW3Z/n9LMUWbyW2 +OEtii3wFnMseYjo4wZnMfl4Tjw8Px7qJWPRhKyfSY1q78nEKZvxlci9PSs1sKUMPqJvv4YtZdx3 f+dsp7hSXprNDIki+h89l48/OyPhIfTHoJ9Cp8bX6R3L7JiWWcyNeSzjeuTK+L7UVuJ5zhqaLfPH ZsoX07Jl+TzyY4uzZM3qXNlAdmzbNvQxzlG794Ax+9HIeO0rrug6eBhs4ay1F/16N5+3nftgw4pS WbXwiSzAb5w8nn6Ww+g98Vd6dXa4Jikt06R2s9MSm3Kc3DE1p+iztnhWXbTBeLyYunvFVZ8a1LoH OUulS703d4rT0lu8eGSLl2yGx9Hv4Rf+imYNFW9fvv1xr0CFap48yVo7opZqIX4G0igZoEvoGG9L 9KsTmBV+n14U2TIaTj4ZP39SRzTfHryeRzADfFiOrJxAn1byVbvZl4NZsVI5vzc41/gWdVx30aUe XkcPw8/PQhfLeVQhhXAN5S1PqFEpIz+kuSLVZZ/xM3CrkS2prHHgXtX7VX827Ueo9XGlZZUzxMgl 6bwwY2YYGJOZ+1wePKYPAHMtr98B2/Bcjp/Ll6NnmfEKvhw5VkpOE19od7Hs/zYP34WaT83XrEcb 0DpntDHlLZvmF8mGT5idMRudgbUe/mLMEMM//Xg4msQQ8thD81jMWvoADQF8GYQ21l2x5e1b0qrJ NXk75Qq9qK7IW02uSr2UDElqEMx0+evROx//JZI6cGsyffKT2ZvQF8y12avQF8xJ5MSSqHumz5Uu cwKzWRLQtalPMfpeBtDSYtg3yb/qsoIt2pvfbuhjZ6gxPycuMmJusMSNl++idsOdwMeJ1Fkm4csk XhQP2OOB40QFLuD9gDGJ+PzxeDDobWa0DQPDosGyaDDNR1baQ70cWataNrgLHCHMCsZY4Qy6zzvo uQ7W1HR8QTZrgeHPhNjUB/mENRv+Mc1Y1W3TwZnpUsOh2DONj+E8rFcj0NnCp8lrtabL67Vm0CsA HqSrJlgVNktCzPPAFGpULF+Aa8xut9M3kUxxOPUq4U5yxXhF4ZHgoJ3aHQc6TSS1p27O0x5yC3gr kX7mE/guiNd/iTr4q4buFRt7U6Jjb7Fu8/gNY0WhhTmjL9ND/hLaYDo5ZdXBzost+gx/5hr54T8+ ro1edy+8xcO18cAr8Vxq2lbK66+2lREj15Bj1PoO7QGNl6kv2ufBPBjRMSM//Qzc0cVNZyz1XsrL yJMZ2jR+dxl9tvj723eZ6dB3upiqt6L/8rfS9d270qXZHen9Xib1VejTvOZ0ruXEgWRMhufJXLyX xTN4ncI7Niym3zce/a5N3JPbSshqM3N8H1owOXyj/xhnrFN4MCfRyfaBOcprduwol80byuSrlSWy +DP6tc6gx9ME5q72vyf9ut+j9/d1adHiEprXeYlveJL+aYfhwQep34LHJJKFBFM81Or6652ktwE9 2Rqk49lekhr/o7vUThoqy5ceNjQ//X2fFGSSR9b7WWvYgtir93t5CR6M6mZwueD9H7xmeu30eipG G9fteVBzVN3x5dvv9wr8XTdznjgj/8uHRWXUv/McXr+ZK82aDhLXf4yQ3q2uypjUPLx8csjv03e/ g2ILtcLssQs+zJIVf8szZhvvIst7kBzyMXyMKmy5Cbb8CLY8uIYmVoUt+CI/YwuZ1H+HLcZr79ex pYD6S8WW3F9iC9zo+h2w7SZ1LWmFcvw8/WjOoIWdYJ4LGcxDe/k5dxTIwa1wrW84t62h/uwr8OVL +Au+/nZ8ly3zS8AXvH1yY+tUG5sKd/koX2aPoNZgKL3+htCrYLCeHanZ5z4fzPXpSb/kLtS7tKOe slWL29Kc9QJb6pN1fYOaR7wPNzXgDuYWWzj7mZM59yUrtqCxgC0mxROwxZxYueLBGjSzILbwuWCL KSaIKybytFb0MeUudriLgzrxSGornWTDXCw39S0GtsTTQzke3qL4wqrClahY+AuZMxu1/4ov1l/g izn2O3AGHIvmjO4FX1zMZHbQT8pGn1wwppaD91qPqPkyp9Ym4v8bGAOfseOD2OEZdjDGNhtvhuVg Rc6W0EjmljlZkeBG5Ew4yhw8FJaJFTGH+hQyAxH824hPWcynstIzEUypBabU0pyBYxXfF93LRY24 ZotdcCwX1wddzxK5j1wCXNDNfE7vSfLGeE7RZB2i4XJwln/GlltBbPHdIGsMtviqsAXMVWzxB7HF Gv1vsAWOZGbpz1O9Wkfp1n0uZzRyKJV7oe6Pv4UtFeX0my7Nf4Et+YVZBrboP92594ok1x4slv/s I+1T0qU/mkFq8x9lQIc86fveAxnVK8hdpgzOlNmjuRcn5ciyWbmy5rNc2bgin+xYnmzfVCA7tpGH 3MncSjSwQwfh7GDKCWphjuPD7EEj3r0nqJ9t2VQma1eXynLOVwtml8gnU4tl7NBMGdwvU1K7wF/a 0L+zxUXmeKO1ppygB5v2jaAvEfW5HvrYefmzH08xoYFiy0WwhZ6ftddIyH9SJ9WwJ3XMN4I+VFGO 4ecb2KLXiv2mauk1U2wJznXjfFmJyS+x5feLIf/2J6s8V5WUUEvA8/iknPw5T6RyhQkTqKn7C71c G+2RMd0Kglmx9tkyidf4jF7Z9ETOlPlDsmTp+FzjbK978j60paP0gzy3G7+DvOP10xVyOw0/5MpT eXSLHi13n0oWe39BFl5LHl5LITVVhAi0NuIpfERzJQp3qsXqev4bvKWwElvywJfsPHhLJjWUVbzl Fv37LhbLqXT8lh+CPTCOqSZwEK9lT7Ec2sHZbj0ZN3r/7QATd4Ete+Euu/H1NZugM/+Ut6zlPLh8 EhxtXK7MHUVPteGV+DI4X/7Wl7rpPnnc5+q9MHOpy0PpDs/r0p465/Z36ZN8nTkfV6ThW8zKxdtP 5EwXA2/x1jlBnTd+ejL9w2pT10jexop2bUkESxLAFXQGk644PGn0MksCZ/J4vP8A3jQZYrOfGkzO zdbYI/jy4Au+iw3uYgdfHAnsqXj8xkLzchoLnKFG0AXGuOPgM+hn7li8FziNDeyxwm+scWf5WuRs Y+Ex1Ada8BfMelbXWg7XbjwNaj1t+At2sst2sCaS5QRvnGuDOOOA18BltA6+po0csB2eYf2cj3Ut hNtUrQV8DBdxgB+2RWhqcB7LQgk1sSL4XBN+jhk8sZCJtsNRwLFwrVOJVJ6CD2RgyiZ+Jq6PGw7h 4po44SuR9Fp0oRFGwVd8YCzY4I4GS8EWP9gSG0OfSXyVuNgbcJbg8vqui9d3jeyYYgv1Qfj3Nl+a WH1cj2hyxz5yDz6wxVfJW9AOFdO1b7XJC5ckLxZB1jmkWl9pmDICXQt968UZ++e7zniMx42eaHrP Vb7p2fspXMX4RzyWX1AoJU9UJwue2T/7gt6REc0k0TdOUttekU7NfpIu+Psd37oj/bsUyIedycT3 CGbjZw5n/hD8Zcl0ssmcjdahI2wGK7agd327GX0MbrIPfewgXOW7A2gMrH2cs/aCLXvQiHeiEW9Z D74sL5WV6MKLPimR6R/lyUe83gf1YaZm57vSGnx56236Jr8Ff2lA/pF8vb8umW5wJbrBMfJk30ti ozO81tPp9XlRWre8Jf6w6RL+X+3p6zpdLpwDO7nHiwqpLa2gv9pz3WuoZ6uqoQVkyvH5K0oL0THU 7+dC8FaFMfreeAie9zILYFya3+//eJ3//Rnzn57ARXm6SspLqXEJctUdOzPEUeN9aRq9Ukbi4esc ypGtH8jkrtRP9mH+b79HzDLKlMVj8VzYf7d+Bv9mbz60/omc2VUmFw+TFTtJH5bz6GKX4S43qHO8 g+fC3h+sccHjoQ6iFE/+X2MLr7nfwhbqAgoqdTHFlodgi9ZQ3viROWG3mWtxhRmUfO8z6fTwO0cP v++pI0MPOEZvJfX0tdZlJ/rB1hWFsm0ZWANvUf61Ve9N+Iqu1VOCvTYUWz4dRy3lGPJieC7TP+Se RhPTNZ41qn+hDOmTL3174u2nZkkXZt90eJ95Uu3uUVNJLrnFNanb7LIkNNY5L3jsZIQddenpUpez dh04CNqYJRFdDGwxxSmukEEy3pPfit/F/k82KQCuxKhWhTeC5m/B37fAXawBtDG4i438mB1s0OVg RcaBM2CGMw6M0YXnr76/C1zRZUcns8NlbOTMbGCPDRyy8fk2Mj+6LH64FfhijoIvueAwkfhCrAin chk+xpMxueml4tKl+77WyiifgdtEUg/vWMZ7XWSanbrADGMt5r3qaerhaD0KupoZ3csMrliYTYXO FGFfbeSiTWCKkf9ykWGDP5ncXJ8oMBg9SmtNzB5yYOhgDje9o9HBXD50QeUrMeh+seh/sehh4Eps 4KqBLYovfsO7x8f3XhOPl34unitkwsAWL9jiBVu81AX5FVvwa3zol75jaGJ8rxfYon7+Xngd9bB+ nrPwYWQAOsvD2/eNvU/7DPzyTfdDXf+ILc/ZX8tK8jmrB/FGz+zFJeX0jUWbZg/Wvpv9P+BavdJG kmwLjJnK7ze9x1xlZiu/+1gGts1mxlCOjOuNRjsoTz4eRV/+iXmydFa+fDk/X9ZzP25YTb6e/Ob2 reRWdjFnYh85yf1oZKwD3Af78R8Vc3ZvL5dv0cU2rCI3xj2wnHtg3rRimTq+SEYMyZeePTOlQ+d7 8nZr6oPBl9q8jgP0hYjV1egEs9XoX9PolCSmnKXPmGLLJWnR5LKkdr5GTehHYq7xjvToMV0e3KMf DtqY5uOe8fvqzOlyg+9pjwY9Y1K/X0F+m0xEEEheYssvX0v/v3z8/Bm9mljKQfV2UP+xuCTX+PFv 38yTuok95A3vGOmH3js+lXms1G9M6cnZvS+v4/7ZMmdglnwBH1+NZrRpHud/zvwH1jyR78n5ph1g BiQ84eqZCrnN3n7vKvhCXuzRXc0h08s4hzpttCzlLlW13Oq5GL5LOdyYBcwZPAZ5zLjX/pvfgkdT wOyXfPDF8FzywRb4kPr5N34kp3abvmLX6Vl57Zmcz3hG/3Hw5TR1yvxMx8nJHOf8doS82F7uu83U J2/4PFc2LSwiJ4YehhamePn1tEJZOYk+gR/lyGJqyxaRF9NM8oK/cUbE19cZyLpmsNR/+QguM4Lr MqgXsyq7P5SeqQ85792T9u1uS8v3rtPTEg7TjFl/bzE/ivOdtx7aAt6+qw5n7mT4SxL4koA2Fk8W WTmLsdDJNEsWB74E4CoxeP947RYPjwdUuwJfyBSrX2IJcL7GfzFyZDHMpKQHmT3uNJpZ1WKWWIDZ YsYCR+IzwBI8hgB7KvkpWww4Ew3G6OLcb46Cu7Bnm5xH2OcPke09AH/Zz+K8zlI+Y3Kh56FLaf+T iEi8GeUz1MuEOzaiZ8Fp7GtYmhFGR4PbBBfalupb+rg16OPUpE6lpgmNzbIKbEHzsqN56XKAKY6t 4BlfX/Esiu+H52HG+zDjq5g97P1ucBTf3h1FHhts8EaTZ4jNIBcLXwlQGxm4IglgSzwrLvYK2EIv F94rrnjAFbcnA1y6SKYYPcxDPYuHLJ0HHkfWzOpFv/RybcEwsxevywvO+uAurOC8UPJ+pk+ocelI /vd4EFu4p7QPjt5TuqqwRWvwdVW9PS1j/lpxAfspvVCMexFvsVz321LuC3pc8tjNmzclpUlvcdq7 SNNGW6QjumvXjgXSusl96fEOvSbpDTOsK7pCH16Dg4K1Lwt4nS6Fv6z5lNpK+MumL+Eu38BdtvF6 50y1n/qWA/vh7uhihzVDxr2wH+6yG+6ydS1ZluXkJNEhlsBd5pNlmTySHHT/TOnV9YF0anuP+Zs3 pVljZqGlMJOg0XmpzVkpscFZSeI1XTvlHH5+mjRslCGN37xK1u22tG5KHRH+Wa1X2oKVy43ZdMZl 4Br9/VkZPirauN7vv+Alf+fvqjRFQzPjslXxF/23+tjLt9/vFagoZT5chc6yhSPwXGn/8uKSHF7f nJ0KK6Rf74USZx8g7ZOPy/hu+TKa+vOp9DaaCW+ZMzBP5gwKYssqsEVr2rd9QV3iqmI5toX6/H1l kn6EGsZT3B8X4BNgy083KuhbWSbZD+mRj58fnBGmuhj3VKUuptii/V10/Ra2FFZii3KXHLDlMV/T yCHfLZMrcKSLN5+CL88k7TL4ws9g9O47Ab7wc32P9qxzXbTOZduX9HRemCPr53PWm0OvJvQwxZbV U5nfPJk6SjQxne2ynPtsGWsJy6h7GVMg80eDL8pjRhTKBPBlFNdlSN9s+YA+yr26oyVQY9mh/Y/0 HeN+bHlVGja/JPWa/IB2QK8McsneBvQ6fvOYOOsqvlCLn8R5PJE9NF4xBp+aZVZdLE55CrgSQ92a gS08HmB/JT9mJpts4Av8xYJGplzGEgOXQSezUZNvg8PYYk4Zy07fXjuZWsUXW1wlpoAr1ljO6+Rt rdHoQZzZtceJgS0u9m+0JpMLfcwJvuBpmJxoQ+hQFjd7fBTndzf6kIExymfAAOeW4IqkNj4SPmPo Wapr6SLbVbkiHPydfR0YBP5Y0L6sZL74s5l/Z47ka9gqsQXP3lSFK/jouqdb/OApe78uWxQ5hiiy cl56FODF+8AUf9wViY5HB4tnNmScruvgy7UX2OJDJ1Nc8bgvg0n0oYyCw0VxDaLgLGCUha9phgdp LuC/YYuRo1B8YVHrYqM3WZQLz6l6B5k4YaFxJjJwBU/+t7Clqg+b9vh8rkvr1o39NQhIFWAPm6/s PXRPkusOoe5lsDQl39e2Waa0fRsfpFmWkSEb3JHeYz3QaPvhhQ5lPuxYelvCX1bOKZHV6FvrlpXK JnxF1cZ27iAftoccy95Co4fyof0VcnAfvWIqsUVrMDeiba+Bu6zgvLgQjJoOdxk9JE/698qWrvSB 0j5677xzWxo2zWBO50Vm3pAjSwFjwJVk9LI34DQNUzLkbbS7xnDHtk1ugS+co0z9xGlrRX+ZOeSu iwz81WtQhR3aU06vgf7OFRVkHlQ/VG0leDleYsvvF0r+6SdTvqLPm2bO1UczuGo5uWR4qb7Gv936 vQTcXaRJ1AYZQ/ZxzF8fy8QeOTIxFf/wA2aFDcqVhaPzZQU1hmvxJjZRG7JzOXWK35TKqZ3Ul7B/ Xzquuhg+SAb7Pvv8/TtaQ6k9K+mTiY6l3OUJvkkZOGHkxfBdKljlNIkwvBc4y7/lLZoV0wU2qZ// OAf8on7m1r1SuQqGXUIXS7/5TH64+kzOXUIb4+f4/uRT+l/AW8hknuC8dhiOtXNtoWxeBq4soLfz PLAFH399Jb6o37J2ZpGBNTr/WGsqNZusS3uOfTGevjDUvXw8qkCmDmPm0uBsGYMXNQIPdHAv+o6l 3pduHX8kn3xL2rx3Q1q8c5lZ7BekfmPmhTRkJlNDMKY+2Zt64Au98dV/sSSxVyeyDB8fnEkIYo2Z nLIldhv7/1b2f+rOY+EOAfY4+IuJmgMzvcfMmvdSDqMrHt8EnUz7vWh9hvZZVD9FfRUrfMYa4Jwe AE/Qx9RfMOrP8Rgs1BlaPKfADP4NywK+WOAvFvdR/swCZ7TW3WzUJnJ+B2NUM4twotWpXubEYwcP gjjDe7BG+6+EU9v489okZhvanxVeYkFTM1NXo++t6F54O6q9hVsUX8AqB/woEi3QCV8gX2z2gCva XwBuocvuJiPhBlfAh2h8k9hY+Ak4oniSxEpm1WYlwlsCMZfp53KJmk30Mjf4wnK56Z0fBWeLgrNU 4orVw3WI4np5+L3pQaa8xeRR3sLyVS44jM1DXxTvVgl59QNp0348OWLdD8mLcR9xSxmLd//yTe8x XdofWHtJV+A16P2oZyrjbP5UezvSn5w/zJz7lXhjOovPM1Ia1TsoLVvclA7N75IheyA92mXJgC65 1PPy+vsgFx7N2W9sjizizLd8VtB/+WYpWi95yO1kI3dtoy/Ft4XMF9McMpqYLsWWbWRZNhTJlq/y yQPwuv+cfz+nSObD3aeO5P4fyPzV7lnSiyy05lZaNrvKa5k8ZKOrUh/v/o0G6cwZSGe22gVp8Fa6 NG1yW95tCg69cUvaN30gbZozMw98tId0I+O8Rq6hIRr1+roHsUr0TAm+6HXTez74phckiDH/qJFV fcbL97+/K6D6bvBMwF5ervw02I+ijNe4vuZzHhVKrKuT1Dcvl9G8psZ1y2JmFvO9Oz+Qj3+JLZzp tR5kIx749qVFcpBc74nt9CIGWy6CLdfOPZXb7O130ad+uh3EltxfxRadG/i/gS3oYlXYon6+9hf7 6ZHWTyq2gGuV2JL2C2w5eQpsOQauqO+yp1SOoovtJyOzczXa2GL0MPXx5wZ1McWXjYqZcDL19r8G W76cFsSV1Xy85F9gywTyc2O5B0cNzJVh1CAMQKfu+dcH0qUT2lgH+Eubm9Ki5WUyN8EZyAHOe9H4 op436RdWl7qX5IP0moQP1OZ8nkAWCXwJYovylG1gA7gSA77AXQxsiWW/Vf6C92KOB1voPWYxlmIL +y8+v7kSWyzRQXz5GVvAFLK2FgNXOKfjL5jJWOl53az7qrtyoY1Z9c9Rii/01CKLFcQZcMXFz+pi 31dsgbsY2BKp2ALvUv3KDda4+VnxSSLcYIWx9GM0PxuevEWxBVz5JbbY+TvNDlhZdn5/RxWuwJei 1Pfgd3yBLefwWvDtFVs8YItfdTCwJQ6dP56+xqzkOF2KLfCYKmyB3/yMLeloamALX8MKTlncePgs 5W3G71yJLWYvvO0fsMXKtYiO3cus4qHMPe4ruXmq5VA/+YT8F3ukLv77l2/FhSVw7WLOcoXgiXoQ /4u98/Cuus7a/X/wvne9773vve/MnXHGMZWUk056IRVCSCAJEAKhF+kg1QIIUgQVUVERUXqXDlJF EaQJhBoCpPdKegHc97O/Jyci46hznVlrXIuz1uaUJCcnP36/7/N99vPsvXVOgZ735IRZXFubKnmf WnwqNVLPHmrcC2vlmT+kSXDXzRIfdUXS4AMZvQpkRGqpjB9I/cswrtGxlbJ4aqW8MatCVs6vkdWL a2Ute6XNqzin8avs2caMsM+qqZmswUNWL4f2N1FDiaZ/CK8k2HJoF1/fCr5sIDfG9bAe7vI+GLWU /dO8afgH0BTHD6mW4dRUpyTRe6xXtvToni3RMbfAlevSDWyJAlcUW+KisySpBzm0+CIZ1BuNiPO/ T9xe8XGcKfZ/6inbdx/Ge1Nm+suROpGahrbvj5lirrk9xRbbkfgt3dv2TSb3qR/cbJb0SuD/k5t6 OsaOXiyu/zFRpo8skOkZebKAvO7coVWyAKxZNum+vDPzvnzEGqv7ea051PpDrUf88rMWOYemf0nx 5RvqGeEM2fiR792mxhF8KSlqF8WX2mq4C/msJriL5sZa4C+tXEfqi9Z5LRottrDVtoApzYorRC3f W8PPVNV9J5U11NJU0gemHJ5U+khySx/K7YKH5MbIi4EvV9BdLqG76Nwk7d/3xed1cuqwVdc/tR+M ARP3U6O//V16iqmfE01025v11LpQ8wK+aGiv5K3gjOlpSW7sE3B1NRrMSjw6y8mRvT4Lf/I0ZqpN AWMm1chM8mOTRpQxC7lEhqaDL/3yJLU32gt7vqiELAmNvy5Byl+o2fekJ4x7OD31I5i7Qp7MPhgf cDDrahDrq7/yFPb5PqzHtniMt9gHkBcDW9Tb7BDI2qseZ/Jj9uTJ7NFhrAG2dD0LrwE7tH8l9yZ4 TTUarQ+0N9oC/gDlJ/oYHdsRTd8EPYAddF1X3mBR/YHPp/qD1nyQG7OzwC/c+azkr4w/2KL6iGKM LeAj6PC2sAc77B3JdzmANfboNPbwGr13AFOc8KY5g1fgynPO4KczfMWFv5Fae8U5R3iV1qI44e1y B1O8PG6IH7pJgBfaii+zWNDrwwKYG+mfI+Fd70qYLxyG1/194C0+N8id0cMAjuOBhu9Ozb4LOosT dZYOFrgQ2o0DGo59F/5GF/Ca32u4Gv1j7C0897SG1tA4uFLfYWE/8MwKefa5/nLm20pzHTU34wHj UtLQZdJcVVxWupez3UAh0dAtunUp1S+iaXd8X1Mzeja3mtpyvDZtUlH/gLzqVHqnJUhc90+lf79s SWV9T0MPHZpGDjajWqaOpPcf592SmbV4k9H259fKJ0vBFvZL29FQduMDO7jV2jt5z064jGIJOewD e4k9PN5F35gddbIPfNn5aZ1sUe6yHI1xER4Wcm2vkquYOapUJuKHHN6ffC+/u29P+sPEZaEH3ZTu 5MLi4m5IbOx1iY+7LYmx2ZICvvSPR6vpXS6Dkwqlp/9Rcf2fzBVwGigrV50wM4I0R9HURA0pecDm JjgfoPz9csTRMfqL4nZHDu2x42gO0tN//qWOwM9hS2vTI3lp1gfi9O+jmet9WV6hh9bMgUWm3/7C UeguYMsKsGUV66rmiLZx/mrvlKN4enU2/VnyYt+i6V+Fu9yCu2Rfo24+i56SOe1SXNgmVQZbtOeF avrfY4vOl2yh7uXvwZZqfr4KbCkDW9SLnF/2SHKewBbV9B/HlpNHGsxMSvWMnYZnnQQPtX+l/g27 0PR3w2H2auCZ0dgNdiq+bIPLKLasZz+n/fjXLLTW7q+Yq3X792XRdHpyvIA/eYpq+3g4qTUdM7RM hnE9pqdxLSaz30tkr5d4W8ISbuCtuSK+1Ox7outbOrDFmRyZI/X7DtSo2YeybqPDGA3G38pf7MEa ux9gi5W3WHEFXABfrNjCvebJDMYottgCjDGYwr3yGoMtfJ/ih+7TLfycWUN5rD4pxRQTHbhi+AOf zZN1X7EFHcTKU345tjg4oSM5HgRfwB4HsFMxRu8d8QY48X4u4Ip6B5zBry6KLfxu8nO6pjuRt3P0 gmtQO+/ugXYPrvh5ott7w1e6ag4MPAFXDLb43wNfwBY/9BbFFt+b32MLP+sGNhlsseks4IpyNiuu gCN4GezxotnrMeHYKG8yfSvR+Z3wkfnir3PTutI/9ZMlb+4iB2D1OP1abNEeKXrTmsrGljrm930n 63ZcQeeYI3/+/RCJ63ZM+va+Z7Alrec95myXgC2s/WOofxmVK8tmMrt4DrO6VTOk79gmzuVtqxvh JOAH2LF7B493opPuJt+g+PI4tmyjP9k65k7AXTZw7n+0rFHeno+uP5OeyePx3JO/GDWogrrKUknr nU9+jHM6Plvi429L9x7wcjCmRywe/Ji70jsmX/rGFZDDK5ZhcKxBPfEy+2+jNwxzBULS5a0Vu+Bp 6uPRXDw6C6DS2tLyFFv+pdDi7/swmtftzO2ysbLtl2zvomv7hg0HxLPLQEkKWyevTsZj2+e6vMre aAHYsmQCOjZe3JWv1BmNe7Pmj9AOtf/jF+yNTuN7PI9/PhM/8vXzcBc4Qza6Sx48ojCf3Fg5M1gM vvw1d1F8+TlsqWlFw4e7KG+pxq9ZVdtu9PySynYprHgkd0seyi14y7UctHzycZduPZQLaPqnL1JD doY6yhMNcoqe418dQ3cBX07iozkOJurMY8UY/TuOwGOOkKv+HLzRGp697+GJW6Fchjwg+KIajOKq rTfMilfw0OGr0XrpxdPxbpMbm02eYsrIcnl+CNxlAH3HUvHOwF0Se3MdJt4kf5ApYXg5A9BpffFN eBEWen65UQfjov0t8ZE5hiqHQYMxWszn6DGHwQZrzYsDOTEHf/TtADxjhr9YOYxVf2EdNNhiu7dx GO5Vn8Fjpl4AE9Tl2zNP0USH51a9Ueq/dfAmyAk54Pt1YJ9u7054kxOjxsNW72HnAf5ZwBbyYHbu Nq7yt+/tnfkb4Cb2zuAIj59zIqemwWt2TmCKi/rS+D1d+J3gipMLvarc8IShhbh64qmGa7gTXmgl XcGWYM/bEuKNvtJVMSUPPGHmfdc8iSDCqcMP8bsHttDjxZu+LtRKesB5POAsbngAuuANs+bB4Ctu 4Irm/uAk9q7greYALdyjvdh7khf0JlemQV2lE/Uv3qFglecheeZ3kyQ+aaGUlqGTdPAV5SM/xluU x7Q9JHdmQnuSWzmOvm5bVDv37bzU0NjE95Iv4/EnXJPOLjH0hJwqsVGfS/++t6U/63u/xHwZhm9s zKAqGccecA6+ksXTa+Stl+EdC8jhLqEH63LwhWt0F+e0qX/hOt23vZU8GUFueO9nnOM7wJ5tzM/Y VC+ffcpe6kP2UdT8a+3/O/OVm1fIfHw8M0ZXy0T2TKMH5KK/ZMFhbkrfpJvSu+dt6QVf6RXBTNZI NJfofEmNgbP3KDA+6hHJ1TIUnInxQof7t1Hi6TZMPl5z2uir6kNua64z/MS2PukeWI+F7bhYn/D8 6e1f9gjY/u9s5/CT2KL/pzl3Ktl/zBK/P86Sl1kjZ2TgR6bWZd7wKrCFWhf25+qV0rzQevY2qldo 3/pjrM9f7bZyl0vo5lfPMg+SvNjtG2jtd9Be8HGV4RerKKcPDPii3KUR7qG6vubFmql7+TlsUVx5 HFuq7zODrIY6mirtjwy2FD8w2JIJll2+Q2Q9NLUuZ76Fp3xDrb7R9KmnPG7Fli/AFvWNnSA39sVW /NTwrxPkqI+DMUe5Fg9Rs7z/feUyYOgK8mMd/GUTGLMWfFkNf1mJ//NtctNvvFQvS/GOvTaNfd5E 5tQ+z7xK8ogjh5TJYGpe0vrlSZ9U9Y6xhwNfuuHbDMbHqT35vcPR9sEZd3rzu8BlusBlnMAXB3zK DiHoMCaOgCc898ev5Q+2GFzhezqwxZojY21Ee7HT8O8I8mR2JlfG1/Avm1CtRvGF53b0lFEfltXj q5wETKN+0oHaDoMzPDa44s7r6sNVbPECGzy1hp+cmGKLCc2H/XQotjh0AR/hJvaEHRjznMEZ3hOu Yo8vTT0DmndyJBfmxJrfxYN+xlrD4n0Fbxi1Oh70ToN3+MNZgn3AFT9yYAFgSWC+FVvAmAj/fCIP zMkVf3JjXt70EiMXprhi4efdwKcu6gtwx7+guOLWgSv449QjZ9VcuFfPszf5Q3qwaTj7qfaPlk/t addg5rc5vSYe3iPlwrd3zPKnOGALszR25Lp0Qfil2NLQpBkz6626Fg2HhxW1D2TWHGpU/zhEPBze lCRq5QeTD+uH9tI/Nl9GUIc2aViZvDgWDJhczmwI1fbvgy94k8GHjeCE6vQ71tFHbGOT7AJf9uwA V8iR7dnJ+d2BLXs3s49ai/4Id9mMT2cduLRqSYO8TQ789dn18vKkepk2tlbGDyuWkQNzJaP/Xemf nE2Pa3rExJEng68kxuRKSlyR9I0tlrS4fMnoCXdJqpARyRUyamC59AjehrY/UMLDhzMf4Guzv1Vf tpmVzZ/+sCMePcUW22nwm7i3YYrtwyqWaNhuijXab3j2rPfE/n/3kqG9TslCPPSvDKuQudShLxzP Hobnb9Nb7H3yYp+QI9qK71H7cmkPFdX0v2a9vsDafQV94+rFB3LjKvX6aB+5OejuRegjJdTqwzFU d6nH69UItjShuzSTj2sFOxRfHtdbOvuJ8bUqeEuV3qO5VFPfX0Mtpl535YovvN9d3vtWAT5kfteV u1bucvHGQ/nmCrzlPH2Rz6lnjJkWJ+kNC786egDfzB6C3Jjyl2Nb6T22iX5M5BCOflrPDGRmXqxq lAMfkJcGY/ZwjSrGaJ5MfXIblnIMFpEjfJXreC6YC8a8ybFZNLXG9E2eNa5SJo+Cvwzl+hpUIBns 9wb0uyf9uB57J9wkP41/LIqagW70nQ3/VvzoD+MdBs7AYVy1jj8YDhHEmhuEfh54hPoU6vo1AnVu 8lfUPxJgi6Mt6PXUmSMz+EKdCjzFFtbeLuCIwRa9x/9k+pWphkJYWO8t3Cue4JEyYeFevVpu6Ore BPhiwuTGwBjNjXkoxvx8POfC97jwt7jy/oSdK5gC1lgDvEHzcXADV1nrnVnzXS30+oSvWMAVT2px PNFHfMCFAPhHCDpLOLgRAT9RHAkHT8K7ahTyvMhEaNcCCfDJo86RPmIWrZukF47BFvwAeI6NxsLv sgPLtKZHccVgSye+wFXwOjjQY0zDmf4Gmjt0oxeCL/9PFvoS/PF/jZG1G8+YfIDOiNfQS4rtuFk3 bdcWz8ze/HH9QK83/T79flvcb6DPFuuqXqt1deTG4C/qm2ppaZRBwxeJi8sQ8fOeJxlD8fqmFrKW 34QXl8rwgVXsZfCTsPbPmVxv6q90RoTW7q/mOl3/FvzlA2orNf+LR3nPBmJLi+m5vxe9fw/n/p6N 5M3WwV3WwNM577dxzm/gXF/9erW8N595lbPRFfFFzqYv+uRh+TImPVeGpt6V9KRs6m9uo7NQ39Id LtODvF18vuEtA+Jy6L+ZR3805rZ2Z97l6DpJiTwmlt9NZP7Ci/LV8UIzN7CqFBwlT6bYontgKBvz sZ88ht8fzaeP/rWOwM9hi/rNq6vxi2znuv5LssS4fGj6483Bg/wqXuSF1FAugXdr/eB77ItW41Xc SF53F+fsQXJJ2sP+S9ZqrSP5ljX8Cnmx65mtkp2Fl+semn4BMymL26S8jN9TBXdB01fuorp+E1jx S7ClUrlLJ7aQF+M9KonyGvQW3jerCC0/Dy0f7nIF7qJ5sfPX0PO/pd8YnrGzZx4w6xVd/yg+TDxj ndiCj/oH2IIn8/CaRpMbU/6ioVqM9h7TulHV+A1/YV/3Mfr+KvjL++gvy19kjzeDvpZT6/Bw1sm0 8bUyEd1q9HD0l8FFkoF/LD2NfHRqjiQlZtOD7JZExlEzEEvv5Ch6xETq7BfWVHprdAmjxwv9k+2D WHcDjzHLknp05iZ3CbaGM/fO4IlTIN+H3uLEXtoxiBxOEHtu1V8Md+nAFs1/gSUmmJ1s5S1gizdY onhhMELvwTIbZyEnpvjioNii4WONTowx+AI2eGiAMUbf/4l7F77myt/iqriiwe8Ga+xc9B6uRA5K Z3o5W8iDgStuntSwgCseflrDgo/Y+yrr6jUJREMJ9VNcuSfdwBZbLizMz4ot3QKKpFtAMXmyImYH K7bcs2KLBz1hwCZX8mEGW5SzwI8MtqDf28GZrBjDsVOcUd8YtZoOaCwOXmAMtUJOvswbC8GLEcI+ gH40f/j3MTJ+0vJ/CLa0tLYaT67OnX+gAMPNWi+AngO+XL/dTH+VGfLnPwyUiOANktLrnqQmsl9J LkY3L5Kxg8vRX8rJyTL3axI64AvksOHTyq3XoO8rf9myEp0UfNE+yJ/RI2b3ZnTFLWDKZuaVs6/a s57H5MV2fcz3kBPewvm+Fn/LKvBpOTi1GLyai29l+vPMmsFvPxK/SgY537Qk+rYqtsTelOTYLIMt 6fH0QorLk4zu5MYSiiUjqkjG9dM5FcwDD/9ELPYZkhA/TQ4euGFqqB/vA/VAMeYptphz4Df1D+ep nqvf8xY2T+yr9NxuaGK2V0Gt9O0zRXz+e7ZMHJApC/A+vYq3dgHn7CL6nbyBN3EFGrbu19dTC6J5 sf3kkI5uIrdEjukMfrELrN+XyYtdvUxd480HcvcuMynxCRcWtkopuTHVXe6TF2vowJbGTmzhc9i4 Czzlcd5SyfMKG7aQR6tRzUX9YmBLBe+VW/5QstFcbhSguYAvVxVf0F0uwF3OXoG/wKPOnH1gncfX wV2O48c8vo9+GHuYJYZn5uSOevJj9XJiQ70cW0tNwCd4NrnOjnI9HnyffmQr6RfzLvUxK+rIkd3H p1yLxs9MDXD2Y+UvYO5yvGOvo+8vmIaHZypzniZWyVTyi1r7orXOo9D4h5InS0/BQ5aER5k65h49 siUK700YmmgAOOMTRa/8bsycDCc3xHwxx+AvqYeBz3QG2kwo+BNCDo3+gc7giXMIWjN9MQ2+BIIx cBeDL+S/7BRbqIlxQHMxobqLL69rbaDyFVflHx18xZPvVW+YzSNm6lz4fm9eJ+y075j6c9FiTA0I eoydhhsY8TNhza8pVun3236G30sNjYPnWbxbmgcDV9BYLPT5Ur6iuOIbcAs/8TUJ8gWHu96Sbmj1 kV3vSqQvuj15sVDuFVvCusJZAkrAljKwpQRsKaSPPj2Q3e+anJiH8hZya1ZsQWsBW1TDt1Ns0V4E hPGJwWWsugu4oviiQV6sC73b3Pl/8aLfZwD9ku3/c4mEho2SrOxScIG6ZPUWKxfRS6rzZr2+OnPS D+itRWidi96AEqO/NLXSM4Pn7Q/pHd5EjxQlNvp16iyrKysMmfn0k40SGjFSXJxHS0ToZklJzpKU RGoVk+AQA6jdJ+80cWg13i7yDePq5DXyDMuUv5DXWq/+MTyQW7led7BX2qk1luvBF+qfd8FZDm7D UwbWHOD5QfJnB8h17/6IWsx362QD5/qaZdQOo+MsIfc7Z2K94SAT8CePGgh2DMiWjH6ZMqDPRemX cFkGJN6SgQm5YEuBDIrhfO8Bf09Gf4y9KyPjqZkhRxbnxlzL/zGeHPwrzMUo66inpr9BO/NeHtIL Rr1jeiw5BhpPb7+BI/A3sEU/eVsbnnO46dJFm8XtPyZI37CdsmQKXkQbtqDnL0NzWYF+/cG8GnQH atw5V/ex/h5hH3SC/NLpQ2DLyTa5BLZkXqIfy812uXOnTXJzmRdJDb3Ji4EttXANzYs1wFv+XmxR Pb8WbKkBm3Sui+JLPrm2O2DLzUIrd7meC3+Bu1xU7pL5Pbachrucot7lyxMEHOurQ1pTSX0loT0G dJ7ml5vpk7GeHFmHtn+Mv+9QB7bsfw/d8x3yBsvrwBbmcS7WelLtQ0aucA45w9n095xZh8cG//a0 eplN76dp1LhNGFUmY4eXgy/kMAaV4Lkplv4pBZLcO4celzkSxx40MvEevWeZu9sDLxReZbdI6uoj 2Muj8buhx3QGGo0reRmXUNZivABd4CxdeOxMGHwx2MLeW7lLB7ZY62DIO/Gag2owii3aM8tduQP6 iebB0PLtwRaHTv+xVdc29S3UxttreLEWo/cbfFGMIW9mwmCFDTN4ze2HYe+OPoSvV0MfW7EFXNHX 0DG0n7EzuKIai5sXnMUHbIGzeAfcFN9APGH+N6j1uEX+K1u6+YMrXeEtiik+d9H08Ykpb4GzRASU SregcjzJpWBL0Y9jC/UsJidmsIVjodiC79kEj60+ZI4TGr+D8hdwz9Gb/wt6trnCHb3A8MhoZsA8 u1Ec7OJl87bPfz22AEqKLZpXa2lvkVrmuzzU5NB3qkU24tkHk1hrX5y3Xf78TCozU+ZKQvdzxg/c PzVfBhPD8QmPA19eoG5gNv6beVyvS6Zb59ytXcJMsWXsh8jran5sB9iiNfmfwVU+Yy91BO5+GHzR GRSHyZnpnCO9rneSE97Cz6wn//0h/OVNcr8LXqAnxfh6PJH1MpZ6rpGDc+kldgsN5qoMSCISs2Rg zxxJj8mT9GhmBsSVyjByZRPSmQvevVTG9L4vEzNqJdrrQ3H7yyBqZsbTdx/vGPj6FFt+Axjy5Ed8 1AZfIb5Tsmmty9f6ST139dbKy7VwhqY2aoaJkJAkCbKME+0x8dJw5t/hF1v4PF5k/GPqF1tOD/oP 5nO+oj3swIuyG+5ykPPyxF7WabxY58mLXTqPrn8Z3eVam2Tffig5OdTqs/aXlTHnCyzQvi3av6UG fKkCJ6q5v8851gA/acaDqaF9/DRq0DlrmqjxJ/S+uhFvQB0egRpybdVtUlKDH41cWx7vnV0Mf6En QOZdPkM23mjyct/wOb65QF+xM9b5Ll+fapWvwcBTx/COwbUUX07Cu4y2vwVf9SY0JHSkY4ovXGOH VzXIoQ/Y373fQO9k6s3gLruW18tOcgamN/9r9A1cAJ+be1/ee7nWHJ+lzHNaMqVcFk6ukBno+y+M qeV6rEEPVU8n/cfwKA9MvQfG3JG+fbOkdwo6TNI1fKdXJSKWXjHhl9ivo/eztrmS07LgJfPEY+ZB 7swjmrUXP7MFT4ALr7uEgzNhGvAXOI0jnMYBzLHmyOgJA49xDtDeMHASHzBAdRJ39HdP7n3IVfmy Z/+pgPfY8bMmOnUcq1fAjvlldobT8HW8zH8V6uV1A5dYqxVD1Feser1jF/hWFzwMLuQBqZP3oA+L 1kR6e90SPx/t2ZIDpuRJkH+BRHsWS7RHsUS5FxB5EmPJk+7eedITXSUhkL6KHdE9qFCig4qYqZzP z+bCe+7hQ1bNhfpJt0xqL9Hx3dBQ0FqM39iFvJ8L/VzgLBoOBlv4rC7gKnkzJ3DIBb+ymws9zNzg U/7aA5ScWAAeAepffv/fw2ToGPq/NDWYeki9nh60tIAH2r9PPcVgRQt5rV95a2ioN9eqXr4zX3xL nv1zLP1npki/9Bt43G9IfM87zI2kHh58GZpeTJ8I9jXgy5zhhfIuOuAy8mMr5tO/CH1/Pd7HzSvp TfEhOW04+V5wZj95sgPwlYPsEfU63s/5vwcOs/PTetmOBrOdXPBGfCwfL6yV9+ZUMd+oUhZOKpNX RhXJDProTeZcHpucJ8N63iUPlk3/5mxJ5/GABGsM650no1MK4S/MB0+mN1oKPTHhM3H0mevyb2Mk JvxF+ebLIvAFjGmpl+/aak201FeCN+hQJMqamnS9sq5f6v1+pAINz8vK4HV/46Z4rPH09k88Ar8A W5p07wSvUe/5pIkLxNNhIHnSTJnar9L4xRaMpocRebHlaC7qF/uAPNDapXWyTb1UrL8HOCePgy2n wZZzp9rl4rk2ybyMZwxsuZ31kF58rP/krEpLwRcbttSCFWBKJfktxZZasEXrkhs5xxRbTM9K7n8e W+iR+SS23HvQgS1oLSYvxhzxsy1mdtjXzBI/Te7u1HFw5TAYc4B+/HjdvmD/dnIr9aCbwRe8yTbf 2GH0zc/xZyq+HABb9sJddhtsoS7gDfrDLNI+ZHXUluLThr8ot3sDz85SZhMsRgN9kTzCDPZ606hH ncQ1PxZ8GZFRIoMH5KPB5Eq/tDuS3A8/Z8ot6dHnlkSj94fGoC8EUQ8DvriH6OwM6mLAEo9I+jQq tsQy35g+Mq4R9ASmX5lrFHNd4DpdusEBwJrHMUZ79DvBV5zwKDtqjswbbYVwYH6LYyDrKPym05/8 Y4/hO8qDbKH+s85groy9zpen7rIzqJOxeyzs4SaqjTux/9d6FfWBObmAha7kwFjvLR6qh6CteDF/ BW+XH1q9YkNgQD719uCFV4kVWyw8thRIrFe+9PAFV+AqiSHFndGDx9Ehii1o+eCSlx+44k1/fd7b w/0qNfn4j5/AFkfw5cexhc+L7m+whc/pyud1R8vX8A66I770YvvLMxOlZ5+55Ll0raPHeDuzwhEL 2tmn6Rw+XdceqXjwa29gVnNzo9EhLlzOl0HD3hT75zLE3X4p502u9OyFV6tPjiT3QeNgDR9PbmzG 0EqZM5h+5mPKqa+kt+WcWlm5qEbWvFkDvtDTHHzZ8RGaC9fuPuosFV9s2HKA83/vRnpVUPei/Sw/ W9ksW9EZ15FbW7WgTt7Bf/+61g2PK6ePR5lMG8w8ZnBtJBgyJCEHj9g95gTkmBl66Qk8Ro8ZxvMR PYtkFD1hJsBdJvSulYzoS+wP1ojL79PRX6bK1i2HzR64ub5YKktuA9XgCWuS1v+0tWsuH78E0dL8 Pc781KF9ii0/dXT+QV/ryIXpuxkct2FNx3OWbzMrrP0BvfdbG+Sbr69R+9yf/eH7MrH/HXkJnj1n OHWCz6sXmfWTuvR3X6mij2O1qaNUTX8/+55jeK5OkRc7cwLugl/s0oUHcu0KHq4b6C7kqPLRQorQ 3EvgF9onv6rmodFNKuAvqp8ozti4i+KLai4aNXjYlK/YwsZbSjt5ixVbcsutvOUmNTXqGbtMPu5S 9gOTFzt7kd4v5/CznQH/Tltn833N5zxFbuxrPvNX+Ny0pvJLPG9fKr6wdzsOdzlK7vkodWhHP2K+ H3u9g2ii+9Fd9q5g37ecnIL6k1+nX8Finf+CN4f8tmovii/LZ1bLG9Or5TXyCK9OQQudZM0nTB9d K5Poz/98RhmeTq2FgcOk5VG/cE9SVOunTk51mOjwm/SoRscOv0if88vij7fMrxt6cgTaP/q/j+r/ YItXJL0wwRULvmb3cNbBENbtIDQZ8mPKVxzhJAZbAuE1AXAGOIgjrzuHoCPwXjaPmfEBBIIhT4R+ ryM1/38V1GE6UY/pSI8ZJw1qQZzo0WIN8AMt3FlDuZcX+S5fNAtyXm7qA8MH7MHa7e0FfnozU436 +QBv9Rdn4yG+S/4rT7rhL44MLJAYtJNYHzCFiPMFV/CG9YKj9A6j11VEiaQQyRFgTHiR9Agtkih4 SyjY1BWM8gWrjA8Z7uKC3uJg0Vp8PMZaI+mqXAV8hbNomHwYGoxqMQ7U1zhRu6/Y4gn2Wdw4vtRO egaiiQWRuyRP5/Dsa/w9I+XylRKzpW5uvI+2zz67jbzvffrHc/vHYAu9+Kj/b25h78f1cPFqORrd WHnmT4kSEr5SeiZel4RE6hfJRSXTe2xwei4aH7Mrh1LTO5L8LPkx7d/9JvueleRwV5MfW/e28hd6 U6C/GP8Y2LJPeQsesoNw9wPkhvfhm9y3Dp0RfvMZ+Ykt1EyvYy/1EXupFXPBlxn07ZhUKS+BX9PI 906Av4yCvwzvTR0MOlBGr1zqJ+/JwPgbkpFwS4bAZYbG58joRPqHp1YTeF2o1wl9doVY/vg8NbEj ZOnSA6ZfumpUlWX5Zs6Yali2aOP1ugb0LXL45vga/mLNH5o8DDhs/jPMV5/+808/Ar8EW9hetbQ2 on/UmPM3Iw0P/39O5zy4ArbQ12Qo87tHkOeZBK68qNoCc05eqZTN7Ge2c47ugVt/Ts72BGv0V0eZ M4yucRH9/Ar5qGtX6cFPbkrzYgVwl8LidjP3XvNixusFtii+aM19Lb5k5S6aG2ti/6fx92BLZx0l mssV8mJa73LhGrrLJfT88+DeWXqMfQOXAftOo+srzzoDd/mavJjW6ZyCu5zaTu6M60vnayp3OU7O 7xjX15FVzH4hB31wJdcd3ps9+DR3gS3b8DVsoe5F8UV7w6zCV6N1psrvlnOsFs+w1r/Mn4oWOrle Zo2rl6ngywRqh8YohxlSKoMHFdGjH40f700frs9eaDA9ujMPJob+WOolI/yjwZkObPGJYF2OuAC2 0KNMfbGh6mNCiwkmz2RwBa2GPmPOYInOPHfm9S6h8JpQPLU8dlb8CWNfzvs5qReAcHwyNL9GOAWB E4E/DGeeOwfAkTS0t7+fNbpw30X7L/vaAj7lc9HMk7H4s0b74QembsWD8PJlxo3fTdbpLNMXPxgt JTQAjT4QXIF7RMJBooKLJda/WOJMgB2BRZLA60nh4ElUKbV65dI3pkxSo0ulN8/jwZjo4AI0lzwz x8XPOxufmdY83hAXzyvk5NBb6CVjenGqDkS/5yexxdqzU/suXzJ45MXPerjhifb/lhoXq3ctIEjz Yh/Jc3Zp8vqyDfSsVK4CtwBbNHVTV4eHmFuj5nJ+7a0jF6TvaTgR18f67dckNGqa/N//g3cs/Cjc BW9I7wLpk0Reqv89dPZimTiYel60/ZfYE86fXEMtJPMy5lXJB4uY9fdGLXX4eOrZF+5Q7OD63YvW opzlEOf+oS2c5/jHDm5A42d/tQcM2sF1bvCF+rYPF+IfQ395nfr9eWiKLz5Pf0vO47FoiSNTC2VY H3QgzuFBmidDgxmSlA2nUWxBn+kOf0kokbF9wJi+pXjcCiUp8hOx+6/eHNM+smbNYXMMde6N9vBs bGVOLsaHBxi31bvd3I5eW98I3pJ/bFUO8xRbfu0p9v/987ZjzxsY3tJxrur76XMkDeG/D1ypRF+v MLni3TtYE/6QKolBn8pM+PXLIzh/lL+MqEZ3wTNGLIcXaz8U5cu6r9Gc7VH2/TZ8Oav4Qm2J4svN 6/RJxruVx5qf34EvJRXMqKxmjiRRht9LcUY1eu13rDNbFGPqqH/RmhYT+piobODn6un5Am8pQm8p rlHe8hC/mFXTz0LXUb9Y5j380HeZ6QJvOp8JtlwEW86DLefQYMAXxb/TcJdvFF/QXU6Bi6fAl693 KcaALfAXU1eJZ+wE+HL8Y+aiKb68zzVHLnA/+LIPrXM3+PIZ+7lt5LM3LqqnVz9zAeEvH80ldwjG rJiFTkUucRmcbzHHbT71Qi+P0Vno9OkfXs3+skqeZ67BMK7JQUlooNRdD2D/mZZQRJ1cIb014DCx NyUyirmW4Zn4k5ijEXJRAkMuSAB44Yt3yScIHSBYfUzgTTAzL4PhMoQH32cBTzzAIk9wxAOeohjk hibtBr64hyvXsYYb9z8W7vyezgji/WxBfsiCf8qD/bwJ9AjPrk+E32V0jyvi4w8XDqQXmN919JSr 1M1fterzgXfxdt2VKDAlJiBHugeAqfCVBLBFuUkiOKL3vUJ4HApXgZukdCuWfmDJgFidzViOJ4n5 bDzW1/rAYeJD0WjgPaHkxIK9dEbYbYMvrt7MRoM3OaD5aJ5OPWp2boov1rDyFq21QcOn15gTPMdF dSByeR7wGAuzbix4mb18MiUwlF5mQehXdlMkse98euWxj8b/1dp831ymba3oLFxnRisxr/y6fzQv 1NyEj7+ceS9gl8anmw5LYPgQeheMozf/JunJ+p3cv0j6kBfrA2/o15cZMNp7bAQz7Z5HN8UfvwS/ yXJ0wQ84Tz/hvN2IH2cT+LJV8YXc2N4OzeVzctza0+kIueEDeMr2gi+7qK3c8SH48h59+fnZD+Ev b8NflsDP50/R+pcymTq0GN2+UEarv4DPMCThDuf0LRmUiN6fdFsG974jg3uBN3CsIfFFMiKhQsan Mcc5vkKSgo+I+++YsW4/WBYtOWA0fuUvLe3MgAJH6prA1ofWngU6K1njJ2+2A/WT3/T0i7/qCPwM tiiutEI6W1rg9OwV2tEga0pbyE+MFb/fzWJ/cUteAlNeGlYts9AJFqIbLBmPnjCxTFaj6W9gH7Pt HfzxrL0HNuHdZW0+gQfrFH6ss/QYu3ihVa5mNnfqLjl57ZJX2Ap3oaYSnaSYKK2xcpfO3JjBF/zK 4MjPYUsR2FJQCW6h4yhv0VqXG2DLNfJiplb/Jp6xq3AV9J+zF9vlHLk6M5sSz4HOEz933DrjRXuN nd6Dlxp8Ob2TvNg2q67/JdzlJNeW4ssxctRHPgRfVrKvY9+3H2zZC7buot5nu/KXJeilet0u6MCX eR08D01V8eV1ru+FcL+547jewZcZo+6bvoPjBsNfyFkPTqGXbDKRQj8m/JrpKRXSKzmfGbOsvWBM VBw9zqOukQsBX0KJiMsSQPgTXbuRM4uC20RfE99Y1vA4PLzdb4oX+TPvmKvizWteMfAGcmzu4IrB FviORyRr5hPhznN38nAaHvwuj3C974gw8MMWIay1IfiFNYI12NdrBFnDO+i6eAeCK8F4iYOzxD/w Fn3x6Q3tj6YUjOcrPF+iQvMlJjhf4uAb8WBIT/JaiWHF9B8qIUrhKEQEvCSyVJLBj77gSJriSY8K sKXSGnEV1KqXGy7TE/yJAZvCyIuFoOX7dMXX5ZfFnMrr5O3IizELxvR10X6U6oHuxBbV8W3YchFs 0Z4Aii0X8Zzxt+OFtoA3Xn5gY/ANiYzla54LwZkxciurzGBLQ0OV0QceoA8oADx4YM3d/Krrlx+u qKyy1hdyrTawZ9dlsxFuv3F3Fj0/09FfZlBbus+qvSSiv3CupJJvGpCaJ5PAlxkjq+gPxqxyNMBl sytlxatVsgqv56ecu+vAl43w8W2c37vwiB2gpkCxRXvRKr4cBFv2kTNT3X+3YhAcZjP1L2u47t+H v7w1t974k+dOrpVZzH6Ziidy/EBm5rFXGt4HfEm+B65kgy/wF7BlCDUxg8mNDY7Dw9yDPUJotoxO oh/fiPvSr8cB8XIYKxbXFBk3YSHabKPwJ5tobsOj3YhPueNgKrbYerH96PHVg6Tx9PbPOwIdx1g5 iuEtHb/Jdujb+M/S/yfFlQfgS3tbC71+HskrL64Wt2f6s5/YbvKps/m/n55eJvNGUp+Ftr8E/9NK dAXdp29m374Tzqznn+Zsj+5BHyfXpNzggubGLjH7+Dq6C9xFc2O5aCL54EAJXKMYTNDeLVpjr/Uq Bl/gL6q/aFTBYUzAY/S+Eg9yWR39XmrpJwZvKaxul3zlLfCgu6WP5LZ6xeBG1/CLXYUnXcqCu/C7 z10BQ/gc574FY87jHQP3ztAD7Ry6vs54Of05Ab5YPcnoLmDkF+T5vlyPNxl8+eJT5S9NchRt/8gH 6C/kxg5xXR4AX/axj9vNMdgBd9m6pF42LqSuAH1/Hdj78RzmWaJ/fkh+7D101bd0/0gOfAF7yXmj wRg44fQhzLEcVCET07ku8WuOTSdf1q9KRvatYAZgqfEs92UfmEKeISme2kvwJToiU6LhMpGRzNNQ ThN9U8JibkkoNWwhcfTcwq+jEQhOBIE3weBSUOwNg0N+1ABqHaAfvMcfTPKPvCJdfyT8eM23WyYB ZvH7rEFfr3BbkKsLuy7+oegltggBOx6LoIAsCUX/Dgsm3xXAPet8N9b72GB0aHAgATxJgpv0weOV ElQsqYF4noJLpH8Q/RGJARFlkt6NiCyTQdH02I2pkCGxFTIsttLEUO6HRIMxUZXSr1sFOkwp3KeY +kpq9X3yxc//Lrm322LxZeakD/1bPJkx4IHmotiifZ7BFmso1qhHTHnLRWo5td7yKrOSwezA69yr L4DjF3IHjMykz/xt8XXfRA/O4fLO6vPkbJh59agdvRlN/yEaNJvu79Qw9itv+g7lVdXWdZKLtr21 TZrqrL5kfesJLyzi+A8RF7fJ4PVuiYvJwjuWI33S7kjKwDsyDE48NoNed6MqZfY45mcwR1a5xtvs e7Tv8RrO3bVoKcpfzPwXcETxxPTag7cc2gJPR385gL6ver/yGPXvbObcX0vdzGo0/nfZSy19idqu F8ifj6fXLb77qdQMTxhQKKP6FoIpYAn5usEpcJZUcCYZP1kfOAy5swFRynGq0ftLZUSvKvg7Pa9/ P0We+680mfrCBrlyrcBAhK5dTY319FDGN6ccsaWO3FitHgLzdT3UGp1w8tie2nzT03/+8UfgZ7AF ysnsbq1vqSefC6fn+qgsaaRffhU1tGkSZv+mjOt/m56rzHUw2EJvvDH4xsjjvstefA3n1UbqPZS7 7PqYvbxyF/b+X3yOjnGyXc5/g+7xLbPtr9HD8jbr/z3wBe6i2FIMthQpvvwAW8h9qbav+FIP1vxi bIG3PIYtWqffiS3kxc5lgikGW8iRwV1sebHz4N9ZsEV1lzMHrdhyZi990sCWk+T4vkLT/4r93Ek8 yYotyl2O/j/2zjMqynxb85/n23yYu+bOuefc2ydNG9o2dxsJikjOGQUFAyiKqIgoCqiIOaIotjli ahUj5tDmBEgSECOSk0pSe89vv0XZnr4995x1nXN6Zpa11rawqCqKl/f9P//n2Xs/W7EFb4yTH2ML 3OVjbNkB5m7j2GyZUy+buY43oI+tm4FGFo0+FkV+FW1sLvxlBrpYDBFNTAW/p5B/nRTSIBHDamUs dXojR9SQ62eN9cWryY+1l3ogZ4cC1pBcPNgLmNfEjEtwxXooXECxhRgIvgy0Q7ch+im2DMUvheda 2OdL/yHsu5XnwEeU6/TT//8s+vD/DwEu9QG7Po6+g1ljiX6DiMF5aDO8LzFAw6rgQwzk64ED8YGG o1hb4AHWn3twxYb13h6+4jK4TFzJyXtYvhAv6ry8wRRfC3DFAlyxgJ8Qw2zgJ0PAWNtKCQZHRhAh 9uCKPesQodgSMrRahoMvfjzXw7pcHAeUiQ11ZIO/fcpMyhL5hp/Z7dtcE7ZQV/AfYwv9kh9hSy/y Rd/Cxb7pT59/L/ysbZ5K337Z+CoU48V8nJxHgIRP2sj6X83C9s7waXlH3qW1lX7Kt9q58mk3Lk9j blgbdWgtzbwndc3v2Qu+fvXaqM1t4keEjF8hX/wxkN6XxWJjmSNOjo/gu/fFwxeuAB8O4/yZSD5k 2tgymRXxUpKmlMvSmdWyKpF9D/xj88r22ZXwksNbTPihfk6KL5lcA6fg8KfS8Xdl36h9MFpXpvrY ztWKL+o/9tro319Iv+Zc+obj8KWIwSvAyMEElckoX3pdPMEXxRY/dDJq703YQo8lfS9BtnAcV/6O zuUyNrBIQvwvikXvRLwIbGVWwirJfoB3G9ii8wybmuoMbPkRfGnjGOtNl7jP2GIcil/tn7/gLe08 Rv8mrRRg/PiWeXiEztLT5718ViuRE1bKv/0XD/Yc5+G7LyV65Atjrz0X7rIgjL0POYRUZlJuY/9z AJ6sffrHyAme0LwL+fHL5DKuGzXJ5PTJuyh3MeNLKdziCRyjFA3rkd5Tn/yUGjLFmfJaU/5FczBl 9fAbc8BXysxRz9c8/rRGeQszYyp47zJyO8+YQwl2ZT1qkXslppyLcpebuXAo8E1z+7epX7t526SN Xb1MzgUMvKr4Yq4bOwquHAFPDjXJlT1gC9rAeWoyz22hj5/8y3n0vzPKX6gbO5lC/wvc5Ri5/Qz2 cYfhL9+jjx2EwxxYhE42v55okF1gzXblMbPQycCXxXCXJI7hXGIOHDBRPaHG15OLoacfj6hoep8n B9HLHFRh9F2PCaQPTXUzdPThaOqBXk/Fj7ka3uRo3JyK8WkqEFvWedshBcyaLUZDYx6tUyn7a7AH zmLjgM8MoV8P4jEruI8lfMQK3LGGz1gR1nxPQ30C9P+WfM+S99Ww0rAleH9rDZsCGWRTKIOH0NM4 qFAGWfL/Afhxon/ZWBbyWUrw730kjuRAnNG0nDUXAj9x/KZUnHqWiGvvUvGg79G7zzPxhWME9Hsh w+EpIywrJHQQvXZDamTMkFoJt6GeaBDHgAiDl4y3w//Xvob7Ghk3hFyVfa2E2dVJ6NA68KVOfKxr qE+ulCHf0EvZ/bkM6P+IOrR8Q8/q1KW9v+Vr6qbb+zg79NT+TfV6IbpqDZn24VCb0IPeFrSw3n2z pA+6Xt8+9Nz0KeX98sWC33OQ/o7WhdLr69Xy+9/7yqGT94yZV7o303gPzrxuav7ka12xRcN8M6+h Rs/ae90Tav1Aq0TPXM98HA/5unMs/VJX6Xm5S2/uTea/PGVfgjaFJ0R4cKVMpoYkDq+NpMno2rF1 kqK9L4vQxuAue9ZROwa+HOA61hkwGVzLii2aR9X7THj8yd3oZDyeAZc/zPO0H3MHr1WMWtOukS2Y js/tpEryPC/BGHpgRuJDRq1KKHWQwT7FnL9FnL95+Do/kGEeeKPROzzc4TE4UyKhHvRk+mh9xlUZ 1G2d/OlfXGVy1FqpQkfXPsuGWs3x61r1Sl43VHKsqf9mwXoLvmjuWOteX7NhbgLXm9/9lZyM+aB+ vv/kI/BL2KKY38Y+SHmL6mJvGqoMbNE+/UMH0cq/jhSLDouYE1QgCey1YwLxLWJ/vWhcHesjuhg+ MFtZP7XH6jDnZQac+Tj7nLMZ7Pm1ZuwiNcnX6aWkVku5S0E+Hi3Fb+XRk3ZcIfduYAs8RuexKLZo fr+iPb9vwhXFkV8KM7bwHmhiReX47T9/Kw+eqh6GdyY5F83nK7bcymPeMdh2m89wJwuMufNT3uW6 6mLnwBg+r2pjV7TnJYOcy+Em+SGdujG05wvbXsv5rWAL/OU8/OWsYgt5/VMp9L+Q1z8OvhylLvkw /OVjbElPbpB0sHc3Otk2+EuachcwefFE8Bneol6gSaqR0T80l9BjHDdOc/31cJk6PPtZW1kT1Ndj FLxR96HB4MswcjMBhB9zZz3c4DKOxcxqKgRXHhrYYmtfQn6mWGydqAVwJlfD/RCnQhO+2IEh8B3F FytbxRbWSsUdZ7CC5w5yAjvI1Vjp89DVrHlPcwyy4/vE4KHwD+rYhtjxc2wJG3Lyg/l5YMpQMMXe jnphNHVndCyXIRrl+EmV/aSBDXwuPnAUX/Qrf3SwYXCVYGu0LlswBawIc6IXyJl6Ou4nONQaWBIB jkx0/MvHwhWDbGslBFwZPqQdW/pXydA+FWJDb0z/PkXU1KOzfHVHOnai9q0zddad0ME64Q3QEY9p +ju/VH2sq+ph1B931ZlkYAu1bF/31DoExRZ0P7ClPz7+AwaAtRbgqBXHepDOkdkmf/7TMFm4fI+B Ldp/3EootrS0fnq+5a9jC3t3sOzRsyYJi9oqnTtHSteOSXjWZYp3QAH7jgcS4KXY8kLGjQBbyL3E 0JcSR+/jvEllsoLel1Su303MwtsBD98NVhjeY+DGYepzlLNkaii2wF2Ut5xAG9O+gww08INc8+no 4eqfrBiVkvRKls5qlPnT8AeIIk9LH8y0sDL8xPCmGabzzZ7AXZjV7JPPTBo+m2u2DHOl39Kefn47 NDx3E7aEkJfxsT0nQ61m42vtB0ZOl4uXHxr8RGvyWl5XGvjy47tW+uHa5FUL3oQATBM1Za/p12tC k2zRxe3z7Vc7Aoo3yluUw+s5+ko1TO71pj1gkRPXy5f/3Vd8HJntEl0tkein8eQJNKc/NwxePR29 Z26j7OLcPJDK+ag5l130UqIpXaR35MpZuAt583s3WPPhC3mKL6z1hjYGvhRrwGFK4C+lP8MXrR97 VkfdshHUg9X9+3iqufxasIV8flEFuXy4S+4zxRd8zZ6ALY/AliJ4S34rHmPUFqCPGXXJ5PZv3IKv XAVT6Ke8BgZqb86V02DiSbDkODhy9I1RM3ZpD3iy8xX9+niPKcZo7gX97/T6V3AXfDPWwF/QBE/Q 93IMfMlYRg/M0gY5vKRBDi6slwPkYPaBLztUG4ulfnsqx21yDRiDL3o0vTDT6mUZsQQ+s5B8zHw8 B+dGMHcM/J4+mv4B8qNT6SGYFKxzbVkjAp6Ti0FHAGNC0cmClMeQi/Gln8DbqUQ8HUvwyqXnAX7h wp5Q++scnfH5dyxknlM+GJRHfTMchxiiuRvuh4It9uCKvUuR2IFDtqq32TP7yaEIjNAoxsO5WJw1 7IrFhXAdqj+HnpyhcBB8PjyHMj/KDi5lz4xbxxd446Jvae6dHLy/TZkEEsOHgiHUDo8kQm3LJYS8 /SgwJwzsGY/WFelUK1PcwFXPeonxQl/xqJMZbhwHF+ZhEbGufE1Mc+Z5YM5EuMw4G3JTNjUyYlCt +FvViAfY4tCnUux6lTPPpUj6d6MOuQt1Xx3xnuwMhnQizwK2fNkBbDH6XMjpd6bui578Dl3UN1Nn x+B90JN+lr7ogXCVgX3b58X0B1MJWwu4ojV14lZgE32UvoGL8Mp7a+g0r17Vi+6YW99/+trG5SlG 8FbKWfR6Ne0RTd/R5bMVfqSPaQ/7hKhk+fJLV+neKVoCA+8xx+sGtWPFaKmlcIVn+LTUSQSa66TQ SpnF3jA5hr41/CSUc2xcqrkX6sdS4dsb0SLYS50ASzS3r5iimlgm10LmLvRg8i8ntmuY8vz71qGR oV1o/dk6alpWJOKBFEffwvTnaHCP8dJ8BmeiP5/zd5T/U/gL+OLBTBoX/Mjc4S/ueTLMJY+cPx5p HuyhqCELsmfP4X5dhvTeIJ1+O1qsrCLlwKFHRg9MQ12j1Dc0GPqY+pC1wmXUN6eNA6KI3swBafo/ cPx5q8+3/+QRaAPrW1o098hfBEzRHmOdOarnqnKXMyfpce40Svp1nE697AN6fsnXkRPQXHQy+25d F9clqMcY5yPn1oEN+IyR/87cx/qbgX6Uia50oVluk3e5D1fIhjPk5jHjhfW+qJR4DI8BXx4qvqCN 6Zzip+05mDJy9Kp5Pa39KGrwVtb48NhP2FJCXUAhr88DpxRfcnjPLH7GPbjLLXpsbufDWfLQxOAv tz7SxW6Q11c/gevt2tiVTPpdTsJXjsNbqBm7nA7W7AJrdryWS2jQmn8xc5fTXIen1/L7Upes/OUE 2pjiy1H0sSPoY4fRx77n2OwHW7ZR/5lGz9maqTWyllzVOs3vU0OWolyGWA5OL5nWji9wmHnwmZno ZbHh5GTGVkv0aPz7Q8j3j8ADMAhtGh4zmvz/SPT0IJ8XrB1wGU80Jnf8ypxL8Zxi/Uczc3FFh3Jm LaR+yAEeYoQTeMFjQ+3y4TnoaA6FYsf37cEVO75nBxZpOFHT4+xIcO9iBLOg8E93I9w1HJiP7sDP c2R+h/NLPAs1qAl2qWDdqMBzvUq0XjgATBlODn6kS52Mdq+XseDHWPBhrAO6lhM6F19HutbLZL5n 4Io3vX8++H561ZnwxR2MIWZ6miKWr6fxXlFoYxHwnLHwlhGD68Tf8idsse9dTv/pY+YcUysGTqgP QEe8y9R3+cuucBXFlc4EPEbxRvGlQxd6f3je1z3wC+hFDr8fuSW4ykB6ZqzwChhkAVcbyHGzpl56 MLNL8LTu1iGOvM5oyS+i1vJdGzkB6mK4HttMIPCfvDJNLzMhyE85BX1L09uavqPY0lhbL4315Li5 PX/RKD6BSfLnfxshPTosoFfqrvjCFbzgBh7sIbQOcVwQmIy+HReBHy3a1YKYCmqTayR1QZ1sXIbG nVIvuzagRWymdxLsOKY5ffaLJnyhfgxdLJM4xWOZxDHyL8pfVB/THIxyoFT6E1bN0zqyKlk8s0wS JuN/NJ5zF0wbA76MQKcb7vlQAtzUiyyHvVGuBDrlcb7AYRxK0ceeU0/2UsYEFsu40GxxGpwmnf8Q KP36DZeNm06aPPnRvTSv/xZc+Tm20GYqr9991sRMZ9E/6F89Gc3Bjqi5GSyBU+osOPOloLV9zc1N cHr8v5W7TFgqX//ZRzzsUiWBXF3s2AqZzZ46mZz04uh6WUnOZR3n0Tb2PXvg1eoloefiGdblM8fI XZxuEnO/yz3Fl2z8YNDGCovhGSXcwy0KFGN+hi/P4SKl1W3tgacymPK4uuUv4gkYU1qDxsZzi+Et heXoYmBUrmpj6G3ZvO893v/2w1a5XdiGxxh+MNrzQl3yjbsm7nITTnWDnhfNDamG98NZ7QEFU04R h0z9LhfS38gF6mUusmfT/MsF9nTnvnuFNkbAX86gj50GX06tbgRf8E5e2QDGcI9GlgG2HEQT20nN 2ObYStlEHehWasd2aP4lvla+4/G02bXkrtC/tQeBveQy+MviyfTEsLecT833vPE1khhehY8TOjY8 ZnpIOfVl+KsHl1Nf9lIiAsol3F+jAk5TTv0n16Yrc6RcHrPml4oPfMYHPqPh64yHrmupMcPQm/97 OTCTFp3LndonD3Q1D7iKF8/x5jm+XOd+GuCIPxHgSG2PI7NrHfF0JoazBgTZo9M5lMlIR3gIvQqh 5qBOOMwJTsJzNCLAnShvMNIPXPAlp+RFTZFPtcTy2Ezu47yoleVrjXj+n0Ak8nWCZ5XEe1RKPPdz eN0cX/R8nzoDd2ZSvzoNXjMJ/SwMnAkmn+9HDYAbvsiu3zwDB54avvx9ejEnrPs9+MgdfDHp+SS/ 0rGLzrnEb1qxpSPY0pH/d74mXQwvGuqoyd33prezb3+tcyul5/+x2A0AUyyZ92YDrqLjeHFc+3VO k45/DJYDh4uNi1j78XVte/OOfz7xppeqOcei9z+/vUf/0eu2raWeGUnPjW8XPKyU4JFJ8vvfOtMP tY6+l5viF5THfIcH4u6Sz6wH8hv++HzBg6eN51hPqjF6fJfHNxr8RXMn29bQy7JB+1rQIriej5J/ UY6i3rRnwJWz1I9pnMFD+QR7riPkIrV+THv9d/HaTSvogWHW0dpkrUmjNi32JTVqL6m9f0mOv0zC 4d2h9PAHuYEvrrmGNubnmsNMmBzxccgjeNzpsfjBi4N9yDVyjjtZH5VOv5mEx9toiUvIkDe1zH16 hZ7/9h36mPbrv5bWZq0lI2+sj7Gmfb79A4+AnqzmMNi25lva4C7kytDGPvhUtD9Hucu1yy+k/zej ZWDXWOoYy8EW5t2BL8lR1CJPqZWl02slJYE9j9bfktc7wDl5lDqTk+loRYdYe0800u/CjJcf0KXo j7+HB38O63tuIf7F4Es++JIHvyiAvxSBByVoY5rbf0IPzKMqZlhWtpiiivuq5p+FPkZvZkWbPOT5 Bbwu7wXv3Y4tObznfd77ThG48hBc4Wfeg7uYdDFT3uX2LfIw1/n6B7DmErkX+l4UX344TYAtV/Cz 0X6XS/AX7dnX/ItRO0be5Rx+MOfoqTxLj8AZ+IsJX+AwqxRjmAeDRqDYsp+a5F3wu+1gyM45DbKH 3L7mYbby9SbiO/Sy9bPhMXFwGPjLCvjLMvIyS8AXnc22gL6YpImqldVJPFwmjhqAGWOZC0Xv0ZTQ apk0gjlRwTUyEc1jfHAdM5zQifzpkfGEzxhB7z/zPgLBHJ39EeiNRkUoz/GD5/i6PhZvMEjDh6+V +/jR6x3gyvM13Mi1a7ijabmXGzHCHc7kBhfRGh8iFB1jlAu9OtSSjnYlD0KMd6+UCGIiuBDlA57Q Kzd9GPsTYgZfzw6ql3h8URM0+H+ihj+1DX4a1DngD5II5iiuJIAzc/2Ztc1z9D4RjEnwq5eZ3E/1 qJfx8JiRQ2vEfxD1YpbgC3kc9YAZ9E0x+Xz669G5unQHW7qBLdQbd+h8STp1wcsTjOmA30uHTviu oYl1oU5Mfc4Mj7N+1NrBU6wtHhs9//aWj8XJCu8EW/gaWKvYYmdxRDrCE+Jmp3+4kBVbGlu51j7x ppfhf4gt4M17xTD2781NddTlwplIaN+/XyOBQdSP/Q7Noc9G8fLNgr8U01dZSO9LMbXtz2R04HOJ Gs16T9/j3Khq+uxrZDn7nNRkruUV1NCvwY+VPdMBcou6XzxK/v4kHOY0+6uPsUX1sYyt5FvN+Rf4 y3b2mJs1B6P4Mp+9Eu+bzPsnRKFtwsMnUnM/ltzhKD96hr1VH8sVf7QxP5cHaKq54m1bKH5gt/eQ fPEZrHVlJTI6BF9Oh+PwlzHy9dd+Mjk6TWqrW017Yn5/PQZtra+Yaav80eTp9omH//PL/9YjYOAF J+OPP4ViSWvbe3Be53Qpn9caF/5MvOdbNDL1jNMYF7ZQenUOZQ97UGLCnzNLtULi4dRab7IwulaW oe/ovO6tcJd9qaYakuM76TE8QD7iaL1cPENf4qUW+EGL3L7dLFk51HMV4Iv/EI4BvuSCL/lwjEK4 S5HWjpW9Jf8CZlS2Ei3t0cx9089CH2MWWTk9NC/bJJ/X5D43RQ45/RywSrHlbrFii/ojm3L7qovd vI9Odg+dDC6l+HLrGtgCvijH+uE89chn6aOkJkF79S/uN/VTqj52mX2bamMX2audJ+9yAXw5D76c M/DFxF8yU8AV8OU0+7ej6M/759ZJOrqDYswhMPgIdWSql6Un438+Hw6TxDwY6pU3xqObzTLVK69F L1sDxqSAMavgMcuUJ06kBjyCOh98NuaG18pc8l7xY1lf6ZOJDSVGkacIpV58ZJ1MCSYH7s/63h7j uB9HXXOYD7qEN/zGC03Nk74Cvef/GqP4Wmt1dNb5SDBllBePezGflj7OMaztYaz14+AOEb7k2IlI 1vaJ6FcT0Koi3GpkAjHRDX2LtT7KExzxYx8SiLYfVIN/It5BRGIwn537pJGcO3zeRRqh1Ibw+ReH 1MoSdNcl1Mktoe9nQXC1zB/GHKHACkniPpnXLuD3mj+8BozBrw1MUjyaAb5M5jOEoa9pnbI/+Rw/ +i3t6J8Z0gfvy28KpFfvHOnaGz/jHnjTdMVzjfzKV+hjX3XFe60LPIZcTOev8D/rgqdBN+Yo99AZ MsX0SjLn0uqR2IEpTtROu1nhr2Kn+a1S8kuF5JVy5evfRYm7eyIz75jRwo12LGZxfzq2vEfW0TDf 9BI2oIQH3nIdqx706EmhNLMvVAnodQN1Uwps3EofPxOLQVH4t0XjfZoi7gF48/vnM2O7AN0M38th 5O2Gl0kk/HdGGLl36kiSOc+WMutuNfVjaeTmd1KfnE69ygHwQr33T4Avp7muz+5m3tEe9o3sHzN3 N1A71mjsJ4+Q41cPGa0H2Lm2ycjhrKdGeS35nFUJ7ENn8Pckxz+LvdFU/sYR7IFCfcoMfAnw5Vh6 PUC/yxYP5wfiCcfyA1PcqVf0JKcXwJ7Gj3yMEzmu/t1WofsFyvS4/bI7/Qr+Y7WmdQ18+bFN/XfA lk8//MZx/PzP33AEfgFb1J+iroG6FsBE49VrPK1b3uGxoJpYE/Mj6DUGWzZuOEd+cLhYdEyWmLBn xnz4GdSwJ3GeLJhazTlDPpD99xb4dDqcWPc5x8h9H93XICeP1JF3eYP/cBM9i81y61aT3GfucTb5 D8WWB0UE2JILBpi4C32WL6h9+Tm2VPx7bCmqaAJXmsmz0EPzohXO0kqupZVcfiv5FpMuZsaWu0Xw Fn6W0U+pOX2w5S55l7vUsN1p5y7qs6nYcvVCC7Vj8BbFFrjLxf3k+PeRO4K/GHXJBragk8FdLuCH cWEDuaX1XHP0vSh3MbCF/P6ZdmzZm1gr6cThBehk5GEMrYx7rVPeB/bs5vHtcJktc/G8jKeeDHxJ g8OkwmE0N6N1yyv0uoe/LJxA/yq5/iRwRee2aZ/M7DByM2PolyFiR1NnNor5lyMbZDI4M5mvo7iP CmmA29A7Q61fmG+VgS9jwZlwxR7W6AkjGmQ8PCLMn+sdzFFsCYNDaIQHwIcC61kLwBKeO4mIIqby fpN5fBJre6QXAaZMAlMmgzdTeWwma0c8OKe1hfOIuaHESOY2cL+A/y8GF5cQy9pjOfcriJUaYXxP cQe8WTBCMaVGFioewc2SyRnMCwCf+AyJ/PyZ8Jgp/MzxbtQjUw8wzIl9O7kcR8UXy+diQe/mtwPy pXt/asb6gi94uXzVHRzpwSw2PMY6Kb58xTwcxRZ4S/dueA50p69FscWCWm5r9DCrJ+JMuFk9Ey97 9Br0Rk/bAgmmHrznH2fgNzCWWRJlaADULrG8VzdxQX3i7a9hS1MTdQPgC0sp/S5gDbjSRqi/v86B 2Zr+iN9hOvxlNPPF9oiTZxb5tLvk4XLhpdRlkVcfjzf/tJBKasfgiWiwC6fVwTM455KYAwjv3rOK mXhr8dDjHD9OHUsmGphiy1mw5fxe+Dr4chIuY/RWUp+s+HIAfElfjz8M3EVrBDaAL9rHvyqBPkvO 5znkEmM5ZyOC2Nug447weyzDA8GPAHiVZy6+m8yydM0XD8cseDSzKPBR9rKjdswZj2U8ZbzdLpJL my+/+W+WYmcfImlpO6TyBZog2KKhS53B5z7x+H9++d/vCLRQ76d9xm1t7yRkVIz8+feeeALukAj6 bqfAp+PGV9KbUY5uUyurZ7Lvnl8jO5ZyLpLX30+eW2dCnDrYIuePksOgf0Q9InXG8O3beBWT87gO b7j1wLTeZ8Ff1GMyq7hZckrfSP6TZqNfRXtW8sEarQEreElUUAtQST9LFfrXS/BEAxxSLSwPzpJP Hr+AyGvP5Wut2D2wS3WxW4Ut1IzBn3Kb5UYO9/AnnSGmfpbqB3MdbUy9LK9S26YYc+UU9WMnwBjq kq8c+clvTPWxS/AX9bQ8T27/HPs59YUxNLJ1XHOpXHtoCmfZ8x2Go+ydVw1fqZeT5PpPUYtzjFx/ xlL2euRjNOd/SPthFjC3AP6ye06t7EioRj/DbxqM0Z5+7btUHpMy3dSzuprrcxWxAszR3IxqZwup L0uG1yRFwAvGkafFg2M2mtls1vA4eEEs3CHav0qm+lWiTVVJTBB5jlF4xcF5ZvC8GaPJfdDDOZ21 PIb1P2YEQT4nZlgZfbMveT2+6nwvnvU+gYgPYX4c7z0nhD0v/CJheLkk8Nw56PjzqTtYFEYd0mhw gOcsGANGgBeLFS/YIy8llvH9VfT1rCbWoPWl8tnXR9bLBn6P79BbN/I7bYjksQnMbh/Pc8nxrRyH P5uBObWyiJ+5lM+ziN8rid9nFvmZad7Km2ror4S/4F/pPISeGviG9UC8+/vlSa8+eO5/myVde6lf GJ6aPfB36X5bOuAh1kH/3x1fyh5ZcBxy+L3pN/2W2uw+1IX1Y7+Mp5n7IHo8h+AdQP1CAOGvGhxh 0/OIdPgiVFavyTBqYJpe637NxB/+flfn3/bO3x8+QU9SmPzhCx+xtNwgHqzdjtRveODH4kffSYDv QwkNesQc7mcyPYK8e2S5gS8rZ+FtOa9ONi/mfKRORftf1HvsQ40y+KGzKjO3s6faWW/E6R3sJaml zNAeGfaXe9HTdqU2yNaV6GxL+Fuit61mj7UkFv4yBY0ML5rYsCqZRG1BODg3Cp+aYE9mv7gWkHvJ A1vIETk8EDcNu1xxp/bEk3oTb1dyhnhVWPbeJX/+p0jyXWMkOvaQ1FfhtYMm2FD5CP6iPiM6n+C9 sW9+C6/TUI1Gwee94tD7FlNwKDVvZWy/9dv/d/zp/rY/8P+rz0IXa2yoNY71kWPX8BscK992mCOT ySvPmKB9fi+pla2UhawFq1n/NiVzHoIt6eRd1CP5CPm/Y3vRifCBOX+iFW2MNfoSuZebaFLgyjVq gW+2Y4vOuv9FbFG8aMeWQs2p/Bxbykx8JY/nKLbkgSv5cJZfwpbbhfTbKLbkgTEP8HyBP92gdk2x RT/TdXL618AVxZar9L1oP+X1k3AY8OXqUTQyOIzWjhn8BXxRP/6LcJgL4Iv6jl2kr/Ii+7uLcJgL aGSnuSYP4cOv2HJ4UYOcAlsywZbjymfAFY0MsMVcT3YA/rIvWTGGnst5jbI5QfP9pr5+xZhU1ckU YwycMeVmVoIxOrdtCRhj5GYi4TOs0/OJOePwlgmnb4Y94iy4QmwQNbzDwRJwQ2e/Kd+Zzfdnh9O3 yZodx//Vg2EG3EdDveRm4FcaS2/ETDQqxalEMGIOoT2083mdwUdY4+fgizaP5yaPQbsPZ54cWLCI 7y8GDzSWEsvGgw3ECmIlsZpzaA2RSi5pPZiSRmxE+9sErmwm9H4DeJNKr3cKXG01ofiyjJ+tutlS 1dLgM0mB8CPyM9PR6SahjY2Cu6g3jKvdC/ZCWt9VLP37Fxh1X937ZLdji+b11TtM/ZHBFvClczed KQO29KKnpTd9kga2FIlt/1/GFl96Ov3I79j3PS0dyG3EzdpoYEvzK5Mu82tf9urnpDf1TrYYHCNf /HO49O+5l7pkeo+ocfPzhyv4M2NleIlMGP1EosOfksMrwvPuhSybwbyI+ApJm18hm5cxxzuFmYDs mXavx0MQjNHaMK0ROwWWnNlRJ2fAl8yPsEV7K7UPcy/Xwy7q9Ldy7pt9yFZwTquP8jzO2Vn8/aOp UZnALJix5IBC4DBBXsXi71YoXuhins75eB1Ri+BAgIme1JJ5u8BlXMnT0CvjNPSQdPpiHPtedwkd nSyPStBa2urldc1jPD7xGuGmmsybNy3kpEyz2xRE6uuqPmOLcXR+nX/evW3Bz9X093nHaRo8Ml7+ 57+6i6f9HommJ2oynFb3vfMjq2XFjBrZAO/dtoSc/vJGapKpHeHcOsLae4Ke3kzw5czxVrlwhj4S rcm6wTp+G76ALnU718RdjFw7GJMN13hAf0ou+RKtJ9a64jx4S375e7AF7ayS3Ax7lFxwReMBuGLO s2jvZK7qYeTxs3ifj3mL1ovdLABXwBbtd7kOtlzn519XbIG3XIO3XP2BfItiC7xF/WBungZ/TrXI 9eNgDBrZ1e81v099MhqZzhIz48tF8OUiffuXwJfL6GSXyMEoT/kevrJvfjUYwrXHMTlNLubk6jry /XXk++vAmVp4TL2pL4ZjpxxG65YPgjM7wRf1JduSyDrL9fgd+X7lMqqZrUczM3Iz3K8Fd1Km402r OKNcZipr+RTW9MnwBdbqBeBNEmt5Ivn/xDHKa+A3E+ilYd3Wfpr5k/g/funzwKN5Rs2ASWtLgk/M QRtPGF1JVNHTBBdhbV/IGr+YNWEZr1fcWACeLCSWwi9W8thq3nMVnEPvzZHC12vYg6zlM63js61v jzTuv5vKvpbYPI1e3BhTbIOjbeN32sLvkqav4bWpxBo+n4EvnHfL4UVL0MmSyb8kBtbJzAC0MR90 Pbd6Ge1YS+6XnD7cZQi9KBYDC+lVodelL37/vc01Y+p5rJyFfvwP2IIe1otefLDFsg8+A99Sjw22 OKsXM7zFBz7kb/AW6r3xO/O1KRdvuyzp9LsICRoxj/5x8pes6W9bqZH9lW/N6HN607V1+65z+AOF S+eOQWJtuUZ8/LLF3bVQvL3QmpjtMAL9MnJco0RyTNWfO57zYyHYvpw94xq0WtW1NqFvbWffqH5i ++Ex6l+ZwZ7q5NZGObUdTk4obznOY+rPrz6Xh+A3+9NMPZa7ea3mZNOSX0lKYiO5Hc5B/uazWT+m hVcy24jZx8F4JFPHpj0wfvTA+Lrno489IAeTA8Zo6NdgjAsz9YbmoKVRY+1+RXp1nC1/+g11yn3H y4KF54w6MuUhxo09sq5lOsOtjdDjod/7wE+UvyiPMUf7yz7f/f2OwOtXdZyY9FTC8RVbdqbj6d4z RLr9NgrNPlci8ZKI07VqQjm9fxWynnVwK2vjVvjvbvbsOt/ue861Y/RdnWD+ViZ7/7OnWIOp9b2M NnZF8eUumlQOdcLUb90hv3+nEF2sxOTdYmDEU3ADfMlVzYs6sHzqjM34YsIVE7Y80DwL+pn2TeY+ 4fVaI/YRttwtJq9CPl+5y618apLJ99zIMfGWG/8bbLkKttwAW66DLdfQxdRrzIwtyl3M2HKBujj1 tPw5thyDl3y/UHsoFUPIv6Bbn2YPl5lSz32DcX9qdT0YQ82yoZOZ9DEztmidsmKL1pNtgcMovmxS LtMeRm4GvNEas1QwZg3rwGrWY6PWTHGGWAbWqGa2AI1bczTmPI36Mn+Iqaa+mgU8prXl6tesoTwo mddp3cAc9PgkeNBC1pwlPLYMvFrBc5eAM2aespq1fx0/L5VIUSzgfdcSeq+h30sjNsCzNvLZNhGb iS185m2xDbKdz79TgzVnF7Gb32kHj+tzvtPXEYoxKeDaSjiR5maWhoJt1MbNHQ73IqL9ybt4gS+u 9dS9UTNmVyZD6UWxtMJncmC+9CTn0q03NWM9lbeYsOVLvF7UW78zuZau3e/DW/BZ66XYUoD/mRlb 8EDAu8aXXtAAB3xq6OnxxztTY6RfGfNap9MrFCHlZSbfJK1V+rVv2k+p1+4bfJPVMyXjJB6mgybL H34bKlb999Cr9IC52viEoi/5upTI2BHgC9xU6w51tti8CPYMU6pkeRw9v/PAeOpQNnFOq8+L9uMf IKdyiFqWY5s4v7eoHsa+6SNs0f59c/2YYtFecrG7qA/QvGya5l/Al8Vx+JBFN0oce49o9NyJY6hd D2ZGM5gR6AN/8cJ30035Sw59VdnoY9niam/SyTwcVTe7L8P8cyQ05DZzfxbLH/7ZVXp2C5KZcZva 65OamSHSQB6MuTo/mkBFsaWePPNnbPn1ztCWFrAcgH/7ljkKcEr9WyQkLJWuHfzFaeBGifB7gQcW ukvkS5k78amsnMV8LM6ZDeiqO9mz76VmTLmz9mAZ3OX7Fjnbzl0uwwsuwV8uwxWu3UGXyjJhzM12 DqN+Ldqfkv2YnhhwQmu+cuAvD8rgK2CMRjZ8RSMHLSwb/MmGr2g/vhG81sCWElO+xcCWIjO+mHpd VBe7mU19mHIXPsM1dLGr6GI/wF1UF7tCLfJVapGvgoc/HHstl4+8kksHG8ntN8oFtL6z9Lyc1boZ uJnOEjsDT1M/y7NwFq1L1h7KQ0sa8BoDS8CV82noB6m1cjq1Us6tr+Y51TxehXdMrcFfjiythbMw c3aBch162OZRszwXnbE9dnJ9qzfZLvplDB8Z9pNbwZ7NYI/ijRlr0maxxsexthuBngQHWEHP5tJJ cIso5kSRr9WezdV4Sq2eQS4jFp8ANPCV1ImuiIEPsJfUUJxajofA4onontQGLsHndgUcZxU8IgW+ sQa8WBVJD0NEpaTw3hsUJ8CETcSGabWyWb/m52wCHzbxszbPqOf75IjhXTvAw1185t0aidRlE+n8 Hnv5fcyxn98vne/v5LlbwZnNvNd34JLii2ppK9HelrHP1nz/vGBTTXMM3GUi2DIe7hIAtviiizkO ZuaYFTNdBqKLDciRHt/eRxdj/he5/E5GPyW8pdtNQyPr1gMvfWrK+vbG9wZsse1TJPYD6Bm1Ip9s o/NjqN+mXyfQgVpuatICmE8WElAhFj2Xg0kh7JmK2/fEv75or/tB3Z+3NqE9sCfXr78/eBZPmEl4 QXqIheU68vr3qXGjBs5BNShy5fRHjQhkfhc6qHoPxY9nn8HfWevHlGtsgHNsAxt2gxE6L2wfeHFw Pbrud4ox9A+T7z/JdaBxDI+kDOpdFH8OcU0cAovUM30Pa8N2tODvktmDzEXfxBtgPuddAjmYWM6x KWNeGDndUQF4XPoV43FE7YF7Fp/vjrg73xIXxzvi4nBPPN3oDwZrnG3vkvMvwNeV3mDrQ9Lti3j5 wz+FUHu9RA5mlEgLnup6LKqrnqKToZm9fWPUbOvxUJwxh7HSGg/+lIf59Vbf/89/Mse5oaFdE1PI 53K5eSMHz6gY6fRfw5nD8EB0vp32984eV2z0uqzh/FuXRF2tnnucd/s3UJMMNz5GXv8kef3MjBY5 Rx7jInn9c8SFH97KZV3T4S/X7hNwmFvKYaghuw9/ufcIb7BS+vofw2eetEoW3CRbsaQdV7LgK8Zj 1IZlw1myeF62EX+JLdqfr/hy18AXU6+L2WfsVnvORT2Sjfku4Isxn1J9xs7AWfCCuXqCWreM19Qk gy8HXjEDmdqwPdQek3P5GFtOgy1n0KRPUzNm9OjDV7Rn/yLX1kW0srPr6sCXKmrLasGaWmqXa8AX 9DE0sgx07Y+xZU+S1iiz9hqBzgimpKOV7WX/qPVl6uevnsvb0c62sg4rxmxijf6AM6zL6+E6ymlW x+Avg+60IprcOWu0wXVY41NZt3UW81rwSPtrdLao5s5WgQcGDwIvlkdRZz6J/ocosIh1RuuiFVfW KL6AM2sm10kaa75iyQ5+3nbeUzHG/LXigsY2QjFFsSQdDNnH596vwe9woD20z9Qc3/P1AX4vxR99 nb5+E3iXxs9ei/am+X3VxT5gC7wlBt4y0bNexrnQp+9UwXxKsIVeRwNbLPHGH5jLzDLy+ehiX/VU X0o0MTCmIxymM72V3XrCW75h3ie5Fuu+eFIa2EJPi2IL3s1+eAworgzD1yYAj2ZfZgUM93gm9tY7 8ZXxl41bThhr1TvqX37tm66Zui9UXGlurJYm+vc1152B38YAq0nyr/9jlPTouF7sbLKZeYrGR/+T H/50w72fyFj8HqbShzJjVBX1ydSDUw+6DN17TSL+yZyDW8GX7fgb7VrJXmBNPfjSIEc2NMqxjfgf bUQHJzSnf5hz/hB7KsUWnWGpc9C11mcnNWjKX9aBVSvnwF/YlybFNkr8VOaz8vMmh8FfQuiBCWZW cyD5fZ888fXIEk9X6tyc78O5smQosyJ8fZ9Qu0w+zPoWuf6b9Gzh02lzTPp1XSR//BdPuGSkrEg5 LC/KGgxMUd9ErVM2Y60ZV/TeuH3Gln/IaatYUlVtwhbVxtqaq+RN/TNJTt7OjDgfGdpzvUwIeoh/ BLlfZkTMR7NYCsddwVq1aTHn3nLFlzdysB1fjrbjyxnqxs6DL2fRm86fh7vAE1Qfu3IbbLn3jhy7 CV+0H+XOQxMe3C2htqyUADfuoXndg6NkwWM07sNp7vP/+3CW+8pX4Dpae3y/5Kf4X+ydZ3SUZ5at f9z77/64a2bNdK8O0+52O2G3s8kGDBiTkUBEgQQiJ2NMBgMmZxuTo8CAAAlEEAjlnCUkkaMJFpgm CJEEIveZZ79VBTLj6Xa73d3jNbDWoUpfBZWqvnr3u8/ZZx9pxR7jCzhDXcfl4IRj9LsU+vAFnMvj tQhj8jLRk6VXWH4q3gKJNy03rpyafjmaMfxftlOv30oNPxLfZ3J+SevR/sNd4vlOxfFd0gzkXQvQ HFNjEY/JZD+XQSQto+4CnqSuvG6pK67Re3nNkpZS51/Efedfx/MSLzK+s1GfcR3eE81150/Gz1Fo y1yQl5Av5lZ6ZLaQg4z0apk1PyZ8OmsxIW4TBiatg+usnnjVVoxF90N/wfKxZc73P4zb105hveb2 tVOYxTOZHhti9SQ+O9Z+xeqJ1NbHleGxyePgNSvgOCsVo6/YCjjOSjxsQkddBkfgVxOYtQBObPFi w5ap120br0M4EQlGbuZ3RBJbeE2+Hh/1+TwO9f0oWKN8wd+l59DzbgQ314MxwijHXcC0BeRs5uKH M7MHOgJq+uO7gC0d0ELDWQY0x3uffFjnhmeYMUZ/Sh08N+EtNevIy4XZXjXQIlcDT4gqVcGWquiS 32GWJpzmnZoHrHYtsKUWfji12AvTk+8PtrQDWwIb44uGD0EQfldBTfEBoA4T2Ey6JXovfxdsn06K oA+ZmotvrfqHfFO/+5fIY+PSpQsury3P4PIrF7nuyT/siC3Er7Qv/T094VvTrHVAvnXCT7IdeagO HU5Q4/+avBT+degDh9IrPfZD+oyGXLLPRpYy05zPn8/yS863dXxWGzlPN7N/2k6eIhpuEguGxPGd j+G7EA1niV6O1x6XMeCMYscyzgvO9wh6wMI4v0Nnsb9hb+EwhvVj6vAr9in8ehQ6oWF9mBHQ42s8 jpgZ0BGPmHZ7wJJiaxuw1/z99lmb1vCWZvus2ft78Lnj5xZomFsd4j77mLWwxZ7/l6H2zL8H4d35 hSVmnCc3hk77XoVdLrsIjxOxY54lF5XDQzwhNU///d3egQr6KYUv0ptIi3y3Ap/ke9fs1PFr9PhO tFf/fTC9BCl4XqFlpc47bTj7D/a7s0eX2vIZ5W5fol59eQ1JMxJF7ih6E+cddf1EcmOJaHyTU+7h cerJjWXufmDZ5Kby9pEfO0gN5ihrPvUR1UmKThAnuQ6PKcbnuOhr+IrDFXBEuFIJW/b8GWxx+AKu 7CGkHSg+QhwiVwa2FFJ3kT46H3zZDb7szqEHBtwrzKA+Q8/L7qTbVhAHzsTAY6gdZUXhCUMdKX0z +CL+Qj0/kb8zHu4Sj1ZMuKI5leqByVnrwZcksCRxWZmlhd4AW66jW77ufGMS6YFOAIflrSzffoXq M6r/O69l8gjyWpaX/45K4byXyS84nAFrNEdms7CG2Ai32cAeU7NkVrH2ryD3oP5M8RzNydRtG/ic 1nOpCGMdX+cwx/OYtXCGL8GXVdorEF/CSRSrWd9DwZfQUXjJjb1qG8ChzawNwpHtPE8Uz72DiBZ2 cKljwgjfbbt4nbFgYzSXT8ZOju2cg5eVgsfrMXrucHiOfo+4i2o1y57AlslokcdRzx/Rjl4dOEv/ pqV468It0In5v0f/vBdbatVRT6SwZa+9Vh1sqY5WrBrYUg2PympgC5ymaq2DTlfmwRZ8Pr3Y0h79 sfNGE7YQ3VpesUDwpn3jI9Yr5Ki9/Gw3GzoyFN8Rz/fm7/bF/J5PrO+tatcP7lJrAFuEK/duXcWT lpwQNZiohBKrVX+o/epnwdSXVuEZd8D8tDa3OWqd5InfgTWdvPdHId/Q13YO/dg3NmPIOfti9EVb PB7/Ivp+v5xJjmLONYuYJ7zA/4U9VQzYInwRd9nFue/DlXi+Gy5XxrEo7hfJ+e6r76+c5emB+YK8 xyzyb1NG3rBxg9E2okEfwu8e0OOU9Qw+Yl0D8U8GYzpQ7w0IOASHgafAYdq0Rj8WgPdzs2I0ZXhg dvgKv2W01s3TreqrE+031GGqVu9k0+d8aRcv/dHNcnuKLd/zRPo73I1SoMNz99Sqg3F+Prh3yy5f LLOTx6/Yi8/6WePa8/CwOmXDe1N3GYLedfAF+xx+O3Mk5x97Yu1JhC/yGtJciGi0Vep5SSQ3phli 0o1lovfNUn2D+n52AfXzYnpR9rPewykKWfs9NX4P1xB/KSJXVnSKPNkZMKKEAEsUxacIdzv3If/l 4y3Si/k0Y8Uc99T00T9Li3yI33XAW+9BF+16XcCX3eTHCvLwEci9Y0U5t60ok8t0IoVjyegBqMNk ox3L5O9IR5ucAcZkwmHSwj38JZb8QAwcJYZcQezyG+zj0NGAOYnUnxRJRAJ8JpV8tDhNKt+3mEXs 2+ddsegF1Pn57qWAT4rkpcqxoQFAB+BmxsCHYunNTAC34vl+xoI/bsYymLMNbrOF73rkrGuPZi77 5paJ0yinpnzaFtZwh0Fwhc18RpGzwQdhErdtZj+qEF5pZoAL1vmt6Kk9Omm4BLwk7NNS8lul8Ioy 20qNLWomejeeZ9ccT0TP5jXMvELPaJltn44Oe2YZt5P/43VKjy0dXRx4GeuCvwnOFkNtSro5F178 2a7XBW5tAOfWjAXnwLWV1IxWDPdozuYPQq/WT32ZeFt68WVYAL4EbfGxpOai+kibD762po1O2HsN juLjcoB5y3gd14SrEC/XoO5SnT5K8OUN8OUduEvNavvpz4O31EXn2hCNGDX8DuTXOsNXujbD76Zl KV5q560LeBNMb19Q60NolcZY3bof0heumXv890/+p32gQp7/D9gkSrnmghzEA0L/ktP3Mu9ngP36 Z02tRrUp9LzstQC4i3+bI/AY6kv0nQSi2eqlPqf+aEGGenwEZ8JhFoDzS9hrhLJXWcdnFIFP5Va+ 61HkvHZyXu5UXtjHY3S+gy0J6CjjQvncyZ3tgK9v4z5bhDHk0FXHWcleRx4fqu3MGiFtCTpF+m5G 9ztLHeYUPs7HeS1HLLjjIfxryJH57zP/lnvxVN3DXDRwpgX5Mj84DcfbtcCDAL1yQLMDcJgoq/Lr kfbMLzpZq4DJlpRxxm7DYSS5uH79OtepLfNPe+nyco+WzPMz94GE3r13j/xiJV8sd++n//3Qd+AB /V8OX/QBPMKWCrt546aVnq+wgQNW2Qv/PwRdZrqN5rwb0essNTl6+EZQO8b7biG52RXT2duyloTL m4hzKop+/Rj0u3HbWTPpeUklL5aR5q3rKzfGep5X5NFvSZus2ovwpRCOofyYMEPYUnjy7mNMEa6Q L/uz2KIcGRij3Jiv5lJwmFq+D1vIwxXsBVPgLvmPsAW+wusRthRn3bFifGuKU+FMYEshr1t9lVlg Swb8RbMqM7fAYSLADfiLvjtJ6DBV3xeXSWAPlwB+OE4DzsYT0YvIhQk7OJ4M7ghPYhez7vJeJXFc XjLOT8bhC7jkuA0YJS5DCFsc12G/GEtOQjOWo1mvd9I/s4N8dhSxFU4jbFGNxler0c/CDRfcrvts 06XvmG4nhCnbK4X0a5oZECl8Yq3fRF4kcto128bPym3t4jmEG3H8Xk94+ImwJhq820VeT8cTeZ3q K1X/T8ITEc/P8fPlmQOnASf1vNJjh7NPkR/bKnJxy4eX2tIhpeTk4C/UXqRv/mwAWupe9HV2wwOm M/vdTvAX8mP9WzO7E4/mtmi7muPV0uADfPfr40NZFy1ybbhKLbDF4Qs4A4d5s1qxB1uqgy1wnSbk 01o0BJvQHrf/AK9pQrm2ruibg5te8MwN8MNrDU+s6n9g3kjN3nb+wjXWqv/52HIHnbT8aKNi8bwm D/G7XwXZa89Ns2ZNC+mt5O9uutc6BZ6zHvQu9aK+379jiY3qgW5H+jG0G3Opv0sLsnTCVVulvYYX X7ZwDm7j89suHgP3jnZchnN7BecDEaN91wo0LsvguGDPVur76okL49xYBX+RHmgJnHku/EV9/FOH 0ltFT+fIAd/Y4D6nrW/ICQsJOm6dOuA/1vYgnOWg+bXab61a7iPAllbKl+0FW6jTUEcKwhuzC/vf Fo13WbU3x9urr3SFw3SwsRMX40tSwdqGRwxRduUqPI/rLHc3bj7WkKv/UriiEM4o1/j039/2DjwA U+6DL+LWigd4Vz64D97c0Qzk69QlTsJdWlrVF8czv2q3jRxYYuM+usj8oa/p7b1hn5MvWYjGSXO1 pYuP4BzbipZkJ7WJ2E30se+4w6wU9v6s09nUXbLVrwi+KB/lvFjIU4m/yP/L5a3QKLs8lmolYIxq KnsUwgzHWbg84eU33Edas31giTiLZhy7+3PdcZev4CXiLcKXg9/mLvnk5QqI/HzyYERhLnMCsgnq L4Vwl934jRVQ588mp5cJvqRRP0r38pdUuIv8/OLWUk+BwyhXplpMArWYOPpflCPYCVYod7CF+v32 heR+wAzlEBLEZ8AhRTJ8Jp33SpEWSq//Svyb+F4mLcfXfxmxlKCuk8hzCZMUmrXs5i2DObHsBbd/ QS6KXqNI1ujN8JNIcEJ8ZTvf4R3gz07WAPGdR6GfdZzbhU874RE7eY6dlXJxmksjvYF01Tu4Ln+B GOEJ3pwJcKlEF/AuuFfcPDjbF+IgV23X5+hU4SPxHNN9klh3HgXrj/J/lSNZf4NeD9xF/afSza2f UEZtp5Sc2CXw5RLagavUftCNsb+d/zH4MpB9DbpkectMCrlmIwLxpoG79PSHu7Q8R29ECbXdk9QZ jliNBujF6hTZa3Xox68Nb6mZb3+Av7xZo4ic2B5mF+9Dt3zM9cY0g7f4N1JPfol1on7T5X38n9GL daWu362Z/HHw7/Q/a+++vMDefr0358wR91352759P8KjxU0IoRwpMCtnzVToOhf2p7v0Rd/HA+0B /cyZ+cysHGIvvBBAf88YsCbZAoKOWXO/Y+bP3j84sIz5dNfxlmM+Wxc0eQPR8HwEryBXodkQ4jDL 4RqryV+ug3tsAGci4THCme0LON85H6M5P6Ph4NFLOaeIGPZTu9g/7QRftvN5R3K/cM67MM7RtTw+ FIxZynPOo1Y4awT1no+ZazYQjUGfs/Zh9xLrFXiSvN1J6xzwlbX3l06ZPv4W6JRbEi320Wu5F0/v A06/3J6/I7Adfqzk/Oq+sdZeeWaEvfJCb+vRd7mlZn3z6POS3+eD+7xvAphK/4QvwhXX58/1p/hS 6c35AVeFLfKucBhz31PzEt93fnD3yq2stMKGDF1nL/2yDzNI59uEkcy16/u1DetxwiaiW5W3w/yJ l23ZDPL0rFEbyPlsZr+yfS170o2sRWiSXV2f3Fg6ubH0FPb+GdQzcsk57Ya77KH2ApeQPtnNJD4M ztCXIr/8QmowxdRgKofwRpzE+YaBLcIZ4YtyYy4n5sUhYYvupz6X3YfBFeotzhtZdR5+p/Ji4i8F vIZCcnRFjrvAX+AuRa72wuPAFjerEnzJ8ObGMul/UW4sNQJ8WU+9H34mf5hU8oDSkqnWr3xzDBiy CyzZAaYIW7YtIJe0GA7D8VR0m+rzVy+mcmU+DYB6Z+RfppnKKeCTC76b4jtJfD99GFMZW6JY77eD C9vAiq2s0du0Tntxw4cn4jq7xHkIzc903IfvtzDG3cYxHffM1hTukMsAT4Qx6tlRXkvcIwkeIqxI dpgBdvB3xXgxJRpttYvP0VqDL3FglvPy5L7yX1M8iSvCFj1vrDBOvAq+tIl1y1fTX0cuZu14NAef oHcGX6RZm0tubCa5sSk9PfgyAv6iXspebajrs/4HtDprTai7+7Dl7Xp77PV69Lm868OWfHujxm68 9cGWmvusbm3mNNc7gQbsjPk1kE6sxDo+wpbzYAuzBdCidfcj8Pj8oGqYvflKT9u2LcVpxX7AV+7H fchfwJYHt8GWe9ftwR00VCylhw+XWa+BK/BW62vP/W64NW+Tx0wf1mmwpXM7ZnZ1uML8BvmV0uuI 7luzNiZTD5khHeFw9pGfUNObSD1O+DIdLSAYsZm9zVbhi/JkjsM8xpZYzneFvgvCl21efIngM98I Lq2fXW6r0ZEtQUc2Fx3jzNH08qKlH8PaMrTfBevbDa/+oLPWFd2Brw9GPpd+4Ipf870Obzrg/dy6 GXX+9/Po5z/EfIEzaJXJlQUk2dt/AF9e6giX7WmLl22ym7fgMPrHm/FQC90T/4QnPmzR5dN/P/wd 0Pun91PnneKhSi7En+7jM3ZfnknMf4HLtG47yl5+prP1655u4z++iI8DfujsZ9RzO4f9zELypyvg LmvIqW5ES7KV/JD8YGLRVyWSRxJ/SWd9zmCdziLfJK/7whz6TgrAlkLqIlrnla9SDUZ1d/Cl6Cg1 l+NghDDGha5TdxGmoC9TSMcsnHEYA76I3xRz6fJqX/G8R+EgR4QtBNzIhy/qd3G/E+6iusvuAm7P 5TVlw2EywRVeXwF5vDzyY9lgYgbYmEF+L9OLMenbWCs3lVsKHCaFOn8ykSS80d+7wTMHIwGsSSJi VlHjps9l25JSMAfN2FrwA56TRmSEgU/rPJHOcUWaAoxy85XJuaUo76Z82wq+p+wJdy3Gp4xc286F 4BWXOxSs8ztYp3fw/Y4mYthDxikXTv1GNZ4Y7qOI1XUwIob7KuJY8+NYD+L5zsfxGNV1HMbME5fh /roPx5SXS+L5kqgJJS3B/3mx+nmoNc2n7qKYB3fxRizaIM3pjF+oUH6PS/38HREj3gKWOU8c5eKo FykXp9q+cGbDZPBlAvl+zrElnGvzyI2pj3NaT/wFWPvGkBcbCW/pj89/11bU3FueId+DZ/77h6xG fWYWN9hjb7wHttTBd78m3sg1csAW+oNrFzG3hZpLjf1WD6+YRu/Rl9+AGWjiLR/gC0/tJQSNWAha gZ6tmFmjGQN+l63Vu3H26jN9bNGC9ex9f/j37sd8pNI3kqwhPTbSXy5I+7jv8d3b+JzzPb538xIe XKfdr71x454NGjaHeWmt7PnnQ+z9RmEW2A1v4jb76RPaQ41DazNzIck1fdjnKj4xzHzAv2HyYHpt yU+qb1ea9xVgv/Qh4eDDJuVbwQsff9nJ+RS9lHMfTKkc0pjtYH0Qh9nGebppPnkyMGYVe9MlaBjn f4oXGTroacOYufBRqY3o/Q1+rMwGCi7Br/+kdaOWH+hHPyg9lm2bwVu4DGh52PlfymM5wI+emOb0 yTTFj6DpcfJlaLFfDbXnf97HXn05xPoOWMrcwnLXZ1p2xVN/efKzqIwvT9729Ofv/w74eF9lbNF3 5sG9Gy48syrNwsL32asvBFnNKmOot53Ak+gc/ZScb0PIy5Ifn8v3fwnrQij73TByJRH0f2xdhR6I 9VM9lYnwlxTySikx1CsS8UtOI09FbiwH/pKTf9ty4Q95xarBsMbv92IBnKPw6OMokp4MPuPwxYst jpc4DOI4PMVhClyn8CsedxyM4PG+mZSP5h2LuwjH4C/iLtKNuRkvytPl8DvQHBSia9tN/k74kgsW ZqKnzgRfKvtaSp8sTPFhiy5TiTQFf7NmwmRHwlPImcWuplaxkrV6FZoxsEPYIi+ZzDB4izcy6P3/ VsBr3BwZeI7DF/Z/TpvG+u7DlljyZS7Il8Wy9scQwhRFvDsGLwA74nhMHHUe4YjDEOEIoTxbojcS 9Bgvxnj4DfcXNoh3cFy9op4gd0e+I2kJf8ujY77b4FscU8g32tWNwBRhjWfmDe8BObMYcEuxbRYa AbQAm/FAlV4ggvqO9MjCFWGMPNfCJrFPhr8sIS8vbJnNXvpb2EIOp3+bUuvqR72klQdb3mt40KrX A1sa7rM36hfDW/KtSg089qtl2+vVc/G0LIS3wF2q77e6tY5Yo3rk6oUtzG0JbPyNdWWWZnc0zt3J h/XGG7MHegHhS/sPmC/2i+42ZtRs5lT9zwCXP4ctqqHerbjquIv4y50KNGXsFb86U27Dxm6w3z8X aM8/85G989oX1pS/rW1r5tbQX9mBHpgQ/Iv7h8inhRx4n0vMFWLmxiB8SIeSH/Piyxo+pzDwZSP5 rc1ghI+/RHFu7RC+gCUK1ft9sRPM0W1RxFbuF+6t8YeSZ1s61eOlPIc6zDQ+77GD0CkPZDYQGun+ zBzr1Rkvsnbow/CJ6eiH/xg40qJhAf2V+dYObGxLTaZNUy6b0uvf7ASeymfQBBynDkNv0nM97KUX /dAyjGTOW77TY8jT+t491VgA40r/3H5bb+zTfz/4HXhAHtaHH46vKE/7QBoKeXjf5vtTZteuleCp cMv69J1ODjPEmlRdaoO7nGDGHPyFfu1J9HHPGE2+AnxZNI3ehDn0XFDnC2d/G4VubBez7OJZa5PQ jom/aP+fkwi2sG7nME8smzp6LjmpPPAlH3zZvY84wNpOT30htZLCw3AJcKYInCgGR/Ycg7tQ91fk HaQ/Bc/j3Ue4D9jj8ESYcox6yVFqJzqm/JrjLmCIuAvcyHkEeLlLIdzFefCDLUXiLvCpQvBlN/hS QOSoP4fXK3yRt2VOnHyTyY3tIAcGJ1MkkydLodafJj2ZdMuE9Mu55NA0HyZtE+vtRvJJG7gkksGW FOHLeno011NzCSPWw1sUcJ1HAd4of5YKj0mGvzj9MxgTR44sVv2bq71BHs6jJfDwG3GcRCJhBfUR 6qqJ5CmTXKieA55UCvkM6Jg7DiYo5ybcEb8R1gh7ksGJFO7n5g2Qr0tdiQfBSngbx3yRynUXPJdP oyC+o3nQHowB5+BDu8AUacSiiW14B22hriNsiQBbwicxq4Ca/iNsYe1aT4+O/HCWj8ErYBi9lKxv whf5MI+j3jKmvfr0mRvQmjnLfmfREp2wBu/jRfneXqvWEK1Y/SJ7uXauVameaS9XzbDXqmZTy8+3 6rWKqbkcsDp18X3BY78FNZaAxmBLE3iLevGblVrPluRl2uC7TH9+jxbk3Voespf+tZcNGjDebt2g t/uf/E94oXD64+94LVoevzl32eGJMOXaDWZs3OI7777b6IBnhPP3D7Rnf9OR92KOtelCD3/Hw9aS dbpjCOtyyNfWqxs+/WiUh/WkFgKPmTIA/kIdZu4QPpPx6EQnol3XHgBsEIcRxkTCYbbASbbz+QtD hCePMcZXkwGLOJfl7bGB+6pXTv2aoegYl/J8Cyawj6DXZtoIejvJlYzBX3No7xL6+U9a387HrGen 47y+M9amFTmyJsXM+CZP1ghsacbcMXnc+J2yVuRDA/1KrEfXS8zlzkTnN8Ge/UVna/TBeNu287hd p/Zy61YF/Uro6p7Al+94O58e+ivegfv34cwPPd6hwhbNCn14z4c3d9CLXUBnUuaesai4zBrWHWdV /l8/5paeBFvQDdL3NJ59xdThzHqiZ28etZel0y/bavLvYfPxN1mNJpncWJzyRWBLMtii2n42a3Q+ 2JJF7TwruwL+wjpcgH9xEZiwF2zYTxwkn3WIAFsU4jDClmJ6YnzYknvgFvhC7+Nh+lLIfxUIU7y4 kn+kohK2gCmq5TyBLY63CFvgLkUF8JY88nCVsEX4kqfXSV4sC3zJ5XXnxtPHz9+QtRNMATcUPlxJ F64IT4hsXYI18laWR1kOPCdzM1gRDk6AK0nwlbQwsMXFY2zRTGUXwhj5mIEtCuGLajXiMIpk8MR5 /3NbCseFPU4nQP7Mp4PW/aSB/lZQz5EeWuH8a8AE1XRcXcerG1DPjvDFhyvCDHlAZ0hPTV0oS3Ui LqV184Xwx4WwiEjyXmrmjWZ2uj4e9hwxDl882LKLnNhO1YhmX7ct0+WD4+mjUW5MWmjN7xS2rCHH v1J5MfayC+h7Ud3lc+r6n1JzHttR82VUJ7hkga3PWcuWp/BsPAy27ANb6M/3YstL1TKsyjvpzHYB W6qBLTWL0CpT963/lTWiztKSWr6wpVNjckLU8EOaMEutFd6KaJ1DGl+0Hs3hLwGn7eV/62f9+3xi 9yq+vdf9K752P9pd/xK2sCX35sbu29WrzJ6/iwbqITWFexX4OpZbxfWHtiy02GrXG2a/xYPsjdcX WKt25JmooTdtUWydg07SX8la3uVr+xiPyVE9mLmBlmL6QI/n3BLyV8uow69kLtiX0vmBLxvBl3Dy F5vmwkvJqUpL5sEX6ZU94an3c5xzeCt5M82EUh/M+i/AmM+8+AKHmQt2zeZzn0af1af4no3C1/Bj 1flD0JIFn7aOHfC5bH3UOqJ566S5L9SN2rc64XTJreoVs9coQf93wHkuh/A3dQsssGqvfWLP/Zoa zPt96a+8iu/YDbtVwXvD2ufL4/xoH9D/5ieCMzvt8X95D8QH/8ScSvm/MbOygvoLGLR2faxVr9HF 3vrDhzZkiLSCF2zcsHIbPeiiDet90uaSg10wQbrCMryE6NnjfHnc98I8CDAmAYxJjyFflHDHpE9O TYYXSD8GV5AHfgFrvDTC+UXwB/U7wjOECarDOC0Zl/pZoR5/zYiRj774iGbFSM+s+WAKp22WNsDV 8uEh5NuEXfl7wDHl4AoV+n38bv1eBfxFPfv5vBbnxZ/Ba+P1SeeWSX4sXa+ZulEqObIM/C2lH3P1 JC6zyPu5WTBe3XIO+OPDGPGXjC2s0ZvRhW2irzKCgM8plENLiwB3CGmcFdIIpKwHA8CgVHAmdR2X az2Rsga+QKRtKKdug/eZN1LWoV1bx8zAtfRsruX515XzGAW/k0hdw6Ue5w03k0YYBW4kg0nCGuXd pJNWfUb8RpgjHPJhi/DFXecxWeBLBrelcT/NHsjkmELeNyk8Txb31Vw1cZdo/KCjPi9DO11GbYYe mAXUdNAiSHPgNAXCGfa7UfRUbp1FPw45+I3k4MO0LyYntgJuvIR+l4Vgy3xyY9KNTWJG5YQu+FN1 YhZamwtoxb6xVo1PgRXHrU6DI/ZOXXTHtTLthZpp9uK7mfZi7Sx7sXo6dZdse6t2Mecy9fwaeCHT O9miPthCnaVTE3pawJagptSR25+lhg+PaYE3PLM5O/sftJd+Ppj5wVPQUf7zseW/fG3/ygOlF84C PuhXio+bf8DH9vzvW1u1dz6h9yXV2rXDy6vlSWvP3MjAQPmynLH+3S7wPSdPhU/MhD74mvan3voh /QjkyTR/aCX8cu1UfIzgohGz0a9/ht4Qnur6YdhjKC8WzfmwYzl6n2XwVn6WB5n8YrbBw7eQ69jM eRe+QH6F6AZmXiLXXmbz0aLORp8+BU30OLTRo5krNawvnDL4tPUIPMH8tqN8NnjGtGLmWPND5t+Y HtEPpCOj/7LFQevUBo7T7ivr3umEdWt7wBq+Hmq/+r+B1JGn0cvn0dppfbtV4fE0uHVbGMyb6dVK iP9Vjr/ybf7feffviS3lN6649/nKlXvw0On20rOd6Qv40gZxfvXqeJqc7Ek8HPBLJjTTVLr1xZM4 z+C5G9FKRbJ+Ra27bTvxhIndLP7Cfj2GdSuBPT89iums286Xn95K+bFonXc1mCLVYcAB8EC44Hog uVRdRuE8yorBF3zKXJ5L2CKPl0fYAt6ojq848ONhSxr8JQ1sUW1f2JIKH9OlcCWHUE+M+It6+x2+ wGfEXzK3ghmRrL2bwQS0AMnhvAfwGOnOFD5sEa5ovnIaNRnV/B8FGCNPZpcng69kufuxvvM8GeTc 0sixiQt58AXMIdeWtk7B7ySkE/DxIMeF4DXCFx+uyCtN2BKHZiCOz+3PYYvwQ6H8l3iKsEQ48uQx +a7FLSQXxlrhMGU+GjKwRsfFjRSqATlvAuEM2jTfPLWIqdSLOY/WsGdZOUY+y4+xRbWXqWiRJ3ej Vz+I2ZntS9GKnScHjw658Umr98Fxq0pO5FXw5IVa6fYS2PJSbfClehq9lFn2Vq0ihy3OZ/9d+VVV whbwJagpdRf/k+DKKXpe2PO2xh+ZOvIrvxpu7TpOIl+s/ddP+9/De9T5b193tYc9+y5b114L7T9+ 0c5++28fos1Otk7MzfHn7/dD69u1E/mo7pfso64XbHAgs6xDeP9741HdF3wZRI2fz2YpfsqryF2s m1pq66fTczvnCjplPPTgq1F85tKK7QBDopbBaXzYAm/Z7oL6y1J0zegpNy1kX8He48vPrqIRArfg sHMnl9vMsTds0ghvP/+gK8ykOYe38xnw5RTYQa9LAHNf/I+DJ8yEaUptvwX+nC1Vm/FgT3Dbg+wR wJuGCVbrhVnwtGCbMTscj8sL8LjbLi8mDFHvy1Ns+RvP7f8WWzzP6zTKD+Ett68C4XAX3vft0UXo cPpalWe70N+Ubd07FOHbfdZ5N4zqc4E5VJdt9qgb6D1K3UyItfBczbTbupp5qKxv8rRMpN6dohoF 67Bbo1mrc9D85qez/sNfNNdevCGXWr9qMfm7xS84Rv5Kkct1F2i88hzHge+oNi+eU4njOH4DpghX CsmzFYJRhXvIt6muA255eAv4xfPn7RZ3IYRt8BZxKPGW7ExPX04m+JeRgn8N+bE0uIsiS9wFfEnj 70gnsumFcfV+jmXCYYQzCs1OVmRGgS1ozDK2gq1EUgR6swhyRptY4wmfFkAeM9I3q39G+mbpAdwM THDGXYrHEFncJ5PHuTmZ4Esa+JK6gQBjUsGYNHiPD5fSeeyjOg6P1fVM5dzItSl3lkj9JH45czqI xBW8NmoqyaqrwEOkjXbzBciFZcBV0sVHOK68lzAiAY2ALn15MN/xWHQdvhC+6H66zYdD7n787C6V N2P9cRgDf5F+TD2cyoutIycWiv512Sh8M4d5OMu8wXgQ9USPzHyXkcFgS4dLFuT/R7CF+cSNT1i9 RvhWvldsr72bDV8BW+qIt6SDLan06Gcw/7iAOch7rc67B8n1nrRmDejNpy+/ozzKHLbgA49mKsS/ xLo0PW0h1HOC25ywt/Dg9W8zzirw3v2p/9P6eafirltHdf3o0bPW/8Mp9na1Dvbcb9tbw4ZL6IvP p3bBDJWm6HqbUOfoeNkGMpN2QJeTnhl03eln7Uve6kP6+eEv86jzL4ZnLp9ITzW5i7BZfIbkuTZ7 azCqwygiCflabifUX+mLbexptsCbN3MubAST1rF+aK7Mspk3bf6Ucpv9ablNp/Y2eSQeh+RLhvc7 bx/1OGP9gk6bfJW7dgBj2mi22BG8k9GLwWXa+xGtDlCH2UN9H50yGNO2eZpV+U0Pa9p8uJ08fd7z UepNIG4juFNvhu+NecpZfsCZ/hewRc9YQS7yTw8q7Pata+QmPfq9ZaG5eMIGW+3XppMXO+y06AOD juHbcIF+Kz73QZqbet6WovVZJe0Y58mmFdTuVqOVZR8dh1Y3ifUzcQd5mGjWSer7GazVyju5eZDo gLMzWY+ziRx0ZXkeLZm4jCLHG9n5XAcPhDN55NDy94qbgDF4vBQ6niK+Q6APKNhLLYZcWIHDFWo4 3wdbpGV7AlsyknmtRCYYo97KLPDE9b+AJ6rzu1kwHBOHyePSzRwTxvg4jOowYEzWdtZndADqxXwU vCcuT+Z4DGv+RtbhDQqugxMp5MdcgNEp4iEbwQ8XcBPxFm+k87h0HictWsaTAcb4ajrZ4Iu0aKrd JFDzj2M/qcsUYQd4ozpNZVwRvghXUkPBHHBHeFE54hfJp0baMnCKEE+JmU+/C/cT9ojfiOf4+I3q M8IVhy3c7ur+5OjVU6neGs1R20ztJQxsWUXeXX0umh2jmssXmnWGB8yk4DIbzv66T4AnJ+bH3PVG DY6RE6OPvgGeYnVy4SzClgywhdxY9WR7uVq6vVmLmsu7+xy2NKgjbKEuTE++sKULXi/yquwe4M2J oW3u3pbaPt6OtV+dYy39xqC/Ip/8E//nXUrt5vWbdu6bS05XrTkws+bF4hfd3X77y67MsQxlTg79 Jf7o6BodRs/wNbmoEutPHWZEZ+acquYFvkyEv0ynDvaZsJ9e/sVjL9nKiWW2Co3G2hl40rk6zE2L mMtaAM6ox0V+/Fup5X8bX+AvnAtbOB4Bn92wAK8Y8CWUOv8S6vxfwF/mTIDDjCu3CXClT+i9Gc58 iI96UxtDS6Z+mGB80gKZbdmhteYjHwRX8I+h5t++1R50yQfAn8PUXjg/3hhtr/4hwLJy9+MRJ/3S XfbRFQ5X9N48xZYf/wT34bQ8EOQbod7eihulVlLyFe83ukbE9P0GzLYXfu9P31UofS8HbSCakuF9 S21sf7SD/S/adHw7vqD2smQanpZz4S46j9gPuzl2rFvyTRG+SGMlfZVqFdrz58Fh8li3c1PAAWod 0mpJr7wbLqF+flePIWcmfpFDDi1XAcdwtRI4jOrz0hc732M4SoGPp4ApheBJoeo4YJEiX/iCfiCv 0Mdd+L35YBXP7WZU8tyaUalZNOn0uriAu2SAgeIx6n2Rfixd+TFwRvo3vXbpyYQ7qv3r73H1f3BH f19ODHi5C2wBU+VVlgHW6O9PpR6TvAX+sAkuAJ9JCGedBjcSwYtEuIh6NRPhIr5IoJYSv+4qc2YV 9M1sABOELeGs/+TKxGWkG3DzzeA+vjlnbo4meKPLHI5ngi8pX/K7VjArc/kVemmuoRlglo04DZcZ axTUUYgMfk6jXyclVB6czDwjdxG3CHzxhn52x3zHuYxnD1pZEyBcUUgfIP9oaQF0u/NOQ5vmy41p LrTq/JH0vayfLA9NfDjBl+Xkxhaxpsxn7ow8YCaHlNmI4MvkxC5YF79vyIWcYlbYMasHttRoiAa5 rrCFPWod8KV2qr1QNQlP5DR7o1YevGaP1a6/z957j/lgzIDxb4wPfVM8xfCpDHZ+lSetK2tpl6Z4 BqNz7t35gjWstsSaNBnKevzP14n9rd/8ssueeeaqK9zm+33/1nl6+a/a1YtnLDk5zxo3w0f55WB7 u8p4+l6K6Es8z0xa+uPpXQzpeh58uUwPf5l9DHccQY1ffukT0ZBN/ZhZdXCYOewDNL9Ocx3U078K DroWfNgwh5o//sgR8zw9LpELPXpk+SwrtnlDXpebuE11fsdfwBfxF+lR508mN4I/9wzmCE0aIh9n PGPEYcih9Ani8+pEPrPtcWZbwlfa0BMTAL603k/stY7tDuADfYD9xEZ75mftLCIyi5wYvp93ysEW coRwFoct3jfYtx4+fr/FWX/6vPXx3/OPu+Z7L2/eREfGD3dultHbiy8e/EXeovfQMxYWnbd36/Sx 16sMsBZ1w+Eul+hzYi4287DHgS1T8bqbQ350/iRqcrPwIiLfHrH4CroQev+kowVfYtlfx28iT8Ka mop3cib7e/GArHjyR/F43qeiycKDJS+LNVq9lspVKZS3IrI4rshGy6xemdwCD0YIM8RP8ovQKBMF LsCqQvgKOPK9sQXMehJbHK6Qu5N/TS78xYcv2cIVfs4nfPiimZZuriX4ko92wc1OFrcRhgpnlC8D UzPJl0m7LHxRP6ZyZElgTDKXyWCEajLJ4IAL+Ii0zAoftiSup9dkA3kwL64oT6ZI4zGK78KVytii Gr8wJZHezhS4pXo4s8CWDC4z2QO48GJLaugN6vtX0SxfsYQl4N0j3gEugDE+vBGmiI84/TIYIizx YYrTKj+BLarBOJ9O8iDqqRS2KC8mfzOHLWhS1eeyknXK6cWGUt8dQC83++VPel63D7tcsW7tLjIf F18x8KVBk+NWsyGeYl5seendVHuxVqo9L2x5JxVsybVq9feCLfvBluPWuAHY8sEZN2vMYUvz8/Rj loAp+L9Qy++GZqwHMxzrv7WI2S/dreQ02t+f+D99tx+ijxK26Lt9n56DO9fOut5p6UZT0r9GjzzZ nv1lD3v9tzOsCTnFjuh7gzufpY8fLU/Hizag0yUbFMR3vzs6rj70WVLfn0B+bDIxHZzRzG3NRtXM oKXU+ldNxY90xhVbR19T2Gd4X4Mx4Wg65OEvT0t5j/nChy3hcJf14NAaOM9KL74sJt+mvatmfkwn VzppGL/bcZhS6jB/pA6D/qJziQV1PIGG7Ih17niMS7z5A/BYbrsfbEG73DjK/uNf2tqszzZ6KAra 7If3pRl7iFf/4/4l33r4+ON+ii2P34vvvubjxJ5beb+8B3zvpfN14/AD1VqEK/c9tb+KWx4PiflL tli1mkH0Xg22XsG7bUDwBfw3jtkQ6n1jB3B+DcXrlHNq/iTN4yZvTn5MvVLq35X3UOw6el/YPyeR I1NeKEP1buWMyB9l7brFvp9aeBI5MThMHtwhDw6TC4/wzbx3/spa55W30nHVaIQ74jVwGE8dxYs3 5NEKqKloPpjrxefy2/UWz/2+xVt4viw4U0YGNZU0+EUqPZFpcBRei35njvTJKZ4cmfwG1AuTx+25 cBxhTg7HhD/CHF3mcswT4AoaBtfnTy7N6c3AGGkC0gjhbKqXy6SBNy7E757IoaWAy6lgkAvpm3kP 0/U+esPl1MBvXapuo9yaq914L7O4VL+mdGPJq9EWEOIsqvMLW8RdXPBzBnWZtNU34Szkt5bDlZYx 90x44avpcz1hCT2S4Ev8YuXAeC7V+jleOXw9MtKa6bqeQ7PWEnhM/CJ4EDVc12vJWrMLfPFgC7l7 /BLXaG2iri/uspj96ufkX4Uv48n3D0Yz1p2aS4fWZ/HMPWXvNztutRrsszfr5FgVcmFV4Cwv1kyx 599JtCpvp9nr6s9/v9hqvb+XOcDMn2x0Eo1ZibWHtwSCK8HNL1iPtufRqlwCXy7htw+20ItX/80F 9sYrbW1vUcl3f6l+SkfRiGktvX3zNjV9z9wAffelHbt66ZyrryalFlrv/jPtzbe6WpXf98MPdId1 C0Ez0YT8WHv81uCLPfBQ7tOVWZY9ztng3heYB0NPPTjzSf/r9Fx6cGbGEDCGnOaiT6/ZSmr9ofQq hE7n84THrJmN/8vnnjzZZjiKfMe2eLmM+isjFzFvjEsfxqxlz7EaLwDNyJTn5Tz2HZptOWP0FZvI jLMx5OSH9jvH/OSz1rvrKQvpfNS6dTkGJtLX3wHdGNE58LA1qhlmP/8/naxX36mujn//rnwUb5Cr wWfRaZJZErUsekM5G0+4hNlP6ZP+h7/Wv4Qtek+vXWV/9gA8Rw9/4fxphy8P799xWgp5WAcGT7Eq zwUxY2kl2EKNr9NZ69fmlI3q/Z/snXd01HW6///7/XN/95x7du/ZveuuuiqKKCIKgrL0HggQOoRQ pHcQKdJB6SAiSG+hg3QCpM5MGqGo2OgC0gLSktCTEHx+r/dn5hsjyl7vb+/ZxSNzzsN35juTyTAz +bw+T3s/V200tRwT6H2ZPuoqutrEXtFg115Feb3NfH92sF7FUsuUQH5ffe0prJ+u9zCGtSzmBn4M MyDjOCayj/bDm2TW41St7UGTvrL44tZ65d2JYWXg12h28W444uVnXM0ZbNkrtnDfL2WLYm0/xxZX 08bv283v3wVHVJssxuyGLerbcVoxYgnn9si4/hODM6oBkA6m08LkKMaoBkDxQWf4M6oBUL+MejHV L1NoMEe1Z56pxlk6zZoDIBNfnH8TYkswb8NaDk8cY8i7pCn3IrbADjHFjwXgjM55XBFjnA8TYotv kWqTs+n7v+pqkV2/i/Iwody+uJLgfBbiZ2JLiB9+fBePRapjdvXLyufwc44v1Kbp55RzcUZ8TDVj YotmPosty6kZUx/lQmJjc6hHnUaPi/TFRlCv1LftFepLL5C7PY3fctxq1DkaZEtF2FIh2Z7HZyn+ us+eLZPIHErYQv/kj9hS4362XCQeRt9dc3pdItDcR1OsS+tM5lTOt9LE6I8d+u6f/vf6v/0Lr2Vf Zt8YzC/IT8m/nUtun3opzokvN8ivFrB9P3fujnXrs9iefrKNPf/4YKtTNQG2HLSoppnWrilzblqd JRd12rq3p5bszbPMgzlPD9xF+t+Ij8P9MfBlAj6M07wcmWXz3/vOFo5HjxQdhoUT8Efhywr8kTX4 JYqTrWdtkHnxMeVklJv5GL6s4bx6GxQjWwqTxJc55Pg1d2zaaOaOse8YNfCqDUGTbEDvi9aDPH+n tifszXbUH7c7ZlGRB+HKAWvX7ggzfzba0//R3aLaDXfb6jxiMwV5N8nlB2uQPaZ4x0ds+eXfQH1v ZO4i0OAbO/uFT3E556ZdpxYzvGF/e/7Jltal7W7rQZ9VN/Yzg/hevdOLeRt8xuOYxSH/dQ6f/3z2 Gcuo/1lHX/Ym9qvbWF/iWL+SxBfV4WptZM1U7ltxo91xXMd/SU9kvUuCPz7VLAdzH169VjJrt+qY HWOUf4cJGcqZiDFFzPkznHc9LLp/L88v2wMHnMELsUlxN55jH49RTkcsS8U0g0b+kdiSCtOSeT3J STABfqTz+3eJNY43Yk6QPeKP/JkM+TI8bhc+WDo/J1OOptBUc0ZNg+fL6Jgq3ignE8rLOK1/GOPm yfAeOd1/MaUIczTLLBXGiC3qm/HBlvgVaKwsRUcSi1tG7Iu8jVijWRsJ5OVliVxX76X6M9WzKZ6o hszTNfPp/kXEzjDVj8lUM+b6KKODfIiDK7H4HkkL8H2U8w+x5UFHMUXm4/FJ88jLyHdRfcAstNqp R5ZtYX+6Zjw+C3VHS9nzLlGvC3GxeUPRH8FvmQJfRvW4Zm+hL9YZnZJW+C0N65+wWmFH7W81PkML GR0xapBLiC3l/fZcGb+VeJUeynIZVrbWp/Z6zc+sUrWDVpP8f/0aJ+mfZJ6Jci34LZ1bwhdY1Yk8 flQ9dFBaHLeSf3zbqlXpYkcOhmqLfuHfysP8MPenr9AYa4FMt3WRruCVy6eZNXaFHvbbNmX6Biv7 WpQ9/9e2zIP+iLzFUeZA0gtPn2UUffIdqQd+sxX12i2Oku8/Sw/9eevXUT0xzE7uSS9Sf9b+gfTF DL5OnoRehVH037MmSOtFc13kwzjGwA35LiuJc6wm57aGPcZa4qTr8GXXYqofW40pRraUGjLFyebx 87PGMRd3NDmY4VdtHPNSx9LXP7DHKXypk9a/B3OcOxzFx/qaPv1D1pnrDWpvsCf+rb3NmrONPAv9 Lbey3T5auRe9Bx5TdHQXb3303qDQ6UeHn74D/yhbbvE9zLySayvWfGrly3Wzsk8PpbbmgHVplmnd m5+HLxftHXxTzWaYMizbPmRfMZecXjS1P+vwa90c7gVogLCexa2kr5L1TnW5yRtZt7bcJOfNvnwn Mf9YbsdxPp59dQLrEZyRJZG78NEn7yevoR5Mrfda990MMvggvhQ1L0fvcja6fw+xqZCJLRn05cvk r8jEl12KiZHzSU2BH4qDhfgijoktYp3L64sh/H7XZxnii7jyA1u4D76o1lp8kYkr6R5fHsAWl+// pWwRZ8QWuKLYmJ/6Zh/5/YSVrNnLyatj4oqPugCxJR4+xFNf4VkCt5NgiGqSxZREbqs2Wdoxqh9T bbKYol5L1ZDJZxFf5HuoxzIB3yOR/YKu69yDmHL/ef9Cfoaf8+ajSd9SOpkeW9YSo18+NtuxZbHq Wx1bqEmCLVNDbBnQ6cdsqQ1bKhLzKlN5Dxr79OS7GjFy+WVhS5k0ZlLutjLV96Fp+YlVrEw/XdUj P2FLe3S1ourRc9fkIlowzBShh6L0E0PQlRlADjK0AP/0z+pXd+ZBbFGsQnyRD6P19drVPItedYC9 5GR76vcdrOSfJ1qL5l8RM0NrrdGX1qBqinVoecJ6oA/TGe3iXh0yrXf7s9YfX2YQOZBh5GRHo6v8 Xn9m8aBrPY0Y1gfEsmaxJmhemOa6LIERQb6gxQ9bVpGPWX0fW8SX1Zh8F48vC6cox08OBlZNpZ9/ 4ghs1A0bTt53KJox76B92Jf5Yz268Pq6fmvdOp+wauXn2V/5fyxYHO9Yoti/YjTXb+RSE6tc8w98 cR/qI7b84u/2j9mijYvntwjURS34Hstvlnkc56pdysp2vs+QoXPs2ScaWo0KU6gFPElNzTeut6lP Z7RM6aHV/NKJQ/jch1612dqDTiXWMYP8C7EP1bnHkN+PZU2LJz6jmI1qnXaxTqZvIW6zlZjLNtar GNY96qtUt+yj1iqRPbyPvb1/J/El1uhU4kxunWfdFwNcDRl+h3fcw3XVBOyBF85C/AieD91X5H7l dsSQFGoK5Cul63nFF2yXzosP8keKcKWQLUXPiTUhk3/jmdMpg4tOC7MIY6SL6dU2K04m/yXIGLhB fCwFk55ZGizxYmSKjbm4mGMLbFiv3L9qx/BR4IufWrOA8i7k+1VLJotn/Y+DFW6mEzUWwfmZcITz 8mN2zkPrGIvFgvXJsIX+/QCfUwrsScVfUf+L/BQxRUfd/tGcAMXEHmAeY5zvonpkagNcHTLfCdWL Kd+i2WXrqAtaTk2I/JbFI4P5lnnE7t8nzjKVutfR6Iu93ekK8z5gAH30EfgtdWBLpVqf22tV9tpL ldLtBdUhqz+fGrESr8GWN/ZY2Sr0uFSBLZUOWM3KaBqSz2+GVmUkc8Ha1kfnBb+lA7n8Tq3wWxp+ y+zJA1by8f7WrPkgp9H1i//QHtIH3qXeU6a/5wIcljx0BJ0BmzwsOyeLP3biQ+Rar18979YH/f3v 23PQBg+eYcVLNKaOrIdVqfS+tWqVbu3bfmutG1MPEX4W/+Uamv3osEVeIBdD3wyc6dOJvkvyMQN7 ZNvQ3tdtDHwZN5ic/1DWBXLy7+PHfKj4BpxZGPJjoqfetOXkYqQHI90x1YypLlm2AlvO7WXY0lCe fx771o/GUUf4LtpzY67YpGGXbOJwdDbxZYa/lWlD+pyxwVi/buwTnh1opUq1sY1b/O4TKiDWrzVQ sf5b1DH95OLlW35yx6MT978D/yhbcvPReONJ9TzfHM22Bg1H2bN/aGstwhPRLUUjgrrkXu1PWV/m /LzDnmWsahMHsVcZdp742HcWPTXLaTusn0NsdYH4wnpGvjhxBWsh62FgHcePqYHaQJxlI7GcTcye 2ky+dwtxE2wH5+O3sCaJL8STAvgwAWJU4oCLjzkfg7VftWQhy+DotFy4T1qZPzadg0ncJ1O+PoUc T8BHfEmxLPklRdgirjiW6Tys2S32cF0cET+cH1OEKx5fvKOnUyatsnRqyQr9GNiyC/PiY+nwRfkX 8cWrW1bNQ9FYmGMMrFE8LGU96zs5/sTV1ArDFvEk9WNYFDJx2+mawQfNztQsWufDwBkdPbbEwRuZ +inluygu5nFFtWNii3yUuLl8DnPRmOF+zaNRH4zOP4gp3nn5Nl4+3/W6wBZpLosvYst29qtiy8es FytVh0yuRbpiyuWLLdP7h9hCPv/tzswmaRNkS2N6yevWO2pV6qCFXG0fPS7p9mJl+S70TtLbUkJ6 yBXIt9RAD7nGfjTF0EIm39IAjf3m6OqLLVGY2NKRfEuXyKsw5ry1qr/fSvxXL4tqO+I3wZbcfNba EFtUK3rnerbbW+rv/WZOvg0ZtYH5jv3sz79rYeVLTSFPTq68KTM8ax6zlvWo0YrIRI8FffzWJ60b +Zgebc+wFpy3t7pkES+/bsPRIhyDhst79MRonu3kd/BFhzNLYTT5NGLnyqVIuzJ6Gj4K7FgJX5Rr WU2sVLaSfL/44jEmmseoD2bB5GCMbMa7WTZlxGWbPAqNTfgyfECmjRiI7uUAemE6fWnP/akL89LG 27HjwdxZ7h35aPmFscH718vCfMtP7nh04v53QHsQWaG/Ii4Xrdsu9GOCvkrh4+VEY85n5OqF85fc 9Y2b0+y111raKy91p/YvYJ3a0cfb/gw1ZOxb+E4N6U3Mlbr38exVphIjW0CcddkU1bpTD8R3RNrc O/BhpLWouL8Pk26WD9YojpNEHCeRetwE1shELHY1Wu8bWMvwX5QDVw9jKv0j6eRnMohVSWdSvf57 iWcVtX3UckmHWXVnrv4MJvzcUWxQL36Amq7kkE/keOHxg/tcvyfPpZoxmW6ncz4tlIPxfJSiR48t rpaM59VRNczOqFVWb0ywL5P/i/4/xAad4a8F+2I4xuDX4asUmnyYTaz3vB/J6+ipxHywJXkttRBw Rnr/zvBnpCcjUw+l+vMD8hX1PkfzPmOeXpny+jKX4+e8V0OmPL/Lx8CQxAXSHlNun9/F7fTlQbZI m8xjyIOO8ltczoU8f9H+SXFF8TBpv2yeSn0q+TlpVi5lzVGuZT5ckU1nrzKNuNgY5osM7HLF9Z+0 od+xSThai7Clap0vrTxsebnKLisZYsvz9OS/QK7lZfry3+D+SnW+tuq1YFEt5oPRl98Cff3IsIvW JoxeTDSVoxpSZ9SKemRivM3qZtgLT/Sw3v0nU0d0/1/Tr+920b2l81uoGcuT4b/cdQuD0fdxL6iF oj95/Jt81t9bN+hJIH6Um5trsYn7rUXrofbUE/Xthae6W5MIn3VA17JpGBqS+DCtmnzLPMgTrAen 6Vek7wS+dGVucs9uV9CdZAYZPudQ/M+Rb11Hj/K6vTeIXAx+zPsjr9sMYmWzYIx65BbCiyVwYylr xbIPFAvDZ5Hfgq2UwZyVH2I6Tw5GmsqL4NJsNOlmYlNGXrR3h5y18bBm5NuniN3F2bN/bWTTZ25y cTDFwnJygr0tmnEj3ehCloTWu8JE1K/vo/6nv+JCVngM+R+y5R7ftzu388mD8V3ML6DO5HsbPmqN PfVYE6tQagK6tPupITlOjv+8dZWWaudMG6a9CnXoE96+ZLPHMA+ZPK3mm65lz7GBfJ107XbOhx/E XmLJxcQtoqdvCTGZZeyNV7B/xp+JJ4+QgO1YhT+znrxxiC0B1lvfNtbAHZyLv+VyGxnEszICsCZk uznu9svI4Yd8jfuP8kGcFWGL+CLOiAvyVXTd8SPEFzHF44pyMMmJ+BDUGDhzj9Xjgz/rcWYX92fA FZnjjPiC/+K0/Dmmx/K6sV2u35KjGEONg/giHeZCrogxsCWNPiFpYQbW0oNCPCwAV1J4n+SvSB9G bEmX7xJiyy7qkl0dcogx0ipTHj8V3sjUV6masaJ6zOrj99gilmjuctzcHGqS4Rm31WOpo+JjD2JK 4Xn4o/5J+Szqk1GPi/T4Y0M9LltDbFH/5Opx5OnEFnwWjy3SeVfOZQw5lyBbYAIzrZo0oM++fpAt 5QrZwuwV8i6OLeVhS4UibKl90sLom4ygJ78FTPHY0rbhKTTKWIfQaxRbwqvEW/G/dLHho+dRJ6l9 2K/78kvYkpdLjOgmPevU5d4r4A/+Xp5bi+/lU1/GAnCX+NGn+8mv9Jxvr7zchxmCQ6xS6bXWpC7a kbx3kbC+LX1BUS2/tagWx6wtmpHtW50kp37a+nS4gA+Dbkt39Cd7E7MiFzO6P/kYZilMGpJNbyR6 1+RjZpJrm0PObT57jEXE0hdPC86KWgpLZIqJaaa62KLY2UrWEukpr4BDi1lb5MfMGs8Mdnzf6RNu 2rC3jlvj2svsmSfr26aYL9z/Jy/3upvrLoxkZ99Cj+QRW/5Xvt0wW9wG1O7pnD+iq/oeyRxzfvhN 6tOXaT7S9Zyg33zvLrpE/MyJUxetScth9kLx9lbt9VVOa6EdNYpvMmu0e/tj9lbXM2iYXrGR9L98 QB3pnBHZtoj823I++zXsMzTzXXq4mh+yQ+sM/RLSTkxgj6v4jU97bNZC9WkkwBrpbu2BLXuUg9jC urYZjcat19jn37B9rO/7ktDgT7rlbB/HT5zd5sjPwYn7TXXEsmCvSpAfyfJb8Cec1gv+iI7SFUvj KFP9sUysSSUmJ64EEog7cXSmOB288X5ejxNnlNcv7H3hedTzItvN71Iv/y5q5HbH0T8vxuzkSI5p F1zxLAOm7MZ0zNgMJzYq9kUMbA2xsNU5MIX+enyWdPkt4gtM8fQt04iT7dJt/MA0GBOcH0PNxCoe z3vrmLOS2yvgE+9zCnUAslSup1EPkI4fqXx+0kI+m/n4jxzFFMXDvPPK+f89c/r8MMVxhViYZpGJ KzvopVP9sXyWzawNYsuaEFtcPOydIF8+wAd+nzzeWPyWQejzdou6aFGwpanHltpfBP2WyswFQ0+s RIUQW16T3/KJlUPLsmLVL6j7Ok5f/hl6J5kvhrZ+ZJjqwqg7Jh7WnrWxfXP6J5udsRqvr7Vij3ew KTNW29Ub5CZ/5RfXs1agfmj8E/ywvJBJSkuXO7eIEXGn9qB5dwrsWvYdfJZcu8Oe/iZ5mnsF+bBF NczyZ763uYsSrWKVrlb82Tb2evnx1DzEWJNGzB5ueoJ+xVPWvPEJ7CT1ZcxQboX+FzXd3dvQt8AM sn5oKw/oSl9Mj8uOMWPQvB03CMagrz+VNeIDatBnkUdRT77mEM6bzD5jGjpz5PujYYh0ccWVVXBl NaZ+GdUBKO4ezR5lAX7MnCkwBs70ejPZyj8/1KrW6GCHjxy3vJsX7fbNTPd/Vp1cLvtl57fcC61/ 2nvrTQpdCtdH78Sj44Pfgf9PttxlL6PP4M7N644/N/Ap9RGk7b1kpV/pbM8/NsRqV9qBPum37P1O EbM4Qrz1FN+hSzaCvoSp1HDMpE5w7khytI4v6J+yN9nEvmQba0vMh9SQzaJ+VrWprF2ajeWxRRrB qnlKYy++V2xhHy+2+MnLBDbnkP++Tk88ffmJcKWI7eO6Zx5HvGOwVjjIFccW/BYxIyXEFvHE40oA v0Ic8fiio7tPXMFn8lPX5ocvYkxA58QZHq/HyOeRuf4Xbu/2jOcPsgXmyH9xbAn6LtKKEVsy/g5b 0jawtsMWf4gtzk+BvWJLGv6L00teCy+ccQ6meFyRZrJmlKXCjDRij2KLP5o+fWfZHLOJj+U4vhRl i29RkC86Ov0x2CKeiDV/jyu6T0yRaeal5ivHUnus+S7bqfFQT/6mKdcdWzZylGal/JYFxMLm3c+W Pjk/ZgtxrPr1j1nVWsxwqUpMjHxLSekgiy2a46KYWIVPrMzr+C4VPmX25BGrU+UUs6WIiTEXLLIe bCGX3w4NrcgGzJoKP4qG+wmrUibaij/T2Zav9Ruhol/95b9jS0Ee8QgsP/eei0nIR9F+8lYuWlDw pED7SRbjO/TF3Ia10u/ckYjuWOQH6Cm3sldLjbNqFTZaRL2vrVnEceZCoh3JsRW13JGtmQ3TnNlj Lc/Cl/PWGw2ZvvRkvt35gg3pjoZLL2JY1HaNpxdyMvXE74+8SowsC75k20f0xMyeQJ/MlCxbMBUt IBgTTa2yy8kUciXou0RPRUebcwthy1x8nmnvUqcevsIe/z/N8D+j3Wd4+1om+nChnMvtPLt+Le8R W/7F326obs7QSLjF98/xnL+5o4dP2apV2+FLA75fXSys5jKLaoMOUQSzfNCQa09tcodeqk1mPi37 zilvMe9pgOYK0rNLzGPFmBxby3dn7cRLtnE6c+GJk2lGbwLxE5lmJGptEmfEGO3JtY6mbWB93IAv swnmbFUehv248t/KhUtjReu11m98ll3Y7iSYxHq/W6b8DBzReq++etULp3FOuRPFsFJY/8WKpAR+ Nz+XzPlkrgfiWUPhSABL4X7l5/Uc+/h5r19yN7EuaYu5HEqoBsz1r+ygzjqW14GPIm2YT0K2j+M+ fJc9cZzHPI0YzSRzxv9nN+anf8VpJ28I1hxLP1k9LcrdB4gdKg6mGFjQb5HvQpwwZLu5T1wJalny XuGveDMwk/FVZClYKrxJk3G/js6PwX8RZ+LI3yfMQ9tlvuJfvAeL8V2W8D4s5uexwEIehyVTC5C8 gHPEyZKJf6WEzNUc6zlcX8s14mE850xioDOpTWNfEUeMdDtrhjQrPU3kZXw3Fgy9YrPfvuC03VUn Nrb3NRvc/Rp+8RWLwsdw+ZbaR5kRdsz+VuOAvcocl5deJ+cCV0qir1+6IjVilcnjVyaPX/kLq17l sNWudpzZkyctotYpa1ztgjXBImoeJVdw1hrVlCbVMXu9xIf0pr9pX37+pVtX/8V/fv/yX3/P0926 B4NuXyNudoM4R64dOXTSxoxdZCVKNCB+0cbKvzrKGoRtp5aMXpimX1ijhsy3bHLEmtIH07zVN5yH NZh0/LuiH9OrA/XCzIqRRtmwHswFY+/wLnUb4wawXtAXqVyt+uXULzmbnO1C4h2L2X8swZaxL5Xv slZxMjT65bcsZ6+yir3LCnqverZdbxVL9rXalYf8y9+/Ry/gwe/A7QJ0K7nb+ch38J3hivOvyb1k nsuy98avtRdKtLAXn+5rLZqR82vGDKKGX1oU2hDtu2faYPIvo+HMOOp8pvZFc4gYh7RuxZZ1E5h3 Oy3bthIf2U6O35sH782Ed4yhty+gGI5iO6yVqetZwz5mLdtI/GYza9lm1lh8GvHFaRWr9gqtstR4 1kxsN76ELEMW4oviVM7EFhgSzMurl4VeGliSBEt8PD6ZxyXDEo8vyfgqqZz/ObZIw1JcSYNvKeRM lBcKbOO1xRBr2k58aSfrvnpEPSvMsfD/wk/x8vdp/FzaNv6fcDMVbiYRz5LemGOMmELvqR+uSFvM t+p6kC28LxlFbBf+y651cIdcjBcPCzLmAWyBL0G2BBmjmFgyua9AdJAt8bAl2NMSYov4IrYs4nGy hViILQEYJLbIAtorwBRP6yX+oyBb4uFK3ExxhVgo+fwd+C+OLcTF1k4gdjpW35ErNmfgdzaVNWcS +lUju+egZ6UaZPLvxLCaNsBvqXfcqlQ9YK9X/hw9feqQy8MW5hqXok//VeqOy1X/3CrW+Jp5EfRN 1jhGLv+Ehdf6Fo58axFVzllEZXQv6zA7Hv2sxnWYAQJbyjw70V4p1dPOnT7NOqoY8m/7In3+u3k4 MPCkIP+W5d3KcdcVVzp44JIlp5D7ajHNHv99K3v6Dz2tWqVVzBsTW9C8b3PCGjVmtn1LdL6oI4ts cQJt/OPWjve7MzzvxWc54E3mkFFTNoJ8/5g+6Ln0o6bsLWqKiaVPJRfzPr1O0qycp3oy4l1iy9Ip 9Nniy6xkTyqdmPWzb9vc8WeoKSNuxnesVrnh1JG3tiXzDv22P7yH/H9/hyCtos64La4OOf+u9EOD 9fLyYRQv69lnur1YsrW9UW6sNW2Sbs2bHbaIxoesMb5xZ2Yt9I2i3rwLM7HJv0xhbzJ7SFAzavV4 5tWxrij3otmEMcrzc12m27HE5xUjU42T23srZ6B6W+Ww13Ek16Ae/2T6PaTHlRKa35XKWp1CLiaZ NT0DzgRNPo1yHXBFhu+h3Lo4kRYy5VuSYmFLrGJdPB9+TAosSUnk+TBxJQ3+KD8vv2Uv5vktek71 SKbgdwT4/UnbqHnbyn5/Czl3jn5uizXJsEMWgB8B2OFXjA8+ynybQraRI6b6uET6VZL4f/vWiiky rhPPSiKulSgmiLmY/LqMkKXz+DR8Pc1z2cXjZd65YN0Yr4O6vOTl8lvwQbC0lfJZ4NkK+MP55Gje 46Ws/+TCnM4xzFD/YzK+SzK9lkG28PNcT4EvKQs5h98itvjnYcTAfHPI2+vnZY4r6Pvjt8QTA42f xTnyLj/yW2DLOuLsji3DstDav2iT2ZNMgCvDulxF80X9KPSmNDllTYmJhcOXSn/bb+WIfZV+Y7e9 VC7NXnoj3V6uvNfK1vzc3qj9tVVWjVjdg1YLXcuwMGqQw2ALmmKNa2sW7mlqnb5lzgc67Q2wRp/b i08MtKrV+5GCpEZK6+hv/KJ9pDiio/7u826jO3iXWbUFwfzt9yRivvj6pI0et8SqMvOpWLHmVqJ4 L6teY4k1b8mM+/oH8DGPoC/KvJWm31DDDFvaoM0SddTaRx6w7h1OWp/OZ2xAN2pMe9ID2ZN8f88s G8We4r1+6u8nDzOCfpZ3yb8R51g0iZlRxDoWTMS3JS8zfdgVbmfb+nm3bezgr6w69dKl8aV6dx/p 1qvf+Mf3UP/3xRWPLcrnqY7k5o2b5MWUHwzmYr47X2DtOs2yJ/6rlZV7aSY1igesQfhX6KDvtXaN DjGP/Bsb0O68jUTbbmIf9iED2ZfSU7vs3au2hXiI+LKZ40Zy/OuxjeTltsEZzSuMX8Q6Hc16toK1 mHiNf6X6zrPQo89mzWVvzX49QL+H9IWTQ/6L+i/lL/ixdFgRNNbXOAzWOIMjaSHTXBlxxR/HPnsH +2zMx3XVJKfi18i3CVqQK44t8EVcyRBneJxqv5zfgt8k/0m+SzKM8W8TV7CtvPaQ+bbgF8k2Y5t+ sKSN8EhG3C9xPb7Ceu4LMcWbW6lZYuKLeu5d7z2MUcwwjXNii3L3YonYIo78lC0/cEVscXxZrjiY TGyBNctgRDTv7VL8C3FhDr2W8EK6LQH4orkuAZgSwF9JxX9xfAmxxY+P45sLU2cHzWlThrgivogt CeKKM+rP+JwLY2IhtqxgHVk0PNvmDb5kk6kPm0jebnjXLOYhXmJuFb0pTeACufz61A9XrPADW0q9 sctK/S3DStMvWbbmF44tFWt9adVgTK06R61ePeYrhp9BPz7TmodTLxZ+Aa7wXHUPMQsEjbIaSfb0 77tZw8aj+aIz5+MRWxxTxBbHF+0l7+bBl2voKVPLm3+b3vbgTEvVXPnSz1ibjrOtGDHFpx7rZq+V nuHY0jyCPD/52FbEyps3+cpaETNr1+oIGsbHqC9FO6b9N8EcLTGOQfT7v0PNxnDiZKN6XbWJxNCn Uk82ffhl+3D0BftozFn65s5h5HDfI0ZG7lZahiP7HbbKpd6xv/xbNeYEjLarmdI7fqiX1t/8i8uF H9m30Ei4/YP+TgH6ofl30OPPv2mXLtHLyyU+wJ6hTi97/M8R6JPPtMb4xA0b7HP5l8jmzLxu+531 7ZSN5hC9L/guMwazD4Evq8ZTHySjRmj1OPS4Oa5njdlGPNXNwWX/qzm8msurnr6kpeopZ31i3Utc xn6ZddTNMoEx6ilUr6EzOKN8jIsxscarrjeN9V49isqDpGPuqBiaeEBfpo/HJLD+J+Bf+MQH/JBU 8Uc+ifhxn8lX8XohxRWZ8j3Ku3jm6VQGiNn58at86B/7eG2+LRw3c46jHy4WGj6Yj/+HLAmfzJtP KY2XNP6PMs1t0f9bTEmIZg1X3BD2qqbY1X/BFK+2WLfFGadZyf2qNZYmcrCvBS4tgyXLYYp8Q2f4 LbA8wPvsXyI9ffRiiGO7uV/EufwL+FnxRT4KcbAUOPODzxLiCiwSWxI/giEc5bckcF0W9Fc4ziQe Blc0H0w9LpumBHtcCmNisGXuYHriYMskfJdRfG/e7pJNnfslx4HG+Bp16xyyylX32+tVPiXfspcc y257GStdGbZU43wNZk7Whi34LrXqHbJ6DY7znSQO1hC2qLccXbJm4aesSRh1s5GZ1DyuYE1saj16 f8BiSn779iO/5a7iYNTu3rotXXr69+GL/Jd84oWaVft9fg51pGfpGzlvBTg3ucQxFixLsPoRvezZ 4g2t+J/6WPkXJ1v9OpusTdRX2GFr2ZKcbNPD1JcdtqioTOvQ9oJ1xrqx/5SGzABpx/RGO4b42Hjy tLIJA9AQIw/jNGTok5z1Lrlb4h6riId1iVxvJf/Syko938gGvj3DDh9mhgCvS/bo8vC+A0L/dXpb rubcor8qGAvTq1X9yT3Y8n3BHbtx44bTUFix/iB1Od3tyT92tkplN1sz4tdNGx1gn4IP3PocOTbq 3DtdttHMF5vS77LNGnTJFvM9WcpMqOjROc6WjyUPQ1xEvozYskM5fta0xIXUjJHbj1vInMMFaDIu xBZnm4/10sdaqr188nrWYtZk6fg7I+aUAiuSMenJOCMelYKlwhn5FsqPiCsBmJPIY+Kob47bwtrI fZrFnIKfk1KELy6GJqbAD3ElWfmVEJ88tuzhfs132Yd5DBNjpK8f5IrYgsEW6e3L39LsMMX15H+5 GS8wRjOhneYx/6d0+lqcbYAT+CeuL5LYV/xS1uylrP3R8BDG+DFpHrseFnFExm2ng1zIFLEFPmBi i1gT5AuM0XXYIq74F2teMe8HfNEcF/U++j3fBa4E5nt5luB1/zz8PfksIbY4vvBziTIYE2SL8iw8 LyaubJ9+3eVapIWs3nztM6Szv4Bc7hxmz01RvgW2jCGXP5C8bzfywG3wMSLQ169T66BVq/WV/a3m l1a2+mf2CtovpcUY2FKm6qdu3nGVeuiI1TtotYnLiC0N6tM/WY/5k/XRrMSahdOnr9lgLU9Z+Rdm WIlno+i1i3VscXnrh/dP85/yygr4Oxdn7+ZTIwZfXL5VfKE2WWtA3s0rzH3KZg24ZJezs2GLwaHv LXEXvW5DV1uZ0kPsuSd72VP/2d1KPzPB6laPs1at6e2nF65ZM/SK0VRvB9c7tslk33DOunO+f8dz bgbYqD5oUfaWXSY+dhm9D/phhuGnECN7n33ppGHfWb3yH9grT3axcqU62pRJO+1mVkHQx3rEln/K 9+Mf+SWEwfi+0DuJac5Q4UX9MHznvs+/Rv0i3y/qw2/zxZq9yG9vVOxuJZ7ramG1N1lYxH6r3+SQ NcV3UX9VZ/J3/agRGdkDfxd9/hn4vHPlw5CDWUSOPxotqTX4L+p72PEheV5MPdzaN6uWNY51aye1 IDvmsDbNZd2DOfH0YCbi06imzM34ZV/v1l/W4VTWZ6frz1GawoXcYS2X1nA6/oRMa3zSplyLJ8cR zzouH8PNXMF/cdrF8MPzTZyfI78GS8bXkY6+rntzj1WvJj0XZ1xXDZue3w9DksirJJJLSeR3aF6a i+NxXq/lR3NceL3KI6n+WiauFNYb6/8HS5WD8uNzJMGVRGq3nJYLfoQ0DzTDWH6ej/6UoPFYbuuc TPOM3Uzj0FE9K9J30dH1r8Bx1YVJTzIek0aLj88goBy9M9g0H98GnngmrgQNDpFrkfn5zPRzup4g Hwh/JXYGn9/0a7advoWt06hHJz8rrqgG2fXmw5b5Q6lDHXjZJvZkz6qYGDVi/TteRef9grUmvtI4 /Cj5k0NWI+yAVar7lb1WG83K6p/YK1X3YvgtVcnlwxflW6rWPQhfqEEO/8bC6p61cHooG3Fdvk9z NPZbo1uiuYWvFh9ulejdyNj3jRZP9un0df3GL3d5H+7hj8jy8lTVw589uZdc8vuqIcvLzXOz5+XT 3L2rul50ya5dhDdXCSvm2IGDmTZh0kqrWaejlXixkZUs+aZVrjLJIppuZ3YHuRjWh9bsFdq1/M46 Rl6hH+YS9cpXrHe7LKd7PZRa5aE9qFdG72M0+ZdR6McM7PqVdWzxMX110+ylYuH4oT1t0/okxxS9 jvMXL6GVxmvkdT66PLzvQB5fJPFFpov4ojnIqnkXW3Ky5X9es0tXLrhaspzr31u/d+g/e7qtvfzi aKvd8BOr2+BLi2hEDwH1IW/S99abubHDulyy8b0uo+mRZR8xX3DeIHIw9DQsoTZkFf7uBtabbfgu 22cE17cEfBj1SKjPcjsx++2zs207fInBthPjj2U9jWed9LFPV8+ltLSS17FOsiYXmjgT4ouOHluk 36U1PpH748hxxMEXxa7EFo8b4olnYk1wLgu+RQxrdqHpNn6HZ3BHfot0KMUqcSV+A/4YuZR4LIHf 5fyVEFecz8JrCMjwVWQpH/N/wNQ/Kl4qHpbK/00MTcZf01G1DtLQ3zmfNRvNyZ2s9/EL4A3vSVDf mPgUnJD+sTjzILZ4XEnWY3g+PzkV9TmK7R5bxAqxxa+cPWzxzUULLmRJ1IR5bBFPfNRiuMeKL1xP oI5HbNk5g8+P2tEYeha20JuwYdI1agaDcVFpimk2mPT1xRZx5b2uOfYOGsi9o75DA/8s36OT5FuO Wf3wI1azPnGxsK+tXJ3PrUxNYmPw5VV0j8tWQ7cbq1Dtc+aCKedCPj8MHsGVBmGKi51w9QCOLY0z 8V/228vPDrZ6DQfTV8e3XWuq+ul+45cz5865WFeBY20wgaEt5s1beY4tt+m3VJ6/gHrS/HxYzJog f0/+TE72GfQgiZPRE3Plu9v24bx0PodB9vhfWthfH+tipV+YZDWrxuBHMkuZmR2d2lzFd8my7jCm B4zp2fq8De56gVmXWPcLXM+0HpGfWuOqS+21Yr3t6d+F2Vu959mNy/ecdsC1LPpAuWitunYLTc4i W2F3x6N/Hqp3QOj/Ofzr+yXTF0t+s/zj/PxbRhmZnb98xwaPmGOPPVbNXnyV3qr6CVa34T56ePcz r+cSWhDkZOmzVO5lbK9sm9yXWvYBaNc5vhAbo0d3DfpA6nfYQY4/hvx+DDF5zcDVGicfJl7xMta8 zeqN4aj65QTFzVhPVVum2JBy2UkrWANXkb9WjZnWZRlrdArmZp+QK1eeRj0kMctgFebNx0zinItX KWaFaU6klxdRPOt+U+7EzZOESzoWxru28rv0HPx8YDOvSfVfH8MWat3i19Lvvh5+wBP5VfrdPliS BBc17zj1Y3LsmOu/X8eR864eG76o9svVfcFTF/OCrZq9Ek+sauecHNsBf2Px7WLhrzOuq55YOmDS nBRLnN4kt6Un6dkPGmA8l/zGkCXyPgd4n1Phlkx1xj/4Kj/4LOJIkjN8HY6qF5MlwZYEfVaKhb1P jSBcWU/tzxrmgq0Yy2wwYqPSE5NW5Vw0DWcpvk5u7l3Y8hb7kS5NT9NDj3ZVM2q7iLM2iKC/JQy9 sLpoIdf+1MrUIBZWfa+VQQOmHDEy5Vs0z7hS9QP0WB62GnW/sTroidUPo6+l0Wlr1vgU+WVm99JP XrfqOnvqT41t/ORl5BKY8U3PcH5on/5Q/UH+k1+Mpxnj/tb1u4mBO4MhTqOQU24tYJEQY9yFOgjt N53lZTl9Dz22gDqgA4fOMSNmrdUN72XPFa9nzxVrbM8Xa2tlX3qb/qOPqCdbby0jdlhkRAK+TDLz JBP4fD62+tWnW9kXu9pzfwmnn64Jc8BG2tLFW12dqn5v4esLvZ57AEb26PLwvgP6unhfmaKv0n2f 7mfLXfJ+PPg2f5sxiV9bZIep9p9/amelXplndRpmuH6qRsQo2rc4Z307U1MaeZZZtexNmQ0xjfjY LDQg5rKeLKa3YcXoK7aW/tytxMa2kOdV/0MMnHExGviykzUqhv6IjdOybIv6vGGN+mJ2st7FkhNQ fEj1ZXFLqXelnjaRmigfNbbS9vdhSVjiauYtwx9xxbcOttDPEbOc3IHy5uIIR48nPtb9JNb/RDiU sAEfCR7Es+b/HE/Ua+NZYAvP7yzIFf8msQU+Oraw7q9BL43nUfxLfHFswUcRV9ycTtiTHDLVXyev Jn++mtqsVeSQxExqu8QVP5qfLgYGM1T7kMB7IP2vePyLOHiiHkhnXE/gnKdhLE0wXRdPxBYdNZ9Y OXvNW4mF5zvxH2XxM4OMUN+KzE8e5cds0W09RjzxLPgzSXxmYoueoyhbNkykf3ZciC1jpLH/Y7ZM pq5wbGd6W9pctK5w4M3mp+l1JFYvtjQ6QqzrS/yWz/FbPqM2DLaILzU+sfI196N//AXzXQ5a5ZqH rGrto1aTWZW165yzenUz+S6Sw8d3iah7kLqzb+2Nlz7Ez+5oK9cGXGzlNr3pjy5ghLdBVrh2/w/Z cpean7u511nn1d/Pc5Hrv3Pre/v6UJbtSGKv0Hk29eEj7OWSneyZJyLtqT+2saf/vYMV+79d7fnf 9bRi/9HO/vrvza3YH1pYhdd6WJdOH9mK5Z/ZxVP4JTyPnu8RW36d39RChjgdMsEkeHEhMb5zOhIi 48un+Cv6qvjD9wrwi/lC7vnskL1asb0980wXcjAzrHnUXqtX5xNi5cyF65hl7elT6E9ufxgaQ+9R 1z4FLbsZ/eALMbJFQ5gVRe5lAzH4jcRLNk0iNg9fVK8q/0VaVIqZbaSPajNx+22c28a6JR8mhnok acjEziMnM5/+7wXs14nvJBLrUV5GpvhZPPv2OO3d2fcnsj7H8Jjt5C00d171WKoPUA2wTDMzE7H4 VcTN4FEsnNpJTbSPfkaf2ISJBY5HoXiWi2uJTyFTL06QY/y+NbyW1ayzy6l3W826jj/lfCmOqjOW 6Zz6RpMx1V+7GuwV/M5lMC1axvoeYorLo/D/cxos8MHTipS+QSKWAAukexDP2u+ZYozKYSlHLy1J PxbgsTr6dA6L5T3egc8o03X5Ln444fwQjupj8czFwbgdzK+EfBd44sPEFf2s/KCdzhclHkbcc8PE a7CFXlpqOJTDVzxMOsj/j73z8K6yTvf9n3HPXXPGmXGuMyo2QBEbRUISQkIPIUDovYXeew01oUNC SUgCqTs9hCqKXVHAgjKiUqUEEkJLQZ/7+f72fjF65p47694zZzHLnbWevLu++92/vffzeZ++aRq5 6nwPFhG/nztAdssVGxFDzJe+dX2Iu/cgrz2qy5f4xI5b64hP7MXwj7BdiLO0/9BeaE89fuin9gpx /tdCv7TWoV/Ri/80dS5n4MtZC+9wjrpL+r9EfkPtxUmL7fmePfXYEOvafaZ9+90lp6tqbvl1ofd9 D2757UuJy0+IXfKzcJ3fvruv0SJ5ekO2g+bHqBdm/T3//DE/DNgX+9Pjvjtz0Xy+A7Zpc5YtW7bd Jk9NshEjl9jAQXNszvwUW74qwzKz9tuJz74jp0DKRk+9b7drfs4D817Pfwjs1B1n0KfpX4+H8//P nxmfl+OL/zgbs0XfH/f94jtXH2CLYn+yX9ZnnLAnnxtpf3yEvjBRpda9xxfM0DhmvTqfoQ6OWUL9 6C006AebP+wq9dfEX8gJ2Ui8LnnyDdtJD7ssah1y0T35y8gnwn6Rb0x9qDT3QzWXBfLZo6uUV1Yo 3uDPL6Y2r8TFZG5Y6eYqF4MQXypgh5uThU2zl8vlYkkK/iL4UgZTfFvglFiEP20/+Wd74U0Zevxn QcdyvZT6DyfYOGXUL5Yi2pZlsE9JJgI3JAey0Mf4sjRr0/N17cf+2JcJ7zLg5bZKK6eP1wHskIMw 5iAcOQC3JId+xZTD4gr218FUZKcE3nCsmh95GFZqppd6fnk2ieMLNoiue3ypgC2KWZVvgLuqYSQ3 Yj/+KjHG44m24s1BOLEv0c8Cjy37Zbv8gi3ii1+czcJz/P4w//ZAI67ouRU6L1AMf2W1FSzX5+pn S8bCAFuowxZbNk6FLeSdzhtUbbOJ607EjzoyFp88OUV9esEWchAjOxNDiYQt+FpbdvgYtogvkk/s 5XBslrDPrVXoKbhCv2RqJ8WWduH4v8KpZaFmslMEtXzsKyIk1/78u562bGWp86NIhd5CF2ob/PNW 4P+NLbJ5nK5w+CEnAL9Y/b27sOaW3blJDxli77UMt717m5gJ+kL9MO/e/NGuX66zKxfu2OVLdx70 OXP2E5/JPRilvIHGH9DPekrHG2SL96k9zNtffmY/H6l+dxJxxX1/+M7o7yfOYerryU2su0NeomYl mE2ZscmaPBNjzz43wTp23medu3xmkeH4IuiRqtzDMf0v2zTV7Y8gh53YbRK5QRupa9gaX217OI/N oUZKtktRgC2Kwch22cs5cAlMkf0itsh2UT2/eiuXy3ZBh0qXKodZ/WPkK1Ius+IyFcnq74+tQm5T KXq0mG3eemI8SCH+oyJqBQuwffyX2Tf+pWL8R6XEc8rQ4eXEdDRDs4SY9wOBT6Xo+9LUgJDPW4Fo zuZ+bCMnXN4HDyrggWym/A2VvBbxd5hQoX2yb+UlSCrECh6n3tBOuF/z7g9yuxMeI3tFtopiKAf0 Pnkv+9Dvskl02fm2eO9ihcuz24gtQr5WGQwuW6scY3jLeimO5TGhcbzkAGtaofVehd3C9gDre5jH O9slwBixxvm83D7gFP4wJ1wXT/Sc/XxWslm0j1Jyw4qWV5sPruRxzqDaJtXiq0+lZk5umUlvoMn0 0MZHOrsfNfnEdyf2vWYjsV0G833pQy/3Ht2/hi2fw5ZPYMvH1jKCGEsYAltahH1ir3Q4ia8Mf1iH z6w1uWStO5wi7gdfIk+Tj0y+WEdq9CO+sdjen1uLZtPtqaej7Og7n/EFvk+u7W2rR+fVBc6Rf/7W //Yuad6xf+axcsQC/Tj4qXu/f+kH9/fgBv+dnt5oqNPzyWPGp/GfyU8N1PpzblpXq3qaO3wMso/U q7jGSR3be7X419jPj8CKV/k7f+KfIIYE7Za/sz4P103ed+TXR+V9lcQO+cTq1RRGfw44fCfI37zf wPeA+y9drrcBI9bbnx7tbc83XUf+4RfEUr+iZveU9Y85S14I9bjYLvOY/bSU+uvV+EHWw5dN1DWk E9fPYrZDHmwppAaiWHEXbBfVRmi2VLn4gv5TraXXt78C3Sam/Jor0r8H0ce/YAv8KEIKsHNy192w nLXXLTfAGG3zud23kXNs4uGFW3h98YX9iC9l6PlS/FCyeUrhhKQMP1UZ7CiDIeVI8Tby2Lajx3dw zAEp245+3VZjJdS15667yv7JeUtG38MXbYv1OkjJVt4Dr1MhziDqUSBx+Qps9V5kq4iZ8nftpYak jHoUidgqhognnog3+1ibvWJvgC2la+EalytgjMuT8LigLWzw2FIGWyT7WOuD+Lbk43J+Lr0G4moj eV2XZ8z1fU78PPG4IpulnHqWkpWsZQJru5Q1X0q97CL62BLH3wFXZLNsJl9wLTbL6nH0Yo+j3lZs iau0UcTzB1Enpb5U3budcmwJ6XjMz5YOYgtzJmHLi8T2X4UprSLIISM/ubXjyylr0/HrAFvo/wJX OhF/CWnlozflYPxrE+3yVfQgequ6uprcKL7X1Aj+1v/+f9nyI0xwvZjhi+rh7tdSs3DXH4NpqL1F Ttlt/+34OxyDXI6AfG5+tlTfvEQP5kp8YTz2vnr9y99OH+Pbd+zipSu/+niCbPnVgjzUVz2GPDg/ eXC0+t3pPMb/+1NdpWpyxRLHG3pZanv7ymn7iVz39z+6aJHd55PjPsleey2X3zIzZkM+tZ7dztCb nxlCfS/Z9AHMFMO3nsC56mokcWC17ZhaaRlzKi17EXnJ8MWHH0V+esX1H9gu6KwirosvivF75+yu r3JAtx7knP5B7IHLsmX2cl8J+rMYPViIXvStu+kXfEU+dHMBtxehYyXFnmyGF1uwV7ayRUqxgWTL eOIxpwx7QuK3fdgPr6XHO+H5Reh57Tef19W2jPvKsaPKuL1Er4V9oW3hBh4XkBJuK+U2l7PA4yqQ cm5TfWkJnC1OYl+J+APhbpm4y1q43gY8Zj/P80R19sqJUH5xSSL5ZEnqSYyPTmsnGyYg8mftg+Nl 2IvFy5EEOAkXZHtU8BoV1Kkop3gf6+Z6Twa2e7nNE9kq4pGkgs9H/rDiFdQvwZY82JK9uNoyiLWk UkO7jfzzrdgsG6YwL2o8vQqpzXZ2C3yZGHed/NPLzKE7Z7HMBune9UuL7PI5sfyPsE0+tBc7vI/N 8r69QDzvxfBP7NVwseULYjGwpeNJuPKFtYkiVwxbJxRfWofIr7FbvrKmTyy05s0HW+quAnLDqD2X DuNcXTMZ+fr+5v+833Pj7QOdwOmk3BVC8P/pHNSLj3gLqTNQrasn9dQ41JO/XEf9nKttYEfa131s RsVnHryubuOFqvCjiSvaj8Svfbjw6z/vIH99e/D6Q7MC3kcUQEij49Kn6q910Y3qA3HnLjaty91k 9oMuMwvip9pr9Oa+ZrW3f7K0nK/JSR5vf3lkgYWGnrCw0M/I1TlNX9RvbRQx2inUL8zpe92W9KYn P7IqrtpSJl2x1BlXbTfzK3PIG8tdcsPy0UuquVPcRXwpRtdp5rriLspLdj4hdLk/Zu33Dblzd/mM xBXuU86y0+Oc6zu2iCPo3CJiD44lMKRU7IADnhSLK0ghjykgTlGAz03sKNiMrpRgaxSS/+skGT2P DSK7J59aTz22kOcUYk+55/O6Ylchr6n9yz8nP53mcZYG+KJtLu9Pko+OLoAXhevhCCwpRcSVIm5X H2kftYi+1dhX1I2IMWKL7BOth7ZijMcW1QrJD6a6leI12EzwpRxOVMCaX/CF+8uxE4sT4O6SKoT+ bwk3sDvgEa9TtvoGfKHnGLbP3kZSjq/NE48r2vrzAvxs8S3zsyVrURU9sck9nlPFvEl6iLnc4ypm TTLTYxQ1c/2pm+R74LGlP+chMd1PU3PnseVDe63DB/AEroS+h8AZfGIeW9p0JP9YXOlIrtgDtpy0 cGzmSNjz2O/jLSR8WiAmwLkyPhfJ7dp7Qbbwu36g24GBd/mBTkC5/9/Y4nSD4wU5XYq1wJH7XBdb 6lQTE6ifc5wIPE66xhP1YNa8W3GlloE6eq7HlVpyxINs0Qr/Nv/q+Y36faA/2t+++c76D5xqf/lz Nwtv/Ta5oJ9beMSn7vwzrse3NppY7cxYejygS5bhG1s1qtI2jCNvbCJ9T6deIzf5GrUvcGZhpavl Vm922S/KGVPsRTX8pejZUp1Lo8c1S1f2irii2IN8ZZp1qZiMYjOFnEcXasvzCqW30dceXxR/Kd6C 7pft8AsRW2SP+KUQ1uSjq3N4zSz08x4kBx2t2woCLPKx3zyYkI+4fXFf3ro7tkcs4L5Crv/CNuL1 dF23F3O/E/S8cuDEFNkpeh9iRgF2hUSzgdWXS+sh5mptJKo9LQ2sTTnvUSKbxbGF55cHbJcijqUE f5WzBXmOy8Njf4XEQ0qwWcQYxVxKnQ1z09kepSvhKjnE8m8VJlQTQ4EbPLaEx0j0WE9k+/ify9oo xoINqv5xqcTud+AH24EfbDvx+63UOK0bz+c/+qbLEZtCLf5k7NnR9AsaiD+sV/QZ6wRXQiOPWxti La2I479C7V3LUPxhIbBFAl9akDvWsuMJcsSI5Yecodf+J8Rb8ItR59I+jDkuUV9a86ZL7U9/jLSs 3LfQm8pnRXeh/2pr6VOJ/+b23arf5o82+K6DK/AvsAI/4Tf9kXrdHxXw5y9xfbY1fS7Omv2vFAul hrpDx+MWhX8jjnq4X7CFmMvq0Tds04QqS56imhfmls6+bruoexFb8qTLpOvQn04fBvSmztd1rq7+ V2KLbBTHFPS0Ywp6tkhMQdR7+Rds4XmFzpYQU/C9ySbBrvi1+NiXj9sleehncSUbpuzm/H83dsAe ttn4mHI4FvFEXMmFJeKJdzmb4xZbdL8P8RgjnohxPuIfPvR+AfspZFsc4IrYIv+Xs1d4Dzno9Vzi 4prb6EP/e4xRrrZjL49xMwzECzEmsE6OL+zTzxZYEWCLmCIRo1RT5LFlL2stKeM2xwu4ItbIvyUp wlcpthRi4+g5Bb8WWOJbQs4xcfs95P6lyVaZi8+TOkn1+kmGKVsmEGeL1+dOLT6f/7xBVTYJrkzs d4U4/iUbQGxOfdqjuqg/mD8/7DXiLS+TI/Yf2NKBvGTY8trr5CC3/RtcIa6PrdyWXOTO0dfwx75j j/5uDP3IJtrbH3znwoQNDFoUW+7d87Plbt3Nf4FfWPAQgyvwG10Bcjbq7pBrWO/veXfyi/P0DBzP HKHx/L4PWETnTyyq+5dutvaI3vR1oJeQ6hmWjKQvHfWUqtVPnumve0hDJ+1SDffi67ZbNXfoVNkc RehL6d4H5/jo/DLsFfmYyjj/lz6W36iAWEQ+OtS3Wv4j9J9yYdG9jjWe/cL+5Hty4piAT0rbRpID IyTZyG4YkYkelmSwv3RkF3nRacQlJJrrnZUUePxabBU9nsdkcgy7kWxeN4fXdOzhNcSePF4/V2xC 9mBL6DF5PCaf15NvLGfNbdvDvjPhSvoS4lH4qvbgY8ohHpIvHjSyYcQafywKXnAssmPEGM+G0VZ8 ls1SzHEpT0KiWqICeCVOiCV7uc3li7FVTF8xl5/zk3kMrBFjCnUMxFHy8KHlyodJPCWXWFnuQo6P nIw9865bGv3St828ZluxRbdO5TMmbr9uLL3lRvGZj5DNCleGkHs8oMr11R+Lr3QoOYV96eXQndzj CGImr3NO8ho2y8sdPrKWrraFOZPt30PYEnOR3dKCx7wUesxeCztOnOWMtWr3Mf0h/mY9sH9avrjW /viH7raIXle3btPDCOdKA/3wCOXbHfqZNHBOVEcuSvAvuALBFXg4V0DzHn7kNyq2qLaygXjMhCkp 9gg1tyGvl1lEl09hyymXVzqc/kFTel+1Of2qHFtWx1fZRnJRU2BL6nx0Kee9u+VPwWYRV7LRrz70 pfNpoS/FGMW9i2FLKXaL+OKxpZAYhG8N5/er/GxxNoueG5ACtj50bH4i59ZOqKuBRbJHsnjur0WM kKSzvwwYIa5koG/FltQVnI8nXLdtSystjcvii2MRej2dWEUq96WvrMLG8bMji9fLwVbIhX8SMSWH 182WHcS+xRcn6PXdvOeM5TBlKTbckmuWwTZzKX1TAmzJgwOyXxR/ElcK2LpYFJd/ZgwM4TU1s155 dn47BTbAxCKkAEb4WOP8ZdiG2CEeW8QSMcXjygGeqziKYvS6Tcwp5vWVz1ewjH2QA5a/xC958CUH vnhsSSGGJrZsYMbg2jFXbM2Iq7aKPPQVzCBcClfElrnYLeP6Xab/3CXmtlAzGU0fsa70BOtEDD8K m6Tjp9aS3LAW8oeJKQG2vABrPLa8Eg6DiL+83ukbawNjOnb/3tq2etP+9PvR9lKr8fbOsR8CsRb8 YXWwhUBALTX5YkttA3mxwb/gCgRX4KFcAdVKKZ+wAf/C1Stn3THuyjxoj/91sL36ynbr0O0Di+zx ufXsdQZ/+kX6wFy1af2v23z6jCXQxzJpMr3WZ+E3WYhNgC8/cxXn7OiyLHSa7IYsdLET/EY5+Kfy iLPnEyvJ30xNDPF1l98FbxQDF4MK0KeuxpLnKw5RhN7Web50sJtNhl7O5nWy0I972GZwPYP70iUr mZnaSNK4nLriNvYJwnFJUrm8neclL71lWzhnT14CS7hN870zVjOTlfP6FPIRtE3n8ZIMZDf37ZE9 gujybl4vE9Fzd7C/7Qm3YBW5DdgC2+iRsh3ZiW2QiS7fjWQh2UgOkssx53nC+1Dfz3xuF3MKyIEo VH0JDCyGW7JZnN3CdeVHFMDsfDiVy75le4gT6ucmdiiHWD1gJMr/Ut2Ktq7fGLc9YAzr6Wr5eZ7L L+P4lQ9QiF8sj3zj3fPp7ULsftvManqUMotjPLMFR5EXRoxtGUxZOJialoH0p+QcYzhsGUZNS79e Z5mXTZwE/2lIJ2pXoo7by8Rbng9915o/kPe4zMxJ2PI8MZgXZNdgF7/a8QNrHf4lfYfofdzzlDV9 chH58J1scUI6PbyZ80Fu69075MU2+O2WenxjbkZJsL7lodQpwYMKroBWoIE8QrFFvVFv1/jz0T88 dt6avTCOWT6LLawzMf2uJyy659/wp5+3sb1+sCnUMswdWWnLxtMDJsCW7YuwC9CPe9C7OfiWvFi5 +JKNjsvGJ6a52QXkXBXiCyvY6udLUeN4uGIVPE7xCsVexBbllum83ofksv9sMQU9mIkezOC8O43z 99QHgv0EE1K5f6eEx/rlFttbjgHiwLZlsAUbawvn7BvnM4MVJuyEQbovGSZsXkBuAn498WUntoH2 n0a8Yhf2QjqyC/2ehr8rFb+fOJXCcWzBF7hpQSXPpWcB8zp3oPfTsA12w4s9SLbEHb//PeRwbNns X34yieat5fEa+dhRPgn2UyFSBF/EmBLYUsjt+bxmDseWw3EqJ0/1qqWsjbjh2AKL1FvM44tue8CW AF/cY/V4cYvnKkajWH4JfCxgXVULm65aSeL4qXNg7TTWifh94ijyz4cxq2VglfONTqQ3rrgymDhL nx5nyA07Re4wMROY8WqEv16yWbuj1qz928g7cCXAFvxkz3c4Bl94XLdP7LUocsnISezQ5Vtr1+6A PfbIOPxj8fbV6UrHlfv11IjfrlKyo7Nh6rGt3fw78mKDf8EVCK7Aw7kC992cB+FF9bmqva236zdu 03d/uv3l0dEWEnWIPvyfWGfOSWPpnz4k5oqN61vJbKDrtpAah6Tp9JaaV8M5+y1nF2QQu8iCIbnk 6vqoG8wmXp+dDFuQPOpMClPvWVHaPStIxX7Zjl8JeyUfphQQd5EN42pH5DfD3nGzlNGpsll0bq+Z ZLthQjrn1q5OHD/cDq5v94Q49LaApLCVbEFPeqIZq5JN2FgbFzDjG1lNDoLmfa/jPaxHkmahQ8m1 XTuL8/U5PI7bNs9nHzx2ayPZwmtvmUd/Au7bwGM2ULO+keubuH0r+9dx7ERPpyJpsGwXks7xZyCZ sMST3dwvUV5WFvflwMRcGONxRqwpIFaivAjFV8ST7EXXEdku4o8/BvMgf0y8IN+5DH/dXvnU8Bv6 RZfhDqxuLMXs0+WOwcgiXl/x/GytL+9jJ2zZjk26FbZsII6/Zox/fvEc7JaJfAfGwhbN7OrNd6Mr XAmHK23CFbfH/xX6jjWFKc+2e8uebX/UnoMtTWFLM3xkzWFLc+wWsaUlMf9XO5ywdpGf4X+l//6z 86xFi6H0rip2LFHtVd2dH1xdi9hSS9+Runv0HyFnTBL8C65AcAUezhVQbqd82PI71N+rwZd9yzTz oe+gRHv0D0OIye6z9lEfWSdqFnpFn7PB6JOxfa7Z1BHUUdK3cj26R3p3O7pTPic/W4h3yzahLl58 yQ9IwU56GaffszL6SWpbSL+V3YpfYNsot+sBW+QfQy/6VqkeRFvYovN86WV09i5yBhTfUd/EbeTJ euLxRNtkZCsccQyR/kfWI44hgcu6vnzyVVs59bpjjDizejp944kzrJ5G77RplZbEbetm0gN6FnNs Zt+wjRJdnllp65EkOLSO3gTryanaxP7EFb2+2CLupRDD2IbsgAWpsmWQdOykDOwhxxceI176+QJr YYvfjiHeTtwmj3oV2TFiiA/myF7JCrBFtY1e/2mxRaI5kcWrmL2i+hb4Uo6UEcfyz/rC/iFeU0xM yOWOKW5DLMin/SA+7LhcjntPwGbZPpsafHI1NkystrXxfrYkYLvMH1ZN3nGVjcc/GkteWEyXr6wT bGhPXP7VduQYtz1qTdu+ac+2fQO2HHF88djSnL4vHlvElxfCeU6Hkxba9Sv67R6xP/zbYLbTXM+q +9RKii31966476fYUl1Thw3TgN3C99af2vhw/rCCRxVcgd/4Cuj36dKPvT4//H7v19Xalu1HmR/W 215t68MPfpw+lietM7PD+kZfsKHRV5h/fNFmMTtsJfnHa6nL34J+3IE/bBc+rczNnINvQ0emwoR0 YvD0JS6kR3EJffLL6EtcKlHP/D3YK/Amn9r5XHKR84jvF1CPqJzi/LWco8OWPGIDilHIB5bG+fR2 mJLC+XQyem8LskF6HVmHvhcHEsWHadTewIsVU4gRcM69cnqNrUCWT/OLLnuyeALzR8bftPljNZe3 yhawXYQeXcJtS5EVkxrJRPbF9dXkL6xB5yax79XUqCdOpccal9fN1PFgx3F8W8QZmJsC3zxbajt6 ezss3I4Ol+xAUrlf72sX96Wzhnqf8vnJ95eDLaG8MheLYQ00V1j9vXLwwWURK9IMHdl0bkYb/kPl mBXDliK4IikRU5Jkw0io1+Q+zZIsZU2dyBZinz5eT3H9XI5jD7EW9bd29grvZy2xljWsxyrWRTMm 54+4aVMH3eDzZ/4geYPRMcTvOe+I6EJuWJTywrBLwt6xZ0OP2jPYK0+22mdNWr9hT7V5w55p96Y1 Uw1lx+PEXD6xZiEf2MuhzKV8lf6oMe8T4xtjjz/RzbJy3hJGsKHpLUJ+ieQ+X1TNe/f+vDpB73pw G1yB4Ao8XCug8787t/xzKtUHSL2x9cPOyDpuf/1LnLV8LdvVKoQH2BIXfcmGUz85bvBVmzeB+uxp 6PZ5NywZuyVV8XDsjz302cqld1ce/boKmMFSJK7Ak7LcWitHtHWMyfLbNLJxcmCKny2qfYQvxP5d Ttgq6dlGbMFWSUb3qV/iZmwm2ROyK5KwN2RnrMIOWT7xii2bcAU2XMEmoYcAer8xWxKm1phk2ZQa WzCOfKfRN2zW8Ks2YzDz8wZdtNlDL9t86kIXizHjyIlDlpKDK0kgN24F/qFVcEaMWTWZeg/i3YnT OLefXv0zXzjGzfjKxJgt2AFbF5A3gP3iF9Zr4Q1sGmYVoMvFyx3cn6ocbpiRgWTi79qzFL+XeIKo PsaxBQ6ox5d6sahmPh97RjEpV4MptsAQV2eZyOxIcaURW2TTiC1eHrNyANTr2IePzsfr5dDrWGxJ m80xyRc2A7bwXhPFFtZJbJk3vNqmDrxuo/peseG9mAfZkz743Zl13/kzF2d5GXY0D8UXBlccW1of tCeRJq0P2dPYMc+1J7aP36w58fxm+M5ebHPCXqfn8Qstt9lfHx9h3WIW2qkvibOAkQZs6CBbHi59 ETya4Ar8oyugnJu7d+ijjf1yr5552uTi6IddUPihNXk81lo0T7dQYrMdOp+0KPzqcb0v2HDyxCYy z2UhdsBqbIYNxLFT8IelwZXMFHLEUjm3zkQnZqO7fPTmYm5XCXMeS5kbXKptAb1ZfOjAXHTkLnKo dhLv3oauTOZ51NqLMbnYPznoyt3sV/lnOzmnlx2wcW4NsRB68KL31syssVX4pFbMIGcNO2UJM3YX kjM7bxy9acb8YLNG0V+TmNA89ONc7JO5E2ts9oQamxlfY9M5D59Grtuk4TdtwtBqG9efOa3oyhE9 ztkY8uEmD6HH75ibzAInJwqZhcweyT5GMwtrLDXp8Tdt8fiblgBfliMrsGNkI61CVs+occeWOItj JWaz7oFQezhX/jO/bGC7UXYOshkWbZ0Lf8SaBfjQ4E4qkomdorxu5yuDMYrHyDeYzXpkYetkwwbl z6kGSL0MXD0QrPF6lqkPdSm88XLNHFd4vHqKSjQ7NJf95QR8YbJZVIe/dTo2GO8lETttFWuXMI73 rfUYzsy4gfQ7jrtA3iAzVnqedjnq7bswiyWSPvrh79lzYUftqdA37an2b9qT8OSJ1gesSasD9lSr w/ZsmzetaQh8UU9keiO3DTtmYe0P22OPDbL2EfFWXPau30erehblmfAna6WB76SELkXuNrFHEvwL rkBwBR7OFZBPTKJZx3U0TK6Xj5seQsWlx+yJx2Os6dPJsOUYdQdfWhT9POLICxo5uMqmoF8Xo9uT OC/fjG7amQhXyAHLxseVhw+sADulyId9wozHcubR7y2rs4qA7BVjConb+7BNsGvyib3kEXvJ2QZT tuID24jOXIvuRC9mov92kb8kf9JmbJZ16OE16D3pcOnyhCnkq025ZkvoO7MIW2X+uB9s7phLsOCS zRzBPO+hF9wc76nDyW8bdtkmYZOMxzYZ1++8je5zzuI5B48fSFyaWc4jY/D34fcb0eOsTeiPHQNL Zoz4mS1z4MvcUfjP0LHzef8LEbHlAV+mNuILx7gG/iWJL7Ml2DTy3TnB1qKHgWQDuQMbkU3cv4W8 32RswBRk+4LrtpN8s3RymjNkw0j/iwNIjtiC7ywLvuwhbpMr2wW2eHWm6gmqPDv1odYcncZsKcYO LObxRdhBmrfjuMK+FL/PDNgs22ZU22beyzp4KbashKHLeK/zR1bZtCHq73LRcaV/NLMle3xtHbt+ Tt4xMfmOzP5y/rC3rEn7I9Yk5Ig9+foRe6INbJHd0uqIPf3qYXuuzVEYxNxJelK2IT+5yR8T7PEm A23pmjI3I+Q+Pbvv3KQ/r5os8hdky8OpO4JHFVyBf2QF8IS5vnS196ihxHZ59+2v7IVmfezZx5Ow WT60TrFfWOfepyyu3zc2Gh09Pf6qLVGMQzoffbWT3LBMuJIFK3LyiM0XwZdy+hEfqLfSg/VWFpDy A3VWWoEtU4p+KyaGDGOK8mutIFs+NOyXFHxCG/D549NJw3+zg9zgFHLQNhKXSMRmWcE59VL09iJ0 3wL8XXMm0YsXmQVXZiDT4i/DPRgy5rJNGM0sxAHMCBhwzoYPhBsDLtgQmDKo91nyqb+zuJ7f2SAY MgS2DKUv1mB6l6gnlmQYt48ZRrx6dA37qWF/NTYZmTK2xqYGZBrbOVNu2bypflkw7ZYtnH7LFk+v 4RjxuSErZ2FbIauRNYhsGfHGieIZvJ91yHqYKZtMOXdb8aEl4yNzOQD40VLlJ0P/q55HdT2yYZRX plrVzGXYforFEENRfalEjCkh/qKaftX6y3ZRjxj1M/NmUHtxFrcfPsNM/HFpc4izcExbxBWYuUZc wWZZio22kFjUDPI34uHy0L5nLDb2K4vpSb9izjnCsFnaRB2zlyLeJw/sqD0NV54MecOebHfYnsBu ebLtQfxh5Iu1xk8GW5rSq65F+Al7JepLe7llov3xd12sz4C5duVqjYuxqLf7jUrN2cU24Xup76b6 HkuEG9Xoe/KPfLeDjwmuQHAF/vtXwOubfZc6NMwX7BbN8/vRLp69baHtJ9iTf15iYVHvWec+p6xT r8+tb9xpP1vGwxbiHGvR+1upJ0yl7+Mecotzs7BDCmqtCBuleF+dY0r5oXrbe7jeKiS6vF98wW4p Ix+Wx5XLjuE5BcRlsreTp7uhCragU1cR+0afqs7R5QujfxOmV9kiYvQLJl7Hx3XdZo6/ZDPi6f+P TBvLnJkxF23S6Es2YdQlGz/yBxs5UFw5ByvIcYs7y6yzs+6cewDzDPshA6gpHwhTBtMXazC2yyBd Z17NEGYKDO9/xcYMvWFjYUz88CqbgA0zEdtlkpMqm8x5/EzqR2dNvGGzkbmTqmze5GpbwPm+2LcE 9iXAl+VijGwt7BjZMono7yQJTHFs4X15bFG+c2O2bJdvjLiKxxbF+JWrrNyyDNkasmGw7Xyw4z9j i+MKvjDllXlcUU9Kbz8Z8CyV40ghZrRpCrkJ5Ib5fWHVthiuzBtRaVOH/GBj4r5nbvHXjivR3elX 3PWktcdmaRWp3i7vkmf8Fr6ww7DlEGw5BFvYwpZn2r1jz5FD9mzrI9asLb1fQoi3wJs//36UNXt+ iOUWfebs53u3qhxfxBXZL0G2/PfrhOArBlfgv2IFVO+sfi936ph3zA4bHFvUY+wn6xu7wB779xkW FnnEusSdwG45ZnH9P7Oxo87ZnIkXbemca5aE7t/MOfJOcr0yM7BbiNPnFlO/sg++HKqzosO1VnwE 2+WtBiuTvNlgpYfhzgFyjvfBFvhTsRcG4Tsr5LnZqdQnbsJmWUdtCH625OW3bdOSW5a0AB2NLl40 HR0+uRJ9fs2m4webGH/Rxo+7YPFjztuY0fi5Rp6zEcPP2rBhZ23I0HM2aPA564/dEtePOoze33G+ /a310hbGxOITi8GG6dWXmSNx5623hMu9ua8Pt/dF4rjcn9sHDeB8nVj/sKH0ZZQMw4eGjME+kowb e8UmxF+zycx7njYB5gV4M5/a0kXIEiQBnb0C5siftwZJ1Fa8wbfoYjOzyZMmx2wjvr/N+Ke2EndR DvMO7BbVxuzGNyjbRblk6dgaacTeM7FhxJY8+O6xRVs345PPRf4x5ZGJLY4rsnF4jriSy34y3H6w WXhNxe9ls6yfRH4CMarl2CuLyXOYN7LSZmKrTpD91+cb5sV9Yd1jTljXHp9Y+87UppAf9hr+sBbh 8MP5wrBXQg7aE+0QsQWf2DOvk5dMD+Rm9KB8vt0H9hz2y1+eTrWnHu9jCxamEFtRbRWzcO/eID0M m0V+WvVv50Jjoe27u++/4rsf3EdwBYIr8M9bgbt36SXLb7qWH62zW/CJKVesgdkuQwatsD/9j0nE WA9ht9APOfZj7JaTFo8Onzv5B1s2t9LWoqu2UIfvsSU7r9byxAlsk2LsFD9bsFMCbCmHLWVv1FvJ Ifxl+/HbBNiimEwRz83BL5a5RbbLHUun7mUr+lRsSeR8PoG4xEJi9nPgykz5v8aj78bClbHn4N1Z GzXiexsx9FuO+wws+MYG9GOuWf9vLQ4fTu9e1GEQG4iWMLsqhtzZGGLR0b2Yv9vzW+tBLCma+EFP ZibGxJyxXuQ/xfK4ntQExjKfty/XB/T+HtvmvA0deNGGDbpkw2DN8GHo22HnbdTwCzZ2JJwbfdkm w5lp44jX4DecA2vmIQsnVNoSmJOAbbMS22YVnFkd4MzqQGwmcaY/JrOBuMvGufQHoG+k2LJzMbyF BeKKx5Zd+AhTYY/HlvzGbMGGkV9MfQ3+A1uwe8SWPHxpudg+fkZhszxgC/kGE+lJSe5xArlhC+HK HHLopg++ZPHweVjsaYuL/sy6Rn/KfFKxhT6TkdSoRNAzLOztAFuwV8QVxxbF8vfb08RdmhFbeT6M HGRslqdeKLL/+cgie+WVcfb9t9UuMH+3hvww6ndvXD1vd2/BGdVHBtnyz/vxB/ccXIF/4go00Dej jnkY+h3XM5dSuTeqp1TPyqjuk+zf/zDe2sKWiJ4nrBPxlr4DvsUuIJ4xiZj53Mu2dhX6nz5haeQc ZylmUkiflr34u7BZyuFJxdv3bd+79+3A+/V28P0GO/Buve17i9j+YXogH8QXRjympAL7Bt9YHmzJ wG7ZuZl+XhvowwJbNq3Ad0QfxWWzKm0+MftZ2CpTyQObMOqCjRl+3oYPOW/DkKFDz9tAJG4wfd45 xm5x9Hrv87VF9P7KwnoxEySGPlfoxJAeki+sffQpC43mvpiT1gFfX4dexA6imVfTjfrw7l9YJ/jS DZulC7zp2l115/S66sw8xS7fWHS376gjxe6hT0Gf3uesX9wlfGr01Rp4zUYMwpYZUon/jHyHMdSC EJOZPs6fmzab/LS548l7nlADa/CZESNfgz2TiI8vaSq9AIihr4efG4l7yG6RJOP3Ut+BVBi7C46r r046ksb1VPig/m3Kpyum3lQzydQLtIAcu3w+E9WjqlbIhw1YSK6Y7BfFXVTjn5tAn83F1HGyf9Wg bsVm2YgNtRberSS/eqnywkbD8ZFXyIG4aGMGiKt/w6772rrGEmPpSa1k9+PWMuqotYh8k3nFb+Dn OkBdS7k9FVZmj4fudfJUeIU9/nqhNQl7y56hr37T9swzDjlpL7eYS/1UqO3JLrQLFy65b3gtvSjr gj3C/om/9uCugyvw37cCmnnc0MBcDBLFVEOp3JwfuV579z4x/Hh75NHJ9nrEEev4a7Zgt8ybd9XW rYYt6LC01LuwhXqVIvQbsfpSbJa9Rxts3ztw5b37dvCD+3YIOfheg+1/Gz/YG/esHP6Uyr4JsCUX tmSmoUe3cK7u2HLbNtCXcc0CaktmXCO+Qrw+/gebTDxlPFwZNQTf1yB8XwOJo6D74voTYyYe1B0G dur1pUXEkL/UlR67XZg71eWYtekk4XLnT+114gQhcKQ9fp2w6OMW1uMEteGfEjsgJ5b7O3YjdwG7 pTN1gZ27nLYunb+2LlFfuzmc0V2wbXp8j12DTw3uxNL/N47eJwOQgfTWGhp7zkbCm7GDrhCbIS4z iv5byIzR5DKTbzVXOVfobuWZrZ50A75cp/6S2BWxJD9biHnME1vIG0P3b4MtO5f9ki27sGHSsD/U qzMLG0Wz0zTDQGxx82Vgin8+mn/WzD/Clg3YT0nEilbAPRdjGQnLOY+YPOSCje73rQ3qe9piWdsu sDg0mvVjbV8UWzoeodfx32dLEzjTJKwcOWpPvP6OtehEjshL+MkeG24dO0224ydPMZNF0XryFBXz I1dR30k3AwzWBP+CKxBcgX/tFfB6v6gvsuRWTT01k/H26GPTLSTyLYvEv96F89V+A5lvPOKKTZ7y gy1YcM3W44tJ2cS59C5yiMkPKyghL2k/M4nfrLf92CuOKR/dtzc+bnBy+EPsl3drsV1gyxvYK+SN Fe6rNx92S07eXctIR48m0wN/A3Fl7Ja19CRZQU7ugmn4mCYo/wudPYI8aGwVMSVuAP6r/qetZ1+/ zuvY8ySc+NTa4a9pg7wYQb5rh0YSQY5S5Lv2UtQH9lKnD+2lrmy7fWQvd/3Y3dYy4l1qy9+jj+/H MIk4dTdmKDJHMYx82fCoUxaBbozq+g09cM7gF/rOunZl3gjXeyIx2Dax2DZx3dDDzI0fSj7AKOXs Dr1mY4fLlmFG46gbrq5m+hjqZZBlk/CTYbesgC2rZlCLil8saS51mLBlPfH1TcRD1PMgBZbsoOdy quqIEG13wpVU7LpMYimaG+N6ScN5zS/zkVuhvqCarenTPLUk2S3wB7tFvT/VK1M1mvKtbcNuUR3q OtiietBlxFlUOzoTrkwbQr426zys7zfE305ZD+w7rXG77p9am84fkUtM/ARuNAsjt7j9AXLEqMMP 2Ucs35MKeyaCuvwQal7IQW7d/WN7tvkaavCjbceug7/40YgtP5JHIrZIgjbML5YneCW4Av9yK+DO E8nJUW6O7BZ+1q5nk9jy2ONzLbTzuxaJ3dKFc9b+A78nXo6fZOplW8R8yQ3E27fRryUj/a7l+ahp Ie+4/NA924fNcvB9mAJXjhy7b2996pc3P75vhz+otwOyXeBP8UGPLcRaYEtmBvoyBT8QbEmmNiMJ tiyfS0//qVdcLph8YaOJbwzHThlEPCWW3OjuMZ/h+z9ObfhH9D5739pGvkds+R17JRK91/4QdeKH 6MMrOWjNyWFqHnoEffgm8YG37IVIuBMJb3i8rjcPOWwv/G/2zvovy3Rt9//CWvt918w4dhAWIioo KamAimIX9tjdMXaMYxeO3a2A3Z2Y2B1jByrNQ3ns73U/4tRae+937x/2rHkfPp97QFAGL+E+7uM8 4gw+qlr0LPrVTaTHBK06kmf0CHhN5HX6GG+yO41d7nCZKPCkCT7mZvCW5mCNHVvQI6LRe1oyq4tB j2FW1q3Da/XoRMdnF7wHXd9pcPf3GgrGjEQnn4wOM2XgOzIydNSYrhqyoDPJwBh8mctMzHivLWxh BlaILatNt87ny+yiWYufbgtzsXjmYmbX8k7wJAFc+XKBNWb32m+w5Qf2zPwKW2INpuFrm4Y/bBL9 A6M/aywD8df1bPtInfAct2SmGA2/C4+244of52xwpRreMA/O2J2ZWGUwpSL4UiH0ABe5lpADqlL/ uCqazGSdi/SMJagUXDi07hB9eMc+us8vhqcUYkrh+xyvHSfgOIF/4xNAYMljP5jNzCPQWQyumCsr PRcNf6AqVpqs8EbkW8CWaHhLx46P1ZuZ1LChrzSZrvdYnpeXL0ZjXg9nYR62ez87Q45l6jD6yrFL eTp1NV+nrufrzI08nb7Or5N4/wWbxV3MbGzHUbzH4Ms2MGljHJ0x6+AtS9EZ5nFfnUk2ZNIHTSS/ PmLwW3T71+qOZt6x0zPFoCu34Fk6vHkS2glzL75Gv/qnVTPiBF1VR+QRznM0OpFb3QOqVHe/dVVk 9l+xzl5VRAswV6WwfaoQTh9J+GH7xb2wfBAfC9wvNzy0VcGa6sb/FHEB/nNR3hFX5BN5Vf4Nbiog 6jZztruqh4+5IfsWo8CXqGh0GfCmaZNHeM2e4U97pZh27Ppt/5Jz++wx++6d+oAt/cGWwfQCjAZb xgxASxr0QRPoz5nEPX7qKOZS+MWmgy1z4Czz8HPFwlsWw1WWwj1WGO8EnG4l1/LpcI8Z+JL5dzB7 DbaDKTvx7CUshbPwOp4+nTj6dBLQYKwdoGguJse/kc+3Go/A8vFgF7xlLlrPdLprfqDHZ1yvZA3H FzaATFCvto/VufV9dsOB4eBKBFwwuBE8D196TThgVeMtDjqlyuacOc+K6PcVgw6pEtmWylyVQk7w MTIveI8D4H8V3MaqfKV2mrNwh+X3MnhiQ+8r5Cv/xj9Jji/dcQKOE/jVCRhPWG4uPrEc4/W044qZ j719kyH/oJ5yc59JJp+OfTTvxq0MtjxRbzy3w4fR2UXf1U/zssACevQ3kIfcma29B7N06GS2jp7P 10m4yllw5dzNfCXe5vUtMIZfn7iUa3GXQ2fwI8Ndth/Js7BlUzzZ/vU8n4MtP81Ff/gRzkI2fRz7 dYf2p3+5G/nHTuRS2sJXmt/hXndDodzngqLOkd2Dp0SiKdc1POWA3LnPVbbwg1l/2G5VCNul8qE7 8cbuwL+UIFeen10D4+UcvEMuwbvkGrxbLrV524/3+23nOXsP+HKIZ3H6FemJrxYCt2FvYs06F+QT jh4Nj/GHx4SBMRFRd9AO4DL16S6IvKVGvN0MHaYVuNMGn3NbfM3tY8htdiAz0xnPMtylL/6rQfTm jLK8ZG81ZiBeMmZjk5iLTUHP/xHeMn0M+j4zMQtb0FYWMQMz2GIwZRUcZQ3ayiqwYi3vM3ty4mLt uLKb3untXPHgy3aDMeCN0WG2gz/GP2awxfRhrgJblpLRjDU8aeh7ejjfk5N8rzE98Hd3JiMEZ+nR 6gHzPThLk2tqFH1ZdenBD2xgcAWdBf3e4EoVciqV6tixpQK4YrDF4EplOpAr07VfCZ7ojvfYlwxM idK96OEfqRevzb5TfMZ55vvPrrGYb0vDX7KyspVjPPH4TBwvjhNwnMC/6QkU4BHLoV8fId8oqhZn ychCY01WVY+OqlZtPtrCFUXjC2qG36oLM7H+vV9q1PA3+pE9VYsWoCmTd9yyCQ/SbjjLkXQdPZOh k5dt8JRcnb+br/P38nXhXh5v54IvOTp51casLJuZGV4y8CWB/Mu2/fjM8Jit2cj8H2yZN5t73RRm Yd8zCxv8Bq4EXwHXWrbBr8VuwnpGC2lwhd6QM+jD5mI2U597WCT3tXDmMnXwKtXZKafgODmFbFO5 kC3WVTZkk8oGbVDZwPUqW3udygZs5PVmlQvk4wGbVM5vo5z8N8spKB6fE3gTtBOf0x7w6ACzHu6X zIDc6MyqQhdWVdMRj/fJO4K+k3oGa9hfwhVc/zpZ9Vvs67yrKPI00VzNWj9R6xgwBu9yZ/ClO/Mx gzGD8CoP7fdOw8mBjoI3jEXzmEhufzIZ/anwiVn4r+fAW+ZPRROBnyxhtrUCD9gquMgaMGMVWsqa eWAF/w5x8JQddCPsIsMavwpfxXJyksvBHHbnxMXaZ2bxzM62oM+sY8ZmOtoWomXNoV9hxhBmc/Cn CX2TNarHW/R74w37WZ1a3VVrNJZo/A7h6FJBDRPl04A9XxFmxkWPSxC8BGxxjeC8w8HoIDhgEL1h gXTr87EqZFkqk23xrUf3sdcqla/QViPGrLJ6XAq5isGTwhfLKwauGE3fobcUnorjteME/g1PgGxL QR4d5oBKIba8f/deR089lyt9YtWrx+JFvsL9/NoXbBnQx2DLW7AFHxN+JAtbNqPhgy0Hjmbo2NlM nbqSo7M388CUfF28b78MviTeztGpazk6dtGGbwzN5RzdZWRetu1nJvYFW+jdmpWsqZPe6fthZO37 Pyen+Bi+Qt6kGf5gcKUuM6pAOndropd44lWqUR9uYbClHtgSwayrDve5sB3gxAYwg6u2wZN1KhO4 VmVqr1GZgNVcK1XGl9f+a1XWH5zx4/Llbb/1YM1WuYRul5PfVj5HPJwGzhPIzAc9pjL98ZVNb5bp /A09D5e5KJ8I8oPMzALCyXugz4TVv8G+zpvgC7oMfrMmzfGTteLvAL50JB/TlWxMDzDGysLAXYYx GxsFbxkzlHwouvrk7/9X2JKp1WDL2kVZ5EzheszCNtHvGQdH2cnutT30syWsph/BwhYzG2Neye8z ekw83OXX2BL7PbtDR7CzBn/3lP50ffb5Hbags7TCb2dykuGGIzY8K+8Gp8CWo2AL+gq4Uhkt5V9i S1AimfyTCmp6T05lJsm9WmfF7bmjbJu9h9L8xBjeYl6s+RjesELf2K8xx/oNjv84TsBxAv8+JwC2 5NoyLFwh4mLxlrQ0mw4eeiSXsu0UwH05kllGE57BW7d4qG7tnnA/fKHRI95q1o/MaeaTv1tBR/tW 9uLuTdeBIx/hLR90OilD5+/YdPlRvi49zNXFh7z9OFdXHhsOk29pL0cukm05xX3wmE1xh+jZ35Wt NZsy9NNisnvT3mrcGDrvhzxXf+ZhXcjbt2yHP6sZc7CGSdauEF/8wh7gins9doMw7zezr/Ih25lv wVWC4CHwk3L+a+Amq8CRFSpde5lKByxWad9FKu0dq9K1uHyW8Dbv8zbv+4lf/wTeLAZvloI3y/iz K7hWg03r+ZzgDDM059C9cg47KJcwuk3C0BrAGTf6TqpYuxbxD4A53mTVA6LZaQIWhjVl12/Tu3zt +KNbMitr+xj+Qs6ffH/Pbq/Uvxc8gb7mYQPxKA+ix97gC1n9H+AuMyaQG0VznzOZXsup7MmZkayl c5Lx0SXT4fZeqxexcwWusg2usm0lHjCyp7s32XfkJDBf3I4OlrAS3FmEzgLH2YJWY/ZOG//yEmZi C8n2z0HPms5MbDKZ1LG9wblu9AyYnhxmj22YgzZulkS3yzkFwA290eWr09NQBY2qch2j29NvzOVa H95SH34Hl6kQCP768fFah1S1NjhEx4tv0G4V+zpGHTpOVUYqGn5BLpkqdrM4Xhwn4DiBv+QJmL6X 7IxUO7ag4WMBZR4hLVt9ReXLdVQgz+/1yYQ05bmzdUuwhTnJYHjLGDSQmfhYjf943SruafTm7zuQ pcPH03TiXKrOXc/Wpft5X7Dl0qMccOWP2LLrNBl+sGUbvuWNO9APNqAtL7Jjy/ix5FmGvrCwpTM9 Li3I7dVn7m/HFrLgYEtV/NFVIsysCk6BnuKKluIStE1Ogcy+4Cll/cEV/xVgC7jiv1il/H5SKZ9Y lfJeALbMV6mavF1zgUp6zbNfNeeqFO8vbT5u8MfgjC8447fS4jblArbIqXY8nx9OFGhmZget3ixL u2Ye5BaIHw2dwTP8HF8ffqpGzMgakck0PdJN0IjoB2jZ5pFi2j9TJ/T9bt89R9t/pQG92eXZ/4OG gy+jLe6Srh/GpGsaPuQZ4+lNZv4YO42O5Nl0wMxnf+VCOtd+oh8ZXNkKT9nBLs8da8EUOtn2kxPa G2ezdubs2IDOsgpsYS62DY65Fd7yT7GF/TeTjacAbBlKZ3Sf9nioDba0vMU87AozvjMKAFdqkZOs BpZXCYcfGi+E8T4E75dLJGdfD2zHR1ERn50bu8Cq+HL5nKJnLEnuVZfJ2aW7Zsw+wAz2k7KzMxzY 8pe8ozj+Uo4TsJ9AAZylIIefc35JFJ8Ztz1D2avvajkX7UZf5V606Rt4bJnnkAvs1eEZOfPX6Ot4 ZfGxLmMWs2ENWgsdYgePoOGfztDpi6m6cDtLVx4ZLMnVpcc267r8BHx5wpyMGdkptJjD+Mh2n81V wvEcbdmHRywOHX8dnqifwJbp7/E4v9cwdJ3e5Fraf/eEnPxtK+MYgKbsi6bsyYzGjWfoShHsnyIP /gVXam+EZzDbsmZeS1TGD15iMMUPDPEFQ7znqGSt2WDILPBkmkp6/qjinlNV3GsK12SVqDmFj//A NVWlfGdyzQJj5vF5FnItAWNWWnyonD+zswCj1RgswxcA5rgExDM72ym3OjyzR55UdTzRXg0uyo+s ZnCTW+T/yWG2pmMGnbw1HrKOHU1nDNoGGke/3u81uN9HuAuZ+OHpdOpwjcKXPM6OLYtnpcBV2B+2 iB6xZR/BFXYcgyXxYMnubeZiHhaXqYO7yA9x7WbGuGNLqhLWwSuXp2jbT+hiaDUb0PNNLmbJZPKZ eJznoOtMp6dtMn6CMWCL2UdgtJaObcgO4fGu3wxvWMPT5H/wbtfDfxd5GN+d0Z/gKfDECmHgSl1w Jdz47vgY2n0lNBbTpe/hfZROmIuq4DpIwWGD9fA+fWF8s6Wkpjt+BB0n4DiBv/AJfMqjUx9syUVv MdhiOAuyPnrGcLmW6KV6kScUjS7dsukTtWvJMzYa73D2OY7HyzSde9NSeMt65jAGWw4dsenYmUyd uZwGtmQrCVxJAksMpthxxQa2MBP7FbbsoQcmHmzZzDxt9VY+32q6tBaiLc/AM0UnyXB0nZ5k8dt2 eqiGzP3DyFYENETfaHheNRqeQ1tBO4azuIbi8TJ8pTZ6fAC6Cvf/Msy0zIzL8JSSPvO55qqE9ywV rzUD/JiuEl4GU35Q8RqTVazGJBWtMZ5rnIp6cnmNVzGvCSruDd54gzve01TCYJH3PPjMQi74jDef vxacyGc1Og0cyYer1jo5+2wCX3bIDb9aFfLq1eqe4nn/gsVh6jQxfTL31KgVmRj6yTpwD/8OT3V3 7ue9e9B32QtPXD86nsmaTMSPPJE+gmnscpk/lZ1h+IjXLGJf2jJ6XuAiW9ei02+Bn8TbtC/Bfh2g U/rInhwd5Nq7g14d8HrHRmZjK+l9sbgL/HA2/BCv2NIpcMSJ6eRomL2xC7oQWwZ3fame7UxnNL1r LW6gGV3CGwb/AFeqgeNVws38ERwJ2WXhiqVt1QVnDLbUxX8cSlYSHd89gPlZ7RPsxT6kksU6q1O3 RcrN/sRMDH3vcxb/L/yj5firOU7gv/UJ5NjAFjMXw+9pQ8w3z5Q/P01Vjeq9VK3cJDVCN2hCh1br Ji/wor7RAHZrjUJ3NnrAdOb1i+aR76YDbHsCz8vwlmPwljOXUnThVoYuP8zWtWd5uvJzri7/DGd5 Csb8XKBEsOXEDbpgLuZpD30w8UdztXEXfrPNeGJX0Wu1ENwitzFpUqqV0ezW67latr9HftPkwS+R oacXkefoqlH4k3h+dkFncQqOhz9shquYOdhqeAr3fXSVUj4LuAxXmc01E1yZpmI1fwA3wBPPiSpW awLXWLDke33rNZJrONcwFa1pruEq7vO9inmP5hrLNZE/PwWMmQ6nYe9IrbnwHjNDiwVnwJpaXF6L VdZ7hZzQqVyN9hOC/xnNuwqe3epWDwBzMvAluPl9sjmP1JrMe3u4YMcudF+SKemB1tG/p9H2ja7/ QeOHJ+tHgy3TyaIw01q9BGwBJzavY8a1KdPaZ7BjJ7iyGyzZmaUDuzN0eH+WDjKf3Ls7lfelwWfY Y7w+FQ8ZvjF0/c1o/6tnsW+NXjJrf4HBFnjoFHjL2F50LsCjusc8VrtW9/AgXFd4kwtkepiFRfD3 wINXiYxQef5erkH4ucPxOHBVINdi9rVUIJ9qdSDXxn9scvjMBqtXi0XHb6y5sQkIevl6/fKFldPF /u54cZyA4wT+oidQkJ8DoOTAWQosbDG9YitWcT90jlFAtUVqEn1TzegwadOUPsZWyewAxrs1gDzj yHT9OIEe+Ll09K5IsbDlENhy/Gymzl42M7FMZmI2XX9eoKSneVxwGK7LP5N1MdhCjtJgy67T+I/h O/8KWwYMINNCv3HzNrcU2QQNP5puFrxK1Zn9uzGbcWEW5kRmxfi6jB+srB8eMD90ex+0FZ+F6Crw FW8wwOIr0y1cKeppOMoEfWs4Sk1zjVYRcOUbz2H6psZQrsH2y3OwioAxRcCaIl4jVMQT/PEEh/jz xbzMDA2cqg6f8WS+5oV248n/q8Y8XjM7810Jh9rCnCwOPrXL0rur1jU9AOgwUaaPBg6GP6Ilmkbb GLR99I3OHdkXDS/s2/21htDXP3owc8GRzMQ459iZzAvBllXkVNcxC9uyDs/XlmzFwVl2gSv74Sn7 d+PB2JulY/S0HTls0wHmjAf3gTfwl72b6UtAl9lJ7mXbQvoPyMOY3pglU9i7Ns7sYDbY8l5jDLaw q7Ob0YRaog81pUMHLPdj9ugBL3GzsqfgSvBOuQSSBapjru3wtANcpvuY/Cm5oAp4xyrDWwLrnZdz 6VFyq9JWew/dtLDl7Zs3FrbYsn7xiv1Ff7wcfy3HCfz3PQGeI82zJPKqcngzMytfXbqOUblirRVZ ezsZQPYLRpMBbPKSDkY6F7uZHVhmXoPWPPYD+Xl2Fq5iHzvPzkfIQZ46n63Eq3CWe9m6+iRX118U 6OpzuMsztBcuO28p0PHrhrfka/sJdPxDdmxZvYX7J7OeBbFwInjLRHoa+/R+rA6d6VZpZZ6f6ZmM Pi+vhuTBybFUqLsHz9Yu/FsJ6CtbLK29rB+eYt/llgZvafYWbymchYEFaCpFPcerSPWxXGBKzRH6 Buz4Ghz5qsYA/aN6X67e+orra+vqo6+r9dXXHv31TdWBKuIxVN96jFCxaqNVvNo4rgkqWR1dxnO6 StVgzlYNrKmOPoPvzHidywYxozO+NeZHrmEme8Mek3rwLjR+X/T9RmRAmxfq+8yhOoEvVqcOvOV7 9nRNNPl88i0L4BlLFpD9QcNfuey9NqJLxW3DX8wsctc+ZmB0fh7cn60j+O1OMmM8cQJ8OZKpo/Tv HNqLFma8Fmgzu032hRzMRvaErjZ9PeRcYsnmz2T+ZrDF4i10U3ZrDeaRmWzUxHR4Jso7Ep2FzsnK ZFAr4JlwCdpu6UtOcEXjyXOtAaZ4HYXL4G0IOYqef4bs6Tn5BO5TOfZ/hUf01LOnb+nQz5At+72F LdlZPNc4Xhwn4DiBv+QJ5Odks2uS6zO2fEjLV93IjnIqGqPmDc7R93sPbHkMttBZ0jpFQ7p/ZLci +T6DLWPww/IsvWENe1h4dj5+MldnydxfvInWgu/4xvN83XhZoGsv8i18SWI+VjgTK8SWhGP0kB1k p9hOMoBbM7RiNbvAFqbjQU5By09h39dDteuId7cFXV6N7djiGXXSmvmbnL3xBDsFxsFZ8IVZGRV8 YQZbLN6CB8zXXPMs3lLCzMPAlm/RVQyufFNtlMVVLFypDq549NV/evTSf1btwdVd/zCv3btz8dqt p/7h1kdfuQ3Q11WGqIj7CH3rPkpFq44BXybBV6aCK1NVzGMKuDNNJfGelTb+NJPT5N5bztyLg/Gy 4Vt2pw+zOtzFp9F1NcCn3LjxbfCFHrK2j9WJ+Viv7m80BPweAzecPDYdzwT3/9lwDLBlMb7jFUuS tWEt+jzYkrCL/On+HB2mN8dcx4+SKzrFTmoyqQZfzK+PmI9vh8dsojcB7mKy+pvhLmvxI5u9ngvB llnoZxZvYQ+06T3uarCl+W2whU4d/Mfe6FruzB4rceam28BwFucAzt1vLRmg9XKuSqd+jcMWtlSk X6xy2AWwCI94df7+Jbox95vA9xmdQmCLuT58RHNh/up4cZyA4wT+7CcAOJjlK7++rI2w9q8bqd7K rvz+ddqHNOuPvHv3hmw+esiNN3hF28jDaY6iI5iHRTxQ24Z4mdowq6FvcRBdvmYPyWT0ltlo+eu4 TyXgG96/O0sn6AdLvIz3mHnYVeZhN5/l6M7LPN1+kaNbz226xesbcJhLj+gWu012MgnecjJPmw/k as125v+b2DOG3jJjAVrDZPbej3ihTl1uq1V7np9b3rB7xNDxa9Q3uUV4C3qyM/l5Z5M7CcQbRg7F ZFLK+JFTwdNV2g9cqYUnrCZeL3ClFL6vErUmWtrKN57MuGqOVFGfURZfKeLeWyXde8kJHHEq315l SrdQmeJN5FS6sXU5l2ki5zJNebu5XMq0kkvp1nIpGSOnir1Uqnwfla04VM7uE1XOHZypNE5lPKbR H4PmU2MB+v5anvF51q8Nx/LmvhzAPTqcPjN0mNr0MYfRs1mvzR016YQXz8yjTM90H/Iug9LIqOIZ oxN5Gme9YCY+sfnkWZajt2ykxyU+m7kX3jx24Zw+ZdM55pHnzqRzpfF2li7gkzh7kqwqM8cje9N0 gDPeS1f1jnVgCz0969Fd1qLrLwVf5qG5mJ2YY3unoLewi6YtPQIt0bgaX6U3LZFOSrgInTjOvsz5 vDfyd1svV2aQhre4oHU5mysUrxgZn8ohJosPvwy8Ir+qcziv5lq/5Si7TT/Bi8m1GMPIZ778Z/+p cnx9jhNwnMD/HbbkZNPlBCTZstLpE8vVwJHL5OTURn4em9Q06p5aNcQfhtbSvd0r9aMrfnB3ZjX9 yPWNwl9E/m59IbbsydbJz9hy+U6mrj0GS75gS+4fsOXUrWwdvpL3BVtWJ+Bb2oRvaSU6/nzm/pPY 0zL8+b/EFve6ZPTAFpcv2GLy98ygDLb4G8/xZ2zxRv+wdHdmVha2TGAmNpIZ2HA4y3D9vVIPZl8D 0UyG6BvXjvrb11EqWbaVguqMUcfvlpHtmIqePU3NWs7k9XRFRk1SYPAIeXn1kbtbNzClm74qEaO/ /Ucr/e0f7fT3b7/T/2AG9I9yg1S08jhwZaGl7ZeptQGcWQd2baLHjL6zaDoEGh6jY/OC6uJRaMCe gKadOWvyLt3Q8wfSRTxsYKqG070/dvQHC1sWst9r1UJwZRUa/mb8YYaL7LN9wZZE8CTxbLp1nT+X rYtgSyJ61plj8Jf9aPy7srQ/zp6B2bo8SxvoHzPYsmxqhoUt08jVjOsDttCt3zXG7HW+D7ZcsbCl Gh36BltcfDb/Clvox8Hv7RyEPy8oTs7wGddQusWCz/6CLR6zVdG1Nf3YF3h2Ye6KGdHk7x3Y4rhj OU7gz30ChTzky1dp8RZ+iNHn7Rd9f2CG/WcZEPn9C7/PZCczMrP0/kO2qnp2VCWXgYoKvaoW9diP 0vC1Ojd5Tx/uBw3s/F7DwZYJA82+LjxG9FJt5B4VD984sDdLp07bdD4pW1fuZur6Ext8JVf3XufD XXIt7mL4yw0zF3tIH/IteAvYspPdlFsMbzHYAv+JXc7ew7ng14SXGjCUXZLf3VELPGJR8JYwZv/+ 7FkxvMU9nHtdGJk9spJOwej4Fm8x3S3Ge7wU7kLO3t/gi/GJzba8XSXIrBSvOZGZ2PfMw9BZqg9V GfClpFtXFXVpoW/LRaqKVzMNGDFPd+69QhP4xBzH3pdYeM4ZtgLde/wSP9wl7dxzRJs2n9C06Zs0 oP8MsirjFB09UH5+HVTeJUpFv45U2TLtVLZcX1WsOkPuPlvIqqN7+yYwV8LHSz+wb9QlBUcz72tN 7qU9/ckd6B1mN01f8GVQn/cagm9iNF2S06awy579X2vxeW1dSzfYVvIrO8GW/fi+j2bpzOkcXUjM 0vlE+hAS03k7W5cv5NnxhRnZ6SP4LPaD5/yZvZvRXFZna9NiNH30smX4keejbU0bzg5jdJ7BZDlN /0Ibvqb6TfEfk5usRl6nYiBzPT+wxXcD3Gs9PMzep+OMj8Jgi1MIuVWT02dXi9FavIIvytfjR3l4 tNOJxLtWF6rpoLRe+D79lG8/299/Szp+7TgBxwn8/z+Bwnvel6/kv4gt+bnZSvuYzDNlgWbOj1Pp 0g1V23++WjV9piZ12XMV9VqdGierZ5v3GtiR7nWwZeJgekImoLszr99ELjxhs/EjZev0Ge5vV21K upelm3iO7zIPuw+2mNd3wJlCbLlksAVN5tDlPO04kast+8GWeDL++GQXkAmcOjtZI8c9V79B5D++ u/tHbGlwBmxhRsNMyYVnZedg89xsci1r0fSZiwUsV5mApWAL+GLmYj5zPmMLWRUzE2Of7jfVR+gr j8EqVW2I/l6isb51baqIFhM0a/lJPX9HpxVjm4ysXwSBwnMGbuheIwcETBvvQ07GJ2WlskstOY+r QO/4e54+/UpLViRp9ORjquk/DB7URUWK9JRThdn4cuPQuU0nM9hCh78nMyR/utGCoq+xJ/OmmuLN atf2gXrQudKXzIvBljGjUjRjKli+ACxglrUNj5iVa4G3GA3/+LFsnT2DznWejOqFTOu6TJ9O0kX8 eeeZQfKx85zzGfxjJ/bwZ+JsVoZ/K5xzPVnKFex3W0DOZTo9ZhMGmB2Zb9Qdb3TbtuyFNtjS6DT7 WdDoa4Md9Hg6+22ycMXMxIw3z8IW/ArOIdv598CjDLZUCWEmBrbUKD9GPr7ddeN+snVmtuzPPS98 nxbkObT8Lz+3jjccJ/AnO4HCe94fv6x/NiOz/y7rz3BvNDCUn5epXLTVe2CBXyDP1+X6qR6Z6rYN 36pZwAPFhNLlFZGsPk0+aEgMs6pudFTSmbt4Spo2zM/UlpX0VeHvMpmKM2dtungNf9j9LN16atMD cOXhmwLdf5Wne9xz73LdeJYPbyGXf4MdLtz7TMf+tn25ZPLxQKFPz1vM3kM6s4Z9j1+q38/MiNgp CW+p3+om++6T5EcXbw2DLfTwVqK7qjwzfme4i9VjbHEXtGMwxuqhDKArLABN3W8uWv50ewbScBcv uIsHWRa3gWBpe1Wo0FZtOs3UhaR3ysfUYPKkOWkvlJv5jrfJj+fbs345uWSAcuj2LGCOyLmZKzub PjauT/R9fsrP4jU9B7npshku+CFDLx7hvZq4Ul6+bVWsdJTKuPRQZa9YufnEy81rrzwCyL1wH/at d0Uh+JIbgS8xbe6rJ36xfuguwwala8z3GZr+o9kdzQxrGVn8tXSDocsnxLHP4CB4cdymxHP0H1wk m3oJ7/flLF29kqPrSXm6Dn4nwV8unQVf8FoYfDm6C87zmbus/ymVfTDwRXjRjNH4JwYzi2OHQo9O Pyumnelvwz9heIvBFvR7l4CtaPhoLoFgiuk/oJfAGS+FM5zFORRsCdtLt9oJVSXXUhPcrFK2r8LC B+n5mzSrVyjHxlnxDWi+BwvyAGfHi+MEHCfwpzyB/1dsKeB+mMu9dNWm8ypVqoH8yKw3Cr2i5uF0 QwaxeyQE73E4+6yaftSw9sz+e5ATpx9k8RR63cGWrXS5b8ffdeQAz8505l++btO1B9m6g9ZicOXR 2wILY+4xFyvElksP4C3XyfddyP2CLWvI9y1Zw67FRezHoqdyyIif1b3vI7XrSvfxv8CWymgAluYS ilfMmouZ/hX4i+k8hr+UCYS/1GYu5o/mQm9LCR88wj4/ksmfbGHL1xX7qui3zdWm8xKdPJ+szDT6 bsCWnIyP+mQDV3I+Ki87hfdlWrurTCd8PnOcnByyppnvlZn+ztKlza5OM38s4Pfmpr1RXkYy9027 DyrPhn7N541dcU7+dYbo2zIxKlqqP7r/EnkEHZUHvSg1QhPpHktSSBM8Yy1vqV27R+rz3Sv2NzOD HJKO3mLHloXk8lct/qiNq1O1FS0/Hmwx3rCT+MHOJ+LzvgxXuQK2M5e8fjVPt67l6YbBl0t5ugp/ uXwafME3ZrjLXvL8CXjGNixGw+HzLqQbbibdL5OGpmg4vS+9ujxltxldCC2vognR98xeyQrMxFxq b8MjRkc0PNFgi1NtsMZgi4UrdL+ggVWpi0c8PFGeIcfkUrQLWtUkfczA526eZ/iGNd351n5Tc26O F8cJOE7gT38CFs585iPW24a6/O7Ht/D3mEy0ubK5nr5JYd/8LDkX6a0wj4NqFshu9FDuLcF04dah t7ABPKJlisZ1TtEPdCrOpQN5Ob6lzXPJWND3sgPOcfQQOvJ5tBZmXTceZsFTcvQYbHkMtjx6k68H n7nLrafwFrKTp67BW8CWPfCW+L05WrcFbCEnM3ch/uYf2Js17Lm+6/VEbbs+VNMOaMqtybI3s/MW T3ZTeYTTUUmfSmWep8uH7LE0fSd6vcrVxhfL/a+swZdA+iWDF/G20V3wIfvNok9shkrTF1bMfaiK uXbGH+uP33m1csj15GTmyZb6+jP3SFPyq4fWfqo8RGiDOdbFmMycm3kxWPMyJUtp5E2BEM4y39rf aXDG4jC5qXry4II+Zb/lz6br4PHz6tRzmiq54y8r3VW1aqxg5xhzMZ7xfaKSyOvfVlSL22oT84h7 O/3IPelTg7eMNn7vKRmaC79YvihZ61elKA7esYOeFwtbTtp0AW6SBFe5ejVL1zjbmzdydedmnm5e t+PL1Uv0IiQys4S7nDhAjj+ePZTryfgv/UhHGXtcpqWiodGFQKZmBD37vfGrtWdvdDR9YsF486qD ExVr080ZUJhrobMT37fBFifO2zmELrUwegjq7KVvjB3HkadUndmfU9G26tH7J4uz2AxPgSxnZcHv wJXff2/aT9XxX8cJOE7gz3YChbhhZl3W2/8H2JKWTfbh1GVVdmsrb3d2THomqk39F2oXyT7ekCfq Xv+d+jdO0agYcnxd8cKy83beyHdaNomuxFkfFUe25RdsQWsBW24+MtiSa+HKk3cGW+Aun7Hl5mds Ocns7OB5O7bE8RxdiC1zYvn/TCH/P4Qe3h6Pv2BL5O+wpRoZxCp1zF5DMxfba9f0eX42nZHmMvyl bCDd+CF0GAfRxRKA7uJPPwv4UprelqJVButb5w5q0XwE86SHMvwiO9PG+OuDHVtyUpltpYEjdlzJ zuKemFnADMw8d4Mz6FPmhTiQsrhPZnPgWczM8sAb452wY0uKhStvXt3Si5cPrHzqU86iSdsZKlmy jSq6jJMH9+wa9PN717+kgEbX6Uq+Tj/kHbT0p+oNdxkyIF0jh6XTrYbne6bpBn1Lf1sKmXzmWjs+ Ywv+PIMtV5NyLVy5DrbcAlfu3voFW65dgtMk5uoCuv5J5mj72PFpYcuyFK2MxZ83nYzLeHgL2DKS 3ZO98auZrrPGfC0hDS+rOv4vs4vT1fiQmY05sUvNYEs5ZmRWNzSal+EurnX2WNhSld3S1fh95Yq2 0rBRGyxsyTWgzDdnRobxvTuw5c92/3B8PY4T+M0J/Con8Bts+YwvZj9sXi7dGtzv0tNTlZmJfsCL uTd+TEUTeZIqz5qd5PTVd6rvd1ytgl+oQ9136hHN7t2opxrWmo4pZmE/gCsz+9I9gpdo2fgPWk2e b+NssGUtXVXxH3XsSLrOX8B7TI/YrUeZevgyR0/BlZ+5Hr/O0wN4zL1neJGf5OvKPbPrOI/9YPna Q248fle21uE1W7qCZ3MyFxMnp2rQYPxp3ZnLdbin6Ji7imx1Q8HoLf70H9cie+hV9zSzJDLups89 hF0hoWZv116r8901yPSRGJxhZlMHX3Kg0fTpZIHDFKeTsoL/LJVx66dyFZuhQ1xVymvmXwYq+E8B 8y9bdjrnY3SVf+ZjMoDNPRJuYnQYC0OYK5rztc4VXpP/+UKWYTbG58m15wU/5abwa+nl0xT16TdP xf8jQtUDl8qXHTS+UfSMNWUffTN6VprdVxc6YHqBLYP6pmrE4HRNHE+Gkk6xpbHv6G+j0xi9ZQd9 LwfhIMdP4A8Dp69ezdHNmzbduZ2rB3DDJw/zde8OXgpw5jZYfpNZWdKFHJ2D5xzZl6499CRvYr62 kn7k2Gl0T4/Dp8G8cyR9mb34/8c0f6ioBuwIwGvgZXL2tY+ofACZIpPTMfzQwhXDW8Aadnu61CXf ErGPfTqH6R0gb0mW36lYK/Xqtwg+xy5Jc8ifL+PBM5fjxXECjhP4k57A/wZbzFedloZukIs/h/tf Tk42+MJMAiAyz98t2gxQxQrN5VP1B7VtRP6+zlt1DE9Wr2bsdG/2QiPbfdSETvCVHmghA+imHMW9 aBL5vWnp2orHyDz77t6eSv47UxcvMee/nanbj7P08FWunuGbMtdjZmIPX+IZ+4wtSdz3fost+J82 ouUvZ38vn3PCpBQNHPTKji3t74It7KP/FbZ408nlxbO+J3u5qvI8XSX0GD1X7GvnqhBCr1WwmZGh LQejOUeyuzgU3SUIXzIcpoz3TJVDyy/q1EWeAT318vFrsj1gRCG25GRyRujx5EgtDPnDP/t/DVvM 58jJ+ggUsSMH/cb0tdnwli1dwQ5m905oL33R9TfKL+qq/BomKaLpXbxidHk1v62e9FcOBM+HMxeb MA49BGxZEvvWwpatG+3YcsBgy/HfYsvdO79gyyPO+uHdfN2/Dc7cgMfg+76Mrn/qMLiEph+3gbOn Y2zJbM5+ErO3UWka3S9FfbvwjNHmZ0VF0Q8aeRlsIbMScESu/vvI4e9kx8BWutvQt8z+Z2Zi5dBf XMLorgRf3CL2qxp7xDzR9Z2Kt1LfAUvwIeb9BlvMeTuw5Q/fXI53OE7gz3MChc+Cv/+KrB/eXHZK pvAc/tF6xs6Gsxg8Mc/Ob5NtGjma3VdFI1W11GA1paeja7NkdY54p54NyDi0eq1hdMBPJi85vUey 5vVP0eIReIqYm6xnNm92TCWQj9i1JZNMfppOn2RfyxW8x3czdPdJph69zrFw5eV78AXN5ckr7nHP eYamq/IqvOUcfWLHC3nLTnjLevqy8NfOnpOl8Tyj9+//Vp26PleLGHgLmfV6Vi6ffcHM/mtHJiqA 3Y7+YWdVM+Qs/MXsejwiD/KUVUPZRxVKb1cwfZvB9CiGc+8LJfcSRBcMeyddA+aprFt/lXX+n+yd h1fV97bt/4b3xnjv3vPOSTHGEmuiMTGJmtjoRZo0EUEEFHsjiV2jRk1iYou9a1TsFSvYRbGi0ntv G9i0TUnW+6zfhhzfHeee3Iz7MvRk7D3yDUoR+G74zu+aa865vGXS1HXsD5yXUV9ojUGeGt7xBvor FritJvBXNWFGjfKz1n7W+s8KRG0brvXKi8sAqV+v58a7mqtqrRwlPFBNjeIWtUuJWaImk8H8hpt0 772Ieuy6fOJ4l+8vWTwDCsUHH08UHsbpeCi/gBdbTD//O9UhrzPJHjxAMWSDnUBLfP48vpWrdfS6 4CPRfz991iCpqdSjmS2Sk90qudSJ+jI7o1my0pokHZ5MtWN3bjTIVXQAp+DGYvaSLcYcno1kV65m 75fONks0WcwRIUXi48nMGZfH8jFatnc/jZduA8CWT8gGxUPZ8eMD4AtasUHwj58xWwAdchd0FT3A FPUf9dF6BmyZNnOHwYm16H7qZrNH1hrbVrf8x19b299tO/DK7MBvYEuLpZYzk/ksTbVSXl6CJsyK Les3HpQ+fR3l/d6R4jZsn4xVHsa7TMLdymWqT7VEB5XLnFH5cGGV8t0kZqrMYLYK/oddS81y4Ftw BY3YGe675znfVH+cwF04KYmMlwx6LXmNklPaLAXgSrHpZ/wicGNgSxa5Yi9iS/w9Kyd29CTa2n1k ZW2G9yGTcdHCGpk6pYTc+TzqKiu2OPtZM1+U+x/sek8GO92VzxzuyicO8DUOzAlzvYGnEj2vE9n7 Dlfp8zPL3Y7+gH0bttDXV79L10/JrewaKT37BMv5K4X/D3+lx56F1cydWhmu/x/Y0oIJxsg+0HKH VQ3OKLYoZF2OfywfDpokHfBWvs+5PADMHEQGl4d/ATluD41csalRFRI9zSwL56IVYxbbpjUVspse yaH9aJCPgC3kHMeDLXcSFFvgvZ5bsSUzC0wBV/LB8jzFGP6eC95kwZGloCFLRLN8g9kGsacseF8b Zf8WapfV9bJmGbXLF2b6+ZUygZnLAf6Z4uqVIoMcHsp7Q27AJ17AO0ndQvZLO7Z0xO+ium/N3umC x6U7unDd/3cH0pN5LVCmz9plYEszeN2inhYbtrwyx4ftC7HtwO/aAcUb7QewWtAXV1dVM0eWDH24 mIy0evrk++XD/pHS+f+Eip/zRYn0yZZwz3xwJUOmjcRTEYAvPqhYlpIfthrN8bqp5bKZmbc7F1bK 3q9NErOmRk5xFp3dR+4uvMo1zqgHiXD6yfBeWY2Smd8ouaVNUljJrI6qn6UQbMkDW7KpW9I4557A 0dx+1CrxCa3krpMVD7bs2UM/+cda+RaubSG822RmyOtMRj9/5mjRT3YFW5zw5Tt4PBQHZso4Ot0X R8cHMsThMTNCHjN3izqGNVBnpDjflg/sr+L3Y26YHfqlYeiZyIzsMHArnniyX7oEiavzFHRhVn7r F867VpbWKNoT0KXZarp36lexLvws2leB49KH4oRiBDZ9Y1HuCHBBL79VWtQPg/flZ1ajxWx8TPs9 XV9qr0vf/gvvN23mOunSwUd69vuBmiVJBg4n035kkTG/OXws/kl8jNH01hd+wXzjr9AKf8/cyS3g +176VGBLLNgSF09+2N0GsIW6EU4yFe9qVnaz5KGbyMmlfslpkhyelxz0e1np6MeeohW/10CmJXoK +i6njjBrbAfzc+AjN66sk2/nmWXBdDQc+PND8VD6BKTJcLixD+xvSe+h5OgPPk3PBdwYZK1ZjLqF uTmd8eZ3HnqKvtd56UX9+O4AMsb+Fsz3uIc9ZW/45ttnghn7wetsD9sO2HbgX2gHXsCWJvoH+tA7 +dkLz6gFyOB4N1h6dw8T+yHrZKzvA4kKYHYIuWFRPoUya1SVRPtzloWWyWpyC3+Ak9lA9vpW5nvs XoQ2DD7sKNnH57YzFwTO/3psk9zC850Ej58O15Wl5xh9/PzyZikytdUtcGJ59Fsy8/Dnc39+lNwq Nx+2ypU7Vmw5eoJZVWifflxPlhg+i/l8rsmcqapTGulHTqVfsrj4KrY8EUfPx+KIXtfZleVMRq/L Mxnihk7WO1EG4yH/lLmUA9wSpT/48j465V4uOg/xGPUL59wwfOT9vpK33hktM6aux/PIGW8hA7qB uo6XvyguKLbwsgl/SrOe//9NbPkZTYDikdlcj/ZWfYPWn6PqqjLAySLbd1+Xrm/7wtEtINMmRQY7 p8swjxzxH50hIYHpMkm9+ZOZ5RJdIyuWkBH9HbquTfS7wJajYMu5c/VyJb5Gbie8iC2NVmzBp5qT 2wwnZjGwJVfxJQMfK7zYo/v4LfHrX7nIHeF4oxzeTe24gdpFeTFyKxfhoZzBLJdxaJH9RmeLPXN8 +jslyLtgRveh6PIUR8AX9U52+pSXaL47D1NOjFk1dheoHeknqWb5byEyefpOI/fBisrW79+GLdZ9 sP3ftgP/MjuguGIsfpM501rwqSWlVsniZTEycNBk6fpamHz49mpxH/hQxnhXyBh7MIX8/CjvApkd XCbzwipl3uhSWRFZJWsmV8kG+rpbZ4MrC8CV5dQs31fLyS14NeBk4jiTbsPZ3+OMSoZnyVRtEp7J 3OImKahohg9rFe23FKC7zUEnlsE59zwTfwu6pZuJnGs3m4265chxZuzuQoO2tlpWLq9hbkmVTMKT HhIMtviCLSOT8Yc/RZ/7WFw8HosrfW8P18cywjlJnFxTxc4tlbzHh2Lvh7cdrdVgapuBLnelvyP8 mIvmdp1k1ov2mY/JG92jpVvvYDl98LI01Fmo56hZ0Df8TC2hD/1/M7rjlpa/1yftWwrkWPksXuqb jXdpqw9ffJvx/vw7+i+0r/pGvDP0doy3gS+t9MF+sZgk53m+DP00XDq8NRU+7JYMds+nn5SB3yhF QsCXifScZuGTXzAbb9FC5nh9azZ0Xft3N8oRA1vwrcZV41vFj99et8BLZuWgpaBOzEM/kZvbKHk5 DZJvrGbJ5A7w9DE+frRl1+Nr5dIZdOQHao1s5N1r6mU9Pf3lX5DvM43sl/AcCQhOE0cvei7gdR/8 qj3gvN5BF9aV/r3V4wK2oPnupB4XsKUn2WN9nO7gnWR221/DZMLkbWKuA6v1R7MNXFvZvHacZZts D9sO2HbgVd+B9oMQXFFsib+eKG4e4WTGfyb9+o4XP59TzGfPlDG+ZeI1IFXCPZjRHmiSKQGl8kUY XNi4Clk0tkK+nUiG1XiyXeiz7KCHv48e/qGVZjm2lpplBzwM3r0b8GEJl5uMPJEUNMWqec3lLMsv odfShi2F6MTySuDD8i2SRk3zLKNVEtErXUcLe/kG9244MQNbdpIhv4YsMTyZ85jlO5E+dghZvCPR 5BrY4qPYgv+D3C23EU/Ew43l+kyc3dLFfgRnn98jccBDbjcyiWwuMi3pyXzkdJtsGLRjw4+R/c5y OCx/6ThJevcbJ5W56MEaFXvxotAHaD/nFFsaLMzh1NfzSn19+5a+iB//VWypJT/LQtHYwj+sH19e UQNu4UunHmrEp9kCmRYStFRef2u89O1/hF5Sngx0IBM5IJkZx7kSFZ4vs6KKZQEZbssXkCmJVkw1 w/t3UWscbpSzZ8k3/ifYUkCPq6AArGf/i3lZCE+Wy3OQzHPw+D4Z/PT042KZGRbDPModaCroo236 ulZWkI85Z0aFRI7LpoYCuz0eMcPllvQZfhlsoRZswxadm6P+SZ2B1mm45r6ckp4OF6WvYju8ZNe/ hktk1BapoM9kadX9tBZuxh5Y//iq/0bZvj7bDvxL7oDB0fOVt8Dvt77gl9BfQe33VldZvXt6LukZ pzobox/Kx1gsVu1SQ0ONVNfU419B24S3TzNGTp5NYxbwZun8ZoD07Txb7D/YLQH0Y8NGkA/mVixj XfIlwo1zC23YXH+yXIKrZVkoWuNx8GDj4acmU6/MhNunf7/fwBUyrPDhn9jCDHbyiuNPwIddqJeb txvk/kOzpKQ0SHZOIx7BBimGD6ugz1LN11ECthRSt+QanBhcP+fawyS84bfq5QLelvN48o/jA9yz pV5+/M4sq5YwQ2RWlcH1hwXni58Xc8G8MsQdfbSbexZ+i0zxcM8g/z/ZWH5e6eLvncbMZfzsLE/P PHH0yARj6PV7kTtmd0n6uV+XPmjG+nzwg7z9xjD5PPobySkpFTpSL/1hNtfKiVMXpcMbXvL+u9/i U7zHui8jvDPIuCdvPwSP/FhmG0wukyWc99+TEboZLcXObWAL+3b6DFqKK3VkueG7xzv59DnZOunU kFnULG39lrw8xZR6Kcytk7ysWslOq5W0Z2Z5hscyAQ2Azqc8e6wSH6xJDpCLsBX8+o46dQl4Nnlc iQQFZouL51P51D1R+jrHwy/SbxmuGgmdqYleTPtZZO5orlsnsKUT/smernHykQdzXHqukL7vTZEK Zk42N9aDpXUUbY1SUw/vqEWd7WHbAdsO/CE78FvY0p41UlZSBW40/3qJ1vuf5iTW11UDOFYev57e 9MnYB8zU2ijD7aOkcwcPcXfdKF4uMTKa3/Nw3wIZP7JSIjyY/TSiSKI8i+nbV8n8IDIKwZUV4fgj wZV11CxbpsHrw/Hvn0+9gjbsKHn6JzfUyzmyKS/G1Bs1y504ZhzeIcv9US39Yzj9PAvY0vgPsIW7 chGei1zVkZGb+ESxhX4N2HLuTJOhU9q9mT71i9gSWSRjR9PLB1s8PTPE1TWT/gq5vC5k0buSMeZB PjJv8/fJYJHXDHc22i9VvH0KxMU7Rxz87suQkfAyzD82sGXIMXn3/e/kw34BnMmXDVx5FbBFf6ge JaVJvw8nybvdlxqzXBx905jhnC+jR+uMrlKZwMsZ1C6LPqeepBeyYSX+/M1kUB9gFssZ8qQv14Lx 9Of/U2zheQFbivLrJT+7TrLTwZbnteSNMROB+jEunufhuEmO7a2Sg9RE2+DdVi9sw5bwUgkalY1W 7Jl8Bub1daEWwcPSeTi9/H+ELejEOtmfsWLLiDvSu/d38l7PiZLyMIW7UTNybfQQYEs9/KANW/6Q I8X2j9p2wNgBrBTw+1ZenrKESZFKFLRxMfzx1/5vGzFTV1fPnJUa9EfWfCvlVOprmuTc+VS4h83y Xq8I6fzvY2UAXkgfp/MygZkg4wPzJMqf2V5BlTI1oIxM4yKZ4lsoMwOKZWGISZZqvQKmfE/vfj39 lc3UK7vgwfajBY5ZBg8GrpxqxxV4+fhTePCvNEniLeZMJuL1ftog6ZkWuH3OsJK/Y0sV2fMlaMQK SvBPwsek0QN4zp06UbGFeufiFe7d9PGP7CcrcxNze/k8qxajUZpZLVMjiiQM756/d7p4eYApzmni 7EBPnzUCfPEFW/x9MsXfi34AWBLkmwm2ZMOhFYs7+OIUQO/FH32y+zV53/my9CG3t2uPaLGzi+B8 LSc3kZwCvUO/Ao/KChOzjRdIx9fCZYjLZequ53jz6eePRGNhYEuRTCN/eiE9l28XkP21slZ2gC0x YMupk2i9LtYxO4f+Cb6VJM0Ro5/y97rF2nMpzG9ow5Z6yUmvw+dSJ8loxh/wMdeuq4+SPtpPPN/0 0naA8asX4tHn801jjkxwEB5K7+cyBP236ry7UZd0Ho4fn9rl7aHoj4eSf6A+VXTUBi/mQM+F76M/ ur0+fTdIty4R+GuvWblFcEWxpYn+VjN+H9vDtgO2HfhjduC3sMVkInvJgBtmhJhrpAo9scGXgUem qibZuuOkRExYIgMGof3qMUr6950tbva7yQy5J5MjcyQiKE0i8CiM9yuQyUFlMjWwDL89nryAIoke U2547r/WeoVaZS24spH+ynbqlX1aryyhXvmaTBdmtcduInMXj138kUa5FWuRB1c1+xCPN3flZylk Hue0SAG8V1EpvH4bJ2aqRifWpj/OoqZJzSJDMY05I23Ycim+iSyyWrx7dbLjR7OsQ4O2Ajybz8yS KeHMM8a7GUBd4k3d4uaaIS5OqeLimEIPH+/6iGTx86RuMbCFPHjfDFaW+PyKLeQKG9hyUz5wu4p+ 9pC82XG8eHnOlPpqsvLhIEtNZX/Mk/o7/lWtPzV3ftL03fLv/8NX+g/8Ce3bIzhAvkcwddzoMoka Q92Cf3XR55z5+PM3o+XavbXBmOFyAh1EbKzZwId7iWRVghfPU8jY0d4X3pZs9bfkNYsVWxqkAF9r bgaZPMwGTX1GTgz6vpvg0uVzteTu18lR9H+7fqiXHxaTW8nPwfTxZWgq8mQEfONQz0fs5U3p7kju y3Bm5tjRwx+Cf/JFbKGf3wl/fg+XS+A62Qn9t1E/h8jqb3ZYOV3qFtVyY+E18OV3bJXtXW07YNuB 37EDtJHxVbD4XTMWH6v1iy7rLyN9ZXTEOhdS+y/NDdQp1a2yY+dV8fNbKt07B0q3v0VInzejxf6j nTJuVKpMR+MVFYT30DVFxnvmykSvPKtvZVSVfBFIVr5vpXwZgM4YLn9VBBz+RJOshwPbDL++/Qs0 YfPJcf+qWg6vqJLjq8EWsgzP72ZGS0ytXD1tlltXzPIATusRs0Ieo2d9Ds+l3pWishawpEmKK5oM X0s52KKe/Gy8Lam5zKGktnmSSl4iGqVrd8hBjm+WU2DLoT11sm1djfywnJ7PXM1KNMkk5peE+jL7 cGQ2+oNs8abf4umeKZ7wYZ7ULT6uz2WkazIzl/MkwCNfRnmTa+mTIyO9CsWd79dpJNgy8p4M9Lkr g0Ym4Hlnpkvn0TJp0gqjp64a48Zma7aabvXLeug9QdeOPVelS5eRnMVrxBWfi8/IAgnwhRccVSgR rKloLObjoVTvyY/483dvBFuoW44eJnOH5yQurm3GwUPNFENnTO2STc9F/ZO5eFwK8RwVsQrxteap zyWt0dAiJz3Bo3+bbLcL3B+O1svJPfTzyXRbtwycp3adHYUOmWwxbzhHezQSH5NB3dMB/6Sd9lY0 6wVd99CfqFvI3B9G7TKMvgu6iZ7O5w0+sj++l7deD5XIiOWGh1Szh5QX42pk+F1e1r7bPq9tB/7s O/BfwRbDB8lGaD7J9p1nJHDU5/LRRyOl29teYjdouQR4npYJYY9lYhj33IB0CfFIkQh6K7Mi8CAG Fsv0wFLmepFlDPc1bwxnd2C1zOfl8kg4FnLC1k6hXoEH2/YFXNhcqyYsZrlZjjPr9hRzdM9tpmbZ 1yDXVXN8oVHuXWuQpHvUK084x1Ktfsh88EP79qWVaI9Z6pksZWnub2YhvpZsPOMZ8GfUOHepda7d QSd2lRzk4w0SA7ZsQSP27ZIKWRxNnn9bVmIouBLkBzfkh16MOZg+3vj4PHOoWTLFd0SK+LqlGLgS 6Flg4Ipiiw9/dvegn+/zSIZ435WPyVL50DVOenzwrbzWwU++Yf6wZuY3tTCD5RXAlp+b0YyBLbcS y2TAZ1PknXfmiqPzPXpMfN9we0HoGEK9qTsDCyR6QpUsQw/+/aJK2fJDNVoxsxw6AJdFr+TihVq5 gebr7j3mgtFHeZ5Chhi6iX+ELfn4XLLTyYXhfQxsudNC/gscJfqMM/hhD4BbG1eQAwCORU8ql3Hg vI9fujig0/vEPYG8sEvS2Z6+ih15lQa27MebCi8GtnQysOWo9HCOlQ/gIz91ZLZOB7IfXCdJZYmZ vQdbwHUbtvzZTzbb9/fSd6CNf27/OvR3zlj0A1pZpmqT8abGuhZytvZK394B0u2vgTLso68k0C1W pow1ycxIOKRQZtrTP5kGfzIrFL8dnvYvyUyZG1Ys89EZLRxTKUtCKmUxsyMXB1bK1+NM+O3Rg02t ki3osnYqpiyqlp+WVskh6pVjq2vkBLXEGXRhsXtqJI7cqZtku9wFVx7crZfnScz/SqU3z904Cz1S EfWJYkmxSbGl6VffZC69lgx0sMnwYU/p9z9Ex3T3ERrkBCu2XDxlkSPclTevRkswv1wWTCuXmeiP J4zKl1CwIsSf2bp+5CH70Nenr+LXxoGN8s2GA8uRYO9CCcbzGazv56/ncZ54emWLk9cTZm2hQ3a+ BB+GdqnLDHm7qzf9iQQ4qGYxo62zcMa97EeLRe/xFqkor5fRIfOk4xshYj/0nLg7Jov3CGo2uL+g Eakyju9xZmiNMc9+1bwKsr9MsncrzxfPzdGYajmPFtmYbUw9+OABe43GOBXc1yyxPHixQnxHqkEu QjOWn4PuIgOfC29/yv0ggefi+mW0zKcbJfYg+rOtDbIVLdr38G9zJuNxCc2XAD/0FMwu+8z9Hr5I 8pDRg3VFc9xpyH7wZR91S3vtQv0CV9bD+Swaiqsy3Oe6vNMlWj75JBLdM3M9EWPrvMlWinAjq+1l PwG2z2/bgT/rDvwGtjQ1oTPmcfUGPewRU+W9bgES4LVTFs9Nh/tKlTDu6JND0IoG4wkhX3JGWJnM IsP2c/zU8+jDLsCDuBAcWcj7LEZnvBAvy6KAClkZYZJNs2qMvr36V/Yyc/DAV2aJob9yVOsVfCxn NpFDuaNeLh9AFwYG3KN//5DcsKfwLunku2TC6WuGi/Jh2rMv01rlH2BLOm9P5q78JJXZYS9gyxXq lstoaI/ubZRN31WRwVsqcznLZjAXS/UHoXBhoeilDGyhZvH15KwFWwKpycbAE40NLpYQP3wwurjX j+Z9A3ibFxjkxB17mM89+dSLLBjPOOncfaa8+0EoHkL1SaLf5v7cDHa/9EebRkP5zgWLt8ubrwWK g9058XBJJVMMDTY16GiPNAknB2bWWJ1nb6Kfz9xP/Pn7t5tl364qOXzQJOeUF0NLfAuuMjFRaxe4 SvIP/hG2FOSQndCGLUnkWyZQQ15Hx3yF5+JCDJ5Mei7bV9fJD+id50wpA1vg5/zBFh+0YuiQ+yi2 2J3+p9jS3emMvO8eJ85BD6VXr0XS7/0QskxL2XvNs2sl84BZOa2vwP6/9B8A2xdg24E/ZgfaM0Xa //W/1y0txt2uvoEsYzwrh2OeSa/O/uI88Ht8B2aZRf0xM7hEosPIKyZT8Av4+DnhJplP/2QRXNdX 6L6W6sKvsjyMBR+2HGxZEVohq8GbjTOKZfuXFbKH3sr+RTVyEH49ZiXzDDmzTqyvlrPbauU8Pfar x/CxnLXIbTyS6r9/Qu83GT4/Ix1NcSY9fGoWzQorrWyVippfpBJPS3kNfr0KeH5qlqwiuBnuzc8y 6LUkU7egY0q4jzbpFr4McsguHANb8Jhv/b5eVszDrwcfNi20VKJGlUgEeoOx/nkyBk4sCM1UkI/1 5Wh0CYol2osIIzNYVyg+y2DWKPr/vr5p4jryGblczOP1ui2D3E/Lv/8vbzL7N5Ahhj6JnpVmW2l2 4kt//KL+Tc2F+Zk+Sar06xcq3V6fKd5eeHlc6Cnh3wmiJpswmjzk8TWyLJrZnF+h5VqDBhlPUAwc 1onD+ITONjFDp1lu0ZdPTEQvBrakgi1GDg+1ZT79rqICakpWEb39fO4EOen0weiX6XOacKNR4s+j RcZDeWhrHXUL/S80e/MmF5K3ny9jAvEVeYHX7vflI1c8qS7MzXG6aM07sNO5YFqvHJIu5E53dT5C Lz+WnP14GepHvtunO+Uv/9NDFn110pjvqZkHmp2qeWq2h20HbDvwx+zAb2GL2dyAxrhZxo1dJT07 Bkig+0+yYCq5LJwzc6g9vowsZ4Er9O/ngSkLef3iCcwPjOIcopfyNfiyktevQgu2cix5XbxcO4l8 sM/LZY/muKgvUv0reO5PrK6V0/iyjf7KHjRhh/Deo3FVXdhdNF0P7tBjgc9K48zKgsvPIg8xK59z Cwwp+0+wJbMdW+D3FVseoGNKuE+/5Sa+DM5CzVH+59iSDy+mc6qoX+C7FGMMbKFGGRtoxZVxbdgy BmwJMrAFzTLY4gC2DPNhFr3LcfnLv/nIxGk7DJzWGZOKLU1awLzkh3o+ND9BsaUBvYa94+fyzuvT wZWn+Hieiy86a63HooLRYfDcfkX+/Wrqia3UFfs2ooOg5jsGHsSSkRAH/t+8oTMouQOQwZPShi2Z mS1GvVYIH1ZEbkJh7t+xRbPFFFvu3mQOzHmyL8GpmG31sg0d8lo+z+KZZXhrSqkRc8SLumW4YovL TentfIWe/nl5x545Bm1eFwNbHMAWJ8WWc2BLHNhyTwYNPyCv/8VXIidulAYzszmVE2uxZnW+5O23 fXrbDvx5d6CdE+F40aMOOtrab+H1P7PqzTorsEI+6DVGPnk7mvokC44LnAA3lkVQi0zON9YystiX gSPLwY4VvH4VeKJ9+jX06bVXv5ZssLXMQV8/lRyX2SbZNc/KgR3WHBd6K6fRBp3jHnx+V51cOlhv 9d3HclZdYsFdJaAleqQ1C2eRzjTMzea8wguZS59e9WHlcGFV1CtV5p+lsqrlBV8Ld2fuyMnMDnn6 vImsXvotnH3Xrzcas97PHwZbyBrRs3IFPZ8vo/BUjKkgP7MU7TTeQa1L/Om9ULuMwfMRPJKXvvBl vG4svvVwVkQgbyfXcgznX/CoTAn00/yxZ+LorZnCieTw75cOr3vLgkUHjMzOVvinFriZRg24eskP zT6x6gGtGQvBY5iL+WawDBsWKyPgw7yp1QJGFcsEemXRUWTtU7OuIldM84p3rq2VgzvRiqEXO3cC f/0FuC19rujNP8K38owcnlT69dbnyyIFqkVmFYAtedQyWrekwW0+e9woifiNrl3UmQn1cnRnHTpk 9GjoOVbONclc7jLjx8LPkevm6PZABjDH4F37y9JraCxz2MgBHYIWGX+++im7OMQY2NLdKZYstysy 0Pe+fOZ6Aa3YZLF3WCyF5AK0sO+qQ25tfjX8RS/5R8D26W078MfswG9gi56DWzejc+rgI34Ou2QV szUUW5aGVxh81yq4LV0rwY+VeFR0PuQ3rO84o7/n7+unkwHJUk/kBmbdb5pFPtgca47LYXorWquc oVa5CK5c2c28qAMNcgMeLOGcRRLVH8lZlQgX9gie5TlnVUZbf1hzqQoLWoyapbgcPqyqDVvAFwNb 2rJetBdjxRbqlmdwYo/g9+82GXN4L3EWnjtEjhX8/tbvrNgyZ2LNC9hSjP62SMZRn4RSu4Ro7/5F bAFfIsCeCPixUHSyIb9iS4q4+T5nhmMS/vwH8sGQLdL5bT9Zu/5KG7ZQtwAr9U2vALY0a92Cd6mm gsuFhXmb5PS85icfvrdTPL3xjaJL8PMvlMhgcl+4OyyYwXmPf3IDOuQda8hDZu8Oo+E7Dbd4ibvA 1TiyEm6S8XaPvDBql+Tn4EcaGnF0x3oXUFzJp9+i81wUWzJSeF7Rld2/Q41KTsJFMOoE2oq96+pk M1qxVfPQFk6vQoeYL/7okB3dFVtuGFk6vdAcvINfsutg9GHqncRP2ZXMtq5OR6W70zmw5bJ8jFbP zuem9Oy+EF9vuNy4lmVo6RVbfqF2sT1sO2DbgT9uB1SDqjWLLv4zlnXeobXXEhW+Rvq9HU6W5HNZ gRdlKXfYr+lJrAE71s1A78VS36OudWDMepZ6IDfPKqenUgL/VUytUihbPi+SbXPhwpbAg5Flf0T9 9hurJXZ7lVzeT2+FO+v1U/SD0RknXMOHwv33PpjykHolCd2Reia0N1wID1Za2CzlRawycKWSegUf Z02N4ksL2NIspfT2i+HKcsEg9YinpKBXhg97hIbpLvkk1+KojzgLz6ETUF2SZruvYJ7ul/B508aY ZIJ/OTrqEhkPtih2jANbxoItodQuob659GHyqWfI20IbF4mGISS4iEVvhrpltF+KuHPHdobDcSL7 5b1PvpFePQLk+In7RomgnIyiikXP9Zf80ExM/Vqqqyv5AWiSHdtPkZESID17LMULTw6BexZZndRn QYUyg3kqc7gnLJ9PhgF5ktvpUe1DH36IftWpGOaEwYtduWihdtH+PL5WrV143lKS0YRlNPDcWQxc UWzRXNFsxZZU3p5Ebs9d5rnE8/GnyZH5yapD3o5WbNXcSjhYMs3C8mQU2OLi9hBd8W3paxfHrDAy poeSLz0YvyT5+p2GgzMOR+UdsKWbw3l4szj5wOOuDPd9RB9ps3T432Hy44YLopykevON9ZL33/bp bTvwZ96Bf4Ytyk8720+TT96ZJMuml+BPKSRT0kSmZKVs5D65fiaLWmTdNK1L0BSzNnL+bJmtfhW4 L3S92+eUytYvSmQbL3UGy0HqFc1xOflDnZzf1iBX6NnfOMzZcqpR7sK53+Pu+4Ce8EPuvkn0V55S ryh3rz2WfLx4JdQiZUUtUlFMJiX1iclELmV1s4EtJl62Y0sJ3pYXsSWJ+/HDxEa5c4u+8WWzXDiL nwJMi9nSYHjNFVvm0CcysMWPmbrkB4ynX29gCzpkA1sUV/hzGFyY1jOKK+MD27GF3kwQ2OIPtnAO KrY4ohXr/v4i6dsnGJwsNbDFQg5bK5v+KvTyW1qtOGfMeQFbMtMqxImeS6eOs8WBLGEnF3I6vfL5 XvNkOjk4X04z4S+twduoPZda2bOxXg7srJfjBxvgxRrAa2rPuHq5fYtsnUSdBUrOznMLPX1yxNDq 5YEvurJ5LhVbMsGW1KfMrLzHfYKshfizFjkLxxYDZu0Gu76BE1s4rYLMSvypeFzcPJ7IYL6u9x3J /xxOzwVNW/dhp6hZjksXe50hTd40q7sjcyedyUMYkWBgy6dDjkjHfwuXiRO+xftLkpsNW/7MR5rt e3sVdqCNE2v/UlpbVZvZdqfjZVVZvTgPmyYfd5gh34Ih2kv5PqJSNlGbbH0BSzZRp2xBU6x5Lbu+ ZKb6vHLZO7+MXj0+iIXlsnNeqexaWCEHVpjkxFqzxG6ulgs7KiXugFmuHyMfDA7sPhzY/euamY/W GC2X6liT4FSSqVfS9Z6L3ktrljJqFlNxo7Fq0B1Xs8w1Tcaq4dyoovdSTt1SqnULH6OYlEqv5Sm8 /iOwxdAkXaohwwouZy+ZL5vAllXULXPAFq1b0FNHKbb4gBvaT6GXHY6HMoy6JQxsCfPTs7ZQwulD jPcrZ1WQx082yegiCQ3KlmA/8ixHkg/j/VwcPG9Ll96z5eP+Y/i6VZvUQD+5nH4LWmTd+5f8gPKU hrbaRb8UvdNHhq+SN96MlMF2V5ixSQYxHp5xozNlamS+RE8tl8Xwot9Te/64krx9+mT76b0f+4kZ 08fI/zyLBuMymnGeR/WtPHmM/gLsSEuto3ZhHmiWxVj6nCi2ZMGXpT1tlMc8L3f5mGvnmySWGugo d459aNHWoBVbFl0tM6mZQkbRz6eWGu7+SPq7kAPqcF16O1wGX2LBlVOsk2DLceoW5ho7Xma+wXU8 LveZ2ZYkds7MQPtrNLg5WUryyS1qsWZWvuTtt3162w78eXfgN7DFXGkhM2sh2DJd1tIn2fx5jWyY XCI78NGvJb+wvU5RbNkKtuzg7bvnVsu+BRWyDyw5vBxOfglYs4i/f1Vl8GBnf8Szgm8lfm+13DjS IHfgQR7CpTy5xllEb+UJ9cpTrVfQGj+jF6zZhxnKz4MTRdQs5dQs7dhiJtdFV+0L2GJqw5ayf4At D+/x+a4zM+Qi2Ab/dmoPnpp/gi2R8F4R8GHjXsCWcbwuXOsZ8oH/I7aMBVvG/IotyWLvcVPe7jFN BnwcKrVV5EWDLfXVpeSDWl4ZbDGRs691VElxmYEtM6ZvlL+9FiqfDb0gTu656BLoOQWDLRH5Mhu/ iTWzEi50uUl20BfZh2b46P56OQ2nef50ncRdqpPr1yxy546Fngt+JLAlNaXWyou9gC1ZbdiS/gzv 0X3yFm6gsQBbVF9xnD7O/rXMPVheSz/fLJ+jAwkbQzYCtYu9ZxLZL/fkQ+bjvEdt0svhgpGN3NUB P6VTO7ZcoW4hy20EHBo+VmePB9K742IwPpA+D3NrLOTkKb7YHrYdsO3AH7MDbdiiZ4su7eca6xfr XD69x9oNnySD3logW8g9P4q/8YD6HBdUyvaZBbKDO+WO2eThq/ZrdqXsjmam/ReVsm+OSfbDZxxE Y/zTEnx2y5jN8Y1Jjm6oljNowS6jL47HDxnHbK74eO65aFfv3CVLF0x5BKY8gaNXr2NSGh58sg3T 8Rzq3K+iYnotYEZ526qoaBVTZZNUmyxSoz0XVjV4WFlOHwZOrJD+cW4mfH9yI7Mp6bfcJb/qarNc wo9x9gg5yNyPD3A/3sj3tWoWGWfkmkTTT9K85vGcqZFowCJGZZOTliFhgWTa+GdTwxQamDLBr1Im BdZYVwg4M4b57uQGj6LW8fHXnPon1C835I3XxjF/JIL8aGbkUCg0NpCV2FInlkbzH/Oc/o5/tZma RX8EdD5oRaWZmWS/yIkzzHbsFiL9e35DZtw9Mm9SZNRoPCbjysjlImd0Yhnz7E3yNZznNjQQ+7gr HEZrdxIuK/Y4viH6WNfi8bpwT3hIz0V7+tp3Uc2YzgbV5yMfXqyAlZuOTx9eLJMa9fEtdACX+PiT YAv9/N3URD+iR1vxpfqOSmRSSBF50+TtOz+TAXYP5OPhifKeXbz0HqazPbXHouu44XnpZX9J+jpc Y/Zngnw0/JqMCMuQfh+tkbfeDpALVwt5Hpj5abFhy+/4UbG9q20Hft8O/Aa2NDW0iqPDFBnSdYns XFotx5ea5aBm34MXe+eUyR5qmT1fWte+OWSAULMc1AxjfR88kUeXmUX1YDF47Y+soXevOmPmEV87 2ig34cGuxaNbJWP9NhrjRHiwR5wxT9AZP9U8EM4d9TymwNNn5MHTq+/uBWwp48/l5fTuyy1SVcm8 J/BFMaYdWxR/ivLRKme1SFYKWZVt2HKbc+/iaXAF7uXEViu2bDKwBW5/vIl85gpjDuYEX/r0/01s sSPP6q0OERISMV8s7GULZ7fqflvQKDW/Ahn7xnWiTYZcV9dk6DnuJD6VQZ9FS58uC8WH+Wa+6BIC ycAZTZZPOJkF0/GbLKTXtuJLalX67XvW43MBo0/Qgz93DL0Yz+vVuGbD6/JAn1PuC0ltPbPMdJ0P qhrkRtFcscxkZrqhQ07X5waPi84RjePOcZKfkf0byRWDq1zJz9TcycxmGFtCLytH3FySZYD9I/nE Dp0EsyV7D78oPYweyzHpBiem86N1rrFiy8fM//zE4ZY4Bz6XjwdvlY6dAmX7/gfcn9Cp1L/8rNDf 98tqe2/bDvzr7UC7Pkx/54wF5ui5U4e/xX54FNiyWPbgnT8BVhxSzFiq+FJl4IdiSAz1ieLN4a/w 1vN+x8CToyvp1+MbOU7e5HHuoCfgTs7Rt7+CxvgW508C/RWdKXUrAe0W99sHBq6AKXBgOns4mTMo LQfdcW4zM4nRG5MLVlREL59Vyp91lZTSfylrksoK+i/UK7oqKyyGfkyxpYT3KURblp0KL/OETHfq lttoBS5wfp0+iDeDXvR+esabl9bKN9ReCyIryRwolSl4WwxsoQYJh+cfh/4rLDDj17olkn5MFHXL lMBq66JuiSIDJmxUKedfgfj6p8rIAGYbD9glnTpFyuLl24yaxdJANiR1gupfW1+BrEp9jhvxTOrL Vn4IfuZrq61rlLER66V7x4ni5hSHN///sneeUVGfW9v//H573k9PWec8T3qz15gTNR5jQUVBAUFE UbAgioImaowl9tg1ib33gkpVeu+9g6KCJRZEekfNfn/7P4zH5OQkOW/Wc9SVmbV2ZhiQmdz/4b7u a+9rXxu/Z+dbMnES2jg3Zu/MqsATmdobuSpzn8uZ/c3idxKNF1wwjHlrsWBEImeGDPKbqhfL59oa vUlc2zL8Xm7d4KxAlBaRK0MbfjWXWhgai4wYdGZaz4fXngP398OLttBju8LnIVoCNBPMcrG1KUEr licDhjMrbHi89BgaSR9lIDWWALAl0MRbRoRJr5Gx8rFtOvMqs2SoXbYMHhkEtkwV70VHjWvQ1mjh La/eTmV5x6/aCvwjbCm9WimDBrjLJ28ul6PgiZm3+IEfii8X4THm8KfXLQBMCdpEzwo6sGB0RKHk 47W+cpm9J/QofsbsGQns6xnUV7R3JQONcSYaY+UrBfAV9TUuBleuULu/CiZcp8ZyA1y5qfyDWsv3 xF3ifkfcQyt2/0Er+NKMZqzFwJiqypZn2PIQHLqLtuzm1TawxTTzJYl9LzSAHA7n7PO7GuQk+Gdg yyL2sOewZbaT6ot/H7b0/8shefON6bJzf0AHtphyUO0ttfRZvPj+ih8YrFBXU2dgi+JLaxu6Me43 7UiUt/5rigwdcIH5NcXiRC7Kifk0blOYwzPzvixDb651kJ1c74Pbqa/BMdTzMxA/sFD0ftHoyOPj mqnnc30zWPdcrelzVrhCfrJU/cTIcRI6I6wcnUVpHvW2FD4T8NhEzh0hcEpf9RUD99UHYNVneAx5 Voo7rz+OuTmDrAvAl1zpTa9LTzQHXUYEgS2KL2ALj7t2YMtHePIPpt7yV5s0GeOcKu994ClWYxbC z8gBt754Dfirtk9Y3q9lBf7ZFXiGLc/9Qz1fZ2WWy8C/TJZBby+VU/SkBNMz57uKuSrKTaihBG7A Y11jY40EUk8J2l4jwd/iX7wbbNnXwAziZrmMf8tldEShFxokklpvPDWWtAR0QfTLZZKHzyl+Innk 4pWvlIApiivqb6zYol5gNzTAh3LiFs+pF9X3hGKG4s2deyZ8qYC/PKw0RYXyGXiLYsu9DmzR/SsP nqQ5/TA0TUGcs8/vpl7QgS1bFuOF5klObGolXIRZvmZsmYg2DD+rac7wFmr6Wm/xmIDnGLzFG97i Q3jj/+xFvWU6vMUV3uKEDtnROVf+OuCYvPHnKXLo6CVmtePz0sLezWI311eZ6lrPrfeLeGjipn/L DTU1mTy2/C/lydtv2MtHnQ+KnU0RMwZuMGPgqkyZ9L14khdbPAe/fdWL4S22ZzP1NnjpWWoufuD1 JX/8dKi5xEa3Gv5iaWntkp2FHpnzwxXOD9ev4tVzDR3ytTYpg0/e4usbBW1SkNosWXHkSlUrdhFs OYwOeWczmgH8g/CeWzKvUjzwQXUcf02GjCmUT0cxK2xEsvSm5tLVKoS82GWwJZgAW0Zelp7WkdIH 7jJ4fL4xD3mca5l0675SuveaykyyWwa+vIg1t7ymZQX+SCvwj7Cl7FqlfDpomgzpskoukJ8I39oA rtSDJw0GtlyijnJpc71c5vnLO0w8JYw8UwT5jHD2huhT9DyQe4q80GLk0RPCqdnTF5mdQp1X+yI7 cKUAvlJEnVexxRzF5MRKypiRex0vffaiUuKa7kfkVLT3Tn1Dym+Tu7/DLON7zDJ+0EKOrFUqCM2V VVCPMefEblJvuUJPfq7m4CL+hi0XOW+fAFv2rKkTxZY1c2uZDVAtPszI9GQ2lsFbfg+2fHJMXv+z q5w9H4NPJT0trXjpvGTYovhivim2PCUxlppdIT16uEm31zbiiZwDtlxnZuYVA1tmud+Xz/GRW40u cOtK+po2ousg73nqAPOhT6K9u9Bk9A5FR+KxgK44JRmemg6u5zCTUrlLifbRtKA/Bl/Aljul9O3z fFE6fU3oy5L5jKjP2/mjzAmD82o9/2v685dqfz7e2hMmlMkw22IZMjpfPhyVKr3Ji3WDp3T5O2yJ oOYSLQNtM2TwuGyxdbkuAwbtYwaakxw4cIHal37qLTfLClhW4H9jBXRf0aDEbMTzr6HP11U1yYjh HmLVa434sX9EEEGb6iUELAnaXCOh39ZKyHdVErq7mp6Vagk7XCPhJ+sk7CxzBC/Q+07NPIIcRwQ5 kqgY8iRJzPfKxIc9jzks9DXkcGbNLaUOQh6soCO01lJIzbeIPaeIHEoRmrHiojb8j9uZg8u5twRM wSvkFnhUBn+5qV7IRp1f+QtzwSq4RyP2AGzR3Nn31PLLS1qMnH4++1xaRJtEUvO5dKJF/OnRU96y exX+Z4urZf18ZhrT47IAj5NZ9KN74Okyg1rDNOdyevHLOnjL9/S9UF+hd9/bpYYw8ZY5HfUWVzxS DN4yMUc+/minvP2WG77LhXAW6vjqZQUffNLewmMTR3h+zf/Vj3Wmsb6hdt6LzuvRHsq21iZ8DZpk zDhveeffmVE9MlUc4C3jxpYwu/6ezHDTujrzCLyZDbm8Xnasq5W925rkGFpu7dEP8MVzkrxnVLj2 6Jtq+j/yGOP6XeO6Kn+5XgK+KNYUMPMlnf585otpHS6SvJo/uuYz4NV+fCs3r6ySlegQ582+Ly4T mY8zroTcFlrkUWnSb3gCM10iDS1yJwNf4C2jgqXnGLyQraPQKifgRZ0vw8biGWMbTf1rqnjN20Gd yZIT+1d/3iyv98dZgV/DFp0JNmoEOeoea+QsvCWMfThoc52Ef0NfOzNWIskpReypk8j99RJ5qF6i jzdINF6T0RfBErSk8eRGYtjLVTeUQK99CrX0TDSpeWBEAfhgYAs4kkfkm/FFH4M3Bew/eUX0PhQQ +eiRCfVt0TnrN9AWlfHv1c+ljHr/7TttcteovTCDCny5/wDOArbc1ToN/Ke8uFmu5PB7nmEL9eKT eJXArxRbduEXoLxlA307K73q5DN0yB7Mmvy92NKrx3r54IOZ1IuqOnJiplq+6iWaGl+8BrmhkZoP 2NLAe1Fs0ffVjH7qKdqxWV5b5PV/85LRVklGTux5bFEc/WIO3j94jm5jntsePhtH4YBn4Rr+59CL ce0jw1QH2G7U9NNSNS+G/k/zYlx7M7ZcLWyilk/dhbOGYotqxTLiTP35wfyes/Rlav//VnQjq8B+ H68KmTTppoyyU2+xQvmYGZn9rBJ/BluCDGzpPSZGeg2Nwos6RwYNzxa7yXnyPtfD0ekL6kzo7S03 ywpYVuB/bQW0dstx2ggz1phfTPsxhg2bIgM7zRdf+umDd1RLLGfJoB14gHEffYwayokaiTxVS52+ Dg1YPb4dTRJH3imWfSWG/Fd0EvPQ8ZeKJweWlNcuqfTSZZY0SdYVZhMbHMVUa9G8WIHWXciTad9k MbUY9XzJR2eUh39Irnq3Z8Bl2KOuUP8v5Xs6y+Uq/RFlN8CQ28xlp/Zy957eP5bv0YjdRmOmmqQy sKWUnFgBe1y68hZyLpeOs3ehNTiGl9ge+sy3oqldj1/Nslk1YEuleNF3Px0f4Gl4vEx3uY2nFn2U +Gp5TLxn+LzMpgfGy6XaiLkd/S3u1FsmwXUcJl4RB5csfMTwSOwzjxnLeLorX8GkUu+1J/9l6Mtv RCOmObCnYIpGa0udUQeqpr6/edsh+Z9/d5HhQwJlvFO52NjkyBS3B8wauC6zdHbP7HpmQMNdvsIP n7zVQWoup6i/X0A/HMz6ql4sMqRF4uAhqZwr1L9S/ZHzc03ebleK4S1EGbX8MsUbrmcR1zgdrhMX CtcN0PkHzXKUa7RjDXNLF+G374UWj1lh45zK8DorkU9G50h/qzT8X5jnMjRUPhh+WTqPvCRdrYPw EwuWHiPDmG2cCHdJlf5DMmXE2Czp028ds5sdJCWrEo7Win7BxF/auG9pMeFNW7vOeuYPw3KzrIBl Bf6/V+AXsYVk2dixXtL3DQ85ubVCovfCVainhKKviqGeEneSHvfTDRJ7lrjYIPGB+E1yXk1gP4nX PSKhXWKTwZW0J5KY/USSObemkd9SXMmmN1LzYflgQx4cRWdC5sBJclTPpf0OaIuyM1ski/NsZip5 tGRqvSn4g6Th39KBMYo/V+AvJmxRXKEHxsAWcmG/AVt8qRWfoEdDdWLb6dX5egE5sdl4jDDDbO6k B2BLh88LeTH11JqBb+U/gy1dOq+UHn3BltqXE1vUN1P7bczY0txUY2CL4s2Zc2HUiibJx70P4LVy TWxGF5CPoocSn4JZUypksZd67tfgXVkjOzY0yn56UI/DA3WmSwB6scsB1N3AFq3p/yNsucY1v8Hn oYx6i2JLITWX57HFD/zXHspv1lELW/xIPsMTYpr7PbGbQA+l7d9jSyewpdOIS9JllAlbupMj6zs6 gZkv8JZR+WLjXCIDB++SN1+3kQ1bfNFdPwFP8Bfjpv/PZjzRdbHcLCtgWYHftwJ6Onuetxi/7Qf+ tgj9G5s9d7V0/W8nWb0gTJJOo/naXyVhh+vwLqan/iL1en9wJZBgZnpCOD321FUSE8mFgCkJylfS wZVMcCXniaQVPJFMeEk2ufYc6inaJ6l9ddr/kKdaZDhJDnmzHLSrOr84i9+TBffRPEkG+lTVqGbz OI/nCzgLX2E/KgVfbqIxU+2YesJoD8zdjrgFb7kJb9EevSv0UOTDW7TeEsG5Oph963wHtuzHe3HH snr5mpzYijm1snBapYEt0+At7ob38U08KsEXNMmKLbPhNLPhKF6T4C2TaugZfyAeRl/+Q/ry74r9 xBJxmJQpXbrAWz7Ew6q2TqAr7GW6f3Gvj42FfvH/aeHsbprx20oNopo3Rh0IDlNUUiY9+06R7p2W cb4oAluK0CNfNWaFTcPzZv6sellKn8tqemc3rSavuLVJDu0ixwh3Ud99f1+0H3AXzYmmcsbI1GsK d9XrbPiPKufk2l3T4DNwlecL0pS36JwwcImaTcAJvJb3NKJ1Zub0l49ksY9qxR7QP3SL91Qqf0Ur NnA43pVDtD8/TDoNC5XOVqoZC6a2D38heo6KlL6jsmXAqCyxwUt02Mhg+Z//mChOLuuNxVfeYsYU fUIfG3NtXvylsbwDywq80ivwS9iie+HeAwHS9bUJ4mK9WVLPwVOON0oseqA4HicFgiOX0PZQr0/R PYS+RN1HUsGVZHAlif0kMeOJJGU9kZRcE7ZkFIEtV8AI8CWX86p6Umr/g+pUM/XcmgKOaN49Ab9D cCSNfrrUKHyS0R3pvfbXZfF8DphTRI6lhH3pBrm022CL1lfuab/kb8SWc5yJj5MT26u8BX/frxfU wltqmA1vwpbpzJl0g7tMdaC3YzzeL+THDGyB0/wWbOna1YQtFXX1f4ct7UoYX4JbY3OztD1Wj1Lq +OTEnrbTU6j5sbYneNV8Je++5i2jrTPIiRVT188GW5iDRm1/9mTlLo9kxef4v5AX20FebC9ajyP7 6uX0EbwYTqH1CNJeF7R5ej7grJCteTHFEK655jNLCtCNgS2lfK3Ykg+2pD2HLdqDdBq9xe5NdbJx WY18uaBKPGc+FCf40zi76zLYOk8+GZ4hvYfSnz8kwoQtcBfFls5WwWDLZekO1vQali79hiQyU6dY RtvjW/mmh4wcs8hY/Z9iifIXc27sJbg8lrdgWYFXegXMOjFTilkP1pxdicfUBXKLb8vAfp7Sv+t0 8Tt4R9KC0RSfp7+efLj2uWk/QgrzIdPAlUw9n8InMtlHdP6KRroGXER7tLOUl7CHKJ4YPsd8rfkt 7ZfP49/kwEeUl2Tzu7L5nVnUbTLIsemssNSOyEB/pM/nkHcrhIeUgC832J9uw12050W9ko0eSzDm JrylDG+RUnhLSR45OH5e36tqXIPgLafx+T+Cnlp1YlvxrVqPT9ZyZmh+hhZK6y3ay+Ku88CYH68x jZmTii2eYMsclwdwG7RLcBett3jCW9xdHjJf/q6Mn8g84EkZ0q3bV9Kr3xypBFv0Zq63GNzlJSAu Cm/1TXqd4ajgydP2RgNffnhKnoxam9dn39H76SRDBjOHclwJ3CVHJuMtNhmcneF8TxYwz1p991cv bZAt65S7aN2lXk4exBvoWI1c9lMPGHx9osEMrq1+HrKVu2j+izNBEbqOEkL5p17H3A5siVXegsYw 6Az6APJs++jF3bIC3MeL24v+1onM1bEfewMdcoH8lRr9h8PQilGz7zwMb7HhGnAYMEZ1yd2I3tb4 ijGvcohtNtiSJV3eWyYDBi5m7k+tcV0UX7Teorf29sfS3Mzn33KzrIBlBX73CvwStjQ1t8kM973S 9c/2smFRiGRe5ixKLiyOnIXOstd+hFR63dM0ZwW2qJ9tehLPgTEpRLJymBRTpOrekQ5WZDQxW5j6 CbWTLDAlk5/P0H/L78gAMzRvlQ6GpPH7FVOS4EaJ7DV6n8LXxpwXfkaxKD+txehdKStRnyq8D2+p bgweQ/watpzcXi+HmHOlOjHFlq+Zc7ZiTrUsnE7/pCv9k5zNpzl9D67gb6zY0sFbPCdpTuzXsaW7 gS1e8uhnsEXnGr/o2xPApaEFfzPOEIotZi+alhZm/oItm74Jltdet5d+PY/LWLDFwaFUXHWWgM6u ISfoMx3uMhffffJim/Fk27mFPv2ddR3YQk8tZ5DQIPWdNnEX5bPpfAays8lrgimq1ShWXOG8oRoN xZZUeMtPsWU/mveteAutWIg3KJ5vii0O4+hzoa/z0xE58tGIJPrzY/ARA1+Gw1+swBYrxZZL0mN0 hPQblyWfjMszsMXWKVd6dfuaWZTT8EfNeZYPU65iYAzYYuEtL/qTaXn9V34FVLRE/Cj/zxlW9xj1 U2x90i4NrW1y9Egxc41tyQ1tkpiABgkjYi6bNMbqi54MtqSTq8pkX9DIiKPvntD8hpHXgotoz2Ra PF/H83yC9uY3kUPTfgbNefEcXCQFLEnh96bAjXRWWHIAOTf6vOPpR4lD1xzHfQLPJfG9FHAmO5Z+ yKRGKaHmf70AH5FSfKrAF8UUc9woo+8S7UBxHv0T8JYkeEso5+nA4/ghbm+Qw/AW1YltxxNxI7qn 1T51zJ+slQX0UHq5VRnn86n2YMu48h9jC/zFB96ioX35Rn8L/fyucB0nZ3xSXDKkB9jS56M5zC2r Ma1zu6kvX/snn2iR6wXfHpPz1NnKev215qK8RecAqE5KfQTCE67K+13tpft728VmbIE4jC8VF/wi 3ZXTsb9rn8tCeN5XzFbYSM3luy1NcnCX6sWaxJfZOH5n6K1lPk8U1zVe/SvJc6ZozjMD3glPySMK iWK9h8/kcH1SuaY/hy3bVqIdAFvmetSgKXggDrbl9KtckaHU6D8exSxKK/XbZ/62VRScJQLNGLUX NGM9x0RLH2YdDByXKYPHpIvdpGvyl74H5I3/mConTp2Hp5h1Yqaa/k9zZC/4Elle3rICr+YK/AZs uV/TIMWZj6THew4yaoAPXin3JRxsib5EzQUOEc++kQQupEWDJ2BFeix4wezB1JhGSYlulmQiie8Z wfNJMQ2SFFtvRFxYrcSH1JviUoMkqCcMWrP4gGZJUExRPDkPT/Jl5ss5vPl9wbQLvK5+j1pPJr87 O6FeCtOa8KTCUxftmdbuy2+2GaH48kvYcnpHkxzZaNKJfcMc+C34mKyjnr98br0s8qyXedNr8NjH I5Gai3KXH/EWzu6/FVvq69H2KoY/hy3qifyib4otLWytii31jbXSju+/MUte69lgS1XdY+nz8VT5 4K31Yo2nsGKLg22hTEXToDPSvKZWyOezK2UFmKzYslPr+bub5fThFrTI9OmfqqNPv14iLsNzOX/o vOOkJD4n6ej/qK8pthQQWjf7OWwJxCtIc2LKW0zYUt+BLfd5H2UycuxVGTa6kP6VNGZRxlNfiaXW Eg1niQRb6NW3DpGeo6OlGzjT1ypWBjJPzNH9Njk+P2YcT5XNW3dJbZ3J88aMMXpNtOZi0Yq96E+n 5fVf5RVoZHvT0BPbj07R1Fp0j2lprpWahofS3qzzCDfIu/9lI3PdzjDTi/2BvT0lCBwIpLbPfRx8 IzaU/YNcVmIEeBBcIylhjZIe2igZIdyzv6SRT1NOkkR+KxHuEXmOn9NAsxpDxIIjiiXxvs1GxDEr VyOWvLuGPo4/B+6cB68uUNfnPeSH0nPP/Jcb9MDoHBDt2792zTRPrLiUvauE/Eu+zjYkB5fM60fg melXJyEn8Wfex96FdvbwRrxLmJG5dSkzexfW4MVYJYvmkBfDe9cDf0TtyZ9K/Vo1YzOpM3hOpB4z sVLmU3dZQN5sgSs+vZMfyozJ92WSyy1xcL4qds450rPTaunTe67UV1ca9XHlK4bXCPknrZe/6JvW VTSe3Z57X/pe6xvamNnoJu/890yZ6Fwo46wL8Vy5iUYrR9w8K2TW1LtGzWX55w30uTTId+QX1V/y 9B60YuCLznQJJn8ayvWOwcdN+/RTyGNqvjQtmRwqkZ2K3pxcmEZmEtjD+SM2DK7D5ySEPlydE3Zi W73sXolmgBk7Szyr0EBX4kl9V+zsSg1t9Kcj0+RjsKP3yAh6WkKNGktXzYmBKb1sk5hBGWl4WvZH jzxyQo4Ms46R999aIoMGL2HG6UOuBVq5ZsXVNmotzD/gj6G66Ykx08iYa2ReIPNZDOxVPLbcLCtg WYGfX4Ffw5bHjxv5W+M8C7bs3h0lvT+YIg4jNkgSfCKEvslk/v7j6MGO8m+m1w0/MX/2bL8q9KPw kdAGiQNfEoNq0JNxH1AHF6knr9UoMRq656ADCu+ICPYhjShznAYDThHoWaPQpUWBBap7jmbGfezZ RnRqjZIGv8kBr0qYWXmNvrtreeiOitEdUde/VoZHGdiSX4KXlWJLFh4zKdRqyL8ZeT1+v3q+KLYc UWxZrdiCByPYstz7EdjCHBewZZaBLeXPsEXr+38UbNFZYR5eeAu87Sk27Mf2tjrL5TY6rasyifO/ Ysv8mZWy7LMG+XpFg3zLnMgD28iJgS2+YIvOdFF/MUMvBrc1ZoZ1YEtqMliSTF7zJ9iSrNgSzrW+ hHcCOTW/g+iQDWypIWdZLUuph812rzL4pL39NbEdUyhD8H7pPyIOb0oztoSQH6OOr1+PSZDuIyIM XvPJ2FQZyeyDkWPxuOy5Rd563UkOHkk3dCuKL4otPwCqrfS4Kr4orliw5ef3DsuzlhX4pRXA4ko0 /tEZ7DFn2uaWJvqX25mX0oI2Z5H8pesUObHnnoEByezPyeQtEs80SiJnzIRzTRJ5vJpe/TpJhlvE gQ3aXxmHF7I5Ynkce4L6LhHKDMrQo+w9R5gZdrRZwvBN1gg/Qm/EkQaJOMJceyNqJYKemgiej+T7 UUQ0P58Mh8mA/xRSs7magt9YNlGALwya5FK4S9EV7aFhVnI+Hu7Z1GbI52egQYsLBgvhSQH7O7AF jetufEW24Ym4nlmaK3yqDH2tgS3sn9OcVYds4i2GD7IzvS3wFh/mTCpfUf+x+ZMr4S30reNtaf+M t6x5qXmL2R+ALZQ6Np+UpzBYDW56RH8MpTl+Nka6d/OQT/odEEf7UrDllkxiTSY434DTUXOa8VC+ nE8uEa3YDrTc+415YfRQHjDNdAn0pSeKGlkkudM49GJJ1N3M3CVDsYX6Sx7XRSMLTUdKLJ8VsCVa seUs3qjUbk7taJC9zAbajN5i+bwamTejWjzRWqg/81hbfCutM8GWROlDPqwHeNLVKhTOEiLdrGPA F2r8w8Kl96gk5htnipVjnliPz5PBn/rKf/5fG5m/UOe58D/L//DjNpP+urmN2WGKLazDj/42zLzl p8/rgllulhWwrMCzFfgt2NJOnuRRFfgCyflm62Xp8fZ4mTHhoMSSy4o5Vgdm4COG3jSB/vxk8lRR J/HZP1AhUfS9ReLZEQUGRNLDb46Iw+hLD+NHRlzCg+wSetXgA+aok+D9ePTvZ/bx/hoJOVAtlwm9 NwU+mJxjw8mTRBCKXSn+cBfycIXkxYrI4xfRI1lMv/cVuEtBCXtWEbgCbynIgb+ko4NGV5BI/i6a 3Fsg+9+5b5vkKF7Ou9m7ti/vwBa0yF94oS9W3sIs3ensp27j6XGh7jLdUT0s/zjYUnqrUXr1nsO8 +ZXi5HDN8Lif7IavjX2JzHSl5oRWbAnzXNZ+qb5f6CI24S32HT6T4LbOdPGHYwb7aY8+Z4ooemrJ iyWjCUzheqUnUXcBXxTz/4Yt5EQj4KeX0YpzjYKOqjcPGgE40dal1PPRWnjPrJHZeAM4OpUb/szD xmTLwFHJ9EjGgi2RJl9kxZZRzGcegib5r5fxrdR6froMscsAW/Lx4oyXd15zFedJa6Uej5u25kZp rKs2cpWP6pqlkXqTBVuebRWWB5YV+KdWwNCe6lnsuZtxhuUpvW99TM6Z792vqDJ+4u7NWrG2miW9 358gS+eFSAKcI/k4tRb2++i9YAtfJ3LODPu2SqJ3N0nMXp7HIyaCx8+Cr9U3RiOY54PoXwxk7wjo CH/2ev+Ox0G78MbEXyZoJ/NgdrJH8bOXiRAiFD2S4lU8e1c6ublc+Eg+e1VBBjyG3FgxuTH1Jssv ZN/KU97C+Rhs0ZlkCdSFoqgZKbb48lrH6J/Yy6yz7Svwx0LztHJ+jSyZi8fxjPviyazFGZNuizvz sdzQi01zuC0zmUs5xwUfZHiLD7xlPrzFG94yDd7igjeM/YSrMo75LT07mXnLIxbUpBEz6i081q9f 9E2vvMYz3vLE1NdkrgVpTqyh6akM+tRH3v3zbHFkzpbdmHyZ4HSDeZTXZCZ6ZO9pD9Ahq5ckfsXU XHZ21Fx0XpjmxS6eVN99+Cg8RPsoE9CLJXMNUlQ3CL5kkhvT3iaNbK3DxKIFBFti6IuJ9mdO2Cmd D9osRzbjK7aiHn+IWplPX40X3MnZ+baMt78uVjb0UJIXU8/jnvCUblbMOR5GLd8qSt4fFEJwJmKO 2EdjkmXg6GSxssuTsRNypdO73jJ46Hxm0lWiuWYGQkujgS31jS0/z1tEyd3PYM6LvpCW17eswEu2 Ar+GLfVN9GvznqvR0jQ0NPK394Ns33RBur9rL590niNnNt6SJPJZMfhWBmy5L5G7asGSOma5PJII sCASbAjnPozQGZShiglEGHgRCl4onviBJerff4E+xvPbiW2N4ru9gcd1cmF79bPwwx/Tn9xIAD8b SAQTIft5jRO1koTONRO/mez4RnSsTZIPRykEUwro/c4lR5YLl9GcmHrJaA9NPPtWpJ6JD7L/8X6O 0fO3j7k0O76qlw1oxVaxf305D+98sGU2/lUz6Rd0d7wJtpSJu/0tmen0x8CWpuZ2aaSm7ey6Td78 z+kyhhn046zzxWFsiTGHcgbenfOY57IIjvcVfY0bltXj/aU1l0Y5vot8I9zyPN7YAb7a54JmA2yJ 17yYchewJTUBvTp5sNznsCUdLVliJBwH/I+hlqc1OT/qYse5Rt+trpe1C+vRppEXc39Afo750fDJ EWPpoUTH1g9u0hPu0g2dWOdhodJpKFrkwfS6fBoGtsQx7yVB+o9KZP5Ltox1ypfunb+Ak7niH3HN yAEqpj4lL9bY0k7Pz8/kxCzY8pLtYJa389KuAPVLo4bJ4dVIJfP3ZOTdO95wcyt9DnxP+UttLX4g AM29W8yI99pAXd9BHK220ndYIsF72aO3PJJLO/DaVwzZWiNR3+KRTIThnxxCBOPLH0QEavBzAeDE WXLzZ4jTm5ktvKlBTmxskGP0mxx9FnU8ruO5OjlOnOT7p/m5c/wbX/aaALhL6GFq++T0tccyI4Yc SxI5Mnol1KOsgH59w1Mmh/0rS+vGnJfhN1GXmL3rS983vEf9Ko+zF+5jT/wGbNm4xHQ2Xgq2+IAt c9g7PVxVc0vNhf5JNzvyYsyknO1CrZ8ZYspXvF15rLwFHjMRPxK7CaUGb+nxwRrp3Xue1FVXGQus kqzHeKmYFvvF8xZ9Bxp/z1uoufCB0B71dvpfNmy7LO++6SxDB54WJ7sSGW97TSYa/tB30Q0+kM/R bi0Hj9ezdtvJi+2DYxxFI6F+LeeojfmjzwiBg0SB6fH0FyVFa10FbAFftGc2D76SD3/J5T6TnGUS 2BIHtkT643mp2EJ+7QT6sz1co41fmnzMFnrSSzQZ7gKftB5bJINHZzPPhT4XtMjdhtFDOTRc3v+U Hpdh0WiT46S7dYL0oebSf3S6DB2bJ6MdiqT/gN3y3nsT5ejpdMOHQGtN1Q/v43/zA71dz/GTjjqL +e/YvG7mry33lhWwrMBPVuBXsEV7x2san0g7frGq+W+obTT6Hm5frZPRw73lzf8zhtlYp8WfOS6a 2wpnr4/R/X4r9XwwJHQbvh9EEBHAvGO/bdXiB+5cJC5sZc46WHECHDlOHuUocWQ9ffLr6uTg2ho5 uKZaDqyuIh7x+JEcwmf9KH64x/mZU/wbxRi/7+jNo14Tg4Ygifp8WlQTvgD0vKAZM/q+n8OWnEz6 YagbJ7OvRQSRW6NepNhynvO1Yst+8vnfmrGFHhedCW9gyzSwZQr1/GfYgq+Y4x8DW/TTorPlA8Nu yXtvT5QBffagsS4XJ3riJ064Qx0KbJnKHEqwZRl5RJ1zvG0V+UWtuYAtpzhznKW+5neGej79qga2 0KOv2JJMbuyXsEVn/4Seh5+eJCcGRp2kF2kfn5HNy+vxMGsgZ1klU1zvgXE3ZTR49yl+NB9bp0ov 8mLdh1NnMbAFvRh8pYdNCnqxJOlrnSKf2KJBtisEW4rF2jYYTxsHWbbqpFTX6DkLbKm8b2CtGT/0 3nQW4JDVcTN/z/y15d6yApYV+MkKdGCLnqc1DM7CGU378o3efP6cOLo+C+Ut+nPqB/K49QexGj5X +nR1Ex+Ps8Y8lDByTKfXVUrARsUVaiSbayQMjnJpR52c21Ahx9feBxeq5XQHnhxYX0edoxqNVqXs XFVJzqNSvllZKVuXV8omfG/XL6qER+Anwll1y5faN/9INn5eIVu/rDJ0XaodVq2X6phjyZ8koS9K iiVfHw9/oR8vGz+RDLRj6ZlwmjSwh/yL+v9HBDfJJbDFj3rLWTDxqFFvMeXENrE/ruEMrtjymQd9 LNQTNCdmYAv1lqn0ULrZ8bU9s+PhL154iM2d/Miov0yh98WRvW6s8hbmTnZ/f630/dBHyq+XG2vb 0qJaJDSuLS+HX5V5j9Rd07j2HZ8H3WONmgufBcWWiofN8sngWeg4loEtV2T8mCviaFOKN/RtmYMn wUJyVMvnw/c+h/dRb/8OfnEQXqn++KdZY63pB7HeIeCL+oQpbiTDX+IjtKeWHhe4Si468hxCuaf6 acegLQ/3a0SHjB6A3NoZftchrbms5HXo1VzmTT8R18YNTbSdwxUZPiZPBo7EE5n+yO5DIqnfhxi5 MPUY60KOrOsI5oSNSDBmVQ6mPjMSrjPcOhLeMgtPsrmGzv5Je7M8bqkDSjhLsSZ8zI0weoC096fj Zl4389eWe8sKWFbgJyvwO7ElIfa+dH3fUbq/MUHmTDwmh9eXi9+WWgmjbuK7pkL81j+SgA2PxH/z I7m4uUrO8Pj4OjgIOHJg5UPZ+RUBluxc9ZA67X00pndkw8Jb9MbfktXzb8r6z+n5nnNHvvK6K2t9 HuIl+VDWed/l/q5sW3Jf9q99KOe+I9+GhiDsvM6OoacSDatiSwa9lJn4VGVk4U9GfT+D3v20JPr3 otokHN5ixpYz1HyOgC17qOXvoJa/kZr06gX0T5IT+2wmejD2L3NOzM1BsYW6i2ILMWs8fZTgi8Ys uIwrGrLx+DjacCa2ccyUbu+slm5dZ0laapaxd7e20puvuNzhM/KTq/Ev/9K8R/4ytqBTb3oqtvbL pNtbi2U83imOmhNDM6dzB+bAHRbgH6k5RK1TbeAs8A15sf2aF2NtT4H958GWALDlEvqJ8ED05+TG EuAvBrZE4RNEDUxx5XlsiQ2h38kffnmWf4sm4Ay5y79hC9g/r0JmTn8o7uC+vWOpWNnmoxXLlD46 h3IovIUaS6ch4eTE0CSjTe46MrYDW1JlsE0uNZoifCuTpFOnufLRgGly42Yj5yZTjvgpF+mx9uZz RTQs2PIv/2haXvBVX4GOPLLBR3Sj0Rv6pR8e4yulwWP9Xjt6TA3dF41WgCfN/BhnPL4OuJwlY0bP kff/NIxc0bdybONtg5v4b6Guwp59nhzWSfy6jn5FnmtFjexe8lB2fVEtO79Ek0W/wgZ8vNYtqaYW /ID6+ffyxdy7smQ+/XjUhr1n3BXv6fdk/gz2eFf2MZdyWQiXWO5jOh9vWwFOkX87tbdBLpwwzQuJ pVYcSx4/GR/MtKzHkgrGpOBnmZqCXjmRHgv2srAgci3UWy5wpj6FluDwcxpkw1MMDfJStE+fgy3z OrBlOjND3OjLn2pvwhZ3eMsM+7syXXFmLDHuDjMZ2eeo91uPK2Kmexqah7Xy7luuEhgQyr6F1zC6 K11HzS++DLfnscV4P3o21zA0bOr7Qm1brzkxb/5m6fTmbLEZHiUT7W/IZF0Px1viia/Y/BmPmHFc I1/B9dajs9tObnE3+avD25vkxG5qLmCDH7ktg7tcRI8Ox4xFBx6HF10i/CVTuQt1MI0MeluVt8Si WY4Ah0K4ToGqQ0Yrdhgu9O2qOlm7GO2AN35mHuoNcFuc4YljxuXji5wFL6EvEt9K9dzvSl6sK95i 3UZGGXpkrcV8NDKFun82WFQgti6FzAZdJZ27TRb/4BL+t+GTnLeetLdIayv+0CyKhs4f+IEw3/Tq vRxX0PyOLPeWFXjJVuB3YovqiBoafpCyknq8cddKn7cmyPhBX8vZzdVwFWru66rk3FrqKqtr5fDy Kjm0olYOwA12sf9s4tz5xczr8uXsW7LU67YsmXNLPvcoF2/3UvGaUoqPPRpXp6vclxs9FLOcS2Wu 600DV5RTLJ37ULYsfcj5+JEc3Ume7RC9MPToRcNLovE7TEwBUzLwX07HqzkVXEmmJpOAj0Ak2iPF Fs7R5/fT801d4BC9k7s6eic30Du5ygds8ap+hi2zqLdMR+/qzl7qxrwwN3BFsWWmA70vYIu7DTPE bG8b2OIAt1FsGWGbIr27bJE3/uwsJ0/iidjCnsVG9Sphy1Ots/GeVZ+75utj8vafpsrw/hfFlbVw cUAzR05sFp7QPvhGL55dLSvmMaeAfNU2sGWX0aNvyoudIVdq9LqcRnfui77Dj74n/JFj6adMCMc/ iGum+JJJD2xGJLzTwBauJdry0PNoLo61yDnVIVMXU63Yug5s8Z5dKbOn3RUXlxtiS21+qG2uUavv S+6ru9bwh2mvC7gyMlq6j4o26vwfjUyWQdZZRg7Njs9Z3z7b5e13xsu2b4I5T2nvZCuYil9nG/f8 uVqw5SXbsyxv55VYgWf6oA6M+embNvtNqTesHrXN/EbPcBrt7a1y8+ZdY/+pqWiS+XO3SJc3R4jV x/Pki1kBcnjTAzlLfkx1YDsWVcj6Od/LJvbtTT70Q3jelTVfNMjSBcxL8biH53C5eE69IbPcSsVj WiG59Czx9EyV4Z/ukA+7L5LOr82QXu/4iFX/b8RxTIB84V0uqxffk283NMoBZoYcptfyAjmXEHSu YexTsUnMJUNznJDG/qW4kkTvDbmy2AiwhTmZeob+OWzZCLas5j0uM7DlAf0beO3Tfz7DBW7CXuqm 88Ls7xj44oEWeTrcxV15i933Mgk/mPHkiUbblxi85eN+++T1PznLkSNn2J/pFergLaY5wi/+5Ku+ CxpmymrwFYOzmD4J5o9FS3OL7NpzTN4CJwf3OyzTpuD7YlMI3uJ/g6favGl45HgqttTJejTC26i3 76RHfx81/cPU4E9S0zd6XU40M5MFrQfXKZJzgObG4pjPk8o1yyBHlhkJzkQ0S2IYPnWheC8otlw0 zdo5Tz3/GDxoN2eVjUseyRryoos5X8z3uCNTXW+Ig2MxNZQ8GWSTgS9yIh4v9FEOj8TvJer/sXfe UVKVWbufv+5ad313TfjupG9mDEQVdBQEA4oikkM3oQmdMzRR6EYykhUEiS0559jQQJOzmBPG0UEk SOqcqjP43N8+VdW0iNdxTIycs9bbp6r6dHWdfU69z7v3fvazVa+djYPojR1Wo9Yv06/yLTQu31Vg KJrIj67Vbbd31eARK0gzoVvp+C2GMfCQMYONcu71y+bT+DbXb/Fbwt27Fri+Bb4vtlRYfJqt2HNF ntwyFeVe0fCkhXr47jA9cmecQlvO1si4Y1owNlcLxpDPQA/qhUG5eoG4/KQB9OFKygQj4Bn1sR65 4Ev8GXRTPoSHtEcBrVeDKSNV668R1CH0UsN6/XR3zTjV+iPPb0lSdPcDGtLrI72Av7FgVr4WzcvS +nXkXnYSRwE/DsJtPfpahY68Sp33y/RbPoYuzVFi/XvRmvFjy3ViYlNYd08gJlYVW/pQm98zHB4y 3KjYbl5csZxLAjWUPcmz9OjqHRHBF8GWswro+im132/picdWqvqtcFyXrydmT0zRsIWci2HLjdA3 91/FluIi/IZNO9EVi9Ij985QbNQZdQ/4QPFoQfdCb7+/6SH3zMJmcMXI579APn82OZc5xMWcWheL i5GP37ySOkr0gRxsIS52gLjYIfIqrxq+7AFXuDavgytebEFbDt9m12YftpC3WYmPOY8Y65SRaIo+ fZF7J0tJvc4rJupz7P6J2namzqXD23qk3SvovxxVPXL49YiHebEFPTywxXq9NGnzJthyXO26faKm LXY42NK7f7LDX7FYr+HLlctlLrZcf9pwX3Ut8K0WQGJdzoAXdplxxfwTqxljsWbD1rEOZ6wc7owN +30V/8U4RKXFcIrYTJO8tKzMeb9jr5+CQ5age2p10OP1BigiYAW5+ZOaM8FqSFh3DiXHgr8yevBZ jR5+QaOGMj+BE10CU/Row4nOHFbt1jaq16ADtQvx2rDlsM6eL9CBI59o6ND5evCBbrx3sCI676F3 yEXNJOeSPDtdy1fiu2yjtpK5ai/co0P0JDtEvcvhlwp1lPHSEcMWfJtUam3IEW82Xhv55qXkheb6 cvlTyeVPgE/7jJNv8fotfanNT6CWIh5teQdbupxz8vk9uoEtweSUu3tHeHd6VlFjadjSvts7euLx NU5MbOUKsAW7VlArUlaC/0KsyXqk/NxbBWtxG5f9Dopvb5/VHpqf6vTKrEDz4IMPsHt/1a/5jKJC /kHvyRPoQ5NzwleznMtAem8O75WNz2fXtwCun5cvZrUuK8jDrwPHU8jpWy/JvfgiVhd5AM7YQfhg r5BbeRU/xXDFiy3ExcCafdvI5ePjbF/FteLvV5MbWzAZ7ZfROfSpu6SR8DuG9D6n+OjP0Wf+B1zk D5z+X43bv0qN/lHVb72XWsp9qt8OHeR26FW2OYTfckxN27yl5gHH1SbItMiO6tZbghXTc7qDKZZz MXwpJy5mV8hGObGyy4Y5bI5tbO88c3+4FnAtcD0LfF9sMf0Si8f7+11YjWVGtrd+P//SZY0ZmaKW jw1R3f8bpof/NlghTdfrqeA3NSLhM7hg6fSoPaOnEt5WUJv1evCu0ar953h4Z72pO3hOA4es0Rvv ZerE6VzmYbQB8piXi750fKM+fWaq9i0d1LHpKg3u96lemAzPbMZ5LV6apQ0p+UrdXaI9cJEPUo9X FVuOHobb6sOWbetZRxu2wG1dRn+QeRO9HGTDlon4VaPJ6TyNnpjFxPrEUOOCvomDLfShjPFhSzz5 FqvRTwjJcPAlHJ5YZ3jKAXBiA7q/qyaNVxMTC9YKB1sMh8EUsMUwutRO6mfevg1b7Po6GjXEh4o8 Beg7jlSdvyaRy38ffhZ2oN9zHPmnnsQJ++PXDUFbbAx1J8/Bw5gyPE+zWUvMpw5pOTb2Y8sO7L4P bDlM31LT0T+QRgxsZxH9RKl/BVtsmN9i2LI31aO0TcX0ceNagS1rWAcset5DPgdN5GHpV7ElxrDl Ey+2dERbzI8trcAWtCsNV76GLfgtbeHztezwim7lGkXGTfX6KxVebCkqynOx5We+P91/71rAu8hl rrSYtI0rVtcN7rD2PfF5tmbPTVX7wKd01x1tVfO2drr/vjg92XS42rQer3r3RKvGba11X71OCosc oQ2bD8tTbIBFj13Wijbs/Qy/cvNK5SlEJ+yTDN1XH7/mnpEaNPq0Bo85rYkz8jRvBfUUmwu0NTVX B6iTOIS2yCE4YwfJvdjY/1KFk4tJSytDP7FUG1lHryXWsnQW2DIZbBlHvIX6lolJ+cyR9J/sk0// yWz1jbgIdnjX6D2CDU+8MbBYYmEx+C5RXdIV1TWDQc4FDlV7sKVt0Ltq1Hitbq8Rp3HjljvxMONd GaaUlaFXRa7qZ9+ME8bw59Gu/Tw5OYXOpbV6j3I+c49e41T9Lx3V9tFDiuh0QeFtqCMNgq9FzDAx 7oyS4v4JB+K0Jg3JoiYpS3PA68VT0VNIpr5pIRo+6JNuxQfZvpZ6e/JdB+CBWU7lMFpjRxhHbY8v Y/2ybezbjHYcMbTtKz1KQVfIeMjmY74IN2Q6PI6RgzM15Cn6K8eSzw8+q07UdLZq/4matPXyxRq2 36sHOxxVwwDjH+/XA+TxHyaP/0jA22oCZ7lLu3+oM5yx6rd3VWyvKSrDDy/HcS8qLvI6bhjE7785 ayi7LRmO7+I6LtfeLu5z1wI/vAWcL+B1sAXHyHIM5m+cPJGnlWuPq3/iMrVsPUz160fDz+2iRo/0 Vq9+C7Q17aTys4jRUJNpb1dQkFuJLX7+p8XprB9iTk6ZnmwRgdZgovoN/liJI09ozBTqZJYwj1HL nUIPmf1wkQ+iK1IVW/aBLbvJ8/872JLgi//0IO7Voxs+DLUtxheLxneJ7HJJkUEM/JkwB1v+4WBL k+bbiOXHKjFxhhdbqGsxn8U4EhXl3ljiD38xvsM7fgu2FHrgbHAtSsEVezBl2lrVvTNUDf46W11b fqKwNp85dT5Wm58Yf1ZDE85q7MCLDrZMGZbpxRY4eKuT87RhgQ9b8EG2oT+Ztp58PjGvg+RUKrGF /Ivhy1Hw5aj5NfQJ2oPmwo5V1PbjY65DQ+FabBnsw5ZwcmGdqWttHUgOxWr08V0eaH9YD3VAex9s adDuoB6kLr9Re/T4wZYnOn2gji2Jiz1xQNVu7aL4PlPpwVkBvlxmbeNiy3e4i9xDXQv84Bbwr3dt /rG1nLM5TwjU47cUevKdOkFnnccxtuYzrDnzBb2LX/lEabtf0fH3TqgIDUz7M77WrBlL5CH+UlhI H0Dfm5L69q6tfX9v+BIangg29VVs7zfVf8inGjbhgqbPy9HS1ayRN2bBFyNeD74cwHfZd6zCO46C LQfohYh+u/ktxou1nrnL0KeZPzkPTQA0ANDEsr7GY+A8DYdXm9Qjk/rA8/Sb/ILeAuic4L/Ek8+P A0eiOp5VJByx8E7nyf1cUETQWYV2Pql2xhPr/C4810PE8uMUFTVGhblwWu1EONEbBlu4RnadnEuG /XlSZVie4Ut6wzHfOthyWa+8eVLNWg5QtV/Hqmu716npOaW+YG5idKaejoWXQV+Vcfh7kxLhiw0E 68cWaBH5kVXokK6fV6BNi/O1ZTn8b5/fsieVvBjjADhyCDwxjPHjjPkvB+CS7aUmdscasAV9nnXz wBZqXF6kH8L0URn02SngGmWjiUzf6ZAzCu76mQI7fawW5FIea/eOGjZ7XQ+2eEsPNH+b8ZYatXqb +so31LQTWsjd3qAfzZtq8uAS3VG7i4aPXqQyYrrWu6W49Crum23897ndvzaqGMyM5m6uBVwL/MAW 8H/nnLnpOthi85Z9D0tKyuhLXkyPXHougQuGDTbMD/G/R1lZBXhSRM0asaKrk53ziS3tbTXtpfg0 ZYwieu0+lThJtWsmKDjigHonfeTExqYkZ2jxilytWXdJ23cWau8BcAXdqr34K3vBl73Ex3bthwfr i4l9K7bAq/VjSwIalF5sAVe6UesCjkQEnFJ4wBmFWW1LR+Jhnc4otNMJ+ErwYcGWNp2P6bbbEtCB GariAjitPmypqLA41M+fb/Fen2/GFrsMxtGwz1paSn4b2w9IWqZb/itcgWip9A27pMSYbA2Kp840 NgNsydR48lSTjAcIVyOZOpeFcMVWoku6bm6+NsITT1mGTqnFxdBy2b2VOlawxWopq+KLxccMWyzf vx/fZSe85a3LvPWTy6YXwQmhPhNdoDHozIzom6P+semKRRM5pDu9wrp8qlYdP4SL/J4ebPmqHmqF PnKrd8CYd/QQWNOo5Uv87qiDLRHhH6EpMU717o/WhtR3HO3jQuqQDGb9PD6zgf8edbHlB55A3Ldz LfBNFqjEAD+wfPXA7Jw8BysczQxbHzNHFXnyVFiQo+KiXOXnnYO/nI4vAwfNyauAK8RpbB7Lyc37 ypuVEU+6TIythDWlxf6T5yxUrVpxahuwTgkDPtaA4Z9r8qwczSOmv34TXGTq8nZRM7EHfNkNpuyx XAvcsbT99Isxv4V5bSuc2A3UT66YmaeF+C3J4/L0wvB8OGzUmDNHDkODMZG+in2pneyJbpXVT8ZR v2L1+VHEX8LbnVZ4+9NgC6MjGNPxtILRQ2nD2rlVp3fUIvCwqlXvpy5dhjvcY+OHmZ6IfX7b3yib 41faJbQ8mTPAPcefwZ90XqfvaPoFZ45dv/kN3V2nmx6qN4r8/QUNiculBjZXQ9EvGIF+wrOJuZo2 LFczybfMhXtumnEr0a1eNwtbE9PaTH4rFZzYAb7sIS5m/T+tl87hLXDF8VNe2obG2HbveIX9S2iK HSDnsgtdn63UyaylxmUR/RDmjM7URHQAxlhOLCZHPUPTFdGNnmVo0bTr/JGaEfN6tN2bzmjU+k09 DM48/OQhNaZmv1ng6woMeVfB3Q6o5q3d1ax1X5275HHqfLLz8p3LUu7EL73LnEpsYalkj+0edcaN cgHdz+Fa4JdmgW/BFiem5Rzjjb3Y99Ffd2k1BA6vGVy5Ul6okuI8Odyccng6zheYr6+RAXybPz7m f8+jx15Tnbq99WSzBerR/0MHWyZOS9ecxblatzFf29Lgr8JFNnzZiV7VbnBl9+FS7TBsYV38r2FL lqM348UW4mFgi2loRVN7H9nxc0WAKxGO3+LDFjDGsMW0qlp1fJs+7vtUo9ZTCuwwyPHT7LNf9vks N4TfUmlb5tDrYMsVsNzBHfAmA+15uyyffJKtNu1GqPofwxQBl3dg6EUNxW8Z3pOaoATme+pODVtm jcqm/0KOFj6bpxXwkNdQQ2l6kxvBhy3UumxbgTYysbHd4Mte8OWgD1+ObDV8gYOcSt85P7asp96S 47eBSxvAqKX4QvPH5aArh4ZCv3w9HZ+nhPBMRVp9EbhvXIrmnT6khpI4WOs39FALYmPNjumR5ofR S35Tbaiz7BiG/thDs/B9g9Wz30zWLFwb7JGTV+BY5eq5e/GkKr642OK7cdyda4EfywJfWedWxQHv eq+0uBTMKCNe782nGMxUEOAqxfewOvWyUrCG18wfMW1gi0OUUyNjj8upqXDmX98a0asjaK95eWgX L35BLCNRjz5KLV/vD8m5nNGYSRma9mKWVq8rgG+Wh+8CrtDvOI28yy7y+rsOgSn7DFuI4eO3pDJf 2Vy3aqbFbvKVTL7lBXhiz/p4YkOp10hEz6RPJLww9ORjqW+JoTYy0nyWQPAlgMeBxMPsOTpjoZ1O oxnwmVqCLS06vKWmbQ+qWo2Batain4ry4Ydx7g5uctI3BE/Md184+OFgi/mN/lHGZ73qt1RQ42HY aDrOCxZvR985Qk0bjFFo21Tm9hNo96Dzhp83Fj2DSYMy0BKFJ4YO6eLn0Cedmqd1Mwq0cXahUuag ibCoUDvR3t9BviuNsZvc/n4w5tAmNHmIgR3dAgd5C31MwZdjKfRQWF+ofXAA0siNbYaHbH1+lkzE x6TOdRL4MgKtTOMTxIaTcwn+TB26faBWXeGAd6CPccBRNW7zshrTu6VZwOvEKU2P5x01a56mu++K UfuOidq2+zi19yLfYuds+SXjXHjx1out3vvZWSbZbe630Y/1vXLf17XAzW6Bb8EW71rP9BltTvV+ P61Pbinzk/87a7kUTxH50xKOsfmNzWJHniJ6xVD3fwW9jS/5P2WlcHfY5+ZkUiPicWI09Rsm0Xtr gqJ6vKu+gz7XM8+la8qsDK1YDS9pU762oymSBrbsgBu2k7zLroPfHVtMK6sqtkSTazFsCQv4XFEd vlAkIwJcuRZbmoMtT7Y7QkxsAPgXq/PnrXenj3+EMUpKeHyDbP55tHLOdOZObF7u1RAoI0Zpa/UL lzKdXHZ58ZeKjqMX5W+C1Lz+C3Cyj1E3eUHP9MkFW9AUSwLjh8ITM2yh54IXW+BYgC2bwZZtC+m7 sIQa1+XExsCWXavxXci/HMB/OYz/ciTFwyjQy2DLS35sQS9mJ1yxLXPQkMEPWkp9/vRh6FazDhhJ XuwpepTF0ns6JARtMR+2NOv2ppp2fo1afXAeP7J10AfEKz9Q4yY7dE+dSapRLUgTJm+Er0AOj/VP ueXAuDaZWbkuttwg96b7MW5OC/jjBH7cqNxXXfNVeXytlaoef/V39gdeIPLnafy/sznQ+pV5PKXU upTovvt76YEGE+GPfqyefT/SiHHpaCqe1/z56Vq3Hs4rsfpUdCm37bE8i2FLOX4MeWR0YdLgiaWi gbgR7tFKNM/m05Ns5jNoaA5G84Vcy6je+RqSQH+wuBz1jkxH7+U8OZYzCu/gxZXQ9qfAlvOKps4j Ovi0IunbEtrprILandATbeAjkTNu3GKf6tZ7Vg89FKfcbHQPyLEYn9fiYuar/dybH1P8e2+sx3Iu Pt+l6gd0rgmLe+NnsBnfb+iQaXq4YbDuvi1YIYHrNQ4tsdEDCjS0x0WZds5UYmNzyLlYn5019IJb My1TG2Zmahucsd3gRIr1pFyB/7KaWv0N6Fdupt8kMTF/3mXvevo1rMvVbrh/25eCS/MKia3RPw7u 2UL6xM0Zla/Z6FY+NzAd/vMZ9Yn+FM2Aj9S960fqGESNUSBc8MATatGSfi3t0X0IfU8tWq3WPXcP 1F11gjV01HId//CcoyVhPrOD95yn/770n77fPpWv+9dU/gPcvWsB1wI/qAV+DmyxfrPm5+Tll+qB RgPU8P7x6HW8p9iexzVk1Hk9OyVDCxZkatXqnEpsSfVhy84DYMwe4vY7mM/Alk2LyAMQY1kyJZd4 WLamofU/iXzBmN5oxveA/xSTqf6RGUogp2BaL5FgSwTYEh6In4L2cXRHalyuhy1t39HjrY7pCfRE 7m04xcGWSxfQQfRPTra/AbbKOdOH/98VW6xuacHcI3q8UT/V/m2YHq81U4N7ntc09MQmweOeMQpd Mfhcs0ed1cLx57SKa7NpNn1I5+O7zMvVJrT3t4LvacTELOdiOX3Dl30bPeT5c7UfTsYBxv71aJBR 47JtcRF9QukJM90DPwCtMmpdX6Rn3ISn4BT0oAdD1An0uD9VaAi92cCXNgH0/2r9oVq2eh9seVeN G69Q9b8lgCsJCot9kZ5xl/CpybNwOUrghxnHwmKWJWgneDxVeMj+9ZF3yeP4zw7n4Qa4hu5HcC3w S7RA5VTJd69yc15kbevkSb7KO3Lm1soDeeBf/9mxPr5y1V/78/eVr/HeloMpKSnku5+vx55MVAP0 LGPi31EsY/DQM5r0PLqVC3K0YnmWttArZBu8I+OFpYEvOxk7qM/bTqxl+6ZSbSDuvzrZQ+04emTj wJYRYEtSjsb2zdJwepIMJM/SDw35nvgsseiaWF+wKHIqUXCNo+jX4sUWavNDP0d3/iR+C/V77U+C Ke/SA/EV+oQc098bTNd990Xq7XfTr57jDYItZteq+OLY2a6D/7r4DO8/hqO/cl1tnV9QSM/hrcfU HZ713bUD9ffqIerQcpqG9HtDU63/G1r71tNrOcP8jaWMNdSopJDXt55uO/Fb9qwu0v61Hh0EQw4x DjOOMPatzPOOFejyW36G3FjKbDgB8M7WoCWz4JkMzRuZrulP52ki+v4jEoiNReXAEc+Es/eFQrvi Y+LHtG6+Hr3TAapdrSMx1M5o0k1Wfg76z8aBZ5SXF5MXLKzkjljc1tZNzvlWUQ7z3+/ee9Xrv/lM 5O5cC7gW+AEt4P+u2dxTuTkv/rjYUlZW5MwFTVsO0b11Bjm4kkBcbNDTpzTxObhJ87MdbEnZXKTU VDivVs9CXt/wZTv6VakWKyMGs8ViYgu8+roLJ9MbhHXwNKudpPZvNPyjpJgM5ir6T4Ev8eBLTFc0 kOn/5eiJUY8f0wlc6UxfXQdb6CGPNnIQeZimAe/p8bavMQ7r7vrT6TXfRZupnygqKvTGw4iJWd3I jbD5caPyGn4HbCl3OH3MzdS+nvq0QKNGbVCjBgmq+7dQNaz2lLq1Wq4eXXZpJNdmJv7LIq7Niink 9afTMw5/MWVhnjO2LoLXt6RAu8CZffgwB8m9HOH67FqWpd2sEXYvzSXXQl3MXOovqXNdw3usnOTt jb2YmNtUeM+je+XAg87XwNhc9Y3JV4/oAnWDC/54wxWq8YdeqnF7iLp0nwTH433lZ6M9CX6U0mO6 qKgCPnwB14U4IJvxLQxbvPBvN/bVm9t/v7vY4pjK/eFa4MezgH996+z9/CL/3uezOPH5Kt9PHl79 jvqDDFc/YtW5ztaOlXOe4weR2y8nx1+ay3yWg6blCNWpnqC4uDc0YOAJDR58WhPGZWnR3FytXZmv lA0ebSXOkkoN3o4d4AsYs53H23jNtCq3wYFNodZi7bwiLZ9hGrseavO9mmITBlnNdxb9yjLofUnf 4kh6gYXRA4DcSjy5FavNj+1MzV5QOj3bTyoq7DOw5byCAk+paYf31QRO0mNtj+qe+i+q+m2dtHDp EUdvwPwup2fujYQtvstQaWvHhzTj8ws2uw7OtfA+5Yn3GlO2r9zCYmXnXII/BncXDt8XZ04rOXml IsLNj2mru6t1pu9OND19xqpXZAo9EU5o6YvEtNDd37o0W9uX52nnKnqGci32MfaS199F3dGOpfna w36fDfh8u6nL325+C5i0Fm3RVeDLrJFnGKepSaJPHPG3CUMLNKTPRfovHFXHdsv4/5H6e92uatmm j5LnblFerpcvUlGcpYriTCcOVlYG99BwhXvYtN4KCkvRhjAuIyfr3HM+nxo7VN63jlXcH64FXAv8 aBb4CbDFSlwsNmZ5fUf/vIKceFm+LjNieibTCzFKoaH7lITPMnz4ObAlU/OTs7RuFZzXteTzwZcU civb0BXZboM6cC+2EOtfA6eVmL8fW8x3MWx5Hh7y+KQCPUNt3jB4T0m9MtUv9oJ6of3bM/Qs+EId ZXewJYh+7TaqYkuHM3oSLtITHenfEvCK6jdawpq5s5Ln7eVEbL6+Omf/aNflO7yxg+VmY8fOvj+8 5nN+E7YU0NeFswF3ih3M9+qUwlNg3Z97ETunntCEMTsV2GaM7q0Rodr/3VX1bo1Xy4fGKaT9Avq9 pNJLbL/mPfs+XPBL2sv1OLwBn4Xci/kt+9F6OchrB8n17zd8If9v+LKFuNhGdGTWMZZOzkZflBqb nicUTb196weWq0H1Yar5lzC06vqq/8AlOn4cbiG5IedzZeWotOAivSPIf7E5cVfu44ryInh8xk30 6hQYf9HFFsdE7g/XAj+9BfwLOWd9e9U3+a4fxJnfzJ+5ZticZrn7qsOwxsEb9s9P28ccEqzAtqvQ g/xMz4xK12TqHubPytSaZXlav5J88doC+lHCCaOeZQc+y3b2aRvZM4dtWePRxuVoxMzP13JiLYvo j5k8wXpP5Wri0znoVZF3obfhoN4X9BRajH2iThEf+5x+WCfJ759SnOFKF0b4Z/gtJ/BbLigIjbEn gz5Es+otNWlP7/ZHV+O3dNYLM9N8uOLFlq/lkr6r0X6g483mVbHDeyl9YOOLBwHrTl7C2Ttgwlqe Nf0VDi4tK6UuxMNzby/SrKxMeBbeeduPpWXwyY8cfInrM0Pt2/VU/Xs76I7b26jm/7RVnduC1PDu GDVvPFTBnWdrQJ9tenbM20qe9rlGDDqoUYOPaPSQYxo79DWNGfKaRiW+omH9X9aQvke5FpvUhf5z jerAJfhDR+o5W6pB/SB17TZQQ4ZP0T9PnRWf1Bn59N++mEX/Bz5/BaeXnoHug33+UvAEXLFh/oqd vw2zid8/c/JPvOi30w9kevdtXAu4FvgmC/i/iLavEpf+psO/6fVrMcX/vCq2GPfYMMaPK3bMpq2f ovneVc0ff1F9+hzXmNFZ9HKhN+GMDC2HK7Z2ebY2wF/dyDp4K5hiPovVTKaRx98BtqSuI8aCf7Oe nP4q+EdL4R/NedZ6T6H7Qm/jkf3hthJjSUo4h2bVGeJiXlzxYsvpr2MLevOGLc26fKQnO7+tR1sd 0v0Pr9Ttf+ugiZM3M2fZ3OXVQDZNzhthMzv650z/5aycYL8FW8qt/siZc+FYMUdfJv9imGO4abwr w5YvOaa82Pwazpva94yz+CYHz2vZ0g80/YVjGjwIfOj0nB5p2Ft1q3VXrT91Aic6684/d1Wt33fS HX8M0l1/6qo6fw5W3T+H6q4/hOjO34Xojt9w7K87677bI9XskcGKDJ2l8WN3wN04oUvnrNcdGIKB S6mVKqJWFzqYU8NCqZWDLfZ7O09PERovToyvjNp8egThc9nvzpy95GLLjXCDup/BtcDPYIGzZ/IU EJCov9cK1YDeL2vq+EKNHXzO6X079/lMrYez6vQKAUuMF7aFsYn8/rrN+Vq7KU+p1IJbL0Q7bvVc ci4zi9AV82g29fmW059Iz1zrdTWsF71z4y95dcUizuCnnHLy9zFh5PLD8FuCM6nXT1dEKH3bg9FK 7PahmqNVaRzk+g+uQa8yRIlDljLHgo3MW8XkkA0nb/bNwTTsUQSn/NMT55S26yUtWLQBrt98jRk/ W6PHzmKwH2ePbSR/ZSxfuYFeCsfwQbIqTWl1KlZ7626uBVwLuBb4dy1QVnxF48dv0H13hSug2WxN f9ajKWO8fdpT0KxaR/1KygqPE/vajI+yaQO6+vCSU9DY3QR/bCt8pBS4YtdiSzI5l2kjwJaB2WBL joZT75LU4xJa7mhWRqApFn6aHAv4ArZEh/qwpVtVbPkIbDnOQOe98SbdXi1UvfrPczTFLpMAt54C Nq/e7JvFoAxrq45irmmh5wo5dfCX31mOxD/8+tn+/aVLGdTUX/X/zFfKQ2vS0dK+2Y3rnr9rAdcC /7YFLJ7z9jvUwTeJdXyXfvGH9SJ1FHMZc9AWSyFPnwb3aBfxr50b6WFIL9195Fz2GG8M/2UHfNdt 8MQ2LyzS+hfpx05MzOov5oIts4ajVTUgR+PJ5Y9CJ2sI2i8D6BPSOxx8QW8/npx+HPpV8WBNfDB1 +/Q2jgo+o27dTqJZhaZYIH1EAt/XI09sU/Ua4QqLnuzVviFGZBrQV8q9/df/7ZP/BfxhEXpzFuu0 61g5fPkOi89dJjHiHxWmP3PNuNYEJfRnsOFurgVcC7gW+D4WKC297KxtR49Zq/vqhKn+7f3hcx3S ugXFWjg1mz267MsL6UVVqDT4YoYt1osqDd9l85pstEbIuYA/mxfQu8qHLcvAlnk+bJk8MJeab2pd +qAhb7WUaFb1ibyA5i79jcPBl3BwBWyJq8SWs9QQnqLn5El0kOl/2OYNPU6fk+o1I9AeGUw9hfGy 0awszVdJUc73OfVfxN/6tTCr4soVJ69mMcOruXN/Pqiqf2OPi4qoebR6ekcP/6sxxhuFK/GLuFDu SbgWuMks4CnIIFdsupUlSkqapTo12+v+O2M06umXtYU8yso58JDBjS3oIm6hNm87PQ/3rYXPSnxs D7xW0+BNpW7CsGUDdeJrqHFZ9rxH88ahVTISHcRB8MUG5lFHmUvOBU3kuHRyLpeUAL70pHdJjxBq 9kPS0WrMYGQqjt6UYcEn1YmcSyB6iW07vY7e/mHVrBmuJ5r1UV62aYnBWyqtUD79zW76rZLrTIDQ TySw/b+4WW7FxrW9GIwnkUPvIHdzLeBawLXAv2MBwxUbFo/PPl+iYUPQIawRrPtrxtNjZYUTE9sJ fuwhLmY4sm1ZoaNLtZ88y35eMw3eVLRENs/Hb6Emz48t88cXKBlsMd1KR28f32U4WrvWg7JfDHX6 6LkbviSEpcNFRm+MXH5CSJbi0eGPCDutIDjKnULoERKKllXAAdXCb2kXOERn4B44uQNyLkyJ7mY8 MhwQ07uuQN/eRnk5fC18Eas1sZz8/2/4DWg+ih1XFWP8v3P3rgVcC7gW+K4WMP5rdm42sSarr0Bn jPj92DFz9fij1GPXCFJi722aOu5jaiMLndjXdnIru5ZTg8fYhQbvbvSs0pYUaus8aiyT6fkys4B6 b+pcJuRq7ugcTUdj93nqXCaQ0x/VNxOtXXr4xlPrEgMnOfqc+lGr3zeSOFkYOvyMnnDGYkIvUMtJ bCzkMwV0eEWNGs2hH3uoBg9fqvx89ERK6YNC3Z6/du+7nvMv6ngftlz2adt/xXep6sf4H1/n5P24 Yn1JbbibawHXAq4Fvq8FvHV7ptdBr+SCXPq6MHd7vtTOHZ+p2eP9qInojtbIOA3udUCLX8jUVrjG O8GUNOJgW4mDWZ/cHYu/ii2rpxZo8UTDllywJQdssbhYtp5xsCUdLjLYEnsebPGOfuiN9Q3PUt+I LCVEZMIfu6hQ8jHBYZ+ryWObVLtGku68M0Qbtn7s5R97CuCL5cFHzv2+p/8f//fmr5jepemslVGD 6ceWL8Gc0lL4X35M8e+vOWPzb6ryjS2P7/EUOdyxG0Wv7ZqP7D51LeBa4D/AAv7crhMbKzcdmBzq 87Ic3fTi/Cv0iRqlB+qFqfZf2urR+j3VJ26Z5k77SJtW5igNPbE0NESs19SaaWgooh2yYlK+ltGL 3bTb59HLZR41lNOH5unZAWBLr0vo7puW+yX0RTLRks9Ub/BjQPx5JSZcZFzQ4IEXNHDAP9U5aLMa PTxav/vfzdBq7qfZ83crNxf9dtOrKc1WScEXKi+6+B9gYfcjuhZwLeBa4OazwFexJQ9pjhxdZu62 nEZJAX1esq9Qh/9PxUXNUIO6Yarxu9a699auCnhylAbGr6av+5ta8uwXDr7smIcvQ85l7ZR8LZmQ owVjcjWD2vwpSXn0ngJf0EZ+lp4kYwfmawS5lwFRX2goeRir1+8V/inxsA/Vofkm1a85TNX/J1q1 0M/qGjFXY5/fo1ffSXdy+IYtFcUZDq5cKcm4+S6Ye8auBVwLuBb4D7CAU1tHTtxi7l86eon04Cgn l4Eer+WIrYew8VfLSsv1xuufaPqM1YqMHI5PEaQatzypOn8J0f01EtSk/lC1fWySOjafqe7tFyoy aB284u0aNQjd/j5vq3f0MfWMfFm9Yt5Uz6i3FBn8koI77VHbJ2aqYd2+ugM9ktq3dNJdNdqpYcMg 9eg1Ttt3v6qPT5xVTgH+FJ/Hq+OI1i4xIKvTMFy82Td/qOtr+6r1Lr7HN7ut3PN3LeBa4KezgPUM dPoGUgvhxxaLjzn6UExY1ovD5vBydKIK85jXi9CWQmf9tVcvKHn2IcVGLFbXwBlq8dhoPVovUQ/c 1Vv1qser7p8iVfv/hOmOX0fqzt9E667/7qG6v0fv6g/9dMdvE1Ttv6L1t/8Vqpp/CFaDv/dUuzYT 1LfvMiW/+JKOHAVPMkv43/xf6LQVfA4/tpTTd6aM3oYV+FUutnw9nVKJMS62/HRfIvc/uRZwLfA1 C5Qwf9swPXSnvo653OrwnM3mdGrfDXMuk4sp8mSQH/bq89q8XkwdI9IrzjjxxUW98f4/dPS14/So PKQFi9fruSnz0C5eqtHoWiX0G6XO3XupXccYBYX0U9+k5zT++SXas+dlffbP88rOKtGli4VOnynz peyznLvA/wNgSkqK8VWKHUwxjqwzOMaOu9m3Siyx6+a7dpV1lP7reLMbyT1/1wKuBX5yCxiuUIb4 jdjiKaRXRzH5/ZJ8lcHLMq3eUjRxHX8HPZGLufnK8nhUCDjxVsKdwM/gPcsuU9tYouw89ON50XwQ Dxq+5/BHzlzyKJde6h58phL2hlNObI7jHB+K54YtNld6azPoZ3IZvWB4tv5acQcHXa1KL574ccXF lp/8++P+Q9cCrgWubwEkX9BQJ5/C8OdeKuf6KnN+BU07/P7MZQ4oLS1ADzHX0WDnMG9/K9v7avWc /M0Vb19bwwgvFoA7FoMDY2xv/6ekKBPuABwCONAcBsZdVmGR8WrBEXvBNucNACeOsRzQFcaXfvDx HnHT/qzqo/ivz/WNAeCbHZ1hwO0b1z/YfdW1gGsB1wLfywJlTDeGLdbvyY8tfh/C4YqRX/Hkl1Hv YPXd3n9VQu2iYUtJOXUmvFRKnMqDL1OK7+L3K2x/xdd/0GDAsMTez8EY/shwxXluvAHqIA1bPFZL jq4vqR9nCiwzv4a4m+GJ4cqVy/wPajZKrXbSxRbnYrjY8r1uf/ePXQv8aBb49a9+9avfM2z7LcMe /z8BAAAA//8DAFBLAQItABQABgAIAAAAIQCm5lH7DAEAABUCAAATAAAAAAAAAAAAAAAAAAAAAABb Q29udGVudF9UeXBlc10ueG1sUEsBAi0AFAAGAAgAAAAhADj9If/WAAAAlAEAAAsAAAAAAAAAAAAA AAAAPQEAAF9yZWxzLy5yZWxzUEsBAi0AFAAGAAgAAAAhABYSSgxuAwAANAsAAA4AAAAAAAAAAAAA AAAAPAIAAGRycy9lMm9Eb2MueG1sUEsBAi0AFAAGAAgAAAAhAH9CMuLDAAAApQEAABkAAAAAAAAA AAAAAAAA1gUAAGRycy9fcmVscy9lMm9Eb2MueG1sLnJlbHNQSwECLQAUAAYACAAAACEAaY0qjeAA AAAJAQAADwAAAAAAAAAAAAAAAADQBgAAZHJzL2Rvd25yZXYueG1sUEsBAi0AFAAGAAgAAAAhAARu DK8m9AQAAGwLABQAAAAAAAAAAAAAAAAA3QcAAGRycy9tZWRpYS9pbWFnZTEuZW1mUEsBAi0AFAAG AAgAAAAhABA0E6XPtQQAwHcNABQAAAAAAAAAAAAAAAAANfwEAGRycy9tZWRpYS9pbWFnZTIuZW1m UEsFBgAAAAAHAAcAvgEAADayCQ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12001;height:1905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R4Aa/FAAAA2gAAAA8AAABkcnMvZG93bnJldi54bWxEj0FrwkAUhO8F/8PyCr2UulFqW6OriFDa m5iE0uMj+0xCs29Ddo1Jfn1XEDwOM/MNs972phYdta6yrGA2jUAQ51ZXXCjI0s+XDxDOI2usLZOC gRxsN5OHNcbaXvhIXeILESDsYlRQet/EUrq8JINuahvi4J1sa9AH2RZSt3gJcFPLeRS9SYMVh4US G9qXlP8lZ6NgnD3/pO+78fAl/Ws3/C4zdzxFSj099rsVCE+9v4dv7W+tYAHXK+EGyM0/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0eAGvxQAAANoAAAAPAAAAAAAAAAAAAAAA AJ8CAABkcnMvZG93bnJldi54bWxQSwUGAAAAAAQABAD3AAAAkQMAAAAA ">
                  <v:imagedata r:id="rId12" o:title=""/>
                </v:shape>
                <v:shape id="Picture 6" o:spid="_x0000_s1028" type="#_x0000_t75" style="position:absolute;left:15990;top:47;width:14288;height:1895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4pybXBAAAA2gAAAA8AAABkcnMvZG93bnJldi54bWxEj0GLwjAUhO+C/yG8BW82XVnErUZZBRdB ENT1/myebdjmpTZR6783guBxmJlvmMmstZW4UuONYwWfSQqCOHfacKHgb7/sj0D4gKyxckwK7uRh Nu12Jphpd+MtXXehEBHCPkMFZQh1JqXPS7LoE1cTR+/kGoshyqaQusFbhNtKDtJ0KC0ajgsl1rQo Kf/fXayCyp6/uTBfg3aTm7BeHbe/B5or1ftof8YgArXhHX61V1rBEJ5X4g2Q0wc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D4pybXBAAAA2gAAAA8AAAAAAAAAAAAAAAAAnwIA AGRycy9kb3ducmV2LnhtbFBLBQYAAAAABAAEAPcAAACNAwAAAAA= ">
                  <v:imagedata r:id="rId13" o:title=""/>
                </v:shape>
              </v:group>
            </w:pict>
          </mc:Fallback>
        </mc:AlternateContent>
      </w:r>
    </w:p>
    <w:p w14:paraId="513EAD49" w14:textId="77777777" w:rsidR="00F13A3E" w:rsidRDefault="00F13A3E" w:rsidP="00F13A3E">
      <w:pPr>
        <w:spacing w:after="0" w:line="240" w:lineRule="auto"/>
      </w:pPr>
    </w:p>
    <w:p w14:paraId="6C8AA5E7" w14:textId="77777777" w:rsidR="00F13A3E" w:rsidRDefault="00F13A3E" w:rsidP="00F13A3E">
      <w:pPr>
        <w:spacing w:after="0" w:line="240" w:lineRule="auto"/>
      </w:pPr>
    </w:p>
    <w:p w14:paraId="1E0B8DB3" w14:textId="77777777" w:rsidR="00F13A3E" w:rsidRDefault="00F13A3E" w:rsidP="00F13A3E">
      <w:pPr>
        <w:spacing w:after="0" w:line="240" w:lineRule="auto"/>
      </w:pPr>
      <w:r>
        <w:rPr>
          <w:noProof/>
          <w:lang w:val="fr-FR" w:eastAsia="fr-FR"/>
        </w:rPr>
        <mc:AlternateContent>
          <mc:Choice Requires="wps">
            <w:drawing>
              <wp:anchor distT="0" distB="0" distL="114300" distR="114300" simplePos="0" relativeHeight="251661312" behindDoc="0" locked="0" layoutInCell="1" allowOverlap="1" wp14:anchorId="10E62AD5" wp14:editId="6905F5E8">
                <wp:simplePos x="0" y="0"/>
                <wp:positionH relativeFrom="column">
                  <wp:posOffset>2434590</wp:posOffset>
                </wp:positionH>
                <wp:positionV relativeFrom="paragraph">
                  <wp:posOffset>8890</wp:posOffset>
                </wp:positionV>
                <wp:extent cx="3257550" cy="739140"/>
                <wp:effectExtent l="0" t="0" r="1905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739140"/>
                        </a:xfrm>
                        <a:prstGeom prst="rect">
                          <a:avLst/>
                        </a:prstGeom>
                        <a:solidFill>
                          <a:srgbClr val="FFFFFF"/>
                        </a:solidFill>
                        <a:ln w="9525">
                          <a:solidFill>
                            <a:srgbClr val="000000"/>
                          </a:solidFill>
                          <a:miter lim="800000"/>
                          <a:headEnd/>
                          <a:tailEnd/>
                        </a:ln>
                      </wps:spPr>
                      <wps:txbx>
                        <w:txbxContent>
                          <w:p w14:paraId="749C4E4D" w14:textId="35B8697E" w:rsidR="00F13A3E" w:rsidRDefault="00945DF6" w:rsidP="00F13A3E">
                            <w:pPr>
                              <w:spacing w:line="240" w:lineRule="auto"/>
                            </w:pPr>
                            <w:r>
                              <w:t xml:space="preserve">Diagram: </w:t>
                            </w:r>
                            <w:r w:rsidR="00F13A3E">
                              <w:t xml:space="preserve">Aortic coarctation: relationship to the origin of the left subclavian artery is important to identify. </w:t>
                            </w:r>
                            <w:r w:rsidR="00F13A3E" w:rsidRPr="00F13A3E">
                              <w:rPr>
                                <w:i/>
                              </w:rPr>
                              <w:t xml:space="preserve">Diagram adapted from </w:t>
                            </w:r>
                            <w:proofErr w:type="spellStart"/>
                            <w:r w:rsidR="00F13A3E" w:rsidRPr="00F13A3E">
                              <w:rPr>
                                <w:i/>
                              </w:rPr>
                              <w:t>Popelova</w:t>
                            </w:r>
                            <w:proofErr w:type="spellEnd"/>
                            <w:r w:rsidR="00F13A3E" w:rsidRPr="00F13A3E">
                              <w:rPr>
                                <w:i/>
                              </w:rPr>
                              <w:t xml:space="preserve"> et 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1.7pt;margin-top:.7pt;width:256.5pt;height:58.2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VOfiIwIAAEYEAAAOAAAAZHJzL2Uyb0RvYy54bWysU21v2yAQ/j5p/wHxfbHj1Etrxam6dJkm dS9Sux+AMY7RgGNAYne/vgdOs6jbvkzjA+K44+Huee5W16NW5CCcl2BqOp/llAjDoZVmV9NvD9s3 l5T4wEzLFBhR00fh6fX69avVYCtRQA+qFY4giPHVYGvah2CrLPO8F5r5GVhh0NmB0yyg6XZZ69iA 6FplRZ6/zQZwrXXAhfd4ezs56Trhd53g4UvXeRGIqinmFtLu0t7EPVuvWLVzzPaSH9Ng/5CFZtLg pyeoWxYY2Tv5G5SW3IGHLsw46Ay6TnKRasBq5vmLau57ZkWqBcnx9kST/3+w/PPhqyOyrekiX1Ji mEaRHsQYyDsYSRH5GayvMOzeYmAY8Rp1TrV6ewf8uycGNj0zO3HjHAy9YC3mN48vs7OnE46PIM3w CVr8hu0DJKCxczqSh3QQREedHk/axFQ4Xi6KclmW6OLoWy6u5hdJvIxVz6+t8+GDAE3ioaYOtU/o 7HDnQ8yGVc8h8TMPSrZbqVQy3K7ZKEcODPtkm1Yq4EWYMmSo6VVZlBMBf4XI0/oThJYBG15JXdPL UxCrIm3vTZvaMTCppjOmrMyRx0jdRGIYm/GoSwPtIzLqYGpsHEQ89OB+UjJgU9fU/9gzJyhRHw2q gqwhbSQk46JcFmi4c09z7mGGI1RNAyXTcRPS5CTC7A2qt5WJ2CjzlMkxV2zWxPdxsOI0nNsp6tf4 r58AAAD//wMAUEsDBBQABgAIAAAAIQDVuil+3QAAAAkBAAAPAAAAZHJzL2Rvd25yZXYueG1sTI9B T8MwDIXvSPyHyEhcJpaOsq6UphNM2onTynbPGtNWNE5Jsq3795gTnOyn9/T8uVxPdhBn9KF3pGAx T0AgNc701CrYf2wfchAhajJ6cIQKrhhgXd3elLow7kI7PNexFVxCodAKuhjHQsrQdGh1mLsRib1P 562OLH0rjdcXLreDfEySTFrdE1/o9IibDpuv+mQVZN91Ons/mBntrts339il2eyXSt3fTa8vICJO 8S8Mv/iMDhUzHd2JTBCDgjRPnzjKBg/28+eMlyPrxSoHWZXy/wfVDwAAAP//AwBQSwECLQAUAAYA CAAAACEAtoM4kv4AAADhAQAAEwAAAAAAAAAAAAAAAAAAAAAAW0NvbnRlbnRfVHlwZXNdLnhtbFBL AQItABQABgAIAAAAIQA4/SH/1gAAAJQBAAALAAAAAAAAAAAAAAAAAC8BAABfcmVscy8ucmVsc1BL AQItABQABgAIAAAAIQDqVOfiIwIAAEYEAAAOAAAAAAAAAAAAAAAAAC4CAABkcnMvZTJvRG9jLnht bFBLAQItABQABgAIAAAAIQDVuil+3QAAAAkBAAAPAAAAAAAAAAAAAAAAAH0EAABkcnMvZG93bnJl di54bWxQSwUGAAAAAAQABADzAAAAhwUAAAAA ">
                <v:textbox style="mso-fit-shape-to-text:t">
                  <w:txbxContent>
                    <w:p w14:paraId="749C4E4D" w14:textId="35B8697E" w:rsidR="00F13A3E" w:rsidRDefault="00945DF6" w:rsidP="00F13A3E">
                      <w:pPr>
                        <w:spacing w:line="240" w:lineRule="auto"/>
                      </w:pPr>
                      <w:r>
                        <w:t xml:space="preserve">Diagram: </w:t>
                      </w:r>
                      <w:r w:rsidR="00F13A3E">
                        <w:t xml:space="preserve">Aortic coarctation: relationship to the origin of the left subclavian artery is important to identify. </w:t>
                      </w:r>
                      <w:r w:rsidR="00F13A3E" w:rsidRPr="00F13A3E">
                        <w:rPr>
                          <w:i/>
                        </w:rPr>
                        <w:t xml:space="preserve">Diagram adapted from </w:t>
                      </w:r>
                      <w:proofErr w:type="spellStart"/>
                      <w:r w:rsidR="00F13A3E" w:rsidRPr="00F13A3E">
                        <w:rPr>
                          <w:i/>
                        </w:rPr>
                        <w:t>Popelova</w:t>
                      </w:r>
                      <w:proofErr w:type="spellEnd"/>
                      <w:r w:rsidR="00F13A3E" w:rsidRPr="00F13A3E">
                        <w:rPr>
                          <w:i/>
                        </w:rPr>
                        <w:t xml:space="preserve"> et al</w:t>
                      </w:r>
                    </w:p>
                  </w:txbxContent>
                </v:textbox>
              </v:shape>
            </w:pict>
          </mc:Fallback>
        </mc:AlternateContent>
      </w:r>
    </w:p>
    <w:p w14:paraId="3C47CC64" w14:textId="77777777" w:rsidR="00F13A3E" w:rsidRDefault="00F13A3E" w:rsidP="00F13A3E">
      <w:pPr>
        <w:spacing w:after="0" w:line="240" w:lineRule="auto"/>
      </w:pPr>
    </w:p>
    <w:p w14:paraId="2978F34B" w14:textId="77777777" w:rsidR="00F13A3E" w:rsidRDefault="00F13A3E" w:rsidP="00F13A3E">
      <w:pPr>
        <w:spacing w:after="0" w:line="240" w:lineRule="auto"/>
      </w:pPr>
    </w:p>
    <w:p w14:paraId="201A4B5B" w14:textId="77777777" w:rsidR="00F13A3E" w:rsidRDefault="00F13A3E" w:rsidP="00F13A3E">
      <w:pPr>
        <w:spacing w:after="0" w:line="240" w:lineRule="auto"/>
      </w:pPr>
    </w:p>
    <w:p w14:paraId="2BC9A3FF" w14:textId="77777777" w:rsidR="00F13A3E" w:rsidRDefault="00F13A3E" w:rsidP="00F13A3E">
      <w:pPr>
        <w:spacing w:after="0" w:line="240" w:lineRule="auto"/>
      </w:pPr>
    </w:p>
    <w:p w14:paraId="71A5417B" w14:textId="77777777" w:rsidR="00F13A3E" w:rsidRDefault="00F13A3E" w:rsidP="00F13A3E">
      <w:pPr>
        <w:spacing w:after="0" w:line="240" w:lineRule="auto"/>
      </w:pPr>
    </w:p>
    <w:p w14:paraId="6BCDEF56" w14:textId="77777777" w:rsidR="00F13A3E" w:rsidRDefault="00F13A3E" w:rsidP="00F13A3E">
      <w:pPr>
        <w:spacing w:after="0" w:line="240" w:lineRule="auto"/>
      </w:pPr>
    </w:p>
    <w:p w14:paraId="5663A68F" w14:textId="77777777" w:rsidR="003753C5" w:rsidRDefault="003753C5" w:rsidP="003753C5">
      <w:pPr>
        <w:pStyle w:val="Paragraphedeliste"/>
        <w:spacing w:after="0" w:line="240" w:lineRule="auto"/>
        <w:ind w:left="1080"/>
      </w:pPr>
    </w:p>
    <w:p w14:paraId="47F9A094" w14:textId="77777777" w:rsidR="00D73DF2" w:rsidRPr="0004292D" w:rsidRDefault="00D73DF2" w:rsidP="00FF74AE">
      <w:pPr>
        <w:spacing w:after="0" w:line="240" w:lineRule="auto"/>
        <w:rPr>
          <w:b/>
          <w:sz w:val="28"/>
          <w:szCs w:val="28"/>
        </w:rPr>
      </w:pPr>
      <w:r w:rsidRPr="0004292D">
        <w:rPr>
          <w:b/>
          <w:sz w:val="28"/>
          <w:szCs w:val="28"/>
        </w:rPr>
        <w:t>Common associations:</w:t>
      </w:r>
    </w:p>
    <w:p w14:paraId="4E92256E" w14:textId="77777777" w:rsidR="0004292D" w:rsidRDefault="00595D95" w:rsidP="0004292D">
      <w:pPr>
        <w:pStyle w:val="Paragraphedeliste"/>
        <w:numPr>
          <w:ilvl w:val="0"/>
          <w:numId w:val="1"/>
        </w:numPr>
        <w:spacing w:after="0" w:line="240" w:lineRule="auto"/>
      </w:pPr>
      <w:r>
        <w:t>Subaortic membrane</w:t>
      </w:r>
    </w:p>
    <w:p w14:paraId="57B2DABB" w14:textId="77777777" w:rsidR="00863C69" w:rsidRDefault="00595D95" w:rsidP="0004292D">
      <w:pPr>
        <w:pStyle w:val="Paragraphedeliste"/>
        <w:numPr>
          <w:ilvl w:val="1"/>
          <w:numId w:val="1"/>
        </w:numPr>
        <w:spacing w:after="0" w:line="240" w:lineRule="auto"/>
      </w:pPr>
      <w:r>
        <w:t>bicuspid aortic valve, coarctation, supramitral ring</w:t>
      </w:r>
      <w:r w:rsidR="00DE37A7">
        <w:t>, parachute mitral valve</w:t>
      </w:r>
      <w:r>
        <w:t xml:space="preserve"> (</w:t>
      </w:r>
      <w:r w:rsidR="0004292D">
        <w:t xml:space="preserve">when all features are present, this condition is collectively referred to as </w:t>
      </w:r>
      <w:r w:rsidR="00DE37A7">
        <w:t>Shone</w:t>
      </w:r>
      <w:r>
        <w:t xml:space="preserve"> syndrome)</w:t>
      </w:r>
    </w:p>
    <w:p w14:paraId="037E15BF" w14:textId="77777777" w:rsidR="00325897" w:rsidRDefault="00325897" w:rsidP="0004292D">
      <w:pPr>
        <w:pStyle w:val="Paragraphedeliste"/>
        <w:numPr>
          <w:ilvl w:val="1"/>
          <w:numId w:val="1"/>
        </w:numPr>
        <w:spacing w:after="0" w:line="240" w:lineRule="auto"/>
      </w:pPr>
      <w:r>
        <w:t>aortic regurgitation</w:t>
      </w:r>
    </w:p>
    <w:p w14:paraId="171503C0" w14:textId="77777777" w:rsidR="00595D95" w:rsidRDefault="00595D95" w:rsidP="0004292D">
      <w:pPr>
        <w:pStyle w:val="Paragraphedeliste"/>
        <w:numPr>
          <w:ilvl w:val="0"/>
          <w:numId w:val="1"/>
        </w:numPr>
        <w:spacing w:after="0" w:line="240" w:lineRule="auto"/>
      </w:pPr>
      <w:r>
        <w:t>Bicuspid aortic valve –</w:t>
      </w:r>
      <w:r w:rsidR="00931E30">
        <w:t xml:space="preserve"> ascending aorta dilatation,</w:t>
      </w:r>
      <w:r>
        <w:t xml:space="preserve"> coarctation</w:t>
      </w:r>
      <w:r w:rsidR="00DE37A7">
        <w:t>, Turner</w:t>
      </w:r>
      <w:r w:rsidR="00803813">
        <w:t xml:space="preserve"> syndrome</w:t>
      </w:r>
    </w:p>
    <w:p w14:paraId="1C3D9B8B" w14:textId="77777777" w:rsidR="00595D95" w:rsidRDefault="00595D95" w:rsidP="0004292D">
      <w:pPr>
        <w:pStyle w:val="Paragraphedeliste"/>
        <w:numPr>
          <w:ilvl w:val="0"/>
          <w:numId w:val="1"/>
        </w:numPr>
        <w:spacing w:after="0" w:line="240" w:lineRule="auto"/>
      </w:pPr>
      <w:proofErr w:type="spellStart"/>
      <w:r>
        <w:t>Supravalvular</w:t>
      </w:r>
      <w:proofErr w:type="spellEnd"/>
      <w:r>
        <w:t xml:space="preserve"> stenosis –</w:t>
      </w:r>
      <w:r w:rsidR="00803813">
        <w:t xml:space="preserve"> Williams syndrome</w:t>
      </w:r>
    </w:p>
    <w:p w14:paraId="0284DF38" w14:textId="77777777" w:rsidR="00595D95" w:rsidRDefault="00595D95" w:rsidP="0004292D">
      <w:pPr>
        <w:pStyle w:val="Paragraphedeliste"/>
        <w:numPr>
          <w:ilvl w:val="0"/>
          <w:numId w:val="1"/>
        </w:numPr>
        <w:spacing w:after="0" w:line="240" w:lineRule="auto"/>
      </w:pPr>
      <w:r>
        <w:t xml:space="preserve">Coarctation - </w:t>
      </w:r>
      <w:r w:rsidR="00803813">
        <w:t>bicuspid aortic valve</w:t>
      </w:r>
    </w:p>
    <w:p w14:paraId="3E7411E7" w14:textId="77777777" w:rsidR="005C2EE1" w:rsidRDefault="005C2EE1" w:rsidP="003753C5">
      <w:pPr>
        <w:pStyle w:val="Paragraphedeliste"/>
        <w:spacing w:after="0" w:line="240" w:lineRule="auto"/>
        <w:ind w:left="360"/>
      </w:pPr>
    </w:p>
    <w:p w14:paraId="05DFAB5B" w14:textId="77777777" w:rsidR="00F13A3E" w:rsidRDefault="00F13A3E" w:rsidP="003753C5">
      <w:pPr>
        <w:pStyle w:val="Paragraphedeliste"/>
        <w:spacing w:after="0" w:line="240" w:lineRule="auto"/>
        <w:ind w:left="360"/>
      </w:pPr>
    </w:p>
    <w:p w14:paraId="70BD83C5" w14:textId="77777777" w:rsidR="005B6A8B" w:rsidRPr="0004292D" w:rsidRDefault="00F13A3E" w:rsidP="00FF74AE">
      <w:pPr>
        <w:spacing w:after="0" w:line="240" w:lineRule="auto"/>
        <w:rPr>
          <w:b/>
          <w:sz w:val="28"/>
          <w:szCs w:val="28"/>
        </w:rPr>
      </w:pPr>
      <w:r>
        <w:rPr>
          <w:b/>
          <w:sz w:val="28"/>
          <w:szCs w:val="28"/>
        </w:rPr>
        <w:t>C</w:t>
      </w:r>
      <w:r w:rsidR="00915A39">
        <w:rPr>
          <w:b/>
          <w:sz w:val="28"/>
          <w:szCs w:val="28"/>
        </w:rPr>
        <w:t xml:space="preserve">ommon </w:t>
      </w:r>
      <w:r w:rsidR="00DE37A7">
        <w:rPr>
          <w:b/>
          <w:sz w:val="28"/>
          <w:szCs w:val="28"/>
        </w:rPr>
        <w:t>sequelae</w:t>
      </w:r>
      <w:r w:rsidR="00863C69" w:rsidRPr="0004292D">
        <w:rPr>
          <w:b/>
          <w:sz w:val="28"/>
          <w:szCs w:val="28"/>
        </w:rPr>
        <w:t>:</w:t>
      </w:r>
    </w:p>
    <w:p w14:paraId="317501DF" w14:textId="77777777" w:rsidR="00B4500B" w:rsidRDefault="00B4500B" w:rsidP="0004292D">
      <w:pPr>
        <w:pStyle w:val="Paragraphedeliste"/>
        <w:numPr>
          <w:ilvl w:val="0"/>
          <w:numId w:val="1"/>
        </w:numPr>
        <w:spacing w:after="0" w:line="240" w:lineRule="auto"/>
      </w:pPr>
      <w:r>
        <w:t xml:space="preserve">Aortic regurgitation </w:t>
      </w:r>
    </w:p>
    <w:p w14:paraId="70D591AA" w14:textId="77777777" w:rsidR="00971E99" w:rsidRDefault="00595D95" w:rsidP="0004292D">
      <w:pPr>
        <w:pStyle w:val="Paragraphedeliste"/>
        <w:numPr>
          <w:ilvl w:val="0"/>
          <w:numId w:val="1"/>
        </w:numPr>
        <w:spacing w:after="0" w:line="240" w:lineRule="auto"/>
      </w:pPr>
      <w:r>
        <w:t>LV hypertrophy</w:t>
      </w:r>
    </w:p>
    <w:p w14:paraId="4C4215CD" w14:textId="77777777" w:rsidR="00D972B6" w:rsidRDefault="00D972B6" w:rsidP="00B4500B">
      <w:pPr>
        <w:pStyle w:val="Paragraphedeliste"/>
        <w:numPr>
          <w:ilvl w:val="0"/>
          <w:numId w:val="1"/>
        </w:numPr>
        <w:spacing w:after="0" w:line="240" w:lineRule="auto"/>
      </w:pPr>
      <w:r>
        <w:t>LV systolic</w:t>
      </w:r>
      <w:r w:rsidR="00931E30">
        <w:t xml:space="preserve"> &amp; diastolic</w:t>
      </w:r>
      <w:r>
        <w:t xml:space="preserve"> dysfunction </w:t>
      </w:r>
    </w:p>
    <w:p w14:paraId="1E4B3ACF" w14:textId="77777777" w:rsidR="00595D95" w:rsidRDefault="002E4FB6" w:rsidP="00B4500B">
      <w:pPr>
        <w:pStyle w:val="Paragraphedeliste"/>
        <w:numPr>
          <w:ilvl w:val="0"/>
          <w:numId w:val="1"/>
        </w:numPr>
        <w:spacing w:after="0" w:line="240" w:lineRule="auto"/>
      </w:pPr>
      <w:r>
        <w:t>In severe cases, pulmonary hypertension</w:t>
      </w:r>
      <w:r w:rsidR="00B4500B">
        <w:t>, secondary to LV diastolic dy</w:t>
      </w:r>
      <w:r w:rsidR="00931E30">
        <w:t>s</w:t>
      </w:r>
      <w:r w:rsidR="00B4500B">
        <w:t xml:space="preserve">function. </w:t>
      </w:r>
    </w:p>
    <w:p w14:paraId="471BC8CD" w14:textId="77777777" w:rsidR="00B4500B" w:rsidRDefault="00931E30" w:rsidP="00B4500B">
      <w:pPr>
        <w:pStyle w:val="Paragraphedeliste"/>
        <w:numPr>
          <w:ilvl w:val="0"/>
          <w:numId w:val="1"/>
        </w:numPr>
        <w:spacing w:after="0" w:line="240" w:lineRule="auto"/>
      </w:pPr>
      <w:r>
        <w:t xml:space="preserve">Clinically </w:t>
      </w:r>
      <w:r w:rsidR="00B4500B">
        <w:t xml:space="preserve">in coarctation, reduced </w:t>
      </w:r>
      <w:r>
        <w:t xml:space="preserve">femoral pulses or arm-leg </w:t>
      </w:r>
      <w:r w:rsidR="00B4500B">
        <w:t>blood pressure</w:t>
      </w:r>
      <w:r>
        <w:t xml:space="preserve"> gradient</w:t>
      </w:r>
    </w:p>
    <w:p w14:paraId="0FF343C2" w14:textId="77777777" w:rsidR="0006532A" w:rsidRDefault="0006532A" w:rsidP="003753C5">
      <w:pPr>
        <w:spacing w:after="0" w:line="240" w:lineRule="auto"/>
      </w:pPr>
    </w:p>
    <w:p w14:paraId="027B1072" w14:textId="77777777" w:rsidR="0006532A" w:rsidRPr="001D2BF0" w:rsidRDefault="00915A39" w:rsidP="003753C5">
      <w:pPr>
        <w:spacing w:after="0" w:line="240" w:lineRule="auto"/>
        <w:rPr>
          <w:b/>
          <w:sz w:val="28"/>
          <w:szCs w:val="28"/>
        </w:rPr>
      </w:pPr>
      <w:r w:rsidRPr="001D2BF0">
        <w:rPr>
          <w:b/>
          <w:sz w:val="28"/>
          <w:szCs w:val="28"/>
        </w:rPr>
        <w:t>Tips &amp; Tricks</w:t>
      </w:r>
      <w:r w:rsidR="001D2BF0">
        <w:rPr>
          <w:b/>
          <w:sz w:val="28"/>
          <w:szCs w:val="28"/>
        </w:rPr>
        <w:t>:</w:t>
      </w:r>
      <w:r w:rsidRPr="001D2BF0">
        <w:rPr>
          <w:b/>
          <w:sz w:val="28"/>
          <w:szCs w:val="28"/>
        </w:rPr>
        <w:t xml:space="preserve"> </w:t>
      </w:r>
    </w:p>
    <w:p w14:paraId="463283E9" w14:textId="77777777" w:rsidR="00915A39" w:rsidRDefault="00915A39" w:rsidP="00915A39">
      <w:pPr>
        <w:pStyle w:val="Paragraphedeliste"/>
        <w:numPr>
          <w:ilvl w:val="0"/>
          <w:numId w:val="19"/>
        </w:numPr>
        <w:spacing w:after="0" w:line="240" w:lineRule="auto"/>
      </w:pPr>
      <w:r>
        <w:t>Subaortic stenosis:</w:t>
      </w:r>
    </w:p>
    <w:p w14:paraId="1AFB58B7" w14:textId="718562BF" w:rsidR="00915A39" w:rsidRDefault="00915A39" w:rsidP="001D2BF0">
      <w:pPr>
        <w:pStyle w:val="Paragraphedeliste"/>
        <w:numPr>
          <w:ilvl w:val="0"/>
          <w:numId w:val="21"/>
        </w:numPr>
        <w:spacing w:after="0" w:line="240" w:lineRule="auto"/>
      </w:pPr>
      <w:r>
        <w:t>Assess for cause of obstruction: e.g. subaortic membrane/ridge/chordae crossing outflow tract,</w:t>
      </w:r>
      <w:r w:rsidR="00B4500B">
        <w:t xml:space="preserve"> </w:t>
      </w:r>
      <w:r w:rsidR="00EE2350">
        <w:t xml:space="preserve">diffused tunnel like narrowing </w:t>
      </w:r>
      <w:r w:rsidR="00B4500B">
        <w:t>or</w:t>
      </w:r>
      <w:r>
        <w:t xml:space="preserve"> basal septal hypertrophy</w:t>
      </w:r>
    </w:p>
    <w:p w14:paraId="37873182" w14:textId="77777777" w:rsidR="00915A39" w:rsidRDefault="00915A39" w:rsidP="001D2BF0">
      <w:pPr>
        <w:pStyle w:val="Paragraphedeliste"/>
        <w:numPr>
          <w:ilvl w:val="0"/>
          <w:numId w:val="21"/>
        </w:numPr>
        <w:spacing w:after="0" w:line="240" w:lineRule="auto"/>
      </w:pPr>
      <w:r>
        <w:t>Turbulent flow through LVOT can damage aortic valve leaflets and cause aortic regurgitation</w:t>
      </w:r>
    </w:p>
    <w:p w14:paraId="58831793" w14:textId="77777777" w:rsidR="00915A39" w:rsidRDefault="00915A39" w:rsidP="001D2BF0">
      <w:pPr>
        <w:pStyle w:val="Paragraphedeliste"/>
        <w:numPr>
          <w:ilvl w:val="0"/>
          <w:numId w:val="21"/>
        </w:numPr>
        <w:spacing w:after="0" w:line="240" w:lineRule="auto"/>
      </w:pPr>
      <w:r>
        <w:t xml:space="preserve">Assess timing of flow – often </w:t>
      </w:r>
      <w:r w:rsidR="00B4500B">
        <w:t xml:space="preserve">a </w:t>
      </w:r>
      <w:r>
        <w:t>dynamic obstruction peaks in late systole</w:t>
      </w:r>
      <w:r w:rsidR="00B4500B">
        <w:t xml:space="preserve"> whereas</w:t>
      </w:r>
      <w:r>
        <w:t xml:space="preserve"> </w:t>
      </w:r>
      <w:r w:rsidR="00B4500B">
        <w:t xml:space="preserve">a </w:t>
      </w:r>
      <w:r>
        <w:t xml:space="preserve">fixed obstruction </w:t>
      </w:r>
      <w:r w:rsidR="00B4500B">
        <w:t xml:space="preserve">peaks </w:t>
      </w:r>
      <w:r>
        <w:t xml:space="preserve">in mid systole. </w:t>
      </w:r>
      <w:r w:rsidR="00B4500B">
        <w:t xml:space="preserve">This has important implications for patient management. </w:t>
      </w:r>
    </w:p>
    <w:p w14:paraId="382C49F4" w14:textId="77777777" w:rsidR="00915A39" w:rsidRDefault="00915A39" w:rsidP="00915A39">
      <w:pPr>
        <w:pStyle w:val="Paragraphedeliste"/>
        <w:spacing w:after="0" w:line="240" w:lineRule="auto"/>
        <w:ind w:left="1080"/>
      </w:pPr>
    </w:p>
    <w:p w14:paraId="161DF088" w14:textId="77777777" w:rsidR="00915A39" w:rsidRDefault="00915A39" w:rsidP="00915A39">
      <w:pPr>
        <w:pStyle w:val="Paragraphedeliste"/>
        <w:numPr>
          <w:ilvl w:val="0"/>
          <w:numId w:val="19"/>
        </w:numPr>
        <w:spacing w:after="0" w:line="240" w:lineRule="auto"/>
      </w:pPr>
      <w:r>
        <w:t>Aortic valve stenosis:</w:t>
      </w:r>
    </w:p>
    <w:p w14:paraId="15A1518C" w14:textId="77777777" w:rsidR="00915A39" w:rsidRDefault="00915A39" w:rsidP="001D2BF0">
      <w:pPr>
        <w:pStyle w:val="Paragraphedeliste"/>
        <w:numPr>
          <w:ilvl w:val="0"/>
          <w:numId w:val="22"/>
        </w:numPr>
        <w:spacing w:after="0" w:line="240" w:lineRule="auto"/>
      </w:pPr>
      <w:r>
        <w:t>Assess valve anatomy and number of leaflets</w:t>
      </w:r>
    </w:p>
    <w:p w14:paraId="68C22DEA" w14:textId="77777777" w:rsidR="00915A39" w:rsidRDefault="00915A39" w:rsidP="001D2BF0">
      <w:pPr>
        <w:pStyle w:val="Paragraphedeliste"/>
        <w:numPr>
          <w:ilvl w:val="0"/>
          <w:numId w:val="22"/>
        </w:numPr>
        <w:spacing w:after="0" w:line="240" w:lineRule="auto"/>
      </w:pPr>
      <w:r>
        <w:t>Assess for co-existing aortic regurgitation</w:t>
      </w:r>
      <w:r w:rsidR="00931E30">
        <w:t>, often eccentric if bicuspid aortic valve</w:t>
      </w:r>
    </w:p>
    <w:p w14:paraId="7C6863D6" w14:textId="77777777" w:rsidR="00915A39" w:rsidRDefault="00915A39" w:rsidP="001D2BF0">
      <w:pPr>
        <w:pStyle w:val="Paragraphedeliste"/>
        <w:numPr>
          <w:ilvl w:val="0"/>
          <w:numId w:val="22"/>
        </w:numPr>
        <w:spacing w:after="0" w:line="240" w:lineRule="auto"/>
      </w:pPr>
      <w:r>
        <w:t>Assess aortic root and ascending aorta for dilatation</w:t>
      </w:r>
      <w:r w:rsidR="00BE38CD">
        <w:t xml:space="preserve"> (using higher left parasternal &amp; right parasternal views)</w:t>
      </w:r>
    </w:p>
    <w:p w14:paraId="4BCB1648" w14:textId="77777777" w:rsidR="00915A39" w:rsidRDefault="00915A39" w:rsidP="001D2BF0">
      <w:pPr>
        <w:pStyle w:val="Paragraphedeliste"/>
        <w:numPr>
          <w:ilvl w:val="0"/>
          <w:numId w:val="22"/>
        </w:numPr>
        <w:spacing w:after="0" w:line="240" w:lineRule="auto"/>
      </w:pPr>
      <w:r>
        <w:t xml:space="preserve">Use apical, suprasternal and right parasternal windows as minimum attempt to search for best Doppler/blood flow alignment to reflect the true gradient. </w:t>
      </w:r>
      <w:r w:rsidR="001D2BF0">
        <w:t xml:space="preserve">Bicuspid valve flow is often eccentric. </w:t>
      </w:r>
      <w:r>
        <w:t xml:space="preserve">Non-imaging probe is </w:t>
      </w:r>
      <w:r w:rsidR="001D2BF0">
        <w:t xml:space="preserve">highly </w:t>
      </w:r>
      <w:r>
        <w:t xml:space="preserve">recommended. </w:t>
      </w:r>
    </w:p>
    <w:p w14:paraId="4922A6A4" w14:textId="77777777" w:rsidR="00915A39" w:rsidRDefault="00915A39" w:rsidP="001D2BF0">
      <w:pPr>
        <w:pStyle w:val="Paragraphedeliste"/>
        <w:numPr>
          <w:ilvl w:val="0"/>
          <w:numId w:val="22"/>
        </w:numPr>
        <w:spacing w:after="0" w:line="240" w:lineRule="auto"/>
      </w:pPr>
      <w:r>
        <w:t xml:space="preserve">Use modified Bernoulli equation to correct gradients if LVOT velocity &gt;1.2m/sec (see below). </w:t>
      </w:r>
    </w:p>
    <w:p w14:paraId="515FBD4A" w14:textId="77777777" w:rsidR="00915A39" w:rsidRDefault="00915A39" w:rsidP="00915A39">
      <w:pPr>
        <w:pStyle w:val="Paragraphedeliste"/>
        <w:spacing w:after="0" w:line="240" w:lineRule="auto"/>
        <w:ind w:left="1080"/>
      </w:pPr>
    </w:p>
    <w:p w14:paraId="60EDA64F" w14:textId="77777777" w:rsidR="00915A39" w:rsidRDefault="00915A39" w:rsidP="00915A39">
      <w:pPr>
        <w:pStyle w:val="Paragraphedeliste"/>
        <w:numPr>
          <w:ilvl w:val="0"/>
          <w:numId w:val="19"/>
        </w:numPr>
        <w:spacing w:after="0" w:line="240" w:lineRule="auto"/>
      </w:pPr>
      <w:proofErr w:type="spellStart"/>
      <w:r>
        <w:t>Supravalvular</w:t>
      </w:r>
      <w:proofErr w:type="spellEnd"/>
      <w:r>
        <w:t xml:space="preserve"> aortic stenosis:</w:t>
      </w:r>
    </w:p>
    <w:p w14:paraId="18120A28" w14:textId="77777777" w:rsidR="00B4500B" w:rsidRDefault="00915A39" w:rsidP="001D2BF0">
      <w:pPr>
        <w:pStyle w:val="Paragraphedeliste"/>
        <w:numPr>
          <w:ilvl w:val="0"/>
          <w:numId w:val="23"/>
        </w:numPr>
        <w:spacing w:after="0" w:line="240" w:lineRule="auto"/>
      </w:pPr>
      <w:r>
        <w:t xml:space="preserve">Identify level of stenosis e.g. </w:t>
      </w:r>
      <w:proofErr w:type="spellStart"/>
      <w:r>
        <w:t>sinotubular</w:t>
      </w:r>
      <w:proofErr w:type="spellEnd"/>
      <w:r>
        <w:t xml:space="preserve"> junction or in ascending aorta</w:t>
      </w:r>
      <w:r w:rsidRPr="00915A39">
        <w:t xml:space="preserve"> </w:t>
      </w:r>
      <w:r>
        <w:t xml:space="preserve">(right parasternal </w:t>
      </w:r>
      <w:r w:rsidR="00B4500B">
        <w:t xml:space="preserve">or apical long axis </w:t>
      </w:r>
      <w:r>
        <w:t xml:space="preserve">views may be helpful). </w:t>
      </w:r>
    </w:p>
    <w:p w14:paraId="071C51C3" w14:textId="6FC4A155" w:rsidR="00B4500B" w:rsidRDefault="00915A39" w:rsidP="00B4500B">
      <w:pPr>
        <w:pStyle w:val="Paragraphedeliste"/>
        <w:numPr>
          <w:ilvl w:val="0"/>
          <w:numId w:val="23"/>
        </w:numPr>
        <w:spacing w:after="0" w:line="240" w:lineRule="auto"/>
      </w:pPr>
      <w:r>
        <w:t xml:space="preserve">Identify extent of stenosis – discrete or long, </w:t>
      </w:r>
      <w:r w:rsidR="00EE2350">
        <w:t>tunnel like</w:t>
      </w:r>
      <w:r>
        <w:t xml:space="preserve"> narrowing (important Doppler considerations</w:t>
      </w:r>
      <w:r w:rsidR="00B4500B">
        <w:t>-see below</w:t>
      </w:r>
      <w:r>
        <w:t>)</w:t>
      </w:r>
      <w:r w:rsidR="00B4500B" w:rsidRPr="00B4500B">
        <w:t xml:space="preserve"> </w:t>
      </w:r>
    </w:p>
    <w:p w14:paraId="64796647" w14:textId="77777777" w:rsidR="00B4500B" w:rsidRDefault="00915A39" w:rsidP="00B4500B">
      <w:pPr>
        <w:pStyle w:val="Paragraphedeliste"/>
        <w:numPr>
          <w:ilvl w:val="0"/>
          <w:numId w:val="23"/>
        </w:numPr>
        <w:spacing w:after="0" w:line="240" w:lineRule="auto"/>
      </w:pPr>
      <w:r>
        <w:t>Use multiple windows to identify</w:t>
      </w:r>
      <w:r w:rsidR="001D2BF0">
        <w:t xml:space="preserve"> true</w:t>
      </w:r>
      <w:r w:rsidR="00931E30">
        <w:t xml:space="preserve"> gradient</w:t>
      </w:r>
      <w:r>
        <w:t xml:space="preserve"> </w:t>
      </w:r>
    </w:p>
    <w:p w14:paraId="205593BA" w14:textId="77777777" w:rsidR="00915A39" w:rsidRDefault="00B4500B" w:rsidP="00B4500B">
      <w:pPr>
        <w:pStyle w:val="Paragraphedeliste"/>
        <w:numPr>
          <w:ilvl w:val="0"/>
          <w:numId w:val="23"/>
        </w:numPr>
        <w:spacing w:after="0" w:line="240" w:lineRule="auto"/>
      </w:pPr>
      <w:r>
        <w:t>Confirm that aortic valve function is normal.</w:t>
      </w:r>
    </w:p>
    <w:p w14:paraId="0E11098F" w14:textId="77777777" w:rsidR="005C2EE1" w:rsidRDefault="005C2EE1" w:rsidP="003753C5">
      <w:pPr>
        <w:spacing w:after="0" w:line="240" w:lineRule="auto"/>
      </w:pPr>
    </w:p>
    <w:p w14:paraId="3EA87543" w14:textId="77777777" w:rsidR="00803813" w:rsidRDefault="001D2BF0" w:rsidP="001D2BF0">
      <w:pPr>
        <w:pStyle w:val="Paragraphedeliste"/>
        <w:numPr>
          <w:ilvl w:val="0"/>
          <w:numId w:val="19"/>
        </w:numPr>
        <w:spacing w:after="0" w:line="240" w:lineRule="auto"/>
      </w:pPr>
      <w:r>
        <w:t>Coarctation:</w:t>
      </w:r>
    </w:p>
    <w:p w14:paraId="5FA75BA9" w14:textId="77777777" w:rsidR="00803813" w:rsidRDefault="001D2BF0" w:rsidP="001D2BF0">
      <w:pPr>
        <w:pStyle w:val="Paragraphedeliste"/>
        <w:numPr>
          <w:ilvl w:val="0"/>
          <w:numId w:val="20"/>
        </w:numPr>
        <w:spacing w:after="0" w:line="240" w:lineRule="auto"/>
      </w:pPr>
      <w:r>
        <w:t>Unexplained</w:t>
      </w:r>
      <w:r w:rsidR="00B4500B">
        <w:t xml:space="preserve"> concentric left ventricular hypertrophy </w:t>
      </w:r>
      <w:r w:rsidR="00B40C44">
        <w:t>can be the important</w:t>
      </w:r>
      <w:r>
        <w:t xml:space="preserve"> clue to coarctation. </w:t>
      </w:r>
    </w:p>
    <w:p w14:paraId="327457CF" w14:textId="77777777" w:rsidR="001D2BF0" w:rsidRDefault="001D2BF0" w:rsidP="001D2BF0">
      <w:pPr>
        <w:pStyle w:val="Paragraphedeliste"/>
        <w:numPr>
          <w:ilvl w:val="0"/>
          <w:numId w:val="20"/>
        </w:numPr>
        <w:spacing w:after="0" w:line="240" w:lineRule="auto"/>
      </w:pPr>
      <w:r>
        <w:t>Assess d</w:t>
      </w:r>
      <w:r w:rsidR="00B4500B">
        <w:t>escending aorta with CW Doppler, including the non-imaging probe.</w:t>
      </w:r>
    </w:p>
    <w:p w14:paraId="34596BE1" w14:textId="77777777" w:rsidR="001D2BF0" w:rsidRDefault="001D2BF0" w:rsidP="001D2BF0">
      <w:pPr>
        <w:pStyle w:val="Paragraphedeliste"/>
        <w:numPr>
          <w:ilvl w:val="0"/>
          <w:numId w:val="20"/>
        </w:numPr>
        <w:spacing w:after="0" w:line="240" w:lineRule="auto"/>
      </w:pPr>
      <w:r>
        <w:t xml:space="preserve">The shape of the CW Doppler signal is more </w:t>
      </w:r>
      <w:r w:rsidR="00B4500B">
        <w:t>informative</w:t>
      </w:r>
      <w:r>
        <w:t xml:space="preserve"> than the peak velocity: extension of forward flow into diastole can suggest the presence of </w:t>
      </w:r>
      <w:r w:rsidR="00E72F85">
        <w:t xml:space="preserve">severe stenosis and </w:t>
      </w:r>
      <w:r>
        <w:t xml:space="preserve">a collateral circulation, which is clinically significant, irrespective of peak gradient. </w:t>
      </w:r>
      <w:r w:rsidR="00B4500B">
        <w:t xml:space="preserve">In a normal situation, the cessation of aortic flow will coincide with the </w:t>
      </w:r>
      <w:r>
        <w:t xml:space="preserve">end of the T-wave on the ECG. </w:t>
      </w:r>
      <w:r w:rsidR="00B4500B">
        <w:t xml:space="preserve"> In coarctation, forward flow is seen after the T-wave. This flow is often referred to as a </w:t>
      </w:r>
      <w:r w:rsidR="00DE37A7">
        <w:t>‘</w:t>
      </w:r>
      <w:r w:rsidR="00B4500B">
        <w:t>diastolic tail</w:t>
      </w:r>
      <w:r w:rsidR="00DE37A7">
        <w:t>’</w:t>
      </w:r>
      <w:r w:rsidR="00B4500B">
        <w:t xml:space="preserve">.  </w:t>
      </w:r>
    </w:p>
    <w:p w14:paraId="658C5BBF" w14:textId="77777777" w:rsidR="001D2BF0" w:rsidRDefault="001D2BF0" w:rsidP="001D2BF0">
      <w:pPr>
        <w:pStyle w:val="Paragraphedeliste"/>
        <w:numPr>
          <w:ilvl w:val="0"/>
          <w:numId w:val="20"/>
        </w:numPr>
        <w:spacing w:after="0" w:line="240" w:lineRule="auto"/>
      </w:pPr>
      <w:r>
        <w:t>In long segments of coarctation, the CW Doppler gradient can be unreliable due to the assumptions of the Bernoulli equation being untrue and also the presence</w:t>
      </w:r>
      <w:r w:rsidR="00216692">
        <w:t xml:space="preserve"> of significant collaterals providing an alternative pathway for flow. </w:t>
      </w:r>
    </w:p>
    <w:p w14:paraId="54A89364" w14:textId="77777777" w:rsidR="001D2BF0" w:rsidRDefault="00E72F85" w:rsidP="001D2BF0">
      <w:pPr>
        <w:pStyle w:val="Paragraphedeliste"/>
        <w:numPr>
          <w:ilvl w:val="0"/>
          <w:numId w:val="20"/>
        </w:numPr>
        <w:spacing w:after="0" w:line="240" w:lineRule="auto"/>
      </w:pPr>
      <w:r>
        <w:t>In the suprasternal view, b</w:t>
      </w:r>
      <w:r w:rsidR="001D2BF0">
        <w:t xml:space="preserve">e careful not to confuse ‘double shadows’ given by </w:t>
      </w:r>
      <w:r w:rsidR="00216692">
        <w:t xml:space="preserve">flow in </w:t>
      </w:r>
      <w:r w:rsidR="001D2BF0">
        <w:t>the left pulmonary artery, which courses in front of the descending aorta</w:t>
      </w:r>
    </w:p>
    <w:p w14:paraId="622B3779" w14:textId="77777777" w:rsidR="001D2BF0" w:rsidRDefault="001D2BF0" w:rsidP="001D2BF0">
      <w:pPr>
        <w:pStyle w:val="Paragraphedeliste"/>
        <w:numPr>
          <w:ilvl w:val="0"/>
          <w:numId w:val="20"/>
        </w:numPr>
        <w:spacing w:after="0" w:line="240" w:lineRule="auto"/>
      </w:pPr>
      <w:r>
        <w:t xml:space="preserve">Assess abdominal </w:t>
      </w:r>
      <w:r w:rsidR="00E72F85">
        <w:t xml:space="preserve">aortic </w:t>
      </w:r>
      <w:r>
        <w:t>flow for systolic blunting and any</w:t>
      </w:r>
      <w:r w:rsidR="00931E30">
        <w:t xml:space="preserve"> diastolic continuation of flow</w:t>
      </w:r>
    </w:p>
    <w:p w14:paraId="2EFBF620" w14:textId="77777777" w:rsidR="00931E30" w:rsidRDefault="00931E30" w:rsidP="00931E30">
      <w:pPr>
        <w:pStyle w:val="Paragraphedeliste"/>
        <w:numPr>
          <w:ilvl w:val="0"/>
          <w:numId w:val="20"/>
        </w:numPr>
        <w:spacing w:after="0" w:line="240" w:lineRule="auto"/>
      </w:pPr>
      <w:r>
        <w:t>In the case of extensive collateralization, mild exercise (supine pedalling motion increasing the heart rate to 90-100 bpm) may saturate the collaterals, force flow through the coarctation and reveal the gradient.</w:t>
      </w:r>
    </w:p>
    <w:p w14:paraId="131DE2F3" w14:textId="77777777" w:rsidR="00931E30" w:rsidRDefault="00931E30" w:rsidP="00931E30">
      <w:pPr>
        <w:pStyle w:val="Paragraphedeliste"/>
        <w:spacing w:after="0" w:line="240" w:lineRule="auto"/>
      </w:pPr>
    </w:p>
    <w:p w14:paraId="7C983607" w14:textId="77777777" w:rsidR="00803813" w:rsidRDefault="00803813" w:rsidP="003753C5">
      <w:pPr>
        <w:spacing w:after="0" w:line="240" w:lineRule="auto"/>
      </w:pPr>
    </w:p>
    <w:p w14:paraId="765D9BC2" w14:textId="77777777" w:rsidR="00803813" w:rsidRDefault="00803813" w:rsidP="003753C5">
      <w:pPr>
        <w:spacing w:after="0" w:line="240" w:lineRule="auto"/>
      </w:pPr>
    </w:p>
    <w:p w14:paraId="06526B11" w14:textId="77777777" w:rsidR="002B312D" w:rsidRDefault="002B312D" w:rsidP="002B312D">
      <w:pPr>
        <w:spacing w:after="0" w:line="240" w:lineRule="auto"/>
        <w:jc w:val="center"/>
        <w:rPr>
          <w:b/>
          <w:sz w:val="28"/>
          <w:szCs w:val="28"/>
        </w:rPr>
      </w:pPr>
    </w:p>
    <w:p w14:paraId="22E2204D" w14:textId="77777777" w:rsidR="002B312D" w:rsidRDefault="002B312D" w:rsidP="002B312D">
      <w:pPr>
        <w:spacing w:after="0" w:line="240" w:lineRule="auto"/>
        <w:jc w:val="center"/>
        <w:rPr>
          <w:b/>
          <w:sz w:val="28"/>
          <w:szCs w:val="28"/>
        </w:rPr>
      </w:pPr>
    </w:p>
    <w:p w14:paraId="002D4D01" w14:textId="79F473B0" w:rsidR="0006532A" w:rsidRDefault="0006532A" w:rsidP="002B312D">
      <w:pPr>
        <w:spacing w:after="0" w:line="240" w:lineRule="auto"/>
        <w:jc w:val="center"/>
        <w:rPr>
          <w:b/>
          <w:sz w:val="28"/>
          <w:szCs w:val="28"/>
        </w:rPr>
      </w:pPr>
      <w:r>
        <w:rPr>
          <w:b/>
          <w:sz w:val="28"/>
          <w:szCs w:val="28"/>
        </w:rPr>
        <w:t>Imaging Protocol</w:t>
      </w:r>
      <w:r w:rsidR="002B312D">
        <w:rPr>
          <w:b/>
          <w:sz w:val="28"/>
          <w:szCs w:val="28"/>
        </w:rPr>
        <w:t xml:space="preserve"> for LV outflow obstruction</w:t>
      </w:r>
    </w:p>
    <w:p w14:paraId="64EFC5A6" w14:textId="77777777" w:rsidR="00FF74AE" w:rsidRDefault="00FF74AE" w:rsidP="003753C5">
      <w:pPr>
        <w:spacing w:after="0" w:line="240" w:lineRule="auto"/>
        <w:rPr>
          <w:b/>
          <w:sz w:val="28"/>
          <w:szCs w:val="28"/>
        </w:rPr>
      </w:pPr>
    </w:p>
    <w:tbl>
      <w:tblPr>
        <w:tblStyle w:val="Grilledutableau"/>
        <w:tblW w:w="9039" w:type="dxa"/>
        <w:tblLook w:val="04A0" w:firstRow="1" w:lastRow="0" w:firstColumn="1" w:lastColumn="0" w:noHBand="0" w:noVBand="1"/>
      </w:tblPr>
      <w:tblGrid>
        <w:gridCol w:w="3080"/>
        <w:gridCol w:w="5959"/>
      </w:tblGrid>
      <w:tr w:rsidR="0006532A" w14:paraId="2834E6E1" w14:textId="77777777" w:rsidTr="00780A2C">
        <w:tc>
          <w:tcPr>
            <w:tcW w:w="3080" w:type="dxa"/>
          </w:tcPr>
          <w:p w14:paraId="5D7E6A8A" w14:textId="77777777" w:rsidR="0006532A" w:rsidRDefault="0006532A" w:rsidP="003753C5">
            <w:pPr>
              <w:spacing w:after="0" w:line="240" w:lineRule="auto"/>
            </w:pPr>
            <w:r>
              <w:t>PLAX/RV inflow</w:t>
            </w:r>
          </w:p>
        </w:tc>
        <w:tc>
          <w:tcPr>
            <w:tcW w:w="5959" w:type="dxa"/>
            <w:shd w:val="clear" w:color="auto" w:fill="auto"/>
          </w:tcPr>
          <w:p w14:paraId="55CA1450" w14:textId="77777777" w:rsidR="00863C69" w:rsidRDefault="00863C69" w:rsidP="00863C69">
            <w:pPr>
              <w:pStyle w:val="Paragraphedeliste"/>
              <w:numPr>
                <w:ilvl w:val="0"/>
                <w:numId w:val="8"/>
              </w:numPr>
              <w:spacing w:after="0" w:line="240" w:lineRule="auto"/>
            </w:pPr>
            <w:r>
              <w:t>LV size &amp; function</w:t>
            </w:r>
          </w:p>
          <w:p w14:paraId="447A1548" w14:textId="77777777" w:rsidR="00863C69" w:rsidRDefault="00595D95" w:rsidP="00863C69">
            <w:pPr>
              <w:pStyle w:val="Paragraphedeliste"/>
              <w:numPr>
                <w:ilvl w:val="0"/>
                <w:numId w:val="8"/>
              </w:numPr>
              <w:spacing w:after="0" w:line="240" w:lineRule="auto"/>
            </w:pPr>
            <w:r>
              <w:t>LV wall thickness</w:t>
            </w:r>
          </w:p>
          <w:p w14:paraId="1A8F4B4B" w14:textId="77777777" w:rsidR="00A53A2E" w:rsidRDefault="001A32E7" w:rsidP="00A53A2E">
            <w:pPr>
              <w:pStyle w:val="Paragraphedeliste"/>
              <w:numPr>
                <w:ilvl w:val="0"/>
                <w:numId w:val="8"/>
              </w:numPr>
              <w:spacing w:after="0" w:line="240" w:lineRule="auto"/>
            </w:pPr>
            <w:r>
              <w:t xml:space="preserve">Demonstrate </w:t>
            </w:r>
            <w:r w:rsidR="00915A39">
              <w:t xml:space="preserve">LV outflow tract, </w:t>
            </w:r>
            <w:r>
              <w:t>aortic valve anatomy, number of leaflets</w:t>
            </w:r>
            <w:r w:rsidR="00915A39">
              <w:t>, aortic root and ascending aorta</w:t>
            </w:r>
          </w:p>
          <w:p w14:paraId="06483173" w14:textId="77777777" w:rsidR="00595D95" w:rsidRDefault="00595D95" w:rsidP="00A53A2E">
            <w:pPr>
              <w:pStyle w:val="Paragraphedeliste"/>
              <w:numPr>
                <w:ilvl w:val="0"/>
                <w:numId w:val="8"/>
              </w:numPr>
              <w:spacing w:after="0" w:line="240" w:lineRule="auto"/>
            </w:pPr>
            <w:r>
              <w:t xml:space="preserve">Assess </w:t>
            </w:r>
            <w:proofErr w:type="spellStart"/>
            <w:r>
              <w:t>valvular</w:t>
            </w:r>
            <w:proofErr w:type="spellEnd"/>
            <w:r>
              <w:t xml:space="preserve"> function</w:t>
            </w:r>
          </w:p>
          <w:p w14:paraId="1A9DBAE8" w14:textId="77777777" w:rsidR="00632C9D" w:rsidRDefault="00595D95" w:rsidP="001A32E7">
            <w:pPr>
              <w:pStyle w:val="Paragraphedeliste"/>
              <w:numPr>
                <w:ilvl w:val="0"/>
                <w:numId w:val="8"/>
              </w:numPr>
              <w:spacing w:after="0" w:line="240" w:lineRule="auto"/>
            </w:pPr>
            <w:r>
              <w:t>Assess site of stenosis</w:t>
            </w:r>
          </w:p>
          <w:p w14:paraId="30181D9D" w14:textId="77777777" w:rsidR="00D972B6" w:rsidRDefault="00D972B6" w:rsidP="00D972B6">
            <w:pPr>
              <w:pStyle w:val="Paragraphedeliste"/>
              <w:spacing w:after="0" w:line="240" w:lineRule="auto"/>
              <w:ind w:left="360"/>
            </w:pPr>
          </w:p>
        </w:tc>
      </w:tr>
      <w:tr w:rsidR="0006532A" w14:paraId="635FFDEC" w14:textId="77777777" w:rsidTr="00780A2C">
        <w:tc>
          <w:tcPr>
            <w:tcW w:w="3080" w:type="dxa"/>
          </w:tcPr>
          <w:p w14:paraId="108A0D39" w14:textId="77777777" w:rsidR="0006532A" w:rsidRDefault="0006532A" w:rsidP="003753C5">
            <w:pPr>
              <w:spacing w:after="0" w:line="240" w:lineRule="auto"/>
            </w:pPr>
            <w:r>
              <w:t>Apical views</w:t>
            </w:r>
          </w:p>
        </w:tc>
        <w:tc>
          <w:tcPr>
            <w:tcW w:w="5959" w:type="dxa"/>
            <w:shd w:val="clear" w:color="auto" w:fill="auto"/>
          </w:tcPr>
          <w:p w14:paraId="1B2A0220" w14:textId="77777777" w:rsidR="00595D95" w:rsidRDefault="00595D95" w:rsidP="003753C5">
            <w:pPr>
              <w:pStyle w:val="Paragraphedeliste"/>
              <w:numPr>
                <w:ilvl w:val="0"/>
                <w:numId w:val="10"/>
              </w:numPr>
              <w:spacing w:after="0" w:line="240" w:lineRule="auto"/>
            </w:pPr>
            <w:r>
              <w:t>Obtain LVOT VTI with PW Doppler</w:t>
            </w:r>
          </w:p>
          <w:p w14:paraId="35A044DE" w14:textId="77777777" w:rsidR="00595D95" w:rsidRDefault="00595D95" w:rsidP="003753C5">
            <w:pPr>
              <w:pStyle w:val="Paragraphedeliste"/>
              <w:numPr>
                <w:ilvl w:val="0"/>
                <w:numId w:val="10"/>
              </w:numPr>
              <w:spacing w:after="0" w:line="240" w:lineRule="auto"/>
            </w:pPr>
            <w:r>
              <w:t xml:space="preserve">Obtain </w:t>
            </w:r>
            <w:r w:rsidR="002E6C1B">
              <w:t xml:space="preserve">peak </w:t>
            </w:r>
            <w:r>
              <w:t>outflow gradient</w:t>
            </w:r>
            <w:r w:rsidR="002E6C1B">
              <w:t>s</w:t>
            </w:r>
            <w:r>
              <w:t xml:space="preserve"> </w:t>
            </w:r>
            <w:r w:rsidR="002E6C1B">
              <w:t xml:space="preserve">and VTI </w:t>
            </w:r>
            <w:r w:rsidR="00D972B6">
              <w:t xml:space="preserve">using CW Doppler </w:t>
            </w:r>
            <w:r>
              <w:t>(with non-imaging probe)</w:t>
            </w:r>
          </w:p>
          <w:p w14:paraId="607EB7D0" w14:textId="77777777" w:rsidR="00251D90" w:rsidRDefault="00251D90" w:rsidP="003753C5">
            <w:pPr>
              <w:pStyle w:val="Paragraphedeliste"/>
              <w:numPr>
                <w:ilvl w:val="0"/>
                <w:numId w:val="10"/>
              </w:numPr>
              <w:spacing w:after="0" w:line="240" w:lineRule="auto"/>
            </w:pPr>
            <w:r>
              <w:t xml:space="preserve">Assess </w:t>
            </w:r>
            <w:proofErr w:type="spellStart"/>
            <w:r w:rsidR="00595D95">
              <w:t>AoV</w:t>
            </w:r>
            <w:proofErr w:type="spellEnd"/>
            <w:r w:rsidR="00595D95">
              <w:t xml:space="preserve"> regurgitation</w:t>
            </w:r>
            <w:r>
              <w:t xml:space="preserve"> </w:t>
            </w:r>
          </w:p>
          <w:p w14:paraId="785E851E" w14:textId="77777777" w:rsidR="00595D95" w:rsidRDefault="00595D95" w:rsidP="003753C5">
            <w:pPr>
              <w:pStyle w:val="Paragraphedeliste"/>
              <w:numPr>
                <w:ilvl w:val="0"/>
                <w:numId w:val="10"/>
              </w:numPr>
              <w:spacing w:after="0" w:line="240" w:lineRule="auto"/>
            </w:pPr>
            <w:r>
              <w:t>Assess level of stenosis</w:t>
            </w:r>
          </w:p>
          <w:p w14:paraId="5D25D8F1" w14:textId="77777777" w:rsidR="00915A39" w:rsidRDefault="00915A39" w:rsidP="00915A39">
            <w:pPr>
              <w:pStyle w:val="Paragraphedeliste"/>
              <w:numPr>
                <w:ilvl w:val="0"/>
                <w:numId w:val="10"/>
              </w:numPr>
              <w:spacing w:after="0" w:line="240" w:lineRule="auto"/>
            </w:pPr>
            <w:r>
              <w:t>Assess ventricular function</w:t>
            </w:r>
          </w:p>
          <w:p w14:paraId="100077EF" w14:textId="77777777" w:rsidR="00B1471B" w:rsidRDefault="00595D95" w:rsidP="00971E99">
            <w:pPr>
              <w:pStyle w:val="Paragraphedeliste"/>
              <w:numPr>
                <w:ilvl w:val="0"/>
                <w:numId w:val="10"/>
              </w:numPr>
              <w:spacing w:after="0" w:line="240" w:lineRule="auto"/>
            </w:pPr>
            <w:r>
              <w:t>Assess diastolic function</w:t>
            </w:r>
          </w:p>
          <w:p w14:paraId="7D05D241" w14:textId="77777777" w:rsidR="00632C9D" w:rsidRDefault="00595D95" w:rsidP="001A32E7">
            <w:pPr>
              <w:pStyle w:val="Paragraphedeliste"/>
              <w:numPr>
                <w:ilvl w:val="0"/>
                <w:numId w:val="10"/>
              </w:numPr>
              <w:spacing w:after="0" w:line="240" w:lineRule="auto"/>
            </w:pPr>
            <w:r>
              <w:t>Assess TR for pulmonary hypertension</w:t>
            </w:r>
          </w:p>
        </w:tc>
      </w:tr>
      <w:tr w:rsidR="0006532A" w14:paraId="77E2CA8F" w14:textId="77777777" w:rsidTr="00780A2C">
        <w:tc>
          <w:tcPr>
            <w:tcW w:w="3080" w:type="dxa"/>
          </w:tcPr>
          <w:p w14:paraId="749D3FBE" w14:textId="77777777" w:rsidR="0006532A" w:rsidRDefault="0006532A" w:rsidP="003753C5">
            <w:pPr>
              <w:spacing w:after="0" w:line="240" w:lineRule="auto"/>
            </w:pPr>
            <w:r>
              <w:t xml:space="preserve"> Subcostal  view</w:t>
            </w:r>
          </w:p>
        </w:tc>
        <w:tc>
          <w:tcPr>
            <w:tcW w:w="5959" w:type="dxa"/>
            <w:shd w:val="clear" w:color="auto" w:fill="auto"/>
          </w:tcPr>
          <w:p w14:paraId="4FA34346" w14:textId="77777777" w:rsidR="00931B91" w:rsidRDefault="00915A39" w:rsidP="003753C5">
            <w:pPr>
              <w:pStyle w:val="Paragraphedeliste"/>
              <w:numPr>
                <w:ilvl w:val="0"/>
                <w:numId w:val="11"/>
              </w:numPr>
              <w:spacing w:after="0" w:line="240" w:lineRule="auto"/>
            </w:pPr>
            <w:r>
              <w:t>Assess abdominal aortic flow</w:t>
            </w:r>
            <w:r w:rsidR="00D972B6">
              <w:t xml:space="preserve"> profile</w:t>
            </w:r>
          </w:p>
          <w:p w14:paraId="4558B9F5" w14:textId="77777777" w:rsidR="00632C9D" w:rsidRDefault="00632C9D" w:rsidP="00595D95">
            <w:pPr>
              <w:pStyle w:val="Paragraphedeliste"/>
              <w:spacing w:after="0" w:line="240" w:lineRule="auto"/>
              <w:ind w:left="360"/>
            </w:pPr>
          </w:p>
        </w:tc>
      </w:tr>
      <w:tr w:rsidR="0006532A" w14:paraId="08DE8549" w14:textId="77777777" w:rsidTr="00780A2C">
        <w:tc>
          <w:tcPr>
            <w:tcW w:w="3080" w:type="dxa"/>
          </w:tcPr>
          <w:p w14:paraId="5281D8FE" w14:textId="77777777" w:rsidR="0006532A" w:rsidRDefault="0006532A" w:rsidP="003753C5">
            <w:pPr>
              <w:spacing w:after="0" w:line="240" w:lineRule="auto"/>
            </w:pPr>
            <w:r>
              <w:t>Suprasternal view</w:t>
            </w:r>
            <w:r w:rsidR="00803813">
              <w:t>s</w:t>
            </w:r>
          </w:p>
        </w:tc>
        <w:tc>
          <w:tcPr>
            <w:tcW w:w="5959" w:type="dxa"/>
          </w:tcPr>
          <w:p w14:paraId="5A6E6AA7" w14:textId="77777777" w:rsidR="0006532A" w:rsidRDefault="00931B91" w:rsidP="003753C5">
            <w:pPr>
              <w:pStyle w:val="Paragraphedeliste"/>
              <w:numPr>
                <w:ilvl w:val="0"/>
                <w:numId w:val="12"/>
              </w:numPr>
              <w:spacing w:after="0" w:line="240" w:lineRule="auto"/>
            </w:pPr>
            <w:r>
              <w:t xml:space="preserve">Assess arch </w:t>
            </w:r>
            <w:r w:rsidR="00595D95">
              <w:t xml:space="preserve">dimensions, </w:t>
            </w:r>
            <w:r w:rsidR="00803813">
              <w:t>site of narrowing</w:t>
            </w:r>
            <w:r w:rsidR="00595D95">
              <w:t xml:space="preserve">, peak gradient, </w:t>
            </w:r>
            <w:r w:rsidR="001A32E7">
              <w:t>presence of diastolic forward flow.</w:t>
            </w:r>
          </w:p>
          <w:p w14:paraId="58FE7576" w14:textId="77777777" w:rsidR="00931E30" w:rsidRDefault="00931E30" w:rsidP="00931E30">
            <w:pPr>
              <w:pStyle w:val="Paragraphedeliste"/>
              <w:numPr>
                <w:ilvl w:val="0"/>
                <w:numId w:val="12"/>
              </w:numPr>
              <w:spacing w:after="0" w:line="240" w:lineRule="auto"/>
            </w:pPr>
            <w:r>
              <w:t>Attempt to demonstrate collaterals if coarctation; may use mild exercise (see tips and tricks)</w:t>
            </w:r>
          </w:p>
          <w:p w14:paraId="34ED262E" w14:textId="77777777" w:rsidR="00632C9D" w:rsidRDefault="00595D95" w:rsidP="001A32E7">
            <w:pPr>
              <w:pStyle w:val="Paragraphedeliste"/>
              <w:numPr>
                <w:ilvl w:val="0"/>
                <w:numId w:val="12"/>
              </w:numPr>
              <w:spacing w:after="0" w:line="240" w:lineRule="auto"/>
            </w:pPr>
            <w:r>
              <w:t>Obtain peak aortic/outflow gradient</w:t>
            </w:r>
            <w:r w:rsidR="002E6C1B">
              <w:t xml:space="preserve"> &amp; VTI</w:t>
            </w:r>
            <w:r>
              <w:t xml:space="preserve"> </w:t>
            </w:r>
            <w:r w:rsidR="001A32E7">
              <w:t>from suprasternal notch &amp; clavicular views. Use of</w:t>
            </w:r>
            <w:r>
              <w:t xml:space="preserve"> non</w:t>
            </w:r>
            <w:r w:rsidR="00803813">
              <w:t>-</w:t>
            </w:r>
            <w:r>
              <w:t xml:space="preserve">imaging probe </w:t>
            </w:r>
            <w:r w:rsidR="001A32E7">
              <w:t>is recommended</w:t>
            </w:r>
          </w:p>
        </w:tc>
      </w:tr>
      <w:tr w:rsidR="00595D95" w14:paraId="75C02E17" w14:textId="77777777" w:rsidTr="00780A2C">
        <w:tc>
          <w:tcPr>
            <w:tcW w:w="3080" w:type="dxa"/>
          </w:tcPr>
          <w:p w14:paraId="5BABFB70" w14:textId="77777777" w:rsidR="00595D95" w:rsidRDefault="00595D95" w:rsidP="00931E30">
            <w:pPr>
              <w:spacing w:after="0" w:line="240" w:lineRule="auto"/>
            </w:pPr>
            <w:r>
              <w:t xml:space="preserve">Right </w:t>
            </w:r>
            <w:r w:rsidR="00931E30">
              <w:t>para</w:t>
            </w:r>
            <w:r>
              <w:t xml:space="preserve">sternal </w:t>
            </w:r>
          </w:p>
        </w:tc>
        <w:tc>
          <w:tcPr>
            <w:tcW w:w="5959" w:type="dxa"/>
          </w:tcPr>
          <w:p w14:paraId="6FD9E12F" w14:textId="77777777" w:rsidR="00595D95" w:rsidRDefault="00595D95" w:rsidP="003753C5">
            <w:pPr>
              <w:pStyle w:val="Paragraphedeliste"/>
              <w:numPr>
                <w:ilvl w:val="0"/>
                <w:numId w:val="12"/>
              </w:numPr>
              <w:spacing w:after="0" w:line="240" w:lineRule="auto"/>
            </w:pPr>
            <w:r>
              <w:t xml:space="preserve">Assess </w:t>
            </w:r>
            <w:r w:rsidR="00803813">
              <w:t>dimensions &amp;</w:t>
            </w:r>
            <w:r>
              <w:t xml:space="preserve"> contour</w:t>
            </w:r>
            <w:r w:rsidR="00803813">
              <w:t xml:space="preserve"> of ascending aorta</w:t>
            </w:r>
          </w:p>
          <w:p w14:paraId="14A0BEB0" w14:textId="77777777" w:rsidR="00803813" w:rsidRDefault="001A32E7" w:rsidP="001A32E7">
            <w:pPr>
              <w:pStyle w:val="Paragraphedeliste"/>
              <w:numPr>
                <w:ilvl w:val="0"/>
                <w:numId w:val="12"/>
              </w:numPr>
              <w:spacing w:after="0" w:line="240" w:lineRule="auto"/>
            </w:pPr>
            <w:r>
              <w:t>Assess</w:t>
            </w:r>
            <w:r w:rsidR="00595D95">
              <w:t xml:space="preserve"> peak </w:t>
            </w:r>
            <w:r>
              <w:t xml:space="preserve">aortic </w:t>
            </w:r>
            <w:r w:rsidR="00595D95">
              <w:t>gradient</w:t>
            </w:r>
            <w:r>
              <w:t xml:space="preserve">. Use of </w:t>
            </w:r>
            <w:r w:rsidR="00595D95">
              <w:t>non-imaging probe</w:t>
            </w:r>
            <w:r>
              <w:t xml:space="preserve"> is recommended</w:t>
            </w:r>
          </w:p>
        </w:tc>
      </w:tr>
    </w:tbl>
    <w:p w14:paraId="68B5257C" w14:textId="77777777" w:rsidR="0006532A" w:rsidRDefault="0006532A" w:rsidP="003753C5">
      <w:pPr>
        <w:spacing w:after="0" w:line="240" w:lineRule="auto"/>
      </w:pPr>
    </w:p>
    <w:p w14:paraId="54817AD7" w14:textId="77777777" w:rsidR="002B312D" w:rsidRDefault="002B312D">
      <w:pPr>
        <w:spacing w:after="0" w:line="240" w:lineRule="auto"/>
        <w:rPr>
          <w:b/>
          <w:sz w:val="28"/>
          <w:szCs w:val="28"/>
        </w:rPr>
      </w:pPr>
      <w:r>
        <w:rPr>
          <w:b/>
          <w:sz w:val="28"/>
          <w:szCs w:val="28"/>
        </w:rPr>
        <w:br w:type="page"/>
      </w:r>
    </w:p>
    <w:p w14:paraId="086BED14" w14:textId="32071370" w:rsidR="002F2695" w:rsidRDefault="001A32E7" w:rsidP="003753C5">
      <w:pPr>
        <w:spacing w:after="0" w:line="240" w:lineRule="auto"/>
        <w:rPr>
          <w:b/>
          <w:sz w:val="28"/>
          <w:szCs w:val="28"/>
        </w:rPr>
      </w:pPr>
      <w:r w:rsidRPr="001A32E7">
        <w:rPr>
          <w:b/>
          <w:sz w:val="28"/>
          <w:szCs w:val="28"/>
        </w:rPr>
        <w:t>Technical considerations</w:t>
      </w:r>
      <w:r w:rsidR="00475EF0">
        <w:rPr>
          <w:b/>
          <w:sz w:val="28"/>
          <w:szCs w:val="28"/>
        </w:rPr>
        <w:t>:</w:t>
      </w:r>
    </w:p>
    <w:p w14:paraId="2F72C260" w14:textId="77777777" w:rsidR="001A32E7" w:rsidRDefault="001A32E7" w:rsidP="001A32E7">
      <w:pPr>
        <w:spacing w:after="0" w:line="240" w:lineRule="auto"/>
      </w:pPr>
    </w:p>
    <w:p w14:paraId="6097B9DC" w14:textId="77777777" w:rsidR="001A32E7" w:rsidRDefault="001A32E7" w:rsidP="001A32E7">
      <w:pPr>
        <w:pStyle w:val="Paragraphedeliste"/>
        <w:numPr>
          <w:ilvl w:val="0"/>
          <w:numId w:val="16"/>
        </w:numPr>
        <w:spacing w:after="0" w:line="240" w:lineRule="auto"/>
      </w:pPr>
      <w:r>
        <w:t xml:space="preserve">The </w:t>
      </w:r>
      <w:r w:rsidR="00475EF0">
        <w:t>Simplified Bernoulli equation.</w:t>
      </w:r>
    </w:p>
    <w:p w14:paraId="37C216B9" w14:textId="77777777" w:rsidR="00931E30" w:rsidRDefault="00931E30" w:rsidP="00931E30">
      <w:pPr>
        <w:pStyle w:val="Paragraphedeliste"/>
        <w:spacing w:after="0" w:line="240" w:lineRule="auto"/>
        <w:ind w:left="360"/>
      </w:pPr>
    </w:p>
    <w:p w14:paraId="2BEE7CF8" w14:textId="77777777" w:rsidR="00475EF0" w:rsidRDefault="00475EF0" w:rsidP="00475EF0">
      <w:pPr>
        <w:pStyle w:val="Paragraphedeliste"/>
        <w:numPr>
          <w:ilvl w:val="0"/>
          <w:numId w:val="26"/>
        </w:numPr>
        <w:spacing w:after="0" w:line="240" w:lineRule="auto"/>
      </w:pPr>
      <w:r>
        <w:t>The simplified Bernoulli equation is used frequently throughout echocardiography and converts a velocity to a pressure gradient using the equation:</w:t>
      </w:r>
    </w:p>
    <w:p w14:paraId="77777098" w14:textId="77777777" w:rsidR="00475EF0" w:rsidRDefault="00475EF0" w:rsidP="00475EF0">
      <w:pPr>
        <w:spacing w:after="0" w:line="240" w:lineRule="auto"/>
        <w:ind w:left="2880" w:firstLine="720"/>
        <w:rPr>
          <w:vertAlign w:val="superscript"/>
        </w:rPr>
      </w:pPr>
      <w:r>
        <w:t>ΔP = 4V</w:t>
      </w:r>
      <w:r w:rsidRPr="00475EF0">
        <w:rPr>
          <w:vertAlign w:val="superscript"/>
        </w:rPr>
        <w:t>2</w:t>
      </w:r>
    </w:p>
    <w:p w14:paraId="5195F68C" w14:textId="77777777" w:rsidR="00475EF0" w:rsidRDefault="00475EF0" w:rsidP="00915A39">
      <w:pPr>
        <w:pStyle w:val="Paragraphedeliste"/>
        <w:numPr>
          <w:ilvl w:val="0"/>
          <w:numId w:val="17"/>
        </w:numPr>
        <w:spacing w:after="0" w:line="240" w:lineRule="auto"/>
      </w:pPr>
      <w:r>
        <w:t xml:space="preserve">It is simplified from a much more complex equation which accounts for convective acceleration, flow acceleration and viscous friction. The simplified equation holds multiple assumptions. </w:t>
      </w:r>
    </w:p>
    <w:p w14:paraId="01204BF4" w14:textId="77777777" w:rsidR="001A32E7" w:rsidRDefault="00931E30" w:rsidP="00915A39">
      <w:pPr>
        <w:pStyle w:val="Paragraphedeliste"/>
        <w:numPr>
          <w:ilvl w:val="0"/>
          <w:numId w:val="17"/>
        </w:numPr>
        <w:spacing w:after="0" w:line="240" w:lineRule="auto"/>
      </w:pPr>
      <w:r>
        <w:t>One of the assumptions is that t</w:t>
      </w:r>
      <w:r w:rsidR="00D972B6">
        <w:t xml:space="preserve">here is </w:t>
      </w:r>
      <w:r w:rsidR="00475EF0">
        <w:t>no substantial acceleratio</w:t>
      </w:r>
      <w:r w:rsidR="001A32E7">
        <w:t xml:space="preserve">n of proximal flow which is valid when proximal flow is &lt;1.2m/sec. </w:t>
      </w:r>
    </w:p>
    <w:p w14:paraId="4F0E831E" w14:textId="77777777" w:rsidR="001A32E7" w:rsidRDefault="001A32E7" w:rsidP="00915A39">
      <w:pPr>
        <w:pStyle w:val="Paragraphedeliste"/>
        <w:numPr>
          <w:ilvl w:val="0"/>
          <w:numId w:val="17"/>
        </w:numPr>
        <w:spacing w:after="0" w:line="240" w:lineRule="auto"/>
      </w:pPr>
      <w:r>
        <w:t xml:space="preserve">In instances when proximal flow  is </w:t>
      </w:r>
      <w:r w:rsidR="00A53A2E">
        <w:t>≥</w:t>
      </w:r>
      <w:r>
        <w:t xml:space="preserve">1.2m/sec, the modified </w:t>
      </w:r>
      <w:r w:rsidR="0004292D">
        <w:t xml:space="preserve">Bernoulli equation must be used in order to prevent over-estimation of gradients: </w:t>
      </w:r>
    </w:p>
    <w:p w14:paraId="0868B0E5" w14:textId="77777777" w:rsidR="00475EF0" w:rsidRDefault="00475EF0" w:rsidP="00475EF0">
      <w:pPr>
        <w:spacing w:after="0" w:line="240" w:lineRule="auto"/>
        <w:jc w:val="center"/>
      </w:pPr>
      <w:r>
        <w:t>ΔP = 4 (V</w:t>
      </w:r>
      <w:r>
        <w:rPr>
          <w:vertAlign w:val="subscript"/>
        </w:rPr>
        <w:t>2</w:t>
      </w:r>
      <w:r>
        <w:rPr>
          <w:vertAlign w:val="superscript"/>
        </w:rPr>
        <w:t>2</w:t>
      </w:r>
      <w:r>
        <w:t xml:space="preserve"> – V</w:t>
      </w:r>
      <w:r>
        <w:rPr>
          <w:vertAlign w:val="subscript"/>
        </w:rPr>
        <w:t>1</w:t>
      </w:r>
      <w:r>
        <w:rPr>
          <w:vertAlign w:val="superscript"/>
        </w:rPr>
        <w:t>2</w:t>
      </w:r>
      <w:r>
        <w:t>)</w:t>
      </w:r>
      <w:r w:rsidRPr="00475EF0">
        <w:t xml:space="preserve"> </w:t>
      </w:r>
    </w:p>
    <w:p w14:paraId="2CC97534" w14:textId="77777777" w:rsidR="00D972B6" w:rsidRDefault="00D972B6" w:rsidP="00475EF0">
      <w:pPr>
        <w:spacing w:after="0" w:line="240" w:lineRule="auto"/>
        <w:jc w:val="center"/>
      </w:pPr>
      <w:proofErr w:type="gramStart"/>
      <w:r>
        <w:t>w</w:t>
      </w:r>
      <w:r w:rsidR="00475EF0">
        <w:t>here</w:t>
      </w:r>
      <w:proofErr w:type="gramEnd"/>
      <w:r w:rsidR="00475EF0">
        <w:t xml:space="preserve"> V</w:t>
      </w:r>
      <w:r w:rsidR="00475EF0">
        <w:rPr>
          <w:vertAlign w:val="subscript"/>
        </w:rPr>
        <w:t xml:space="preserve">2 </w:t>
      </w:r>
      <w:r w:rsidR="00475EF0">
        <w:t xml:space="preserve">= peak obstructive gradient (CW Doppler) </w:t>
      </w:r>
    </w:p>
    <w:p w14:paraId="47A22295" w14:textId="77777777" w:rsidR="00475EF0" w:rsidRPr="001A32E7" w:rsidRDefault="00475EF0" w:rsidP="00475EF0">
      <w:pPr>
        <w:spacing w:after="0" w:line="240" w:lineRule="auto"/>
        <w:jc w:val="center"/>
      </w:pPr>
      <w:r>
        <w:t>&amp; V</w:t>
      </w:r>
      <w:r>
        <w:rPr>
          <w:vertAlign w:val="subscript"/>
        </w:rPr>
        <w:t xml:space="preserve">1 </w:t>
      </w:r>
      <w:r>
        <w:t>= velocity proximal to obstruction (PW Doppler)</w:t>
      </w:r>
    </w:p>
    <w:p w14:paraId="32158E0A" w14:textId="77777777" w:rsidR="00A53A2E" w:rsidRDefault="00A53A2E" w:rsidP="001A32E7">
      <w:pPr>
        <w:pStyle w:val="Paragraphedeliste"/>
        <w:spacing w:after="0" w:line="240" w:lineRule="auto"/>
        <w:ind w:left="1080"/>
      </w:pPr>
    </w:p>
    <w:p w14:paraId="7FF6DC49" w14:textId="77777777" w:rsidR="00A53A2E" w:rsidRDefault="00A53A2E" w:rsidP="001A32E7">
      <w:pPr>
        <w:pStyle w:val="Paragraphedeliste"/>
        <w:spacing w:after="0" w:line="240" w:lineRule="auto"/>
        <w:ind w:left="1080"/>
      </w:pPr>
    </w:p>
    <w:p w14:paraId="3C6DE7BD" w14:textId="77777777" w:rsidR="00216692" w:rsidRDefault="00216692" w:rsidP="00216692">
      <w:pPr>
        <w:pStyle w:val="Paragraphedeliste"/>
        <w:spacing w:after="0" w:line="240" w:lineRule="auto"/>
        <w:ind w:left="0"/>
      </w:pPr>
      <w:r>
        <w:t>Case example:</w:t>
      </w:r>
    </w:p>
    <w:p w14:paraId="5F600404" w14:textId="03B64925" w:rsidR="00216692" w:rsidRDefault="00216692" w:rsidP="00216692">
      <w:pPr>
        <w:pStyle w:val="Paragraphedeliste"/>
        <w:spacing w:after="0" w:line="240" w:lineRule="auto"/>
        <w:ind w:left="0"/>
      </w:pPr>
      <w:r>
        <w:t>LV</w:t>
      </w:r>
      <w:r w:rsidR="00B40C44">
        <w:t>OT Vmax 1.</w:t>
      </w:r>
      <w:r w:rsidR="00F42633">
        <w:t>6</w:t>
      </w:r>
      <w:r w:rsidR="00B40C44">
        <w:t>m/sec</w:t>
      </w:r>
      <w:r w:rsidR="00B40C44">
        <w:tab/>
      </w:r>
      <w:r w:rsidR="00B40C44">
        <w:tab/>
      </w:r>
      <w:r w:rsidR="00B40C44">
        <w:tab/>
      </w:r>
      <w:r w:rsidR="00B40C44">
        <w:tab/>
      </w:r>
      <w:proofErr w:type="spellStart"/>
      <w:r w:rsidR="00B40C44">
        <w:t>AoV</w:t>
      </w:r>
      <w:proofErr w:type="spellEnd"/>
      <w:r w:rsidR="00B40C44">
        <w:t xml:space="preserve"> Vmax 3.1</w:t>
      </w:r>
      <w:r>
        <w:t>m/s</w:t>
      </w:r>
    </w:p>
    <w:p w14:paraId="0186FCCD" w14:textId="1B1FDF03" w:rsidR="00216692" w:rsidRDefault="00216692" w:rsidP="00216692">
      <w:pPr>
        <w:pStyle w:val="Paragraphedeliste"/>
        <w:spacing w:after="0" w:line="240" w:lineRule="auto"/>
        <w:ind w:left="0"/>
      </w:pPr>
      <w:r>
        <w:t xml:space="preserve">LVOT peak gradient </w:t>
      </w:r>
      <w:r w:rsidR="00F42633">
        <w:t>10</w:t>
      </w:r>
      <w:r>
        <w:t>mmHg</w:t>
      </w:r>
      <w:r>
        <w:tab/>
      </w:r>
      <w:r>
        <w:tab/>
      </w:r>
      <w:r>
        <w:tab/>
      </w:r>
      <w:proofErr w:type="spellStart"/>
      <w:r>
        <w:t>AoV</w:t>
      </w:r>
      <w:proofErr w:type="spellEnd"/>
      <w:r>
        <w:t xml:space="preserve"> peak gradient 38mmHg</w:t>
      </w:r>
    </w:p>
    <w:p w14:paraId="329CF4CD" w14:textId="17F43FD1" w:rsidR="00216692" w:rsidRDefault="00216692" w:rsidP="00216692">
      <w:pPr>
        <w:pStyle w:val="Paragraphedeliste"/>
        <w:spacing w:after="0" w:line="240" w:lineRule="auto"/>
        <w:ind w:left="0"/>
      </w:pPr>
      <w:r>
        <w:t xml:space="preserve">LVOT mean gradient </w:t>
      </w:r>
      <w:r w:rsidR="00F42633">
        <w:t>7</w:t>
      </w:r>
      <w:r>
        <w:t>mmHg</w:t>
      </w:r>
      <w:r>
        <w:tab/>
      </w:r>
      <w:r>
        <w:tab/>
      </w:r>
      <w:r>
        <w:tab/>
      </w:r>
      <w:proofErr w:type="spellStart"/>
      <w:r>
        <w:t>AoV</w:t>
      </w:r>
      <w:proofErr w:type="spellEnd"/>
      <w:r>
        <w:t xml:space="preserve"> mean gradient 22mmHg.</w:t>
      </w:r>
    </w:p>
    <w:p w14:paraId="4A683C62" w14:textId="77777777" w:rsidR="00216692" w:rsidRDefault="00216692" w:rsidP="00216692">
      <w:pPr>
        <w:pStyle w:val="Paragraphedeliste"/>
        <w:spacing w:after="0" w:line="240" w:lineRule="auto"/>
        <w:ind w:left="0"/>
      </w:pPr>
    </w:p>
    <w:p w14:paraId="1BE14DC3" w14:textId="28EEFD40" w:rsidR="00216692" w:rsidRDefault="00216692" w:rsidP="00216692">
      <w:pPr>
        <w:pStyle w:val="Paragraphedeliste"/>
        <w:spacing w:after="0" w:line="240" w:lineRule="auto"/>
        <w:ind w:left="0"/>
      </w:pPr>
      <w:r>
        <w:t>In this dataset, the LVOT flow is elevated at 1.</w:t>
      </w:r>
      <w:r w:rsidR="00F42633">
        <w:t>6</w:t>
      </w:r>
      <w:r>
        <w:t>m/sec and is outside the defined ‘negli</w:t>
      </w:r>
      <w:r w:rsidR="00DE37A7">
        <w:t>gi</w:t>
      </w:r>
      <w:r>
        <w:t>ble’ contribution to the peak aortic velocity as stated in the Bernoulli equation. The</w:t>
      </w:r>
      <w:r w:rsidR="00931E30">
        <w:t>refore, these</w:t>
      </w:r>
      <w:r>
        <w:t xml:space="preserve"> aortic gradients should be corrected. </w:t>
      </w:r>
    </w:p>
    <w:p w14:paraId="2D70FF04" w14:textId="77777777" w:rsidR="00216692" w:rsidRDefault="00216692" w:rsidP="00216692">
      <w:pPr>
        <w:pStyle w:val="Paragraphedeliste"/>
        <w:spacing w:after="0" w:line="240" w:lineRule="auto"/>
        <w:ind w:left="0"/>
      </w:pPr>
    </w:p>
    <w:p w14:paraId="62F419BD" w14:textId="77777777" w:rsidR="00216692" w:rsidRDefault="00216692" w:rsidP="00216692">
      <w:pPr>
        <w:pStyle w:val="Paragraphedeliste"/>
        <w:spacing w:after="0" w:line="240" w:lineRule="auto"/>
        <w:ind w:left="0"/>
      </w:pPr>
      <w:r>
        <w:t xml:space="preserve">Corrected peak </w:t>
      </w:r>
      <w:proofErr w:type="spellStart"/>
      <w:r>
        <w:t>AoV</w:t>
      </w:r>
      <w:proofErr w:type="spellEnd"/>
      <w:r>
        <w:t xml:space="preserve"> gradient      = 4 (V</w:t>
      </w:r>
      <w:r>
        <w:rPr>
          <w:vertAlign w:val="subscript"/>
        </w:rPr>
        <w:t>2</w:t>
      </w:r>
      <w:r>
        <w:rPr>
          <w:vertAlign w:val="superscript"/>
        </w:rPr>
        <w:t>2</w:t>
      </w:r>
      <w:r>
        <w:t xml:space="preserve"> – V</w:t>
      </w:r>
      <w:r>
        <w:rPr>
          <w:vertAlign w:val="subscript"/>
        </w:rPr>
        <w:t>1</w:t>
      </w:r>
      <w:r>
        <w:rPr>
          <w:vertAlign w:val="superscript"/>
        </w:rPr>
        <w:t>2</w:t>
      </w:r>
      <w:r>
        <w:t>)</w:t>
      </w:r>
    </w:p>
    <w:p w14:paraId="498C46F8" w14:textId="1BF5725A" w:rsidR="00216692" w:rsidRDefault="00216692" w:rsidP="00216692">
      <w:pPr>
        <w:pStyle w:val="Paragraphedeliste"/>
        <w:spacing w:after="0" w:line="240" w:lineRule="auto"/>
        <w:ind w:left="2880"/>
      </w:pPr>
      <w:r>
        <w:t>= 4 (3.1</w:t>
      </w:r>
      <w:r>
        <w:rPr>
          <w:vertAlign w:val="superscript"/>
        </w:rPr>
        <w:t>2</w:t>
      </w:r>
      <w:r>
        <w:t xml:space="preserve"> – 1.</w:t>
      </w:r>
      <w:r w:rsidR="00F42633">
        <w:t>6</w:t>
      </w:r>
      <w:r>
        <w:rPr>
          <w:vertAlign w:val="superscript"/>
        </w:rPr>
        <w:t>2</w:t>
      </w:r>
      <w:r>
        <w:t>)</w:t>
      </w:r>
    </w:p>
    <w:p w14:paraId="258B73BC" w14:textId="7967FA08" w:rsidR="00216692" w:rsidRDefault="00216692" w:rsidP="00216692">
      <w:pPr>
        <w:pStyle w:val="Paragraphedeliste"/>
        <w:spacing w:after="0" w:line="240" w:lineRule="auto"/>
        <w:ind w:left="2880"/>
      </w:pPr>
      <w:r>
        <w:t>= 4 (9.61-</w:t>
      </w:r>
      <w:r w:rsidR="00F42633">
        <w:t>2.56</w:t>
      </w:r>
      <w:r>
        <w:t>)</w:t>
      </w:r>
    </w:p>
    <w:p w14:paraId="71E3AC64" w14:textId="2617FF79" w:rsidR="00216692" w:rsidRDefault="00216692" w:rsidP="00216692">
      <w:pPr>
        <w:pStyle w:val="Paragraphedeliste"/>
        <w:spacing w:after="0" w:line="240" w:lineRule="auto"/>
        <w:ind w:left="2880"/>
      </w:pPr>
      <w:r>
        <w:t>= 4 * 7.</w:t>
      </w:r>
      <w:r w:rsidR="00F42633">
        <w:t>0</w:t>
      </w:r>
      <w:r>
        <w:t>5</w:t>
      </w:r>
    </w:p>
    <w:p w14:paraId="465961E7" w14:textId="198B3A14" w:rsidR="00216692" w:rsidRDefault="00216692" w:rsidP="00216692">
      <w:pPr>
        <w:pStyle w:val="Paragraphedeliste"/>
        <w:spacing w:after="0" w:line="240" w:lineRule="auto"/>
        <w:ind w:left="2880"/>
      </w:pPr>
      <w:r>
        <w:t xml:space="preserve">= </w:t>
      </w:r>
      <w:r w:rsidR="00F42633">
        <w:t>28</w:t>
      </w:r>
      <w:r>
        <w:t xml:space="preserve">mmHg. </w:t>
      </w:r>
    </w:p>
    <w:p w14:paraId="1E7A8C8C" w14:textId="77777777" w:rsidR="00B4500B" w:rsidRDefault="00B4500B" w:rsidP="00B4500B">
      <w:pPr>
        <w:spacing w:after="0" w:line="240" w:lineRule="auto"/>
      </w:pPr>
      <w:r>
        <w:t xml:space="preserve">Corrected mean gradient = </w:t>
      </w:r>
      <w:proofErr w:type="spellStart"/>
      <w:r>
        <w:t>AoV</w:t>
      </w:r>
      <w:proofErr w:type="spellEnd"/>
      <w:r>
        <w:t xml:space="preserve"> mean gradient – LVOT mean gradient</w:t>
      </w:r>
    </w:p>
    <w:p w14:paraId="5E6EA2E9" w14:textId="71D902AC" w:rsidR="00B4500B" w:rsidRDefault="00F42633" w:rsidP="00B4500B">
      <w:pPr>
        <w:spacing w:after="0" w:line="240" w:lineRule="auto"/>
      </w:pPr>
      <w:r>
        <w:tab/>
      </w:r>
      <w:r>
        <w:tab/>
      </w:r>
      <w:r>
        <w:tab/>
        <w:t xml:space="preserve">  = 22 – 7</w:t>
      </w:r>
    </w:p>
    <w:p w14:paraId="556CAC7F" w14:textId="4E9DD2CB" w:rsidR="00B4500B" w:rsidRDefault="00B4500B" w:rsidP="00B4500B">
      <w:pPr>
        <w:spacing w:after="0" w:line="240" w:lineRule="auto"/>
      </w:pPr>
      <w:r>
        <w:tab/>
      </w:r>
      <w:r>
        <w:tab/>
      </w:r>
      <w:r>
        <w:tab/>
        <w:t xml:space="preserve">  = 1</w:t>
      </w:r>
      <w:r w:rsidR="00F42633">
        <w:t>5</w:t>
      </w:r>
      <w:r>
        <w:t xml:space="preserve">mmHg. </w:t>
      </w:r>
    </w:p>
    <w:p w14:paraId="5111E1C9" w14:textId="50277505" w:rsidR="00931E30" w:rsidRDefault="00931E30" w:rsidP="00B4500B">
      <w:pPr>
        <w:spacing w:after="0" w:line="240" w:lineRule="auto"/>
      </w:pPr>
      <w:r>
        <w:t>In practical terms, this scenario most commonly arises in both aortic stenosis and in coarctation when the LVOT flow or PW Doppler just proximal to the coarctation has a velocity &gt;1.</w:t>
      </w:r>
      <w:r w:rsidR="00F42633">
        <w:t>5</w:t>
      </w:r>
      <w:r>
        <w:t>m/sec.</w:t>
      </w:r>
    </w:p>
    <w:p w14:paraId="360FC9F1" w14:textId="77777777" w:rsidR="00216692" w:rsidRDefault="00216692" w:rsidP="001A32E7">
      <w:pPr>
        <w:pStyle w:val="Paragraphedeliste"/>
        <w:spacing w:after="0" w:line="240" w:lineRule="auto"/>
        <w:ind w:left="1080"/>
      </w:pPr>
    </w:p>
    <w:p w14:paraId="4E489D4E" w14:textId="77777777" w:rsidR="00A53A2E" w:rsidRDefault="00A53A2E" w:rsidP="00A53A2E">
      <w:pPr>
        <w:pStyle w:val="Paragraphedeliste"/>
        <w:numPr>
          <w:ilvl w:val="0"/>
          <w:numId w:val="16"/>
        </w:numPr>
        <w:spacing w:after="0" w:line="240" w:lineRule="auto"/>
      </w:pPr>
      <w:r>
        <w:t xml:space="preserve">Long tubular </w:t>
      </w:r>
      <w:proofErr w:type="spellStart"/>
      <w:r>
        <w:t>narrowings</w:t>
      </w:r>
      <w:proofErr w:type="spellEnd"/>
      <w:r w:rsidR="00915A39">
        <w:t>:</w:t>
      </w:r>
      <w:r>
        <w:t xml:space="preserve"> </w:t>
      </w:r>
    </w:p>
    <w:p w14:paraId="52C79F3D" w14:textId="77777777" w:rsidR="00A53A2E" w:rsidRDefault="00A53A2E" w:rsidP="00915A39">
      <w:pPr>
        <w:pStyle w:val="Paragraphedeliste"/>
        <w:numPr>
          <w:ilvl w:val="0"/>
          <w:numId w:val="18"/>
        </w:numPr>
        <w:spacing w:after="0" w:line="240" w:lineRule="auto"/>
      </w:pPr>
      <w:r>
        <w:t>The Bernoulli equation is valid for discrete, localised obstructions.  Where the</w:t>
      </w:r>
      <w:r w:rsidR="0004292D">
        <w:t xml:space="preserve">re are long tubular </w:t>
      </w:r>
      <w:proofErr w:type="spellStart"/>
      <w:r w:rsidR="0004292D">
        <w:t>narrowings</w:t>
      </w:r>
      <w:proofErr w:type="spellEnd"/>
      <w:r w:rsidR="0004292D">
        <w:t xml:space="preserve"> e.g. </w:t>
      </w:r>
      <w:proofErr w:type="spellStart"/>
      <w:r w:rsidR="0004292D">
        <w:t>hypoplastic</w:t>
      </w:r>
      <w:proofErr w:type="spellEnd"/>
      <w:r w:rsidR="0004292D">
        <w:t xml:space="preserve"> ascending aorta or long segments of coarctation, </w:t>
      </w:r>
      <w:r>
        <w:t xml:space="preserve">the Bernoulli equation </w:t>
      </w:r>
      <w:r w:rsidR="002E6C1B">
        <w:t>does</w:t>
      </w:r>
      <w:r>
        <w:t xml:space="preserve"> not accurately ref</w:t>
      </w:r>
      <w:r w:rsidR="00DC62E9">
        <w:t>lect the true pressure gradient due to r</w:t>
      </w:r>
      <w:r w:rsidR="00996D43">
        <w:t>apid pressure recovery</w:t>
      </w:r>
      <w:r w:rsidR="00DC62E9">
        <w:t xml:space="preserve">. Echo-derived gradients can appear over-estimated when compared to invasively-derived catheter gradients. </w:t>
      </w:r>
    </w:p>
    <w:p w14:paraId="4F34C233" w14:textId="77777777" w:rsidR="00C05AA7" w:rsidRDefault="00C05AA7" w:rsidP="00C05AA7">
      <w:pPr>
        <w:spacing w:after="0" w:line="240" w:lineRule="auto"/>
      </w:pPr>
    </w:p>
    <w:p w14:paraId="360AEC9B" w14:textId="77777777" w:rsidR="00C05AA7" w:rsidRDefault="00C05AA7" w:rsidP="00C05AA7">
      <w:pPr>
        <w:pStyle w:val="Paragraphedeliste"/>
        <w:numPr>
          <w:ilvl w:val="0"/>
          <w:numId w:val="16"/>
        </w:numPr>
        <w:spacing w:after="0" w:line="240" w:lineRule="auto"/>
      </w:pPr>
      <w:r>
        <w:t>Multiple sites of narrowing</w:t>
      </w:r>
    </w:p>
    <w:p w14:paraId="5C23B41F" w14:textId="77777777" w:rsidR="00C05AA7" w:rsidRDefault="00C05AA7" w:rsidP="00C05AA7">
      <w:pPr>
        <w:pStyle w:val="Paragraphedeliste"/>
        <w:numPr>
          <w:ilvl w:val="0"/>
          <w:numId w:val="25"/>
        </w:numPr>
        <w:spacing w:after="0" w:line="240" w:lineRule="auto"/>
      </w:pPr>
      <w:r>
        <w:t>Special caution should be taken in the setting of multiple sites of stenosis e.g. severe A</w:t>
      </w:r>
      <w:r w:rsidR="00475EF0">
        <w:t xml:space="preserve">S with coarctation as multiple </w:t>
      </w:r>
      <w:r>
        <w:t xml:space="preserve">assumptions of the Bernoulli equation can </w:t>
      </w:r>
      <w:r w:rsidR="00475EF0">
        <w:t xml:space="preserve">be violated </w:t>
      </w:r>
      <w:r>
        <w:t>simultaneously and therefore Doppler gradients becom</w:t>
      </w:r>
      <w:r w:rsidR="00475EF0">
        <w:t xml:space="preserve">e </w:t>
      </w:r>
      <w:r>
        <w:t xml:space="preserve">increasingly unreliable.  Peak velocity and timing of flow may provide </w:t>
      </w:r>
      <w:r w:rsidR="002E6C1B">
        <w:t>an idea of the gradient but alternative imaging modalities are recommended</w:t>
      </w:r>
      <w:r>
        <w:t xml:space="preserve">. </w:t>
      </w:r>
    </w:p>
    <w:p w14:paraId="60C203D8" w14:textId="77777777" w:rsidR="00E72F85" w:rsidRDefault="00E72F85" w:rsidP="00E72F85">
      <w:pPr>
        <w:spacing w:after="0" w:line="240" w:lineRule="auto"/>
      </w:pPr>
    </w:p>
    <w:p w14:paraId="0E1A559B" w14:textId="77777777" w:rsidR="00E72F85" w:rsidRDefault="00E72F85" w:rsidP="00E72F85">
      <w:pPr>
        <w:spacing w:after="0" w:line="240" w:lineRule="auto"/>
      </w:pPr>
    </w:p>
    <w:p w14:paraId="2352D082" w14:textId="77777777" w:rsidR="00E72F85" w:rsidRDefault="00E72F85" w:rsidP="00E72F85">
      <w:pPr>
        <w:spacing w:after="0" w:line="240" w:lineRule="auto"/>
      </w:pPr>
    </w:p>
    <w:p w14:paraId="758DF7AA" w14:textId="77777777" w:rsidR="00F27D69" w:rsidRPr="00E72F85" w:rsidRDefault="00F27D69" w:rsidP="00F27D69">
      <w:pPr>
        <w:spacing w:after="0" w:line="240" w:lineRule="auto"/>
        <w:rPr>
          <w:b/>
          <w:sz w:val="28"/>
          <w:szCs w:val="28"/>
        </w:rPr>
      </w:pPr>
      <w:r w:rsidRPr="00E72F85">
        <w:rPr>
          <w:b/>
          <w:sz w:val="28"/>
          <w:szCs w:val="28"/>
        </w:rPr>
        <w:t xml:space="preserve">Bicuspid Aortic Valve </w:t>
      </w:r>
      <w:r>
        <w:rPr>
          <w:b/>
          <w:sz w:val="28"/>
          <w:szCs w:val="28"/>
        </w:rPr>
        <w:t>Reports</w:t>
      </w:r>
    </w:p>
    <w:p w14:paraId="62633914" w14:textId="77777777" w:rsidR="00F27D69" w:rsidRDefault="00F27D69" w:rsidP="00F27D69">
      <w:pPr>
        <w:spacing w:after="0" w:line="240" w:lineRule="auto"/>
      </w:pPr>
    </w:p>
    <w:p w14:paraId="1391ABEE" w14:textId="77777777" w:rsidR="00F27D69" w:rsidRDefault="00F27D69" w:rsidP="00F27D69">
      <w:pPr>
        <w:spacing w:after="0"/>
        <w:rPr>
          <w:rFonts w:eastAsia="Times New Roman" w:cs="Times New Roman"/>
          <w:sz w:val="24"/>
          <w:szCs w:val="24"/>
          <w:lang w:val="it-IT" w:eastAsia="en-US"/>
        </w:rPr>
      </w:pPr>
      <w:r>
        <w:rPr>
          <w:rFonts w:eastAsia="Times New Roman" w:cs="Times New Roman"/>
          <w:sz w:val="24"/>
          <w:szCs w:val="24"/>
          <w:lang w:val="it-IT" w:eastAsia="en-US"/>
        </w:rPr>
        <w:t>Key points to include in transthoracic echo report:</w:t>
      </w:r>
    </w:p>
    <w:p w14:paraId="567D8002" w14:textId="77777777" w:rsidR="00F27D69" w:rsidRDefault="00F27D69" w:rsidP="00F27D69">
      <w:pPr>
        <w:spacing w:after="0" w:line="240" w:lineRule="auto"/>
      </w:pPr>
    </w:p>
    <w:p w14:paraId="27A4AF8F" w14:textId="77777777" w:rsidR="00F27D69" w:rsidRDefault="00F27D69" w:rsidP="00F27D69">
      <w:pPr>
        <w:pStyle w:val="Paragraphedeliste"/>
        <w:numPr>
          <w:ilvl w:val="0"/>
          <w:numId w:val="27"/>
        </w:numPr>
        <w:spacing w:after="0" w:line="240" w:lineRule="auto"/>
      </w:pPr>
      <w:r>
        <w:t>LV size, function &amp; wall thickness</w:t>
      </w:r>
    </w:p>
    <w:p w14:paraId="73EFCAD3" w14:textId="77777777" w:rsidR="00F27D69" w:rsidRDefault="00F27D69" w:rsidP="00F27D69">
      <w:pPr>
        <w:pStyle w:val="Paragraphedeliste"/>
        <w:numPr>
          <w:ilvl w:val="0"/>
          <w:numId w:val="27"/>
        </w:numPr>
        <w:spacing w:after="0" w:line="240" w:lineRule="auto"/>
      </w:pPr>
      <w:r>
        <w:t>Valve anatomy: true bicuspid versus functionally bicuspid, if so name the fused cusps</w:t>
      </w:r>
    </w:p>
    <w:p w14:paraId="5145049A" w14:textId="77777777" w:rsidR="00F27D69" w:rsidRDefault="00F27D69" w:rsidP="00F27D69">
      <w:pPr>
        <w:pStyle w:val="Paragraphedeliste"/>
        <w:numPr>
          <w:ilvl w:val="0"/>
          <w:numId w:val="27"/>
        </w:numPr>
        <w:spacing w:after="0" w:line="240" w:lineRule="auto"/>
      </w:pPr>
      <w:r>
        <w:t>Valve function: peak &amp; mean gradients, AVA, indexed stroke volume</w:t>
      </w:r>
    </w:p>
    <w:p w14:paraId="5FCE5CD6" w14:textId="77777777" w:rsidR="00F27D69" w:rsidRDefault="00F27D69" w:rsidP="00F27D69">
      <w:pPr>
        <w:pStyle w:val="Paragraphedeliste"/>
        <w:numPr>
          <w:ilvl w:val="0"/>
          <w:numId w:val="27"/>
        </w:numPr>
        <w:spacing w:after="0" w:line="240" w:lineRule="auto"/>
      </w:pPr>
      <w:r>
        <w:t xml:space="preserve">Aortic measurements: LVOT, </w:t>
      </w:r>
      <w:proofErr w:type="spellStart"/>
      <w:r>
        <w:t>hingepoint</w:t>
      </w:r>
      <w:proofErr w:type="spellEnd"/>
      <w:r>
        <w:t xml:space="preserve">, trans-sinus, </w:t>
      </w:r>
      <w:proofErr w:type="spellStart"/>
      <w:r>
        <w:t>sinotubular</w:t>
      </w:r>
      <w:proofErr w:type="spellEnd"/>
      <w:r>
        <w:t xml:space="preserve"> junction, ascending aorta, arch &amp; isthmus</w:t>
      </w:r>
    </w:p>
    <w:p w14:paraId="0ACC763B" w14:textId="77777777" w:rsidR="00F27D69" w:rsidRDefault="00F27D69" w:rsidP="00F27D69">
      <w:pPr>
        <w:pStyle w:val="Paragraphedeliste"/>
        <w:numPr>
          <w:ilvl w:val="0"/>
          <w:numId w:val="27"/>
        </w:numPr>
        <w:spacing w:after="0" w:line="240" w:lineRule="auto"/>
      </w:pPr>
      <w:r>
        <w:t>Presence of coarctation</w:t>
      </w:r>
    </w:p>
    <w:p w14:paraId="60E06BE8" w14:textId="77777777" w:rsidR="00F27D69" w:rsidRDefault="00F27D69" w:rsidP="00F27D69">
      <w:pPr>
        <w:pStyle w:val="Paragraphedeliste"/>
        <w:numPr>
          <w:ilvl w:val="0"/>
          <w:numId w:val="27"/>
        </w:numPr>
        <w:spacing w:after="0" w:line="240" w:lineRule="auto"/>
      </w:pPr>
      <w:r>
        <w:t>Estimate of pulmonary pressure</w:t>
      </w:r>
    </w:p>
    <w:p w14:paraId="1C987F25" w14:textId="77777777" w:rsidR="00F27D69" w:rsidRPr="00E72F85" w:rsidRDefault="00F27D69" w:rsidP="00F27D69">
      <w:pPr>
        <w:pStyle w:val="Paragraphedeliste"/>
        <w:numPr>
          <w:ilvl w:val="0"/>
          <w:numId w:val="27"/>
        </w:numPr>
        <w:spacing w:after="0" w:line="240" w:lineRule="auto"/>
      </w:pPr>
      <w:r>
        <w:t>Assess for other associated anomalies</w:t>
      </w:r>
    </w:p>
    <w:p w14:paraId="21527C72" w14:textId="77777777" w:rsidR="00F27D69" w:rsidRPr="00E72F85" w:rsidRDefault="00F27D69" w:rsidP="00F27D69">
      <w:pPr>
        <w:spacing w:after="0" w:line="240" w:lineRule="auto"/>
      </w:pPr>
    </w:p>
    <w:p w14:paraId="46812C98" w14:textId="77777777" w:rsidR="00D972B6" w:rsidRDefault="00D972B6" w:rsidP="00E72F85">
      <w:pPr>
        <w:spacing w:after="0" w:line="240" w:lineRule="auto"/>
      </w:pPr>
    </w:p>
    <w:p w14:paraId="03CEC3CC" w14:textId="77777777" w:rsidR="00945DF6" w:rsidRDefault="00945DF6">
      <w:pPr>
        <w:spacing w:after="0" w:line="240" w:lineRule="auto"/>
        <w:rPr>
          <w:b/>
          <w:sz w:val="28"/>
          <w:szCs w:val="28"/>
        </w:rPr>
      </w:pPr>
      <w:r>
        <w:rPr>
          <w:b/>
          <w:sz w:val="28"/>
          <w:szCs w:val="28"/>
        </w:rPr>
        <w:br w:type="page"/>
      </w:r>
    </w:p>
    <w:p w14:paraId="64989D81" w14:textId="4E934BC6" w:rsidR="00E72F85" w:rsidRPr="00BE38CD" w:rsidRDefault="00E72F85" w:rsidP="00E72F85">
      <w:pPr>
        <w:spacing w:after="0" w:line="240" w:lineRule="auto"/>
        <w:rPr>
          <w:b/>
          <w:sz w:val="28"/>
          <w:szCs w:val="28"/>
        </w:rPr>
      </w:pPr>
      <w:r w:rsidRPr="00BE38CD">
        <w:rPr>
          <w:b/>
          <w:sz w:val="28"/>
          <w:szCs w:val="28"/>
        </w:rPr>
        <w:t>Key Views Specific to LV outflow tract obstructions:</w:t>
      </w:r>
    </w:p>
    <w:p w14:paraId="4DDF5958" w14:textId="77777777" w:rsidR="00E72F85" w:rsidRDefault="00E72F85" w:rsidP="00E72F85">
      <w:pPr>
        <w:pStyle w:val="Paragraphedeliste"/>
        <w:numPr>
          <w:ilvl w:val="0"/>
          <w:numId w:val="24"/>
        </w:numPr>
        <w:spacing w:after="0" w:line="240" w:lineRule="auto"/>
      </w:pPr>
      <w:r>
        <w:t xml:space="preserve">Parasternal long </w:t>
      </w:r>
      <w:r w:rsidR="00B40C44">
        <w:t xml:space="preserve">and short </w:t>
      </w:r>
      <w:r>
        <w:t xml:space="preserve">axis </w:t>
      </w:r>
      <w:r w:rsidR="00B40C44">
        <w:t xml:space="preserve">views </w:t>
      </w:r>
      <w:r>
        <w:t>with a</w:t>
      </w:r>
      <w:r w:rsidR="00B40C44">
        <w:t>ortic root/ascending aorta and view of bicuspid aortic valve.</w:t>
      </w:r>
    </w:p>
    <w:p w14:paraId="0C736C00" w14:textId="77777777" w:rsidR="00B40C44" w:rsidRDefault="00B40C44" w:rsidP="00E72F85">
      <w:pPr>
        <w:pStyle w:val="Paragraphedeliste"/>
        <w:numPr>
          <w:ilvl w:val="0"/>
          <w:numId w:val="24"/>
        </w:numPr>
        <w:spacing w:after="0" w:line="240" w:lineRule="auto"/>
      </w:pPr>
      <w:r>
        <w:t>M-mode recording of aortic valve movement in patient with sub-aortic stenosis.</w:t>
      </w:r>
    </w:p>
    <w:p w14:paraId="4302E61C" w14:textId="77777777" w:rsidR="00E72F85" w:rsidRDefault="00E72F85" w:rsidP="00E72F85">
      <w:pPr>
        <w:pStyle w:val="Paragraphedeliste"/>
        <w:numPr>
          <w:ilvl w:val="0"/>
          <w:numId w:val="24"/>
        </w:numPr>
        <w:spacing w:after="0" w:line="240" w:lineRule="auto"/>
      </w:pPr>
      <w:r>
        <w:t xml:space="preserve">Apical 5 chamber showing sub </w:t>
      </w:r>
      <w:r w:rsidR="00B40C44">
        <w:t xml:space="preserve">aortic </w:t>
      </w:r>
      <w:r>
        <w:t>stenosis CFI</w:t>
      </w:r>
    </w:p>
    <w:p w14:paraId="61429D28" w14:textId="77777777" w:rsidR="00E72F85" w:rsidRDefault="00BE38CD" w:rsidP="00E72F85">
      <w:pPr>
        <w:pStyle w:val="Paragraphedeliste"/>
        <w:numPr>
          <w:ilvl w:val="0"/>
          <w:numId w:val="24"/>
        </w:numPr>
        <w:spacing w:after="0" w:line="240" w:lineRule="auto"/>
      </w:pPr>
      <w:r>
        <w:t xml:space="preserve">Apical 5 chamber CW </w:t>
      </w:r>
      <w:r w:rsidR="00E72F85">
        <w:t>Doppler showing AS signals</w:t>
      </w:r>
    </w:p>
    <w:p w14:paraId="5393F154" w14:textId="77777777" w:rsidR="00E72F85" w:rsidRDefault="00E72F85" w:rsidP="00E72F85">
      <w:pPr>
        <w:pStyle w:val="Paragraphedeliste"/>
        <w:numPr>
          <w:ilvl w:val="0"/>
          <w:numId w:val="24"/>
        </w:numPr>
        <w:spacing w:after="0" w:line="240" w:lineRule="auto"/>
      </w:pPr>
      <w:r>
        <w:t>Suprasternal view with diastolic tail versus normal</w:t>
      </w:r>
    </w:p>
    <w:p w14:paraId="6D9E0FA2" w14:textId="77777777" w:rsidR="00E72F85" w:rsidRDefault="00E72F85" w:rsidP="00E72F85">
      <w:pPr>
        <w:pStyle w:val="Paragraphedeliste"/>
        <w:numPr>
          <w:ilvl w:val="0"/>
          <w:numId w:val="24"/>
        </w:numPr>
        <w:spacing w:after="0" w:line="240" w:lineRule="auto"/>
      </w:pPr>
      <w:r>
        <w:t>Abdominal aorta PW Doppler – 1 normal showing early diastolic flow reversal</w:t>
      </w:r>
      <w:r w:rsidR="00BE38CD">
        <w:t xml:space="preserve"> then diastolic forward flow</w:t>
      </w:r>
      <w:r>
        <w:t xml:space="preserve"> as normal and 2</w:t>
      </w:r>
      <w:r w:rsidRPr="00E72F85">
        <w:rPr>
          <w:vertAlign w:val="superscript"/>
        </w:rPr>
        <w:t>nd</w:t>
      </w:r>
      <w:r>
        <w:t xml:space="preserve"> showing a true diastolic tail</w:t>
      </w:r>
    </w:p>
    <w:p w14:paraId="73EE95CB" w14:textId="77777777" w:rsidR="00CD5788" w:rsidRDefault="00CD5788" w:rsidP="00CD5788">
      <w:pPr>
        <w:spacing w:after="0" w:line="240" w:lineRule="auto"/>
      </w:pPr>
    </w:p>
    <w:p w14:paraId="22F57799" w14:textId="77777777" w:rsidR="00CD5788" w:rsidRDefault="00CD5788" w:rsidP="00CD5788">
      <w:pPr>
        <w:spacing w:after="0" w:line="240" w:lineRule="auto"/>
      </w:pPr>
      <w:r w:rsidRPr="00CD5788">
        <w:t>Parasternal long axis with subaortic membrane 2D &amp; CFI</w:t>
      </w:r>
    </w:p>
    <w:p w14:paraId="3DF9DCF5" w14:textId="77777777" w:rsidR="00835E3E" w:rsidRDefault="00835E3E" w:rsidP="00CD5788">
      <w:pPr>
        <w:spacing w:after="0" w:line="240" w:lineRule="auto"/>
      </w:pPr>
    </w:p>
    <w:p w14:paraId="30AA9C47" w14:textId="77777777" w:rsidR="00835E3E" w:rsidRDefault="00835E3E" w:rsidP="00CD5788">
      <w:pPr>
        <w:spacing w:after="0" w:line="240" w:lineRule="auto"/>
      </w:pPr>
      <w:r w:rsidRPr="00BF6946">
        <w:rPr>
          <w:noProof/>
          <w:lang w:val="fr-FR" w:eastAsia="fr-FR"/>
        </w:rPr>
        <mc:AlternateContent>
          <mc:Choice Requires="wpg">
            <w:drawing>
              <wp:anchor distT="0" distB="0" distL="114300" distR="114300" simplePos="0" relativeHeight="251667456" behindDoc="0" locked="0" layoutInCell="1" allowOverlap="1" wp14:anchorId="24B7BEE4" wp14:editId="3823031A">
                <wp:simplePos x="0" y="0"/>
                <wp:positionH relativeFrom="column">
                  <wp:posOffset>-328930</wp:posOffset>
                </wp:positionH>
                <wp:positionV relativeFrom="paragraph">
                  <wp:posOffset>18415</wp:posOffset>
                </wp:positionV>
                <wp:extent cx="4602480" cy="3562350"/>
                <wp:effectExtent l="0" t="0" r="7620" b="0"/>
                <wp:wrapNone/>
                <wp:docPr id="16" name="Group 18"/>
                <wp:cNvGraphicFramePr/>
                <a:graphic xmlns:a="http://schemas.openxmlformats.org/drawingml/2006/main">
                  <a:graphicData uri="http://schemas.microsoft.com/office/word/2010/wordprocessingGroup">
                    <wpg:wgp>
                      <wpg:cNvGrpSpPr/>
                      <wpg:grpSpPr>
                        <a:xfrm>
                          <a:off x="0" y="0"/>
                          <a:ext cx="4602480" cy="3562350"/>
                          <a:chOff x="0" y="0"/>
                          <a:chExt cx="5504688" cy="3946832"/>
                        </a:xfrm>
                      </wpg:grpSpPr>
                      <wps:wsp>
                        <wps:cNvPr id="17" name="Rectangle 17"/>
                        <wps:cNvSpPr/>
                        <wps:spPr>
                          <a:xfrm>
                            <a:off x="2519038" y="1906685"/>
                            <a:ext cx="504056" cy="17410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3C1682" w14:textId="77777777" w:rsidR="00BF6946" w:rsidRDefault="00BF6946" w:rsidP="00BF694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8" name="Group 18"/>
                        <wpg:cNvGrpSpPr/>
                        <wpg:grpSpPr>
                          <a:xfrm>
                            <a:off x="0" y="0"/>
                            <a:ext cx="5504688" cy="3946832"/>
                            <a:chOff x="0" y="0"/>
                            <a:chExt cx="5504688" cy="3946832"/>
                          </a:xfrm>
                        </wpg:grpSpPr>
                        <pic:pic xmlns:pic="http://schemas.openxmlformats.org/drawingml/2006/picture">
                          <pic:nvPicPr>
                            <pic:cNvPr id="19" name="Picture 1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504688" cy="2042160"/>
                            </a:xfrm>
                            <a:prstGeom prst="rect">
                              <a:avLst/>
                            </a:prstGeom>
                          </pic:spPr>
                        </pic:pic>
                        <pic:pic xmlns:pic="http://schemas.openxmlformats.org/drawingml/2006/picture">
                          <pic:nvPicPr>
                            <pic:cNvPr id="20" name=" SUb AS Apical 3CV 12-09135.avi">
                              <a:hlinkClick r:id="" action="ppaction://media"/>
                            </pic:cNvPr>
                            <pic:cNvPicPr>
                              <a:picLocks noRot="1" noChangeAspect="1"/>
                            </pic:cNvPicPr>
                          </pic:nvPicPr>
                          <pic:blipFill>
                            <a:blip r:embed="rId15"/>
                            <a:stretch>
                              <a:fillRect/>
                            </a:stretch>
                          </pic:blipFill>
                          <pic:spPr>
                            <a:xfrm>
                              <a:off x="3076" y="2024020"/>
                              <a:ext cx="2614612" cy="1921669"/>
                            </a:xfrm>
                            <a:prstGeom prst="rect">
                              <a:avLst/>
                            </a:prstGeom>
                          </pic:spPr>
                        </pic:pic>
                        <wpg:grpSp>
                          <wpg:cNvPr id="21" name="Group 21"/>
                          <wpg:cNvGrpSpPr/>
                          <wpg:grpSpPr>
                            <a:xfrm>
                              <a:off x="2604694" y="2036720"/>
                              <a:ext cx="2896051" cy="1910112"/>
                              <a:chOff x="2604694" y="2036720"/>
                              <a:chExt cx="6719832" cy="4556254"/>
                            </a:xfrm>
                          </wpg:grpSpPr>
                          <pic:pic xmlns:pic="http://schemas.openxmlformats.org/drawingml/2006/picture">
                            <pic:nvPicPr>
                              <pic:cNvPr id="22" name="Picture 22" descr="C:\Users\wl663\Downloads\Sub AS DopplerOLADAPO ADEOLA ADENIKE Run 117.B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601"/>
                              <a:stretch/>
                            </pic:blipFill>
                            <pic:spPr bwMode="auto">
                              <a:xfrm>
                                <a:off x="2604694" y="2036720"/>
                                <a:ext cx="6719832" cy="4556254"/>
                              </a:xfrm>
                              <a:prstGeom prst="rect">
                                <a:avLst/>
                              </a:prstGeom>
                              <a:noFill/>
                              <a:extLst>
                                <a:ext uri="{909E8E84-426E-40DD-AFC4-6F175D3DCCD1}">
                                  <a14:hiddenFill xmlns:a14="http://schemas.microsoft.com/office/drawing/2010/main">
                                    <a:solidFill>
                                      <a:srgbClr val="FFFFFF"/>
                                    </a:solidFill>
                                  </a14:hiddenFill>
                                </a:ext>
                              </a:extLst>
                            </pic:spPr>
                          </pic:pic>
                          <wps:wsp>
                            <wps:cNvPr id="23" name="Rectangle 23"/>
                            <wps:cNvSpPr/>
                            <wps:spPr>
                              <a:xfrm>
                                <a:off x="7861278" y="2128874"/>
                                <a:ext cx="1152128" cy="64807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A13E54" w14:textId="77777777" w:rsidR="00BF6946" w:rsidRDefault="00BF6946" w:rsidP="00BF694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4" name="TextBox 17"/>
                        <wps:cNvSpPr txBox="1"/>
                        <wps:spPr>
                          <a:xfrm>
                            <a:off x="14427" y="106485"/>
                            <a:ext cx="324128" cy="369332"/>
                          </a:xfrm>
                          <a:prstGeom prst="rect">
                            <a:avLst/>
                          </a:prstGeom>
                          <a:noFill/>
                        </wps:spPr>
                        <wps:txbx>
                          <w:txbxContent>
                            <w:p w14:paraId="6A756AFC" w14:textId="77777777" w:rsidR="00BF6946" w:rsidRDefault="00BF6946" w:rsidP="00BF6946">
                              <w:pPr>
                                <w:pStyle w:val="NormalWeb"/>
                                <w:spacing w:before="0" w:beforeAutospacing="0" w:after="0" w:afterAutospacing="0"/>
                              </w:pPr>
                              <w:r>
                                <w:rPr>
                                  <w:rFonts w:asciiTheme="minorHAnsi" w:hAnsi="Calibri" w:cstheme="minorBidi"/>
                                  <w:b/>
                                  <w:bCs/>
                                  <w:color w:val="FFFFFF" w:themeColor="background1"/>
                                  <w:kern w:val="24"/>
                                  <w:sz w:val="36"/>
                                  <w:szCs w:val="36"/>
                                </w:rPr>
                                <w:t>A</w:t>
                              </w:r>
                            </w:p>
                          </w:txbxContent>
                        </wps:txbx>
                        <wps:bodyPr wrap="square" rtlCol="0">
                          <a:noAutofit/>
                        </wps:bodyPr>
                      </wps:wsp>
                      <wps:wsp>
                        <wps:cNvPr id="25" name="TextBox 20"/>
                        <wps:cNvSpPr txBox="1"/>
                        <wps:spPr>
                          <a:xfrm>
                            <a:off x="4961139" y="106485"/>
                            <a:ext cx="314510" cy="369332"/>
                          </a:xfrm>
                          <a:prstGeom prst="rect">
                            <a:avLst/>
                          </a:prstGeom>
                          <a:noFill/>
                        </wps:spPr>
                        <wps:txbx>
                          <w:txbxContent>
                            <w:p w14:paraId="5F5DDB2C" w14:textId="77777777" w:rsidR="00BF6946" w:rsidRDefault="00BF6946" w:rsidP="00BF6946">
                              <w:pPr>
                                <w:pStyle w:val="NormalWeb"/>
                                <w:spacing w:before="0" w:beforeAutospacing="0" w:after="0" w:afterAutospacing="0"/>
                              </w:pPr>
                              <w:r>
                                <w:rPr>
                                  <w:rFonts w:asciiTheme="minorHAnsi" w:hAnsi="Calibri" w:cstheme="minorBidi"/>
                                  <w:b/>
                                  <w:bCs/>
                                  <w:color w:val="FFFFFF" w:themeColor="background1"/>
                                  <w:kern w:val="24"/>
                                  <w:sz w:val="36"/>
                                  <w:szCs w:val="36"/>
                                </w:rPr>
                                <w:t>B</w:t>
                              </w:r>
                            </w:p>
                          </w:txbxContent>
                        </wps:txbx>
                        <wps:bodyPr wrap="square" rtlCol="0">
                          <a:noAutofit/>
                        </wps:bodyPr>
                      </wps:wsp>
                      <wps:wsp>
                        <wps:cNvPr id="26" name="TextBox 21"/>
                        <wps:cNvSpPr txBox="1"/>
                        <wps:spPr>
                          <a:xfrm>
                            <a:off x="14427" y="2128573"/>
                            <a:ext cx="306494" cy="369332"/>
                          </a:xfrm>
                          <a:prstGeom prst="rect">
                            <a:avLst/>
                          </a:prstGeom>
                          <a:noFill/>
                        </wps:spPr>
                        <wps:txbx>
                          <w:txbxContent>
                            <w:p w14:paraId="67A12AF2" w14:textId="77777777" w:rsidR="00BF6946" w:rsidRDefault="00BF6946" w:rsidP="00BF6946">
                              <w:pPr>
                                <w:pStyle w:val="NormalWeb"/>
                                <w:spacing w:before="0" w:beforeAutospacing="0" w:after="0" w:afterAutospacing="0"/>
                              </w:pPr>
                              <w:r>
                                <w:rPr>
                                  <w:rFonts w:asciiTheme="minorHAnsi" w:hAnsi="Calibri" w:cstheme="minorBidi"/>
                                  <w:b/>
                                  <w:bCs/>
                                  <w:color w:val="FFFFFF" w:themeColor="background1"/>
                                  <w:kern w:val="24"/>
                                  <w:sz w:val="36"/>
                                  <w:szCs w:val="36"/>
                                </w:rPr>
                                <w:t>C</w:t>
                              </w:r>
                            </w:p>
                          </w:txbxContent>
                        </wps:txbx>
                        <wps:bodyPr wrap="square" rtlCol="0">
                          <a:noAutofit/>
                        </wps:bodyPr>
                      </wps:wsp>
                      <wps:wsp>
                        <wps:cNvPr id="27" name="TextBox 22"/>
                        <wps:cNvSpPr txBox="1"/>
                        <wps:spPr>
                          <a:xfrm>
                            <a:off x="4945109" y="2128573"/>
                            <a:ext cx="330540" cy="369332"/>
                          </a:xfrm>
                          <a:prstGeom prst="rect">
                            <a:avLst/>
                          </a:prstGeom>
                          <a:noFill/>
                        </wps:spPr>
                        <wps:txbx>
                          <w:txbxContent>
                            <w:p w14:paraId="7B47A251" w14:textId="77777777" w:rsidR="00BF6946" w:rsidRDefault="00BF6946" w:rsidP="00BF6946">
                              <w:pPr>
                                <w:pStyle w:val="NormalWeb"/>
                                <w:spacing w:before="0" w:beforeAutospacing="0" w:after="0" w:afterAutospacing="0"/>
                              </w:pPr>
                              <w:r>
                                <w:rPr>
                                  <w:rFonts w:asciiTheme="minorHAnsi" w:hAnsi="Calibri" w:cstheme="minorBidi"/>
                                  <w:b/>
                                  <w:bCs/>
                                  <w:color w:val="FFFFFF" w:themeColor="background1"/>
                                  <w:kern w:val="24"/>
                                  <w:sz w:val="36"/>
                                  <w:szCs w:val="36"/>
                                </w:rPr>
                                <w:t>D</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8" o:spid="_x0000_s1027" style="position:absolute;margin-left:-25.9pt;margin-top:1.45pt;width:362.4pt;height:280.5pt;z-index:251667456;mso-width-relative:margin;mso-height-relative:margin" coordsize="55046,39468" o:gfxdata="UEsDBBQABgAIAAAAIQC746FeEwEAAEYCAAATAAAAW0NvbnRlbnRfVHlwZXNdLnhtbJSSS07DMBCG 90jcwfIWJQ5dIISSdEHKEhAqB7CcSeISjy2PCe3tsVMqQdVWYunxfP/DcrncmpFN4ElbrPhtXnAG qGyrsa/4+/opu+eMgsRWjhah4jsgvqyvr8r1zgGxSCNVfAjBPQhBagAjKbcOMN501hsZ4tH3wkn1 IXsQi6K4E8piAAxZSBq8Lhvo5OcY2Gobx/skDnvOHvd7yari2iQ+zcVJwsNIR4h0btRKhthNTNge 5cp+MuWRnHdo0I5uYvAzDunmb6bfBue5jTvdZeNgLvMS39/rFtir9OFZmlhWtJ4ELGxjVX7ZNvUy lNmu0wryxtNqpg41zmm39gs9TP8VbyL2BtNBXcy/oP4GAAD//wMAUEsDBBQABgAIAAAAIQA4/SH/ 1gAAAJQBAAALAAAAX3JlbHMvLnJlbHOkkMFqwzAMhu+DvYPRfXGawxijTi+j0GvpHsDYimMaW0Yy 2fr2M4PBMnrbUb/Q94l/f/hMi1qRJVI2sOt6UJgd+ZiDgffL8ekFlFSbvV0oo4EbChzGx4f9GRdb 25HMsYhqlCwG5lrLq9biZkxWOiqY22YiTra2kYMu1l1tQD30/bPm3wwYN0x18gb45AdQl1tp5j/s FB2T0FQ7R0nTNEV3j6o9feQzro1iOWA14Fm+Q8a1a8+Bvu/d/dMb2JY5uiPbhG/ktn4cqGU/er3p cvwCAAD//wMAUEsDBBQABgAIAAAAIQCo1TTKNQcAAEsdAAAOAAAAZHJzL2Uyb0RvYy54bWzsWVtv 2zYUfh+w/yDo3bGoq2XUKVw7KYqlbZC060teaIm2hEiiRtGxs2H/feeQuvi6Jm0SLMACxKbE2+G5 fOfj8Zu36zwz7pioUl6MTHJimQYrIh6nxWJkfv1y3huYRiVpEdOMF2xk3rPKfHv66y9vVuWQ2Tzh WcyEAYsU1XBVjsxEynLY71dRwnJanfCSFdA55yKnEh7Foh8LuoLV86xvW5bfX3ERl4JHrKrg7VR3 mqdq/fmcRfLzfF4xaWQjE2ST6lOozxl+9k/f0OFC0DJJo1oM+gNS5DQtYNN2qSmV1FiKdG+pPI0E r/hcnkQ87/P5PI2YOgOchlg7p3kv+LJUZ1kMV4uyVROodkdPP7xs9OnuUhhpDLbzTaOgOdhIbWuQ ASpnVS6GMOa9KK/LS1G/WOgnPO96LnL8hpMYa6XW+1atbC2NCF66vmW7A9B+BH2O59uOVys+SsA6 e/Oi5Kye6XmW6w/AhdTMENqOjVL1m437KF8rzqoEJ6o6PVU/p6frhJZMqb9CHTR6Cho9XYF30WKR MYMEWldqXKuoaliBzg5oyfZIaDlwLNAHtHx/4OF8Omw0Bse2PLAHHpsELrHCrVPTYSkq+Z7x3MDG yBQgiXI/endRSa2gZgiuW/Esjc/TLFMPGFtskgnjjkJUyDWpF98alRU4tuA4Sy+Ib0DfzalUS95n DMdlxRWbgxuBtW0liArgbhMaRayQRHclNGZ6b8+Cv2b3RixlXrUgrjyH/du16wWakXqRZm0tZT0e pzIV/+1k698E05PbGWpnXsh2cp4WXBxaIINT1Tvr8Y2StGpQS3I9W+sQw5H4Zsbje3AnwTUeVWV0 noIhL2glL6kAAIJgAVCF3oSLP01jBQA1Mqs/llQw08g+FODZIXFdRDT14HqBDQ9is2e22VMs8wkH axOA4zJSTRwvs6Y5Fzz/Blg6xl2hixYR7D0yIymah4nUwAloHLHxWA0DFCupvCiuywgXR72h431Z f6OirL1Tglt/4k000eGOk+qxOLPg46Xk81R5cKenWqMQ2RqPVLy30NSEJYTT88DXMRCiwyeGrzKN hvBfwzy09uDr++kQZsklOolOqfmD1sipuF2WPW3LdJZmqbxX2RXsiUIVd5dphEiGDxtIGDYqh27c 1SAKp5pReg44RBpd8Oi2Mgo+SQAw2bgqAbDQXzBytoerx60NZ1laNtiF7fpo4Is7SfCAdnSCnfJo mQP+aMYgWEYl0JUqScsKYmDI8hmLAUQ/xNqBwV0BRRWCQB5SWfwvezC2rNB+15t41qTnWsFZbxy6 QS+wzgLXcgdkQiZ/o/sTd7isGJyXZtMyrWWFt3vSHkzZNbnRZECRCo1xDUiCaAoeGxEhEaJKUNZK CiajBJsaA6M6EbQdSrWdNlHvRxIUxP9+Gt+KA9tybeI3YjUsoMk5D0pLShwtgGqCPNrDoPFqYgBR V8OOcf11ZoyvjTGITzPDmfxuELtnhcTxTuhdqqAxydLidpKl0e2TOzFSOADqCD17ZJalbgGVzlmc 0q1A2wjkAyF6hUkJ0sR/PlgVE3xav3esAFgXuL4NjNUC2wI+dazM9onrE7umZSH4v/9TvOxgALSE djfB2WiTDX4Oz4pNPIqf2z4Q6tCtz+j4yBq2zzgIfcuDrRT1DIlF4MBqRJvsjq7R8XY/ICFSdbWK 6wHl91xc5QhvRyR6VUEPJ9OmuKwTnw1vYlZFkJQmw5uvFVyIb1aZ7zs3U74qMk7j6uZ6qfBhyssy Y+LzxXg6vvxsjKdn0MSvTx9+OzOuloVBSHDy7uMlKgw1gwn3QJzuptIuYIXgq4TBlo/NsEhIv6Uy UVStoXPPnHIdcBIoEEi4d5YiLfQ1pklvOvZeTQYWEV4JscgAQaTCs4UndH405n76NWarjzyG41Pg vipLNNm0vlMfjTfQkrpffzfaHn1fbK99ygB7ZCi0wrPB2cDtubZ/BmRoOu2Nzyduzz8ngTd1ppPJ lDRkKEnjmBXI336eCymas3WVFYtZe5E9V381zGzcZfvIyToxGv7UfKvTHYHiFygn2BAAGku6cgK8 A3/BCxDE/vfLCcEAslKgywk2sQeDQIFtl7gI8fC9hmMfSjHBdhXl0f6xoV3w8O3r+P/1BCx06GT3 zPUEZcXunvx/PWGj9oBY8YB6QldABDzY4l4vEftAxHTsfwEsf8fX+4VEQ67hfZ3I0dRHbmxQDLKh MIn1QgsifKee6NhuG/+OHzo7VdRHx3+bH3bqgW2lqwWwutK1XcDqyk4PtBIe/NkLu7a3aw1Njjdw +KHWcEOfEAfKI8fsQVyPwM1RlbVfwh4qIWwgxauwR/uDRBMdzZWnzYsPtUcXHZgHvUC5Z5cfHQgZ vBS9mDlUeL42c7S/e7TmaPNPTVMeag5QNri/Do/DBnEsD4vbL2YQvyFcT4NXKpPAL3aKY9a/LuJP gpvPKt90v4Ge/gMAAP//AwBQSwMEFAAGAAgAAAAhAKqciMfPAAAAKQIAABkAAABkcnMvX3JlbHMv ZTJvRG9jLnhtbC5yZWxzvJHBasMwDIbvg76D0b1xkkIpo04vZdDr6B5A2IrjNpaN7Y317We2ywql vfUoCX3/h7TdfftZfFHKLrCCrmlBEOtgHFsFH8e35QZELsgG58Ck4EIZdsPiZftOM5a6lCcXs6gU zgqmUuKrlFlP5DE3IRLXyRiSx1LLZGVEfUZLsm/btUz/GTBcMcXBKEgHswJxvMSa/JgdxtFp2gf9 6YnLjQjpfM2uQEyWigJPxuFfc9VEtiBvO/TPcejvOXTPceiaU/y9g7x68PADAAD//wMAUEsDBAoA AAAAAAAAIQAKp5grCkEDAApBAwAUAAAAZHJzL21lZGlhL2ltYWdlMy5wbmeJUE5HDQoaCgAAAA1J SERSAAAEAAAAAwAIAwAAAI1k5T8AAAABc1JHQgCuzhzpAAAACXBIWXMAAA+gAAAPoAGgaox3AAAC QFBMVEUAAAAcHBwbGxsdHR0eHh4XFxcODg4HBwcVFRUBAQETExMLCwsGBgYfHx8EBAQUFBQuLi4z MzMoKCgjIyMiIiI+Pj47Ozs0NDQ6Ojo9PT0gICA5OTkxMTEsLCw4ODg/Pz8pKSkhISEyMjInJyct LS01NTUqKiolJSU8PDw2NjZSUlJTU1NYWFhLS0tKSkpfX19ERERGRkZDQ0NZWVlAQEBbW1tMTExR UVFFRUVcXFxNTU1aWlpBQUFUVFRPT09OTk5eXl5WVlZvb298fHxpaWl4eHhzc3N5eXlubm57e3tn Z2diYmJxcXFhYWFqamp3d3dycnJoaGhkZGRwcHB/f39gYGB6enpmZmZ0dHR+fn5tbW1jY2Nra2tl ZWV2dnaLi4ubm5uAgICJiYmdnZ2UlJSCgoKDg4OQkJCBgYGTk5OampqSkpKKioqNjY2FhYWHh4eR kZGVlZWcnJyMjIyfn5+Xl5eZmZmYmJienp6rq6u7u7ugoKCmpqaurq6np6e8vLyvr6+ioqKhoaGq qqq1tbWsrKykpKSjo6OoqKi6urq9vb2xsbGwsLC/v7+0tLS2tra+vr63t7eysrK4uLje3t7KysrS 0tLCwsLDw8PBwcHGxsbLy8vMzMzExMTOzs7Pz8/Hx8fIyMjR0dHY2Njd3d3T09PV1dXX19fa2trb 29vx8fHr6+vj4+Pg4ODk5OTo6Ojl5eXu7u7n5+f09PTh4eH29vb5+fnq6urt7e36+vry8vL7+/v1 9fXv7+/4+Pj///8qMsU5AAD9aUlEQVR42uz9aYPbWJrfico9KqVexrjdarvD4x7HdYUiWF3MdtMg ee24IpmAJzFuZwFZKGIjiCzsDRT2nRqSCoDBJcRIKaXcqtrusWdeKj+Evto9JGMhQ6EtN0mZ+Fcp CZAACCLO8zvPc7bn2tb/ulWoUKGfqa4Vj6BQoQIAhQoVKgBQqFChAgCFChUqAFCoUKECAIUKFSoA UKhQoQIAhQoVKgBQqFChAgCFCv1s9XRdq/3VB70vFu988cnpcR8sdr/4YOPc3hPw3pPei64MLzfh s6tfXP75VwV6snlUAYBChX5kAHxx9t6XayZ8ZtBbG4d88YIr311u3n0OAK666gIsTwsAFCr0JgFw 9+LN328cdnHmxSF3n3/lJ8vNJ88BwBVXPbX/7wUAJeQ//+f/4z9/KAji6Ru/Qj78RFpu/Q36f662 Sv/lP4vyYuPXf/9fFfn0uPJH/1VYbb//X//z//FfP/w/BeWTi6v+5sMPPxROr1Oo0E+DApc2Tz1z +MnKhn8P9j/Z+uQMB1sXhyyd+Beg5dLmxsFXXXX5ld8TAP72IwzDcexDQf1kac7//N9/dAqAP//1 xx9qi61/8XcfYeLyrb+ooOqZUd+qoP+w3P7LX/1mcQlg8KJ+DoePPwAXLQBQ6CcOgOXuB6uNL1bV /N11f3/Nup93UWDLixaC3nLrWQBcddXT074HAPziF//ybz5eCRcW1v6LP/9Xf/ObpZH/4q/+A4Qu 7P4X/2z7Vx8vK/s/+8vqRx+eegB/9q9/vdr+xf/2649WV/gNpsr/1+Kzv6ss3vntx4JRFJtCP2kA PPn9xQFPFlX1MmZ/8joAODXtL5ZbzwLgqqtuLXa+JwAA4/74448qvwI2+6HeBwAAbyxr9l/8L/+q skTBL/7Zvyl9LOinRo+d1vJ/tnW6/Yv/7W/fB5eAfvUr6Lcr/+B//TUEzP+jyt98LBbFptBPFwCr AP+Lu/Dzjf3L8xDguW0Ad5+ctis8uRIAVyJk0avw/QHgN/+19hfbf1v66GNBIpYAEF4bAPhHf/Fv /vrXf/Nb/JP/a+uf/ZvaRx+jH9X/4q9LaFFsCv10AXDabvd05cM/x1RPj3jy3It+cncR3oNQ/+4n rwyAK9/41gDAhb/8xT/73//Dr/4e1/6wAsDStf+r//DKAECF/+8vfvFvd379PmDHX//5X//qtx/8 5395/c+KMlPopw2AVVv8WS/f1ab65EX2vwQAvOhGBK4C/KYA8CGIMX6xMOjfiPoSAB8uDftf/Pr9 VwXAB6IALgWIAU79j/+fvy4BT6AoMIV++gAAsfndL856+a401as78TYAsDxh8e+NAUBfbCza8gT9 XywAgIvm737zqyr00asCAP9k1Vj4Nx/jWunf/ptff4Squl4UmUI/fQAsIbBqkb/KVL84bwP44vkA AJ/2Fge8SQBs/eIvF40A5p8BAPz2N9iHH36If/zRx68HgL/6O+hj/JNf/eLf/d3f/Bb98B/ETwoG FPoJAwD894P1N56sRut98pq9AJ+cNibevRoAV131hwDA1q+h3/7mH/5hEQL8dtmp99uP/v6VAfDB wuP/F9u/+uhj7JN//4s//zd/+6uPfvsb/EOx6AYs9NMFwEW1Di/f+JbjAD45HewLXw2AK8cBfL8A wD4RKr/+T9BHH+P/0D4FwEfQr0qlyiuHAMDj3/qPNeij3378oQKu+ed/+be/Li2uJxYjgQr9ZAGw aAH8Aj7bWL1cMRLwySoEePK8i8KnDQVnHLlk2ldd9XsGACoIH/7mt8Ds8Q+X4wB++xv0P/7Fv/nL v3z1RsCPP/wHAf/47z/+GP1wedV/9s//8l/9bQ0EBFq/KDiFfqIAuOgFPJ2q88LpAndfcNEvNvsR nj8XYP2T73Eg0G/Q36yG8oE3/u2iEZD8l1t/thgJ+MoA+A2KrkYDomfX/Rf//K9BRPAPhQtQ6CcL gDUCLAcCwJswWB7y8tmAW6tavvc8AFx11e8ZACDehxbaOgXAol9w6xf/y1+8zkjAj95fXOE/rV35 LwEAisHAhX7CADhdD+DJl6eNgWsz988P+f0XL1kPYGs1meCD5wHgyqt+vwD4zUel8r+vH2ydAWBp 7b/4qytHAuKfWCsA/OsND+DvS7/+9+X66qIl4En8//76P5Te/+1p+2KhQoXesF4AAPTDv/7nf3X2 xr89Hwl49VDg33yo/sOHorT9i3UA/ObD//Tn//z8on/90aoX8bcfg4OLJ1+o0FsNgN/ia3N21gDw V//qbz7+B3kFgN9+eAYAEOajvxGMJQBwbQUACFXxi0v82b+uLY5ZNir8pnjwhQq91QD4deVjYe2N P9/+NYSKKwDUoAUbAAB+DX2sLk37b39VWei3KgDA3/7q74UlAP7uVx99uMaQP9v6279ZtAe8/9FH 7xfPvVChtxoAv/zrvyv9du2Nf/HLv/73v/rNEgDbYAtdAOAvwTEfL0z73/2r//B3C/3677d+8e/+ 5d/9+qPFcf/79n8oQ2vX/LN/9xd/++ulysVjL1TobQYAIMAvnvfG+dbGW78421t785krXBxVqFCh txgAhQoVKgBQqFChAgCFChUqAFCoUKECAIUKFSoAUKhQoQIAhQoVKgBQqFChAgCFChUqAFCoUKEC AIUKFSoAUKhQoQIAhQoVKgBQqFChAgCFChUqAFCoUKECAIUKPU9na+w/WabbWQh+4ZLaL9IH54tm f3HVovxXL6l9cU4BgELfqQw/fXL39c/8Xq5zpb74NvfxmuvOv8SAzj7rPXlRlpyNPBvLfBkvSKrx IvXOz7oyN/cLAfD71/7hBQAKPVOGn3wvAPhWpf+SXqtAfw8AuPL7Tj/74gUPZ+1HL/PgffCStFov 0hdnJ9298gIvBMDTAgCFvjsAXrPUPhcAT+9+Dzf1owLg6fMB0HsR1k7P+6B3Wmd/CUDxySovzmv/ 5tOk2suNKzJzFgAo9EMBYPn6+qX2GQB8y+u8SQC86MTzLJhPPljWyi/76t7Sdn+/DobzBoE1D2GR MOs0qe4H6w0GZ9dafvb0jAanrQp3L5v6+u5FJs4CAIW+fdnfTB/3Re+qT+8uk0uumryuBsB62YRP 6821C64+vrsyCPDy5Pcbb36xlrJ268pTFxH5F5+8+i8AZvblk4umiY0vetaAnv19XzxZz4H33Ie3 iuCfPFk3T/jCd/hy9SR6p+4RuIMvNz5fRiErH+OLxWdfnnscvz+NQAoAFPqRAPBkrUngi7XWrS/W csv+/pUAcHqRJxttDKelGeDhi/NLXbx5nnt+M531+amnEfknr/wLzs1stbfxRc8Y0HN/3xcvDAG2 1tvwV0b7ZGstKuqdVfln7ftP1n/n6hF/eRY5LZ2Ei8utRVYFAAr9cACAz+LOJ+uNgr8/s72lc3t3 6Q5vfXFevp9znS8uSu7dSxfcbCy46s0rDfLyUV+8CACbZ60a1z54sjKwq+zpfP95v295wQ9eCIDL WXB7q8a8T5Zf/PTUrM/b98++7eLzxXd8ckraU2guyXt3da3eiwBQtAEU+k4A2GjIXnqpoAr6clXy TqtK+KwUrznHz28EPMsLvbCmyxc8ff/uqh6/u+Yu/P6ZrPNXnLp4/eL53/z0ub/gg/ObvuKL1qKW q37fk/NuvlcCwJMNG/7g6ZfwaQX/+9On3FtGABufr3svvQsOnIOgVwCg0A8NgGVJO++N+mI9eP1i o2n/JQB4cgaAqy64deFg/36jBN89LedfbK33wF0+tbd1yd1+FgCXznq61hzwvC+6ZECXf99z+wGv BMCTUwRuXHTZHLK4s9NX+NLnn5x+wQdrFr5xkQIAhX5YAHz5wXrBO6v0LyrO03fvfvHk6cs8gLOi +8EVF7y66F4q5xfvXnXq1osBcOmsL0+Dht7WC7/ozFCv+n0fnEcQzwXAueHCTzb9iPVD1/9d+vzu 6fXvXupNLQBQ6AcHwHqpfSaiXvqgZ6PU7l4ytKts4ZMnG5XrMxd8PQBcdepLmh8v739xds/wS7/o +b/vgxf0FC509oQ+uPAVNs9YNKee1v6b3sdKax2IT6+8iQIAhX44AJzHrc/Wustg9DQSXdrHF3c/ eSEArrDWV/IAPrjSLl/NA7j8xRtnbX2w6tw7a9n74LkAuOr3ffHkqu985qvPYvUnFw2UmzH+70+j rN+ft7ZsfH4xJHGzTWa9MXDtkfy+AECh7xUA58Hxk0tx9zLwvihnvWct/CUAePJsIH8lAM5C8ycb VLrq1JcA4JlfsLzwF+d3dcUXveD3nVog/EIA/P7JRavFeVvBZiv/eg/ABW7OPodPz1tra1m2Fpz1 Atxd6wX44pQTl57iBwUACn0HAPz+OS3vpx70l2vHvtgDgC/1ol3RlH8lABYlv7cW+X7w3FNfAoBn ewE+2LDqy1908X1X/b4vl2YKP7lyIMDTS02on1x239eGRp+NAbiY67f2+d2LJ3xmyB9cusjGzIRn AfD0pzcfsADAjwmA84rzyaXOdviiZ29lBb2XNwL2Ll14/YLPBcBmuT4bMHPFqS8bgrR51qKuh8+7 M56+yICu/H2bnZvPBUDvWfP8/cZz/P0pCXpng5/WP//iPMa6sOPVH+TSSMDTYU1fbN7/F09feypX AYBCm+YDr5n5xmCbiz6w32+Ep88HwBebdrl5wecB4Iu1AXrnBfrKU18GgEtnfXFpLNEXl0cCnn/f lb8PXrfw5wDgyRcfbF3BsY2x/pdckc3PTz97sv41p1HK0qM6nwuw9cnG7tovLjyAQt8JABfx68ZI +vMw9Kz0Pf3ik1XE+jwAPOldttJnBvRf+bIcov/B1maBvurUlwLg0i9Y7l2eC/DB1hUGdOXvW5rp Fz+9ELsAQKFX0t0foY35R2vG/mm2lxcAKPSD6ZMfo4GpAEChAgBvo56dfFcAoFABgJ8XAL786dhl AYACAIVez2C+n1U+CwAUKgBQqFChAgCFChUqAFCoUKECAIUKFboKAIUKFSpUqFChQoUKFSpUqFCh QoUKFfq5ajAYnG9LgwF0ugkNBtJyg7LAEQOLOj/6Qs8569Ix619QqFChtxcAOLD0001g9jh4qUtn lizdeh4ALp9VAKBQoXcSALcudsDWrdUb57r1HABcPqsAQKFC7yQALrz50whgUf8LdeAI4IOzkODa syZ9+azNYwoAFCr0jgDg3JtfRQDAoM/C+zrYvPMck750VgGAQoXeEYu/tHvuza88fusiur8mXGxf NulLZxUAKFTo3QTAmTd/EQGc1frX7lzl3l95VgGAQoXeUQCcevOnvvzGZy8w6c2zCgAUKvSOAuDU m79o838lAGyeVQCgUKG31vgHFy9X2efSmz/z5V8VAJtnFQAoVOhdBcDSmz/z5Qev2AaweVYBgEKF 3lUALL35M19+vRfAen4vwKWzCgAUKvRWQ+AFuwtv3jqr7BfjAE4nAVAvGAdw6awCAIUKvbMAwJcj ePFzux5Yi5GA1otGAl4+qwBAoULvEAA2xvbfOh/3f201/m9jLsDzTPrW5hEFAAoVejcBsKz1zyv7 tdmA9WsvAMDmWQUAChV6d3iwCQB805ffXA/guSZ96awCAIUKFSpUqFChQoV+evrDV0+fPv0KBVvg ddFD9v7p6x3wWjyeQoV+0vpqle396VfLzT+Ad4ZPV69/WL5ZqFChn67uPT3TH84s/qun56/D4gEV KvQT1sLdB1aOfrNw999f+fwLGnyzen2/eEKFCv2Ede/UzX//6b33TxsBQOj/1RkIigdUqNBPWd9s 1PJfnQYC6NOnv7v2u6IJoFChn7g2a/nh06f3FhS4tni9VzQBFCr0swLA+4vg/xtQ8X+1fH2KFg+o UKGfDwCWjQCLin+49AKKJoBChX7aulTNf7NsAESvoYACq66Ad1BXZQb84XVrYyYCtZxUtDbx4DVn EtSLiQeFfgx9ddrShy57AZZjgM67At/VJoBnMwP+GILWAWCdbq9nI3gti6YuTi1U6IcTejoO4LTr Hz0bA7AYF/D0d+/mb3omM+CPImENAPj5xER89eGdwWsCwPrRwFXo562vzkcCLs19sXHv2ukAwXf1 N12V4+/H+9JrS+5Yt67dss6tfvC6ABgM6kXZLPRjEmDV5//N6TyA3z19Z5sArs7x94PrqqWGzl6t 1wXAraIJoNCPpT98czYb8NqqEeBsJuC9d/UXXcrxt9hbrfOxWBJQgs4gcbpdP8WF9Z1q3YWTv1hw +M4VAACOCH550WLrvJHwqtuDlre0PGgg4UUZLVTodbSZ429hRKvVwFZxObQ6YilqxQJouVzwd7G0 87B/cUXhPATAVyYuXeoFuLPWSHjV7QmLE88XMpTexb9BoXdBT1+md/NnPZMZULq1stA7ixdpcQB4 53R7SYOF1/Cd7Ox8zcGlGyGtm661+N5NACxv5Za0xMUVtwfOv3OGscVR+Dv5VyhUAOAN6ZnMgNDG y3kb26lVgvrYkr5jsxu4AH7r2h3pNJ6QLuwf+CHCpXEA+PKt09u84vaund0+dW2jU6NQoUKvoqsy A26+XLsFCdLZtnApGcC3152LlEWDi/RF1y4BYD1d+VW3d+csdFm0ABTdAYUKvaYuZwZ85gWSNlYQ HnxvtezyQtZ5G8DyLqBrz81PevXt4csbh9aDikKFCr2yNnL8XWFhiwRhFl7fSCLyPQJgvRdg8Mx6 5S8HgLQaUnDLWmtYLFToBxS6GBO8XBlgLfgfng0PuvPONQas5/i7wsJOEwSeGeLSHRC+2xdKS9qs wo6XAeBlIcDFkXXcGhRtAIV+aP1hZfV3TgcDrwDwu+W84AUBvloODnqXtJ7j72oAXFv1s107tdr1 DOLfRtYy59Cd1ZeuGvZvWaf9f88A4LSX4ta6u7D2cue87WLdgylU6AfTYgbgncVCAAAA5wMAv1mu D/bNu+gAbOT4uxoA+LLJ/uytW/XvaGZ3Bi+aC3Dt2W5A6KyD79nbw1feCLXKY7Y2t6lQoR9Ew+VA 4KWdDy8GAJ5OC3wXHYCNHH9XAOC8fW1R7QtLO8S/Yz8Avt5i98xswEsAgDYHAl26Pes06LeeSWda qNAPoa8uFgUYXkwCPgPAO+gAbOT4e14vgEQtRwF/P0OBAT+t1RyglYVbL14PoL45FHjz5dzil/kM i6HAhX5oAQtfLA+8CIK/efqHszUCzkKAd9EBKFSo0GsA4Juzlr/VxrIh4LQR8P1iabBChX7iAFg0 An61CP+X64OAzUUg8IdlNyDwCYbv7uoghQoVejkAFm0Aa1X9Wti/yBFw3h9YqFChnyIA1l82N4ED cN4fWKhQoZ+gvnk+ABbjAs77AwsVKvQT1L1lO//7i0p+tSDQ++f1/TcgOigAUKjQT1nvL5OCLlv+ vlp0Ad457/lbDgwsQoBChX7Sunfe93dnfYnQlQNwrWgELFTop63FyqAro7/z1VpKkNOZAX8ougEL FSpUqFChQm+53kxuwKXOR/wvcgNeDOLf3HsVFbkBCxX6lnozuQEXEjYzgZzBR7o8NfDlKnIDFir0 LfVmcgNeW8sASG0sByAMXn9lryI3YKFC31ZvJDfgtbUMgNZyRaDT1IC3VqZvvZYLUKwEWuhH0mKi z1frq2F9df7G02+Gy2UCr70//GZjLNBbPijojeQGXM8AaElnCQlWd7Na3l96dRgVuQEL/Uj66nw1 wFN9c7Eo6Pl4gK+ePn2XAPAquQGXK3JY9XNinH9wdrQEvea3PpsBcLUnXWXMRW7AQm+F0GVlPzwf +LNIC4wuZwCuAHA2SeCdAsAr5Aak1sPy9USB1zaPew1dzgB4SzrPCLBMGLTuZRW5AQu9HXpmGtBq EPBqZUDgACznCQNKvFsAeGluwFvL7TsrD2EzUeDgPGR/Pbu7nAFQWiPKM22ARW7AQm+V1mf/vn/t bATg06d/WI4JHD4dPguAtzl74EtzA1orczxL27eeKPBbZuR7JgPgsuq+sw6Ai3XHi9yAhd4qrc30 WV8a4OnT1QcACu8WAF6aG/CikWBVza8lClxP6vEaeiYD4K1l3X3nPEmAtNYLUOQGLPRWaXix7Ocm AC6/Xs4a/NVbOkfwZbkBN5N1bCQK/HYAuCoD4GnK8VM/5NZrpAYrcgMW+jH1/poZXwLAYhLgYjLg 1QD45m2dI/yy3IAbANhMFPjtAHBV/p/zRH/PXLDIDVjoLdLGVP9LAFi0Bt57Orx2ZSPgW2v/r5Ib cMMC7zxz2HcCwGmiwBVThNXlbxW5AQu9nfpmPY6/BICFc7BoF7wKAN9cdB6+dXpJbkDrvH1Nupwo 8PsAwGokYH0V9t85b/K31u6uyA1Y6O0QMPH3N2jw/rWzoGDV1ndn9XIZAO8/fYvt/2W5AW+dJ+eD rkgU+C0AcMGBxcudjYZ/6ZlegCI3YKG3RX+45Mavlgf8w9K4V3kBl4uEPQOAt9v+X5Yb8Hwg0MK0 NhIFfi8A2BxndEaAtUi+yA1Y6O3Q+5fD+M2RgKupAsMrAPCW2//LcgOuMvmdJu9bSxT4PQHgNFFg fe1mNkYCFrkBC70d+mqtWf98AsDp8oBnnv4iKLgCAG/zOIBChQq9ip4+A4DlmoBfndn58ohrBQAK FSpUqFChQoUKFSpUqFChQoUKFSpUqFChd06na4HdeXqxce2KBv5Fz8BX6OkZFx+drx74zqwUUqhQ oTV9s8r4tUj9tZwQ/LtVguDLAFjtrhYHuvjom0sdiAUAChV6tzRcZQE8He97uv+MFS8/XE39Ry9G Dq6NGSwAUKjQu6jfrez+dMbPtVUO4GeseBUfLN9eLRZ4ioXz1QMLABQq9C5qZfdnc35PTf05VnwK gLPEweurB75ta4Wdz+y5M3jF2fTnC/DiZ+9QL12T+2K97++aCfDsFp7ZKlToh9W5Va8sezOi39BX ywO+efqHr56euQ1rNv8WAmBhgvjrAuB86q00eFlCL+r8yt85E2ABgEJvSN8smvYWdflyWuDZYsDP WvDw1Oq/uZgrtAGAt2uxwHMLtF4fAJfW8n5ufgBqcHnu77fPBFgAoNAb0r2Nub5n6QCuAACw/NVn w2Wv4PDFAHjDi4WdV8jSawBg8bKcGHx63mI53lv4c86vr135u2cCLABQ6A1psfLHqiVw0f63atd7 jvf+1UX4f2fN738mBHjz9n+abGe5Ib0WAE4XBrtzsRTvnYFQf+43nALgu2YCLABQ6E1p4fmfLQJ0 77wl8MpD72wMDHgRAN74YoGD5ZKgy9Q/1pk1XeT/O135Y1FL15+xvrM1/YSXfYN02U6fmwnwiuR/ V+UDfBYAy3VEChwU+iG1nNp/59S+z5YEee6h65trqwe+bYsFDpZ5OvGFBZ3l61zP/4cv43pqPeXW mZXdOVvJ+yVr8UvUpYr6BZkAr0j+d1U+wGcAYJ0fURTTQj+Uvnn6h/Oq/A8XCwFdsvw7S1N/erH5 zcbqgW/bYoErK1ykBpHunHnm6/n/FtX0rY3kf2ttANar+uDrR70oE+AVyf+uygc4uJRb4M55/sIC AIV+MH319JvTsT33nn6z0b+3fgx4/843izaA1eayreA5IwHfhsUCF6YjLBfXE+6c5exaz/+3CA02 a/nBRga/tXUBX2B/65+8KBPgFcn/rs4HuAkA69xdKQBQ6AfTYtHP5XyAhUGvmvmeDQEu+v7urDa/ 2nz3bVsrbGF+wHBAJY/fObeftfx/q746/NpVALi0MOgrAuBFmQCfn5hk4+UyAK5IKVao0Pct9Oma 9S7n+1zVBvDVGRxWSwaubW76DG8RAO4s4/87d9ac+zVrHjzbgrcy/2V73FnmnlcHwLWXZwJ8BQBs nPCdlicuVOhnrKUDvrLdOxd5AC7y/63yhjzfmIVn6++XA+BlmQALABQq9CMDQLp23gawkfVj6Q4I zzXm+loj3ssB8LJMgN8eAEUIUKjQtwNAfdmLZp2l/NvM/wetetfuPA8AS0AsBgDV8VcIAV6WCfBb AqBoBCxU6FsD4Dw30Ll1beb/u1W/Kkf3BgHOZwi+BAAvywT4LQGwQglUdAMWKvRtAACtd+lt5P8T lmTArxoIdAUB8GsvAcDLMgF+SwAUA4EKFfoOALi1CqLXp/ms8v+9cCjwuZbZ/QYW9ZJvuTj2uZkA vy0ATn2YAgCFCv2MVQCgUKGfNQCk4iEUKvTzM/zFOOHFbEG8eBiFCv3cJLysF6JQoUI/Yb18WdJC hQoVKlSoUKFChQoVKlSoUKFChQoVKlSoUKFChX5Gev3cgFde4ZVzBS6yAQ4kam2vyA1YqNCbBcDC BPHvCoBXyhVobRxa5AYsVOgtAMBr5QZ8PgBenisQ35g5XOQGLFTobQDAa+UGfI41vlKuwAVsbl27 ZZ1PQi5yAxYq9IYB8Jq5AZ9nja+SK3Bj9c4iN2ChQm8BAJ7JDVhfX7TjIlHgRZ4+CbrKGl8hV+AG AIrcgIUKvQUAuJwbcGPZLulSeC89E9y/Tq5A4TwEwIvcgIUKvRUAuJQb8NZ5or1blxMFDs6j9m+b K1Bam7db5AYsVOhtAMBmbsDTNbahpS+/mShwcBa1X1ol+DVyBUoX8/aL3ICFCr0NANjMDXhhwqtq fi1R4JUZeF4rV+CljH5FbsBChd44ADZzA27a1kaiwBcC4FVyBVrnbQBWkRuwUKG3AwCbuQE3ALCZ KPB5AFi73otzBV7ZC1AAoFChNw6A9dyAlz6+bIUvAsCLcwVuXKDIDVio0FsAgEu5Aa3zlj7pcqLA VwDAi3MFnob9q26EIjdgoUJvAQAu5Qa8tWxwX9gldEWiwJcC4IW5AjfnAhS5AQsVehsAsJEb8Hwg 0KJe3kgU+GoAeGGuwCtnAxa5AQsVepMA2MwNuMrfdzpnfy1R4KsC4IW5AiFrfT2AIjdgoUKFvi8V AChU6GcNgCI1UKFCP0PDL3IDFir0s1WRG7BQoZ+zvn1uwF8+ffp0+KID3gcH/PIVL/Z0pa+KP0ih Qu+Gfrew2AIAhQr9PDVcWOz7BQAKFfpZammxw+8JAAv9rgBAoULvit5f1dnf4xULABQq9M4IRADD 8yr+dwtf4JdrMcHw1Kdf8wC+2gTG+88cUACgUKF3RgtjB/9+dw6AU5sfXg2A352+cRY0fHVpvwBA oXdK0sX6vtCiF/3SWls/7tDai2XCN1IGbs4e+H61MP6FmX+1ad5nSLgMgN9d+nxt/5cFAAq9e8Iv 5uJbp7Np3hgAqPNvs9ZH9WzOH/yetYgALpr5fnfq/f9y3cv/5YV1//LU0s9er522+P/y3IcoAFDo ndKtjXl1t94kAKjz2fzU+mxi6gVzi1+kw5VectTK4Ncr9GX0//5a1+AaAH53tgk+Hy5A8NUpJ4YF AK549oc/88fwTug8BoAuxtG+icRb9bXUhNZy2aDTPEXSejbB1y6CLymE769q+rMY4HfnFf9alb4G gK+u7jD83dPCA/gWD7/Q26DzGGBtIs2bAMD6ch6WtFzh7xwAt17/Vs7L3osL4anln3JgzXbXTH0N AOt2fnGFtTaBAgDrz7wAwDugW2trfNx6owCQLn/b5u7G3q2LdsGrUge+MgC+WhnuL089/tcGwKoT 8P0iBLjK/gsAvBM6jQHWIoA3AoCFNW/auLSRgBBabwW8s5mI5JnUga9aCH+51uo//BYAOANHAYAC AO+sTmOA9an0byr59vq3SRtLBZ4nJTvfWa0mTF2dOvBVC+F6t9/Ta6/TBvDV0sjPbf2rAgAFAN5R 3dpYWf+tAcCyTr+zzgNpnVnC+Z1flTpwrei9sBB+tQ6A91+vF2Bh8ecDCIo2gKsAUBDgndDS1V6P AN4KAKxyBt65yv6vrX1w9Zqhr1gGf3lh5qsY4GXjAK6tjQM49QCWhl80AhYAeHe1jAE2FtN6GwBw 7SwzybVVF6H0vOO+AwAuPP7TuvyZkYCXAfC7DYfhbCLA5ljgAgAFAN4pLT3p9QjgbQHA2f6ty8MA vy8ArLX0rQYDLmz3q8tT+n955VyA98+4sTp67YQCAAUA3i0thtpsVLFvGgDSahzAWT4y6fIw4O8r BLjU0ve7le2+f2mFkF9eMRvwvLp/f7X3/qaX8LMGwNoTLwDwTgi/PND2TQNgNRKwLp33T1jP3PDi nVvPzRvybQthMYanAMDPULeWALj19gDgzno6sjvrcxMuDlwlL8QLABQAKPRdJQ2e18j2htoAziYA LXr+rSsAAG0OBCoAUACg0HcQfmmq3ZtvBFwmF7Tqp28+A4DlqN+1ocCXX9YLXgGAAgCFfr5lsABA AYBCBQAKFQAoVACgUPHsCxWFsNCP8+yLh1+oAEABgEKFCgAUACj0Y2vw81RRBgsAFCoAUJTBAgCF ijJYFMICAIUKABQqnn2hohAWKp59oaIQFiqefaGfRxksCmEBgELPiFrOsrUWC+tcThB8ccxy59Ja 3c8cenql0zW7L+UWlAavmdR3Iy3w+s6tZ6cEXqHl5wUACgAUerHOJ9kLzyYIPtOt1cJb6zb37KGn Kf1Wi/M/C4A7GwuNvPJ9Sc/uQAUA3kEAFA//7RR+YaTQMwmC14zx2iUAPHPorXV7v/UsAK69Xlbv q9MCL5kkFAB4B+2/ePiv+Nh+5O8bLDPuni23fVWC4OWSnPhlADxz6KL+F+rgYHxwZWqxBWruvPp9 baQF3ti5tpkorADAD27I3y65bwGAb/usf9QndWahqxr9qgTB5w7AJgAuHQqd5+JbLuF751kAvJ4L sJEWeGNn0zkpAPCjlMhvUSgLAHyrh33txwfAar2tNQxcNrKzGn0zY+fmoesL9goX25faDb81n9Z2 FkuDWqetlmsfXE4LvAJAUQa/c5E83yoA8CM96x9VqzYAC7ow0ssJghcROP6sNV46dH2B/jsXZ19q N3zNjoCNtMBnO+etFhsZQp9JC3wVAIpC+B1K5Os+uwIAr/u038wXS+vta1clCF7s3LkCAJuHXpWi 59Lbd16vGfBSWuDznfPOhkF9HQCX0wL/+AD49t7yW2r9zwRQh691gR/p2f8knveb/BFnNeqy0r4i QfDC4upXAGDz0FcAQH1zxfGXayMt8PmOJQ3wW9furCcJuiot8I8HgMMr9e6b/5XvvmUAODx855/+ W3DHkHDhAzybIPjCiC/1vG0c+goAeO2VxTfSAm/mCF41BVy68MbLjwWAqwrdO06A59/9a/yuHwMA Z8/5XUbAW3K3t8762J5NEPxcAGwcOnh5G8C3SS1wax1Ft56TtvD5AHhpqfzuZv8iW/mR/7QvtoAX WMjh5QNe+B3fEgDfLwFecqNvDQSuqhoOv8Xj/KF04euv5d+99pz0YM/m7L44dL0XwLq6F+Bb5RZ5 /gXeJABexVZ+qLrocKNp/tX0Goe+9IZf7QddGUF835R7leO+70f/3Jv5lnrDgDqv68979Z5JEPxc AGwcCl002FHPGQfwWgDYSAt81Q707HCjZwFg0w7TaMNwk4UqqnvQOTxsl5qQrhEEtnvjvRvX3rvx 3nvX33vvvdu3t3Y6tfpe+fpuqVbaqVeQ5l6pCjXqbGt/r7TX2qqRtU650ma5TqVbBX82qHmzViuX GjVqv1ZtVurbtcZBZ6u+U9/dqe3VWrv7Nw92bt6+uX3jPXAw+JLFFy10DXxlQzV0PctHR3dHsuBl sOniquagiB8oCGYLrPBtyxKNem7QlEiaR7TAuvwpbOuupkiMb9pB0/HCtY/w5X/5g5ZqU4SlRN2q YTfb7QrNKSgUwDh5UCWQGmRWCFWlocWxzVZs06xqEq1yB2cznSqTKJ3onsgwoYvzvHJ42IWaVIDj dL1Va5QEuMscHtY7Cq0meHn/5nvXFk//5uLB7Nx4b3u7S1PlGteF9rZbtU613K5U9th6vcwRrWZ5 r1Pp7MFco1alt89v2bUqlU6zvF0Bf88StVeCWju7jb1qda+G1ne2d3du3wB/34tf+N61G+DZX3sP 3AjpEPJ4kuZ6X49GLqyfPe4ArTksTXC6YbjLNyBOX/yOhTpdFml8q78J1HEZ9GK3rZbrHLK2X4Ps dkx2oFZHCAhWwRumwJagxo8GgIWx4rdW9ruqtZ9JEPy8RsBLh0qnIwpWqbqusvnXagTcSAv8zE59 2QSAvxwABMPXSwTWpTptzGm0QckttVpyzLPk9s1FEQF2eRO8XL++tdVp1A9q13crjdL1cpPo1BvV TqvKl7YPoHp7u2pv/Fn3a7Wb1UajVatR241qu1U+qFXrna2DrYPdrWq91NzdAQC4cf3m9nVQ0i/B /mbj8DtJVByaX22SuhGbqRjwTRXzbY/goshlQwY3Wc1xsQAuYYJot4N26/DQ0xwtckUxtA1HsNqw lJkBzQGrNQlOxFp8GyGZRktQ2ohGJp1G7DTRbgfHFbLtqoxSqxBYq+lAtCng0Gn5DegObPGNBqqQ mUeVWY6VHdcWnNwieQLgpN1BOiZLkHulVgNiHA7cc5VSeSchGtsL6K7w+97N/Rvv7R102Waj2i21 9ndapXa1DFWgfa5crnJorV3eaZaQfRKvVxfkPUSZLgSxhKw1IahVrjcrzUqFq9cqrW2A3nrpoMQd bG1vbV1f/HXf24DAdxdfQpWNN5AS3A1wR645klOSPQw/YIKYqHQDuIlZqIjlVrMb2HwgRCLKkaEE IUy5RuEs2YRoW2i29sAPVVox1mlWECZgUQGtaArb/BEBsNapdlprP5MgeDGuBzqzs41h+BuH1i/P BXgGANBywtEr6jlpgTd2rr0cAAjPblcpmu1SFAu3mluHh5VGQw5JTji4eRNUQKCYLAFwc2sXAKDc ur0FVVs3qm2eqpUbVKUB1/br7TK1WQ7KlZ1G+Xa50aqUat3taqNTqtXByZ2tPYCArXq11d7aullf AGB/d1HVvW45i82k02RQUkNbIu7adrvDIxUF7/AB1gxyR1FhVhQIBbVpOZKtTNMdyiQNR0aQKNGV XKEj2jJdxSS7sG0qlNpsqYGl6XIiO2ZoySqvIXzWN3UFFwjYwSidqcAdjlQrLViAKBePmg1Z7cAU gsKC3ZUdx252CLHTVEGphvE2yqP7S7+hhOtMo8RbYh5xjWa3rfGBoga5rmALd6TJ4W2liwvbpWYJ oIIFUGggKm16aGkJgPdWALi98957e3WqU2qVoXptZ6dSgRrlSgvaQarVBsqW2/X95sWj2SqhKtds o7juUu1Wo1rrNiutJleulkr1gwWsyy1kb3d7Z/fmjZvgj3tj+e+9F/vqQWizoW6uv0Uqjrlyoboq W0JXyINY8CuZEl1rKiTW5zvNOkl04a5FaHrJNJyKJ/FYFXY8oYkAAAgaK2Kh3uFUh7EV3eIROJdY nKy3OiSudiFUtKHqQaXZZloRRlWaKBNwPMl1XYXt/pgAuLBbag0JGzU1tDYQaNP2Ng5dmw1Yv9Lr x19pDP+6b3J+Wxs7+OVhAM8HgNPmu/sHTQLvUFwbhaAd4AKU6/qUpOwyAMDSBQBF5MbNm7u7VK1e g3Z3mvXKe7U2xjXrVQRqMKX9cnflQfOgjJNohwJVVWmndrBfBm5npdbZK9e6jVa5vF3u7OztHOxs 7TVa7Z3d6+WtBQC2FsX81P0/dwUYN+5G8nQ6lgyHiLqKiMO8xfJ6LKGmzLTEyDI4SEEY2a4ETGLC zY7CI2qnBbtKV8tAhSxwjto2UZJwA1Hry4mOgmo7cNuIF+lu5pA+GYBPbBJnLFHAmWZTVVU31qPE FFMvEFCXwCb9ILIwGxcYBontpsJyvNipkEqTc1m9UrUEykZY1lYtxHMCu8sROgoJAACgjNIEvVMj VPBDKA84RqSnpwkPNaCWc2FB2BYNETDEQ7S6X+tAFOmyyAIACiG6bGX7+tIqlw9ld+e9GwdlCqoB 89+rAwC0SyD4akG74ColmgL+18VVK9vbNdQmoA5wXGQcKTWqTUCOWhMpl2u1RqOyfdBstLrbu9sH u+BPeuPmBQDAn2ERAlxvk4mLM7E/hP2kn4eG5zG865PMNBFVDNU01aThyDRxU7FNCg1wm7PYFtqt QTWu2uw0q1USwqCuotAzrNKs8gzPIBbqaaUgciA5x5gKBmsaxQP2OhZuY2nE0bxjAyy6DMLkPgaT ZagN8yJSQRyxWa9X2ggD6SRXamOCiYI/M+qqKPtjAgDY09KMrVvrjj2+ccTaUOBNAFw6dHM9gGcA 8JpDgdfSAl+582wz5bMAEFsMtH3QIvhOlyh1my1Qc3UPtt0+TAXV64vy8d6yiAAW7G5xrXqlubXf 3qvcqHUwgjqoclCVaS0ru1LdcvhGmyC5DteEqo2tykG90W6WmrX2XrlFVaFqeafc3jrYr2/v7DRa 0P7W7erWjd2b+zs3ll7GqrCDu7oBCmENdxLIcvM882IAANgVeQyNaExOQ1zUhZrtugbeFrtKJEOW k1jAmTZVTGlVVS9A9IyBBQVX7JbGsmxA8u4w8mNe5mVda7GursWZqYSC6amiwCiM5ygM02VBleUZ gS55tm84DOLyQn+iGToZ4AotsJLZNjEODbgOb7eJgBNbdZvhTJZFLEvnZNVSWRxPMIhs8iLu8CTK 79UwNXhRpYrv4BVcbSElzAEA6HKwy7UXIYDAqSLXPgXA8qFsbb13o1zutmrNg/L29v52C2mUwKNt bQTSbIMJ9g5AhF9uEDZd6bKkIDNEq1ZFulS5DFH1cq3aqkB7B+1aq7O9e9DYuXHz+o2Fi7dsfTll DaANxRgJoeVpH/f9aZ4nsmHjkYdrfUNUSFzzbIthZc3hXIGxu6hC2IRMQGiz3GqwJQoqNbYxiuwi jI2PyBrUwk2HYS0u0VqWaze1iWpzPOrEhGPzaBCQCubHNEk5pm2Lus0qeSyoTKPZJskAbbUVs12t Vjq40NEEtEEptoiLeBezVJqGatfeKlnfT2bw1x0I+D3IrIqtvYMSTbabdKPTLB0cHnIH+1Zf6FqN 26cAAGEo0PUdFDpoQtvbHQCAEkLTRL3MVU4rHrzdsAK60YbJbhdtI8Da2/VGCW1W2zVor1yhyiBs 3QIhQH27Xt/ZrdZa21u7ta0bO9f396+fAeDGBQAoMmoqVpj5QWLznuebDM1KJCbnOe3oQkNxXINn 5a4aGR3NSiys27YsVaiVzUjn9BDDgGGTSkVnO6iJUFY/CQ04wYPYagBv3JJyU8ydQMdFVTCZRFAc 4OcLKB37TpCGoPJTBUoj7X6m+TKs0SrKEGHQcR0WDQgWNbuYipKlA+BkmCjbXTgXLmYpPM/HQptu 0gzq2TDLN2qC4+CLxgyCWDPUmkO7qpGKbkLsEy1UrLWqpLnf6LCIYHVbi4ZBoUvCSHf/NvDPTwGw vXvjdqPebUHNvfre/vZBhSi3Sl2kdNhsVFa+f6XT4SBV2z5o7B3UgOtBt6guTMsO1q5UiQ6yvV3q HDRK5Uq7vVdv1mrNvd16a/vG9evAA1sC4MYFAHZQxTeIaJhN6VTKpTzWUxeNNSKeGaaA0ZahBnZb 89SuDGNMB8dxlfTwJguVGzWig7drlR0SxziOd4gZVm51UReEUSYXuy3TstvOUHcYuqNIiscQvBYo MO/FsNC0A00UXRFXJd0WmU67S8MWUYFIsV0BuCIFKhDRKioGKh/QHcaxYRKCrr1VuvXag/if49Pf +rHv3KpqlXq5hMHNEtYCoVUVRK71vWDisFpt98YZAG5fv3n9+jbfPmhDe/vUXutGhSdo+qxUN6Em zZbMAG1UVL5CoW26cbBPNVoVplIHRWIPVEDlbqO8W+1slffK1b3b9So4YLe1e2N/d3//9gUAFjcE /nu91sEjjjfDEPjkDqNLuWvibC7Qcpbzqsw0FDuIMDihBE9CAzMyYaQZyA5cK1u6R+kSrcCg5gaR O0vxQbMZTN00VmLMTLWa4mJaGjpmpslBV9UETU1oVXOAsXIAAJYpTTEvVgTKwpypJEqyaNEqTeJh 0NU14FXTPBt0BBhHoTqjdB0caXuGTpisZis4aagU2wHPxddglG+V1ACmG2XHIxk69pjAiwCmhIrN uoKVirLBHbAVRKzV65h50GjilC02GxgAANNhcZbaOQUAsMsbAAC7pXqn1QG+1MH2QRnCQF3OLXoM Gu0OU9srVZpdBKEcF8RcOweVFs3goC4mOc+EuXaZbgKPv9Hea1UOKl3AgUqtCh3cLjcPbly/feP2 sqlh8eTPXvcxMfIJ/3AawmGUGqmfpB4aB2Q6iwMFxwMDtp2mmTAdlwFhI43QgiLTFbZSrVVwQMpW 94AhMRZhVbZPAmeE0sBdOJwnQ6IsIng/cQK+jYWyQbC8ZokwpkeM0HXE2NI1E1YiwTEZjGIJ0uJb TcJpA58CAAAJLK5GWxqJmWSTYWxVgZC3CwDABZC++0WkH98BuOaW5EVdTTJQSegglUYJBn5oWcsD TGvtnANg9/bN29cPyM5Bu3Wwze61bp63OtUx6ICqtHkeskXgmjpEg2PbZGNvH6lBbbN20K6CWADq lqlGeavR3WocANvfrZfr5b3bEADA1s6qFfC9lemvmr1ulyjWw3A7SwIQkDvydBLrNDJV0SgMMSUh a6KpurBjILAewqINGME1Tc8ha3XN9NqujwUkLaMsobG4bVUgJxSNyEnsIHcroszqoa+KWWSIEBMp rpkgqqeZpoXiiZEExgRzdVjomLjiy4yUeAEtMDQROpSlE4KDwbjZtnkaxLww01boblc3NFpsW6ZF CLHKUhTDCSG4d7Jdsi0ar5VtQxXxROO1KDRxVGkqnKkwvh1JXIPqdJzSXh0LGjWI74hqqQx8BYrp Nlma2z0HwI2be7dvbLVA0M81Dxr1ernahBeN/TDU4BrdrlI7gECVyXKso+01oF3go5EYWqNaeFcW Gbpb5aH2wVajXYegvVa3Wy7VavVS/XajXb65uwmAaysAKJoV4+nR0LNzGZi/70sebgR23k80EfhA MY2JHTOm2wGMUBTZpklH5ltcpdFq46QjtNGKqtAshcBIzlTLTFPzdEehrIgyE4foTGI1EjpE6KcU R2iuzsCuRaq8qUpybAWKorN2AAcERpMWWepwQpvoNDo8yQUWCJVcDcUcBWJ4xRGb2FsGgGuvtZbH 1brz/cQRrye5mSDAo4TVdttm2UqtCQBQKul+oGjQ9nunALixtXt793aZ7JahWvmiyaneRFpVrFXm oA4vdBi126ja7AGBgGppe59rtSm9etAsN8v1SrtMgaigRm016o1Gfeegvteo77a3bl4AABBg1RQI /rNVQRHXYcy+FvRd2Y1m/TThu32TNXwJUwy65Lq0w1g+QmqhqKqxwrBNR1bgUlkT5LbpMx5JJGgH swjFtVoVwWcSWVs0/sntQO7oaSw4oZGaTSy2dTfpKEnimjLPRknqxhPBFHnglCKkbBLg+0wcc3BC EjhHxkWBZGC7K+I4TbQxssJgXc6KHdIsmVbEqp5ANzmHE/OY4IVuSTVZolpTJVFDIwXzor6nAmcW JhyHT5REAs+H6ziVgyoWNEsVuBMI1ToL4i8SqaEkursIv1YAuL63e2OnUiq1UKi8FvcrnRbeYjtq q95hoQ7AnRoAl3v3oNMUcKrUaXFtHQTt3SrehBrbLWBHze1ap1tr1Wvgf7dr7drN3d33FgBY+V7n AHB0McLC45FlTmLJcH0pkWFJc7Ms0mWEtSKUsxEz5joi2YFQuE3jwBmrgJqjSdFqEIAIX3QItoPQ lKE2ymLF1UCE1lZl2pVsspIZgh9QSBrmEMpabqwAf44ORE1JkzRwHVVr2xqTwCoDW0INQckmxpU7 KI5YJtXC9IDCVAcicdjWOvbbBgDou7sA0uANBDYRFaONdgu4aUTAs1CFIpfFSxfNoL13DoCdrd2d rSpGNUrVs2EmGEccIEilRpYabKfL2xwPdxt1hdrGuxRc2tvmoC7qVQ+gOlUrV6Byt1rfqSFbjXK1 Ud+rH+zVatvUzs39na1lN8B7GwDY6fDdQNeinqUNLCOJe/3cwJCZjhl6Qqo+W4lkimFcn8WsVLdN X8CAIbi8UGlYuIyovmpgtIG3lQAPErFU4T3e07wo1rOobXpNV4pgVYpTlyJi25WTDhxLnhMB/yLK I38qijauVOAmGoiIl2YmSoCaPOYBSzCLhBlHIESUg2EWw0owjKBiDDNuVbV8CtRdZIvVUSuLOV7k SozKoQdNxw9cViYYPx7HmgoTJGNrfMQYEtuECNZplluwyVVaKgBAvcwyh4c8UccUfDFMZxWZ37i9 B55TpVkrrbUlUF1c5SCywzcd6ADBW02UIEi11eS2AABUtF1qt9oVTVTJTpXrVCrVdrdCtfeqzS7U 2q4BBN9uNFs3t5YAuLYGAKB90xM9Ibw/trRe5iem78u6metGbniRzwGj5ZoKYUVNxOEh4Dd2aNaN yW6nUkNY2rZcmlQDkeWaLNLVzVJJa0Zq4rEQFiheaCuVMIZTmeoaeVYhUNHybdNAEA84Cak/NSNR tCqirqSOaSqaWkVJHILxeqeLdDUVafGug2CkA9E0ruiU9rYB4F1VzCZ0DWkCr1nVYbbZAQhf9FEL qma366cNQ+/d3Nna2ttpgJpl2bt90NhBXLLDHdDdSolstTiE4lUcpanaHtnZ5jssVtk7YDsUHTXq lToBNYDf0C0f7LS43UajWq2XywcHrUqZ3b4N6v/trbMegNWwt0VDFAtDaiRNBrI8D1LJGOeZAZOz WI9Ul3GMbjuW27DgGjjp+omVpAzKIYKIKG1I42TS8R2DZiSSCAJe84VaBcTqnhjHkpvHbVGGrMQl BSOSEpyLFUuOOdwLQTF1FSnOpDR1XZO2SyCYtQNES/sW27UwzMUxxmRckiEtTBHRtqpiMFkTGJS2 DVRJylggtR2VF2psTLu516E1vMSTKL3PgehW40DFFvonhmfSsBCYnhLBhoF2IZ5xOlXgOfFQy0RM Za/KCiC0PzywRexg68aNm6vncntv/+b+WdUPNUs1hCyxFK4STYZQK3Z7j8WqFY5mQXXcIbZBCKAS LahdqbRM0ybb1Q4CdSsc1Uba9XKr02lt1SDgAVQr0M393Rsg0DgHwGkjoJZokS19OvCik3GSiHGS JFGmp5IbGxlNBA5VEnhXbuAiX6nZTIfoegbGNysNgsAVS4NhObAppMk3u47bQXTEx5O426TtwMtM uyNFfOhR7SicNmlaMQ1HT0tNI5Z1KZyYkuM6zUC2s8D1RM0+IBwWgrGDTgVqWzBaoQMbIMGGCIwj ZTR6gzbDIBxuoB06SkSWdHiGjEH5aC5GKkYBFrRN3cMiy5KJioOVaZeDOa1TLR+0y06dqFeq5ToW dmGEqah0N2gKXpU1QgcirHA8SUhLrSJyKniyH8TRzPNCWQndsZk6uWdmxkQTw7lk6aziB7ws2RhV VUTbV2KJFxxaZTwaicnIM4ySbmmy3s3zmetZ4cSYR7EV23Lc7/qu6AigjkjSMI0CzjZjVKdLbBe1 At1j2DbHEgiBU8nhoUVC5wC4Dirq8v5qfF61gh6U95EAhpA62a604DZEEQjGAI8Aqe3hzT2+TRDN gyqKdEmvUi6VGaQJVevt+t5Ohd0F++WDRnWvDHVLxMHuzt7W3rMA2ObhFmNkvUM/eqCnaTySskjV h2koY6pg6W3EkClFsBKBlL04DkOGQghegWwEAZWtJfuigYqSamsm7YYkBBjFy4zhp4FkNNWkoukW SbpWJMEc8CeCGEfcUBaj2JhIYZgZniHDQYuqQLBLm0Zf5lqawDi4wqiqxQiCi7siUbNFVRFqtoDh ikQJfp0VfcgUaLWE+GTgmxVUZ1oohik7mOnpGueUnGk4TyKTFS1Zj8WINBKWamOa2K1yJCm0Ky7O ONs1FmYXY47dgGkcXABgf+/6yvq7oF5v1xosX8IpgqHbsKo11O4WioHoHut2wP/5g71KS6FboMav tETdxJrVCvijdvFul+uWy7UmUrpdoioHW+VWc3cBgBuXAbDlSYvC9+nY8I9OZEPz3DBMJ1buxb4/ EXgV64DIR9caSgA3awHT5KAkxsRmqYwRNKkHDGk4QrvTFUqoKROkjqdIHLfBj9PcXLY5KcIlr92U 0wlCq5iYOF7eakm+ayThJAqBN0W5cjABVA4sdYdwKQgTys1ao2LRdBtVRJ5B4DZKcqhHJ28SABzH S3idiCwVVWwcxnxZpRu1JuPqGiOypuzxkerobNMi67jedGhr0YHbbdlVolEptcpwiKioSllo2+4K XonVcxk4nOk49yldbBJexkRWrhlyzzemkSVpYze00zjoS36gh3NPNngnF1kttNBuSTFNSfVCXjVJ lZcJKiZ1KzE6nhtFGjTNxobshrn8cBJanuK6ORU5mmDjAeFmUuwFnCokqEiXCKQbeJHO4G2U5ToI j3jw4SHaKt84HaB/+9z3PNguA8Mvb3cUrMKVhValBCPtNk4xJImwSO2Ag/Z4CFyu3CLQNqk3q6Wq SLPAA6jUt/ch9vZBpV7fKzW2S02kSZR3gV+xt7t8qO9dzAZ474DBWqrUHx9K0VHqS1p/muuBP8ln KfDEdYsiDI8wSUsWsciL0kmugBAEhVsiweu0nviGGSOaZHmujbpTkoMavBphiR86iQExKSTrGomB cDNlsBiFmYhuB2kg6/60l0dZ3/BS2dYq7XaJ9xQ76cdc1QXWjosMI9qqYLpsZBJ1QTRtpeoIDGvn Xcyvdu2kpamE3aEAeCKyRrl2k4IVrWpbeqLhcNWZ5HPPEzndiL3E1LHE4jiOjByqivOE3YVkmBb3 WgjG4qR1eBiolcZioN61i4fP8CUE6ZQ6zWoZxUt0h6Vpite8hsDusvRuqQ03SzxAShl4+DDW6XIl qOJEJtluNNAujmIdhAXxW6OFNHZaaOdgf6/U3t/eAMDqL3Bjx8h0EPJ/1jPSh3PDl2V9Os1SM3ez 1O+DhwAcOwWTrbZl2WxJE2rdVuSSMlWrKgSO+jbD+ypfgVinRUYyY0ZwSBgRZdqBZqWGg0sJa+gQ ZCYTnA94U1O9CQXlvgWYnYWhJbF4FMlDU0+CAN5lvU4bdxYOS8tCGQ4hdV6h8A4B46yHvUkAkAiC SeQW4okCbSksiUuxhh5UK6QWuIpIirpHRIxjIR2d3CN0yBU0aK+8g3TUFtpqQVSVkQgRtnGdqpAc 6TXpIJfaqOnPJKkUWSwZTe1YnILYt5dP+wl4Fr0oND3fGuVJEEuHbizBQWYSQagjXUg1g1TRMtIO GIXQOdYjLVs2CM+Nk6DWDweZp6cT7Xg81RIV+MGES3pYYMukmCWa6xAqHRECXSO4DvD1Agbr4ggC dUjEckCcWToDwJn1g1r9YPsAaper+02cqNBlodoqCWgbwjsKTyIU1Sq3W9t8Be1QtSaOtzGr3Wg1 NAWuVBq1g/3tJntzD6rXD1rg/DbbIaq7uwfbe7ffOwcA0CLqLSsEZKWzwRh4ANPIsMOhr8ngYcwn fFuNZBqLItKlLcvF4ljOZ7lKtUkUbgaYIguyFCZBhOigHnPhrjaEmW5J0GPYTVLbjSFhgiR6hGEq puWC6SMk7tKtwGDiIO0NMisbSXromaCMUjU6toRo6nP1yBUVPBBgExMV2UUSkz7AHE1Vy6YqdIOM IvxK25ZLuoM6OCcFSoA0oMDkurYYdS3XkywGL6vT9CSSbTwKDVl2HEy2UZQmY5Wt8iinUk3PxsWD SofnaFEGIZjYhq6vAHDK3ZatVrpst9ap1PdQtMI3EQRHUT1pwfwWQtwsdQSoyneaWG27XuYxHMFr zaYdOUynUUc5ngbuGso1mo0G0thu0mx5b6vWPNjbun4KgLMhB9du3NyT+mYii/enUfrwJI1lOen3 +yB60vqZ3w9sgevgDhmZvAdMtOXa9XZNV4SYKJccFEdCmCF8lSuVcKtpA2fT821JMWQ2cTTLjFOT lCJK1ypNxZyCWAELRMabYVTmmz6vG/08kiAmSeKZqnumSexyXhfhzGalVG8FiM13sZi2OaSLwwwr k/IbBACOdHlfuN3WApUBf0KSlXwZ2a+3aFPVlMCxLRfxGM2kKJncJtxOZLvtveoWxypttl3q4FUh IUXRJuV2C2V5uctY/qSDijF45FVDw9R4YkVOPzD80WTWj2RZnAEQq742zmI9TcaBJDl6bsFiGFFc x3ECCXamsGoqAhtQuAtCVc2APRBBOI1hOOj7rj9y7x5OtNQyVBc2F0GqFotMFokOQzqIzMN8jUAo x/BsQWHp//Jf/ksbo1QtYA4PyzcXAFgUwJvbB+3dvT2CPVj4mOXGTqmDVIQDplwp2WizRUAqRiOd LlSDSvt0i2sjlS7Ng6LSrjUbXiC2uq3yHghPkRt7ULkMwoB9pMN2uBoAwMFi1Pu1056oG6vNmoJ0 onQ0niXyfKhHTDLTg2Q66R2N8JJipDaItRgZNUWP8VM3G0sO2mZwhrIYRxaTMJRNnXP9JHX5jjVi LLwTSL7oLGqVqCnOSMP1ad5h3amapIjCmngt8FjJyU5OpmbYy91c0vRKEy1hBgjWcwkpGxGIPi0Y dihTNaxOLPJlFvyl1XLgMBU5Q7ox0jHdkm5yoopK4DFWSiXb4qkgAP6YboRagFSFTBr7ugonmaHr AkYGKk8LZCzgLR7pMlRTt3gHPHoageXEklZWf/N0hP7+3lYVBPSVJgBAu7S3T7AdHkIgFEP0pEkq 213kZomzm2W+2cRa29sHKK1yfAPqqDqjdmtllsUwuISwaAOpNajaAYXhpYPbNUDi/d1nAVCVhooe ace+ZhyNM1fzpOFkmMW5Nez7U8s0aYoMQKk3YzUwK3qw1ywtekyxA8hEaWpKw5zhtEslXueC0NSM 0Iz1WMNDG0Seemgxkk6JQYVT6ExQYiawMbfnEFNQ/yOO15uEfkOMImPG6IEtItusvmj/5yqVasXk LKGLSYRDdxFacHCdfLrQGwIAR3WIWNlpqbIIfHEepnzfo3YOKqjAiIymKaLY1NXEoTgZeAAuF9se Um7sc7SAIFSNY8qKBQIEh9GblS7He5ToeTMKFSPDzVqSKwTGxA2cvmmk/eFoqmuyM/Ujg431ceYb uTYTUz+Jcl10wpjCEfBtPi9MYcFRSMRGyEAxYeBQRWbkqa3ZZDCcmvE4AgAIJkaoioHdMXjdkxI6 NywMd6yOxgh8g+0SgDCKKvI4KIVduovJLrY2U/T2zb0D6vb+Fg7C/z2oUa5tlWttyNwnG+2SyVUg tKbCLNrstEHAvYOXum2qTdEYxQnNElJLXLfENg+2641m5+YBVC03SvVttIu0O6Xd3b36/jkAVr2B wOuAhA7iG6NhpumHPV2H3ZEoGv3p4aMxURP8vm4zOuOhNggh/UzLB0nAUwKs0uBZuIGfh64d4FYc py5GBD0mEegk8z1VtBLL63rjINFSgtYofWJJKWsSIl+1XCpV+49PpgCWEz0cynKly7cFA7gSvoSU /MQykYCHlZqoSk4zMeFWW9FACKCJZDkKOSjiu1pQkU3EdHHfcOlGs8YEKu4GSeC5Uu5FzRKcprNc s+1oGmsujzKCqJImmcAkQrfbdLcZyIK6BIBtJIa/NmVg0Quwt1WqmBYEId1Ku7q9j7EoXUFqIIrU PYoUDzqd66Dy6ZTpSpuEDrb2usBy+FKlqwSEQ7UaKIeRZBVB0CreqgEnjYD5dvlmqVIuby+GG531 wawGBNys+EPFSsKjSPQe9ybAiQn7034vzM3hLA4tN7FRxVV9JvJ5Ue7o8n4TYhDFZw6oACe5PoF1 I6tVgjCP13LH9TNL9hORnqoaY2uhq/gB7phtJujkqiPZpohbY52cxnbSxaJBv2/UNVczhpjMMAFS wy0G5lwauI/NgPAcCk4REe6ytGrxAfYmAdChmsDH32tgiSb3ZQfuxIlH7e+1KV5gMFdXHLhmiZLD obJwgLuAFRFdahyAkJBA2BLtHAiqacumYCHdDiIklOtHI5QNLMuboKnu6P5EU5y+5qfZbBQGIJCT YldqRhLwAPxcnImh0fdyQwdcQDE2YdSYJTMSZlS+jaHgyqJiGS6o7WSbG47H/b7jj/zjw4ndzzLH SWwoFoBXmqJpbrQ7rtcOHBFrsB1YMBRFDJgFADi0w8keKUJnRfC96zf39pDdnV0AgBow4Wpp96AM Nd0tvkW1rE6lzZUFtYtV2t0OVNvHW1CnQ1E0T7TJSoWuxLoHEe2DgxLUrNysVsDZpYMD4EVBlcr1 3e3qosNrAwA3bnSYDp7KwzAS3PE40Ri3Zyv+JDx8NMArjNTzRV4kZZIBFm30tfQwTUhcUU0B2FcQ SLkUqA4j+5Gvi67XY9LATiexBDyz0NMJaRy5WsjiCQCAEaa0ywRM1bKEUBk+HudRPOrLxtiTSxzD mlKSJLLRbUuJqHVFlCH3HVUSIM912JZquUpDN7H9yOcgXWV1pws8ACvBkzQmSmwLEy1BU/XIW9yQ D3WYJJ9OTVOUAdJBpAbCNfCzMA8TGBREhe2KkzjwAgCclsppYlscfnvpei26Acv7WxXItCpQu9Nt 1w+2BZTES9wBaqGyxpJWuQ3tVAQNaRBQl2xXd/cqnQTHmy2KsTsieMo0gpNkHemiZRKCuHaVhDGu erPUqlcP9q9ff++i/W8BgOvdZGJZ8vAxiIMGoz5vx+E0zMfTvjmZJYnppTLv6KJP+j5lG4Qe7Te7 RFfwhSpr8So3A26fpddKCBYxQei48TTQQhDdDJ2AVrUUAMAWNYfzDCRUrdQKXNodx3bmqhFLSIf9 UVwG0ZY8hBOOd2GEdAKVkGGoVaI00rBYJu2YKkoTpo4x/JsEANQFf0+yUeMTNx76MsZFmsdtH3Bt wqRxXTMtoiqKqUgTkVjDdMwXEqFTq7YVG0P5DiNuC05gurpgMxhLaQYnS+mQ4bRFHaFIhmbEU5F0 +rFhGENQaQixrOtajhrDceilU2OgpdJYT0NP7PsMg0oMrHexnAYOJV7hMA34To4lJ4bLyCbZHw+n Q3cy8YEzx/T7oABKTiWxTdfI0SiTGpAcI5qokSWUU8gYt0VTxRtMCaU6bVdWZaS6s5qSegPUQtvc 9v4uwdYrZahRa+1u11ttfR+voJDWghCujtltFWojVLO1x0M1qklROE43yVKToUA9SuHtar1JQbXb tVKtAYK6Ms41a1Xo5tZ+Y2f3+gYAbt64DqxPkJRZpvH6eBwGjN4TMSOMxw/GZBuWxmlAKrgmCpEn xzPNGExDRgUephmIgqr6wHw0UcymeuJFkjRSpl6UDwExg2BqWOp0LFkJeFzhohk0lUjd8ZymJie5 2p+PDCsGHoAxT7wWrtLuVAYxcNRGpEj1KAVl6H1bkWjIimW74pi+UPNEsmoY3Y4bYC6JazauJayb SjgEd4GZmDZsxW4ghWkIEbaWGxNTdqLM1Lwm6lCRx8hkQNsa2wDhesUG9WSzvI8ScmrlgWrh+HXw JFbjABpbW+2OalagVgdtH5TLJioQNXSf0DHPRmG32i3ttVWXbSEIxyCt/b0aZPAIVUJIpiZ2mpBC gRhgj1tQuk0R3apA4nTtZqm211gA4Ma58a9aHLlkGuvWeOBG0ehwgpq+lMbxeNizjKFnqFEeKyYA AOwnJSdzvGQbWvT2GCrEanDAzWCiY8u1FoZ5oIYP9GhqapmusENLJAQ51mBfTTwHk6Z2KIAgVfeV dJ6KoWbqNCENpr24BsIjq29HTTzyBFHTVTxRuqUKISu+xZMSJNowzGo6D8KNN9gGUOqwpkE3IdLT pFkY44Qs6sA3plu0zGGeFelI1XZSkyEiC1JkRbJjkSi1INsUMIV2zD1FC2QtERjNBDW4gctSPtE4 F5tNRyBgjFM5V7FgGsqeN5lOEyY2AFKmajge+cm0N3kQpeGJbmSy248thshVWGuTKYGzMF5q2kmg iGagGYaM6q7aH0/zoT/LpMcjCZ4Ag7JyG5IdUfSmhDf16x3Zpz3HJZs4rdIe4tiBg1WVEtGmIAs4 03xt7wwAWwf7bHl7C2UbbRDmV1pbO/VaVy8TEN12a12Wq6JKJ2i3EaQNVcl2GYGAx0ngTbjRARdW ZYJolhpdtlLeLVVLDQhaTGOvVA+gmzv7ta2d3Zvr81FuXt9FbSzw2dk0wJLeeGLC8sgiojSejWdM FzbGuaYoiCiLkpskIEIY96e2rqsReEwwTKYg0k40dzQLdF0aZqNglqR5352EVjRJLX04m8p57tgT xgxzKWRky7BoLcmm5mQw9c14FsrZA8lrYw4sz9zc9wII9WM1IUhS4euKAMJ9JzXkZuDkSikSmXYq NRFdcyxccQRSiyjbT+lmgPOWrAngV7iun6bTjmJZoTXRYsUIAy1q4WY38jAZZnAxQst1qNkRI5Vr 1/cROpKCKayYGHr92o0VAHZLOzsUAisVqN7GmvVGy0UFtIbvAqvwSFbQG0ijyjou2u7ghMB29+qN ikRCRIvF+IZDddsWQvH0HluhyjbC8VRVxTmydrtU3W/sbS8AcO205WX5+HcJ8Jg8+2QA4JcfTQhX kiLT6w3Hkda3UkbODM31RJ+J3brYT5K4XqG7HTpxWM5lPHqosh1Fr0EOZqmK73pGZutZICBD2aHh SNaw0A4jR817SYgFwPPNrckRiMRk2YWJdJz34oqM4XY/kJt0mupR7Cl4bLOlJhbZvsngRssGpKd0 De0QbxIAjQ7sGRzLqZoJipjEkpoS4PUaU4bjrh0Hkke1VFtyRDZyKTMyU9fXmFazIlq2YImaVbWj wNB9FU4ilZYSWJayNOZk5WQ4MrwszPQQhvUwC9w4M/JQSFJPDPr6ZNyP0+HJ+FGa5nNPnuh+340Y PHMUt00mKIrwdKlkAeyAilDzI72jR06/l2f96SjL5zNZyGa57k4FSBct2J3QURY3cDdVfUXDOExR WL0LLiUKDaVGQEglsORQqdRvrhzDG9sHO2xpbxtFK10IqnRLO1v1BudWCAjr6iWOYEsIjOjdNoc0 O5DQPWCbFMKxaEeodu3FCDqMA/4+h7fKO616qVHpACeRLZUPoNv7e6Wt/Z1NANzewjVVjqjZMBCk 2bgfwNHMRfSpn02mCgJ7vdwV7aYQ67nuyz1PHc36bpzAiW7KJIZlsWX7kXc4Fl0zH/SH0TiZhhN3 ONWMPnChZpMZgHYU9Rw7HaYZE7mpbrrSEJTuWZoHUT/xZkdZhMOiCs7M8oRpEbIUJDAt2mRJYCyI M0PJ71j2RKxEgY1nUgvVNdckApJRA71NejnW9Rgs0l2btHwtMiSjj2u65jNTL4RTSQ4iiA4Q2SV0 hsADgz/Ya7ZRVyfbwL1v81EUTFFFhLlTANy4sdPa3udQHIOgfUiA6qWOBzykCnYdhB06Tqlei2i0 MNsiqC6DKyhRrdaaEtmAmzyGlhyW7choE0frRK3TEFEWQ6oq1yEXyzVsNfb2bl6/ufC5LgCwg+uT 0GPmh/HE8O9lSpRmMuYN++NUm5oZaWVJ7CWBr0b2dgAqv6jW4rtd2gsYyoUNu29xXUUDHjutMIIh R3kGkGEL3WkikqSnu3AmTmTRzE6yFHe11OhHs0c98Ih8WUH9UTKL2jqPw0NPpvjpIkKTYdRwsGYX TkTDVpCoJAiu1tWDbpPl3iAAqh3RiDswbDp23M9CThAFhS+X1D3b72qSlUcIoiqJ4lKyxeqJFvqp KzappmiBQuXJbsWJgzSRHMX3RSYFVZcUehLruQ9HM8ma5MMoxIQ4nYhankfSRI1CwxVnIALIjeno 8ePjiZ8/BoVE708cH8ZzU9S75KJTmYBbNT13GAuEnoarVVzDmc2yfj6b5ZP5CLgkwzRK+jDkBhGt T0g/l5u2FQLaWDSmBAwSUA4cBWJDKbEVrmJZceZ0GqdzRW7UAQCa9TKBtqlOBUIbOzv1BqF1AAAQ F0JxtEnhhEe1WQSiKJXaJjoU1+UQRKl2VdMkVIGCKu3FDLn9yjbwAbhKpYuUqgeVrb16a2tvfxMA W/sgdko0fDaynHwynrhK0pe7Zi80jNDBBasPbMis0X48jVNxJNP93kySDNzzzATDhGFiiZKUzA8D z84ezCbpIQjTpvpsaPn9NO3PwsFkLIX5IFDTcZjBhhYC1zQfz9wol4auG2rJ6EE/FhXbMg4BOQy6 hTp5FNm45ygdhmFKmJxK044lDvW2rIlKJlUWrX0OrRNCYGsdzMwEInbI0NJ0RjM0yZfkvpjIVoRl 0RQL49jWKT5grYDThA6hScLeXheU8IAtdapViPfMYIrYDtxdLNezBMB2pb6P0izahG637Eq5wiYc hnSE293AMdmm7XWwVlNVRBxlbVxFsVKp1PaxA4dVMaqp0nQnwVso16LL7ZJJAw+gLHQqfOugur3b 2K7fXLQCXl+NA1pNPSaCDNjd4xNplvifhp4vDWUkyrLxNMrdIaPkepj4lmHKNADANNKgGsZRpGZZ XYtPo0nCUo5VwTyU5lUQPs1y3stVtSvFgcJoEaiSrJkGooLHQx+P5VCaGbPjQy1Ic99mvb421Sgd 4/lh6hH8cJZOM5fuSqLNIUISxIwKWQ0M9jwKWFMHYd8oADTf6wSmJgjaJE9ZxWFwuloR9y2/E6V6 lrDAgbR4r2k5RBy5YeZrGoVSpmMKcQzoBkp3nkuiKUmgGrJEw5ccH5WN415fEmfTcZphatgDftDQ D9OZ7eW+b4794cwIJ+Ojh3eHUTqPFBAR54xE4pJp6RzGUBRB2O2KHNoqKHdeLAYtV1J7E3DWeCj1 5iPSMqaGlPdgSNNTPp6qqa9xcgD8PNxkbVHnuyri8L6r1ZQKW0GaLjjeQWq3VzZ5s3GwzXXLJZ6g KKTVJqtb+wc1OuBACIBoXYJGKRahvW6boEos4XDbNNdlm1wHVUqU4KosbXc6lS6OVTrbrf1So4G3 K91uq1Rv7R9USyC6WCxLswp4l0tgbrOGaIjOcGyJmdSbGmKSR11hEOpBaCmqmXlyoJUR3++HKT20 WBAc9SWDcqMgwQR3loCqJYwenyxQ/GgWZvN8pE/iYU/0J/4QPOJ5/zDJ+nNXzQdSpoZmKqdBPui5 GnAPIhu4t7PHE8lwhMSf9+JhzkMcmaWuyceOgyoMXbXD2Ji1g2BmsBbwpsIYoS3TsAUPFV1G4xQh MxXJUqZ2kCpupGdpGgxjXzctNZX7cB75ioVjIio6XVNoEV4o7lURSjRA3d5tlCDa5cWMMFWseeO0 WeRGudLYJjCq22zerDmlcpOOWYLCzS1IUWGkpOqs2qZM0ubBVQmFEyqVVtPg9yzGItsULJDdhG4A FmP1dsviu3S3TEIltNIob22BIGAxFvi922sDAQ9YUDJc+/FhOE7Cr/MsjUZyF3gxs0noJ2OVSM0s CbXIc6kDE7hNAlXFcIpRLY8L2DCc5gRlip0gpjhWlN1onKJRaouUl+i27RiSN3J7ZqDnD3oynKeh PwIAmAcK4LKJiFkQCqzGMHx/GMP0aBxOMgdtSSYIDwRPS0i1qpRxOIpZS4VY6k0CoNTWpIgGD4Fh rNw3eMES2ni14hzocRO4M2GMmgGmoFFbhQlfs6SJ5+g0j4uMgyW+LhO2LufTxJFjXwlC2QyjRExR Pb/fS0NxNBuEU0YMTyaR1JMmkx4AgDfVxtFkKk8mo8ePjnugavIYI58bsEESkSXLBI52KAzT2Y5n WJYewbIsmE3XEMfT3swa9P3D+Yx23cSc9gcCFCS5O5mCQMWkY3ALGatSmqUTbZ5y2FT3ILiDtrpd OYinNlLbPfXKawcHCFVuMgTS5SpdpbF/UK/wIkpUiC7wMnGCw7q83G7iVIPgHeKAJtpoBe3iTBsA AEYpp83VKBJrotvA92xU+W6La0NQvXZQbtS26vurhUfPALC/TyWO5MqTceCEyUwK9TiKEP7Qt+TM dR0rtTRH324mxmSaohMbMwazXpp0zSjQQdA9SnTZyLz5oTv1/c+HSTYfj4VhOukxRuj2xln4oD+P J725Lg4P01ye2oY8DdJBbzFiZxaTohj25/1pLiuSN58noz7c7pJ5rljAwRV5UVWq7tSNe5CoDX3G kW09dkHdZhmqozORDLu0bueym+tmX7AzRxYjYDlivx+6iq35yVDMYskSGV5lHQWxhRJh5G4dAgF0 TFe3qRrUpa2umjOaQDdvrDrnbt4stUp7BNbtdDo3a2qp3OYTHqEEeWsx75+rwQ5vckhACAyviISA KFATgiJ82w1kuMIRjoBEfBXhYOag3TL5Jttp4K0S8OIObu9U91vXF+0vu2sAqCOkCyKaeS8dy8M/ ZiPf7ekoiK4mkzyJT5y2z0yiUNNDnSo72VBFiTLDdBXM8jCzm+b5FEMslfX8Lto1dc0b+1wkiQFn y4kdKH6Y99xRoOn547EW9CdhPPP6Ryc2E40ONUrJPR/FTcWBJz3DxmfjdJKRXD0VYwuDdVnHlAPs gBVkAxeFJtZ9kyFAsxmEiSn5MsN4vqwLsCs00FJLLXt6K4rAgyJAtKNyMcITqGQrct/FNAVmVFrl dEmTadjUw4kmxFHMg1IaZIt4G4Re93rGVB6Px1LfDsIHWTwZzEbDkemFwdgb63lkzPLhydGjsWCM PCaaHkVMwhCuFcs0220jvGnAXKQnnuuDAkmbnUCPxrPBKDicRPNehke2C/dHc6Xp5FLay/RYF0k/ jaWMxoAra7Ftrum0QyvmeOCqNzlQF4Y2V91aNhLf3G3tVSmkTKk00gRH2qWDWrmLqwSw8g5DA++D VTlMg5o8V+VJBaviNIRDGMED91B1ebQpNvEyp5Jdcru2U200SKREU53OQbUMaLBV31kuCn5juSzd tWs3tvfbshP6cT4GVak/y6axL+osfhLp0tQyAt3TLcY7aLpe1pfIKWMmh6CwyBwAgIXp4QyUuyST D8fRME8e5Ul2cnKiDNN4xPs+Mx4b4VE+l6aDEy8YH2ZhOhFkeSYnPYBVP+rHtOrms5PZeCLJE+/k KJwNhW7TNkLCUiTgwHmm14mHrjHuisA/c21Z0eVAF109UQMtkGRYJ30vjY1Ml/uq3Q8MLOnNsgA4 0DoMx5E0BO5hbCg2DaOBgAtCE/dzr8GxrOsRBztIrU3gVhs2HE+guzdXbXM3r1dKlT2Ubnc45HoL rtQ7uKcgqGjstwhyQWCSdHEk4EgTc1QSBh5At10J2H09SuASR5kK4fENCjWVcrek4i2k2+BardJi VbDt6nZ7d+v6BgBulDu47Wj6Sd/oybM/+nPJGLlkLCNSlkn+Y7HkMZkcWvpER6uKPxO6ZMMxuyqn yeBFysLJog7n/ZTFOFPX9Z7HxWlgoZjrC64T5/2eNXTBszkZxB5wxkBoF87HghKN5jKnGJHR5R0l cPJx7GCTsZFnNHeQi74nAMCIglBH66xtJrTAdNVu9w0CgILELInCVFYEwweuDe2qDbxZgxuJWYpA dZ2gnq5arM+zKCHBdDDUEDNQbJhgKiLwaHiC0fy+ivmJzLrDUJ4KtpHD0ehuzx9Kh4fALdI06eHE nx3Ox/2hFufq42igJ1HWi7PB/MEcl0axomWPItVTgfcpyTzwDjk8ykXCC8JYC4UgQDUqCPLxaDCS B5l81A8Zg3Gx4fix2hWGxuxEiiI5IKWpJGUK2vQsFaG6NbWS2waJkypUwSPYjE22vLUcDHxjt7Jd 61J1VsQQCFT4TqvWrrKsQLBNtI3xbeCSBjQpVpoYXxZ4jGmgeAvrKDCG4l3H4omKWcH2WBNDhO3G drlRgrmGgHOdvXKj1aivAHDjHADv7W03dROYfTRSST8cjidpqlo4fSJH2SQI9UjzZTIpsaaZglh9 Ssba4XCcajTwcAI+CYeaCB5VNO4BrzU6kvz0cP5Y7odWDw5jdjCU8wfSPA0Px4Y2GA/96VQI5LGh 93vaNNemEa8Zee9wcjKbhiN/fDwZDgUE0jwJ0Zws0BRJT5mw50kD0vWHCy7ZIPr1Pd1zlUDzMsAD IUsNUHLduG86Iz1Ek/Fo4hnzYcTQaZROkszTc8EkaNolGZ6hgK0kFZ5DNZeu7yClDoxqHdoNEuA7 bq3G6Ny8DdUqexwKdXFiH8Lb5S7rWixvpVWIh3GsjaCYTndNCpf5QDAxHC6BYAGmtnXJwGpU0xRI mS4hvC42qAbJlSiu1qk0yyVkf3+vWkf2d0CQt3UxFuBmuckqgusdpvrMn/0xeTjJZqZtRCVLmob5 Y7OhObmeBnJfI6tMPLIpu6LpiNp2XVdkwSETB/dgIUxJlba1xJo5rJ9qFqZoEiZbcj7riVM58caj cW4cTqQ4S6Rxnxb94YOIF4E72oQDQdOScWyL+cjzJRJtTCwpsUkrUhylQVVR0ZZpGmZNqvkGAYA2 1Uw2QkkHIXxKkgGhiV2YrdKlmKkk3tSKuAj8DelQRXgshDmn70K2a5s4Dx+QEjAIChdBNEj7koa4 o9SfYkEa2v7g81466z+eT6Ve4urH43R8+Gg8mXh5Rj5KDj0rHfZc/3BwckSEvdS2w+NEjExGdEKX bFcgDk0nOu0509jMFFMjIsRyh6PZeGSMc+/hMAMIjpj++IGK82Pp8IEcG55OSv0U/H2oti7yFNot M50Mjm1a0botOqIZzSUWk1IXAfrtynYFAABEMRyE8rDdaqI1HpRWlgKhA1+hiCbwg4RKE7bLIoGq JQQFRm4uhm93RAcjILPE7BMayQnb1YNyrYJxZUchOvvlGtTY21kA4MYaAA7qbdeazhKxD2NG1n/U z0LVhOFD3QeRS27EVpYqPqeIQjzR9b49ZRYACBgjNjVekqa64CeZMR5lo370OEz98fxxPsmFsTlM qEPg85/4c98YjDJ5APyBaaio3iDUpJHe61u5zKSZ3xtM5r3ZbJyN7k+yKYM0I91gZXHoykIWTz1Q P0ljXcqGUa57AYhoM0nzAsYENq87ljqZuv4kA/YiW6AOY71eb+LrD0a+TWeSBOJeTZsoAYuSHm+y JAhpk7grUIQVMI19pNVWEBfhHC0ORPjgtP1lt1lrHXSpFkXyjQ5C1aiOE+GMFbYpRaUFrt3FdRoS OcTgXSXhSayKdBGic6CFCQ5sXYRtGa9wpGdVkDLaLiFEqwl16w12p1yuVtn6DkD87sWKgNfrEKWS ejKIRRBwfu0fj2cT2zKMFqlPQGwUlER36oFYrB84NdgYm7jW9hLUbsmaZ/NhnuYaCeLaie8EAuNI 5hQmUsk1VVB6UVl3w9HMCXUpeQz+NulJGvpGms98RJtOHiSinEhp05EZTTZ7vgpIrnuyTbdnwKNy VDcWNKfVLNGm46IUiWtc6Q0CAKOYLADotswgywAAaN0STKHMVmK87XtTD/g9gZULmUWpylRFxGmy GDVssQq5j/qKSTcRRRwqpJRpnDYyspz3M98KD49GeW/wcG5Mx74m3H2cHx7e603CaDjhj+NDz56M RlY0H42P4eloapL+sWElmimIaSC0WxWEnQ4TWlcniT0VrEiQUM/o9YfDWdoLjc8Hw1xyUjubPbZV 6qR/9NA2JknMG0MfhNdUx1KQLs+WeT7jgV9gJ2wF91Ba8bC93feWC0dfr2xDXarK2yrR4QVbKXXJ FlMhWRSlOyQoZ0RJNhm40mT0ssu1nVaHqikAizQENx0YRqGgpmzTLswyBw0QATRxri5adHOrXGo3 9nfq+8s2wGXMuwgB6o2O62ZjT5kypDHMPp1NUtMS7TFw+XMtmxrWtK9LTKTxeqZ5o7hHHQ5HkgnQ F7jY1AgTLANV8Hw0HU6iwSz1R4N5P+zTg+gk5k5Soz8ODxN5PJvF48eHaWY4TDKYavIsORzLUuKA k2bj3uPxeHCY9T4DETuMtA0tgeNgFBlkX5rl4dg3evlkOvSmfuypWjwJHd1crKQ30wLbHA5taRIG Uh57J5MQt4ajae4ejVJXmfQNI5NsbWibHCsYmNylGUYLIs7p4oHoVLa5StNuy2hTcRPPc2q3l87X zS2oUSo3myWOIbsgAGuyLdLnbSvH0cDiVaLZRDSiJuJNiU6CkBfoMtLBWKpqhi5XazZV3vKINkrq WpM6aJdaLN2sNLl6Gd1pNaoltLqzvwGA3YNKV8Rlf+w56aj3p/79w16qyknIsSCMmg0CAJ+eFLv6 ZNHhaRxaTELFBu3UFuNalKlvxJGdm94o0TSTJ3MzFbBQkm1zaqWIm8jSrG8bbm58Lo1m+Vyehjpw sdy2N+o/9qIQPFrKlWBXZoaZmOd9PVBcku3FaeIAH0yNA6hUIS1No0oYr6PlNwgAAcdCxTd00ZSn U1M17ViPIhf4WwlChXpm6GisBhNxqlO6OLR4Mw3boIjIlAXvowap8m0KZobAlxrJsDzzMgPE5hEw +/nMHz04mgfTgWSi9x7l88P7/X6i9ybKff9Qt2fjYWA8mM3uWf3+xOWTYylKdBB1JprdKTURtD/z cUuYRsxUkCVvyhjTwXCU9WbDdHo8AMR1wd9jOhf1xtHg+CEsLcZiRLMkBv4K4jDtDoyVCDHjHU21 Jb6JyywGy3Z5CYAbSwCA6JGEHYxbLNtYQtSKWoM5nOe7MFdqsyVPU5lmRTBqcqflQKC8qrjmECWm YrMwWrFKShnTVJYvt1qtRptDDhyZL91ulDqN/f363mLZ8TUAVLqum489rW+qxlj6x8fDRItAfZoM J5Iejgxt2gtDM014M9SBJc9bJ8NhLLqzWHOVcRqm/MgPJw96+TSTR4dGPuyd9KIefeg/8rE5qMb6 07EbjHu96ezRvJ/5gSKNJ7E39OePYynVxhMZ/CVOeoePT9LDT/3AY7iOYcVmGvSMlJ6l474xNtz+ cDydRdNcMoQYmDuo/vHA93uBhbnDnhmGkub7qTEfp4INqDWRH/TSWB+NEivzYW8mOhwqhEzSQR3G FgLCatOBarXreBtyKjJRAjE4qDc7uysAAEttVCvAdBmGZ0soS9TYFHOsXMXkCHP4TqXtIGUHhlIs jfukzdeRpsPTLVWyO60KBaNeRLRx3tI63e1StUJg3UqTqNbR/XalUUFLWwc33ts6W3/8vfd2DiBE 5HRp7Fpeb/zp7N4cxEdJ0oe75CwezUTUiQ8nsieHQYLy8YmmSpwfY2JDdw3MBADQfCuz/LHuujrP TgMpFtPQg7WZHnKOBDygTHSTSXK/3xtN58IkT4ajUdCND3uHwDs4CWM+nqiejqezZDgd6iKeKPw4 lWQxjlMz19qNiuDFWueAZzxi+w0CwBHoiPR1EAEY0zyybC/UQj9udyivzWWulOgY+MsM3YlHJUHP M0VjiotWkHQ9Yc82aNJBCEYYJfJsEIHyDFwqe3yiTwaDw7Qffv7gRBuOfZG+f2wAAEiTSBtPtfvp oe6AuMkM573xvXiWZxEJACB5cqImXqQhwAHgh0MJFcmpR04dIw3HnjQ7HI28o8HUGx2PR70U3GWe D3Sfvvv4+KE9GfhTVR9KkpXgvMI024pQ4bwpKCmmmsMcprOiE8mtrfeWffTXK3sVrluCCREGTpgF lxARchoMh5EYBXc7CNdJ9ABwSE3bUbOmNjutmgqiXLYllNSmQJesplLBnABlgf/ZbHS61IHg8dWd Uq3b2N+rH9y4fvP2aW6QBQC6lK5J40ia+WY67/+3476sh74+imaS4fkDw8rHAGdTCWZi8HQGD/Cj GXCQvLGnazqw8NQepFL/US/NJXn6OJlM0pPDaKCcTO+l6uNR3k/6PVUdjsYz6e68P0kDM5sBv2GS zh+lYS7PszjuHR3O5g8Pw8P7sa2bcDe2fDcPen7Ij+LxyO95Qjh+nM7iPJViNQynIax6eJJGY0sn kj5w/H1PjhPJOAEkZ3wpHrrzwTSTxr1YDBdul6lwOAlozrIaLDAC7DVpkQy6ZfAklZaGNyzLzFOd 3VrOxb6x3yiXS7UqxAmqSjQIkoaolDeDNID1mLQxpAKRnYaqdlMhy3qKjZW5NiiZbTLGkC6Ekkgk E00cZSyquV2ttVCerUB4rUYcUO1SBSntlq/f2FrOA1wtCFalcKcLrDGIxNHgszEAgCRF6dCmxHE0 mtikGs9HbhRHQSzg+txVU9bXebGhJQZtTqe5lUZ5IPUiWZcdaKilkwQ8FyzoSTkMp5NJPNGS6SD5 bDzuTx7AwzSbjA9jzj8Zj93hyRHwqfOh6we0PApHk5Fs8bFNjrNEC8Ik1aZut9FS09Qi6rwdEQdv EACBw1u0FHgOI2W+rzvS1JymEtFmtRbXB+6brGosM4pCj/LNgZ+IycR2HEtCDKXs+Tgh47aijhJj PDckUF8MXf3xkTc6enCYDPzjk4E3HieicO+ufjI49nNf7oX+vfRQE4fz3M0ODwfH2WixzH187Gde ZLiGISVoh+fh0cQnVHwS8VM9lPonedg7HPe1+499bXy3NxtLCYh/jV4cJp89+vzIHZ9kfU3rZ6mc YCYsAADYEJtMUU60lIzBTI32ZMNv79xYAODmTai8SP7CUAEMa6rG1LpiU6wJKAxjFInQeJf1Izno NuwQT5pVAbipDZvQWA5Sa0LDgWsBK1A4o+NUu9PsVDud7gEt09WDRZbLvXq1fGP35u6ysWEBgJt1 FpUtY5xMRlMrPBr998/6nj5J5Zk+kxNfOjTEeDCWvEkqgOooGM8f6se9Iynwx1riSkeDNAcUyKbH Yz835NFDCfzEx4/jufvg8NM0OBpNZ/FsRNj9WW8c3Z9PJqHlTidTv5+nJ8fZdCI/lgxt9vAke3A8 Ho6PDRO4dkjspiDaGMUhOdIH43AYkP7g0XRoTP3U07IwSxklgfNQH8seIY0Os9CQI8+X0sEglclY tnr6eNCbTcZjH7gJitG3GBajx4mBETIPK5gTt3AFF7mGjbDAY6JLgKV5KvM7q8Rd29V6vVmrtykH hE1V2qYpxCcsS3IZK8ZUjKhU0E6TcfDUmczGjgKXWSp2ZQ6TWRpv4zDimXiF6BIiVak3oBKL44sJ Wh22inQrrU7rduP2za0bZwC4sVchGbHthlMrZmbju4O7g142kcO+yUWH8WyqOqQ3H+tGromGiZon kZIThkKLtUDycDHrz+QwNQJpFoIYRq72NGmQJ6nHOONZbpIheOTjaNo7Sj877IXTh05PGoXjucSm J+ORPj66NwkN4MaGKq2OJuDpR7qdiGRvqgfu1DX0icbVSjZgjNPig4h4k4lB9IAxidQyTEyS9DSy sr7d9yWhQzg1dubJemIpbWLk+xHnmydpaCV9zxa0jEjVUprySEp6ojnS/fEcAHBs9Sz/84fS+N7x SXw0/Xw8SAY9XROPj8XB+CgHpXgGXHj/0LSmD/px//Dx4cNZT/MlxT+Op6nv+1KYSzyqCkpvmvIK 2jfoqTSNRw+G2Xgwnsp/PJblwb3BeJz6U2PiDcNp7+u7Rw+N+ckI+MyTfhgnTEwrUEdxmkSUc4ul LTPGji0GOGw5t7/MDnj9erNRIro1uKORjE5aTKkjtsWKgwkw2aVplenQaWJoSEMMVaPdICGsUnPY oE21zRJTtdSaA5MER0d0B+k2u40u16kjLl5qNEvNcr3aaNzcOQXAjWU7FA1HVjKOeqOZFj4a//dP QVA1DL2Z1rf0fHpoqO54EBt9SYAIKRg9fji5f3h/5E3GoJ6Yfn4kTaXHvV5+3DP8xDv5fDrMh4/A z5Ueff516j4aDsfpaNjUhvloEN8/SWdTOZlmWT4ypPHd/rCvgWDUGh2dpA+Oe+PZUa4bUkr4Ru7m 8tCVhGEw6IUTWzAGx+N+PPJzPQYUSFXFsEa5NkgSOj+cD0GlH+tZ2u+NpzGc6OJhMhrPx6PRKNWj XPamLowz5CCNbDJBSQfTpAYBsypRszgag3isKVtqHsrk/iIwAjZZ3qtTre1u2w10rEGaOEoknObG GqxGAAA8VGlTHCkykjkcDxyGqaGoBOoZRkNUgcMY1gUeGNekVK5SKnVKHMq3anib52oU0q61oNu1 LfD0b9w4HYNRRywzaMqh7/nCBHhCx7PhbCyn0wCX5tJo4uhEcDJOwqEpGC6rDnxhyicsHjTM3MSd dDIGrlRk+dO+lMRSbRD4R0M/lk27dyjFjnQ4T+ZS7+T+9LOTmT88dgfSYTp+kCLpuDfzBsefgrhg NJuGDE0Oh4fjQyORdRHrZ5YmT0VZnmp0qSZOczeieN1jO28QAJErungepQHtR2IWR9OhOkx8k8KF Gj4yPDeN2Ep3JBkxGlsnUiYnk9Qm3Qmc2e1pKCATONW0WRCDQtE7GRtjM7t3NBx/eneeHw8+HwBK zvTIevRQ7Y0PR0aeTcLhkXEoyvmjXjg+OTp83BubfiiGd5PJOANGOslDhtQce5xNFQYd+vR0Oo1G R70JsPp++OXXbnp478HRGBTINI8m09HR1/cOH+ZHg8EMuAR9yY+EKapACGO3Mc9HOMXhM9jNLDHL Jhm9veiNvnH9drNUors1sqvzjE5YQqnjUGJTU1SSaROO63T41Mtdtmamut8u8RW10zQpp9Xp6k2m Jos1RcTJDpvwHZRqUrUu3S5DAdpudUqVcrVWK13fX9RCpz7A9TJpJZo8lgfDXpB+Pv7yMylzR5I3 NCdmkM/GhmINT6KwHwvVZgic/KPxp0dfP5bG42CWDz+/6wPncjDPHg2B/UePP58Ns5O7x/GD/r3P vo7l42nvJBxOav4wng3y+4N43ovTPMyGPc/oH896fXvuyN4AeOzzzyfj6XgUG2Efy0ZZkEYTJ1H6 zmCUDk0rGh8/zrx53nez3AN/DMcw5lkwNgwym8/HUZ75Vn866M+Ghhol7uN00ns4GA8nwJ8bAq9G VhjVOcxd10kQ2GS8HAAAZbCajpJ4k4JBAKRKuUfuLQHw3l55u852tqmWYclkSQhQGtO7mh45NG9h iz9Aq4VipGPHwXAwUEkBwslMTklHZ3ULExTcIflWt4kIaLsDcRBgRanKIiJSanNItdG8Xdq5vn8W f713o0obstz0UzkMLb9/MjiSssO5EWYBGc6z3sz1KQbUJf1ZQCc6qo5Ce8J4Td5tWBlMmH4GAvae 5wHHNovDCTIX47u9PLAiczb3J3E8fxQeTQaP/zS5Px/mh/fkeXiUjY98Lh3NRvHh8dfj+ajX76cC rU5m8/lJaviiyYep5nm5Esi5q9RKi0lyIY0lFkJcYZjfbE4QHoL9b4Y/AAAM2ZVwYFAWeFp2P5Um Q3EoezKL8hV4FMba1C9VoJmUprRnnBiZb0wzE3YnztRG+nmAj/h+BJgW9Q7ng3mvf6gO7z0ej/94 b96/Pz9+MHB7wzjV5nNlNh4e5uE0nc4OpbkW948H+fzwaHw4ONHCqT49TiYPemG2WKzBUTwzGKRj jSRnBj8dTvz+EfCher3R4L9/6U/nd48/n/XTWegbw/78sz/dnXw+e9Q7XA4ujnzd7hMCxGIqIng6 QsMCkTNx33Ink2lO7i0BcHsXapX4TonnZAzWWUuocA4hdiPRJIUmGicBgsfATcMgC/jobYhvaSjt tpVWm4tRpZ2INVinVBBhYBTdbXUqlNBu1FSEg7qtWr3WKpWuby8BcHNZDK9XBSNyg148n45V/2Hv H+96MxCAR30lC0xpOPJVN59Lw0ks1FtZOD2ZH31695+Op3PgOg1Hjz6VJrPHh8e9B1Lqe/HRoxHg wf17yaPep3/6OkjuzsaP42nemvQXcyvujqfH83Qq5ZPR2Ivih6PBBD5k5fBwMDg8PDIG/f7Al9MR 05uHipHkgib07cEsPEx8t/fogaR9Puu5E8nKQzEw0qOJBYo/kz84OdSmU8kczY6kdBhrSQo+Cnv3 Dw/BA51Eg7EYeYErJuMwMDwAgMD2shLuYLDTkGkGUFElLNeWs4Q/WDWNbje26zi6h1TDQCPbtsnR TNC0ZB1jWQVTFJsrlTBFdZzI6g/GAq9QvD2xUsU1QPRh2zYGkzTUpniYR4kOjrQ5uHqAEB7SaiFE vdrdau3f3t+6eQaAhpDFcTPztcnQMMPZ+CQw5g/AjWt2OgcFys87+GiWjUYaG+mEPcncvup1lagR TSlcN7Kx7w1iCYRek2Q2Zh6byWeDKW+H0XTe7w29+d3x57OTx/+U3QXXenBPPpreG42OEkwaTnvp yd2vD48OR9kwErEkm80fAACkjIUlkid5qSB6RuLWKi64vUXnkErBz9rlHzZXCPhmuWTA02++fwBI XhjyoNYQeS+xR9OwP9L6upPwLNFxhqEh9sPtNjJKs5wMskGc5VI61e0gBABgh5NIOOTHfhKa8nD4 8PDxbHxI9+4dngz/8f5h//7jo0cn9nCY9Y3xSBiOjQdhkmnZbJg+iNPD4xPpaAwQOj+KJ6Nocpxk n8+zcDRO8sBJgM+czGXMHsaKNAOh7ePxrDftj47++//dmz08/vTuFNRnU8MYzR59ff9z73jwaDjO xpMkExPNnDFCF6VV3pFNDsZgNFfTkasD+0+F+rJoXN+qVEpks4KzLsPrhM50sAA2KRAhw2qbzhMT 5yxtqjuoJqZpuwuXPNiUO0yziUqKwyYgDkgqQRuVMQ5r1tptym6XGliHbnZL1YMW1Gpd376+swYA NfdkpR/O/RFpPBh9/dAfq7007Cup6Ur9UW56ybw/y0O1XgmHvf7g7mef/eOns0dHvcez0eOv82w2 GH82OEmyKbDKB6Os//De/fB4/PXXn1rS8Xz8AFgkMc4mw6H0sNf704N04mcz4Fd41rx3mBHjUjIa jOePeycghJ+dGIkxEE4ehawE/tSiMBTHk+k865vDx0eyfX/c8/qJPglty588GrmzLCWNx+N5NM1C EPYez6SengAX4tEwOvx0/CAf98f+g8emKsdpIPUk2Zd0grECb0phuijIVY8kKagW8LZmM1mE1lcA 2CnVyzR8wNWnosNzotglVLNp62K3w6EYbJl0qW3brq24WjYYCqRCYMFE9O0oF/3EDWyYVOhOG7cZ GMMQkoQQ+GC7yxtIq9zhtxvIfmt/a3vn+jkA1Emcdoe+OBpkhAcoSSSPj2bDaaxJh6PxOMt4dTrJ esOIjF1elEJpCvwi4PWlWRWLJVDatXGaSfIoiwZz78jy/jSYVMhpKs0BU+PD+0fHw8P5P06PH/cf fH53+mj0p8HosSv7435vOnj0p/HDx718GOnOFDzkI+BPpbwOa2mWJZFjRkbql7pyqkl9lYzpKxKD /GFziZA/LG0fUOAP3zsA0mSUwcPxWCGtWO3l4XCsZy4WCygwkKmfBJOsxMK9ST5VnOE4BnW4N409 MzUzk5iNfPFBMA+NviaH/ePefHJySIw/Hz4Yf3l/DDyA+d25Opv1R8NRyoBq6WGmS+p0mEoPs8nD z0+S48MH/vzRo8l47mefx/m9o2ncG2uS5vhyNosexIzVN1xvlvbyw9FwmPqzu1/+j8fj40df352d jE9GftQb3v/Ho6Pg+PFRv5cOelHOiIE2s8CtY5Zqyjaq0AKeO/nIk7MwjhYZwkHZuL5dgloM1CZY 0aR12INRxXUsQnJCxqaUyWKenJBMk8iOhNRvsmotchIZYag2bugBmViQbZRkFtcWK3fWKkjH7lRq bAVudxvlvRJwYW/v7+6fA+BmVZ3qHpZnc3lIJwNAx+xE7WXDzDXsZJqPppqRPBiN/InYaCXj8XT2 6d1P//GP4/ufHh2NZuN/yqThrPfHk4mR9SfAYxqFw4ePPh3cHf/Tp/fj/OHR46PQl8RD4MVOk/ls /j+PpFk6HeVjKRHHo0GI9pr+4Xj84GE2nM2OBnMjSw+F+b1UmOiBZZl9cZRP5rOxOu09NvlPe71k 6BmzlNHT3qNxNMlSWp5PH6TTMBcBzg8nJ5ZvxKOHfe/B19OH8Xw47z/6XMPdbKLnIynz84ARdC/J SNiQHb8uw3inVdNJWFS5XKZOAbDVqlVps0xUhyJD8KbdRmyRwgKhUSHaJB+bwAfTFEPERNcDLrmi YpjWD2TVn8qJ4ekObDsYhcCuoKgCp5g1itk7aGM+WzqowAcV9qC1v7N3AYCq3fenRC81x/MJZMbG FMT+j3ogeEx84E4Op7mXhOFiAXsttYTAAe5tkCZpyKdhRZVS8IE8Sid5NMu9k6P0yNW/HkxK9BA8 xKPDh5PeZ8fHk8Hgn8b3HqfHx5/P783/6WQEcDk9Gs6Gk/n9weePxiBMSpJxPx4fjfypxCeCGI4m vhcEIFRLIcLzrLRvwxHScS4Z5fvfXFoj6Kul6QMMfPX9A0CaT+zx/BBWAf5Gkj8bu76GRiJP8pEU 6144pQV3PJMmojWY+lIWuqEU6sBr1+nhOLQepg+n/tiTo9692cnk8Ql8eNR/+Pi/3R+Oj+eD+4/1 0WjUO+xFzngQH4/k2O4PfeN4NLp3NEgBIeLP730+f/Bwmj/y088AIMZjM3Ht0J/1/UeSqGe+JA/j +aQ360+n6fizf/wfx+Pjo6/vjufzB4eS3hv96cvB3Dk+etwfSoNBmmP8YhCMgNFKvFhFjHZQG0uB 8xeDXyJbZuPmohXwdr3RbClQl2YFmXZtD2NEWdMVSZioIm7NZNVt84BzYRTaftykxUYUhDqu4BTv +ZqSyFTgtxKSBpxhupUS2xY6lVKnpnS61fp2jSq1tnZ29m4uAbCgTZWZujGfZHN9wkfj8TEIW8zR dGyEMez3jNnE9cNHo3E80jsNdz6eDb8++tM//T8nf/p/7j/qj2b/NIuGs9E/nkiZ1O/loBhJs4dH Xx/dnf3x/jGw3aPPH84iP36c90cTuTd5+N8f5r1sOvJ6ki9mw7GPz+Dpg8ng0XGaHQ7uP5iH4/6h 8OCz0O/pgSwnE7E/7c/Hj5Uwn6v016NZMouykYQlU1DC/TSUiGCePJjkWd+aT+8/Hh1FcSz3jqb+ o68nj6Sj4RGIxmLYms0i4GKPJRDTqIlvpKYS+la4pzNIs1byGExQkVRrHyyTsr8HvK8GIVfp2kjE WSGwO13VwRGF3C5hJQENRYcTInKicYIV9PXAtBXemkYmk04N1088UfBMhqKVRFUBVkSv2lYOGhAc E7VqDS53uHJpf7u+aARYNgPcKNvA/VTHE30w79ecTDfsyeBhL/cmqTHtH+YTaTqRorSXJlJmmTqR DCO3ny0GPvqMFRrS4cAfGpM8HobR/GH/SNa+Psk4fpaF4+PBvdHks/ufA8/rjyf3HxifHR/d/fTo f56Mxvnhyb3hcBaOHp0c3xv3/dzP5lN3eNTPesliWGF+OJVi1/KzLEcYED1lU1WRu5R6ySgXzv4G AMDe+4ALP0QMkE4e9a2TB4ekqbrqUPKGA8sNONdSHMaQYytdDFGVBqOkbyWPfd9LU1Bkh1IfPBuy P55Yj8bHfekw8fSTe4MBKBPBYD7+/OF/u5/PHz4GcMx6s17v8aHnnZxM7879SOv3Q+P4sPcpcOo/ fXASf/bpo3vHIHw9kpLPjiR93At0V5gAB79/nMt6DOLOoXE0myxGs49O/vTp//1p7+78089B4PDw cer2Dv/py3zsPHo070388cks4ynZ66eKwpuZFniqEHCm4Jv+RDJ0V7Ot0vXrwCxvVxttSOwgJM7H mGXpfGDKcqT75My0lKgnMz5Lg3Iwyfuy57XhoCFbE4uxGQLTQk2MYtyVmr6D6zYr0N0q2+Q7lVal ZiNI42C7gbZaO1vb9dugtC9L4W4Vy/WU1IEHECrxyfw468/1YT5PehImnST9XItnd0eDaJwwVffB +GT8T4ef/vF/HP3T//tPn03GYEcG4eb/HEizZDgA3sEo7j08+se7x9Ovj4+ms/HRvYcDPZ4+As9n 6PX7x/8DhELDyUwehJkFHN6EmSSDhyDaOpbyxw+/fnQyfDwY248/mx0OksgD0RzwjYbz+SNbMuY2 88fpBHhbw56Ep+BNUGrjGFXn7oOh1Bsnj/P7R+PjiefJ4wfh5PhP40fD4+zz43vHU10bLziWzKeZ 65mgwBuymoVetq/BlWa1ligY6dDAbVqOj7p5Y6fSLrFxDWuOAgqxNYejBFWAeH6vJDREbmqbvGUQ 4wgixSATXN00scAPFTrMfTVNItHJTbsrOL6omjYS+NWKU2+2BJmvVWpwjUWqjf298vbtU/u/caAA 79Md9+LBybAhgloq7s2ORonVn8TSZC5N/V7PD7KRF/dz10uouBfp4+FoKPmJH0meMT+aDqNpGk1C 4+TR6HEifz0PHWGW5/17vU9H+f3Pjmah9KfHnz3Mv/78wddff/4/57NR79G9P/WHo37/ZP7os8Ew n4SzozDoP+yPDl0mVPXp49TPdBBkZRltembUDwXTQzjmGQB8c20DAKc7P8TKgX7v/hQQ7hCWVdXM c3c6DmyRc7RAd+IgtvoycJWmg5nel/OHUWIbYeSFg9kERN1ONh6ZD+f3+9LciKL58efj8cN5PB4/ Pv78y/vpwyPAhvn4cDYePXyQTB8/6N0/miZJPh2lx/Pe13k+/xpERn/8+uiP9+/PR0e+eH8e+b2h rsn8sDfODo+nvmaG43A2/XycD3OpN59/evfLP/buje8fHc4///xh6A2PvvxvQd86ejSfDxfBbsa3 jSjMHYeUh1oQKZaFWE7s6GmYqraruJWtXUCA3Vqr09FYToVpn3Rci0xsTTZyg+7Jsmb0/v/E/clz 4mi39gvvwRPPrmHNa1aDeqpykJOMbAYZJzPDOXDsiR3hL512No6wwXbAcQOYPuiRAEkIRKMGgcBC 9Agh0YrW/9q3ZOfT7f2eeCfvOeWqyrLTNpLue61r/a513xKenejpqc8bDyXi0WvL59vrd1d3gbOz q9udvesoeFzTqdn70XR94D77eHp29Obbpy+fPjx79ux2/9uH339/vvfixS+/PX/+619++8tjGP7x atdkjp5aYoTLbYsVMgVnzGjcISYicBwD62O9dqFUKOhBTa6XbgTNZrgExUoFUaLpeARh845EPMkD MbjRfCDAQ24XEBHPenGEcPoCCIVEbPYARcQSPgfqw4GPfEEIrWwy7gJBtNzFAkgumsYwRzTrF7AI WiDQawInMMKZcJkCYEKCPgLx20wOwnLDeWJ2MGtx01E0lfYR8WOb5cth5DIfcGcyoM8YEsTTrkuH D3EE/RSBBP1WjPIXfAl70OdEvZ5CxGl1XDqibrfrPBY1JX692nvz9c1zz+3h3tWNxfb1F6Ms//Wn Pz58f/nR++L4S8r24tuN/e7EeHux19/2Pny4eWXZTZzendrd3wnTs51zs3PX4rLYj28tidOPJo/7 JOZxXV0Gzq4/XV3FLi+uzj5ex158uHv+7cPF3SG86smHk0+v3vzx9tXb34x3IXkUgJ1o0Oc2GiBo 6PVl2mlOolEidHcZSnm8KcIU8xJB61XIdxfzgUP3foulHba8L4ImrJ641X3nQfBQyG0ymWNQ87No xBkrEW7rZQrMQThUSsX8OBFxmPEMBfCPEDyHCdlAAsU5LpRC8wngMzISSKdivqzzKlRIoYTlNHZj DSF2V8pyBgQQAL9kc4e8O3br7tF/f3fg/v/9H/+fCYAFpbxeAkGPHRf7VmvA5Q1dH19827m2uG22 O6s97orHUyE0ZQ9ZU5j9et+Tct55MmgAjQTcpjh6m8kaAmCyWDMIlchniQCayvoxAffmMCqYSyN5 1BfIZU0oZGmpkPDGHA4EzeVRwWHOCrm4455FaYpCUMS7g/mMZ9zZ7zxfQmjQmykknXen0XQSTUG8 QmWJIwReEOg0GSog6TzuL0Sd0YJYvkrZ0kgBi1sS8Ujs6LPTY05e351afbY7z6Hb9l//9V920DWn c+fQfGZ5+SsIwE+/Pfv69Ytt7+Pd1YljZ8cGVeXwymKNu45Qq8dt9TkvAnZb+hINhXypM8uXS9vz U1vixnJ5fXtyGb27sznObN4DMEnJu++H7vPfP3///PXZ69fvbw4/fvr9zZvj71/f/Pbh1e+//fxU h95++O6xJ2/ssTTAFEohWa8ZiboDSCgXvEzBdVns1iAZRZ1oMnESRdJYgfWGqWJBbFSkbNpPZnxA TGwglU7msyFfJeHKYFkRTydymaAbdRBUPuK2hdiC1eoLIelSNZxOIgFPEPdFkoEMculKoAUQSywH lEDxWDAfRlB3xJ9lkYTPFU1d3piJYBrBwb4j3iv21umIo/FQ9DyRgjzx7V/c7e6hZiJhzeaCBTuS D1JY6i4QynkJDANEwK1hrpBBg45g3Bn0ACF4k06bK+ly2A9NiWjodxj6z2/fuq+Ody4v7e4vvz/u wv7b2w+fv36OfT/eSZrffbkAWrg9PLS//3a4+/LsjfsicHx3YbW/QJzv7/Zczo+XHkfy9vwudfHJ c2XfDbjtZ3aYkg+Wy4AbFPn7ZWD3s+35yde702Pj/YQ/HH94/suvb969+e2nn/72+FDw53sOgnAG 8u50MPDeTiQsKTRGRC8cAZ81lM4HHNFc2nmJRi59qDUViO6nEO91Fs1HfF5n2mo+82RLvkDM7rC5 Y4lQBgUspTLmhDfucTj8wZIvhGEocBKGgBUQ0hmeLZCY1xEkywKgGWaKBwkyk8rGY2g2dJ3yB4P5 2IX3LurDLJa45cbqSPjOjCXGhPM0Fj05fvjHx//I+f/XBeAWxa3JdMZ3nrz9noiFEtaoZef888mt 2Wo9s3jA2wWDaCIFJTEaxMw7362o7+IOSjiSDgWizsgZ1JeUKR279OQjnCmbS/vQJEA95fdmcSGS SeEFJOUoZBMIghW4QswbcrioDEIQfOwW48MpL02mKzjuB9o6zgUc6WjMe+34GoMjZjNe79VtKJ9E fQUETSZNcSyS8wtVv5DJIQRWCheA7jC+bEtdhtIkCZoeiDh392OOY8jfWy/qunR/iV1CFJpv9va9 3rNDi9318g9DAH5+ffB+33bx2ebasZ4e2c5coS/GcrnjyBezmtyBqC0Vc+bPwYSk0Cv7icf8at/t OHVbri+PzCZwpZ67M8ee3XYQuPq0Hz375fvHb98/vHvx+Xjn47fnH96dH3x597dPr97++stvRsfx r8+/vr+2J25dzojjIpBh8xnvORK/RhHUT8QyUJMuo6EIa0rGfWjQFiJyGEY5w2EZ4QdVGc+QGOhn KERFCCJYwBORasjqD+fusRDqIxKJtNeHY6jzLCDg7lgG9SMsjROmnNOdJgnChxYKd454GksjSC7v CmQpIUdgeBZgKlsQw0YXO3R7nsinQQB8pmQhYCsdOyHzQ6G4OYqiyTR6eni3f4rClAQg33EznANJ ZtxoCE8ieTiffDhACkgkmI8GU9GIJ0EVYqHo5VXU5rV9sSWTgefGE9nfvvFAdl7bo7HDd4/O/LdX Lz5//uY9Or5y2N/snzs9d+7DY9OX/cOzz3fPTa7EzdW59fpDNrZvuvA4v9xZoujl6WX89r353L4f cFtuPXGb/bXdFnLazq6/X4cudsxvTk+uT073j44/v7x5/fbXn5+/fv7zX/7y+OiXv33YcxnLfoiL QBMHjnzKHkSTqPcs6fTFUCKNuqJ+FJiKsATReDCVPEQx7xkWz6eD0SCStF+7ChyMlsVtvkyGYhE0 FSXCiD1lPMwulgXpRTEkQAQsuRwVxtkgJpAIhgN3leoczCPuSKNxPBfCfdF4PmRH8QxK+K6tnkAc 99jjwNbXMfTOZY4mY9HbRGLv7s8UgMO4H84rnbwJnX31hQKow/m4HHYMwndht1nRWJoIxrwozHMa cx1BcubPbvEsRFYonbqKWH0YZHgkabERPtGN4UQQDWTxQg5LZUtiMI2WKH/U48+ieN5PCVmrNW61 8X4ikrmPnYUFKhQT8XwVD7OFrO82G0oVTLHUtfeTI5iKF9Ju550NRUxBH1IAxPemwz6MumcEmvQj eZILF9K+C4ws2+NmlBAEX8wSQGMfd0zejyG3/coZdNrtL5J3EIWWm4PvVod559LpeP/7b3/5y08/ vzv+cHR39tXmOLfe7LsAAL/fuq6I6EEoafU6vEmPL5BCduLWZBK9th473B8+Om07MQCII4/l+ubC c33oOr22nARu3++G7t583t3/9uLV+y8nO98PPnx9cX548vrnb6/e/PL215/+8tf//OnVt2ennsQZ uCbTsQ8TiEz0Cons5TNomPBhhOnSlopESiZ7MERkoGhQftA1tqDkOKU6ZDEByeYQGPZCmMjgbDRf iThB+LiMN+JF0TSRCvlxNHma5EmgcoLCWA5POwD3CTaXjxBh7DqKEljA70fSngSClwp5HM+mEqYM VqHyeWc2dnuGggBkwkQsFvZ5qBtvKoomAZhjkSBYgctz895lOpkOEFgYIZ1BDCFZPJT3laJYPkQE MxhaEggURVLgB4OeEOVP+JyX57Er793LU6cz8RqG/svzZ/br850rqy91+/5nY2/kz8/ef/6467g5 NNvNr/YuYpAIO1fRvZ1D94HtpTfmNd8du2/e57xnIZfLtHt2Fsjbz+3x26/mM+thwmM7c8Qd1mfu y0DUdWb7fJ2yWOxvL+6ud0/Pj66+frp6/fsfP78CAfjbowD89eeve+Y04gsUvHlf7DZGBB1Eypdw Xsat8WSQiBCALSHUEkTMaTSdDyXP0bDzAktBdQrkcoTX7MG4SBS1mB1eNPVIDEg26/ChvlQ0ROT9 2QiWNkei1whGYSSewkk8T1AWb4hslkLwd1GESGFYlESj0TTqTOMFXyRtckRDCcptvDOU69Satrhd obgpYU4ETsx/pgAchLKeQBJ1XIWuvgfjMcJp8pzevN/bO/NEL8y31mAU5N5kjyczaBoxHX5JBjGL mcUzeB5K8m4kHipEEvBD7ttgvOrGShkC/DyVJbA8wpVRlOA40umkEIKL4CWOMLt81usyCWEjmiw4 S4YCfCFTwTCRKhA2JJSnTIm0LfbRkw74cgFX4tIVRGxQ7bB8OJ5E8BTJlVu1ShkcKA8CgKC3Bazs QL1EnhaDqdNQIvrlwhX9HDJZr7yRgOPyOfCj98Z8u/vdZTcdXwWcL9/85VEAbl8dXdy9v3begJU3 XcbRz1fu43zoWzTqMSVdSUc8hGYPk9cmb9AWu3A4v31PXOwF7Bf2E/ft9fG12/bt8vbOfJq8+XQU v3z57WDn6OXzrwdHh1/3v+9+2jk+fv3L/qs3b5//8dNjw3H/3YknBqUs6N2J4EIQQa1Z5EuWAAEg cMRqt0MOUlF7OgqWJxUXKCqdL+MqXlKrGl+qYpifDCIIxUVyJJ/I0oUQj2Fk3JQ2oVmow8ksTiT2 kjxrKlB5FmdLhgC442nWTxAIHjangkQhSpK5oDuWxoDFcBwJBDxEoUYi2VDYa7HnwQKkc0ggigdj YbvJZ0UTRD6ZhDlM+qx274Uzm0qjGIADh6ZLBbC3kQLKOcl8EgQgh5a4NBrIoWgogbp9eDiJWi/P nTfui1e7LmvsxenZp91nXy/vLk7OvBHU9sW4EeOvv0L+fz5w244cZsuL8yuT+zpx7Aqd3+xFDz27 JuOhBOee0y85qwsNmD1HZ8epnPvKnbr5ZneBM3HZ7ryBQPK94yoZc59ZPt4FHF7X7xeOq887lweW r9/vXr59+8e7d29+/vlvvxnvzvzrlxObcSuUPw4+xhMKZqKZRNrpNaNgUQBoMiYnHg/a0Kw5HUSy iegVikfPsTjYG5TK4Sm3A+OIeMR+7YzkU5dOxB9EIgjoYyqCQlxnc0QheI6abpAwhZQKMRI0I0VZ og68TaJZnAxg+TiBeUuRqDsI1R8zNm2lor6El/I4EjazZc9NeKzuEJyKIxA4sEb/F4n531cB/q// l1YBviQIVyia9FwGzj4ScWsm6XCdX306Pjm2R6/vjoEAAJZMtlACQ4Pp0N1OAqVMSYGFKh9kc9/B OuRSUSsa9d6kUMYU5nJ5BM2Ap8cwhC+jkZwgckmUzebvUYjPuM0c9FrqbDKeEa1WHGdDcZYgxBxW EbCsOxvCuGQQsSf2PBlnCrG7UbM7kjlPoWiBKKVQLIyKQrXZrrZZ1F8h8RwWNGfTdDKPZjJlOh3c 9TlCO1fXyZ1E1HlmDYaiZ28CN3eBU9fZ7gGU+ePblPPDq58gK//4cP37wd71ixvjse4HSUsEPbC5 jzLxr06vBY6ZdAZCkeyh49xsQs2BM3fi4mNg5wQ139r33Kd3OyaT/fvtpcV+57z4ehq37+/vn5++ f/Nx9/Dw69HByff904tnzw/fvXn+7hdDAH5+vvdq3+OwXCdQ704eF9AMksqF9wsEqGeWyrqd7iBC QBmPxJBwIBEok6U41uZVgRtVxmW6w+HhSjaX52gUY8sRv0CmabBSzkQ6SeBYHktmwv7UfkAgTWQp L7AlFk97C1YUZf2RTA5cmBHlSU7ACShiOayQ84ezoaSbyFbJLBYhk1FnjkDTaB5DUSodx5JWn90X BzlI5TM+bySaALbCffk8mSMxDiFAelgRzpVPcpEQEckjQZJMp705sGvGW7YXCtbgteXOe2Pbe/79 zmV6eWM72f2+f3Z3u3vnJCKuvT8MAfjl89GXrwce137MY/54Z7a7r0PH3tTt3UnownkBx09Z7+zn FwW3M0jYzKfXJym/1WwNnO7ao/GbkMVsARSNf3HceE2eK8vHa2cs4Xp7YSix64v928ezz89fPX8N 9uuP337+z//4699+Pzq5ikElBq31WKLxABbIJPIxrysYMHnTESSbTOBpn8WX9aTThULUa46Hk7eF CJkh8kKOj5hi/hKST9vPvFgudOrBSgiC5uOpfByuPAm/nUaIQ9R1k8cpgkXcbJ6IxHBPwFKQuEyB JBNUJh4Im0rpgA3MWR7xh1AkiEZiLsptitncd3tWwmF1J9KxqDOV+uZN/e8E4B/7AML/5wXAGben 4ma7zXvzOY/acgmv7dz28WLvwB61nu45gF9Sca8tEqeAfYKmu1CQCwSFewwPR8rkaZ5CstG4E2Lg OhlpJygujBR8GTKTKFAIT0eQMFcWUETA0zRBlcJOizkfMjVZB5q+TzrxHJtA8WSaRfAa7cccBZTi IU7dKZsDMUfzx07C7gnmj5wE6s8LxhZYpMrV643KhEepOuhuOBjL+UQUIzL5cpkgvkWcPtvlRdTu DMUubL5A8vi979bmO/ScHV2YLqLHt3Hv62c//fWnv/7yyfbHt4PL13umG5PpIGDOR049IAC+lw7P tSXoSka9yWD2yHx+50yZfXe2lHs/tHdC2M32Hcft3Xk85vhyY3e4PI4LYFDr3eHBxdWnN7u7Z0AA hzufP+7cfPhw/OLtu3e/G/tRfn278/rI5XLdhpLeYyTMQi0IZkvXGJHIxf1U1hsyBQ1ayqdCWTwR C1TJEsIOGLXGDMvTJiNXKLwLlZuvRXCuGsYpwV8NhiPOYDqAcFgej+dybHo3xOFWgU3f37NCOB/N WYk4iQWRXBhDM/lIMHZ/TxZijlQ2WyhksZwvmiQyNI74C6UgGgJSiKCZcD5MEgSGelBXPIgjwGdI 3IQk0EiCKKEI+BYB5/BMGctQlTwZ4NN8IBBME/ngY+smixrvQRbNEfnr4KHL7bg6O3gBlsrx4sp+ tnt0fnF19dnsyERcp78YAvB8/3z/5a7VepTwuk/sDpvnMnWYSN1cHsTvEh436kATbtuVuwCZkbUA 3+8Hwm63I7ZzYIujN/Frj9t7GUEPreduj+XK8vnSHE3Z35wnjj98s341H365OHj37MPr57/8/PZn EIC//Pz88OjCBhKII8Gzs7jPRcUzaCbmdQcjLmsELsyXCSMBRwpxRoJYIWZ1JAtJVzbL5dJ+0V/N B1I4xBhhuYqWCoF9OyUUkFw+CA4BAs8GhigYyV6gV/Y0hYMAuDgKJZJ4Im7Lt8vg0koJFklF8RgV JO58VA7JYVFfliDybkvYGTOZY+fHzojX6/LmU44Y6vvsRf+fBeDpf/+/v+8E3P0/bwHcITMMr+XS fv41H7zF4omLU8/BzelneyB2cuglAoQ3lrTlI1wqaiISrniE9+W5chgjCUa0Z3gSCUTAMQY8pmwn wrJU2B/Is2ADShgnRDCcrPBEmC8hEL54xuXyIEioSXkiPj4dxVAyGUdiaTxD1soYHgXxFYMUHkOd JuTMkz6OwnD5MofWTJDM8CE/FcYZrlktlkc0wTJECSxBKhzk81SOiIg0kj8n0KDTdu6MehLendOE NXlyErly+U7cdzuu5EVy5yzuePfyL3/9609vdy2/fN+/fvPNemv17oZcCGHzOg4J3yevyXId8UYT 1hiKfLuy3SWTNvT6LpU4DeztZNxJy7nXfGlDA9GbK3fUbrLefLQnY87Tb4e272+Odl3nnw7Od75+ Orr5/vX06y/P3r39GwjAL7/vfD+xW00XPofpJpejUNArRHD684lsFIA8gTp9SCabzYLpCDsdoRrP cnW1oXYmQ3o27Izawr1KIoV7JkexNZbCRK4eozK+dDCaFQsIRWCEWDjwUYhVJENimb/3Y2jWm4vg mTSCIDiRJXwpa5knyYg3WcAwLFvA0ASaJoQC4Yecz6QosHfpPJ4T2Ei+AOXRhSJUHiLcH3cVEmnC h7BZPysGaZZkM1UMyVbyLCpkeDQUCkaIIEgvKI0PDVgsQSxO3KLfPE6z+frgy8drt+PZtd28e3N5 eHP31evKBG0Xv4MA/OXV4eXhh28m92EgZjq3xswuW+okkNyx7fpsqZgplAiiSZsVPGmKwKxmp+ko 4Hc5vNbz3VsfeoNeub2O23TkzHNudt3dWb7abY6A6915cufZV8eL67MvhycfXn59BwIA//7nf/72 y4fjo4tbSHkMiV9b0PRpyZdPZ7xRbzBjtQZRJAzOPJeM+7BUmsghTlfClI8FsiSPR9gy186gOYpC 2KDLlecp37dEScQIP5gA+OCQG4xF4insGrUlfRSVKeFujkcLIBdBK9FiSohIBnkkkAinKBQ7S5C5 bK4QjYJ0ZCz2nC9hdafOb5JBa/zOjqQ9pkjwyPG/FQADAYyP//MbAf8DirwrgN7eXVnO3xPBMwwN He2Yjs6uPpp9oYOLWAZF3K6EBSHu405vJm4KwvwjZBXGJtuumYhyJZvKEAFf2mEluzBUZMmfpkAA /CROkigeDlcEhOQFrMZhuaDd4czhKIMl8wEhG834qFQ0kspjOF+tQG74EfI+wlMpwufN311GrmKZ 2GUSufFk02yeT5EUJjRLnWqjMi8XuDbK+fGkD8+wCOsPpgQRy3jy6Ujo8hyMZMJxsu+8Te5eE1ee +In78jYZOAscXqas777+7a/G4pDt908nd88/e64dsd2QA8k7osnTNPotmnBfRaKxgMsUQr5dOM3x 6Fnw2u7z3SYPbxFv3H7jcJghcgLWS2vSkjTd7nq8ydTp1wPzx1eHR6azT/s3Oy8/fbvY2z3/9svL d29+++tf//Pt74cnR+5k8iZoddoKeT+K4pm86AsjoawJL2RSEVM0jyDZXITIYQ5rqlYVmMZQVuWh Ss/GSr/IdHSOCvMMS5Zq91SYphkviUWIuKlQzYKr9ycq1B1oilfEfWK1LGJkNpfCg5ix6IqQSA4s prvCkXw25vBjYQzJFOJxAo1QwRCGU/kCGLBIkEiDz+DQTNZPYLFIjgKyKJE+l9+ZzwQxliTBXoGG iJEaHg5WEQ4cAZ/xBVNoxEcEESqdSYVQx10OTyC36Hd34s5h3Tn+5nFYP1zbrPuXnv3ju48JGxG/ OH9rCMC7U8/ph88xz0Uo5jxzxBw2S2I/6d217YP7CMSS8UgaPBiat6OIP+EKBA7jmN0bcFx/20N9 t+iZO+a6Tgdt9otr8+2d+ZPbbXbaX96YTj99dX+4tXzZ3Xvx/surV7/89vrtr//511/ffDo9vTuL 5ZO5LGqKBTPncJFIGvw/Wkg60WCQyrDpgi8f8aOQmYTXjbpRH5EFYEqLdKUYJliWxehAKkSKXGSX YOlCHsci4UwWEfELksZ8Ab8lGUWTJJmjuCRfQSkKQ9IBgmlzeKUExjYWBZ+VJ+1RFskiSMqKEIXM tYOIhDym4O11IGgnzq+RjNWBRm48wf+tAPzH/23cDfh//k6A//iP02jaakIvb2/sZ58iqA0u7POO 8+jMdWQOogfXMSRf8FwGzFmETidjWdRJ5O59OaxGpYVwu5Ugah2/D+TNl02G6C5CY6RQwMpCOlWi yHABxbECzSGsIOLVcgFB7V7wsmgtE0RQFktGUCwYTQWzGFcp0xkSwSlKyJcpNEs4I/ZrwmXKxy3J 7LUrR3AoH+fIQpWhukynqtMUK+VFDk8FKIzKCuF4nBRwJADVzHd57vA5EtaTI9NRbNeUv/Ikjtx2 iy90GdrxJB0fvv1mrEQd3715uXP5ft/tcgb2EzEkA3b3nAiehHzJqwjQst0Ryx6ehxyR6HnkEkLl ynFsy0ZRx5k95vZGIqGQzZq0+Zx3R253Aj198dmy++L0PGb7tHdz+OHTp9O7vfODt5+eP//5p5/+ 883zw7MD8K1XhDVhzaGG285myoQ/F8+ZKCixEY87kskjOSSLZZ3uVLVZnqjD0XCky9XZrK/LyrxX LuP39TLLVmiSpatNB4tHiOQ1xuRwP0VZGTYRjKQDIpam69V7jAceIlEkgmFphAUB8IYc1RJVxpNu vBAuFIhsAkUCPsQHQuxHcFTI5oNEBCcZPpRHSD+FgBqTiMCxPiduQpA0XhJYhiYqNFcJ1HDWV8uy WRzjsSCWQtEUJA6bBveSCVlIPJC7BAJIXcUSV3cfnV7rp7Mzx6HZ8W3v7CB+iSZOjt+CHv7t3bnp 5uX3qOsqlHDeWZ2xM4t3N+b4ZjkOudBUIhSPEIQDAMeeLmA+N2RGOueKolHr5+++xB165nLaPShq Nt/c2m7u7N9N0WuP/eOZ6/bos/nDuevb98P37/fBe/387NWvf/3pl1cfL2zAtUQgj6TjKFqwCxFQ 2mQi4fP7EiE0RBICalR1P5HJ+XymGGGPIhhSEYVMRWwrLFEWBbKJZrNl+p64DrMijuB4ukQUkDJ7 w9cB8cNmbyTjBZkI08Q9E+TuQXbTWLUjCBUWKWMua45gw0LSyYLuEKgV8WHEdSKYTrm8hNmditiy N9d5JOpNpc1m4j/+vI+LeMZp87nPTh32L764GwvEXpxGj86cF/YgceTxIjk/GDU7CEDOFysEnfnw vS+bq5G+e7LVQfM1hYUAiqX86Vyzg1QISsyVpDIaB9uYTUfwPNBQhmXLbIXBciAACMWnyr5sIcP6 4ymg33gKYJRu3otpsgBZzObqOExJwOe1IDFzGoIBM7uyec4phAQ2165TjW6zpvMC2aGqVTwdo8Be 8WGUoFgqEzSeLWA+BxsZMB2fer85TgL5M4/3wO2wpkP20EXM4/108PNff/rj9enF8w8X5pMzpzcQ 34smM/lkIHiezRzHI+gdaoJKYIr5Ly9A62KHEXOKIM7M524kEQxcX8dizkgkgdqsMUvaazl2u5Lp m2dfL0++nduMt/u52Hnx9cWx9fxi//n3N+9+/tvf/vr82Y7rS5II2hCrL5lNYj4DOyt5zI8WTHg8 HUIt5nieyCMFzJ8JWQPlDjPsD/vavDfpLBbLnqqNxy1JKNeaJb4icrRYbzrAbUaS15QUpnIc52gJ GcBOFAxqpV4X/BU2V2CD+QyOBxEBQQgf6qyShTob8kL4Fqg04gzmnAkC9RJhMCQREfej6TTOtuko ARVP4HP+MAfQxvlQPJbNpUsUzUl0pkxXmWgdKKCOkRge5nFCiARRXwTLCxEACiydvA/HMUfwxOWz J3x2+8eE031wfmq9sJu+H10corZE7ODozU+G+J57z75+j3psCZ/32mNKnNs9XxyOA/u104WCAQig eSRF5AP2fLgQdBOIGcm4U+lU4uOHgNWMXtkcrmgiYDffXlze3Ln3nak7i/nk+tJ2d3D1/tz18dPh p/dHz16/+fXZ6z/+8tPvr3dvTC7rJREKwkAQ8XBKSIMuotEQikfiyXiAJXj4ixIG1ibnjVlTiM2L k0QNOKrOD1Q+0qqXxQZGsi1azKMcy3OFMJXmEQyriHd0u8xFcJczW/AKQjhXpcpShK6nCwTC3XcE usJhFezqMpvhBTESLWWQeCQYQ1JY0IIShM/qRZyJeOQON7vAQSWTaZMN+RMF4CaIxO7QqO00Gj0O BUyYw/3uLLp/k7r0oMiJ0wqy57HFXQhCU4QJi8QQlkczVJXy0Wy9kcGqwzLC0dEETrJFCakFcBG/ l1upCB++J+J5v48Q/WmWrNC0ROF5uyPM0zHaAWDAhgkvimAEmM5SVRLuIyzO0Tjub4ezFIamAtYC eguVKh922RGC87AJ/r7QqFNduVqbsxWySzMSmU9QXBrhC7ksRZJ5IphJou4zUwSNx85sySPzhY+4 sVu+OKJOJGRKXKIXsY8nv/700+/PjvdePTtz27ypRBw9NsXy+WiAOPX7T+NExBywm9LJQJx1XqWd iHMPtfrymdOz8xiRjARdF6aACUVNkTurw05Y3Wdui5O4fPnx7OL43OT1fLw6Pv70/cN58vZi//Xn V89+/ePnv7z7fuH9nMqkPQV7MIR4sWTOj/mreT8VxBx4kPCmzJ4oEowg/jBORLwJsdjRNcj6/lIZ LlbT6Wi9WMtKh6l3yUpNFBmhzkR5KhZHU0KXBfgRAxLvD55m0qVCrsbUWKouFEqQlAgJ5lPI5DEk GK2QkZYQ9OERHCPRjAn1x2J+NBbCEIzKl1kuks5TglSJB1GOrkjhMMZzTY5NIaQvh0cEvMJ1eYQW u510U6whNRYPk7jIZmqFPEpk8SDvCyI5HEGqWDwcIu7saCCFmqwfA17X6cmO68pl+nRwfE7YY86D b8//9teffn577Lj++MXpsHsJ07XZkTh3eI5c1mOTyePxRWN5J3j/NIZ4rAiQjAfDotmII42k0IMX pitr5PLOZYobTyi7Ors8vzPdRIMWy+WF5c4aOzz/dub68mnv09cjowv47MMfv/3l92cHtwl3yJ5O xjNYDkmAaoElzSOmVCRMoM54UMjxGEbxVMGPZd0ON+q3JFjBVy9XSgyvjmi0IdWbKkvTxYqY9Yu8 QGMYGRSpcKlS81Q6rXqBMqWocOz+3k/UxHojXWujWB6jSYkDivCX/edXAAsVGvHBtSTQdABJYylr PksEk7FcnEgF70qJZACJ+KLBpA37EwXgNp01uQjUcQ6VLWGN5jyX71yJL6c+uymQ3Ut48hRuscU9 2YIgZBwYEcqJQhBlK1SwzNLFAif2m6TYDEF+llWJrXkxXiiPOr7sPVmGSwaLWCVQFq/UhC5JFhwO qlJ23MdYDOcozEVQOEJgJF9viOW8wPFlPEt1/DgEry+U8COHgZyxucoOL+AjE3w5N5FKbZWvjcg2 32m3iyUEwcUwIgaBhUsikc8jLggPb4RIJz3OyNWlGU2fX158iYacuWQi6iY+Rnf3oCq/+XD05dUz myPqi/hSwXMXWACoicdhcidFRGKmKzSXCQZF1EVYkdhhEAwp8u3mJhA0BYnksTnkCSXsxJXV48m4 ndfWawvh/rZ/YTdfBFyuL5bDi2/fX5wlzi4OXn5+8fKPt7//8Xr/KvoezRCO8HU6kfGGrXguTFUz fhItWLAMYfUlkl4sFM/jYSoIgc4PipuevNz2l/P1ajVb9WcPy6GuK90JxUiVWqdcq6MidRHI+OmG SBWEMtEVyPhxHjxFgalXShzDZ3mByGdIMkgJ6SCO50M0G+nwRD6cwP0lJB1FyXSSjTpj2Yzfj1SE MkYhJaFdyRIFttZWSaogip0SFfOXMjmKELEa22X9oqAWKanewqsVDC/hZTonkQWglpLv3gQEh+c4 JhPAUcQJQ46iXu9u0mO5+7YD/O34tL93lXfFonvvAcv/8uvbPYvly7E76nJnTTazO3QWDVyZ3Veh uMuTcFgRjwsNZ3DkMpml8KyH9KNI0IHkAvnzI9exiTDfXieJwJ3NarHbDm1ec5JweG6vzTYvenN8 aLPvfz38+u3g/etXb5+9+OXnvxgEgJoIbzqGZnA/FqOyXIDy5wtuEBkAch/BUxxeYGljlRNzh9wR yhW/v0erYlVg7udqhZAHRi+2zigdERerNboaRli8LITpMhOodBoNoRSH10iVxVy+xnQmWaZLkAhW IZpkVRBw0X9r8WerjAgeA0+niHQgg2HxQA7PE2jcj2aBZIR8JAR1y3jHO/xPFAAbirii2XzsPJb2 xj0BxHn1Mhr4coi6EjHsJuEKUviZOxWF2RaRmB9BC1U2nRJoKlImS0V/5V7vlCuduK9VrQ+7lVqg JFSq/QZO3XPlbBIGjGphGbJAM+UGS1KBaKlGW+5RPktxImaKwASAvoi1YpPJibRYpgiySBm9l2AA snovlg3juNkTQqgsmeYrGVnmaqooyXyxLU0kmUPwcIXNi0mWwvlqKp8t3PqSvmQwQwBggYNwBoKn 1/snvoSpYPI5vciX2P7Jrz//9vr9t/fvXnuiqTSSSaA35gQGzjxzgbPnoUwcNV/mcCyfrmVNGU8m cArukch+stlTqCWZQW9uEy6H205cW80eJJY0m+7O89Gd0+NY8iJ+bTvy7N3uf35vi95efPv8+dv7 35+/ev5h5zLwCSXyXuos4iVieJIi/KUqhpAp5DaH5JMA6VY/fB+qsw9CgxsUtWVxvBhqm8XDYvsw BgHoa1ttruIdedKdVGpVpEydo5RYKZbDOFfBGiyXsKUjmUy2VRMpYIRMmfcjEZJES2Q0TrFYWmCz RR5srpX0k/44GmRzhGhyBoggTmVovs7dFzihWcbDHNcsahyH3ZeLlN9JcoUCS5WzdUrChSqnT8rd VpejWxi4rWoda3B+igwLwftklsTDWKUVd3JIFrXHETRkih1Z727Nn04vbWbP16MjG+IKBHZev/7l P//2x5uDC/vBpTnkcmAmh92FukLpmMlpD0acHpPLEbacxsCqILYgyGTYLGBENofi2UjWcmm6cWRc 57chBD2+M5mili9WpzeBxBzn5jt3NG27PbNbTr9efDv5+P7Vq1cfXv7yx9/evvt4ng9lE+kESpCY 30QVSG8JSrQTRZB0xObL8CWKKrBlMitgZCLtjpQcKF3BaJoRa7SmVHKj0aQ/r7fbqizybabD1Eoi y4tlP1NupcutiVJnCaxCRerlDFLuyArJNHJcmKr5aoUKK7BC4cyE5yoSD8PDRSJIOhUhw3mCNLbK pcNxf8Lp47N5FCUigajvjvoTBSCWSNvjGBI9dQOWuMGX3n7zpQ72gmafF3M7XTHKf4tG8oUCXkZC MBkFhsrHBYEkaDJcpNr0vNGuFdMZmWn1B20mTdOtqt6gef5e9DsRTuC7ZI7CBIbpcmQp6CvV+TMR qWRItu5P+ETWn+EwulJsSDgNiEv6WIW95wSWSOYp6sKJsBRmc7rDQAW5+0p+MufvlfpEohWlOWrL PMJiNT5CJ3gyXGFA17GzYCKf8mXSLjRSiDhTXvT08ttNxOTCrIQjWbgwnez/+uvPH75/ffHstQkF MMSivltbCieRfM6Oc55U1pe/Bh8IyNYMezOmYOQujEWJsC0QiqO3tkzatuf1XFu8abPH7EV8AU/s bodInd3uxIMXvquzHcfx2d7H7y7T6fnX3Y+H79+++vDi/YXZ9xH1ITHyDrVHAniQTOfYMqS7k7gA ZxoM54JujChA0LOoAMhd7Oqbzng20scPhgDMtqutvlyNx7owGfVUpVyjsQrnJfh2rVHFSmSVGtwL 0Vg64EsjUoXFynUuWOXZfISiUqVwAiV5Kkey4QEHAuFgC34qlclzOFYxeUNEkOQIHlK/CrasTbP3 VbElj8s0JVQmZDbJC2FMFOoIQzWxukT35FaxXRQrXTLMCbW2f3CPCwIlRvh0lg1j/nYz4aTxrDHK 8Zgzenh5uOd6f3t5abZ/PzyyZ+1o/PD5hzf/+dsvrz6fWE9M9rgn6vf6rFbAcySIBk1g0T0ea4K0 7XvCBQpxIUSBIi33uZyf8nMYhjmccbs7Yz2+CGDE8Zk3lbK/TDqToWzScW4/T8QJBxzp8u7r9cn5 +/fPX3348PL3P3579fz9OUaE0WA8FScLYchGPMZlkHAgnQumidsQCABCYSUaz4kIRyBWlHOi5Rpf r7RpsdJTyvhQU5Z6pyGNRvWa0lG6NbHIV/m6X6q0EbGuqB02Q9XxtMQgCF9UFb7WwO8FoR4pEzCI POm/A+AoNziKxO+JQpaI+DjK7+c5CDYED5DxAMZjSNoJyBSNmP9MAQhafW6fH4keX6bThAOFUN+J xA8P05cRUwGmxY0XbFiOgnmpZFJkIYgwYQTlSqWCWMIGbLE2KhabE4zrN1t9ZdAqtJhuTSs2a2CD cG+eLVcnQpikSEbq8DiXJUiGO6MxplAi2zjqK9/jiFgQ+aLSIMsML5BJYSTQAk8jKaRUuozleSp7 jXpYYxe6WEaKWpmcSCpTGem1fnNAZ3icESM0KpZyTIvIhMMeIpALxgn0Ng1GMh50xW9cuzbCfOk3 ZT1xzOo++fbrH7++//j164t3ScSXC+OJwM01ZAleCAdwDvUV8llbkGRJPCNRzkwolHWTlANhCQTx +Xb2CMJx4LKeuuJBh80ez0Xi3sTdORq33e0EMxfxu/ML5+3N3pcvbtfe+YuT3dtPb56///zx1owe +ZyFJGsPXQdQPEMRxj07FO5Az7JIEAHKtRbyZNafFrC6gNKN9khnxrOhvn54WAEEgBHojx+2s6XU 7y/0Ec3ck3WxgFXlWrcGqVGhJsx9As17QxFConGkUiVDNYGPECSeoHCCYGmQUIqacFkED/EIAs4D 40i8ljSlMnAeGY5rM02SrndFvtmuttSZVOe5MrBVonxPYVW6lW9StUJXaY+VYrE9qNQGIiaUa53S RPSDXlcygh/hsBxerAeSNS6fDcSwqCOZ3Dn/8s316dp2ZrN/Pt935cwEevTm5au//vzLh/e73p2E N25KYaaMM0r4QoUMUggg+YjLkkizlhN3GCfzVj9BkIKVJvyUIJQ5EoulCPBw0ePzRDhzdeONxK0v 4tFUqpDw3LoOIZ0DLvflmf2z5+LaeDDr95cvf//l5w+vPlxA1SdCwZCTxMJRKP4pPoKFQfgJgtiJ 5gUKpTD8HveXER7LOeJCAK3U6w2mW+GqY0Uk52N1u5xMOqP5oKPL+qDO9KtNtkk2au2CUFFGE45g GYyYSAWkNBkqNN1hK7Uyg9F5usTTFHkdCZN8kQ2zJG0sySLoPcsKFSGXJf3+JEekORCAyCWazIQy sT9TABBXIhrCiOTpBbCRCUzi7V06fntOXIEJJmxuK4Y4SYovAW8SIRaLpxkMIViMJQU2LJeVllyU GxO+vWw2+6oqUYNGkdEnDUkSSTyWJhlGFkschze7TdHPUQhZJy1lUoIg7FJIsFylshWMJztqkSs3 S2wpSvfBCtzXsQzCce4QSClyhSTEYIlnRdHfWdb9nUm/VRkuq3q1UUPuWUZM0xmaRZotqKpUCkFx AkV9+0QQw4Lpu9Bl7NBDnF35A5g1gvlce99//eOPr7u7e1/fgQ3DMAr1np6hpQoZJgkK5MkfzkG+ l0gS6ZDRDBHyhzjWiogUhad9x98JIrl77dxzEpHkjTvvB3YL3V0nA+a740j2PGA7vIpdHx8dHLnv dk9f75xcfn3z5uvB7pkNPU+Z/QHBm7wzZ8JQ6gsgOBzmDVn8oEGlMOpEwGpnUZpuVH31Rn0wopcz vQcE8LB6WIEAzNcPi8VMH+sPPb3cAodeF7nWvCoxOJ8r44Ou6COyTjSPdvhCvlwJO+ssHcmXsIAf iBPgXciESzKL+QWEBgBNh8kSS9VRRzqLCzWKpFptia20ZF6cFFuMulDajFCWaSxVE8lcvSIRbYrG 5L48VuUuU6zV5CYuMtVGdSJmy2WyHuZYAGiEkitooCmifiKBeTypxM7R1++uzzbb6aX749mBPQsV /cvzl69++uOX9y8OnOepuC+EZh1Ywkekk/6snySyBOG6SmOs+SLhZ0vpKBmOs2Kc9uEkXa3XWH8S zaExEPaLKJ5z3EbT8eS3SAhN+UM2m2sng6BBt+Pi3LHrvbK/e/b89cGnl29///39sxd3HM7lnemU m8JxXwFF0iJK+eMFPJwhjqIEh6XCgOckWaZEsuBI8EG0XO8qjUGVqk1VodSfqoupqjaGOlz/fD1p DaadLjBvkWmH2bKiKgBtTD47KlIZajKSy1xbaHaYJk/nyiJfCQuWAsZyEzbHlcp+PkNhEZoXKzUB 84tUISr6CzTnR+LnKZc/WEiH/0QBKHidPmfWl7g9TyE5Rybpu3IHQ+a7/C3hziBmZzSbCXJs1ejR oSkhHM3XMKOSkEKJ45WOKnWKilpsqdM6Mxz1u+RIKbb7qlycCAU/GqEkRqY5QcTbjRrt5wSEqlGx qlCs4NkGhefLddJfwzikPWqAAPhJLljXaLostEokIQrRoK9MFq7C2QrKlu9FocQspRyjat2qvm7q gtQmeYEBC5ClQWCYEsWS+SxUWMIU+poP5fBI+iIBddZKnN75I1ggk827D1/+8esfn3ePLd/eRag0 jpAZ1/ENStZZyEicIymcwlIYi1NspkPFM37CWBJPRqoiz2Lo1ct8PnFwHtiB2hk/8vrxfAENXbnt TtvtBVo4j7lPbFHL0cHesfv0887r41Pz17dvv5+c3F4HzKnbMComQvbjcJjwY2Gc9QvZRMBBFQIF NuxLENlaGEVqbbWJSkWakSltsRyvH/d9GRAw3BqfLVYgAOtmt16Ti1K926u3JFLkKlhRoREk50Ny oS5PFGgG8zKlcoEQkEi2VCLEulBJ+0VZwLkyWcsQeAbnMYGq5qJkQRBbYMFakkRWJZWnh3K3Js/m nUG1MqmTRP2+lKtXu2kJ53F1MxwPlXaty1TlhlCR6EZnIObLZYFhS/eUQOZJhU8n22WUKqC5Ow8a O/zy9cD1xXJ5cuf9drlryziz+c+v37/77fdfvj879N4E8sF8PG8iQxEUXGWO4vxYmnDdgi803wXD PBtMc0JcKGdoNExWW0yHCyd8xnpR1n0bxXHUbnQaL/KRSCqcOnPZr7KIk3Bb9/ecO7FL6/N3r97v fH359vmHz58OPDzFE1bC58HxMJJF0UI1yWIhiLNM5CSQLqUDCG48gZHmaSHnjooIUa7J85Fco2rb Yamkb9XVYtSX9f54OOst5OJ8pcp4i2kwrRIuTmSVS/O1uL+vcARVVBvlcJ3vyG2pKoZrLbqWKyco UqgOShgLNqOC8FSQrlSbNRYna6VMssziVQrLJw+jZxQRxrJ/ogBgcXPQnrGnzNdRpGDKpnzXXl/C 4crcwtBlY2iogGACB5WHF/MYX7JiZZwq4FFK5NjySB11mt2J3lC0Kd1Uh1qR6o8aneFckUekL0fl 8C4zKfMCTUnde5okxQhbKwWY8qCFU10/m6EZjmMKZIhRu1yN8YV5rtir0BVKqpezFSGOIGUybKUo BmErZVpgq70i25wv1c5m3dbvi4MKJzIlpAZelatXOY5jc5kcGcxaQt/ypjyJ+g5TqYzFkz62YMaN XBEkufPil19/+f7tKn7wgiAzJPxndp35sCaJ8yR2zwsslUPBsmEkKuHBNItBqebQFFOrCGwmulvI Jfb3UAuaKaDfk6VSjkonbry3jrPTu1DhwuTYM8ds376cX7mPPu29P72xfH/7/OvJztlVNIba8Ajt Q6OnJBbH8DAGuoInY3EWD2WNfmegxOBpjJnMJbRYZOlOub/aTmcPs4cnCNAfBWC1Wj6MV7LSkLTN aDIY15mGQJfrbFelc9lcpoAnOmU0LLaRrESLuK9MFHBWQGqMUMfYikxTdJ2vF8DLhCscXQKwoksV UWJEpNWSqGpnyAu6PKgWp1pn1KwWWzxZ51i8Vusi3RJPjpZ6r6/Uy636/UC+r3XYrjIRyTJNt3i/ yApCjlJIwitVwlBakVMXaj368v3Cu395vXsT3bV/ucykculvL14+//nN228fzjw3TgipeD7Bh4hk GKFycAQ8RThOsyx1fZvByySB8eCjKxggBVXvMDKHBwBRCdwftwUwqNs5f4FwIQgRAAFwWxy5zGXe Yv66HzuLXXtffXi+e/P9xe/v9ncPrgIiLhKOYNBElcKFfD6IM4SQSeKkiKDnwRwVRNNhiqxAaaPF rDtaxnNiWdU1tS7UZiOc1LbzxXY01sf9rbYar/qjzYOmC0y3U5PojNidqHy4Wg6Q+ohP451i8x6v cEVVAtSlmsUKE64VWE5odkmOokR/jSyXUjRTk6pUiW+VkECNp+q5ApLaS96SGYr6MwUgnL9KW4jT oNdrzWIxBE1bY6lkzIvcIKZgLp6L+zGWFzrlisDjvHhvJkXq3o8nsUpFqM81EIBOdznQ11u+M5lv BsJm3u2omqLoGEFByk+YbvWerZAdiaVhoK08w6dazKAhsFKWLkB80kwhHKspDa7VjHP3zGjJVGuV TqNdqvFoLlwlcZQVWuES/KXA1XSZLmpjqEfrTp8ZjSS80sxRrbDA31fuBVEQsLy/lMJcqdOMJcGm vCdBouCyRY49BTSfyUWy6dOXb3/95dNHO7L3BZJfSJNpd9COZiU8DC6iUq3cU4Ugh7MImZL8SERk 6yzH5uMdCHzaT1yHc8m9PSKVTvsjL0Kc4OcI563zzHF+bI5iN1bToct5+Xn/ymU9enHw7fzu+uO7 F5/2Lq6vokQ+igfLBBE/4wsmDPSF8nNkwpERyBQiFPLxeLlF5Vgw/52UMsBhIIar2XYFIfcEAePZ 0y5wQxL0vjqYzXracNusTUSojmJndI8hGIaRoU4lQYlSnm3UeTbFZCmOE8PtJt9koawx4MUqDJXP YRQjVknhnm3eM3SnU0eatVahKs0FcSMr9fZ6KWmdWkeq0AwLoMB0qKJYZiEJdF2pVut1oaiW6w1/ dy6XaYautsphWuDKBWFCZQJSlfMDAuzYUdvu7mdz/Pju9uAiuWvdNeeIgs/A8j+eP9/96rZcWGEI soVIJZWJkiSOc0BYSSK57xfIcxtG1oQcS9fxWgU3tpy2inWVK+Xj/jRRMm47yYpcDqAjFy3kQADi 1+7LVIG4yl/ZXnxxmp130defn59ff3z2+4vLvVNvuoJUiGiccJZYfzjvR7g2zsejOFktxG1ImEJz OYQEjKHqlXI+EaiRfl4cauthu1KdDXFyudUWoAHrhTZbr8YPW238sB6X62qzrnSIcnui0qU2h/Ja XyTwVrssUCI7UaVBWyQltd6C1wWw6DQpOgeCw/B1Ls63650yLlY6JJJgRIoJ5rD8MXrFgpEq/YkC gOfO0p70YT6Bmv1YKoPmfLFUIhlDzrCocX9OmsRhgorlGscBcFcsvMjWwnjeaA239fGw0eq0pup4 sb0fNPTlpLrUwRf0ZLXnp+5bIj9qSwzN1skuQ9J8pXpdbpWDUqs4KQtNos61GL7GhMPR6mBAF1vx qjjQx41mq9hQ4Xg8gUEG+jGhLLFUpVUXRGmo1ofL9XY8HXeGg42uUFUpR3epiljmebF6T4ezVCmA OeNm5NbGei8P07mw+8a3Y83E84gfwXK3X5//8fvLz9bw+QVKImWCQgPhUBDpIP6akGeYZgUPR2i/ iJUQCQtnauUGx5JYetJuigzpj1N50/FFAckHcOJTir/HecJ97XQ4Ts+sUeTMbTr0WM++n1qS3p0P n08uLm9333/7dHJlv0tQfgJKcjaTv6SJqwJXwkosy6YcGM/GgzSSDWZaLRa/b+taN6bKGFlvqIvt 9mGx/JH428XT/wEGHpa9vvpg9AS3EpT1ZrFVk0b3hWyJLLCRdjXKipKfnrRKAhAMR3PlUqMltMVW c9LhpGad4REKZ6VKjSQB7ittujORMEZs+autOVdbFoft2njZGU/AXdSZtiji1bbETSDr1aUOms60 KoxYHFWaxVxHU2pMsc60aiWaJ5t4pUH681JFBGkzHdvit9/2P3ozV3fnexfOXeeBNYzlnIcfX/zy x6t3+0eo+dTNUjxF5Zh0ISjc+3mhXBZDaPyQ4vmdFMU2y9Q90+KZCiWmkEJnUh6KPEVgaETg8Gwh W62QbE0Ip7BCJIX57K67dC5tJ84vX3wxWb3XoU+Hr832L+9++Zo4v0SRer4WjIcKAVYIU1kyfN9h 700BQMpCyOGncIJks6Vqk+Ratao/jzZZXOCH2rbfaFW2fVaYTser2XK1WK0Xi8XyYdUzmjFMS6/V dBWrM4pS54ocVtU0OofX6oLAciVZbcuSWJKG7U6lKdIM36ji1TRVzrfKLSHIdmsdusDUG1Q21qL9 TBArhW1Zm1CiOfrPFADsOhgjbpA4ckkWImmUynrjyag3c40HLBgihjmyIpCTap0j6S7HWCtlVgKX jLflWlfb6sV2h5n1Z6ttRWlsxgNpqeud0bKhLlmx3qjVtG6rXRWapUaVLYtMzctItUyn3VFq99Ug mMo6zzBkyVfpyk1F8knV0WaqdBpgu5Rmlc9R920OKQl1SfDTEsPVlSHQ/3S6WGzHxdFwupmLtQbe HghdukLel+vgHcIlIIB4PIqcHrOui6sghnsOo4cONIVkKTzsv/z2+pc3Hz6ayDt3gMo2/ZQPEXJo oRjEmkKuDVpVIDNMrkyyHCSQn2FUgYSiprRblQZHYiXUfOsiw3kXhRykeNEvpi2eWN56Y/Im0ncO EADL6edLeyR29tJwAKcHu6ffTy4dl3GRw8Mh4MuwpRI6wTgBiIXkIgkQAF+wlgZSKjICWZE0XbKO FD9blUfbKcTa+qkP+DBbPDyxAAjBeq2NjE+200ZNKXeUtiSpZYQqCxhXYGqgSm2+LrcxHmlwYq1U E+CVYZQ7g8F9o9lkKjmevW9Ua+GwJBWZDvx+kaqzba5WmwtMr6M3+OWmMVWbrXar02hWqWqjeT9p t+9Vrd/Q1U6x3K43RrXWAO/21GZbHUhNqAhiqcG1pRJLtcrVMIXfXVynTj/ufUuEXZaLi1vrQfIg SZFZ28UBEMCr10dXfu+hU+CqABgSRmEiJAgPeJeORtysULmjeLZd5SqddrklUnQICTdkul+neRwL ZkSeJCmcaQogamS8AGY1F3SYrxEikyAOwQJ4nCaz7+DuU9R78OaXL5kzd77QxBgU9ZFBVsRJiqPK DYG3x3GsiYQSFIth4E2FdpuqtJkaj2c6PC4Io/5WV7r8dENXZsvxamWo7wIGXHtYbaZgxCaDZbk2 1kSprcotThaFtrYsU2GxAphMUYrCyC2alObdAcPUyp1ykcfrQbKalSodPk8Wa5JYaDQbWDgh0TmI NpENkDFeqPG1P1MAcE/cl7FkUdzM5Yigj8VNoajXkzZTgTssXC+LpTpHyRJzT9UmfDNYr7KNMFsW GqN2Udtqg3ZDWiwXq2l7WFxOu4Olvi0Ol+3RuMpIcquzHtQ6tXtJaNBilZZqFMgF1m0zSp3n0932 oCIwDFfG6JbSHXaIiaT3tvOiPB5t1G6Zp4RKQ0gJQlOi/VynxXY1fSSPF+vVYrseKdpiuanUZb8s 11W+krmvMeWaQLJksJBGfcjxXsl+agoVKPOR68SRiPtzJIvj7pMXb968PjBxdp8Jw7o0i5YqpRCl FLIdsdSROs0gR3WIKkuWO2wZb3V0KD0sbmSEIrBsKXXrQgUyfUFmb0L39wUavU6kSLeN8MZRc9R7 Yr/Z/2i1IEn3lw83N+a9g1Pztz1b1ILWyxwWEtkCa69GTyihTIF4cASCCaUg1QziBK9UBbbe0OZN 10iBcqj212MoOFvwAEb8LVar1aMEbOHfbW9umIHVetBQ6OKwW5SUKlGDmAOZrhdonqm15DYh+Cfl MoM16WJVbDYHg65cKdalWh2r3FcnlWqabAwmLakmKROOCbdFhp6X65rUm1C9/mQ6hxeVikqxVa5P alW50ynL8xHTHwHyDqSGWpcmdGM5anf0foNp0p1qWQGdYXmuWWE4krq4s8WPP+/sB0ox5/X1teso 8SVFspmb65P3r34HAXBwwRNU5NuCyBY5nqTr902xzlQwSwaDQUDLdbJdF+tyq97m8SrqFwZKtQ/H 4LACSd+zPMm3OiLfEAVfNuNFEcJp9uSiYYLYM+2eWmIOR/DGehAJnbz9ZS98HUMKEtkifHkBIcsU yYsUxJNgRgv5Vh6NsxzB0zW6DG6TabdqNR4bVPwcp6hbfVTExuNaZ6H/3YXNHqb6w0ozGrOaPuWb i3V7MFEnHUEpVxrauMJjpQpXFsmwUqxM6lW82S/KTaZZnTQHrL8GsVnqVIuVAjupNe9ZpdVAWUTi w3WBq0MUYfd8m279iQJAUaZAOuPIZLgET+XTIQ53JmKuS58bD3nANTE0uDJBLjJVtq3UmqUmw00w oVku9gcTbTaW24qyWs8W66I+GU+bykZfqNqyNlwWuw21qy5kplitDoRBuVord8F2dhm806rKTInN NIoTQQAbW+ehuE/6XVYd9DZTbTJc6UsVtJWjazJtKrPAEDwOZkrdbvX5dmUIwEJTx6vxuF4fIUO1 2MfLqNBu1us0IHuOzBFE7vgCd54FvVnKdnJ95PalKD/LYXjy+P3r568OTbwXMeexSZvO800+zg55 pNiqdEEAAveVCV7nuHpDrGGtwZjGsyQ+atYawzLH46HjFCYK8QMKczp5QRR99jTCe9yUN4I6Us4T y9HXL8lrfyJw8f7m3L6/ex3bP7QFzBGpKWZQQUCERDVk42u1kigGySDJCmRe7GZL6bIqciVmoqt1 70ht1ZtzbbPRoNqPt6vF1Kg/i9WDQQPG57Oe/ogFY1XvVycbVe1M6lhnUAbpE5sVqJ2t9qBJcP5J s9oKSdWGVK21J4BXrWKlU27iYHNkumznjfxuNlvyhJZIKLbtebPe74yVkqYqa13pK40JDGsXrGxb 7jSYgaqKw5E654dyd9IsKiBWqtQZr0cdqaowzJBVGL4s1mtNXmDPXLHIzffji5CQijhddvdO4nsc 5zLX7r2vL56/fn0Upwt7BC0WeZGX6TpfZsBKtppV8irMg5ng2o1Ss16RRkyzzXBNiqrLSrOv1Cpl XKjQHF6Bat2g+ck9HSzkYiieibpS2DVZQE5Th5brqDsQdCVOs+nDV7+cU9eJPNbAJCqF0zhW5v3l CiZ2BdYdQokmEo7zfLBcYWrVSYtrN1sVqUIpDCX4i8WpNp8kxuuOPFN728f2qyEAvYeVPoaRn24X fHE1U9WhKhdbKpSuzZipF/CqWBdFSm7fNyq1cG3eUJp1CQiryFPVQq3GNCqTGilO6mW+Mmo1rLQg sWylIjRplqnQQrcs/YkC4KecISTvRcMVROQy2QAZNt5bwhYw3r8nzXc6NFYt07ICrrCjMM1yqynI GBTzga5M9MV21BnOV9Ptdiz31Om6Nd9sVpvxGKzUSB4ok/lKZSbltsrLQERMo10vdusYuFCQE5Jq TAY8KbWr7brQVBS9UR0qY22sTbTVciyrosBX62qdYEipxTBCh0H01arXWxhL44vVuD81BKDdJ7W+ quF0hO+2WrWKyGKkQBFZ7NyCpWwFN4HZd24PLdkoVeLg2tCLry9ePT933SewuwyryM2cMfGVHoPL k9ZEarfRakcRGbHGDOqMv6lM63iJyg079YHOUGU8bUNKZdq3T5UQj4jXK+kERlatXsGdjgRC0XPL xxdH8RsqlbZ+uzm1fPlo9x2eX8ddREMqE1lSSPNYJRisSAxP3xtPMqFLLM5McCFTHdGUH/zNhCGG o0G7qy/1ubZajMdj43aA1QwQ4GH5ZAcWi17/SQA226kkT/X5ZNIS5FGrUmLvpQ5DUZ1Wp1ZgC5Mu IyUaTalYp9sDuQFpTBelFttpSKCs53RR7TCVdqs4YBpsq9yZzIvSqD1V+b48BA+31WW5ryuqrLcb crMhNWS11R+NtHIPvG1bVdtg0lrSeqGrg8qIaevCqFuplCu1VrnC2xL5zOX3U2va2BXgMAXOUi9S ORZJBvY+fv/w8uVRpoYfF8q0WhFptQ6Yx0gS3WEY3i00ea5VL6r3dSgY82pT6hods66idPp9iWHY WrNSwusFplXkapNwLeMH88YhSStC2TksfE1cRO+c9ogvGr8NIzvv396Vrny+wgTv8ChbpRC6glWr IU4KY1FvDGnhQlq8z9UqTaYqN7lOjalCYRp2+Xus2xnrukz0xupo2nis+TD8oMFbQwBmW+Orlvqw XRq3ak8maqU4Wi7rnZxQLbfpOj2oCe0Kg9eHklxnOrKidqtUGWGqjQkzYejmoMneM/N245qpt/ha pS20aEiwFlcsd/7MZUDcG8SCprggUaKIYWkKj6CIyRuzZ1EESlTxHikzlYHa7FbBqVebrSYvZ6sd ZgBQ2F8t9KKuraYQrMp4OB23N8v1ar1dcyNdUyeyqq1GjFIu6owKWdxodFtyo5pvVZsdpl2mO3JD 9De6TKdTayhKfyDNR+O+pg2Wq/WyMazx5Xpl1Oa6vCRB+HbqGUiCMWT/1EiI2dIQAFCh5njTX9bq 2eqgJVWqFQG5p0nE77+N+lEzbkIL3vPzCxtlooANImjk5vPX169ur+/j4QukrA67/nqnXmlPG7yi FtVWrZNrKgD8cHUTCVhntO2wNI/1B83JpoNXBSyNi+VK9pwUBW+5JDEIQfJMLEZbImkiELCZv3/d QY/ZIBLfOzu9/PjJHTy/ukY9RLFbIagCF+c5MU/VGs1ymUfDObrOCoIks3S4MqrksBrkm8TO52pD 0cf6sLc1xtSgf7jeJ/x/WgzczB8/Gc9Wi/5wMV7qk0Z5pBebAktD1cEzjXpT9LP5yaQjZQedllKv tLoTedCVxIHcEopqcSKGz6oNhanfSzCwnQnbrHRHc2UgM1O1PJz0dW25GquqvhzpgHGTCTMYSJOR vBmpvfpU7zBSf9RpqGBxpw+bjVruNztLegjAW2XBZDBlU4bKWT+eR/x0hA3HooQL/RBI+xGE2Pvy 5dPnb3thhrwlab7fFSr9llzlmaJEF9stOs4MxHKrKOu0WKkq/TbTULqTNqKoSlHvNTodUerUeJEh IIzItow3CyTDBnksYMLJCJ8tebNnQYvbhgRS8Ssqt7P/2s7eEjFM4RsVjKvhiNDE6zVLiUEKqMdU aHMVXBRKdbHVrMGodPh6s9jC+nKVJhud8VyT/dqyPx8XNYCu1XoBdgy8GHDp8tETyP3VbKv15JE8 hOieLzfSBKtWIGg6UOjZSrVFSUNpUG92RnAdTVxEJFFWOpN2vVOUBFrqS8XLTrcuQlkRmiLMWrEy oP9MAQhjnhwVcqcZhaVrLIULXAEp5QnvNUKEqXJjAoWrW22MWpNWYyLVGq1WRU4zXaY4HBZHD4ul uoSA6fXGykxfTydASA+zxZRWh9M+EML4Yc6oNXU5GRU7ktoZdFWZCTaZLkxjpykpEp2VB1JXhr9W +lB15mMdKs96tV12dIlmJHHUZQA4u8Afg3ZhasT9YrV95LLtGgSgCUG6nWpjpUhKYK0qdUYE3uIo KmwjWMJeCkX+67/+6/zOxZlwgcpFTMGbL99evL67uEepHawz0mSh1Wh3JjOlpvZVvS0O2EZfHXTa CqM0wN72ZxMR4ENTJHk54eoVDlwqXRfcXI3JVKGihjGh3PYlaq50BE+hCeu3k9v0sYAUkJvLi7uv L6zBM5c9byUGjXJWINjoPS0W6KbcrJX5AiVUWwLMvkrXuYraKrB1VYZ6qmtDeQgUNB9Px9vtems0 Aaazpwbg05/Lp3eNfLQESxiLqarW5stRt8rXJv02GxlUaBwnkYmidHllwKhMDTBAbTRaojxslhVt VKxkTPWOUgGoatTbE4VsMUV9OBwOKutRXVX00XL6MOv3tWl/qU1BF6HiS5P+fD1Xx9KiJze7vWGn CI6wvn1Ybvt1vdGY1vtqt8NgTaCOWpDlqdTRLclXYOiTISwR+RxI5PNseOdg/9vBzg3bFmyiKPSG ZWbZHdbLbVmqyF2pXjDWF6ShOq5wFZgNua701eHEN4Kw0MaTiVwfFFvVdhOVal2+IYsdPz+h02UK 9XI8C04u7T9DHDabP4kGzkAArj+buLOcl1KZYgucdi7MdVmmfsFWcCpnClDdalMUOZrh28aSHt3l 6p2BhGlqqypOisthTxa0ZU8fj8Yw4KvewtDf1cMC5kU3BGDYAyIYj1VN7fU7fR2YVeU7QLUDBUSK ZZmOIA87jVanO1c3NaiqVFEYgV9otCeDBlPv6N2BfaBUKnJndM+U65O5Ig3E//ZE8P9vewCIjeWc dqqocXS7wopVoHPwlI7zXJasNCcyzzFKrTFvK41isSipUrslx6UG01D7DWU1m+lAqmMoG5PFcj3T wa5CmdpKo9FqM1KWswetNWrr2+FQHkx0SZFBNSJtSa4B83clhaERUPjiSAae6o+Gur7WhsP5DGSl qxVr3QE/HDT0rjyZz4ujCQsTMV5MjdQ3FMAQgImmAQ/0pvqIl9VmkWm1y2yrxdMsbiLLGQuXRyAK b8xROlDgMF/Ggt4e7X/6ZN/hCeqEVPtjwJpBQx0uwMdo/XGXVSrKcjRqDOY1RW41FW2m1ovF+njU UMajOhQ5hu/cN+tpoTWgGUYpUqRY7yApKZVB74O5XOLk2pK/EcMYdWm/O3v/zOq7TiQxb35SpHE6 XXKASyaZjtpsGpuaIBLoWm2gtjt0RZ1w1dZooKvtHhT/jTZe9sfbNWAnEOh6NZ0+bgJ4eOKAqfb4 2fSpNwV6qGsMMPukU28ry245L5dZHxUuyWp/AOlcnTNMvdkYdgbNiqqBXR/rXSaTabYnFYZryOWW OqI6xclyqG8UYQ1zPNJUo+JB/M+06XgxHE4a/XlR0ZYLTZ3Kq/FwMFnPuzI4phYIwEoraspg1tGH stJGpAHIKVWr8rmzu3KtBkMf8JUI5AK1piNl7uLkZP/k2sxLtInh+fG40dhO9CZTHEk1ddKV2JEm NRq9/rbKV6rD/pDRx/3eyNtfyupyq6ojiJ0uI0tEo9ppyZAyOFwaUeMzDrpWrabLJHUTjt/YqZTP eUsh56HDBGcjQwJoV6NaYoKCIN83mXOBp2kKRe4n4JZots5wUrOpTprFcmsgd9jesNGsqcpyOFbq m/F6M9Ye836zeNLf7XI7HhqfaOPZw2q6nk/n296gt1zq6ryj1KryvF/sNIWwNKiN+g2pWwRdHYtg K0S1AsHdkBvgGYpSUR/IHmVI1+ayVmZaXVkbDSaVP1MAcOKG5l3XZXXL3Tda9/VWkxOYOu/ez2Fs qziRhUpj1FSGbXUykCAXB82GEgGE6UBCDxYA/OvxAnCxJy3G68X4qV+9VofD1XLY34J5bQ6L2mIz VGAiO6ra11WkUVTFmjqfNGT+HhmpijofLecT8L36ZrwcqRoE4GagyYys0iNZWQIF9gAM5q2VkQ7L xXT8WA4NAYB4NrbIrde6OAQ71ulIZVpqlFsc7rtn8lcshkMU3nqIOpHHszHsLnF7uPN5L7YjItiO oC+nQygtSl9b9JV5b7OdhNX2fD3UiuqGV5RmR99sR8WRKq2HA3Xcb7ShVJYnQqtT4tqjFlQrOczS TJdCixRO1DI8T5ybrISNJwusy2S/ePbO47wm0rgzPSnelypE2C5Ikigpw45E1ytkt96lm/XBaCBD 6Izq7e5w0OsPxlNdG4OkztcLCLIFCMAGLtPYDfQYIfD1YvzwLx8gALNtTV8sFaXRGG0HEjliqiY8 XFfVntwZqlS/zpRr3X5r0KwPl81Of7tkOlkWGIypC0WFbg1HVFEdTFV9rfrX/e5kvhkay47L7XKm bacrY+PRuAeYO10tR7PRaroZqtt5B+asKy0eequNqg1HC3U5Hw27SEduFztl8OuC95pp1WHoE6jg p2KIKxisi1cnRyeH7hgtVVFJrK1BW1bypt1W5lJzqCoyTIciK7PerFam+TlMwnixWfdd+nQwBB2a 64ORPGGGDWxQl4rwgzLeWnbz9Qpmq0qtKgrsvkMhew48nbDfZCNX/ssQZRWytNqYTFq4FCqXR8By V/cU02Rx47GrxU6Va9fZbr01UqGsSbLSrS6HstTuj3r9tdwdT7fLpx7MbLn4+46s1Uw1Qm9s7MzY rvWFvpiq621Pn+vKnBHVHgx5s8Z15XZf74KkyBt9XS5WWWYOCql3VSh0ymhQ1BXFM9LFiqYuq8xE kcdDZVD9MwUgR5zX7u9umv2FeF9s1JqdNl2WpIrrG4GRXXlQFOrKsDEfgg8EVB9pSmuiFroKgOWc qa2XMC6b9VLpabKxbgVjZQzXUusPV+P+crZajYHtARHg2mFcR8P+ZohPGqNKVdVkpZjjMFUZjfrD qa7q+lLrLdfgNhezlS7rUI6GNVUeTsEXj7X1cqkaAQ8CsAYBBmmegfHQ1pohANPFcqKphotuCmVp Uu0KbL7cSp3iOMsIsUsH1sIiiD9G2WO3Ozff7OmLKol5ypvtdDiS4YqWi35fX463Cjdq6EC+3eFS UORKd6mNVUUbNqbwU0tdhgKlSqrQnJT5hl4EblaybKXVFlBjs3MzyzDkVcqZduIljHXHrOev3tkv z/w5ypuaTHi2kiGsZKfBdEdDuUhL7Ypc7dJSragoarMMtrAhDydLqL5bfbyFix2OjQXA1dZgHvDk s+3yRwtgsZgt/kUAFsZKoaIt1kNdnQxnE7k277R8JF8cKmPALRXRaQYrd/qNYlfSl5OJvl3XilS5 1upI1UpREaX5iFTmxZmqb0f8VJ805pv+CuYQXN1MmwHeQXBvx/MlWC8j4EHtl/PtSBqputJYLbSV Ntf785W2HkL18wEoFovtYr1biVxLUtVPl5M+nhUxyuNDmPLlwe7RntN3366TjWZ3ulgvV0qv2R7p rRbIx7CigcmYw2EZqM1DZamC5Gw1R38GUwPzo8mgwh1tQsqduqwMdSXc2Y4KVYY9rRW7NFqpsvsU /iWGYO7b23jUfm8KEcn7knGrqtzxTyL11rBcq96JVLsjiFVpVJw02lCcyUm9PTIYtCMrjdZyqHS6 2kjTp7Iy3YIAbIH0IaoX20cCW00fVo8CsDZCfDvWFr3FbDRdaHpf62sSN1yv1QHTLXeVot5vNGVV 3WjrttzGJH2gjzYNdTCaQDJM+ooSGGlMfTlct9uj0QCuG9DpT+wBEOmbJn172u2vmrXihGk3ugwD oer9mCpgRUXqCjUIWg0SVRkZz6hUO7KKN0YdqGU1sqetVhvg/9FYHy2204cfArABkl0BQc2AlAxT /7CVZUWfqqP5vKeTsmzo5VKeFwsCqcpzAL7tBsZ93dto06Hc2/YWQ0XXWqoOYzmHIBxNtcV0qxkt 8cV6ATPytBKw1saPh1yDFuhLvTnSR01WbCm1CU0XypJ7D6FEhvNZnbiExwNskow5r3auv6D4XbNK 5uoQ5CDdw/4SsAK0Z7sFMz3Qpvq60R8L8qCqbnVNGY3n8nQEKqFB8it9Zci3FKamaEpN1oZ+8I61 +4jSrLVa+U6jbAsmI2iaDJOmmPfi92e2nXPST5kcg4lQojPxBN4qSp3hcDQRGt2uSneZItOcqKO2 2Np0i8pcXgLRbGHQltONamxAM8hzNTVWo41+4FPCz1aLH4vTT4JgOC7IkLG2nCv6FkhZn3Rz5SaY 6K2iqrKoC81AtWjQVlFbgsOfrtuTarPWbXYrTBEMjq6yI724GPW38/ZaUxmwQo8t1tUYEn41BWWE +O9Nl7PZdGxsiN3CCU4ALcZzdTXVwH+AAjwYty/rk2hNKU8mXSgQdf9lR6pQPB9I8TQjCu4kXqct 377vHzjTQo2pFCfKdgZpNdpIzHBTZ+ZzXW9soAhoq+2sO2FqfWU9B4cx68Xni+Vys9D1njwqzoEG S8qEVmS4FLKx0NlWp3xYVwallFgVTnB2P+orXe1deczOWiAai9P37WGxKzf8ip/pzptN9rrKdhpi tdkA6B50xOI9q3SASofA/xO1MYAYlzpLVdPW3dF2OwUB2BpFfmqA2PTRcT3MtzAvT13Z8WYBsjjc rkAktc2yK+jbGTh9pd1VFK3f6RilRVt35GKw2JPn6maiAgNA4ChDRcFHWqM5Hq6LDX2uTOdKsftn NgHzhLnB3F0o2kox1nvaUJk7RbmR3w1heXnUbAt1HUo0iPRQm6vaGBzhiB3oSrev13ldW4AA9Kca JAsUp8eKBDGpLZb91Xq62EJ1Hm9G4FXBE/Rm86E+H2/E0VwrCupUXSpslVYmGozgYjzvabM1CIA+ Wq7VxXwElny0AbAEvF32ZxAZqykw2Gq7WEENXBjzsAJMXSyMqrh62E63446+1jtVuj1i1KZEVRrm nQzLMGw2EiCLZMhaCbJE4vLcc8KKruKg1WyvH0A2RlpvvF3BbC9nW/AqCiTfVtamVXnS0RYAwGCv +1sdCG4zbGvzXl+rNoaNxnA8r4P9oMvtSaucGw0ashRR1LY1H0SwGMmVAtHE9S/vr4+O7ynWa5+o 96yYSyNkSy529JGu3isyMOBAVotMYzjvVifriTzUR0bt3y4Xi+lMmy8fnropcMHLLQjA9olDjSGe /lMAnlRhDcMMJNrvgVZOIMvFxgCka6b2wbRt6AkqqVBjhupyOR/2plMg/klDYSY1aTLsqpsR3V8q K6jzmjId9+nh0ugxTA3N6a1ggEBcVgsgrAUkA5DvGGriTB5o/dkS5ngNSj/XNw+LxWbTU1PSqD4C ZJNHEu8pSjVa5NI+sV2UKg4nX614vr3Y/+JFeKbRkedzY+Ie+hu5ro+ZNtie8RBcxxwgezHsy4Oe uu3NHkDXqDnMjbbQNABJMILTIT0aMsPBejak5dWyPpE7Zmak4sn7SuXKX7lKhCqnu+bbM1QKxjxE rT7RJowsUyOakYFu/OZOpSu3mh2gLXnSuFda4lCZjEbaCIhgNAC4VRuNtQIY2tAWs+14OlsvoPIs DBDbGlz08NBbz2aPAgA6bHRnjGe26ZreG08nNZg5VYWS0lXnG72hqEO9t5mCvgRHYxVGH7wkCMBS 7YPhaY56o850vlWBbftbTS1O/tRlwHxAGbhsMPr6SJ6362ofYF8d0cdpHFX7LZrujLXNAkRam25G QIbyqA/1u1/s9ZrFfm+xAg9khAjU4UckNT6WD2sjZR+M6F2M9cUDcOxmvNDnvfl63OovxyNenQFL QiWSu8uNNgfAXPZWi42+XerLZQckX4cAHi833R5YLm3VM/gLENSI/pWR8o80sF39E4VXs8lyBTaS Kfab84EiVGT3DSYWK+FSCWUVMuSWMJZCPXexm2bLpM5HagOMxHI2HE+NFbXZFOJb749H6+l4MVpu uzJ4DziL4XIB572EROjprfUGqkJD1UHatxqjbZeNTlFV6mx/OJp30L4uB3L+Eu8ia1w6GfS8/XZ1 uFMh+aRF0WqciFO82FGUDjg/CGEQ0prS14ZQArSJpEPkaGA4IKimgDSLlb5ZPxZ3uK6FMY5wdo8Z 8/AoeP/SAvjBAQ/r2WI6ni7G49FU7xeHo/FYXag9RZmP231B6c/nSm8O0KqNZ1u1D1/qkiIVZV3R x8NWb91facvpUp/NlnUAfsPlGmusUPd6/c3WCPYVYIDhux7WkAaLvro2XAn4BDiutlw/NsjG85ys NfT+COJkUE8orXabKYWJmgzh7ohV6Wrs4N3hrgOrTYCnlr1H6Vr2+pK+LTY2kDswzNsNzARcgz7f DiGiHnqLKaPDxGpAaOvhRgP004vAAlpx8QC897CdDIdKlunPKZNYayX9UjyASqffHCfnyCTvtGPt 7nws38sjoS8xI22ohpOQ4FDlB2p/IssTfq5UNV2FwdroijxXNpraV4oQEWPjWawQEmB7wHFuH3UW Tuzh6TqniycBAGGA70Ns6+PeeDYbTSA01eFyqsujzbKn6IarHG8bwz6pzUbD+VoD5wTkMxwPRyN1 ON5Mttqsr82WMOvDjjz5EwWAJZChGnXoBki3dIZSN/pIVfWineKiSr8TrIEcrx/0xwCdz1Y9WdUr 83GvuB5LAP+L1VIbQsxuZ0Zlmj0y6YNx65RhYtez9RS04HExdWu4JfA9UxlYSSvLMK9QgTrd+/W4 pwLOLzcAs8PpdNnTajM42krToKwXl1ADe5AEEJczefa4NfvRZkA5Wv3TDRtHldcP06E+UDVGV+e0 OAnYhIpKRu5rQVLFQt4GGxYjDlfAPWk4572eNnh83g54uCUol4EUW0iP0RRge76cgSYDhENSghNd rGYzbdPbNBZjMCLqXDNc6bI2BuMNsaw3aV3Tet3UcjmK5IRq5ZqUeCSGON+dnN8eVkk+ZFbHEkeX yhIzkUednjLtgyUczyajzVibA83KDdAcdbkdL1fr8XpmcP98PHtK8ymMLFzlzOgIPnYF/rUB8K8f C+MDstIAJg10dDtfqOPJfLNWxsX5Zqira33WW0LV2g57y81yCUStSJo63urF8XQDCrMGzF9Nh5CG MIX6Ftw+RH5/tFz84+WNPJgZTV54qceCODWakOune5WWY00YjUdLDaJ/rLYIcDjFop/Ltob9keSO M3g1vvPuat+CSX1Nm8+eKGasQTYvhrKxvD5eL2bG1vvZajZegtTDy0IZVnRj+W0FaQd2Dxi8p/em /SUIwKY7eliA8ZgzjK4JdrrVKWATLpkZnH32fj4sKHmvh5Lk3qyIT4b3+qQMRx3yfn3UHfWlgaKD +sm8Nq9B6I2U8XrTV/QRpKg2HyyWU4BWcCir9XYLYbf4UdYWT09lWOrrmXHFhiAa2wMAk/TpEqZJ 78PYTPrwG31IjmV/vFluwT2AynfWC8N7jfvFkVycjbbzfr8/Wq+V2XoG/gpsxHhYboz+RAEQUao/ RxMaJNWS0unkZLwETOkNiXrZpMwbd5Jm3JimjQFFt0D8PaWol7XpWN5uZUP7Vuu5vlg8wupjxXq8 V+Vh1jNC2CiuD8ZNLUbNHi96mjYZr+egF2tJBi87UvVGC9lue80FvMjamFHDe63lrb7uP6yBHrbq 2CiIBvmC/KpL45Y44yEZq8da+O/ZoIDsQEXTtTakaJXr5h31+jBiKndQapL2JRpipop6nfGgOjHB LI5l46mbqxFclKElMJ0zuAx5qgH59xZaawK+ZTOD+TdiftVbA6vBFcyMfpS+Gc/G5Sl4YE0bLaUa AOy6iE6neiZb7dSuqSJfcGCxT6dHlkOa4uPe/lbmqnxbaYwmw0lvDvWgB4eFONmuN6P+WpnAFzJc pw6VbraAsr6AavLEUttHv2lcLFzt7Enp/ueHobxbY3vUatYDUJ+NN4YSjNaA1lN9NteXqj6azaG2 bWFidJDVLTg6ZViC01ho8hqKPtT4mQEfRtsWDgaTtzS2H2jD9eLvdyI+ru8YFs/oS8weD2bAx+zp RNfjJTPfLrcwINuZ3vYPyYY8SvP+DlBUx1JohSrE5QvH8Q0iG2s2P64OgEtfrnqj6dowcYvt0rgQ 4/FHRsN98QCDNNeNByLAaa17Bnw8GM0QIPTVw7Kowjd6uqZW9V71siZ3eL/acVKK+bvpxT4iR7xu qqVuFwzbVe81hd9oY11ilr3ivNfuSH1RUtXqUqtOx6rUHoOfV5/gU5dB4yECIb9X2ta4J3vxtNay euq9rsYjo1Y8BvTj81ogtrXtBgSg14MZmOhQCcc9UKveFhQNIgvsAShDvauvYWgGo9ZiNFvqoMjT mTpbzDTD2M7WKiX1/0QBqKQEXSukNKMOIgp51pyuNQ1kjVYkq6wPro1+LIz41ggx+KQ3b+vl8XYG abwBXoPhmPceo+Ox+BuDszRmcT19XLUzcGDx9G1gBUCj3napwk8pE/hJcJhyKwfUV1mNhxokpGrc eAnoPYMSC34XxrVvHHVjVEDIBm32IxaNlF0/LP5dAIYgD8sZWEl5vOwxQotKNaR+3FWTU2w7kY93 q0Q9FYunyb7sMIzt6HGDlz5dPX4Ycwpx2Vj3IQ2BOOT+ygCExY+JhvTsbR/ApKx6BquvF9MKKAfU iPlMbo1m4P78s9k4jEtq1UzKvN9KxfZvv7n3OPaeIHqLPt+uFjXj4TLGoqOqT8E6Ak2BEOrDmaos VpoCwaY/bA3BhPNSZz8yffWjE/D45z8WAB+r0b/gj/H8QIgkIzWfmiNwfkCnU9Bro51nrC32IY0U SKsHg2jgH5CuDQrmbLEczmZPjZTx+OlwIDRjA3wMgtO2/z7GT6f3+PHDi/wwfYv1DEAGMlfdwCtJ pTk7UXtJgSrq+qjhqnTsdSz5JW05RIZGa/3x6iDpjd7uA6js+Ck81j+m99HjGYHzACD4YLRBjH6P 8b0pXM9sNoHvybqxN7cHuqOvpasiZDenD720Gv1qffeFaKAJB9mCdCzXWhNBUyrb0XYzgksd9rYN pqIzjbnemI7ri61S626Nm8vACc6gFKlGBvcNPVwZFPAkANvHUHlCMs3YFPwPJTa2CMLEGzdtGPkx 6hmVabbQ1lMDyOCzWW8NM8t19PFquuyAeYFiNtbXMEhA3NvHuQDHcd9Y/okCUE3dj5ZsyrjJZItV kR0WBAASe9sAFyBvJkmo+pD3MD6rx3tStI3UB+VcaUYfF37uYTXa/DMVjUwCLYcomj2tWxui8QhN MGTGAvdmOwYBWM078PWmB7RIgZVqL4AeYexGj8MGwdd7LC9QaUALjPvfnwzYdPUjQhZPpWL2b8Gp L41Dg20bbtdLhq7c55VGP21qKgmeNmHxdg2pxZJBpNIveo2Am4OpBYR7fM2nG261h8VgqfUexr2H 1Wb8VOJ+7ME12vFw/nB1EHOGG9oyEDbGNpzVqN0ESNDvQbn4++7w3oUrrN9KWk+vvlr3/Nw9RkHR EhvMZK33Bz21o60UbTHfPmxHcBXTzRAQGARgvjaODyO8NY6l/7gDePb0HJAfZXj8r4P8r+r3OA6P 9sjYF2B8z9i9DmHZX0B1h8hc6yBrC+URoB63akCyDdfJ6WYFcz37Edt/f/6AUX4NzV8Zew1nq3+n DihZT22H2b8e+5ENZEPo18Xh4mHaZkeiMppaSWowVAcNb7F416Iyx1RyP6Mv/rmtcTE1lNfY7PhY Ipb/ZumMa1g9bntagcLpvcffA4qEKFVBbxQ4j/kYOKXYnxbv5mOmW1kurYzq++p68zHBBEJeqgnp WG3VGqw+aS2UWU8bG0vGK0UUdVkeLpXtllnM5LZqHGm+MNJ93VOMLuvEaPI/idz2752YxdO1Ttf/ XnaMgVjPNoZ1gXCYL59aVMvlE5BBxMIsrFZ8p2+0SovL4cKwOdp2vTIe9PTYTXiYTfuSPP0zCQAV GstKwhCAKRn0naeNfShboxcmXyq9CT41nkb1YHRDHp34aDwZtsFiLteQllPjcTXD/r8LgLFZ9+lv jGdbLzarjfb0fWDQ3hKoy6D6mvHt5XLY5KAEKCDBxiYXzYhdw9/ri6eYXusL7WnP2+P6679Xo+32 hwl4qkWacTQ4wyVY1E2NEWphtTjyx9tytOz3lgK1Ki56EigmjaSEMfD9LdST1fJphn8k2HZk9LTW vceb8J8sxvZx4h+X5B6GxlrEeNvXVW3WmAG0Ag+t5i1jj/KyudhOW+3GHLdjk0LBE7adnb137aQF keQBKstyqzjrjTpLJTwHAViNxg8zULuH5XK+GnYBN5cw/L2nLX7GPoofp6Q/ntVYHf99H+Dfs+PR jf83H/A49KvF33/KqEgTQLTH/sbIMNWjzVOD9jH1FsNtYtqDhFg+yasBGD/6iz3D9zwecjx+ktr/ IQAP/zjM+MeZrR6Ux8+YLkRFk5rUR8OFN+9vNKRaNz6a3Ekl8qqc389qi38uYfyjn7lY/bjd+e9A 8XSBUI03j95j8dAxNuFOjeUlOOT8YTo1VuRlSLTVCALS05vyxeZ4bZYmxHfb288WzpSKYU04N6kt dth5q7saznrjx27Kas6Kuq6qxpprx3jfJe1xv+/jyfS0BtTmRceIptXDvwLO0/3Ys4fpYrX670y0 fFChOEEib/ubJwEYbx4bhcZd3Ya/WjTBCcErqAZbGs7YmJu+Ea6PZXKqj4bbP1EA+AjF96SkZnAc e5e4MwGor2fDWX8qn6mbSc2oGovVBqry2Jj9znqkyrPGdrw0tv0bE6Sps6dh+fGfwU1PArB8vIF1 Iat/F4DVej3tqaAuGmtk9LLfb/IP015/OxsZS/tTY0iMEVQecw6UR18s/xFm69W/VghDAB7DcPVk kcGkPB1yqc2melnC26zanXCZViNWjcT5KE+z1GUy5G8Uq0GQjof+Y1wvV/+6qDbVdUCaH7tu/tFj WP34odVw1QNOXPTVyXKmLnqAeXBOOgNAsQBfuhwrSmcYseU7IcScOb2+eH95nuREgYbLZUbN9mLZ qPUaKXml9FdQjGdDMN3Dnv4wqs0W+lZ+HK0fiT/+AU+DJwEo9/+Z+D9+ZLVa/a+bAf/IzCkEWXUG YWZMWtEAznnv8WKMRAKJnm/RqT4bG50WY2fB6vFOt8fffLwHzgAFo14+PN6S/KMP8aMT8N8EYAEV Gr6hPg6ZIC4etk2s3Z7PF6gz0xQ5XMrosr3D3pub1GFYn/2TKFYP/9Jh+JH2fyeKJ4UD/nuaBXb0 uB1SM8Jjoz1oU3BJD3VjG7o20ie+8RYpdpbbu04L+Xz7+8eTvCuQJFpAp3KdbbAqVwSnvlw/mouZ Rt73l8NObzgHFdEH+vjHlitDcDW6CAMmw6H7ix8PYfrXkR4/zP4Xoz6FSx9rRr7r8FtbY7OKtjaa SuoYyqYOJr8BAgDXMdSe+GE6Bas20h7boEZcaz1t9icKQDiYTvSLyZ6xzTTsiV3aemprua4BBnQu VL1YfHjc7KdPlZmxPW0lrueT4aylLXsgAIu+8YyK7uyf1fLhaTR/dHke/1jIxR+QPn0A26yDR99u 8sZ39K7OCJB2m8VMXa9mgBOz2SNnM+On52D05qvxP4rfvwz+o1uczR5d41NETVePbUfg6CWEhSp0 8pIgMzUBqVZNIpoRY1SJRc9NnlxHIDNwJQ+jx9fU/m0qtxsdXtLAv3+CBVxL7+mhPIshcBvgoj5R FrM5eGwQp+lKr0S1LWDooq/pQ2ZivUqV73xX0W9XJy9Pb1y4IPCz9ao7rFYXG4HTK+naSlVWg83D tg/I0tL0hwm3XcxnnX9W+MfPDJh8pB8AlVrvfwTdePG/EoB/tQar9WJFbYpbA+lXzBCQbbgxBm1s JHdv+9CfRtaj3qwHl6QZE/bP/UW69nSAxfSxr/vjG+Pl0z6EfxfHRxE1AmH2MH+skVkKJrFFiK15 fxG+CXG+SKhW0AbeJlW2S9wFOdr+81dnT5r3j4ld/f30V//S7Vg8Ph+5rhr16WEDX2+15YO8lkGW csqyv9oMR8XCdOtqtzezW4bNfD588/GD+9IUDTCA8yM2XKQm8e5DD7zb4+6x3pKihushOVTbY33F SJvx9h9X09cjJWU1A49qbPn5sRK73j787z70h97I2D+pDXorcMyrqW6Q8VjYrsdjZTXtNSTd6B0A djxtIlqON6uBbAydgU3j/rb3ZwpANOo5LHaiG2OuI07X7cVE5ObDgFrsc3udTm1ieHOxofbul1C2 FktEU2h1Xh6MAKFWy6JxkyQPKGlUztnjmjU4WuDkJwEw/recdoUnoh8CRGxnakveTPUAjJPWwEZV ylhGmK1b42F/M1uPF3Rfn7YRbbWcAT1tGuP+P2rE36n3h4sEp2qs0hn3BzyGqWbENnD0fCIPm+Fq oEo1w2kkUEhf54J5yhshMlf7Z+cJ0RqIjLXFomvMq7GuufonW2+NO9CMhvTiB3k+EgY4Fd1oASyU rQKSPtW76gwISVtvpel4OiJTskJq9XFb1lVWODt3Ewf2/dMPJ59efT6+8BWyeZD7zsTPjYexiFwg kPGkvKwBQSmKvqHU+baMbWedsbR+DHs4sqatjO6xsTsBogb+WfIbgy//G3n+04b/Ew+m/3yC4IMR iSxDQzr2tkuxxS0HjbkhC1tjVX2yfRjqCb0+38rGViuY4+3oab0BxnL+GJpjYzPiY7/wh517DN3p j+1Iq38W8pXRqVssV+BXwGo4wvp0VkvmhIkyxj/anBavFUfVmoMlStcV7MYvTRebB/UpPIarJ/1d roze/8N6/XcUePyj/+TCHvuODxMVImtqCMBcB5xWxk1tOstXR7XxSB1I2HT6heXm0x0ymvj0+e37 54ent2aLsF08BnimdlFZDDfqaLucL0eNeSYmaQ1zs47NtW2AG843D+PxE+7PFTtCTYcTKAFFdTFe D1fGXdePJ/kv+6/+52qM/qAX4dz7/XJ5MehPV2u1t93OtMB2vNG7q2Wfrirz7XLWrM5lQ/+28lyf 1knDDBSNZbLJWhv/iQJwYT/+QjNewwJo8cT16REXzzbqVyLfjX/hS2RxvdHLbn9HSSv6djueOOUm MWDCXLsLRFPkxg29T3THymj+AIWyt1gqYC97c2011kfbseHceroYe3zO/QYGFRC7weOqPnFqY13l 3AMaW4Mh6w3JudhSwRKsIyI99NnlhTo3bkLnlfbMuAf4YWrcH/eY+MbSy8xoH62Xyno8Am03Tn0J dWz5iK6TGt8iEdZUygqxm9i19erQGYwQ1pjT++37wZe7yN5tQh0tpqKRUcPRZqyDRC0McdmuNUXq ph/GT11M4yEQBgss+vqwbbigVVHryuteb9ierNfqUl9ukNF8KGVCVdaslBS8Omrkk4c7d5avOy8/ Pf/06pdX+/vmgNOzmc4kJonrg2NPLRuJykxaKeDDodQcSEi7OCIyeo/TGeMiACzWs4q0ggxVjO33 87U+00cjYqhpyyc/vuiuHv7+oLDl7F9uDHhcOIQkHf9dKBbqYsH6ctNFT9cmFOVTyuXBYjVez9aS ppe1hdKwDvLF5T3ZWI+FzVaXHvdwLBugc8wWRHUjLx/vClroi7Gx6G2sL8AszIFoH5/KZlCYsT9x sYFytlqPYK7HOtM+zkvDsWBPEHVGzX7YO7g125LuNmWPJ5ALCj3P8Ovp6IGfP563NNMfvYSxqRBM yab/dwIwFgoWtPYEOmujE6iCAIx7Rues0hypD8pS6OizDFYPqdKkVUXG42doRBnvh84sLz/8/vrN 1y+7xzt5bfMfxi02cfwzNWvo3aY+oSc1vJg8KcniJuFOjAAA//RJREFUAYYlO/P+LVps9B+UR8c/ XivN63hkREvL/oKuLBW1BoecycXFdDHVNv2/D3Vv9ngrymOf0CA1o6E8oiFklBGFaFxF3W7aqq6N lculLg9aq42S4WpFmAY/0vH3l6MZnLyqCYEl5Edn2nsY13pz9U8UgO8Xnz8WBNfcqAKBwMXJ9+RZ XIwcJlOlu0/pFCHNm0zixCRUTGVVg0S9E3FbLRJLkLzUVTOmiSB3rHmVr0tTeb0Yjiel4UaeS5Ox IsRHegPSaN5NnyqSul5PaKYn95f1rJ3p3FulSb0av6gLyKjRbau1eAvNVdRisR/zuGrHx/SSEUmq WfcJ2eFE32xXAAh94w611Wo8B5BbwgTow7o+VGbzvg4qCuy1hohdjKdlKo1Hgjk7geYuXt4cnHz9 dhNPxSy264t3z96/OLjb3TVXGoth1tje3ZUnchPq1mw83D70hg2JFw9XxhYu4N85zLDRBR93lQ6+ 2oAKSYMqkONcrrV0XZ73NdUkSnU86fU7T2somcwNytGT3ZPTg5ef37z5/fkfv/38/evh5c2eovXq pauc0vx4ilMRE0W5RI+dZsSSSERYnrP4mo3ggIbyvN5oFU2PUmO1X2uOlktNHTY2NbxmkeoKHFHb TKcasjUw7LE061vj9osfnry3ms7AIj8YK+eP+LJmtlv8OqRrsjoopdFYpYTzmjZZrofESMblZZe1 iNcVFXWQupavj+qCsRo3U/mHcYvvK9NevzqA1wfkGc02y+V4BuQA8tInx0PN2DExNZB/aTyVodsD CBzV1dFaZsLIbsJfHWVvLJawv4y+/vr29Pb05pgKXZ3ZkyeP4bbcFBfZzuOmInE5Xy2VxaK/VodQ hEcNCMGtsb17O+0/zNLFxUJdaytdkWaLkQJqPByrvUUwP6lD1cnmG8tgkjgqk4zIoZr+ymLuaB/P Dnc+vPnl7e/vXnz4/N09kR4FwBT6kB4zc4bqlAJkMMpfvkpUiM9er4UbSCeXoqAuON2oMaNRk71z h0QrrTZ6+cKELeGyvNVr99porNRVfvq0YrSQ++vZarqVWxp4/HbPWL7WugToZGtAEI1UTNAVimkX 1fLhaELfV6b9jieXE2Wl4bHi10wH748SpbaKmRvDyaQ6bCz0wlDm/0QBePfl2adE5nayeFi2vYHD L88uvrnzF99OLrz7zyw2U5mJhfY+X/iIy0y7KLcce6h133+xdxFCwwh1+CVDlAvHV2QAqailfq8r 46Z7qd0ghQF++hkfULq27OKuI8otyAoeQbrlxpCLniBY4DKS86VtRxSFCqVyqRqyFZweX0WgW9bd z+jnXbQYdt9ZTMSF181hdWY+1qV6a9KvjpZTtbMBt7Uc92QJl4qy1uiOequ5vphr+hi+MU+jzpQp gJ5ZnaEvbz++fv385beY6ezm+OTjr29fPX+/u//51Fcel5MAEtOKxGJcrzmZziP6Sq0VBATbnU5G qj7d9gR9Y1Sm1ZCscOntCExOTaTslVaxyQnFRltS1Kbbi+c9l7bQzWnWYr6xVrO21592j549e/3r z7/+9ref/vrs9af9zx+44oRL7RPN+/cffQLhtSVvQrtfokQunr9L+kKuI1OccNHYaDWbS2100LpE ZbpF4hV1MJAZtms1R/b9yY7aQSo1Wb0XtG1vPNrOxouZOjZWko1u+XS8Ga5665k6XTVrkKvG00T6 +KZHXLglmmyTMbfJROCosyygw37N3K1EBLUaPYsckNXrfcdATZiRZFDvyWO9zG2HOFUj1L7MUb2x LqrjzlLT+h1tPJOhYrUvJ4XhdjBbjBftxUO/py5UfChLLbIgdlUklLjbvUygQvTg+EvMFHe/fv3b /snH75+8Z3vfL2yfH9NxPmLGhTI4iN4YU5SpnNwsFb3OgOeRxMUCNBAYZrxRZ1OU3Ywrw/vZgCho mlIEUOtMmkrPY6/nJxU5eXqvOm4vPqSdpB/xKo1Xe0ei/P7j0fd3v/z688+//P7Lq3eHZOLxiJd3 77w6uAU0HL1zXVynTn69iVg+31ycomXy2wGKNpapobZZTyt8OHJx6vZ+zNJCxxVAkmaCZPUqgpXD aiZW9yrqGiRxueHrEGnLecDx/2fvT35TWb8tUfQnXWvtdW++zOts07iSGzbQIBuIosFNQNBA2QGJ pC4kakFSlzaiJijD2BhTmdLUpSGoDMY2/tfeF/b+nXMy80mZjXNyK58Oe69lL2NDxPzmHHOML8Jz dPr9Y3wAgPNlnNOOVkiurYnk7MrouBTNBHO1tKLRhCNP+0WHlTIFm20/X+WVxwOWTsOarnUTaihX 6GSrmWnP2+s6/ycK9T/8C/3CMJWJobtMnMbpfZ23R/kyqpyi8wmYFBlPRuaI9Y9BqZxIkussQl+2 kg1z2Wa5TMOgi2xWLUuPJ6g8sI3BMet9zaC9Xm1mjOrrYC6cCGVcDJu+mc7lRzmTTuxTBhOQQW+G gpUxrGZbXEKJ0GCxsEQh2G3S3CcTYqHPIhanE9CDWUY0k2R6OMmRyRVWEseeCqRNpdrAHw1mc/5g +KVRLX8ct/Mh0qi4bzvNXjjf7r0WF8fxpI8cy4uWy2P0WXxOpc6gZdDI5+dYCt7okvJFDPzvCyyN wRZJpapgMeUF5G351Ano/b1q9jBydnd1SB25jqsPtVKzN18twt3ZZnU4vE2SwXQCGfQWs6e7kDiZ a2ThRCVXyw8HOYc4ZWeLVQYez6sUycSQR4ijK0RYKvby7OqPX3/8gcVS8QTcdb4C2xSBZpZJcT5D 1wodS0fGW21Rm09scankAptQL7l1b18PgBF48rDRdK+5v4klszfZSSQA44UWhcnY6d1zfbAmZK8A 4Fn0Zqv+5jhankC5rE5vx3E11wNKZd+YfjyYxmtkUX5ZDwK9l6jQcOvy5TRmodGohXxyu0TYHgat tYzGWc+rWA4ZnODh+eGWT87XmQeDyuQxlJ/XNIUAO7dth6OAHRWaxWp/uVw4J/tDY5/tZSwRT2/V 3L3uV/7N2wsSmYbhcjMZdcSilaxK71LwlVqL1kYUUXUSvYpAu2AoCDQsCA6NL8R/l2O5m50Xarv3 18MiXuvNc8pau9fL5+fFtR8CRLtYXB/fVvPF8jMUbS0eSobDs/y61x53u2+zTD6T67mEWTucbbkE UEcnYjK1umRIY67naAJmoYSny8m0i/Oz32dXZ5cXRIf0+x2FHIJ5XEI61xqzVc6QqAQYkZ5D4slF djhJYujNlV6s32/1+g9ej4MnYPEZ3tTNPctgtnOc0et8ypZ0qh65Lr85kJkUN0j3OZMvP5cXufSd G0p3nG7kY9uGYsJCuxLN6NxJrsLyENA7uYGkkJgM+bSRegtiq1XqJGShi/gMPltnCIkt8KOHq1ZJ Q0lfrBYUZx/l/xOFGvoq/4sAAA17hgOr8/jx3r0WOtkUDIkmUlJwGCaZSaUT2V6W6JxKoANKpXQk 1SYmU0plCAkYvIgooxOYWJ7QIKAS5RwxLObEXGm9UicROzUOlVou4snddrUQ8Ae2TMhzq1gKIkOn juY9UqKCxGQTJVyOnKy+NkuVDhWLqVBK8WSW3WvkUJg8MoUk0bNJAgqRRtdbfEaGVgVr5SyD6z4u uk0E4f2yWQVN84bluta4Te7IU7ldn+SymXDbV4/zJSqbxGYWsLlCCvbi928MlcYSU4hkKvnXOQ1L lFJFDIG14HItdm9l+M6OT0FQfNS8qRUjSZlL4rOVNTETnBm3M6HJeF4G1M9osUZrUPC5G3RapJx4 5tpjv3aiVD5uFdn5VCabz2AKFWQaUctR4C6YTMzFxdWv33+Ax+X52fn5Gddo0gqYvsdbAsZegUxM AZ9No/IVNgVPIGeDHJYLFCK75HlevzYa7Fq1Xshia40Sjt1qrOmtZhFDTBKrbp7sUk1KIDZcJ24H j7VKq9DvVbrr0ahZ6/R7wYqltBo/ZyLFsUmZMt08etw52BUMG9h6oVQZ4wpJOiE3qcLKpKQbWM9P u/WidEDEFpKcegYd7w3a+CIOIxhPJgTWxJ2DdW0TOeuFG3UuE/c6H4LQYDSQhEddqKK/1dh1lmo3 sTyUO5rOvNe9aVudt26e3GUVX+ulSjmdLZBISWwq/VwBHpiLSyr999klnkC+ALrouxxhSJOPJtaH /aHjTebha53a3skH7zr5h1h0nZ0/1estpF8ahUd2s68Sjxq6MZI9E3jOPb601EaPIaJSuFXcBKSU eaNykIYsDsss4QSd51Ss75aOIV5cXF6C4P/649cvrOz//L/+j3/z9TcZnsrLVYs5rZkrZOKlDAKO TqTTFEwyz2ylU5iKWPC6lvE5U3G5iMsgMCkkHk+n5fPkEhLLrLbbBFYpTyW3ePQuu1czzJrU8ZQ/ Ya4B3InGzCyfOj/x+20Stl5jEHoVeiuDqFJz5WKiRU0nim0SsdF952TIOQqdUUDFM8kUCpei4vMd HhZbxsQorUqtnkX0ekj/E4Va/vrP/yIAgLn8dcVkXLhXm7xQYZDRcGQsnYT9fUm+pGIvMHQ+nXiO weAwNDyerRLxaTQKlkLE4rA0HBaLoV8oBBz8OUHGwBtICpaAK5CyGVKOXkwkyohUkZwvV7ANJDJB ILDyGBQsFs/WmZQgHQhUCoEtwzNxcr2UIpOT6ATwllgskS8WUTAEInhpgYBEJtJoGAxbLFHhZWwb jyRjy90muZBlcLTLTh/rJmWQiRUeodpmv01nIndun9VuUqT1MhGbL+fzyHgBA3tx/uv3Be5CwTgH uYj945xOxSrYRCydrxMKnyabitvDxXIBwmRur+/yBgNFxLBKIhKw9ioISlorcBO+fbxhcWWuaxc3 GdLq+CS83c2VcHl8g/I6YJQTWUwMhkKhngtA2RPkVPLlGZV6cXYGyh9E9o/fgAdcnZFIcimGaruJ 0S5sGVjLoDCIGAyeAr6bTCMwAbjS6UyOPA15xWK+iqNQMOgUsYRE53JZARlbySYQ8USp0a3kmKxi qYrntT+5Qs5r6008Fk07vFDC6rhLZG33rZyW63uMq+QSEUvNZlhtfIlFTBSTZQyJgE2XCmRmOZbJ oXIlAryOxSazbEy8gKICIE5VqngyBpEgseqVTLZFyGfrxWxu0GVROvV8IcvscBUeIY7mMeXVmm1C HYcXSGo7pTuH2Xv/fBd1MyRWrhwvZON5TIEMVCBdRMeQMZhzMplAvrz8fXFx9usKd4k7p1Jo3wBg MXK1dtdwgkzSNomPy5WySXcxT/JWI7aaa9rnlL+g8WdvQZcXi3luk8oSETJ115LgTfomrVBwZCoe niVm+hwyJldMOj8niwR4NgNv5f2+vOBaCJe03+Dx69d3+P/2f/5//l/Tv/13+J80bxesQgUbdDL6 xRkOhzunYC5JAhGBeklDZzcbZESGg44lETA0HAFPJ3LYFLqMLOOweCwiCUSPIeYo9Wwe71rFZhjE PjPHpFcrXDol0Sr0JKxOgYDJFAmYPLxCRCBLSWQShc7h0+hMqYIklxskdDyJIpLSsDTqBZmqoCoE FA5HRiTQqWQZUSJgkDkcyv9Eof5LjQw6//XHbyztTN/bRkgUFhGHAx2MBlAUCxbv9xWOdkG9OMdd XVySMXQBkYy5wIDyvLi6BA8cjoajUynkKyyTjmVTiAoqhS4g06QUERO0WgKOSCbiBWQeFjBvgoJN IWBwOIpCSgEvQLsAIg0E+4KiIGDoNMwF9px2hcNhQS1hL7G4K7CyVPoF9RwsFJUoUFAoCiKRgqcw hVwpCKXypsBmi21WKUFAtPC4UrlR5TXolFKGXERRyvBg/ZgkEhagx8UVAADABglUQAp/n//CMcE6 6URkmkImlafC41sbT4ADHVlqN+odMb6SSiBwlDY5hU6h6Iw6TlTiMxvENhGbwOGAJs9XsplUslJP ZMsodCmeZ+PSCQoa5goHujyVenWOAX9+/7q8uPx7Av7xBwCC37/ByVLPLng+C+6CFU+rZQQC4eLi gkBBw3pJBfhEwxDwAomYjWdS2HgalYwjMNkEAJBSHh0vJ1FxFDLJyicK1GyxSKRQS5JiiVrCU3HV LLXVdeuVKz3eGNen0fApOptYRJLL2BwSmSxgEklEsgCLJ5PIeAKTQJfjseg/CVQsiUmn4RVULIEq IgMUJzKJZDIVA8QRBeQ6ncFQyEgkK4MD2hiVJGMArgI4vc4uVSltCqKCQRRyuCmHWSRk2RIul5Ki YJBkBBkFS6aRqbhLApZ8cQ7a8Pk57hwHavHs7OyPq7PfIF+wPwxAKpdJdbJcduhX8ZgKJoPMoPtY SrtWgmfzTaqkPmYUc+0uLcfKkMmENobQLCDwVTKzRctnMWlkMkNGJYnILA6dyqDQz86wFJAmGAyD 8sevSyKbBhD3D1R7gfiD9/q//t/ggvXvcT/jtvxusRzPxBAI2KtfV1dXl7ir3yACNNzvSyKJp2OT CTQx5hykHlgTLI5GIIJFw+CZHJKUgqULQJYzQZVKQYgAcpPkHJ5CwaazGQImW8aX4vkEGgFLINAo BDoZi8NjL+k4KgFPw1CZZKAHZTKQ/6BMQGZcXIFywlLI56AFUgE1BbxFQKeDHkD7b2sdaCXwV+hv /+HnA3hwvtDfGOKg//4q/4d/RgAASQoi8lt0c6ehYdh0sFRXvy8BigIae/UL1M3l+SVI7PMzUKNU Cg78A3wD+hwKARc4HACEM3BSOAKZjMeA5cdgRDQqDoOjgjKnErB0Kv7sCnOJASlIw+DOQdlfnoG6 BlVzeX4Ffp56dYk5O7sE63B5CRIHvBz4HLw44Bxnl7/PwfdgqVQqGa1nUDgkChGPpZF0ZjJZqlCQ AfVQygV0spzJl1LwNFC3dLAMtAsMCPt36/kNgOz3H2C1QSb++n2GJcm4Sp2KTWUSAZAnAl42ngzK j0wQSYl8PVMAEA1UNwO8Ag2AGENJIQr4WDkej8NTsWQilYHHXVIZbBqRjsWBKpWB76eeA5EB0OUS YOX51S+UeYKM/+MHAFAIAMEFfRCoUoZKeXnBcfiEAoBrV1dnINfA379xQK5eXGIwTCIVfwH6JvYK gCEWS8cSiAQBaM9E0KPASSnJWBpHwCBSBByOkKMQijl8mUps8mmcNrZOwucBWcERkNlEUNpAYMmY dKB2sFhwPhjw4TscYGVwGLAklxcXGDTONBx4WzoGVCoWPAG+QKYAWMDgL+h0GhmDJWGYJCbhAgvw mcDgk7BAxbOlHDoWSyVQsDK9gERny9lCmVyAZ2KpdAwab9AWQJ5cgAwBHy9//2QRCPwfZ79/ooFn CTh/ct0bA2ykACJEJl/g6WIGXsmV4elMPperEIoYBAFgJCIChcjkA3VJxpAEgAJy6SQ6iDeBjqEx qUQ6BgeO5dcfFyBNzn5fYi7++OMMQ71Aa/9vP/+DMvk/TIvXLv7sBwCu1QomqDgM9hwIBBSYADe8 vMRcgazAUph4Mp1GB0B+9uvyDHwde0W9xJ5fAllHZQIcADiBI4MOJlfQCWQ6lYkX8akUAKNUMoVA xWNxVBA/EFvQHLFoal/8xgJ8wQHeAxYZ9EmQJBcY2jmIyNnZ+dnVBe78F1o85yC70ejTaAAs/zsA +PPWpJ8Poe8tgPDf/vZf/v4E55+VBADQ/E0XsqwXl3QsyGcQzG8a9esXWjZgGX+DWjq7vLo4B5r6 DFVY4AGyF/x1Ac4C/XBxAcAMyIPzCyoZcKyrc8ARMFeg0wPu/esMd4nFgKwDJwy+EzRJUCo4UPW/ zwBbPvuOyzfagM/AT12eo8sD4BK8Ptq3AQCdg7QD/ZKGoWBxdAKOJlDQQWUA9MYR8XRQL+QrgK+E MwKNjgXRPb8C738GfvyP39+PP0DYf6Oi/JwgEuhdHAuLScbzGFytVUIA+QAOjQbaMUNGo18CYgJW FYO9AOwEkFjcBZaJBZrxHFQCmYADROIXjkrHAnwDjAggE+4KHD+IBYqU4N2+YwaCgxb+3yMLkvEX oCG//gDE7+xcIFSxmRiAB79AJqBp+Asg1C/0JKk0DP7q8o+Li18XaFoA1UXHkfFUwEgxOACoDBrm N0lEIxPwZCZToBDJRQoSi+tTGzh8JpdEJxIoNACUoA2B5CXTwD+waHajcTzDAMDGoYG/Or/8jfmm V78Bnp8BrXx+cYkSJMzvC3A+oITBIlGvgFg6/wUwmwooKziUS4AVRMIF4QJHZ5DRhkmjXVFkWByG TiEBTKZTCCAJzs4x6Mr+cfn7u+4B2QKBAYsHwv79+MloBk+vk/+Uo4Wt4oNuCJoEACg8FScQUJkY KkMK5CGGjgfQRSBhwJoTsReAMJJpNBqVSCP/ANr5Jai0i0tATc9//e0S4CeoZzRXfgNA/a8B4N/8 Wxb4+4+fd1SCVo67AM3n1zdJ+IFqEP4/znAAtKgA9EEk0C9eXV6dYcCK0C7PsAAmMRgsGQeOhSwD DZ1CAartiihjk+gUQIcBiQUUGYv7DVAPQAB4dRCw3yDm6GF9v9B3joOiB83tJ0fQdoESI7SC/kCr 6Oo3DjSBX/8dAMz+Iyj5f/gAvjZDi/6n9MFX/hl/f/g//evjXx//wo8fAPj+9Kcc/+XfEX38u3+P vuv/Dmn+j3cV/h0AOD8f/vOfguDPLYC/64F/zse/pue/Pv4XAcCff/5XAMA/vu//Fgn+3wPAf/vh P383/Z8dgP/yrwDwr4//vQDgHzPtf2XS/VwG/P8PAAj/tP5/sinwz7oHAIQL7eri1+XZ937A5dX3 RgmQVkDGnJ9jL1HZcnVBxaL3WOAuKIKL3xc0IDIvz8BzF0AXYqgYqoinIuEEEikQRwQaQcbnMUlE EplCJJCvLugEAhVDpgkoJCKTAB4crgJLJRPxeAKFRKYDySoTCc5/X13+Pr+6Ahr28uqKijkHb4bD nIM3uTzHAOUJ1CCGDEQgFSh1MpkrBSoVveuTjMHgCVigWbHn56hGxGGBpMMBSctkYAlU8NpyBYHD xNMxBJx6W84vt4+tB5/em8s8XQtNVrmULcDTiRSGB7ZhSRSxksvkCDF4AZkoxjN0YplMKJOIMFIO g0pSEJUc2sUFWcwi0b+3dTCXGByBcokDkpV6eYWlobL09xmq73+uA/zxx89uIFB6l7/RuF4SqWeo BkSf/f37+xvAp+CMcWdnmHMaOH5wrlgsnUQHZ0lWmRUsmUyh4jLIJKIMT8eJxEQQWiqRwKQwGSIm QcZR6TUuORUPhDhDxkC3SC4JApGMLZDK8Tig+QmX4AipGPTCzfkZDYtehWFSqSCUl1gQThyBeo7D XuJwVPI5WEhwalgaBhzC+TmQsb9wZ5cEAu3qe7MQi0X3AsCLU8+u8MRzLPhpoH4xGAITc3YBloBK wKC7ZpeX6HWbsyvaOVgohpTPkfIECo7HRMRd4CmmTOXxO5P9AT0rknoiiW1sOVGqVwrZepNPSDHL HN6UjEEROGQyhlwgVSlNXLlISuTJ2SIFCU+kcCg8gZSOFyilVDqGomCSsXT8xRUVhyFf/f59iW5j /0Z3en6jWzG/fkL/cxnwb+DYvzdqftOufp74/Qd6m9ZvNNku0JsUwPM0KgbdusThMGe4c3BeZAoO PXkKhYq/IICwkAl4No18foHuexMURB4T6H8CiUniUIgiJkg6kKjn6G4FCC/1nHxBpdPQb7wChYHF XF7iLi8uwJuBKBPol2gF4S5/X53/8fsMHMLl+dnZ2cXlf38V4L/58PX1s/P/H0M/LOCfsfrRbEQT +hzd6UdjeAYqHb2Z6hycAwY8w8CB4zzDkEnfmUKgySXUKxqJhgUxwlDQnU4sBU+lc9N3Yposcc3n WQUUpV7jlFqVHDqDzxNgsAoikUxjC6xEnZCnlNEZrqgRLKiczVaw9QqSlEIQqoVUEP5L7OUVXUDH gvdkEMDCUPCYC1BtWOIlkYhVkOkyMhOLbvQT6UblxSVDQEXRBC+VES8wlyQClooDkVdQCTQyFYOV cEl0Mp5PUrMYZoWIRGfSoqtD/+PY6HUqPn9x0b5PPTrUOp6Vz2AwVPAYpqvFVr2Xq/MSeA4ZS8NT RW0uj1EfM1C1HjmJY5ebnGQMTW7XcORM8B4kOsgPnuCCLqdTKORLouCCSqJcgUz49X39CxT32Q8O /Pp1QbsCMPALw6OcX/2+uEIvGwCcQDEBRBt7gSdf4chYJg0HsgVDoDF0bDyBKI/BfLOeK732scgC BlMhorJsHKmISGHLFAK5mCuWifSpRDbIozJJbDpbyMFgyQwMU6mW6lx6MwfPwAMQoTPIDDyDAnAQ J2AqSAQKnwiiTwcAQiQJZBSQxTg6GeAf5RxLwV6Q6Vh0M+wChVAM5pwpkl3gaQICusGNu6DicUzs +aWUg2XSyQQmkUrDMQX083MyhQzQh4Qj0nBYAokMUgIglEDB0+l9eqOOy4XzQjxZQfKXxxO0If+t XNNcV8pjTtKt0XJ0SUNKH7/POYUxcaZUtUqYkoxDJ9OJpEZ1VmMXSjg6l01nkXDYTJXYZxUKZC6T kcKmk3RyUH1sPEBDsgh7dUW4ImPRFvb7AiQoeicAemnrj5/LgH/DUAgAkUFXY56jOHB2BprK90cC ekGbrCSRyTg8HQAjDmAj+YxAUYhpbAU4PzKVRGLKqTIiGUOkSFVk0jkNh6ERBEKxV84QiRhSMdfM E9lkFAqTSMdiRVKmgMKgyahECkmEp5PI+HMMQGf8BWh9AKjQay0EEpt6haPQ6bTfOCx6xZgKAnhO vaDg/kcA8B//6V0A/+Gf1UYIRAvdhAb1fIWh0y5A+mKJeCpoBJdYHF4A4oBR0sjg+CkCMRMNEYlo 8DIuQCoRacxLCgNLBgCvABWu7k60FEH32egoSHjRWK5ij3skTKHFyaczlGwFkWCJ3onc18a0VqSP Vh7cMo9EKLGqkla5mUG3hxxsDI1JAW2UxCeRqTSulasgYBRyGobNpjG4Z2w+Xiwi8fF8KlEkwwmo AeHVJY9FAVmtkKqVcgIVx2UzmBcYClbHIDJBK2FEnHawEh5dysBPilVygZz4iI4nPb1u+0hwON2N G/W2O+rV3Zt5CnWqMR3w4ajHkL3x3jEdT85k1hkMpwq567j/lnmbYbPVd6pwFhSmMZ7R2dgcnozD wAq4bjFBLiEKZFKyWEWni6VYJon2m4b9vkTy6/zq7A+0I/3GMDEADn4TLETqJY5wgV4Zujw7Q78E yBOFICJd4PF0ORFDZzDIeII0YOAI5JZc2eBKaMUPhRhBISIqdQqjQyXkchVmIV+sVRs0Ooa30Zq0 lASKzUjm2VUMAo9DF9kDPEfEF7KIVXw8TajTKl1KFUch5ihUYpWSydZzWBwlUyJV8vQunYCrxFNk HKKAz2XQZehlToKMwiQDVKWSMSKswqzDi5lWKRXQLBpWQcELcIRzvQ0vUjDwRBGZSeZIGVgsg43n 6nRCglyGJYg4bMo5naOQ6nRWre/RCUcNkso4Kebx+YPF8qchI3soO56ug8NyFxYacoFSOlfaVoMJ Q/kwgXyMaLcWY/lEYmeyW4M8LofTH/XeJmwcucV3FxHquYkH2KJnCq4lPKVcwhdJSQoVEUtV4OX4 Swz+/IxA+w4+elng7NfPZcC/4eWAsQJ4oLJx6FUlgLF03O9fl7gLBplIJsg1UraILmJSqAL0nizi GUOuMlIMLDyWoiCJ2GwXQykm0Zh4vV3AIRHpTDpRYjBmbByz3qb2aN0OfkhKFFkBZtNZbjuXIZZy pVKeWs3jq5QUOnhRspxMlimoOAqVQiMz+TYBgaoQyRhnePoZjkoAvI1BUODZ9P8RAPyXn54/+2b/ /+WfFQAuzy+wFyhXx14ySUwKhsIUSEV4DIgkFScWk2Ug99lSOpUiE9sZ2AsRkaO6C4rpMiufxWTj FBws6YKg4LNEDMfhCPH4hzXcHCSDzcfJ4qECe66DybxKptOrxEJGYTR2wdlEuZl4vBsPO4Y7r9l4 m85GVSEeyZ27cTGxQgnopFKJmCKiGENBK5Eq15PJNrvYrCVybRy9jaEXSJhsMxcjUtxbaUyzhy2y qhysmIUDjs5jUPKIMibTo5NJVWKpr1fKiMWCws29Rh82x5Q8s67xPUfkfbo5Vdabt/ViubivVO56 7lQgn+u/LaFu66YwLkEl+d22VStXyu3GsAi36s+SbJkngTu+cVnBEPorA2/MfOO285UKTrrqYNgt CrbKKDckeUyLTSAUAlQkX2CugIwB1PEXep3tDMOm/7oCLTUkYOLoAkCYmQLy+fmvM5SdE0kMrpyt YhJVYgJeomIyZNzcg0EiT09mlVA5pGxVq1KJxOIMWWMpiy8UsN3adPq8/SaXFN3PkBViYeOD9yxz yGVjR9UkfSKrC9QCuZDH5OLKg1A+nks6zfaYxeX2Og0cq91s8RqlQZVLHSrElOmEiseNSfjaqEsq 0Qv4MraeLeARCQy6SGGUsm48Uocw5GEDCk5lGPlCtoxP0DoVcr2Sw1BSeGyzUEoXcC0kjzPt5ggt RJJZb5FRGWqDLn3tjRS6d61wyNLYN01ulnZ9mP405N1reTJ7nxWPp2PVlu5CSDtX/Nz376Dt27IX 5NSK+6wmYa5Cw96s/BBtl1/u75sDJycWgEttqz/wVO/U3CJBxhi4ZnnseglPp2UpRDqdRXoJei+V wWTgz9D7SXBXV7/+zb9ldf+f//tvUhsXvf6v4AqxgObSKBSGlIC5JJDpfIWYRDLn9FYdX0KSycRM OVPAoUlszhsOrOGIpDo+j2dNKG0evkKg91wLzSwpg0OURWNQOaCL30buc8kI5KsKBZJgwioVaUtP Do455tLYvZk7k9GdYPJkZB1ewida7XS8hMKnS0muayGoIJ2SS+CTMAQyh0UmcmQ6pUr+PwKA8td/ +Xvv/378M94VDJgbncbGk4DA5fDZbDyHJ1EpGQRAEwkUnxWv06RcGqNCIGKbQxySSMURxrsZM0fp MAekQoJSTeZQGWKxRkyJnN56Sffus7tf18b95/2x1612+uNM0cZz25Oaa0n3+AllhvnVcrvIrZeL SjMfjw5LrYyvomGFhpmknBSIyLFsltUhNTDSuUGUxeeb8KTY7Q2U9l3HPJaUMuQDaxU0MsW+5wDX FYUN3ABcEcIQS+xIJ+7MFn3MY4rBXFvMYcutDuVYgFTrVG4cres8y5BIvHz8OdzqvTx92318fkzX CLLe37dH83Hx/YgsD83xrNh8cXZWs/W2uET2q1Xv0Js8DZCb6rx8t9qqedfj4uE2A/eecpakQV8u 3iphj4gTu1VfP3kFUafK7ZNfkIgXFBr2AkfE064uroCUxHIZvy8IWEZYqsAzJDI6XswF/fnXOZCY BBZb6WK5IySFQ01iON0Mhd7aHcfTpOxstx8f7uxI/SUWChYqde8tdF0a1LNdr8axjTcnTXv59bg7 RmLeTrnw0DHEfc9JcaBZjkETuPyUuUkFot1Jr4G0IlGoEo/cQ1DSFAzcGHIJT8t5rcm1/cbS4N7u 7ETMcCWoTSZ4VrMlpuO6uXQAZal7X7IS08GarN9ot3IIrqwzqXM4paEIj5f0+FgGtt0WAJxc6IAE wdtaWGN/kEjiMT+fJI1mta2H7KC9LS27D6HyR/Ehb4CO0+NPQ35/X66OXwfUV2OQH/U7x1n7uDvt xvP1+2rWjCLIqe9tlqfIcXGaj1rHzbE66B3uDO3B02R9v2j3Xrb7vEHYuBvmXRHY6bI5kyG1XhOP W2gUuYAtZvP5NCqNSqHSzn9f/Lt/j/+//88z/bWZjqUTDTcuGo0KsJctNgCmJWOIdFwLXxqYwAGf Q8Pl64Qi0O0N7Og17LeXmlGjK6ZTCwM1iwFS21OFaOI6YueyLWxOFR7MK97HbWO7hB5atb6N53lu ONXm9HpRcCUb3qdwdrLNRh7L1yaV5UGiNiriGaElyDfyDazErUOvt5lsFrGLDdSZxyTg6iQep1H9 PwKAr6//+LMF8LMD8M95HxCIDYPCYygkBLLLJZGwXRaPxyqjkKQ2khgysqPVtqcGK3VKafTRZrvW mq11JOe1G1Kxps0icCUVLpnSZcu7OPW3r0O9+bbZn1bz4748PR165cPm0JgarZCm2fR7kbdTubKs v+42m/pqc0Ta2zp8WPRqiXE1FV9X7w3a565WxLYbHqMFRWZw8IcSxgRRdt9sD/2lTjXjyGjqdY/H UQooDZV+M57x1wrmXG8urPRiwadOtmwKpOut7t0k6s4XUr3daftcN25f6tlQv9Az3zZL+7/P1X1f bL7Q32h9PR0/T6vBYXU87L9Ou+kJmX7sy7Pa4ON0XKJDp08fx9N6uZquhoePcfljDaszh8OuWS4f x4ta+TZwOFQMtZjcmmm6A717fiF9nQ1KcDI2TUEEwpsnp2Bxl5eAUdvkZ0A6ixoqHp/tlCgURpeR xbyiKRRMvEZvv3Z0ujxh3KfjFDJSadQzOWTamgHqS7l7yh+7q1Kp15mv3dXG/eGwRvb3j/fH8na2 fUS+dq+nUntQRAbFtTeXm+cc1TGSry0z2/EY8tdLy88Fsjlk7+svtVKtVspUup22d9vMI9l7uLxo xRezfjyPDFKlcTXz3FCZoMijL131CtTyx27L3xmETJ37+qhwX4iyoJdwB87mDbm83paFw4G4PR3L qvU8Q2LIy+eLrWa8l9RUmnMr25bZpvft+QG13Fg85cZv+3r5fgTO5achoyOijj+zT9fL6Wzxelqh U8eOm9X7ZlesH/fvq/T4iA5Cet8flu/vp9Jy+VG63a/KyGa7mc1mq1PRH+/3Vj1fswR7HVCufmOC qvmgTMGXqG1KvYPNptPlFBKQqzgMmU4+80Y8JDKJDzeu6XQ6RS7VGYJiPWDqehdo18LMrFeJ34ZT uqTKFuBrYUMWzlXjE6QBxzO+tOGp79Y2UlBvlLjPtn1Aggi5L7X9rHdb32yPH73sfDmzG4JAVCah /MemlGjuU5Nib3bsgXQb5lPNecYV1DVHcL7rTXhvEh1/HEQ5oo25Y2I8Vwjd8UweZzKT0vztr3uQ SQq5jMXj2JjyQEBr4SajgaBRRGKrIyxNyanLvswekWdbUs/311J39cCNYz2tRhPpSKF4rZGkwtag 3nKT7t8mFuhEkTk6uOm4ep+CNdz1i29fu+1b3NuMbJFu5PD1hrQ/R+iYxdH07bQpH9fZ12mxnV3P m9ljp5RtzteQlp+4HrZa0s7i1Or0sn6SojlcL1v79WLk7ITXh/xjfH7vvJvPivVxuddylFef0d6h Np6/dJfpXA05HNrTzt243UTevtZrZLia9QaP6+oyVO/NP1f/xEPgZ8jo68fXCh1V//rxfnr/QIcP gd4zL+7eT6uP19dXdHD18RMd3vj2tdifDl13a/fxNlkv39fHw6H6/Lpp35YhdaI0ug0s69bc7X05 a8eIVGwuW0ASmfUyBhWHJRHJRuUVQcEQ97Uqi/jeJxHfOINRNpWpVCoYD4mb27vF2uTzpwuuat2m yyReds1Dcf1tylVevPZ3yGI1WX3Ex0gZRO1jN6qPUbe81fATnUy+nU2Xn+vpDm4VVz2ov/wsj6f5 9f6QGa6R49vy+Ppa6vRXyLY87Jfny/X+cVp8+Rx3a9tDP7w6TfP9zQF6WZd7C8R6O3p+DpZfCmKn fnzYjpDFHVSslZel7qALDaZdpA/KoN92J9u1USf3mIVaarP5Oj9ztDqHySI/a8KjxSYmTLSmuR1y fJ3Opm+H0nj7Pp28FA8Abt++GzI6R+jHGAD12d4dv60jvl0C3l/fPhevx6/X4v5nvOzmFZ061N58 nIrNzRtyeAWY+LE5fR365fXqbZ2c9CvxVOsFqd7Ueo2aVSj0RrUqB2SwM4k2kRKLQzcdmcTfN2GN giiw1Rd3CgFJJlE6Q01zyGxgpb1eOGAtbVaTh6dhTZtzwI/GYOm2my09Z5HNspZrwLW73jLiK2Ya 073/abDWaA0dI2s136zWVeRt//q2yh9OR0+kuVz5c+Ph29u4ud0F96vl8Q0Zjz8+J5XlBtE+3Yz3 45dlJh/Od7eVDDwe5jXQ061V4L2p16yPoQe4C8X/QgAgiqRcntogdMnNmWzCZLsvBJvXUpEy2Yjm x0lT+/D6sploclphd5QdLvOd281HNVQJZ54OhYQz206WUqlG5zAqogNcNyt0KB1qLfeCeiWuUb+d 91qi/LT6mD+h4/bnxy26tvMjqLfB+6bydXoZdj8/i9vX1gJZrzbtjLdzt58thL3D+8t8WmzK5OXt cTN//djsk4Pyx/ti4F9VssPjZrY4IMjCuX3d9favqPMl8gEV51N0xPuiBhrlAR1Cuvl4PSLrzqp7 7CwWq83svwKA15/xdp+bH6uhD9BPUU/Ij9Nh+YHawqOD6j5+xuShA/FWp7fVMoMOcZsdN++r0/tb e/F1Gpf7Q/9gMM+4jxNvHerMm26q1G1y8TgcldPJkTDIRLkCb5KcUzgcM5I0BNT1hNcWTudyOhnb auOwS62nfPu4yRc64XGkPElp6tXta/sVnZAK3nvx8Qbyfvq6PL3n1pvl95C81fjzHR0WuNyhB3z4 eF/tpm9fg97qtGzNPk/b5UflsHnNzXbH16/Z69tXv4i8ng794no9/TjtXt4O091q+bI8IrWPr7fu 4f0tN1v199NPV3PWH1QPh6Y5cb16W6Lup+3DYHTsA23UX7+9bDZ7pLra5qr90XLRHraqfbU2EGqd sv0yKPjuaRteHt8rnvb2Deip16/d4e3r1ENtohFkgxb9fzW+8O+Gbm/v/2Tg+dv7zwDC0z+ZGnza gpeZ9U5fn8cTOoZ/h7opzA5g3aA9MgxnkONmdD8E9RZwqAuQxhpo3Bbk8phaS/jZdBRdPjavOWyF tzit2ZQ8nlECZ8emasrtqCdC+axr9Po2q9aXi5ve46gKPRU72063U9+/74blfn0xXk7D10hr/r4Z tBabSCS0jbN2m9fjYYgah369ZTZfHykAsMdabwXoynyyesscT5vNF8jA9/cZakCZaHeRzed00y2N 2stV8/l5tWoHOpNHJ8vfHo887fvu06IG/4UAIOfz9RLfrcFiDTy3n0L2ahbuA6Jjyy6eekgi+AL4 2tsyP4DtyKK8f50s2qddNT6o5+q7qv+uvM3Pw/ez7QmdyYva7H7P7H1938xB60EHyQImN89PRrv3 wwjQvtN0s/8ZPPu++ep/nXIA7vv73enw9jravJ127/NRF3k+vR0ci837bPV+bEtskyVAWtQOKDJ+ AfFcll5LAB3eN6vd8fCZXL+hroSbd9RdsrrZfRu5rua7jxPo9oc30FVOx8341NvNP5c7UEB/n+K4 +ScDdlELEJBkH+hU0w066O3zx/gRlQm772nU3+ON0VG9p94atUcBp4miBjq7ePGJTBegfvLXp0Vi 6B/tO7dMSbXqZql1phDMigkVQiGf4bbi8EJrdAZrMvFiBnJ27kojt4RrNyp54+WogYDe0RkNj63t Ou8fjeavgDp9T/dEk+yEGi+CCp+v3n5mJb8vfiZn7t6mINYfqIkVaisyB6Jmu9m8rTevjdXpq45a 1Hx9vn3b14JDn89XG/Q1d+87wGw20+Nx2QArsgBrVNlsFpvdJrY97Yvjt2P3OgyBNgv6LxAQxdFm udq8Tz9RF7XjanxavhQX2+NxspyXEW3y6Wbyvl323mdvL+8rEP+vRXa2/5p+uzeiThMz1NkPHVMG iOHX9305X386C/yTScb/OOz5fff+/2vW+WmDujhsdj8ehV+oj+Pr10ftuF53e8e3dyT/clgg+YTn uXpthra1Rsx3H4EpP5uOSlq1ZRKypOnlay9t8tmS5mZjmR5Dtw/LDlTv2l9OX8dud3NsrourVre9 LO4Hg/oYsNXiFlkcj8ePUmI/P4BGtl2+lbv5z6z6DXX+2IKMA2B8CwAg97KabkbL1yPqDvr61diA 7vE1naJBR40dBn3UN/DtbVFeFk+n58EW4MRdcZaF4r39fJFcNNej1fjuLwQArpKtZsWqGpvj7nnc Chor4SBSsOqMz7P2dpEozKeoL++43wnNlv3p2361eNtUUr1GrnHqZP3jdWP9lNst3n48rHbfhghH kJMvn9/T3VBvlVmlN999fS5P6GxbUJioexjoC18zgI7vpwECKh8AP2rQsnlfLA7H9uv7ZwJB7Qi/ dt1UcrzffbeP080QHb266r7VkB343ulpszxCCCh/dFgoKJX31rd91tv7Ea1idMYeqOLX0+m0fW3s QMPbHdb/MHf77eufThg+/Thdvf7pZ7D6HgkMXvYVnXCOvubqx73ieEIQdGTd6+7bLqq1e0f9E942 r9vDQ+RjEexVJ/vcg9TRHye0SXM6+qCCLCyjSiq7tmEpemNwGYllc4twNfL8UHu5NXAtRrFyMt12 D+D0u2Pkdb6YtRrl/voV6JePzx/rKdSYFvUgAtkEjgZVKz+zzAHaogf7uXt9n+3Qkc77t9PH4mOF DgOdLDdfQ9AtUVUDWvEHmovFyerbaRC1uZsCSPk4IDX0zD7e31rHT2S321QOr6s58n5s3TSfUNPb t9fVYbdGNgcAAKcpAICv4+cCtUwuFjcfo9VshKSgMlB+q9UIhfm3Hcjvr0Nvs0Kd3AAATL/R9fN9 dUDZ2PvXT0f+0+XlH3jA68/07x/7h/fNf138rz9rdDqhA4NXqHfZxzdteN3vvl67H4vP7QGsHZIt zuZIM6MddgzW7KIxrmf9lQr+Z9NRT6927Syz/mZ56mfgoCNiKZUP8Pzhrr0pZstj3eT4tRm1P07j 2erU6w+WyPKlNdwevt5ftosZEIXHXnaBurXvZuv3/bK0a4bQeda7/fs3A0huvlb99eb0MUcnOH+h ZqZ9wB0/v6abIzpD9Qsdsnxaf4BjRuqHxeup0gPBmOXXn/e16no6XqTX7RU4DegvBACrkGThhrpx qyZbLQ7vLP6HyD5jsHrqh8F8G7rdrkBlrJb9XuYwA7x+upm9fVYCw5q/vnn2ZybL3jJfe9u+/9h1 blBLybfD2/uyv/ox9EM7UKW13LwfATs/Hb+tfkH2LsBSf7y9pt5PnenbO0jbNxC618PrfL3btV+/ jg8AUkAb23Wz94PD6tuz+pRq9NAZ0oPX3B5Q9dXhY/OyKaFJB9jB19vs/X3wp+/Ntyfp+nu4LOp1 eZq/Vj5m08nmBflHG51/wkL/gXL+fab+8bu+vl2I0Vc//nwDamr3eligtkenbxONtxbopAfw9Ov7 chXJH1/io/pk/ZjVB5aLezhjSXgzurzP7GYpBCY1ga72wOuEJtyaZxvhaia8fdDybHYpq3dcNA6n j3V5cnhfLg6jcWd8eJ29f32sTz8maID1fqAV9ToD9YBOpfs53M23ycwJHWc526xQk6LT56a4Wb5O 3t7RCXqoQw8I+Sv4dnRc8rTXnv3ICvBzCBqVxTYMZBqQa6/bz8PyuJlOjqdPBLTvzl2r9vb+eQRw +nlaTT/Ak++nw/tiB7jEGjUxKg+mH/XVdLS9rUxu1++7TQ9Azfzt7RO82RFBHa+/5xR/N2zAQVaf 4P0Xf//1/L/Hfven+cePyeafzg/vmz/dAU5/Og9+95Wvn76/RO17Pn8gDLUXmOwOH6A5fL0iD8Vl /6VZ8RTrZvXztlRcdMP1FuVn09GMz5VdQrsvvjhOKrlMCnJ1WofwHIa2r+vKaCIv7792vcHuhBxO b0ixt14j68YCAdm4KG5RefW5qBdXqEvCJ/L+cSyfannUDgOEFLWveotvvtZ7cBCn5QrdR3oB1BT5 3AFA3hwBYfkeVL9B3rbTr9fXRe6AnE7+Pojrobo8Rgbdw7G7uEF6m+Vh6/8LAcAiwRuVNxPYFqtU tr0H9S10N6v4AADsBy/jaLq/f33/+ARY9Xw4FEEp7g7vh+e7Vh56XtUyUG+/XWfK78U31LkVUCO0 x6CmV8Ue6iuJdtXT175SXQE+uXsDrQhl66h3SvENtUV9vXs/VdC50J9v6KTbE/IB+P6ufno7Zvug tl7fj4NGpbtafBxBxn6YagPQ2Y/lTRg1wV4j01V30y9/oKPj0Vb89T4AZYPakoCm+Pq1BIf0OkXr Z7N47WwOh/aqs3j/b2Xoz+evX//UB+o7GXd/jt8/fgPAz2D8193b5xbtQ7vvIdyvIyCtV6ib39t0 lWgcislhubd4qDgLq32uUzJEjA+2ptMRUpJIPjOdYvEUkITvflTMd5v5TKIY1spVdpGuPF3UZsfV sjuevh3mh/G8Wf58BaC7WazefrxJgaREtyPeluCsAMX/xgXUJg+VJ6g1+7dzM6pelqvyFDm1APwC UVEE0dufUFa1Q+n3qltFXj/RRgokbBm1rXwp3h0+didwWofD/jD7XO13m+l+9n5sZscl0MR+ZBZo brOXw9tmeSoCfjZbvh82h0rzcMzPNoPRY337sDy9bian09vihL7o13H2evyeVIr6a6K2g59AbYBw 9d///PX8vwPwDm38/zXh/3affX//Qe63P+0P/gGv3xCU+Xx+w8PbDEDb/PSBUsf3zfoRQYaj3HNi 0fJ4B+NmcfWSbffo1O9NRwM+UzaI7fH0ZDasdfKwX12r7SvbJLR+PTSHfdlz8e3UA5RmCWjYavKC LIuH7mH9uXtfjsaH4/vysOzNp6gyPC4Amo5Ozfrb+yvysfsGgFfo+DafznYAIFEfxtfe7O11vToC xAOhW4HsQaFt+VZEHc5f4P1683E/RzVbbTlNFoeraXeRmPc/Zut+8y8EAK2K4uHGt5AhVessRhl9 9D6zr1/rjc9Ia1x2OkfI9PXzczNcDw6H8R4A2+Ft3a40oUh13XyMdJeL+cPL2/xj9z5DWdEHaigz f9s0RlMUNV9Bur0jlczxuNudQGaAXgISFyzgCB1cO30tvZ0qoF0vpigAAAm76q5Pm9pm95ltvx6W OyA9Rp32qjU9nDYfR8fz6O31ddVa5We79azf26+rx3UTaEB0x2wDyqOFknaAuqhqft+jvQ01l90c Frv+5wypLoMvb/+d8Hz/7uV/Wpr93R7z/U9HKFBpn18/e9bvqF/u6/u0uJiCM/x2d9vNT6gZLvhk tznAk3U/OhiUt9laIfw5e54MDRH7nevZ673h0PEeCx5vNMIIpL0dj3LdRj6j6WUtDJZWYG4dtlnk sFi3e6DXvsx663rr8wTk5QZZAEEFCvt99/GJGpnu1qjz6QGAHTiQ3fvHCd28AJIEvbNp97F52xwX 6yrIsc7ude/v7fqbtxlalNN31Nj9fd8Iv+yW6Nbl4bDJ7T4+dtvFLXL4RLdfjvv958tsNUVdhJev 02Zt3jhNDwggbLPjBgit7vJtNf8cHd9G6/Xb+ri/g5YrGNm062FwuuA1j8Xd9y4CYEbgAHeAAaC2 6oACvoHFWa1Rq8xd7+3975cBv/40dwc65O+O4z+LskMd6L5d5sD6vb7/hP3P+gdh2H9bJYJP3nan T4B3yOvrx/F0AolSPSDlRqbRXHdvIttydrxBcu0XCo3IluNVdgpc9nBcUKCxbXVa+WxWXw0jz33P /Wx3qJb7vFzrYzdEB96DyB57yGI5WPWm6yOQQ43B8vBa3APxP/1codn5cTr1NlX0Usx2CgI5A6uS O5xeNrMd6AQLgNPTxhoc1mG/Bmk+26xfUU+F99PstP08LQ+jKAKwAUI2x9fVM7K6XgxWs8kcHvc3 +/6g9VcCgIRp4iYXBUesVEZaD0JHJoy0oyx1flxp1R2u1gtyXB/AqRWXy9Z2BljgDhl1HxOhcL8W TjeRxSSH7Nafn6fty9vb7PN02nyOP5b+4XH/etpM36afu37tcbo6HjfHFehwgEYfQcS6U/Ti+278 ugP5umtN33fT14/VfN1cTFdPoCM95I+T+WqDbMel+go6INPZYeZr9EE3WTaR5hpAZ6vyMqmsZvcg p48fH1OQuR9P33T38x0FgLf1CqQ20AVgaeagsS0nma1hdPyH3aZ/NKEFbej1GxLeZ9MfO7hv5nn6 Hl0PlMnu48eN9/Rt/PwyAF8BjR800+N6uhofdgDIVsfl42I7CQ27pX61Xqsclo3FxBVxBO01uy+k oJK1BjzTob5Z5O2hUSdXb+cgbSurowg9JCMA3cRk0UZaw8NhNl53l+PSCmVKqA377mO6+Xif7lAn 4810vTu8HuavR/T+ANBnN5/gwPtFAKzT48du9fG5WvTgl+WxPT2u07XV8HCcb0FhHt/Rcemvi8bD 6HOCgJZenO+h1WEFgn07R5DNdrebrmeAHa0+p8h+uTiumu11e4ose5vpYbGfHg+L3PwD6S0aq1Nn Pt/0D0ggMF+HxqvnJ/+g/7RYHGfb42G/WB3BMZ1W+9XnCfVNnC5Ox9fZ6X3VQid9r0ag2v+8DIhe 8tu9v3+8fbvy7X7sXlCPyQ+AU0fUhvrbLPxb/3y7Qb1974QcPw8/QmwKYnF8O6yQ19MR5NURmY0+ kUHztjtByg85pH7fmCK1xpyI7jmSuS5ysuWU67LRcL3WafmfwpJKsPg8NEP7z3W+M3Zknw/T9nK5 XxyA3BkuF+sWILqL48tmlWvMkU1pfViAfNy/bo6Tw3EzXuUGADCHe5AU4M9HCdn0PwHEgS8dDxuk sgU6ef8ynr4ekdX283WxAQu1PIKk7s/rnjGy3kPICtnMasVZCGns50jxrtE7Io364C8EAIdO4Ba6 F7DG2SoiNYhjzoeL5TSXBTXumyUDqzl+AXW7qiGL9fqpPEcO6+msX3yMp6Byq5nOzBf9wX4zA0n2 Mj/tlofN5rAuf45uR1Nkd1ytN6vVtNxugoQ7gBpeFpcAJw+HxWZ4AHB4OG5fNyPQ28Ort+nhAzQd kGuH2dN6gUTgQ3O8XPUX41Jpdn3Y7pH5It2br9aHebjfRQ4P29LtoNWazeD95hX0qeV6vfuEwYrs AFif0N3IPaq41iDPkMkcYPKhHBwJu8g/2H1+M85XNMNABn6gFq9fJwT584uoa+sRtX5/f5+9f2x+ AOAV3YI+zFuH180JWexXoPPMlq398WMzW6/W+eXLBJqUcpN6uVdarofrogvyBhxVmyMmoFLtRibR p4rO695oOZxvlpt3jlpeSVc5SabasOFrvOQW3eEeWQ/nteWiNTvup6fDvrv/+AS597b+WJ6+PlZo m36dNT4OoO9t5qDip4D99seb0w6I7N1qc1gtmsnufgVyEEnmFvX1bNDfgKfeD8tPUPaDbHvZfZl/ rtrl7d0SWS8X+7vF4mU1AnU+OxzuiqvDAQBC/zCrTZajWW9bX83WoyIA/GK2P+2PBpXlpvrS/2ys t+lUsRiqzyrZzKBXLU4O6+0KLA8A/9Xqc7ZeoqaJ049Fb7f8WAP4gg57AC2j7+2hrz+5FWq4d0Ij //423Xz96Qa0QPfzDgdAHFCb89mPYTf6HFgBIKc3xyO62wN05OY424BUQ153RxCf5XY2XyH9anyA LIbZ1rr7UFnN2+35z54j34r3dmJy5VMs8VCtt6BKRtVMljttxx2yXzxmx3C1vZ89A+E/XgEdPwZr MFrOD/PVcHWAGuP+6gGZLQC6gez87C1Xx+IsX/6YzVugx7/NgPQaFTfjwwKEbv10WB8nuTGyHO5H bZDsi1kR+eiDCjgAfrdalwfNWH2xXTyCb1jtG8N9ZlFFRsv+Y7O8emk2xn8hANh1spjSMYfdnlZx EU4o9BWo24qLpaFwINsxc8Lt8Xo8m9XmC2QO5YZjdIWL21oiCbcG7VCi/7ItLldAKR0WyHG6QLlU v7TPxQeH7RSszQGZLeuj8mw5Qw7z5WKATDerJbJdjZfj/nJ2eNkdi9PpITJ7WwJquVwUs0UEqYzL RXdiHSnPl6NFufa81uxHxWJvBBXn6z4yCDZGyCz5UkqVqr3FGkZWm8XhuEB/PjZ9Ox5nM9ThZjOd 7begUN83n+XByx4AQOu6rqwX/+6b9/rtZAnYww41vPlEHXLfNuslaDZvH+jdALv3T/AqQMQggJug ALADbBow2fW8tP5Y7ZABcvhAEOTlaQ70+2I7W+fW82GlWCkM6t1ia4uMkb4x79U4/EKLh0jFmo1M pkPs7Q+T3lLw8bH1DPvyOTnFqhG4q7Wcyj++m5fL6/miOwZyFuDbYjlF1vX1Zr9cI6ftZnl8Oy7n 6+XgNMuCBgL6XmsKMmv3euyVPz+O+wMo/09ktk1o8iBfgSqL58u5eb8yXC33q9Me1OZs0qt0JuVJ ab18rnYj/UFvXlxCi+JwWf4E7W+/9k0OS6S4nQ+QdaW/7i9KgyYy7zdby9m8lxvNyqPS3fyQH3dn +e0QTvRacT+Szd6229VRbzkvAkFWXB4+QB2tF+Pl5nW1nxb7u/knej/Q3Xq+X/ZGq83H3+3jgYbZ HL++cRdw5x3qs4WuBnL6epvv1yD46GWZ5SvgDOhO+/v7AQDAx2yz2aArM10hq8/5cVoEAA9WGTSL 4h7k1qISLSPFsn+A9DLQflIub3/2HBUsgSHv5kgrGk2s2uhEcgX9c7Ta6QQiL/Nx4mZYqQ/XSBZB 5vXDDpkVwcv1F/Ply6w9W6brneHSvQBdazEC4mg2AHF8QbL1T6RYQwC9XK73h5fecbAugpjPQwhy bDTL23UbaTfWy+12PWlP+8vFYfmCbA/9RrNyl33pjTKLl+p6PewizW22WF/3srX2bNBs9/5CADBL ZG6+tX+ncXUmxaCbJHkK5JsBDskU0D7UbIJgZTBur5HSuFgcRW5qbWTR3/eL3cgNVBqWU9728KW4 QP2yQA/Yr8fj5WxRD88L6da6uJ8vxovJotjpjZDteoS056MO0FPL+fhl3Vt02i9rZDQ9FAG+Jheb 8cvsZfHSe+yN+pVqeGi+6Ttq4/mw2HyqzBNIozZsV8L9/rjbqzrDo8U61S9pcuHxaHtXRO9SWYHX Wi2Msw/QEda71esR9EuA6cftabbMNwBOIPuOOqdr9v6k/kv0BrTjaXEE5X94Bf/cHd8AdTkAdn36 2J12qO00ehfB+8f8/bRC77753IAe9DbdFp9ePvebda0P2sXipQsN5oc16hKUQ4qlTj+bqtdaxXZ5 3iv2nE2PwRDk6axMAkZlYVIMckN5lLDkA8HQcxX2wHkZxeqVXeczBXaqnC4OytviS7t0s52Xi8i4 v97Oq/PP7aK4OPZXCOBY8+FiMdwsK8veYbZcdfYvR9CQVmVAQUDjXq+WM4A6Wme6iGyR3iTif4Im T8H6uviyn4I1WG97vWr+aVSGxv0KlEs1qpXhcAEXwYIAIroA+S8c7Re90aBYH/fD4/lkmGtWesP6 fQ4URLnantcGNfdgDXXzi9tBMwO18oAF3OdjtWalUd6Oe0i3UV6sP/uD/ryY267A0c62L5vJfn7Y rKrb4bxYG68/jygn/974BwBwQO/0A4iKbvV+fQKqBcQzKPzFbA6C/w0Ap9Pp/XX9CugYwL+3aRGI SPRGpuUa6NDhYT/YLwC9XE6KyAhBlv1F3lmfDxoQOJrMDdLulic/e454KdsWNPFlOZ/WUuk8hR7S 1loMrlYKyXK54XTUO43hfBx8WYxz+w3AkvlkXhwXt8V1A5m7a5n21lZcDBbj6myxQBrF9aHf91eW 235+vtgc58Px+mXwWd8C0FkUjf3FKl967iHtl059vi33t+XCHoRjPi+PgbIrPeSfgqN2BSq2M9uX Xnvb6d2PKvNyrt5YNGvdv1ICqIQCjVw8evDpc6Nx1Mhk5Y03/picrtXaHmp6/PVdq1lbbNuNUblZ 8DzWt8XGcjIeFe6ytUFZo67UJ5M+gLte/+VlPmkMtkgxnxjBN515cTHqD0blfr3eG72MFs/FcK/0 NN6uXvqNl+Kg/wDSqlgHZYosJu7xqjZCuv1x677cKVduAi1Ooq3PlnvD4V0228vNO5FW/TbfG3Zq LcgcL88XcK/jhKBRrXcP3nFYPPQX69lWjazW6xnyudzNZsh6Ud7P+tNisfDcLS4W65rw3pMb/bhp vs/3qJnrabQCLWb5+r743AG9iuw/3z9WJyBSNqD9H5C33dfbEQDAAZD/92+C+zqbFB8Hh/Xnsjlc 7BvzSe22A9pladhDcvPxU32cczar9UnjudgbDBIln97m5Cs5eDJGrCYSbAp1bVhQwTcxXz5b0KbC DKJaKzM9wAGSq+PuDcrj/qScT41Bdy42Wv1+MTuetbfd+aE/WwAm9VIqAgK+bs9bgHkcyovJJ6AE h1J3AQDoZbucI/35wOW2D/v9bWt4l8lAg5QnNy+3F8t+d9zvjYYV6LrXSdTqlcSt58l/22m8wOOW f1BD+v35y1jeRfq1RnNcK7Wg0bhXCj9USp2H20zxZdytNXrZcs1Se7l5Dk1StcdcvlkIqctQ1Z7L VWqtwaDcr9Vq/fmsnR8Ue7HhfoWM14uX4wT0isOhPH4edDP9l9kPJ/8RX5sDEAKfu4/NFN3HXwD1 v/pENu/H9WoBBD66CTND78PezV+/Th/Lw+l0aE+B0Jt+7JDFdr0v7+dlIDzAYrf6SGkxBxUY9jb7 pQ7cHvcyqe1TYzD82XOkMTg6n0MpCBvtukrzwZ24tlZT17ls2PRcyZp1uXqr3GvEhsVhHjm+9Iu9 VrFf7gEc68x719Xb+oDV63cmdRjkd7HWW+xHraz/pdh/KI73616uVJwMDs1hqd9+6RsH28N966k9 H46arfG4MRiVfAvQNMe9Wqu8aHQS+XqgVYdvR8373qDXHpfq9+VssVHtNvoPpe5fuQkoRAFAPsja 9Q/l8bWNJAlLPLcaOcFnsYXrVro2XYKb2/4w127c582RVn9cW09GY3+2Vi13faxMpdcb9/pIq1ss jhu54WQ+eUy1odtmf75tjVudcv++C7r6YPvcSw+qzfL4MARtZ9juBR+r214VmQMuOnC3l7nhotMb Vu/btXpTa2oI7jrWx3a7147lw93WthStN26eRt1spRFRmRrbRW7QcUYKg2zZX+8VgXweL5b7uXm+ 3C4OixmyAYoAWZTWCHi3LtTsTgAA1HUwXOmh9wgBAOgvgA5FPkqH1883kGmL4+m4W8xXm7eP1evr x+Z4+Pg6bF8/AB4g76/fzpjLw2a5fgUk+b5+WE/3LcD1mvNxzV9/mZefeu11ZT7JtSb1UK3ZmJRq /WGpnG25WTqzmMPA07FSm4CmUpizg0fezb1P+3D/YPT5GTKDQeGDYQ1JV3GOhsMhwNVwfDAeDsfN WnvSz/TW2X51u+wvt4Bmb2vFYhFUVr/0sl0ADtZf9bfzZbM3BpRrPAK9q18sX9+ou4PeS72cyeTy XaP1ftLKFeeDUhksQbmSEI6rcDbXvA2Z89l45blfGJVumrntZPwyKStb8x7UvBs9Zyt3AIwaWbha raQKuf54VO5024/ljjU7dlcMQ03+rlqrFELcTrakDz89V0u1dnvYrOZ6/XX1djgZ6TtAXYOuvD2+ bIfL9WE8rjSrhWJv/cPJ37+3WU8oAKw2KwC1gGiN0Du40dsNDoDPHFfTr3fUlBi9PQgAwO643h+n yzbqar4CADBfLJc9wLrWxcNiv2gVl0/b+XyEhDVP41rnsTQaZgL9QmdUdn3vOV7QlSq9QaLIGLSq ylPi2u3VV9LaXLZifHoIslhQHQjZTqw1GTXnx/4QsJ3+uDxq9IvNl27y6b7xrB6MqsOn5Ho0HtWA Ju3mKplRvw8B7tnvZtrjce9QbVSHjWI/UJ4fMuVqbQ4Aszwctevdmr3YfymPu5VOY17upKvlQKlx kyg3AeiO2sP6k3+YnTTAgQ6DrfLzXwgAPK7CxGZ381ZbujHSSGQqiK2POdgUjd2Sa1kJNlPF15wM h3CzFqjpo60e6BnD8vip2sg26gYlDA0GQ6C4mrXxeJCHRsPxoJB8voezgDg1BrVsue8uD1BMbbRM rUqj2d5X26WXVmOQCGWKo3x/PBiPWte1eX74ku+2H8CC5JtWU0n32HRCnfywZsg91Mr9UqBUL+SH beixk1Caa8V5p1XzpILdQt2fb7RKdWSw3S/nWsB+XwAh3q6GCLJY1Bb9AYBpf7483s4XZXe8+jxc L77vKelPgN7cTuur0+oE2guyeVttxhP011JBQ9oAVb37Ws1Pm7fDbP2+A5r/+LZcrub9V2SOVCoz ZLUHFBPpLkbP9VFxkoVG7fXTtg/IUDfb6NTH1dK4G+7WWgmWSixkE/AUqkynwIpllmD7QZHMW7TB eMZihhhyrVpgCQWNApvfVAaMtDcc5OD6sNwd5jvZ4fhxuEhMCn1UR9WQ+Uu1CGTSot9rjsbFZbHY P0xGI6TaA1orP2wWQefvlQsFT6tS7nfamcdqreMS3gzKUK/3XGu2huVWPqYcPfn94c5jTJJ9SgDk hstNY+F+PBpMyh17rd9NZb3l0n0BHtYb5Wykms9Y7qvjchskdO2hUTPDZW1Y0vbc31c6OSipyjYb uky1/lSBnkv1ZiXTHWzheLnXZT1ugZabr4srUCMAgseTSiZz+1Ke/3Dyt+9d/9c9+DgDTX+1e3t9 m8ze3ubrw+fb+rDbrA5TIAhQ4fX2dVi8fr2uAONZIuXj50dpttmtt8gSGc3b4yV4i/VLb7Kv9V/6 o3UmFh7UWtVKuwvFR7GncsMhopNJlCssVyK3qdgFs1aXyzidBo8km7bksxWzP+ThsFK1UrlVCnaG o1J/OmmN6/n+cFiu9YbhXiedr3YeNa1Gsx4OIeNRs1YvrmsPnczzuA8Ph4NSvVoeDnuzJ4CCz5PJ /WCxz5c7j8V+p9Nutbv51rNjNCl2e5VctVYcVN3NQQikRKDeybab5Xr7GcqWs716Y1BuJ1vt7F8I AHKl3Cfi1R+FZmO17GSJdAkG125TMKIeR66hp3IN94bmoNGN+Summt5RarVL23a9B6hfoVPVKdOx UqnbqE0quTJotplyedhKJ/JwItGZd0uNXLw99rUBD+iOOhVPrdrKlRB/s9Mv1VsJ7d24m+/W6412 57o6ynTHUKlTuK01Hit6TdPtr95C+dtyxZu/zZVHHahZ898PWsFELiHmPo2LnVrOpk3X0zko8fxU rRRLvTWyTRS3pfFhUpysR6h47vTLpZdxPnvXGE36/QGUBkfaK53Qrad5b/b1Op6VVx+f6C3FAABm x3J3szuepujtikfk42263hxfkf0Mveh3/Dwi23W/vFvP153qAbDubhlwPYDr3V5/kLkdDpB8f9J8 HpefW43aINsZdIKNTudOolOwZDgKnsDksmlshl3TuSPFcnpP1AeZWRESz6MiqTxJm8hyd92qt3Lt VreaybeALn0sQe3RY7sfGt2U+4PJANrOJ6VJu4gU+4N8rTVC+pPxclgfvDSHze3AX86XW4Nxo5uH bhqZ51619ABVOzW1ylsqJ0a1x2qh1W1V/A5tOZcP5zpZjdKfD8KZcqL+xE1GuuXS4DmbzJbrPkhS f75z35Tz1XL29ilzK4QqQ3A0+XbmoZrTBjrqR2HJGHnMlvJQygfVWq5MsxTOBPLNWjMPd0q9UKBd Llnjw15vCHBr9tLrzlv70bgaDMMvrdEPJwcK/wMAAHLafc324+Nh9/b2Ol6eXsfFz9n37XjT5fH1 9PHxie4VrhcAH5bzItIvDo6zTQnZbNbFxXo7mHRRkTGeD3ujfWMwLg+R+xBc73Q7j9UOnOj6oEYF 3XGg088wSiVTKJGmVQZWOGj2SrQ8OGbO5PN62CGRSQz5p1arnqm1B6XBYVwb1qqTern9VH4OdqsB /3P1NlKr1fMZaN4rZ5v53iKTL4WhwRhuNB7CzVq52yoj2VA+nBn2st05kmuXAuNJtVZ/ajTgRsfb HgFRHMz686Ny2FHthmr1iLvayZQapWolF8m0M92nRrfe9JY6wb8QAGR8vlbEqt7yLVyobpKwJU4S R8WViaI+X64joUn1SV+1k6/b4byxarU0c/XOqNMc5Kr1m2pGKYwBOlmq5YZPd51S259rtMsdE/yQ CPjgl0azBgB04Kg/5+v1dhV25KsNf/PlPlcaPzefE7pEuR6u5ipPpaom1ymUyrfVCnSTKz3mde7c nT/vh+BE6ymRDWVbrWo2nM/etOtJE5RWcrLlUTObUVpTVTcUNFWfcv5BtrUo9rOTcbW8HA7KxVGx ONjWB83sf/pP/ylz81zujQbD3F291C3VTx+7r4/FEP1FPmRwmE4Px9fD4viGTNv3m83+Ywpk6Wk6 32w+D4fjbrw/vJ9Os9Xn8mUwHnSmAADandnLetFqVyejYgcIyHHjCRqWF5lRr/k0AJjXyLQemq2n wPNz7kGiJwlJF2QKgcxh00hMrSUfJGmyQodHH1TzAySlg0uR6jxKtiGReq40b5+r9WoWfgItA67d 1buZ5iDdDjXLjXY9MHkZNoa1XrHX6z74q50tOKFFGy4PauX88DnbyjY7nVGl/gRDdX+4fV+BEnmA zi51pZ0cBG/y6U6nevdoTrdyef9TLe8VP2ZuYolStJKVO286jQwo6EKhVjNEeJUcbE81Iv6WH87c hnhwvl1rduASfP/wYNJUdPeSqiH58FDKwKlEoVZ3ZCpNKOi8B4uYCeVzpUCs06iq3Z1aA0gkEPpy d9JByr1qMnff75SQb04+O34Bir8ror8xtxiu1h+vp80Y2bz2+lPkiKA3QCCAgu2m6H0AH4v58eNt Wxz1G6PRdPFZKq4O6/F80esCUYPMB6NxfdReNkrlp8ECTiQrnXIpkQlHEh1HvPmz40D4jeNICVIh xyS2iSE3S8s3iGIeXSEfVqV0bKKQC9/VOh3Q6lvN5nLkb+VrvVyjlC2FNbWn2EMtG8xkK/UClB+X 67lcorWNVzp+Z2d4V6v54HANFG99e296uA01utn65CVb6mjB6eaakU4t0Wk6a+1Rs+G9T0CtFuzK NwLVTsLkrxYAbXqA7m+h0n0JAjwi46rm/3Eg8P/6B0muNIpsmRDHLog2vVa2UC2Q89kCfsznyza5 WIVQGwJp0bQmsvac2pWH67VGNd/OPnVCTzBP5RPCcLOSa+dT+Uq7Unmut3PmAhS/1hn6pWy+EG20 HJ1qpll7fnJ7Hmp1qDJ6zNV7zexTXJyqNx8y935/La/JZu4qdTiXewxkan6/KuXPAxX7kLqtA/Z4 na/XcpUIlDeVak5zIiXkZRvtPHzPV8UyzruoK1/N3zehTnHYa/bKzRLS7jyXh8Vep99o5G9BFj6m K61htz6o5kulYa4MCvz9uO6tv3b9+WA2A43+dbmYvs5X3dDmOD9+ro7T02fxOFtN19PjYIbe4j1b Tou953KrOVvPl732rDgvNup5INVzwyHqz/s0ar0ABtzMt9qNUj3+DFVr2cBTFcqw1EQlE0el02kK EY1O0eqhOMP5qLTbxTGzXEMU2sUEklzPlhtSoRyUva5kapX8TSHzGE5UoedGJtu46YQypedqM9br t7rdZhmogwYMZSsTIBiKDVO7Xms9dLKVTj5fzZYztadEuJ6Ha4HwfQyqVfQ+VbaV7MbiIAJPmQCk h55z/kzlKefjQYWAwZTTQhDHGc92gNiF/DfhqiHBfYBgdazjLpT8hWAyyg9mO7UKYK/wfSJ47cup 7q15u+kOKhUSyQeo2XH6n3JwygRl/dk7N3SfjXsrnSezxp9/6pQmIPSt8qA5rw8q6Wp+UmtuG+PF EQXbw9fbsXw8fh2Ko/1i87FZTZDj67h/nB/Wh837dH06znazzfv76xTZTj9fh9vBqNkdfxYPnRE6 4uGlWC4/dwfzl+ZglBvVkVK+fjuYJ2DNfW3QSUH3wZuKKZr72XGg/saJZDQBj+8SqeQRh9AuMpNc ZmE8/6BySEl4niiVzFZquVy+lHtclBOd++bw8bmZaUKGTEVz13yI5CO50k2hWm7Uqpnr6sQJmpo1 132oVD2Ju2q79ljp3ZkiN8ZqKVMbjjLNprkxaIZzvlo+WMlf5zvdfNMVcYaqpYTrsROo1OK++yxo cv5EIgLBzbtKotbMJiTZwl8JAHgFy8523bj5Rrwl5zOIlEoBW0QScK8dnkyOj2GI1VAuDOck6awn azbeh0rNau6h9BCupXM3SrWBF0rk8vnnsOcx1609VToNmAtDCS9HPu7cZxKAlnmalcdKpZp3+eBO J1Jp53P1YfPen+R5n3PQPQxBtbD7IZ15bBZAfwpAoLez4pkKdJvL+KBO5Qny5mrVbOU6kTPXKh5W 4Fqlz5U6D4l7oToVMT16JJkqQAPoedQYdAaNTm7eyOVr5Uk3PGrUntIgC/2JXH1Qfy5Xm6XGJDw4 rpavx1n/8PVRnA+WixWye1sgK0A+B4+b1Xi1Wq6mm9X8UFxt5tP98PB5ekOTdtDO9UrPyHq7fOnN gNzu1PLtwSgz7g3LmU59VB+HG+1arlFu1+reClTJZW4yuXRGaSHy6BgsnUIjKbA0ilGXTis0sFjt khpdcgeTa+bRCHgOSW72pR+TkCEHfjCbSN9Bd+n8ffXZn+ncVEKRZjXbDAx7tUGjWu/U2yX4zv80 qreexw1nvVorwdkCIOBPT4+tu2oukK1XgjkPlHGAmrOkdJl6vHUDw8FMJuK+s2Vz+Xt/NfPk4dzG U0L9nT6V0MVu4lVDJuHPB+An3401Eb81R5vGRC17d+2NKW/y1Vo+Z8gXoFQy5nmSZIwZuyHy0EnE 4/nHWjOWz2VvnZpM9vYhYgrdwgm7v/Zkvk7n4Ep+CEJfH7Qq/eduDnqujpud4mDQ33zOj6fl18es vvp8W01G6/lx+rksrj9fX4rTxX65Or5PD++fyA4dIbA7gKcPu/a6V66W+6uXZa3bLyKtfr87qpS7 xX6hO86MSovnu2aq/JK4j8KVYe36Pnt7kwulMj87DtjfGAYRi5fzWCQuI25QWQRWolIlTPlhlZrE pIsYDlPksZkPJ5qPt8WupnbXLEOV/F0FtsYr13AVvs3F8qUk3Kx1KlXYB40czSrEzTQyuWYwAVca udBjF3KnE/pMpZBrNKBK1dVpN/15feUeykCxx0odyprTdud9M+5JVIFWCvmgQiz7DKVubsKR/G0m XslnovxC4K8EADpDYpe7PD6llqIseDwCvowhI1FkKpPBXnhk44hifTaTf3gUpnNuyOxJRJs56DHd jBSqiXBaYtCJNQl/GMpnHJmnci2bz9W87Jv7iEcmGFQLcCD/XPHlckByVcMsb7BTS1c7VX+nW7mF TEp1MwvBwWCi+pAKukHOwOH84w2Uy2bEwfunW3c2Y79vPlVuHfnK02PFEM1bKxkHL+q1eZ5quUTo 0WAKpHx5Fx9+ysUL981GtdFpdxvZSemx8NDq1eLtRr4ShbalSiFbKz/Xurlap72tDg/Iy+64mn9+ bfrIYDE+bHen/n51RPaj9sestzzM98fDClnWD7vedDE6fAKFcJgcR51ssdl5Wbwgi8myPyxXc7lO t/zYH3Xr6VJ72BwAetFslgflXMkSvs/DhUQw43nkG0lyMuo3TcALsDiKxeZLs51pPsvMVln4ZqZS xcdgMEyKSG9Ow56IPvOQzTzCSRhOhO7vs0+ZbDOejSfzIHiRQTs76jxVsrVOrQBBWXAypWEr+PxU q8aDgdJTGCDHcyjvN2U7ucSD5dZv9uXDpoQLAvT9/iFdiAfdsaAh+5C5DVfhnEOe1kRFPLfS7vaE Qq6cruB+yibhXDJucGoSnlDenM7l7uzmKDeQyzcf/TqoAMeu3Z6Kyh+DjNaQvxYKRHKZZiVWCWdg bTSb08AJnyUUT9gSlZxZo81rH+KtZrn+PChVR9V6PtepjrL1PqrKj8hqinwd5439ajMtjpD553K/ eNmvdvOX1Xq5BNW/+nxfFT+KH5+b43K5+Dh8jlbbRnVYPCyQZnfQ3tbGxeG4NGj1xtf1fnbQeand PqW640QmCOUHFRP0DAP+lE787DjgzjAUMobG4MnpYnzUoHYRhXiG2BYrJCVCMp5OIlp93kDFX1Dn 0qFey9i8e2o/ZKF0HmY5cqHbSjKYN2VKzkjTD0hoyJduG5v5CA/q+MPNzE0h//zggJ8zyRSsikNJ qFK5zVW0lU4zm1Vmg2E4FYMfnwIJS9Lui+UTKVM+5AevAaXsmUoidXuTj8M3iXj49t7Ldntcf+Ee ABWvMrCtVgPXiGfHjV4iB88kUQgyq1GtTicEGLzYmofzmQQ3/hQPWb3JaA5Kw9F8Mp0PQgGdka80 hCB/HM5c+5+6tczjY84qi0ERrUDY8mcS1/kcZMpk4Fy+AomdweZTqPmEaqDHAOxiCZu5h2gy5X26 DSQBADzFH3LBW5DdD/zbu3zaknkw3OXCuYTlMZyHc1Zn1pCJ+MQprQGIjWA0/uhMpL2+nE0aDT9p HiFQA83nTqsBUKiQiIKuY6iVCpWb3Eunls2G25VmPVxrtuel0bJXPq5WCACA8XpQ7KwnH7ve7LBf rMfj3bq3WG7Xn4vDHqnsP+qfvd5hNTutAQPo1TLzXKf30p8j/fV4WM9n73OdxkN/UMq5O+Uu1Mh1 SjUUAPw1M/zwcB1Pe2FzQaplyKi0cxqFTmZiLvE6gzUkNZnkUqtIbBayKFIeB3N+RSPIlNxowpBg FcIR+LYQKsTTqQQE3T2Gc0koaLrP5HL35Ro8qGbhSDUPuvFtpnPfqXfbj9VKMxxy3pTyj5V8LueF YEOmmU2HLKmMzRDOpiK+2+Z9M5O9Ltjd9pTGE4Zvb8KVm7xWEPMFKEoDz6VNpjX8B2vakQuH4Hwk ZDA4Uu7bgiVayN8aWTGuJndbSdzqbiLpqEnjqZofIgUjKxWu3qTu8oAXaioFCHal8jljMm7ka+JJ ljHrN3t1WZ1TV6uVKk/dRqVVrYUBjRgUSn8fC36Yf32OSvPZYYOMkcVhvii+HPbHeR+9IfG4fltO v1ajY3mDrGfr9fr1sBzvkOdKr79fb6vlUn5cAbA9aQ3qraG3Vax1q7069BRsDeAwlG2Wsz64DoN6 TXh0P1cBzzA0LO4cz5HRlWSv3aVmcvAEvjeV9Aj5WLAsFK7JZsgWkgq/3VSu20FT6zxmbjyZBM+V v4VzloDfDXcMoEdV81m3xtuxVP1BPlx9gCvZaMFfKRgLuUzKDVtMN450Bg6E86bwUyWc5d4l8hHX dbCQcTgMbq9GCwUTlod4Jh9yQB4W5A+k7xN5dygVC9047+wKq1r9FwIAls6yKFgsq9hAZARcPiaH TMdTaQKbWadyuplYutiaTWbuNZJEPuFgeU1ufzwWjd57o9BNyq23C5T6aCJzrcmkH/KNKlTIPLAE pruEXWF8LoQTpvxjynkHJ0F+JsQa+MmfrMCVYL4adMISia1WebB4QLq4Q9ex/F32Gsq64UI8c8cJ 3jxcq+7u7YlHOBvXR24eb7N6U0YD35i4Absx/Rh2poIZdyHu8eStYkch78gAIpzzV3P1Uu45l4hr c88ZSaaJUtF+5bmaLzQAPDzWcq15azxv1mbLFXL42ozWw2FtW95sJvvZfIsUtx+LXh+ZI6ve4fBS QTa5Vbe/Pyw2L7P1avwMLfyd4Xg8WfSRUbd5l0kkch1o3K3mk81uCQiXUqPTbHfLD0114B7SpAP6 kC3E98iINOwVjkyh0XFXRKFWGZA6zDKGRMa3qjhUgYyNOz87x5LkIk/AFeJGwtehZDBUSKavA8GI E5DIJFzQBm+z/sduPtLNAXZQge/hu8Rj5bHTqbf82Qpg/fZCxw8YWD5jSaVsd7nHmN3ifdDb/flQ wg20bu4x7IBVPnXU7M0EkzeZfCJjZ2qcNwSJmW+wJZIWRsJ1bcg/pG+ydzGzzaJN3Sc9vng4rhG7 ldq8Jnyd0sVCUbfHqX3yRe5vHeLofQ4OQP7EI+TLBeI3NsAA7J6kS+ZKOJWsO8hsVD5wJYrwc/7u vl5/blSfMs3qUzny/KPKEeQwef1s1ADZ2sz6y8W+PxkXD8h+O5of9vNpcQPI2ap1qE97PbAW6O8h 9t+WuTz417JfLWcfyp32uj/udkvlcmxYrDf87fp95b5Rv8uG80B/+uD2bbAWvrEJTTL2xdnlGe7i 4uKMLFeQhDSD3WxlCugYfjpgtHHZWDIdS+Y4uby7kIMJ6Yz1jreSBJGEUvq7pMiWvYOyYi+UTDb1 N0+AA8Mat7mifnoMciP5iDsc9sCZzK22EHlwXke8zpDrOnLte4DcMOiWGV0CziWUzjT8YLEYvNGo IXEDW0JA54LV0rLhSPTmPp71pTW+a639Vs2QcvV/IQDgqEqzgCcUcswkfMpmZ3IIBAoOQ7JJWEKX kU4j8PR+7x1s0QOOpeN57N5CSmNPBe2xVNLi0LnwXJYm9mB0PQRvH59zcCQTYgkccNIgv84Fwzfe bMFrurlxVPL+qFhzFw7G8t5cPJONa2GlytSs3ivVBilkCXjdYejeA/vtt7fXhYQ0fh1xCG8K9lgw CoW4SRMMZ/Q+KJSOayRxAABB2HID+91Q2qMNW/WulN/+GLqHs3Au8tzM+oFcNUB5mJvOa7JQtZev 1bKJeiaXf2hm6y+t/iRbmW8Pi/XXprse1ZuTxufmZY0M+4vt4tgfDV4W80PnsNo2+9P8qrFdz4rH wX49G9czSLg0GI4G8+Ji0MoFobQrU3scATWYyLWb+dxjqd2pllptuGpz3z0EImllzOwRehR0LObs gorHEnBXJK6Hl5K6hEQKT8CXqGQY1Grj8uoMh2cwbTHbtfLm0eL0plJwIOSNBZJ6+CEQgiFL6voR emxBcCl8C0UrwULiNpJ5yDxXm6UMVHmqJC2PVQj2FzK3oHh1iQzsU9m0sMoEuk08mbrLhOGMsSDR 2mJCEEFnBMqAl6R4Ywmq3sK3cyPXQvy1waEG3es6A/l0Eqsq9WjSmJOPsYBQw3WFjZDFpPK6A06j yZiPRTMJpxQA/h1gKLFIwpj1aNxWzWPe53JbBaygnS9NBM1m/i1fQSo8PyQited6qZq5r+Wa5Ujl R5UvFrPy5rOWay9Wx88iyry6w+3hZV5sTw7LyWowGx2+9lWkserWiv2X/ft03n/f56Bht7gHyv/u rlFuLIvDcr0zLid6/cZzpNOBnjL1HATkZ6mU1BS6ccAAAiopKjh+X52dX56f/yIoOHIWVm+36ZgU Kk4MJ4VcsYxKoONobC+HmfZY8bDKWK3Gcs4gfH+TEidiMpv/7j4jU4fS3oo+nn24T2g0UX1Wn4dv bYlMzIwOfHlMhxwFX8HiTkSTaYsp5jUUAsmEL/xYMCehXEjqS8GQXWtwpFOuQBK2G5KPEfCDRlLC m4rfpTKOG5PWqLLEJUSSlPsXAsAllqMmsZUckZ5IjumsRCmVSj/HMa18Lk+pIxCofN2jI5hQqdPw LU9utxrTUa8uFbLEbCaujWUlC4UeH2xTAVS7zWVuEg8GFcN4Y7LwA5mg/8b0GPR4ogF1NXvn5JkK sNP7oMuGbgsJOyzUxyvVgoBlk90KU1rnwz1sDELqREKbSkmjxqRFeZ2wO6KGdIDjtCdgSO+DE4Ap 6BNGQyoWs8JQWANFTYZHnVHturff+SLwY/zRUMk/3MR8GkPyLs11QI7H+2rX3+yEbzrhcOGh4q+N 68WR/6lXXs7n75s60qtUR6XZZjsvPo8Wc+QwKLdHQJBmD4dFqXt4XrUXi/Xo8LxEkNGgsq7UB91B ub9dDOvhYCTBh5q5bgl+gu9L1doTVC/XctVOvVCxRW8zkfuE8Npo1WsVNOzF73MMHkO9uCJJfOJr uU5KJ4hIfB6LeU6jMS/Or84uyHiC2KszKpMFldGoNSVuAo7rmI+VKHjTMGR22kDFl+JQ5T6UieZu oXS6kIk/NsPZ5n3oKVtN2R/zkcR9BA7YxKB6g3GXSmdPCFMP2VQqEAtkoJtHx53N6LrmaRNuRwGG 4aAN70smyDaH1C5POBR0l90lKdzEDIDNi5US+fWDJyZMFrwJtUllzhgjeofQbkp4zE5jJmTMpKKi VKxwB0MJUyBguTcbtABuwk6rVyXiBW1yUTJg1vGTIqIgUrtPJPKVRq0CFWoPz92E/0eVv2yX9em0 ct/pfx6OLzMgqTrlxWE8GT8PZ+v2ofFSX78twv3hapDpjcf7t+Ni8r6sJsrNwb5c6ULB+ri1n5S7 zVqxezfuNSrJahN6euzcFfy5fL3pTkLdGFx51Eh+BMcZarx38YsgYAklGKVLJSRSMRhuISaT8klk AuEcozCKqE69khnRezPZdNYRiMKaECeUVKgfbu8hhlgbcuQtgN3HnXp3ypbRZ1K3npuCRZyEzOl7 j894a00IY+lQIu3xWdzaoDGdVkKPCbv7PufmODQw7ADwmnCrYxrYw7u+d3t1CSMppAqFIt6CJ+HR 6nn2lJKJl0n/QgC4wihsRAVPJhAyqRqJkiinEQAA0CUKsVyhpBKwUhXkS4eUrlgU5ijUXLMpqeW6 k5aY3M5RKiVkFcugDakkiYQhClhSCOLqSUa33cAFPfkxrSmEPHZNylrJxr18D8A/C8x6DMRid9o7 mxkGWp4uVLETnJjFd3uXMAaCtmTIZvawfXqTTQyq3+ZVeaMih+EGhnWeRNAbdVqDWpvXodXdFcKm O69GDQs1LilsTOiSoUIsIs8UElqVy2iwBKNca8JYgCudTKUTTj/nIPdDPlMpN4vDcL5emff7r5va vBd+GtaRzbxXzpcXCwQpdcv1eR/xH/ZIu7YcHMbIFuku88hiO+jX16XGsNUdDl/mvVLmNnjHuW02 G893lUKwWW00AQBUs9lKM/tkjt/44Qysjpl4ZpcChz3/fX5OwdHOL0lqn9LHFitoNCKTIxKTr3A4 +gVqsUqg00R2ll6pSYjVBp0lHQGA6LZY0zf2UKRgdvDdAX9HA1q3+zGWhe8DTujeB+fgQragzd9X NR7oMRSIJJJui0Cic4Jg222GKC90l9FcJ2PuzG304RoyGu1OocuktUCJVCIkIfpCCabZJLeQ4hY8 meuy8kMBLyt4IxFJxUzfnS/KCSTsEZ/PrH3wxnVavtVbMOid9kJa8uCMi5Ke28jDXdIUc6tvdTq9 Wp18dFodLCk/aFXI3NdqLsdHZMqDzQyUgLKNag4KNgPP7fh9+VuVT7aL0nSav6l0P5FNcfYy31Zb i8OoN3gaLhfNfadd3U5HUBmIAahcHB92x/X4fd28bftLy0aznY+1tqNZr90KV7fdzLhbz8creejp rnkbzOTCpVwqkek6CznIIfkRHKgZKwbzi0xyWSUXbKtSTMScU1mwl6yQ4ykE2iVOphYQDGIOKa1O AXKVMbgdSUeCH03wXXC6kFDIhCmH3xm6S5scnGjA+Ki+t0dSibiQ7YWNyYLRaklIkqJoKB5Jxnzc kDuuu0mSgvdJhxPKecQO3+2NL20A6Kkz+WAfw1cwu7hpg8ItTUdDrhtn2qAVS+1ODpNJkv2FAHCG I+qZCjlRwMfTPEIRU4Gl489xBDGRL2NyUJM4IWxKRTkuk/GOp9DJra6UQemJuTR4NY/N59KtOpvW JNEl0kIH7DbHIL6VpDVaHKokfHcXct9cO2zumCuXcXs5xrjWKkywoLTFeu+80/qgTD5N1rF4Canb ZXcHQ0Zv1HwdlXDUIpfSoOc7HBaWQ2jRCAyWOGAgnkTC7vVYE1qJy2CxFoJ+J+xy60L8lIGeMMbk Pm9CGyDCII8FOqtaeRNVSgKewm3uKZPrhAO1yq26kHnwd0BryforofGw/3Gs9HvZ7LD9ctx267Uy Ml8Uq61y9aU/z6yQ9fhp/TLrI/15a/6AbIvdxQAZtoaNVq/en4/reRi+VyUrndKzvxKBK8/dzn29 m7uDM7lKRQsns3C44ItGRRYd4xJz+fvyin6BPT/H2x1Kg4ItwGIJFDZRTr26PKee484BAOCpMjVX zNMmOXotOG44avREzdqU05CKRwx2mcUXrrkLgAHdXz8ECykXDLvS2ZsbCLaGE1XQZoIpXyxxnXLg JTav3e2KeixOeSgBOZzu5PVD4PohAfkcHq9Np7Pa7tKulJsr8AQSCvs1W00OqCl0uVUlMgWM0tg1 j6iQUg1BX4yd1JgjKY/xGooF1Fo2ywmpWRpLOi6FTAlp0h4MZaBrd8qtj7OUPLXEceexGoR8ZULN YDgdNjHHRmeKg81wJgHdl3JZKF1V1xqRzHAxbLUa45dibfOZKfibq/6mvy++LCqN+X4w6uZ7SLG6 bFZz43XpsXHYIP7Govj5eVyO35HnbKvaXNdq7Zq5jGz35XL94Wne9Y87pbA/l8lUbioPcQDwHX/w NtPWFPy3BtaP4DhDTYFpv+lMn4t7wRDypcSLS7Iq4cDIRGQKGXt5IVCRiFYpR+A2hwKJxL3aafU5 brnXsM5yowlGORSBxvQYSKW9Rqc8Gbp+sNzp0onItVLqub1ORbxKc8jqZkbT8cj1jUORuEnbbjTk +F3Mq4FzLq5PG0l5gxb3jZqrNUU8REOaz+JHzRwTO+TUsHyxqFXLlrs8ctRG+y8FALqEKZOB/+lU F49JIWHoTBwQRxQRnq6gkrEkfsBr8olsJjPMFQlJKt21mmcz2TwUvUQhF+PVVpbBpbLG3SJzAJwz JLIpHGbttdp5DSdS7qTXyIo5DdmC2yN1pcxqWUgIipl7H71zJh/uHlNMi1B8I72228wxk0GttTmd XAZLoeLrVVKT3iy2C9U+otoaSqZUjviNzWiRBIxKictouU1lrm8k10qtImWgJu0+htp2rfIKUhqW nKIUs2QpNx+8790tEG+Zpj9VrSTM8cQdlK30ytlCWN1uFTeH8GhUgQeD3uqlVa33ENDZc6V2s1fs F1bF9TaHIMsiMhq3xveLyaS1nCyKjUG9MaqM+uN6FdS6IYVe+vNXbv3ZzqCU6TTyiSQUbubchWg2 6L9NuUMys5h5iUOdKgkX2ItzusPC1wkEJCwWRxCQZVRQ+hjwH4AHJkEh4cnlZg1b5xHyUhGN3ZW0 O6Nq+3X8xm5RSAyZZiqRCkYhUySeiOpAnpmgdKoAGx5vKlr3DZBE5nQq4KWwDA6LyZNImT2iQCBh NjkCnjuTCfB1j8lkdAjZYsltUuK0cxSO6A3PoxGpCCkrnqkQ6gTqgFrksMgpJBHNmnJo5E61Lnhj 9CQjKbfdzpa476w8jc0dZ9/GgsKoIeB7hDypdFKX4vJFNqUq7bJZhDxW2swkaW0qHptLILESlWw2 cQ/VsmEomdNXS9DDsFhularj/rC6+7zPPmZmg2lvvZ0gudYLUh60c5N5r75+ylSH83qltdnsc531 4rieLovvi+dmq9OZ559bDd1guV62xqVs/qWdGVbroP4T2VwwD8DGX3h+vAtmGjEYitqFP4IDNbsm kEGE3RbeBZ4nF+HPL/GqpPZCIKNR6JjLc4GSyJawOSKjOp0OJWGll+sywixfweXy2EMeHplq10Bp zbXFEeBE00nIHtRrEgmfSmm4SUZD1yxbzOUkxUKhoC9ixycSMceNkRxKuL2aeFbH9VpundqgOhVi cdTutIVh85HYomu9WMtJei08SdTEMpJEKjubKPiLAYCqpDBITAWeQFYBgUrBkImYCwyJTiIQiDQq liLSau0uhspkiwilPLJQp1VJxXaJgaKzsUViktrGV7N0+oBDJvGy+K4Cw8YBdZw0GMyJwPV1wGMW Jz2Wx5uYXW7VqFykJND2OiGULLjj93H4mu0RitNyp0ei1KptQrXO6VAKxDIuhytkR3lWuVpoM1L0 ypTXIzEmQzqDROy0cJQWryPhe3BHlV4Oi+l2UTQuC5GrtMttCrtdxqBzFBy618RWOt3QzQMchHP+ WD6XNrmTcOSuM2j5gSh+rm03+2B5UEsNxoNlv1vt9tfjl1Gm2ai0+8PEaoQgT8ge6S9a7VYZ2g7G jcPLfNHpdkqD+/Zo1Onc32d96XCpVH2oQvm7zrDjb9aywTQAgGz6LhlOZuJpX0hmFZEvL379vrqi nmNwFwStTsQnkYg07CWNiSWiAHBxhTu7vKIw6SKxVCRTaUU2j45znXa4WEmtOyU0+hJxu1nOMtxV gG4KRmFfPBBPqq6dKkPa7YZhdyGRM7qTqRRXHL1Jmphch8Wu1dzeqLVAqIdUXmvSnDD4IneQUeM0 a4REETcetdpZMrbdGVeZvAol5VrCFMikeqI4qgLyTkRmiqgSr8vDsYi56RuzI5lMaRxqvj5W0ElN XE2CnY6DCnBp9PeQJXoT119z5QwVT2pnqc1cMStqoxPNSi5fwSeTdKG8Pxt8gKqPGSgUNuermewQ 3ZbLjXulyuvnYzWfWTYO4/l2tMh1i9v2qF3tb8vldR6g6bZcGrweD9XqEkEnkG3f5rVGq9EeV2qN snO43CONbb2SHdcfu/l6vpKB89m7x/sCDKVqEBSHSrFb2OUQ4r8Fx+8/fv8mUy4o+JSFc06QygRg QYgAA7EMBoZOwQEGIGXwhAqeXKdPBlPegNzH1wOZaoCNNgkobiX5QueG43aH2ZngadIB2J5SGxMx rVllTSavNVG9zmvwia5jqYTh1kaN3ziu02pmwH3tccYyXKVPfeuxJHTpgBhAqFsnk1jpTIFXonTx nQ4hR6RxiF14AV/NZgqIjL8SAC5oHDoJT2LTqBSegk6j4QgkzPkFmU7G0Mg0LJZGZKltKqLSZ41z +VKqUm8Ti9h6sZWpMvBFYpHeqtBx9JKYmS12iTkSmGgWGmyxkFHCSrq912mtjh/Q2u5SUStbogVF GuVbbsyqu8CtOw150l6Wk8VPsR0+rlTPE/J0QqeFy+YzeFKOWBRSsBQSsdVCUbGvzeBFTTGJXSp3 2aQ8u9sUtxScPp6RLSL7QNnrrSQpR0/kKbh6CpMsYgowFq2A44tCSTgYiGczsftwMq1JJ27gbrfz GHgIVJ5eNstQt1uKl/uD7XjQHG6RcrH3UGlka/16YtWeryvI7KW3rVZbLajY6jVW8y3SbDQ77UKn 3a01HrM5U8RfKuXumtlcvDZoZp5yGTjykK8+JqB0RgOl4pakTEWiXV7+Qq2pL7E4HNXCIzFIRCaB doYlXOCpF1dXl2coAOCZFBFboSAp1XKLVs1xaMx6acwRTSqN2kjaYuOptIlsyB5NaBK+QCAesLoM SpvXqElEboLBrMEZSyTFbE3i2ivjem12c+w2YTaw3c4U18ePcd1WbQKGzRqTKqZiksSpa4dagZe6 tGnztVbGI3m5TLaMYWUqvFyFii2jE+UEoUvnEnPl/Ou0xJ7yxK59KqH5OqJSeNjOBCcWSZgdagf/ DlaDTqg2KUVMJVgvjtmq5ApNejJRpeBISVIKSe/OPOYTj1DuFoISD45MJlP92ZbrdfPV189srRJe 15DieN5+qfaK40avVetv2711ttooz3vd4tvqUMstkWN3P385vVQGjdao+1xpDOEhMtu2F41avvwM 1R9L1Womk7u/h28fbiKeZuEuGWm64RuxSUIUE89//fENAHgMBR81yy9oUgaTdoUjCQ0uMomJI9DP z3EMmUCoZIj5fIkG1tg8Iq+UZU0I9bd2lUil0YvJ57xoIq13uaJBsTEVTVhMBnNaa7fbuO6oyRhS Cw0WLc/nccb1ERYtELBGUypZzH5t95kgnlirj2jVSeVNQCzia7Q8BU9MJ5AcKqWOZ7CIOESPVmql EAUqOQAAwV8IAL/PaSICEy+QXtCYCgaednFBJWLOrzBk3CUNA/IWR2YLVWKSVKuPisUKGscmkQpk YjaLpNJy5WK+UE+SiHRip44vZ3H4ygjJpTdbo2ktX+h22jUhI5cDwCB47VYqlFaO0Rpjq5JG/V0y 7gzAwmujBXB2Ddvl4LK5AjlfxfPqJRw5g8MWSUVpIo/Bl+ptRB3JK5SIXS6vxEiScSUcvjbgDOmD DjPfpmBSXRKeSikRKNhcMkOkUJLxZAGdcqlyEeXaWMGdjkSj2cdk4j4Zcd9Gk3CvnYPi4cRTvn9a JlqNhr/1Mhyhv0UwX5SKPX+znMmOK4VVvb+sLPbj8iR3327c92uj1nS+Xefq1efSY63eqbYylScv BCSA/65WycWe2rnH7ANUuAs/5aAE+A8kU0gVlXHxuMurX2dnl6DnA1VlRX9BlYinE37jsOcU2vnZ 799nuN+Xl0w6RcEQKJgcCU/rcnFsFglX5rPHUmKjMZJ2Wbk2X/IhIIzGHTFfLH0TsIitHKtL5Uzd RG4Sj2bfNZwUK7wJo5Yj9KpcumgwbjazfdprvkPmlFlYhpvgrc7rZaVsRDz/2hTTkWl8mzlpj7lk PJFdjOcryEAHmPkKoYDBFPDJXIlSxZXJRfYUx3atNkU9SpvdG2IxjAxTQqkJxl1qnV1xG7f54nGL VimgyKV4vMIsEXN5FhaZKaYo2BQ5k6nzFQrZwAOUDUXu4btY5tZf+9mWG3Wg6mlaqVXza0D62/NO r1aclzu9Rn28bQE90Gl15/0R8jbbdzLIYlVCJv3VJNsrNfqlerbb8w+2+14ZadWfShX4GerUK5l8 FYaS6WzqxtGMwKlQzg3H2NdWlG78+gUg4IyMp9KZGqscS+MzKbgzDIkn0TGJlHMa4fIcwyAJJEqm WCzgamEHTy/3SsXCgFKZMCuZEhOXQ7iQJ9NJntUSCHJ1XlPAbNTaYlaD0Sz3arT6uIuvU1u4Fpsh xb3hk6PX4qhTyHZKnGq741bJc+kSDr1XmgAAINJaFTK2lIJlWvQ8JV9oZXLwFgdbSKFQxAAumX8p AFxiGTQmU8G5pBEBEaBentPwmMtfV4TfZ9hL3OX5OZYoF0oZMjPLw+cxsGwbS0QUKBhKksoh4fO5 HAleIpOwtUKhQCriiBMyi1mvcwfscpXJpHem7Hx+3MSLmpwiAV/MNpo0MiHoKXdJkyMalzksGq9Q ZmRLXCyFmE7iS9h2pY6vkEkVDIU8wBQxGAqdXmFjOjhiqVpoURnpAjaPz/fGTSluwCbhCwVkmoQv 4bCVIoGITyCwSWwKkcCkU6/Eeibb4rvVmILpaPbuxg0nCumC15not6Dbu0oinxm97qF6B6TRy6jU 7lVHL8Vcf5gv9TJ3vUdoVRqtc9v1sD56jnRb4XG+XJ/O52t/I9esZuvtp6dGppnzZaqlGpypdfIe f8lfyERu4YdcNQPFCxE4EDJFuW4Rj3lx9evX2W+g9AkYHJVLomFlRDKFfHZxcU6nnaMC9eL35QWT QGFQGCKmnMfy6F0cJVcpF5htpmue0R4MqW0si9cdicliAbVR64nfJD0CiUKv42s87mAoXtBrnYWY UuQNqcxClkOoF7rjKbNKZLZq2Q6Zli7k2dKhINfuYaUMAjrH60ircDieSndtTOkFXKmNR1eKMFYK QclWKEEeAhjl8jh8IZ0jkDhJXA/LGNLyDA6jR8m0kLwBoTeUVAuFWlnc5DImU3Yrl0QWiCgYkk3M 47IlPDpejmXKqGwmhWUIxf1uqOCPxh6g25vMbabzsy3Xrd5Wj6tatZJD/r/M/clz2+ia549ygQCx xB47LDAtUAsGASwQDTLIBaM3YgR/nIcIDhKDLM4zHSQlDuAgalZqsGTZlp1OOzuHPl2V91ZFRf/u +dfu8wIgRTvzVHffe+qX5Twn05JlSnzxvp/n+4zv6vbnu5/v3z7//Ovj08cPHz7/9ubHX59v3r79 7Zcv//L//qe/vF//9v1PT7/cfv714/WXh5vvnj+c/fDx7vbjX959+vXd27vXx8On6/e3p7O7B/2q o5+2loO7I70/fjVed/wTU24AAQhMlEVNqKdjkhiRNYagHF5/JOgWMUplScopBD0pyR+SI9VhJuiP dHw+XzHgm0cDsqftCyu0bz5pedOl+dQTq2Y6zWa7Wg+V82VnrpBJ9Utxf/RgzwPPLbZIunv1cLa8 F6v7OvvgKKQD++lB3ZPx6gu/N1iJOF1xr6C6K5lYIhZPaTHHfjcZkDUpHNPcwp/pAuAs5+Ac7rCP V5wOySVhLKdRjJ1Q7RgH+pSlaXfc740LUd9+zOegg5V0Uoi7BL8jXfNEEp54ynEQTLmae6AwnbHI 0tssRUPtbNN30M6Fetmyz99feLvFmtsFXm5t0Il72sXIVWu/2WoJeZRRcOx7Y1GPy6fKCU9wP7Yf c4ZjDofLN3G7nJIzmg6UnGVvIF71RfebWjKYSAUa4GsluqmIL+BUVL+34nLFAFBekfe6gm4nPG2O iKUc3oPMqJhbnvQv+ifF4dVMv6rXR7+9uRqunubHV2//P/8ye37//HD//ee75893t18+Hf54e/r4 42r68WL2r4/v/nL8489oMMTJ7afTL/efnv/bz9/9uvrw6vn44t3n44vn2cNF5/DmzX3/9OntdeHs 7uxoVRz0r1+DCF3oJ/1pu1sPTbwBN4khALAcI4ELEBM4MexQBBEjSVLiGBwBACdpmdMExQXK3Lef 81QS4aQ/mEyF8uCJN6fzSjlaa2d77XhvnN7PZ0bLSccRikfB0OTLUxClnlJnXfTHio2EJx0F7R5q ZLsZfzAU2Q/DC3CRmGee1QP73YNxziUm4O9EGTUC/mlhsBff9+0FpFCC2Ze5YDDpd0hhn0dMJcLB kOZ3JsqKtxopDWogRDJRv7Mc7zSi7V42mkh14pNSLt/J5VMhpwJWg3IcJAKpoA8UTpAUnVzSIaX2 a51V70pf6Y3z67Pl+eX1sxmWu7k4ufvLv8I6nv5l9vzz6pe7u/e//vr++NPtpw/fP3787vHm7fOP 33356Z//6bun9cdPf3n7+fndp493Hy+ewBHLfvzy/O7Nb/e3v7x7+/rwfPj+4v3n1fXdc2vYm93D Wrw+Gh/1ZqN1Jzo25YYJAEmS5Eoo5hZSkoThvOzyeuOySvA8QfJu2RHZ4xJRKeUZpR2xUN0XTlZj iXbMJ6Tz4aBC7o1znWQo3RpH3QF/pVCtVyr+fKXszqQ9sWVFSAb2It6498DVdga7+XDOE000Y/Vo tDkqpyLRRj0SSQx6Ma8jkHA6nElBFDxNMFZSWPACXoNeWZacXlGTHX8uAAQEgIQqORyKUyMISgEA 4LwNo1iMwGjS7fTG46LPFfB5HYwzup8Ukg7F545mIqmgxx1zVYIx+SCyr4lyIjCPZSp7/lJ+P3KQ L0cnuVIg1V/G8520FEw6XaVlIezJd2InneR+r6xVq/P9gAB8TIRcXk6O74Eb7wnLiYQsOHxdt8PJ yx5PqBk/iMccB77AwYEcTiZDkeyyVkxmYgFfws2psXDVLSR9TodLob1Bh8MpKm6KCCcc4T1/p1sf rIcXk3V3enmur3O1wW83s+HpU+vV8v7/9S+z+/dPj4eff3i6+3D3+O7x4uObi5vvz7Nf7s7+5e37 n69vv7x7+u7n49svd1+eP9//t9++/Pbqh9mb2emH718d3ukPq87xu7eni6f7D7Ouvhrql8Xe+Pr0 frnuzY/6/XL9INqCH4LBwAmFFWY1mlLimur2ujlZBecffAIMtzMYjfO8SIkiF48LAd9BKRSNO4WA yxtPVMve6n6rV8lVavlGvRRuFD3+UnoxLzackWAqEu4UQuNJe5w6yJ3UYoFiwRE78KR9kb16KbOf dMTCsXg3Wub9Sd84P0oEOtVGwanGDyqjECmDy1uuzWPJSiKRkFIJNqTxojuecKsxf1SNhJPyniPg dnhoR8RX6TX3CuX9RCJZS3TLnkI9H3CmisF2qJ3PREveaFB1C25FiAYDfmfQIakOhhJol1vy7UUO zsfr5eW6b5Q0v1o9XBlhufvV+vTLX97PVse/Xp5+d/X909nTr789Xb65/eHh882HL4/v37359OXj v/7064fX67fvvrt9+/rNw+fn29O7Hz/9Evr45e3b+x8f3n5+8+bicD28eXr/cfbq9KY2n68eph39 Qu+sG0f9YbEyMeUGjgigKEAAf8rrcqUUicVpUXAF4yKP0yzB8LKgJVJ0PK3tpXohkLrNhCsY8CYq zoDzoJJ0KaSnF82H/f52Pao6HKlONJ8O+PJ7ZRn83fDCo7jjsRhYPp+QcYRrJV8lVgkfBAqA314d SFku+OKJYjvsFZxhl+AMyqLsb4KjRbmFuNNXc8XBYxWSqqIJfyYAGEoGACS9muwGKSDjOM8BAOys DUMCluAZUCjOOBcUw4G4k3FG0mF30kklBIBdRNjTgslqMA5Sc1+hVG+i59uPgi6IpjzpTKayqGRS nmk/XKnH1KTL6UqPMj4P+D56Xo009qRoGtSRkPC6HXvxuOJ2+N3JoN8lxsKaIPgyDreDEUOpaCmc cnnltD98EHKHA0lPqjgvdbweb8AXFijVl6g6NGfMIcsKHXbJAABeoNhg0J2MxauF7Gi9Pm6f1Aer 8+kwV1h+/3A9fLifX2dX//NfZhfPp+9mbz89r25e39/f390+Hz58fz768nTyT29Pf1k93z4+/Prf 37/77vWXt19e/9tvH368+LJ+d3Tx4bfj1av+06xzfPv2Vevm7tNhqwda/HzeaV1enNb7ne5wqefr vnQvmXQzKAplBwDIJKU6JQWYT2nAVZalaHBQaZbGKVhulaOSQUcksB/di7gFMebySsH0QdLjr+Wq 7VK+0s6lY91yKNwMZVv1nssXD/gTtXaska3mI+m8XklGGk0tmN4LeEMhUAF7bpBKjmSjVCAjQdck vUgGO6Va0606IqFFhIrvJWKV5tgVrsSdYcmfYCMSzcuwZHwg4qEC4SSXSvpkKUaCx1WpZ/bylWg8 6cv523upfNMDz7rjKkc6+Yg3Hax4OUFza9qe0x9zChqsPUNqtMMthn3J0GywHp/NUH/IRD989Xq9 Xj0eHl6cr48//Pi0PDv87nr2cfjj++Hrn3+8mz19+OHu7cPzl5unTz88/vD5X3/+/v7i6und5883 d+9Of3jz9u79Dx9/LXz8+OHx+Ic3D29uHo9P18PH54ePw+PVTWmyXD2c1PTVMnfVGfT1Yqlnyg07 AoDKi4oS9yfjyYAqsXaGUwSnSyVxUGAY0EB1+UlHWvBEunuOxF40KTicXl9KSoWrIQAA7+kmEP5K Bx5KUQPZSBVc3XysLAeS4XjRT4lCEnau2yWFnIlMNRWJN5OhVDOUiNQ6VW8gVEoIiWYzCdIo7tIc DlHUEiWH5oBv63Qkq66gCABwoYbxPxUAvMQJQjDudghgngTczlM8AAD2LdgvUAIM/JDwUwp83O90 0cGYBwDgosNyyB/0iX5JCFeCbingSyskH052faFUIB5LJNKh/YPy2JMJHcz7EU/ZqXrdQVdgkU6l ms3YYJ8N15NiKtUKBx1g8CW/1wl+cMzpAI9SDMQ1xGWXIDBqKpCuJLyOsObZc+0HnF5P0hOqt6pd /14i4k8KquIP7Ac1OSHAQ+bjTs3tUBiZop1uOZh0B8qDJWy75lFh8mo2Xhbq+sf7Y/3NnT7rrv/5 p6vDx9Wno/sPj7P70+vrV0+PT5evf1ydf3zQf327+v74+O3D4z/969vH3y4+fvru9b999/TD3Xez W/3w3W+nq7OT+6vuqw/vZr23pz/cDeqNMXj+7cVstUqP67XhXM/Vneli0CmThI3AwZcCAHCcW5K8 YYlXSKNAlcFhbUkEAJrieT4JBsrviaUSmqyCpqQc0VAykkxXS+1aea/ZTvkLoVCyFulkyy1XIhzz Bw4a4S6IglS0uvS4Uo2S6IAH4q140nGfTxSDwOtWoUtGnFov1XPJ3VJ6XxDlZKwYE32eZCx9UJS9 Bw7NJSW8rE8BALgcAh0IpGivN8xHYl5JTfKilqxkKinw+oNofFEh7GtWE4ISzTkrAICgO+JsBjhZ dsui3+H3umRR5WWSkUi3W3R5w+mrwVXj6HJ1cn0+GR0ermbr07dHl8ez9eWH29fd6fGX2cmH4cfn o4vvwJE/fnN7en9/+uXh7suP97c//PT50+XF+emnDx/fPn06/vTu4eHd2y//NPv06fZ5dfvu4u7p 7fH9TH9z8/R5dDx7bg701cNZST+b19bd4mjUKRdrhtyw4wSOU4zCcQ6fKx72qiJmZ2lKdKDgDAt7 nFTdvBZgNI/Dk8qlnF5/xCkJYiKQUDypTCAZl7hU2RVJBJ2eQEil+EAv4fHLvnK4rCXiQVczzKui y825YQUCrkT6IB12FeJ+TyWUjEe7+UTYm/aiEHo4LirwQNwap4rJqluRaUoDketxuRAABJ6S/h0A /PT1oIARfPzT6O8LAFoBBIF4dsHeE2XCTvM0LA5uZ8F42WH9kI/q5kQm6Xe7xHA8lXAk42Rci3id CSohKeF0UJLCsbTIkHFXPhGIJVxxR3A/Eo0WGp5MutRZHkQORCUmeePJXiQaKKX9RT/trDoVX6Do cjh9MbB5PrcjLHmTjrhDkfxOlMyLB2WN5AJeT9TnlONSxOP0JIKxangvWursd6Mh/14KwKOEUiEA CKCAU3mXIKEAgESBkBHBN4039dHRelYZFoqrdaeXL67fnb4e3h6vT9rTf/4JjPn5J3315vH41YU+ PHu+v786/PH44tP7/ne3l19O129Ob//p//7w8Nvx5y+/Pf3z95fv7n+7uL26fPzl7vDk6n7VXb19 tx7fHn96WNZD8/7RrNOfnV+hOSrrid6ua56uU5YQANAaIheAkkXNF1cpEADgWbHgAeAUDQCgGY6m +XAwHgmkHIGk5ObiySTtjgbCPncglK+3yzFP158qJfZ8OV+7eNByhhPeQCTVC9e7Hsde1NNLOVKN puL2BQRf2eN3J8Kq4ooriUmuQQUEpRhoC0ouE4sIAgj9Mgj8dDwQ3SsrsagmIlBiCZVWZAfsRF/C R8djXtofCSpcUBXVYGVvP7DvTwWFvXq67AhnDlyKuN90RvfaeVnzOvMpVXLLMudzgYWVFZXSeFJh BIcixAOl9eKsvVxdoMahyerVeoYC8+vDy5OT27cXze7F7fr88fzj88np5/evVlfv312sLs6/f7r4 7bfX727/+7vn9fHq9OObjz88fDn8cHtx8+npy38/fffu9mn17vZqdXp7+vxq+Obm9Q/z4/VDTV9f P80yU31RWNdrvWyhnKt4KBa2sB3wS2Mqz4PvFQy7VBVcMobnBQ05t/BgWN7NKzFGjTj3UrWIK5nw gUrnYoG4mK6UwvEw7My0OxZ2uwPxPY2iAtm436v4msGy7A07nXtgvFW3pgpuSYzFYyFPxeXKJWOg 41yaN1cDvzQSVpIJf8KlKHDYQaNyqmvfrSo8CVpABnsqyaIg0rz4t12Af/x6UshP5tU2P/1dYwA0 xymaLINHInEcAIDhSdi1djsGq2cjKEYDxaKpKu31CS4h4Qz43ME46dJ8LkecDkpcci+uiK5YVGao uKsaDifBqmvCPkiBQq5ardQqi3wixak+JZB0FGL73oPAXiWowttXE7GC0+3yBwTN69dcMTmeCCYV RQvIglsMakFNoSmvK+IHOerSElHHXiIRAX8sGip4cpn9kCfkcLrF/ZDPLysuN0WpNJhYUeNxBYSZ xgluwVnSJ/2j9b7eLV7q+XymN3s4vb/64Wq2bDf++V8Wp58ub/Xp+5vTy4uzwexmdb++/P71/Zun s48/3P3weva4+gwAOP3u7vaX327++aP++PDb3e3q7OnHu4uT4cPr8eXN22H/h7sPz3oj2h/qq97w bLZMt0bLs4Xe7gr+nENRAQCwC+08q4Gs0kQ54OI5GkcV6mCb7DhHkzgaCUCDeAqHA7GYknBpTtUV dtFuTziWkLy+QruRjydysb2qN5Wue3PFVNYB+joWSTR8hfq+kvIEmn5HpNtUhbhP8+RCSSHmFFVn XIq18lnRJ6mFWEnkygdOr9OpKI49t+A5SEY8sT0qFhGRFHWxYZUWBNgBXCwe5p2xBLgCAse5RI1z VryecCgGCN6rVSuyq5p2Klq16kihXLrmdBb2RCmoaZQ37ovHQYWpEsVTmAwUd6XyevaqMbk81dfr Xv3yem0G5l+90ucf3h2ncxePZ6uHY9Bbx29ezS4Onx6P7y6Ov7959etv92/f/uXt6dXF8dOX9x+/ f/h+9Xh7/Pjx1cf//vz4+O7u1ZvPR2evfnh6PL168/7409Grq7vC+nx2NyuNFou6Xq7VmpVyE8HG jtsQABiMYkhXXAMXXKXAJQPPVlMJzLBuBClQopfhEy6/vxRwuoIRTRQQALT9WiboSjg1sHrhuOSG feimOF8nHotzgZKz5ABZKiSNQjlREeBMgyoLBapBVy6cOPBEHJQ7k/fLoPiUYDKccCsKLL7GYTwF DwBsAPghipRwgOWUBJWkFfe/d/7/+tWHPxkU+Me/JwB4iqNESXMlFZWjNcLGgj5CACDsBgBYkVWc IvLww24HeNtev+wI0k7Z63Y6eFnig74kuFU+j5NVkvF0EFYxKWsS7LBYs1Y4yORixbY3oAIAQDJE kwdhkLYxWZKCLi7srzgFV8Avy8GIFAwILl84rEqCD6y34uZcEkVRLnfCC6rTLQX33P5EJF0PxzyB 8l65WYlGPeC3Kgep4J7MOZw8AEBSFFWEI8VLmsSLoE2req63PKpMe8X1suRJ966OL+4PPx/NesXe P//33sXHi7fT1t3T6epiNTl8Pjo9O/zt6f3Dw/Xt57cfTmePZ19+/h9vLz7ev/n5uzf/9oN+8+aX h3evL+9+eHq9vnp+Hq7uH4frz08374e9zvpsdrFYX53Nq4P18HzUr2eTibKDQyRFS0myEk/TcNz8 TgplWHDjFygAnrTzJKbSDJ8MJ71g+ONuISg64m5e2IPVEMPeWqdVC7pK4b1KYC9fSJaLibo74QuG fd56qlqoiP69cMrvCuSrotvhkzO5iEOOaRLlDgqxRrXh9qpSNZlWuEpUjieDqip7RQBALLUXT/Le hKhpcVmg4woVdIuypnqdLlKOeamYX+EUpyZT7n2XPxjwet1aJJPxSI6DkEt1l/bdPk+6KsmyMx+R taQiwk/vDbrADooiCGVCciiKe688bR/N27NTfTot7l+tdTMw/+pwMH+8XR10D5+uj1+ffnytHz4N 13d3T+/vH4+Pv7yZ/dN37x8ffn57eH1x8fzx4uNvT7+snj69uvl89+Uv756f4WseP5+czD4/39yt 3tyvQEZcXtTXr0YXV7VFudWdNuueaKhswsZuAIDFeIxOumB9JIWG54GThELjBAKAnWBB3oZZ0uVI +NJet9uZdktOLhGLa572vtOdCApOr5B0coLXGXBwqrcWTgR5f0WuBn0xtwbUlChRlBAAvDHfXvgg 6SonE/sen5tU90oBEGIJxRF0gkxWwTcVKZymNZ9bIcGyqZzkFVySomk8A47IH5/Nf/jpm1lht8bR Bwzc/l0BwHMkJ4IC4GiKlAAAJGYAAP3LhlGYwiouFcxq2OlwuxLuoF+SnbRTCGoOjVIk2pmMg4II 7AVZKRzec4AzkRQ1NZJIxSu1rqdUdxe6Xp+iBpSU1xWLp70+V8AtSpIc5JKpFJjpmB8sfkSEz7p9 Ca/idngVh4uTVadEquBhAk8cnIxKTGLe/Wo7nEglSpFKs5KOesS4l9sPyCGZE4JAMVKlVBWMLqyy qPAqwDU6rRbm/dKoV9QnVV+qt14f399/Olk3eqP/+ZfB8cen53Hr1enF9cXp4vRpenz++teH57un 4zcfP95cXD2uf/zxp8eL2/uHX7+8/bfb88fbH28en4/v3j0+X53fvD0/Pn4ezj4/3D2djAfnl6vT /uzsalnWV+vz0TTXi4QzDuTiw4az2xlWRI9ZdAecHGUkBozP4zxN2kma4HiWioeDTqeTAe8nrsku jZd9bl8QHKFSZ1ILO9PBSGYv2m0mK914RgAnC8xKORRqNuWYz5HwJ73pqOQWAu5CPuaWYqrGS06X tx7quIK8FHJGRNWTkoLeoKiKTkrei/oj4GaRySDydzWRcomK10Fp4PY7BBKsFhdOUJTk1tyUEHUn nN5wXNNinmpKcacDQc5ZjmreUCAK1suZSTiAMQoPmgU2BwgwMIkMITpERY5UxoX+srm+0Hu9nH84 nZuB+dXheH5/e94sXp6+urh4/Xk1fXWcP3l6//zw7ofVq09v+v/0ERb5uw8Xr+Co364+/vzwy/HT D7PnT++///n2+f3764v3n9bL4eeb57uLt6erDyf64avO+nh6eFJvRHvdUa3ojaSaJmzshgvAMrAl vC4FrJIClg0kAbi1BoCRBJBUIYkxmhxORMDndJeCcpwDDSv5u3tu2Zt0O+Jy2EEBABJBRY0fJMJO OpBW9sOBhCCJslOmFVFzy6qS9PlSDk84WA0mPIASkgzvJ3hOSIigmsElo2RBBeyQjBp3K4ymUhwn JSWnCAKCJhnub7gASOx/BQD46B+AC39XHwDHKBoNrXA7gzyIfwUHLBIvAGB5gmNVAIAqxWWH7PLK bh/wnXe43YoATp/Iu+G4qlIgkGS1cNgnSLIWVCUukQg4PLliJJNTq3WvXxQRAILB+F4g7EyooiRK cSW8F4aznwwASSMiiuTHfAnJ5YwrjjilaW6NETlVE9wuF69Jkk9LJkulutcb8FYD0cyBJx1Swj4+ 6hU9sionOY4iefCxKNR+K6kqTylgcAehynxeWBQb81olHMsOF8enz+/Wem9y9D9/1Vc/3Nx1Wuga rcOnk/vT5fXq/i8P718/nT7/+N3d8fpm9uWHf3q8e3N/9/Ptm//x4R5h4f2707vH2w/ry+fb47vr J332+Wn1ej3ory6PX69Xsyu9vb44m82Xtex+uOLgWQsAGKvQGEMpjpjLUKGEuftwkmTtLA0PAKOC cbckC4ygOYKC5FYoLSzEHFLSEW23moGg3xEoeQ6ylbinENwTAkln2JXIhBKVmjOZlMN+b9DnB3vk d3ZLSYeS4ARKlePxpq8Qd9CST44Joj8gBhPgVKluWgykUj4v2CGXW3MoAY3iHKLmc4JAUcB3I8V4 nAMXj9Pgx6C0lBZ0x+MuSUv6DvyKO+qNc/HmnphMxffA3rujLpfLyymqIyk4BFmRRErkMFxxgFn0 7dXLy36lv9Jz3XKi37MC89evJpPV7VWhs75GAPh01H91vX/28Obx/ZfvZ5ePj4O/fHh7f/bx9un4 1erxzeXHXx6+u3v+ePX87vGXHz89Pt/PLu7frVujH94/nb7+cHH8Zji6OGudHB+tjhrlUKs+7vSc AU/JhI2xxnaMYTDeG1ckRVaNjc3iJEaYALDjImw2nIUDDPpWUty1sBCm4E0p4XpMkJJJOBUSwNHt daKIoNPvgxWNhVSP1xcW4AXDbhJ8VoesKMFAYE+LhINRZ2xvPymQrLAHiygmRNktxXmFlmQOdYaz vCAopCBxQNig6lB5WaVphpL/FgB+sn0FAOuDv+sEUTtB0TwBKt/ppFme5BAWjRCAAQA7Q4MToDpV VRSdIuyYoCYmFB7EoVPi4HHz8HtNgHPqC8dZOKJhTZQUJydywURCTrW7gYMavVcO70kyuADhuCMe CLlcYXCHRS0uhVMOUZAdPocsRkTwqDTYyhoYQtEdpiWnIJMSR4NX7wySkqR4wWmoZUCDxRIHidRB OhVNKWE/k3IpIU2RkyocfXClRR4BQKEoHnwCLdmLpEfZbq/e6kQOwvHOtHt4/Ph4Mp8vZv/8s371 4e2q1tCvztbXz8dPr6br46e/PN3f3d0/fPfbarV+uPz84de39w9Px7/d3Pz07vbt9z883/1wf3/z 5fPJ+cPt6c31af/q9m59uO7rh7Pj17PD8yu9Nbs7u2rNS8VyLO02AGCEohiVwViac3ldIo8bADAI wLAgB2iMpwnVidZTo2XJ6XQrsD8kpxzWtKDsK2cPPF6v4Ct5qpN0MpKJe91+F3inicyeM1pPOh2S 1x8TXPDFgi9Y3HcGOS/n5mgl7NhPZoIyL4XFpFNKJJR4wgVgcdMqiCgQcxwtgAnn/BKjyqIQcDKc KLqcEg0/CSfAvtZkwLwUEB2CI+hQQB+m/aI7FE5y4WpAdfkFP1h7wa8ZsXVNRjFuUZUUXlRxXAXj KIW90eZUP5hf6eVOybvMNY6NwPzsfNIYvjupt5cnKxBfH0ZHq/P69dOHtzc//3y0Pr2Z/vrw9qL/ 4dObV5ezx5vVxy8PX57fflk/Pr75+dPtu8fTk+PTm6Ps4Pb+4vjuE3gJ0+npcNQ/XF+fTKKeSb7T mjgC1YyVBTQAQJAMy4e9ksQ5VGPZMRSEgd/B3rfbwTt32cELDnvBQ+CEXMLtpQXBqTrKQVl0xt0u JzhGqhMWLKmBY+UDtzccESPgCgiaKvucJFhGB3hPDl9gT/GGwVONpSpJgWaUgJumuDB4o6KLVFlV A+cPnjWpCCrvFhSKk0CMUaRGIQBofyMD8I+2/wcAYMSiCXj4DpKFI4QWDTcBYLivJMEzgCoKeCfK EvCMiytwMmWXwoPDAACQFDC4WsLpYjVAJ9h2yk0pHMgnea+dC0SbjHc/ntYcPtUXDsLhrzhcYUZQ RDmIolacoGkJcIUiqExeikfCctwpS4KXlpKaTGscKVGSC5wLTYlrDiF3kEmiFGMy4AkFQgExHMF8 AA9NdMcVkYOVpEWahgcOYgDUNSU5/ut//a/LXKeRn9dc6YQ7N+6Arnxaj5bz1b/9rA9u3h7lGou1 Pr16fHq6muqnd/90f/z0+vn9z7+sz4/uVx8+fHd7f/98+f3F+7+8/eXtLx8fLr483T/+8uVsdv/u 7sPF4fLk3fHR+dWJfnx1eDo7vl73l6v79VFnku7W/XsAANIEAM5wBEbQXBCOIgk8wCwFirYhwRM0 iStumWNUkQcACIKqosCwAKrVqTii9VDGBx59dS8zjnp9HtiKAWfc5wqXAlqoHZM1zReIiRJsXzkR L+5pSS6uOjiG97pTTo8TTnFcdIJKiCtx0LMK76YopyvikJwqLXGSiwqIGDhL8JIsLWlul0irskBJ Iq1IGufmlYToliUHqqZ3hFKaOwIAiHnClDOgBMAp1MJcPJFU4Js7OTdICZHjRQUnKPCNRVj60vQo M5kOa72md1Brv7q/ODy+1tfZbPZxVs81lmez16s3s/XqfH58f/v2zV9+HcyvHvTvXj8eLkBlXc+G j4+nn2+fbt9++PHq7c3jr2/ffXp33H+1uutP9LfH17P7zxcXT+Oj16Dorq/O13PUj1gbT1z+QqZk ZgFtFgAYOh4DZ9vFGcuO4gBGfAsBgOMcDvASmHACyUY5FxPCtKi6KfFAlhTBKQfdAAAlGITNKVGy GJMdatAnxJJxhwMAsBfkRRB2AmglbySkBJOuiDuwV03KPK3ERIon45KmKg5SJcA08QzOEyD3Oc7t FilVFGgJBYcoiuX/uv31R27AfzAA7DQD+1R0OgQaJCmJduwuAABbLGhKOIwKCHEQUgBS0OaiS6Xh x6c4HmCmqnJQdjBwht2KBruYB1fQG5ejhWYqVWUdPmfF7YqpiaTT5XRlnA4v41bBpjhdSRFMnork WUBWNbfi9MclWGpJ9pIgnjRK4xmwKWEHK8mKSxaEQsgT9HnDHqfPHwn4E2I8wHtF0SeJDqcogpAh SfCoQGcByWiQM4qEAFCpFw8W1WA0IGVyjYv798dXJ9Pe4b/+Mh+9vjkb9YrTSUN/vLnrL/W7i788 nT+/fvP25x+ns6OL1fOHj5/vXr9Z/3D8/NvNPz3+8v3dqx/v7t/99uV4fXdz+un+/OjkZnZ0vT7r v+pfHp4dr47m0+s7fZnrhuptv89Ns6wppHCWxzGcpOIut8ig9Ir9BQA4TTAMDu4UyVIibDGHKIOt oMACC4rbwSmxjL/pdwixtO9gkg7EQLw7fY6kP+gqeZW9nE+UhIgvzHEyeA3xYBugyDkVl0qy4EII AUEW4nHgqRB3KUEXbF7SAV8nx0TOKYJOUlxUTGFUOMExN8aCJxZUeFUDFUDRYNYpgVbjCshVWUN5 4sieIPi8Sc4fcPGugOqDvy66KHAsJCEpChxqr1F5XhFZgoLzr8LSZ6Yn+VZRz7VqiXEhf3766vL4 1dm0Mx49XBYKjcbV+u768RA8Jx2UwJs3f/l52ju5WX55/Xwxf//u9vBcf/Pp+YfHmzcfPnyZ3b65 +cubmx8+rMbn69V0efI8m53c/XB8eNqanZ6h2U9XZ4NoKLtfbWXjkXZmX0OFlhYAWIYlnT5ZplyU sez4JsBtAIASBDuDYShOrfJSzSvFSQqNcNrjQNEIWlwAAIhxh0C5AABqAp6POwweGIhhmdKAhSIJ 59lFKcGUR3XH3RGnP1pNajwtxhSFZpySxqsOXmVIhSdZgD3IfUoBM8qD60CrLKbSAAD6GwDssuA/ HAA2O4mxAACHWwZGsawRnrbjGwAwGBwoTqbB2KsyIJ5SVUklAWAueHsYfMzDwVMpWdAEUnQ73KAn KYnmRDKZ1PYzB6FYGgNxUXUFY2oy7g463SWX4GUdCqc5XG63RmoiFQ8rWgLcVtjwATB5DlWUkgAA RaI0moHvFZNZUQCJqbmbsYAj5k2GZF/MH0mERWdCiqtyWBQd4FPwPAIArDKJMXCmaIzmFNiFo71m JzQJJUJ7SjTfPX24m83W/c6rXz/Pp+f3s6NGd17PjZ7fXswHw9evfn3SH+8//PDbbX89fXVx+vbd x4uLD/03r24+3v/rzfc/X5x9eX13+93n+/X9/fHnh/WZ/nx0sjo6G5xPTi6PXq362ensYjzJ5fdq dV8cAGD6UgAAEg47SQXBW8TsqDgQbJDN3Io4iWOYXdEoDPSLKiDjQ6Np1pqgAQB43rnnbwbAT0ol Q410KBEPO1xeNwBArsSVVNOnao69RJCnJZUGDOa9XJhzK0GAc1yIawlNdsXiMqxu3KE6HJJAkW4Z nLk4z7skFDN1cWGVVDnY0xqGwco74XOaAieA51SREnjOqcoKraBiZVdgz615Ey4ulRBol18BRxCM GOXwOgVHTJE5l0CIFAPgIDFQEAoFS1+ZntQ6dT3Xqccatf01Ss0dn0+Krf7dZa3d6szWrw8fT4/O roavz9/c3Pz6nd46usl+vnu6Gzw9vgOx8O7Hd7c38M+bz+ef3j3/+vbh09uz6Wy4PtHXd8Mj/fWH V7PV+NXxTG/rw+HVPOOp7x9kO95IsWRkAS0AYBjGMu6EAADgtwDYGDk7xWsaTmJYwg82mVYyQcVF 0oRIUzFYF0WRgpqadItJTWPd4CGIXsUtaclg3CGJTrDgIVRbxAuOJEe590KUltT8Qf/+flACCRcD j44RRAnNhFV4BhYHw3mc5DVakgSJBBsKrjdBkRQIxT8XAAxYJzsoP40DT9WMUO8AAAfHhdIYRqE5 N61wDKdQKPRHOUSewVQOtDZDgnYCiwXv1AVaCADAcBIb9Er70WgouYdRsqsadyVUMEFOp5xxaQAA +CLBBR4FePe0MyzKcYHiZFWOgdmB5ZJcjOpVFEpiGXACfCKrCCLypQ6cYc0bjoc0XyIQiicVIel2 qe4gSDawYjQoLlIh4aAB0FiWZhmK08K5QcBTCBT9kb2oslfIXzwfry9Pho3LL4+6Pj0Gf72zKNcG T+8OJ6P16eqXp8mb97c/fn8zXB9d3q8eHz6fnn6a3lzefHj1f7/5+OvF9Mvd0w8fP9wcPb1efX4Y Xi6fp+uVfrVYN0br5eXlNLdcr9qNdnUvn/MKbiudCvsQjjiB07zLoXGECQD7FgAMirmoGuwNEgBA aaRRHcABAES3myY1b6oak4OBmDNQS++jKkxnUAgGXGo6qPjTPlVw7oUdNPIlwWBVglSSE9QgR1Mg ySSvrIX9cVn0wkKpGogs1NgBp9PB8OCLcByc7yAF+FbkoEJgLhdyEBRwTHmMpyl4qDzoVQ1sFHwF F49FnFI84eb2vBodT8leCb5WooSkwwk4AMfQjYs8Bn4X/GVRUcEdkw6WR4VafVnIt2O5UshMzV2P s8X+8Xm7NR9fXl1cPN7pa314Onx4fvjlc7918pj79HTxsLx7uDl8NXz3y+3bm+8e373/MPt8+/zb u9cfHqcns+Hy/Gh9PJ32Tx+vj2aD0+szvTjXlyfj/H65Wu21A6mslQU0vVnY0iyjhWF7O3mC2CB5 AwGKFiWCx7CYn1fBcEXdsMsZHHywuJEel2BzBWUxKYoESGA3GBs40nFXUFZVp5tRUrBLcVp2hhVe 2IvQSlLyx/37IZBXvJSQZRSOlmhRBv+UlTgMw1EiUESflEgAA6hrHJxu2Knc72T/HwPgp7/+9b/8 vbMAsDtRsoST3JIqAqS+AQCLYzTGSxhsS87BqgrLiYyqKjRod54kwAOgQWCpsP9k2C5y3AEPnxMJ VSbALER9npTTx/Ba8CDs9KoOt+R2yQcuKUw6NF7UnJJqjGUAUyU7BI7SONmrMprGgUViuaRKUSK4 TKTmUxlUbqGI8T3NJSbjcY8WS/iijjA4HkEX53JKvEwjKQYujMrgOAg6OwYAwHiOC9bGiVglUQh4 IvtSqpM5fljNjBP74fXsqHW2no0643xudPruujc9P1x9fqq/ubn97ofT4Wx1/bB+OL59uvvYv5k9 35z82+2HX097n5/efn5782b4/u7sh4f+anDTX5/3h2i8wXC8nk3L8/5Vs9uO7uVroIxJzG4zAUCg 0D9NO11wzg0A2BEAcPRfHM2tg+WncZoFr5MWGR4AAKshyJJb4EnREfKE5XAgLiT3PZWg7AqC9+mI Oei9uOIDN8jpTCXB1IAHDtAIOfggCFUXbGvAqxQWJK8f7V8Z1ayAHWdhsR2iKrM8+CLgujlUsPIq CDYHRbAuF6PxHPwINE3wDE8hAACoOaAJ/D8c87kkV0Km9mIg70LBpKyCp0dpQcEFAFC4pBvsJg7H HhStqnJAYDE912vV9qJWzSVK6ZSZmrvu9zrL1dlkMD15NTu8uLmfXs314yyQ4Ic3o8b6sX37dHyj 393dr46H7367vXnzl7dv7h5PPn56/vHd8ZuH0Wy1HhxfHb0azfWLu9nyaPm0ng2LWX2it2qlTLPU KnhC2U0vICoFtmNoJIsYF8BM0F8DwMzEqgoGAEgEwPkhKT/sJR4jKJp2sCCDaMmlcg5RDCoiodCS w52UNFAFDifQDwDABbwKh9OC0yuR4IkxXFz0xX1pn6AwlJZwAwBgL9Maqo8AABAGAEiFAR8LPssq DChEhgQhzfB/+3j+cR3A4d8zCGikqmgVtSqAzSIsBFgAwMB/JWgRdi/4MgQIPE4iOEmBBy3xaOI1 DQAAX0YkwXJTctjJo9QgDgAQAmokGPLJcZKX42lQrZxbU+S45nFKScohg7PoFlUn2m8gpjRw8jlw NuM8LkocQBnjXbDvFJzhGAAASWkobJr0SW7V5Up65EQilpZRA2E4qCYdGisxNKCJROE/HDeqbFng OGgCV2YSDka8pUA6sC+kGtXV06vrV6Nzffl2dX3S6uuXw/a42Fi+entW1EFQvnmq3Ty+++XNub46 fQX78Ozm+e6jfnP29Dz9bx+ff75rfHr+9Pn+9MPw+enk9ql/OHhzdXXVH00XkyO9tbxalrKTaTVX T+3ly25FYwgDACjTglp/SRKUNrlZWAQAQ5DiaJfyIk3QjKhorMoAAQAAklGcB9peiwaCbl/AAW5A pOrQ3OB+KlpYJgNh0RsPS3G3P6nwrEahklKfm3fwEucEYesEgw9K1etzaJJLTjpVOMQqQWrhOBKf tKAy4M3J6IEqNE/JPM64HOCRgqwngew0BpZJ5uAvwVeTSPnFAsmgBj4Xn/IrTNKTcDlEklJ4ySEH nT6FU5IyJoKYYUSOQdqCgCfi6U3L6W6xVql5D3wRMzV3ue6N5+cn+nK4Oj6/vHi4W6xby/P05ePF 890it36cfLi7e1zfHa9mF/qbXz48vPvp9vniafrj54fbN5c397Pr1zP97ly/mE6ujq/Plrr+fnR+ VG/r9UG2nM/k861yyVPc6QXE0dpjjOrSVHC6UQnmFgDotzgPAMR4AgsnaE5m+KQCvi7B0iQtA8Io WkNLqUqAT5xiNIczqME+BXEFEhgAwCfjKo9TghMehxBIsnRcjAW9IVhh8Jq9TtDNcGpIWZVEjQEA gODHeZYzdiulEQpKArGwaTGS/l8CwPzP/7WpBPT93QHA8C4AAIUAgO8CgEAAIBWCZ3nRjYGh4jQC ZCFy9mCfEij5DgAgVEZ2KLzsddAUxSu4ImOST40JobjioDkhHvJqQcotUlpY8jukuAgGXxVlkXMp KhhvQZA4TUIxcCdpVxWVUTiCB3+VUuykykox0BsKR1FaPCkJoCO8Htkb86alGOcOh8NK0injCkty GMcinKIGfAQA0gCAcy8bdCe91Ug6FnWmis3Z6fHhYWM17L1bHa5bi8n5WW6xmE5nb9bd6fF0dXpX fHq8+f7paHp4f3Gjn/bvHl9/Hr45v7iZ/o/vT7+7b3x48/H2/OzD1fPN2bv76eHo3WoNrsTRcnAy zXb1QTmfXZQL+cBeuSSLEoNvAIDOP0aSckBjNwuLfwUAEFEAL1EVcY5kad7O8YrgRmPZYK1DcXfQ 7wMeuBL7sqQ5NIVXXBIf80oud1IIa4kwR2MaL7CkmHTzAi9ybk4VHBqluZxKMglKQBCSLpWnSLBW IqwYp6KYLqNyKph3AABJkyKPs24Z40kUnKYAAEBQWgYvTFE5maQlFfP5nUm3wyvSgYjKxkN+N5qv BwAQJKfgBegHJUxhQc+oFBCM50ALcHv1QTVaL9UrpXjUFTBTc2fni35r1j85mZ1eXK5fvb5oD1uL I8/Rzd2r2aA5fLN8e3HzeHl3fnRyoT//eHP34V9v0XW733+8v7k5e755ffx4ef5wvb7vd1aXR1dL /eR5cnnUremFSTZTaObzvVI72ja/1Q4ASDDjvCiSVgXGJhCIIjAUxcEOx4JxntcY2s0xCo+xGMtL JPgzlAbeFTwVUPwgLGWHwyHxvOQU3SrFOQWedjgphlBQoy8jJJwY7ZS8wWBAoChMFbwuiWQYI6Io KRqJAIBTdnCQGAUcalVCAABflWRZjCH/NwGAJAD69XcsBLQZUWo45mRQEmVuBwC2LQAwViV42Dsy Q0mUqhHARIbkYd/gOA1SkeFVAAEsCy2H3Sj/xgEAGDVBxaWUm9Jozh1MhUUH71DA/iBZ6nQ7ZAmA LHEukQe/FFBASjL4FZpM4rAtMQW0hUSTlIojceEVKZrjKUp2uVByWvLuyeFY0gOEicfiXiXuFHD0 8xAcBqeeMZ+6nWEYO83zrkTHJQve/T1PeC8YqZf164vjVfvVUe32+PikM++eXdcH0/Vo/Tisz0/B Ml2MTx/ufrjoz1E68ORYXz1e3Pbfrmbv9X/5DUR/4/Htj4+X+ofr929Wj3ej1fTtxclgeHS1Hpws sp1BtpRpdNu5UsKTqaDBRKanaQGAYEktpWGW648+b7cAAP9mQThztAL7DE4fHB9wuMDMSKDAZSoi SHG/VxNELb6Huh1EUEQgaBNhTdDCblRtzvOYSDkw0P1uXgOPHQy726HRmtuhuhzgcYruuFMFww7r ySUBABTHSOAlgA9A8bDKDIMpcAY0EWMwTgFnggEAgFkC7QqKHpxi+HasLyIk4o6kSIYjCuGMROS4 CQBNcYsuDk6FwqgYvBuKZ1gwD3aS5iO1cdRT3m9X026PI1A0UnNHq8HJ/Gx0NVs9HZ/PL1fXrUGr MWgun5+GU72mvx0+rt7dHN4NF+Nj/e72/vjDv767W73Kfv/54vRh9nz79u7z5cX71dXDoHyxXq6X w7P3y9lw0uzXu71mrlyu9UqNaCFmfCuz4BptaAz2oAo2mCS2BUAbBYCBZYGNjDmcILYM/aJSLENg nEoSDA+OMYmBxwvMxDFMlgUZHHdF4GSOUl0SqFOZhnUTHG6NFYIaRqE+bHgiDI8pAohTEsMYmpRp sG+kQhkAQFlqDi0zKFYDAPAv+Kr/XQDY/hF1A/4dOwFMAMBaEGxcAkW4CwBrj7I8g1EEbyfBpIFH qIADCeaDgbdBg4JheZXmOQJcG6dES0GN58EAYKpGU0ngoV+EPaIKLlCpAukEmRCWnJrkCLplQRFB 7DskWiQxTlNIUeAUkMAMS8GrgScPpp9Br6uyXFyC4w//CIJb00RBSQa0sC+Y0gJSIuDwKk6HgIH6 B78VQzjFzWdMMqwdnFlnvO6SxbBnLxIMBAOl8mB9cXzdPjwq/fD68Kiw7KxX7YE+6+s30/rgdL6e vlquXl8+zqa9i/u7p/Wr4fD5+nHx5vjofv3rz8PH9+2nd9/fr/pvjx/eXLx/Wsz0m7th4+Rqdr44 6vRaxVy1VKz12tVkOh0NCmbdGWG3rDzyRPcMANg3AEB/iP4MfsNjoKdVCjQiiQFQObC6TkVUQB1R MVEJB+Lg/SjumIj6HRSMlEQpEZc10etIUkKQpFlVdYGn5gYHAEwa2BfBKZGaJqgCvAZIAqdDJUlS xEk6GFbBfLEKTYExowDXPDxMnAMAqBQB3i8oMNigJApZAG3AfFEOXnVrtM+vBcJg9klXQCWEGAIA SYJfLHESJVOgBCiGw2DleZC0GKnaYef7yll/Kp1uVyNaNBgoLE/GILaOB2dLQMDlIdjx1sn6bDQu 5nvd3v3TZHTSnb6d3Zzc3hyfDnrd1ejVzavrtz/dnK4u519uj2cP5+9//Hjz3eXdw/XZzSIKX7Me nZzfT8/0eWXZLmTruXy93mu2os0wRZhmzQIAAThFDVnMDgBMOwEa1gAAIcsUqaC+GJLjYRPBYpCo TU4UWALOPwWPBMcESVI4FgQwL1OUAuqVAd8ePq25JQkwAFtV0lxxzUURNKHIyTh8PzCstMQDx0mV Jwg7hSMAoOAZOFUUg7GoFozBCMz25/3aJKSxuERpKmY4BLgZujL2KI7xNAbCxc4qYHlQ+RcJm4xE A21p1k4QPKwOhYPfB5tEccAHyA6rYGBcpFsE9Q4WXXP6XKrGulRWiMOmEh1Jt+wURRRDFkmVIShR gb3LK6xCgdNEUwQIEQZ5YhSgG+kqFZ1/CiSxJoJScCVk8GwDWsAd8EtJUXDLJEUz4EOzGCAXxywA YDaaIR3xXFAQg6lIwplwgWGeoMvM26/0zOf762HhqHfyqrjQr9fTh1F7eDGfLs/1q9X6Tl92Lk5f n64vT1r3V/fZxwv99Pzjb8PXD82Ltz+uXumPp0/P90834/Xw6a5fvzqfrbJ6LjvP5av5Ym3RrQTT /kjCwZktVVYxIGw4Rk1JhGl+EFm/AgCNcSLPgVdFk8BUcBRZ0cGJCg/OUlzlwjEnfKhq4KbBeooE o4jgY8qaknDEKdHJ0oDmIMFIsoOCJ8DBV2ouhdUUsP48CAveLQjgY5ASzjCOOAemn1VJsEokeLlI pIK3RGME7EsMR62hFEsYAFAkhXHTvINX3ALl80mphOyQSCGhElLSJwRFmoEjIIGtVHhKkkAMouwG GAAQOwAAkvFmuglfLF3YDytRr680upoMBvPj+UzX5+vV4cPVcDKdrvVJPtTp5V7fF/vr3gIcgD44 /cfjSX02vjxdr9/85e71q9ny09vj/vvLp99+u/119f5uNnuc++/G3fV8fX6xXOuj0CCXb2TrtUmn lZ949oNmMyBhlvsjAKgaw2okiwqATACYQhFH429QywYhihTL2TE4nEjC2DEV0QIWQ2NxQC6oWthY bhUsEYtTIq0hAFAKMut2VgDlDEuigMJSJXdcc/Oo30gKxmFdwcLD8sM/4CqjUI9R9QHGilZpZFgx BABUmPyfAgAaLXImAMzklc1uAAAneQaskh1DchFEKro3CP3saKCtHa0tqiQEv1XWYJk5jsfBpeEk jhZgZcIKQBQsl9ehimxQZdxOkVMVR9gtB1HlKK+JDM+CzocVEmgRA1FEmbYczCWIUB5jQI8hIwb6 mHIoCBoaJ8QFn0/warFgJMC5QN+ClaJZFEQjGHiqBgBwkiVsJMu4w4WgQ3P7Yi5H3Bn0HzRGs+t1 bjXNfH660juzxckq29JXl6O7Uff8uNWaXx3p6/XlfFk/Xp2u1mcnuYuTV9mHC321uvnu6vypevnm 43p19Hx3f/9w/2FxtL44ndZnq/Vxvd/NLtqFTL3RnTf2nZ5kwg/7wDDy26oqgqECuwAwky243VQA BCch9wkMBMkDaTECVQQopFNQHRyVTAiqE6XoJIChAgAAtzQpoNkhbvi0gMoetDgoDNENDgAcedBU QY6Aw6+oLEUbjdIciTEazrLACI2j0KBiDWQc7HYw1QwAHBkjArPDZxQaXWbCwqaHv20AQAQAxMLa XkyUNV6Kg0Bxht1O2MMAEhnEAzweFPtDnQ92ABhsJnCZSSaeLsfDzmhzz6F6AgljUO94cdi6Gg4G R9er+2F/MZ9enfQOku1F5vS0q88WjTdPz/q798erxaC7bqzORvrbX47vjq9Gb97fDR6vX//868e/ XDwers/fTAN3/c56vJ6t5np/EJkU8t1xvdDPTnLjiN8aCUpszjpaL4aRmE142wSA2ZIJ3iXJ44Qq grVB25lEeS07ocJuwsGwiAwuihwNLhrOugGXPImD5gUAqE4e5C0J3pugSmC0FNCbSBAFZZnGGZAN ziBDgvlkwfar6GYoEn4ciiBxksRoguUwjEbAZVDdCv4nA8AMlAQ1FjzB7RKZhVJoozLwvjES1QOQ qA5IpimwJgS4BSyJ1hZ2E0OwPIqx8CrwFEfaXVTBo9LAT0J7kZLjwEgsrpKCrNIU50wK8BnwJmjw hNAKcCqvyIxIgPiiQDMRpNExD/4TeBgsKRkSjOScQB9KAkXrdPpjUlBKhP0x3i0rAmxoOP5wdAwA sIbyg20IAGCFRM0FljIZ1ASXW/Dv5xbDq2Htel79dK/rk9VEP+91l+evFheDzup0Uh6drBeDo+Fg 1Dmenc6Ga712eXQyvzseXq1Of1zp98X18+3q/Oz57u7w4f5jf3Y+OxxNZiv9oj0dt8bZYqnda81b HseeEA8BAGw2u/2lrhpn6IT4BwBAqSmCQgCAo4ixsABgaDCckmFJWbcbjhgXTGgcnHRk2UVOFGHF RFADoDq9gpvjReSwyy4MNJqAqvFUhhIpF09IsOkpAkQt7YZPmwAgFI3X4AMeVBqDLs4zLtDFUTUi iwAAeg/NK4alA1HFUayD5AVKBIGccEl7CdC4lOJUCFpwAhN4jMM4N8fg8C0VHoiB3hAJ6AXPGgBA Ov0HDqfmqSRENZVKmqdyvuqc6Iv+dHZ2sdQnE3227lTinYHncNU4mg1yNzc3+s3D4Xo+yundV4PW +sOn1d3xevB0+jR/Nzv8+dfvf316c9ZfPZ6ETvXssHVytu6Ml/NUO1/Ojdu5YWvcbiXC25Ggm7PO gltDiux2d+P2jXdgh0MOAMBR/QKJBgQwNChJHHVootE4jEriEnhVGI8AQGNgBTE45yJHcQLYQQUe HavBeaBBtdK8yIqK0y2RAADAstMwkCiXwMELwSEBBQDnCFYbvAH4H2MAgCEQMf9EABjbEL0Pl8ai Nkn77wBAcBSJnEKwTiglLPEUh4wFegvwhyzsIQIWhoLDDGoStgNDow/AgZc4QaJVt8hIDpFCAACL D84t73TJWlwA7chzKsti8BIAFolVCGTxMXSOjWJ55NKDPqJVVYEXZNSgpnIUqkV0B1NeRVDC4ViS l2RFVuAHxGmWQT4VgbKAOCoGwG0MbPlE3uEUFBDSslOQUgel+Wh9Uj8fN99dFAeL48Zg3SuMr46z 5+Pu6nWxoA/Xte5UXwwmq/OLq/nZsnCkL0eHK316fvH5WL8bHT29ebVePd6/vnp6+v5qtVrORqPZ 5fKiPh2Me41WqTOZLOZRt19zRbXfAYBlXAph3wRYzHpgtA1h9TGOoCQapYQwMweP4zQqyGdkN4fK Ln0SKtLhVFlGMT0MGCy6RUlQAKWARoAzLTtZDFVpciTFkeCXOQEALKHRGLJaAgfrzhoAoMB+wYYF +a6wBMFxKDgJIIdtiXxR8EVIjiTs8MCB+mDNHQwv8YqmUWFZ8cNyCwAZBSPdbkEDRwLw4gZ/jefB PTTGSIBFBf2Ag3UAQSAkQ7JbDkVBlvhSTvNUji7but4a9tb6+VzPto8AAO1Qax65XC+uzpfNp8cb /e7+cjnVO6P6q0Xx7MPz9enqqnj86v3iw/n6u99+/O7Nu3X/+P26fDzM6kX9qF+bT1qVTKmcH7e7 J9lWOxt0Ws2AVs8l2krIR1RYAt9GYE0EwMozoDnB7vESjUQnBpuOhq8jeAQAkO3wPwQAAs0QE3gw exy60lFRYcOCslfRC4B5QgXzGE8pmMjJbpWxM2DnJYFEAAAdy4C0Y1l0tmgDAMABnEbJSTQvksH/ bADYjd4IO+mWWKOAegMAq4gNlolC8hFgRZAUYE5F7QsGAJCxRYSDB44ho49MNmwH8Cx5AAAPggI8 Q8UpYaKsUhwWVDiFA3eCdrrBfgmoj4DnWOS1U6CoVEbBUGEBMv8YyuTBvxFnCDgNIKEUTIkL6OtA 4bqDe3FOUsPxpJNGdeecSjHgewIuUCGzCQCMsNtYEMXhpgAqWlBI1NKSOqhOWyfr7GxSeL7MTcbH vca0VytOj7P6pL46Hbd0/eTAs5i2BoPZ5fF6cam354Px8vJ6OTq7uz3VT4fri4dD/fjd06n++um7 6+NXczSb/2pw2l0ux43OON8bt7KDijOhBaMKuQsAuwEAWTUBYISfzFYABADchhntIowRpgIRRKEo PEeixn4H8iBdKTTrlOZUQUZRQDTCgdNEdAuKjGoygBa07CYxFP6jGDiMIMQEkhUxDPxeBk4mCDAS hBpyAcDnkjjwP1kOVAY8WgK8LRKlgY2FBwCgH8IAAEvAV7tZGjgtKnxcVL1BSkQ1nCIAwKFJnAi4 5t3gNgIAOJLhDecLAABPFEQuSUtCQBLcET8gKhkRzFM5muUWy8awOB2f9I7a+ZOzoyy47YvIejA/ P++X7p7fT1enZz193ZrUVqPO5bvTs+PZbHSxeh6/e3X0w8fPP9y+uzq6uLsqXp/09NpyuWwvO518 aL+Zn9Q660623nEL25GgGwCAtgTHlfkaAOa+x2j4I3gLkllASmAGwcDvhR3EM3aAgyihaDTYKY0C AIBvoDCcCp4scrXgW7AgFtCEYQKeCaZwopvH7OiVFAkBAIkzDHWmYAgA8DRgF+DwFUg8s8a0AvAC /mwAEGghaPDH6W2K5CVSDTYVDiCGJCKBSgJonuaNOCkP+EIAQAIKY3lV5OD3BOwqVEEF8p4kVeTc Sy6NUESwXphLAVONYoROTRUdqCeapjnwJQAAoCFBbYHMAC2FypFRvQZQgIVHRqCpmaSqEijJzaPa Y84RTDlBY4SdDtSjgCrS4EnxNA3GbAsAgKsNRaODVdmhwUFiFXAWIpXMEHyAxVW2fTcsFrOHi8a8 UatNDkG3ly8v9KmuD/fj4MUvl0fX1+vp6iQ7mU+ml6vRcv3w4fXy+Gx2fnc8v7i9OdUP774/Pn41 GIz6R/r8rgcAyLbH3ckkmxuVg15wAVQGN/FqZQJhrzHGNIDNBrTtAIBVCVRtA0qGwDlYTTAUDBoU AV49SHLFFZVQZxSloEutVY4FMw9w1QRUFKCg1CcNUogEJYUieBIy8LChGYVgNNKIMiF3C46oBLuP QDk/DDlXsA3tPKgHWGYDAGj97KCkwDe1g8+HQmag9QH5sOQU7xK5oIMTgxqtggIRXKKkaAzFAJdA z/IqBQBA4TbAPwIACYYBpFtYEpwxL4nxDp9knsrBujYZNPRetjHqrAvVo7Xemjcmk6jeGVye6eXT +6fByWpdOLqaj5vXeuv48fpoNbxcn75633tzcfT45u3ND29ms9cXs9b6ZKI3F41Ra1qo1SMpdCNt 5yRfzOVkWTGbAV+8feQgciJpSC/TsG0AYHi2CAAi/MhIfYIEQj4kKg5CB5WlMFXkUa0QwcIOBwDw LKqCAdTyFEkhAPA8ClqBDqJ4ArSqjEZBg0kEs4m2I7wmrAm8MJpRyLBIZeA8a0ffBIEGqIOBEvtT AWBsRDv440CsjYNkiVZjOAAOviDGgk1iMXNfIjUJK4ShM2oKSAQAVOtIgm+DSkBQARSDUioqJzkl AuwSqCiHKII/BG4WcghkQQJPFHalAQAa9Uuh/CtoYAAA+qZ2ZP5hLTGUpmHh5EhxN8lL8EqcwxUR KEUMy5pIs6KbYjgaAYDaAMCMuSPnmuQcaRllwkkW3BHFVymd6P318qjbOJzP253VaNEqFkqt68li cnC1ujqa6suMXBkX+8vR5dl6vVqPF9NFH5S+Prx583q8uj4cnh73Lm4/nOpnpx8vjleD3nI6HQ/u B6PRuNdu9SbZemZQCHud4QjH2ncBgIwNQ/OElRYwAEBYACBsLMp4gqXk7RgB60jDpkGBFXBbZHBD FeeBxoGXjYYdwhajWIWhUMOuIAgixyHigf+p0Qz8kUhhggLPCC0oQAXcCsAgPACRBwCIKGwDW5NG 7S9wUkH3UUaFAtrGhAlQOA8GABhjagatYcgrBug7QN3KipgUSEpiKS3ISaBxeR64RKCqeVDBaM4W Zni2BOxpeBmKdkmyK+5iCVoLi17jVI6P8otxoz+vFXvddX5fP1qOl+NesTmtz8/1fuHi8DQ7uhqW js5Go/z5Sf/+Yb2cDS5Xp6/uG8+nw9enTxef3l+v7o4vJ8uTud7MFgDBzXLXH8t0O/udo3SnkAGv SSU2eSwz1IJib4pEb0hsRbcRAGCPYDQ4+LBeAEIeZT9IgxlGSoRA25wCW4/aOVmVQ0qXwjgW/F4R zc+CJQMJwYPZg6VDBVQqRUuYUfcJtgyN1UetxrjhVqASMIxljAOFAGAcLTCgSAn8qQCwWQCAM8va dgCwUaooMkxhKAoIIsmO6hYYBoWNAADwqFHJnRHr5CRgJqwz+gxHkzwcOZ4Bhx1EI4FKTygCzBns W7AxbpXmFXBmUcOeqQBANCCnEwkpxEMjg4tozCIAoIIJFTxal8BQyHFQnI6AxoliEsQ/jalukkCZ bIoGHDPIzhoAMP9H8lpKFkQKXQMHtjKcbp6cjIb6sjs/m+ud9mw57HRyzfkMABA9OQM/VM+WhRhs 0MH4TD+aXZ8t+yej/upwOtRvbi46l8enAwDA8bvPr4/6qw/Hq+tJsb9Y5Ob3+mg+Hnezk2y3kl7U E4F4IsZhFgBsSOGZCgCjrfSzEQcwAGC8WRs4zTTKA3KgqmCbgcMFmwSj4y5ZAoMtOiqyytEEhS61 B4OMKazRsOsGtiFnlSAYXhFpkAUUyHuHirFgt8E3w2nwxODVCLPmDyQBcBwdTdQvAS4TOLC8CQBk 8WA3Y6g72QgJoJtL4QfjRfDDGDRqBYCtgtUPCyyvMaoY5yXNjfpAFRoVzFA0AgDay0gcEiiMxsAe EGTN5RBAdaguNVwYLNb1Vj+/LBbno3KvXjzJR5cng4E+b9ca/dZ4tph2j9eH+Rb49cOz5bQ7u7p6 Pp221o3ZxcXqInt/oV+vV7MPrw8P71er8QAAUOjmxoMlACAVzhRr0YYeKNZSDue2GdAMs9hRTokR Zf5rgWuFv0mC5pGjibxaHsW6GSOBCDwgUBSfRyk7jkEA4OGc02DJeBYOPegsikSVRRYAQNXDZuZQ tZVp3FlwiA0nH9l4GgVYUWuyUWsPZGAws04BzYYAZ/fPBYABSbAf9DcAwC0AoIQ8nG0wDvB7pMrh vQEpMWN4GFgKBACGAg0F+xsBgEFJD8YAAOgK8HtR5I4jwHtleQQAATQUJ4kqKH7wN1HkmUEAYBjE URY1JGIbAMCa0YjNsPtFh8xQDhmQ4hRimqKJQUlEgWg3gyKwGE9y8NSQQ7MFAHKNFTRonwebiCY3 OPdKR+tFf9jqLPvjdSN3Mlpns/XCYr0YF0tDfbXuDru1cLzVmI7n60n//OxKv5otp9fHU/3q/dNx ffb6bnxxvFg9f3l9MtYfVrOzbkNv9PYnd7CPB/NuY5Ir+9PZri/kDcQVwgSAUVJpMwcDIUdwO2/N hvwUq/AKTh8YcY5TEQCMJQCZiJPepKAQwC/3AbwJGo6jpiAPjFDRHDdFcoAup42UCSwgCH/QpBLH OMBVRfFTmsdRPoFlUeYKji88EVPIsSw4qTiLhr8jrhNmqtx0AcA5RRWeCPMoogLil4WHS7JoziI8 NC7sJkiNF9Ug/CwOkgY9gp4iR9MolwB/D9kEDO0LgmF5RhJEh6Qh31FWkx19cZTrjMr9WqExqk/K Xb2wNzkZL/VBsz7WB631fNRY9c9D3em4o1+N9Ml6dv7mcpzVO2enx6vL+elqPWvow8fVxeEdAsBw PO3WW5NRP5+v78VKxep+bxpr1LyuTTPgDgAwnJFk3v4VAAir0hWcTFT1gFkAMEJ3xtwgFpk2xDdA GegcDIECXGDw5EHLSUiFGeYLuGAAgOFYwqiDhV2L4gmopwIAgIgIks5oAcWNMDXyclnMck6I/xQA QJM/kPQzXAIzVbIpVYdNQTDwBuHx8qwBAPgcAABMhQkAdMMFuulCRbIPxQUxBAB0+Q2PbsVUJQq2 MKVwuKqCKwUalwcrRfIK7EicMcjIGgXFRvkZfIAOP5LyKBiLoZFuKvCSYghVkBje4aBEyS17ZUmG rSXSHMbJDHjNNAsCGfQW+rE3AEARKYYKShpHqrA/VVLVAtX+ejzod4r6YnzVy097V8txp5tdDxa9 4nBxve7q2UIkns2OGhO9Np/pJ0ew0+az45F+dnd6XZg93LdWrwaz0y8XJ63x4froqDmfFnue4ul6 MZ8OcsVWvpJIF3KBSmzPrWx2mllqgQDAGuMWrJHL5uw1KxtNMDhPoyIflEFCS0CgufZMLOxWcYkT hagE5gaH967SNMfBGwYhQCmOoMKj8w9GGrjAGACgSAecZERPEtk2pPxJAIGkgLCwPDnUmwjPlWfs NhSJRrgxcjwGANBthfCHGIoAgsxDMEHxAFpUJPDA+DgCADxTJ6VKbpIWkRWkKdSHhY4Lzhob2kjF YmiWnFsBtwF2B6lwSWSXO+1lTS+Vcot2q1yb1iPZdXbaH1R6IMvq0+micT692istOo3puj8cnMyu 3+rZybK4vlhdnywvzi5nlWz/YXh6fbG6nLT03nJcmAMAcrVa1N8shjKthb9Y8wbNfIPNbtu2/aE1 kiTqjwEAago2NLqsgYc1No6mUaCFAIAIyaLSHRotMqw1w9CoypQlRQWsEpgmBAAUPUd3DoELS5I8 su4Y6otCUSkTAOh5mEXJGHI7kOtMbAEA++JPBoCxHAj0ps16AYDdNKi4EfFHt4QhALCoNAApAGN8 KPgEhkwAdxsZIhR9Rz28NOwbNKKLRck+QgFzReHgBiAAsLxCwZ+BKABKIu4CAFjUy08gcWFH2ghW E+kkw1/GMBUlFkDjyyJJO1wgPWUpLmiyImsiGrYGrh0Hjw58NbsBAHS2CCOyidIuIDdEVN0FKABn zpuerxeDUa2htxZXrfyic3U0z7YL+mg8GZ9MZuviclJOe1utcakxiDausvrR8avGZH047p8drma1 8zf32dnlcj37vDqatK5G0/6+rjcmnvrxOjvWF7VOtunxpjNlfxNdurHJqNg2AVVU+P0tADY1KRgA QFFgTRjQYoYkh38xiaSbIiRO0UJoqijOKXC+edQwgAEISMod5FD3E4glhmcYkP3gRlCkG+XxGaTT kL1SjdHDlKiCt8+jGACCkB0de0CMDR0N1vBZGTSYAJ4lRSBnHkNkJ8H+oQdpzNRRYaFJkXTJBC2J EuXmOEUAAKC5hzQqBWHQ+CMjroUeovEAKJZycKKqgsUDR860y+1pXS9XCpNcr1iedwPZdWE5mlcH 0+FRaaw3uuv+STraqPWmR0f6EnywN73ueNHQj8/Ol9ML/Xi2l9VPJ6dXrw5n2cmwu1jmBpPBslso HaSaRX953Eh1ygGXmW+w2bdV18jqkpLCb1NbL/ubMD1/tGHBwWeRICJwM0WLoXeETrJR0U+YRbug A1CfCcsoKosGNyDHgWKQ7sUxAAA4xDQ6EqhEBhbQaEyHP0HpftT4bcgtu/ktzCSw8TH2Z8YAbFa+ 39gJFg2s1LURSTHKp2njpwZrg2IaFgBIBAB07wJ67hiq3cWQIII3ioLD8GosmF1WRBUoKhh8HudR WpW3oyw3QNcsrzaNPgCAJlH9FGpLJDYAYAwSsbiKofpYHEQXTQtxWtIkyQHOpapIIqMyqormFsMJ B//DzlpkNxiAAEAwIqUClSljo1Lxvd56vhxXe/3eYD2ptRrr9WCSO1iOWpPBerw+yU7G1WpssSim 2q39wjA3GF4cZrv6Kjtdn11f5S/f3TfWZ/1h/8PZcD7pdxeL6vqkNdgvnJ/kev1Jvt0t+33pg1Ik n0iLylcAMMoqWRSg3G1I32QE0BrD6VUodKBJVEKK8chqeYMyjwAg+VXYa7iqiEY1JrhfaCAbKbtQ GS88Hth2BArrofQrI5MogoCi+2CQAAA8AIBTOdoAAKr3McJirAEAu+mwGwBgkbuHm+EeAj1jGkWv kJ6HZ0lylEjBcrslFnSIxAlodhDDo4QC+AmgDRnjvZkpWAMASDFyDooCwYJCGpRpl7v9zjR3kOsU svNmqxNorfcHk3lZ7/dPMi29m9N1vZouNFv60Xo61c/Pn+u5RbY1uD45G0yPR69nofHJYeNYPz9e d+ew5npn3lss2rlqc6/ZiBVGOU89E3Ka+QbbC3uNYDx4S9bSvwAAJbngPSIA4KgEAB13I3xsAMCI JhkhaQw17bNoJcDSoTYHjOVAhdEomAIOMrLvYNpBpqJCXwAAWDZUioJaU0wAoCdv6Foz87CpQrLG QmL4fwIAEOjNvSgA21YBIGcanUV0UTCG9BCSTcA2dLcaCh8blVYgdYzLFtB4K2ABgyLyBBCQVVBI Gnx0BfYJKCbwoFDwlFFIEwAo8ARfb1QAm/qRRYuPIIMAgKZp4RxaWlh4ETa9FmfADwYRoGmwI1FH FUdxBMdQFKqxMAGA4xsFgMNrcigcBr4wsn100NdZL/ud/d4IXM9WvbU4Ohstcv7xqNgbXQ2G62J7 Eir5l6OCr9BplweFXv/icF4ZXWanQ311Vr58d1ccokvon/v6cjzw9Bqd8/W4n8mt9VJj2ijnauVE Klope2rhfVHdAsC2BcBmHoXdqgTY9KaiN06TZokFCqvCcvKgE8m4QyTBgVKlGPo8oSgKSaKCC2Aq EA+THDzK3OA0umUUhWNAaJGsCNoJxZ/gWZAMyC4AALgNIPjR4At4KqyBHmYDAHwLADSs0OjDMIBE 8jyGJqshq46SvajYh2IEFWAiiaDseQ68YA4tOwofI7/W3M8GADCj1ZYRHegBocIuhjftcqffmBcr 7WauNy0XG4HFyd68scit+/Nhfqxn80t9Wm2WMuMTfTYf9a/Xd4XCvDtvrYcn/eXh9GlWnc9WjdXy 5FivL9b1xnA8Lk56+W6lnioVvfV+M13br7iTmyygzVIBKBhPKqhS0QSAVeJmPBVwhVDpGY8AgBQ9 Yd8AwJgeYl3jBM4+qpNCn2NQ7RCoBZCcCADgGKDdiVaJR+8T/AYGtbIgUWdM2GNZ5CcgtjJmtMVs AMWxbaT9z+0FsL1U/OFbAJiOwcvgSsyIroNnDw6+AQCgG3KVULjDqLsj7JZ6MgDAsEaBD0sSGHiA DCoyUUkC9iACAHilNCMiAGBGRSQaOYKhknS7MY/MUACGWTMAAE4qhcwhyumDpynFWVUEh1ZDAUCV MkaqqRgoDgAAa2YBrPwlYYRbATHISWU4lLnEGWe8cKUPS5lWazkcTDqLuQ7ufyfVWxY6y/VodNU+ yPpKkf6o7ik1F7lsoT44vl4GBrPJcr48Pi/P3ty1+3D2F6c9BABnsT1YXS30QnfZL3WW5WZ5P+/1 eEr1g1o4KlI7AMA3AMD/GABGxg3ONs1zaAQTiZYTCMo7JQ4YyqtimEIHVRFVhgSdANYWzjWBK/IW ACRyWhlOBP8B3qtRTI3i/XD8EFPA60KOKYVMGGkAAGwdhQYW4Ub1C6I7isbCb1REAgsADHKcDNkK ZpLmJHA7ZIpH479RNJKHw82j8hkUKUQAwDeBbZupdFhGECjUaIi+N23aZQBAq9HsHHTHsGytyPzI M29M2lf9ST+30BelwXBQ6WRKgyt91psvV/1XxdyiN8r19f5wvtIfrjqL81n3bDQ6ntZbJ8Xs0WjS 7XWrrUojUO3E2/39g9Je0x2nNu0sFn1RNIjkSOZrANi3AEAXhSMXwLBAdjNEYrrnKHNnAJBgGTNW guLUHNpLKGgGjgFqqDASV+DEkSiGjQiOMZRBQlT/i1wo3BBX6LJ4q/oTt1kAMJ++/T8FAPC/DQDC zGEyrBEjQW+KMQFA2I32IcaoaSTMCjxUMUSZwT0C41DuGfYUKEtlCwA4yAxISAQAI+aPClMw2hzX zpiDyDYAYBEAQFBgGOpcY5Q4g25V4jRFRHfqIieXV+ERwh8iV5bcBQAKbSNPDEMZDlSCYSccQn6t Dw9qi8bwajLOLka6Pm718p1pqTgdzntXjWg3XE31B71S9KDfKGTKreuzqWexbo1G04tVbf1wVx8s 9fnkutUftRbJTmO4WoPr2hgvm51JJBMNZLzpaK6YaYZTyraqymbfAgDfRFwMAOAvAMCMW0IolA1B EWmkscBUczK6SZCCoxdUkT1REQDA6gJY0dAdnFKMXB7ykAwAgDpnke5njKo+I/aEJqQjAPBGRhXt R9KQSZhRj2YoLAytDLEBALcDAJJn0IQIpMsAT5SGBuXQqCWcE0WFRwPtURsITlLI28C3VQ0bABCM Q+NxyigjJUjZsMudaafYyHUPigO93R0fLPTqvJcFBZCd5yajUWk87O33cgUdAJArtl7N14vuZDzI L/TxujWbP89a8+t1Q592AQCNYaMxXI5r9Vxmnsl6K21HZxppVn15t5UF3AGA3Y6afLAdAJj/txkT mwFiBgAMZ2gLAHNyG9r2GLJ0LMq22o2DzqKeOXSu4ZGBvmWMMTqoEohmDMEALi1pAIAwAIAZ5SkY vgGAGfa1Y1tjgOF/PgDsm8pIo/TPbtsunFU0baLQAAB6t8jfRL6MMewSKSTcZnXiE0awg0VX4NpR QSiloC2HskzoeiyMRAAAl1VCdzYDW3kjAkWjlkjGHJdvbE/jMLPGQG0G4wEAuJGjYVnOBRsRtiBs QtiAJMI3rbBGXyuKnNHb4k8TAP/1v/5X1ihs5VH8zY4LIgBAr9RHvfVs0motBtN5NjspdqaZxnQw bl8tPPVkdX+5mBT29k/GqXStsT7SMwu9OF/qpxe5/sVpdzydLidXvf4iO/d2xmeXw4neyjYGzU42 nAkk92PVdKeYOfAGVNbKpVoAMPbaBgBG5uWl7wpNrsXRDVYsoiKOatNZdMWZIqItxYPqdyggKxlV pJAWR9E5NMkKHGt0nI0YAMpdwWooqASHtQAAngAq1kVZbpFHYo0yqjQwAzkMbhwIFLc1AYCeJRxe CpWsGAAA35giVdZIXDI8AgDF8jLJofGD4IyAs4FmxcB3YVBqAQlAc/QZAADMACw9TjpFGgljpH1J ca93tB4Ul416sdutdgb9TndcbyxL40a3dKR3iuXspN+e9+uVVrFzstbPMrX2cW/QzzbG4/x4Wl/D o7gBv2Clt8b93Kt+ra1ni6DDMpV6fpnvhfcLQmMQKTQTte1I0G1HC7xPHlX8E98CwG5cjUcaIpUw SiJNAJgi3fhyxkjnE4Z1QmWcyLBxhuOO2nlYEElGGzRu5HFoIwsK3KR5Yxei2J/hQxhK2YhvE98A wBgY98dXAvw/efy3ALBbANgxVZsfGFUA4VYmkzB6P1F+FbENEGdjCQsAaCPAoqH9hACgIg4g20xK sNIAAFRJzEisxFEsC9Lf7Nxh0Ha1IkjwrZGmYlkzc0bwpkcFIh9MHLq9hJfQBGcUYgQsoCYPhqYp RBl0E4/N+pE3AMBQpgKjMePlNKWg9/uZen+yPl9kW+PFoNjutFrFaSa7zE5q6+leO1zKD1qTYnR/ PXdFu3V9qOfmy8JkNDw97Yxnx8XxcKC3jsbTVnGU6Ewvz5bjo3mjO680suGSL5jyN/eL3Uoo4eWw TbWJzawFtBkVCrZtBGpnOBVKBJntODxnxESM8Chqr0DiGY6eIkuoZZcSwS2naaM1k1IwFOtHTEbJ J8ZIJ9McqjTAtgDgYeXQ8GkLACgxzaCrnxEA7IbXDi6toVBxGkk79BIgYo0JRqAq4NhzrJEOBhTQ PLreVkMAgG/OodEYLPK7YIOTdvSyxvkwIgYWAOykA80WYc2yAC5QPDsaZaetXLbbzdQHg2y31asP MtluzdMfFnMHnc5wMhg1m5Ns9kzX1/uZ7nF2sp7UW9nCYhxdt64un2fL5Wo0aUw7l3qm3c8Wl4PW fqqLerHDnrwzOw5167789mLALXgNAKC41NcAsJsAoDcAwFEtEzqqlkg3p7YbDRpGkM8M2cOR5gw8 IE+YMQBgfMQQvNEHgfKCKKKFNiAa+8luDJJh1vBNAsBujSc0ikT/TABs9+AuALbJkk0Wxcz1M0bR n5EXQA0kXwPALGow6IB6Qk0AwGLYkV3GwRJoKJnK4yTNEawCAOABAIbOR6FUtMLGnQSYDR6QUU1p 8BIAQKN6NdCmKGPAy7D9aVFUWQVVuSMfglZRvsEAALMFAGFWWCAzhKHAInwHdCAVsT5ajjJgPNbn 02xv0msV8t3eojitFuedbOFETxUTte64M2lVK1dzuZotL8A4DQalxlw/Pm0V9FVjvJ7rE30wbXT7 sc5wNRyP19Nud+LJ9iK1SDCRyqc7OU8gEae2ADCLgc3ZwLYNADbLbkVazcwRAJEijFYaYxazIlGo Ego0pipqCABGUwZJIgAwYOxR+A5FnFGpnllQxqCGc+SDIQCgQD+sCFg+eCkgLaAEDesBANhQpYrd IC4AwMi5GAAwOjAxxgQAWjKepFjThaZontY4gpcY1JTAqZSisijFZXgIIBlIcmMgEQBgC8HS20iB RwqaMGsVkTKHpVu0W/VOKb9o9drZRW5QqdczsfnRpL1Xr52MBuNMrtXrnS+HerTaOh4vZq1Ctpsb 9cIno+vjh7Pl8rLX6o5aaz1dHDWK83FjP1bs6q1GONX0NbLVYtbT3FwMaLOZNZiGG4YqU3cBYD0C +C3yZhmWR8eb5M2MrCHObMa2JxgDAJgBANwCAGU3AYCqKWk0B8GQ+yDZaMMDpigG9csTuwCwWWQh CHx7MSluSe0/GwD4TlTK/MG2K2T1CloxEcyYcGCUiKJIp2EwTO/mawCAwcDQgUOlJajyhzQBIKFc FcpEcTjGgUMAEpJgDKFslL6hV7G/AIAw8iWoIoU0sqqEagBABD1AoukNCmmgCEQwhypVeGQKSRLf FnmYhfbWOC4jJ4bugZHbrcH4oKHX9fOTRTGb69RK3eygvTxoTyb17pEeacTa2UapN25W1wtnIVto 6H3wDgrt1nR1sQiNZp3FbD6d6st+O9ePtU9Wo+LkTC8Ui7Fir9LdD7pC+VAx7/d6g/xXADBCAYQ1 H3AbmbKKrWzolkBYJqMLFSVTGWMUKy8iAKBdxPOqbFSUU6grC0wzKjVXEQBQhQlyAHgjUgfHFwHA bkz0QSXAKEtopGxRzYrdKOpDyLUZrhpmSC5U7IKeOcpZGyWdhAUAdGpJNPbNAgDFKyrOi2guJKZy JLggyHEwbjUgkKE0SlyQx2s3yzDhfZESY/R2GYLOmgewHmUn9WKz2ar3avV5dnqQ72SSrZNBI5Br rvVFttrNAgDG+iDanL+aL1e9dqee13vuIRD47mS0PKs16vOJ3vfMW43spNGp+Ird4biY9JcPusVc Z1KqWCNBLQCYNRc2MPMqRnybBTBcW8xAHfrhUWMrcvJNABhNcsiwo/g/gZn+jfF2eWukGIZaLRnS iH7BG7UAwKgUacoeuzGh3tiENlMEmJ0gFvUNPJlV4n9qAOArAOAmAGy7AMA3AEB33RGkEcsmjI1h bCHCAABD7AAAVZVixp0XPEomo1JXVFZOG3k/5ELxcICNlhHMfAamqjBS4jbUx2fe3mZ0l8CWNs6G giZ+kyqFo7JjGlPRBUAEjooKkW7lETNIdhNZNQFg3wLA+ElBCLq75cEkutBzw/PZvJ7NtPPVXHZQ HnjK3XG525+mGoFOr5YqjvOZ4STYaXTyg2VjOGoUioPz1TwyWOcGs/lA7w/65dIykD+6Hnd7s6N8 I+9sN/KNctIdygda+UQy7KSN1M4fAsDSXUaHgAUAFtVbolg8jxvJZjAjOCmKRoctg9KYGoMmSPOg oUjjjYOkRm3T8DmCok0AoOArYwIAN4JPoABQXBqWHDW9EyjSYMxNtgCAqjeQAjDGweCMmfQy2lOt hUffmjFrlWg0K49TcPC3KA3oS4FvB0+KMOQxAgCDgmR2o9RtBwAop4h8ZQQAax7AVX+yaHTLpfZB NtMczI8y+V4pUTxZjn318nrYqFWKnUZj1lv2PLnR9Uhf9RqNQnk4dujri9eH+nx5VS4WWvPp/GDZ Ko67+V411Wjr43bQV6iXe93cuB41ewG/AQBIUhSVsW3jApt0MRp8jwCAfmhwwNA72ExqNWwQSql+ AwCMtybpInkDjDSiXxhjZAXQUiiorBVR3LiiwhxMZtteB/kNADY/0n8SAJixj68AgJ6qGaC3AGAc WoLYmlkDAHY0xMPCwRYAGDJpRpAJvHPQrKjLHUPT0XGS4IzAqekIGSVEdjMBYJb/WTUyRmaRNEYn oPwUGjYEJwQjVVRcZGBDRfIXQ1VAhgrbAmB7xaklbMyB0LwrV5svqgM9ezW7XJSy5XbpoJCd708C +/Vxsz4aeBqpYqMSbo/zpVEv1ut2yotF8WjZqhUmV7PBwVyvDc4Gk+GypR94RoFKf9Yqtq+OCp0D oVbL9QoJea/mG9fC4biDxm07vZXfAMC+BQBhpglAkRstObRVDYEDJRlRMQGA0SQngWRHsQ7cqLkz JLXRismg9CqJBlsb/Stm2zmLvCk47gSFalTRnAQaBW2NsJVxXZHl1Jk1VzbjARo1CgQKlRh9KiYA 0GuYF5nTGMfTCprVyiMA8CC8EAA4Y4oI8jrQhjdKQpGDYRZj2lEVASqXBZfFjpnKfDnTJ4NsoZbP VYuV6mJ0VctNSqnCcDkA5bTW681qttRoHE2mzWhncDY6WS1arVztZBzWr05PZ3pxuc71itnRvFfq L7rzTKZXDfXq00nOHesW071ibVwMUPwmvLYFANgnFlTnCwDwHQAgKYTcVNT2+jUAzIg22rImAOxG IQBsamOYI2H6SaQRbzGyAgxjAYA16moNAFiy2oZvkmrbCRGE/T8JAL4KAiLXx3BYdwFgxECNSoAN AGxWqt16PyxS/RYg0eLxBgDQ30SalkEbCPYOqvtDDgS4uAyOIifYZkY+QqwJAFNBoC1os7wPAADK 0RoAgJ+AR7VrHMmqCAqEXSFRuZEFAJbYpC4IC/xbAJjjX8h4szhZ1gf6YDa7nqSzuW7zoN4Ypxq+ VH1Szo97+1lw4dPxfK/cnDSik3quOxgXh/1FLd850gf5Xj8/ABzo83o/FJnHQvMr8GSPht1a1J2p 1Fs5v5wqhBa5eCIok/g2jEps/X3L5tt2py2Ym4E1gs+oPh8z2kYw8JNUjjZcLAKFAQEAyH7j5vlH Wh7ll9AIThUNRMMNAKBmSiOTgqr60JwmDl09gfqqwRGwIQAwNLtdEkPrGgBAN8AhhKAXNioxTNlu YdNuZL05ilHRQ+RlCs1tZ9FoA6NxyQAAYQGAMN+VBQAMJeAJxgCAqcxHZ/3WaFEoFLqFbrXaWp7X O+NqOtMfjDKt5npaAwCEGo3lQvftNxbDwXo2GI+79fUkpV8dH671zmhdH8w7y0Ejry9y84NSdj/U yo96bdnbafgbxdqkmHzJAlq9v4R5QyDFvADANMTGf8zkB2nEPQ0AvExqxZERszNmBMD8egMANG59 DYEGiDBGbb8hZ1nLBbBmWQAWMavc2747jMy6LmrbmfyfBQAG12xWyNr+UjBtli8jIqJZBwgA1nUC dqu31QQA2gUWAFB/tLFGBOrSR/cLonw2Mv+orAIVFOKkdTLMOgPDdWS392QQVpWMkVtGHi/8OWfc q2vYOng5VmUNOSbyLGm6vqb3ZjWAmVVp5uKasR8jMcgkm+Os3hro4AGcZ/d67Xa9WmxMfG1Pqp7N V7PdSq/aqR7EM8Vys9Mpj+v5RR/+gj6o5/PTwSDXXtbGy+VkNCn1U555ONI6GY8b034xE41X0rlW wSP76+V52xVwiTsAwDexvm8BsA0CIo/KMB4U9gIApO1NTQXOP4UZ3RokKkhB+Q7EPQw1qrG4iuoh tgAwjJSdNVQVy6uoL8XIDCIAGH2cRiUw9hUACDtjrp6hysxgNbtRdwaI4btSHKgSWiV4gcPQGAcU mEUAwAwA4Ibk3aw1OnHGtYdoRqDRYQ9/Yijzxckou5zWC4Vso51vdgfX9ewiXT0YTUa5cWa4KNUy DX8nO57rjlInO5qs14PxvNFe96on69X5cNqbDwu6nltOizl9XF5kykVPpJVZdDqCt90IdzvtRucl C7i19PAmYGEArl8BwBrHaERAjDZNNI/KBIDZpmFIWuTEWxfmoX1pDKsxcLsxjC8AMIp+0AxNo4zb KMbGMGxzx45tMweCwDfB//8sANjOrTBjHxsA2IxGNvNGdWMjEIZxYMzSZdxUC+YuNnsCTAAQBgAw zAIAhxrNMKPR2pjahxkJPgZnLTFsAsBAJ/YNAMyYCfJOkWtJGd4qejFYYx4EnQkAikAmBgGAwImv KpcsABjpBAsAbDI3KJ6M5vp6tr5q+7O5eqvc6/RiuXy63a7tt9uVXqm7nwlXuoVqoVCfdMv60aK1 1EfZQmUxmNfzo1y2N+iNs5V+ND8Ipnr6ZNGazIuVSqBaAdlQdfu6jUXXmXJxDP7Si2LfmbSM4/gL dbdkwM2CO4bCbaZJxTjjbgMzhIwGV4KwR2kYZFlQsz1vAIDkAabcCwBYwpqmgmY1IF9JwYwedLBN FgBYAwD2FwAYtxXjZn7XrGcxK9WNuhcLAKinDUNjcZCXzAvwG/ghSHQYONaockdRDIbAdxvJTQDY EQDQw4fPKfuXfb0xnXSWw06t0Orl2vVMb1XLLvYyB+POIDs+mGYPupl6qt3rLaauXL2QLQ6ni8m8 1z5p5K70syN9NJpMa0dHzVG/2502Sq18uRuK9SqtcsOdyHeC9XojV3/JAm4UAEIuCiCz9m1pFmFF YA2pYlayoCA3TeDbYeKmALUb/1gfmmEpwym1AGBM90BqawMA5LLxKKdolA+ZNQCbGJBVZU9sf7ad aPt/AgC8zEz/CgCEYS8IkwwsYUM9IwgALxba3Eq7ACAoI7pnpPhBVTEYSRndUYwZuUeR5hcAEFsA EC9B+10AYFahJWsEFUi0RVFrH7J1GCFyCAAMTm7Sq18BwHg7aESVWeqME8HuNLsejodns6HejGTz 9UG3l8/6CtlCJ1erVIvVbLNYKnkr9WITtEEPbM/RYjHXl/PCQWs0bpcGxXZh3Gl0mnqzMRIq42Vv gfLa5XI03z4opstBX6fVajtCQTSV+I8AgOMv1YBbAJi5VBR1NwGAbA2PFLRRmYKj4nPUdYGaUZHU xqyoHgIAbFnKaKMwcjHG3zUBgECLYSKSAih8AO4XAgAKeb8oAPtXAGDMKh4LAGbHKipTR1sW1cop sNLgX9NuBTOaQuxGFhZ7AcD20m3TizO7Xxg02dl4TS16tlzmxo3G6KiXr7cmzWIxlrsu9xapUr5X XUxa1UWj0ig19+HPJkt/t5nJ5/qtVm+RrR1le+cn+mDU0rOL+slJda43i/NcuZMrtQ+CjUwv2nAG qm1XoZnNlDcTQb8BAIoU/wEArL1mAAAJrF0A2K3aJgsA9i0A2BcAoDl/Zg28UQ/MGBly2pxMZ/VZ WuVxlgzdBcBOsO3PBwCxBQDxrQKA82PWCCIAGEjcCJiNAjCqHFBrpdXqyBsJQqMJA1QVw5LI/0Jl E0bkHuQReFE2c1AGZrVc4C+++jcAMFKCKBZjjniHb4Khq4oM3YUpPFK+SFLsAoAgtnfAG8UKrM2s UsHdqATgqncyO1nOS3udUr2fbdV6kea4WOzU8tFitVieFMqBTKGX7UYb9XZvNhyPFv3BspAujlqd /cWkHurlavmm3p2MpPqy0Rhny518t17JZQPtQDnh604auaAnjmSS/VtDb+X9XiKv23j0BgA0slVG vy6NHB6GtOrwkJ5ijSmpSAIhACDHGqPN69kYuxE5xAxHfgMAVAiEK2h3ogucYN1shgfLWP06m0AA sQGAcQYIM1tiRPNwAwBmg7Ux4g8VFtAEKShw6HGEFQxVemwAwBL47rAdwpIYGwDYceSbTxtF0PfD cbPbah00iq76eaY132t2G3uTRbFW7Jaz+XS52Bo05pVitbpfHtS7OfDF9NZ4daKD9jpqtFpHw4OF Xi8uc3UUSSy4O83iXtEZqea9tf1uJL2ZCLoDALsBAHLbiomGYJnurXngUbrfKARkt0l6qxaQsJkV zoR9BwB2I15iVfWh4JcRGLAAgHqySNwamLuZ+/UNADaViP8pALCx98T22iQTAPjLhiXg/NgMAGD4 zoy7HQCYSXxka8yXIY0I8y4AWGMekjESBw1d4Q0AEEYNgNlttE3ameCwdJMZZDTzVMhNRksMpgcN asKMWBjH2xhUR8dua6ytWqQdABilaqanKtX14tGsfXK2HHdq0Vq5rvcm7cl+ddmrZ2u5dLeSa847 dU+pNp53UsVyYXzeb/QXy3G/4KnNYZu2xvVAttk8yPR7i4Gjoeca42KtnUY3AkwchWQzEihM2rVY KP7VbOUtAbYAwLf3hloJGGMSKnjLxogKY83R72ja8EmNeZu41a2CVBRquERFWcYYHvM6dKvL1Go1 N+4ch6eFKnlx1KhBIPGGY2ZJq5mvMaK9ZrDLAoCpAEykE2YIzAQAYg3NoUAaiZGyavS3oVJClDvY AADDdyagbwFgR02hhmg0ffNJqbgY98eVTqNXyRadnbPmeOCpNYqh8aJbL9fb2W4o1+v18xP4p5TO T9KFcrteGI3nq6N+YZ5dN7JzvR8dr3vFabFTylUbHWe3lPMUg3uZiqccKgT9vNkLiO9O/7AhALDE twDY7C+UxcBND37rxJj/I2xmCHerAKxJomb02/gXadX2GbUrRoKWYcyhVmZY1SgtILY1deheaIv7 WwDY/mQAWLLNBIDx6LbNwMaP/AIAYusj2HeUkrFWRu80Y2GRtcpDUPkpcgFQubRRS2g4SWDoKGMl MBMAmxKkTQTPvrmfzGYllI0dbfj8yEdF2pNGSgDFbnjSxm67kjcpAEsKmM8LHS0StwDAFaZF/by0 XsP57xzUcnW9MS/O8xW9VW7l6pl2tVQatYqZTGE5bQQ6tfpiNsgN58tiv+apTnK9VHaci2UzTU8F tuQg0NILjXEhV/D3ss3uQsgHM6FIqVVr7kVcO5WUO46A7eW20N8BwAwobQBgzjXieaM/2ihRNQGA pn8gAU4b0ypIlGFD25ZgcGuODbFJYaNIoN1sVEMAwAwAWDUdVmXHNmGKvqUBAIx4uU7H3OmbaBmN 5sJh6OZPCV2bh3SK2dyCGXECM3S4ncJlvrgFAKSGcZvpm4+jjXl2kQ11wclqFV3FdW4xTdd7xf3F uNvZ7zYajXS3VRxWs/VRt1ZqdxLNfDbXHi/ml/ooPemti53ldO7pzebZfqvRbDcb2UQ7Uz7I+vaa 6XLJ33SHafxlqt0LADArHLcdCrxtFEaH3AIAtnNzkLWcNjMa/TUALDNnigdy46niGwCQLGHpBPum r/AFADY7vrWv9l0S/MkAsLoUvgKAbfM4TQDYXsYFbwGAb+bdGcuFMfjm2jVDcqPjh8pQUCbYqicw GqMYmjNCfWjBWWznMhKc2A4kNgBg2xh1oxTB7Ey3IwAwuJV8JVnTiWB3r30ltjUXZqutoVSNh0vn B8X++cFaHxdKrVKn2O53l41RMaO3Mr1urtbJV0qDeS930Nb72XCunV2cLcpHo35zWvBkWrmxpzgp J7LVWuhgMV8sMhO93hgf5MqJXrZUnyeb4XR076DRrO4n3DsAsATfy3CgF7xat69ZAEANUPZtMgOd PnC5CaPV2lgCFGgyhm2i0D6G2VBRFmNaIwMA+MtjNIuJ7HYa2wDA2MtGTacJAMwaUG7KYKPewMr+ by2gKQ6s00CiQnejR1FFbfAIUwy2ydRu2GLdhGw105gqgDCv5LSZvvkk2lq0G3Vfu1yrjxvBzrA4 HlY6vWJ1Pmlno9leO1sq9uonmWJR74EHVnPt1weFTmOxOJuOfcXJVTfXnzeindV0sgTt1ck3sp56 NZPJHuw19zvVWMbtQp7GSzjSmgpgM8KjuwDAdwGAfKItADaDMQkrzr0FgPk7c9iEpVRtKINqvYw5 C83wJKy2YmO04Lax2AKAzQQAvguAP/OXmefZcBvfVih9A4Cv54VvYuzWgm3EN8ZuVbz1+I0TzxqD AzZpE1RKgCb4WgDACPsLADYrZS6/zYoRmvbI7DZCwxdNVxfZSEPXEWY29+WJG9bHWmNzf9Oop9PA dbnVGM0qJ4NBoTSuDyadQX2aXS6aehY1peSy3UxzPm8Vo9mTfjZYbgwm60HzaDn0jHL7hVZ3VG33 MsletZ2q9OaTSXcyanR6e/lSIlus5Oeeqs/vCUW7lf2qS9oJ9VtKD98pQN94yztxVuPdmVW4mDXR mkADvAmjpXwDABTdB1OMFDcGQpZhWSvvwuCbIUOW94oZjZWMGYwxPC9j6IsJAGMW5hYAZk0gqrfY AmAjV/ENAFDjC2YWCqPZKiQKGzCY9cwISxibOhHHLHVsks343vDdTd+8Vx0vaq1auNusFBe9YHua bZ00i9lic9QrtPYApI1aL5tfF4qtIRBh3HSFist8tz6eHI2ysfJiXSj1s8392nF/MZi0641CJ5vJ VarNbD2VyRSr4WrcuhfQMvP2DQAYYuf8G9TdVGPZDQAYVYw7TTCWCcJtm+Zyq13GpAD2ewAQ2zIB lAHbdPtYLQRbcYoAYJwrAt9pt/lTAfDS82t/CYDYvwYAZtv2C22j61vT/9Latjnn9g0AcOvyg02D hTkObQMASw78EQDsuwAwdABhyVcjZ22uKWZtPuMvbVMYNhMAthcA2O1Gi7zxJJlmrTeeVYe9eTu/ yE5HxUl2lB1Na9Niud7NF1qNQrk1z2b35iejnsvTWRano/xwtD5YdqrtRmdaKGcz4V6mE6nUF8VG tjcp1tqeTCZQL+5XFuWDVDgVDRX2QlVN/QMA4L8HwEZ72Y2RILgxrssIYFj5S3RRiFHVa7OarlAc hKQM5xxDnWwYZpl0EwA2q+7ZLCxgkQA3AcD+AQBs1lV5hDXKzyi42jknXwMAaQ4UwkGdCDSBrg7A GcIqsyE2xRcmAIhdAJh+Ifruhm/ea04mnUk72K4fZMctb26Ubazr3W4nP81WJpFso9LNIQB0s+Nh qzZZNJOpYr/UrfSKo0XL05yflErT9kHFc9Gft1rlThbEQT5frTYbxb39QjYTTCetewG/BQBLbOsv fgcA02NBbuRuF9wWADbCquD9HQCMAj/2BQCmlMKsdd0JbuFb2/mfEwDbn2/7zq0khbUM2Laiyroq ZBcA+A4AMKPO3LZzBzuxmYK2ycUbACA3AECawIZvGjPw7e7bJkkIszVp245gFq3gVhHHxt3c1CX9 DgBWNArdQWwUOZCZzHhyVpm2F532eKL368X5vLgY1gbZWqnbLE0a3WZn3O6FBsNxK+7N9dvjZXc4 X9en4G8Wc/DvYtnTazZC1UKr3m5lu7kMbL/KXrMR9Uza6Wjcn47mfIEDjsa3ft7WBbB2IP43AGD2 nn0FAKPXBhVfES8AwIxqIeM2EQsAhrlhjONvAsBuxGNQeTFuAcBQTLbNXWTGvxnjNS0AWCLCjBDa d8bm4i+/GGNklh21cPEYY6925mwAAP/0SURBVHZvGmW/GwBs6i7MFMP2XgmrDMNmd+91e9NJfj4Z j4vxQm8/22vtFQbF2kmn0OzW+lnPJJDt5OuFXrag9yZjvZEZj3OBVHFaqVdztV5j1CwshuXyslbN BE6X827D021kOo1atVQu1bPp/Xqr6QwlTU8D305jtjr/sZcCLIvHtm01ps2sf9kBgO0laoNSiFZX 9w4A7DsAIDZC0wIAgW8AYKW37Dv1qMSmw2a34fZPjQG8BEy2cXN8Z5ylVQiEW5NLzArprwFgfwEA YQKA+BoAG31hAcCG00Z/rxlyQh/vAmDjFVn20tjoOy09hHEh2UtbhfEn6F1sKqtsVuW9bZtVQI+B sgDAHFQH47PKojvu9bKLvp6rTyfd7EltMs57Opl0q9s5qE1q2eho2pt43Zl+tz7t6Wh2dbaWK5ZH rVw7V87mGwcZUJ/5VjZXyuQLB1FPKetJNTrp/YRvv9JOJD00S9i2+uhrAOC/A4DZJWbOjbeGUpqV GeiSXtzy7q1kKMpLsxRmRdmMvgHzzGJGrstq3UbRZ5T7M4YzGQAw7R9hhVgNSU9sCneNoBZSRzi+ Kf3d6LEdAKArYRg42yQa44J8PSPGYMO3I9i3gbIXABAvAIBfmr+TnY7Lo/F0nvXWFulet1fNLdrV YTF/0M73e6FWrFfs1gqtbH25WLSm3fRi0oimOqNorVwu5Lt6uzPWO4V5rVnyn44X5Xq43tkrdvOe fLtc61UqhVbTFYlvegG/AQCxc+B+BwBLObIvQUP79gjsAGAjg606Kku47gLAbpZT2ncAgG0UB2EK tN2DZtuRKH/46/Cnv/71r6Pdz4zgMz+N/r4A2BYnb8tTCfvLAllR+A0AjLbzTUHz9rG/3LdqrNNG 8my7n609ZADAjgBg3kdBmFzG7TsFJN8AwGpOxl88Wzu2jRSabZYGAAgbvs212s1GvK8AYMYIbEyo tJxfVUG9j8fdxVKv5/qTen2d6yxKkW7V3yp09qq9WnF/NC6OfWJoWqzpA71zNBlla/VGfo5yfl0U e8p064VSttXNlHPFdCTabHgi9c5+NeVPlzsJt58kiJdMqu1lAtCGA18DwFoqCwDbEmbzjmPkVn0F ADTb0/jQaKIySlOtIir7BgDG4Tbbs4ws3ab3HH8BADJ3m8p909bb2c1J3ux+I5K9GWFhQ8OvjLZh NDXISFKyNiuCYQFgoxqwHXOC41tZZ9QBtErL8dGgF6gPQr1ar9Ae1yvgfu3nmqNJtJdoFXvlXCsL umtenNc94+w4E2rPI6V6vhPtHGV7vemiPenmS56LxqRUctfy3k6+FCn0cvleKVPuZcJ+J2f1Atpt OwCw3AHby5CQ3f1usw4kuxsj2JxMCwD2XQDY2JfSDrvVLmVZJezFnprFVhsAGMMgzL26WZodIP3h r//yV/PXTy+f+ul3n/n7xAC+GgBiJeVsL5SznuEOAOw7ALBt83e/BwC2TatubmSHdSBoc46EYRy+ BYD9hTv2bQfNJrVn+BjE5n69jf9hlBTY8G3npQnUzU9ucIeynguTyExH60xu3FmMC5PFNNftt2q5 dae+SPsL1USr3PWlG+3cwaDTmUTU8KDdOdKHDX0xboDD2Z0ssuV2sV3IFTPtUrfambTq9WLW4/Pk u9FAs1tpHniihWJMTJAEvnML3e8AsDMsdBt/Mc0tu8nFmP83qh2tdTbrIVEchd4BALYBgPmATFCa AGBNABCbmPWG9eZHmBWm2so4+Ixt27FiAcDq9kKerI017iswLhGnzPg/ZrMcGAzftP/YNwVd24v5 tt2QZnSuUV221oNWqDNKZZutdruXK82L5WoOPLP9RmzSnVQLk1630190e7loqzuvRQu9WLpT70U6 J5NxcTntNFq5ZvVVp1cOCc20s75/4K8DlxvlZil7EPDL3MZTfXGwvz7XWxuz6+i+AGAzLdi2BYD5 xjYhBePJsfYXjUzguwBgd7v97OYt1abTb5TPbQGw+5J/iwG3f/3r7ebf5q9/NM4+UOAf/2MBsNUn m3k228D/NwCwvwCA+AYAxEYBfAUA4yvQvBpzysi3AMD/FgAIqyAAMzOzxPaM2Kzc6gsAiBcAIDCY Pxdv/cSsu7IcHeUKo+xiXM625vnGtFPtDidw3CPNTGxR7sbADyjtD/Ld3p4ijPPZ9ZHeGCx6jeYi 22gseoVCo1Yr9Kr1Zq9aaC1a3UYr7Q/Vage+ar1UK2ei9Y6PC5IE/tJP9VJs/UcAwHcBYN9UY23i FzsAwDYAwE0AmM23FgAIq73PfDUTAEb8dQMAw6/YPKDN83kBgN16ki+1/FbH+xYAdoxmGHPKFaBg CwDiKwCYwT9iW+u+ywAzOtfIDBrrRataHKWKlV633WnXJp1yOVfNTqJtXzY3TjfH42JVBwrUq93c tH1Q6AZCxeIYntJiXlzqnfakU8tf9ha5RLzkd+dTob3uIlvogJtQTHsiRivgrr7+PQA2uTero8Vy gw0P6qV68CsAmNU63wJg21eEvwAAZ18SkIYe2wWAcUxecsD/SwD8ZE4J2hkWdGsc/X/cQcJ/HAC2 CuAl/bcd+7qFhCHqbbsNlqZSssqfrRD/7wDAmC1rRsLI/jcBsJmlYYDzDwFguZ64BQDbVwCwWQAw Xpa0Hh2rRCfzaavYH7eypU5rnmstO9VGf5ztJVKVTGDeLfr3x41MenlQb6RldzafvTrSs5NWr5cb ZXv5Vq9e6uSbjVal1mlV89nRvN5oldKp/H5zr9kuF2r5aL3r49zk1x0/u/et4Fv7ZNtmoq2su1XI t4mwmAAw2tPR8UInGTOvcdwCwOza/RoApn9vnsyvFYAVgnwBNLGJn25Qa99x13ATAMYzMABAmgDA jCmvVlGLGcHAiA0AUAX01wDYhpjN6Ny8NCmcTMDVGux3Qtl2Ll8sdDvlZr1ZzEZziUZ3vrc/nzei w+yoV8yX6/1updGtZIrFRa2uj0fZkZ7LTHq58tVk1E74a75gKQD6YNzK5wv5bj20v20F/Dri91VB 1rZL8wUA9h0A2PCXv7cLgJ3aTttOUfFmaOYOAKw1Jcx5FvadEdvfAOClHOjfO6E7AAAk/IPN9g9/ Vx/gW7/nm9XCd/P/+KZC7PcAwL8FgKFLNwAgrFSBBQAze70psbbvpJ7xHb/YOij4pjLVNFn41gXA t/bGCK6gZKUJALv95Y1Zd/Ey1o+MUaleazFo6fNip5kbDzqtUbeUnYOF96b2K/55tufZH2er6ele LVcNJrv1xnq47DUa2VZ2mm15itl6pZCvTiaVUq+VabZHy1onmysF8oFcJddtFgoFTyHv4zRyp8hr Gy61b/0W8zM7ACBeAGDfJI1tZqpzAwDTrBsrTr4AwKgNtBP2bfeq8ZdZq1bFKBcgNkkr6/vZXtJS xKad2xLCWwAQm2pMs4bVvBeCMa6BZIzLLbfFfr8DgH0HAITZXWp6KGZ0rt/MHgzBy89NSt29RqGc ydbKnWY1Vy52onVvbzLwpwfzhucI3K5s3dPQ25XJpF0vdhbF3Hwyyg6mmVSrVc8fjUdtf7QdiGV8 wUp7MmlWC7VeKVXZtgLiG89+c6Jfht8am8O2CwDbi+g1PodvtpAJgO1ol62qw14qjHYAgG8YbHup JtyO2N4CwCTt1kv4XwLgH3cA8NffaYK/QyHQy+rgf4QAu20XAPaXbont/crmqm3aS2zWHFzrDrRd 47Kp1icI1rp2hdj+qWWedoMyZt30VwDAN3PbiU1iwAg5fQWArycaWOvOWq9O0P5eNzud9xftQj4z AKs+atey43G2E0AAGLcmB/sLBIBQKVPy7eWKnWF/0Mjlir3xNNsL1Du5SrlWnY8PDkAnlMqDaSlX 7BYStXC70O5kyrVCqJT2KQq5/QE2ANh1bL4CgJGFsqJ3hJUL2AIAFfRjlvYydb3NmD5n3/DQSPB/ CwAjLmWabjSSxm7VWprPetO9ZTW5EDs1adZh3VS6GyffOMwGANBQAaNm1ixtx4ltsbiZ+TatHmbV b5sAMJtIzYJ6sw5gWO76p71Gt9TLdUOdUiXTa1bA5ao1G4VoPTwZDHz7g0Wxsm4cjbKd2FgvVAbT Sa/dHo9zvey8sZinvY1WPadPBvVopRPwZGJCppZtlYDLk3SqshkI+gKAr1Ju1oTQFwDY/wAAZuOb bXuv0LZM9SV6iFmRJnyzbbfRbmL7uG0vlTX2DQBsFjRfAGCNJ/zb5/MfdvMA/xEAsH8NgN1O1V0A 4C9RXat20L4ddITvAMDcalYPD7GbBH0piDJuGrXC1htVZuxOq2Tatv2+u0YTx7fzfk2gmLgl2E0M hrC/2FnrjaHZ1GZqetO7TAcmmYK+XI7rpVy6P2oVB+1cdtHr5qJ7lWqg1RpX4WiX0tPKQTqzX8o1 csvRoltt1hvzUTYbyOdqtWa+NJ8cRBfdZqU0WR6UAAqJXBic2WK1Uqql9sMJhSKtzWW3bev+8Zef zDISW29zWzyLmcNArHnRpoBEV7AZhtro5jE+a96ailtTWS3xYPlJ28yMKdNeALDJi23yPKbJwoiX iWX2rRYhNiVA5hMxAGBeioMTm4Y5sxrLulBmM4DRCHWZOQU0kBk3axoJS5pRxfnypFbzzluddqhR rO8X9qPNViVay+zlq71qtJ5oLQeJymLSKaxbJ9NiMQyArS6Ho0W73hvUu+1Jt9WKxtvZQrffmNcz 1aIvk0mImUy7V24WmpO90KYVcHulxUs6YgcAL8GALQBM79Zmtblto4PfnIvtYdlM83oBwK7jZN9Z bXx74HHbS3rxZVaU+bu/bn/90fn/q+0/HACbtfmqV3070HqbEd1kBG07e9fYBlsAWLbGzJy+VJVs bsHctPyx2y6TlxgIvrkt14yZfAMA++8BYNacYswGEMRmBKedwHcAYNsONkd/kQ+MIwf6dLEopouZ k9GkNi/mGuNOs5TxlEr+Rm9Rqo67tdCy5vEc1NqFRmkyn5Q9zVJ7sMhmQ/lSuVUrlRetdGhRKOyX Gwt0E1jOV/e1i7lsdS9aDuxJSdEYvPl7ANi/BoAVX/0GANvMqs1s2THLgI1SIUPaGNVQlmdDmL3U 9g0AdqSZVaFpzOz8AwBYzhzSFy8AMC341hHZAmAb4WWtQfDbLA9uPDarlgnfdNkZaHkBAGFWhtlw ujuZntTLidak200UW4VMxpMqZ0MRIG95vxUN1QK90SiWafWKjfXgaNpuREaDdGa01qe9bnfazWUa uUaxmiy3y41lodXOV4qxWiasZjxVNGSwNAlFU9VNEnBbu7+78b7y5HGrKcfQA4QVUd4C4CVYuDm6 tpcawT8CwKaccLPXbbaXqbQ7r2K35oDYbFaxuu0PAPDNb//hPwkA7L8HgP0bAFjZ/g0AXgZz7szI NsrQ/hYA8L8NALvpWhAb2brp4NgBgM2+AwDbDgCIDQDsdGQZKU1HvXnW36iv0YTgbLkN3uM+2PNa qNuZ5MuTajsy71ai0Xaj3ijlJq39dM7TXDQ6nYNCujRop8utoic1yXeq9XZvL+bJ1yL1vVyj1sr4 /JmYnwqKzP8uAGwWAAy7YYztJXZLK8wm4O2MWptFC/P6Yztu1ZltAbCbwtsBgJHE26y/bTeaYzcd jK8AYNussHV57nbui9kyhxEvauwPALAZ8rQBgMkD009EAfrlsFPwNBa5Yrw7KZT3U/58MZaoZBLN g1YgdRDqjQeJcrHR6J309VGuVxm0UqX52Xo475SnjVIsh1qDE4Dj3qjZ7tQOur7cflCsphLFXD5T 6VWi3iq/bWr9XwPAurURHcyvAPCy53cAYPvbALB/A4DtWvz/D4Cfvjr///EAsO/eXIG/ZE13AUCY aW3bJnxq9oBY0Q0zTGUFUrfDMDf3IH0DAJvtKwDg1gAqq1batvsIrC29KWmx1hWVs2OsfaNHt6La 7CPArZqArVeL/iq9p1fbo0l3ng03sutxKzppHJSzmUS0XCvVK7Vcr55r+buxSSe/7+n2uo1avtUL wU47mOTa7Wo+mteL/kyxuJdqlbO5Rr6TSsbKZU8h3ezkxplYpJIIcC6FYTeXK70AwP41AF7yQOZX mN0ohndt2wbszNs+thbGtnEMLAAYZRbIEcV3wx076W5r0tgLAAj79k4yq2WA2P5V0wIYANjWdGwA YJZRGuNzN32w5l7fAMB6PpaG3gw7N26928QHzQD9spgr18a1RqDb6pbTPn+5k0zW8rFSqZGI7KWz rXm8UC/2erqOSn5qi26kNLlan/S71Wkr48xXa7VuJHBQmcyrTQBA3tcOOeUDv6NTL1eq2WbIiSCz rfonXtx33PbyHl9uZ7RZvbl2qy3CXODfA+AlKYB/BYBtINcqhyTs2xLVTR2S7YXnL01hm0T1FgD2 38X9zTN++9e//vQPXycG/8t/RBbAevObN4p/BYCdcIAZb/ojAGxEudUHsUNeM2DwBwAwX+alXt6U DLbdnNTL998CYAtUwgKAEQOwbwCw5fE3ANg4aTjpGXYb80ZuXow1Jie9VqbXCFVahcR+rVPq1pqF difXi3XDjW69km63OsV6odeLVItJT7bS7ZYLB+11I5YpNEJ72War0SrX9+LJUmm/Wd2vtxeVSLQa C4hBhWRx63Fbj9z2dVyF2D2qtk0dhVmKb+6cvw0AO769wH5DURv+VdBmc5uDzZpGgaBtmZ4tAKyP 8K8BYDcBYH9JVWxCkmakhyCsGxw2e5rYPEKrzslmNQRvaLypGEFH0QzQtzqFdrqVz6a7jWKp4vVn OsFkse4v5boxONmd8SLY7nZavYE+77UX9V4t1OwcHZ0M2wejcclZrtbKnf3YQXQ8rhx0atVKrJsK Ovf9crtTqJQb5YjVCkhYRaR/CwAvncJ/BADsWwBsM7k2fNtg9hUANv3B2ylWmyDubqXQNt5o3xT/ 79jVPz6bo29P+rYO4PDvCQAzyveSNn3h0nYZXvaEBQD7twDYqWmxv9QJbgHAvlw+gHbeBgA74tO+ 2bX2zeCcrwGwLejcAYARZ2S3JuobAGwfEG6VHBkl8J6jcXbQLSzanuJYb0xyvV4qtGhEqrlsud4u 1ZqNXM/fjhcK7VIl1+q0u91GK9AsBkPtvWyn3m12ZkVfqZrd9xSrrcm4Vvckg5lqtdKMZNqL9H6p 5A/IQZHeAcAmYfQyFOCPAWC2TRIvutSMNRE7Jte26bbDNw/EAsBOoPqlgmPjUhGmattoduLF3r9c noBvR6hj9p2RWNu6JbOfD3X9W01L3wLgq6S21fq17ZAxp+qYAfpuJ9eINWrFcrdbPCh7U+miKzZp h/Kd+l4kdlAYTBKNRmfSyPZbxfqg3i3tl2vT/nBd2B+Pm958qZ7pNhOV0LiVSXcKmXSivRcI7/u1 WqObyXWaMasVkNgk3vCX923f+q5/BAD8KwDY/gYA7Dv35e5M9fwaALaXIaBfA2Cbdtsc+JeZBH8M gP+yc/5NRfB/bSoBfX9fAGxPnn2nMmi3XJ14Oc92q5/Jtk0sm2nfPwCAfRcANtu/B4CNL/UVAOx/ AIAtLTBiCwB8AwD7LgB2/7ZVc4hsUuho1Bvl6otys7MYdOaNbCvqX/Si5XYrl++Wa/uNWtZTiKcz 9Xyz3KsXOsV2z1coxlOlvXG3mC10zjuecrqR2e+mW4txvbgPAEg3082wvzCO5AvlkN+dlCgM32Sb bJtuQHzD1pdCu5e3brOb0/xeHFMrEGIWU1tRdit9ZcfwnXEsFhRs+NfPzGzj/hsA2Eou61Bs0jEv fjNuzfexvYzIs1vjlV7G5pgAwL8BwEvIYAcA8B8zQF/vdnrBTi5XL9a6qbovnSrG9+bt/W4xVwEF UB309he9Ljhgo2y9NijUDjK55mQ+vYIlb9VChXyxWq8nMtHxJJ/utEtRXyFa8VcCEui4cjtX2bQC Ehsvctsdhlv2eHsp2BaD5kHcXNBiBS1t33oAX32AbwcO7gQUtqFR20uZvwWArcOxC4CXXOPfBMDt TmTAcvutT/0dCwFfAPCVRtl53/gfA8C+M1Xp3wWA/Q8AwL70vP6fAGA3SGn2Wb4AYFtfZbbEfj15 15ztbNgkP7rsr1SYNzvtca+w6DVaGf9iUinkJp1SPV+qNAqNSj7o9eRztWqjWWt3ir1At+v175Xm hWyr3p61S/lop5mpp7KDcb1xEI6Xo7VQ1eVsthLtdjntd4Q1jsBfCkX+DwCAbwBgTdbAtwAwEvGb xBS203n3FQC2i2bVYZid6ea4ns0f/AEAbC/xsr8NAPOzxiU5/0cA2DTS2m1GgD5XbE18nVyzBy4V ePCZSNF7sKxnGp18LRLZj86z9WUv1+uW0GSGRTMfzXfQPKBZOVqAA5+r9crtYqyUHs8bB91GdT8C Ms2TiYmhHvxBxuOyWgE3CsCG27/Wpv8OAOz/HgDw/3MA4PaX7Or/jwD46+8BYPtH1A34d+wE2MQ2 X+S67WtVvrkZ5OWA4bsxws0XbGOeO0GDFwCgPovd9IIxfP4lFLMFAPE3AbDbyYXvAMAcZ2ffFQBm Vu3rkbz4CwBiI70+PcgPcuCI1pvjVjubD40ncPZbjWYzv1/q5IqlWlDwl+qF/U46V2uDj9CoxXy+ +qDcmxS6V+VCLV0o13KJzv+Xu3/pbVzJ8r3hGBgRHObcMw8ybQ98BoYvg0TbBjUQzkQCdEyJsiyA ZJAE2bzfs+Ht3lKWLXfverqeUw30l6gPUV/tlS1GxApKzszqp6pz481u7Nrp7YtMkb9Yl//6r2cr b5zZXWp4c+P60vFnVW3ak7PxxeFGucyefoIAAKQBGQJqAK23HuHeIW95ZBtxMwDgtqWicBWeBAAF PNp8sABxr5s3DRUv+rbV/A4ARMhPQNbL7Cw2HoBieAvBFWz81lBY3YC9gDcArK990FDrcenUSfpc mOWojtyJPwq+UteiTj2YR/Y6yvqaBVlFizQwCye3S586SfUHOohpllK6rP1smjvLh2XgZU6k2nFt 5LPzidUEnqZdn3JDUEREMZpwgx8EiyUAAO2VYztBkaSQBzUtYDXIAYAJd8/G7KTaCQCW+SMBABYF o5/4h8DkXCoIgWvHxb8ENACF4En6ONAVice4AwAFlu3FurxtAGD+LrZ1Xf7WsD4im1fB7wOAdcre /ne8egq+xuGzv3LTKGkKt/acZZFUgZVRJxyEdUpD7/6qH6SJVup1mBbNoAlGs5n/4DbLMPvF8ZMo D7ykVy8qp1H793XkDQe3+1o690vHmZ/eHe/jXQCAPvUSANBuALQ31luB+RPmndE3AABhBdkGgPJq ycBWWbYLLnYAgJd9sQAAz/y5vYfYk0EEABSeGgL1Nn9ouO8A5tPPb+Ha/fpBX/2yTGhSPDZJOagC Oqkm4VdKLXOSDQZ54LvN19Qs/WoZGE6mRnFWhZO4+o904pSZ76WLbA0A12xWqzSp7MhxnMxOZjfz zIqCvn531zv4sPlddgGgM+JCAACIwh9jJhBAYI8g7tzQQGDUiae49hMT2JiF3UQGACBY+10AAIbv XQDwu0tUULYAAAsmWO7evdaWQB9VES4TBDRjmU8SAs8AsHEBrdtNx5rt/WBnFJ/fagGAsJTItBON t8uX+CVJF8U6wxyUVWO6nmllvhWkfm3Ew7BM85D2L0aJFwzLyHfrwtKaeNTrW6ukaczlo954ge24 YT8tar0ZTaZ17I1G48Nh4lRUdbTT64ujTQEaMRNg1MpLmPkEWw5BwK/25o6CNuJQfpshNpTzabO1 efN1HABCOs3cd9qr/Wb3hTd2QW/P/R4X6u3xH6rwCGQHAEgHAG3foHURYd1BhYBCO6zCtMTFBATF ry26Zfny56xM0pevRZoafp6O6nnymJS+MbIGKvU8p3iJ88TPlvbcTgeG2dTxJMp+q4emn63z/KVf +yPq+stni6aOY4aaFXnTu0Fa2XbPuW9nAXn+JQzm+G2MpOuLIABYrUUAAGE+GwRs50ResOsOaxu/ vBEoHiTUhgHgLGiTup8KAN7uB6O78umJudWm+HzMja0lIzXwm4pv9XpLttcTAKB1nQSqIj5IKqJg jKUqLKgBcABwH+s2kuDN690AOLMW4UvVFMuHKpms4/049oKsXjSuWdaG3Q/K1MypejMqXXtWh5nn F5lumf2ZajVelsUPjVHQUNOCUPWyUrfG80FtutPp9Hxq5rU7d/Sbm6sPWBEvGQNTYMTAtA2AN/ty RPZAxMOGodoaJh+1V0Qrn8ANg5ht5nsbACKY+4UpuAXAngQAccMSqZnXCj6YOhj0b5VWlYSlGdg2 ZhAKENzW/9r3dNOPaf0Anv4zrd3sly+Lmjq+Saf1IFkFaalrjWZUZawVDxMvr6qlOjHCuZovS0ML radsQK01pKumTmqtrsvieVG7sZGXwzW5h9PB+i3TZrEwBG1vo3cAAFRZ7EwDABC3OWrNqlqWKCI3 E+HTDgAgLvXuAgADAGw+9PNDANwBAN4eCQKtIoTEW4wQmJ4k4AEX8TeP6JlZoKhRYQK2AYgaNIG9 BQiALZ99HtZi1phhqQQfYpYqU+2DdlPW9VfrwVqssnTge3VsJnFGH61SdWtHnUYp9dZIuB75odqr vCy1rMrO3Oko8H3qV+ZXz2hoOB9FiemWnm7dDeLSzHs97fR+4JXByNGPr04+AS8amCFv2CY8JsBF 2hgecgDg1rdyA4C3B0/hy5NY+N/O7AiZITNrAwDYxA2sCcIaiARup0VsMSzv5nMA8CVLTF/MzQl2 AkA0aoUP0Gvw91bv2rTomqd/Tcpk+dvX5ypx/JjOKsNt7CSMg0Z1slSbNMupF5S0mM91R3PoqlYd 6j82jlX4Vm75bk5j33KXi+cqjgdh1V9HAoOhFsVztW8KQ9BuBCBt5SQ80eJ5Vju0KgCAxa3IAYAl ALzdcLAUiAEAsHTTtTcqwqAlzMcR0M/eDPQjAGCP698KAFZYxYrIBCEA8N8GALwDAJgDgHC/FSwk lzIA1v+4cF3/pfiaFcU6gs88mtM8yvIvWaVp1Jn3VDfN1gn+3TSj5rBK6sSq66hOp4Mydanv518T fX0Trj+vSqhHdet+kFAnGPfi3nWvrKKpoR9fflZ2AQDtBAAGAFB2AmAj/kMdABAGAAWUrNk7+ObR 0Zp9b8xAlR0AwAAAXL6yGwBt0MGSfrxZe4+lYTdJibwNgNYPoPny7+sL9/Dby3OVR36Y9iszzszA 8bxGtS13OvQtzQvTvBkN5oaeWw+lFtdp0bhFUWVekQSmm5ZNXDSr2nRGrjXJ/FSfaPZk5PRNYQjK WzAAAAQAAH0TAJJ8o/3AuwCAE2vvAwD9jgEAl1gC/S3UAmFe02yJITIAPuCEmPUiSAbbKgviAGAZ ZasPwHBLBiFd8S+SASCxCWMFDgm1WQr3eiZQptE+TW8v9dwIs4fFU7YO+33DSsxgfQdW+ROt7HvX mdwPo7JI63Tcy9YJfZm7ZpZnuZf29Sw31lHoGgBG7ebq/dzyyrxSs948dfU1ANzJ2VmdaWNVPd4/ wtLaB1EY4QDAipxLtnefssnvCVOubN6cN+NNtHFQENXYzcyOFAG0Z/pmNxiRAcAm9wQAkAAAk6vw OQKmZxMLv1vutAbgr3qgjcEQWHUrbiRueyIAwPwAHh//3aurx19enlMz8Mt0XrtalcSTssxU1crH k3Vqn7h15Pcm08imz4+1ZlZBmqVLy/XrRRo7ge8VRkYLmqjjxFKrrHRGA/2uZ04DYQjKpDaynpV3 ujdJGVe0MAqL8VXo58ZrdXC8GIsHp9VXshv/HQAgXkKAACA/HwDAKmEXADAUj3KvNCHNYQBAEgDe 4n0ifjcGACERbAGA2svFEmUkSRARUbYBgCQAiDuNsOFVAtwbEQDA5g05GSbZYvVLViYr3yk828yc IHGfwiq4DZ3hbU8vV5ZVj8dZ5kdlZGi+2qQ5HTmWqdGmCl7cOHVN43ZSJOtYdOJPJ6k5z3szqt1c lX7/VtMujj6Qref/TW4KAABL5wqbYFIUrl9XmL86BwAfguJSPaWV8iFQj4IAIK1wHyGlnZXCIPYA AEASALgN5GaVOZj8ISwN3tQrEAZprwJE9iAUwBsAvP15a9H9uvi3tCgev74swsCtLKol6cirnfu0 pOqgyceDKIgTtzLK+9E4cKrHx0qNSi0o06I26mplOVqUJYVarbGcDs8SK0r9NJrN1Zv7fI0ANgsI UgBQZGKvFRGxywKxwX0kPkak5+BdAPBHYQsAMPPkyb5UQwSTyeh9KfD/MAD4Ly6JaLhjl3w7Y6lP yiXVYMUAE8JvKo07AIDYu4O5SAMDGw2e4CNoGSoMncBCAlax6QAAJHEYMwB8nqa+tfg189ylny+8 KMgiN06ekiqZJtHk+naSPq+Tg3HPahoz1fuzelQ0pjs0m0h3izR+yBPqOtHZfOmGpj+t+yPP6IfT UanfnKf1/dlgcH70cQcA3p4RLieVLJDE1Bj38dgAUxSrNgBguza4Nq+dJtwCAN6MX25kxAoAACEQ qTxCE7VU4RysMCWCiOp5HeytwYiQ6IuTFgDA1aULgNcv/mg+/aH5U/ny/LxaZ/UhrQuq2tk0yIxT Nw20gWX29YEdJ0mlhnfT+9zxHx8qVU9mukutepJWi5Xe161kqddm6pS9Yzd7rbza44l6dRu8tgAO 9giWb2YsdNh8PIsBQChLFRYgtiAAgyiIr8uWJmOQsFFQhF8gAACGWStm63ShvgBDwPxkAEjGgFJY IBasSLcNmORtpY8CAGQbAAR6YW8BgADsIBkA4FK1buUSAIgMAAzgDQDQtqPfXsHnflmlxa9Z+mo/ /ey6rh+kDv3iV6VBA/X6tu8+L5bl/dBqlmE5752l/cXCjOZ5Y0RB4UarvKKhHpypyzD2qhkdzYLh OBnOa/3syvWub+ba5X8bAGQnAHBrTg8cuzEAADtnFGY+30bwqF1hSd48k3cCgClhmHpvFwA4VLgh A+Yz4LzqwAAAbZ3Yr8dML95Kh/Yv/9n8Vv72WGSrSvVquqTqcNk3LfUqTmLNzpyBPbFjus7H4t54 HBj+w6LSJuZ1P0r8ZpCky6/q/WgdAThVHjr13VVYmTaN9TUALm5ZC6BTNoYAQN8HAGFjurwSIwGA FzqBLOjVBAWUs6XP5SkeIvK+YniIYvST/3wHAOQHAYC2AUBkAIhnVxEaqG8A4O02RAAA7L7DcEBR AGAPpm/bAHj7D4fztLabX4qqrBrrwSzTKq1M+rKs/bBMgvH9zFwsiuTOsKxlWk8md6nx8BBqWtjY YbAIo2WQpaGenzlFEjRV3xyNtfFdMldL4+7MSG5vBvrnHwBAt5DBfAwgAFqIoTahkgDQauywmKf+ YQBgGQDc+Urh5xJr0cLIWQaACMU4APC3ALB5y15P6D/+S/Gl+tPDOpsv56UfLNPBeDEJLO1ETRI1 rLUoUvNo/Z6EZv9uGKnrmL/U+sbN2Mi9VRAG1i/R7V2VFEFG7aS6P85Te5Trg/5QO75jdoBAYiUD ACxpAQBgTU8OAHFHbq7pxiDgWwCQuzoyAAiRlwD9fgEAHn0hj+j4AUiNayJNoW6+sN2KJJCAwZIO 2BGTAEBY8RkCoHXyASkVU7YSApI1AlqyklQJKVCTKMKvQz2p9eaXh6L21gDQy7LKfK98WHnrfybl ZDp2iqUVjc2qLqpqYk/K5OXZm9tmZqbJY+Jk68c+j82zwEq8BZ0Y/dvZ+M6cG0l0P9O88c3A3j/6 uAOZHQCwi9qaqnOBBIENfSQeeQXs7OBz1+AeaiWEoq3yBoCNjHBjjt52SFAXAFjoLnYBAAHUYm7W uAUAAnyHJc8NNiXM/AD+pXle/ttDWi6oWvuDho7uVlpu2SeDsta9UMvtyHNSWtfh5Nax7XrpJupQ v7g3YvchDdT0j+7dLU0azy+dyp/e5tFgHGlDdaid3rEWgAQA/qo4ABC7DJgPtLXb5UTYitsG7MbR F/FVTczPYeOGLMqxHAAIVBlhhA8OVdAuVfDvIQVATIy0QREWgRImXY0fkj6EsBziECHxkeahkGgV cG8xCADCAIC2ACCUEu3jwXwBxHEo3F4gALBYv/hGqj0OgH07rN3mly/PddJkD4N6nYj6Zb1YBT6l eaPPe3Hl1+oooYnlV/PcLuuXlTcxY9+t6q+hWgWFFSTRWV655YOna6O7237PHtqB2RvotH8zcY44 AMgWALZiqDaiEQAg4F8QZo1MrAARqqiaEKmBsgEARrAYsPHn5AAAiRh/NhEC55VYVbAFAKZKYsM+ LQAUUPaHQ7j8m7Lca3NC/5u/ePjXlypdhk5a9vykN17peRZezGvfKEOHqnEZeV5teYPbxA79Ig9t Vb/oGRF99IN5+Fs5HudJVfllbPmTUT6d3xrqyJwMrm83LQAFRIcInCw7AcB+wRYAGMxtQABgCAA2 fw0qWgAAGAAA1hAJQXJEKEtvf/LTL/o30KMHorx7O/8QABAYdQaTApi1wRARVmtYXDlem+IAQLwG KAFgI6xCWwBonUDa+Y7NB7j1HTlwcr+xnp5e/PUx8jCo8nT1akGxiCsvNBaRPs0TSlU9de1qHQEk QZo9FskkXKf+VfYlmNBgucxL5yygif9YmvN571ob2iMnCqZOTCfHffvo4BMCm9/55ZQAQAAA0DcB IOxCQKdmo8CBZWs+eo5FxMaGpBBoICBAkm8CgDfJiSR6xRIAMI+s2CuSIgDgTcb2Avxntfz6L1+X iWWaIb318uvp0jDr+mxeZ7ZPXX8YV5HrlUU9uK+dsll6oRkbpyM9Kh/9UI1/y/qTiHqWXwdNqRn5 qXqnG6NkMr+/jt5aAHuitELQVjFfHNBYag9ufltF3PnsDG875UQY53B8Y7hpbY9gaKrBM2MiCuQ7 ANAdFPydAUBoprtqHBkA0v0MJvNZQUkGQMtPcCkZKqSSJEIIFlWYWT2vS7IVmyLUYm/URrXZlgRb AGBufUc+rqP55+zl6euCpu6zYcXlQ1L6VmGWbjR9CKJhEiTUMeukT9NyRF26fPbzSfIalmZf85G7 BkBS2ddOWPuPvjey57eRnk+iKJgHrjc4vlePPuwJEQoAAFE6IxaEN0IJ6gypCACA6GfzhPNG37sA 4AcVn0/bDAnwu7aNOTCcRoLtLwx2P8qUR3xBfCtAEqmVwmklz8/ye2NzQv8hW375vy8PYZXnNr11 zIuhZRtudj+nmZH5VTGLqjhOy6U/n1pRtlxVrhfqt7oW0+fKjZ0/FmpklGaT+Unj6nlwY061aJjO J71rxz4//ngEzCe7Qow22JKSWVGKRd0XzddTbmfzbaEQAEBhdtmdzLQdlUWMRqItxYtTPx0ARCxK /VEASGFMBwDSw90GhtD9iItFRUn/GwAgMgDE9+COguCaYy6+EwtY2kfhEwtQyJ5uN1+t1devX8s8 eDab0HpwS7+qQjdXb1/CQPdyWodhSa/DMJ3S0Htu3Ljv1Xld+w/JMM2bomycnhZZ9bOVzvJobEa1 bpqmk6f14OZmePRR2QIAqLMgCQDt+BLq3KsKm8Vll+FthzIDAHMAR9yQGgKg1aiI1TwbFmLRdGhX XyjwvW5zMyQNcWOhccPwEzkAQF9yT7xY0n2WNl/9dkL/cbH48ueHp7xO83ndm5gnauVMomY6CX19 HZktxo4fq2XZ+KPBMrKWj1ZYutosGMRuUSZu/EsRJHppF1aWWbaaxNNUnZiTcjDp3xmvRUYAALgd grBsi8eXW3xCfA8eESzsDJUqPJlHRBqfwAoB+zJ4EisDADgFirlkfkT+tD9YGGf9GADIbgCgHwEA IvibACDAOPXbAADtBykN/i4AlIlTPFnN8+OvyyhduIXfrOoqpUmo5ZP+i5s4SZmuswGvPjY1b0qj 5CVx7bFbm5lfLuuJ71pZvYgmw6hIi9q7o2HPNLM4COMwKK352dXs8BMHAJYBAH4/US6W5kN3AYCJ GzFqPbZ2AUDYz7HuFptjxa1AogsALDwz+aPMlzEASQ9IViUAYL5nqI0KlHcBwGXB5CL9uli8PC1+ 9eraHFbDeXhi1+bMXo4mZq2WxXLVj7OoTz2/HscLw2pesjh1J0PPiNzSdd3wS5OWTmpYftb4w2Fi G3UwikblYDiZbYqM/30AbIzL0PcBgBkAQC8AdwCA/hYAoN8TAMgWALAsxxPGABwAG50P047ijlGK kMSjjboNIQSTSnDog5sRwZeCWk9PAGpQZpFHPMBPxZvFIBwAG2OgmVk8+dbD4reXuCrW91yztJok 1vP7oG88hmXs+klFA7e6jsZ5P1HDr2Gq35pe0lhh5g8tmnnlyjCmwSLJ0uSmTmaRaYVBaCZO2vTv zu8OFcxXxkiicgAADADQ5indI1OMEoOKFgcAVnjJXu678f0WCPGi3VurGgvt/sbJdwcAODUQL/yL LbBbAMAY/jo8BWh/k9aRnfApnM1+8MWyWK0WfyzLzBnUakSvbC8cG2sAOJ7uNauFHjbOrRlSepqs tKx69HWaj7TSjNIkzJPkoarrPFGrNC3odOyqeUWHxqwe9OeTTZFxD/AHSwBgbtxgvwcs07W/OgIG FFtvi9JmmEhSFzIAQNEad7jiAGCFMS5AJG/K2bfRdbRzJ8j/HAD42kiwOb09dhHilr6dq4Yw6N8J oR8HgDC/QOLuan9IBwBkBwDILgBwM3XCUgAsrd9l5z8mAgCb4e5PhDmD4bOg+KUsvjT/8UueNetQ oMmWRaj3zZtglD+bfpBbQZpEeT1dJ/rzZJ6/0Fq7s8OqaBzqj4qyite3pjnznoO6DK9q2tNNyzXN 0FOTZtw7Of38BgDZWFZEOmAefQcA+FnC21JIBsIuAIDJgk1IIHbeMjgwXxDeyAYrCAnYUiQOKMRe yduPBtYB7aw7Q4M4JzCWUAYAsFHYt/PARVNUq9/qemHbdZSUN7brjtXlbGDnRpKtFmFaRDea6YZX 6WJQ01U5T8yR/jo5GLpBkiyTuirdeeq5RTQ7CwbUr9X5rJ735uqmyCjE6AiM2ohKrCi57gQAQTy+ lNDXRjKkAwAEXYIUhS9Fl8W07Jhtt0TyJGEDgNf//V0AQBHqfWHp81YDVd4HAMZCy4N5sQpzPRXQ /oJIoB2zxvwfqAsABYzScbWwAAAGNsFgtgLJACBIAsAmAsDnwToCfflj8x+/eeucs3os6KpxtV50 E6heYft5ZJlhYAepZlyrRjIPH6pqfX+ZRZPpUd0vSqqai0k4q59t6ofHddmbBFkSRYmr5dbt6PLi EPNyzzYAUBcACNorcgCQDkAwYNtmikJh7ntbAMBwpB0LESXGwCdb4T6qiIBKCvep2Dw//EqLNjdW RAmbxcIYw/a2DADMN0S188BFkXnPv5bVYxxUZlneGqHbGzR3qhE5nrVY1FWT30yNwDmpGy2hS28e 2BOjKiPLpSZ1/bgsm6TvUbeZzG5Mra7quD+q5ndDG0wC8Ul9xJp6ojiPmLcsDA82oyxillUc8Vg6 hgiQymAE1uZt0jLBww4ASAcA3DvtLa34HQBAYBPxMSqm44VuWwReDkY/pn3uAoDbhQMAYOGLwR9V AAAMHIrAgyJiKejoSNodGmIZsAAAOLHefuxee73X/3HffPkj/e0/lr/9uV5mD8nDIlhlnj4z7tZJ /DrHD3U/jHQ79mL1XosSzV369Wg4ixZZpU/KSVMG82i5BkC2GNAsvy7L6TSvaRR5gRH7Z5PLq30s 1XsJeNZZxR8MCyKQ/2AQeItRANSpQ7f70jkAkOzDCAGAEZaKVKI8v4d3AIBRC+0CAMayW1kbGyAm Z2yrLVszIwrfENXOAy8q7+Epqb56SRVU5UzPvenQPzXUOEqLYpn5WXrXm0TqVV0ZdmoFajwYGGVl Zm4dVzlVS7pMe+46hZhNT4PXVm0y06v5dT8yN36AvL2MeAtaYA0DAIBRdoI7w+zQVUK8hYoCWM6F xOxo4gYVHQCwbtZmeZuslGglmz95GEgsqv//BAAuEdkGAMHSspEdAMDfAAD5WwEgyy15eLMJafCB +eufrf/7p+KX37Jl9pg/L9wlTe2RMUloHY6rUCsrpx/ESTiYOXFoJ7VP+8at/Vx76qiKi0rVgmYe jqxmWNfB2EtHs9wrYzOxYyc9m3++OuoCAG0DQBGa1HcAgAAA8LsAUFoA8HBpBwCwKFLJAIA+mWD8 FRPpBPwmALhgm/3QTidtY93YAmBzRC+fU/rlKfef0jSLKzow3HIyK28M1TXT5Tobq2g27Pdt9ab0 on5Z21E0HKhJlfhBFViB06fuqroPKt+fTa/duPYrb+r62u3Mie5v95WP/HojKMr5OwEAiAw7ACDk mwDAuwGAf68AECte2vwbPFAyAER8K8rGuD1E9oS/HQY6ACQDQOhLYLQmfMfgXxGSt36zEgR7sFhW gDsVXgkAH+I//2H1L//ZPD75TfNSNsvaCqgxcKKE0viuzvWkicdJ7rnaNIwjJ/cqdxqc6g+5O59n SeGPbLeap3pWDSrqTB13MDSN0nETLYnC2/nh1QdlCwC4AwAiAACThC0AKBB/kpEVr/qLZWptHR/z B5jAzc6YAAcxwiYLQdkfQ7WKaJa3AJCq3AiMJJHWgk3hEYB0UGymENoo+e2Ifn6Mk6cvXvNE/cau c8OhljHzxrZR58kibVY0tGxdU40zz1zjNRgG0WgwD8rSC2vPMgd3Ybmq7sLUr6f9uzRIszrp15U6 HRvG/c3B25oocCLw5QztDadA4fXG8g9t3cPg1AYWAjIA2mYKAqIjBgBeHEWi0NM+E21RDUMDXeXn +wEADx729m8AsGlDQV++9wCAQNLKAICULQBgwsdPEKygwqxN5MKiFojIDgBgUYLgDxYEgGR3qihs Xxb+aP/h/778+39ay8eyWj6uQ04/s3NVDRKXhtodNeN8lffKhIb61DPV2KRl3Ke3+kPkTnWravyZ SZOhH6/Dft/V+kNH1+NpYnjupI7s8XD/6uNuAPBNQQIA3Z4ZGMcnHACin/8OAKQ6PoZPIBbRQ8e8 XwhZEf8fRLrzHgjwUwIAwvD6t8MdeEv+yAAglMuXdvX4RadPD+XyiTYLu4yivC6CYa4Gpp9Ei6R4 yJMmD4KJfebG4X1u3+fxZD40kir06rrK56dmtqhvPa9OR6Pb2kyqMu9bpaqNB/PXJsNeN1QVDvzf A0Cnhg8HglsJsQLLLRgLDWsr0lKI+O5bABC3MMHQMPv3AQC2SxEJF5C2kYQQ2SUDQrDGBYYJxMHe pkzSliRM5LViLDZC2waLUnjRnRcA0QZPAXiPhz8mIGjmdpnrd+2j+of/fPq3/5v5jZsuF8U6i8xs Z24naZja07vczvMHr5+VbuyMaDAx4zTVJ1VffzHdWzsrsmoWlvG0CNPQrfJp/3oSB+ZdrnrhxHIm s+n+xQcMl8kLxwd59E4GgBCciR7Ha/uFFeYVEQEgDN4UTguEhKwMElOYoYKCdwcABJrf7QYAljy/ EOJGLC3kvwmAtx7k2/v/+oh+/VUrnwp/8VQvVk7qRKlfeHYcJl5GB4t8+eiUFvXKvn2Wx17P1E5z U9VGE6dK0sqn7uDCWRbebelRbzC8ruO8SqNpkehRb7RpMkgpiPQ8b5ohUItFpKo3jGB4CoRh0rsN ALILAPKVZI+W2AIqEPx7AQDpAEBeZLgDeO8CgIDIvs1T28cWAyNqwm1oJGtVYA6GJYCLlwVfkyIB gEAAdJbAYiIBYP7n//z1D3/IvDJPl9Yi819XzAwjmgb15Ppe1dzwIZ0Xmambg9Qd5nmZzDVLt796 ybFdLepynJRab5W4QVrl19OrXpIEY1N3g3lhj2f3+xcHEAAItgDFg8GX/IASvwyAt3/ssWo+bzHj LQAQ/l4pG8cvYdmEMeIqDoXAV8HrNxi0gcSTAvqSQrIq3iIGgLcOEX/tMMkTd40ibEXbPuCfDf9r lS2++KtVVEeGlRVr2L4OZaajpVk8q36Vln5fv43itB+sT3zTsUfTUVXRLPM89UJ/9oNbn4ahPTlL nbgq1enCNILpmI0Dwz9iIrQDALwDAHy5aftgyE1qwgHA5rOA63O7REkuf4Dhtm0AiDHK30ENgFdC OgDYMKELPCxmLMlOYQUWvabWigfxdR8ETEx9CwBdWfYWADZuYYoAAAGvngEAs4xAeIcT8nH4y7/8 x6+/FU6Z1IW/sgrfd+O5WXqmPz4d9+Zeskq1RaMPQydN5wGt86FdmPFTlZzr1SpMbkO3139wzTUy 4vPZ1VlN84npmPZg6Zz1zvYvjlpBBYKNPr4okN2YSHKsFCFNK/bf/EcOAHZWIwAALPLVLQCQLQDI Z6GI6Nuut8iaEK+tSkUwGQBCayX7hgAAtIseFCyWY24e0T/k1nPtL79mq5VdxfPCb+oyrPysokMr shZzq0xLS9NmhlNO3MmtnYfhsHddWW7mp7WxzsVS574oI9Oc3ySGXdWj4cKx89HppsnQUfnzoTMA AAStIkUXGfPiLXgw3gcA61QTDoCO/BEWtLH4Ye2ooMK357GI+OcDgFt4AABw9ZpYMd8BANphGALE PRAA6H0AkG8AABFpMIgDgAgAAAMSwia7WiNQzPwHOAD6D//6p8cvyzirqnUoWjXZOrR04joIrNnd 9Fb1kiLRFlZ/RhO3NqI0iUfxIgyfMu9ELRa2eWw6d/pDruqJ6XzuHV9XSeSs49SRsXRu7o/3r46Y pcI3AIC/DQAWbnUBgLoA4KY+7YQgbiNKAgJ8BUoKRGAvAADqJzsAgHcBAP8QAFo3Ur4ee/OI/jkp moz6q3pZaH40XZTr57peA6CkambUjdYEHm2Ciaar6SCdDwdmQtXpabk0/bLOjL7zkDijotaiUD0N dK0sx8YyMKLh1abJ8G0A4G8AgCk13wPAxqylCwC+N0DeYvENAJAOAH7u+Y+g4RcDgNIFAEhZ4Dao 3cljFwDcSxx4JHwbAEydjLoAAFVAxJ2z3gMAYQBAPAZ7u+ofp9m//Nty1aSNVVp1kWbrk8ULzSxK inl/Pra9pMr1ZTYel6VZO0YaGP145Xlfs+RSXzaqdmmr9/kq0AahHX2+v55muZ67weg+KJzj2/PD 8yM+MMY7qsJ7R3gYsCuA5UurYOad9AaA9htA248OABCfTsN8vAJDAOCOf4sMCNZclR4IIgCgSABg Lx1Lbhd4+1nhZlpvW+DaH7d5RH8tC2sZ0GVpZf3MGC/y2q2sqvI9GtVq6BuWYbqFN4ycSarVqjN0 POqMrukqqPLSUlXzOQyMIp3k1LmO1Lnr3YaNNzAmn282OgD5wRUj4eLWEFjeBQBe9JfKM6ISwnMK DGqF/C0QTwXG0g4icHFbaSv5PQEAb2fwCKanrfa0LaR21vWg94wDxLpbDgDUBQDpThR3AIC4MHEz wwaIs0EVy6lgcRAhAQAiAwCTT+PwP/9tWdfNskhqryqrqk4TGhZxWRiqrkU0oabT+LNZXcVlrHvx fBatKH323RN96c/7+6rap01uT8w1AO56qhUN3MQcn1HLOD27PLw8kErAYKapu5UKSSvlCDfe58s0 OwBgzzFG0O8acW97LLXyYfBKCJHcXORvKURwHQBAqTcwY4Kz7tsAgEnwqw0DA8Drm/D2iH7JrGwV hUVWV3eWNlvE1PQLmpY0yZNBSG1f1+MmHYXBpDTqyB0aIc1HveTZrew005x8aXpBk4xold85g3mU nKZlPVHn+2d3bUkSHO9sw7EMgE7uCi8Ee6dk9yvR45IAIJaPcGMRCIBOKAtM9l4L5DDB+qkpAO9j Cu9jYbZDCHc83gUAJIZz4R3AhUHtAgDE78POdBXEKzDwFt1CLtrgXy5O1Ba5iNcbMLx7FTFUDLtZ r/PAp/of/vPZdVerdUIfJj5NKc1LunSrxoydMC69MDb9VJ3Uvklz3Y37s6igXlGFF/r6ZOodaYZW 1l44tB3z8+08yPR56Ma3Z1Wt355eHu5/5FKSjisgBIBoUPPkXEzWcgAo0EYCywBA3wUAEg2I1tgG 86FfQHnmzgqD5RYA3NIPY5D2tdmwqBhu3eRs8e6bD4tQkq/jgcOR/1DU1XMcLJe0um4mw0Xuxtky T7w0d6NBGtip3dezdOQmWm1WYaoZseeNJuEqzZyyMszAivwkM/tVRsf2fKC6x3XoT9TB59cWgwI3 1rPSFQcAwJw8ms0usACAkHIjIhQV0q3bVnpEYIW2hqaEbkqeWX3zaRb6OfQ7AAASAEDCAkq8p8Id /lsA4FcQdwDAewhoOx+VHTShzx1i/iFbACAs793YgmBmpycyPUVkF6Jw8NaU3jtX//iHL2n08vDg BevQPw8816nXOWlluW5cR2Vixm4Zhk6V5aFrh/F0FGduWNfJqWrZawDojpOGNR0NouDyOqL+RDMD 53RsJdrd6eX+hz3M1eRIrmMg+ODtBADmAODHK7dKxJ0hAtF/ImA4h0DfGjCGjXjcjrD4udwNVGAW cSc93JpdMQCIdwLhdwGAdwBAYRWB12fUXzzn5XOeNyu/ulsO9UUZB03huEEZu5qe2Xri3E4qb5pT u0rqtIojI6lHtrmsGq9M11e6jpdJbc/8rJ7qQ22SX/i5ZRjqpsUgGsYY8WILhp0AMGdJuh6tIgXA RKgt0FZZirlofAsAinS0iZ+0yf649pMttPwdAIBFm5IT1BYAiAL0nt8EAPoeAOQYDEnRA/82WwAg PwgAJAMA8whA+ey8/PabH//y+FjpSeDHdhpNqmrlp37qxb5emnrgmjF1M9+NEjOPR6pbR1Hk0/WN OexP92Mnpkad9gdOfnzv+nXPdqLoeFLow1cA7OH/JgCAjlfZBQCwoh0KVUSC/30AsEBC2sb0LgCY 3eVuAIieofIOABB623P05l3w9rd2PejXoFqFYb1o/PlqHhWZkTSWvWZwHA7jxlZD42yYhuOYBn6a 1mv0qkk2CQaWv6xKmpq2563cUr/Lqmo46A/68Y3vWq6pb1oMQjIGAEC2o/k2LAKOzO8BgHwXAPxq w+eiXaPyfQBs7uGfXgRsAYA7EYDkD84DJQkASmvytQsABPPlX9sAwDsAgBDYx862rMKbTQYAc1jA TBPHAYC3AIAZAPBhbH39U+b+9vDoa55XRno5uK/Lpb9+lj3T0lJVC3LNrmlTuaqbB85gfS9qmu4n 91M6mo4OTcN0+zQdGmpwP6SZex3bunljF4P+3fXno712pReSbOQEAED/hGkfMf8FJQeWdtoGdlDw tlAFCecuHn9Lxo6Eef92AIABAIBaTlg5Ar9bTMgOACB+veWfh7iQZKPVUNqpoc0zmjylVZG7ZbGs gkfdrDN9faWdZB175aO8ydXcuJ3Q/N5wwyxN6sbz7KRRw3HlF1ZKq8Ax6lVOBxdZWs1HvcnYGFdh Rl1902JA3GkR8yoe1P2IhYBIDEx2XK83x2IXAEQCwEZdzIUAGAAAbwEAQT94ZgKHxGLC3xEAWAog Fv6hroUVVLm0ojYOAHEOKC1N2lvpTYmLiJhxAdPk4nEW/qGYYGm/+nbCxps5SBHJs8gANy1whDgA lHb96frPYZyu/s2v/7x6qOykTkyj7N/UaVbFfp3kzaAc6WY8sSta0GAS5I6urhPR0Uj1w7ux2e8N P+dqHNx7qWrOg5GdZvGF6cyD26DR+/e3h6+raRQOAKa37wBAoKkDALChs91tBqMhmB3xmxeR7X2u uwBAhDYCAgB1ASByaMR3BLI7l7/vAAB4BwD4vdOqRtrfY/OM2r/4ZWZ6Wb1I6Vcnp76TWIkd5qVt jkIrtc24N/DC2SDOMxqmlpeaYWG7N26ZNZ6buVHPX7re8NI3y8HsbnSvz0uzLhO17QIKH1KEtgCA JJMPdg2VLgDaNgdfTCdnCkjY1/LlSFsA2BQ+AADAdIEUH7bH7e5n85/+669//et//RP80ONf/vrX vzz+AwEAVbsAAKKXCjZ3tACAlt8MAG3q1ToebWZx4HUEfjLg3WBPDQfAVsFQHHAyAIDXLeHTGQAA hANAwYeRW/xbZf25WdRmWOWJk87O19FlrWZpmKwBMIsiZ+BUSZHbI/v17PfS6bSvVt51T5uN55fu JIruPC92B7G2vn/tk9jsB73Eika9+/0PymalLgeADE6MoeKZfAsAeAcAZOUPgSuTdnRTiAinRK+H aa9lAIDqDwCAsPslUlQmtCsEYyzpOzGYWGBrH1mEsnlG579kSR2Ujbt0q69mQv0w8CP91VDF6YeV n8fJcOAlk6Fm+ombZG4aREUUXsReXSS5RaPjrKFJ/6IceIO709nYcVxjjfHB+K3FgLYBQJCcscoA QAIAiIhoDXgciPBMvvwCAPibAADlNSxqXxsmi0Ljzuf/r5s//0t86C+bj/zl7w4AArofWDid8C6U MFSGZWZeQ0LSEC4DgFjexwykwC2KpUEfPnoEZAeypGPLORfM/m5c7uAhtwn4OQDaafVXAOzhQyO0 /q0u/lw1qZtXZhnR6aXvh+XESnLPUstZbptOXMdWPO9PzPncSOvedKKl1dlwejfWLunIMa7dIPHs aJ2Q1vZnJ+lFI68yJ/3ewcdNnWEHAEQNWPQsERgVaO0U4PELnzzyXQB0wwA+iC5xodX/YiIDALHd wt3o7F0A8NwKAxsMJLxLNqEf1BtubEHnT1lAPavIi9h/zL26SdVSnTh5MDdmObXSqNImXqn3R7Fv eqHv0lhtnPA6cr0mCa3avGj82h3OaC8fXF/0RusYbRLX7nx2fvBJAW15IAxHoNCMxSwQK6W0+5hk AHQmAUT3SWxTYzkzLz8xm0ZeM1Ok40swd/PgIY7cdwCwPv8f0eM6BuAf+ee3Z39NgX/+hwEA3icd sz0GgG7JSZRXMA/dvwcA8h4AiAAA2Q0A+PQAABAZAOzQJxAAbw7ueH+Q+3/Kit/858QLK7eK3P7n LKNl3wpymqll39W9ME8Hftzvj+PBOhuoRiNnkFunzv1xTz0ptXh4Ew5SL7EdL3CdQz3tGUOXhoP5 rAMA8g4AsAjkERiXEoU+BgDh1vejABC3+k4AtI0/kFwp7BIJAEgLRLcAgOCo7bcAQAQA2Lfeu4/U J9+k1rLxfDtb5Kn/7E/dwdgwjaF6H1CrMjO171nGdBRkQy+v0sSYZLY7ycM8Cz3LD3vFOkxwYu82 npye3GuuO5nZdTjsv7YYYOVdGiPDOzIkVgdUiLRiDsappNPZw52C1Vv1SQAArKxhAICT9AqWawhg j8BuAPzl1SUIegX919uj/8+QCX8HAEDHNJak8C0oUgogAUB6MpEEAP5A8wgRbyWqUm9GBgC0rJcY +h4AiAQA/B4A3j57DYBR7P25yJ6yh9B1qzKzjf6+X5fluIoSWmq076p14rr9Mh/0b019EGXZYBJM 7OV9frc/My4qx5xemL00T43INbXo87CcqiMzopreO/rInHdB2oekaXMGANwBAK/Is/o9Jh3JDniG EVzngRUY/vOBHwkAUECFEQLSf8wBwE0ZJAMY/B4AkAAAYksaugDAHaeQvTPH+VolbrPy0zLOsrys XrJxrp3akTbUzsw6y8xGH3tLe6p5zR1dvyHhfFI7Xkhdsw7LrEmdorZMSr37cHpzcmu7+XRq1+aE DQPuAkDnTgKlVIJgSWrXOoNvAIC0AID+NRgmDwo4W7n6DxQReQTwrT8QAH95ywf+1981B5CW10AA IEy660x4IwUDC94OAAgAABEpIjtzsCghEKk/w24txO3myLaSZgsA3SIh97141dEpgC0EAGCsOb8s ysfs0VzH8WVjzEafK1rWszIqy3wS9MNBnYTRiIbRdBw4emBl9sCbqKtRcv9pFp1VQdi/sm+pXtuR mffi83E5Uaf6kGr2/WEXAOyoQFA+/fbMKKyOJsZsZYUEmNKRbkckxp+AbggAQPwnmLaK79up17DX pMjI4QjB0kQMltRrYrEFloIwkAuDL3s9pJ342a3CYlWur3HlBWXyNevl8/M40iaDm6iumrgx7r2V PY3KYl6n+Tq9H7g5Lcsk9qhfFrVXlE3uV8mMjk+vzpzQ7E/00p7w3aDsuUYIev4gWHITvdgtAHS7 KbgDACy20QAAiJqp5LsEf3hbCRPNLgU0bN//809/ec0DOjD4uxoIAmmNvAcFurvIRwJbzQXPb9IK fxQxTkHgHA6Spx87yZiorkoSZHnkWNphBdXL3Q0wrf9zC4CNqxF7w9cAODqbTb8u6MJ/iB2a0yI6 nVzUYVoO06Cq9ek6mh+Ubj7XwjycjYLYDBs/V2tNf1bpTJma49JNJlfGHZ3Wka0m4/jmrtSM3uTO 05zrzx92iBwQggU2dvso0lMMAYDRzlNoGwBCIgDMaX8IAN0X+RYkdVxDCEZS/0+qlLUA4Ct4xHSC AgHQzihuPnFzSAdFbKXWgla5l5pO6rxUo3x0GcTqQDt1StqYTTRNn+1+WBVhUwU1jdSIJlmZBGaV uU1VN2XhNVnSL++uz47tPJpo83QwaYcBhfXqtwAgiiFITGcAKRa46KATgMWzwBEibnAkXNR3AaA9 WmH7jPD1Cu8+na9Fv0f0PwUA0KsAj+xWaIT5ghqCJPlIu+JeAAATvh8eSQxBkt6YVx9kyQTprtcF U/Ngcy6RLHUFAF5Lfq/WtMxEl7BC+8HF9dnzghb1KtYr012GF4O7NEo9lSZVNenN1URNc3PmRFHS G8RRElpVavuG82zT+Yd+OExCql/YveS6DtR+Ooxvx6XtjEfHrmYc7wAAi/fYScniYQUKegjcZIVh 8CrGUd4HAN4GAMIEOoR1VhR1gmHMAdBRwBMMgAQBgKChC3gRpPW9a12BWwAguB40952iqJokC1I3 UtPJQ62Z48sw0DX9zkxza/1/g/o5mrwOaz9kSVV7ulHnReom2jplyGrfWr91iywc1uPx7EoNIt2Y ev0RNwUWM307AYDkaig/jzDQYmJhzMy2MJP3AIDb9ahtqwlvqeLJ1kj95iMCAJj8lf/Zjv//+pf/ 848FgHyMi1sQAbsuSTCF2XLlLgA2hvZs5TR7yDsA4Pdbe9NvNoB3BzS6TYDOiCYAAGww4g4ACAeA sIpS8IfPx6fLZf1cP8SqFeTL8nZ96Ks0dJK0rtTxJEgjLw5mpqF7Pd221/dkXcVWFK8izzkfJloc p+ZNPA2Pq2TeK1VnNqnieNy/ClTt/PMB7tYutwGw+Q0UOcKHfmdwUg0AoNVFwhljwu0DMDBO5Fka AwDGWwCQZ1XYTAuMxTryCl6rULAw1ATFRP4CZADwtiPTAeSlWTwnZdDkaRQNaX9ROtHZSZLoqjP0 SiPzKs+pFoGW0Mb62pRVVqt2nS+9sBxalVunmb8OyZ7LYF72R9rlmtCOc5ffz+7eWgzcWhIRJE2O CQCIs1sAABGx+lhSqWAh2ue2d2IH8iYlVRAsxmDpXd3uZPGY7BsAEP/6T285wD//RADgvxUAuAOA rYlKAABFAgDqAqDrVfAeANC3AfD6g/awAMDH/ZuxtfBfqsfAtDy3yLTYyHWaR2bq1XFv7pVuGLtz 01G9maFpdZiVfm6Z8cIJwvt5omuGF97lk/C6pP1Jar/OruRxb3Ru6MOTzwfKjwFA6czQ4XcAgGUA kG8BAEMAkA4AyLcBQCAAELfIgANGAgC4CwBwsCq7AUD4OHDsBssXZ33dcy+KR7SflUF0c+Wlmm5G JdXSKqV5XYR66PnNU1NnS1+La2/phrXWlHWSZKmZ+Q+JqaVzNb4cRE7knEW396dXHzDG3wcAeR8A IKbhClZFsFMCAL8a3OlXBgB+BwCoAwDybQC0aoB/LACQbFa0CwAKcKXEcAAYiY4IcOncSFh51VOk 8sJX8u0De+8CgOv+5SwAhPrAUokLNdjbwKWy7K1Q9oTfGfm0fz0ql9VT/Zh6lV8WTZhHwfrhj3XP LfOpusaA64aOHdnJSB9OKlp5vusHTmFHnqq7xsAIklEyCO/LdOR4jj6yGzfqTU40fXy5f6CApAlt 4nwZAMx/DUuqBtzZYwW2SyLJxA5Y3AmBPxLun0QGAKvAIoJ3AEDqEopUFwmi8zdQRLcMABiDoVfe klE4bLC0G/n1z9shbYfO8skO6mXu5oFaT0rqxqfXtJ4bZlKbBvVNL/eyUDdpab0CYOUPgrIs8rCM itpX3coz/WrlBbqrm+65GttmdGPf3b0WGDGArDyLAWyKIAC2/Pu7AFAUAgDAbQP49qvNTkS5HSNU FhKFmPcSAAA4ELcC/62nvi0J/NPfuwvAu//AfY8BgLfUMAcAggAAw+bAE/i1wM0BwA4yJANg89E9 PgGPpPdoY/5BEEG7AYCgSSWYsxERAHCyYgDg0rC9/btBWPh/TB+aMi385asnXeTS2py7eZqPDJpn Xh2GarwOA4z+sKqoU4VloFp6REM7Nwa26qmp6t5TqrmurY7sZW705p8ng7PPBx8UqWqisBCAK+y/ AQDyHQCACIDsBADqTFiIW09BBO8ol4BNgLsBIKqYgv8yANoSC1eHKJggsjMCfuu5X830XF38FplW kbuea1oD6nnx3aysRnZcprZDM9ULkypUDRpmX2uvevbnazJkgUmDos56IfUC3ysq17ANl95ErpM7 Z0ZPWIIihGQnhs4NJHdFt4pPTMCDOQDEq98FgPYKMBC+BwAEJbSEb3PZDQD2uP/l9XGHEQDXAfzr 3x8A4iFEAgAbCKB24yTP7+DLR0QmKQMAETMlaOPHzK6Twq/eHibbUhnCM0m0C+IbVVHHpRZ6mW0B 4LU0CQGAD8eaY1l/pqvnyl2tAZC5keYlWTgK4jKeGInZpFZC53Fg6k5/4mfhsDTdaFRpeVLasT5w pp5drwGQh2YaGmrfXjqD+/lhv3+1//HjFgC4+wkWd9HrtCImsMcOAIDF6QUBgJh5Fzy1OACAshTv AEAnKZUAIESzXYsgQQCgJ2Yub8zUpgUAfwu+AYDXU3o8iObP/2GGyyagNU0WmuemwXRSVf3IrhLH 8bK565Z1qKo0rh4Ts1zVkzisS9N286K2roOgDK3Yt1J9YtD0LijzxJnpI2EJygGwJT1BYDkdlKYj 8VfcAcCegmCZBMRPOwFAugDobFpg1Mdyw/EdAPzXm+Bn0wfcUOD/MCVg/+8KACDshQ2jdukMKGBi jOUwvc1hoMs1kECKoVEAALwDAOgbABBl6w4AyDYARD1NuOy02nyF526EfO6tM/vlH8rllyx8rApr 4Rp9N8i8aRTVxlwPzSItynISBbodD3W/Cceeaqt35dzLK8NR58ad56wBMF5HBHWoGz1jOe+fTQ5n d4cHHz8BVyPCbGnFcYTYjto91OnvYbgqQaxAUsRSaySDEGM47cNrApLdAmr/Z6esmF1LLH2ZMMYg YkshEIzyKSsZAMJ1CxMk95D5n80pPVGHD3+I6SIzKystH1Uvr925apWjQM/M3A59PU+s0jMcGpcr 1/aW6WQd/nvmII6bMjszzSos7CSrtalOvX7op9TR9DkbBoQPe8e5isgmdKCjKaKFTRDPTX4UFgGA /piI3Pgma/Ekb76dAgcyEW9LEGATAkMv/F4fsFX+/5fIA/5LfOQfBgDuxCW1gN4BgCIK/VIO9S4A MAQAN4z+mwDQztiBlm0HAEQscXnbCKy8vZFMy4Hx5f18FC7+VDS/FPQrbcoXOhgHZub1bdPXB1qc F+4i8ydRNHQCLa+K5N6czYdnpZpElmZrQ+0+iUrdG43Uqsx1585u7u+PJ5ezm4OPH/dkAOBdAEBv AJDF/tsAYGPOYF7rHQAgBAEgKXXIZsOD+FFoBwDI7pEBwoyAZADwR0YhzLAFbB19BwBvf92c0vNJ /+EPdrqoYn9BqyctiSvP0Rtv7hqFExpmHUVuU1cmTc26SWPPCgdlmYZ5X9X91L+LXT9cBaZfT/p6 Eg5cq6JxrGqbAiOCzdd3ASCmGcQaFqnUwR3QdgEAeI0hsuO3JGyPShcAoPLCd90SyIntP4+vXcB/ hoWAf/4L+8jfOQV4HwDoPQCIcB6DYVJJZ8YC3l0AIML44nsAIF0AgDIguN1B5MmCOGWztkrhE+6v n3R5O7zPiz89Nn9c1C+p5X4pp9M1AMKB7hWxNtfyJl751iAwpk5up17h9oyb0fi6jtxoObcnw8HI jalT2v15VgZ6cGZbF7dXw/PZ+Ye9T8ylEDqridlPAAAiAQCRXQAgEgDItqun2OSEuEkAvPXYihd5 3zCCV4w7AGNYq2L5Cvf2wdvBtCKmfJSuByHqmL+9/dfNKT2YTp//kHtNafqPbv00CaPKCzUrmIf5 KkgGjhereVNbtFqHCJnvpWluVL4XudPRMKV1P6qr4MEz03I6sE1HD/zKy0NNG7bDgO8BAIqxMR9u 7QAA8RIg5q5oRNgodQCAtvagwGlKUZLdAQAi6T7IT7UFJWRrbpqQjpM0ESOkSEwFiHAe8zozkgAg dKYKq4O1AGiLpgoYCMCibgLW54ICBYhMIQAw2UGRzTbcFgBQ5Pb6zS9P+2eJ9Yen5a+L7KHy6ZPf m+dxZUbzcuFqg35QRauqGORG3wkifx0P9PXz4dl9Gbrham5P55qWr/9U4XyeVaae3xj+yd1F/2J2 8kH5qEgnNHw8eRb49kfZAQAsA0BpAcBdfbqNQ3GGIGChiDHwnWh7XRhvmTERyflWBgBiroQCANLT DwHAEuKO+A0jsjVSszmltdls+R9V7nuB9dUsn4bmOgLw1CYaBvQhTYeOGY/ijK7T/SKq/KxOkyTy Lap5/fE0oYlqZ6n5WAZ5OjZMfZ2jrT/Bpao6Or36DFd8IknzjCQTdiF3wBgDxTViykagBpQEnODZ 6AIAur/Ar0fd4rYoqODfDQDwFsjQtwDAvg63FWFWSgJm0l0AsMISEwti4TSKyFZwCdiN2dI6GQCY R6UYAkBEJwrrR8BZr1ZdoHw+nt541W+/LJ6KbJnV1Rfr3l4H9XEyrVfeQJ9FSb6gy4HpTGwztqIi GehX6vE0pW65Gjhj27ZNz6TVOvfM/PVxdazVN7Pb6U3v/AB/EDtgmC1Bu5xyJwD4g80BwMepEK9o EthnB2I0RSwBQFz/KrYAs1botwCARX1rFwCQ6OruAgCSAfBe/Y+LSDbbQbXevf/bKirdvHgyyy8j c/0Mp1Fh96PyMfOnph337CpcVMXCrirfp0kaZFbaT4Zns7A0Y9tKzMfKdZJ7Jx8NnHidHLhUN95m AaFLL9kFACwNmggAEBkAgFtbAGBm7p0+A+o0V6XVggiWGdh/QlgaF/uJABBxKlCGks6qIyys4gAA +H4ZNobX2SQIei4MANJmAQzH1KTIldkSSgCABtoMAAqYdxOUYG5sQtnJx2rR3v7x9DihT7+sXjLf 99P6pbkPaETN9K589gbOVI+9Il/O42C+Po4KtfEi/TQ6ntM0zxZ6dBsE8fq2q0sa2n7mzIPjfrrO CmanvfMjzGsA4gRoI+gOADCWqn07AADuPfD0Ith0lgDArgDmQtb2BoNaDfgYY4Q6Q5eg4K2IoYWd ACAgAiDvAAB3APB6S+2dD3rXydMXxwvD5VOYvrwCoCzdxhhH9WOT9VwnvjfSaFEvV0ZdVplLa9ey aM+d3IxyPwidJgyeM9cJxlFwPY8CL4pzz2gtQcVslRQcQihjOIcq56sIjEkTLM9lCAAIpyEEvF1Q R16FhGF6J5OFG7LELuffBwAUDKw+tib4Cd9DI0ztsXCx69xEYGhYlGBwawXUBQAYimGpK/clhRGA uKWQ8KvYBQAMAfCm1hK9mU8HN7Pj0H14Wi2q2qto+WCNQy/Ow/qWPruDYDixU2ud7QfuPFoDYNJ4 oX4f3hqUOkURxbeuF5hlXXuJ92poNwyO78Igsmdn4/NDhQEASvfZ+F8rN0fsTpMBwAOpHQCAIgEx zaNsdstjseJOpFnCP4FHRQhJwnSEJCdBKZpqp/gEiXcCAIuGAXcmQ93bXIoA3vqA8/Gx/vCr6dHE ekrSVT+PyvWD7hu3Uf2wtKbUNcd2rhd0uXJel4SZqUUtP+kFw5tBXlRhZK3jMys0474TXc3jMDds M7e5JSj0rMZyXYLw8jvimpxOaUO6GB0AEKneCo+q9teVHNXgfCrq+l+DSbqfvhlMmvP4+wEAywCQ RgAx2dottAWA1/OJ3ThQGCsnKd8HAJEB8PbtPn08653GofVYrE9/s6TVwp/lbu645dhdBYNEneqp HywHnrcOAmJr1FBP6yUTk4Zq4ZvxbVKaUVWVYZgGNJv3g+ObKM3z0dnd5aGytycl6iy8e5M78jIJ BwD6JgDEFX0PAHv8LCK7AYC3bBcBABS8EwAbWAkAYHjOw+oBhrWtdwGAwcDQ5pweH8+KXz2vroov qVf0Q4emqZ/a10G5WvoaLfNhZAyaoFmabupZRrooszqcBP1bJ1w1gePX4fpt8MqBoZ9oZug4ahTb vAvYAQD6WQDgUcF3AEB+OgAQ0H58DwBE9LEQ2JWCvgEAcH4jvqZBKkYjgqU55PYwEwCQCUREWIsk AMgyOcRNOMnGtIV1yNYA2Du9PTNCuvRD6tPAzZbp0A1cNfQm7iIYpPZY9aqkUdNkEOdR1c+8ct73 zIDaWpPE0a1X2oafubmZmq416SfHN3rluoOzs/1DRZEAILL8t1reDgCw20S0ADgAELhxIAC4VYgE gPa5RbAExVQqcpUXAIBIBsKsoNPWAAg3vcU8bRU7RDgA8E4AINZyYdh9+7U35/T45s76pc795vml dLNRbqdp6CfRvUuLZRknFTWi+byJfT+PKc0G9KGsXNNJprPAXS3sNZxDvwqrJtbm50acD+K56hiw CwjnTt8DgAhMUXfuUnqKMWyDdwDAV15h1DGBJ7C0guUXIgEAc7XgTwaAIs3aY0xgfIjfAwCWqgfv RAASAEBkD0YlsXSbg9EeyTWhCwAk+wN8CwBYEZXuNQDwzfHZYJ1Mliat/Dy0imDgxeHEdZ10mQ9K 515NUprZdWCsD5h64tfVaOjRwNN0KzacO+qpemY5ueFFoTXsp2fXQz9x1dPjg31F+YSBz7QQ170B QOEAYIs8kNQo5F0AJFqgO6xtsYgAMAAAqIuC0xwUDrsA2PsWAITQRRFnGQIrb7YBQHYAAGFhEoDQ 5pyeXV9XXyu9KR6fa7Oem+sIIPJDc0qTqnG93K9ze6g1EfVeYwN/6L3QVI0TOpuvY//VXAut0M/q ZuVp/QszDkbxaKSr15vFgNIonuwIxBcxImjpBUsjshh70wpU+JCgkFwQKEATWzW6vvXMNwNvCaIF KoUM8XcCAFB2ErvkMJG7q6yxteNsBhUwaBzGLjTfQdEBAJakCJDjChGuqwT0WYR8S8R5sk4WSq/w nogm8PrGvzg5G7mDpnbTukjDrDDUOgr6SRhWRTApo3vVC700rqI4dJ1arYp6ffPVUag5vj2Pxmmo O5llhJPQcK3htO7Netk6Fb05/3j0BgAWh8KK0tvEiILgskXSiZgFANpbAi5IBTcVEvphpS33SduD WPiLQQwCXfEEABTWBAN7QCQAkO8CQNJhbHloIvZi2wHNzTk9Gt+mi7pfNI9NFXu6Y3tpVIf5pAw9 36zMyvf0kdGYQZjbXln3k69BeB/7dKbTqHkeqW6zDh6axWNl9E6T2Ow7s7vJ/OL0bSwXg4BSfhyF trrjMsd7dFC6gFjwpAiLKSSH/ZjJZQnzVd6eaEXdymg3JOF2bD+7BqDIZykRI5xoCwAKH7Xq2qih TnhIOiXWjpKFA6DFLCA3uxvROwAgBE4HAwB0MjQeASgAABif79/0XNVq/HSddrrVYmBbtt1Pk9Qq omHq3OupHZphbYaJZ1d2/ZyOB3llmEZU29N4muaOazVxMnMMao1m9US7y8zIuTjcO2pTgNYWFXez a8R9ConYtsnnRnjlkCdBBEwC8VAUPIMK6PgzAHDBvsJLJITw3Y4wUlUU0AWH3xYLC6XWSgExG2c4 BgamCVqfW0K2bDPFeMbri3w7pyejW9dPZ4X1vI7t81jVE5rTPNSqPPDzpZlmqT4KloHqxkZSp/3w RXeu4sKdxqVWr+ZRZeVVsXh48YPxLY3jkd67mE3fFgMi0lGqIqZi5N0YOalH0LGjCwAiA0B2AmX7 EhDGTAjN0wpxKTphkfhJHQCQ3yEAFAEA8jcAAHcBgLcrJvIWsB0AEMEDBADuAoAgOXV7HwAbKTDm cdnnDxd3udkslmn5+OKlq3ncGPNBXVbLRh1R+06vtEhPUi+hdB0blI90rDq+oTtxbczyQZqsM9CG JndqlGbTXm3H/UpXzYuj1whgj4fpiGDQzW8fji4A8A4AcI/ELQBgaek0BsOVPwIA/KMAIF0AgJGD LQAofIMRDCK3AMCBfXI90K7NxNWXdROUpRPqap7SOM91f52VpY/5Gg5rGC/MUW0bXu3O8oehcRI/ u6Mg7bvLKLX8oCyeHx/WDLkvA2c0mF3essWAPwQAIHWUsgUIAAwAoEAAEBkAhAGAfA8AYDQeyaEA k9b9PAAgaTKNACS8A4BNRCcvEJAAgDhfJTmcLBAXACDvAgCKMhDqNg86dYFtALC/MD1Qm4AcHVxc x8ny5TGtHp8q+jw3l3ovqmp/YU2miX6tZdpATbzSTeiQhvQhHWpqmetRWNnz0ClLN2uKmvbUIK16 YxomJh0NguOPH46wsic8KcQwgKitYPFxGQDsUiLhsIFhNCvP5Hcs2phNvQAAO/LFlj8FdwGAFTDV ijrDiJwqigAAEikAhuJ/DEzCMEynhSmM0r7/ryf1xL6eT81k6dYpLY3EmcdlPQw3APCfcrNOzFm1 0KdWFNN0TeNF3z6OXsp5SMd55mbLMvCs1fOiqvvjOjAmg9HhMZsFVLoAYCSVIwC8EwBgerddRQ8W NcCDHGMBAN7lEGIXDgB5lT3/JhhJV+tnAwCzuhLcg0JYgVmMB4IACInJFQkARALAppOgvAsAgccW AJ3/AB6H7wAA7dBmtYVK7qujtK4mb9/hw9H5jVoun57C6vFXq3wcREv1LqzqbJ2azgL1ZlhoUz1M 6iAMezkNV7WtjVy6vh99xwjj2s8tv6nSYZS76fg+8Mo0vxvkZ3tHrwBQWMFoU/JQwO+EpQEBQmSj NITBPYmJbBdItuNuCQAiOJVjLzEwgJlvN7iPAQDkFXpgx9/bigPR0OREA7JMjEl3ngNO1xA+RII3 J3V0e3cZ1806fkpSm+Z9Na2u3UCtctOy/hgYiZnf+8W836z56+nXk6Yf3dovmREmd3FJi+U67veL ZUar4awyB3Ntsn/CHEEVUB3+HgAwmNfiABC2MZiPcDPfCdmiGphaSupiIDuUrNjFcwIAwEOKnwwA cTjxl6Z06iSSowrcRYXhGh9WzkNSCYnL0jCo8rPFgoiVBbsA4K1AArXGQrcN32KYCvPNdQAAb6Gw wnWfn44uz4d18dsf43oNAP+rZhfaLa1Lv6C9mT64mi4GYyd2SzuIb+3KtSp3MI6qMCp9xwxjvwmt NKtKY53A0t6dmtaZcaGZt8r+0avxgBB5KzAkxsybQMqaMF8R2bp77wQAxCAX2eMtAJCtAhO4DzkA xJdJRbsdAGBTFNIUPRt/53VHCQB4NwA2sTnGm5M6ur/aD/zKTpqExmkyGybVcRJrpen6zZ+DQWyE d1mmDYuqTFz7bJDNopn2UESvtcAwXRSerZZ+lgT+ZFrZo7k+P/rMFgMqpAOAt78ppFOexxB/fHIf SQCA/UEEAYABACQEdr3sMayUY1HelY5BzAOwn5kCiPuDXwBlB83FAaSA20jKHTDobnwTAGCTlwAA dKADWbAAAIHhqAwABZMtAIBfTxErbtb/dnT4uVdZv/0WpOsUoHmyjWx+S6lb+d79bDa/7D3P72Pd pfPYvlX9tK7K+d0gow6tnTyPsoL6YZWmZpk7dHQ7ovVyeKnad3ufD8ibEgiD3x0MfmHgsio9vG2q LAMA3CPcfq5VEyFpnAyB+w5tAQCxBhZ4THcsweisf0B8yYO8FVsAQDQeMNlywscQAAhxYuDNSe2M Ly+SLInCgqZ5mkyncXWW6Bq107L5j3yua/mdX0daU/jhG4HH9mC4KEzHmZkOXWVUG7hJGanVpF9p 07kxODo83jiCYoVsh4EbAEg5E2Yne6fqQjo2IQKhbJqDYNlRiLD5K2ba2tkiLuoGWwDAvzcASEd9 Z90ckgDAnJAJXDn9bQDwFFXO3DHYNAjLABgTSUiASVtVQ6JHLQMAK+KuEwCQjZ7Etz84Orouy99+ o+7LS714Mo16dEdzvQy92+nN/GT2PLkzNTcZRcadtg72/XJ418vWR767BoBtLbM6rgM3r8K4VG+n CX3uHaqDu4+XDABt9gwAwAYhtqziYfCuENzdJycAgDkAcAcASltyQbi7cEXSpL8PgK5xDlAAwc8V Q83QfQx3FfVE0i3IANic1Or48jb13cAtqtr1ksE6BxiGw3k4LxP/P0JdV8NelXiOtWqC3JwG5Vh3 xpkVqPNBqIarMp0bth4ao3o+qrX+UFePDi8+7X1iqTiShkiR2MQmHVqk+zsT4N3GZvUwJJ+87h3Y jQovcdF9JXDMla9bgjbkfKLr9w0A/F0AwLOKSPqGLQDAOiuWtsiwiy6/RwAA6JsAYFcShCoICmm2 AXBwcJomv/wxdV4W2eNT6NDpnZv3qeadjs7nF/3V8Da3E28QOz2jaWhWqqO7jKqmGQehljWNF9RO GPh5UEX389B9uDtUh3cfTj68AoC8BwAJcf8dABC+YuTbABBpkWjNSqagfwsAyHcAIHAtPWG7AYDf Turh+GRMUz8praxyvTLQ5mEcjyd6L83r37wwttNhGaVm/VDYSaR7dGbkZ9SPh1MzN6KlWU6iwdw2 +6k2LE2tP7D3D98cQb8BALx1Td8FABHOXn8fACChqSY7AMBiwJ/bBtwGAJYSxfcAgDB+R04tA4Dt j9t1SGBYT5B+DgeAsCPcCQCWcCO5YbH+/1dvav4CuHARKwdHB6du8vUXOn+psq8viZlP78Jw5g28 Y+1Yu50v+7dh4KVREE9jaxVUZWDcVa4Wr7P+YO5ny8CrIxpbrunnU9s0H+4/a/37IwaAVgPK7E4w lKIC9aTk3vPW1pcAIGsrhSsIYpN1YvJRBoBkYSMGKUStWukAQMESvIUpOJESeVBAhADY2C9Jd8Dr 39tLzwHAfMYP9j/c35/3qLf0qjJbpwAZjfU4sa/no2vXLn+tS9epNHdQh/ShmVMnqJNh4N7kntGf eIGpZeu0y7RjzR15zjyl9rQfn2xqi0Kr9B4AWn9L0pX9SnVQLERasDwAa6ngnBFVsA2mFTmrQqKK hmUAtAnbxlR4106Q/2ECgIZEt+60EwAYAEC65GJbHAMAxhIAoOAHAEA6KqU4ALxlaKvYJAEAvCcy ABRMAACUvYPDo2ubLr7S6Qv1v6683OjfBe7E091T51odGU1/nLhu6obBKC8f4jIp83Gdq2bpRfHA rxdxmQalsSwjPxmatr0an68BsH/5AWEIAEykW4alnztmUVl2KQMA8EPIKjHi9yfbKc7OLwUguzXv 2wUArODd8TACVQnpvcdYnk/cBQD8DgC4F/7bP1+P6o+nd1f3Zf2QVEnmBWVRu0FQ6tfG9DieeE9Z tg7+7bjvJ8nK6peBl+Va6h3HuTaLyzwZpZE3CsN07o3cfB768eg2v9nUFjuDZ9yAlS04h0movNiu 0wgBe78YD/nV5ovSYKeBV0wRlhcCIwmaRJxRfEZjY6f3OwCAsIiSnkoIAJCqCwAQMdNC+OOKWVj7 VpbhfWIka0i2AUC+AQBe55L0ReILFARsB1hj8m07BQMA/4I1AE7274ep/5D2H1P/xfLyyfA+SGwa m3fhWLdjfzDxkjhJk3zkui8BNTM6Kl0jyMrYMfx0EdduWA9Wll3TeT5Ql7PTwfT+8DMEAJf67QaA XGf5JgD4L88CGCyADZWD3GiNf9NdAECduh7GuAMAYHslCn/MGBCJly4BQKSCEgCwJGVq24Dnt1fX /vIxrBPfzatFTannG/fh8FztBV+bJjGayO5nSWhl05qmTWBY6Y0darOyTsqpa9K5V2eTdJQnw7gx Bxfu7aa2CGfJgFfsDwAArukm0MsSAKDTxuYVVyiNIB13VYxAHRAEgl0A4J8KACQDgPwIAPC7ABDx ImpjBQR8JPn8FO4AAG8BAIuiGTB2IZIBuBRIcAAAATZqlXfCeuj1x68BcPV52qPlc6k9VNZzugbA 5D5PQ5rbU2+mrw+YOPZyLS49t+8GL4lrN6W+Djdzqw5ss/KKuI4Df/iwtL10kPfn1ux+Pr77/PnD q480IWBLwRYACGHWSWyPjDixWwCgbwBAUmy1BvW7AACmTdmUCsyc4DfFMpGxLF7bBsDb62eei+8A QHLJFs9Z2wa8vD4/th5f4pT6bvIKgLJqnFllXPbvjJdlEepNpM+tMKT+pPLLJo6L8kZNjX5WpX4/ D2q9tJphOYy9mbOM7SvvnnUBwT0BAMCNSoGhBHyKIaKkUZIOAOCQeTsHgCWnSknNSRAY4pSF4a1S XLxbP1UH8LcBgFeyxC8PmsUAAORHAYB/FAD42wAgPwIAzABwcTmf0fQ5jVdVs7RDU9XuwtedVNok nanJ+pRJadw3ysSd5vlDGjvLNKhrO8n83AjrsojLKPbVh2W8Po7y21HdGw2vb38QAMw66VVjtwUA RLoLQr4BAHbxZQDgbwGAvAcADDo43wTARo+hQHWsguHcIQIWTF0AbI7qz9eXn5unRzV3M5eWRZrU 2cLsN/lJ/260BkCgW7luW6Yb1FplpZYeLOvTSRVrizUAhmHoR/VyOSnnJr2Nl1F8R8ebvYDfAwD5 7wOAbAFg8/so7wMAIcnpWbLKQlgugf0uAIAQrHvCcXKgShGdUFn8AZdLyBGBrCfYAKBtewMAINGl 7lr/wkyVudFtAQCJTA0AYP0PRZHKYZuftwbA8bk+dOmz97prwr+3I8e4Df2amrpKZ5Mkn5R1aPb0 NQBmUbisnLBI0qzSqe/HWpjWVk7dwE8eijDyBu7NXXKvjW5OL/cP8Kbyh8B0AhHd/zYERa00/hUA 4G5stzDgbYvk9pMQhpO+fIR6CwBSJYXdu2gr70IAAJuxV9SpCTDJC68Qs7e3BQC7ed4E83xLK+JF Hyzr59Y/anNUfz47PGh+fRg5UZOUtArzunnIRw/l3aB3/2hlsW5ldpDF1E3V0koyNV/W1/0qjx6z uhqENMvr1XKeqi49c4soUNP78cUnCWugCvQeAMQwUItI3NVDdvpU0mAPU2orWOxq3rWLbBsAeBcA fv448FaZhyGOe9J2ZWmy/BNjuGoFFgUVUA4Bxp3vA6Bz8G0BoFOskcawEQvyQfNA+jbtB/c+XFzZ 84AuEs8v/fRibpjRfV7VbhQbybQfxjPfd8KeSj13quVZFSVNXjXVYB2zaqM8rCvqUresV5mbJ5p3 ceZcG72r48ujA4ylx0+oSSEAmCZUUcT2VNT1SAARGIYAkMDXmoogkXojCa78WEM/AAD5JuU1Cjb/ Ay/6BgB8IkwGABs8QKKLy95kZTMO+Pl6f9/6dTHV48KtKY2iunmkoy+ZHo2un6sy1qsH0/Xzknq6 m8W+HTR1b1a74VerpkZQW7RcNXNqUO82zeI8p7dvjqBbABAbf74NANQd0YE5pbKrXcBtsBUWG0GJ q8Qg7vEAlouzXAoLq+GfDQCEOxsjGAAIgnOT3eGzjtwD7a7jbQMAev1x1BDSVb+j7fdUAgDBYgtk Fx1vi92gWwAEgPLx6sqe2LSh1KvK8Gqq5uY0KtPAdu1gNM2NoWXp6VQNaTiaBOXr9EnuF9WQBv6s Fztl4oc1TfxlGlLX8K5u5mf23fn55cEBljsZcApEVsdsXh+GXkZdAOAOACDQwDpUuSRF2C4A6aZl XmFIKuLJAOA7QroAaEUxUGUl1L8tAJAEALZAWMg4GOXX//ZxTzm8PjrPfmn6dlKEZZloRmU91PNf C9fVzlbUM7XyiXq1VyeukVdqFZt+OemlbvLFqt3YqazKW2YT106T8ZoWaxS3XUBEgBAC89+b9SAw kp5NAAAEtwN3AIDfAQBhdgGIhULdNSGInfXbACBiQELsdvupCQDbH43lOX7cOZJ2AQBtA4B8AwCo 64/EHnwM7VyAaWInrUPyCbkLAAQAgHRnsTaX/tPludGfp1VJ86Iyj3tqHk8GiRvZqREN+qYWF5bh TzTHC+Za7nkh9V1/WU0To7q71/XUsFw/zS3fDarQSa5Op6f26cnh54MDMfojRYAETuXwJgUQBUhX qgsAqcuGQb1DuAUKE2rUnWwFACDCflEBlwmzWnQ7E0YkyTJMp+GQAABAa90EYmgF8+4NKwVtKP+m 2Dm63b+pv/qDIGuC0vf6gypbVdFvyzJ1bpd5kE/S37KE0jJwbTcdVoFJqT4LQ/rV8pJQq30rz8ph bKRh3wojt47bLmA71ax0fu9tAPCMi3t8bAOAj1FuAQCD0kv7RkoAkCpSCGPZAk8MCODfFQDEE0W6 Tv1SyClN+ANvIAEA2FmEjVa4UUTsEubdEcwlk0SUXr4DgI2MCpGubw7r2ipkVyj9+tl7+5eD8Syl lec9L4LrqWra6jSKnajUDWPoaOkyyzN9roWRGqdu6FWpVxf+ONSr6Xhil9Miseg6gY1iP4/Dq7PZ qbZOAA4/CABI7mZbACCdWqYQBQEAKNCVRl64AQAg2l5SFwxOEct1XgEA9jK6AEBEnlkA6TQCPwii FUkSZ7SxKgJ3E4sANmf1wfXna7oo7aRpcprRcb+qitL7c+HX+Tiz1WRU/7kIw4SabpQm/SoI7NwZ 2qb34udVMqm9xqTuRNO8WGvMNQDmvAu4AUCna/xDAMCS7SIocktJPp/DUFojptYAHAIAbwFAYgIA APn/AwDwIfQOAPC3ASDyCTjhxwCAWFn0bwUA/g4AgFnfx/3+zZ1nZ57/5SXpTW3bsMcDJ3Cpppua bmTLKvWjkRYYtle9un/noevXd0FU2aOBSWeLxPKiIhrafhBHV9ej09HV5cHhpw8/DgDSMTTEW5vs uKGkwkfNMDNvQ3zH+HsAkKrZHQCQLQC0Va0OAPhLQwAABAIA7wYAggCAZmObs/ro7OQ2sdw8LSwa Vt5svA73afnnpqnDfqX1vHn952VkB67nxnU0reNwYkd633afa9NKtTK3zDif9ydmbC7jyC3bLqAE APQOAITERwCAfAsARAJA+5vibwBAPO0YGCJAJsgAUH4+ALDce5PLGNKtBAHAf0MGACIDQOqz8FoD BACGWe1bFMm+EmF5l4twz5Ywq/DaNbcl4EWxNsdmh+vmJFV4jU45uDs5c+cNtX75Ws37wUR1eiM7 Kd25keiDYLms6zSf6o4e1Vka+darPXA1joPSVaM8GT4HmRc3zp2eBaZ2cTc4vj+5/HD46SMmsKb6 AwAgPwAAkXVjIPtrgwQYDEBfCvDBnQDAXQCwSsybkQHqLF5E3LuWwMFRlqbImmbC5u8U4dHQhmCb s3r/5uTarddXuyirOE0nt0lOS+uPzYrmEzq584zyt0Z3oqAO43reX3+irjrRvRouynjpO2WeBWE+ mI7UnBZOnHs3l5tZwPay7wIAW16JxLgplgs12wAg3wYAOI12AYDIKiEJAIQvIH0DwE8eBhJOtUBE C9sfHQAwCrwBALeFUvDcIakiL+dZvNcIAMDuvdd9mdx6Cnc0CfIKLO70J3cTtwAgGvECAOwE+HB8 dGMOl9T69WtjTJKxZo/6RurnE6c0NPqwrCs3mTq6GldN6ViWGeq1NYpcL42SINSejYrmVnSmWnnQ v5kZVzefTz7uf/rENXQKs3mQAYDkCicUjYFHDglVpahf4FbDwK8D7zggsjVd3lktAm5BWMsXhS52 47fKboVvySR8hgXst2oXGrQ+TgxNorojljZtAMDHGNrtgIdX58ch1by6SZs4LPVrMyjr1ZfmwY21 fDhOTO/J10IjqoK4HA8r3ct1Jx9rbpPaq8ZM3cqsg/lkOPeqwjBN9+rz5Yc95tEHDM0l4agMAHnm 5z0A8EeTKZ5YQW9ztEgAINvWf7ijukCCEy0ANkHE7wEAUPooAaDb2OQAwCyjQWzVF2iIdGsA0u6a LQDgFgAKsJBCu2bLEF/HBAFA2tOmBYAY3RBLS1ilWwCAfDz5eGyMlp7/y8sy1tPrgTEYrZ/xfBhX jlO9NLXv0VE0GKwBUDtN5npaWugxDcqgNHNjNUxLtzbP9CI378/m0cn5/vmHo097PONQoKsWi5MQ MJuAgjnE1apdAEB8bMRkSvsVHABi4A8asEnaTbkyJemrpEo3/54SAEAEQMCqaDDeiMEoWQsAVimD N9jrq9+0AS9PTsx8QCu/XOZBHd05oe8/rqzHwFad4XR9vj+mg1Qz6ihKrrXXXSFOlPTVxE8GD0Xg umlsmUN9oKZWo5tRePU2DKiwa6SIo1tEALIFKN4CgOTfg9rM9BsAALODSBY7QIsasCdWfCvSAQD5 2UKgbQCQbQDgTpO+AwB+V3bCIAQsAaVqssgl0LsAwN2fjYhkyywDQEEQAIhvAmJF6bfHUkQAHw/3 LibTIi+/PCyCuL6e6/pkDQB3GPmm6z9maeWnajwcOrVVx0VVlpq3iIPaqN3MDKLlnVclSXDnLGPz 9NYO1mfQ1ccDPv4ntvYBs2jZsBAQigNAWG91gi9QjuMAwJgN9XCqImkiB4q35ULOTgBgGQB8Phvs 0gbvCCZyKMEnEhhI2E9u1wizdYJvFqKfDy/3DWdOfZot0rCOp7ZnNV+r6jlXNXUysZNgGU78gVo6 dnTmZHOaBZE31700uH9szChOnCKeRHacWpYW2flx2wbkGhvo+I825v2wa7kFAF6e5/EBBwDmizt2 AgDvMvgSAJC7VbwCyzo8TCjwswHA7WK7AEAEunJKCS2LriEAyA8BgN+HyhYA2IvBMgCIGMsQ9tOb 6FOBTWtM/iYAfLoa32d2/rxYBm45nRiOapRZOrJ9r8xWXrCOT02zP9U9v8rX8UA1CBdmWE3qpHGD uLlOMzfMp3mhxjd3QXK5BsCnA4y/CwDp0RYAUN4BwLYqGAIAE3h1URcAHTUl/iYAJEW2AADeAQC0 GwAi9pAAQHYA4Ojww3w+oo1rLWtKHTWorOJLQItyPtE0beAGfjRs9Dk1B/27PBvSwrMT3aamffGQ xUac2otcj+OQWpmq2+Zp2wYUAJAtencAgOwAgLhESGhVdwCABzwbWfv3AYDfAQD5nQEA8YcLEWZI DbUhYJwB7uRmxs+bA7wzqvceAIjQoggACNMl4X6PQcTQAQCGm8YFAHjNWrTY+BJzMAK/BsDJ6Vmp m1nTRJ6nT5zcsGmdTjWf1n4RxeWi9MzpeGTWflJbVj2wmzyphqVb1Llp3ddZSM2h1/Tt67s8vbrc 3w0ALg/DOwDQzuW/sk9hSeI2AORkCPQEO74eSKythQBQhPPibgAgbskGkETYWgsQCnYAII+A7QAA UB3xyZc3HcD+0f6n0XCaFNQqKurpOfWz5kX1smrYdxxHy6NSm68i1aXzm1mSDb0i1YJ1/qVppw9l 4IS1s6C5+dqYKdWhrZ21bUA+ZyFpchBotTHVCJ9jFB9lj3ZbhWZaVUwQMJfa3JiYiP73TgCgHQAA ZxlMTKVVwz8dAKKuySpYUB0KNs9JzU0ekRNpnJrd99CIRppDZzKdTUsFgzazgsVPApvCWE0HSQEx lm0KMRYBtgge2jV4XJSH9z7uf/p8cerqYZlZ9vp2mpueY+de0puntK5qO0hXZWrO7u/tNKN0kaXq pErS1yWClp8H2bTy3XodxWYzdXZnltcnl2sAgF9N4XvhuE8hmCoj0HhVBgC/WpKYSDzQiqxvxsAH AZEfB0ALZSzqejsBILEYE7G3GABAzBO2uiz2FO4AwCZYP9o/+jSd9+LC9/26TDSv9P3qYZB4/nAW BoEe2OnEfjDtwJ9fTVK/nzTlyNEDOp2Mn90wTn2nSFPTzeM6NHr67LptAwqRnezfy+R4SNh+g+tL yA4AkHYpHfOaZtk7JnJtp00dtgDAjiL2PeGUbNvIAaLxb24G6swJP/7lr3/9y+M/GACbmxOBSjKQ 8XJ3XgEAcbzidwBAJABIpdF2IykmYrxVgU5h7wOAV6ugfYWI6uDMnKLw6cLNXb338Whv//w01r31 6RPT3B2E1NGNILx7NZykeeQlq7SMp+Mzg2Zp8lAn+ixNK3foRL5vmtXEr7xKndN6NBjcxvXs6uIN AGxMlLeLdgEAdQBAOACgmg7BBhRwQgEDAbjV2HUAINu3rGm6ByJ43AWASOtla08GADAFJPYWQ80G ErO/iqi0EywDYPPiN8H6weHRx57am1hFTdM6GZR1maYr1VtH+1Mvz53AppPgIYidQr3Ry3qWV+XM dlx6N5qs8iSvrciiVeSFqhfHd/O7u8+tJWhbA8RyFVr87ogLNIADuCiYwiiRJba8kbkJHPC27B/D DiCWASClFpxC+G8BwL/KAPjLm3PAX//y9wUACDdB2QlBbzU5Fd8xDwR9fd4BgLRhQdQeMRw54uVR GQDi5kNEWGowh6cuAPi34uEJX4LDAfDpg3J0dWZoqedbYUJdzaXOYB6b13pserma1/HCTZ1+79T2 stT9mgb2Pa0ss68baWWY5dxfBwqDiUcNPbp2ysHFzbkMALILAEQCAAbOHUINAippQMYn+kcYw9Af 872nMK2FbyQHACFyHiSvUuQm5nC6lZ/eGG8DQLhd8vtb4QE2rB+zoVnMxoEPPh99uDP6t/WyDJN1 BOCXbk4XzhoAkzkNA8eNk7n7HOb6yhnHaTmLk7IXuzS96+tFmLhlEdSeb3vuwDTzs+nt3eVh2+F5 A0B3ReE2APC7AIDbHCEAsAwA1JYDOgDgWgyW2aJ3ACBije8B4H/JTiH//Pbsrynwz/8AAGzXnXdJ erlLJ5ELVmCWQBwgSEoBmDMfkQ44oNNF4IAT4+V8BFn4MvHXjGHfkpDuBkxeL1BEm21T3Nrb+6R8 uLjVBmmaFV7uB7bnOUMtN86iSA/tnus7jUO1/uw+Cqsk/OoZdo/6hT2NBmE9D+jcz5NUHbnuOhe9 M6hxc3byLQDAFFk0pxQkt99EsikAINYoiMq1AMCbtAmLfgKWfABbACh7BB7sOwDAcQQHlpAAAOaL YxASGWLrUoyZqqUFBOqkgvzrMBsH/rAGwJk9vEoWZRimidHQ2EmXgVdW86h2TYO6uUoXnms8BMM8 oSM9LvtJVdLxyMiSMPSWXuJVtksjw/XO7u83jqAMANwzkez8gyWxGdxvAJqmCKSUrErCSn4dkYmU B3NybvfQxAASlgOxb9cA/iID4L/eHv01Bv7rHw0AJA+Vb0UAWLbhYJ+svAMA8k0ACOCIG60LALIb AEgiFZZPQgAAjMH08RsA9vCnm7vJgJbFIombKKyDaBikgzPXnDiT07AO12fMdNQbOFHq5o+u6szT ytLn3mReamEyqKM4j4Zu4CV530js07PPn45APvkDAMAcAOIpkQEAJ1R/GACkCwBFAABDFVIHAOR7 ACBdACAshl1+EAAbV+CPh/sfL4zhSbCkqRMmTpHkRtKYSVWrbkW9eUpdI81KN3x21fUVjgZOOkyz yutN1DKJTVrUOa1Nl5YRTU9vWROQmS0h3BGSEekxBL68EgCIDABh08IBQLYBANwBpB/zNwLgXSHQ 41//IgFg/bf/9RYW/OXv/fyTjss2kkr2cJQXoy4AQAqqYFFPQVvjVBwACNS4COgzyN7AqAMAsZRc DCN2dpQr7wAA7i7aSAjWMcHHm9vpxC1XC9dc5qUVmZpXzc/SeKROT820rPPkbnQX2YZL85WpBkFV 12pUj27T2KvVNNCjUHVdSl//xT49PdoAgL3gVnEL559lAGzUQlAKyB9yeYwE9hP55Wkr24rSivdx 98wTQ5cK3gOJhoAKIvK6ZgYAzCiDNktCoeZIBgCI+TAWUQwAAExW+GcrH/ePPl5qo/O4SXzdcJ2F R3U3c1zfi1K/rKfpOstKqzqkC9dIHM+dx3RSWVU+1ieJaxt1VeWl53q0cOvydAyagLsBAPQ6rLTB jl0shOiw7Qx6WaJPQiTj3FYMKKf5O/7WbZOQ7VWD7wPgn/7613+SAND+5e9qIChAJwFACmyYhQkS 20AQQagLgM1kA29t7gaAIooqsBkuNRqRmNKQEvudAMDbABC+t0jAFwAAv+UEH26u7/tm+rB0w0Xq N45rp5Z+Vjmj+fja8fwyDc+G94lh2HXY2LpXWtTTEn96kXrUMpJEjZLYTSmNgzxUT48/fDrC7wGA x96iDoBkFxUpUELSzYnkUXae20AAkG0AiEoD3177gwDgJveIA4Bb/iHhfCUtA2X6WD43xAWYUna4 mQf+dHT06XDUu4r9xNKHebRIS92jau6bYemXWc+jjbH+F7e0cjtRaarlVLX82u5F/cg0hhmt3TT3 aPJYV+nZRDQBMRvT57MkYnQSifofuOEUCQD8SySZNoIaeBkAZCcAuiN0HAxYchDl6f/7APjLX/8P +p8CgPjNsQQADGMlBgCFO6WJmhYAAAEAQGQbAKKqhTvVe+mcARJL8XFhTbsLAHsEioyYLTgXKou3 CO9hfHBzetZzvAeLJgvfLxwaV018lunD4XhshH7pRzeTfmU7o8qrdaMsiiDU0mx27NXeMjLLOHbd sHYT203y4enVp08HEABkJwCECQ0CbgbS+bDxMWEbxmUAwPLWDgDgLf/UroNY1/gGVk6VtuYlT/Iq fPsXKP+JNwGE+UJtwwyZFdBUbBVG7TzwgXJ0f321juAte2ZGi7o06nyYVzZdP/fNzPWWTm2l65TA tN1JWa1jsGhB03k/6KuOPm7oGsGvLg1Plp9e25u6gkKAPg1B+zgBAAIBsLl+oqTFxK0QAPxp551u sG5WXBAst5xAuNnt4rI+F0tHWn3IxhZ8yxr48TXV/58EAIvxMQQAT8lhcgqsEsHAFEJwzg0RAAAR ifOdIlCuDy8W4e1argyST30OIgTM3L4DAOmAfP2hawAcXVxc3drJc1m5heUXURX4y+TUmg/ms4me Z6Wl3mh2EZtjnya6UT02ujuos95Z7ierwPC9IKdmHcd6QqPezQn+9FGy3dysBkCSK5hcasEwgBIB IgOAIhzosZQsgYNGkXR4bUOVj7LvWvuOpeqOAr5cYVOdMgAwkveCvO0mQ5hL2vg2EjjYvv7fVwDA 237zCjfx+ocD5eDm+FyNsyzqRdHST6MsGQdlnNK6bkZhsjJrK6G+F9vusM6ckHqPoTfV3Ilh6NdF 6XolTWj4W1HRu+D6ra6wAQBXl0ovBSG+sJnAqAUAgA0uyHF71wQF81tP7HmXW9+sSyOeeAm4rSZB EbfzTgC0//r2t384ALAEgDdJzncAgH4IABiJ7hcRYqF3AABrKlsAwETB7wIA7wRAOynfAqDjMLgB ADk6P/985oTLIPMsq7LsLLeW9Mzqq8bcsJOsaoanjvccmL3Kcx07e7LUelhVd/d2lj6WhlW7OXVq TVUTT709vsSfFGUHAMguAMDy6nsAIB0AIIS3AYC3AYAlAEgD3IRXn4R1VxcA/Dhvv2BPgU3KzaeJ 9TqENwRZvA8BgAEANtdG2cTrHz8oHy7PT/pOU0Yzx/YtGmb1mZnTNPQya5C7z2GVBZ4fRRHV1v9m etlL4s4cV3dt+7Txg8TyQ9/9c+F69+HpwUeMFAkA7LD+LgAwFysLACCpuk94oPo3AEAEVt8DQFvw 2gmA/1onAP9TAEACAJ0aAG494LsAIGJRjxh1Qlguf0gAkH2+iTSwh7C0NoHRYZN+KRwAvBe4Majm gkuuVmcOAArXqmEuvkagmf4GgP3Lk6MbJ7bCrMyyxHeasFnWd03fDmwzTrMqG94F9WOSj9LcNZ3s j6XtT9dJ52huZQ+ZXVRe6Bn1aK66+fDs+DP+hHmy3QUA+QYAiHy6KxwAYAeNULnL3SYkAQBvAUCs 8ZZTMVEIw6KvoBAg6iQCAATDTQ/tahMMfjLizVsRcb915BWQ27UA2MTrnz4oH48uL2+dJrF7tloX Xpn5N3ZQpmZkVVoYLpJ1yp9WIzsqnTpL4mT1tQr7oRuvP+HCqsJg2biN++cmTsb5a1WhXU7EvUph YY0DoNuqw5gzVQEK4q5EkNW0sDAaEI1aKC8BAOAJsyQcbFWJQLyFxXYV+Oev3T+gC/BPf+8uAFjd jaCxA+atGwUW0cDICh+cEpcb6lA21jDic+Bhs+Vjg6GQs831sQIAwOQoAgDQWRF1AMBkq8BtSJTf 3j6wR/DR4cnRsW2Xnl9VtV2bDW0Kf1QMHS/O8zIr63nfzV4qVwvtIHeq35Io69XJmdq3mtXSXlY0 dNVyNtECu3d9sf8adCiwbM8AQLq1OUK26sSimaHwCScZAHgnAHgmQSAAWlAqAgCIIKgmFBHRZpyC y/igxLBNARTZ5IrtNgIGBmJllgwAoVh6A8AGx2/x+usze3T4+dixAvVen5fL1PL9Gy2pvVzNas0N ijBLBmV6ZtiVSUtq5o+PVjBy3aB2zausTOPVMl24v1VReL+pKiiyWXEXANBZRYQtGLE7ShEnEpGd 2RHbfkPkM6otJvDqAB8DaT+IWC33BwDwThFwBwC4DuBf/44AwHzpAXOAb385CQDyPQyNQbs+lQCh EgBACqt0NhCycixXcr8VcpTW4/H1vlbgpBwCNtesUQMXMIpJVLBvnNm2tABQXtdUnhxeqHZIa7/0 JtRdZ/1WZi9Vpw7c1wTU09WkeWlCJ54YuZP+0YyaXpqPg55VWM92UXtBMEl7k0k8v767OGjrG2IX lAAA/gEA8E3CIIDECA6rIbYfGfM4XnL+a8NsAADCdyYjSS4szRMphNsldD2YWyGA0v04RqLGL8ZD pJpbd5xzI4BvV7S2EwGHl7YVzW+1YbqsF5V/OqzTJNGrVFuTNrDiSZlc2Y6fh24aRl+erXgYJOGa ule+V8XPy+w5/yWJgrtNVWGTzLN1BbzPz+4PzFIk3sbaDQDE7igpjm2p2m5cAebiWJjaQwAIagMA cLucTVsGsRSMfMcNRIr6/w9TAvb/fgBQcLtVlq/jbgEAKnBdVZBkoSbWMsPYv72BsejdSQZ43UdY weQHAIBlAHBXGwLVtWhbn4UAAMRJ++Ho/ORiEtteUifJNPfqch32J4VjZEFIwzoIo9htHpdB4PT6 uRE+GVEzTeJJep8t00djnbeadp/OBlNnejE+/igA0P5wzOUSWwDAuyOAzpyV8Pxvy64SAAhY+iNq s0QMnbzSZ3M95Oj8fQBsvdiNfagiF1p5oYCbGr8PAIwkAGy4yCYC9g8N35icaSNvWT3W9VnfT7zU oalOjTJonHkZnjimn8RmmuhfmsyZRzSvUnrqJ1XwXDTP5tfAia+ZI6jChA6Y7/HaVKlkAGwq/pvY UuFP5zsA4HtZMbMCFQAQXWUQyUpr2yRdlQwA/N8EwGsI8FYeQH9nAJCdAODpIIYWarz2DsW1oqEg 75BmrZVvAQC9AYANardqWjbZS5S2bLIVAbCQuH0LNvedIp+z3IWlbWsL+cH60n88ujq+mgWDxEjN dKp7aV3Rym9yo8kDz6BRkLuutVrGoXN37erRy8BuRvk6KB37BX3UqzDKBz06XMew48vxMVvtjUCx Ektzu/L8rNy3BwCAUT4S7wYBAMBimkdSs2OpMIgVNhsLh7dFyQ+zkiMWzuAwtWhrrC0AeHOwzXs3 fiTfAoCQQ8CH6vW/tRMB+0dGqc5P1XnS+F/q8m6WBWkZe5mdqkluOWqVn8RJXUdxuQZA6Tt6UAaV 58/8pM5X2XIVPEe2ecocQZXu5m+hSmLnSxshtQBArN2CNgYIogsgqoWKAAAWANhabAdMF+SeK7QE EgpwzKxr/nYAoH9+nQb8e04CIF4IVoCHy04AiPdXSuBbj3QIAPwOAGDP/wcAsMn2EeY+GDIAiAQA ItxntwGwiSYAAF4/sHdwfnN1G0zc+zAv+6MwrWrTbfx1BurG5jCM49xz66YJc6d3Rh1tOdezUTw3 m6mflQ96GtjJtF/q+s3k7ujuGAOHKXEG/XcAALMtTCR9FiJA9ysDAJh5bwFA6QCAQACwL1EgAJAA AKsSYIz/BgAAA+GOMcL6g5tn9mgNgGQ+OFVtr66+lOmo34Trxz0pglqLwywyrPgmpGUVxXWYvyS1 mfv1+l8tvUq8pPGKYg0JPT8bto6gitSb6AKAAACQNgIgAgC4CwAkAYAZsmJgL/BtAPALIwGAZ9UM AD/dExy9XRsOAEW8Uh7EMQ8UAAC8BQCgAJUAgCEAOmpIUEzhK615tZE/2Ei+s0Fw2rbHMQQAqLXj bQCAVSYbAJwcX53F/eAqdsvhOEqqNAoWaZIWNLD7cR4FaRL62fpJ7/dqc+TPtWqo9/KVVtX1Sg/C wLtXK9M46d0enF1Ic888R4HdRz75BWN/+V+7YEDQjQOJ+QDJDBQhLhVghy1hR53SBQC/igrX8Lc/ +BUAeDcAhMwHCxaAxUaEAwAR8NSR1rYYKpo3PZq3Z3b/8Miwp4MzNa+98iv1nKFVNpmdLJJ6MAjr 2Gj0GaVJZUZVnD6baZAu66CMm6BOcurnlh+mhp6cjQ8P9jAB7kdYLmOgjeE0hx6WajNYZCyYW4hz Wim7AEC2UgCmp+B2lQhh+T7nxVjE9Aet5IL8jgCwxwEg7igAAAIMVuQSJpZMKEQMhcX4pDTyh7ty SCIDQMqYIQDgUKKYYsOs2ijruWFvAgKgfW3rm0Y5OLm4OjNm0YnjlYO7QVwnUf4QJr6VJs7QcKOo pGbp+6Y+n9fhiA4G5Xx+G75EZUKXA5VS7zrKPP3w9vbo4lyBkuctAAgPAIRhSRheLq4S7c5gibo1 gmOY4LP4hlAZAMw3XJHyUmFIQ3hu140ARKi3AYB8I7RvvMIDe0x4iMWdLxkA2IAeRBDe+3hwdbgG wPRucqZ6WZ4+eok797NFM3CfvVqdm2mkNwOjSkw/j+u4Kmw38J+98HUdC3XDsgrT1DU11Tt7MwQl QOkh2qKirqRIiyEQcGJgqQqCfeNOBAD3YUIAIDEKQfhCi813w/Dr2I49IQVWwCzozwdA+/a0AGAS SizF7VIaqewAgHSmYTHEi6DiB4s3ZAsAWBz80EcMgbXYMJoUPQgJAGSXJB4AQMy5vwLg8urqejI2 jm1aGr2xRoPYe3G8rKZlMBi4kVp7r25Vpq7ZNZ3nAy015mfhl5zmeTGc1pl7GjSlun96dvj5kisV EChxbAMA7QQAc52XwwUEAICEnw+RmjBtlxtjyZARS6U+RXpTMJYAwL5KwbCrCN1hlM2RDyyXOABI FwC4CwAsqkwMjZuBgPPD/QPt+HR6qqWWSVc0LAe19VyM8me3jh3bM+aWnjSumiUBzTPfiF3rMU/C yPJcN60zL3eTwXDgbToKBDY2dwAAmvnxkXyEJaNWCACpaoWgdKjT68KgNgJCMCTXBhFWCBRlyAD4 uc+/MIXZ27zVHABEAgA8lBTubQ5AII3lsnSerU6Th/5ZAiS73XFNtpjb5M9Md8QKBgObxEwRSwVg GsiLMFCf3e7GWgPg8vxufDe/dtI0mN8MczsuX9T1zZXUnj4MnXlpunmV5YYWl7UTTTRqqmfhUxjm cdG/q5fmTdhUg/2bm8uDVxkAQQAAsFq3EwAIAoAQsdETjj6L+677q4G0oC3ZkB0rnWQAbA4lRcpW BQCkyTUIAMzzf0JIR30IAcD7rqItq7D2JXsm3/7T5qHdP/gwOry6Px1QK/Ca0vTX//JcDM1VlLqe lmhTK6+LcFTUawJYZaTXzUPsGWb2qhasmjoPvNm077azgLAW0QUAwCFcao+RNG9GJDdcePpJI/Lg dm1pRrangYS+tgMAIgAgfGN/LwBQWgCQXQCQQrjvAoCIMTyWYO0AAHkXAFgGQOeubmuEuwDAVHW4 AwACtRcsOFOOLi9P7m6uZz3Tc9PoahSFZvqiWmUe1KnRN+0B1QKHVqGjxUmdO0Mtce1r7ymIw3wx uq2f7WPX8keHp8dXHw/2FPz/GQDdCIDsAAD5FgDQrgF0HrjjbwJAGu/ZCQDcSWzJfxcA7YKwDx/H RydnN5r3agVQOpaaZCtLzwvDTUs17N83aVa4vUWRGmmTukbRPIflyMyqumqqwq9dbzq+MzcdBaUT nOw6v7cAQHYCgH0Qg0/6DgA6EAB3HZ+9wl0AYACAn7wcnL2HCkuVpMmzbwKg/eX4zAn0pWYtGVZO xNzVF743YGAXcQcxLHkqgHEFmS4icUZtBMsAoGBYm9gFgLc85Ojz5efrk9P7vmvGlXvVN/0weXBW rhnVpT4xzCgfxhGt8mhgBzSNRoPANafVUxy47oNxXT8OLly/6h2eXt18kgAg3nGoVULyg91+SNw7 fNMa7hYJd/rbIALWicoAkJxcRWKFN0eRwg5DNjgLuUM69BWJ9U4AIAEA8h4ACNgDswHA5qH98OnT 6dHl8Y1GmyihVdQYZlVkgZcFcepHwfjOqoomnS2XqV4VXmqu/GXp98zGarKiLqrM84bjY72dBRQT hxgG8PgdO1SW3yPJ0AbxwiGTu8sA6JSY+Gg8lgIuydCOSGUekdVhoaT5+QAgAgDizhPeGlveQBhD sU0LAMwAIDSthO+2Q1gMvwJbT7kszlzXZO4g5kaMtiZhgPENlupnHAB82wPiXkUQw/tHJ4dnn29u h57qZOn1LFxQc5U/hmbsUVUdBkk0NJPSD6KBboZV3J/YrmlkXwIvdF/y0+pxehGW6e3ns/Oz16Ug GMrPiHQxWmtZ+QF+BwCylKQTXb4HAG4qBY1VZABszugtAMhZAwL0Rd2MgqXUuLvFkEhtHOYJ8DYe DozFBQDagYBPn84PLm+O1bIwqJsFhRmvA4EwLdO4tML4dlz5i6aaNMvUsYp1UvZMS9/qOcvioSlS K7U8bz677J9sZgExIrK1FL88CHadtwFA0NawxAYAXDSwDQBJ5YilQS4ZkDBJQrDswwCAebD18wGA xbvYPXClaab2UUYQAPDRggDg5TxxU0kAQNtskaZUJADA19I9JSXrCfA3DgAMRrrZFyqHH8/3b/Yv 1gAYxVY96SWPtbFMvtIgNBMt6pmVPQiqOgucgR7kWdQfqmGc+C9plYdf6HH1cH0ch8nN4enJ9YcD hffIxVooTPibDAVSgneoa2K2CwC48z5wYwHU2ci5KcLJT6xww2lTAAEAqQbTecsxbNtJIRgi0v5t Yc/KowwMAICxCLpFU2gzEKB8+nh4cHl2bFSNWoeWW7iB4yV5mjR51Xj2Wb/2n5vKros0KgqvLp8D N2v6+vPyqWnCOllHANro4O7z588HWNlTdgAAIgoR6b4T9MQ7vMPEamnc6dXuBgD7kvYMFEupFaiD IFLdVwCAoJ9dBmAvaAsAWK448fdPBgBi4daOXj8s6WMwncHGNaULg4AgnT1NIAUQETSWAYCYoopA 34F3AMAh/woA5erwYv/qru/286w2Z95TPWi8r1VOnVwNe4HlGIFVW66hOXni2/3+IDf9crW08vxr el4trm4MI7/Y7wKAvA8AaaqqG9fjTuwj6tdwCg0LALT/goXDCsLdSgHUEGEW6cHaINoGAAIlUxkA b2+UAkLtDgDEL8gAQIDVGTBwxh8U/OnDwYeTu9PYb1SLZl5D3X4QxjR4TrMmNa4HdfXclLlreVFj rQGw0qnfTOYPxS+WZSeuTz118tpOWAMAKz8KAAzjWNiTlt4S4AEirRgQQ0O7AKBIAGDSQdAgAwce BMDP7wOwmEQs+WK3DAiOAABIFwBIAoDkASduZwEAIizw0C4AIGFDTTpmbW0yIKkTEBZmpO1PZQu0 sJjN7ZQy3gCALz5fHZ7fzcJRUqbeMPml7GfJox+Vse0kuleYkb0si1pVXTOt9NF0EHpFWjwWSfCY ntTW51NtZF/t31yefThoW+XQ34BvkhIPC+6oGYg0zk+IJPQlHQBwsWMHAATJEQW8ZJKkhxsTtVlR t3CLYYYlA6B9QxBCUHIsKxZ2AABMa4qMBW/6gHjv6MPHk95t7lv60qq9rKRnQWK40dfaskrjzq7o qgldp8oNyw8oXQ6b0tKmD9YvWTbMaVmmWusvhLECB/06uqg2WmJkwyAx6gIAQfcqAQCeyDG59K6w CW0GJ1G7o+rbAEB4I0bC6BuGYP+jANiMMXUAoGA5O+oAAEsAQNsAACuswWoMGQDcS4TP8XJHXWG9 /rcCQOgx3gUAeQPA8eX54cn1vTlPkrDUw6d6WAWLSk0TzUy9rHBDY+Utq7lBo/XtNuzrZbbws6ei DlbpVV3vnzmT4cXn4883Hz8oramEBAARkbfDsgIAeAsAfLUVLJAgjDsAEJ+JJBLIAJBCJgS809jO kvcA8HaB+dQLYfNI7SP/XQDwsuI3AbB5cPf2Dz5ezu7dyteeV1lYpvWx6U5M49c6S1NjFNdBYeXh IM21KtHd3J8u8soYL9KnzJrlZVCVk9ZfiMAX9D4AkAwAguGo+G4AAHHgZiDiGwB4c6HBPwgA8jsC AB8HZ88Ru53I3q4IoLM6YCOhwiK8ktNWZRcApME+InfExJCfAoy8YBGdM0ERW7MVWI8RPcIuAOTi lbKPLy5PDi9Pb525m5tVFH3J1DLKqOF6k7yslo2X2s/uMuuvAeAn8/koKharrH7KfM/yzmp6eR2o vYvz48OrTx+7ACCKoA4fESdi1gFLTkHw7MKdRdt4q70k+i8YiSaKPGANqwiw80IEALA0RrEFACxp wjsA4NNDqBsUc0u+tiYpAKBwAGwe3E+f9z987o0TWg8eXoogpf5ZnPci/bfUdxPbiKnpV2k+pIla x3pslr1nm0Z3S/OhanpmGVfltPUXEvI/+WWg9wDArzwisk4Z3ty4U+XYAQBYv36zoZKFLKIPsRMA IEP5mQhg3UoGAK6KRsxOGgCAdAEgDjPULcm/fQ30teoCQIrIZcc+LHz9pHdmFwDAg7alGATzHfAO 3/xX5WidAlx+vjy+ViehaVam/tKYpUkDM6dDt7JWmVdHD26TzWzPbLyBNjQfHhY+fSr9unSnlXt8 Hdp3FzfH+5d7n5S25YVhOwq8Ln63AQBIw2tMlif1NyAAMJbWMDFfYe4yvXnIFHnkkkjLMsGoOt/u gEjnIm3cGTASXV4RozAAbGZquRBReERsZkbEYEC7XLATAbR9wM+HH/bH4zBIJw9Pq7h0q5lj3kf2 b3WVB3YeuWGa+vGIrsMvx4mD5O5Bd+P7xi7SZc8pgzK937QTPhL42O8AAOadAGmvEpAN8LEKJDAJ hwJYFxHLvdkOADAckm3HMDHoDiOp+qOIPVE/FwAYM6mOMOZjAAAvW7ajwV0AiParpMBQgMUQEuNr 8tTkDgBwkHJwSOK4tojFEwYszjbh/YZEiAG1nPyuUD7gq/3Pl5dXp6NJEAdVrj1bSepFqhekQ89f ruq8ih4Sv+pFYVLUjjEMvj4WFf0SVpkXaJV5f+bGt1fXFweHirKH/yYAKFwapkAAgFlzeRCgCwAM AACrM8ATB8xHQgDgdnMRam9hhHDXmXhTzlI6AMD8jWJD9GKhK7+xW102Bjpm4VjEAcAWBO0fHNzd RTodPT89RrVZ63Y8jeM/WmngGNTO0yCx7CGlYRqHoRefPhp5PMv02lv1jNT1vLPbzZ4RAttNmJBu fwkjWGHl2WL3bZLaMnB+gYA47h0AvEYH3FEFWEJw7xFRpmHFCACAn5wB8NwTY76CUwbAViN6BwCw 9JwB0bNE5C0ACMLC5V2ia8tXtHM/ff5i9kBdGwJAcr9A0DJDyL/ezrmP+OTg88nl1dX9KIrCMlSL dfJZD4dlXk5qa7FI7Mp5cMtylkdlY7nmJH56ttL6wS4bGkS+M7pxg9uru6sPB5g5wcDBObxVVuNX 7TsA6Ozs4d8JoU6SxSIlBUPN8+ZGVmRZkQiuEO4MZstcxV0A8BAfdQFARIFAik1YqEAI6c5nb/7l 7cH9cLi//+HsWhsk0+XXJ7O2U9cxNTN4Wrm2bft2UA+8xnjdE+QmtMyM48c4jCa1HnoPvSj1gtdK 4snZ+eFH8Htg0HznJmCKsCeDXVcRgMkAEI5O7V3VkUrJuBNTgN3e9ObVKF0AIF6N5E2x30ENsF3y BgFA8J7kitr1hfobAYD+VgCQLQCgdwDAxTRbAPjf//t/vw+A9aNz+eny6vLq5HSqRQF17aysSn9k 1G468K1loQ1r9dlNvIln+NkiTQb2l2XpZUubrvwkrG3tIsxvz+/OP3zoAIAAAMimBRIA3j4HFpbf AwDpAID8gwHw9gkdlzauWCHyxexuyWIAaF2BJQAgYF+0hz/uH+x/PD7ra8moeXjKqZ6mZuAE+dcH 18jNJorrHrWCQeolxvr5X+ZnD2Fg2+4gCl/u1+/WppJ4fCkAgHYCoDVGwFIdZBcASAcA6G8FgAy5 9rkBGiVhzoYUGQBbKwF+AgDa5hkXJnHbBNR1ioIAJUL/BAb8RMbNB687AODgQFKISyTVOxazl2Cv swAAJBEWhQbm3cxtwQnZBsDmOTjcO7k4uTo8n03NKEicOrdqf+7WZqL5zTr379WTBY1j3bOz6tFP VeelSfKlH3nPi9RNI/0qyK+vbs+PPjKFPcZSmUlcHuk0fw2S3wUA2Q2ATtMeDA4pzAeLwOfttSQF AYCBzFeRjvdtAGAJACxHw+IAAxeT/dJdABAJAGQLAK/H98HHw49X1zMjnPvZ1yRX0zo04yB8fPDC 1F2aet1zK0+lnjdPS+uhnq7K2DbLQRC+3IZ5vKkknh/uf2xLDUQUKHm/+e0l7LWWcLJIBQIAAx2W DADUqaDIAMAdAICh2HbgECtYWr/HAKCg3w0AeLgMBV6tvxZYr9wtf2ICNYStGyJGQKeDeZ8DE7Bm XfLqIyAJaU9wGQCEW+Iyj6lvAEB6gWQnABA8SZX9vfOL86vDy/FdrBuJkebLqtLK2jHVzPLLca8c Falqm65peS9W5QSrzDNXNHSfH+uABsZVZJ5enV2tzyCu/mBNIFEJJrKyb/Mc8el7LImvmOZG5OVs NlOBRToCRii45lqu/rUD0MIfiCe4HABs0VfHCINBTIGK3xYAYk4OtGfx9rwIJhsASMJEICtEbSPw 8OPJeObE6qvQN9K9yosj031clalVroJ5qoW0NhKPqinNHhdqYZlOaA0S9+utqw82lcTPR0efCB/3 FCsNGKpeUxUFMUTKU5KimQItTvnTjTpBamdMEyFwuAFFBiisc187kRMgsTaDC8R/OgAQkcf7uHmZ BAC0daduAQA6dQEAYAAAshsA4uRGnXkkttdL2Woe7IEajjShwqNT2ZpWmNTxCeijvfOr84vPl3e3 znCQaCld1LWRVY5qWFmZjIdpv0kHhhskfvBiZUFiNXX8EJb54kvlUNc4NpyLq5ury09ABaVAo3jx nPChK4VJ5ITnBAJBImymI8KdP98+TR6oZLGrwmuPfFkIetOlcf0PAABuu1ktADBG0hQhjPYU6APJ I7hvAwBcXSYDBAAAtgeb43sNgM/T/vpq07ChjhHWZWRE3mNRV6tslQ9pmKSNY3qpST3/5cX0F2Gc LLU0fBm7o/Gmknh48OGTCEIwnPhjEWPrbI46xzMEgNKFWGf2BGS8YONYJxkjYleeAADZBgDiJxES Qtif2gdE2z1kBNwMEI+gOrEq1xC+3chKFwAKN7DBbWaxbbYg1tVs/ouCu29TBwDAZk0BjwGW5eoA ALAK0a1J7R3snZ+cH5+c396pvUHSL7NFmUZLPx45ReblM6fsF/U6NDDTOn7MrJCmi8x8yRu3eSq1 dWp6rRknVxfHJ3u7AIC3AYB495xb6CkSAMRMMBgbbDnBisqEydqFX8cuAOBvAgBDABDUTXcJgVGf XFPnTQ0k5qswvCv43Y7BICD/0OarNsf3p/2P+8OR3dcTN3XX6X9aO6pTP2Sp/7Uo8kFSldYq0pLS o7R+/MWrnmnurtQ6eBnm9zfjt0ri4YdPe4jryjDoQfNMU5FtrYXrh/iFlI1VL5G4IJdbugDo9k4J PDuJNImFROYHZ8BENPezAQASI7QDAIQIAACVHw9DtwCABABAwiDuGNCFldWDhO+PIDIAWBIsAQB/ BwAweYYmRQLeewefTj6f31ydX49H14Z7l1pLmpgrP+9HC8sNZ54/KvxAS9ZHU/hcWy4NHprga76g /hOdJol+N9IOz09Oz5V3ACBVntqgVCFIPKWIAYClAmB3tXxk8f0brCICe3bM1lfIdVhbngNAASmA OJoVsoPrEgD4Gyd9Hiz7iSRjJwBEybF1wnz7ezsQuL93NBnqYzV3c5NGYVJHTmA9lKH/tKwS222y 55e4n9dZ6dPVH1P/oXTzB72KH+3o7Hx2fnx5eHD4QVEIBgCAAywsNpUSWL6yGirX3vbFS4f9bgBg Imwq0I7EE28BgICyGOLGaTuw8TsEAL+OItHBO/JQUQREwKD2hwGA5Giyq01nB1sXAIQvV5Wyui2d kULAlB7CoPS4BsCHT5f756cX59ezu9MoPPUsK1bd5yrR1xSIgmltjYosfBWee2nh1abrvDTx1+S5 TL+Gd0FujGeDD5eHZ+dAtCx2RbFJL3AAvj3xUHbGzi4C5zC+DQBus7gbAAjqBTaGilsA4CqXbQB0 bssOAGBhE3HrY9IBAM+QMYGLQXl69/b3t+P709HewaS/Dr5i03bqKA1rY32hF0m0BoBfu+Wq+fo1 nkV1kVmu9VtdrQEQPOt+9JjbN+evZcTLw88f4WJiLIkSwP5EWFJFndp/CwAsl20RgfIFQI4dAOAm CAAAZMekcbs9G+240j+VALw3R3b9YQCQvQ8IF4theWsYSAEAULHo0v7NAMACALLWHTHjfHCjIhnb zO5+U4xtV+PyPdHKx0+fD07OLk7Opsc3QX5Mrcrp0VVZunRVqU7fakaNH/actAxr302cVwBEX+lz Gi+CMyOye7P53uHB9QkGtOl4gRP57HlLcuCuvU16JDZKKgJzHQCAR0+qrSutXY/Ig0V6Kh4IAAB+ +yECrUxhmsuKDwgAAHxrRnvJgWgbAARLXs2tZLz1LD9SDj9+Ovi0P5xqs7nj6FFl10lt1P7Szx3/ qSiWlf9QPL3EM6daFoVb/1qXK2rmK8OPHlz7YlNGvPz8Ecb9GEmV0ncBIHqELCyUNjJhBAGg/CgA pFnPrtXA2yVTcDej+j34ApJdSNpRAMGYbZ9q03EegCOWG8FpXczvZRkARAYAryawxXY7nO2+BQCw YwShbYSxdrgiRG0cAMrrSPqHk7Pzz6ejqxs3vqkrGlyny7KqqlU6UIeFNbfq/ExLy6BOwyDy4ofM eExXrubHNwPHHk+H69v4+jPuMA8CgMgAEHJ0sWoP1tEU+QzqPpxSVRkAgIESEcmzugMAsjWiLcb4 wcAUt2LiAmzMZLIIASdmybWQAQB/CwD8TXqbB/yw9+Hj535v0B8ahpHXRkmpbVnLKjD9r9nD18J6 XP7yHPRjf7kq3PBL5TVh7DZOZa7c+KrtAn7++DYKwkqoaNs2AjO7Rb72jmxVBHYDYCPLwAooYWCY uMu5KtrY2yP59AenKOG7LsiWz9jPzQA6AMDvAGATKrHe0RYANr0iESpihQ2vYjFVJuf1gB5CRLf1 HklmJR0AcCRv21Xxe1OsDJIqtq8FuL0Phx8uTz/v30zObxL12qc5Had+XRbV0tPm84Wv+3V+MUnS oMyDIC/zRa0+0MYcUPtmYNp306my/+lsX+n6GPFW6DYANm04AgRWSgcASNgb8LMKS77zcn2wNSLg JTcijAKxjKMtb1VWFJQBAA6l9qliAAAPvGSfDes5ncayqJgzg8jXz9uc358+Hpz37of9qWrEXqnT NIwXzbIxk+al/vrHhfW4eGrygZstHxrPfl4HCHGY+FGdL/PgalNGvHgFAGu9QgCAAUhmKQO3c4Bf slX1YuDhzdvSrS26SIuFbgKqYxTeHlFA07WTTLHboqvw+tnzgDIAcMeCRkoN3wCAgIsKa9Szg7gL AMnSQrK7IVuiQd6MBVI+cPeCRbuo84Dv9A0FP0ZEAPAdwW8AOFgD4Obgw/Hg6iaZ9izTrgee69OH OksMTVvUZpmFl5M4zT3dCdIqsajxnPiBHqo3umecTXufjj6dHkEAdGrDsL3EAUC6ABDoUtpd2rLp Dv4BAHDzPX4IKZ3Bl+71Qa32kw/yYHl7GwMAA/zre8AjANwdT8Tbjgs8XBF9i/aTNuf3x4/7F7fX s+l4YAQlVcMydh+a4sGki8f0y59W2cPqpcyd1CoeMmo3ZZJEPs3MNGmi/HhTRrw4/CSmRwhUKkkO PlikgUT2Ad2cWvJibBEebRo1WDICQtv3m8KPMMzM4OCKOOkoxR1vyN8LAJQfAkD7VHfnwL8DAPKP AIDk2wqniXcCABZl+SAHfgXAx883yt65dnzjnk0yW68iL8+8p7Ty7MhZumGQ5ZcDrQxDY2CWfum7 4XNcepGr3cSlejG+/3Cwd/HhOwCABUpRwOdmQTsAQEjXdYvPE/83AUC+DwBJ0dPq1LAMALINAPwN ACgdAIhX0M4Dfjw8vjm9752NVDN11aiO6UPVfDHTx2f69V9W/mq1yMMktRbPfkrrMI2DRdU4eerb 5tn5WxnxYn8PmPt0ACA27xAZAJxxEgBIFwBE2qTA/TD/HgAQP+h3kAKgHQCQ+j6wPqCIxSDgMFag JRWU9gpRkGyBB2R+wnICAEAUSxAAAJacgL8LANG/2AmAdTjz6eDz+hAiysng5sY9VX1de91Qm9Hf kjoxQteyc90Pzo156eXhJK59PwvLZ5umDlWP82pwcn178FE5+SQ6SApBO1TTIhdB0Dd1YwwFAfD2 F9Q29KRfDW9HABgAAAsAgB6ANACDuzFp26gDAADLRDFXbgCHDwVUXLB4hzviZxABKKAqKaznEFsP +PHD5fH5ze3t1XjiUHOu1o73kDZPQfp14T3+e7NcrjKtrtLmceGnfpKXev5iFXpEy8C+P7+96x+f nhwpwEqF7AQAXwfXqm+4RSlbgILfoNwVAokDDmORWAkAIMk8RLJh4m+bcLbH4A3/fQGglTxiBEQ5 0MkN/rfNCcXWKm8DQLoVZFNAwIdOmQSJRZLvAICwlvqWjQ4oqGH+UrBUeUFbtQPW1FCI8unD4ToN JfhyeHacX9u1PqlLr6rSPwRloCZpPYwHdXwT6WUaphMzrbMm9BeRW+qpcRH6g8Obs/1Pyv6eqP11 AICYkpmHw8KakjDFqMJOXBZ3vo6vEa4WgwBobyAsxvPYahoFLm/bAsC2WFqGkSSUQVzCgJBwLJA8 v/nAgAAA2pVcK2w5OQLIe/uizSDvh5OLzxfXp5dnPS0xpsNazZ/r4ikovxR08f82j9bS05ZFUjw1 WVqsQ4GB+7Qs5gb1kvlrEXF6dXx4oHSjPR6hbq2KYvvqwUVpI4DOqUE6lwOsxtsCABbRmQQA8g4A iBgI6BZcfj4A+FtLFOHowAHwdocqBNa6wckLt2FhiW8iCJQBIN8svBG5GZYgcJ6fHUOK5AIsn2xb AMAAAJ2CHAMA/vRx/9PHS4I/966Pg7GdqFPqu35Z/ykuHY1W3tgY0OjWXJ85YTXI3TRbpU2Rm/Uk ddYA0PYvbg738AdFgQES3g0AhR+mCNjI7QAAFsv0ENqasxXD7VzxJ0YxQO+K8GpWm4OAoYPWA+QH AABdyxGRtkZAAMC7HroQcQAQ0gUA2fvwNs57fnh1fbF/dTbKh7fjcmIusuWXsPqapdn/s3yqmzB+ XOXL32qfPnilOyh/eS5GKk3bjWAnJwcf5BlVnvGz9BZDmy8iYkrMVpvJMZk0bSZwigAAiAwAsGIY rECXd+Xxi8DVq7KU4+emAAoCSTor9SvSCg/EuYewBACC5EwbjFjB6TBw5qOtVB4AQHioKXKQ1LpW KARGXaQLgHaFHdhy2QGA/D6vn769T/vr/8f48Pr6Jp7a8eAuzIKM+n8yU1st/eBuYOROLw/cMrD0 JHD9x6ZoEqecedFVXqlH58eHe+QTUJ8rm0x5GwCigYpQR2IF7IzYqpl3AEC2AMBjLmDmwgMGjOHG HAySLwaALaskkFRATQdMJsT73Fofg1tYTMggPskppZMCAMrmGf78+fz6/ODwahbdXpyVQ9NqFg9e 81DW6f/z8GuZJfTp2Vz+wS3TL74fG83TYzOde1myKSJ+PlQ+fQMApAMAMYoijimEOqOQqJ2T2AEA GE/xN0cBpmuoe9rsAoBwuPmdRAAKkOoxALyhGyhQsOTor8hIhcEAmLEEpj47AABrrkhiLwAADH6/ C4BNGIz3WgAg3gNmVYwdAFD2jvb2Pij46OrsOhrZxvDUzIIqKP6QpHGU+fpsEKlGPwwjL1o6aZLX XxdNlkT1OI+uzNI4OL84VIQObXO0AgCwKojwmcdIQiCQRSl8jA/MEv4AAMg2ALAAAP4GAMDVU34Y ANC0AQCg1R+LpgVPaLpRON48Y8wY8Ojz5dnlhw+HPf3q5KLUgtpaNv5iQbP8//3yx6xM/V8fwuUf Yrf8dZHFwfPLSzbth02yKSLufwB7D98BANkJAMYGeTfYuwCAmxFhTZC9XZuf1qZ6ShcAWIRBChHV YCQ1iH5iBCAqIux3FABAQMcqAIB3AwAOWWNYFhFjgIx8sqSYbc4Wj84ekerRoOLcIQAsqL3KOTkA CNvs8E0AKEfK3kdFOfh8OraHhja8MP28XMecPg1dq1JHTt5TR56re+4qqqqwfFxZZRL6vdi5MFzj 6PzqcA/MFyD4XrP9YG83APoRACjijtoCgMiRgPxWqkPtjAAU/C0A4C4AUBcALANQxMc7cZ8wJ2O9 AlETIN1aEacGZsaAnz4fHu9/PDiYaScnJ9TOq6pJrWc/WeT//vRrE9Lsjyva/Nkxy98eqoQ+Lh/K 0dhcupsi4tGeVNnYBQD5fJIjALZ+mt3fhE+d4K0UgOwGAMI8WcUcAFhOc8WyUPa9uQf27wgAkhII c5G4ED9JAGg3QGN5PHojFcQyAMTNwMZJwVoG6SKTbwEA+jN2PG75J74OdCgKe/IVMb8h1wmQMHHE ewfK3qd1EHB4PFWH+nBy4dR5QpdfiiQprdSYmMm11qeu6vmPcWa55WJR5nlizWz7/9feu/TGkSVp 2rZwmJ1l7GMXiwgGF1ELgpcFUSQhLYjaSACLoiiSAqTUBcrUNdVS5gA9qqnq6aoZfLOaAfJP5I/Q X/vC/Rwze+24Byl1KVuqakbPVCqVEhn0cH+OXV57bfv26el4a5HvQeoBgHW4OQmYTbLUXl8MvgAI APaQsl9vZhlQGmqbwIWnLHljoStiLSKVPgD8MWCMCBUA6qoTNYokQwBwfsEIXQCAGQM2a/Ot+Wxt dPP+Ym/39eNl/vX+++8+vHj74fX//h//vky7fvwf//Lu+//z8tWj//tvb9799OH9n5/euXjyLy/u ZVOxVAEAzWEqJY4NNJB3o1iCFhcfUiYMacLsZQSAT/hqClcDQCRsC2bs7FzuCvz7jx9rp4APv378 +OuHLw8ANH+1nwWPWisZ5giAsDAIALAhmE8CAEQGgnUqwlp+AIDqCUQv/AAAWAHg/o5DAOhOzWbE SwBMJ7t7t+8e3Tm8u37r2cOHP/3Ln//24tn7758+ufXizdmNe29e3Hj6l//18LvvXrz7+V9ev3r5 +ufz0wfrFxd3dhdreSUQVdNj5UFMYWsmyZA5cWmHtuSEcLY06Eh/fvOp4woAVFn+QrVj+adnDbgP B28yfQyiQCiGpuFIMABwZZHBZXGI9r3cENFagEEXz/oX8oKwdqBvtphc3N072H344NWPL9785bsP zx/+t0f/879/+PHw7ft/X+YB//b87RIAj96//+uj7x4+uXn63au7pzuLzZNpkmi7CEafVa+ebKAB Qkk0n7sEAOV2prIXjSHkI2ZYKxoAUD4Cb1mX6SiYZrsKAD/0APBr/o1fvyQACpTinRA2nJpFOpCr XKBo0+uNOUooGyWJG9K0qkrYE6Tc6y++AFWw71vJdBoWAcAOgCKMR0NiFtTikC9EbgEw5dlsNpov tm6f37x77+7G+asnj9///P5fnz76/tHLl7ee/nj44Oa7F6cP//rh7Y/fvf3p++/fvn389ud7t04P NreOFjvzUeJ6fpyGAYDetBhdFwVOBADORbD13uNIbgAAmnMDAFJY2VwBAH5LCOxS0MkZAIDmjzUA BAFAwbU0xhpUbrbuaZ3OR814MplN18fHt7c3t27cePn9w0d/+/Ffn73699f/57/95ceTl4/+10+P nv352aM3//fDox/f/+XZm1dvj2593zUQDi5mCQv4XE2mgluFrbBTAJjnCbzN6GNJ1d5D0ilrk6xD P5DEh1W4ytNYcFurYP0F9UJDr18+fvxQE+HXjgI/fFEAdPEbyNXCC50dMSggohglag6fKwSJ4zo2 xAsJ9WQj6gkmPUTrXYaOjwYANN3qShduTpq0GsMigwBoIdHMlgBoRstY/vD4+PD8aP/4/o1XP71/ 8a+vn33/8NbL+6//fOPJ+U9Pbzz48NfX7398+/P3T9++efLqu8PbpxsH85Pt3em0BwABACRYUWvH MIV10jrHY/Oo9puiO9eqcpau2SCOAGBche0AkAEAyAoAWPxVAcCfb38fPl1IDPczaZHPit9EKwDQ PsZpPJk2082tjXt7x+v37j95//LR33762/uH//3tv/31p+8v7jz58ObZs/fv3v30f/787uf33z16 /vL1rdu5gXBwlhj7mPbs1wBgAwDH0kSyHRQ+FcD13d41p0olx/qfHCsLJLadinGxGnrnkRZNiOre 2aoIYHnW/64mwg8dBn75egDgzwYACf2HAaDfTQFQqlVpBQB0B1epq/EwAFyvm5pGlgCYrG3v3jw4 ODk5P9u/uP300ZuXf3v2+vvnt17eff3h5as7P725c+vDX968ef/0w48vX7x/+eDH2+c3NtbXNg/m LQDkywEg/gd2eZuY3nQVAFgwAij/bwgA/NkAoFDu/SwAwB9ETVH3k+bHeNyWYY8P1k+2LjbPbr/8 6fTRX579/P7t/3j4t58fvT88uve3R08fPXr37vt///7Nd9//+OjVy0c3LnIDYeM41Zt+hgCQPg8A kCgOAUDC5OAwACQCwJ8UqJp+CgB+1zMK/LUjwu++cA6QnwsO5VIAAGGQhFMq7mym90EZiaUCAFGH 2Eq/R3FqVTgCgAIAyAe6bSZQtYg2bQR5swMgJZeIQrMKAdCWDGazNFlbXzve2zu+WP7f5r1nb589 +fn1qzevnywjgH979eLtu5/uHP31x3ev3rz7H989efjj4/vv757c2lhfHGyOMgC4JtkqAOT3gCOP FjY6AEhnKAMATIivjdJEQfrKwhEA7b81UTEFAsogzghZRSCG9xxJqjEHci8maxIqALi49Nqpz/C1 FAClD7gEwOjibH1/52x//+jVm1uPvnvx0/un//3pd2+evbt7fvwvb96+e/Hm0c//+uzZ9z/++OLF q2enG7mBsL85E4bNG4z3mH7zZCu4yAYY7CqlMnXhg4CCGPeqBY6c9U6u8kc1AabIcBRoGwD4kwDw ISf8H0JIAP/4kgCIn6t4uAdeYBROCchDPQPzx5m1FxPODgbTnhoAuChFwAoP1LQ2OZdCMkA49eaP QWoqAFDu/JgqY0nt5WPXdACYr2/tbZwdXFwcnDx6+PrJ++e3Xrx78eTOs397+PrNs/d3Dv/86N39 19//z58fnP544/DN/bO7B3t7B/vTLgXgHgAsjQcAmPkfmR+Y1U4yABCoNt4LACDrChS4rAKAaFW7 YYafHgKMAACvOtQACJ08sCIHpztftsNg3a4+/P4IqWrGAZAf4/m8SdOL84ODnePN46NXz+4/fff2 2fun//7o/bO3T+/cPPv+3aufXjx9+pfvnj9/8/37V68fvrixnRsIxxtTSQYAZq4Ez+U40rY8hTSk RDp5n6eHPCsBwP2j0dJ/CioJgm8BhgzkIyzkBjuXAuCXj3XJ77cAQDlmqfeTa8bjAahPdderKCsG a0GJiGLwqHe1+kXZoVj+MAIg91SJcDdNHwDdiQMASGwBBDfcLQZhrB0gAFL76LVlgMn4YLTY297e 37u42D5bAuDx68f3Xv707MaDZ//2/NH7Fz/dOPzu1aN7b7/7fz/eOfr+7snrW8eHB4v1jc3pqC0C pnQJAGQQABIMtYqEoYRNNkQdANBFVgBnbXeAOhqnrfJHq2Yh8VkuLs1hyFXCkFKdA4ZYkD8JAJ0j O1Q5ewCg/BhP5tM0uzja3F7sb5zdf/n8/stWePn6vz16/+7Vqxs3z9+8O3337OWrPz96+OTFT+8e P3v48Nb2za6BcHwwcgBINJOBey5hoIVnXM5UWBdjevE0os9uoCEAyCAAIAygXvZUKau710d79TL+ 3/8KMcBvA4AiAqKqZzsAAOkBAOZaqnPQZqKwpJdV7swIALYhjQEANETRjhZTN736UGhUAORHrtyF bD9WDYDu6F0CYL4+XTs42NrYOjtb7C9PnidP7tw8/enN/Sev//Xtm5+fv3tw+93dp+cP/+V/v7t9 9v7e2cM7++cHuwf7G9PJlNlyDYnSUq9A52yDfOoxPHrdT9MUABD+oBAnUpiEqkZPyv2P89Yg6RkA AOFe6hoAMcbtYQGbhIx/DerxCgCtBqlbUTLct72D7jGejEfcnC0BsL25fnH68vT+/VtvX7958+H1 9989fHB68+jFu8M3b+6c/uXV8wePnz178PrVk7vr+2cXi2ayuTHXHjYAABNuCe6p1sCzYZxk74tB LkYqIWeJpTzyNIEjAFRZiJlreWrQabUCgF+vCgCBBVgJ+A0B4CHSIAC4B4Cu0J6GAEADADDf6pUA IASAKqUKADikqeyVrRgBtF+uYbK9P/kupFUA6E7d5WvGo/n2bL65uXWwdby/e/D02dOHD+7eu/XT u7svX/zl+Zu/vXhzeuPpzYeHz//2/14cHry72L9zZ+NkY7xxfDAbTc1Q9nIAcEq6umYYAF18MwAA CCsQANGLP/cRBwAgAQB2H34GANB+OBChLppdDQAqAMgfVmtX0A0Ejbk5Ptzc3tzcu3j54PD2ycGL Rz99/+en7//l6enpyd3Hbw6evblz/+ejtw9uv3r74PmD09vtX1pLk4MIAFyMqn7wxPKZAIC2ip3n fQBQHwAEl6YGAKRWZEMUcJ3TZQCg/zQAiNaIfYY7AAC3gOfcPiUUDNkdyaCv1CKwFrt9Y6oDIOnu YE+GdPa1IcJLxf5BC1S74EzqAMBlBS6z35n+YyEApAPAdL7dTI6P9zb29tfXtl49e/36yeHh/Udv bj14+P3zR399+vr0ycOj5/df/PV/vrx38Oji+Pb99bP98ebx3mw6a5//BN5XXsGwfSiZZWanUz1B XCx9y5u/HACkJ11I04cAIAgA7gOgPIVE1PNRlRgouwjuUgBg1oDt+QIAKQDwOHx51XIjgNP++eb2 8cbi+NUytzpee/vo++9+fPbmL28ePz67e/pm4/WbJ/feHz18cPHg+Y0Ht07LX5psbc6DbBdKdWX8 ElU3ViS2I6q8HdgNBgCAKWe49YcBYGVsYrDCsEsGdTC31o4AkF77bxgAy3Tg91+6CwAAIAcAqJW8 m+83YSnupbAvGXRlOP/jy0W5zOYkb8q5WNcBUL56dzUzAJLX+ECMrU0dLFtSBwBYliNhi7tXBcVd NBqezfd4dNYCYHNrbefGs2ePntw7Onrx6PTWk3cPn/71xds7z1/den36+q//34N7m89OLu7e2zs+ 3t3f2GmaJquPqiY9JOuZYCkaIONTl99E6aBapwUVWWY4zXWu5eOOrCsVcMiK0PQzpGdMOBUcP75o yOTVf05BV10FC0GU7B2MjGvVZyU1CZFsWJQbAUsAXCyzr43Fxsuj9fPj8dNHP/785s2Ln9+/fHh8 /86b89dvnt9bRmOPN08f3r99+7T8pcluGwHE7RX43ruNC2ZEo8dQKAOw2CgDtENhxEq12VQDIMG1 JJt+JJiSUvjRMABCzpSGi4C//loe9196OoA/fTkAsHl69QHACAAf7GNTfHI1nhOkrmqBCm7AXFqE EF9S6SDq0Wk+dB0AEgCAwTaof6eWc767lonj5ZVo0sDQM5ZsDbjg6fH+3sH2xu547ejpo9en945u vnz95O7pu+ev/vz24Z2nr07fPXj953+7cXj29PzmnbPF5vHWMlposvqwnBXBJ8buS7IRP+81BxFF 6ctl+WQNACzKUjAQD08gjG/wEABwEgjT+yAljlkFAEA76lwBgDDwGQQARwAEsykbCOJm82x953h9 a+/Bze17F2vPnv3489N3T77/8cnbzRv33zx4/ejp3Xe3Hr/cePDq7sW90/KXJvP1Od5KEKZmADQM TlSq1h8AABQ2JQqru7eaIgBy3TACgAYB4Dkdx9mAxNUDk1Z2AX7pioB/1DDgj6oEPPyCAHCnXwOA BCcesrm1WIeWsN6rryxPNvnIURTVYFpq3eQw+aL/mghGaa3XWgEABtZybzwxTjMk4RCsxRlX6awB d9J082BrfX1jPh9fvHr24v7h0fHp25e3b7x/+uDnVy9vvHh4+tPj19/95fbRycPzew8OFhv7B/t7 7SRQKlm9DZb5o+fL4izx865PDwDsAEBI4tHNvh6sd+hWGi5iCNdTXaAFRlgwyrAZt0oEWJMM4d5+ 7AAADoZ7yZ64METsn3kZCOLZxtn22ub23s6ts4Ojmztvnv744/N393/68fTt8ZPbb56+XuZgP915 8HDz8av7m+en5S9NRnuTCgDcA0DSH7A32uLRbah2BgDksCxFJyoDALMEAKB/IEYAsBiEIBfxz00F av0QIOcCv3ge8Iv/zhdsAwIALFpBKy60m44eh4wwYP95ug++sSMwqDS6rZ5cj3FyvaOaXAefk/6k MeQAAMgmiTIAEoi1bT7bRN0sUI1q32gz3U2z9e2drYONyWi8cevpq/PDo4NbL5/cOv3+zY3vHzx+ 8Pzh6fvHr396f/Pw5un50ZO9rfWN/Y3FdFYyEg61JR0TpWEA0BAAupsohUOkDwDJ7g04b4wAkN4h TAgA7gNA71qnsJrbhGJiWD0SoVMBwHMb9inE+KM4AJbRU9cI4OnByd7kYG997d7+/v3DrXfP3797 8ubozfv7rw4fHr578/TV64dv7pw+33/86sbGxY2NPEU0Hy2m6AMYKnUFAGUVq8DIObyZhEvVKa7G AABwNXBUStlBEulOKKFCUo1s2gYehvUxlwCgkwL9+kcsBPzQTgN+wUmA0i6LEYB43hncZoX6AKAh AGTyFx3O1QAQkepoqQBgZbI8NDsIAAEA2JacYQBIHwDzNNta7O5uHEyma3snzx9s3ru1f/fO4xsP v39349ndG4+fvLrz04NnT19vnF8c3bz3YGtvb+94vQUALgEEAMAmkgAAqAtYOv4ZAJA+AFY17zFc TxIBQBUA7EimVQDQV+rVfLzaGwAQXVvrz9oAwM10Okmj9ZPFbHvrYO14/+TW0fZPz5c52Ju7z97c e/zw7eFPb17ff/7s9ekSAKfPH28e3zrY2t3e2Wnmk7UZg6YKAMAAAKlcp6AifxkA9Ebt4tXPAUAC AJADgPF2/WQA/Ge8cILXR0UiALSY3hdDhuQIkiQEgKFFn/LUf+D79wjZ+yC2ij53q+1TT7HmAHBx PU5+MQbKLOg80AGgGaVmmf1PNg7Gs7WtjQd3tg4fH969fef06fs3N17dvP/q8as7706fPX6+ODm+ eXHzxt7eYnG8tTOdltDDtj3DV2WsAcQIgGDAGZ9ijlMDQ4RMdQpQ/cFqvwNbh496AFBnKjK9NQAA o9YS/mdhvQ51B+ELgZSz/FLXEg4CwFyMOE3bpt7eyU6zt9jYPdi/d/9o/d3b56/uP7vz9PnJjWdv j75/9Oze4zevHt9/tXHjxePj/a4LuLs3m88nJdAjN47Ubm8GwDIUrCzoCIf0rIe1CgDdjdbAygBG vf8QALTwD7s23AcSZFLJxzZL8+ErAqAooomxXaRFFUu6ye/LKwGQt4g1QVbl4uhS06Ohk4F8nAKy pwAArgDA4i1Mz9McIbDS0KMZBEBqmjRLaW0ynm4c7Ex3t7Zv3147fHh6/+jozrNHj26d7t9+8fLV 6bM7r0/frp1tnJ0d397e213s7+5OR2oswuQCZ44AsBUTLPCciAwe43rM0JUA4EsBkARvUvcTq2aw c7+lRABYpOgDQH8oA4AqtEl8G1C5kW1RHvMQzli3xrev3NS72J3t7Wzsbh8f3b63/ujFg1v3Xjx4 cufs1k8P737/9s3h3XePX957cHDj9enZRv4L29NWQaQaXQINrgEgSQUAIlhQK8MACOr2ZMGihAYS hxoSfLRc5uCpWqlOkb0IAGurfTUA6KdLKcySkmjzitVgKn9old2hXYEKAJJrADFEBccWNw/heOx7 VITHnE1w9zTrSlw9V1IYcEPjevF6BtTYWgBwk3g8GjcbB3ujna2tk5vjo7cPb929uPvo+ev7NzaP nj18+eTh3RePX+8eH+wfH9zcWyzjhLVxBYCaYwZJjo2k6FUloIjwsYs4wOMxESMAKs2esO1PARqC E4f+K/ZoPT2zTkyNFwOAjlogAEgoAqCUQ1ULHyAtSqf899sTPDf1jtdme4uDta3jo3sn669f3Dg/ efXg9uHZ/R9f3n//8t39kzdPXh3f37jz6O7Fev4L26PREgCJy77dFIZYzIY5wcZy3wIiMC1KFtij tUTBV1IP7LJhHADAYceHr2ggWP0TAcBiO3Vcyy78dZ9+BIBcAQC7A2QgOwUAsK2rji5Y7M/2EAAs UUuMyzNhNZ5abAQAmOkMAdfFDbVIwBfCAeC2AV2u0v6/+XSeNjcOJoutrf3j8dGLF7fubNx79PjF 3QfHh29ePHl+9/Dhw0frxxsbx3v7e7vj7e21yWhUfk4EgC38jpUKWQUAH7a1ZjWpf1XwPtULYleR QsUZAEC2XhQBkDwpsS+IKjUDAMcEgzy1ZQEAaPKfV/JxFdoocj2EBAAUqV6yTuDGeLa9t722OD48 Od54/vDByf6dG8fnJ7d+fnDr3YN3p5vPXr06uHd8/835hS4FnE7n0+UXaBIAIDTY86EVjOS8oOT3 hJfq+gDQw4QNABAe4KQP3I9gG1yXtfxs5GCVJV8dADwAAPkMAIgvvb4CAHwpACQAACTsIKkVnKy9 FABQiiqxItvuMkafltSVo+azFgCbk8Via+Ng7faL17dO1y+evXx+9OrmvTcv7rzePH/84s3+2f76 8WJ9MR9v761NJwoAbGJ8GQAkqUwTfMuWYxTnz7gAQBAAtAIANAgAqQHAwTTLa1xECAApAOAIAP40 AOSm3t54tr68qov985PNs9PTJ/c2b95dP7p34+cbt54+fvd4/e3LJ3sn926/OTtelL8wm03aYcAm x/GJhwEQnSRJLgOADABAPhsAcjkAiFUYCQ0M+ropgHDIKuFdp95W2f5qI/HQ3CeEXLDDlwPAfRxN pZMsPvd7HABAnqddBgBCJY79jPEp9XyglfOOZpO0PN7ni7XFxt7O0cOnd+9sH794fnrv7dHJ64eH r9du3n/x6OzkYu94sbUzGa9vrc3aUaBPAIDUAEAhCAAgFc1gBgAYaGif1PKtUNcsNbm8yRZMUIps wKx8AgBMBYSlHSJLU4kAAICi1QAA70JIhNyxxdEQADDqmno789n6wdpob/PsfOP86Ojl3eOD8737 t09/Pr398PGjB1unp6fbF3fuvT7b2Nnv/sJi1owKALgGQAoAiJayoF/huJqdKu9ixjkn9s05MP5e uc1KLE5XNjg2MqEfoPknyFeuAbiXidQBHHvB07w5qnITmFgWABRnPsb1C1X2ardCGOsRK5HifcQB AAIAsPZ2cLcJhroOgOTj1ybWstStSa058IgP1o/HO+Pdja2d89O3R3cPNl++vXv+/O7xwwdnL8bn Fw9fnJ2cL/YXO7vT+frWuJnM9Jljc+Q1zW8dn9u4Y5mG1ZH/AQCYK6oCIJ8cqmhhaK6zG6x4s0Tq qMrfmANALJ4YBoDzBVX/CeMqB4BFEFYsRgBwePTYzGXaz2Sy/COztrB/sDGZbm8cHG0eXdx8fOdi 93jrzv0bP746fPLgxenu0f07GydPbr692N7dON9aW9/eadJoVADgQI+9tQoAaMCC5wsHhYQ6CWFo yj5p6MroAeFAnFmp/kv5uC3qjc/S140AIr8CAFzNkapFD7ESB9WqYpyahBmvtobhtXzYL6eayVQA EJBpC8wtS2+jq1AAQPBmShw8TcpEogKA05IBI17f3txdm4+XALg4ennvfHPz1vPzi5e3Nh7c3Xi+ OFp/8nL/4nCxuVhbHv57W/M0ah/+cgvCl5NY5dftNATRtwMgnBFkukXGOgaznj9c+TJJcoVxAICb X8FwNdd6ZfVid+PVPgDYgwEEgI1WkQJAVgGgmkb0y9W++TaLKh5/o9HB+uLu/u3Nizs3LkYHixt3 7795evjgxstb44ujW8fnry4en+y0rNhZ31treDLqagAoi+BYaiIBAMDxzVIBAAeJIwDIBH4VAMIe G6lGLoKsjW3yXHRIzQPArw+AnlJLonazyKgZF9+6ER/1AEAKAGOHz96IxFkSE59yBQD8ExEAgeS1 WaEpZZmrKWLpqkUAgNTp6vXTbVpfIJ6mva2DnflksrG9u3ly52T/ePPk8c39G7fWb52vv9y4tTi9 cbB/uHWwNV6bjRZbkzTNAEg2QokJ5+UAYBjrCa7lUdhTAyD6MkUASMJ6p8U+njgk9nI0iqNBo0vV T8D27svJZTWGHHdLBIDdEQAAiQDwCYQMgNnyn7mwvz6ab+yt3T++vX1xeONitr04Pbz39s3Rgzun R+Pjw/sX5w/P7t4sTcCttcTzVgmcYMZXyz92CwEA1Giuap2yR7f2JKJ+kQAA5dfQbLC8gaC2Jxh5 lJ8+JXgOtH3wzQCgruqhWFK0wB0Ml1TkIeh1b1WfVKYuyNZWwp8kyP9Bfc7kqqMBAGDNDOTrkD8N AQCOudLSCQCQHgCarcXWYjIaba6vbe/fPl6/2Ni+e/Pg6P724dnBjbMHW/fvbh3c29vemu82093F KHVKtBYATHG+E2phJNg5JfMEgdE9k9jGWRmHHrukNdh3IgASGQBC2TQAgFYAQI0diGIMwxEANnFB VwOgd0dBEm4jd8sv2gIgF/b3Rmsbi/n943tbFxe3ziZ7e6cnZy/f3b1x58b57sXR/ZvnT45Pih/o 9tZu4vFEjcAqAIjdQqEIWJfsTP1wKQBK4q4Kh2rnsDU+EQCwmYjt9IEhVo8U7dn5mgCQSwDgCtb4 IJJvTA5rE4v8EQEgnwsAqdfJhnn1CAABAMgQAFxvlViqFAABIO2Wydlkmd0vRqPR/sHa1sbRxtbJ we7N8/WLu9s39zdv33yyeXS0tnWyt7eY7Daz+e40NQgA+TIAwCqT7a6qAeANQK4BkFYBQH5bAAgA gD8BACWy6VKeXNhfTBYHi9HR5snuxfHh5u7W9p3jgwfv7t56fHqxfX73/r2L0+P9s8KKxW7DrRBI wjbqVM15Yv0iAoBjiakPAKkBIJcAQBc6XQYAGQJA+rYBYO4dgwCQaqoZfJFC2RcAAMOXmrL6/sT8 Afa31aAVnUgYYCO8a234ZQAAbhejW2w6ACT9rqlTjjfjnd35znQ0Od7YWezfXl/c3N49O9/eP9o+ WyYD5y9Pzg+na8dbe4v5TrtLYNYFN9QCIAkWJ+E62r6TCIDs3gHDvDmJsMfQbKkMAG58QuDPS75t MNkpFF06QGiUwrS2qzbEtogie2rvDwcAle6CwYfRK6oGAMVykWfilDXe7cXPnYDJ3vZicnP9eO3i +OJgmY3dPVu/8eburVen+/tHd28fbd4/3tgsrNjZTWk8NW83AgCgb38FgMT1O7LpoB4AGBEKg+3V NKWhMmEKEACw/B4IAAoAsK2C3x4ASNC+Bwigw7fViAnbwepGbPlTMckVBVFwFyMwXsaEN28FgGqf MDT1EABmPkR4jIqVwEmzUwRAkuzK2awtAbA7m86PN/Z2zu4vAbC+uDjf2zjf3jw72D9/cvvsXjPf 3FnfGe+MmlnbAmgvTreQjKuJD7zdEQAyAAAr3REDAMikK1IGNsO5ZF3TQlUQAHC8PwMAwOiGvBem ub1NBdXJBrTYKNg2rwYAQWGWMV9hYGEBQHtB5ru7k+2tndHx1sb45GzzYHNv//Dm+v1HR7ce3tg8 uX373v31o+P1g0nHit0lAJr5TAP9PgAwFtPfIE5cuX15Ua+aZmKcdCW3rEQvL7xzWWup5ADwA6jL P11H7arupDXdrwqAodifegCo9OqpN2SqZwi2EwEAiNkBAPQT/t68YH1ICY6gMszXQr/R6zQBAEax 7tFJ5a5JOztr43EzG+9vHuyc3N9cnB+sn59srd9cPzjZ3jh/fGfjvJmvzzd2dncmqZlO82daRmUq AEDGE6os+bbnBgHAsNpkAABZHdUHgAa7TA4AH9kFB0eQaGGd0WvR7LuUsdVNFB6jAoC43xgqErEJ RqFWm5MKc+lyAJRv3dn8jbZ3dqfru+tr5xfbBxcHZzePNu69vnnr1Y3Ne4fnF7f27u1vb0+my/h/ PF9b42beFAOQCgAJz6oAAJbqs+l3Pcjmn+GWJfP8Su4r5TI++wwNABTmVMs8e6mmWU5oi8X5qwqB +o+ciZRZYEPdVQAgBAA+BswYe8LEDAyg9RL+IQCU44Ripo29xmjHg+Uhv11xHCGp4rus5lgCYHfe NLv7+/s7N++f7d7c3Lx9vNg+2dg+39o4Ob2xfZLme7PjncXuPKUZAKDJP3dyywe93cVXA5jsq/uW aMTDDkuqAaA1WOK6uqaaMi6uLrlcyNoy0N68P+TFmVRgQtC+ZkK6CuHl5BoAUgMghmhcA4BUI5AB YBrvkkQ02gec7O2Op4v53u69s62Dm5s3L24dH784u3V6uowFzjZv7Z1s7i1aUmzNp+O1drEzww4K TWQiABgAEOYXxWr11AMA+eU2D3+M2eOQ25UAgOi4qKZVeVvU198iAEr1Ki46Q6Kn2BgYAIDWCFki AKgPAFkBAP57AND+Xram9WnFCgDlfinuwCktdtd2J8tAYGP/bHHv6Ob85Oz4/sFi6/x473xn8+L+ na3jZm0xu9jZWluePrORsNoP5xwPBsz/gwBoegCwM2kVAKQGgAQAUB8AFHRfKJxmiaNECAB7mj8R AH7pmUIOPgSAXNsfLcE6WiJg63Bj5+D8+Pzkxs2DV8e32mGM44P1++snB3uFFM1kzGnUfD4ACIpT xALjz0MA4M8AgM5TQmxgm2guAUB2euutBPg6AIDaUvex4bY6+INsz46HSQR9Y+j3kx6ShACQzwQA piYMfSYAQLS3s6fMvKnd6ZjjyC6XncLdU7zMAHZHzIv1zYvF4fm90cXFya29na3DsyUANs4O724d NLu785trW/NlnNADgHlAlrs89Ed9hkZzep/4S9bTbBg9w0h80m4VAKSs25Zk8ZbVvHTelYuzXdma 4CUdwusqLHWwZ1PWbmUWARDviz4AGEt+No1ADMlQB4Bc258sL+58NNvZPtzbPbh5dn5+5/Dg9OzW +en++frW9tHB2cFeJsWkGa0tATCzwUvyDIeDARoHrTuHuURiu3MZbDtLql8kQpARdUk7u29WyLX8 hs3PuIkOcEwsn/ZYT829668LAF4BAH2HVH/QfnB5kbgCgIcGZZIYRq2t+syxoGVnCnyHUAZU2TlJ wpZi8mzvUwAgOHsQAdCszTMAtg/O9g4v7s2PT87vL3b2bp9sn+ys71+cb203u2s75/PFZNLMOgBk c1u5GgCimnn3kbaeSDLtXAPVa4ofCjHHMgk7AMQA4IPPZAp5K0N1qIFtBNieXAmAyv4h3PSM4YLH FN07y0uZKgDgrLOJE5cAyLX9+WRttDZNawfna2vrx2cn53dv79+9uH9xa/NksXNw82B/e7uQohnt Mo+mgqMOLj7nGDBy34Y35Dlx6EoMAJX/KpkXA9sx5DVF9ikgXKZnLVLVfcMbTPY+vioApLf4jCHM F6zb10U58A/0FAACTi8oCALApqF0y3DcyVjNUFS2U7pfwqIMHa3ubzVtqnQByzrsVqUZAG0TYDoe zTsAbG0fb58f39zdvLh3tLOzfffm+vFib+Ngc2srrY33bo52WgA0I9M5dAAoA7UVADgAADtrYTKx WHh4KQ5aG3qbMHozwtRlmPx3ACz/tXEA5CRFiVB6JeBj5suLZWi5AIA1uhmKMBqee8MlL2n1QQcA txeDugmi1iGuq+2PR+PRzijNNy7ma9sHx2c3z2+fnJ/cPj7aON7Z2T87ONhaL+vE0nSHZTSSEMXY yQNCCB5QrTsAWPt+tdjM3l0oiyU/tssQBfkPAvYJVwBAJ1mS+Obbr/jCTxBSQn+0AgDgoU643wMs EH2l9yAASk2EcFUb98MQeJCDk26ZlCmb8hgUCdWR2YpbiED6SdFIqMTN7Yrw1DUqUhpNZvOdEcti a7GxfXJ8tndwfO98d7F+9+bBxmKxvdjaWvDa5OBkujMZNcv/S2UXEeeT2/MQihGAPTroImG1EBYH AEMwU1kFGQDCLouQJ6nXEWlm1fiPnLVoybTtdmVJqu3lEjuuwVM82ltHADCeFrl2wYzcpbaCyPix 5ie2vc2m09SW9+bLS9uMDjZHu1tbm5sX+7fvXZwc7neX/2zjYHtnY9yRYppGSwBMJ5XDEXM9jkMM qxhWAUB4SH+Nc+nljzdixnPtjZc8R2KUnnLY+Ml4pBFkr7mEyVr3/boAcHEY1IQAABIOswoAHP6m S6tsnQeBz6RnpSDWSLXXf8B6AEB3IzUFADrSx9j01psw+UprAAAFXrSfIQBgNBtvtQDY2dnb2z/b WN/eOLlY21o/Oj/YXuws5vOtHZ6P9s9mu+NJC4DGAOBBvPvsYGSMUaoqosj7eMIIgCS+UvETACB9 AHAfAKpGjwDgPgASPPN1BIBbAbgTfWsJg6odgrlxNgAAlwvatoRWnjCd5vLebGc+HW1vj3a2dg/W N7cOb++fnGycbWxvbZ1sH3S9wp3p3tqMRzsis0nUNIX3Gm8JNemrduD2AQD1A0oxZ4WxqXAlGB6g qutUIoBQmnb8fzsAsBqIPsbUA0A5F1INAF4FAF3nITUA2ADgn0WSzwcAU7GlrwDAVwEAHcdSTo87 IeAyqRzN5nvTJDu7Oztb28sAYGtvf3Ntb/385kZrGTydLnaXf2Z/s1kCIE3aKrQUAGAyvAoADACQ zwIAOwDIAVCPlIovceQS/CQEQG4QrgSAfDYArI1aAUAdmAMAaDUA2q80muXyXtoZT0Zbi8nW1tr2 1vr45t3ji/31443F9t7FVkbEYrY3TzzaFQIADM3hDgAAB3h1KisqhAMA/DznTwJA1bfiIQBgRvpt ACBW4KCs3Jn6cVTvu2KUOKmVGk7d6r2fKgD4OFGp4oVFiikOxFWVneJBGwDQXbdimwO7AYHyUMEw AOjOQPsP5WlRADQtAGayO16Md3eOdw8Wa3sH4+3ti4sWAOPZ8u5cAmBzexkBjLidBezefcMxtiTq OczqTrQuqiSBXLV0WhiNypNQDV4HAPkAL1fVOk89szCpBUCC0EMMAATellUEgPuzBgAQheKXAIAZ VmKx2gSTwMQQu+ksT5tc3ktr48l4d3eyt727tbM1P7l9cbK+2N9cAmB/kRGxaLYmy49qvPw8Rw4A +05cGy5eAQBZDQBGADCHwelqEyr6QXjEVgMAn3+tZ3Wd2W8JACWB5KJhDwAoI3VskhMFANbr8rbe CABb1qhcTBKbgT5HwTUABAFQpPEtABL5hjbmCAB9uGNmFwGgkM8/SAeAaWoBMJK1+dZkMtmcry9G a9tre3vHZwdbi8V4xrsTHk0PFtO1eQuAWWn+hyCc/U6LHfK8j6QGQHfHJX27OskWQ1rvErI4AOzZ 8XjWfcWasuahSV6Yh34ecSgcQC+9EndUs5jB5ZvV28L9ZAIAmOr7ImzKVgBkMs2KNVgaj0dr4/F8 fX1nsVjsXhzevLnY7QCwvsiI2Ek7LQAmy28xdTWT7ayuAYDzzeheimVLxp/IrqftnC4NASvRrgCA V8McANkshXrurV7P6pbGfl1DkMD5kpxnyUyykediNREBUDTf4EDLNqsWyklaUwEAuFhINVQQTlQB U56GKQCgsvm5C3WHAWCnO2alanseZkIBAO2jOUvNaGs2T/PJ3mg6OxhtL5rR3hIAm8cHe4ut8ZTX ls/9dG88HU+mSwA0eXYpwT2ds2+fBuMAANbCD1yfZJbbGC1UAKAIABtXIzQGZi9BGQBS4isB4GKa /oPsHTSNdBkmRYJHSEQFpajqLv3mYMqRfIBmCQDpynvNaDzdmUzmB+s7W3tbi7OTezfH4yUA9ra2 9jIidlM7BTiaUbadLkZJZfAKFCdUBTHYbvat9flWLvJI97VUDZYDQP2B0YsRsg72crh7txaZv/HG HRHIZwq7s/LrA4AwmlQziUSEAJB87lYDNsh58wQBAFgeDgCg4NvHHgiQ73esB8rYvBPVY8UAAImD TdzVtV0u7ypG56xj5B0AGm6mO7NxMxptjRLvTfd2mune7tbexv769mJv+fSPp2l5f85H89mMR7oU kAMA0hUAyDVPtE+SAACu9+8pALRyQXZGpwiABABIvgHdz1uq2hF2N6vWmHsPMnR2WCngcCifW4oT uAUACUS3rBtbDQCUJZiF/6kj1nSURp3fz2i0tr69u32wjL32751M5psbi62dnfWd3CtMrRNjSb9K VsNlgSe0XgAAPAgAr9iVgUsBjz+X8xECgL3cwHhr+TgUAECsEC49AOCdnXyfwlcFAKQ+TJ8FAPmP A8BvfdW0Jp//HQKA6zaSNfauAICJNNlOrkEAdBtSpmuz8Wg63Vk+3juzxWI22V4sttb3lxHp3jLy nMzS2mg8msyXp/+MVwFAhgFQnhVaAQD5DACULeugJvQIKyEAOGxE8XLcAADSpQAwlwFGjTwLGj+F y2oAkNUA8MCy+5FGo5TrfKPRzt7e/GB/e+94+/xsPN842NnZ3dloJ7W2J/NlFraMGGQIAFhuqyWl VwOAwHnCDZiK+Y0BoHJk+TsBIN8IAFTG44Z1Vl8PP6bKA7wPjENtFQBEMC3iMK2etFNIoaxElULV NbE4RFoCYy5xJk7iIwB8XSizy4WCmWkBgMvIp6Pp2ihNd6cprc0WO6Px+vLs2dvYPlhb5gA8bZp2 GcDyJkxd0SD1Ws9sBKNe5lcE++3u0uDo0weA5vwld0oYS4sBIC7yUY+RZC7IXPleQK1UV32gYpOY iSIAGDkFAGByT3Xr7qAWLrTGyscIKUA+UxJ5Ztn+tZG2AkazrcXOZONse29z92xzPF7fW9tZ22qD g8n2fMLTWZc45ymTrM1tswGKwmYY0dExkGCl5J5WvtaZBBQ+EQBNnNb2gZlwESUuSicOFooOgAjZ rwwA6gEgmmyKRJeO3GjKNy+vAoBEALAF+glumwEASD0QTJXAz0COANCzAHz3CIboifPMv38W6kei DDax+Gw2XaaY0/kszZbB/u5892Bvd7y7sXcw393bTU0LgNloPs8TJ5z6q2N7jgYQVKYCgCZ5fjoA AKkAEFfOezjPqGzWfimbb3BK1UlOvXlOD9TQ/VFQWaOYQtFSBQA/Nc0Gjn2PIAAAto8DAMwtazod 5TpflwiMNi72tg7mG9tr49aCaZ6Dg721JQAatt3DqeQfKwCQQPNI5lhKAQBcAyAxhi7lqjZaLXKa C4jUPAYkEKQBAIoenmwG6lsFAEuY5fSaSg2AEoxSrQGLLwVAtn4SOHe6xxMBQBJMMvTDohC1IQAk AACnAYYBEL6LVsXYAcAZAPORzEYpzeajdjZoY3s8mm9srY/Ge7vNMvIfLwEwHpdwpgEAdBeDe87n lTdSBABJb32mm1yzpbVlxs0FVIw3HscIwMQCwBVywSRVbVKM8EA2V32MDoBkndlgyFcUmuxbSzg1 VwKgxDflwZpNJ7nOV0yCzxZ726O9nd21rbXZ2rw0AXdHPGuSDfgUAPgQxWUAkKrG5ADACXZq4vnl APAJKpwpYz/ykhsrl6OxYQSARRscJUvfQA1AegDALijspSuVZQQACCZpBQAS66FlAxU5q4Izn3QV 8FUA8JpXWfdT7gU0yoGyWDbbZtg3lJPkZHmBOZEtH/vZbDRd3orLw34y2h2v7R5sz5vRxmJ7Otnb XYYFaT4fjcZrFs4k+WQA2NaOnAKExXyx1iHaK9CaZ86T3X82mP/bbJOn8DkgaGCYitjaBqUZHwAA b8CZAZNVpXshovM8toPdzojc3CHrFbQACHPDoQdDrAovAwA3o3HeElKMP/e7NcDjzgh8bVyagB0A uvJ/XtxXGNTUo2oOAIxQiL0SodO7XA8DNUXrLyAdzIsu3VkeUwDBMKoCgO+4oezrWGLBYFtDX/Ul 0Gw2t18AgP5cXk6DRRjsUXsEQDV1lyxAtXkQTlwNFWOHyu5oCuMn8TO22SwDgF9iA4CxWavkrPvH 9C0UH/Pu0JxNm+mUmwyA8Xx3vL4959nGztZstrU7W/7+ZDwfrVUAMHEIpSiksYGnAgAGj4QIAGjn c0nk2UKanOyixyLOu3IoxQB/XKJIYt5OlBQA3KuWSd/rZwUA5FIAFNFYw7HUhsby3u3sjP0zMEbj 6WiyDLHys74oFcH8j7UcHKztTjMAOv2mtydSEpFq6kdsN4WfKOVi2ZDgAABy0TUAgH3mVFv4yR8P zX9TBEBXCktWIYHpv2IFAHf+1wdA3ru9EgCEAGDIP0PaTmGhJBquJ0uyIwCkDwBRqS7GBasAIAgA rgEAD0PCMY7LAdBMud0W3rTFvrXJ3l4HgJ1ZszOeNaM0G+8uAdAMAUA1zcwrABA2I1wCAPo0AORg gNhqWYGLFQC0jODx2hUACAXGZGdicgf2ywGg4e8lABADQD5YJuPZ8ppPUmn4l4pg/sfuogsOJuPG AcCfAACYwHEAlLk8diUFEiD5Z+NqXwAA/nsEgF23cpaFHglmep8KgD/+8vHjx1//CL/z4dflb3z4 ogBg7+ZwL9DWMXHtP/vtjQCwXiK5E4gbJAgMAsCjkeIaqxLvln0RFQC4tg2Ap0bPwMQUzCqCDgBD dQNAUgAkO7aWj3g75TdrdwUuCbA2XWzNm+nBYq1Ju5Om/a/jxTIyaNpLlUoRED7JlHt93mKLAKgD 7gKAUHsvakUDQPk9n+Q32uRMxs4vq8WwAUBKkcWrJhEAjNOeIXKLAGAYvi7r7HyrLANW4e72vq81 ggYBkDgAYD6fl3WBJeifauy/WFvGZLN5w01XQ0kJW5zDAJBkF6Z0jRkGLrU6Umuq+wAQMPGhshDe AUAIALkCADrAJpV38eDrl4/55Q/8r/k3fv2CACgjmX0AmHUxAwCi+tSdgP3gdUl0QgDETx0kpPYk eDySuL/brwcACFIUABLXO6KHEVfzTEndow0AVADQdABo2mBgOpmnncV8Nm33APK4+09pvDWaT5qc yisALLjr7gwI+xIzuiBWZ63eZIQnTPZKhaU+ooJjJGk+cYsZKQsHACQbfgr73JKLoaCSRZ8KgBIL +GJRbcJ7ysYYhHCCGoz9qjowu0uUyieyfL6nk7bRP9rdatIoBwLlHzvjnbXxaMyT5VV3AJBZmYAu WqI4yqyiHQDeoIgbOuCaFDhT6OiAd2tBMGHi5mQhq3O4YxUAgIoI/AoAHC6f9N+3FLDn/Yfu10sK /PAlAcD5tCjZUVwOhRGASB0sOQfJGvDOzRoAsVyANKgA0JRV0/Bn8a/Z37G1Cix9ALg3eT4oyzBO kdXYrjYVopQJ22aZAoyaDgDNdBmQ8truZDrd3p6368Pb4CDNt0aTaee00e6lS0yY3SX2s6l0CVUW AW1x343BPtyrxT52TV601u0DgBQAZRollQgs2QXRXKIHABkAAPlgoI0NIgDypSr/wf3sRdB8FOzG gzNUAEBJiVWwUAAg0/lsNpm0Ur/5Yrb8DHLQP+3+sTbe3d0djWXazm3nImDu8kAaZZte7JYxAOQj wkYdSjzl7ois5xh5esYujJcgk04lRCVf+eY7x30eROvCeAJ1n0rWiib4zZUBwGF76v+Av/NDh4Ff vmQNoNM5pKLcMKYDAARlLb2UCe4pwv0TWvAnTMr8IsMuS8Z9UdR57HJcBAg6H2arxSQMSahWEPhy ggwAqwWa4Rlb8dYAkGZN6p7+tibV1gPHa6PRbGt7kmSyBMCU02gxKm6UncmGIAC0N61JjqRwEqAm HAFQLoxO7OGBRLHkwWGXO9kcjt7gZFYT2aKUUxBqMAWVLAEAimNqDQCG85G1HLQCABzkWJcDICiW ShVAZsskazofN8uYa2famTSPJ8uYf76zxtPx2u7uMvnqSgYZAKxO6LBgh+GxtltRY6QOALo6QEAE zyUUMxsWQvvYIMzM+Egs1U6B0o6yzbQ+/K3xkNZ+i6vgpwDg155N2PJ3fkf0uy+aAxQAqDTnUgBE 45TLAGCT5Z8OAFEApKZsYw8AUH0yAkAggLsCAOJLgAAAEgCQDABdgWCUZjOez6eTZrE3SjJaHj6z JQB2Wilq9/UaHgIA9QAgnwAAGQAASc+nLfUBwCsBIBR1SSsAwD7H5SIpBYANAQwAQFYCgIp6ONoi gGu6ZQ0OgFaHubz44/FsbTYbL2OtZmc8no/GabwzXuZjyxBgMZ3ndA0BIDUAdFMqAkAsBfg7ASCX AUBWASDjVZUL9KkAaOt/oQJAxTnwixoI5g+kMZFOedQ5yvuGAeAnMBbp9ZNPA2VZQQMnaClg5p4S o4uEBlAUdoIRzhsLAIAHAGAnnXYDy/yfReQFAMsntvUHarLR7yQ1s7SM9ydpd6sFwKidWUmztU6J ln2/uwSe4jozsgGcVHuCgFQxnu0OALgtcLeH1jLzHKS2/vLoUQYHmcttAYD5sbP2pAwANp7rs22M y13QOsjtQssJhwBI+gFBrcEAEOoHAAAKjnHgp8SzZVi/fOZ3Z2nSFmJ2JuP5MiPY3W1Hr8fztcV0 0tX+awB4KaQGQBFNkQPASrMwjxcAULR6cY98vImh7wJGDORTraW0VoTIxRBap7jUFeVTAFCX/H4r AJS5LBfpuDY26HtZtRAAAI4AyAMxddWL0gAASr3M9oY4AAR89MQn+8kfidK/gNoVCfQeNBntrGlB pFyeyfZRCAAQBUAO/nNMtLzbpsukdDZZnkHLFGA06TYIdBupGAZguLaCwQlaGXI5CAIMtREoN1bD rsnDUXcFAIk9bKRLznMw7tN+zFGlR6yu4mS6NTdx9Xfh5lf+hm3Zazsbxj7/VQEgTwKQmwxytgX3 i68AYCEeAkDhWxqPJjuz1p2Np7vz1h4k7axN04wno/nudNp1/3ODEddtF8XeEACSlWEp+aGDml20 oiCzY7TSHgftGRavzLepAoD4yLc3HNR71ABgwdXyT3y0VwWAXPL78J8CAGEkJFsPI849sUlCPIh3 RzQ2m05rkNBqAIgBwP5gVwFLQNwaAOqkEpXHPjAUtEUAgBDQFADgX1cAdOaA2aJiGYWOps1oNuLl jbjkwSSVPgHr+WZCJNQze5DOVgHgUMoj80jSp9EUEdSgFrsHgO4Mh8E0hs30XjdgMAzOnwgxdMS8 Eq2hku/qirc4Oj23p2JycSbh3L3eKNBEagGgsaQBgBEAfpy6znj5P/PZEgDNdBlvjZZ5/3g+XwJg lmYynU7G01nXAVAAiEtTBgBQLmliG85KdmJ56RmA7fIMHHToyp7QU8Cg0wHAgn1eIgofiK4Vy7UP x0seNV5+2QoA5Zcfexn/bwQAzg4+JmzP/nF2kISuSg0AmKqyhqDJ7L2smsyNO0jNtRsXAYB1RgSA eFwaRzJhYpBD3JL3ArDUzvAsUgNASisk5eS1BcAyC5im0WzKy8OnSW0KsHzDy7TAm74MPagaACE1 QWmSg4zhISunawOLtSxd9TlN9VpM3EOez0v6aIMCQKewEACpBoDUOxphRXj+0LP6zk11FAC1M3sA QDnzYHESg0ZZuwXql8LzZpkCNLNlvDWZ7+6Ml9hdjJslANJsOpm20xhiRQMB7aoNPFD5+VMp9yfX mdk4CgDAjdkZWyFwgzsAGql3WAgonGGqJbZEtabQB0AWTySilQCoHvffDgBZHZMQAA4BO7ySRMMa K0KVeytxbcWhFy8AgAAAIj0AhIQrAIAiAOxtkHdskwNIoJuNNnwIgNAATwaAbtx3NE3z1vs3yWy0 s7wll1Hp8gxssna18SpzPdsRI/74aFWpDFuT0ACgG7jFI/kCADXVSvEbM9zVBMP5DNOwVwMAvbp8 ZQOYteUQ3ewaIgC4BoCVXQgBUDeAzR6N3TFtlGZrTbN82tN8srMzXyJ4Z63habu3pf0sZon7ANAM xpy688Lm7Pdod4IDIEUdZA0ALJteBgARH0WVelfQSgDY0VgA0KTeMFABwK+9x335O7//8l0AM6Gw DDn50V8DQMKuoxoALgXkGgACBa0IAMEVwSw1ADgCgFYDQBAAUc7CUgMgJqK+4C1xSQR4eeTPR9NJ 0576iyUAZk2bojd6tKwGQJiOGASAwM/qAMihkj6qHoEBAPR0SrHiwD53ykSxhMuQ1Zc9110Lztbc DQHAR8L8+QK3A+9oRACAmWANABULYPEWyicdALIxYzNfPuuzZQQwXexMlmn/7loj044+k4Znsb7B hCWMqwBQLhWl8LekWicukHEx3u9NVKPxIACoLpj3AUCmYOrs29KqacBfPn78I9Hv4XE3HcCfviwA tD5kJbLEtrEKdkoPA0AqAMilAKiERJw1OQgA/Fz18fTlQGq5iU9U0o3LXAGALZ/TH5GpOjkNAFak 7ZpF7WsyWv6/runPzWKZlbZH/4xz8ZDL5s8eABiviCea4FzMjAAgYaxbUsIvpV7e4hk5Ud1cZzA/ IVcUIQACx8uDYk05WNBMoApnLGWxWbs7AKDymypsE8E+RAOAXYkUHiGYhmg3NCyvcqf2m6TRdGtt NBul8XgJgOQASD7IbU9a4gCAIrMjTGABAA0AAJRSVAPA+s/5fEkxvo0AYNtbZdLDCgDmQaEAyGrO 1QD4QZWAHzQM+KOWBQ+/OACqbi/cyggAPTD0bkuuAIOjmuFBBgCw1BfGCrDSBwB+DhBu9tydpcj6 KNT4YKwWW5BsVXOyKWB9n+VnaQoAuFkCYNTmnW3zb6cZtRXo5fnEFnMDAGrNeJ33s5VNoMRh2RAC AIppZW2hKxyx90IrASABAPAxGgDUUJFi76wHADHPU3fdttqbW2hUAPDeZfEF1wfeANCE578M3ecI oAVvW31tH/ZpsxhP05LC8yUAmm5YoADAIwgDQPZHayxSUfEvV8F6B7zG2dMDgL8z9rJLydbJ9DwI iKTTruS96h4A1CoZvDVyTTTb7K1UArWvXzwP+MV/5zcDAIGqkVCq4pt4agD4jqQqCmbMqRhlBYIh QQ8AARIRAML1dRVGAFAPAFKlHw4Aey8dAJIBoFsW1AJgNpvPUmv/t9u0VpQpTRNrJukSXjzUebDw x65fGAQAWTMFYs6iz6wlzuLCPfuOCcaPPJ3wvYne+nYAlKg5QxEAAEcAJO72AScAgLZffDiGwROP SpRQ2YUqAECQrAZDTY7dW6EVT2aztLO8+iNu+6/tJuAWAGlmTsdFmaAdXBoGAN5ExsCmkrJx8KGH O14glMyfYh8AUuZJbR1EvsAVAHyOsAcAXgmAbvYvNwG1EPBDOw34BScBfBzYrDyhCofbTkxFBitB YbYK9X6uCw9lX7Yqw0oAUMjU60NFou2jbZ5g3QLEWi5PsMNIohjRAcADAMhbNFsxAC/P/GbWjGfd U7/WTGZtHWqUWierrnFaqutgyS9e4oH6vjVFLbPHd0N+rrK3jMtlaBJHL1q8JBTbqUBZV1EwdG8Z RlWTRqAOgMqO3NI/BYDmYWUMn3GwMOEpAXJ6qgOk/K8DAChJdgFA+4Ums4Z3lk/8qN0bmKaz9jsv /7VhW3YiYHHkABAribDgzoayiaj7q00QONvNXeWvJs8OAOAKAN3/NYw2aVIDQGCQ2K9uYhd00Nd7 2dFM0eU/3J4rASABAHIpAORKANAwAHDtJ7rVeQTgAChFIK4AQEMA8B+Syz0UAdA0TRov/2cJgPkS AG0HYNLNAOso16UA4AoA3Cv/2ck6BIAyoVEU5L3AiCTs8/q7ASCfBICuaN0HQANC7L8LANIBYNa+ 5VZwvdsOZ7cWYM2sA8CojcxqAAgAwCYMk9SlWdVCkBvyfAYAOC/54SsAIACAGNF6/YZ6AJBvAgBF GS6x7e53a9SRBwAkqqfKvUgbR/iyKyZMY0PwHwGARAm/BsT7+D8AoAAntzQDAGBsnikewibSzgBo OtFvawvE89YaJC1z0HnTASDP+LHqCFmXR0gdFlr5LQd7PbvtfiXEYn8zaUg6VkHxx68AwCCVgm9M Ag59pUXuvRIqAnWxFY+MRYNyVTMAON/9vuCpACA5AKQGAA6HcqyTNihvQlP6DgBN6na/TkcKgHYs oJm1n0onwg6encGgWkeM1S0IS8rZr80BIFcDAEQGuu4F/DDUuDFvmPepK64AwGGcDb5nYtsI9XUB oDeymXmn6qipJHeWfa8CAJtsWKQCgBgAyBVwqwFAeEtZHp93jwUAcFxQmG9chDxBLVN4EAClXd0B oFMEt7IznnShgLRnf3sfTjoxYHeHqQ2RYCON7caQsAAwpjI9APjEhT0b5ixiA21haAKMHMX9Uy4H gFQAyAe7vt1qPaOQzkzn2lYSBEBuxOSQ2iCxCgBUeZQnAACuC1x+vSYLLaTVXrQA4Fm7gyl1UJhl EQAPAUDYax5saxEoWfQvQn6T8BAARFVs9k5tdSECAF0GdfY6uT92CcWSmWIkrYKbJaLK7XQ04JsA gPQAUMWoIQgnGx1XRTgTVsDj2gD8vaQdMZCiIgB4AABxyUuOMMCGrPIlLU8UeF5yqhpCzMMAyPlh lzq2TG97/u38+Ww0k/YkamVok2x21+hU0SoASABAEwpnmmfpM0joDSUwgB62prOh1S+Gm03EkEpn 4QuIk7hdjQOAHABSyZUBAIIAEIdZVwlpxNq/pY5ot1QFAIx2ONnFRgB0xGu6y9s+ws0yBVhrCwA8 6fowvARAlmghN+MNUqxd2cq7ZfVq9KngoNsLmoJ4xyUTRaXsD85RaG4AgBIr63soNbXUmPlSQokM fTsAqOJsQgCoJ11V9SVtjQIAfP6bwS3ImgBFOZbsSlMMK1h/k13RWa8EwBY5U6W8rgAgNQASOImE FZLQiSexdb3dSEArAkztspDl5zhb/tsyC22/3MxGXXVrD5j3WU8YkukmnPqqSfMd8VG1pACgxJCY qzqfqQYAIwA8UEp2vRLhPGIAgFYqUng6PJFlizxiBJD/W2Mnajkgw5QW+V7dCIBiB+JhtvmetQ2X 1GSPpuVVHo9aOeakyTWdafFxwysrjNkEe5Ce76GVAIAClgEg1WeNCWFymkQCY4x2vZN2kwEA4hFH 09iscCNVNlCOna8OgFDAlzBmT+CnUnVLoY6WqFvykODM4xUA8ICrKpOyhgUIgOo/RwAQ6I2vAAAL qE9WA4A1VuPSg286+UkHgNSGp8tfdwBINuueerKGqgfc/YFZBEBZXEpSA0DfDkQA1QQ2aUgpoG5k HgBfPwTkAABA7klEQVQArwCAZXyElYrkQ3sukEzQ1+VkPmAWxjsAwEvOa92keuYeAJLACmTPqZfX fNadmZ0Oa0nc+TSNWiVAxvEoBwBDAOAAAB9aCwBIkOOg3N8/+ZhoOgBIv4cLZCIAZDUAZlrjKTYm QwD4us7gEsdZIwCIVA5mD9kwAMTG+BEAFAzGwkKl2AjTjQ1Ja+ghOgkTmOI1C59MizaiHBWHAAAS 3LkjsEWQ8Y5qb9LO8Kt93DsAdHFgagwAMmQXE8YARZPBAgDLVH0vrW0LHgCADKQA7jbyCQDg4NIp AQACAJAYAXgOMQAAiQBIGhOuBkAYVFQ8JihnEACAWwC0Ut2WvbO2EdsBoOl2OLS1WIbpHrgsmn9I HwDJAEARAPBde6FPBQAhb8RQ1c+JrtYMzZSsQmpmVimbwYcW2kbfGgDYO0gIgP70nICnjvqkwPyD AQBbdubtEaLSDgCMAIBqEtuyS0J/SWJfBlgBwDp9cAozxTpGDQAvVycDQDf1M5qNRpwb8u0N2jkW wWR4AECYGKdLAMCrAFBCYpbqiqvdVASARrz1cITuP/FGZB8AcDfqqu5wxsX+Q1fXdgCkVN68vuvy 5czoiPzD53BzRQDYoiwquwR0VLuT/MxaY4BmlA1appPGNb4VAKxkZFvQNbZSAPAKAECfjr1ZT6h5 YsEDcAAAPvsVCrLdXwcANBhsf7sA0J6pPbX6kw8AACjKapQUjMW9zWjDIy51U78UNVovgwHeG/Dh Vpvd1QZjqgHA6DYWAcAVAECSQSBPtFp1mfZpsgJnNkmjiY7/L8NT8pU7nYoLnPMAACkAoAGf1DJv znbwkilEDQBiQ3t1hUZSwxUA9LSL5yJkI9BKIGCwf+6l348T9nYkgmtGBADZslxL8QYBgDeN5pPJ PkvSFC031DoAdD9kk8sBLQCm3Zj2bDQMAFYAEAUAlKc8GffCI0+Uekod29eiF9aF6lCwrgGAOlBB f6viENsDQO/70tevAYQfUadIqRqOHgRAiQd9RKtYKjkAynmsgxa611qsfF2k0waAUp4qlMgOVymp 3QzHM87DMuZw6ARxDlfX3WdIxVd82xhxFmikbgHVEgDjAoBSgSI1Ec7JLHl3mNmW6PpSjO4GbCwW MQDA8WG21QoAWgEAjgAIFKAwPcHiqn4HCpiMDQIgseYLHA9u8c9Q08TkIjaNbASfH4HirP0IhJOa wVFXAZCf77bt18y6quASALOmTcJnkwwAcWFUMKMpAAjjKiQAAIk0StVqNEUHmorGPW8IAAy5EAAQ 23QAyD0NKUGTjQnyNwaAFBZF2ZYgt3AjQYPFsBPAKjv5gykxBXwqNkIGAPB4yWYn1BnCTAlNMVT8 9TNaOAROIQ6LUafvdeT+So5werp7kwKgk42mvA5utpumk2zGmVVoeuAWAOTnWm0t9Us2Sh0FQNkm qt34GH9yXL9GOMcIsXuSXtnRgrBQMHHFKXNISbQaRoyj7ezks4JBfdUqALSiCd+UWe6JnCWQSesp +DQSiVwCAMmOQznZmrWLmDMApq01QwuA+aiBaSQo0IM7dw8AkrgGgB4rPQBoSYdwr4sfizrLVCye qLYKxBxQlN82ukQ+6uGnj/s+fX0A6EXotDD/MQCUtQJhPVcAgFQA4AiAZCaKFQBsETnB2eaa+0sA QNjm6T02LM4dCH20QZsBMN1t5T8ZACnxfwgAyQFAUj3a/o7+PgDIZwIAaiFsP7hgafFSADCF+UwA gFdGVwCAVwAgJ2GdDmPWZN+V1A4CdMsXlgCYNvDZ2/NZA0AiAOJGCnsfNFBM+eIAkAgAna/mbwwA DADIH0Jj87U6oOMGVjCMDxoq2LpY7/CxlWJSBYxaCSNSsZgWb8VgHABgdycsmnVHf9h2gwDgIBkI j02Z63c3awZjbl1sswTAtBkpAOxx0vFulU75g1a6PxzX5HwKACx4J4npjdpWpKqkx6ZpEpDiFVcl sphUfDYg63VSCgBg2JESAUArAaDq8AgA1lGs6JYND55+PL4/C3OErg+QAZB3gC8BMMu12NQuDQCp tZlVDQNAdEooAABAlLtydunJu3xxu4x/iP4AMLvGLQwcJOkBQIIfJJgFwxqSrw4AVXlxDwAioTFd +1kEAHQPXOoBwLwPhwEAZwoHwSyjP0PYA8ceTnkRW8BSSG1fy+ZSjhVyf3AZarh9AJR7abo2ascB u7VBDZto1rKL7u3BiBK5H7cVKyxuTdwvjtmxqQBIaEzhxdRBAGBBRo/dxB46AQDyV80AkDoCCLUS by4KSuR7NSAr05SEQiekk400JJuN8nMwAiBWZjoAsDSt9VdXv+dZ58FM3ExH6hYN3dpyo2ASXs40 B4AGF5jFk40kicAapBD1uJ2SDf3qbZJ8tCpY16DUQ2NDRGYBQFKcQlPgq6YAxFgPK/u/w5WgobqO SUnZjFkRAOTuFDpoRNHAOwBAKgCEuSNo1bJ9N/YMpIqLy6JmHijZ5lqe7ohFnwy96WFwqf3ro/Go 9atvizgZALlgln9RQr5Gy3fW1Et28jvbJBqgi9QqmnINkvQBINBaIEuT8GbTL0PEYQ5R1P4v/7Xk 0+oEI+p2eZHHAQAW3sLnq+FJCYiTA18vIfdHTJn9R2Z8dLo/1tX+mtRpLdqPsWkKAGbTKpczAKgK UYfaSKWmLAgAuGCWnHMNgGq9IaCPyySbAqCkuhzcaZmrQzNJDOSYJchh7V7/mgAAm4LS4/EsuzJ0 IBTdlWlsP3Kz9XEAgN7hGqqHkf4o78NlArF/xHiXhOQ02t3Y3y8RTJIIAKscAQDgoEZX865M3NF9 MhllA9HcGCwVc/UdKQAoP2U3lKrLZ9QGgKBwxX0A2IGJAOA+ANgGoAgKpQgA8yAzdR8CQH8q96sx Qbb1KCMAUpmw1M84AIAUABQBEEyRcf1aBYCQPudZvQyARgHA2aU9FQC0DXWrpoXrR8TB45xca87W oPTnXUlRAYB6AJAhAJRSjwEgeUiLbrSWNjOehiEtI3bnl68OABsJEzw6pDfOTeD2pg9nDQCtvvcA IBUAgiFYKMbEnhZJBACEBxwmWSIA2ufyD3/4A7sE0QFQKgm+hbMPAOoAIDyZzsrd0+h4vg57XgIA 2ykRAYAZ9QoAcM9ivwaAXlsEAF0GAEnu057I/gAYuNIAABICwHqcCAArZpQjNACgdWRXAFSbAAIA SuXHAJA6AHTWX0k/rG5bzCAAshQDAGAhfpCgRQDwp0UAqwGgwz9FcO1eNfg9egBIgwDovmJvJ8hX AYDE6pLdq1jYMI9LFHJqpEeQ6yMAxJ3qsVjlADAAw8baslBJKtkRcW+SPuwuSHArdwBQpZEBAJ3h PwEAo6ZRAKRUZIL+qAQASAQA+65K7qk/IPNJUfMc7KkBAG4XbMoH9tCew6yTrRdnTAYUAFCSBb+b OgVIunyXdDpqCAD4LkGKrwAo6wdTmL7AdWEAAH1OO2PQbiIIAMA8jVWoGgDk2bQ/92FIh31G3xTf 5Ygh3BJk1aHgFB6W5tgp1Q3BlLbWAABAFQDjD6k0tNgqXF8XAJB6exX0UgCErDXhRBOsqid/rKzI lQSLybBXqFTVfVKWagBQ9FSognoZAAArAMRrlfaW89dMAAByBU1n15a6uRue5jkHyY8AAwAsnRNd wp0BkMdwEADmURfiFANAGLLB5VJhWw/ejt39VJYea0lgBQCwDdHqmAl9sMlmUcoxEHzTvWibt3ZZ grsSANDnb4MvLu0GBACMwEGLhCnZQd1t/1AAlIBh+b9T/xYEIzV5FNlnU/EtXQoANIyhuCZM2yAJ AQBusH7DOADcoQXmnAWdGoyfCeVS3wgATM1NAQAMdjPsdA2yE3Oyt667eXPBow8DVwS1OlEJjDp1 +f45TTQjAKojtJ6+EXBZKfOXA4W25DMwOgfky4YAAO1vzPKcg6hBTkxpy0aV8rw2OQM1i/JkVE2g 9YNKB8EoeSrlTAsubJqKBKR52mrlbnherxwAwOaDGYb/xLdf9AGg1m8URmNwEpndZrEGANUAQNKy z8WAudRKAIiag2fbNdWFZwDM4FsAAHgFADxNID/RQ7GT40CahYRetkgQ7qpYKqXQguAeADgAAKz0 AgAwKExftwZgKy6rHL3wPF0FAJZwFwkAwC63XsvYX9QSUb56CVhBFQAYtzBapSDkLNjJLbRp0Lge o+zElRCYPQwuf1515J0whdUIT1txWL4Gm4LkIoVyn0cAgJbBttnpg2YZpiAAwhi1hGjNASC+X8gB gJ7onobn33TK5PAjbCoN8QYe2v6XtO9XG76p9tblERS+rBVrKgCkDgAagXQAYAOAfuNGj5SEBZ+S SGt/uKofez4aH/zwTwmmk2IrBJXG5GPNAABQmWp7QHCGYhAAFCay4V1+1SJgBABVhXFYIe3mOREA UEmqAOBhtc/aWqONOFh5JRg1JbCqFwG7TPuYWKolLQYAI1JKuNfV0v2k2/8ElKU6n1I+8rJ2O2f0 XAaD2L4y2OeE5N7KfwEAJdfQ0EjVB35flYlHtzxxq28aAgAXcVTDLrqAreIKADAXtDk8lgiAlIK7 cL+hVQHAgEmVg5NOGNnWVFoBAFfs+7csbVXK50Sju2qz3UBSD81BAJjviI79ek1UoNmOANAuXJy1 tNtaAeDhGJh9CecpCN2/YqKeHgDEx9XFTIUJP2Owzv2WAADVzwgAGQQAcWhIAwAsRMNFEw4ADgBg E8z3AEABAFQDQBuBCICSCCRMUwIA4iiQZw0KgJI+GwBSGREO0toBAMjVAKBPBACVXmUfABIAQJ8K ABkCAEeL3R4A/DfdB1kBwJ8OALkUAFwDQBwAprIqAKAeACSksbwaAIL5x2cBQCIACAAgPQBIBQCy IksAALrofQMAIKGYYkUAUBUPIgAgpbWQPgAADltro6kPuTXDhgDgAoBBAGDfj5kwxLMnsXTFkgfv AQD+oeXyZFkargstKD8sCoCEAKjGyXtmk/E/liXVxdEraZpTBiBIfEJC0ypKPRcUGFTr/nyjnRfq TXMmGydgUwa77qlTa4Aksg+A2oKpB4D8MxFbg6GMyGXfG9F1AVkIAd+irKHmnt1TAEAn+i1bwA0A au6TavwGAEgfAAz75Mk9eOogxwEgwSZLD7YS9RcAWGrqAGDTxkQAUAWAgj3SNO3rAkBTlKKPIlyt 67rnBHVrrxhK5ScWDyrqA8BrBuxzuOWmbSTuGYDKrFZJILEAqZ3oBK9w/yg2AKRkzlC9xSNSOnlU pm19o02+3bqFVfkWzAUN3yoWAAB2PzUApAKAjZUU+W+tijMAoN25H2Sp1FUMABIPIANAO2CrAGAH gIIRlnqZM24FgPIJJ2bspUrepMJWUS8A4MqKTbVbZnNWbBIkVFy0niZlE0qT5wK6e6RxvTJDBIB1 NQnpdgUA4U8AQPIflmKlWqxCY9W9CAD73M0Gy6ISfbAt+yc4aqE6/S0BAKJiWAtCyRWzHsNI7STL HE1PcAjDhbP5fDIAcASAtVgQANIDQJhCrGvzZj6sipnUHeI5pIj74hwAxcRV0UXuESi5/aeDQx0A KuUEAiBF+aFqwovLPBWFrLljMLGuSQ4A8CGlCgBU3BO62jrhYg0/bVWt3sU7VgDUmBbmUtj8AREA uPaUQoOUQWCcSlPeEnBNAQYBkE/+AoCGYwnXJN752zRd5zDnXQ0M/5MBADxmJRStqrBCchZHsNBS 50wvAwBRDLsYhqEI1jzVAJAIgPJkM+iuKZyZRSv2VQFAlTmOzoXqxBsAwEbsykXr6VvYcwJLcuET 7gPASky4zIVx6liKGwiBwSgkCwybzIOmMOeaRX2t2i2FhQYYFCIAyaZ0+l+5yAnzjevrgFp/xzxv A6CE0WRz0xaPQouDfn7azP+jTEpzHPEpp6kBwMRXGl0aAPI9liIATAWYAdBYXb4CgNuYGADM3t2C 0wKA0mRgnKqTpE5LGW1E1ZzjCgBon1Xizmj2Ic6u4m9bWBudBEmDAIB9XJ8EAFIA9NvK2l4ZBABu PkDmXAEA/QIwBUp+Lrhb09cHAAyBuYfWZQDwyloFADzG4YZJnwAAuRwAvBIAVgcLFjmcSHoA4AgA 8i4A9wHANQD4kwCQ2BvfVwAAbLtMeZ1AUlt+btIHsWRAUlbddEF3HwDsACg6Re9r8TAAZAUAusuR UIfLnwaAlFS2AwAoaV9XS78CADpC7SUFtgFPAACYeg4AQMVJBPH75wGAFQCpD4A0AADqA0D/Hnkg 8U0CwIx5ksXtGq42nwYAG3hCbR2ZQL/R7wM7AHk1ADyapQAAQWMgf7jZkzADABT7bTCXte5qAOjC 6fw2GnKX/wQAsFHJYQDAdGJpbNttmQGgb0scAMG3T8xJByMAVfeXTpEDAKrxjIvJ1KbHAZAKAJhR AGEpHABAIgDoKgBooFjQVuJdGQYAZe2S0jqZqzCo8twksmEHQIKaYpn1KdP0ZSjD9Z0ChweujnFG 5iuEFtUCiiCvBxNIA0oA5gCAGCdKCAAAyALyrzQEgPR1dQAEyuyS5wZn76QVXwRAflo4DkC7WN9+ fBvzzHNC2kSHbrh+yikoo6JQUsKd5RMBVpdmXzQCddUAABGs0ygAVFZaANB60ZFNIuQfMOVbGb5V LigiALgPgCJyTA4AN66oASB2ywYAiIlYDAA6dm0AYK2JUQ8AXGzru7UkxnaQv/kctwMgeSePytrk sk2PrYely0lsIsamkck+J12xQjp8YRdURVoWCeL5oYKsPHShAEjFbsAycC6/A41G3RbnABAAAIeV KSKrAUAIAJaeAXEI4Tk6m6gsW9BqGqTo5XMz2eW3AQCRStcIRgjiANATgyxvRjMts2NxDbkq0fNQ LXUzqTi8SwYAEokObQYAEr8+MgAAiQBQqZsAAODEGgJA3rOh2gQDQGnM6d0Hyyj0J1eXCS3yKADK Q6k41eOrBkDIGXwySYcHxbe0FyElAEALeAAAX67DHMvjXQ/DRp/DRwYRk32z5HiXCABvQRgABMhc zmQEgFXKpQcAtr0CgwDw+6bzK2/vhxoAoO1xABAox9kb2wKW0TQIALLfof48Kr49TzDcBz0XOUhz KJ3wQVMxZnUbpzJjaZpz/gYAgLeZxWIKxQSqGS4fhTCe5DUAQis9N3ZKUx8UJeABFAHQ8b/Qgqxx NASAML4MqlRruWo9zgfZ0Q+I9CTKeV4eH2qBQPA4dyefraMytzC2yaUMAI4A4NwgI04c36ICgPRP IQAE3TOYGJBjA66+pUnHGDSOFvsAzAVBW4zsAKgskIYAQAzzOhkAEI7gQCcGuAziT5j4VABklbDv GitdfegsCMgr2CPHVO46e6QohzW9AcbSFDX2pNCwYi1QBACwZfL50WVU50hVUZYgAEvug94HAOv2 NweAvamUHRTY07CvXANgK1azrkPVMlRIrUQNc0RQ8oizbSUpSKwuMQoAK89036QQAswrFQCa7On3 dwBgCCbuZA7SywCA8qzlNjcCQCIAuN3cJKYLa5dQkg/JF+uPAAB7zhhWGFURgE4IkAwAoCzbrAFA BBsytPTkpUAAQBnzRwCAiZGIzQASdO5d0uGhMVhe+g2pAEgOgJCPBABAcsYDn47r3kpZIWncYmUm Cs/VCgBYb0o/t5SYewAAo06zM3I09gHgurVk8+u4Rz6a+dnkph6LVZugDZLJPiUFQDBb6z6xDAAc +UjfHACCMKW7+e2yYgQgQwDAiLwCgNQAwK9TFjs7ANgAAA01rm8xuRoA8gkA8EKlN5ZY9UYBAP6c aSkTAWB9EwNAUIdau61EAA18VYL+FuIVwiQDACMAGACQFADJAGA6D40eEjz0lwCgVPh6AGC0dEAA wJHZeXRdAQC+EgC52NzYzggEADNTvWQjHNTmSxYBUK2q+vsBAKMvCYxIVK84AAD+dAB8tJf/3odf P3789cNvAQAJAODQ7L0KAFhFtHPMtK6fAgBJYFTFVwCgdC5wpEzAZM6nMLKrVQRAcNLJADCP4aI5 8nJRbiHDxh9twkEvw7q7DCt7xfwiUXFO/tfY18UqABgAYPG5e6UGAGi35FIApB4AJADAj0joeZEr b8UNVfUn/EQAJHMNhIaBhUeJocnJAIDEAuuoDQASACA43Ika/woA+N/MypoCN8KTbgLe3ryHf7i2 ZSAAoGDEjUiK7Tj5IYoACPUH0s/s0wDwa/73X38TAHT1Yh8HKuXaBD4KtVc0eHM7RVwGRxQT7pwd AgCI8cRL+JECAMLcZE9jB7VWMgDoSoCkTfPypd2wotAAAIBTgfax5yEDBUCJhlINADEAoP0PclQ/ 4syk8occAGz3Nau7LgcAeJyr8l02ty6rfErSWaYyfJ0kPCg6CsywAL6UWAZyehbw97Teg0VIUQwO lUXKp6F4cORfzazYrVYc/JIS41R5998azQN8+WQfAKZbgZOKw6yyxf5Ruo5PesgohwGQPxmc5k91 AQ0Xj0QAUJF4StQZ82oA5NfvPn78RX/9Q/fsLynww5cGgNoBa/HePqEm4YFZv3ti8/vyUim7HCr6 wWYtfMOwCcKGRlhvVwQAzmjYhaY+AHyLiFmPlp2CJaOwNgCpU165EzqnOfwZGsHEomwVsOZV0iYV AsDZBgAgqppIpUuWg5L85Rv7WcrYgYSAeQAA3eOvZVkEADkAUKmDaSopAKQGAAcABNyY+IJLFxsB 0JumMdPnVGJqmOeCQaYAgOQxDvMAAMrgSCL2kgasevdOVTJPDi7TIzUAuAcAdAJl0KyEmIbdPNUM GLSsDwCoPRqT+EqHxpvGQb1MnwCAX+G8/6V79H8AJHwxAFh9yZPc7mo1GmRSrI2SAZ7Cthp0riLq aacqABRYemAN0QLI+sKwC8Uhc1d88jAAvBQvCoDkAGj0c+d0KQCklLFd3lz+SzyLyKVdMBcMF4TB GsmFrPnot9lriEi4Wq5ddIb6UHPIgJIpLNSFZBAAqQ8A/DgqAOgAKPixcrBkxSjcuuFSOV+lYQCI 9vutgUw+fKcAILVr51AoEO3B5rHBZD7lusRRP0kqJQHnvoib9+htbzeC9IoL+XPLLSHTjygA1BME AJBDPaoAIDUAyADAq5/P5TP/e8wAftfFBL/+pgAoK/ACANIwAORyAEgfAOB0o/9tFQBCZ/8SAHAN AHYr+6sAkMxsfBAA4r7+EQB+T/1dABAAACEAfH/9KgDAFJD+OE0EAPcAIAgAq4B9NgASAKDy9jDB 2woAyAAA0jAARHUAwjg7mtJnAoAQAPL3AIA51DzU3KEHgBwnIgA8ZfpMAPzx48cPoSoA//iiAECX /GzFYOFuF7UmCuOvoPu0mFjQa7/ebOfZW+MAsIKpkLZWfdZYFxT2AaA5JQEAJLssa7zKbqTNHB6F 5KF8m6hp1qybwBIWhhgAkEs/mh3qdos42J69hAAAtZ4EtuXFuZkqAmCMnZniAKatyIbvHQFg1Tuq ASA1ANgGh+uPygBgzsE+fQ15v01I9QGAT5LPT4oVAYljBIBE00aUA0Cz8RQmmrpHMxsHAABSSg61 rJvCwjyL4IQ/tJMomMoBACQvfNRegoqWbKGaGqCTLfyw0JTsWNEujPlvkiZ+Kx/P+Kz/FgDw2w/a eY0FqKnTwZBqQR0A+pfD5TKJ2sBGZt0w2sRpXD0qi1ei2IZZVgFVtOuDgjaq34qSVnFWAvfWFdjt 8Q0Abf29AMBUeOWpSK4ccZ2+nSBQMBFVCFD4cRITyOZxf4K44RqsPZVQgGLIaPzSxoeyBwBXSrrU nysAuFlG8v1EyWVbQWuB5YsaAH6K4dyhKioBAO2lFwlzJq4+RADgwBhqylP5WZO1DfNHnBqdrLKN 44nhrXedpiIV4giAxC4e5F65H1e1x9Jr6d80qn22hrJobdI7TVn4KoDF4horXAPAZ4+GGn5a9fvl NwYAm+8q9QBQijft1UzoAsIcxyUqAHgXF8PjAgAOAGDQXib3ltWvo46KFGQmVlfFvoMK3ow2AQBJ q7CsAMDzWMjKxowTyQ6AxNDS0OeUyFRq9uNYzwKjAzadL6kOKIKTNXzwjMbGpCT4IQrjIhT3liAL X4pWieL6PdYjOXFly8+9wksFAEGiYWnGAMCfCgDRpyvfIwnagDUAuCk/a+IAAO4AwMUcmS0vkjCZ BP4VXv9P7gLPNj7oU3w4nFWtcaJiYlCohZrSdomBi8XLmrIAAA/4ID+MrYgKAP7LnPT/5gBwFTrU AJJdwvYmTIxdNwQAqifNVjlroSQgIktzytbtPgBQu0VqvmH77i4FgJTcsAJA2U4h3rmvAACHWzJX QQSAPXJDABAEgAYgnChisTQysh1Jt6+QAwCoBgDbygjV5MPy2xiehqxMwCapDwCLM8DNTAucZt8q MJ8nUc3rAKicUbPUO8H+yPwxdADABjGWVspMQip3gKobzZM+UVlSLwiAbJ9hAHAZSgUAEeSwz/Dx ZwDAmyUDABAvBHULowAA2DMXnFRGAMSoj1cD4PfVo/5bASCxzV9L5rngYtMOAIk9OmOM8T041oZM CabsmkCMsPz4GkH5uz3yNQCwVpj3fCIDkt/rSaDp5Scj49KQGgDJq0GkAPBFeSZ9sNuWE5oe21nX ZQ5k08gEumP9HX1HKe8qVABYQl/5w1jhATaAkX+9qkBVNZb6AAj1B6mmgQQAwAYAk4FQmBmAXa8a HCYbRUhcAcAzpfieOVlRpX38U2me9gGgBY04w5jXr3VeAgEAvtWMBGaA7N0EGyl7+phj1YHQViIx 7kzI8G3cDgnCp259afJVEwLTDgz3d6UKE1uXyXlfU08B1M8A2oDg91+8C1CUJwgASMqKvau4cN2V ND0A8OcBgK8GgKwEgG0wRQDA8V0BQG/+FAAguFkLASCfCACJAMBySEFCigAoZpqfDAC5DABSAQAN Foa2b38CAOhzAZAHB64CgPQAIAUAVl0NALBuEdtS8DJzXJaGSgAAbEXAE1/civtKADABABgBoLry AoAUAJDrDd17IgIA+BTDpQCgoiBa8XD+qZL8mA7gT1+2C9AKGxPWchkqeRQqtAMAUFk5YXS5CgDc NGI/O/iC4D6CAADCRbQFGmanC/W9kmXD3Q0lnrLRS2cv1cjBiodkGmKzhAkDiOZXFlR+NklsPbbV AGAEgAlQqgIntB5sT5P9SMSBzI7oCAC15K5ib4GPL6RTiRnKkc2qCMA6mF04qPGGDm/khwJqFUY4 DulEOGISAwA8iRToE2g6akkdtdJAFjMaC0p0wUVSxYrEMqG6W11fS4ZFipwjgMYAkH/uXHxNCVit AGhY/dKS50YcJ2bBu0QwjL4EAMsT/xCD/z+qEvDwi3YBup8peQBvVIXNMjYkwLUjrl2JWvbXuFEm zlGm4uigIyPqMlDpMxEAggAwwxGG2cN6QthkBDCQbecKCWMhljEX6QHAVUK4hNQPD/ahGtJ71wDg Y455cl8B4CjFsVbnLwAARy1MkSDxVA1nGidVK9bDWhKr29m1Ie7tVNBBTVAfqAgANrcVBUCYtSco xID+jhlOycbRhQDwiY0AAEV9A6Na/vsqUSAgaIIN3NITrMI6DCobB+ys6B5zymVIc45J4l4mAtYW 3a3amC1lDwDu+wBjAqLlXboUAJ7sl1/9krODLygELBEAC0YANpJKVq3zuylhJYDBaKIGQNJWVABA EdczACCcVWAB6dG/tRGyIgz3PRYA8BAAMBBQD94hABDhlLM2mNy4GdMJ7ufh5mvvANCZbzaBM0sP AMkfdQ/e1cw4AMAchD09cYlOCkd9aWekoVlJQXOc8qQGAFBCQS7yYhAA+kdTikFJKVvyQA2SPGkZ BID35tU8sAp4Gs9MvcTmAIBlK62tRAq9qoTNZHdkdQBYX9QAwD5XpgunGjtfWP9G3mruV8VSUwBA 7iST+5qnopVP8ukAoB/aacAvOAmgEUCS5MelLrhkgslugxqYzFoci76LAwCIfftcjyWcQ4IbOACA Mf0v1QoXdCoA6GoAiAHA5gKg2K2QZ3Ilk9rAuuBPP25sPdiXsQQ9MY7KcFkh4IZholtHbTjXAnMb kuJgNJd8oSf7vIwDIIZjlmCIGw/b9lUDgLcuy3CCX3wM2qsNYdCfDwCo+xIEh7n/IOaVrKMKYNXH 0BeCRmMwce9p6VlwAFvdWRQA5ADIlyBx8p4pbKyHiQwu01pZ+trAfc2529FSpMEgXtsQid1xCT5a /yZ9ABTf9ssA8J/xEohvPgcA3ANAGHNGAIg5PIjgPYAzIHG631vw5FsWUw2AohQBAMANElIAlDpy rKnB1FIPAJ7iWAGtHFYVAHxl7acBgLEn0QMAcbBASSWg1Tb+5wHApIlWYQjlsCsAkK4AQF1dYwF+ VQBw+ugnBSU4mAUNX6ypvzYuULocAN2lJrc2HQQAcyxbWq+wACB9AgBUreA1VvwvAACJAKACAPq6 ANCqS3gUsTnsZ3sTDEMdAKyD9Fhk1kqb53T9bVCQJ6YAAFtq52asHQAaFkyC2W904hhJMApdOGid 3ZrThtRsqTa0nPsAEFaDULZBRY7A8tXjJbY1AFgbOCXzDXIvLAcAVzekaJidlMHuGQBPvpfX/G3D UBrOxkDhMFcmAgASGAAm5vgEOwAY9gUPAgDyQV874/2ZAACbxSKscQQAmBuTDxjolcCtNWicaAJF tUdIHmMSu1uXRwDurcAp27noQin70eEPQUUICpO45gFlEAU1neexA4C/AQAwAEACAOyWKWF8E/ZX MKg6i3EQ4zbh5BNBlR4fC1tqzJJiJUCKbA8mT9o/MfPeoB54UCokc9KKVTNL0AUqGlqjAQAImOWn 0JtzNrIBQC1yHZRDAGBV6BoAbHDEf0fnatRbDmbSXeeUMoNFgv/9pQCAkk0EgOax1fpeKpE5pAAs UMYD5xR7b1ioZHST9IeUHIAyAACtvVHRCtuxJGU7O3wACgA2BbOaTkGxwwDAOOChi+5JpWb2AfkG CrieRaUf9C86m7EaAChVB2mdqHGkAiC/WTOz/+oRQINz5FVcydoJ5YQCgQEAUBEVC/siMBTYwn0p UPMJAPAIvQJA93dmeGFZwjcpAKCqrQ4GBexGJYMAsGEyGw2wi+IiMh3It3UA6lmdBSkpHJdcAyAJ To55qChiczUuqgUxiRopudmXhsuMFW7GwRnDZlzGiQAQ6mkLEsT9zLXhEgDA0qxAyfBJcwBAyO6w fRmKE6wPRhe1NRKNNTvX1mQFBfNgYsaBCvZNV6WjREV3QGZMwAIAKH4YCTCPNW//lAYBYE+5JxRJ /11jInK/2kazT/JE9OsCgAsAUgWA8iGb12qKLnIMR3vydXw6vpFiCyjp8RSKw/YvnwgAqQCAB5SI AiAUGrx3ppatBE1NiQAos2cJBke0r25bhlKS5ADIt7cBwHJ0X1/awA4VGyC3Sw3L9Nh2UCYDgJXz 89VPkOGD+yaewAkkyKWBmXAZZ/u+Zy6G5eC7Ju68448V++4bkhAaWF0vAc+qqgnZerPQ4PGhEIYg RQGQsqqak8QeTFcDSebyQhCUw/bZOPjbASBrD3sAMP9UCYtTWH2/NeBHETFROGBqx2oHgPnN24hk d5Q27Im1TqN9ZQCoxgEMZD3Qs0UqjDaSYqrZfNfVALB6lQFAwwLGZWT4HBDOpmQAUJw91Vni8PZC ahFM9ThQQg9XAwBJiPRzgUbKLmEDQGL7kuU4cAAUPy3iAr0E7RDX5TauVbenyq9kwrKFqpDLhloE gM76kVdPdPk2BSPLlLCAmEocoD72+QvMcOyhAoCtNcP1rQTji4SeJMUr6xIASDQdM/f4FAAgsQbU yeuoSP7KBUsazSe7UMVBUsOqFAEQRo8CADhmsvrnktmmmvG/aRQtXx0EAKpYyUGfnwZ3SSHdmIIA oK+7GcgBQD0AJPbAZRAAVvD4XABQDQAsEHFZy/35AEiCu9lizmnRNQKgwWph2W7NIisAYKLjBDnF AADKR6tKWbkEAJTA6sYAwAMAQDfjIQDopcAlKwoA18ZfBQDuAYB6ACBOddMmhYzG5n7D9rBPAAD3 AOA+KQ6AZhAAshoAJTRjAIAMAYD7AGARH95AXzFB46zgTpq3G+ZOyWUAkG8CABABZLcusvBeASBV eglVs6SZrQHARdplklV7LrYY7jIAeKEq6fbhYKLWFJWqaWM8nMt/2NxfNZq0cg/7M0Nefmiw9mG2 QgJb9JLtytQnIyVOsahQAQCCQNEfJQIAPC0CADiWK5kxLdO4QK03IwAIAGBVv2RKbX/As9cmVBBj YMFQ9wKD1yoCqMpfzAJpvXuVRfUtAsDSbIpKRcgwk35YMGfD5RgwAGjdAQGQ3OOnEC6BYAsAQMMR gC0pXQ0Aqw/oBiWJZrWNmCxI/2PJ9WPSl8wr6usCINsdJRfHcf3E67+SF/ICANgAIAgAnwWAPb5Z YUDxtoBkygBQ1adEZRNQsOsBQCIA7LjKJ1vl+sgNTn6rs6hL+AsANDwwsV/Sq6QAyBE6BwBomJyk 3l3git4aABKn5xjn9xUABlCQadh9bY0I36YDe0a1G9tArceltSxB8BwB4EVtBwCx6d8RAH6VEzaW YNhXK4YBANC1IejtY+W4ONWGWhKXiNFFDjUA9FRPtbtM8MFiSzCYKwCYNNtdvqzAqvuICC1ndCNr sg6UKapDqd0y7K/cBYgAcEk4Hvl+2/rNTL7BjT3M46IoSX5c9QEABiRWYSYzC3YA+O1IFQCsAOlj sMFWzDpKjGpxLzsCAJKbVJeHaQAAFhe6I4/Gf8lm0g0A7VdOYvGUXTN19fJJZwBAb9kFB2eK4Ccn vRI0thTNwcsBoFECwVeCPlVodemTlUS8rdIDgDp1JsZEgCoAMMfCXKG0QwHtPg0AUimCUJMSVsmW /5pgGUBiVOFopN0Vb81qod7j4D4iDNOfmnrl0N0m4FQ+xw4AnzvMAKAKAL6XAJD4bQDAp3mSRDkd Tr+AdNauAZHKmjmy3NaokG0JLDsh3FKficOkgfcMioFd8jq0kCXweo+XJ8dUSCUoC94h+dO2GpDE xdBccgr2t0rBOcwtb1wnxXYs41aAhKK+MtHWFCVEBAChuk8E5yRYegAIT0UQOQ3sxeEAbQMAdRVw QgCw7VvrAyDVAPC9jmQFmvyTmVWvNiW4qW2IfK06AgBKFFCuDblRdRW8EBWHB91jh2sAMH6VxEXw njjscXAFOqGGImHqYh9zBEDpfUMEgCKrhkA1jm6rhPneNwIAfS8OAL4KACoUWgEAIhR3XQ0ADgBQ zlcAELikbuX/dwIgWTDnc+MAAK4AkGN9KPANAcDeqpkIKwCsohZ8Pq4AgE1GDgAAD8kkqH0GAIg7 GKv2J4FkRqe+uQaA/eeVAJD/EAAYs3pX84raQF0KgPJ8crzaJJcDIN97id24IEy6qzJUU4eUUPAC AKh6YO6o6jL3Uqe8DADeP9fo4qsDwFRniXsA4BoAJY+DNmYKHvHlUy1WDgAAB1/xiYbsj3oAsOPW P6qUyCc4rD2kxTk95Cjcvza/YACod8drvRKs98z1SndVqzmtZeUMgjNN1AmuWE4UTECTl9P5EtlU zfRJvUgEEZCwv8ZR5+A/asL4nQj2jPuwoe2npwiAJASZUiUHUXmtL00sK4N08MUAkOqBMF00y8yM qiOQyEKknTT25p7SUZWe4jlYCPJJbypPPDgMtLdOFMmPdr4MAKlpOFQAcJoKkatzPII3jTYqFABg rlgBQGyDyVdPAUzTZwAgqMmqRt0mcw0AIG8RVHPAbl4yiS2RRz6cfA2bASCUW9UA3ABg2u5QWbJT qQcA6gFAw63EKwHAOAaHLg9+G5vCy8wpY8dMWeUuQxUAcvSsptVC3haRaOUr3o0VXNMHBqY9AOjP 6QAQKNHpgPqnA8AHg10/hf7ITpwMAKh2YjyE+sTewy0OAG/842gKOQBCXSgldn7WAEgDALC+pG1w 1TiE3BAj6bym4HizfdKQcXGR8WsJoQRsCoBGpAcAiCtLSPy1AeBFFG/celMequw2mavKX/v0yQBA 4GQBQlYDgMYV+kFzqGHB4IXmyyzoSN4HgGYZmEqgM7+LD733SuohAA8H1OjEFXQaqCWVpOmcCazn w1wJTYTKHgkAIxWIBgDAvCOgN5ToUgQAC+wrg5/cgvfsg0HedFVFrP+lPgDw1g6DE7BgQ9xTOw0A IHftg5mSdxlQ9cQDYU4urcQlgp48qYiOowg3peBCpZlN/gKNm6xzPtYTw1KVAIDlV2+8BJ5shMoB EN1ZHACgLnfnyWKtlOyCsjPMasUFejqP+jUBkPcT+ChzkNLVAMiZQgOjDu0yyGqxhH5YCY6K5PGw ftApusamfF8aAIo5CwKg+27JBBc2RApmzFA2/sMf/sCC57pXLi4BAFvP/QoAWDGNGSxMTYRrGYLY HIgYRMnGLSlsP7VeSIyjRXwtnTUM2fOLDABvonsE4F2SBNkExQpXDQCWcFWgTgbjowTOPb4yqQCg 2IJj5YKtLRmxMQgAdX3rAwCFkwk6Sy6vy6GEbePI6Ss3KWE9FQDQPQgBAJjvlFuLqhEWtVIEFXry LkxCAPjaS32A7AzLrs9DKwH+cwEgPQBgEcU7caTlmkZwdAByv1gnSVAbSxjDFgCELVUAAFvGmnsT eueXPcsqBOcIgFguRwBUNe8mWfWN4BgNe3EdAAlOJAWAzvckz0WqsJ0FAaCjqvZ09/of8MQRxZCA BRumzKjBhIueoCLulTsWNyYVtvQ5AiAvHIPaKVcROgCguPalAAD0LKkBALr7QQBABCA4lMo6eW14 JwxKWdWlgrKFfAN1Xwi0DnazDQIgB2URAKS7Wi3pBQkPm12M+4p3AEifAAD2nTf6Lr5VANjJmbBZ ciUAyP4mAKBdCRQGNBwAvBIAHABgfRqIG9TgfzUA0ioAiAKAawDA4r7y7RjbNrg/eRUAPJPxtiXF RuMgALgCQN2sEoyoKwBwBQCjR1oNgKoARjUAcIZQnYp7ABDtkA0BgASLlipM0hFNBIBUAEgpcXRw IChLuQGHXxEDAEcAEGtpH5aqQFdCAaAdoCQAABoCgCAAWBAA7Iq0AABYUoLDRl1g99UBQFrINz8z BwAhAHTgLG8OqCbauAaAeM7WAUAkJhXtZ4xzYhkAbJmRAsBLkhy1QdKEp8pqzVBwSjCLovd+W+TF SuFKAIjxBujou4Rdoy7B3iosUy8PCel20LCvy6YkRGP3AoBarlIDgEOKTphvkyAAxAHQ8djbZRDb B22SF1Ww2WDjgOrbmzBLT+wAMLcVv2UU7GQAkAoAgiIkr8WjhykW4dCPZhAAIEssAACpZjgNil5U GkaDMiLBwY68aCGuCvERGQUAN3p3UmlyQQgWmjxai7X69VeuAZCYKViCtpa+6SQRAKWbUvs1Msap DgBSAJiynzzYag3J8QA0ANiDrrMowYdMZZkNQfueo0fdEADy12pmYLsJfnQqYHLY+05JQQAIACDv TbQOGGOVCbznAgCgwwwAKHPmGQD29jAW7wFAWxfKRQ4efehzYamnrSOA4R7Uu5VnjQkmBNhLe+bH mDySa8W5FKopzOi+kjXYFllcCYBkEQBm3YTpAXsZTVWnfpkBAOwAyDMBCWsGGOck1sOrE09pXaTE YxkAiCD7PM1yRgEgtrrdQh+uAZBLtd5k/9oAsFguN2JTHPtJYXrKinehGM+ewUqpr5VQmfIKrQIA byV2sTjXAPBOCgcBKoVpbz0RGiyZOQAgUOMeAAQB4Ae05zgJ1vECACzBAy2tqgkHABDfdjEuDCd6 J6dhG2wpxbgQF8drDJMx7N0+VNIl9pWHPAQACep3thI2egGb6pnjBwNUYZ8c6P5/k8AziREA8H0K AIp/K3xDws2ENq8b88MEu4BMt9/di8RcASCFlmOWnLEOZvrIq4Wv7r2q/SS2UZPyjORVSyC0cnSa q0IOcmH/GBgEmR81psHfDABK51QMAIx+0II4B+9AdA3hCIBi6GIAELO2SGFtLW7ksw+QTXYTABC2 uGp6nQjK5j0AeDBAhDK5ppEAAJEIAMGMxvidQLCIEhZuPNKAMkQVajoA/MFoyvdLNnGTwk+ApXmB TqC/uwiAMuxCGAGQZfesOx381k/okGTOL2z1kXBgYUEQKxAVALgCADGq7aV8eVNfVqVAn2ooFWL9 DBNG4CwAgPK/YjdbBQDx/g0CQKoJCwdSlmaIpW7hVOCUaBAA7R9usAqVYnmySDDQppxU9PAPBQC5 CgAyBABeBQDpA6CJAEgRADA9kwfLyHz0V0QAYseu7mwYAAD8tLwSANIHAPcAgOFIDYAo3rkMAFWc WlULBwFQhrodAMDsHgDoswEQugcSg8ICAA4A0Md5CABkE5WC5uoKAJ+AMADkCS2qAGCqnx4AIC01 AHACE8BLASA9AMgnACANA8AUsOQML4F1cb76qgCwBMiTdpYwI98DAMT8utgxcSh0MAzEBwCkGgCY /eX0aaYjZjpqB3UpseKKD6tIFQG4oXENAC8MEPmAqcTHBXWqBCYliaA5Ys+nuW5Vm4G0PEWmAuoB oE1gypYUQfMSK2RXzQWugnAxnT44OLW/5Zv6LCVGAGgPlZsIAK2mWoAOlxwA4E6mDuaEo3QMkqp+ BJD3UWuTLOcs5qRrZtTJpkAI3EBE3AlNE4Ts9o1T09CW4RoAXC8xsYEEwTVCLp0mq6dajbhyOye/ gZOXJgoAOGRCUgFAl+B9CwBQoWclgsorcHF+Wlx6kudCEnMEgGW4SnSyDyiHUnEshGNISTJTA/58 ZxgAtBpYGToRo2lZAIBPlxHOcgwAAMWrELvD2h4wMGDpAUAiANxY2AEgtp2kAgB7oZVxpx/DMQay SdDwqd4n7C0nNzC0H5O0K+vjVSza+QoAEASAzRWB7Iu8AIcA4AgAv/kpJFm6tcAAkFNvH9Zw3IXU zKRKjADQryCMmQ2rKjUAoNznCIAy0epMJfCfhKYm2aZRAwC8WQhhk/nH5+Zf2DEO23FATcndiNJX BIC5Q+qSvBRvv1zBQwD44I2u+Sq8I3CUd+k5YycxAoAG2kZ8NQBCDBABICsAoNoMLA9YEx6b82WA nSyHEBcfkICdqIuls0lwrAGwe4eKDACgKKgrAKh8sAcA/XOMa2zoKgBwcUTyDS/cAwDmF3oc2H6w pGvUAABMNgAEn4vvwbSNpwzDtRillZq6LdpKGQCEzxQPAcDyLlJ9VqboagCgbkNDjJT84BkGAPu4 jpe1irNPWeYpgppze2LcnSgHu+0XaiBr87EGBEBZlPf1AUAVAHzgPWlAGACQBgDAUCVONj1jrroF ABrzDgKgNazrFtApADTyg8ayxwBJTbHQU1Ygkv0EAMhqALiSNnFR8TsA1EMuiXk7wRxLAUB5z+QA 0HoLZwCUn6l41qhHXJBI9wHgty/ZVL5lEGDxUJ5QXE4NhkEo/vMk18u8BSTYgBNzdimuPeQjmWzJ oe3TLACgCICcsufMCQHAAIBQitGBZYE2IgMAbCYRcj0GhbYd6ZwYLgaJ21iJtsNKuxDG4DQHSNnc wZPYsgHb+435c1HPs+5/muh6YdGoZXvfDgDcDYi8WKsAMD4I1jBU0M9ggtsDAEcAiBgAMMoA32wF ACSH2LUWnaPUHBLNMjmYrnCqASA2xREX4NpEJ3QF2bTAoqM9pAMfyQHQJLG5TvMMySpH3ALnAEjm VwzJ5NUAkAoAlqF5DdbFjYKOibCsPQJAhgHAfBUAXDdKMPKPAPDNEDECsLnDLLRJs1SmESWc4Ryi GiJXK9h5X24BB0BaAQCI6bsDGfdClvs6qEI4AEDnfVmlAKgaSYwAyKZQVMif75G0CgBW72Xmrw0A QQBo9oYAkBLp1ADQQ8cSNAeAu4AGAKS84Q+2d4ig75t0ggFO0JeNAGAZAAAWdgcBYNipAMBDAPBk ULzApNWqVQBQm0ILH9viVKNFEdK4ROdUewDIlS60oqlaCMZpGFocAAB77Y7R7wcBIDUAsusI4YJL iQBwr2Axl90AACgPm0AmhQozqasGg/VIAUDjtfIqAhgGQJkMgZhNBgBgNaG0GgDmV2G1Q1xvYo4f uRPofrkrAJAflKRTM5cBwFRbIl8ZAOxnTAUAjTSTYKSzAgD6wVlBXke14DApnSeGTpfW7VW+n5et J/0PNQC01+QiRdYGllTja0l8bVxRLrtGI9hcghNYYqwG5XEzDfGtBA4AkAwA7S7DvHrq+sI6Sko+ 96a+Fxy7D6sA4D+TAYA9Ti/mBuDpKzguZ704calystw6TBgnJo4y48zgxFZetbKLGSYlpuAiwDb4 CKLbPgCSae25AIADAMDzI5XzUSVi4O9YkmwEgMS14V1ckzdwlrJ8QwyLYQlXRdnD77GDb3Av+hBS l5/ymwnAYQW/ZHlGbl3aXwCfOeFvBgAaZOKNsxoAUvEMAGBiB6uCuxONT3BzBQA/4EgNlYoQSAjr 9IStPoEWkTq/CMMcIpKsy8SguM1W0SEEAOtxYmPl7UfWlL+TDAC6Q8aezrYH3jQ6+qMnc1aGcdmK AwAoZR8O3mU27tzUAGCEWtzBXmJ7W5IlHPqqZazZHhiyINztj8j09N2FT58AAPDOl5T89NcrQuaP sQoApQuTv1kHgLIlCBKNpNlc0l48QWLAMGPTuIRFVDZAlwAAe70Ey6Hto9X7tcR7bMbWAIC4/cUf aztF9Ejz2c0hAPC3BYBQEsYoNXEAQDhnvWEMvSEEAPcAwAAA07OYZ3RSN9VS+oIwAde3DQIANe7k Hp7dXeIppZp6UjQQ9PsvACCxFQLJ19Qkn6DvGrklo0tup9A+4Y1eKlxuUkZyhIkk9KwhAuBYC/Os JhjLJAOA+HSpOySK+rVrYdNLc+ieboNZecYzaPwkV2wZ9SH6jhPbvviSsukoQw0ACQDQ5yf3g5oc AQSbYq4BoHqG5I+nFWcaQdsaorAVRNRMSp0dE64mKJkQ2Uo4YVCZBQCImuDEJZphuYkqEEEoDwNM 5atZpYtdb/0NRQCEBU0HQIoAQN04NAiSnoDlrm4Y+2IAAPFoWfxOpCIAdXcb26WepBwBMQIo90rY qGsaIEKv2UadvzOlMMMIA6n68ZALUhJjMj4AAOYKAPZnHQB+ZJcGEOtoPcjL87QeqNSY8YaUWgqY BgAgYcdt2diC6j+OE3YCk5lDALBPDIXYCgDuA0BtD8yqEUaTyqi+Du3lanrDlnpBDlNSZ52OMABg m1WLMwMAkEEAMAIgiXWTSD3BEQD5myfvVuUqEI6AoydOMl0avkUi0ENkxzQ7Xc2qjr5uEfD6df26 fl2/rl/Xr3/O169qtfHh48ePH3q/vPr1u6/m1XH9un5dv/7O1w/qtfNLZ7vzS/XLT3h9+OQ/ef26 fl2/vr3nvwPA79onfvnk/y788lNev3z84/V1vH5dv/4BX7/71dz2/vTx4yEdfvz4p/DLT3ldZwDX r+vXP+Zr+fD/WgCQSwHLfw+/XP7H3//S1gMOl7/5Aw38xpIUyz9Hf2y/zi+H15f0+nX9+kcCwK9U APCxPPUf6192rxwp/DDwG/ShjRQ+lN++TgauX9evf5zXrz/QlQD4pasT/NI94wO/sYwXDrvf/h39 8eN1NnD9un79g72uAsDv4H8HfoP0D3/4r3wRr1/Xr39WANDlv/HHrgTQZQS//nB9Na9f16//WgD4 Uz76cxHg1+vLef26fv1DAmBlF4CuIkKRC/zuT9cEuH5dv/5RATCsA7gSAL+Hut/vvlgREHYB+i+v K4zXr+vXbwaAQ5f/wS+vBMAPWQfcdQAPvxQASk+x98vrD+v6df36jQAwPAtwJQB+UTXQF9QBQFEi frvrD+v6df36rQDQRv7ay7NfXgmAjx9/3/2N3/3y5ZSAEPJj9H8NgOvX9eu/wGvgQVcAQDbQ++XH axnS9ev69U8CgPg0h3LAx8Ff0seP1wS4fl2//ikA8DE8zd4FQOFh/cvrJOH6df36ZwEAPvfkZ335 14FfXvcJrl/Xr38aAMR/ktUfrwFw/bp+/VcEAF0D4Ld5/eEPf7i+CNeX/hoA13fh9ev60n+DABj4 9TUAru/C60v/X4AAUN1fWfqnawBc34XXl/6fkAD1LMDHS355DYDru/D60v/zEQBhUH61Qgn4DwCA L/lp/xf4WteX6/pHvAIQ3+qTfn1HX/+I15frGgDXd/T1j3h9ua4BcH1HX/+I15frnxwAn/RTftql uP5T1xfi+kL8o72uP8jr+/76QlwD4Pojur7vry/ENQCuP8jry3V9Ib59APz/Gwa8HpjvyjcAAAAA SUVORK5CYIJQSwMECgAAAAAAAAAhAJ0KxtmIwAIAiMACABQAAABkcnMvbWVkaWEvaW1hZ2UyLnBu Z4lQTkcNChoKAAAADUlIRFIAAALcAAACGggCAAAAnHoNlwAAAAFzUkdCAK7OHOkAAP/KSURBVHhe 7L0HvGVHdad7+3bO3eqs2FIrS0hIAhFENGAcYAzDmJFJZsB4DGMPAw7Pb2b8/PA4vDfz7LEZY2w8 4IHBxgaTbUwGiyQEQoBAQjm01FnqnNP79vmuVi/tfc7pc2PfUPvXv9371qldVXvtWv+91r9WVU3v S8fChQvPPPPMiy66iLQDBw5Mnz796NGj/t7f33/8+PGcuVwXCRQJFAkUCRQJFAlMDglMmzYtHiRf k1j702zNPKY0M2M/xC1damkjxsWLF2OLYHz8+3//72e1jihozpw5k0Pu5SmKBIoEigSKBIoEigRq EoCGiJR8TeKMGTOapkYtDxnMU0vHkCDdEvhp5syZnWoZsDc6vRgtkkOHDpU3VyRQJFAkUCRQJFAk MCkloCWxtH/2M5/5zF3TjsyfP/8f/uGLfdP6T+s/Eilf/6fPx/XevXvJ8/kvff7A/gMz+mccOXKE MZYVK1asXLnyoYceevjhhylt0aJFb3jDG7761a9GiuVvPrDbFKwTbgxapadxmMyUTMo3UR6qSKBI oEigSKBIYIpLQIZjzbzFn/v7jz/yyCNbt2594lXPmD5jcU7J1+Z5/S++vq9FrECB5DEWS/uN3/iN ffv2OeqSyzclUynBr0zxt1Aev0igSKBIoEigSKBIYEACy+b1ffcb7zl27BjDI0960rUrVqxat+6C w4ePYkbAbSxdupTQDjgSLkw/ePDg2rVrsUi435Q9O3dt27xFI+Mzn/nMjh07zEMGYkrMc+Tggd/6 j/8nRolRJhFrkl/DQPhJeTNFAkUCRQJFAkUCRQJTUwKM4WCOHD58ePPmzYSQcmhwQHhwjZ3BDJiz zz4bM8J0TQqGYPjTlFtuuWXZ8uX+NG/evO3bt5uHURcsG/Ng2ZCNCTRYP6Y3pV2MkqnZA8tTFwkU CRQJFAkUCQxIAPMAK2F63/F3vfPPvvCFz02fPu0P//C/Pfjg/bAjWCQ7d+584IEHsCQIB/n0pz91 5Mih//DmX3xo/b3cTKLRIWeec/aBQwd/9df/08t+9pVPu/bJ7/nLd/nr7Nmzzz333E+89zeecuF0 7JurrrpKpgQbqO2knmKUlE5ZJFAkUCRQJFAkMKUlIFMikyHD8axnPes973nPrbfeumnTJrgNbAv5 kle/+tWYGnAhjMBkFsR0Du7N5fDnbbfdBnGye3dPTMmUfg3l4YsEigSKBIoEigSKBIwpMQrE6BCv jQ5hfs155503Z/6cvv6+nNMIEuNFnvLsl/7vD30BcwT7444b/+rqc/ss4Ttf/uLejQ8TjEIhx/dt /dPfemsEt5aYktLxigSKBIoEigSKBIoE6hKQKZEjiegQro0Oke145Stf2TeNtdFO5DTExHgR2JS7 7rqLoZklS5bIi1jaFVdcwZkJOxg3hKhAqPz4j/840SSdYkrKuykSKBIoEigSKBIoEpjSEsj8x333 3bd///43/tLPz5rZJ1Pi7Bt5jn/4h3+45557XvVvfqFv+sCqaDIlztnZsmULc4YJiT3nnHNkSl7y c//qpa/4Wc/H92371sc/AOmirEtMyZTuc+XhiwSKBIoEigSKBNpKIPMfOWpEpsRoEnkOY03e/773 EcUaE3Ao0zk7xqBEFWT42Mc+9tGPfMQzq73efPPNGD1dpgSfWOu+vKoigSKBIoEigSKBIoEpKAEC Phxt4eziZo7muMMME4M5My7DecOGDcqHzIS1csHwjRNwPLBgYq5v5kJIrP1pZoviV+8qs2+mYPcr j1wkUCRQJFAkUCQwdAnkiBBXK4mycvhqXGPotB+saUWluHJJXgRl6C0rdxYJFAkUCRQJFAkUCUw1 CWBDuOKIO+U5p6a2hLwyicEa87Q9LKTtfJypJtjyvEUCRQJFAkUCRQJFAoOQAIaFIzsec+fOjYm+ rGhiojsDu0uw+TtZJNo05hxEI0rWIoEigSKBIoEigSKBIoEwL4LhcAQnmJKwUbQ2MgsSP2mLRIYi 1SKBIoEigSKBIoEigSKBQUsA42PmzJk1hkO7RKaEDDIlTRYk7g2jRK7FRrShSiglh862vbastrvp DPrhyg1FAiMhAXt/7pPNlJGop5RRJFAkMDklUBCj+3t1hs7u1rJo2QBYvHjxG97whic/+ckrV678 2Mc/e8MNN9zyna/F3Bx/3btn67vf/d5Dh0/cSAmxCc5zn/vc+fPnM9+YEtq0Iawbfut0rR00OTtm eaqJKYFMCQ5Y3K2kifk0pdVFAkUCYy2BJoaMdQvGd30YJdolNdvgN37jN5gz/Oijj+7atev+B7a8 7Xf+W4448ddffesb57RCTcJyiAs4EtZbY8lXSxjfMiitKxIYjAQicjtvrj2YAkreIoEigaklAQ0R 3W9xo3gyuQeEoQa65h1wTD9t+pyfec4Ljhw88Fv/8f+cNmPmM579HBZ+ZUth12yFI/m1X/u1vD5s s281S5ha/a887SSWQLbNNeRLLPckft3l0YoERkQCflxZt1RbxJ1cil0SslU+YilGBjbH63/x9X3T BwJU18xb/Lm///ienTte9JM/gVHSP3PW+eeff/rpp5MZI0aO5BnPeMbevXuDKam9tWYJZfG0EenY pZBTL4E1a9bQ9d1tgdawFM/hw4cNxSpHkUCRQJFAWwm4lijfTr6jfE0BEGCEfVuKuJQAgyzI5/Dx 2X0zFixfvpLw1ln9R2b1V9Gs/DRvzcrn/MyLPvfFL2GObN7w8NZNG3/6RT+7avW5BpR88IMfZDe+ jRs3z5o1Bwm3Vn+tH80SilFS+t4kkQB7LrjmsYv5uGgxdskkebzyGEUCRQKjIAHWEuX7KmJkDBmF qiZkka7Weu655z71qU91eAtWicXoYUTOPPNMU1784hf/+Z//ubvevOUtb3nJS16iVPlz27Zt+a6m CJolTEgxlUYXCXTq3JEuAVto2NJVigSKBLpLILDCySCei9BCAkjDSBGjQ7z27N7COabEPMuWLYOl NkzHPYTdc7h5+OsdN/7V1ef2GZVSRF/63iSRQNv9Fwq4TJK3Wx6jSGDUJBCLoLsDi+dRq22CFSyH dPnll19yySXuHuy1Z/cWxkC55ZZbeLCvf/3r5uEubbuAZfmVTs4kGxG3JhpXJRSjZIJ1kfHf3Dyt zut82P6cZ6SeiDJBE21zx0Hd52mkyi/lFAlMJgl00srR0M3Byq0XDMllDqfNYgWl8Sn1OyqGDLbN kzW/kXn33HPPli1bjA55wfOv27Z1w9133812wUgO+2PmnLk/uP1HfUf6iD259957WU4eS0Xs1S7h IseUsBhJrEeybf3tP/z2ez/wma0Lzr7OEopRMln70hR9LnVAX6fGnUxRiZTHLhIoEugsgeBFgI7Y q9bvaDmQgJF5nTgPmRKND4w5uBPjcmRKlGf3mBJLMBLFEorYJ4wEwopv0g/hKEQIxRgMW3TyTmrt dH4dR15tL0Zt7cpxTJiXURpaJDDBJRA7ldQ2mg/9HSVGs5PYOrEjNTzJG9IG3A2HKZngr3HUm49s T8i8FfPhGiS+lwVz5y2av8A4kr/7u7/70pe+NBAd8himk7MZU+LaJEaZGEeSSxj1RyoVjKwE8ifc HQRMicV/7EOhriNbey6tOxDYNg2RyBm7R1pO7B5ZjJLRe02l5CKBThKoDVJk3AhfYgyQxOZ1Mkr8 Ne+04p9t908p73o0JGAfQOCuRMKfYcjO7J8+a/oMVyJxPdYb/+mPLlg+8DbtRRdddAmhrHmdEtcm McUycwmj8QilzFGRQP5yd2EaImhrVBrRtdBooZZ1AI2tDXObi06QV1iTsX9rpcapKYEwAvJ8E5nL 0Ny4HrMYiyYfPIB1xHjMOGG4ZIY1gKXTeyw8yjB7ePi90TGaO+2FkMMr5iLeZti74aZmBj16oN71 MFtbbh87CWRGxFoz06DfECmEGo1dyx6rKffLbJRES9wHkmyun9gEi2KUjP1bKzVOTQmErgVWiB5+ LcSTuB5jEbXBgWSU8CttbnInxSgZpdckL2XhcZ3tktq3KfpPtCf6FSmuuhb2TW5zHuIfpWcpxY6k BGr0pkVXvMhj6uprPqnfMJJtaldWeFdiXJw1gcMQbmuUjHbbSvlFAkUCSiD2eclfFNGjyZeo1KN6 2IzMlNT44KrBLawb+PdYO6NtTSfHBndKH9XHmTSFd3I1A9ud7RgMvdfZZIl3apeLnPnrEK+pMCUT qedk1Qruq/JyWlqaOwFPdQpNzlpLwkYJHIwIuwIWE6n/lbZOOgk0g9Dzlybchhy9MXoyqDldYWro 1QwAWjJKIj22kihGyWi8nZBqfFOymZI/NDkmKfYSyhQLzcueqoZInIODGXX7dzTENDXL9P3x5piu xjUztdbM6nvFK158z8HZ/HnsWP8XvvCFPbu29bHqTzXr/rGjMbXNcpyaP5wjl5MdKUqumjc9lQ9X R6tm9r/85S8/dLBq/OpF89797vcePVbNGRup9gznWcq9RQJTUAL4rKtmHGuLIXNmzTmw/0Bfa8mI aUcrm2Cws2QHq9c1DKkqnps+T8eOVxhCe471veRf/avAkMNHBvIIOyOCbFOwJ/DICxYs4PzCF74w rt/73vdqMfj23c5G4VRcSD/LuvRNn801S7wM/XxgDx+1vv0HT0i9GCUTpgeGysk08DlfPfP49df/ 9H//0GcwMfqmzXzpS186e+Zx0j/0tx86tUYJnfjotBOrll3/yutp1fH+aX//wQ8SbE1rf/VNv/iO d7zzwMFqfNFp7sM3kibMiywNLRIYBxLAZ2X9iU4Ysmjeone/+919re/D9OOV8zDYJg/WRGhjlLAq ecsK4Xz99RWGVMACvn34o4Ehh49UgwWgR7SwIMlg35T5Oxklypy3A1azcis57Tkzp2MF9s2aN7Ta Ttx1cC92T9/BtEdZMUqGK9Mxuz+UFrqSD3llt87pg3v40Hv/zo96ldJfWbIv+dnKk9B1+OhH/76y dg+c+Oo3lb87fDR/zSl0Wbe+C8NCy/pFP1uthJPbMP1QhR2uUAQU4p/98f/+1BDAbswEXioqEpjc Eqg0dO40MOSD7/9bnpRB4Mp5aHGc0/pmXnfddctPX06ef/r4J2FNph2v1LkpEBEgr8suPmgrNNdr b+a3zMchSStM/yUveVkNQ/oOt9rWYm5W9B8BQ/7ovf9AipAYJfgd9VxrcLTKkqNe/jRzwONUM27Y XY/H/5u/+RvOXnvk74UpbqG8YgHc/Hsuvvp3hqkjD9zy2z/3c//mO/edqKsYJcMU6djdHqaAF9it L3r5v4B7mH54YGlkrNeBQZOZFRtR2Z+c0TRiYY+24KalhCNrlOSOG0peqffcehv6WgQdY40sszPg n73vH3kK9gofOyGWmooEigQekwCf7Ze+8mUVf9ka5J03q9LNMEoAimMzjoEhr3/Na2FNZkw7gSHd RThYjiSXZlDk4b7DFUfS38CQlo0hc8PgNTzx2//601X+w4eZ2Ufjq1+TRRLmkUMP5rS6pskiFpGu IVWMkozt+R1plKxc2P+pT/35E57yB8PUp+996c2vfvVb79p2wigpy8wPU6RjershXWoa+rNi3txZ Ryvabc2aNRdeeCE7JK09c+25Z507h11fjkybcbhv5tH+GcdnTDtUOQGSFu6uNCh9a+Y3JSKuQwSU Hw5H3/4j/YeO9x88Nu3gMdow89jMaTMX8m/FihXyhM4bOnj0oHeNqRxLZUUCU14C7gwlhiyev/js 089mpc7AkNkzpvcfPyaGvPc97512bBpRBWg9AOIK4hxqblN/e0eY2r2VGdTaHaKySQ73iyGBY2DI 6StP599VV12zYsWqTcdmfuuBvTPnzDx89DA3MrIgvgkmlMOF04h4zNh3QhTi37H+eXHNBSbZwUPV QpTaLlMQkXynZ7SOs1sHxgfHWY3DPQvd9ab/yA7+ze5fP4R/3rt06dKFiD8dxSiZMOCEqmPmq3jO uXLfRa45eLUcbBjNcf7558O/LVq0iM+/c/xEEEsYqQeOPSPaFmg7cT44bMm555771Kc+FYfGJpV9 OEfqRZRyigSGIAF3huodQ4ZQxWBvcbKofldM0xA9PANxp512GlMOXVuFHWVf+cpXMtQkHopveccr MSpjpijUPD/xqqtjnkh3ZBvsQ03K/C0Xt9qzBvFyaIYO9vDe2B84BFWMkgnTZ1AtyQl8Asz8I31z Nm8/fODILCgTFvddv349ezbqE6CfaC9GLrq3ZMkSeBSnkmOvoNJcuzh9kC52Jr0WvYRYMFFKo5Zi ouV4np8O82N8gHfLly9ftWoVCFLByrz+A3u20QsXL1689dgMAkre+As/P+sxiiT7TE3fa8K8pNLQ IoEJIgHogaPT5nbHkCuuuAIYYUPXtWvX6vAsbB0BCM1nbWJI2xQxBFACQAJJSBFIuAVYAyiADgCN GrVLgBqOLVs2VTtYMMBy5DCu+qz+yojRYdP7ktThIpYnADPPu/j5T7z2X150+TMXL7/A86ozr9t/ 5IxZcy/cuWfpgWOrL3rCC48fn3u8bz6VxjTjCfIyR6yZvG44EopDgJ0MDj8cA0xJyyXuOzKUf+FO w5RkzC9GyYi9ztEuiFfo/rdwD1r673/f+yAcNC82bdq0bdu2R9KhgaJvIXeClcChzyGHoQ7bcu0M 0/OvzRQ9j+zBSP15mN9i2a6aPRH4ExvFpoEO2NeSJXpp5SgSKBIYewn0giFYBmCI5ojo0cQQceOE m9vfnxGjiSrmbGKIeJIxRHvFT5d3dcIQ2RERUkxznDrzxJhWfG4Zm7jgggs8y9oKg57lSyhkKvO4 Du53H+KvMSV8l4bwrxNTMrB27NirRKlxCBJA8dCiamPonRt/6tmXfevWuxiBla6Qe8QIINrLl43r AKagYNgBTuWS4QwHQr6EAmMFAq61V6wITwUfBdXl8JoDkOJGvRwXtrccG0C63ozjjiRaI4YI1gnt oVUc/rr87HMf2LD58L4qPC2gKoykIcin3FIkUCTQowTm7N4Mhtz43R/Nmll9zgNDUEy+/eqsLgTn PXv2xJqHmhSSEEIB13L4XGuR6N6IIVgbuiViiMSq9IkYwk8yIhofwaBQtdaGtpGARqLulscAhrRA T45We4KS+fVINVjdv+6S5513wTWvfcWz1q09bd+eRx66//btB/t37d3LYM/MGYz9zDp67PiR/lmH mV7UP3vlGRdsWn8P8RJ9fdVSBVOHwYVT53l/5Vd+JYySTsMxmix/+P/87ute9y+Xz/nstEP90/oP 9h2bNth/02bOqSix3S/95Cc/vmnHibDC4qj2qMKnPpt+QFjxRoQFP6lXoZ+huspSMLKze/fuSj+P HPFaGyWMhsxthEeiPyTL4llvSd9Co8daHMRVOibGObLFQG9Ald7Mxz/+8Re84AWnXrKlBUUCU1IC WhIOfOi06I2ICVxkDBE38pExRE5CU8NyxBDNkYwhDtBkDLGWjCGWYB5ryb96nTHEa8HHBmC7UC+J l1xyiRyJz2iGaqJiiw+gXjHNliuQHF8y1fpFNkQ6Pftjw/0nYkqGJiVfbokpGZr0xsVdKpUjOM97 5S/897/+nDqmT5OVnAy4FA4KSlTIT+Rry4kxF0kUiRYOdJWD7sJu1CRiyuAqcVCswbOqsWDBjRoo ujiezSNOmccWmkLmChT2H/jo33ygiz0+LuReGlEkMBkl4OwVhzn8QmtwoOyggSqfMUR3KMhOPY3A EMNBxBDLEUPITzm4QxxiiKiVMUSGI2OI/ETGEJFKapacNQwJqyUgkQy0YfWa5Tt2bluyZuXhGdPu umf957/41dvv3bnr4IJLzpj/0G1fv/jceQd33cVEYALtfNLps5YeOT5vxvRDpy2tnHhNH2HTP2WF vY6jmTIR+8sDrUOIlvTy89H23MrTmn3TOpjgOYR/fbv6p+2e7uybga8Awp5+vDAlE6b/5KjyiCbR reGo8RNhozT9jPA/Ik8ex83eibgjxOzYsQMbxWv9GA/FF7WDDvpYnfJYgp7NhBF9aWiRwGSUALNX glHwAyyS5CO4z5qmN/OQ4thNE0NkanvHEOvKGJI//JovnTBE7scSZGj0x2gVn0+jSd7ylre85CUv 8WyKTIlnZ/dYfkSr6LaN4OzF8dmham+/y5959k3vdzVzNpmS8mEYn32jTavQEM12D+FDdjRyu2R7 qDQXA2MrRyuFPHS08mwkNsSgcJIox+VD1DrvovyYfYclEcXGKA8pFuWyRR4MIXsv59weUzwsH0dK F60cRQJFAmMsAcd5F8wl2Lx/xuyK1PToBUO8Vx8aXFKLT4ohYgs3OozrJ58U08UQMYfyzVmTiRgS 48WBIUHHkhIMB9muvvYVPN2q81ZR4MFdVYDdnj0bfvmXf3nvI3eR868+8BmuF82qCKGvfv3b999/ /4adC+BCtm7eWJkmR++HOdi2bQs5fcBcS25Yp/QxfqEjUp3jaNpnvJcM9bXyz14xnxVdLzrrLZW9 eLS669i06u30t5gOFrmp3lSL9DDFI+eploqZNu2B9f89VnStNpdtbS1QjokhAWNKYtyUa+36zFLE cAwX+hmmQKJiVUjAOqqSS7McpZBHc1U2+RJr8dBryb5Lrtf8/prblv2eyF/4konR+UorJ50EJDVF hsFiSABC3NgLhijCgBEKyRFpYkIGBDnXJoZktOnEl8hwUD7V5QgS/rzrrrusxWsHIORRGHtCIBpb 4Y9Nujd/8geSz+gOzm2ZkhimD0bkpCklpuTk72Pc5kCFNB382HM2kktLxbOmgGOxdgshgM3w+Kct 4uhvmBT8KelqTpVThXQSDR4Muhrjx3Qy9DYOY1CyscLtjjWKUyKI5CdHK1R3wGQZt6IuDSsSmPQS QD3R4plzZi9YvChjSHzyYyCmiSGAA+CDUqvjTtCrHOaEIQa0ZgwRKyRoHcYVWzKGyEkISpTv5D7x pOZoZacoGN94azbm8LHjB48c3bPr0K4dB3btPsQOoBTCYI2R+7/wqp86/bS+3XsPPrpjzx0bDh6Y ufqMs1asXL1k7oJVBJfYQqmgKLYts9usfSJ2Hldx9Vk0y3xYL9odVUzJsX39/DvOnkRH+gwr6TvQ X/07WP17XEorPad4rzElAz4uX7Cj0wpTMmH6j9aGGmujax5DKK2/apGYp7mmSEShGrIa+YWVHBdi CWH5arjEucnNaI6QLrJQfl7hIPMltqEcRQJFAmMvATkGdT9rceZEe8SQ8D3yvT5R5mubGNJEMNsj huhrWY5IYoOtxZK7Y4irj8h/OMtGdsTAf+v64Q9/+P3vf182Jc7hmBkIHHjbnTwY+5c44jXGOzrp hUyJ5izfBEl8zvnG7ineW5iSEX+JY1og75v6UBK9jcxPqK7yEKrcY92lyoXJrzqFN4OWck0hdCwu onsJEzFOVOn/ocPHjxztP943Y9rA+BGloeduy+lBaVXU/d59h/Yf4JqBSYlTy7FeQCFi113LRNpm TCXYobInpmM8tKe0oUhgtCUQiokio63ZRtGpkNcUZCJzxhDAAbOAM7pvnuBrzc8xwNc+HkOcj5MB hOrEmWksGXLwkESsOBbGDfYBDA1nV4sW8ZoYknmLw8cPsnnf4SMzt+84uH3P/gNHB5gS8ecT/3zn p75273fv2XX35mNC08CSS317F8w9JlNiA6wrHqrtq5kcGHJSW6T6Bh09wj9n30zbN71vb3/f3unT 9s3wfGx/3/ED047s7z96gJ9OpJieU6YdmH1830yZEs1QBTsuPgmjrX6To3wNed4cXcERUw2CzD00 4zby6GAwHHFhaZkLCQASUPjTUecYeybREWX7kHlMyePTqrSSNwN/RgxdmYMzOfpkeYqJLgF1X13O 6JE5krYsaeAAnxNNkzia8/IyhoT1YyRHcK45T0ahGoYIHYEt0fjai4hWOf7Cn4ZtZqakxo4EU8Ii b2SbyjElMVjTpXsHUwK2s6Ad63QO9qzpKVNiNyhGycTDE/uKtEd4MJ1sW+FGT0IGUpbVFKLuF81f wKAvCCLPYbol66Pg0JBuPIr/dKocUZZf0Y0wZTY7js6dYy2WkA9LC3YHp4RsjCvphXiM/StxVvOW LVtuvvnmb3/725s3bx77NpQaiwROlQTUR4Y5dDB0NvyKBw8qMgR6BIbMmTlrPno/azb/ZFINwpCv teQmhkCjWkWws2KI6OFZnsZYk4wh0ifeTuGcjWvJ0OGf2kxzjt476/DdBkkY3ULJxJSwiuuhIwOL jjCP6PDeveedeezs1Ye8PnKsb9aceV/96g3r1z/QjKXo9KYyhtiwU/VOh1OvfUAaXn+yeTyWp2JK +vYdOb738PG9s4bwb/r+w/zLMSXFKBnOuxsX97b1YMLzyLyISptTmsyHpWVvKUeidNrpJo8ZB+NC GzKLo7CyV2RHN+XUilLO6dZbbxWOH3744VPbnlJ7kcBYSqCJIU1t7cSUZG7Da60ZMcEokE4Ykne6 GQ6GBNFbc2lshnvl2KrMlOQ4EtcpEa+8NgZlsG8hYwjVRTTMYMs5tfkjgKZLMzTUZEqazudgU8o6 Jaf2jY9w7XR9p/u7kTcHIR2SotW5A+8QToxRYN6IR8KflANYoOdOz5H5dLlYFJVr1xJwWUYPA81k 3qi0+YRAQ9ZPc5qiM0FpYZr0ohIjKESfkQK5QBQTFEdGUCClqKkmgeFgiJ95wjtCaGh3DUMMWZOr kBpx5KUThlhUE0lEqggxaYsh4lVgSGWmTJ9x3XXXbduxvHrMRcsqcuXYbvbfWbxsYRXF0vKdTl++ rzovXUmZX//hoxV9O+PRanXKoyfWfOq9V2S4k++JUYneCzklOc866yzqveWWWzh3x2HXILlw7SrW KVm28Vdb+Ll7CG0+fnwhd+07/Y9Yp+SW+8veN0MQ4fi7RQ8gsyDN+I/m4E5EhGSGNihQS8iUnWOr Ths2W45Bke3Q18lciNeZEWnO6Oklfn5UpR7YN3E9m1GVTyl80ktgmBhSi0gTizKGQM5ziCH+2h1D OiGJL6IZM1fDkGzNeM2qtXpfmlDGi+RoEtFM799018se2quXefVeyeChlXOq7orvRRe7pMaUxGid 7m7vZ6RN5jL75lS96xGuV8XWDDdefYD/6Dt++BiB0cdYvDUbKI71OjBstzMoRIWkJ/Grm93s3Lkz qIs1a9bAZ+IJQZw4rddNg609jzRbZrM7qu0ikWeD5ykQSqYKQ5k923JGWEC9FUebHSB3fNrr3m4t uYoEJrYE1GIiLSoyI2EIUR1H+46LIfCjsY5IWwwBE8QQFMfQtBqGCFNiCGDCVrRiSNylP+D3Ow5T nJ6j7xTuDX82McRFU7QDvMXZv0wSwa3//nc+uHj+RqaCMKcGfCODK5c41+b+DTP4943btt90x655 MzbMOHb/tGOHZwwwyIN4xRRlgAuNtw2C3sQ6Ioam6c1me6WVraLJD++bxr9j+2Yc3Tt9sGfvNaYk HwWCJ1afeVxrtQxydIh8BirBTzm4xJz2qshDNvkM81N0KJJlYsmCC3ZTQcEZNHkMOLMjmUHxOrMj xsyToi3isgF6WqdKezVH9Gby9QTuE6XpRQKDkUBt3pxmugZ6TSvFkNBreVOqqmFIeCBiSHzkuCAl MCTussDAosCTyt1qlS+GZOa1iSHCiM+tRrunTzCg8CVyJJ6NGmnOvvnYxz720Y98ZGi8qXdl7D2F yDaYLvC4vNny6GKXtN7OQEwJTw3lMaR/hSkZ8osafzcG54F2TZ81k3kx6H+1WmLftFnTZ8CU4pdk U11OxbtQFawKjYzwQuRRYqUg+hkp7BTKHlqcIVG8pgqU2c6qp5XZEVM0NWgDLhEV6TTYGHHNumIA OOLnx9g0oWG2IXysMW7A+OtWpUVTSAJq5YDL0WJYxRDWC5lXRZdVGKJuZu9Z3BBDJEEjRi0GaCKd i5jBy8WmTZtYnkQM0Xbx0CixHNPFEHbjgmIRQ/hTdyvQI2MIJohkp7fb7Jg2LF/ylU//xY1feM/S xdtv/d7Hjx89PKO/b/PDW7dv3Xlo16M7Nj20csG+T37gT6YdODrtYOWnDQEKvEvkDEiZcP3JL0V+ 49msfPx1a5fgg8f69h85un/WEP55b5MpmXj80oR7zaPRYN0CXXwVVXsCQKl0srW9lh1IzSQPkCFY eEBdqsAmujeeAbNSKWTwT0CEbHgV2iKk6GFYQg49MyXKRzN1cUzRbdJ9CQuJ252q7uziyDwaQmtb JpIRCjm01bKUxqwZpaIigTGWgBhi50crw0kQQ+YumK92o/5qRBNDyAZQhPqQR2JVijRjiI+GYxMY krXMD3ngxpAxRLNGylOrgmJphul6RwzMvPSlL31k+2IeDbzivPK0OR//8If7+h4Ffab1VdLwEfJz 9fhqmmBiaT3efmqzGej6zW9+UxDWXmwLyAa6XnHx2Z/61J/P+vYvDbPZBy79o1e/+q13P3LCFClG yTBFOta3q2w4Mb1UDKBo9nJXtYXE9BmopXsFz55RLaj6uBk6rZ2ETXFOjQdaHdfOT9EQ0WTxOisw hZDimomGjOhAhHmki8Yt3qvbhF1iOyeQGvfyCkqeIoFTK4GmTumKuCt4L4ceywCGtJDBz3wTQwbS W4jRCUPyjuIx5tIjhngvzkMXDOnliUqepgTsJw8++GC26nQg24rr2nVnveIVL37VRZ8epjDf9cAr 3v3u9x5qrdw7wHUNs8Ry+xhLQHtfTiIzE20ZC/eh1vuvGJRplX2A2VFRoMdbPGfasvzwgWrheVPk XQQvjQwPaUltf2s3JQMN6QPVtWJPKu+kxbJgfFCgTgwZoq/L6NDUsGwmim8xxq++VFckMAQJNI0S GUHYkbYY0mRAHRxRqb1LRqSJIabrxnTCkGyIWJpHLxgioOnndMKQgh5D6CTcYj954IEHejRKnnL+ 2ddf/9PXr/vHoVUXd31w5xvf8Y53slditKEwJcMU6ZjeTr+RI8leSKzd3qUp+jpmYC3X4EtkPtTw GMohpRMTE/WCawz3+ieFQMxyoVWRmZXcJBmRbHfLtbjSIlHx7jY8pgItlRUJTA0JhGkSGDLY5w6+ RMRAzQENFLaJISLJcDCEKgwlqTUyM7U6Sz4XWFQwZLAvtG1+jJIey3nqBefAlPzLZcNlSt6/t86U lNk3Pb6CcZENPewUqe5grb9GngifJkXt5TAq3qh7CkT5HQD2MKVZWq7XYDfLcT6OJXMX6Tm0LV/7 a15poDVqORDUlls4LmRdGlEkMBklEBjSBStOiiGoLeV0whCRZDgYIsI0kcQXIoY4K8elCk75PL5J 01Mc7u/lLOC7SMlwDl5fbR2GYpRMmO4ECqB7fsh1ESKwi59cnkhldr/N2gZX3sJBmL1hJfY8PZI4 S94alDpQWvovQsb4lfJZ0SRi6ZWjTpLFGp8fh7XYBgHLriw74k8T5mWUhhYJTCgJqIYZQ7Q8VG5D NCJQQ5fDebNOyTHcNegWHt2UUPYBDGnN/hM6yBATczKSRKL7sVG+++OEOIUIB4ysNFDFcsQW7sUd gr/hgpY7T6dgyJB75Zmto0eLRMJbD3aYB6+ewuK7VhU75GcoN46xBPROcg+oMSLaGUZvuCqr5ESn SCVtCEOZ4tD7Mb2TLxXFak/EkduWfRrT9WlMtwSv9avySgNjLNhSXZHAFJFAxpDQ4synhsqLAxk9 vJbRzNiSMSSzsHzeYspeRqqMKhoZGQ2aX7jMsAoU4diEraNPVTBk+N04fwu6Xwvjw+FIvLcwJcN/ a6esBG3YfKje+jdhYVRhSq1VB1TdOFx4wLUHXMqQW1ye1RLcXUn7t7beq54Tho45g6EJT4sMlGMn o4Xksd5Yb6Dab2LxYmq3zdFaaV4BJVp1ykRcKi4SmNQSyBii16GGZo4kDAWdE/HBM7CQ10AyPWOI e/yKIczuQd8zg9vcwoIGyN9w4UZu1iiSkMjtrgZLaWDIsmXLWBNWBkUMcX9yEalgyHA6r1IdlFFS fTV2DvffrB9++7LH7zJUmJLhvMcxvTc8kuymcO1nXg/D6xwdYhMz8+H+nObJXktzH+DsSwUNow3B kfmSTKt6rQHEwjinnXYaUMJB/iBjba2gZrNd4FU/bEzFWiorEpgyEmhiSMaNjAYZQ9T9jCE5Ci3f 5Sct7wDcO4bYEl9FxoeCIWPZPQdllPSeuUvOPIfUJy1GyVi+8WHVFTABCugZuDdEkJlhLmij8JkP O2DurNks9qq5oI1Caa7AyGE6RIgGAb1EoIla8GCwYzj0qPzVC88Won/jdQwYc8EyjqwGy8gxVcjT CDpcyNAYmJIXTiimybD6Srm5SOAxCajj/tXEEL8W5lGvRQMxBC8CjdZ5cJcc49XAFgiMJoYEa9sj hmTOVfSQL8lIAmgIJgAIs/w4hzMjjNh4l2GUmwmmtvSCwUogBQGe5LKyHtjk5Mj8/YfmHjvUP4R/ 3is9L/VVjJLBvq9TnF9k0fMQPkxRMzNvEb4LGVwtQOI0zFVK8K7sJ1lakLdRS/Z7mhyJ9ebSvBZZ rFHwUnzaLhkozWOkfUw5prufYnGX6osEJp0EmhiS9Tdji5qeGRHVOZCkLYaoy4PCkLilO4boX8Us mzA7xBPCXTlwfrBaCts6nG7bO/kRH6PWK6je+WDP9pNgSgLzC1U+nDc4RvfytkAHFxqi02iicnYu rh/yvFpJsKCko7GciXB26CTKyU1vrnRiCdky6LQaSuTkwrpqB+nONLYE80jYkK5RVVncrVVMMGVA lrwQ3BiJuFRTJDBJJaAhknVfDMna2sQQhaF2m1NWg8Nh3/i1E0pkDOm+llLvGOIkHdHDBkRLaIaU j9ZJwZDBdufTTz+dWz796V7XHXnhk65gnZLrNv/TYCuq5f/Wsas++9lvfafvhClS/NFhinQsbkfT tEvAjhovEn5GsCPyrjUWRI/HcjKnkn0ji7KcJvuSf23WlX2jXL7pQAlIIReivMxjir/KnZT4+bHo T6WOqSeBJoZkLW5yJBkHvJYpsZxeUKItUgXCDA1DMnqILRlDZE0Khgyndw9q+MZuo7U65HOJKRnO +zoF9/qp1qRw1E3jwB7ABQ5BrIWqloaiZjPCARTC12MfvtyHvCuoUfAi1xKR7Wp77YhaIh5et0zk otgILslDNjnenvzcawsjfl73rhxFAkUCw5SAn5kmhqj1jHfAK4AhnANA4iK0m9ud/8IcOt0bjowS arRzbWKQN5DKWJOMMDWTSGMlZuKIIcHNBIbYsGobrxYWOes4ghJI1HMr8/iG3GcGZZT40uWrhnxu clqFKRny6xu7G4OAFQhQy+y75PUAaiOCGi6cm+O1TfOiyY40vZkmy5JTci2RnptES7KvY/muX+IM HefgjJ1kS01FAlNDAp0wJM+yycZEqG0YKGp3k6+NuwJtMiYMFkMyXnVqTy8Ywr3FsRlC1659Qbr8 GYT3kDkS+ZUmU1L80SG8uLG7xfFa/Q88FdTM2AsPR0MGxoZbe/zmDfYYFuGtG7eRN9/yruYor9YA vTDKzCk5iqXT84c9AXjl8m1htjasBVtE3OG5VqxYwTPu23eAzRf27987QffBEQdzJPnY9ZVSU5FA BwnQLV1ihLOxZZzFgazv3p319ND+ammi2Dnc8K9Aj14wxDJ7jy+hPXIt8Sh60mJILdZNO2mSYcip 6sXGlHziE58IBOtk1TGrgjw/+YxriSm56LvDjSm5b1WJKTlV73wY9ebOIXHqkXUyR8XHUF/YuVYe M2L0aeLIvk4uM3stmaHpNIhjHo9mXEuTUzHqVo4EWphpPkH/Fi9nGP2l3Fok8DgJOFeFJDRXyr0W o1bjJILzyLP21OsYuOkRQyw5s7BN9MgpTcXPiJTLsT0FQ0a2r/tR6GUhNS1a2Y7hnJtMSX0bxpF9 wlLaMCWgz60q8uJd8VBPhT/FmgGVnjlj5uxZ9A9X5ePMLY6tOjrrQQncyxE/6TaZnwK9dgxYp8pu asmuLBLDw/Yn/jQcJDDLZtswf7W6cHRYlhGaBCvEsWqfrrWKCfmnsRQBLdSHs/3DFONo3x6y0o9U gIUvGW2xl/J7l0BgiEqqmttXA0O8QNMhWcm/fPlycAQTxiEbDBQSoTAFkB4xRBWuYYhkjMEfuCVU 6rommYlhzTSaQS3cDmrhtJBHvsSFjvRhQJKTYkjvUhrjnBqIGeh4Lv8c+8Nlol7+8pdrbXQ58yUg 4Pnv/up/XnHFxSu23OMXYcjHI3NX3nPPhg2tZUqE+hJTMvZvf3A1hpfjbX6khYlcUPgQJx0UNIre I/somcnIHEmTO8k+kxEhsYB9ECQ5j6aJecxv7ebJoVUAHykTK37elWA0znQfI2Vwb7rkLhIYHQnU METGtGnuh6bzE7fcdtttW7duZdnDbdu2RQlhXtTQo1NkSZMxDTI13CpbIj6IbLl222CQbEYbo2Em LoaIEryIcNV46jxPe3T6wslLDWtVm7XLeZSYkvHug55chJM9B+rqeHDtQcOrMN3x3e7rAeQSnF1s n0Oxa/c2o0Oa2mIJNA/HheaRwVHqmPfLtVSKZ00T+rHmMGc5EpWTWQCkMAuAn7iOmBIzj3PWQV5E L1OB9P4iJnv/Lc936iUwKAxBf1FnTAE/mfgJfPvjzAQcngezRmb0rLPOIr9f1kGdKWf9+vUBBQEL KE6tRkpm99pNmzZddNFF5HekgDYIPhor/uma1Do2jz766PiPS8vgJoacQuhYvXo1Yvzwhz8skXbS 8+ue/vRz157x0iWbh9m/jSm5OTElxSgZpkhH/XY+dWAEuOCgjH1FJcxkiTuJGxSWR+maE67i1zBr yFP76uda1BzLyaVJomqa0EKXea7l8V5NEHnjQBA/3jydVWuO+C3nSVm5ROgZ/0aJxBWPr23HE3GB HckbGfXOUSooEuhBAoPCEPSO/oxRsmbNGoZIGEOBn4jzQw89pFbGoIP2RC+fsZwH8oPCDWhFdwKU LrzwwlqNosqGDRsuueQSUILqNEfcJYO2cS+3UBRlkjOY4MCQHiR0arLQZoGRRxCEA3jHvkEaJR/6 0Id6fJu/8IxnrD3n9J9ZtHGwr76Wf9Pap//jP369GCVj/8aHWCPmsywl9xuv0DwkUVhmIH56XPz8 Y+uo0vX9XmrcGFKaxy8zF5Ln3Vhss3Yj+dUroyg0WfxT4IgYl2ib5ciaaKPQBrLF6rQk+iwAkIM7 Q5TdWN2mj6iNRZ0+yCkEl7F67lLPxJBAJwzJ60FrHGhG03WZCnf77bfDTKiJA7Rfa37foaNVVCOa bqxYDUM6YZQ4I1LJB7g2qy4H1gkZHP3EBOFXuFKCSMwghkCrkAE7iUQj27xF04TSOIs/QIo2U5Al 4xNDAjd0zDxkW09Jx9Io+bu/+7uTGiXOvnndc54zgkyJK7pqr5SYklPSAXqttHpDTPRtHc2YD1Mc IY4x3QjXiPx+9eOsXSIcNEd889hw/tWx3nzWsJBNdVXWaElgUxgfVOdhHvMb229L8l6gjhzXgmZ6 FdmY55O1lqYCvp193Qmdx7x1pcKpLoFOGJI1XRlFZDrRJPbhjCFqq0iiO9HEkE4YJZKIAHojIoma 7qqs7lzjr5xrGMKfjvBqgoAenmFHtm/fbvszhrji0XjGEHHDOBIxeTzElHR6gzndOB5tCPF/OOfa 7JuqA0x1lR3fz6+X43fOIwcrZJULIrT2QJ3s7rxyibfou+TD7qIvEpybUEWKceNe62PZhvBUdI+4 0Qv7sd6MiKPndMYZZ0jhcDa+hD2DJ9BqJevWXfCjH/2IB6LlvKxwesZ3zyqtmyoSyBjSRI8mX7Jo 0RL6M45MnSlpCMwITayK+KUThogMHuq+mAAdAno47BKjn4EhYo5MicNGq1atamIIhVuOC5yIIVgq VPHggw8KTYFC4+eta9J5nHfe+YEhSnXsD5mSv/7rv+6x6n/3vOfBlFy7c8swh2++On/5+oc33f1Y 7GBhSnqU/ynLptOQrdRO82VsYuY2vM4MSr7X/PIWnpv3midbwXonpujfRNwZOfVjvEs3JTMluYX6 SXo23ujZL/rEWq0kQITVh/R4HNI6ZZ2mVFwkkCSQMaSJHk2+JPpzIE/tLns4h4jRC4aIDB557o88 R8aNfO1DiCH5lVpvsLb4VyAJRycMUSvHc6fIGHJq2xk+1UkvaKem3jDPtectTMmp7QDta3eIUTYv eyHyIvocehXNI//qtWxHk6swPc+7UTFkLzpNHrHMOIeNnHVepkREy+vPulSJJfOrPg0XhsoGmWke /iTULnb79Bs/PseGWSkhXoQ+XzmKBE6VBLKmeM0822hMczijyZ0sXboMr/2ss87wG1/Tu8x3dsKQ jDxtkcRhC0umEL9/TQwRXsSQ+fMX0qq1a88OzBGIxBALcaTbAaAmhpyqN9JLveMBQ2Sh3ve+90WD /SJ04trf/MIXjiBTclerVvtbiSnppc+MaZ6I+ZBpiEO+xKZ0Gvnz17yKSXNNAv2MXE72e/RULKFZ i3eZRw8mcyHZy5FHyR6SnEqUj3/j6I9j1Z4drdT69vHHVPSlsiKBSSQBP9KduFW1OzOppggO6mlT ixVPdwwxUsQSmhiijvurBkQnDMloY6sy5jiuLYZA30aMWsGQ4XThkxIkeXh6mByJON9sbTFKhvMG R/de3hkmRWBKGJKhq80II7UdBXb0RFeGF+82mxkOLMTYVQ803Pl1Oh/6H1xbi/ZHoIkmraSOPgop 5PRwjh+ki6sh0R7nD3NmbRKGbPAMXKTEu3BryObMZ2fq01rOVucjjE+ahLbBjsQxuh2ilF4kcDIJ ZE0x3kutF0bEEPXaa39V39X03bt3wmI4RoOSggmihwCSDYUmhujMaG2ICRlDLN+WhMmiXtfsEjHE 8k8/dox/+ut33XWXAzcEkWQMCdfLX2sYYuEnk9yp/H38YEjNjcyAn38SlsOs9F0P7VyMklPZ8wZV N7oai8qHBxMMh55K9nK8FmI4nI8Tqpj9ldwMV1H08C5/zfdGLVG4EBCQFLEjpuRf7bu5ZJttUWGI uDoTbplbqHtXEEX+WY4igSKBQUlADMn6mxmOThhy6623OnaM3unbaGqos80GZAyp4UbgT2ZrLEeU sJaMOTlCJdJzs4P+yRhidJrY0sQQco7zmJJBvdZRzVyYklEV78QuHN1z2ouDo+pVqJZaGhQomVVR qQutCmM1AkrCa5ERAUrc7IAyUeNKk7fv2LNzF/vOuL1FmB1h5Wg1c7bkcIaoMYOOwCTuGBUrrrEa AZXyq4VzljvRbaIl2CVYJBxcOHxTmy02sd9oaX2RwNhKQAzJ+tsLhvCBD5Uc2OTm0CEdpDBKggcF Q0QnB3oe3bqtgpEWhpAeeBX+TGAIbUPBAaKIag8MET0CfzZOn87Em/hTCicwRHcLuLAKqhZDaLCM r8ZKcWxO2vW2tI48mN79mgKHzI5kTqXZsHFNap1UjpM4g+87f+xzTInmSPZ1zJkj0tVDU7KrodAc shFKLDlHdVh+eCrRjKiRtlmC2Zpjz5omjgq5D3AstQSCOAb8SOvwOvjAqHf8rzQwibtfebRJIIGh YUjgQyigMSIZQ9RrEUADQgTIGJIZ04xjluNnSSOJGzEyMoaIWrZEtiZIYm40FkHcyIfliF22RBSK oibBOx3tR9DV7OWgJaMUU1KI8dF+y0MpH6XK+91k7lFGFGXjnNlUU0J1o1a/8bXl4UmhfIrSAcpL vNcUmAJz9LW/Oo9GS5lfI3JeK0pQ4NAT4sKAeUHK6FdTKJwLo18jqJ5rCJVIYXnpmIMzFFGWe4oE pqQE2mJIjKeESDK2SEyyIggrlDjnRd0HZ1TVuAsHw2GUwBDXfvWuwBDRI+4Vr7pjiCEposHy1l5a R9esiZQbb7yRtok83TGERWlpJIu6krNgSO8a8PGPfzxDcZfr33zJS5h9s2TroxR+4azqK1CD8ZOm 3HW46m+blyxmnZI8+6YYJb2/r7HLyac973eTRzE0AlTsvF2CKdmAsLlSl7UoUT/8wopGCRlikeno TN5Oybl7iQi55KBwaDNN1exwZ/N8I0wvqMQ5+i45fYqaIYLBFHkIbWMlA3OWo0igSKBHCbTFENEj fzwytqjXGCXsMuMyqTo5jrRmg8YQWjbVCwyBsSCnpkkAThgl3qt1Yi2dMESHx2yrWsiwocWpmAIa 0DYGmE6KIeSBbgHZvKtgSI/d5pOf/ORJjQmF/xv/4l+w983SbVU/OX9GtdDDYI+7j1TfrGKUDFZu pyB/jIzU6s4GB6Dg8oXk8ZzXA2gyK5n/yGuqCjp5NRErjXUea76Ov+rxoPMBLhIk9FQ9J/OAL+Qh ReZDaNPEkR1xxwoMDhJZ1zWAhvWkhVTXVsLdYaiYMmum1Sl4N6XKIoHxKgE/86ibaoLqZfY0mxS1 tUmCDUVzY9ebvOKO94ohYospliMOZAzJq8SGtIIvyZjjvTbYHW3WbK52JxYKzmstXHDngkUVnrT4 km9961ukP/3pT2+LIUzJIR1TiZxNDAFt+FVzqiBJsxevXLmSxHe84x09dvDf+tmfDaakx1vaZtMo cUVXj8KUDEeeo3Kv3+O8tLzV+LH3jF7VQMddgtW37P0EXZHRgWu5Bw0dbqlZx9biPF4J2AxqMjTh /VBpAA3XHjxFDB470OtsGuGA1pIikFEOFbn/lgePb4HYItTFKmrYJbZzVCReCi0SmPgS0ChRR8QQ lUg0yBxJaLcPHa4CWrl582bKgY3IG3xmDHFxRdFDzBEHMoZYfmZYrcWcGXNMiQUbqXrd7opx8dAo uWdxxYvIl9x7771YFZdffrm11zDEcjR0mhhC+JrFIpw88D3x3/zIPIFGyR//8R/3WNzvvOIVwZT0 eEvbbMUoGY70xuhemRKnxqjYeif6H14LNMxnMTN6Dn3KT5KoYUDURoLzA2S+JDMrmY8R1DpFsVia UNiMaCHFeLSo1KEiwTH7VVpXgIgRbRo05DEClyca57t9jlG3KNUUCXSVgJoYWhkYEpP4ahgSBgHq BpKgnnv27Itdb2RKHJ1Ru5tDw37aM3di7SKVw7iuJ5tdmhwPZ5tFMyPSVrbuzcfMnbvDZfrbH93G Fi3nn39+jxjiZB/MkYIhJ9UeSDLy/Nmf/dlJc5ph9JiSMvumx1cwdtnQotBho8flHprzaIxd99sf MeqAiEEeMRm4bdOlMXKZpjTj5HMkfMzucZavoaxOMOZwtQDPtqftqgM8kXd5GMlv1bbZlQacrVPm 4Ixdzys1TRYJZAxxdkwTQ0KXUTHnquiEhC3Cn+qj82KassnoIeZ4FkMwdFwgMXCmiSR57VdxQIY1 n3VsPL/61a+mClGxFwyx/QVDeu/XIHaPR7yU3gvvMWcZvulRUGOUDWVjpULUMu/NG8McNMLoDS0V iRAu4kxOlFZPxcBVo08kNj0yL2JKJw7GgVvZF0tzXNkgWWEuN4BE051lQ053DdXfEvLkS0hxUYEo TXYXYKJ5FsL+djwsJeC03X333TSgkK5j1AtLNRNQAjF8wwWOQWCIfou6E6xnYAi6HHPiUFOYkksu uYgUh29ydIgYEtFjlJBjUyzfs1yISxAFj9sWQ2JMJ2JExBNuDAxZu2NXgMy2M8+khcuXn8Zorz5M WwwJXGpiiOhXBoI7dfAPfehDPfb9wpT0KKiJnQ1d4qvfZDj8/Ms66Pe4QgCHk3TiLD+hFPRXhKrM WFhaPjpxMN7rEawMDXCv4GhDXJjH1QKsUVvEJ8rrFgB5RKKJlZbmvdpP7vlJfteb1/fKjZnYr7m0 vkhgNCWgxR8WfIyKtsUQeVZXEtJtUNHEhKz1GX8y+yKSBEpEvTIf3THE8gPBAkm8y5IzU2ILdX46 YYjoUTBkaF2sR5rE0f9Rsu0KUzK0dzcqd0kVQHviZDiCq2cT81k0NTjrhQRrEpEl3FXjNnJDVWlH cC3Hw1oyg5LHgK1dpiQfmTWR1+Gu8GmELddmrd1FTv2wHK2C6xP+jXyPXpQ8jYu9indNpmdUXkYp tEhgAkogY4jBpz5EHn/JGIIWq2USD+vXr2chkLYYEoM7obkigJN4m7sBN7Erx5oAdNxLCQ7WcB1c KbWDJ4Ek81pB7h47FiyKqBe8mmiJvzJqXMMQsCtw0pVexZBs6EzAlzwqTdYQfOc739lj6X/8S780 SrNvSkxJj69gLLL5XY+RkfBsrLs2IhsrKoY3oxpHQ3N0iNcxhkKezJToAzVTMrfRLC3zHM7dba6u 6OhvjjXRGXI82KZaryV4jnVmqSIiVLIVNRYvo9RRJDABJZAxRO1Ti3M0WOBJ7LIrq+GuN50wRPTw sDQ1t8mamJ7Rw/xiiLEmXsvoqO8ypvKsGUkErhp88VwZQwZMlgaG+Fxijg2YgK90TJscHJXI3OUc tt2It68wJSMu0qEX6E4QLi9mHEn2P/KYrun6Iuhb8ArOWMkxJUF4klOOQaZEbsM+l6cLmqc5Qqw+ c8b04Szrmw2gGKz1wrNtk9FxJlGOlcHXCc9Gi4rWxugy18E8Gz/P+PEoEYZDf2flziKB8SSBXjBE pVOVjPHiGjC5//770dZzzz038CfzK5lP9dr1h8QQrZlOUSZWFMyoOm5iFwwRbYQdDR2ojo0bN3IB nQNOUqlrHeXINjGEu6jCPYq1n8QQ+RVLLpxr7rmICHG9/e1v77E7F6akR0FN7GzZR1EJZSM85zHd 7ItkXqEZU5I9m8yU6N8oLz0qz5ZsuvV6bbp5rKU51yaX4Hyc3B5HjvOIryPZ+cijy7pH+lLGz4tN E/sdl9YXCYymBHrBEPVU3BAHZClcTyjre5MdyXiSMaR7lIlanDGk03y9jCFey3ZEq1xmnnTjzzph iA/SxBDLEVRH8z1MvLKx0vjEhJUp5nc589MouYhl+OYU954wArhA/dAiMCKYD20F41uJ6gA7wBED RzhUWjK7GCKHXCXf73ARwlEwZ6ii15RGsVKmbrypCyW5Gj2SC4plqUQOUMBaaLBRIxAYOiuqOo9A 7aH2ekgcFitPK7SRyBl4ChqZXymNDDg0tIe2gZX8iYfkIHQ5igSKBDpJQDWMX0P1ahiiivlRFwe4 MEDkvPPOY3jFKfp5HJmSzWN+o744GzTm4K9fqTjEkAAilZ0/xRC0voYhQlDGEMdohA54Ea7XrFnD 5EQqonbK4Vr08CwTA2g4w9lIefcr5oKhYVeDLI5N2/4TbzCsDftSp3P+OoysShajZGTlOfTS0Cj9 CT0DjYk8FiscmMdqNGjEDn/l8NuvfnLkeTfenu/VX/GwtHxkZiVvY20tnrM1bb3Zf7JJjulagmuQ bNu2jXVafQRRLHwpEn32eCIufApxsxxFAkUCbSUgFMRPTQzRUBAHZEoye8GNui7oY+Y4LTDPdlFb jeowZ2Y4MobkdooM4kATQ3I5tZxkNsrEe22nGJLNILFF3MgYEvuQ07CCId11pzAlBVsGfAsEEfxE +DraBOIIR3AeOhMcYlBYMyg8PpCULL9mABKGtHK8V6+Fuji7I3F4S/FWbIC8izH2+hyYCJQWtXOj bKrpTipzKq9+CdVxI5DBmC5QgssCEWLQDDkFR1uL68OKjeyDc+aZZ+pLWYIujg5c6TRFAkUCbSWA OqsyNRUODAmXBp2Ce4BsMIXocr/WqKoYImkRN2baQ6/J0DTK4afgUTKGBJurvSLTKWcTGOKcf9GD ZpNHDIHIiWAREYCmYgDRNmCEprLHnhgi6yOGgBg81PLly1mcNGNIICflFAzppDvMXeLozo7kX337 o6GJhSkZDakOukxNeAEiPImw9+VL8viuPorannkRK85eS173UEbElOyL6Emo2PmoeVGULOdh5Ie+ TnPWjG3QZIkYEaN0OfIz6tl4znCp96OdFJEorhLLow1auOWGIoEpIIGMIT5u5gwy5yqSiABiAtp6 2223qbahp7UZeU1W1RK0YOIcAGI5YkigQcyFUa/9qjUxxBZq/WS0sTRjX8RJcaNgyEh18PHAlIyK pTNSAprc5fj6tT31JFyhRAV2TFc6BPVTCc0vbyHiqPB6OQCEkUpGsPIrZ3NGRVxIljjykvegcT2S fOgMeVCFqBduB5YEFcUeGflGGi/iuHKAbhbR71TqGq95RQFb4niQw8ymCD2yODxj7Bhs/PzEPZru RXBjE/ehSstPuQSaGKIeYUxw4QCoYx9iSLgcLd50Vqz/wTe+hiF6PoKGjyk7YvmuJCRWDA1DLMF7 wyoKitSxbH0wMeRzn/scfOqTn/zkaIMtcTYfbGukB1tcw5DJOo8vY8tgUQVMRv6///u/32NPfutb 34pUL9x3IAC89jp6TJ+/vNol+K5Wrba/MCU9voLRzaZtkYeEtTk8rFsQMY/uSGY7gnHVNAkvJ4/U BjCJTVGmJWdOJe9J4a/mdzhJ78TE8GmMAvEnDvNn/iNzHnkOjtfyInE7F6azqBq2moNBwtPovolS epHAxJRAE0N8joioqGFI8BygQYz4RExYxhAZC/nX5rquGSuGhiGBLTQjY0i4Z/KjPKAY4g44TQxx Jk7GEO9qYohG1cR8z6PbasXS+7n34Z5OOZvPU17M6L7jLqX74h1kdXUBNF/CwM85Z/0PX2fM4OVa HsIJOLId8h+SKxELRrrzcimNnyjHAd0o0zbwazA0lONgsLZIGL+UY3UABzBn2Cln/gyGRtPYbI4u 86et4kLOg9pBE/ak4EbID24hWo1f8XK4JlReikgoiXSbQc6826eJp+z9DbVimq1h5/uVEPJiqEWW +4oE+jphiAaHmp6ZDLqc32YOmZJ1685VYbUMAoVcEUTFFEMywij67hhiaJrgEIihmrfFEBucednM eTz88EZa+2u//p9vuOGGiy86G1RhhZVBYQhoI1ROUAzJ3d03y3tRnrwIZBXfkUEpBrf/7u/+bo+3 /N7v/d6IMCV3L5gn6R71Fqakx1cwWtnUSTtWjgWxvia3ERDAjXowjvWGAkt1xnqpOUIlgElY4bD8 zNDIuFiL4SP6H5K3lmY5eSxZr8uzrZJTkf/InAckIfP6sjdjFL2jwnmcOKf7a223z2B6R+vdjE65 NFuZIyJErSXa5L1Hp/JS6qSVQCcMyZqeH149NSXHxuawUH+1BI0Va9GUyTP7umOIaCCGxFn3KeJR MoZEq4KXtVI5D1v7lre85SUveckDDzxw7733DgFD9GcmKIY0O7E2HDLktXIOfn1Q3V2js8cjjCGq GA5f0owULEbJoN7aSGb23dMPnFqCOyI5GdEkdCyn2jtEEuYIfS6iyTD5+cLZBTVudGU0EfzTEgwa 1Z2KEWWBwPUGrMvSHJ821kwwMk6ew+VSYl0TVwVwxo057aC0EEuC5pF5S+ugZK6pcdOmTSzLuGHD hgcffNBJfXZrn4LSGDkmnTNUioH6zsqhPatWrXKci5w+oLoxgQ6RXUFxgaAw1DD7JtAjlKaOKwmo BZ0wRJxRuzOGMOMGrRR/du/eiUq5pkiodsYQyw8MEaNED0vujiGAmwOv3AUmABouQSTgZAyxheJP hh18EhoshuhVn7l60ZEDj3LtA5IiVpDiqiQcGUOce7hgwSLcAebyiKgx0DyuXuhgG8OLAyGl1WVe hzbMHYhqj+p+KPMwUod87TyveIlVOYN9/pJ/ZCUQIx04AaguhaOiaKOK5zZ4+buLLvH++JJp0KjA ZEDN/FqjllgDpMu42jvtsoZ98Ks+SpRDBkdzvaA0WmV+Lgw+BQsC18ysPmfaLSwn7tVGybJauXIl fzJbT+LUZlM47eGCcRl+1b7RuDGel+fiV7gWcmLNkH7PPfc4fhSSUT0myuHbFNO95gKTiy/ERHmE 0s5xJQEZVtCjC4bYYPubGKIGEfKJqYFOwUBceOGFQgpaRjoX+jPdMcRyUNsuGKKGxkprXGedzRhi I8WfHIZv+8UQLJkf/OAHB/ftvv766w8eqbgBMQRY4Gy4qzOKNbnEELcsBpMgV7Bb3GNrXL3HITeG 53KKg4Nc4Y4OocDeh2/+4A/+AMlfsLe+UetgK33wtCXxLgawcbBFlPwjKwEZAuMz9BjACAACfHGh jpgqbFeTvYDw8FcOS+BMdyQzN/KrGhgWaAw3qvNklrzFRODgk+8yjq6syl2AkUsV0SSUHJ9Dt0ZG RP8m27YBedoZtMRVECjQsHmHOcmmrQPhcdZZZ+n3AA1SL/pAto2nYL0BKIRYq5GGxdh2mPC2wT9H 9r2MXmn5XWAsImEeAd5o9GosJU9uCdB/NB1UH/2cGoZo6GcMiZFf8qNofr+53XspTT5VOkT6gb6q K5IxBPSgG2MucCGGhNktC8tdgIb+BinoO2d1NmOIfDDNkNKgVaIHjQFJMoZs2bKJ5ZBo51VXXZUx BKTCt7Gd4kzGEIoCQDC61q49W+98cvQKxM7ziiotq2uIy+c7yB7QetKLkWJKeGu1wesyfHOKe6bm vF1K4IgoEPFFXiGCMNylohYbj/p5l2fvUsntWzlWQ8jQoHHAyKgR97LJ8fPiUXNMOvfXLD5blUv2 OnbJ4UKbpjkSHKPLzgXgEQL7gnx2Dk5zDPIUv8JBVp9HfJGke3kQ+TvIYkr2IoEBCWQMyTgQvkpb DBFJ1Hc5f3WwiSFWE2ZNMHw1TTd6TEeCQxRqYohQlhHM8sWZIFApXFwSozKGqDVkvuWWW3I0ScYQ W9vEEM2giY4huesHhuREGa8hHMqnl8PviKbJcM5GWz/uiYbQ7nLLCErAIA+8AV5M0KqBMgAE11Kp vvhsCNvz/H57bh7k8a1zoN76UoCCLB/Xmi8O4vIr13EGs6xONsIGyMeQH1AjJVOgtsGhTSFJE9g4 XCkTHSmsYxvAmafT3SHd/OAa9Ypr3KgjyK82HjoJm2br1s1C7Qi+i7EpigdxeEsJ1MQ7Nm0otUwm CWQMCVWlm9HBUBl05KQYQowXn3kJhtpgCoISQ9R6jQbdg4whJKqqRqXEXBtZFnp7NMyfbJv2jVpP mQJgYIjviDy0Kq9WIoZ89rOfhW3FahGafNJ4XtAjMMSmelfGkO3bHxEDJ3pn8HuhJaFgh/BEmH3c 9Wu/9ms93vtbv/VbfDKuPP64LZpz9+vx+oczpwcDR9XVs/TYgpJtlCSgkZh9Av2PsPT5VW/GoRz5 Dw8ZFBuW2Yt87TCNefQk3MPCs96SdelX5bNx+JoXni3NzJnFyS3RB8qMTmY+8q43NtsabaH+kHN2 /FVNy/tc+KsIOEovZVSLpdmICGEiJS1CqhuyZzOqTS2FTwgJZAwJJEFVswN6UgwJg6OJJFnrXcOw iSHyK2q6Z/XaNtQwJNqWeRQZFAUuhnjWDGpiCIkPP/ywgw7WJb4FARwYIpK0xZAJ8X5P2kgZKYQg qpw0f5cM4m0vR1hClCYUD+1cY0qq1z2cByj3DkcCqqurdziIKxyg3nQvvYfaYFtUl9da1ZPw627P kL3wT3PGSLAAESmma7XQjOBOKIEbtTzM47qQrsfaPGJOMs0w4sR1R2yDNoRhtvIfpIBuelFWajAa g74a+/yK+UwK8EcJ4A6oRKAJv8qUELxvFHDUMpx3Ue4tEphYEkBH/HLUMIQ/JQPQNafbNL9Smcsk CIOosttvvx2mRE5FtfKuzL9mDMmysg2YAoEhwaDITASGeJdAp71iKKsphsV4LYbIntoqF1LSWxND vvGNb3B95ZVXkhO8Io9ruWYMMajfEpxxI4ZgV5HI7D9nFQgjnMXkCertDLMDK+Tf/u3f7rGcP/jd 3+ONXHp0wPT0hQ7hLFPiW/AoRkmPr2Dks+k9GNXFEdHmjkqoSF3UI3qAromffO1lP/PCimomLyoY 6Zr7qwAk3FivfomzlDmcAmMhqmvbnqdhZHUYUvxpPwvXh18JhdPKsQGM2ugbeaP1YpxRBYn86mwU 5UA6N1JCSyD9GCW7dlWxt8N0C0b+pZYSiwTGUAIqpjSqGKLKiAMaJapb7eDGGDrZvHkzf15yySVo ExeSds7OC/2tYUguTRtI8yIwhNp1dWyVGCJ6SJN4rePhzBFhp4Yh/mo5FC4pIoZ8+ctfJv/ll19O IzFENGVqGAI7Yn6lFBjisivO4/MZi1Gi5P/Lf/kvPfbft/1fv03+q2ac2Iqkxxtr2X40Z1a8BX8q RsnQJDkCd2n4u99NxEzkDzl16A/5a3OCnI1QaTN3IqyoZtzr9x6rxYoc+DAixMnD8h+qLk3iQkoN NSa/48EONABAkaK5wJlEmA8hTK9FUAvG1YEna7cxsSAK+V25FXdNj4qzi5fAzVKOwOpufGwdzK/u W8H+YZAowpnjqdnWHoHXU4ooEhj3EugFQ3wIkURrILgBVJLx2Nj1RhwQPZoYgo5ze7hAlONCnOp7 DUNIkfPIGGLtIomokjFEReacMSRwydplQbxmFSRafvHFA9OYAx+aGCJyMrBFHlgWh3Uyhoz79zwW DUSkVPNv/8O/CxxWkp3O7/7Tv+Cn2TMqBktvdmjnQ0crsjyPCRSjZCzed9s6HMVwgUJUV5+A95pD Rx1DiQ9523Iy82EGPR5fczAfFGWAiMaKawboqQhSejayIzouUq/6TN5rBzVFVZdQjWK5NjjXsDVL drk2S9BPymyKm/MBGdGtoVW5C9OEs2u3cKYEJviRx5bj5Ti7vUYOn7LXWSouEhhzCfSCITYqkCS7 PS3kWcCaH3gWMCUig/jTxBCdFmfnRs7Q94whhu3rMGQM0SgRB5oY4gCNGCiG4JCY3/Z7JsVhGgJI aPmFF54v3xz4IGBmDNFlgmUhD4sRAEE4YxlDxvy9jccKZe5/8c1v6tEo+bM/fHtlYh4fiPzz5Q7h fGxaZSBmTq4YJaesfxgzj6rQFYJ+lHQ1yCt8Gr0W2QsuNCPCLBUg7FImSqg6tOHLlv/gQgMiStBw kdJAscNTEZIc3NHsoKnhPPkr53C5MkshZuWBFU2uvHunRKvxNJy5BU8rokyMI8ljz5gj5IFT4Qws Uv69994/oefgnLJuVyqe4BIQBNR6mRLmk2cMMVQrMCQ/bhND5syZB99w6NABaEgpBHnZPARsCTo/ lBAYknEmo4TgECgRaOACj2JUmCw1DBE9MisscIlR4IDGSstwOUzLn/nM6x566KHLLruMX3WxXDw6 2k+K9LDDN0IZO10EhmzbtkVhTvHDmMKn/9KP92hb3PDnn6o+RkfrJoS8dSfrpCnqZkoxSk5ZV3T1 Mz60vEWueYt6My4mo9mhSaF6CwpChiSEGs5whiAS/QD1I13fQuNA/iMiTqKEeHh+dUqIVWudBJEr cPCnbIqAYs4oMxcVtZuoeZGNDH0pB8IxRyiZYcWIMvEZrUXJ2GBqJyfGDf148+atGCWbN2/Uejtl b7FUXCQwthLIRolMCbFWgSFykChgYIisg9+JJobMmjUHvmH16mql1Mx2iDB5UFjXImLFLDPyiEWi RMaQnMdfhZfQ8RqGiIE+o0fExPCTAzfm2bt3Py1nQPjNb34zF5RJcAz5c6RajlYBaigqdvMIDNm4 8WEtmLF9jeOuNoSDEK574wvjyxIvq23KV9/16bZGSXdJ5jerCIpRMo66AsMW9AO9B50Jv696M8ZS ePYIjyFSUFG7C0olu+AhlKjA6lt+8Q6sqOqGu5MnfJds5JLIYWR7HvPTppblI4P8qpYTf0qx0nJt Gm0RUZL0PMtG38UYEZeypa4Y8RX1HKARWI0+oXxStmzZhlHiSgOdOvc4etmlKUUCoyCBzLZm4yNr q7aCSNLEEBRq/fr1LPjBr96VY9SMPxORdG9icBkAMfhUf6MThnCvyCACxEeoO4ZYXfhFbTHEmBIG npg3dPbZZ9cwRP5VbOmEIXfeeSe1EAyb18kYhbc0QYpsxUP/0q/8co/DN+/8o/9RfSxmnBsmb48U Sy3/tGMP1DC8MCWnrMfwiUWx4Qz89odnE3xmfGt9i8Ga1IwSh1GEGw+tUU0TPR54iPiVP0kUTbjL b3z4LrljAXOkO4jj2SNb0MaLkKjPxE+SupbpWK8zg4RF63WWjQNGxogAImAc1zHi61NrQrmrhZJx 9xxGlDFK2LkvGlZ8nVPWlUvFp0gCmW2VFVB/nUzrdSBDWwy5++67UUYGgMwfRoMYEosScW35xnkI LEINCt4FQ4xhdJkDKZCIdQv/u4khgqF40glDjCkxGuaMM86oYYj8q9jSCUMAECoiNK3M46v6b8so +Xf/4c09GiV/+fZ3Vj2q76xhGiUzpj1Uw/BilIw6nDhK6gc1Puox78aVClX15tuVCxFi9DkIvKAQ vRYpCkEnVD1qESy0V4yNz8FE0hgiSwSrUgvX4aOIGuJUmAgk2oesV2pEiyGcKv70qMWRkMc1BriI aBJHgoEGn5FCbIBPrTniGgMaNPIljhwznFxbaWDUX2epoEjglEpATUQXahhCOhohrykVb87gU3UM ahgiw8pHnXNzfl93DNEb0XyRH3VQRgzhWn+p1h43e8pcTsYQHR6RRIbGiJA8+Jsj0r74uc++7W1v ++evfo1bHMhuYogmkQBi9J6Fu5Y0AfUxj2+KOzZIpvfZN+/8k09WED/jnKERJHHX8SMPVJ+Pw/f6 oam+KadUv6ZE5Q7x5kflHciOqHKoB2oMdjTPJHK4SqPK78iLbgdH2BmRHkEelk+Z7mvl3Lw4nKbr LhXqvC10VcQon4vcKnN6bxhY1BLpsXqs8SKO73r4LKIYhgX+GcBEXa60aB6i4gEINhx3z3EsFRIB DteLNI/5sw00JbpRecgigZYE/FQ3MUSNUO+yzqp3HhlD/DCH1qNf6rWo4rk7hnhv3ukmY0heXzW3 Rw41v8wYAxJGRBipUwNB9N3jcBVXMcQdcHhweaC2GEIeFybxoThEISVGdeFfTfEuxouwV/R+hFVq 1xrCOfdD5V+YkjHqh76tAUvwsfXa1bdaC4ISQFv0eBxbESnkDzqtWSIjknkUtJoUR3AtytVa9Wmo PUZ8LdNBFvLzE+fgLbLvldd11YPxVz0S7hJlHMehXjHFvSdERvNbNaaJsfoRVZOfjvbXfKaIROFe LBiWpMx7A43R6yzVFAmcUgnIlKhQ6riH6MERGsd1FwwhoIRfzz///EAVo0bEAX2PJobIf6jmGUO8 S6zjCAyRrTGqjF85NzEkr+7qI1g+6YFd+j+G3IohN954ozvgnBRDHCz2odpiyBSnSXxlr3/966W4 Tnr+y/d8rjKNR4EpKUbJGEFLNkrU1eA2ai1QFSVOVWBteYYwxAIOhzyavNmmTZsoTWrUDOqhpGiU TNUqNtoeI77hvnAXBoSxIEISOfPqKbne/GuMpFCUo8KmWLulacRImfgUEKraWxFVE6AmyCoHD651 njSqGMSBNcEuIWfBlDHqyqWacSABMUT1zD1fHSclNE7XohOGfO9732N+rHvWy8FAUpLfIdpOGKIu G7SeMSTWkCUdBiUwRKMkh+03MSSv7mo0m86GY0AZFb3Xx2eBfK5d17U7hgAvFELL22IIHK2mzzh4 t6eyCa997WtPao5osrz3/f+M5I9NO3OYzZ12bD3lHD5wV2B4MUqGKdKh3G7MvGyEQKDiaUzIc3jo o+j9yDF4bpojhnShxlGOLKVqRmKUKe/irB8zyHBYu+QNtWg90Bg9Le2h4EJqLdFroUbSHbd2n788 csyzkOLzmu6yafEsQo98SVhRJpJZXlcjhlv0dfIcnAIoQ+mL5Z6JJgG6PV09RmSGjCGEuMauN7oW arrMZY5CGyyGqOlo6BhgCFFlvMBrrrlG5GmLIaKchpFPqtBc96hgiBrAF4Hzy1/+8rZGiV8TD4RJ nk5MyawZZwY7fqxvU/NT1Tbl2IEvx9eqGCWnAJMiZj44AEkCm+Jah56D51CR/Da3NUpMNLLVcjRu HEPJhg510aWc9WMISG0/JGPpOXMX3SuvvaitYPm5JXotGkyUz12aWVm43qvhYriZ/pl9FBDkVwNH nE4cFEv4N5RGzjxzJ8/BKUbJKejKpcpTJIHhYwjcQOx64+w8ORU+2060GTKGqLyUNgYY8v3vf592 PvGJT6TBol8TQ2LDUX51yNiRcdc9KhhiF9YoednLXtbWKMndvDtTko2So8c39qgfR/d/iZxieDFK ehTayGRT1fmsGqXllzu4AT/qkaKCxavSKGnOsrFlDvcAKH7CjUGhZHfrzbtakJlf9RicdOfn33UO ZESyMSvpmi1lMse8HpkPmRJRTLMjl0CezJrwJ9H+WCR9c88j2+JZFV3MwBPnjRs3aj9Fmfo32UZx /k72ctwxOLdwZN5WKaVIYFxKQNMcFXBWmjNaVd6MIQ5/qBdN7Vi2bEWs80FsluOhgSEuUYhakc6v lCyG1LjPyJ8xREdIZFD3m7uL67HkiDERwwgVMcTxFHkXESBqDwy58867eYpXveoVgSEiiQIRlzJH IpvSHUPkomo+1bjsCCPZqO5MSR56k2t/9/++CyllEwS5BUfSy3XmUYIpqRi7kXysUlZvEuClqmMy IrxvlBZkcb6JKY5WOGvGqHjLjkgUx1A5+6tjrqRwOFfF8ukc9iEO88ehSRSH5WvK5DPFakvFYV1G yDszyOh6szVLMPpdWti7GLhhJBvT5IILLrA9NFVUEqo8gqPOF5osztyJUbBaC3t7DyVXkcCElIAA oiPhHGAeQy3LGOK8mObMO9GAw4enHHUwY4jz4CzfI+OPt+f8woh5xBxxIN+bZR3IFhiS5xh6r+VE A9piiE+RMUTcaGKIeUSM7hgitE7InjHsRucPRL7OBZuuDIdzWEKcozcWpmTYr3EwBaBjfpWDq/BL nJcmc/a//oG8hd9sfY6ax0BOiuIn7ZLMkXhXZhqMfjcuJFu+PoH1clesO2Jd/qkFQ2nSJHowwYhE REuttTbbHuxwD6HyJLrRBijD+f777yedYFXO+nw+tWucGKHiIUgF9QrXArS5M1/MwfFZylDOYHpl yTveJSB226vFEKPN6P8aAWqK+muKGh0aKs6oRPzU0uUTu944wOFwRhcMoYQYzO2CIX7RPYtj4oDt 1JzqjiGx/qyPXMMQd8I699xzQY8bbvhq8D0iRicMyZFq8kAgZw1D3Dt9alok9rHXve51bYdvHLLJ 5+EzJb5W+RKZEo9ilIwpHvEaUCT9DGHFI5Oi1Vt5jPYUQSQ5Mo1ZazQarsp5oy9bIyMbJaq6ESRS u7XD26kOYAoDSGMiol6oRXpWmPPshSMvubX8GdOINGIAPtXeNnN27gwenlrBT+53E/XquDjOHc+4 bt261atXk594vTwHxycqRsmYdutS2ShLIBslYohmhKonW2CfDx3011q70EE0ToXKu96gSn7Ou2CI Wqm2nhRDRB7OOjbigK11Zk13DPFZHCMWQLxdDPGROZO4adOWWNc1QmHaYkiOVBNXmQhdwxBmHo3y mxy/xdtbfv7nf75Ho+R//U213Nlwhm/8Thl3YkyJRzFKxrSXOO9GHfO7rsbq33gIMUFRcCF3ahia n/9sy6uuYpAZBAK/66REDLx8A+n8GlEman7VvVrGh36MFgkQoGls/ig/L1pvmwURnoLMXrsmm3+G yWIVHDgopOt1AQTaHNyl4eVIkGu5CrKWyZ/0Y3CE8znnnEPi2WsvhGi5/947Yx+cYo6MaYculY25 BLpjSNZB3RIZVjEEfQzjAM2KXW/UUMLPAyIyhnALNzqk4qF7o84GIxIYosrrfpBZre+CIdQVGBhI SI3O38kYQk5dJh8KoHj44Y21yJhwfjSAAlsCo6iLLQz59dJLLyXRuJybb76l7KWFZP71v/7X2dvs cv2Rf9hWfVxac236Z1QbOuZj2vFH2qY388iUaJT4ISsxJWMKKgNCf4zS0C8xMQ7HUP0pR5Y4eOHZ uzwEi2YJjgc7uCODakV5lNeiMBEI8pATJmc+uMtR2IgdIY9j1fmw9hhr5NraMSzisCWuxqhB5rh1 jjjJ4+I+l5EopjvyZd+1Lo0nWxhhN2P6RktlRQJjK4HuGJJ1UN3JGKK+q1m33nqrH+wYGEXFYlRX jVOLc4yatXuXz210SMYQkUTFV+u7Y0jGQJrkI3A0McQUEcC5Arpw1ZfsscgYny5iayISxScStUSh qIiLgiEZw7NkOl37FuIIk8Ie0iU954zMWYcKUzJ2iMIL4JsaTIkeht5GZkqiQQ7x+NHlXi5kF8L2 10CRz5A+sTR9ArehsgT9HhEnr5cqZ+P+O6RTDi2hLkqIevEkNGjCO7EKGVRjQYAAbrR2+1k+HEvW I3FtEu8ysztZMEuIs16RdI6V2niJWQlkMeWci9fJ/nH+4be/RwMYxylzcMauN5eaTpEEMlMyWAxR p+QP2CMXrXfXGw0XLnQAuPDM0RZDcgycQ0IZQ4xdE53ELs/hIDmy0wVDyBl8ragihogexo44r1C8 +sY3vsFewTA9YmBgCHdpPAWe9IIhSnWqca4CMuuUDIopmTnzymHqwZEj368xJcUoGaZIB3G7HoNu BFqH2qsqmia1riAcqE6OgDp8Y2yHozMqJCClexHpQatGCY7RaJTIUli1G+KgzGQAaJzSouES9eKR kOKexuSk8TAc8hykGwviUmmBYgEBVmQzXO5M7PMuwQV3xxI4C4WaIAGgcraksNYTZ9rACM7c0xaG UfKtG75BiMyDDz5YdvscRHcsWSemBFyhZGgY4hP7vWfqLGejSVAlx3pIUffb7gYcGCIieTi4kzFE IHKFVnM6grNq1aoeMURGRwTwEEM0TUQknSvNnZtuuom9gjFZooViiJ6SAzqW1guG6CJOTaOEdUp6 NEo+/k/bW2//yh7z1z4KcRdGCeUc2fdFP3bVeWIq5oRsNRLHxdfz8A2hQroUmSnRtDdFle5FSfzY UxoYkePwVS1fdj4sWd+FaPboMXm2S8zWUfkpSo+K9OBF8FcsJwp3hLh52CqenTNQGKyJvVPuJHb2 QTLSPy5lnT0to+4xXzhv2LCB9mOOkJ+VoBgMyjEoE7KXDKPRvuWpBqbDENgEu9X328QQjYz83psY 4qPmcV72Z+AWdJ90LRLKiVi3XMIQMETjwOFXgc5aNFP409EW3afM3ZpTDAmMijwZQzBBwCKjQz7/ +c+T5+qrr+Yah8fylUmgR+8YUpt2MMF6yVCba+8aGlOCoTiEanFsW32yMCVDEN4I3YKO4U9olFAk hGfoquqqChlGKij4sffajzQf45plCgNhis3kluZdgk4+wozgJ9XVQjQ4ZEGDeuFGfpKPIX/mRQQU pyZ6iGsWmFvrr/AinJFAsCamy51YmoBigIsAkT0tslGFM3ekiIUhFl5jbrAlTM0PczFKap18kv1p b5fdzBiivribVScMURTqo2fcANYKEoLsOUKHmi5iZOTpHUPkZXFXAkN0q6J/6nIEt0pjAjGsRQzx rnAzQqnFELkZE9nBhzPB7yJYGCW6f/KvvWNIDF1Nsv7T/XF8O0NjSvr7lwxBVhglvL7ClAxBdCNz i8EfeYUStdTDWAoxRT3MlGM2GozeyBN6jQsRTfwkB5RwHUM//OquMbnkbN8ES2GkmPeGZ6OPIi9i 6Il5jJJRRrZEUMuKLYAKCpDPQkYAqI5U9qtCDsEhOZfHEkjkiAEmrt3xB1MJnM0rDUzuj7RSwm/m RRhMY9RRYP3IdNxSyimVQO7DYghaTIsiVsOve1sMURNzVIf6LobcddddxGHktVzJHBrXxBB5FGPU jMzI6OFKRUa8hU0QeWRHdDCoMWMIZcryGsNuLSfFkFrtn/jEJyBfn/CEJwQ3Y4bs2okhlhxuD38y GMSZZQUCQ9SmKeLYIAokgKD8psiUMDTPK4towpobrGwHZt/MehZ3Hes/4ZT2ri79x1wj+CsVah34 cgi8DN/0LsNh5TSgRF/Ej7RmRJCKUTrqjfbmUDJ1KXwgaUmO4EgoSj9JM0KuRX9IbyP7H217WDZo KN+2yaaE0cC1Rk+MN9OhaZsj3BbLLaToCcUTGTWiMVT14MdWIvEWd73JfpWQoYkjQsnQcC/XzhI0 BsVrfSPKgZHOKw1MbqOEB5cA5zGBDzrMFIHRYenhRLs592ExRFZSdaAPhDblIVQxxIBWn7iJIcSU EIeBvqizQlNoXBNDzMCBehqcnpHEP9VEA9XzbDgxROPJj58YYlSc5ghGg090Ugwhf612Sv7MZz7D DjjBzQSGUGbsiK4BFEaJ7VRE8rJiCKo0RbTJsXgxxP4jUwLljABdYq4m6kgxpmTWsI2SQ4duqDro oRvCECxGyViglIrnrDPq02/Q7DAlR06grvQPPX5XE/EDL1fZHOsVR/RgOJPBuHQfTGWLUHZfPO2R +VAhc0SL1zkuRHAhpeZF5bscjrFAwMWRpvCZNLzIINz4+BGBjwIIB9H7df4oQRTmFoNknWsjR2IM CqFzUAVu0Xfvvfez0sDU2QeHB2fEyveLAcoiuXjA9ITmWr1j0cVLHaMsgbYYEi4H6pkZke4YMnfu /FjbQ0YT9ZFt1Trhz+Ysv8AQ+pvOScyLiUcXnUSVwWKIAfvWonMV5cfTdcKQDRs28USXXnqxCKkb 44fWZgSGcEEeDKPAEEJfER0jWYEh27c/MomZEmQoOCMWMUSE53sEhlx77bWBtOJtp/Nnv1w5vTPm /ETrXS8ZVPc/dmxH5D968DNVe8ouwYOS4PAz+3Hl+0HXRxlcDzGYDFL0h/Rm/GzrCWlA6LUY6mF6 HutV91Q/qiCb5ccAR/YMuNYv0WrRMsishqaSVoVWgp4ZOWteVL5LH8sW5rMAob2C4cWFSwvkWTzC n0JwYrDuDrdQpqJwrgGlcZYj4YIzYW7QthDCtHPz5q0YJbt27Zgic3AI9EOkTOxEPgAr4sLr9ZUN v8eWEsabBDphCO2Ut1DLesGQ+fMXxiqowciqXxKTwXmomH7g+Sm7N9Slb+3ZQ0yroVOPGJI5DGvU UfG6O4bAkPJEV11VTU/V7/deIFE2NzBEkwvECAzhwwy8GMgvhjzySEWWTAU9EkPuu+8+5CaGXHnl ldn67HL95a9XEK1RwvpTg9KXo0crlsXjyIFPcy67BA9KgCOQGQUwZp4Xz9mADDScM2ocDETU1Iqa GNh9N2IpgB5uMfZCsLDHeM29ognnICqql/34vTD82Ie+UUt0uxiaIUPYBNGkiGtRzx04iF9tgIfp mUep+u5jy0I7tVjDS6/FZgtnTp9xfLrV1x83M8jMCsd7qSvWLNl030Psg8MilRRiG2zVZAWXsNLC 8uPCtzkCXbYUMc4kUMMQZ7W4dLqf4TyHxbZroKhuXoshjO3AKxw6VLFruAdqtNxkDVUy65b7lfQD X/pADzXOPM27YviYX3WcBL2MIbpVpuSItFwv91JUE0NkSgBUomR40rYYgjtkNH3gpDF2TQxxLy3j 5ybrIZBqPiIxXpkMygte8IIemZJPfbp/7YUXbt560XBFdOir9IRD+/7mxNdkuCWW+3uQAK/ZeTd8 Qf2mBp+RIyeCF9Ff8YhYCj2ViL0IiNGH8Ksf33gZC9JzqFde0UQeRS/Eu6zIr7h3ZVPDX70r2L94 9FrtpAuaZrZ5MsMO9MiX6LWYh0AzwSi8MSWTg3zNHOPf/Ek5sWbJnq3V+mmE77nTcrR/sholSlX2 iGfkVTpCPImftwdVm7RZahiiEa9TofbpxoRCca2x0sSQvXv3wyusXj2wNLgZ0DujvjRcRJXclyKe PYyGHFliRd7ljTamhiRiTuh4fls8SICeESeWELhEZseYmhgiU4JRQpSMPpvWUsYQ0M9Rm5CSw75N DHEvrcm9D07NE4Y+lzP7sR/7sR6Zks9/cc55F188fKPk+MGv0CUO7v3rYpSMHXg5quK8m1DaWvUo PC/GAK4IffVLI0wEs2Ki/kT2jYQMXSK/Un7gYzG0qF2gyf4Hqkui0Ka/kkeUbY/sS2ZBNFmkPS3N lMy4SO3qV5FThiM6vU0VpPyaGplvC0m3MVwbIS9OGRPOhnycTztjJWWevrSC1+0797MNzre++RV3 DJ7032a/AZqePqwiGrueXWoaQwmgCAQeaspTbdZEA+cd4tQ0ITM9QSbAXuGCh6S3eLXp8AqrVlV0 vYikrlmy8W2WMFgMcZ9hbQLvtXOKLRmvxCURw8OnaPKsFmI7PdPCqIU/gRHWKyI2gtJgSozDUxF8 ImtRMsrEc8aQ6570TJr0gx/cFhgyWZmSQAnfsq+eXpGZEvEzR/I1I0sGmJKDzxu6Eux6qLq3xZQc 3v+BEzg29BLLnb1JgJcd8246UevqmAFHEq0aGRoEKGowK8aLWDP9JkDHu6irNiocAa30PG+MkqP5 4bvYTbUDopZgU1rEbxXgptETFE6wMhE0F5/GoG1JAbD4k2cJQLHBQEwYT0bPRHy+/EpuDNeu53jF FVdQ5upzz6SElQtPI+XRHfseeuih73/3JrwcIJhmT+4vdLCsQXpr4U3up+5N5yZbLjTFOW6a6fFd 0ZRXYUEGA9fUcdIzt6EeYfSja8aUrFixjDymGxgbXEWUYHRX7xiSB3RU24wttRDswBDfVqcVrsUQ I+E0MjiyY0MGFN/4KpgS+78YEjyx7hYpOmBKJmPIwlmLW1RBf2DIZGVKAiUEEDqMG5IoK5kSB9Cz AxnkU0hepmTLoefHNyj8xh5T+lpGiUyJwzcDztVkU9/x8Tza5oo4MyWmRLyFX3dS8thqKCGFyHyg zJzdm4Zh0VA2Z+g4lc5DxVPl8vyaPIiTx2Ul/9FGLiR7zalXwVkOo9ZCnkjTJzwh8+RpzLbEupwZ ZOH2fq0fPD+5E56CCx4No4RrpzIqGQ0dKxJ8oVu5BdOEDGwTyI2ED1PswsUryo7B46P7l1aMsAQ6 YUgnJ0cM0aVB+2oYQmAjN2rciyFmk4cIqjWQylo6YUiOkMsYkuf9ZQzJzIcmgmgjejQxBHwjj1yL 19Yo9+xuOPK4rOsKU2KZYohIm5FQDHGdFdCDM3F+bTFk6szji86KNJ75zGeGSaGsmgcZOL7ytcVV TMlwmJJW0eev+e6tN9007egnoqKyS/AIw0ezuGDJwhZRWzzML3caDGoUQgoK41lDxzz8yaHzRGkc pvgrOQOMcn6vtQ9QWr73njnQW1Ud+ODstT+Zkp/LEjSYqDT6rm3ILTGnLbQWz6ZQpsa1IKLZ7hxg wyMctApuWXi1ze4wTB5bHg5ZNeu67Bg86p26VDCmEuiEIRk3mhiiFjcxJGbrBIZYvpqbcUmN644h +g9NDBE9mhjirsLu1it62E4F2sSQjDDuPGxd4sC2bdtcLz97gIEhImETQ6zRJ+2EIQG5Y/qmT2ll vAslGfLsYpTwk31mmOem6VPWKRn1XuAKjE3/QyND70TrRL0K4yM4Bm/XIYgl3slcsxXIpo1iUX7v /dPy9VfkUaQ6MqFqFd6o55HvDS+KX8OyIZtEX7MlLlhETn/VDIoHcV1XUSkzJQa4gTU0WJ/JejlH e3yKHOxGrCsZ5EsAqdocnFF/waWCIoFRlkBmSgTxHJPRxBCbA/KEtqp66tcdd9zBmT2kggdtNl++ IWOINVqXTIyfbXVfrBBDwuWoYYgoJNMpMoQjxF1yovloYohN8t5YlyUw5J//+Z+5/fLLL+dXtwu1 TNssv2tre8cQ84vMk/5Atpkp6fTU2i4jy5T0Hfk44vXbV4ySUe9p0qQcfsu94KWq2FxztutrCpiu i+Mt6LDqFEypxECOS7cKB/yCNggCM6tWxILUlC2CUQKJBJFM25qHWjgcb7bGZkuEJ59OUlcIM8Kf RNkdn1F4YhjYFUc0vLzXs7MDbE+km0ghbL9OM5jfyE+k1ObgjPoLLhUUCYyyBOjkEZdmFIjK2wlD VGF1UG0VQzQd2CkGC95Yrk4Nb2KINQa529Ru9dT0QKEahmhVBNSIAzbDaJh8NDEkjBKyMZORonBd AkNuuKFaGxRji2yxR3G02WwZzfjzpBgypfbSops9/elPD2O0U9+wd33160uGGVNiOQzffO/GG4tR MsoQ8ljx+jcqW1jrqq4p4kV82smJzsgrhPoJKOiPFomHAW4qsxrORfaKNHId/qgxH6q6hwaB1TXz m047g33RsMguVMCQvotti4ey5RpY1ui98itkC9LFGUax/068IZHXqBQSRWTuImc8CKsQknL22Wfz U56DM1nj58eo+5ZqxoEEMoaoAjWuIjBE5iCvjNzEENcVhCkh9kIMyRqdMSQcCZW3hjm9YIjIA2oF XKj+OdbEnzIWdceQJpLkEN0Pf/jDkKYXXnihI0paUXFWPq43rTsUw1ukFwzx7WempMl/qxAK8Mab lhNT8sjifzNMLVk7/RPElGSjpMSUDFOk3W7nHfvd5XAk1dxGSwAfjo/moxagrhvh6Kmapv2hQaMy 5xFZ8xuZYU6PnN8UrSVzdsrvXTl2JMZiab/puRxbaBtyy20/0exxODZsekSEiCDqRhw+pqUhRprk XV7jLXFYArdbO7cQBBcO5Si+4FJ0kcAoSyBjiBEenTCEOHFW6Gk2J2tiYAI6onZnjfbewJAgNZuY 0wuGWHIz5iDDXbOc7hjSRJKMIa9+9au5XVwSY61LMIkIPFAiI2rBkOgz9AdR1KNL17ZLaBAP/6hV VIZvRgVUfGfud4OjzyFVIHWR59pYfY4pwZa3c5DfeAs9DLI5gmPhJsZZv0T6wQ+z51wXKdwot8GZ Xx059l7j1b0rezC2mRtJzKW56ybt0W4gW1gk0Sprcck17222wUh4PTxHgnMEfm1aY5TsYnTG3rMD Dtm0/4BmmvHNb35ziqxWMirdtxQ6DiQQas7XlDiMLhgSQyp+J9RxzmKOH2mjSQCMWPk0EGNQGKJg 5FdkNWKlosAQwSdjCPmDaxEHbKFtiwHcGoZklLPM7hiya9cenu7001eLqBYb6Ko9J8dj27pjiHtp bdu2xcwC4DjoF6PbhCc/+cm8LKRnGF/byngRI86U5Nk3xSgZlXdsJ4Ya0TyXKfHD7Fe5dkiUqZMS p+Zn3Ddy8mk3UDzgJhslqmusuBqKx0VcS/zaNgdErNFxU9WelKg9Vkkh3THmvPyRI7J6Qj6XeazF w1p8Is2OZhucC5CXXMsl5GiVHPVi1QINUuJPxpLDKPnhD384RVYrGZXuWwodBxJQT1Ef1NAVkDth SKbZI1xUo0FdjmgSFjzKK58GMogkvWCIOWmMKKS+1zBEJJFosQ0ggxCRMUQ0qMWXZAzRqLLGmLLX BUPYaJCn0yiJYR3bGYZF7xjiPjgbNz4cNt8UMUpiwL3tpwp5kk6eb3xzGTElIzJ8Q0xJMUrGAnJQ nsyUSCeo9voHcgx+sMOod1iHPBHUiRbJJRj+GX5GaIhmgQxH7V4V0o+3/EfNX8mCyP6WZkGMAWnZ BEDkeTT6QEJhswT9kuyT2X4BN3f6MLayQRMMjYk+chhGYhbycbAG06S2Dw4Rr5AuuVXWOxXAZSy6 eKljlCUQGIImSk6ENhnpZUiWGIIW6NLUMMSYtscw53jsemO6zEq4FvFAarQsr5V60Unf1bKs0boT mbOx/dmxER86lem9wo6P34xy8FfrZVG44IFirlBgCM+rbVTDEI0n8dldx8+5eB3VuZeWGCJoiBuT FT108NiQL5gS+ZJO5xu/s+KZP/ET3938rGEqgTElZZ2SYYqxp9vt5aq9FxxCRoxo6k9EbIfZnMFv DIr3OlosrOT5/Tk2xQgVa3Hs2Zxcg1b6KJYvADWfIaiO+IrnaJVoJxfoLeMmplimcJPLzCl53Dqv W2Aej9xmW+7zBlzGCLHt9FA+Gl40iTkFXHAw4wnnUiDr6W2VTEUC408CAR1qsQ1Um9Qj9VpNNE6r iSEZc2Q4CAm3ZI6MIV57Vh/NpiZ213e10vg5j4x4gUuBHr1giC0RAXzq3ML8q88SlZLf8jOGMLOP yPeQW2CIJft0nTBE/sYB4vHXTUa4RQHpAnvH82MTuxDLMI/aAxTIHpU3qjW9YG5lVZy2YrlfTV6w qKHpbRiEOi8XIkXpMIeRHN6FtjiqQn6HYFUkDxUm8wH6NDAHOlJcBwUqnJGCYUThei3emz0A+2Lm SyxKzfRsq7hX8jY8En2R3B5FrNfFXVGCHl4ehLJzG+mSVxrI8b/igl6UtgsmCE1l+KYK2l1SrX0y 1XYMHuFOXIobNxIYGoa47rNsCgoSPgn6B5fwxCdeEchA6FWgjSCgIrv+mIEsYojohM5KuMZdWd/F EEsQPZoYoi0l+lmjIMA1xS5rYePMnbsj/a75A9ZYDUOa6MFTxw44ND4iVJyFV1uTKdrmjmPnnXce Z6PTmhhiUeOmU4xKQ2RKLrvsshomZ3zO19/5wRmjxJScGP4flQedeoVm1xz95tu8d/8+57vKiAoQ KokazsGn2jM6LEfCTyitnUDjQx3WBCHRQjgbTEq67oJdKlsP/snZe8OPsTrZCAvhQvvJ+FyByTb4 JqPSDHmOPQX7ojliXfkWK7Iof9LAikodyyQdE8cVG4U/TS6uxUebajlKj4A1CnGN19Vnnl65Vkf7 sP9IoRDLzO9l6vXK8sQTVQJDwxB0BAxRK4GdiA+dO3fem970pj/5kz8WH/zQOgwa+qu+q3GqqjmF C34yf9wVbERgCHdxi7EsTQyR+bDwWHxFR4u62GyzsmP2VaaJx7YZA0sSaGAFhjTRA3fuXe9616/8 yq/82Z/9mZDLg0uo+BRx+FwaTLpw1M7tuIttMUSomah9qLd2Kw2W3o/vhV+NTufNjyw5l2Xm962N 787QLpZOv3PzQw9NO35HNLMwJb29sR5y8VJ9heZVLWv36eWH/sevmUWQNfGT7BJA8hl+XGURRASt E9M94mNPumDBwbWDGigeZ+blqmDqqvjS1muximzfhG5zIVOiJeGDZ95FHMwH+XW8hABx0PK1GDSn fKKQZG2ONNlUHq0TS2MPHc55DwvXdWXMq9McHOvq4a2WLEUCp0wCNQzJYwdqgX1Y9TFl+fLlKhFn dMfPPwqlHrHbHGdGOYURDr/xGUN8WjUrAETFDw3F0OFe+VFX/gizJmoXYTphSNZ68Uc4WrO5WjM+ KuL6jrknFlUTQ2RbZVxsf1hOXKP4Z511lg+uHygHkFek9Rm7Y0iexzcVVjwaGlNy25GfyC9rCNdr tn+grFMyWhAT3IAwoVFfO2QpHK/NZxXeL7SLeThC7Ein46M5msRnaI6zaqsGrGiISF3Eh58Ca6uY WK/p+VfHX41WyedYaSD2ssnrAUTtPmwcPqNPZB7v8inyW9GX8lmasgpAidJ8Rsyg2AfHmBIDYMO1 ylU07cLR6hal3CKBIUmgiSFZm+RT1Y68m4y44ZEtfjEk645a1sQQqYWMIcACh+t5eIgSmiyocEyN 6R1DstbbTtFAMyufmxhifmu3nTmiDrk9/PDDPp3yyUhSA4EuGCKqTLUVj3zqXg6+KJLrwzw3obgw JUMCjM43+e133k3YBxoQpnNWVbioMQ1ihJaEZoQHalnjPFiRnXRseZQz4lujUa7toTbqhchqOCSk h6GT5AdbVpOLoCjkOZrRITbb58pR9E15aHmYU6/LNsgA8WdwIdKnZra1+nbUxTnPJ8rsizEl+joC B0YbD37BBRdI3nC++eZbmNS3ffsjyDP7lIUjUeBFDiOs/CNaHKZGFwxRUzxnzRVDeLPqUeiUgPD9 73+fxOc///lAhzSGO4Qbg5KPjCGikCihbuqAqY/ErpEeVAq/qtHgEulZf+11+SMk0HU6xJDABEEj HlbLydK0kEBFAA2VJ4V1XQNDjD4xks8aaS1n0Vgt4ClqGDLVdh0X25VbQGiX6x/dewExJYUpGVGl H83CVD89GA/tfb0BZ9/oYcSZC+PDPds6eQVurHEe+itaKjVCQgvABqh+HhoB4WFQLDpp+eGp2B6O 7C1lrsKSzcNdYlPbc7McnzRb1pbW9JlsvPnzs+Qn9elEZOUjO5JtfD28cKdG84WXsosERlgC3TFE bqCpuaJHZg7Mo47QxNNPPx38QU3EEGvpjiEZJcwv8sjdBsLIdqCzzhZszgcUCbOYesGQXI73iiHW Lj6IqGKaeTKGZIQRzTIaW0ITQzSzphqGxJfC70WXc2FKRljhR7s4mFJ6ORqo9mJveshqND1+25NX Mg3NIR3skCyJuBAXSQOAoszsc4g+RpXrW8hqGIlGV4t0cqp7nh0EISf5qVEfQjYiO2TenmWo12Ib ckvkM4y0t5bMwTTfgrNpkBtVIKu2zE0GHQyR4JByTMm0edXSas05OKP93sdz+fHS7RK8Gt9F4UvG 51sTQyRLZAvUenUZVoCzKOEbzHqXV/2R8yCAkZw33XQTu96oKYPFEHHDkuVC7EgrWu3JR547Y7Yj SxaRYWtrBQHLwYYghSbFjRlDfCL5jN4xxJxf+9rX2AHnaU97WhcMUVbW3juG2MLJqi+acZdeeili 0YzrzpfIlNwz78XDVJ9lD/7vWKfk+PTWF2eYJZbb20pAfz3WI1F7I2fT4/cnfQ5HVSxBxsJyyGAh nP01l5l9jmaT9Ab0OexwnuUzPPI8fsu3HM0RrzPP4Sh1jnfJnJDP6F15l5/MwTTb6ZMaVZM5pOZd +kmZQ8oxJcpQ7kRjrnRUh+o80yGbkchFRONKAlkHRQabpy5nlAj0CM7SX9VB8weGON4xBAwRMSwt Y4gV5XMzLsRfbaf3qr+dMCTzGb1jiCjhDjjdMcTyB4shjpeNq04y4o3J36wemRI725CPPJw30MNH /KmmeIF+v40pcUyUCzGFn7S1tTD0YMjpW0GTHX/NHkN4CagQn9iIxqAEssHTxtclf2MsUG4z7CGB SVCIc8AZF7lz+BVXA/XS5FFsW3gwlCmJktcMcJeNiEfR3OaubBn4a64xe0Xm1BvLs2/M72fVdFL4 k9kECPPSa67g+vSlK6MH5h2D8SwjrGSy+jrdVc+XFT60Hxg73hTX2fHw+PldeI3+cnajCXVQDMlc ppriKoudMMT3u3TpsljtFKaExIwhIo+HRWXssmoP0SO0koadt6vSrPM6fKzvO3piISL5knxsacW9 0RX9pAVe1TCkhh62QcRoYsiyZSt40lWrVvATTxHdO6y6wJaIUOkRQ6bCHJx169YFcS593ul81wMX jwhTcu2yr3/sve/t2/NPVcdo9aLClIwwImlNCyuZh/CLHpPmgwVR1Y1ab7IO2ctxHQ7P2rDoUuhk Zl/0A7I340NamteZWfHeHDtiHtsvzyGPYvuztxTtd+CZI7dKby+wLGRtjc025HZmz8warT2nO4oc 67dSNWKJQ3WqzcFpGuYj3APGa3GZHZGbHa8tnertEkP8TmcdzOymmhXRXV0wJFgHxUrhTQzJ6KFW ZuzyOsZJ0UTzeHQ3ajNr0uRUfKIc39bEkCZ6mNIJQ+zYLAqgx6LLFKjVZHp6x5Cp0C/D+jzpRcSU DJkj8cbClIxiv8ocSXz7qa+ptNrs8gcerC4gDHGjo8jOUglTRtUip3m0MOw3prvwAPklGMLnCHJF jyRqzDNrgpng18zcqMmcqSXHu1gInhyt4kwVwihn8rtsUd6pJwvdLqivU0un5bbQPJn7sYWZ43Fc hhVKgiN5wvmXkAfWJB5506ZNpHzuc59j6QJ26soAqnxGsTeMy6IRLE8dfIk2XPYgx2Wrp1yjOs27 CaYwtCNrtJwKetEWQxjwiV1v0Bqhg5wqRda7HC9CD4mcqrlaaZ9Zu2NXF47kzgUneJEL9+yqvcXM oOxed+6QMSTQT2xs4dKJHXCM4RM3MlNrY3jS4EictXfVVVf1jiGTrF/KyrsFQZMdyYhNtyGPTMmD p//LYcrhqun/XJiSYcrwJLdrMeR5N5kPyDa+dqI6z+cT096o9bxOiXEVchWZJ7AROQZek1OzIHMk +doScnxG9kKCxQmvi+A4DmvR38rPYqs8HIkMXgSIyW1z7DZHyzeFaMszI5LzmG6KLbHGzJGYQSGE KEiJyJJc4BTkS5APcst8iSTW6OpDKX3wEmhiSGYFLM+UjCHyGZ0wRP7AT445RQZxI+tmRoycM6NQ uD1dHi7zIs1smUEZDoYoB8u3VfFn6LiI0WxD5kjErkFhyOBf7AS4oxNBkptunsKUTIDXqQ44hcxv uWQGox7BNPgNaHo8WvGoU6xX6Exd98HJ9r72rP4uecKqBT6yhUEex33jWx4SFA5M9zprbLQtStYX MQ7Go/kUtkqAy1a2H0K0XZvD0FpL42EzV5FHE4x9sRZL9siRKPI0K1eupBC8nCqCp7XrzXVPeiYP Pn9uddfhoxVt88mPfzh2+9Tez88+ATrWyDUx+CEukBW+tZFJU1kmIyfdYZUUfZILI9K6Y0izMjUX feFAmyjH+bpiCFQmTMnq1VXEVRNDjAnzq9xcfyhzlurshfuqVc46xZEMVhCyJuuXLe2CIcKFBpOs bZ4hmGsUSe6//37mGbn+SsYQc4oDw8GQwT7j+M+vlGCaRYnaOX9H5Nge2HgFTMnmtS/m+sDBoYwF z55V9bpLjnwtmBJrKYunjVhvERRc/IONnXjHUguM4HLmMxw0KXoll0B+ldzp9Y70Ow5CfInvngPu xF/jzEXk1AggxVry82i71J7Q2k33Onc4h2yEJ3/ykOo30ZbEgJHl1+4ysxAZI7u0MKY1+pjRtkxE c2+0MLdNWdlmYddFKhn8opbLn/zE6kM7azGY9aSrryD9h7ffxfWOR7ew//j3vvc95xjb1JD8iL3+ iVAQ8gkqW3z3zU5lmYyT9xZ9ktdhjHx3DGk2W32kHFTDSfXsCRUYsnv3XkYwzztvbVsMUZs0X5ob O2SHQe07Z/tOyhkpo+Te1qjyvYsWdMEQkUeU00njooYhykQdh3u+5JJLiISLvp0lhpk1TAwZJ91m BJsxaKNk05XP/smf3Hrez/Bq9h8YyvTGObMr/Lno0Fc+8ld/ZaBrMUqG+EI7fdL8BgMEqIqrHDJ2 62eAM7M/gkLQfs/MuTa7qw5IKkjMem8uwYgNMsihmZML8chER4X1LVRmYI67PEh3ECd+zS3JcRs1 AQVT2mN+bveD51mwyyxLvs51aa5pBnmhBLIPJ1C6rombSJ155pk8JsDKtTsk+7B33HEHAl+/fr3L uljmFDzsCUrVC8Ad6SExRIdwTEcyU1ZEp7xXiC0yJUZNuQN2E0M0IPzo+jlxnUBpkiaGfP3rXyfP Nddc412BIVKbIolfBZCBGmfNmgOzcu/N7/u5n/s3u2dcEFix7Iwn/PIv//KrfvqKd/zBH3ztj95Z k9hnDhx/5jOf+bFPfeDbn/vcH73idT3KU6Yk7wYsVgQOBIaITjI3Gh/iQHZvdIRgStgBx/zkEYJ4 zMz6aLrxKxXBuXLtLsHdMSRi+2izCDY5nBwlWWNK2r5Bnpfjgd3rXvOmN92469oKWOZVM8UGfeyt 1iWXKZm299Nxe5l9M2hJdrqBPkp/jbiK3F8RvcM6Hs6y8dV6iAs5MiP6eoCF9/pnHuv12lZF/IdB 7LpcnMNqiWJlLzznllgO+Q04iLPP1Yxj75Tfe/3V8mMWAL3fX7Vy8qwfr81v2yIyH6TOsSnKULjx a8ry0vfee6/tzIfrV7paCYcCnIKHz+4LRbBgukyecQaRnt3iKSilU/vIvAhJC5rRXJ0oY4gKbuya +mL+LhhCmepFxpCMJD67Gmc3IMSNwb2MJNx+1113sfQQy4E0ZUVOTBbciJtvvrl3SQYFEmijqjYx xDLFDfM0MSQAjR1wRAyfqBnlpgwtipC+rVu39oIhtsGm9v6MEyUnzwUyeD5Jm1txBfld+EZ6P7y3 Gd5XjJJB95ZwKGt3IlydFSGel8oWtfR1sjlkSzo+Cl47ljgXwIcHmTkz0ODZbzm3SwxwL/k5gA+X ExC2ePcyH3InnMnvjnT2Kr1hFVtqRJ6AGALjZ+Ne1Th7V9QSxpCl+T2TzgEHIYQcn9I5077xLq+N jVUgSiz6ut09TDEujI8BOCgZkoNDZ5F7yWwgLZIRsj1ToO3hdh6HbNwFAGWVmLN0AYEmrKtte6hF sQjig37xE/wGnWNNPR5F0SFJeildgmujf8w2BeUzHl4vnZM3ghZoQfKnGCICqFxcoAvoL+cIEUVB eHFtMUQk0a3X88kYokYIRNxuRRwqKaY/c3poErpjxP22h77/t//rj/bOXHp48Rlrn3H5nfuq8I44 5q1Z+ZyfedGdt3zsXf/7/+tdnna28JFChZsYYpninr3Uh+LQvdF1Cd9DiAuADaJUeOHsZEPK4U9u 7AVDQjUmmY6I0iFPPxzaXrVj4At4/DgSOzJ7zuFZsx/vBvb6l/dq2+WvajFKetedkxqOFWTkTL7L vL6I1oBrfsRb5x3mmTXZ1/FeU8jPm/NL32lFEz8qgT7cJWxZr16RypwPP1SeTdeGbXokZrB8n9S7 MgvitT6KVkv+yOWSgyPptAsPbQ7uhzxZN3LEviYOMhSA4hDdTrpj8Ij1gPFdUJgddjzfIO9Ohs+z KeP7OSZz6zQ7fEI/sVmXRYPQ6Iht94V6lwiQMUR14Ces8+4YYglhrXItU5JXR7XkW265ZVkrkKv2 MjK/0vt7kilpMqa9Y4htlvnItoLokeVpHmXoc2VGalAYMik1JX8XOr1B+xiYiwx750U65WyKccr5 i72rymBzQh5wC4pkxJlEBe9YnwNN0PiIYnVZ8ugpeUI5JQPEHQ61LsaMKZMMkhCOgJrTMsMO0NmK s/ZKOGEaH5Rs+dwbOcPs0HYW7DgLOh4+lwSJNVqajyyTkUd/myVInGY1yK31ujLGW822TC6kiyzN VRkIdNX44IyvQ7YcUwI1Rcq9994PN7t7987aWxjsW564+REOz845hBzUiF8Xtz+MXyfuk07clrtC id9RI8MkO5vBpz5jdwwJKhHduf3225mNoqryiq2ihiEYPSE6GIeIKXn0+NoahsyZMy9+vWjLwB54 3Pvr//iP1PJfL11LFXcdrpsszfdiNMkDSxfXMEQsEpd8dtFGrdfsEHnEEC7IjOjI/xgtXc02uuCC ddp5bXFJ6XXHEHfR2rZ+U2BI3nV84va0ZssVI/F5nHuxtzYdupSYklsWv3CYQlh3/z/m2TfIuXhF wxTpidu1BO39XmhRyoLknWVkLPRvvMtr07Xcsz/kCgGm53PTc8qchD5BPrLfYLsz95AFYc7Mnfir LfQwJddoaZkNyjkzg5LHei2n2VpT9O0y0xP5ZXe15NoyJZk1cTxe+2bEXvmEKghpaBkHU6I05EiA fvxybUTPE+rhJkljFbs6JXpkjWted8eQrI9+aUQPP+ReZwzJ6xhlzqOJIZ0YkSuuuEInR/LjpIfZ mhjijeJeE0OMpGnGi/i8ttYWBoa0xSURqTuGiM8iiRgS1MtJn26yZhh4X6PAlIg8xSgZgZ7jS0Kg 8RGlUHsz6XRiNIQ+LX2iJ6r9bh4OdUOLnkNWgDwkqoFc6DnJFnAhlaIeUjg8DYTB3Xff+cEP/m3M Rg6O4dOf/jSM66f++j8v7bsvmiGZIdl75513fu6Db1vW/0CIQ60Ou0S1tOUe1BKBtDZP7TVaJR6T nA7fGi/iaC7XOCic+dMl2nTWHduWF/E6jDwKj5EpJSAjRXUMuhPURpTrgw8+CB3CNaPjWIGeGSnj Qmij6hF43xOzCCQWDnd89jTRfFkRz8RLbDLzE/OhJ1Kr1W5azEuhtxseoZapKQ591jAE1csY4twT PRy1m3it++6r9JpixRDjUZoYYk9w/k6OKVEfObRoOe7Yuub1b/voU5796je/8a2KmHk3+578jL75 C37/T96uzvYierPxCCJJYIh0pvim0SCARMwZcJcxBDBhRFtx2XVtP7GrgIPpSom2GX3C0QuGwJGw 2XjGkIgC7uUBJ2UeOwN9BcFmx29o19lL9CtZjJIR6za+kqyQmW/IsRThquq8RgSGWqfm2CyVJzMc goK+jsrsr0Fjij4qcxgN7pzpCLFQ5dlabr311vjVFEvw2vaEV6H95DliQaxLiPGDl/Nbl2XmWJA8 8s1PdEef19I0VkzP3lJYadSeWZk8NpzVQxpAL6dwAJ26e5aM3MmIKUYpqDcJBHR40dRBixFJxBCP jCF5hlrk9yJQpROGmE2+pMaUoDveNaCJruiY5uDQBubd8CvOjzrby0ObLWu9GJIxRzzJuNQdQ6zd 9rsDThNDAqOGgCFSyL083STPM2pMybQNGzbQC1/wghfw/vho6TP12KUmudAbj6dkmvKh35OOqc5P LoPWPCQPtAO05VUbEuni/iR3ksfzzOP0FkdALcF0/AOxicS7dqxjEYKv/90vfOc733nxz/5bfo25 glzfveP4X7znPb/4k9e+6vrrP/3lr1pvy1WqJuj/v7/72895znMuv+pJkhzReGvJ7ILKTNQsZ2gg nTbyOJqTv2ReU0IAik9tq4ICVXSm6LgIiBwukeT0JcMdAFwy4ySx6Au/xuvQIMOCIYW1YWw/JS+Y O48C2R/diQO4Oz/43ndpWOnnU01zx+fzZjzJGCIFSG+vhZJ0xxC6fMuUqbxYPvOqACnEVEEYABSr V69WOzKGiC2ys/M3b0aPHmjB0TVPftrHPvbRd370029+05vOX3ziG7zk0UclRDl/9HvfQ5v+/Lq1 mAG3Xv0S8n/6f/7hb/7mbz77WJV/39Gq9rn9J3a5MmXP4mp+4sZp1cpMG2fN5hm5CORpWsMBudwr FklyNDFE5ARheBbWKYmnVhrGmoghWhWiltgihkBOtcJ6Kh9PyYghp62ootY2bN4Chtx3913cAh07 ab6VuR+6VgWPj7iUZwB4KJH+6iPTlvBNecema+wMQz7/4vKv08embbs/5Nn//ve/n6jsG2+80f2c bEGzHeNTq8e+VW3l40fUn/K4bL6WPDSn9Je/Og8N88LZaK78HTdywQHXyuG1v3oANwwJW5p9wjaY wsgFhzlnzJ1bLX7aolhya23Sc5/73O9///sGrHhvbqElOCSkH0ZRWACaUNHa3LCqxsfLxJZHq2g2 h8+lWRO0M3k2b96MzmMucw4pUa81cotyywdyswTwwtaCREAw0a8siAQcn3feeZhf0WFKPx973Sk1 NiUQ/bCmlfRz9bF3DFErRRKVUQQITiU0NKuqOqhu6oSIVKgPYzWVms+eHYCjXpPHs98O1rlZtWql +T/ykY/oqKjUcZ1THMxVQ/3wZ+TJdXmdVRVvhMPnamKIhkXwstJIPJd3CRdiSNSSkQS58ZPEM43M GAJ0BIbY2kn2rQwh9/LpH/iEtL4pfheGc7aPZXlO61u+Dnvn9T91HUJnftSksf5GAwGzRWn5vkLn 3fhd1OOXSzh8oFpaY++Baio/f3LIFsShtPlT/kC7UL4RLeKa3u+QUNyCFmn61B5w56ynBVPy0y97 A6XpZnnvjt173vCGN/zJH/23r3zlK7/58uvRvbtaASJauzIoX/jaN7NTIqxYUfTUWvsjg9kyq5nb rGVtil6gTyok+StPSoNlR2b1VfRJ36zKzvN5rTc/tRaYkfNyVNyCtixsrS148MhhXkprfGnu0qWL uZ2IE0RKQD7yZAnqAM3R6CelzCKBXiSQ8USNyBhCF62CqnbvDV3wCy1bQDeOKtQL7O/AEL+anLmX 7zecwfnnn19pyvbtbZ3aVXurEJOs/oef+7xgSp50dGfF5u7Zq7ZyXnm8FVreytPfd5Rvx/ve/S7Y 1l89aw31NjkSm2r6o8eq88OzB0LQKPnh1jdJ3c8HVgtNyjjmr2IIN3IBcnbBkA3bttA2JSaSiFFK jxsDsbtjyIoVy6BaWTMGA+673/3uJMOQ/OplSuLD1LYb+6vfjnftvbaXrt4lz2tmfLnOlOhDR4RB NkuHWdmkvL2tfPQDZEEzl8A6x+wVZ4o3Zh5CjyTzB3ID8h/BT8ikZUKixkmYMzMlmULQqqV573vf +yj5Wc96ll6O7ckMiu3Jh2/QnNaS2x/eVbAvzXr9yXSvLd/S9NL0ePQ/zInvdc455+S7grnRV4sy zeNot/wKtC3hrhFfIrJTeJanJcSjTcqOWh5qQkgg8KSJISz4Teh61gUz6/dnTbQ/yx+IIeqUrIBM ib9mniNfU7uBF3HOTIk5dR48m9M8fjtkWztxJLV07s21Cyw17pM/xYqMAxlDxNvuGGLbMnBl6WXE 7o4hRrGEYxmIN2kwJPphLwZA/nY0vxqDTWkyJf2sAogBSEH2kuJBdsGyUK3cFzUbtS5jWVX+Qn/3 HTywbfujDB+gV86g8atsn3ZlRstUJdAfzkRRQFkxeIn+gCwoQ6Y0ze9Qha8/rtHAY9P6prW+++hb azXGgWPtWWeetnjRv3n9G/v6Z//cO977zb4Fvugfv/L8n3nq5Z/8q3d+6zMfN77ds6FnNBv3Cz/D C86u1gwJwWHoqLUbfOpzmY6lC6RavSL1VxedFBpc64ySaSoOzRmtA3Pk8LTj/EOkjjRzcMHh88J/ MB2BoRkOYZcYEfrw7BnTF8ydw+jvqtPXXH755ZiDZ5yxBpqEJ9UoMdCVlkTgsEIoR5HAqZJA4K0Y ovUva7h581agpX/OrGMz+l17FPgOjVabRAN1RAypQKDFs3KgF6oGOQ2GPbZ7z7R9+1fu2bd634F8 pmpU6bT+Y8umV3rHNW0ARX7qmgsvWz57/fHj9x85snHRwvtmzfR8+bJ9ly7d+6Pbvv+in/pxgO7v //6Dc+bO+R9//N99innTj/HP63yYbi3yFlsWLIAm0ezIKOGIQMS8C0GkWJrP6Ny6jCE4gRdeeKEY cnT6NDCEAwmIn9nsY0lqhspXrFgB8lALz3tSDKFJOHVUxy0uameDJwGGZMlkA8D0tgcPruXQP+3A zBmHp8+b3j+3f7Bn7+Vjx/pa2fboL0zJkPGo5uUIBFrufqo1QShf08E/OQSR7AFk+1S4CYSSsw0z KIx0LnIJMiU+i5xkZhfkIbL3Y5l5JDibPn7sPVNLRL34FEHVhBcSvkgUkuNg/FX5DFjZrcfIvo78 UI4miTH1Gjvi2LkSdtqwz2vsiGdqx5i75557GLXRa8RC4i69z5jLY2PKUSRwqiRQwxA1Rd1B9ejV +vp+KhzuzH5/RoOsWaarjD6a2pd5Dn2hfPbDYIrIgKdx0003Mc0eVcpn40iENflX49W6fMbiJ2sh MxfqeES/BWRl/PEpmhFvPmPGENHDs3jCUxjHqrXHIWZmDFHCvWOIeK7BFLB8qvrPiNebvzWdCh/o aa0xFl3QbFL0fu29J4kp4UXa6SeB9TfibysKjC+ZqoXEfCvEN3B2ZNT+miNFXHIjxnpRA7/u6qox E3oPHoEmvuOo1Jz5UL03HX0iMSVf+9AbGPJ89et+XV3VaOBXY1M2HJobESTfue1OgtQ++tEP33DD Df/vm/4dme89WlE1lKaWUqNWFExGPAvlkA5AcAZK4ikEEePhRTpJoPxEPkV+lmZKfjpl5aGTVMXq Pl4+MCmkr15d7fCJLcKZnFQtEs2ZWflbS5cv40Hgn0gHsCCoGN+hGLio0s9rfan8OZYSUB0yhoAY NaVoYoh67QhOE0Po5LVHIKCEipybdt3+E6s254q8XtJXaZMxH7efcQbDMev37GxmI+V/vuTHaMbG 79xFzv90/wOk/OjD72PezU8fqVv5e1I83NaF1UYzRqU4++bhGRWaaYHpVgka+bnEkLbNCDzxV9Ej IyfWCVAsbrjaghiVc1o7/AeVwp3QKuMCjx+pVuuhtMAQ14bGPpuUGMKDIxnjI/WKjbxpem6kcBhT 8t551/XyarrkuX7H57vFlNQiS8ZSPydiXb42VUi/JPgPTf48yhsMCj3eCHnPcifZ+/Hepg+kpe+v +TAxMyU5ol4PQIajFkGiZvL9lim1PeaM8V3Xa7eRkhMcfsvzU8imWJcGikfzKbLXkq1yc+bnao4x y3l4KA09HtvmvBsVRl7E2TeyJqa35vvNsa62+jYR+2Fp88SVQA1DQnGCT21iiDrSCUOyxkU/18fw 015jR3KKGUzBZF+3bt3FF1986aWXNs8bN27E1jG/vzrvRi3LhwV6OO+mNvvGOX0x97D5XD5FxopO 103klCnJaCZuZAyxdpCEw0EukUT0qGEIkpncGJKl3UmtlL9fE64B/OGc2zAl02fNZl7Gnbff9uUv f9muUxmJZay93QtRMvmstiBW0unc8atWgvqf2QJnwZGTu4JLaJvT+rUAOvEN/qrRsOHwFcGUvOb1 v2EvoQQKjwZje6BRX/rS55iD8/zr3xizrvAPyBksCNfO4Pdw5RX0lgJ9QEumdh4wuJ+opRlFrwWQ D58oVgjQuaEE5aPDxJlEZWjhgg7t4Zozifo0BuvoCypbb6FtCNk5OCwRSaJ8CXuvU2NeraT0+Yn7 XR//Lc+IkVtresYQzesgDNoig0Fa6lQgjDnVYs50bzRdTxd2EBKR/NT1lN0nVveRF6kBWtuUvNZI bv+Crjs2ZI7Eu/Lsm0eXVQFhjy5cFOAm/tieJoZYgk+t1ptH6MhPgfTEARKdeYTZ5GoogSE6TrAC NQzhLn7KM1DcQJvX0orqqXZpgGedlBgiqkdwj4Ac5/zeNQ92zVrBF+QDC6/hun/+nF46Ui3P8X1V X33ptq/UmRLyMS/joYcesk93asf41/yxaWGWj59DDv2bPA4q39BkCxxV8aWav1NOLdbufIO/auln psTyvd1rz+g/mj8wByfNutJv0Cdz7Fl/Ig5ulH3JJTtqm++1hE5cjoxOJnsUpofXyickE7yLKXpR XtsSmRvXFdC/IWzKSGHOlGmxKoMmVF6QqvY2x6YLlVqmoAQ64WoTQ3L/b4sAKlFmJcUQ9U5WAAWJ wHPZXLECRQimJGAhQ0TbaxLbHupXp6N5izXaBtlZ29wLhphT9Mg4I0Zl8SoBUcLIX+oKqeYVoZoY IlOSMURUseW2c3JjSH5rnfR0gI17LKaEBbZO2oXadjZAm3vbzL45fuTwvt278B1tQS59CmLHSR+5 Jn2ZKxKlDXRN/LjSuWMOCwDBnyqJcePhCjjCiqZBTuTPuaquA+S1v+bX5EwW76VwMh/tX7Zj76xd fJA3bNjy0EMbH3jAayjYiy66AB+M7W6cg/OJP/2dn37CGZ/5q/9xet8eF3RHXXEd5Ff92NP5OIfp QEvQz2rphNbMoBimoUmuhkR+EsMYCgQUTdxeKzYXpBwBhV+pgvZzoxNknGtgObQKBtXylbO/Ci4O 3xBvz3iNfk/uwwbnHzp0YN++PQSKAygIyk2Gwwwqff6kfb5kGL4EOuEq6RlDYpXSLhgi4KD70ZNV IuHFDye6g5KSyDiLmnXGo9vP3rmLe61Ot7hplJPiHJn8r3ezw08a3EJFLzSOmJVD7bu279j5aDUv hvxyouGQ6LbFoRXlIZI4yd8g9/xqfFL9Q1FCjPre974HFIgh3GKBlNPEEJucMcFKxRB9tnisjI2T 5ruZX1p+C/l6ALdbs28OTe/bc3RgcLBtd+rUzUj33jazb7rcM3xVnHwl1OTuq8r+fSYYmtyJOVWt +CRriXPUyIka5ZB/zc3Qb5ApkQVpRsu/7nWvu/766zU1jKt3XQFHgkOTdafU7RjHjWbkBsR12C7h 1TVLMHOziw9Y3K3/9G/0/yzKs9BjG9T8qMhnkcsN083Jw/kAoxmpMcXxYKVt7bX+P/l6bHmi8SCB rLC5PVoYg8KQ4EVqOmixluZPukkyJc15NzVzPD6rnT5FzfTBGivZzlD1bKdPlGPIMjIougw+uSXd MSRLQAwRYYJPqmGIvEh3DDGOPqPcZMKQLNtOimMeY0qyNTa06zYxJWpF8zweNHm8taEpJWfc4KPT uWVHzUPvBwuy36MS5pkpwUDEY4brQ4reQxPLwoLxsxqFMEeflA99/nNt3+bq2XOe8YxncC8mEQut RVz9y37seVpI0QZbaO3NEev8RnyifGg32CTjRdo2JtIRmk/BWVtBotW7dOYkS6WItD+ko4gUwcJY sqRid0ikEMx2LpBhl3o1X7RRsNApB9cn0Hm89bfSnskhgdwh8xPZ1Y0R6Y4hWde6YIhfBdRZfUGb Yv+X8/buozp5WddjVcuakSXNCJIcO9KMFOn+jowjaeKAc3w2HquWqz4yu2KRXdfVwzlEzbua6Jcx RCkpVeTZAuHjYB0ELlE1YDVaL4Y8Nk+wmpLTHUPIQJl5py1BiZRJhiHibY4psTs1v1O+o92zVxJT 8k/rnjJMJX3ubV+qxZRUxm7bQm1QObIEmrJiIhkZ6LgaJZEZ5dc7Cb1SYVQhgzNycIM36s145A7h XR5ZLW2PJWu9Pnq8GutpKvPaxUu2bNmCYUvPY8yH86aD1cf7guUraKfGjXfZKplJr32WbDDZEp63 VpdmmXf10n9sv+XEpH/a5nJGAAeF8LwxfcaBHn4lnRXXWnOXqog2o9jgq8OgkU2RPcpn0ikQo4Qy EQi1O47WS2vjFZSLIoFBSSDjRu5p9nCNku4Yko2SThiiXtDbAyL4k06O/rJ4z/n7D1CIyr7i2Als Zymz2rM0jZLK8Xrs2DWoJwfrWpvzNQ+MEhIxSqpHm19NhL7/saFwUYVfY7Q6bs/SU6oZQyiKDAbm IyVu37OnMsXuvfduJICE5Wu5RRkuWXLaSTHE/C6CIKoAOBglCHaSYYhGiUZYPppfPd/CgaVrP8Cx 7KLm52ZQKS/b9L3XvOY1xx++IyqtjBKKQNwtH3rgnRWMbqtI+Rvsh5x5K/Rv+ZLouJFNJlAG1Vee TQ15habiWXWOO7ajGB2W+RhZRJFI279ZmnCWQa165Y+ZINkMirHbePY8B0fmQ2XOhlEoeXREV3zS GgiuJcNKzZTxJ00TATpghdsZFM+eH79qCDqf3kO2g6DhVuzOCQMrx/A7Nwfg5qHgSLjF/YfNk+XQ 9tWXxCKBIUsgd3gLyZ/SjCH+6ow5x3n5/okSMb8mc6gZQ1TAWiNhSpxbt25ftQ+XnEQ20931Rr6k O0fS/fGHz6D8YFYVT+YexRlDDBzJjllmYcUif21iiOBAxCRMSbhbJIozsaN4WwwRK/hJS44zd8Wr BD0oObOtEx1DmkxJpycy51gwJWGf2vmKXdJUwqzzLmpEt0YfOIe1QT8OmpQS5CEFF/L7J0MVXIc9 EdlyjRl65C1QjBofQ0WkUGawMnIJ2VDVe9Aosc0DSwMlD8D8Ki3tj9tzHFk2pzLHIxzwRHEX16HG wJ82UzxaJ7PJtgEEnrmLQBnOMDRhA0VdSixq1GhrTUKquBNEp4GYjWzNblpC4w0Qhi/hLhmgiQ4o 3T8Y5ddTK4GMG1mPmhii8tI5xRBtDvtnsJWqQxND1KzsMKAIOPRnnnkm6WftqKJf5SQyRLDYPL/K l3TnSLrLcPgMyh3zF9K2h1rsUcYQUShjSP42eS0yNDEEu4Hb7767Ykr8lJqTMzdmfGhiiJH4yNCo F8+B7QwWO4hDaUTyTQIMaTIlnWwA+/MoMiWnVl0nVu1ZmWVH5s6dz67WRE+CCH6q6aZ299qjGahF YtObiQ6dFc/bc9SIiuT8e00WtCL8p2YMh/kzBuWVVOxwdETaY72OfdQGoUjJa7Namg+SB33kNjR9 DHoXSgTKpiFia6VD84qxlK8k3RmHe6mdnNlocGXGIwerIZu58xdTyLnnnRPU9Jw5s2JyE+9Cc80S KNx5krQNWwQnkgdxlUYq6qSBE6uLltaOcwl0wRA1ywn5gSF5TQ4fLWu6KX5o1Tg/LWoofZsy5Qib TMmsuXPIvHjLI/x6+vRK15pHjiZZOP2Ea2HO3UfbD810fwWdOJWHj1Sul7sH71q+vAuGaKuJRRlD RCQHbsQQnUDYVs5M0FNW3OhdGUMWLqoQbPnylfyUMQTXJV6ZzqGVTiYMyX0SBrpmttqjmodMydev fvowNe7qb9RXdC17fwxCpNmecBCBneGwwfHOQQE/6g4luORO7e2SxxKyyRJDFaQ34zbMH0MwflZV LX5yFrF3Nb+pshdyD7Ykdy8ZEfkbmYloSeQPs4BfNVw0L6wrS0M4kJXRnzC/TEmTv3HpM7kfR9Z9 IkwHhIMxQcNgSuLZbZuHo+8LqjjXeQsWnUYha05fFa7Mpk0bQCKDXrmgtMy+GKoi9K9fv94LW9hW hoPoHCVrkUAPEuiEIRB5/IS+OLkjMCR0J8rOmi6SOHRrqLgpnhlioEBGLrg+d8/eGlMyf1G1WPPs Bx/m1zNm1J0oq8vRJPPZ4e7xmLbnWD3UvQcB9HXiVDBKuH1ra9GLza2FRjphiByzep0xJALhA0M0 Slx8VjmIUYYVZwxZueq01vh4tXhjxhARUvx0xs3kw5DcJ3N4gA+esTe/X5mSf1p3We0z1/zwdU95 3o9urseU9NKNSh4loHAdCEAB+Ciee+65JHIhrad5Th4+iqCJQ5LZdxFQ/AA3pZrHTf01my/+mmNE 5DnkZuKzGj0gU5p5HpAlO3iRI0VMb8agmFKbiRMdMbfZnMbQ5JgSQTabRJn1AUyVHnkEkTyDRp/G 9mvuGAbrpBtXwZe2FdD1bJpzcLxR2HJIiPFgGsaygaQET166epHAqEqgiSGsskOiW16LIfRhnY2g BPLQTHYJsvapkmqW8AJDQGlsmcv1tbuqBTaa349mNElzndYmRzIcEWV+RdYkr/T6rcXVbhXIITBE s6zJtooY8ECBDKawBAAlGIuDvnMjwzfo/hOe8IQYfOmOIcAI0C1Hq8S0fmjSpMSQ3DH8ujlLq/v5 0KKzYEq++7QnVW/wYIXP82ZXOO91L4f5L/7yDfXZN73cXPIogbAk/BxClrCnHZ9MBwX4zqEA4ghG CX/KYWTfxc+zM038hOejOXyTB1P81WAu7X2teJmGzGQ0W9s0d/IcmZqlHOUHgKr2nB3blv/wV4Py /NNWuVCj4ynmzGaZbTOnrA/ZyBAGnFCSy6Rq+ScSqyGb1vCQsOK1PiJPhECM6cngq1kDeav1Q07y kJkNhMEdFuHWsCM9+6ClzxcJjIYEmhjC+K9GSWCI5og8ny6H2i2SqLlhpkcj/WzLj5qHgBJKNtD1 aXvrG/V5YzOaJLMj5mlyJMNxjjO/ImviDB3n49yybKk+W2CIiNdceF5Eiti7jCH8hARoJBCN0ND3 W2+99corr4wPbXcMkawyascnJT8CxxGalBiS8V+Y7eX99p9xKUzJV59wMfl37a0gd9H8aqDc614K Mf+Tvv2dwpQMHWriI03n5iNH11+6dFnry9pmIi49G5ud15NjMqw7DAsuJCG18V0lzM98Dib1UyqN Fmt/cR3B4c1Hol57hr5CNh068RYqefZI8uh106yx0uBaoiNmuo+W5wepla9Zxo0RWeIwkOCrsSJA RKvI/Ni6DouQPPMfo/drFZGZ0sR34n5IXLNmDShP5Er4XnAkpLOHBbbOhg0bqEt+a+g9o9xZJNCb BOyu2s30TNSqWjwqdqZ9PJp3wRBww+CJ1le5YkyZmVfDEPbIZcxi7bFj5Ll4X50p6T7XZrDsSOY/ 8r2zq42q2nyiDh1ozeBoRaXIlxhTcvPSak/yzNfKHu3cva4m4MUL74kUMUQsBRb401BZ3UKMM0Zw cCDNHxiiOZgHlzthiKuEuZsHpglNAkN4O90xxI/95AMW+3Df8nXBlPTW99vnKkzJcKT3OKaELg4o MOOjNXNsYOXyrCTxMdYoySyIww2OhuoWOFvE77GhJ/lbHoM4pMuyeHhXk9g0RkQVxUSIMkUHS84D Q/IWGi65tKxOKljzME+efZOJCn412iZMh1y+xhmmA0KQ75Ej0cshTE/vx7g/anlshZLF5GE5+xZZ Ur0UuRCRnTOl8ROFGIwMlLjSURglQBXZILeFFfIUpmRYilFu7lkC6pGDLISjcRGDv7UyyNAFQ4SO x46KNWTvihqG3H777VRxcUuzMEpq5XefazNYdiTzH/neOfVlLwZasX9vhUXeJV9iTMlNiwbWQqTN mibC18HDlwWGiGNzZt0WKWKIWIq+k0GeyWgSFxTBBKxhiO9CNLZMGZEmhpBN4AJDjMZznXtK7oIh k9goQRTTz7wsmJK2dmftfXXKU5iSnsGjXUalHJ86GFcjGziwnZ0kRga6bzYdZA78yZUBnYXvrBNz xnAyv2rE+BnOn/NsFuQIDy39Zg/IM2LkORzuiXkxtV7Cdz18rxyDEnN8fLQQjOyOQKBZoGUjr1Mz lXwicrISa8sQqVYZyXDAr8FwcB0LuWrM5TVUfC4q53ZGk6gagrqySKa3jLw5lUHmeLDwAbJzgFCU 70oDvEEHbmIOjjsGD6tzlJuLBHqQgHoq2+e+ThlDYOz07x28oPM3V4WWTxU31AXOKAgp3EKvJoUz hbPdRI0p6WW/38FyJJ0eOnMk8+afWD1IHNi3d2D1Z/58ZG+FTluOV3m+vHxloIcYsnf/RVXKzB+v VXTG+ScGpJYd/5yCbYshBPzGyraub6S5owvEdVsMMUbN4XgLByW6YIjz+DKMTGKjpHrMFlOy/nnX 9Gh8dDJKfnvWbHopzNOJDD3oUckyIAE7mfNu3ArOeGwHC/guOi3eaJIQsd3U+AnZCLVOlbPTa907 YKnRkGfHWFRea08jwwgP+QaNntw/ZCzC2yC/Qy0aOs0oa/0DD6fRWqBzfIwOyXyPbQijhAt1WNMn GyWZuQGHWw2rSssGjXNqZDgqx6jlhVCIZpwuozJRnq7GyGTsCHRdsnAR1/sPVZDt6q6ad0a3+Fwa gvzJT26v5Rwcw36LXVJUfbQloPq7mDdYXMMQYUEv32vNcZVRXeazGghjj5Wn9Np5bThI7EKHxVNj SjoZJd1n2XT6nHRPzxzJ7Dl1nvXggRM+wLY91XNtbkWWfGHpMorV0RJDDh25vLpuGCXrLq9GwQzG nLfvE8b2tcWQe+65J1a2dcqrkpSjYhCnLYaQgRdhTI/y744hDgFnBnoSGyUIR6bkO1ecPXyjhF5K qEOoXpkSPAgUUvrGe59//vl0Zf0VOT26Yy1c2eW/vMvvun6PKuGR40hqbzfMCHNaVO70mgWme+2f OWokA0fOIy+i2uT26D0YRurjhJGUzBRXd33csvpBNWtmWa+1aAC5GwXVUSYH17GNpyYXibSEM8/o aDp5UHXkJkiBT5SzePkqsp19zumk4A7SYAxEauEnbEHj9o0awT4k52krltO2BXMr88V3xEFOEikc wOKCyJKA9UF0iJK1SKAHCTRRu4khdEX6JJ05MMQl1DSsM4bkoVLDPJsYgr7Udr25qK9yh4bDlHSK Dunlm9RkSnwo+RKZkjuOVcPNxpSIIfsOXFxdN8yRpsgPz/zGNddcM3/fVwJDcDNU8xbwntgBBz6V PK5vNFgMmT9ndrydjCGbNm3i9SFwIaitrdZDN5kwWXzjF154ceyh1ksf6JTHfdmIRD4htwkjiXHQ UD/hUq98CDmzWmLr41exI4a1ZtHnuTOyGvo9YaeTWTvDOJLMdviNJ3MYDX7RTfHQyDDdtslJOICi +ZIZi1oebjdcI7cnbg+jxIgTq3jsASu6xTFsozF8hMzBGNHCU2iU2FoaYzZn6Dh8a5Q7/JM8Ktf4 eRh57r2uRSIbtGxhBVirz1pbeTbzK/POMWDySIdoavCnUSNnn722Gs+ZX+15sXXTRlIMUuMpaDaw BZTceeed8e6ywTcOultpwiSRgHqXjyaG0MPpjfT8wBA1UV32EEPygI5+RRNDjKIgf+x6g1FS6Ut/ fQE0S+6FKekUHdLLS2oyJd4lXyJTcnuKKdGN2bPvQh6tF6NkX98NT3va0xYe+FpgCGiMOuOctByb EzvgXHT+BbG+0WAx5OC+vWGUZAxhWQGgmxg1Eh3Ubh4Zt3uR2HjOY39evfp0Oqd7qLW1w3pMd182 0D4euTAlPb39gBU/4fxpZAnDAVwLMU5bzYtxOVPGz7Ml5NiIXHHMWAlmwkgOWQoPX3yT7VCBswFE nign07/2Er/0OT1HkxgNGguOUa+lSTDYHgdoNEccErKFmg7Ip9WY9ruDstaiA160JK9QgjxNpASX TROCjTsRfP3VYSxn1iA38Fd2xAXTnLlHUJvwxI28EWrUduFP7BVycpdLETDuTrqTJ5tmX0+do2Qq EugqgSY6ZwwRJZy42x1DNOJjNl8t4iRjCL47jjsrlJDnSTt20YBOu9vY8O5rkzQ5ku4xIj6v82vy 0YlreWB/xTfffLiKVb93/sAkAHR2+85zSe/FKLGWK9Z9QgxBRM46BEloDINlnD//pS8++9nPnjGt wiV3vWliCGu8Vph2tJr3xwAxIl26dDGggRgjTL4ThvhZFf+bb3wyqUjb/hxOrI4uf2qHndRekR3X 2vPeYpT01Fviu0tuP5N6MA52+JJi1Y3Kxn9sXQ3y+EGNlVhJyfvLeK/vT9DRIDCSQyMAHbMczrYk GJHgIWpjmZRj/EcYMfGcfuyNEbF2MjtcKnfihRXxq9yGY6u2J6YKm4Fz5lo0BYgPia6WR7X27NnF bxFsSx4nNuv/OdbuTBwn9cm+UEJogjLHEBSgKSobcJiJFMJovRxMNXzTGtwhJ4+M/ySbwp8EplE1 QXDU4nBPmYPTkzKUTIOUQEYPb80YkjW6O4bQsYM7ycxrE0NgAbGzL7roIvr2lVsfocZOu9vYnu5r kzQ5ku4xIpbp/Jr8TerEtdzbYkq+fagavd28cgV3iSHrH66uezdKVsz7C2WLgmN2SD9ziGb//NWv 0JhnP+OZkdLEkH27mZ7cf9baatsKthABQObPn8s15ksYJZ0wBFeH2pvrqSiNyceU1JQgv2t+QuY6 wL3oSu3eYpScRGhZXvo3GAT0ewcg5Azy9N1MrpqeU6xMQ0FuI+/EqwI3VyLxrlyLaqZvxEVwKtk0 kb/RxAlzJzMxFKg9G8MrIQufy7Y1WxhPYYPjLqFWgyObKUaoBOvjIA55NCb6jlY2MsrPQy1cslT+ 00Hl4GaswlkGXuMD0X6z6fEwAMTZlTHPOussA99gTTjIifERHImMDnYJOU13Hxzn4PjGe9GlkqdI oBcJNDHEOSBh+jv6GUV1x5CMD96SNdTAKXSfQfpLLrmEX6/ZvrPSi573AW7OvhlsNEmTI+kkJdcp cd7N5xZXEwjEk0cOvLF2y8yznh2+zdGHv9K2wDOXvJ/HX7K0GqJVx8EHUgxpZ7HEShrXXFPDEP7k RcimOBNK/psAWMQI5nTBEAwUMITypxSG5P5c69sn2I60Hk/N5qjxKDIlEUhQeaG9KNVUztP86NLd +f7RiR2z9OMaIpJB8bD35xTTBR1hKH//NFaydZl/zaOVsSYszePTG5xKhrZgSsijj2VgqQwnOf0q R0vyvXIhOa7FlttCDQ7LyaaSmCK34a+YC1YR9RqU511Ikus1K1e5DFo1wtJXRdgYNQwdGtyMtRvi J2cjqSOn4iJIPB0FwotwzZLSZEACJLKElD0+OBIJGGELvqQ2B8e6il3yWC8u/w9XAk0McfhAo4T+ TP/MetQdQ3Jpzb7qukTyfw4JPetQ5a32vg9wc4WSwUaTNDmSzJfka9cpcd7Nx2YM7ODDA+4+9uaa 0Kef8cwT8Rwbv9b2lfzYtTcBOzt2btPBII+8BYnAjisSrVu3roYhLkPnUDLmCLBw9tlnkxPs4iC9 C4ZQEYVTy5TCkGYPjNdR8+jkS7JR4tetxqPku7guRslJEEd5ySiwYBpo4hCDB13f4QOpQlLyp73T 5y2Lvfnx62SyWJr3ytloImR+Qper+VrtBHInHnaOfG62XJ8sTwPWHNG3MP60GTvirBxjVixB3kXT zZQFC6r1WNmNE8HqnbilJ0fskhpj59FmzTKh3DgYJeDqIwAKRbEOSmtWZPWw2iWcMUcoljyMtVOs 0lNK+Dr8hGnC45cdg0PU5WIEJZAxZOXK1djQc+eeWAIxY0gnuruJEmpB07Gx2UZlOQH+OUeqoc+8 D3D3vX+78yJGk+RVRvInZ7AcSd775mtrqj2A2AGC85a9v1BpemJH2o4Fh5myeu5n432xZglilPVU Pg5/Y5Rgf4Dh6r4McWCIiIR90gVDcixaRAWBMIS4TnoMES3th0oPQSGx5z7vKYjRsa1v33Qb1nDm m5/7jKdccMEFf/m//rpmmsiO8KVrW0IxSk4CPr4MP+oEjjGX74lPfGIowx133EF31BcXUPxs56PG JfBTk57N+fWTLKfTvbYqjA8u5CfUQz/V+ZC3yOnGlNBm7rLlzbri2aOoCGVVmVtHPXbEWTmW5jLP eX0UOZ6FCxdzsXx5tcevNh8wCkFCq0AQ79UoySaR7ReOndfjzB3NGtqGvbh48VISFy6cL0kTcSRo C/fi01CLr8/YFFpIRTBeyK3sGHwSZSg/D0kCGUNWrGBCzKprr31SWwzpVHxTN9UjPxLNXw26dOLx dfsrZyDvA9x9rk13XsRokrzKSG7zYDmSvPfN9y64qIVgFZTd8dDLKDazI92NkvOWfTUyzNjx9+iy HEns1s41EmNIC/SmFuc5cktgiCtEY5R0wZAci+brE6AocNJjSM0oQZ4ALCMGX7/x88jQj870aQuv uuoqGSmP17/m5/70T/907qKqH9YOCnT/uGYJxShpgwPZ9vdau5i1STC0L77gfDjAvQcO8h1l/8lY 60J73CM+/2EhZuDwQ2uZmZ9o+kN2BXNaVJvmtpL81dKCRyHRdOeehEnLtaaPMRlN/ywbts0a/dWI FgdQHCNXP+WijVfPA1sD03qXLSOPUSaaBZambxeHTSJP2Cj8qXHjmrCzZlUycSTYtSyZcUOB5567 LuAJ80jqJVYlAapI4RYxxTaQwjolhSnp1LVK+jAlMLIYkgd3OvGyeKvEep+3t5oK21yhZPhMSc3x DS3ODEr3tUnkVO45UkW8/WDWHMBh3+rVIee7N15foWjPTEmOMjl/zd9aTsSuCSYYKISOXXzxxfgn 4AaJoBYA5b42uOxgyKpVa4C1tWvXBobs3LkdHOsdQ8AoSmuuVjLMLnRKbs/fwRz5YTomRawavH3X 7je84Q2/+u/+LQB79VOezq/Pue5aOJL/+/f+K10UebbtMK4J+/qfuo6+mkuoz9o6JQ8/Div18x/n lhE9W7qP75lYYKfncB8Erz34ydGNOFCDOHjB2g0aEHFoQ+Qj52zmz/fmX722aiul2WTOZxtpnlxO s8b8XF5bviUYnMFdnDWqqEUXpFasLTGPY14MnTBi4tkSPCs9R3NCtqRYgmvpxnNREYYF7IhjwEBP HM5Q4MWRwZZTEb9aqW0wxR5og+O9j8NuWZo0QSWg6TwiGGIvtT83NVf04DtKz48otBqq0Jg41Md8 5idp17Zncjoy2/ac7+qexxqtWqXLCKDD0Pu7Nr9HxpBAYy5cOODGG2/0a8oZN4Z9VcUNMcT2ZAyp BoMZbOsZQ8Ar445rX5Den2Vc5YynsEfl5wKBv/Od75iO0N73vve97W1vgxexT+K3v/3tb3//+9/v PohNaZDCBCfAvFlCYUra9IFsIWYv57TTljMefOWVTyCR+R30codvfvSjH/FigjBUzVAPhxUMpMpD J+qzn17ZhVyj7167x8N7NTabQzPmiWm6UZRDTnncND+qM18yd+KgkgBhCy2qFThSDaZodtA88nCv +eVLJJNdFUCdDDaI6zxfQHakLeKEZ2PbZsyocs6ZWdk302dVXIhDTk4V5oJClJ4zbujfFH7eeed5 jbNCe3gQ6EQaz24gnLFFgrIyMqb1lBAn1YvIKw2MK2gojZnQEggMoWeyr/gQMEQty3rUCUPo9uG/ 9sKUKNju+91038UmgKIJm11Stm+r2OKNxytk+9aM+WDLruXLuX5oQ2vvm9Yqrr0wJZkjueTsDyMW l2NADqHdYsjZ6y7+2Mc+2t93FL/8zDPPhhrZvXuniCdKc8EGq0S5rl69clAYIiaLWp1WK5mIHTi/ PgTit4ALvk1c4xnCPP3cK3+GxH/7pjeS+KY3vDViSn7+53+e9E1bHkXms2dW92Yt6F5CMUra9BbN unwYTMq+LYwH02X5CWShCzp3wwmlRi0Y9c1BfnfJAVDkV6JAOzFqEMSDY5y+Nj/n2SjRTPGuZtss NjyPqMW5KpIWxl5k+HAdFPQwzsKcRkk2fYzhIJuJwQOZ33q1Eizfr76ZHbLRZInt92iSgz65Sc1Z OZiAlWFXLdlazcqhYUoJ2yJIGnf6wCjhV4dvLrzwQh0m0AFj0TA0biRIjYYBVdyrC8gtNJIYFP7c seNRHiGvNNCU50SEldLm8SCB0FkuWAdzCBgSH86TYghaGbvenL//ADc213LtvipJ08jovovN0CS8 45Eq/HZDa/bNd+cuodL1LcTIq7j2ElNyPM3EWbXgLylHpEXxQ7vFkIWnrfqbv/mb/r4jyB+jBFDC FSG/bhIIyQWYg1ezalW1wWfvGCK6iqidViuZiHiSvzW6uDygoI2EQV3Wwtn6yAPVB2JGawHPY/Mj poRvH+D/jGf9GDJng7LcSU5aQjFK2uhU08B33grLXmCLMGvEDH6J0QEjJ+iOfPBkC7QG/PQ6/c8j 8wcxF4acOfYicxg5vdnQTqyJNkptl2BN3Xg0/rSHceRaNDWySaTS5rUQcvCpDE3ObzuFUbuyhKq8 kRyJDIfteSygtbpesqRa11WieyDupLX3L52ebHBRVOf4UVgVFOjai44EE+Iaq5LAjmAyGkciR6J5 p3yUv4NN7lFpWK7hrkOD2nJXkUBTAnZ114BmSa6TYoja5Iz9jCFZ76xF7sSp/moxTlHserO2tVzH 1QeraC3jSJzt0n391k5vUL6kU6RIxpbm3JxOdz1YbWk8sOvNl6a35ndMu4rz0JiSFfP+MjBEzDHa HQSmeTfffAt7tcyefvRV119/74ZqDX5+0jPpgiHsjcWLIHNgiJ6kPLGxdMgfYHGXLnkalzOY6LqQ v4Onr6qWo3xo44Yg15EqPY3nZeeaH/7oDmJKfvs//ycExdYr0Rl+6kUvqTEluUy5llzCf/2D373h hhuKUdKm52QL0Z+dBixTwsgMGYwsyWtp0CNJcfqre9tqB9hxPTJ/4OeZzs0FH+B4W5nD6G6UNEHK WihNq0iDgBQb42c+wv7lSEyJ2uU5ImqddG2X2tJt8UTqXlMDlaFsDRKQKwqQ5bmiJT4jU/JIWbx4 IU0iPzdiIlQQ09r7d/e+yrBQMpxlERUdv7r2IsPD/MkbkBvkdne3wZwPjsR2Kp9gngR0Ugy2Leu6 TnQwHW/tVxfkTefMmXdSDFHXmhjSdELULz+rYgi8YOx6c3HLKbrqQDVIITtiMPlgmRK/MfIlnXax yTJvzs3pdNfD26qhYXe9+VprmvSRY1dUmNMavhksU3LB6R8KDOGiGvZtMbWGtd5wQzVD56F7f/Ta 17zmwS2VA8mvJ8UQtqEAcICRzLPKttJCvwuuFGVshEbJ5Nh1PH8Hr73mSTzmk5/6FNagg0zi/IUv fIGexgJ9nPfsP0BX/MH3vos8CWyIzvCSf/nyJlMSv8q15BI2Pfzg5z//+WKUtEGwbM35aafz8UoY D+bsvA8Vld5pYHaMX1Ccgwtc+Fk1EkLTxNcsiyCTYWSDQVha394bPn20z9gODZFmBEl+jBxNQmMc fyEDz8KFRoDla7LIhViy6c4kimesyShYkAo4Wq3Kh+UICkCwEiObq4lkjwojwAiyaF5MtIts/Go0 CYe72+hBCjdGk7DzJ3UtWLwIgRv4Io4wp4bHeWyn0BPcjF6UIO7QEofvEXG5WskkcHTa9OySdCok 0MQQxgro6uA4HdX+GUOTdry2GGKflx1RqZsYQjl4ny7/dfWjO8jjCiVNdqQpiU5ruWaeY97yk+9m UlPzrPJxvW9bBYbf3lQh4W1HK7j44YxrKvxJewI3Y0ryeiTN9p+/5Nvh6qjCtiRjyPv++v3sgDOz v/JqBG2GfbkGn8kGrnKWLRZDwCiy8e3U7KDAajS5ddGCvgpRFy0acDsnGYbk95j3BHZfXxbCiNlM yA2c/19/+efPec5z5i9ZFpLvhSlxPpQl3H33nYUpaQ9R2UL0A9+ySJYyfMOXFWSgO9Jl/ZA7xRQQ caVR+RLLlTVxkpgfP82ObJrIH5JCp4/gNf+sNc5i9Zaan0zNCw+uyaBZoFEieWB7NE0sX5iTC5E/ yKOG5mnWZfs9NwdubCHQyQUcBhJjUKY1vlst5ZQP4NiFFEl0cTN7s/yTfyJPMkiNBm9EiuO4AEpl mrTYlBmzZ/EKnHHjGosyK8agOOhjsco8bDUSyUzhjg05fNN8rvZ9paQWCZxMAg7BZAxhCJgOZn+z l6plsTZPWwwJ852c4onuQcYQdIcvqLuXP3lnNa3MFUqa7Eiz1Z3Wcs08x0gZJfsfqdDjO1sqPPzh kYrQvW3mkyosSkZJkynJ65EE4xuGyDnzv3FSDPn6N29E1E+66mruAtK5dg1oeNYwShjqDQxxLUf+ DAyhwfwpvrlKEyg1KTEkfwfznsDu68u3w919iSPBkUOYt3//FuKZnvas50bX6oUpySV8//vfLUxJ ezjJFqIDHHRZOiC0FQa1H3JjFKDpBJRYmSPPW4mPerxdg7D8HKIDYX1bY/5w2rLmskjNFmvoaApo mnjWP7MK6xXpsuOSP72ZHM55ul83P95yJ4b3MmqoF8IDuqMEiTTYu+YuWMgDzp4xHetEg8mtCh2p UfmzBCLcjwsXzsdMdMoeKZTJY3K4SIC2COUQWUJO4d62MdIsNUX5eELh8bjsW44syT3B65N9gMrv RQInJKDiixgs+t4WQ0ASzRHOxpM1McQSa8HymiMxJ47OycHHkiXCzj33XPKzbBp5hsaULFl2Ypfv 7obIsrOp5HEMqIjxyINVe5o/PfJg9Qm/fU8Voi5Hctv01mYXs/6PEFyneTcyJVeffWdFfsyeI7ER GKLWC8gZQ/jTIVruJayE81Of+tTKmWnxrBhwyBwxBoaEaRgYQsxZeE0ZQxyG5pNcwxA3+LQlkw83 fCJmRBJH8n/9p/8IzD7rWc+i1yFYGBQu4qkzU+L3iG8B8MtWkV/+8penzZjZtoRBzAWfUmAjmnD2 04VA7dZ85PRv6MFVRHfrcEyXsxgRR+W+P349krxaiXPlTfGWqFQDQnrjpIc5aaTmfFw4xmGrIlG7 x0fTfInDcrJDkHN2us4leO0ThcQQmtGmys1VAVhXEfu6NQ1htSM4/sqZwwXTlLwi9Sy9QWaQ17u0 sYyB5U+OGA+iwbCLoIPrnYQ0yOM6JcqEpvIW8tonCjxE1HzwKaUI5WGHL4GI2m6LIdG36ZmdMCRr VsYQe69IIobcd999aEegR0yRqwyHkx12+zh7r4Z+l8Oh1ebR6RZaITlq4YFCIoZHJ5m7xaYYInpk DPH5mhgCBHEoZ0sWTMQKoIAjYwiFGGaXMcSvgDcGhogtTQzxjdcwZPgdafyUoF3C2iSuRGKvu/rq q++///781AgBG9uU6MOsbvLQQw/Zu9qWUGJK2rzobN1npsSYEsg6dUkFoKeqfhHo5JgOGSJeQcWL mshMz6Yo7m3NTKvm73CN197WT8psRNNZj2GIKN9RZ2MmjPAQMmJoxpaT7r0atjI3tDPakJme3AYt Le9qis/R8WgDVdBruYWAJs7LllXT7Zwjg7HCs0Pf8eA+e44aceDWvut6ixp/XosaQEQwJXJCwoQ8 Fm0GRBQv0uDsM1Ijv/pGLNO34M7Deq4O4uSe4PX4wYXSkvEvARWETkgfY9IN18uXM32v2n4yuhY/ cW3sgv4DfU8nu5OKkW40ifNuMobgp1IaMSXowpN2VDMBO+16k6U3/GiSJl+SmRIjSPJcmxsXzKss p6NPoBl5yCa3qsmXXHvV3ZhfVyz5QQsHKpRDWwNDcEJ0GqlLP0QMCZTjRSw5bSXzQX7mxT+lLrfK OcG2ZgxhnyxeB6VxFz6P+BMYQrpOIIXIvPJaA3maGDL++2rvLbTr+mXUc+YibNkmZpqS8+R7m6UV o6S9UZJTK8U+/XR6JG4J+k9YE28iZtkga6NJXNTLb79WS55GKxEiyti/fU9kE328toT4HGpSZIOg OaCj6ZPzCIWqopEinCk5t6FplLi/qPyBbbD2ME1CJtkWyfWawdGTx+YrVdEkQCTWAG4Nz4hh1+rK 1RwZdJgqyO8qq1znqBHXIImZRJTAjYgOyOZCOCaQthVcUknPrXPc3sx4eJkVLsIooSKf0appLVXE WyCbrSLdOTjNo9glvYNXyRmawgXDN5wxSlpedDUxxLg0exqIEUaJ45uiSlt9D4jXpM4YwsYXdGzo cUq7cmu1h3mnXW/y2xl+NMlpZw3s0xYo9+j6EyPFRpDkuTY3tVA0z7Vp9pZmTMkFa7/FXc+/cIuO DUJjacTAENciikEuUaLlulQHmFDBwez5zAd50U/9ODI09B7Kuy2GcIuYw00aJaQAEWKIRolvh3TN RP40WL6JIZMJN3Kv9rn8nPml6HTU8jR9vEgpRkkbGWZbT5vONS2MirCngityJJz5oPKrvrX+d2Yp jJPIrINeDmVyb9j1wVLQxVEzz/IE0R7u0gioJUa3MKd10QlUmGiP4x2aU028M4wuz83p/lGx5dEe MqOKpOR1Jw1uxShpwfFynohxXK6RANePbNlKI3ftrUJcXXQIyEaABw9W5fCnpgbnB+5/mPSFiyq5 EVFlLZajdyKse1fE/VA4v2rH0NqY6ZDjSNjqMj4GysSB5LJjcPe3X37tXQJiSI6syhjCtZEQ9FKj GVRPzPqsj6TQLeN7kLFITQRzKOGuu+7C+lcHn7e9imyY218Z3933u8nP0mmX4KHNwZEjuW1rZTnd fLhijO6aUzlR+6a9tXcBRs7rX3w3pfm8TQxp+SwDq0E2McQJ/8tXng5TcvmlFzHj4/nPf76QJT3M YeCIE61FmCaGuFyCzBY2TpW/tWLs8f5qfwzeZm0OjnA9hIcdt7fYPzPb0byW6pMjlE1pflVzuiV4 VzFK2rz60Hx/408n9PrZNmBCT12jxO6uQPV7Mkthp8ysg8MfTjyB+lPNgqUIvaqxJmGVW1e0WzOI c41fySyL7dFMUaW5pkYaEH2FMrk2pbvNa9VqmmfbZgOyQAVWdyttsdZHGQPmmqfmesHcaiBm/yHX KQE2GdWqluTftm0LKQKEVkX/tGpi8MpVp5HHQFQYEZrKr1pR5pRKoVI9SC5I5JaACWc6+PhGzhMw F0aJQz+8QSSjidlkicYtUpSGjVsJ0N84XKfE64whKILqQ0/OToh6qj7qi9vVdQMyFokhfCzJAFOC iukUvbC1jLpGSfedgfM3o9MuwUObgyNHcntrPZJvH6rU874F1doee47/hyG8LxaSRyDiSRNDWJ1Z WGuLIQS0It5tj+6CKdm/dycxbYS76tJQpvP7uNAF1SjphCGk+yIY+qnMzdaKsazVAVzgzNTm8U0+ DAmQ99vhe6xd+z0SbNvaZM10Uga+YkPoGZP+lvhOaw/yZ6yOyrU+imqvcSdZJyMSqMGveWhDg8Aj rmtfcVmNPOhj/pqZWSvZFpon1+K9uQ1No6H5KiXZzGmxIqYmTj5yXZkvkXa22Zgaqjd/hm/HWBiw 4oBOK2ytWiReywBzRPaomol34CA3LlyyuGW6VXk2b96o6YZd4mqt8h8kAjfYJ9g9rc2zZjMVmfws F+14s6aGJZNZolVmRSNSuDcaRhMToydbXZO+z5cHHA0JCN8Om4ohdFHPXTAks6pZf2MNaErQxXeo wuEejtquN1dNr8wXOZJOUSMZ67xurr7aae/fXqYHb7ijqt3dgD/SX7lPec3Wwcp8xuFq9s2Zp28Z MoZ8+rOfhymZefwA67ruO1bZIkPDEJqh8HUdA0NyPBAxLpMGQ8IQ8ZX5ZQxuwxT7T2ZNmil5Z2DX 0W7mL0xJG73IL0D4cODDdL/Wrh/qSLCkqy+GDhosa7YQM/dgaUZL5DHj/GnPzWqaGrnk3Npa1xEQ oyjbILPS6dBW1eTyI61bID/RqVW23GfhrI1s7VwbX6Jv19p4ojr4k1F2kJq4kEQOVYHDZEO3WRKt mkdwrHJfUH/y7Nq1g8JZszJWa3UEF1+HWlwT5fTTK+6ayJVWNElleTAwJKFCCfxECVzTPMwaWiVw KGE/GG6ppVEy+bycLq++/DTiElAfM4aoTcJIFwwhQ7PvZcdALdbQ0SJBoWq73jyxv9JHOZJOUSPN R26uvppXaB0sX7LxzupbhVFCRZ+cXbW2exxJ91cw/dBnKO2sM7YOGUO+8KV/himZ03eAdV0f2VtN DBwahrh+iR4RiBQYAh9Gio4ZI0STBkOaXxb7cDAi+cVpi7RNmX7mZR/4wAf+xZMv5EPgsLvlPO6L NuJ6OAkKzPadYaQOf2gM+gH2M+ZZJiDHjuQ8eQ+aeA3kF57a8g3Uko0VO0STEenErNSMmLBhfQTA y2jceKK4qL27HI9iIXkQStDMkSWuYGtOZaL5lWcDAcQ8yPnnn6+9EvkthwPDgiEVGBQ4FETHwvOO kbU4j71Uwc7MnAECjT9e0OIF1azspcuXUTIH14/sqGbfHG0NDJ1zzjkO4kCBGJ/vqgNGAvlmmRJM Fc5iIOqehnVarWQSdO/yCGMggejY9KXYZamGIWp0E0PU/ezGuG+OOKCm+GvGGf6MXW/cH3iwTEn3 fW164UXyU3udV279waw5aP3WVnjplm1nxlvoNPum02u6Yt0n2mIIqo2mu0xDE0OYfuBIGar9f/zq m2FK1m/d3gVDgAhau69aUvHQ/DkVMoBjMU+Q5efJAJKIbwIX187Eac7jy8+SpTQGXXHIVTTfpqxG a7bHIjoinfCRVoQNEiCFp66lr1yyhDyLV6yI3YNdueQnfvx5rFOCsxr5c57ClLR5ZSq/KKD3nCf3 atMJCvHRzUxJgIV5jAAfGC1LIRcOE1iCh0aAd8U8lMgTrQp46sSs5DLlY3L3cpZQnokjI5LNINsT kBe3W5oGTfbkfPwIoY2manj5p59/WRNDTTEXtDZinJhN9eim55xzVisqsFoJfunSxRHzcc8990Fj AAc4IiALDZb8mD2jWovl4JEqRIY/uV6weAmNX3HaUmpEH8gPL8K9xudLnNhmW2Ub+FM5cM774OQu UvMA8k/lukggJJC11T7fxBDzeDa40h5oV9RozsgQwd3c4rCjGhqsZOx64/7Ag2VKuu9rMzSjJK/c esf8KlbjnhYcHTx8WaDKYI2SFfP+oi2GYBag1094whPaYsi2bQO6Dw785lv/PUzJniOVhdcJQ3BU AIe9B6oZeQf3VUtFiyHOEwQfqMu3kAf0dU2b8/gexwSkr8B4xpPch3PHZnI7nNyyhQt52FVnnUU2 4JqUK6+8spa+Y8uWapJ2X1/sHuwar1c+4ZI777yT4fvIn/MUo6QNkKotWoV6+fo0tY8TKU3WRFqV n4KN8GMv0MiaACKUr62Qx497YU1sg5/SXHsee448tWezxvi1Zqw07WJTcgu9pXtdTePmscm9lXGG kUEhKDz9WGWG8ORxDP0799xzUH72WbCR5JQmhb3Akqh8lkOHMDJcAbY679vPvXMXVAM3XLRm91Sc R9/0ijOfMa2fPNxIIaAJ1zBVKAmAQi14OeSnAZhHDlf5XqRzfcbmaiVtuktJKhJoSGA4GBKYQ6n0 c3qpUWvBrQZ6qI+hpzAlfI/p+Wt3V9PmL+qruveKvoFdLyghR5Y0Z9l0Ykp6N0fkRWyVkSiHDlS4 t/to5W5tOV6hqHzJ/a1JGa5T4tGLaWJMyfnnVeuvgB41DGH3K5599YrlaDfz+MgJzlS1tybxiiGs p4hk3vzWN7MDzhMuvYwW7t+zNzBEb821lCgfMK8Mks4YouFI4S1/shp3ZrI3GGX4Wl6tJHeQjLTj WXVyOzNHwlJpfheAzXd89HNvftOblh2rSGjx0/TP/uMn2Afn4cPV0hKrZ89iR5sXv/hnuP7Uxz9C +ote+q9gSv7ho38feaZt3YyF96SnPQPRlRVd2/eKsCocEfBb7nUzxW8YL4PDC3o52fLai97lr86b 99dcmiV45HQxKB/N9uS2RV02LI58l23o5cgt6VRvrqXZWp/UVVNdjRGodRgFC8NrfuUgfi3WeJUO URrmhCNhWQLSOej3EEJMMAY7KBx4aq2iNhcAcusc4ImhIg72x+Ewv2u8uqJrvKNYVxd1iBAcn4KX 7iPn83jGkdK28SOBIWOIMOKRkURNzOihZpnCl9ilBOj5sVZHWC1hu2jr26WN34oz6U7/qZ35s8cj 32vJUZcaxJ+6bR659uprdLLD/MiEo4khar0Y4mKvan3GEPGBbDfddBOl8VwZQ+AAuNE8tqU7hvim 8oquNIy7ADS52IwhNbskUGX89NhmSwL39LF5UtZj5XrdunUshgkOVxuJtEa9nVMd6c997nNZ0Z/N 9i699FKK1VOlNNNd0TXnedvb3vanf/qnA578eJbIqWpbeDlc5L1tnZmS7Ud6JH/qVdv/PBxA6cR8 mJ6VM2zMKMGK/NM3avCUwy45YiOXZjm2MDMcOY/35v1f1B/y27F8qKhX1cpPna+5N4ZgeGpb6NNF Nvkhx8Kn91WwMnd+5YWce945nNetOweT4tJLL6ebwqPw647WSpSCzvr1D5Oye/dODBS7viO7lu8o ss1zLPm006oA5DVrVjmjjwwwhOTXT3KvIu7lDBhp1McqEbTQSBfSqQs55NVKfJxT1SdLvRNLAhlD 8ty9XjAkTH8uatqNEEQbtTgggmu6Lsu5XnjhhVxfu6uaTt9p15vlCyqU6B5BklV++EzJxuMV4j18 pOJ3N7ZC138wrTVQNeNJJxDv6M21lOYbnzv7dkpgdh3nWTOrgVrXLrruuqedFEO2b38EYTKAC5L8 7d/+Lcr+S7/0S4FRriUthvC+KM3lXnrBEI1FQMa5PG0xZCJCRxPzMUHw6/7hXX/0m7/5mw8eqQYc n/KUp8B5wHaTzrovXJP4i7/4i+94xzsQoPNrmKAgU0L6n//pHxPN84GPfpJ0xAX8sk4VrNWjD1c7 um9p7dBehm/aYJ2qHtP2IofjvrVPMr/a4fKwhRRUp3gRy89RHfbjHF2vSSEA6fcY6+AcFpuUa7E0 y7GFOSg11+jYtjmNL7H9ziRyNNTarddR0k5GCXniJx0jF0zLcKkB4SDOitOqpfoXLDqNxDWnrwIm LrpoHRDAuoqtUNYqHnvv3mq5VUJZqZq5ORS7d281+FLFrrYWlMOPcZ0SR5ExsLg+66yzWhxMFVnC xGB+whChBLey1MThpzBKFC+HL44MtNBvAIlQKZzzaiXKfCKCS5suXpJGWQIZQ/LcvV4wpDbXL7BC rQynk2ujTFTPDRsqWIcnIP1pe6vhnk77A2OU8Gv3CJIsnt6NEiNIPJyzs39vq23HKnYEo4QzRgm6 /21+Zl7ewmdG+/fu/kotpQk7py25n/wsEIAin3H6WZTj2kVXXXVlLxhCfgAE7+69730v5Tz5yU8O h8qZUGIIUpVz7RFDHKah8C4YIpJPrCNjuC3HkQNO3/DTz/7mN795196q40GNEB2CUUL6ZZddxjV3 vfWtb/393//9mF+zc+d29v592ct+lvT/7/d/h2gejRIIbMzo2fPmcj3zyFHweWFrBZpilLTpJ+pJ M2Y+Mx/5NjmArELNnPIimRHxk2/oaNMfchQ5d+Xm59BO4ye/WaP3ZtMntzAabAk1KfhEORrG0vL8 GtSbAnP5mb8ZMJISL7L0tGqRfqYBg7ms8crjy9aICxIhgRFcx7pntMT4D4xxPRLESGLrqWdj4qxY sYxfuZdfaQM38ifXkihGokj/KAGtDfkSjSrMJHckEfedKEghTg/OkSUTC1ZKa0+VBHrHEPqkytXJ 7g/t7sStyr5ggtPPWWCeoq7Yso27lvRVapJXdDWmxGiS3pmSjBu9GCg5smT7tqpGmZJ9R6vRokeP VWf5EkwTrpusj2jWHUMMRMV3HwKG/OhHPwJMLr/8cmqP9ZNccrcThtAerBkyAGKuDU2KGwUoH509 N7gQOQ2JDQwhZWK5NM0OKVPyPz78GeJIFh7YBoAzoMPAOjlPypS86LVv+Yv3vOf1P3VdMCi+4le9 6lWcf/d3fxctuPbaayugPlVKO57r9WPfjJlvWo4+RSdzIT9jZjLkMFS8Ch5arIb6wLVfXMvMRkkz gLTpUdVqVEnagl2ecdM0XGQ1rNE2eM7zazJzo1pau3Kz3syL9E07AvrwK81GvXnkvPYJJqAj4nF2 6ISIdwkY0l2KnrbJdpDuDB1oKX512X4OGkk5XnOjxgfwQaIgQmbsFTTKweaWmXK0FetafR60Zlz7 1RrzPjgTC1bGs5ZN7rb1jiF0yxgw7SQTS+vErYobjNOTDV+f66sf3UH+0/ortyev6OpqJa7Z2jtT klvVi1GS+ZIdj1RGv0zJ/mPVwC5GCWf5kltZSu0x3Mi8stjYHUN0POBTo3m9YwjcBp79FVdcIdnM YWiaMapNDNFJE5rkkrlFKAh0NYUm8avIo/uUMWRioUfzeydT8ndfueU1r3nNyiM7GBnnTTGzhic9 KVPy8jf/37UVSn7913/93nvv/eIXv4hUuX7LW97C8jNT3Shp+7UOtyCvRqqSNBmR/DG2c2czQg4j +xnZsMhKmFfycDJwHr6x5FxOePykW0vO47X+E++bC3ck1qVwGovq4eqxGig2VS3lllqPjNA5fjVP 80nznj4xTY6cLWZ1YF9fF4Ov5okdOoQEOLuoM9c1bsOxJGyFCBmLFoZUaacGCiladQaaabJo6sU7 IgWAoDSkzePktynA0QbSkRiNFOw0RwpTErhfLrpIoIknTQzx9tz31KNAGK5VvSZ62JPFkCZ6EAaO D+qS85dt3My5uT9wp9k3vbAm3c2RTvNufF5n33gwL4hzji9xN5zMFutgiCHumaVS48YEjjkaqyJn DBEQcGkc7dVKqGHIGWedy2oZ+DJIDDOOWkQ8F4AQ4jphiNjlOHInDDFCn0rJMHF3DG725zPOOAPh MEYDLN9///1VGNNnPkx8yebpi7swJZ++76sA6bt/853I/NP/8w/Jf/vOimW/67ZbSV+wdDnlHGES 1N69V137tKqTT2WUaVqCWRpGXcRqpPzUyc6tfZ6jkGb5efWRMNIDhlSMFgEwMFXYoFEPzZR8hKlO YoY2aV79J0rTOsnKHIEUluC+vnZBDQupyEwXN4N281NnGDU6zHLcPE/nw92C9PZUWjkM6xV39DBM B3bDKHGoyJyZrTEs1zgbyudCNBHQfXce7qRjVLziyoBSzR9uVUq6a5k42U+jrTAltY5X/mwrgaa+ NzHEGzOSeJ2juDID2qzIDtxED1xVRvHt+U/dUw0uNPcHzuu65j1uemFNuhslnaJJVNs9LabEo1qd 6fHxJe6GI38sPmQMcc8szRRNLsvEc9DgqGGIrpfuCjciTOmNjCFsy8dqGf19R5AYocGU5jCuSCIa dMIQsYs2dMEQhpvJ4y5aDsRPRAxp9mcX8cNYJBaEaThcv/cP/hPxJZv6F3VhSn7/w2/HMrvjH25F 5m988TPJ/6NdFYf3ype/jBf9yte+nut3//k7uH73+/6a66lulDTpB7/fnI0paYKIkBH+d+TJnF7O k+Pts2HRKfSp6SGZM6c3oSo/SDYgwkAJ4MtxLTlSJMeI2PkyiUpHjLFbYTHv+JOfC4OGG73XuUuQ flzLl1CL46x+7/mVg3Sp2jkzZ1V3zqnibMjgIiVCBn9yzYXzfTgissTBYFJidde8cok7CYtKGByx 85aPQwtJ8XFc0YS8rRqrkZ3MlPjSm5IvKUUCSiC+l4EhfmI10HPnyTxHll4vGEJ+slmaH3Kua7ve uEKJAzce3XcJzmuWDHY34MyRiEJ5rxzXKcmHrEmTL8khZUdmV5bErLmtyS+rVmso1DBENyOi3Mgv 2iAKKc/AELXb0VsxZP369bH6LdOAwxypVmJ8bIXoThiCwUF+t/GTTaEi3aqY35cxRGZrIu6llfuz 1z6vXxBTHCi3Q+b85mymm0ehdbp3qhslbfFUMyIbJXnYRR8lk40WIqDk4FDz5Hh7QSTnbzagaZ8K QDk9cxiWkM2CnFNYlDXxK673ZktypEiOEfEZAzq5S4LULhW+mg2L0myJFonzAjQXggGiWG0CXRzN LBkOoKG6t386iewbrEFAZg4bQ373uLFPgx1yLVxjMPFQ0LyxuitmjVNyZFkpCnOEaw0d7pUXsQGk aPQIK7NmVVDI1ufUSAxXBaBlx+C2elISHy+BrHdiiJ63etTEEO/WZMmYcFIMoWf6kTYqi/Jru95g lFQlJ6Ok+y7BnViTwUaQ+BR5rxxn3+QvlqxJky8J6rQCt/nzuGX+ooVcb19UDeIoSb2R8Cv8tpHu AozO+xNPwIrAELU7Ywg8aKx+yxwQyoFVpRzmLp0UQxxCEr4EEBdGorqY30cAfWCIwzcTcS+t5peI B4mvia81aKomGJihLUioHZ3undJGSZZX1hzNEV9JZh0ycGTewjyc+aop6Awr3tUsJ9fuUEJOiTFm P+q1V5uNkmyOdIp6yaBgaeGT1SAjl5bjSGxAkyWye9EezALXRVW9ZUecW6Q0sAwcjSLRXXyZuMuf 7INDYyhHOlTTwdk33Euga4zgOjDMLcIBpUnzavowr4d7uQ6XCyAg3W2xKMQolvBvzGbcCWWGx2Mw LHXRAKZZ0qq8WklbHSuJRQIiRiia+KDv3hRObcA367hm90kxhDwOXKrLXXa9adae5+DkNvcSWZKR pDsjYr3NdWOtUQYlz8rRhHKGjtdbF1YDvmvPPp2z2vrPRyrcQGdrGALagAZuhtfEEF0RfQ+LEkm+ ++0bWTNj4/ZqnbSMIYbbiyTyMW65R8k19NAK0TWycF+fGOLKJaCHrSLdgfKJoiy+qcx5NPmP7r/W Pi6582RNqXMqE0VAo93OjB05jqSTUZLze+1sDpkJP8MZejJH0nyW+NbGT0HMCna1W3IcfjYjeunx lmYLm0+XS2u2uckSycGgwBIkwmucAU2VmRR8uyBR3MV39eqKODVezKBXB1kwX0g0dt3lzoRgdV6L hGvtGBugr6NBE91do0o4kBrhlvBvzOa7Fnr0eKhXb4wbXaC6MCWjrX2To/ysp3mVo+xC+KQZGbzL s0a8xn13DHHOjvpIt++y601TtnkOTv61l8iSnL87I6J+ZQ4m35vXL3FWjoZIvt6z8jQe89iRA4ID 57tXXcgZtMEbyRgCYqjabTFEzpXGhPMjktzw+U+zZsamHXtqGKJRIpI4+0+euIkexrVkBzVjiMwr wz3UC6pQgojUC0qPB42I/qxtYZPydTOl+WsvD1K7qzAlA0LLNl1eoaT22ebd+NlW5ZoSz2SsOTML 0tZUrJmTucwMXqZnBTAlGyi5/E5WqlEaefQ61yjMRV1xLUTWYmVsj+lU7URiS0D9qsc/WtkBC5cs JZu72zDIEmsmujA8B9orEFALzgRDLREF4giuAAFYk0fK2sC02vPaWmohT/hS/cePtcaTKrgXJpQY JURprokSKkfLaYkmEXflHYN70bGSZ2pKwA6pxWyouAa6vVRk0MLmQgUM40PNEm2yEdMpCq2GPzAl fHef8YxnzLnrbmrP+wPndzGc2TdN7OrOlDRXQ3EwyBgU731k7wkO2LbleTq5tXIq37v8mljriIkz sbkE+htIIoZoBzB0go6LIY4aG8Du5OFPfvKTXLPYebyjgPS2GDJtRjUvT1vQ4SQxJILoJxmG5P5s dEjmRTTsEGDbj1qTU+n0PWqTc2rCR/Ops4WRVyjJ6fox8geCRdNo8MPsewrzJXJ2H8SxVRmSmuXn 9piz+0okza5gRIj9KY9zW3ue75MtevUtMyW2xA886CCkqq7c6Fqx86qtJ2YdPlYNrttORnBjzUQm mDnjN5gSdB5XAxCJKBBHcB3K4SeEbzlOLc7BcTlynuvwpXY++giCMk6FRnIjF9yLDxSlkQFRUxqP I+5olEi35h2DJ4qXU/R67CUQuslFc3dx3YmI6NI3oJF5No2mSSceNGtrHoQlP0wJe5FwvvBgte1t 3h84y2E4s2+a8uzOlDRXQ9EocZ6O927bc2JWjm3L83Rya13pZPPzfzrWOmK4FrANDAkkEUNQXnwb hl91PNB3t7NR7AaQ3XzzzZSZ13XtjiG79+2lcG7XlAwM4UKmdpJhSO7PTabEgftsNNd6iJ+eXtSw lnNKMyWdbLe8uoAyzREefsBI5PbMN2RzwZeRY+yzeeGv2YvSiDGP4OV1NmKyF6W/5V0oAxcaE8Zz NbuC6XnlREtQApn7aTIoVuScF+1lbWTr1Uxp+nlO4XPFVabj6NOQTf+GhaJ5zJUrl9MAF4An8gOb 4LbbbkPtQRMXA+DXppRsNgclNEeXjVDR+ODe2DHHyTUclOwuwRqXSrtWi0xJaybOiel8DuL0omMl z1STQOh+6FQTQ/xJLea6hiGW4FkHoNPAsbLNCENdTNFcu3Ytt1/XmjvW3PUmsw7d305z9dW8Mqz3 rplWqVineJGdM6EQju9fziPgtlXnn35m+zo/9sXq11mbq/yshMD5tGOPoz95TKNPvr+gilvve9rz T4oh99xzDxLgfFIM+cIXvoAp86xnPasWocLS6Sj74sVLW6bMiV23MoaAD07Wo65YD1pzhzbrkunY uKJrpx2Dp5qm9PK8U90oaSujvLqAGWLYws9YeDlCQx7aML8p3YdCJHjzYWkCk9fZDs1elC107Nla xDgDrPyUdirZeTGWoFGSuZ/8RJagmsVwCSnayB6S0tk00c8zBBV1pZEYJVgw55xzDo+gf8OONoiR xZqp2j1ucPIoB9WVOHH013Y6slM7S8k0R5eNUAEsDEyJHXMYiDF2lV/d2pDgOM76RrkWmRLymF8J cHZ6cLFLal2r/Bk6m0XRxBCNDLXbiJCs6eqgKWpT0wfNHGpGGIYkyAwHyV1P31f11eauN5l1CMVX /Wvn5uqreWVYnxGjpNLxgZXG6l1g4blnoTjXvux8GkzDOE/f+622lR6aczW/3vKJBxx/qVjMTdV8 t3wYfXLn8pUIbeazfvKkGMJG4gGJ3TGE5eYw5l772tfWIlQAKwBk8+atlJN33coY4liz4bGuBw3K BcWV2VZcIPK47kDBkF7gYqobJW1VJcdtyC7kI8dV5NvDs4nEpmliOZl3ySV0f2HmzCW0qIhKE/hJ pgTTvFKSA9XQxuEDJ9ZpzbjTN2tgIm5UR2ajQUnxA2zL8xBJHlN0gMYylY9/qpMVBlWNqaLo58ys Wrhi9Rq097zzzsNKADpjzAX4qAZW9u/HdDi4ryI2IEhpjDHtmj6ZsiZnsCOswxixKfIuS5Ys4kbW GaR8vBOwwAgSKNz8+FJEMfSjUWL7hQxBxGtNPWP1J1bkfC/KX/KMrARyNxsshkQ4Ak3K+pUxJDOp mXFhuJNs7CdFhmccqPjF3pkSYzi2HK8w4Qez5qC5rg7yo50VL9i0Ws7urywqnYRVe6uxjJxNTmXl ledRwlNWVTv6PvFfnMmjrTjvxOKH+ZY7v/dQvIJd91SXOx86EYXzyIOV27Phjoo32nP5pZS5/+rn BoZIghpBgobWMESXybqUoSOzRpYMMKzzF7PG6H/8zV8HnRgGCsOIXYQomT85I9vgbimEAl28EfkH kjABuDVaV0W5FQwZvk5NdaOkrQRzlEYzg2Z4k1zVYjDuRGXIHEZmLzLvkstvRpDkX/PwjX4VBoFG ie2hUtfYmNlfDWnv2elaAPVj264d5NQKsZ0cRlFoXnAWIt2AKrJZECkO3/iT8Te2zfUW0Xn+ZOCG bAuqEZtZ+w4eIlvMLIgGGfqKh1TNFu6rbtz6aBWSpvEhQ+MgjtVldgSeI2JT5F3uvvtObhF3QCjs Euf+GSkijOrBGFMStlG0h2jBjGWkKxPNkYkVOT98aCglDFYCIoDHYDEkGyVoRFsMiREf1ZCzjIs7 ojEwyjXDN6T3zpQYw7G5Nf/ljvnVHJOB1UHmnFgNOcth+saHo20rW+vG5kNO5diqeWj9T15SLXU/ 63wWCuq77KnVamZZ6byeeeRELdturxDpwR+e0PdH11dwtPHOSvfvWraUMjeffw0pcswGq4IhqCfn GoY4CyaMEi44wAcHkWVYDxw6xhqj/8/v/450L+Xw1jjDoFCyCwFwS3C3ZEPgGiVkCCShHpoE70sh BUMGqzXN/FPdKKl5A/o3zV0rc5yHQtQUCBjKH2/t6JC1OTUj/MT6k1Xn6+AnSM8xH7lwY5XZIZMb GfVEi4zMcOEgD0Yza8+VS8BciJz33XdfXG9/dDeFP7p5Q2WjTKtMExQ7bmy2x5Y4U0mJuQ5sPoTR 6X3VbLpFS09rkZyVsUL7VWzdkYhgt9mKhURpm2iDO/gsWXJaK9L+xAJowoc8zcMPP1wzOLRULErT kFaRGYnxUCKO60Lmd9GMrXHQR6PNI0u19uDlzykoAftDxpDoJ1xk7iS7Hzm9qbadIkvMqSlDyDZ/ wkGSkmNKrN21XJsxJXllVWe1uIChR3cM8UlFkiaG7NxeDXw8b1e1StAzL6ui0M57ehVjvmhdVfJF T6y2DMy6I1+yfEnFpN5/y/1cy5dkpsSYkofOurhHDAn5dMGQR7bvhCmZefwAq5Ucn11FyIEP1Otq rQ4ia6+IIeq+83d0zDBuAkPy1Ieme+m9TQyZgmpy0kee6kZJTUD6NybmMFUT8wfJa9Pjligtp+SQ Ve9ybNhOnK9jXgy3570Sao3kV42SlStXYxOcf/55XLsNt6r4hCdcxu16D83zPffcFzkBlPBgNm3c RmMeuu9uStv4yFbOLj5mmW3bQ7rzbnzevNeMbR7YUmvpEoTJxGBsFz//Pilqz4Vrk6DktSEV0hGd kO2QkHtSsPBaKyzmxBAMkuRwjgyPEyPZgEsFbS1y22m9QgntBOvJyV3uTyG453fhm8qDR3JLGW7y W85946RaVzJMSgnYHzKGZCTp1Fua6JGF0/xVJ0f08JN51113XXDBBRrcOabEcnQUmjEleWVVZ7Ww a26PGCKqiCRNDNnw0P0I4eybb6LeZ1xaac1VP1nxxysurYyYo7MqPyR7DvIlP/juTrTw9BZLJF+S mRJjSnZddm2PGGIVFNsFQ/buPwhTMqfvAKuVHJlRhabGDB2ggIpQeTFQDHGtERlfJe8gjhgiAvh2 mkaJSNLEkEmpCMN8qKlulITNHpYvAs1RI8rX+AYBIvvQdkR7f+SM69w1812W4+c2e0KZR8mfw+Y7 drAGz4aqr732Wq6ZdYIecvYTjjWg2mQGBTVDZ+64444WVVCNhqxf/7CxnxxwDGgd9CNuAUpIZJaf eVuijc8FZ2UVUV0BZPIltk1zBEmSWXbE/DaPBhioEfIHxYLBJk9cx9RKcrLGSdQly+IIcd47lD9N 8SlqfoyQ4aEL5ZFdtyxt07MEsvERjSkWSbOLTsGU7hiSBdJJ682jHsmtdsIQMYqeGbveaFK/cHdl iLsQWaf9bvKsGVcKmXblRTR+0U9eHxjCJvKBeJ0wxDVS0TU08WPfWYCDxEed8w//f/b+O9Cy5KrP hjvezjnn6TTdM9OTRxMljUYZCUkgwETj8Bln8xkcXwMOvOAX+7Nxwji8BowNCIMRGBCSEMoS0iiM JoeeTtN5OuccvqfOc2f1ml3nnD73drfUt7v3H/vuW6d27Qpr/WqtVatWffUpypx86mM4fv3Mz9xU VnDHfYbyx2/7WlmBPTE72E0bid4kXrVPiXFNNr9aft04pSz4blm46qIYkjm6E4Y8/vhXn3766TEj z2Ip2Xu07C5UlBGX+Jz7d2gd6k0Acmb22O0YUJDxJD87ju7guwEX3cHhehdKoncUO1ytVMjIPhzw AL+Gw1SAheQlfHhl+0qeAiVKSzCPokmtP5nTWbnTFauqLoVwB0TI/PDDD1OZ1atXY8AASqheHMbN r+5wUa7fuXN7gYCDh8EUtAFS+BVM8Yxc+BChwW1s1kQZX/3MvsouooFf/GrdlD/Ca4QauuvHNV2X ZqlqYIcoo/9HfjaDrn95v5JWFjIXME1nh9IWUhCnyKAFJesxGeIzNORJIucxPew6vHLDUtIdUK7n XzOV1hiSeyYjhnRY05W01wlDLB/ujlNvFEree7w4aCuUdDrvJu+aMVLIjlmTqPz+Wx8KDLn77rt5 Blu6YIhrr1u3bgVD/uCpKTSBOnMfcaJM7QglgNJb37oBZ5e77yveWlN2PUX6jpcuWEq0kehN4rxe +5QY12TbnqJObG/FeN00b8VFMSTv1+uEIU8++TT12brhRSwlB070H1dONfRHURBxl43R2MjMr9k7 0LGr0cOU2kauUFLbUa5nrqnbfr0LJXlShOb0kDAxiwUZYswgzUWEj+hZVyXznh09LQKG4osyYd74 l6d2C1SIUXAJkNLYAHO6JZgTH3jG04LEefPm8Lxixc2tZY4S/9TTfWGq4C7jpcIeJLIdl1a4XLp/ f9Gxjh8vzq22LjYh82+OdGLdOlkagkUp01gmuN+Cnn2tXT9Wnjx0qV4pVCzrGQ1NpewSfG3Hv6/T alqkkVyrTO5SGhX5PbgrRIoYo9yfuZ/z2JlHa1a2Wrm1Lws0NwDleuuBTHK57VKL/J55WSRpYEhM WtmGamk1hsiJmbMCPRqn3uTzgXs/GdjS1k5l8WTcmQfe3hZDNCRgfYx4qTjY8vz1V1ZSt80H9/Du u1et491Fq28BAGe8oczij049TOXn7/qNYNK848b2ZktJ7s/aavL1F4to8sQtd/EVgw50xxDtqQK1 WgqVjMUjMeSzn/0sYhNLV5ScfeHdhac5thOGOOK9YEiomvSDS8k3MKQTblzvQknuF8grIpOS7vKH lySlYBFxXUPgzZNWLVjE7ph4N4Na1pmyq5TfFc4yJMlIzuuxiMPD4sU3FWfSyeUMGrfITpkyiYrJ hNRK+0fESyUFE4JhPDx99/Dhsh13//6y/0XrgjBaLzxZt06WBrnUXtJOg1CCtMfqjYYN13RcZyFz 9kTJZ9CoqVAOFRBQBCBFKEumdWF0DayJ/PStyzfkzD4x9mcWB2NnTUBMtmZZgteNSAPRFdftQxBJ gws8irK2kWS9OfN79j/ojiGWKU3m/X3wQuPUm3w+cO8nAzuUx29/AA1n9833tsUQGQ03z4iXytdh h6e23cJPK++7k+b8/N9axruPP/scz2cWb6U3dn78vzHlrz7xh8GeeceN382WkoyNtdXkiZeKXWfj w49pkrkohsDj6E58OmNCiEdiyBNPPDFnzhx98rgiv/962nAnDJESsm0743/GENFyKJ6A881n8+td KGlYSlwgyPp3XsRxePI+lLCUQJ2SphNtLZpkr5Q8zBpdeTfsLv6qQ2i2ASgwwUgw/IwZM/iVMkNj gPNJwdwKB+ZYIHnO1nWLlZnW1F5CJlMCH5JV4EZkAuwo3BVTNFTKTmpvLriYmKuneUM7k5eLNZwH zN1oJRMmT6G26JFkdvdNLkSdJvu986tbY+hkoZwMLu7wk4BOOCU6ZOzYPrudPqSXtCpzZymnbU/a 4QKKri2CvleeckzJ4tcNS0l01HX7kEk304wyd8aQbNiX073EkNpKWi8d5k4ODJEgpeFBnHqTy8z+ JftWrAm4mP6OuQ0et9UjJ7wLlrxl2jOw5FcPLIfNX7r/L+DsNXVJidKx+Njvw3rLRm/g17XPlY33 Y5/8TZp536gNfDRbRNyJ49W7peRj2yZS5uE1D1CT7GFmVTthiP1sYEnVD/U0W7RhQ6nbgw8+GAvH CBNk1mqCNUjdJgbdh+h/Hjr5/4XfT4NTbmBId+i43oWS3DtQW31ihVNUdurkOQjayTIv4uQpLcNQ 9krJH42SGwuN7obPuEBkDl6khmWCb+lkpITGILNZtzpWrF8kQBBfIaoHjM0sHDFPeVffC7gFNUjh QDElWM6aZM+SGi6zUKKjKzYbvmS0kpF9Y5SiSM+2B8vRR4R20VEKT1TVmKrWjbd4oATfVXDEKM5H EUq4EHe0+ihd8Wykk9r3RTuQo2YMkmwVy15BUbdo7A1LSXdAuR5+zTzu/BQpDQzJOWsMqa2kWfzN Ao29KoYIC7wLDfMwiFNvMqpk/5JnxpVYIDAO9wPLj1Hh7Jnh85wlP8h3H7tld2npnX+RlP9x/lZ0 pEkLi4SkULK8rwQaOHV0ISmr9n+JF8e88DukZIuIO3G8ereUfG5/2YPDxuC2KNcJQwwZ4DApmmQx gr1L/PTud7+bDgc5+Ykt1oIPz2JjHjvVGPtfDOnk/6eqU/96A0O6o8T1LpQEf7o04HSepyUzZIkh A0f3Caz+NQ+GxC3EZPOsiQ1IKjoKZoHRxTBA5v6ttjNnwhsEbpfNuDMZu2umASi6jvIW7xL63Tgf rpXylsFP9TVRENHGYJmd9IAG4JIf268TPD9pWTWogLtvKF95wtY1RC5f0QKkyGVblC1cS/J1BS93 ErmurAZJTkWZaLuePUCAK8qWRoq7irT92NtZKMlj5Cj4Fjm5FGJ8sTtr3fj1euiBTMYZQ2x7Ted5 MbQTPmSO644hnnozf/58qPFtrRA/Nw+/sKfMOvRy6s3UGcWFU8Lev6e1SF125r7OGuoZNOZceHfh 4uX/+G9QvY/vLP5hfzL9H/HrmVeLi5gMOPPIvrC7/N1l/5Kch//4XxTua+21yZaSTCf1Thyjlawd vZrSPn2qhC/LXmj85MJuiIO6vYsh2k48SytjyKnjx8J2+4lPfAKAet/73hcYwofIrNM9iUoVfEVf ELFRwaIXDLF1wsUNDOkFE653oST3UZB1NuY7LeUZKENGzmlRtXtsp2HI01s+QcYv5infVeSYfXkw PwIKXNcye4xgOicFLmLqJb8WlLirAZCtNfeXE3TRBHhX1tJE6f43GS+mYZ5rq4YtynCphSm2BPMh tiuDFEZOdCnK2IjaPOilhlDirhwqzLtqkLZFrzorr6YI6HDXYuS6shYRHjSlRKvRkPiKnm58l68r jlh+xtxO0J81Ib+Sx/eGXNILxFzbeTKfyrZ5v1tts5Rm5K8aPQaKIZ56wxcp9j19RQS/ZVRZRM5X L6feTJl+YSI4sLfwZn2ujWfQmHPBXS3x5T0PsGp8/o738vzLR36IOmz82rYQSk68+HTYXX5syf9D ztsOfbKgTWuvTbaU5NrWO3GMVvL5fcWKs3XJHXA3loxAD/1FtIZ69yhQeVzbibrK6zBkQok5q+2W XcEIdh/84AcDQ1Cu1HD4VauqMg0rZTF29Wbg7uKjI34DQ3pBg+tdKImZKfuCdDrvRi0na89ZUs5v NaDqoiORp7dM3JbpLptID5tBLlaG9FReLIuCIznx3uAnHuBV7ZDnz5yl2HETPXSqbP8/eeYsqzZH D5XD8EhsxTMrgcvqVtRWE/Po4TFpUlmyIf47nYn9ho+yJzBAyoUh9RWYM7QoPeDyenm2edh86sPd NormvqXmIdyYIgAplyDoWJT+vD4EnDWkIuGGxKzL5h52rLNH0UWH9UaGa74HpCJJMRv5awyxKzJ3 19yUu6sThoSaRAZ2z8FrLuy+5UwRJvKpN91tJJ1sIXW6p/7unlT25oydV1BFXnt43PN8UXvJ52bc ReKvfOSWogkcvZveOLGjnE0zc/4pxJF3r/o58r93yccLIm3c2rDB7HvlQhD6HNHVbNlSglBCCsLB gDBEOzEvtsWQYSP6iOu65tZV6GZ33XUXJYMSYd9VVeuOIY6ICowYYs3z+OaZInvmXfMMMogGXu9C SXRZL2dV6COStefMXQ0RYUCDkck3608Ck0ZgSV8JQzGlwdstQ0jZJ8xSJr/7pft9AAD/9ElEQVQi 71NhnF55RQODpogJYzmkd+y54SWSDwWSc9fefaDb/j27jR1COoHUYsU0N6ReHxVk1Q5nzizB3Nj1 w3ftTyqTl6XlTC4eNGzEXR3CRmWbBxUup1ScOOFKDV9xh46ZjShAnihHfxRVNJrDJ6gzr/BFt+3E u3n5zP5XNMy6bG677+ZdPDcsJQMi8msyc3AoxJC9lzo1NnN3J1+EWnzJpYk/ogHzKN/F5ZPn+tSb 7jaSTraQOt1Tfw/PWg6kTF8+M5ho3Iu/TvO1l2x9wwdpzpc3fBCnrpe+3trxtw/WP7tw2Qj2tvzw m36ZnHeP/pUirHzxK7ETR/nmpa/BpGgamJlfF9HVD2VLyfald4mBA8IQ7cQ6q9UYAmQS1/X40YOE ZiHCE9koP+y7hhjojiEuJ2XPQscr25gz8lAZ/q3zX5MMMohGXe9CiVOg03yX7gvoIY9QEksAPXZ6 7acimXbSyy22kyXGWAje2eHiDhRaoa7mfltjlvATayhuEp41awaVh9889oVPcx4mDUHzYF3DqAM8 wzMcSUUGTZSdWlpbdKyPm5AVm7j4LgBKmR5Nrqyjcik2ecZmtu54ug1OrnwixxUgPzV0odfVYtre yBmSh1IITaBpYgp1Cz/8xqhRYFiGuuuvObJtj0N/I9s13AMhRgeGyBedbIrZV6w779edljmOCQ+u IXAZpItVksy1pcQSOtlLaouIbantIkcWPAhoLF56k2bXwJDDL/8SbHjT+d/iKzM+8AA9sHbCe0j5 6MHin/GVz4/AarL6C7+I5nDv0XIi1cpTL8TcPGNxAYeGWtVI0UZi4t7NZd/fC0eKv9oLt90OI4sw 8HhbDBEJ1cS6Y8jZ8yPjBJzTI4s51mVxAaQThogk3vPV5XiQyHYDQ7oDwoWo29cwcHRqmrNmIfyW tt2lB/R18A5/Qrg6czhh93LxCZjZy8UOBR0K6VKOu9S856/ouUlRrXWNssQzadJEagVqwFFz587D xWT69GkIH7wIT44eXYKoYnylGsXHtaU6qAHwblm7aUWR599YpHA9q0tLc4tcsrU+SjN6vdBXfEuA 0KGdPMpDPrT6w6iIRZCyb6ktzxMm0JRy2A39451yQiJUNWl1zOtyUo0Qs1Da3E9EfUjk3aK7tdzm Yyx8UEKyPt3tHyFOOXw3ruu8B2oMkS9qKsoYItfL/oPDEF5kxv3rf/2vc7KEWLTodJH1J7ViuZbt +K9do4ddCE6YhYDRxdzQ5pp902J4dtz8pay9Lrt1OXaOMQtuwUXs/PBiolAlEEMO7/gy31oxcxs6 Ud+K+ZS1a8Qy7htO38J9fN/NqEPLD64l/7EXvgHvL+gr8Ux5hfvYciBxf0fZXfX9WNkC2J//ZDkb dPjuk60zjWfMhFUVF+TrGkNEQipwUQwZ3TcWh5JR50///v/5P+MnTyU/rqwUjpKGPtMJQ9SsXkOw C3BSiyk1g9zAkO6gcV0Da63ldO8sNRWnW9dEIMEuFoXaC8FNs5YjQNRfdN6t/fbNrwYmkGVByv04 K5eV7f/zFi7g2dNwXM6ARXngPGHAC88PimK2Zm7mTh6jNLr7Bi8TGZJ0UiiHRVXurSm7f7VFC4qo am2NnjKurA71xyOhpbw1dnRJGj6q7PiHvVUNeYUSijTRkrdIAeCmTJxETjxdeJEeBk2UFXiFi3dj T40+MRw9TB7q38pZYjZg49F3JPbsaHp1mSav3QgcrjRbpbbAIXY4UoHmN3bfXOdSSKP5A8UQQwXq cQJ1XSKGwK0sncAakPH7Tpa10frUm3q8uvuaeHqwp+G8uuLeQBIWiQJDqDtf3LevoMTZI/8Chnr3 zMLXR+/5TldOuW+ePRGYWrDjIM/b/lPZd5MjtGbxqNNztpT86cHZmlq5f33sLNWby4Ihk5e8h1Wb b39gPCfgTJgxhzobq4lWAFNiCIn+G1XNi2hiSHcLqxhCtcW0KOcGN9U9cL0LJfZIketbXhHdL6co t7wayozZFApzx0ret2I5Ul426AlJlqNI0TCBRHp3ocRvZancddYZU6dR+PhJJcSQp+EYm6QEEkAY mVJEouXLS1hoWIh0mBzeNkojoglVVTThX0WWFuaWIJUsppCiA6lflxVthXthZkydUnSplk+7h3iN HlFMGYeP9QdqU2KwHI0fRYppeY2MGVVSRo8dg/5X/HCx6rQWgEUHQMFPh0/M8FFlCBRKtm7dTh6W oqg/Wk7s2QFEVGioSRZKQjfVwNN20AUgBdAMRgphMb4XI5kbv1/jPRB6RY8YojjCPajrUjAEQbxY MloohFBS0Kk69aYegO6+Jp4e7Gk4T01cEEhyyy23BIYsWrSEL2KGgL9WLPg9GOrlD/0ynLF79cMI SXAi99EP3Uk5W3734zzPefyjtDdHaO1FKNGbRLFvx/QSbRbu5v5HB4tFVvC8dAx5adcswOrv/fDd nIBzYtgo2mKgI/f9iSF0BQCSvdDEEO9iSEaGus9j343NuYEhXXDhehdKoA/XKeq9M+7UqL3oFRec rtx+xtXQyKFgfo3pUEKM0gQyv2u6U3vW2n02T0z8PAcz8MBHowRy4oTPDI3a5Dk4C+bOofJzFxSf ecSRWKTAHTUIQl3HxYt9+w7Q5PWbXoHHNry81u27PPOrnlnxlpYSayUoEJCNa9q0Egdl4rgioGAd 0SeXLnJlR7FAhrcVZugbWZxOso3k/IgiIxIGllYQebZR/3nzipjl1uL169dT8vPPP0/herNyz1oI JfCt0Ed5UMSJdRzHIhxd1WaiVztBp2XmPrnG594bzevQA2Ep4UG/NFUOr04U0glDskYuhnjlXWMi ErwTp96o2OTzgbsPVz4Tx5y17WTT3LnFFeP+tw8CQw786W/RCe7NeeTvXvAe2/jlC8c15Bp2OiVY 7vv9p2eWbXRveGtbDLHDxZyMIeIzuxF7xJC//rf+5qOPPjpr+gygYPfOHUVrGlMERwoJDFHscKVb 8wloRg3FajMLC2KIKJH3ZGU8qTEkw871zHDXu1DC2LtPJBOByysSVk0cQk+IMrAEKQ2N3Gk7prqg Nkuz/Fy4z65leEnopmdtzJglfjGTO9XAHGKMV8/BWbxgPoAyedpUMiMuxOILQknwxsGD+yN9167i 6Lppy1Y+/fwzT9N8gkW6cNuwKMh+toJPFDgYV5Zd+jcDT59RUHJkOeOGnFg+XCRigZZvGTdWccpg 81MnlS3E2UZy7OQJfPfOnjpLOuJUo/5wOvVBHIGrH3/8cerA4o52UTfpROu07qrf8Irr0GK9QqSJ /CvcqM1QwkWFEqW0Tks/1zOgXG9tlzczhiiUKCh0ssN1wpCskYshXllQNgWmi1Nv/FY+H7j7KOQz cczZxnbyQLFMnL73sUFgyKQtX4I73Jvzzn9yYQvxrmfa16vTKcEy8rNH7qcmL81c2hZDdBlBmGhg iDbgGTNm9Yghv/G/fpPPfeDb31dWqU+eKItQZ4unS8YQFR5d5ilcNONZPHSsM4aIEtqwa/WmxpA8 I1zPCs91LZRo/av33dQ+H9k0F4svSsGgQ1lYbfmaOdsF5/Wy1pg96jPLSsRZBvfXEAV4zrtvcN+k MrNnzAyNYfHixeRZsmQJ5UyaNEFzSNwPHChnYGZWQWiAk/HnD88SVqwRU5jyaZ2smK1HAcekgxrl WwsXcR8zfhz5jTNr+TCqwg3/UpqaB91OHp1zqTNOaVE3/EXCUoIfTJQDNFPIc889R0M2b95MIS4k cfGuIlr2YiGRPCiUpHuKGBUI24/SiVDSCQ5MFyDys9rS9Qwc3ae96+HXUCQaGGK6dkTp394QQ1Qq wiNBKiJPeJT3iCFaSuDKN77xjWNfXkcd8vnAl9L/J+fNwMxw+I5HUDMGiiGbNm3i0+LGu/b8Eu26 6/0LafisZcVmcHLMq9Rz/PKiBB5ee7iBSNpRtJrU5wMb0ZXlpB4xBN/b1igUS0knDGHBOiysn//8 54GCD3zgA2G71RNO7AJbNPE2MEQEMCRjLyJFdwzJgHwpIzjU372uhRKIgKv2Jgmxg9FVCxFivGJh BYp08YJC1Lx9iJy9rDVmY28mpgA1ErO+ZX6JWw+V6dNngnQzZ5apfea0snATVgfggOVSJmZOD25Q 6tGj5Uju8B7VlgiUcIVnCcwGH+JlQqMUSrL1SPHI+vg8eUIRLCZMnqSIFqADuhn9jE/wE5mN9Er9 xeJS59ElFL1i08QpE8NSgqtZ1JNgKkCD2yBRE0lXQ1VbMoRU9mIhv++Sh2LDUqLtx2Vpp4osGube Nt2U/HzDUjLUge/S6x+TUGCIKXlykoszhiiFuHxJOs9ubeXfAWGIlhL8PLjffLIE4cjnA19K6+Y9 dC86xgvTl+jdNSAMAT3IT5V4+MCRYinpW8HumGG3PVg2Es9bVc70HrGgpbxtKcf1ZTVJO4pWk/p8 YCO6blpwa48YghoWlpJOGAIOhIX1y1/+MrX9ju/4Du7abvWEw99OkxWIoX1aa2u2H8didAP561Ho jiG9iDWXMrJD5d3rTijJ0qhLMPW5J1kDzqu/ruZC6+o6YR3RQCdpKpSohWfzfi4zg1d39yjJKO9r z/V3L4+iydy585mbOQWD5syZMyt2r2S2xyYBWBAZiIa7auMJOMeOlb0wtIxfjVyS9+CoH/AT6dF2 vpjdvqyV/SMQIwo09uPouKoAwbOO9Nn/lEKKLPKaqGQT1GY8vULE519KACC4MM+WQCXjij5EbxeT 1bCyQalYX0+dGjNqZOzHcfEIewnp2nuspyOV25LFvtoW4thZgpIc/94wmQwVvLss9Rwchrg/TqGk rBG0GLCBITncVsaQmsC0lOhOfsuZogPcPbL9PrLuTT52thw9se9cub+ycmVgyE033USZiE/cDz/+ O8US8+5yNKbQceqeHyjSxbMvU//9Y97RFkPu+sp/ptrGI1n45iLWL7m/hFTQUqJ9KN9PPzuBf7/2 4a3k3PilcpqVGY7tKVz/jVGF09fPXUkJLqlEZXiG8aM0MSQDYLaIgBJtMWTv/oNEK/kbf+0vd8EQ N+DA+0CiPm1+VMzvvvsmiyOOCON7A0PaEuf1KJRER6hn1wsombzy6q/PTmauKYZ1hHLCMCulNoSS LKBkoURRpvulXp5tMObP2wsRSqjA0qVLme+XL18au1eyUFLw5fBh/D+CpfHYoHDClCiU8KuH8xE8 DZ5xD44Aqr3EaTiWchrIYn3sTxdl8n4ciuIrvKsRRdsJdxSy0JkoIYQSl3vUZqgkr9MoQ7ZwaWs5 fbpsD6a/i32lJcRMnjbdTTrcjx0+FPtx3PWjomO1hZXYORVtiS3fbYEm+xvlcbkhl1yMiq+d3+Vf r94xxDlMMcL9MnJWxhDIOE/VgSH1hKelxGXT1aeLrHDXiPb7yLr3+/FzxY8NoYT7xuXLA0PYAExl Fi9eyH36zq9B3g9+/9jgzZdnPFI46MMf4X5y2gfaYsjKT/9r3pq+qIgU93x3sdTOvK3YQbWU1Ne2 Tx2Ffw8+U8SRpz5+YdPs8b2ltw+sLJ4lnzxRzNLswWlYWeDZBobkHXPZIkJHtcWQo8dPEtf17/74 j3bBEPfjgIoMmQqtykx4mXTpalWdrIIKODcwpO6061EogRpaSsB5qDzwBSaPaSnIRfjgX0nZ42OY BfmX6RMC3bP7QJngz5aJU09s4UNRI09UPnv3o7q19mIpycOW383RQZiMqaoCR47lmu1AfJHq6Xaq IxhB6LPUEs+aYZVR8N6gaUZ6dfW0thPwUbpUz1btJVSGLp02bQaVRN8iA/+q5bTsJeWkYvxgyO+C jhYUDxl3wYX0sJTyaRUL3i2O8aNGscGZuzuMjFkya9YcKkYimVnb5nXjDeDFYoVjAsAOFGOdXQgd a2cF7brRISQaecWxcJRvRGbsPuFdq79KIVJytg6KIVlSl06kK+2aLgGIIaLK7l3722KIQkwtjvgJ J0IDzC8/VqKaXrpPid4k9ek2e958U8NGMuaWW4I1Tr7wQumHJ38zmy54vm/UhiCA7jaSnX84ldKe +oNttPelzxdM2Hu0KH6oLwVtWracl26/MzAEZi9DcOZCmAD3+okh6k6x/0WgEw26YMhLG17BUvKh X//vLevs/gaGgH7iUsD1unXrRIksRPJcYwj1IachJAQQ1dobGNIJH65HoUSygFB0FG0ZCfrXd6Uw V3klGiEAkuIVhRLuvMK7JUPLO3vvvlfBCOT3eKuOWeIA1EJJL5aSPHhq6vrB5Oggk6ZOA+kQAqgn HiTcKdn1kYAPpnwEKVL4yem/dvL1W7SxZZI9hlxi0DMmcu7WVlZs2G+UGChTewn9Qx0mTCh7Z4hn QLXD7kpOTypGILE/+ZUPkUHdUdGH8vkQteWB75blmHKsT/8RgytXroodRsYswQGGQrZv3049GQte 0TetoFvL3ErJjhH3mDnyXptGPJKAGyPT2FdavMSmG1pOJ1i5ttNDNuWh35PpNd+RQA8JLGOIUxFq QGCIEvbwYUXIrjEkFhYbnSmVajfV7nK5fEr0JqlPt7njn/7Fho1kayvYvFL7otaCyKr9X4o8eqqN eeF3oubdbSR/8nP7S/zD9UX4WP+lorbtOVIwuaAAyxwtW86m++4PDKH5fFr/OSUh9/qJIfQPX3df jBjCJRp0wZA/+ewXsJR84XN/QoF/9Ecfa2CIy9acCMZdVUQMqXfq1RhC9QJpRW/H7gaGdEKJ60Io aQizkIhajrqLtoQQTYJoNAkKLnmtl523ZEZHCSaEyKBFz1jhHsqNxKeAojiiiGN9NOhJppHIT/WO G98yf74iFBvQRpA03rVWy5cvpybaGPW0aFg7SdGGSW15yyUbtAFSZGbT86bELDzRwMBlGxv/2pP8 a6+qyc2ddSEySidCPHS0BGp7bdtwMYqMJVDJawHTTp4uZ+gsXbYkrCP5JA4tK2vXrrUhdLg7iRBQ yI9OQyfYoteiF5TpQdMrmaPzrVu0JdKzTmweR5NP0LEU7r83ruukB+TfjCEKHFpN4Aj+NUXrYOZu Vw+J2l6sfeOL+O5utYwhog1TLHeoy4WeoDrRwElR/tKnREtJ/tao8xcC/Z0udP26X3PsV+OUTJ1R xILxMwt5L3u4fPEN37WI59FrykLn54f9GPX80ImfIH3L9lLUlInlrSVjn+P5fTM+yq+Pjvh3Ndh2 SdFG8ulfLJP99pdKbXecv7ClQBuJLZp957IAsfFPP0vOI2tujZQnx84lRQyRK1G6SBk5rJwfInpM m14UJG3JOYYTPijU4bHHHqOfF8+fTVzXOUuWB4YcP1Lw8BtPP9UFQ7Sq1jiQ6UQQVrERYaQQxzEG 9zrhoO7NvF6EkroXoAxNaurByrOKJnpOCChq55BUsIdCRnbJ5CeQSAkaAoU6eYXEhkTMW1mOdoJU 1JBAvaTRbLb1rdohN6JD8nrYTqg87q7kx6uDwtt6vNIcfTtYluZbBJXXvMmzk7RAkOtQ1zDbDLJf jiynaKKGYZzZtrJRpGOA5S3y0GnYV0rNx1Fqf8jqcRNaJx7PnxPWkTPnz2GMYXR4RedcaksT3ECE OMJAsE+HMgEpqqp1J2sqtrSxyhuQ0SAY3lUn9grTq1QRo9ad2W78em30QIitgSHSVcTIgUqlKzJk DOFZgUNkYPs6Ke5Wa2AIv5oIdYU7mlQnGsC/K1eudOrVp8TdN/kaPeyCrIxQ0vg1x341TsmU6a2Y Ky2h5O5vK0tO0++iHecWvb0ob587/7e5/69TP0X6pi2lddMmF6BYOr4cs/fuyb9PypuH/9sBDbE2 kl2fLefp7FhbMGd7K56slzYSr3NzirWVHuC+ePtOcr48o+zHMeWLZwtiiCFcPNPD5Jk5bSq/ih7D hpdVM23JOYYTOWkjiPFjP/Zjo86dIq7r2KkzA0P2vLqL0vYe2N8dQ9riQKYTEVWUziiU7V4iyY3r ehFKpIm4q+WE42pQj8s6TsAKKNleooWASc5lQksjj6iRp3B/bfglhDTdqSadyDH7aStIaSPx2b0/ bKmF4uOsXdP5or8STqXl+lqMri7NaGI9fKwsjvQHC2r5bRjFVSdQdLVobyzWkhIcSMPtgdx2U+xD bRjoJ9Hkvr7XxbGlJ5ns41ce+JDioCvHtJQ7lSednNTfzcOeNajxlt03rvJwvfzyywCKHjAk6t/q M/XJeolik4PogNr/QQykSCf6yig+5uuGT8n1CaCSTXcMMY9xjGBMiEf0kOq0CIoSwUQXxRDpUGGa 1wnfjhTO8/vGFR6ZOuxCfGepupOlRHHEK0d3nTmxVGn8hFJDRRP3zhhrxHNtPNFmy7BVpDx/eDV5 Js9bTZ7Fx36flGWjN1zUXrLjcNlBM31j2dj/23+veHdpI1l/piyauw/I+tuiWcMKulo3TzBeMPYC 5z6/u3Dls1Nnlx6eN1/0oKtBOfK7vCL6uUevO4b8rb/2I1hKzo8p+4BYrBE6GhiSLax81FFuYEgg iQ1pUMsNDOmOG9fFKcHOozHfSCVcWfgQYoSMmKJgMJ2k+gNztc6wJY/TITldHPEesxofQv5VACcx 33MdfM416TRULrU4L+oeq4FBx6uyLF3K8e3+PwofvKXfA6zKM+fu8iLpvEhDuE+cPLkI7+fPcVfY 0iZkk52Pba9OZL4YdiMNG422K1J4NxLJ1KnTeDAwCV6qpPCrjmlhgPErXEiK3PlVexUTf2sbcx8f 0sGFttDhgAuVEREOHjxAOvYSZA7epT6Kca4lgynKK0Xpe20lKwQd+zZPDCGUxOhoXSdbY4AcEXvj +pyer89WiyfdMaQo7i0zidQFCek7JW5I5D67MNoLhkiHznM/8RM/8S//5b8khU+sGNE6uXd4U8/O 4H4uWUpGDb+wrJPPE54wppQ8clQRR0aNK+3zLN+9Z/a9+uqBtSeLXDVi4ZwiOpwt6sGBc/NK/rFT i2hy6kVSpo0oPltLhpfTgztdp4aVtw6+sBZ23vTFUv7hveW7+1s2kuPnL5gebdHEEeVX6+YJxsNP FLGsgN3587uPtfbmTC5Wk2FTSvRqsVrcdphEP84mvyiGPPamRzgr+PzIfoc8SqOSDQwJpZTCw5re wJAQSmLe6YTzNzCkppPrAkwlzXxX+HD5I6Z5iYwUt/kFPQkipEvl2gbFFKVm7QpaC9Sn86JAJ+bM XhpuD7GS1qrTZa2sv3n0jLHO2Dxogjtx9A4hqHyRt84X2YWganxCS0n2G9ciwrxOE1zALuaT1u7Z RjXy8pMmaK+wMEfd3H2jneM1W47CU2kjF7UKiUQbLHcqZsf6q0JY6ZPWacOcftzSO0uINiM2evFi w5vEOCu2KMd7yM1Rluq+HqwmRCsa9JPfslFdhuzGT9dYDzji8p1X5kqpWi7OdlaRIWbKQJKMIeE7 4rTatt8oJ069EXPecqaIxbWlpEG0wX3ZUuInsr1E/5Ljk9Cmzu+eVOIewUHc375iMyXkCK2P3/5X wuaq5dV79izJkVv7TpQDLva9UrQa99o8/iXUufPTz5X+dMdNvrSOzLrpwr5Im2Dkki1zyznG6zZs 5n54zQOkq3tkDOFfd012wRAOtQA8Tx0vToH/10/+BCfg3H7rbTQ5Y4iu9/lylB27Gg2iq5U5uIda y1sKKP1tqXzarjFmGURzrhehpNE1WexQKPEeMz0POJHFhColxXJMCCXORrEkzLPTc/bA6DQq+qZ4 ZRGh+yi6Hhkg6LeohtE+jAviThxSXOwgw8F9e5nmj586KepR4Xx2sfioIAL7abRUKGngmv0gO2Wh Kgsl1g0UK1JQK2Caogk9HMilDUZ7BjmjPykz1onVMnOc1pF9rZOEW8s3RmzUUMErDW8S/qUJxhVw Msg1tIdpKa0Iq49Ni863FfZtBhHbnt/ylRtySXe6vZZ+lTZcQvXKXOmv+peEJi3BZwyRdLNRlhfl Spm09iHzW+SJU2+k7UeOFz+V6SPaCzF1z9dCST4NR/+SWbctgj0Pz1oeZ/POP/WxgocpQuvGt/1U 22HNniU5cuuOl8pOwJe+hm21f6/Nrp0Li+Fh5x7KccdNvhBK+HfawqZKaeSSrw0v/iInT5f5fuui spCkPtPAEIYgn1heYwieKDgIHtgLZuz7f/7lv6Ccb/+29wDIGUMy1llDxyj80rpoJmKIipnvNnbo RJNvYIhdcb0IJY3JVS0nCyKyt5eZa41Ht0rXhp2wMxlJpt6zqV9yzPt3OtkY/LrajzCXn/01xB2l 7xbFU3z/XhXEET4NXNKchQsXwkutFZN+6wKrH3qV867bZSkh9g1ZQ3WCvO/GOnhZq3zFtE0dXN85 c7IcLDxhQhFKtNnYA1o7tNZkTUIdQmuNP2WmNdG1YYUbHHhDHHGBRpGO5RsGRT8SmqllO0ZEoUTN xjKzIBhzA3l8y8HNWo4vOlU47gpV+d1G59z495rsAakiR56QHuQOKU1bZicMiXBbbTGk7jQ5SArE uTVOvSFWKZnv3X8wM1Q8d7eddPIs0VIyprV8s2/FGho7/R1zeb75mc9Q8uQFBQ0mLy91XHVX2Zvj iTaH5tylmMV99vgXC0en0220kax9qjie59Nt9m4uX7HC2j+OHe1fn2qgxNqpF2w22xbdRsfSz4En YoiviCRiiLYT/UtUMnOxIknGkF/91V8lz3333ccAiYeBRTGy3TGk7UC0RRJtaTcwpKb260UoabRc LUfRATLinmVhocT0rPE4G6n9N0iWdFeIFTgyk5jOK0GvWSjJU76V1Gzr1Jif/VXgM0QPeVp6QNnb 4l6V0+eKSK4diDw0yg3MWheOHj1sVDQq4Gm9hl2PfUOUnM+9zPXxOYtusZWamhjZxTUXjhHX5TZs Nr7lqTRaa2KNRtuMvR2gVlto7HPHSFcSO5OJIaw+1NwQBbyuT49ih71tP+cNwDnGQG51CCWlzknL 8aNZWDSl7rGazW6kXEs9oM3DJd1MD1JORpUuGMJP0mRjSbTtrCaGSG88x6k3lv/mUxcWUnM/d7ed ZKGktpSMLdtEhj0zrvhqHFh+DKb7MyMP8LnFt5W2z7q1tZzd1wrA2DrR5sCsO4IrZ4x5jl9rG8no MwV18+k2+7ZcsLxq/zh5ov1K6PHby6nFOI1xf6JvZgCIeJKXV0QSMSQcd2K8cv+IJBlDPvKRjwAg Dz74IK+rvJFf4aZHDOlE5zWSmPMGhtQ9dr0IJcEwajA5OmentVtBR4hprYOMDs9KwYhyFE24wxha F2JKEy/iqoWP/Kvycpbi4Y1giZiAFYniRZ6p0riWAUKbxJSJk3g2viFCQ1gUED5iWcRTc2E5pRYU jhyXVunKtigEWI36UrBrhNmm+dqTwpWPDjQew4nTxcKkkGdH9Y0sQkzWeBQptD34rI+LElgW9fIx ii6meHygdfaQccURNdfuXjuKZbn8bDzPHjz2Qx5Nv9W2i24kXjM9kNmzFwypxXdKgDilf4Vs2TNj iAvBWWmxA/PiIywDC7M4K8XyK1uCi33ifL/jfCdlnfTadtI9WolFuQdHdMqWEuuW7SUBONE6U2pL SSaMT/zvsqdmwtH24eeNXLLxgUd7xBCxVFFP/YQX6VIVpyzeiSH62Al64ydOJa7rratXkh4WlB4x pMbwjCF5Qb+eC+rTza4ZxhlEQ64XoSS6JqwIpChwdPL/kJqdqLQBCAFl1m+xqIxX+LW1DUcfEeEj T4d+urvraxZHfIZwY1q1BEUiRQHJnbVSKpP9SMa0/MyNb0ghgRHUKoQS3D95l9qCjJo3c1xa46zY lk5xaa1PiEd8yD7kE3ntI/rceAzjJxUHVU2pCoWexqnhJPxd4G1ZVJigCcolvJttG9mgzSvaUXzX /lesiRHp7rVjb+cy80KV8mWeGPJo3rCUDAJ3htwrWcfoBUMaPky8zluQpXQlPcueTpZiiLvApKjs Zp6XgyFULCUgAA96Syw7Wk5XmHXu4pJxbTvpHq1EoPP8GnEpW0ocxGwv6SSU6E2SLSVZcvr6p+YU /5X1RVmqkdDIJZ+ZWw4I7AVDjOuqpcTdvCCnGEI5jp1fkd81rwq5K26+lbiuq29eJt5qbe0RQ+qa ZwzJgmY9F9Rofz3rOdeLUKIMwT1ie0Bq7hCJCRW6dE51+ucBVtdiwfQMdUpk5A+il75DWAkoaYTE EXEaQOwnuFu3+DWTcpaplcQVBczjuaOslVJPY7ka86N1rEy/J3z4luaUvHriXE4d8Dbnc/pkILio Z/AVbQz2Q/Yht8K1l4lrrtmiYw9jdy363OzZDEGJrDhuHEHkeZ1f+YR9HoIFNdECkQWRLFiQk1bo xaKTr2Gk8+4hDSdAQIh3Akc9FraltoiYsztAKEJdaRBxUrzSX2mQ6I1/owfk9O4YEhyhmB4YotiN JS8wROduqUv6FEO8nMAyhmSKdU+ZsVylit4tJXnizFYTY4Esml24Y+HdpVgtIt0vPUs6XfqO5Ovg 1gv77yx/6Y8/0FJUPsqel5uXL6N6K++5BZZ/8etfo0NOHi99/olP7i99MvqdUdTp0V+69957F419 IWIvkZke9uiMjCGyvx2V2+4z+NbAkGEj+rCUrLl1FfEkiZHNQPSOIZ2U2zx2Nf+K6rVd/GJ9f/Hf hy5iXC9CCWMoTLgoo71BiSSmvWJmbK0WaxqVXsOtCeqUgJhByZnFCMnOu7DFg+wREFOTY15Rzoa+ XHKWqWUkidE8Svq2xQizc+bM4Zn6dxFK3KaoTqOWQJ/AfqzXcgfyaKZCibYiRYFsS8gMkWtrun4b 9d4EZBEyE/GJn/CDodtbYV/K/kDmdT1deD08QsLaoTeubQ9wMW4KBWrBclxcXWYgqC3PWmVl+O5j Yc39RAYRNdTuS2/2TCdB5+Lg0VuOoQsxvbXvas9l/18UQ0J2wZcrMEShBD4KDFFKVgiWujL95Ckq W/vsI+ZL3tJVX5Wgd0tJ7uVsNZnTCqe2YGbrftcFi0jbuTxmdz1LOl36juQSNj9XFnBN1OKy4G++ gfvMmZ/i/qlP/DE4MH7OZNj5zhXL6eqvfPlpUv7SX/7P5M9CybFhn3vooYfmj34WBOGcc6DD+NR0 aQNDZEwyBIbkKgFEDQwZPnIMlpLjRw/efffdWrZ6x5B60c2eyVauGkmsz5WwlAxdxLhmhZKanTx+ TxEkxxjluDjoSbNeLM3wzOTNPKo1AqKP82b7lzxaBJd3qTSYM2QIGSPkiciW2aMXjdwXAxxtS/Ep GTeByhPkjGeXRWgpaKXthGcKR8gIk8mxk6UFRnHVv4R/FVN0eiXF+mgD0I5iE3I9s4ufdXMZJUy4 9mH0+dSp06nntGlTyMNzaDn5FSvJngL7vOFT0r8+nXYi5D4UkkgRpPiuMJHvNDAIwzrnyaD7um8n 8L1y68HdpwR/7TIr3PjpEnug7n9FAacZzqmODGKIHCGSiDP8C4YoNPMcGBKODkGfrt3UdkebEFIv 5ezYsYN/OUqCdM8Hli968SlpSAlR//kji2A0b3jh+gWri81SP5JsL+luF/EcYGviTpy1E94TqtHW D/0G/ZPPDZ7xgWIj+eOxP8orf/Ds95Dz1XUlasCkfc9EZBTYn+dvfK61O2/9q+Q8u+3zpYYrigX3 roVrI06rkocVEEN4V6NvjxjCmDIoM2bNw1IyYthZdCeDEYTVKmhJDMmkZa/WSNJdmcklXF4McViV t6hVDHpWmC+RNa7o69eyUNLoOJYPSFHImDx5arAQ0zmUx7+k6yPiogCUrSjNW/wb581K7sq2eaNv /py7YyTKvKKZ8+Qp0NmlFyKOJSTb0lLdito0dWo5ldc1ZniVbDy7oEOxPIRL6dETxWvk0P595NG/ BN2LZrrwQTMVU6iSTVYosaW5ntpIGt4VAXPUgee8zDR27HjrybcQpELLyUIJsQGoqrYobB4Nn5LA nbYswRdpAivKyiXkUeOkUdREcMmzuCCS9Zis63T3AcoVuBJajuXXgmzd8BtyyZXDx7r/tf85XRGW sIEh0puKjbQKdbknX2YJDFH0d3+H9KnYUdsdbZ0YYn040YlTb9xv4vnAGl168Snp1FcLRhVeQCjh E/NuvuBHoj3D6nW3i3gOsK12J85zfe+Izy3btrVYZNO5wX1vLXn+cMRf5ZX/+ok38uvpfTN4d9G5 LQ3J6dkvFdfgoxt3l3WuHV+kzOVryjraiqlPtCS/8pxP+BJDsPsaVqpHDGGY6OGblt2MpWTEsDOY nMVSxzTjvBxXiyCZE0WSbxWGBN029BbtfDUSXjkOGlzJ17JQ0pAQITuUGMyqKBnsBylIMboZrufw 4aOw986d2+lNKD5Mf85zajxM0jxL8U7YQowU4JArcDjhqb6bni0NJErulOOykSXkbatZ5s1bEPWG cfmGyZgPkdJ2942rrS88/XWA7OCJC/aSo4fLiga10hXDRRNhhXp6Qmmus8tY1jZL3yGFRP2V0G2R niXaS/AmIR25JHxKACLy6P2uqKeQRH/yaZdgclQAv+Xqu3WLHua5jm6SrTuOiK0T+k3J4OKz6Q1k bDRT8VHmF4yuxDk4flT9hlZHzw8VjWdwkHT1vFXTNqTbsvbN4L6kFV94oBgi6UrbkqLn4EDJcgGJ qjRSVxaadYDFuoke7zRpHn1KOtlLdpwrAXtCoI/nM2PKQRN948o+oFmnD3Jffp7j8frjqxpHtbu9 xH039pLRSsYvv+BG6qnCHz34Pn69ferLVMCTcdT3PD3n5AsvRH2WHHhD4b4102jmHSPmc/+jT3yK PP/i//eJIIn5c3fR8yz70i1z5szTUhJliiHFoMKpXocPAwgu6crXRaapIiRFye61MQ+n3tDDfCJP 4THTiyExRo08vWBIxpwsymhpFl0vhQvyrGFpYrI0cOnlX0rdenn3WhZKov1KiC00mQasEFVs7qwS fH35zSsbuLN581YyQ8yMnxH9uEiBQxhLpG/KVBBxtnB6g5opx+nTNWDvCjHhwhlTYPYm0TbjNGNl 2srX/OQGtuwNo9UHvY220C4kgHr3jauto4ed/oVf+IV9R/eFveQ97/5uq60dRZRUsYgWiZvWtpfY hdHh0aLYK0QK4qBCSfiU0Ft+IjQbcVaLq1Wq+VOWVoMRsn3moQE62bqjqJEFEccoW6cszTzZalIz kiXnBaxsL7lETMndaH0EvtB7horG0wsAXc15Yh6KSrIYCoZw0AFkfMvNKweBIfBX0LamES18jC+X vC+8hJ01MEr6XL9+PXq89Jl9SjrZSxBKwppiHu/DJoznK5xRzPPsM4eAqQdnjoL1jK9qHFX33XSy l7jvxtnOaCUjFlxw2PdU4Y8f/gDlrBr/HHmW922Mntx4Zjkpi1rmH9l2zs7befjk1sfRTLZ+7EnQ bN/hsgfwTz61L/IsmLebntcXTb80zv8OoUTriOKFpl/jFdmT2TJtNbJwQPPJKZJs3LiRHvZwCVEi q0ChtATaaACL9ItiSMaHjD8qtwFlg2aNoNsoTVyNCktjgy7/Sr94zQolueNCdw8tZ9GiBSSuXr0a xrjpppsgbkRjaHTfvj2kYC9hDkYogUVjtzqDaqxA1nT1WQsppAavLr4mUTHJkU80BCNn4iztyvnZ UqI4IiQZj8S4IEYE8RozvuzBwQGWnDt37WOtdHTLwZ/Ip9x/8Ad/0K8HrLhWKqPSNIUVLxIzA+e+ rdsucyqQUaXi9dKKpDJh8hSNHI0YrywnkY2dONEP9DzZQH9SDBXPv9RTEM8bJoVp9RutMtZcjbOh 05DSqRVRZ/LkscuQUfvQ2A9OIdm+dbmYtkEYDZErI87l+uKNchq03eBEYoCSgekQJKkxxAg9TIIt leYAJAFiDAJDnAgzrUrbUGaceuOCjnluOXPBFtLdsyRbTbKl5OEzm+Gh4zOZWfluub/3TRd6ovYm yR4k2QaT47rqL7Jlwgcg1M37Wt42Yy7s6PngqJ+nmauOfRSO9sTgr324xHt1h46RXtdvx3Rx/tyh gidfnj63qExz5rbFEPqhqI4VkuRoTBlDBHAnZhXCiBxDyvPPPw/jL1myRGWAFNUAUUJs8cp2kdry Knp08hPK2HLlMGQocvR1IZRA5VyI2KHlIGtDi4sXL4YxID5+WrNmDRSmw9r69RtBE9wtmf9coXQi pBDeck2BRMiaTWj866JDvnqRQ0Mrasw9fiuu+FVLibYZF25kA8Mx+UUjgggT6EBUUnPOgkVLWSul 0eRRKPme7/kehQb5We2NFDV+/pX3bKy/tqXvmuWsle5+lM+/RlIZ2de/AVv+L6zeivHaN66cFbxn z64o3xVio6S4umS8ATQhXjS0tlCSbRtxlpCySyn/tYUYclr/3Iq84ylPA3nsstXKMms7lstGOb2X 0e8FLGqBr37rcn2rl/pcb3ka/c+/CiWzZ89VX29gCHgCGcyZMwuu2bVrDwSJVWMQGCLdZlq1Jnwu Tr1BAAquZPkm7B/dPUuy1SRbSr5zxkn4/f7vWhHljDz61RDIam+S7EGShZIc11V/EYWSnUcmUtrk CcUqbLHfdvpnadGa03/Cvye++BVyHnymTPzu0DHS69m+cv7OznUHyPm12Qup2/Cblhb95rVDtQJD tP3USJKjMWUMUVIUNsWBbCfGa4c6YFAvdWgJiC7laFrOZ5Zl/Kktr2KCuFFfGTGuHIYMRZ69xoUS mVmt3Z0peDaQgnWOZ3aic9cnY8aMWa3FhQlgAeQIlWzZso2UzZs3QYUY9LhzOWdTAhYI7kjilKAY EQHHZDze1a+iux9GWHECAjIR13aUHP/D/US2kWceQlhpCDrTZ85taykJg2EYOSXilsLHgXxlMzAB yRRWSJfxGpFLoqXWTUg1HszEiZORTmbOnE4zFVPyyTWMiMIHr/BTeKuRogmH7kU1ZCx48F/XdIRs XpGx+4ZdWPwaM2kCGRjTGCm3Nzc6JFLq0alHJL9r/gDi+CkvIV0KENhv73rXu7h/+MMfpp4333wz nsjGYMieJX76Ur51493uPZDHvcyIA8EQOLFlsSvUIoY88cQTEA/lNDDEOqAqMJpqAg6rU6Z1kOrg lzj15plnniHd3UC9W0oyI2g1ObFyBSWwA5YP3X///bAwzmdke+Lsx4LOxz75m/DUdz28hZTsNWJp +o7oI+IrS44uAVj+47G3NfhuysSCHlOmFHPpD034ubCU7P7dLxUsbcU1ybFMtJdsf6nw+JE1t1L4 1iV3iNi8K1wMDkOin9tiyNZdOxmmZctKCDVtId0xxDHKttLuGJLHlCZcdgwZ6nx9XQglOQKjiyD4 ukLieDnwzNZZnnFe484KJVQIZzIRsluElGPHjsBgW7ZsQdDevn17aCc6OgXXUY4TJPChmMJdbT7I rhOtRE6pM2vw9WyaC9GS6eZDQ5PV5/G64Dpz9vy2lhLjf1BDrQvxOcp0jZvE/fvLBt3wLIk2hhdF 1F8PEm0nPrNtko7C/kQ5iix62NhSNy27xYnn1ibhYkTZvHkzHUgwN+xVevboRqrNJiCb0uyreTOK gOh17EyJn6ZWZJ19t5NQ0nZ0GiOS380g4g4jC79cPiUNoYT6YxliznAjaPYssb035JIrB8EMaxQ+ UAzR+pgx5JVXXoEsET4aGCIJqcC4dCjdZsdtqY5F2zj1Rld0uax3S0nuK60mG1qeJViL4bt3vOMd zPH33HNP4fHVW4K2V+3/Eny6YMRvkyd7jViaviP6iCiUHPwSk/jBx2/9B42hmVbCP52fNq1YRL5v zM/wq5aS059+hud8Jo48pb1kx9ry/PKMcgrP9qV3kdM4TPbP4DBExU/1psaQrzz5BCVj9+Kuv0h3 DLGjGjbULhgS+RWwLjuGXDmO+OaUfE0JJZ0mHi0KwH3L7leOi8MQEIZKt37xKyn6ajANQPRMgQjU HC8XI7F7315oVI/ucAhtOzFkP+q6Vnn691cL6VR/030rR6SVnbSRUHkvZ304RFsCTaa2c+YtCksJ 0xtv/cAP/EB8TsuHc56miHDjCK0uAqlFPWvNIHu9mE0blTWk20k06JnnGGM1kS1jLPguNT87rMzx xw4coPKv7tmdK0N+MtgbPCuQxa4E2uVWye6eOt37uZdf1ZsVswrQvhbNpS0xXJST/eKCWcXsb1fs bHnVrNu7h/S5Y8a+8Y1vZJ27JTRfiDoQlHPR8m9k6KUH6M/G8GVKyFGOUGbkLDmXIdMKy51nqALy A0B41iVLuFDVQZgIDFH4qP2cLDbv55L34RcsJS4l5Lrpknnbuf6DL8icPUvq8272nSu8o6Vk67Sp fGvvib/Gfc6f+XMw14qb9sCSoxftptrL751Cye6deeeJf19Kbp0AnCuQLSXPH17NT5tPrqG0A7ta Fs2zZXHZV8ZNufDi/dOIC3Lq2yZ9lWZu2/v5orS07DFzvliEIW0kezcXt9NTJ4oA4Qk4n5q9kG73 LHSQkF89+1fbiTsNjcOkpUq3ntMniuM8r9OKejcfvefeBTLQvdz13dHqbOWzHbQ7PmRK657z0jGk U/m9UPvVnOdaE0ra9rURSpgOIWgiZIAdbCuLidAJrCgBI0Z4bgKEqHmwLBzsP6D4z33cxEK+ZIbE Y7GmMF7lb5H9qOsqCWeZpJTZu1++5cSvpK+UHeHbtRkWh6/WXiGFEt1Ul61YHZYShZL3v//90S4r o71EoSTgMrQ6mTYLIrVmkL1eXMRRHPHuqTd8FG5X73QPi5Yqe1iTLIcL8t19O4sRdf+hElQ7LB+8 pY1Ki5R6DAhSwCstMDW6NwSXi/Vxr79bf3OrsSkLOo72Ve+XRZ1unXLs1DWhRbGjZhXAvWnKVPRj nazrkgf6rd5rdb3lbCuURCfkKEdQILSaY7bq7QQ/CiMQpwttBimn5JgmIf7AEH3RaqEk/J+CouR9 uANKUATJ6FEm8PPn726de6Vcmz1L6vNuEEr4rpaSjRMnUNThc/9fUuZ//1+ktiuX7qW0hfeVVsxZ VajavTMfGP7/8uwJwPnKlpJ1J0v0kVdO3Mb9+MGRBFved7DYj736Jl54Pvns43TjO8d/mU545G3z qIP2mGd/+r/zrI3kwLby1vGjpbGegPP8HffRgZ6FrnIiHmo7sf/nLlgYfnKlmTt2nDpelt3FkFoh RAXlV2PG2PPkoZ89ssOuznbQ7nyR+TEgou0rl44hncof6phwrQklDXZVGsX/o7hbzpi1aBF70E4H 6xLIi5kSn+2GTA19M/s67RmC3TVIpx9e5zkThL8KLhKEMKHoYM6wRvBv9gvJ5eQ8uSF5QccWSeVC VaPJwUhmUzThweCtPLix+b777uPf/HWZnMbS/Hi2LWSzdbmG5IxPKw/l2CT5i9b2scce84vkNKIr MQZ4UW+esP3yvH37Vv71ZGN2MZTCR4/i38kTxoMstCgiEIQ3rv1vJaO2Lm85Cnl0tGP5xdr2kOHe Z4FMq49NziNo6xwIhbbusFX/arEv7ymilXaRz3z+c5wG8uxTT0tvXWo70G/dyN97DzguGUNY9m3Z Rab0iCEuuyjZazWRs8QQj+JTNO+OIdaZ6ZMX1eClwMy/mfBqL5PaXiIlazX5cmvx6It/+ln0GYSe uI8c+780OXCfv+s3yGM8ksytPtdRXI1H4n3tcxciqfzJ7rcDHXuOTsVNavWSIkW9c86nKOG9Sz7O Xf+SLZ+9sAfn2J7SzM2vlh743G338Mx0fokYYofr8q8iEYtlYkXscsq9mjEk27EaiJEJLBAyY0iN HoPDkKDPBo71TuFXZ85rTShp9LLSKDIv8/eiRUvwYPVZUZrZrVhlR5YdKLwYMrUmVtfv3eke9j2I zMUCFw6C5mLay+vBChP6WCjimD9XMu9eyXmyqJHz+LqgpiFXaKtFExcyZCqAA9nftxRKcJ+UvaMy 2jbIqVzCi9yDaS0n17DeJSTjuc4NGMUX/cQb3vAGMqBxUg0julLrVkrx5skwx7qZZptWw1un2/SN ZnQOH9iv6Zuf8riEpwXp9o+1tXUOrvfwMmmMXXfmVPjL5tw6f/afH6hcYp1HzCiLWdpFdrUWbsaP KRMPV5faDvRb3Vt649fcA45LxhD8DCCDlStX9Ygh8IgycUjPcpa8o383GRzfBpVKUVkhMVqxS0XW MyNDttfWXia1vcQStJrsvPlm7qtWL3/NnU6nurEPvmkDsRKYvLmvPvGHcKXxSGqhpI7imnvy1NGF QcMfXn9/sSRNXIWNZMb4Elnk+255kl/vHv0rtE7/kq//drELai85vrc0dtueomB8evWdpF86hlB/ l9IoTRsJhXMPa2ve5RQNyRjSu+3E1zOGdOKygWJIkEHQjyUPdUy41oSSxtxsBMaFCxdjI2ELHwM2 f/5cEvF2ULqUzoAMvbghU2iUiH7QnAfUqccEcDD8tWaTrRe1RSHLxRlEclWzCbcTSYU4EuytGKGo oR9+vkC/p59+mtCvjXQ1A9/STvDmN7/Zwg3yoVDiv6p3Mdm7IttpP5FCSXi9hG3GCtxxxx3c9d0R Vrrvx3HHjeIgdeDBwPP69IjyWm6GnSo2m7H9+4+KJSmsODbHnI1+yP2s7SR2S1FCJ+tUhv7a/U1E GJDEwyu1TEnJBu2lNC0ltmhw5XcCwRvp3XvAcckYMnfubKRtRmZAGKKlJAu1YkgEGmgoKjWGuGQJ InH31JsaPUShjCR1pNfaXjKudRSfV332zcI3l+UMo5LU+26sw+G1Zcm778TsBuXbeznS647DK8mZ 45f4yptPXohZorjzid/dC8F7Vo67cjZ+qfDC558rYtwLt93OHTmJu679nfb0iSFcmjAbGOLimioN vdcyrBYBkd4GOWE7PiGahQNy9HADPUhX3Mz21BpDsq3FPu+EIb3wZo0bDemkl0KuwjzXmlDS6GIj MC5efBM2kttvv40xmzwZMpvIogCk71oAdygDqnXVRvEZSnXyc6tethDUmo2YIsE52Xeyi6g2eSlS eGUSrz1UzKNAk/HLZ9kgl/xamSVx69bNjT7JQgnMxg5A9D8Kgb317SWDPjFaI9zzElM7VdUoXQtP 2euF54alBK9+XsGVWIMwdeu+H4dq8yGDcPOsubVhIxHoZ0wqrsoYSVo6XIEY9yZoU7GeDQ8YUhri hX1YhJuWDay2Tjm+uRy1pQwNtW9QJxEzD0pjTuInZGj2fHrGioOuVWxw5TcI4Ma/PfaA45IxZPny EieDLe4DwhB37WVSEUPEirxwY8VqDFGHBqni1JsaPaxtpjdPD85eJrW9pCGUUEg+++ae7y5TslFJ 6n031vbMlrI0s+OlC2EYsyklR3rdd2oN1cvxS+yTR0/9G8pxJ47cdHz3LaCxZ+W4K+epj5cO/OIL xYPk5TvvBq9Qw/iQ6lOnPX0yLC8CaHBrA0OUSCLMI106enTxFsIoy33DhnVEjtCdViHSvvWe0cNq iwZZ9KwxpH63E4YMDjcckV7e7ZEFviXZrjWhpDFJZC3nLW95MwK1B/9Ci8AEkxx0qUTCvxDiCy+8 wDAQlYQ7S566L/DshIS9UZ4JrTr+lRS4FMmzj0XYbxuCbW1BaVS+kyAc6QKTXiMZpDIlcfRgw16i zUABQhtJXopSFNPAoF3EZaCsvakT5OrJ2GoGYTdqWErY18pbfCtiMrKIQ2aDRjM0BRJaMTEFNcPW cVehUXy0h/mWjoRZRNDlLfznoxNsRRba8t4c62zvNfow2qihqNZyAgIiZ3YEbiu3tWXyeqBxooxV bTwJGr0tdYW89S0Bjuvho47L5cKQTnGM/IpoIK1mKnJSlHqxlKC7g0vybAxBJ/trPkNYtnJXTraX ZKEEJ3PKnDSyTPNjxhU08wSct/+txbw+aXWJ21T7jqxqRWXVF8TryWE3Fwy55wdIX7VmdHiWZC+T HNfEE3D0KakXhs5/upwP/Olf3EZNPrZtInlemb+yRwwx3BHB0AJDdOuhevq9UqZFaRExEpKTOlu4 44whsb07hth20S+QJDhXCFWpsPx8WX62QPutWpXKb2XcUKFqW/iQY9VrTShpDEDWch544A38q1wC sUIiWkogI91aGVctBAglUMOf/umfau6jzFhr5Nccg0SycGLLK4L8y08Sir825hXVmrgkwU6CRSeq yrpRo8B4Rdk/20sERxLRuubNK37vDSDQ2hzrBVodnJK1ANXSvfpBtuVkLxYrg+cmneAeKC5QFW8S Ho4eLQ6tgAUDIXYIXnyRO71KIhmoj1XSlOV+B0VGL391pDLbC/Gdor9YZ3tercsrH7iV9aTajhUu cnylBpEagOrRrMcOG0msatfxgikhJJ5eyu9EPzfSu/eA43K5METakINqDNETS1rNVKQNQOpFPEV3 j7XUqHyeLDOGLD1SjhfVUtLJXpKFkhI4gdgnrbOCx7aczTwBZ95bS43e+meLZaL2HcmxRvo5cc2f gZVenvFImZ7Hb2nbyTmuiSfg6FNSC+jf+Ddf4Ou7Plv64XP7y/LZzqVresQQQw5SZmAI/9KBADuX vBwr+Pykq5DpMGCcMVT79+Sq1hYRKSdjiIBmV3TCkGyBtoSLCiXRtyqZnYSeocXp15pQErSiNsm0 RwhXIreyQuHCDefdMN5EbuXX/fsPMuqwer9rQssMqEZO+oYNGyBcTK/86zZasoWNpJPU3MmK0Mnj uhO55IkqROC2TGtNZAzpPvR+BXCK4rSOsJeoH9x1111t9ZKAztAYtCrltWrrnGuYvWqCPRqWkgcf fFANj7tb+BQ+6N5WDUuEGN6lIUAw1TBayYSxxXbCRefHWhvj4ohYq1y3TpO0tQ0FK/dkDEHdxhpE 6p07ip55LVka4N0eJYZa48GVMla1AdYYqcYqQI/lDy1I+tbWNo9FLxiiQL927bq2GKKPGjFmIHLC 8tI0RMyLYojEmZHECCV8K3T3upfyjpva3lBbShRHtI7MnFgE+oOj0U+wB5T7gw8X743JC8r07Nk3 t/3gNFL+59n/SFHGI6njl+STgTc/XWyuO069AZZfNHsHO//vnP1/eNd4J9bHU2/2vVL299ZwtOkb m0qPtU7D+eJHC0O5+6bGEBUtQw/UGOJ68ZhRIxsYwliQ7sDVvM94QQBGsdK2qmjYwJDGQHTHEAG5 9snLGOJM4RdDM/zWMsU3+evXmlCSu49BnTt3PtIuO02IGdzXx6aPEqcLbkdAISdTNcwA6HvOtc/K 0Qq2POD0GpvH0M4pM9s//Fye4TpZEQY6rrVffdbIM3TKKoomrkaHAywVc2+O4a61l+hHIuDWWBC2 h9AYYJJ4zq3ovieITmv4lBDEmpr4RSoWQgn/chmtBMzV6EI2o5WcPHaUZ/KjXNL/gDvF0smMFJVR 57DVXt09ctyPE7IaDzl/p3ezvhIRaBwCe5uHvJYsDfSutWTxztJmzpxNb7iqHYuG8cU8CjfkkoFy Vvf8eSzIeVEMsTSk0LYYoo+aR3uyiEBO7XzdMUQ8yUhihBLoMHT3uhV5x022jnSylCiUaB1BKOE+ aWk5awY84b74pj3UwfOBPftm7rsLwvzq6f9ANYxHUscvyScDH3xlNLPvk1sWQ9K3LDvMiuSaGR/m XeOdSMyeevPS1zgeGQTDMPC6+/xxZQ3J03Ae/0RZZPnC7fchE6gYZAzRZV4vkxpDtH8cO3yogSGu 2svdNR+5bGrQPCss4mUMqRGjO4aENb3ByxlDHFm/qCv09cbj15pQEuSu7j59+kwsJatWrYLTHnnk IeZXvRZ0ayWcOZOcERhJjJNWICw3fUAQ+ih49kHtMVD7jghqvZOREnHWraXXvJYsmTbgMlAppka1 BNKVtWXUbNHBYxX9e82aW/nVKTPfM8zlaV5HvMwqWQjz2e/CQoWHW0s/7IXBVTPvCVo4e3bg402t Dcm8C8TMnjGT16fPmlks1WfOUnmC1DEu1JxucQeQ5lbA3dUcyvFcntbqcLFOm5M6CDEUGHKbwabU b/jVwY0WdQKR3Bs+69FisVmzaXjSkNMyzV+XU6fkMiUeU7goig6pOzxSein/Rp7eeyCL+4PDEDzV xBPuivhuwg+PqMZo1hhibTOSMB1e1FLiW53sJdmbpLaRjJ9Q0HL8zEJ7Mxbz+LoQA3e9f2FoL0fv +U4qs3n2RDhuwY6DPI/5ym/Hr08de4j0VY8uiDz6jngsn7tssmfJ1g/9Bvybd9nUI+W+G0/AeXri ZFhvx/Bi5z44dRrp+qiJIeBG2UR5+sygMUT9R/5FiGSyWLp0KTWEx+VH0vl0WJFjV06PBFZH6W3r jTcIDOmxAkMi27UmlESnOyXj5olusXx52X+/ZMkiSNaTPKU8hAyQwtOA80krulXmGH8SU9aY40MN vUdpuvepToTKurUl57VkU7JlItOW39LNUyBzGkM+CEOxKPPqq7tJwURCHsUg+I2fFE3ylRcj8sxa 5/Qtvwu8PvXUUzMmTYJXx0+dSua8wo1kYfAD7u/89m/nE/qXzJxWjuubt3ABzxPGluNvzg0vCE7/ U0nczbgD625XRrMxnJ3n8rBbSPcxLoWSWLoKYFUsi4WeYn1p5fRqO6aN3vDfHJclazbZk8avWGbv Wo69l1eF/SINb4iVdcV6lHvatuhGYt0DWfQfHIZAXYrOIgyfkEP1b+gFQ6xVRhJo46KWEt/qZC8x xqu7b2obyZixrYgsLaFk+qLmHvW+FTiH9tswdq9+GFPE6IfuJP+W3/04z+c/h/2j/9cTi76LDjw0 fnvk0XdEocRdNvlatm0rRJ532TTkIerjvhtPwFk7s/iUbDlbgi6emDOX9Iwho8eOAfQQUAaNIaKi iMEdterhhx8Oa4p2Dq6wHMt9vWNIxvnLiyHXEi9fa0JJaCH6zONTwn1Ja8Jz2hs/vvhvK9p7JnD2 IGEdkZ/wIymTXit+l9NM1pJlm0wEWjW0TzTUIDJbQn5F60h2gwpduUFbGSL9KXtvmCJx+11+zYoI z0KbcljN8DRTd/T4tRY7smAR1VOq8+vxXXf5P//8szRNy0R9Yb4mYim2XDptzJgS1XX69KlUAJdb 7qqDepl4ApHP7jiwkmEFsar6xvIQ6z6MrD1s/rzQ05117W1HKrqUB81mWaeJno8Csxg60PXgely0 xOhJkLc71jmvJTC6GtqSe7jGEHVx7K+BHvoriCF6kKxbt45nxGjSdVKWULvEAGWstZeoWkjhjd6A EtwiLn1aWh1yvkaSbDtZNayIuQolRiXJu2xqG0kGjexfkutmHBEvvU9yXJM6NsmhHS9GsXqlLBu9 odhXWrt4xm/7GveNXy5qg3FdN3+9BCDYv6fU+fDZgioYUblPur1EPfHcYOOUDA5D5NxQABwsSsbi RZ+zOZ9/B2oRsTcyhsSuzNL/rQV3r4yutSrbu7U1j8hQf77WhJIL7NGKUIIIAojccnNxoSAqKHd3 oyiUeCZw9iAppzedPg2gcAdQQiJuRC+V4OJbFCtANIgsSJOHTHDyZO0jkonVd2vriGiVl1f8ur4j rQb2x6ul8jzTUtK7rHQqlwRMOMHnq05RnFKfCKGEB/t2z55daBiuxdYX7izofGvWrKG78OlBkjtw YJ/1t5d4xmoVa8Y8+KGYLWyRIiPtVWIILDaGJnND5M/LOt3ZNeumeXQUC/IOI8vJAlzWlqzPQC0l uW4KmnoSdLKQZeoa6jB09dQ/SwPuu8kYoi7OMmigh+wmhuhBAlWIISSGjSRou5OtUQrXX0FekMdd aoQC3QwSSCKn5Gkvi1MZSbLtBKGEEkIo4ZW8y6a2kWShJPuX5PEyjohf1/skxzWpY5Oc2Lsh8uuV sryvhGBwF8+UXU/Rt7tKWNf+uK5bv1GeD+wtXH+kdQJO2Q+JWDZrEqzhucFy6OAwRKjR+ZTKOHw8 M4L0Ob5ulC/a924RsX/qfXna3jJHd8IQS+gdQ64eDrr0mlxrQknoHAw8FIBGTgBEdt8gmsycM7vw /NlzcGzxezp2DIZHFN28bTtQcvTQQejSGDvaNpSOO8UwzV0vQ2YvkN4XcbJOnyEgT/x+qxMAOWf7 Ra01Cij6c8RShbyngBL4xUGdabIviyBqDIKpJeda+Szk6eveCm3ZD6aKC3qzf/KTn2zYS7SRqBFq dchB7un5cGuXFZkPom580bgClk89VU/5N/JoEXG8MkDn54CeEEwVT/Odr2Qpx5GN4c6jYP90unrX cqxhdj22DjlaSac9OJcOATdKqHk5/DwGhCEcgyDxu3YTGOKz7pmZujJldvIska9xt4ebakG/O3pY fsYHI5foXzJ/ZKmV9pKpM4qNc+HdF0R/Y7muumsRJey9aUHwiJaMmmvqlBwB1l05GnH1MjE2yZhb buliKcmxXD0BR3uJJwbvnlQC3u9aXiwlXKTUGOLIiiRiiAPhmi9NKzVpLeYa+sFLD0KwNPx45D7G IosvPWKItu28+/JKYMi1xMXXmlDi2EAETMnQItMJsVxxVoKfx4wfx8l8UydNhr2hS+c2yHT3vv3s L92/ZzfUiWjMTywcUIjScUQOkMNj7POzLJG9QASCXiTrTjNovTO+l9031kTrhRXWPAg7FQhonW6a nUCZvoO19M9w4hdGFc5q3U4283TikP1JCa94njF+Nuwl2kgwh/JWRE0NXM7xSxgsus71+IAJRkrv V20kAJDxZ6MEwaV2Rs7Qr9jURWppjLIWCzUwrzwKtWUrQ0PvWo6jJt1G3fi3Ea2k8auvZDrMX7/x PLgeyGMxUAzZsXULJMoEBik2Tp6iMrFvq1PF+LSaQ6YrkcTNqwipjXe7o4cEk3fn3XyyhGXSv2TB qMLdCCVkmzK9UOCCuy5I88ZyPdtXPHYnvPmh+JCWjF6EkhwB1l05XnqZGJtka+uw306WkhzL1RNw tJd4YvCR2dOB3Ocmz1NcIL3GEKsqktCHrrK50RIM8SwhcSPbwl0aA4VyrKAYnYFiSD4N2B64Ehgy OGq/Ot+61oSS0DgxuzGjeDLwlCnAyySYExkF11fYcvbscii8nMZiAVT74svrYPutr2yCWPG7ZiaW TEPfbaB/PbfVEnEAXGPsVaeyT0l3ndvX8z6d/HWtDt3joLi0JHuw8z5sFUx7PL+2nkoLRrGY4rqP RmlabWQ5HsKOoueK9hjPniA/v8bRgFYV7v3iF79IIiVgI4HDqYNSkSDiDm3rk88N9kOGmVIW0fVY z0ESyRAh3cLvR/2ju1BSj1oemrZjGtqtE0YvvZ1rYvlSwkAFCOuz7+AB4s698OxzVED1zqIa8tPV iS9DoladeDmfLj5QDME7DQLWetcLhnSiLikH3oGPjJnhJSO48KpnSS8Y4rvdvUy0muj0as9kX5O8 E6eTdLLv0Ca+opXFEvIJONlqou1Eb5LZ41+MgfA8HT1Lsr3kpedLb7x0riDPvhkFuw5MKXjeO4Zo IwFJdI3XLt4WQ26+eXXECqqjKvdC2DZHG1i2kNUzRV1ajSG9fPHayHOtCSUxB7Bqw+TnycAACmJv 2Sc2js0d44vn9omyJViWgKWZ4Q4cLqsDr2xYD5kSNo1ngx0JKFoL8qRSCxy1RNzJG8Dptnd52UbJ 4a4lZxh1gu9OjiGykJM90jAJUhrNx0FMwYLX8fCgx4hlwid039OMqWRAncOOoueKFhfvdKPcbj15 F4mEB9Kxl9x7773hG0FNeMVQaYhEciz3fG4wPcOLCoVUkq9TH12PeSad5/Aa4bthKueLvVincl91 H1Nyxtyv1aSX3s6xfS1/0EIJ7x4/VSRCTgymEP2Hsu1qoILOtQFbl7cVnXg5ny4+UAxRL9+0qUzP vWBIJ+oSQ5gUIXIcOaPhObayE1h3u13use5eJlpNslCSfU3yTpw6sogpd9xThCetLAou+QScbDWx VnqTzBjzXFTS83T0LMn2knUvFRvJC2daAQjmz4EdTs9fMCAMATdEDNVO3UfaYggxrvgpYgU1SK4X vgu6augP9UxR03ONIZeX5q/m0q41oQRaceWVSRdMYfJDw8BYEpYSWZfJ2NAXPGspgViNLsB0aLAj owvwHLCSpxYmS82GfDHvu3HJw0uJOMsQLqaYx7vEnT3zs2+B5deanL4R3X9VNre07NXPM9WAMRre NqNHFEdgFp3017N6ut1EJESYGW4xflH43ET1wgQqSpLO/hrup0+UlewZs2cVU0zaH0S/aThp20ZF Db9V6zeOXV6t72RW1SLVyYKSmbPu56zr5EUc34pmRv2dKvxXLTZyDgIFLIpedcjiK2rVQTyDKPnG K93HXX8skAQMgYYb1tYaQxAaXPZtYIjLLi7lxA4+nhWdM2+KLRkxMpKAQmyylcLFED3DumNIptg6 fkmnyCWefePl3pwcxUSazLaTTrty3IOjXJJPzNGnpFNM2NPPFquPMV6f+oNtfO5Pt99MCes2bOb+ 1JiiOE2YPCX2GILw5D95ZD+rw1t2Xjgliv7x6zwYDq47hojAti4HRHh1z27slBvXrS9faaGuuNoL B2U8ydaRGjdyzsuLIb3U82rLc60JJfQvvg7cETv0cmXmA1nCUiJqYBvQ/skzSjzPbAOGGriYS5hu nX2hHic/AcV9KEGRvO70kPfdZHqtNTBTnEpbEkD/s/aP0ICDRi2/niyFp+6/5npmr35YtDD2hAkN b5uzp8rpMwCmS616ksqrEQnRGIiaPSMGQ65eAbKWEOBSDqhexI4RLZ/WkcUiohQSK0Qtq1Xp57qN wi5XrAFn/SbvqXG1nna1lSqyzlGzX/fxivyUnN1yTa9rrq+Mzclj2iOKNaontTRODCZFAaW23l1t 4DJU6lPzqRyNHACGIJQ0rK01hpACEa5du7aBIfKLuJExRKFE8paucrQb+y3TDE5vbL3RE9zaZqlU PKkxJFNsHb+kU+QSz76Rht2bk6OY+FO2nXTaleMeHIWSfGKOPiWdYsJu+1SJ4GyM19Pry0LS7z05 lc45ebrIChtnLeF5ZF+R0cUQl5iXLZr7C7/wC+/9ju8JJOGnYkd5LYjRRTEkW6C1hlrUnv1lb+Ck 8UVUCrWnMTqd6DzTVbaOdEI8P3p5MWSo8GCu5zUllISI0MVnHiKO3TdGwsBSohwNrZCiYaCxyqiM XK/oO8tqseDBCSMIuiYINRul5qwJ5RViX5fu286ywRJtf228ZZ8govGW8lm2HhFKjt5gdxKJil9e 8rx+Ybisxk4l+iryeJby/n2HaQ49w33M2LIxj0/Qk4oIY0YVre7E6Qt7fKye7MoXoytcFRbCeN1n 8rhYg5wUDiW2muo1+rCe+LP9qRbgOvVwtkN072FzdvIyyT5APaJYg2D8untwOLOJ9USsd43xHYqg c7XVuR5lI5R02rvXCUOwiEC6etBj25BEaWzeEZa17fzdOtZR9FLsAcm2wBpJagxx11gnG4mE5InB s4ZdsO/63e72Ei0l2UZSxyZZO+E9sUTeCJ4U6Y+88EtBz9k6snczyf1RXI+suRVGe3Ls3AaS2Ldf /epXUTgN4f9t3/ZtbTHE40G0V7nsqxjnlUMe1BjCjKBxN+qZkSRjSMaNTnlqSusFQ5x3Yl642tjn stfnmhJKFA5aMdM67rsBFGL3DWHmoUhihoIybLqDUnkI76eGpwI0Ua/oMx6kS1gadbPJNIsdjpzW EdkpM0BeIZb4usQziHezJN6JMtSqFUowSjesR8QLocJcLRfgyUH6WI+ofNiiY6eSlTebZynv3FGO rVIo2bvvVX7S+8TlrUP7y1a68ZMuBKxT7FAX8YHvamuNkhVWPPMl7K6qRKQI8VpKch9moLE3su5Y LxJ16uFsh+jOb929TKztpdhLHF/34CCW3X333VBso0o1jF52jLjmC6z5yAglnfbudcIQxHd1G32e wssqLx1mbTt3rNNetrmKHkYo4a2wlPiW456RpMYQsaiTjcRyjPE6pxVOLV/d7SVaSrKNpI5N8lzf Oy5KOcs//bPhd5KtI/u2lAYaxfXlGdNAiS+eLefaZCQRQ15++WWiSOMnx7e+4zu+oy2G2DOKI6oK GSvyLr8aQzQb51CQGUkyhmTc6JSn7pBeMCTvDLoe+P0aEUpkTnVWCBQcx8UVM8CECWW6ZcItoUPH jUME4Sfy5FOCn3vuuYhWsnnjBijYnR0SHEQc64hSfI5HIok3lNewnTT2ppMziymuDXvlZ5lE4ot1 6LaSsp/utIjjr+7RpzeQ1VasWIZcsnx5CSW3YME8jBOe6WCkyE6XUSm9wsMGKLHf6CsqjHmZpsH2 dJprrraUbLrE8synqQlAydeRjXh2545NY2hUQEMSOnOyaDOHjpZgJObxJ3c0aAKNJYxG32YQseba sTLo5LELr6Do51jZDd3LdlmZ7A2Q+y1Pb45gttZ06eS2P/mtvAvAeAm5JgMt80b+ugcyC2u6u3IY UttWawzJ+/JytIx6ysw+KNKwen/GEBEslAEo6rZyFHCbbb16mTTQjBStKYZcOzlvBkz69r9yf9my N+97wZA5cz6CfNA37jNR5h+P/VE+Z5xWbSRrnyuOq2Of/E21l7jP+eKW+KLWkVyBtaNX85beJK+d d1MidI8dW5x/z586ih/Jf/nl/xkD+n0/8P62JpmvfeV5rIyeDy9GaRUW2UQGP53xWQzxBBz2YfFM K0PQlLtrDKkj7WobC9kr+FfczjGQaiSJr8Rb1wP/XlNCiet2rgTfdBMHAy9btGheK7pX2b+qCQRT HkySTwn27FmjlWzb/ArPbl518qujC+R4JDUDm1+CU+/xcmLOcm6WsvM+HZctBKDukWSdAjs5isre uv3Om7eAHrj//vv4l2dwYdGiBfSMEMbyTRdaDxOFlecegbTpK+xMVFJPWOzMNMp+8zRUPkT1XCU1 zBrPNJZEuigbTnldBTRW5Y8dLlFJho+6EK7emoSjGc+WUHtX1P4fwk1D5wgEtPl5rdc6x+ibs4Ea 9VfyONYr/Y0SLoovjm9jF0CjJgMt86IfvQ4zZFHym4AhgQ/aVmsMyXSYo2U4fTaIMP6VC8SZBoYE nYtLd48q/hYN+YAUvUzqK5+YM++he9Fz5jzcWpxd8mdh6o0bfwrIvfu+3dGQPxzxV6mA0Ue8Th1d SP5V+7/UWNB59qf/e9RN60gWSj6/r9hI9CbxvJvthNQth1MUf7VVyxbhRzJmYvEg9Nrx6vrsrxbP I4dPwsro9E/FFEr8FikiQycMocfYP3jbbbeZM6QWuTtXuL+lVaTdvOgW+R0p/q3d5y1HJIlZILj+ euD3IS+UZCLOK8GrV67gHL4ly5ZrDwjCVdfH0Ap74NzamhqL3nD48EFmVvfdkG4QJEjQY7Qa9Ffj yEVTsoZknTPEFB2h8y6brBm3VWV4N+vueWr0FE2sDnxu3IQpZJs0ufQGAeW433PPPXSOz5NnFD2g LVeTPm5UYX535bBwE32lRw4w6joL1XPxxYVYXinxFSZOKq42BPpvxUpSmDCbMUjIphWESirHwI1u S+bX8ArMLquMiz9F18WOiVBKNNjms29yP3da3e/Sw/FT96gwQWySDVe99yfn6fQcdEIJdoKTimMd wlkvRd3I06UH8ohLRXi24iPfHUP27SvnZBELmsE9erRYIzKGvPjii4rX3TGEbzk1dkIAPYrghYa1 oxZQBochN998M1YEOCXKd5oMhYdnLdCTJ5WDM9cPf0RzJveHZr+ENXra4nJYxH2r7rlEDFFhAIFp yImjRwABd9nUGLJt08sNG0l38gYoEJuYDmiFFlAufQd112hgiAtD9APju2XLlvDoUiK5FAyRf7MX Wi6tHlPblTHkemDka0EoiXF63Urw4kU33XTT6tvWIKm4bSwLmy+99BITHlMsdLBhwybuR4+WZQjd SvAv4Y6LE1SYYwxcIkGEhmRNsqjUyR+70wp025pQrLq7xG35tB32njiOX8ZPnFxgZfaccngVZiTy YyOB9xBKqM+yVfO7iFavrCv+Iogg9An9Q9d5urJiHBM/TVAQUSKhDi7cAFi4u5LC7hu4HZNprItR DbqXf6kJGfREERFCjeOjpJMz9uk5Ipph3XbrTh/vuSe11uR9OvnXAfUtPakObRf1Tgmd9v5QzkUL iYmBzOpMAVvXleZ00Y66xAx5QLVuAh1lb1pXDDl4cD8UuH79RsjM87czhsARECqcclEMCaGkbSv0 KMr7QZzY6qgkg8MQuFhfpaDtvBtIu4uUf9utdxbGXv0XY4nk/LpfAUYeefcjpMwcM/0SMQQkUVwo LHbubOyyqTHk1NEDDRtJdwKAd/DIufXWW6mnQonGEh4YHRdcMobwL52sNYVxDI8uI31fCobUHiS9 RKu63mKWDABeL5Hzr9DrErGMOnv2XBaDmWgb8jtunjHdghStya+ssGzZUoQPVg255z04THjMWNyh Zn22I5Bol2nbOijYBoe3fXbODoU+MjvF5vmmUzlZ4haeVCmKQaJsxC2n0mBlJRFshb1RFBTO6IpZ s2bw+ty5xaA6YcK4tquwBw+W6dzKvPDCc07t8AZ+JFTbeAyAiHsNZNSS/1yRSKZNn9Swjmj2YHMO Dwf27gvTMWHiReSsBcZ3XQsXjhFlzEMJISaCLAoWqjvKKNpOtNlIcr3sfaj72R42vT6LNTxOyNDd apJ9SvJXemEH80stLDLSq7pyZxrrpZwbebr3wOAwRJuiC3xf//rXu2BIeDCQM6LXNKTSTG95fCF4 CCAsJYXexj8czTl+9IsN0u2OIRk3JG+F3VWrVhkrkhSlfz6KPARo8C/Rlvl3+qyZZN55298GcN4y YR8uGosmljgi3TFkx+SDJUbZs2X/S40hI7/y6YyE8TxxfAl0uW3RbWFhrTHkP//nX6T/PaRQOyKj IBbZkOiltz36yA993/ftO1bCLlBOYAjYRZW0K4sbbTEkdj8pHAw0ZnT0uWgWqDI4DLkeePlaEEqc jBnsWbMg0TkYJBvyuwZ8LygSUt65czvPTL1QWMv62q/xuwfHiUTTq4sLElDt4ZFJxDp03zUT+QNK cnQNd2r4U/dyssQtU6nfZKEE+Yx/EUfIgKOWrr7IKwgS5Jw+fTYfQkBpS+W7du2JGm7evIlOwOEG nkSAo248xB4lAVQUWLjgpmIRGX6mYR0RUCZNnUZ/njh6LFaIOE+YFxEy4lvkDGASHE3hRU0pdIsi SDyTR8dkV4sFZa0jmlt72ftQd0L21KHAhnCZYwl0hwnHtB7NxpzUtpAA1tK3Cxeyts04NkrrpZzr AcgupY3280AxRDJev349JMe81QVDpMbiGdp5N1aerjK1OFnKC2LFiFH3Bb+cOfWVhlDSHUMybkjS 8g4iL/YSOJFnVRqYjpUjY9ouXnxTMVdMGE97n5v7Z3nxDcO2oOEsmbzjohiyftQONIqZe8e2xZCb dqxrqxQtu2kxOtUTfTPDwlpjCK76P/Zj5Zw/eZ97R6HkTQ/9+R/+4a17ykK8GpEYQuVpct6PU2MI KbH7SXXIb/V+xbxgrwaSDA5Drgd+H5JCSYMPJTUSp0+fyUz85kceZPnw/d/5QcidqTqI4KUNT8FU xw+VGVSfEtYLSdm1dx8Uf+Zk8YowuitcxK+yqDYSCnFqbExO/pQtH734f+T6+26GpLyy6HRYez90 spTQXlo9rjiSjp48bbp+42Ep8dwfBBH4CsShqjQ89uBoQxJqjVBieBJ1C3ombCQ80D8wtqpDqCYG j1+yZAl1IAZpY9+T6ENR4Y9Cu3Qu0Ssl+raYVUaN0goycuTo1rap0vNCM7Yr3tLYqyeKNi31UTU/ gaaT1pgBpaalTtRl9bJdJISGtgglfOQRtG69X0F4FIKJKzS2fBJH76XdyNmpB4KLB4Eh7uB4Ye3L XTBEStDy1zuGiAzQNlwsv0+a8ijlnBn9zmjIqNN/HM/nz369gU6BJMXbvRVYPYyU8fzihg2iHPfH HnsMewns1gVDtLbqHAYv8C9F0Sit0RlDxNhjx8qqLqRLZThXi7fGPVGsI8M3PoO49eDDLcvugsIX k5dfGJ8nh91MsRuPfm/5xIjiCYdzazjJZgz5uZ/7OfpHO/F73vOethhy/szZ1kJyCerYHUNoiFcD Q0hBu9PfRabuHUNq61S99JZL6yR2KBJdD1w8VIWSxti46smki6XkwTfcw5Lw/Q8VI+ddd911QasY XgZ108s7uetTwkRbJrPWkUzsuwE1gADGHuKDJRRKwkZiOd1xrXueLu9mCbr2Nam9HzpZSjwnc8bU KVomYGmWHsJS4rk/06dPpUB0IFrNd2MPjjYkhRIne+wioBVaFCnZRqIwodpnJDqBjFUz2oiZikJm zpze2Pek4yolZ38UyqF8990EoJBIxSiTO3WmFbjGMiIupYGbZFD7dN1Xm1b2HbGoTlpjHsfugoVD 1smbJDsU14OrCBLrwXxooDqWdXOs6cx8ZumFqej6wKkrisX28+AwBG+Msqp4tpw62wlDpIR6H1+j UVka9icFa15XFEYoISULJSNPfTzeOnr48w2hRCSBcojkMWPSJEiRchp3ljnJo1BCfuwlnmnQCUO0 tuoEilMwhevhri9OxhDwk39xBAZz2K8HL69d+2IRr1/4Moxz3/Q+Xlx8U7HI1jFhz6z5MzR83aHv BlVe+tpLlMDZQxpLGhjykY98JE4jf/vb394WQ2ZOK8tPnCF1UQxRanS8MobQFmYWba7asXrHkNo6 1Qtu1ASvnf56kEuGqlDSYD83vuJNEue5rFixAuH9zjvvhujrVU/211DC+vUvw1ovv7w+4m1Ajjzr RGkU0TiNVtYNCMhrw71o26GNtV1D1VKSbSSZKNX7w+ToFFU0p9ZOAeycyhbkWbiwRGhFfGqciqye gVoTjiy5GrRLLUSjBWXyTNuZ/vnJU4HCgyTrW0IeDC+gY6aK7zIWjS/6FbUcd/Foozp7qogX+Zo+ ZWqg5/ZXd/KT0OaiGz/xbksJ6z8xWMFRg4337EfSaedLiCNBS9rb/DeLhrr7qT/lK9SmBjVmelBs Ek0c395Fk5qu6Hw0thytpAavGykD7YFsKVm2bAXEfPvtt0HJF8UQPrRu3dqLYojTdp7Mao7uhCGO uLaxcTN/tm3Tsr1k2LknGnnAFgwVvQjfvqh/ybd/+7dfFgxBkoZVd+3ZVJxhn/49OOm9b7pQwWwd MXXGBx4o4ksrGuyww29nJl73kSdhRiy+2m7bYsi/+hc/Rw///b//96PoQWCIOkxbDNmyfRsn4Dz7 1NPB6X5ooBjiWyJJFi94jpK1izsj+CzyDw5DBsoLV0P+oSqUNPrO826QSOI8F56RVNhxAt3UnhOS BRMQ471u3YaIt2HMEo2Q/AR2KJ+aP7smScE9epDk2rZFHy0lncx60mv2aIHDSbTViAW8DnKROGfO POZsQsM1TkVWz6D8tkIJRfEryOU0Tx63Q5NOiqcCqQMZrVIjsIIRgg78Y0RFPhrfRShpfNGvaCnp f27ZqGZNn9bok9EjRoZQYvC0zZu3IhngDUPdEI8UFhkmg9AbRjr0G2rS8CNpUIscXsN0tohkbcZR Lsvbr7+yLaTTpOJIWYJfHJBQ0vgi/Y/GZqzbwKmrAUeGdB0cF0cf/wkm43vuuQtK7o4hZGMIWJLo BUNCos1aeHcfNbs0RrzUcNY/b9vP2V5y9vRXG3lgHCSDmno7DZn+JSyFXBYMAaMQI/72j/9lqvHS f/p+qjHy6FdjAp51a9l+nK++t97Br0aDfeKz0yH120YtwTBDJ+te0xZD5s6aiX/Jv/pX/yrYcKAY Urxxk42kgSFHTxTVgpO6o6qDwxBfdyykhBjl6BPt4s4IPpN/0BgyFBlzqAolMYQOHsZDMOWee+5j BWH58qUReyMPiXEFCB0WixR6Tni2CzkxCRhynumZaRgylQEaWo5usHkS4t1GfTr92mnq6pRee6vU 3iS6uGovQThAVli8YH7ZlD9qdKz+Zg0Db5KwiLBXP0wmRlnQX4QpnzxK6IAUD9qQZEWZCm8PPo37 B/Pu7BkzAR3883nGp4T+RwyiKJCE0oyuBrzK9qQY2F4JSQ9c88+cWYQbg+J75cgoHp3IopviCDX0 FFZjydiHvfjG133ot7SI5MHNwEE6V+3f43dzmRrba6EnOtBuvOiVS7ZiGbBCLrloOTcydO8Be9Io RzWGSI3GN+oFQ7QvuqwD70BCLuEpmMZSThcMsT4IPYgFIFLYxkZO/idtG/I6S0krh7tytObqjdSL pUQ95N3vfncXDNFHBMtrdwwhD1xJnpW7XoY1Vp56gZI9Meeu9y8M1WjfoU3U1nNznljxk2Ed+Urf OzkUdezv/1NYadmsxS1V5MCAMMTYS3r89IIh5pTHxRA52kRGMDx7an5XmdTO6gA5uHmwQhjtEUM6 KagDxZChyPtDVSiJvnbFzvNuHnjgIRwabr11dcTeyJO9cQXg04bnhAsBQAm4g1UARoKAmHuYArWU NLQcbSS55Gwvybs2zDMIa0qmpIZ8U3uTuCgQ9hLksxVLcaq5aeyEcpyNq79UIzQMCgyLCMsiIZRE lIVYylH88hQPnl0T4VIomTAB2JzEAczFg6S1ajtv4QKegQM+Om1a8YCjU/kuP+mbYsdSvoIIiMPX GbjIj1AScGDDc2SUTZs2WQ6cyei4EkTd8jF1vdgh6j60wxVK8njpp+KVvUNqqSKXaf565Tg2Mwtb F8ULcS2893mm67hyyb2Uc9EPXecZ7GejHNUYkienXjBE0MAHS8rkXxlHHzXpszuGOByYxPAFwfcr bGOdlm+ypURocleOX9EbqRdLCRROULLW6RwdMcSFVJa4u2AIlafT6AEavnT7C5Drg5N2FfGodWJO 3wr27ZOBrhh2xz1TyOy5OV+Y/+M8ax353Lm3gAl/Z9HuEvfoeGFJ9gMOCEP0cXHxtBcMcdk6RwTJ fFfchl7z7HF0agyRiuxnMSQv+DruvWNIJ7+TgWLIUGTtoSqUhFigLWHatBkRoeRd73oHawoEBoYO NHw5vbkRP8vOWkqclfNZuJu3bUe4PnroIEzFW1oOy0pDiuhX+39IlOF3EpO9ERJdRc77QfQDr6Nc ZBHb0rL/iu3Nu3UsQcmaTqCqwArZZs6cyX3GjFnkR+AAm2xCC1OO0DQqwL/kl3UBUHKSEsahWJ6g DigupbajS0g0Iy3WEVAMhWJNeOC+91AJHuWOJ7XM7MuCY3Ls/cmyl88uojEu1EdxRBsJsqM/KWYJ 8dxl17qcTpqNIkhDiAwoyTaSOtZIbWvJ/iiW7EWVgnJyOb2ARW6L444U2DgxuJdybuTp3gOXgiF5 t1p3DJGissZcY4j1FCsQkmK/lcLx8BUfDQ46u+3zjUZle8nw89+IX7tjiKKSNhJsnDyzaMVXPI9w 3rx5gSFYS8mmIqHdFGpU8CL/3l276QqiNlN5pt7ShM2vkHPW6RJhaMbBsgg+6faVwf4n73uM8me9 vaxTrFj4Tljj6Q9/uZzPtXRZA0NsiGeSDw5DjECtnVUPOaNS6TJvjKXuGGJcXWcTPfm8OmEIpUWZ gQO8m+24ney1IknGEEtw9lEB4+Ea1kaGqlCSGZIh5HyQiFDy4IP3Q+7o68zc+cg3YpDI8CE783yB yVv2EuQPmM1zcPbvKYs4npeLKBMrjkq7tXlN2baxW4e6ubzifJk1JMOCNZCFf7OMbGm+FRo8KRK0 k5Y6gTEM3AKNUEIGhAbFtdZkNkGHEoqCwWgjjYXu3eirY6/MqUOrQljoiK0PlY9OHEft+kb2Ff/8 OgIKhuKIn2ur5yycQn3c8aSWqT+Kd3Ypxt6fuh+oKnVgn5TiSNhIXFrS6yXvuOkliox9bg/L9lls zdNGtrg0+t93aVEuLQ9lflbyi5JjHHvBlAZ58C943TgxuJdy6r69kdIAkEFjiEKJSKLNtQuG8FGp tBOGxATmtBT7reT9ESs/Fnh1fscXG4OY7SUjhz8Vv3bHEEvWRqKTuKeFI44ALPB4YAj76SBjLDek UD11AFKUnI4fKRaUw8fKoqrxnSfuLeeHzz5zqGww3rG7tH3WJLfPcL/3R38C3p/2lrKJ75mvHgVg +zafwZt18YKFDQyxIU7ng8MQI1Cr2Oghp19aa335jCMiknTCEOPqGkSxFkpqDJEr29pZY1w62Wvl +npqCBVxQBgyFDl9qAolMSUrV3qq51ve9MY47wZ2YjyYgBvaOZIm6RpXlaA9t4IJLnK6LmAAdf1L sr2k03JMPT2o8XRR3xu/do8N2r00hSRFATQeuoUgcpQPC9EuIIY75YsIcce0TNthdZds1BtC73Fn P4l8WruOQh7fCv2J5ZuIEjtpUhFBdLmNAnl2r5ONtf/zFR4k/KoJRAuWfjCszcfeKMZC64hCFb+q 54V1qm1v2zOddBojHJTF7NefrZpraM93Gp0sRKrN5NVlyxFQLEdPnV7Awubk5YN8YrA7Mnop50ae 7j3geOUoR56ZdSUwRErIhv1ctzyg7ppR8JV9xq35dFtLSffdN3XbM5JovQu+JnPsZAwM2XTujcDI HVOfDTsHSg4NkXf0SxNDlKWMiP0aCxf9DX+1aMXBKe8r7jJvfZi3vvIMu/3Pzx+9iTxGiZ0+vGwb 7o4hqCiMjlZSrzpmd+8YQrXDltkJY7VaUT0mgmyljkZRB6pNOQoT2c5qDTOG1HjSWJBt4FhY6Cln oNbWocj7Q1Uoib7Op3rec+cdcd6NgAKt5zmYZ5dvEEcYaSVoz63Yu3d3zKOwKPOc8x/3hr2k0zDX hNi7OGLO7gTUvTTJWoMwqgZ3lm/4F3GNF11CYkcMrVa3804UEPIQmCDaDtGH3uPOfjmKB3I6eVuy NpglSxZFlNjly1fyayfDo63DLNxoiJOuworWEfVO9TAGAnzxLGLAiGowgpqIVUl5K++Kqnupu11E hrfOWkc6jWOn0clGeFeUHco88Viydes93oDl5LXtxonBljkUceeqqrNTco5y5JlZVwhDGrSRuyLT npYSdK2YojpZSrrvvqm7OvMIcy02EvevBaeECC6nn573vRDz22/eFUIJKhwpGKchbP3SxBB4UxaQ f1ve6CeR5ll2iXe3jXys2DhvX8nnzvY9Qs6lE3eQ2Sixdy0pew66Ywjsz+ho0bFz6pjdvWOIUY5i Wa2tYuNYMFmwL0mlImfzXW2iAma2s9r/GeFrtM8YUrddHh+ctfWqYrQeKzNUhRLGKbwrkEuwiLQ9 1RO2Ca3dyUChRN941mgYaWVqCA4BH0GYkrUNZC8BdXF0U33WWg6zRS3IpKmYHMQdhJv3nef8DULM Qndbsq5HNAcc06goFqjBqGPpNK6CZcqk8WW5x2v/oQIijVUVUhoLW5HBiRY4KEs5rcgofFf/FToE cIejwDhgyCDKaFTx9YbJKtIPHChn+XYSuVy4MTrk4WNFRty761XyA0NuVKZu2swpIQoRGmr2ttX2 j5cm67aCCKU5dtactgfVkRJ1riOaWHKtDQsu6jq9CBOdumXfwQM5agJl9lJaTT83UuTBcljlYDEE myslgCoNDHExNFO1e9CgqC4YIt1KjWj/hAUD1godTn7s3nvv3TLmB6PMw+vLwmv2LMn2kr5Rz8bg 1hNkHncxBI6AWWYdPsxD37jiNaIviJT/1Jhp/ArJYYd+x7t3ACMf31n2y4x98jep8Ce+cCclLFxX YpAAD9y33vy+hq2UQ67Is/KeW2Kr/1PLHiuO8MPvI+fhPQVyz+0t2NV3uGz0e8OjZbF4ze4NGCc4 b5n7yENfivoMWzWZzhy3uawvW8NeMCTHRuodQ6Kvwr9Hi2nmODHEKyOJbF7v13PmEkPyTr3awmqZ UlFtL7lWuX6oCiWOlpOiPlltT/VUk/YyloY+JS+/XMKmPf744+rlLgZDtU7qOljkSRRycf1CF1HN ffwrvogUriB6z0HTJT7tARmn8mSmJcNLVaPThBrZJNYoM5YnfNcPiblZLODfs6cuMPOxkxfYKZec awvbZKlFUaylGxVxh1Zwp2/pQ0RDKo9up6RCyuTJxWbT/UKbyms9jWcEHeXFIgWOKtadV7cX3yAF RE043EnPW7W16HivrywuyNg1cDf85O1Pi+JZDx47v45okscxfz3rOp0M+Dk/hbetPxYsPl1HTbhY T9/4vdkDMsilYIhIgpLTwBAotiGOI/eAHt47YYgUq/qkp5deYudmvPOhhx7aNOr7gt+PbiyeHNmz JNtLxvY9H03tjiRiCFUl2xyXciYX5tUXRGbcOGsJRI6ygR16xuyPYEA6f8d7Ic5V+79EhvXbv5MK z1/770O9WfznfzmbY3n+ypefJs/4OZOjzN8+s4BO2HbqdlIOvFp2EhzfXuyj+9eVQ/6mzHuZL34H EeanTEHg4z7pzAUvmQNzzpG45ESJ0uTVC4bQtGL8bsVG6h1DLJ8Xw7/H84Tz4lEWDjKSdNlrExhi +WKI/F4jgyPoVwaKIUOR54eqUCIjFRZqRSghkumiRYsWzpsdPiV5yldG1iKibAE/QDGemQKsIJHo X8K/XJRcTzkBMcYwdZ6GNFty+gHGnjI1sfAsuOQ95bXWmy0xYk22fJifCZ5yZIOY/EJiEFLVyTjs G9rFBZViyc9VO23t33eYX8+dKS6uu3fuLlTeV1bTs5eMiwVqTgb+0q5QQ1sWpCR9UihfSwz6Fs8I NHRINkE3JDPFSsaF3gs/lfHjiy6Cpsi79id1YFyMAKGvj67HzgQ2QcNJyIvBwJ3WiaWQDCgCdNZs 7GppJlOUbzkiWTcSVmr/FbFGuJFmtLtkWaeGj0wzalcahKArutp9ELmcnH8ogtGVrnNbHqQPGcfL jiGOdc25qjo1hohF0DNDTB5eh9qpcL+CMfNdWEpeXfwjoSmd2X3BElNbTexJbSeTJ66LmmQxWu3C lOmHiwildWTutH1h8/j+P39hTIwmMn55CTHnW4fXHm4IXlbv0Jy72qb76/SN5VDPV6Z9D93+uRl3 kfjRLyyi1Zu/toYeOLSlsLMtyoXcf/c6gAIkj/v0I38UNeFFOfQyYkgWDsQQ7saMie/WmNA7htiz YsWVw5ArzVNXovyhKpQ4nFCAEUqIw4ilZMrEceFTgnAdoO8+dZckXAjwzFvFeYpi/uZwPrDeWRCA CLKTaOCfhr3BwUAkcqogv14OSsrMlNzznvJ68HL8UKua7StWQO8QgSnXRCuFLldkKFP7+OI9c3ZY Cf/HW8xYLLI0GHvnjuIPv3f3tuJbs68sY+05VBgsiy9kUOBTKCGPXVTL7/XaqvuAxo4ufTVr7hzu XMp/XUBKrxdEEPLEXiFqrmdPEbdeH2G2qDvHj1M9HnJcVyPKOE/nld1aDMrQnOGg1myksbzLxnH0 LYXCrBt18l/Rmc63qGdDFsmCUaYTRZy4+NfRwW0Zw36Iem1xoVOZVwJEhkqZjf602oV3WtbWy4sh WPLacm6wZHSaGFJMBcePM8lBJwrcblh1lI+OfxOWkt03/ZWwI57YcWEDfG01sXBtJwaeD+tpIAkI GVw550RZrdY68iM/XNzkVbrmLL5gnzCayIgFhea9zmwpfmYNkCHlwKwSlbUWAU058cWv8MrnDt3P BL/1DR/k+Wsv3QNK/PGvFQVp1NHi+mqLcuErb/oqfZINMGN3/e/IgI2W+mRfNxaOLxFDGgsx1I0x xR9AG3nGEHvD/L1jSH8fVj4olxdDhgpv5noOVaEEmtDS4L6bRYuWRCxXY4PWMTAi7gWMnfd0qHlD auFLAfE1bB5+K1sL6kna1cG8vijhmtNJQombwv03WFc9OPt1O+F5CaZ+3eOydM1jBx331nl1iC+T WwHJiq1CQKFbgrFpIx/VIdSmKYHJYDISb8UyjYyhlYK3wmMjGy2tT56SBT43zinQKBzku4tT9hV1 RjLzPOExYwynVk4fZZJoLOLwE5/WpqJwiRDJt9jXw4c0tOhfwqd5cBQUDfOVR9Clt7YrvvYqL+al GctxNHPbM9yLVtncWvus1FFPGpXM466A2KAWoybQ6sbJpXka6FTm9ZxeT5PdMSTiCwefXgqGhP0s qMhiHZGMHj4by9WhP9j3UBdLSZYAso1BjxPtJUYusb36ny06V469FCIeWDCp3Oe8wK8L31wm19t+ cFonqeKi6TsOX4hHkmULbSRf+3Dxwtn4pSLuf/3FghK/NvzBghLp9OPRix6tZZ1IyZ40qxb+TlsM ccG96Gmv7SvMGCIeqoIaFVpTK1XiItEUauUhoF7mxMsnUrpjSN73l/lO8UVsET8zhvhWxkwxJwtJ vWPIUOT3oSqU0Nd5381NNxHKtT+Wq7FE6xgY2vaBFR7yng6Yn5mDJUPKdAKA6xo2D7EjEKRBIg68 v2YNtV4LtHAqoBCQKYb0+Dq/ZsNglp0pk0vTvf4cnsHBhsaWb2mZw+ReCg+GdKVDiwhfdyam1bKu KKOBQZlGsUkhRrlKNsgiVwZZGyJr+WkZyXK0JNleP+fSD1uIWwtNRcaaMqWcaaxAiTjVEEpI1E+Q dIPKO1urPAkoQAkPYesKhs+dnPvcyAeUbPMjm3Tlv1k0NEWhKrc9A4ogVdxfXlt1tuQsutWjn7/e IAm/1aAWoyZQZuPk0vxupzJznuvtOfOvbe+OIcYXrnd2DA5DpD15OYvsckpGD58ZYre38Hx47CNd LCVZSsg2Bj1OtJcYucSSwQ3atWrsBQVmzum9VOzbbiku5Pd8d7HOzn33BaVooHSy79SaLCfFszaS g88Uen7q42X58omXCjf9xsiHCz4koWTkgjd1EUqyJ83S2R9qiyFYTWAc0CCQJGOIeOj55NAAQ0Pz XX+nVqqpWjSzKOCCmmEhvbpjiGPdwPlAA+3KgSQxiIEPgZnWYXAYMtCxuxryD1WhBNLJJwOvXrmi rTcJXRwskbUcFE1EYAiCkcZqAglyuDYZjPrqnCeVhK+1c3OQUb0K2GkayKV1UjKc/ttyMuk5QoZT YLaXuAsG1mIGdcpnAYVsR08UL42QM+KZ6Zs8sJPNkdZbYly/csC/uT4KInrJ5Mvp2aUNas7rPiv6 ZEuSz2ppfo7aUlW2KBcT8Zx5YePhX2rOMYq0xQiSGmzRUcJFjn8phEtEcLmNSmoXCesOFdbbxjrX Ok1tgdBeVaOhIpRFGQkmt93+6eSBn8Ua2y49WPmGPNTo4U4kUUcrMaf1p39uSCRtsbXuT20GrPy2 3bsXhXTBEL2ajBPaC4ZY1EXRI0690Yo55d3f4K3Rs0v8w+xNUiNGx105rUWcrN4sPngIarl7ZOHN +24pDv7LHi5i0+3f3/Qd6YRLOf30s8U+uu+VYunMTPTUHxTHVc+72fSNTZTvycBPDrsZzHHnzh++ MFczRkta+i5yTl4xNwar9i/J5c8dV+xAdy1cOwgMAVJgGTC/gSGIocImg+vCq7zPor9aXDR80BhC CQglgZndMUQ6FPmlnN4xpC0jXOWJQ1UooVtfdzLw4kVtvUlyqK5sKcHsjzisEQ9SY8bC14S7+bNv R5Znxfrsr+Do1g6PedRrT5EaHN1A24n5c2lOkHBg2EuQ3OETJkuXbAr5jijM1jdufF6Cjec9e4pN iFrRIQpqPOvxQNPCmpIld1miQcoKQFpBLDzPshl2ncJlbC1A1JZX0GboOm0k2nh4aMklxWPGCJJk 4M4wRf2NQsu3qCo/ASiMXayRKU7p35PFo1qnqS0QVrIeBQURR1khI7c9YCL6J+s06sReCnax6hzp nWSIkKgaPV9HK4kMIeXckEsanRYUmNPlbqCj7d49O7M7hkBXXMYJ7QVD/Lp79Lxq9EDNiFNv9Eub 8x3lQLuJi4oFMXuT1OTaaVeOpwdLvX7xpsNH4LW7RpRJ7t7VxUJw97eV7cG3fE8RSrLvSN2Tdcq2 T5X4Ri99Dae6/nNtPN3m9PqyacDzbua3LDSeDHxmzZ+hLe7c+e0nCoJp0vijPxqvUBJsWPuXZKFk 2Ywv8O+KqU8MAkPoWw3GDQwBTDQba4L1mTqjGlGrzNGDwxAtVRQYmNkdQ+xtkV/K6R1Dehm7qy3P UBVKCou2TvV0381d997FMwdYQ9DokQ3NJkf30/SaY5Ow+4aRNmarW4gFgszw2edDu4WzYI4lqkND rW3rKQLdd1E4nOS0/Tj9hy7OW9gU+fX0ibJrIysiEyYU0cQdN4rwRhDB0gDdI+LzbvbPyPYPl1S5 86KB2+U9nvXJ4F1VhCyb5z5xDcj6ZFuCTNs3rCyEjRpzwUF43MTiB2NOrSbu1tHRj9Gko3jmdb1M To0pIWg9I9QPeVIor7tDmGcy8+y/TAzkcReD9hI7XJbLQpIptbZRQ7yjaZ3Nn/PUizu5ZH/1bjXC UsJzL5EZs/1D6opGWRnLb0tXVxvQXA31qcdXDDHK0RsfffOAMERxmQCMkNzlwhCGkgH1hCOoBZ8S OXHkzR9v2A86gUm2lOhNMmvGlrYYInqsPrSTL75xdHHtv+19BdPe8F2LyD96Tb87dhdlSd+RtRPe A/fdu/5ned745TJlHlpfRvvg1v7ABFGC9pJZy4oAtPemBeT/P+vfVtq7YSnp/2XY3Zgo+ibcXxaa XzkMvMB35X6yHCmqfSi3bsGKwuOzhn8yMKRvZLGzelZ5jSEEiqScfCZ8jSGxsy8wRLoNGznjkpdv ZMPaL62eO2oM6YQeNafUyom83wuGXA18N9A6DFWhhHZ6qqc+8ytWrcDrk0UcsJvdrNELWkd0jWQg +ffJJ580RYpkDoaCoSrPuGFic7DbUoYTgNqVQkOe5uOtBhv7Vjb61XzuwkfWYxRT3H2DQyg/jR5R 1mioc9wRO2LHTcnQ2i/DW1hJWt6vZXshr8eqam6XniXk50VXOugi5RI6JxY7bCP32t5D/mhItiX4 PG/GrDJljh4VtSVQm9xFb9heKsmD6/paTZgeWhaUcobO9CWzi321dUaoa0+eFOp5zmqotIgRBMvC 10TNxp60+XmVKg9rrW20ZR7qZovqHsh+P3XJ/qqIZsOtleJR9iwRYrqAUWtMy76bvD6tiNNFMBoo Flzz+WtwF0OMcnT/Qw8OCEM03Rno8zJiCJX0hCPGF58SFaQJd3y2YT/oJCtkS4neJAglbTFE9Ji7 +UUqf8/pneR5+IeK+jS97NI9t+jtF46d60QY+o481/eO8u7WfwUp7nqm5N3zQvGZ2/xc2aabhSft Jbc9WJZ4Jrz5IX76xum/UJSTFxdA2B+a/CimiK2vFsVy3NExYSU9uOVg2Idy65avKQLclNMfDQyZ OmkybOJZ5TWG7N9fAtwJ+50wRPuxS9uZs8IQy7hoofeq99r0jiGd0KMuoXa37x1DhiJTD0mhRD3b syrwS2idtT0GZLnrrnvgZ9zT+BU9AGZ79tkS2dCzJdWzHWD21zD1btn0CuT76p7d0Bxk6kysdwV5 4JBgKh2gSOTOh1Ro+NfSYtojvZOvQA0iYVNxeo7SZGPtJYoaLUlrpL4jfhddimcjgowZj1HkrDtx fJf6t/pnetgY9OHSRqrNhjt59CcnkZzR/JZcUhZBWudVlThyfMWlh2wZsk/ca+OnbYX3HKFBu4XC mVYfTxuePG062ah5Ace5c1uho6fSLbNmNU8sUr9RvnGxadfecqSWkRmVUfi3rY1HtlSnsZ6dNJtO DByyFBnyOGYfjhA9YzQtLVNI1ISHS9FyrIN7cCifT+e1M38dimB0petcj10+XTxjiAZ2T2DpHUMM dwYpBtcgr7TFkGyBqzEEDoozaSXdm/761sLLU8sG+9pyoB3Rex3jddKElwND/Jb2VBUDMeTk8YPE Rrv/nq9Q83d9VzlXPFtkfdYiEussPG8Ztoqftkz4AOW8+eTPk7Lq2EfJuft3v0SZWz7btJTIgJMX FHRddu+yhtXkj8f+KClPDv8Oft2xq4jyr24sLrHHPl84fftnNxUtaNNPkT5tyiuDwBBi77rjOjDE 8421Exs5OmNIVmlkKHqsYcESSx2jGuEzPWcMMV0k597gX2e37Edofn1KQjy6RAy50rx2KeUPSaEk n1XBsXPsu1m0aF7rbMmi9KBIM3hMbPSLAoRnS6pnM71BiDpXe7IlGjy0yPQckRYNRc+/eZpXXiFd m4dyroSl1QRIIl391SvPDRJl4yKRcuInS1McMRHS5F8vocHFIEnT2KxEYAQOJG7zuGs/22Y8jFdA QQ5wmYacNNx1ATUDH1prqaUcXGLlYUrzni1D6vp5steGZM1loRCtose0+nja8KSpxZuEt3hGNGlt CS6eMdOnX9jM3A+1Lf1GoQQoKcbVFJkRE3rEmKltPPZ5tnOEjacxHJ3m8oZQkt8KCcDVZYE+Z8gU Yvqlazl+wj04frGu+Q25pC27NcYuny6eMUQRXOrtHUOYsTQ0Btd4powzVraNySZa4GoMQWiIM2nF nBU/WqIrzb15bkGqynKQZYg6xqtCSWAI3+XylcCQhx+85xd+4Re2bPwHfGXSvJfbTrFaRPK18czy EEoePfVv+GnN6T8pGPLpYjD5+m9fEMhygYtvKwj26ilMs6+zmvzhiL9KaS+N/36qt3lbMWzv3DCK lA2//TwpJ54ph/yNeOUf87x0SQnyNlAMoUCgj9EJDFHCcMkG9G5giEv5Yrs8Sx82LFhibLZf5v6p 8T+nOO7RM/Fi3v2XS4sFoMuCITV3XD0pQ1IoUZbMEUpuuWUVhoEVK1bEGOvCqY0EKygU4PkI+skj NSsdc+cnWBHSFD5I0bnEib/l89Tv6CRJaWOARPg3+1V011ZrOVohwAWXvKNdsHBStzlaI9wGzBXL GdlCY2aYhwLVh5yuDLMWAo2CQpTMr8zWlBx34dLvKoK4+KWvRtYeZFQ1flvhW3nZwm8Rg4S71pEc c1YbiX4kBj5qudCPI50vIlrRQI3k3h1NBCbGSyvr+vXrSWFFn19JYdRI5FeuGLVs3bGG2e6Vx6UX tqzHMafkMVXX4deY3uwxr8tlKaH5KPSeGDzQtvTS3mspT+6f2tp66Rhy5mQZ30NHSwQgMYQvSqjx 6UwDWaAXSdQQMP0SHM/wj5OmPEqZK//OL5WYNNNKQGq1i0N7iuPUmR3FwDl8c9mCvu8zvxWDpTfJ qBFPB5LUGMIrXDLOpiMj/8sv//LJTU9R1TvuWENNttxXFjuyuPPR3d/VhRiWjH2O2t4+tQTd9601 L99Eyvr1JeXFbesCZMafHXuBxx9eAiNQt7h/pe+dLKHsW18O8PvGF0scZ20kWoAWTy0B7FFmGD71 q4whTOdIkL1giP4lcA3tVShhRmC8eO6CIUuXLn/66adxM4u4ro5XJ0zozjsiA1ejhG8OhlzNfD0k hRItJVAG85YRSubOnY16wVJO9DXUDL/hxwbdbNq0qTUNFD8SKCDcESRHdt+QrueE8zoP/OsiSBH8 W9IJlz9JQ43VRHM2RrqWlHOGrFsrRqiZxT1oXZmahvCgnUMfC4E1wxwZtKn4ri9mZOFfo5uIHc7u uux5z0KMPiiaKPXVsEV+UeFJ/S/0db5rW9QCFUpYlAnNJsec1UaiH4kmZdZrbSCFYwloCCWOJpaw Yik5fhxjD1BCTtSXAl7bt5Povhtra29n645j19BZY1DqEaxZN6CkLVfX9hJ7Q2EuW9FyHXr5bv6c dcjRSrTt5WugZbZtzjWWmMdOfdSTgbW2XjqGHDtcdnMMG1kMkBKewnEe97zvprbe6TlEHgimP5bP lEep550/9SHquXvy6RBKRpxhzW7YqW0Fr7Z/aTNvHfrCh2O89CbBRhI82BZDTIRrNp8e/6EPfejV Jz8LT02dWtzth39wSkMo+ZMDF07eqafhpePL/qBV45+Lt1Y8U85pB4doy9nxw6PmezbuCh7fMn6/ R9vE/XPn3sKvW5/ZDOPs2rS4IG3LRqIF6N6Vf0D66XMFcIxbnTGE3gbcmAUuiiH6l+CLRnsRTSKi t0s5nTCEuEr02IYN6yKua1vvwx7xpBOSfHMw5Gpm7SEjlGQ2yD7zkCAOFthIsJRAqZCaujI8AHkB 3LpwQr7YRRgJRRDFYXXrWjpu8VK/3p/X8DSryHXZLtLLAHfyILF8xQvFETXs2H3TSh8DhrLipGYj 3oUs4oSnWBAuUYovARA0mWy+a/7abdN06+DXa7tIp5ZmoUpHMIQMClEo8Xy+c6fP8C97cEpg1tNn aOakqYXJ+VdfHwDF4GlG0qwv7SUGNSKiKz3g3gfMsDQHcAn7ll4stkVXUz1jXNzJfj8D1XLq/J1G NguLdVu0t6lp9UI/OU+uQ+PE4NC6Blrm9ZD/8mKI1inoqoEhpDTmm4whWke679dQNWr5qp8fNe/b ieU6/M/9Hch49LTWfqsJJf3k4Qs+pEc2tmwzLavJ0c/sKDpJy/di4fyy+Z/KiAwNTJNHlJxklhkz ZrGT8fBDPwUn7r9tJV+ZM7/8RMyBII/xY4q8dc/w3+cry0ZvaOtl8vzhsv9x88k15Dywq4U2e4qN R+uOIUms7dQZ00sf7jgWSFVHYXHHjfFI1sx6+opiiHNE3gTOv9QwL9CQJ2yTWjXM0wlJTO/Ev/5a W0d650ddoXvPf/XnHEpCSfRm9plfunQp/7Kjj7vTsCzNRMXcY1gtdHFmPpchith+9izpzG0QHyNa S8cZU7JtIE4tadBZLzQhNNQeJE7/ftF7Pxi10g2JRjxGmtZaIenX8oE5mhPattNbiDU6P2ZWoUwy OE12WrwQm7y7HCMrOql31wn8XCwbxXMsypBhycJFRUwZO4aRmj2jxJ893Qp0jZ7ESLUizY8xGq+R NGsmd4cUSzZUEhsJz+59QKzUdpLtW9GWPCUojmTNtROLdhrTxnzj621HtvtXbKC92gv9NEAt/q1P DPangZZ59UPVpdcwj92lYwgCMbTKCDYwpA4emP0SetmvAXlTVXlq2Kx3E8u17y/9Q4US1j+PnC1c eerIhYir449esJqs/fWvlQm+5XsxYdxL5PSMG63LUp244dRLsRommew5rINdSHvv/Qf8evTu2/gV oYTnadOKv5SvT55QrLCrj/8mryzv29gYFL1M1p0sZ9+8cuI27scPcrTnyMM7io1H646n/WnjOXK8 iCPnS7iofo+3OgqLO26MR3LXvOevKIZ4YlFWJ1ym17/Ei5kFS4m2Sa0anXxKcudkfqwxpJNHWi80 PzgM6aXkb1WeoSSUhETJgWQh169cubzl4joFSwnEFDYS9YBsF9EpKXs/MIeRLY6/ckojD9OYrEsJ YXsIYs3eAFk6kdS6TGb8pEVEr4v8LChEDflVIQahxAK1OqjoywZKV/xEE8KPxLcEIK0UijVq84Id r/Ds5jelbKdPe0ypzsLjmfRa28v2hizpu43ZmK1YTfg0MVu5L5g7B0Fk7gJCKBUTK0NmP7jvn7Xh hiBixWzdwYPFae4rX/ky/7IYx6fRV4zAS7p7HPgpluFi7abBV67u15vx7GQtYbFK1Xg3oCToMPsD mdlyHCO1YR2T+yeYisulpU400wkUsrhGCYb3lbra1h/BPYpyKXOgX/xWwdPl/W7utxzlqHcMyf5Y 7m7TL00McfeNIbYGiiHWzRGESkMXz5aSMQvLBJlbkZ/nnNyBDjDhw/83XLb/f/wT5v6+V9lAd379 8LJ4OuNgEX+PnS2hzNZPn0HKngkTqa377Bafv3C03sYidQwfPe8Hyb949TLUuclvfZj8c28haMqp ScsLNrrXJu/E8Tnvx9m8ryxcHjzYjATtmB462lqoatl7sqUn7y0at/VXgwBunv7kFcUQl8y0ste4 l+nQHYvgVYM45al6dqjnCBkwY6aIlLmyO4bkuSa+eM3w9VASSuh0wRdBNeR6AEXPJtcLwkbCsDXs Iv6bD1jiFQCFonjL3TdAjNMJ3/KepxMn79ojQWK6qFBCHleyFXTMr2iizKFNQuDT3Oq5NvzKxa/a WoU8tTTy8BB+JL5lCeTnMtKrX3F3jP53blx0+UDRRN+L8BdRLiFd0cdp3l/rCB9Z0jeqrDFbcUbm 0ytXruJ58YL5wOXkaVOZRLkUJSlf7xNsXQ20xf5Bc3Bi5Vd2TvErq7mKI/rPuwZHujVnBKmzo9ZJ KDFnFjRFFtsVlrC27B1CSdBhY8ms7h9eEXo6xSQIIbgBcN3/zTXB3u6Jwb4SCJgB7oZQEp0THZuj HPWOIR5D4aUKARkHhrj7BkVoEBgSxTKCFBi6eLaUnJtxYWdfTSFzT+3EJPzu3Z+hYpM+88/gu2/8 /isU9cShcvrEuB27eeX4uYIwW+YWJeHQtOktACiL0VMP7iOFf7jvGtc65GHqB4uNdkJZMD15+0pI fcpNxd/rwfffTA3da1NfeT/OziPufCwY0mBtUg4cbsXsadl7sqUn7y2adeB3qIMrOw/fvPWKYohA Cua0xb3cUhUhdzjmSwzp7q/WHUOyhSZb1GoMEcHqL14bysZVLZTUpOzkmiOU6DOv55G7Mw4fLie3 Ydjnzr+8wlzIMxMSd5ybnMD4SU3Xnfq4p0EHZbGzbB7epd8JybFi12CtLOfmn5zI89yQW+FZGwoN YS8hxdLMGaIJiS5IKcqYIetq2aufnwJWyNOwjuQa+jktJaHPkaKu4K+KX5qOtKDIAHpC5NK0i1gr d9ngMNi6l9Mr0CfoEM8VQ42jEAaL4Zg9u+y1EW7mzl1YDzQpO3ZsizGtvff5ieZ7nrPaapyAE0Nm c7wrrGiMtdUCSm5Xp4WtPNZ1/ADLUbMJ61GgVbFavz7ibeSv3+oRU3J3Ga1k9erVYKVHFVrsnGkz uO851Dq8cMYy9lbM2/7Vf/gP/+ELrUnCFpkzaPX1GHsN/mdLO2FIy0rYv3OkxhDVBiPiUAj0Rodf IoZYk8xNRWqfPNnzgfkWP8374EvkmfO2RRDSufEXNsqdG3sBMWZOKPvRpozZDYv93a+viVZ8+he3 FZrcU0TV/XuKanH4bBFKNk4pMZR3Lb+D9HpvmkgihvArLLPl+CO8pdVk47hHYZnxq0rU1NWzdgUX x0dJ2TtpRsOOcnB4USbHTXldY0k5sbu04tTWEofp5Lqy1f/QlpYts2UjWTP3WZ7Zi0ThWMe50z+B ITwX9J5U2nK5MESFh2IbGBI+atR2w4YN9AmYFhyiCuSLA8WQLF5YYLbXBsVedgy5mtn7ahdKGn3X yWeeyQ/KcHfG+vUbsedr5Od1hlOhxI1nTrfs1CC/q6pG+8ABE3KH2kjndcrJQkm9aphtAxlWlJQl pvotbRX61YeNpLBry3znJYlTgkYaftWW4JX3zvghjShkjk00SiTZOpK7MVtKXPigW4pu1Lr4uiJL VMbp3H7LLfW5/7SdtMuGMK1FV5tUDkOnvXCpd5ZyKFz/Hhxao0rTpxchpi55/PixMaa19z6sy5hy mCIlA+L86wk4tCgvclGyo6AwoeiQrSm5XZ20nF5WfLvEh6UOOeKtDe9kc+pFLgmJinLcg0Or7777 bnV023vfHXdxf+qFslHz/NxV7K34yE//lccff/zFQ/0bzhv02ct3MxUNxWf7rROGcCqfpoJOGMJP EBvMoqROn18ihmRlQ/rPp94o/cx6fxnBKY+UgGbDJ13YIT9uRnEJVyY4eWALFVuzYizM9a7/zmbX /tNndn222HKO7y2tPrC3rMocOVc81bbPng6HPjd5nkDRWIURSfyJBxjnuVdvL19vWU1enfFtlDP9 zoWknN75ybxxL55Hr7ytIZRMXryM7/ZNbFp6EEqo/8GXS8yk3U+8UtDsaHHj1UYyv+9zgYFiJsu+ gSEOx+TJRSm6XBhitBKE+waGyB18kQfu2CbZsUWKwgop3MPS3Bb5O2GIDRSFvLK9NhIvO4Zczfx7 tQsljbkq77vxZGC2hzFPQyIQKwPPHapijI0BajTGwpnHj7NYEJMfebiwl5BHsz+vZAU6xiwM+9Jl 1AdCDOlVOwF33wqirCVobTPq6zn+qXApcecrizX1tlsaLjBxGe9VJ1lKCA0mv+XEGS2icJ5d8rCL 4tfuJGt7Uem4I2rIMHxx6tTpVAnrRdhsxo0rUDJ9ytTYa+NaG1fbNWnyt2wqZfcNNhXu+aQJV+sP HTrAt7Zs2dbwL0HQpC2ukXtOkKd7nDx9wYZ07syxknKm7AB3mBRT7GfHyxXleoeOI541Qv1F2u6k cAi4UxnHxedGxzpYA41ZkmW4fGKwuvWI0X0/8iM/8q//5b+AzG699VYU+l/7lf/2lre8ZfaCxTHK lpDp+WoGqctVN1s9UAzBpRq29SzZK4EhUhGDJXlEzFA+CkGOfezLhdfumhnIM35m8daSfU4OuxCp +egzh4st4VNvh6kf3V0iHWfwnDWs0DZblrnrWbLvXOs+o3icnJ6/QASzDnRR9r3L5Xxy09/hK57i 66nF/XFmPacm3WfdModKjp3aCnYwqji6np98wSdm2MliIzm240Tx4dhbOM49OAce3xzl33nsx2C6 jCHDRpa6EYBxEBgS2+YHjSFTpk6gjfMWLPm93/vdu+9cA2i4CF5jiFYTf6J7uas3ZvSon/Vmawxc lKBN+nJhyOXiqStRztUulDTa/Dqf+dbJwPMXLYYTmBRDKHGXDbQeizXf+MY3SMx+BpBIGEL8SVe1 2rahDNtWhw7pVSleclHgyH4YWYJWRFA4yPFPNUUqiWeipD7xb35WAFIEUSAwvog+KAahtyhqHswQ YgfptlqhxPnJX51KexdKQIfwXBk3boL2Z6VD7i7lcGpx7LUxEokLQ7WatXjxQurj7huZOVuJ2O9A xQjHxB3X14Z/idEFXCP3nCBP9xg3oTjbqgTv3b2tfPTsOUafOlBJBYI8XnVk3uiNBl5YQygk5vjc b/akI2t6J1+WTF2ORfcrA1M+MVhBikgwfHTmtKnoc7QLC8qLzzzJqbNvfOztgmPQWKb2Xr57sXpd 7b/bbwPFEIRdKPm55567QhgiFWlxhJYiZqhWW4QSfp1ydwkn2M/IxeWjf3obN7VfLeHXI0+XYynH ffod1PNNr+5oDMacEWX55lArVc8ShBLuR+fPgS+2jSp4ohWWf4Eml2/qifNz2/6hQkMR71qnFhtn tubl8zOKV9/oSeVb48cVF5wTBSb7r3PHS2PP7OV27vj21tlkrT04e764Icr/zrn/oYEhw0cVY5K7 EQeKIeKb1vHBYcjxE8UKO3X67N/4jd947NFHWipQQdEaQ8R898VoI8no3VbyaIshdpYlOMtcLgy5 mnn1ahdKGuOXfeY9GXjF0mWxjwNNsTBbddKNK4WGSvMZ6pflyC8B8SF9LLwKu7amKx660FAnewlF xQTm8DcsLpkmKN9y1Jmy14KfzqRpsblKxmp0s7GiiVaT/uggrSmTX516+cSRg4egcuJOkk5XhHnA OteSWRbmoiYBWHq9cHcdOr6raZrvupDkT43TbXLMVuwinfqZj2oqzzYwT8ApCNsKdkQdyNNARi1J IqzeAHoU0VKugpInThi0XjFRY6xXY629aJMd9Jhas3HhzOY4mtkTyPLJE5Y56hCU1gtY1F/0dac3 aQnRJOwlI8+f/qHv+77f+PDv86t5pOr83Mt3h0qe3D+5zqZ3xxDzr1u3FsqpT8vSeyk8D5hpnCoQ ZBsYosDXySMt1zBjCASMpQTXkEKlZ0qcj6V/5bcLY868cMJUfjdbTfQ4WTS77MHZ/X9/L+Q98+nf iz045w4VsSNbSqRP7SXbxhQv+8Ot87O0BtW8jA0Shto28tHwLLFWdR1OnG5FTprU2nc2romf2khs RW0pEViMVrJq4uf51pyTn7gohtBFzgJdsNogRupL2NEBQ2IdDQhDSoVZMt66E0vJ6PMn4KmXt+wI HxTRQ5+BjCEiQC+ziX0SlpUY6PA+DMFFhUd1yG8NFEOuZl6+2oWSRt/VJwMvXrAw9nEItfVJNzq9 uhLsqiHGWMZVzwknY4nVuUcBopOHQaNKvKs2n+0l4r5XzPrdy6QcyVELipcWEZd1sh1FY68cKIGq 2fAQVhP1Hu9wLCgJh4N6xJ2kKOJbkDk2BttqSnNbY45KEstSUSs/qhZln9veHJVEVjSFZ77IM5XJ p9vkmK251bmHFVaYBqhhtoEpTDCUOsRQGTI0hBLqWRSxlrOz3gCKoe6SEKSkCldzwpOGPCGqUkjb Vd4GGeR/s6+A6dKGVyzShfynSOQ0limn0ycCiSKD7XI4uEqGkcW/W3vJ5LGj/vwP//D/+K0S8TP0 tsZzL9/t0uSr6qfcP7ldpnfHENnqwIGyC6M+LSufkwJVkMclRTkxY4gdolBS218b3RUYQgmAFV6u ZDh99nbS+77933KfvnJhe8t/sprocXLLssPI+v9oerHuvPSfvh9icw/OznUHKDNbSqyD9pLdk4p4 cajFraZn9JCXJ0yYVPxLDt8J3fZ7llirqg594woejhw/srDehKblVRtJv/BRWUpcmTJaydyzf8i3 7p7x3EUxRE1Me2enS50zlvj5F1QZEIa4XnPk2CksJWOHnYCnXnm1BGzUB0WhRE70EkN87nE2Iacc Wi/WW5T0HMDLs/PLQDGkS0d9y3+62oWSkHzVJ9hiSpdxoCUk+N73vrd4KhSvyf6IF9Gb8ZYnL6jx rN/0CpSxb3fxGEcoaXiTZHtANpFlC0fWUaQPU7KdI+eRmS3Bq45LkfPn51ymJGitlJotWcL115gI 3bzDLOivTupaTbRYBGcWe8mh1jFXrUl9767dpHhmsqbO1mpI/7qp83qxsp4nglMRlRRiSOeLCknG R9EQzQApiLj4HV/neAo+hxNr9AnDR3Ngqri75GH3wtjxk+fvaC/BcyVqri3EdhUT8OsjKJDoJgLf oml6n7jG7J6jaB0pWdcRAhw1V4WzvaS2iNiomKV4CJQnPdtLtJRkQSS06ouCQqYTBVnepYH0W6OG w2YuZ9/NA4un8co//7l/RBN+6zf/kGfX7Br0fNHvDpUMndoVPAWz3HbbbV0whAmYQo4cKUds1hji 2dTu4JOWQo2JLmq7q4K33J1hDTOGOI6eesP2+EI5o+4jw6S3/79F3Gl5b0xYWBZnOyFGTn/DmuJT 9ZMr90C6y1bd+sY3vrGv5Rlz/ki/BM+vZ8YUh/S+cYVm9k0qoeV7wZAXj90XlpITpy6IF9ZNq0n/ LqFkL7Fu2WqiveT0kdb5YocLz+pZkluhl8mKE3/CF28a8QUNAzBRjSGgHHwNNnLXOffKYcjHP/6J OAEntuLTCq1lig7OJt4zhuQR7++TdAKazRfbawyxZFUaUcUO8SvZi2Wo8Gmnel7tQkmuNwPALhvu HFTBPHT//fdDrLfccktYShzmHCTYkxfUeDZtKTFA168tW+yQbcHx7E2SRYc8kSj5KudmhmloP/wk rOQ8av9ZdracLABJam2vKFNBxFrFMo0gQqKLPgYrMzoIl/OTxVJV3em1WDgHe7d6CiWNM5OtZ6yb KqAIqdypmzVR0HG6zXfKVIgs69wta41fJ2Q+z2zki+/ywDiy+BJ3RQR1JnaUhFCi5MGokY4ok0uI FqEHN4QS3Zk1b1KUUk5YhuTqEL/q8YrRj1XhGKzaIuJPai1SgmPn1bCXBBmE4EseIaz7lWlGvYoN k0YridnOEkYuvI19N+e2vUj6G998F5lvWnwrz3V83l6+e7F6XS2/5/7J7XLOgMxwbGLi74IhGzZs Imf/KTAVhry6vfg2xQ4+xlEBN/dqTBvRKZJERpKMIY6jIrIhEydMehP5J7z1v/Cs90bfnLHt7SWV 88f5Y5+F5e9e+6sw3We++GWsL7e2/M/OHjp8gfcntL4yuagru8e3FmJ6wJCnD9wRlpIp04orq3za X7eW1USbTbaXiDDZaqK95PyJQu1nj7bCJLY8S8zpXS+TKVs+xBcRSqghAWfbYghDCY9Tf5fm1cGu EIY88cSTVM8TcOC7AHxwiWfjYMnRAmx3u3ttF+mEIVlVlrqkbe/Zi2Wo8/LVLpQEuKuVGqGEgSRm FNtKudAtGJIlS5bw66pVt3Cv9RsmBikDQte53TMhSYGSuAzDpfrIVfsW6L6a91n0Pm0Ikd5DQGmI L1mUyc8KOnrC55VFn+kKCnQqkg9xU2stkZQzgEiBLXWekD8ha0WE8MPQhmF8C6ZtPsddcwgdIqET 0IR7K/Jcv0WhH4ZalpuCQa+FI3PS1b/EBmopUZTspcnGHbF8PlfEkdHlK/kaM77s3JEeCL3d8sMv X7R60MYF20/LLmIERs08gp3DwU/kP3LwQMGFESXYNjXUv4QM2ktkb+HG+td6jD/pZNrJdmL9pQHt TJaWdanaUpI7LfdA3ZlGK6Fpnl8a9pLf+Z3fQXr75//8n3/mM59ZseJmNDzah96MBNMYju70PLR+ rfvNnpePoEaGwHNeumOIC3xr165tLf56HGahrowhEgzEExgi/UBv0WlqsWJIvavL2mrFoRBtioXr 576XU29eXfwjPQoi0vbUySWSh9E+PDXG83U9N3j4+W+U5xRX2q37+pFARRfFkGPFQ/3UZ479JPlr +03tX3L2fInI7Kk9c0fuAxBGjilH963Y9ntZ/mj7PGnD0hZWb2emZxQGjySt05s7YYieKOJnFwzh dZdxW2B47stf+Aw+Jc+tf4V3Txw9UvSxlrNwxHaCcrLymTGkRpI8s2TMN6eUoyCiaGK6LeqOIUOL c/tx8mqudPQ7lczRBSAgRGYABbWYSQISgakgWU4M5pVav3n++ecZOdQFyglNxVUAEIQXpRjyaKiv fQtyfD0nqu7SaK65z96z1aSXns9ytORoOcKKGhVQAr1qjQBq6RCPtUNYoWkQdCxtaGPgp/DDoBN4 SzsBbaRMdyGV2frIkddsA8UIxJppWBTkXmUXBRcnWud17UPeW1tgik/xRQFI5OX1EEootiwDnyjB 2jMuo9uRh9mXdDxUWnbawrHm8Zg0gV67CHWwYrFuZZ2pIQ05eexocf49XuYVJVR1HUdKWTbP345a toX4LfN3sp34liOofhyiSXylPsMiU1Gmt5xuyY0Tg60S6b/3e7+HHfGv/bW/BqbPm7egRSdjjGvS IL/u9NwLrV49eep+M8XRoa9aWk0556U7huiFAD0gSbz00sv03qZNGxwvSUJBhDz8FBiiOJsXAV8T 7ov9rAsCUCCETR5ImvuZaW/n1JvdN/2VhuUvdIy26YcP7qYco314aozn63pu8MjhTzUwRJOqSo4e YN0x5OiJsmftNzf8JcpvY7+p/EumTi8WXE/tmXh8K2DVN34t77515BNSaZf7mBcXwCxf+9oTuPJ8 4QtfGDSSeHpzJwzR305bcicMsdPscECDHvj8Jz+OT8nGHbtLE86VDQR7DxTvIk258LK22GCKuqUZ Sfhu8GxtOxFtsr1c9FAcyfaYGkOuHq7svSZDxlKC/EGrEEfAFCKHouUsWbKIsdHLhEUBxubVV3cw TvwKebFA0PJhLFPanj27QBYuqAo4Zox37Cirwp67m42odpxujzW3ZC1nAF2cFmiE/otyY3ydGSWe lZSd7Hl20YRnidWzGIwdwjO9AbiQTe8N/TbwrWlRcDlIWbRFq4YfPJLQqFBKHjxwl+jtH+8yQH42 JV9UgCsvVdR9pT2Dfra3ya8gmMVB37L5ttRJxai49SWmZDuNQpWLXGrJ2F1Kr40tmoezSKzikZl+ UPF1mGw+ebIuotjqCFqm/2YLStZ7slZqKwSdwKDQqLr7GzV6uEGf99xzHxxBXJZIV9T+9V//9bZ2 kZoCe6fnqz9nbp21VSgx0gM80iOGLF++FGLQk8nzqB1NjoQkXW8S+nnQGJLrqUQOMTROvTl+69/g 69mDWytIp+k8W0fySGkp6RtV4jZJh3KulpK8a0+riRii6VGMzRjye8ceBnae2zGpMO/m0gMzlk2J erorZ8LSsog8ekbh8SUriw117rFRmF33rS+bDFY99ytwa9+5z3WXS/h17x/vIP8XXyl23O2ji59c YEtAd8YQXY9FS8fdy1bbuu4YkpUodzJyNTDkt37nf9Pe7/3e7+2CIXlmyRhC9cSfQWOIyGPrJBuf jVR09XNo9xpe7UJJ1J5lYJ5xaELWRuxAy0HsgGeQ7iFuJmCemWQhlAMHDkFAnNjAUKFJq98w3zAB a/YnnUmB9P379zKW+TwLP9fJxJq1nN7HPjNGCCU90k2OKpFdXAu3txxHZFGKjW3AtIu+at2LBUXv DS740J0vCCWGrPVwXX5yT4FWaJBXGV/RhHqqvTnBa1jOz0JbthDoYCu3dEJPY4EolPAVsoVNotEz Qkn0oazYtmRjtNjDim4AkH42VLI/8uyIouiw80gRhP4xOD2doDRGPyiS0upgdcvMa8PWIXvIW+3a ombPaCOJySCLDqFRqX9nk29NOX4lp5vypjc9CkfoQaUdi0Tago2wrV2kJr/e6blH0v0WZuvEcVIF s36PGMKSJQOqodFudImTQhw1BcpBY0juIkVVROTGqTcvT/5Ag+C1gnTigmwdyeVrKTl/9uskSo39 YvprlpIQTbSXiCGxb66BIX9w8k2ltn1r6ITtX9pcMGFCsbNaMfcKjV5QPOLn3jwRG8msBYUxX/ro lwCrrc9spgIIJYWST36yu+GnONE/W9hn4+kSXGDXuMJNYov+N9oGMoYo3IuW2Q9D7lOI7I4hqjFa TRTXPFg0Y8h//aX/RiFstuiOITEE8rUYIkqI7YPDEFFFmy7liF08awEd6rx8VQslGYLdYeF6Dc6t DAl7cLhDOkHWYE2YNJlcGKfWRq0Sj5xsGvbdDso+dZ6hM6hEHUWydgmDFO6Su2vDEvGVGOwgSj5a 22xcoMksZG1lOUEWFCMDp5+QjoeNUyAv0lHOsqlPihcFpEyPsR2OPpGs6RPuZCYF0Q3KttW5PkIY Q2Dn8KsPahXW0AWdEGJaomFhRS8bEs/2av6VZ6HZREsT9FtyZL9lwl+pW/SMe3/4HK8LQ9AJ/3r+ jlEf3A+cV3aVRfLWXxru12kC6dwVTcjGgxTSGA47LSDMZ/sqhDOpVCi01T6Ij6Zo2PAr0SfdHwS1 c30TGYlH/uYjrXpeCLVnPb/27z7lSDk6PGcx18ZeCarusQnftGz2cy8YEvvIWiPSDUPgFMoMmdIB NUUuEE8iPVN+brh1GzVp7h133PGVz/4RJor9Bwp3z7nzJ9A0zt307jJ2B84UZ6+dxTbTL3Qeer6M 5vDiYHv27P6S58yuQkinL4RNGzlmR1k6OVcOH5B0pQSfxRA90rCFQK6gR2AIKYpfPWLIluE/SM4d x+8uWDruGBrCzFVF/nv/Y38f1vOIj+l/53/s3TuMk+y4D3+1SDz6sO/uax+FpWa3Xz83hfI9HMM+ zBhiijZLmddLChcx7IGyRah18axSZx7NzzWGAKfB5s4m//M3PoSk8m3vfIcvkiKeaP+wAqo3Sq5d MIQmaFsVb0VUMURo9VmK4tk80XCpjjufiKi13zTOuhIfGgJCSUj0UA90AM052SCaFNadMyeEEndV qNlgJ2gZV0+rjkMcmFt50F7CMylMxtCQE6fTrVOUwy9thbVAwrrsY+AU5cpuvRRShwNy14nQCaDI YLwLlvFM3H3SmZLJ4GF4/BtARv+QE7sIr2gNUqvQVqT7HtgXlJ0dfkMocVWV/IoL8rYMLxzbY07D WShxktb0amSXrCU4THa+NgPLFEccQb9ozc3vpXAGDtJd9olGaZncMXWPUoYwp2c5XMRxiEUWnY00 KcnwZs6XtbWGWTSxXdqThAxBRF3NnhRHLNPvch+QUGIh58dOfsu73rV/fjndGn8R2xj3r//7T0cd /FbuAWtVi8KXnci/5QX2jiGG14NKL4ohKjm4zOuKRBtjWcFBj56XI6TDuret26TZS7/85S+vXDgN Y/DBQ4WeJ67427DJ+DXfXWa7A0W7OP/qjiCzYS2h5Ozpok4YfwShpJXSFEqmjitWSaki71kTQ9xD B/5AtKBrYAg8BXmwJtgjhnxq3f00cNep+wqBTSkx5YbP3Ev1f/Qv/GLUecFP/vq+fSc4kZP7qc3j Dx9Gdin3zWeBi/7zeuD1Ls+/O7YsJGknkJsyhthM8UHhwCFwXMQTxRTZOTyrWrxTlj7pgbYYUhjt tT5UQMGD5Ctf+cqbHn6In/QB4kXSFVnEEF3XjWdTY4hoZrFcgf/qybbLzhdLpRPnIDnXdomEYu8N oeSbBDXCKOzEOMGxzIjceWY7Fuka1ngWCBh+sD2mYVbZtcUx0pz8GbYTKIZnV+Cy7USC1uOh8HlL RRZKQui+vKKJrVMkUneRRp1EJU3SaaNeNTyQaGgW/SeUEmyyUrl9hXjBuzTffqP+Sm9M22S2NPcc +bqerfQGeTBWy7T2AM8u7gipsnSGVyfgToAr49nGAIVgSN9yarf5ahh+SHCR5fKWSzUGgVW7iIJO vqw5zQ9pj2depOtMpHwBjjrwDEuHwKplReuI9GArbKnPFusIejWARighXUCxhrwbLbLtts5LCrT5 3a9+S8moMW987LFzd5euO3W86W1wx5GFv/Zrv3bqZD+QRcmWr9bYy7cuVper/Xe1Txc9UWPaYgi2 geAFOUIk6Y4hmuI5EpKc2l/z4q8aeXcM6deMJ0xi9/uUMaMblpLDYx8oZW7cXHi2r5Qv+R3bt4lO r20kWkfGDHuVX51oM4ZoRRATesGQ7M4ihsh0lNwWQ3bv3kv61/e/76WXXto//rawlzx28D9R7fvu u5+DQV566QWa/E//2X8l54iNRTQPrbLxvGdy8YDxshViiPbs6IpAHlICQ+T94OvIXGOIEbExSjUw RBTSdltjyLQFS3/rt/7Xe994z8aNGx9+9O0qFdyxQFNbAxAYySYEC3lNeLeqPpM/o0pul+KIlhsx hNo6AZFN3PC7vpXDYVztPNm5fkPGUgJ9MyoMCXfkd42NtAsocVZmbJxoMVgGuCAZx/YThrIlWxTb iZ4TGlez7cRgYgytNM0lBSiUqPdfXhCX1GiO2naAiNylLOxU6sZaUgQUpDH3j5BOIo3izkVVgR7y k40CSeeZK/qEdNqiB0Ze3JGdBFY3BrvE495p9fhgg+B/SUsGqy09Ai6Mza+8qzagWhnWBSdmvVtc XjGDKQHxpMjDsqh3vytD1sKiuhQASvMVCKQfLbTxCg8eQ097KUrk5RJNuCQGn738V5GF+geO5B5w ZHWu9FnocV9Grq2g7Ohr7etF8KWoQo2jx775bW87sqrYwEa2BJ6oHs9P/uKnqNLJE6UhtitbR7QH 9PKtoQtwQZ/OKzTZ0+ZqDKmdH0WS7hjiJj7DY2h/FUNEFce0O4aoFp/rG8vr08ePbVhKTk99tFDa lu1l2jtcTgx2fEee3ttqWtNGolAy6ux2skmNGUNoI+kqLb1gSJYSxBCXwCIcSAND9uwpkXC/suc9 zP1f2zE27CVv2vsfaObmzVuJWXfTTWWJ+Vf++8ep29htF/a80MDABJ9PzN8U7aUmki53kSTnrzFE +4FLKnknlPybMYTmyBqkN7hSfmmLIeNmzPud3/nfI4/swpF88oxyEpBqjNYXMVOJJJpQRu21hZjA kxBH2rKYyCl2+a4AJUJaW2oYnVP7Rw5Fzh0CQokTm/tKXOZA1+dO+CNSiFDC2LhsoclRlwgG0lWA hvSte5SmVOVK14aZkEjRJCvLOWE75fCJluZ04RRHCcKJob4GKrg4R2odcSq1BL5CuilK9BKoUx32 ITIgnDV6ACyg5jJe1t3zjGVEEFfNiezCs0Zm26uVRUnffshAoJFQhpH55eos0avTWHMv8/sVxTtR RoEgW0R8tgcsB3iNuTYvHjXmYBEncMe3NK465VifvKgUgcBti9+Nb9kugUMcdFCUV+qvm2JLrSdv kShoOpq2Ojb4WRpVsid1Ae6FfuQLM9/zt97SqM8t+8q5r5hJopLXg/DRlhkdBS64BhJVKBFJOmEI VBpGghpDFJ2NPoK1lXJEkhpDnKKcmcQQQSmPrxjSN3kqlpJD2zbcd999ew8Xp/4xU36s1Hx08Yhy EM+eai3WnCtTde1BYtvPnSmblieMP0h+rXRcwRS6bYoeNYbQG9QQVJGu1G3MCUljPW3QWCcMeWLP OylH/5IubNL4dffGL9FHsEfcl01eD18smraxGDzObm1gCNWjY6kD6dmfQ5TuhCFZbeiEjXaXWCG3 OvsIRFqbnnl5fVi2XPYSJQIqHXGbL1wEkggF4kmNJPa5380YQs4QnqQfw0Bo8fW7KpZD/RoaQoly PQOgvcTBENbV+GUkbIPcFywou9tj1ytDpZeJd030EpzTgMf4xV4MBlhmQ/IVTRRNuGeJW7IIO0fQ QaeV4+6EIhuYx0nUCVXS9CeeuUumiiauENPeRg/AJFTYYNXuWqov1sLJgwMJd7ZSy8Zk0/CoUBLL CrSd78pF3BVcsp0gT/NOAFY+s71GV/vcu+KgJu5sEQmWs9qWFk1wUGq8s2ccER+Csc1MYl6FjQLz JBHgEq+QTXDhIT7dfYL3u+bJIKiAFW65wpbioNOV/dOj9YKi4At78v4fKycA5wlg2BdL0GuWvXMz uxPhNfyrfaXNjAmGQdFc3wlDQJVADK2qGUOcSFwIMFSdzzWGhL4eGKJu09DIC7OMn4il5A2rlyKj HzlVzr4ZP/3vFuIfPTPG5dzp4vt19vT6QpOVB4nZFErG9JV9hWJI2CkDT0S/GkNQ7agneEKLMNgA RKIrOEOdw2Mm6tMJQ768/S3hX9K7XDJrXEHmvJRz7tWPARqzx79Y2nV2K/XPGCJihM9fWwyRE7VD ZxaWU3LdahtnoC4PwbMh523dsy8sW6GMiRXCYwAXJYsbgSTZttoWScT8BoaQkysEEUqTnsNBnmIV 0Yb6NQSEEje76pDFUoW6jisawWa6OhrVw53oOQAwfhISdBC9pOw0zEDyKz8x5PpVqNdqjhNuFEpk CRd9+IlvqVJkPV5Cz26YAyUR2kUh+jrIA7Ge6r96pfHpyEM6K+WkGF1ADxtENEpQmAvBnGeEMNI3 b95MHoR97nqQeHaDS1f2laKGmoFdTT/TFcKTOOvqe2Yte4ZE8iva0888c5ev+NX0EHpI6eRLYW8I In7FlLrPzaa1yfzZTuMoKCTxECXI/Fn4o2RHNmszvqKyIrUIGfEtuyjDXCALD9Y27pEta3W+7jJZ L3twbIgUaPX+7P/nz5H4hU99js7nBNT4inm6C1IDpdKhkt9eUhx08cKdJt0xhB1b9Bg5yZ/9rox1 5MTZHUNUYJQ/xJDYiSO1NzBkxtwFL7/88qK5xV396LEp/KqlZPLMcnaVtHF4b7HHuOPm1IlydEB2 a80jku0lCiX2g5YSrrYYwu5FYNY9jKg0wItbCgaKIWt33BNi3OkxS+lqcLXtfeqsEthQDKnvh155 ughDp35XrhdnuLRoiiGK8nJid38scSNzQbZP5711YogcXS9JiyEjxkx84YUX5kyfZIAoa0i6lGZ9 xB9nFmubMSSLJo5vdwxxHCmcD9kWMTaUQ75yw6fkm4RLGt6VVfWfQNdR72FgFFYkNYfW3eQQQcwr sSYX7K04ovDhBjO9KJySnSqckmUAhZIw0JHuth0pqSamS5kAAj5iGpN5aDi0CGkGoLhcBWTAOQol mqb5l7qh6/BWrETGlClTqf/JxrbdoENakriUIWQk7opBMlVMhwHQeTLWl8UZXSAWmmXODCjBsbze yZfCb3kF37btc+uQiVKbUzSc57Cm+Gz/UE+pywMFYXKrGkKJdGK32HwpgUKi/HrEs9Dst0KgiUqG mBU9GXrPRbnL8gU7+rxQ4+jSnMN7D3LPur79FrR60ZKvpQxhy5Q76DFshxfFEOlErdRlAgWRTFHd MUSaCbtgdL7ivuOeMeRkmcaGjRtVtI7zw4oLv5aS0y0qk9j6hhVbqTtuzp1Z13q+sNcmj1q2l4RK QwYRIwslGUPIQOeo2oEn9JKfHiiGPL/lDvf6cj90bi7wC860vc9dNF1nuLb307tepoTpo0vYN3qM LiWbOCwQiS3Bid39sQSHzAWkBGJkoLAn7beMHj73iymjxzMZrXvhaWDWGSqEEh6EO/EhKl9jSAOd umMIrwde5R2OUUm+eEMoueLYJcXoWuUFz0ArseeCUczbw5To8yKLVXQitLQcIzWILN5y8cL9OA6w E6pKf55URBYnMMWXywv6CgEBqZIjPSCwuo9A11cN0cTOIgPiGh0CoMSEmjV+ayu80kttdyRhPaZM z+CNbXUUkq0OGr2DdRuspSDi5d4E+8fV9Jh0RRnBhasX20AngsuySGgq1DlbU/gc2TS0Ciu6RWsH yldecqI0668gYouUVwIWfZd/SdSUlS+/K/1k0LEOAooihUDmUo7ybg1SuWRlRO+Z9nbu3lPmXae3 62yXTU0hMQd3xxBelDbEBxcrM5IMDkPkOHexSQNQCIOr0p/pXz8V6W3UhGUtWfnPtCX4TlFJXkd1 rUWc0aN289GYXC2/RwwBY2ENrgaSDA5DtD2MG7+8i12kk71k1MhdvJUtT+HlRhszDmc5IHNEtpHU 9pKMHvahGEI6Bdp7QpwPIqH3devWveENbzC/vB8+c/FWLxgis4eJJX8xP0d7rbMYQvl+Grq64VPS lmUuZ6JTMozhvhI3warlOE2K2uTROqJmU08MQoCTZYxxTKX1W3rOawA3EHvYS6RUynFakkUVVpy0 LtflTmZZQojkgaoqgriMpUBmBEYMrfIb/WOU2yyO+OxGaJlfIq53JLnUpYure+6NbpKn6szG9Upz llGcv+15Y6Jky5OzqX14KUJJiG52fjS8IazwrzYzhSprXouS2k40lkpj2kWERRf1sr1HenDKqQEu EiWYID+/bs39REgtioxt65apixLCVid5WP7td92NK8nY0cU240Cbs7uIc7no9morRyaC5rtgSNhc Ax9qTBgchrCXDaZTKAk36jC4ZvrX7tI/zUxc3uLl7+rQme2jkuTMWkrGjS3xZxXNpRANzCzQ8Owe nE4YQrq+wA0kGRyG2Htnz80ZBHmMGL4TjsiWJ53Tw1oQGKLyY0szGsuVcnp+tjLZDqRgGuzMdy3N cVFgVRzRSeCJJ57g+YEHHiCbKhwPpNir8mMvGELOUBczL2fUtWRhRFUnMETwock3fEoGQWDdXqll WLUcV3/hJZjELZ3GmaiNimq9WeOpRZAIS5yrQjZtbpkJjXOKBwY84Ma/ehVQQhTurb9fvJQJwHLc a6NNSFkYwYumGbPVhUy8RqB+dRqYhGwu5cJC0RZgsdEJIV+Tp9Z7ZA/1Nhez3Guj770iWuyUkV1l p+jPYOxI4Su8FUIJ6QKKpuzBiSO5t3OfCzqhu/CvVGEfapF2lsoM71o7Oe1tGT76zfq7L0bggx74 lfRQbnJpAqIgotzgleFGaDPFMrkEU79y0Z7h3ZCofDDFfRxGvHBJ7lKo8TIz+Te9uO4Y4qjlsc4Y YmVr22oDQ2qQCTzJGOKePukhvyI3nT11dOf27UtWlFjVp04X59YRo5a17sWrw1c6LdbkTlUc6a/5 hEKx4TkRGCKiLltWyr+8GCJHuP+xxhC997IV1v6XWxXuM4zENCxiBIYosoeYolo4CDrvhCGmqwo6 y/DsjOPsQ4oLcxs2bODZCONAMb8qAoohAqPUZf218egwoIdijSEimGKHnGvTsteLuCGt2m8i8A1L yWUGGAcjcFaQVRyRnUIoYcjDpySzt6+rB7dFiijcZQXzhPtqAyyEHg8CdS2zjpdngd6tv1duxUC7 yXK8x4m7dEXrFLExajkBKKSo0+Azr0TCnaWcsIjUq4wIFlRPK0it9+hron5vL7mtEXh1sgwLigof l5yW217DroAiuAgodtFFp95OvZd7O/d5WE0kHrIJbdo/HHEFFH/V+TErhQoourua3/DzOtlo9Qll V1lWNSVILhZ6rJgmEEuLPNY/g4vwpMmkF88S7R+WmS0ioyZOvhDxoiVQXgo1DpR6r7b83TFEqshj nTHEttRIYrrcIXo0CD54J2OINjYjWOTL0Xl160YiXry8aVspreVTolAycnR57iekDh4kubQslAwf VjxOMoWLIfrkXQkMASHpTyi5LYY4GWcrrFxDZt7Ky750FPV0YlaMk/vsT6dqid8PKdYPlM47YYjp WstECb6owKGMS4oLUvgmk5PDnH2FPApYYojKj8vWYggXtfVsdoU2BZeMIbbFnpGvfSujh/+KutpL vLMfqkFdQ/Hfq3r3jX4VmsKcNlqnjg3HM5xRjFV50jUM6HBETn6CxLlrOPWEF9f2pB4YQ/YIusx7 asL+QX7ZQK97J1RfGSgDDJQ4/IokHtob/7pYA6DAM+yygaCJ1BKWElKomGdYiJUI+m1d3198cS09 g7BFmS+++GJrIiwxS3bvLjvdFRqyQCMLyZAyTLYf2DPK8motft2cGq5zD8hmwo12Hed1GdjMnfq5 tqjlkvW5yZabcG4VaAQU7jheNFBJM37Wm/Ug8S6Z2Tmd1r9tqaMmXNL5uomEXOKDgfDDzKuA6Ihw 511esX8GaueYMnNe7AtwBK80rQ6Utr+Z+cUQbWDaWY1N0glDoAF6nsm7C4aACQ0uCMufUyYdbhQT eSEsB4EhmYZHT5534dSb1nipZ585f3+jo7LA0akPWexo0Iw9oAZP664QhnCKcgs9SkTXThhinUUJ kUEEVrwLbwzrH+ghkyqsZ14QYQzBYH7uZNOGcSk070ZoIUgkyRgiFYmEi1ffQVzX97zlEbElcK8T htBGNaIuSFJjiPSmpU1k5uuBIbGIw0+cX/3NZK4r9K2rWijRr0L/8JA9GR437Blm3oOjnDMka9yh GXUIi1cMJO/CAc+h6TrwiBq8JXwoyToNCCU+53imlq8urgx75a6s8fM5LqZb6B6xjDpjL2FOxfQa NiQtJcrvN998M23XoX3y5DJJB7fE88svr6cJmFJ56zXH3hKzZOPGQtY6/GZ7kmzgpK7Qlu0Hin32 ZMy+5Alo4EHG9tLiKjT7FbvdmViOFYxqcOmUbslOP0Kwrc6ahCJL7g3DIpliCS6seFlDWh1CCXRl zdvepRDoTU2IC9jV7MElkDF2qoAWHrQk5kJvZubqxbOkpsBJ0+fEvgB10ytNq1eOCy69ZDHESQLa CPN7JwwhAxQIVXTBECfCzAXaSzKGmOIEqfiel+QyDU+bvzJOvXG8GPrC8KPKVJevXoSSYefLCV+Z a+wBv+j5UFcCQ4ztZETXThgioymI23sisDYkMUTUjUVPUuTlUGCiQwKlhUfRg7s9fyk0T5X4ilZq LvGEBz3StH/YpfNX3Epc13e96cFAj+4Y4uuqKJ2QpMYQls55UaXFZX0jVIkh1k2BjOj+l84y3/IS rlKhxDHO+248eE9qkzgcEk+5xM2TUXHKdJrhXQhUl1hnFJYteJc7o8seE1KM2CFkKHx4AJvaKq9L ChCBbmimyPAS7kC12DzeWVvyubGKKTPIydz1qkEIo5A1a9bwaePY3n777VQGUYxsc2ZNoyEzZhV7 SbzYeD51orjIHDtRJG5B0EiUmP5I4bB70yk/Tg+Ooux5fUGcmBs7FAJW8teFD3UjRRb70BR7VQ0g ++gMlDekmexNEss3/FSnuwZM11EBdVNXjhl90oVOISAsVRpjhQaeXUbs6yunMRsVV2Fu06ZNpCCO iJKUY02EGzUqxCN+JT3EHb4rQKtYc5FCnmzW7qVP/JYConqeY5Enql7KGep5OmGIokkQMM+KLAYb 1IGxFwxxEnVxU3EkFkYZNSdFx64ThtjDY6ZMCx8gS1ABcBEnX+fPbePfTpbCTP/ihoDp5SQqhiAW U86dd94ZGELQfX4FTwaNIdA8XaoPUycMET28esEQ8SHDFy+KJLItzy7iiCE+G+ZgcMjcCUOc+MXn 7MSqpcQTcPQHCu+T6PPeMYSozrwlDmcMcatBrAxQE+gzLC4xwdHkHCxx6PLvVSqUyE553w2aDYmG BXOZBiBgnDzV06UZNADS9bpwxd11QXFfgFbmQK4nhWO0nIAFFN4Ks7mCJ/klfcHFScVp+NKFEhnA qcLnvIppouAiaFJ/dwLzk8s0xrFFKOHXW2+9lZTFC+eCC3PmLQpLSR0A4OD+3eQ5dKTYJ9wAjOmV O7uNKJln0j0Bx6UrF26EBnvDHjOxYf8I0MyaigAhLMaKabTdMrPRdXDTZ7YtOTELImFK5Tmc/nxW z6AC5qSeJCpwWFu3ROq6C9WRDiRRPUQKitWQu29fEXaNistCGPnVGqUlpwRN6LpMuhWZsVarawgl yIuMjnKJwJ2PEOsFaPyi/Wx71f4HB9O9fPHqzNMJQxDrG6tvLhoqLLqPrxcMgVPIaeBBzxyhh7n0 01LIFjE6YYj9hmNy+ADxriaB8sPw+Y2OVSjJuJEzNGyrefSDC8QQ4/GoxoghumqyijRoDEEcp8k4 fnbBEPtB3OiOIdKqiJ0vqVojgb1kiiVbuFh9eTHEmggLGUOmL1wWJ+BMnTU/MCT2cw0IQ7ZvLx4h a9eWhfWMIbRFNYmHOGwkLC5ZKPnjPy4xXYb6dZUKJXS0IK5Da7i4IpowzJ414LIOPwncDCREw8Vs wd0zPyHZBECuOBajulORjqvENqVMYCUmCQqnNMk9X5pP/BW44VnoMc9A2cA2utwgmzn5KZoofNBe PpGXGIBL/lXkclOf5kRyUhT+JSFAuDKqsBKJPCNNx7/qN+6ygRn4Vh2nJPQPmV8eoBwf1FHylb8l UFqCmWNFWWNA1M3eG2gf+l1hWqj1iwpz2j+0kbgpSZtHvswTFgU60zNBXC7Ukm90HHqbRG1yfkWd hnVcQYQ7swt3lwsBfcqxJk51nnFNJzcsLqaEdYr8ONDxr3a72lLSaVqyXWrSoydNQf+eObEA2eDo s9FRQ+7fThjiaVnG8mFw6R/oP0ZEqjYgITwVIb/Mg929gSHq5XQ1bxG1QhoWH5wmG/2WuUDb2Pkx 4+LUm32H+5cyYxzlpixQ5tG3jV4hlPCu6OECRHcMkT4V1HrHEIRvaqWdtcYQF83rXTYqHrwi74c4 Lj7YLpGwdMvrUUucia5Q+COnCHzpAnfuSVBCLYKSA0nEaurgRgq/++KmzWHl4qxBW6e2w4NxszzH XqtqJwzxKFB6koZQoO3i0rYEevCrs4NHiIhm2Worhvz7X/73hN4bRkeeHzZl1BTHyH4bQvx79Qol iiMu0IRQ4uQBszF4TA8OOT0uuGg70a6lNcWoHlL/0aNFg/GUYOV0BwyNh19hJD0AFFZ8pTGQURTv KpQ44w5uQqU02ih8ODVGFA3q75o30MlXsqhBe13BoS0aoqk2RfG6hqWQCSwBTS6qHY2KPOo3epYw lepfwq+1h7z2IZc2BFbuXNkiYndlUUOIiY4SrEUfbQmNHh4c8wgBgkXYSIQ2e8Y614pX5Bdu3JXA M9Wgz3mXPhSv1VQYJsVfNzdqW2Idl/zGToDe+JX8pGskN66uACfGCR/Z4qI1SyinNPKjcTIE2Kva Wkq6CyX+ilCChLRgxrRA/HqkhhBODaKq8ldbDAnEUFiEy2JEZA36ihEHZ8LiqJBaY4gnA8sveqoh qsao1X0uM0rnivinRoyKU29OnS871Z1iHUevzBdSuyXbRulcyhdDXIRyMuuOIeAJnwMJB4QhOC1R sgpMjSGK0eAqJbvLT5OhE7lnioke9oaNDRtqkHfAFG+FUBJGEY/FGBz21uSUe9IZROs7D4EhYrU9 r+i/edeesHItXbo0MERLCRsOeBf7fVhVO2EInM67Kjl+Edygpc5iiiOMqRhCRymU1BjyxOanhRfu X//44/St9rw6oOggGOqb9srVK5QwMFpK1C+5axUISoUotUYqoMiQPCugmM3TK2JKYJh5hbur9e6p cdiULbCacHe12PVdvUnEkQwNuSZqAJdyWZrmfSZCiqLm1G3lypWk80y6SzbuP4IouaTOfHe3BYlO nKpr0d5kNOonXF32vNsPntnrhpFYvqEQsUM0cZ7TApFFtwBcfo1P+4rv2oGUHHhUQLmDTtl7f4rL 2Toirokm7i306wpJpEMGEg/vkg40828+P0gtmRR+RXcJikIQoSjPQ1HTVQTxUjByacaf/JDWO3qM B/d36O5qjyngUjJ1cz2e7TOkIFDyq8cWZtrr3jPZUmK0kutzD47EmTHE0dQ26YCKIfqluXW2dwxx 0pIeFFXd++AEr29QOLpKLTFwIpLV8NSb2dOKJ5wo5K9yTS+XIy79d8IQ24ULfI8YIoVLnAPFEHqV Fz1HTHGtZRkpduVompQvM4ohtkKwNb9kr4ef+cXhK4EhVkPaUHuRrx1lR8oK2xsKfDzwCjwLl2Ep aYshopMihUiSMUTF2K9kSwwlUwFxY9KkKXTdiRPHwtYihohgzoBiiDZvQro1MERfn94xpBequ3J5 rl6hJLQcV+5xxSLFbZxSCcTKgMkASs0APT+p/cQkAUEob3rWpbO4FhF1YvlEQQQ9ldIkFKZn0sNV rbEqz+eiJr3DR6eBtDSZ0PpDjjxrIzGiAIIXd4US/EhqiYQUXerUTmgFKcYdsb0KZPmu7K/g5eRn PBL3gChfO53bWCGDu/8662emFXrIIAQHjog+MoYFijLcqV6jbwdK7nl/gVUS5nwW1NQ2TFEXMb4L vc2vmkPy+UFqyZqgGwso9oOKHeVkLUQgU4NRR/fuBmColw53a180n/L1QtCzxwUgZikSSSGntN27 nUNC0lIyffxYpPnrcw8OPdzAEE2Mhh/MGKI/mdtTe8eQGHeKUhHC/E75KDZ8Wt8gOUvuk2xUAJxx vTz1ZuzIQpmikzl7n0IccbnSF2sMsV2rV68mQy8Y4paxwWGIgogTpIoNHRJCibAg/QdL1hhCih45 CiIZZ64Ehkgt4qE9mZUNE0UP0mP4GHcw5Omnywk4b3nLW9piCHTCi4qtgSSBIeK8O0PFKL8LboTV f+rU6S01pihO2lrEEErj6/akGKLNG4tLA0PIf4kYG+T6TXi4SoUSpUu9BFykcB+NToJu7FT2l7Jd FJB21X6cfV3OkCEVQYLsonOzLcRCXOFjaOFJ/QMkFPeLX7pdpPu4ajVRg58wufgxEDKcV7SduE5s rIUly5aQjbYXC9LICzakzMM64rk0oNJjG91UlqfGCN5MupJ1du/1WRsJP8W7MlK+RFXVLA3agojA JDdqyLWoS9lxEwgSFVD0UWu0D4UYF8j8KPQDMThFKZTYD7o3OjnZCqABkiMdWvL0VG1s2pPsMfe5 UAKZtepRcmszdtF9KZ9PS8kYaQWmqEloY6Rr2VKLwu+Hr0iHgrsA3csVMxOZIWDO5sBbyFHo5fVr Jg8jwuUiWizpujxHipaqoIouGKIm6oJFdwxR35XLMobod6L+HTFOgv7lKcXo4SMWcDdsWpsNwNV2 3zxYWhrEw9dhSAsx4PdBYIj2EjftDw5DlN3F2OyCms2lnTAkFnQ0nIQwlxdQ5NPLhSHyjuypS6nP DQzhX9SMwJA/+qM/gsuwageGKIKEA3UvGEKZ6jC9YIhSkZTTHUPAqC7eaVcns1+lQknWfWEnpwRn NfpRV0QuyEWfkrxNSwuKS2uShUKiBjfdD/MlibsC6uSk1YRvuQ+Ctwwx7nQi21+5i0/IGwWYhheo mja5/5xk6qAZUIvRyL4Llo/bVt+WJYx4VlNRGtCV0p/onGA5GU9Ek73tEzOEQxkpsTYczY+qRkqo eupGFuK0SvmmZMFOnr+UKbOugyBilQKgSdEzALgBUEI8jT5RhNWMjz7Nu9yRMIBjKJDRD5uT+7bs MS7yMy4MinvE2LBN4Wqr/Opb5LEHsPlFX+XoumqlnrikaOIijvaS3oUSKsC3HEFhHX4ZQnrS5eIs dV8nPOOOaP2SHrSfeaSlokYnDNEWC79cFEPCU62BIYqVTu0hkkYzY4otRNtVKCEwWoxs3UtZGM0Y IloqEqmX944h9Aw114Y6OAwJi2nUXErO/N4JQxREQskRRqRqnlUJcqsvHUMafRidnDEkTq0PDHEj 7v3338+4iyGqQ6tWreoRQxwXCuwRQ9zEQGbK744hoEcX77TLxWuXt5yrTihRv3G8JZG8tge48G+Y 4vnVVXxtJ5JOTDaNSdeB5HWVad5yLTlnM4yYG9uwfssAcJG6TkGN4cO1nTgMl8IGvQ+kfZKdngJG A25svvpWrXnkaIM2Wa1FFUTDkrBbSzZOchlD8wINP4VFxJIV2uqecYIUkgQaL2tiGy/dvyT3qtWW kPTCEaz5EHfFMjdG6nvkzibW3WkgMNGwi7iU4+k/dpr0QAg7UgAgfVB4tsekKwQaTX1k1mxuuk6y wqvWFD0/0LAp/JlnniHbU089BfLyXbXVHglGjdkP7di1G+Qa11c0+CstTPdYvW9CNsfdKEeOuP0f Hj+tdfoiekqNGUNUcmKxzKmCPNr8agzRfygLNJ0wRKFEudypWiDy1Jv5S1YUWm0dxXfqWLHhdbp6 CaGmrcUr558w/qC8wF0B3dhOPASuQpMK7lFCjR6dMMSSldQzknTCELKVHmi5ndnDGUOsmChhuv22 fd8R+u5jf/hhmO6HvvPbiRFyqLUL249eLgzJlifRKcQ7hVRJq9Rn+3Ye3vrWtwaGrFixApKgJ3vE EJHHt8QQlXAjafWCIXaRc2WNIfoL9r4E/E1g0i6fuBqFEuZUfXxiN4rozwAzzNq4GINAHH6NbZxC PCku7mTGkOjdcEvh5PGeL37iE1pKWCEmP4s4mAp81/VgdV/+JY/3K32p88mfilx59dElLXtMrT3v wZFY6xqaTjkhlAC4bYUS3TldpJDNQnehWFXwvBwjAGUHMQHFPDG5ikRRPaDEzr+MOr01Ud+CHvQa c/RJ0SDv0YY6FLuzydE3YoTeANpF1MwUZdzmRxRd3tKfwPI9n9m9OTZNzxUnM0UQ0+0fdR0pShvV s88+y/PXv/51EkFbut2YJb1HK8nDfde996HG9Y0souo3h1avNC/0Ur7jTrfHiCvQq+tL8Fn3tcfE EHf2udghhshreTkyY4j+Q1ng64QhyrKUo9VEyqRkT71Zv7lsBB0xrsRovnJCycQJhbYVyr2HUBK4 qptCFqw79XmNIcFfNfa2xRCRRCioMYTvUg1xL2PIlj2H3vKud334136Z9L7Tx+i9jVuLKM+/lxFD pAq5RgR2xhEz3d/ksuyTTz5Jnh//8R8PDEF1gfayP193DBF5fEsMiUXkHjHEMdJqUmOI6KHF6+q/ riKhRMlUChAgdBLUwVNoAKOhDHUOybR4U7x2brBAY7orgggolCYBqcIy2M6s/gsnqAllloiIEaR7 SrAzscDkQ++a66UQgRK6l7K5Op+AInCIIIKLAorM46o56dxzeHVbqpBh6GKFLQW4WCawsZQW3iTx a+6rQLdoZkBeSIQWFfKH0zN3h9vYpkd2voIWdDyti19Kvwko9AN10KNeYU66wiOHOyIFvyKUKF44 tZBTLxxXhYESE6OZLv8pN0tXeqLYOjdU+0UPQKA/uVwwyvYSRT2xGyGG112mwVuFQdHdGJdJzCc8 k02RKE9+nfon89HICZNw+H/fWx5Cvtm+e2hA0qWMu+/KL1pbdZNHKGHIFEbpQy7tnc553HvEEEMc KbCKIUbbVOipMQQvIhJ1PHeKUvTkCnsJD3Ges6HlR4+7M/BN0jp3ppzR3UgkpdO5wflsYd/KOUeO 2VHaO6LQqgsNLh+oBObFrIwh2V4ieliyGCIxy+ldMMQuUjjLzQlekHPFEDMovgeAFE7Zux+qntZ3 HgvT7OnjP/jBD37uqy9G/1+6f4lUZE0UO7xUYmsM2Xv8LHFd/83P/lOzOTsEhhgvOzzPeO4dQxgd BiU00otiCIjB141anjEkznvvEUMunQcvpYSrSCiRCOQTp1U9S1z3FVCMJKEJXTpW7yE/6XpaSDSy B/+SzanaQPVMJPzkgLmKr1HLAOFyQo5n6inBxTj4Wkx0lzx611wvZXiovBTJZQXCbBjPAqtsHHYU nnXQU4/PjsBGJoi5lgf1G5eo1OHEXDvE/om1YRL5SthXxHTNhl7aA/yEY2RpluMijpOrKTAtJfzr f/b3fvZn/x2OxKTwiUvpNN5VXLPrpByBwE2hEVGAX6EWMjuaCKykxLPoSVVjN01Ql9FdBV/P/LSx wrrGfIP7kZMm1/YSocoe5pnXqac56WqFIbYaUiV3gWm/6aVnMh+d6xuLbXnMqcNok089X040vR4u uUbboYqN3iQ6y2tQlGLh9BBKesEQRRxE2MAQlBZKkBJqDHEPi7tR4CzeUgiI3RMMFu9CnAZyHDH6 jdwRShrDhFDSduA6CSX5bGFfrIUS5nThsXy3dbdPYomqgSHG4JHURQ+pV2YPoaQLhvCTLB/oQWfy 7BCYaB2yTdEJPltnD5w4VTapHdwFVb/00lN/7gd/8H9/5HPkEaPkkV44pTsviCEu7fmsVbXGkOc3 bSeu68/94/+LPNo1tUm4XcC2KNKpOjpD9YIhxsl0/w5E0rC51hjiKoHybgNDGKOhEkjtKhJKJBEn EmFdQ6LPER+TDA6qE23wBkOOBkx+9Vcj30EQ4fTKvzwDPTzoMaAM7oZJZUnlDwP9QlhSmDOTV0zw SvpOrlf6Uvf1Wz4rmghw2odCKDGdbPr0+QrMIEw7xeZO6/KsgMKdt4RdnoWPEOB8nd6gApqjhQNB xB4zf2wwJpGUUvLwiUS2/uwnfocy+04dQOP5gz95nJyXAijSTwglMn9jr022bbgZT0gV/niFZ+FD A76uvnm3l32Se1Jx0BiOugf6lXwGk9o5d7pLqlP41rJiTnf3GJANvYcU7054vfSMFGLOyTPmxonB tPRKE+q3pPzMHXQjddBC1h1DpBC5ZqAYIpI4ynmZEhsbRelTQsxT7u59CAyRL0j3rdMjR0c8UHLy 7rmR7y+16mueDzxyeBFZ8gVFNHiwO1NnW0t3q4l4ovUoY4iYwzQZ/FIjieJ7bUdRRVREE0BEhlzn XjBk5/6CbD/wg+/++Z//+f2bX7rvvvs+/tkv4Vc+f8JIBBJVGsPzL1taTqTCOzA+wRItKUzVF6XS gWLIjoPHsZRMOrUTBDtytj+GcmBIbqZ9a4oWJvvQHtNmj+jTwJB86KwYIqWFO0GgjQKl2GLEI9ED 4RvCUxXvBUMu2kVXNMNVJ5RoHQkts0xXrWnG4ZRJsoExduLI8OTULoI2wz1HdJWXsseA06SadExI FGLgcKaBOIVE56mQNCWsmICv6AgVLqtOyYlEJ92Y2GggF5AHgqgpKqCoBRbUS1FGuqOYfaJMQ2Nj 1wD/CjFhHlBc49+8hVihxHvEG3C+J8VqjJo0l/NR50wbCTSvvmk2Gs//+v1PX6JPifRjY7Vb0AmN vTbZ58YdMbZFrUjqCnFTBHGIedYR0rccBTOoo+htYB5FDe0fpnvAYbYb+UWByZx6sWjwB0B5BljV tnvsGWvrdDtu8ow4MXiorCgPlJtq7rC3u2NIrbn63V4wRIJBTyVzjlKjUM5PpBuN170PyiUuwGll dIvsqImTI5aMPgSjxn036aPHPdTohLOnC+W8/iqWs96vbGvpbjVxkcI4GQ0MEVuCXzL9ywWAg2gQ fCHmqMJxhVAiMQ8UQw6dnMonPvSb//Ftb3vbHUvnYkT8z//9N77ne77nX//jH8POygxPlY6fKH5a x46uU66KLoJnnU0u2mkDxZCJsxdiKZkybB8ItnbLAcpvYEh8MSNPRmOpkWzcUb8bGCIl211iiJQm FRkuT7QRgf2KEY/EEA5AUETuEUMu2kVXNMNVJJQ4oTp/eHnmiBBPb4aJzwlA8lI3NaKrK3CU4AAw NsiSmnBJ4XVFUUEfGgU4Yu1NTUWmAm7IpviiWTX2jCjV5knrsg9PBtm68Jgg+UmNMC/oSI7ehRVF loCMi9ZW60uWV3T9szdcQsoZwoIS0KPUn2Eo11nA0qT5wGPvQsPY++Ln3vOe97z4ys5/86//9T// v/4p7EYoK75F00o/903kafm8GaqnZWRb3iflTOfXX0E/lKwFwnr6dXVTrcdCVTjl8ew0psDEr36a VxQXtJpYmi7PMr9Qok0+PPNJVBhyb5dl+rp+KrGVUSjh7iBKw3adxyKi60CrUCOdrH2lF0+mbCnx u45arM1Ht2Ubw0UJY0hkyBjiAjyj4OiEpRCW1wZAn6jA1BhCPwd6DA5DFC7xFqJ8rbDOOvKFfg+e T3Ro2wY0/r2Hy1Q6ZtJ3Fgoc+4YGl5091RRKatuJA9TJglJ7pSia6F8y8kwJ3OeltUOxXgwRae2x PM13IokaQ2yOS7deGUkyhogMkaIoQ4rT8J5jJyfPmfPspz8GE73z3d9O5jsfejSsFJ/802fIqf31 a5/5PTxOfvKnf/rXfu3Xpk6fS+W/+tWvMpVsee7zoM1LW8tybX3VGEKeRqupD5WxN/iVf/cePR4W Lz3VSL8ohuQhJj/IEPMaZbrPNLwhe8QQauVbbTHECOa9Bxf4VrH81SWUxEqwkgR3L3oHyI6FmNhH Q7rTiYDuChyqIV2vcAPVcs/x74x8x4v85LYa196Mxgit86xFxC2aMkNMsYXoL+EUyl6GOWi9bWbN ztKoNiTzm+7ddVltJNlgqEzW/bK382VEBznNhYwslMQ6rnmEHh7sMdFEOLYnXbiR1e9541vRMF76 woe/+7u/+5Wd+xmm9z/25m98Y91JNZ6WHnB+7GQ87T/6oV8NkVTvk7ZCCY11GcVusQLWPF/h+UGZ 9pXinV44Pmtb0qQsPXgJrJZsSrbeUQLA5xftSTUbrwj2HDqisXMAMrVSylSr1vXVrX0IKHSFpu9e PJmsmD1AA6mwdbaljoVXd0qLbEPogVYHhjiO9DADoS8a7aXnEVDoCm2fckSNISwEB3oMDkMMnhYx OUJkz34PRt19w+qlaPxHThV3foQS7qPHP9Do83OnyynE+WpnO/H39haU2islCyWjzpbwB6KHVCH1 iiEK36oTg8MQa5ajE2UkyRiS8UE7q+KLJew+c/6nf+Znvvetj8BK7/vAd/HTXQ+/JawUv/uxL5JH ++u0kcWPatP27Yz1sRPFqHn33XezE+2JzxS02bKvvdea9JMxRNSKCvDsMquJUBfP+QQcom9TiLaN 7hiSR1PlRP8/nYu5S6Wl1T1jCF9kvLCJtsWQG0LJgKFMKVWdxkE1bJraqna/bCMJttHGyF17nccg qaeqAwn3TiRG1QT6XYNg1InayvPzzz9LjZkAYiVYi4h6bYbyATfsMr2QpxB1XNulVUDM9VOxKhzp dgIXb6nrOHFmPV4xQk0lw4f5hQbHSDnDLm0U4kiJJj43Wi+07T16OiIN/Mw/+UdoM5u37mI6f+yh e9knsudgsbWcHNmHVvRbv/RfiUawZN68sJQcPLifQblv9fKGvcRW24rcM37RX7OXEnSlUBL9Jvhq GdJa5qV4ZDY7QZq05zNNakoVWPVWMdKA4GJ+7+EMS3r2RKGGfM7lG/fyMGMNaA+OoqF3CqH8V/fs jWglMWqNPJeJSL/FxUifxtIVPbAUBoao3SquGYejE4ZQAgOkqlNjiDFm9D/rHUP8dCzx0P9aSuZO LbU9dbqceFVbSrKNpI1nyfmyddmru9+JlpLaMXbksMeDJnmQR0ppr+1Lop6xDCoN1xxN5rwjsjuG KOsLqlJjwIj/crcE0Ukd0gs1pthFRl5YHjL/8PNHw856bMo0enX/usexiKzb0R8bpvRtK33Kuf14 fvyfP/5SW0qtMUQ2yYhKY8OKHx3FsD7++OPoww888ADVUY0RM+X9GkNIDFrNaKBF0wViV1t6wRBR iGrEbAhoNDDESEsq21fzddVZSvSWd8LAwYe7PvMqQNlGoulVH2YlRN9Vuw1jI2Th/h3J18FW7Xb3 DbjNK7t27SSDbkGuBMfZDVfJOhyVp70ysM8+yDCh8ZPoRKvYofbDsxIbr9MzBRBfE2VCa9dOICOF nUMxhXICJsiTRRme6bEMHFFIAcFKKHHCPnDyfEQamDezHBO/6pY70WNOHCge9U+/sK5A0pTpaEV/ 88/9EHW4fdWqqOeGDeXXf/sz/6hhLxFS7Z/cMy6+xGINXeFJNGqB6tMuOfmilqFsHQnLE79qnVJo piftWD6qd4gVwPYWlKYzmmPk9OZbbtJWaMieKNBqKI6eGMx68ID24FC+QmFQy933vSGildhG6tPI czWDVO91c1jlfcN1e9SiGKJQLj3Y850wJNiEnHJQxhCnDW1XvWNIdHvwhZaSWZPKptPzw+aRobaU ZBtJbR0ZObrsB/Hq7neipaQWSs6d/kLQp/0mz4ohMoX0r3KiGJcXhUlRggkO7Y4h5CRDA2H4UF7c ESVyim28+5HHsIsglDRIYvjZw2FnPTp5Kr26/isfxSKytTX/ygt9rfQZfcfx/Pgfv/2xtkRVY4hq jL0Rlumw4osh/EqFP//5z0NynEpGyWhN3LUGyc7dMSSjgQEpXOBzwbcXDHEjiMttzoaqJRlDtKDc EEp6x5P+6AJqq/Qs4825uLxPMBlS1H6U09VHfVYfCiOts0LcJYV88VZlKSm+yk5LDpghaP7/7f15 3G5pWR/41jxADUABVRRlQQEiCiIKOKKGwBGDMemjxkwm2kknrZ3udHI60+k/uo2ddD6f7tbupGMn pgdjJCYaMclJVEzUSCTtlLQKqCBVMhYUYzHVSA3n9+zv5ldXrfU+z37ePZe+67M/a6/3fu51D9fw u677uodl9bJna56JmsJr/A7Rw1PLCiAYUfoPLgsfi14v3Je8a8TDQM44AQdlPY7U3m53TJ4CcZ6T HhE3mUVtUD5/Fp60UIq7PHc//LjNvO/rfzjjm+/+nu8PQt39qc1X6K5+eDOO+Zc/9Ysb/h4bRxrx zDlgI551utYaK1v2pV88D5DaPTX504gQgDpK3KJF008FkfxqKtAahfWOGyJh2ydaRVogQt4C4qZp +jWNpIjDWYidk14ZzhSe2kNVe3CycSZlBlZ6ritPAjG3Xap2Lxx3ztsUkhK4U7tLOzWZPdtvT+6n d8WQRE/TzUaq0iwYwlV1CP3+GKJXM1KSosI1I1oYEvuXRAcwTgwxYqYgtIarZM+ISEm+ib4g3Hql yMzz4IiXbKX4Q5uWrPfgXHHp/zNxg1XOlebRXOLdYvfBEK7evOZnFmBIcIOcF0M4Q91T2VaBu7se uC48+qc/8ncSN73w7o9lFc59D22k9/4Lb0j6G37mh7IH53d/6UsSZ/3w/RceGBHZhht6R1/oAimq JSrGQgxDC1Dm8EMYEqck92c/+9lGZSUgJAlNiiEz6l8qLTAkeQz2dmBI3qXpuRznmNheGMR5Sqx3 gSFQzirJ8/k67yIlXfoXUQPovhXClxSkIq98w8BNcuao7zDPr/MCB5XvPAuMz0iJ7VVm63m1Nnxa pOaUiJzrmnu/iXNOYifggM4AtU7ZML3TWUm2CR+IkPyAmB42TmDsvh5Hqk5glpo5R87JHF2pkzxz hniOgTDLSIKNBHkXXPnkzPt+5g0Xp5CLL9+MZeNtBZkve2Czgv37f/gn8qJxpBHPnAM24lmnlzid FbaKPtV18SmnRN+ZBy3H8Vx5rvNRWgWGBOrYsIrT4mSX5LdHCT3NKIOtPOQu2s+NA9zGYYGSBrHm KZA5mTFlBlxSkbUm3CauxrZrRkq09qLHXTV3ebQEpNhd2o6KzsOfKIXhSphVDEnMNZQX7ZgYIkaV zaKHwhACMCMluCa6BkPEDmMdc58YgvvJn3bCHJ7ojJREOla0Xa8UeSTPjJdsY8qDn7otP6334Fx7 1a9VnmkrJDFEQUk4sz+GrNediHD7NlAuFjcE5Jp0YJO6RGSnliUxeTglt7/nP+T1l3z2c0LSi6/Y bH+956GnJP3/+LvfkT04933sg4mz/sZ7PnhgRGQbbtACF10gRSwRtGR9LGY3LBRXnhgSbc2vcUrS WjF77ogBCV8BhpiJRhOE7elQfU7mlJNhzA4MSZlpgyhgBjZhWdqTu3NNQoSUMDHE0PrIKTkEcPH4 RETYS1ICOCwnzME1+dV+HCIS4QiD89WA5MlXS/Lrs2/5jFjN657ytOT5lV//9XjWGWvm/pY3vrEj +AhEyjemMeL54Ac3Xxh53/s2a0ooid3egIY6WV9iTBzlSc65bO0QXT2prBRjXkb/TOlUY0FFF7rl V+CSuxXdE2imWWKe698woqL9BSYjPMiCSuhgrNOFwEk3hqD22vmJ+zcuiJMGrrn4/qyQv/6mW2hp 7k7jeP4zbkh5n9oSEdk2N6wWkQw9JSFGNnMuXB+ducJ4eDcxufzpgKw5y4tdgvaIkHbmQTnGPUbe 6jVxgKrTRQMKINspJrIpc+7NsfKJE5yVJRk+coDcJ792ixJfpy2JVZ6nlfj1t1OkhKiLkzWmxcbk 7txV6MEp9KXoNYY47yEDnlPEEF+TphcwJPQXYtxw9o5396s3IiW+WbM+j5WQXHTJU/MgRjKjIxdd +uTqppwXXrVZg3XRPY+cA2ttinUn4i4P3PvGTcqx3TePv2QzAKOqSuj0bh27UCxlogyXZY0hXHzK DkM44kz4jKfSnaQkGx3pp0MXGKI9d957cffUfM7nvUT51a/jJ75YL/L6X/nmb/mWP/tt35rYyed8 1uY7VrDl197ya+nL+9/59kRZsmqtiqOcGSOZvYtep/HkZ40h4aNepIRf+n9+OaL1hS/+gkVUdX5F aGKI2DxrcigMKaZ1YvpADIFRGVrnIXyJ1Fm6UNdwN3Scw1/Pu0gJgQigmB7DrZBSFGt+n8K5nDEA yWDEmZS8+/mf9/xw+vqnfcbGHh8zFTTt9re/vQIaVtl9k3Qjng996CP59Y473pv0xE5ScgxD7qZs uCPywxQXuJ9nFZw5XoLUdHYDT58+9GkDYceudjO/1iPhmIcOHII5+vHsLWMCf85zO8BKCMLLqadi egIFOCtgxRwwFRWG5bMz/MdTHtx8R9dJA/d84J0Z2Xxys4TjOIRlsVga9r3/69/IepH7t0REts0N iwzVIOXZmNjIRjt7LmpqNJQBsiZW4vKyFo2ITINtrhcRjJAYdYFTX0vx/dVjluOS7uEqbY1sOC6g kHS55t4ce0OMsEND28TyHCg/VJSOhSAtKTPKMk8r8SsZ/u1xiY2RbfEqY9aNhB2jfDrLHfHlI6cZ rTHElHEGOaeIIY6rInUwJLoQbtKUt7zp/4n8v+f9m0PtnK7BKVmfx4o7cUqO/b9p/4yOxClZsu/x N2xk9Z5HzoG1NuXT60427fnUPb+6KeeYU3LVpZs2wBbiClWiO5FkEhtSRDu41MzzGkMAUffrcUqS AoKoVZWoTgmRJuFrDDkey7zwqu6p+cCdG0qayjy+YuPYiS/Wi7zmR9+QWv/hP/i+xE4evP++dIoR ufu+uxO4evXv/l1Rq0/c+8gC/IVTks5yZ7XWByI4JWsMQRk0ueTyK7Jy62u++lWLqOo2DIHJerE/ hmC0gToubMMQGBX0CLCQupPDkLOPDOeRUyISQDEEzTqmn3LMkOTXREdyf/7zn587fzb5aVHyOwz4 +qc8sVGT6luNxC//8i9Thrxl303mgMM8H0+K7IoxpgRGYjoiAZqkTIE7c8xjPHyFQeM7jsmfKFa/ wa80DUCnkRajUc65KmJ68W1/6bOmmJQ4JXlwsktniPM6KhkPGfcgEWBCvfsvuiLN+uSH35OWPPW6 zchvKtVX/Uff2JNL7rj3miyquPqKi1/60pd+6G1vibdw5xXX5N2nPOHqrD758G2btSZv/8Dx9R+l CWpwodLrjYPw6YNAOE9V6X7XQ/7KGJjTx0kKkZWASGd5nUkgeifmIdoBRu2+AT2zHIkTnbW5kLEx HseuOe9us7qUkztpIC+2nZrEhJwdGT5z2jFLntFEJlPkNdpxIIZk62/Sv/iLv/gsYAiTJlCfe0Qx 0tLY1YUXbdyj+XXf2a8ZO7n08s/aSMixdSRiJOIinRfo87ZIyf33viUvzS3BT7jy4xFCuAF71xhi XA5Dtq0/OxUMIYdcNxgCW+jOAxdeFjS4/6PvXcQ51Hj9jU9Pk95x263pe/R6gyqfejDxku/9O99d anzbf/anssvvvuGOpFgOVnst9iOeAT2SISlcNBrUPEnhvKLGA5ddFez6Y1//+9iU04ghoUPKnKcl TQyZruSZxpCzo8XnkVMyg64Uow5KASVESSKx4JrEKYlwRFLzeoxEND+zaxHEmISIy8033dCoSRgW 6Zn3RESSU9Qk98hcXJNk8KHnWL6kJI+halKIAhN7pk8rmeyfjpp5SmNfnke95vzk2U/dIZI2xxEp ZslA1dcGyWh+msz1M8jwpRirTMxTmp6gkO40mWcgwnT/xVdm380/+/6/l1HL85/3fFRtZ1/xtV/f k0s+esFTA9lvffMv59dXfeFn5/ySO6+8Nu/+q3/6g8GKXzl23sCH7z3e39KE5ICP0C3p1ogADtQD QyZcCoXttXjYVHW0shzSlnUrRczmkgSulWiHrwSLOa0X/YVHCwqjlTGiuswo84k5IlbOn6JTkvKt YAgFflvuvoEheI2D5fuBGNKIyFnAEE6JqCoRTSytsavdTsmMnVx0yXM2MHhs383xGIm4yAhCHH/e Eil56IFb8+50Sq69YqPL0Y4QjVSvMYRhFgYw/Jj7mCZenRyGWP9H+2jEppHHFsNuyHXR5gCqh+/6 4CLOcbzeizd6feP1m5VD4twXXPG4IPWNT35SKfOROz+Qlt9912YpuqvDOf1tuggEdPWcezFE1AR9 iifJc9kTnhrsevkXfUFqPL0YYsJx4uTEkNLqLGDI5PKZez4vnBLi7qqfXljp2HfjjX76RFFGl0xE SjJ9mF+f8axn5PnLvvjLs+717W+/LSnWl8SQ9H73vY/6OmWYbVXEPL9EvCTxwBQ+Ty5hJyIEaQZT tO0i4hztU7nQBNS66qCk2IZDUxHlya+UZ6OVx4KKAoxisN6tmTRWXmBZxD29m0vVZGPDxD+s4uZt mA4ITXgnltrkV33HL7DCmdu2pwaVrn3y0zIeetqTLs6unL/wV74j+X/6p38m3Lz55ptSAoOtWOMh yu+nKTkIou8u59YELjkcCslz2lzYkmLKiWjZHSO2JG4HcAWc+8mC5CQPoCrlg+ykmOoSrwLiCN5o B3K1nbPNGin6aqHrPrK3Td6sxZlfDNbOtWN6KhJ79t9dmJMdGFL5ITDJydjENUmKqMkLPu8FJ40h 8/wSa9TWpx8dH0M/+HD3Q1nlc/FlX76DdOtVJnN9iRcff90t1QUdvPsj72iZ1pHM00qe/MTf3NR7 TBdqYlliEpuHbRjCKpv03IYhM3IDDYzj8ctkrngzDOkUeZSLQ29o4ZWJIWdOYmkEfS/epm0Ge9In hmhJ2pn7W97xrvLUVHsxOW/5WCwMWcdl56SqdTZaInOokRSYpg3nCkPOjnafL04J9zMXMyYWwsy4 qi0YlrtAYtQm+mM64+LLNjMU1171xIRPvvALX5IU60siCr1//JObvSSV9TzH9c6f8/wS8RJKMk8u YRiMVnefrUnxqOKpXOlmSDGFG6FACackvzYaIZFhmyNFy11tcgM0c+X2HGblLY5Fmx3Dn1ossZRo cZbYgGVTecV6YexLezyAHiFrr2/bU6Pkq590/eZbLW96Q0q77vpbUuwrX/lV4eb/9D/9D21PdmN1 PLSgcCWHZ8Yt4I6QrtCKS5EUcZ3plNB83hvoyetJFHMqTZJumoZM5iGl+bVinMTSv06JNiz27OBd BXLO06ed9fOcxriP7G2TN2tx5heDT5eUnoqEn/q7esFMdhTblIkh6ExrYEiVKOmiJg9duLGFJ4ch wv5zjdr69CMx1/d/7BPdD8Ug7XZK1qtM5voSNHzosk37J7Jd/KnN8tVPX5t1JPO0kqc99e2olLdQ IzKcB1NdnJJtGMK9tnxVZGWNIaJx7lx2/rdnyzDnNoKu8Es2SsHkz2kvKnnquLpN6shS1yTlT6sY rUwiXRNDDNXEiT/4ibvKU0Mmk+OlVTHEVCyi6fWcUocSfjXIFNk1ygpxziGGnLq27lPC+eKUhNDY b4RKHI1cqQ0EITTxQ5Oh+cOqLuFMhrlvIoPspLzoRS+quvrckRMFEmbPs/3cUZWNcFy92bgVU9r7 7e+6PXU53zOOcLQl5iG6ZMTTTcJnSFX0l8vFxAJfYAFbdQ3FJC4ABQFTyDxpo2dmlDLUY24YCx0A REpgIFMLZFFd8qNDfZGCiF9BpAiT5uHpPmOd9TgeNebFOeNA6OZ0RJLObW0LOQQ6wq1MmejZYk3r SBHPAIsWTgpcB4jrdnhRZ3GKu0wmRbn8ypkDN1w6exCU7wJAE6S4IxY2+QIOKNyHhpNWolDXP+nq uH0xhKkFU84cxC+YdUb/NIzB/TWG6Kb0c4Uhib+makcyvultt/WrNx89NqHw8EWbj/Bt23ez8DY2 MnbsyzWHvSxrvfyC9xu3LDCEEhHRU8GQSjsN2oEhJB+GeItMQgmKY2BTcc0zrTwVuV0jCY2DObsx RO00tyvnkvKxuz9V/bJvy2ByxlA3LB4UPiGGaJVyXJw5haCtQy5QMum88DOEIYeVt5PLf744JeIB oD89qSGpSUP041MAx8a7nJI4GXmFt85szNPxHL/GicFIR0d3fjeJ9nMbr7zzPZtvKkY0e7/uCRuf 1zLGfjsg1sWIh6dPTM/EHpwqTx4sdHV1zQ0fxZ06pfHAd3rovOykGyYms1FONSTPcGouonQSSdQg 2dLfXGIhAZGko8AEiAZsCjSE0rp9NAcl+wCKvs+cXLEJ0B3HJDHxsPSCK7DtPBLywynB08bkqj/c U8vcuMKgwQ4vgMUtE2i1tY/suc95d4tetZkz4c/IWx66IbD8FSie3wVFeSJnFL7PaSVrODgehfqN N0ZlnJNRnTo57Div3qIXdGSNIXgalp1DDBFHCR/DwV9606/1qzc5b2ODJHdvTgLdtu9mTepTcUqu uPADfO5QQ4wEhngGC+tR/v4YYkIcnuzGEJMy3GvGG4bMdRJU5uQwZJuIQpI5VWrwkGjZCTGkLlQx BK3ecfsH+kVue7v0y65AUZap16Z0d2MI1hhKwY0ZKel6vpQTupWJiQ2fIQw5Oyp/Xjgluopt3JHC CtYaajNsBZca1+S3IdPZD/McDmNo5srnjizPNEPB4M0QogPTmNsZM6CuxIuhEldgHkxPGPvuY24P y1r+e335DXh9eo+J9tSIaiHqyd/PO+V5LkBDjbhroYPZX4f8AG46kCVjeTBV4bsJIkMcOGeKCJzo O2flsHtDOB+7r7lCviBVmeFAcMVcdY8Qp8jrXaU1yJSHOWvLbjmtZEY78md66uNYIkNF9q7XmWtx jPAAFoNkU3EO4kvK3GXA+3FEmxJMtNmjgeYWYhsb7V7PtI2S+hupzm6mt7zlLSci+WPsd1KEs9sw pEuwK+Ee8Mji5Tn3z2FdY4i35oqiNYZ0A3Bdfw809J3v/2AiJS94zrNSlAXgn/zU5miDB+5/4ca0 HDuPRC3rU0nmWSPbvmiDeQ898FsLLj7+cR+r3MJPWkNBijNJOSyGQA9tPiyGiDeYQEcN+suory9t g7TQ5rAYkvxwIO+yO/gyL22AtCa21DiHRvSa+sOQf/+zP5azUt75gXsamYYhLiSaX8bZhiHQoyRt aw2ouLbwmWMHQ2C+Y0V7nUYMOTugcGJ7cHbakVpCUHpSCePJYnwSRS/yjGF8w9wJSu42Z8bbpVTU r/7sPLUiz53pxNqsLMlbXaqWZyW7RCYoCZWwhkCKfRNGzNJP74UgeqQl1EM6WOEqFWLybHeSiIh3 zXR6HTWSgqq5g3JOGwAFFnaUAFm0Qpk5AYFrpngO65Ss4x9TFT3PtQJo25AmLpcL81fTVYhGtFpO /tTNZMg1Z22NyRDTZI1oh9E2mkhBsbh3Xa+TP9t4AEFCuCNxaHInaWRGveJbyZyqGUK9QE/n5QgX 5yEp+3wreC2BisWdGRBe53wspnTsuwND9Hpu9q7zmnRmyQqk3RiCPhaM0/c1huAvrpE0nMXEux58 OJGSz3nWZnI5RiWJ9z68+c7Xg5/6vPz66fUix+vJfwd942a5RmTNtbVTcvllm31hc52N9jTF86bG Yzq1P4ZMd/wkMGTT62PjB04J6kG59bV2Sg6LIfJX0cqXWVcnhfNrJCdkUS/oENe3vgSE0uWf/okf zlkpd3xsw26RaRgyl7JCzt0YMidwQYp4SdY7pkbfoEafiSHwjaR56/RiyNlBhvPCKcHmuccEQYnO FDi0Rhr+eB54J03ht8bcJiVhNMLtrbzCr1QCxQsMFTgy+g/KOFS+Z2iqovwgjqllYTvFTrZ59/uz U/PWCumYr2lO4K9eUGkpoWSeaQWw4ILoaVy33E1wJKUxErRFVatWmWGbqzOwq4cunmQtvf7KWU3o c6MX+QmbADRe5GqPOpWQbA1iTZrrWn5Nv4RnQENK6GRW8nO/kKIzsvkTvIpArNtZgKgkHN+IeGzQ xneZQVRjkfUXbbTHmC89yj0ggoYd+ugUPwl9rGJh5DTP/iZAhkpz+vKknb8NHz/wwcUXg09dYveX 7TOXc2IIMjIY0/zUX6kMkHZ/in7RPuA+McQmTHI+p+S2YYiIGt2ZE7ucGLoA8SDJXXcfO3fk2OFp rrm+ZL3XZlJyvbNm/jpdk0sv2Xx3ugZVZ0sB0rsNQzIVDjeKITPaOiMlVj6Jv27DEFM8KCOCtcaQ GfuECbg5MUQX8K58PBBDQm0w7vXc8QImTEdNvZATj6xOk2c3hvgCzitf+cqFrbELj4OiqYfFELHS vJhrYgiU68Rx8uDvxBAd72QZPDmJAeSZ099Z8vnilFhTkpZNFwRkNDbgmQBVEGk4PgGm6lVSLOcE Lky1bKIanbmsKUrJzF5yYipwMb6soaIJi0vhlZiT5p/C1+Wk2e0FsUYH+T2jFSqFnhBTelKyniZ3 UJLTXJIuKrAe5VBgRhF5rX4wjgEfygTQzHC1vc8mGgQ2WeUWWOU0JedPv+YhibNVuHbMQ9i0VpMY 9QkoycaczNXykYG0x3jCxNz6otJtRuVEjYK388tKJEokj4ekp+svfHJlkscmpnINzBmNmVbTcWtN jLC1Bxzrb56TzcqSw0akkPdFL37J4ovBpy6xJy3qp/HFEGdiSKWLgtAd5pbM0CC/+nMaqjoNyQBD 4jgyybSmot4R8AJDxHRNfcIQV3WKVhZJfPtmOiWPPpvkkbNcDyLarqjJo+IlD783NRpJuzNXLgi8 DUPmJDgMmdHWqa0MnvjrNgxJtKBuAfqvMWROU9ICrnkaWfNctzKJ81cYkrue5te8nrcMBjCrTk8x JG1OOtg0Kbz+ovhuDPnJn/zJvJvjqoshc80Z+XEdFkPsFpzID0MgnlWV8Mo5SRNDNAZWY/rJYchB snf6086xU0LC5ooBVHMRjhAUQCeFD8hxqZORP8lf10LneY57ZixhHmYFqsQMTFLM4KG31EIUnGE6 17V0Bwezkfx6dKaBHuQZ46qx/keembpCjF7knqB0ssVDzyvZWJvuW3/TDuZ5fidZoDvOWd4i4pZl AQgvLiJGqcVcOysrDFv7Sh/AR8kFI/RiXnBn0Tx0TuIc2XiXckJD0TJGqJIDeohQupBzKbS/7wKp nqaQX9GNU+XsAeMSkKoXZKBfpdHH9EiQFkDMhXszLjL7ayw1aZsXCzTGlDYTWhF12JUlZMY5Mdde fqk9OJXb0w8tZ6tE3F9jCPmfY2iSQFOYZH+68IjUNS4lj/JJS+g/1x/Mc5bDaxiSOwd05rfkk7tz x+3vyFdvPusFn588jNyDD12/INg+p7uuIyjze8LrbwLPKo47Kw9vTmNy1RhXa/RCtIAuJMyWxHwz 6EAMsWV9xlnXGEJBaNk63gwxXCg2MQR6oDArAFuSOz3zQQAAwGxJREFU2GeNp/vz1+RZ4Emd1GSr jSi2bMMQMVcyM794BX/+l//1b4dE3/SH/1Drmu7adEo0co0h8Na0+8QQZ7oozflJXYwMhdBqjSHo U5pb0WK9Wm3Z2VLWveo5x04JwepMP8WAxYWD0DQElUL4XEY8YRLnl6wT2Tw7AkuADtwwOTjkMkeI SRgMuJXjLUbLxc4pRC3HAeWYNEwXYdayFx8OmQkp1NLV3S1DgBEod2wnZ7rgPAbgsj5vtKHUhh+T EtIxh5wSneVMdCYlzyawqDf3DnwwtMxDG8lyQ5BcfV4AYv+skpOQlJM744EpUhgnUmEny5z9dR6r +JCRiq/VcDsY/tkj3E9p+VVkApe7Zr6MRklB6Th2yeZZgAS468uMi0yUNP6etA1wJCUdSSHW9Nj/ 5TrsyhJEc07Mkx53RXzTFFu5PaQAnkfZt2EIfV/LFQ5yakUTc+VPaEBuyerEEJhANuYU6oxX0bVO 4S3yG94o+dd+5Zfy1Zt8gSUpnMuPfXyDP/Pa5pScKIKyGRK41t8EnuVzSi668A4InGd3WEoyOQ2c ku52TAZTyWsMgZ8pJHJVxMi7E0M4LklcoAc8ma52pxiKIbgA+RsIWSBJGz+xJW9p2wJP8mfStad9 Z4+sI1ljCIQJbuTX+cUrGPKGn/v5RCL/k//4W4qQ04I0NpO6IMM8/wmGxLVNNnF6GLLASRTOu0VC vEsvmMKJIagKnGFIv2XNfcy7Z9paHRYszrFTAq8JPRIzaceV6pjRouQYA1BclIejINQ22d+Jg+QE HJ0mwANS2Ocpr9KJr5yMECDz03RxjK6SM4jDDJ8JNlOq6fpQD9I/V1ekebmYUiP7OSfKSEsXmuZ9 g9TcuYDpYCeG88wQRrLzbKSOJg5Ps1MpfZdeqO1WzEOJvr6AfogDjKZUYB+atOV5DnSmDUYz1pdM kOV6Gt90LFJeU9EpRQt1as5JsRnO1XdjuxAqLReBEzhNw3JxIn2TpdGs5pwjRQZMrKXudYiMqiBm f0lDq2wM7mkK84vBi54+hv6EIXNh4HQa6ALGcQ2nLG3DECNsLgiOmDjLQyGokwUnxJAiCYXKn4lR JVI144UVrY0G3b9xl7c5JcfR75LN0QbH9+lcfMuB/Nq9T2dGSmgErHNB4wWG0BroFzURbZoYkpTi RrTvhBiiUlojppKprh0YQvIXE7sFc0RQJgzBdAhZKwA3dPO0YIgqnGV19wWX5Qs4f/qb/mBxpuKn j21k16xwTZLOrWFNtmEIHzp5cu+auQXa1LEjwCicksWwuSyWV/cjoOeVvp97p6QzwQ2olkDgpnJW aIYOAIWTy5WR2cX0erdMYuGSYnVIYyFTbpqunLYqhc9QsFdADLCDd2Ji03k6Xfxud6pUPHoqZ/Sg PXXUkq79vtvCiTEid5oLw8wMc7NM/ViTQfTdzWjKpo8IXnXaKOSxcCvl56xw0ZjkOYWxmybYWotr RNVX9FHYXEzIGNQ4g1PVGIO+lL916QCEKjqm4drOEOts59xQPSk22wYFTItQeL+ieYITaZtpIBJo nDRzTiqhGwcLnUPVJPLS0v5DSRr5ueqJmy8K3XrstJK5I+B0SenZL4eQM5bs0ByPMj/SoQH02I0h 5Eo2r3NKUJ4RVeY+GIIm0Tjufp7DcescUwhJ0GaSf/c9T9go11j0uqaqeIl9Ohdf+uwDyT6/CTzP cpWZU3LlFXfmLiJCO2bkidxaVxH0SIaetJFXbJ+eGJKcdUREoXZjCGSmNeiAztswxLoTrJwXlJsc QcmUtnBKvKuPpwtDags2WHfh5fkCzp/6o9+Im5rUuzZDEhhiwoX94gJ2geqBGCJCw7tlAdcYojpx Js8sKaGN1qd2Z5zk3UNhyIFidtoTz7FTwqzW8FPO3PmDJS4xWnSeQE9HpPKaEgilB+8SaJK6jmeo bsZCOK2sL3OuTK1N4lrggFRynrl4ySQCx2Kus2k4WneqfsAl91DAlz76VReB69ynD54j2keY5JFw rkVbs+OCsSIoXnFaKO44f3BBKAqDI60lVE3b5mIuL4p8iC7gjuV1JIeBT4bkRPP1cjmmHddYdPA3 WwVY19vw0BB80O3kSTMsttUe7mAWauSuv+74IlpjmSR++dxjd9ZUhlHM+Dvl5/XcwxRtczJBnJJ0 dn4Hh1HUzn0ugqGWxiD3efG8zbMPhmwbJEwHpdMuoUzy55poQFogQEefNZ8zijkNJAzBYr7vw5df 2TU9ViZ1TD9NVyq6+74XLWi+zxdwvLJeWbI+bI1Tkv04pJqssl4wc4Ehoq2RnDQ4fm0xhHwylvtg SF4UC6kOwhAeDCQ5/lG9Y305LIYg9USSU8cQliXtrGyoZfYCHS543BMSKbn6/jtyWsmFj9scUTEx JB2MvztjSIZMawzpMtUinsjrxJCu1wmVxF1EbQ2eYQjOTgxxInlawr3Gi0NhyJmGgnPslIRk4W7j DdiDkXSDf0erD/Q6QXnBBWokJSIeFno3iS0hKfyShYcoj8wqsvKgoy74YqyTX9fj/hlTSeFnwQM1 OlQvuqXNcIGrke4Qej44p6QnMSRFTq7MjI4kOlt34aMf3RzJjybrdQxFrjol5krnpNvaKbGpWGQF GFHCOcbFDpEPzocluiRBqNOIyjFuc+dLG6zq5OEcwBSDDEbCvXHOxYtiMGInWdxXihmCoIbFaNaR AAXIDuLBjdiJdUhaCywE8Mkwx0u6g9Tybi4jJ2sdUk6aOr+Dc9hZYdQQv0Ht/R2aMw1GJ1f+Phiy YGsFUt/p8sQQZFm7MkUVvKtTgqpFmzWGVNLuv+iSrumZK5lm32n0/Q++ZEGQfb6A8+lXlitLtjkl iZSQapoFT+jdAkOSmGxWZZHSDG/yim/YRqL2xBAWcU6xdfyJgKxvecQh2B9DkHoiyaljCKSlpzZF t5YFhjx85bWJlFx7wUdyWsl77zzuHBRD8hBy+ZQsgDXxvcYQNLGixXO3YhRDcM2QGw7oNYSHIWJF 8K3r/FLU/I7bYTHk5PR0/7fOsVMyx/rELnREZXcP8KIXpYX4bL8QVh2UPIMMxgO4YO169LNtWmHm F95MIdQDj9OA+e7ZB3fGz7WONqFkzDmUyTOjbteJfTfOKamG5Nmsbc+9LRbMSQpG2mLSAFMQKgY4 f/LHaSkFCF+EQ3iB1Ek6Dz2Z59I2o94ZjQB/RiRGltZSYMT8rBeHQGnEo/5Z/vS1Gm3DvrpTHfGI beipcxeyiTp9FBchh9wgsRk7lVziMXFTkq1npSRFsFT+uV5EO0lm2paq63LlrcWXiZInR65xelKp oKvTIPbfg5O+V0Tzcb7FF4P3h4zzLScMcXWNzjQDxZCwLzTkmu+DISYB5zhyjQkWd6/dl2JXMQeG fOriS/vVm4/fszEYyifPGHTcKfnU5hDI3ZM4allHUPY5hH5xfkldEwjpDkOYZJGSbRjCoaE+2zCk 4Jk2Twy5+upr89ZNN924wBBxQWASyoijHIghJosB3W4MMUiwVRuS7I8hMDMvLjBEv7Tt137z7Zs1 W1fek0jJg5dtDquEIaIjTNLEkB5QqZDFHURY7jr7SGbcTTUaW4pgKacYkjxqNLxZY4ih0TYZPvv6 fo6dkjnW71kRrKxBfIgVWvMtyjMjzlqdjVoeC2NgUicUksIMUPW8gr4Lxm9jxszvRWDR9rBw5dk8 IunsMJIvglxABDR4ZpIjmiEscLHvhhCbBBENYm7dTSuYruLqIdfcp8MfDzy1/ACWYEwNf0SfdRc0 ygPlB1jSMW6Gr40dsX46lBwOTkxOOJ21JN04I4kwEacqHvpiRrxOSdpAWsRCtIQEzvMDzJFrSaFH X5KiL9KZfC2HodI5zVyT6UCQLq5PqKfBuJOfpnvnrSwAzK/pqVEOJy8N238PTnrHL9zIyeOuWnwx +OxI7JmoBYZwBElmcYO2FkOYk2QoQ3djCKeki5RBhy70gfC4r691/kuuuqZfvXnwouPnnWhSY6t4 tD65ZBv11hGUwzol4iWdmF5gCJm0Lm0bhjDYxt/bMGQiycSQJzzhSZHnJzzhmgWGQKSUGcrEoBL4 AzEE9s6ddNswBFZ0gScjvSeGwBaREsOMOSiFHv/+V389nsFtb3p9IiWXXvP05IchotEmldQIQ/DU KiX0mXfLUdPxlEw8FivV9DrpM4KlEBgCPebS+DWGHEVKHqVZDOp0TZhVYOG5qgL6IUse5mpqZphi A3cChNkTuLfBxzaFL6w0g/F0akl1c/6YyZzjHq8ctsZtLVmnq90IzBixQZG0xHRAtynmmSNCqXwn aOoANZuJMzpiMsg19+nMcuIA1bkB5blSCE+fqVD+OhIjPXnIw8JVEuTEzeniKNDUD9mYy1qncgp1 zg4SJFTKr3mR8ART0gwu3afX1hxfUJYSREe0f7oOas+Lupk8oHlu7XMSiZG6dgq0Wlw8m2dlDBrq nbtxuWkvWy73Xz9vlK+WeVrJY30PzsQQukkjoAe+b8MQI1cSBUPIAK+lv/aZjpycRqM/yj/j+s0H 27jgM3ab8lNpGrNBkmN7cPa/ZkxlfcD8tnKyJTgtEY/kKEwMsfTb5CmEORUMscenph2SpL9d95A2 nDkMmaenRCurbgYM9HfeJ5JMTSdRE3O6yo3U5fqB1/y9//k7v/N9HxQ3tT7vEQyJxiWPtXf7Y4hV ZeTT3j3vdn8lZAhVxUjm6roOiooh+TWwbNh52H18+8vkyeU8x5GS0JcOVCWMeHgklJ8QdPRDY1kU Il5BrwNbWsgDdLq6+1CUWhsz3roYA+CD9bk0LOWTHu0/OQjbp5EqldOIv+HrpGsJo8ulQEOLLucU g/ZnsnOhlnbhu9aREqaUQ6kEY/G0oWMaIycwZIziWkdiFGIO1Sz1NNL9hFVaaH1GypwIMlu+wBcR 4PUkHees+3dSqXBF6MNHOTbY2kzKWlXDtVUO5+nAduYnrWXsnYQLSjSSUwK8xPxS0YLynA/MZcy0 NiCSuwOnQ4fc918/X1HZ0H+cVvJY34MzMaSTMnhEJdHwQAzhf4hsdRhD8PIWkAFEpiN5LTTrsBf6 o/xTr9l84VxgIPVW1JOYWkiXg+f3v07OKbng2OFpXXG1wJDQjbbKg6onjSG6CUk4QDCkSHVGMSTV hXfTldceDF07JTTUTzDEnxBguvjOt/XpUyer/s3v/O+imH/zu7/3QAzhjtjHtD+GkECyISqjVWlM MYQTKb0YkhRcmxiSXgeaTKYfdh/f/jJ5cjnPmVNyXEU//UEy3sM08HmO0s6ZBRpiJJHMAaC8RTiY KKEqUh6i03b588B9OTlAQdwZF1msMtHyRY1iOWfOKdEqlFTLpKr12NwmoKyR3aGDGhZpV3r4iKBc RERP+eZ1RAh6ss0zYaeDYp+OuEIyJycvTQBT2+alrrn/ZR1ZEfCcCK4EdOZ0zmiKXzFFrAXQqEWU wi6knG+rd8lsC+78QnIXkYVcFqkFSnJP3zvbbR27lR9zrprDMScWucguI/v6H0lJXUlkAHy5KXUR 3Tz7pF+sWqSaazK3YS9IuvhzwqhKH+tfDCbtNnZWvPsMLqbOgovckwfgkIeJIdxE4e7kqUaLnaDb qWAIz4amcIlmC9cYcuqotVsq0NBFxlCDdnPsXNNxkY7C+sLJcMGQDi+lpMxM+IZ0HQa0lkYNwXg1 YmIIOsxzPmSbSLIbQ3yHaL2/DwVgiPgHXtNTAsCyyINxawwRYQ0m5JVv//ZvT7a//Jf/shpTZpAh zTOJfFgMgWkweQ4h0GSN3msMMdzCoyBb2hYszdWBDdd8t6ictV/PmVPSsCpiUfiKI9GkGNONTbZc XSjEpoZYgIZSUXUXCTOV7lf3k7tmC6t+bbO1Jqe3xn3aSakKKPmTCBZNUNIdEBzz3zfPybbwD1CY sVQyA2k5IUy3EkJUY0ZQpksx4wrz7MLkSQlga14UZsL9OrLCHhCJuT6jC+tSQqNiLdwkCN+0xzOn EIvC7CDQU7wzDdcFaKk0S4Pz69Of/vQ8p4QQRKQnoNDZbsHVd77znQhopJK3jMyMWixVc4DbWn64 fb45HEckGdJCpaUW/c1XrDk9KTDgkhrFovYBFH2cl7cmqO0jb+dPHhjCFM2IZoU/6VNnmRNmpq5h 5RyG9M9Q1WRKNbodPxUMIYf0cUZbyT9BPZsYMqVCv6TQbs9oO6NNItlcDU4VB8VVFUg6eIEh1veI 1E4MaSQmfZ+DnIkhcwUGDIEDE0l2YwhXY747kQSGmPKAPAYS0CM5oWVSoKs4x8QQEVZm/m//7b+d nN/0Td+UuwnW5I9S56OGJ4EhZJVTRX5c3Mf5oQOO4BpD5j4vq9MysEnDHE6/P4acHd0/Z04J1hJo MEFRRUdQvCF6ZjKJxKg+LOCgA7ny+oH3ad72JyuWAw5Vr6cACKuWq/p0jWzWJmQNhes89EfwA7x2 oV+647LutQoGgEq3RptwJDm5dNPhWOwN8e6BhPW1IBkWxg+QTY+T8U76YuzYEmZ+OWdcBIQZAc/Q JQ+ME0a0uAXz69AMUpQzGcx8zzXzYieO1pZTHMWYI2CRxBkLmV9RFmXBC1RiRPM6vE5ioC31ckQ+ 8zM/Myl6QS/0i1z1W83B6PQxWLP/HhzyXGJuSjv2xeDLLn7kyMHJx7W87a87ZycnMSbhLCgZEwts Z4FGMQSqYCVpbyAqiQYzwuBoJXZycnqNnlzYPG9c3rs/lq/e3PiM5yxItEaSbbsCt9FWl7n1a33c xk05569SmLo6Ink2EZx2HoghWjWRhIaeOoYoGZLsxhATMSYp6OkU+G1osxtDEDO9BiD5k4O1G0N+ 8IdfG836Y3/kD3Nc8u7JYYjJWb2o05zaDddxB1pODLn55psjadMq2beoqFPBkLOj1+fMKZmnCxSv CXHIV9EnSZxcKpdn0mYcA0eAjrn89UVRD3tRTosuG7NZFGI0THCrAAslP2y98s+RH69oDSsTeqCe oUNaG81h0rphjEfCPFvWkF951rOFemHOUml5K88iJX5dL87atjEVZ7019/Ikf1Lm7pVmo/YLQFHC In9yzriImRSKRzAUkkvf88DYdNFuXSLxnswKC8Dmea6ZnyFcS1w5Crfddluq6KJUEsiM4WDuZG+O JtEkKSEjVy/jp9QbKNHy5PddWV8b4T4aKVqhkuc8pFURv1x5ZZ89OAtGp0xfDL70okcEYOZZy9vJ SfKZe6sYgtcu1KYOuVsbtMAQJJWYBw5Hx8qGOm32qeh1zUZq5O685+2/ma/evOf9m/VGLtOOHQFX 8g+LWvqOaxM9tH/2aHJkviW9S78rt42zJjMAWWOIWmbJpwtDlIm5uzHERIkVHnMq+UD0aIN3Ywjd Z49EYjjBuzHktne8M5r15/6L/xxy5t2Tw5BIshdz4SlUYY+gCndnYggxmJgg+tuzX08aQ86cLj9K Js9ONbMWPgehmZ5459ebgSxax2B8w5hRMKNh2o4NPTMgGebpAmqfI4l9ek3H1iOYuQ6AY5SSc59r BU4F0NcwoeX7lGlMNj1o6Fx1qnrPaIS3WOj1DKWxjlOxqeLcfZNXkiF0WNxBMPPcDb1UpbBbuGyK cz6QdA2jJjj4oNwOo7GuITcamBCvtS2/9En5XbWeX6+//vranulyWR3C7TAOS1wk+XtsWn5Ve43K gaJVG8k9ShUZaeXB6bo9fsq7ILXwZxZcv3wpNCnxS/ocQnEKd0s4SVaFZztBvvZ3fcnb3/72933o +Jqb0uGwRnEfnTpdeSaGkMkCNyIsMKR8x68FhmgVXa6bUgxBqxmB2EcTlTl1mcal9n71prtvGB7O 0IJH+3NhjRuT2vywtuqEeDIjJRCPa8IoovapYIixkyHfGkMwAhTsxhCkq9DSzR0YggJ6ZwAT3Ukh hjRdUwJektP00HTyyBIl6kq7BYbcfuddOdf1a172BdGsl3/V15wQQ1K7zQE7FIQzhAUnxJCUI+KL OPAKJQ2cYIhITPHzdKnnKZZzDiIlXDzGj1gTdzgSchdQPFscxGTaxcBcWY0Msjs2pdgVqXl2yG6l XdNR/oUmL1Qxv1Z58lD12DYu2YdbFGCWoCUM21S/9coM2eakGOePQM854Ia+KWedkq6/SbqIheke 297WK+eNREuEPs8d+fqSe5hoXDh7sZ5q4eJwfeblXWenmpLLDC5apcBUnfS6uX2ROJEfYkarrZNv BGgqcJ9ZIy00DtOGftoKYFUCVQq4J8Somjw704VTImeeU7IIzVxzAz6kxHtICWKBVs6jsIWuQGe3 hNsbxZxom50gl9//iYzd3/zW32q6XuxveveR6tObZ2LIRBLuCNnOZS64fCcGawzp7puQhZuLfSjA pfa81s3d/ZocQfnIavx78mP3Ta762ZRx8mh/LuxuW2ppU5U58WSNJCQTkhCtTrhDkqZMzSpKV8e3 Ycg8AWiNIXM5Kvpvw5CJHipNyztAWmMIIljnIR7JG2iNKJOU+e4aQ6wpEQ1aY8hH7n0o57pe/MkP RLOedvOzT4ghBGPyaMrVRBJc2I0h3p0wK0UsMEtu9bonHhF1WwHOh+scOCVA3Di1C6AkJsWYPuoq SJjEgk7pBaz9CVAEsXl8kYB6voWSPNT1Sc4Z1djGht1woMHKnCaWgZS4/yhHG5RpxQapEnaj6uu7 2pNz0RKgxh1RLKVSPqWdtDUSKgwlDygBPegfk5kSRB3k/3SAdKNOM0ySr9imqCSGKUkPtfXCuAS/ 0Gd93Nx6tco6SiEqMCMuWt6RREouhE2JSp4JNA3AtrT1clFyAhZ7XsgOvU11xnaVinAtz5H2NA/d uti25Vjct20ljdgMopHz9LdrSsi8+26JJQMoo64rrn5Svxhsn5QWkuHDSu/ZhLPdGGIsm/saQxqT SO/QTWcNzcNurrMHsrrGkKSk/HkiURWWMh5IisuvfWK/esMoYus2DDk5+tddaJMM0jSpcJH2V2fB RS/a1D/zbLLAHeXN/xrkdB3PKWAIUiyR5BOf+BgA2Y0hyLig+USSiSGR8xAE8swB2MQQPSIY9AXd xC93YwhNvP6Wz9p8AefihxIVy86+vCXmyoXSWsMb9c4LhsijhTAE9uaeZnBNrGsxQT8Rm2ilZIN5 uNEB1TYMObmVl2dC68+BU4LBiNhNpx3NVB+MI0Nfoba5ziCSGhIbbfBwLVYivpQwd/H2ipQHC1e5 Pq7FnG7Td0O8Xiiz+LJQj90lrNmpTHfgkmuHUyLn2j2qF5J304b6IslMJUpb9Dluoh69Tr486nFJ gJ4a5M6tvO66pyyckmB7yocj3EeHBVFXX6jRqbmcEOmYhNnldZRCpygbysNcXZNozEGoqL1xZLlW yZHfr+ulhVJAmOFsw7ll3xzHQAFOSafMSJ0NgWQeuLf9qLptJQ1uIotve8Y96poSkp+USvtarqTk 9TSeS4cUj39CMPP4F4MdcJfCK8OHld5t9Z6JdHzchiGYHootMIRYJkLG/zB+ZXWS4pxcRCiSHIgh Ihx0p0VVc7fRLUf796s3i1FpJaECTJ5PgnRTyBvnWDglxYek0xTSSF+KKtUd7kiIQ5U0sk7JqWOI AtdIknM0UiOE34YhcCAcWYDwRJKJIbycOWhZY4gegU30mZM4uzGEK/OMz/68REquuWSzC5rrYHjT evMMDZS2xhDlTAyRP6XVKcE1QrLGEHERQ0f8wsdtGPI7OlKCjkYzRgkzGEhEqidlnszG93SYUcxO h5B7cTJd0ntUGgNW9V6bcAWeP6ND3YcRrhkD0PepgTW9hbZCTB6INUMOZXjf5rOZuq4UyTOqQnPP VpNMR4R6ONXDeGtOykQZomPGoGIkXJM2r+1nA1J4mgFE6iDyaZITHIAGis058KsS3CFIQVYX0rwu gAUKKMCkUdS2zQClM82FDPRMSypIedALVjylzQgQgDCu4n+oxR2/upehEk5ENTvF5u4kFaMc9Jnn uqao4IuJG1v7dm8MLn4lf96tVKAeurUNC63pT+fVA3Z3gpLc6gvzSdmrSmIn+j7Huxwy8TBbuEVK SALRmhgyqQTBoMe2nPLPSImD9TRvXfLpIjKON260wI1SpopJ4JGOlFZ6pZD2oofyiz96lMSskVJO MUTcwv4yqAJDtGGNJDCEPFtafnIYQk/DHY3E+l6iF2sMgYqdBOz4p1pPQvS9ngFuwhDDmPe///1x +skGBIYJMFlp3JF6w5WiiSEw0LtlQV43sU5z0VPXUlouE8RrDIGx6EnOnfc6v+R1uiTw5Mo5B5GS QnyoiRnTHzQKCb2SjTS4Y39RBsSDgyoMn9o6A0tiSeGUxXKuKlE5WOQ8OYKe+ltamHu1YhpOzUZD LSem1Rz0BArVGW4NfaCfzJ576Z+fzJX6ELmc9oBUkfIM0FNjC6FCLjzKQ/V2PU1TM5CcURJG11uw r50S6Da+F7fgHMjfV/R0Qk8anPwaQ/lRqSm6DxoQEwgyEhvoffQZGF4vzJX4JewCUJSJWVorMsSI EnL94pRbNGcrMm+PJKtXCbY7hp65Z0Y8D9ps9LPbKZkyQ2usMsEmpshFAqfWnLpUn4kSWI4qy0Ly iQSaRD7hSaUdBVzoz630BWbXlNs1NRZI0tK20W1GShyBdabpzPHNFVLAkCkDEz08Ux/yX1ejGBLZ C01gy8QNgxz4YIoBhk8MsXhce5Q/ncI1klBSbiIgOjkMEejiZECS7pdEmQMxJDWSFk3NRfs4qZEW YFLthr102SvuWb2REZ3pFV+owXExDGVySvw0B58QVS0eSDL6dyF8VFiEY2JITlRS7IEYgrkoI+Dq GMbf0U4JWzsZQAFcwLGTF8VK3i4BdWJECFooya8EBf8AdBLXe3AImYvoV/LmT6fxeQ09bafW9q5S nq/+NvhGZA9s1TQnnDwpZlIJMaFXF2rDGkRAh6S4CjHNlgxRrTAFqHXTXV6P1oXaRj9aizvOz+jS 1ORcwEFSRDs6z5p3nUZg1tNoicnUPCoaeKr8ANP1agyjQ46pblb589w19nndVIs86OP8klqvPKc9 KY0Zm2Ni7UGl0JkgAZE8z23Sk+bAhavn+8Col504dTgwS+Hdp5ZfQUmWJuRdC35FSuwg2LYxe4pN XcbC8fs/9OGeVrL+9TQqwmksamLINKjkEx/XGCLdmBLL0NNEMIIzkP6MfJ4QQ3Z3So1EQqTkKVdv YgZbMeeyK1/28pf/wPf8rSjC57zgRSekmDKfePmn8qWVv/BXvqM89SJ1nhiCOBMxZhVQAj3d0WHi CRRC26kmqeiEGNJ1hHl3YkhKCy9iX3Of53lohtOAIAlpn0iyG0PSwpRgeXg5m2dyrvxtGDLpEDkp YOLdGkPoOHcB6d785je/9KUvhQw9bQhTJpJAM1LnKoY0Noyb5LZwnVeSMzsH83oPuYdXaJW7Kc41 htx+++15N25T7oaFv6OdksXpAniP3AQ9DGBKjW/4+ElnGJpScxveCF8zGxv/dnwLNClrLxvvJ2Sc UP9POsO6lmp72yDFVZGNroKACbXrZswxH2lWGphAigp0n1Mm9Sg9UxeUKQyBfl5Lfs2fvH7HRRuk Ahe1AB2mMeoUjmg/13C2Uy+S0nLEToRqjftzmblITg7WjKYAlDnxNwPCQMQdHDA8WiJAov3cF58c U5r2p8b6rKkIufIAPvJn70jEkQKXWqv88hRVk5k7YhNyKJZsHNC518Y2eH0EMUZXdgChg303jSHR grV4LFLIRirtaonPf8lLe1rJ+tcTFnhOMkwMIbHGJMwqDVpjyFw2WMFOTsANoBkbiMSM0altGLK7 +1P3RUrilOQVZR5wXXblV7ziFf/7d/2NKMIXfvHLTkjb49GXy+5P8667/pbFuqL0cYEhcECrphVU UQMABA9Vkz7xhIOCtkiN/gaZuzHEfjd4PjFk25lAbVUeaFaxsZTZjSEIQuvt1qwXUv3ahiEyRB5S qdgk52YbhpAi2m05wVvf+tY8P/e5z82704ohLySh+561DVLBEP01va49xZA8GP75aJf8XDT8EvNW 7xpDtBCOOYX2d6hTUmIR6F6Fj6TwDYsLeRbosx8HrFTIqtssEBXqWSZYjtMnVO91hgkoJ/F6X5le ORPrmuP7PFdJoEBFUOakrBdzyYZW+i5SAly0f+ohOjOWYk6CrloCVgg9fZiz9VQOqM2V7UYGrvUG vBSINe2dQO76/A+qCHq65HDSUAu1iruTFE4SOszzBjpjyq6kHHLl6nwtwdDZGnv0VNcEXGtQcND9 Y5+8K4l3fXwTFtZHnFICOiuBuxa6JdHCN5zS+E4xyJlfjXJm5KNjtQYzUKkbg1PU7j046ygICYlh 666Qs7PWoYw4iYdjjvTxi8RO9MCyNYYY3pA9MtzFywUHQMEbxl8xOdxcL4Le1vi8Upmcz7CLmUF5 v05MuGDvSMmFFz09Jfz4T37/Z33WZz3u8itimf70t37Ta17zA1desjFUqqDd+jsR1WADKeDDHDDI SdRzzb5AFSVXR9YYQrAhyaljCDqvkWS6UE5V7taHatDsV3WZkBiMpamkgnZMDOny2JRWTdS1jdYc Q+w1JqcojM6v8UHz8JznPEfj1ZtKO3hWcl5R19y1p7WldnKaGoMh60XxMAQCc2JgyJySlhKEmRiS 2tOGZMsKmJPQxzPxylldU4LQCOeZwhAObMNyKcClvOEbNlsX92Fnh9He6oTOYvSwPxEBRzFr/xcX OZVT1eqzftH5+cp0VibgPgq8xgto2DFNnhk8dyRFbcTkRhBNI/LWkioY49rpPNuLz+PunHEzzHgA eJqXiQ/GUmcZUVg8V8UDa4AYlqXxi0iDbuaeNqeznKoZyOWVtnyMS4EgYM2FRkTaFyMPmfW6sRPt T07Gyf3Oj29GThc9fBy488zh4DBxL1AeiHhAH2MXxbYWfCy/pkkzTw9MgQsqOUJNHCX3HdKOAjNG clwHH3dVd4WcnbUOJ61KG2qPFYhkkvTiGkNIliaGYASJEmUhFUbPVpOIM01LbBSL2tu0b90XK3Ui A/VT5VFjmlGpoLOPQpi9IyWckg9//K15/ZUv/92Jdf3Fv/xnvvu7/7cH7z2+W6TwMl0TlEGrquSi C4y9hs1sCpyIHX05EEMAyESSU8GQ6ssCSfKdqTZvxhVwE5JMRCIYukCPtBAc0eiJITSRW6YNNgco k7lZR39TLOzKr5kiSc5ESvIshiT+yiGeERcIKcriggnkmcw4DQWGTPSYGIJxMJB2q8XgTQnEj1ST +fQ6Bf7OdUpCmu7vCDmmwgBu4gK763JW+ORnVsW9mb3pIwNo0sYmEVOyRS09PwoOFqr56MmdS695 2gtf+MJ3/NJPhMVhJq0+sBxg8axbrki9n7zjnc2v+LZqVdsygTM7nRKiSa/U7qJ+E0FmZGL+JEJg S2rXwFdFo4SponcFUl1y3BqpHH452msu5lrXPqcVrBpZxAmoq/LFY3E/98UIlR3SC31vm/E9ibpQ 4nSfTjLP8yH0q1KxgDCgM6mnXxwpjFBFKVnu4DIQ5PF40KNZLP7K3MkyEUEvwqA8iNMoh3Zkrp1s 88iNeJjYA6VrSizpQmfp0aDMf3N0DOYC+geWc64StZNRmeNv6dPehJI7MIQp6tqI9BSvBefxt1OQ eWaKJobsQwEUxlx0Zuy1HI8OQIMRKXn+537+gRV56+Krrg8i/eLr/v7Xfd3Xve4X3rKJdT10Z57/ +b/6ub6lDRNvFwVWvOnLbiTp9CjtOxBDUHVxhbz1xfvTbgyp4tCa9KIY4rkYotnkX39ntEN1awwB I1p7WAwhITMyOpHZQYja/8FP3BW+fPZznr2Ip4qIiH1qISyFBkoTBQQdkxqeOUwzVkSqYUilzrv5 szFFIcNiiIiyiE7wZB/BPgt5zmqkBHzUH6wZQDgOR8Q9Dw19g4/8am4PrPMBWSN0D2VzOf4FoYVh xUty7wiSHLAr7tuuCeJPvPEzf/7nf/5Hvuc7/vpf/5v3HKsd0KzL4ZTcfdetad53/tW/2PwQ6oCx 0Zbq1Z4rD/2ubJ5dlWbiu5BaDSvi9LlOSdpW8c27HMHplFTJpaeoqdggpgCU8n35k6qLN8zaZxe1 n2LLg18m3YxUFus/+nrqTXsqJ8kvRcsRIZflHXnLCgzRFGHSuTJA6BUQuPDUZYJpQcNyPOkhYKeu vJ5fSbLa8U4hdTKSuJi2yyuReUiRy1gKMBnTm4mfTomTKPki4Yv+5trtlNCaGTcivdJRKb+WnjNS tUVIz2oyCqM82UNtuuCZGJjqbVykXIAhXjHg0dnkDOXnygPPnQSU/1AxV611oTOpmPK2O1LyJV/2 lQvxmxjyhKc9J4j03Bsu+OY/+kf/8U/8fOzKdZfdk+d/8E9e13q1YRq8KdJ1Mqb07kASNpL2obO4 NXoWQxZtptGTGpq3G0NmIY1f0gicIrFp0ty7t452kOrqo3o1Ne/2BKzDYggyVpcXGFKn5P6LLglf nnzt5rtaM546X4chyEi8PUwMKXq0ZLINSfC33gYXLVVADBjCVQpKG8lvHKZjGDI3RedE/LOqz9sr O6tOiWbMIDnwDU25q3kg9I7cnmdjVL2Bfi4j4KbngfeK6Mlg2FcmJUOjJvOttcJMcjH5X/HVvy8n 9H34Lf/21a9+9ds/sPFwNYOTRIU0Rkzl9f/6tRvDf/9HM3b5lz/1i8WCafb2kQBiZ1SxHtnTdjSc oJxapFe3lQNTCDRHR8kTAowRc6eo+VX5i/UN5ZRiU6OcNZ+Un8LMdSfI1UmHcgTEdMRf4ugLLhjz zSCnbKg6l3opzb2sUXhKmFGQw3JEjZMvCxROdUZCRsOohw7lQp6d/uICnY1I5Vc7gEK3vOLZWQLg mPyjeWI/eeaX2C2yew8OD979lltuSf7f+q3NAfO0Q4yEu1bl2kdQz1oe5oQZMEGmnRPW0Vwv5tkY s5ELDMmfnJuJIRCGeSjaVGLRcMrPGklohxLyYk6t0NpOk/XX4xhy6RUH7r7R61nXV/1H31hEeusH H/rmb/mW/+mvfXtszEuf8+zUdufoKqmbLshEDOqv5cWQinQxmXYrhzznvhtDNEH8UoHQcl5cQ9rN V0CQ8Ded3YYhc+eLMtcDDykTPbS/1EhFM66zDUM4PXQNE8XMcH/qvhImp+yN8m2pOz788bxiSDBl WCETh+fKEtEUVyd05IeudAFyKr/bf/KQDvq6llq6U6kptCArcnI/fyKj58ApofxIDFwwOIl5Lmvz J9CxScwpDkLZSClz1yoXUPKQX40jIXgtU55FTejhHDVSyClnHSnmpy96+atyQt9b3/Aj3/AN3/Dh ezehS23gQvFOtFxM5fonXhxxfN4zn5qxy/f/8E9UDw8L9MWLguz0yqmZerW/bgqqtl45aX6PJS64 TJgoBZKTFUcutHIhLGgTcbFYDLjUQ09TKXCytVgRkX7DJQ02A4pNiDmp1AmsjZP36QV6C051YiVt 6Iif8td4qyKREu+eNEe8OPkyqedZZzvJWO6kL+iTX+dqGAuHe2h0fo0p5YKky2C981aVPSIXSqJh 7iIlu/fgWPGAAqEGS5DnHIad0lJ47lmHf6iowJoCZy4lxCkL1rEu5l8e+st8TgypGSiGEBscKXFg RTJ3qSAYKYZUsNvZOQxQS0omtMkTjyGeKI3QwvCrvx7HkEsuP3D3jfxTbl/xtV9fRLr93sdndHz3 Rz+UbF/zpZ/3y79863RKyOqMz00M0RgthCGumY6qSjBQNB2AtuupmYmiLDq5WrvLvJBCU/5M21Jd +JX8wf8DMcTwQ1xcdMRZHalXdSiflMX0KDq0RsimtdswhDsi25r7U85xZ3LK3ijflnrTW26jy83j ocLQoib1kJ1Toi/+TJ4aLK5J2kmXoxQGbxnYJ/M8p5UDx4ZiCiuWfWe533rrrWdObQ9V8jlwSrRv eov8REwy4cKc0BNBtvW5ovmV1aTeuVsu1A2oSphmFQ+wcAqHikD/VMhkpopf8orfMyMlzUOAgJcy 5wjmLe+8I+cH/Pf/329fjF325xARnxfDP2FlhrIpJFdpulxKmPABsutWp8z1fLA8nJiUxj2HIEUu X3Ip7kxxz1vUwMgGiIB4KV3tARRACcHgPy3AFBRqBj4qn/BMWMF6IIJHnCFyknLYgBJ2wv0c6+zP KW8RJOsG1MvkL1zGpEgXXMUFbjfG5QIxIYjFxVwZZQJl0RF7cLgmEHnbcdEKJ+dtahGwZJwP+3f/ nOTchiHVyuovLV5jCC5wi8mDjdaeYVEedmDI7PhsjzEuSbvwysd3f1O0gI4cjCGXXH7ic0quuCZc fN2//JHsu7n5hhsW5bz9zT+baO5b3/PI5vBtGFLdT2Om7lNtb01DO3sKSSaG+HXbXjxkFK0hyftj iBUkxHsbhlBz0QLmY2KItjVGciCGCKtXNXC8MoAalpfCED1CfDoF/yd6zDN8bbidObepDBdk4YiU AlDRXQmGOjmnJG3gjmg2DGEpBMj7FuxN+sSQ22677Zxo8brSc+aUlKZ9IDT4zeogt0SGdsZO7MIo ABEaoulOjnNnnqVMM7ZW18oZ5Ul+DfjSV76645L33Pmotevksgo8RzDvvGPzbejf9/KvWIxd9ud9 DfN8pTTxq15IlMJ4G9PMEdK6Xi3nfc9xA6qCD2/lOdk4KMykaRS7QtZOSSJYSUyYOvkZ0Z7imndj OJMyUWCD3ceulKY9Wu4ZnOWOoekmf7Q7aNISTonG4DgfVJmd+Eh6nkmX52SYcSBdnm7KPvzylgZ7 UL5n1+QXWOd7TbeSVAtcx01B2FwiJYTNWodcyRkKp/HOITUK3+aUqB2YkhbPrjR7EUHcp9fnNk+F sw8LaUfJNnKNIYwoueri1lJyHwyZFFi0R2M2RL7icd3fZNksQ1uGet5I3aVXnPickiuv/V2vetWP vOb/yitP+PSZrW3Gv3/9P0s0990feSQWuANDqEbK4Zz1TlaTAm8nVbV59npqirrkmdmUkInISvL+ GEJDHRW4DUMazUpOw7aJIes9hmsMYTI6vIQbtSP6KJHWqJFBmfiv18dxdXztqN+WOiG2tPHFedTu sAe25E62WcnpEE8M6YrDorcJKW85EQqGOFXlfLjOoFMyfcYCH6HJfb0EaQp3vdrjcP5pTuPT9Lh9 Lo4AdVNfCD392emdiKPIr8Z1O6cQYP9X/p7f/8gM7hiFPIqFYwTz1/7b//o1r3nNu97zgcThX/4l L86c4ns/+NEFv2e9Cz0/UDKcz7EGCFCrL+ijNDkLSQCIyyynPK0LlKxHMyYXwDdHx/cUIvoR5TzX QHKGwgVj9+Sx2yXDRCP4tF90ZNtRVJbOpVXJmfBjcjbkmHrnznvyM5ff1iGjorlMfJAK90aP0h4U g0QhS+6ztCkhh1VU9Bfhm4YHa7QTp3oGD6DBjmQw4nEvXzQjKaI+oCT9CrKUqsnMFdu2B+ewfTnf 8lf+Q8C6notGHjcJYy0FBZlxUFM/Qt/WnSA12oZ6lVVGaDeGzAbgPmNv9DxHzN19VsGQ5/i1xzkl x09xvezhO9773qfd/Gwtz/2a627IN5+f9qSLE539r/7yXz2QcTVRoKDSxQVxbcMQtCKidanzLLo5 S4MhDH9P6CmGzDOgYYgaoy95ZY0hNtYa5OyPIaKVBlFrDBFTJz/bMAREIBH04PSTB9jikoe7ucaQ 1JK1RIZnJNO1ze74dR8MgfzcC3SGIbDa87QXJoitWZkY4rD5uaZE32drDxSnM5R4Bp0SZJ0dA8rI RKwndE5DtciJ3BxVxUqhQrnzhUE8QOGUdD02Eidde3i44GDdzikWMrz8a/7fjZTMUcijuDJGME97 8ubbMZ/12Z+X8wPu/egHMqf4q7/+tgULZ70HjmYW+bWfAlcTECR/zgkdNJHiuYYwDxR1Oh9KM9fo blw+TyUBRmiOd4IWFCAOROiJg3lIOoXnlIiL4EsqgmKzC31OempnVik/Dq533s+WIJTWCptzSvIg UJnyBX65MoKWaSEWQM/KhtKmhCwYccI/UXvCdClM/tEZd/ITjcCCPOd1O26cK+BdMDonoUw0hDKO m/QrcPxt7JQglPgcGZgYMuNechZtqiPoSfdpB3me42my3dVOpHoHhkyRwH3SC20W3wfG077yKOjf 45wSpT30sQ2q/Obb31PtvvKa6zbffH7TGyIPT73xOduklFJw6SpdU1bRbY0h3Dg4wHUohqTL092B IcnZULc1Z96dZ0Cjc9CD8B+IIRYFHxZD9HEOXSaGiIhM7iNXUgBs7to8MaQrt5JTtHU6LpBnupgw JHXFD0tLFuu0gM+juD94tsYQ0l5LAeXIbeG0GNIHH0ecMp+YU1K64KGNnOeUrFt7QtA7jRnOoFOy QyuwvMRCXFahiSCgfwIXEkMZgNFkbT3HvsW2mT5IZjrg18gKz3ebWMz2P2qt+5ZIiX03//71P5yR ynd/z/en/Ls/9dDb3va2qx9enh+gZC2vAsyOn/QzSqKS8qtjRjOtEQytPWtCH+BITmA9z2ntmRw7 WhiB5kHmCj7OOASHIwQ3dumWyzyDSOMhbgQDTO2BRZ6TwqjP9tNVKaCEg9JyUrjRAO4zGFrSZwCR d81i5N3UMsc9+2sdgAbc6xGkXnCbtNzF0HaRWvLYAMmxQzG+VIPMTEt+bRwoIi1SpeX7yPb+/Tp/ cpKH3RiyABOKlkRvcf4M02fwn47Mk4I7qg4vSCMOEifuLC6gdi2EnBs9OrYL48lXbQZO2iBdzmnG nOj6T1/zvfGhX/nKr6ruiOTddP2TEnP9Pd/4zd/1Xd9157ve+pKXvOTOTx7fgbghx5XPTIFv+Jkf esELXvCfftsfy+muV1z8iFOLGrPN65irPNswBPcj1ZVY2DIjfKEbwp5GDIEnXfORNtBrGsENtXC+ 8YxiSDjLm9SvAzGEturUCTFEXZUZNNGSJC4wBLWtREHVCZu7tWm9dhCkK2dGwQlhEm3WSzOy4yZd NuyBIfwhm0KKIXlLdGcbhuzex3fm0ODcOCVc5nKoY/oFjhBuiZxuzyBprpkAwUaKxui9pLBAhQCW KekL73UboedKkW2REvtuPvOGzYF9F1/+xI2gbMzSBZc98JHF+QFq0bsOIPRx0YD1Oo811C7eIruo RFWqkGpUNZHNZXTeB3DcpZfJPMsHoNNNWVPMJ7ONS2hsFKx6O9eaZNU3WMm9i8hSBSXhpniRtGi/ 9RaL9ieFGk8ue1fkBqjpckfYSZ8RtbxLKqguCGsHwd+a/nMKrJm5Tck8nZLZC/ZpoqElw75YURmu PKNSfkrDUmMaJicBBtPZ2mcXCXcw+bHgt9+Vjp8QQyZ64FpeQRCyJEOK4gh21j95FiH9Yghvm1xN A09QSQsVc6lObOPp1z1xx/qD4y8ci5S87rX/+FghG0tZvyfP933yzkRH/up3/Z1XvOIVL7zlhqjP J+87XuNGJC69KXn+j7/7HX/gD/yBv/RX/vOc7nrFxZsvOk0MIdiKhQxTnqvpB2JIV+fUfiuh0EEH 05LTjiF8snSEtuY5pDYhYgVVF8AmJfJfDKHOGmlAssYQB8Hp1G4MMUxCwCldYjnaNjGkTknSfV2L 8MBDrapkrpUUeZNeQfUKGSO6ftXyOiX42MXLqcKJTbUIaQYU1d9tGLJ7H9+ZQ5Uz7pRMFdWN6QPi IsaERoUMbyFuTWYyTEWqh9vXQTZwAcpM3SKk1njJHA3vhu/dkRIHpv2Jb/uGjGCuufj+zPVef9Pm BAi6lHBZCn/+M26IWdlMITz60muma4KmThXXjI/76tyLMak36ZOSF3UxkzF+uVfQO9Ax4+iYnS5w U0Lyz3X1EteuyVwDoVVTrHUBndEkDkqaYScObe/CVYqUxHWsYo4SGj9LL/RO5KMay3ox5ElXvvFu v7+TXzkcHVSVPoCMd4IdvFto0gd58meBoJRnxqYW4BEcJMNo20mxFjs5zoPJi3klUfo84BcnL31J 5gzHM/ThmuvdbqleCeN5mrAbQ5ALgzwjFAn3rvF9JL/jHzLgFXrnlYkhTtOBHgyhAoVMlBDm1k1B bRpdCfEuxpUjfq1yle7X3/j0iME7bru16AFD1ne7LRjjiSFXXP2krCy5/6PvTRzl3gePux0tgWVy b3tKt9nyNZJMqk7aRnoXGJICQ1IL4euyp7X7Ywhd9nnOKcO7MQS8cBmZYaxRCG1a96I4plLoUQzB ZetdJoYw8Ohvueg2DInvmAJ9xTfZQnarOtYYQjjX0r7GEAID4ecOvrmse7G6pT1aY4j2ZPqmGCI6 uPtbWmcOLM64U0J8F6PJ6QOm8zWQ4RnNp8acEqyKWOSBV2v6hrTRMd5ixzH5lVPCQSE6LoYH0Bgu cFymAViTe3ekhFPyT3/s+zKCuecD78xoJiOY6v8v/MIvRFa+93/9Gzndde2UVAT7wNDqO5iAfdPg TcgoEDN+hRh9nK4JrZNec54M8+SSGLxk6C4bQp+UdTxgRlBQbDp/UqiuK2V2rCPlwx/+cAoJd/Ji TGnab9wjyuJMkUZK2hd9VHIlhwAU+IQxxRKYDRLVCaPktFerlwJrTgxlvCUPyQRwEtXuT4Zt7ZQY LS3ci+Rn/9J9rkmqZiSmYzSpJ46SyelUxPlDbXPtcfJSS0Zshol5Dg33jAKupf18S9mNIVoLE/CC IpRf+ZU8cE3sAZkrBjgcawzB97h6KYF8KnPKiRU8asTlKjL5z5/MA32pUexY+VHIc/Emz43XP3V6 Dwc+OxScDEwMefwTosFPefiuD27CkJdu9s4gSHrHn65TAg2mDFMWOSeSzC5P7asRXWBIJn9DcGtQ egDmoTAEYnPZp6HdjSEOGDTw4CiEOx0IkRP0n71II5MuctBhcGWGnLAsE0O6JgOFicqBGGKtBicy hVgvjCkL+itqPdhbYwhUX+/ggyHaM+UKetOCNYZYZeIINRjSie9zgiFn3CnhN5jHpQCYgXAgHhsk Vu2bIo93uyshKZ6xJ2VOJOVQJ8VqEhsmiRRkoXXu4iW715ecYE3JsX03n/zwe9KYp1731LRtukH7 rEeZjecuANm6FAXcqtNMAU+oh27+bB7irjTmsGvpo29GMMbfxjc33nhj24AvQBlgzZUixnBoONEz PE16l8GmkIYQky3uSO4kPsqQ8sVUwLeVm+RkuhSfBpPN/3VYUy+3iYp2k2f7Dj7EXUgFWbKSoMaM ZVKvqqEVeiKgdyuxfu03k+sp6oW1IHle8ALlu9A1bylTg1VdGdA7/TX6bL+0KpTM66JNlr4mBY+A 8hStx+gzyjvlGSMmhpAKfMfZPIRuXVVTveCUoD/Mmfd9MIRUEJVaO3KV1ztHWW7iEeShfXkAaH6a YnZauEOWuAvbMMSvc+Cn6mIvCpfUKFwsQmfAnvTQMAU6ns6SVRiS52SQcuoYUi0okkwMwWvTKF3S npxc/H0whGyYZFnHoecy8zK3GGILLpFYY8hH773/2EGaN6Mn6h2IIQY2rm0YUikqf+vszoYpJHk6 zxBepHePCQw5G05JCGEsWKgt+Sou/dVGSvm7eSn5KQw144NTLWCkZMV2DUH+NHDkcJAJv8rJROXP MCzpO7zCE6wpObbv5p99/9+L8D3/ec+n3oWYfdajTDwCAY2XtNfaDA6m/BFTEKNH9BDF5CzE5Fd0 81YAhSomhULecMMNudtoPX32aTjzU2dGzY8mZeGUJH/StccCq/kxPJML3BRhzy7CSk5OCe+ekoO/ jjIZcn3pM6eEWTL7q+/IhRoU2DJYEEDGTH9YUc/YeF3+eVpD58ubRyNTYyrSx3nEU36qrHqlo5m8 CAqxTI3ojPviguI9CDL5Xi1otCk0jMBnDJ1eOE7tt4dTgqe4BgHmiLAz/SFjN4KGYnhX/pKNOo4M pzJz7YkheMQFgfs0XYoa51m9qmNg8BQfm3LaR6L6kmsHhkAAajVdDRgihAMxaF/BU8n0Tvn6lUL0 LksskwJDSK8l865TwRB0plnVsmKIqKc2i5FDHm/tgyE6Ra4mctZSVIsbdSuGpK40wEh4jSEfufve rCj60i94UWVgG4bwaXZjCP7SCH4hXk+NIKU4Atston+sYMgZdEqIYEgWcoCAhWnpqIUwdb4/RATE zg8g+lglj1lzc2lUS54Z6LMHoVvCZMudyoGPuQSM8CWxtVSX8vC7f+/X5ZySqy9ensPorT/1X/z5 rCb50FvfsDhLUQnXPvlpPT/gL/yV74Bls/DFs2YIXWr2dCOKqgXTbUXJoIXKrGOnEMKdu1UmdDLi m0TjElMGeTbLkHs4IltILRZiWWXydBN/1DLpeMTtMKbxCSgcMa2mbdNwTsoAF0FmmbmqoFNfICbl lEJF6SqTM7eLTwiesRkjKu8yY3XauAVKSx4emDYogYPVg/sOZAcWTPeIccUIpWEHsyouohd5SAYS 6y3cSTRLgUkP6uUhFE7OjBfDkcSfkjIjdjtE7jz/CX/Rf+rCjHws1oeFPsbojOIaQxgtgk14oIec ru5jyq8iXsL4JARHXAskScPsB3Hl3YQhnelJkqecw0nm83RdxAmGTIopf38MkZ/0KrNaludGp+TJ PdROpfOUHXHEpKcZucP8POddsJ8/uXT7Ywi9M33fc2UWpEPhNYakOqChwXlI7SmnI9W0EC/mAMa2 W/izduNMOjcqo/B6wDc/74VsR2Tgec97XnIa5Ig9a+EaQ2CCS4G1nsXDpLQWw/v8eSCGIA7Zhi1c lokhFg7ntJJUnfZEgMWHDBfP5nUGnRJcz12kpCTuRr7qBrhZrIHnDKYE0wqOiLYmgP2zxG9ao4W3 yGQyGBhmHJxyOtBZgEt9+QUPXvzlr8g5JRGsA3nzL/71v8lqkl//2c2XcdZ7c65+0vU9P+C66285 4dhIx9kkHUQHxFyI6YHtoTbKqYYQx6SAcipn8G36wzckky78kJwZ95D7pKQL0WcwF9ckDyYIki0k zXP6FY7k7oCjni7ANOYOSjoKSTmkYgYA8EuzQb85e7yD5jU/+bUrTqAAbqbkRnoUlUr9Ohd/kSLy AFAAgVhdnQAUKAvmXiHqWjelvJiwJbElwEoQk0vtnvNTsnXsDj31K30XUrYewiROUvLMlCqHOxIP OPcsKUiB2053PZsQc+p1pZsRkhkfxY4icnoamiBU0kkOR4EhWWNIVy/xepMHJclYFSeEpbDWKJAl +WvG+gqZyZ8pSktccRB99cZbCwTQF2WermtiyEQPXdsfQ6b0kupiSClGfzkfQRI+dKXUmoysqDCk SSEOSEzOZMtbYZA45f4YQnON/iHVIogI8w/EEA5QtT69KCLlGeoSCRiiCtEgcDcxxHpEvIYhLAhC aduNz/mc2I5rLnk4MpAvAyTFgIEtIzMTQ9C5ul8rgHdEhXxqXiVHaQdiiFdgSO7pjvNLJobMKeAc WBcFsVItrT1dYrlnOWfcKWHG+GUAAqsQSLoLs43O5aT/DLP5MMqmBONCS3KSEvJ1uiEp+anMm+fx dQtoSvA84WMapEpGct71wHWp+nEXfyiN0SoCui5hDS6WwT780OZcwn0uYl3lTy2Fg77OfE70lAdl pCuB0CMaSuqvFHXNOJOoALMXwQU3yZmQbFKe+tSnMoR1FAIljZFYHWJEyCmJaUyllpuZlFmPCLet GNdZdGYAOCi1Afhey2StQP2tVESKXKRL7UZXeAc7OGpIxBvwPFtr4S15Q+FSsjSHEZM1iz8XXAM9 dCQPaU8nKcop3MmfuXPjnKibnBl65kN66ULivqHw+953e+45LjoNe9e73pW7XU5rmdxHDs+HPGiC PnU6EaQCjGI4JY/8BjkidpSIRkSG8TF3+79CpeQ3sUuPxADw2ljWugH7cTjZeDf3l+F+96Bt7N9l T8zZRb/4+h+LV4SDjfMdiCHEQ05cm/f9ObLGkA4LF4WskUROlEQ67mDVLQ95S/fLiLmDDIbk13BK jFz3Tw5D5v6yNYZM9JiavqbVHHjgbA0/clVyIlFFgDWGKAcWVerITFLgCWEjS++4/QMZJ1z/pKuN 6yQqpBTmQAOB/TGk0qL9B2JIXZwpmTsw5L3vfU86FQzJ/R3veEd6dPZXp51Bp2R669NAYgZjKQ9X QJgd/mJSZDqkmXPq3RWSX/m8xh9OaOCIRA3y1lxdTwSdx8c4WfbIqMypBO3EbEZOysfve0Ka+vhL Pkzsao06MgNhWrXQh8M6JVS9Wo1Wk2L5iTpNsaYe0ylp/F+BPP3cwZAUqAflxZkoOSixPThQUkDp tFoKOWYLj4cZxEiErFGYfx3HEYinavtE5jhDNzXDNR1EKfrOEXTNjusysSl0UtG8MnmhZLXPsDMQ UZFyAC6nZLa2fAHKlR+OtYah52zhGvRnBvJvvALK81Bs6skHecWzuj73cz8398/5nM+JfdXUu+7a CP8dd7w3XHjTm96Uzv7Wb/0Wmp8wMlfin4cPE0P0Pf0lMHnmRyLXHNfmzyQ60N33ZpMz13RujBTD 3/A9Upr8PeKFTOZXSEKcQt5kEHK3O0w8phPElQfDrdSVnJdde+Pm7KKbnphRMjE7hi6b60AMSSLo I0iL+/4MqqzmAd3ctcFVczXF1YttZLEaEhYxqqryo20eJobMPTi6zyk5LIbM/WVrDJnooV9rDGl/ AYg/Peh7NY5QJb0IsMaQOiJoQmfzzG3N68kQ2cgD9Pj4PZtj5m/9jTeGCKI7yQYWSnlifFgMKWTl XWi/xhARIz4QLFXLNgy5++6Nw/1Lv/RL6QUkOfur086gU4JMJmtcdURIA9zPnShjjDX2vHUuiBCZ FK6GObnwGKHzljWVGR0mj1CYMWLD+BiTdCBiHC/8TshADOOHcxW4/Gm87iLBpN9DMudF77KFa9Nb ZaASh7rqyFewhCtn5GkWqIVznluKrk1o7qqRpANu60tYO9uwrSOJXqVfc9layqnqYqXRQ6IjyWlr WdY6pGFWk+DIXBUEPqj9jGxpKo6XHYhPchb0301MfVcUY8N9Se25p16Nx2X1emjVHsgPyjOH+NJ9 W23tNljUziJgXhf8m6sZSFGhhGQm5frrr0/DbrrppqQ861nPyovPec5zUmMkXAA8L77hDW9II++4 447kz1HCQRPfEAZJ5PyxdW3DEL2g+wwtn1tK1zGUXzCEhB8WQ6xNmcaPU8IFF/TuYtvknCtO7nn4 wn4fmIxtcwWAyXS+94nCHpabJJZxWmOItm2T3hrjYgi5taC1eyF3YEimg0P8OVx82tOeltIisUWS NYYET1L+u9/97hNiCGpAkjV6TCQhLWBkaqU8KMAqQSe8q+YmnesJYzkHc/gBQPpWnoOEgVB1QaHp IiQDZ6Vv7Y8huGabguElKUoJeeh5XUl30mumkPK8G0NuvfXWtDCTOMUQ0nh2rjPolFiIinkF8fSK SyiF9w12GTnM4NdzUDrvlfxGsV2DkreoRKA58oHNWVaZt3qv5DWAX7GTYrqhJryyS6RcxEibZaC9 ec4DCRBBEb+R7toWQdmfwVN58lb/7Cw7FWqBVZ66fdqMFxQAhef+jlA7XUDzpz/96ckWB6XrSPKc fkX0Sx+h1FaRZ8Gqrn5PxwW6ndyKI3NVkHl9buLaKdHOWQWAwItJ/0nJtTKjBuDAU9wBsjUVQGci V5/BjfiKdjI8mlHwUnK5sw1WtIcspcw0DJTk3VwcCCIENzO+zHNcw2R77nOfm+fESPL6M57xDO3P K6bJ0P9XfuVXkv7GN74x5A3cp5DH7umu2zAEx7kgyM6VDFmwNSnd3pk/YQgJNx2wP4bEBcm7hjEu SNWYK8onTwc2aZLney+4qN8HJrfEgy81ZbsSxZZUkESCTx1DtLzCeSCGSJxDx6lZjS8WQ4zLDXLE P3ZjCCWaHYdI6WNJscaQ4EbpvxtDtJaGrtFjUjvZFig9FV859JfJx68ypQ80VM6KYpGkBE/+jRg8 6Ulkkq3xrqJqfVrOPk4JDKkk590FhqTL8C2Dydwz1Zs8WWx7QgzhlPy7f/fviiFn83TXM+iUWJdg OGhEKGpCmcvyUK2hxegD48HEWtLIuzehoEwLMykPTuCuZYBT+MBxZ9aTzSyykzZM6/QcC+JSeQVw 1V516ZHnXAyS2pnMPExrl5Sk5+p4uu/OB7Xk3SbOeql9+quo5qmTUeHWGH/OSMaMqSDpYoyelLlm fu67ARmiJqFPnb+pxp4tc4scM7TBF44a5wO1Q//kNHIFtbpj7r/jyKSA4xnv6aglZcLuSY1JMWM4 MEH/5VcX2asZSxUQB/25IBNoiAEQmeMbz7lMkXglf8KCKYoM0iwBT0UCJpxJ13iLNxMjyXPckVTH EXHAXdbEZtBz1WWb0+eSM/cPf/jOdOHHfuzH0oV/9a/+VcQ+UPiYi5RMXUAfum+B5KQ/7aanE0M4 eaZo0ZP8S3e2pnUD2zDER+PokcOvOgV8QgwhybTv7ocuSKTkGdc/hY2EHmSmWrwNQ+gOZwW87MYQ YlMhJ4qzlkNhiNaSYW1GEM8wxIR743xJCVWhffLYmpDndGR/DKHy3joQQ5IheJLyJ4ZUwYshRZVi SIc0vJZa/bmFe40hyUZDIUMevFh8IH5VdhZkYgh2Z6N+7jboZoARgszI68SfNZJMymuhMmfMG3Li zmExJCtIiiRrDEmcO006m0vmz6BTwgWxxdSd04ABWGK+CtEJOhfEKhOZ8ZsQgKdcyZPQXx44KPJU iyoi04GwdsQsMqFk9ozdMxLKr/2KQccritVCIcGp9tX5PpBaFq4+TVLYhm3vEjVG0UW8wGgudEg5 64jI2jkoSftT/X2wkqLmGD3UTuL8Mu3cdwN6RE1ypSNRqoXRRfDQNuVEiJMtJiF/oq1AtyhXPy+X V4xBLSBlyLkgogWAQGtVB1a6xIwpKsVAoS5LVBrhUX4urMmvZROQ0sJywa+MVqpGt9ynUeRkeFEV wEIhbYzCFyUYuzNd5bWKcp/jTk5Jxje5Z1otpcVBSY3PPBY1ufKYjVPdv/t3P5eHf/7P/3kak89T h9TOLHlsRUqmLoiU4DIXjZROeVhjiLEjaEZPksCJj1jmdW7HNgyZ068mi0kvN3o3hjDAdi7c9eBm iPycm27EINKoSWvoWGMIcSU8J8QQZU6EOUUMIVdtgC6Qf1pp1V3XnyUxNA+zrNepK5lX9scQ27Aj sQdiiAl3DqKxBAzhlADY9TBGazuk8VD1r2OaxDWGwDTuYKWuZOGmzFOR2LWJMMoU47ELLK5JPCFS DXxYIg2rLZtIUsmB/zgLQ5RfpDoJDMFoSLLGkLO/j+80OCXciKkMLCinJL+ifkHBOg8XKA+HCJOU 3MHHOoIynQxKqDQnkHJQrMZPOeFToAHo1/DMEQ8149UyhBGv/CkY69m4Z47IjWyIDgXor+olTAAF v4kU4cuL6xUnqNGISN/yrl5XLj2XhimwSiJRyiyEktS4VqwJdygWWvHiAbpwXyYOJnwn3bSOcpzY SFHtu1GpcCtTkemDpHBEkpLM1pdAWHRDje6SSE54MXdAYCJJQw2/8i9LipZGGs33F32SQvnRB8et 3piFcIj1hQQyJFIm5UmO9uiLXycsesVFMuvcpECqQWbsHctzErmJcQ3DiC/7si/Lrzc+85kdzdx8 8zPbnrvvu3vjCL739kRKfvVNv5Gm/tRP/VQak9FPhN8JMei/INQk2nn4vMCQ9Jc5hCpoZYy+xhBW yhACB+WfDn0XDifdmH5iCJcl0rIDQ/DaqD0PlTQL6pH0ne99fxb3PP+5zy6GpD31S2DCxBAwNfWX UE3vxMi+VZR30IM+uteB2MHfKc8z254YUteksY0UYtdeqJpmxKU+RQwJPoQsWd9QDOmZVUnnLpAB 2E41GGkpEBsmcGVIzhpDIBsnXv46QNWgk8OQX3vLW0OWp99wfZoahc2d/doHQyCMHpHniSGedXzK eZ5PHUPSznyY+ixjyGlwSoj1hDzuGwgIKWtT681V+quicLmMp3LIndJqkPjmcnZLZ5755r4vYDFg AJ2DTJQji/LPEY+imCXGMtmISy6zm/SfALnyCh0gtfmzI/hkE24FLscs0SNLNQEQyNgGE/mVmHq9 Xjw6UK1ZflKoDWfCi1M5pfTgKQ2mkMok6HzHpFhTYpqMMnP7nNLI7QttqxgqnWY4Ko0OSfSFDiBi Aaa5SWaDW4B6Fg92NIPsZEBr88AFMZNN3vR0BmC91SnCtLYjEtyf9Gk5wEjO6fhik1/1FMXkwYuC XflSRiSFe62E3ts7pTEeygn980qmaZKYFfIJjSQukvTP/6Iv2vDx2GgmZ3ZUfj5x9ycyQXDRgw+E yG/5zd9KIVlTEsJm00dSnFziBIgdUrdNGs9h+sSQjgWJbrmGC2sMqfbhVGnLFHG+SRrAkX9iCJl/ 5jOfuQNDergAiQp5HVWX9oTm9v784i//cuT0hZ/9vGmEMCIdNIFI37VHS5JY01WHmO5X9pjGxbVw SpQ8Y3tTMj2XVouf9sGQ6fQwgR3SpGHQg3t3Khji3KO418UQtILVcAMg60t/La1oGU0sklSKJoaI lFv5AUOq6bhTHpU+LacHUvStyZ3nfNbzErx8ypMeiTGTxn0wBJ3ZAs96xCJMdCIhSs5e9FPEELtv HDFwNjHkNDgla92IWoZS1iggWd2R8LizbuwHp56RK6FxmrQRbuCiTJfwoEkZKmrWmbkNmicl4dn6 6Wrp6SbsYvJ4l0Fyhp35s6RHCglffaakdMFjSqMDfiUQJiPqzehFgSYZvHXMtDzq1PAkzl/X8DFT 0EdRHkQRpHMH06o8L1SlKWglc95N49PfPkM3I/tpVjkEhD6Z083cw9yk8D4NAnLPT/ZY5sF3MkVT fIeIazJhXV9ma9Veg5T2cH0ESzuC8WKFEDAxVDguPzaRPVf4SAAWHOksftONuWeYd0L5dEOn4dfy +a72kA3yrCUgJiP1ZOZSf9EXfVFImimbFJjPvaZHV117/HCwvPjxOzenZWje/ffG/H3y7ns3vc7y tNx/9md/lmvy2yBS0j0d5BCtiiHpJgVcYAjioE+NOh3JNeORnknIxBCnImWUnxLiJh6IIaSO6dqG Ia9//etTcpxLCFCJgnVtecrniJCrGTuhxbMXppDOBIYos7BwEhiy8IqKIUrGTXujoCh9zz3dTErg wtmp2zBE5M/JGRND6FGHZ9VxGJJW5Yr85F15uGvFkOaf+ojsScGdAzGk0alypIq5SLngisdl8PDs p2+WHLhOBUMAV3EPziRl8y3GT++vWWOIySOx1fMZQ86IU2ImGOxyETgWudhOYsG9pYpsQ+6gvxER 0lm1BPEC7EC/d4VXK2xtBVv8dDuykoFlykPG7nkwcUA9bHkFMfPQGGbVyYNEoaNe8g3U2k49cqqB NlgJMSMKC03In3N2cP3rTEETco/OfCx0I6CiGnMxrHGMPTtoZQ4YOGrABErKLD5BvWVDpQB3usMp 4c0YLWFZ7tF555fEEcy7oXZK46koB6ArFuNmayetOhEDGpCCIGlhidPRUuXKT+Rt5sy7B3JkDSv4 MlFmTsA1vya1JV6Z7864l5w45YshGZcns/01AZT89Jmf+ZlpduJ/IcsVj78ioBYnO/fHXf64pKQN uX/szg/Gh/74Jzcy/DM/8zOh4a/+6q/mOTGq3waREuhhkHMghhRJJoZUjxB5Mo60RD5Jmt1ndNkg oRgifBh6kv81hnCprXLYhiF//+///fz6tV/7tbnDENM9C6MCT6o4IGViCMiaTjmp24Yhfp3Svs65 xhBvocPJYcjaKUFeCi7+akuwQaAWWnESfCbSOzDEOSW+8TQxRO8gyRpDkpgLssGH6ml7OunT84F4 hLnUtcYQjLOkeo0bM+WSq67J6qKbn7rZlCvzqWCIhomasImmIHNMQO7216wxhAUUWz2fMeSMOCUz UtKpAdrOeHfMis2hVL1RUI7QxhPlt9eTwkCKlFS484Ax1joYu0e8co8yM58ifqkrEJMHzscM/s+g pe2veT2lzV08M46iL0REUz1rsykMHWzEpX2vYlQfwMQMt046yIYIqqBsDf4jHZokm9JA+Zw44/WL JXgd7IIhzhlg6sqe0hlt0V/btMSh0SmndzDtQGWbrm3FFH/iwOnRVM5O6KRMQJyHghr3i8mpbKTM BmBTJnYURNrCFJVfTdVJlAfF5rXmizzufp156jQv8iyKzZ/lb3pk1BgZDkYnqpefhFvjiCQl0zf5 lQRe/5Qndn+NXTZ3fGATc0qvU46w9nve856k5MC0dCpB11A4uBMiW3RpufG6X+sWnj8pE0Ms6GO6 dmNImbvGkAOlyEgXL0L8AzEkMlP0OCyG/OPv/Vtf93Vfd91Nn52GcTLsBJwYQuYNgWgiTJO+DUMm zpDkedER1JixOjJQIG2eSTeaBa4nhmiVC4bw8Kj8xBBjG9K7D4as0UOxouAmf0O3PDtR12o/aDC3 qkKSOivQQB8PhSE4Nd1c7uCMUXFuJoZs06/jNLz62p5Yo0drrk2E2YYeuoOJnLwMEYshz372s0O6 F73oRSfEELFV6/8mhiTCmvSc5XoOMeSMOCWLSEm6ba8HZeB/MEszXkIxpsIY2Tspj4bUuBKy5Cf0 uUcTelRafs2YMvmjGPkpV41lzxhNyT0hoxIw4wQNBqq6eWYcJaP/FEJVjG/SqgJQ/iS7VAXEsJp+ WkheDWTBomO+puShz6wj4Ua33JUpm3QAl7sAOCcmdy+ma9RG/MlbnaDJc6iaXxtoTYHTfVEdns4h jtlZ0MlBcWaJ013NBK+X7LVJeZc7BRyNbid0cvUslZh85Gk1pzwABblKc8+leWm4jS8TMmY5M303 rPjV6BykOk4q4xvuSBIzfZMUUu2wo5tvuiEoFnew99ve/u78mq2q7ulv7inTZ/nsuHF4HRkO/R9z a0omhpBtqxPETrZhyHTZMReGrKWI00Nl5pnRawzJ4u6Fw70/hvyD//N/+eY/+kfvvXDT8nnw4MQQ Z8zEMIRrnOZqQZ6TeCCGzInIKY1T/WnBIlZHx3PRoPVFSqHExJBiS38lxhR/YohEEzSwYjeGrNFD CTRxOiX28RnpmXSbn4vr8A+swTGNPBSGoEkn0UJGlJy7bNDcnS6vcaO82NDh6mt7Yg2X9ECuHZg+ y+lz2AqxQ9tiSNAjjAuenBBDxFZ//dd/fYEhGd5UGs8VhpxmpyS8rwdHrBHRuJyvTXyZZ/wmTIz6 NP+Aw7jcOImIK0cYkLgAcTvXfRnECnCw7msXKSrPwM4gMjXmioik0rzLVdKS5GQ486J70q0eSObU yytSIwMcR1ie5GeAq/y6xh0p6JQ4VSG0cm2DDL/qS9uW5xnKI9kygAYtEbUC6+Zu66D4CZVyN++r /Dn7O1tofLloRlKMmQ6MkaBP7k4a5UAkJVV35JES5thOzEZFgJgzivIiAeBSCXiklm3XYeFA+e7z XTzCx3WZJFkeeuG558Gkm45Eu+WWWyLkvqSalSUR5kRK8ivQWUdE4naQT+5Iypz7jLJPIaTIWyHX YzFSglb0nazi4xpDqFVXCRQN1hhiWjMlhMLkeUZYmR8YQsDwaBuG2IMWZ2IHhkT+w9D//W/99URK Ln/CZ+AXEGj5kITRtWfHxtGJIRWtvGsItw1DUGn2fY0h9IiswmEIsNBiJhxo9JIyMWQdq94fQ7ah h5YEP9MGsSJxVhJuKXExBPf5NLUm8IHkwCJ33QQ78qNt382fMyKyDUPW2MuJ3Hahcz7L2i/gzEjJ NvSY3Jw4I7aHzqHhaccQFI4cnkMMOf1OST247uBIJysK1JJiVFAQnTAtGJwUTomVEGAafEgx7iR2 ESkORwFFZEUea6ozQ+/ZnI62hccB95RgzC3EOk9AMcsohDg3rxIpNVIh4MKh4VkTepqgxoICJS9E TrFeq8QMHh7osigNfVJFAQIAJd2ABj19RrwLtfKiMWWpXcer8L3Qum2qSKxxecZIUIMzEToQejSh 58iSX5klz1QaoCSzdwsfaO7eWEhhdAacNR4Nt8VCNGB97XZKto2TFk4JDzuFg8vwKKQWxkvQNfYv 45s8Z5dTmBLupFPWH6wjIkLWoI3kcz5QnsMXR5kNw4XHUKQkVAqtOARdkbYNQzArOXWWS73GELyw 5snumxlh7UiaFHl9B4ZAhriPOzAkv2Ys9K1/8hsTKbnwcZttsWTPIQXKn8cNpMtpv5QFhiTFK/q4 DUOQYsr8GkO83gZ4hXL1HpojY36aTganZGJI0QY9D4Uhuw05R9y2AzSpe10MKZ6kUwYkuqBHugZY 4GF/bX70MTRSgmxKdq0xZE73V/wOxI2SNw9XPfGp/QLOjJRsQw/vTgyRE4yU8qcdQ0yZnVsMOc1O SRyRQKrLR5jELSIHoalzVMUVaroiEEgvXE/uKXBZTj7yZ2co86exFI+bQZ3axY2Qbsd8GpO7ffPM mBklZtjrPHROiZGN0RhwnJLNuLrz4pVPnYj4nDgwnqOK1CwPUlIChVcCZ2ttOLVEG5ItD4y0nrom fSCL/NO/JtBN4ZoslMpbYlFzF8yCyC3fmA815pp2+q8vIIA7ouVKWztYjagVKYDLnF+vn9fylVM3 S/c7yOiiWmRf9JfrswDr5gkdCHDv+antnyXPYifNZW6EL89xRJI5Lki/9Jvpm5Zprpdra71Ix9N0 BwfJUt2RNC+im/Rk6MSNfoVKU04W3T+v/uznOTsKnJt4BScmhqzNW14Ms6ZJJmm50lO6VteczEjZ E0NMRmCWL+P4k4MYToV3b3//nT/0Qz949f13JFISpyS/0hH6TgLpS7hczxs3yS0dnwZsG4bQDgIP S+c1FWFiCB2UMmUDHRpDPWkMgR4wbWIs/JmkRhk5d2NIl5QWQ9bogQLuyMI1nxiSilA4eVBgTiVP DGGV5rAT77DMs5J1ao0teOHXTDa99KUvfec735nauUpK3o0hVtjUKUlpbMTEkAxpYgp98lBj1hji rBdaYMAjajjjrDSL65wrzWOtTJntjkCfLhg5/U6JwV+k0KJIZ4MKnKZv6ZhlNU6wSJCTbrQ/0xME uxWIPBNB7MEYyuN0jXmV+kCnQmNm2iIsEZRpkrkU+Yl7QVjzJ1VRiHplM8rHv+mUGI4Qd5ZV9+ek gykevSO1OjipMXuU9LYBbHlrqiUA4mxpLTdFg8EBCuchd+Oe6SL0LSUgRSpqOQtAkb/Ro+Q0kqNm EIELmGcwgSwtRzRrfSEg6nWZsD+TGWSTqMqJQjBC1WpPXXqxbVyC5kqeyq9AtUynRJn6PktejKtK c7BoVUFWO+U5K+TzHCjpl35tJlems16cncN955RoD+oZR84RZIMrPkuk2bkg+Nn8esWBDN0zMUMI cttRoDNtE+NMCRaETgzxZSVXDVLy9/TnpE8MqfKmlk4H53l/DEkUBJtyn0dB4hST9u4Pf+K1r/3h ay/4SCIl773zuOFPfsObiSFpc1TAcAiSRJvILXMON3LfhiG4TCpI47ymUzL1rmq4wBACP52SNYbo fldHHYgh+ohKs1VrJFnHnrdhCI8tPWrj1+hhwlcJtIMuTAzhkbR5lZwa3WJIT0MmLYs406QtmktR 8kQDDIWKwQFaidQnxBBQhm7xPPLWGkPiTMyA0IEYghocUNTQgEWcNSm0LGy1yynPc3nDnop80tlO v1MSzmXOtTPl+bMGO+QIffmkWYGRrlI/n7knRkwX89nZd2JNUAhcfsVgMCS9YyDQkLvlmSTYeGha F2eZ2DxMRDhPmJSSawKTktqxk4k1gkmByTaBabovFfpkmzEVEJPX05hOYWgn65X8NeRMC1WsuCMF 8yl/Lu3PT3KWhskwx0+lcKrjg3eSqw3Gi/U1R1qoMXW7jdHm/AQg0FYL+ebzmoCF8nrXsT6at/B1 qzid0rWHIjFFjLdatGFeiiUbk19Yv0g8sBy0RfY5E5/MuSKBKdxUZoxr7vk+Z9KtdlI+fkUq8rqo gJ8cVc5RJg8cC9BpfGNPkzxehJs2YxtZMpYl0YGcPX8SRVu3YQittLxR3+OULDCkccdkXq9II1do hZ5zVE1IsHKuptqGITDKiSYGA2KBd3z83kRK/j/f+ierZXhEvO2HmhiinCmHnFS4MdfMzWiKYDsV M/E0MUQ315Ksj349FQyBrutrugXrX+H/1PrdGEJnq7mdBvVW8b+6r2vwR99TY7JNp3+2ihM5J3/z q9eLRZ10rhKJnsJJz5OqEzqy+LQykP1xaL4gy0zhhrKbygn3iyGZA0rmw2IIxECNbRiSiuqrwRDf Hrd2LSVA1LMAFKffKQkFo6KdKefTEZQ4H2F/thvl2SFadcGSod+dwd2qKI/bNy+EBGcEglh01Ji3 iHsakLvRj3eTkju3g5RU3JWfnDEJSTcxNM+BNc/K+AFE7Eme5J8wl2xTIvs8YyoGsrki69yylAZZ 6n+wIkiEIH5qgdSjKVwNKZ3+yDPqTSca8M1xP8ib0kZFDwSUWSMTeGB/p1NSNygFThD04iyBYw67 qZDR4XxrPdmEOKVh8gNuTgnnCbnWURDIcmAXDqTAuhzU5rYi44zkJTEok1F+fso6ifzJCZ4jPOcH OFp+4fZVa0i4Js1Z9pRTpwR8OGAqeVIUKSVCxnzn/+UrS9swhFa+613vCjXEGiOrhnHFECYkxKyD PlekpfzK2Jxq5BB7Ny/WTuzGkPqCaYnIgS+Wv+VddyRS8u1/6c/n2Qg7lK9TghcTQ5QT3lW/GCe4 QQsmhjSakvzOT2JIDHJ0QTehytT3pLeW+XxYDFmARkUL9m7DEDVOpduNIUqjZXk3fyohKXkwXFHC LAf+QONQgEq21wsMQRwcgRjFE6/4jCg+clWBMy32PAdOE09Mz2EBoZoTWPq1iLDO11NvJKEYEnva QPj+GDLXSm7DkBmfgyEmccjeY9spCRGdFipA/aVf/qWbBVCXHd/cm/TbbrstvMnhtfnVTgEdpk5s Ca4QFK4xs2qxqlEFBssDpm0Yaxwiz42ddAya0GuqMCssjEbnSUxixsf8lePjpCqzUWzcpjQmwsf1 FnQllCnEKvGFL6mdC49b7/glJokY0fV6lDnxNIV+KjwK1NMvNKhFlIJOGhPMaMqUfoHBAhMIcKd1 WthXuhzMT3KqJXkoHh6pnasnpTGnpBvhzdjMhFSQpAR9keIqGOE7XqQ9s1+cm3IheaQAIM/a7wK1 PADPcxzTVf0tB2zNF0kd4OPsiqXlORX1hJKQOs/JbF2C0xpIsr1LVYQ8+2CkuuyNQjHEtwfHZCg6 aDnZcCef5/8lqgRD8rH1PL/yVa+MOF128UaibN/djSEoU/nMM5kn4cb3uzGEPuaVkK4rTg7EELxj nyaGfPmXf1lez3eLwqm5ouLCh+/6n7/zO7/7e76/o2djpJuuf1I+MvKyl38V0U0LiyQLDKFlehf8 YZtzaTP0IyfzvjaZE0PmahXC7FoXBUPoI72YsU/GdTeGaIn2e06zUxSuKRMCzFo6VVQMobMccSpv YECd+WTKmRgye9S6ktPX41mQcKQYAmEUK3qR6cUF73BQFKTsOzBPMZbRKdRMDFFCETuVklgYkhI2 unAMXee33LdhiJJrm2hQiTAxpF8XSt9nVAnCJCfHd4GWZwJPTnOkhNNAjX2J5ik3PCW9+tIv+tKk 2/lCqmxrzIgnvzrtg6eWnnfcA0zJKAEC9ELc3dpHrJlMylw/lxnbANqnv+0ibG5WOIE1kJFf3XN+ Ul65+uoN8DESBM7EE9zJxFMqCnvybNY/Dc6vPfa4LKd46xlTnUqNaTO3t+3PsxGPEfOc/JpjaKaU wBEsf06gqdGl6jKnfGVKAdZ0mAmcAeQ5/iCa6kXVYkdS+OzULGXC6DxLT+GtFwwpQY/K7vYobSu1 Zwnemn3UwlRHBvJrnv3Zfhkp5le0yn2GakHwBOLpAHmeqxNq5lsOUoAJrrO+O8oPIKYxSeEKm8SZ 32FmfmDrPN/FJwx1xIJxLUmPkpKcKS1QkmdgGt5xsvNsLO5OAjkr5//F7WPIHYz9xCc/Mf16/vOe n67l3NsTYghJZqLIzJQQhmE3hjB1dcHx90AMYSp8aWtiSHZWwcC04Ru/8RtL9gsf/ESYcvHlT0z+ tKr3+z5558te9rIXvfRLuRfl2hpD0EeeFG6YBMfyrihshb/PEz0o2sQQo2FRojWGVDGLIaS9cYL2 LjlPiCF4MflCW8ltmatrrYUzpF+L6AjdSb066085cW1iyJxep8vwFi9gCMTQKuAAVfJn7jluZME7 786hS5zpA7mAa5XMBbVnfz1vxvNXXllXJilxPpLoO037YAiWQQCO+FyAPDFELFbXprT4tKqrK2zO KIycNqckvU1D44VFenol0ddSQEBUNKwSyp4bbm16DLPTbTv1uygvKVUJsFtyCIPzzeeOFWMFTkOI W3FPFdgM7PKWlmSxYfKbZkprU9QUr+kWEOJ52U8U1yRyn/anUvbPQjxBsI7L82Kq438kPyCY+/Vn vSSDS0RV3F2UcD2RMeMNvF1KRTQ1gKbNa8YetJ9Ke54sqNIW9Qol6Hxg+eqi59pTCOhbgMOFMm1z UgDlpEDHsm2tvrfZeaZaIEYvZgmhNgxtvZP+kVicaks4eRyImXOeqAE6cyd7yWnq0FeXnW9BVkFD Fzu3F4yKUBwJ59yIPzG3cURSGtkzUEY9bbN3jBaIQpElgHj+X9aUEBV0o7P9YN4ODPFVaicGTQxR GgTAF7pj4lL5YVO1EvVwYWII20NfDIoysDkhhmyj+dd//ddXuki7+1tvve0FL3jBJRduGpxeZL+G cSo0mHc4NgcSJHONHtqwD4ZMzZqOCwJq5MSQbeixDUPIsF8VpTQ80pc1Rmn/xBCNKRC1bWsk8e42 DHn/xx/MYcoffd+tC9re/amH8oXnq6/YtOfCh+67473vvf6mWxZ53vvOW/Npqg9//BF3HwJQZxIC Z+bU0lzJpG3dSZpnw1QU4IBaeEAX5jrINYZwuQDXYTEkL9bA9bSSpGh5GnPWMOS0OSXGlCFTKGjl PPGiJMwDIgICcRSSxPM1fcOn64kLpBBepJxpQkAw5tlN45n5ya+axFImpb5nJZ5T4ssjvoKbr8On kUrz1hx5zHS/GuVHyJTJQUl6HJT8aRQbbzR3K1F45SSVsBpVq24GQlMgy12fYIr1tjDaHOVsdOnT 2xRVgQvTcaES08QycvSKwzcNs3KaobRNySmkIxjFLq7GTnDKnykKm2Yb5iSR8T1tWUxazWZ4Jg9t MDfC640ntVV+0gU9de+VdopAuCaPZk5z/+CjQpjekRbTEGAFWIiX2O6LmDPkzlmPYU4Jcz+IpZGN naS01Etfkt8GPzva6A7TixS5SOmBfDnfEq0pMTq0PbjKeEIMMQZ1wvLEELhB0iaSkKsCRbWS0pHq iSHJnNdx30++mL0bQxZdaHfm0tdHCfOFF/2BP/AHLr7g+C4z3AQFi7spcsg25XONHn7dB0MWCt7W ztHzxJBt6LENQ8Tz6EIVMLV0KudAjCKlE0N0mXOJF+K+s22QZDeGXHrN0/JJ7Zuf8siHANE5/lGk 5pKHN4388B3vThzrkxsP/1FRqCsv2Zyhd/enHlnJp0eyQeAepFlFa4y/KTCk8ebiKvSYayIN8vX9 QAzJr2Jmh8UQMxUc+kZYdeQsY8hpc0rQ13yw0GtGNqAZ+kemQSe45KDMsT5JJUamYCJkVYmaHCMV QctpgZozGZLOH5+LHM3AYSpkocxxR/Knw8TipqTeTO7oS5qXWhb3QH+hzRAcFM4TYPPMr0wbMkWV 0kSDODGiQTMUVkBBvfw6xx9EkPKjw4QzAV4lLFa0VOjXD2DaNUFNOcblk/5rYNUeLdGG9dI2rKda OBKqdnyfX+ubd1UNEGFH2YaUQGFo4+5WzZUis83KSUpdUs4x/SdIPOA89EUKOYGvYeRSD/QkZy7m CvXEwNLyEGrheqYKnCq1k3MdF5nQgyaiJlwNLogJRGHYGZpOIools/EuI33+X3NNCWCFIShpyeEa Q9BqYkgdi/DFAIAH3FVBB2II9IDF6EZPDbFwPxiSn1LOAkMw2pm8NjBvw5C5vmc3hviMpfw/8dM/ m1NBb7jumsV4/c6PfyJgGyemcutTjuvIyu4UlDk5DFkjyYEYMkdZRWyxqIljE0mgEw6+7T13HhjV 2KenM/Kh6rT5wMjHfQ9t6qJxPKd5eZEkcIaUxqUgde0avOrrdZ4Wtk/vJoawAq29GMJy2VWn2Ikh MAdK2JzBDWWb9MhOMWhskJOTkBYYQr9SF0jMM7t8djDkNDslxLrHH4WURCrE4mTkmZLbbqTzFegC KL7OXzk64qu5alHmDBk0IS6YanzZpa8VI26NgLD1zButvvjiPKdSY9mMU9ceSVK4C8xATAJnKyUz Dy7zONYH6EVakjy+/MJZYT67DgbsErLc5/hDcM96hYY3C53MKtHcbbCbrTQplKeQGQQ2aZWWL0YG rTTpRjYUiYPIhM9aLKoC9Dgyx/dcDUeB+f4nM4AOxlJSaLsaS+QDH9qAxa+olAJDIiMVKbSOvIGA SQf0nE4J7Jh9JNVaq3lK44gsTs5FIn3MryIo7pG9tpncqkXsZEKbCJxdbLSJFE3XB8V4Wmq0AfX8 v+a6tBj1YghKGq+vMYSO6LKRMW5iCr6YmYUkiE+AJ4bM8Lu4JoNBf+VX0ZzdhyGZTEmZzuQlBtsw ZMbGdmOIKKwo1+t+6t+mins/8ZGFVj7tps/4xV/8xYuOjeld4sRp5KHuCQacNIaQ1SmBawxJY3Bw 0X5/Iq/VexNJlMnJ+7lfeduBUY19ejojH6i0Xvkh8nHX/Y+sMwM+86pjkUbO4Rw81/LprIj5uaSD C3I1kQTFyCqrIYISjUjmSmYqNQw2QT8xhENv5RlMtlJkYsiMuUb2UqOTfiaGcLDShhB2xlzPDoac ZqekR8uHNBjAFAF6OxFqeJIy3Q4eOtIw25g0zXNSCivzA1d0bwK39SuM6HrfgTInC/O1kdT44he/ OHdn0U4FIz1z+sZntJRvJhsjExFJS3JmX2RCRISzQhX13UVM55ggGZJOOVGmgYQp1hVuvTAimTGn gGxeFBNaXz0VcepDntF/rjzgBFRz2F1dzt2v2jCVsGOIAmIyL7iDICJnomImStCnlhv6U4wFOhwI FpOwWpV7J1YW/c1P7RqaoyHUAKDT/9DxBY6A0byF2kDESMUcMAc3fcy7JvLCcXXlbmRTTul7rpST LhvTWHSZCcHcQ7FQ493vfrcBEIdDH3VHl+uIcErA5ZyKOlAwzpNEQB8KUGewm7t0ipkrnaUj3BTP 80ya4jsRwtbqKe6sMWQiycSQxYffjLBTo10PDsW3Zmh/DCGQkCRSEZGAVPtgCEYbuRomcXRIKQ39 wJ2fPDCysk9cYVueqelrXZgp69Uw61jFuoRtqzf2b7N1Hvc//MgHBVFpobxV56INYVsACzRjC9Cc vGn5xJCZB26glWKlkFuvK0cJkU8gCT1OiCHiyuF7qtiNIVwWnV1jCJmBe3OPmEZCXTbIIOrsYMhp dkoYAPCBSVIAREec6apfKfa8kAOIOzwK52r8kLilCe32jLyKiyV+mLE2S1wBHqXVJFqSQ2mS32G9 Vv5PtZkHXsVgNPQHSsROTNyk/blnjx/Qya98UmbJ6ZxzphMF5uoE7VlHPsyYcgiIS4rKlWJLRtAc uDwQNbbBCq5NN5FVNikgvR5JqlOOdlbusSZ3Rt0IJnk4FqWnSBIMdXogjlQNDHmTgcuSF3W5Jcx2 6jg50QD2zH3t2Mm/GKko3FtqgValatS744YpsVYmdZN5fjKq43yIAFF+kKSRwIJbjHdGM+aP07b0 16GCpCWOb371hSaESjvTHgZJg42NyIMU4MUpeazsvsGISC+Vr4yRt4oWBpXj5JAGkVgHi4nGESHy rFglQ6SJIYSWrE4MUZeL/eAqKSFuZeiM7/tjCB5Bkgxgwj5ysg+GkA0RIz2aUT16eseHP35gZGVq 8WGfE6Wbwr/jmVSna8WBdaxi/fq21Rv7t1O04+IrNnYBH/EutG3ku+Ti3FeK6N1c29efKjMTEyaG sGgwhAK6kp4GFD+rm8qB53FEUpRBbzdhJH0bhlg14kABiLcNQ0T47HU9EEOSToZrLktqaGyw2qP8 9uT+qWQ7zU4J48QJoCpAExzUYnUQo+nUSaif3ydd6HJ+/UHYau5YAUbESFRGaahsF4zgJ7aRCeYh OTvqUqax0Yu/8MWb2eJxLgLtised7kRQcs+fAaZsUCQQFTVAo6fMbTQkmX0G2rLZxFHyK3G0V8Jo W3yorkbydP476QXlUhWVZqyF6FBF5SP1bB67BZ05DVo7KTMdlwnHapwOkJRO2Clwx30e4cXz6GRW GjBdDe3paLhd0DY0r7FBH53NxQwXGiYQzJ4WOFCg0phyZuRJOh4JxprsIzM265o+QP8qcOua61dm XAQMzekDBjUmJ22IbKT73dxbqdYdtrYivQC7xr2ShyR4/fy/AIUL0KN5qKQL+h76hzhFGw4ZHBAF gT+cWia88dc8GwFzW+mLFLGTiSHhQtJNxZqJb2xyB4bcfPPN4WC+TkIT04W07UAMiVOSFs7TI04d Q+h4qhNaToGw0TXXq0lZYwjpSiFTrqSUPtqZKpI+Jz1nPGBGr3kA64GoNmghTTTdvw1JyDOHew5j PE+4M5LB9+JemjRT5C96dMWGOP3E9kXheVGZ+j5RlCxBTsBCPhl+FDD8CAKkRoOTamiegwPJzClR 7zYMUf6M6tn1afJxgSEdoeERhnY1T/4k+VoCQ1hhEiKdK7a2AhWwU3w4/U5JelVAL9ADFwJqxIlb yK2TVF1OsGI0SdSMIeIWLAa4oIfiqY7KgTBmzyKddXzCuQIKbFwn+R9/zePz4jwXIbOPSUmZaSR3 2ymKjrQiBJW5PFuTLwjPqOShfLVYz+SOu3k+kMcJY1YZwqoTgNPfMr5yVgWgDwRoxidQu7LVBlcZ FnXJr8Z5rRe0Et/17qQJEJ4nJEUeQivqAdqosatLVvWiiNCQSaUob2F0+ThdMYpX6GmTkItPNke9 qSuvL8QsJXBBOh5NBrCinUBNvcbrCxhKigApZRYXIZlzibQzPUUKG2FK/i67S3fqupGZBXemG5ef kh/Npzu4eOW8+pOvQIaJqzv0aLS1Pjr6Y4FfvchBiUySq+oXnUJhJYcvXiFISZkYokA7esKpZOCg dI3XgRhiKidrTfJuXJNkzgj4QAwRVTWKPV0Y4rzscDxdW58tMdED69cYksRqTVUm2VBmbf5R0oXa 3pqmy/MaT7zF9UTb3UjCrVe4utiUtRMD/TrYAwXkhHXoW9AjpdU7mbixRg8drAkvhrTjJAoOEK1c 0USDmaRb/p96Gw5ns7gIgEIgpK7MgRhCnieG2O9j2ndiSOPT+bUbShA/1c2ci6GgNiQbWcLraTXK +tPycBqcktlEUM7r13pMKmrofH5iDIoLSScfVB3iCP0pDdzwSbu9Fufkz68UZo5xp59OBAV1Edeo lDtC0LMLvKYu6Xn9lltuSTuf+9znphZAM1ecUB6zwlaW6G/WnSFL5IDbYarIEddzNIwIzLzVHuI6 BItiGGEQFOVPECEHCE4TVF1py5/FTc9Y09Yqc8JHoyz5STNY3DzgC2JWA+e7pj/myAlfOB/r9QFt al6chpxyVj00mIGp2DBIZEB35JcBTbTTOAzwaSE6KGH2pXGm0qcEzCvWtDc60jxT6pQ5XXNIZ+yi /ab8kBGtPKdtaYBedEoL5V0YgSkLeQB/+g6sO4ZLZtGCSkVlponnycMaQzR1urMz/jqlFxTAELpv yadnQ525agqF6dc+GIJETL5BTjUxJSd+ll8zIDkQQ0RNHNh4ujBE38XV1hgiMIN6+kiEqkr6nj/R 1nDLr7mSUjypfk0zyXck0kqeItT4HMIS/uTpYMMrCwyZcjsnpCi1SdIUlTK7YFkD2gvC31a1j3lx 6lFHHegj6hYaok9yajZkQx80mRii8Yteo7MytSrPKRw9iyEgwiIB1scAg6xa/r8PhpSAsyVMZ1JM 5UfmgXZSikL1DrUT+5LYd7n1Bds8cM0n2p8J0DjNTgm6uIP+uiCFy7I5KQhH0Bmk/ImFWIKjJcQ0 J9MLBjQTVswTM4HYlndDd0rIKeGgcAUIBDizKycOSl4x1gE3RrdzxYlVJmaF53La7PZOTnPDVpZw pJKe5zkapj/GwahRl6sqMYWAJE1l1kGulYsCoIYyS9L8RNVRcgq0OI1EI6GOh0BJuUC+54gnP1U6 tWFyn2qhLdnQKipKydPHxicBCnlgnmtuU6/aiRnHZT32Ej4le7hWZwhk5FfOn6mWGftBNwqswWLg uVKgjeXOUmzQlUSVemIqhQPtzK/GLjje1VepiPzDaGsgFm4oOEs6j2SOcqY86C+7MsdwQsFzqSYu TK6dCXA5uTK1zZ0UkRzgWBHKr41uFjcmhtAa8+5aIhuzVzknXYD7hBjS2kNSrRLXjFuQAkkOwq4x JPXmClacRgzRHlGfNYak7xFCso0a5AffYYgSUIM/B1drRPMMhOXhlBNjExzTA2iBRQ8cqdq29m0Y kgZgBwHIJX7QuBS+I2byMJzwBP2nq1SeJjP/TGOSnswwvwOwlEDFWApis1gYUM2CIYaXE/lL58ob sJq7R2FIHNNUBCu8BSUMnzBlHwwxn4AR0ExEpIM61MPWXFZKpeVJqeNYeRCxLhTrRS5limOdadw4 hFOyDcg0unYCgUgnESkjiTWKVxkIU/MQtWl0EYhQlvpKCFmRWO35E3Jpau6iLHUpKrjyEwLkZqII sbZFaCKXnJuc+pp73JT8ZP0EeUqrSG1KYKKyQK+NtKIljEyKw3qBFzfFeSdOLlHv3DswDa3W6hoj vfuafr0xpQttqS5iaipqM8Ms4qyxtCXQeWU9faP8gnJrxLuFw6QNubRnznZ7kYq6zByjBr1CB611 Eaqa5BRL1aVMSKW01FVPk5kgLajUMvMQvidbpxTz7mIpnFq0s+afRHFMUYCrtN4VxR3RmFCsHawe pQ0iZwxPZV7fSwcPjY7gaS4TBLC+rPdi7pPau+Xq9P7aoWrbkPa0Cm3TYDnRkLOVxPLXn2TJr547 rePXxdiam4sIdbjzJ0xQPmfaXqruIuxzMSQlm5A11KFNyrel2WTuyWEIxAiSFEPC/XAz3w5LLeq1 IWBiCCVKYpmrtWv3HcENPzo1VkaQWAZvcsfENI5gn14j3VwbR9GaJ3/uxhDt6fAy+VU9r+JYMYSO z7i4cmrsiyElSwukF7Pver0NQ6qDulYXCoVbb37VC207dQyps0KYc83oLEm2/mNiiMgrCZ8YQlog 6gJDkFHv8uBXsRZrOvexQSXFSTycHqdE4D1N52bSSQKB97Nl2yIo6S0WEsSCptf5y1N0UEdFyGSU WUxPCpPsvu1rF6nRUDJ5mNtOCoTxWuvdrKvPr9k8nOeYqBRr/Rqvs2sLyubslUixPiGWX9NUW6rs yMh+nKQ7ucR4a55e0ChFVZ0AzSD2Nn53we+C8nikBKOrqlBq6ekOqs5PdVP0SAqQOrDqNSgUy6jo ZKtnQr8obTo9GEo2pvnp2Cg/6VGdm1o7oCCuoAtzSojYrGvXZo6scHG4TNXV1WaX0UkRzG8sBIXV m1qMLwm2lk/x7sisgNJ4SRqpZHEOcs5ZmVxQ5qR23UrZ8ieTSVVnr9cUOAkcOYlXpnBqw6RMnieG KL+v0EpkXMcIZwoZCN1CHPSZY2tcYKjMynPjYIjqtE08D5I4abexxlRBN1E4fE8JHZga1p80htDZ lFwMsS3cknmyIWViiB6JZNS1nQRc8GvtlNTgpXcpKveJPHQHiaZMai0BE4fQAMpeUdyBIRoGSdAN CtURORBDZvmza5BkYoiqOe4QCYsXTskODOFjNf5UOkynhFvjxJ3ThSFaKA7EKUEZMjzjJZwSGOI+ D0/jjtQpL7loHzUkKtOR9WdsRBowJ0BPQvFP+MppcErwj+o2bI5YIhl62DzldwFljn5QpCaHaPYV iiE/PVEvaiIWZViP5qEDWAkw4S61IZ10b3Fn0mTAbOe92ndjhtj3L8wOZtQSIoTluYuF5C56lpKd X1IlSWmiKQBl7sTRL4ZtKqrnhuhTQqmBVuiT6nLpTu2fcRIqgS0tUWbNGKCpuHsdKPS5ZUpkBhRV Rzt/qhFt/Qr3vT6VCsBJX49dpKdk/a1YdzXGoj2KUhGD1Gd9V4tKe+ljnJuIB0CJKUp1oiBkkini xabk3MkbYiI4M7AgIHFNojaDcoAlnoePzlg0Po7bmrs9XJzISTFVuGjNvGYztKfh67ZtG5SnQJxa lHnm/qTgKt0HQ7TEW5OqulZUTcfrgtQp8eDdU8SQtEH5ZJIMiHixxOu7aTtfMNmGIXoxvzq7G0O2 7eYjYyR/+gG6T5LzvEDRriQ4UKdodO78mGIIbZpjaPoCSWjWfCZ7JgvyUD42ykva6/BBD5Ksrglu DVe0zbSMUFVzKb6qa4Nn1HNdzjYMmfq1DUOYGBEX7bHPztfCuZUwRLx8IptoE+yaHtJuDCkXUqYD 47uGEssmGdvsqTVrDDFk8qLpG+2p4TjtsHAanBIQRuywQUruOEox1uMenZE5V8PaFSY/GacSJvnr BsGUgkKLSspao+JeNH/a0xhXHqTXqEzXJGWG+oDSKyaSnL9p+SqnJCm5Z2sWjyR3DlBMS/60W0cg 3fdxdNNXchi2uROnJxYwSMjoFU3KnbFkzDrnWnXVL4IIkrgjqGQ8l0QXXEg64FiD6aTnmryctsk4 foAU+IVTUAw3xZaqEgVx5c+xizwaNg0zOmj/BEQSVQ1sw6QrASk0u06n52AHzHJqpyq4uSakpOiX 6AvVJTlEfdqkpOeqFOUnZ1qAITxyko27rYAARS2c2rVUa7/uJIMO6nuJhrkcX3P25BPH3eeltHX6 Ittp/FONojiNKmHQgRiiam95aNwizzPaqhed+slz+s5rQZaTxhAlkxNSMSNeaw2aKT4psA1DMM55 Fa7dGLJtN1/38a01naCS/wUFpglf+1Wd4K7HA0BwYeogA6nXRa0+oz/FdKeDyoEeEhlmeehCLjnb hXVp8sAcPdKY/Al5kgg9YK+LZZm92IYhU7+2YQhrKFIukkHTDXStdWuP0pc5FCwy5y1c2AdD4oik RzZeKJlssDvVpiJDCbsbQ9pZ8dozjQ+nwSnBSMzWyQbHymwUmceFETIv6uT8+BYaTaklWBWy1jXz 1PdXbzLzgmd7JnC3eXmwjRO4EIh5GgojYUSrTEdm9cuNlC0/8YXXtQilxu2IfHSBbV4R8J9fi7V4 iuCCAF6z9RD627BkfmXY0IfZI76d8e1b+kXEzewS3IbyOvoxHsKaBipLGfyaAj2hmTxgUEsGNLCG 8U4eCu+qM65kcOMCT7lQFZRUElqCzFPJtXMBK6UGy+StRp6SOHd7oW3qEqQp9bRfUTOYaQHdeq5X +T5zr8yk4Gmecdz5tngdITGvJ67WXk9pVwKytKfo3D7O/E4Wnj8R2smFMj0PdPPsXFpSISlHZvvb pLB4HX/VTggw9Z20KMeF/qaD/TTJMjHEoAI3Tw5D6Jp68WWeUmOK0GAm9XaNGgzx7kSSSAurVgxx JIF1V7sxxKED9HExPVqZXGOIvmuPWrRqG4Yw55oN86uPeZaOGnJKVO+0HetoGVhQNUCAJ41T+okT U47nraLHbk3JKxNJKhvoP8ucsjR1jYRo+Vweq4NOKJ4YojuQZGJIERIkFsmVz0LNk4hRAHdM5OUB r/MQN+JADNFyeocy/NSpcfKgTBqfirIg4SwAwmlwSjSaXtV4F92m5jMDFaPGTupwpJDp204C0W0A Osc9k0bKYVDFCSZUNdBakV1AXgHIeXkTqqylp5xALQzLnWvCF86CuC5NX++zF6wLNKR5pnXy7ZKU YFaYbeiakqTrhRZWlNvyOhPtPhUlZ9Onnjgi0jMBBQuonFgONRabwU0tqeXTVMLa9uAI3tmFzwnD kUUvChOTEbCMOumdWmquaA7K66PnMlHXvJsX6+WUlQu+k9sCYt5Nm4Wyc3GRQUDuBvGta8L6lKI8 0+3WZYTkDoCsfTFNI76lF4GPPHBSIxUskO6QTIzrveKBnqXMoj1tCalLG87DSIn4DexbYEglHPWI gf5y2vC3gEMf++c0G57hzwyVTydyYggZ45pwVg6LIZhFI9an1FinAlvmGrXJ6IkkgvwTQ5wWnVNW UWYHhoiqTkeBYHT4UfmZGEKSOXBQcbbNwGZiyFxVk9ZWH9UrJ97lqnZ7NrFVHAvxaZ9C4IPaFQJh WqDecUrayKJBMWGtKWqZdJi2eduQIBVN8Fm0nEThOEuUlAWGoD8kmTo7Y656NCOsAGpOOXUYEwqI f6Oz07MsUF1jiBonhhS4Sj15aEHqDUMfY07Jw5de8bKXv/wX/81PFgRNKxC4SYKZkvSOe0hq/U3k SCFMLK0jnUrDDCBSE8UaUbCFESJDnb8v3Mg2HaaqZcGO4KrX2XlWA1BX37/wa9LTSAtjp6jNZ/YG g/OFxuQkQJySTv4lhQgy9ml/2zPhMvnz0xxRGQ/Jkweqm0KUVl+tpVEMRtdQjLfuAgcFhTxMVVdF Wzh5kdLqQACRAwkCAkDJwlVflICkBZ0Fhb076aCDFcL21wMJmYXU2QWIoq86nhS/IiYxq2GDHUns 4r7mF2Vh0uYoGSIoDYj4Vucc7+pLjaL8SYQadRaT3rbRIExxcc7SsN/7tV/9mte85v77jkewywvM PVcX1T7ehsuuDIb8u3/143qRxq8x5EARKobg5sQQz3g9+ygSSTxQeH2RWOxWL1OkzXPpqwxTsyo5 LXZiyPxizqljiJn+fI18TwzhanCVtBmGkJxO0LTlxJ7U4cgaQ/JT0o3XFxiS16VUgPGirCSuOzDE rzswBP0hwBw8SJ8oBD1w0K9dkL4QrTWSTAmZ9oXue52QuGBIe1pMkBO6Tgxh3dKeBr/ptTUoCldv z/9dYAibYm2ieDxSTwxBEByZrpjMlfMDMeT9d348GvpzP/kTj+jsGQCO0xApwZIHLrr0K17xip99 3Y+2Y1oLjnWV8ZspUQOSlHQjJArTcQlGhog9mRHbkodT0pnLpGPYNqdE+jTwVItydsyqhSlq7oWZ wCRekqBr7lwTYXlXyklFxhDV5MVzSmAqCFDabD9OV9QDWeUkT2M/rUX4DmgKz8wAoHGJ/s5wFFXU 0zIlz5SBMuchLy7iDXhUhZ9xApxSGtpSA8/+lDKdqnYkD0UrhcyfFiX4Ey8mEOgOp3NCidLmfRZO WoCdqpkc8ZJcAkv5qWOd/CrRmvaO//LclSWL/HDcaFhPzSXjVw7cS72iI0a9GkzGbDKfbe7ODmqC KV4pSjIb+MKJSTsjzHd+9IPp1H33Ht/43WIPpPmaC2coRQePt+GyK4MhcUqKAyqdiLEQ3eScGJLO 1iZ5q0iSZ4uXK1QhTl3ApsOEKUXT/CD7lPA1huALZ2gayIkh2SScWnwx59QxxLF4Ym/7YAhTxxmC BjAEltY0liYwZDolawxpT/NWnoshdIRiEldaYMP85O82DNHaovoOOSySrPOUa7XuzbNjsLQoZ5tU KJxkpjQeSTGkMeMkzngnp2RiSBGYN9P8Spjxtk6opYUTQ+zu5HB3ILTGEO5IMUTjp7XahiFxSlj5 R3T2DODCIZyS6V1iv0v6H/+Tf+g1r/mBB+89PpVTuOSlAo5kzvM0aZhE5rZBD5ZjCQ8RuFAebADx UiINyN0WqmKCwoQ2xoz7zJSG5WxVnpWTex0LMmeO0EJXfzqNgBlI5pQgJ5MALBQicW0MUCbebsoR qp3f7EBzb6VqpbHN5cI01TITOH6xP6XPyIQypyszYyFK4Aiu9zQhMi4LwE7a4p2qkXH+2u7MRpbO wGheDMA+1+T1lISZjtcaJoZBAk216IuVRoxHN+UmPc8Um2DkXW6oNpNqi2Q5Fmm5/LmjYVyQlOz0 Gm3QOwcrGbPiOMXxlmVr5Fx+DTASalBXLSl2nmvysXvuzyjn//7XryPwkxE1FRWPfYh8innghr5r Egx5+P5HYifyoColzQPPo7Vz8ZNzgSFT/r0oVmFDr0k0lOzxifRCaSrSNrUXVcgkAtIahs1bjH1Y zyx5sZyq2i4wxLdhG/Y/CQzRBsYehvhqzzweUEuI3AS0hWteMdBNjfdWnYykdEBYPk4MwdPplsGQ iS3TjsAQVzm+aMkUA+0vrGknoNuBIbi2P5IQs+nKTAwhG/LsgyG0mLzBEHqKDhxZV+zdlBBtPhBD RKeUPDGk9nqBITBBfKgih+bthS5rG5Lab3jnXffCkHL8FEHgwNcP4ZSU+rS9xUn/L//Ct333d/9v D913fDKlA/T0FtZHpsU8piDSeT5jlT+ZO85GaHzKs3SqSwjAMZZYSAtWJnBXEAslUtzbnTSgddVB EUkTO5mAYo4QAOVuzVou6+p9Vcc9jVlMHJoVXu/2ZvZ819E6R4pNgLoAVh/TmNxJaiFjQcN2k1w2 IkLmijjS8RT0rJ0PRS14VxnA5fx5IO9I8PpdaiN9dgGdsQZH/DklcEozqF2klL95tz/NkQoFFoQ3 c98RZHlNokINTSJjKRkQsFIMpJENs+dbKpFPAw758yAiAhQQnHj0XBnpeRfcA3R7KPQR18g/2SBj 08FqLeTEW5ty7rk/o5w3/MSPpVUH8hcXKgkLkp72P9WFs3oHQx6455E2lON5MJqHFRMf0rU6JVP+ F6P5lECW0ATfYYi3MNTXbapT/dVQB4Om61/BIMnkH9YnGwnvSpQdGGLQ5aC2jokPhSGWsmITDHGU FhPIFSCrc+cdDJmOAmpMN4WrQYpaBZms/B+IIYS/kjPhSOIsDYbkPi09avfFKrWHRTpJyL10XmOI V2ar1uihbfChblxegQATQ+g7fdwHQ+g++elUV1PIj9VsiYUnGyujzdswRF8qY8UQRFDjxBCc4sIm DwDJRepMQE8M0U6uf5ySYMgv/PS/rn0/7bCQAg/hlGyt/oprotZ/8o/8/sxYP/Cp4xvtFgLXUCqS EYtK2PS+p5zVFDUnQfEu4hqJUiHMVjXpJFJrCJ6er34xSGQRnDEMWk4QMQ8yJn8KUaM5P7t1sDaj MWiVe35tpyK4abaJKocT1+wlT+Ejv2aeuMiooo5UUqzJggJBlbCAgkpNB+VGUcqZodqGbXAnf3YT cvk41RjF0ATd8KX8yrPGo9Xk9Rpf2IA2tc9UfdtVp6qysYabWa/WMhXayaGctcz9BTMKwjlAN5Sf tTOQ4iumfgAEquLRlPDKEoltBzlnziMxLuG2qmvSHHb3C1OVItBD2r3FkBAGByh983/yhxuNKH7l Qe1n82JsCFi6k/s6UjLbMyOpxpQ4Tgfn9vK1jE0pnWWSBCW4cxAJLQ5Oo5VnglrOqkv7mSjMamK7 yVXdhiFpYeNq2zAEeiTnaceQKZ8T8aZiwhBuTVe/FYXQCh3ylhaW1Bi9oDz/oxhCEhbxUZRcYAid QmccbEoxmQpM/dLHmaI91a+FXrdSrMy9cf28FVQPoa685OEcz/3B+6584Qtf+NH33VruWGxw6+0f XaTfdP2Tkv+BCzffrA1KNL/0K6+5rno9YW1KIFyaGOJ0Xfq7G0M4InNakxWDgSxRd3LRAhzJM+o5 6wiGPLDJfkau0+GUXHnt73rVq/7vH//htP6eu48fllVB0erqap4bJC/d/XqguapATJMDPkos5GvJ dVDySr8nuSjfIqAZBK5GMVr5UwCfAdAMgGLMFLELOwXtzfnpZjLkeY4z5oqTLJLNu4SA0tZoKS0l VOGZpeTvaCYpYCItz927zBisLLyiRi39hjWfPrW26xIWgMITh8IpmfQ3j5Inj0qZyWKEwhGoUbu4 TX6h9loAJnzMZ7xW/vpFtcuvzV1g6CfhOv1aGGN/IprySchU+HK5tVP1sr5N1S+VMkgKRyJ/IrLX uT7YlD8hggbnzzpPBEyT5M9DDziXOLWmfQzfU8Wf/a++tdEIjUHPtdk4I3gzCiUekaJOpa8jJbMN pFHv5lH98ATRDhQkFclT2VByUaVyO2lukDrrioaiP++E9uVduqOiObxJSv4UzZ0DmzWGpMyOibdh CPQwPjm9GDLlcCJe1YHrcEIM4bhEsyq9MA1SzSsFLuIi9AX15pCAtC/ks/rbmBkOyobshSD1kh8y MC/ZaAGNqDrnmTmYGEIekj+J//anXveyl73sXR+94Od//udvfspmwgWDvuIrviK0etcH716k3/fJ O5P/gx+9K4Dw5je/ufml3/vg8WmEhRjPvTbao7MwBGLvgyEheHKisPyN1kwMoUqlpz/Juft//uf/ dDDkU5vTDM7IdTqckmNr5q3I1Vvavg3m6omXNJ1LO1AsyBN8n0oCAlzmDnhzJIyIN0iVxDkyZr+x R5CTiQLuIIba29bF0hhFJQqSX51QIg/Q6Sy1UcKitVWe5kz+QgzppPkZ7xoM5R7lPLA0oVpkmRKM AnOKATU4NzWxeaXj6TxPRxumdMaxFJ6QUfQ80AYAJqzEr+nQAI4Zn/ArblIwKQrxQJYmdKp6XmQA p6pULTadStXVXhVV8dTIlZw5gWm9hEoCXPAWWSop2l/gpYrZXziinXMKbz2dV7oVl7Uf79ylqJ1m abC7PjISArPf8qf+SEY5D23E8zh3vI7C7iVauX8mHhDtuJEYGLI2G+va1xjSvjfz1H2dSnUHyiTq TbPkT5KQcvIcbY14kBAx0fBrgSGkXbwKJZW5G0My85vMfGVvpd5TxJBEYQuVaWRLI2O8gW0Ykknk yjOjhRpWGDR6VzwhXWupE5nTo3mtj0vAGnecmvgJDGki52A3hignF+E/IYboIFvQ+w4MYZjtQ3n9 j/2LnHF314MP59Sy/+V//O9D2C/74i/PQb0333xT0l/yFa/8oR/6we/6G/9t0n/ztls35T/8UOYT vvKrvz7p11507x3vfe/f+d7vy69//s/++TT4C77gC8y7FUNIdVrFd5deWlU+iyQz/o3mh8UQ5Vdf sD4q0OFxfn0sREqOrZm3IteFgtvAhcGYwVjPoXjenb6qnNSVh5jnepfTzKu3C6+K1KRTzIPb0fMn Uo6xC+3VYCxhkqmfMie48FtNG4mC2AujPQEgtn/hlHB3XHIK0k6FNL2XEFmdEhGL3aWJ+iiqURa1 5yJMuTrK8dk/1Oh9UgwcLzhIvQlrO3Lgg/1HuIa2C16n3rVTopuaWhxMil5o5yQXGlI5MoMvAEu9 gKyuWFFPs2vG5C+XPdNMrgOYAEa6ryW9NKBSqmTvMgCLkWiqWMPHmrAzD65xLNy1QX/RgUtqjIhc dHA6JX/uL/5nGeU8eO+GKTYfcm50AcXax92MPsVfH1XLwBCU332hfCG7mckVytPZmpkFhixUD91I S575c17xnPQ8T9e8s/4LTSer1cSWuQ1DOCViaR3enFDrd2MIqSDGVrBhMUctfM/zRKSJIZGHFB4U WmAIsthYINoKJ0kXKk2pE5lbWwE4v+3CU4JNi3Oxi5VSg6IdGKLvcCxv7cYQQ2JiT1pQaRuGaN4H P/bJWL2f+dH/X5YB3f3QBTmY+/f9nlemxmuveuLzn//87/zO/zHpL/7yV7z2tT/86ld8WdJ/8T/8 +40Je3Az1PyS3/21Sb//g+9MdOTJN92cX//sn/mz6eZ3fdd3xaPFnYmZqa7e2BS2Wq5qbhGg5D0s hqB2MTAlp4TU7mMX/hRtPe8iJXOU84IXvCDN/c3f/M2C4KPGQMfIs4Y50jb3a4ASFwWol1fI4JpY 81GDxFPJW0YweeBZ1+hizHRiCL3FO4SSN0p8tZ9TwkzyUpNtukT503kDBIiTIR4zTTLRqQAVLOYH r60PmCtRvDLXo8xPz0d2k2GOrdejH5Bk3LbtigLwP5JT+WYN4QtvYB01maVNz12vKTaO4FHnMicp +gwxqZMVG0h0YLSpv9ZdgBEHdpAbkZ/YOa1qfjWqy+VZa3OFCPLPwmuu9C53vWZO2l/2jLimHFEc 15So1JVmTB+UEErhLhj1Wg+kIyDDNenA7FUNUTV/4unx61hMIstdtfZAnZ1E2y47p/oLraFZD1x8 6Td/y7f8g7/3d9vHfUon8+RtclnJpVIphr+WouPyxBBOLTRA1azrSp7pUMKQcjO/5nkHhhCqLp4t ehAtZvXkMIQ8cE9dJ4ch1LADsKJT1eHUMSRFTbd4N2cnT6dsdxDCcCzQQ5k0miPCBKwBZ41O0wBP Zc9zYXCShcx8+BN3LyIlL/3c56fGuz/10Nve9rYP3/YLr371q5/xkq9JROTST22GE+j5/t/6D01/ zo2bzwiE+0UA/SWBc7Jvul96uhtDnJJFNoL/9r0XQ+p2k3MyvGDKGkPm8nxnksGQM3Gd5PTNRIEv /uIvTovf+MY3Tlzos0avYY4zuCB3NSG/1pDgKI97ilTjK6Es+MaMOAfMQF6xn9sEDePnIvpy1oEQ 4El1c7MM0JEn3mJhhdBQAG5sfkpdTh2YawimYhjv6mbnofNMf1LLAhTmepR5tLD2AFalrUc/ejph ay1A/F/fSjAGchBTg3VGG7vjXi1Wr6vYGpZfcflAjECchbQoMFVP9JklV6gYZiWsL3AjcuDZXX7v IiDvYTYGJMk/l+zJ1nFqyrF5TwrEVAWnRO3TAZoSleEU+9S7gHkO00uKg+GdP5ErTSX/rUIXUK9k z3PeFWzvJN0jxDkWk/i3P/4vUaCU3/Z8IGFPS2Ibv4nZXHRJ/N+LH1x+1G13Rf0qVrJNB8tbpRJZ Kq/LqaRPDPGWFA6KreB1l4shIWyuODf5dTeGtEwysHBKtKpTwIfCECWfOoaQeUgyhz2T8qeCIR1y pLO7y1EjnnbET0hobn4l/+BoKqx3oU0uwsyl2IYh5KFyQoMmklA6lmhiBUz46N33LSIlj7/4mC+7 oeQFv/IzP/IN3/ANz/2yr0tE5Ef/yQ+0Dc+6/rKmP+uG61J7TuOtVLziFa9IXWZwJoZM6dWYE2JI SgiGJGfuAfkFhqRerk+yQZ7JbpRcYAhaMZEPXXJ5MWTx4mn58xBOCXU19sJRInLfBRdllPPwg5ut kt/3j773gjQ+pT58wUX3PBJCLGvpM6IkseGyvDvDp/Koi2eKcAQCk+pXJo/YCeeAC8LtcKKJ9Aqu XtQ/5cqY93WwlVo4KP2o1SL/lHUEmdZFjWBLTideCJlGUNL4OV/L5LSRVCV361RcJoxwQcg3J6OU Fzgy77Z1zXbO00IpNqPFEXEOoBFYVy0cCCXaWQgoCqy/XkSZccrzlAStRW1lzlFpu1MKkITZTU7h vNZ51nrCYTU+IJB43TFWasERGZiNRbg46V1XlOeUxrPpuJlTouNZomi5fp7zhdhjgZCNtfvUpzbL AJ1YYCXQr/3ar+WVHIiUFLPyHZ1rKkkjIdzlPIN7+sLxReeHLrsq+S646KPRxz/+h7+l1PtH3/cP 89xpoAWJ1vxd0/DUU7RQOQ9fdsWBGHLBIydsPapCzp8LhrjwyDNucgonYkwHET17skjlUMP8abd/ Bx6klI3cjSH4khLWGEICJz6sFVmNYskGPLsxJGXy+0spzxNJDoshBGYiyT4YYlQt+hIkQX+ajqrU 6kCpm3ahbEWBckQJ84IhaJh01eWZdScJZIOTNFHCK+v0yRF1cfSzWCQFvvfO+7Oz5hdf/2OLNSXW jrz2H/2TVPfSr/x/JVLy/Fs2X5J3WgxZfdGX/q6kf83LviA7br7kK14Rtl5+7XWZu/mDv/9r0hHf r2nEboEhkYo01RlIOZLihBgyp286pEl7SCb64EtRJb+Gy+i2A0O+73//3gUXTtefh3BKiMhCmDYc veJxwdcY8ZDvj3zrN1VRX/s9PxiKhLgQvy2uoUURalPSGG2DWkRpuAnhCGjho6TMrz3wig4zPJQh +ZkQWzfnCDXKkxRxAtqinJtvvjl/Am4RBS6t/DPmoc2pq3F4Ux7Cv4gGgDhPyZYrjE9Kl6AyS81P KKf6OagNVHVx3A458FWd6urGoI2vY8wzM9CQygn1ezGU39MpwRFC30BrhV4v5GnhbVtS8BQ0TC+q kqCbJ+eUrIOfsJsscRMnlCN7rmTALyWQ4cSu8hPzIFt+VVrjIuJYAY48PP3pT8ev+CJ2bH36DIl7 NtD23s3R8rfeemtKM7IRHdGk1E5CqgsMqgzM7fyVKzk17uErrsnOuJufdVVe/Eff8w8fGanfc3xr VUpbO3Zl0w7pOvWfwCsaPnTZFQdiyA/8rX9wYEXUjVMypWvKXjGkTkmN4lSKTe3HQNkEXIdJ4Ujj KMUQEZTrr78+r9j2OTFhYggNNaHM/V1gSEqAEhqzjq2mJUnvovUTYggkmSoPeCeSHBZDEH8iyW4M gR4kCnNhCJNPg2jxtuEEtk6e+nOmrEf209FMFVSb15sHkqD2WU5R7sD0Sck6u+Fa5gTSgOuf+fzs rPnMm564WFNi7cgVF10WcYrzkUjJF33u89IeJ3dzCp/1gi9I+sWf/EDWlHzm53xeROVrvv4PJkzy 9V/zKlJhsHEghiBv5DC1fOQjHz0hhugaapMlaM/500e4IerGCnjLwzYMeeDuR6YOTx0NZgmHc0rK WkWELmuzl3S9/aY/8cc3AnFsvfGnjh0fRz2QgMJzGrDceAX5/EqlXdK5CAViOfPWFHTK3PIrlKCB UZ/fr4nZSH7KM8cE73znO5PTTK2dFGajcWsek7xmycw51c8ky1z3rrR+ywAMtZa5IsTEkPwOWZpx lCSmZDA055u76Svizt7bpKfNBBFk5J6m5lcmNinuYMivhdGkT0OutMlT7Zz3CnoSJ6xM0BFG5kTi qXvHxEy1uioPrb2MSLbW3viHfuVKSl2fkqJlTteHC0tESaMJQeiPCCpSi8/N5xMEEcJgTe433XRT MuNvlui3d7/xG7+R56yPy7s5tzevp4rkRNXQOQ8iJXNBIrrVWa+0aIz7BZdf2agD7Zvfu1E+zX3U W0OI0eR4aWvhPk0pa/TgEJSeeZgYkgPyW7N35adrpKuDlvwZeiabCCiEgTwTQwg5CVSvvjMJlcCk cEdgC0ngmIa/eY7HSY8WGGJChFbuwBBVt3cTPTRMe0gCw6/MqV9kbKKHX08FQ3y5mjFTHfTwTJuo wBpDpMMQraXXpFpn1zIGQ5QP22cfcVniYTGkLiYmbhTlGJKQB3gyr20Y8vf+3v+R/TVPfeomSv2h 973rJS95yScuuDyq/Xte/pXpbIYWSksLb37eCw9cU/IH/9R/lQx23OjOL/3Sf0iZf+bPfJtep4Q1 hrAdqIeSE0MW51oR7NwNjK3Vk7INQ2jT8ejIpZcvMCQWvGMA3Fzz7jQBw2EOT1t7uFORNIh66/wF lx3bMnNsvfGDDzzyGYg5XvEWd4SJRTLowIkxKcDbdQGXnt9aJoGe5OdpLsQXHbGTafH9mjgoeeuG G27Ir4uFpclp9ANcFuqxgwcz51wL4lTKaWYUYuzOUk71mLOwa7WZNAk1Gr9RJoeDeSNqWoVNwon5 KRcnLz8dCwYe/25w6QxZas6hT661U4Jr28gy4WZyx1tpUl+sm9J0BkZ/QQluzrek6OOEbHnacUao MYNJQw1gxhSFX6ldbDzPOMUwVG6TTorilOTFyFIaaSyCuaZj0Nki5UhUchqXpPC0Kq5J7kDEVinO JZLSKa6PELr09gugbJj7uKsadaB983s38nsXnc9VpORAUVmq2MCQu+96ZGTWd0sEcVAYRTJnKAW2 kBwXDHHM/3RK4A8ngMTOcTZ+kV7H1cOTZz3rWXleYwgTAj22Ycj8FpK2TSJ47sFr+dWRBOv1HyRz jRKngiH6O+OXJseBFUyAGGsM8e5xW3BMgEGHXTnk0H1e0KDivfh1cmQSah8M6fCmSGIIVHwoeuzG kFtueXb217zkJV+QF//rv/jnsiDvvsuuzuji61791ekj1D3uLj/1pgPXlHzG878kOe24Qcnv/d7v S5m33/7uVG2QvMYQuCGSusaQcqEYMo9SRKvdGFJ6bh6ufPwCQ+6954EQn0sqFrvG/wWzTvrPQ0dK 1DSFyVBSuue1Us3xmV9nlwqRSefvC5sTNTDBADgc2lVPPLRmdKXnFYYkL6Yc2NS3WCNqhm1qNHOc aAQ3JYU841nPyLsf+8hmEmSexBqxSHURu1lp3qWE+tI5uQUpNJssGm95pUf89ld5hPsOJOmO9E7N JE9bBVzSAM4c+oNmcKbAPksvlBgSCS3mWnBwLX/oMC+yQV2NgTBr9m5CEheTwZhRkwpGC+dkKHDG OeTkHChtSh2pIEWq0DYO6xzHA1xwHI7kJ4Y88JGUOCJ50cqkeQZD8os8JT0037jmxy4jbDwKluXu +8DckR6DlnRDOghuBKz9k7btdR48c+WZom36uNbBNQfPTgozM53mKRK6QCnWzpMWzqiP/po6aTlk oKgCQzgoqNop2r5CZshSv2miMWo8EENiSPJr+HtCDIklC3NFHyeSTG11vrOOJBumFx+0bTr6Zw5D tEHbogsgIo2pI1JRIavwgTTCkFxkshiyz6JXXUYEVeyDIaCMLrMdMEQ52CplIskaQ8hMXk/jOakT Q0hCKMALTE5Di+RMA7adxRIdT+0mX3TNVobP+IzPyIsZJKcE9WreNgzRO1FwGGIlSp4XGFJ8OxBD StiFHklHbfeZU8p57ZTMueH6xQtE06U1mBZW8pN3myevmAGVgvdzXAvcU3teBBMmF8iczLlMzFcE M6KqkNWrSAammtofX9R22abMZz1jMwaaJ7Gm8Ogeb3FuyqWrUujAOpRqcgTOVt8ojzZMMAWXbfni px3pDXumigY28ty9GHkXfAD6wkeVUNvkAR+Em1MyZ4gXjO6fa+egslEWL2InFKP96ggVMXNN53LG WsrolDDjHCjGAc29PVIF4502cEFydZ41v84dN8oxlWOliJF3ZGm6KWCiFBDMb/Qu5Rs3+7y4eXoR FN8HnjtlULvTfOURBk0q4SCSgloGwLVNHzVyAs02Pp7pdO3c1hIMitTlPmk7W7Xo+1SrYkgd3PxK rlgFmsKtmSgBi8mnnHCZzGzDEB9Z7OqxzbvbMYQvskCSGTGdEyWQYaIHaYFU5PPMYQhqd4KGz5Ea yd50LyAGek6N41QVT2D1CUWrQxFFTXnGdBwsBXAWj4iBB63l4lOTKW+QZGJIMuSy9wossymzR6Qx 7oWYaLLZh2Xd2LZ9TIhjqbvVZhrDTeGnzjj6NgwRQ83OnWJIUCXP9J1xKYaUznrtXsr016lHOMuy l2ils1rOHHpsjZTMRq87MOVpjinbbkrebDOP9ALBgQRayyvhq7ktZQkiOBYIFWVJzvzElWHM6tK2 kcTXyJijwPM1RskzX4e5SgncoKznSM4udSRSuXOJpkjxZKlWxxmTJnmmroUV7cyf4IZWTHhSptam Rr6RsBBUTYOJI4HOc6ogZNpADSgY8VqPUzlD0icf13zZJ4X8MPlaMs+nKWQULxBkCj18QUk1GrsY 70pXPuJ0DUFT0ETJoXB5yuRM421gZ8TDxTGaIT/b5vuNelNvXnT+jUiYemdcxJjmAx/4gPTSfx0R 2Ye26zwgFQHX+kjvCjSnhb8n104tybuVydkqwkBa2p09K5rYMl/ZjSFy9hCzYoh0a0r2wRDa6r4N Q+Zy9ckjz2sMIca8AeaQ3Lr2wRDuDpGYGDIVJG3miqWiLngshnCJFFKzdEIMUeN08bdxZ3KKmuM7 /CHVrgIgTSc2eaW2AL41Hd/Bo5JRbxuGHIge6j0hhuC49R9QjpXBcVP5+2NIHaYFhhjYmER23hWs 1utHnUu0h85M6zxRtwRMGfN58mWP4g+d5TQ4JbUTi8pn92aedVcZlW3hWcVWnloLUaPGxJHkmXNl p7kOUyyMd4m15zk6CVONzJI+TyUx+lQ1NZjb+SxBtRe8E09JEa6kkI0uFIO6MqYpgI+hrRuUEihP VbEPydZxZOM0Ihneio/PIyGyM1itPWBuQoY+VvcqjoeWrPFCJ93SC5xaj+DbklY93T68pqLos+10 EMThck0Im64nRxNP9X2Ot4CyEY8SKK3oyNqEMGORAd5hGqkvwLRzwEkRFzGmoQUMzHqNyNSdw1Ke XTmQp9qfe/LUnJxKXYdt28yvJWnqYjRGNvJroyNGbPs7x0pe92s3huAsN5TRynMeSC+MYlp2Ywht Ndm3A0NSprH4wsoeiCHyzJ1xk79zIeo2DIEA3eNzYL2cEk45LM1VDMECzoo4x54Yoqiyfht31rJR LCKxkYe1UyL+ofwFhlSv58AVru7GkDV6INeeGGLAs7Ay2ok7+2OIQQu+z9iqlY6c1y5/hpxJ2V9T UHhaZ8igKBZ5WmfPZzxSclxEHv9wTjK48O5H/NO1Sp8r8NoGfFO4mQ1GiwsCSvikoiasVHJyViSG f3OdijHE9DS3hRnzenhG3Ks8ZSeDOudfCQpfe/aoYdgmzjFQGtx0o7QDLx5JxZEzRLWsu/asdqI2 R1dtFRL5s32RAqfyFswqEKzFWspUS8RPor5PoedCHdgpkQbv6ju4Fw+TotjJWahaWqXBAEh/KbnB 34y6oTlqe1c3ydJ0aueIeT3iES1DfyHc0D/lJNAK3/Nr1xuVX+ebZm0Ts99+6ftgiDhoZC9CYuFz JXNiCKnG8fCaSnanT36aeo2Sc/fc2k2f1O4UahNn/okheTYTkRrnqrVte0y21TIxhL5X64Vgq1Pw gTDDjYkhEz1q6k4aQ8AXTPDMRnK51vK5xhCDVe4FTYcPdD+JjXMYnMD5iSHTIVOjxqwxxK96vT+G aFt28ezAkJOLiDxW9Pe48f6Gb/1DIf0PfvfmSCUCNz2m6TedPx1b2LnKh1Evj5gJMeLJWLZOSX5t TG+OyKni4msyNaLTVBtqzzndOX6yQoX2eosYNUS/AJcJWHPrL1FWwqxrtmRdi70bdSNSl2fmX13J 0JIxvSkKn71OinC0ohr1aS940Au3qWMFL3Ic51SU0rRt7XIJftL5bsjEQYm5e8sQirspUAGtUEZO o0mOQvIvnBLxrQkcIKkB3pQP6KHMtqiJaBnnwwSNdSE44mwbjdcqaH7klJwrVNkHQ8hYAu8RgLih kYREOMh2MaRSWpeUmTQkSM4OEqbmqt01Y3Uzj2fSCz0o5tzoC7HpBedpDtK8ovxtGLKuZWLIXO2U ktO1mvBiQkqYuLF4JucuA5uTwxBIpfaiVsGNWk0kWWMIQs0hjch3dT+/GlCBJoOKiSGoMSNVlhiv MaS4ndJYh30wxMoz0dNtGDLR41zpzpmr9zg4/m9v/dbQ4i+9+DUhnJH0VBjVPxahkyoe/9rFFVdG Mq57wrVJcc7HjTfemOewPzZmnjsi5G6sQ/S5KTMuso0ldYOSgXXMW70LtVl/YPOYGAZqgxspBLoK I7qToqjT9OuNGwCfZqtRoFVRpgnUOA0hXtdz8mtr3xYXmX1fx6jWkDodkf5KRRHZc+stvLYiJAIc YKUAlIf1GNSLAVZ4jbYV6QJ06hXbSEoKn/GzelSahyy9UmNSABPYYn5uv+P9kbE7P/RBsHLm9Pao 5LNAgSnb+2OIY7IYXeLNSdXgqd3whKGqoPKwk95Y7BpDDCEWGFI/oEiiWI4INYEhajRsgyfePSyG UAoYolIlUDQDg4khFHw6KH0xDzMqucYQjVws/F8o6cSQhbbmdcPs5smfoibS1xii/Zb288MKPjqb eyZ5k46YMCH4v4ifTcf0sBgy99ydBYE/T6o4vnjwf37jfxyC/vkXfm8I2oVUZKj3Ct950vR9mlFT tHHjL9qMJB5/xSZYZy94tg4mQ7Zj5WFu4rIbIq5JaMLk+GbmtomG2ZLaS2qQd8VU3NEwVdcb6Jg+ 6ZyDTUsf/R0Wo59kACt0IC0P3NSvz3NaO0+ZnBNPxusMsFFXV7SkWH3UQn0EnZq0HtPM/tbS52Hb aI9aTlkSBkcf/W05xSmQ3Y4ng1eSHx1aZgF9IRLJUJJqmzENYNIGMY9wIRlCpY59106Jdx3J7zRe kIG2XJC77j32xd2HH5lK20dKj/KcnxSYsk1t98EQVtkhWjAkQ5HcRelYQZ4uzTJ4MJhJOkVmJhfo ISU5u86DhsIQ+jXXeZD/5MkDq6kBnK1+Lx2SGM0fCkMM1UCZdXg1osz5AkNwOVUv2A0zBSS2YQi8 WmNIxwwLDFGmRG6Q50ZVeX5CoSXUbFjfFZtJgRApJaAeIOLc8CANVBbxM/bURvHDYgharSl2furL 6WrVxmqnLJGSv/ySf1iuIwQbsPZtT1f1Z64cijdbvk4hPU+47smNoOj+C77ghbk/46bPSIbf/I3f zLNgKWfFFZUzCAiJhGrpwDSQxBde8LWZZ2qc9nixrxRQDiSLT1XphfGNmc6eo5B0R0gRfXPhap9n vHJKTFSJJXBKok6eU6YmCRe78ifsy08sPdoWuKs8c3ypAXMSCjJS+PmuLkuULmen4ZI4I1UokDa0 jx0+JkX5wrBQeI6izNpya4ztAIpeo+p01KwI+dRDmwjtXR/fbOV91LchtnzRAx3Qf9LqdxrEnDkd P70lr/Fhlk8mi4qVTxLoZJRnPOMZ2F0Mefi+Rz4E6HRUOjW/hrPGEIa2/kS1HoZI79BxgSEORazg LbRvmlU64tgFrvn8Ms4+GAJJ1hgCxwyKuCaoBEO4XJq9xudF45MnSqfLaTAtngOVtQwAEBTQ3zWG zCkeJWghDOE14njvSZxnOs9BCzzZjSEzkjoxZE4DTRmbz6dXzs//0h4VKflzn/t/tcXTf3wswuia qQembBTmwo3LLILiuvuBzbauL3zxSzbW94GNcDtG2gFrx/Mc+xpOQrVGPBHKiB23o3ksySS+HpKT E0MN5uxJyqeo26gNm/JiMlAqkzuMqDtYSbYUPtemaJLpG46m8T09zBVk6TREclZVaGlzstwzdoKq Li1vSqGB81eXAmrkMliZl5x1XPTUvemtK+lzlr2AknRzyfYacErmwlvdAYhGMChvLGtOd34KwPz6 J+/ZcDZRkHbTg7uR2YwmrimzzrPo/tGf55ACu83A/JXcklIcJ+pzyTwM+YIXvKha4Hi99Re11hgC KyCJkf3EEOnas8YQ1jSN6V0MQ5le5H7REZqltPllnH0wBJrFQV9giIisdna6qhhSt6m6g+lTX6YY 2GDfkEYz0zsOh2s6KygAIdcYojGTUJBkOiUQFdLigrVE63dFmHZjyCKSWgxZuGXFkN3SeA7V5CxU ffzwllt/9Wde/epX/+btmxUP6L72YWfKWWjZWa5iPa6dIyeTO4+/5trIXwx2IysOzPnM539WZOi2 33hbnvNWhzhzzbxnlnjWNadL6MkijlJewCbvGvqbG5Z/riE37tEMiuqaYV6LLimhALL4B+WcrpUI yoyOnBxrJuhwEYx75jXjKORQr9VedM4raWcKKa3y6/zgYkAkr3RqBtnLHaOWxL3S9xn/0Hdju/WW 2v17PSVn9/h7/zKPcp4rCpw6B5UgmnLpsZVtawwR75zxOXCxxhATPbbvdszDiSl6TH2fphe8T/xh dOmmZ76L54kes0z4MKML3SpsdTn8MYbRqtOCIdqgtWsMmQ5KekHrFxiCGn7lGWgth5KLZjJrYsg6 ejoxZB56CUN2rwWZDsepS9c+erF2+PR90tPzTN+n5FlCPa3Fi9vK3OZ4bRgQOv7cT/6Tb/iGb3jv xw4+veB3gtc22TaJ65miiqm4RFY4Kx/46IciW0++5kn1vq1WIeLEtKpeywpTGoYtxMw4SieGOB+N lPBLCLSS5xryQszCuM7zDBr1TRvsFeJ0us/leFBm98qSfcRXnKCBU7iQF6X7s5KWB2CRq/DhWf7c 43OYgun+qTxbKQIBLSvW64xHyx2jFmPBGf+YtZ+KCz715XeC7uzD/cdunlPnoBKIsVUpawxxutKM z23DkOrLwimZUVjl02JxC7VPDJHSSEDyb5r36D1oa9ecNjH2M7pQPPEASfJAjzglp44h+jXPPZoY MjEcnhyIISnBcMh+mVAeLuV5rjabGLKOnk4MmV+Mn9KyzRjjYGNsKH9GFWRSRkXntVNyweOuvub6 63/5n/+fiZTc+r5NeH8bgc404c4oV0574QWaljzVAwrMNSUUABC4GzNd8OBmknUGfufpBQo35gAx YgYz5kHCOCVKLmwtel0QUUL0FkwojZJ4VubJxQy8DrYo+VxTYhKHLFU5k8clvTPBHLikcO88c0TE qOYSWjtfzNfOaZ11L5SjriOpPu2qcVTgnhSYGLIwGxHL+eXwiRvHt56OiIu4yxWXPnJm0hpDuBfi FjBEmfM5GZIo/rpedTHfnVHVliMxhUCqw2LINOeTgHQflraF1dw6H9swBDbuwBCx7fWaD/2a0VMI ORHjfMaQ4/S8/Opg8bOfdl0aH87m/sk73hlZyJnlJfIlV9/wwhe+8Ir7P/D2t7/9jg9/PCSd09DP fvaz+1bO20+XOZqGxAgC7RfPEhfp3m0Eq6VNjl94wROf/B1/7a+96rOfkkjJezbn1R5wQgkJng3d U+t+G2ebgKKbUuac7qL7BQLibsx0zeM3605m4HE6KEqIQjYQavwxFYNjMeMlFFX6vGYsRDsXY5ek TBOuwYeNGSzgFaAUVT102WnBIiKeZnNHCqlJ7HFkba3TDMWo5rbb7nzR7HZ83Ysjp+S3sWI+hrq2 zSmhcQs9mv0qeszEJ15zdf9cY4iYAb2DIY3I9i0oJCcdmZd355klExnynKur4ppzfwzZ5pTwNoqE /iyG+LPR0wWG5CeuUi7IBvEmhihtveajkJX8erFuYS3ueSh1x4d8lz7+d73qVT/+j76P75X7d/7V v/jX//rfjHvRDl791Ft+/ud//sarHnjZy172prfcFrie0/c+/eMtroxeo0Yy89sWz/k1P5GWmUdO 8zPbqHfh5dc+8X3ve9/Hb/+tl7zkJR/5xCMLIcllBfRAj+Y85MR52KRtyrZPU3mj4GDGXSpP+XUd g/HrnL0WjxHvndGR6Sd1Tvo0zv7u0/7Zl/k8zyQAdvu7R6dC8334cpTniAKniwJnWlbnkGB37Hat iRND7rt7cxryvERVDW9YihnBZfhP/ZqRkm1YscaN2VNIMqfC90eS2f4zzalTp9W6hK/6j77xh37o B6+96N473vveix73hMwJvvvXfjazIm99zzFuHpsnufPWtyJgPnj+kY98hBuRFOuZ/v0v/8oLXvCC //Tb/thrXvMDDxz/au2ynrkyZq5YmnERLsg6vnIALy675gkf+uTdt9x0/dVXXGyBD5cwD5meTxFd jXgmSPY7oUw0PLme4gV27LhkWNwvuPiS/ssi0Cyt7z0PiTQceDlATKUn1+aFGu/T/gO7tujOodpz KjQ/9V4flXBEgf0pcLp0bVuNU48WinYgbkwkWWBIcGNeACRrMrLRLw/5KSYjAOK+PwV25zwh+h3Y qZnYbhZOT65tZ5pTJ9eq3W+94mu//qP3P/yB29/x3Ftu+vyXvDTr+n/hp1/7GU/6NLZnnuS7/65R aJwDXx7NhWJQ9B/+4x+8/8GH/txf/M8u3SwFPvialCmRi9j8ipac9OlpHFDif/NX/5u/9jf+moKE 0EXAPMc+OaFrHc07ExT8HVXmNhFH7Unzw9J/isV83ubWzBoPW9eZYNm2NjwWQeFM0OeozCMKrClw 5rRjG4ZowxqvzgfurKlx6sh25ih85iiWSEmckkStnve852V1SI7Sue7yC3I0jb78yT/zX37svgff /6EPx+2IX5KDzrmk9QTy/B9+5Vfve+DBH//xH//RH/1ROb/sCz//xqc84YLLrnzZq17Nm/mRH/mR f/Ev/kU+NZpvjvo1MzAfufvehx/8xHf9D9+uBG2QU7qWrK+LfvInfzKZWEFzjckUp8RzQv25mn7m aHdUcinQVetdOHKm6T9rPNN17cPobW0gpfuUcJTniAJHFDg7FFjj1dmp97C1nA/Idtg2n3p+02qJ Xb3pTW9685vf/La3ve0v/IX/Mim2Ln7t135tQPWrv/qr+ShWN3rYLAA49vyWt7wl95yB/rSnPU3O 173udZnoSSFdnJc4WZDZShS/mm3POuo//af/tBK0QU7pWnLANb1gcZG1/3vqPuapE/d3Qgnn55jj 7FP+SN7OPs2PajyiwOmiwJH+ni5Knno5IiUPfvJ9v/+rvuR4ROTY86XXPO3FL3vVbW98/Wfd9HhR DZGStfUX55Dz2ic/7b0f/OgHP/j+t7/9thkp+ZP/yTdffsXFs67jZR6ra51zlrnu4yaiX1soLiLT +TZ6PnX2nP8lPFbGHGeakr8zxzRnmqpH5R9R4OxQ4Eh/zw6d96nl+FaVyy7L0h9xjqzJyHOWGP7A D/xADpB0yIrVyl1zOi2ROIecSc8OnWxWv+GGG2ak5Pu///vjRcy6lKmudc5Z5gFOSQpyss1ig4Nt VPPahwRHeU6FAkfURj10OBVKHr17RIEjCpwrChzp77mi/Lpe892/9ZY3/8LP/eyvv+3WT9x730P3 359PL/3kj/3wM298wh/5U3/poqtvvvaqqy+58KIcEBdXw4qQaYmyECR//p1/9Nr33fPwJz758Ruf efPll+eErc1CZk5MXJZrHnjo8rvuf8O//emHHjhe/sb7yWbPY3XNnJ+6/+F77v7U9/3j19794IVP fvKT13vXNx7M+UO+o5YcUeCIAkcUOKLAEQWOKHC6KCB6MSMiohdiFVaZ3H77u6688nJrPrpepA2Q MxtzbMfsOpL5/MIXPsdgstGRbZESMzOzVaerp0flHFHgiAJHFDiiwBEFjihwnlLAalFrO+x8sdfm HW/79Sdf+7jrb3z6zbc8y32uKbnuuuuysmS9+8Z+mafc+Bkfvevehx+4533vetSaEuW/7qd/+u23 3/6odSqrNSV292iJnGvyHUVKzlOROmrWEQWOKHBEgSMKHFHg5CggJiFiIQpir83LX/7yHLSa7bvv ete73OeaknwjLNd69439MmIqH3z/+7/yK79yRkqU/4Vf+IU5q2YdlZk57ejREjnXvTsNB2SdHMmO 3jqiwBEFjihwRIEjChxR4MxRgF/yTX/ij8cVcH739/+f3xeHoOt+8vzAxZd+87d8yyUP3v2a17wm az5kc6hVHv7gH/vDfddP/+Ynfipey3s+8OGXvfzlr/+xf7HJfOXjU8LDD24+1qj8WeZVj98sUvm9 X/f78utr/q9/0PZc8vBDqfG+e49/ePXMEeGo5CMKHFHgiAJHFDiiwBEFzj0Fjh/5cfnFlzzusguP 3eMxJLAh3fNFj7vqgsuuuOzyix73+M2ZINwReTZ+yXjXs5PBs9H3K37P73UarBJm+bNMzs3xco7P Km3KUeO5p9FRC44ocESBIwocUeCIAkcUOKMUWJ/Tve3k7t3nyviVL/GoBh870TV7dvpV1Hka7LrM meJEtAPKPFbB0fmYZ1Qwjgo/osARBY4ocESBIwqcGwo4W2Hbff82CZ886uN5F1/6zGc/+6rLLs3+ nde+9rUpytfsZ13byk+2zT6ddZnHXjhaU7I/X45yHlHgiAJHFDiiwBEFjihwQZashgqbeZwLLvj4 xz+eu42+p34d7b45dRoelXBEgSMKHFHgiAJHFDiiwBEFjihwRIEjChxR4IgCRxQ4osARBY4ocESB IwocUeCIAkcUOKLAEQWOKHBEgSMKHFHgiAJHFDiiwBEFjihwRIEjChxR4IgCRxQ4osARBY4ocESB IwocUeCIAkcUOKLAEQWOKHBEgSMKHFHgiAJHFDiiwBEFjihwRIEjChxR4IgCRxQ4osARBY4ocESB IwocUeCIAkcUOKLAEQWOKHBEgSMKHFHgiAJHFDiiwBEFjihwRIEjChxR4IgCRxQ4osARBY4ocESB IwocUeCIAkcUOKLAEQWOKHBEgSMKHFHgiAJHFDiiwBEFjihwRIEjChxR4IgC54AC/3/OOMzjVDYl 1wAAAABJRU5ErkJgglBLAwQKAAAAAAAAACEAjSm0hpKUAACSlAAAFAAAAGRycy9tZWRpYS9pbWFn ZTEuanBn/9j/4AAQSkZJRgABAQEAlgCWAAD/2wBDAAoHBwkHBgoJCAkLCwoMDxkQDw4ODx4WFxIZ JCAmJSMgIyIoLTkwKCo2KyIjMkQyNjs9QEBAJjBGS0U+Sjk/QD3/2wBDAQsLCw8NDx0QEB09KSMp PT09PT09PT09PT09PT09PT09PT09PT09PT09PT09PT09PT09PT09PT09PT09PT09PT3/wAARCAFP A4cDASIAAhEBAxEB/8QAHwAAAQUBAQEBAQEAAAAAAAAAAAECAwQFBgcICQoL/8QAtRAAAgEDAwIE AwUFBAQAAAF9AQIDAAQRBRIhMUEGE1FhByJxFDKBkaEII0KxwRVS0fAkM2JyggkKFhcYGRolJico KSo0NTY3ODk6Q0RFRkdISUpTVFVWV1hZWmNkZWZnaGlqc3R1dnd4eXqDhIWGh4iJipKTlJWWl5iZ mqKjpKWmp6ipqrKztLW2t7i5usLDxMXGx8jJytLT1NXW19jZ2uHi4+Tl5ufo6erx8vP09fb3+Pn6 /8QAHwEAAwEBAQEBAQEBAQAAAAAAAAECAwQFBgcICQoL/8QAtREAAgECBAQDBAcFBAQAAQJ3AAEC AxEEBSExBhJBUQdhcRMiMoEIFEKRobHBCSMzUvAVYnLRChYkNOEl8RcYGRomJygpKjU2Nzg5OkNE RUZHSElKU1RVVldYWVpjZGVmZ2hpanN0dXZ3eHl6goOEhYaHiImKkpOUlZaXmJmaoqOkpaanqKmq srO0tba3uLm6wsPExcbHyMnK0tPU1dbX2Nna4uPk5ebn6Onq8vP09fb3+Pn6/9oADAMBAAIRAxEA PwDxmiijFABRRijFABRRijFABRRiigAqxbXj2ysqKp3HPNV8UUAXf7Wm/uR/kf8AGj+1pv7kf5H/ ABql+FFAF3+1pv7kf5H/ABo/tab+5H+R/wAapUUAXf7Wm/uR/kf8aP7Wm/uR/kf8apfhRQBd/tab +5H+R/xo/tab+5H+R/xqlR+FAF3+1pv7kf5H/Gj+1pv7kf5H/GqVFAF3+1pv7kf5H/Gj+1pv7kf5 H/GqVH4UAXv7Wm/uR/kann8SahdQQQ3EzSxW67YUdiVjHoBnisqigC7/AGtN/cj/ACP+NH9rTf3I /wAj/jVLNFAF3+1pv7kf5H/Gj+1pv7kf5H/GqVFAF3+1pv7kf5H/ABqV9eu5LeKB2DQxFjHGSdqE 9cDtms2igC7/AGtN/cj/ACP+NH9rTf3I/wAj/jVKigC7/a039yP8j/jR/a039yP8j/jVKj8KALv9 rTf3I/yP+NSx69dwxSxxMESZQsqqThwDkA88881m/hRQBd/tab+5H+R/xo/tab+5H+R/xqlRQBd/ tab+5H+R/wAaP7Wm/uR/kf8AGqVFAF3+1pv7kf5H/Gj+1pv7kf5H/GqVFAF3+1pv7kf5H/Gj+1pv 7kf5H/GqVFAF3+1pv7kf5H/Gj+1pv7kf5H/GqVFAF3+1pv7kf5H/ABo/tab+5H+R/wAapUUAXf7W m/uR/kf8aP7Wm/uR/kf8apUUAXf7Wm/uR/kf8aP7Wm/uR/kf8apUUAXf7Wm/uR/kf8aP7Wm/uR/k f8apfhRQBd/tab+5H+R/xo/tab+5H+R/xqlRQBd/tab+5H+R/wAa1tHstS1uzvrizWA/YljZ0O7c 29to2jvjqfaucrW0LxJfeHWlfT2jVpSNxZc9Aw/9mP6UAbuq+G9T0i01CaW50+U6fKsc6RFyRuwA ckY5z0znHNc1/a039yP8j/jV++8XX1/ZTW00VoDOqpLMkWJHVcEKT3GVB9fesKgC7/a039yP8j/j VN3MkjOerEk4pKKACiiigAooooAKKKKACiiigAooooAKKKKACiiigAooooAKKKKACiiigAooooAK Kkggad8J26n0rvfDmmaKdLkttWtPOV3BMkf+si+h/pQB590orutR+Htp5jPpurxmJssqToQyjsCR xmov7C8OaXpsMlxcXN7qUgGYVXZHGc9D3NAHFUVqatY7LtzDFtX7wVR2rLoAK09BsY77UUWf/Up8 zD19qzKv6Tcrb3BDttD9/erhbmVxPY76PRk1WJDYQ21vGxZY1Odx29ecYridZ08QfvUUAA4f612N jel7CK03mJFZmLKxG7OOP0rnPFV9bEi1tWDEH5z6YreezTM09TmqKKK5TUKKKKACiiigAooooAKK KKACiiigAooooAKKKKACiiigAooooAKKKKACiiigAooooAKKKKACiiigAoozRQAUZoozQAUUZozQ AUUZozQAUUUUAFFGaM0AFFFFABRRmjNABRRmjNABRRmigAozRzRzQAUVLbWs95L5VtE8sm0ttQZO AMk/gBUXNABRRzRQAUUcmjkUAFFFGaACijNFABRRmjNABRRmigAoozRmgAoozRmgAoozRQAUUUZo AKKM0UAFFGa9G+C2l2GreJb6LUrO3u4ktCypPGHAO9eQD9aAPOaK92+Lnh7RtM8DtcafpVlbTC5j XzIYFVsHORkCvCaACiiigAooooAKKKKACiiigAooooAKKKKACiiigAooooAKKKKACiiigAooooAK ntbV7uUInA7sRwKijQu4HQdz6Vu2FxFZzKqREKBySfv++KAHWGivLIQh2KozubjnGa3bGznSECUt GqYZkX+Pv1psup2sSeXb7oQyZKvyCfarljq81vJsCgHHWRuo9OaANltQja0dnsGiULiNSoLVQVDe zLMLQM0i7WdkxtIHXFSzeI5prm3mjsoGCcMxPBH/ANaornxXMbzbaWscI3Hbj5gzfWgCrJol0HEs MIdycbT0x61gyeHbCTX2tb/UItNQK7SSbS6hgMgAD1NdAdQ1a+hleSYwgdQq4x6gVy9/ZSxX+6Zy 28ZJk4oA52irl3bqWJhXgdcHg+4qnQA8TyqAFlcAdMMaYSSSSeTRRQAUUUUAFFFFABRRRQAUUUUA FFFFABRRRQAUUUUAFFFFABRRRQAUUUUAFFFFABRRRxQAUUUUAFFHFFABRRRQAfhR+FFFAB+FHPpR RQAfhR+FFFAB+FH4UUUAH4UfhRRQAc+lH4UUUAFFFFAB+FH4UUUAFFFFABRRRQAVasdNuNRaRbZA 7RpuILAZ9hnqfaoYLd52wik464HSuk0WT7KdgiTKnkjuff60Ac4yTW8xRlkjdeCCCCKt3OiX9pp0 d9cW7RQSsVTdwxx329ce9d3b6hfXkbqjnygvTYGb8+cjrVLUbO5ksnkuI9zZAWSUktk+ue2KAOBo rQl0uZnlMIU+UhkkXeBtAPPU8/Qc1nmgDvfDGm2UlkYSiCQRGWWYgE9QMAngDmsLxJpkVo7SQsGU PtDgY3jsar6Vr72CbHVmXG35T1Hoai1rW5dXlXcgjiT7qD+ZoAzKM0UZoAKKM0ZoAM0UZozQAUUZ ozQAZoozRmgAozRmjNABRRmjNABmjNGaM0AFFGaM0AFemfAttvifUP8AryP/AKGteZ16N8FX2eJL 8/8ATmf/AENaAO7+Mj7vh/IP+nqL+tfP1e7/ABcm3+BJB/09Rf1rwigAooooAKKKKACiiigAoooo AKKKKACiiigAooooAKKKKACiiigAooooAKltrWW7kCRIWPfA6UyKMyuAPxNdHZpBbpGI51iXjcwz uzQBlrZSI4j6f3uKvW9jLO3yISV/jHTHvWsZEvp5WihHyggmPOfyqzDB5Fv5NqSjPgMxPDD6HvQB jxab50m7OCnOT3+lXo7K6EpdnXbnOT1x9avywtI2Xg/dr98g459s0w2zzxlElEW7lUZugoAq2dve SyPhXZD8m5Ryg7jFbzaFdOggjtZwgXClyF/I9aLaT7JLGtuq7xjczE8e9dDHrMdxAPOlHnKeXzwv 09aAMCCw1S2t5llQC3WU7iwyenrWbc2NxqWM4MfmDhTliPXmt6+1hZEI8l5B/eU5Eh/pWZcajdww LNtVAwKj5fXjj6UAZ39gJBMscentM4zwWJFc1r+nx21yfL2pJkiSNTnaa6p9YvYxH5ckjZTaH3be ax7iKOWBlC5u2cl5W9PrQBymKK3JI9Lj0i7ja3uJdRMqmGZG2xooHzAjv/nn1w6ACiiigAooooAK KKKACiiigAooooAKKKKACiiigAooooAKKKKACiiigAooo/CgAooooAKKKKACiiigAooooAKKKKAC j8aKKACiiigAooooAKKKKACiiigAooooAKOaKMUAHNHNGKMUAHNOVS546dz6UsURlcKOPf0robC0 t449yxvJEPldicZoAo28JUARKd3uev41aNzKshkMSKwIBU960khSJ0CsHUnBHJx6VsR6c09vgp+9 PChlBBPsaAMe18SX9oreSg3kHLgZ+oqjPqt3cQsjyyiMHoTkZPWurPhWcRESTRIfvMufvZ7AVnX2 nm3TbjaCOVbA5HTP1oA5OUO6limV3Z5qlNEY2/zxWzMqBWGxstnC9dvvVaQqiFFRcEdx09qAMqir QtFaGeUzRx+UAVR87pMnGF47decVVNABRmiigAzRRRQAZozRRQAUUUUAGaM0UUAGaM0UUAGaKKKA CjNFFABmiiigArv/AIQPs8Q3p/6dT/6GtcBXcfCt9muXh9bb/wBmWgDs/inLv8FOP+niP+teKV69 8SZt/hFx/wBN4/615DQAUUUUAFFFFABRRRQAUUUUAFFFFABRRRQAUUUUAFFFFABRRRQAUqruOKSg UAWiyxhVAwMdfU1MuWk6jcelVPvqp5O3qBVuBv4hgNjg0AbKfabGwQQybQ7fMw71eW/mdR58amQd AwwKxLa8UKROS/PAp/212jZJWPy8qPagDas9XSSHyJ4mkXf8pDH8jWpFLaqCI7SRZSMY6g/j1rC0 /WxbQ+WsUWF+bIGCD60s/iOWS43FXRh338ZoA6efXVtVhhk08KhXBaXqD9ayLrWvMZsQwhgcjaOK yLjUrq5eNncuWODk5B/+vVNHcXRQcbgc5oA1v7Tmh2opIUjccdB7Grtlcx3AMUjYjjG5QDndWKl2 I9oyJCOMbc1pWp+0yI6KkMe3axAxigCae2Er74oihHPXgCqE9pm3OHyo598VvXGmSwIhiLyLjkqM Lj3rOuZ5I4HgtnTAOZPlBoA5ueN5WZUY7EHJPas6e32nKc+1bjDN0gWN+B82eKSe1iCM0OVZzyCe 1AHOUVaubYJypBPoKq0AFFFFABRRRQAUUUUAFFFFABRRRQAUUUUAFFFFABRRRQAUUUUAFFFHNABm iiigAzRmijmgAzRRzRQAZozRzRzQAUUUUAFFFFABRRRQAUUUUAFFFFABRRRQAUUUc0AFFH4UUAFF FFAFu3kCjZj5D1NdBbyae9uC08izEHCj7orl1YrjjjPWpo3O0dMUAbsl7EqqS+G24IAzj39xV9Nf 8tlFtNJ5ax4wc1zPmEnHUgU9JRk7twBPagDsh4ktGtQoS585D03dRVK41CLUDJJEJUy/zFiSRxWB cmBVAglZlI/iGDVUTNjk8d+aANC4kQTFSxJX7rdc1F9o/cKExhQc4GTVJmYnknmmp3wfxFAD5XWQ c59frVNwAx25x71ZMgPDcNUDKSoIFADKM1P5UIsvMM2LjzNvk+Wfu4+9u6deMVBQAZozRRQAZozR zRzQAZozRRzQAZozRRQAZozRRz6UAGaM0c0UAGaM0c0UAGaM0c0UAGa6/wCHEnl6xdH/AKd//ZhX Ic103gWTy9UuD/0x/wDZhQB1Xj6bf4Xcf9Nk/rXl9eg+M5t/h9h/01T+tefUAGaKKKACiiigAooo oAKKKKACiiigAooooAKKKKACiiigAooooAKKKMdKAJUBUZGOe9OVwpIIxz601OMA/iDTiD93YMGg CwWU4IB5pVzIDk8iqo3KQAR+NSAtk88UAW0n8rICgt0Dd6FkVkMcvUHINVWlwVCk8VPZ29zqWoQW drC01xOwSNF6sTQBYkuQ0aLGBuTsO1QpNsIkbcxH3c9q37TwDrtxEJ7WOzeNs4Zb+HnBwf4vUVVm 8KX9pfi2vLnS7Z8jcJb+L5Ae5wx478UAZ8Nw8bHYQAec4zV6O48uHMm5nz8uOAT61PJodhYzTJee JNOISPcv2JJLjef7oOFX9amN54atJFWzs9Q1RwQwe8kEKD1BRMk/nQBPHql1qZjtLFZp5ugSNSS3 /wBaqFwZ7O8lguYHinDAyR9SCRkdOOhBqS517ULu0NlDNHZ2H8VtaoI1Y4wSccnOO5NWbm3l1fwx FfbyLjTNtrcscndGc+UxPtyv4CgDMgud90Y16sfvSNgCpbuBZJgjlG4wuz7tUVmV1EcUO9u5Na9h iS0wUDzg8D0oAqnSlS3ZivMY6qM1R1m7kvrLT7QWVtC1mjLmGPDyBjnLnua6hbWa5kEc7CPC52r2 HqaravbQadAjRyqsj9gMs1AHCUVbvUSSVniXHqKqUAFFFFABRRRQAUUUUAFFFFABRRRQAUUUUAFF FFABRRRQAUUUUAHNFFFABRzRRQAUUUfjQAUUUUAFFFFABRRmigAooooAKKM0UAFFFGaACiiigAoo ooAKKKKACijFHNACqeQO3epAQOQDtPBJpYUVpEBI2k4OavXOkXCQeekLtB/eUcD60AVEbOQowOgp ckn5uSPSmkEY7/0pVyynGTjuOaAHhxjoRUbSjgdQO4604g4znA9+1QsuQSB8w6gUAAbHsf60BgFO 7qe4pG5YY5+lIcjBB4HSgBzMR97BpdwA3dSPXtTABjJPGelHC9uvSgBZZPMwMYAFMIxTxkDIyT7e lIw49zQA2ip3Fv8AY4jG032jLeYGUBAONuDnJPXOagoAKKOfWigAooo/GgAooooAKKKOfWgAoo59 aKACijn1ooAKKKKACt7wi+zUJz/0y/qKwefWtbw7J5d3KfWP+ooA3fFE2/RWH/TRf61xldLrsu/T CM/xiuaoAKKKKACiiigAooooAKKKKACiiigAooooAKKKKACiiigAooooAVRkgVJ5RBPl5NRjg5q3 FIdwKMA1ADEAdQWHzVO2nyRp5nbrwc1PFhgyTx4PUHGPyrS02zkLK8SF2Hocg/UUAc42VYsV4NIH xgY69q7GaC1mVkkhALff2oRisq88PLIf9CmEj/3O9AGLuwMHlq6DwV9o/wCEqs5rYZkthJPkYO0K jHP4VhXFncWh8u5iZT71teCrz+z9Wu7krvEWn3PyZxnMZHX8aAMfymmQyHaXc5JI7mlRdiFOv4U+ OdCoUUcFiFBJNQm2zqnGEY3iM2tu29qsxoVIBHWoirLjdUsjiLbzkdzWlSFoprqZUJJT94nCbeSM j0PetLQNUEOpyWtydljqERs7jZ/CG6N/wFsH86yvODpwea09BsTeONpcAHlgOp+tY0r9Toxns9HA nsfDF8uqXFneYhMJKOw9vSuh03Q7S1lEUbgxgZZycsa6VoZZ9Liud/zoBbzsAWLkD5DnuSOD9Kzd UnTT7eO0t4JJZ5eXfG0KK1OIxNbubawhkjtwPMJyVzkj/eP9K5K6kfd502ZJJOhJ4Fbur2JaYRqU jXG58nk1S/suaXazDeW+VAOgFAGKsPmYRF5PJNb+gfDq88VXQjsZoYdqb5XkPCjtwOTk1a1OxtdD 00LKubuUfKvcfX0rn7LV9Q0q++12F5LbXABXzIzjg9vcUAUNd0S78O6zcaZfqouIGw205BBGQR9Q Qaz6s3kj3dzJPJI8s0jFpHY5LE9STVagAooooAKKKKACiiigAooooAKKKKACiiigAooooAKKKKAD FGKKKACiiigAxRRRQAUYoooAKPwoooAKKKKAD8KPwoooAKKKKAD8KKKKACj8KKKACiiigAoxRUkA ZnCqMk9BQBLbwqxG87Qe57VqLokMxRY5dkjcHfjYfcGqKtJbsVZAMdVbmp4p3jdC+5UBzt6g0ATz +Gb61lKiPeoGcjofp611OhO/9jzwSRoYJDgow5GPxyKxZdYDbdjHahzFuPQ1Lb3olm+0FfLfqzxg hc+4oATVNFhnmBsYZYxjlGHTHvWAQICyvGxIOPSu+t/EZ1RRZXEXnb+twg2uo9/WpNW0a2kCTW8+ nyLIu0o5AII6ZHr70AefJNHv/wBSjHHQniorhxksVVB2C81s6h4cuXimuLWyZEhXMjA/IBkDPPuR +dc7PDLbv5cqlSO1ADSc4x1+tblj4SvtQ8J3+vxyQi0sJPLkVmO8n5egxj+IVhA8EdjXpvhj/khP injH+lL/AO0qAPMc9+9KT09qCc9sUqxs7BVGSelAD4YzJIFUMc+latvoN1KoKrkdP8a3PC3hgyMZ 7j92F5UsODW3q5/s23V7aRRGo2hiPmb1PrQBxT6HJDGzzFUhzyx71jSx7HIU5XPB9a3NQvZb5sJv IA5LdvoKzGTMeGB9qAKeKMVbeNbuaCCytHEuwIyITIZX7kDtn0FV5YnglaOVGR0OGVxgg+hFADMU Yopyxs4ZlViqjLEDp9aAG4oxRRQAYoxRRQAYoxRRQAYoxRRQAYoxRRQAYrQ0hts7n/Z/rWfVmxfZ K30oA0dUk3WRH+0Kxa0LyTdb49xWfQAUUUUAFFFFABRRRQAUUUUAFFFFABRRRQAUUUUAFFHanKu7 60AKFG0HP1pox6ZpxjZQDRtbbwM570ALEuW61KISHJIBB9Kmt7UyRZYcjv3q1Npk8UCzdYz39KAG QX80S7dwZR/C4zV21eZ3BVlDn7oBxVO1tHe5CSx7w3TBxV+NWs71VkiHy8hHH8jQBfdri3iLzfvG YYIPUfjVKNXdmEMjK564PIrYTV7S9dBLaKrr3XPNF7pP2vNxaI8e3sF60AZM826FYrlxIw6v1OKs 6A1nZ2HicqxVX0wxKWHV2kQAfjTZGieApMmyVePu8mp9J0tJvCPiO7cusiG2iQZ4IaTJ49flH60A cgT5QAABBqaMKepqc6WWy2cY7MME0lvaynOY+nvUy20NaXLze9sROxRhk5UdAaY85KkkZHpVxogV 5xkdapzsiuqqR7+lKEruxrWw/IuZPQRZlAHHX0rs9DeNYFEbDcR8qBuQfWuNjZGcBuQP7orp9AtB ndDM8ch6kLwB9a2mop+67nIj0Tw9O7CSzZ3WOddjyE8K3VT+B/TNU9Su/sEjRMA0qEhh0Jb3NN+0 mPTfKZzsPV1Xk1W12Ka/0631ZEOH/c3BfgeYo4b33Lj8QagZgXM6zK7z7A5P8I6mohqMlmisp3Oe h7LVN7iF5GDudw7kcD6VDLb3co3KhKdcnsKAIby5e9uGklbexP1JqlcxqMbjj+dTyzpCm1MFu7Ad aqtLHuPBdz3PQUAQ7VRTgAVTdcsSBz1x6VaJyxNREGMEgZJoAr0VcsrBr+Z08+3t9sbSbp5NinHO AfX0HeqZoAKKKDQAUUUUAFFFFABRRRQAUUUUAFFFFABRRRQAUUUUAFFFFABRRRQAUUUUAFFFFABz RzRRigA5o5oxRQAc0c0YoxQAc0c0UUAHNHNGKMUAFFFFABT0JSQMMjHpTQM8dM0bG9DQBotNLcsJ JGB2jbuA/nU6NMwRbhJJIFPIxnA+tUrYPDuOcg8EVp20cksP7oylQDxux+VAE00NgxB05pMlfmRh kEVp22lX39nrfR2rG0IAxGd2D6n2rLjRVgXbtz1PGGH1rS0jUZLG5WNo5biDr5LPgGgBusaf9lEN xbyMqkchozGAfQHvWPKJ5cPM7sy9Ca6bU7m21kh7dhHI3S2Yn5T6j1rMNnIluRMgAXvt5JoAs2Wu NDp32e4USSxJm2QRK4mYsCRN/eUDOAe4FZ01rBq1xIYsRyN8wjCAAsTyAB0A9O1XItPsTCJJr+VZ mQ70WDGxs8DOeeO4qpYxzLdLJGuIkOBIp4NAFfRPCs2ueIoNKjlW3eVyplkHyqcE/wBOK9AsfD97 ofwo8X6Rcpuuo71EATJ358raR9ciuebRNTS4/tPSVmijXDBj8xDDvXs+ieIbe/8AB66zqUSwsiBr kFcZdOhGfUgEfhQB8++LfBlz4QurS2vLmGWeeASskXWI5xtP+NaXhrwfc3hSdRhcjcR0Ue5rpL7S D4k12fVbpt4uDklxgIB0VfXA4rSl1/TNB0z7BaI81xnAi3DJzQBL5cWnwvFEEkfbtjweFP8AjXF3 skUk8011ePcucqcjCpj+FQOv8q1L+YZR54lCbSRBESW/4EazGNnaIbi9DKSMJGB0oAx5FFrmRmy7 /wAOMkCsy6kMpyZM+3pU9/qLXEuIowiA9urfU1nZLZPPXvQBb0XVrrw7rMGo2OwzwkkB1yDkYIP4 GoNY1W41zV7nUbwp59w+99owPwFRMSVxnmoPYfnQAmK6bTNW0660j+wZo/7Pin2u16rkl5hnHmf9 M+cYH3fvc1z93OlxPvSCKAbQNkeduQMZ5J69ah6UAWtR0250u+ktbyPZNH1GcgjqCD0II5BHWqtb tlqMOp6cmk6qwBjGLK7brAT/AAMe8Z/8dPI7ism9sp9Pu5LW7haKeJtrow5B/wA96AIKKKOKACii igAooooAKKKKACpbc4c/SouKVG2nNAFidsxY96rU5pNwxim0AFFFFABRRRQAUUUUAFFFFABRRRQA UUUUAFFPAEg9GH60gjJYDFADacmewzVmGwklzjr6Gk+wTDnaeDzxQA2GQH5WqR02kbDkVLHaMxHy YPrTvsUm8owwwoAg8x0wQpOD0FdEmqWd5pqwSRPFKBjcDwfrWYmnnyS4bLL95D1/CrFnDDcsEdyH HTPBoA0rHwrqVzafabYBo1PVG3Y/CqGt/bIAi3iqMdGFalpq9xosrJas6so6HrWRrGqTa7KWljAY ddoxn60AVobiKRAfMKy9mFdjob3F1prIqb5F/jDHpXIaX5ccwFxDG0eeScZFejaJqWmLZlILr7PJ 0B2j8qAObv0KnYyr5v0z+tTQWEzeD7m4Mi7H1CKMIx5ysbk/+hCrl9Yyy6iJLUoVY/M5Iw34V0M8 H2PwvDBKrLHJdNJnHBIUDg+nJoA5Sz0ycwEzwkRH0waqTW1naOUkcojdkXmu90kwXNiyskLMo4ZQ CfxrlfEGmQX7/vWtYWXoYidx+ooAz4tGsroKgZ44X6uw5/Ci6+GtzMN2msZozz83y1GNNWznRpZL jyl5BDcfpXQ2niBbdD9nkmx/fmc4/AUAYll8MNTJDsMRj7xU5xXoHhrwe1jb4kCBT1EqjcR/Sqdz 4wd7JQ00uBzlAAK5LU/GUskhijaZo/4gZMZ+tAHf6/PodntE4dkj6rH0Jrk7bxZ/bOqXGiwWvkW9 2uyEt0SUcxk/U8fjXJXWpXGpSLyzKn3Y1OFH19ans72e2RgFCt1GwfMT9a7KeCryhzqDaM3Uina5 Jb2EMJludTIikUnEbD5iR1GO1Zl/rUtzuiU+XCPuovU/WtLxYJNRjstcKsBegxzKOiTpw+P94Yb8 TXMcxkg9+tckk4uzNE7j5GVkGOoqIAjt1o3jPHOO9CSlMkDJNIAZWOBgLmmSkA4B6U4kseaiKncT j6UANfLAAcmo2XBxUm3dwp47n1pGfAwoxnvQBFRS4zyBwOtJQAUUUUAFFP8AJk8nzth8vdt3Y4z1 xTKACiiigAooooAKKKKACjNFHNABmjNHNHNABmijmjmgAzRmjmjmgAozRzRzQAUUc0UAFFFFABRR iigAooooAKKKKACiijFABRRRQA6M844/Gr1nHHPcRxPKkYY8M54/PtWfTsgcfkRQB0d5a29oRHNs LZ4eM8MPp/hUlzd21lpqxKwkYngISD+dc0snZskfWlLk8lgT2oA67SpJZ7ES7ldOQcxEkfiKsYMd q+9/NJ/1bMCAPoayvCviZ9FvAwVTE5xKjcg/Su+u7zwzqapMtyls56qyEcn0xxQBwSZVP3qo0ueG AOR+VTRSXESi3y37whgGySW+tdyfh5LqKpPa31uNvzJ8uNw+o4qw3gDULuSNpr+K2nt23xtAwY7e NuMcqc/X8McgHA6gl5qNyjSx+XLCNmMnOfxq3FpstqMMyIpGWjXkk12qeDkgC3BuI7gu24NPMp3H 3IPJ7/jVXWNBghic6rrNrDxuEaOct7CgDlF1i+hRMNJ5SHAVTgD8DV6DX7m7ie0ZpijkFomOVcjo Wz1xRI/hy1tljjvZZpjxhRhR+Pc0STWq2ryW1vI6gYLjGT+VAEOra2NJgEcV289ww+YDhU9gK5zS UfUtSEkkrRxhvndeorIu5PMunP8AtHlq3PCsQlnZy6oq8tngf5+lAGvrV9Bo8flWEjASdXfl29z6 CuTur+W4lUsSwHOc1Y128+1XsgHCqcKMAZrNBOCNvIoAlZ85JJ561GG2nGMewrR0HRpNe1mCwjmS EvuZ5XHyxIoLMx9gBTNf0ibQtbutNuHV5IG2h0GFdSAQw9iCDQBQPOSef5U08oegHrUhinihWRo2 WNuFdlIDfQ96hc5OCc4oAbRRSg4IPHHrQAldDZ3sGv2kemarKsV1Euyyvn6KO0Uh/uejfw/TpiXd y15dSTukaNIdxWJAij6AcCoaAJ72yn0+7ltbyJoZ4m2ujDkGkubOa08rz4ynnRiVM/xKehrc068G tJDa3VyItQtEH2G5kHDY5ETn/wBBJ6dOmMWvFGq3VzpVhDqFnatdLEUkulhVW4YkAFcDocEYoA5O iiigAooooAKKKKACiiigAooooAKKKKACiiigAooooAKKKKACiijp0oAXjHvSAZ704rke9N6UAO27 WGf0qzHGwcE8g1HEm9Rz06VoWsSyqVY7T2oA39KjjMWPk3EYKv3+lXY9OWKRijx7X/hfofY1jRWr xKAZMegPcexrRtgFi/fOSOxzx+NAE40xXDL5e09ucgVQayKzGOeBiV6YPOPara3cEco2yNnPY4Ir RnxdWw+do5hykqjhvqKAOeaAQyZAYof7w6ULGkpKPAVf+CVDnH1p7x30UjGb5u5K9/enWdyJJQGw j9iRjNAFPy7hpfLu5ACv3XPP61c0i5isL0pqEIuoWGMjr9c1JqRMwA/d7vXFZxiltVDvsIPdWoAt 38Oli/LWsZVG6Bxgiq1xDcI6mNiqdsDFQPcXBIbYGX1xmrhSaS2WUSFl/uhulADRczqFR2kK9yrY rrbm5lbwbo8QlDojTu5d85BfAH4YNcpBK0c4aKFwe+cYNd99r0pbTRl1CyDkWAZkiP3WLMeR79aA Odt7kGPfYkxEdQgODUM9kdSO+d0jx1ZQQf1rRuNVhWd106xEcXq3UVkSJJeTsz3RK/3A54/CgBxs 3tFzLd+fF/Cu/J/KrSeGtbmWG4ksHis58eVJJgqcjIwAc8j1qvp+h/bdQjghKtPIcIJH2rn0yeK9 mvNNvE8IWFqqoJ7dI/NBdQFCrg8nigDyXWdMm0GxxNcRs7fwRsCa5uRYVi3tHl8enetzW7xL+8LR qFRSQGJzuPr9KypGYdiwHtxX1GWYH2UPaVF7z/A4K1bmlyx2KdmX8zAwFNa0VsZD94VjyMxbd0Fa GnTZQ4cE9+a9OGi5bmFVNrmRow2xvbW70Xef9LxLb9cC5QHaP+BLuX6la4ojn5lOR1B6g10s5aZx smMcisHV1/hIOQfzFVfFVqHktdbhj2QaohkZV6JMp2yrjt8w3D2avm83w/JV9otpfmdmFneHK90Y YG/tgUn3c1LBBJd3MNtbqWlmdY0X1JOBWp4t8NS+FtTjtGuUuo5Y98c6LhW5IYdT0IIryDqMXOWw tPk27QM59aPslwlqLkwTfZz0lMZ2H/gWMVChz7n1oAcT8nyjFQlQ59h1Y1KSWOO1Ru+DgdqAEZsD A4X+dX44dHPh6eSSa8GrCUCKNUHkmPuSeuf8/TN5c+pp3P3R+NADKKcV4JHQd6bQAUUUYoAKKKUO QrKMYbrxQAlFFFABRRRQAUUUUAFGKPxooAKKKPxoAMUUUUAFGKKPxoAKKKKACiiigA4ooooAKKKK AFApKKDzQAUcUUUAFH4UUUAH4UuOM0lOBJPAH0oAbgjmnKdp7Ee4pOQfSnsowCuMfSgB6FME5HPU Y4p5JYfIfxBqIKM/e/AcU4AgjmgC5Bq9/ZxbIL24jXphJCB+VTp4g1UWvkpezLGGLHa2GyRjJPU9 PwrOPHBAGfaprq9e6KGUR5jjWJQiBMAdOnU+55NADrzUbm+u3uL2d2kk5LY25OMZwOM+p79ar72l O53cj1Y9aTBYbvTtnNIsmASFBJ9+aAOu8GeG18Q3TRbX2+i8HH1PFdV4p0uz8IaK8Ml0ZXb/AFdu wyfrnNeY2Oq3enSZsp5YW7lWIpl7f3N/I0lxPJI56kkk/nQBWmkMrsThec4rT0IzRStNCY1KdTIe P/r1koQCSeo6cVPZ3BjnUsNy5yR60AS6jhrx26uxz0xVQEHjOB71o6pIl5IJY4lj46A1l4HNAHbe E7W1svCms6pe3wsRe4022maJpOuGl4Xn7oAz71uT6fpus6n4O1M3Ud7ZmZNMvZvLMau8eCm4Nzyp A/CvNXv7mWyis5JpGtoWZo4i3yoT1IHvgUsd9dJYvZpPILZ5BI0Qb5S4GA2PXBoA9DsdR1vVNU8S 2fiQzNp0NncNLFMuI7dl/wBXsHRTuwBjrXmqoWbHrW4+q6/4ggSwm1G8u4FwfLmmJQY6Zye1QSWC WvBO8j7zDpn2oAzfKK9RmkUYGMfMatTICNoyD39qqkmInA5PegBhBzQFLMFAJJ4wBTkBc98dzT4b iWzuUntpWjmjbcrocFT7UAMgme2nSWM7XQ5U+9dFb3Nv4ngNjdOlrqAbdaSlsRSHvG2fuk9m9eD6 jm2ZmcsxJYnJJpKAHzQvBK8UqMkiEqysMEEdQaZ+FdJb+T4rto7VykWuRLtgkY4W9UdEYnpIOgP8 XAPODXPSxPDK8cqskiEqysMEEdQR60AMoozRmgAoozRmgAoozRQAUUZooAKKKKACiiigAooooAKA MmgAnpTygCg5oANhA9x1FMwc9KfluO9Krjow/GgCPnmnA9MjIqXYHG4c46+tL5YK44oAmhC4GDwa t22Q5XgqetZkaupxnAqYSPGwJ6eo7UAbttNIqtbTLvjblGPUfjTo4GZiqPg+h4qvb3qoirKAwPIY Vq2zLMwkRlJHUEUAWrLwqb+MufMjkXuvINSyRXGkDy23Twdx0Za2LPUhb2wxGyMBwy8j86sR+KbW +je2v7VHkxgORg/jQBhskUttveGYqOki9V+tYlxaNkvF5pQ+2RXQXKzWM3mQGaOJuynchFRy3VhN HmCWSGf+IAcE/SgDn4rpkUoXVwOzLVaa4eTISIE+m2r2o6SGQT/ad27ttwTWU7mDiF3Y+jDBFACi VEILM6n+4VwKsLPHkFY3XPvkVHE9w+GkjWVT/CRzVx0QxhxbsidwOcUATQz2wQnbIHAz8rbRWx4q tXgvLWBZxsSwgOTwTlc/1rDh+zTjy1KuW4AYY5roPEmiXtx4huIpT8sCxwj5x8oVFGB7daAMCO7n toSF2hf72cmktbp5iSGkye5bApzaVcwTeWihR/earcGn7HAlEdz/ALjYxUynGCvJ2LhTlN2irj3d 44A7SpwezGuqh8W3HifQV0ma4kyo2s0X3pB2DE/5NcfqvmIoBTy4wPuA5q/4RtEuGZl3M+eAgIP0 qaNVVX7hrXw/sKalN6sBZQQRmORizqSMY6VQvIZWX5ceWOwrsE0SOCKQXqiNzk/M2dtZmkT6It1M mqyFLePIWRwQpPtX2qxShTc5XdldnzEJuc3yK+pxdxYzFHlZ8IPWq8bSW8RaNgufbk11Hiq20zK/ Y9RWWIjcqw/Meex9DXLLZyNkozN6DGTXlYuoueFXD/a1838nsepQblFqotjWt45RbhpCAxGaXTt2 r2F9oJz5uTeWS8/61V+dAP8AaQH8VFVrDTplbzbh246Lmq9xdPb6lFc2h8uaBxJG467gcg1246nK vhVdWfZkUWo1GlqavgBLa21O68QXyu9no8PnELj5pG+VFHbOST+Fa9xNo3ifwiBp8F3GdEuVnlW6 lEjtBI37w5AHAPP4mub8TWhhnivrTdDp+rxi6SNG+QPn50wDjKtnjqARWHFK1uHEUrJvXa+1iNw9 D6j2r5c7j1//AIqFvHF0LwSnwh5b53Y+x/Ztny7f4c9OnOa8gZE52khc8euKU3ty9uLdrqb7KvSI yHZ/3z0pgcYyR9KQAGAB2j86iKkgsR9KlzninMygAUAQAkDOAM+tPchF9zUbMS+T26UBh1PLUAKG PUjOOlIYyVLDp796eAP4uT/Kh33fKvT+dAENFausXdrepZ/ZNOiszb26xSmNiTO46ufQn2rKoADR RRQAUUUUAFFFFABRRRQAYoxRRQAYoxRRQAYoxRRQAYoxRRQAUc0UUAFFFHFABRRSoQGyaABRyORS t196RuvT8qCpwD2NACUUUUAFGeMYoooAKMEc0pXHcU7aSMA/gaAGgZNOC7W5JHuKaRg804Dtn9aA HE715wT9KNhwMdPStUeGdUj8QJobW6jUZCoWIuuCWXcPmzjoR3qpa6fcXmqR2EcLtdSSiFYunzk4 xn60AVVUDqRntTgN4IOM1Yurc2dzNbSgeZC7RuAcgEHB5HBquinfhVHPTFAE8aW5tJ5JZts6bRHE ULeZnqd38OP1zUO1gN2QV9KkkjKnbt2sDggrgik2MAADQBCx3sC24LT/ACyhXy/mLcU8KTnjNWIL aeZlMceMHgnj9aAO/wDDnw306exjm1S8ma6lG4QwRkgfU1zfjPwxF4fumS337D0BYFh9cV2Hh3W5 9Osgb/5yBwN4zj60/Uta0vU5t7pGSR8ycfz6GgDyAgjG/I9KUh9w4/SvUov7DF5G50yLCchS/JPq c9q6zT/Ddhrqh7i3tVIG5YwF2r7nHJoA8LEreSI9gJ75NMaxkODg8+gr3F/hrZTXPn+bbvF/uZ3H 0HbFaOneAdJinaW6tvMK/dQvtX8v8aAPA00W8fDeUyof4nGBW7pvgTUJ9s8yFIc8kjt9K97Gi2W5 SbeAAD5QSMD6DvVG/Atl27YyXOESPnFAHlZ0UW5a2sYnLY+ZwMfhk1k6lpnkTxW6M00z9QnIA/z3 rvtTRPnVkk8lOZdp5Y+lYGpWtwLYzoDBFKMHjHy9hnr+FAHB3rCG5ZeMLxxVKQhmyx7dK0tTsiHY xK3ljqxFZWdh6Z9yKAEJJGFPApFB6+nrTiCe55pyjsQcCgBoUsCzHApYLea6kEdvE8shBO1FJOAM nj6CnMwKgY+gFLGzo26JyjAEblJHXqKAIBkHg4NdGZh4tgSJ1zr0YASQf8vqAfdb/poOx/iHB5xn nDwcUsbtG6ujFWU5BBwQaABlKsQwwR1BHSkrqo4R43wIgkevqMuCQqXqgZLZ6LIByc8MAT1683d2 62t1LCs0c4jYr5kRJRsdwT1FAEPNHNFFABzRRRQAc0UUUAFFFFABRRRQAUUAZOKmQcFGGGHQ0ARj MZoLHnng0EkHHoaV1GM4we4oAIsFsHv0p8kZBBAzUIODVmNw64J5FABGoHzLkeop4AP+IpMlTnFD YfmM4PpQAFWVueQaniWMsBLlQf4hTEbI2uODUqpJDjcMofXpQA+WxaH5o3DIehHSp7eK5GHhbOOo qe1vIkIR1Cj1I4rRPlRoJY48H1Q5BoAm0rULyFh1ZD94HkVfvIvtLK8LJHJ2VhjP0NZVpJvmEkLm Nu/HBrbZAYdzIHHcCgCbT9Rt0UW2qW2CeNwOP1puo6HcqBNYx+dB1DDBIpkENjfnyzNJDIP4ZP6G pry01DSog1lejnpzwaAMOZZDIIrt/KHqw4pbvRjHbLJbKs464HNbEF1Jq0Ji1Syj3j/looHNUntr ezm2xsyHPAD8UAZaBpUCPahWHcMVIqO7edIdrlgB0zzXWQ2FtexgSI0cn/PQScH8Kqaxoc0Nkzxo kuP7hyaAOU09na6hCxMXaRQAOp5rqtdvX1XxDqUgIRhcOpQtx8p28flWH4TL/wDCXaZuRl8u7iYg nnhhXbW3gqXV7m51KK9WC3uZpJl2x5fBYkA+hqZ1KdOPNUkoru/6u/kJyt0uM8GWkQvJmeCCSRVH 7txuOPVc1tajpEs9z51pZBSewXAq1ofh6TRY5RKqXW45WYcNj3FbsaBo9w+U/wC0M185m8cOqjxV GblHRNqzV/8AwJNfNXNMLjqql7JxSfS907fdb8Tz/WdNLFY7yAxAj5tvH61v6VpNpb2CTWE7CFBh RIQSvtnvVjxFoba1s8q4KsnUY4NVrbRbxrVLeWNRFGCE2MU/E9cmsspzSOHnGUqnLHrpfT+ux1Zn Q+t4blXxetjG1G+WSR/mDuOOKzYhYR6ZqL3E9vHcvGRH5q8L68+vpXTzeH7PT4y8sDEt1YTcj9K4 3VLeKfU/sJvba2t2YMnmQ73P49q+znn+X4vDzpUpPXyt+OqseJg8qxFKrGbWi1vv+C1Oe0qwRrhZ 3BMWeU6B6Zqg+y3KPHN+7Z+Yx0UV3MehQWJbfK1zGPull25/Cuc12eBsxxxRIB/CBk14eDznEKrF U5NxXS+h9TVwmHqxbcUm+pT+1QECNZlJPQA1l3Nni8DMrMpPCii01R9NuzJb28LuUZC0iA4BGOPf 3pZdevDllhjUewya+2pZtRrR/fLl123/AEPnKmBqUp2pPmXc0pLf+1NDuNMwwmtt17ZqT7fvox9Q A/1U+tcdhTwo+pNbVtql3BdwX0EiCa3kEqZ9R2Psen407xNpcOm6mtxbJixv41urXnIVG5KZ7lTl T9K8vMacVV54LSWpdK/LaW6MhEQdefrSO60/gr1wKjSHLZ5IFcBqA45bAPYelKF3cnOPWl8vDZbk +9SBc/40AQGMZ/wpojLHpgVYKM3bAppO3gUAMWHHLc+1MLbWznJ9B2qViSMCm+WFAA60AICcZY8e lRMOeBwan8vJyx4HakwfTAP50AQUU90CkAck9qaylSQwII6g9qAEooooAKKKKACiiigAzRRRzQAU UUUAFFHNHNABRmiigAoo5ooAKKMVYjt8KC/U9KAIghXBNKcKdwwfUGpdvG1xx2NNkiGBigCPcvYH B6imU7AHByGH608YcYIBI70ARgEjijaQRnIFOPBB5HrUitkdAfpQAwwn+HBFMKMOoNW0Cs3YMPXo a2NPgs7r9zK/lOf7/I/A0Ac30PrS/wAq6m78HSxRmSKSN1PTB61z0tlMk5i2ncOwHP5UAQdBzShP lJPp2NLsKkqwII6g8Um0ZweD70Adn8QLiWy+Jc93bkiaAW0sZB6FYkI/lW/Paw6d4t1LxdAoFkNP Gp2vp58w2Kv1Dlz+Fcvqfje+1eCVLzTdIkmljEbXP2QebgDAIbPUAdapS+JtTn8MQaBK6fYYJPMX C/OeSQCfQFicUAY5clzliXJ5Y9zUkU8sE0csbFJI2DKwPII5BFN25OCMH1Jq7BBay20UUJkF4WYy FyPL2/w7e+euc+1AEL3TzyvK7s8kjFndySWJ6k1GXwME8Vvy+E2azSSGZ2lbquBisOfTbmxlKTwM p/2uAaAFW7HlCORvlB4FdH4ftftbj/VqrDrLk/kBWLpulS6k+xIzjvu4FatzfyaHb/ZFt4Ek7SIT u/nQBb8R3GnwQLbwXJadTyccfrWJrOg6npukabq9zGUtdQDGFu4x0z6ZHI9q0fBXhybxn4qit5Qw tY/3125PRAen1PT8/SvcPEFro/i7wzDpCTRqt/Gzae4HAaMZBX6D9M0AfNa3dwDhXJPfPNdBoviG LS42LxtJK/3m3f0Hb61g3Nncabfz2l1GY54HMcinjDA4NMXAbLcewoA9KTx1dyWGY7hYFA6Kct+Z 6fhVIfEC+jhAhlUHPbLZ+prh/MHbnHY0JdHdiRd3oOwoA6+XxtqIdnSVWmkPzuOoHpntTI/Ht4ZX MkgGRt3RjnHoCen1rkWP69hQHYY2nBHtQB6JpXicyW2wRrGhOSznk/nW59tt7iAzSGOUIOAei/Wv I0uJgxLSsWPTNa+n6sYVVbidjGhyFxxn6dzQBv6+qXVvhxjd9yNBgfU/4Vw11AEuNgjwB/e610E+ tGRyyoVZ+hJy3/1qzblEaTcfmY8n0oAynGH+Xr0pp3MdvbvVtos52D8qrlWDY6CgBhTu3XtmlWIY 5zjqc0/bikIyuN2B696AIW+dsKABUkFnPcxzSQoXSBN8hH8K5Az+ZFDxnGFGAeTmk8ksvvjJ9qAF t724tI5kt5njWdPLlCnG9cg4PtxUFKQVOGHNJQAfjRRijFABRRRQAUUYooAKKKKAClVdzAUgGTip vK24IP8A9agBJIgoBFPjYOo3DJXvRlsdAT6djSBR95Dj29KAEkXYwdeVNNdwV4/KkIbkDoaRF3ZF ACbT1xT/ACjkEHg1IiEDGfpSjHTG0+h6GgAjVhweRTynHzDj1FAJA+lTwBpVI6/TqKAGIMjqPqa0 7FkCFJOR3VulZ3lNG/TGfyNXILRpcGEnI7elAEsy28T4UnYf4T2+hpYbeTObS5HP8DVL/Z08q/vI Sw/vKP5ikW2MLBGDY7H0oA0NPvnsZcXVqGPfFdPo19au4LpmFjyGXgfjWBam6jRQ6hk7FlyK17W2 QEy+WbaUjhoz8r/0oA6S8sdLmTMIjJI4ycfkaxri1nhjZPLkeEj2bFVEhnuJzGs6hieVdcZq8NA1 JHAgYMD1XdQBiw3EEMrJ5p/3HFUNVUXILQRkMPQ5rqP+EMuruUNcRKwzywbDCrkvhW6gjxE8Tr23 jDCgDzWPW7qxjaLzWH+yy06HxVqEZIinZQe3b8q6fWPCN9OpZoVLf3lINcje6Be6e3+kRkDsRzQB v+Drtb/xnp/29owgdpGY/J91GYEn6gV39gsOl6HZ+RLI7TQrI3PGSM/1ry3wnYveardYJUW+n3Ux yud2ImGP/Hv0rqYfEDzaba28ZXbDEqZHfAxXjZzSlVhBLa+p34CDlJnVyazcwKCkjsD29KbB4mm+ 1Ijo8inqc1k2fieaKNYvLikXocrk1s2j2l8u9YFjbuTxXzU6Kp354HouCW6NtdXhKEFTkj7q9T9K DdjT7R7iSKYLjPlkgt+FYhvIdP8AMxEXZsfMp5GPSuc1fxdKZ/LnRhFnh2J/UCvYyilRdCdGUnaX Tp6+p5eJwbnVVSMNuvX8zqb/AFHRtXsRL57bgP8AVnhlPoRXHazrenJNBvjleW3bMSQIqse3LntW PcXdtHqPnvj5sYEbcH3PNN1DUbSaMugXzT/dX+tOjgI4WrZXkvP/AIB6VKCnSTva/podHr2o2UFp YStM0Uk8W6S3jJcqfrXPW2n/AGu+afyVjgPTz35PvisOS4dpQ5Y7h3Jq8NYZo1jiiCH+J85Jr1cJ hoUnzdfw/peZzYp1IQ5I6x79Sxr9pbRBFjKbgedi8fnWMdqjGKkurwTOBkcdhUJYdh+Nb1buRpgk o0irLCVLSbsA+grVtVGs+GJrNvmu9Kzcwc/egJ/eJ/wE4ce26qW1pDgDJ9Ku6F9qsNXhvYlBaFsl R0cHhlPsQSPxranVbXJL5HJi6Fv3kUYjBVAHUmpIoHccZP0rtNT8ELY6k62qeZBIBNbsTkeW3K8+ 3T8Kii0XrHF+8YD5iv3R9TVnCcosIRuQS1SiDHRee59K2ZtOhjc7pDIR12dB+NVbi4ggXaFGeyLQ BmTKwXBH0Ud6pOpz83ArQklklyFwueuOtVJIuSOtAEC4B3MfoBSgk5J4FKF5pSoIx2oAaJATgDNI 2922r17n0pwTH3RinM21Qq0AFnNNYX8N3bvtlgcOjEA4YdODRqd3capqNzfXTBri4kMspAwCxOTx UZOe+FHU+tOONoGMA9qAKtFPZMsdg4HWmUAFFFFABRRRQAUUUUAFFH40UAFFFH40AFFFFABRRVmz iVpRuOD2JoA29I8MSXVi923Oz+EdQPU+1Z9zaPFKYv4c8H0rq/CupvbzGNThk6xH09vUe1b9/wCE 49Xi/tDTlRgwy8K/rj0PtQB5ftIyrDkdjTOcYPK1ta1o89hMJMM8R6HHI9v/AK1ZDKHyUPPpQBC6 DvyOxHaowjK2V/8A11Nj16GkDYO1+nY0ANQ8Hv6+1SeUGww49xTUXk4NPQckE496AAx7DkHn0Pep Y/MddyxlgOuBnFLHB5h2nd/wHn8quQK9upa2cSMvbow/CgDW0x7ry0MMrIDwUflT+ddhaW0KW2+6 tImkA6bf145H1FecDUbwlvL3qDwyjpQmvX0S+WbuUAH5QwyBQB0HieeK6PlvYK6fwyjBcfiOo+tc 3/YszW/nR7XQeh5FbVj4mtmhMWp2Kzg9XRirD3qjeTW8bNLpd26K3WNmFAGK4xwcZFAQ7cjJB7Go pXd5iW+8T2q1Fp1+6GZIXZB1IHSgAtLGe9mMNrC80gVn2oMnaBkn6AVLbRpKQh3YPTaMmq7XBQgE gdj61ahvghVvLUkdCpwaAOs8M2Vxazq8hLAsNm47CPwPBr1e50uz1LSol1CEFivVsACvGE8Ri4Ma znaq99oJH41ryeIjGkRh1BwF6Byc/r0oAv8Aiy+0nwzbm0s7SOSZgcSqPufhXl93eT3s5llYsfYY Arr/ABT/AMTe2W8MT78cuZgc/hXHsqgbd4HsKAL2l+JNU0W2vIdOunhW9j8qfaMll+vY8nketeg+ Lr650z4d+BLyxmMNzAu+N16ghBXlpBxheB7GvSvHuP8AhVfgrPH7o/8AoAoA8+1PVLrWNSnvtQlM 1zM2532gZP0HAGBVYvnpnPpmkBHVf1pozySuRQBJG5Q44JP40rP5fTkmkC7xhRgVGTtPHagCcy4T r8x6kUiPn7oP1JpqAlN+DgHBbHA/Gng/wqpOfTvQAoJxljSgEev19KYxdXKuCrA4K4wR9aXfvO0G gCxDNsO7AOOmakLtMTz16k1V44AOTUkZU8scD2oA0La3Yp8rKF/vGqMygykR8jPX1p5lMgIGQOwz Ua53fe47kUARsnO3p60HCtwOlPBUNgDAPX1pzKBzwM9qAGKBy8gz6DPWlw0kijgkngdhSrGWICjJ NPcrCOeXPp/npQAlxbxyKfLOSOrH+I+1VVtM200rTRIYio8tmw75/ujvjvVoOQoZjz2Apk1u0q72 GG7UAUKKVl2kg9RSUAFFFFABRRRmgApyIXPtTanRSigrzkZx60AOCeXx1U00tg9foaN/mcHII6Gn EK4ww5oAUeo/EUhHzZHQ9aaoxxnI9fSnFSR159qAI3VlOQaN4IyBhh1xT1c9G6/zpDEM5HBoAWNs 8inN79KREAORwe4pzfL1HBoAWPrUoBRwycH1FMSLoV6emau+Q0ke5Pnx1xww+ooAlWGSePfjOOpH 9RWnpO2Fsum5fVeo/CqumXLoSjYI9+CKS7821n8yLgH06GgDroJvLIktmDHsGHWrl7PBc+Eri5ub AQ3KXiRCREycFSfyrm9GuppGBKblPWu/05rJ9Els9SkeJWmWRT5JfgDHajoBjaJci58L3KpFCLiz mDFiv+sibjn6H+dWNWs5bHRbOO3jENxcE3EpxuG08KufTvXW6VY6TbqxhkE9tNGUkJTHB7GpNS0q wvpvOt7tQwAVULcAAYAFDA43RdN+3sPOuTG47Mm4Z9j1rf8AK/s8hXuFB7Nu4/WrUUenQKVuVCyj ow4zVHVPJuIytvcMf9h13A/jQBVvb3ULOXzhJBLH/v1QufGNsyBbjzYpPcZH51l3Mbw7gysvttOK z0s1vX2x38EbH+GUYoA6az8U20x2RyR59zirM9vHqK5lV2z3U4FcfPoLW5PnwRyAf8tYGzVG4vZd OjIt9WkC/wDPJqAOzttMu9O/tKextYyos3TLHJ+YqMfiM1w99Y3Ej7gn2dl+8vQfnitvQfHBt9G1 Z54XnKpEn3uu5+v6UkXjCyuycW+1/Rjxmk1dWLhJwakiXSPD3kRxS388tj5uNjMNwf6EV0qz6NYy NYz3kjzDhnVchfqRWZpWsveMIptPRolHyjPH4V0Vva6dbFZJrVbZOrF5K5JYDDVYJzTcuvb5bNfO 5pVxOKc2nJJdLW/Hc5jV72a3Qw6MZrwt0/dYA/GqOgeBb3W9QSTW2uVLH/VjH+Nd/eeKvC9pbMi3 UDHHIUc1Q8KeONOu/E9vpen2xY3JYGZlIIAUtgflVYfB0sOvd37sqpialRWLsvw90B4xbfZWEiD1 wT+NZV38LLJQXT5FHRQ2TUnjb4gvo3iSbTPskLLCqMJMncdygkHt3qhB8S0uYght409TvxiumyZg nJbMxtQ8GQQKw2suOhJ4/KsiHQYoyxZ1OP73yj/E12ceof23kQsG9Sr/ACj8alsvCSSXgM8seCeC W4/+vTsJyb6nAXOkkfOUVIvUDGayns2lmK26SMB2UcD8a+gf+EU0/wCzqGiE8mOA3AqjJ4UtbMNN IkS+3YfhSauOM3F3R4tb6fMV2xwsD0LtwPzrZstBeMqQZJD14GBXaztpscpAVXweSOn51nal4ktb H5bcKW7YFRCkou5vWxU6qUXoi6lnLN4fVLp1t/smTzyzwn29ifyNc3qetWVvD5MIdYV6+rVB/wAJ c1nfx3UyGVc7ZEZuGjPDD8ia5zxNbz6br1zaSv5kSkPC46SRsMo34gitDmC81w3R2QxBEHQY6VQc BiRnk9T3NVzMegAWm7j1zk0AWCCF2xgKvqepqBgPuqcmgliOpx/OlSF36Dj9KAItuOnJ9aGCoMk7 mqbykU/M2fp3qGcKCQSM+g7UARrIXJPQUNwCT19PSkU7TgClI3cAcUAMGTgkZPb2p+M/Wjbz1pd6 j8KAADA2qPrU1lod/qouW061edbaMyzbcfKvrz1+g5qv5jOeBgdqeqDvyaAKdFWJ4u/c9AKKAK9F FFABiiiigAxRijiigAxRRRQAUUcUqrk80AORCeanXIPT8PSovmH3TkU5JCeD2oA0Ybto5Y5EbEqc q3r7V6H4S1kTyLJaSeTcP96Fv9XMfb0avMEcZ5GRW7oN+ljdAMf3T/eX09x70Aet3VjZavDLsjHz cT28gwQfX2PvXnniTwLeaM/2iCPz7NvUfOnsf8a9H0u5ivoIZ1lXzgAFmA6j0Yd66CKeKX/RbqNV J6EdD9M/yoA+cWsXP3QcHseaqGBt5RgVYdmr3bXvhvZ3rvPYqbeVhy8f3c/7S/1Fed6z4fuNKl+z 6pF5ZP8Aq5SPlYeob+lAHFiNjkY+YelKMY7hh3rbuNGnQCRF8yM8hl6j8qzJ4Gif96hwT94UAQoR lWBKEd1rTjliuVVmYecvXPRhVGNI0JVgzK3TI5FPjKwv9wD0YjH50AaaW0NxKp8xwrcHPUfj0NaL aJBAA0riRD/eX+tZKTS4Mttlf7wXnNdDpEvnRK0kxOOoI6fj/Q0ALp/hGGeTzBaNLbN1wc7fetNP CGj2Uv7yEOrdC4JH410Ol3cNlGCsEobHBQcN+VLc6xJc5CQyBe6uBQBjXHwp8P6jbGax1F7Oc8iP cGT8M81z0/hfxZpKSWtiftkGOkYDHH0PNdFe3ssUyAyxyKedpAyPrU02ozW8DSW8oidwowOAQOxP XrjHb6YzQB5VrdrNb6iYZdP+xyRookXcX3nGd+enPXjissEq3FeunWbS8u5PtFsswY5LFQrjjnp7 /X6mqOq+ENK1SIS6dmGfrhsYP15oA8yyV65z6g1es7uQssbJuBOOa3dR8J3OnW4d5bcN/dWUEmpd KsoERTc7pGzwoANAG9D4O1G60DfZSpcF1z5IUnH41wGo6NeabOVvLaWBgejLivcNK8USaXpkcC2L xRgfKUTcT9eaXU9Bh8Q27XUrMjsO8eR+QoA+fnfP3Sfxq1dazqF9Y21ndXk0trajEMTtlYx7DtXT eJvBr6Wolihl8knAkKYBrlZ7Ca3UNIjKG5Ge9AERkG0AZ/Ok3nox6+tCws3JGB6mm4w2CcUAO53Y wSPYUEFvb2qXA25wSP50HCLnbt9u9AHS2K/8Wr1UdSNUt/8A0B6PAlrt1a41aeMyRaRbvd7cZzIO Ihj/AHyPypNC1nSbfw5e6RrNteyxXFzHcK9pIispVSMHcD61LH4sg0fSrqz8KLqFnNdXKSPcyyLv 8tVwEyo/vEn8qAF8eqbufTfECxlBrFqHmG3bidPkkH5gH8a5RUAPGK6S+8VXGseF303WpJ7y7jul ntrl3yY124dCfQ8H61z/AGAHT2oAAN3GDinAH3/Cn8BehHt606NtgztGPU0AMC8ZbO2lGSDtG1an jVrhxz9BVma28rapYIe+etAGeUYLnBA+lSwRbsFxyeiinTErjecAdFPU/WmByBljyegHU0ASTTbQ VjA9zVeKIyyA5yfU9BRIskh6YA59qkiZF4Yk564oAmV7aBixBkYevc+9QS3fnnI6evrUco8wnC4T 0qLG3jqT2oAicb2z+VOaKFbNJRcK0xcqYdpyo7NnpzQ67VPOD3qELxmgBKKKKACiiigAq4YiIUPq oIqnWhFuMKjqNooAhwGGT17kd6Xbzn/JqTZh+mCex70GIgZXp6HtQBC8RPzKcH+dGHA/rUm7HUZH celG8qfVTQBCVLDPH0pVBA5ORTz13L0o46jpQAdqVPTPHvSYIPqP1FPCAnrQBPFGF+8PlNWEWWNx tbI7MKqxTmE7XGVPr0NW1mjXDRlgPQdqALJEwAaSLk/xqODUEkshG3Jx6ela+n6wqx+XNGkiEdQP 6VRv/JMm+3IAPY8frQBZ0e+ltJBvB2/3h1rrrXW3ljwmxh6gfzHauR08GRcbWH0GRWlbwSwSiRAG XvigDej1C/t5xIkLqD/HEcj8as3V4l7Ed5aKTH34+/1FRQa3b26A5KP3/iU1BdeI9Lu8rPCYpP76 dDQBS8vVo2P+lNPD255FQ3FxdW3zpK4PoVxj8qv291Fn/R5C4pl1eLuw0JDehHBoAyJdZ1O4TZIC VHR48g1QmmvUOZJFcHuy/NWhJLG048uKa2c94zlTUrWDTpmVdx7EHbQBjfa5yOLhlHoDTHnifiUB j6nvWjNay26sFhyPfGa569jbeS0cyH128UAbsU0EPgTVYhHskmv7cRgc7sKxP04rBgtzv3OAR6EV sC2S2+HkF387yTasyMA3ACxcf+hGq2jAXV8ivHlMjcGx0qJ8z0idWHlSiuaabt9wsOsTWRWNSVQ9 do7VqSalZPBu2XavjqZGx+temWmi+EbXTg72ccjFcnJGc15l4zm0PzyunR3KEHozfLRCNlqRWqqc vdVkYF3drcyH965x0AqfRdau/D+qQ6hY7BPDnaZV3DkEHI+hrMgHsfrT5sqO1HNrYtUpcnNp9xc1 7xBda/q8mpagYzcyBQ2xcLwMDiq8V3NLxuGwdulVFIzyMirSqAoKnH0pt2Ip01UaTZ1WieK30xVR YMkfxADP612Gm+O7fzwy2m5z95mcZH415MOTyTT1m8pvlJBPcCoVTub1MKkrxZ7jdfESGGL91DAj Hgs8lYF748RkbIhkc92y36V51aPP8zeUxQjqw5NVf3u5htI788U6MnVm4aL5k18MqVNTTbv5G7qm vTXbj5jg9ABtFZDzOWyzH696qSSFG3fe9x0pUdpzhmEa+pPNXKlUcvdf3E0q1CMLSjdiXMzE43A+ w5/WtO4Dat4VjuODeaViGXGMvbsfkb/gLZU+xWswxRlsR7n96v6Lcx6XqcMl0R9kmzb3SMeGifhu x6denUV2RwVV0nUaskcbqR5rGIsXOSxZj2qYwlBlyF/nVjVNPfRtWu7B3y1vK0e/BG8dm+hGD+NU y2Tx+ZrkKBmGflBJ9TTjI5XGcCjKgcZpm4ZoAcEwMk8mk2ADLcCnrk9SAKa5TovJ9TQBGSPSkyT/ AI0Hj3NNyc+p/QUAOxmkwo4FLtP4mnbQi0ARM+3k8egpRMBgYyT2phQuxY/gKFARsD5nP6UASbiT z19aKcV2D1bvRQBSooooAKKKKACiiigAozRRQAUqnB74pKKAFJ7g8UFiTkn8aTtRQBOmSMg5FWIZ GBAz9CaqxkgZBzVgfMKAOx8PeImtMRlsAcFT2/xFegaf4kSVUWYrLGehzyK8VhuGjI3DlejVr2ep zQsGj5GfumgD3Sy15Y3UGTMJ4Bbt+Nak8Vlq1s9tdwxzQyDlHAZT7/8A168es/EazR4GYp8YZTyG ro9D8RMcJL1H3ZEbH4EUAT6p8MGtWkm8P3LxKTnyJPmT/GuH1ayvLd2g1Ky8mfoH/gf6N/jzXtOl 69DdERs5Dj+8MEVb1HSrXVYWjnjQ7vVQc0AfNqomTFIhX/ZYfyNRmMqxVJFIPY8GvZr/AOG1u4Zo B8w5C/eB9sGuO1XwYIgzeS6KOG2gkr/9agDho4pba4Dhnj56rW3BeShfMh2SD+Lb8rflVe40i/t8 rC4niHcLnH4UkCzRKRPCqk9GHT86AOi0zVfKUyRyyCP+JFw2PwrUN6kkfnC489D6Lgj6g1xkEP70 tJJGjgcbx96rkV5c2h3wqVHfB3KaAN77Tps04MyRZB4Lgqwp+pyt5EZs5S7MSGTAKhexz1z14rGj lbUZFASIyMcBcHJPoBU+Xik8iSRoGBwQq5A/OgCMxPdfLcRmNh0kWPI/Sg2ikBYrsrLnghcfzq7O zWcYZbgXQPVQvzD8qfaQrfDzA2xv7kmRQBTm06/jhBnMMnoxxn9KitdKe7vEkliZXB6qeK0JPCl3 fzb0t2TB4IUsprrdIsJdKtAlxujYDgqMj9RQBZ020srSxL3cVuTjOWXmreiXQlu2P2sxWwP3PMCi sfUBqt+3lxXQkhPaMgNWhoWiwWy/8TCMNn++3NAHTXUcV1H+4jhm/wBokNXGeIPCEN8WDWyfaW6S OxCj8AK3biPTwwFkHtz6qSoNU7i/vLaRY4NsobqVYHj8c0AeU6t8PHsZHL30EpHLLGv3a58+FLuT d9nxIM9uM19JW9ks1sGlhhY9yxz+gArJudOgkutpto0J6FWAP5CgD54vNLvNPxHNHtf07j61mOzc huSO9fQ+seBrSZC7Khc/7XP615t4i8BLZM8sUmSeQgxgUAcGjk9SAB2qzEDJwVwKR7CaGfDIeD6Z q2FmUA8KPcUAQOqA7QMUoiYH7pA9+KuQwmVstliOwGAKtwwM5LLFlV7jpQBn+SyJvKY/2mqERtKw wCTW1tDsd8WSOw5x+PQVKLDyozcTbI+MgHn/APVQBUt4RYKJZQC5/IVBPdiaTbGp8xuyj5quWthJ rE+7LCEfemYcf8BFaQ+zaYBBo9uTMeGuHwWPrjsKAOauLWS1YCZCjnkhjyKkgtWu/lhztH3mxxXZ WHg+TUYRc3eVhzkyuDg+yjqTVLxAYrP/AEHTVEcaD5mONx+vpQBzE7w2QMagySd2PQVTMuF4HLfn Tpl/eEs273qMHndj2FADmfYnJxUKtkEkfQev1pztngc+tRN83A4HrQArEH7xzUZIJy35UMoBptAA Tk8CijFFABRRRQAVqQKEjjYE42jI9P8A61ZddraaTb6jo1u0Z2TiJeezHHQ+hoAopbJND8wBjPcf w/8A1qqTWrwMVb5l7Hvj/Crtv5+nXDRMuR/Ejd60THDdRjbwO2eqmgDmTESeBk+nqKjaEp8wG5D3 HauhuNJJ+6Csg529M+4ql5O7IkGG6blH8xQBkbO6mkxng8H1q7LakPtPysfuuOjVDJG0fyypg+vY 0AQhWztbhqcVboVIYU/Py4xuUfmKUT4wCcgdG7igCEHdx+lPXKD0qbfG+PNjGezrxSsV6EH2YD+d AESTFGBOf95atDMw3Idx9v8ACq4XPK1LC8kLgmNXX0P+NAGhp12sD8EpJ7cZrabVNyDzE5/vAVlw Na3IGQ0bjqrcj86snEaERyDH908igCd7iGZcrKc9wRms2a5hVyo2g+naqtyxEuYyFOeQKeZ43jHm KCfpQBbtrpomBXAH5itoawJIBHcxgr/eU5rlFnhDYVin05H5Vp2byrgxgSL/ALP+FAFtJrZZ90V2 VX+6H/oavSXbGI/Zb5t/93AqjLb210AJbeMP67dpqi+nwWz9gPrQBeF/MPkuYi3+0FxVS7mDRske 9c9iasQwtKuI5wB6Z5p0sF3ChG5JF9CvNAFXUNNntfCuhF5v3dzNczhQTgconI9flP4Gup8KWweA bDbjHcNg1k6yLuTS9BtJYNqx2zyopXBO+Vjn6EAYrQ0WzMEJaXToxj+LJ4oHd2sP8WXIsI8GRGJ9 EBrze8vnmdvn6/7Ndh4nu4mG1Gh47FSK4m4kwfl/Q0CCK5kPyh8fQVIzOw+aTP1FVVlYHliPwqwr hl9frSsjT2k2rXGqVLYyxPtVpQQBxVViVfjApfNJ+8WP0qWuY1p1FS3Wpa344GM1JExVwWIxVKP5 2xyBVlpAoxH1Hes5R6HZSrOS5mdRa61apa/vVAKj061jy3Lahdl0jOzoB2rI3uTljn61KLtgu0M3 4cVrg8JhaUvaVLvyX+Zy4vG1Kq5IKyNd7MumZHUY6AVnTRtGcEg+wpIryUKQAWHvTTcvIcfdJ9ul fUynhY0oxjFq/TX8f+CzyYQqOTbZbtkYJjBGaiuIQz4fcTWjYWc85ENnBPdzN12ITjjPPpVu4sNN 0851nVYzIQf9G07E8innhm+4uCPUnmumvWoUqfLVdvIzgpyldFHUo/7V8P2+oEZutO22d3gcmP8A 5ZOfwBTPsKwd4Hatu+8RI9jcWGl6fBZWk+BI5/eXEoByA0h7ZA4AA4FYYU9en86+SqcvO+TY7ltq K2T+PalAC9Tk0xiw4Qc+ppoVh1bJPeoGStn/AOtTQjMfakHHc075sYFAAVAHJ4poGTxwKDGzcZoZ 1QbV5NAAWweOnc0nzSHgfL/OnKM4yM1IXHCgce3egCIqQDSwKIyWbk1IVJ/wppU4/qaAHovmvk8e gFFMDEDjOPXuaKAKNFFFABRRRQAUcUUUAFFGaKADiiiigAoNFHagBQOfUVKkm3ocj3qEHBzUhwee vv3oAtxyZxj5WHrVuOciMjZkdxWcjcDHbvU8UvOGAoAvQXKy/IWZG/hJrc0/UXhIW4+Yr0cHk/Wu bRUU/NnafTtVgTTDHSVPUdaAPRLHW9hRknKEdG64+orstI8XLJiC6X5x3TuPWvHrC7RR8yFh3XOC K3bXVLIqElMi45VujL+NAHtEF9HMm5W3p69xT5Y45wdwLK3G4eled6Z4gVkCrclmH3WPf8a1LbX5 YpsNvB/nQBpX3hEPN59nsVuvSua8Q+HLoR5eGJT3kQcH6iuvtvEMbkK2Ax9eM1pLfxMMS9D6jNAH iUui3MUZ/wBG3L3A+df/AK1Q21pcQqw+WNT9civa3sbCVi5t4ZFP8UYwf0qnceHrKcMLe4Mbnoj4 I/WgDyiyFwksBNxB87H94pIMODgFiBwfpyOtSRNCbgrKZQ+egYEfnXcHwRJv/dtbgg5KtuHmc5OT /n9KVfAs2RgJgHOGwR+FAHNG2sEQSzFyR2HWlitbK7YuhuMKfuuv9a6pvAVuCHaUIe6kHFWk8D2b IA7I4+poAwbbxH9ihNvDuiIGBlv8akt5fEGsOVikJgJ+Y4x/Kujh8H2Nv90DPo2D/wDXrVtbFLJf 3can/doAyNJ0d9O+ZCZJD94Plf1rSuLJr1Ns+Iz6K2a0BISPnVV/EVA08Yf/AFin2Kf1oAoLoMSL 8wZgOxbNQXSWtqhUWnz9gp5P5GtCe6iUFlOW9FTNc1qfiQxpJG24Z42IoU0Acj4g8YXulXwjiRUT P3ZHIA/WsuHx5LczrvtkK/xOrkCs7xAHurtn8mNFPaSXmuYuU8qQNubIPbG0UAfQOg+LNKvLVImx uIA5XOfp61L4g8MW2oWbzLO1sSMhien4V4xoGoTPcI7T/MCMfMqAfSvTU8cxWNiFniEv+0x3E0Ac yNCsbJXaSSW7I4MjKdq/0rNuI9FgBPkSyTHvtLH8B0FaWo+Mmv58RQbTn5RLjA/CrVh4Z1bXF8wB yp5LOvlxge2etAHKRWVveMVgjnbvtCf5zVwWbRrtdCka/wAOea6q+0m50mzaFdrqBlygwD/U1xom kmu99yHjhBwoH3mPoBQBI1qZp12QuEXooGP0H9am/str24RJo8LnhTySfpWomppZwBWjWFm+6h+d /wAvX61seHNCjv5Dd3RZg3RC3P446fSgA0zwob/EPy7V6xJ0X/ePT8K3j4c0fw/AZ7mOOebsHHyj 6L3q5carb6XAtrBsU9EjiIUfUmoLa6slkMspW7uR12nKR+2aAOd1d9f19H8lF0zTYx808vynb7Cv JdYuFN28NtMXgUkbh/GfX3r03x7rb6nB9mafZbj/AJZoeG9gO9eVXSiOQhMDFAFWRzwMcelN3E8/ pUhT5dzHk0wDHP8AkUANC+tIc9qdu3dOnrULvkkZ4FADTgNyc00nPJoooAKKKKACiiigArr9Dvfs kUIZsIyDOfp39q5CtSGRkhjKnI2jINAHf3OjRa1ACp2yY+Rx/jWNDb32kXfk38BZOzgdR/WjQtYl s9rIS0X8SHtXotnLZ65YhWVWyOhoA537PDc2IkjHmQDqV5aI/TrisDUNOYPujOT2Ze4/rXVvA/h+ /EqBnhz82B8wHuO4rc/sDTdetftFmwR2GWVfX1xQB5FKCQUlj5/vLUMcuD5cgEi+h612Wt6BcaZM d6Bvr/EPY1ljTrPUYjlSki9wOR9R3oANL8IRa7GTZzBJQPungj/GsvV/Cd/o7n7RCdo7gcGui0bz dOnVS2cH5XBwfzrs31yG7tvs+oxCZCMbiMMKAPE1i28g/L3FS+WVGUYfQ9K67X/CkDu9xpMgYdTH 0YVybA27FZAykdcigCWG5jA2TRAH1FPynVV49qgLQv32nsR0pVcdP4vXpQBO+zGW3L/tYp0TkjDE SL6jrSRXvlHDYHs65BpsrQS8+UFPrGaAJ3ht5RzlW9arOPJyMq6+4ppDgZEuV/2hzSFyMb9jD1oA b5KucxkZ9Mg1ctb9LUgPGQfYYqqYEYbl6egNKvldGdx7EUAacmqpOeDMPYiqNzcofvrIR6laVbhI vuyE+2M0sl0rqQS3P+zQAafcJFLujfB9GOK2ZbqSaHG7A9QQRXNGBXOYw2fyqQM0MZ3oRx1zQB1+ uanGk+kYMitbabBGSDkMSC2R/wB9VbtfFjyR7R849MYNYXjuWCTxRMtoy7Y4YY9qEAKRGoIx7Gsm zgu35UL+JFAGr4i1L7QD+6ZM+uDXGuP3hIf8K6G+tLxk+ckj2rAmiaJj1B9zQAx1BHQZpYgq4PX8 aashzhn/AAFSb1A5YD8KBp2Fk+c8cUxsKPvY+lSW9ld3+77Ha3NyExu8qItjPTOBWtD4M19reKd9 JmhhlICyTARrk+7EYoCUnJ3ZjIAOmaXJ6Z49K6FvCE8F15Goaxotj8m/c94smfbCZPr+VQ/ZfDln FmbUr+/lMeQlpbiFFfPQvJyRjuFoC5lwBcHcmffNPgtJr2cR2cEs7nOFiQufXt7Vqt4j0q2d/wCy fDltHnbte+me5ZCDzgHC8/SotQ8XaxqMTQyX32e2Yk/Z7VRBHyMH5VxnI65zWnNTXwx17t/p/wAO U5tx5X+RZi8PS2mRq+oWOljB+SWTfLwAcbEyRnI64qU6h4a0skWFhdarOMgTXreTGDwQRGvJwcjB IzXMhQeadkevFbSxtaSS5tjLkj2NfUfFOqalE9v5q2tk/wDy6Wi+VCBknoOvU9SaxWbaMKP8Kc0g 6IM+9MCMTlunqa5m23dlDcuegzShsD5jUqhaYyA89RSAUEEe1GcngUmwke1PVRjkjAoAb0+7j6ml 3gDg5PrSEAnHWl24+tADSxx/Smoq5zxUhTPHepI4lX/aPpQA3thRSrH3NWUjXG6QgD0qN5PMfEa0 AIAAM9Klit0x5s/T+FajCBPmf5j6dqaztI2WJx6UASMquxbjH6UVC78AfkBRQBm0fhViGwuJ1Roo ywkfYnP3mxnAqeHTfM0a7vjJtNtLHH5e3727d37Y20AUKPwrcs/DbXy6S8FwNl+7xuxX/Usp+bPr 8vNXYfCdtc2sTRajJ588Ek8SG3Owqhbq2eCQp7UActR+FdNP4OkS21KaK5Ei2qxtCNmDOGUMSOeM AihPBlzLrb2cTu1tG5je62cBwm5hjPOOlAHM0UUZoAKKKKACiilUEkAUAJT057fhWlrWif2OlmTd RXBuIjITFyqkMQQD36da1ZvBcsNppzLNMZ75olCmDEaF+gL56j6UAc2pA4zn+dToy8ireuaNFp0V vPa3ovLaZnQP5ZQhkOGGPxBBpn/CO6xmFfsM26b/AFYwMk43Y9jjnBoAhVsHjkelSrIUI2Hj0PBF Pn0PV7OAz3No6wKAzOSCMHoeO3vVXeOjA0AXDeybdrgN6HoRVqz1AZ2uxA9DVKJEcYLEeh9KlECs QP4vUd6AN20ukD5iZSe4xjNbUOtDYI/NeNh/C/IP0NccFjVhuMkbjo+OK0rfUmgA84bh64yDQB19 peSz4Mckjf3lLZBrVXVLmIbY55Y/9mQZFcbHqaMRJDC5Pfy25q9/aL3EG+GdnI6xyABxQB19t4g1 C2+byvMHqnSp4/F8ss3zoFOeQ9cXbaxKFO2ORZR3Xg1Zt9Yu5ZP9LjZ1HcoM/nQB6HbeIllI8tlD DqpbI/OrsureYoGWjf06g15c98qXAeO34zzuGM/lW1aW5vyktvKQ3dGZuPoaAPQLeeQRbmVT6nOK hub+C3G6XJU9hg1lR2LJbjN3JnHKsuf1FVXuLiI4hZj+AxQBpyazbgF42mCejxjH+NRp4ngIwkWD 67xiueu9XYHbcDY2epOR+lMOr2wgI2xu3qv/ANegDpLbXGuZTvjijQHhid38qtSajBI21buNiO2M fzrkdJvJGuC+6MpnoFANXtU1m0gTc5O8dASCPyoAuazqy2cHEwz2GRg/lXneqeIbmVn8q1t8/wB4 Nk/zrQ1HXp76DZE5C9toxXM3EF7cq0fnRBD1AhAP50AY93erNIz3bEP6helZLbWcssm4H1Fbz+Dt Qm+a3t2nz3UHFRp4N1J5dk8Ji9s80AZMIy2UDs/YDpXQ+HfD+qa/drGFnWHvIVOAK1tC8L6bY3qf bJWumHWIE7R9cV6lpt5pVpCvlRFdo6KhC/mTQBD4a8DWOiIHjiR5R96WaME5rpnu0A8uN0cjqxOA PwFczq/jW1ihMaqvsD/9brXIX/jBoImEaZduiqmT+tAHb6hqOmRO3mJBcS99x+QfWvP/ABFPaGR7 mFt03QNGoVU9ga5e+127nmLzsEHoW/oKksPtusyhY8CMfxPgD8zQBc8P2LXV5506yS88Z6GvQvLm tLIBY3BI+WKMbif6VT8MaX/Zf+l380MzgfKu7Kj6CrOreKZ5pPJSEncPljTqfwHagDi9XN19uzM+ wk4KK2XI9CR0/Cm3fiGWzsxbR4G0cIBtQfXuatarez24YtbCOQjntj6muKvL4STlmPfovJoAL3UJ 55TukJdup9v6CqsyxqoC/M/0/rSPIH+6Ao746mq7SM+do4H5UANc7clsE1CzZ+9xT3bHzMfxqs8h YnHAoAkkmAXan51BRRQAUUUUAFFFFABRRRQAVqw8QIcZXaM47VlVowTGNExzhRkGgDQsLgQyjaeD 2rpdL1N7O4V7d9mT07GuR2xzLujO0+npViC6dPkk5x3oA9lsdQstagWG9j2TDoQcMPof6Vo2WgNZ yebZyb065X5T+I9a8p0jW3iYRvmRR0H8Q+leleHfECzwgwTebjhkPDLQBu3Vimo2rQ3cSzKfbDD8 K891bwtdaPcm608+fEDzGw+Ye1emW91Hc4kU7h3x1FWpbGK5TLAOpHXuKAPKrVNN1uEqjG2ul+8h 4IPt61Rv/tuljZcxi4gH3ZF6j/Cu71jwLDOxuLUhJRyCODWFcWM0MLRXZII43EZH40AcrFrUBO2T LL2HRhVDUTb3TF0Ik9Qflb/69XtS0X5iWQID0deVP49q526t7i1k25JA/HFAEUtlC2WgJB7owxVT yW3YTBI/hJwa0UJePLxkn+8h/pTAsUj4LbW9xQBTM5A8uaPB7HvVd8qchTj1FaNxGpG12AI6HtVU ARnD8r6igBqNIV/vr9cGozsLYyyn3qYFA2YpNp96maFZx+8Az/eFAEKwNw0TqT9advYDEiEf7S80 5LHyzmOQfSkkKx9VKt6g0AOCGT+NSP8AdqQ2xVPkuQPYrVYXO3lhx7Cla5jkGAzZ9CKAGPHtb5nO f9mmsdwxuJH+0asxMy4JiyvrimXMqM2PLCfQUAbVl4ruYrrz7y2028JGD9otImz7kgAk8etdTY+K Le4UE6fokQ9tOB/rXCaZo/8AaEoA3sPRQM13GleDbPYN0N5v/SgCvrGo2BZ5VtNOmZuoFq8Y/IPg VzSeKxp7SCDw/oLBzyZ7Yy9PTcxx+Fdnqng2QRkwBlHo5rg9V0i6t5CGtnOO6rmgB134yuLuIJFp Ph+1IbO+306MMfY7geKLHxrrWms7WUtpbs4wxisoF3D3+WsN4ArfvFZSOxGKjkVMfeX86AOt8Qat 4isPszS6/dsNTtFumSF2jUB8jaVGB27cc1neG/D934t1U2IvBEixmV5p2LIgHAzz3JA/GtrxRo2q ahb+H5bDTL26iGkwgvDbu65y3GQKtaSuneF/B0h8RQ6jFc6tPtSO22xzJHEQcnf0Bb27U9Lu/n+Y tbI4S4tZbG7mtp12Swu0brjoQcGonZug5rsviDDbX99Z+ItPRxZ6tDv+bGVlX5XBxxngH8a5Eoi9 cVKv1KfkRqpI+Y80ojG7J5NDOo4H5CkD46kj2piHMX6DAFKo/vEUqjdzjH1pSKAEz6ZPvTS4Y4yT 9KkEZP3jx6Uxiq/KP0oAUEKPlXJ9+lAZ+px/IU5Mdxn2FBUuewHoKAEXL9Tn6VIVwOTz6Cm7D0Xk +1SRWznsSfagBVhOOevoP60nkknjp3NWAixrh2H0Wo5Jt/ygAL6CgCP5UHt6DvSrvbnAVaNyjoMm jcWOTz9aAHFeMs3HrSeeEXbGuM96RmAH95j3pEAHOMuf0oAGO0fNyT2FNyW64HsKVyeg/Om5x35o ARyE+6OfWimM244UcCigBbW/S3hCNbhxn5/nI3rwdp9OQDkYNXNL1aztrC8s7+zluIrmRJP3U3ll Su7uQf71VbLTo7uJHZ5lJkKNsgLjG0twR346fj0qzaW0L+FdSnMStNHcQqjnqoIfI/HAoAsWHiZN NsNRtLa1by7gk2xaTLW5IKk5xzlTjtUNz4lvH0i0062mmgt4YTFKiSfLLlickfjj8K1dE0qy1PT9 PvZIEEdhJKNQ4++gG9SfrgrVmaOys9Kn1BNMspJPsdrIEkjJUF2fccZ9APyoAo2/jV4X0Xdaho9O RklTf/rwRt544+UAU2z8XxxSxzXVk008NxNNEyzbR+9HzAjHOO1WrvQLGW4iv5Eayhkjtma2jjL7 ZJSeME5C4Un15Arn/EUMdv4i1CGGNY447h1VFHCgHgCgDNo/CiigAooooAKOaKfEN0qDaXyw+UdT 7UAaMuqW9za2MFzbOVtLd4gVkwWYszBunQEjjvitC38VQ2NtGLDTxDcl4XmdpmZH8s5GFPTJ680/ xHb28ui2l7badFZyLO8E0casvlkAFUYNyzAZy1aer6ZpkHh9m+xwq8CWzusQIniD43F2J2tntjpk UAc9rWtw38VtBZWf2S3t3eQI0m8l3IJOcDjgAVdbxVanVf7SXT5BcyFnmPnnaS0ZT5RjgZOec+lV fE9vapf2X2C3FvDNZxSCPOTkjue59TVz/hFbP+1xpv2+bz4mZJz9n+UERl8qc8jjHOD3oAqN4iWS ya2+zkFtPSy3b/7sm/d07+lZeSPvKfwravPDVpFpslzbXszyLaJeBHhCjYzbcE5POefpWAsxxhhk UAWFkP8AA/4EYNTq8hAYc47g81UVwf8Aa/pU0UvlnO3P40AacUk0iclWx2cYP51qWOni+wFjKSf9 M5B/Ks6z1K2YeXcQkZ6MOcfhW7pWjpdtlY1kjPR4m5X8OooAZJYC14eXa47su1h/jULGQkNujkx/ ErEGrmrWd1bJtW5aRB/CxyR+dY6k/wB+PI7Hg0AXWuBwRK0bevUfpVtZHMW/z5Gx3jbFYE+9WDBG B/vLVuC4d4doEbN7naaANywumznzXI7liP14rY02/uGu0W12Pk/wsBXJWsTzyH5Nr+qzbT+RPNdV 4clGm3ymewJI/wCWhBH6jigDvAZ5LHN1DG5x2bDVxt3dSC8McsqQR56SE4/Su6vNag/s7LyrH8vA KbhXmOs6p9qncRFDj+JoePzoAn1GRIdrJdxjPdGDf0qtPqcQs/mcu3qFP+Fc6bqeWcIGjXnqgK/z q1cRzLBidpJh6eaf6UAa+h3wuJSGQ7c9S2BWjqz2sUJMENs0uOpBJ/nXFWSeRPuikSLnkMxJrVup BcQgMkzn+8JNo/UUAUDcz+eWk+U+h6VbsLpTdoZo47wg8ISQP0qpEkSN/rlB/u5Dmr1tfyo+yCMK em8KBigD0/QXWWBC8JgAHESdBWxeXMkUR/dRRqem6Lk1wOgX97DcKRfxPnqMkkV10s/2pB58pbHX Gf8A9VAFD+zBqUpaR2ihzkiMiPP1xRq0trpNkUtIxgDltpZifq1VtQ1G2tzstyW9wzHFcjrNxbXX MksruOwYkCgDN1O+uLycmMshz955Mn8h0rHnnktgdzl2PXvWopSOMmOKRwO33R+dc7qF1vmOYxn2 5x+dADDcoH3yIGPYZzVo6rIIwQyxjsqnLf8A1qypJFA3MMn3pglyOx9gKAN628TTQAK0rgdPl5P6 1u6b4j2xkxkxl/vOzZZv61wZOf4cVNHMyDhmz3xQB2moajb3hAkV5Mc/McKPwHWub1G5t2YpbRhQ OrGqf2xthV5ML3GcD8ap3FyrnEY49elAFnzUjT5jn+VV5LzPCD8+g/CqpJPWigBWZnOWJJpKKKAC iiigAooooAOaKKKACiiigAq4h/dr3GB07VTqxHkBT7UATAkcg/j2p4Lnp1pY1Vxw21vfoaCrRnH3 W9+hoAs2k7BwG+Vh07V02nakfNR/MaG5X7si/wAXsR3rmIbhH+SaPDDoavxOoAAbA9+1AHqmjeIP PK+YwjuV6sh4au50nU4rpdgZRIOq9K8R0u5I2+dwB0kU/wBa6y2vZVCOWDgfdkQ4YUAeqMAw6fhW Jq2jfa1LR8t6dD/9eqmkeJC6rHct5no3RhXRR3EcygqwYGgDz2bS5bbenlqw/ijYVzmsaRFPEfLi YH+4w5H0Nexz28c6/Oiv9RWXcaFbS5IUofzFAHg5sp7RzuRmT3HNRT2a3A3phiO3QivdG0a1MRju 7QSJ/eQZrltc8DWhBn02UA/3ehFAHmCpuXynbIHZxyKpTQ+VIQqqw9M4NdLd6NMJSjAbx371X/se 56S2gnT1U8igDEigD/8ALLn0PWpWjeIf6o4+laD2KW+TH58X+zIMgfjVZ3lOVEnH50AZ7Q+Y2Uk2 n0NIR5Z2zDcPVTVk2Ukxys0Qb0LbajNpMjYk2n8c0AQPEjrmFNzemKrMWRsNCRWmsCIf3iEf7UdX LXTrO8cDzGZvQ8GgDFQFxhJce27Faun6LNcOpcgqf+mgrobPwhBIQV3jH94A11WmaDb2yASrCVH9 6LNAGNpulQ6YBIm/d/103D+Vb1prMqOBFaxFv7xU5rZhl0iyAz5Yx/djNOfxlolv8rKzY/6Y0ALD Bq+qR585YV9FSsrWNC1G1haSK1kunx7Vck+Jek2/ywwsPwA/rT7bx7DfuFW1Yg+rUAeM+IbG+e7Y 3GmNGT7GseHRrq4fENnMx9ApNfRJgsNTkDT2qLn/AGhWtY2WnWIzawxhvYUAfO0a+L7OJYoZ9Yih QYVFnkVVHoADxUJ0fWtXlVr77VKyjAaZmcgdepr6ZcvIOUiUepxXP67a2c0O24nOPSNsfyoA8RHh mTyEtrm9m8pGLLCCSqk9SB0Bok8IbADGhA/vSf4V6vZWOk28gfyV4/ikP+NWNU1TRhBsQRMwHRQP 50AeMf8ACP7Gw0oJ9MYFVbyyS1bC7WPsK6DxDqEL3TeUwAz0XnH5Vzr3BZuC+T7YoAqNuH3hj61E dzHgmrUkSD5pWO49qdDbbzuK4T1b/CgCBImYdcU4IqdgT71orEm3Cg4Htiq0iKrHai/UnNAFfbv4 GT9KlS1Krvkzj0pwm2e5qN5zIfmJI9KAFDsfliQAU4tK3y5/DtTRKzLgYVaYXZvlTOPWgBzBR95s n0FNOOgz9BSBCOg5Pc1MkBUbn4/nQBHs2rluB6VGTk1NKR0Ax/Ool6/IPxNAEkcbOf5k0rlYhheT SoCR147ntUMpDEhenc0ARO7McA49TSrHkY6L/OnIo7D8TTyMDNADSqqvtRTWOOvJ9OwooArR3M0Y URyyIEbcu1iMH1Faej3OuWkE8ukNcLExzK0S5GVBPP0GTT9GfSFsLoX6t5pX5umWXIwIuOHz1J42 571d0DV4NL0uJ2dcrqaM8Rb5miMbK3Hpg4oAzoJdcuo5zb/apF1JykmxcidhyRx1xnNPbU9f0O58 h5rq0mEaR7HGDsGdowR0GTXQLe2lhrlrp2nalafZrO1kVZZeYZ3kJLKWB+XIIGe2KddS6U88ohms Xuo7aMRxzz+bBD853rGzf7OD+JxQBzEusazYajctLdXUV5IQJ95+YkdM57jt6VnXFxLd3DzzuXlk Ys7nqSeprT8VzxXPinUZreRJInmJR0OQR7VkUAFHNFFABRRRQAc0qkg5BII7ikoBwQfT1oA2LzWN cZbeW9uroq0TCFpejI3ytjPXPIzS3kviCTSLSG8+3GwkIECuDsf0A9farWtXba5a6S0l5C9wlpIZ S7hdpDsQvscYwPpWvY30Fpplq13rUDsbq2mSSN2eQBeCHQ/dCAnGOvvQBymrW+p28sKarDcROsQS MTKR8g6AewqRvEWquIg1/MfKBCc9MrtP1445rZ8Z3dpLDYQ280BCPK7xW85mVdzDDbzzkjt2xV1j pC6tESujHTgzmDH+sK+Ucb/+BY+9znpQByR1S8aIxG4kKGEQFc/8swchfpnmqdddeXGl3GkSqItP SY6dHKGiUK3n+YAQMd9vb8a5GgAGQRjrU63DDAYKwqCukAVvBot9oLbTdggYIxJ5Z5+n8/agDHSa E9SVNXra9lgO6Ik4/ijYq36Vi05XaM5ViD7UAdHLrc15hZ5piR3bBNOQwTAB7j5u28YrA+2OwAkA b3705Z0HIdx/snkUAdO1pJDHlN6jseqmqv79Xy8XyjuFyKy7bUpYz+5lcf7O7itWz8RyRkK0XP8A eRsH8ulAE8d6jgLuRj6bf/111Ph6G/hdZYxI0fUhVJH5A1yd7cxXLLIShcjqMAj8q67wdFM6iQSn b2JYkfmKAOk1bV8WJV7VWOOcuYz+tee3t8JJmETTIw/heTcK7zVrqXa/m/YpkXABEpJyWAwQfqa8 t1COG21C5+xSohSRl2dehPqaAEmuGEmLlAfdTmo3vFjGYp7iM/QgVQuJ5rh/3r7T/sjFGNqD5i49 zQBp29/cyOPMlEqe/Wrc8sTr8v2oH03DFc/E/wA/GAfarEjOBkKSfUmgDWg3IQUSPHqwGa0FaCSP AGJPXtXMQyysefyq2LyaPgPsFAG/p2rSWNzgfOoP90mujHiOa9YQxB2z2X/DNcINRkRfl/eN3zyK tQeJ7q2QqVbPYJhR+nNAHXTw28fz3klwW6kFgayL/WdGwYxvH/AiT+Q4qvfapPceHAHQ7wqT8nnL Oy/lgA1yMokdizsqj3OMUAal7cwTk/ZTIF/vSP8A0rMklkQHY+4euKhaSJSN8ufYc0SXcQGFH9aA K0u5mJf86VNxHygY9SaY0xY8ACmFiepoAlZtp5fPsoqMyE8DgU2igA60UUUAFFFFABRRRQAUUUUA FFFFABiiiigAooooAKtx4KL9KqVIjFRkcjvQBZwwGV5FOScONrc/XqKjjlHWpGVX+YYz60AOIZcH qvY1oWtxHIuyVSrjow/wrPjbB2tViMhfvDent1FAGzZTCKTBcoD/ABLyPxFbQe5hi3xYeM94zkH8 K5dJkK9d4/vD7w+tXrHUJID+7bcvcUAdFYazdQMGXEiDqj9vxrsNL1/zVUxSFH7xuf5V56b1GIfG D6Hg/nU8d6rYKNtb34/WgD1+y8Qo2FkOD6Z5rXiuIbpcxuM/ka8Xh12SLCXCmRB6nDD6HvW5puvA kG1vGUj+CTrQB6aY2H3s/UU17aOUfOqsfUcGsDTvEzMQlwUJ9jg/rXQw3CzrkAMP1oAxdQ8MWl4c sibuxIwfzrJfwzdWrZhj81PQsCa7UFemPzpjQRtyMqfUGgDz698MvP8AN88LejpkVz974NLE+asQ P99Mqa9akt2H/LQkVC1isg+dFb3xigDyJPAk0vCzrIPTcCRUqfD14mDedJjurDIr1I6Lauc+UM/k aU6Rb4w6vj6mgDzhPBlpsLSSCNh6U2DTdNsJc3EilQeu016FJ4dspupnH/As/wA6g/4Q21zujY5/ 2hQBzyS6ZIqiKaFx/dap/lVf9HVAfY5Fak/hFQhCxxEnuDg1nReFbq2mLwysvszZFAFC6a7kUhor Vh69DXMX+myFixkCn+6ozXo39j3Lx4mjil49KzW0C1hmLz6Wzf7uTQBw1lo5uHCsAc9ytdbpXgUj bK96FHXCoa1orjSrRcLp7xn/AHDUcuteUS0XnKvoAaANW3hTS1CRkS+7pU0l46ruLRRj6Vz3/CVI OJI5XP8At1E+ui5+VUcZ7JQBJrOvXERIicyD64Fc5cateyA+RDGzn/bz/OtldHe9bd9k695HJpsu hXERwIlHsox+tAHF3Y1W4lBljzn+FHJ/QV0Oi+EbrUVT7QhjiPXJx+lWprc2oyzAH0Q5as268SvZ YxDcMR3eUgfkKAOol+HWmRxD50HHJZsZrF1DwnpVnExiMRYdWJwPzrl7vxndXJ2RKyn1J4qh/aRk bfdzM/8As0ATXWm28Uh8sLOwPAjQkfmazri0vepjWJP9o4rTj1wviOLZEnTcTz+lXltUnUMkM91I fVdq5/Hk0AcoUCH55d7eiCmtGrcsNo9M110vhjUfLMstl5KdgeKwrvTL4sQtuixj+Inr+NAGUY4W 4UZqu6RqeSWPoOlX57G5iT5vlHogxn8aptYyoN0oKKe3c0AEUcbn5sn2HSpSYwdqAZ9B0qPbJ5eF AiT1Y8mo0yrfIfxNAFvCQrublvU1UeZpG4J/ClkU9WYk+9RhWx6LQBIIwB8xx/sikZ1HAA47VCzu fljH1JpNjdCeaAHtIX+XPHoKd5RC7n4FSwwiP5mFJJNvbgZx+VAEYDMcKvFKwRBydzfoKFWSQ4GS fQVO1gyReZKcD34FAFFm9B+NFOELSnI4UUUAP/tiP/oE6d/3w/8A8VWppaDU7We4+yaHbQwMqs9x 5ijLZwBgn0NczXR+GNbtdM0++t57mW2kneNlkjt1m4XdkYbjuKALsGnefHJKI/DaQrP5Cyu8gWRs A/Kc9OagubK7tPJEmjaX5kly1rsVXJWQY4Pzd8gihtQ0W8sJrS+vbzb9ua5WSO2UGQFQDxuwpyD0 qzZ+MrQajqVzcwSbHdbiyQYOyVFKLuP0PP0oAohXbU7qyXTNILWocyygSbAE6nO78PqatHTLj7NH MlhoTs7Rh4kZ2eLzCApYBuOorN8PzCRNWtmcCe7s2EbE/eYMHIz7hTV+PVdGstNsYbG4uUeOaKa5 QwD9+wYE5bd0AzgYoAXUrGTTrWa4FnoV1HBJ5c32cyMYm6DcCw4yMZpuk2w1e1kmjg0CHygWdJjI GVRj5jgnjkUl3rOj2qagbH7RePqEyvKk8YjRUD7yvBJJJwM8VRtdYs45tTdbRbVLqzaCOKIllDEr 3Y57GgBJb3yzKU0nTpYonKmaOOQofod3epJ52iuWhj0jTZ2VA5MMcrAAgH+92zV2z8TWcHhdbEq6 zpBLDtCZWQueG+8B35yCeBipm8T2Ms1xtub203tbSLPAg3t5cYUoefXkdvWgDOlaWLT7a9/sfTnh uFZgUjkO0K207vm45qO9uTYi3aTStLKXEQljZVcgg/8AAuoIIP0q/aeKYII7GIyXPkxxXSzIRw5k 3bcjoeoz6Vna3IqaPotmWDTQwPI+Dnbvbco/LB/GgC9ZW8t7p5vBp2iRId3lrMzo0pUZbaN3OKdc 2k1tpZvTYaHIqKjSxRszSRB/ulhu4/OnaJ4ptbLQBZXXnHyRL+4VFaO43jgMTyu088VDLeaGNCt7 C1u7qHcyNd4tgTK2eTu3dFBOFoAclrNJo7agunaIVVDKYQzeaE3bd23d0z+NZ6X7SRl49DsmQfxL DIR+e6rdlqmlWWgXcAN289xE0bQMq+Wz5+WTd1GB29al0PxPDpllp8JluE8mW4eVU6HfGFTvzzQB UcS3Gm30p0qwtxbBBJ8jrIN5wCoLVkxWU88Mk0UTvHFy7KMhfrXRXHiSyuNLeGdZ5pXtbaJ9xxvZ HYt83J6EYNYzaxKtzDJbqsMduT5USjIAPXd/eyOCT1oAz8YNdNjGliBef+JSXA78z7m/kTWfJYWV 4/n2t/bWyPz5M5YNGe4yFII9DV2C5iu9Wkgt2LqdPa1R8Y3FY+oHuRx+FAHOUVJDBLcSrFDG0kjn CqoyTWj5VlpfNyVu7sf8sUOYkPo7D730HHvQBllcAHnB70lan9uzzkx6gzXNq3BiOBs90/uke3Hr QbbSEPmNfzyL1EaW+Hx6Ek4B+maAMunCR1OQxzWl52iJytpfSk9nnVQPyWkF5pA5GlzH2a74/RRQ BHb3VzcyxwrEs8jnCrs5NaOn+IrjRLor5UkLocMqtggj1BFUJtShSF4tOtjbLIMSO0m92H93OBgf Qc1IHg1aGMXFxHb3kY2mWUHbKvbJAJ3DpnuMelAHWv4wGpaLeXTxyB4XhTJIOSWJH4fKa5XXXWPX b5A+As74+XPc1PKltZ+GLmK3vI7iZ7uEyGNWChQr4GSBnk9qp+IlB1u4kU5WUrKG7HcobI9uaAKv nLn7wP8AwHFL5iN1IBqzHpS28Ql1SU2qMMpGF3SyD2Xt9Wx+NO/tx7X93pka20A7FVdpPdyRz9Ol AFIOqfxZH51KtxGR/Dn3FWDa2N7/AKRFewWgPMkMqt8h/wBjAOR+WKQwaNHxJfXcp9YbcBR/30wN AFczrn7w/DimmZM8En61Z/4ka8Y1KT/ayifpz/Oj7Ro0ZwtjeSj1e5Cn8gtABA832Z544XaKM4Zw OATUDagxY5Xd6ZNS/wBszC9inUIqRDYkAHyBD1XHcHnOeTUjafYTO00OpW8FuxyI5Q5kQehABzj1 zzQB0EtrPc6DcbHRTHpkUzdeiOpwPqJR+VcWzs33iTXfWDyajo2qS2SqYXtJbWNXOGIXyiAo+iE/ jXD2tnPezCK2iaR8ZwvYepPYe5oAgoq1e2sVpsRbqK4kwd/lZKr7bu/4VVoAKKKKADNFFFABRRRQ AUUUUAFFFHNABRRRQAUUUUAFFFFABRRRQAUqsVPH5UlPVx0cZHr3oAlXbJ04anAsvuKj2g4Knn1p 6ynOHHNAEqvu9/anq4HrUW0McqcGpFz0P60AP3AHOfxHWrVoWDZVgfrVTaB6inxuYuVIZe4oA34p o2TDnY3oeh/Gq7ztE5KDcv8As/4VUWVZEypPuPSouQ26J+R6HmgDdtNQhmAUnB9GHFWzHERvXPHc f4isC3uFc4kwHH8QGDV0SMCCrYP95TigDobK5ZhsFwHH91jgituz1nUNNYMkrGP0Y/1riA0xIMkY kH99eDWhbXLldqTOp9Cf6GgD1Gw8WNcoPuu/908Gr6+K4IztuoJIz67cj9K8dke8hkDQyAH1Xj9K 2bHWNQkiCTEse2RmgD00eJbCT/VyKw9M1Kup2r4YK4PqpzXltxql7b/8fFmkkfYlc02HV2cbrWOS Nh2Rzj8qAPWlvUkxsk59GXH60j3U6ctFlfVTmvNbTxFLuCSTlW9GODW5D4leFMtL5i+gPNAHYx6h H/EcezU6TVLeMZJ49RXIp4o0y4OJfOQ/TIq9DqVgyZQlge/IoA3BqttLwsik+mef1pwuFHPluR/u iudmnt5MlDz7mqwvkgOGYkezUAdM+qQq237Mx9+B/WpormOf7oKH3Ncyuo2z8liD7mnjWooelxj6 AUAdO6H++CPpVeW2t3H7wD6msePxHCw5d2+uKJNYjkB2zon4A0ALfC2tuY7iBf8AtkKoJrtrBIN1 3bfigqO5nmkyYrjzf+AAVlT/AG9mx+6Uf9c+aAOgufFyRxYtnVz/ALMdcrqfiu6lY74yV/3ttW4N Bkvf9dPMQeyqajv/AAnaWkZfynJ9XBoA5q68Q71+SDB/vb8mua1DUcsS5BPuSTWjrBeGUxKGx2Cp trMSwu2+ZbdAD/Ftyf1oAzzczS8pux9MUzLuf3jkfQ1dmsbgnDkk+gFZ80LR5G1vyoA0LORIZBsA J9c816f4SkndFaFF3Y6qm4/meBXjUDEScsRz2r0HwrrBtYwoEp9hQB6q+nT3S77tlA/6aPk/kK5r XIrS2yI2RmHfjiorjWWlt/310luv+3Jz+QrkdUvbByQtw8rH+Inj8qAGahqEEO4wpG0n/PRjn8q5 e6uppJC7Nye561oOYeuT9TUEltu+ZU2Kf4m60AZZcscuxP1qzBCX52kD1qxHaRRnc252pZZQODwP QcmgCBxGh6bmqMBrg4VeP5VMFVvmdSF/nVmKZwuIkWJR3xk0AVjaMqcKFHdmqIJFD8zNuPtViaKS U5Zj9Scn8qh+yZYAk/j1oAryTNM2AOPQVZsNOudQuFgtIWlkPZRwPqa6HRvCM14vmyoYLYcs7dSK 27rWLTRbFrPSI1j4w82PmNAGBPY23h+LbKRd3x/5Zp9xD7nvWFcPJdS+ZeSD2Reg/Cprq5kuXZt2 1CeW7tVGR9udgP1NADpZCcLGNo7UVSkn2nqc+1FAFSul8OaLYalYq12H82a7+yxsHwFLRsVOP94C r3/CovGn/QG/8mof/i6uQ/Dbx5b2ItI9GURi4W4B+0wbg6ggc7/egDKstB0yD+zItXZ4p7hJZpNz 7FAB2xqTg7QSD81PvPDtlDfyZtpoIfJjKqZ1kUu8gUFHH3lxk+vFdBL4O+I02tSanJo8LTSx+VJG ZoDGyYxtK7+lMu/BHxCvAitokEccbI0ccU0CqmzOAAH6ZYn60ActbaTZS+MbrSZA6xNLNBA27lXG QmT35AH41oaV4as3FpDdWs017JaTXbwrLsyAcRr7ZwT+IrY1DwJ481CdJ28N2UE6zed5sEkCOzde Tv555ou/BHxDvdSu76bRojNdQG3cCeAKEIxwN/HSgDPk8I6fczm2tI5IrvFvJJCZhJ5KsxV1JHBx wfxrP1/QdO07T7q9tfMaCeaIWLM3/LMoWbPr2FbGlfDrx9o0s8lno6q00LQvm5hPyt1/j60Xfw78 f3umWdhNpAMFnu8oC5hz8xycnfzQBgppen2d1YW11aXV5cz2qy+TA+N8jnKL7AL6dzVy70zQtLiv p5Laa8ijvEt0CXO3ZmPcwyAQ2CCM+1dIngvxxay2l1a6BEbuO0+ySmWeBlKjgEfP1K8H6VFD4L8e QrMi+F9NaKWRZTEzQFFYLgFRv44oA5XVfD9pa2+pG1aTdaGGdC55aGUDAI9QSOfeubzXpc3gDxvc 2Go/aNHaS91CRPMf7TAFWNeQB8/rjjsBWP8A8Ki8af8AQG/8mof/AIugDjK6nVNC0620m6W3WcXt jFbySys+Vl8wDIC44xkd6tf8Ki8af9Ab/wAmof8A4utp/BvxDltIbeXQraSOMpv3SwZmCfdWQ7/m A9KAMC08M2N34XN3GJGmFtJcPcCZdsbqf9UY+vQZzUtvoGi6hHYyRQ3lokszBRLIC9zEqFmYDHy8 jGeRz7VqjwL8QF0w2K6HbqhUx+YstuJNhOSm7fnbmrNx4S+IdxcW9wPD1lFcW5Xy5Y5IAwAGAv3/ ALuD0oA4bX7Gzt0sLvT0kigvYPMEUjbihDFSM9xxmsevQNV+HHjzV50kuNEiRY0EcccM8CIi9cAb /UmqX/CofGn/AEBv/JqH/wCLoA4ypba4ktbqK4hIWSJg6k+oOa67/hUXjX/oDf8Ak1D/APF0f8Ki 8af9Ab/yah/+LoA5641fMUkdhAlmkv8ArdjEs/tuPIX2/nWbmuz/AOFQ+NP+gN/5NQ//ABdH/Cov Gn/QF/8AJqD/AOLoA4yiuz/4VF40/wCgN/5NQ/8AxdH/AAqHxp/0Bv8Ayah/+LoA4zFFdn/wqHxp /wBAb/yah/8Ai6P+FReNP+gN/wCTUP8A8XQBxlFdn/wqLxp/0Bv/ACag/wDi6P8AhUXjX/oDf+TU P/xdAHK2uo3NkrrA6hZCCysisCRnHBB9TV1teeWKNpraCS7hXZFOVxsXJIGwfKSCeCRW7/wqLxp/ 0Bv/ACah/wDi6P8AhUPjT/oDf+TUP/xdAHHSSvNI0krs7scszHJJ9zTa7P8A4VF40/6A3/k1D/8A F0f8Ki8af9Ab/wAmof8A4ugDjKK7P/hUXjX/AKA3/k1D/wDF0f8ACovGn/QG/wDJqD/4ugDjKMV2 f/CovGn/AEBv/JqD/wCLo/4VD40/6A3/AJNQ/wDxdAHGVLb3MlrL5kW3djHzIGH5EEV13/CovGn/ AEBv/JqH/wCLo/4VF40/6A3/AJNQ/wDxdAHNf2zeG4t5jIm63YtGBGqqM9eAADmi61WSaD7PDDFa 255aOEEbz6sSST9M4rpf+FReNP8AoDf+TUP/AMXR/wAKh8af9Ab/AMmof/i6AOM5ors/+FReNP8A oDf+TUH/AMXR/wAKi8af9Ab/AMmof/i6AOMors/+FReNP+gN/wCTUP8A8XR/wqLxp/0Bv/JqD/4u gDjKK7P/AIVF41/6A3/k1D/8XR/wqLxp/wBAb/yah/8Ai6AOMors/wDhUXjT/oDf+TUP/wAXR/wq Lxp/0Bf/ACag/wDi6AOMors/+FReNf8AoDf+TUP/AMXR/wAKi8af9Ab/AMmof/i6AOMors/+FReN P+gN/wCTUP8A8XR/wqHxp/0Bv/JqH/4ugDjKK7P/AIVD40/6A3/k1D/8XR/wqLxr/wBAb/yah/8A i6AOMrfNnpB8LrdvBdw3byrDE5nDI5HMjbdoOACO/VvatT/hUXjT/oC/+TUH/wAXVif4YeO7i1tr aTRwYrZWWNRcwDG45P8AHzyf5UAU28KaW4uTFqLwwpZW9wlxcjC5kYA7lUE9+APxNV/+EFvFKRPd 2gu2PNtlt6r5piLk4xgN75wa6S08F/EazclNHgkUwxwFJntnUohyoILY4IHNWpvC/wARXtbOKLRk SWAZkmae2aSRvNaX727O3JHy5xxQBxd/4Rez0+a7j1GyuUjjE22Lflk8zyywyo6Px79RxXPV6I/w /wDiFJbPbtpSmN4TAR9og+4ZPNx9/wDvc1nf8Ki8af8AQG/8mof/AIugDjKK6DX/AAL4h8MWKXms 6f8AZrd5BEr+dG+WIJAwrE9FP5Vz9ACg/hUobPDDioaVXI+lAFkfLyORUisD904PoarpKPoak4Jo AnEvZ1prAHlGwaZnjmkJK+4oAlRmBznn1p7Fic5w3r3quHI6HipFfeMUATCQNxKvI/iFTRzMn8eV 9RVNWOcZ/Ol3gHnIPtQBqx3txFgq29fbrV2LVUm4lAz78frWCrOvKn8qesxLfNQB0X2hMcSOv6ip IdRmiPySLIPQHBrJg8wYKkMPSpxIjHDKA3oRQBsPrdyUwuSO6uKbBepI48yLy29QayhNJCfk6ema mW/Q8TRkfTBoA6BoDNGGMKyj1LYqlI/2b70MsQ/3gy1VidfvW87j2ps+pSJ8svzj3FAGjb3zDBia JvYnFatt4heLCOpX/dIrjjcwvz5C/UcVIl2hGPKX8etAHaT6oLhOoP8AwEVTGoQxHDqQPUAmubSU LyqlPoc1ZjvZccRJKo9eDQB08N5pjrk3So3od1PZrWUfu5y/0LCucjv4CcTWIT/aBBrTs4PtJH2F wG9CCKANFLJXXcDIB7jNQvK0TbY5ULehTBrZ07S9UwBLErr7S4rdtvC1lLhp4SH+uaAOe0izvr5x l2Uf7L//AFq6q28PJHgzXEob0GD/AEq/a6TDpy5t1VfwqlqepTQg/vD/AMBGKANIKtlFlHLAf36w 9U1mKQFJiMegrltV8TXSFlBcj/erDj1uaeT99nb/ALRzQBq6jNoq7pDCDJ/u7jXEaz4gk3MlsgVO 27Jx+Fauq6oApSIhSfQVxN9LLJMS5oAG1W7JJec/hwKrPdmVvmbdSbQfv80pYdI0AoAdHL5ZyqjP 0q0NRuSNokfHopwKzySOWYCrljCJpRknb3oAsRC5nYYQsT6nNbNn4e1GYbhAEXu78Ct3w0th5gSB PNmH3vlwB+Jr0PTbO0kZTOu9h/COgoA82s/DM7OFt4JLiTu4XCj8a3IPh/dzYe4AX+Qr0wBYYsW8 KIo9K5fxH4mFjEUyzP7cAUAcfq3hq10+LDTAt6LXOG2t1JKxlyOmBn/61aN1ePezebOxIJ4XtVS7 1OKJMYLY6ADAoAy7hDu3FcD0zUHmEnGcD0FWI47zV59kKqg+tbNt4bhtEMl3JuK8nHQUAZNtaTXh CxrtXu7cAV0WmWulaQyvJG17ddh2/L/Gqok+1nyrBCI16seKa5+yRkIQW7kdP8TQBr6vrMtxD/pc iwQD7ttB1P1Nctd75xulCwQ/wx+v1ouLryQZm6/325P4CucvtWe4chCcep6mgC1c3kEROPmPvWbc XjznA+VfQVWJJOScmigAooooA//ZUEsDBBQABgAIAAAAIQBt7rFJ4AAAAAkBAAAPAAAAZHJzL2Rv d25yZXYueG1sTI9Ba4NAFITvhf6H5RV6S1Yj2sb4DCG0PYVCkkLJ7UVfVOLuirtR8++7PbXHYYaZ b7L1pFoxcG8boxHCeQCCdWHKRlcIX8f32SsI60iX1BrNCHe2sM4fHzJKSzPqPQ8HVwlfom1KCLVz XSqlLWpWZOemY+29i+kVOS/7SpY9jb5ctXIRBIlU1Gi/UFPH25qL6+GmED5GGjdR+Dbsrpft/XSM P793ISM+P02bFQjHk/sLwy++R4fcM53NTZdWtAizOPToDmGxBOH95CXy384IcRItQeaZ/P8g/wEA AP//AwBQSwECLQAUAAYACAAAACEAu+OhXhMBAABGAgAAEwAAAAAAAAAAAAAAAAAAAAAAW0NvbnRl bnRfVHlwZXNdLnhtbFBLAQItABQABgAIAAAAIQA4/SH/1gAAAJQBAAALAAAAAAAAAAAAAAAAAEQB AABfcmVscy8ucmVsc1BLAQItABQABgAIAAAAIQCo1TTKNQcAAEsdAAAOAAAAAAAAAAAAAAAAAEMC AABkcnMvZTJvRG9jLnhtbFBLAQItABQABgAIAAAAIQCqnIjHzwAAACkCAAAZAAAAAAAAAAAAAAAA AKQJAABkcnMvX3JlbHMvZTJvRG9jLnhtbC5yZWxzUEsBAi0ACgAAAAAAAAAhAAqnmCsKQQMACkED ABQAAAAAAAAAAAAAAAAAqgoAAGRycy9tZWRpYS9pbWFnZTMucG5nUEsBAi0ACgAAAAAAAAAhAJ0K xtmIwAIAiMACABQAAAAAAAAAAAAAAAAA5ksDAGRycy9tZWRpYS9pbWFnZTIucG5nUEsBAi0ACgAA AAAAAAAhAI0ptIaSlAAAkpQAABQAAAAAAAAAAAAAAAAAoAwGAGRycy9tZWRpYS9pbWFnZTEuanBn UEsBAi0AFAAGAAgAAAAhAG3usUngAAAACQEAAA8AAAAAAAAAAAAAAAAAZKEGAGRycy9kb3ducmV2 LnhtbFBLBQYAAAAACAAIAAACAABxogYAAAA= ">
                <v:rect id="Rectangle 17" o:spid="_x0000_s1028" style="position:absolute;left:25190;top:19066;width:5040;height:174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89k0r8A AADbAAAADwAAAGRycy9kb3ducmV2LnhtbERPTYvCMBC9C/sfwgh701QFXatRFlHYk2CVxePQjE1p MylNrN1/vxEEb/N4n7Pe9rYWHbW+dKxgMk5AEOdOl1wouJwPoy8QPiBrrB2Tgj/ysN18DNaYavfg E3VZKEQMYZ+iAhNCk0rpc0MW/dg1xJG7udZiiLAtpG7xEcNtLadJMpcWS44NBhvaGcqr7G4VFNfD vusrQ+7kZ9m9apaX469W6nPYf69ABOrDW/xy/+g4fwHPX+IBcvMPAAD//wMAUEsBAi0AFAAGAAgA AAAhAPD3irv9AAAA4gEAABMAAAAAAAAAAAAAAAAAAAAAAFtDb250ZW50X1R5cGVzXS54bWxQSwEC LQAUAAYACAAAACEAMd1fYdIAAACPAQAACwAAAAAAAAAAAAAAAAAuAQAAX3JlbHMvLnJlbHNQSwEC LQAUAAYACAAAACEAMy8FnkEAAAA5AAAAEAAAAAAAAAAAAAAAAAApAgAAZHJzL3NoYXBleG1sLnht bFBLAQItABQABgAIAAAAIQBzz2TSvwAAANsAAAAPAAAAAAAAAAAAAAAAAJgCAABkcnMvZG93bnJl di54bWxQSwUGAAAAAAQABAD1AAAAhAMAAAAA " fillcolor="black [3213]" stroked="f" strokeweight="2pt">
                  <v:textbox>
                    <w:txbxContent>
                      <w:p w14:paraId="3D3C1682" w14:textId="77777777" w:rsidR="00BF6946" w:rsidRDefault="00BF6946" w:rsidP="00BF6946">
                        <w:pPr>
                          <w:rPr>
                            <w:rFonts w:eastAsia="Times New Roman"/>
                          </w:rPr>
                        </w:pPr>
                      </w:p>
                    </w:txbxContent>
                  </v:textbox>
                </v:rect>
                <v:group id="_x0000_s1029" style="position:absolute;width:55046;height:39468" coordsize="55046,394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0vOHMUAAADbAAAADwAAAGRycy9kb3ducmV2LnhtbESPT2vCQBDF70K/wzKF 3nQTS0tJ3YhIlR6kUC2ItyE7+YPZ2ZBdk/jtO4dCbzO8N+/9ZrWeXKsG6kPj2UC6SEARF942XBn4 Oe3mb6BCRLbYeiYDdwqwzh9mK8ysH/mbhmOslIRwyNBAHWOXaR2KmhyGhe+IRSt97zDK2lfa9jhK uGv1MkletcOGpaHGjrY1FdfjzRnYjzhuntOP4XAtt/fL6eXrfEjJmKfHafMOKtIU/81/159W8AVW fpEBdP4L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NLzhzFAAAA2wAA AA8AAAAAAAAAAAAAAAAAqgIAAGRycy9kb3ducmV2LnhtbFBLBQYAAAAABAAEAPoAAACcAw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0" type="#_x0000_t75" style="position:absolute;width:55046;height:2042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BxHY6/AAAA2wAAAA8AAABkcnMvZG93bnJldi54bWxET0uLwjAQvi/4H8IIXhZNVVa0GkWFFdmb DzwPzdgWk0lpou3+eyMI3ubje85i1VojHlT70rGC4SABQZw5XXKu4Hz67U9B+ICs0TgmBf/kYbXs fC0w1a7hAz2OIRcxhH2KCooQqlRKnxVk0Q9cRRy5q6sthgjrXOoamxhujRwlyURaLDk2FFjRtqDs drxbBReXbL6DmU2mvtz9yPFfcxubtVK9bruegwjUho/47d7rOH8Gr1/iAXL5BAAA//8DAFBLAQIt ABQABgAIAAAAIQAEqzleAAEAAOYBAAATAAAAAAAAAAAAAAAAAAAAAABbQ29udGVudF9UeXBlc10u eG1sUEsBAi0AFAAGAAgAAAAhAAjDGKTUAAAAkwEAAAsAAAAAAAAAAAAAAAAAMQEAAF9yZWxzLy5y ZWxzUEsBAi0AFAAGAAgAAAAhADMvBZ5BAAAAOQAAABIAAAAAAAAAAAAAAAAALgIAAGRycy9waWN0 dXJleG1sLnhtbFBLAQItABQABgAIAAAAIQCwcR2OvwAAANsAAAAPAAAAAAAAAAAAAAAAAJ8CAABk cnMvZG93bnJldi54bWxQSwUGAAAAAAQABAD3AAAAiwMAAAAA ">
                    <v:imagedata r:id="rId17" o:title=""/>
                    <v:path arrowok="t"/>
                  </v:shape>
                  <v:shape id=" SUb AS Apical 3CV 12-09135.avi" o:spid="_x0000_s1031" type="#_x0000_t75" href="" style="position:absolute;left:30;top:20240;width:26146;height:1921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Ny1LS/AAAA2wAAAA8AAABkcnMvZG93bnJldi54bWxET81qwkAQvhd8h2UEL0U35iAldRW1SnsS tHmAITsmwexM2N2a+PbdQ6HHj+9/vR1dpx7kQytsYLnIQBFXYluuDZTfp/kbqBCRLXbCZOBJAbab ycsaCysDX+hxjbVKIRwKNNDE2Bdah6ohh2EhPXHibuIdxgR9ra3HIYW7TudZttIOW04NDfZ0aKi6 X3+cAXfMh7CXTymXuhxW8vHqozsbM5uOu3dQkcb4L/5zf1kDeVqfvqQfoDe/AAAA//8DAFBLAQIt ABQABgAIAAAAIQAEqzleAAEAAOYBAAATAAAAAAAAAAAAAAAAAAAAAABbQ29udGVudF9UeXBlc10u eG1sUEsBAi0AFAAGAAgAAAAhAAjDGKTUAAAAkwEAAAsAAAAAAAAAAAAAAAAAMQEAAF9yZWxzLy5y ZWxzUEsBAi0AFAAGAAgAAAAhADMvBZ5BAAAAOQAAABIAAAAAAAAAAAAAAAAALgIAAGRycy9waWN0 dXJleG1sLnhtbFBLAQItABQABgAIAAAAIQCDctS0vwAAANsAAAAPAAAAAAAAAAAAAAAAAJ8CAABk cnMvZG93bnJldi54bWxQSwUGAAAAAAQABAD3AAAAiwMAAAAA " o:button="t">
                    <v:fill o:detectmouseclick="t"/>
                    <v:imagedata r:id="rId18" o:title=""/>
                    <v:path arrowok="t"/>
                    <o:lock v:ext="edit" rotation="t"/>
                  </v:shape>
                  <v:group id="Group 21" o:spid="_x0000_s1032" style="position:absolute;left:26046;top:20367;width:28961;height:19101" coordorigin="26046,20367" coordsize="67198,455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B2tPMMAAADbAAAADwAAAGRycy9kb3ducmV2LnhtbESPQYvCMBSE7wv+h/AE b2taxWWpRhFR8SDC6oJ4ezTPtti8lCa29d8bQfA4zMw3zGzRmVI0VLvCsoJ4GIEgTq0uOFPwf9p8 /4JwHlljaZkUPMjBYt77mmGibct/1Bx9JgKEXYIKcu+rREqX5mTQDW1FHLyrrQ36IOtM6hrbADel HEXRjzRYcFjIsaJVTunteDcKti22y3G8bva36+pxOU0O531MSg363XIKwlPnP+F3e6cVjGJ4fQk/ QM6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MHa08wwAAANsAAAAP AAAAAAAAAAAAAAAAAKoCAABkcnMvZG93bnJldi54bWxQSwUGAAAAAAQABAD6AAAAmgMAAAAA ">
                    <v:shape id="Picture 22" o:spid="_x0000_s1033" type="#_x0000_t75" style="position:absolute;left:26046;top:20367;width:67199;height:4556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LU4X3EAAAA2wAAAA8AAABkcnMvZG93bnJldi54bWxEj0FrwkAUhO9C/8PyCr3pxhyKRDdBCoXG thRje3/sPpPQ7NuYXWP8912h4HGYmW+YTTHZTow0+NaxguUiAUGsnWm5VvB9eJ2vQPiAbLBzTAqu 5KHIH2YbzIy78J7GKtQiQthnqKAJoc+k9Lohi37heuLoHd1gMUQ51NIMeIlw28k0SZ6lxZbjQoM9 vTSkf6uzVTB9jFp/ld17W/6cxqv/3JVhuVPq6XHarkEEmsI9/N9+MwrSFG5f4g+Q+R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BLU4X3EAAAA2wAAAA8AAAAAAAAAAAAAAAAA nwIAAGRycy9kb3ducmV2LnhtbFBLBQYAAAAABAAEAPcAAACQAwAAAAA= ">
                      <v:imagedata r:id="rId19" o:title="Sub AS DopplerOLADAPO ADEOLA ADENIKE Run 117" croptop="6292f"/>
                    </v:shape>
                    <v:rect id="Rectangle 23" o:spid="_x0000_s1034" style="position:absolute;left:78612;top:21288;width:11522;height:648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piobMEA AADbAAAADwAAAGRycy9kb3ducmV2LnhtbESPQYvCMBSE78L+h/AWvGm6CqJdo8ii4EmwFtnjo3k2 pc1LaWKt/94IC3scZuYbZr0dbCN66nzlWMHXNAFBXDhdcakgvxwmSxA+IGtsHJOCJ3nYbj5Ga0y1 e/CZ+iyUIkLYp6jAhNCmUvrCkEU/dS1x9G6usxii7EqpO3xEuG3kLEkW0mLFccFgSz+Gijq7WwXl 72HfD7Uhd/bz7F63q/x01UqNP4fdN4hAQ/gP/7WPWsFsDu8v8QfIzQsAAP//AwBQSwECLQAUAAYA CAAAACEA8PeKu/0AAADiAQAAEwAAAAAAAAAAAAAAAAAAAAAAW0NvbnRlbnRfVHlwZXNdLnhtbFBL AQItABQABgAIAAAAIQAx3V9h0gAAAI8BAAALAAAAAAAAAAAAAAAAAC4BAABfcmVscy8ucmVsc1BL AQItABQABgAIAAAAIQAzLwWeQQAAADkAAAAQAAAAAAAAAAAAAAAAACkCAABkcnMvc2hhcGV4bWwu eG1sUEsBAi0AFAAGAAgAAAAhAMKYqGzBAAAA2wAAAA8AAAAAAAAAAAAAAAAAmAIAAGRycy9kb3du cmV2LnhtbFBLBQYAAAAABAAEAPUAAACGAwAAAAA= " fillcolor="black [3213]" stroked="f" strokeweight="2pt">
                      <v:textbox>
                        <w:txbxContent>
                          <w:p w14:paraId="1AA13E54" w14:textId="77777777" w:rsidR="00BF6946" w:rsidRDefault="00BF6946" w:rsidP="00BF6946">
                            <w:pPr>
                              <w:rPr>
                                <w:rFonts w:eastAsia="Times New Roman"/>
                              </w:rPr>
                            </w:pPr>
                          </w:p>
                        </w:txbxContent>
                      </v:textbox>
                    </v:rect>
                  </v:group>
                </v:group>
                <v:shape id="TextBox 17" o:spid="_x0000_s1035" type="#_x0000_t202" style="position:absolute;left:144;top:1064;width:3241;height:36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dcZR8IA AADbAAAADwAAAGRycy9kb3ducmV2LnhtbESPT4vCMBTE7wt+h/AEb2uiuItWo4gieFpZ/4G3R/Ns i81LaaKt394sLHgcZuY3zGzR2lI8qPaFYw2DvgJBnDpTcKbheNh8jkH4gGywdEwanuRhMe98zDAx ruFfeuxDJiKEfYIa8hCqREqf5mTR911FHL2rqy2GKOtMmhqbCLelHCr1LS0WHBdyrGiVU3rb362G 08/1ch6pXba2X1XjWiXZTqTWvW67nIII1IZ3+L+9NRqGI/j7En+AnL8AAAD//wMAUEsBAi0AFAAG AAgAAAAhAPD3irv9AAAA4gEAABMAAAAAAAAAAAAAAAAAAAAAAFtDb250ZW50X1R5cGVzXS54bWxQ SwECLQAUAAYACAAAACEAMd1fYdIAAACPAQAACwAAAAAAAAAAAAAAAAAuAQAAX3JlbHMvLnJlbHNQ SwECLQAUAAYACAAAACEAMy8FnkEAAAA5AAAAEAAAAAAAAAAAAAAAAAApAgAAZHJzL3NoYXBleG1s LnhtbFBLAQItABQABgAIAAAAIQDt1xlHwgAAANsAAAAPAAAAAAAAAAAAAAAAAJgCAABkcnMvZG93 bnJldi54bWxQSwUGAAAAAAQABAD1AAAAhwMAAAAA " filled="f" stroked="f">
                  <v:textbox>
                    <w:txbxContent>
                      <w:p w14:paraId="6A756AFC" w14:textId="77777777" w:rsidR="00BF6946" w:rsidRDefault="00BF6946" w:rsidP="00BF6946">
                        <w:pPr>
                          <w:pStyle w:val="NormalWeb"/>
                          <w:spacing w:before="0" w:beforeAutospacing="0" w:after="0" w:afterAutospacing="0"/>
                        </w:pPr>
                        <w:r>
                          <w:rPr>
                            <w:rFonts w:asciiTheme="minorHAnsi" w:hAnsi="Calibri" w:cstheme="minorBidi"/>
                            <w:b/>
                            <w:bCs/>
                            <w:color w:val="FFFFFF" w:themeColor="background1"/>
                            <w:kern w:val="24"/>
                            <w:sz w:val="36"/>
                            <w:szCs w:val="36"/>
                          </w:rPr>
                          <w:t>A</w:t>
                        </w:r>
                      </w:p>
                    </w:txbxContent>
                  </v:textbox>
                </v:shape>
                <v:shape id="TextBox 20" o:spid="_x0000_s1036" type="#_x0000_t202" style="position:absolute;left:49611;top:1064;width:3145;height:36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pu83MIA AADbAAAADwAAAGRycy9kb3ducmV2LnhtbESPQYvCMBSE74L/ITzBmyaKyto1yrIieFJ0d4W9PZpn W2xeShNt/fdGEDwOM/MNs1i1thQ3qn3hWMNoqEAQp84UnGn4/dkMPkD4gGywdEwa7uRhtex2FpgY 1/CBbseQiQhhn6CGPIQqkdKnOVn0Q1cRR+/saoshyjqTpsYmwm0px0rNpMWC40KOFX3nlF6OV6vh b3f+P03UPlvbadW4Vkm2c6l1v9d+fYII1IZ3+NXeGg3jKTy/xB8glw8AAAD//wMAUEsBAi0AFAAG AAgAAAAhAPD3irv9AAAA4gEAABMAAAAAAAAAAAAAAAAAAAAAAFtDb250ZW50X1R5cGVzXS54bWxQ SwECLQAUAAYACAAAACEAMd1fYdIAAACPAQAACwAAAAAAAAAAAAAAAAAuAQAAX3JlbHMvLnJlbHNQ SwECLQAUAAYACAAAACEAMy8FnkEAAAA5AAAAEAAAAAAAAAAAAAAAAAApAgAAZHJzL3NoYXBleG1s LnhtbFBLAQItABQABgAIAAAAIQCCm7zcwgAAANsAAAAPAAAAAAAAAAAAAAAAAJgCAABkcnMvZG93 bnJldi54bWxQSwUGAAAAAAQABAD1AAAAhwMAAAAA " filled="f" stroked="f">
                  <v:textbox>
                    <w:txbxContent>
                      <w:p w14:paraId="5F5DDB2C" w14:textId="77777777" w:rsidR="00BF6946" w:rsidRDefault="00BF6946" w:rsidP="00BF6946">
                        <w:pPr>
                          <w:pStyle w:val="NormalWeb"/>
                          <w:spacing w:before="0" w:beforeAutospacing="0" w:after="0" w:afterAutospacing="0"/>
                        </w:pPr>
                        <w:r>
                          <w:rPr>
                            <w:rFonts w:asciiTheme="minorHAnsi" w:hAnsi="Calibri" w:cstheme="minorBidi"/>
                            <w:b/>
                            <w:bCs/>
                            <w:color w:val="FFFFFF" w:themeColor="background1"/>
                            <w:kern w:val="24"/>
                            <w:sz w:val="36"/>
                            <w:szCs w:val="36"/>
                          </w:rPr>
                          <w:t>B</w:t>
                        </w:r>
                      </w:p>
                    </w:txbxContent>
                  </v:textbox>
                </v:shape>
                <v:shape id="TextBox 21" o:spid="_x0000_s1037" type="#_x0000_t202" style="position:absolute;left:144;top:21285;width:3065;height:36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kkiq8MA AADbAAAADwAAAGRycy9kb3ducmV2LnhtbESPzWrDMBCE74W8g9hAb7WU0JrEsRJCSqGnluYPclus jW1irYyl2u7bV4VCjsPMfMPkm9E2oqfO1441zBIFgrhwpuZSw/Hw9rQA4QOywcYxafghD5v15CHH zLiBv6jfh1JECPsMNVQhtJmUvqjIok9cSxy9q+sshii7UpoOhwi3jZwrlUqLNceFClvaVVTc9t9W w+njejk/q8/y1b60gxuVZLuUWj9Ox+0KRKAx3MP/7XejYZ7C35f4A+T6FwAA//8DAFBLAQItABQA BgAIAAAAIQDw94q7/QAAAOIBAAATAAAAAAAAAAAAAAAAAAAAAABbQ29udGVudF9UeXBlc10ueG1s UEsBAi0AFAAGAAgAAAAhADHdX2HSAAAAjwEAAAsAAAAAAAAAAAAAAAAALgEAAF9yZWxzLy5yZWxz UEsBAi0AFAAGAAgAAAAhADMvBZ5BAAAAOQAAABAAAAAAAAAAAAAAAAAAKQIAAGRycy9zaGFwZXht bC54bWxQSwECLQAUAAYACAAAACEAckkiq8MAAADbAAAADwAAAAAAAAAAAAAAAACYAgAAZHJzL2Rv d25yZXYueG1sUEsFBgAAAAAEAAQA9QAAAIgDAAAAAA== " filled="f" stroked="f">
                  <v:textbox>
                    <w:txbxContent>
                      <w:p w14:paraId="67A12AF2" w14:textId="77777777" w:rsidR="00BF6946" w:rsidRDefault="00BF6946" w:rsidP="00BF6946">
                        <w:pPr>
                          <w:pStyle w:val="NormalWeb"/>
                          <w:spacing w:before="0" w:beforeAutospacing="0" w:after="0" w:afterAutospacing="0"/>
                        </w:pPr>
                        <w:r>
                          <w:rPr>
                            <w:rFonts w:asciiTheme="minorHAnsi" w:hAnsi="Calibri" w:cstheme="minorBidi"/>
                            <w:b/>
                            <w:bCs/>
                            <w:color w:val="FFFFFF" w:themeColor="background1"/>
                            <w:kern w:val="24"/>
                            <w:sz w:val="36"/>
                            <w:szCs w:val="36"/>
                          </w:rPr>
                          <w:t>C</w:t>
                        </w:r>
                      </w:p>
                    </w:txbxContent>
                  </v:textbox>
                </v:shape>
                <v:shape id="TextBox 22" o:spid="_x0000_s1038" type="#_x0000_t202" style="position:absolute;left:49451;top:21285;width:3305;height:36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QWHMMQA AADbAAAADwAAAGRycy9kb3ducmV2LnhtbESPQWvCQBSE7wX/w/IEb7qr2FbTbESUQk8tpip4e2Sf SWj2bchuTfrvuwWhx2FmvmHSzWAbcaPO1441zGcKBHHhTM2lhuPn63QFwgdkg41j0vBDHjbZ6CHF xLieD3TLQykihH2CGqoQ2kRKX1Rk0c9cSxy9q+sshii7UpoO+wi3jVwo9SQt1hwXKmxpV1HxlX9b Daf36+W8VB/l3j62vRuUZLuWWk/Gw/YFRKAh/Ifv7TejYfEMf1/iD5DZLwAAAP//AwBQSwECLQAU AAYACAAAACEA8PeKu/0AAADiAQAAEwAAAAAAAAAAAAAAAAAAAAAAW0NvbnRlbnRfVHlwZXNdLnht bFBLAQItABQABgAIAAAAIQAx3V9h0gAAAI8BAAALAAAAAAAAAAAAAAAAAC4BAABfcmVscy8ucmVs c1BLAQItABQABgAIAAAAIQAzLwWeQQAAADkAAAAQAAAAAAAAAAAAAAAAACkCAABkcnMvc2hhcGV4 bWwueG1sUEsBAi0AFAAGAAgAAAAhAB0FhzDEAAAA2wAAAA8AAAAAAAAAAAAAAAAAmAIAAGRycy9k b3ducmV2LnhtbFBLBQYAAAAABAAEAPUAAACJAwAAAAA= " filled="f" stroked="f">
                  <v:textbox>
                    <w:txbxContent>
                      <w:p w14:paraId="7B47A251" w14:textId="77777777" w:rsidR="00BF6946" w:rsidRDefault="00BF6946" w:rsidP="00BF6946">
                        <w:pPr>
                          <w:pStyle w:val="NormalWeb"/>
                          <w:spacing w:before="0" w:beforeAutospacing="0" w:after="0" w:afterAutospacing="0"/>
                        </w:pPr>
                        <w:r>
                          <w:rPr>
                            <w:rFonts w:asciiTheme="minorHAnsi" w:hAnsi="Calibri" w:cstheme="minorBidi"/>
                            <w:b/>
                            <w:bCs/>
                            <w:color w:val="FFFFFF" w:themeColor="background1"/>
                            <w:kern w:val="24"/>
                            <w:sz w:val="36"/>
                            <w:szCs w:val="36"/>
                          </w:rPr>
                          <w:t>D</w:t>
                        </w:r>
                      </w:p>
                    </w:txbxContent>
                  </v:textbox>
                </v:shape>
              </v:group>
            </w:pict>
          </mc:Fallback>
        </mc:AlternateContent>
      </w:r>
    </w:p>
    <w:p w14:paraId="1C3A2F1B" w14:textId="77777777" w:rsidR="00835E3E" w:rsidRDefault="00835E3E" w:rsidP="00CD5788">
      <w:pPr>
        <w:spacing w:after="0" w:line="240" w:lineRule="auto"/>
      </w:pPr>
    </w:p>
    <w:p w14:paraId="7F2DD414" w14:textId="77777777" w:rsidR="00835E3E" w:rsidRDefault="00835E3E" w:rsidP="00CD5788">
      <w:pPr>
        <w:spacing w:after="0" w:line="240" w:lineRule="auto"/>
      </w:pPr>
    </w:p>
    <w:p w14:paraId="1C2E0917" w14:textId="77777777" w:rsidR="00835E3E" w:rsidRDefault="00835E3E" w:rsidP="00CD5788">
      <w:pPr>
        <w:spacing w:after="0" w:line="240" w:lineRule="auto"/>
      </w:pPr>
    </w:p>
    <w:p w14:paraId="2D1F7AB8" w14:textId="77777777" w:rsidR="00835E3E" w:rsidRDefault="00835E3E" w:rsidP="00CD5788">
      <w:pPr>
        <w:spacing w:after="0" w:line="240" w:lineRule="auto"/>
      </w:pPr>
    </w:p>
    <w:p w14:paraId="2BB3A3A3" w14:textId="77777777" w:rsidR="00835E3E" w:rsidRDefault="00835E3E" w:rsidP="00CD5788">
      <w:pPr>
        <w:spacing w:after="0" w:line="240" w:lineRule="auto"/>
      </w:pPr>
    </w:p>
    <w:p w14:paraId="25995FEF" w14:textId="77777777" w:rsidR="00835E3E" w:rsidRDefault="00835E3E" w:rsidP="00CD5788">
      <w:pPr>
        <w:spacing w:after="0" w:line="240" w:lineRule="auto"/>
      </w:pPr>
    </w:p>
    <w:p w14:paraId="080224C0" w14:textId="77777777" w:rsidR="00835E3E" w:rsidRDefault="00835E3E" w:rsidP="00CD5788">
      <w:pPr>
        <w:spacing w:after="0" w:line="240" w:lineRule="auto"/>
      </w:pPr>
    </w:p>
    <w:p w14:paraId="554893D2" w14:textId="77777777" w:rsidR="00835E3E" w:rsidRDefault="00835E3E" w:rsidP="00CD5788">
      <w:pPr>
        <w:spacing w:after="0" w:line="240" w:lineRule="auto"/>
      </w:pPr>
    </w:p>
    <w:p w14:paraId="5C5BB05C" w14:textId="77777777" w:rsidR="00835E3E" w:rsidRDefault="00835E3E" w:rsidP="00CD5788">
      <w:pPr>
        <w:spacing w:after="0" w:line="240" w:lineRule="auto"/>
      </w:pPr>
    </w:p>
    <w:p w14:paraId="4489A7CB" w14:textId="77777777" w:rsidR="00835E3E" w:rsidRDefault="00835E3E" w:rsidP="00CD5788">
      <w:pPr>
        <w:spacing w:after="0" w:line="240" w:lineRule="auto"/>
      </w:pPr>
    </w:p>
    <w:p w14:paraId="6FF6DF93" w14:textId="77777777" w:rsidR="00835E3E" w:rsidRDefault="00835E3E" w:rsidP="00CD5788">
      <w:pPr>
        <w:spacing w:after="0" w:line="240" w:lineRule="auto"/>
      </w:pPr>
    </w:p>
    <w:p w14:paraId="6CEBF985" w14:textId="77777777" w:rsidR="00835E3E" w:rsidRDefault="00835E3E" w:rsidP="00CD5788">
      <w:pPr>
        <w:spacing w:after="0" w:line="240" w:lineRule="auto"/>
      </w:pPr>
    </w:p>
    <w:p w14:paraId="33D04B8B" w14:textId="77777777" w:rsidR="00835E3E" w:rsidRDefault="00835E3E" w:rsidP="00CD5788">
      <w:pPr>
        <w:spacing w:after="0" w:line="240" w:lineRule="auto"/>
      </w:pPr>
    </w:p>
    <w:p w14:paraId="58EEE072" w14:textId="77777777" w:rsidR="00835E3E" w:rsidRDefault="00835E3E" w:rsidP="00CD5788">
      <w:pPr>
        <w:spacing w:after="0" w:line="240" w:lineRule="auto"/>
      </w:pPr>
    </w:p>
    <w:p w14:paraId="5F256428" w14:textId="77777777" w:rsidR="00835E3E" w:rsidRDefault="00835E3E" w:rsidP="00CD5788">
      <w:pPr>
        <w:spacing w:after="0" w:line="240" w:lineRule="auto"/>
      </w:pPr>
    </w:p>
    <w:p w14:paraId="38803E34" w14:textId="77777777" w:rsidR="00835E3E" w:rsidRDefault="00835E3E" w:rsidP="00CD5788">
      <w:pPr>
        <w:spacing w:after="0" w:line="240" w:lineRule="auto"/>
      </w:pPr>
    </w:p>
    <w:p w14:paraId="2ADF2B68" w14:textId="77777777" w:rsidR="00835E3E" w:rsidRDefault="00835E3E" w:rsidP="00CD5788">
      <w:pPr>
        <w:spacing w:after="0" w:line="240" w:lineRule="auto"/>
      </w:pPr>
    </w:p>
    <w:p w14:paraId="4E90F871" w14:textId="77777777" w:rsidR="00835E3E" w:rsidRDefault="00835E3E" w:rsidP="00CD5788">
      <w:pPr>
        <w:spacing w:after="0" w:line="240" w:lineRule="auto"/>
      </w:pPr>
    </w:p>
    <w:p w14:paraId="2A97E1B7" w14:textId="77777777" w:rsidR="00835E3E" w:rsidRDefault="00835E3E" w:rsidP="00CD5788">
      <w:pPr>
        <w:spacing w:after="0" w:line="240" w:lineRule="auto"/>
      </w:pPr>
    </w:p>
    <w:p w14:paraId="1FBAFB14" w14:textId="77777777" w:rsidR="00835E3E" w:rsidRDefault="00835E3E" w:rsidP="00CD5788">
      <w:pPr>
        <w:spacing w:after="0" w:line="240" w:lineRule="auto"/>
      </w:pPr>
    </w:p>
    <w:p w14:paraId="633F00AF" w14:textId="77777777" w:rsidR="00835E3E" w:rsidRDefault="00835E3E" w:rsidP="00CD5788">
      <w:pPr>
        <w:spacing w:after="0" w:line="240" w:lineRule="auto"/>
      </w:pPr>
    </w:p>
    <w:p w14:paraId="030A324A" w14:textId="77777777" w:rsidR="00835E3E" w:rsidRDefault="00835E3E" w:rsidP="00CD5788">
      <w:pPr>
        <w:spacing w:after="0" w:line="240" w:lineRule="auto"/>
      </w:pPr>
      <w:r>
        <w:rPr>
          <w:noProof/>
          <w:lang w:val="fr-FR" w:eastAsia="fr-FR"/>
        </w:rPr>
        <mc:AlternateContent>
          <mc:Choice Requires="wps">
            <w:drawing>
              <wp:anchor distT="0" distB="0" distL="114300" distR="114300" simplePos="0" relativeHeight="251665408" behindDoc="0" locked="0" layoutInCell="1" allowOverlap="1" wp14:anchorId="323AC0DB" wp14:editId="1305652E">
                <wp:simplePos x="0" y="0"/>
                <wp:positionH relativeFrom="column">
                  <wp:posOffset>-561975</wp:posOffset>
                </wp:positionH>
                <wp:positionV relativeFrom="paragraph">
                  <wp:posOffset>122555</wp:posOffset>
                </wp:positionV>
                <wp:extent cx="6324600" cy="815975"/>
                <wp:effectExtent l="0" t="0" r="19050" b="222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815975"/>
                        </a:xfrm>
                        <a:prstGeom prst="rect">
                          <a:avLst/>
                        </a:prstGeom>
                        <a:solidFill>
                          <a:srgbClr val="FFFFFF"/>
                        </a:solidFill>
                        <a:ln w="9525">
                          <a:solidFill>
                            <a:srgbClr val="000000"/>
                          </a:solidFill>
                          <a:miter lim="800000"/>
                          <a:headEnd/>
                          <a:tailEnd/>
                        </a:ln>
                      </wps:spPr>
                      <wps:txbx>
                        <w:txbxContent>
                          <w:p w14:paraId="3AE9344E" w14:textId="77777777" w:rsidR="00BF6946" w:rsidRDefault="00BF6946">
                            <w:r>
                              <w:t xml:space="preserve">Figure 1: Subaortic membrane: A) subaortic membrane seen clearly in the outflow tract. LVH. B) turbulent colour flow arising from LVOT. C) apical long axis view showing membrane and LVOT turbulence D) CW Doppler </w:t>
                            </w:r>
                            <w:r w:rsidR="00A60CA2">
                              <w:t>confirms severe outflow tract obstruction</w:t>
                            </w:r>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44.25pt;margin-top:9.65pt;width:498pt;height:64.2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aOCJQIAAEwEAAAOAAAAZHJzL2Uyb0RvYy54bWysVNtu2zAMfR+wfxD0vtjxkrQx4hRdugwD ugvQ7gNoWY6F6TZJiZ19/Sg5TbPbyzA/CKRIHZKHpFc3g5LkwJ0XRld0Oskp4ZqZRuhdRb88bl9d U+ID6Aak0byiR+7pzfrli1VvS16YzsiGO4Ig2pe9rWgXgi2zzLOOK/ATY7lGY2ucgoCq22WNgx7R lcyKPF9kvXGNdYZx7/H2bjTSdcJvW87Cp7b1PBBZUcwtpNOls45ntl5BuXNgO8FOacA/ZKFAaAx6 hrqDAGTvxG9QSjBnvGnDhBmVmbYVjKcasJpp/ks1Dx1YnmpBcrw90+T/Hyz7ePjsiGiwd3NKNCjs 0SMfAnljBlJEenrrS/R6sOgXBrxG11Sqt/eGffVEm00HesdvnTN9x6HB9KbxZXbxdMTxEaTuP5gG w8A+mAQ0tE5F7pANgujYpuO5NTEVhpeL18VskaOJoe16Ol9ezVMIKJ9eW+fDO24UiUJFHbY+ocPh 3oeYDZRPLjGYN1I0WyFlUtyu3khHDoBjsk3fCf0nN6lJX9HlvJiPBPwVIk/fnyCUCDjvUiis4uwE ZaTtrW7SNAYQcpQxZalPPEbqRhLDUA+pY1cxQOS4Ns0RiXVmHG9cRxQ6475T0uNoV9R/24PjlMj3 GpuznM5mcReSMptfFai4S0t9aQHNEKqigZJR3IS0P4k3e4tN3IrE73Mmp5RxZBPtp/WKO3GpJ6/n n8D6BwAAAP//AwBQSwMEFAAGAAgAAAAhABSRBXDeAAAACgEAAA8AAABkcnMvZG93bnJldi54bWxM j8FuwjAQRO+V+g/WVuoFgdPSQAhxUIvEqSdSejfxkkSN16ltIPx9t6f2uDNPszPFZrS9uKAPnSMF T7MEBFLtTEeNgsPHbpqBCFGT0b0jVHDDAJvy/q7QuXFX2uOlio3gEAq5VtDGOORShrpFq8PMDUjs nZy3OvLpG2m8vnK47eVzkiyk1R3xh1YPuG2x/qrOVsHiu5pP3j/NhPa33ZuvbWq2h1Spx4fxdQ0i 4hj/YPitz9Wh5E5HdyYTRK9gmmUpo2ys5iAYWCVLFo4svCwzkGUh/08ofwAAAP//AwBQSwECLQAU AAYACAAAACEAtoM4kv4AAADhAQAAEwAAAAAAAAAAAAAAAAAAAAAAW0NvbnRlbnRfVHlwZXNdLnht bFBLAQItABQABgAIAAAAIQA4/SH/1gAAAJQBAAALAAAAAAAAAAAAAAAAAC8BAABfcmVscy8ucmVs c1BLAQItABQABgAIAAAAIQB+VaOCJQIAAEwEAAAOAAAAAAAAAAAAAAAAAC4CAABkcnMvZTJvRG9j LnhtbFBLAQItABQABgAIAAAAIQAUkQVw3gAAAAoBAAAPAAAAAAAAAAAAAAAAAH8EAABkcnMvZG93 bnJldi54bWxQSwUGAAAAAAQABADzAAAAigUAAAAA ">
                <v:textbox style="mso-fit-shape-to-text:t">
                  <w:txbxContent>
                    <w:p w14:paraId="3AE9344E" w14:textId="77777777" w:rsidR="00BF6946" w:rsidRDefault="00BF6946">
                      <w:r>
                        <w:t xml:space="preserve">Figure 1: Subaortic membrane: A) subaortic membrane seen clearly in the outflow tract. LVH. B) turbulent colour flow arising from LVOT. C) apical long axis view showing membrane and LVOT turbulence D) CW Doppler </w:t>
                      </w:r>
                      <w:r w:rsidR="00A60CA2">
                        <w:t>confirms severe outflow tract obstruction</w:t>
                      </w:r>
                      <w:r>
                        <w:t xml:space="preserve"> </w:t>
                      </w:r>
                    </w:p>
                  </w:txbxContent>
                </v:textbox>
              </v:shape>
            </w:pict>
          </mc:Fallback>
        </mc:AlternateContent>
      </w:r>
    </w:p>
    <w:p w14:paraId="3937E5E6" w14:textId="77777777" w:rsidR="00835E3E" w:rsidRDefault="00835E3E" w:rsidP="00CD5788">
      <w:pPr>
        <w:spacing w:after="0" w:line="240" w:lineRule="auto"/>
      </w:pPr>
    </w:p>
    <w:p w14:paraId="307B780F" w14:textId="77777777" w:rsidR="00835E3E" w:rsidRDefault="00835E3E" w:rsidP="00CD5788">
      <w:pPr>
        <w:spacing w:after="0" w:line="240" w:lineRule="auto"/>
      </w:pPr>
    </w:p>
    <w:p w14:paraId="0BB99737" w14:textId="77777777" w:rsidR="00835E3E" w:rsidRDefault="00835E3E" w:rsidP="00CD5788">
      <w:pPr>
        <w:spacing w:after="0" w:line="240" w:lineRule="auto"/>
      </w:pPr>
    </w:p>
    <w:p w14:paraId="69EAE28F" w14:textId="77777777" w:rsidR="00835E3E" w:rsidRDefault="00835E3E" w:rsidP="00CD5788">
      <w:pPr>
        <w:spacing w:after="0" w:line="240" w:lineRule="auto"/>
      </w:pPr>
    </w:p>
    <w:p w14:paraId="73027006" w14:textId="61F70A30" w:rsidR="00835E3E" w:rsidRDefault="00945DF6" w:rsidP="00CD5788">
      <w:pPr>
        <w:spacing w:after="0" w:line="240" w:lineRule="auto"/>
      </w:pPr>
      <w:r w:rsidRPr="00A60CA2">
        <w:rPr>
          <w:noProof/>
          <w:lang w:val="fr-FR" w:eastAsia="fr-FR"/>
        </w:rPr>
        <mc:AlternateContent>
          <mc:Choice Requires="wpg">
            <w:drawing>
              <wp:anchor distT="0" distB="0" distL="114300" distR="114300" simplePos="0" relativeHeight="251671552" behindDoc="0" locked="0" layoutInCell="1" allowOverlap="1" wp14:anchorId="51076476" wp14:editId="5D4EB5BE">
                <wp:simplePos x="0" y="0"/>
                <wp:positionH relativeFrom="column">
                  <wp:posOffset>-400050</wp:posOffset>
                </wp:positionH>
                <wp:positionV relativeFrom="paragraph">
                  <wp:posOffset>169545</wp:posOffset>
                </wp:positionV>
                <wp:extent cx="4048125" cy="3046095"/>
                <wp:effectExtent l="0" t="0" r="9525" b="1905"/>
                <wp:wrapNone/>
                <wp:docPr id="29" name="Group 1"/>
                <wp:cNvGraphicFramePr/>
                <a:graphic xmlns:a="http://schemas.openxmlformats.org/drawingml/2006/main">
                  <a:graphicData uri="http://schemas.microsoft.com/office/word/2010/wordprocessingGroup">
                    <wpg:wgp>
                      <wpg:cNvGrpSpPr/>
                      <wpg:grpSpPr>
                        <a:xfrm>
                          <a:off x="0" y="0"/>
                          <a:ext cx="4048125" cy="3046095"/>
                          <a:chOff x="0" y="0"/>
                          <a:chExt cx="5607170" cy="4332019"/>
                        </a:xfrm>
                      </wpg:grpSpPr>
                      <pic:pic xmlns:pic="http://schemas.openxmlformats.org/drawingml/2006/picture">
                        <pic:nvPicPr>
                          <pic:cNvPr id="30" name="Picture 30" descr="C:\Users\wl663\Downloads\Sub AS  M-mode OLADAPO ADEOLA ADENIKE Run 3.BMP"/>
                          <pic:cNvPicPr>
                            <a:picLocks noChangeAspect="1" noChangeArrowheads="1"/>
                          </pic:cNvPicPr>
                        </pic:nvPicPr>
                        <pic:blipFill rotWithShape="1">
                          <a:blip r:embed="rId20">
                            <a:extLst>
                              <a:ext uri="{28A0092B-C50C-407E-A947-70E740481C1C}">
                                <a14:useLocalDpi xmlns:a14="http://schemas.microsoft.com/office/drawing/2010/main" val="0"/>
                              </a:ext>
                            </a:extLst>
                          </a:blip>
                          <a:srcRect l="12290" t="12804" r="3058"/>
                          <a:stretch/>
                        </pic:blipFill>
                        <pic:spPr bwMode="auto">
                          <a:xfrm>
                            <a:off x="0" y="0"/>
                            <a:ext cx="5607170" cy="4332019"/>
                          </a:xfrm>
                          <a:prstGeom prst="rect">
                            <a:avLst/>
                          </a:prstGeom>
                          <a:noFill/>
                          <a:extLst>
                            <a:ext uri="{909E8E84-426E-40DD-AFC4-6F175D3DCCD1}">
                              <a14:hiddenFill xmlns:a14="http://schemas.microsoft.com/office/drawing/2010/main">
                                <a:solidFill>
                                  <a:srgbClr val="FFFFFF"/>
                                </a:solidFill>
                              </a14:hiddenFill>
                            </a:ext>
                          </a:extLst>
                        </pic:spPr>
                      </pic:pic>
                      <wps:wsp>
                        <wps:cNvPr id="31" name="Straight Arrow Connector 31"/>
                        <wps:cNvCnPr/>
                        <wps:spPr>
                          <a:xfrm flipH="1">
                            <a:off x="1138114" y="2316192"/>
                            <a:ext cx="143561" cy="216024"/>
                          </a:xfrm>
                          <a:prstGeom prst="straightConnector1">
                            <a:avLst/>
                          </a:prstGeom>
                          <a:ln w="28575">
                            <a:solidFill>
                              <a:schemeClr val="bg1"/>
                            </a:solidFill>
                            <a:tailEnd type="arrow"/>
                          </a:ln>
                        </wps:spPr>
                        <wps:style>
                          <a:lnRef idx="1">
                            <a:schemeClr val="accent5"/>
                          </a:lnRef>
                          <a:fillRef idx="0">
                            <a:schemeClr val="accent5"/>
                          </a:fillRef>
                          <a:effectRef idx="0">
                            <a:schemeClr val="accent5"/>
                          </a:effectRef>
                          <a:fontRef idx="minor">
                            <a:schemeClr val="tx1"/>
                          </a:fontRef>
                        </wps:style>
                        <wps:bodyPr/>
                      </wps:wsp>
                      <wps:wsp>
                        <wps:cNvPr id="288" name="Straight Arrow Connector 288"/>
                        <wps:cNvCnPr/>
                        <wps:spPr>
                          <a:xfrm flipH="1">
                            <a:off x="2398278" y="2388200"/>
                            <a:ext cx="143561" cy="216024"/>
                          </a:xfrm>
                          <a:prstGeom prst="straightConnector1">
                            <a:avLst/>
                          </a:prstGeom>
                          <a:ln w="28575">
                            <a:solidFill>
                              <a:schemeClr val="bg1"/>
                            </a:solidFill>
                            <a:tailEnd type="arrow"/>
                          </a:ln>
                        </wps:spPr>
                        <wps:style>
                          <a:lnRef idx="1">
                            <a:schemeClr val="accent5"/>
                          </a:lnRef>
                          <a:fillRef idx="0">
                            <a:schemeClr val="accent5"/>
                          </a:fillRef>
                          <a:effectRef idx="0">
                            <a:schemeClr val="accent5"/>
                          </a:effectRef>
                          <a:fontRef idx="minor">
                            <a:schemeClr val="tx1"/>
                          </a:fontRef>
                        </wps:style>
                        <wps:bodyPr/>
                      </wps:wsp>
                      <wps:wsp>
                        <wps:cNvPr id="289" name="Straight Arrow Connector 289"/>
                        <wps:cNvCnPr/>
                        <wps:spPr>
                          <a:xfrm flipH="1">
                            <a:off x="3650427" y="2388200"/>
                            <a:ext cx="143561" cy="216024"/>
                          </a:xfrm>
                          <a:prstGeom prst="straightConnector1">
                            <a:avLst/>
                          </a:prstGeom>
                          <a:ln w="28575">
                            <a:solidFill>
                              <a:schemeClr val="bg1"/>
                            </a:solidFill>
                            <a:tailEnd type="arrow"/>
                          </a:ln>
                        </wps:spPr>
                        <wps:style>
                          <a:lnRef idx="1">
                            <a:schemeClr val="accent5"/>
                          </a:lnRef>
                          <a:fillRef idx="0">
                            <a:schemeClr val="accent5"/>
                          </a:fillRef>
                          <a:effectRef idx="0">
                            <a:schemeClr val="accent5"/>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31.5pt;margin-top:13.35pt;width:318.75pt;height:239.85pt;z-index:251671552;mso-width-relative:margin;mso-height-relative:margin" coordsize="56071,4332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3zVBqrwQAAKYPAAAOAAAAZHJzL2Uyb0RvYy54bWzsV9tu4zYQfS/QfyD0 7lg327IQZ+GVnHTRZGMkXfQlL7REXbASKZB0HKPov3eGlJzrIpcCfekGiCWRnOHMmXOG0vGnu7Yh t0yqWvCF4x25DmE8E3nNy4Xz7Y/TUeQQpSnPaSM4Wzh7ppxPJ7/+crzrYuaLSjQ5kwSccBXvuoVT ad3F47HKKtZSdSQ6xmGyELKlGh5lOc4l3YH3thn7rjsd74TMOykyphSMpnbSOTH+i4Jl+rIoFNOk WTgQmza/0vxu8Hd8ckzjUtKuqrM+DPqBKFpac9j04CqlmpKtrJ+5autMCiUKfZSJdiyKos6YyQGy 8dwn2ZxJse1MLmW8K7sDTADtE5w+7Db7eruWpM4Xjj93CKct1MhsSzzEZteVMSw5k911t5b9QGmf MN27QrZ4hUTInUF1f0CV3WmSwWDohpHnTxySwVzghlN3PrG4ZxUU55ldVq16y8nUnXkzKBtahkEA EM3RcjxsPMb4DuF0dRbDfw8T3D2D6XU6gZXeSub0Tto3+Wip/L7tRlDRjup6Uze13ht2Qu0wKH67 rrO1tA/3iAeQmUUcpnFXgiM5UxkQNIlvvinQ1c2umU6Dm1TseCNorm6utxuyvCbkYtSKnJHL82W6 XF+SZbqCW7x8/fL7ilxtOQmOPl+sES+MAbe1QVAE6Vxk3xXhIqkoL9lSdaAU0C8ENAxJKXYVgx1x GEF/7MU8Pkps09Tdad00RAr9Z62r64p2wCbP6AIne0whuSfsfaEsVhmpyLYt49pKXbIG4BVcVXWn HCJj1m4YMFd+ye0mwLhzpZGPyD0jv7/8aOm6c//zKJm4ySh0Z6vRch7ORjN3NTPMTLzkbwzRC+Ot YoALbdKu7mOF0WfRvqi1vitZFZtuQG6p6TmWrxCQ4e0QIlAYIcFYlcyuAH3sUJ7vz22X8vzIDSFH VMwksnJRWjKdVUMtBrxtfRXok2x2F8CJhUO3WhjY36LPV1UGhJFKnzHRErwBwCFc457eAt42wWEJ ZsQF8gDGTSGelWTuzlfRKgpHoT9dQUnSdLQ8TcLR9NSbTdIgTZLUG0pS1XnOuKGVPST+RUUM2KKp c3RnkS83SSNtpU7NX99e1P2yMTLjPoyhisPVZGfEgBXoZQJSwd4JR5oaWA9Pb2MSHmgvHQZGToA6 un3QQ1Cypmtfa0nrstJkicolieAcyiQkCfpObswS3rdxFdt4bSslBZDxt0GsfTf3vCDyPGAhdF8/ 8Kbe3LdERHVhZ/fCYDKFALA9+97U9cMevoF2Ayl63gCBTYiH2Kxsf8CihpMd+I0ms4kh24OagGjw BYEdircpbY+CifvK0VjTulnxnOg9diKKwPQRNhxKhVBaFMyd3jcMadHwK1bAmYgZ2p0fb0azDHqS OcNAxmY1mhXAqoOh+7phvx5NmXlTeY/xwcLsLLg+GLc1F/Kl3fXdgFFh1w8I2LwRgo3I94YfBhog 73/EYj+C18RXaIxroKX09H8Pj/1gHvkz2MHwOIrgvfEnj+G0+cnjR98aL57r7+vGfnR4if5hO8Y1 H+NxMJ24oT/7yeMnzf9/xWPzyQMfg+b9o/9wxa/Nh8+msd9/Xp/8AwAA//8DAFBLAwQUAAYACAAA ACEAqiYOvrwAAAAhAQAAGQAAAGRycy9fcmVscy9lMm9Eb2MueG1sLnJlbHOEj0FqwzAQRfeF3EHM PpadRSjFsjeh4G1IDjBIY1nEGglJLfXtI8gmgUCX8z//PaYf//wqfillF1hB17QgiHUwjq2C6+V7 /wkiF2SDa2BSsFGGcdh99GdasdRRXlzMolI4K1hKiV9SZr2Qx9yESFybOSSPpZ7Jyoj6hpbkoW2P Mj0zYHhhiskoSJPpQFy2WM3/s8M8O02noH88cXmjkM5XdwVislQUeDIOH2HXRLYgh16+PDbcAQAA //8DAFBLAwQUAAYACAAAACEA8lxfGuIAAAAKAQAADwAAAGRycy9kb3ducmV2LnhtbEyPQUvDQBCF 74L/YRnBW7tJ26QSsymlqKci2AribZqdJqHZ2ZDdJum/dz3p7Q3v8eZ7+WYyrRiod41lBfE8AkFc Wt1wpeDz+Dp7AuE8ssbWMim4kYNNcX+XY6btyB80HHwlQgm7DBXU3neZlK6syaCb2444eGfbG/Th 7CupexxDuWnlIopSabDh8KHGjnY1lZfD1Sh4G3HcLuOXYX85727fx+T9ax+TUo8P0/YZhKfJ/4Xh Fz+gQxGYTvbK2olWwSxdhi1ewSJdgwiBZL1KQJyCiNIVyCKX/ycUPwAAAP//AwBQSwMECgAAAAAA AAAhANpbRB6AtQQAgLUEABQAAABkcnMvbWVkaWEvaW1hZ2UxLnBuZ4lQTkcNChoKAAAADUlIRFIA AAQAAAADAAgDAAAAjWTlPwAAAAFzUkdCAK7OHOkAAAAJcEhZcwAAD6AAAA+gAaBqjHcAAAKvUExU RQAAABwcHBsbGx0dHR4eHhcXFw8PDwQEBAsLCw0NDRISEhYWFhQUFAEBARgYGBoaGhUVFR8fHxkZ GQ4ODhMTExAQEBEREQwMDAcHBwgICAYGBgoKCgkJCS4uLjMzMygoKCMjIyIiIj4+Pjs7OzQ0NDo6 Oj09PSAgIDk5OTExMSwsLDg4OD8/PykpKSEhITIyMicnJy0tLTU1NSsrKzc3NyQkJDAwMC8vLzY2 Njw8PCoqKiUlJSYmJlJSUlNTU1hYWEtLS0pKSl9fX0REREZGRkNDQ1lZWUBAQFtbW0xMTFFRUUVF RVxcXE1NTVpaWkFBQVRUVE9PT0JCQk5OTklJSVdXV1BQUF1dXUhISF5eXkdHR1ZWVm9vb3x8fGlp aXh4eHNzc3l5eW5ubnt7e2dnZ2JiYnFxcWFhYWpqand3d3JycmhoaGRkZHBwcH9/f2BgYHp6en5+ fmtra3Z2dmVlZX19fWxsbG1tbXV1dWNjY3R0dGZmZouLi5ubm4CAgImJiZ2dnZSUlIKCgoODg5CQ kIGBgZOTk5qampKSkoqKio2NjZWVlYaGhpGRkY+Pj4SEhJmZmZaWlp+fn5iYmIiIiIeHh4yMjJ6e npeXl5ycnIWFhaurq7u7u6CgoKampqenp7y8vKOjo66urqKioqGhobi4uK+vr7q6ure3t7W1tbCw sL+/v729vaioqL6+vra2trS0tLKysqysrKSkpKqqqrGxsd7e3srKytLS0tfX19XV1cbGxsLCwt3d 3dvb29ra2tjY2M/Pz87OzszMzMvLy8jIyMfHx8TExMHBwdPT08PDw9HR0fHx8evr6/7+/v39/fz8 /Pv7+/r6+vn5+fj4+Pb29vX19fT09PLy8u/v7+3t7erq6ujo6Ofn5+Xl5eTk5OPj4+Hh4eDg4O7u 7v///3CCaMoAAPz6SURBVHja7P2JX1PX2v+NZ9gJe2dvdoY9JCHJQ3IIJCEhgTsnEAhDTkI4hcNw hAB5mKR84abAgVsgwoM/T1Wc8PGn/h5nX/I416GttQ5VqLW1ta22he99t1at1lq1/iG/tQMqGmxF bSu43i+FJGSvZK+9r8+6rjVci6f7P3QQCOQVhQerAAKBAgCBQKAAQCAQKAAQCAQKAAQCgQIAgUCg AEAgECgAEAgECgAEAoECAIG8stybysTziT/sPM29cnrx5PvquKen66Y/8skl10ce1j94V/Sbx6Y7 /EllQgGAQP4QATh9/7UzU0z4vkE/vQAMRx4OP1kAdk53+BkoABDInykAww9f/Pcjb5uhAIxFHo49 UQB2Tnf44nsvRgByGubPb5z/+ptvLpl8Ibfh9cVLI4/ymv7XxKOc5vlLlnEPvC3/Obhs8n1/a/3P Nyce+/5zfuN/vv6/3hxc/LDUN15//fU3J8uBQOaGCjz2cNLfrx+bsOF/g+eLI4b578cO/feDZn56 aXns4aOWXT82rX7ce0EC4G9ta2tvb3v9zeWLI+Ycn986KQB6b8frK7hHhkBr25LIS38paFp+36gT CppWRh4bc9/gigAGv2TVA3HoqAOFQgGAzHEBiDytm3hwesLKgV9wOvrQ008sFNj3Tl2kmR+bVgDu PfzDFE6/GAEQiRLzOiZof5OzdpE+Ke+NiJGLTH9/rYmzexHfnNsRaewFxsLW1yc9AIHFO/FYlOxt nSjhjbbly/5f7m+BAu6Vf3W8uRreNpA5LQBj/374hjHOAYj0BIxFG+uTC50UjNORR9MKwFh0r8C/ p1WFZxEAYNwdHa0FucBmX1+1CwgAeCHSsouESQURKRDxrTkdb66aNPq2yVZeoJt8LEr2+0ARr+Xm vvavCf/g//C+Bsy/tSCvYwm8bSBzVwAm+gBOD9c/+obHDbPu3oQyPEkAxib7FcamF4CxndN0C4IX 6l6YALzxn0V/MftzWjveXNoZEYA3ZywA7a1/sdq8ef9qX/z/6vjWotaOptZ//MWW0wRvG8jcFYDJ frt7Ez78EwXg9BMDgMh7Fw9znQagSR9e/MRhwGmKHNa9MAFof9Mo4qf8PbelfcXQhABEXHvT359a AJreLBaJ7A6vD2iHTW/L/Vfd/EREAO8ZyNwWgIn++XuTIf4TBIBrqet+TQDquWHEM/fu1T+1APw7 EmW8MAF4HfgnIs6g31iyKiIAr0cM2+D1Pa0A1C15ExQFFAMcWpJqywGeALxhIHNfAEDEP3z6/lj+ EwRg+FccgIgARA7g/j+1AExIyosTgFXcA64v781VBk4A2pes6Xojt/C11qcVgPbFE52FeR3tK3Ls Vm9r0/JVq+AtA5n7AhARgYn+uCcIwDTDgo8JAJCQnZxKPK0ATA43vFAB0ImMXCfAGgEQgH+90fb6 66+3d7R2zEwATIHXOtoX54rSAnn/anp95ZLFUAMgc1gAprj2kRfGJuYALn50FODX++oiAjA86UM8 rQDc+63pRc8iADrva/96Y+VKLgT4V2RQ71+tLU8tAHWcx28w57Z2tC3OF+mt/tzWf73R/voSOAwI mbsC8LBzrz7ywvTzAH41ApgQgPrJCcR/lgC0LX6zwFv6WmtH+8r/mhSA1tdyc3IKnjoEAB6/rqTo tdZ/dbw+CMrUG/3eHK68JXAmEGTOCgDXA3i6/v6DiV/RMwFPP2kS4P2S6h/M6qv/kwSg6c03X3/j X8Ds21+PzAP41xtNJX+xGo1P3wnY8frKN9s7Wjo6ml6PlMqPNyb5i0BAsGIXvHEgc1QAHo4CTi4A mnbB4NiTJwHopvgSU8cRniwAj68zmMHX/7WJQG80vTExlQ+8YOc6ARck6gTcTMCnFoA3mpomZgM2 3S/XEG8DEcFK6AJA5qwATFGAyESA+kfF4GnM9KEvsfNPFAAQ77/GoZsUAG5cUCcS/mUmMwFbfVwJ pVNKNgIBgJOBIXNYACbzAYydmewMnJIPYEYCcH+qwJ/mAbTm/C3/H2W6+wIQsXaRadqZgO2L/+8J AbA84gG05Hjz//aPiUJzgCfxT9vfc3z/muxfhEAgfzK/1gfwui3edP8F+4OZgNNPBX7j9eUrX1+y 1CyaKgBvvF6qj39QqK11YhTxXx3gzbDmIZCXWgD+1T5lzc4UATAl5XWsXDYhAP96/b4AgDC/6Y03 V0cEoH3FhAC81rS8/WERAksR955Ip8IbsOIhkJdaALwFHW9OeUFv9r7WtGRCAIpe47QBCID3tY7l EdP25xZw/Gs5EAB/bsubEQEI5La+PkVDBDp/Htcf4Gtt9cF6h0BeagH4D1sg519TXjD8hy0/942I AJjBoyZOAIzgPR2caacl/T3A4W3RidISA95W7n0p5r//7bUpZQrS/uL3RvgbrHYI5GUWAKAAoie9 8ODRIy+J7j+b8mJUCQ/fBYFAXmIBgEAgUAAgEAgUAAgEAgUAAoFAAYBAIFAAIBAIFAAIBAIFAAKB QAGAQCBQACAQCBQACAQCBQACgUABgEAgUAAgEAgUAAgEAgUAAoFAAYBAnsxElu3Tkxtp1D1p95ux By893Hjv/t4ajzB94uyHx0ABgLxYHmwUMTY88yNfSDnTcvpZvsfM0s7/lmXd/9vOsXtP3Cvr9P2z PhN5+u8nCMDOhy/tfGD10yrFrwrAv2d8flAAIE8rAI/uEPvsAvCrO0s+JTO601+AAEz7eZN/O/0r lTP88KT/zT0/M70A7Jzy0oON9+5vsDsDAbgHBQDyOwrAveGZHvlCyvnNon9/Abj3ZAHY+WuyNrmr Tv3YpECMPbrL5gT1Y1M1YXJH7siD09G6AgUACsAfLgCR35E9op5PAJ6xnD9TAH7twAe7YI7VRZrr X6u83xCSsejvGNlX9959NQDPT0eU87GCpj6d6ea6UAAgz2Y+kY6t0zun++twpDWL7DD9BAGYetPW T7abUwqc+PPwhM8Mfo39+5EXIyVPvdOjDuUi8tOLn/4MgHWeGXvYNfHIB0VbVvT5nR6bugfeNLb9 74dPuX22Tz/+9XRcM//g8H/fdyVOc/0GZx44FpO9B2NQAKAA/NkCMDalS+D05C6yk31XY1Mj3t8W gMlCxh7pY5i8zYE8nH4YPD948cHe849uZ/3g0MmIfPFTn8GDDXAnnj3yQVGW9cTzOz19CDARx58e rp/69P7Ou/cZ2zmlrDP3A6TI5pp1UzfknNp/AAUACsAfLAD1px/GsQ8t5t/3bS8S3Q5H3GHd5Dun F4D6+7byoDtg7N7jJvgIY1H3/zQG+fi7Tv+aADx61ESvW93YhOVNZ2gPnj/p/CIF1k1Xe2OPmPzD D65/ksyOTYrXzgfauPO+dOyc0ls4nQDAPgDI7yMAj/Rkc/fgMGibzkzckpM3c/19S6l/eCM+uRPw /m7TnDU9XuDk68MT7fjwFHfh31G7zk9zKPf79JM/+d4Tz6DuwZee5oOmRC3Tnd/Y4436Qx7pIwTh AvjgxWPR7kLU1tuTlr/zoeruvF8cFAAoAH+OAERuwQfDVBMt+WSUevqRrv3fEICx+wIwXYG6hw72 vx+5tYcnDeC0buoI3OOH7tRNnUszrQA8dtS9Kd0BT/qgxyzr8fP71UHS+uHTjw19LI722O8/WDxZ Tt0UC6+bRiCgAEAB+KMF4Ezd1DvyfqP/sOGsu3+7j937LQ/g/j1dN02B09/TjxnAw1enO1T36wLw 2FGTY/OTGvDED3poztHnV/cggniSCIw98pWeLADDk8UMPzZoCgUACsCfJwCTN3D9Y8b1IAzf+WD6 2vBjhvZ4ORz3PeBoa30WAZju0N/ofnz8+empgfmvf9CTz69uOuOb0jMQ+TPQjt8QgLGHnZ73pv0s KABQAP4EAYjcmWOP3tT1DyLqsfsh6vBEn/fiXxWAaaz1qTyAumnt8uk8gMc/+JGjdHUTg3v3e/bq nigA053fI0b9GA/HBiY+arKa/v3k+T0PZx4+2vUytTNwypn/GwoA5I8RgAfB8dhjcXck8H54A+6M tvDfEICx6EB+WgG4H5qPPaJK0x36GwIQdQaRgk8/+FbTfNCvnN+kadZPZ3w7788Z2DnRCzgc6dhc /OQZvvWT0jClS2X4wZE7JxVo8v2nJ3XiscqqgwIA+T0E4N9P6Hmf9KDPTHnvr3sA9Y+Nok3TlT+t AHAmsXNKSFz3xEN/QwCiRwHqHrHqxz/o4edNd35nIkZdPzbtRICxKe14vW6KZ/+EWh5+WJH3DXnK 6MSUY09POy3gxSy0gAIAmc58xh66AI8Mttc/HNmbsIKdv90JuPOxgqcW+EQBePSGj7x5+kN/awrS o0dxbX39g+GMe79mWdOe36ODm09UgJ33VXS6aQBThjUmQ6nTU4sYjpoJODl76fSjX/P0zFdsQQGA PKUA1E8x80cm2zwcA/v3I3HrkwXg9KN2+WiBTxKA01Ns58GdPu2hvyUAjx11+rG5RKcfnwn44POm Pb/66Wb3PWAiH8DY5BDKxIz+03VPquXJKh6bWtpkMBJxnIYfjhc+8nTKiUEPAPL7CIDuwdq0R2bS P4hP79+W904vnghlnyQAYzsft9KoCf3T/hqeYjsP7vTpDv1NAXjsDCLPHl8LUKebxrKmPb+6Jxg1 BArAK8HwH9D5/If1b79iHelQACDPy+I/oucJCgAECsDLSPTiOygAECgAr5YAnJk7dgkFAAoAZGYG 82KyfEIBgEABgEAgUAAgEAgUAAgEAgUAAoFMJwAQCAQCgUAgPN7U9SZTn47vfvR9Q+Pgxd2PHzLx 7GFRsD4hkDkhAEACpr5tZMprUAAgkLkvAPem+ABD918bgQIAgfzpNusDv3wRg5vimj9rYdM9nTfy yB/As/F5vN1TX+ua/FwoABDIHy0AnOVFzHH3REu850ULwGN/GBm/N++x1ybdgagjHnEPIBDI7yAA XCzONf3gB9CCpucwtqcTgEkZmLT5ycf3eFAAIJA/QQBGIpY2ct/Gdr94AfCNPNYLOCE4ET+AYx54 3AQFAAL5MwRg970h3tC9Sbsfn+wTeGYBmGqwUzsBu6IFYOj+k4fOwL3HuhEf/H0IXikI5HcRgHnA +kbAzwc22/Q7CMDQdO+c9ArmPXQGphUAaP8QyO8nAA//TZrb+AsXgD3zHn/nPN688fsDDrsf9gZM JwDQ/iGQ31MA9twbubeHNyX6fh4BiHrqe1JUMW9Kz19XVAH3pvRJjMDLBIH8bgLQFbHAyCjAvBcv AJF4/9GJgOOPdPnPm3JUtAAMQfuHQH5XAZgwNvB/hLO1kecwuCeMAjw2u2h8wqf3Tf55ahMfJQDQ /iGQ31sAIjYPHvgmYu/nGgWY7mnXo6/viXQ0cqFBxLZHpsjD4wIA7R8C+d0FYDdngZF4nRuQ8z1P YdNPBBp/1AV40M03b/KPTU8SADgPAAKZPTxJAHxTZv1MPn04NvjYlGAoABDIHBMA3mNTASOrg0bm 8aAAQCAQCAQCgUAgEAgEAoFAIBAIBDKL2D3ZX8919I80vdp1AYG8ajzIJzQxeAcVAAJ5tex/QgAm lxWMv+L1AYG8Suy+N/5g/c9zLiyEQCCzDdDsP2LzD9yBe+M+3mTuAS7p8Ahc4wOBzD2aHm30RyaW AI3fX/gDjD+yBGD8/q4gEAhkbvFQAO6v89/NbQMyueJ4YkOQiZ+wriCQuSwA4xN7jIxzCb/mTeQc 6Yq8w8eD3QMQyBwXAN5kDDA14dfjPyEQyNwVgMl2HwoABPIqCgAPCgAE8ioKwMQ8AB/3bGofABQA CORVEIBIr/+8yG6jU0cBoABAIK+CAEyuBYhMBZ4yDwAKAATySghAZMvv3Q8ejvt4UAAgEAgEAoFA IBAIBAKBQJ6XUQCsBQjk1bV/qAAQyKts/1ABIBAoABAIBArAM+Dg+A9Yna8U96KAdfJKCoAl2WE0 GiMaACv0FeJ/RwHrZLYqwPOYv7N8XkVJsNzqgBLwavHfUcA6mWWIY+4PA9qftYi08uI32rrbe4or /v5XqACvFP8TBayT2QVa1iFEuQdY71rrM9q/v/n/u279hrbOcPG8v//1P/4DKsCrw7dRwDqZVUhs rqaFH57NqRza2+MocT2T/f/9jcX/v8X/q6/ltX/mzstP+utfgRfwV1izUAAgLz+owSXQpQfqMvr7 fIlV+Tgx8yIcxtYN6zb8Xy3/nPe3YPAffltiYuJf3VABXhG+iwLWySwiFk/PSM0PFg1kVvb5chKN 68LlMy4j2f+fawY7X6vI9//dxpGQABQACsArwuUoYJ3MIvQSwunTWY1BX1aDPxhodZhI0QyLcDjm tXX1vfa31/ZFWF+SCQA+QAKs3VeB76OAdTJrQKXOMlOWN9MW7qhqqfYHU9x2e4pJNrNCdNZ//l+d xSXluRMCsG93AHgBQAESYf2+ClyJAtbJbAFzyx3mJKPXV+CvaAkFktwlGcI0h1VBzaSQ/3BY/9nz X/P+YQMC8P/k/p8b9+17IwAkIOGvbhusYSgAkJcXNFNXFvBkJ1d6C4LualthQs6AIzvekVnDp2dQ isNh/Zuv9m9/TwICsN5mW7BvX6PfDyTA+lcoAK8CV6OAdTI7YCTpJrcxwV1dlOuvCLVXze+pqw4G S5q8WSmEfiYC4Pj7P4EDkAkEYGPn67v37euoAQQSEqAAvApciwLWyeywfwMeb/SaSxZVNefmdHQ0 bli1/8DoaMHiGlsgySMwzEQAkv72t4DtL/f7ADb9zestLPTbEgKwkl8BfogC1slsgNLhTHJZf6Gx qnVFT6hr6VvL967m5gO3ujOyWaecVM5AAP7693/83faXvH37dq9f9/+0V82rKioqCv7dBgXgVWAs ClgnswBxFoMS9uL5wfxKb2lmbWWiudUaNI6OKuROEYnrJCJcMQMBSEyy/cVWsG/fur/9zTsv95+1 paV5FQFbCFbzK8D1KGCdvPwwKULShBji9c6SilxfVllafiBg5fP1LmuKjk/GWzOkmULp0xX1H0AA /pqY+Rdb8b59/888YP4Fpb7/ai0u8ttKYD1DAYC8jGB2u10qpfmCFJs9Pk2fmO9Oz3A7jCa904Sk kFKyyh3wOZj4pytsUgDK/08gAEWc+f/rjTd6Wv75j3xYz68CN6J49rLmcdsBjXDbgk7mFhnf/cjf fQ+yjTzMPDL5KOoFyJORuUV6u4cUK2Qea5bHabQmJIScpN7tjDfIcQojPfm2kjwSw3RPVRrnAtwX gH8WvPZf/3qjrr2uJSfkhRUNBWBG+CbNft7UPEPzprxhN7dF6EMr9z04ZpoXIE+EcBuEluTsbDkr E9eUmW26fCRoTskGbX9GsjvTnmJNC7jdJlrlKW+NfZryJgUgv7Don5Wl//VGXVt9W2dLSX4lrOlX gfEonrmoEW43wN33JjYCvs/4I2/omioAuyOaMEUApr4AeRKoLDsj2ZiR5jcnmIQ0YkiqKshrLXNb ZQJ3YXFCZ7OvucFvtZYGG/zzC1uepsC/Ov7jr4l/Kf8HEADg/wP7r2/ryQsVwZp+JfgximfXkojh 3rdn8HAeZ81dD9/w0LAjVj7Cu7918DQvQJ4A7UQEGbaMityaqoKKIpOekCZZ/eFyW7Cju7qpIW/z wRabL7d34ZolCxe3lAf1T6UA7v/4a6YtECwqqpx0AKqLYA/gK8LNKJ6zwCkCwJv0ByZpeugOcK7B pFyM3z/g0RcgT7D/8nhzGpkYbl7Q0rCkN8eX4vOavdW67JKezq5Ma7A0XLf30EHfxo7Ni3KK6nvL DE/VD/DXv/410RYIFQIBaK5rb2+uzoHt/6vCT1E8X3lDEa//vg37psYAu+/tmSIAQBuagCZwv+9N 8wJkWiRJNW5E35BmC5bbalct2NJUUWKra23xhUsGbBv6D6/bd2T/R2939Zc0Njf0pBflGFOlzNMU m/DXv1ojCpD3Xy0t1XnQ/l8dbkXxfOUB6x16KAC8qcY8Dgz84bu6xiM9BuNd9wXg0Rcg00GnGtPS jTZjckJNfmNNdV3TwoLigp6+lYtaqlYs712/fO26g0Prm0p9vhqbPy9oM+qcqazkaQq2ZSYkJNgC /mBhRVGFF/b/vTr8HMVzFTfpv08rAI88vNe0BzgH4/f2NN0XgEdfgEwDixsQ3OhISK3K0OkSzb5F 4XCNw19X6Rto7ty6fGFfR0f74OZFjWFfe2WZrzyUbNFleQj86dYGBmzWBNvfA//4hxc2/68St6N4 ntJGJnv9phOArinRAGfvoKWfB979UAAeeQESDUYyiIQmSLvVmpzgzmzvacvztnoX9jaEi2vbO9Ys WLRocVFeZUdBsMKX6POVDrh1ZboME2tgn654rzfkLSmCrf+rxZ0onqOw3RMBwCN9AA+Mec+93Y8I ADB2oBfzHgrAIy9AooghKIIkEFG23c43urMDSTXhgeqa3G3dW7Yu8tUtHxxcGfJbWqtGRxOKAzmh wpA/JQGRJ6Wl0pgaVh7kCdyN4tnL8k2O5U8/CjAx0eehAEzO+XsoAI+8AHmc2DherIgS4VKpDjHz hfFkmc1hdbiDZUkl5eWF5saVXdVmY1IFtyQwVFZWk1CYGzQZaHeim2YZBlYfZHpOR/HsZd17YO6T Njw0ZR7AvKlmHbH3yMThqQIw9QVIFGIlhtKkQGZPzpabjc5EV2p6aSjNm56QlhHvMDvTzZnGpAS3 fXTU7C9xJ1r9ZrfDAf4W0tMYi8Dqg0zLuSieuaihe49O9X10JuDQlBkBEwKxe8JheDhxYOoLkMdQ qWN4MbEYxUhEOiniSLRkJTo8SQFfMFDmTnNmVrjTyy05bmMglOTObXCYK5z5Zqut1p+e6SblMnAs BDIdH0fxzEWNPNxfeJq1ACMTvQNTBKAp0uxPEYCpL0CiJQBjWZrFFSwrlXuSLXqHM5SbELCFEvMr muu8pVVua4svL8/ntwVyKysCjrKioC03aHZkCFglRaGw/iDT8UkUz1zUvSgBmLoa8JF1QVMHC6dM HXxsDBHyEE0sD41hKDGO47TdQSabUjwGJD0r05aabtYZHY7aivysVLu7ylxR48sJhixmhz/f2+Ar yzeS8WkYw7JQASDTcT4KWCcvo/3HxGhVPJSiVTTflYa4pALakmox4DSegZikTnt8hteYLqxKdmZk WG3hIncg0V3oLQ+4s4z61FwKxxkUw2WwGiFRjEbxrCXde5HAC/MYWhT4AFqehuYLkiWEXSqkgRLQ JmkGbSJknmQTac9KSHEKdalpHrc7EXE5soOZmSGjNSkpi0xHWEbJ2k04rEbI43wYBRSAl5EYLBbF eBqlBmdxCU5KhXoEJ2nELpZLZDSflLF2Oek04PEJRkeqMOByW6vya6wBb1GmrcJLkgo9qaFYGoP1 CHmMkShgnbxsxAH75/HQWBWPx6IYRhEEyxIkLiVYhpYQqRIhIhLhuJ3UE3rEY8LlpM6YnZaYUmEL tJTbMiy5ZTa3gqDtKAM7AiBQAGYpnPmjPFSDalklw5JiDCcVDMaQNKGXsgJSRNN6QmBKyXamJLus fr0xFF9RXmNMK7RVBWqstlQ+zkdFQvTZZgRBj2zu8mkUsE5eNtOf+KWN48VhGAE8AFTEMjjFYmJU RghpVkzQpEwmEyGuVLtLzo/PduiTHelGa3putjuz2udNtDl85Xy7h2RRRip5hi8AQ7I5zGdRPHeR TSP37o1MTPvdfT9LKO9BcqB5v3E3TekEeJhk9OkPn2vETJp/nAYEAioeiikpimIwmmIkNEGzOElJ GFwsljMgLMji85E0YbbT7TKW+11pCcay8kJfrc+py7Ta4m2JJEvQOM7O+CtA+5/LXIjieUscejgD aOTBw657I5MpAR+ZEDSNejwUgPtJRn0zOHyuEaedkAHgADBYLNAAnoqKU4PYn6UkNCOW4DQtIhCG JhWUnRbqs1xZaakBtzzD4Ul1pAeDgeLc6rzOJJsz4LemERSL80lSBu0f8pDPo3jeErnZfPPGuYm/ TZHmO5ILeByowDxuXvBvteBT8oaNRCYPj8zo8LmGarLjXoXGKSluPg9DEQxKoawAAw0/TgD/n5WJ SZmQEchpQbaBFdl15QopMzqanu3ICrir6jsHmguz7B5jfIqQ8xlQBp3Z2sAn2P+KMmg7c4IvonjO Aidyf0cMdfx+pv/JbiTux2+14I/kDZv54XOOiUn8KvBPRcsInFLE0zSDYjTKSnBDNsFICIwbCiAl rJUBvgDCRwzxjhRuPkdWyOpNby7ond9hzkjVIx6cIRmKjsUY8Ux6Ap8wKLvoegO0nTnBl1E8Z4Ej DxN/TTHk+xb8my347odZA6YRgFfNAXigALExMXGoVkoxhJAysYxWo8VELAO8AJqhMBSnWYJkSBnL KLI8fBPudI2O+q3Z1jRd1fLB7kpPtiFeSmYjUm4QERD79J/OWf90CpBzuQ3azpzgbBTPWSC4W/bc 77qLEHHd7/vwv9mCj98bGplcVbhnMgTYM4PD5xxxk9aKUto4FrjwigxHOo5jmDqOYSUkgbN8mhBL WBoR8BEJ6xLYdRJ7thQxImlyl6WqqnJwTW+P0eEgpQYpwqAaitKyoKSZ2P+0UUDw2+EUaDxzgYtR PLcAPJbafzdntJO9eL7fbMHHp6wi3v1gu5CnPnzOcX8dL6riYTEULSOzstwlVndAwtMqKVbJkhJM yTA4KxKRJj0ikuPAF3DzLaQ+TZeW7K0qXd5YWeDOSnc7kvkIjQNvQaVSzeRiTtGBBwh5vPKP72RD 45kLfBTFcwsA1wk48iCU900Y80RuENC+P7ZZSPThuyPjf5zZ74kIwJ6ZHD4XiUzfw1AKU6r0Jr3H XeO3NR5oS+XxKLUYI3BKxLBiirUrpKRYqsdlJBAJgZwfn+UwVvf1bt3cvcTmzjB5PAaWlQjEkV7F 2Jl+hUcUYNvGcIXxwo/p0HjmApeieG4BaOJN2Qd03tTNwZqA8T4Y0Ps15k3kBxl5oAUzO3wOwirF FEMwSLoxMVjgTvA1VJEYD1NSSiHGYhTLUql6GU7QBI7ohUi8QZqQnGArym1obeiqrq5K9CYYM+MJ KUWzmBoD9q9RUXEz+vgpCrD55n//9+1z/31vC08ggPYz63kniucWgKm/7o8E3H8y9GBA77dLmZhL MKXf7+kPn0vEoFoNpeSpUY1aZDLFk86iJb09ZQ4zgcbGKXnA+MUoRpMMgmE0jZO0gqRNeHp6akq5 JbPZ1144GK5tLClMsOgRGaZhI+av5MVoNbyZrQt4qACWf1a//flt8Pyrzze21jihCc1u3o3iOQsc nyoAwP9/mAk0Msb/YEDvaQTgESmZyeFzxPS5H7EoRql5wF4xTI1LTTZbc3FNe0G12250yzAezoUG Iq4bgMYJAU6yCONwCNLs2aQ+WOksWLGlfsvgotaiigy7SYFJKILBtBQllmAzDgIeiQJMeErdvXun r//vb2+fgV7A7GZPFM9bYKSjfiLyH3q0rR6PZP79dQueaPZ9E/uLcS889ACe5vA5xURvHRbDUylR LaqMpWjKYEgP9Zf5A4GBgfxyS7aGp2QoAqcZ8JMgBXpRmlyOpGcYdG6HNGjL27x209sHth9dWOFI T8MJnBKDEjRiCkgApnrYv/gMCgA4c+vvlQO7v3BAE5rdDEfxnAX6OBOeiNx9j9p/09TxwCcxMhn4 D0Uezrs/H/BpD587xE5YqApj0FhMqUVVGIjgGZEgI9QTLA7ml4QrW3z5aSxFMyzNyGglTSsomlSY PG69yeHWmcxlRZsPHjp/66uRlT6/lWVoECDgtITGgEehQlEMVc10bfCjCvDeGPDtEBG0oFnOoSie t8Q9D8bxRh5N7xHZG/C3evHm3XuwU/jkkOB9a3+qw+cYapQXx1AYLY5hMEbCSlmKbynNqa6sqciz JvW0FoU8NKuiSVykICiKkdIIS5IiY2Kix5JW3rlo+K0Lo2+t7k+yZtsRGpcJWIKlGJqhVDE8DFNh zzUWoFj9v3ug9cwBDkfx3EUOjU8a8KP5fZqmjgc+mcgSwMmO/5GHOw087eGznynd8yjDTfghcDEi x1jWlJImEDIZrb0rra6a8jJzkjXdbE1jhISIZGWIDKMpSiCSkXpG6hAaK1sWLF16sas5GLLwM+Qu F0mSFMsyLIaqlSq1GlVFEgw8hwL883+2QOuZAxyLAtbJnwo3T+f+7D81w2i0KClAFPHmpCwh4iit yBC5c3fu7Cspkqdakp3GJKOJZIFfjxMZMpLBRZQom9U7k+PLk/xtvsUtwWSTxZllFybrFYp4TEVJ GCWridPwYmN5sZEugJiZdQRMUYB/3BmeQ7X+6vJ+FLBO/lTisIc2icZpeTFqVGIv17OhmiwyFPDm kzZbc12lv315d6owRW7SWwuNckxCEyaSoXFULkwjyQw8vbLS2t5eatTjZHKawCCQp7AiWiGmMJRh GF7c5HrA2Pv9jM+iAKl7dPBizQGORwHr5E9EzYuLfRgDqNFYbRzG0qTOkewoMfeUlLSuaHWkBcy2 6m3H11l7yrIcZoErM5/EMVrC9e6zIsZAptmtmYlVrTbr6GhqchZfbnLZFQpEz2cJbuUgxojjQACg QiMfg/J4M8sUOqEApQCYY3hO8HYUsE7+PB7rmAfWr1aLUYwl3VVmqzsUCAwYrSmF/c2lzS191VU2 q9sfn1RW0uyutFIYiTEkSyslJOKsLs8tTXRya4LtQhMuoEmCJqXZhIykWQJF1RoUA3GAGvj/qti4 mXoBQAFKJ4CXay5wMApYJ38uk+v/Js0yNlaN0qiWdvc156SWVOYFLRaru6A4P2dRhdWY7Ui0ZRdW 5zQW6Ly1JEFpMK1aRos8joSgz4F4RkfTCLnQJSJFEglBAutnKAwjGDEDHAs11w/Ai8W4noYZzgks LYUKMHc4EcXzlBZJB/jIit2p4wAPU/xBpiEGnbJMZ2LNnhKltKgGZWlamp1Ykhjw55ktJoXOWlFU UlHWWmlx2ypK6ro2FORULlgTrDKm4zRqKlzVb7MW+S2ZNmOGwp6Fs3xCIiNIBpHREppzAjBGq0Wp OAw0/zExsTxGTM8oR1BpKVSAOcTOKJ6jsJGHWfzuK8IUARiHe378hgJgPHSyNY6dzAUYhxFKlGYp hsQtaUXFeVWtfsTqdSTldbaFW4scGTXtpVVNJzszK5paq0sH1y9c1L1g12cn2lb1bck1JiS7ZDhp kIloXGbQklz6MFKCiRRiTMugADXXy6iOwWY4IQgKwJziVBTPXtaee9wEvnl7pijAlBR/Xdw6waZX bjHvU6NUPnwch8ZR3G+1KoZi2DiCkhnk0nhjVaOvzJeR5vYXlm3r6ipxl+lWfXyqvbe3rdZodzhC LXWJ4e3v3br65Ttnjq9ZMVDtIWUkyaIkQUpNJiHNiDGKyGYpVCWmNGisRhNDq2N5qCqGN6OFQaVQ AeYSu6N45qJ89w3/wezdR1L8TWTzmfICZCoaHqPiLH/imRYFZompeao4MSUhxGRqSkpmYbk1r6G0 qqDAljNQFO5MTPQP9KzfefTA1+sPHl1XGwQxQWvnjlXDl748tn7TsQU+s9FE2vFUHGcpWoTTYppm CJoVURRBYZgYBR+AarTayJAgOpMUAVAA5hS7onjmoh4kAZn3cFvwKSn+xiPy0PRqreWdAZh2YhYg kAGtGsTmcUo1iqooLcYwLHDckRSHtbYmlDPga7UFUmpr6zqLBwaPHPp679vHVnz0+debljRWB1sa fXXd3ceGT727sn0gIysD+P8sTdFCkiQEEkosExAEX4zGMRSDsTGczXNyAxQgTvUg9RgUgFeMvVE8 c1HjUelAH0nx9/jqXkgUcSgay4tVxcZqgU1q0LhYjRrjNgNkcEKEIySS7s5Ozm/JMZYHkhJC1U3z Vx7f2dW18qPz37x/+NiGzrYtC1pyQpULtq5eFq4qDSS7JCwrQbmjcSVNMEoMCImYJMRAUFBUyRm8 hmv5Y2OBzsTGap5BAOAVm/3sj+KZi5rOtKek+IMC8Gtw9gdsUqPiMnXE8WJRisdQYhUmZjDgsuMe HR/JsBtKQgBb0JZY1FpWEa6oW79+w4Itm5eu3rjvRP36HR3e6t6G8KZTTTm1VUl2g4umcYohKDHK shjOYko1JqFpWsItCKBQtRpIDEOpeTEopo7TaLnZQTNVAHjZZj8bo3ihAjAlxR8UgCfBDcijwBIZ LQj8lXEaVSwWE8fDNCB4R4HxohKxUG4wuIRlCY6cntKqqlxv0FjityYWJaY3vrUytz3X6x2o7+js CFV0dxSv27Chs7LQnWZNFiEErRWzNIvRLM7QJM3gAgInWFQNvAJUrcEwRqWO4WFxGkwd2Xr0KecE PrB/eCXnANuieKECMMG86RL8QO6DTs7+537FxgGTVGk0aIwGpzBMxFAUE280GkPJtCfVk+UsKaz0 e2vKWlu9js4lS7y+Bl/vyj7fmvaSkuaOHOABrF27ua3DFgy32JAsgsXieCz4ibE4LcVZRoZRLE5K 1KBQDCiARquO46FxcTwV0ABt5NEMJADuGTYn2BHFMxf1sA9gaN402gAF4AloHthdbKyax9OqtBrQ 8KMaRipi6GwFwQg81hKrPzE1kOoqj/f7q3tKAoGEQGtVaVlZZUFDSbh73bEjjY0DfcUV4aaFm+bX ZrB59b6EbIGUYlGemmBVDEJKQWFaCtVISIKl1VxKIGDxKKaJrAVQURQa6Q145kyhkNnK6iieuag9 90cBuqJujImNwrhRAB8cBXgcFaaiZFx/PMpTqlEtCvxyLS8Wi5PgCimNIAJESGb4HVnGHLPVmpiQ YmstLg2FCvNtlmBrx8EDvX1bF4R9pYsWbW6rLeoeXLYtjKQEBzLcbhp3MSjFU4owWqJRMzRo9Ck1 N6lIRKEMiPsxBrxAqbjkYEqMWxYco3zqKAAqwJxhexTPXNSDeQDjU7f3epDibyJZ4NDDOQIQDg2P Ai4AM5mfB2XUoJ1WoqiWp42hSGm8RS+Q2j38NJ/Vke7Oz0wYKKytzW1ZlJ+e09fXnFi0eLBxzaLm 3I7+gZy6xuKeRSvWd1TmyyWJSY5kDx8Bjb12dFSiBS6/hOAmApE4i7EEAxwAlBJTqJZh4jgPBGjD xD7kz5clDDILWRvFs5c1EpkJ6BufcldMSfEHZwJOB4UBgwcqoJ2Yj69ENWqllpKwNMWgKEORaUlO lrBb3InF3pTsZLetuLq41OZv7LTFlxTnhPIOHW4fbGzyLV+/oa60rKBp8641AYQU0XKXNR0nRTKK 4ZYExvAwgmEwDGM5P0BEgZ+xaiWFquKA1qhBAIBqtRqeKjI3GCrAK8ayKJ6jsPGotQBTU/zdeyTF H4THdbzHMAwap0WVMVxTDLwBDATmYhQjSFxOUrREaM9OTNfxs9MSExOMVluW0DZQXVHU276wa6Ag r7oq0xvuCTa0lDY1+mpaOmzuht0bC80CPYvLspJxvkJCE0ABUG0sRbEYQ4tZEqeULDexSB2LMUoG 1VJYDIrF8dRcZ4AqRsPE8J55vwDIrGQoiucpbTeQgPFHJhNPSfE3b2qKPwiHVqxVgaZZxWKxIAzg 5v6DZl+JESyhEBgQMUMxdmthRaHOU2ZsKTbaZWmhfGNzS35+f164tyTQUtdaUuYNVlUPVJgLfS39 9XVNW49tzrORGJFsy7KzFDf7l2CUGpWaxQkWF4nsElqMYeBTY0FYoAE+AYoBCVKquEEHoEZKrZIX Gzvj/ADwOs5i1kUB6+QPA0UpTMU1+hrghHN7/YFoPI4llQzBssIMo1CaxijSjQmO2rIyqzlgddaU 26xWR05BUkl1hTmptNnnL0/KCbW2N4W91oKByqL+oZNLmoLZUpbA6TRSjyAKklTQKE7TrEAoJViS 6/QjMAmlUaFKlQrVAgVQRpIDxqFaLvogVWpUo4E9ga8Q66OAdfIHEcMyKDfoDwSAp9VgagrTxKAa JSskaVaK4U6jNSfH4lRku9OyU1Nt7kR/R7OvNDGQWdqQW1RQ5W1cVFyT5Hb4m7bUD1QX1eZmlufo kjOrmpq8XOoPu7Ms5KLJFFJA4DhJ2pMlGC3BaZRmQYzBef8sC8QGRdEYNaqKUWIxwBkA3j+l5kYg YRTw6rA1ClgnfwwanhIllWoUA/+AxWmBEmhRTRwqogkFLSapNCQls2d+wOJAkKwkUuRyFeUk+MxG r83WXGSr9Ja1+otz/HVNBc2dlVWVtRXFBVaDQW6yVVTl1dgZkhS4dFKksDAJEToSqgJOPouzFKoh WAZjKJTBUJYSq1HQ6mvUWpRSqrAYiRJ8IxUPpVhGq5nRmUAFmMWsiQLWyR+DFrS4cWLgeaM8dVwc l6ZTq9HEAhddIcGFIpwWGU1Z1oryQElhUqLO6UghkxtK/cZQRagoUJHXUm302PrnL1q8qLWx1FYS 9LWEbJ4MjyHNke4dqHWSMiHrspbkuzPcbpvZnSYDrTorljCMJrLNOMo5AHFq8KJWGYdy+45NjEHE xqBq8AZWTc/sVKACzF6WRAHr5I8hJhaNVSs1mJJz/HmgKUYxDKMolpaKpDIpQrPytBSr32Ksyi1d 1FxSlp/ky0kKmTNyvElV5vyK8pAxf9Gi/tbWukUFzaX+siSHQe9SJLuFMqfX15tOIyaKLQ+0dJTU GJPlUoJmGDHFYtwWg0pMyVAMiyljYpQoRaHAD1DHalWRJIRxMSimBX/VKAmoAK8GW6J49rImBwFH fFNfglU8LXEYxXBb9KliIyGAGpillkIJbgc/EcM4EQJnhCkOo62hw5oZ7y205uZX+WsTU9zWxMIy q3eg1W1pbuib31U/0LG5dyAnmJOL8LNNwnS90K13tq2qy6ZpCenwtYcdcoEYZUgxJWG0McC8GSqy FBDDaCZOI2EoShWDquK4hl+r5nFLEbkkxBgjQWeUJxAqwKxlQxTPLQBT5wHA+2J60IgfrsbEWjUW y+MccVRDxariMELMymlcwpdSJJuSaogvW93d0LiyLdPW3lDU3+gN5BbnFeSVWQcKjYXrdu5asuLk li1D88OBeHkKLcYZhvRIs0vrfDaCdSG0iTSZcBEtkuEEcCwo0PgzKCWhNCgroSgltyRQGwMUQM2L UauVqpiYWCyG4QYGWZTiqahnUwB4wWcZg1E8jwBwP+eNTxnsh/fDdMRRMRQuRuN42hgWo9SRWUCx akqCUgxFUBIDzidFFeU4aUyz18zfsvjU8aG6gbVtHQXhntKmDR3FHS3VfW25m7sahxbUrdneWN/p D2YxPCXOEixDE7S1KshgNM1SlITlk4RETIlVoNXnxfFABIChQG5Y8IsVc+uNgfdPoZhYTXEpCGNU bAzGsASKqZVUzDPNCILXe7axMornFYCJxb9QAJ5MDKbVxoJAHNghBoySUqMqirN9kqAFDEHQMlKB mNiaKmtFtSWhYGX9yr1nDzY5w709PeGWuu4F/QtPDhY0hIoWlA52t+/a29vfalXQwNRZllWwMhKJ T41HBBQtIFkuobhSCaxdA1p1EHFw6b9Q4PazTBxo+NVqWhmDajGtkpsOFEsBJUAxCUOzrEYTGwPi Bu1MFQAGArOP7iieWwB4TxCA3ZNzAicchKHI2iDeyKt3yyjFGo2ah4EQQAvcbV6cmBt4j0VJMUOw EoTGGIVdpicJNqewcn5fflFtcc+CRbsO7+8p7pxfXZmUu7J+82BdS29XbnVx1aJl2xpXNsazOEMw EoQkZCyZ7TKk6j1ZBhlD0xgmBX4AlwKEoii1GrT/KpU2jmKADAAB0GAUNxdQRTGYFgXOgQYT0wxo +xlKExdDYQjFo2asANCgZhsLo3huAXiCBzB+fynAxGsjj2QKfIVQ88QxqlgVSquVWlQdQ8UB9zwO VcUpSYaSGQzxUpYh4xUea0FmUV9xT7i0pSVc5ytZdGr47cVti9dvXrCgvSFc0rJ1Zeea+vY1pzYu rVCQJI2TKMtnxWKapGkp8CQIklZSNGjrcYlYrIzRarh0w3HArQdRP8YAv4NbG4ACtwMTc2lHeWqN SgzezSULjANaoaTEBD0xP2FGAgDtadbxv6J4XgHwTd8HsHtyMeBu3p4JPyDyp1cvSzjX7HL5v4Aj EKNkGZRhUDGDRYbfCZom5fYMgwHXGS1mR0u4rMXXvWxBbmVBeXnHyr76VZtLm3dsXNg7v6Gnr7Tc nzt/2d69m1vFsYScVKI4SaMUjispoAcCgk/ijFol5vYD5iYaj45yn6zWKDGGiuWSjQDZYTCKZjEl cPtpDBg9wyopltLQ4KtgFLd0kBKrY6kZzAqG9j8rmR/F8wjAJPOmEYDxyXQA4xPZAbruRRIIjU8Z MXhFBAA45RijjeXG30HbS8WA8B/jqZWMGLTdNEOY9C5nPGnNTPCVBL02b23bkvqO4oQEW3WBt7a1 d9nZ2x9f/HpnW2lHU2/jgvkrBzusLC6T4QqaJfkCXMKIRca0VAXfJcK0sVoZSaAYwyi5NcHamFhM o2UZLC4GuAMxPI2YZWmWSz1AabRcnnAVN1DAsowYx8BX0rKoCsgF1xkI7X8u0xbFcwvA9PMApgwT jQOFGLnXBBr/Vy4/kJrWMLFi0PryKKVGSXE9dKBhjlGrgFtAAQdAxioQg8HoNGXml5fm1Zb05fma 6vv9DV5rrdVdEmxZufHd82c37nl/w8oVvYGWZStq5Rim5IkJ4L4TJEObEIXdmpGcIhOYDCkkw4Lg QMko1UABYmN4WGSqERarAnatjgPNPwg9tDEaVKtmMI0SZRkWJWgJQ6ExWkbFYihDMXFiEf/phgOh /c9SFkXxPALwKy9NEYAhYPrgN/i3597u2VdlzwFob0HwH8dQmDoWZXgxaKSPnsK0jBillXESXIKL SHlWqt9qTShoyWvx9YRbW0pyt3fN9xt9abldK5cs27m+a377wk1DizcfWNGR58AxmmVoGpeRClyq oOVpaX4LSQrjPaxMStKYUozTMUBoYqhYjMUiy3/UGoYbDqBi0FgQ8IMfFLc+AMUoEUWLMCUai8Wx sYxEiwIZ0NA4wjzlxYe2NCtpjOL3FwDwo+veCHAC5k2NFl4B1BTOqoEIxDHA747hoTHA2VZp0ThK Q4GGl8YwllCywHrjTTX+/NpgUWJZ7kB1blt/w/Lehg5bWWKo07fj82P1C5oGNiyp7xwoKi5Klwr5 wEhpmiAFDL/cVlmaVx3wIBSLpCAIiWE4LRazmIaHUgSr0mjjKDFw+VUYpUIje4NxWwRgSlqMMSAw EdOsGHwvSiXWohRwFhiNEkNR4AxAK5nD/GcUv5MAPOwDiIwAgGdD90ZerfwgwM+nSJEG5zLwqhgU jY2LEVNqTKnUMFqKYmS4iKVJXK43paVYCgtb2+t7qqtXdja0repq6l2+cH61zZFcsHzXBl/jkg19 Fd6aMrvcwyezLC7Q+pMSIiXDOP/Ivi0dXosz3ZmSRippBU2KgV/PsmoUFE+wDENxc/9j1Spuy0Gg Q5H8QzEYA/RBKpJQLElz04N4GqWWkXCDiCBWiMUY6lW6Rq8cdVH8TgLwcBQgkh6Qa/rv3bs3NBvr 7BmJA60saOpZgo2LieHJ2Bg1eM6l50TjNCzGMKAp1gv5ApncbbRymf8XdG1oGqxb1L5wS323r3f1 thULWix890BieWd7otFqIEm9VEzjUg/JYphERrrdRcdOrn3nwoqAEBHwDYySFeNSCQskJpabAcgA Lx+4Fxhw7TVcJ78SVSnROIyJoTAgCyRCoJQIl7HcWmEAxYpZJUPhDBanRuPQV+gqvWo0RfGCBeDB BLHxKSkBH7zyCtU08PcZhmZxDSOJmCOr4QH7QxluAp6YBE48eJGipQY7q6up8vsqF4X7mvvCGza0 N21evmRo+a4vjhw+0J9nQ5RqGtfESVia1irKpCzfQzA0TQpxGeEqK1i+asfyKneKS8q58yolCwrn dgICDTuKgcYdxAKMKhYYOJCEOEZG0wyqEOEsRbjkDEYDFZJxOUpZAhUD74BmaAIECpo4lGLjXqEL 9WrRF8XvJQAPZgLyuBThIw9+viooGTGmxFiWwBkV18qiwPHWch0AKEZhEhHJF4nsUjGrS3akWPIT Mlty27Yvamz15Q1Ut+08uX/Vkp1nLr5/fPHOjfkIl0ZYGYuSIhaYsEihIGjSkOohRQJaUNLna2lO MgmAPoi5PEMaNRAbLbfCh2a4mb2YGFUDHwBFWRB7sCSfSUiSWhEMiScYEBTEKVEeRQGzjwVOAkWS JMqgGlWcksZhGDBXeSMKWCe/B2o8DnjaGIi8MZRUxQK3GwVmzMShqJZGUbGSwPkKQuHKshMWd2KV zZnhnb+mcU3nQLg82NDuDfcue//wBxt3fn7+7aH+EpuOUkUWFGs0wFcnCBJR4CRucrjdWSnpNm+a 0c3HKa2EwKUEwTXslFaDAcuP4fFY8FzJcolHWRkpptNsnY2+gTRwOEGjSuDtc1ODCeAjYBKColmW mx8gjonRYDIMRgFzlI4oYJ38DihpCvjXDKthqTjQ7MdoMYziWmSVBuWSAsSIuTwArDTLUe7GsxIC 1XmF1qr6kzu7wraEBGtacvOihqat+97bd+Ttsyca1+w7udmGIDSNsaLI8j9aJBWk6gwmuSDD6jS4 S4x8gUxg4DYDxEUoT8mywHoxiURDOewIiOpjaFaLyxU4m12d27t8vic7HgEuCEtFJgnEcmMTWpSU sCgTg7Jq4AKwWozmpg9D5iL/nyhgnfwO9o8D0+fMiEEpLIabBwDaVlSt5vFiZUAKuO4BlhFz6Tud WdkGlzu3v6Oks2vde4eOf7O9JdOFk7b8mtyqUN6pd774/N2h+fPralIFIgUp0aA0TkgkBPDW5QKC 1Hv48nSLQ+eR4zI+G0ObBDQtxigJxgIvHjOEAoEKv1Nvs6faLA5z05KTg8sXlOjT3LiSQUBZGJAU VKxSsRjXZyji1iqiSopVAO1gBXxKqYXXcQ4SjgLWyQtHjUki02wpFaZRKrEYVExwe/YC0+dJGJwm SEbMcjMB7XKBwmVx2pOTvdV91tqVK/ZuXja8bcfSsEPvzgvnxic4yjtXnzq6dcH6Jf1dQwuDTr0e RzEZwdI4S1Es35CFIG63MTPfluEUUhgpkwlZCimqSTDqEx26zP7BJl+4uT63xpbbvnLv2QNDebWB rAQjnyYV3LgAJpHhNMoDXzUOY3AlS8ViGENSFE5L+BkC1gOjgLnIQBSwTl40oHXXqLifrARjxAxo XmkNw/nW4ImWlrDcoDsulzFSXEAqhK54V1ZRsNzqMOaEt2yp3vbWjqX719SSRJY3PyXB7TcmeH19 9V3trV1LmmrSsgUSGvgTWGREnzKkOq02b1GFb9GGJptRZ7GFCnpalm9bvXFNf0FvZ0/vklVb1i2r X7jq4PFDXx/YUN8ays+IzxbScprLEaBUKsWMOE5LKTWsEo3jpghxmwhwvQyoRMGI1eJYeCnnHq1R PHNRDwYBJmf7TQz7wa0AMQ+JEqAxVbASSiGhRKCBJWgVqtWqcArj5uZISAlGkSa+RICTQr0ekRsT CzoCqbZAYUNBR2d7Xdfmo1t9RqGCYIObds2v29rTUB1atKo9t7il0OHEKZFMzWNEcjmhyDl54cjq 40f2nly9qi6noizUte/Q9vY1HxxfumPNgf1rRkdPrixdvuvja3c+vHBpcbjdl1fstSMIbTcQNElK gMcfSQmCct0SKMajJKhSM6Es3ARmLbdKAErAnMMXxYsVALgZKI8W0Eo1rRSaRMDXZ9k4XElhEk0s txCY0nJhNk2bWApjU8y4kGEQT4rdarYVdtZVLFjSv6B38/LmqrZDn320e0ddKFtv9fqGDp1YWOBI GqguNxuTfDaJzIBjZFpyfEFS9u7bP326Y/6pzy9tXLOyr7nt6Efvvf327r1HL51fOrhiJbcksPvi te9ujIxd+2BFb19BsNCKpKVIJamkzGVCKEoLQhOW5jKEYEoqlmG4hctKVoxyQxfg6yFMHC2ABjPX qI7ihQlA5PHIq74bqFKqxg2UOobVkKyKprnRfxG3JbCGRjVKlKFZgmIVNEOTLGNIMKZkkYjHnJWa bAzU+nLyOmurqrsPLA/nNe648MXaxs2dOZY0r6867PPWVve1+m1FNluirbZg1dnTo9sPfHzu4sj4 L9fvfvbNmZ8vLdzctnzD0aMXDw9tWrUgvH1fZ2J4dPTstctXbt6+eeaDnc3VvcVFmTZzFiIQ2hGB XkczagYYvyZOzW1XptYwavDdUIalGDWGU1xfIIhf+JgUWswc47UoXqwAvOpZATG7VEQxUpJSS2QM T83gGi1PTHOZOVFWExsbq6IlUpaQEYQ+ixC4kouSdc5kfWJOWbCq2Bcsygn7Kvvatm5qSMrP69x5 dPPR/W1l6S53cXFtYXllT+uWFeFQ5YF3v779/bffXvnhKmD89k/nzn4zcmz/tl0Hd2w89PHPI5/v OXL0yLauHRe++vTc3bFPvjm3KbxgY39lU6nVHzQ6HSZCQNISkuJ2CmJVsSi3b4CWh9I0xTBKklsT jBGUhlsxKNNSjIAhocnMLQqi+H0E4OE0wCFuB+FXZQ2AhqTlUtC40zhLswIqltukG1gTylOjGKtG aQktZrk1ODgtSnXrRQiZGMoMWLPcRb75Td1LOnJaC5pLi9vXnlrXEc4LVZR2bFkzP9y4crA3x+0w Zvr2nz3cW7Pmkzt3f7p27dr42eMXz+45vLexaXlP7prPPzp18NKlM7fGbn868unIzcvf3T33yd3x Mx999c6qzVv66uYXtfZUlAQd2XopSRIIyXX1RRKHq7g9y9QSEqNYEBQAd0CDyrisIlw2cYVMSsCl QXOMvCherABMhgAPFwLsnugZeDXyABAuGqdJnGRkFMaQwMeOETM80KbS6hiVisu/T3NONksTjEQs STXKCacnubymyJYSyG3taJi/pHvzqs5Fg80lDUNDnT29TQMdvWsWL2/s7l7QV2jLNDoqFqycv2bb 9hXLF7bVNXiznP7S1lK/Md0VX9J15OKFc6Nnv3z37Hu3vr08dvPHH8a+uvXLnYtDy3uLqsNhb37T QGWhLTU5IznbhNvlEhlN4BhGc/lJaExDMbSEYSiUy1Wswvm0BHxPjEFYASNjZ7hvIOQlpzaK5xCA e1Om/j94zK0uGro3Po/bMGCIe70pogKvQuXStENOklICNK4iVCUGXoAyBhNrUJRbncP1uQOvWqxF OY2ggLEJhYL0BIclv6HQ7W5tb6gs7Z/fuWjN5s0LV+/oXrKhOrd3y5LNG1ZuGFrTVt9dYknw+1oq cuefGLm7ydecG6rINyY7AlX+dIRQBMyORYdv3zlz8cNfLl+9dfXbH8+N33jv1IEP9i8PB3ztefm1 pfkFOd7S/ITyXHNWNknjCoHQJcMoFSbDZcBboSQMJibE4EuxqJYQSxluLTGfwijgq8TR9Ktw6V4Z cqN4sQIwHlldOB5J/DFvIifwq+L+x5pCyQqXFMFlGKNm+KiWFuORHbkl3Jg9zYhpEZeUl+FS+uAS wkDLECQ5yZvjr+1sLygsWLS4r2fzmg39deu2bVi9ff/7b23r7Bhcun1RtS9cWdA92F/it+qSLfkD nU1moS7T5tDr412IwekUiBlHUoLZWL7w/T3f3P7m0jtrl55o72rOD1cG+0qrckNJ5prCynB+/4Lq 2nKzVSdk6BSBMJ4kKIlSyVASGUtJWBWXpoiLAhgei/JJDSOgxIySwsUSjBCBUAHazZwhJ4rnEICp DyZ/DD2qDVxMAEShadbX21OQsa2vVJBiyObLGDWGscDFlqF8DUUDw4rFlKgaZRgSRNcYpqQZhgUu th5JNWQl+ntbq3ta12wpbVu/e9O2pdsPrl7Z17Rq8OTZE33FVQV1qwb7m/rLLGWV4XCpLT3DbkgM ZQgcubYsu0Ka5bZa6FgtqkiyxTtLOpsSQi1LGosb+6p9ZelGJDm3xmgtKLF58y1p8VX5vg3VRQU2 nIy3ItyCYBY0/CzNUGKMpCUaLcvlDaYw4LDgwE/RM0oJQxEojRvEAsKtZ16F6/dqUBXFixSArsl9 Aqe6Bnse2z5wruLo3rK3v5Zwp8QDH5sCzjVLgfhapiGAr81yqbe4NNxYHMOyBLdImKYJeXyGx+1I c1pzWuf7Gtd3tS/ft3P3qRVL13c3+cJNO3YdGj7QnZeR397eUWnN8FeaPRZf14K8ZH5GTVVissOY zJcwtAAhMZTgx1vSk90Oa2FJgs7iSHQY3e5EpzEhM6nG4dS70o1Gm9Hsa+rJzTFbEmQ0YpLbSRxn SAJFSQajpRpKweUL1ipVGjGhpYB2sSxwUzCcdDEkm2FrKodLg+YKJVG8SAEAvv/4I3+KMDQy93PI xhqXr967fkdvpsxo1JMsl/Cb262P266HBk0qyTIaDcpF2bSIpQkJycqEBJ2amKh35IYqQ1X54fa8 +ra6tpUrtizqCS9a5Gv1NWwaPn50Uzjfai7p6F5Za7b4S/Kbh9a25SZkVuUkWZwmqdwgRHBCIGVQ lCIRBcO4EixIvMtaHjA6rA63LWBNcNizkx1JmanJGTW+slBLWWWnJT2UqPO4hDQjYWkNCzwBFuO2 CtRglIjFMAIjWC6piJLhFh/acRo3Fva3BHOgDzBHKIzihQpA00Qn4Pjjgf+cF4DCBUff3n/8wOL1 btpZFk/itIhLvckQGMVQjBJl+MCmlEoJCRSAZRQkzacpnKaFGZlGqz+nt78PuO3F81dsaO5f1NrS E+7s6R3auuP9Y3sXFfTUBfO9+fm5xSVlrYtPvXv63YbcvtKElOxUAalPRgjgwwND5hYY8flCQ2pK siXTrUuxJgAfIC3DHa9LlqdkOhGPu6zc7w36NrSXhUIWXUq2iRuKZFQYSSokDLB/FfddgTdAsDit YjCVFsQoLEmQuMJWUlqbsLA/CSrA3OBvUbxQAZh0AXZP9v1HOgF3z/1RgJi05q+X7H3/2PCOhSfd slR3mtyOETiFYhIphmnVSoZBCULMMJGhABlJE0IWJyi9CzEYg5W2iubeBfUN/V3ddd19ZWnBmoQy mzVYv2/P4UtfDJ/csm5NoS2vqGZg5eat61cub6oNOLLSDLgQIXFSQQoMQoWIFVNKmpARrMKclOK0 ZrqNaRarTqBPM8Q7SRZHkGS3JanMml+3stPnK6nIt8j5UrHEQ1CYAggSpQHhPtcZIGMpKU6IMG7m AsViNKGkSZG1oiTH1tEf7qiECjAnCEXxYgVg3n0X4H7kv/tVWCFA+TYs3tu79eSh97atOKFnUoxG BGdRnGW1LMsl28FoBjSoIC5gMKUSleG0BKEoASt1yrON/tLSnLzq4nBv59Zt9UWhQJqt3JjfU5nX e+DEsm07Gn09i9oaG3wD7cveeufImv6V4WSSL5PK9bpskhAaOBkgSRnD4jICtN/2lLTUrHiDTOhM dqXqCWE8QpF6REjSSKpJ76gpq20tGCh3O5I9NEuKBAROUyIRN/WfpRiGJSgFK6ZZglZrUS6fCaok +DpfMC/f11wQ3l5dQ0DrmQPURPFiBeD+TKDdD7YMiswEnNv2z+DJAxtOLF2xaunh48d3n0rTyK0O FhXRUoYEzSktYBGay7yLgWiA4DLysxQrxiVKU4Yn2egvLyov9FXnVtVuWFfX1laYm28NFSYV+hob +4feOtpcHM7NqW5oGsjPWXzi4K7FBeXuFEKtJXVZdilBS4XA+mlg/XRkix/a5DLphdJkc74t1eLG ab1AkDo6Ks1wKkhPhoEMFFpbG3013oRUvQ4R0BJagzFkZEUgy+0HgIOwH5TD0ihDkWIxK1HSipTO klp/q6+mZ3tu57Ia6APMAfxRwDp5XlSKFCJcvHbv9lMbjx06cfbYUXeqK8vDSOz8LIrbgoNmJDI1 l3aTQpVikiVwLkcfLpGxktQUp8NqKQtZK1pCxT19fRW+psKKWnO+L1jQ1VhQ190f7m8os5aVV/Zs 3r7u5Dvvddnc8YSWR9lxlJKJGDQOOPHczAICmDBNY4J0tyMt05KSKpcrcE+2iHRxSwJxE+JCBHpr Sm5tTnFhR2amzW3REwyNabntA2gCtP+UhIxsFkwRIJygRVICl0lZjK9bXhTQVQeTBtaV9iybH05W wWs96wlEAevkOdHitAnBl9WtXLbq1PsXvnzvwuGTbn2qwUTiJhFCKzFKJlNiOCVhlawIOAEikYwE Djcu57Mkkeq2WQNlZRZjYUe4Ycmq7mBLe42jwpeXX9O6YfvmJfV9pS3zkxyFxU0nv7nw0dlDXTlV oWyKp0IJizuFr0BkDK4gWAlLaWK0GCtFsuUCIZnl0GUZCCTeRYr4+tFRmRChcVJqSkxKt5UnOtyF ZrM7LV1BCmQEn8/KGAxjCJLGpDSqwkQsg1IkzmdoAYOZjY3BpMSKEn/OyqK+ZT1+q96hhFd7tlMW BayT50NDs3w5QrtaN7SvOnDi87OXRr/cdaBWLicJAW3QIww3+59mKAktYkCEjUlogpsIzEgomhDz Lclmt9Vsy/dWVvSsX7lmc324ZcWaAqs/ZyCvpry4ra05r7W+x1bStnz/lxc++XpZqcVD0LiERQwK gYiViGiWZQmplOY2BcdAfCGUSxV6OSnXK4CjwSdIPcmCjyOFpCnLmMJPN8eneoNWR4rbGO/CDXK9 B2e5ZUngC1IEgbEEyxCYQIhzywVpaVZmUzAzryQvVNlY07ciz5yaUpNUBvcLmO3YooB18lxgCppm SQ/fZPSu6Nr2wb6Lp967/eHOjf1Oh4CR0A6dneWCfy4HD3CyaRoE2wSwYPCUZCV8GZ7mNuqsRmOC d+umwUX13W1tbXneUKIlMVBm8y1c1RWuzskM9uTmbfv00OEffzy7uMqES0mJREaQdpOCFBEymQzH QQCgZKgYjKVZnCRpWsRXmLJTPVJSoc8maZECJ/lSASERpCQbjW5/ZmJ+wKr3OEgyPlskU5A4w9Ao hrMEKSWEDHAMaPBYItfn1waSO2oLSqtba9vXVPj1RmNZEwJ3DJnt/CUKWCfPA8sKcZxhSZEoOTG0 dfPePQeHl5796cf394WNRjvN4IYUBw6if1ZMk1LgagtomqIIEWjDPS4CNN9kdlpqljPdWhIurN6y ZsuivsYNK/tDOltzjjuzYcPi1esH+jobl29ds6h96MK10f1NFlrIYKiWURAM5/lzEQDDUFqUZZVx lJjhRwweNPkuOykT4QJukIAgSAInZSTNIlJPpj/TGzJbstMcBlxoEsjEXO8k8CIQSkybhAaWlnH9 gAwlrCm3JqQ11xbl1ua1tnVX1DgSnOXhNCnCxsBrPqvJjALWyXOAig2UgiUpUkqS6e6ctg2rDn39 5b6vvr7x3vCCYDqfFItkLielZHEpt1WnkkYUIinNynCaIgUGPrA5XGg0OjISk/J9xRXNS7qaS/vW r/Fabbm+AW9tdf/gUFuhr7epoH+wvf6tux9e3F5goONiaJdcALx+hiBoRokRUobL8A3UROBEcMQe H6+3I+BjSUKuF0hJQspXkASlIHBcwk9zJFblG9Os1nRntpBvx1kFTmEsnwUxCbdTCc2wBE7QMllW OJQUcFfZarw5rb4FnV6/zabLzXMJU+w0C/MEzmoSo4B18hz2j4EWFFXQOINIyVR3Ul5ueOvwZ7f3 3fry9s9nTobLETNoopF40MTyTRIGOP8oJaApWkDIskVIFi0RJlsFfARJjncnphgL6vLC4balS3pa My09vR3LNy3f0FxRHS4tbli8vKehc+jwibf3zi9xsiziEqFUdrqC22xAzCrVqDKSyBP4GQzFyl1S qQDJ0BOMyJ4dDzwCEGvQItIOGnuCUJityXI6yyR3WJDklDQhQppYSsYSKKunac4ZYHChHJFllObU FOVnlhiL8ppruzr8NcZyR0GVHEmVowTcPHx2Y44C1skzgykJBjjiSqlAQkhJ3KFL8Jf7Nr57/ubO r0bvnj/3Xl05aSTlQjKem7cH7EtCyxGKICWUh5tyx3dYaCS1xmIyWYNZJkeyU19bVe6vrGvIDVZX F7X2Lt7avXVFU051XsifX9u5sL9n7bZ1TekUcCTEOJdWhOF270FZiYRmUZWaolktKiYinyQSuqQE C4IOboIPLZLJaBajWQkfxPkihDTasyzx8fHJiECOKFhGhLAoLqVxkQynUBrxkLQ7x2wO5uV1CAvy iyqWD+TnGoIJlSEDyTI8gqaUFPQBZjHWKGCdPCsUI6JYEed9kwpg13LCkWFMqqh///CZny988835 b8YvbMkkFJTApMg2AWecRAzANrl9/SQM35CVQeosJr4ISQhmZIms+UUttnhHidddVlNjTDJbyvIL W1vrBtduWjBQYwvl+no6Apbg4OqhPpvDDmJ8EYUqWUICInyKkUiA5y7h5AWE87SCxAkSIbm+PYZQ 4DjNgmfc3qSsgMFYlyXVg7gM2R59NoHIWJbGaBn4E81NVaJFDM03yA2JbqvDVhBuDww4MmvbcnPC 6SF3MNFDojylkEaUEglcGjiLcUcB6+RZwRXc7l8IMEDQxIIG186mWW2ZtZtPHjt796fbF0ZvXP5x Zygrm3C5EERAE7gAERCEUE/SLIUJPHIX6bFL9SnmkqIyt91WnecrcudXGg22MltJ80C4ozahoHlg 0YotAwUDxeWpUncoVDt/zeamfDsI/5UoRghAixyBZWgZl+KTpnGcIAiakFFKhhSBJh9XCHFWzPU1 irhpPiyGyxGhSyCNd8Unp+hpCYnQtJhhgVgQDCUhZC5TVnK6I6EwMVAWbC7ot5XntGS2tBXYdGXu FDnLo/WskWbFDAMnBM1e/iMKWCfPhoaH4dwmmqSAwsSgMSUJkVyS5ghm+tbvOHHh7q0fvvnmypXx M4uTUqX56cYkl4IgSYKRgfaYZoADLwJtM5+kTV5vUtDrr6oxOoA35rAm2kLhPl9B0O9b2RZu6qrr 61re31rQ3N8STAjWFlYv6vebWDGGYvwMnVzEOQDcVh4YxdB4JIgnFMCUKTEtReQyiiZl3DZCKEMz MpOQT2gYMS3MNrhMwtT4tCxSgUhlBMlQBEsRCI6xuCLVlGi0lpTavP7cglBfYVFtbn5TX7XDnqjz kHwMvFcvYrmpzAzcNnDWYowC1skzoZVJuE1+uMR5OMql0RbxRSRishgryhuObnzr60/uXh8/d+3y 9V8udqbxrfHxRgGisBuEiECC2LOAFEhYkcdpLLckFuQlOLxFvpyaivI0h9UWKp3f66upqc3La21Z VNcU9jUs6i+oHejPsxnd5b6ti6sd2TIKFeOkiOAaeGCNFIVhLINqlBi3yyfKkCCwF6QKWK6xpgVC RMgtGKLFXKpf0uUUSgVpWa4Mt1NvF5ImD4XRJN9kwJUgmBEiZndhbW1F0UCB15aXGAxVVc7Pc+uk Lr6ENuAMK0EIihYRNEWLxXA+wCzFEQWsk2cBUwOXm8S0DIaiXAoNYIIkqQDGlZFZVeHbsfWLj765 fXPs9NjVK1furDe7k6yIMI7GFVJnSmJWGpJq9xj0GbpkS1q8y1FYUZjhKM9P1JV7PcbmcEEwv6Si PCknXJif5Guv625r8IUbmnOsunSbr2tzY0goYSltDEbKpbhAToKon6VQTIypKBnBcmsOQTjCjQ8C gyZJHBcRBPgvIRitBvgoDEMjLgNfmO3JdmZkp1vsEpqVk9xWo1ycYHT7vcGwL9Qc9BX63I4qb3V7 SJqA0wRBIgaNWERKKJYE2mUC3gLMFj5LsUQB6+RZYBRaGUMJlKgWYxgZjVFiKS2SChAyCwnVVtTO H/z60wsf3r5x/ua17+9+czRkzg9aBcAeDalZmUZXeoJT4EKEplR7SqI7w57FTdHLrU5KDtgcqWmB vIFCW8AM3AJfONxYH66tLOjp7q208PVpxoLNB9YV4iDER1INJCEjgd8v1oJvQHE7D4NIX8KywFy5 pp8lEAVJiEGQIgahhzyNIMHX5SOKVBCJ6LP1ySaFzkrSXO4yGiHAQTjhdDsGAoXNwcICW6u11GZt KG4eKHeacUpk9whSGJpgCAmFiAiZjssjwKLQB5iVpEcB62TmxKJxLM6A+FmEaVQsjri4Ofl2EpeT iCKetBXl5fWuufTVJyOf3Pzxp2+v3bh5ZkdZujUhI9sqz/IHjO5kOSIinY54Z4pHnpThzMhMciZL jbU1ZTazLcHo9obD5W5ror9nzfJaW4m33Fbur6z0upOz0wu7tq8MIaCN5/IMiexyOUJIJIw2DhXT IhpEAyRBUYRAQJMiluaLlEpWhgHHhBkdBU4BK1GASIACboDL5eIbAwguUIgZiYQL6xFWqoi3lgQL CpJy8gOh/NyqggGfz2e0OJysSS81ZXFbiYhojOQGFRhMhkhYkoZdgbMRXRSwTmYMqsbQWEqsIEAU QGkwmlCQFHhISkUmqYzUCx26gobNa/Z99Pm5j8ev/3Tl+6uXr108YLW501Mc5ixzTabbmhZPkMlO d0I8LjD7re6ykkCC05pTklthzAJ/NJYH0gzZNa3AGBPd5bZQnq+2qsoLvIKq7gP7u2pcwNYlUgVD 4XySQWNi1ChGUVwGL5bhtiQScyMDNCcSBIFSuILk1gQLBMD8WQwTyBG+gO9Ox4H50xKXiAbHKJyI Rxof8BZUh5KKC4MFld7KOm91Ub4gNcNCIyLaIzeAqJ8BUQW3g5gMZ+VAThQkHA2cjaRFAetkxvbP jf6pwS/gBEiA98/t9wM8AImUEIqkdkLKJ93mykVb1ix76+xnP//y49jVb6+MXb15vsFsRBC9UGGr 8jvyyx18mROJr6rQyZ22qlqbLVRUZCssKiqxeIzG5LREh9NlyChqLU9zFw0UJvjLs0wmfXKg89SR vXVZwHMXcWE7TgoEIoLmco9Fxv1omss5xrCSyHo+OV8oIGmWFWPU6CjNgkAAZzEG58toT7qUdmXT LI3jpEQm9ejirW5rTaCkKL+yKjGUY03OGTDnFJoNLoWQpWWKFCEClEOt5NKZoIwA4YYcUAk3lgFv hdmHMwpYJzOFpbnWUKOmMDFFcltqU7iIFpMKRoALZbJUj0VOuovDjW2bl773+ec//zJ+4+p3l7// 9sr5I/255ekOXFqyoNSa4Sg3pma59NaAxWZMSLBZreUh30BeUblFl56YlGArLywxk2R6UW2ZOdRR nGl0ONNtGVmFR0e+HnSzjEjIV9AYxtBcxjFSQVAoIyK5xlwiAUE9HwT33PQkhZAb5WdxFpguySe4 8UJu2A/IA53qpGluHhDKCl2IMKkIeBr+3KrSkD+xPM0RLg1U5YNPFIGQgRQgIOAHHo8SlENguEmE qigJSpG0mIjB4HDgrCMrClgnM0OjQrkMPBiX6xdDKZriJuEr7DhF2GUiuYJmPRlWT7axtLSxt3v7 yUNfnvth/Pr1a5e/+/bb8TuH8yqtAbfF2d7ulwutNQ5dVnJWitBZU5BXYw3mBkOVlbYEt8NoLSwo tJX5rfqsQHGzr6SyuDDFYw2VWzP7L567sLoKROAEzigpQiQDLTQ32Y+lJRgqltC4Age+CC1ApCBW N2QjNMUNDnIzAYDRUygrxWlaISRxg4sWCbiZQaQ83m4uqCgrKSzqsbkLSxJrMmvCBQU11vT0LD4p JXEZOBIHx1N0KstSJEmhKiXLsCD0YNUsIoa3w2wjPgpYJzMiVkuplSzNcmP/WmBcDMYCHaBxIUGx JoRAhDielqUTpVjzrc31bYPbj3751Y2xy2NXr177/vurN8Y2lZvNaaGegoUD6XxTUro+JSHJEp/h MNtKbA6rtzBN6spIc1pt5TUl5Ua33++3pjlqKkNFuYmpLndO4+qz4//7wxo83iiQCgW0UiOWcrv8 cAt6GYpiSamMAL6+UAFad1wCjJ4PZEIJXH0JQ9Dg7wQmpnHwl1Q7n+DLhR6G8njSrTlhd3l/YWIg wxKsSCw0V+TltCY4LBlSliGEwO4ljBBlZFqZAng9FKNklRQrYRTAm4ihRTIU7hw620iNAtbJjOxf jcaptKiYAQ0/xqjUGgpTcetyWNDEymihQUDaRTKH0YhkJNiCRZsXLd/0/tkLp8e/vXz98vffXfnu xvXxFRUVwYrONeu31FU6FGnpiL2wIjFQke9OMVoTbDan3VFZkJjlKCsJlYds5Xm1NbZyX/2WHisi tNa/99Hx977ZM98tZ3k8MfhAAvjiSLqJSzFAyjhPBONWGgtTDHxSyCdxki8DPj/FSGgCUwLB4rKH sgySijAKBCeFGK3n6zPSrNaBSpvHWJpQbnb788uSqgvKHGa3QCrB9QRDULQeGHtcZMUDRuM4SlFi CsEYVA1cHgyDY4GzjewoYJ3MhDhMDW56Def9Y5QyshBXzWXVBgEyw5C4wGQgEVLiSUw3uq1lnX11 3V3L3nr/+JdfXb16Zey7/7787f/cHPu4u72ptX/rxlUNXl95qrsmoSTBXVial+/WW8pyCvzubKfD 4fZXBW3mzHJHlqO8qjLf7Ugsr8gdWPfRrZ/OXVrW7GB4lELK0jQTg4KfICDh9vfmbJTgJuoS4LeI SwTGgi+JUbSQZFipAgGvSGWs3S4hFGKGNgEPP0VnTSptLaguTK4pzUsI1uTnOzIHCkL6ZJfFIsHl CoLBRQKJGiO4ecYk5+BogMwwhJKiKFoNSo9BY2Gy8NmFKwpYJzNAw0MpVQyPp0YxpZZSgqcMg8Vi wCRYmsEoESnwuAS4SIY4TBluR0lLZ+X8xet2v31yz/aPxq78MPbd5e+u3719Y7ixe2F40bK1g7Wh KmtKYa4/wVpWWJhgNgLf35ZotDjMwYFwjkOAOKzl+Q6gC7ZCX15l+9HhT2/9cPXO8Z4sllLoDSTN 0AKDgOvvoxWRGX/A/8dlEmDdwPxJBUlKtBhLkwo8siMxi4OQns/NEaBQmptAiGTaSloGcvIqrKHc nnB+TYm3PMFfm+OQI1IjAjREwUrkIpKmWL2MWypI84U4y4jFNIUpGZpRURimoWKkYjgaOKvQRwHr ZAZoVTxMgirVPFSrFWuUKjRODQIAEAxoWRQYBkbzpXqDTMQSeh2SbXOXFPlt1fPbth3afejYB+fG f7h5/fJ/X717a3zk5Jb5nb6GRa3hwkBNgr/CX5bor/I70izGTGN2qiMzmG91pwlJviUhC0lOLK8p DxV3r9i2e+Pg/E2fnR9eZEvRK0iFgNFqCcTEV8gkXIpBEqcJES1mcJNHxOUctOtlXIIfXMQyMhw4 BaQHoQlufIAbQKRlLm9Al++1VdWUZQZbm6v9XhBw5PvLSmzuVCRZQHOJTEkFAUoETT8rZgQMLiUI iltATGEUEYk3QAQAfB+4d/iswh4FrJOnJQ7Vxqh5sRhnAzwKjeUGAMSomqIwMUahpFarUbIsTkoN OE7S8RmplgRzeUkw1JITXvze4aXrDn3149WxG2OX/+f6zZvnvry4KTdU6quxFVWEbEVF3qDXW1tZ ZktyG42ZjjQ3iP/dGSkImZ2eYtAFCstKV7yz58TqoaGh1TvPnjv9brfNaRIIDAZgmzQukPNJgUJG yu3A4kkBH7HLEW7DMJmU5AbyaKlJQJIyvp6WCF00g8tYQ3K8v9KabcwL1pTWBBPTvdUVVqOtJGRL tNpq3NmeFBfJ9SnKaFqC07hEImNZGUXgLIg0GKAeDE1w845QiomN1TDAIcJghpDZgykKWCdPDRWj jo3hacHtr6Z4lBilqTiMVQI5iMMoMUWiahVKKxQyqUdOyJNt5gxrltlcWJDbU9S4a/XF3av3jFy/ 9t21az9eufLj3Tu37p5f0bpoZUPAmmhz2ZNKq9yZAbc92ZzisWSWFmVmpHhcLneiuTzX605OdzS8 def8l4f3r1mzbMmafXe/2dvuC1nTjY4UQ5pbp+CSAtDS5CwcpXU6vT7DadBnC1lamOqJjAcIRUAX PDiBGBBaZkcM6Y6iHoe5OrfUlhMsN9od3tqiMltJrdWRYDOmyF1ZqSaSWxzEB3YODF4iUNAMRUoY EAsouV1OJDROiylWrQTRv5rCUJSFOwbNIpAoYJ08NbEYD3gAPJRUoTwxT80oGTVwC9QYpY7RcsaC cbt+4akKJMuFCzzlmU63yZpZUltUmdcwtHnpl0c++uLW9W8vf/fd2JXLV2/duXnnp6MrFvqSamw2 WyjJXZhTYc03OhP85akiQ2aCTh9vkGUb021JGbbuSxfOnr1wdviDdy6MfH7+9u3b5y62Wz3p5kyj XO7MSEm2pqdmu7Kzs52OVAZlpaQM0dsVcq7Xj5RIM5ykEmVpBUIifNLldNi8tW6rL2gprCgqrUyq 9ta0FBeXVBbqjEllOjLVZQLvYhgkG+H2DKEkLLcKQMIH/yS4UiLRMiyXjwxIXgzOi0UZNbfrIbwx oAC8ImgoYP9xvBi+Og4Vx/IoionRaCi1Go2LiRMT3HwAQkHjeoJ0OhHEpXOkpPHdIVuur7Qq3Na9 +Nil4SPffH77u2+v/DJ27fvLN+7cOXf+1Ip1vtK+6oKihqApNaHMnel2lOWUZbmcxsykJFtmSfdg n7943y9jV8c/Gf30nSNnz/38088fnxv/7tu7+5ZvW1JjKS+ucWSnWFIMxkwzcAmy9EKDR4GLFFxC cJZhCVbk4ZMyGUnqgVKYLG630ZpmrapOtIVSM2tbG0KWspqSylp/sLw8313oMEj4BpcURBMkQZE0 RUgoggCF0BgtZRmUYLUqTMXNB4hBY8RarUrMU5KYGt4Wswl+FLBOZgAKmju1hqemNSqGUmpRCYNS NKFUqdQxaomIi5AJHEnVk4wo1cVPdic7EgzuoKWmoLW2urXrwO73jw9/+NPtn6589913tz4Zu3rj zjeffXpg88ru7rYFC8KthVZbcbnOkRkqt9pTkwK2zPyGRXVtW9YOf/H56M83Pzm1eGX30PDt8fGb N8cu/8/Ns8fPnt29obO/OjentLayNinelZ5o9ZCkKd5JCgSE0IO4klM8dgSE8gQuzbKMjhrNfkdS oMyZYHaluVOtCWUZxnx/IFAQdFgcJZmFNfEEjehNCILjMm6dUyTTAEMwNIuxIu48xVgsimJcAhKx kkLj4sBTCTT/WYYgClgnMyFOBVRAC4RArRVjLKWlMQ3G0hiDYhqGoCV8YG4kkiXXSyhSLuKnprnd ye5cR1Wzb2DZyvD2gwdPfHnu5rWxn25e+Z//uTZ27drY2M8XPt95cPeu/Tt2Lu0vya0I2Rzucq83 ZEsI5YXyq5ev2PbNzTujn549vu/94eHDb+9779bl//722vUbt+7+9P1/X/lk+MiRvU2ZVltFaW5h IFAeyFKQHlJMYZTUZUh1yfVZzpR4IaJHkBRuSWBJYV5hZrk3N7cqpyY/wxgIhXJCFbWZyakeY02u FaFJk55kJTTB90hpggUxAJdEhGYZnMDELEuJMYpRcokHGAzTqrUqtZKKgf1/swxFFLBOZkoMxi0F RNUoyjBxEiWwCRRlKRpjJZjEIKNxA19oQkgatKQKk96ZHK+3Oqy+cMua/euWnty288zpO+euXf35 5rffAksG4cDYuQsj588Ov/XB7qN71y7bv2mwuaLGZrUWNTT7KpuPfnzrwvu7tp06+/Hoe/uWrtp2 6eOffvnl508PHf/81vXb33z+ya277+xfvb69vb2/r669syM3maZYko8TMj4iEOpNwmxHmtyTnuZx lNlGR5PK8kM5BcUDpbV53iRLQmFNRWVuhc2RmJQZCpQZDHa5SY+LgQ8D4geWlklIFtg6t8JYSmPc EADFUoxWiYklmAaNUaMxGkoZC2cCzjbIKGCdzBgK08ShlDZOjWFsDENhLBYDXGJaQjAYg9MsiLj5 3ITAZKEwI1Xv0jvc6VZLUkVe3db1e4c3rfvo4udf/nztuyuXL1/+n++vf3/5h2vXR86dO//Zex/s PPj2vp1vXTqxYnDr+k0n3t+7/dTx4eHhS2fPDL998Mj7+1dtP3H40pdnj6xetWn34ZGb47fu/PTL zfN7du7eNrT97XeGV/R1hGuy9KnJjqQym7s8WK5DUo1Jyc40UUZ5TUVuQUmosjAnb2AgrzI/MQA8 jMKikNnhdiSUc+MMeotHisSb+ITUwzdJWFzE4gy31wgqIRCcJSUylqFQMfB6wC8tyotTx2kooAHw XoAC8OqhiaFRrQZjVDFqsYrh0vICo8BjYxiaz/nLOCsQs4idZXGE9BjTs1OcukyjLZSQU1rZv3DV kbeWXvzk0oU7N8a+vXrtCvh3+dp333135frNG+OfvXP3wqVPfxq7cffDCx+OfPHlO19/8fXIjW+/ vX5p2YYN6zYeXR7uX7dt24n93aHggosjF0Y+/OrTT78ZOffNwbVDe4+9O3xilS/Nkp5YVVo6EM4p LGjweZNsmdbE9Nr5PUUVJRWlvvyEpJDb4XY7Mv2ZtbUOo9mq01kTa8o86SnSNLlCb7BnkEi8QSrB ufxfNDB7jDIgpICVyUScOyDBWJRBxRiqieGp4sRxsXAO0OxDFAWskxkDGnxVXKxYrEUxOkbLZd7G MA2iRClKRopwnKZNQkYh1NPAGaCdhnRbZiZwAsxJXl/lwOD7pw6+e+Ti2S+/+eqT8atXv//v7659 999Xr3733fdXbvx84+75bz68c/OnO5+99+WHFz65M/rh3fGr3/7vsbOHzp5578jercs3DO0avnSy u3fhmmUHz372yfj3v5y+c+W78dGRc1e//eH21wu2fX3pQNeK9fVtfRU1hYHEkr6euuVbKwKt7TlV 1cW+ynKjMRj0FwX91sKgzp1W4a4osgXM2dl8QVa2i6RTsl18uwEYO0NLcERholnElYoxjIkgSJIl 6EiOcQlFsTG8mDgxqoLZAGYheBSwTmYOGhPHTQpGNVy3WByGcsn1xSTGKCmUFSlIFsThCpnB5Imn TSbE5fabje70soA1KVzbvGLJ29vf/2jPB3tGPj73y9jNK5e/+/7aVfAT8O3la1fHfvnk7s0bN374 6fytses/3rp95/aNq5e/v/Hz7U8PLx1atvTUvv1bGvsWLVq04dDP47fPf/jZF19/egsU8cMv1++e /ebW6dHR26NvHV29ZeX8/nC4s7dhoLWhpbnfV5RT5KsOhsr8wZLCYIU5GxE6Mhy+gpLMmiRddnqa nESkuDTdrXcnI3xSTMuFiICQMXI5QaJKFqGB7UuAmDEsCk5QwsRqNXFKMWz+ZyWyKGCdPAMqrvc7 DotDAVxnADB/lmGVwE/GGEJCyGhSQtAKxG5xCfWe5EB5msviNtsqAsWdizasHNx+YvjY8DfnTgO3 //atsSvfXf6W4+qV769cvXrlu+8uXx4bv3Hzpxs/jF2/fWf8l2tjv4D3fTUycvbI/vWbh1YvD1cW N+4auX791rnTP90Yvwne98vNm9ev3rj1yYen714Y3r2lOdzY3VQcbuxvaW0tqagsLi7N8xWV1QTL zM54i9XsTnWa442JhTZHotGjT+dW/tBISkqqLTfTIRcRZJozW8aIFFJMTHNr/yg2koOUpLns5ypG qaWoWDWjhDfBrISIAtbJsxDp/9JgsagWjcEodRzXYwY8AgqAkyxFc5uFykQCvtGarRB4ko1ZUoMl Kb9ywFdc17118abdH32056M7t+7eHgcWfO3qD1dB63/t+6vfX7567dq1K5ev/DB27cq1K1e+Hxsf ++X2z+PXrnx/7e6FkdN3bp/79POLwBfY/83Yt1dvnr57GyjArZ8/GRn5+Nb1sfHzX+9atmLV+i1b 13RWFfo6O5uLbKHigkR/S2eeVZdY0ZJrTnM6EhPL/fklNbYKc4Yl2ZmWkYJgSlZBs/GFRTUZpECB JKfacYGeGxCMbEHKpRTCMLEAZ4D7r6W0KMXwYlDY/s9S6ChgnTybAiiBE4Cicao4TIVxucGUsRMD gphawuXkJElcJCAVpMeRanC6nfpUgcmQFiyt9rW2tK3ZtvTA/iMfnf309q2PP711/dzHN2/fvjH+ y5XLwAW4ASz61nXgE1y+Pj4OmvXz52//dPPGzRtAGK5euXbz9t1zo+fv3Lp588fxm79cvXxl7Jef z498dX7kk3MXho8f3bFs9Y7tQ5vr59e1hMPN/c2tOSWJjprcyqA3PynJH7AF/IGkwuJCny9YXGh2 xBvzk1wIyZJSu92eVJ6YlIZkezJShXy+KzVer6BpSsltMSBmGYYS4VyeAYYbF6BQFHb/QQGAqOJQ LaVE1Ty1GrT9jBiIAIuxGHjCEjQrlStkMgXfYEJSTQajt8zhcHrSzX5fpS/c2tC+cu+Jo3u3Hzn7 7tt7Lox8NXr33IcXfr49eueHqz+M37r9C7D7mz/dHL9+bWzs+2+/H7t5d3Tk1jUQGNy6e2v8l59u jV8bG799987tO+fOXXjv7N0fbo1c+PDT97ct3b5+w8L2ts2bji7dsqGxf/lgz0DD8s0bShyWYGlr fkpisMjqdttygoGqimqbK91qS3RISb1U4EqxpKVadelWV2q6zp2dEp+SZgQywHVr4KSAoMHJUDTN cHsPK2lxHBA5Hhz+m7VIooB18sxoKRQ0jupYXiway8NAnCymQQigQTHQ/Iu5VfhSPiknhR69IdmS ZHTbjOkZ5kB+TbjSt3LB4L73hvcMHTg2fPbCue+v3/zxh9Of3ARu/PlPfr5+dezH0+duj1+7dfqX qzfP3b5++X++/e7y5W+/u3bth19u3jp9/uOb138Yu3nn5o0bt88D3//G+Mfv7ujqXjK/srivbcvK hQ0Dy/efOLZz9Y6hnupwuLSoKq+n1Oq2Wmtq8wL5eRVVLbVuA5KSlJAs5OuyEYTUO9IzjGnpbjI+ LctidGQkZvodOg8uZGmTQkJx+55SXCjAbUDMuQAq6P7PZtgoYJ08OxoqTomi6jh1jIYXo4lTEwyX I0zJZegFzoAYo/mIQiSUmUh9SrwzK7OmsLAwsSTPn9dqq1+1cMvuI0eOv/vuO2c/Hn7/0k/nP7tw /tytj7/57JuRWzduXLt+E1j4lStj167dvPPTzTuj529euzo2/vO5nznP4MbNWzfGfrg+9sPVK1d/ PH/h08++3rGod82ytvbu5Z0DzU312w6u7qprrdiyf0Hr0LL1295fHCwPFRUkBYu8Jd6WgqIeb2qG 2Wz0pLqyLQ63xZieaLMkpJNGp8mT7Ah5K4us5ky9nM7Sg5OhI2v/cCBuGEujGMvEYbD7DwoAZBI1 1xrGYRqtFlWhKl4sTcVoMG7BDDdNmEUoCV8gkhoUQpIAbWu8ubKyOpyT19KQO9jYun37kqUnjp54 952391w69NbZLz/9eM+xC+fOnbt9c/zmTRD+3/zxxthVLvC/cuPn8avXf7x5fezGjRu3bv8EbH9s jOspHD937qexu2cPH3rv2Mb1SzZv6fVVtzRuWLOwe3BBx0DXwYsH1+44uHHHB3v2rtjctaijc8eK 5qqq2spFYYfbZk1Ksnj47oJqvz8hVJAUb/SkG+MRocVsS/ImOXK9xgxRioRhaSkB2n6JSAwif5bC KJzmsiFBZjFMFLBOnksBIjvkscDvVwLnX4WJGExMoBi3ihbYD18mZgmWFCoUcqlely3MysnJy630 FdTWhrdu3jy0ddXxg28fOvvu+ztP7tg7/MHB4a8vXLh45pPbP47fGL/94Ve3rl65Njb2w7Ur31// Ebxw5/bdc7dvXAey8P13V26OvHPp7Odnzn797lvHd27b0N7cvmBlQ0vnlqGFPa0dfd1D+0Z/HP/4 0uH93YvaNi/u3rBq++plm9vD/aOjLd5QbVlmXmXAbC3o6mvJK/IVWa1GuVXnsDjT0gwOR3ZaYUKV MT4rhWQFUpyLBNjI3gcYuFckcCsQKACQR4jhaUHzL1aiapRLlCUmuB4zpZJRSGSg2SSIyJ5cfA9f aHIKTcnp5f6amppSX1VB+/J1q06+u3vr0LZdO0+d3Hhq+NDwof27jp398uvR2+fP3b59Z/zq5Ws/ XLt6/adbN6//cvvTr26N3/jhl59BmPDTzR9/vv3j9Rvnvthz8eyhXasPbNy+oS8nWNneGQ731C3q ry3tXfrON5+dHd63d3lX/eCmA0c3bV2+eNlg00AOtyQwr9pX11Tc17bu2IlcW6CgIpRoccVnGEu8 5niFxWYg7HJLyOYwp3D7HSlIGggZzXKznVkxisEtgWc94ihgnTwvWm7+T6R3TIOCkBmLUaKxaoxk GC5LL40r4g04rU82GVJT9NZQeZW3pqLV1zrQObR9x5q1O0+u37pm89DOXTsO7N20cefu3ce+/Obj 23dv3/rq0KEvxq/+wM0O+uXm3fMj34x8+sXZj8d/ufHTTzeufn9l7OYnn1349OzxteuHdqxoC5f6 GnrCtfne6sZ+X936dStWbdy6qK+1sb5pyZF9q3vywisXhMPzT66qHx1trR/at/PtS59/fHdxWY7P W5JjS0x26MpqkkK2/JoEhz6LjM80u5KFBLetqITl0gnTLLf9GarBNLD7b9ZDRQHr5HmJiRGjlFqN xWEaHkqLGIqHxsViSpzbpUOqoGWIQsEypDzb6E436xKNiT5f7YKm4rpF6/cdPrGmb/O6dauWb1l/ 8tSJ49s3bzy47+Tw2YvvXfrom9PjN65f/+Xa2N2Rd44cO/TZ3R9vf3Po3fNXvrty48efbt05f/6r YWDIBxY1LdyxbUlPga+nceH8+U2liWZvfrzM3NLT3LllfaevZ8u6wfU731/W17ru6No1ewcbVp76 8uyH50dv33mnP7ywOLOkyp8ZMNckmZu6t2yozMsvSyRTHYheJ8RJKfjqNMPgBA58AIbSaikt3BAc CgBkGriJMRoVD4tVUzGx3D7aKjSSe1/J8sUUi9JyvUeECz2pqQ6rMdsgQ8xNPeGulf15tQsPXTq8 cenQsh3b9i9bdeJYV/Pg5h1Ljx7Zt3Pnya9vjp//7NyNyzdGLr311sXzdz8evXvuwvETX/x89dqN H699f/3r9YODi9cuW1Pf29vf0dzR09FSWVldXFljdeSH+wpqG1fvPfbF4d1b+1sH1w+213WtWLlu yfz2das3Hvn45sjN29fXti9pKC/MyTQHbYUB36aLG9fMH+yzVQXNbovDggjt2SRJMBRGCEmCImQo yoDzgBd6DoBFAevk+YmNQWNitDxtnFqljVNpKEqlUqkZWoypgRrgGJ1tFyCIJ16XIsxK0zkcusR8 X0dP94aO4r41H3x5vG5Bb9eqZWv6uzcvbKjf+87wrm1vvzNy4ezF0dOjp2/fOffh2bfeeufLd499 MPzFh+fOnR/5anT0y+PLtg5tPLB2S1tfX3tbb3uDL+wLGK35+Um2msKyzFCur3HX3ZtfHVlTmRtu KM0baFwwv7m0q2tw6aGz50bujP94smt9Y643VGNzpxT5ln1+/dNlWw4uLQn5KvJtNneWR5DiwlkM pSUEIcLUwPvHWAou/oECAPkV1Cho9jEUeMkgWqZodZwKFTMsiopZiqCJ+CzgVCMeTzIi9aQZrf7K ksLmzoFF3YuWb9w+ePLUsnULOhf1ttS2rztw8EsQ61869M75c6Pn797+eGR09LMvP/roo68/unT2 0p497+05tXHfpZELl44dGn574+KVbT0t1dW55ZmJRofVnZGSZnRbK5r7KoNFDZ3djaU2c2FOVWVV 3sqNqxcOLlmy6/3dh9+7MHL28IFNmzt6wnnNQXNFeOfd8R8/PXTsg+ZgbSgp0WIU6KWGFDtBMzIF SxN0jJbCMAn4D93/uYEyClgnL4g4dRyDYUoVD8ViUEodB9pNjNuQk9tdi0D0clIkNQjjjSnZGYnA TEsqKjuaGhcsWbN+3cp28Kg6r2PDusULF21ZvXfXxvXrD7x/6fPRO7fPj54fHfn8vQ8Onji5amHX +rWr939w+ODxd7756uyeI7vW9Tb7SitLqysDCQnl+bYEW0lJvtliza8trvaVhhLc1sxAIJCZGRgY XFjpW7Rk+6a9Fz/+eWR4564tixa19y4ebG6df+j21e9uXLj0xS5fS6bF5jZmm7Lk2akmgUiGEwSJ M6gSxcQsqoGD/3MFNApYJy8MLfjHzZZD1TFqNS8mRsMwGComSRktEyEuvSfVnpJsktuTHemZtjJg rd4W4Lz3b1+6bv2S1lBO9cKhLWtWNoQHV2/befj9D94ZuX3rzldnzn755cWzX7x3fN/R/Qd2HX97 1/5Te85+/tX5Tz/fs7bBXxIOFwfLEjPiUx1JwXJLMvjtzS20WY3uBGuyK82Rkux2JAerSyrqV2xd s+7tz26PvHV89+BAS7h705KVK4feuX3t258+/3D0wvaCmopwpSVZ4Mrmu1KzXAgfF5EELUaVXK4T NRz8hwIAeQpUGhBQYVpuy3CMQuNi1UolK9bEMYyA5FpUe0q8XOowJ6bHZzvKg4VVvqJg84YF4eKG 9ftXtBUXVveUFhXUrdi4Y/cHw2e/Gv16z5ejn3z++Venz104snfXgeXdW9av27FjxYodxw8srN94 fmzs023NFTXlCaCdz3SkJjsyshFhaqA2aLVmJhlTpDhfaIpP8xjy69vDK7ftOnp0+9oPRs4cXbx5 wfye9uULNm2sP3v7p7HzIz+fvnFrTWlXz0AQYcQy3G6yC1zJJlIgpWhMywAXgBJD738OoY0C1smL A8U0PJ6YilEpeUqWUmHc/HlUzcNoSkbQJMEIXAhu0hnLatypibYsd/VARTB3fkNLS2vP/BWDTb7i ggXrth/YvWzFstW7Ln784Wfn7t795uuzn1384OTSxcBn/+DQ228fBLz9wbHhS198cXxVY26mubww wZmdrdM5+RKW1LkdGRkpOI3LnakGBEccVeGc0i0nLl14b9/6tYePdxTXb121ft22E2+dWnzu8o2r N8a//eaH60dW7F882GbMIilKiMsYwiUAXoCcJZWUhBCD+B9e1rmEOgpYJy8Sbq6sWIypNVyeEKUS pWSsBsVQvhxlaRpJQ/Ruhycl1ZHhr/XmViQl5FsDFVWldY29CxsGmntbKnP6duxdtWLjzlPH3317 24nhs2feOrht8dpNW1YuO3L2rYFASfPKZafeev/kqsVDR8Ff1i9vtKVkOCxCQiYjJLhQIOBLCZal CQWSpXNZAjZbftWCxfv3fnBo1bGzh7asOrrrwO6DFz88c+jszZu3b909e/ebO1c+fPetg58fCBcL cbEIRP0sjeEmS6qEZXAxjbMYnCg6x4iLAtbJi0UTx9PSGKqOAd4zhoFQgJCIGZrCRdx2uyaH05Lh 0RkTHVnlpYXegY6i3AFfjdHsGyitbAlac8M9gwt7G7u37jj11vD7J068/+6RjVsGt2xdtaR9oGnh ls2DW9at27p+/daVCzcv3b24MzzgMyO4MM3i5JMKg9NpkMuFiJxP4iIRTcuTC0vDXSeGh89eGLn9 4yeffXlw94m3Pzh7Zvjk7guXRkY+OvTW1xfOXXr3o0vfDK9fMWB1uuwegwynEUQopVmGFtAiiYSB /uFcIyYKWCcvXgJiGUYbG6ekGAbj5loRNCUhJQQB2mbclOYxyU3ucnOyo7YgyW3zW3P6mnyh8oqq 4t6V4dr+BRu6+sO9mz4aubBn97Zta1ft2Lt4fv36Hcu6+8KNg0uWbdy76+SBTUPr16/duH9dc5KQ JpD0QL7VpOCD9l9IykR8hGRRSm7Na6msbFt6dM+58R9u/Hjzk4+O7V66dtWpdw4tXbTt2KGvL4xe +OrDTw8f+ODsyKeXvjySm5Clz8rIFgrkLr6YYsSslBQxGAGbfwjkGaDQOC5LgBZYP7edBqOkCYqi QWjObdOHOB1pKdnJVqPOWBIuSqqpsqWV5VYWlAQDJb75g0MrNjd2LFq+YtWy7Uf3XPxg9dbNS9pa c4vrFmzetHfvivq25au3rVi36cRbw8PHTq6f31wbyLSVJaUJWRRlSZLkmwxyRGCy5jbU9bQUhxfs vfDxh3fHrt4eufj2tuUtrQuPrls+tHrFmqNfjHw18tG+tR9cfOeLT8bPd9cGjTq3Q2fg21NxjFsE rJDRcSgN+4chkGcihhKrVSjFLbakMFTJ0pRIosSA+RO0lMQ9WfHuRGd2Roa1vKrIbK6qMidW5CeV VHv9+UFbqKAqOH/jW+/tObzzwM49w0e3rV47NNjZ1Lawu62prm3D0P69m5YtO7BxRX24ODcnJ7ck PxSyOeJdwPvXIwKRQJeY6K+uX9/d27VhaNf7Fz/8eOTj8TvvfH3+w3cPrKhv8HV2d60cHT184cx7 S5vaTrx/4dbV80eGNg9YjekZKaTIlaqgaQmO4zImDoOrxCCQZ0csUWnFNCFhuKEAmub22KNpGcGX KtxZBmua02G1Oixmt7WsKMfn81UX1pRbje6a3qGtPdWdg8v2XRq5uO/ozoO7Vy9evnX91nWrlnRt GVq1ZMOaFevXbFnY2zZ/QXdXfX9tMFiU67e6jRYEF0mReHPA5naXl4YbepcMbV6z//CZMxcvfXbn /IUPL+05cqCvdWBgoG37Vm5J8PCOxs6Tly7cvnH3y6OrFzTn2dLjs0W4yymQMayY4VYBQPOHQJ4P bhCdBQqAalgSwUlSxDISgiYyspOT3EYQAXgcZYlWY0ZCpq0w3FFQbi4rrAnm+Xr6Fq1cObju5NFt XR1rTi0dnF/X1FS/YcvCnip/eYmvo663vaOhv7Ez3Ny+sLvPV1rsKy3IqSkP+S0IwyB6u6O0r6Vp 0+F3L31x9tOvRi58dev0RxfOXdjZtWHDYEPx/I3Lth06ODq6xNfy9ujIhS9Of3Jo/+plmzuqrZlu gyHVwI0gYGKcZeDQHwTy3GAYyshIWgx+iwmhTIEgJKZSUmRWvDHB7EwvK7OW1ziMDrfR5k1yuhOz dLbSOp83VFbevOP9D06u3bhv+OCKRU0r125tzw1WtjTXZlptpf2N9V3Lly/srevpaOjpaM0pqmxp 37Bq+1BXOLeksqd9oG/xO3d/vnv7/GeffXxn9MLnH+35+tCycEHn4ILiikXL6zev2LZ/S0lR1/DH P9196+yXh4688+7O5Z0JbneG0yBkMEYhlUpZDIVDwxDIiwDlYRIRIcYoYFwkyZAmA3ADWJYkhQ5H VpbbZtRZLB65oyzTke5BdEaLw10WrPH3bQLO+zvHti+oXzC/p9qbWZ5bUAC8g9qWgsKAv6KqqrKl fsuGNYsH6wqK29ZvWr36wK6ju3e9vefCN0d2b9u98+33d23a//7wpYuff3V+9N2j6+ubehc0+by5 lVXBpg1bWlsHd128ePzkqiWLt73/xZfH1m4pLnMgaak0QeLS+GQ9jcG5oRDICyMmlpLJGFQsoykK SACLK3CalrEyGnG40+LdGQbEmZHsSTemuXSBUFWw3Gwt983fsuzUW2fOf7Rz7Yo1dTVJ3qoKb0lJ sKYsyWyrCrc1NvhKS30NjfMbm+ralqxYtXbtxl37jr8/vOfdS59/tHHFqqOHD7/3xWcffnz6q0s7 l9Q1tM3vqPUW1lbWZNZUFwYGtp29eKC+a/XixgVLh/cc3b5pRX+tRecwCfQiCcnngn9o/hDIiyQ2 jqJJFmNJgtLQpERMI0JSQUr5pEJnNGZ4SNKTnq4n5RlGnbEsUOav8Zcs2nH8yN51Cxu7F29pbM0r LQ0mObL5dqe73AaCgJxqX3VLe/fydUu3LatvGGhoXLhl08H3hk9uWvruhW9GPj/7zqXPR8/fufP5 1xfPHmtzG6sKqspCxVWF1gx3ma9x3d7VyzuX7FhV37t+//blS4aGtnQP2ALuLDtwTESIUIrDtaEQ yIsmjhtaZ8U0TtJiHCEJmUhqSNULBaQwVc4n5W4QDrhIUXJCosVtdlgrSvOqF24/+t7w2r7igb6W UFJigjvDkuAP5SdZHJn5oWBRuK17QX+4dWCgNK/U19w5uOnEWx+NfLpn597DX3z22Yd3fx7/YWzs lx9vXVgc8BhLwv2+/MTEtPSaouoGX0PfQE9vQ0V1Y1dj88KtgysXhQuKbakGISk1GBA7CVt/COT3 ABXgIAaQKEhShksVLAUCbpmMZUUKYaoHkeo9QpIUCF0ZmaFAoNxi61iwYMmO1esHe1sqyit8raUV ZVaHIzMYLHeYZAJHTW5tRX6otrXDV5VfU9y/cHlX15p9l86ceefds1+dvzB8aueJXUcPfnruzMam Cqs7KdFtDZRleqvyK2qrStsr/LWFlZ3LN3RW+YqrinMKaouDFmvAkqrT2YUkXPQHgUzPwQjPJQEE S7NKRoqztAJnGIymGRQjSCHfwO3G5XZkIYiAlDuSQvne0qZ1p/ad2DfUWFwSChXWDvhKKmprjPHZ 2VlWb3FLw8LNC8LeRIcxs6bCG6yorS6t7lz15fjYuXffvXh426odez47/81HH1348IuhvMKiQJLX SHrMDoHU5q0pai2YOI8Kd6K1tLQqVFaSV1XbWpaQnZGOILPpSszluwwa20tr/897cVCKZTFaIWJZ mmIkMhxnGUZCkAIpcAzkLgOhcOlTnBnuhPKcziWbVy6qC1dZLW5bfr63qiLfgghMGcaMDIcb/N3v rS3IC1mtgeL27uXd/S0D/W2DR8/cGrsxsufr9z7Yd/b23TMH9+9dtry5tKDQ5s03uoQWmyNUleu/ fx46W00gKdmaFKgoyreZ+DqXYJZdibl8l0FzexkvzcOfzwO3XSCFA5OXUCyIBggRw+I4TYhIFqMk UkQgUiAOW2J5be+6tWtXLPDl5FSVlASDoYC/LNGR4onXud0WZ7zDbHUDp8Hizi/t6AlXVxVW+OYv XvrBRxcuXDrywb5j77779oEP9uxcHu5vqHIn5ZdW+63ByrycTJ01VHzwoEOflnHwYIpbZ89OzrCW 59uMWdmKWbTmJ3IN5qaRvKibDPIyXxstGqMS0wQpZRgS4RO4UIh4DCRL0yzGIMlGXZbLUdTR1t7c t6C7v2OgypbgcKaby21mq9WYwkecxsTyYHFzuLqizO2wOKw1vrb5rcHEstr2Fe+/8/bSJZtX7Xzv g8ULutYsfXvfigUrTh7YsX/j+q1b5ofL9EhKlufgwfS0eCEJPACPXGh3hAIJNRVu2awK/eewlUAB eFWuDQoUgKbFGhW38A5BpAo5IiVYhkasfluaAUnzNm7u6m0tCvmrcvOt6Y5kvcuZhQiTE8syrYm2 pARbAAiC2ZZgzSxsGBysb+prbFvQ3b1m2YEP3vr6wsUPTh15973Dx44cPzR8YseyA/vXbtm6vqkm y52ZIqKBA2BxGK0HD5IkH4l3l5fkJ8+2Bb9QACB/1qV5gdcGZSQ0Q1EYxspoQsoHwQDB4iKclMo9 2a4UR01rT7iycmAgJ8GS7jAmy0kC5+uTdcnZ+iyHw+HMynDbysscelOq2x+syivNrcrp2Lzv88/O XLjw+afnzp9968i7n5/5+r0jHxw+tWr7xpVFyVKBSaCgWdPBg3a5AQEeQArQE3Omc/Yt93/hVwIK AOTPue1A6y/hlgfRLJAAxG5QiBRCu8mEkIaAr7mhpbqnv7LG67emIPb4bJecVMidThNfobfYahIt aeluq9GSYUzKCXc0F1QVlfYt33Hsiy/efefz0ds3f/r4wvDBoxuX7l9b39xSmlNmdMnlQjnJCj3A A2BwYbbu4EE625JgglcCnhtkJpfmBV+bWIylpSJUKaEVdr1MLBYhrmSnQYqkWmtbmtqbCkJWnS7N mZLtNDoMCgLHaZYgRWS22+q2WNxuXZrDVlFSkdfSEa4uDncvPbl/784P9h08dviDU0cPbB8aXFS/ vLec7zG6LakuhJ+dgtC06OBBT7xLSoFIwDFL80BBAYDMGQHgwAiCiomhWIyh+fZ0t9tsNDrSrMFC qyXdmi4Ts6TepCBJKcIXkfZslxAnCFya7bBa07MRebzFWl5S4CsubmnfsGLFso1vX/rmzNvbtm9a vb6+IydUE7A6BXwBkAwhn2BZApdQBAgBQGHkLL7FoABA5pQAcBOESAbDKDEh9dizU7PtfESX5A/l hcPAeXfqBQpTdrxdKERMJiEpwnGcNDidzpRkh9GhS8lKMybVVNWWtoab+xoXrtm6eP3ilX1FCTW+ vHxbZlJSkjFLThCIixQzIj6Jk1IchAAMNqtvMSgAkDkmABPEaTQUjZN8EOunJyYl+f1VVWUJCQ6P yY7gXDYhTMn9mRQAIbC7stId6brkDKMxPcuTbC1qLcrMMOYNHnz3688/3bdgoLSls7e7u76zJac8 XcSyLCNKdaRnJevsNDX7b7E5bCS//00GeZmvDQraajnfafPne1v7e8ItuTXG1NQ0bgSAZmkS+PKc +y/COW+en5IiR/ROoyPDmFTV0tdTWpjvLQ13btm/e//2ocVr1i87cHLppm37Ny0scienxnvi03V6 BEfnxC0GBQAyd69NDEawShZxFA301xW4U7IRkpTHIzTDcPOEaAKX4VJ9crrFkpaqlwu46cNpZn9N OZdWsLY4rzavurn76FuHho9v7+5duHn9mu6m5mpfYZJFZyIo1Ry5xeaykUABgNcmAuPhkynGTJvD I0CcjuSsLAPJzRmgcQLIAEXJ+Ca9J9noSEFwEtHHpyfl+TKzEb27rMzmr+2v81X5Q3mlubkDAwVF GTTGMrFz6RaDAgD5Ey/NH3htZGYdCAikOAFaf0JGkqSIkLBABhialHsMAgXiSnHxFXx9cnKaxZ2Y YHakpOqshdXhcEFV0GZ0ZxpJQoqjc+4WgwIAeTUEYAINiP4NBkFkww+5lGZokYxmWVrEl9sRgVSA eFKc8XpEStAEaciwFYZsluRUAYgWWPTlOo/ZfyWgAEAB+DOvTYxWiYkpTKnEgA+AkyRBUWKW4PYa YCcGB/QeOQniA0w9t80HCgAE3nav8Hm8CgIAFQBeGngeUAAg8NLA84ACAHmZLs0svzZQAOBNBnl1 r80cOA0oABB4bV7d05jLRgIFYBZcGigA8AzguUEBgLcYPAN4blAA4C0GzwCeGxQAeIvBM4DnBgUA 3mLwDOC5QQGA5wHPAJ4avDZ/5Ld72i8FBeBPuTpQAKAA/M72/3Tfauq7XqbzePrtMF/WM/j1qzNX z+1VtP+X79LMYDeZl/Q8ZrAj7mwzkoMz2MkUCsCsEICX7drMZA35y3mLTdrIXDSSGS3w/2PObff4 vXvju6FN/4kC8EIv7ox6jl9K83kJjeTFndpMFi78IecGzJ9j/KWvuIMvV4z64uz34MEXeHYHZ3bT vITmM8PelRd2Bgcf8ofcNn+oPD/53IYitg9UYOgPuLTPe2FeMif1BVyb+2f1ok7v4Ay/2O9gPs99 An+GkRw8+LvfZlEFz+jiPP9N9oRTG4mYPpCBkZdTAB752r+vAhx8ts7z57g2j37gc9960cf/Znkv m/k8fvQfI2GPf+vf4zY7OPOr82K+029cEtD2+3g838saA0TfEAd/n0+JuoF/9YNejABEn8zB59X5 X/+iv88tdvDxVvsZz+JZTuBFnMGzfOzzX+o/SAB+82KA8H/Kr5fO+g/O+ISe3fij1eB3FYDpy3+e Zpg34/J+H/N5tmv0hBqfiYTxnvFzn8FuXsS1/v3l+SlO4+UVgCeZ4Au6NL/isz6My5/O1p71dp/J vfJs5s/7vT2Zg892a8/giN9TAH5N5l9AOHbwN63w95XnJ3zwvQe81ALwKxfg4AuLVg/+1hV4qsZh xl/nVz/4V++Xx8OUGXsrv24+zS/sNA4+dQ/+b53ADIxkZldiRhXX3Nz8m7fSk3kBF2eGd9mvfO6s EICDv9FwPSE4eBHX5GnKnNE9+vSX5vFPncF5PfV99Ku3WPMLPI0nOwcv7gSeXQCe5h6Y+pb7AjCj 2+sp7rSZXJ0XJG2zQAB+++I8OW5/AWb/67frTG/Rmd94T2MkMzibp25cX/BpPPa1pz2fp3QUXvQZ PGXtPTZI+/sMFf4u5/b032783r15L9UowFN//9/rgjzTd/49Ls0LGBh8sgFNV2kv2HyeIGQv6ASe 2Uhm9i1+/7vs8dkB9z/m2QLNGX/JB/MA9rw81n/wdzzgzxOAP/GbTm2Gf2XOzu91Gi/gzKczkmc6 g2f6+n/ITX8wSm/+gHPj8bruzwRsmnXG/xLxdBHLn1+5v9GSPeU99qfeHb9+Gk9xIV7K2+fgNPHS zM7tmc1nZKI/YOSlqINZaf2Rr//Sn9tDA/q197yc1j+9kcz4DF7yO+yZxqRewB02xK0GHPrTT32W L3f+9aG7WX8WL4t/9ts9j6/gTTarz+xlW+XzQi/O7Du3g792lWavkczhe+xlDWtmZP+z/sr8/9n7 1982sixPFC29UJmWIVmy7EQ+CEoE44uCFAkQJBgUAggQjCDIYPBNkAzqBYoUIRESZYmWQDFhZ9rp rHQm0k5k2plZ7kF3V1dNdk+frpk7/cB8uB/vmTkH96+6v7V2BCXXVM85wAGOew5u2KIoPiP2Xnut 32/t9fizk/M/5bX93xAX+3//Ffw/XMj+H3VB/8+5lP85Z+bPL5///0T827y2/8k024x7J4TD7/fj 5P2TIx73/w+P0M0jNjk8ONYjwaDXGw5vbkajq6ura2sbOJaWZmdnZ2amJsf028fi4vSfPxbpuf8z x803TU3N/PLLjHPgi2li+AyWcNDprP25Y0OcKL9GvOz6oHfP8PnT6SwvLyzMzc3P37lzewXHrfv3 cNy9e/f99z/44D0cH+P45JNPPvzww48++ujXOP67wccj9PhHv/7oT49f0zucOx9++Msvn3xCn/be ex/geJ8u5O71gS/l77371mNvH/fpuHXr1sr1gb9u4cE/eeHd/zMHf+P1J7/9uTeO23zcuXPnl1/m 5+foWOCDLoDvLP9fPcTnLcz9XzwW/twx+XTnzz/3Cjp++YXlTkg0Xdr0DWn97874LUHlt0Ci3qEC eOLeefXKYcdff/3i5vH111//+OOPn36K/58+f/4p3z5//vj54+vjlThev379BsfLp0+fPHt08nD/ dPfw/Pzq6mrvyDnozt7VHh7ZO9rbo78OcBwfHxxvHR9v0dHmW3rk+MA5+J0H4qUH4vXH/AI66LXH zgP8DL0cH43vuDrf3d9++MsvD3CcnJyIa3v06NHJo5OTR4+ePblxPHv27BE/gx8+8JaH4qDfkz+2 t7f3T3FVV3sHx+3Li52d8bDbGyTr+bxRK6pqqWJlNDuVMvVCOp0O+BRFkSRJJi3qKEhPLOZoSk8s xAo2LssyXiMpdPhwBPieIvF7xR1f4JdfCoVyWTdTdqNR5QvJZCwrY1UqlVKppGaz2RIdFTosq8J3 rEpJHNmsiqPYqrVqNSOfz+XquXo9l8vlDRy1Ig6VX1AstnCjir+cI0ufTYf7AL2Kflotejd/WrOZ TA563V53NBzRMZwc406n3+/v7Fxctn/5pb11zLO5t0fnfyWO8/NDHLt88G+6cf7GSJ/Ssb+P/+Kg O5iDbbqLp/n1hyRke5PjiL8EP46o8K8DV16O3xYtepUjmiQzLDZXk1OjY/IHftz/4km6PeSz/+UX Oi2c2DZPzfa2OFk60e1ryaG7/KeQRxJCVw6fPn2HCuDQvTMc8+mfnV1cXNLRpoPvXV5cXJydne3g Px2Y005nPB4Peb6Ho2531O31BjiSyWYT0mXUarWWms1UM1VN06rVjJbJkLCWIIVGHhKTTJLIDJz/ 4p14hI8eHV0cI/cQsoSjc33w1//5Q7ySBO8MFwLJ+wXXwZe25eoYR83QH+7hXOMZXx9fY/+//zq+ wRlh1eNC67yMcnXnwDqgpdDkQzyUy9eddXZ95HN5HLk8vxVvGEwu27n0Ho8lDUdSPEKj8csvXTES fCE3FxlOaDgZqhENHL3eeWPPvdcTT7z9Rudq/mTV/uuj6hw0HPihIaahooOE5gLDTTd0lw9HhnCD sf7lF3ep0QXsCfV/9NaKu9r7k9/nvM7EQqRl7tw5dO9fv2/v2sA49uKmxXjrcBTE0fVL3ffu3Tgc jXJ19ScPOHfEOe6xQsAZ/fILKy+eGz69Q0c37f4rx6k46J7Qfe9QAVy6d0ixQ7XXWMMX1RLrfxWm hQyKpWWqjWrDNssF3YQpMvWybsPUkUmiHzqq9IMVr1kWW6MsmR2yJ0VH9OvNOsl7r8sridbzmNcZ LzWWI0jSmViIjsYhmXJ0kVixZPMFaBCQYWuyiq8XM7/22LEEBw6uubo6IuBxdHBMP/xZW4584gug 5PDFO31Hve0I6e53WNqvlY0QfjzOon92sTP5OjIzE5k6OHKNzNEemx7WOs45im/FV9INfX3bWSdC 7W45ivdMPC+uZevmhjuLO68gByFNTBq9kr5g6/J6QC4xhOIK8V9c86XQgdfjdMzLQqAoB3TtOReC D6dfbFkdQwl7e04L4PyQl+Mu2+dtYZy3XVu9zX8JEMXW7pdfnpG1owtgq/fsEaMuHAy/6ObEAWAP nGP7IX/iKT6cv+R0F3Z/3105dOtgBDwowME+2Vr+2Z4YX8fo8g0ZX7K/wghf/3XiHJM7uHd9/+ZT fDHOQ/ybz9ydGvyBPx1A+ej6ipzLojPDZbACowF1UC+E7x0qANm9Uybcmk4XyoUADr4JBOgBoE8d h0kAtJqpkGZo1Rj/uZYvSYaMDdfE2ghjwzZJGHmYxZxBwIBwsmZDe9Chi0+m23IZX50OOBCYADDh Z1n2M3ZejyQi6+vrsfVIBL8968HEOrsaGFbjXiRBfgf+wb91fibkjwNeKxJmxkzpKY20lG0TRsd/ aLFywceHQt8Tdw7AcqB2fC/dCBROwDzAgxMI8BtoYDAshbSPcb5Cb8dpriciwWDCPSI4h4gngRNm l4gnhDP1ePgq6OToIKcLswD+PueQ+H/cuUsX4MOk6I6IEbgnpYxRdI5qtapBNUMb62WcUsC5Gr8/ 5HwHDU/Mc8NDw3/jNDCk4XA0urm5uboa3Qx7vd4g/id4gD3ua8UnYCxDztnymIpzgkBoWoa5hsMR wA2EHcEBHEh6nxAflP7IXSQCMZB632FM6eAuF1w68HJ8E584SGaQFFCRYSYDLIGuxPeIw4Fkgpa4 AvnnDyGkIxfedByl7wLAa3wz+XNydDpsBehKBNDhK3MY6TWwFNhZwGeyJnRR3R4uIEeUsWRpsKh6 2ueTlHeoAIruHQxXk8BpHf9zxO7qAqL2kgOMFE4dF43LJQPDXJuAEAGxvSuyAoKQkWYWXE0ofldt kppl7bcLzbdFZomtPn0kmVRG147a4FnrNpMMr3l2ASKgNSDiOKAzaP3aJHsMPGySfg0kQ7OIbWiN KqmWlF7QC7w4A4VyGmAFr6tWbbwYL7ShCfBhOlYMKTf+L3SfiRdlKllHlGuE1wnM5+uOLCW7gyRu GcNgNgmV45EB5NEwyAOgVVMmtATTeSiHgBIIADHppChSZZxJgBi+z+eqN1I6tE5D9H9drEyx2JzV Rr9IuZHDAHpJgdoRmpiHwqaBIHVm2pAjKM+yq41kR5/RghVKRZIcvcpf73P0PPkV6CNoTEkJm/yL hoNfqUwOyTlj5fpT0ukyvl7LYOkXea3nie8A5AmGR+uPLcFwiHV0AbAhoBgww5UD6AWAOD8XRF5A e4Hv95hzX7k0/pigyk2Ad+mQjAklFb8cXMYg8tLBZmI93sCKjCIFngTeIWeUw+kPHXZBUkzg3RVp 8YuxjnPWgorQj/NCAUTYNSEwEOOV/V3HqcFvPmfPF1l9Ov+dPpQBRAlKDGOnqu9QAVTdO2RaGPGz H6mSzbKHqVJh9k6POhaHPE9gBVbFIjuEo8RP03voT+dd5Hoi1xG7j7LspcoyMShhNWetmx4mclOV sq6zKau2iqVSCyCDFj47qIo1LMZWrUWGBTof6rMGA0PeqiJbHP4wkA3cI9ohzJCBO8I3VqmypsCK T+FXw6R75gR1YNkXdCI1qUxGPFHGstBJQeAJ1jembdJCg7mrkgqxrAwhIRqETKUkPGQYuqLrJaMb x2VWoxu6cv5Hr7OYWPHD9LtI5pxOulgVPj21xGNbKlkY+BIeg14D/UrpgbQkkfmN+2PkPcT/UIiW NhQDLXVe41KA7LLNWrJhkfNFoxVKHyi8hSVyENIk0RXgo2kScVoYbTplrGNyFdJ/ooJsyIt4SqVf +F2iIWWRqBIYxLeY5UBaYSemwFAOiHG1D98XsIH/nOwtxd3tJUJcQDtxgbZctyduGX4C/DDaKpfT hVQDSo40O+HRNLNQKC/TrOJxM10OsN4qFBwE6bhPZR4wRi3x69Nzvk6cHKOlUAg/fgcmCfQ4cda6 fzlAyN0a4yviOw549Idu7JvxIwLBSq7ahd7F/KTLKQgYFLht67Zm6uzZTb1DBdB07wgs1CF+PsKd 4VuOIfb2DUfk7usChzXJlXzTu1UjgSHxcVdttoR1ksF/MstVvs+eBI0MdoOvn4wNmWGayYYgA0w3 aA3aeJ6Ogi6ONNtpstT0UyYzVS6Lp8g5LlA9LVeAKrqHVdDI8MoyWuyshpVuskeulqcTJUeHg1HJ Jycc4rUWecVVUmQ486pwa9ipKqHsRlWjx8S9hlApgG+QuYBgAP6QJ0GbnuHVqHczurYW3YxGw2GA avwEvYlNPLUZDuJZwtx4fmlpdmZmdmaK9hRnZqeXl+doz2hheXGedp+WF+4szM3fuX1nYWHuzsIi Xji9tDEzu7GKD6ZPiK7i9yYB9mDC62X47o2E1yPMfUIxgeCJH3nWGdKvM/OIJJiRONSAgIefmUJk nQhLDPwKVCVIRGAV1CC6igtYW9sMR1dXcer4Km84nFjnTwAsoVtmZc6mRshZABPmJEk3eA3WsqBT tJjLTCx9abFIabljaaSBlohmMlrTSAAI40BHlwGS0+BpeKEkTdSEQgpPaAgfrS/6jVuFpkNoIz4d v1iZIb+zSpnY4c0+l2gyz2JNEJ8sXrGsZVdjCKjGqsofchd+SNyy5vDzcDrqQJ7s38jM3gpl0E+6 LBxaVYMQkX4nswFTZRByyueS71ABTJQP1h159GD3BNtVaFCFBqZVRwuO1hxueaGSraE1qbPB5CdN 1mcwPky1mW07W2ICFksTaurhYz3hTUAmE8FgBD/BIEcN8EHCR7EDa7Mzs7RQphZneM+UNvTdvdNp /Ezxg1hGUzPT/IuemOW/Z5bWNiGjpOKFREriJj4h+yKOAT8eoevXEyzi/OWgxGEvnVSEFtW6R7gb nIXFkP2t+IcQ/7+mzTHXaPhdS/cn4RPC0tCypHAJ+lrvJkVN4Nj00liEo1jSm6QsVikaYW0JA7FE Y7GBZcm8fW1tY41OM0paB6ogiA/w4uzDUDfeKH2K0D1Yut4I6D4OclCA4ydwUbR018V1ra+TxyIi /hCelHV2ZeAdiTDPy+YmnSF+h4NCpXlJ5dBYQTeQQsP38dd7MWiJdfdz+Dv4m1kxeYQJnYz/jTEU WIDXXFyWJy6ZyXCJcXZ+roc/dvMT3MF1HR2k9uhihPdoPeJcrud6dsTnhVx5pKEA3xIj48IB18nk 8YgPcP8kuaAr80ymPuR3QI/QHOIKhPAJiMTKhsWQnUplWjmE1vD/HSqAkXsH2kkjmiw27Qg80h1B roF7CURmifCxg4esZ01YfsLnBt/WWi3nOYKMWbaXVZuQNCwlLlgv2ISjAUEJ6ArAL/aoHeRM0JPe zx9LCFR8JNtpI5djDwU5f4icC9NNt3gWL8kb/Aee4B02chDRqbL5xyO0+1hvEnjp9QZddmo4O5ij YY/RDpBPR+xzMd6hx0bsvczlmk36esIP+bzjmnA2NuiMms0k7WcKqMT7Y+TaoG3InY7YzWBHl9go 4+0G8hsxj6UH+Ul388PZUaP7tP8BlsufcHHJuyHidZcXlxMyfL3vAW55ufXWdohgvG9TZ3dL90zw Z9r36LP3i7f2On3a5xCIb7LHKP7qjhwkOHT3DNlnQ46jJu+ADurJJN3L8STl8k60QR0PEO4yauBD JBVZcECe+5JaYXaoMjfKCkYo2JyQrhqPOXn88o5vL5kk9x75+Gg7Cd+ZFDuoyUFTbEPz7im9IEev IXeWOJxHmrxV2+TNV7FTmzPI4TU5WkVCgSx1RrHG29k13hkjWw3QeNPdSHCRtrsJ7RJhzmQq4iDW WRLMTvhGia+2xFs5biKJE+YdW8dRjp93qACkCRQQ4FsvELErM9Mi13c5UGCPN5A6A3cGMwDCQGpY 4XTXZnhDHjbAb3K2NawM+6VTAARQcgTfHC0oUOFNn7eDsZzHmUoCOckufBQucn6rzF4z9y2K+/T1 K12SF5+YfEAYQJkykwexlUGuMuH4wz1GMMQlBPHgzc0ykClQPV05eWcdr9pkZ+LmFgV9EdstBzgS kHTgxuTApRM+ZVrroELyrrlONVmR5OsrEAPjd67EuRxnI6KQ9hF/JJ9imc+T+DD7LmxyApI/MOU4 B1Ps4MBryM/JV0qXzSqYgDZBZdq+YG+gODuBqif828VL/OXixsHf11eniM0Kd+Rl53zjE8vn/FxD LXBstpPr6w7K8Ez49vUexTUeiN8k7fKNmZdvPu44Kwn7C5p9w8cqufh+sp8i37DCN9wV/htYg3nR NboQZ+SAFb9zbjfjYPmsaVsqQWyM0Y6DJmIuMLmJBOh8AxNfLG0oCS7yDhVA1r1zhygneOfy9PL0 1OL08swS4W3Q05nZqalZgqCzhDk3gSFp8iaML+53L9CdJp55Pxgi8Onaxuzi3MI8RYSu4N/tO/Nz C4tA7UsUh7sKoL+2scGYexUQMuFi7Wua6ncpJbusdV7MZbolvUJC7O7kyc6imtwSc2FXEfRThhxq 5Jy0iN4Tl9dov6DBrgjHH4jPTfvEInUle4Ioma8EI7y9Rzh3c3WNyLzXgbtiP4+Z7mTpO0tFiCfN OHMpHzvy6fSF+yNFHiHhiywL94cuLg9/pYXOKhClIo1bBUbL0LYbXYLFLlt14vOkbQsRp8cbce5+ nNjPEI5JAlSOx2biuiFjx95TVQCyEt+pcCyhBZsmogvJ85ctuYGFbOEs5xUZq0KuHjorjfBippJx fCjkH57sEPKOCkEDgLBBV2zrDSbhXm8HcQE79QUqol22MxGaIZDJDbcUWdABAw7CF0XCjuzILAq3 q5oV0ZB0CbDQqvBLl1zAOYGdjkeWgIh7CCc2WXKLXKQl/rwsHpnEQl5/Bl1Xk2PYnN3vrns9DCXH bjgZb1XQP94/5NPvATAxhiW/2b8FH4Dw0bNn/kYoaClLA5ERC4dZAHmMi4SPjNqfxLgZwpvmOAdp p1MVgkke/FbNoQki2lT4/MWKFLvZWJINjSyZaTZStog7IMrAKIO9bw2ORRJRR/w4oYyGsxHGHgfn YJ+94z9y4nFvHOT0JSeOq81DvBXnF9qGrDYtUnInEh8iYGeV3B0KGiN2opNwZ6r8pTCyWNmO04s9 yqwvaJsdBoGpNHnOPBPDEHPdZcKYiV/+uOy6nSbWL+48Fo+7NjTkd82VsFuup8v1Zvj9E//VW24O UmJ033HJXzvmxGaeTSPMzM/ifR1ay3wQ+avyk8QPedjF4KYEWqKAZ4YSLixSbpjfG8qQ45l1QidV cgzz6PGUV/nTGxwVwhOpO3uQkmud/X43etoJSJhknQit60ZqvI0Drr9fnkAYSX5LO8s3biV3J0O+ BkCMIBW+KzS4T3JEyXFx4jmgKRgmksKq2BgS22McmQH8VSbfFyHFuNjXDbnOr3Vx8pJErgAS9Xeo ALoTJyBtCdscbs6yT+5u3GA5Ngjja5qVwWLFcqjSDGrCIc43DYKdOqPOAiFnRaJ1EIsEw5uJRDhI oEjsbbPUszA4LhCx75YCjWhUeYvR0shqqJMIdrXoxp+3Wo7bnkyb4GOkUloUBlLjXULeKGT3Pu0a tkQAQUkEM7LJdKITa2IDoHWTxoOYQR8TK8wztau5G14s/zweWAMp/ostHf2yOCZKREQxseyRb0FE IU8C+dpOCCBHiEzCqwW/F3bBCTYWAZFuHMzYiUGkbRnc7FBorROo3IFhpI/mjWwR7+jESLr03wkE 3HKiEznKlbehOXjwWOyLt9s4A1gjjtWiKC5Bj+uCwd/cHhF32QNiuMNTmyQRiH1c14JWBD4h3cHm gpCDZafECsfyFghLIkCn2w2tQsAsa1lZAhUCcpQ4YjwHu9pj1wyHXHJksevyuLxoi8G9vDzrO1FD Thh0140iFzc9clJQ0A/RbicsiALWOYqInUo3sBBbJw5eFVcmdrFLHPnmcnjHvDlOBZKWoiryLSpa lfeXywWzalct2hduuSJG7osBndB4TCgAsIYiAfqEBzp06t136QMYuHdobTqGQRGxIswxy6y4U6wS gD8xQ2z/cVXszuhhntwA+FxTON/y5MQD6KragYACVeDxkF97c2NqmnLnFhYXwDKWnVwoTpyaWlyc dnIEKWtvY21jaUNk7FEW4RrvB6wK1B0m7/fGmpvLt7S0usEZfPQGkcuH19GxsQr6sbYWDTvHZpj8 +pF1Dxn6a0rmXC0jc8e9QVaP9JvWIMEl2sF6zdl3Etk9sUh4dWl2ZnlR7EXM0qYD7ZV5yd/NkXaT w3EjC2dxyO+wQjbcbLTjfn/oegv52vntGn5h7sQzjgHnrSyfoBUBYfN8E5zjuBIEb6KYznJBF7xJ bNjoYs+GNnICeAuZJVgkD+MV8NjoJu2DbCwRPdugwV9bml1bXVqiiZmdncEwY6IwX8uLy4uUEzk1 PcW5mm4C3PK0kyaHu5T0Njs1zYMTjdIGhMfxo/OwXB/r686Ggcue42ILzQk+Zc8a1hiHibjpSRx4 pQMvUGgEx4ryBibtVdAl0HzTBgXtvm7iDj8g9lloN2MzysdqVDxPt3gUz4itKPrhjQ9naybMOxwc Kkk7LokE76gmxN4oDR39QX4AuuvEUopgVEYp0HcFE3jSyjrpME7+BzMh0knvUAEY7p0Qx0sIrsp7 fU6YLplqdqOVyYGUDgjU55s4WyZOGjeUVrix/LwHHeR04GgUi3IDC3t2FisSI+bxOBBOgFTeVb2O z7hm0C6MdB1wEvlMBGy7/nYH4ckOppPdrZg4h9LFQmI3PBhhkcC3R8O8GyZk0cOOHt6+IUSnKGmI 1GRNiQ+KEYDzsHQyBHVerfhA5TkWNpMRREbT7CrvXacLPvIiEu6l8QRO9PncGD1e07SLRPLjbqmx KCXw2xsO0m5k0BFmb5A9S7hPIkeeMwgXXkDbhkJwIcQifVnkWc/Q4uSVOIOH1qJYx+FgWMT3BiO8 I4bvZkRGs51mDwMHV7KSJx5FG7cBN5dRmTjT3HAeEQJzI97l7UOe6Kn4tUZzAohJHUF80kJ+0rzJ 7OzjszxxHLMPY1VIi5hHdmrqIv6TQGbK+W2Sh5re/nYgt+uai8Wut/tiN7Zqbx6ugy/k7N7HHdem wyjcuAUl4DpwfRMftiudspBKnD6WBscwkNEAUzJFQCXHY9m25nAei6PjCBi0/oQ8G7V3qABy7h06 Q3Z5ZEWUniq8ASV3d4ZULmhvquyDEMfWvRtTi3O371P2OyWpv0958Jwffmtlfm5qY3M9JCtQGuRc 54Bd2FSsjQKR8htETJHeijKVlLco2I2wD6EAfNeUU7j+nCckl6jdYKCyM1/STVdyfMLDYiGH9juE Gx9AAhXgGAj2nReY4gYCirsAJma14Hjs7AbPLkVBZoSbROOgIco6ECw5pacZX/hSnEaAqy+n9QxQ lCAjRm7Q7ALA9i/OgAxph/BsB+SAfV9nZx03Pp0SFGn3T2wQOiHqFPrK/qXOJFWx16Ww5Fw9V2OX naWKuGZgWuZLRtEJ0OftzHoTYLjXdbZCOfbLSdHq4yScDcuLi/7ZBWVp0cNuUDzF8fMW5mX75uGk kFJKIN7D50tuPNAMinsd9QYUI9wUu241tuPEF7BeKOpHZ9Xgu55oiqCxy8RHNUtj54TWMGlv2iKu oGHE8agGxu3mKbNHrkZ7wfWksK7A1rQxy3HmQ0ERRpwFQOcBCpBMctgyOSXFxu/1zqeT5Ur7n8zr 8MdQJCOQ8eZ0TXo77VAWM1nhEAUg4e2vhqlzLriz8UVCSQvBJijD3tA6uw1xLt1eT2Q25N6hAui7 dzjjyyGqmHxn/kUyngibpvxnCo0+P6cwbbwQ89sRBAyXMnIywjlpgFLAmfa6rA1iMHZ9n0SdeLuY 93Vp85YnhXIAXF9qlzeex8OOk3yKd7P8nfV3JlnJHRKs60y9Ufc6cxhvgoy2jznxc8/JbOMg7Iud cWc8nIh63wkdv7hwKDE9SSfJu8/kXzZECLLKbgj2PRALLIo93hIoEQU3sy8ApJCZMpNEQ0Qo5ESo Qt6oizxg+jiVg5TZochZ/ZwyLTwq7OcUhyZ8/7zNSn5N3slgn3pWBEzUnF1onEiFAyxFqoRexi+O 0OcoM2L09ZzY/Ob8mJ4r7mNa0VjZ12k3pAq6zhze8MtzgCjnbDpR9xyM4GaNs6g4aYtbTl0GUfjh yHE6HIk0fRKsS/ctF2dCgfEH0wfSB9A7OSqfAuwp629fFAW4zqIVcfqHp272wK4oBsDZuSJBWBSg 2JvkG3OuI5+Tc0qcxetkFbsZCCLbf0+csZPw+3amMhW1cMpMiKIAe5NEYspZEJIuXBNONYsjTjI4 d7IKnIoGoi4AZQSeUn7BFQ0LSeXZO1QAQ/fOlnMVvLR42q+TYPs0Q07WKV5EuQwjipC54UW5kfDO zoFhZ0dojr09N4l77+i4fdYfDuoGhUY43j16B6SAAz6aOTeVhLO1hAYXVQcm9QDYacambywWvUgX c9K73GREjsnpn107jiZqaDhKJifnnecgkabI46/zAubgE85/GomlMOIEJbykzq4x9pEZBJEA5KDD eqPxzg5k9+qQskEeXuedPhAFILZvHvQIp6k6T4i8WTeDxD2c4hecUXKKC73iKhdOyi77+kShC5F3 hgsUAT68b0aackxZ1uw2FMtSrEwuunIskqq33GIqB06Njr2jtzLmr/OanVsntZpzqf/0uC6w4Sbv /PdZ+CJN2dEAAho42tbNxeuLCg6uNhFW6EzYjaGw30yZ3VIHIj2tww7Cyz8FI9fxUW/liLcn4+Ee x25dma0b6eU3n9w6vply/jbi+VP8c+G4d8UWJie6C8cuzcukkkbHQWxDUVVBuHrfYRvASS2Cb7/9 6qtvv/32iy8mdYC+dmsDffHFF3jySzq++opehdd8/eOnnz5/PKkC9PIN7rwWx6tXrx4///RH/hSq I/Tp41evXr95+fTJI04KdDO6d4X+hq7FoOw5Weh7XMpBSOuN6XMklxLXnSRq4cneEunqN0XNzY1v X5Ir/viY9LZrLbCUhPxPBH9PWAVXVe8/5HJBz548efrSPd7w8Zqv1LnYl5Nnnz7F3TcvxXXzpb9y huAVP0B3nWF54xzO254+daoRORnxTkGiR28dJycYGzeRfH9SA8ctiuEm0E3K6riJaaIWzYMHf5LU fiO5nVXU9sMHN1Lb33qF0GEPTpxySNsPXV3mqqfd64I8Tm0OHkgxoo4JFhCAppJz986cNU8qlZCg cBpfh+sluaTKIOlWiREpv6St80IvcwxfclIoRSiAy+vVfjyp9DJJ/ftzq1coIVFrwkEkXI+B9Mhl 2wm7dAHwxXXsJK9soNBJRrDgNk0iFHlDBKfeIPZOPrTYThFXKCwcZZP2STgZV5PsvUMF8JN757vv fsDx8w/f/fCde/zmN/j/29/gh47PPvvpexx/+D0dv+Obt46bf/6TeISOP/zh93+g933/009/+IP4 /dlPn+Ggj/yJju8xmD/R4/QM/f/p+5/4L3ox3fnst5/9Rhx0Tr9xT0gc13+7t+KFzpO4rO9++Pnn b3D8/DNd4Y2r+w1fFX/hH/5A5/l7ccbf/8Sng2fECfJ13zzouc+cj6cvoI///MsvoT+vS6l9QWrz W9KW9PsL/v3FC0crivpqopwa6RX8vBT/X75+8/TpG1fpvHmNsaFXQYGy4hGKiZWHqCZF+uk1FC5V a/sRB33zt1DWn08OnNo3dEsjQIPwpwee//xzvJ70O26+4pMWx1dC35Py/4q1v7AA4tGJsXCtxcRc vFVQbnKppD1dfXpDJ76k86cDV0DXcP1BPIRse24cXzoHnQHGxj2X61O68e04Ky5mh+NrcdycHPf8 8BKqcedobgw5z8jEmuH/m8l8YKRx0OOsw6mYHJX/II0pCo+w/XhEz2G+xMTg+7/mWfkWp/3Nzz+w 6DnC+xmL32efvUMFsOXemUA4gfVcJHh1bSB3Ca0+dIrkPXANglO27XT/Jn51cS1zHcc8uJWbDq4h pnPfteHHN4u3/YnqvnQK6fyPUN7W1o0/ocLPrkHX+GZhn6FTzsHNHr9wS6AJSHhdi3DPxQgu/3OL VAmLe+iw0oklZCs4KRxF73c8EG6xqoObdcjYz+YWxBAUuw9yJWyLGxMgIKPI0hxOXFUuK+cXTcpp nLlpBTeA9PXYcJyAaxdFiv1kjC/d4AQ3zf5sx3E+Xh+u78X1Bf4flGa7ppBOsTKONUi68fsulhek bRIOOHaqQ5F15St8qxaZwMyTSm39SSkAt1DHZLaH4z93amPhNKLPGrv+o+tSaj23OtvgxtEbuHXr RM024aJyTnwgKtmJWnCTWJDutTdK+E6dkTtzC6jtcOG0G1O09Q59AHn3DgdykrdeE5GmVtUS0ZPZ EkVDFlVOz2mJBMZ8vs4+pS57/7ojN2XYTYi5MWd9d6quq6mM/6zkjISX9np0nblITqrsOSkebmpH 0sntSLp3xOs4zCPnVOOriQylYnESGatOSg+oRXGIFCQntkjEerBzQNQ5EnTT9YZd+0UcCaMCgYMk J0e3KAmasiAofsD+k4O3ryYb8AFRXOjtjYvrUPs/qeHhVBgVea+BtI/2KuiRNKdHU340HxyM5ZQL sa/PgOL3Gu5drt3GTkaO23Uq+WTVtw4OfOUSD/TfqTQqYgQ5ypejAnm/k3cMRe0oUTSJ80RF2AFn WdBj5ZQo2ZJxd8LEXpgo5sDlRUWiTN7xyuRFtcVJvZ+WU2bIiQebVFu4MaEieJlLVvAEcHwoB46L kyqXnbJWNDQi7FHjH45DdNNW+JTFBniKx5EjmCaZreyL5bp34j00xlWrJKpeOFHXnBl3Xf5RJCI5 ElnPOWlq+RtcgdlB/h0qAL97xw0B4OFySoFR2Zi0W8QmEFCEYMYnSTgSJ8qQpE5El7NKApxKLKLx MbQ2CYAmwsPJ6e3W5uJqGymeLVEhrCzydViMyk7OP1X2CTi7spIiT8raUK0fH59i2qekRbmAAm0x pymBXCybMoXW89SbTgmhKibN5K+nB0Q5oQznNlUp/1wUKrBNkaXJ+U8pmwNWNU146/m9DaqFxRvo uihjJslx2m1e9wbDnACxtEl5uYkIJQtE8LPOgSrBRHjTuxndXJ1dCq+trW5QhMzU1MbG7NT08vzc 4vLC/O2V+bk5yspYWJhamJ6dnZldnFpYXFxYXr4zP7dyf+X27bmFOTwwTcE4C8tTMxQ5tbHExcyj m1GODAgHcRKRSDBCab1O8IITSRwSiezxkCg2FMIdERrthkOI/BcnNIne4Ymte64TdWJuqQwnjicS wZXRTQKvS1znF1OwQSxCObWJoIcCF7gcASXZhtyt1z9JB5OuN2yl69QxN5HW3cZ1Mo/8IhKBAoBE Di8n5lLEadBLURRejvXBsbq2yYFN4ag3KqLBNjeDQRGuw2HauMtxP94gJoYDgKKcRE2hP0GKnqAc Hy99ZIJiMzhTm96E+5siQCjhpgjHnLCW+I1EYPmtAGQn0EC6sSft54STeOgdKoC4e0cknC8tUdwd BeBxrbiNNQ6ow2Mbq5Sxs8rFITYpcwfXLlL5ObQkQb84Ap7HjLPqlzbwzk2OqaLMekohcmrNidCv CA8wjzMl2nCquYjPotA+t0Y/1cyYXsQKwdKYn7s9vzB35w7VyVhenKaYwinccDweJy9xyQC8XFRg n5rFWW8mPE6QPwcMyG6AkDgLisDxiqAxWrcUT7MkanXMzlD8IdXKoymnlHZxyhQFxpdOKfhc3IPf wMv31t3379794JOPPvrwk19zwf//o9Gn13z04YcffvKxKPxPtf8/priK9977QHQWeO+DuytzU6s4 A4pD4AITJpty0kWslDJUrFUvc9EFzmCi0gZevpqp6Wk6r4W523PL87fv3L6zcucO1elfuQM1gzsr 9+7dfe+Tjz755D0q9n//HlTMrRWomjmKzsTYTs9ML9y5M7eAcV5cpmC/BSq7sBGNUuJWJMZr2YEq IrstMEEApJF1LuKTgvYk08+lwygGoc6Vw0QwbY5tvYPWnOpOHIPCqTwWGXUOredUEdN2Sslw5iaV B1IUN3DMXWpsjtIcYASrYApLTnH5pk5IiWLQCxxkJNIqocvJHnAER0bEdFiU/JKxOH6cvp2/XGTJ c4io5qAAAsscvsxochIrzIUvecMW507Z8CkRTVqmEKiAmwoogldEpSKo2neoANLunVtOawvc3r/n tpaAVFAK3xxW0xIFdFKLD6xPqlBB0rFMzRMgX9QcYw626Q71m1i5vXLv7gcff8jyTeIN6YYcvy8+ 8/6tFbchxf17bluK+5MmE3T3/v27dAb37t26TymEK/P4Fqx2yCOW++LU9ML8nfn5FTxzC2dLL79F f4hvXlmBYPPp3F6mM5pj2SWxnZmephBVEuTlZT5Tbo7BEo81geXB6Yr0GaLNxa3borcFfyTd4/vi q/DGSReN998XnUA+/vCjX//6Vx9+8tGv/8dr/sOP33v/3q17K7QKF2enqVHJWjhIWZZcwoIU5boX FgpWKRrdpFjTNYz5JsWcUkBjZJ3MHBSQh7UQtGYwSnHRpLpmgA2wYqGISA99DE2Ec/noY25O8iEt c54EjDJNKoAEDcsSdC2XKSL9S+GHwQgnqzhVUmIRUaiFTCrFy3LZj4SoPOS/kVsUF8rVSQ5lMy20 LkfOieBAv5tYK+LwYqHYpCSHCJPmeD032JBjM6FS9HSAQwC5+lNZVKZxqtEUfG5utZOmMym/4bAn 2SkkpChuzpWTOhXzT0oY8TfJipOSHndttEPFnATX+I18IclN1FYmpYd4FfsnWcTXLR84qEnULfJR HCSn/qScOric+kQRtul3qAA8Eyggv5Ui7aQ9O4HnDg1QRN8KHhuRJj2pl0KgkOKgg4ydwmT/Z6eW ZqeAbpenqLDV/NwdyCbWDqkA0TVmhVcdKRjRWuYWPXffaVDzPlvBT7CePvqQ/1EbnV9hjVGjHXqM Hvr1h78iyf7kw0/4NdSChx7+yDG9H30orCl90gcfOE1t7jtdawAk5qEfsAqo7hUnLSW42JV3c5Ui 4EnDEda+0ZOINRH0yOLC/Dwjknkn0Znb3/AtJVXPL0Blkr4SFb/wQVOcAb00uyY6C0GRkXKib5+D Gpi/I7QOqxluM4SPAh2g4brNLXzEmNCQQJOyLmWLTV15Vm7duU/XNGnxc5+0Gj7tjlBwK7dvsY7E Z9wXCgsj8vGH3KgIY0oK+j1osHtC9wudd+f2/O3JAXWKubsj1CruztOpzy+Idjp0CRzzz91upjgv gPMjFqe40RN378Ebbjs6mvT7XWFacKIcOLpyXzQ2wvW9x9Dng/edC7x7o6vRfddq3Hce4hOlrxff iOHdgMg5OSRLXB+KHp4SZaPcJjwib8N55drGDKU2cBrKpFUP7ohX06VMOW+nOZwW7+euPmyNSCBg /G6vOC2hyA6IuXH6K90TZpT0LYnawhwkYmk1urEGmrhKuSPeRHQzuL7uXX+HCmBtcoetCNXSWmIK sEkpOGur4VVR2g7AnER4hhL5uYy0qCG9fg3smUiGRI6LyNMkbUGgJ6BQviwXxxB6WZIm9SXcGo0i E1aSBYkSOboxj4DqRBGcGlZe4g3r4usotZZf5vJbR/WyKgb/jZJt26AKYTxf04ssB7gwrmnA4eGk uSgbxuHJjs4TiQGitq/CMapKgHv2iHRTEcAuahFweY0Au+G4uCHHCKc4IlxkFTlRfpRKVbXtMuNX AFKOiMcnxp0MHn/cMwlP90+MCBsrkVNBIkO+ggXKo1rk5UfSz6I4RbUFKX1HFPcOB8MJUQCMbjnZ gIlumOouUEFB/IhubYDzYAprq5xZhRWxSouB1gN97CKN1+IUN0mLbi5RCYcNCO8q5QRNLSwuzy3M Y0ELnX5/fuXerbv3iVIweKM1DYVLavdjVrp4nJAlUNWdFbeP2H0XhK3w0naUE94BdQ6d/tFHuPMJ d1djZgRE85446FWgR598+DHr/A8FvuEebJ986LRW+5ODweiv6WOZbNEbmHd9+OFH7vO/4p9fOX/9 K8ev/vSpjz557+P3eaFDw0GZz7md4u67agHYUBgowsLQbdBr9EpM3gKpqVlSV+9QAUwqAt2ClbhN 5ojqd7A5o/Idt93purUi0Dn9eWeFVO8C5YJBlc6QbHDaGKHJVUrPo/QUkimntd4ql8IkZBDkPLlJ pX/2IpCXheSUWXUwLF5HiSvkjEnwU5Qsw7kxhFGZeDMmJd9Cgh8GPKZPoHod5GYjP8IqDew0d/Dj 9m/zzCSmKNtwlck9rQJOKFzi8nqU8JW4zlcTVQKuXWdvVZ67fkjU3ed0I/JoiJohVCpTJA7F3RLf /kkNybfaKk7S4RKUjscVNxPkLcRlkg9vnSv5secJSgC8flasTDa982RWAB5gnucIeWDm5gHr5+aW p2YxJVjeDMAoIY9wGOfusXWD1MEO4WLXPX43uV1yMZ4iELSAgsLV5qJbUc3RGQfnIdF1IBRbd32H soP8WdkLGO2kYLCHkGsNctNInq/I5AB6dKsYCj8ii4lI3bwufHCDPcRE/QYqKOoLlN0qlYSn0+SE djN34pOajDfqhMZvlDKKTy5TQFo2Ya7+vS5MeKNeKPOcSSMJyW0hIcuKNNnFcYseusUfg+RjjAqb CqvPHCrk1CrFm/4t7AIsCEzKIFcU4OTkXCpdy601Z3GHfm1w3tns7PQySRThu/k7k/aYdLAXgfpF cv0fyCM3RGQbLNo53uztyOx+0ekLykiS80jpPexgmBNtGScNHAl5L7D9496ceC2v7bk7y+QeX+aV QU+Tq5xyjGcc/USOTGa65J4X/lvy/pESCXPKJ3kzKdWO5oqs7cbsNLnjYa/uvc+a/B4T6PcJgt/7 GL8EChcKEdgY54AlRlZydROwjl3GlCGacCh0mPTSqlNcM8rZzRjJaa5yOoOBmeHzF3j5zsqKQydY 99LXMHoWjpWJZxHWh0zLe++/9z7bzvfvMqLGf/LZ0LVTOVHKeF3dZO/NGvtXcRIkgqIQcMytXiK8 nFyri5QgS+i6ow7d3LpJxVNAM0HgQ+6DnpiDYJzkTlEk22lssA5WBShGxIBqHd9hqz9/e96VNoLq BC+FJVmjfQxS5qJ0KZ9fxCmrsi5sBrvwyW6IfQdnoyIUC03KhjoFvkVRz7cao4Ri10W+xOm5Oxf8 dQnyVicSbiVRdm4L/3bkuqaok0XKQ0TXRmjK0bYEoB3PMX2Gx/OvJCA6Cs05kXeoACblyEqiblPd KXrpxjGSU7OUyWiU45QOKJQ2KRpWKo5PfZJlx5tIIeEr55uYqFYfoMofKa4wwrX0nb1aLgZSoM1s do66+97OjmMZbyvg1qmp5ZMmuYLOjmBBMIrrCrLOHpEk1DybB07nDAR4t1YkjFHmTIPK4VfJg+4C dZtLU5DPFmdVgPnzxxLh1ZkZgG3abSCkvUwudKaiQLcfAMuuEM0nck9GFdzQqUU8Sx418pLx5CfC XkbhEKgwoRoPe0jWJ5shIDOhSY3umJv7T0IbEcKVCCbCeH0oPildAEpi0nlXijWnGJVoIth1i3QO Bs1BkkuXtmqi6pXTOLQkWgpVKo5/mwsxUQJopWpxwh2VY6GNUQoUsGmr3Mq6XaCcOmIkE1xTnTbm s257A7eGFFdeEQlO1QZnR5NLnbIe882BCBWhvjgDruNFHTG4cxxXkzdwujVOocJ9UYjD6S5Rogw7 4Uw3xe5sQURS0J5HyB/jsr+kLWipEsKkAt3xENM4Ymec10kew8AkjX1SI5qoHfniIB9cao1LxnDd sFJJlDTDd1uiqJhF+9h0UVT9kjYNMIgqly6p15O5vIFLydjcOI9qGNCVa1UKtKCmNpwsyPsH1FsP iEXmFgns8aSpj79LBDApRzbmrCxuUee2d6SYsI7I5MT8YFg0Z+eFUZ6Ts1kWOb+iND8Fm3BCG5eF 0TLMgDU3wa3acNsH8vAKYayIAeK/Khk33EREnmScvy2nxBwHovB+jFUVBfJ4I8YRZ/Emdw6pJWG+ SWE8orCOk1PCTcocLScqA3FJPeqGaNnltHLtRabIFi6HQjECtOvGlJ7msZIRAQFO71PKTuX6d1m1 NImpKarXUUeiSwonwDp1Y6mVCD/otlQRe16UU0rrkzecKDWQijRTFZZs8UZRWSqVw/l81/GNlA4l slOpEltFBCxQpE/2RpBPtlVU/yTih3a8uMya3XALoVBURjUlgocaduNm8FC16vg0Gk4pr4Y7r1wY ip8QY3Hdupj7iFS58mLKroo5cisHOXXH3E/OVJw4IZEiJoLnRTyQCKYXRaG5uq/TTtUN30sOOBbM qdQjEgg49/JmdD5NdrHoDoJTcUq0QsGoOSFjLX7ADR3jsKOiW+y6JtKpayLch2KSKBHT5lgQqj9L VVu5rAzFvDitYCZ1GkWIUF60hxWbnkKB0uveoQI4cO9wMlZ76+Bo74rDft32jiJxzQn23RWJPIfn ewdOfqeTKiFKOLoxqZOMp+vK0m6q3ogDcd2GspP2n5c3Y3udZCyn4eYkDXPSk4n+mkQVH7zVR/zI idql1zmNyDkVjTti0kceHTjBzef8X+QjOR+7R/mKVGhKpK68dSE3+gMPWSdSkSc3rthNSXHTy7aO /yQDReSKiSz7C9FF9+J6zPpu8G/Hjf11qlyJUlcjEV7ZoejDDgX8OpG+l2+3zOLkOZGaTaGJuTql 1Thd3dxK5U7A7I7boE9kdeadklhu8S+RIynaH7+d8Cmym3Nua2PRAWwwSE4CZ3uUbMyp+G6ILTQT zEdLGHXSeVgJFGRJTcMm809B0W7ktiipdiGyGcVTbkj3dce+60LqfWeSuqIAmNNs+q1Y3hsNAd24 3qTTZ9CFUE64qdt20IlQcDtAizSeupNUnRQ3VJEU11VxUAKpbdJioqRZvj4YOQUGOCxZZP+IPrJu rPiVGzF+dPAOFcCue4dNU1YUuaPC613RAq+/c+ZmlYo4eSdU/lhk2E96IHJn6DOqHEHh4pTqdHR1 JCLyeXWIavZbx0fcjc1t9HzOGWxOLuz+tcp5+K/lsXG63MkjTqHj4wk3naW0GOfXU+o8++jB9un5 QftsZzzsDriRQD7HZdmGkwQyTiV0VQefEmeyHVz38nW70F2v14ubKor63e2dH+5SggTO9tmTpyI1 cJI6+OblS3FOT0S2n9MU/uRmz1g36e/ZWymAN7LyKHty93zvuH1J/eQoN5l6M1FpXVHKoscEANd1 RiN+uOs0phdNaB352nvruDp3MwkPd8+vjjhD4EarYMqOPN915mT30MnYvHJaaYvMhnPugH2Kb5rM 0wORDrPtJC7uO5NJfXpPD/eEqFyc9Z2qI1jEpL7cLP0rRws77YZPxYg6/YP/dUHAV7pJ1JRd7zQV p7yVQ1eu9m9mY/M1iexFZyT45buc5nKdhn2d6ThJdORT271uTOy8libmkkoqdIXOzXG6IveZGIs6 B24bCCH7jjETF+nm0GB+T9+hAthx71CG1bdfvPjx008fU9IWy+2Tl0+w0p5yotpLiPHJw1OSxf6w l6tlmUkCqFKRFrUlWrNyrjwX48yq0CNs8Mf9zqTx63DslOAgoz9BDpxfIvqnjrn4CiW/DLmg4+ja xDrpQGQyJ4D+mvlynoYoCUCVOXfax3u7Dx89ff3qFWVjcVbY8+fPX3Gq18s3r988ffVcpO3S308f nWzv7h20SV9wmsqAsv9FjwsuYeNEeFOd0SK3sHC6nnNhA9EEIusEkVFocaNKQcJUu5+KCpop7jFG BQcpwozrLDlFJx0Qep01OsmNFY1IqDdqSQPtTZVaaq0uuP4Qa79pGHUBValxaiNVpjhtLnaoFMpc tnfSapnLz3PfZ+5Ew+Udue0L6XuqvskKZCxw2cXbUMZJynIys8W9Lbe8Bi0e0Zt7f/u6K/iNpDAo gAcidYzgJK3opy859Q8/b0Q+NOXSPaDMsv3DK2qlTkUbdjr9zqQ+EdWWubx088BcTCAOsjKsulln bIv05wcPHL16ckOjPrrZdtyp1UD66cGf6hTR3duxLM+EQbmRuj1p/P3IfZYWx6vHlPz+rUiTp+WD lQILRED5mFu2XFBZg14zfw2kAM96TE65xfDOO1QAb9w7x9xcpk05dAAsArN3h6NknVfhiDqZGqpl c9k8MB3qLlniJrqif0/NydtgakStci1BxItuT5Q6FQk5u9w6EvYFhoGoBHQxV7ZwMtboHpTmJJ3v kqws19pw5+rBPicYusD+su0gyEnetkg6JytJdhHHxaVjuLm5Dr2O6rMP+x2HPA84OV10nhmMuPqJ AzudlKXRdXrbiHOVkgI9Uh64QzdzTroHl+TK19SSRXWhRQHOMlakmSJtILqrF1lruN2zacVTgvhw JFLhxpxoxPyePBbNeq2k6elCtYZv64oMs36ftV+HzoaYf13UYNcanEhRSFnkMqAjq6W44WJANDSn CAVbo3mp1QjBO1CY9S1np3PhhF1nKYmFsr0vGB/XxCHbT7xpdx8LCMvlydM3rziDl/JqnQzcF07O LeVAf/vl5yL/+JvPRTqxW0ni+Y8/4v/XnCf7NaUwf001Ix6/4uIJVEyCFtQX9HZK3/6NyLqeHHjs hx/cPObPv/kZf1N+rUitpXz1PziZ6f/0l5PDzU93EtLdHG965V/+1R//+Md/5uMv/uIf//Ef/wYH 3/6jOP4Cj/6Fc/zzP/+RD36xePKf//mv+NN//4efPvstnR3O7HPKq6f/3+AK8AifKGUws4bg3GMq miGKRxBU/LdAAa6Ewj9goEdFv/YI/QCjn24/cFQqHZz9TH9AxR06UGpS9MXhtRdUDQxqb4ebIPAa 4wxJKufjZmX2d9zU1QtBtoUni+15j0v6jG+0qBJFf7qkQS6pysdZ50IoDYHKJ15LtyodiTOe7I97 NXLMVU3d5xQTDZh6gbqCWJrtNM1lB1uO1NMF47RzUX3qamvrYOtsOGiS6iIiS2Xk6kZRNZLNPHl9 ObI9LzqGud0QRElk6ED2l9cc17k43N4JvOiNmlABNdFcu1UUndUowc1pl8Dus0yG2/CajSy+C6Ar 22pVKDOzWCvSpySpaAbQAJHRbLbWUinXKqOqlmamfaJHebqglzlbSRZ7/YECuanIV6WptbxTxhwY TTA1pgFHV5PMZzAIUSyLi7GQg4ScKS7zww144DH4AdjHOVXJOj6YFCB37hDVPSDkcMaF3YCwhBdI 1HRyOpGxnh1P6gMJWt8R7FMUCqPM69ObDeip0TwwyOm+U2TLPU6dciWHhxP3joPfnWR2pzSTy1RO dwUh4vI0TlGTq+ve5fgFOefCK6L8yi5ngov6K3x7ekiL4Px878BJHMfwHRyTaJ4dtPuwpuOdt8sH 0QBjUZFudfLpt/ffoQKYd+98IQr8PH3z7OXLp68fv3n2hqDacyhpUtMvuMgE6dwvocNePTqnwinE OndPxXgS0hNFZAjwYWxuWO0JwiJo9JAefcAcz61Gw7VpQOcOufIaDT9bnANRW42J5yRD/+j44Gr3 8Pjs4MH2IdTT3h5Nx9Uez9iuEIeHgJuvn3/94pvvfvrd73/6/g8//ebnL7998fw5wX/WuY/fPAXL efXpp1+/+Oqbn7/7jAt8/OaHn7/68fWzB9v7e23hnGKnKB2iLiLL/RHE8MHT129evn7+4stvYJ2+ +w2VNeEyKb/7HVU84ZImZLN+/ubLr2AKf6Rh5aIdj8FA3jx5xhf+gAspiNbz527veOHXZGizJfrI n2EVDAf1Wo3aE1Ilwkojq+absNoER8ZUPaDfISWZNFpGsp61yzD3HLMe2pyb34xLAUqI4a4NKdGt wsdx+TGPX/KlMiXWS9CRGm2AiBBNSXY7uK5T1pPbDZTj/2NO4M+kbxN9VEiWQokYlTvm4BZ//LpP WzzkCUkBKZSuphWpUK2mCrTFuknhh6sbS5sb09Mbm1PLC3N3bq3MzUwtitrvqzPzy0uzi8vTs1PL izPRCG2Cps0GVV/WnO0CgB2fHPIE10Oi97fCRYRTKS1D2Ad0VLV4U4G7P4k+SyZva3CZYW7IrQfc TiYckOrDKxp2quG0V2PUxluOug4AJpKcAsrbZWo5zyC0Gt5cXfXiwmN6hqqCZhqVhk75qHLMTOM1 /lBcvFiS4ooJGmhZtm4WpNB6wru2PL9A8ZR33qECmLQHvxK4/PDgiMtj7vQhY70cwfp80nXk95K5 YsUOSFLBMkaXR7sPgAJfvn7MIPALUUQGIIdh3o9ff8slZD53a6AAHH0DEMTFaggS0itpdTx+9YYr bD19dkLePa6RxYSNdLTwBVHdG1FHC8883D49umwftYdDrI0hl8Ggip5trlXYGXNhDFGdEZS+Z9Tq Y4FIDrZEUb02eSv7w+6oC3idrVSJzlhqPtkdEuNobwkfF3QObYbsP3gGXUG+PTqDp09F/ZenT9+8 fgzV6BR6wUX+7JQaEgWUBGblAktUh4fgn4P/WJl+7VSpYRAsFOyN+jeTWjU/Uh2d1y8xGhiJXRiY w2NgnPEOezAPhPPsas+p1bovSrPsHx5cDOuAAxXNhAyXjDp0RV/0BL04c/doqA9qZ+dy6wC6lt1z W1y9kSzq4anDjB9xnRtRpoyr3DDxfUr01gGDTKT3Tx/i9E5OyB34kCmDqBlDFIFJwstneOEuwAOx NfHtVAUWEJCKaG4BPQBikObeJ6cl+QG2MFFHZNofnjx685xU9A9OCZ3PRJUn/ovG+IcvX3zKFXde vHDkT8jbD049qN+Kuk2/pdn4WRAQ4hpcnY4ll2rXQU6/ccpEMY9gevAZfw099tvfuM9xfSxRXepz IiCY3S9fPH/15GT7/OBs2E3m1XzeqYVJQnToYucnT2gIHu4f7gG4jpJGyS74SA9SI0mlXK0A8BXf oQJ45d7ZAtV++ODlkydviJs84VJ3J/u7e0ydt/YOt2lCYL72Tw/OT958+uKLL3/4zU9/AIn6yz/+ 8a+IFf3FP/7yy9///d//8jfiAEH657/8p38CwyJq9Te/4CBmhV+4+Zt//It//iNxpz/89D0M9M9i uYh5+OHnz7l20jdf0nz96CwP4cR7TPwJOuPls+c/vnr56sfnbz79Wrj4oIV+ZG71hk76cpj3Sbqd SstSZXDWPjjfhZDyhD9+8vLkZJc2KHaGvTzt/jfAsNX6+OL4Chjw+LLfM6AWUnio2x1vXYHvPnj0 lNyFj1+/efro4eFRezw8wxTz0sPHPnvy5tWPL0jycPqf/YGYJy75j2CHf8PjgRH55e//5V/+hX7z 2PzjX/zxr4h24vavXG76B+ajVIuMq5MBR4hKbCx6pEYwFp/++OrZsydYVoSVqDYu+b4O947a7FA/ Yj52eHUMqHJ1uP3sNWG3r34mwaWP+eHzb6FtX715SiDswYMTVmGvn7+mz4OOw1+fEsr7/GcS9e// 8L2o+IYbpwIaryU88/1nOC06Szz7T3/1z3/BE/oLXdu//Gf8+8W5ZBz/8i//Gcd/+Lv/9B/+89// 8sfff/bd5198+uTkwcnDp0+evXn+6uXzNydPydV28uwNJvHFF19R2bIfqMAaEBk+/o9/8y//r7/7 d//xf//f/tt//a//5f/jHv/r//pf/st/xfHf/tv/+3/7//7v/8s//O2/d46/+zv+9bf/7t/99V// Ax//Ecc//Md/+Ie//uu/xmP/7m//lm/plX/3n/7Tf6DjP+Eu3va3eIqOv6b3/rXzdv7j3/37v/2H v6Y34ll+hB+nD/prvv33f/cf/v6Pf/jh1cnu8bCeM3rDs+Or/ZOnr14/f056/XMaz998BnTIYv7d d9989QJD/vCQnFikwAGT93fPDx8+eYcK4NK98/NPvyHN+f1Pv8Oi5pp/hGu//+1vCd9isv/p+58+ +wYr8uRiuHfy5CWknlYnr88fYagwkzBTwLCgP0SBjndfUq21T3n9OqL3YPsUOoZ9B6Tqj7aOnY3s M94h6NbJmUUFrfM5Q9R5dzoKiv5fuJensuzAI3j1BYD6RWfcJRdDdzjKwYYTUOnWm0NyIp4/fMaV 8n789BkGeWvn+OrRs+dYRa9enjyDRn6wTRt3r0nyvv3qi09fnuwebF2OacsQYBvsulai3PBUqlrh XlVg4FS3mPtdJ7tj8hNuCWrKDskrqsaJn4f7D4lpPnj28s1j/mguBfjtlwSCQBVoGWEtcZ3C7wQ6 ICzENQO/cKvpubXr6M1fvKBKreQ2e00u50cPYWd3989pV+0CQzZM5lStUuxRaF0tWyxWNSuTKqey Ri5Jdv+ifQAJI7ssPPNcVPSQdxTPdqgn2MAoVorAyxWrpNYIA4F9Q1vuYW4OrvZEkba2KOi7xeT1 mHcKid8fAz5cEUY6OtjfPr/aPmE6TZe/LaqIPhB+95NtwJOD/nAEtKVVs8VsI9CoVgC5SmpL0+xM iRrPl1Qj2RsQnNsBTun323v7z6iCIBNQDM6LL96qNfjFdeE/LufnVmKFlsa6m9Qy5PKBX3zpVC4U 1uE1m/9nrh//Gf96wkUYRaVW2vB6KjZunxDgfPSEbPgJZvTRM8j4sxP2HWw/ACyFOXiKy9676A96 3VypmjXLGV1RAqYNcamTl6fSoiifWh44jGIjxu29c8CrZ6/JjIFFPjvZJ/pH9WvfoQLYc+88e3C4 f/Lo5SsSvW8IQ33DztYvvnrx5smD3SuShP5O+3gn2by4OnnzmLDZl18J7PvDD998STuIBG0/ff7j t/jr6+ePP/300xffMjoGXgIJhxBv77W7aiOj5Uedi8v23tEpDOgzGKBnBMgILEI5ADcBYu62R80k 1QXnmuAd7jPQvjwTNdY63eawmzeoFVn/YDjojS/a/f7WLkz865fPto/2tp88uurstYdnO73RzriS sRpmWfKBlHpisl8uyAELSqbZyY/P2kBq24DPIOJ7h8ANQ6yLna3TE8KHX0M1fP4Dc/zPxOLltQsm 8/mX3wI3wlKRGfzdH37zDdY4e6y/+fyrL77+9NXTZw+Z2O8/3N2n+AB2br+hXdWnT16+fkKgfvdw /8FDrkLMy2X/6vLho+2ji4ujU5Itrjd5srv/5Pmrk9cQ3K+/frL/6PWPLx4/e/npydNHj073sbBO 8XN+sLNz8ubNjz//9NN3v/3uS4DhL77+EWtAQCf8e/z0ATTUxQiawuQ6FIFCWvFHwhvziwnweCkW 3oyEZJ9ptXID8swO86VSrk/9SY6BwnFmtKEH1HOwd0SK4AIqlvRN7/JsPOyzG7AD/Tuod+s5fEJ3 fLnDEFj0l9g6OD4bXF6dHx9tn5zDLjx4/PzR/snuyYOjK2iIJ+AMj072H+AbzqE6d6GnSY2eHx0f bJ88eiqc5LwPDfnbAyPDYGH4XsGofPs5DCus0u8ALHg6cKGvwSGxWF8+J6ET2wIAKr8BlPru529+ /pleBNFmJkY8gCkc0bBPhTP+Fe9z47uesKOKlj0VCH38HGbi1ctHTx6fPIB0Pdrn2IrDhyfPXr7e 3oWqIL0Ckw+N/xiE5SkQ8sEOyM3e3tbx0eXhBVgPbBzhZ0gZsAG+9dPHb56+BAJ78/INUdtnAJXv MhDoS/fO/sHeweXx+cHV8d7u+Vb76vQRrvLkFIgNWvHpyfbBUft4/8GDJ0+htvafvQLo/ea73/z0 +3/6K9pl+SsBZ//w028FbP3pn/D3737/PVXPJVD7/Wff/fzV12/OsbRev/j2a3KKPYagvvhWaPHX T4EOdq8O2mcdwIBWLYc1vQUz8OprrnCLSfuCNo/EJO+fH21dHh3u9IZQC53R5cFZrtYbJus9Cngj 8aw3AeLVbM1QVVWzVQoH7Z71d7odYIW6YRX8etrUAoVKjQO26oMhOb+PDg52D2nlP9o+eUOm5AuH lVMhV6YjMMRESD8nnQYOSHzlt1w6+Kfffv782y+/+OKrb74jsMwugJ9/+BwX9urpG3JbiB1jrib+ +jXvK798Imjoazx0cvIEjOo5bR+fPHkOUcaTbzA6Xz9/8/LV8zewGWD4u7tEvohYH5xenPVGF/0h 1l5/PMjXgfiPjs63n715RZtnP756Q/YFVA4yBoklvE8rY/vwuD9qNgdDCoRq97tNammwQ3Fd59uP eHseKupk/2inA/CEMybCz9bwJa1EfCCdsLMF/pKr5hIVgy0DHcNVYl6fEZnAldJOEe8VPWMTB2L5 EOQR4gX7sn11fnJ+jpk+ODq8anP59q2DS1DMq0Osbwop2N7efoTV/ynRFwyv2Kf7y9+BFf3hd//0 x79wWOYvoFS4y1zyj5C77z/7LQTsBe3BixrLr7iKMpVVfsPFeylQ7JGIRKDaysTKCRkdsvdVbGs4 zUr6O1yvG0RqG0qJwo2gk3Dup+39ZyeH7Q43yTg+335wfnlwSlzsvJ+EWA13nz16+YZH+gFZ+edQ xj9i+qBPoEW3MWbPf/zq5998RpeBlfETWRQiWlgyAIPvUAFM2pLtnR8dPoP474yTo53OoLN1frx3 eL57eHLy5jnsyAmPBmD+1d7JUxgnEHDY/K+/gonERIG9/pb8LF/8+PoRpPXlp8TpiNn//CUIAkvz Y7B0cPgfv/jmmy9ePH/xxTcYi8/ADL/94mti1zCKYLPDQc5gAEtW/3LriNwo0PqPwTUwuQBgMBOH 5+3h6PTJXq99sn10Ccjaz9XqRrbZZz5xOa5blZrRKqZiUiZr+xRtdHl4Rttzg52r451uq543eka+ 26zld4ZnV7CnRye8xQF69vyLz188xoKESfjxC+imTx8cHWHxnUCan7zBKX/1Ldb4bz/7w1/97vvv wdz/8N1jAMKHT198+fkzmPuTJyC2UAM/fAfcgHUM6/1w/7wN+Es+A4BqoIGXLx+9+uLb588ePHhK cBL6BljjMTQFFtLjV1C5T15/TV6vH7754vGz/e03UAKf/vj09etne0mQkPGwl1Qb+ZRaa160h1ft zmgwutwac/qPkdWzo7P20cHFRXd4tHsEBXGC5fnjF199SZvwn3/14vXJKWP7XeCuBwA9R6ePf/zy O3aTQUVj/r56/gyiCh304sVXtH/xxTc/fA6e8tvvP/vs++++pLrn7Ob46bOffv97/GAAfveXNAzf /+4vP3vxWwzH5z+TQ+err2BtCRN9g9n/+tnp6zdHnYurq4vOw1evHx1egfH8THr/858AUL79+dvn PxIbewOz/sPnX335A5bFX/7z7373/Xc4Y4IywO6voR8xQxgWplG/JS/E737/G9puJwfJd9+zG+Wn 7z7/4kfMHtjdQV1XLZ+kV+1KVh2TC/jwaJtWOzjLKW9VUZjoAdB3u32EJQwUfinKINNr26Kn1MWg 2+8bdivfK+azAX14OdIyRj4T8FE1h1TWUtSL3W4mU1I8m9FCtmgM97YPLw/INGGenwMFPnr+45uv Xz/YfvTmxecg/19jHTw4pRj7B9DQ5EyFnt3f6nQu2ju9d6gAMu6d4dFFd9RvH/YOLvqdutWqVo36 8PDkqLP/6befv3hwtd9uP3yy3zeGjx6/eNJvHhDafLl98uO3X78RTmGI1BYQ4NBQhuOLXjG5C1CF JbB71R7V6+PzNy9evIZOfnl6sXU12r7YOd6jwLHtJ0TfuJr9N+SqJeFjAvEa2vasfbVNLuSLYdNo 5bpjLlZ98PDh1cHJg8PXuwcnbw6H7aba2X54dXjyDDyF/HKnj968fHD68ttX58NW9/BA7VZs2y6V pKZqG/VRP3c2vgQ5ePhgfPXgtGMk20fH9dx43G0a/bNurVcvVWyvrFrVSrHV6uFqBs18rVLMjc6g Dk9P9wjbHu1SfFe7n6skj09ePsW5DJMAulvD3HB4fjUoWVax2W2qxaKdthtD8nCc7eHcAAOvzkb9 q+2ri/b2owPwg4MjmJDL9tXhwcXO+OrgrE8k8Rn1WHn1+M3J1dH+o4e7T56eXxyc7/XVTH5Qz8ix eCwg9XYwTw9ef/ry2e75y8+fXw723zzoW5Xho3ZO8sZk8+zNly/e7HdAOi/3Tgh8AJwCZj3apvyH PYD2Yauky7JZ7edTJa7wPEhChTYCslyw6mfH/Vz3eKfXqg13OpeXF/2e0UrmikZ3hBkYji5oKxRU 7eXrpyePgH2huABbTk8hAvtXp69fPdnHHID7n568+fTxs73x0c5W0jJ21Ei5ooN/VYfHxrCZ7w67 Q3bt5LpbpULzYGvcP97d3iYheYqP/PQxePdl5+Dq6vzooj/qHACbkdlmDwt4KrQr+ORlroP1Rr3q ROOpowMwuodPX718eGYc7D54sj+q1bVW9/Lg4OG5CCI7P8aKB+cAVgHqeQpstX9FwbzDZK1CkVtm I9syVEvN53LNUkPHitfl8bBWtWpZtWE3jKaaybYoWTBbaeS6/W7n7OxyUKxkh3vDsi4prYpZzaqj 4jhZKUhxuWI1SnmM3PAZTOgzcOwdCpwY1oaHD4+TpUajOMypKoCqZr9DBfDYvXN6eAVy9hLrfO+g vffg0fnJs1dPtsZ77eP+zll/lOwnh5cXvfygm7W04rg9piCXrKXWSnYhndYbWqlocPJIq2SBlxtq fdw+2N0/3+r38i0r4I/FTaM7JkfduH80HA+6gO+XO8MdDv873T84u9xjH/zl3oOXj5+/eXh1dI7V gcmFKBpZLdWo1JLD4ahudImmH5wfY1Ud7ez0t1/9CFu5u7d1+ogD8V9ut7f2AScAO3fb7d39nXH9 eK9pHB8m24dnfcD8p9uAzViGT4+H+REgR7NU6RKP7bVLIAsppRHwWy2tUM7UmkVVzZhl0041tErR yNXztVznrH95uHcGjZSJh0PxaitH1jeVHLYPLof9o/zF7o6RG3Z3hkmzXNGk9XSzfbjbJpYBy7u7 1x/2KCZyuNO9bPeT3Z3xcKiqdqpildoHO92DV6A6L3cvCTOcP3r6+tkxBkpTyiooTfPy/KLVO2gP T9uSmjeaYyPd6/W3RllDHR8ni2qrqAcGo0EuK3kMnM0VBrN9sI/ZhGLKllrDNkVg0mYhbZEYvbNe vjka6z49v3PMG8BYVo+/fvHi+bPjq1evL7J7J+ddCKdfNkaDwbh9egUie3XZ2duqjbqG0YNaVHTb bpiSlClLil00fOoI2LlTs1JFIyN5Eh6poupSKjca5TS1WMEE9o7b9UryZHsLdnenf3zc3N896A+G 0HvJ9vbVcDAcHtACPj+uG+PLi04yj7kxclD93b2ji9EICBwg/iHtybx5undxfrq1M85lu/2L9iXF jRNo3Gmf7x50mt2jB1dGrrO11zaS3XqvfzEe7PQv+2dbB8c7uc7R3t7ug2fPTttnW4egAduYlnMY 7aevKQARhOYpbUM/vDo+GI867YN2Z7y71bl69uDh85ePXz0BhHsGGgHGijX95tUjUnRPXnz6+ReP P/366cEoeXB4sPfo1ZOTy9NPAfP6w077eG9vxD0oOmfHo/xw2MzlKCqst7V3/uzF85P9Z88pNvAd KoDTyZ1Hu+d7W08HF8Ph3kHdGKj94UG71zl+2d85OtgZtw8vc+Odbj0/zOKmN2zWjDZ46fnZoA7F MDQyeiCgW8mt/cOdg3wXimKnXizTXlovp0lxJZNs7z99/OhsZ6dr5PZ2k9XiMJkpqeroLFlLNod7 R+N6rnu5dTZqDvpH+w8enQ5r+WEf8O2s0+12MFXgVqf7D2F5jocjaKOj7SdHO+evTy4vHoIItA8O d08ek8v8i+cPDh+9fELbS5CLvWf7R/3Rk9PLvd1ekSzxWf8CiwrCNdo6OGiqmI8RliCk8XLcOR62 L8/6Q0NvDPF4q9g08uN+MlNo5JKtaqqRKbVALIySOup0jmFFe6MxIHmvczauV3S1YrRa0AQ1k6IK VbVq5KuKTw9N+6WGamAFUcOz9llP1aQAde1UjX6rWjFyWBlGq6wn964uuoP2w0fbxyAlj4k9Pjoc 7JwfG75ArScFyno210y2GloTBvl43KzV2wf2YsXY2apL655cr15sNGrZrJHMN+u2rNSAD/bbZ0dX /fFgeIE10OnVivnBcEdE5GG1tKEdji8PWyVcc6dDVpGyeA6Pad9g9+qyVku2dw+G3fEwaXRoG2DY vLg8Oj/L9c9yeaNh5/Otpmm3us3sWX2robRGFW3v6SFMem90RmqgR5ZAzebBu/ZevHgMS3CJkT49 vYTyHLcf9XvAhNv7kKX+sJ7PPdnZ2euoxWF797R9eXV6dXH++umbT18/en7YH+4cnV8268lkvg4V RolLW9SF8fT4AuDk8AJ8fZgcjHaOD7fZ1wG+9PohVvOTZ1fd4UX7Yqfbr7WMomWVit3hCGoY+nD3 6Pj84fb50fnRzvBy++lT0Mids+NDyht5/inI2JNTiPXu8flWezzojc+2Lve3R9DYgFKvvvr6zdMn 5Cd8dPL0xbcvYaDa4w7G7rJ9cHaxfXh6PNiCAthu77ehw/v9drvY3elvkf9l97K/0z7M57rtq/3T i3pzD0Ds4vhqD6C7TaGG71ABGJOAgH6r1j8F4u8bg7NkoNAbtneq/tTYaJmNRiFdMWpVM+VTipav nmyfbh8O81oAK8iwGgEpHopsrq5FZ6c2QmZFM0cl3a8Y2Wy/3x3ujKpyqdvpj8ftBy8elVodCgeh uAmjqFq5wWDrClbg7M3jp6eXw+HWNjlxv328v3W1l1MH7f1HlGpBiSOPTsgX3YFGODnsFnuHvcOD Ue8CZu7g6eMHsKIG1ukZEONem9wHoJxnF7mWWkvmrc6g/+gs31HPDo1GtQWbP6zU1KraKXq0XFUd 1DSQhFRx2CvZaql/0WkFihlVkaVA9nLY3ttKKh6lBERoqBWt2jCVgF5OZeUUVcNWdCmh5/MZn5Qu qVlAAmPvZJjK1bKD493h0TifVOOFSlVW+5ft80ewHa/fnBw0pZhktZqduhTLlGJhKVVpHZ4OM43e kxcnZ+evvj7p1HrsMNgaq81HL57lJaNX7V/kK2p9eJEvqMN8Rt8Z2eVyQdlYlSsDVddUqdEzdEmS qjuWHptdnltS9ELueCuXKeaSWNvHQ2PnYlhsmKZWA5E5fPDk6YO20ey0d7pX7e7VVRtL6eicQfGj q6TVf/PViWGcnjx89uCiN6xc1ntdDHlt/PDBU6D7/auj9jhjj7f3z+ud9sjoDrd2+q3mxaB5+OOb K8OuAfSdnJwe8NbuxdHh1dGjbx+/etg+fvQI1pZUl5G7PKgP8lm1VFYquVqx2VOzIUVPKz4lZlYb OWCy7P7TXczsKb7vaOtiVM8Xij3aNbrccTKEYG7MWq93ttUoZdR8r9M5O9rdB6N+8+NX333xoL33 5tXJIwjp8eVVe9cwhka1nhz1ty6GF/svHwGHd9qgqseHR92isXO1i0uhCMytS+I2+/u77WS+fXoJ INs+7KrGeGfw5tVFsZLRrbGlbj3bHuYvLiDKJzuFBC6gmc+1L3qGlrvYGT48Vku1bnskaxk1U831 k1tQmEMjvzPaGTWb3eF4q1frNmF6Dve67U6uNmifX231epe7hzu1d6gAJt2BT0p2qdduVWCl7EJo qZCpFPxer1/2mZ5o0Lsa8fh85FWr6BoHz+eHl7USedpBlRRRN1gpNzJmI9ktnhmwNue77b29ZCA8 Fcsdbz99/uLFp09PrnaM5MUldIqaL6V867G4VorLNYoLz8nUNUIq2JWiminLcspWgTfHRoZNb3PU 2bk46/RaelrFss63kvUipF+STV8sDpNaDVha1rKy1L/b0KRSf5yra0VN8vlC2UtjeDw2jGKxVojL SrkkyQG/zyf7/B45FIp4EwmpGpBxmX5vyGqkTN3OUEWiQCVnhsysHY/JATObr0NUgax3hqpuDbIx dTSserzxckGS5VAwHPPbqhyHqR9WytXsCIgV6rJVyzZa9Wyxatu2Va2UVBDeQX/vomhqJWU1EVLV tKSEQsZZvzPc2YUobL385rsXu72jly8+/+GHr94ML958+WNbxdiMjEbAHo9zZiWfbeRzPlkuqmZV wdhUWkazOajI/lisUO+1lIat6ynNiNnJpJrNDS9hrAOhmKRLciaZLKXjoZDUKOYMzVDN5kVSNZRx exBIeAINFQrhCNqzD0R9tduumQFJrZlptaIaxiBfGrRrlmZWitVMylfwyX7JLBeT+Vy91ro8z7Wy Ga0EpF4pZCg/stJodbnF2aBmDNsjezwwet29F09wmpG4mSkShazq6XJgUDR2e7ZRt+zKYNTN2f5K KRbS7bJmW6Wy7I+XK0an3QfrLiS0uuiJRhlqHNjY1JVcu4mx2do9b/dUNZfk4I+LnbO9Jy+vuj2j pMkpTbIA4+TCYFixxo2CVpb13qghyT6rSbuZNcsMmLXhRafXzBezxRaYvVrfuXr4sA3sv9OUz062 usWCr6BUul3MgCr7K0a924cJ3+oa2Wo1g9nO1CqSqRm9WiVjNZ/Uup1mvZcpmnJcCaRLlZHaHRu6 ohazRsuqVstWAfQoIPuMsRqTslY6YylmrjNSG/V32BtwEoPw47CUatTUVKgaUORQOa9IsHMNPa74 QpJt6oaRkqUUVnyzfjY0VDUPewzMlysC+YKIUfrcCIq5CltVMrNUfcYOKCnL0uVY1BOXUgZY29MX r9qj7qCXH10eJLN2CEY0FpKr1OV13FPtQkCOBD1ywCeHoHn0rFErgZaPLo52Ka309GBspLBk1mW1 B6nX5EKz15B1XYn712NZ2nsVSe2dktbsN1Oecs5SdOpkdnZ4MMYUSuWSHZAVo5Wuqg1cYVSOrvoV vLsqh2QJuiGU0lLVgpKxyg2cbjJnDIEFBu3TU9ATNVusDwY5YwzL1qzYGcAGgMTxsKZxAR1wGbuS NyyjlK4kx82MSvrGyBsVy7g4y5uKWepCgQ0H+WJyUEz7dP+t8EZANrNWrm/0mqqV3+rgm3afvdw+ 28ESPAD1NJrn2w9OTi9IAZSyOXDhTEipNvDVesVOm2qzbuR1X8FMKxU7mCpLZTtj+supFNVKSlWh JjONSisVkEMxT0KpFmRuBCRqZMaCcSUR9EuhNa+VK4fkhqbmu/2znWHTMJLth0+2LwalQBh6o5UE gc+Nhzm11qoXJd3I5i9GtYotb84G7YKsbl3W+vmRcXFyOqznej0reXQ5Hg8sv5yqWLaZyu8ctwfW qHvZ2fv0i5O9A/C/EUBJLmfUc6qmtwAtFcVO+zLkgyxJ5XLWF4AOsYajYrMLlZCzuhf9plGvaVmD a5zVuAdXLd+96AyK+WaGxmbYaxpqckQR0luXXUzLycsHnYYmN1qVstlSi6qi55tWwCc1jIqiQD2a cgy8zMhpgQY0U5K6+0L/JDHC9Tx4nNHr7/TGu08f4EzHF52MpKaTNdNUDXVQosgwY3yGJav4A9lM LFYtpGu5ekn3acP9B5d7Y6Oi5msFq1myNVNSPD5/XE54fdAHfiWT1WUtVa6YcsjjUyRTzbe0lKlA 0IppyXiHCmBCAdpbY7BMc3VRztjxUKOWkjLpWDxl+5VCueDz6WY6lIjhivxpWQ4EJEVVFWOnP6Ds NoAASi+D3INSD0r1yiCntoqUjaanYEskU48H/UXg8t3j8WAAgk372N2clYF69elqj/pBjsGcAbPL Acpew2rKtSggsNntX1Ic70PauLkEmINEK9Du2vDYSl4dGw2jWvDEK6MDcsxRtm4vOeqCEOQtv16p mq3jh1u+5OXewahl6FXVF/KXVTllWmVF8ScgCP6CqqaqShxKx5cK6dV0utpSA+WUr2wqitFLxW1K 28+ISk5GLatlKjWjIaUzhYaRV0tWSasUW6UGcKhRMjpjI5eRdUtXGvqmxy/7KUHEo/gkfyTs0WFK VdMfU9LyplQ0wyGPJNlFtRBb90h6GnzCSBrVSj2pllrUdrFeB+gZqqaWx9hQV0BfI2dLKTmxuQqN pftjsi8mh6aDoVBc0cuKGfcHAtlqqeAPKQXgsXKjalWAoxQqERAKAfiYeiHt40QfpWJosdBGAg/L ut1KhfBBnlDIE17biCY8SgZqt3U5UM2QJ57WSphno5UNKBByKZ32a/WaqqVD4cjq5qJHb2V9rVQs e3a4e7B/eXDU643H5+dDq4KRLwCqtLp7++3cXnP38MnzZ8+e7p116v297ijfzPdy1UImUJNCschq OOwr4Fzifgy5JxGLhza8ccXvicvrPvqutGZ0k8nxzjBfVKkiV76ZrBvVclkr1kluxqNmckD2iArw NFUTI5kyeqVAqKyWFI+/JJWIoEpSOFQpYa5SBGLTeqbhlwqpRjYPlWdJUtrUU1YlY5fTplVsFWu9 y/Pdi2r74VZnYHQOVNXKGJ2L+t6wEQqlgT8N1U5r3X45HjeyGoxEd5g0Swcne1jTULvVRo0qaKaV eJhKo8aCEQ+AoqJZiqxL60o5tibrBU3yB1J6qzked+rl9XX9HSqAlnvnuA8IlCpJMVmr+hOA9Oty Sgml05WWmoX02vmLZjarYWVowVWfUdMzRjpga2VJV60CVIINDN4o+MyikVIrFSMHdVvrcct3KFZA ycHW9sn26fHeHiDU3u72m9dPX74BGz093L4aX24fXww7WxQgsjNolWpnJxRn8umPjx/ttoc1NTcG Ozt58+Kb735+cVIf7D190OntJnPgm+O93Qe7W532/lUHGLAzqCeHF8eH26fbT192mw+6g4cvtlsX W+3to5yVCvnXgrGAub64FvJ4/RqgmabJBI8pi15RGrmMZKbjgZRUVXQ1k6+XfSNDKg5zDSUUUAej ZItqeZgZmDa7ZhdaqhLDyrEHO/1kJg3p6WwNB8PesNns9zK67PUGgAX9obhfLjdMRY4s30mYNbJh NiRU7fUyVrJX06xk62JYVs/OeuOD89Jg62JQVLVyPOYHKFdLWskqlI1QtVQ19UBo1ev3yd5VrEt/ IxbTU9VNibSMjPPzhjcT8WrejmzG05JfT1t5LeCPeJTB0W47X2peHnHq5cPdvfbZMJcpALLkoYPH O8nmmFKgxtDXVd2npDOlRpwAVi6PRTdIFiu1bElNDgEBuoN83YIyyAGejNRsfZBs1QrVTrt5ddKq jfbOh7mrBzClVV+2l6uk0xkjX4Mabg56A2Nv3B/tHG/t9PqH+2f53LAmJ5t6CUQz7VeTuayWrQ0y ip4tVgqBsplpxAFPfIHNDWjnliX5FSsP3J3ND4fdQa5mUZ/JVEAx6rC0VMOwArRfzPXA2CuVEqYm Ux93K2UQkoI/XlDzak5t5rNVPTU0gejUlH9uNp7WG5lMI9PZu8imbTUlx6v1QTFVqOaH7avTh4+e vnlyNawPj/YvUs1x+3S3O2yDNakZdfRgq1QyRB2/aqbSSKlH2yeHl8lMtlIPWBfHO0fJw/oBbFJA zqbSgTRAghIP6FAIrUoATJGK5CrBOBSPgqkNxPyNbDU7HKlSSPZl3qEPYBKD0GzXAeeyzXzZqreq oNgBPW23SrpZWPeUa2ogpZE3H9R5bn7VUzCaEGbZG/REpuZWFmYTcZ9J/TJ1vVqq1FRJ09KA2+Wy pVaAu4GvU5Zq5FSl0TSsUjWQUXM1yIdVVFIltWTrlVKpAfuUtquZLEan0qqN25dbV1dHW518Qwr5 JR+Is1rMD5qZbH3YM+pbB/VM/fLwHCa/UquplYwB4IuDyv/WR6rauRwPz3pQXZXx+ZaxM+6eQWZS +Z4VaOjpakDyx3UbSsus1GEDdk8Oj3NmIxAPmZoUKlDNn4YUj8diEd2MJzyFYq6eg4SpBqhOMlWu +j2aVqY00lhIsbFAuqqdbbeJxiTzJSi7bMX0+KpJAEVcuEVAoWL78G3VlMJNqKiyr+LLqGU50GgU 41XVKrXUi7yePD6+GFg9kPGro/ZZr6w0NKjVlhovm6FNv6FqSjABVevZCCW88YAcjIFSp9LlQiFV K5YqGNOCCcUBnQw6I2d7ht1K9qEVa/Xh+JLyqNtn41Eyr5oKSDaxFkOVGgW7VEt2m2q1oVWytWY9 qwSy+VbWGOWMotVo2GlQ8kYV020HAnE5m2xj9CH/6hCSX8rlajuXxqjXftBW+xcDFSgGC1pSMvVh Z5izBj0jOTbOBkb9bGwpnrmCoQakSg7fqxWNSskXyNbr+JZmN9czKhnNpIzZdEEK6BUQdQxQUzMr tXre0guyYmuWMe70qCaxmkk36kW1VgFhkNQxZW4PCY5VzXK6Ucmqtt0cJ4u+gF4yqpkMJZUUQUSr NVhdj3d9aXbTI6ftUqs5qBvNnpGOW8nRIFcnbQXuv/vs9atHu8dbh4/OreZguHW1tdtO9rtqtkZO PnXUH1HhwGRvUGz0zkAHay3ATTVd3DnYPunt1KASM9Vyq65lMhjYfM3IVC2tNsKQaam0pmZTWiFg gpmkyh7Z6KoYuzJ0nPouA4Fi7p3iYGvLkGTDpKRwn7QhxyUF7Npf9m1u2uPO+KhX0u2Mni5aIdMy zo5O98iVsnNmhIJSgwp9p2zAsrqaaXU6R3XQgUZBIy6qFkHg1EZBzyZ7LRmA1awEIPPVQEAFRY2H whubEcUgt0sFk1/VGlaus9PtjjvDZI67SFIfvrQ3AAD/9ElEQVSxC406OfpkqaGVsO6PB7mzs+Nh Kl3SfGV/MCbJ3qVwNOqNeNa9MxtYGOC6NSrcoQUq9fYAOkkdDyWAMT8scng6LgVg7uLB9UCm0spl +0PDbjSU2Pp6tZn1FfL93IODVlUOh2Szqmu1Zs7yJWJKWfeFNkOWoWYyVTV5TOUoDgayOt7p5eu5 Yms0KPa2usNitgnZbNZD3W4nE9zwwFpJhWwTzKRGZccDfs/SWkjxb276lYAcicgByXdnzR/yJUuZ KsB2JpXyZbnQUC6X9VHCKN6tbIaCyzNeOR6en5tZ1+24JyTJUnp1IxQ18xUppFu15qg/zA97rSxg rG4BLCzFAdqyilIZjECSypUmhjNnx2J+X6OSSfkiACaFUFBpleNSCnNUwZKmgiWqHldKAN6BkCqb hHWo1JntCzRyw1wNODDZ7Rfjfl0tWv1OXh2eno9PoTyG49GZYRxcynJuaGDei2NOlDprQRzqF7uD TrKkNrPAVQ0t2SzkhppOO6WqpVVy3V692d7dIl9/PelTGlKq280aakOJ+6VMGdSnUcqkMkaLClLD BtDpZEyZ6gAECqmirxKLS8BADdsk5xOVpbMCZTXZBRvLqvk6rqdRVsqWFigU66W4x5/O1cllqfYu r/a3D3eMjC0rldHWLmUunR61dzr99tU2pSduD7M7bbykPb5Qj68uKO+ht3UG+HN+fnS8BSA16vY6 /WbVyuVTkleKKS3aOQZhrKQUKVSp+RpFtd4cDnqwR0a/PRjVu0NyaFtZVUsVi6BzsfUYbEwoFPOV 5XdaFnzSlqySvxgpU2sB/5qfXN8rflg/uVRYjns2osXd46PHh6W0bfrj3V550GmVYFMbGSvf7/pi BVFvumgUqQWsatnacJhsWSWzgBExRlRQc5wvWa3eKA9NX1HVjJXNlLLFZkmp6oWyEi8kR7VWs5ss 2poxwltVmNzxwdFlB2rmAYHX06vLQck2dbOk1i47VH+xMGifGVraI3uArmQrWc9aar7ZzAPT+ZVi y840ADZ0DdPur6Q0PS7rC55Qwu8PhqfurnumZ/zy/IfrvnRAtxUtsLzoL/inljL+VIqK750d7gyr ocLwoFNr9gb5quwPLsxEYp7NuZBmleOhtN5rj6xU1bQ7R2cpT1y9gCkoAloEOka2nq9KciGAUw2s h6PKYNwF7KVCSL1cbtg+PNzKKBo0ZykNsAJbnMmktWJNrSpxiE6gXB3U4rMbCWpaplQ745LstygI waqkAgUtk5KoF44s2ToV+JLjaTwiKRI56/M5o2Wb1D89VDDNRDAU2fSplVbLaMiFvCqn8WU0nd3L vfPLFlDvMKuEPKVcNtOCTTWSHa6ut9cetxplW82XYoYsm5ouw1xl1YI/nc1VWtlGVS1mWhVfWsX7 2pd2anC5c7W7Ux/vnJ0B+KYsW5LNcqqgp0xTg6T7FeAMo5srZstQ/K2sP2F1DDkUi5cb2ZJPUQOK 2bAbpdywOyRnUrfUTpaKSSMQ0GSPX4rHUrVsSk+Xa+3dBw8O+1mAs0wrn29lAn6lAoiaqVeMokGc FeqLchn7/U63lE4Z452uMawnsdbx9WoTYlXWatmi7dNrVDmlFPBL+fbDZ89Odinode/09KrdH1Bh f8tONSqtQefsYliUzYtHD7cuji8b1VKnb1SKyVrDZ5ZgVWD/e/Va0YCN2qmXqo1cNW40KjvjXCM3 ghEzi5DplC+gtfrVYlYuZMr9dv18iIFo1QLacGfrOJ+Gum0mK7JdDAQawIsF+R0qgMl3x6VGORTx F2Q/uYsJ4VJ9l8gMmItUsEpFreAPrYbTDaVVU0sVM+RXK7CHqXQ8zTSxm8xbpgSEqg5rDSDm3vll vl6ygX92jq+OzgbN8eVQU8cXrUzdKO+Mm7lk56hfG1Y0FfwzkBz3dzpdI9/tAVOMyRs9uLg6b1Ni qAgz3t276ObzvVEvedFPjtrjwkF+0IPQ+9RBvmX7MkCflk41W1JGDsi/1TTHAwOYhNwvjXRakcsK EGBwM0rdyEORcCImxzxyKE0tIPygakooXrA8/kCqasue/mk/Vytpan2Ya+aypWRn52yUL6r5fntr 2AAcrQRqI0oJPu43B91Of5A867YywCdSvtowtYyZyuqNVKaRytZgQ4slaBWqt18ttXBmxaLPVxwl S418RU9ZGUkq+AKmbRbA2qVqyVbk5ZVVGIb1qelQQ234vf4SQD01ZAEg8/mUeEyJhSQlbTbAI7M1 sMt0WqrXsxVNUaJ6xlR8pikrmxuJ4PS9e+Gg34Y5Vy8Ohq1MtWTwLh14SBYmrKfF4oZtdw8oP+CQ FsEw36qPx3WwAcuOrccrg0GxrIO2SWAF/U4xrlQxIPlsvjNSwfFheW1juFPsttXkOFdRimlj2Crl atVOpzfaaR+AxRztjQfttnFg1HeSVvJ8d+CzLg8PxjuXl1uXF2fN1kUPsCQ3PDxsX7VBOXL12nhk NC/7vXb9YjwaaVYtBfsJ+p+1qyrsg5o1BgCdg5aeLhQazYOD8fjwausSp2LnhmeXl2f9Tn88vNxr 15TLo+PTA+DTfnt4vHXWPh6N9h62h+3t3XYXsgXz3d97ePLw6uCona9D0I53Rr0xZTxSUkCnMzSs sqcw6tfq7avT4+Hl6elF7/KQtiDP2u3+sI8rA8ShSmg7RnaEc2q36kOrX+3mgAy2ILaQ+MuLw5d7 +xfd/uXZyavTZ8ej4UX79OHu/tHB+Vb3eLBzdNkcnLy5Gp5dXY1V8x0qgEln4hxl4QP+AToCFBbr NaBJ3QdtUC6WqlmQrHIV6i15puKSqHTO+bNxf2sAzKkVuxfHVFJ3OIAOsAb9vZShFs8enewNs5o6 6NPGPxiAVtIkjz9jSbGQB/iP/Chm3F/WG7W6qgSVghL3RD2is1wcxMPSqOpTKK6k6YDFS0t+P/lr 9Tior1nJ2zbIV0sZ1LOmP+HXUxLgPd7uo3JO5UbNGmRqFehzyEuxljdIQWApmYW0Vi6n06ap+P0R mXobARiEqEeMjDVlJzuDHFCn1RqOjPaDkUqZ3LDdakrxh+KB1uXpgeZvXOyNujv9naP9djkPkthp WimAyUBAiU6FfDo0ipGsqfVek3YONA1GKKNZDWDULH1cvUlY2sim1YyeKtUy+FKQeK2QonYr6VQg Ns0NcFciSloJxWIJT1ziqlK6DlSRlvAXrjNgpuW0TzHLuB9bVywzhWUdWI+kUn7v5ua0Jzh3e3lt fT7kL1A77ULKMCoaIDL4mFrvtPslW+3vJaEUi3ppSIm+Z4O8kU0F0mUVcMNOFWDGFJ9VVLVCtpQO +IOyVpVjS3MbcialpAM4ZSnutfLFrCbHm71UBeDMX1NCadOHMc2oNvVuSpsg+llw+Arsh5ZtyJVc vahVjFoDqqNQkONKAtMcX19NUIOs9an5Ndkfx3Vo2WxDN4H0S8Vxf2RAEWe1tGm0Hz1//uSgW2sZ A9pp1NR83lB96U57PID2KVRavYutNu0sAYKoNSndsoBYrOLA9MiKz254ZE2V/KlixqeXMdCxddp2 KGTBTAMghGmyDd71EEV3KQVIYnBxYTUY80YlFcPSKMs0BeBP4GRkGAN6qozXpQqekC8gFcrVTDNb CKSMLPBkOZ2qlssBzIdka6kSdXEqZfOYcgtYL1NSuxBXubhVH7TU0eGzZx1FPSPy+w4VwET5BKht kS/ukdMBX8FM2Zk0GDloSwVyKMOiAaw1fIFqqVpvFtWKXRrV86VUWpECRq5JzSB6g5xRAiIvJZMp WoiWmpHtbCsPWA42J8VDNOrUP2zdGwKerVTNVCMAPgoyHE7E0w3bFwonPH6fjUGXl9cg2fhLsbWq XaA3gy15Z+duz8XK6cSaZ80jRTxxvz+dBrhMyetSKRD2UoU4OR6KpyvAFbpPsi0zrZFjIUNdG2qW TRhaFp3iFawlD+kXiF2E+wV7Yx5/TFHKedVSZU/VqKqj84tkrrO3dzFQUwVqRGZmB7lCwOg1NLpw ULgZSF6tqLZqw7yqgk/6ZR0ostSCZBVzeYqAh3o0ippp64Kk1kc9vDLfbNUgFVYDuErNVIEWWpZR aqQVaDsQeOoMlog37IJSMAOpipkq+AoNq9IopCnARJFln9lIAV6o4A6qauJSynpZDkaiy1AYkXja J+kVtdaqAspDVMuAyVAzzSFwa82gqh/1VD5bHJ0NbDkVlwrZZI/KGGfVUqZSbKpK1WhVlSlqkakU vBtlU6HQAWk9Elv3xAuamrWVgpXxxYMpSwfg8xTKFA+lxJVo2O9TPHN3F1Zuz88tzCxNr9xamduI hNdn7txZWQ5G74Zjsbjf44lFl7iEXjyCq4ytz0zPzi5O35kKLy6uJSKbi2HTLgWgdEKBhmQ1GiBH WE9xM3m0f3U5poov/QtY4e6gWcxank0pk80WVds0AZLSNm2ghOL+WHjuA08o6gnNLK/G7s0mFu8t LG3ObPr98UJ8/v70zO2PP7m9sTZ1787M/PsfTGHOQ9QX0bu2tDS1sHLvkw+owfGtDQVyFpTB+Dzr SzOzs0GfHZuNhO9/cndheWFl5fZc0F8Ob8KYhRdCM15PeCNSbniAxiBciuSJhSLRoGcKkhVd21j3 hIIbuHpvxDOrFIjC7bWydmncNkxJKxesfNN4hwpg270j5VuWquopTS1aVatiNaq4pwE9R4Lr6349 TdwS+q2VhyTBYIw75fx4kFcbmUH/+Oj4gqrTWJVMw6p3fT6fFE8sboS8MSlVgZ3QKiWVvdMhDFE8 5vV5ClUY+ALUpyKvB0MzczOrm6uzd+6tLESpq5s/PDcV5KZpCjV7DVCfWaxtIPe1Ra8cX1sMh6e8 QSzlWCy2qWRMz1RUCgWhXySqjS+VtYYSW5MtABlTKvv95MoqVWp2lbiz6cNsJzyyFIp4lVAooEvp gKTopiJjvUmekJ5tdrKVVHOcCQyGtVSmWL/cO+jXK2SbmsnmsA/4aDRrBSXtn17FF7LOCYX8njhA guQPUJhJaHkjsjwVnb29sDK9RkUv5+4sLnmD0aWlaCKWDoQi0DtSLO6LR/z+NQ85W6ML04k0aIIu +VI4i6WVT371ydTMekEzG/HN6cV1XPvGRnQz5omGPYloLLG66sXbArHVsMcfaQDyL22El+c2PN6F xVChDDYRsGuDIZXcTaoNnwwbW8gWuRdBRl5aM2qSlcsGFM2AHVxdXo1sJvyKbgNg4H1VPTT3wcez /thSUN5cVRqYpxQ0UVnLZjJGrdcZGE3AcIysVoFasSpyiJoR+Dyess8vx6cWPvh4ftVD5dj0RkOS bWUd+hsGVF9fC3tim7MxWP6le/emgsEQ2d7Q7EIihsHzpct2Wm3ockip5EuBilUumyHJEwjEFfK2 tIZnZxdbD9+8evPkwflZPiBXLy47x0YebAvYptbsJaGjbShd1dYLwGIBKQ6jk6kEKr6MWk377KWI 34TizamBENaqYmesasq/MetRfLqmpVIVY9AFRixLocTy/Gw0li5Z8UAtZ0JpSDFfMSP77ZZi2nhH MAY8ENuYCWn+tJXGcKVh0qgaquxd9YQisxveuZnlea8s+SGcsgcLQW7IZT3dyDQyZt7IZLKabmhT M6sxvajF02m1aDb6u+9QAZxMvIFBT2JjemV2wxMPBaMU6jG1Qf09/bEEwFEc9laWlEKVYGzOAKyt YM0ovnJ++5lg6ae7VECkPbo8k9K1fIE6yEoVI18Hfi6YGvXCqBmaWbKqkBsYZRBbX0DxxyRqEEpG mSvRhiRds7QGoC1sUyOTsTSb67fKfm4UjWVAxmV2aSMa827cvrsSjUQjUPlB6gc+fWflztzU7NTq unfDK8tzC15vMBIMTk8vz27MzK8kNjfXQzBAS1OrS9MzG0ubq6vhIMUf+6E4pEBKzavg+ZDyXK6m Ax2mqjuXVIB71G6PjSyQsVZpGaWaJhVyxVqjLMVln1IIUDNBJZ2ppuWQX5JTnshmSIpFQxHQmVB4 fnkxMruyMj+3cu/e/Ozq5sbC4u2V2dVodHbx9vz87fk7K9Mzi4vLs0uLd+7fvTc3vbQxtXJ3bmpm 8c6t+3c/ev/OVDQYjMzcXltao+66SxvTy1Oz0xtzi7OrS/P37k1Pr0bwnZKvrCsxj2c1PDO3Ed2Y u7eyApM6u3zvVtjjWQr7FdPKpOPkz8Fl+vSUCaAR2MTQh2KNgESddBORmFSwbTMQ92zMADLHvbF4 KOHxRKMKUE5kMxxcXYWUByPAb6L3tSe86l2LBMOJdS9soCcej1LF4GB4nZxGfmBiUIV4SFYCplYB wgtJoenF5SheF8TsrK7NTnkTi3PTm2tTK/fmZta83rVNpjo2aE3cL1mapBCv0PWQXgVZkMtY/3XT Z5Gbv0aR4gGrUmuVsnZAx/I19Wq21dICPrvVGxqpQgNgBrjSrliATmWAdipPnMCFSiZ4JXtTCo2q XQ5wdd9yI1MpWQ0KMLBNqtYpK9RRBYNkN3xSwQSUTROuiPs0DKOEoV6PyQXTF1e4+yhUW9qjSNHN uH967dadWyuL07ejsxtrm97NtTu3FlchEOvUphbwRKuWA1ZdbTSqQxMAB3zAGA5ktTNqvlMFMKkK vImzX7m3El6MhoC441TJmE0vsR7Fp/glQBszldYyKdWgOsGjkhkJK7V6t98scndFXNB47+FB99jI VJLZeKwAvZocDHJZIMQClg90dUFKNexMxTKhTYFnYTFjgWrDTkvpFMCTAmsPzkSHLvrYlLmvBubD R01uCFjEvGEIXnR2NuZdCwaXopF17tceW/eubszMLMHKQBShKfz+We9GAoTDD1EGOpAB8P0Ae8FE dD0u+jtHPACk3KWVWttjeXjY06aoagb6QC/o2ZwGDFHOZIADIZ4UcS+bIIRVLV3m4lqa0YDiMFqV ckGPJ2iTEVhxY2NxITy1NrsZXbh3//bi3Y/fe/+DD3/9q1999OEnn7y/MHfvk19/cnfl1nu/+tUn v/rVr3HvYxr8j6jv94d3733wwb3bK7fu3b1794NPPllZnr9/b4Fak69MTy/cnlldnFtcnF+eXp3d iK4uzSj+gE2tahtahoIocH4A1WGvd3ZqDTjBH5t6L+iZvrO8CbARhGHyeLzRRBzAIKlWi+uaXU6l IYGjXE21GgBLxRJ4jeTxSD5Z0TJWBBQOBrwAdRCirTbqZe3HeEmgILGg1yMp6zEPuByQVDAawovs UgoGAlCjDFpHnXf1sg+4o+pLV2XSAZ61CAACrALEiJpIRzyYkfUIrATELJ1qZIpGPl+y1GJF7Y1a aq2oFaql5OVWRy1oZzuDfL456p91c0Q3B63k1cFeu652warq3fHZTmdnp9MzKlUABzIb1YBSydSM opoxqfFDtZwqmWqrpGlWyUqlLGrFQIUQK6KvTcmqQGVUqD9spQqd4YPUl1UqT1nVKravXDBLmWpG y2crxVIqQDuwZpXQpaXmaPAC8Tj0K1CMFwCK8CD+9PtD6+EgiKqfQCkoNfdkwD/ArJQuB+xiMlkf dHNb3UClf341Lr5DBeBx78Dm+fyzK0FvMES5PYUAFqkOVegr6NyQWyY1VmnVceKD7rCuqhYYPqBA I5cTbbKoW8bg6Lxn9GpqC5ORAaQtUwwq3i3HNpdmFiUJsDI++/789PL7H33y8Sf37pG769bHtzcX 791bJPvhJ8nwy+D/QSDmqdkoVq9fgoBo3PJC0wtpciZsbgAN49WxtZno0vJMeD2ydO/9lYWppY3Z jdk14HrFT5AFSDi+Tm2kFcUPze9Z90Rm7t//5MO700vLi1Mrywt37+ANU9EpENFEKO4pky3J54Yt LCo1WW9VssVen/JjhnWw7Vq9czlqWL2mbRgpS6tma8WUP25a1bISKijsWJJhHqi7dwg/UD4JL0BI whsOh1dnF++AE99egaUnJ9/92x+9Nw/CuTIfjm6urW0szk95Q56ZO3PLc3OL01NTC7fufvirjz5Y md70xEAYiH3RMgHJjcfXY8FgeDOxGQxTH2ySPHxnkID0WjCRWI+EZzbxZYtQQHPr/sjcgpRNle2S WpXCc/NAsMGlTTkQM30BW/I1jOF4NKi3DFESpNZSU3ZJK8D8hYN+jHAiAQRB/psARBdKT17fCK8D dQQX5uei4M0bt+bmZuZxTbdWNjzhqbnb9z/44O7C6ubS4vTM1PLcctgf2/ADp4RiHujt1Q0q9z+7 OD83C04dWZtZm14E9oHCW7kzf/v2aji6itmcm1+an7k9m4gueYhXyYrVSIfSvcPDgbw87U8XFL/H X+rV84BillVOQ9OklUKqLFGrAxBKTxyKECYMaotQJfc44AYGfhDxjdUw4771RMSzHl7dIPCxNrsw B2Q1M7Oxsba6ubk6NTW9PD27CtQCkBmGsgtiOiOJIMY3FI9Fl1dW7kAsRWtvPBLyJPxyDBO9NuVZ vf3+XUj0PPWUX15Ynr4ztbS+vukN+mGl1jeDLMuEnwIJv6kDM1rNgL9cKWm+2DtUAH73jq2EYpGl aZ+fuDTkGYQ7iIGDqSunynrDTEEjF406yFj74qJ9MRh083kY+GYt3+s7jePaw+Zwp+Zr1fKVQBoq FVLnU0yNwjo80++/d28ZZtkTXJ1amfOuLd6+vbgCGAnsPguk6w1T54lIBHRDomwAn487WpVN29ac zoNGscQ9patW1mpQny1dB0pMK/4EhFKm3ecU7CGEPe1rlFJVI1OyChAGiEVscwrEIYJvCPlFdwtM 7mYskfBEvKvTi7dvvX/31sp0SI6blUwlbzSTKlWqzZbTGnlEatmynqF6IMle18hSyB30X50Sn8yU SRvQ4/bl2dbe1cHx4e72CRXEf/DwRBSe4lK81FLmSKTh98BR7SqQkAJAHopAUAMmxSHDrmChxTyS aRbSuLSGDoOBdRcHwGgZagtqaDigrtI1I5cziIFpmlasmEC6QOnRIGA4kM761NLUndtziwvTXhBV mNlEdDUYXrx1Z8q7vh4JeiH1HhA9pZHRMQYeINkAMD2U83p0A5ABls2mzRFAqkTMkwivArOT4yqy uRbFaLHGjYfWwt7NcALmjQLd5XJKT/vlqmE0LKOWb2WgqDW9QS3jqJ08tcbO1et97tbU7+ay1UbG sqtZ6lyu2XpKa/AeaFqByowXdJm0jExEMBz3hRKhMCYKHMijaEokGl1buH87HJPShXRBG/dVQ5Ns QM5Rrp7P4vss085CQrJaI5s3VGOnlxyNuzkoNZWKOOAZ7n+MOWxy22Rq4JmknrHUt5g7qYkgX3KF atWMmhuMMOCY8SSerzeBF2r5JLAH7uDV3AevSZUAKX4wD2xhQhOlof/XPAU7IJNXKVVRrUrKNM1M sZLJWlBSvrjuUUKsp5XE5syd+Sgkbj2mFKBY36ECmDggEzEFZsbWfHJA8SxNTUdXl1cgO7Bem5H1 8NLU7fmNtempTa83Eo9Ewxsr91fuLcVIu/oyMM5AjVpKAqUmCy7F437FKoSg54AQl1Y9EEZY7bDX s76+uhSJLMGuUYMZvBQq2kMtZ3hVkjMtzm1lJIX5hyI6WVH3UYoBq9opu5Au6zrWRzpFPWLsalkP 4JFCIYUnqQF9CiLpK5i6RplG/nWo55AXX4MvAYL1K2nQkTRBAon/y0RycYWJzcXl+dl7926vrgMK kJcurQf8wC6pCpV6Bjmh9jJAuIWqFKpaRtPQqq18vT6EaO90OuNB5+KyPyQoyh1wRz1KgQC4LGWt KqSAWvaByBTK+CS6MkoUgikgfyeMI6VYSYWCXiBGydv9BEMJL/tJquLkEIE1i4Xwaqkgh4Ap43GF O+/QO9NpH3kiKPMnRKsU3FvCcGQaVQtcUykr/g3MCAYgRGQp5J3d8MvhGL5dy5TIvIPYYJ2HZF+h bFcp1l43dStTqhUzDc2qFtLc00YO8P4jNQ+S4+ABUoDmx1cAcY5L5TLQL3cWwunEeRJlIg0yaTHa OyukQNRVtaLL1JQomNgEhVla8yY2N5bW1qIQmvWYn9sRQUGtQvbmw57wKmZsXYpHgnGahIAf9htn jcED3tZSVbWkS1JMIu2pyD4IGqwWngp7Y5IOmq3BTJDMWMwo7UY1BVDIZBan5GdAEPM7MhDiNkcQ SGIkwLnkJAmINkkYfE8wTsyFmgdJ1ISIojHwESEs87SPO67R/NAdfNBq2C8mleQ7AjQaJt9LwKZ6 DSFPfENibAgVG/H4yAnQBD8yoTDfoQLIu3d0KQWOni5jJGMYRdkmzkvcGEcsGvVQKmAouBr2KAXe lAtFlyCsKS3AvDsR3YgG8RzUfzVux8H6ILfU0KlakCMJTEoVGhHYOdOgrYZyyWhVU6WKXigHUqVq ugwZLnPHJsicloL0FikooQh6SuW4VMao1PW3S32JVSCBrFrL4Q+jlsWTuXxJa0EjU8/3XrNGVYXx XH1EWh4vb+h6AQwmXSinsfYk3R+LRHjRkQ9AiqdpcxJztjEF+j0XVMpSw7NO+xOSGUiXYGDIYsdJ SiAx6XgiCL2mayk5rqcy2WymYVdt4r4QDbOBe1hkAFEeCRqJDCw5F5RAuaDrZbNahbb3sXx4ogmc g1So2hWKeAjgFKHPqhmKpSxyh0CrEfDZVNDcDBBujK0HyfZG1oNB9nHIfqmRokbA5RI1preKRtKg js0ajE4a0MjnKwO70fKAPceLdZwrNSUu2ZI/UAFukBr5AdVR7iZ7QwyWQSmPUFkqgFatNh42e8la rcktD3ODgWGw7UzC6sGqGvmaAVZetBrVKi6nXAZJsxsK+dMVRTfTpL/IN5pOVSq61KBN9PVIBDBN whVZLSsDEJNLjnbOhsNBDfiuRa0XjGaxauq4nnQ5uAYNHDCVuJJSQnGfr1qyOe+CG32R9oz7FM2O S021AE6t9nrJPGSlolX1lC7SQShEnyq41Yu5ZDNPIYGaSSpCUgC9g8t3P/no7sr81Orm6loQCikc TmDxY/WTFgDOARLdnF4OkgPc4w1GwqQ6QbzWEiT3CRAJgvOgXh4J02Zb+XGv2WzZmtriphXjThdo oTfI1bJmGXrQ4wUnmp2ZvnPv9v3wZjQiTJ3UyJaKnXwpU2kBfPxbcAKuzUZXZ2Y3YeXnZiPgbECQ 4bDXm8C1xhJLMwm/N7oJ+B4NSRxK4aHWbFFQRNnjCZgFObG4PBPTi61UXFItMk9YESqNgxGYXZCh CKCVG+AGqXQaONOnp6U4lhprVTAE6rrmK5DYsN6VaQuArH5VD8Bw6ib5aG3qcGfCwHNgDPW8Jseg LJUx57aksPtQ0xppmdoXF8AhqmaaShvIHtDWtFUtVtQMsJlMl5UAPU9g2mFy1iMJDx2x4Ort+1AB M6FYfAmI2S/5Y7dvLc/fXVmHGcJH+CSl2msnFX8p14W8qqm07N8Ew/PAOEvpVADUpWoFSPlDSBaX vOuxUIRsClkXsgjkDPAmPAlychArJRYpQflAYUDM/EwRAT4S5DcgDcWWhOgqtAhBJNgN2FqfCbVa NakEpeQLkDGiTTZAnMQ6+UMJl8MM4oQ9G1NQNoFUwDO9cOvu/fnpjY2ZxbmVu598vDK1uLwxNQt0 H/LjFIhmUfYqBHV2YTa6OTMdBpLbBGOHpBOgC9HZAICsR4OJdXKI49xlvBX/Y4nNqeWpaHhpYSk8 O7+ysBoMYkgi63zVWCxBT2g9BPiQyhC8LhZbwOrUsxzAn6ooQPyzlk3hkdQuOVvFmsdlxhJxBYA+ Oaz3utS5uUXtTlOks1LUf90uNAzou6Kaz6caxWyx3kyOhknw0fHFTpJdUbU8o3Ss+2qrmC1laCeJ FHCqrLBRl3jzRvJHVlcTwdXFubnFqUU6pmfWNnGFjE5xGsGNpagXy97jjfhpqzeyCr66trEW3aR+ iUEPaCftIAOCBoCdUnpZ+BrAmkPkx5LjSghzAknFV3pXvcHo8u25pfU4hXA3oVbztVarrGtUuqH0 DhXApCIQ4BvhREitR9ZtH9YodHGZNrdBUD3hiCdIOFFJa74GMD/EsKwaFlnqWtYYdJs1i3PddKtk p7PNohKLg07ANlkWeQPJu2vbuS5lmULnq7QzrzVMqQCtDnysl30SA0Za+wRLyT47TRjFxhOJNq1W MrT+hJcmKE5eeRnIlfSAQkC4UEj74oT0/PGAQuEDhO8TflIAUkGAN8Kp5Pin4hgExQiSedZXp2+v TC/dvT+7PB3d3FyNbkDB0464UgaaLDabRatqg52Xy7ZakWO+uOTz0XYl0IldBott6MCCUDt4baVK LSixmiK8kQJtl8LfehoEIEABvdwxk+oEhHiscYdWVJwaa/LSIpgu0ZWAMqRp/xOkl/3S9FBZq1Rt wB9aObaiFMo+QrRlqLxCGRgDZxIAqPFMR73kUvEoZUCBctwTL/g9idXZMFF4nJdkln0ZC4OakGRP 0F/WqngdFKvi5xNaXZgOR6dm58lpee/erbv37szfu7c4u7hy+/7HH7+3cntlYWHl/t3b92+tTM/M 3bl178OPPnz/3gd3F5Zvv//Je/du37lzZw4ramZpY2ZmbXVjbTM6uxZTQJ98IppOKQTkgJnJFAKp BuXuUf6MXs1UKlalxFvDhYAUKMggG+mGRqHAWMCNcgAntx4qU6J9uVDGcGaqktIyZBnkTy8XNEB9 3hDBZaSAQCjlzqSAAKxOfJqPw0g4xJS7mtKGqMzciskKsApxNB93+wRywhsVn5bVA8RgYKUkfIxZ TVUh02kbKihbslLyekyvAhtmtJQtxfyBqpbBgjbq9Xy9O8oV8RpYo4xuFsr4BVmvlqGXPZtTYdL+ UpWyGo3moA6wSo3lR+9QASjunSrEGGRSTqXLjQrtx5SokTwuqTdKUjKspTeqZIQLPh04HXhSBQ/L UrhrpSTcIlk7oOgVVY8pAT8bLHAz6EUKcIPCL0hyGgCO1zTNBVYgWS+iXFg8vPJptw/mHpMKuFyp aOQroo6wmFssItoQLFShTyjsNW1Cn/vK0Lv8FT6iqtyzFew4AEVCAXMEQzwhzH4BvMOgrOGU2SgQ 7NB128qYFrl8GnbWTkmx6PLc7MIqRSHJ6XQaEgBqYqilYjHb6o2aWZ2kNxQ3S2pKKhuaYvsKmRLU IK7ARwFG0DbpcoCQDE6DvAVYemS3MkXKiU/m1Yqtw9BSMnuZetSmA6Ye4KEgWhkQfWcVQkDU0LsM JGybNNZpvaHWKlSvOmXaZDsD9EYy/Wl8fhZsyQa/lJnVgoim8cYCfZZMii2ynggGKTxieXpjNRrm 7r5+mhc/rhGmlrIm/eyCgPKlaEvCwEBEMTm0DkUSCS/NLU6v3F/Bkl6YXlmZDa9Ozazdee/D9z7+ 6Ne/+uTj+9MzCwsL07ehIhYWNr0zd9+bBzb2xLzRpamZ2Y2N2am1dapHNAOYDdZFDvl4WrMqpo+W edksw8CYjYyu4JKB16CFaORNgALDKJJTLpttUbSprvuXNkEygxFS3Nzg3e+RlEiwoMsgNzHIkF2m utQNDJlZTou2v44FISNB9iREmBVIK7y6tgYjHl5PhKNr0XAwQjBMweRBuGjTm7LAaUAgQH5yeUDD UnAsiWjKRxEEZqNhk+fZ4y+QZadtGJicarZUyedbqlqrFVuGms1ki1nIHETEppn0UVNmGcaUXDzg zamSDeVk+kRYd8MOvEMFcOHeWbgzv7i2Hg9JWEqUClzQse50io3WC6ZNRWtoOw+Cte6dBerzelcX KeLLbBDUshoFOba5MBuTqWLAzNpUFJYoKPlSFeiQHPWCpW50NRWAQAV4JoGPbYbXwonNjZnpKUwI MLZSJmNpFsiaKr4yleIGZmwRPMziUPl/MTdI1msWiBdVGO93kkZG5egQM8O7ugbVgG3Vc0YrpehG vqGkVDtLKeEZWn7VKpYsy0kK052yodPSShkmo1wGfAdp53Ae4Hni8kRHFEJ5dgVWQCmkKEae7IFZ AnEHD4INY91k28ReMLE2BwxDavzCpHsSi7NATWlSgiSWVCIp02hkoDwzoPsNnwIh8vjZHDnxycJ1 FqDtD53Cp+wAXV4ri/NNVbRUqZVpQW1R6WFj1MuDxY/Hwzwu1zBKmgoLCPWpVypZG9/muX3vg08+ /OD21GIsgPcGqCoYrgrnQLFAjaymSOUAhXj4dOgThfyqusT4PuSPED0CEqYYCZn7icEIk+trPbjO 4Atqw09sJkTLzBeA5ZQpkh6XWqCXsUMX0l6wirAS1WJO1dRayecByZiZmZleuXV75f6MZy1Mq9On O244Qs86JRA2e4Ner5kzcs3RKJmnKgJVQFKCNA27WmrVVMwakKleaKhWGtaFVialUhAh5AbnsgKq AU5I16iQOsdhmmTXtBLFbqsUFgkcVYE80eaKQQ4nQiNqpVHNwMhXrJLGPmfL6BklEqgsxRdUYDHw i5a3DQWWKubqLbuVVaJeGco7traysLYKeV65f2/Kw3VjKc9A9tlAGKkSyE6jTL4oTTW6A6M+Go7P eh3qRLLT+bewC7By7/48iGsiEiOIFGdfKTN5UoswHLyFScJB6FlJUQg6h4dQi7mYd2Np1evduLOy ODO/sLS05omnG+mYXADMqxKZpwUMgwUMUbWsRirN/lfgY6oiAKwEnmBpWKAaMGGxRQ1C1aJayVgU nAElALzUymKyDPLzjQY5o1gyNbwK/AOYqwYuZVC6C1ZjyqYIngb0DKkumJSGRvoEmDBegILJZCvV Yn3QTarVjKaWfbA4MNaamk+OqOHT1uXZGVUOv7xoX/Qvj7eGzVqyl8dUDZoQkubwbGdQT3baZ/1h M1dPjnZ2OuPOeDjqJosqtX3XoO7ZDQEUi0WsKGXNStHXQ5k1bIakDEx4bzoWJKIJA5zgfUladrRi QpGYiEvyc6QsIKhmF2jfQiIVUtZMmXSuRi5uqrNk5HO8f1+kcmpVEwok5olEPJT2uEqBDhvRIL5J Fp/uCUaj4Ug8napkS/hkvyIXSGtSyeMs7eRkrIzN5BjCrNtQVGqWiuQlAWF6A/KwEr4dUEGMvNGy itC6DTNtq2qj1Oz1Bq2sVaHUj1xJ04gwUTQB7wvIIEOh5bu3bt/HMb8Wngsm1hZBHlaW7015PSGm QMDdNpG0lGrUk9SGHt/WHY4HyRzOrpTyUYS3L6ATECwEwL9A+IjKRfy+UNDjJ6pNGpe2QIh4Ud9t hdVqOl32kXnXWrR2K7hOakaKw7JIEkFRK5AzXDj9aA1gT4n2oIBYNU1L4RVqLV8rlVSYOF1nxkU/ oAaYJ+JqZBGD4aWFhSj7cjagHHFGsdjMyr1bdxYXouQAISYLCligBCHQZ4h4PtdLUm3bQR4zWM/l moN3qAAmiUgxvycSksBnedetVKykGgAwpl7mTTkqlA1iVVbiDK58NBpg2EB8s9O0n7MGkBndWL4z HU4kInIsplAtXNuGriT/MVXDyJKftmRlqlDctHlT1kmd22kYJAx8mXA8oXjgQQBDwH4Gc8ybWXpj TmqAhBEPejgEgx7CpJN/LRhZ90LmNzaW1sKbUS9gSnR6LeGdXZyamsEDq0AbQY93cXpqejUBfk9e OS/lBEfWpuei5NCBVQtUG1gExGfA7qHerYruU0xLK4DgVdQWb8Gr0CvlaoZIvxSwTcpTZFVGhff8 kVAsGpPAdeOpEvgTSB5AyiCZpCaG3I63hyWUqzdzUGilCuk98nOCa3Ebw5pB6LFWqkAQbZBiDWeS rxstQ0uTOgEbsIH4U9AqhDHSYJflAO+5sUuBdpdYJMl5wGYQz/GOVFymWGeIoMQ7OuQ68dDY4Tam kOeV6QLpDYwidJIYG6o6COkmhCt29MAvaIbK1CWFErQIJgIIEERIbHp4N40oRswhE2AQwWDQu7pK 4ZU+cJ4yxhDaIQ/G21JbrWympGEQ+atjAm3RljAAGAQDHw8cmK5qJhuQTMXWMORp3YJtLhE1tAuN SkOO+dcSsbA3Et0EgvSuzs5seGPE9P1Cg/JBiBurVge0LINSsZAxN4iH1sOrSzNTS6trS7OzSxsQ HfyenY0m1maXb6/MzYRXl+/MBD1SIU4h5JCupam5xanlRZi3pdmZxbn5qTVW1lDaCjkugPtMqoXQ wElSy+UsFQYLyHxpBPBIW5Cykwq6BUWpAhZkbFAAX8r0We9QASQmPoCMaVZx8vgpttRGuaBjAgLE bTWy3pWGXWmpVjkU29z0LN27u7IMq78Irb6wseTB4iFjlKNi2IbaHNSoulQNxKCaJTesZfsEQVfi kWAIEjE1sxEEzoyGiRgqxJJoxpmmOf6wmCc8defWvXv3V1ZWbt26RVH+G9EI+50T0cU7ixvede/M 8uL08p25+dsrt+8sz98HWV1YXJhbWFzamF28fWfVgzWZCBOBkyCXYJyx1eB6OBGOgJ9Ozd1ZXJtZ vn3/1vLGnVuf/PqT99//YHl1Y3oOsPnWBx/fn5lZWALk0aVANtdS5FL3rH18sLe3ZShmSlJblgk7 r1kmFgWMUwzU3x/0Uji77DPJkplqxaRN9bLC3K9ACX0y5ZXRGvMkvMFIIpIg8k04OrwaDlF8LYc2 crgN0QCu9NFISf51HBizEBdk5Y2q6BrA1uL83PTaatSbWF1aoxDKGG3XJMKbm5tR2rUCfAjQEpb5 c8pC6n1lMp8+X6Dh985urE4tbsxOL4LH37m9PLM0PXfn9vzCDFbT9O15sgYeTgShhQzt6g3iLPFp AYrEKOgmhR2EwtPLqziF2emwP762Mg9KSGAGaprpcUhssEXAE6tUPFnLcj5yqQq6bWu2TpGFihKK SQXWo7Jn3UMhk1hmK/fv315cDQXStHtL5jhNNWdtfIZJ3pwc6F1VzZRNKwOCAVWaolEm73G6bFP8 FIUExj2hdKZEOAVgMkuJKLWaaO9gY4kSm6xYmQb1f4f5LwmnNPtyWKPDysPcpWW5YEJ64rDeKR8F Mchi50UWAfJpyp4KlGmblkI0QgUOxyhLKa0ECgIrBz2lpbQKxbBpuhSLbE7PL2+EKW4NoiGBmzCO gRi8QwUwaUtWYpBUDQAJ1sBsChb4kGkD2JZoBNWcmiqbqUA8Fr27srE6uxQO+iHwcTI8Xr/PBGDE sNKmfKtU0TK069OyVMvKEgfEKOhAUDrtgksE1sD8N7yJpZmoJ7GKde2JxNapUAeJHCtLYCyFAn6A Qsny1pu9LpWE73YHPfyuG7lk52zr4HLYHXZ6ze7O5Tg57I+61Pj2jDrTnO3sjEewuOPOEMZ3nDSM Ou11G4Nud3zRbu/sDLtUwXbYof5G3XqpkQ4F1+Mc5OKPBWemY5GNtQRWAIySUiVvZyoDwAa2aNTy 2UY2mZSJt8BuV6gMET5VFKeuptPZGkbNzujVFO/ds2Umc+iJJLzhTaAjL/QXDkCYBFQG7O1GdA2o xbu2PLcws7E0M7uxtrYBg0Q3q4lIdPHWXHhqenZ2ZpO24yA5SlqJrEU9lBsJ9ENpEAn6BYYgBcwG pM4zNyPTPhQklPixrmtUsKkEhmWX0xKHWSm6MN8eqlksFYCKVfAoUXOb2tpbRnc0GnC8HDVjy+Up rcafSNDepV+ockreAD4LyEqjVJViHD9ISTZaFQgBMBekrEVBBLWSnqmphGUGnMjb3hk2BzRn1Ol9 iAG1UhYsD4Vvyf6AmQLys7KWWu+Ndrhn78542AURoFLABpXigQAMR3ljeHx+1d5p90HcOsM+dSEZ YhKGzVbGxOqr6CbWnpXFmi5VC1B8sqSREDPPBBKwBa4A3gLBgWT1eiNqOkBHl2pLg52PISTNVouq 3g1zTeoqDaROf3QgN+MhVR8ChT8bdptqs9lLjjpjSodXs+SAalFbUXxSl8Mo8rUW+JYPVDBOhXZs WiZWKcMlLoe9erJe1PTCO1QAUfdOEaZabWkZnF2t3qyTZ60FlZmHWoD+KxekUALyGySnJ3nqy1jN aZ9Zwkznk8kmZhXLk7hyrZYjxkybsdliHZLU7RL47Y3GlEVabFXMQqqahhkCsS2YBR/tEGiVDL6B dvLSpOrxN7QGJcqnaO9fpw2AAjnHKRAA0mLqwJMqRQnhbgHUPmNC9zeqUDwZ2pdp0M4WZCoFFURM o5wupCyNSvVDmxhNgzw+xNcBTXSTnfVVCEaK3Veh9Y2pxTC5nWN6TDGx/HOjEXUsB6SxLGOYzKqj pmkbBtQj7WaQBxnkKACCmqLtA/463sHk4DDe0GRvvz8WCUdhoDdpqxxYxhOGlol5l9bW1ja90Y2p +fnp6flbt+Z48c8sLs8tTk8vz82vTE9xWP0aWNb0lBd4qeGTZV+VitSXUxXqy0IluDAfgTIZ7ODS 1ML83FI4Fo9jyMRGG41VyrTB35xoyxCQZ1qhKEK2Zjy05KMgmp3JpEyLJNmqZPAJQGcUiUSxCFTj WGybwer54uSrkOO+gJSmzo9pAhiYjzTxb4xJCrMBqif7Ja2UqrbyRjFradAztSxFU1cqeI48pz58 N+iN8DgR7MBnpgu8V0SFG8swOgUc1YwGNaWVJd4lLSuyTQg6o5XxRVQKlo051nWj2gA/AF0hMy1T slF4lSL8I571WGzdG42GGWH5yfdJZ6k3qKCgTuPHkacYjTiFLdhlCvLjnWmAqwjtI1NGW6rAtZkI CenghwXaOpAKJeJvLZA+vUxmn4q2EGTR8YkB2rzVAwJ+4b0cKylB6OOyj5zr5QKzseV3qABSEwTA fjrgdUsFb8/n80UDSrs/Jqd7o0zpzR4Sr4WF24tz00sw2wkib0qKgtBoWxMLPzfoDmqmYlJ2PSdL KiKoEkLCO9xSOe0HV6dMfjYZMsdlgmAlIhEylZQ7RYwtDSm0KnQu4MMpnaTTJB8+2WGK3s6WyM8v cgMqqkhFKnKPW4oFBMVUtUxVq1ZNLttBcw1Rp2oWarZYy1KIrgjwJT+Vr2pVgV+gU4rAh5WMKYdX V6Le8Or07Tvzq8AFEgymQpMuE8uNYLqUTHg1JlMViZSM1aSkWVILhGN9ko/iDwrAkulyAXAyXSjo NqXHskixE5VKkhIwxwoijxWJKqxxgkL1iQFLUApTs2ubS8vT0UQUEH0tFousQgnc+3gFKgF4ffre 3YWol7yHvIXnCRN3h0YJgRTNzU8nKMSAQMd6IhHjAOHI6tpmMAzCEOYGAKubq1T+Jh7ygjz4KCuW oCilZIMqSRDigFluEGuIcxoNgXmqC0feg1A8TRvmkiAXvgJV9yPfpl5VNXKvl3RfumEBVWtEJIsV SoHVKV+3aCTzpUqRDaKqggAIUphOZSyY5kZZ+DXEZm/K1p2AHegakYeowATp1D+BFlAgpZuarqS1 UqNczuA7Kgb7VYrFFqSiRVQWKsOmsAmd3r1O6c3xAAPQgM3Zv8BKWKKYF9wnz6IpTAm+3SQ6qqcA cHy2rVMbpLhJ+80QHnKHUvijBhpCiQCtIsAL1EIJ8kbqxxcnTIQriYcoUjqQDrBigXCQW8ZXoJAF 0h+YguDqxszUzJp3I5qQlVC8/A4VwKQiMUxcvd4EQKNCypTsCAiHRZVXKfS2CommNU3SFJ5aub28 EQxuLEYjELHIZsTrjc5OTU3NLi5OAa5uRjdp84iAvBJn1roeJLQqsdIr2zbMMSxXpVRpZCmdRecS DkT2UhZhRerC1ewBlnXIb5akdA3aoslSYDeGfjCEFbYrJTvbqqRSjVJ+MKCNdoKxRr2Za5WolFna LBUahqGZJrkNPBFvOOKfmYqGvcHoKhWiIaGKx9jXEKRkvZn5WyszIMSrS4szi4sr0yDG9++uvBcN ba4sxMtxcJap5ZlgLKTLHn9A9q9uhjwbi9Ozq1PTa+txOZaIEwL2NSh2JICraOUHtZqR746HREg6 dIyBHTtjgkFj6ps1SuabgCKD8bgJNXvW74KswjrSOAdEWKSeKeIVxXxyOFIbad5x9mUqZmgxunD7 1p079+6sTK/NzIIZBGdWNxPQJToFBsAyhhIzU9643Wr2+pcXl0Cpg6Za9cVDkUiCGHlsfW1qaSMM yrXu0YngFIkdQ6tmYAxtrdoA50vF4+mMVdVaeepnAtBaAcrQuWJRgfbZoaUJ6QTSdhVkqJEqp23w 8WxGs7GOifFD8rEigKs0epWJuem3u1lbreeLwCStSpWq9ULH+Ci8ksoRV6xSySBp01JmWfKlsAo5 9J7IeCogqIufPO7gUQChMpUuVdVkUitT6DEFEgTI/ekLlDmvXJYDCtkXwiySzwkRob1lQKIKZWcQ jKQtozJvGYlgkxSVxFIYGdC2cLFuWFo2a9J2uFapWLQXrXH0Bpcr0MwGYGtZM4rJYb4FZFnyx3Hp tD8zIC+n1miU1YxuVskYYQgzxHEKBVgcYwA02RwMxjvtgQGC1gi8y1DgyQ6EEsI6lWV28ejg+pC4 OJfZY8dxaD1GJUF8PjnmmZm/MxON4gHySOE/3kZF1SCE7HvGcsESg7UE64Voenh7hvmh2srVazVw pmETU12i/aIqJoSiirRU2cxUirU81jBFc+bFT52gCDSAmqWwpJJGijpFZfZMIppUbl/G2dK+RYZM MAXc+WBDAhy7T9onOLO5OTu9vPL+wtJHi9MzQb8/nPBLUMsFKtdG1cYoM2BzNYgLmV2cml24+/Gt +3fnVpaorIBHSpuyR4GQU6mIAm0c2aF1SYE28fs90aWZubWgh3NyA2Irn2LtYrzJB2WXArzUiKtA cdkET7HAQGX49MjeKhQSRPtlZSy7csFyWGqKCDGBYgliTRsvafKoUTIAOxSoUBoNaXgjFoxszM3P r9x976MPby0sT89GCaRR4ePVBOU+xWFzbC6WnW9lsUgVulRvGNp6Ayo5BEir0C5XPcdtjxjFUXq8 SpV3NcxVkbb5qha4hqVldI2xcoNaggcIuOsNy8apKwFco11QaOqpRxHAhG4yfmZ6FChwQJZEYX0U w83Rz3gG8ClGFQG8UGDkIwmuTc9Bl5KYpDLQ/3XKxGvmabc+pVCQAvvKoLVBXXBRlZqqUa21HCw+ u55pIxhrjnzJAdhxX0rxixBKSuen7WWMPAQFa7ZkabZY/wTagM6yrRrxQVCkKjf0oQsJMO1Qsxmr pPnY8Mk+nfQLh2hweCqlIROLpUYT4I+2Rl30MG0hyt8mdkTbkgzR/Ayj8A47W9SsTEonqaDQ+CxM bLPe7CVb+XeoACZhyBbAcrkcsEyfz24AlsgxgonpFChLmkNANgFsMMAFrZUFsCuIBBkKa2frRNvP XMheogBdLoTg93BwOunt6MZGOBHkKEzgSjlNShoSTbA/tJ6IBSHc/FdIHLyRw3JDM8GuASL/5TQJ QghkzhuRfSIArlCWQ+tej8SVczkgTmaUtbpJqd/h2eWNjdu35hbuvTd/9/2791YWw8E7s0E/ryGq cxRdXQ/9/5j78982zqttHNdsEMkhZjgLSWgZzAxB/sJlhgAxA5IDAoTABRRFUSIpiKJs2ZAlC7Zg yZZpG7IMO7ZjxwssG473FE7s2M7S7EvbtGnapk2bbl+87+dZ+jxt0/Zp/5HvOaMk7+fzF+SVU5WW JWpm7vs+57rOcp2UrRrYtG5peUMOj3o8LOnjDM2MYVIMuwl3tOzgeGVzJhAfCxXdMVzZygFYxYEf gCXhLFUKvSbGk9vdSDSCpx0ThC4UdCmtG+p2S/6wb8zG+ZFNLMHBvoVkLjmN1Q4AojEqXcSml68d V95RAclHsL8Hcwr4VbdfImMDuWVGRgJ21PGFOErXCAowfiIZdUt1gLCY4I175VYPvDegXyxdrBWR Wk0X5vrLMwDrkp1aD85EEQNnBRyjOIkjUDBk0CphkhzsY6KMWcl6PbcD2bGbp5eM5bq1aqtbTGLd XKzedGtv3CXDTkeXIYP1q1exA6rXLvVirpJQzKXVUbf+Mxo3sV4bjlMEI++YDohm0kIminkVdNXN ZLM4Pg3+GnVGypggUtyML54sWIdGI2HmWskWXGQBLnplaWGpvzI5hRUnGOgB1IJfHpuYcstK5sdW JgFjYA31DIoegOfBxgSsHHPvtgD8dWYe/zKOFcluGyEWsHdQ6akOsCbWakyNl+uNCjDPGQCok7OT BSwrm59PKrFINIcqmlUs5EJiF40anCQTQCNtxdAUF4FinweciSZ2IaBlRKWMYgEFSjq9wtxM5zs0 AP+nHThAqI6eB+SEQRIEUy1YaAAxTSyDr+ZMrFzJuhp+0SSgzcJ8Dpsp3AS4pe6wTjUNqFQQnAwc fEyJYagQ/A4lcpxf8vgMzUZAFrUTdgroLZGPp2iOM5So6TgaCn1pumXpFImiX5qacZuE3RoW9xli pIzhBZqTZSYEHp2mednnlQmeCQ75lAQmdp20k8qnDZL1eUdCPicWxfZMsAZgJqKlHNgM2K+JSAJ7 s207DmbAERA/K3mLlxlKy+x0gYC/0al8ompGrXwqLfDZqYlCtwcEdh6wYMziqXgV4PlYIRKLxoCe YjSqGwEQXKyCo4Nt0ekmMVaVxeSxoWu6QPKUk7Y0zSBlr0fyMQTNyH4/A58IimB9waDPJ3GkQJOk gAFAghQZvz/A8QQp2BHbJQSAlxN4gpI9jEuBC42reoh19NBQkKBCsHwSrYKdhfVA7VpU4HF7rLEI CSG6W59Y6gD3RoIRaRXrKGKTcTOP+BOYE8hkUBtTiWdUXY1qAjxtHvvBgawSIY8khX2Uo3EB0QB4 oXOOaqiZlKOmo/lsBLvacWJkB1gMViRhfBVr7XBA6sT65tZYZWq6A18swgdYk1av1umOr6+s4KTv 9bHN1dW5KUBzzXI0jdG6VNrtEM7DQ6JYmSVp4Ghw9jNpBxY24JfhwYnYp5qm4oq5U7iWze0k1Nz4 YxJgajQeRdmuaLZZRzjfxUp2QAPdRruIE6DL2HlZrE0jqq8BlJzCIg8An4CGcAgpdnQ05iuYgBpb AcMyMzU/MVboZctTbjYCmObY3HypXJ7q98eb01OuOtB8J9GqJ92KTttRBcFQY4g3wBZNzeDkp+l2 u4tN2Q6dzoLptiwrFU1WO5MTwACK36UoaPabF5Q/iOpTHK3RtGa4XTGOruUtzQFfqmNLjeDEU7pl w5Gx0pm85vgGB73S8EiAk0aDnJ7KwIbQgWZHm4gfcqiNjH0bsBzIALIpURqSeVmSglKA5URKlEYY zk+kgYMDRTax3kRBfV41s0MlsPgQtjkcIvzAvsRMHAwGGBia84WCfFoTCN4VskBBccMxd4pJUaIF dlBGo+HkgZFIAxmxVEAEuWgc67KidgQjk9UWGgb4TVkz7ybnHY6jM9Gdt0iYuqHC5oKT1svl7dp0 0qYYGkdxNROKGBZNIyCKIqVZeZQKwwY2V5qvBYApggVT1SpW6GCNjh3fcVm224WCdhUZZL0wXq+W 6+5wcQBIZg5ryzNfd+y7cS5swMLK8UQWnk2KoC3NAO+u6HRacXSC0MFu8bzu9RGiFFQUcWQAVoCy eF5kWEZwosDNy8lSFZhZFrwpsKtyGQdUJoFduLFoTHdiL1ITu9FRfjiBCA8MFRlH6xgXgPyge0b0 V0d1knoLfrQHjBiVtAAZJMDb9eoxMx8H16+kNIP3gelwMUACKxbcFgOwgXnKcqUe4Fvy0ZxLbKpY GJPXFMXi4a5I30hQCg8MevwGxXMMZaMSTHl+DsPJ5VwsbwkkJfpGWceiiVB4BAV7gyy4Gwx6VOHZ 1GaAKs5WsAyxUBnbWthYWK6gH+81gFkl7R3eAEZOxS4FRbXAxikZFJuiCAGHoSp2XuPZAMOJHKZd eJFnWH9IkkI+mSJoFeXlFBV7JNJEIMTQTiqF+zyVVw2KQygJ/xpPuIqLdlqJqxkcOgqsw0xFIya2 X6i0yPFpnRDyZqw0Pju2uTxRmZgq4uQYLIHINbvdXNyKfofDQb9NQQJigR1nljH+2YpFI03MzMIN AipzhRQRe8awRzIUZAhClKUgI9KWmsnzYJVljnCllAiapnVOcFQzYWo6z7E+OO8hP5x3QKjSqCjw skxSNKlj0wg8dNHCQAIsZNatUIuDT8nHXZgQ2xFziu70zaK8AkatVAL8ougP6HGDAArO6nn7a3uR dScKgDtOxhQnncpori5XimZ8oVAoEAikdK/fT4JL4QQKzrajgUM2UnA+AeareeQpKdIA9MBIYAdD 4HbADGAQH1Uqmzl3JEGp1aom8mkUqhCiVZvl8rFyr+oeWLfYvAMOAGcNYdf6TvTatHGKlekmUGy3 88xVlGgBptqpJ8EqIsxJxWCHAiquItRyS+9dS4HyUfBsbJrSBFJkZb9IMF6PznkGBwaDIT/L8Jwc HhwKB30yao35/UFvMMDKATAYTjqjYFsxSi3FwZQhC2n2MGHWqUdy1U7ZBLgTz8WqjcJ0DX3lzqW1 AM5jH0KpGXXpWqzqxmexyH6nexIZHcAsh2FYniY5ntbAJ6QR6BhKiuZFTke6p+uWIVAEB7Amn9J2 VGLsfB5PH2wxLZ0XONKAM03pNKdjhaYOthSeVT4DIFJxhQNb5ZhpZigRzqnAe8K8pcOuwbb9vKoq 0ajIqaaJzyb7dbYVrXCkiVWK5ZyZTsfBD6iOloZrIrWUAA+Oh0XOq2nl6+LcnXrACHoo1x4CB3VJ qOI2b8dVcD0oOwCWzk0BAUGkiWhrR6E2Fql3kxkS4GQracZx4kwemH/cjuFPKxm4Uwx92e4vgu2D Adg0mOxMHGkfpofKGJBR8tlY09XNSJS+QwPwbSUgpofhwJUa08VGo9urNbAEtVXqlVzR9azilnem BU6G7QZIIRgE/Jp360TdcjZYIAFOVDSX1YZ5cUemGsCtx8tSAsBJ+DGJMWMJxVLgbFsWUGlHME0V H1geFlIFnOHAe4AJJgwn7RbIY5GcQYJfgA82IId8fibAk0RAGh0KCYwks0EPkHpKsxU+PBoOsoKT QgSrg7khiLhbXZpyUuk4qgbnwc7aShSQP3YHIhuPuUFOjK7Beiu43RNmipA9YaANGS1loxyuDbYk owu58VY21gVW2Xa1BRIRO56N5YlMVOsWSuBgsdu9UI+4Ye1YzI7HcmBT8OBlAYom0Num0LvDTgWQ m4+7pmAnC4iNaghfYyaqH+KGSbo6SNVqNZJ1vwDPBvZnmhB0nTDUNBnisE13aNg7MjwalOFRwJ0H AwGfFA7KHOA21J0rN9odrCYGOh0FRK0JuuaAaWM5zY5Vy+WITdNMAIw2HFvBwgIsOHZpB85VDEwT qpxMdzCMDsc+V67XS2UsCnazOQC344KmZBO2ZaiYeOi2q81mMoZmzMxhrKHVKTUxDNd0e/Katenp pKJqupZSUm61LpxhneV4LhQ0FHCtudw3jdm5chn775BDI1mpTRebrQjqlsGjiJMAb1SHoNCLpzVL 1eUQ59hReDZSiNMdnGzuivm0XOn3SBOr1stAm2JgfRCj2bk6mLUSwK4O9gFgkhmVQIHoFzFCPz3d xnYAjEljd1cLTmysXMaR1zXsSK0ls6iMjRXPkVwWGzcSyVbOVWgC2CRk4phaVRXVBgwbzzs0WF23 9xKL17OYOgZvmKJ1eHaZJuYdwL5WkSKbsSzJp/PpfNT+Dg2A882Lcq+eUMxWbaoATKdSQUY0g1I8 lRkcwtIoNZsRU2c4MgjeJ2BojB1tunq62ZQRA2SsgteFmxcMAKV2nPGEiNCILI8OehDy0zp4fkZH Vp9NNmPRHIoMBUaDhmZaDEMB2wPIBcSAAFQPx1cAuIUOTmQCDKG5KgQt3IndbqnTnm7Uuq1WuwhU sltulosxR7DiUaxryboB51ir1K1XS4WpWnd6fn4G+Fp/fXKmUJmfb3fGKzPz66hkOj5VmekkXcKY ywhkQKQ41ohGMwLlH+YyOqwKG8pbTgau06GiBuuXpaHhEdEuT03ORIySHZYEu9rIkSknCvu/Ve2W AHiA0YNtQok0sGNDU+OwWQVaw/rlvIMyGbAxVPR6Dg4iieuG46qgogJNCkC0iYGwvBszwj6gVhV7 iBq1CBwuU5O9kgwn3M+KJHyS2YDk8VOcPOLTU8CX4xhjwpu30esJtJBSdjROTDDhLTMD0JT1yiTr 4w04QrYDcCEs8qymsqyg6RRpAFyIZzJ5bNlFIQPkRXBU7ahNheVAwB8gNdEf8gyNjoT4kOQLsAwr +xD3iTo/KPE8y+K72VG4d4ISsaZRx25RA7ikjeXfLKGTKSDLNdQij9IkBVsiNCom4gIQKVhxWWRJ sE8MWLZwkIMXNOIWFNXATGA0q6ZcFpVPp/PxOJ4sm0w7hgbeCMy9kM6AEXOjbG40GiCBCWQvg/qo DuBzDHK4A2mikTK4+6gLijJxVIjE6gk3HGx/LcrgtpUgx6IEB4V80opbApVVaNFRMhigMrQ8bHMs LgJGloddb0Z69Zmp6V65WC/0yj3UVGx2UO+w1m12sV+72ytNu3UCQPnMDEA52RugfOEQA/7RPzLE GFZKY77DGAD9zQvFVAnKolkihRAL9cCQkVax0s4t28BcYDQvigSpOQD+fD5vIMjSukCoKiqnug0p io4S+JJAMsHR4bBfZkPhoYGBoaGBIbADoUDGdFtsI51CrVGPxRlZ9Ml+X8CAXZjCwUzVneDsdKNY x8oJ7AnqfKMGgAag08baxHkUf2y0W63idLFcrUcSrRpqOrdrnZ6rFtEYHy/iuOJS2UXiiqv+Db5k R0XP1nak8ZAeYg4CzipwEoH0eWWHBCtF6wQOhiGAdBOKAzZB3QngmnCYnSz6hVw2p4uJ8UIvWQL0 B2hifL4wW2gC18YSkVIUsF+5m2w1ZiYmC7VucXxqvjC9ozndK6MrddXoXNKyU1wEACTuaoG46cMY 0GXaSAP8jMUzpq1zfsDWmkBRGg0bkARqqqcxw0GnTdvRHQD5KPVpuq3r2P0OO5gW2PDgsCfIICaz NDiRcgDwl2EQbBDlxwdGRUA5iEBiGG1NYxfCjjIAtqtjsx1murDzp15FfcVSuVnr7RAWFI2xXcUF E17ls2Vg6Sibpxo0QApSBYsTF+UAhZ32cbe2G+7UdnhfiHT1tJS4zgPfDpAqKqLFdaxwjKt+l77I NCmCUQmQ9g79AwqloCYo2FEHHgQhCFrGlXQFfmAadrIaM2NRlEYv1TuNEqKOMupGYWVnsTAzDl6+ Vgeinex0mxEg5BnA226fQLKFGvXTbXD/2OQ13sYSOOw7L4w3sGehvtNMlXRnBkzD2tWbCTOKbB3p Bcq7JbF+qQFQuRo1Aacli12M/qka2H/4SJRawO2xXArFM7AQ2czargUDS5JKWXyAUlU6HY/nAScQ AUPV8tZ3aAC837xYWa+MFyammu3xTjOJdb5YuhyNugDV1cXH/QlUGfapQwPJZFHOmSEoP1h6jrfy jkGQDIO4f2BwSJKGB4aDHpnj2aAMLoHQwRcSPklMwY6I+5igFA57wxJqZbMGNrQwfpGmeMHSUHaJ YhkwJJLP7/fjnCmR5BhZCkuySBuAXQN+lrIcxSFoTddpkePcn3I01GqzDNpSbRQ1zpN+H69jLCJb 6pS6hUpnvNYtJ1uwhs1iJ4mcEavyYoqDKblsNK9nshkgitE4Nyz6JZkgfCHZyFh+nx5P5GyDg0sN +tJxno7GI5aRyiXjQsIdNxHB2heTFlRUo7YplqQYyiANO+bmrpFGlQD0odgdCpQh0XRbGbEnCCyt ncoAqHUsOIjollRD5IDsM4SRyWtGKu5ogXgsq6QtLOpLunoMqDiV0uHf8o4FWEPTUAx8x1/uyKlF 3Flq8XhGAOYFJwrfEk4WDyyCZMH7S0GZyANsNfwaxmh4FP3FKtlUCik2pgbc0CRWBlo7AxESANlM oC4I112zlTBdVUXU7UNhJjiVgG0sDN9E3XAudm+6EQ7bbfdKoidH2aFOpwqMF016cX68UUOZ/QTc DwqX8Az4DUozxACNKMLv55w0TZI6kP48xWABpJZ2GTxYHo2l7GiKpwiwOiwgCJkF0y1kssmyG1mp tqK6lcpkAI07RkaB55RSVHxGpisFlHULgZMRFy9GcGgjqiy1sQbj60ogt1QT0VmsVMJyUZRSyChu o5oLrtwZVDEbGFE2UqrMTiez2SZsrPo8FrHMbW7ObQLqxAK2mXmMmqIiqa2kyPDwgNfH8HRKJaRw KAD3aDiqxoPP/L8hC9CrYqllHZkf1mtkE4Bw4pYTT2mwQRB6ZVRd0Bwnn7dRbyfXq5dzrRog7SLw ooxlOQYbHB4McrSqhWhNTQkkHG+GIBiZ1zKWzkkjg9LQkCfEa5ZvdGhwYFQGICmzDI+deaQv7Pqm gVEJsD8XgIez46z+zwe4NNkfCOIcjUEvrjr2AcIG4EkJvhIUeQzhkiQFkNbCJVcTkWq904nkqt06 9mHmspFWPYI7OK4JmsGpShz73ODSBMfOwhJjJ1c1YmqqwPsClKOJtG+U5/yaKcgcbSmxXrsRSWvx aK6bELrjSkAOsUorkY6CG1VUyTs6JBtpWx70eodGAPMMj3i8Mg87M8gIDrhy4AFCIIgwnuNJghcx DRjgVZ0jYQMExIAfzk9GFWTPSMgXCnqG8YYlUgXLqLmzBqIYneugCyqVcyh42OkUy26PXL0zDbts vNCeLuAcBnBhpW4LqyrHy1iWCqQrhgPzlERpHJDVTnS1mTTjaVq1Bf8wPPKh8MgQDilhwHNbQGQy GTWDUsopTDXA2dTTYFc1N2buqhvuDFbBvvmcnTVTqBHiHg13ehPSeMwlpuJY3I/FljjnQdUBVcMb gJGxXaWDFrLvtqv23Gk3OqVWMpYz5ZHBYa+P80kBXU07NCXgRkop2byg5xUtyKHGe8yMOxYZDAKN kbyD3vCoFyyzR/IBeEtHv65NScQ5UUD5PiVN6JZBEmnMWGJbOBZNu5fpTll1E97uTKCWK8C0E3l1 ezdcpTCseXTbD3LNqq3A7WbdnDQ4DlcOOY6dENEIUGGLNhzAY2q2Wa935icQqWKN0mylgGNSsGyL ZmD3e0WCpimaIOC/TCybpjKmmdcoOfUdGgDtmxds2CuNDox4wZYyHM+xZCqBqjSlJroAM1uHFUP1 2mQWTSFGXGMRzA21gPcocMpDsgd2N0s4+TRHWW7AN2GmnLTq0CIDxNfSaFaJYrRNsUu5lGqlsgmV T2EkDGWdECZ6vcPo5XVDlH3SIJzqoaGhUc/oMHyMeqSQLwCOLBgexBE6shz00wbPkAG/pskeiUvZ O0NFFFPRCCMfdwQcjqOScHa5gMhzHBs26DgKzadRjg8AbN5WstVyBI5GpNtooBYOBgKjeojnwNVT Bm1GSX9AiCsWLcTGGzkTJaU4MtoptJOmojJ0LOlkU4Yf+K2CZQxcMMixoaGgSAiYUM/aKZweAUje jOdTFmACkRNpB+OC+TQlKlgx5QCqVeOWYVmGgvo6KWC+O/XWZsZxDIPxDg+OMISWgkOAisT1WrvY 7bQ7LQwklUsopoKtEi0gnFg6VMaW2njaoAgVtVh6wNwQx9bb9U6xCOCn3nQrltEZR2IZXVNNW+Pd qRxOiqb8wRA8LMy8UwYBLhjjMQ6q+aGeHjAhhClW2kw4vJACrwzrm9IMzY7riaQrG+MmMHcaZXeS mfBTCnqLqJ1I5qIZG0i1RvFGimatTB4oXwr7dOCUCqSgYfkHT4AX11NgHbJuNLIKrKoB0BzOkcuh pnvt+bn1sbm5uclCFYhpHezajrQ3Zpl3Vp6iMb9kpzBiqtEiYYCfpQRBt5y8o5hxS8XWU8wEYlYZ C1RRsjP6jRg9XvZO/4+rIIiaD6VaCSs8M4CyNDofK8NWaRd79VwiFlUF2KokR2i0SvuCcLwlHw9c kscxZ0lYCWCX8GOOQBMcHxwJE2DCo1hU5y4w1mRqmi2wAV1xZPk7NACZb17kTIsEQD8qcxyQdwIg GE9ZqkAQIgsgkRYogNssKZCWmlZpQJLeoMxbjg6LiLU7BOA2C4ygYCkKi0EuOPvxdFrF4m2Dp1TY LphOxaEjuMJZt50kiQEbOFaG4X5f2qJwKAtyVUAGAT8jYJtLXE3nUUs37qaXNQJd5sgogVL3sB93 uonSOIRVh71k6I6uYwxDdTAPHU1pDkGR2FpniWHesPJ5gQ0C04BvslQchkgZTkqgeTYQkKUg2JXw qM8Q0sAwMnAM4oSSyJVb4MNanXpMERwlEbETMzMJ1CKBI5bLRRWCciwlCyudsXjSoYNBRkN0HAe3 DbvMVZrGahtlR+cH9Q7sfDqDrzGtYrtEBGVNlAzmroD2OqgKDJjYdcHwOKPJVgtOV6vbxuKrmQrW omD7GQaxxytuh/v45Nhyf3mygmGGXhkBmQr+Tt1JNyQiTaw2xJiDicN5DMOAZ2M6+RgA86RbZIsw HCsXlDwnjQ57/YDMSLBWNAr2ROPYwazTcNjVDN5VemfOA9go+Ic8JrOquZ0JB9FcuTjtysNhDWPS dQ+xbC6qYqEndpLpPPARgIZ2NO9kq1FFI3le5OCLPCw6RdLgtt3RHwjFUMq9iqYNR6Zi0qaKGUp4 y1K93mzB3imVUKkvgvXfMdQ6QVUOuAYbNRdwaE8G1UEiLtdDNatqMmHjmFtlZx0yGnhisKwW0Irs jsvH5rRmq4eqMMVuuVrv1npYBdEtVcsAurK5XndnVCW2mWEJH6CWalRnGMHvGYG9MzQQYgKhMHjQ AHi6PMlwkicky9KwV8TBM8Ggn6coWnHXekd4GHBnKg+UwnJi36EBSH9LARD6Z3SJDYiEBsguhuXv tXYzayeyGZ2iKN0gOCINjxdpbzbj5M0EZkVgb2NVez0ZxZSmmSiXATAl8gKdcgPUjoNVvgksJ3Hb yxB1mTnMGmBIMGfn3SCPptMkxzJ+nCiNFV8i2E2eJ3CWCPJSJ49O0K3Tiyo448bMuTUCdjytOxg+ RESMuuGlLioRNIBdguuL2WlDN2CLMYIdRUFuXaTAmlhaCNy0nzQE1dLSeXDIacPQBHYkbKVoIpWo dtwRMfPtualOd2JpJlFeaZRmT+AY926jPbv/2JYyPjFdKydi3WqyXZgpNHOl3jTsIdtNkpOMyPOG AD4N/E5qR2I66uri49gUuOiMQBp5d4Qf2Mt8xtFwQFEGIDZO67B1GZiMGGB5OpMFsivAdad0WrDi CprBeAI4AA7WAWvQBm6J5eu5aA4nmo1NzE5MtbHeDNyLIxCUBtgZCW+yhc4MLAshYHEUQcIpy6QN rInJ5uKORhMAtUUiDTuR8/Magg1XcR25MnC8TrOMws29Vi5SLyWxuB9LIkr1VhLb9mrJZHdmvgjL m4xGI+0JMETrE1iVj0LQMzPTrSxqp+czeeA3lsCTgkH5wQYEAoYjMzwHfIsmHdOGRUlnYK+gfkup Du9cnG73UIS5Uuh0C0UsY4q5SpU7EtHuAJWEm7p1i2uzXxf8ZBNu/UUETiaOM8SacHjqSEfAZmmy 1xMO+xgO1kdkA36/7MMwFgsIC4fU7IiB7kiJYllhAiMXsLOaTTCfyRgwgK9Fqncqu+Eb4KE6FDgT mYV9S2iwt0zMOeCJMDOwqKkYjoLBcDPsK5wJGzeb05MTBQBv2AiMXa5A1ap2KvddGoBvpxJlNKy6 YgdGAGMPeMCM+QTwYADjARfQWJqbRzYWc3MtmZQdgztIdhuFifWZyZXl9eWtpc3+5tbq8cWlCvYV zxdQXg6hWV79OqsPbgDwL+abFdQQtCxaz7hZavAtFg8LwriBthCsCwvgDSmc5rhe3UopO+HfWKzV gZ0YjdsJTLPGNR39JpLK6teVHclqp4s8N67EclE0rzoN/CJbL0WTsbRmiJwVj9qwzwG6BQg4Wrpl AS0jCBzaORQMBL0yoduAV8G/16dzpfFuTMkXtk4UI+2xmaqTh7uPNOPC1ESvOzVTy8Fx7MytT80f X260qq1qNum2Nlu8a+kB2uNELhxbDq4q63palKrB8KPhC1iGHPbKooEb1NIBNqAPzoDNyGcyKY3w h8BMaQB4ZI4S8jFMIdkpgDApt5gGe/vAugK48oeGBiU/6nMPYwjFx4L9IfW0BbAkVy9XcUoizv8F jsL6jDxq9afz2Va1XJyfnawUdzw/+k8MiKKQiKqpANazO9XXlqFiNswh/DJB8wwAM5owDFoQaCOt y4zqFk+gu43n4zhJLpEEDNAulpA8x6rYUxuLmSiCAjZcwTCxkbdRBiVvwZW49eKRXCSahWPiCopZ mBbUVAULLJuopV6to/Rm3Z1b3pkuY0k0fK1RmSwC/C9PF6eWV+bW1yvjtVqv6goNo7a3q6GexAIV lBlzz3OzXG3i5zLqgmIjC9YCd7EzqINH2q3ib8HTisAvRP037I3swOYe73SmGigVWms0krFWqT1d 68K7wH9Ie+DWUyrQvIw7ODXb7GVzrv5o1jVUsdyOzj2aK5UwHBwIgiNNmsDf3MYV+K0xd6CTHSl/ hwbg2+GgpN8jwe4BP0yheHlGAAZgUWAebZUgDAEnzqJ1i4OtxrkoGNVFfVNApDhHba6/tLTVB/O/ srU1hrIbMzPzgFTnMRvT6+3k6KOJbj1mm8lusVdGKtRChfGqKy7riv4rbqY87zbpKAqyJ0OgKAKz sqiagbMluZBPDgV9ATqti0C2aVaSgqwAK2BjeP3rViKsWNpR2UewhxWglBW1Y2bKxNwWirOhGncC 67rcESd5VLrIAf5L5GmKRzV8jM7aiZ5dmmqC8Wi0Y46hYBlPrtNJxrqz83Mz3Vy11mgWW7lyYabW mVvaqExVCrV6sdZ08/ZpjKa7oTJXEAhgqYof+BmzJSTPBUPhUa8fvBEDxBGwISES8HUSUI9ugE+m CIbhOJEAisXwKeBBhmWQvoAA3NYQeYHiRLCa4DHVtMD7Je/owIDXLwA8cwDh4PsDoeEcc6eDO5ED gIQlbKYdq7u5yBwqLvRQVDCJgS07g+ZK1wWe8bMMx/jCIb9u4RhzjuUY2c8FQh5vOBwMSd6gFGJ5 +DYfSwCwUvD0Y14uhxEUIO6lUm0epWTG3dRaoVbqoYC/+9DrJaT1pW4EVQXgpxK5QqFYwsNcbk8D mmkBsN/RCEiiXgR2M0UjyQh293Vr3XppugJAAxuE4E1qjQ52UDXLNRzx2+7Uap0eCrHAnxg2Udbb vZ2CPWyrRoGYbqc9DfAdfkfXnS2AEijY/ldENIWaYNNuXVAD7AP8bxr7qutlzEI3xqdRJAm+NONO wAbzNt1G3ZnaOE4fbpXbsOqNQi9r50o5N5oAKK9c7xZmV5YnJmfhezBrDZeLJeBuXlOJdac7nQiO c8SpyxnT1lTzOzQA6jcvOAZ8yHCIs1IY5UQhBGRUFhbTY5rYzDvI6HEwiqCnAYNjhXWk0y2Njxen ANYUK3D0t/rLc1P1VLeUM03MH0a+VmjFGi0U7CmUc8325ARKvtc6tcLsRGVyqugqunRcvRo3++D6 SNsxgMu7mjNuV2BkR4TSdqUmDY6I4zGPpyyc47KT3PlGBtKFg/Bhp3CSKxOQveGQV4IjFzd3hnHs ZITiacISBDBvZiaaw9bdUrsGeyjiCtVVq7lyo15Lzsy3urMzhUMnmmau28ya2cj03NxMpXDi6OJ6 KVab2ZwtFJZ2rRTgTtrjk5Vaq9ao4mW6HQAYscaR567+hxv4cQfgoa0Dl2i4ej8sj2J8LG8YlqVp AqWrO8qArgN2dT3yafCabrTArYi2o3HSTwCQJzgNk8t5nAACZ9XgOcIC/NxrF7qRWCSStTOZaAy1 lHKJardam2oXC4VWE0vnpzq58fWVyXaviOgemCwsVhTrgFJpI5515UESkVbONgHsxrBvIGtrOhz1 tOUAU1d3Zu3Go66SyE46EKsDAH2Xa9O1Xqc97oo5FVE6tJyMlGrYRwggDAh8sQN0pZzATmTs+lfK nRyOMHWclIJakYiqcwixOrWeq8Hrdnxm3bkJ1WqkPN2IxOAJdzq18flGEh0KDhXEK0YcomSwIwlg eSaf6NUi2CKCzRQJnB4cyZVR8hwfftbVasKCoQjcPMoZuH1BOMEGR89Ou5LB7TZOEos0UT0ENdx7 dbBUcIw7OHUQ24mw4ABoV6VQ7DWjOEkhiUoQigluXiBMs4qd3gA1srkdgUFs4wI+gAIoxS7qK0Xz Buy9jJgH4JfLlb5LTcBv6UcGzFEWAGOkGsH6n1YEPIVtUbIc9gT9RAp7VppdLJwAJxgB+hJpKVnw c5bZQkk/IKuuhKQSzSUdxQav7RPzAsPwPK3EEqgmtSNNDetRdjkbxm/xMTWxeTrr1r3D8ba/LujC PPYOztgpjN2hpO4/uGdBQfiIK5qPZxRXCXon557LJUsoHlZ1vw+/NYccDqUscslct9FBdfhOCTYh NtsgydZVgzQssMbYNt5A9ZNCqVVstwtT9WY9G82NV0rjhw9OmYBMo8X11cXjY1Njhdz68ky9NZ5U StONwuRMMVvvmVXYnsnCdAvQZQ82HNC7ZLOeBFDZHm9PFwBOYkypCSS640piucWI053e9HgD55nl kjiXAI5FxBW5qkdiwHtzyXKpXiz2uiirU0pm4wCKUnEHqIMkMzIbkDlDYFldE5xUBlPxmLLD0nnC 7s5XZsaLOKK9BOcUC9WpABmQETWojs5gIX02V5otTM7Ozi2vTGwuT8xPTY5NzBQiaH/A6uIUPTiF MRyxUyoVwZNVKpUxFFpchm+rzC5vzVUK4Ix7kfbMeAf8brdRQsndBFAGzAeiccJiuwy2ZKCJaMLC xxTLSfPyCI4rkMIhrGWWgwheOIGR9bzjGkdYtmg0baUcCliHFgdMQ1sCkYfdU2tqXLQ4NT81Mzad suFgo/QpasXhrDR8XKXETvVaBIEPmI1WCQeHlkqtVrcMu6CHoh8RjC8CBEf24upOVl0r427PaHZH wBf/IeK+OYCPMlb11TpF4APgqWApa20wFI1SpF5zg6692E4ptMqTWAucFgKyR5JYNjwUJHmsiwt6 JcBtjpWOxrI66lbno9VI1BEDft/wUCCfjUU6vf8bsgCl4szERKVWqtUj0Z1sr+KOzYqDOcC29wRs zZjb8t3COTmI4ZqlYq9VGI+Dg8YqjxI8qxogYTevF3Vo3SIFTsgmAOVQPh+nZWgLtkNaoFIpweBF miYZy8Dgnz/AkSRtpdMpt7Y4EakXe8Vap47JHnAlOzKKjY4r+odS7uPTHQCFNTDT4KmxRhAFNMBQ tEpF1DREVZZafWZueXN5HWDYSn91Y2MDxUA3lzfXZ3F+C3xPbbrd6NRm1lfG5ubm290y2GUcNYtG z7AoXshnc6Y9nTDUXG2sv3nixMrU+Pzc4oF9x/ZtFCZqncpYpdCITm8t9idn12fKpSzGHGDXYadN D3wGDiMpjBfarpQJwM+aK4XXAweAChWl3vTUFOqnFrs1MAylejMWAVDe7cFGjiRdPSw3cJeFA5VR gXuHZD8blDySL8CrAF7gQbn9hm7oK+uiyWYZHFZnuoazQWMZ3YKzp2KHizvBPq9m46SQAmBF++WA aNlYJhO3c2VgrrX5mRo6M8y3TboXXhjvRcp1lLsAk1nrdMAYunOiplB9AyN8qHICl471dF3skt7R hBtvowDhFFgHlEndBFOxsrm0gNqrq6urW1tLG0vLY+ubm5srQBrnpjqd8TbOzM3GWogyklhsij4S hzlEXAxooRCCibIylpVNRrJA2bpRMOiw09rT1V4JE7duLBhINnjR8U4P1qSw0l/qV2ZWF5Y2Fo8v La9s9beOH19aPbF0fNf+Q7t2LcKV9JfhCipYOYrzeSdmsQcYVVGwbges3DqYONwkqDGCw37gfqba 41PjM3OT093O9I58Ko5oq0zujBNBjf/p6eluLjc1OT81XiugIB6qhGcSyHUSqPpWaibsvIOpKdfG oSQkONRixC6M52Ltqe8yBlD/5gUOo0NFEwQtSZTfdxMmJnDrPCb+cTQDkq75CQDB+KSmxiZmK5Nj k4V+r7I5VyjAI8UZr/AsC/VEolpvJbsAncBv56uahjFuiyEpQ3NUNY2BUeygdLR8OuXW4moWOLH4 Tv16dGd8szv92rS/Ucl2dbLKYA+wzQVoHOz3JopcZsHF577WmYi6Z8LF+WYW9+0Uyg0BpEMtgKpb yYqpXZzVjZVgKGnXxnFCM4jzGvBljA8AUcsC8rYTSqrVySkps7jZX9x/YO3M9sWrL9y9sX1ho9Hv l5qtwlxtZmNsbuPwufNrh/utHEam0XfhUNCvbwGcaXZHr9qdQ/310FwcbgDntYeNa7FoPIEBK3dA qAYoQ8nvVNUgAcinLSLA0TzGQDSDppx4Ko3FZyZO1VYdUnUPiBt6VtOY+ormUXMcEx3YP61RHCta mYxK2gq25vF2Bn5MA16kJ8qthKLR8BbxRBWcYQu12nEKdySRTYI/RSFFuOws6kK5QyESWFcANM3t x8BZolXwq92iO32lUyq1K+MdTFM2MBcDQKrhTt/AqRtTBVTjnkPUMDY2tj42AadqAgW0YGmAhKPK ZivpTk0CuIO1uhh9r5bGURtqfWypPwbnc6I9A++AQ4xnUWUN7Mriof3H1ycr4ysIRsaWtyZW1jdX VyrLm2PL/a3VLTACWIgHrL8MqAuDAMhMcOwyGC5sBULVFld4pdNzR0FgPdJ0bafsHIiLO6UCR7yV 6y1YrnIdqAA2Re/MlnSlQ6ulbrkD22YekBNqEbntnyj9iylid7YTbM4Ehn1RyiXnCpTlcq0G2Jc+ mKaNheWJGRxkNT0z1WnVJ75DA/DtcNCZytwcli5VKoV54Dvg0lCKKobtkjuZFliZVqtV7xSRnaF4 UzTXAjNe24K7Kkcm+8szSKE7m4tLXRvM+XgLZ3nmtWgvb/OCElUsFY6owwVIilIzaaz5VV2YDlRe Vb6J4OFhx1pslA9EoZzEjg5tMgJsttcouErTM2B352cKDdh/cIYjOA2r1Wu74yHBRNdwvku525ic 2Fza2kQ58JXJ8QaO24hh9BwtMp5JMBnIW0u1nhuptVUnjsl9oKtxt7kkk1Jz5UKuVExk2+Af2zNL uxY3Dh08uHexXzDL4NFnNye2dh/evvvc1Uvb5/avHtzbr+HbYjGSQxspzcACCRr5rfnN6D5Xq8jV VdvpiYjkzBRlu3mtRDauOul8Bgfx5twhAq68Adq0bBnjI+5YlIQ7195O63rKTlEZ1XEIadjjCXu8 QZ9Plv2AqMOYDBiSjGgs2Ykk4nlVoPI+XvKKdsykfXQK6ADlR7WjaKddoRLZajURq0fNWFzJdWrl RE5RwYoQlJXPpwXCyZvxTFogCVFQsK4nk07pGApKqW7rRh3YXLFdTwLmcaXv29j2MN3AYzGPYyLm 4Okvu3qdhVrS7ZpuAvputlBDFe4JEXYXbEnSFfzDWkV4qagpe0eloFyN4fFrVVvdZrdUzbWmpsBM NEtdMD1ThR4Y73Kt1AUTU5msTdcKhXmAJygEv9qfmN3cWl6fxUmds1hHBA59rr+FUerN9Tn4C/iE nQG1BYRoCNKA9Ls9gu1atwbYE5WFs+XpqZmZgku/AI/WpnsFRAuuLG0Bh49PVdqdbimHcSgsK1Rw ugwWSUdz2RyKIoPZaHTLOM4Sp9PHmvV6s1jD4YHu3MNOsd2oFDZn5sBE9la/QwMw+80L8HY0Vvzo aSxfMVuwFeLRCHB0gPdVnBuHozuyuWJhvt1KYPGNraVUPZ5MNhLJXD6TK89PTM53E3a2WMtFy7Va CedBYiY0Ytory20U5kZFLPCUcSodV9NpKx3fiVOja3Zn/2DxNc7Ugi1Zcyuze0jd6l34yzSsl6vE MrayvDJXmZpBuAnYeqZScGeIjlcAiYIvr6CGaBubiSJdnC7e69bRqUfjFnhYC5xrsgXoMZIEbIJz z4AE9sCIJLHupA3gZmV5DOh6Y2q6MF9LNloLk1tHN+Z2j68szEzsPX/9wtFDu06sbq2u9o/PFRqT Jw9fOHDmyoNTT95/7+O7l+7s3louzMzNjc0CbByvYINYM5tNoii0O64mjilN2sDJRfBCd8BBB2SZ ygPjxiuAR5BPoTJ+M+JGT3MROO52PgPeJKuk4dQJpOwXsT/S4ClCFOXBQU9ApwIMTuUWaMbPcRyf TqmpvC6PDgzKtJ6JxvNgKMxYzMklukk77/cyBsdRhuNwISFlRuNZ2kSwnWjGouVodWx1rNaKzNTB 5sciVXfwJdijtGOImED3BmVp0CNLsFPCLLytguU22IMPRKVaK0xOzsyPd+udjjv2zZVcKVfd+D+g +1i2OT6zvLw8t95f6OMoN3Db7tAv9DZTc1g1i8PGvk4djI/XI9USdhlkIyga35kuRbo4baWYghUD m9GYnq4ldn53pI3TqYtASuvF8Yk51xBVJuFAY+pufrO/etxNTS2vb67M7szuxLEHNVetESehoSkG 4ItxORO7sHhYkqB3xBsQ/SHgSo6tOBptYU7JTqfzbgoc4wSmO9hdUXAi/HhramZ2rjJewsa5cq8e iYx38bd36p3xeewGa/eQa8AvLtYbbk5gvI5IB8x5LjZVHi805meXv0MD8K0eIbhhG2FnRskbgiVo hi/oF0kxNMLzjM/H8pRIYiuAahEWSj7QvJjGWpZ8IhHvJWA3pB0z1moUyplUNhlLwgLlo5FEstbL daem1zEVAjQJtkq70ynMTOO0D/ARRRwLXQRUidNVcMZ9ytKwjQMbDyyDZGVfyIe6F4RgpVHSJZrN xDNYK9aERUC3GWtW3QnfaQ2bzrETVnCwuw0byRPNhKrFMQmuKKplBRkaqwPLzVIxhl394EpdtJ5w Y8XZqB2PYzWuk89GcNolFpLY3enljX5/afHY6Ss3P3jz2bOXX/7oow9fuHIYPg4sjS2sr6xt33/7 6Re///FP//nJlw/PLM42q9VmDHNjWXeCmbIj7pO1UzrWvFI8y3Ikz4bCYTYQCASHBr0+lqMFPaVk aAo2H+y4bBSQP+p5AEIxSFrNRuquQqICbj/NSgFKVChC9oZHvKRf8lMolpXAwlP4nXla9mAB9TDW A9AKdvDAxnVU26LdOsx4WgUY0cOdn0+O14BBReqxai5anas3NjYOnj598NCuyUoJcxc4yxmpi03T Bs2G/LRg0ALJ8gZgG9tOaRQd8KDEot8XoGkVqS5QuJQCzAHncFSb9XILe+d60+1cPgarWy82q2DZ cURXs9dyNXxxIDk+nGS9FWnilFVXPr1WLKFcm1vXHQe6lkSx40QJQFCrWLbsarnXBr/cX9yqzBRy ZjtRAxTdigDfLDd7U4VqrDxdbnbrdYxSw53F8wLP+lkRjrWQBhZFEADJsELbbWgAhBrP74xlx+Ay bjmCRBsrAlVNo1hMIpIEqoM18LlWq5aD89506QGAzhyWVMB+AsSIKpc5nMqYdxU1ojnXjWFTZQfI Bdq4yngN01yYEYANq1iiQHJ0PqPFxjEfUi9/l6rAtW9e2NlOIxfNJTp1kwn5hzwMHD5pFJYZSGMw GJAJhtdQQJvHwHq51EyYubQO311ug/eYWS9k0+WZMRyQMz9fLdUKPcWITrey2fpcf3rx5NGDm50Y IOqdYRJwtNwi2Yye2Rmbg4VacRUzfJYOdJXkOew5D3Ac9otjvSj8JxJwUjQwSUIqo6YNi6JpgmMI nk67E+0UN/8fVzKahlpmnBQKGWk4Rrl6wrazZcA3Jo7DhAUHGsIQ6Xgqgzw7DstlJqq9Ok66MC3K HySxww+Frew4HIKZ4yeOr/RPHLh+Z/va9pUH585fuXrjxtkbLzx3c3vP7vvvffqrH/38n3//61f/ +Mff/v7JO4+uHK90u1XbURzFwAnKej6fyqs66Q9K4L4FC+vdbDNOBL0Bfygkyz5peDgoaikLHraM /Y8BDm9UQKigCXCZGhZfwHakeJQF0/wjEs9pFBhGX1DyeiQ/LxgcoWTtvAmQwVQDowPDI2Fsn4Cz mVZIwQIHn0zEUmmKoOiMoTmYLYAHTkUxCpAul1ot066XWpXNpV1H9x68fefCoblCDxhuBLOYQFEs MKdIaTLueAAcnVyGE2rm4zor0oZBBkPhkTDWboU4WjMIyqAdnRCxm8QwAGVks+lMKs3LASGTq+Js vFipWGt2Wq1Sue4mSZHXFbs4m6HWqEdcIBhH2XY36ZlV3J7NLqxcsxkptTub3Vxh9dDB/auFRLHR 7JULpgLUOqokY8DlOr1GzixP1nMtMMGKCtcadWQfRfK0TjCibqFGgbqjSgQ3Y8dTDorGcbKPJQ3H Lb9GGWsdHhIuknsBZlxLY7uOk0LB4p3eJtOMfj3eAayXAl4ulogriWYJkF40aWJhq5J2qwGzuRhg gjqGTItYTZhD7VMgMOCyUo6SsW0rpas6sMZc/bscDqp/84KAbeELpk1VTGN1OuHoYP0tJ6XxIiuH QsFw0CcoCeBo2QT4Gob1ExqdjtsZ2ug2Wx0A0itLCxtLM93pzaXp5ZWlyWplKlboFSc3lw6e2r1n cb1QWN9VicEBJVKArPyST5bCLAtvHZTCNNb8ayShgUkG7klTLENlEuAX6vVSEhV18hpJYTVlGuvV bNWgYE/k49msCoeBdjWFYW0B/8InhNlYOsh5PUHesmgcxmYDBE+YiXgmGgUAYcZlCX7tMFyAHziP Q7JoWkgqTQfkkBQiFNMV4c71Vw+e3H/ixOHn79788OGrrz5+/bW33vn+p1++9f4LNx49e++jl9/5 4Vsfv/f6a6+88uUXn//871/9/OmTuzceVCIKxYGjDEl+McA5QoDFTJA0gkJjfo7WjXw0YWu0jvWP KRyObtg5VJfJZ7BlCE9zFfXES3D2KPguQF2cPwjnesgTIuArSkKJAWvHIlV3Uk85mSbMhKI7GYsK jg4HSS2thyTvkMwFAEaAXahWW8neOFAxhYolsXm5Bc4rTimlXlS1EuXpWDoeaXYmD62dufNgz65T 26ePHj7UyLWTrRJW7ERTmqCpDu8Narat0uBK4bCHB4ZDAUKgsBPTPxASYA1k38DASMAQ/J5hkWJE kkjnNSrkGfVIXq/jUAErGYkHR4I82LN0yoQVzCuqG/jBMEwS2aUrkeRW49rZqivS32tiCT7anVIs 103Gep1+UY/Wa4WJsdn1yUavU4pVdUOBzUjR7cWl48eOzGWrkw13rGnGdNJpTuKBpcax0xMMCkpM JxBbYJUF9ueRWP0Mjh91/uzEjhhjAkPIbuV6u5TLtuYnKnMbq22gNGa0NF6YnHE1n+fnZ6ZqvfGZ TjKR0VQ7ZmuOW/CVTlQVcEgGBWhDo0k6wBCCQPAiY6C+CepOZSw7B8QQm63dcccOqSajlJGY+g4N wIFvEYBm8OCoaCsok5rD8xagVl1DjS8lRQQ9IZ8cDPmCYYnDkD0t6kqm2MxGM4QV7dbbDViq2OTy 8kqlmIuWKscLbr9qYSpXnpru9CcOHTm8Ot8o7N0/H0lk44STUTm/NBzSHIDtBJAuWTNU20bVTxw/ ZpAGbQESk1GKBrvkwcWjijBwEYLwywGOEMSQrsRTOhkYGgimgQcksLgmr1oaLTj5aK7UaPfMNKqJ UTgRh/HTmm8khEEyUQx7NNMKjQZF1gh4R8Myy/oCPCUIlEAT4LNMjU4RipCpLR07deHy7rX7T195 5d2P7t99+9nHb7z77utPX3/36bsvvfz++48/fPTyG+/e3/7wtbeevvfK955+8dOvfvDOzXP7Vor1 iGJGknENi3rB+2tK1C0LBazo6LqO0h44G1RNWxr4HUunaIQsOEgaSa29I80DVExNp9OuyAHcN4Af jWBFglKjNp9XUUDZgsXBKCMnAW4IhliRA1DACmnV4HySBE6N8MgWFUfVAVuNqCZgmli9XRkbm8Ux C/MzhVgm1mm3emUznps7eOzwnt1HjhzZu7jvyN7NSgEv1lYEluAMrFCkHECtnEhZKToYHhySfJy7 N1gpPOLxqomoJmMpooQNzlKQZTh4mjQrS4yTrSazpKzrliakjYAusD5eMVP5OLhh4CuWKaRR6hg1 5KPRaIoTYWdkHJ7zs5Yj4PCptAI2LE3FhFQMLijZqyKKoGRWywKOSCh0TuUCSq45N9lfPnlle//M RH9h796Txxs4DgAcRX5Hjg0bydIo+xiHw469JSnHckUYYFMJtMgRBtgA3D4oOwz3EIAHDahLzVv5 OPiOBBZop2HjibBvcaKPgMITusH4vTJgVD2j6CGf7g5GthEsacDmjEwe+GYMQApYHyckw3bTNV72 j8iUArcSM/OulkA0lU1Ey3MTu75DA7D7mxeUKsghIu4ENQeOVTgYCvgkH88bcN3S6OCgV7RUjQyA dxkMsbQmkISNqS1Tbc2AIYi1+yd27dq1uHh8a6xYqYwnnJRp5ApTrXJnun/+xpOLR04sLK5uHFoc L1dNVdNYQ+XCPsHiCR485HDYG/KLJE/pWADL4hkXYReHOFKDM70jT4xTfZCyZwjUgOADgH5RwG/I K2ATLfg/AzuyBTjIJImhr3je0lUlRdMiywRHvL7QUFDycz6fFvCwOlgORlVUPihjsyNJAhAU0w5O +cFi/Wyk0Vleu7y9fXDt+Rs3H93dPr/2ABjA2RvP4ceTh28/OrN949VXn7v/9pO1tcsv3r1x6e7L j99++62f/fPT7aML/TZsOw2bG9OOQXC+ALWjDxfPg8M3aJpnOZJCVIrayBxpWToQUwsvOe/2O2XS AkEIFuyTDHyTLMGD8HqDDMEJQlrJW05eMRjZFwoNhwMME5QCFAkcDekDGIAgY2iiNDQiMZZKwO6U uaAMzFcs1+b7B9euHzt06MDuI2trxw5sLO5dytHA8WOtXKw+05/d/+D5i5dOXT+6tXB49/5+zYrG c0lb50nszATDScI6cXQaXAErklwoSAiab2jI6w0HLDDLYEMxSggQB9izlaZExh/0DIUDDmqtBvx+ Oq6kVTgc8uiwH3VdcZa8QPml4KgkBxmUGQeSA3xIDoR8jH9UGg3yLMpOChximAgcoTSgBrtkmsDr d/SIwFzaSgpMTBSQ9fzy9OL1y2dOH9qz5/CD588+2OzWc6WcnUEwaem8TwrKDoBXGxyMqdCMHBwa BFvpygQbWC1K6Q6yg1QavZEEGy8Q8MkBCnv4Pf6A5IJVH+X3+1kRqzclr4QxUbhauF9SZgX4DUxa E5MJQ3AsI5VxwkG/NCSJLPwhSdHnG5E8HpmBdx4elfW8ZtlZFQhwohrJJpuTe26dOvUdGoDb/ycG kPazaVVPxzW/N0RoFskERDIQHpFI2offADcZTxvA0gOGHbVT8Wq0hRpviZnK+np//+nLp27dOnP5 +rG9/fbMeDuXaFdiC6sTla21S1cvnoc9d3TtzO3tcye3Nlea+byVxnp/WI44DUaUogJ+lgcCiVPa DYLhgPejnGCIIQnCyuyMg/hatE33SQGCEvKouJ0nSZJFRdlozEzhLDxV1XG0gIMNBbk8beTjqRSc Ap2UA9KA6OcAAciDg5IskmBr4NCjOg7W/sN58hNqiga7bfC80x1b2nN6355jl2+cObC63l/cWN/Y u2/t3LkHDx7cunz51vkDJzf2rm3fu3Jmz9E9e/YuLmwu3d5+7snND9//xW/fvLyrDzgowegpFI9W YQ8FAwxlxXfSnTbOGAOCDA5G14GXAwMlge/QtOX2p9tG0O3FGhgc9Ph4PZ02RCoOj2JgYMjjCdDo NZIRM69yoYA8LPkJ2Jwy8Ar/yMDAcNAXlEU/3JDX66NSDkXSWpAVRAFYa2v/vrXb23eO7Llw/fb1 8w9uXXl++/bRrVrGcaIAr+3S+sk7T27cPnfm+vWL989eu7y2Z9dG3QZmYoM1yggMTzNEgOMIVASJ x3VS9AfBAnl9HBsMMgqw9JRBcbSmgWdNG3qKxOsdDUvBYMDIg0eP04Cx0qiwI4DpYKXgQIjneU3l sdeBC4aMjCOAwRQ0RdWYIINEiKEZnyxz0YwZtxOJ6nS21e4lS+O56an2VH//nn3Hdh85t3t1vmSb zU6xlGz1D62dunTm0MrS4ZOHjlxfW6xMzRZ6gCxa2OeErUcoFYkTuVHcCieeZ3ZkjLB7OGUhZgcA 4JahuLK+KSCOhEhrOkllUj6fYmcswVDy7pyreEZRAMPkHYBvmZQgiqIsUpwfKKXfiippyxAZkZNk xhf2knwoHKBogiHSAmw+LaWxMmVRcsAyFEdJE/GWnassHjt95PCe79AAPPjmRTqlOGpUB/qC0hx+ ng+GwYcwkp8lGTkE+08gwGX5/SKQgTRwNbWuZYDI1Nud3bf3HDq499CJpWUAmOPNaqk+Nd6Ynprt deen9p96sPfE+SuX7r/88ovn952+ur13ZbZogwHAGhYzG4vq8PCjiTwgLDDFPE2lsYteSaUN3EbD IYq3cKFsV909b3CiLHkZoFwZXCnB5w0PBf0sjWV4WTd3rkTjdEgKGAqQY+DAWnB41OMJj4AJHhhm KT+XSTE+FohMCFnrwCh4Vkr0yjhha8Trdwd0C/Ho4r4Di1vrc4fPHFzdWNy1OJYsbBxeu3Bh7cja vpPHN5cO7JpYPnL59uHlqRMztemZmUautH749p2rN1+4+PFvf3LjwoHl/oke7DRF1XVagZ1EkAKq pqPUpKNgS5CmpQwrhQl2LjwqY0883Dl4VQGOhyyNeMAKeMi84hg6RXLeEFxvgBPSgKA9wz5+FJwJ Gxz1+gcHgrDttIwKP+rEo2Ze0wM+PzwgVtAdR/RKVj5iq9nO0uKBk4sH969UVhdP7j5ybN+BQ8f3 792qdLKJ2UwmkS2evrS2b8/ahTsXL1958dGzZ3fPrJ0+cnyiFTPTAEsSpk4QAJIIsGEYQMurGBZM iyzKwHMkwZBWNOoEhn1gIVypG3l4YAiMnijQJEeAleNdOTIV4KPPGwwAuxsZpoD9J2w9A2cuQ3o5 B2yMiJGS8Eh4xMvwFpXJxjNmHpX03DE1xfHpyfl6ee7YniPXz9y6fv3MmVu3L1984drufbsKgLOb cycOHTy8vz+2tAYQYP/i3iMn5+d2rc53eqVSt9We6WLXYSzSTGLCJ5YsdbGjv4O5OLfyOG74AdOm 3fIrVI9EQXGdYvxcyBuIR5qmk03ELUvQdQcT/rlmIoZyEEomn83BjiQpSbAoeOa64ggBRlds4H4A V8Fk4KgFAERgMRRsA4NNqwFEUHA4Tc6MRkqNQntm97GDGwu7v0sE8G0MgAGipuucNxBytbiwnsQL oNILZ0UWdYOkHV10lUE0S8lmMwRDZ+1uK1std7b649MzY8f37jp06PjCxvGFg4vHjy8uTE73JjeO bF/bfv7Sw9ffev2Dhy8/vL999MLzF2ZbWTqlkRg58oUAG40Ohv28jH/zB7Am2C95gH+INPBlAMfq TmE5thnkkYDRFPxkAOg6YagaTzsZnC4hBwmA+6k8BgGtQCgI0FQPBAmKkYZDhkvuhSA6SWl02COL PMORtG7xwHEkyQO/jcTRpiwABCOf0p3Y+Pzxw4fXu2OL+5eO7Z3qVsbtZmVza2lreX1ubHI6ZpdL x2+fXiiUY9XNTm5+YbVSndysTK0cvHDxo0c3n3758PpirTjTQ7nZDO/KbwMzx8NBApdXUW7cydh5 SsQBnYCpVJqEo6/gcO1yTCFoMLdY1INCPbIYzwHaTSG7sdKORWKRMoB9oAS+kJyxgEhwlKbAG6bs RLKadVQSYL8Mz47kdYcUgWlbara9dPLQwsbiidWTR/adWFnHPwsH9+/dVcl1m7HuWH//hb0Hjuw+ vXb61sWPnr7x5oc3Lm2fXpldWJzAMkidp2mC5wSUHlXiKkECvmBJzZXAEkjYFGJwJMhxwVHGSenY nBkC+yXJQBfAuzr+oGhwfNifypq6YXGBoDeQN9lRMLQazRNpixIMWHneATxnsUMhjC7C2oDJJDkW AA9PEE6sFZmqrC6NJ2Pluc3VAxfOnzt94fz507sPLh7af/TC3kq9ONM/Dyhz34kD509fOHPt7LUz YKkX63Us+ovUM/BsNQFsFSsiwASOqKVVFWV6NEdNW7oA+8tWgTaNDoUB1ftZgiQ52evxMdjW7Q8w cnhkeBhcRGgggEgOaChsMSCbFMf6wHdZAYnJq4QU5MHA07LXT1M0hbErVXHrO7PYEhyLYldVLmZb ikMZaUdXy+VmK5lo9Q9cP3J0cXXX4e/QAHzbh8AZBKULTIgd+eYrOIbFOzDoZSgNvBXt94GZc+KZ vBlF9fZYxowVxhtjC/31yZXNzdX9Bw6vnT917erZsy/eeO7q81duXbhw5srlM9v3nnz81utvPv7g 8eOPXnr88Mq58/vLgBotUgAIRRmKmaIoNfWN2pyqERxvYBdQdmcIBY4DQR2arFtIZ2KU0C13dQy/ kHJoyrEygDmlsKx9nc61U2kLdiZwYT/rB3A/6h1BrSs2GBoYcHUHhwdGvECrPeBqh4JAVqVB1KQN iEB3giQZIJVso37o3Nre41vHV48utqvFkpbolZPNUjXO6zasYsosrC4Wao0qsNJqa352vtPECWrJ 3sSh88/dvXX1pZdurPVXGjl3nHiKDcHmAGcOO0dJoUiPotEC7HspBE+bdhRgKfkUavInmihijF2N Lg7FLKXhJOq5ZAIluuNYkUdoGsETPBJusAGh0SFYH5mCO4WFAcvCswFKo/wsK9I8yftFgKu5aNpu Hzh9/cK5tcOHD+85umt1eay/68CeoweOXTi2uHy8Nz45dvxk//ixPYsHrnz49He/+d0rL106f/3B 3j0bq3PTvYQdz6gCF/QatCEGwB1IXIildE0g4TQA5eB41jM0CEyeAVpmMABVBmUhAM+TwcZ+nZeD fiNtMH5fyC/YcTgfsqXoomBQNOmn0yyVJgMUMeL3+QIiHwiGvGG/oAK4NnhRc/RMyo6jzzYb2Uh7 vFhYL5TApRw8fPrWle3tc0eO7D587nAt1gJcs/fO/RsXH31w//ax07fuPXr2/uNX76yWYrn22GRT R0TkpwyWYRjObc0JuaU+kgSoEAVBGBkVZ0eGPS5pCUpyELDiqCc8FJK9QT8XGBmEbwxw4BZllkG5 84wBFltkZSkUDnI4HkjIG3jLsJ0kaWDYE/ZTMmBMmaZ5PxuQecCUPIqd0mAfuTRO0CbFfNSMZaPF XRfWDhw8eHTf0bHv0AAsffMCmEtIDAGqHB7woKuUhwa8fpEL8momb+mWTmPzDkdRvHvQypX5mNZc PnHy9NqxhRO79u89evTAgQO7Tz+4fQF21+7Tp0/fufnqcyfW99x7+aXHL33w+tNnL1y+/dzLH7zx xqNL20e6iQw4PSWmYQthHg5EyowCwMzELU0ewVE3EkvBcxYZcPY4JA9Xj0QU7Q+NhIMsHCpveHgo KPtFaYALDiFtHg3wbkM9id+rKfG0KEkBIW14PEOSTxoaCXuQmCKuGR6WgkMDw2FUHYW9y8JvcAed BBnLzilOt98f7x88Du5+dblRKEYS+UBybjpZmpmoVKYB8CctLdHu1LGpcbzRSCQKC/1GbGq+Uc5G O73l24+uXfv4y2dHTu5aabcSeS6Tx8mAeQW2juNo4DZTAsZWeL8XfrdXgoveGaCjo2pKRk3TgkEy IuBPgmFInIbhGAx4Jp8M5MAAYoR3Bu9EhmCveryw0wYGQz7USfQEg0MSWAMHpQijYC/ysXJWSJSz SmxsaXlxcf+xCwdW+yvYoLN44Nja2rE9h48c26jOTy7sBt9/9+q1s2evXN937sr5c88/efvlG2u7 tpankokEw6o08CMLa5No39CQJMosQdMaHASCpVWd9A3xKGsr+2G7cxQARIuVRsI+hjQA/wpsiBF4 SgiOsIKAgvFBmSfgftwWQH7IA/hS9vvAUI8EAaTZqNGat9hQ0McbTialdXItsIZObGNpcrJ/6ODC wsaeY8fWzt3afv7q2Wvbd87vvrW4egT8zIXtS/cf3Vhb2HVoY+Xg5bvPvvfrL969sFSpzE6sFpLM sMSRWhBBALiwYYCafgaAo+kqxgHGxKePUaN8ShOAtvAkE5JGd45EkNQcYmBAZkWS4OWRoeDIoMeL W2gkCCgtQAdHAKuGvbJucNJoSJeH/OGBMMtaIR/YXxbMwugAcM8hMCRseAhWC2OWWBKmN2NKfWrr /OFdpeJKf6xSK32HBmDjWwoA7hKPG1A2OA9ev06GB8Myh0ROw+VPWxbNAPpLu7L2iZgdrZw4snb4 5K6TR87fvnLv7qt3P3z57cfvv//s4bU9B08eWTt38dq5te0b9+8++vi1d964eebAwQvbjz764PV3 7556/uzhrulYZp7hCYMdGRoGjiviqcYI2LBXCvoCAMMkYAiwVzDiGvLh3BDYVLzICpqqUuzAYACD BAND4ZEg7w71Bishsr6Az4MxtKERr0zSYtBHG4aIMgciMzw45GFZeFOS5vx+jrbisCN4zMulSXAK Hk8QYG0iFutMl4+urS1OdG2zmq0qdMZM2cmUFu01ytilFovZgqFEu4XxZjRpFnMoABGrm8lqt5uL 5oq5zSs3H3/x+9/cP3PkRDuaJRM4ny6VrWK6GHC8IwAyRh0igJA8zs+y0qk0ZjgybrkpagICucR8 uB3HrtwoDpIE3IpLoOLYI0wogAlI2Vl4H1pIK3beomk4M+DaKEwfEAyVN5VstTFdLldyufHK1OTS 2uUbNy6dOrdY6XZLpV6nUClMdXul7ub1I3t3XT/74v1Hz925cu5EpVga769Mrx958eMvX3nz0oM7 p9cLMUXB1omMacMBcWjZ4+cEFFFzVIcSwSPSBDxonBLCEhxtwO+nKUDcqC1CAaSiBYKnUR9a5AVV k+UROIuCMOKjwK/iOfLAgRwcGJIHR4dgycI+mdTJ4OhomPeTpGCWekk7go3f5fHmxNEjJ1cn25MT ywuH9qydef7s9oX9KxNbu3bvXzuwsOvwmYvXLj5/faGaBD6w9/Ldl9575Ys3npze6E/Mzk9kRZ8E IFDUaOxFgwPOkwLw8qhL9vOYwI+j9gyqEvII/2UZBwUGAqN4/tP5vCgBxQmIAnBOAfinyHIsbB8K KAxYasxm+0NgzwYBJviGwyHPgCcAuEeU/YIekkOcAE+C1tK6QbCc2+yFccZYLFstrp9YWJo7f/vo VqUwtvAdGoBvtQhQ7WVHuxBukxAoC5VpeDDFCLlR11OggJ0CpFFz0Uy0mst2yuWZ5RNHrl85e+/s vRsvnt2+s33nyvbz25fvPH/27pO7uOW2T23fe+HF7QcPzp8HOnDs5J7bN15+6dHVc+e2zyzWoikL vB2QPTYoMngadEcTA35SgF+P7h88h6ZhBRsKqmmYH9A1x0JFWo0LDoYwZsgAkhsYDbJMaDgIZJth fbI/4POCf/eymoXlXSndHw6PgJ+RqaAUArIapCk26PVIASNPOBruVI2iZJkUeD3F55Pdwth4YaK/ uj4dyRu5cs7MKDFVzWhEPtItV6vNZC5qkVq0GYs1k7ZJZ2MJRQykUky03mg0E/VuNza19urTz3/2 q6dvXzoI+KFXL5aayayZFTWLZ3kSdo4OxjSVT2sCzwtOPA5OHuvTUOpE1bBHAOyEO+hAdbDrBnP9 jFsgSOsaTQmW5lYHpJVMGg6emwAEhCpLksTCM6MwCEA6TDqK47WSvXrlxO7LL75449Sxxc2pZkaN NHCIeTVSTZiJ6bnx5d1nLj5399Kt3Qf609VYNtsp9NpTs8ePXH304XOnTp3Zc3QjqtBmLC+oYW8Y VZ+lcBhQhi76QgE/um9KkEa9Mk5vIFhYOB7VhDHBoes0SbK4QqwsuJMOCNQbHfWMeH2DMiq/wbqB exwC5DI0OghwenBwaBS238jwiJ8TCUtPA8cUUGi8PNEwpxf2H1zcWNy79+ieI9fvXLzxwo17ly4f O3Dm1oW9x/uTc2sPjp2/fX1t34Fd68WJjRP7L9y6+vjxGx9dOn/6yNJUzBB1TWZDNCcD8gKjJFAE uPw8bCOK0HcqUh2a5wicnoDRF86C50wRjJ+3HC2dpjyMY5GiFcfpC3nYUSkH+7wsg3NMlSblYVen OoTuyBsGiOmhDRLsiZaJUwwJZoOkLcXGOfXwFxWLVHKxWryarDVqk+vHzx2Ym5idmWz932AAfH7O 54WzFOBpGoymD9PIMkNgNRrLYbJcJAJyKEjlWygFmhfiSqJV2HXr4v1rD44dWNza7G/OFioba1de vPnhRy8/uvvinbULi5XFO3fvbh9YWi5Uk/MH9+xaXz1+aO3KlaNrp+48WDu6Wc+BJ4Q3XVpaSqfA OAu6GKAcV9HWIUQCTkOGAkOLav84+Jajsc4fzJHGM0HYU6RBAJgc8eDHCOb4YBtJgE4NMCBGJq+n sbDI4QHW+YHd5DmZ13QC9icZwGIVKwAWzwPwY2hgVCYAcYJBz2Sr7QkAm4e2ZtrNtBmr4gGHG4Uf tZulGA4XhD9xAqU9FSXdUhJZcCyypRHRXLnR7jVNYPHtgxff+OSfP//1+y88OHDy+NJyvz8xHck6 HJBARyVThoHhZGzVzziGasZVdO2orIXtCCrm+XGoFVgIB2ecZuDZaIKTwRqWDIAwzcmTNMWxLMsA K/AOjQKuHvICmQiGWItA78SIKV1UzWShMjkzsbFn7cLa8f7sdK3diSk6CqREUEIgEYnGCstbR28d u7C2uLy1XormYrFWr7K0MFvrFubWdy3uvvToo48ePdk3jQV6qj8YEDngJDIZYJAlg/eGA+sqelAu Ehv0egYHvwbOAbg4kdYM8BgBkWB8UthPMojM4JB7vMGhESmETUUSDoeRQtLw6OBoUBocBAPjHfX6 GMJJ0XoqZTlxvxnPldrLy+sLhx+cuvzgyL7N8UJlYm5upb94ZPvG3ZvwbM7sWl9fPH/66IF9a0f2 Li0tF9f7Y7Mr6/2NOx89e/XGjctrhVgqbSpinMExtV64B1pzaH/I6/NJo+4Fj/h5BvZ12AtbYXh4 NBzyYxA24B0Y8sqYnw4OwBYLS34s6WDA0ILhA0qJP+pjAHkBlfN7PAygzYEBlhTDA4M+YGvY8sqF WI4UcYYaaYg8E2BEx85Hk91eLhHbWt1qTx9a3rW6qzI+NVXI/N8wHNQHAHzQ6wuGGICSjMwwfp8b 40gTgMaDYWloCPYYzxC2YpfrigG8eHJu49jlK7eOHjq0MDu5tXhiYaKcTXSWzt14+Aw+Prh57sSD l969uXbi4NqehUJUUMv9o/tPHjuyd/Xwg6vXjh08fGzvZCwfHA76YCFHwCn4YYON+MSAJAEyB8up aTwcagC3MusXA6wc8hMWLXIh8Dy8n+cEcJVGWsLZQX45gMPswf2DAwKPCnQ6g6XeagbcLgdLNjoa 9AGwgw+gcxjNwkp8Gd9dJhhS1+MoIWbkskq0fej2vrluslYCkB1BAd+4QqRxsEcOhe2apdr4dJWz s406oHWLSHZzDi9gxieKPawYwgMScej2ze/98rdfvPvqvYsXHhzYe2zP5myrl0zE4O2tFBhUXssr wNIBSucVVFZXMwAIMlEFk/cpxUwDydEAYmNcmYZnQ+KsBJRItQROBGwkAxLzs/C8AoHwoGcUfOkQ bN+R0bAP1lDiwPbZrfZM/9DGwuLu82uH+uuL/elWvYozmYAyOGyII2iLTrV3LZy5vucoeM2YWW6h iS5U2oXxmVKi3qgc33/r+e0XH7790p2FxvTqiaSZtlPxrMKj4VINVoIj6w2PDnpEPeAZDAY8eCI8 ALEMKuSTwdcPewB3+WU34jYKB15UaToojQ5JrN8zJONUFDlgEbDTOI6Fo+MJAwnwjIJB8xGC4Ii6 kleaEQ1O/4mFzakTi3sOLvYLSXCe5W4rlsg1No/euvroGTyb67t3Hzly7MCDK2sHD5zbfbzSrs4u LFdKuemJCy/cfe7JjUvHKk1UV+k5WVugVdW2cC40WKbg4PAIWIBhMKBAMFHX3+PFIPEgpqUGPTJv 4C6R/T4wVTLn2qtRv+wZxXbIUTAJo5KfpQmfD/aeXxoaAUsoc2EfGxoaDvEaJ+KAApEJihQXHAl7 WWloFEMFaS4fR7X35OxUobK5uHfX6kwEc1zGd2gAvpUE4/zo9DGLxPHAdAhARaRhGKlUSiAEXvJg yYkBEDzSKeKA68JMp1DoH9p/6PC+k3sPbtaq9W4HUGcvqzmJzvr+tTv3Xnju4fsPt/ccvHX1xatn YYFWV+YXDxw5fXsbgNvametrB/qbE62WqfMsLCQ4Y48nPDo8AoB9aFCSQyNDYck7POJFbzMqeWB/ DP6fix7xyV4fFshiCQywR4yJe4aGhgeHYc2CYB8IEu6Fp4FcA2gDt8+zwJczKsUy4OdJwBQcGIsA +lESnGqaohzw87mpQmfpzvae+Sw2o2SbuUjGlUUynFwpEW2iftbY5kohZ2vRXK8ay2UZ0VR4LF3x a1ocG/aUjJnPZ1vdrQNX7r/85nvvv//RC2d27911fHOyPzNRKUzX41lDNbAkAAdq0zhJE+BJSJIw tOQJhgFLwoMAjzo4PARmd2QoKKNxDAEDYP2cm1FnyJA3JOO2BHfqJmzAo8JXgiNwvMKeoMiL0ZZp tmaW9u8/eejw4QMnV+fmS+OT40CnsWDd4uUgZylpSo9V5pd3Hdm9Vc2jaVLUTKwKNCCXVCg1NzHZ P3hk39Htuzfvb1/Yd/REf74etZU0rckkBQ9W9IPvcwOnIjM6OuwN7hwlD1wpyYS+DqHBORn1BIPD XjhZXj/h98CyMSThG5WBpXkklhC4AAqwiv6BgWFgaYEAgGRGFmkSQFfMFhKKWRtb6E8nC8sLs9P1 RNzEHs1sot6emZzb7J/YfQqezcMXLxw8fOe5D1/dvnzm9IH9i+1iMZLNNUtzxw88uHj37bcf3d8+ ONnoFDqJVEDi8haAP4ECPEMGZPDnIwNecBkExioCAREO+04GHFBAAIef4i1KQFRkn3cQKHKIlcGT uI98eACsGEdwAZESvTs7c1CmAp4RMBMh0iBFsAtBsCSSO8lqWPKOhGVeJLi8HSmWspF0KhHpwaUm zZgZCOqp2HdoAHLfvOB9rIigmhRwLgdA7mAwQNAUsCbwujwnj4g6FU+YSjLam66s7t1/eN9SAYd2 Fsa748VOzo7lUMW9qehqNFlZPHfp5ksv37y3fe76/adfvvbBc89fOLxn19zKykZ/c8+p5+9dev7y 7sWtdmXxxEol55cGvFj56wuP4LxUCSuQYN/IvtHBYVyEMLyEMz4yOjIig7kdHMA5DKNgkBieFeEB h+GLI3BuPACIfZ5hrxdsCJB8mqFwqlnGEcHT++ATR7Fgx8JBkhBJSoQFxup6StApFHdP5wrHFzcX ju5ZnI/qjmrGsial0AkzWs9SiZydayWr3fGpyuRsodxtRqP5VDaZiHO2Q4UkkpDltGppBieQmuqY reZ0r3/n5WcvP/fcvRsvXtq+c33fwbFGDsBfwlHMbFoQvQAkRyRw435ZCo6i5QIP4xkehZuXQ5LX MzwABkDCqLkPttTgwJAUCoXhjIdDYCwAqY4ODwyGdwbKDY+GfH6swJeDw4MjEp+KR6eWM3xs6cLt /cvTk4VGLZcoGdFEotpMKbYWGBnwEDo2D9sZNdFaLkwXpnu9bi5m5zM4rkEwI8nydLUKbGDvgaNr lz586eHN5+5fvT7bKLUSGhd1jJQDvE1X8zSPY64A6IJfMPxBwGAUPGORI92cihRGUDAchgcOWAU+ c2E8/xzD+sPDQxJQfk+I4bkggEs/GryRoE8WMUUuGEqsadvRvBFtjS9tnJhrNTcXFuabOGgwUUzG 1Wi5VgCyOTc3M7/w4NKlS9tnH3704akDt1588cqR1U65mchjV26psnDo8Knnnr37+LlrZ45tFcru 4FRVDjGhYEga9foDo0HM8UtgoxClwFeHYNOEgcoADwm6g6ngOlGm3ieGBgFkBdHJ42PG8XXoD1lC dNtjPF/H0AJYMDsEfmgEFi4clIO+Icnv1poESNnHOLaSm+5Pl4rdWLQ7XyiZNEc5jpLKY5XSdxgD WPk2CLgT5RnCex8Oh4PBMJjlIDyaAPhKGfciRyYqc4Vqb7LQP3D9xr0Ly4Xi1MrKzPjCoc2xhQN7 1suN2a2F/uzmvj2HDzx4/sydF567c+r+67959+6l2ydPLGwc3LM8N7Y+XltZPH7uyd2z125vtCsr Jx+cWVuxOSWbVlOiTFA+AFPegSAfGvAygfCIH47siNfNywzCrh/1BWRp2BOSBgYx7k9QGs/6AF/S uPcAu8BDFwk2ODwMW1BzBE0z0mmHxqSfF7xTwOvmC2Gtg9IIeiwEDljBnsaBFKXxza3jsM+ruQxl BIxsLhs3aWAGUZO2p9u5WGd2ZWx95cT+fjc3jRNPsOlfUzI4FyVmMWRAFGU+rvmCLDjU4spUb3X7 g6fvPbz7wnP37pzbs7j/eC+bjZlSIEM4uWZKkmTP0LAXq9Rd94FhcI8ELn9kdHRwBNjo6NCwhD7K zToNhcNhz/BQeAiM4zAgZRyt6FZqDey4IzR+mC/hNLu2vr5xvOCnc1Nz412M1iai2awsCKyh6DJY xLzu89LZwnyp002kdTuZrCwXcoleWUllVA6uxptOpJz2iUqjV5jtH99YvP3Cs3ff/+DhC+f7B/cu j3di6WbOzqTScVvRdZrCaaPwOH3gIhlwoEALJB+SEckXBH4PbhJcbDDAhkeBLsAFD0t+JgiHCece osmT4bLDw8PAm8FSeGUmoKuqridylo51UVMLF84/OLJ/Nksq5WSy2WyWco3m9NjWxuJGv1LtbsIe /PClZx88+vCDFy4dPLl979bxRnk6WihUq8VSV0n0CpMb57ZvPnv57PalU2vbZw72K51cIhfH1gAW uaXX46OE4ChJESyYVd9AmOVJJgik3xfG2Y7D4dERAFYcB1sftgnYYJxWBWYZ0HzY62P92MbqCXs8 AA9k/8iwzNHs6LfHyusJcz6cZoflzgZsxZQSTTZmyvl4PNXcXDvS70SVWCka97K5Tqw1/x0agG9/ d3AYKyPCEiC4USk8BIcJnkAYG2ikAM+I+aidnQaGOD8eyfWPrO05uXhocfeFtf39/tKhQ3OVzaWJ arI3jjJnY7vOXzp1/dyxw1efO3/n/nPXbp9cWlmerOFp6kytTDYalUNXbr786NqDWxd2Ly5tHDox 24vauXK5mlCyGmGk0jybNqQgrxkiK9DgXRmRGxkewiRFgNQCEhJ4yUfKOKxA5z3eoJ9yNJ7ncMyU SLEswYCxBnQaRIsu+YAkeyQv0gZmZxJyyAMkYxD2ngeOGmAOzrJVLWXGYlOr/c3ZRiRqKWQ6mo2T uqOn7Lxq69FmJFetzbd7ZbzF8bqZLEVVTRAUI2PFTQXIsU1blqb7wdTTRto2U5lMNFJYOH3xxRfu v/r4jdff++D+9oPDq4VcNmM6uVbWNmQ+gBV7OskHvUFOoGmsVAHmCA7VzcKG4bQCUwCWLDIsNgMa IsnxWFjOclwAKyFYTzgsjQyj6RgEBDECdFQwc8lcpJiMdrvVSKkwPr++NVtMJrR0wOJZoECxegyr sO1orDc3Nl41U631jcWt+cbktEbnszZwJNpO8wE6mmhVGu1uwk525sHWn31y/9ra7Njinn37DvUa 0zlT5WnBJ6FaNGYhwJCOgDXCfAyYMLBcAE++KSYDDAymYGQUVmLYPfRw9oeG3NYG+DwisnC04M5Z /PAFR5h0ImvZSj2JYj7795w8sWtrbHZmrr9ZaNqaY8ciuanlzeV+f2OxP7F19MDuF8++AEz/3tXL 128dW67MFlAmqDDRjfQXejikfWzvkQfb966t7d+77/qtM7d399udZCLNkDQDKIXiwxLPjsLmDniG fDwHtIbCWX+BkB9MmTfsOkW/L8SxgBN8IbBSwQCsEY8EkqIpnOkagmfgkfiQixRw8KtXDgRHPPAJ LQpGFuHLYB7h5yjdbnVqETMRiXUPri32C53pynxZ8VtMujM7UfkODcD0twZAAuQ8isVAjMgTnCj7 0fD5eJ1GdYdou728NDm1vrgwXhhf2rN3cff1U5fPn95zdN+BtX17lyama5Vdx9Z2Ly6P9fc/OL3/ wOWbL90/fOH6hT27TiwsVKZqcH4iTrycbM9NFGZWtk69+tGjF6+cunr/+etrRze7WRy4FCmho02C 503ZJhEi0kKAsgxRCjIAtYDvDo16PCODHsC+YcQo2PwWIDnAx0EWKD1iyFBQxpPkl8FQ+2QZq/2w PMYrATweCX9T3YGBKfhmFv5pNCSHRCMVyWYj4/tPnz99dKWTy4I5cJRclmYcDYeZZ+1YqVgsNevd SFTJKAlM/zWzCs4fjpOGj0jTsuyoqaxtCbJMcSINB0wlSX/AytYLE/2VibGlg+ev3r356NUXLt06 tn+pUikUq4pqq5jlTOs08i3YUIaAHXKCQVE4FQSOvmBgKjCTEUh4lU5j9y+O7mA5rB0CSyBgXsSN smHB9pDHJzN2Is/wiUp/775dY7Vmb36+VgY0nDb8Okr3m9Vk3E6W6uD8G7WJpV1HF8u5RLWxsGd1 uutoppmtdmudXNofcLK5RKuei+WiKq3U1xcPn75++Wi/v3h8bmJxvdIpl2NpN3Ah+/0iR/AsKQZH hsI4rdfPwRFBhOXCfDwWcIHDg7BkGJgROHjisqXRjAi0EsAxzoYGI08IOP2FFgwmk1Gyzcnludn1 yXZjbGF+dmn/3kWgKVksP7VjLbBfZrPYaM83ir3Cxp7DR9eOvPDyje2zBy5f3jtf6XfjuWhesVV7 bq5rp1O5ucW15++9ePHS1edefnhv90qhl8vGbDsP+CVN6CoNuJwLYcgfWFgwAJbYB4ZhxDviAb8w 7HIALxB52EOYax0F7hT0YQ8q7DZWFAOMzwN0QYIdGcLEQVBOGyxOPuMYQRBJljOwbBNIEkkSOmUo thIrVpa3tvqbYxOTxdrMcqVlxqPJZLaxPDc3+x0agG8nA8kjGFPyiF6vSPp9fkbE3m6REXSa4zLd 5QPPnz2/78j5fetjD7Yv3rh36erzD86cPHp47cGRC/tWV1YXl2YrhV6zOLm1sXri8IHrzz9648NH b97YfeLovs3xpfFcNJZEQc52o7B5Yuvk5OrtJ48fv/T4zWcP7794AzDyLTCKW5uVQj1XbxSm2j1T 88k84x3GbYVOxTsAhHLUreRFxSv428AoOPHhAfA9qFqEfNnNFwh5J80ERFYC147hQEL2D3kCAVTU dgM8g2Gw0jxFcH4sZZX9rJjO2+VWb3Pt1qkzx2dhjyTqscpYt92Jq3Em5YqFtWIKbD8Fx3CoGRu4 gZEr41gBS4hSuo8Dt2unEtG0wIcISgoFiFQ0rpOyl9F0NVGqjHcK/YXN5aUDV+4/evul517cvnbl SD9JRWNpSrAc0YDDjDUOThpHcziaRqUsQ4Cn7rbcO6oqGoKTyqfSjqM5afhuAkgOT6JUMBeg3PBM AL6FZVLxaq4eU6on1q6f3jsBl+SkKdOE99FzfDyqmNVGo9Vp55Ljc8uzE/OzY7PLG5sHl4qrJ1da 2aJFEXan0K32cqbgKPlOzCybqUSjUCvkpo5ee/VDDGdcOX9wojK3a7W/sl6J6AF3sK/g10WvH0xW gDYYKcT4JS+qlwy6TxoXBJ3ICODqEPCz0aB3cFSmCBwLD+4TLLAcwK4MQsAWUJF0ouVyrTK3fmLX /hOTjcrqyXNnz945vF5smbXy/Pr65nI3GZke21xeBxPaSHbnxpYvvf/By/fOnD/64Nq+qXqnmMzm SS2az9d6nd5YLdZbXz6wfem5R68+efmNp+8/ObaxOq+m9Fwk0hmvRs2EiaVXrHcYgCJco7QTyXNP /sDXEedBrzSAo/I8UnDnnwdGMJwHjAaIPaKenS+i/pJnwCPw4FawkZVhAm54R/ZjcSoToLi8nYkW Thxa2rV4+NDy3Oq+zcn2eNJKVZYbsebYxsrMdxkDoL95AbTfL3uxItrvZwBGYxRn1IP5jlR97PDV Jy+euX7lztrRtRcePXly89UPXz27t9AeW+qvz8yOz83MTwHerMTM1szmxt7Ll148d2hx/7GrH55c 3gUcYdfxWr3Sr+RsITLVa4ytrCw2Jg9efuHRRx+//uVvPn3tpXsXju+5fOrM5Svbl8+Di2mUS91c xo/iPKLkJeG5jnpD/9+LHgyPegBHfpMXGBz6f/2TBDQNx4uHw/7wzqIB6x/xhGQvZn4BpcLxp3jR 0KiA7LOiGd0Ra+Mzi2snjxfHUdgt0Zia7SRjybKpEkK03qibZl4M+wQ7m9YJ1Z1dQfMKeGrY0KQf lTpJJYbSvlGV8ZtcSjVokU7pPokVKNLs1Yrl7tyhPddvnV67fuXs3Ydvf/jc2Su31pZg/+k0AByW BW+hOVhpogkkdgAxARSlCDAcK7glNfB+ogCWwbGwZ0lwLNbHw9cw4qhRWCDNYTuRaqZNOwIw7Miu 9f5UO5kiSTltxYkAx2ic3ZicnG83Z9tKcmqyMjnWH2v0puAgLeyaG++W6zmTHWUVWxOMYFBTaTrj 8Kodte1cMgtvuXj+7JNn73383rtvfPzy82t79q7tmag3agkNkT8GwPAgSP+vFM3wCJJ8KTTkAbbs 9QwMjWI4yTPqgyUZDTL+gN/vHUVsxiIY84E187Fwajh1amx516H1wuRWv39i8dDBg6e3L21fOLrV bmWnY71KfzNixcrtseOH9u9aXJqvt8qlzeefffzR9tqB/t7+StXRVU31BlUzbhZnos3jqx3bnNnc c/b+/Zs377799LXX3v3oxpU9s/3Dx47u3XP4wP7+fC+ZS7YiyWzGHb6KgpK8NOwdlL7NNXn9/kG8 PY8H7ic87PV4vo69DGGqcHjn9TAQTABA4RFOkOAIiThdXgqH/EFvgOVwsp2uZHqx9sbBfmUMu+QO X7+9p1DMAR1TZtvlqdVdEzGb+w4NQPBbBCDJAGww1OkLyaxfkobAoMkhilZi6+fvP7lya/vK4eO7 Lly8+upHzx5e2Xd416HTd+7cun56z+L45Ew515ldWVmZa1eTpfGVpRO7Dh89vufcrcX1ubHN47M5 A2hnK2kDptfMSLNWbLfmNw5fBo/47ve/+PzzL758/9UXt8/c2r7x5Mmjm2cvrx3sz5STpWqctOwo yuSneEsY5WifVxQlBi6SJYmAH9PgDAd/g9PuDcNCDXo84VCIDaFp9vqwoSPscSNl2AASCsA28w4C rAvyyMlEUiQ4Rml1AdlHCoVaK1ms5dKweeqNdi4KcK2WUyySdzQAcGk5xIkC5vniUVcsLM4ZAVJn fJkUJ3J+nw9Io6DZCYXSCZRTonwcAhIAGrxs29VGYWZ2bm55a2PXyd3nL1+8cfPu2QeHtwoT60VF T3MYUZKCodGRwW/s2fDQyOjgMKakh4aGRvE1brlRzyhGpz3eIKxY0M9RMhA1QOA08DNHjwNtcqrl /tqpy+f2bax3ccBD2h+VJYlT7UZxfn6mGIllk3kxg/NZtTwOWuhNF5JZ8IIJwGZOkHN0rIeReJ0L 0EGCiCbMbL2cSCnR0tyBa/cfPfrwg3ff+fLL19EG7O8XpoBdpPyIxoZGhvC8D7snf2gUrhoBGWAr fwi1FuALo1hmA5QhjEwlgBlasNE+gJeyn/EHZVYeCfG0YVcObW70Z9f709Vy5dCxtaML+x7sObix MlUszDSw/ipPxTO5ZKQF7HlzYaWeBaOwZ9+VU6fP3zrRyCoGWE5BC6VtJW3ZiWirOlWIOXahf/z8 i6/CxT97/Z1PP33r3Q9euHzuwZk7166evXgRvNmJ2Vq314waNCyepaoodkt5g2E5tLNtRkY8w4Nf R1tHR0fAI4XAO44Oh+CIj0gh70DYOzgowZYLyhwr82TQ65UZP5CgUYyO4LhbHjAAocQKc7sWKo3q zPqJxV0n965ONSqVSge4ZbNQLnYSGUX8Dg2A820wecQzFMbcU8jrDcPKDg+O+kTacXiueuj25ctn rhxZXN86ef7qSx9/cG3v/jPPPbl6Zt/eQxubY1OlarVlOsnKxDow3om5SrtUb40vrG3fObNZAc5Y rAEAVdLxhEL75LytZBNKfWy2UJzZfen5G4+/9+XvfvLr33z5vafvP3745N6V7bMv3Hxy84VLly8c PrRZ6Na6VZQani634iTBAY0MYgeXhNQSsGWIJbAAmAGsPzI6gpUnDCfIQ8MShs0CIYZnfT4EpCNY KTM6NDjoJs5HMJ444pVFs9suTCwtzo0tHpoobO3d7PZypbGtml1qV4H5K1lBB6odku0sYaVTjgU0 FEPqtqqrapoPiESAFSzgeUCVvMGAzAFoR/VONgAw0DskwzcIph3VKEq3S7XK8spUr1dotCsrC/uB VB9e3lyaiPIpi2SQQHqAsgDxHA4DXcZQegDThEHsMfMBph71BEWa9Adh9wWxiHYgLGGnpgcsD8cz gqLocUAstf2Xr22fAZfZ6UazOTAAgTxlluYr87Olsk2hpHPGdFgW4I8c1FKclaxtVlDOWcmbqhHi +QCpGhQYNJkhOZ2igCxH64VOMpeNdnbdOvvC/bsffvDea99/5+mzV1+4/9ylA41cLEoNe4fc0IqX 9QIeGARsjBjLM4q5MFkaHUIMPYRJN68nBJAlIIVlOTwAn6ThIZn1SRiHGfXzmhLNVVb37R4rFcYK BcAc29trG2Mblanjx/uVcrnSBBPdbeVMLZoBqARXpmuWY0c6h2obx25d2VPV7AziOYlzCEfNAGSL zTeq1VhGNWL19ROHt28+evjBx6+/9taXX375/e+99/KNS9cuXXvh0aNXnzt768ihSoKmY72qmbFo wVFpOeRjfaMj3qDo1gWNDIzsIH3YSMOwx+Br4RAWLbojJ1E/yAPsBlabY31DgJlHRgJiaHBIFjnG j2hOsBPj/fXjR08uzE0cP7xn/8Lycr9w4vztAxuVZKJarQPW9XDp79AAfPu7JQ/acO+AJINNDnvC gArtrJlQo/N7jxw7cvrwiT23jx67+sHTpx/dP/fg1fcerW1WNudqyVa3Wygm0kxIVMBvTk1OFkrt RGm8MLF4ZPf+jRMnJrOknQD3n802c/EQymEIYASSk5VYdHPt1PVTj1751S+++PSt11577ekb7737 +MMnz929e+/ijRdv3Lh6efeeI+cOztdL9Vy1Mh4XedqyRIVjDZ1Ik3yaM/J5QE8yQGgCsAocdoIb HJHAGoDj1i1ZJngJmIKM8HQoOIxoAOzaoOtjRyWZb87PtdcPLp7YffHe6bXta4cbUxMbiys4IqZQ w+kvTRFl7WgxT/C837LNqJ2IpwkGnBZh2ikmyAh8IOBQPoYe9tKCHABGbzmKyXllKi2hY/PrcWW6 xEkBJsAnc5FGodJfbhf2XL61t5ArlSuLBwtmIpHm4pSo0wZPsHJQRr0wFABOaQbL8CSKShoklmix HBaT8gx4zxAcUTDUIgd02s9pVD4LT77a29p+7trt3RsTNVszA2HCzvNWdHpqZqoUtWkT6Gk6lrFj CgN+F2CBIVMZXN226RuV/Ial+Fk4WHkw9xjehN1MK2avHen029X5sYn5wvLxo7tPPXr3yx9+8cXv vvfR2VvPP3p2f6vTiwl+XcbymWGvW803ODw8MPL/4WpIzoYGPcihB0eCgAd2Ik1gBlALAv4RIE0g nWjVa/19i5PJ5MzxPae2b+/etXpibfvY2vaD44X2zNTc+vH1QlZvZWVvkFLTTkYg4nas1Ew0lze2 NudjaSWfIGVBpfUkjS2XCvZrmY25WiJaGC/0FxcXT+y59eHT77/19M2XXgZT8Ma77z+7ee32+VMv PsJalet7FsYmlk8+uPxgz2Ynm6xmKFkWfJJfCrubBaxz2BscGcWE7bAEbn80PAQnP+BGOAAxgy8B uipJ3+C3b5nQ8IDM+dONxQv7No6PJ2LzJ5+8ffbY4XP7+mvPn961MNmt5sZjMWI4zJPOd2gAiG9e AGsJegHvBEc93tHBkZCi5Kbn+gu7Jh+8cOPc4sbig+dvbb/8+utP33jyYO3O89dPzpW2ToxNzXf1 WDlhW/Kozy4U2vVmKxnTYrlkbbpUm86hSHhD8fpo1SLIfCIt8jLDypoylct1YGlW1i4/f+nezWfv AA/45W++98abH7x89/7VSy988P4b7z17eH/7wsmN9flCo9QCJDBVGW9X5gq1qglcm8HGH6w2YQPY BoOyJYzEyASFx98Dy+KTBgddyCwFPR6OwU72AOuHT4QIpgK8K2GWNg7Mza2eWFx78ujGjYunV8q1 9bFurDhbqDZbKdS9IWG/ypQgygSqRquORekBCydHcLIWjcsSn1JSrKIwsP5iGqg/qSfiGcsVmROD qIDDwW1TccUw8g5t5FqJRL1bG2+WJvfvProxPt/CSTOVsVIuD1SfUIJ8EPxKCEuEZD9vCFSAFf0+ f4CTCYHmWJIWMPxn6DTD8qLIyiwZHpW4PA6t36psbhw+def27slay1SyCq1l4yldiAF6iqD8ZMy2 0nldx+kJlG5QOlB8KaQpZoJScBgMbQg8yRJCGhUZHNs2FZ7WooqTiSZisVIkWZxbWNhzYP/+k0cu n73x8nvvvvvBi2uLq/vOPvegXwOnHPARgowwOYwxI88I5iXd8NggkprhUXChYSyqDSHLRGQtjwwN DY8CZsIKRj9DcHazsHng8vadI6tjW3tPPzi26+jS/nPX7t3e1Z+bHVvfXM/FzVi3FM1ERVXAceUy r+WjZjqdnNyszMyXUKTHTmbzFvCvKBVXKV6IZw0lbpanS4nYxObYyuLhgwceXN6++8ZPPv/8J689 fnLjhZsfvvTx+49fBm7w9uOX3n775VdvbK+d6G8uLSydOH/q8t65WiyObQASYntKYDieJ30BNuj1 yaOeEdkbxnxACCAOOHxglpLXJQvDO3km8DJAeOBbAj6JzY7tvnX79uJUcevB1Zs3zh8+fGTfyQNr +xb7m1sTvXY5q/uComWR36EB+HYu4eBOunwgPAz2zM8rjfW9x05dPfXg0Xsf3bh04+U3n929d/P9 L7/44r175y/duHJhz3qjlsu26raBOuF0UKITxVgygd0m6VQ0o2ZUjTAdMWUCDhNZzLtx6QDPcJrO a1o2mavObGzNrOy5fvni3VdfePHm42dvPnv7yfOXz925+uK9ey/eePLwzde+RGrw5oc3Lh/Zc+zc rTu3Lhw5cHxxz65+IYapt2AYq5TCEuV37XBaJghaDDIhV0TT55e8SDR9fl8IWBqwBskPJhsgmZvV IVOxyX1Xzm/uvX57+8MPXnrp6pGtqXZtaq6bwLnoqaxumroRV0l4DrInZMR1jtcdgXMsxaIMFeVG eckTYgU1SGiWphusaFiCnlEEQ7czmkGiGH2ANBCaGGl/UPQHRyXDQSEJlNtPdmeWjz04sLC0a+/i waN7+9MJCo6/Lxz2hkeGJUBf3hBH7KSZvWjkCCy2wfy/jyEojfDzAQroB+nxpZqN8crcRP/40tKh A4ubE80s9rfmAKhkq7EEYGZUojZ4MSMSQBNoDS6LonhR4GUBjA7JSqoZj2IXviFYeSsVdWemGwwR z6RoOpPWM2ANYr1yuTa9vuv48Y2xicW1O3fffumlRy9uX3uwZ+/R/vR6v5gzsHrBjQYC6h8OS374 POgBVw8LMTKKbBk4DFhlZANDwx7JB5wMh4oEPT6eFvL1yaV9d66+cPPutSsXzj1/8fnty2snj10/ vX+2nJtqlwtjK7O98ZqeUig/4c8bLKXqPnDEvCOQ6WiyOV0Zn67UsomsTYOBZ1VSzZMyR5FBPaWl cBhZJposV5tARTcPXth+4e033vrJr371m1fee/bS2w8/fPjyR49fevbs3be+/N1vfv3l+x/eeP7K 9tXnn79x997abDMZFWTGIDzhAMuKAR9DesBFhj1w0j2jo8FQiMBS9cGRsMcvB71wfwHYjSPesFfm Qih6INJEJqV3Dt469eDBkdXFy8+9euPW+TN3LhxcWDyytn9ifXaqF4spebhsIq0kvkMDYH3zwjvq FqQGOYPxUWZs4sGLL/3mFz957Z2P7z3/6Ps/+u3nv/r8lS9//7Mf/+o33795emNh79HFQi2bz8Yc sMbFHDvg5a0ENqwrZsxOwElwBPCLmTQhy7SjgD/hZU4LiAFe5Iy4nYlmo3Zu5eD64rnbly/df/v9 9x7ff/7yg+0bT+7ff/TmWz/54nevvfnoyctvvvKTz3/8s88++/EPnz669sJHz96+urvfX9xzYd9E wvZrOgsHe0CkQhj0o/gRMAkhSpAGJRmcPacGeV4MDY/4MIErgzFGaWCfT/YTASI2cfLBvYfbD27f OnX/8cObLz5/8dbeE8enJxcrtWJSH6WBLVPgjwFPCFQwKDAhjuYDoaAfeLShOakME8ASwpDsS1MS oBuN8TMsyZNWngoQBMBo8NeULhJsWBB4XdcyCuUh46aiCYAiJIDstfWllUNHHpxcWlqfWT287+DG jMkGOa8U/qZYYUhiwWOOAAQN+r3DA6NycGAwyGJ6I8AER+FPIDjik01g4bFiuzhfBLtVn5mptJK5 xmwhV8jxSi6RLeeyhogN+gmVoglaT+cDYIU00gdLbLEcjsvJpEQCDAKNYjc4ksC0sIqKsaKEoGZz WUVNm2kHpyqY1Wy02Wvmcu3Kvosffvzey/fuP3v58tL0zJHnH2zWzbRuweORpDAWWsL/eUaRdA3v +ENpaDgIDIzT3HQtQLQhKRAIhkdkn6Cnk1unt5+78ejxR09efXTl3LWHHz9+9eaNO2duH9m/OjY+ 3ohVa2UzY8MFUqTsD6g46yBFeryiRTOhoKFwBpUtNHKxOMFRoszwAQ8Nt+D3wm/RcKxsWo2Zut1r TI5NVla2Fo/duXdx+/m7z1577b2XXrgHwG/7wenTa2sXbp+5vH3/4+//7nuv3r7ywbMPPn7zucPT q4dmwLmlWCwMCIjBnZLNEViWMMqh7wTQAbJ5wn4RMAcFvAwsASA40iEJvz8g+52ZEyfPX7l/F+7m 0tk7pw/vu/LRk3MHcbbc2GJhcn46mdZzRorndYMOfIcG4Fv0MTKKY+dZS4qn87nZ2y998dlX//zh 02eP7z1555Mf/POrP//5k998/tvPf/3ay+dXD+5bWzu4NVu3oq2cCoSUDIlqRlEMmhL9MmnZnY5i Z+1cMg74OcQCwRV0nZaDqiTLsP84I1rPZhPJXqm4Mtk/cPnildPHrtx985UvP8UYzadf/PBXn//4 B1/95S9f/fPHP/zy6ftvvvnmsw/efOPZk3svvPT0tQ8uLKzuuXP1ej/RnZlqmoouuTXa/pCHoVGb VRaRfLO8QLK0nxB8WCwvMUxIAgvgCzEiS+jV4w9uvAz3dfnY6WsPP3ju4p37d8/sO3miUq9M9tqV TkoOh3h/iONGZSkv+DyS6JeisTzjlXgujYPTNF4ahCNo6HLItMGrw4sRDd5ZCgJdp2RWp8IyQxMo CmNqGVtFudshJkWBVeDpNPhaJVuf2Ht018k9C3PHd+09uG/f3uObs03FAJyEteYuwMRhLDgUHO8u iO/NMhrBBDhB5xhw4DpPq9lio7DenxxfrnQKCwdP9PsFTKGt5yg1EGAMVU0xgpLmGD2Vh4NMykHO NkmGBWA7OCIKqCQQkIQAhvwY2eMlDYDyGQW1WRkuFJRJw4Fzr1tROPzxaL1croyNHTpz7flrt/cd fnDxubefPbrx8L1nNy6cvPboo0cX980CCtcAW0lujEUm/DuxgLAc4PN02i/JqMY1ig0MqMMUDI0E ab/s2PXVB2DXnz195dnNF67eOfXond+9Cx757sVTxxaXNtcruWh7vJhLKTTnk8hozM7joDJBVTJ5 S0iJElChUTnbni6Vs7QfZ6OyYC4DFKp0C2mZVuxMnCMTiWosrsTaex9cvHHv8oXb9z8CyP/Bs4+e XDmy78Fzb3z5w88//+LT773/8gunnr/33Idvfvm7zz/77PPfff/jG+fu390zOzE23zMtHOLI46QD HLomOyHAaGGPhNL5QUAGOuGVAXIMgeXDGVYEKflYkUt1F7Y/enz35qtPHj57D0jmtVPb99bW1w9u VBqlWkwzs0o814oanD8fDxj2d2gAUt+8CEiiQevgrHOF1QfPfvuXf331ya+/fOe9h+/94p9//def /vTXT99/DU7hg63a/MTE7MzUXK2bwDELaTatplkB2CPsLpnzBzmBVQXGsBO5GO3leT9HyHELyEDA 7+hp3Ng8SWervVzUNJPRZCLb3Ty0+/D+2fX9D248e/rrH33ys89++tmPfwsfP/vnV3/817/+/Ecw BF88/eDxx6/88qdfffWDL54+u3nj1YcPr6ydPn3s6IlKKYddpTpN5lUqEAxpDuEPEJqdtLOAOvxB b3BgmFN0WTTkEEOptp1dP375w1c+ff/i7jt3H71w9sbNmx/dPFSYGptoVwsT41nbTNGMYBsMAMqw TFABySsNDQKYHR0NMRk4xQRFW4Yc4DiKl3y8JHEYxg/ijKkg9uRhzxEnYQWS3wfXYaQEnqd0GuiC DG8i8eEhUdDz0cj4id1Hdm1unth79OShE7sOHNtzaHM6kTIoIohKUl4/r9KAOnhVSWmaH0uD4WcD wdFRCRCmJWRLydj0Rn9sabkyXer3D59fO7nZbVcmJstmPG/I2E6bsVKyqcDZIbmM7VCUX2JoJiCG PBLsYy+wFHBq4PtTisMFuFDAoQSNtuIUpVlskJF5LydSmUSsV+p128VmudhIxJq1saPXz6IYx73n PnrtJ99/dvPlp689vLN99/HT1z46c7JfaCXMFEGQNBwXaWTIJ5NpM1mYnewvFOOClbHNNE9SRhp8 pY/P5zrdzszig0ff//UrT5+++eTqpXt3n/3kR5//5unHD7f37ZqLNdePru0fj2EikjJJnZNYVNSQ WN2gHHtnTpmd5xWWyubMaNIOZHg6ldJHhngtbpGGppA4AxVofAhIJ/C5tBKZP37szPPb50+uAc58 9OTmzUdvv/n0nXfeeuf7P/n9z/75tz/++V9//svff/DJ73/+gx/8/auf/eadX//mrV//+rW371+8 ch5IWhaFzlAyEDjZsFs+7B3y6GY1oYtOPh3giEDQF/RjwZDXn9YNLVrZtfbo05+889HdVx+//+jm 209f/+DutSMnl1dPbCwuzhaVVCSayecz4JhQfkQXvkMDwH7zop41E/WZxZNr1x6+89l//+mvP/nh bz9/5ePXv/+Lf8Dx//Nnr1/bvnXt3p39E4f2Hl+ZnZ2byjp5SqZStG7GDVkwAV/KPj8tWAqhZS1K jUaBSPLAmDNWOpIV4PkF1GjAx5OkbhGWlq2Wc/l0rlbqRMxYob/r4OLS4untqzcfP/31j//xF1yN f/z8F1988ZtPf/3pl5/+7te/+OVPvnzrJz/985/+7U9//Otf//6L17/35evP3nz36Rtv37i1d70X dfyMLsLTHxwByqEmOlOThfFOE0fImmmCBFaoZPSsYxZO7H5w5c1f/faLN+5f/Pitx8/df/y97z39 cG290WnPV7pmpFS1NY0KB3Qc/hDiggzOI6M8A5JoWQYV0AwDME4oQPhCQyFS0GXeIwmptKXnNRFM HUqMekexn48JZeIio2tiKCAD8efAKuhxKwAInqbBdFipjKBlp/rH955cXFpZQtGQA4cP71+YLYEb 9fKEk8krmmxke6Vkq1c3ObexZiSAPHuEc8BzNFtTh9aOLU5O1Wvw1K5cP9mvtGPRWiVhOci6CIEj WK8/HMvESR8jqKqmwWFgCXFIlrzgs/xDop7WwPnwOg4nI1J2OsMTdCDAkzp4ZmAIjigGhLRmdmba pVa1Wptp5eBZ5hqViV1Htm/cfPLo2U9+/6PfvP/4y99//vTtt99/7en7H7x4G6zQeBEnZKNoZKze nV8+dPrSyy+98/T+7bXTawdOzDaauVYtGY00ZxYvXN81d/7D3/z4i2ePX3v3pVdvPnr25W//8T+/ f+3Di2tbC/2Vyvjk8Y3paqw030txaYpkGMrgfDTHMzSOp3N0y8qYCklaqVjCtmOmoKTiGZ2S/Aan ZgSaSqP5UWkWBSB41VQS0URr7uCRC+dOg99YO7CxvHH9hbcfv4dVKL9+6+nTdz9+/7VPv/j17773 7KNn77/x9I23fg8Q9G9//9vff/Dbz3/4u1eevfBgVyHqfC2XCzDAFwwzdm2sv2upaKuxVrfezJka L/hQ8pPI5Fqztz76/o9+9pPX3nz57Tc/funZp59//rtn144dXDywd2O+0a73snQuppiJjAUPXNcF 2f9/gwHYc6C/cP2Fmx+99sUP/ut//fu/fvDVH3/+5Zc/+d4P//nXv/7jky9eefvw7gtXLh9dnlhZ 6U8lmrPjJiBe0dApjZVlLxho3ucfdYcIB4cdJZESeZlwdM02Vbua91Fx07b4UkzR8xkxRCmZlJk1 wb5Pl3sYxpqpbC0evnXx/s0b914EHPbOFz//xx//9Yf/+hNYnr//6Ne/+d3vfg387K33Pnzzlz// +5//69//9//+969+8M+ffvLbn/3PV3/77CfPXjizd72I41rNXL3VWz65+9jtG5e3dx84uVXodEtd O8CmEtVqcf3AhWtvv/7Dv//jlx/ffPT+wysffvHTz37xzqNzCycP7t+/1bFj0bJJkUaaDQZkjyck G36NC4pxoBkcSrmpeSVWqqZIlO0MDwS1eDpAGDStGRylqHHwqZSIozJCvuBIKETG0+BwHdvxU6yf 5rxhIhsFUmobqVA+GaVJr0azpFIfW4L7vvb86eXe5PGl1aWJXrUem56aavfq0djsYn9sbrLfSCqW KNLBwWFOyMR1I1pVOkt7zp26ePXo2Prus2fPr07OrC7XYmY2y8Qi2QzBcxksGTacfIgh5IAmBNH4 SKwWkMW0avmHvTTHioxI8gLjFznesfOExGE2zzvspQwywBB+RYmmRI6m6HheU6J2XElOjXebJkHH o4XZpSMXn3zw5g8/+eT3X77/6x989dVnv/r0lWfbrz59eOPe7Y2VmdmF/fvOnzl15+z9h+9/Aev4 n//51Y9/+csffv+9xx++eGvPrv0HH5x9/OWXb36EVv3jR2/+7q0PHj16+vsf/ON/Pvnd29sH+nOb xw9e2FOI0w5jwsOn5EBaVBTT1v0BAMyiYPDBYZEb8lkqzVt6Go6RHrUTphNVODUBC8FxmmEJOMaH FAQhzul2IpYotpJRswkm4Pqpy9ePHD20uPf4gdsvPgRY+cXPvwLv/6+//P0fP/jtj37xxafvvPbS o5s37n7/z//2X//67//6wx//8c+///Uvf/vkrUdXDhRicY0dDcvhgGZXV66fvfrce6/fOFFrTPS3 livzM7WMk6znctNHH2y/8uMf/ODzNx999NHrX771zm//+td/fvHShbHJo3dundufCDGx+Rh4pVQ2 LsHRCfCE+HXJ6nfz8W2R7a69Ry48ePH7n/z9X//xb//5p//6w1c/fO3pSzfe/sXvP//kk1+//uGD PauLmwj9x4vwIOxYMhowwFOAUab9QQk2khikCIfiSUIHb5dxdF1TzJQTj1VNBriZX7e1gB3NKqou ikTG4hjW56eUVCKXy1XnC9OFRqneqKz0Vw/funJn++K9mx+9/73ffP7JP7/683//4Q9/+O8///Xv n/3o1++9cOPZW7/87I//+f/87//4CyzM3/7x97/+67/+619//+07zx7dP3vlzOUrV069+NK7T7// 5eNrb71+c/vY8f7EZKVbrGwcXDx0/sbj7//q899+9bfff/nG45eevQJk71fv39s3UZncnO2Um6YJ Ts7UgWUDDTYMAQ6FKI2M+NMZgvPLIhmQfH6C1klRw5kbwwBxR4Aq+2TG55FZcLz5tKEafpnncdyZ F/UmGF5XLNJK88EgQ+dpCoOhtGUJBur9gUXJxxPjq4cWtg6eee7RvWOLJ5bGKjhpvlKZGJttdBvF bG7+6KVL1y5M4VzahGnnzUguUe0sXr776NHdi2eOnLny4o3tff359ZWxZjTXjEaieZwQEMsmWraj U4QRkqUgpdIcrVv+IGWbQj5rgg2S/bqgB8Bb8nSIoQ3VBpLOWqpOiaFhioJbB5tmJZoxO54WSH+I UOJ80DEj3VrTVhVaMAuz86u37z96/fOf/fZ37z/9JbgKwGs/enjz2dPX333v4Usfv/vaO1/+5IvP f/vZV//9n//+H//5X//2v//3v/37f/zXH//x819++tobTz/91W9/+j9//8ufv/rsi7fe+vKVN954 /YufffazT370u7cfLI6125v7d/crhXqkXI5HszYpihI76ugCxQTDjsFi+SfJU3SQJShKJizTdFBF PtJI5BKWZioCDi6SiLiGMU6GoPR0yrbTupZOqKoZa9WmVvob+4+CgTpz/fqt7bN333729Msvfv/z f8L1wHH/7z//+a9f/fR3bz7++M3Xf/qHP/3rq7/95a//8+NP/vaH//jTn3/w62c3Huzd2Dh+YvHQ yX13XnrrV5989a8//+zjU4cPbvQni5FELFtcOr6wd/vZD3/wP/8DO/LxB8/e+P4Xn/ztL//47btP zvSLhUO7F8dzcUIWTdohCAxhh7xYLEyy0ndoAL4tBf7g4dtvvvXbr776yx/+499gtT5768MPXv/i p3//2U8+/8k7rz++cbTUWNzq5Yrz41Ucna0oWZ2vx1SCpVN5AnvSfF5O0MgACd5HI3TYiYqmJOqR WMRkSIzUsUFvWk3hJGxBUUmOoHie5bk4OMZsJBpPxBQl0i322lOTS/tunzpzbu3Cnav3Hz18+4Nn 7z/99Bef/eOvf/nLVz/45Rs3br77k89//D///R9/+utnn/z073/9xw/+9uc//fu//+m///i3f372 yY9/+wk8/M8+/8nrT17+5LMf/fKLX3/6yscv3z179eajFy997+f/+OxzOPWffvQqbN6f//jzL996 4+zJpZWxpbFiNDs9O9nIpDIWQQZoi+OBtgf1FE7bS6dDw0HKIoJDQYb3eTxcXgsPD3okv3/EzxI+ hub9fDAUlNPAtEUt4PXhaEs5T3ABXgMbqWsA6SnaVjjJnV1gOvm4Ganbuu1YaiY2PbfVX1nae+Hs h0+uXdi9d3V9fWlh8cRCf6qcUyKFXefOnbpxb/vAcdhz527t27VSWd5z9c3v/+Z3711dO/Pkg4cv 3Nq/Xhhv4fDacq3aS0RjWQXsGPwOIAKS6AGgz4uW7hBUyOtjxXTcEBmO9WJubiREpC0hzAc4TdWN DINNK45GUgyFI9N0wPFgcWi/xAHBpYxMws5GFTsWidRj5WK70N56cPfhe3BwP3/67L0vP//BH//r 3//jv7/66Y8/+cE/P/vsf7768x/+9J//+e//9r//n3/7t3//zz/92//6/8HH//q3//jTH/78x7/8 8c9//gPYhf/6M6znb3/9ziuf/vKTn/7gB//zz88/2D6zb7Uyv3l8uT5RKBUbuXyvntUEMshwfktJ s95w0BPicaKSn2MZEewrG2d1nNYTNXO5hJJXiYCXIcQArJQvrzuC38dw6RTHE37WzqQsHtiDmag2 i+OF+dnNhf2H1/7/zP35Txvpvi0OU5Niu6wq12SLoWQbVf3isqssWS6VbVlCCNsyBsxgBBgCyEwC xGxAQJQBSAJEAZSQiURJSAKZ56E7nXS6O92kSXr3vWffc+7ZY+/uzj5/yPs8Od/b76tzv7++ex+6 O02nCdTwfNZnrWdYa215ZXVp/fC5U9e3nj69/Oz5pVfffPXi48cXX3x4tHPn0d7nL77e/fDy41/+ +vPPP/7h9//yb7/76evvXl96+OjR7e1XX/8EsAKAxp9/fr/38OLTG+fPzPZOHlq/sP7kh5/++vHj x5efvXr14PmHr3759c232+cOHO1Opsqa0zLMcEeECO+3YaAboFaO0QNunBL+O6wCPL529f2LH7Y/ /PRHgHwvvnl47trdL37+5e3Nu3evPjl35GhLVb62rLQ02ZCVpJCiSBGvjhoGeKrhoJOH2Zsldizi c0XC4bCAa4bu0ZW+Fl3JKC7dQ4WlMA3KQXepERVBMN3g0bAzoksi5jRK68ui6WRjmaErKUMOZcq8 3vjQ8pHzx06urq6urJw8trg52jl/4crtvXfvXt99dOfRrXuvX+1+8+bXN3uP4cX++eef//K7f//9 v/yPf/k9/PjDl7vfvd27sbH1fBewSvA2v377/d3vd7cP7/4VMInf/emXzy5u3Xv/5ovPdj//uHei o39hoFUPyXK2trIedwVDRtDP+sMoAl2sIxLBkrQKtL2gQidi2q8oOk1GGHjc2EaYCzgLCi3JzfZC qO7BiBMQFM4F2BgbYXH6rA6BoX0iQWtuiz9iL+QIBEfCn1z1NI/HmzEQSqxqrEuEKqf6O7s2jm+d n++fGGif6hxeOzgd8ld2LS0dWj757NGtqw/2dr95+dXLt/d2nmx/+/7be5ePHLtx7fL6Quf0YD6f LwvVp0tDcsZbWhbyOMNh0c07CFrgrXYfjbJEkHHBDBS3k6JUpx/jOa6ghOQsuE+UQI3zKMxWwjgz 4Rf9NIUIJZzFbrFTHs2FOMNuC+4Rw0ixyce4wk6X04MG9JCiaYHU+MrW8+0Hn3398sOzUxdOPXnw 1d//9V9+/2+/+/Evf/vii4/ghfzrv/77H//0x3//N/Dxr7//nxAB/uf/+I///PgfvwfIAHrqL9/d BGTtW8jBf/z1w6mzw7NTMw2pTEjzzjSFtFJZT3rTbjvB8hgr6rrP5fOZBZ8mBpxWnKdIiqacmi63 dI/Ek9Wq7g/SdtqF2IutlI03Q7zjLSRGuGASOOaWAjpQqySuR3weGMOih+ri0dp4S0/77PDRhTPL yxtHO2Ya2w+dgoRg97PPv3r52cOLOw9vPr4ChtubPwPk+vMffv8f//E//9e//+7vnwAMMILd77/4 9ae//OXXl29ff7+7+2H72ZXLQLyC3wPY8MvLzz97fn779dv3X728ujja3tZSWxnz1vTEQ5IiBTFb xB8J6JICiIzfTVJB1z8RANT/88kO6K13r778+Bkg/bsPLi+cu/nt57v3Hry7emOs6+Bwx8B0Z7yu sSmeScTq6zUNYCngYKIL0TW/zyZY0LDIREC3F3WPm6dFldHkcCiEu8UAzrjFWMiJOkM+1IlC/2Ue CVt8RjhoKFpY81GsKCcy2fqQIcViAMvTelAK1VeOtI1trB47vX7h+Pmljd5o35lTz+/u7r67e+vD Fx9fvN/d295+9OTZxZ29L//8B9hM/vrj30F9//jzly/fvPlm+/LWlft3vv/w+YuPX371/tu9vVd7 17Y+//Of/vT3v3794MrlS68BP/3408eHi/2zXW11pQ2DtSFD81O8p8LrcYpwuY2hoSGayqrQDwbl Vb/fj9uAgo6ovEmgiULQjcwFJbyF9oUZe7GFsJA2guYdbpIMhlWhyFyCYpRgttrN+3iHg7eai0w8 tFxXNZxxhgMBXziiGTDpKKJ5m6N9Vcm6qun+jv0LmxNzHWNnVlZXD03mcoeOLC4Mn9lcO3V7e/vq 7hdvXrz46v3bt++/uXn5wvWdWzvHF1eXlw9tDg+1+sRkbVYRDSBhZJGm3Rgm+XGMonyIm8DdNEFS 0JkGFD5QNoSdJ2xmk42wk0GfXqroDEkzmCbYGVHysCxrgq4KcLXepoIO6tZ0uxV3Bq0UQfEA3Jxu M5KqTKYlrbRiZOH6HUD2X+89Onb00IX7z+7ce/njH0DD/+Pf//JX8PHT33780x8A///zzz8CMABM 4I9/+vufADH4t//1e4DU//rvv/vr148urKyc2/sZ6LuPu5c39g8PD0Rltz+t6S5NjtVVK0aN4gSi 0U9jtk9xUB5/IYcwKF9SLDiKORanIqhu1DZoPimIWFTV6ijmfSJv5ynMAa6fpd3hII5qcMVAc9n8 fi2kBKSQkcjWK/CohA6og+Fzakos2pOb2A9wYHhiYuPUne1X7794++rVFx+/2Nu5cfpA1/L1a3sv PkHA7/737//lf/7L7//X//7djz+B1gJkzJ/+DCTC+x9++Obtd6+2t7Yevbv74Q1gOB8/e/zk+rH1 ve8uffPi5c31Q5MdHU2SnpC94AcCsmL4XWG3L0ghig5PhAeDkX/mKgD/fz45s3T/6je//vz17usH jw4fze1ff7T33fuvv91ZGeouL8/Dyb/yZDaV8MJNJ/VyqLk+qEcC4WDQjVsJwY6qBEcwbrfbpwcx kkRxnwYggYE2PX6RIeG6uAuxsCxhs9gJQEzVsAZeTACMU95OhjUkqJeGNCVTlq2N11bWxlujjTXg l5qZ3MDE2OaB5TOgVa/fufvti7/9/PXXH3/66y9fvLv5bP3s2vzC4vmn228//hXwtC+/2d395ouv v7l7e+fJ1unDpx/ffvzk6ZWdx6DL7P7w8svPf3j//ofdu7dufgto3i8/f9w9PZqfGeyrkJqbS+VE VlaDhscQfWLE7nJj0NhOQO043PKPYwJc2LXvKwZEnzcXFPKOksISh4Pj7SWYXyUFjofH4OEpJR5j aBTlTRzcLA7X7gSS5XgctxTAs/FsxOUOI26/igaBitJccK9EQ6ampq97OlcebRyfGB0F93ro7OrS iROLZw4dW79wevHQ2vLaxvXbe9+8+BvUON+82n52/cqd28+v3Liyc//4ytHJ2XwU8YVihtsNAMVb H6svlT0hXXTiNOZEKOixSdAqQtvs5pJ9+ygbwDUWQYKi22onnIDUe/xulWFpkiNBh0RQrtD66aQe 3HsccVGkBaZBqyjmsXk8QZdH84eV0uq65oqGTMyonj22dXFn5/GlD69vPry3t/fw2fNXLz9+/Orj T3/5++/+AIr/D3/664vPHu5s73788x+BRvv48vPP3/zl3//1f/3vP/7ux1/f3jq+dOTcrZd/+euX P+ztrK+sTe7v6q6qlj0BSQloRiidSmbKNDGkOIO4GxAp3YkzQnGJiUdpngM6xcoELRaScMqglAHJ cvtoG19oYXw2jCKDnzKIrICt+DANHifVRJzk7axThCnTIvj2ctorSwaQTv6wboTqs2XRqnz7VHt+ ruPIxYcffvjqzcvdVy+/+uH1nfNHc91jS09vffYC0P2//O0XwO7B6PkJCFLA/W8+uvf9Lij+veeH F1dXjz17sn11+x4gEN9/uPpo+9sXbz7/7u3rU/tzHU3VdU1NlRWx5tJYaSKWln0BPQIYCyN7rDiD kDaG+K9VWff/kKV/5BzA1NrW9uvXty4+v7y+tLJ0+dJb8DLfXzreGe+rTGYBcJY11AGpKZdmtVA2 K4U1jy8Q9rjhpB9jd9jcQRxu+RMDHo/Pg7hVFaNUF8o5KAbx6xSoFrMFYXHOYqVYXgB3H9Y9AfCS I7jFgrJmmwVHScSFuVS3Bl5HsjYabewZz+WmB8cH81W1tTUjPX1V42uHdy7t/vALEF8fv377em/v wcOtjYmuzY3V8xeuPNx9+fGXj1998/r29VOXbyytHDl59PyVhze3b166+/237998fLO7+/7z7/b2 3n79608fP//27WePDuSn+lorG6I10QbD5zEUHdyT5nSKQavk9FNWm42lBB612Xk7NCDiSJQC+t5m dRQUWqw20BAFIsiXgLbKg9pSWcRF21Doo0oRVotQbClwWElKxRwRt4WnWdRMIwTHO0Fvk/QAYreA sSjiYbk0Fs1kyntaK8unBvI1+aHJA6dvbN3feXTr1u3HO1e2LmzOdgy0nT62eOLy9tV7D7avnTp9 /tzzm7d3bl3afnTn+NmxXPtcPOREtFBMCxreUKquuTQUCoDKxfxhUXLZHOCCMAzB7QzFcfaSfTzJ QZhGAQ8mzALNBPQgiqE8rboQlHEh0NI2iPAWi8DYeBgBRHIuOeSBmS2MzcYJbkn2aooEuKsYyHhD yZr85KFjK6vXb9/be/3q3e67vQd7r8Cj/e7zrz7+8ssvL15+++D55XPrW7e3L+29+2537+7u1z/9 6Y+/g/z41bMzY+e2Hr598eL9h3uPTx3Yn5upitaGQumELJfFDCUc0IAgDIUDsoTRpKpabISNsnIO rqigBECpFbVCU2HODy5FilCEgAoYRgNkANeOu3FwIyaAYTa30WxobgQMy5DoUWmWRd0R1h2OAHZm sRJuFNBUo7QhXhVvrGkpb2pqaWnNlpY2DZ96+GF3983Ht9999+HSw50bi2ujQ/1nr+/sffXTX39+ 88Xbz7/89eOXn3/Y3r577UzH2vEnW2f7p2fXDq0t7ux+9fL77XvgVuEM6Ju3H3a3H52YGO+uS6Ub WsvqM5mQIYtKvVf2i5EISmBhBfQNK2+38Px/rcqlfxwAYL8tA26eWJ1fWz1xcvH48++/+RKA3fuH S9PZdF9LQ0VF2vCFVTmb9jbHp/KhUjnMYOawSwupJY6SEoE0CyymuiSPpMRCuK9UCbudEQoRJR5I 4AijawEac1MCZrOzpJ10owKFBwO+iGiknLrbHcYtTtTB2fyK4WbkZBnoYXKptyJaU17elB8fb+8e zHXmct19jdF4DjTDBz/88te/vXi792jn8dXvX20fPjs2vHxk/eTi+inQ7XdOrZ44cmCya3js7Okz x04cmGwbH5+/cWv7zuMP7/d2dvbAe/nu8s6Duw9PD5ZNN6ZqckPdfRVejVH1WFONB2h/j4elUKsV aHsn4MCYjWIwq7lAgOucMCcG4UuKzCaB4FFhHxD4xY4iOOasggv0fcFGCp/OKsPDBnYBiYSlUhHx YNAXAuUDQVpwkDTJ4E43b8HZgF/1S4ouhlJKIlM5MjQx2jud6187efj6FtAvl7dO3dg6fXR04cBw z+Xv7z5+dPP5uWePtm9evXTr9s7Vb97uPd5aOXt6o72hPqFocnVrQ+tc+9RIynCRhBt6loRSsjPC UAxgJwRD8BYMtYMLpYptcOuai3JhMIgDXCqOwyQRireoGAtNss0OhBIcHBZ0lHB2KwrgUEmFJFFl XVYR9GDMIzEWxOcMBlJZOHfanF84snXx/tOtpxdv7b3bBRLt+70Hr3c/2331+t6jJ1euHz+9fmPn 2YWn23s3IR/buvz47u67B/e2n5zfWJs/efXbt2+/3b15bnlzvmuqvLI0G6+pTKczhhJT3IEAAhNi xCCAYlJjEMJUUFzC7SsqBIUN90PYeVaXmUCFj7ARJHjAPBNBed7ucrHgsknBjLrshUAwaDJQqyEN wwQiEnbjKoKYhGDARdOi4eNZp5sKiKG6qqqavvahXHtTQ6q+ubI0VD1w8vrO7d33bz/cvfT4yZOd +4fPTgz2bp4Gyuvu7qubj58/2r6692Hv4anhsdVD0z1tPdH4TP+Z1Ysfdh88eXb7JlxW+OKrl293 3797sNWfH5ypycfjTTXRev8+JiT5VHAVQQGzmHgVL0b54n1mAqX/a1V+/h//ceUfJAFM/+eTifnJ XO+BnbvfvXwBeM6bHz7sLPWXR8sH5nOVzRWyRws1tE3n43Xgt7J+CsMtnI5F/IiNoq08Q8FOI9Wn M2lFZESnOyKGVYSignBHrtXu0REb5gLvxwS7pdmKcxxNud0syjNAEZUm0rHKrCHLhhhRWTdoZIpk 6Io3UxdtramNJpPN1VX5qenBntqQriRqFtafXfru/WdXnz++9fDRY9BctncOr24uLC+dP7G0ujCR y7VP9+aGhs/f2n28enBz+ehob7RndHn92q27r77/7LsPz7e2X/2w+3ylPd4drZ7LNWVDkicM9Aig hhKgjG4morp5jAeEkaStDlSwUCRBFZtB17GhNMtzAO8cxUWUjS8uEhhfocUBSA1NQLUPOCcPraJK CqFfPsVjOEkyqi3soplwmLH5IixPAk4BOQOrutEIiRtew6fXRxM6tKfKtLT190+MHtw8tLaweWZz c+PMZP/a+vUbF9ZhUt/Oravg49LtnecPvn//8u1nn314fmJ4rjZaLYtSuqV9tneutaIekHQMZ3Bf wAhVpAO0y6qGKWiqTLmIksJ9haBvclAhIxjBApUCxD64TYJVnTjnwGiACGYb0DIcC8jCp5nPoKj7 fGpETpWVGeGI06drUjob0xG30+lSFSlUVlMezcbzo4tbz2+Bj52d2w92P/ts9/vvv3+9d2/79sVT F05dufX2zctb0O1lbXhhYXqu7ejqkdPn1xc3jj29fB1w7be7t88dOXJ6ebavpipa1tRdmZVBSw9p YsTnCxsiExAj1mKTxQezIa1g/BQA+kVaiksKimgMcfkxFaUIREV5leR5K+4iUQzcr0mwlBRbXKid /2TiIoYau/OVul9F/Ioc5K2IK+Bzi3LIEEXJEDUFulDKqYZGoDnBR2NdNCtJFXPzJ7aeX3r12WeA uNx+snVu/RiQZkunzy+uru88eAVAbOfC6trE5nC+caZzbWE6PzI4unbmxOnlMye27m9/2Hv0fO+H r794cOPQeEu8tTHe1BIvNSQnjitZCUgpWmV5lOB5oUhgAbAVcqTlv1YlaP7/qMTg35Yg188dW3/8 LVDTP329e/XxlSPz+drGlvxQ/3RLvKE5U9dUPbY21p8vS7gSIkNRfCFH0+4gY4Pej6ACHFZGjIDS lQKUyrjcHjHgp1hODaooSYcxDpQQSYNBZ4PnXVESbhrkKScbUDJw7T9fFU82xEdGmpqizWnDw1A4 7gwGdRgEI2uiqBveupqannxtc2MPEMy986DrPNt58O37ly9/+H77zs7zx9dOLS3PT3aNzrZNT8Ua ZkaP7Dz44utvLs72DBw6sb60trCyfv/SZy9//stff/ny6/e7z1f3T+T64jNNtSGn6jNKY6KRkMUg RvqDn3bwF/PQq8qKmFiEg0EDJSVFHOaDlvrQnNxsRSzwBBhntzFFRTw8f0A79kFXH6A8OdD7zeB/ FbnVsJ8C36TARlF4QA84RQ90KActKWizEgSGMh6gAgBP16O1rdF6SVOVWE1u7MzawfnJ2dx4e3tv 1/L5w+cOX1g/9WTv7Ve//PTT337+5cXXX/3yl7/8+tXL3VunDtYasheM23jVzHRfXA6DoSyGJIRC CJzwabqT4IM8G/bZOIuFcFlKoC1nMWe18BwMR4d+HHCy32JHAk7KivLgorhigbCSdsqN8XYkCNMy XT6dolAsAmhrrDojS5omp6ozSUWRRSSgKApggooSMBK1UweP3L+0+93e42dPbl26dOvOxa3ji0eH z557/OGb99/uPbp4/Pj6Qm56YrxleuPEof1nL+9c/QwI50u7uw9PnT+9dHB2Lloq12eijXMNdQkj Lcv10boUoJO6R1NhJg88piqgGG8ucBSZAW5xfFFhoaA63WKEt3FWtwpNfoG2wUkA06QdiDYzzFMW 7IQaAMAVlOqqmpLNlbXRumQyWZ9JhQzNCCm+sE+XQ4lYdbQs5TUUr+ytyFR44XYyXZfj+zcW189t 7dx9+8WLjy9B21g/trh64sazO4+e33l+7fqRM/3jczMHnm5d2JjtGD56sH9i+MDy8NmF/tVn9z7/ +Ne/fvz8/fu9U8PT0zWZbLIhOZIv00VD8ztdkhbwBxmVswEMtltM5D6HCVqn/NdlwPJ/YE7Ib14E 1y9vv//5p1++eHd1++qlJ0trPfF4vruvqq6yqbF8aOzgxsrhtfnRGllEg3qABmPYCm346QgiAMTl OavTw+BhI6EEETcjukRDV20IG/GrDM473MX7HFwJ+IeDaXwc6XORvIUOuASYPOptyg3NDQzMRKuT 0Zbyudx0vq+lsgIwCYudplwROA8cdDkNb6w5pmhaoqV3/syZlRPnLj/bufkZEPQ/fXy7ff/ps8eP rgHWfPni5bNTZ58+vn3n0avv3t67f+7EwvDqiQtXnt/c/fi7f/vf//aHv/5w9+6F3tnhtsZofrCm AfSbdCwc1LKKkpH9SpAmWJJnLCYLzN7hzRhjMQN84wugAbYD2ibu21fMwSgIm4WzCw5cKBAE0G0s DlMxkKYlAkyawyxFgs2CWDEaEFOihBP4oCRGEKeohEISZg3gVtGgSUwNYiJoQJI74pErR5qqQ82x 0kTd4OTm2cWVQxtnT66vLx25cfH+6c0TW3tv/vLnv//u3//tX//tD7/78ZeXL9/dObHZ0d1Y0dI3 PTDe1FimiB7JMBRR0Q0dZ50+zCdpoNlTJhNvsVOILWIrLjSb9xUUFhTxCGEu5HCaNMG8Ls5hI4IM byHsBAepCYEQPEtTNiJis6qqR/P7Gc1lcYuBABMKVdaFNB2VmlurZvLl1aIeZlxhqTmZHJjumZnL t22cuP3Dxze7t689uXjl3IFca+XcJMwZP3fi7OLWztW9nfXz6zeuLw4PL91+//HXjy9evrt3b+f0 6vLC6HR7ezQEF4RCyfzAeGV1U0ZOGqBf0qDp427CASPHGAuN2zhTQZGDwFFLodlCChS0bsZ5giJo RlV5c3GJWTCZ99lZoXBfkamQt0EhILgBEEZ0TRfwcChW19fe3RfNxGLJmnyupzYTkjQJoFgaQpsB Cj/IMJ5sQzWA6oiYnQBM7OTpIyeu37/38ue/fX338vnTpw9vXXl6fKWrKtrdOVXVffzuvau3nj/Z urbz+NHj+8fPrx8au/b5T3//4x/+9Y+ff3/12eJoPlqZaY6Wz9REM0ZzSpGVekMK0jTO2AooBnAt OwV6ooOnrOx/9QO48p8zAP8QFfDb/MNn4GP39aW7ezevrR/tnYpWT7dNjc80ZJrOHj2zvnXl5vMr q+21KR3hOKDnLSRdJOA+RIAOHMW0FY0EGbfoDGqKB5MA/UcYBndjHhdLApxAAdrRLgxGwHElDgvh RwEJFYCoZClXWIehemXJhmi0tqmpZ6RnZrC9fbyvqSbemJEVKeyyoqIkKUa6ubGuuTktuW16qufg 0on1Y0eOLC0uHb9y7/MXv7759tK1p+fWL5y6cePwuduvAT9+eu3BHriVSztbZxdOPvzib3/+3R/+ 7V//9U9fvr59eayivDwrGZUjIyNRI9UUj0r1ca9PVMJ4gIB2E+Ziroi2gJ7D2C2Ar5QUE3wxyUIb fN7m4GwoxduLAQw4TAJkP+QnXyhHkR3I/2IHNLpiCZK2Wa0lHLhxPx9gbTztQhkBowks7KH3FdBu pw+nAf/URKdWlol6ZTGsJar6mhorW6N1Iz1TY/Mbq0urZ5eXzp1anW3P5WvPPPzu8/c/vP/y119f vPn6i72TfeO53tm2uemOgbmq2sq6MqW+oTYbSusRArqYe8JhIxSxwow0mw2QEBoUd4lgFUymEphw D+27UAJuay8xcQKBuxCrhTNxhSTQ2ZCfWaC9Ci84eBKJ+BA0bLPSFB2B84RaaareHyxt6h/tHWrr STMIhvvkmK6VNc0N9sWb+s+cuPbuy58/frF7F260fHzn9s2rN3dObyw9fvf62frW7ef3L1/eWl88 d/ftZ9+/unXjyIGxXHd+qm2wKWlocnVNTWM0PrR2FCZFpUM+vwthaTifwplMAmkH2sQKNApHqDQP eg9C0phPj5AR1u+iMbcaCJKAk1oAKBcKhUWcAN6gFe51tLNunCEtNiYCz2PRemlFtiJbBs+IKKnS ZG1NTU3LSF9NNlaRKctmyhKGLuqK7Ed1yQh5lWgeGvgNb5xcOr119f3HF99dPH7q4p2d+4dXz54/ fmDs7KPPPly6dfvWzvH7Dz4A0n9jtX92+6uf/vy7P/755b1rFw51TM1UZZKhUDKaSaWaK6IVckgK aBrLBFGcLyRom8NkgR6DhWbBTmP/9xTAp48f/wEA8FvAzAdQRFeePHny9PD5A0dnR1qmBgAzj9cM nH+082kp7dpGHHAnMSgU2xEUBYre6grYOCBraRIVbG6/DyCtGPCIRoVIIyzBYm7exRAWzuIOYi4Y NI6a9hV8ypMjcRKUCW/DVIR1u/yi1t3dLWezaa+3rCo30DnQ1j43OJUb74m3RqtLS73pVHMmncjW eXWPqIuAS0vNLSP53MDYxuqJ4xdObT27tfvVizefv7p0a/vq6+/ef/3y3e2dW693d7/ffrp+4emd 2w8f3n375U9//vHFd7e2To7NjUzNJENyc2umOVTTN93bPdcSi4kM7hdtfo5EbJy5iONsDruVA9VA 8+bCAgeKYoxbZTALkPcUhrKI3bHPBgQ+XmgyF8LAgX1cQaGDs1usJMc5LFbBYSWsZqC2I0FWVdUw 6ChuiuXNHKXaBIFG3CI8F6CJNM+IChiQyfqQV65vqOobKR+ZaR8c6OiYXFg+sLq62Tve2w+ezZGn d27dewVn1vbuPj7Rsf/s6lhvLjcw0Jkrr47VV8S74831UjDoR1DGJ4ZdiCWoRsDwJ9wUbYW+nEU8 T0D3e9DjbXYYi2PjYdhiQaGwzyFYSMoCbksg4AQGuAkbINNFcKMgPMLLW6BNNE+SFhi5wtN+p6rL zVX5/GCrrHk0ycfIEo9poLmW58cHQLGcu/P67dcv4BoA+OfN98+WNhbP3dne2zm+9eDb715dungD sLSt9SNLZzdHR+oq4lD9GJKYnJpf3RgYHO5dna1JGkFVxxiGImnAqRyCo4izFhbBkEGzYAt7nBhB MX7SroLB5oTJyW6MpViKJFEKGqaZiopNVtQKKJiVgi6hNpaiCDTopMOSRzcUQ5I0b1k8Pzien2mp rWyoa2wpb4rXtPT1zPRVxaPR1tbqkAiGMIAkb7q5vrmqO18Tz3WsLa7fv/v+628v3Xny5OKzy+cW uzoP7Ox9uLt37/mVi7d3dq5c39q6vnV95+a3bz6++ezh1uLwYGNlbSMgANXZaHvvXG9PQzQLg+R1 EbERKAboGeCJxRY4aVwMYJq2FPzHbx//DwAsFdT9+A/hAL9NAt4/vbS6srQO72R1oFVubsyPtMwN dZ28eWlv9/tbNw5MVpWGQAO2WdyM7vEF/BHaxdpIwJIDfgSML1xJheQAHpEbUlIQSGGaRWgNscAV WZIDo4myWghAewQr9I3gC3nU7UKDMGeeZvzgRXorqhvqamEaRXNTd/d4Pj89lZvqqaoayQ215XLT fZWgyQHxqSeSAVxqqIuV6qU9vZ39Rw8tnrt/+ToQaz+8+fjrLz///OvL7x/uPL/07pu334M38+zy xZ2nKwsL5+5+9v3Vh09ObI6Ndgw2hULpVHVrdHZgY3GzfzouBxUpwNBueDYT4TnBQRC8lbLsKzBD IyvTvhJApjmr1Q66p8nmDzBWoA94ggX/KijYJ9jNJSUl0CDSDCf44N9AHPEIxVFumF5O8zwWFp2q 6sdtqBulKbtNFbVwxIjXy96Qz4qLzQ3RhoZ4Y2Vza3l+MNeW654e6Jzt6JidnmkszzfVgWezf+XE 6QtbV55tra+eGT64fn4tH63qKe/OjaQqGoCuzSZSZRkZnixQwi4GgQwEDHnUTrkwqxWewwct3wwz uQVoZAduyuyAB1uLgfgsAcIfiB0TaccxUPk2DsAEEKVmwWHhoTmE3YLazCVmEkfCGGMzC6QNFyw2 LGAY/mYgpEsTiibBXEQg+Sric0Ozo8MHDwG2+GRn59Ht51fWj62srp+6sHX5+d43X3z+9u3bd7e2 jl84f2Ztf0dHV393GSB1MWgwHps6dOPi9Y22zpn9VTGv5vZFwFURKIFbingbdHgoKoAZAwRL4U7R TZAsDoabGHDq4NkA+kzxEOXgY6dthFAMRBc0iS4RAJeB/m8sTTLelOIDb1jUJSkcluqrW2faRjs7 O3PjvQBtZztnh+ZqU2W1rfGq1mR1d9vUXKusx+pSkiS3diwMT3d3dx7d2Fy5fum7b7798Ghr/ezY 6pO97x88vPf2i2/u7uxsb9/eefLowdVnx69fuvvg5pP11eHZvoaGaCZTkairmVg6f+TMdLSxutTw BAnKZqfdVoIG9MZsMgP94hL4iIs3/xcA+EfOBPwmAYaXF9c2zz27vw6qoipRMRev6e2aX12//fAm oDdn+qMhTySksaSKeNxOFVV9YWizRdA4y/CqLrpdSiKQqpC0UEVZaSLC0JiuBAkTtImhBKChBTsY WZzFLFhgHqSpyIz6AhEfazMRqt8DXqQ7IFeURetDihKqm5udnF8Yms4NdI32H4L7gZeP5hoCqcHh swdGAZUSS6uqkiN9rX3TQ0ND+8eObpy/snPxxuHjN64ALF5fPX7l2vaH1zsrw4efPn16Y/Hg6Pyp J08urx86feP4iQPDc0okUlEx0nVw8ujZY+cvzI/EfDSBa3oEenJxAmst5mw+gcdtnwwuBdJcaCo2 uZFPSeIAuGCWLM+ROA5YNc0XcsUsg/AmoJ6Dbnjen7IQcOi6SdVmYRAKEfjiAsqpS2FRdFOAB6k6 6F+oT3JiUqgUCFBFMeRSua4lnklHy/N9+cGZpsHyqp6+mspsSKmoq8uGIDtqHV1/dvnw4XPXt46v Lgz3xssSlVUj+ZaQMyJXJJRQQvF4NKhiRQzQYBsLd/LQOEAecKWAqXFCmHQUFcD4sAJTCQ+IjKmk cB+c2xAKTRQH+BxbZOFcDKiXYpiOu2/fvkKTnQFcmg+ICCBoOGfmLYTLCgABOisimmIYATwT0GOl WqI0pcmaUpYylIa6lvz47GRH28DC6okLp64fP7Y2vLB6smswlzuy9/LN119/2mX/7uGzrZOjE139 PbInrbvEnhOrg5Oblz/cPdc1kk9WJXQtYA3YKUDfKcrPg7uhEBexr9ACE3ocLGe2gIvmzSiDo1gQ jhs1GER4q0pzQO0AaLOw8D2ZHPugHoCBsxzup+0CmxD9EZa3IcEAhkZEUZcT9aHSbBxatedGRmb6 GjONg7MHV9dB8S7duL8+3JdKN1VVJvSwUdk5sXHo6ERuaP/k/IHTW/e3ThwcOLu1c/HUje8Bx/nq xYtvvt+7dPvyic2DS88ury6dur6+dGi0JxqvrffWlXVPzq/v3D+1CghBRqMxAucJhGEdVhNpg3Zv tAklzRanyKP/rwDwj4kM/s0U9Onj7Yc7W6vDQzXZTLQpN3Tm6LkrO1f3dh/cPtaR68kofqc/4OKt ooVF/UAA2GwCRdp5PMLiqlMSmaAUNuJ1ITCojVi9HyHZIEs5PhnxsXxxcTFHkcV2UCngtZgLBRyK OwtLWVWGwVDGKflwHIgIXzggaoYsS6H62nyuc3J+DdT/yWMnjp0dnmqcXr7+/OGd6wfn4q01LQ0J aA7fNtvfMds1vLly4tT9JxcvX79x/enFx4+eP7/z7Mb6mWTv4WcXn9/avnf35qOdy6eXLm6d7O9J GcmylpHOpSvPTq2fXl/tj9cb8OQPoLdAxFu5QkDJ4KRfMegiZnNRcTFQAPsK9/EMDwOjLaCOCop5 mzXioq0ms8VkDkLTvqIi0HZYiwDzyCw0C4gE9B2F0Vm0220ys6An25xOGBBLsx4RtVmDkiQG2JDs c3tC3kQilsxWRJOpTLS1aS6XGxqsam3Ippora/riyVh9prWlrCZZ1pebaRwf6Dq61tU+lGzIZrKy 6AHVl64PwdRuPwoKNewjBFzFVBcBJLwN0GHaz/EqCzAhSJZYcdRuJjAW9HQb9Dqxs6wACpqlwMsg Adn5FKoO2X9xSfG+AkexlUJA7yWsAkeiLIGohA80rYiu+3ncJSUSRsADADsURKVoWSwNzznHShsy mWhNvHxgdGIw31een+7tneme3T/R29U1tnDg7KGVkyfXt3Ye7azPw7C4lgpDb4hJctXyzvMLp1a2 9q70jySymh5GUNVO0C6GgfZSPGuDEdBCAeAm4L1wlkIY0gW4llMWA0G3lJE8LMbAnUL0f+Z3mYpK uBKT3SKU8CSBYKDd8hhGwJApm8BGIqrT8LrxACD5WqkSqs9kYon6+nS2obW2uhm0n7nOrsmOoaPn 7jy8eHKiprYnntUCom5UtM7tX1k6NJHL5fZvLq8c2NjcXNhYv/X+y2/27uxc/fbt3sPHj+48Pb90 7vDi0dNPnq0fbCmNlaVLmw4cWL/y5Nn2owPDuVrFEGnBJqAcUCsobYGUxWS2kSUEr7pgTNX/e23+ QwDgtyXIzz7cOXViuat3pqI+WdW7curSvW+//+6LhxvrB2bKMinN6dY0X5DBVLMbVIIZ9BcBcUEv CVH0RAIBdySkGxkZ/FfADZgoJQA2abPaKIwUwLjC7IJVKAAji/8U0mGnYSoXzVoDQUx14xENCFhf QNc8wXBY1z0Mz2IeJRRrqMkPtsMq7xxqm5w/c3Z9Z+/V3UfrywvDHe1V0VAoUzvSOXlwsmvy4ObZ paWTJw4/fXLtycWnFw6vrxxaHe7vOHP/9Vu4VPju9vrq+ukTR2sMj+4dmR4dPn3rwa07N2YPTteV GmFGVBEryZIWE26xWy2cYCuGwTVcoXlfyT7QD82Eg2MwUCi8lQR9paSQI2gK0GYTJ+wDNBm8yn2F MOvbZgWdx8KD0We220sEoVhgnMEgb1cZAIJ23G6hCc5kpnCBs2MB1a95nO6IFiqrqmptrGyoLDUS oYrq2pmpqanp3oHOjq62kdqGZEVIC4Sysab29ploMt5+4fmJoamFsRZFDmlhp0+JlWVlQ4bHL/we nyuMc2gEITBKKAbKCvxQqxkuA8CEJR7BSAvrAywFYjAvFJntJJzdgw5O0Ju/AMaOmAA4M6DHglsV OAzhge6HtiimfQ4SD/rBQ7IF9QAQdBTQ38GAJCaqU4qSqWoa7x6pTWiusEdTvBXZ6By4hVxvb1uu vTxenWwan+o9euzU1uVn13auHT4z0Tt54FD/2EA84a2uaYrOnbh989WD22NnjoxVGrqOMDSALVKN 2BD6U9ozECowvbsQFL+dpIN2Ownt9zlMTIiG5NMURcKRYNiP+Pw2jqSRAMPBSUPeDt+LBXRZgbII 4E5JF4UhAAYwXDQ8TlHXNd3QI35NCVUkDAMmPoK2UxGtqonX9PUvH9+5d/fRhbX2wcGeaNoASqM5 WjU4urK+vpGrqhofPnn4/uO7332ze/PxzQ97D68cPr9y4uG7t2+/fXfv+bljq5sTNRqOh+sbmua3 t999uLPz8HxTnaQxiBsnEBcOLRhRlMZUQbCQGMWkUqmEIbrV/1KUP/74H3WfJMDn//8HgN+WIA90 zS8ePz3cPtg319N95tFXX3588f3dxx3R7mjG0BXFr0iK2xrUMJFGwcjirCwOp/1FWdayegUACJ8h Ntd7SDJIyYqG2XhbEOfhyRMbypFAh5YUm/eZzQCjORaz8DhBYe4IGfb4wi4WN7Sg6tMMESExP8FT pNlhKbCqqhqQSitSZfGWmhook/Mz3WvPXu/efXztyTPAVHJzNWWJ0tKmyY2zZ4Yn54+dX1zeWF5d f/b42uLsxMLw/uULy0dPP7p1a/vRzsnRyfXbVy8MJaRM7uT988ef3H74ZH2lMl6dysiqy2UjSSSg AyaAE6BebITJVFBC8iWA8Drgwj9PFCN+uO8BpRncJpSAskeBeoYm6gUAKEDfsdmhwLZzJSUFJXYL gABBgKKHDbq0gEDRNrsDYyinFKYEs4kEmtvqB3frR8IaAIBEXWtf92C+OpT2JrINtS3xxpG+vpke oEaz2epkWq6PVldUtlY3xwcGDr16/2R+//DW6EhVFvRfw5P1eptTIckV9gfCiA3aZJKkhee5EjuF WPbxKnTjL4SZtQhu/bRJASiSIodA8HaYfg0A2oJBuzu7iXeYCmGaF0c5WMJs5k0w7AIwFjOLwWjv Yh6nw7qLohnKXlwccAlWLNwsg6uPD4235CaXTy6trLVViO6AJtWXZjLN2UxZNiZXzU7HR0anomXR vrn8zODmcO/q4dOrB9ZWV3PRtFLfPd/bvnzr7WePLizm8+UVmhSzFZM8wvCkhSoiXQQHd2NYik08 X8SbwZ0hqNtv5d1hRCA8kVjK8Pl1TVVJtzvoo50uhLCSjC9IW+C6B8XT4F7hGXXWBqibndQDkQgg 3ygjihGby4NxNiUGaha0CgAA//RJREFUSIQWKpX0kKHhAqXJ4EEaciImV+cOXL/9+vtHJ06ubvbP xaNJSVaq58a7uw8+3bl8cvPkldt3P9y7s3XhxuN72+sbZxcne1Z3tq/uvfpw6dnibL6qtq62da5n aHnr9t7LF7uHF88OJGOAZaIqKAkribnYiISjbv2T6bhLquqOt6bdSNH/vQrw+adJwOF/4BzA9cPr J9e6evv6+jf3z9//9scvPz46dWFjpnagLFSaTsu6L+yHlnhCkESAlEd8pKbUS6KUrvaUiUZIkRN+ j675MFzlZW+1IQaYIIJZi+H0sRXuLgcFU2CCscsWLBjEWBoDWGgF0BwUnU4p5HSqwYAPFcK6pCmx kIjwJGklaaCoMQA+oVRrPJ4KpcsaB45dvPnhs2/eArjdOn12eKglpMsNbctLi2vDw5urQNQ/3Vrt jY9Mdff0Thw6daSrd3J49Mzo+MDoxtuf3q4NtrSf/+H9u3u371w+MT/o08KSrrK0nYyoFFAqFAvl M+CSBZ/2xJr3gZopcTgga2FolueDMG4TvkWUJ3hHsUAQfFDU0mXZdDrUnNUYlmbMhYWgs5KCqdAk wC5UaGFMdgpjBQbhLCj441Ygz2nOTJCipqOi5HbrkktUYo1zczOg20hyNj4zM9PX1JopzZQlq+bm aksrGvviMUnyJqc67//ybv3ksdWt0b66yoZ0Q2O2HrSwihAWFPxBeFwPejJwoPQ5UKUcV8KZYYIN z1sE9FNqtZnjigqLAJX26a4geMJWK1uMQkvr4iKOtDgK4R4HE4eiAkcAhQqktIW0fprWBOJAIHAR FEIAd5Mc4UKsOK4bAZWO1PUuHFheOnX/4tPjq2M9zZIbQVg1EAgYFY09+abm+mhfUz4qlQ0cOLm0 NLmytjk8u3/l3rutcm/d+Oq9x8/u3ds5tTRcU50C7d/jKrGAAsW4wuKCAiuOkDDhmcVQEp5LtEYC QYZBENzpBy/LCKqhmAaGTShCBDTNYwXUgWb9WiTgRAh3hEGJiMUC3hTKYBzppoH25yk/5fchTISB yzR2AVrEUYhTlzweTTJEhkB9huIFoODxsaGq3uXLN+8+fHjp0cUbi2Ozgy1pLd09fHBoaHL11OUb p65fvvJ068apG+cOnz5y/uTK9avbd+4f2d978Ojs/uXe8ng833Xm/Nat3XeP7r652NGdH8n4fXCn qZ9CWLtAsEwEtVBYEEMp3h+qrkk2KzT5f/kB/Pif8wH/AALw/10G3D860dk7XlPZs75z5dSVR9uP 7x8cH+xJNiejXkWWFUPXgLKHtrugpRQLmJ8NZ+oqZDkZDdSLCOoJKUCH+n0uDNye1NCcDkk+BJQ9 j/l8QHMWwnQ+MBRhvBUvAIJHQ0QkedpEunFGi/lcoHuIKkk7ASVTvCEplCqrUCRZC/t0pb66rrI6 GjO8tS1zvUcvPNzb2/vmzed7j+9vnTp+oKspUzky3TW8ury8urhyaL6/u6envLWuLlZRNTDUPdjb n5srb8rtP7jz4493VvvPfP/nFz9vHz59dLAvwQQZGkF4OxiyKsrzuMVlowC08RysFcFKwF20JaAr CpSho3hAM7wRP0tY7WQQJ2ie9IvOEAydGer9dCh/pDIt+VArT6MsRXCFHLhNK8q5ROgdUOxAURuP +jxuPOyiEZJkCAHgCC4qAWj/5w/q6Xi+vKemWdKra2obW8protl0Jj4zF8/WV9QZUihWO947efzj 356s3nh6/8DKQHn7UHmdrEgAHEUNRwHDZ0kbRaOYxQQap8XKFQAE4M1Af1kILMhTFAkuhgB0GFAC jnaBawH4a4WnA6zmwmLHPhboUsgcCngKBdoB8DSYrmASWIsJbho0c8UESzEBoM6cYQRAoRRBGG8A iDZvfdn0wdXD1x7BIJflyel4ha5poih5y6LNWUPOtHafvbDaF58aXpicHjy40JUf2b/89qdvDsx1 rm9//O7tq8fr8wO5asDCw24SM/3n4SQqUuKwAw5itRTC0AeeCrAqrWkBTeRFQ4RkJ+EKhKozgIJk dZ5FWdRKwV8xV8AZhp5MmJXzkdBf2YYD9hNUUdrK8wyJIjRus5iAgOVYNwRjGijOIHQPN+TSREU6 m6n3VtQlvR4tHZ07eO7e3e0Hr97dvX3/+OrBqXhDdd/o0aMHDy4cOHL8+Dr4OH1gYn9//9jmkWvP r1y/sJKr6h5tn1xf7+oZmV7fe//1mxevTly/35sJxbxuGxN0+iUj7BNZOuJXadjanBhrMyOyLMei lYrz/z4ODLcC/fgP6P//PxIgXd3U3dZdUdH/eO/bBzdOrZ8bbq+pbUjV1dcBGSR69EDYhQLF7nNz Lg9tDYdEXY5H65qVVH0dY8NEIwiaJ4WyhI1C/ZFwKFpeU2HYiIgPVAv+adIA9EDBBQqOKyEEE6aC L2VUl+CwUDQdZEnKLWp+8BoZHAvC5X4tVF+RUgLgU93j9yia6K0rCynNIz2dC0tXtrcf3dq5//TK zqNbd54eOzow3p2f6xwamB0anx7tzY/3xGtmpnqi1fmu4a7+/lwP4A+t+x/89PLKyuUX//7x1+uz uaF8s9NOqGExjBNk0OPz0QLLU0ESbog12x2ijyZJ0EfNMMJSkPKVHtql6xID+hDFo0BEOl1aNhrd v3J27ejw/tHR2dmJ3sGeeBrUooqxbhdgEiQPJ0CBzOHsVgtcazPzDAPkK4W6KZ6laMJOqaIICCH4 vpoOKj+VrIxG4zMj8Zp4E4yNiHYP1mQqanuGesqaRpdXV08++PPu6fV7n928fXa6J9+qGEGXx+V3 qh4VfHcah36EdBCuABAEZXXAxEozShHgiUZsNgQnrLwdfFFRQbGFxQshMcBwh1koNJvgLmGLCQAU ElFR3IXZgYguLrEC8caZbTzrspphYAGoHLjQRpAUB1iOD0dVXaX1mKJbEj1tXRvnnz5+eOfK+oHN Q6DLD/VE6+VUczIVH9q4/OG7m5tV8fbO3lxueqoqW9E4uP7xLw+Xtj588ef397aOb3S3RqOK7GRU krHjGMb4dJXnzDBmk+cKHDar3Yq58IjbCAEFRcgSkIqim6YjmiIyuM8w/KKPslhdcGc9J7BODG7I Bn0HJvNwxfYgUWQSkCBuM5M+oAbIILkP/C8TR2GqP2Ln3R6nG4g/XZJLUylZMnQ3o9c36no6Vlqd nzz96N7dV2+/3Xt0befZ8fm+VLIqn+taO7t6dvnQ8sbB2fHcSH2sdXD4+PmzBw4sdHTXhbzlz26e nWkZev/T7/7y7vG5gdGpyrQYdpKs5HK7Rd3v9ztZFkNsAk9q2TBFESJM36qJN+tYwT/v47ezAIpW VlvVNpU/s3565+J8Z/90eXVtS3lLVJecuu52GWFN9ARhVL3VE0CUnpZUJJFv7BnRAvGQDpsBUO80 DK+mWcLH4lpdbqK3RvE5/W6X20jGAMp6wFgqISwljhIrZ4LBGjbULvoZ3sEjIsMQvJXFI4YUAZVj UYFIYN0AdNysMxz2udGIx4mJmi8c1spqqvK9R288vPrZDz98+/3eqx9+gOHCxzYOnlk+s3lmbbi3 fKpzfGjpzp314Row7jqn8jON9UDvtRy89eLRzje/vr/yvL+uAbQPxoXgUhgBDNHnxoIulqXRQATh 4WYYMqTzJRbaCq6TDAfZlrU5DXdqRigQltKKH2PxZlmuHlo9cWRlvmO8qS4b88YapyY6ZvMZLOh2 YYDxFMPFBEBmOZIv5gQTED7FDoEETVcogfGegscnUYCdAsbkcvsC0NEKcyv1zcna/GB+JB5taKir 68vXjLQ0gA6baxs7/+TxzsmHe1ubJ2/u3vr22GA+quhMMOChCBwnAFe3AYghSI4l4R5/DgpgnreR nE3FeKsaIayY303YEJqyFxXyBMfhgtsGzUs5M2cuhLuWSLv46SRuWhFx2h1mBAsM8OUE9z6bhReA DALSzVEoEIJZwCxFHNCvQlCTVNTpdOPBdOPcwOSZ1eNX7jy+tnV8/dyVy1uH18+fP3Xt6ofdL37+ 859fXMw11JeWxRua6hKKnBnpPff+5uVbr25tn1o8MJxPViqKy+VTWZwqUTF/xO0L43AVBeaIk4Ir ouKgJ+iAV/hQgvXjoJMGQMdXFLeFx/FwsiyZiHAmq4sFyE2SfCEY0FaLhRYK4a7TfQDmeLtgsVnN qsiwNoGj6DBGQN8GCp7vYoMR3O0BDEDyRNwwp4RmXcFwQFekQNgtlnUfun/13efvd29ffHTv0s5i b88MPKE+19fWNTkwCLvKdOdorqaqfTzfnZvuq4250geunpsY3vr73//4/vrJjfLKCq9Kqz4fZuiB IMsTGKDPLIm6MArxRiWAdZJHDTQ0Nof0kv8OAFCarqsZHN5oG1icH+4YHM8P5Np6B3ItZfWlkuQR vUCJB4AAi6iiSliZqrX2ajUxU1PTqPgrRDWgGyGRIYGoCnklFxW2ubV0eedwbqbUMALhUHVjVtYC PifqcqI2UBIo6EKf1pw4GKLEmXgsEACvHkEjkhKSRYxgMJa32G0RTQ+yoAsFgwG/pAUjoi7Vl8lA +Db2jM8f33nw9uVXX3zz/s2LL7/47N61G+dPHlgYXlh6evHp4cvbl56sd7X0lTcbeiLh9XiUVM3U 4s7hKx++e7y6vyYR8AChgWCuiB+3ISxpR0Elsjig00aYEOx+VvHYzByK2UkbwfjFuqGeEEIGpZAe SdUD4u0mo6lUS+/k8EBfTTTmLTV8uFsylLq2+UPdaVEME4D/26FPqtXCcJQVTkf9pysiFvRbER4J okSACbIu1RXGOAADhJUlCToS0UrT9dVNM00NFRXV8XxvT1WzYniz+f2Lpy9vf3i9d/js8vyZE1de f3ZvvrtS8TARPUzyJIuYrWY44WDnVN5eUlAE5YuZs1htNp7GBZM14mRxzI0JHGm120zwKBClA32N IjAnkRTsdsINA6yjDdHGaHMiI+sepzNAobTdwnM23g10miA44MwGRZKgk/IQsGmaR/yAxbr9dMRn hDK1Nbmuo2dWTxy/fv/JlRvHDz99fvXdD1+/+PWnv//hj395+2RxoG/q0IGFzr6UoaSyLcPnz62f evTw8qGOufLKEPT1BhjPgpGA0zhKuyKEg3ABooXQbt0bAhAtAaasOf1+zAbGVwhUk5v26BF3BND4 upbxvqzuAuQRMFGDsbgIW0BzIjxug6e0BPB94Hq7lTJbLRQB1IxAEYwehCmrZgtnARIoGMEQNayL AR/N2SJiwO83WxkRaBJJlpTS6NDixQdvQYt5vfv2u3vXNyZHRzsGpmZnp9sHxiaGjxw+MNTTNzMX TVS2VkhSyitPHT51Zvjcx+3t9bH+tob6NCD3ajDCBDBwewC/PoVW2mmSwwE1cAV1b9odrixvkAP/ TFPQ35YBy5RYtrKta3T2UO9MVU1bb350sDIZb2oIiYCcSyHFoxiyATSTi2HpYMuhoai3ar6jO6r5 NUMPaUp1Cmj3smgSIIXThbt8RkPfVC4XLWuWjcZ4vrJeNjQnHcADSqmBWxCgSHkK420WnHdwAmHH Ahjpkjxo0Im7XSgbcfKUL8Li/iBu5Sw0wsLDIiQb0KVYZbMR8PnCojwyOr+wvH7nsy++efv+xV// +vOX7797B71ov/rq5fv339y9cn6iL9c53j6VjIWgLq2YW1s/d+f2qUNz3XVlhq77/EGnW3UjJEqp QNnbbBaxLlrZqpA2xK9rso8OagC2EYRGfNWVzRJjo5yaqnpLvQmAE1WVDXO5uZEUGCceMeQNqKqm RVxyfv/S8lzMCFAYzdrtNEYSYQHoV6uVIMhPuwdtKkOCXsewEStchMdccB6EVX1Od8SF0y5X0COm aupSMcDFBntqU9losy4G6/Zvrq6fe7o1ODUFY27v7DzaiCckN424ApGgi8FMDs5st3N2U9gOd/UD UYXB2RbayiBhq4D63XbaidKoX4qgQTAGrc7KEY0iXC4cUGMr7wSQW9rQmmqOlveUlzc1xRLZspRk gN5IWCysQFAIyYH2zxM4CoqfRxBCsLqgnZtu+FC3h2B8NkaXFIDJ3f2HFpfWbxw+cv7ig++++PLj rx9//dvPX3139cTasRMHDi2dXhnKx1OS5m3tGls+snTg7ObgSG1zth6u/kLnXozxs2jYRSBu1gTP 9fEo453qHGmo8DaPN9Wm9bDH4+RFGDsgSxQDTz8abl5sGWpvDekhKdRcndadPhHI+YqsHDYwPw49 tynCSgDaDZ4zgEWhxIz4ragON34HeL/PGcRJjtHDbncwqOI4z5FOTfK5KcJuoVQ5nqxsyFbP9B89 e+rWu3d7rz5/8XJ3+8r62fmOrq6F5bX+0afPz20OwR2ZLcl4a8gDHoIRnT16cPP8zpETbS09cy2p dEIK6CLG02rQHVRtVpyyCmZcJDgkWh92hbWQhoWl5hRQyf9EAPjNkrye0RMVDZU9+c6xwdaqViOW BALLWypZ/Xg4oMXkQW+yQlNxt08DcDu6PpRv7d1cHgQNUKkvi1dWNlWlq/r6oiHQqzMKqhqxWEU8 1zbR31cWb8km65rrU5lYWglVxivL6kJOigMKIMIAVWkuKray9gKCsVowmopIfrtNlDQFcFF7MWfj SAsR1KWAyxNwWoo5TgUSxGNU1DZU065QfHpiIt80dHzv23e7L3+CRrR/+AP0ofr5zYMjEwcX52dH h/tzAyHQ7A3wDdNtmxevXl49khuHJ1vBAE4AXHCRqFNEJMRCIMHW1aH+g9GwplKSkfKKTlF3sjBK 0yd65QACZHvA5dND9YooKkp9JTysJDvxiJzNZsvqog1KOOiUq8ZH1zdnGkKRIAaAzSKYeAdMC7FY SQtfwjEMR3t4lYlgHEoW7TM7UL/ZBWffSCSQUvwkSpOqEgBDn0LcgUC2ub4uBfq8GE22TrXlpwdq a3pGotHpg+t7qxmVxXDFb7UIhGqxgJrnbYKF3yfAM0xWKmiDeaKkWwlEnECSMIimeRB/Kiq7AzaS 1uKDA/WiGpZ0MaTgEW9DdSZaU1nXUtMar5kZH5+Z6WlqmekzDA8KpLTAwi34KLHPxCF+hsWIYrj7 S9WlRICGcR0so2tBodgK5AiQMan85o3L93euPd6++np39+65Nbgyc6CnpS/X1Z/rHMym62OAQaXG J29cP9Q5MjqUq5QlOeRkwnKqLBvSUZ5FebuV9FlQ0ooGPaH5xdP5aHtPbHamMpWQXE6fWw2AEpcM VPfKupHVnEpFa/dIqiKjyZXNihSC86Kl3lBaqQNEUuXNvKOYtNlQ0G8APtpRBHBUhLeTOMY6RcIS 1IACdQegl3rYDy0VddFtM7t4PujBOCpkpGt64pXRmbZc7/Dpx3e399789NOL92+/3X33/YOL548/ 2n68frRjor0xn69NxpRwRI55YvHuwemN5XZ4nKUpGzNEv08XcYCiHAmoBo7hDEqKXhU1agHGJkKy hrl9esRi4/+JAPAb+BiRgBzy9qVT5cPz+crBkSbomVYfzboyiXQiUZHMpf1+hkBhrmd528qJuaZo b667r7assXsqX5eMxnsaWlIhieFJJlXvcomx8sro8EpHSxlQAXJ1mezxA2YplSaSVSPRVDTktNlZ N0pC7zbGR0HPSh5IONwdZDCAMUDre4Euo2w2Cldd/rDuo3EVQTHKLuowTLWytiFdFo239IznJnIj PaPn71y6++rtyxe/fnzz+bvtUyuTvR1ds13djY2tqZgEhj/MKQtl27ffPT07XJOLhhRvRX1Idft8 KkwBQESXFZUq125dWToUN5KJMr0+K+sA15I0G8E5u0eXcSvBlwiU36XruBUXwy6jviLlDUmEHQnr SkoJpavr0rovFM91bqzuH2mVRcZmtYGOaSFBHQGmTlmtPObDCIxDUByxf8oothMoUOGUhaMw0qkK CA3UKyLq6ZBmxLJlyUxM9If94EeCYV8/M9QTLc/HM8mW6ZM/3ZnIiC7MauOARrEBjWSD8tYuFBRT MB5RMMO1GoKSmhUEWs6RgWxIKU1H55oFcOW6HAo1SxoDsFaui0vV+ZmRqdmaUF1tXVkmmckmo40j +Zn8VL41rfiBmiBNcB+AGR7KLykx2/w4x8FNjqzHh6gqazEX24KSjwlGEF5gND2g1OUOXH/y6NbD xzvXj21250fPLOQGhifiCbi9U0QY0KNlj9hz/mQu37Y52t1SWVmbVmQlVqoYYRcdVEWPG7FbzVYS M6LlE9ePrnW39s1UDlTUx5IZWWFcESnbIGOESa3Iphp76t3ezFTnTE2+xhsCjD1kiC43psI9is2p bEoWXbSNs9nsFtJKmiiHGaa8ldgdAGJoioBho6oYZl1aqVcBAi5UURaNJlNeI+RjIlKpnJCzkuFt aIm3tlaNzMzl9h95enH72y9//umvP/3y5vPvH+xderZ+bPFMLl6brIzpmhRmAk63BzzOlvGDU6Oz 431JrVQS3UDU+lUfgZGsM8AQJp6mpbpYKD8dCmUyzemKoC/ihkly/0QAwH+bA1CcQJXUVVaPDHW2 t5TnW8uSsWzTSDqaTIcA79J9jKiJrkBZna9u4uz6+sHKlvHJieHJfNvydIvoBzI7JGM07ygs5gLN 1bKWzPXUteWyku4MOo2EV9F0mAhs6JK3oSc/Ek17aLj/xoowrgBoR6CPgMEBT6QibhyJiBGcgbNp PErT0N/OjbjCHkD6dBr3lWayXkDhI1KyJd8+1Ns2lMu1Dw4NHzj8bGdn5+LWsdHy9onhA0tHq1ri MRkoFydLR5yiYRhS8sLNI+P5eKzaC4pAkpxOTxiQjYiAIC5A30effXtzaaCybC4/l0wrmqgl0ilw hSgvOH1+FpBrMHgEQCbtNIu6mYCo63o6BY+yAiiQs43J5mQFuMlsy3TXxtnJntp6uE7OogLU0DzA CRyzcLytmCuyWwBfh3vxrSTjRO24xWy2oRbeidpYXrBydt4lhj0S+OYJjbWhAPhE0cVG6qsT6eRc TSydaTz5972VKt3vsmIWk4VFXIxNAFTAxpJ8IY8D4kvZaLcfiJ5STVfdBB30p2vS9UqoLup1SVJY kkXETgWZICCf0dmavqGxrrmoYlQnk2WxNOhKmiglGka68yM1TZUaKGsBbg/mHAWFxQ6HgwOsBnrz mQS7m8f8LpZgeTboDGuyFo6AxwL6aH3DSG545cj584vz/QNji+tnGnsPrEzO1VaESiVDE/VEEqjl zrHx/NB0PB7N1EVDpUYpKBU/zdM2uOKDWgnOFarpPXP65OX7m4NNjZU10cqe6gYA2wHEGOlO4Rah kKxvGs/1NYpytHd4diQtJwDNC4Xg3qTSNGhXpdUVkrcuqfhcvGAjBIEGTxahBd4ZtBOfTPgspEng ePDwwvBocIUiAjUlfvICAbzCRbvlWMCthyNarCxT0RwKxaI93d3TA5OLWzu37n6/t/34yumzR3uh Y8ZMNOVV/JLuc2NKQg2UtrSPzHS3DXdXNVYYmuESlRC4CMAvXAxDY2HQarRoT1Xf0WFDqWyoqE64 VJioyf8zGUDot1UASVSZEKj8uaa6ypae6aF4Kllb1RdKpiRJC0RcTrW6VTHy89N1A/uPPd06sX9w +ujihSOjvatRJcgwQd0XMYNBUlggBEN1SjjUMjfU3d2Q0PxiRJN0RdZEn0drTjVXx2Qp3h1PG5oL aFeb6gHVTgcjqA11RtwsApR5UILBQj7dg3Kgr9kITJTr06FkprQ0pYg+w9DCGO3jPRUNmWxdfuDg /t7u7tnhzaOHVk+eXD0wv7YwU9mS69ifN7REJqV4kj5WhSivxJSO64vjTQ0AFaQQ0I31uosOy7IO ujEilh+7/P2lracdDa1D050VRkgLaJocwlQXxgIFZ+OLCwod+ywm0K/tqou2kmG42i2nkxk4haXi ohjyKoaSbGxONeQnJtcWhprKW8o0FWFx1VJogjY8PGcyFZeUcILFXGgyMyYzjUfClPWT/Rjq5vw4 3J5LAe0g0KjVQgNCydDuIBrxyKVKQA/5PJnG6bji99UNf3PvdJXHR9kDCIpgGMXCbaUsE8Z5RwmF k6yuuXVF82iK3AiKwhD15oymaED0GJ56TUtXGKBdU65wJCgl+9o6p+bKyyTQBw3FR7sQALyMX8kq WnNPVcv4VKuCEqgNOgiVFPMwm7TQQVtNRcWCZR94dxyPsxyHo0Cj6W5A3CI4yzgR0CaU5mi8ZqRm pm14s2Nuqmpg/2iuLx4SAUqIsAvIqZ79+/Ot46m6qp72fCwkl6a1iEtF3HYbGwmS7qBvsGPxysWt 9dtPFtpqUmk509neCODVUx+uaI8HhBKTYGK8DanSykB6rqNrqFEEfzwAOkREBa0Y4ICsRHsA+pfW GxKoTitcGgVPCrXxFF2IuhBzQbGZJCw2GsFxlkCYgKb7VAqz85gLR1ElBvcNAuzDnEjEkFO1fVUZ b7pyZmoqWt2QX1hdPX362JnJrsmOjsG57qTuCWWCbi3gCsCFSsnTnJuuqc/O1LWW15U2V7gAqPh5 Nx7UGQShPbIeq+iZ6p7onxz3iA213gqJpSmW52zoPxEAfksm5oFUdIrRvomOwepMfrb3St/4woHh bkU2wGhSEakiMdsxMn5+68zowulzN84tne06mh8fPjQ2MiNF3C7VBUgvIdiEIo4OhwHIgwYcTSUS GoP6/UFNLovH61KKDkRAtrHFG4tVtTclJB1z23kC0H9CoHgbBgQ3EiR4wi06GQDSVowRBMGtklY3 3LsNIMTnE8X6aEwUjYhd9wFaEmuWMyO5/ZOd0/m2/YdOHjtyHm7QyI/M9MQzWdHl10Wn7nEFdE0X wxHJU7N+aiCaGKlwlta01MRlA0OlTErCScZoOPpk5+W981srPWW1NSPVaT1gGC5Z5yjExhM8awZt sMjkcAgcw1qAtIwglM8DmodmYwnUBW4/HCTCIckfqpqJNlf29O6fHJ6dK5+baqyTRSdrsTuKi+Dq NAcEOumAmdKAREM3MaudBI/MRqI+i52HR1f9zZKqaTSQ9nIoAHg8IA1AcIsMInrl9Exfa70Uqsqd PHZh1kBxVHV5AkEGsfIs7nS6I0yJVZUlVK2tTIfqZc1bUzlT2hyPhsRQLOBhgpIhUmlPorWmNo3b adFJWGg9Gm2qrojpVNDndrmAKBZFHbYBUZORoMeojw52jKeNdHWzrDEkbyNoxF5YaBWggatIWqws uHyHvYTxKKWSz+d0sbzN6qDABesBLSTHFG91ZUwSjdbKeFVtVnLTkuYLSDIgk1pmYKwvHm9qGpwc 6wsBeqI53X6pORH0JOKVuiY3XVg6vf3qyeOrh9YOjY40zrQsz1ZKYY+WkeN1OmneVwB0vK7onkRS GeydiSd1l1DI0SrgkrIYyjanDd1ormuqqo4pNmdrS23axwOMx4HYxOlCzmTBMRsOGJk/4HcCwk+j AAACkQAuamCcRNw+wAmUUDLrlPw8CxQTYBlz4yOtVeO5fFVfe+fCxurJxdXVlbX97dC1EghJHKdR Gw6nrXxASZSPltc1p6qbGrMpb7NXkkMiHmYo1RcIilWDNd37Tx5bOLo4GM/UtbQaLgdvFiwWi/mf mQ34G/ugPYYYUGLxnv6JuZHezfyJ9dWFzYNxqdQTdqthI5Zuv3hq49C5y8NLCxvnnx7ePHtkSJaz DRlDRlE7SbN+J+htvFBYAhQcSmst/bl0DPQVLaCnGM2QS2PJZLOs+pX6REVFeVV1dTSaEf0+p88J yFfY4wMcyRUJoy63i8HcJEBtCkUZLEi7giTPopgGGlq6OV0qGomGsup4Kg3Gkd8nSaJiAHTunegf GMxP948NH93fOTWVG5pqbK2VXKxbDAcjouZUVRf45lL1icu98WhDLBttKKutgE7gtW0D5S5anps8 ufXs669vbC3PlaWrU5IfUG+cYlWKhBthCdJO0UIx0L7FAu5GCbvABC20H4wbmbVChwN41MPn8Xkk IwVkU3NF5UzHwYXRfGNVe/tcX2umVIswsA3xNhvJ0hbQOWlAoh3wmAsABKeNcqkEayU/rR2KEbcG dDbFuFkR4/YV8yQd0CIo6pf1YGNrtlSu76taOLowm2UwAAFWq411QtsLjNGb/fsoMRoNJVdnJ1NG bX6uM1oqg06YkCSv6AFPF2dYSdSVVLSagvakJRyJQicsoI2A3nHjAd2ji+CB+nHEqRkBIIAzzc3R ppaq8sHe2dG2mZQSRkEVRQIo6PsuH8vSYR0vNjEC9ilhyC+KbkIFxMllyOnSAO3y6LGsF/A/lyI3 xKtT1c1AhkhSOiP7QIFV9eejdel4V9dIc1la8bkDeulIbz6j9KwcrKscuHFx6dyDVze/uXp0dfnA 6sGJ9dOdIdbKslIsprgJS2FhkYljUQJxeo3qsmSFLCM0TbOq/p/HqwEQi2mfKMUaok3x+nSmdWau JiNFAqCdsHbeAqCWUsMMjrn9OBVRDKdbDwHZIOuSJsti0AVUar1XUiRcE3kzKjo9PlELJWtGZmYG y2v6pif2d40ND4/1t03nm5SgX9ddPE2A4c+qQVE3JLl9daotWtdQ3pury1RWJhO6zyj1c37dUOpO nu7sP7a+OXtw5UDnYFN1qYcvtpsEQER4838HAMCCos9neGuTG2em2g+u1cyuH53pm6mOecHAMEKV 7fErb7fOLp56MtC1snLl3PD+hdGok/HoTpcocEUcb7c7igDBdewrchQW2u1ow/JGAxgZgLAbmgSa Ahh5jT1VcgB0cjmdyrb2zU0NzaRADaVjgN/LQB+GnT5AvcBoBF3IB3oS9OZHAZsNA5JkFWOJUChd KoUMj1IfUhIQANwuXfHGQuClp5sb8xNjo50Do/NHJ9t626byjfHKLKhjVfM4UWhgZLOB0R0aPdGR 757LN5Z5ATlWDKms4/CVlYDRduH+qVPbL7dv7azmm9Oy7Ia+Xzac5wnWXlhkhud7wLgRzIADC6BK BcGKA57iZq0qzTsEksIEILxdHmdAl0rTldFMND+R6+2f7Ym2dw60Tc3l832NgAEHwn4XhTI4b7cS VouVg768ds6GWSyEVcCdrJu2gCFqQzRKIF1hlNT8VloFGIHSSDiUUtKJdFlzczYUG9/ftTYfd6ks BR4YhjoBrlBksLKjjPdXDrbHq7aeHJuINk1u5po1KZX0AmXLsCSLoFYzKzqDPk2KoGaueF+RYBV8 DOIH78cZlBi3VhrSQCMPA0VvaIr+KUOjIlqfKOubXVg+dGZ+rKOtJ5r2YATt8SB+IFxJilEFuH86 6An4wqKORNSIoaU0FHAWP+mDSS8erTTpS7XkOtu6WxqaE9VlZa3xeg11B6sH8tWtzZNjuVbwVeBV KNHZ5RNLuZH968dGh49cvnVxZ/vS3qvFzgPLJy+cPXpxLIMD8mRiJFm3lcDN6yU2FsEpa0BprEsY QHz6YUx9IpasD1VUJAw/LmKRsN8T65mabp9rqctWj3SP9LWGwkCkAMYFY5ysNkoNImjEqURc/ogb WkEjBKA+ElCKfhEIwyDvdOE04vOhLl1S5FAsHm9s7O7v6m/rrq2rq5ABJtSXGiIOXlGxIJBWO8V4 3Iweyq/OtpVVl7Vt9I/0ROuBQIzlyzUkkY22n715Y+PclfPzw2fPL3U3NFQrhGCHh8psqOWfmQ34 Wzy46AXiXAq45KmVM8vnR/sS3eVNdfXVrb2KUVGbO3n9xLuHGwsnT+2cmb/8+OrJaKZvSrZZQccG vbrQDE0YCgqKi+Gh+MICk5mzSFOjLZIYDIbDONDwhqEoWtioAA8EvK7SWAIUSvfY6vm1lhQQ5Blv ZXU2AT5JVNfV1WVLvak6AAoGjIXC4KQg4HahmBc8bykghQIqjrIuP+MJRoyEJEYSjfmeutIKKVnT nZuLNgPp0dc5v3LkwNl2OSAGgpLiBMAWDgaStSmxcmJyYfhAd2tTYwios4g+vn771Z3QwLnndy7f eHrlyKHFk3lJSeNECcdTrMVm40D5CyWOfQUFZhtpd9g/WdLyBVaW5mmMNzncKs8iTJDlzEDkC6wv 6NG8ycbWTEV8cH/XUK4tB//uHqmKt4709TW1lNeGwgjiMPGUm3A4LILdyjmsQZLgLTQh2nGGQCME SqkUXJgIhhVR8ho0EkRMVCTijiRLSwG3VUpDg63Tuf1TIqjUAOMRMQ9QH0FEaj/bVVE13dae77i3 e/7YWK53Il+vG4kKw+XSOd5hJ3hAKygr4tN89sICG/hcoJ3uICiUsCo4I4xP18Nhj9sXdAZxpxbw +OCEoE8nmVAyPtV19sj6yYX+gf6ugz1KwICn8V04LDuUcsHzGyFdjeBO3G4LeyKsvZjUFL/P7wEt MRiMAfE3NzBdkww114G3mkzGDDWMh6b6O04tr3WOtDaEwNhIx9eubW/fu7547smFhaP5U29f3bz9 6N7twdbRjf3dNfG2SpeZQxkLrqlWcyF8G3bSTjI0jeJVk/GAX9SAGpO9gNElKuoqWxurYzoDz5VH fPWp/NjqsbNd+XhrNF7V0lNbloql62XRw6vQS4wi7SpgiB6pwtAiFO7UDW+8pSnjt/Gcm3G5jHo5 SFOEM6InKnt6KpslJb7/zNhQvK82lolHa2aGhrpTqkvXwEAxW1EtAtBVbzh0tqK7dm54uG3EqBdR TOmZH06FcuPdB699dm1j6fTm/Obo+fP1MFyFsptKBBMH/jT334EB+CUglJ1AvecX108u5/I1ZZnW 6ur2wRs9+dnN6w+3Lt89vNm/9nTn+eF7N6/P6VpF1GbieKvFTgtwsRvqmBLwG7zJVAgPnqGhuuZQ gOFR0Y9EZCmgyYpkwT1hUQvToCPjLr9WPde5eWRps6N3vCdZFm2t9iqJbLaurrq6ui7eBCqmr28k 3hqvBf+vqqUvPz49V97UBxit0x2WwmJa8vs12cikY3VNM4O5qcGB3ExLU8vgwGjX/vmNzfmzx860 h3RFg7pTAR1JFeWQkpke6xwarKurbYyJMSMQOnT92u7jzct71y7u3L++NNw9PdEi+TSC5CxAn4PG bnFAaxBHoaMYSHjA2S3Q7QM6ouIwB8BuhoY7cHmMtJoAQbAgQcYle9PVrQ1eqT46NzvRv3lo42D/ wMBQbrBlJj8z09PSWK24EALAB1dMwV5EAIFhs5KEzYPjYaBJJQ9iFyxUOBGTSoFmBgrBbaXEkOEX Q97KhN8N+reRmmnvaOHpgILS7ogRT1ZUVFdObe1uHVjsnRnfeHLpq3vrB2f7hyrCQVGOGQzFuHjI YXgSIQgejUTwElBAriAFcMypunDcz6hBIIihmxiruiNuFtVEVzgkyylZd6qMM9TYNNOe27+wNtwx 1D2Yb22OeTWgwWXd5dc9VgRBEZforahPyFoE97gDkIUbPoIOIkB3GaFY68BoZ77a0GJl1ZXNITlC gKGQHFpeWj8ZbxlsH2yS8EBj/423L97u3rjycHtrrT9+6fW73Z3Vkxs9FY3TVYYoKQkWMCEbaDM+ guOgqRnO7XPYUFqwVQ7VSEFU9IYZj6GrAH8AYw9VlBo0E4RhhyguxwdHYYz6Wkdbe1+0Pp2oHMnP NDUYWqi0PhuTDakU4AEYJ7IslcbSFfGalpZ8X4NXUYM4EvFIShAVfEDThFLlHV3TNRWhbGu8srIx 3tN79NjpxdVDU+An+zwiY7UhLtyvaZ7S3vX9F9aPLAyMj5QlgLpKj5+/PJpbPX/y8MNHJ8bWL19f Ojp2ZF4LBjQPShQ4OAu01/xnMoDffjajhzHcJ9YnmjvPLw7km6tDFWWZ8s0jt66fu/7s5t61h+eO HOoaPrb1+Mrdcx3VPkaXeAwe2aZJzgFYsaO4kKNoFGGF4gKuhGQpv6JUBIJuUKUeO8qzOA0PmdKY y+fzRWKSx4+rSkW2qndy/sCRpdXJocF8N2BrDWlQsko9eMLxkZ6emZ78TF9L00h+umN47dDZs8tn 5rvaxpuyIUVLA1Enp7yaEYrHmxqjTXlAjAcGRseGNzc2R3tnx+bPHNroqElLQYJwBwNOt8r6GV1J 14y3RJN10b5cXKucjQ/ev3jx/Q/bX73ce/D4+LGF3nhd1mBIlEYFE6hvFhO4EqDRUFMJT/PmkkLO YkOsJUUOAbFaIXPDLQTPQi8hG0mBErMDkMEwPKAkSkOl1YB+eFv7BtvHx9tG11ZOLq4dnJydyjc1 xvu6e6olN6LaEGg06vPhKE0hQcClGB2oHw0IHhKLAB6uawEfYkVUBg2qWlllRpSa05IHsGun0tgz 1IRRbiemRmL7T3YeHZ9YPfXg4+O9R+f3H1w/t7x9+UC+obLMw6q0X/STdhSzuWnSAk/18QLcoVzA Ac3C0oSgskw4HGQIMwkPaQoCwiI2mrbwopLwliqSHKqvyHp9PkWuj0YbW3ry7bPjNcmmfDxTb+ha NhUmXYY/iAZFP+3D4QYDHUF9AABkGdQ5hahByqKGMnOdw7Ptc/luWA+KLIm4D0jlueWh4en6pun9 qwdTen7p8qsXX321dfji4a2nBw6dvPfk2uUDA9N9mYCWUPwMizIciQFUdtlw0s7bSKuF21fgIJmg DZWzpU4q4gu4LDzvMFtQFbGYAFMDX+UOugH5ccnJusZ87+jk0ZUjJxbPjI43xatG+lrioLeVgYEQ rY2D/y5vKW+ayQ/OxBubyvv693dMToz3NNekfFrAHfDImldRmlurmxun9s9vHu2CcwALZ1eXDx1Y OXvg6HgFkDmhAE7SYY8HxVxhee5Y/4HL8wO5wVx7UsmkKjf37l4/d+38ytO9S/eP7jy8eX/j4Ea/ hFEERZqKHWbebio0W/6JAPCbKaiiBTA0iMjZ1pbZoXhTKOk1jOb8wbu7V+/t3bv1+Pnh89ePnzi5 Mbxx/1yuNhSkMdWCkTYEZ2hzCeh/JcXFnFWNRBibxWKzYC7GqfgiNOr3BAJUCY15gFTAbIIVEGYf zhvNMWi1AsR7Y0tLvKrz4Obawf39uZm53oGpnij4wWJQFYHKmhua6J3t7x2fG8xNbBy5cP3U6cW1 4f7pmXhWd8IDaaHSUkWWG0bm2qtqo9H4SD4/Pds23ja2vLq6fv3G2fFqJeCzhoFSCItBuLVPStTO xBuyzV0X1qraHm4uP7qwfPPND395s/vh6tbmeMgrawgMxkWhYRPPE2ahGGoBK6hzq50rseBgSPEl AAAQhBdIhHIUlcDMXxsDsMJCsKCkCJgIGAgE9Oam1mxFtCc3ONg2enD+4PDw8PyhAxsLHe2NdeVt HaOdNWlR82GoxUrYWBjcK5A8Q5OoX5fgBHUQsv+IG7NZMR+QTv6wBPdR1MsRT1phXGXl7eOtIhLA wonG4YsXr317eGf3m/dv9j7efb6ycmqxfXh/Xmf84TDv58H7sZl4HAfMhXMUFIFeI1gZkbVSAsfT rEDigTCQvvBcoAlwUWeYRG2C2WRiPaF0OhODa2qAwSflMBMwyuLlfSPljY211dGqmpb8VFMaCAVN 9DsZBKN42sIiQaAJIobhTYVElxsH0tnnlOuqy8onj5wcbUrGo6LkY9xM0K2qAe/4QjwqKbVT52+u VjUubX/+9ualb9aPPLqxfuHCzuPttfnh7upsUsY8nojTg0kMnHgxW2geaDBAm0mK44r3FfM2EwvG rAqeokARdqByCgWGISwWkvG5CUQv1XgXABtdS9T25MdzvaPDawdWjh1bPDTcO9jdUtMYra5I1adS ZbVAHFTVNPWNT+emWxpb2tuGlzc6BgdzM1HZzfOGkm3OZhq7u3taWkYGZ+dXV+YnJ4Z6R8+sb12+ f2MhDvgOQDU3ExZlFyrKcvWZ3Np8rjs/Up6LJzt6B9YvnTtx59LW/e1b1y4eevb4yqHerv44boO2 kqD9mi2EpfifuQhQ8NtBJCbgY62Y01Bi0dZoNJrI98WbukfB5b/efbR1+dLu9fvnDx470VvTOjRd lxItgtVMWAWBB9yf22cCLcVmLQH/5kkCBT0MFALKsv6gS1UZykIEgwG34LCqYbuqi/4IH0TDiqI7 AUFUSiua60Oykm6oyk9NtSQb4uVz07ncUH6kClxFXbSmp7ttFJRPxxAspaOHDt/fWl+e7B2vScs6 QgSNdEW0JpltzbdP59qmBtvbOvYPn1leXhjrmlxdXx9rqlAAKdWB8Pbp7rAWDoZGqmKN6fjhe9cX Vr+5+uHV+tiNt68+fv5o+9GZxqxGeSIkz9tLOKHEBFi/vbgI5kxBnzzBDqc2OMGKWjgbhTJ8SRGA AQHcsFUoKSwBRIgQTBaKVEmSptWANVjW1NKQSLXMjCdTzWUNtS19vZ2dQ7nptt7OXFX50OTw2Hxb eczJqmGexMOq1SZwhTauBHAo0kYzTuhgLUp+K09ZaUkJiD5R1krL4s1iWDF8zlCme/+4wlr1pv3n b3679/Ofn7z96eXNJzsvHl1eWDg52jgUDYmM6lNpiClWO9BkDkcJ0DKWErK4pKTE4sYwBFqBkXaB UBGSYJxFVt7iMNstwQgFE49ojAes3umG3FopbaiqKZMNly43x7sHOns728v7pnvH8/39PRX18bpU RV11JqZIThqgfyToTEuaN5PW/HQgCMRKVtaNsqkD64fy1fHKsKGJkuYKhv0RrWr/SIOmRDuPP79w 5szlqw9u3V9/8t2NSxeWD63e+rDT1T0YN3RQ/07GxgmsiEI/GQfgKRauqMROkjbocWwXCjm7FXGD AUZyiBvcTYkD0GmzmVAxF0ayQVF3WigfEICaJimZZG1T31xudmC2f2x+c2Hh6GjbVHdfVW1dJtNc HY1WNicULdHa0leeb8/n2ztWz47meid6R7KG26OFKjJllTPj47l+aAzY1gn46MqJ9RNHlk6fOnWo LwYIQkLSIbOFajM0VFU3PTRSU17bONJx8sjq1uunx/Zub11+vrN16tyJ46vd2YYyzU+SCG0RCswl HGdymP9bAICZDwZUKgJKKt6QDulaa7yza3j1+JFnj29dXl3c2Tu9MhJqmWhJ11W2pjSU42zg+cNj pwJl5WyA+2M8htqLirmCIjtPWiwWwWYNigGf3xUUMdICaK3oRyiKxn2ajuKqFYm4gkE5VCrr0NMF ZjGkqhtqo/GqeGtdWWU8Pz3QP3n04OQEeGGjYwfnF0ATneydys31rp3e2jqysZBrBQpVLzW0upG5 QQC3eSDgx8Y6OmfHwB+aHmybHhob7p+KyziDhlUb61GcfgDURqYyle078+jR0vLDl1+/+OL6xMKj h3vXblxZrNI0N4MA7gg7IFdsttt5h1BYAlN/9hUCPHCU7Cso4GhQ+RwBSoczc1aWM+8zUyQHCoyH hoAOk5XAgn7KgmE2MVk10hTNZBuqesa7a6J1rUBc5senp9sH83M9PbnhhYX5+cnuuuq0RvAIbaM5 G4/wFGYjyaAhSbLiUVWPm7YSDG/zUZhb9YuBhsp60aeLEtAJLb3lpUHfzOmr37z45eOf/n7pxY/f nZ4/dP/0Rq6vqToUlzQPjuIUTbC8RbATLAcAiispgU4fHM8S0A3AJJiLCcB0aJjbHhBIM8AHFkfd KgFtBFnOagU1hKlSBAzqWGu8NR+tD4XSmcq6eHtb78T+jumm+PTY0bGOjsnh/WMHhyfGq7yeIIaH PbQNDQQRPKJ5RclQFJHyRau6FtqiITlriJoBNICEaVqkdDDakGieWAPPYevKzp2t06ubNx4uHJrI 587eOH2sJ9mQ0p2+iB3BWXvhJ9kPdGYxuH7QNFlSgDv7bSThAM2HdoU1jebDLgZjCYEvhjntdt5u FVh/hLUGnRTrEiXom+KGjiGhsmaYplbV2DI+0AkUWW1lU/lIU/nM3Pj43HhuoL+jfzwO3lR5z/TY 4uqZ4bH+fFTWJUkKNVeUVVXlYUTAyROnjyytHDqztnZwomPt7HA+pYDWEvE5/Ty4FF1PDfaI+Zm6 8o7czP7lp5fvP3705MkeKP4rT5ePL60udZWFfVqQAVcObouzmEpKAKT9M+cA9v2fTyi/KKqkDwvE ktHaelHJxqZacksHjj+78uTY6PDxw/fzhuatV3TZF9IZGLskOKCTtq3IyuEID8Sw2cxboA94SYEN 7rcEo0xMtWYlTXEKLArP0cihIG6lXUFdDIgYSlgop0dR6pPVzaAyIySFByUjE29qqopHq/qAWs4k Yg3xmanZ0cnhheWVlYXJ0YlcX23L+P6Vc9cePb5+dmwiN1NVWZ+pbmnPN/XkpnOdE7nyxsHu9lxv 78T8xnx3ZQXgohGepYDS1RS/W9LCAaW5tmnx/PELx6/ce/jjqyvzI3MXnt87cfJAXhGd0CaToKx2 ElqXA5FvpgBDswBNIBQWFxXArYCFDhvolHBDEC/YWZIzFxfb7XbrfzptwuXBYhwaUllRPqAr2dqa aDIhwxhKSQa1EIqVRVvm5vLx+FzH8snD1y+sbh460N9SKmkRQACEEsxqQ1AUE/VAOIISNiriQhAc USO6z83AI5cjFZrq9uMBT8Bfmc/nepqOvP75T3/5+uXPv3724sXOZK6vdzBfVyorYb9T9OOUDWgS 1AYPIcJZJmhOYII5ZTRqAYSFgA6GgmAPIwzg6mFcAT+PpkloIgBvnQAfGEuiqvLJcVTE3YlUQ5ks hWL16TKA0S1zI+XdueXrT0+dXzxy4+nWuQunl4aBMPQEgzxB03jEr5JhEcHCYZa3GqnamqqonDB0 DUCCqFoIv+jS47X56qqJyUOnD5y7ee35s8XRrsWjIyOZVO30mZ7uUk0PAzWJczYbQcJkQMBm7FwR Vwhehxl0nAJTiZkDOMYVFPK+EIyMMzy6FqFQXOCsBFDXnI2kXU7w552UwCN+KabpNOJn7DbEowdd ogLTAbMVFWWZsnhGBgQUvJ2KukyytaamMT5SFY13dx1ZP7l+5eKFhem+ujTkMelMwls20z+/MNbR 1d/Z25Yb6hxs7+ub6i2XdEML0m7dR+BAZBpKohatiI+vLW1OdC89efjo/rlzW3evbj87d3JgdKO7 J6m7Izj5KUXazkFPVkeJ2frPBIDfViCCfs1J0m5BAM+mISqn62vam2YvnF7fP3xwY2JgZe1YK2Bw EZWx0T4aHt6B3hZgCJmLhAKhpMBEkPAo+j6A0vBkSlGRA/BlmMSi+xEzX1JiRwOKEUqIqseD+pPV 9aEADrPEPLhYVlPTVNM00ticKFX8TBAnbYyox6oTFdXVyWwiXR/LNlTWRctzo535qtqKptzw2urh rYuXdj/7sH15ab5zMFqRrI23xFsaG+Plg7nxmaHO+QPznW3j/R09mZCh+2gVMA9VFINu3C0q6Zqx 9cMn17fuXNrZ+XjnwHR1dPXW+YWBkZjowiw2gadoBAeFAIPzCgv4YhjcaCbwYsAJCvaZYEodJhTt KwH6Z58JlJbJbP7ktVlYUAiaLMvQlEWwADaK2HEojyOika4azLc0llWkQulSOZRINVanvOm6nlxu evnUlfWNQ1tXzg+XAzUdxLhP0b2C6AuIYQzwXQuL8rgeCKphw4m4P22fALXox/0BQ07W9K5vnbj5 4o//+seXF2/evbV9rmOmJTkVTXicQZaJuFUWcbkxt8XOkQhvsrNBO2CaZr6AsACxzNm54mKHBeB3 iVUzpFBFRSnOBIL2fcW2sApwT+AI1KUFMQynBQsQ06wYq1Awm0fDESkoV8TqQ5Jclx/PN3Yv3nr3 dvfWqQtP7u1t7zw9d3J4Jib5A5InEFb5fS6cQAKiGw+6JaW5qiYBcF8N+gK6qpJUUI+19HR39Of7 Tx47sPH0ys6B/qGRzqHKaEiX6+LetJugUDWiUja/myYsHEWSpJUrKi6woQS3r9DCFZQUCqTNylLF nDuRCEgZxa+nQwggZ9CVCtoI+ZzgZwXdTidn4Xin7nTpOAAERO5rqmlN66Kih0KfMkKzodJYIuGV 4Wl1lbJbfOVj+zvzc21t/eeeXT99bufmneOT5VmgVllNq6/IxAfnWmsbok1zuY7h/Y3xTFlDdTIt pVI6RfkZlfRLEUb0eTOZgdUjq/uj4+vP7jx+CvrNw+fXjnWW1zbkY5KIWzFVsMFwWaGQJwHJBPfy z1wGtP+fT3yucMDpUy2kCB5omZFJjXTOTq5Ndp08v9nR0zjTV60HSdTF0DxPwZlv2POKBcFULJRY HIKjmCcsUGaCeqEZHu6joXFnha5IEYoTAoTAqi6PqMtQxKpBOVMWjWfgBFIiUxpK1fVNd4wNH5wc 6mmJAp6cm6uMyYoBtw6AX4F8g5PKiYZ4QyoTr+rsP7py8sj64WePru692t19sHP46EhDJhtTfEpr +0RX/xCQaLmR1saWvsG2ufJoqlRkkaCbIlSPERYBWdRi+XP9HWvHdl5fWXl88XAu4Z05dHCwLuRD g4Sdp1U3TrMAwaAoB00eWv4Wmuw8IPmAfBYVFcGzMQC6EbKY460sjHaCZ/0JuEXIYuNJwgZnA3AX TYpaEFpY8qxYVj6emwLUvCWaBiBQlioNhZRQdWNjee/wxsZkx8bJpdXhFm+qVnNiFGm1+bFA2EXb HdCOk3Xqoo7LnjA8VR5qbtQY1a16vGlJSeS2v3308c2vf3lxrWNzbHPpQHu9IcVjitPt9Lk8fp6n aTYSBHpGIEhHMRWEvgOOIg6m5Vh4hwNomkIYtmUJS7GauOzGnAEXxVttAPZMVt4M9CkK0cvQkKCP gdOxlXV1dcmUhlB4RE6AO5AbZiaGZ9sHjtz64cs3b/e2t++9fvf65rXjZ3rj5T3VIePT0YOQogDo aChraE2ITsYPj8xE/C4SwzE0aDTH42c6Z3Lzy4eWjw935GsbMtEaJeTxaXIsmUIBGwGUhOAoArIx F3guhN1EWEgaVLidYu0cUF2AHdCcA9VCpSE9LKXTOmU3OQibleccBEtroC1TiAgUps+FIW7Q3Vje TniqW0d68jO1MUWXdNHnFLWQXFbZ2tQ3NxLPxBSjtD5RNT16cGx0tGNy7cCNnceP7+xcO7c8WxVT KHsg1TTXnS8f6Z4emO3NDdbkm8rj9ZLkxv0RFHUD+cZHNB/MfWsaXT44OtqWW7h+b+/mjaMr6+eG x9pqskaoVHdC7zZaIK1wY3hJQSEgkYVmwv5PBIDfMglY1RcOOyneIymln46PVg421cyM9PYf7apK K3JWwVB4Ms/NwklfCzysb4HeUDCgWQC0vwAKYYKmeMFKQ/d/ysW4Qp5IBGhWQvWrAUB0Kd3wu7xl ihHR5Uy8sTpZk8mG5FS0MlbRMp3LtQ30Tkx09vYOzHb0j3UNjM80tVYDWuCN1ZcqgQDQYdG58ba1 g13Dy4srR4fPnH668/Dq3usPr28+WV9ra8l6M9HKrFeurxxpHxg+cGxxbHqwsd7wOCMEGwy6fCrm NMA/eml+Oje8uX774fUbq6c3W31qaKYpZvgxmmJtBOPyB2lSIEHxgeq3WwmuuLAQRuiYHYUFBTBG y2LaV2jirADzLIDi0CjomDSgp/w+B2itQPUQvNVqxYPWSMCF0xTKWWlWFZVQBq43NaSaU3XxyjR0 tUnFM/G+uan2ltzs2PDYRHe8r6ompeM8GXQFVTdDCLYCkxDRNEnOlAMdYRixmlyriFGESwv4MUab /vDjL3/85ddvrkzOjQ20DHQ1igEtHfYFEdXjtrmtaoS2UqwVbqbked5KEhYrawF0jyv5lOaEgAbE wfRQo6EsWaYwDOMJQg8O8FcJUHVBG/gCKqKAuo9mZNHvU0oT9SFFDknhQCI+PTrW0V0F2NZA19H5 +XMPfvjqxYs37799dffu3ut7dw6vznd29/T0jFTVRKMzEwDY1w4OpkVfRNI9mDvsCVNOHHfhqhKN Ttc0znQdzZ05snomVynroqYGAEmTsh6fFYAfAm3+bBaTw0aYTRzoLyaSQlkbV+KwqjgP86UsVr5Y QEE3xxglFnIGxUDEZmE/lRaOqVJ9fQhGJpemlYAbCcJsJlRM1NU09YAb6J/IzTWWxQCUpTLVzdlU fYU3BbeeyWmltK5menL+zKGVI2dXTt+/tPsNdAV8en5hqKohWdZQ2xpvmikHt9fS0jeXmxqpTocw hLSgQYZAyUjQGaQRXYn2DgwOwF0TqzfvPlvoy585VJNJl5YaWiCC2WxWhxWmY4C7KywwwRV0TmD/ iQDw2xKkKwheSzhAiAEg13weuWG6racuVVEmR6NZyekJR3ARt7E4CwQMAQSAowhOhTksOOsg7XbO JKBBN8PQVguPRGhTMbhBqwpQ2B8M+BEWfGLoqrNZkoxE2tC8DelUKiErFVWDfZVe2aszFOE0SmPp dHM0Ho+3lDc2tsxNtQ0MjQ/me0ZmelpGahorSiuapqfys/vPnl2YP7B6/MRJmAVy+fHDh9sP9h48 ury+uNAxMNDZuX/l3JUrW+tnV1bbKmUNaEk3SvvDThdB4GHGHxaTE5OTB09cv37lyfrm/iqdJMMV GXBvJIkhfk4V/YTJUeQAUh+wfofV7oBneOCiv4WDNpVWwJxLABrAFFBw0zxiB/i3z2GHftrQgQpu CENIyI4Q0L+sNquVpa00jjm1oFNKNgHeHAdtEQyEgKu2oaa2uS4/3d0zPjB8ZmNsem48XxNNhWnE LlgpS5FZiNQ35Tqn+ro3VlYODUXL145GSyXGpno4BlWl3O4f//i7V5ePbE7XDbY2VsVll657aB8Q C3BdgWVJkiWtKgvkPE2YzST5KaTRJBTDsD0XkDvgDdppki5Np6rmqqI6Z4hAJKF8cYGZATfFR8KA K5A6tDqpqqqLpbLZslINt/BYQImWz00sHzk00DXZ2T2TO3PozNaDbz9/+eLnn355+eHWrbuvvr+7 fe36+pGTS8fOPbl1de/upRPrq6P5eGW14aQInBVoHXd6WAL6LsSj8abGxkOnu5qqkyHc5yFUaJSA gYsDAIDxPCD5AL8ovAAgL4pxJpw0FxYVlnAY67AghLnEbAJClHFZeZ8cZlUl5HSZOAv4FiSgOW6P rmQbvAFZkqAXQXNztE4WNV3X5IrKmp722Y6xydHZtvby1sZ4VXlfz9x4bjo3ns+PjzRNdHS3TC8M j509f/rI6sbC0u0f3nx+9/HO/fMbk7nyhnR9tLK1qic3dnBsIJ+bS8qlMgOnWyg0QGE20EUoEaB8 TXfnRP9857H1cwfay7TGlsaQHsF8CEmzgtkOQ0/NQGYKhZwLEj0TR/53YAC0xaZqsWyYUcET0/Ey OX90tCUr+yVvSNadQRQ3oxZTMZy3YC0Wu9nM0X6+2ET6WQGDM0eC3VHMwfMAAoZTvIPHEEb11Ycx pxSqBk9dc/p9nsbKTGUqXZYoi9a0jDS1Ritkbx0YvNXd3d31Ia8Cx6CWidY1Z5vrE1GY1TgzMtIy 0lfeNFLe1OxthgfWA9HRxfUjG5tLTx+CfvP4/uX7O48ePrx16cGDS7ce71y8f+XK0+vHl1ZWVs7u z1VlZF2XPH7AAp0qooqaU5K19Ozk9MqJ4c6FjfKBmWwYXKWq+nCKRXHGBvu11SKAUQRzTMwOi4mz kfaSYkib94H+D0gnAtMNODf4Ks5C0y4GtkqVdBRBQm0yORhApAkAGBzrClotmICwNlSleYr2R1yi oXjLamrikqhIYiSitbZP5ZtGZvsh7Zm8sLW0cLArN9NS1dhaAfhpuqy7Y/7Asa3b4Nns/rB3cWVq dqS2IqSJmh/Hna5w+fOf//xhuWtzrUUVpeZkSHT6cDfvRi1WleHdjBXO+2EApwQEA8SEgPTe4eCA Nis220vMMNPcXMLhQSVdV1VeFTfSFaWlIkFbbSyJYKCNuqF3qMXiMhLJvnz7QGcuN5Brn4l662Wl Plqen55cO7K0urJ8cKin92D/2NL9W3ufvX/zy08/v3n7AfCAd99999nu7rvvP7z67v3Hj6+OrA3n mlplOBGPIxaBCQYiiNvIjIz3RBurkt7GQcXQdVHFCGeEpBiAXYCDgcsnrWDEESpisRUXF8N5ZQdq dRQVFRSYABiUwJ0n4NkIVsRjREhfQKqX0RK7xynYWDQcRGhroDQRa6xsro5Hs82V0WhlZbSuurKh ArDbQECOybK3uqoc3Akg89PtMyMtrVVVIz3l8Wiqrik/3RcfGj6/eObgmSPXr+2cW3966e03H7Yf wgj6pbPzBxfOLq2vHzszPN7WVl3fIIMmYkMRwI0pQLwkoJrAaK8eO7G40Tm5enR+ojrikmRDDLjp IAK9yi2g/0PxzANQLmQ4B1SVln9MCtj/68dvmxCgqA3LRsBjU/0BTQQ9Ol8jO8HbEp3BoBujnSxJ 2wSexm2gpYM3wfEs4Fpo2MpZWMAs7XBaoLBo3z4TTyOCmVRVnBHpQKyuLFVfL5UlDSlaXVqbzTZX R6uj2XTjVG6wfSDfBxViH3iRvW3T3U0ZQ4yEjfpYItuSH5zODfUfHOtqmxqcm8vPtMQbaqviyVKl amjt2OFzpxePX7z14NXbH96+urd9a3v7FiACt24/v3bx2ZWt69cvP7t4+XTHYE1thRb0Oz0+N007 paDK+ERnJDY6MHkm19gyFY81NZaCaqIBJQUNByVIwWxjCUDnQSeHIYY8h3DF0GOPM5MwV0Mg4fQY ZJhwuk4odtgE3CZQDMb4aZPA8mbBZrMQFhtCgj9EYS5SYFmaLTQDvWSlUB9Qf7goSfWtZemUV6xv 9ire+MTRge722cn9HZ2zGxcu3zh/YLIN9qLB/FQ/EDrr1589fwCeze/+/PLt++cnZnNRCfQwj99J Iq7S+duvr7TNtfek3LqkaFrEhhCkO0jzVlrFUasF5nrYTQLcrE3QMPlPsAOEoki4zrnPYS7mrFau 2BKIjoBHW1M+VwFdw+ChJtYCvpAPGwRgCkDwA/Zfn4x3dw6Md4zNry2M9fY0AHmYio6Pbh44duLk gTPDs9P5/FTHxvrTnZuvv3358eeff/n44uv3P3zzw+fvX775+PHNFy+/3Ds5VJNJGS4XSeCoQIZ1 gxGszkTf2GC0zhvQQs0+SXTh7CcHRhrFI6rVDueZrDzpAv9tdZghWHFmUDolJSUOU5HZynIF+4Am A8+Gj0ghOeI0NLlatgp42sUhmu6TmYAh6qGG/NRUz9Bo51y8GXSVynhjZbYZ+rYEYPAg6pcMPewJ KIlMdV003jjSPT493d03M9PSFK2rrGzfOH9+8ezq+aeP9j48eHjn8c0HezeBFDh3/PT6iRNHTp5d Xjx/fmm5N2r4/KozDFRZmCboCB7WcVprrm+cPH5jo7t8f01Li5chVJEhSIqlMaLYSuBBHhqrQgVJ FZgpGsaecv9EAPhtAtKM4Sg8UymyHkOR9ZAslypiEMFFmJhDYJwNQYAOM1E4hmOkUFJC2s0OEwxl LQCN32QGdAz0Dp4geNpCCA6eUQkxkm4FQitT7ZXlirJMbU19vDYaba2pKa8sjTVN90505aYGpwb7 WsCLzPd2dPR3TEzNNQFeABoSeCU9U52TmxtwVb891zY029k21Ds1NTI+sP/MIug+a0fuA+6/9+Hb 9+8/27t588GDe5e2H95+eOvW9qVbl27e2Xm03l1dVqHT/qAaCaI2OsAQAJ6Dzkzu/HQD3D3YoBmy SNNBt8wgQNqgBGMFrwfwTq5EMAElbGHtwr4CjiABo+Q4CoPisrCIA61IKCHdoCvxJBiZNvC3WwWF 9Sn+iGAY3sbyDhPc2wfdTMx2iIw23GxDRBib6AE8RAYFFE9lkmVZb3pkY/HAobWx/t6p2aMrh59c 2zqyObZ/+OiZxdPHT506vr6y/yh4Nr//X//+h7/srS/kMnpAF8Mev8mCGd0L4Df6Guplp+5RNU0V BARVnWKYQZ2oaocRhwJfwgFIEuz2fQDCKPBbBEUSQMwUclwRQCrBKvhbGmpyA/nWsqxMW4BEQoCW s1I20ua2CChCoYBHa9DrtbKpCUj+0aNnNifbq9MVZRWJ0qnJ+c2zx86vDnfk+lpmpibWTlzeeXTr 3u77N7/+/DcIAx/fvPzms+/vXt27ur3e2ZQ0SsMYxlII7nPqEmDtqNYymYvLTjUCnouKMayAuJEI YWMiTovDJJAYTvPFFAseK1dMkoBdQmulYofJVFRMkRRlKiwpLgTPhqDCPsLtDDllgzZxLg0XeKcH VzmnBnifUd6Zm+uePbo5OTIQb6mJx2sbkhnABpL1hshQKK2GfT4PGYFHVWPJ6jicuIjP5A6uHe0a 6s43di2vbsyf3bp96dK977/7/tGTJ9sPrm4/frJ14cKFwze2rlzeOr10tL1BCeOapKugwAmOJQUK YUWxNFXe2ZWLJ5XSWHNId/I2gqIBU3Q7uGIWxzEbGDRWm6OQJ4oE6BoHfvknAsBvu5BoIyQFUdBf PIrXCDvFCBiyfhwQfqBWigXSwtk+7fln/UCX2c2gNAKkHbBLkgJSzMwDGUwTlpICDgn6KTDqzQIe ketzU/nyukRDPtfSMp6vrmqMVrfGa6tys7m+TCDQkBseHe8BNAz0+MpMsra8e2h/1+hox+zQVPdM fibfDVf0+7v2d03XtNa1NPXlpzsOnlmdX5tf2JxfWzl8eP3Cldt39x5c2nv78ocPN29t33vw4O6D q5duPr/14OqjaxcfLfXVpQxN9IrOQIQEZJx26QF3ODW31izqPr/sdbl8DOUE+pDEcZQikIDTDrqm hUIEijeB2mHgWSA7X1JgLy4yw+HC0DYr6KUWSyFoZnAj2j6eZSw8JZg5gOhwsq3Y5/4UUwuwgmAw BBVsXDGKk5TKUaTbFQE/1+oPhoOu/w9zb/7TVL7/j3u2CG3T03N6WqJw0nOa9peWntOk6UmXNGkI bQOllEIJUNaULUAoW4EABhTENQJRcEGjooL7uDujjs6MoyM6+n6/587ivoy+/5Dv8+U7937/hPl4 753pdRztOa/X87G8Xs/FXlodjlXXdZbKVemBgwtbF+YmW8aB9A8fv3p+7frKzoUjh/avrN3aOZnZ evLz699/+/P5D4cXdk54TCZJa/ORGg1hbZqdTIe8dots0pEaSXGqcRMB2l+rxTG9zgDgzGlAqDA4 x1Gagrz8POPXiyd08pefsxH5mNw8tcESCHfWVYUKK8N2HSVIpCBRRkpryOcIeB6RR93xHdZkoLym bqIMzEugOjva0xkSKbciO701HY0ZUMNzi11FwdK23tHmpYXrV29dOH/y3sOnT59+9/O9i+fWbpzZ unfvyWvLdcVWu41QTCwugj2ygJIxFzeMt5ldvAvHFVpvxETGT2kYRk1JWqNRi2vVaiPK/gH7wuZI BAgApJU3gtHKBzWAU3kbctAMhFx4HiNjrfQmohbeWlto9qkdig3V6NOW4rgsV6diwb50d9dgf/fk UFO2KFDJ8/ZYTV92MDtRFE7ELbwDZ0jJKUeT9eG+tnRTONBeGh6Z3bV3V+9EtmXm4PY5IJr1S8fW v713fm3twvmz6+vrF785u3bixNFrq2ev7e2IOfU2haf1ObkatYulaEB42mMN1xVbFAcvg8ZwgM/H GPAIGK4nYP8YKY2alnQqTgVho9PrOLXE/ZPXgP+xADq39HU6DCqcQ3VkOgZT6VVqUq2iAMI4Xf7X 7hgqo1avJTE0a3KTDqXJIr1ckGPI26DXA0iAQ9OzXL4hfzMwiJxNj4VLQrHSzgbQ+9nq8jQ4/0Cg vHqkpaksHA4Eq2tg/1XHzB6fYvVYvMH6sYl091BzV0vDyGBT02hvd1fX+NBQa2Nz11DvaF+gJBgs rW/qbsxkMsNDMwduHL1+/fqpq6urV1bXHz98dA+o5sq1tVvnr125dnTlzM7FySar2+9UBJbQajS0 U1JbeLckuOyBqMJo1Oi8FtOgYSRav6RnGdqP4xqNAWXJ6QkqD7Ybx+XkGjXG/HyVEYwxDu4AY1DX Dvh5rZZTUQSLLj1hDfM5QRIppLrzDQwaFMypGYIQHG5MdLOgD0i3w+IjJUmjEnxGJ2owiCt+qzcS a+9NVyeSgWz/wQOHDu1Ybhzqykzt2H/z1tWr56/cOn2wo6ehf3j3tTufPt//7trckZE6G4ZzlA9j Sc4glAyOmG0ei+IiRRtQv4gJboVg1BzuB0xCd2UkrtbnqVRf/w+Xhw5pNqvyKZoyFOTqOYamNEYj 6S1LRL2AkZFCv6AoDpPLhOY+qlmSpTG1jhZ4j4u3e6MV7T2jDQ0d6aaxmr6+bHmct9ltNpfLHqsb acwsTx3cMtmS7l6e2zc3t3fl2tljZ1evXVhbO3rixo3Lp9Yur5w5cuZApq82ZHHaTDhFiLzNosh2 i6WzOmqTRJEReZ1K8GtZH4vujw2YX08KJpAfHAZLAV5FnQvKy/j16nkzKBgjIACmziv4ei2jM6iF ymxfUX02EU1VBZKom4PVbnF6MA7nrRZSsfK8txb8Zs3EUPfI4Mjo6CBKMi+NVYTrirLp8e6miWy2 vS5cHa7pawf31ZPNptv6KmKl2cV9UwMdPSMDu+f27ly5tXru2uqlx0/OXz96eWX/6ZUzNy6cPX/+ 5tZ9O3aPVDJBuw+oAWwfq9fgGCMwnkB5SnZIIuZymfyM1qDRGVWUFnaORFJ64FK1lhQxrSo/d7M6 B6WVGf7JXOD8/yQEcBqjRhRxBhbe4YBti9rlAyYTHKfGCYzlXDRl/Frva9RRKMNsY24OyjDP2ZCL 7pTzcjHaqM/fvFnPAVCrOJ1WKK0LxEKh2tKR7pFwrKS+aXJ6YGmop70+WFERKylvB0ebrK8oLY3V BqtgGypgxqoq6sqKsj1tWRT/DWm0YoMjI+mh4dnlqdn+7tGepvKqZB9AQH9Xa2tmcdfWlcvX19ZO nTp1/cLqxWe/3Ht28sLq9ZsrC3vmM41d2bCHIf1uhiT9guT38aSLZEUn6YjztFFFC6KEWg7pOFx0 GnPVGI5RqF8sUvAQ9RAvoENz8vMLNuVoSB3q26tHFYIaLa1FKE7iOsLlENSSjwb+N6pwNvdro1/U fjLPiFMio8YZUUQ9MyW/yaWgdidoMJiftJncpJZUnF7ZC0QxkR4ZBZVUNza8b2H/1r1TA129443D ja2treMjHa3Tu7dvW9hx6Pj1m1u3DIzUx10ircNBoag1lKjEzXa7x+bjJZn3+wXBTVI+1LcL1a9L bpWG5VClhlpjBCeyCUddg7mNX89qAagogHBKp9GQpRM1xZVekz8St4bCpRYXapIP0ht+HaVDiYF6 SgJcjqVKYlVl2bEy8MaB+qJse6A4zvMKQZs8kYpsd+PszPTMfHNHy/zCZSBJoMnVs2ePnTx58uy5 q6f2H1h7cn3vbFsswrg0nEYFMUA4CB0lonkKis9JsgQj5aFhKeBSNFpRlNwY51fTJGwmHXh9g5pC wxU3wxvWqQuQrjEUbNRzhg0FBRs2wT4zkoV1nYniwlQoWT02mO5Ip2HrjMXcvNNtM2kMNjPPR2Kl RePdXenxrnTPSFNPU3qkL1BVlaqqLke2f6i5v2sI/rV0T9tYZ7ZpcHAi3TCYDaeKsx2Z2YGhdFvT zNzctv03167cunoJ6H8VsO3q6pUrZ6+s7d+2PD3clhRkhdQyIgWIaTRgboLQ2ONeE0o98Ct+gWQp lFKCel6DTQSfkG9gYQVZXPs1G7CA08Guyf1/QQGgqcpaicZ0BEaAKnKZJFat1tI4iEoSdrlODQJT p6ExpxF9fYI15OQBWXCbCjbk528CIMgzFIBFzsvR5eYDNOv1UlXAE4pGYj3949mot9AcLWtqQmUY vVXmZHUinmgPOBk1Hwm095UUJ4Jmu7UwYvX4LPZ4bVW4vLy6vLM92zMx1pMeH+9Np0EMtALvZ+a7 2uOpcOfEYMvo0MDsdKZxeQHiY+3ojf2HjuzcurJyaMfhXQdnh2e3TI131Vt5v8CbFYryo4wPtWDD 1CYLwbpZlZpmHLjfiDIbjBofQWt0EhoraUBzCgk1EDvsLBQw+py8nDyVWpezMT/XwNKar5Ytb3Oe mvHILo/XL7nZvM2AEgWgFfQqlCClZzW5IOuMjKAGNuDQ76WhCT8QnsWlMzrkeK1VsUZk3u7xVhZ6 vZHiUPVIc6ajIlE3srhwemVl6965PTOZgczSlql9e4+cPn75xNbm5X3bM4ODRSmZNug1qD8xRDMj e82FsuLHcNbm4B0g1jEql8I5Da7J51yCDr4EmuNHoUbNBRsp1G8fjEEeGsAGSsdvAhqiWayqpT6Q iBdWlXWXxRIRkXI4aZvFB8qGIdBZp95ACwTmtKdKgtZIcW2q0mojnN5QbUkilqws9unUpCBHU+HR yS1L843piZq+oW3XV08eO7Z67vz581evXF07cWA63bD36unxqkKPyYGuvNQ+twF8vZrWYoLCW9AQ Msq4YSMrUTrWoFGzBKFGSeQQ9hAduWgWmQr+ps/PY0lVjmFTAYeMgUa1cUOBPmfjhlwN6/SaLSkH bwn0daKKsNF0b8dIebFfsfFWKy9iaP5yKBC1VsRqstmi+oqyqngyZDUXh6y1oD8DiUA4XJftaRoE ukmPtte119QnyrLZpt6JYr/LXN003trf3TTSndly4PLRm2vXb948df7Ss3tPLl3fv/Xwwbk9wyNF JRZCJ3AcGvyjBbuipQmKsHh8GMWi0UaMIGJAHWhWMUhFLg88YY5R684x5GpwClS0LkcL0iH/nwSA /9gPnZ+B10VQJGbgtCqVKGhVhEPSqA20SUuxKkptQEzo4nkKzIGO0xlywPvr83K53M2bN+QDwXDs po15gABgAwADDEptrbck0NbanK22eMwgzZKBsrJwzUhzd1/cW+mtKkvaw1E7iTss3tK6cHEkYlUE rYhm8HlQcrY3mggkqhL11eUgCUAPpLt7s2WdE11FiVRtpcebtMjRmnR/f/dg7+Sew/uPH185smvL 7sXZgeHMUEPPRMviaFeVhecdgqAl3aIgCh7F7bCBDsAlXNJq1JjbRco20S8Z9QLBcjoM02koVDSL aPxr6gz4HcpghB95uZuAbDYWGCgW5FIBpwaL7PPYrREvj7qVgbrWGwtgcTepBJLL1QCB0pKRZVnC AaIaTeAz6jS4ExP86P5OLvRWtaV7JqrbsoFYMmKPu7U+b8UEENFg+0hm+879+0Fhrqyc3rqw88yZ rYd3bNu2a+rwkX2NPW11EReXp0ddylgQlG4L73JTNEvyvOTGRb+IwIHCdSBRcBMYf6NRo5U4FSZp DcbcTXodi9PGAo2BNOTo9RsLKA3qbqIhSrPxQmu8Jts63plKplDuniLLpMbEiyYHL6gK8iHALDZJ 8CkeK0AY71AsklIYssoeS7K2kLd5PD6XJRIvDo9mluZnG9M1gbHMnp0n1q5dvYIuZVcWDmZGG0aH myf6ajxawCItxzk0+gJwlEa1RDEsGlRkJFmDitbodQaMy0FlZZwBN+hzDTS5Cd1abtxckMfm6XP0 yG5+nXwGAbMhfxP6u56hBNBAoITCE31VpX19ZVWlgepAaVG6utJuk2U/79AxJjlY4ZH7SsvqAsXR WCoQsPrRfa/NYlEshaFUtCSZqi0N140B2/RVVwUCFQnwmuGetom4xycxfP1QY0dPdrB1y8LKmTOw zVZOHzqysHdubm55eM/8bHPYIjspmScwkqYNlN8kYaLCi8D7OK5SS2qMIXGK5nQmVmXIKTDgaIY7 oEBujjGXY416TrXRYERD3Tf8P/ADRD2if4ZnAM8wrcaHc2qR0ANwYcAVLCc60bRlELVqVoLdps/Z jPrFg/jfkLs5V6NWszptAZp8qQdPkFuw0ejwJANhQN2KQo8dINFtcnnrA7FASSgxMVLlsSmFxd4Y 8E/KKitOE694Ciu9SMvC+xJdMi/bQRLAwoTLAaZhfcKBMLCIx2xOpCprw0VVSY+fdXgrk+G23t6O fjS0+cjOnVtRudXc3NJkY0NnUbrK4pDtDgm0uNMvOmE/+2VRi9FOwalFjYxw1kFLkpbTOSUKmF+D 2n+i7DKay8/X5+fqNJtZnUaFUraoTXoOaYA8/YZcYB3QppjDoigexSHmgvUBb2DcpEHlaiwNiACh b2JQCxTRZrGBXDIaKYYGTKEJrQ5CwO/wVE00DDb0DnUUJUoi3lofxjhkb2yif6C5paN7eH7fwqHT K4f27lmcWprMLM4tZRqGG0d7BsNVisByFK42AU77nILLwjO05HTZSIeJZXE1uC74IyCWCHABHPAM jbQnpeZQWgPwqUZryMM4Y16e0Qh4Bt9ZbyTtPVGL7E2Gs01V1TU19UEvqptT3ARjsvEem86o27CB Ily8S6DUDCaIDK71K25J9toBpKNxbypQFQIXQpI+a7C6pr07Mznc3VYdBm/duDi3a/ti4+hYe1+g tnd8sD5ldtEQwSqUa0hTsL1URtROWcJJRmXQgsqEv2IulY4BIjWqnRDcuUCWarUqB3VcMG76WjWr 3wAeIGdzgX7DxjxDLrKfGlax2DzBksHBimi0tKaopjxcVl5e0znW1xOujAUKeRMaZmESGKG+PhGu KI7HLfHy0qjZ4tRikgtdAzImNyY6ULdyD2+zmCNmS2Woory6OhwrqpkoCnpMfsWTqmtCU9mmt+xa 2H9m68692w/ODzdOzizPbZscqUCzcHS4xsjpGJ3odpj8Tgk1soZn4oAwDZSE5q/p0B0xPLvWj66R gWlYQGA9GmK8GWWQ5P0/AQBaUqsGQjHRatHCk2gwr2RitFoDrVcDpdBoRJ9bU5CLxraqQS3n5xpz 8vNAzxgMG5Hkz0FjmdGzGEEtgz2gnKZoOZh9M+9mTD4Ae5pQrKXl5aV2ia+YyFoFpTZYGK2trI3V RjyIok0uE0hyINEcPc2AxY1bvZXRaChVGkhU1IxVByqqKu2eUCRZCW6vZ7y/uaeuLFxldTgVe/34 8vLs9MzMzNSeLYtTB5cGGibqEoHSEqsLYJlTg14mKcKvMbidOIsmTrIGjhTBktEGHGSZWjKgDBmd iuVyC8CX4cDqm3IMNJH3f6eehk25+RvRCG2dMXdzwebNucZco98eMcu8xUFxhgJ002fIUevzDEYQ 3IaCPA3qG6anWNLBO3FwvRodLUo68N1aDaF18zxhKq7LppuyvelsdaGcCiaDEdklmhJFo13DmeHm rtZGiKTWYdhgO+aWwF8f3J3pHy0qCsVljKUx0WXDeQfBsphEiBY7D4LGaSIJjMbAsOFaDafWkgZU GkvhenWBwajWbUbLoiLZXJ0goYpgA6FF6cx6I9/XbuUFh6WwNIgQNq7wsmLnFbvdxkiCU/YxDGqG 4vbZYFNo8vNU4FtxFhbKB4LAB2IhXhqLlZR6bQBEvN3sDZXWtPUOtaR7OhOpYKwiXJ5IVnqTbTVt Q9P9dV6/Qa2BP5OSKC1G8T6NRmAIN04Ds3Cor4RKxSp2FYPrDTjHiBqV2lBA6Yx5Ko3RqNajVGAj MM4mxPsFm5E3Ues35xsordsme+LhvrpKl6iYK+OhZCxRUdTU1FddHw5W1QetVhmez6Qm/EpNcWWo NoCqkiMeu9cO9A84psA2J2iQ5ypaAPLG0AQLeAehQA1YhtL6ovb2oupEDARPcV/vaLanZWbfgW3b t8zt2j29uG/f1NzS1ECdnbeCXwEa12h0hBonCVqFG9HBE6sVc8H4U6waxwxa8NC4hqFQIxYtq883 6oEYABdyAO/y8vT/ZDXgfzoC2TyESoeLqBZP5gUnYgGfhDFavU5PaFWYRu/P0XF6FUoq1eDcpk16 /aaC/IL8vALd5s0FOfkbNxoMmzZs3LhhQ76mYEOBVsQxc7AiZGF0gklQY6JbEFyMLRUuS9lMrthg X9DjMNG03+Fy+RSrDHbNLVstEiU5bA6RZEW/w1pV3p7tDJeXhxPRUCRVFQsAmJB8uLNppL28qC0z Pz/c1dUy0hSQ/ZbSkczi0kBLenCifaRpJNPaNNbUMBr2wL6F0NC6tZyW0JIc6UN9WyQBM3KUDgiT QeOxUY8/WjIRBo3bp8VF1ORPp8+FfwpOdWMBOt4Er1kAtAMMT3L5mzgNMKocR/BiAtMsaL5Wdus1 8PuoNRomR60miII8UHgcmk1bwJFaI8ocwnjFqQNrjWkZEjPFi9oGR8KJWFV5oC3iBR1qVgwCH6xr H2ld2rK4PL+8Zde2bTu2LHdlw4GRnt07Mm019aVRdNhMMz4SoQkNhEwRgs2tZjUETTCiQBtJxkfg bF4OwWFqnZr203QeLBMQPnwDdNbEOdygcwr0ujyjSq/RqC1FXq/H4sT83tJwtDKORpx4ZIfog+Un RLfPj2nRSFM1hQGSiaBpOVhuLSm6aRUNCCB7rMCX9rIqjyLbGFEiFWtlKhmoyTb0tjQFosGqklgi ai3uG2saGdgyP6ageYV6SmJpHasF0aXO1bMIvMD8MzlG1IPViakkkeXQ3HIOzSNFJ8kUOGh9vgbM s74gD6T/hjxYjQ2wIBz4Ey1ucAoe2R4osWjVRrVWJ3ks4CTthYm+nvpAyONNlBQqOtwh29yFSlWJ 3ZyM1HYGLLybUnGiGhN4jzeeDAbqK4Jmi8spMjSjVFaHxwKxkpLakrZydOhZ0zs+2pStq/DarImx wWxTb/P08nxmKdPS0Tye7WjrHmhJMPBMwDSk2mjyaURAG0aP4zityuG0Wh3qxszYQUxRYM44lEGe p9dRhhxQBWouV795kwHT5HLUP9kSbPO/PwAWq9QCEL+fVOtov6I4GAzDwAeAQ0PFTgZDPlI0GKNC uZp6HQfqBZUzgQ1Ahebggwvy0dkMSE6gRVzx8NZkKmLhbW6HU5ILPX6gCb9NsVtNHA8Y215U6+H9 Wi1n1GCSZAKboMjmSq8dzLXVGgef6bHGU8FEItw+2DE0/nU2e1N1ZYm3uK9xZjLT1dHSP7u05eDi 5HDDRGdZIBjs7Ggebu3v75pp7G8eT4+kW9JtVR6RJRj444GCKfCTGonGAXVgJ2sIEuS+yw/0wxkN BhFTGTUc7QbPBrKNY/KB/FEDYFYPzwTkv3EzEGZOvoZAjXVyczk1apgZka3JykovA3ZCj6uMWtQd UIUUBU3rJBuqdyE1BpVeIPSwFYwUzdB6PW2k1YTLTfKFfElnRSzlNRd3ttdUheKFFqFQkT3mYFVd 50h3V+sASguOmS0es1IZTvdODPb3hj02n5OgcMzv1tEO3gf/T42rdYxEqCiRxDFgHNwpsVq1gSIo 0i9ptSid0cBRai2628vN0eC0VqUCrOJy1bTE6kyJtmKvlfeDAbE7TLzFHAdMtigMK/gwHnfiRoN+ w2aAdTVBirzVJwluDJAfeIFBaUYOyuIBsyDECi2FZhdFyZXxeGVxbWFhYbC6s68+kG1rHysDO9DT MVHf2ZLpL/cpbtKpmGAdTDyoC9R0WXQ4GQoNS5FMfrdoZAwMaihn4FQ6VHFhMMDaaHWABgb0A925 btpQsGljwUbYtAV5eg0pGnJxm+ISSExNY4TTniypCtSXgi0pjIE74QXem7KbCIowiZiMBomY60sj XoXABUGQFZuEZpnZeHCbVlQa7PLwgmDtqwi3hYsCVnMi2zA6MtqTHR0fbu4e7KxPWa21ZaPpifb0 0PhQR0NLc1e6rrpiortIwSmMRpWgatyI5B6LGzS63IJclU5DoY45OlZkwParVJSOACDTkhgYAjQy HgQRiihQoTkF/yAA/OcAkpFADeFqIHvwxbjbhLtFrRFdWeaADlOBbjGCywfEhlhhCY2K1GxAyVib 9ZSK/Tr0xpCba9i8EVBh0ybwngJvjwe8Mu+x+HiPg7FAfPOWWrvdbPe5nRRyvVXtbYABHh+IJi7X aPIzGMlbPbyi2Ctrk1WxWFVpabDY7vF4K2urwgDC4b72+niiuLQ6PJHZt2P7wd2LW/bsmdu+Y8fB +Ux/b7aor2hsYnR8PI0uD3v6wj2ddTW1NhY3+RwM7DFOBH0DPkSSUI2JGlSmQe104pROTXA0i0ph wdqQGjVlyKW43HzUGChXzxC0fuOmvNw8HcrbyM+nUPcGPdCYw2IPJmJotr3dw5MqvY40gNqjRZ2e JjB4GkZmaVLEUTIgpcvbmKfmHKRLQGd4HKCFWxQdks3Le5JVtSU2S2193VhfdaFXEdw+3g6YkoJH L4nH44rLW+xxemMTIyM9Pel2WXEKJOMnNTxGCCbeKZMaXMPyvAvXYiaed9O8G96lhtPkYxiD63Q0 rvq/hTGQOogjcKEADxS4CDehwySS8dSNeRgHxjKCwHgsqJOnwvMsLklA/gIJujx/w0ZYXE5LkqST d3JaCf6RwEsYDWoATLxPdkg4ZxNtHg+aCcJ7aktLiqNxq91aW+yNxILJkuJguKivbqS0un2wdyJS UuhRwLzghN/llkxO4HfGj1Hqr8tCMAxtkPKMOk6Fgp7T0axanZcLRKnSsDojifosgB/blKfKyzPm 6ZH+zNdjBOxJlPyowk2CX/bWJpKp2spopVV2KN6Q1YQTTvi5qMVNE6RfdDAcbam0p1IOweL1gNGx oopziP3iVG2wJBlLFlt4HiUo1JpD0Ugo4q3pbZycngZT1tzcOAzhXlucCpSHy7MjvS3pJviRDVTX hIuK7DqTIjtpHYS+hmUYRtTmaXX6TXotoeGMpAbMJUlu1KGLJY5g83SsMVdF5eUbgDcgZFBNFhDr P3kL8J+OQCaGJFiQjhyryAKlEXkXYkmd5NAYYB1okqbUOtDF+hw1DbKA4AykHnX9QB0YaFTfuCk/ FxYoZ3POxk20QcPIcWtEIHyo1ZfNCcYrUolGLlmjcWB4XrMJc/Hesraezmow9jxVwLn9bpu9Mm72 OgQH2LNCWJNYVSwYCNfXFprjZtmEMS6711sCqyZHw2Xjcwt7d+3bt2vf3O7thw+t7NyzmGlpauoZ K+rMDqabGweGR0vDVeVlSY/iI1mjHvaYoCXRhA2PghOcFiNZFA2cxmCkaVqPq3Hi6yUOGupNaXUY BA3YAI1OItS5G3NBB+dtQtl9+bn5OXloULbF7vHWBuMyK0dDdhebnwfgzrr9JGeQTBIFlMbmoytF 9L42gX3NMZhkkoBNTgEn5Ik2m+LnGd4NZC7HSjw23lLc19ae8JokwVFYmvSEgpV2RbCbKFuoCny0 nY+W1xVlsx6GkZw+gdrsAuMvOHDZR5I2l8TzDGrqr8i4jaQlRqcRWH2OXkNhPg71N0fNfv2UQGu5 As7PkTrC4SYwnFDTrkh4IukHyNdgmGAFrAYHYOIFCEtB8rsZB2sAktK4aaOeI0SXQ23QMT5ZMQHe 6XDCpOQSIi+bWJEinD6GsfmtBOkqLsqO9BX1TIyV18ILKi4NVI+lJ8DBBcrqS5KAZy4F9Lcounmb xatwhEarV+PovhUHKEan5LCXOGB4ldqo1VGMNlenNSBDsFntpNCtJM0YCS4/T0NBvOSgkktCzzl5 H6ZSYaSGVBS3n3cpPpAEPovFyPOgl7Rq0ZuoCUdlm57wWgTRp2AUAUjtUJwum0XmLR6IeY+1sqSi vK+mtDAVrre7ZbcP7VK+UImEWxa3LC3tnsk0ZnZvXxwYzU5M1FWHY8my9pGGprFAIFFeVB5IuSVY EJ0+z5ifx1JqyclxbpEzqEWXQIFX01ASRXEGndGAZqoBq6BHUusLQBzm5G9gVXn5OQaK+gcB4D+J QDhHkCxJos5pDOhUqwxoDJuHwowMpXO7WOAUCnXBVxWoOTC58L3zNuoN+TkcCSJGRWPqgjx0tJSz MU8jUqzJHvHKsqc4lkh67F5zPBWNFFrAs3php/GS3al28hjl8ZbW1AfqSzxugE5WzfqB7nk/D3bA m0qmCu32Qm+0EiC6vq8zEO4sLS60BGqq60tSxbUVgZrGLXNT0/PTy4u792zbf/zE6R1TqAd/1+Ti we2Ht54+tNyZCNWGPIrDwRNohC68eMbllIDtWB26sfApBBrHB8+ooSmjBiCOwlSsIR9WI1fDsCjL mc0DL1qwyejU5G/Iz8nVsBqdTqNSi254Cq9VAa+sw2y8z+fwI15T7B7FkOckWQzeIc2QwF0gwFUo j8qQo6FxxsQ7KEN+vtrt8QiSYuAwgSR4l1f2+RS7V7GbiwtR0yzFhptkGxCwnzOhAYvlVR4TuO2K zq4yAA7ZoWXzacmgQaXnAmmx804XSDK/iDMSR2gBiwlJxwO9sCaZB8NAGlCmJqfF9fl5+Wp0TgUq D6e5fA4kWqI94qKMHAUm3wQGzaXlDICTlNtP+VmXW4smE+bhbsBLF+/32MwKg9GMVitpDSrGxmsJ WE0/R2kAmW0MJVhMTohsc7ipY7yrqyPd292YGegf7+gYGhivAKdTaXH4nIyIusSSbsHH+ylOraJZ GgInl5VI+HuBWmNEAimHc6tyjQbWxOZwtFHztapCCwicp88zbNDDShkBiPNyDBpVLk1pWVpLYTan huYtiovn7TwAmUcWHBrBAgGuBlfrsAdr6uq9slc2SaybB0uQm6P2eUU3RpNuv4+XZTsIAtkaiVcW pgK1qQqQoFVl4dLqRCgSDTRNTh2cmppanpnZvnXHdDocDIxVl6SSifpwuCjdOxYAfI67HW6M0qH7 PQqdxmoYmgb3jxM6UoMSryD61SogIUnH6TcX6DlVTk5+PmrKbISfzS3IMWgF4v8FANDr1RhDgOM3 4DhFqZ3oBBPDdLmUhvEDKYJSA+uo0eeCg+Q4Q04+6oalw3UgryVUQQaMp4GfycvfBB5ZJSgWa9Rc GC0NFlrckWj5WHtRuCTiUEw2xQkBYosorEajV5MgVm3WVHEkHuG/tn1T6WjGKXsL47Wl1fWB0tLi kNmLxGlhZag2agYXbK7qbMsW1RSN1Yc7R5rnDx6cm2zsap2ZO3xk65kbN1bObF1YOLBt9/Ty1NJ0 ZyGYartaTYLuJRmNQbAJIAJwTlRTBKg1nIXdq2U5FeUUcY2ahecA22sAV8Z9PWsGdZO3caNBlb+5 IHcDkJJBbWQ1Bgoi2S0Xmu2Ky8bjWkKLGh1ZZItTcMgWm4mRSTXpJkiTU6tiMR1IdMUPWFCg12MM g8M+ho1AiwzsCJQMZxJ5D+8GAlassqKgqcWK4o2aUD8lUeAFuTCZKJYLLXZvYaqiuiRr9/kZTZ5G 5+JxSmI0Wkrt82MSAwrDiFOo5ldNYIzbDRyk0lN+2JUkBoGvAvkPyJ2H7s85Fa5WqdVoXK7fZq4L ml3GfCPpRiOMDbTTYRJxkmTQWT/GYw5RB4Ci5tArIihcBH/ml2wYKqLBnQ6CwVU6kgE00XEsQ7Jq vc9s9vgYh7U4WVHXlx1Jp3vaUUVHeqKrtbOixAuh6XYoYFRURlR5gZMaLYQuiH2jFpywEcfzdMj0 GwE0mXwNygYCAYJ6rcAn1HUNnmkThBisGlgAzliwSY+6UagZAcMdFsXvQd2jPLLNaZd9isxYfJjf LzpFnUZjEihCjqRKY7W1hSaDSUFjEECWkYzo9KNFk2ULGo9oMZvtbo1OsKZKSkuiaNxMZ+dENhyL jfUOLy1nmocmp7Zv2zPdOtRRFCgNdzaND8wuzy31lMYVu8VHaCmdBlPl6dUMpibUKPEadWBHbVl1 qF82EAEHCIEZc0GL6vQGrT4ftZRUaSlQAAac+ScPAf9zBWlAX1ojFnB6GjYPyBZMy/gFQq/KY0kd h+EYC5IMXv5mzo0h/6IhjUZKAzpGT4A60+bkq78mkaKbQcDkypK4115r531+vqqupn1wrKimor7W qzh5xU+DMhbBauQaRL+DBgmowWARZHBSfgeP4wzpBAVQG0xU13TWhCsC4ZqymomOjsGxsWxdIlka KA0EYiFLRflI7+hgOjO398CO+d627uGD+/YeOHBg3+L08PhoU3o80zVQI9usdkwHmEzhQBUOt8vh lmiW9bl8DO4HPa1ROx26PBWn5QCKVJSe1sF2K8hVq3L0mzbCpsvdVKChwKOp8o2cDrVxA7akCcKt KCDvcJuNUrwKGn5otSfjFtnDs4zIsRLGimAIWC2obpzkBBvsejXsLJOfYTX/10hFrdPlErjD5gfO lCSnCafAtMYKQ8naGOqGHrPK1soI74rwDrsVWF8W+MJgUWfS5/fjKn2eAK+QRJKDMGoF4B5UOUOw eqMkiBiYaYwWgXQoJ+gWXMVq9KiwRwV0ma+n8lDCYn5OzmatBlNS1TFLzK2DnauG1eX0agnEiooD M0TYeF6nJ0gt6XfgLAnYQhBahtCyjMlqKWRIeIk6tZNmBIKweVABNesUNBrM4UMNeJRkbUkwFYqG Kj3Jzp62ke72kXRmMl1tdvgYk+y1ED4/AKDW5CNcKHNSQ5r8hk2cDtyKQQd+GQDSxGzU5Wol4yaO 02pRew/d10mxKHUWwRysEQ1gAQqUM+BqnhclH0lYedkbL05G4wrqiC6xMi/4RSAXp5BrlGRZxAy4 LNtcgsppogg3iBhO63YSOtrncoFiMFeipoDgLq2VwWB4pKu5KWFXIiWJcN9ET2dRT+dE69J868jI wOz87n3b9m5Z2j23fc98a3psJDPdkLA7ADjdrIrWGvJhzVnCzXAoo0RnwODVAFyy6JoZiFNtJHM4 LSomzaeMoG60Kr0ekBlV2HP/IAD8R33oc0CBaR0GB427BRbELu33s2rGqNPnog5GRgKYBGW95RkJ NBKXQ+nyRpZDncBQEbBGAiwGWGBZPa4zWRLlEUuk0OcDl1sdhK0dApK3JuNWnsScPnXuJgMhYYTf 5XSC5tALOJXLKB4LkCQoMou3NhqvTBZXhpLBYHV5e1O6ozWTycwvzyzP7e5oT1TUl1R6wU1aUmVN Q+PNXbNzW89sb81OtGRmM/39Xd1D/c39zQ0jrb3pSl52uRm/RsWpaRFza+F3FzUcR4EMFn0WG07p 4BlRx9x8DsdBqDMUygDkKFWuPnfzRjSvAU0I2bSJKygAGUfpcjDwKUCFLoxyiYSD93pLZAHQ3ymI wAOKX5+bk4dJJEkbcExy4yoVq9qQh/N2j5uiGZDsTpMJE0mNSstgepVJYGiKwDC1yDsx0c9bZHOi pDCQCtaHA8HiqF1x2BRUNme3eiRJjpRm6xwuF8vhej7oV9O0SsfoWcHmctqcpAaUG8eJCppBrKO+ 1tBrJAnXMxylRq0LSWTe9LqvMWbI35hXwKhN1mBpbahEBOGGU3qSIkC70iRLmVgNTtJOmwEoVsfw GAlblhIdgsYELKn4nX6Xx2JXKNxOuHyESuekN6lZNbwaDaElScUu232eRFl91A6oaPVGA+Hyvoqm 8fH5g811QREXaRYHe6EXWJwBusBFESiSZTVAhzi8d4mSCIpi1VoNnWckMYNeJYG3RgWMaho1LDPm bkSXLfAcms2gNTnCreYUhSFE3GTj4xXVgUDEa7GYJInQij5eFP2S24UaWUomjydCg2EhHBYCtaRG qaZWl0Px4bgNtH8olawNpTwuzB+pGUkPTow0Z1rTiVREthdGgoFA33jDWLZrz1xXdiLdn8kMNPa3 ZgbGezrLO8tqujLZWEmxV1FMEPp+hw7eNqy+UStqDcCKmCEPtYzMYQwaUGB5KjzPgIbMogNAgGKj viAHgCE310j/kx2ByH9/oAw6kCukjmRZhlY7tSa3TdIg7mCdJMiZXM4nsgajroDTGHIBv7gcnR42 my6PyzHk56k0WsFkMkk4IZEUJ/rs1eVeuRAUImxsq2L1eKOJiqrKuAWN5MRRwTD4bMGv2KPwU5JB K4o6UqA51q/GHLIC/4o3EonGShOx2mAyEQhnO4YaZ2czrc3jHU3ZiqryicGemrqacNFYTbh8oiuT mVzctnBgz+LMbAZNbTpwZGFuergxXRFOeBWbH2LaCeocVwkC7XbSal0+annBYjhr1CD5qkUtvDSU lgbLg04ESJzLUXH6HL1epd/IcUYQaXlIgxq1EuA8JtsVRcZoXpEwXiGcFrs5GrHTagkCg0GtPMFL 6MBhoMHf4Cs4DemnYfsKPrdTFASMESy8Jl/tEjjaw/tJnISdrwW9hZlMNppygx21Wvw443S6TRaH yCuCZLaCkAKdGqgKW3lQACAYoy4MRDeWY/RjFAFegYIIYSScI7Va1AnIqCJwgBYnbsR0OhLsjd4I TKrB1WBm0HUtiKFc2hJMloxVmQkWpQ7ROItjbp9J8Ak+J6sjnZJTD54OdB6Hs6ya8DncahbiinGL aswHJg4n3aLLBcaQcnAOxYEBzDBAvIAPJodVliHGLJWh+oqSirKgJxnO9mW7B8bLXLSTUuGSk9Fr VOiuH7APPIbEkGoNRcM2A3BSs/DWQDijiixK/bV+GcU/qcMp0Jx5G1G1BkhRNJIdcFuUjFqvDdMC bmgt3sq41RurSiVTVh9hLMAZXPBjAqllbTJPcqzoozDAWLuH99lcqCGoNxQptKPJyJ5QSUkwaZV5 0VoarmkfbegdqwjUjQy2J6NVpYG6bHkgFm5r6G2Z3DKV6WppaemZyKa7GhsHZpfmG4rKB3sT0YDZ wgNlGnQEPAlqKCuKanSKrDGoDRBLuIiB5TPk5KAeh1qIKNSiDZll0JkanRY1CPonAeA/SUiYCiW0 oI44oCl1GGYRSQAEDYJhiBqUy4hR6F6JhndfwNE5BTn5aBCQxrAZN6BabbXarfjB3aG+KIqnOFYo g4CgfA5SkSOFtSGv12uxyzy4cpdfY4SFlhSLh7dEYL/IYA/BbjCkzeJ0+yVai6s4lmAcnspEfaC+ tDRQ39eUbh3uGh8ab6qKxKNAkg2N88MtHehHw0RdtmVyeXp4YHlu7+G9hw8c3rZ7tnF4anG4day+ xKzYtBrcB7zAcWrGQVDY145X4Gr9qrwcLYmBI6Bgs+OwTqwK14HQV1FafV4eau9DGPUq1L41B5Wd ayjCZnfC9rdWFTtoArG5KNkUM+ptaCdoiZB8fhX8cggYEJkqcLUSSbhNsOG1Bg3jMim8w+8mtITs c6oNuKhXCYTfJ7G4TlKTsgvcvFvL6gBfTC4TTsoglVJ2we0yuWVLYW3U642kAoUem1Obo8ccdl7A aQZMmYvRqcHaaNVaSWAktwQCTK3hWHT0jLlFvQFiyIhjhlxWpedAnao2aox6IwQbp/UVBsJFPXGX DyLbbxLcNIERksg4SFIgWFpySHpUv8oJvFbNUjh4dx4z+cHiASrgfp9ISz6LE6NEm5u3Mz7FQWry /CTJmwQXKBKHw82DlA70FfWNFdXaY00To4PZbLbchVoXyEDJqFGpIQ8sV65KLTlp0cDqcLXxaydW FYeSylVGkPi5SEzqUW8lDa7TGoxqitWDXNQQDK5nSXAEWp+IaeMyqdaRmM3psHjNhRGz1euNVvKM jiBMfr8DQ2pckB25nJ4UwaoA2iiK3RuJe3i7xeVyOH1u0G6R4gjPEjrRghJP2svqJsLB2lBtMpSs qhkcbRrrydaFy7MtmYHW+V0Htu2ZmVye23F4YeuZ/XMzHdmizjGzxSdgos/kxzVqLQbugqVEMMN5 RjXQgRbDNISaUukLNueqdNpcvRG0MxAMp1bpVZrNOE4SWu4fbQv+/+cBYKCz9ARqGqMBHcZK8K5J tV5XQIILNOqMOhesE4UqF1iMAwuQl4cmARuNuXqBAvOgdkuYpEN9m3UOjA+OFaFmHISWdxkMvOj2 OMGWSnETbvH4RCBGnGG1botFNrGGAoPf4pGtsmK18i4/GDNDLhCPz+QmGd5eHAvVlsSCkcrKREVF rDYw1jcR9oK6LAy0DS1vWRoYb+lqGB2Z6Ms2H9y9nGnt6urPTE4vH9yzePDAlq6ubInXw3N6yq24 4HtxRlCgIquSaJbGMNLBaTCJQqgNTpTWqbRgNNFwDyOXU7ARPpBup7ogX4N4iNucx6kJOZi0+yz2 wtJqu8tAuB2y7PA4Fb8IG57VuBnRD+GYByIbuFJAhfcC75DcJjejMaDRqDqOMDkh0qwRryIQaoZ3 OgU/7+NYkySCcHZrKR3p80mkHJH9DG/1KB6bTithuEdGPezjCW/hWFQgaSPntjv8LrdWy/hENwHR omUoGmO1uhyUXKKGzwYDw5I+QF9O5NBts96Qo841qPR5GlUuOsZQqzWiw26NlhbbeZvaiDucah36 ScnGOPyiRsOKiifqcZNqg8otm9SiX61ReG0uIIsAZlWnFlx+xslXKhzYDU5rcWn9suIAYofQZvnK ZCXvB7MjWwN11YVg56yepoaOgdmWvvqELHCoX6ceRDrDbdjEbdATgkRibpXkhy2Wp1PpNyBxlsvp jDiXb0DyElZDzeVoCYZFNyociyAIWJRUIdNJSE74DSiU/MzBHlIcAs5jPhdAgc3kB7eG+wmMMwHq q/JoWkDp1jyTA7sNnRfarbKboFmqAEQRwftES6WiuFz2YH11baS40uw1J5Ixr2xNZDNg9rNFdXXh mq7J8d7mpb0HDizsXDi8Y89kS3asZ6KoIpa0W0wEvEJWawD2k0TRlGdAaX4aAAN47wBwmN6waQPy /ww6vzTo9FoKp1XokMloUOvAXv+D8b9h038OAzS4yOC4STIYKYY0YkJBnhZDeVgaXJ+LzjB9lE6H C9ocA4XGobP6DZwqJz8XHoPk0EhMG+/GRMXBUpReqe5r6AiHYH9TOnDbGgncGNAerVLlsm43tYkC x0BIAm8vtLuNm8BP+GSvR1FsGMkDsWh0fMQaNXss6Hittra4OGS2WwPJWHU4UBUKJYqDXmtpUvam 6gGVF5en+1vA9PdOtIM/m51ZPHhwMdPckR4d6diV6e/v89rtErAm4XP5VaKWETEac0paiD2JkYx5 Rq3ayJE4MC+oMAxVOOjVuBGVbWl1HMg0Va5GxA1cAdCIinDYquoKnZ5AUcBrteKCBc0skH0MyXs8 cVmRRYwAwZ9XAP+6XguGWqfDTKLez9IkqD41DiKHId2KnDLBr1dQ/pls4d2MU3F6eDT0QxZgT2uM BtoHPGrj/ZgG10gWsxdYv9jlF1yV5cGyEgEd0mEOEmNoFfgshqWdLkmXswnePyJVDL4AIbKcWtLR gkiQeZQK6N6oo3M5TW6O3qDGNSQGkozHnJakN15r8VhFJBpQnkMO7GAC3o2gZXCtzWKTGVLA0FQh HZgU2ubXqRCWqNCxlsNicQms1SODUDPQCg8M7HZ5TB7FbeJ5p81em4oXWi3Wwtq4x+REV7rpjqa2 dEtfnVcC8tcRGhZnNCqGpeBLAiznGQ1+ElkXycjlAd4adDjLoflkmgKAA4oAkwmeANegwmBW1KCS W4JgTC6HSEom2QdfkhQx0mYiCb/sBeCxOCU/o7aRADYoC8cP4gU2aa4RfluNDr0nyU2SDIP5eYfo t/EuAnW1kiSet1ttbiUaiAWTISsAhKey0O5NVXSO9A7MNvY2ZfvCnWjmVLqltXW8t2U8ne5uzbS2 pDvjfNSDshskP4f6ltEYRaOKGaOGQr1lUOtPFa7Py9mYo+Z06JINbL+aM6IrgzyVicJRbZDxn5wO +p+W5BodBopYjbpYADKqWUxfkKsCvWIg8NzNObkgaEDdQqSTjBbXwFYwbNDn6YFftG6XAE4RF9Uo AUOxeHmusqU/3VcrM4JT67Z6edxng2DmnZLoUxuNoM50JAfm1Q/uzIYbclQSmGmfz+ZjaA5kCI2R ossmF0YioVQ0EgiDjqxIBGpSYI+tcVSw6rGYHBE7qjapyY5nFuempoe7WjrSX4cK9PZ2twwNpduy deWjM63pumK7xwaanDS5daxTEN2MjmMoiqEJRve1iZdBxdI4hY4xMTDtaNlY1qjRQACrNTSdm6dG 2U8GNaHTCpZodDQSqclWeHAefsCDRrxyocdTGbJWJawWwAKMRclgEk7hQE5GrR9onSTdDjeJUzq/ i5dFrckFoQW/VFAUxWJFk9DtEZ/f5XLJVhPOoFmAkl9tJGmV0aACie+wKCAmHaLkUKzhmtJ6h5al QKoIFE2yaregYgigUrTPwWRIgAKw12hMLSiCSOMEjen0RjdDaQF4dcZcg5p0+h0mk9+n8LjHXlTX 2R4ye0WDXoV8Tw6sCsSlVoIFgPVRA8KwbpMEe7gAAN3otvtELcgEoxEMt9OHco9km8XN6RiO4n1a DeZ3MvBG7F6vS/CRLpmXaNEnOxQFnbcp1uxQ70RdeajQT6vVNIhHp+zG3ZgkoSmyqE0G/Alg1zkA Mpw25BEYICFqmmmkdbloC3I0cpoohYaCF8TgDt7tlsAi8qSEJnMTgs0nsG6XJR7yoqxE2EiYy+Yi KBrnTCJgIs4ZUP8tPTp48Ftki8LLPhwNSDdZ43EzIAZNEzqC8VmslVbBZUVtlvwOTyFKSDEnk+Vg MWfnh8dHx9qLyjrbBjuGOrq70xM19YFA2SB8KgcElwnaCXBvzENH+jjFIh8DS6NWadwCB2YGSD9P TRj0X5uBq3IB9cACcZsNgGGcHuiV/gcBAP/3B6MW7HEOZZMEVqPFOD1uLNikZlT5m3N1hs2bVDpW zwgSq6JAcYKepTAd8L9KA/jrdotuRXG4bB5vxKEEU7Izkdm71BPkWRIjZatis8sRsPET4ajX4qA1 atLn5jGw3pjL47AIEI4OPwve0GLxa9GhAqvFUMKYG9fiKAldtsfBBCQrqkuiPjIetfEma9RrN1eW ojav9VVlowNT2/ftWW7sGER3BQON/b0dvV0Dma7eQPdkpinqc8KWxsDAoKtnliPcRiNoEdTvRstq aRAAOEYgXQmSkqfR8Q2Dhku4GTDAGAH0CPDNEBqH6LJXtWUXywJ9TXVWQZG9FpJUZEuxPRgIhHh7 SUlpvcdn5zHwMDZAUL3IGnE0/4LWCn6TjRcI2WRzuAlOpVWD9JEwEY37RinoDhnHBUnLCmBPfLIJ E5wsxDynhg8OF2/hQeEzIiClXN1ZF7C4/ITk9mlpiSH8Fj8Hklij12MgijVoAqiOVvwag6GAdgM3 2kyEyojzuAq0loGmWByXeBpQGPDTW2svrhidHS6qLXYaNWrALMqoE2md5IY9oKVIh4l06EC6Ov06 oz6HFikVfEce02KCSzGxog+VB7pEvyy7BDWnlmVYLI+dUdnsdqvZ7rGIvOIAdKIcciQYqOsJhORE b6Z/MOwRnJhez+aCyrRYnDiFwa8iUJKcAEgFQokFugcwRiXDGlS6ZEB959DYaZzUghAzSk5ZgOcA 88OxikS67F5BtCoS4Xb5BFECPI4FCotT0bjHwTAmXmRxtwTmQgXKXI+8a37Bxk0GLWo3AdLNJwiC lvLbi1OpaNQsu3xOwed0uqyVPiLu4AiXicHQXDGQ83y8KtyWHppcWm4cGWtvG+lpSw/2hQPJUG2g PllZ1DGaDdsUATy/is0hjF8fASSamzHJGEiWzRyryt+YKwkkSp7RF7Ba1GhahTIzkDzgONBCRiP5 T6YCC/85DWRZeOMMieOI53Wb9Jv0OQZ432QOZywwuEHaIIPgUOXlFoCH0ZCintLgpOgwKZJNdFuj suyEuOCdokUJDDYPtQW8gmxzuJyCpTyZBaBMhhTeahXVWhqzEoQBgAT8LC+bNBxvF0gfALnfqTPo tLTgEJ08ukZSJEZg1Ll5ANuCVgB3QJtAOCtuOVkVG6sGAB5rr6kvTmQbD247vHfH7kzr0Hhzf8vA 8sFdC0cWtvcWNWU7S3neimOooS+Fs4pfImlWpWVJkssx6GB9jKiEg2UN4C05DOMK9KSkUUmS3+Yw gW+jWVbLun1+2RMrrgpkM0O7l9ODbX31ESuv+Ghw8bzZHIzYZZc9kK6bGCst9MD3pG0KacwFCy2Y nBiqvVHRDKYlwevSaGwVBtpC4m0EbRNlczRqdyh+LSe53H6JyFUzGO502yQJDQV1ggTwWXwUDTDl 4jGyMJ4N81rSpSh+t8dGs34egIIRMLWWycExHNSL2qF1q9EIHTVuIBhYrw15uI01YqRGk0tKfsUi 83av0xaPBUrKR8tat81PBGWeIcD6sJTRrQhOjwMTTRgLjhw2As6SJr9242ZgSk1evg5Wi3YgqmNx EHsSKzAWu4/35RjUGq2LB4yQOMJPGzWij5cjJVXB4spkTXtRXVlZdrCoMB7ubWnvCMogtvI3G+Ab 2XhSB69WxCHc9SzAE8Zo8wyMVotatEGs6kGfqfKM+g2CBK5M62O0lErL8xaPw+WTNEZBjIW99kqv rAQqfE6rBxSP21xeFyitzobL2vvqi2WZztMiPUY7BcFJqiWHCf7kTfl5BkXmPdHaaElVcSJiLYzI /q/1J9ZoylwLbgu8j8vmo0RZAUnvUgAqvIWFZm9tfVFT//ye3ZmGniz8KclAdVHP6GC6obO+sr6j JoImB4L40uhpI8gpMJpGltbRhPFrwS9q+KVFCacgpd0GHabJ2ZSr0qkolAShwvQ0LuAqt+7/BQBA tYtgvgSB0+swtV4NpsuQy4lgwnJQNhaHQbgA52hzUW2Q3sD4GdRwA+VQgSV0euJ2T7XXK9t8fLFs qQwPprMJiwX+qT1ZHg6UdbRXt7X0eZPF8E5NIP81uXpCUUiAf06fp5GtGGbQc7hboMCSk4pFwklg f4ZlJZ8WOTkCCAKnKKA9X6VD9pgET31dTV9dWWd6MtNRH0/V9c7sO7BweMe+7du3Hdh5ZGHvvh07 d4231QRSdqdfrQNeg3BWwx+o0+J6hLxfR3qCoGU1Glpr5DiwnbRahRk5TM1ZIPoJmmYIQSQFxaJ4 wt3znT3NmaXFJRAW2ZpwyooumX2eaCURS5m9qdJISUUsELPy9riPogDOcnI41mESaIMRaQ6twWCg TT43ibql0iKrUmlwm0nUuJEECMmKx24jtFrB7fT70URsEFcoMcnFALqKgkDQOsHhdnqKaxN9HgwD 1Q+/E2qm4ST9xlxOsGGkQU2hYh897qNQoZPfjXqYEhg8keSEoAI1r+JdkqswVegtryyeSIfb9k71 L81lsmbMRIDCUOXobT7F53C5rfXhQLHHjTFqE2+zublN+Ry6PuCMgoAZNTTpNjGwGrhaJzEg7BSX zU2oScbhhr0DzCG6XCaXmyI9ZnMkYrabzd5Cs8ce6Bur65uYqAmHeQqd6EFMgAATUU02+s1BCKsg 4LWg+mkjOncBpDTCG+NYnCZpBt2kSB4JiIB1g5HjoykLGHc5PTnaHrbK3ljKL/nAEviU4tJA2cRY LG73VqaS3mIfuuNFad6CDCYw34Ah812QpyMxNCnWY5fBwEVSxYXoNFCBr2r1mAujdh6eWrKAmpVl h+yU3H4+Wt1eFwsFUVVD/9LBLTON4+nB7EhL/3BmcnHLzHi2NFhvlQVQJqTKACHN6dQ6o1GPBAH4 fDX3daflGnJyUZqdRtSpwFHqKAPGgbWkKBwXRYJExzX/IAAo/zkM4HQsEr6kUQ+gb+DUeSh7VCtS YC3zNhUYccZIqQyYG9O6wSDrRMURNyM55XFFvB5vKFoVDlfFi6PmwlCh19M53hao5CutvDVYVVVf OjnVPZHNZktLKi3eQl6QKAAQkxOsAMnpc/I4ntDlbspTSxiXi+oQBRI0mAsYy8/lg2YDz6ZYeYdJ p5cqk/BHWhRkESRbvCRQ1j7aNTTcmA5XRut7+pe2b9u79/C2xY5sdaKzf+fuxtHqSrsf16vQLZhB wDE/bCNRB6Sck2MEv0moWfScmCFXg31NgWZ0mESTFpr0OTG37PSB964NVE3s2XljeXLPrj2L3Y0z 6fZwsNLvV+TCVKIoWl+d9EaqSkOxYChWKMNOkq28xe6EVZZI1C9Q5xNtqEjUgJoFKbJgYJwuY4Ee XKzHYsL8FrsHBLSP5oA38gx+EB5qnYZGTSVAh5Aq0qlV4ZzWZVFMDk+0biJhFdCNvceFTr4xQe1W 5aMTLQYzGtQY+BifCbU21ZDwN1oQ1bgJF2WeIBQ/cC1j80YDlcH6cNfevZmula1z2zMTYRtF0ZSa xkCEKQjMrbFAIFZaHwN/43CZIPbcsEEFl6wwBiM6QNSRAq4htBhYPh6NIrMpPPW1ewTAJQaSSUSJ tSa3y2P1Flp5n8djLyy0ROJjHd1dAyPeQgYNUYTdpdHpVSJPonorLehz2pADgUKpDV8dpZZgUL8C VKbBYaCGRDBFPGlyCH6fYHPJETTW0xM4uHOpEZDfW+9xu10mTLFZqoKl2bpSM28rLAnZrcmk7EfN HTlcR9hkm1vQ0aBs9fmo8biREmx2j9dbGIlE4iGUxSPbQ5Wyw+eWBLfoYoGAZMWFeQTeI4PqCIV7 smXh8nBtLDzRv7Tl4O49W7bMzR2cms5M7pkbGAyD6nWRajVIS53ayOKouYlBy6lYUMwaUH+sSr9J zRUYjEgLEjpGZDVIe4ImFPx+QHlkvHXyPwgAof9cA+o4rRo4kTXkcyzqz2ww0pSR0hloQYVaXaM9 BztP4u2V8H5skcrCss5YbSoSM5c3ZbPhipYx+CvwVMocLa0OlJbGkrVJu2IHaK1ZPjzX39KfLona S62ouxxB5+WJvMAa82UPll9gMLB6jHAqzrwNKsInoxB3o7QTArXoI1yMIZeyR7SMoHUH6i02s+x0 2iKRQkXQ6HFroCc92jC8ezGdKIzHi2OJikCl3epNhfsqGvZ0p8u8Fj9u0qhpklFBnImoSB/HVShd Gaf/r9AcmN7v5lgJPA/P+N0OxSUpdo9T4HkWs3hLOzp6D53bd/PUwq4De/vTQ8tt5SneLvMmazgb UCSzORYu68u2ZZti5kigMzxmESy8w0eAkqIFN5WvR2WHHO0WHHqjVvCJlCD6dbkGzAZK02Xjed7B OPxukWBMjM4g0aKD1efqHAQOgkXiMJ+LBeTSujywOe0ldaN2K2mkMSbup2iWoxjUE19FYYLHCUbM R6o0IhoB6lZMVtkFgt/E6kifNWV12T3+Qoc9UF5fkQxWdO09df3g3L21fc0NRR4Tj0kCgZOMbEmU lBR6YrFwjSxH67N9pYVeh5pymS0ukoBocbMCi7rB+ElUH8UCfPEuj+KRXRYS/D6vSDrRKuloEN1O XnGZPJVmUDelgXB9VTCVsoQbW9OtcxMeE2sAxadToawejqYNAL+iDbXKL2A5VBeoUlE5eSxhhHf0 NfVXzTjdGDq68dgluyzy1kprSVVpaUVdacONU6fnxot6KtutHjt8R6/DIpeOd4XtNGaKdw5WWLxe u91Go35cHHwrQgY7SapZBpWtGoCh8/O0iuyJFKcSgZIYmnfOu9BUZT8pOJ0i45YUs+L3c55UMur1 ODF7ddtYuDxh9trs4d7W6S1zu+ebe+rKA4Fg88HW9HjKa/Y4cZBgQGHA+XoKtY8FJHOLGp3bx4Am M3K5etT6B4gI4E3FUg4QULhoYUDyiX6Tq7LqHwSAsv9cA3IaVI+FfCoN2h9sMTo6MaooDc3lcjSa Vu1H1tdRVgq6vjOdqJlHk3wmKrLtbW0jLbMHu5Z76pPVRYH2itLaeKq2trzKk0w31fSl52dbujL9 I9ls12hA9vEOv0lwiqQkgfrEQclSOsotOP0Swxbk+P2oVg9MJrChT3FQoNeNqCk573d6Q1ZryGvl naIkCXzSXlJek7CaVJIvWt/e25qZGWgqQ01e67LdmaWlmdmBia5MW1R2SCwvSgzBatwEGEyWpDSS viBfD1oNrC0HIhrn6Dw95hC0khtkuDnoDZT1hcDYyEoiPDJ15sjC6uMzO9ev7lzYXlc8Mp6tDySi iVTI4y02WwKBtpbh6akdh3YsddQkqgdbG5vMIE/sVp+O5TBCS1Mb8w1oXrJKxeEkOlNXqWicIPyy DeIeLDXv8ysg5R0Om1vjZHMLcvQandpvkkTRmJ+L2voC1as1SkR2pVpahwI8yZCU1mIXCQKD14ZS NowGnY8m4Kd1DOEjWTeDoRsXmyKDuZDdkdKQxR4MFFfUJrPdo9097QOLp79fP33l3MJcb1mV3cZL og/ksHlsoi1QkqgoL6sqRoO9CyuKAMcVE+8xxyE4fALtl8E+gW+V/BJHMxKjJtweCyi9iGz3SYJA YpKN5UjFB2bBT0i8N1RYWVtaEopGvfbakuKxmT2tbSNxC2M0ULiaIP1uCk3whN2FAfoZCjaiweRo ZAijMVCiiXdpVbTgBG/k9YIZd5iUEks04oknSzzmaLRkrKshc3BuS+NEfX1yLFrIOyz+YLEn3jnS NphN2kHHFJeAy7faeb/fbYvwOIfbFItX4SWNVmBchgIjulJQkbTgQC0QC2NVwbjFQWrcqKxDsbkB DU0ib1fcvGzj7V5zOOZz2EOxmr6KdGfQY3L7vNHKaLCirKws217etdw7li7xyCTF5WgFDQXWRUcQ KkrHobwFHYvpUEJlPofKgfRaDSk5RMYFMcD7HJLkcphAACrm2kjPPwgAs/85AzByX7MA8zRaSqfj UD5WXn5OjoGmtFq1GvOrTBLhsliLqzrrAtnsWFfT0GzrUHdbuLyor71sfGl6cWb7Ul9pabK2LjA4 FkrW14YKLR3D6Wx6z/6FHVuWhxvaA0Xp3moPGEcEyKBdVUbRR1JqlhSdArr54TbkGDBUaIKBDYBw /Dpn1wBxq9JZZBMp2KwVRV57JFldnTJjciRVN5oeDIMcsVmigWxz43Bz88BsZh6if6ArPdid6V9e Soccrjz41zFcp8VYn6SmcIrT5qGcfb1Ka9RTjIRm4IDYQMvvslYE2jvamtLZUKy6KFs0PrtwfO3i r9+tnjz9y+qNnZlwaqwokIyFw+HqMgiVYHVbx9K+yxd//vXpr09urRxsHe+Y6El4rKlgbaGLBJcg 20gDmiz6dYASgTrPGSgj44Co/5r253ZKmFqUUYcDl8/hs/hUqD++RsNiNCaRGEESEP4kQYJJdLtC zdumB6wMQUuMm+cZLeEmFHR+qVEROj3YKQZ3gy4B565YC4EVwYXH6kuUsrFwbVXbRHV9dnB0ZKR/ +9KBnafWn129fnQuk41brA6Mcfss1ngAwLS8LzsxkS2rLglFzJEUSLhwCbhjT8SOUp8VC0arDDqU Y4jrKZuC6Skp4nObbFYLGh7G+yWadToxn2xy8pQJ9rXZa7fYXE4BNLUcLa9pa51NxwqdIOm0gloL aEVjLA7eGKWc6SlVgQFAUhI5teSmtQ675FQYv2yxhiqT1SWVhd5oyUSgKpgsDY/FULbHzO7pqYHd mXRnaagkXF3qtUdT6bJQWUd//3hHT1lRfTIZtNohqhTYSozP4rHKqNDC5BapvA0btYyJV0wYo6Yh Qgkfj5nQtDWXy+dnWeAjSfEplpDVZSkBtrHbYF84vcHiUEQR7aXlTe1NPXXViWigIlzX1DXUNT45 O9Q/mY2YZVnk8vI1OpbQ6HW0gaApdJuMsvzVCPtRUyaOJigWczvdIC95J7iYSiv6xBeDKysf7/0H AWDbf/IA9EaOdrI+CEQdLjpEN8HlbtyopwFBRQFXC4BXvLc4NtbS0N3ZOj08lcls7+jtGKufGJkY CbfMdLfunk6XjY6WRkIlI2P14bFsdVu2p2xi8eaVs+u/PP5lfXXtzPxgXTiQMlvx4ppwcaFXdmG4 orgcEhryWLAxD0gMNbCAdVEsPqdfm79h42aUMcyLhq9zB9TuwpqYsypQPpFtS0Y9kitU3dnQU1Tl RemdgaaB6ZnpzMDyzPJ862j7WGZ2qrG5u1qxkRKOg6mmvp7MkiRG0WojyAoKhGA+bbEzeg2tAMlE AoGKnoHpqX07ptrCY+nM3LZ9B7bt3Hni8cdP99bXfl2d60/3dY5mixLJ6s7q2ol0d+9Ez/YdC6fW v/3pwdsvbz7e/eXWgfmxcFN1oDMbKC62uAmHN4p65dBg8DGnlkb1IBqKAqujmFDdnc5t81MqwmWS vdFC2c6bRE6vYfV5ghNT04LPZlKc6lwDA+/G73L7vZ3Dy5NxP8YKJo+PQWUGkp9GYxoxUseyJpfb LXuTFhAf1sqA4i2NxgNtPT2Bweb+NPDi+OzSnrktU9tOnT5z6viJC6fn1lZGol6zRUMxPq/V6Y6X j3S1Nvf3p7OJRCJptclVkUQimkxaLUpc8Ytum71QURiWVhto0UTjgsTlsAbY14JslwXWYbF7rT6O tIl8xMybYI9bPB4fKAVBxNWsQ06FhzJDI32ecpMb12FujJNMuI6VRL0eoA7cDuo6Z1SzNIkmuDtM npSJtNaG64tjdQ0jDW1F4Yqytr6qRDjbvXtudPLgtgO7lkd3z3Z1jPQF4N0kAlXJZHVPeXZq6+n9 Bw7sXZrJNHTW1Xuc1kqPg9CD5BLtcS+YHRtwijZng15PK8gfeBTwmBILptPAuh0uRfFaZSfKaDXI bthwPru5ssqcBP8EBOOJJ2p5Wu0wB4DrmgZ70kPjaGgVAE7/TP/oUJmFt/CMDnWK0uVtzNWgc19Y 7txcQ4EhX8USsP9ohsJNPr/dDvrKGg9Wl5cVldWXVgXDqXRn28CeI9v/wdmAe/9zDWgAAqIlkaWN BA/q1OJnaQJncVxQUOKLB6xxMFxRMZrZtaV56cDC/pUtN+YHWtLpnoHluZmZ2a6WkZ6O1ubZA5dP 7G1q7mrpHxjvnjy4sPP6vV8/v/1w/9fHF8/dunV5anJxcqLUipn7JqoBWOMWwWfxFsNCWi0uSath kfnQYoLfJWk4ltCibjE4KGYPpWdz9bSDNyl+bzQU6+vrSfdkw0AP0drqmp6e8ljKK6fqO9smBlHN cKXXLscWpwfaasJmxo+rOX2egTIxjE9kMVFTAJxj1LFibp6GURTBYam1W6IV4exwy+LWI7vm5qbH 2/q3n7lw8sr1xzdurt558/7p6bkrKzMNPS2NS9u27VhOl5WN7t07t+3IwoVnT3+8/eO39365e/vv +3ee3rsx199elEyVt43G4iZMlL3eZMjKKxaLIptsNjdLuZ1aymRz0lobBuwtujFC+dqO2gP/8bt9 pJbgcnxumvE7FMWmOGkVh8CRxjBHMD3W2ZKUHSTuVsAxcyIvc5zEe3hComGxXCaEI5URqzcVKLIn +op6hrp6ty/NbZluzExlTl2/fvn62o2Vb/aunLp+4/SNnddaQbvHKx02xW2Jl9R1zA5PDrU0Tk7O ZppbRscqUsla2ZosDck+XLG4HMjsoz/D5mK4fFQc5qANTj0YKQ5jRNnpBxiw2Wi3gmOyxyXzqA8b 73LlYAQNm19DlQSyw7ND6Sq7gyBIjPSrBMbIYSRu0GzKRzUkNCXrQCMRLqff7U0kAk2B8pHW4e6e kcmB5T0DPUU1dem2suYtS0tHzmzdf2hhX2Nn/4GlbFl5uBQBABrD1dUydfXshTN7hgfml5eWpxvT NfW4kqzyugSMAC/H+3i70wff36TLQV15CYamGLfD53e6xBxjTj5HSCJqhiDbFZFkjCxPc4QpimbV JKvD7UUpIJjKEotfizs8qbKe9Eh6cCTd0NDQ1tfW05VpqKiyE4JAqbhclRrV9opuXK8WYTOTikqT oydMwJ6iiIuyB1Am2T7YFx5p7pocyYZjFdne8b17Gmf3nz37DwLAhX9/0OUZQVgyOkKDKB+d7TJ+ N0gx8ENmixyqLQ4GJprax7rm5iaX53YeXTu+98zCnqXJzFRzz8H5oaHZuYO7Dh86fvPmzaOXp05f v7714LaFXavrq9/ffvH248eP7z/8fefx2aPHF3Yvzk01VHvjgRpwUaWBSCQULYGFHOurKQvX2iTw thSBkxjKLmPA4xKCJPhNFnh5Akc5RcrisVns5kS4fjQzkK6JVXor41V1Y9mxQG1l3BuqjUTM8Wiw fGJwoiQ939+U8EbsPAE22mCgnaQbbCxDqiF6dHkG3EaCGTcJJqunKFjX1DC85/TOhVsHtoPSnt91 6NDlK2cvfvvu4c/fPnx6b225Y3a0aLB5eAb1HNi2O3Nw6/H9p1d/vf3u7bvnb+5cOvvop58ePr54 7OSx61t3zDbVl9Y0jAW8DhCelmhlpTceTBZWekBHO9DdnYoAGHLLrFqtNikmXO92SE6TJDklQsvg tKg1aEmNjjE5eLsFxx0uN1IAWob3TnQWtdTacJSpgdoLCU4PrlKApQSRjwZrrd64JVJTGUgVJmvS 6dGG6bk9U3Nz24cbMnMLl689+vb78/sXVs4cvXn65JWDM0d3z5YXeuDVRO0We7Suoz8zPHD4xNHL l0/dunbq9K7lyca2mpJgRVFdUCbVfhsidDABIFj9AuqZ9jVpwkVpSA7nMQOoQ8JSXOnxsT5ShIf0 kCQFVtHiR/3gFPDRpLekbLS5cXZ3yMnYbBIJioVWE05GYzQa0NBFjMhjaVoreXilJFUbqC9qbJiZ m+1qGNp1eu/CZGNjU7gfHP/2nQv7Fq5dPnT8yK4d2+f2TrcNDh+cg3czOtbQ1Tu5cO7Zo8cX9u46 vHDm+P6duway0YAcr6+PRWQt7nM5XCY/z1sUm4/IyzfS8GZFgF8w5RwpcZQhPzdXT7ktVrvFJzEi o9JgtEaD2zx8SSoUGOvMZstKK+MlUVqxWy0+nxc0e3WiKhgKVdq9hX39DYEY75H9OkowossLWhQx HcVRLIs6rxh1OtEH8OKxORRvoTUW6AHx0Lxlbm6+t6emrC27Ze/NozuPXP3m2j8IAM/+/UFCE5sY De3kOEaQbB6SwTDBZFLESqvFmwCHmO1ID00fPHIa9snq9/curWzZtn3Pjl2752aa922ZWdx68tLj ++9fvHj38fan20+ffXN15fLVU+evrT789Onjm7efbt+//fenD5/XL5/Zu7y8ZbqrKBCr6hsdb+ss C5fGqssS1SXJQFldeUWw2OvC0QA9dEpuc3niqVTI7K2sLY57tAbML5DASJ7iqrpsaTma7Tg40tBZ XQ1sUFdXM9bUWV4XrutN98/OZqYzTdnR7pHquJfXoRpTjlVwDYmydSmB84OtcYsOI7hXxZ4q7+6a 3r3j9OXTl6+trdw4fujMoSP7F3buv3nvyac7z26tXTi0dGB+28LCmaOXb66cOX119fjKpcfHzpx7 8OblXy+fv/v2/LFHT3/99tu7H989+Pbxs+s3tk2OhismAnHZjdP+eKIqEK6uChYXosRfnuSMWpNN Qh2CVZxbtmEsBdztJtUggTkTI/gZFFImi+zyRLwWScs4Rcntc1C02zM6NdQfk0W1huLdFO4wOc2i KVpVabco9kBNvYX3Wkva+srDbemGXTOZ6T3bd2/ZeXBu/uCRtZMXv3l8cf3qmZW1rcfXt166smt+ qTtbmSwJ2e3V9RVjaCD2wPi2tdWfP75++fLll08Pzx7fOzfdXBMMZBtGY7zta9fcynhxorSk0i6T egM4KFqJWPw+jOSZXJzVYpgW88NLVvtkt1vxSz6nAxy8xWXlBZNsd8j2aFl2sD8bk11+vxsTSBKe E6QYSgkQXbiRVQm8xeWLR+yh9r6azqbW3szhw3PbDu1cW9u5a2m6daR/z/btew7vXd6yMHf62oHl LUu7D+weGZ0/dPT0cvfUUmYKnuvuh8/PLqytXXn27Mn331xb2TWYbq+ua2oLlwVttForyDwvg5+x 2H1+lLrC+51Ol1vEDfkGHcYIboJSq+mv8+MsVqvHgmqicZespMorYoGK6vbu0epksjhujlfXlMDv 4pLjkcpkIlxXXctHYNOFK6JmnjLoUGKzBnMzOCVp0Xk/ZqD0RtLlx01+gIqK6mDn6EhrZvfUzGLr UH9398jIwNSptctXL1w/cfjWP3gGcPDfH0w6XKfxSxqfWy0qLr/kVxS/3+Wz1AYGi8YaGoYbG7e0 QiCsrV548vPD729dPjq3a/fh4wvT+3Zsmezd982dD+9fvHnz9uOde5fWf/r76bG1m8fXVte+efDi y4v7j+59+3j92Mn1n3998HDt0MreoYFpWNe6iuKSmnRzf8vgRLYuXFUbDFRFk+ZoIlweCPlcCvxX tkdC5lDIbJdFCbVs8kYtgsturwxGgtmm0c56YPqOpdnGiWRx++BAf012aDLT05Lpb2gPhOKDu9N9 2Wyp4tYQBG7UaziMMuRodJzf77T5dITPXcu7q2OpQHlR9465mUNnV29dPX3p/OqVmysHtu07vLJ2 8eGjx48uXV+99/je6tNLd27/fPHR7Y/v3n3+7mc0rffTiwdPPzx/+fqH8zfPnLl17Nmjn759+P6P 1/ef/nTlzK758baxkZ4YT+todB5XW1FdAnYvHCg223nR5YQdYsz1Ow06miC0Dgf8KlIUtDaZ0oiE XqNWkZZCheHRzAoDx9AMZ+SdmJofPry3pd7KUKJBEVnSHrHETOGGcKU3EuhpC9eEguUlrQuzjbu3 7doy2b88Pzw8kNlz4NDpK2urv6xePXL82dljP68v7j/TfPDwjm1z/f0Dg22DY+Gm2YaJzqE9W2ZP P/v7j//93//67bffgIn+ePf45tbtjX3JUKCldazKCjRurQqWVHe2tWUnElGZt4YqvTZbsNgiyyLq ckIwpAoRByvYwKMIbtRt027xyBaf0+T3iZGSuMVe3phN8Ta34HKyGp2JJ3UklqvjSJNEMVanSZDt 9mS4qK+7Zag/M9cyfGP9m0urp4+dv7UwNbVwfG7bSmZoasfS9JHLa2tbD07t2ro/M75z9eLjk8sH 9q9cvnbx4Z2P7+8cWzt55/3zP3//49X7h1d3btk9P9DVMVrd1FuE5sN7iktBIpYUlZvNVVWAyYFK lx9lmvh4h9umKAov6nxkXn6uHveUSJQtHlJocwRZgL6RttL21pnhdLbe4ylJ1Ixk66wV4YnBka5M uifdVGuNdY7FTYIWjXxScRiaD+7gfIAsrN9E06S30I4ajvG1FeUgVbILRxZWTu+am9rSMdLSP7lv 5/4zCzdXv1ldWfgHAWD03x9ELUrE4zg/6+Z9pFrjBzvnshSX9QTG6os6umYze7ceWVi4cez7syeP Xbly7sKZffsP75nfsnLspysrp688++Xne9+ur147cfr66slnz+68f/H+h8tnf3jz6vnbz3fXL9xc O/nt3fufP9+//92VlSvX9u6eGRhvqkECOVQSqOlJN/SmR9MjoAeqUQ+GsfamiXCx1QI0GInGYslU 3OqNWGRUfmdzOfniQDJWMtZTFKhKBPoGR7pbmzsaJmrqa/rAVERrixOBkMXhtg/Ndw2NZ6Mmk4Bp jZzk1ggExYig+rUuxW2ze1KF9cnScHtH68yZmyu3Ln3/y8WHnx/fOrRjLtO75/T5k+vfX127cu2X O5/efbrz+cXt239/Rv+7/+PD7z5/evPy99dv37z9/OH903Mriy1dw62Z7TdP3vvx9fPbn999/uXm 9smRoomesqDZphR6IRxgq3m8xdFIqro8WWj34aJLQ/lxtyT6nHbegWkpLasx+sAuUzrJLxlxCcdF kqBInCUwLl9iSYyxZxcO9sd4URLlSt5vDccsAetgOBhI2gNDXeOto73Ts/tOrZxYWFyeznb0D0wu bTm4cPHh6q2VE1fXzh079s2Fc9+vLR9cWlxeXFxeahzINLfOL2emTi8cPHj5ycMfPr79/X9+++1f /0L//e2//+ePN08vXV7MVoeTxRVl4XrQVcFkSX1ZUVFZTbatvTyQCMatgmKWTSbREvHILJhoyq+4 nG5CK7g8qK7L5/ESsgyqx6JgfElnTWlN42RQ8bsJnQ5nKF5Q6dHpuBp38woIaItiDZbWjzRUjA02 L2/Zu3Di7M8//fzr02fXt/fPzm3bf2bX4mRmesvB+X0XTh0/vGXu0I1bJ27cuPXk6f3rJ69dO7t6 4dLdb+9+/vzxy5+//w5f/7/++7fnD67sa23obm5Jt2UbxgfrC82pQH24ojaeioZSqdoYIEBZOFYb LAF1C/FpL/Tybpfi8NmcoNq0lKh4eJtEiD5rSSA8MVoVq2tozAy0lVYU272p2pry7OhEUXs44o33 ZUsDQz0pq4NQq/R5OsrlIGjRqVZrdaDR1EaRt5gEh1wcqyvvaW7uHl4+ChLz1K3rB6aGeruWt8wc 3Hb56In92w4uNfyDALDr3x+cignVexgIkkHZMryXVLypQCDcFM7WlbU1L+7ese3w/uvnTq6dWFg5 ev3o5WvHzl1ZXX/43be/nj/5+MGn27fff/7p53vrzx5/c+3kyV8/ffj04OLJK7ee3bn7/UJv8/L2 ha03rn7/9P3zl88//PrwwaUjO3Ytj7f1dZZXRTyKDU3NTZSNjXXWlNUHqov6avqynX1tvR3pkaaJ uqpUsDYarIraFacQDJRFvKWBaF24NGKOdY52jBQVTQw2pQcWW7JFgUB9SO4sbRurjkXN3tJ0V2PX REwG26nmWInAXCIuMYTTAcCMu4orKgYD4cGJiebFubWLvzx5/PT+3dv3rs4t7th3eM+uA2eur928 8P299b/fwI/PD17//fHd2zcv3n158fedX3968OL587cvXnz+5ftnh3buGcq2NzUlendtPXT55J0P dx5+fvvp4dreTDZc01mW9IErBqJxyDZREJ1yqL42FowovEVgTE4elazSFGXgaJ1er/YTNOFXPE5W LQkOH67QktNv8okGg8nnJHB5rHGqJQqUqpSUW/jqtopgUWkiPFhXnGpf2jY/2bV0+syO3fu27dwB umx2aseuLbOTu1bO7zyy98a50/uOH1g5vPXmzXOra1fOrV65dfPGys6De/Zt2bL27ZUrjz9+efv+ 3dtXz9+8+/jp0/v37778+T+gBV59eLq6kOkpiSRQD8ZEdbgqFIlCONQXp2KB0mDIgqjNbo4oAmg1 gcRwh59Gpt9ntVqjJYWyNaTE0Oj3iOy3WBNtE0WDRVaPS2BVHInTbgJjVTo0p4V0yh5LZax6oic7 0tE4s2f7wqHDh6/+cvfuz+urawcWR5pnZ7dsXZhrXBzvnj144PCh/eDRVvbf/Gb94cMnF79/dm7h 6JULV3/58d2Pnz78fffxk18ePX3w8c1f//2///XXx4erZ/ZkmjvqaivGJrI1gfaicCBWGw15vZFQ cXEKTTVLlpZXB0F5lgSTUTsfiaEyZt7hYyQlkkTNq3C3HE+kovDssarS9uHd0yNBjz3CK4UBEBGB Uq/VW1jTM9YwWB238wRnKFDRoP9Fh0TrRIagWZFULFbU67Wwtqipd/HwjgM7155dWr21dfeW3VsW DuyYm9q+cnlhy+Lu7UeO/IMA8PnfH1Tw1RmXzYdmSoBpAsINVdSUl4Ovrm7rGJreu33uxOkbR69f 37Fj5/bMviuPb3/+/OnzD48ufv/4ztuXr97/+PDt52+PnT22/vjRkwMLx+78+u37X799tLJr4cDi rjPHT5w4fnrrwrZda7++/euP57cfv3l37/jK9YXJ8UxjT5XX4/W5THykvq99dDA9NDDQMDHa1llX lG1rSnd39wTioXBNz0hTXUk0mKoP1IZ7xkrrmrvLg4m+nqaRLBrnXtQ+Ptg1P52ZzTSMz+5YnkwH yrvbS1OBorDXrxCsSsvQNOYSGEkUHG6RcVti5eUdZSVjI2A3b64+u/v5w+efv1k9fXjrnrmdB3bs 2npr9eK3d959efv6r1dfIOxfvfoLfrx8/uLdp0fH1n+98/e7+08ffHdrKj21uG0mHa5NWeTs5Bzg 4rlzj9efghX6cnv98lxzQ8NYoCqCuhrHQx6NkTbxvGJTUlVJq1Nye1ApIOmnfSLNGTQUJ0gajnTx Dtom8wKrlbR2BsiD12ryNKLbTWLeTMtAUdTDW8KxwsJwNpserWnpbm5OT3TP3Tp84PCR4/t37ju9 9s3Zyzv39s/PDI2Ojo507d17+ejK1sMLO6/du3P7hzufPr57/wKi/Ontj28+3/77h4c//vLs5/cv Prx99f7Nu78/f/7784M7P9z99snDD+AE/vv3L5+/vXVwLBzuHBkdC6esssVbWZyqD1aVJmKB6uLa VG3c44lY3E4Hb/PTHCk4bDbZaw15CyOVlcUhEzqerw1AZHkKPd4ArGVFICiLfh+jxp2Y00URiglg UPZ4kzVliexg23jXvsNHTnxzaeXo47vfnT20d+eOxv7M3m27Fg4vb5nqX55dvHxr9ewPb998Pnnq 8a8Pf7h/9/G9u3cun1o7/+zp3ad3Ht1a2H546/4zN6+d/ObSY3iA/3n17u8fTh5uHuoJeiO11Z01 AGRVyZJERdLrQdelqVRlqDZZWwW0ES4rr0463LzNx7u0uNnqSQVqPQ6r1aM4+MJkqjgeq66Ixeqz s4uNbeGYVS61xgst1kA2W+xzBdsrKrx22UlQKs6ocphIxmVhNaSfAPFGe6OJRG1lITz9RNfcjaur 3z97du3AdOv01rUjKzsXZw5v3bF46Maho8/u3fsHAeD9vz9gTqdO5wP4wnx+ByqDqg8mKqr76qpH 69OZxvlDU0uXL4Deunx9be30tTtffv/t5Zs7j9ef/frDpwc/PVm/+/b9288/fvv43r2H3168d/f+ Dw9/fvD40altmebZXUd2N6YH27IjGfBlSyuP3796+fnhuz+/PLp+6tTepd1z0yN1oyPlFSVme6p+ LN3d1d/fNT6zNJ3pH+oezLb1VcSikeKSkZaWod726rL28trK7GzrROvSUld6tGdsYnAiXDPaMNbU MFY+OjCbySxNDzeM9FUFRubaCxnMU2y3KzYR4/RujNW6Jb9FEYut1uqx9p7RobHw4PDCN48f3nn/ 7v7FG4f237hx6PT+rVc/3/nmzufP7998efX7X28f3P379Zc3H/++f//zg0vbVk6cv/hs/ezPD7+7 s35oqG/Xcrq8aKy8oq2mNh7unjtx9Mbje48e3n7x7sVfr97euXh969zSTHN6tLdjsLO9VvHxisdb n6iMVpRXWR1ybQrJT5e3KqUIfgEXGJ2GZmmFpB1Ok8NPkFYTeGbRTWv0gAmKpbRperEh3Vlora0K 1ibqemdmG+eW92wZGDiwdn3Lwo0TN1d2z1xfPbZ2eCA9ODqZbk8PDGVOnTixf+XK48+gYt69e/7b /4LH/9fvv/3r5Z//+uPPP3777//935dfXr4CQIYnvPvke3iwa9cvX1v/9sm5a7f/+p//+q9/Pf8I jznf3zo5n+kOV1SXhGLV6TQorVigpNju8saKPbxbQ5qcJpcDUxsdhVabHzy/JWJxKgAOJm9tMJa0 83KtLHiqAr1Wr9fCO5g8AWX3uUm73cQXJ+qrazs7y8NtgxO9e/atrFz75dH66vlbK3MziwdWtp46 vT0zdXjH2rkLx8HIPP3u/p23n+7+evvVb7//8edfr999/vvF5/Vvn/7w8d3tOxcOTGamZqanZpb2 Hl09e239w1+/vXzx/u3HeweG+sprasYys5OZ/sH6ZN1YWUUiZLfavXa7NZ4stthk2WJRnLjLXgjf JpBMjDeXJ0oDgOrBoFlxKZXJEnMqGM4GoubS7Hhz5uD0dF24qGm0qaO/sRZEkLeq2APG1IRxOK5z yQKoTJEiENLLfB+AS0mktK9heBI4cP27R2tb9kxNbdt/4sau3dPTOy5cfPz506cfHj38fPsfBICL //7gc/hFlmP8qD+FPWQ3VydSYABrakD/D2/fMbew48LZEwtnbl386dHtN//63//588vHzx/fgTB+ 9/7zD99e+uXB/U+37947e/bixZPHnzy489PDe6vfHG5cWpxZXE431YRLU/GSju2n98/1dy+e+u79 3z9+fvPqxaPLoArmppZmZmenF7fsXs4M9LcOz2yZO7i8PN/Ykh4caRptacgmrLKnMJ2ZHe8EJ9Ve 1ZNtGtgzNzM/2djS29A0MtaT7h3v7QyHx+rjsaKauorKQF22LTvRsH3f0ni9VXF57T63ScJlt8Pt wiRvoRKoSiQCVcG63s6J8YFt63c+P368en3l0MrauUtrq6BnPt75+ObF27dvXj5/8/b27U/vP975 8emvD399eHLh8I6Dc9vntt1YefbT07MHZoand7Ul4yX14cFsOBQKDGYOrqw9/PQe3NDbN69fvnr9 /sfHq2vAzId37dm9NNxblLRbrJVVNQmvtTBiT4bge1kqTTaUj2qxmQgtasvr92Eu8Cg+i82v2NBg U62aYgVRcpuHZg/uGxwaztZ1lsVKB/uHl7cuLE7v27996srlnYdWzp+/dWyhd/vphX3bZ8tHhrrH 2rqmd10++/iHj2+ev/ry/iNomT/++OsVwrLbd9afPP30/sXrVy9//+2PLy//ePnl3e2za+dWr506 evP62rn1bx8+Xr358MXrl//67ffnH+5+f/XyoW17lppHB9vAozUMNw4PtdVlR0oqA2XVKXsoxvtE t8/h43Wk0yWpKJNit7hkr8daUtHXXl0bqrRaS8faOusTfQG7zeMRtYSNEAW321VokYvrisKdg2N1 TbCGPem9R6+eBFW/dXHLwcP7r527cO7c+YXtIKuu3lu/tP7w9qfbD765dfXsxcdPH9z+8Pb933d+ fvzTp+8e3Ll36eL6ve8vbBlv6R/YPbcPwmvt7MWrF549ePv6zWfYlI+v75rtHx/vGl7estQ80Zlu aEiP9GRrisLVJbVBVLjmjaeStSXJ4kRNUba7ebxxtilWGY9XhMK94yPoiN8ry/bisp5sSSxVClp+ tKWsPpsNB6pDgRIwEoGUJebledmEWUTRZHP6XW6nLPI23pyM1IQDpbHyrsy+OVA2qxdXD/cvLayc uHzj0IHde3Zee/Tg49/gKz/99PiHH/5BAPj+3x8cimKSBN7isSqohM9eUzc20lSWKKnont43t3Rw YWVt5cLPnz7c/gH2zB9/PX/x6o+XL1+/+XAbfMDTx6vPbn++c/fesWvXb5xZ+ebC2tqNlVuX1icH O9MDkx21lXaPDH4xMXjw5q0TB/un9p56fP/jx78htu4t7F05devatWtXL1w/fnrntrnd08PjvR3N c/tPn9m5Y8ts61Bvug1ovmV67sAuCKKxuqKxpqHZeZAS+w7MTTa0NS41dnf0tgx3tVelwp0T6ZGK bM9ID/iW4dmDOxeW0wm3y25y+kWf1WVxKTzsTjFV1lQTC3S2dzZM7jlw4eHd9ZMrC0e/Wb/05O5P D4AzHrz78/nLl6+ev/zj95fv/v77b5A158+tzC0uLS4cOr1tfmZmdnF+x4Xr/en5/vaizgpFcjvi YdC9sfpAWceOnRce/g2Qcf/j2y+vn79+8/bj5x9+era6duL0EYC6+a62YouMhiOZ5UQgBIbTzlI6 2mSxywqm12JqzObHcUKlVTx+udhDfO1YojOwpFqjdA6vHOnobWzMpMfKmuanJncvHFzqmVw4c/PY 2v4TC7eu7T8zPzS3nBnqHR9abmlpnDv15OltQLFXr95+/vzl9R9/vHr9/OVfv/8FxPnp84/3f3zw 9OEv63ffvX/75sOdn1e3HT69a2mytat/eW7hxrlvn/70zeVnH968efXbb3+8vn/sxsqJ02u3jt44 szCXSXcMzy+3lIXTzaPlZWN9xa5EuFBWeIctyvM+xq9ImN1rcniLvanaonAyHin0Bq3muszc/GBd IA7PKYiYwqJCe2uy3ltc3ddXX9ozUTeWHlg8eOLChQunFhaXZ/rnL19aP7u6/svq1lPrj39+8O7L m+dvXrz/4dGNhfPf/3zv5L1nF5/9/PDhw2fHfvz57jpstpUbC5nlxaGi+vpwdfnE8ML5Y9fmhvad fwrW9N3tp3fvPDy2trJjbm77vn37lpsbsp1jPYMN/c2NXb2D2RoAKCuIgcJ4bU1be9BcMTi8PDBR Vp9o60t1Nmc6+sLV0VChORQrGxqvKa2uC0f4aMRijnsLk8Ul4bFw+ehguNQDKgKVEaOhp26XZONt nspotLSqs7a2NNyW2Xvg+urqza2Hzhw+snbu+s7DB+YPHLq5+ujOjw9e/PXH688Pf/7x8z8IACf/ /UHxhkJ2ORqP1cZDsXDYGhscDIfiZV07D46nGxZPrV248gBW4e3rP357/vbLy3/973+/+fT04dmj V7+5vrJ6YWXt2cVrKwtbV1Zu3Di9dmjPrm1zi5mZ0fYyQE67w5v02nmGFh2x3oMrNw9k9hxd/ebh pxcff/7p7x8uHF5YuX7qKijxp3fuPn28fvb8qTNzrYNt6dm9xy9cWT13FcHDrVM3zhxeGuhvKAtn iyvmTx/YPtPSM7D3xOV9/ZNLy5n+8ZaO/onycFnn4HhZ50Sqqmm8oW8OInbnnhY7H7WJjJMnOXCo hYWF3lAkWR2OlTZ1dM1dv3hv/er+lRNr3//68/c/vwPKePH6r9/+9dfrP54DBjy//eyHN68/Pzn5 7PE3J4FmL9/YuXXfwanlTMvw1HC6vqSYN3lNihXMsd0eSlpCpalAMNswunj9yYM3nz5++ggy4PmX F+8+fHj39u37+w+/P3dq5dCBxXStxRuHDdfXUhYo8Vp5wsmRhTGzhVbzoEVNNMlRrNNi4T1fr6hI rUirCghBtI/t3nVi//7rFw4NNA8Mz7Q2tM6Dozp04to3JxZm9x08dPrAQuO28d7GmeWpfTtXnzy8 /+L5m+cvPny88+sDIPsXX/4C9f/HX6/fvHn77t27D5/u3zl5ev/lfWtnT63ffvfj2nBD//Tk+Fig oia9vOPA/luPf3x65fxd+P7/+q/ffv/ydHX10vdPP3/6DKjx5MTB+Uy6pqaiMhJMxisTpVUjNV7M oMOdFsVSGbIWWnhUbu+RrSZvtVW2K/GIxxobyxw+PJuOx2PFskjaTQ5PKAWGr7gCQHuwpr2ra2J8 7vTaiV1LzbOLWw5d+uY8cM1PHz/9sP7+zfsPb179/vKv1y/e3/7p8erqo6cPT57/5djaoa1b1x7/ +s3NE9eOH9g3HBjsa+oJJEtT0XBfw1BfVcONew9PZZau37v96r//59XfT+/8/fH2T+vnr584sXbh 1MrCnpmB1vGO0Yns4HhmeXJ6tj89MTbRAYAwWFcdrhheGh/Mjgx3dA+BRywvywbK+up6BmtKKgf6 m8LVoDQDVfUgbsoG61Kp0YlAZ2amKYpuO0yeVFQyqgDPlVCV3VxcG06haoaG+cZtp68vDEzuWlm/ +OzUzRNrz3468eTpxxefn3588+rLm08/Pbzz893/FwAgGTQXpmJ14fJwIFAfLgvXJuvr63tmx7u7 l8+sfr9+6fH7589fv/rjz1dvIPzBHj689+DO429W17btPLB3YWFh7+L2PVum9oDYbZ6cnls4sHfb lvHi6rL6YG3SoiiFVTG7rdLu5mubZvdMjaZ3nzgP/PP6A0TJu78/f/z7x6cPwVh/993TO/Dj7t2n vz4+uXZ64fC2hTM3bh49unbl7LFLV04sbN9+6MKh2aaxlt0HVvbPzcEfu3P/zqnhnqKelolssryt r72jp6K6JltW3tYW7ljYum9xtiVcEipxycFkcUQOJarh4Wq91pJY/WDr7rWra5dv3ti5sv7r3+8/ fHr/8n/+BzTNX6/evHj5+u8Hn168+Pjg9at3v8KTXzm9r7UI1QfMAtikB8e7Rrs6BouCVosik8nq iAxuNhKwFgZiVnN7Tffe878AlH188eINiOznr9GP56+QpPjy7vN362s7t4OCLikJh7Pt1SWlNXab 7Bf9TpNJMJls1kqrTecWMQyTFC+NuuyDtnaSar/bYY2Od01N71y9crh1amrv3PTw4unrJw4s3Dj7 5NqZhaM3b60sZ5YObjt949qTh3c/v/gCYQ7kDi7rwe03z1+CC0BH/BD67z++ewM+APDo3sUrNw8d APm1enZt52xvJtPQXh4LlpZl041bdl5fvQf8+uQ+IP3vv/32++vPP8Jm/T8T8eL2LxcWFg9uW2zr 6YxFA53ZjkxmfKzE6/UGE4FwhTde4rHEq0rMitNTWl+aqqxIRSuyzfOLU5l9ben2qNXrS8ZDVYGq qooAGLFYdTbdkFmaO7xtz3zL4PjAlhsXv31y5fuH3925/fnTy9/+fPPh7au/Xn348eGDz5/ef34C Wn91/9T0/NzSfPPutWNHd7b0D01Oj4TrRqsjlYHqkmR1IFxfGiwuy5xePbtzz8r6gzd/IRXz/vPn T7fv/PTt4/XvL569cuv6zVM3L68s7N23e7axpauxf6hlpKZson92ac+B4yeO798yOT01t3dmvHE4 M5wuL48UhvtnBjIj0ZrRdFGgbKSjrbUZ7Gl5vCJcNtqSbj68p8onA+J5FK9H4V1K0lIWRAVZlali wI/Rlszy8nBjZsfNsw/Xrx376QEYmNsPbt/5DpD5/Zfff3/x4Onduw//QQB4/O8P5uJAuGYsm27v q65pL6sorYyNpdvqOnuXLz95+Ojh3V/fP4fgf/3l7Z2H7x/8+uzcteu3fjl5Yf+OLZmDS9sPgxwf zkzPtna3dfY0tLVnszV96XS4sCIeKQ5Wh2pLioOxQsUKVOnkK+sbmkfSrYs7bly88/7Fi7cv3rz5 Aur0zz/R7nr36T5gwaNvf/4JXsvTnx49WT95/vrKgR2Hrn7/8OHjZ5eunL146drK4S2ZmbmDexaO Xl3buWthYbGldyjbN9qU7cw2FXmbW7o60g2DdZ1DO4+uzLUO93WOJSO1wVQwXlUWLgYvYq2tGOxo 3XZ64eCRq+euHXt4GyUwvf7jX3+9BE/z4Ns79x/e+fjl9TsQ8e9+OXFkYW6gI1xTk00PNfZ3tGaG Gnp7e9qybS2tRd64x+cwoxtkuzcUiwTGymL2ov7RoR1Xv/3x9n10QPLu9V9/vnz+9uPH929e/fGv 3yCU/nr9/sG9UzsGRkY7BuvKA1XhhNnsBYBUJIOs2L12i8yhNjGSzSyTgptXFJ5006KNd5pK53bM HNh75MJKV//coUN79x24cevo1l3bbq6unXyyfm3L5K5t205/8+jXBx/effr44d3tzx8+//rp4+2n n748f/Xq1Zf3n+4/+Pz+3e37d54COv30+JuriA3Pn7py5fihA1smG7JF2Z7OmuzExFhfeXm2ZebI 9SvHVq/d+v7+p3cgHv73f//11/MvXwDQ/vr9X7//9eb+2TNHv189vTjU3dHXN5huaW1u6KwrCySq 6yoKy9ui0US4rs5rkUvrasqrS0usgc709IGdu4Zb0oNlyag5HC5qm6gp8VYVV4Pvzs7uO7PzIMia mczs/mO/PLp36fFHWAdQKZ8/vv319oM7P9y5f/vxz7c/3fnl5PHL104dP713uKe7tbGlefeO3QML +6YyozXlZfU+Pwi8kDVaPZFNFJrj0d49W4/v33Xg6uPbb/6EF/8nqKHPD+7+9Ojek3uPHz++B3+5 92x9/eLJc2vXr9+8fOL4jdM7D+89cvzWN48fPTt/fe3c6qkz+7Zvn+pvSg91pZvaeme3bJkf6his qShrCnfWdbQFwtn60vJk3fze5enMRGlFrTVUnaqt9RaaLXFrZSrutVoj3tDg5HBXZn52efbw2Z/u Pr3z/VNQIj/fhf/98uS7u7/e+fACPOLtO08fPfoHAeDSvz+Egn19RSPZpraa6liic7RloqFlqHn2 wOrPt99/+PjhBbhIxAEfzj26fffJufOr51d2TM5uP3TjxNqZldMLc7NDHV3ZQH1NyhOsD9eAGK8J WiOJ4hSq1bJXWqxACeaQrba81q54gpbQYEf/eO/i1pUr9366c/vDVxB49edv//U1G+1ff7568fHH n++tX7p08ftfHj16/Oyb8ydunXzy5OLFR3ceHbu6dv6b9We3rp86fuTw4YUj23uX50dH9+yd6ejv 6WtL9wSbmtPDu3YM9PWMtsxvO7zYUtpZkRgbH4x1B+PFyVBxQE6VNy4u7p6bW1k7efHR3TufX/z+ 17tPb/71++//9fLDwwvXnz0G9fz504t3D87umxzIDAyl08GR8vpqoKtoO9oMZbH2uvqR/iK7N+B0 Khjtk3lSSCZifd3ZsHVk956uoROP7378fOfBh/e3n95/9/wPJL4BXFDw/PkaHvXFx5+O7j44Fait q6kN1icrvfFkNGIuLC5Bufk2NAdT50rVyuALLN6IqDWhObdKdGTH8NxUZmYms/f8tRP7D+xePrNy 9Oi5Xx59/8361ePXjh37/sndN3/9/vLNRwjxB+9guz9++OPDa+fBav355/Mv4N7uP3jw5MnPoLF+ fPpodee2PdPzi3v2LE4NjNQl6uuLxuoqErHiiorOtmxNlb1neNvRW9dPb9u5+tPdH2+/f43yBP94 /ubtp7ufPryAJ3p199qlS8durRyaa0iPNrUXTfQOT44GKmtD/srRdE/zfGu2PFBYWzUyM1RRHAwE kskiiNWByak9A2UVgfHO8mAItkoyEkjPHD6+bXdzev7AgZ1Hb1w89/i7ux9f//Enyh3/+OLOT4+f ffd0fe3m+rGz4APXrq6ePbH34Mx4uU02h2pjNeP9I7PpQFE26ilzoGMIc1KxW0PhukDQ7Ay2ze6Z mzs4e+jUlYfvXv72X//9219vPv1wHwTQly9vYAlevPnw4NGlc+durd08cfkmQMCtc+uP7v549+HD X58+vnrzwrGHv65vXbl+fGFp3549+3Z39c7PplvndgzX146OVrRn0+NDk6PhulSwac/102CJ6nqK Un3Zypq4NVkVtYRQT/tIfVvT7i3T07uXJo+v3r3/8T0A2kuQhh9+/OnxLye/uXb90u0vbz8+uIME wD8JADP//lDXV18KFigdKC1r619cnM1mxxdX1u/ef/fqNaz5u9sfv/zx/OMPT+88vHbh/LnVtSPb Duw+cAB25Hx3Y0e6DWKixGuxxqqisYqouSpQUREo5ZVgyGxxCpiPsdnN8UqPw15cnfA4reX28sF0 R3qiuzs9PHfm1qXHT29/QgVD7158AZL568+//gLFDEr1xbv3n4ADfv323rPvnz2793j96tqOIws3 zq0ePX5qbe3a6snVtUPTfc1Hbi5MLVzdv2334sGDM73hiY7ZvTvnRwKDzZlM4/hQUWd6LFwSjwW8 8VgiVlVaVRXI7N22fdfO9ZOPwdd+BIp7f/vdn/8FO+TO+zvPvrn009/f3fl8++G5w9O7Du+d6mqP 1bbZHYq5uHR0fKI6WBLOtrX3Voe83trqRHkENXcQRNlb6UUXP6Xl4bHWPXNLC8eevodvDyL8HTzA 7f8TAP/9X//zGwQoyPDbj1Yfru+fHWrt7ymPhkrBJ4VQIW9VRSwVChW6XCiXVrEkSmOpypDZ5HL7 Bacc6mprz+zcv23uyKELaye2D0xuP//ou6dPLx2/dXzl+rX1x9+9e/3HX398+fv+x7cf7j58+xJI /+mxhz/+AMbt+es3z5+/ePDkm/Xrpw/PLTe2jIJnbproCyTbxmeWh9pBNEcUjwnZ+FBUMQfqOitq KoNtU2dOrOxpnTxw9Xvgy4d3H4CguPProyd3Hvz44P2r337/8v7pJaDPtZUDu/YsTzYOzy4uj4cj oHtHu8cbB7r7SsNN7d0HZ/tqq6LJRFm6daixe7Q92xeNBOrKq8PlMWtVtnFuYcdM//CB67dO3bh5 7trxQ9cewssCzfLl44cPt79b/fHb9fOHprZcuHbhws3Ll1fOzHW0Z9vqvXZffThq4wtj2eqSVCiR CCU9ihIp9MY6S0oTAJueaGnCbo2NzW49srt/fteRm8ce/v3VwbxEOU/vXsDnf/3Pf6NUh5dghp7+ cmn1ypVj68+ePHt0B5zCd+tXT51bPbRy9vuFrukDR07cOH4Z4e348Gx/ZqarPFpTVIUGVe2e29bf Vj6W7p7dMbenpToRiMrmSGmtNxQoDgluk1zVkJkdSzduW1k5sfYzqNf3r/7+EeTUH399eHR2ff3G 3oVvPn0AW/bx09N7Zy8v/IMA8J9U4KL2ior2nvRwOt042ZzuyAzvunn2589vXr958/zr8djz96Aj H148dmPH0Zs3Vg4d3tUyubzY39ZXk832jbWPZcOlIPJTQdBFNitY7dKqlKx4faJJ9kg+P9rQcVmL WnlZJHesPJbINgz2gXcfyAxP7tl5c/X7R0/vf/rw/h2IATAEYJlfv3n74dPHvz9+/Pvz5/tg3765 Bm712okrdz5++hsc1Hf31tef/fL425+/P7Vl7ih8K4iNmdkdx1em0iOZvadPHzlSU93QMj033T/U XhQuq060Vcer67JtRYlwW2/v4sra9Rt3P315CbsCRNi7589fPf/04M2d9XMXjp++fmPtGPLHC2cO zPcPjadrkmGzvbA4Gci2lUfNlanaWKo6EJJ5b8obLbS4RJIQXRGPz+NxO2QwC+3tE63T+y6fvPsO OX/0KF/eP/gZMO7ji1d/gJr+r9+ff3p08eMfLz8+W7uxY25XV3pwoi4ou6wej8VitXiqU96Sos5w zDvY2ddZU9cet+C0zyPb6gYbJvcdOLxjee70ziM31lYfPbhz5+f1s+eOnbz05P4b+IPegEv+AOT2 5gNg6YNfjq1e/PweoerbL28///j46qG57bsWF8HMzkxnMj3h+opAidkSq5moSRaXBrzVJRYJx3Qu s4c3OZVgTyJbXRtIT+3asadhsH/PiUsPn965D8vx4MH92+DbXrx4//bNy99ffnx0dvXksfOnbpzZ f2jf9HCmMT1Wnuoc7xgdWprLDDV1DEztWO7KlldX12fn9q0sjtRW9QVTsWxRdTLR0700O93YNTy1 sLp+9fzJJw+ffock05273z18/+b9g8cXL509unrh+Jmde2b27lw5tGt3pjdbXz6WrasuDVYF6opi Xk88WxmprfSaI1aL5LMmiupKzHbeW2jnXV5wU7zP2za3cqAlO9q4tGv/2sn1J+AnV6+sP7xz+28w SS9gm/35+7++pkb8/seffyLKAbj+fPvBd+u3Lt354eGvt+98++zeo0c///T4CfidpZaOrsUt0y09 6Ym2/mVQkFu2H1lIj7QOD/UMdw01VVktJi9fGo5WVkX/P+bO/Dduct//9aYmY8vb2BO1iWV7ZP9i jxfJsuVFI42iWTSZTCaZTJRJ0k3pJlo16RJatUWFbqyirYAWKAgo0LLvUChLgUKhhfaeyz0cSjda 2vuHfD/mq3P+BW50z9WQJpOxn8/zfr/efrbIKS8s33fvpoUVT5469eaFn386//V357/56tufb/zr 6p8Xf3jtvbd/eObgkdd++OHH81+8984zh5ev3vo3CkDp3y/WDDeKG7cuWz+ycdvcylXHn3n65IWL t++cOX3t19/v/jUuduvMuQvvPPPOCx9/8uCe/Ud3za85fHDu+P33TM6OrtleLFTqDd0Mo9LEaFup jZdqjXpUqA3pUZRue0mnG0VpphNFgabF4Vi12aiMrNsxWS9Vt25fOzlfHZ7dvO++va+8/NL3Z766 A1+3Ll/6Ddrltyv/HwRu3Tn7FcjAz9+e+eabPy9fu3z9xo0/T9+6DhoBSfv2+Tff//TbL184Nrvh 0VdefuGjZ/Y+/eIbX7yxYRZSwHx168LOFeundi4Mzm5cW11Yt2vL3OZjH5//+sz58zcv/+sfv/wO 0HHz1s3T599774svfnjnyQc+evrA/n3H57Zt2/PI6q271m1dsREkbrQ62NRc3NGjfLs+MzM9PV5v 6fl2omsxgio+L88UnDDSIwfS4PbZYtTZtveVD1P5/O1/APuBZ+7CR7755+nTf17+/bdf/vuXK5fP Xv7tt9+vXr1++ty7Hz5waG52oTox1KzlO42xTSuahc4IuOTuNTs2z63cVCyly9HbrZ3b99135MTT j80d//Dkhe/PnDn/xUunXnnuyzNnP/sGtOXm12fP3r174ybgxcWfv/vh808vfHHh+Z++++ziN2fO //TBq08/8OqLz7383CsH5lauXg5FW61uXbWm2ClXWjNFXTKt1tRMRxJJ3Is6Fc3HrbpWGBqZrM4s bF23YdfKew8fOvLC+2+dOw3vfvbsnZtw+6/fOH02fcxx9uQDr8LnuXDyk/c/+Ojxg/dsWr1l5apN m3alWvzI3IEnH33o0PFda9ZXx4vz9y7bWtbaE7t3bJvdteXwgYc3Vwc3P3vyi++/O//Z13/evHbl 9xt3bp9798tz35576/WPn/vkjTcPPHXfgf2bdq+ZPQySNTs1Mrli87LJerM6P1Gb7jTatdpIabpe 183IMlS9OjlW0yuS60EjmWFsVqe9xGyufObB/bNrlu1atmrPgWdPvPPhicfuv+/Imz98nT6guZG6 zaUUOYE4r6RzoeHu/XkaaPTrM39cunr7z2uXoNnunP/s7NmL586/fmxuy+rl+7asO/TER0cePfbw o1sOvfTR0RULmzbt3jdfaI62HEmPJsanu52Z3Vs3zq5bsXHuwbe+u3D+/PnPL35+7eZFUNBvIBf+ cPKT1346+f5jBx9/4oEH7z9036Ob54d3T+p/owAU//2iumLHxoWF7Vu3PPr4g0defOnti5fvXrt9 +sa13y9f+/V/f7l65+cXDnz08YmPPzx+9L59m3dMNuszmzes2LB5x87R/Gg+jgOnWTHLo50or2EV 3QlNMLSwG7pO3ilo6ZlbvoLUpFoUOFFrfKyue0F5cPuqHVOlKD+0cfPWhd0rtm6f3b5j15annvn4 5LuQ9E+dPH/m9vW76RP0FAiu//lNOkhw5+bNT8/dvHQFwOTa1Su/XgEjunLp1oUn3jz5w8lDTz32 2N4PTz7/8ccfvPTd+VceWT53cPvQwny9Ub3n8LqJ1StWPnVo/+bDD75+8fSdby5+df3X//rHv67f AsP8/rvvLnz84rlzLzx24NAzj+w4/vB9u3av3H/vvdCRixNjjVq9uBF6iqmXuuPFzuj69QsLRb07 0clDuTFeOtXfJbyophcqMaFHpVJ1YbS4e88zT5/45O0fz39+6+5v//zln+mU4usp3Vy7+vvvV/75 X/+48uuvV6/99r8ABFduX3jhyQOPHnvq3q2TE0ON0RVTY6WGJo0P7l61b27zPes3VYeb6R9d9uj+ g/fuP3Li0IkvP3337ddePPHQJx9fOHMNOPb6uW+/On37yv/++ucPP4AenH/3hwvnv//y7fNnfjr3 7dsfvvLQR8+ceOGjd06deuHJw2DnB5ffu3xrLRqD/gJ9p6Y7kiELZt6MaUrVgkBvVos1J6pHUa0+ VS1UGs3h3bMr5+7dd+jAgWdOvPnSl1/+9O3pO2fvXrlx+cpvN859f/qL99987qOXX3rp5OvPv3cC xHPu+CNHn3pk3/K5vU/fe/DBAy+fOnFw27EHnjw8uHPt2vnJnbNrt20+8NDeg7Mrpu775PzFM2c+ /+rmDWjEq5DDrt79+acvfvr0h8fvP/7Yxx+++upDjz0yW5wend29sHa+WhxvDY1GejndHGh3cX7n SNlsG9NDERSclGjTbSdwOFKUEtms113HiiaqrbAMWXPbvSs3rduU7jexfuOuRx569chT98wum9v7 zmvfQ5j55syZs3f+uHw1TZyXb9w+e+bc23dufXnh54vnzp45f+HzP+/cvnbj9Lffff/9Z6fPnnr/ /RMHjj189IEnDuw59OKH73xw/pknl08NT0TmeHu60x2qTo1UxydmD+5ZUazunD38woVPz5z9/Ny5 i1/funz1l0tnvjx/8dM3P/row5c/PvX6R088fvTg4fv3Pf3g44e3795abP6NAjD07xd7Djx94oWX n7/w2rs/fvE9MGU6aHz30t3TZ3//57+uff3TGy9//MnHJw4tm6+u2LVyXbXdrU+t3LxpcGhsqDwx MV0p5Isj06NDlTAwW6Gmh3o5sh3PseUo78W9PM0QVLq6JdC1IITEVjEtWcvXFzZt27BifqQKRrNy Szqcv2nr1jVrh6vDO7cdfOoYMOuRVz9+84MP3n/99TfeP/XOO6dOfvnTG2++cuo7sNKvPj8NeHv3 t0uXr0K+PX/hJwhx57/79PuLf1y7euuL985fvn3klQ/e/fHkE68+8Myh/XP779186PFnHn/86VPf 3bj7xx1QlqvXr924fOlqOlPkrZNHnvn4lWcfu/eBV45tmD00N7d/7p5tW7asH14zObhzYevWwZ31 znSrla91Q1A2s1CvFqMgCOLAS8LYMsudrpkvRHp7vKvF+ebYeKe2cteW+5556NWXX3v77bcu/PTp xbO3bly+DGHj4rnvz108fROM5+pvv/zjH//47//+r3Tlyo3PL3zw4kMHjs/du3n71Ex1crQzumHb wQPPPPHyh4dmt2/ac+jBx+/bPPfgiec+OPn+c2+9dvLkcw+8+vL7526kj+Xvnj596+pvIIVffZO+ +c9gxu+9B3/1/LmXPjzx7KOPP/nU/j1H0xlVu6vVsfVrF3YPF4er3W6xa0bjUb3saKHhqUFsSaEe tYua2a1OztTDcq1WLqZSV5zcOT86NrVxdtO2e7ZtW73n8P0Hnjzx/oUfL3z56VfXr1698+3Jl85/ euHUgy++98HH6TTxj069d/K9N06+/dbbLz3/7o/nvv7z3IWHjj766ptvvvP0iSefPfHsg4+deOzJ Y9tmtzz48k8/nwEYB6C7e/PPPyGG3f3my5dOvvTuOweeOXTkyJMPHXlwbvvE2vVjxZ07d+9cmKxH Yb08XpyZWlhYWKtDzm8EjlMqFgIVl3hLsWkMFEC0QslzzMjTpUI3csJ6zWwMVdfv3jg4tXOyON36 a5xz17YNm1ZtWLVt9f5DRx569YEjTx546vjDRx57eP++Qw+9+sTHzxw8/uzLpz489dYb7/3w848n v7hz88adi1BWlz//7tvvXvvo2fvn7n3sg5++++HCS++ffObe5es2rlm1Y9m2DWsmdxdnNt6za+fM wtDa4+/8cPrWn1/fPvPz6et3f/vl0uVbX5+5eOHDU69+/MILLzzwzpP3Ldu9bPPm5XMbR0aKlcLo 4P8FAnjn3R9/TJ/1nL1959a133+9cgls9o/Tty/9BqD9/QvPvPrJR89uW5ipVeqjO4rgCgtTuxfG dbNVGmuVgYgb3Ymo2Q7CyDTb0VDHCWoVydNqHo7htkBb6RlL6TngUjqyFUi4WdAkR2s36mOj1fk1 CxND6eJfPYwmJqrVyanqUKUCqDg7u2PN2oni2NDE8O6Vy5fvefTI3n17tuzZ+/K7Xz7/0/dpqL76 ezpyD/R2+5tLl25cv/RPiHS/Xvrj/Evf37l+7eyZi5+e/wxSw2cX3vzwzQ8++enlU9/dOX372vXb d65fSmfq3rx5+fbP57849fJHzx7ft2/2mcfmHju0Z9n8ho2r53aPFRc2rtg4PN4dH56fGp+paRCN FckxtUCKFWloJO+5vu3HKOfomgROqpljMwVzvOBIrbGRNRPtyZWPH3n2hRdPHHnyyKvvnHrzuVee ffadd7+9+Nm5c+d+eP6N956/8NWty7//M30k8Muvv/36y3//69rF9155dM++owdX3ju3Ze7ogWeO fPTm82988NYnjxx78sPXPnns/gePPvPic8+devPFDy9cPHvx2zNngYN+uwvyl47OXbn52adnbvxx 7ofzP779w8/ffX/hjRN7Dx3aA2X91L1zT6VHpIxV10+NrC9OLMxurI6NRoV8oVEuVifKTqUZNhpt Nw5k3wnHAilKn6J1NEfPj23fOlIH0q4XKx29ubBh1/bh6rqDR+8/vmfPMbi27/64fPvTk99+dR4C yc/gmrdu3Dp78edzX7777ttvX/jh0+/Ov/XThZM//vH76YvvfvLSj889+8SJpz/+4NQLJ+CmHHr4 xHvAxKkuXvv96q3L19OnChfPv/7hqefe+fDIjmP7923Zc3RZeWZndWpyvDE+P1VsVgqVcrMxMzlR HOqCvzjpaZNhGDla4CYch2G5DJYoblZQUEszKqAA0CSA5WaYny6OjJZKzWK1Hundztj8zrXrp4bT jV3X7t46u27XhtXHDz32wIsvn/r4yeW7F2ZXzB1etfypp5569rHDjx068M4PF898nUadW7euXbp2 Gl6f/vyLl06e/AH69bU735x5cf/RZ97/4PjquT1z966e3bpsy5PPbNvx6PEnfvjz2tUbZ6/dOf/1 3X/981/Xvz538o0PXjjxxLHH4M8cWb1hw/a16xfWzK5aPV+amRhrFv9OAZj894sLP3135k8wxjvn v/wK+seVf1795uy1f/4TcuW5E6++98kzew/OD49ANi02q6X64MZqqbp2Yz1fqxQbQVSs1wompmYJ O+y0NMvJVwAt43RCmBTLluVaKI84dd2OXTLjtiKLdyaajuzUO7qpGU7NDMv1LrSpxEqN7hhowNBY s1FoTU/Xh6ozY6VaqNentty/Z8PWFcuq9+559r3nPzjx3vfffvrluxfOf33r9o10tOD6b//4r19+ +z2dnXz7U7DGW59duXr9zrfnv/35a4h1537+/LMf33/r9N1rZ774+atbN6788stv1+58dvv08x89 ffy5E8fu27d69dzRB7fv3n7PupnSyEi9WKqVq2sn108uLFu3UDarY11d4V1XTVTZcg0/3bRUlgIG VUiSR1zJ9BW7NdqI/G4IPWcIOHf74KbDD370ycmTb77z6pG9D+994NXHdq3f9ODH73/43rtf/Hjy g5M//nzr2mX4JL9B/716/fLv//jHpbM/vv38yQs/XHjj44+ee++nc+ff/fHMn1+fu/Pm+59dv3vr 3PkPTzz0zN4TP33/7u00SfzztytXr1698s//+e3u9eu3Pjt3+sYfX6eTKc99+ca7Dx3aMju7a8O+ o3MLI0PFjQsT44Xu/OyyHWs3rt2xasPusXK+3dYkLZqcn4gCVzE0ze/FA0/1wg4QnB6ocr2bdwK9 OLU93XNzutaYqjaj2ujGZdtHt++anK7u2rV10+oH3vrs3Mln9774zhuf3rl++ebX350GBTj7x40/ bp8++w2o7/mXfrp46y4EaehAd+D7X317/vynn356/sKpN3/8/M6NdJb0TZBvSEK///HV199e+PKd lx/af/zJh546vGf3jpVHH9k0PTg1Pl4crVbzUjq50AwLxSaUSzTddKL82MhItcU5hhU7ZpBRFYLj BApVgyDMhxztqrLr6Z0G+Ep9ZH79cHW83TLb1eHiUGmiOr992+ZdsysGi/VSaWy81KgXISis3rxr 93i+0CqPbpycmd+056Gj6449dGDztiefP/8VqOyV3y9fvXLt9Nkbd69eu3T16jVw9D9v/Hnt8zef feSZjx58/LkLP7328gsvnHrj3fceeOLNb+Cib579+vIVCHq/X755+/MLz7/85uunXnnk8YeO3L9t sLl1bHzjPZsW1o4MTuuNkbULq1b+jQLwnzMJbl2+C07yO+SgP67dvfLPK3fO3Lp29/qZ7z45cuyB Uy88tWF2xcjUmhVrdjaqowuzg428Vp6cMr2wXIxUszk0Vo8MTiQIq90wI8sDh5clPzQMw9GS9NSY 3hziKbyiIDSXMCDbgcGIiFmKgnTPTN9rpSuy09EuGbODQnN0ZOum2d1T1WKnMV0smnI0MT6yYuNI p1aeXLllw9yRVx+ee/aTl956/pN0WOuZH2/dOpPOI751N53zcuPihbc+u3Ht3LXrp8/evvz7r1cv 3/jmzOkzP715/s6Na7fPpJ3/93SE4fbpz3946aXX3jyxf8/c3IbZrZNbd23curM6MVJ31sxuW1My o6GRtSPrF0a68IHGmu3WeLFZn3ZszimO7AwBBqaHYs6TiCwhW0QGrocLTbxeiczu5NSOFffO3bNj +z1zhx54EaLjhydAAx5+dM+m2X1Hnnvj1NMPHnrk4Y/ff/fM6QsPvP/z2T+v/ZY+7vznf//j10uX /0xnht85/dXZr8/cvpIOVf32z//+16UbX507f/bza1d+v3bzzo9nb1yCyHrp7rVf/xvo4fcbp8+d fO61H3/47sL335+/8PpHB/btunfZql3LBtvFyfUjoyPz1WZzqp2vT4w2Sy29Ve6UzUqnXm+HZnc6 LwWu5eJBgKuWgnPpHvwW7gc+YdbaOoQdrQUiMNqo1UcWFqa6Ua1bnJhaszA1MbV8+Y6V9z/zyosv Pn3io5efe+fUa+fPfHUmfUBz++bVK1cuXbv551ffnLmTzsH59e6la2c+u3X37tdnrl+9fOvWzVsg ydeu/XHz2s0b0Dg3r1+7/vXps98+//HThw4u3/vQ/XP7th2cnd2wa93C0OTI8HinUhmqDo6boabV hsZqpunyUnEwGh+bqQ4uNJ1uhCmO5KoChnHkwNIBkUE4X7azIk2rWqEWBrEWFsamFjaun2oWCo1G JRoaqnkuZNCJnTuW7VhYPzs7u3EhNeNdO9ZPh1Gx2I4mFqYWls0e33907yvvfHziwb2fvPvT92du X76Wjureun35LkjArTPnzlz//ebNK3ARp29ev33269OnL/54AVLoD99/fvPS79dv3jz9+Z3ffrt0 6drlOz+e++HZjx5/6uFnju/fsH1h/eBod8fC6M6tM+3pfJjojamVc7Ozf6MANP794tpvf8nVnXTC 6I1r139479tPz3/6+pHn3v/wgaefeWTPttWrViwDi9ywYXdx9z0bh5qtoSAwpbhQmZZ06CD1Vqh4 UWiWp6OuoZmNQuyi6dC4IggCQ/IkQQhUgseKH0t6VMtrHipmUCUInLBQqvh+umlbrVQcGgvhVWgG eqVTTA/dWb8eMsFEqTQ1U4iiVnVmBv5z25EPTxzfsWNbuknMpvXbNxx6/cztm7fPfnf+2zOff/vj jz9c/ObixdN/AiHfvZ7OBL0Eynbt62+/uXn2LKTlX/51Kd3a49Znr7392qkXn/v4yT3bnppdWLFz dGaqulAdahdm1lS37Ui3wGnnp6cL0/W2g5i6XuuMVsf1vGnZthyGJhBm6Mi8Tagoi7gcJnqt0DMw JoryhdCcmF2xetXm5at3Ta3ZtGX5BiiydYcP7X3myJG9Dz747IunTr3z9JOPP/3JG6fe/OTEK699 d/bW9ZtfnbkJOf6fv/zXf/3jt6t3L9+8CXHmf6H7p5Hml1/++fuN29euXALU+fPsrd/hh379PeX+ X3+7e+P2xff27n3wsRfffO+LLy589NCxPSs3bVo3Ag62eu349MTImq27N25aNjgxPDMyODo2Y+YD Jx85pcIYpIFI14IYLk0iFFDzbpjYKO2SDMpjsgcBzYQrUQKvDhxWNh2p0SzWI1Mf371h6/xMqT46 sTC/8TDk9CeOHHn61Yf27n3goSfe+PSb2zeu37zz1Z10+cP1a3fTyYNwt29C0AfNuvzn3X/+8uuV qzdufP312dN/3LzxeTo/4sr1rz/74vU3Tz1xcMtDJ54+tGXFyOD6cn1w68aRUqsF7l+PoqGxsXa7 HZkBrtcrtdJ4lA+ALT0jdJxaWfNcHE9oDBV6lmRVCSdZksYUSquZTtSMpMBToN4q9Xqx2Cm0Orqc rrBAKMF2ola5meLF1NqFhd1rdm/cuXP9TEM3zYmx8eLaNdWpXSt3rds5te7o4WMn3nvpvQ9PPX/6 5q1bt27/eevWH19f/PMuZMgrX//51Z93wSx/A8m7dhXa7dad039cunL5WhpKT1/715XrZz779LVP 3njzgS17nnrkvsM71uycGS/XShPz26eGAMOK+aA2ueye7UPd/wsE8Pv1W9cv/et//vXPS79d/uyL T9974f0Ln55/46G96RPLuU0LO5bN7qp2x+c3bJgaG55dt7ME4bfWiv3a+JBmAvFH5YiRQimcLnhh odbKm5qFay4ny2wPhSM89H8RcWPf91U532lFgRX7QiaD6fWWpundimmoCCG4iWSlT6PM0LA8I5Y0 x9QLlc54vQExYLw6Xp6YnSrPbF9+7Mjh9bOrNwwXZ/fNbd685fjD77z74w9vfXLy/LnzEEHfPHHk 2ZPXb166cQuA7dLvt749e+vsz2fu/Hnn6qWbt67evHUH/PTdE08+cOj4/kfv27Vxz6bJqY1rJ7cW C6asN0eguxYbndH1u0etqNut6GFUAXz0bJRBFCNRME4yI+gekG0I2qEIRHUKQUwxnlZohQW9EEaa 0R0cXLdy87Ztq++9Z8PmZbt3L9ty8PDxp57ad+/cI0/d9/gDH330wIOH544+eujRA0eeePLZ5958 /YvPP/v+5u///PX3S//67//999cvEGeuXrr0y39fSReNXr57448/zvx0/uavv0IeOHP56tUbNy/+ +OFjhw499uCBVz85+frLDz/11LFdu3cOTs1URtct3zG/e3jHpnVrNu5aOVvJd9tRoRJVCi3HkTha 9lJhk3ClrWn5AI+1KKqEVpIwYlbhFNWWPckD+/fUpGHUoc0XZvIQGMbXL0xUWmGk6+2x0eZQt1Le /fhHR44eX3384cefWr7r2JEX3nv3wqdf3f7zq4s/w9dn6Wz3GzdPn7t6888/bty4fPr0mc8/P/P1 6c9Pvn8WKOzSVzeu/M8vwC+fnj914LGPPn7lwaP7ntq9dufC1hXjjcpwdbpdN51mF/5aND1WixoA LphfaWlmwfQTxVAtxzErrgWgEjMag8oxjiRBJNmCQNFMhvC5BFwlbIWtdDF5FLQL0+VIkxLL4mwp igI51MJACqMggCsrF+c33bP6np15KXSwYmlsZn5+fHzttns3VovF+f3Hjj/18IFHn37uk7Ogbjf/ uHPu3PlvT99Il4oDH9/+/ff/+t9f/vk/vwLF3f383dfOXL5+AxThjz+vwcXdOf/By5+ceuf1Vw/t v+/hvYe2jejr58HNymvXz8/vHBkabdaK1cGRaTP0/kYB+M+5hKdTpPztyt2bpy/+8O7zJ59777Pz 77/w4ouPH5sdG68XTN3srB3Pm+b0+GBxqFKZjszy+LiJJZ2JYmcm7ziaqSKyFqdHyEuWFNUcm6EV muF5to8URVbs6RHJXkThMDmw40ol8DhW1dgs4Gec+OZQdbjakhHRF3KEFdUkP9sjcNr0dLPZHJ3f uBHw0ykMLxTb49VobGFNtW1Wd8/e+8iencV9r350XzoL7aEnH3r57S9+/PLLn346uff+o/sfPHnm zrk//xrn/fXK77/+cuXO9Ru//nbjs5+v3T395fvPPX3svvfm9s6u2jw7Ob5+ZnIWYHBkZr5Sm9kx O1lv7iw2ZnZPhEEtLI1GsQ41ZCE0j7kx58e42x6btkKUMKIwRrOkbyTpVbqcrcb1oXK93QBO1eaL o5PL9hx+5NDBg3u2pYcX7j3y9LMH5mYXdm5dmBwentzx+IG9hzZt3LzlwJMrn/nw5Q8/OPnGuVvg Jb/+fu3/T4S6dO3GjdRI7l65ceW3X367fvbizau/p2tiP7v9DYDMNz9eOHnqxKtP3nf4vmdPPPTi Cx89eXDDPUenBtdsHJyZGW+VJ6qjk6uWr9y0and1YizSTK1SicrjEzs1VAl1zZzcONKq5DGclhVT cyLgLxfBfYWzmES1BQoUOKqUTRvXq11TKxQXVkyMjlU6O1etWzNW0GLPMUsL1UITOsnc/QtrB7ff f+LDE8ce/fjkSy+9/s7edJPOb06fPvv1xU8vfPD0w++cO/v7nZt3b938VzoN8s9vv/ju4tnb167d vv2v//3l0q1PXzr50d7HN83Orty3eX11pjgzubB7fjystcvlcqeRbxlOvjTRCvVGuaAZkqVJUBRD wxVCUn2tPNqVOVPT4nR/dU82HYKAkKnyFCUuAimzpcCJdTlstUOnPT7a6FSnJipgKGZrfLQ6VWzk y6aVGI5p0IwfB7Vup1wZH52WSK2xdqTUHAtXbSzVZjat3rTpsSN7H12+e8Uj+5547eKft9OJELdu XL5x+uL5Uxc+/xpSwI3r6VzL21+fvfP1ncuXrl2/cukmpJ/Ld775+szJEy9/+OqJj5/YPrZ+++zs 2rIEsWxh7dDo9tXLd0IGkzrzQ1F6lGL8NwpA/t8v0hUTt78//+4PP/z44/kvwVI+eeHpx57atTAy UZ1pdOcHJycGR8bLoKRj7aHpQDEivd3IO3Fg6tUiQFYkIZYMAqzWiw3zr13kuQCnKRZFSB/P0DRN 0LGQnslrcyqJWyrBIpauEgJnkwLB4rIlpekTqBNXJNMJEg5n0qOdNTPqFgHfStNOYJqS3tDCynSr 1llYOzpUrGuIuWPLqpXHHju+/9Djjx/56NSpF5+9/+Dx448+fvzQqVunb1y9mnamX//5P/+6+ent y99889m5n7/7+rNz5146smXX8m2PrdwxP7V1d3HnmnUrpoYnRhcmtGhiEuJls9po1Esz60cK0Jel 2I7SwQ0zcGUj1Fw51B3D4VQj0CwUAihHIJKuxlB4aNiaHhqZGCvrkRnlS1MrZmePP3rfnrkt96xb tu6eLQf379m1e3LrxqFGXovG1t/7yIFH5vYcP7Bv9b37H3/goRMfnPvzZrol35V0WsqVK+n2ttfP nv/p8z/vXPhrZQH0qpuXL9+6+DVE7dM/f//je2++8/GRQ48/8+B9h7ctX775Hvh/1al7D2+s1Gq1 +uDu3bOb145NzpdKg+ur7UobHLTQ0HWIXHre0aJiqQCEnxqgo0cSkyCUSrM4IsumyfG27yjS9ORI 24mctqnaQaEz3ooiaOtWd2J4/cR4qWK2nFZ1eGK8PFSqwSVP7D74+P0PvvrOi68cOfTKu+fPQwn9 8OMFcJFnj7zyxvsfnXz9jS8++/bMn3fOfvMHXNi/rl2/cf3upVvnT378wDOPzh1/9OGV6wfXVidm tu0cHS83RgdrujO9fm2x1gICa3dmxqXukC5phTxKWorRGh3pSHIgGVIQMLHFxRIvKKojSRafE3Aa iePEQlFT1+yMSFkCZsi2axbnFxYGq9X5nVOj440CUF19dKwz3TIhpGr5TnGiWp0Y6gxNTIzXIlCb Vg1EvD6U77Rba3fNLl9+36OH5/Y98ujDBx574Ll3v/jiy9c+fPHU66+f+vDjL749d/bu73c+/fl2 ukDif//x3/+8++e5C9dvfv3lqVeefObUj6+f2Lt/16pda4erC5PV9cVGOd0kqbq2urNa7AC7QOAA AZN8rfI3CkD7P88Arp/97OLFT9967cKn3507/96H77/y4MPHZ6tRdWxsvLl220RxTKuNdaKo3iqM RpJebndr4xCyrAQdb3G8H4RSW3dpNq7XZ8qK4UielPfTw+RRW/JtVYsc35GIXK+A44KExqGHkqTi q2SOk2LLd3078TlfBuWIIOu3a9P1ZqkQpGd+FSLohE4oxYamS4xZGqtPN7qd1lit3WiFUnXz7EaA geOH55av23Dvnm0b1+5cs3PFtnuX3/cqlOG5r0+fOf31tUuXz/70/M/fnP/5qzunT98+/dnzrxzb smlhw67hUrdZbzUX5ncujAxNTg7X9UK6/UvomVo4vmZ9K6qB9UCsabTyjU4LkFHXLBl4uQDyFsLP BBiTwH/WChIehj7qRUGcr+/evn6kO94YGqrOp/Fy04ZVK++dW755+Z79+w7ObRoe6uYbxWIlPzO1 YvX9jx15+P59q9YsbNr34KP3n3j3569u3Tx95qvbNwBcfr964/Tnn3369smTX77/xvlv33oDqPPG rT9un4YKu3D+u++/+PGDB545cP/Rw5sPL2xd2H7P3NymKkD62mpFb0bTEzPFYtmp71iod6vVTkHT Ar0VGmF3rKOH+bxeqZdrkLM8vdSSZJ9nLScjUMBpCqBAgjMYqZBJrdPSW04jMqWg1azUgkRKsaA5 PlQxQ11vtksLy+YLAYSeTnVkfHpo47Ktyw4++PQrLzz9IiSBl9745KMjex987MiR+x9+/8Cjjz7w +mvff3v+07Nfff3HrdM///Tdz5/9/O7rJz584pG5ezdU4e5smx3uDq3ftWx9dWJiZuPUWA0Q0ylM FzSz1qiE0sx8QZa1mpGRpEBv5zXJCpwwtFA1QGnOV3FHknH4/DmS5hFf5dGElmrTkeS6hsAysaPp gdau7t4NzbFm/eRos9OAUGAYlhxbNuZDBuiAmeQdL5YCY7oRaCFcMEQEfWi0rXeHt61auWrTqtUH Vz/2wOP7Dh/5+OWnH9288uDxp+Yef+iF578/c+vGmT9vXU/Hcq5du/nVZ+cvPH/m4vcvvvLhcy8+ f+rDRzdvuXc9uFc9XWJfqmnl6dCsl6ZNLV0bAxg1DZwToOrfORMQ//eL1z797svXnn/r1Imfvr9m U1kAAP/0SURBVP/u/IX3jtx33333r5wcmoIuP18sj0WB5BVaZn686UF/DTujxWIbLCUfBmEYJ4ii ga8EfE8WiT3NxBPDR1EGFZD0ZPqQY1kMY1kv8BhKpF3A0FALPAVlrEDC8EA3E8wOzHy5XS5EoWR4 risH6XEU5WI53VylU9b16ULUakWmz6NRKdTGK7ggqq3RsZa+sGGh0youbD5xZN/s7nVH79+0ac3G iaGt+/c8+cBLX5w7c+bzMz//dPHsz59ePP/Z2T/SxTl3zr3zzIFjxw6OD65pTswvjLjmeFis1suV 0sJYt1sIzUiXtcL4yDiAbrNsBlLQbXSHimMQIS2dM1qAirpZCZ2obeKigAYAKdM6TvtebEkBVio3 12zYvmv3plW7ForFsfmZRmNmYXb1wbm5uf2P7t174NjxTdWJrgRRan7rwtTuub1PPnTfPTvWbd45 surBF95/7e3vb99IM9iFn87/+NZPX7z10oXXf3jv3JdHjr3w3As/3Lp87ebnP/7w7omfvr1w6qNX 9j4yt3LTjtkNGyZXLIMEu2mwNgORcmoIzM/TIk1RZbNSn6y29fL8hONEulYeq850IkdKT78ww7BQ c4LQ4cQsy8eqIPQu6hdQBcnYqOBiuMC7etrkgVOomRCkTT2xw26lpbc7Qw3gv9GiVagWw0Rv644p Ge3K2NTC4Iot+/a88M799z/2wJH7d+y8/+knHnp8/+bZI0cffuG9t9888fR7b3z48dtfff3eiQ9/ +vr216cO7X3q6L7Nm5ZtOrpl1+6pibG/lqKPjs90ZoYKoSa50vTgkBVGlu3FCVh+gKsYzfpgCY6E BBBGdTkjhyxtIySPZSiM5nGCFnN9KEQFz8cTp1Ex7BBVeEaFMjNZVupMVBe2rpkYq6XzUQw5wTNL Fy3KCTQgZz7SC6mq+KwGOOc1xgtSYhYGt927aaYVdgdHQCBqO5965YVn9qxbuWfbwqblm+YX1jfX PHzqjbcv3vn07M3Lt9LV1nf//Pb8Wyd/vPjNuR+/P3Px+VdWLyxbt21jPlrRakb6eNHU40oxL2mm I1uKVilODjWma9OmIfnB3ygA/3n+cOL9k2+/9/QTRx778IVn71u+a/eGLQs7N65YUdeCofmdRTC8 QKuBeI3NtEw/qHTLTSfd77bQCiTfCXxbajVapmVInpZvlPMSI4oUITMAZAibYwUukQLX7ldRFect nUBdzwVFkM1WAwxGr7Q9oVfAVDfU6+PdWqR7MkLSlID6khGAJbeaM+n81ECLRc5sRiYk7ZahtMfL NcCD0ijQW6dc3T5fnRwc3L2wfdeK3fPrgQHmHn0RYvKpF5588IkTH53Ye+jln6Fn/XThw73gSMf2 bWyMLezYMLt7yJecoDbaDLBwolmvQeCodIrDY7VCKz88UQz9oBXpo+0odFKO8S3JUGwDuletFXBo Ntu3lEZxSAES9JpAdgKnVe90ZzbumNs3N7dl86ad1erQ5CDk8dltKzdtrRZ37tiwa8famfFxkJri wuymHTvn1x08uGXbuk07p5srH3zhg/dOnTr55ffnzr976pW9T5z64Nk9c0cOvf76h899+NEz+595 5eS7J1988OOn9h45dvjo0S371szes/rg8VVrq5Ozs4PV9RMgSuVSs1icaEXtlq6FVuTURya6teqy qWItcCrFrgOWGplhwQlUFXjKFTAe40kuURw54aiMapkWSgpiVhB7BQGTIeYFXBxIMsrolVJ3GqxM d6A9dIlGObc0NaRreqteHJ3Ol0vt6tRwsV7ddPC+Q3N77r/v0WNP7Vm9em71rn07Zw89feiphw8d OPLss88+eP9T+x4++d1nP//w/hPPvXJ0btuGzau3z4/A/e4OFot6uViaHq+ZlhJ7gak1iprhBBxv qRLnejJ8SX5UjuA7vBMBRumqH1hxwghUkhUYGuEy4pKlPbSiJJKi2kkiOUw2PRY0DjQ/4gQ0gbxa r4936s36RHMIrCaxFc/zpahRqZnw92wVQmwQx5pjRiARZVNrF4fqEUfZYbtbXVZqLn/2hVefeeaB Bw49tWEm0qrNhaMvvP3jSyc/fuP5k89feOunt156+tmXL/x89uL3F7858+M7j9+3ZvuqsXanPT46 HUSFWkPT4kIjCpya3gnD4vpq3QzC2nTNcXH8bxQA6T8CcOrkayeWL+zac8+WXbOzU5MT3XJxZqie r4Sjk5MlCFzjXYBHs1MJTEBz4CRd15wwKmgt05Fs1DJNyynUSwW904XvcARD4oyNsQRO99mxYXmS 52epDI0zpCKRGEHiKkkjUrpBXmg2Wo18BKifIr8ZgoWZYYKyJK7Eiv/XeTJBq21KiSzZRNJyzHrN wcxaDVBQj4rblw1C6A4qBb3cLHWKg+vXr58fHK6u3bFu1YG9++/7+IMPjzyy/76HD0PLPf3w40cO 3D87PLh1oa5PdytTwIMRZ3D60FA7DM2ZumY5ABtDYx3oJ2G72im2wlo3sCwrIXuyjG9IoeYTaj5v wos4wQUhA4jJ0CAANsnyVmSFQzPj5e7ozMiq/YcP7jt6/74tq+9Zt7s6MTI/P9FslBZW7dq6dqbT 6BTbtUpz/faFofLC1hXb9h09evz+DeuOP3nksScfeuW5D998/433P3j/9U8eXzU79+xDjz1y6Mir Tx/afe+xJx968tjcvmOH1m3bvGznzM5NW+bumTu+vVosDm/cunV2sCFF3VYEYSWA4rZiM19rmePV br7cbERayszQm12wOY/hNUf2JGiEiKdtm0OEGJMtnCQx1adFMdtPZheLNJOOpZfzISA1ocb5dEP9 ynQzCmxL11U1w5vD841ALxRKoyPD1ZGZ6WZ1NHImIO4s33/fsUcfv//+1es2bR0eKVfvPXpw2/YV Gw+98M6pFx889MT7Jz94/70PXn7u0OF9qzfMzm7fuHGwGklmuZ2ORQJ11RIDtCkwnbBlSHmIAVqx CsTumJoexkAGhmcEQRi1a1rCB4EFVoFpfEYUaJ4ksiKPsAJieKFlg19YAVyt5GihpGkyT1HQYFyc uLKK8FCs5enp7li5BZECQBSxOYJA1Fh1DCn21cRhIscwG7qPKZzU7tTyY+u7xWUH9+05fHT/tt3r q+MlfffCrqMHnnzg0NyRE68+8fH7b77y4QnoRG99+dNPF97cu//eDRsXJkaHqsPFyXy6XCDM62ES tstRZbCZh8uFXqLVxxuRHuUL3v8FAXjxiUcPb1m3aXbNjh3V+uj6teNpP9e61UKpDh1fCvNgvWbU 7RRMzXP1YnFke5Q+qwVrARBQGM9syXGYjzTDxdXQ0Rw1QymcIKCWQymyJXtGgrAcgyFsNht6Bk0o lsogQoZVPHXNmjVhuzkzM9YtlUo1E/5MLDOAdLIF7waMHaQHZYWF0LICy4uifH1MzxvpUW5BUJ8c 2r1jpB2ZikSbxaFSs1QslGvtsWZ154r52WWz6bObvQ/et3rZ6nX3zc0df/jII+vm58dHZ5ql7pjf KJVbGhaQYU0PnLw2rRkqpkhOwVEUJ5RcVSnkPU9CDDfRJDmdjMb5CXCm14VEmqCYhIsp+kNewWLW dt2EZzV9YmZi/XB1eGxqw/5jBw7B11OHD25ZvWnZ7O5qabo5vGP9moXB4ckZLao1p4bHm6WpNWPT xbXLnnr4wJZtq+9/9uNTH5765P3XXzv5xjvHNjar9z4G92bv/tXbZrfufAq07LmXTxw5cvj+41tW btt1zz33rF27aWOt1dTHdy+MDJfGpLKuAdiPj06WzLQFGsW1G+fH2o2Gpnp6oV0GsC5PF3Sb4H2p 0Kl5DB4ktmcxKm4pFI3RVC5H4nymt59RejFc1hzfh9ZQKBIL9emyn2M8lRMJkA6zFWDpKQC1QrML 5QDUV51fk06XlMKx4nhxZHJkZGqiWYtq5e7YUKu46eD9R5dVFx49dODhB488vnnZliNH7jt89JF7 D6+rjg01pzYOj5uSFA5pYeSEpZly0K7HSdoAeT0f1SKpNF4PLDeRXclTY1lVEhdND5E3NLg3FAcy hjhEJscTAmbbvO9yGI5ytuQ4kuU4FIO64OaWrFdCThxY2rO4h5Yc2eYxNHHg6i3a0pxAUvr6RSa2 VJyxpnXF0V3aRkMH3Ecy9JqEmMWaG9SKM4Nr1izMT4yNbJyd3ThTKa6fX7Z628p9u+b2HPjo9R/P v/T+qYcPPXnk2SceWbVpdvOeFSPD08WJcnlhZ6uut80Qbr8LKmZJNU1qyRL0mnbelMPuyEK1/Tce Dur++8Xj+2eXrZ47uKa4bNvGtRt31kejQG9Mj1XXj5oBlOu0WcqbnqdHJmHjRmd+olEzGt1WwbQZ WXZc2aAImjAcO5cTmX6gLc9wMqhKiSSOUhQux4En9BGEqEqezZKqwPkKku2xNclXbAQaMotrjU65 UWi0CrqeLiG2GYLHcNtPpHypq1uupRVCnISig8QJLAXBiUNVs+ViKohRpTFasoloZH64g4uqUxmr N7rQKWY3H7zv8afmDh89dnTb7Lrd+7fM7Vm1e/euhWp1DKC+Gk2P1aOYy5e10ITIaTmSo5fzKhED ppkaQItWakCfwSQFC8J8epp5vjmuA58aMuNLMoIIizAtQFFJ4WMKdX0ETWjScrprlm1etm7r4Hy6 1e2xRw7PzR3ct3rVsl3b1450TC0Oi5NjkHzMxGpPjOeHZopdXa+umxjefs+GZbPb1x048vRHH7/z yjNHlzVbM7tnt8C9ObR5dGLburGFx0989OqjOxZWDS8Ui+unqgtjpeLEUE3Si/V8rVQv6JNAFSPF MBwZaTZa+ahdHasOj7bANwUybE4WNTmogFhrEFXMwDAjzXJp3o5dXlA5LUF4hhcwoVfS7Fw2S1Aq ErR1z3I8jiBBqBnJIFnL4G0Lw1Al6kqxjLhhqzndaJucgGlR1JiYn8g7lfraKcg9NaDdlh4EUb0+ VK+Ux+c3bdi6asfChtWza1c8unzHtl2zG5aNTIxNp2Ti1MJI0zrrq1ElX4N20aUohPutcQnGGe1S JMWqoSAcGLcrV/LQXVXXjEoRUCLcGxXDGTGXyYHvixkv0DwCVXDGUEjf0T3B1jzZUjk3DgIVoE3G uCwvJz4i8Krrpuu6Ar6XFXtBF8RsxpYxQAREM2WI6BhHobYUyJ6GpsO6YatbKVam27X29OCahd2z m7ZPNUenxhoz9zx6fO7Qw/tnV2w+9urLH9+/a/PRQw8e2gjpbs1MW2t3m0Vdmu6MBpwWhWY+Tkxw GglVYoFTGCScGRstjs+MjLejv1EA/kMf+zZNDk9NzBRGJ5qlZrOT75QLIL9msalF7UqktwPwFBuX JMfNh5qeB6fxGo4cAKz7SWz5iNgfujxcWxA7gW0jXksSMrLNCmwmk+kjaQKCP5XrERgMJwQ0k6FV K3Zp1QvzhbQhoUc5jgZCr7rAbLIvx67iW65sK74rmaaRybhBgicKOINhgfVTqh9LqcorieV5YX1y XDbr1SkoPt0stKdL053W7NbBFVsOzt2/Z277xuWHN2ydnV2Y6ZYm5xeqk6NjDUfr7J5sjk+HYTge QehI9+R1PKiqwPAj3Wy1taCQIkYYWpwhKGallT7xaESO5zlB6AKLIlQml1io6kixhSO0jRNGXrMp 6A2jG/btW75y1SxI0D2b790zt3z1yk1bt66fKM5Mzs9AwNCBJ8p/PdA2m9Xx8UahvjC7Y+uK9QvL ZnduOnrowKFj+1atnR+ZXLNswzK4N5MjxdHJanO6NLhm4+7BsZ3ddG6kbtbMsfnBweFIb4x3zagt BTOd0bF2HlhdUwKgzvJEF7JUYNRaRqWY6ozZ6XSBeGuO5MHPm7Jv44hvo7ZhYVSGJUC5c4SI4BjG oCLLkYTvQfy1VN+mxAzC4gqRYRhRCSQV80wLKE1KWQ2AMB31LNfMdmO8WI4KemNi/cLO4XT2ruU6 rQoku0JpulZfszBTLg7uXBjdtGPN9m33bF9bGiqbJkTkvFnoltsFiH5BCv5GaJvpjlpt0yxItpqe ve36OLS0HiROpDuBx2m6qUvSXwIgAvjTCCnwGJXjVRrFsgItZFnFSVScELM0VA8APaJaNKqoDBRg DklkH4gOLloQeJwYEBmO43wXI8WMmBWoRA5NRyUFQpExF5KSJBueJCm2ZjZHx1rw3931w3CXgUPX Tk7r04NbN+6cX59OZDj46LGjIA3rVu1YNVSqFiEQS42xxnRZd2qQwDQdtMMESfETD+c4L93OwAFC idKD103pbxQA498vpnY2y2Mz1bDYLNcq9TLA13Q+Sk9LiyBDmd2ZVmhCtoegDZUXOoGePpSDDms4 Gg7+nJAizmcHRIriiSyhcgzCkRRjMRTiM2JfP82LWd7DSYIgM9kMS3FMRoDULMgujvlGEGvp39AD w5PB1+OEz6AIgaq276VDTk7sOQpL4jbC94kxtA8gXRC4NG3UCoarQz27sVloQQFWR4Yqkqu16qVC N/D0ytjgfGl0fGEHaEFxrBqmvWJ+bKI43Sw2m3U9ddBicyiEmq2Zhfo0OIJkNuuaB70mSne3h0Ao Yawg5FgLPkK6jNnleSVWSEVRrJhjNMTlIDLEskEwuO/ajC1BmSIkV9h+/NGn5pZv27EwNTQ6tXHT uk071m3YOL9zx7Z71m3fvnGiFtr5RktvNevF8XIqtOWRzZu3T1YnB9fPzCxs3757cnSmOArZfnbz 7rUrpivF0SZAS6M0sn5iaO1QfnS4OpbXOjMTY51SpzXRAkUJI8NqyEG3UWhOh5oW6rUCBNiaBkAy NFRuV5rDg6PjxYqW7pehh2YjquUDDklQxY0T3GWzLG7zBN4rkggh8IrPYCqDckxugEIRF+xTUARV BfnOLBGNUDc4TZbBEnxX4QLHiB3o9qHTqBR0x9BNkAwjGpoc61RCKYg6YNVmq6BF3Z1wQYMLxfGp hbXVkYWFYrk8P1SvLswPwa9FXd3mMLMQhUYckLHsaHrbcadDlE/CiLNtH0AB3Caq6A4ogBEqNpfE vo8LPaJAkUJOhYoSSIRCWYHkocTQOEhzgGvDj0sBpLnMEsI1FIAZKgPZUjLTqR0Wm80IOZpAMZS3 PccnMkKmJ0t5LkuhZJ8SM4reLqSTBSTIHgyUHGQf00uizuhQ21ERc7oUtTpja0cGF8ZGV9wzd3z1 znqnuH7NSHlmYrge1eqtdiGdFRaVOgUp0Wr5Wk0LJTnQErlSqdVLpmtrTr2V0Emo/I3PAP4zBNmo 1CeqHUmfqA5160MtU8eMsNCZhogrB2GrOjMqdYoSrnfb022waqcQ6gkogssBdqmcF7i+Q0ASy/Zk WbB/ROzJJAlLs7xrsWiczfJUfzY3kIUIkOCGwbimTBE4JyOaxvUN8LSVTtEKIeEHhQLIf8whdLZP IFjQE5JmqIHFOQEiqWNyWU4xAg+j02eKBGE5POFbGvwuoxcbAZiCpYWGDnaU77ZMSS9HkpnXnXq1 2NHNkVY6pb8OAb26ZrIyXTTC5tq1ZXD5pDM2XaquXyhHkZQfq5Sg5WpAoXonUnsysSbzamKZehiC +4S65gV6InEqx2GUTad74GsWRrsMm1iYSwiIGTC0FPmVnavvf/zQ8Q2D1cHJKty8SgRZb+uydTs2 QYwEMVWUAsCz5OSnmwsLk10tak529Obk0NDw1NqtWxfWDlZnCq2J9WtWzm1rNoJovNyYbhXazZl6 fnjn9FB1arijt4sdTR8aHktnY0RtXTchV4ROfjyaHNIdvRBatqXly+NjlVq7Ui2OlS1Cwh3MjWqm k57GXbGgl9M4zdIoImQFkUVQsMzFOZa0ZVFKMDKDelifQlNxoCR4RqQwRBAplqZIxTMsWlAclxB7 sqrHCmhQaWkMn2iFCOJXsRTEod4eXZhsmKA2pbLW7aaPusx8uxAB4ZuV+orNc3Oz1eHdw/NbF5p6 NZK0SKI1OiyDjlgB7evQwryrTlQdL6wUcCvxYpUnaJQgKAXiGoJlyUTycxmsb0AAgc7yCEUTYp/Y m+1DGZTpWSS6MpLLMuBRkqOyqBwQuIzT4PWCrKAkiTIMisfArWRvL4HKmiYnVqjSFJVbPMAyhCjS KOpWAimqtEuldnrUeYLJS3sUyawAAkpBZzxElGmprXfrGsZ35ouFVrc7NVacbleGVw3mF+bHavk2 MFoIDjM6Fkbp5jiOlY7AADIHqlaH4vRiqTNW0V2eYJC/cxQA/feLNVM7F0YqXmFkuFGrFep5M8zX Kp2KE3lyNFqMwmIL4Nvslks1zZf0Ric2W3UNwpUlk3qhlQ8DHzd1i0mXY/G2ilIsliNyWQrzE06x capniUhn2X5BdRNJilNXYeR0OjCH2kB4WSRNZqATqs2psuHbMc6gqqeg0NtVXLERAQDAN2JUUAgh Q9EiJenADJoiUqQfFhrFcR3yZnVkTJfNdHJbajrFqFQdKo3U6u0yoG95aHL3zPrZ9eODI+2o0Zmu NGrp0L4kx4gDRVmenCq221q6gqxS08fHW4VGwXTTUecoLACXau0y4EEEFapBUfk4wjC2i2cSyQtC iYeiQhjUl60cirAZRpIQtTWzZvV9D+998NHDyzesWLswMVrvNPQgLo9PTgw122EtiC0n8OPyaBQH +ZZujo5VvDjq1sCeu9Dxt24t6qX5mVp5/Y6FZq1SDhFZd/IliPvzM9H0eM0Jo+m188Mzw+ubtdAE 0S42w0pUzmtAM+WKHja6mmEE+ZmxdNgp6jYjcFDHZWloDpylGFflEcvDMLjpBEoBb+EQAoS+XpEW MiRDI7bFYb7koVjiYk468UYUOYBXKXZMJ6/HoA6W50BrZESUZjMi66tqQuKeBjIZtaYbnZmhqJ2H 0KjnnXqoN6bb7bH50U4hDBvVYqtW3L17qmi2wkq7AZYeOJDSNd3BelEEVWTZATcGYq609Sh97Nxo tgOb5XnGMl1G7BFiE/AD9zFEiSVEQHEOIXkfoUgwb5rLUQRKZntzuXQQQxAsDYKWjLACzgPf9+VQ VhT8IEgUiabYjABylhNABTMCo7oWkuvpE0WxF/dkjGQZAZUA+iTZs2SCsgqRS0Xl2A40rV3IN/LA wENtSZsuOy5waC3SLBnEb3SwWt05Vuh0oBUdoxOWololtFmNgzJOXDlQHMnwtFIp1GWQS7NTMi06 hzsq/zcKQPbfL4ZK9U5k+KUJKLhSsVEM0xX6muQGBadWHCs0hkYnuo1GIQwSlLaDCBJBZ8yxLQkJ kSSxXAzhUA5nhKxIGBgN9ijwfE+2p1+kEZ6UcB7+W8wMZHPwT3wseZoT+7Lke2CdoM8SbqSPZDSP 42xaYFEcp0E7AEYxjPflWAKxDizGDgw7hsbHFJVwVdVOpCAWaCTWolatNh11x2ZmINprBhBBZEoh AEFjeno4HxVHR6cWFlbs3rhmzc6h/MyoXqqOzAA2txwX3ltvG47imkAJThRKEPm9KF0Tb4Sa4+an u3q68IcXBRVAUlFRnuE8CYs8n8MUC5Ew1JccSSbQ1Eo5xwQBg5pSTA6xouL6rZt2bZ677+GHDz2y /57dw6NdEAA7jBrdUj3dGU0zpMLwpk3rds80u7UojkrpFjbN5ni3WSwODY1HTr4zVh0cLQ01CumZ Te22WYAY2p2GJNOpOfr4zjVrq0PNbqXbGBsp1rv5QPfCGrSPk29PFyEi6JXh9TvrkgpwpRlJOK1j SAb3FT9RSTz2eSaG7we4F0PnoGMFgQ6TFXnDVXw0SyM4JwhKIAsibskIrcg+heM8zRly4DkOl8EQ eF9XyPC8IGAeAHKODb3Yi11VZlwpCAv5AKKF5cqOr7tOYEhavhLNdEMpP1UMR8cmJprQ89Wo3oXb rWBS+kzc8gU5CGJZcjg1Bn1r65KmJwjAha5JdgI9L5TiBMmQ8AHkRCXIJNQsLrESXqAJisTJHKH4 FIEZMpkj6V4WXIfDNJ+B9rGgVOgcz+ZIgqcpmid4BSQs2zuwtH+xAKkUxVHV8mkxK+YEcYmAKxzC 5MQMxpA8wsS07Kq+lNaG5oB1ybKXwAdN5C6IXKPVrqQ7q7V0z9LD7uBQccXqVfV6IQgcC4EbLEuB ExASQ9O4B1am6KHkxnoHcmsM1FNqNDU8J9hK9m8UAPLfL1otM9QMrDa/YjgC0onkSGIJTx8FQy00 h/JOoVZuNCqQ8CxJh/hiNgJEDh0jydIMy+AQ9EVW4IWBxSIE4RjjON4GolzaCzcyi6IUwcOt9xhe EMUcQ9JwM4NA8rwgndaBBZLm+oocdtJNBUgWURNHokQWbhuXW0J46eM5GVjD40gXFVHcyFdCvYCy YD1iH2RyO9Hg3VCaSSApQgY1wOx0SU4KBV8pl0NJk/QhCPvF0erwUCjnwePHx8sFMw5VG+UB7uVQ RZ3xMdDxUIJPIaFaYHNyav6R5lmeJyeBwhK8kMsABGezvSLjGBj0dIj8CW/L8OdC3+IgEyQmQ3ru Xwon+bYUTU9uXJhfu2brsuXHn9o/t3p2sgQuMVSHyDtdLgYSh5ulofHJFYNDIAB4VINEma5CbnaA 9rvlqFyfmayOD0VmodLQtVq3OJTXLD809UZ3ut4sF9dOVTt6vrpirFZoFwqVlmkY4NWx2yrVpmc6 0fRIdTAKZEuSZNcM0qeWAFixq8iQsJMgMSAcO5rCcCojEIbKIChkZ0FULZlDMTzBEyybtT2ZFnBU EAiRwIVs/5LsQI/toAKvaBLENYWkrHJoyHEarol0erTGobyASflKK6/rQL4JQbqSovkUYwQxhqQL 9KIOCMDoWLtRbYPMJqpvWLV8RZMVOfIN6Be+G7qYLZndoZbjaGiGVaBRAyg0STONREUQP3AURCR9 uBKZ4iRVoBQcogjJM7SYEXyaItisgLAs6ioAN7jAxZaKCPTAojQhYLFuSqrtJwia7esZGBARjksP 85ISN+GovqU9VP/iJb2kL2PZRaztEzlUtozEsrkgX4C+bCmJEQDluDJ4Etzt6WbeMWtYIjkGhNhO pxQ15netjMAzzdIYlJjmhJIfB6GZ1wKzFQEY0hhG4C4WSrYiS6DlPpvN4Kr/NwrAf4YBq912CIBX n083OJVwIpdOxAMzFclutdmIEIDL4njZZFhXNz2EkaEPCDSOMawPV8QLRI4VEwnPAsyr6bY5GBML gABCpreHDRGQCMWCfm2hJE+LBIIEZgwRFKTfk4z0uatkqbZiQ+9TlMSDyCTZBI3hpDCQ5S1wFJ8R l/RRVA/0PxyoLoTfgEIFy1qKqzF8W2QTR/O8QnW00M1raFKApGh0aq5iFjyzZgaG056oN4aKpbwW aWZQaEPcNxicJFyzlT7S8KBxJbMIvxQbDvhPraMrcfr40QVFqWm6IUuWsKRPEHoHWBcnaRJXVYxU EJXxZYRQPD+JzQgciUAxFS6N5fVWoE2XoooZFurFmZmZcmV8ZnhwcniiU4afkxKzocAfkvQQyqPV HBuqliMdunAQ6WG5WKxPD80vTHU63VprvDnU1AOz3CpGncjxcUMvlYZm1u8sdvTuTHV0csWk3sp3 NACeMJEiXUqM9EyavFmZqrby+ajSiKJmdaJUq0UgbhzDclaicDiGhq0wMGKaF5f0CDzEMIEEUsYy AgR7zAhQRRX6ScOXdZz2HJ/vzxJi2meyDO0ZJJvu7GYCW/NcTxrMMSwjkrYOpJjHaJKF0JAvdCKz 7HA8r0h6ImYBpzXdC8BCDdscajSmdckESLblxvqZGO554Mh2DUl4GfgSIUVUtr1aPghwAA7bBafw FcNAhd5+AY8tRWVJ4EzVsjDK8hiQI4RQeVLIQCARGEogMbS/nydIShCERf2I5yqcsARl+rI9A9n+ PtH2fIxTsMCR0mEAlZMxgkZQGgNVETMsLuBBAOASUIQMlceJom+GsS1LqmsYXizHYEYhwE6Yl0jO gzZXkLafUSDiQ8LXdDPfKBfgF/XpkcFua6gAeoySUlCrh06jWA4suFmoAuoqcSAaTiyaGp1hbCv/ NwoA85+ngaEkmW29XWkGnha4mk3inKcDPULWBljEzaCVrodxMS6RGegAaICB56YxiWQzWYGn/N4s nvgQdQqejTOMHxN9WYoUKJ6xs0SuT4SIT5AMT1LZfp5ibYVhadcAWvBtP/BiO12IEjterKAEKwjg JCxi43wvtEo6PDOQHejNZhKPQyneB1xAGAURgP8ztm3D64ATOBfyVVirDk/nWy0NoA2XQ12CFK/p ErRd2I40R6+163nLAcXnVFcL81qhW+tqLgRAK1G1bimw0rkmJvB56HKWhtsxEFy6rYmVJDZPIKTM pdubILLmJGSGhP4PAUdcKlIUXAOokhlhEColM2jHuKNrjgESCl9RuRaNDVdLOnwPEnK+0HbMNoTo wDFdwPDO/M7hZml8aKwVeBEAZXH9/PzC7tFyvjteakQtM53Uohecgp6OxzqeX5+crxYh809PVDvt cs00862CJoOGtQMlAQGTwX0lp91KWp1C1B6bnGpDkIsKwG0clDiW4Jzs48BFnktYKsMKVK43S1MC C0JOiYQgCixLMwqLWz6wF8YKpOvkMhQNKQztoTlU8myOYTjEByHEkKzrKhiiIpjiB4VywVF8Nk28 PgNZiFQsH7DXcVXLrHQDqC0d3lCr1PKFVrtd1PWoUCrqauAQsi4hJq7YGC2A4HCYm25SqiTtcl5O W1lOEp/u7RH6RfgBimJ5VUYzAho7dBYBl8jAZ8xl+zIqlunrBybkgRN9H0NQsY8AYhuA4gG8F8HR kJ5+AXBB6F0qQudXINxwMZ+l4EOLtk1QBGdhtux6nmWhXsvwfJRhcej9mulYZqCnvQFCoq436t12 hJuaJkNb1wFPtVCL4OLSE101SxUQS2vU23kTxTzJddMwyTnTZfAsn4dbYgVemJ6grEvZwCYEBnLC /wUBAISToK83Bhca6fQcI5AxnvMAvtIdOvJ5w4r1yKL5xFOY2AfqkQocuK8WtVNjgjJi7YzIAQtx tmPKiY1yUG6Ls3C3ETFLk6KYXTzQlwNqz/bkBkRKyKVrt9IMEYDbu5ZLk66m2LGX/PVIuodWHMeD 8uEyA+mH618C/8sSUsKifRTCozJJoZaC+zZO0yyCI5aOAxpKCmIbNurKhubhZhhE5XK326rVNMOT AtlsdLodsB7MiF0ctSIHYjj8EQP1FOC5ACypDJwq5jC5EkaRCWLAEGbDQXAv4VDAY1SJDUDshMMQ xotVMgcXwbleQmd4mkQRSZNV3NOdBJKA3o6C1nipZUKM1SD4o7hVmFgxu3Vh52R1aNwMKqUQ/gGC i8T5CG21JiabWndwuNjSos54Bfp9d7xZKbSGqkPd5nhY0YHWzeb6+dH6dOQEnUa71Cw1i5Wa2W4D 3OgGxLN0DZVeCxMllgLwLAgKUYBLhiUDwlo8hDZwKIuxZSaTIRKIpWB0oWeziQz2SXPsgCCynBsE AYEjNEEQFKp4YFRhGDoKLQhkXw6RgeL5vqUQu0TeZUiKUmkB5Tg0DgyGUl1c9sP0eKRK3kg3ULUR FM2QnI0iLioDSZnTbfWvNUie7NQ6xdFmt1kIhyJQV9tNPF6BdF3pdlyCBoPgYkOvaSqTlCZ0w2Uy hGThtqpCws8imCDmRAaBNuQSaGSyl8Ao6Nv9fVQmS2Fif8/ifig1agmJMZzNin3ZbEYcWNwj9vf3 ihmouZwowDsAOi4Z6M0xEAEZyAciXOBiMRURgWY8XKDsQFPg4hKfydCBr3oBdA0NYRhLiqUw5ZV0 7FOCZpGlMF1mBZzCSV6rBcHIB3q2g0JB16zUzeL0WIzpLqQYS44VkChVAhy1OBzxNB+4iCYoRitI /xceApquoVcKVmdFVbcwFW4ugyEAurppFspl3bDsWEFwhuQgJCocQohMAtKfhFBnlpzrJSzH4NMh GbFXBQXnWUTGRB6UmWWZfpHmXBnNCkKmjyLSIRsKI8WeJf19Weh3Wmi5MoeQGQrhoGqyfRRP8mJP HwNaa0qKT/ctTj/e0uxAv8DmeqgsIB7mhpajgla7DpXhMJpApYDwDc/zEscIAwXhPBWJotBzOvWK CVIgGa7WrXXGyqGm1R2o0CAKgL+ldKJMIikA5R5wjYehNGEV/JnpQrpS3JZt32YJJ9AzUEkEbntS uoLbkXNYmvRJ0bYY6PsI2AVLkTyiuFjOqRdUStXTIXfwhGaxnU83369F6SbihfHR+YXtm+5Z04yc xK4MtSTXgMhgWArkB1UzG9OV1CKdMJ24H5W7M/MLa6bKo+X5aj6cnqxWN1b1QiksjzerWxeKTZ3j tXwNJAZAw9AjMBnfZzD4hJIVGpVpjWNcJ30YI6uKEyaIHUADY0JfDpfduKa7ApFYgSPSGMPIGtYv ZHNCbw9JK0yiMhxLojT4I5kTABQMftFSMFEQwMBUGbEPvgRD432ByuQMh9P4TLZPJEgVEWnLTfQG BDiZp8H6mdhRCQPDuFgBlnDjUFMIQgFt6kSSlo+641oMYOIEjEAQUrqKySBxA6gbNyM9kGU7Kcgk nwQeFXsEmaTPLNQM70Mn05xpJ1FtnPSpXuj9meyigWxPT0+GE3AQCNrG0R4UpTO9WYFARZHBaV7C cyJJi0t7sz19OVGkGKBGl2MpJG1ZlqRyS/sYqEKGJ1yBYfuWiFxCUznaTUhBwHJAdaCNwpJFIuJK oWRxhCAQiAptBR80dBzONVTX5KJ8RYsV3HJ9GRpc0ipd03W0OJYLFVBf3jf8LEayiSapSNACuEIp WaLVIGbQv3MY8D/PHxQXMUIFhaqBRNwYMlKcVyCsO+BWhuqFtgHu5yqEbSo0D9Iue5xkcOmdVBjw eIyks0sypCCCYPMJku6W25shaQ6nsr1gL5DPBjIMdH9B4BIhgf/Bd8U+3zBS4zY8mc5kBGGAsmwK aDOW2CVLl2QJG24mzgqEuHhRb3bx4j6IfiSF+YwAzuPFsUqxSoa1vMTG0ID3pNgzJMBqSLmoHbhB 4hTyAQLA5bSazemoGDaK442WaVrQ36Hrx0GSDsBpgQpdQcIJH7Q4sG3P0guxbcVywDu4AEHEknHW ZkDRHGBWU5M4CJcUZqsYxcsgdKovK5SYJTDb/Wv5Q9iopPvX6HprGvTU8xyoEMjk0w0tAAPs1Ceq g8N5F3Cy3A0V3xUFp9BohwbntbpjxVK5jaLpnEhNao/Or63Wu8VGetp2O4oipzBRrI/V4QLy3Ua+ XZBsSVXhojkIM+0IorFvYa6muSiTzmCULEkvaE46R8KSApzGIdelj2hExAPbCuD+i+lMOIMhAOYs MZsRgJPFAUqkCIH1DTzGMZtnSRtBbI7MZrOsiwskjgPAZaHvaGUIUWxvBrFwlRWghQlVQEmBpVg5 DswApVRLxRgyk8EAo30MUxRf0zHM99I1F1KrUgjTNTrwCUNwU5mVgtjR0+c/EKY5hccVS3GdgMNZ Jd0fTjMohuc5IFEuS9OcTCHgNoqa+AgOPZESxGwfnRHS5aeoBsUCvhArKiX2LO0HvSAIXMURG+MR BMEwPIFaBHHA4HNDe0YaoRIDi/uhnkQBuILP5ZQMTmd7QMtQV+zp7VnSO0CIA/2Ukq5Q59JBRAOM xXERzNaDIJ0EKcmoI8m+kkBW1rV023spPStc7zR0vWBA0AtR6DGGS6N2QgG9KoGiMloEKgDii9sM B9WL/Y0CYP7naaCkp+t5HcSVpagReYERx77q1CTJ90PTl4kwXRIMQgZNB3ATWBbPJRzEYT2xVVkR lvb050hWFIl0KBWSI6+ykMsInOcRJksCXkHFif1LRILhEZWLQP9AXYVUjOmeXvqvyK/gimeoONRX PsBRsg8+FbQu4sUJuiibXdLPQsLOCDlodBeP1cDAGZ7M2XLs2jiG4kr6ZFuWXWh/S9bkADqcbuq1 GghCkC9PNyrN6nAx79pYErs+pDYJ7McMgr80XIOUEPhWTeJw2pdMxwtkO2IdhklDDqQ+maRVOYwc AE9DYbgc1BkD6TOT4eHNOF4Usoyv0jmKJXNuoTnarTUhzBcqfxl0YXxiarha18OwUJoeKw7Vm5W0 SMotsAnFMDBfq3VLtRAYwUg36wgKo1MTY2OtbqFQ6ZTqQ0HQKuQjR5p2AA0kp5avBZLvOdCJp1uS kZ7oEcDfAklDUMkKwsBVUNVPfNWKTKhDTQsLNZkhwX/ShdVaOtVOcqLQQhEVzWQCiFyYnEhsJsfb iQwBDfga2o5CnNCgcwiPoJxiyQyB4W7iSo6uyC5Qs5JA7+QQVeY8XcIZKiu4jp2jSBTLiqhrxIxI +oiQ4RIEBT5JaETlhUzieUYYhbrjQcByfNvUpUQ1tERxScuRzKbDQX5xDHhXMFkFBQ7hSMyKVT9k KIbDMYxlRMZyOYbK9dOgyDzEfJaiSCgjhAGGHxBZ6LzpLBHMp6FuejK+nOT6QTMypONhiQoMj2CK q6ggR5A9oGwhgWO5rMj6mub5ioxkwHqcBAKCkOoEoAFIwRJewRnoAVIiwb9QaLpmyIdcpTourgAA xzpImKsXgnxNb5vpwxqzpKWHFYc6WIcSOAqPWUrCM5bisLisKK6qpKtKaVTSO+XIJhXN+TtHAf4T P2StUtMcCCh6vlNqVcC0ZAUKKkoSxpAY1ibSeR0OyudDR8YwL1QkMgN0hWqR51sx3McsjcNt7xXT cSNKTRiOZ1gWQUkGQwmIAoLQtyTbC8krIzB+ojmxjdg8RDIq20P9xWmMa3nQmRPXkywL3qoXcn9v LpuBFhJ6Fy3pzwpUjuUpUaCpPlLoI1HUlzzTaTuxgmI2CvHSk2Q14cwCJEfQKrPmqHjcmim2gsAJ ooluq16sRxJhRRpIt66NA4L6EHagW7igG4aiBJqjIC4XDJUiF4E4D3mNA4LQNJXiERoyj4zjXPoY SgQJwxigSjLLq5AFGJxSOcg7DC7HdjBdHhoaqU4N5cN0P42o3Cy3myPVOiT7iZFut1MaKweyamvp p3DSKS9hnN7n8WZZ88J8pNfGxiPJ8h3f0Ful6ti4ngcjl6SOrqdP0TXJjAoWzyhhko/TcGrWOkFN t1SUga6TphvVUwXVcqV8ZMkQcwzJA4GWfalRHBqdHiuZUrrvcuAZgUGISRKruEr5QiYLkRhPGVns 7cuhJAu4Aojh+nD5f0US04llz/MRSwl8VujPWODvIgnsJnkcQxN+YPICLzuSly7CVXI5Nuah89uc GjocySAEJZoKQri6CVnIlMxKenAHiIOMZxBNcV3f0HySYhGcpjipBBbLoDYJqGZAr0w41/NQoJAs g/CZDEFggivJOMKxAxmKoCmBoHmEHFg0IGYgRCZMViA5HpSBizkEkKUP+rLE8Z7M8HimD3ifRhSA OdNCCDa7aDGLGODGOJI+pRZwVdIooCGxJ5vOBsAJkacgWBqBXgkA33uXiKB+QToFRdNMw0fjUKLx dN4qEpvjU+mhUN1SwwAfDR0Vc3E+CDUXcTSDoHHX813FkBUOdxXG5hQPWn6yALcV/Mb6GwUg+fcL RAs9RbH1wWqxno47hwoOeQsyNZnBaJGygyQmFJnGOMfxBZFXUMQmuMBitND1FB5sWpB9oacHBEDx EsGWKVTg+NgiensZRexfurg/l1kCLJXtFwhSxmVD9l0PcFWEeECJSwf6RFKNJVnBaZrIorajQrAT e3vJFCP6B7K53qUZCNmqRWeyvIv1CgnJoYisgBMC9YpZLbQUC8o/yfBxmLIK7sQoQdAkLwXT6fkC mp7OPpKiMQjAURscNRlq2HRQ0II4LAOBmrpPkLQcBBbX0qK246dDEj6VzTF2JhEHyCQdBoZyEgnw JSJry+AotJIRcAiF0H36oTxzNImQZugqUtTasWn3aDdvBajcmtw9NV6pjXbaeb3QqJSGxyp6YKUz iJN0NkShUctDDPH18nSxqSlaVC8VZ9pJLmPp3W512codnUohilXDcrh0Kb/s1Mb0SJL0SM9zwCmq pU0XAig1xlZU0wXQjzn459hwQih6zEjXbgt2emPkMA9JA3q/BOmdJTiV6BUQgHqGoDKZHkCtPpHi SJDnXIZAHVnykSRICJ7z0unPjpVAMIdIxLIChqaLuhICrlrEQ48TejIMgXoJSvNuqIeJZLlIthdL l0vROI5qHg1cyPgyyLKtOK3OWGE60hyLSMAeYxQFGNcCjCZENJRwHCEAjBVOcnk7wNO1fByJpMO0 PpPr7xNxqicHOAEVo2IYhxm8SEAIIPneflHsX7RoSV8mRysISfeiPCJQuKJCNsHZDI9ksyQv9g/0 pI9yVAZiRDqZJYBsR2MZkQWL6uvr61nck+3pERGFFsBzcrGkJZgK0cR143SLAIsnU6FxgbgU6L2h ZycWwjOIVMu7OKYmcWVtvTxd6RYjJZ3ircHH0AzDxeQoLGk04nmW5nGqCpFKBdlQOQ/CpGNjNobL /v+JmYBcECQorxq1jubGgacwoGE8b1kIBv6Kq2HMKCie2Kgn4QpCMQmROnXKU5SAEkiScDRBor7C kwrmhMBWYNjZNKD1LBWE3v4lS3pEMn20hzIYidEMYBWnojihcCRLi2pWzPI+R9NMOlGoF4yfAjsl ciSdwC2kCZrToJhszsYgp0EfZDOUhEEjq8DoIfSfmDOMJE63unIMiHAZT5fxBqRYHpG5qBzly20z 1MGrVCPSC7qjuIGHAWkqKnQVx0nSDSYdLRZpW7UCjwvowHSkWFUMJp0kGkuJYTCMryC0mniImIEC EkTSThTVZWiaomhWxQFlWMZHxJwd2JSnF6orZmdnFxpRoGqdiZHRYnVyZGR4eEjTAzB0w7Aa3Q6E eDwxO6Zmu3roC0HUrkEH9c10yv9YK6pMrhhMzxoHXAZNMSOHx2XHNM1ON10p34WPjLsyZ8eBZth+ AnUZBpDbTInHAjNNLXmdyRCqgqlGuloi3bsl0j0hXYdKoHBBUHp0hiJVhIU2AhXOiBSCiLRII2SG REkfIwXGszKiyvKKInvgxQgqO3B/VZWnaFRGYs20oN1JGku34rck1yYICIqIChoKHStdSuGqLiLY lsLkcjw0nO0EgWm29ETXVFsVLV+XMAVAWYUAjZEI5kg25EUbFyk6sXFLplHCMlQeRXxf6GOJLNRT VmCziwdyLO7inE0AauLQXSGkLxUH+nJQahmoHqi6Pkp1qRwNkZ8G9ABH520O2izXm07zs2RZ5mKZ w3CE52kcBWLty/JKglLZ3mwvhAoBTIYlvRiF3GJLwDu0AtFKsuGXVAQNKmUdZI8QMc5mFAXzHEdy 0g2MzHat1a0PFSuFdHw3SCzJx2UgsRC8PnBdQ4NGTmTD1LXIxLBEgTJSFOBHghGQv1EAhH+/yEOh xQLm6waKupKLYemEd85INAyVJIaQPDndtNMEwweMsQ2IALIXcwSZyYkozoiLe6gBUFYfEI6F+57L ZXJ90H8y6fSLgaVL+/9/kYk0DuHN9hU6R4DJ2CRF8TaSHWBFCsNoqr83mwP5zfbBbyzpy/Yv6VtC wS/lUFblVVwA86F5NnVhSKU81DEgOp5isxYELoriEoBdAO5GYZLkOghCkhBhjUq3W5pulzojTjpD NZ1ATFIulLOgGI7jeekBcwCHfuBZEoIk4DWaIkO9GxKNWjwLbJfuD4ViijDQwyIKJqQPzzxQH4Kw eLpvoLenh4E4Cq7Eu3SWZnAOxYJ2oTNeb44Wdw5PrF9YGCw1pqoza9cPAyR2dBd3IeNqM8WChGMQ ECpBOkNKwGxZMktT441AikYX5nVnqAS9vWh6ceDIVpRPmETFpEIomxqDa5rNYbblG4VyACEbgCDS ga3DgpZ4IWSWtAQ1N723vB8kvJqk044Mg0MYBPK8n0CUVn2GtHI4h/NillVpAYoZxwgRwC3LgrsL BAbVjdAJiuGMIjt6jBNMANXLIID8eEjDt6ycIDOKFqicLEkextiuLRASSmAyZDnatVloS9QKEoR3 AyaXwS1JMyU88QtliYFUbIDBB2GY4Eng+JhP0jhmA3jFHLyJZElSkm4dFycY1AQD9xVl083KoN0o OsuKvSzHiOk0OqI3jYi0wJKgAEKWoyFr9ogCsCRD8TRPiFnCx1nMNSxFxUWAyr6sQDC8piSg1z0M 2ydQmd4lvQItkgLFUYsXLeoHJBU4hs2xuZ4shdtEDk0XFfn/f2g0DjULwxSkF5HSfWM8Tk4g91ma 4Wn5br3TNgMd6Ctdj4ICQ7m2oZtgJ2ZkoByPK7bsBIoVcnB1KB9oAUKCCcnq3ygAPf8hADsOHRyX dUUFnoGUjjPQVjwiMnziupLnuZBJK5HKkEE6ScZxMT7G8SBgGDGDCFkG2puwbQjImcUkC0C1lGVF kNacyCZiTy8vy+yiLE/TrMArFOC65XMIr2ayWQrjxIHF2QwINa/6ruG5CbR5T1YE5FuaQVEqRU0S 8qWHp2PACdkvUhkZUeH7OTS0yJSlVBVgAdqTcBydMQKIHjq4uptIMcEoeSMcm+mWOjPd0Wol4V1D YnOIa/tRuhWUjxuShuV4NJODjsFBJfp6enqGIcthYjNIurWmpPmQVRmqp2/x0kUZjBIJD2AFpTPQ V9LZgSIKdSL09lFKkhX6+nibViTbgdQRmOXO0O4Nq2Z3zoxU81q7Xq7WyhPg+ZrHmrVQS5e6lLQ0 2LdD1gorNTMqbtw9na7b0V1ztFjsRFFXVx0JBxI385HTrlYbgutFQfqwTwp9BdQvjBVFaxWgKj3f dq3EqMmcHDiSzHkycBQLgILSimHZqgHp1fc5LnZUMB3ZZhEpm+llMXEpT6Yr6hEkl5IN2SfwVo7E VcXHDEV3GIEm6SwKScuFyGLHGIdArs6kyAESQSeAF+lMKx6YTZZ4guAZkucYodcyAzTbI0BaB6GN GQRSk61YWqnmBGZg2xKn4j6gtJ1BNJsAkEOzpKckQGoJSgpYqg0KqIdsc0Scs/8aNHAoClw4RTwi XbWTwVQhm2OF3izT0y/gNir0UmKCURmAziynYlQKkgQt9og0wTKSE6sIEF06aJClgC6h9HgBgoNI IExm8VKQjyVZsP/+RcD/BJ3pwzwZmAZjSKgrDAskiL4Ag4njWJJK8GgukDQF0AUPMixqtCpB3JMi GUkhPKd6jhkmhqyl2+ZDpzLCmsGrns+jMlCDpxg2EFgQSbHn037gM8Ki/wNfOBeEGoRMGbNtlFER gCYQSY4AnfZt35A8p9sNgZ56e6CBOB/xCdFG1FDHcwJ0RUzTmAyK8LnsXw8C+0GDWWjHnl7w71z6 KNZVxH4xIXrF9HAAQsAxmqVsGtqCt1mRBhsdyJIkTqfrbAH0c9mBvt7+ftD2XB8gnyiiKWozEBfg dW9Pjqd4FtCDjHGwBrAJu6eHBC5M0vlpgRPbwJ6mmc47UVUvdFxg4EKx0yqXgEqhJYOoYsqqkYZV HsoUp1AOPhHUpOuqeOICaBsIEzt4wtmKLKOUh/mYkMtlM0sHBEWSAk+WEgbyB8FkRAiGHN4jUAyb FTgRhIBUIGqwjgvlDs4mhdPNocmNOyernVYrVAE/09lWUagWwkAOCmY0PN4sA8FIlahQrWvpZnem JDlmpRgWSkHcqq6AACBFBdCKVkEvD40WzUhrBUGkSQVTSxRtenoa1Ml2Zc9AbEg+qm0gqeUBhhEy uDfOcarryun8ac2HukURDlJXVqQ5jkY56C6QAAQuA7F+AKyRBcjmEUaIOYrkcAKhRMTDKMwyLAxn +QSgjVV44GmagoDoSYnNWyrEjsSQ9MR3ERYFgMcz6VuwCCYZCcp6CTAjrsSWwiV+4vuxY4lcYgH3 J0rMU9AcMZMYQG8KS0Kqo6h0XDXJkRaIhocbAAACIWfRdPkNB9Ku4Hgs4UuyBAcWLQhEn0gLAyKR zdCANhBCRQU+L1A/ivuckM0wEAz6s5lcQlEMgqI84CTBpGuBOT4MEIFxcYogU18ZWExk06nEPLS0 QAqsDTWL8lB3VrpZkgD5CFXTZUd/pUqSVPBMHLmx6/oIfBIKqFKSFdmKEcTTjASKzvAVwy2EANAN 3XeYHO0D/qgQNHzDsXAgCZ5zVZ5ROQyYks79jf1e/PcLA1FV3NXaHRAoF7XJHCBmumBVT4Xb0HTA GDNwFZxOp/MJJGlw6SJy2/J8NtfXT1i4kE2rKQP4mMuJUEwgpCyV6RuA+09TiI/2ZsiEgYgl9hMQ DPr7MoiLZXt7QGQ5Fn6nL52F2p+FGvUtBUuftuf6l/Snc7kG+qgspBFKQFmI2r0DOaG/B6VoMpNh SZ7kSALjGAAJhkKtBOSFUVwVvqPithpEDoKnW0kYtfZYq9aYDjmMk0LJzIeSR7haK7S8WOEBdpX0 mYzuA2oqbrqYSY1ll8vRqConqJjggcQJA4t6shno72qgxLHLsTmK7RFFuGIB0injQ6SGD2uAcYIR 4Eq6XhjCuObooRFEhWYr7bwl3Srk06nVrcgMOBvuqGQFehRCL2m0g0JbC8c6UmJ5oDFAMA0Im4VO 3nR9IGfI/QVHAiD4a1MCJ7ACi5Msp1ltRYbiOiAnKvLXUWoAR6ScbuNR0zS4lnSwQZOUwAw9H+nl LceDeEb2ZghI7hkhTniWYAgOar+3T+BAEYU+kWVJA0F42/UlSkCAIQQBsdTU7dJ1K+n2OpZHIAgi J/B/TI5kUAaBuA80b/ieDJCthI5nAXozPJtOrYslFUKBoaJqelxEKLHpw08Zg3vNUyRC83a7pmYo HnUtCc2RHGd4voqyJIMrioXyTDariiwCwiygCRdbQDc+hDAG3IZfKvQKDIAmlq7jFQWg/55ERml2 SY/IyByPkYIA7kHRA0I/07e0FxIEmRWz6XoulifToc9ETTyZ7uslCTWhQRpIipVlaMkcRfUyJPhY jvEkjiZyfQSB0xTueQqNUf0ADbana9BOQEWWJ7C+J0m2piWqlG9rkmfHgRFbvAY/Lpke5kL9pxtd MRmWSGTETo+5AJVQQXdRmqEzpPg3CsB/TiVyoYfRCA7IzZAZ0rZYEZcMnOIwH2KklyQy5xqxj6OI BV4IXcNSc4IqeYqLQyCnhRxPUDSVy3ABkSVF6OXZ/kUgCTgoaR9i86qFZ7JIwkLm5LK9vel4Afi+ TWZznIug9EAvlR0Qc72p52f70wAA+ZGEBuRJkJCegcUoRoLYw5tJfDZH5XpxnoF8IQgY5xk8Zbso oCH4j7BYwAH3oE4Vj+ylGBQjeh09nXEWuBF0BFUJFPidMJ+e+JMeA2KlC8v/Wjjuei6kRI5LeDqx aJaxNU9kMA5nCCJRVF6gSMgzAkkzAMGowKuYQPqgNnxOZHA5w8iuzWTTTyQFPK7huu7yqNSpdsIg 3ZxSBixIN+MJGlql1qqli0igexm4147NofFyFE7snIwq4y2tMzw6LdVaVsq+pZoKEQuCvWJbOCmG 03p6OFKed0PD9i0kiSBE5HU3lmTwf8nAfFxvmxZi444H9RhoshEUhopjzagbSIbFCIHO2aHpWEK/ 0GcjAkvkMBkRSJRXkwxH0jQ4H58TCLjJQiBbss1TaS4DhyNylO9K6d7PgYXxKEPzpNgnZDDZxzG8 J5sVMwIKIqOowI4EK/YL6ZzILEuBkhCk6xM+B51b44P0+IhW5AgWoKbjkjbwJYkkEqPKQg/hJoqr 8CinQj8KfJoiIZLgWEags1kIByyhWhjqcgaXPqBYnE3n/aA+zRDp9BJWWJJd2t/TA/e/R4FfpQZy /TkEsw2D43pYy0iwnsWiyKYDBijZD0XGApnClaFuGEpB4EIJGArK+hKYAdSM5dt8T+8SxUoQ1Ods x1LsVDcQlEQtCc+yhg9ABT+LcAqErsikbFUNWs2xYi2CXNeuOTrCqXFgi5zjKLQCGIAxgZNAkZJs jsFxSbP0tIUkmwXI6BUp2/4bBUD59wuv5SiKzSGahGAqpnixrCU0z3hQyZxNU6iXTh6DnGxLJI+h mELYWWgDMFQPFBgifZLJpOuvMhlo09wAZadjhyyfGVjcg3o2jfsYy/bRKEKQnA2khWSyAkXJPgI9 KrMUWdKbgztBY1h2SSbTByK9dNGipRkcxxyZWjLQt2gJRYo5HhGENAAiGJtB/BiEhCRpgnZj6IuM JNAsSYuL2IF+xEgYNX10xhO+qSu+ZIYywLyCuBJ0wcJfh5brIUQaSwkCFYPsIFAcZGPJQ+Bz+onI 51DO0mQkyxLwhaZjn7hqJVkwfBRlaUwBlKQJMUNlMuluOhRFgbXgPiPSfTnwQttS2TD07dgxa41O s23qrXbLIHIi4bsBWLmhBYqXBJC3bFVzFHBOSXEGZ0cL6XZD7Ylqq1PtOq0wijSEjqo6qFW6faVl +wqGcrIaepaK4TYXaIHZrmiImuBMokk8HkNaQGwfpVTCB6UmwGijQj60c7ggoFTOjZwkKnVroc+S 2bQFIdgjCE1lBN/gqGxvhiYGBtI1MwQ5IOAC1D5iA9xlaUWODTWLyICsHIojmT4i6YWIx+QEDsMk AZo9m0MxAHaex1xe8dNdHPAcL7lJHKuKZTh/4RU4tg85JLKh9mv5INbMdICQRzjbFzPZDO6jhEUC 4quygls8xYE8sghEAprO0InBECjPQ/X09gJnEQxk+N4M5lJ96bqRPlCg3hz0774llMgDsfsUk+kV EFpQfRRMjcccKdvTS9FChqHtdFO6rLhoCQ0mw7iSjSscBYVNsSKEDzed/oypCpYdAK0n0weXgHGu rxC8jdkIiaigR3EYxCoih+neAqrlcqEnp2eX1EcNIDVFkSMJE4kE4g+Qm8NnGduXg5buowrkDQrC sq5hnCKrYDViOndegLT9NwrAf4YgwygdN8Ni01ER37OCWJYZzOU0CXSc5nkig6Esoyioj7IKtCbD Q1yExpQ9B1CKhDilCjnCVvlcJrFzPWImR4pMuv4/25OxWZLM5ITs0nShdlZQWfhtBrUthMCg/4hs pmcRMFzvokXpQGxvH4gBKMDSLImiXDowmM4igiamePCTvp6skO7iSHscm54dIlC4aiggzwwEQUix IqJkbQtKF5EkA00nI3G4BZke96V2aISNdA52UIhMJ4lBgXkcJ3kJpxMZwx1JsTFFpVmVwkEypNgD yYfegXkag/21Ag0upjfDcyj0+HQTCoAVm0eJ3n6WGOjLUWIGjBJUCrcTydTUxAXHbzkNR5fs2IxK bT3AMc3BAgiDjmnmLaiWAOeJ9OCR0Gzlp0cH56u12BkqlOvlQqHgBJqLqk6tOhTVHdV1Ig1omkF8 SdJDzVB82bbA4Q0IS6iEMUoYKunGH5pLMpboxpabQPA3jMBXfBZTEIpSIcRBaFBp+IAM4K9IYkSG ZnK5TDqgyWO9AyJLo700mw7dpqeD5OhEin2OzNIcgwUSwaeDnDRipA85HKWXocC/hSyBCpyv2kgG xeDvQOQI4KYmQAYkYbM8iEIiKAlN8qgSRLUAiiUMpLwZ5TVPc0hegTYgoIU8SzLolPBVlOYgZTBZ Uo45gY8NH4wkXX5K8b6VJHTPQG8v1JMU05A0RIFKB+0EoS9HL+6nhP5+VswgENANlSOFdDoPQeYU 6GY5XAIWhGrJZQEu+3r6RJLGVSLFChvEMSewYt/S7MBABsJoTgSeIQk245N9QvqcKZFVAu4gj6Cg kCSRPpEmCAZlBZvEXcUNLDwd1EITxZONcLpb7jbaOtQeWIwd1JxY5dG/VjRDiygIRBnMNRTZkGSD 7uVZhcAVjGfov/Mh4H+2BIvgw5KCZTo2mS754wCCWSRdW8cSCGMbhGCaLrQkrRJBjEIqlHpEkvFC LfTS3ZayaAxWKAJHsmm8ZKi+/gGRFEDxxL6BND0DPy8ayIB2A7H1ZinCTjgEQxWEBsPnhR4BR8WB JYsWLe7t7e8lKYYER0qHc6jexUtzAAb9/TmUIVEEmlWgeYEkuXSnkT5KpHCShPfMQLgSBIaxElFk bNVNoNcVZATJsekGnlai4kxQC/VKPt31OU7HIBzJhaBJEDbAuGXzSsCgshkGCi1nCNxTeSt00VwG VZPAoXFIAKrkItkeBoCSpRguXTGXLoIG8cqiDPhFX38Ovg+dig8KulfJ5yVENSO97nDgJ77sq3Ls GlHNaIELBkFeC2MnSNeVma12ozI9MTzdrheLFc3pNvJmo6sHmo9Y8HHy1dFSW80wCZLQvo0buhmA x3A4ImY5hvWdUIPOw0H/kv1A0/O+aiE46YZO4FmaZsUOlp6UpXqaZoaqmNAcxxMoyiMs9CSoRoQA DgNMQ8n0cSyE6MUDAopRS/qhZyNcYnEeBkaFQ5xnxVxGzOBwWwgZgpSTaNA1qZ7+XI4ARfNwNJ3q CdKRg1TrWz4v4DYC7wC2nkk3g+HS7RpNU+/OjJmJCdQN/8iTEDQDxwbAp5V0W2nUx2NANZAAXuRd n4FgIdA4riYyBGYl1iSyx4agTjMqC1gARrFoQCQyIqSWLN0jZtPVI2LfkgyB+AyL01BkJKQ2Nd23 bEl/Nj2V1sbBWpYuWpLNgM4giG37kgyJD7Qh2780y6ZCIeEgJEuX9jJJup8AieEC4/E4IZIuBkkY 492EzdJpW9q2g9iEALaOUjiXPnPkgqg+2grTJzmWB6wHiKc5kopLoR3LiSclvADASENswS0tllFM M2TAGprM9LJ/owDI/0EBKQpQNW86Hk1ivktIXKDYgP8q4C3iy7LT1DwQQprMIuljUToG8BUVR3Ic xpHTZWQAjyILd5FWScxwEQjH0PLZfkiWfYtEsUfkewYogskMLF3U32PbULZZjFQRaJ6s7WYomhJ7 lmQWLe1bsmiAwNIZFtBArMjkFi3t6e/P/rWhS7oBXW8OOBSaZsliShjop3K2wjGQSO3YVTKCEnMu RaKq5KiYTXiSa3NSIR9IUUN37PKopoWBhmCG7VqqogUO2dNDqngcSGriM3SO5k0zgYiSxbNILAUJ WAE0eLpEAUwCjYEUBBb1YsQlM5GEgEn2Mb0ipBA+Ha9IWQ7lJJSBtwsLemghjK81RmdGdUfX0xOu WMBCuFl5p1Voj0tWYBFSuv9pIYiGxluNciPQI12vlRphIsqdeiQJ6Vx/GX6AsySMNzQ8qNULUoKJ ZAYiD9AoKSKOqaXnX5AsKVBJFEkk6cY4iJ+HI4oVmjaXMLzqhpKReE5MLWUTzQKRZrJ2GKMkQdu9 kPKFzICI0z292Ry8iUiwAmZTdIbkbVxcnAEgAgz0khqXQMP6TrpZh+0ZNkY6HgAC22dn0hmRjM0J PTkakBj00cYZFMc1UvDhC8cZkGUSS8BSGcmsjVcnu/VIZvjE1HhgdEmhbK9f4Bj4i4SNWNAWIkHg 6fJfIHMW+i0kGxOHm82qmMhKPopCHu+Hz5pG/+xieO/sEiGTy1DZRYtzWTBoiPg8nRUwQaToXG4R 07somzos8D64NoctWbQ4yyamxAGpKKobeOmGEjwt9i0G27eDgCPTielYzo5xm4f2ZkRAVDGD0TQL kYCBUNNHxE4CmUtDfb43ywOOaEGcKK7FQa83C5WKBJrCy3ogJ7JhoWjsSobPpQPfqmKj0BFQ35EC Qw50LMtANGPJ3N95MtB/FiKR0AfJxAXdR23ZteyAIeBbOEKhqAJXIEHnwm0F+2sdP55Ot2BzGYFL EA5XXAD/XpGX+b4+4HXEI9J/z+RyWcVOz2xlwaGBBISeRTmR5dMneVlIYxxIqa+kYwUi0Dvpc7k+ ik9nbA4IiWInKgE2Twq9SwYyOXB/aD8W2F9g+0mGSxKM7+vBFJtjUSAvHPwKbq4iQsQQcQZQlksE Ot10JUYpH/w9bAGAa5HmulohghoiCdUDaZNYcJ4E82mEQ2g2R3MUadtqzCQYYUNAkGVUQHCMS7wQ R1NOpDEOOp/koawIv5NKF05DLskJPKAojWB2rPgAhyAvjWi8lU4yAHwww2i6m6/lKw0zXXc4HUV6 qwDiqkskF0gY9AHPs1yckMcrUhIH0WhEwN+RKn/twpIokit1C4GN4hiTWDo4u+LbDkernhUrslmD OGBJ6ex2BqwI+g80hm2nD99ZTpKAWm0UorfHomQSyDSwvM6xtgzfVGMvgdpbIvw1r4qCBuIhxuWY dBGNKA4A6fAiOB2bSfdkQAhb1wIOAh0hLqVi3wf/A6owPFsQVSNOWNKVJLW3Nwug4ukNR0W9MKEI xVUgJpE2QvhJ4mHQyYREi8r1khlJsmRW8onrGNBtOC2TLjXEfV5EklihMcA5I2CySAIezOBMerJ8 2g2z6YrlnJDJZATAF+B0XiAgGqbHs6WPjaBQ2J6exdl05TaRzSIgZogokkD9IkUO9OBKbvHiJdls X/oWBDRv4lqy7zqghDQ0KJl6Go7ZssJnl/ZQKI/iIhA/SXBMPwXNn+0jAwIkHjDGReRI16LIojke HI3HWTTdNS2d6Bh26i1NpV0mPQ3H1hBgLQRPkhgiEI9yKGcoaC4HgccHHoilhMilW+awlMD8jQLw n3UIAoQ5lLA5wlJJxkdQjsilx6XEKEJ6QTpWiSkWVJ+IgS6SiKuwfX3ZDE9T0Al6hXS+HmthYhbq y9BUzsZQamm6GruvL4OlI82CwBMQ33MYh4L6C+nIKrSSjUC7iZSI91EIymaXZAeW9AA3AJaSBJVd 0t+bTQdv0oEbAeHchMlQoM9/Tc/nScJ3ZSnJkQkETUJ1WSYniD0ZxsNtDFESDLV4RJWRLG4pYaOS zo01ERqHSkV5HEUtJwb7Q11VjTE+SwOZUVQOzREIsIAd24phJKobG9C1STCzWIE+ATJGQa3Ylp/r ZaHHp/sUIX8NfNK2YhMUYycWI7AMF4SGE0fppDCHM5x0Tw05hpTfiNrTeqvdLbYA4wM1Von08Bwt p7bMhGF5t9I2g792TPZsDE8fT0Nm9+NQd0NLlWXFYGRXSmwr4XFIXZIGAcJzEjwlJZW1ExulCRxl bZtzUTRhkPShvStxtKvphXRxPZS7QlBS4KcnsedIRZYZMZeFhga6YUXwf5SG8JsjIGilGasvk268 w0CST5zAxVFcimOatpkcSoDy8yiByk4sGUyWwKHYwfCBfRTPppk07YB8JzTLsomBZ3tAiW1fhgAM Uk8JeLpBIdgfhIh8HAS6pjA4EhACi3E0hoISU1mBYz00naZocxTKYSxjpJPM2Uz66/CZcRv6dHqA oUiiojDQRws5MocBFPTDx0+XBmd7RIbN9lNkLkOn603TZ32YmKFwYWBxP5XJ9KVTU3ioQvhH3pVc WqBZ0A06m8lkswCEVG+vSEH47+mjAIYENH0IBaVJuViGQngKSewM1ARNcihNkigtMDSwnUDxvBpI 6QrhGEMQ34wJipcxD2WUhMMBqFSOZuIEbiFNK+BtNliDBz8iAHGRnK/9jQLwn4NBWDVRcFwhMBcR EDed6Ja6HiAim2MQSqB74DJQBost23JZAQdCy7K0ZGRZH+c4trcvI3N+Os1UhoKnKAipA/3pDH8b gTSWI8QchoLTZFgKagLNpNO3MulGAVmxZ4BNhByFMSTVM7Bo0VL45tIMC+mM7e8TMyIiGViuX0x3 TrH5LIJlheyS3lwvGsuQ9FAXHEz0LYyzg0jJwd9hKB7nCFK1uHQOWXqojWi7YcuUDYOjaNoPYwFK l6Qlh88o6TESRA6j6L+GPxQzHYVCCFX1uPTYCSJjkyov0DTPQRjt6csRPAsOxfAMaDbBEmRfJkv0 ZjEXZwhxCUszeDrBhrMBKyWnO12I2u3QaXTykuTEdUeV0lOOLKNuRnpUMaAjuOnBlTKd7sDhmx4t glB1KnnTLML/zNZMeu66pYZjKpIkOM+jopYejK0ZAsiBB1nG4TkeLlD1eD4dJOdFcM5eGvMlYSlL pMMdDLw76zqB7skG5DMA7AHVkVAWsRmSi30BNE2BzA5OD6RNQbfoEYRUFVHcQrM8y+ZYuG6IAK6F kSgWR8C9CcVDeLMJgnfSP8tkejIKwJKMgVzDzQk8X3EAev0Y64N+iEB854gEJIrjeBpTfQOiSeBY DMJgCmibSVryX/P7CZsVUEzNsm5M9ORQ0oebTgkkjiY4fPnQQSw7HWgB3M/QRLpxhAhWkc0s7lvU k4XqEnkmO5A+wgALyaYLA3JLciLNC+nTgSzF+HbfEgGsg2EyBEf39QkgKLbv2SowB80uygK29i7p W9QrZiHpA69mlyzN8pTQw7M8RwipmxAZwVYgLUhaoIgMSAot9GayLCglsBZh0yKL8gwGtc8LAgWV yaUPmLH0gQKYQxLkchxLGw7YIgPFD1iWzpAiQdUgrEBWk1HlbxQA5z8CwDCcjfixJ+G8FRq4ygg5 QC+GF4BfeCBCRoBEIAchJwUKKaCum6HdEEKzFJLZniVL08E7EfHAKmy0J0viTM8SuLEZgmJzS+Df M7zYB5zJUNl0QV2ioCTP9C9G7FxvNouFTmrBDAmtAEqf6wPlQVSUwNUc9Gda7F+8FGS5L0NkEJQg e5YuWZLuYZfJ9mcUNX3+h6Xz9eheSHeYp+bShcM0ykF7pZ9byPE2CEKskJBlA0fyKSQMVM71s9AC SYyR4FYcRiBJ+jhDYWwFUVxJ8SG0Bbzqey5HZIkg9uF9KBRUP1GoTOKxPRkCIXpBI8HyeRAziIk5 KgNakh64bQSBp0X5SkEyXE9v13TNqRlJEjgy5FcIBU7s6BoBCUHSOB4QWrZxI7BiXzX0drfptMvN yfXNCI21RohIow4EBNWGXKKnD5dBT3k+PddOZXPQPDznxTEoa2IkOJFFs5QrWTFnYI7pGAolGzaI FS/YXBIYOJGhWBFujKwQwkA/y7Mkg7FkuoULJZKUIiNiFhGhg9kyilEiQ/A0mc6RUtPtFVjBCjSL SGfVihkChxSQHtoClsuyHIXbgAr9Yrr+1osdR4Hf7u0DKs4ylqwo6QQakmQxFOzfhDvvZ4E1AbBM TRPUhCZVVrVsnBJUlmdcpjdLCP3w49DDcoDxkAGsAKIVLvuZgYwKrYMr0AEHFkEt2QkJ5MCTFDgJ CwiO4DRAYKavJ8cyiEBCtOwlexYtFhnV58CKRFSlRUKFsuxPpwgzGShDjEhXqgLc9aY9YCDDU0t7 aIHMgQKgeDrdgUAhH5hB7CKZLA5KoHrwRynQoIxI9S1aQnIMKoWB6XGqpCmQm1N1DDQ0QYMAsgFl J3GCAsJAx0q0gCAln6doK7QdD+cwzBbTiZc2gO3fuRrwP/ShELbLiLwlBwFEFcy1aCLdsIMQ0DRK sb0ohaVbMseylO4Eh7uuyhJ0uiKVQdIH+DkZBe/OIbJrpwxPAnqJ6eJ9Aupg8UB/OpE2wyJ8jgVy cmVg6Ux/dikwdZri1qxZw/akgwa9AwLK9g2IDI1BcbME6KRAInTf4iWinZpY6kvpM8XFECZoDLDj /zH3b7txY+m6IJo8IaVggKdghOC0CZIB8oYMHgCCBA8gEBDigDgpzlAoQikbSsmCLdhyypEWZE3k xMpcuTBnAWvVRVcVuuti9+636JeYb9EPsr+h7sq1d/fCutqzsz1rZspOK0SO8f/fYYx//EOleVKW p1t90iP44BAQXiElYYwpJiJkF9k9NiLPyK3EmjYTLZI5uiDHtxKIN1VAThqxXugM5ZOOLiFpjKuF DnyE4ehRyOimoSC7ayxFikhkhjZ0VpWi1KLqkqLCnsDFgT/q5MCZBK9aBaXQom6HcWhC3zqpG9N+ YkVav59ZzY5dxOTqwdALA1c3PU8LQtUU6KhgdFYhrWQC19U4Q7O3y8myFVmQEuT+O6/K6GHiWVZR eHpOxKSsm5WKachmrnkm7E+R5wX4JJEZhfZikYFoKLT8UBRkHj7Ms5IUbkAB83NKHIqSAUks0bEB zGUVjjTyAWIWLOIfhpQHsmHYMVucokdCQzIi3eTVMA/FiqocgMNIB91IFmjGp6rcgVxtqFXR5EJy fDzIOVGCfuY5RBKlsApsEi80kJJ0g68qIV6V4iSyjK5psiL6oljousmEhQyYl+p4EF6pNGALRK5x ICmsSa5j9uuU79ONI5WNfYo8bwUqsK6wBsZG8Cl4AMANZzihQsqyyKoArx6Q5QJADf7H8zzDyNxh g4MI8Gs1hOLBQR10ROBMNSvf1WvfAie+/eYFQOwA/wM4vDiQTJZlGkewgA2oYalKDknH5DJ1FgFd f3lQk+nDhh/KoqlpZGc30CUq18iaS8FUY1n3VYUXZcpkBYU26jzPUb7J1RiDVoyc8xWK4uBXKOjI Rp1jq3/g3YDT3/cDWYVmKD2PaR7eCQLqUH0WyJxYEKZTZUx4aNC+pkW+aDgxTcRjHDkGE7AVeDSZ MXPSqI0WjKqogMjVCgKgXuFB8QcVAfMH7VZvqMBO4fBQJN18APEKWech1zwz1Vcv6nEDPMJVDlRM mR8WDCRTrYKBOjqoQKW9rMYUkAk4j0ETJJYRGVM3ZE8rFF6uKIVOI/mNGjyqyOiiyoZOaBqNws1S uzPouutuWuSWF0gwLWT3hYuAMz4rUCHFkIPasN8yaSyk+tB/vlZgCGJSqcQJTJUn1c+CyOeBofJB MxHqPCscSkcAHVJAD5UkUpTAi6bIcVBRiW6lDrmALsjFKh1qaZZ6rNXMMrqfukkMvk5zw2EbVUo1 ZM4InUzjyZVTaZZEkuFYi+EktWTNSzpLjE2s0EWkM3FikHu9NYPRvMIgV/gVYeH7jinysM/Qtzzp yRxpMmM5Hll74ChSno70pSukDZOeKKSiTgJN1nlyTUNdNUlTvQqkEBIFlrjA+AP2K/VDYGmNrIBa UrWikhPyMA4YTrX+UiDl2pRYaD5r5qSsGFEucV4KpQwSFlipXoOc5+C8Ii8KNIVnoAyhl2AvgeBc o8Jbmgm/HGiMACWYuFbgJ6mpsPwRJwI8RAhPlSXXlwhmjulmBIGtE8FpIlXqVKNCmOXosCaxhoyx oWIaMfMNCJ/WtFA3FaEG54m3QMQhyxsQnZVDFdovh0wgVVykoVSjRgrVSRYfHbx68d3Lo5ffvTo8 VKsqvD8FiUoqBUQDzFclXW4QcnyD9Qq1fviywlD8C9JDuF4XPVgGcr0QJCIhRFPi6cAOqxxdE5TY FHiaretaUlBsRayrtB+GDPJCEn2W4xkFvkqgqgwnVBtKTBd/IAD8bgFYGohtuZbnsIB45oD0PyKn IsS6YVCMWKMMqWImmuF7piGRpjEG/IGRR6yWKzUisUQt0gq6CrVfZ2OGo1myM3ZUp6vEKcO18VU5 FggrK/y3pN4cZpMUVr06lDCRB4JJGmu9+OZb1Qxl9eXLhhiSq0NEOWYar8gtQQS2q4dFXCEHhdUC 8ELW3wWp7jvCS1WILa0QOVan1NijgNtmwMSWQ8sGmyQ+o5PW/oaWOFpuqFxF8nVdlvyKJCIIjYRS GVOGkAB+mYz6SjUVRvd8mqdYiiIldDng62XFZyp8GAu1IymHJlLgiBrf1eoHFdJEgyOVB9JLQa8e 8bLvFbVkaidBqunNoGAZvwBmKEGmOSyyJnO1JBIjX4ZHz5k8QSp5OWM0+zknJ6HjbpedwEsLPwnJ gh3Gho7sLOJUKWDrkmF4ihySc/GFEhuGGeeOposmgCD0+SSEsqSCJKQE0wAiOI6VpaEZxy8kziTt KUnz7yppivtKiMUqnDdHVL1C0WQvoF7VU/a5fTZxalU25l+qJq2QKWPqJkNRYrVSeXVIujS/qGga HK/hxwnMFR4iCQ99BohZ45RqxdcCi9QDiZrrKbkgwqRjwuyGyHCSrBVMbhgy4ECiKV5kfU8VKhVF lOoHlEI1IOnqsuq5GBrT0ZPnug5FaQi+pzPw4+Qqt9yvfQcyEX0BY6MaMEAc5gHPagrwGd9+U2sc 1uu0SotVRKR8ePTi25cHRw1KleIkMY8OXx1VyRoRp8JIvGhUviOLiyoHLEfEHLw4qB28qtZevXwp FA3ITaS8aJC9asHPmcCTSCHRSx9QZ3gJoFGQjuqhyot4P0QS5FcM7RzFdE6KJoukKsOPcWSZAZhK 2kYBf8g65TcV3zTxrbRHY3wpjO8fCAC/1wFUBKUqp4EXJIxi6vIhQ6l+5POioAqCAAkFolR0zdNF nqKgECjVUYGCHlcjqy0YTqEiU6HBiBIRzdJz+3xg5iEZ03qVtAR4oTIGq5B12QppH1xt1Mha/+GB Sgu1w3pVEZHkQBIBKk/67hVAuCph4DlFhoxqcNX6i0NFOCCwDYt/UG+QnfcKuAaTV3tZpylP5jgm TFg9oskCEuM5mg9hG6RsTDpker4YuKYYU5UKTcsQ33EhFLnJAM0IvsH48kpuCLzChGGsyqEPL9Jo 1BWZHDAT6xU2VhoVQfdNWa2Q7UBFQcZ8c/AKL0EuOzLgOyukQX0FokSDAHRcOw3cxEbQVSq6lcth ENFUpPqBFlN+wIaqSFr2aTYSyNSyJHF9WiQORNCs1a4bRUma6j7pksappuW6qShoEcsroeUi72WK NmTgiq5D3Jt+Ych6IFQMjoMoYjUvDxywDmXpjocUdiiKVUlhMN5aCyKTrn4nkZ0VUkdZlWpHQgw1 QIZTLEzILKVaNVS8piBK8P5w+RLpGdJ4eVSlRYGsttVeHZmeStokw7sLSaFypGt/kTCcIpI9MTb2 Is3jFIVTuNqBpEoSadsN94dEw3vzNCdHOk3TMckVGYgtYuxeqqQoplEX/TpXd3KTZcyEA7IJhw2h Gvu0qcMnJJblhZquiiKpOqnVSU9WmuxAqfghVVBK4cMf4N1e4n2Ijm0QYwnDTtMhRVYBqFff1F7U KhApHFP77kUNn9Oo8o0aDzKocbAFR99+J/F8tXYgiOpLuDtBqB8w0JwizX5HVj8MBMeBUkD6i/UQ 0QwvRZYtFAXjJAr0c21RgxFVpD0t0ZVagyMvSlaMAL2xIgoKpVSOqqLEK5JqOEZiGWIc/ZGLgL+v PwicGOZGCEilZBrQbIo1gRJkxeB5WZSQHh7FyboXikewixBSFaVWha0kN0qr5JQFtFqYQHmTCr36 4as6xYlcHdlxcHjAqoeHRweHqsZwfIUXDyC/a3Uoap0M/uFhBYPC0RRrmHBf5ABxhRxXFU3dFxtH NfIZR99IDH/4EiGEnCSH0b87/I70dqjjIShSkVBnviO7RCZ0AMtKUGacQmsmIIYyo3oYm2FswKbJ AFzMh8hXadITI9VIbSHNV5+3ffkGBRUNN6BhjkVWeN5BqoqYSA3ymPFhD18dkN2tCvQFieqqwjbU w5evjioSppcULtbJeVKJJkVEDiAnjoKOTRyTwAQhl+PHQVUaBkwho8mkoC2ERLQ8sm9gmcbAdezV wnaZ3MkTN215USEbQRZqBmcaZiGzYkJ6NvlOFJOTAXFokWJncn5LN4w4DGUBtpIxTB9YGJIuxyAk iSLroExRhJSZwHykTOyEfswgG4nk5xRVKOiGwChkYb0hsD5f45HlNNtgpUNAMGQRWf5oEJZEdlB8 xVQUmaofKQqCGyLBgJ8zRDOBOfAdn69UuIYUpS7g1YO8rassHqHGMTQIhBFpVWFoqhYDLzhyCx8F sOJBx3kcVuEm/RrctyDQqlSJ5HrD9GSyy8gWqauxjK7ppi+AYOAgG3wYksWXykuwNSWSVSSzCjEI 5wK0kCqVBulxXBX5w+++/VYU4Dowlyreg6Oko5pAOAQoV3/xqg4RFcLK+NAedbJTgA85/K4h1V69 ell7BZRvCLGMb+YbDUEhe1Z0YYpqha4wOoW5NgxGIcXfqgyDxSoNLgaPRBH3HQcfyOHPGQWCgZfz gFUYCs8l0YVh5LpUhyj0BV6WEfAG/pr3R3YFPvzHF25Bm07OiGKIwNIM9Ygn7XmQMIIfmrRARxpT UJyh5bpRQKN/+w3eTvVlVTWNag1kTfuVIJRJEyERNrN2SHuUoTYA95WGKDEMjOfLOukHSAy8KUhV TqTjqlyBqHoFRQSvh4E+VGvfHqmVIxVWDeFFibRArn+keTrR6Np3L1WeeykxUJrfVGmyllOXYGtp VqjX6OeLnRQWykwFuvqewbthXYL3K8yIpc2iSMKq2mCCyNHxCAAenqyXq5VqrQCVaewh2e6APaNY OfENlqoe1V4UvqzrDK9+cyDSdPVVo/7dQQWApbIqz5MeYBX14OV3dfWgxsDcHsIbH/LQQlWRDXK7 P21qQoUcEukPmoZAp6ljuWEQK75UFSkTXok1Fb6AAtBZkTV8zra9ZDMbLmfDwEmzabcAhSfdSXth O3lBcDWCgXFiWmFzLQ2AMfi9b3i6IVN5aORQFCZjFEUeBFxkaFYhMYd1LoZOiJ0gcARah6upwlcV jQM89yuoaowppwo+bLsgCTDyPuVLPtM4qtBmDeRWEQykuyqwSh0wbODjTIMqJEOuv2woVUv3GQhF SSZpI1OUFqSRwlNKeEgZcezlgE+BM7XYZxsg8shjaDEXeCOuH5H1HUaOzIokcECGgnazRKhzvi9C SDNChQqrucBRcN1eQ1RMzaC4CmaZ8gEbArn6p8YVYu3gxbdA5DrUKJJMEKoUrR4d8LVDimwLCEhP kC8CpcYarCgKFQiXito4OKjURaF+dHBQIysEKkeHWlTkkR6GNLlfpCYZQg2BWa3wR6pP6v4pQ4Cf kKqGTr80KEh6XygMlqG5qkjnLANq5OmCF/0QSaAFNOvorIefLYQsV6gQHYCnwlK/AyFB3wIqTMFw VMFz4LP9XMJrVSo8k4d/IAD8fg7BgGvMyS0fXhHmukybJikJEcGrXsiLGsPIFdNgi9DLSGGGQHMC WdEXzNikazQNaq5+8y0GT849WSArrapJVSvVOOTVmCocg+yj8TWyD/tKUnSRMGmdOSBnO6tVCHNS WPuqpj73D69Ir4gDePnNUe1QYnRSOV4FUdTrUuNbEJMEcfbikPiLugR+kUJDqPKURgtcQ/WConZA NnpFQ9UVjoL8it1E0wyBi5uGKuH59Zgil5jWGSOmHAOyMTR9PzclwJsB1hJFz/GdNIgZ6qWvkxZ1 dP0lBT8RQeJ/A/54gURQeI4UmJBFJoQjw4JGFOCSWQfpmYj4JNeCfqYVrFSEhp4ERi1wp6Txt+YI VZCcyUScmJNrcjSNtNGXGCpfTZsu7IEWJ0Vud6frpiTCcYXk4D9pekbqWE0wZkNyLBmu27bNIDaJ kKhTJlx3LMowo9ASbiKyccjGlneIUcn6WdZ1LEWlYt0KSdNrGhLpqC6aPGxTxYdo52oiJ4WmgNeP 9NrhwTcHikAblAjsr3xLNuJ0j1LgYmF5WTmUaAx8jWWhECU6LJgEf5MiegkCjvQbEmUCZ3LMH0Hz UwaGoF4RQk+pMVYSOSETuxVykwJShRI5shWDAfcVYClTiKRLAThDBmuYBTGaikE21ukGmF1hIawP AJqYKJESJZE7+u7lQYUiHSN5URXVI0QLZrPaOGr4tEqRbt+cxKjQfoxKqgEb5MzgN7WXMKg8aYSo CArLKpBCR/ixAmfIVapyUD+qclCzMkvOqfMVlReqMrkNx6diias8tySTQ42FsZIR4VWaoWmG1Umt giCIue7FomAmnhVrEaMYELwVmNsKd8DJbBix8CAST25WQjSrnMjj1at+GEWx/kfeDPR7M5KIXCYh xxRpAR4VIp2IEnlUaKcGDEEBaifFZl5ckZPA5+UkUrgqK3IgokJhqmTUjxS1yoGEo1iAmm48L3Ai pyoM3JFEMfVDU1Awl0d1vs6TK3UkBhPDYyLkep3cK15REDli7eXRd0cvKxJXf3V08BLujg2VmsQR 8ccLL58ZgCz04gdJHFv1KcqLhKoWsgYoCcwXQBMKJlPhuDjyClPG44VW4hVK4LKIdrrOVEVSfxmH EsncKPSpquFosSIdhTot0pTpiWEEq8MKh4hnqL9Gjc2huw3PrLxq1L799uCIw6eTPhTSqzqpQ6my UUFVREoVJWC8zqh8WOMjWxPjNHVbraZVsHyUaunIlonm4GhSFaNVG3JoOFZe6I7uJaKsx+62G0BD xjlpKNUkh4acJHEgyDRwZGym4H2T8hiTEsn1uVHwXFrEUoUVeqll0EqDko2wMD0nhKjQmppv2P2+ HeQJ3k42ZfxlX/dMytRBgoYWyQqtwssgBSMRlCfSCh8Wknr0zYu69MqgD+vQ7C8rnEQVEK6wACJg mDbUarVyeGg6Bnco0A3kEU0OzShHIs8xpmGwOqOYpDYwKPDaGDOVO4JMB0aZseZaSMhA9mRSNaOY Kh97pu8ISAawgxDGPEOO4Bpkwqu8ytZ5k9wAyPhmvVGpUrpO+54HKDNM/M4Lqxh9DkAswSmSM4FV CE+JJ7d6qLUDovqr1TpF1jC46hG8GdmAOvru1REp+qnVVAmxwFWBZaQk7dnjkG1ksn9JlgRVCEOv kCoKzQN0yQ33eHuhQjaY8cE+CI0ccamRs6JhkSRxFJKlfRkSNHYSO2ALp2Bii2PheBlG5ESmQhUK 1xDJYlmFYylGogCeLCtSBRS18UdagFf/+CJJbDsykkqocDH8ax4zZIsS/6TBLDQFDyBLEjhRZC3b ihVWrpuUrDtJ2tLgPKHqDhsh3C1Ha5YGhVuv1eWq4McYNwo6ooYZOJAEEVPwsi4cHVSqguwj7A7g q3LY3USGuXtmY6EB50HuEDk4+O5lHTbTCeKG1GBEDL9ag3lskFOAEAuSIPBVI6TrsK6UbDoRuaOR DSVBFfQkdCLTckxGyG1yvDGMaLJFLlVMBggmYA5YqsYygmnysqEiZKFE/CgrKDCbZpDafAWEX1UQ tj7PqEweaVrMvWhQwuFhVTXoiKth9mXSbVqkkfdM4wBPXxiUUHvZ4KoqXSkKljICRlH0AHpdk+u1 OPX4UKrBaJgGI7HP5/CEUGI42WomnBVEmr1wi6DZIgsHwRRgFkd2gC+1VCNd1EkDAdlINQ7qMjIY 0RBJK6okSpuxBvktFA4PK8JSYqLrnCprATyFHYS+6egUXgQiJTQ0PQ8sLWQwJWGI4aw2SNUESzMN YFetUpVIG9datVpTqrzP1l++PMDrmJ7v+QZph4zcI6tY9VdSpFdfQYnX8bpVUapIqumrHNw0zJSE fDcMPLQIAA0F8udc1Qgi2vMFlU4TXfP9MCxIQSDSUBRqUmCIpPVug+PkqCCbrvxhRVGUGhyfKPBc Vaoq8ONKROV6wkrwFUyl4sN+VGVZrR1B8B81oPd9Uq7F8wpfJwUhNZ4cWRMbarWhqrD0QK2G9Nxo uvHiVe1bEDMliiLSGFrh8CXs3cvKy5eHLw/J7QDQOAcvOcknN0AzCV31ZSb0mCqMmKqQO0fqtCGC A47w6b7um5qbJInOGkzM+LHusezLQy4sFEH2Yto3WYrjfbJpDV8LgYHHEXgoZ3LHLQS14cdQZX9k IVD1dwWgWUmhZcxzUysoGyguiHFe4ytHdUkFGsuqKLMsE/mJlUOQvgQ1m57maSnpqxFYUNkGRjw2 o5FlCvWGqLKCIDPg95AcIK7UGrxCic/dGBSlUhEZFoaWlV7WmDiMEKmeWHvxok7Wcl4d1b9tVCsA 4lf1V98RoVQHZB9yXJV50VCk5xqjA/g1AaTl10HQOl/PLYNc9sqRG2QPiKtMmBhzY/hpEfh04WbU oRxHhe+zsAWqQAt0jo+qKww+jqkJemSKOpvjj0m3cb0qKFXFAP/UgfhH/EvBZ/Af6i8q0DY+OK9e UDCQdRFhRdoc13ixTu47CatBSKqnBISeF/NKrDiayEHpaLpn6HnkhblQAElYH1aQk02pxhkgOy+b WmFKymxkPVKafddKdJqPBc+LHN0a9BMtzdwYdoF0m6bCJBHYJGEr3+HtCye1c00k/RWYyIP5LkxB lVkHpkaDeKA8PWag4UG2SeaYTgx+Sgq1AgCgZLjnRl1tQJVxSq3us6R9F0eFvsJJdeSlEfnInsOD SqXKUHC8KumtfVj9Di6peqgQQqRIUUyl7gP3g4LzpYOjiiQpnOnTwCFfT6k8JMcoYYNiWsgdcq9v XdIxAHLMVirMtz5p4KaKAv6AbM9XGg7IIDbEOkCIHGN6IRyCOg8ODnygQRxpqWkKLAWfY5pVnmbJ 1Sww/bXawbevAACy4VOk2FcSod1rVQBblY9jgVQ0HL488Lmjo8MGLccW3F6tosQxD2kAJ4+sFUjR iipVD0jt+otD2AqRrzcODw/0ArYH0soLMSIvTKcQRRZOh4a1INtfB9BihVHXnYA0bHHs1GDwDBQo gRyZVlWTg9HnGiACsichcBTMq0rOXKhCHkRFkUcUxskLnD+0H8DvPzuRtZz0yzMQoRS8GQ2TIvgm o/FkU4zVFb1gpAqthYrHgjgqvlyh2TgCbiB/LdcyxDxCMmGyaa0IIRu4ooLsUEkfVkMRSOeZOqAU Og26UTQh5TzKjMWqgOE+ashgrsarV6+IRyPnhb97+QpfHQKKa/WDbw84vlFlZLLYR3p/AE4bbMUn HVuFSgPi0/dp3QzJAUKlohQ8PEwSq1bO1eqUQ+sGJko2opwpoHspGtaMKXxOxnPBDhN2ERSfWBWx UWkQgcfFPsNh5mVN4WiYNM/gZUpkmQqiqs7xBwf4+bIApJKVxkteARBJzx00qnC7jC9wXMNvSGEe 6RRn5EhVaJ3CMWELfctj8iQUecoEYVG+KYdJRL5LhmivHKiQHl7OhIGVanxcCD5rYHjdTuZAYYp6 Sg4oGipZ1cKnGLBWDDDGw+NySGfDI0fOWbmIBdAc7wWhHsliYumiBGXGcYZj8IViylS1jvEKoSk0 VmH4CpHwdEOgYpMHyr5iYhapxTssfo5CCl5J+z1JBJQ+938xdKhDAazLk7U2jhF8TK3EM14AwoRb g8EIfZ9R65QHYGDUKinmp2KdknzK8JzcYEkVoSYrAh0KoiwKgsJQkVHAXVSlgpYN2GiGl1UadkV9 VVUrSugfHcBt0bAwOSPHhkIWWSsQKhz/8gXZTq4930Wj1jlGqasypBgCrlYloXNY5w2mdvR8mgzJ XQNINw4pxnxeeKNollHUw5cv67z6/BdeHJJ+Vq9eHR0irmXd/+YIPFOvmBxXFwBprETrPsJEiRFv lKxA/6mFQOWO54mM5mK4k2moI/h9ho38GGZIyDmfEQHOtUpNFuXYjyH/JLKgycCUOnlYBKksSH7i NWp/IABIvysAOdLyxGWgHQvTUHwYLljKqhCIAFeMiJmwvFSpKBJFU5SqGjHjmXGo66YJu+BoeSQy fK0qir7+fHCr0VCRRyw0Ze2Qy2WJ9kWqxoSkOlfm1edWO2CumGzgVmrKEWbcxAfXXn7z4ujVNy+Q /jXBLGJeIM2nGsTBQXkCp5/PEslwgeT6CoFnOR+YyuNP8iQO6aOXFdUoGIryNZ3yIgi4uFL1Pbou wWlDvQp0HLOyIMdke6ugVdLlqQ61A+pgTIcyaUpmGa+usJACvmwo5DCXkQexzFDkOASvisB/OGHY b1Yg+4AqPoLF9wiY1wZNN4yQa0D85Dxr0D4UaZUsf5oeJ7qyWRhhkGkS7DjQUaZyaP+YQl7VSBt6 lkM28WYkt4IiSrRCzJtJGAVB7kS5aSQB5FchU89e3ZMdDwqzVsVjKYqoMhAsvmZ5UtNyZIUyJYkB ZcYeWyS2FoLATMhu8gYSxRXqIa0Zdc5PNMdh61yFFNRxmFWKkmo18hc8siZKObpBjsvRLBCVp6u1 GqQS5oA288SJOZWTE4NcCcoIgiPwoqGHAam3pUljHHJ/ZJ2DnBQ1SiUXdyV6XFBcDHeYA0CsQMsN Ug4GfM1ZhYoN3q8cksUmwYkL6DuOAkdShcypgHYhTzUK8wCnApCqFHFMukmTdj4wJCIHIyrUD1WO kcmBtXpdKchVLkqDN5kG6SGDCW+8qHEwBbUjCeaFAlwTrVatf/vtoV/EBmuILKDaVA/rL+uV+tGL lwcCA1tgsNSr2kGDXG/DEKLwQs30DComZ0Lq9TgMfWi8Ao4mLDiuwEAnhqcVcmCJFTMsIKQ0h6/K mqkwQpUGNJmRT/oIvVSrkFeqKSdJjnyII3JfoQzN8/8EAKBU3U0tRBpsDVA7kItI93LIXUkxSTs4 EJVvIiMoP5flXIsScIpa9cklnI5GbkFkcplWybEyoVIVqyolMJRngiNfHRYQPA6EX4iQNsRQ82DM GlU2J4foyeGgOqbl5auK7PtVviEJ9e9ePN/6TBrGkRaDPl2rPd/W6Pt19Ru1UqVFRAfH0BxdMB7M PaXZqQlpLtUaflwEeeEkmhuGrp0nfSXJ00Ihfb0BuTJT5GKoa7mm4fc+6XlJy1GYFzy5xoKKeN43 WLZxwMqGkytVUsWhsIGtU1DHAvx9nUco0FWOUmSuLlEqAAAwBdcgk710nqnFTKwcHEC4RhDlbCya UaArJjm7G8pF2h3ZfVqPGHw3Kd7DgLAiQhw/SQxzBG1u6Uxup81UbkhkY0+3gzhMwgQCk4KWMU0w aoUOwKS+VDuUDLWBABZlk5LzXFa4gPWdxPFyTmQQ2chDvLETg3DtkNXMI1IiK/IIUrCsBtOm+WpD ij2DVQ4aVYirowMVmBfjuVXToQFwaoUWayRB5MarAyJ/VCE29cJQJS0S+NqLOkWDcgEDuq+aArmN 3IwdPkF4gCgLrs7B/lZhr0TWMwR4NRXSkCK3mhq5zMXaNOfhrCBJKqR+gqsfQCc3JAiSw/qrOuBC YJzIS5rNvFpDIlYETn159N03VVY94EWdgfxQQlom22+qINeOWFZgwlzHi+chpJZSP/quQmqIkcL1 l4g2qtIgDfwc0uDzsF5rMCrZgwTu6U5OpOQ3R0AKoVE/MJ8PLvPVb44gcyWOESuFgkCV6wnhf6lC SXRRRDnwVGQkM3U1UmFqGXyuBV7sKGphUEoIEM8NKlXrkEBqhZeB9vAAjW9qBSNQvMCR4+i0eqAq CStyUvxHKgDhdyTgLUs2HSv0DEY25VwgwtQUJYU3DVmO0oLVPZlimVhLfbYgva85UxSjVLPSIPLZ UMs9qNuGSlqK+jxvFiIlNyAdY46pilC5ZqhphQLlpVmabJJmmxFdJKzUODhkQ9Icse5roaDQFLmu CUlGaiwEBR+Ue9TBgQIZ5cQKvEkdIMyyFZ6HuyD7PV6sFAGrisgAiqJgdYPI9A1YSM/y/DywpoPE ITdtBGZehI4H7cYyVY474oFRoCi5JsPWFEgqIQhFFaLdBHpBFNBknwiK1mB9wJXCN3j4Io7Hcx1I PNKGYZgjiUJOGbAYtGkysiHwhxWR7BtX/CgOyd3KmhfpJgS35jN57st5muXkpvs8pygGLGx6VpJg NDRy41Yakv6gfCH7cR4krA/P7QQ5Y01jLwgSjdZ1VpI1g00sxzNoTgATy5GOZNJC0ngCfMPSga0V Om9ikLN+ICGdHS9Kdc/TNLPx4ohVdLZKip3gHhSVL3yWlyMnZKtVhUh9mdIC0o9dqvOh7JFeevx3 1fqrBqKer7KyVMHgkC4scLkGuYZXBYAEkHOKUlVMUdEDnWZNOjCKyGH5lK7zvKwr4AMWslj0OA8W zApiptDZOKZYL4jrDTgOXlJ9D2Y5wjgzMukFgc/GMwJxWU6igpSh+Qq5aoBWDg8alA62/u4VSJym OOXIjGjYf0qh4Rti3yhylnw8RxXSs7GHrqiJAinxZ0VJVQqN3N7tyHz9lfDym4Nao1J7Hg6ufkT6 kjbw9+qvVHwclCaMRbUO9lYxfbFS5eBZfD/2uaqZFDEJZUbMKVgxzwi95+ulkzxLk1yoQ4OyPLDF oGsAGQZcWqeNKulvynDfHlYUTmWDOM3JgmKhcTRi3Yz/yKvBjH984fmpHbhNzdEpuvAURZJDcttu Qi7Qi82cXI+Iua/yoYORpiW5MEm3FtbzfK8QZYJ5GiGqmhSKDIYoNGWVYYF2fuwc1Ti4IrMIaRr+ U7OD1IlNWjBZ1iGSCopLD/WcbagCDZJtkGvEaCPXPL9gGIE2PY+RRHJnPLSZpkgxKeqECcE3cogR g/SfoGOK4IBmaBsriVknJa3YnMRK0yJOPFCoFeRxhXQqakiVBmsWbF2skXsyKJZmijC3PA7q1jM5 3k8CuGgaQIVZIyeMyFP6LFcFHhZqDHsu89IhtK5XyDUofxXByvleQitIp8aBRC458OFAgKNsnOBX HsY+JXoMuYRDYbVc9wAJecGyhhOZjClzEmww9EIeKxwdO3FqaOSyoNDgzZCcTgCpO1qQupSODM81 UQw9eLRYdnQyD5SnGxBXoJ1Yh4knXbkkZAkgL/QTnyYyA9nmP1+LA4xFbpHbMZHxRe7lWhxCmZus z9Yr4GfZzAIfQqeB/OdDg1Or+NPqUZ2TGjU2SsQaJsqQfYU0Zc2Fl6Txa0V3ZFggzLMiMFYkcbpa VaJAo4WuxoCOkcaHFNiCZsk1pSDLmKkpPqabnBpjBGh2VgqBeZgHn9QHImPpAgJCYkKWJ/v7Kulq xlKUwkNNqzwLXwKqlgSOBwk0DpxcImeZGNOEr2ORbZxgaBFb6FCJZMOVPYTwoGKhxggiLQhMHkF1 MyLUxsF3r16RFQ5fYsnVlhrpdscJPOknpEKSVBGIpAxUEFlydkwCFEgVIdf5CgQ8ORRrGgUtsEZs MHWfxJltg0iKPKZpyvDqqoj5hpzlODYkex9HdExzLENuUJdUIwTBEp7zdM8PQxmx9gcCQPpftwHd VNOsSFdI6R/DK7Tnw1sXqkVVhDjmfN83YllhEVaYJUoVdUX2kH/Rs9VhqTAgF0qrR3X2u7pY+KLs S6JMdlVfNGqwVIbuVxFpNHQlY6SpqXCKWXBMXYqjKCDtbWOvoBqH3x2oUqV2AFPAkmP1kQe+jXVH JyeDfI6SkWyhUlNZpSYbYCpkjK/FcJ8GYzB+YIWGLgeJ57hNZADjAZc9JnSyZiSpTGCAaNkGPKNf eHKFlSifyBKn4YEZ2Aan5YlIMQojyz7QIKSUmJfJPrcY50X9QAgLHcifNsldAuJLM491LZbJGXuR rYVBJItMGKqIdkUyEsuOCLV7geKFepLEHFmaZwxDpBMHrtY3xYZOenUDAMgxYp60F3eTxKFrqugS gheptKVRFKyIQOl6jGRhJcOR6yqj5HC8lFoNNVkHqFKCnECLQQdxzNErgWHITeC8EuP1TXyHDw+u 5PBWOSMmifrcv1uSVFAtBVw3kNEcx5BV2AoNvja9RDxoqA2e1AEi1STOqPOk6rnCQfqTE0hgZVaq qdDA4iFMs8pAv4S+XIQhAiHxxCpdEaQgiyR2QZSMTJGmEuQYXK7ZBbATmj2WTV1LAO6m4tMsIQLF q1RNQ4SPqvuMoLlcTFFhTtUrVJXUB1QaEhvB7uG/cyqtHh59+5KmYhPWnD9KEgYsEResoMQYXZot THLHfBJRBeliUlPqnEzJnlGHpWGfV2tEXhI5cjlY7eDFUe3FN5D5pOkN3Aw591k5+q5BzlnGYv0V RUQOr758EdJARSnkKsBKrgLHUcS5p4giApxmgOpUoXtkJ0ArgCOm5iUK/JqWuAU5Vi8yutLgebI9 csBHJiw0rwWCQM59VOqcGcXQINXwDwSA3/sBWEkUWMlI41X+uY5DEBApkmkoEaXKmu7XoaqNwNWs sKrGmsnzCceLtJxrskfR8AW2bQdBxPIqRrcGTM0lRSFlD40XjbiiSjxsO+uDhAEfUkOEbGzQHkWJ fGxpYZCrMkRAyNaOXtQVodEAl6k8YpkBxZMTJFHQTdkqr5gNg1Z45MHhq8KoNvChkpxTqlQ9bCiM lzqqxFJVJvRZJ2IFmWZBhUmQktPwtGEF28zOgBuh4ZuUJFdfRbHoG1XeS90E8JELOs/TuqUnHuhc 96KIlusHkkjKDw7qFPDJSVI3y5LY5yvQlXrqK9AUCuW/lKeZDVddyCK5SwJ83cyy1LWAIvWKKMee DrbinACeQddCio3lykuDjvXCFIQgKUhPTU1OUrgGSsIocbGbCHD/UpWjQtj3sBnAikSx5kR5Hvkc q8AQyFCyPmSErpFFBU4RKhRP54AeO0dmUFYWJA7+W0ErTqJBBBdpECoFo4pivfqyTsu04ZkBB1Ve kE2ZigIw1MNcY/naUYWJq3wdICmqvghzI3Ov6nVDIn3ZmBrPq+R6FF2u1F6qRqHDRXEQYiLdTGjR NOiXclW2klCr16tQIz6jsqLv+Qy5NS+hAWkJuW7Y1IPEL+AEQp+ctnbI9UKqGlY121Nk5CiMo6cz YlCI4JLK0VG14uuxrleFwyKXRcnMqy9qtVcNXYDmo0Uj0aDWZJiRqgY3VcCtwGJQkGZHcqEpIt6p nltipYGfckTOCFcqVY40pyTnIVRaEfUkZGqyXK1VKt989+23B5IR+sZzrVcFBqdG0TJDR7rE6L4o 0r5UGKEemzAbAqljkCqySwJYMhtq7rFIDbFBGYlDwcd6ZK070SPFVySKhY4KPQ9KWamTO60Mj65I umfCjkl/IAD8XoWYBRYpMTcU3SDXd9cUmSV1izKj8n5YGAX8fSW2IHVrYpEXeGiPlgsn8WTP0UiH /zxwMw0OUXil1r5Ti8DhyPkyUxYqIiUYBkP7nhnXldBQqtVqo2oyks/4NV6l81yzjApReKr0vB9b Pzj45vkIKQv78HwRFLmNlVw+WYUHN0NfrNYboDLFDzketkEUKUqqiFXZg0bQYTnhNVgDqgWor1m2 ZTcTPw4sJ9ZNI2elhiMrxFfQtYaiiKGlGXkSRLFpmnhRmQV/mBxkYxyTc36UrNZogyVLzowQarbd dJ2IYVgQFjkwR26h1wKKttJEi6AGAZ2+SepxA7vZXWR2ADMhiKGjMaSLl8GDNmKBFFbxcWzkkSGz MRsbFBMaag20F+QKKwdaACwlflJQJMVzkkgjAskJkfWG0KhYAAKwLivTPilhJLsxuSyHjEJ5eRFp vnRQ5cmthJoma4wCvJT1RkOK7IDWbItVq3zl0DcLOBSDtH0yWFLsy5KbvcgZHo0ha1ZJaAi0HgoK lK7MIAQqeBLTZ+iKWicGDWIg9tVqrBmyBJajBZriKQVCnOWOpEOGXGdkcBVe5Gj4QTKNMt4cDoCs H+S+lOi+lgisE0KzK1VRhegWKHLXB1QHD6FeITcMCabKkFVlhat/wxDREBWKfMjrMPEmucVIksSG xHhOTPuBI5gUB+iocVVGh6ziGa6K+JAEn5Tpx+LhdwVoosKJgCXJ103i3HSt8IuwiOMCzEM2ZgRf qZM77Q/IlTXk2gsTiKGyCEkaZiYBoDDw/rqhGjqcEHCwxpFtb/wET3PIBVOJHzlwZLSoawLPMjwF SVOlgNueAvXsU4VU81kEVr3+EvbfgVSrM/B4yJA/EgB+Vx99Ow08tggUWSeLZFWEMisC6ilZUmg2 LJTCV/wcEUhrcDrVKiVD5JHjj1ZgeJ6ea242TViV80Qa2eikDoxTVQlDqkh42Ow4TAKDbSh6knOy hAEq4kLkYdEEPUEOwhx5iRnqjK/wfL32SiIlXshoz8sNrl4XGuT0J4eEOzS0HEY1VgRdy0OWwqAa hcfgm1TTM4QKRLnqGxQwJdJpifbNuBFbuewFtkZhrgzYfx3S04t82BjTVKgQkjHOHd3TwqrswFkr scLSjlWIDbMuRBF3VD/E3zcUSoDZc1u2ldJ1FqxrMjVSwEwB0gV8UmwgSRTiMESBjaJstGl37MyB doYuB1gFUARm9HxQtqbkamKQFhZQ/RH8JGuSuxaMNGA4OUwcEw8pQL0YhpaEvmWZCu1HLrQkOfPK uqQzMCAKb6FbgSlrsW4lBSuCxHnSoLahIBaTCPY+0kiHBCd0CtIUTFOSDOgVyXAAtA9doOVBxMQY XkmnyAleTYd+Rv4LZKeAQ4wGieXh+2JGYQ2vMDxkLEWLXBVYKAaJVuiaBw9ThYJBPuOn1xu8JKuH tIO0F1XWoCpSCPsDOjYVVeTMuNAj0mTN53ld48yqScuRoxM/T5PmrFxVkVTSVI4chc4B0gVXRdbB lgGlQTUUW1VhDINAIScA6pWYJwsAFGW6iUzu+QGM5KEe6VAuJtlPVKDQ66qG6KrXtBxWAuQP7GX0 yMSHGqEHUPFkgQwqxApjFrJaIYcAGrzpMWTPuVYTPblOCQi7RgHkFADZDvQkx8Hpi5Uj1serI1No Lc0ZuEneTBfNXKDJYTJfh8JhgSphlCtczMoiuVmHLEEbpJ+8HkCahoqUE2BS/8irwYp/fDF1XQue O4odOP16vWA4I48VPnFhu76DIhcQHyJPhWaRSjWo8ULlGFrloiBKSDljartuKyf9Tw3IZVr0aYRZ ZGgFQPJAzlk/12OPRSZhInXdQ2wYuimRo8M0qWfNTYyq5NPk6EVVos3Qw/8ZgZfAlhTSQeMbRtOr DQbpzWqkgaYsCAU0bo5Z99KEFQsZHg8cJYNzof0oX5NI22GRUmNXUXTQbw4CFihFUMIGT1b5qjIN yjLCAoa0KuhR7mrkqCAlks1IJY+4BtcQoyylDmoHFFuwlOcneWB1uwlygdJ51YSix0CJOSlyZfPI K9i89s2rQ7gcq6pY0+5klyUpWyQ6DbaswExRAVnek0XZlMRYUSU/SRMx1AzNNcSEVzTXtW2rGWgh f1irh4EuU/D9sZ3kMuNpUU5W7EKYTESuFouFISeuG7E6ZJvr5kgTnRYFiVxWyjlapMeFkSaCoFsZ uaJUp6t87iocGQk9seHagK1MaCpM4cMsG8/9yPCTEkEsYgNeTuZZLV20wGr4jSDFbpoTvjxU9EKW C0+zXDtNzOcqL0FlQcS6IcFIMLxUe1GhZN9IZLCy6LN1ilLxTVwMrQyaCPQ6x/Ghw9ckHoCYYOKK MPHIoYZatWCEONAjB34SDtKUKbI3wfpVjo0CIGalUZNYoI5iUiZZzWS/eQEersap5ddrRGIrXmLg ZytqnfTrFAuMPSXgzxA5NEeaCR1WKIFjjOcl6BCQ57HUwZHKFiarmwJIW5UYcAllGCIvOpJoMOT2 UXKxkazTjCtSIdVQPOOwYWoOw9ehNxi1cSjVucghckQRg8DneMhPSBu+LlrQpmAvpE3IyL7AcLyg GHRNqh9SSQjzzDXgZuh61TD/QAD4/RxCnsNQyQZnRjoZQQE8pgUmZ1kVyTTMmFIT0h5E93wHjoaj OSZxLVkGccYQAfZ0aruBSwphJfZbySBdRKo1Pw8jx2RzoSYJDAnbRJdj6AbShsfUAQqBSFUVXUut 0ARu63ZqgQjJ9UlBAq/kmAw5VgUdQTEF66QBuTvbsvDnfvqSHFr1TYC7GBu+0ig8UQ9laE5PJ64c b6Caho9ZYGWnoCKLeaE4VQSTKNXqtQoCINQtTw89XU/AT5JKmzAJQeSxAnBaNXMTcyfg0UCxDb4R Iel9BiBnI+y9uFBFhSussMYpxAP4tEGuUmd5JqAhxXnBJIs9mj3quk4r0UGER1IRMj7DWItNoukM EwVukPAN3k9cDQbK7kS8T5uJnbrLbuhHBaeysRd4sZxnemhDBRQBOFAPsizIXYc0RvMsXTfjnGxC g8vJIgbFUTXSrJarkKsN6WqFdgOyIwIKStMsheIR5Don6wmEVlAYEdlaJDeMGHQDf2C5zWlmWXpO 4fUZKnEcoyANSxhJht6VFNELNLpeEaqhFzNs4cVBq+UmBd5fkslaeZ4VDBCdKWQ4RZXSYwA8e6ga Sh2PwsBjaa5jegA8ivE4yXRyk6kKEv5m4UO1a7HhGaIpgJjzFIjsBjpFa56cV3kz18DGvgX9RAOK wNmBCxIu1FdHFfWQdKJVGS8k/UFh2os8SCiB3L6jAjoFk6jTqgrbTqR4kpuk2TVFQZOSiyOBAzJ3 BJIgi8O5Fjk5XTvkNBi+ONepRqLB7/MvXlUOHYaUDgHcanxhiLJeOALpqw4nyJG9yErsC3IEEWWa FF408OEbZV/kAVUiTYtVNUpCLddC9aghqX7iyLL03EXddhGGDA0RK3B/IAD8fg6BCX2KYeFUKMgn pijkmGCpmBQCNFOSOtDZAhuHnlgRyX30cNdBGskilBrtEPqfprqb+mTfhBEMeGv/sA5x7MU+RTGi JBiO41mpTs6MhjmscJ77YpwaERIjj2WZYRly16opSConVlkZH8yyHO8htVhe0lM7Q8BZdgYECAye ziFDwYsaqb2vVU22ojta2k8NBnIA4J6bhAYdjxgWlmw3ygKMLuXHMSsxVUV0QoEVoRZJI87E1xWF tL0KCybWEUuJYiZJDEYVzBiCXTiiaB2hm4Ihs6wFEZ1ggiVRSz0G2aszUqNWV2im0A0vAY2CYVk2 kGlRa2X2otW3g5CNTYqRyM6q3TfzmKHNNItyxkvydGQVURF0bcOw5ShzE3uh51HkM1EYsTAOpuaz QDSFjdLAUMj9zKzPCH7uaFpBR6GJUfKZXLOSSDcNmhyy5CjgJrlggwljAjN56BV6CrLLYeLIgTpM AQRCAji1HKQKWQPwI1OOnSAJY4On9NzwDREjayBoPZFc3+PwPkegUGHVuu7obFXCzwBmuOT0Mg3v kTtBYCJ0nIKhQK7scwMPj6pJ8IpGoPuelU23iRORBY3AYkP8IFmRWMkEZLC0SIw85Ve4HJzPcUoV OcZSJiDKZ0LHKThS6BgElukA/bUociCVDEaOQwNwy5JrX3OjSsp5Vc/RCp50IK1WZJOlWLKHK3Ii RRgcGg8zXCH1vTxGlvQlionXgpqPQR0CT0u1w9qh2oC7hRSohgYl0EpDEqAPGAQmD3eKQKtX85yt VKgwjDBzrFCloRolMwlyWdFocoWWVw19sl2ijUgjGhZgbiF5nFCpSIJaIHeiGJCty1GaWMIh1KrI /ZF1AMnvdQAm1K/OCmEUC3wcMKIsyDCGAbnDBOogCTH1MmsYcYUxCLDRguLIqhI3jgpLCw0MYp03 EEjwumzIsmH8fOl2FJJbdXiJgiIFANerphbRAVWldS3yPM8syHWSqtgwQkOskCuYdcu2IUXtIC9Y 6dXBUYOBUAvsVpbZaepaOp9bGq0KMXgCaekxTCgIMCHQBWnTTjwLJkwzaEHVyE54qFPQmWHumQpf EWmKkllJUlSeNVmaArdoMPUaabCJF0KAVb1Q9uMkjNymplTZPBFZPTRZSF/HtQME8WI6ckOatK/m qzQUU2qD4MmF51QIr62TKE20PGYNUCN0Uepm29V2EcSBpslMFcSo6fl01Qr0wk7pwm266bYTaKTB h6Btnu8GgxsKkkQXjZasAPxMXzMKi2zPui2HO6qGCUyFoiZTN4/CPDZokVGRCprBeloYCwxY2Mts E08SyxqIznKzNCQaQZMrPCJaQMpJUuLGviJbNrkTrSA7AxELr+1pLM/zRoQfZyP5MI9FwXoUpwoY vTy1Eh0fGMGkWIFT5Ax+oxvQEx65PTHJ8sQuVFWEuCkKsj3ZoHVG5ARGUUKPposAk5PoSGczlpgI DoKsNlJkqbMw6TTIvdRuVIC3scIxip8khugHLUP2Ix05WGhaWACLk+nUJSYKSoxcu2fZLsNR5CiH zEIlhoVqRIAxiEgvr9OUROsKaCWEwgwS0+dIj2FdqZKLLLk4wDMyzyfRRXID6FHFsTw8PqyrVz9Q DOHwlRTDzUPAUgwiiWUVX/VFVqkCPTOdhr0wIprcyKiouqyHMWYtlzlOrdI+xZl+hfQJ1BtxLAph wpmwqEArLtAEgefjNDIjmywa6AndEEB7Ufr/BAuQeUlI67lqB0HMKbHMP/OjE1C022wupqmWy4YC 8cbIXIMX+UZd4VWOF8lKips6XhQxLKnzdtL+tHg+OK0oCul4KXqxQhWsAu1d5+LCIdU6FTmB7AcE NzfNpKAEvmEmlqXBaiDS8cuywsInS7UUA/cRJYGDUE7JhXpF1etPrVigoYhNMNWBmhDnErSQ+7ab Wmm/Ne1rMiW33CAKY7HuBzTtQLwcirHJ6AXcvx7SLOvnchLTRjrNQrKOw8SkNQztJXbT7gTQDKRZ Y4WXqYqSFzDZjAlPbY2a/b6tMRTwyI1Mw8tdF+ZOaYhsaMYe8l6kDYQ5LeqATpiFbLQsV52tHUNF 6JZmKILbTHyRKSIncyErNNtubzNQfuj55BJhyNus6+mFr2NQ8lwOQ0p2vaTrghqLUA9YLcPzZTlj ZeBe0LNkxsDHFNjFAqohGApDNhONnFwCs/o6ceqBTO4NT1hOll/W62xuqnW/ruiI6yylY9LIH87c lMnlyBR8H3yuZffhD1yoOjudwsrnToQntZzETfvuttuyg8RGYJC7iVJwMuk9nGhhGMgCC6onFzBq OUuJTmBQcU75MstxtKy1rKyfuY5o4ocaHsyJUZHIXh3CzXPgsPi6UgsTU1WrnJ4EshjCKhTAXkQX RdI9cbsuOeUJfMwW7rptOdYoy8MYGMazMRAszn2etFAUuBptqQwtR1EcHylaYFm5WH+pgsuh1kiv cfCUnniyTHr95VqSJE5RBJkLExNCrBQsLIinx1BVGnAuPFJkipXJYwH3PIXhKR/vw8S8DIMrV0Wl ysAuZWlixAmCklMYWRUKFnwvaKzv6whEXgW3aqGWPncQokzzuVezEMsIcwaJ8fK/lZn/9o8+of8z vvq3//nfCwB+Vx8JwrJgZEy2A1YjPhXpHPoAReSGA4lfPF+baOqBT85PRHoUIoQTLTFzmRBkzHpy GBfBopMmoiTLnOkEyGVEktfQ7IRSqXTUBYm7lhaYSOfEr0qmZfl+wRRkg8VKLfxdN2v2p81USzzd 8J3MAs0GqZUR/k9C1odydECTEBtJEBXkCoMAKnvayvotN7PSDFDVnHbSWKQz29LIlZiFxikQnrpQ lWNWS4pE1v1QFmiWZzlF1uE7WVHz4CDgNhzNl4siEnioNUWizUgPIqFeAS36PlcXkoUNztYM/M6H yoVqdUBqsVJRtIIyokLhaFC0o3u5AWFhpU6cLturBbxLxDqWI/vQm5ApzYSh5MQki+xakIH2m6nV SpqO4uMZ3IkdsBwb074duB4I33GghpQKm5OTQWYeRFE7YUmtT0RB4iYFF2ekMp3V/byuwq+D0Ska KkZk9DggK3UeRzqOO3nuhDJfU8iFvdDZrECBtEy8c+LFpqYrMZRLjkyIDJ+c7gy8xEptWDugS+K4 2WrZztys311l/c6mj++kkR5ullkBQxmQY8hiLUaUwKOl2SKzpwGFDwEu+NCAz23YY1P3IMN9Wk+s HDMHpwmbIykFxE1u4MEZuaBEMzT5Q9WDggr6gRH4puchzBTf4MC9aWiEpNUyjNLZMaDVzvqaicRi g6blcwbEKhsyHGPKiRVWK8SQJ0xuZU1XV7+VKs8nsWmuKqgQg+SuTsCWwWLwdDgHiKQgiVko19w3 IqJ0AuhT2JqYrNXztEyrcC6e50u1qgJJS4qx9NgXqxKj6JoTFbFH100nCRnquUE6K/CRRldV1git IARoYGwB35FJNEaoxsAdTfdrvlBgkJL4v5GY//KPRsFIf/Lr3/6dAKD5jy9arJwEHqNSQUQONJGc R5Y6nkbu6SK3OcpGtUFrzZktJxEbugguG+EZOYzOOtkixZv4YQ5mz2MMXlGAfrRsMVi5jsGlrZS0 qJ7M7dFysEhblktutYYTwg8ISPFG6kIuuwF0Hr4CSLhJmhQM40VOHvuMaWWjzEKwS7CuEQKZpeNp GpML1jBzi2ZrhElOoE3Bj33o6DRnkOsk5skh+igK+q2cnOqWQ59KpCCF+QDywgBoJieFfbCeSJsF LQlAb9+nIgNSXqMUoarogClBlQvD417ykWeRLjzsc4BoUJoUBDYcPdnfin0j9HIOvlyOXEcBYSae qBagXsJAVmDIeZ7AH4TPtURu4JLjOInmdqGME6u5tV3oGzuNXN1wPchR0SKjN+q0giTtZlDIAf47 uToAJMlSoaxWKqEJSg4Vxs2CAnaFEsi5CERWzllkrwrMiYR1ncLI8dmaExrgyjoDNWUwEENQ/Hpm sYw17WdAeij1XGZhCCI/JHRrWa1+q5lm08AoWC5Pt8N5ezFdrdrt9nw+HE49GsNLSqxTQI4PO0Au SDMiLwFmNKct2w3IxcbdTbuVQMJZAenEIMuYOJGlDPAHeIMxEwdPE6R6YhR5sHBhaqKi8EweUOkl /UGaa4VjNzVa01wIBi3DbMcxnKFheVrWnfZHJxsLE8EYSZYajJalOkCEcGzgpjq5eS32FJNEVGA0 aN/X0sSTKjWYA7LsAelDpsAx6nWJE72Iqxo+jXzVGNnQcw9jBi1j5TAapFEUG9IyKdsWwP3khjxD Fh3dF6ocvrZtLQehKzDEjKElhl9AesDx+tAcJiBrmhpSmLUIqNLAOVZzDjkYaoinmPJh/FrtwX87 //+3/+OLf3tGgX/59wGA3ysBl1HStDWPNmyPo2NGjcNkgWSNRDbGqDgYvliUk+3J2FpkmunZbnuU hqJIVTnZBgdbscWITNIfLUapZTDBYAWQc/vtBUK2u8w8kFdSE4LWsszC1larNgrkiIFsT6EewRyd TWdh56QYsWBZSvY9ki9OYIqiUqmzgU2aP6qy4xc0WVDw045GNY4a1IHqM6QIuRnBZyehwGo+EQax IKikjQY+AZSUBrEILRaaDMfLDBy+rluemSL6dFENDXJ9BBNHvCTJEXxEiH803QA46MEQ6zQCzyWP ZIH2qJhlgHKW48kGPBFZdiAtC2tKlTagKTTN9vQ0ZSgr0g2+oYRMTHp025kDD6SCfSMmtPCw7dPZ emjroZZMO+uem7sL5Gwra6VxWK/IOVnyli3NbZfLzsJ1klyz+65h5oCKhAXLFXkei1IoB5DEvga7 rvmx5zsqqB06RdMDI4bIBdJMyePllg91DD2WtZp0mGZZonczAGWhaoEok7NTskFXqjHURkRqshRZ yzBGiyyFC7Aivlar5tZ2OlltF83d3cV6A4JvJjVKpww76w76kZ4H046VQTA4Dv5hpaQyXlNEDV/b SUjSXYs0d5uZjRqVumGRsJRjBTEgl2zJ8QyVm2DeopA1WARKFxnOPX1akzYIGikA9JEvuR6bhhvz pPRZN7LcCPrbTUqKrTxRUEBIVGgvUs3RUkQVrZFzrYgs0oeBFkU2spS67pJAsBwbHELxXIS3C/zq i1evMPkmCRma86PETrKAeM00jULTI88Vk97lnhb5KrSqwrCCgvEAkouhPrXYGErWTp9LKPCumLfC EA17mtO0nztC7pgqj/lTVVhDgyuK2IECsjROqOLnQ/kB2E1K23T+z1l5/L/TPvnyf31OfcDA//rv AwC/Xw5q5Va36waalScm5cmVhmOvhttUC5o5pYF/dTugwm5vnkwx6gnkFQRYUMhy6CTZdAF9mBle GLWWq5lbqyStRZazQeBOF80s2I3vOgimbJKMVoOtZaSO7AEefKWlgWigAjQta3daEBQQnkkUCjxX ryGcTdbwoOvgGGEaMtshdTER2J3sKHqaJ6gKW1cJZIdiwUKKk8OXlDfqu0muU0rOmsTMFWSDG3Nq RWTlUmeZ5DkqPYc8WUgJBhQzZj4y1IoimJrdDdKpTS5wj2MH+jF1glG36UKrwWDETOGQI4tGrHhB EtAGJAxEZ1WkAPmwwFHgJmAfz/dYhfXlOJdURpEMcHRq6QwDioVj73Sz7nx2MnAECoGqYxzhqVMl 7dqQU4pMLghyLYdNYbyzbLFp515zlAVQHaRk0vLk2PXNPKb0hFfJxSam0EzTAj+Rg4lhqiKei1gD WgexTyGHEPb9kd2yicwAEXp4FJrGmDgCnZP9Ns+aLjeuFmzWw9V8VbbdmM4hvmHeIgS0w9c5kaN8 4Ibt2ll7sFzYoPMkF2GA4WA2CzdXdAi9AKRJNkrc3CHGwylEJ0IO2hZIAk5Ylk0rJq19rUg1fMOP I5qlWYWSi4RjeFaHgGB40kWDdJETklZn6mpmKBcmC9xLaVUlW+hZ+Ny5gS0yy4QRi2WA6Wpp0VA5 2qiLV4Vr2U6hBBG2cgAPKAM4dN2LeakBE+XkXlGtcxBJmudhenyZ4o5eNUTWLBBRSqVCQ6wwBeub bPVIySFhkzw2IiM0Oc7wGEmJQ0ZVWbVRI0VoZLkrMHWyYtXP3FamU56BDw4NMbQDELxGpB/ASNZl U1BiL2aqdUSkozUnI0eGuYzhB+B/cipOg/9zVhLJ/38AAP59DET4d/MA9u9faLDaNnHOjkn5YpGn q90QVEHWoElH+pis4mruqLPtn7XhzFutbNptBXrQz1q2ZuiB7k6zPBh1Ji7N525/qtFhDsIBECNO pmDjtJm15+UmKcJhluLneHkfg7hYaISH7MzVGNrzjYLs/FU5ShBkAsRQzxI5XkM2vuA7rCKJY6BE wuhJaCRuUThkYThHihVckW2H7U4nsyLiRQpJ1AIzZpPnPnhxkXMMWbkClGlBbjiha5O6J8ueZpYO B5sUPEfT+NgYns7TTQp8ZPX7YJXupN21wlhDcItyqGmUykQGHFIew/+IsIZVESwkG2QNM9BCL/G4 gK5xjECTA0EajCYGEJYmaTZJHYENW+Do2dZ1Isv1aSaBldIWKYxTYQCtHFLrFiQcm0LYkFX30O3b RRX+zKWqBjSrSJPll3TbJF2IlDjmWvhIjxLEuChycm+oR5vPn6HFOllmADQ3yQWllhuE0GFAWDdY tMuBnfhZCsGfrY5PJ3boWVAIQUYY3HX9KGtpLF7SJtfYyU4eZIlhRpishUZXkKCuEZB1GShDtdJg rL4dCjI5xYif7hfg/FCXDVhrkgMxzRg+6wQJZSAdNbNKaXaghwzDeTHhEZPY8yCIFU4P8NP8Ao+a 2VqSmXq1Ds3t2AlTO6iodZPsFoQUhZ8ClQJZxwVWs5mQs7kBWb11s9aoFUSAyjCMJNY0QwZeCEOg eb4dCSrgPdXVOojeChLdyz1SxM7VgHCUSW5BN/AdUc4JNKdKCk9jZBBJBcI/iqHVAkHPC90g9yfA +BuGHgE/dTPBuG4ysv0Tki3WwnEQXkBOt0koMpE5wGnBiqR8QmXIelpiZc0MucTwpOc+5Ru55nP/ VwD4t39cFvT/+6/////6fQeiFaRgHHuR0L6R9O3pKpkONqMF3qI5mpz0UlLF1poM27EbkOW6pNmC fQzgYjtZ06Hgdg4pu9PStO0W1qmz2mySamHYZdcJuroGdA60zvxmkTZb7iLddiPPlIxmv2it2jYr +Vln1c0ChtPsTbsPzrJ00smbMiwIeGR7Ch0MWNL7iyU5Uw5bbEdeC/+veXZukePY+Dtabtk21Iml OzrHaW3Y4JiJITlZ2EBXo+E1rGbqaJiNxB51PbeF5LS28xkUAzLU0pJWK/GZPGEdLTIZ1s8W4DwL vJtYac5yNHy6GFNizHhU0IfVzSJHZ4049EyNnGNlghTGMqRAbI2AOlRlaFZSlVA4BcDESdJstG1a 2Xa+tWI2zyZTd9p2wW/N+byfbVy4RR0Kh7wOLIDmiQGMVKYFIQtF4uiO2yd99XM4oHoBWgdWM5qh kuYGNukh5gF79NAdpb4nJiyCsDnoArlBYQZpFZ5Py741PR10MM3DSS/r9+5mm5Zje7mbId22lhxH wbZvITy72+Xx3RaiQ6crBakxIH1vNVKKR0XZNNMFKrJSxwjJdiALv6wbpGUJAxVsgPeMSq1COqXq IUkvJPjICaNYEeiKzyA1E40BCULspZZrsKKTRozgK6wAN0H2LCNIBT0sB4m7XWD0TRG/jxKRUoVc V8JtB9YsphzEH5DUYuG2FqMs6zYhNCxMfmI1CXIMTpMgD51n+LF0slLtGTtb0ymVF2t8nASa42C2 ScmxFjZeNKr1wwrEm5abnCqIrMNV8A4iF1v9aQrSSZzQCDbdiMNsyIparyN+NEACSw6bWWmU5i5Z qc6myHTRsbXQzmnHYLzE7bgRPiYB2UAc544oJkQsZM3pHLoJXgJ4X9Dwv8X/pSvwv/3LN/93AcDv dQDuYtN0p1N4M2ux3XSyvr15fCqzZDcZbCCr0hEyPh3Nbibp2f7p7WXXsUM2cYn9TyxyHw1zJGv9 sps7rgFqGByXixJqoSy7Wdt2l+uJq3UxR24EJh2Ws/nCgsRNg/Vu02peXV0h6BcZz4cB8Z6W3cIH u7kvCDFMwmYwnLe3nWm/mQLtYZ76s7KZaq7ryHHzWbGZjl+t1xRKJddApoETWHEe6Kmds1ozFy1Y 1VHqwcd2R63mBiq9uVqumv2EA2xFZLeLoEzaGoFw48IxIBu0rJ8wgB2414Rc8aUZVSV1U9LKi2M9 ylt0kaZakep2PyULfYlDqoCcsHAhU0OTNA4RTZKTWqEeVqpHkkHFwLb2EpGPwdQgsAwdlOxVFv3O YGpBKDUDU8mnAVmEWW1aqaNoIZUsbIxNEjOGk8cWU8g03ahhmDONOBARiGMaBcWDeTyNZcGdthVD IieGbHruoG8DdiwrnZ8MXGt6cuPm1qBs2bPjLVgHmIjngIxrZYkv+aZlhVGnNwDFbyer7n6Xuc3R whqA0hOT0ZyChfLCvLSspq0bWsgbMdkk9pMFqY0Kun1gViLzflTlJUphYJQCqAkIrSJmtGZgxDqT Fp6XB4HvazKGK3FFQ5VMze1ABjSTpL9o9Tc2dJa1aJbLxaZcjtpL0gjdINu7adYupw4cUbfjhlr/ 7ux4Bf7H2GwszW1pTtYnmtxk0y6kJiBt4SDUtnc3o0UKMdPPsuVgsYU6MESMeqIbcGOyCfVH2tnY fVhaU66roheTy38io4DyhDlyWp00h4BlRd/qugqTBnpM7iIVTNC3nPs138Yvz9MTjaKel6xY1XBh nzBbjMolCShVi4NpYkQspIGbkp4Z+OikKEIrJC1hiO4sdF+gvvnffv/1/20D/u8AgN/PArSXk04r sz2rP1p05rNymi1W5W6TddvDk5O2647c7aa52V9eXN+dXL9/t+8VhpCnUApIzKTZDZLVpD/YDcid mEE26PWW5cl6PS9ny9F21lkNRha0QXPUn2473U65G+/SfDXauK2+nWaYyJYBIcaSdXE7cJLE7fYX qwkMpkVWokDvmZ1ty9kmcMO4MBw77W6zEHY2a5FMSEgdDM8rZpK1+nmCMLN0OQyz7WixSO3EsbfD chSMygEYpL9ytay9beLHet6zmGgO+xA1iIUWrKQWGlQug6JiKjeadpBDuqajaRKKnO/HOhK1UBQG /wa5MJwdQpDYixZRza6bOhyVNS3NMaqUakLuOUVuB7Rar1WOJDNodTqdstNKDIHWkEZpAnkRONNR 0yXbgUS3mkycICtdAGgA5g1gyEiQkwY/tq0xsFlBVCgQXalJealWFTSEaWx5nsIxFAc/mfVdhC9o vGtpsFQR2a1rbnrlpIOhaKWd/mqTpdnK7rfn7ZEdZK20uZrtymP7bNy2gmZ3M4DBm65Wm2mgJ0SJ j1KKMqMkh46HZ3bsfhcDQKrpC4n3PT3Wk9SJfJEhC6dJkjNSheNkmZRFhqk9mpJymwLaAuQOp5WQ eW1qJl3VoKvTJDXUQ05LW9p0a1nt2aY5X9kQoZO+4Y6aQdA5Gw9goQyyYxYE09myj9HrLzYddzUr uwijNsZmdr0bdS0z6OumCacCaQ1PunAweG6zSaRkB4HTaY2aTeJvW6Nhe5ppvl/QFdbQ7E4XCGAT 95nD9ImmE1JaVg5G3e7Cjaqsk0ShEyiSXogKVeXFOPL0sE4AziR2gaPJQXLda9oJBZeXc75O64Es FZSlhwYvhanVIiupmphTmiaLvms7GqlnkQ1FZyuQu9AOnCqHsvUHAsDvuwBvznuT4bCdbufD4WSA ZGt2lwM7GK2Gx8enJYQ+iyTs7PZnx+0NeN1tcojSyNpsUhffUW7Ble3Hm23aQmKl3eW8vJ5tJsdn w+XZzf5mGxhF1u4vusPlcDws56c3V2W2nfYGT+PUCDGRWYIo0XSrs9xA70bTcn16dnJysz/ZrbqY yCTb7sa94XJQdmxDLuTC2u9tq7uclEHKxNl8fNxKyOG5bLQJsikxvDaESKe7HSC9PLccb2x7Xm5b 0850ZI22yx0AgXEWk9nd7dmik5PFotC3WcuKcs1zu5vlFFjNQK9vmhAHTa9woijtZDfHk24WCTqd TDfzskNEo5nYi850OGqOBh3k9GYyQvrqoWz4PiRx0Jm0R1mahv31SdnubAYpLFUka0DIdW83GPXd xWDQT0BSDClts6zuoJkic92mbfukek7H2GhNQCr+dGoRIEzt7RaRtZ0sEOSQJmHQIm3GPB8iIYFL KfwWaUeQpYkbWnmkWYPT47LTXo5Sa1Pe7E87WZl6q5vxuDdtluuTXrmE6Vos79adziArsy4ZvX4v lUOQoDVMEdjWdnW8JXcZx541zEQTqmDk5gXpH5fwsCQq7VnLOanCsnLKmrQW0836dHxyswbaaKy3 KBNt0OsurHQ7m022240TJ0lkZZ15xGpu6k4noyaQvj0cdcYn47Pjq0kAi16kK7fZJ5vDbqftNq3O 6dn9l82os+knRdItl5PVYouxef80gQuAgrJCVrfTpj2d92YdqMmgm2kxm2aDlZtNJpsgcjvLEVxL 4umQdUajXq/GpOiU1HZEMhv7pIeHFUSMaOlR1mkGrEfKTMICQZ+ajE/nDjAxMn1erFZokxUEzrLo MNGDTW/chJNawA9jZCwPCNQmq5+RNZ22MCiaEELF5HmnhCazFuuz9ciNGUbO7UW6SfkjLmb+SAB4 +scXd70tonI1HZzNVp3JGmaFiMRQTwZbJIJt1TzTdGHtHz6++3B5g2H1mmRd0GrVg1Z51tud2FGU DTrdOQh73rNDq9/anFxcl/Pdxh6P5600dWI9W01Wq1m0Wty8vXycpV/Wy916EZpCcPOlRLxlmuMx fna83++vLs8fLi+v7tarzmazBUdnnWmrvV2u2xYjsAw3D0TBGt/sFlu78NP2pJu6Hk1aO7HWKGUp snNur+Y3P348SSjODLL+aL4rp/1psojZZHZTbpbW9vHxZLdsDlOr27KSPIzEGuNpi3K1bU81WjBY LUMKmgIkYBwmVq4cqfSiN3ADWdOy7mq3bqbP1el5DNjQ7M22lfCkZj4JDY2sXkaFdYc3uenNN9s2 uCbtN5utZDpyA7s/asaRu9h2FnZ7u3DhvIO2ndhNzZt2+01osDQtoRBcUi8pgmbwHeMlEQfbhd0p 15tFM7CKfj8FMqX9EbJUi42Y5+UwZsJOa+p6HuaHpUlZnqWBbdPpcmu3P3/9UrYsd9Ic7iItG398 +nK8LDeuOx0sm9ZkPc2y3ag/m6fBsNldX8+mtjtzSTUVPqvYZgRvXJ2h+uUoMWPBMatMVKSdTRZ5 2a43CUjFbTaAjNhAeE2zdJrBbEdpq5nhAbLuyRxsspzMlrtEjLL2vDWcWVH3ZLZa90+u9jAfgdaf zyftBYR+7/rq6mw46EDSjCbzQIZ6cFfDbdZutzAonjUvd72OXd6Wg9OdbY2aJln0z1a9zXTUbXUn s/1NRmPKWm57mqatfgBbbrSH65J0JF20XCvQJZari54TsaTP38G3DXioLI39JItfNvw4d8yYSskZ Kz0G9AZBwet9GwylKGnOxE7SH7R0kVz1qQVOs4msGY6R3Vka5JG9HbnD3ibQ7O7EytzIgyFTK4e+ 21puyII6zG47YDmOg4EeTZsjV4+DwX8rM//rLsD833MXoPx9DSCwppMVgiCyuvPdEgbASkZtLYEH Jnt27eG2NTueT7et8nZ8cne27qUjWKI8cC+Ob88fLh4uv7w9/vzb+8fr8WY4sK3+srzf3V3sT8fr dbl+2kIFhklazjuDoe0iHSwXvnS3PNk/3ZTIls0oCQPbyhez03KRNUk1TwrxRhrrNDfzwc260+1O emVKjgpojFhYWXs1Wi07u7sbcI9N1s5tYiO7GdlF90WIzWzRb22Xq9LS+oPOYrvuDdvtQbNINq1l WZa9k+5dx16dHq9vx70u5o60oA1kX5cdmyxdx4Flkh1/AIMf6aQBeu6kzW5nssEzhUFB6kDTpGNH IXCfdAlYdCzNdEizjjhyPDfNRl1Xa5GzuM+LUchRq9V0IaK7264FQQHs0Ly4aHZKhO3Cng7bfbs1 6N1d7W/2t/v16GzV304Gm+cF1/7WXuwAcv3ycddsDbd4Tc+nwVym7uXQtmSHMGFN5FlgkkaoLlwA bAIk/GB3uuvbbh+aZ3l6Op2efngqzx6vrnrDx+9/vP9ysjsZTnrLaXnTOxsv55tNntit/urqevJ0 O4ryIttsZsPNaLq6W532dnf7eXPaL3cr0jui0+tNC7bAQG9J6Cfp/LrXLk9OTmblCpScAjzdxDe6 Xd0PAtLVcL5YLOAAN6kWpp1luQRw2Vkry4Nmr7x9c73NysVmt21uXWvVXu5O1vNhG1EQJAiTccta ld3Z28vbsmVPJ4P5eD8HUz2WnfL6dn9zs8T7rXt3T49wNq0+BN54Rc4qQVBt14N5F2CZiNpoEeRJ Nm0Pd2UXdl5UaIXOrdyjxVgLXM1hjbSzbc13ww7BTQxoCEgLmSJyy2Gmhe6kT6qhW6vBZHzzeDzr RC1rMVumwf5pvtr1Ti7uBgsn1NzFaGq3VovFahFgLAO3a7vlqKUZpkybvr0lzq+pUZQgxG5ntdlm i1Fr0/7vAMDvdQD/738fAOj9vh0QuH07sAHzm0VrO7XX42mQtTN7lRkyKVzrZhCKvcf783cfzpbz 5WID9aRRUri53J3dPF7cn60eZ7ffv/v641mwPhs0NydnH8fl5Oz+brK+3vc2IIbFst0a3pyVk1kP aNrqp1m/fzqbnx2PTmaniItIp/zOEOhhQo5BWmRuE8YgsexWs7O73o/XvaVlrTpItrxIR7OyPULK LCdk1yBLo+ZiRFYa8PV8k/ih525X3Rb+bnfRhs3dWkG76xY+aGtLVHQ5my0eN9aoN0PsZ5oLrWZl LTvR7H5zZWthYfU1n44hpmHW06RSNbwc8dHpI5/J2pEZpWlkUpDLkWnmQKBCgwqni9SKlcJ1DEjb JPSeC1J0QZIN2fdIzwSyCFzOp26s5hmiLU303KCQuJD2cyISrNGIEFTiNqNU66z6VhFukkjP2qP2 btJvWvZgtS2P24NyZQlxC0BlUh69mPa1YGH5UjDrDZu6njQ7ZA8qCaCMs9Rq7jouxN3+cX+2Pr18 dzWfDC7fnGyWj5eP9+Xu7unp8al3ef71abYcjO3NHP86+3o57Xan/SZZRZksp9PjN08tiJX+YJpm gGFolmDRezwjB5kCezIpBxiSrLy63T/2er3BamQHUHOLvhUVRpT6TNJZaLrT7M9hvEKyt6IRsUwW UhyAfuBYnfHNJEiX2/Km7I4suLastejd99pbsttjD64ee+X95e744c/vTwftyXaJ/1YO1/veqrdH WNx8+g9/6Z1cXt4c3/RWVvesN11O0rw1HwXwARgqtzluuTlLDkCGhRx7mhYF9qgZkE0U30vS/nw8 a0URqRlOgvW62ySXuEa2Ixip5YfTZXnV6zS1fivKESLbx4svn3/4/rJt9YdunrYCbXf35ezsrOx0 WyNHczuTVZlai1Y2TZ1OxyKnw+zH0812GpDTIMvxKEgCLYTSdZBdqdsada1otP3vAMDHf1QCXv77 AMC73wGA3IBrVJzmAoHV7/ee1h4xSdPpBFjeamP48mx1/fGv//rDXVcLOqvR+KSJTAh6v73pLXe3 D7PZ5XjYOXv3Yb9/urhbaIk9bQ/Gu8Hupmt1Wt3Tp95p73J39ebL/tPff1gvB81sPbF7Q9ce9Tvr u/VukKgN0clZspMWIt10UkcC7hsOmgkrF7rmG6lbuNt+UwsTMbaa080yoxHamK+gtZitN5vVarDN pkvgmFzlvd7KJSV9I3vaJxVgerYuLVrxjUyzndwF9zSz1qqcL7qwhEliallv1MT7rMadzDziHS3W IZ4DQJDXL+q8qWuk9yuCJIqQW05zBU0s99ubhCbF56Cb3E8sy21qhmNFquYEVuTHRZwXXhT6IkXr AQwt2ZV2W7DGZL8jC6zNstdlmFxnCjx3y82mi+bZ1dNxuen025Ph6dXpdLNaL7vTzqoVwCPFhtWa QgsD1xLHmzq6zPECH0wtxgDnkwXJwTyNm+njZTfXoiYwzbUXg9nxtJyX49764vH+4uLx5O6kt7x/ fdF7fP1ufn/+4RKCYHF22cumJ+2s3JT7tz98aLdtC8LC7Q4AvcdrGKbp4O60r7O8jBBv95NqEvS7 o+0iBfy2xvf7q7fdoDMfdPodYlySQo6SFH7BydxNP7SamcWaeLlFpvmhQSetzFH4yAkchUqCaTMd ANpld43JnHSa7cyLg2a3a+eD7q43dXtXD5/3109P+6ty//FdObvZvH4z3qzHu3XZ/nx7OpkOX//2 2+n1XW98d3eTLfd3HbcVQBpZwJkW3mJzc78/3pJeKw68WZK40yZmhzWLmGocqDRTVSW6MDly9EEz ZbJ4UviGA3QS1DAg1YzDmx38lguL0rSCbFtevT0/wdMVuam7mU6XGamcTqBrtMKGvrd3g5YdgJM0 siYdGFGwyOadycnGBNInIQwAE1vZFEDvTq7aXYBi+f6/AwBEApBf/06FgP/VAuQp6TnhRy5pVpSS KgZZToH1q+vLGRBgsoTH6u0/P3Xm63nWLyfTp/OBZdmj48sfv6yGxyWIFiJ10HZPBo9//uvFcvi4 vxh3ppPHNxd3o+1wf7Xe/wRrf3FT9m7f7bfdUXN0dXM6x2hth7tBpzNK9cDdtjfwtYaTFDHEpaVH 9nQ0BQn7seHpWgBMaKaW3R4GHtkKzxKtPZ83bSsO++se2L/fbW62nYw4r6CZAy26rpXCw9q2ncFW T9M8ZJN54tgQ3lpqdcoR0i43A/d/T0wwBwTbCGZVjN3nBeQglBnf3Wbk6LLV7FhWczJodYetpLkB PXft2WQVmJohEqtiZ53VdDVoZ46eh6ZJ+vjRMqtJKmnaQ4s6jIA9HRDQjDSPrTNJYghUYGuipPK+ jmjV3U1WyO1ytel0OxjhsjfbHR9P2rPtFFphN2xBMrWaeTradvv9lt3NC9KUH6BgO0Gr2xlZq+vr 49l2s9iWO1C0mxhG0J0G7vWqU15+/DK/vlw9vr4/ubk9u+ud3T8O57Oz+/3d4+O6PNs+/Hw9Wu6m 9mR/+f7DcTlYD4cb19r0iEUbl02m39kOwW2bTboo5yPk8bLcQM54LCmCW5XlxYW9Ws5KsikYyCrS SpQp0+T5yIWqiixLfKVqdgbc0miHgeYm5ZhJsLU1y13O15P2fH396ctmDKE3nxdJkewuSk1jppcX x6e9q+3u9vLp+OrNrPvrf/r69P7r64/Hi9nt1cn87B7ae3b65uvl9btPl5eXp4Mg23Q68/bT2ze9 KWxXtlwM725v9xflZFlum51tonsmaRadpOnzwbScVFKHnBon9qofxJRp99uBoxvWdNDXTCv1HTGY jFq2mzlIfrxLVpajyWbR7w5I5QK5ytDNAkNmDSfnuByykDHcvtVcblPL0zbtUTPLgoROy8fxctdd H58OFpthN8l6JxM7Slc2uTTeWj799wDgm38hpwH/nU4CfPPN8h9fcJqlwfMGGjmkYrWCWTfNVu2W 2zt/01t1s06/d3x3+e786u2nr5eP149Dd/TQ7o/m45PH/Yfb3pYsmZTjLw+77ePZ2c1+f3x2+/W3 Xy9uLt+9+ev3d+vju10J/Pjw5u1TuTn+4f24vNuv9x96o9GgXN9dn15dr6woTz3S9ccONAuAm0S+ 3hqe7Z/2j6el63agFpCyCzg7OzVbkHSuO10ue7N+ixyO7Uw63RWG3dNSm7QwmMInPJ9GBPB73rPS bJLkM925Trmzk3KRToblbgjN7WxhWhMnmN5dHQ+7rQ4pVXpu/w0F39+4RrOcZlae9DvtrAU8SoNR M2K10TYFd5ELwPtZbpMj6sl2kLkBORaqBZQf5AYYaDvNIfETx20SAipITa2baiwd8wz+pt+IZdkz 44SAmkWxkB12B08ZWN0hyfZWlpWzSQd5A8SZBo7dIlcgsWKhaU7SD553H+1u0N/OR+6oMzstt53t qkeqqi2741qtFYhv0IPFvvhyNdvenPbb5798/PR6fXp7ev/2/uL957fvHo7v7m/X7y5u1suy1+ns j/cfLteZOz7bjJbDwXwA6zW+emqFjpttesePJ+NR6nb7AfJ/s8ismKGirNuFLRlri35KrlyKYi0v YjnMHJPxkijKvWwKUokPY6ufaTLFYnZkpnASa9vtZKv9LE0m67PH+88/lOObDYYJakFP3NXN1Wg1 ftw/fP1wOzo9Pb3Zbe/2s8eL65uLy88/35SwkneXN/cwAvuz3ujy8uLx8Xa/BhYdj4e74/eXt0/j hbuxO9cX+4cfPl/Mvjx8vewN93cZORuU9ic7UMdgZLvu6LnMxSYnISxMOXQ/6MLKXbu5tRPPZEPI oOEms+qK3e2O4F/6pAuEnsAcQ5q1EjNd9HWqCLJliBRyLfi5ZphibFKtv+0jWlONcgebVXlyts1G g+2kNwecZCs71ppuuGmlo7Nx95s/7tfvPxuv7I5mpHtFVo6XrWn5dHU66K56b//5f/jTTw83N+X5 7ddfv57sf/rx5/f70155+nR7cvnzrz9+WJ0+7NuTMrDWVjK7GpeXP14dX972Tj98vHv/8fXHv37+ 298+ji/eXV59OZu8//j2+vr9w5svl/urj78dX57PS8DF+TLM2uWsTU6TtiY3l7fLZTdwtCTdnjwe 390dj2cDpMIWJhTS1MuW5YjRHCPJuuXjxM19w0uCUMt2d5CAvVVg2P3FNkt1MPfw9G4AFVn4wXal xXCz/SzSrpum1W73u90MxFNO5svVeraFLLcnp18eLq6ubtaz490I0oGU4mL+VuPecLfatrvwuVk3 c/Lm8b7E48yXm6WWBm6nPeitW2SpYHK6IB2BiOJITTZKp72L+3UnS2A7m1mam6T5vd3JoGxkUkcu snFIenak8ItFa5L5fJFaVtCHRI37j9N0AfHSXEwmC1iHHFHl65qjZX03LtI+ItFablvThZt7ubvt rFb26Lrdz8afzieTFtRElFBFZz5ZDns389H1ejsv+6Or+/3lz99/uV1cXHz/l98+/uk/3p9//9P9 9eXbv/zll8uBO7hYPv32/vXX/S5bPd6NT+6+fH53+/MvHz9+f3/s2pF99vW3v396e3nTTbSgVU4G y05m4wUgrvCMXc2yYiomB48xZqSmlBzFDOSK0ZrNpvb81IECSMEvQTIftrRk2kza7mLaKdf7JFpd X7z98d3u6WqpJYP2bLNdnL7++AF8cbG++/r18bTX7y+H02ZvvZ5Mu8vy+u7jp48fxuPj2ecff/3t 6115vb6+P94hIq8/Xp30euOz3undstPeuB1Yn/3jWW9wdnladprTTqePh1ssl1PoXY9RYicKn70/ 6UzE0YZcOWhwvp5adJTpyXLjLsa9adlbTTOPgalDRERup7Xo90lB1/r2btfKk2Zf09zVsD1xdVdL 3CRYRBAY+Ev23dMizebHnenVdW+3OzletAYEdBLnZE9uqgk6Wncx7Q52ZfYHAsDiH1/wWdlOc7u1 DbqjznzbKXsDZFjv+59+/ee/fTz/8PbnN+8vyiC4gsEvV9vl8Zcvdxeffjwf774+vn17df/m/Pau 9/ZkML7rnax/Ol+XJ8d7IndOP//H86vH3vp6f/Pp6uz+zfuT1vzi+97J9en44uzy6e7k9PpmZtuh Nbt896E8Gcxmq2nnZJ6B3QepGGpufzEN1KM6+Bv4CUyPg83SJm0Ds+Z0GhjkVo/Eimq1YLQ8vr/f b4ZRMjvNyNlcwPtq9oikLMQqk7qa6Jmhaw8HQPjRalrep3a7N+6VreH1ddlN04uP+w8P69Vyng33 p+2sORwF7QEIqX26srrdTSe1+82Ch57vPe63eUqOxazTEu4ls1xMO8Rvs33R7sJIkft9RdnK0miz zEjde0IjYMB3lsMG2/bUJXv+qVMYvplMbVI5Xjgt22EU2ncC1W2mmuekCe0kDtJl0CL9mIINQi0y /WTUTBdrPK5mBkPISzcpeDGEDij316e//fX7y+Ph2eXtzRJ+R5Ob3UxL17ez/nWW9Z6OT88eT978 5a9vTubrL4+d8u37N4/Hr397d3Py2//yTz8/TVbz8qcTCK55f3dqzWa93gk0duts/fbnh17WnC2S 5vXbt/dXg+m0u52sZpPpdJvBpyVNO3GH1397O97NN00tgBS0F8Px/npL+pj6ajhqb6fd9mZ+epbl UNFQMsAKDSYtsO3+ajX/3g4GN5dv3/x29nS7sBa9y/enq/37zz+839jbs1FrN+7tyovX76+Ho7K/ 3LS2g9ZsevvD5fnrr+9eP7x5/fbh/P3NZVlenw12l+V+vb67fHvy/uvVuJVuh+XxZPzDn396u//L P90M283AaqVpp92dLiK5UjtsqFXPHi0BZInMMnLgUFKjsACttp2IfugHrWazDatoWx7LQOut0oRU MWaz8TQdzM1UNhF5wfvXD7MtRNB6kXYSz8oGTYhYKLC+E666ln369ni9frwZ78r1yB7NJ+UsC0ek IjDr3i2+zuzuZNJz/0AAuP/HF8Eos6ysMw2C7aA53aX2dnB1cTI+6T2++3zRm93fTdv91WD+/T99 uDmeTKH9O8dPTxeP65u7E7LMfrK/v7jH37t5OL+82p8t59ewCcvZ7fnlh+Pt/u3dzf31w5ufz3/8 dHV99bjuwXqe9c7fPf3yw81gMbDLp/3xetBZtbdJbu8ezmGV2mW5ghwkDZ1ixjIIqbhZaU9K0uhu mnr2dLHoLqykyErIgNBa3lx8+XJ/dZqCbcGjOtmr325G0w7kMiu73U5XS72wOV+5qZMtt65b6p3p 6O7z53X78ec/X86G5eR41ySbbmkLuatro9JxNyPbnvRse9pezsmK8zYImp3pBgiym03dAcz1yEqn Lp1Y2WI1mVpLuznN9Eq87dr9qWWEWROflqWZpXCc15xM+l2rGTGeG0TpwjIFUvoY0V5Q+KSeNY2V KKE5jxRDarql+EVhUIILEISdbGVuHJDyaScgO4x2EvZn4JeujT+xYs/e9N40Z6fHZ49vPr69fWyn pI8KYCnIOqPu3Eqt1Vm5Sh9v9hcf3lz+evfhonfzHsZ5/Pmff7k/PT/98fLyy005GV/sZnf7+/e3 Z8MeidjxXWc3vrk57Z2Uw9PeAPru5m7u2pOzu31rf/lYuqrfbHaauXtxD5u2m1hG0GyS00QEmbSI 3J/hDnb2aJSmo1Yzc/G/vkXqi9Z9a7VMXHu6Wc2HIMne6cXtl6e37y9PtoPr03L8dHv77q9Xm+5m ARdWDsv93f7L4+nj48nprtNfrdv7u934/u3N6OnLYzk5uf3Ln/enq8Hp+HF4+7S/uXm6/dvT8fm7 77//cv7w5fLy4etvP3/dX16czVv2Ik+yzvx0v3Tq1bA5LIewXFbibnY7O2QoU/eC0XjSOz4Zr5uD 8no/h/FBIpPeLQinLEoGJ6vlca8czCekSHowwdxuz77cDPoQF8vOysqjAPjOko65tjs9ay/Ks97Z 7P0vT/NyPbzpPT3tb596y8X46uEMrmDyYena23I3/wMB4PofX3iLNmlBczVcZHZrctpuvrk9643v pqe7qx/eXH4AJ1rZppyVj/v12dV+fHe5f3txBmN/17o8GW+bs4evjze3l9//+rV3evn54t3Pn/75 X3759eL4zZ/+elo+Xd7fPny4un57+Xg2Ptvfrpvz3uPDw/sP+9cPD1+A3nf79d3bD49n16czKz3b z0enx4CE03m5aS02I9LWejGbtIdlz7bKXhvKPGkOF8vdvNeFpZ52WtP51GrC/85XGv7dmZSZMyKL mumovbO1JPaDxSQrHDcxgpadQXj1bbeVrYfHb88fx1/e/vDLp/3p2WSycyPkit1sDgcIvGV3Pp/M 1+uF0R0MNvPe4OKpXA3H84AcaFpNW5PJzckA/tZyc9OdtjrzzMf3I32pqJmmFvyvmyyzxXCIFJEU SYxJKTzZHtSygCK3DBYFVLKVh6HuGdY200Tea9qpBU2pUAn0tOMUvtZLicZJLdOO/JhS2TzNn1vx yOAQJ4FY0C3XcOzWqiyHzVF3sF9vBrOmXhD+603AUIHlWEmrd381mSP0lmf7r387v72/u/vw21// l59++vHh7uHT5P729uGitFd7mO53n958uB/2TmabzdnZ9Q8A1d7ubBSUV3e7k+vedDl15/t5b7XZ Tt2wTgXpZtNvP+6PV5v5cptZk+OBRZaRCpkNdV+Hq9PMJIMWI6gGZNgkTDY5A0S5U8vOppvZ9fGo PJnPepPby+uL62X5tO507h6e9pcPp8vhZvl4veg8jPc3j5fvHz797WoPKOq2RzAGt7e32/Xp4+XF ugTHrNdf9suy2+u9f/90/vHm8vXF/vb1r9//549f7p7Of/rTx59uN51Bueu7rW7v4utP37+5SZxm 7/7yYrfr2GkQYLJ0I3SIgelm9mIyH86Ww5NZMx22O/YCbsd2rcmsPQBQ3X44P9lM7TR13OPT7WgA k7jaNKFnuu50SkoyfJu0t9L0dD2YtqFHvkLU3AyW497j18u78XpYnrTW+/urs/W6W3Y2q87wy/gP BIDfFyD7i/t3+97t9YcTqLXe8tTGOy8fPvTnT6+//3ifedr543FvfHz604d9b3/5tN49/fyv9x/e ldn8/N1+vx6d3l89Xrz+5VMvy6Y9uIK73tPHP/319Q//5U/X4/fff3j9/X5//WU3wyh8fOz1duOr y+vOj59++vgTFMW//vrTu/MvX24vbzKruVrOxsD+eStx3fXtxe3xwNW8oN1O3e70eD64fpy7muNq m45rdfaTZtZKs40dBKQgP4i0KJ1MVqN+dzFqpXZgle1uP3UtU9T6FusQo575aZp2l+2Z3escP5y/ vbh9+vvffryePZ2tr5+ydAWhPsqIh7W74+VsVg63kbYcrsvlbH2SdSBwp4jck0Gnu+pNru42NoIO urLb35STVppURTnXYCsTLU87oBsFnzSyxbBQPeBK0yLHXWXDzeqxlYsmOfg/bHm+HLtJ12LEaHF8 3LK77T6ctWV78Pyk3qAQtXbZkslGRZb1A8pxcsNMRksrK6r1ClMZHbusAQsSa3H/+OmxtJjAgRRN n4vvEru3s9bHp/v7s3lv3pvNV6PJWTk/vrnbX/78//ovP51f7K8vHx73F5eXZ0DQ5dnJ3X62WbVW m8H67Kz3+u+frt788rQ7fvPTu/1u/OVitV+2ptPObtIcduxmt7PrTpPs5GwyRB6c3k3SVXsAgx0E /ZXrm0UYJVs61uxm1rQYYlQAQ5HTOYGcsO/GWdC9+3I7T8rhtNtZ7D+eklXZ8vjm9GTZ+/JhP08H nZOL8zcnmx+/nsxvPz58+rC/vH26vNyPy/H5l/EYVPzh7//xP3/sjZ+G5dXn++H+7f7dw/X99//6 4Ze3973Tr2/23++vPzzc/3Ry+9OoX57tb9yFnrTas+PH/W4P53p3tkrJkQA3GEw7k7t1Zhui1Uzt yW5ZjntnZTOI8mH38ev3b5fz7X6/A4aUN5/3vXl3Oj6fr8rR8xmQ1aBjO9F2EZpT0CTMPaW1Nls7 Gd/OJifImvbV9ae/P8yvLt6dkmXPL6dtq7wbdolfWeKV15vmHwgAu9+lQCfbjC8+nM/K9vLht9u1 Cw91/+5xdvaXt1+elkEKT7gbX1zuRht7NDu7/+H+y68PX37+57fl1Z/3x48P778gV3s3x8uW1dk8 PiK8Pmx6neHTx3/6+O7Nw6cfP/745mwwB2r88vWv73542O+Pb//8dv/h6fbDQ2/w5798/PUvnzGs u9P9h3fvvn748e/fH9tG2Nnf319PXNL+w4K2zP3ccjOdK+xUH40Htpa3Pt+Wk2XXdpM0oAMMfrLY kI0Be1kit9LyhpS+rsvVpqWR06Pzp4frVaez3W56Hx6G5eD06vH04qcvd/fQY73NAua1Mxp1mtv+ YEM2i7NlhzTlSZubfW9V9gZd0hk88Jr7ZjoaLnfnb3u9Sb/T3p709rvhcW+6XQdWkkeJ1So320TL 2uuWQ/ukY2x/RTacmic3N/bQZuQEUn5qh3GQxDkESXuwgqQPwBkjF7nj9jcLx9HIruZ02szTwD29 na0su7VtAgOa6d0MbDu+6y1SLYryomKNLFNbuKQD0qo3zJK7wIWo3U6HPTdx7PXZvLyblk+3j72T s0Gv7H24vB6Mbm5m5dnTb7+dXX99c//h4fOP795/+jom0zYc7LbHbVK2jk97vPzl3Zf94/nXj+8/ /nC5v74v766/vD3fl8ffd9d3Xz6sx1fLqZVNNmmabB+/3LTtdHN1sVtt+tOMDbaZF4x7TrYdNaGT 0v60uxmMtM5o2dttbLc8nQTT8dOHMuptO7tZ++bidn97NevcXd2cjS+vF3N7nrmD2zeX+6v9atO+ /vHL44f9DJl7fH017/cnp3fHl68/X/74y9v3P/347mK5uz37fPl4+e7r/eV/+Pjzm8vTNb7x6/n5 x4+fP/Tav/1yWZa3J6v53XJU3o2vymxa9pbTVsCH27NHUmlqk9XAzNW17nY16WbL5fFu0Hfy1dPs 7Onyodd7OhtsoQfPZoPl1ZuL06un7WALoa9xo/YQEkdPxtpmMFl2+tutZs3P1h3nDIHx2Du9PR6/ //PHm8VqMDwZuYP9eA3Js17vxh1rdrZrL5r9P1IBHP/ji8n25Kzdmt2tjgej8fnl16ub9fH9+f1s Mj5+uju5Gbf7+/3p3f5stz29ubq/66Tjk+O7PTLjcnB3ejrf7E9/en08vhu3m+XuqbfbDXqbzWzX gy14Ku++vrv48vFtb3L24c3V9df97nH/dNL79Pf3P12Wtz89Hu9uvv/lzfX1m+8RXLeP11efX799 d3k3211fAwBO2pmr+ZyzaNtOuXOt7HkxuTuYr+y0/PDTw4qE1qY3sRO334QUGB+vXLeZU0l7uu1N Ui93STeCQDOD/tnDzeTseHg3HgyvLi4vvjycf/hwefP14+XDG6izk/GHu+108rjrZandHZGTm2Ho ribZ1c3J4342ubyfzbub2fhqPxl03P769PS8HK9n88Hxsj0a3PVcrQgLUihkTdfj5QC0kC6W7cmk 7A3bvdOyGwSDk7PVIPOKIAiiWNMioyoZ2WrZu74+G2bTbZY2WxurP+sNXAcOIQz63f5q5I7a5WS0 65WL1NHcxcZenp2e3N1f3u6yJEizFVmyCu2yAwWU9heuW676g75mLdsLN9dDxx7ZrUHWOQVtHa93 ne3s5OzpajcYjtfb0x8/Xn7Z39y/v99fv//69uLk8q8X417Z3n19/TBDlm7n1+/fn9+d3d5/+vL9 X38835/c/Przu6+XHz7tV/f9ZTlc99a9p9lmd/U09xZPb67boy0k2fbk5vqumSabTRDMEeAD0gTF fbwpy5ObEzxNBhmWWaE7SYPWanjcHwCLrs/ubn94vydrx9DI3S4QeNNe2vNVf3Nydbq/Phmevf7p /fXl/maP+TnbIbau7+824/vzy6ebcf9u/OW+V+7ffX/1BHy7vnzz+u726ez+zz//+P3bn3798f3b u8eH+0n37nq/Hp/Mzi6vRrY9v7mGn+jD7OyGy6297KauvZgvWgP84H5uLYbj2XKw2bp30BuwFINy 05y07Wz4OFh1tqPpctsut+RQuN2fk2Y6bjppDXvlYDBYDkElg/Vusy2vrk56N+v9x/cXJ7veZtLG JG3nndbJxXg2nJfz2ZvbdXl6dVH+gQDw9h9fPJ5fnGy2V5/3n19/vYSBurq5uvz5L2/enp+tV+PP n8+S3tvXDxe35abXG5/01vPJ6eTxdDxe708ms4uLu+P95cfeydP9fv/+9GzZn1zfLJfZ6Axe4t3n J+DG/vzrn75su2f3F1/evp3cXP70djd5fPevr6/Oz4EW68erp2torjd3vfO//vnr13c/fv7wcD2+ /8u//vMvb27K+aDlBK31cbt3Pb6b7b//4aHc78pJZ1OW85JUzEzavZvZqDNbb+zxh8tyedPLgmT3 ZWYvWif3H64w0cvmqr9+Wi/Kx7M1sL48//p2f11OO2cX1//yP35+eHO+f3y6/DDO0uHdrm33gRPN tHnSHky2A2ifx4v7m9l6ezwfrYa7/cM9AqGLvB2vO6u7u9EGtjtz+5kepLq9gClpj3v4sPvTSe90 Pd+dlIOyd3Vxf7Yse08fbm/W3SAvhLx9fd2b95/PAg8fvn7/6bgbpPPx2Xx5fX86za5PkfFBGPSW 697JeHz2dNrLtcXudD0o727295eXl2/PyKno0bo/7TSbndn1TXfStRLSaa48Gdjd03FvafcDLYM/ TSeb1QaKYGtndqub7crlMZ5pOLl8++Nv775+f4n4PH4C4N+WO8DE1/eX56/f3F/dzM5++unLm58+ vr59ungHlfD2/m//03968+F4/PqXx5Ns11v2Hs5vv3w4vfn0ep5tJ/tx015iPh7v97uOOzkBVU4g rCfraWsBuCj7ixkU3dVZt7nobjd2e7+1A7fcby4+fn7/dj++3SE2Ls5fn4565e3jYNM723Zbg8mm XI8/fDn/cv/u9fl4fVr2ruePb3qnxw+v79v91fjph1++Pnz++/dXdwCA7z/d9Pa3H37++v3X8x++ lMPbT6dvrh9+/vsvP7y5uBrf3d/ux5P17vh4OCn3N+OTu6eL4yRZXu9P2nimjBwhDbJtd9TPpu2W 1Vu2y5Nxb3B8fX1zfXXfC9Npku560+F8k01XTW3T7W47237QwXfa09WsnE8nvZP1vNXpW6veKbTU rFcu18cnJ48/fjrbf33sp1OrC2tVlr3xfrgYrCGVz8/Xq5u3p38gANz844uf2vbu8w9XHx9+/NvP 16e//fTx4scfL2/P3x8P97fvv+7HJ3/5y68fz/eff/r72fH+y4cvt73d+mw9H1+8+XT+iIR+9/Xt +O0DJvjn+ZfXvfZ47cTj9e3DWbl/u/7S692+f//1bn/cG5anx+Px6dPl1dXX01//9F9++nrfbj31 Lr/+6T+8flx82b/99Os/fdz3zt99/PsPx8Py4v3Xy8dy1bv7cL3cjQeP7959+vW3rzfN07eX+7cf Ttb7h8tduX+4fbw4efjh6+3N9Ze//uvPt8fH85Py6YffPl4Meu8//fTnP30q551lN+v3t8frp+Pj 3vHDVbv38c3F2en5X/58dX/xWC4mV0+fPt5sVrP9WZbmnrsdbXfj0naHT5caOXrUzCYrGy7c3X65 P++1p9ny/GzyNBwCh7JyOD+Z7/bl6W5zfXG6WbQny3W5GXUGTzB8+/veFPE/zzzW1CjDasM4QNoP xhdfv365HU46q/L4dn+82qady19++WH/8PGf/nrZWV3++PHr+X7ZnT4+XD7tOlk3nU6W89Xi5ue/ /elPf/v5tmwOEG5nXy4f3//wlVDnXfv0uHe2X6f2/VPv6vymd7KfLiGZt+2BPSBudTHyucRNk7Bl G8Eoa11fP15efsC8/PIvv+wfj4+vTy+G0/X7z5cfLj+8/eHz/fX+/O1/+I8/3tx8+uWXn77//OM/ /dP73tOX3qJ8+9tf3y2C3fXbv/zlz7+8voJSG4++vCnffry9/stfzveXl7frbnl9+/X1D49uupn2 9sdtiJNt7+bi4eIJSgSIWm53J82n+7amLeY3F5dfbq+Hy/Xjw+3D659ef/z1cty2tOH65tPVeOqO b9+/xWxDT6/X27NhfzR5+GFyenH1eLeymvur3t27r3/7CZ7/uHf54/dfZtd3vcezT8f9G/iBi5/f Xl2++/77zzf7H/7p17/+ncjLy8fe7GR/9/Xt2/3Nl7eX6/ZsNpndDNvHjwC8p012T9pQ9HtW3oEt 3F+fdezhvjeajmZlOZvvTsvNMQTwzXIF2d/vTF13fmNQVqccboEA5Xwyai73vQ1kxd3t/X5yc/40 vrvpvf/45d3Xs/vB08Pt2Xh/v/fsu7Kz2tja4wnk4eD26g8EgN/PAhzffP/nn3769ePrrxcn+1/+ yz/99vHHz28vQdBvzz/96e9363/6T//5f/jbu9f/4b98/+6sHMM8f7p/QvB8Oi1/+M8/3l7v3/55 fPPm0/uL/dNZeXpze3t82uvd3e3vhuX5wzXo4fbx/8Pcn/62ja77oiBw+/SnBrrvueivC+ecQuXL TvatC2zshcq+EGAYiQp2bMWObSiORUmgJkiCKFKiJGgAKVGiRogkJFIDZUimNXiUJ8kZncmJhzir 0HefYa+9akxl/SP9vK5V62t/atRhVTkq25HI932e3/C8E+PFaTxoijCyy0E0UkXBk067LXIBY2wq L5RSGQVjCEsw6DQ7VKFAWen5ia+//sYfCxFcWiRwjzscJxkqIcg2HA+YLBxn0usjy7RVLnIk6TfY mWKBE3mMYzm3D1yrG3wtfW8uxDOkG19emJ1YuXvH7+Zr5ZiN4NlMArMUM6wspGyWoAn3BQkmEAiC DjbSD0G8f/nljYdfza08mnJ5bM57eqNh9vYDl8EAMnZJD/wb8AOIRxeXw2HzzL1bS/EZnR5wXfdg KTJ38x//cE/viNtNbgtQKR2OoElqfmM8TC9NLcxP3J2Y1buAneFNvH5QD/cc0UlAsQg+o7N7fObl aT/GEfjco+npR8s4yacJLGjzLOtNBINHjHN6hzcSixkmZgI+SD4LtBehFpQCKxQTRVmo5QXFEtXf m6dn/HazBXfdNRjgfnVu0WCMQqR79YsL83dufvnoIe2a/ubGLUg9KuzFI2SqKYZd5qAVnzFHnD7a 6CsEHWHMhocjBehuPB4LeExhMNO4ifGsOCK4yclPGi2U1Up4jHPGQMSv04fjGIHxQpbQ0yZ3iAgF 7ujNFlsMtwccuGPqodE8swx60W+2pNM2Wrfidzh8OGGzepfNJD0Z8NgIdzw66eYZRuRCsbkHd+7d XfEblh1LE1N6eIe0VCmbbt8ECLzz9Rdx3WzQ56T1/rnphZXJGUM0YPH5XGHca+GdEeOKzuWkywpF MEGfnGqWOFElMGs6HSNqrMUXDwrFoFWkAM8oj5sJ8QWFwg2zKzG5oDAe3c1FsPrzxujCzTuPaGsw AMmq/3rW6PXq7yyGnS4fY12551YYIjI767GveM122u6LRGZ00ytghha98bA97rSAgcVxevphPOZ0 28LLcZOVIomQGyNk1ucmfd7lL9GGB18+XLz95QIIPP/SnPt3BIC/70jMlgWCyCiyxax3gQiw4X6f xW0L4RaFSWQUS7AUSqdNdMRppeeW5vQu/yRHWBxxt82yEAuFPJM6R3jOP6mfCQSdNm90xWCPhI06 2udfWaYZNjKnp+0B97LDanaLmI3FA05CUYqjdrtSrVEWtleqFgmrKWYmiglVVRg3xVD2ZcMMfHzE FGTYTEa2WYhQLEblpSzPcLHAckTJJ8RQFMSqM0YwmECRbLVZKipEjBFFmeVrio2ESHPgmM8nCsAp 7jRr8ZqtlCTwbL4slPOskikXC4lMTRbJiN0jc2m+KMhuOrBsN/vvf3Xzxv85sbJw647DF51d0k8a ddN+rzk8s7QCAs4/4zfOLTlccwaHf2YOHMicbuqL+4bJb/w45JjesGywuzGniVBlJZPPVZrVbD6V FTinPTqpp3ETjofd4KhxG+ZbntX7WGl0dNStEaKQLafxmNsGATZpIiJ+0ALFBEdQaiEBPwIB5o6R hMiTlJLvHQ0OuiUFs5CEVK4Va9mS6DQ5YiHzjN1sWIrG414P5fXNRR1wu1PRmW9u31u8e3tCNzW9 vPTNjbuLS37dw9kVQBMbQTmjtFokItGAadkQJzjz5NIDv5vDyaDZpBKUzxNye0LeUp7A0hxJFDl7 UFEtPsrFlFWlJNgCETxIWcIeAssUCtl8SF9oViRBrmXzMug7kSB4m2dF7xEVX4wACxkwO3Ewdw7c t2wSeAuIBA/JWr0xLGh1hoiEmuaJmsAaF25MhF2e6PS9BwvLjkl9nCsXyOjdO2EzSKH7Mwu3b7sC 3qjBRfv1E4sGc3xOhwYG7F7aARpzyRg329m0wNAum1DqNjIEbnHrvMYZV5w2uPQBLOYLiUSIIM1+ XOR9jkAkSGCYxeQMWqyuBwbPMiBILGDUUU7cOAWi4O69SHjSNTOJ2eS0d86FE4QtEqCXVvwue9CG e612Kz45q8c9dmc4SPFpLmRJE5kU5Q3HhYJg8zvcHmi2hFCkfFxCEkRZ9kRjVno5btaDfZi/9ZCO zPh/RwD45rcXHitgFM+uq5mEnMZCiYQXJ2oFLislKzGz2DuqZKFVII8no9OBmS/uOhxeRyQWnwTx Zo8bVwARFu8t3ri/jJtdIWpubkrn9K04DB4s5p3BI97ZaTyE0/rJOZ3Rv4w7TQETyZbySrkgV0d1 1TpaS6Z9JgKbNInBdK6bzGcKQi2N4S5PPimpIPvplTlrOdko5rSRWJNyJU5mC0xCELR6Ix30ep1u oqByxbJqNWG2AsuTNsKMuU0x6B7ciJtInkunCU6nMxEk1RQUJ25h2JHQyUmFEImHCZYJml0BK8YI ittkXzHiHqvTcGviwYMJnSvucLn0d28v6GcMi/r5R9OTy3MzARr3L7to3Or1GSdAJ+oXp5d0928v AkzYcQ8lswmAfNE5fXfFw5DhiNNpDcmNSrPRyBYor99MsqmqVMCNtCmsn7gzExSL+TzrNoXJhFTP FYVmu3XUlsabHYZIdesltaoNDo7Xh71ktz082j4caCWFD4mVwdYgmU8wMSvBNhOEyKaVGS9titnY fCFipaO41T4xZecDBhrnQ8tzC9N63df/8cbthYkbt3X6R4tTrsjK135LLG72hJcm86poM3ujD+Ys VNCgD+MRfxR3Tc/rvSFMzvgc5kk8BMaLKnUOtgYpxkZxIoCRLYCrio1NJUgrJ4RUiwm3sQXKLpcF Bgdc1JsxJcHgZjrk0JvdNsrHsLwHFI6Jw41BLBIIcoVqgYi5pVEykxGyyeHRccUSjJFC3k1TRHQu StZU+/z8nfsG4139sm7JMbnw1V0IHoII352ZMMRCJr/f7KV1979Y1N/8j1//0x9vzNod7gW/cXl5 4mFUx6dqzhk7VWB9RpqSGcWlizWqLCS8yRbCMKxYTUfCERNVq6YoFEwW/bzDDK5gBqd4ejJYK1Vk cCuGaYPZXSzYLJglxquhBEfr7GLIUiTiUVBHHivpojkigsV0AbeHYfJqxG+R8WmzLaaUilYvEaJp nCQoz2QklauJguAsNjncQ1j1gBkGcAkP/9ONCTOoxBnL7wgAc7+9qFqtwVCC53wkGEMrX+LSBIBz ja3lCZLgZIkJ0eAAJ11WCx5duTdhduPGR3qwkcYpi9lnIwiL/uHs7DIg8bxhVr+kc5GYLbpkNEx6 COOK14RbCI/d51qJuuiQbHV7nbyQF/0Ba1nrZXiLjSVwUuUZpZ1345iQ645KtUypVEB3lAfqNJm9 tlBBYIJiXkuVS5LULPlwod0U6kmZU4S0Rammqg0B3sWLFcqlrEixGG0lgKkIEIs4HgziEeDGWMhj dpr1NOZfpjKpEmhDUYF+ZVkMt8oZliin+BhuvLu4Mr9MR81Ol/7+vfn5B1/+8ebs9MTDiYe3H/3h H//pxoNbd1bmH+mWZh/cXZg33NFDqE9dD7GbY1xGEKRua39t97iboEJUKJ2oStlyvqxYHXdvT0N6 OqO6O3oTwwql5nAwTBFAi2WpwZJ4IOILRKwWG6NkK+OjToPyZco4Vd9uZak2gFyYNtG6qDmoCsV0 AiNDNqyQK2Xr3WRKxgQxl1PT2UYhTdmjZrVHEV4TSbhpYzQ8Ew37rB7cbDc7ZuZmZ2/OzxgePliY dix+/dWifuGLG44JPe4LB3ws0DK+PK274fbicbjNoN1sd83Yg94AbjLRXo/XQRRiLkwS8utHLYmz JaDpy1KKs/BEsduVLUxCzAfhr0bYRoYBW5LOjAaDXknKNWTcyXpIK5GSJQkLphMsF50xe2Mxvy5C WkmzNxCmCDePEUpCqBVJs7NWdkcdCxFrLOKI0sGFGwt0dOqP93XhKNz+MmM2O0y47u4DM06bbBaP M24JRiZuzIIdv/H1F3cWdSvLCybc7PXbnUG3lSSd4L3hr+oDQVfM4wRlKbMlieOEZi8nNdtVVhEa 3VG9RgSRKXQ6TTi0Hx4zBywRf1Bm6YA3gsfjLiYbSle6sgK/zgXxuM8mQoCWMO/ifIR348GYnlB5 pVxOK4INUgjXTwX04CcJLGZL094lvy8co5e8YA0ojIqu3Lk5YfbqdPNLs/fuTM0/mAW7YZjz/54K 4O8bgnidkOdpnrSIaUsAV3hMdYPYIWy4xxRzU4pclq0minf7zHwiOGmI4pbw3H3dij7uWAnjkw6c vvvwm8XFBzdv3pmFNtfpvYD9/hnaHI5MTkwCC8cwHx1Fc31MYR+epoJWM42v6BhI+gQr2kQr7WbT QVNJsAZrDSGRk1gw+nwmX0pb3DFfhPabTT6bohBsvYqRaTYnldNcvtlrNRSuXBU9fLMrBguVeiZR yGnJBA9vGqSEplQqYXwwrcg1xqgPKEQ4EjT7w0AipCkitsepVGuc6koUaG41n22UMhgOUGb10gH9 iiNAr+h1c3TAMXd7Wvfgq69ufvXVjX/+3//jv6A9MO5O6+2A3F5AcYfXS3txb9iw4g87bZlcr54c HY17DVnJNiVQT82SoITMsw/mjThVyBSCbrk50npNqd4atEtqKF1qVhpCuSo1G+ViMYO8idTVpARB Ommj3V1IVooio8ocGaEnp1doqztsKZXqUh6gRlCKtbRcZss2BnODo6rlMSqid7hpr8kV8djENDgD FoRUWvVYYk6X3wQRPa33RmhjHNJpXrcwsaijcYvJHgnw4bgHn9QtAVLGzeChYvbgZDhICAnZDX7L R8ggq0CTJQSVz1SLDFFImOho0Br28AQRJfmgyZZmrYVgTJFt1fVBq9NuDQatarbaHfYSihLESF4N MEIN8NnKOHUmSixQdMAXscqEKT5jNhF4HJDAGY6EKN4WN09N6Ram9HgMN5uCuN/gX15ZBJPtj9u9 1uUl2jFx/86DGzq/HfcavBEfk8aN3vmv/vBgxTBpp41fLcdx0hNxgKfzgM2MxL0hmSUCtNVms5JC wxTkILpkmxV5TWQ7nB6Rd4dNarnIMQQTcruZrBqJCVXFY/VN6sOeaIARuZiHl4MWMsgpWIwoNiSp zPIhjCkzHImbnF4T5SZEMU0lFCtuNty55w3inCVsgqiNBOIRi9uZtoZjQVCpPv0NPR6I48GwftKM O61h+xKafaCnJ35HAPh7AZKTtFG9SCipTEpIp8uNQl4Nkmw+G2IoTqhmCamTAXrraZV6s54S3T7c P33vmy8e6qe9kYheH6UdhplHN764c/f2jdmVZePMJOAozoSs0akFnJ72Ty5HGCyKiTY3B/HI8/EY Pm+kHS4nBuBrd9u8IbYsZdisGuKFXCVZqdQ8tN1pETOqx6U3uFy0HQ/7WE0Sus1UIZFKEHklXWj0 KvWSomlCWs1LBVGohchiSStyBSnJ0jaOqZUF2eK0irmqUBZSISIlKXwzQ/Gd48NBiWm0k1KlnhWk bDbf6Gn1Si5XAA/EcjFTMELT/m++vLtiMOh0UTA+Dju9NDs9880/3VzQzc/MTc3NT0ws6B0PArg1 Fl2JeL1Wn48MhelILSUocrEmNEejSq6kykIxIXJKoVAThGI2mUuAoZfWD9fbWorgysmelMvl2u1R u1IuVdpH6+NRN1lKJWQhpw21qiLnm1rV6bEVe+NuwecACUM5DZ40kJQpXauJZqqY7Ix6XaFcFCmb DXlNrpBNJXgBPK076MYZi80C6EnSVtxkpu2GOS/4Fo/VRsQCOD2nx51T4MZsnCKBS7ZYPSYzEbP6 7JNeW1C1lCEWQJrhARvjdgtSs85ibkU76khZViyP2rwHFJaVjkfNdIzieYIVOcoScVocVpuabZTF kKooo62DcTNT9ng4i88z6Uo3EhYL4ZtbipqITB7k5STtjmFAKw4fTpocMZardnL5bJklJ4MBnFJq jXyhABAxd3vhwdc3J/zLi3QgotP5o/QSeLPFiSVXTHQ8WJjUT8xP/4f7dpCbXov/gd4eMVmdyzoz 6QyyvNPnDLlxnBTtgEEqYQGn7xEqOWLuocsYjzvAtgdsRIiMuHCep6wxiksnRqlAXG7nbNGQm6vJ aj4jJks8U0iLQgo6k/DxjMnKqJjJwuYyaEkSw5gDYcO8MRLXu90Bv2FuwRH3Tzq85oCNZ2TVSeO+ sqCQYlnICqzIQLyzxVqRAYEdcznu3/yX/+f/vuj7PUcB/r4Y6NXr9/u5Yj7lyTUlwRZkM2kTUSiN FcADIV8Wbey6BuZ0e+18Z29nY+tI4sI0Hpn96sv7fiNunoyC0Y/GAt7JB3+8+Q9fL87p9X5CtdMe D61biCxNGlcmjGLBGSTDMVm0hCzOMCaUuXAwq60PeiyXyaghrJAcrralVCNTq7aPOilfMFWpaO1B W7BZIKWreZDX416yVK4JmXy9Ikja0ajUOFod2eTj3Vz0vqnaGWnDTjJj4lM5SbCwSI+POusdLaGt lywRtlYEli2lqs39w/WjwTBfTfbGg9XL9f0Xl7t7u5uDQbuZakjVMku5Iz7cYTAuGWZXIMt1fuPM woN7C7N3p+bnpwz2qN4wszIZCDj0iyuGKARldNnusTBipt4g6VLruL+32ZWlrRdnl/2jkiLWMlVt 3GvmMjwWCoFcKacpWUqm8uVmvV6XWIZPW0wxJTnc3N3ZubzYOxJsSnM8HvVKCbXcyNaCESWhOg0P b924e3fKTNo4tqxM6r1YUSK8CUlrtZJSIW31RmxKotZoI4AG8WHWzUU9hKlGFGsigc9O3F1amdbN Lc3p4L49HpOHCZqCNlMU1y05bRTpdEZFKha2AzNFLCZr2D8J4CC0GaeUJPHbcwTciMR7nOYIqaZK w9V+UpRLajDs41MpTiAKfDFBYTLb5Ip5hRMEzkcIjVyz3hQq7V6zpyU5W6YhMI75Zb/LYnNiNJ1J 5YuMx2fAWLs+IKakslsJuab1YScH+J0X+HKRnDGYcbs3RgZN4TjtCQZc97+6rZu7v3Dn7t2H02ii 5wqaTHjjgeGhzriyMH/rLlgau9MboZb1DpfRQbvJuBnjrDPLAFMxD+kjzQFeyCpmWikJqB6EWXEr Zgm6Y24rm2y3u2Xfcjxoc5ugGYve5RmcCJrIUK0uZSSp5uALZCRUybsbKdFiDZUzMY8nxIREWyAa juBEuciANihXq5l8JUmYPWK6POm0hSMUI2SLScE5qXsYDgaCjMUcwNIs+CNGZETKh9NTX/7DrVnD vW/mwJb+z1ADAFkpZRkll+xrNc5qZKCLQragUmRr5WSjVmSFttYQZala0sadutQQ0gQJKlh3b3Hh i7kV3cQ3N27fm59xGRbu/PH/vPnlzbsrUf+KGQ+4lg1Tj24GAmAFfEzME1+J8oKohty8nMiURYFT wOETwdwwCWifl44vLw9zDW28PWi1S2xGa2ulVFaNhX1cNlUgrUyBLIecCZDIMqmCcG5KBaZUkQWt V+AaNUkbbvcPBxUCkiPXEwCgG1Kj0h5JbhtXEHi3UhASwPqdwXD7GJipOugJpWS9q3UOO2AJJanR yOdLELjJXC4rKyIqFgd9eAT3xMK0M+BhUG3ER6/cu79sARuDEbzK1XjKZrGE5EYKFCXHY0G72Fzv 7/XHKUnb3tjdOBxlLKSSB4Ffb7frZZFgG73x0UgbH1VqggScP2jneLcVkhCj2Gqlp2n1vKjWstW8 wiSghYVut4iDZ/HFrJFYQUqVE7Elg4F2yxlBDAU9qkiSIivXEtYIbiW4BEla3ZjFYtBPOmh7sEao mBgyu+L26ILBGyQITuQJ4MN43GuenFpcWXr4QD8X9wGfUWhZrQ3DbLZQ3IC7fU7SF8NMIZYjYhZR VIvZGsl5gkHaYA5imCjyChsqF9RABGN4lmDTbDGTPEpycqKpNTLZdAyeWEpqEgefKFQzlMvEcG4f lS4nBPB1AWspm+dJRvSsUBHXjNHMJWosYCPHFroMAd6tmCoQJO6YW9BNPNL7lxYWF2cmTS7dN7cf Tt27effuo9tf3f6n//ifbwE6P5gyxEIxEx6OL05MAuPQ9Fx4wUgHrDar20I0pGy1hMcIT1CU+USa KTUFKhgTCozJbsfFXFMRRZGthewxG0ZwCtyZ1ermweiIFO73yJQ6YvGgmhAaQpFJyBxbq6pSnsNp p83J9rRMzIGr2RiZEGNEOoOhJkhwipovlnudSlPIyx4fU8wWCZPJx0lumiiVRIwQS7mRJICscrut QRB24NEk6PJUmgn+jgDA/fai0q0INieZq6oCa8G9QBFBJ8kRlOgu5USsmCmCkcZxk143G7c6vQ7X ssPkmHo0rzcuLzpwHz17dwUdanXr7o3b97++9Whxfm7Bj4eDaYt/SefCYwxH8BAR9KSv2JNqeWfA 5cUIgU/Jqoq5gUbEYIyTKem4pfE4Vk5mKxLgTonxqKVctUaQIQseIS1uzozFGKFZkSTFLedH+7v9 drU7PuxvJyWtns1Us6JczEoNCWHUqKIKik2QEoyNEkoFyCUxrQipBJMmMgDamJLw2GQ2kRJkGXN7 nB6POcSHSKuPVOU0QZHBkBqSy0WWTbtxmg6b7XHH0v2ph4/u3ltYDvJOlxcP+Cwm3KqApOgcHhxu HbZLooUBvu8cHIylVDbbGxxu7e9vrK6urq3ub+4P2pWqcG2k89lqewjQJuWq2ZRqImoZoVAgmJLW gas9ODgY9Go2yJ0GYyUEFqetnJAB6pDLUjHN8TKerufyxUSppnAs3GmMkXJFCEChUGQLiWIxUaOM BjRERVhscrZRTMNTUDSNOz1krSAUiJjPSgZjTjuapb60REfjVp6P2CGzCcxnMc7QhFBqgmUhIPgL uNWdyUmihY/QUVwlzBGikE3EIjHSE47xgHt5whQkClQYT0tppVxrQMfkhBQR9i97lVQ5nUilslIJ o0mWCMetFGBSkQnGbZRKKEWeIG2ixZ0uyCWroLrj4B1q4HACuJtzQ9RZPBHa7PfyRGBlYlqvN7pm 5h/cfHB/aW557st//OqP//DVjVu3bz70++nlyeWlqBUMTjg6p49M4m4CI0C0llPttpQVYrTDG5RB 140K2bpUHR9XS22tmS1QuN2T2t7Yb+U4N5+FX8wk1IJcAM1ZLeBkKGQN8DFfzB7mq+2U4iTS0Jb5 kqiS4UjMZMEKGYWw2AnWZKQ9VEEWmlq7l0s2AG1tiiIyeEQRpKJF5Eibm1TLedkyPG4lhXJroI3A xKZJX9DiI9lSMpmsdOuloixSvyMA/F19cDELz2BKkwqqSpqizRjjt6fz+VRWqYm4w0vbzV6vTWQI 91TAacLN+kXdysSdBxPLLt39FZ/JuDBtMNz7+utvHnz9aOoP/+Wfvrzjj0dnaIgPBnco2VohUwJ9 TSxMxzHRjRvn7+kijEJEom4KsoiBpHfSer3PQzUkzsY2D4dCnjIFQ9YIK0ksLyuJhC0SE/OSqMO7 Y+BJuVDKJ4Sqtj4uuqj2AMxJyeqzsXKI4MtdSSEIJV/XVJVh8qGomQw6rVixkZch+LlRKWbFDTRR q/FMrVRkbO6Q1pMtFlUCK65JrM0ZI3jCgtNxm5sCQHDiXjtuWNLP3vjyyzvGpcW7C0uPlhxeryfo xCftFtxuy9fX9/tnH9+erw5yYjqR1bb2dva3tWqxrI23tvZXL188ef/u9N3Z5c5Of1RmM7lRRRCG /YOkQPDdnhyS1lvd0fHxoJeUpEo3KZUShWItkWofHFdYvqCSx+MMK+QbJYHlObbRLYvrh1pPk/LD niZAekra8e7lxc7BuCQNtfFgsD5KJlOlhMUDdrPQaJQzqXI2AXrBitOTtMdmiVljIUYFHBJkoZAo dbVKvVROgYYpFAopYXS8f3iUVBtEPqPytU69mkhxsRDfyJQUJVMC+iLNYT5D0DHT3IqzVs04QkVt mBMSCmbFyiUwi2Du47g1bAZdE3NaCcLO2KkQQ/ksFP5wjgYmSBUrxXQ+V1QErmYRDrYzxXgoFPHi Js9kpprg5SKfh8cDkWeLGQNywqq7NTt/d+rOvMuvm6FxfGbqwZd/mH9478t/+MMfb/yvX86vTN2+ Me+aXtQt+0iTTIbShWp7BHocC5GOeVxAnU4WJZWhyLKk2kDbunlwMFrSF3aGlGylAkyjFsr5jMDb nWKBpIOkK1huyLaQLgTCy5JWrdYACCmTU6QEoVGXygroE4JneJNYcOgNYUVKtoWYGSxzIaCIEigh gigpOJXKFhpzoW5DaHZKiWGpIXBiqcoK5QQVobG0hWKLiUJNqJUToRiJ/Z4Tgf6uPjBgoCpXYFhK FBmGyzhBLQWDrFQS0hmFJE2hWkJBlR6TKYQDEAS9FKOqoTAosXuz0/MrDrt/clJ38w//+M9ffHV7 2ezQLbiWv/j66xvfLBj0XsfyjD9uj5i8pqiDnpl+GJ1YpC1EmsPwgIWwYYmUadlgcARZyrswEVUk gWCW9V4cx13Ly3M6hzVEgJRUME8sRGWYQqJcyta1Qg2CuyYnBFFsaKNhJSFAH1rdQqlbTttMTlkQ yZgpJkuZqJjIlvLllFoflVLVrOz0ceYVms92915cXFxuHDWEQpoROqsX5+9Ozy63K0DolYYAmMMK QkJOi2hKC+G2xKKPHiyu6GYMuqlpo39ial6nW6IpDLM7PDzDpqqj9cH24Oh4b+fy5OTq7Oz8cvVg fXBwvL3V31jdXev397cOj7dbo8Ha2fsnZxcbQ1lOjfu7O1eX5zvbw14+u325s3d58eLi5HJvtb92 8e7t6ZOTfqshVMokBpqnKRCEnC0XMsOutp6TBC6R7R0cj4/7W4Nxa3VjdW9tf31cz2mQO51hq905 GleqlZKqULGY23atrMtSowz4TRGMjSQItpaoJSg8QiSyuWYjLzVL1Wa9111vd6W84qRNZl9BsXC5 erPRZZlqJbc+2BykEo1CAVyxJOIhBYNGiTmdQdmC42ozJYKYBdHs4zlOKGdqQKalpKblqpKAgXwL e2NiGRI+UwB+9NuKZR4rFCSMAY+QryXSoF0YUMXmgDMC8tyKO0GWu4NuswP3BFbuf3Hn0cqDO4u6 OI4HPYFAwG43Tz1cmJ5dfPjNf7m5EkWDAW735IqBDkCIRSJBwO8g5LkloJ9z0KDdi6rYqKdDJgsh CmpJCDocPsxNkjyH2fi0zUaIMTPtNxrMdtrk9OIKAB8TjOABnvb68XQhm06l8iUpm8ioQqOZK6Uq I60iKGkLHqzUohFZyI45xuy1cTauJjA8QxIllZ4JCal6rybWNTmkFsSMkGIwykaG9WbCRhud6bTT DQqrmBdqgD0s6J3/GQAgJnM2iAvWk5BDTD5XK1ZzUiaRaZhIJt+QutXK+v7+/uEYuRglk8oojBsy Gsc9PrsZC4VijoWH9+7c/MNXXyyuuMIei9Wrf/DlV3e/vv3g5pf3H07r5x9OzD7STdC4x+KcxL0Y mc6nWApXcjVfgMQwWa7xVktBdNoDYScDgtjuIbCY1QeKK8axHGnCnSQWDCrlbqPAUWAemqpaLpK+ Ajj2ZDlNUWozm82ImMUdSRNE0Bv32YiiJUAIHMh+VMRMCNl8tpxLVuspsH8EIabawyM0v0ZrFt3x GM+WtPXNQ2C8bDkDvw6ggPnsXrQRjRPi12f10TOOgNkRpV2GlXmdQXdnQa979M3iHO1xO3Gcl+pa 62g82Hny9OnTDx8+vD398OH0HWT61eXl1YvzF0D+e3tr/YODrYOD/c3+2m5/W0rltPF2f+Nge/8A NE1nAN9e629utVrr64PB8cHh+npnfdDR2rIgZfNlWZTFvDbs1tuD/kZ/Y2Nr0F6Xcq3tweCocnQ4 aI8PtzbH7U6nB/mZgpCVtG4KeFkmIka9l7JYgh4c9HzQ6vOBf5vUxyPOzVs8AAC1ZElEQVROj5ux 0Mv6SYMeDQ24reZo1OGn3TGGJZy+yVhIVdhiIVPNq0Gv3S0mGnnBbeazgtQZjIu4pybVu1I1mYPW Z8Eo1xvAqlo11d0+qqea7XFPwORSZ2v38rKfa+YEZxRPcwRbEG0xyoL7CXAXoVAJRIpIegihiEoY PpfL7oV4wr1GfdQVjwfcBIWHbYTNaY4b5xamdLoF46TdZbRH4o6wN+p30f65Jb0B7be97PD5HXZT 0Oml6Tm9GY9YSSUW9zkDwC6UQuBhd1rNpEmGwhJCcNlvTbNsQdE7wkHCOmmO4ZFYED5ILADeg6Mi QuDtTN44bXbQuDuIO9P5UTvBZBq5dv8AXIU0GEjZah0caqVcrCllrdOX+ECAEqqDoy6bgWbiPIYI EwqSFnPQylEBZ7YkMAW3jyRI/ZzRHIhYlGq9p/W6mqYlU+VaOmRzx35HAPj7ZwcJ0s12R1pmVE1V q8l2qV3JVfMsxwP15EuZTCrZ6Yxbw04v19SGraFWyaL5K/SkQ+/yWCym5Yf3byzM3r07MT+vN4Fw DkcnbupovxkHdH049ejBjZt3F+btVorNZAoEeIhAMFFmSSwh2vCw3W6nOPBZaspi9jj0OJemvLiN sPgokUnLckGAhARjSVvUGM2WoaPYZJJhRTabIULZZKeXL/d6h52i25nuHUA6SZkCT0IPYG6rmyLS Qrda0lrNWkYi0lJbS7YbgqBSlJXJygq4fgBjCgiyWEjLaR4AvVGqaxUpJVucHo/Ja5xeRBsN6abn 6CBmsxAEfMFdhiju9EXsNO6Yo33WoE1JSdVGHfz75u7Fu48AAs+eAww8ffvkamdj63AwOFzbuzy5 ujq5XNsfgC7Y3x52xuvDbrIyGg/2N4DFB/3d42S2qBBBEmRnURBqMuCWBBwKbZNi5Vq+zDS6nZbW EKr1sVbvtjvjfr3bGa5va41upcTKZSlZkbKlMrRVrZyqFYpo8nQw4FqepGOKoqKVXDErEB/ptsbC Jk/QBi2TxkyUxRdEjicS8DrA6ERthJAFpecOkmyCU+ttDURvEQi9Uuk2CxiWjmAEA74nXLDGggDD leH4qFqsVrJCrbXVykqbuyfna62k1GzCdzwBq1quDgebGm9JJEtFNP2aV6H5LEpNVYZ8XM1n0z4b KACRp0IyPHW5WoesyGaz5YRckAlbIGp2BoMmc4ApAgll8wUwhWGf0wMKgaIwG7SN2aCfmQF/9k83 7z/U6afvLqy4JgMsD48WsQc8lCw7URnX6tfjBIdhBeD/OaNhTr+88H8suRNlJTIHRAOQ5LAoxSKB 2/EgFo0b4jFKUaNBDGMKrAVEB0Vkt7a7tSHy70Qxo6iNo62tzW0WEkMot5tZU4zNJQU2k8XNXCbk mPRJxSBW4IhHHARuDQxcmrSFMBt0SFouZkvwkHWIl3yN5WPgN0Nuj/P/f0f//f+8bv324lCrN1OZ +nYDmVEhW2RqfK2ZS/BMUcqmgzGKVJRiJlMTGV4pA800UrVaQqRi9rn5f/nf/uXrR0bjZNTqjpkm J2Zw+4puRb/s0M/oF6cmcWc4vrTscoSt9ojbzRGxIMVYiRoXDNosniDucnmd0JELSwGf2Rt/aPAb XG4Z8/p4q4fgqBiGxWhD1Be0eGK4hxNxi6ioglQftiojKd8cjztS//Rif3N3kKsm2ILQHGxu9AcN kVEFPkGoMpe2mAI2EPC0H+w5xYiEOC7VpWSrlScKjVS1WS0wQjabyiTYYjlfE8pS+6g1HoxHWjJP +PAgEXJC+NDXK6CNDtyMAybEvQF0PlJILEupAhm3x5iCUCwKJalRtMSYTLMH1h/y4N2HZ8+fP313 0R/m8sDFPKHkk9pwvdWup4R8fTRcP946hs/Z3h8cHWlSZyilijKHeeJxLM2EMEuQYYOOeCAKbVMo 1PKSwERjHtxnCvgIaBdKEcOgksigNeahgFTDtmIWfEK5URkdHfRBZBwcaVXwSAyWLiZiVlXJSM1e L9nNJVGhYTjutLVeslpOQB7xrFBkePDecJPA+gpbKIjQ9G43Q05OR92kB7fUBLEW1s+4efPywizt xL1xI47HTUQ516jywHgRqyXukFOCSLDdQatSBRGVNvkozG0yh0OVplIkiO5Gf73SKANgh4gEiZZd ZMAHBEGIk7xQACHRGVaaWrcuNaR6sq4BPfZ6lWoDiNtH66djolDKwfe6TakqNaVUI5UXCrIMbWOn vfTEl/98Z04/f+fuQzowD13lCJMcAJ6iUrZ4JCRUG0VCFAWhKpBOC2OdjOP25Yg7CjZGtcVEixN3 4j4qXW1rkhhfoQN2x2RMyHNhvZ+ThdFaf32ocgkqgDHOQhDjGMJtdQJPZARBxklRDeIhiBLOZsUU Su/3OglZoXwkyxaL4D2wMJZOlDNloZQ82twa7F9eXJyfXV8vdvuHnVxeNNlndNO6uYe/IwD8fSZg VigqYrnbylWypcp4q3XcqfR6VZat5ME+SimpIlW09nj9YOvwcHN1tb811oYjoB7o+qXZm3+88Wh+ zhWLWXHjrW/0M8ZJo9E4vTQzp1ta0sc99uhkwOTBCE4uZ8upRiZbKgipfE0WMVFmgqQK/UgyvMgF 5sIWLpH2RJxBUKBqmiHAiSsgDchiT6sW1FpZ4WOFZoNVBcFss9n4QjkpswTGqQzLNSWRtFFYUK3W yzygVwI8VilfqzHORDGdZsEs1JOpfKMJclsbdqSikGWTzSxLeCJuYEU3L1Sb2QJbE8CPEhTp9uAm n89NMQRBuZ1xh3/pLprrH3U47HjMhvtnzD4nmmokMz60HaY/KPRAHJWyEJ7FkIe0UhA9KSDlTmvc GY7b3UpdA/00HiPPUWZwF02gyT6jeiMhEiEbyWS01uBg8wCkwA7ExuF+f3MAbycUC0gBZBK1Ur3b SLFOh8NhNLv5BCAbxZcaMiMmigm5WGqUStl8roEm1ffWtw82rs5Pdk4uLk921jb6/YOt40Gr3e11 K5BWlXpOytUrIOJanSYXdsY8TitgsTXixIA3GZPJ7OQ5QukNj4bNIoGRhCgXikWet0QiHqvZDyLB HgD9BtKKLagcFrZ7ffiy3if3WJHIVBMK43P4g0XgD0gNJR2MkILEuNVsWWhIuaRUPwLTog3rxWKz UUokCg1t1O42km00dXAw1tBAqDYcbx/s9/v91c1taLcGSwWDVgtl8zh9XjriA5MAhsUZC0zOTELb GJf0M7p705PeSCC6NGWMm/R+ewRLg3ga9gSeINMyQF9W5vOCdtQ6agG2tOvQWDURdK0gpKmCUABn EnLHPJjCEhHDypzZuxygFJm3WMNhN1tWqXJK5NCeIkYnpuRzoNqSuaLFrTJWDMtVlIjLI/CRGERk iKsmZY9HaWYl6Ppms9GsZItpYbi51j+7OLm6eHH+5NoWnr84P7u43FvdGgDwSwnC4jRHf0cA8P19 GLDe1drHG7vterLSyFS0ZE4CNywwhC/G1IoQZFLnsL8Kqd8HD7u2sb/daier+QQfjJis3qWJO7du TxiNKwv3bn755Tf65ajdpZt5OL9imDG4fHYc98XcFozh5UyjlG2guW6ZYiIBRA0grY/7IAs5xWom MWcwDd0SNIXSIR9akSBA5Ag1zhJqaL28zAqK06vmqgrXzImUW2U95jTofoElfR7cj9tikXDA6yEI BZi8Pk42K9VUJQlSplGVRuPhZrsH/JGvpbKlYkJIqIKiMBiTDuKMwmGkNRBxOkM1qdet5wTKeOvm N/oYHnObvHTUYJhemJu7+9WNuxMz4D2juin9hGFy2eWNOCkMPGQwZMP4TG99v7+xd7mz1gdm7+Wk cqLc6xyhUF7bubw4P39xdbmzt7ezs7e72t/fBp0xHDXLrNJoNJLD463N3b1d+OHa5mF/Y3Xv8vJy 5/Ls3enZ1eXu7ovTt++uVlf315PFsiBnUnnM7A7xqVLn4HBwNNhf2z/u716+QGF1dn5xcrlz8e70 3elb+O/jc2REPnx4/vH0/Yu9/ibc17gNPqFGkR63jWIop15HOy1gBjCCsnqCJMUTAG+esNctguRI yGqpCx/Q3z25XF2F217b20PzLIppW8RuQSV/QchXu4laDIgvHeQpUCr1doLA/e6SBuhVyggFjlJt 8D02Xy5Lla3dtf39vYuN493V7aNBR1o/HGwfb29ud7VWt9LWcqmsUE7BFzYh14RaoZZgrJFA2ByN Bsy402SOrkzcvPXg4axOr580zixD6gecvrA3jIcjFpvN7TPbcYpRZbZYSmoDgL1WrlwfHB8fHh5u re1sHm6BLupv729vo1fgyxD6pkq5Xg+AEfQVKD2SIkJBT0GQqkLaFlJCaG4CgxsZYH0T7p0MG53F RqohdJsJ0ouLBc6tVHOCnK3WQHoWeFtMGg6rRRUiQWBT48HR1uZxtSiXBmtnT96+PX1yubZzHQSo TPziEsHz2ua61kyBu3Vaf8caAP33YcAUy3GMkGuWsp0OuLrmUVcSeIoKIRsfx22JDGRRB3xCtQHS jE2TMVMAJKnJFI9HzDTaVdLj8eBhev7mzdsP7t6fpx3mOM4hVZ0rZbM5EMbbqxuHiIt6glBgqKDX r/cGw2GTWffVw7gOFyl6kkzTei8ZM87PqPkiGbGi9bmWSEjqghFV1TKwqDZKxNRcNg9uOW5RiBBZ kYmYJ4jJXpJ2+TiFxygiUVBqIM+TWjWTyQtYxJLvasOdnaNksqowQi07KsuKqiaImGHOELbQ0Qjp tsmCCkwAEN9oCBQ+f+POpNdlXzbc+vLmA51+efbe1//4L3/8l//XP/+//8Mfb9y/d3tBF1NqSjC+ TNt9Nr6Yy4q4I+rh5Cp8RFkAaMs08gWGJNNKUeq1tvqQRKtAxf3+xtpaf38LIhFlEkjmUEhU800Q t+sH26OmVB8N0LV+NGyvHx/s76+effjw5tXT07PLjcNWqwT6WhtsjQTKSQiJojY43trY29nYBsrv 9/cPDg6210FjDDvtSnd4uHZydvr0w5tnzz58PH1x2R9o0AuCzImiKhcEVSRwh35hdnHJRCqNehMs aSpbzmSA6UMEK6jASvGZOCVIlRyY1VIKdNP29vHx1urG3m5/a1vjJ23WDGRPNVEW2FrW5l9eDGAB 2hTEw6FcVSCcdocZCxEYVWi2Djb6W0c58IshwP9sF9RQG5K/Ab6oJhBp6Kq0G8IIxyMBN2nCYwTj AaIPAMk73T48Hl2em6PBeAFiufGYaeLetDHus6K6TQz3P1yBtEVLRVwzS+aYz2sOREjeZ/dwNamc L3BqgsdCfCKTTaVASZRSoArAxfMFqbM+WB/Ws1kpl1fLubxck7SKwJC4iUrUmLRYqBUbWkXq5UHC 1aVut9LSwB0WePrRiguXCZmIeE1BCwHmRQFzN65vrFeLtQRPEpVKctSVOpXtHBiW8cHeai6hNAYb J2dPQPRfru1evH33YvUAckCTyiLBo3XFdtxiwePL/zMAQNhCeiJhH4+J5YwsqmmOpxhA4lQJ4qJW U3gxaA1SKstC8yR4m4fWzz18tIQWt4fxSDgSMUdB9cdxKxmi3EHcsKAz6G9+fXPOG1NLVQmYF9BW ygF+ikA3nCVMmy22QFgfMUci9ngkTltNaE2xY2nOaLZaghH9kteD0/EISWEe/4qL5OCGqHRWqpHg TXk+kSrVhVqmELJZvW6rjaBshBLmakFvkAdJLaZ5whO3lSsZeAabtdCQMYvTbstIoIDr9fXtehXi vWihzeF4PGzlywory4l87uhoqA2HXanRkKRmslnXekCWbEKoKZQlxBEUR1i9et3CxMT0xFePouZI zEK6I/5lhz0cs4QYAvNEfG4sLfI8hz4+6p90uSaXDZMOBx02xazWIBkixFo5nxdkwgLhDY1ZA/tC KHmpVJTZRKacSVVLpbxwPUCM/shXOoPNg/GgV2MwC5OVUr2jtna83mkU0sVULZGtA7RsDUDKD8Fn dIbDkabVq2XRaUnkpXq3V+lVy8WCwhF8QQDX1UCbJYSC3pmF+99MrzjQ1jsUQamklRCqoyMAnfWj VuvX8Yc2tFMF3irVrKNRwVjEwgfCYQB5Ox7iwJ2xNhfuI3m21MxwtXoyTYY85nw9U5OysXA5y7lj bjduxIlisViqa/WMAAHQEGqYD7fjRFrBKIorShLL1ILpdGAmHAEicVtITgF84jlVSbM8y7KJGiBM NqOErL6g02QNxqzOgCOif7So9xv9eDAtpjkLTghp3OF3Lc/evn//7pRuetIVD9AGg9fptCgqR8Zn ZhzRsGNOD5EUMzmtHtw1q1umw74Y5vQadYsr4aApGo6ZJhcWlgw07qT1YFWdVpuYKZXLRUHrtEeV SkfLZ2vQ/ayQDlhVoVzK5/OsohK2VDmITGQq2wFtcdweDpIpabR+uHv68eTk5LhebbY0LVVqSKOj 48HxYL0NzJmr5kHjCCqXr4I+ArcpJ1TSFHC5fkcASPz2wk47AlarTeCg6UF4QyjmpS44RcDCjGqL uOgwVSuhMaaSIPMM5jOZw0Hw6ArmBjI2LK3o5ibndfpJtEjL4ZiZm9dN3tHTfr1Ot7TkCONOa8zt CVt9k9OLE8Zl/fySIxIxfHnPODVriDuDJprG7TN6I+0ImyK4z748AzpvaWZZp0cA7yMZMuCicZJT KcznBkPCqVVJ9bgJm8dn8yyvxD3OtFwU8ckZl5MIecJOKx53mYJUrVZr5iQbborFYhSLNuXIFIvI zhTVYNQvZ6U8EcETqB6fa0jdcQdNpe90jsCC7m9ubvZBoWldkIj1Zr4GiscUgVibm17S3Zm68c2C Tk/j1hBDhUShkaz0AC8AXppgNuCCLBZtJBmMua0xC0FQBK+KjM3qxkg3wsdIPExiVo/T6cQDYKjd bvvcgt5ux92MKqaJGGkLBslgJGBG+yOTIacn4jfEiZpbqKKpwqVmEpXI0Gi/Bnfc7iYryaSUa6LP lRoZ4FMPsrflcjZboDw4brJwcgqk03DY1uq5VJFVeJN+ZU5vB+WMu3GkoL24Na2yxXw1qY20dlur 5EoZ0EgctGlBZbCg0xmL+cIBp8e+bDfZDZNxezxOO3Fn0GIjEiJFUkJPK5WT2+tH41xR0pLVUioP Rs5sNLrsEa857vSQBK8wnBIKWxW5nOU9HqstIShFBBTha95nwGKWMvksZEVBLaRFjsFIymZxWq0e 4H6r22bzOC1Bj9sXwYO2GG6Cd3D6fL4ghnb2npzRTaJz91aiHqcP97r8die4GR7UVa2WKufLRQBB J6gTO6CA3WohI8szNO2Y9C8bZqI4RUa80ZllLz1jjHgi9LLB5SY8eh1OBmKFTFHmiFAMpInTZKtZ PbTdZAmF5BTSeQU1IwTlfKpR7R5sbKyubWxc7hyDTNrc7bfamlQHC90eNat1aFKkW4dDaJcyq9pC rLQOHnpvdXPrYNCuJKVGWQ2JvyMACL+9wM10LAHEqnVG9WSlmkuhvWgIhi8CHOTR1i6KAIo6KyiQ jZOTNO2NmHwxkmBI6E2IZhOYSG8YjLvNbTSs6Odv35jR00GGwWIRLx334uAVAo4Zw/Sj+w9nFu/O xcO4ecbveHjziwndDO2NAlLM6/xoV3DcDyiii+M+YHZLxMbJDO7ymsz6uRmzmwjrzem8YIkkMphV Nx+nJ6wWUXH7DT5bKETEl4GjvPG43uAyFW2eZjVbVGSR8pgnJ8PBoFzjQhTFC+VEZdiuMjGhnpPy osVqKzQqpRrvQ/NMYjjt8HElqTJqHbV73bpUKifQEBXoECce1U9P6fQG47Luzo0ZJyHKglDO9cBd rIPRvxb4x+vdXBkUA0OJRaHcyCUrzUq3W2/mGrWCkM+mSvmEKiqJhCwSpjgNPnZZP6dfdkK2R2kr oyRQ7Sgp1DgAD190yajXzS7OztBWUJtA1TYH20hKilt0q4zHSbBEGuN4pYy4KldKlcBL2rDwpCPg o4pCtloF/BYSQr7UaJQyiQIQKrojkLS5klAosErI66fDQQp3Ocw+UAJcAQi3kYRYHR8Ne0m04hMe H+2wELQCDAV9QbfbE3A5qIQvbkZnjMejkwFnJExUu1o9ITRLjFIpgpq5nrKYyoPeaGRVWSGjOr0d 0rncYFV48zGYMtZNFRMcKeaEssioCWRK4NMTiQKHtKQ5jgLLaQLXD4lvcwOGWoKxSATHnRhDyCrP 86KsKHwaFCrIIo8vYlyaMS6bvWbD7II+HqMitEHvj9N+g39mRbdwb2FxQjcZ8PhwfObhlAFXizxh ic8YjHGLJUhiITJimPbayHCUjtqdWJoACpn75o7R7oi6KUCPWkZQWDUUJWqEuyAVKJZipMHm4QH8 c9RuH7dyIb4hlZvNbAZoXS5mytUGSMZCN6lVGqks9DVvc7sJoY6Kv8eDugykyVW7ncHW4fbh/v6g 064LXK1ULmazvyMAnP/2Ig29kFvPVTNFzkKq2WxVSiaBMRIyoWSkUtoai0TDYXPY7sCtbguYMhJT BTT8JSQKRaRmFAHtwhUKBuJ0gAad+cXiou7RNwtxH+7ELU6PL66/p3M4AjHoUJuTnp4HJp2/97/8 P/7zH766PatbjMe9yzf/y805fyBi9i9+dXOG9k9O+s2+MPg6n9vmMS/eAdj2Gqfnlhfv6+JxHIy/ mgapR4skWcgrHJcWBFBmaXfA6qTDbDbNlUrVJEDZqNuwunCO40sFykIUy6EolZYhBxLAkD7XypJx KRqxOvGgCgIUn5mYWPbJQrFWkHm3lcDier3DHnBEzS4DhFVgZpk2x5dnHI5lM1VMVaGRur0c0C9k TL3Xa5YJPACxCvfsi1ncFjf4IRUcU0GlrBDMFos14PD7XQE8TM/MOSLeuNk1oYtgBOmMMYyVAJyh SLSpFI/sRMzrRUugXXYMbQLmnQwyboffZPVRhNflNOsW56f0DlfYZMLNASBHEqMsALJO3IRx8Kgq K6QQBpRZnrIEbeA8GuDCwNCCJE1lwdWXhYIiyzxJWQHzXNGVFb03hjGqUmBFhmDENMlwhMUHsivq DeC4eXJpxeCiXS56xm5YmDaDySoIlsDyygx0m49RKGeM9IUtNvucQ85nRJszEvCGHXqzV7+gN3tC 0WDIEjTZOMAZjsfwFZLxYLWEGka7iZE+L6of0bTZG41QGKMIqVQqi5QAmr4FqFZIsKLCYSEG3Fz6 eiJjyIp7rTy4U5kpVpIpFSMtMe/cxPzCw9mHN//hv/ynG7qZhzcf+WnaP/3N7fvffHPv/i3dpG5l 4psvvrl/f3F6ZXHC4Jr+Ysq4snjzy3uGhRt3735x+8Gj27cW9TMLX//LrZu3vnlwZ8nnVgSFUjM1 Npcl3EHQZAxlAyfprkm5qpQtqLVGNqXiuCVGmz2ucIypKeGJr6dcLjyjjdvj46GE5mNQTqyYzbf7 G4fH+5uD8VFnOOhfnhwkW1uXZ6fnq6uH7US5e7DXP/gdAeDzby+KZSlZUiB4yiXIJJ7NSJ3jw23w xUgRFhMsYbMxHBXDPQzBp9NpVZVrMkfi8biBjgLGxg1GGiLQGvPhJj5Rkwl85c7DOeOk37hk1BmN +qWFW7dXJo1G//LKyuzswsP7t+7pDPcW9ZN+V9wUC0SjYU9g/hboAZ1uRbf4aHZet+yY/vqblfnZ GbvX7MT1ixM0wTvtC4Y4hE0Md9qjNOB2wEh7LFhaIYoZwKEEGjokSBzHyDjlFkHx59rrh/vjPES1 2036Al4vng5aiEI+JYRAXgLpE6rKEj466lOFRoqhl4x2n9ti9YE4j+qjy7PomCLDEh32xsNBCwXh R4Tc1mBg2WWV81lIqW4vKZUyPEmCrQfcW5mfWFiYmJqdX15eeXT7xpd//BKdHn77mzsLuoXFR5Cz 8Shkmo2SUXgLQqYM1jxbVMUCSyLKw2wWKwhrtIofB7rALWTMFqRBLQWMCyvxgDngDDFchI67jMao 1WcCQFxyGBeMyzMuwKhAPHhd0SeDVpPTAmiCuW1qMZNqjsaD7cODg83VncvL3f7m/gEo1X1Uitw/ Al0qofkDLKcUEsVyVaqWSlJTKlWFNBYDczpviEddxpUVo2PZiGZz00a9Ua+PhgNmB/xhIgHWoLnD 9LI5HDeZvLiNJBKZcoIJEQy49rDXF7LNPNDNrUx6TW7Mg0dXFuYfLazovKZIxByZXNK7lhdvfn17 Phx04r5YwGaNOU0W5GDQSH9JqjYBs8C5gZ4oAzKFCJ7CQI3ZLBRpAsUZwYmslMqXS7n89UCeCY/q XAGwDU4fFgqFYmDz9ctgQ8CAgmWAnzs9AVrvovWzOuP0/TmIxNlHD+emvrlx+4u7s1O3b331n/5v /9sfQTZ8/ccvH6CtG+FWGGhFJyr2WHG7X7/gshAer9cLOmHFEXeYAmFwdDVWFtkaFsbhoehgBu3f NuhkZbEAMoirHe2u9lf760Opqh1uXO4lc8mcQLGjcf/k7Aw6o6dtfPz8ww+ffkcAeP/bi8PBUSeZ FUiiJnW74ONUTGy0B9uDYwiYIcTQ8db2eqvVAceZA9knlWplQSUD+sVvvtAtzet0iw9u/8uX9/TA 25NLZpIh8KWHt2/PG/R6l9cXgdaJ0/qJR+hoSh/uIUkiRIWIgsCKaVEEkmQJCzSlxRSdnZ+h48ZH d3WuZb1xZuLGjSl4B938/MLUim7FhYNKwyiI1YyUbUoZlqO4DCjcdDDinzb7QVQ4cIxJFKzwoXM6 E5YGu0+hHUcoimGYtDdGuM32GB/HiUSxoIBQBp2rdVqdcbMQ8uG2WIijmFDQBhFmI3iecAf88wsr xqg37oh6aa+HkFmZUwvArY0iGOZcszdc3z4+PB4Mc6wb4jlsB/3qmjHSgQhNh+3+ySjtcDiiS1OL Uwt6v9GwHKeXdPdu6egYX8sABbNKmuPYDMQ3CEguMH1vYs6Fx4I2QDcvTRtcEdxKUUGMD08aaXPU oDepANH1ZgnQ2WYFbx90REx2s5skxQLPgQCtFsupqpQSWCxgmF6ZjKICM8Hmq5KUayQrXW1UqSSr 1RTATqbRBOsyGg/b9Wo5U0q2B4eDzqjT2gZwuB6EGHd6zZxUEmQCWM8U9pFoy0WVBwogKHRqhO72 BLghr8dDyoWESgQ9MdIWc/qcVh8dp9JE0OeBrybDtD4eiDrCZruJSOQT+WqeC2EWiiPEMtreoVyT ZZYLWkNkiM0ILGXWg9aI4IFAPBAMpdMhWzAWiJudJJEmVFlVFJFXCSJEAtZa7bPf3JrQLehM4SCO jqWKox2FcFRqSFMEL6qMDLcZieoffPHg7u27K2DaHun8LpffGNVNPJx6+M3NL+8v6OYfff2HGzf+ 8L98NaGbn11YADC49dU/fTm7NPvlH/7zf76lj0fcMVSkCcdnlu2xkBuzRexmE+6YmQzH3TLn9EQ8 U0sBW62nAXWWwOMJVakIjx62R4RcLUSx+dGwqhaTWg9NfpCk1trZ6cetEk9w2Iye6B4dr714d5Ed fvzxu28/vfkdAeDv4HN1udE/GEuChVJT3db+Rn+UkTPd4421td3Lnd21tcuT3YPBNoBApzPSKk0p D5zLhyzhmeWJxYfzuhXHzNe3H+qWdFN3bj16eOPLG9/cu3Pvy//jbtQLdMyxrCyrMkReoyFV2uvD dmtw0N/YPARY2d862N/aOjwaH7U6vUpJSNQypZQigpa3myy4k1EUyuQrgnhNNVCZK5dMVlOlZh1A CJx6qws2nyOdXp1/4uY3d+9CWMb105ORcBRzEwEr5Q7opxdcMXfQ4nTG5GyltT4cVFmpPR4OO6N6 JQshxZWrueHgYHNQbzR6dSmXq6X5lNZqjSSZ8BuiuDtkIUkr0Hucdq2AsDR7LEHaYHdzCWm830cj ev2t9dH68fZRR8vlC0yIZxUMC1ptBIMFaL/eGLWHw+GAN24P4J6IfvaOPkrHAya03TFEi2N+3oDW mM/odA/+8J9uLy3ppmenlmifJ2axgT7hWAZYLo3b6fnb9ww4YGamJiQSmbzA8uYZnSGCiQKbh0YF F6KNOmg8oN2ppFg3Hp8MCPVc+9clyX1I8G53CC3cHg61hswpYADYAsuKYiElNQRFZIBaITvRpnAU xTEEZnGTqNrmDHsnl2Zo16RuyTAz6fUAJIVdet3C7L0Hi3PRgNdnI2xpOY1FQkJRKAs8WDMrUcwm KIv93o152uvQT+IYYQNvEgr63GACWJUo1FI9rZLsaaN6WbUEInavD4kfjGeFLFiVfJHAaQfouxiq 9wEoOJbisRBBEBjaniFsdiwH/Ho/HvBH7bemjWDK6Gh8eU6vN3px+5zBQdNx+4zOodMbVuagOafQ tnQOnTEA8sjiBJJ2rdx7oPODdndNfXHj1o2bs3PLdNyvX5qamzHqFmeCtN2p//Krhfu35+eibp6I +bweWyy+HEiUE5ws4sblh7fvLRmmp+m5uw4rSTKylRDyCsZni8F0jUvXyqW8limohWxuXE9lUg0h LWx3tWOtMb48e1cIuXk1ECDNfLZy/OLd+923P/71rz99fPU7AsCPv704Auw/7K/uouJ3t5LLpoRG RescDdoacAVkPZo/2h6O0WBT5bo4hsUCS3MGo8NLG/TGZeOyQe/FI8Dz3zw06hd0uqnZe4uz9++t AOEVytVkBe2Ql5Pq9WYTyKXRrPRAPVcq3e6oM0bLXwYD4J1uD0x7Eo1JI32cqYkhqxuuoNMUBPkN ly2UrgllgIJmAzhDTI56AoFMYqJWYNI8CGYIExJIg8TcoWKxplrMOMmi5f+Ugqk5rTPYXl/XkBvW jtaB7MZSsVgs53qd1rAzHB51BTE/6pYyBKYWBUiycjaTKZfL+WJRDlmDGJFWRbDIPMOQbiDxfENK oksqpZrJXq9Zv16L2xQ4MKWgY4Nm/9IsjRNA8yLgmZgmyJg1FjSZwua4f8bgsEdMZrBES0tLk9G4 z+12RpcefXPv3jf3b9/TOUwUuOxUlrUETLwaC4ed7mB4bi4gNrqj3hi1VaebrCV4i03MSLluJQnJ PRiAHNna2tputZvgPwtogxUpJ10PwUpdgLjDcQetWByg2choRqAkFEQgUL/XTYghjAcKyzSS3VEl h+SBVk82m3UAlVG33qzmZQKRrxUPRDw2LiGUGw2w52mepxBUgCon3aE0h+ZMWuHRedB3BMakmVDM ZAUrYsLDplA6AW6+wHsiQZsNUwB0m1KuWU/mQ3G7My2Uml2Iq6P1QQvEpSQV1GI+JfWS9XoVVIgp YA4VS2i2hFapNBs1tIsvvJnKk3TAal5ZMHqjcbTXutMmMqoCuMaYIAwnFqdddMDJgEJnbEEbp7Cy yolyyBOf0wGO2/VT8ytLSytxc4DWPZpe9gZ8OL00ce/O0qSXNq7o6EAMjwdihJyQbTSNuzkKpwO8 UCikCgobMnnSxTTpcVojPjQvPgkgyrNDaNvt/lp/fW9t5+3jzy9/fn12OajK6XJW6BznLWKy0k5l 4NdZriANNsCPXZ19fPXyzenOxu8JAO9+e9HWRsPB4ebGfn+/v/Pi/enp6dunT9+evj+/RJP/Njb6 axv7B1ubm1uH2yjWtgfDUS9XVimS8jmAHR3LaIfQGBYMxziRIoNumxtjICZsMavVbbXGLEEfGeLV DOTu3y4gdamUFWpCPi9kBBm8OJo01JSqaNi4gYwfmisiCLVEUVAxklDYRFaSmr1KEuiuCxK2jVJh MGxp8HcaVXivTEJW0sWakC0XCuVsuVFpD7YGm7v9/uraWn8Lbhp6aDjKoXmg6YLMZrK50WBrEw18 t9u9XHfc6smkxRM1W2wYeACRFRpNrYWetaUlU9lmD2VDpZssgWDlGBXV7KvJHvxvozfq9iSBBSIN McCtxRRkXl4BuezEeDUBVl8A90CghUkpNCO2p7XH43Gnni8ALHBonFBURaFULWXzRcTuBTUtqjwW QlOSCaGRsPjcfFpGi+5QEsCDa71mVqEwDwZ+uZioFUE0gXQBGZBMAjICNKWyqWqzokHaQ6Cdn719 +uHDszfPnz1/9uYZXB/enV311zUI24JKBS1iJqFQNsTBmI1XUCUfTQsnbHBXtTwC22Y1VUYjgiAR Qmk0npHJZAWAx3wxHbQwaEwcDYamymh8WFVUJSEIBU6VZd6KBxnMRAdCxVS1Mh4cAZmMkWnaPjw4 XpfKKqcI1W5Hax9dd2QPeAdapzs4ODg+Gg5bw141k+DDC7fuz5iIQqo3Qg+vAQeN2yPoEKGYEUpS gQqlWTUNosHvmgRrTgcCXq/D/2hW7wUUDnFEKIiDNzP7rr2DG00u8ru8ZtobCRhnJ3RTk36wDx7i ep1LGsN1j4wTToUxG4KEJx5wui0mj1JOlYSQs5ASAc6COEVFPJTPJCQbpWwBpz1uVNhvr69XxYw2 SmrHB5qkbfX3Lg86eyf97eOtrYONF2dnG+3KqDfa3Tk+7u/tHneO0VTnvZOTy6u9zfXh5tnvCACn v73YXF3dvbw4O3txcXJx/uL8yftTFDWv3nx4e3r67u2zZ28+//L58efPn189//jx7em7893Dw/Ve qsiqMhWzkRaK5xkMowi3CWM8QQ5semUEHbsN/6wftZBu6DUlUKnrB5sb4Cn2AAAvwVqs9vf39w+O Afm7zVIJFCCog1Kp1LiuAycKaGuMYlZq5pBdH64f729Cu6G7RIsqnrx/j9ZVXE9439wEmNo63Nw6 AtG7BW842O+v7Z3AL56fXU+Kff4BrdN9jsL/Lfyt8xcXO6u7e6uAaX20vnYPbmUfwvJgc387l8kn R+PB4TFkfjcJn13JlbKJNJupNnOlvJDI5yD6ALC4dBrMqSrXcprWRFskWp3hRLLdAg/dbpbKNdEW nnSiaQIgdnrdbqXeG7UGYH12r5/9crd/uN4aQ+y32gjUskI+1x2NRkM0Yq91kw2hVB8B0WvjIbRc KquNe/lyI5erNsDpl4p8Ws1K7e3N3dW1fn/3Evrsep3J+eV+q9dslJWQjWMTJSkJNqnz6zSBar0z Hmyurl1enAAmHqAs3Do+HAx6CsmiwUsOCDwWJINBSJUQ4fZ5HXRUNzcZdXLFDKoulPKZTAokHKiK XFYheJN/af7BzVvL4eWlGf2y2W3joSkEkFSg3YRMFeCokQGUAARnE6lKT6oMR8ODXTQT+rgFz5SV 0zHaTBUlrayi9Vj5BJWGPs/mKslUNZvGOIVggoFIfEUXD1tDmC9itVhNaPEyDu6IkAsi5gbOYEOg OGyhAKoPKcy1Q/dYGMQ8allqVurJRll0OmZWdJO4xUbC7yg8QfFyolDM1FSO422+uGvZHw+HcZPP A47faLg3FfGZnHhMoSg2mypYcDGbrLCxRLeS97lVMWTDg2qpUc6DV26vJ2WnAy9qXfioFGFjQtDi ZZuHlIu5XobvDYbdnKDUkrs7/cFwfXvUvNwdtvZOP55dASScnT579exkfb0t1DZ+TwCo/vbi7PT5 61fXGf7s5efPjx9//vTjD99/+9133337/fc//Pj9Dz98+/3P8LMPaCFDf397VE1bzEElD9ybQjub gbkcDkfdBhOY+0oXB6cj8qJQrVab8DPkH5DGbm2u7V1eXcB1/v7t0+dvXr9+cz1bHaXlmzevXr15 /vT09P2T60B+8eI6x+GCRH/37snZiyvAJbS4/vz902fPXr969fLx48evXl+/fP3s+cd38BsnaP39 1Qlq3oudNYj1s6fP4P0/vnv37v37j69+hif6CR7tl59+hOv77779Fp7qr9/9/Onz518+ffr88tlb QIsnZxdbWq67fri9PW73IPMEuVbKJZGDuWafwf7q5cXV5c7aJiDZ6sGokdzfg44tNZJVoGKGQNFc FhTOYrXidqeSPNrcu7w8AbC/3FsFoDo+6kB2g8weH/d3Ls7h8c6vdnYRhG3sXJ0/OQW4PYXbhS9P zk7h1t+/ODv9eHoOb/CiLyVSo2FnDCC1tbmBQG4b7D3SNUj8b+4fHR0N4MX2eJRrVAXCQli8xiXd isO47LQQDFcoyip1vbYnQZAWp4dKoDkBYlrFluM2UBykx4fblEw+izZbykIaF0Gb1RIFmaNCFA/W yu3BvVZOUXmbJ4IHonfv3vv6q3tTdmswbohblEb7eHNjbRewCB71cg/k4uFRp7W1CtB6mLeAh/EG 0r19+Mlef9gQBJAWuXwiI0kCsC+ARqqaQsvNNC2XUAqAGHlVRafFJXjSQrpjMavPFySdOI4E/PIk HeRYlQuZI7E4HrPiXqdFBJDK50sSmr2GNhTq1QEFyyWIzkwxodqCzrgZ9/lMkTBqCoZPh2wA3qC2 amxBVkSlUGMZtLgswZtimJXIlBKYmgCrCQHc4HgWUZDIc2kGlGOikcpna7wtFiNTvRwX9mXaR2iX CrkqHR1vbWwMtMNxNdk6blVGh9tgatuDIwn06uHV+zVWzAhFaTgcHG9dvj99f3a5NjjcXh+PKtLv CAB/nwh0CiLx9UuU+J9+/v67v/zp3//853+HC/5Ef/z53//0p7989/1PL08v+6CZr9cECKDASmVB rWWquUrnCHRQa1TPpmNeQ9QCnVjLNVIFzALeXRQBaynSYzZTbL45AhJcBSS4eAJpeU3kEPOnZy9Q 2qLdci6v1QFohJ3dDdDua7t7e7u7EEZrO5dXKBuevwGc+uXzp5+vr+vk/fm36xO6fv7p50+PnyP9 8hqg7OXjz+jXH798+enbv/7pT//+p7/As6EH+/XrX7779sfHH0/ffPoBcA4Q7vnTj6cnB03Oojbq oJFL4C2SQ1SkWD8adlAVBCj78PjwEB5h5+rJu9Mn/aRQ2YY2afUkaI7esNUadqt/m0zcRmW59QFk 5vr1SNy1eULlwk5rcHywdXB4eDhotcYtNA2300bqvgVZtApaDJpgb+u4v9uHJO9vHowr9fZoJAnF fE5r9VdXN7bGVSrtjvFCqTfePj6AawtUEDg1+NuAMoOjEQiqYgiPBJbnohQo7VxTg04DyyXa3Djt iNh4gmR4kFcCE7MoakEQioUiIutColZQFRkNqHKKXGxIDWSt5HRaAcZMi4kay4Ib4KlYxOcJ0GEr o6YBETC5BCEA+HNwsL+1vY6qFFq3V6lUeu16qkY4fZCDsgSOax9ZALCaa5eXZ0/OL/fWjkebIEPW x53hqAnAmNQO1y4QguyD3Ns62EYaZb0rlWsFAeSm1RkzOVamH067LGxDIjCnMwFesl7NFsBooRW4 olIrZxvNUWsdgHH9b3urDFpj5D/QxK5sPotqyclmHlAHTfdQCwAZnfGwC9jRqOaLqeFIqq9v9je3 +vvH2wcbl3ubWnLc3xg087nhFsgtIIZ1eNDN/v7h9sHBeHS4ebA1rIx33r3f2wdVf/7uw+nF7uYu Wvh7tTHKZKDdk8PD/XWtUhlrrYMB9PUh6H8gkbXjzsbuIRieYeN3BIC/g8/zV58hg355/PkVCP/H n4D/4fr+22+/BQmA/vz+h58+ffrlJTDqRwCv84vzK9Ce/YNWG+IdkqQLTjzZA8ZMFS1uBjxfsnOk gc2spkBqpTkOrLCgCp1NCG3I/DNgvZ0rIOtd4NGN3ZPVLXAK49ZgcxPNREcAjoxyR4N029r4m2S+ On/3ERTC248fkKF99fLVa4QEnz79BCwOMPVv//Zn+O/ffoUtwKoff/jx06trXPkAv/jLjz//8vln hAB/+ve//gXw7C9//etf0PUdPNar5x/efAbQePn64wkQF9LGEDQdMCytIzRBOFeVfi1bQzZvngBS Pn0H2gQkyYsLtLRzFUzt8fqofbwB3frk9OMzdG+vXr16DKBzLU7eg09BT3By7XpAfaOoPETbA6FV aZ3rabpJoKqyVOn1NOQT0EJRCY1+J3rtXj2XS44O+50CB3p5HQLzcAyxLOSFgpDrbK+dgGwBk//s NSiqZ2B0nr4739vYPB6ClBY5PkQGI0EwqohQk1obtHeyXs3LYiEjFBKSBoalLVWlOjzrGKCrNVgf oNMJrtcug2jrjI+RlQLovbpAKxNXtwatYadbktNCqllJNrLN4QFYKAAdYPodtOnJi/OLS7RwcOdy B765u7Y5GIwybEbKZDr9i48g9UDzPb/uvzfQmQD/F1dnl5fnZ5fwBmDW3r94cfoB6cAXgA2rfbRk FkhYkNFQo9WWJtRigQlZl+cfuZzoKLuALswVspVmrlpFcAvtutlH69V30XJKaBjQjkhPvX93dvHi xcXe4biSKUnNZqlYzmSkXLXMFmuNZGd7a39r/+Bgc211f/u40+0cbly+AAf8Ea2ofAua7O0HaNfT q+soXOsDXm0fbALI7r579uzj2cne1dVq//Ljmw/vQLG9Pzl//uzp2YtT+NHlAUA9WElAkv21w67U 3dq4eP/+HJpndXMDlPDl1qik2IhCqpn8HQGg+9uL7777yzXZ//nf/uu//rf/9t//7b//j3/7N/j3 v8Of/+O/w9f/8T/+jK5//wti0D99++MnINVnH06vIJ4PhkmBA71YqtYlhRSkdnuwPR5cvDs7P9kF UQhttrkFob61dvbxDZiMX35GChxo+pdXz0/P1/b3D4G6dk6A9HcBQd+j4uNHcAjPniE9gsT5p19+ QRL9FTD661eff0Jc/SPCqjfPXn1+CT9D9A7Z9uo66QAT0DfevH3yBGQ/GAuEaz/99OnzJzAxIPwR lP3wI4K3H+Gbn0FJfHqMqmOP4ba+//77Hx+/WHtxdrkPzvwIqBWt3DvYHms9NHCRa5RlnmdLPa07 OgSDcfr4048/fX52+uHx670CV+pqg/7VExDvp0+fv/5Nl6BPRncGTwL3BV9efnj67PPPP4D9+PH6 QjcBXuYDCEIg/muvsAO5dHXSP4YA2nx3+mLjcDBubV52equX+50uqh/tD0atq/ON/s7VBQKVk10w E+dPTvZevLiWT+8/vHkFIPXuANgWhEky7fR67XhIVPL5VCqhpurr455AkQSRKJXqnW4mkWkicQNG DTAAMPdw9+zpr9bsDXKFn8A6/Yha7PtrNvgZ+uHVU7g9JF7rldbhVn/v/Oz06emHV0hpPQYnBxzx 7i3KY8jks4t+RSikBmfnp6fP4L1++fzy9dOnYPmgVZ6B7Xvz5vQtNMhPP//y6bqvPz3+/OFyt7/d GlZSSsiJkwq4cZ5BY0CMnChp64NxsuyOLk1PzQc4Lr4yF5BZrpBB+27Ushm0XCWJVp5eV9mAZU4Q Rj85B9t5AmQ+Kg0AcVtokfPq4bhZSnbb68dbm+gC3DhA9W0thyq/h2tX70FsvoKOAWR9+fnVUzCh u4ATaOE2hOrqYVdb39gfHF++ffbTz8+AEz/8/P33337/y/P3Lz6+/vSXP//pe9CeL9/8+N0PQDyf T1vbT07XtoAUBy2toiWzcqFRl7KqzyIkyxaP8DsCAPHbi0vwzWfQY6/hhn+A3v75Z9Tl6KF+VQJI IUMoIBmAMvjnX4DnAPB2Nw+O2r1GOcGposImarWCQhEy2Mc6EsvjEaQO0GdrcLB69f4DpO+nn3+V FYh/gYoBcP6M7AVcQOAANIA9CGl+5fI//eXX60/A13/9tRzxE7zBt38rTHx6+foDyrSfvv/rv//5 V3j69z9d/+Jfwd/DL/2InuG7f79GMfQfMjR//lUjXFsa9JvXHw1Y99/+9V//63/9b//2l+9/fvz8 /d7xADQ+SjQJiLJQKANHdpMgc0aQKeMBiFhQg1sgWLaPQTLsnG+M6u1tYHQQdyDEd/d21/auUFEF OBnUAohB0C9g9y8udvonTxAPXpcu0IVqH69Rbf4VINB1beKHa3z6/kdAtpcfPj5/BuoEMOTlqzcf fvn2258Bbj48f3sOAvpsZ70D1mKjD2S3d3DUGneryFpn89rmydXO5jCXvF4l2O52x21QVZ2j44P9 7fEIHaGUL6O5wIqQy5VqaNZwOVGsdkejXjKXBDJNpVBdezQEVb69uYnqrjsnpx8BDl5eJzfc8DMg cUhvEINv3wHjbwBKwu+8OLsu16AiBirkoPINKtK+uNxHsz22WmO05fkmqgKdncK7fP70E6oy/YBy /tUb1BznV3DfB5uD0cEJqvCevod3eP/kcu1ic1iRGqkGJHeujo6nGWkdqZivigmlpHXL6TSGhSg0 3UukbBiXafakPFoP0Rwd7m8dbyFm3zgY7O+enL0DAj65Onv39PnzZ/DvK0Qwr34dGHl7dtnfX706 u9o7e3d2snMJD3P68SkIK0huEJ4vTgBJ0O6O/e0OiMIBqt9c7QA0Dwabq7urG3tX5x9fv3x+cXC0 vXf68fT0ydXV6bPHSFoiRAR8OL+63BhI3e0Xpxd7eweSoIa4hnY0KihlKZu2/Y4AoP32AlWRn3x8 /hae+tljSBxIMXSBjkbt8/T92RWQzdlTIN1ro/358bNnb0HJQ+NuoVVN4JezBcoa5NG0c0Fo5CS0 HAWuciovsplqZdTavt4pC2AViAKoAoIJDPfHD9eW/hNy86g/kGx+9fq6GAHsj67rPxALXQPHrzCA Xn6PYOrHx5Bkb1A6vQb1+/zNy2sv/8Pfbv3xq1cvn7/88fvvQO+jfAerAOl+/Rre4MdfPxLS7odf 1Q98+0ekBt7u7O/3+1stqWbzOa0mrzliU2sJUcyk8goQZ1aDvDo67oPK3d3Y3zhBlbuz66LlE7QR zxNQMKcXa5vHqDw32F9DFbEjNISx1V9bPbg8hbiDB3wNbQwi6POra78A+uX104u9NTQO8x5J1rfP 30CAvjm93BwOdj6+hsZ4+eHJ818+vXkHgv/Dh9NzMEQnqPx/BTIVWPTVy5evQZG9eQYx++Rq9+Ty KJ/QQEKj3UgAK56cwV97/w7F8e7W4LgPVvagv3txPYayd/Lk7AT0MvwOyPw1sLSb+1vXIwvn70H8 AjQhfYX6CPE73Cnqmc+opx7/TcyBh3r2Elmx764hFV3fffsTMP3zp8iwPQMG/YR0A+TS6YfXLz// AiLu2+8B7X657vDPkCdvQTadgmq/ePL0w4uPryC+QLH9+Bn5PHiDp+8vQHuDLx900ATGUU9q9fd2 D+sJYbAGYLu6B88zQH5/c3ftEjnFD6j2C00BH/gWlVXRd15dV4OQyoBYQ4oS4gr+D5QjwPS1MQG9 //4MMv38Ymf18t2zzwiLf/rxp8fPnp6i+tT1/iyrG2id6P4GNCr4nR3o3f3B1uX1sMrR3sXFGdKc P//4a3Xq1d/iGhoQvDMg+Uv08ZA58CGAB0e9Zr2qpEutI+1/BgC4eHf6BEwT2tD22Wekj38CzQ1A +eEpskGn4NqeQzgebq2Bw3vxFnL39P0JRPn6sNvtJqVUuVysFYUaYeFqqQRBpGvSGGL/5Ffb1N86 gCa7AGx9cYHE4rvzyzW0v8xgcLh9NB6D9wS1cDTUtHojkWZ4tCFmJlOQM9WclOuCbDoAkfkEeYOP T0Gq//JrAP7yy+PX157y7RV6IzTXrX10vLXVhxD48Bja/dPjDxBwz98geY/k99vT159+BBD4C/gX 9CavENa8fIw4+BXiXzAVr6/LhgAoz9GOnmsHrWQqla1l0Rh3IY02jIkE7K4wgdmcXruJyPTQ2Een s756ebVz+eQ1oNQvj8EWgK5HxZKPb99f59TeHqh6NJXy5AptBrV2sI2iF2xEa//Fh9cQdx+fPv/w /nJj4/I9BCoadn3y5O2ra8Pwy48gukEtoRoHJBUqa7z65SeEXaDGfoHHfwoGFaIdVPRL5Kd2IS7P PkCIffj4ZPUAvCYo6dbhPlqbksmkGsPtLbQVyeB6e5zV1d2z55CAgMOvUCu+P794gWqviCER9f2q T569Ac8FUHsNtz8gEYjQFXITwPXajUEqfwsCDID1Gpm/Q9rrr3/6t3/9v/4//9e//uu//vc///tf fzrdu7y4PNvbWD395cfr3ECI/N333/8CwPuXb3/47rvvob0AwSHU3kLPfX78C5ixH3/68eeXz0Bg 7O1vokrgFppzubd7UE8wJFGQ1jd2+y2pBUr9I8pOpDhOgbyeQfN8j2TdX36t9f6t3vsXpPP+/de6 9q/V3+vrz3+/EDH85a/XN/8tGvv6/hMI/09gfeBu0BMj3gEHCQYGHvwldMv3n149RgoGpNrPyJi+ Otu82F998uYxMBD017VZRsUm+PPPf7mWoz/8hJAOqOJy9cX54XF/c317/3BULWZyvd8TAP4+EWgP MvP5s6dPXv0MN/rmAypwgP0BCXu+19/afffuOnGhnSFtR9WMUM4lx2hajVbJ9DpapZ5LJdIJFs3r z3QbIQtBWSyWcrmqDUAkoyoRcNWLdwCwAKRofAvCC9ECoPHn50+AasClnaMBMXCWIKU3gStXIWj2 QFa+u8ZwEJZwO9eiDfmQX0BdIXS/BvZnb989eXLx5MNjNHB5rQ2Qjn78y8vnV7tw02+fP/t4drmx 8/ExIjAwx2/fvwVh9vgNRD0ABLzjy+cgWuEDPr5/cgru9OXrj+8RN+5trleyrJrI5urNaqok1ZuN YpqxGh4aQkSUFpP1ZA4t924KPNsolcZXbz59/5dfY+5vQYXi7a/f/fDz42dAvXv724cbl1dI/ALc /Pzp9XtARlRx3ESu4XC9qx28AI5A9IruB7L4OaT165e/oOCDSPoTpA1AwXcQcdcSDOj4l8fP371/ DsiF+BgJocc/I8f2/V+/RRH7/Q+fELo8udhb7W8P26PO8VGzlCgIKe24j3bp0ZJSUWjtr16iDb/Q kMv+8fZge3Pv5Ori4nIXKZmPH98Bp70A0fwEGgbS893ph6dAk6A5XqKqxnWuAS59/9PnaxF2/fGo +T8/+/DsunTw/bXq+sund7vw+O+ev333FPriDNHHU3i0X03Q68ev0R7qZyd7O0Cvh9vbfUCxk73L s4uNLbST+vpoPc+LNYil0XC91ellLLTO0tyHOMyRhXy2OdLqqSTYl3qvVxXUhFDtgD6H270m9bdP LoDSn7x79xFdb1EQXVeO/8YhfxM1qECDalpgbt6eXZy/fXY9IA1K+HrmC6Q8KhB9++0PiM0BW99d bK4fX75/f7bT0gabl+cn4Aa3T4BTQFP++B1CQrh++IQGql99AAn0BHgKWGprC03EuK5P7lzuHgwO 14+OtCxb663+nvMAnv724luk3UAi//kv1wW+x5/gmX9++fFyb3d1q9Vp53JHo6SE5sP06o1sXpDT xeSwU6+mBLGWRXthZoUEKP16vVou1atpi42tFlUOCwZjPiceCJssDKew5Z62jnasHR/2QRjsXbzY 2djcWAVt8OIEtCf0Gxq+7+9vd64X6Wg9Sdve70NUbKMNnNCW0fVkdzjYgB6CXkTU9RZVecFrv0HY 8PlXYwFUAvl7+u7Nj999C/j96VdlCp2HdParT8Atb0629tdWoRNXdy4v3oFO/ACp8y0Sr9/+8Pnt 7hHQutaUSjWO4FTCGXFzaL4ckYZLYTxzt+cDqkyopRHY/+NDuL/dnY2Dg533H15DzP/043XF5G+k /W//49+uyxLfXQ+iAGqhmQsQTZC/L18jmfHuxRM0qAFpCvT77gNokutq5pun795/+PzpFaTb6VNI FMCM08vT052TD/DYkC3PUWhBfEHu//TzdbHmup6ISouIhX+tkkKsnkL2b6630AQ6dO5QSVFrqaY2 Xh9X6miD4qTIlTrHW9taffhrAQwVx5Bn2F1FOgC1LVjhq91NtHLwABV0RqOjg/3NTbTR4eUZwt/f vNrjZx/RxNH3oHCQfwZf8uEVIBlo69dApEDlj8ERo2rGzz+BoEAJ8u33nyHA0CgtgNfbi5PzF6CX TpAFev7seivDt09AZF88eX+yeny9jqmRbDaTVaGYz2dEsXm8u7PVzYzavUq9nkzXskKt3MjLiUZ3 fWtjd2Pz4HBr4/Jkd3V1f1zJSSBQs6l8OSVV2q0WKoy0rueeD68rVLkc2rCI4wRJG4+1XreXyzWb vaODtauLy4snT07W9i6Bm1A94mqvfwAuA4XrxuAIPmdr4/3jvxWUXz7Z29sYrL17BpISoOfVdQn4 86fPz95+PP34/OP5Dvix1uhoHdVwNw63NzcHkE7jvZ21rdZ48/x3BICj314gZD89uzjba3W18bV9 hQBf79SbaAvNIhPEgiTa3MNu5QgmXSvV212to+U5iw8DhuyOhq0ROiqA4PONXPv4WJNSgjYYVxr5 cj5/vU5XLRSLGSlX6TbLPMOo6ATZZGdre9g62AXGAa+wu3mIehpVitDwOJoPh07UZHkezf1mCIYJ Bd2EkK8P+msba6vwV/bWVveBV3fP3yExgBwMRNCLd+92BqNKe/X8FfIwr0GegVGFhEBVf+iWX56/ O+gmMEIkKI/Xp1ZHWr6+vQfubmPn5Oykv93qNcrZenuoVWWCwCIri9MOSoy5lmi0+7fsnruvJ5V8 VmVBUmvrQy2X01pHrcHW5uXTzz+jD0IZ+Ql5AECl60lILy7R6AaaC3SC6mTnlxv9nXdoPu75xcW1 qVzdu7y6AtwDl4Se5B3IoZPLs2cvn7948fTNM3A9r5+dbgujNaTBLk6uJwg9A+N8Cgn6HLILiR5U 9gSRiRT5r5UNNMj2/nJ3F9Xntuu5rtZrloSa200wYqGYL1g8TF4bNjPZfKMzqCfQYDU8xVhrbW+u XV5dzypElY0nKJOfPn/z5vXz548/X4+3oIx/9QZNGUEU/2txGDmDT99ee39kTiAhEJt89+sdffsj Gv/4dJ0mqGbz8RRVgn8BtYBsxc8Acu8ANPqD7Y3dfYg56PitDTRN5ORkZ7tZTtTypYSFFBp5gYVQ UxVezo1bWklV8s1kypIc9zJESEBHPiUUpZDpDlYvd/f7J6Cz3lzbw9dv4MXHd+doKTSKl5OrndXN rT7QMFKcJ+DO0PjAzi6arHWFrrX+k9N3Z1drmxsnqHc2NlvN5HB/58X799AUH5FSQWLo2iOCpDh9 BtCHRrYAlzf6l9DX5yBEP7998gTNbkEAiga34Gn2dpGg3do5fwIi6v0lgMD+kdYQEwlZZhPZ0e8I AOnfXqBxqM3DodTVKo1mq9MElNxE2/8CcA2TGdlm8rnVTJGIxdxEokBYcGPYGiP4tEgR0BftcVtr lsqCQsTscRvGlJu5MtdoD5v5vFRJlupoIu9Rq1IBaNkCVBkPm2h/7p4kyEVB5lTeEqYdtDcasPC8 2yKXyzUZbYsRM0e9uIUoNHra+PC4NUomPFZekCq9utbtjTrbQEoVtAxO6+WqmUall8uItlCaIq0e kheFRrkkVTOErVjubh92qvmC1Bmvb20OjkFISL1RtVuuqYwoFEW+itgxUWht7198fHq20Wo20Lnb bZCVNcwXMdsL0v7Zx3e7263Dtd0j3kgrrEKFeFUplmtEIMLly42Nt0+OR0doTP4daExQIj8B2iC7 AqT/8uV1qQl5F1Ahb67L/T/+eF35Bj5/9fQMQAtE56vXz5G4fvoUMu414vaf/1ZyAxY527189vPp iydv0Dji58+vIeY+Pf5wsHkGSvvbv/7lL0iG//zLyzdAt4/BEaGSH6oigAp99vzd7vFBR8tlU2hv d7RbmRwiMtVkJZdJc4e7Y1kEbC03U+i8Yb5YQos1W+uAvkmp2Rv2+4ebm8dHw/Zwu51LjoA5QTds ozHwfaQAPiJLhu7xzcf3IJjR6MDTDx/ffnz+qy74BQ2wXtfPzj68fPZkf+/q7P1TyP7Pr149f3/2 4fHLT2Ahvvvh1cXq/rrWa/eE5mj9oN8/arJBq9VkiuERnzMej6WFJFqzpRJpDI8EMYvVHbRgQZNj adkbMBGCwNuKzcpwlCxlq81cpb0OTgvkyxkayH9/AhC4sdo/HhxubR4MWq3B8eF4NBwMRtmaLCto nhPET2UElLK3unby5OPrx29Od9DJTQeIqHfOT58+RSYFbMv7p+AjEU6AQbq6nupwefry88tnYDWQ +fn88mM/I7Kpzv5hTxpVD0+fgX+A1kEW98VWKSW1Nvt7Jzvtaj6fFQpKaby1e7m2XyeuF8oqyu8I AH8/mDQtounRhNMWkzMFnmA5WchnEqyQqTYytYTMEbQpEoj4fE6rE/dgtrBhyk97A76gB77iHida joWH/Uv6mekv5g0rjkictls9kTDu85j8rrgdtxE20u1Wy6WUQDhNHo/PiqWvJ4+rbocrivvcVFpo Vrq5jCLKaOYgIQpoTQ2INzTBSBt16qVsFm0YnYPsB+uNlqvlpMrR1tra9cj4uNuUQN4ejbUSw2Ql IQt0tj3u5hpos/6UTDBCfXy0vX8MHqKF9tJLVStZxsLlEzba76RUQRqVeh1QPMnrCYCCrNQyIiWK FtwiAMKMd08/ACOePlkdlVLlTjcvZCUwRAlBJORqXpS0bLbX1iRJG+ydv33880/XA9rA8i9enJ0+ QzXIx6+ANU5fXF6evwdeQDZwFcT2zt7q7v7h/trO2vWEiR1wq7/VrF9dV61fgYsHbYOmOZ+jsYbz 86vL/X1w1K1R6+BIqzRzo9Z4fXDUWj/c2NnpH+zvXq4OurmynGiuHx1cnyGG5iJeT/w/PNLQJodJ AYgnURC5WqrKKhmBFdAOIKmykGloaD53Cy0JA+rrpFSCYBNCSTvu77w4e3FxdbKzd/nixdXuNjrC VDtYvTz7+OY5qMbrcT1onfcfn6Na+8trhfAcTQEA2u1vXm5urV2e7Oy8uC4zX5xf7vY34H0u+ht7 Vy+uVgdH42Mkx8fD1vE++MOhJgloODlRgw7OdQF1Wq3rparb43Fn3GrnygmVZTEz2s0McVAsQtSy 1QbKK5mngkGiUNYOwcm8AMH05OryBPTl6vVcJRDd1Ww1IzMWp5WkRFUURblWY1klnU6UKp3161WW 2vr1/uFbx8fHh8fbx4etZCOTOzw/hT54f35dHdnYPGxp7e3D7YONF2iX/9MPyNl9vFy9evLuIyi+ s4v9lta6/HjWX0UVyhcbB63xxgskLgfoVITWqJLl1GKjvXVY8WByNdlgbb/nMODfjwdXC2g1dq4O rZThLEF3qNaoj4btNth/IVEUMqVsEhg7TbBZKSWHYj7zbNxq1z1aMIRN9KQrHo4YaYcREtnHELG4 flqnj85M0l7cZNff+urew0ezRtyGuZ1ujODJcDgS8M846Ok7t29/c/furRsT+qg5qtfb3RTPkKb4 shEtovcFMYITCXeY9vowgqIszojXi6kW3APsS7hDvJjmGUBxtiYICY60wG+rbFEo5TKEBWPUolCr CZlUKZ+Br6lyQi6iee2qKqRGWgPtCN2AcKDsNB6Jh4MEJxcYGxlKJ1KAGHmZIIMkEbJy+XxCVdDp CIos5jvD7vrmxuZ2RWyi2YGNaq/eROtw10fj/ePhcHtzqz0cHFXq44ON3d0dJGuTgoT2HNnug7VF BVB0NsAuWGRQg2hgANVWmpK2vn28efkOVcnR4gBEpY/R8NFPn0ETnJ3sl/OVMST50ebJOzQau9sH w7F/uL3e0+raeNje3twG9zU8XFs7HK4frrfHRy0t10iECKmF7DxaKTUY9qpCIpG9PhZDIEg1LyTS IVUbdhvXqwgbIIgAJg5XL8+R0UXrhdDo/v7BwT54/fOzk1305wlavtQCkAQAHQ6TjaTWOtw8WF1b 7e8fbO3DI17tXS/1OLl6AbB3fnGyCkp7Z2u7D3a3kRkNtrc2NnbPkSq+ODlBJ7FuIIs5quQB4pul gtypV0B/JBspUIUK5g4GvLLQXT88GIx6R6jUAhJ+B433bQ/WtXJR6jVC+hV/KE2QkUlboVYQQ9aY WEOrCdutYReUAEK9rfUKvHOmkRIEjrA4Y6HrA59NYbvZhOaoEyEwlhzPQHRxSkZCW6f2GmhWa7cC olDKoiXfpYIioPJTtQWAgBCiXi0WBZbCxILUOuxklO7R4XYvVxntozVuW0eD/a3esNfsdqvVnLaF ZkKC3z86Xh9vnZxf7FyuDdrbW5tb261hp8Ia8HQmC5KM/B0BoP7bizIoWVTUziUrKcZjERqSVL8u xWUIkuI5VoAA0sALyDWQkZTZr/diCmY2Yxy4GGhJt40QCLM7Iwkq53ZGHDMur/7R7KOH00tzjxbN ZtfKXNSMB3Hjoxtff/kPf/zy0fzsnVs3pubv3JnSrUzpdct+3d37U2gLJ8OSbn7Bj4fQ7luYjbRY MCpEpDnCQ9s9NiZtMWFsUWZCvFBEBzApbM0Wo1SRoXwep9Nq42VZkHKcCWxEgijU0d4l9UY+N0TC oDFEK3tbg439odbuNXLtXB6d58BKlQbYfZGS4KtnWe+zgCp2eu3hUBbkYQ8dlJaOOLweDG3E4070 joYgEYBHCDFN4Wh3IVYtJzhpe/8QXHQ9DzhZSnT6EAs91T5hSjTytWJj2O5A2DZzzWq1pw1WkYZc 6w/LSqo7HicFWajAzw72dnZ21o7bYCUOtrYO0S7diPhGCbY0Xh+1c9pgf7uSkuqZcqk7XtcYl5Wt bPd3r06uTx45OzsHMh2Pj8BMo0Hx9fXBMdDpCEBbTfCMADk+AqJvdntSMSS0B9t1Igi9DfcDbdRC C+0B0UAsaUfb6FyidSQb1gfIDHS7o/FRWxuP2xLnYdDRYcAHDYBVWa6OV0+enH58++Skvz/ujrcP D7c3TgDk4HbO18bJSqt/cvHi4PgYTN9+//zt2fro8toBoIk3pzsbhxU1pCY4tSChrUXdTjUhFKEP 1IQiC0KtnC3lem34WK0Lgdgeb6OK6xp4cvglNS9Va26Tx0um026HPk5KuYLNwherrUGvWllf13JS s5qVevVSOU0StXJahGBhbU5MzpRS+TL4PgsZ4uUi2pu7wCqiqChgMYRqI5WqaFWFYHNodfyw1RpV G+PDgz54u73B5sW7t29P3787ffvkanW9MhyPxmOQSwdbqy+eXG536521C2S+Tt/vDhosRCHYTtBP Um/rcHi8O8iWtk6e7h4N+jsne8ftYadBmDwQvUW5UK3n/mcAACmTh/ioSPm0jZIz5WqzXklWBZYt gDtMc24PZ7MBRZJhnJ7T6/Urs49mcJK04l5vjFerdUDNcnN9q9UDC6mhQXy3/v7DGaN+RTdxR+fy BIMxazBoMRlml/SLi3enIdsfffPHGxPzizPe+KR+Mh4ImOMO48R/+OdHXosFd7nMbnQOJxmykZjN arKSIadrOWLDCGKSDngDHjfJsyLoA9I+FydqmXxGIXg2Qfhwi5iC5LQ5mWImU05VhhAJKXTOw/pA k/KpKlodu300REcJp/GonyZySYVMlSkTHsMsAcckbZxeDtrSoWDAQdtxks02yokaIE0C7cndGqA1 Ivsbu/2hIDM4bUoXCoTNTaR6FaE6WOsP1rcOq4QwGjctOJOA0EqwqW4yla0mNW14gIprV3vHdaGQ yWlapd2uJHP5BPgJobe/t3rcRYugpWQOHRpZy6SyBU7leFWopgqqkGuPu9Wj/t7O1YvNrNuMZyrN DM+UU0BRQi1fbZTzVcjbLUCNrcPB9vY2kFSqXAItAFdbKoTIImRYMtnaWj1Y16RqsuQMchxByC3g SEjt7vHF1c7G6hpY5etlM/to/sD2AM0gQPNbQF+MwUMftOpCOjECq5UTyAg7ArU+GGvN+vBgD+0Y sdU6AoWeLNey9eHx5ub+oNOFvwbSvlupHPUvz89Xd06ffbjcXn0CRubk5GrvoNtFByFvbY3RHsyt dlWEVOVrUhdtFgVSYmd1dW1t43r63vnlxvYYGDPFienrXRrQ4tJqmkpnCIovqgGHqdEosUF7FCdE hUsXc11UyBLQLsu5BuAzz8sJVqUsISXTROyeq5YEwmNyxiw2d8Ruj7i5WqnZracKBFFMdpMJjz0c U0qpVDafLxfzzfEhKtkNtZ7WA7WUbVQ0aMl+O9s+HtaTnf2jo+1NMA0D7Xjz5Ozt2wsQTqNSRZNK RXSObhfCrqKNmsmuVBAGSYwoddYr0vrx9rDS4GKkM+yxgYP5HQEg/3cFUCzIiiwX5JAbUxOEFbPF zAa9GTcvG/QrervJZAtZbESa8QS9focZDxjokIyBloq6cB/F2IIWks9kShWwh+OjXBGku/3R3dnF af3K3T/c0vnp5YWJJcekP+qIxuPRqGt6durW1/cWH00Yzbg1GNDPTs/pZnWGxdn5pbk7X9y/98Wi btIcjjto3OnzmeyOpRtf3tfRwfDKit9ujvhwT8wex50Ru8VECim0qUi2lMrIPEG5cZ5VeItTFkpZ EDWJWjmFNsEFzC+gvXFzqDMyKk/wamB21kUmCmQAd9y943CHiOWZ5TAmJxhnmI44Y6Qbw2xBk89C 8LyN4DiOIW3pMojoNtpFXOStLt2MW5FDeNhNOKlMMxOyugk37rHEYqGQKqdJpzNIlEZHrVGyIYik m+KyrT7I5a3tYTeZS6INuAfH4NBTYFokCa2bkqQGGPF8gc3Wu5IqonN5siltsLVxubOpJbK9Tj5b TQnuSa7Zawh57XDrqJdNsBzBCgpBcGmxUCgWlEK+KgmsBDLi6LjTrKWLUk7KpuoDMLY7e2BEPj65 BEugJcsKQ3B8kYXb0lrbaDkhGgc82L3cWE+WhXwFpFO1XFMYnhHZArQXwThpGm2OgQ5cVNOKiHb4 CoHWA0emFssZYO5CLU3i/qjJTYhssWZb9oG2kjIC6CgJcKohlEFeHG5urB2O22gcrj3a3hpcz6q9 3F3tHx4dbYHLH7aTmXSiVu31ms1kBe2xBEpmuwUyYLzVX9076LS29q4AS968fHN+eNyqeTwUEXNG FJBQRQV6RysHg4UUyDCtXgaGYDjCHXPHAsZ5M6YUZI6wOp0mr34KLKmBxq1u0o17aVc04LP6ZiYj FkXSSiGv1w0aJBT0+Zwkg06iTQoFOQ3PWGQ8MYpyh3ErOhsAOq0iSdWimNCGQC5FESyokGy1SkF3 o+yM8WJ+/RgNjheUTCmZu2bTTPNoa9DuaqNqe3i89+JibVxNOwNhk5v9Hc8G3Py7AmiAwacsHtzn iXhxT5Dn0SZQsXQxIYs2oGCPJeIjCuCOLQQ62Y9wTNHRueUYEbLxFrctRMbAXZcFiAErdIiH9Hjj y4thZ1Q3O6Gbm6FB4d+x23CrL+6fefjNnCO6PP/NjRuP9IYZF03b7fbJyUn9/PSy3hGNzuimJ27+ 8asbD6bm793RGYwzk1HjvS+++vKfvnqoj9udTnRwuw0jIyYbp6Y9M7gp6Ea7cTtmZuam7t24ofNg Nt+yDvdhDBVKC1KzkaxkxZAFojWIjgiw8fbJ5RljgMIwt8cJEpKIL80u6gHIJukwHjF7cYpLZBtF hsBi6GwCTk0UrjeQKNbYWiLbbB91qqpK2GzQMoliscjyJD5J9EaM14SvuEK8M273MTF72MKkCZ8R k9NoGUtaqckUVciWsqlsIl2QKvVcU7re3wN4ShAScjGP9kWqauN1tIDieouc9bEGHApts7k1SslY Oj/eGtcwWVCFPFAVmzzcH+RqcqEmaWgd5eHx0XikpVSGJ6wkx9k4aaQJIKWrlUqyXKwfba1d7p2/ ff7q5avnb0/fvn/39unZVg7ev5uTygSmyvnrwxC0ptYGrYAW5lZT2YxCBbw40EFCJXATGXKbVxzR SaPZJtYKhJxOc3yt0t/c7++36lJKjWFKJqv4bt++cWtibtnrndNH7TgWojy2BCjtrDZoDfq7B1pT KAGwlaX2OFmvcUq+0kbbvOxva3mhnBEKhBtjZJstRFgCPhUAkcKt1lhQyRQzveP+ZvvwGJ1du737 9tXr0xNoG9yBFUI2i8fECFl0gHAdjQPJSgGwi1OyuapiMlsxS9CN2dRyqsh5HLPTuqk781ETCaqg lgCBq6gcRlIE5jM8urUSymdUK5ZB/j+NdkmRCStNlKV6D4RDCu75cO/FGfiAdxdr+1v7dYA0aLvG sCek5eTWZkXSjjf6wywrlTTQVv2NzXavWcoU0oWqVm/2uujoFlAglbIKeKj1T9bWG81EIBqs9bZ/ RwDY+ns1EMOjrjgkQ4SMTxvc+apQCMUnfaFijWE4zOQNOBbmTGJCIbhMqlQSeKt3Mh5EO9lDKNSy uWYmIW2j8zGONSnhnbj51de3l29+9WhBN+mYoXF6RU87Fqd0k3Q8ql8Jmrx+tNvvo4ePpuaMUVBh dhtQMqsAXuNx2qGfunX7qy9vfHFHvxzV3bh5d944Q9PLaKM2p2tpYdlrp018DJ23hYfD0/fvTq/M 3v7H//s/31xYWtH7l4MUGZhcuf/PSx5PJIBOcgnyIKbTNalEgrILWp1u851bS04xI6gkPbEQIWSR TXBup8cStBXgsYJKLdtooi10SsUsWIfjzf5BZ4SO6tvqb6232+sHh90Cb2XyOe0AVPAQ2FglhGSl jOoQXqHXzdUojuTQXqXeqVvGYEZqpMCxFt1uNZ8vSqOhlldlARkLUWUCU5POtJAX4NGDVpsolBql 6w3RkqNxq9UUa51taJtujQihLfmkzY2xttrvpAqYk8odDdfRqmG0c4dUr/dGw3Xw+6g4QTnj+mVT SKlDZh112klBzY7AClSqWU1r9oZgWvsbl1d7fdDpx7nk6rNfXl0cJWUfHnO7A77M0f4GMPK+NuxK 1UaNItKsUGrWSwkqbjREg1yCLWJxXz5XzFcaMmRaKA0smC0Winmwz0WbmdbN2AM4HrAvLxFELD63 uLDg8hK5443Vs7N+T2pKNTG5frjRb9WbjXwaAWiiqh23JSBKkyPsI32Tei+vMuGI02dj811QRjmt NQbldKw1SqMuyP9ksommh519+PAB2oawTvqZbKJgn6FNOA2fvOxRa3lBrbHFRqMG2sgTiEQibrAA aaudtsd1ev3so/llOhIk3VYLI6PdCNuaVCOsPsf8nBcr5rR2oajtX54+f/7xbDNH4AbxEE0h2O23 uqV0OltpD/ZRhffy3auPw8po6/zZz59enfb3Xv3w6fG71d2LvfXB7qjUW+9Upf7li712SjVFcXcB ZFi+0ZNGUnO49m6rWAdD0R5snbzfq9dKreOD3xEAPv72oga57XHNT63oV+an5sy8oPocxrl5Y9wb t9PL+ukpo8FoD7ohlU0hMmjFcV/cl0agzdeEktSsV0CwHaJzV7cOjlsJ3OEwRkjahZtogw4IX3fn 0aOv75tDMdpucoWtThPujPm80blHD0HqQ0darR5r0B0MLNM+qxOPBMzRGb1h5dE39x8szk9Pr3hJ KmifMXoDev3dRcOybmJ2wWCkvY6o69GUUTcxPfXFHxcNXlOYpgNWn/7Bwxn9NI7JPMYXakWLhXLb jXTQF8AppSaVU3KQ1hvtcV+Ynvr6Fk0SYhFImAVsY8SQOW4ppFBdPKkNNnZOTtDcLzDXg/Xtgy0Q qAcbezv9UQKU+dH+ztrW6uXVyWZd4RhFTDSSuSJOk8Vku9OUsRAZpuNmc9w4NbviwmMhGW0UL6VY zBoxu/xm3Ae6NG536NE5dh4rbg5SMrIxkE3/3/be/DfRLE0TTW+aynDINg5HlOpWIWwEv7AYJAQC LCSEWMS+i80sYjECZBabRWALbPACtgyU9yVkG29hO8K7IyMiIzIrY3dEqn6dmds1XZWdk3/IfY+r M7trpmemZ9S3495Mnyw5vsIGznfO+z7v85zvnPcdRWUBczmkUlDCDxibUm41DKRzYqy2t1MulSFK RmOVSmJ8bnRxHthXdnVxbGIq3BsfAEqUKy2WK6DGhqtHZyePUTHg6ZnSyN7ZGdpKf3q2NQuaeHR2 GyLU+kRlZqS4snVysFVbqWTnS7nSuDtXOzwF/X4xkU9UspnePnsFJMAq2gK5gErxRAulvNuiSMXG c2PzzuBguLRqz+Xz82PV7b2tpZInkMhmy2OVYHzIGXbHjUqTO+VXJOPOmdmLw0evnr6oreydnt0/ rZ2fHh5VF4cHc8VyeTGxuppdmJkpoQer07lMXBDwBJ25YnFue3tpCR3dBXFynalg42IdYHHr8PH5 yfHu0fb6EYzN6chMsXp5uTIc4YUWJjfOjkbHFodLveHycD4cDdkcA0mPJxMNRzMel99siPcmXW6v N+TTiHQ8gbcvXEJZFfKJaGDQHrYnKmWUjbY0eXm0AeIMBu18e266Nja7toZSUE/OlYtLl2jr9oPN R5v7h6Bidq9evPvyi28+PHv6bvPh93/3X/7w8fTyEgxlo1Y73D093T1+/fLV2+PDx9s7W7Xl4mL1 6HBtcnR7byW3s3TNd2BCp+fWDx69/oRrALs/XrgVYos3aTRT2GqrUESRy40yrUyrh6CaTHoFKr8/ HsyuhpMyPFvcHxjMOLPZrD0IkjeQKRXHli8e7209Pjs8fLwG4hbtohsvBGWJsGPAHRfL5Xy+VMIm c+L2XMKvCvkUAl8ymVYZtVo+mcqkSQUDvUmH36iUU7BkTXooNOCIa/TG9MBAPO6Lp4IBZz9wvXha IQVJYEqnTVq+wh13OEJDPoFCyuPJjAJfurevvxf+MpMciitk4lTG7UBn+CqxhN3dHw0PxuOZ7Gol XxlbWg5EE/3glyZfWmHja9OhSKQ35e51pCP9mWhSpTF5BzzDE9WV2TVUDvfqHaqx+82zL799hXam Hu+f7J+cPj55vLdSrNaAeR9u1SYncvOFEogfe9Q1NJTKOAPuiMDE0wxFxxfCvd6hkHvQXpganUPJ Tkfnw84YKlmayIZjebD8ICp6VZgfHoP4uToOUIRyIU4hXhoLOKPBaLE6EwORPzG9OD49ARAV6LdP zcwtV5eq8/bxXLFaHVtEYsWeCGcTHs9qcXlibHp6YmZirDxdW9s6ql0AUF3tnu2hU0AQ+E/OT1DG hY9ntdFxVyY3nQtnXE7PYDCcT7iiw6PTcxA0J3JuiyAYd+Ur+fGpUZTufmbV6clngYQAMw8H0jxb 3DVecBvFfSA/1tAJruJirG98eAz6jh69js17MuFwLMZTSzUyGWfA4U6MJ7Kl0ZXpQqV6ubGytFyd qNhXi4BOpcH+8GB5vlLI5wBD1o6q86Ao5+YWx6bnJre3LterS+f7988uUA7Q0Wp1+3KlitJLj6ws oVytaytV4FvVanFxopqLDvQP1/bOjuYK/Y5k0hnodwUGe1N2T35qorw6HvAGxrN9PkE6DXEBelkA 840lom5vplIqz5SnxkZnKuXl7a297Zw4uXKwt1LOTc3NroyW52OJ7MzI0gpaSw6H0f7VJRBJOxdr a+tLE+sHD98/2jrcWa5O1o6Odt8/v9o8rVW3HoJMePrh9ccHD3bPd7aXpiozML3F6clywdkb97oH V8vlkRrc087I+vlidnHy4vHVJwSA0x8vck6/URHxeVFiSIhOcZNEJOiNFubHiqPoMXt4oT9cymVk BDLNmALq7QilUTn24eFSIZovDE+Us1Pr6xezS7XayMzi8nYN4qHFqDUbBTalSCIVaaW0RhbH5o8I 4qGIgkchUwxCNtGgNIPax/MsEZPCJtMr9UqJxMoDyBHwxCY+m823OIApBDzRYMirEKisEplxIBp1 2EQEq1mhVXM4IoVeCsxxMOMeDCS1HDJHZJAoI+5kKFwuro7tbF1Wc9n8fG+gPLG8vba3XcmEc8HQ fHkq6rfZ/HAbofhAYTEWc/XH9VbNQCbQ3+eKK8WRfvt8cWn3yV9TEb579fXX6Mjy9199+eGbr777 09/917/76hWq9/zw/dU7lIvn1fPN44cntZnS8MzkxlJYJhGkwlG3xqBVDPRl7OHVxZmJiZlSYXx1 agKVHby8mAiIzahGikOjdC2sANDsHa2sunsz2dGjxwcnELhnR8tTC4legM+kL+Xu7+sP2rNZ0I/V +fnZamx1bm5lfb3ocDuzi3MjS9XpcjhWyZWGK4n+RG4MqYhieWG1WFs7Wtq53KuNTsxebu3VlpdR lrILQOfZuXxvYgLga2l7e25mcXhqwZ7NLZaHV+dXc/ML40G/2KSU6dhylUAhwuuk6b4+ryUeDxTg VyG7JxAIOryBsCcu1vP8/VF7obp+VKvmvc7RWXCN5XJuuDwD97k81RcBlSfkdGHNqrS7snS0trax c/Tg+NH+eXXeYy+Dd0HIn6m4kjtHc2PF6emV2kw5H87ns4XSQuH62f30ZHUR1FspF56obdce726e HG0fHZ482Jteu//i/ZtXV5vHZ9WpynhxeHZnGULq9vbscjkfiwV6xel0cBWI1HwlNl4Je+yu/kFX yqcSR5wLC+XR6sjkTMmTdDi8ob7EankU3Le2NF5AT76ny9l+d3hxMTsAqAVaIsGzplPJkDuQ6Eu5 M9FAnzs5EOqLhTO99tJEZREI0/Grq4PLle3TB0BLdqpLa7sP7u8dIbg9ONybLsUC9krB2VdYXtqZ XZ7Oh8fBsGoX63uHoN7KlVwumonmZvd2PyEA/FQdOBzo8xRy00vLk0jyLZamYn32mZ3Z6nK5vDAe 9kSdQ/4hv0yvMIjwalVvwBVM+UyORGkMDGsSMLmM1rqQiRdz86Mba7XqQn9aZQXlL1bqRGSCRE0R 0bhqA1/QO2BTkjvZBpnGMuDuC2T63V5fPOQecCTdfU5nSiXpaWcpI6neVFqlSGbBCGDoRqrwsQGB zeFKxC0KQVqg5IvTEOq12rjYbIvEQ6G0USZn9ZAILDaJwOdJiCpH34BrHgRxJugJO535mZ2N9Z1q xb6w6IpmVxOJ+Ylq7WJ2ImfvS2SjYNTRcGl4uBDr74+NB0rF2e1ibu7g4duXH7788gOwuKsXT568 e/fi6uHJ5vuXX3333Z9RPpQPL1++fvb9n//85z+hpGnfffH1hyu0IhC2z+dWs6tjqAb5THl4pgp+ gdoGyhaImOzWxmQ57JbFU8nkQDziCIYR+S9OLwOGuvqi44VsFpg8ogTgAsPlldnJpWGPeyBq7xsI rEJknFtM9YezzgGxJZ4MoBQFCCsgzk2uzK0GgtHx+Wrt6Pzw8RnKVXG4e//kYmx49PIMPdvf39vY 2Fg7PNuqoX2Sp7t71XGXC+jFYrYwMzMzhjYKj06UC/AhMXt/P6rLGwD0CYmN4O/joMlXK4Pu8Uxs uBy1GQYynkCfQCrutYdjdmewN2DvT6I5E8v5MhOIvnSfc3y4vNDHI3BEEef84uIY+MbjzffP0R6o 69082wjQylMwv9WLyXKplE9Z/AIjz+LOjlVHdrZH5sbmE+FE2DXgWq0sTo0Vr9c6L7dOdx/sbt4/ 2zs4WdvZur81OxzOJEOeQH/Q5RxfyMfGJsoLbgld5A0lnZXS4uJwsbqyMoKSo2Wdg/aEJ5CtjIcT TlfA6UoNQs97Hb12MPrtkZXt2aWVZeBpFa9jIO73AXMbtKNnBH29Awo1i6iQS+VyTdyr4PEEfn/a 7cw4Y9ni+i7KAPXkwd7W3sbcyNrO+tnxx92Ty+nVytjE4sreLjp8/fhwffsIFWQ4HxmdGC2Ozu6d nh48vtyejkX0Zviy6OLozCcEgJ+2AqOKq+FwDijgaG4c1WovTRWy4wkkWn0KlcmiiscjvrQgMmAT Cg02f9rRH10YnVzarsFkVeemgSDlJ9DDrdpoYX5mYdArNov4PncqLhDbBkKpUFwgJbD4corZJob/ DFqVBVUS94I/+70ht9ud9gHf94k1PK1QIhUPOMP5+YV82HW9DXChWJyaj7kVPEW818bTG/Qqm1yl UqEiRByxmaOzCmURFVrcgZBjVnPkajKHpzSI0ym3Kzs/XIpVppbX93f3Lqpzsxug52o7yxPTo8to dzyQu+XFShk4de38AhjM9PLRyf0Xr9Bu9r9mRv7Ln//8l+/+jDL1/AV8Hu19f/by7Yvd/ZOT/QdX 765evEYb97949uRq/zEAxtv3mwfns9Vt0Kood391pIaeA6M6l3MjOxsw8WiL+f37+3uz86l+V6Kw ulCeBnI4tzw9MTpVSSQK5ekR9FB8ozayjGreLZdnds4vNzZWyqWx3AI6BgGdH7N7spWF4dXKzOTO OkowuX+GTuc9vL95cra+VIVb3USZCT+gw85Pn756+/7R/tVbdIDlm2+Al26egEpbOzlbWzvb31up Ts3PDy8MDqbi/lCfM1+eXD/f2to6P1+r7SxVR4tIjyxEAZwVPIMslS9Eey0qn9eL6oMHY1GIia4A qILx8UTAuVpa8PQnh/xuxCYWYv2WuBPuLzqkwCtTgWg0v3N+cnq4vjw1Mz2ysTQ3PbkG/VgfiwXC xSVgjbO1ra3ZajXvSCcHK3PLY8XlZeBsF+cbRzsTY9UJiKsPUWrl5x9f3N9/8OLtq7cv3qG8a998 XA5nF1f7K+X8oCuaX/W4A664SWwwR0wWn6PPvjpcmgI6sjw9M5XL5RbHlmc3LnYmUdXoGFrE6ut1 u0H9gVrwoMS1g3Gt3hEMDqVNKoE3M+hyBlE9a687ZdGqUhGOxCozisURdzQ2Ho46sxMXK6BjJvdO D89PT0420T7n12jMn199vHp4sLKwWt17vLaDHgROFfOrU+XicjHsCjlS0am5uVI4Hx5MWox6kSU0 NOAsxD4hAGz89BRgeGpxcSHgqqCID8OBFqoXgLJkA06Ae3AwxVC5Vl315NP9pUIst7y9NDq5fvLw 4dXzd+/fPnn95vh0awttRNu7XCmXK8MlCLzp+CBw4bg36OpNDamU2shQ3GKJO3x+gZbI5sj5Nv9Q KC2wWGDAjTK+XC1RS/hifzyUTKb6evv7e90OXxrCvFLs9aWC7qGI2EzmG0QiPc9qNph6PYlMXKaJ W5Q8rZWXdqSSGY/T1T8QElyvIgykclVUNNKzmg+6Hf2V6tH5Re1yfWlleKY4snf84vjBg4Oto73T PXQsPuyZX6qVC2PjQKkvd68+oqw9X3z97NWrN2gvOcph8Brm98XxJspVd/rq+7//L3/+/un740ev X374CuDhq7cnZ1cf7x9A0D3d/Pj86sHJwenjM7T1fKw8Cuw/HF6cngWHO9naGVnbWruAoQODmNxZ WkYeNjqNHgWOBw38tLMyVUSJB2ZnUVLUkVIilvfYMyWgrCsbJ+9fv716tLm5f1QbqV1CABkd2VlZ njw6ODjdfwB88zEEn+cvNh+9RY/6oO8frzav0HG20729s6vnb9CJApSMCZ1uf/bsi38A0HoIEPbi 9LIG9ujqjZZGR853r96+AcA43bvcrgKJr2RjHvCC/nwJOlks5ZGnx0Dd28PzqOgoWu46PTtHSV2O dq6Phi9Xp8Hg5xcWCuHAYDBQKC/G3G7vkNsDhGh6pLo8crE+MjE1HltAxcoXL892ZorbWxfb6xvn B/cPAHeOahMLwytbe1soTefu1bsnz9+9uP8AbuT5dc7qb/7w8ttn3zz7+s9/uj5u/+zLr5+eLJWn hgdzlUDIF+rvTbqGbDxFOp6Mi1URd3YR7dk5PD3ZPwDQg66BPC2PZ8ezqPJjfgxoV3FucmlpaXZk sgpsq+L08pRD/X0AhhaxeCiiVHOIBAZB4c547EByYrlSIVtZnADhfoSSp+0crVeXt/fQyULA25dP n/3hi+9gVF+/uPr44hHKG3q2e3W+MjlZXM0XneFydQf00Wx5fn5scmRusQS2mQu7B1ZHJ0eWgH18 QgDY+/FidCbvgelenFqerM1OVGfnQT0n3K5ctD/oGZ6eKuQywwdXJzXQCNNz5eL25cGjt1cPDvbQ uuyDx7WR7Yvt0/sPn6AF0f3dJ88fHayPup2xxVJmqNe+gCpk2wsL+fFSrhJ2GXUSFotoUDgC4QR6 2u4ajKtkeh7EdhFHCSAhiMR9oWTf4KALVQdPppKOlD0WTIHmTVRQqaBVgKWZucnJ6vRYxdvrTJl4 NotCZPMOhoHFrObQyZBybgRtwH+4t3Oxt7I6evbixYu3T45399Fu968/vHny9urxCIiAtX3kIx/3 185Oj2orq/HUWK12cbGzBXP36tlXX/3h6dv7e9tzczWUQQcdDz/cmUVJJO9DRH2/u49qGx5dbMNX 7F1MZPtjK+cHKKHno92DxyiV99YlKsNXmpiKRVcXF+en5kCUjxTLI0B7p5cnJy9QMrndx2cPdjcm q3PFmUFTPDEK9rq7++jF86v9k30I55OAIMsrZU9l53T/7MHHlx9QrqvXL1++P37x/MUj+KrNR8cP XxxfXQEEv726PmCwe7738fW317UW3rx9h/Kof/jD999//fX3qBLCH//r/32dsAcdH/wv3331zfOV 7aP1pWIhNzW8vFQ72tt9D4727MNLdOYAFRLeP58tZ1LO4XJucSpXCGdL1fP7Dx8CiTi5en5/G5T+ 9PWG8Z3Zoz0Ao+rs9jIgrqc/HgF+mBj2JPujzhjwycpquXYAbOnlyydgModbuw82X1ydbu1eTs9e 1I7ROSNwoXe7L54/v04U/eDgdKu2fY72zJ4Aaq9vbe1evXn56vXb51dXu5tPnn39D3/6T//xP//x L9998Zc/fX+1Xiyv7z7cPNuYHVm6qM3NTNc2RpZLpYkVVMKuWF6cWwfyfbq/tjNaymfnqzsj0+XV 7EI5F8uWAGyLExPFmbGJucl1lDe8BjFiY7s6ttrHoyj5ei1fGRmcnwLg2F4/Ozk5Q5uk7+/C1d5I eaF09Bidnvj49vW3T1++fnN9Tvg6gzBKm/0WpYJ6f1XLx3Ll1aAlNlVcWTs93TpfnhlFmwOBGk4u rs5cbl5tPji+2t07/4QA8NN3L03khoEUV3fQI4/t0cXyyOT2eq12XgPOtnW6+fAY/OfB7uH60tLk yhE62vn2ITDh/fsPwTOQtEMZv15+QLkuP9w/fvFor7qY8AbD44loeB5i1cXR+cZ0dDARyPQKtMD6 k2mx2JeMemLjC6VcPhroC/n8Q96ImC/icNQUIkVojCNxPFOcuS5OtbSyNAJqYxYVj5yYGRubmBgD g4x5XF5DRGUzpf2RIbcrCHLNZ1T4kq5AdHzm6GT3tDY2X5xbPoAA8hWQ+e8/vH3+9sX58tzy7Nre +cXWA7A4CI0Q51+9fr4P87l7cLmDCtTdf//0yzePDmvl1XxuBuLx0XVe/91jxAbevAMG+uobVJLk 5ZtXL56/QgW3nn37drNWrmQL5VGQqqhCHHz2i+NH4OBHI2MFTzQ7X0ZjO7I0Mbm+dra7v/sAJdJG WcIfXh2DmxXRacXqzsX67MrIUu3y8f6j189QGtBXgKSPDx9vzRWKJ7uPzmoge68OTu4/QofX/1ol 4fX7F++Pr1DG0devnzw/vnr+Yvdk//jd6ydAlneB34yWyht79x+9f/XlN998hTIj/D3Kov6f/tN/ /rvvPjy5Ot/bmFzMgp4ozOcq+dLM5Nr+7tnRzsrs7Pb52cHu/Qebxw93ty42zlGO8ItqKZyozFSr KxdHa6jMV237AsDvAATI2Vptu7a9MrpYSKAynvncYinh42kUaXe0eln1JMo7Dz88e/Xt02dffPX1 V99994eXbz9+fP3+3YuHh9vn6JTgqyfPrzbRqT1UVuDBg7PL84MHD2F2nl892r9cudjbfLh7uHew d7FSW7+4WN97XNuCvu2evv6Hf3izP1saPnz+ASV9Otk/PTjb2B4ZnRpfzU0t79R25ipBd6AysbZ5 fB/tUdmFiAXU7KhWW99YKsPNjC3PLaGzDluHMKjoLMbV8e7jnZnhUsHl9HjGV4FDrKMspGsbO3PL KPH4+sX28lR5bDG3WKyu1I4OUdJ0VLsCpb57++2Xz75BOas+vHr78dHp+dr69PDMzPBCIR8NJnLl XMJTXI05w8PF0ZnV/r58FcwE0PSwtjL7KfMB/LQAeXxwuP9o9+zg+Ortu+cfd/c/oqIdx+cbh7tg Ys8f7Z5crGydnBw8Bob8DlDv25dPvvzw5DoX27vrnPcfX6Oo8+HLP3x4t39y/PrVw7WSP5kAulgo oTqSYXugd8izMB92m0yD9koBbTjOVUqL5dICDObo1Orq8NjM9WrYyg4qPjw6urwyi079FvP28all mKba0nR1dmRuarg8gZKJ7CxNLM5H43Zgk9Mj6OTGxWwVxB2YMsit6YnqxRJw0rmR7ccwzE+efniK klFd7T7eGFl/+OoD6uP+oxfvH+7uHiBpDn4wNlu73L+CWATB7+Hm7unjw8vLva3axeE+Ot8C3BvV RjxEqUDh1w/fvnr95NWXXz9783Hz/tXzp19//4fXHx8d1I6uz/09RSODChS9eY+KmzzYhXFDR8ke 7+/ClD+Cb7x6i4buxf3TtS3kP3vrS3NL6JjIx4/v37x58wplSv0S+vztk0enZ/fvP16bnLm8v3n/ cnm4NFGd3rgE3xtZf3xRnV662EY1PM93H0EH99YuViCO739EuTw+fPEP3z1DeUVff3z95PohJkp0 8QQlHfvim+sDrB/eXF3WUJqn6lJ1bCFx/UjXbs8M2hcmRnfOUbnUy629o3Wg+Psna2hz4tpIcXqu Or04X8mG3d6+wfwiKqE6vFCZn5gFFr91NDu9GO7vzaCdomPD43Z3vK9UXS7PjrncYVRvGTqJUmk+ PNg73Ns4v48OL4BTAgI/RWeDXr15eJ1/Y2lj9+r4+DnMwtXuwUYNZdF6/+IhOta8sQEKfufi7P2H Z99+i+IsWgd4c7V7dra3UYPPBLawMzkNQraSX8ivJgbiA+7egUx4tYTK3NYu0JFCiGHHx/BZ5xtg WRPz4QTgVWx8eHRle+vBw6sXLzYfH60UPPZEthLOL0/OFVF227nJlekyqCRPfqE0NYPKisxurG3t gf4BunYfHfIFMbz34sMXX6AUME8/fP2Ht2A/hxc7R48Pdg/Wajvba3PF2vZwxt17cVkszc9PFdHg DABHmtw4ebSPMu98QgC4/PFiC7zgHBgWRK69tf2HqFzPtx9efXz48erq0SMgm28fwBBt7iP6+/Tl 2+dvXn77GjjA8ZPXX354hrKsffH9n1H63b/745/+/ruvvnwJFHJvZCoRHIxlF2aWi8P5wbjYMzO6 mOjLhEFAnO8drcyU53a2l4D9TuzUJstjy8vT5YnR6tLlwcnhxjYqAQoa3h6uzKMDv3Oo0M5GbXr9 cn1ydHRmCgjK9srcdClfnqru7e9uXicUQkUrLte2HqMKZI9qy0vrlyOr83Pbl7W94/dvvn32/V++ ++rb44ul6dHqxOJiODs9sra3UZ0a3TrfO98u2/MBVLp0eWYqFy6VRw7BWU/OLnfmyqXS8MLC8Mzy CDCQyenizHAiFQy6ssOLudLyzvoRaPMPKFbvXsyuLIdHAC7vn25PDGeRHikVLy5H5pbAlc7XQDeO 1Na2LlfKE7WDR5sQ914/h5Dz4PHSxNT8PLLRi7XDM3Syf+/wBKUH/Radnn+NDpRfTm4fnJxvHazP TUxebIPsOkJ58z58+cU3r47Pjl+/P6gV+nv7wsPhwUJ5bProZPMjMNLXr998RDFv/xTtSNs/2H3x AZVI+OLlw8fg11fffvj23fG3f3gFnOgMJP/O7A4EdIji5bGRI1QPAeU8RgVsX1wBl1sdq5Y9ntL0 aHFp43T35HynBrIIdDVyTyABD94CXQE+sbs1sjy2OAWxEfB6p5pL5JcvamV3f59nfuX46ZdfghZ5 9n53b2vr8aOrk62trRMgZn/++7/86e/+hHIKfnj+5NW3AHmPz+6DjDo5vZzIJ/yZ8vTy6GhxbgnV iIG5RTm1rt69QoTnJcpK+/D5q/dHMxO16ujk2ub7j1f7tepYrlSpLq3MgT1NTI8NL4x7ooXFseuC QNWVyZGRkcnJv1ZT3gKyUB0rL06Njc5VJ5dGgFnsXc6WozNHWzvDCzNVmOzRyaPDjcliKewM95rc 2SnAlsrwcDTVHy6u33/79vm3z548OLysjm4cPLj6+M1336FCVd999QqMfx/JJGD3lyOFvv6UN5lU iMP2hfFCxZkKz65vvt+tlfotXn+mUCnDrX1CAEj8eLEQzsxvHL96c3y2d7J7cAIkAJX13Jgcndx5 vPvgGEgYMHtEsx7Bz4PTU5RWCWTOg8drG+eHB7ugRjcfXafYe/bs7Xu48739ByeL4zPrB7t7wwFn Np+N9vZl81O13ffvUBo+hB8oV8MmUK/92igIewDjheHhUn7Q7QpXwgnnYCYYdA4vb6+vr1+iejXV 8srpLkj5Vx+++od/+AJlkgT2cbW/d763e//0aLJa3T7aOjx8jHbq7G2PFTe//fBofecC7bgERvzm /dWLd69fPjk+216bvdx/9Pzb9x8hOD/emS5Whkvz9oynsliIZob87vHceHlkfQOlnli5rk48VV4c RilK5lEUQAefB2NBCH9jc6PDpfLi2EyxurMzMjY2BryjXEk4o3a7c7DXJMXLLa7x1emVuVx4vIwO BF6gh4EX25PTo9OjE3NVoJGV8eui5/bE+OpqNg92G07Ynf3u3ow9vLB8CB54sgHy43J2rDRTHQV0 3DvdWJlcA2IPjHX3YPPBKTrKd7F2tDNdXlxcGAwFokDQgSShJEnoBFKsgKqcroNhb50++vj+3RO0 wre7f7p3sLW3D3R7a+vRLsq08fqLZ6+AxHz/9aurw4PN9y+/fHl1vHmytXZ+tFEtDg+Xx6rgHLuP jh8AMF/UUDxcrAHdfgxodT4Jovv0Ecg/+OTHG9voifrc3EoN0HBirDycd/lsltjO5qPDrbOrd9cF Et69QpWTvkH50r6+XpB8c7oP3wn/vnj+8dEJBPqj7dpEIV9C57im0cafFfBbdFJqeqY4NR6ulIan Zi4hkoP1fYtyC23WZqq1mdzk4dn5+eXp/c3986MH7169fPklylD05mr/bB+lXnkBxPXNa5Qi9Lru HDpZ+fz9+48vQHc8hiG6rK0sejKFyYtaDZ0nn6suD49XKqgYSWE+Xxm3DzpXFyfKCyjp7XhmMDtc hqAwNoUKEVbXzmu1td3n337zh2coLfuTF5uHR5cb20tLK8tLM6hQcrm8Oh6O632lanhxIRwccM3P bVyuDDsd7r5UrICeKBQ+IQDEf7xAo7//4kt0F998+er5kxdI1xw/fPfthy+Bb715/uDB6cnZ+goA QhGI38xiDqTeah5EvSeYLZRArAMr/2vt6lHg++OjW7vHZ6cbY6vlyaW5LPwp8ukKOuYFgfBya+to uzoxU55ayBUnIdAHXA6VXi/2efs94Ww2i/ZmZlzBXre7PxPOLQ4vjhWL08tltByzNLl9BDru7ORk bRsVgYRQAxNRWkX71sZR7erpnfPd4wfns3MrICRWRmbXtk4/gsZ89/5qf2esNDa5UZvdXl87fLy+ vVKdnpj3hOdj9mB/xpPwOB1pv2koHM4Mji+idAKocneuenSKim89f3SKKtRNTIxNlcuVick5oCrb aDsYCig7oIdRbpDL7eposby4GvPYgUu7YguVQCaKKMz8am54cQqCUSLmHHS5XMFM0OsfGkr7BYK0 SYOqqgf64jaTN9XrBOwbH55YLpYWR5erO5drYIt5t3Nm/XJnZuboPtqTjo7fHKxtr9TG8oXh8sxM bqyIKqwXp8Fg87nh4YX5Itp5NDWfzzoB18qjxcmRaweqAoqsXKztHZ6eAHgAj9jaWc5ls7niMqpe vFNbP7rYudgGhjtSjrrtWc+gPbswXa3t7QLwfwRfAVeZLQTCq1mw4dXcRBVt0FgpZ7Ox8Hh4HJ29 LE4VYoXVCto0mM/n7QFnLJ8P98MlOoY7ikbpcu/x6dZRbe/Rq2fffPvkw9fXyxyH62tnJ8Br9vYA 7Cbgjiamq8C+i6jCYg2I/+X51mUNhH1x5QKlIiovTCytHewfHu0UpyYAoXPjgcT8zPQkyuGxPFLb XpnJemYfn508Qspt92B/8+r525coURtKQo3qEAAuvPprHaaHqEr1w0egn07OlyaGZ+BrVy7XqiVQ L6negVA81J8Z9FRyY8PhQKKEKpiObO8AyZmoAnPIDwaC80todwmA3s5S7ezB4fr0NiDzA+D/W1uH ZycQNf+a+28HoD2iNjuiU9URuLHhheHFYXAdV1+cYzBahnqDjk8IAJGfAODF8f37DyG+gkr8GkQW yl9+iKC4PDdZnYBYuDwH8xscSvUGA15FJB7R6gw+RzzkQsWlYbYmr1nk0vRwuZjvN2ot7sFwyj2g kBqjC/ZBtIkSmHtpdX48GnB6Yp5ELNDX607G4+6As8+RcsQFKrFC4PO5Ax60XSMzGHBCJHUlU5lw ITc1tjy3PLVgD/lTvb296BSq2x8ZcgTGw8G03x2wR3v9/r5sJYfO0Y/lEgMK8VBiYSobs8dyI9sz 4XB5CWh2LhoAag8QPD6FKlCXxu2ucDjoDfUmws5gb8ptL1ZLTnc8nnKEYOZ7gymfIwxyDRTg5Nzy 5Ep1dKowPzwxOhy2e4IB58J4fmwSpUI9PDs8/2v98x2Aghln3N+XXxidKU+jBbFAUKOxuEqj1Tlg xUuzoLUBB+YTLnfcZpWq0nGfxR8aSjv6BgEoAs7weMwZjS3k5ldXC7GAJ7yayy1OxTL5oDsMtjdV AutClTGWZkdLw9NL29XpnR209y6/MFle3t6+GAE0AB8fm5mooq1I4XAs4XSnAmgffDTT7066o55K LLw4vQywOLJULa8uVArhbKUy7vEZ3NF+f2SgL9AXingD+dWC3etLut0uz2AgGg3E5qdQoR2ko1F6 mHBluDw9AlRgFp0YBGQuFQphe26kNjs3Mb20A+MwsgIsewRuensNJSRY2dmAATqHrm9fnAMVuc4s Bvz5+P7u2drG3sHpxgY6BbxaRvW/xiHiQr+9KXtlfmG+Ml/KoY2UpYI92DuYCHuCQA/twYwnk7g+ pRyzJwYdvvhQqDeDanp7g4l81pNSmFwer7c/ARNWns/aE+H8IqpvXgX/Xsyheu4TaD5QmXOYVsTx hlFtUbQDO5xJxb3egUG0SzuKAlBv0qISRxzhSeDC5cLq4tjYzFRpDATpaCFuyoQXJ2erxYXVcL48 MYHqKx3dP949PPt4XRcJRPLbzfubu3sXs+F+H19itQWzMyuzSytVELqLicHoeK4UAwbQ73C7PyEA 5H68KMIYFRdi4WFU4mNxoRILxsUmR6/DpvCb/N6hpNvrG0o5TDKlSDwUiseTPn9EajXjybyQvbKQ zTgc4dLozuXZ4UgpNlxciCYFlt642O8T8xTe/nA46rDASAqSXrGWZ5RJdVKjWGyJWHgySzrudifG x/NgjYkAeswc9rgGIv54fKA/mOnvc2XcDu9QSGzmW4V6DU9qlqqJEqXJFwq5++NKuSwNpp022lKD 8L5ApjfZG+ztTcX97qzdnRroG79+/jxRrc2OTi1Wl5bHxsqFQnm0vFBZ8HjhE2Vi8M/cYi6WcfvS IZttYNCrtw0iQ7QHMimFWcfzeVMZVxRiXGIwafGlI6ahgMft6PWnHfF0wHlNBss7F7NVQIZA0Gc2 WGXpTLYyX13f2tuYDieygxabWCw2Gn1DDncmak9kVxcKYfBIn9gbDMTGo+5kf7g0trwyO12JOj12 uHe4M7cj5Ubb/Kojk0vTZXvcNOQatHuGR6u1wz3w/Gp5am4EuMhUeRkY2fwQmydQKBQ+QW8GeJPL hZKrDLkHBzNuQX/UkxlwBRxu+3xpPBbOogcrgNYTpazH4+kfcHtN/rhPoCCTWpgSo0KsGsj0h1LO cNbZC51NwDgAcQNQ9A56CmjNY2auHPa4k9HS2Chw8yXkPWNlCP+5USAdhdSQq7KIjtBGPQUQPdu1 2ZWl7ZGpRSDKRxs7wCyAI27XLh+jsr3naxvb4HqlbHgxl+8P9kIEEPh4eo2UTJBZiSyiWi20+QU8 xQA6Ntaf8kVsRnc4lh30RHsHgtCt3EK5OhEGwPQkI157wifwJYPu+FDaZBJLRVal0maJR8SmuMvl 9on5Vls85faG+qPhwni4Hx0jDQbdKTe4dzAI4+VyxgDTIDJXnMmhFMr/Pp7oCykEcYvY706FxP5g uDI1Bl8Gn5FMufsy2UI2W6gsOCvhaCwMuG0PqeKJqeHRYXtucnJ06Wht6wjVel7ZmCyUpkfnYwGf SsaXi4x94YWZsdK4ayAeipgG7BCZFnITc2O5qU9ZG7D/x4vBQHa1NDZcWETl4ua2L4HQjI1CoAz7 9FJ/f0glw8uNEYtNKdPzrVqVQpwecvhkPJlyyD3gTdt4Fm/ItTC6PDFVcA64hlLZvFekFss0GrGF ZxZqZVYRXy/EE0UUIkfIM6uJFAOPJ5PxeEq9RhWJp/r7elOhNDo/53BEZFIlz+eLgxO4+vrdwMv9 CpM3E+6PKCxiGV9rtfKlehtARISno8AUDYn1PIFYwxNyiGq+TGzzRUxiU/84EHi7M5AI26PjC5VK eXbrZBdVud2dq03mshBKvCKCzpZ293tjmQxKQDsgZjPZPJNYMOBA20hCvf29KT+PQ2AxcWzNEFjh EDrZEPL6/F5Apoyrty+RXyiM5/OF+flCIGU0KDU8kVUm02o1gpDPJ7bpJRRTPC7m8bRSg9yg5Et5 Jr+JLzRbhXyNwmfR6pV6vY5DYZE5mkxpChiJx9mXdAx5k26HRWPTwsi67Nnx8dXVQK8j1Ofx2MPj AfdAGiJzcsidAA9ejUYTgWTcaBOrTOm4wORIW3i8SG/AHfeL/QCEmUAgk3FGo1l7JrYAYFK7GAEx MI2qEFenBuOWiCPjtdh4SqteTZMYHa6AawBwPmQTav0CrQi6rJXqNWIT3IERqN5QPB6KC8Q+d7A3 FB9IqxyZ/Nj03MrKdCEci/bHVTKDJuLttWcTgOO9aYT115lbLCa/z9HbB8g8kOpNDvlNEQuMbcAe ruTKo8soe1OEw5Jo0iE/jyd2uONaNZHW3UBUxSMqvUjNE5hUQ66oHYBoPL8wn7NnMp78Itohjco0 1orR3r6QTeZ3KEy+tElsQXvCFRqjLxQRR1K9fhlPqhVbfBaeCIsXWYUGrdaghXnQaxTAYEOp/iCY 14BYaRYK+TyjJeke4unktviQQCOVi6RiAaKnMIAD/rRArAB7Cw3FHUFnZnDQE3AIIj7HkCPpziQK xTBQy9xgPFiaXwDKBbxpYnk+OOBcnM/2Jzxuk0Fo5YndrqRPHHcGh+B7+wJuRzBjXwDVNjI5Nl/I FwKfEAAGfryA4DgMGmVppDZZnT062Xz44HFtdGpqOBaKW0wKm8kijqTjIXfK4cr0uQbdJghrYsGQ 25ldyE1N5RaLJedgbhkdPh0vLBZczrAL3NUgUktNJoNeYdZbBvribBKRjOthMdgSiU4t1BpVJg0H 096NI3AAs80SCU+hMmp4eoNVywPuABPqdbv7ETKY3MMz5bCPrxebhsCltAYOmUCjkXpYBr3W6xDr xemInkjtZBDIFArFIMfjtclBR9ztTIQLpVJlMJEPD2YCq6M7R3t7talyKexxaOVmBlkWj/tNVptR ZYkILCalUmiOOAQao8KgSQJqFAJDejWHoiMSOGSOWmQ14EVysWNgKJ70xIBexwrAHCvgh9lKPtaf 9JmGBjNpJY8H7igw8fgcFr2LShRaRXIpT5WOqDR6g5lvMGhUNrNayLOEFEIigcBmk/FmpZxiNopN PCWHhSWIwBLTEZ6cyOUSOWqeWK/VaMU2S9IVHZ8fW6qNFFftrgigr7sXtFM4k1aZBAqZGAzbyBNb xGosS6fn6chylS/ttwHV0iplKBNDPJlK9npWF1YBTgrABBDX7QvYPYmgV8wTywgsNkVriahsFoFe IjErpWYKk4Vl9rDYcptCg+Y9HjeKNUaVjEImS5QIuc0Ia/0RBU+ExxuM6MvTab8XIFOQTg30B3oF NkVq0BXXaCIAzHiDUmnqc4YXpmbKpflKLNQ/vhobdBeKy+VwSiWV8vypvpSFbzN5QwKbTM7Ryc08 y5ADYrhMqaboNf7MeG6qOD0xUw7aZKo48PKUJzc9u35RHSuXw14YbCvP5g9500Mhn8XhcvW5Qjwb BBgwo4ggPjAQMZA5eIoenNgCOtNkiviGBryhgdRA3MSTsDkStYQikZoEYq1eDE4/IBZaxY7efhPM ktcfT4ptKrEcS6XpjEajRmPTC6Viv4nHU0RkGrE3PLZ8PrJod/b5VJlB74B/oC8NymA1lw0m3YEx ezKQDYqFBraxr8+iVw24tVaZNxrNZ+Nmjtg+vwrqxGUS94WdnxAAKD9evH+xe75+frp7/H53r1bb ffHo5Hx6fDAzvxrOeDV84GNpn1gcd1jAUm0qlU2vFSvFEJcLqGpOobA6XLBnnOFwfiEfS0yNLEc1 eJ2aDGIhLdbjJRSKLRUcsnE4NBaBwMVJZGKVnoLF0IjgXFYrGcOwymwqAbLTuEoKLsPXa6wcMptM sWogfpqFEg5ezpeTCWwaTc7H02h4OZFM1FkpNJJcx2FzpGKjjadjU7k0UuO9HryOQiTj8Wa+acAV 9MslGovKnwyZlHwLSkbmCKUlLDaZQNTYRDQcQaLjWxVuZ8DBEykpHIPFYiASGtq7aUShWCPHq1nd XYAqbAKNRGewRUoDT6MUWvlkiciqN0aGktH5heFcBUh9wCbhp3tDMqJIa7QZLUY5Sogi4UDjxfvQ IVrQEOFELJ+PZbxaJRADR0hlNJk0ep7YJogLVCaxUiM2wr0KdRwd0CRsHYYNRkvgsoic9nYMDWJI cmF+cmd0fr48lQ8A5vGMSk0kBLKiPzSgpXB0WpVYRO8isLuaqWwJUJWIiSe0qeJxhS0SDA6k4uBL fJvFgnKb5gulcBCocTzZ6+x1yAgMGlum5GmhzxwhC76QaOXx5KweJo6EJRDkWimF1tPWQMd0NPeQ GByJgadSwed6g/ZYr8XG5/vdwQAwE3cowoO78Q+kFWJTJO4eLKzm5j1xrVUolAo5ZJEiMxR35ibQ 1sPRcGw8kYx7YuOFsDMYXI1FB519oaTD3ZtKugejvZEh6C5PHA/1BQZTQMONfL8XCIFKpVDwUBMS 5AqNQADSypLqH1IA9gD/jwhS/RYiQWf0xhWCkFFqoAjF6dBAXKMT8c0cNhFQFxiCQCy1Sqxin18Q 96mMPINOZxbyQOACRsYFPFCncZczJEuPT+8szUQjfAmRjdcOxU1AsWy8oV63j6+WGW02MGkCWaj1 xn1iYzqQ9wwBWbDpKEaL2xXOZ7y9WdAG/Q6vI2kEF0n5lBYaRcazcohEqdBkksksjozT7YvEHV6f jScnsDW9n3INQPHjhTuRm5nJ5Z2CtELg9gT6gOkJ0kNintcvtaopcugomU0UCslmbg+VQMBiyUQs i2hV6o3+ARABQz6jkkNRmpLh4ui8eygtk6uxre1qRdzhiPOsZrVEJzQYrBISTS2VCtUQWMlsDofI kYjkeBqWDeanBDmusPGEEjIZT2RTW1sa6SyK0oaQXGP0q2z+lIMnsVLIJBLHYDDLjDyLkafEs9kM LFHOV/JA8mnAJyMamdYAn82WcCR8ngYoBh/P1qMFd4XYP9Q7iBZckkMmPIlmFQsiYjORRSKQyXpf XKyjkbAkLtGq40iEWjZ8C8RyJZbeiekh4AkUK99slWpNQ45QKBT3KxRgfFopj28WyjQ8qV4Rj5ss CrFRKeRwWFRMPVdoE2v0GoHfotUqIVREfPEhH5AAkDwyM0UidrvjNrNVjZdApONT2AQ2x8CTmjkS M/B+vlgvNeg4tHYSm0Dq7qbh8RK8jm8mc61KQCSJzmozSCHcJVMhnlmkFFssKLtIXAykVUciAPZx 2FS23KwAFcCz8owKjUEuJ7IJRImEzMJyWDQ5T+U3aVD6s7jYQCPLOVYzoZtFUYOugnCpUPEsJpvW oCPitRHgv31JE5/A4HIJwMm0HCyDhSXrQYVJgUcnw+NOFZlRx+KIRCK+WOUdCA35xDKZzKaH6TCa 4inQSf0hI57D4avJOkt/ZcEzPjwzMTMf8/Qn4wIFz+LzRXi8AWfClYxHbDy/D2K4Ta4W6g1CHd+m UPjjQedg0KHiiQ0qhYmnN8Z7+7wCS3xgSMwmcIQGq1Bn1RPJWJbarBkaDMQ1fDmRaJXrRBy4Xa3J ZJTpZRq+1hJKeiM2vs4qAkC2gkEBxfL5/RaLmK8GqmGz+EGhZAaDwCvi6bhfC/EdjNbC8zviKgP6 dIVYJRaLNUqRUWOmACmLRNIqUEVaCZ4XSfvcC/mgI+UaHFDEA86k36gVO/NBdzTqTnoqKaGQQAT1 b5IR8HIdhcbW8qwwG7JekEkutBdWoVcigeAzfUIASP14YbXyTBabiEggsiU8oNkUFoEITBvLYrEk EgKWwOKoyWQim8QgYSEoEkiNDfXdjZ1UBkcMA2RDwAykls0RauIhlaM/M6Al13U040hgIBwI3GS1 wSziYIEAEMhEIkAJkcgBus7Bs+kYOpcN4Z5AYFFxWCoXfSuLy6aI5HKzTGWxQXTU2MQC+BKVPy4m Yhl4qVSqMSlMKplUadAR+DytlgcDCTRTC3qbL+Sw1WYKh29VCbx90Wiw35Mbni/EAi6PC+yLYvX3 DTpMVjKZIzKKlRKODs9qxbHJRLUET2Bi8cDZyXIRnkVQ8/UwGBCN1XojT8TXS5U8vk5nsKWTyE5s NpNRK5MQ8XIrMBAhXy0y8OUSPJeGbeq4d6+RJtLb4v3OwZRJLAX9oNOxiSy4TwIRbopIVJuleLac z+FSOTyFWKwjsM0Rn4JHkRt9cZ/fpzETsTgqk8vGsrAsYSTuVYG1sTEEjFqLTJEH7mRWGiMqjg7k kgz+Z5CB3sBxwNV1BCqWTSNzQLFwyEQWFmgLkcbk0ihCKd8sx0t5KONDxCIIDan4IjWRRWNhsViA UEAGDi8dSiZ9WqPJJmR3YrBEvR8ouF5Iho8jEuVyLV9OAVLHhuEQA0SQrUYB9IRGJWhBI5hkoDM0 Vr5ML6TozODzBBaLLDHzZHy9USFkY6lMOlGTio3bA4PuuDs+BHQy7u91RnuHfOmBIFqgc/cHXWH7 YMjI58uMFo1VphAr8Xg9z6ZSGI0Aj3I8BYINSjBAkUis/oFU2mgls+VsjtZAoILJaOJxi00jTisM FDAfls6s14M5aJBiFCssFoUSXmVgCUL4RJsRLFYlBk2rAZA3io0gRVWmUH8wJeDJeFpZKOPyaok8 tzvk00hI7V2AZzyeKqIy8PlqZLUSihqPFyr5cp3Ym4xb/PF4qn8gknaWpubD2YWFcJ87DtQzBZxI JCF0coGtENVys9Bq4BCkYp/Dx5MCKSHTCDBNEoNUp9MKfL5PCADCHy+ArfPwLDpZL4hEBDYKvQWL F/tUWiuWRcZzaJ30LhKBxuBiSSQ2hScQgzezCVh6N5MFxkNAQUynAUKrhCGiSOEdROBIDc13m25j ACrutXX0EGhkjRgwmkag6CBCA7Jg4Y24hqaWhoY7v2tlkdkkZmcncE5gGmSg8Go5BCUZ32qQc0CH gwI3yM0ahVhNxHMoIoNNbNNowc3VOqKQL9XKtDKNXq+xwX8GYOwU8C2hUa42hpJxlTkeQCdX4yox n0MDc2cZtGazjtREo5hFErxIE5GxaUyWzqDUGqxqCbASMl4OIgFYtVJvBnroCPk1wAvYRBH0GySw VR9RyBkEAC8imaexyUAJpk1iYk8DBnBMy2643YCF4WitZ3DMEMnJpNa2us6GW3ebWjtpeEMkJACI xdU31ZF1MBYcqQHfyeBiullEEUfN16hAhko47M6ONqxEo5TgmhvBttkEvIRW19EAHssH/RvMpJUc HU9hifBMEZNYJsGTaeDEHL1eb9VaiTCABBqHKJHj2SwWjgUQBupAI9VLhRQCwC44p0go10nZ4OE2 PqAJzAORZ7LZBBaT3+tOxo060GgsMlmntcR9aYfXD8oM2IRYMDRksfFkfh+oQINaJwQRBL7IoSgA JngGiUhmZTW2NTfdugcgyGzvqGer0XqBQcq3gq0zumlAv01inplDo+pkMgPQDXdhsVQpVCqVWBwl hHCEBoaMUr6ETdZJpDowAbxIhFfyzUB30OoxSD4KR2TWEdlgOxB0gFhqsVScXqNXsxrruhktTLJc qjVzILywaUSl0ecdUghZPSRqJ5ZolokIuJbmBpYOsRw/9MNosqTj3lDK7YibDAC3DLaObwChwJFZ bGKFQKWVkIHfcQjdd353q7uOiSWITCGHIu7128w6IU+qtKqBuQLoy9V4nTHCU0Lv+MnVVXsmk6jM z6OzHwtZ15DNllaSydJ0XKkziCQSICA8U3xIpWOT+WYGl6hmYXQEDoess9lknxAA0j9ehLwqDpcl Yss1JoHYygZlLQV/JYBH4NVqGoaKJRGIFJhVFo6mN/F0oBStHBq3sxFDQJGES6IBAQW+6036xBwZ DwQ7toVKbWtjyUVCGofQU4fDqynMHhIwCi6WQMN1NdY3cGmISLTf+byjhy0BO2E1YMkkOpXBIouU Vp1EIpKi9ABkBo5FY4PulnDUWqUSmL+QiO1kEmg0GonKZdXd6qATsGxQc4gCGGV4PoeJoTI7WSQc R+U1iTqwZDTxNpVNTVbLtHgCjW01ELroLDaLjGttYHCILAK2m0kgEkg0Bo1IpNXV0bsYWLjkgLfz jDwrEe6uuw5HYNO4NJhqq0bBl8iFeDKZRVaL+Kr4kDvk5xFpbDaWRMPWM8kgcFhYLvx/GgOLbb3V 0tXViKlvpYOF8jQGInglfA4ZAQDcApnV0NTYePvOXQyMAKmrrunu7QYuCbqsAblK5OgVPBkoGhaX 2tDAJhqA+ii0PJQwlUMmA0IKdXiJmS0R6thUFl8pVGplUjmFI5TKwNLiCqkIsIFBxwptSingNfVu WyOOQWKxiXjQ+aCQ9BQ5HtvDYFNAcxHwwL1h5nlozU4OMEtRAxd2hIbioV4XxDSgXyByAMKtOiKZ ovcNDEWkRCyzi9vDopHa77QxWSQSsA8iq7u7oYuKZbF1KBuQWhYBqWERq0Vpd28iGgtn4gAYQ6CO 3Q6VIJSG35psZqNYYbTxJFhw8e6WTnpTKx3TfqsVC5FCJ1HLRRQJmU7HMGlkAh7X/qsmElloIDOx ZJCKNjxHDTDM6mGBkAQLYLOpZDxAnFBhCQm0eCymE8OFW6V1tra3dtxuu327uZ0OlIcFKIEXCnVq GAc1gSIXCq1mKxn9IYvMwZvlZFIPl0BgMOggCsHqOcCTCEItSAiRWak3QBhAo4/XmSkEghAEqkbe wxJpbEqNWCqVyXgKU1ygUiggGgKTAb5HkRPxSD6zJQYJjaO2giT0iw0GoZqjFmukQJ0NRJ3qEwIA 58cLCLsEAkdHBl9jUQkUDnJUiP5EIpsj0RG6gczTQLkz6u80Y0gs8A+8CAxdbpbqjXw8kCQtMFmR Tq02CEDJaYFds3uaWQwulcXBUyCCiwBIsJ00LIlNxGKaGoEUYhq7qFQqt6uhrqG7rbGlqaWlueNu czsGBxgBtBPmCA/voXA4KKhBRKAIrYC+WhGeiFdzWFx6XWsPC2Iaq7PjTh1aPgcdwDcAEWcDXeGy GZ3AL4hgQRIiURsKuvqTyZAYyISVJyPSiGoyl1nXgum+d7ceR+Ji6XUYBrg383ZbI5fFbbzbBOBA 765rqUcrxEAbaDQgP40t3V00IpvZQKUhCaoFXaIxCnVSS9qmJoJEIlOs+C4aua6dS2Dh6nqwNCSO 5WxaJ4YOTseGWKyTC8mETiwJHJxGAfqM1iIR2wFd1X2rByIbfASEyB4cF0dlYWnIUPFWHk+qhj8j MnvUbKkSRhgQSGkWyjlsOgtHBSCBj6axWCTQUQQCtacHQJXAQp8Ffo5+w2xpb6fCKzC7nZ30RiqB AzSHIlGLrEqtFDgURaITCkFQS8AZAE/MBqkVD2SMQMIx4N1wq2Tg1GSA8x4smwPoQsCSwE2IHLOc gGnpZIvYImxnfXM9l9sFPBDIB7cHxAserZKqSQDxSIYAQ9RptUqxxdvfBzFXEHf39aXSWjkWkAjL xMplNj5ebSUyiKi3LRg6W4esjqC2KuVEJNXkHAD5uq6G1rquzvZ7d++11VE7Eb6ShWSgTzA72AZG T1cXpgFHEerQigeNwGUTSQ0tDSQYODKbhsNxmbfv3u3AYGmoj2A1oEoZzMbWpnYwEyLoNY1Sz9PK Wd1MIk9E6MIwWYDsZjnYk14O89RchwUPJkBQNPO0ajLMGygcK8/AI6IBIqglbLUInAfUvJ4Ici7p 0FiBbinFErJQTZQY8EAW5TQmW07B4vk2m94gF0p4KoNEI7BF4j4Tn00gfkIAEP94AXGZTZQQCRgs qxMHI1R/F8MAvd+II3XW13f1dJJorLr2uvaONi6D2trC5GLZ2E4SC4xUgseLKEQ2A4tjoUaUiPAi EPwSTieLCfKMyIZYpabIpaCgwKhpQNyabuOo8ClcEr0HC1DAbGzsZPbUN7Xe+s0dNElojrAMKg7m FrqkBieWAMzTG9vbO4kwHZ3d8EY2BYehsvE6OaGl9XZHXQ8i3AY5BSgKg8xt72I1UtlY8EQ6icaR a+LBwSRPbjXjcQ1YoVkulUnNOjKB1tDSUlfX3tndcPceBrgit7Gjqb6LyuA24lD0xjUxWHIlTyy2 2WBeSZ0NTEAFLIve2ny7uV4tBbwxi3hiMGZ3RMeqb8KKxBFhF53Rcbelh4VrwnS1tHQzwGQkZKIc LdtpjCqxXiRChdHq67k48H0WtauhoasDg7yE0UCQ4Il/RQMWg87sbGhtaGQysfCSWkToaeyG4eaQ GODpoEKtIg6Hw2a2dlNxODqTBFjV2Frf1djaiMW0tjaAIzAYDe0tLe332lq6MC232+604QCPsMym NjqWY9aitVMCIDOb1t0JswWMQSwTqoEtEOUSCYUIpJRDAcfhUIR6iHfADgBMOHKdjKe3In1NozEw 4I11JGY3ldTVwqinQsDkiNRMOqmnk85kE+AvgMwB5MjlOnJnI5Pb1I7p7u4BTCOQadSuznoSfCCN ygBvBBkMrI+olpAYZBZYQScJiwXwl6BlIugFiKEuLoFiEHV2MnDIlCAWk7h0JpdEAsKJ7WG1d3V1 dXfhsIDOzR2NpJ4uAnpkg97N6WmtB1FGZZHq6zoh6nAI1JaOBpA20D8WxDkAx66mtpam9m4G9JSj hkBDYXd1tNOABZOxnViYDDqVRqSIdERgAz0t7XRAQ9DtaoMU4oyaxmBzhAQatqelo5GjRthA1JE5 Qr4ExVAOG0QMUcS3WkEjAdeQ8qwio5LAxXIbuilGhUZjMhkNZCxZE+FrNUYDAWv+lBLgp/UHtBpE o7E6QMKiBTlsJ7BjPAE4ALW1uaWRCy+ycEC8CFQOtbWjo+PevdaWWx0tGC5NwhHh0agTum53dMK8 YGlEoVyuZjU1kzBt7YgScjvpPd1dMP9gWwQqtfv27UYckwFxhdHQ2N6AJZAYXMQ2WLguEgw/OAEe dQBMQQ3sATQwUa7jYNsbME1NTEYXrquLS2LpgLEzuzsZhPpf17e301kMDA5L7aFzsZjmxgYWh4zt ptMbAJHobZ09BLnYG9dIQItgeyASUsACUC+pWCKroaMVsO7Wb//Db379m9913Pn8t3fqCHIaaILW zz/HcLQGKeIUHDa3jkGkSKwQADnYBjAoBnSPDdGQRTSjhXYhxarlA9ug3mqlscFJgRVDmCF1gl/o OCwGiUZmi8wGIfw9RFX4bnp9M4naAwhHb7vbze3pbGhqrmexKXwdC9OIiDCHiO1oYrKFnJ66rg6O XKRjE0R8CZFCxrXUYelcABZGx+f1TCKwcQJLQiQRqO31dBKJTuhq6rjXcZuKnt9x0IJHA6YHS8DW t/egVRdsE53EkQitQjMFi7t9u5MgoXS1/fpOG50DAEtvutVCJYMKFkm1ElAyt+vAxHV8Mx4vN/P1 Mo1WaTNq5RxwAsD9Hiy14VY7BsOEm0CjwOzGknpANXEZNIqeL7WyO9sbqUBw4D4auV13WzqxAMaA WQgWYATb79TT6zogrN6709zazmRBxCaKzHguWwOCS8vjqSUEXEPHrbq2O7+93dDYzSATOHIDKEEu jkZGz3gRMwT8ZmEb27kYDK6xDUvoabrX0Q2wDbSVyYXwTGQjFGLDENR3/OZ3rYyuBi6VymBQAcFJ 0N8uLpZEp9Mb25q6ICShpVBcV0MjnQQCiXUd7ElMLKsdyyEAyLGYOHp9fWdDYxMdDFjpN2lVVjyQ m57OLgIHW9fJIXBEfJFOb5SqpWY5B9tFE+nwcjAbilRlM2r4eLQsgefpOtuZPTRwe14y6JYSDRoz 8CyS0KixkjmW+CcEgJ/kB6njbgO1q6WVSYDJYGDAaVlIxZKoDR13wfGAC3QjLgxGdbu+oaGhERgB WHBdWxMK+zQQomTm7Xt1ELYBYNUiNbbj1l2EE82N3dSWzz/77Dd365n01u7OHhKW3gJxlsmEGM9s v9fR0lBX39ld30Bn4Dqbm+/d7oKvxfZ0dXb1gOigUTGdWDKR1Q7YjAcqCpyip76jrb0DRyBwW+u4 XFxdW9u9jjpmd8fnd2/dvXvnt5/fvdvWdOte2y34h0tmY+lYRlsDFbQcfCq1sZNF7YCYSWLW1eMa Mbi65uZ2HP3OvbbbTRhMayfmdntjfSuzva2l7XYdEFkUacHFSDCDbIiKOIhabDJRoiaTwNjBqLks xK2JBBydDh1tb2u+d7cBXoZ+k9gciCEUEXokBZDRXdeMQfZ8pwkZIYmAbQJzpVHBFnu6CSwC4jc4 FhfT0E3vbG+ra+poa7sFXo54dzcXMVqwSrUZVUcio1UD4P0EBhPIAF+p4xDR01nQDYAnzB4Mpr4d 3JIKul4kVCNuJuSLCI0djZ3AcHBYIgAS/L2EDEK4h6QziokstpoDtL2zvbWpuYdAv/XrVsTv4RvJ PYAIdBy1BzwAHJmB62plcpmNndjWxjocWSLiMDqRD2FpDBAdWCqW28Vl4ohCkVBIIV6vt7NA32Ga b7d1NLX1tHazOQQ8etDDZuOtSPuAlGoXQRinYhrrmIhHg6uC8GSjOSaQ2ts6Olq6YbS7m9oBxCWE TgZYIwqzcqvBiodx6WrGwFTQOuph8tva6jvrmu/c6WjkMqnMttvNt+7W0bBkCpkGk1+Pabj9+Z0m TMfvOurqmm8142AAOSCNsN1tt5obMbfvgkxgs+pudbMYXRhMd2djx69udULvmdTuW01cbDcyLRYV rBPT3tIIHBkJEpgEGrOtC2CIA99AEKmVKrGQTOH5fGIZRA9jKA6QCgjFQWqLQG9obW9uBAKGw9I7 qe33ujlyYgNLZgZMZlvxFJ1aJzXyPiEA8H8CgK5GTHdjPQGtULG66oChcxncnu56EEp1nV11rR1N MBjMzi4MOGs93FNHS3Ndc8ftRjIZ21Nf14VUF5MBrtCJo4K2o9Hb792+24hrvd1a11Tf8tvf3bnX 1NB9p6OOSqOROgH0IV53NnV09BDY2Lo7n3/eBG+j17egJVcQtA13f93W3l7f2FjXfudOUyNSB21Y NGJYeldra2NXJ7hKT9PtRnp3D45579d327rpLU0dd+7cvft5R1t9D5Xe2c1quAV0GNfT09rABEnf 3VLfBBAEH8ICYa0jcxuoPW13WjFddMztz373qzsAKphOEMnMekAxCAhM3DVdZLOoOBZeiogxEWgz Vi4Bf2WzAP3r2lta6cCZyBIJra7ndg+1G4boXjNwbwyOimsksSDi0UBysAj0LhZEdfz1+jUHD1EK i5699XRSASmVUgjUVCbwoE4IUSA90WN8FLroXfXNdVT0pASiOYve0oyl4dkonHPpuLqWjlZmF5Jf ICjYBAhULHD+TmYXECAWqOE797rIOgjcZgkRiDOhs+HO57frm25jWCwQFQQaA9cDBB+Efg/SDsCZ Glg0CP7w0V0YXH1zK52FFiDqmlram5pbuV2dXBAot1voDc23OzoacFguswdHp7LZPfXtdT0seg+L S8c00Kk4TGsjAwU71CUa0Dhw37Y2DAiUlhZAYCzaewVfimXgcJ2NnYAn3YCutMYGLCh0cHUW4Caz vq6HC9dcKqalC61awG13dAP4EUANgDuTuFwakQ29bGhsa6RzSVjc5/duddz79Z3muob6pua2OpgZ AhfT2d3RxKLhqExw+I7bXVSIYK1ga5ju1ubmZjqBKFRKrSDFAMkBSjAtqD9N7TQ12n3VWne7Ab6a xu3u7qqru3OrrvXenXsdaMGB1YO5y6QRaMD5W+txPY3tt+9144HC0gk6nlUWUQlZDLnR7xPzlYLU gI3GVqvJEBbJWEx7fV3HrVutjUwIQvTOrm4QFNzmX8GHACNGD7wINDbFKv+EAKD+8UIjVoI4VhPZ Tffa6pgEq8gKEEfoYdY3M3GNze10BhPT2N3VcpdJh9G+3dyK6WGwWQ3NTCIe29hc19iNlnuuF1g5 bPDinvr6trtdRDyt8d7nHb8C12u98+sOIAVtTEZPd1sPDT1DxNHb77YCYaOCywJSAhcEWweG3938 2e9+96umhtbW9tsdd+41MLBd9U31gCMsCbuTea8FwlzTZ5//X7++e7eDSmLU/eq3txvrb/2HX98D F6b3dGGYmE4ug8FmtnTAb5ggF5EtYblENqYLwjONiDgfGBuG2dXcwOxuun338zu/7YDYienp4XZ2 AxEAlk6k9VAhKPXcvs1ESxJghEQiBSSwGj1yo1FoOMyte80dzU0kGqkRhoLAwnNo8IWNXTQ0yT09 yEoAEtpuUxtBDZBFEqlYD3oGyCu8H8gCs5uBAyLAZCGCQe0E6KB3c5ktza232wAzSFhaz917HRi4 GWDWOGZjfXs3oZuqk3BoOOBJQHPrOu624Jqb0EMDLraLRcJ119fdvX23vQfL6AYZ0NYFchzLwHR8 fhtAHYKe0EzEUlkUikhCROubMFEoCNY1NDfQWCCZABI4rC4MHYIqi9QDgh2gq4cK09rEbOpoZHb8 pgOwt7uBQWTV07FYEomLFokIpO46TCODCGjW1U2Hea7DIvkN0Q89tQNYvwW9YQIsMm93EdhEGkdn lZMZnUxgF/V00NVACBhNTaDDWhkMAp5CawWnQBYEQoHR1VJPonE7WphMZg8T1wNSHwOMAMfthsBz q+PzBtr1oj2bREbsHdPc8vlvf/Pr3/6qraMLcBvb1dVAIHMBkNub7n7+69uYzrqOO2Add359F3C+ qZuK627EYcFacfV3f/fZZ3fbWpqaMDQAJ27zveZ2FptMamVCbKfhWu7dAybSyoYxw9J72n7VRZbr 2EB673XcrafXA7292wjkRU7CGjQ8NVFHkSrNOrU+EleRSWRwHC6dzbrX1olpbqXV1dfTqd24LgiN HAKus6mBQcI1tDSydJ2NgAxULOcTAsBnv//spt20m/aLbb+/QYCb9vNvP/zY4Fr709W/pgk+Wd3O fyf/vwGAm/bLAoDi/xYAbPzw9GcOADcIcNN+Ie2P18789IcfNv7173n6Q/hn7v83AHDTfin+/0f0 D0R/wb/+TT97BXCDADftl9Eg8ms/uxb1P/zk3D9or/mA+48//FD8l174zH0NGmH4vz88df/shuT3 NwBw034pLfyPzH/jegXgj4LP/mll4I/XP4v/wgvw15s/vuWHn58Y+P0NAty0X0r7MfA//aflQBTW r9cEn177+L/wAsgG9z+KhvAPPzs18PsbALhpv5RW/OEfl/MBANzox9MfVwN++vkvvPDZj0Cx8XMc k9/fIMBN+6W0P/7N0p/2R3//7G9+/ncvhK+XAK4VwR+LP1//vwGAm/Yzb9r/hsD/KwFg82/WDX6+ AHCDADft591+UgD/ewDwE20QbP7sEOD3NwBw034xbfMfH+sBn//jD9fPAv/4rwAA7T+jDYJ/s0XA H/7mQeQ/Xv/7rzD+/gYBbtovpv0RLf1dt+v1v6c/PvX7nwNA8a+04foJoPvfCgB++Ode/8+eSHxS /78BgJv2s27/5L3/eBbo6Wf/CgB4+uNuoH/DfQB/7ch/9/NTA8ANAty0XwYAfIb2+v11be9/CQB/ 3TsI9P/pv91OwH/B6f/61Z/W/28A4KbdtH+P9j8GgB+Vwb90+cO/9Tak398gwE27af9fAoB/vkHx v7n87H/rBPP/mf/fAMBNu2n/Pgjwz+L7PweAf8KF/+7yk6wS3LSbdtP+/QDgf3z5t399027aTfv/ s///9PMGAG7aTftF+v/frvz/wgHA6/Xe2MXN2PxCxuYGAG6M/GZsbgDgBgBujPxmbH6ZAPDDP/3z N+sB//JTgBsAuDHym/ZzGpt/9pT/f/7w/wYAbtrN2PwMx+ZvNvX88D/b/vdJAOD/eFh/AW+8GZub sfl3eN+nDfU3E3kzNje3eAMAN2+8GZubW7wBgJs33ozNzS3eAMC/5pf/r7zxpjc3vfkF9+YGAG56 c9ObGwC4AYCb3tz05gYAbgDgpjc3vbkBgP91+38AQ0rolqQPFLYAAAAASUVORK5CYIJQSwECLQAU AAYACAAAACEAsYJntgoBAAATAgAAEwAAAAAAAAAAAAAAAAAAAAAAW0NvbnRlbnRfVHlwZXNdLnht bFBLAQItABQABgAIAAAAIQA4/SH/1gAAAJQBAAALAAAAAAAAAAAAAAAAADsBAABfcmVscy8ucmVs c1BLAQItABQABgAIAAAAIQC3zVBqrwQAAKYPAAAOAAAAAAAAAAAAAAAAADoCAABkcnMvZTJvRG9j LnhtbFBLAQItABQABgAIAAAAIQCqJg6+vAAAACEBAAAZAAAAAAAAAAAAAAAAABUHAABkcnMvX3Jl bHMvZTJvRG9jLnhtbC5yZWxzUEsBAi0AFAAGAAgAAAAhAPJcXxriAAAACgEAAA8AAAAAAAAAAAAA AAAACAgAAGRycy9kb3ducmV2LnhtbFBLAQItAAoAAAAAAAAAIQDaW0QegLUEAIC1BAAUAAAAAAAA AAAAAAAAABcJAABkcnMvbWVkaWEvaW1hZ2UxLnBuZ1BLBQYAAAAABgAGAHwBAADJvgQ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width:56071;height:433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jZoxrAAAAA2wAAAA8AAABkcnMvZG93bnJldi54bWxET02LwjAQvQv+hzCCN01VUOkaRQWh4EXd RfA2NrNtd5tJaWJb/705CB4f73u16UwpGqpdYVnBZByBIE6tLjhT8PN9GC1BOI+ssbRMCp7kYLPu 91YYa9vymZqLz0QIYRejgtz7KpbSpTkZdGNbEQfu19YGfYB1JnWNbQg3pZxG0VwaLDg05FjRPqf0 //IwCpLnfemOp7+kKQ+3yVUutrS7tkoNB932C4Snzn/Eb3eiFczC+vAl/AC5fgEAAP//AwBQSwEC LQAUAAYACAAAACEABKs5XgABAADmAQAAEwAAAAAAAAAAAAAAAAAAAAAAW0NvbnRlbnRfVHlwZXNd LnhtbFBLAQItABQABgAIAAAAIQAIwxik1AAAAJMBAAALAAAAAAAAAAAAAAAAADEBAABfcmVscy8u cmVsc1BLAQItABQABgAIAAAAIQAzLwWeQQAAADkAAAASAAAAAAAAAAAAAAAAAC4CAABkcnMvcGlj dHVyZXhtbC54bWxQSwECLQAUAAYACAAAACEA2NmjGsAAAADbAAAADwAAAAAAAAAAAAAAAACfAgAA ZHJzL2Rvd25yZXYueG1sUEsFBgAAAAAEAAQA9wAAAIwDAAAAAA== ">
                  <v:imagedata r:id="rId21" o:title="Sub AS  M-mode OLADAPO ADEOLA ADENIKE Run 3" croptop="8391f" cropleft="8054f" cropright="2004f"/>
                </v:shape>
                <v:shapetype id="_x0000_t32" coordsize="21600,21600" o:spt="32" o:oned="t" path="m,l21600,21600e" filled="f">
                  <v:path arrowok="t" fillok="f" o:connecttype="none"/>
                  <o:lock v:ext="edit" shapetype="t"/>
                </v:shapetype>
                <v:shape id="Straight Arrow Connector 31" o:spid="_x0000_s1028" type="#_x0000_t32" style="position:absolute;left:11381;top:23161;width:1435;height:2161;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atngMQAAADbAAAADwAAAGRycy9kb3ducmV2LnhtbESPQWvCQBSE74X+h+UVeqsbIxWJbkKR CqUURCuKt0f2mQ1m34bsGtN/7wpCj8PMfMMsisE2oqfO144VjEcJCOLS6ZorBbvf1dsMhA/IGhvH pOCPPBT589MCM+2uvKF+GyoRIewzVGBCaDMpfWnIoh+5ljh6J9dZDFF2ldQdXiPcNjJNkqm0WHNc MNjS0lB53l6sguX6zPL7xxpyh3TyeTym79TvlXp9GT7mIAIN4T/8aH9pBZMx3L/EHyDz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pq2eAxAAAANsAAAAPAAAAAAAAAAAA AAAAAKECAABkcnMvZG93bnJldi54bWxQSwUGAAAAAAQABAD5AAAAkgMAAAAA " strokecolor="white [3212]" strokeweight="2.25pt">
                  <v:stroke endarrow="open"/>
                </v:shape>
                <v:shape id="Straight Arrow Connector 288" o:spid="_x0000_s1029" type="#_x0000_t32" style="position:absolute;left:23982;top:23882;width:1436;height:216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LtDqsAAAADcAAAADwAAAGRycy9kb3ducmV2LnhtbERPTYvCMBC9L/gfwgh7W1O7uEg1ioiC LIKsiuJtaMam2ExKE2v335uD4PHxvqfzzlaipcaXjhUMBwkI4tzpkgsFx8P6awzCB2SNlWNS8E8e 5rPexxQz7R78R+0+FCKGsM9QgQmhzqT0uSGLfuBq4shdXWMxRNgUUjf4iOG2kmmS/EiLJccGgzUt DeW3/d0qWO5uLH+31pA7p9+ryyUdUXtS6rPfLSYgAnXhLX65N1pBOo5r45l4BOTsC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IS7Q6rAAAAA3AAAAA8AAAAAAAAAAAAAAAAA oQIAAGRycy9kb3ducmV2LnhtbFBLBQYAAAAABAAEAPkAAACOAwAAAAA= " strokecolor="white [3212]" strokeweight="2.25pt">
                  <v:stroke endarrow="open"/>
                </v:shape>
                <v:shape id="Straight Arrow Connector 289" o:spid="_x0000_s1030" type="#_x0000_t32" style="position:absolute;left:36504;top:23882;width:1435;height:216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fmMcQAAADcAAAADwAAAGRycy9kb3ducmV2LnhtbESPQWvCQBSE70L/w/IKvenGFEWjqxRp oRRBtEXx9sg+s8Hs25DdxvjvXUHwOMzMN8x82dlKtNT40rGC4SABQZw7XXKh4O/3qz8B4QOyxsox KbiSh+XipTfHTLsLb6ndhUJECPsMFZgQ6kxKnxuy6AeuJo7eyTUWQ5RNIXWDlwi3lUyTZCwtlhwX DNa0MpSfd/9WwWpzZvmztobcIX3/PB7TEbV7pd5eu48ZiEBdeIYf7W+tIJ1M4X4mHgG5u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r9+YxxAAAANwAAAAPAAAAAAAAAAAA AAAAAKECAABkcnMvZG93bnJldi54bWxQSwUGAAAAAAQABAD5AAAAkgMAAAAA " strokecolor="white [3212]" strokeweight="2.25pt">
                  <v:stroke endarrow="open"/>
                </v:shape>
              </v:group>
            </w:pict>
          </mc:Fallback>
        </mc:AlternateContent>
      </w:r>
    </w:p>
    <w:p w14:paraId="3F907B7C" w14:textId="77777777" w:rsidR="00835E3E" w:rsidRDefault="00835E3E" w:rsidP="00CD5788">
      <w:pPr>
        <w:spacing w:after="0" w:line="240" w:lineRule="auto"/>
      </w:pPr>
    </w:p>
    <w:p w14:paraId="24DE0DB4" w14:textId="77777777" w:rsidR="00835E3E" w:rsidRDefault="00835E3E" w:rsidP="00CD5788">
      <w:pPr>
        <w:spacing w:after="0" w:line="240" w:lineRule="auto"/>
      </w:pPr>
    </w:p>
    <w:p w14:paraId="75C07B11" w14:textId="4FE010F3" w:rsidR="00835E3E" w:rsidRDefault="00835E3E" w:rsidP="00CD5788">
      <w:pPr>
        <w:spacing w:after="0" w:line="240" w:lineRule="auto"/>
      </w:pPr>
    </w:p>
    <w:p w14:paraId="743E42B8" w14:textId="77777777" w:rsidR="00835E3E" w:rsidRDefault="00835E3E" w:rsidP="00CD5788">
      <w:pPr>
        <w:spacing w:after="0" w:line="240" w:lineRule="auto"/>
      </w:pPr>
    </w:p>
    <w:p w14:paraId="13927D50" w14:textId="77777777" w:rsidR="00835E3E" w:rsidRDefault="00835E3E" w:rsidP="00CD5788">
      <w:pPr>
        <w:spacing w:after="0" w:line="240" w:lineRule="auto"/>
      </w:pPr>
    </w:p>
    <w:p w14:paraId="75DE3243" w14:textId="77777777" w:rsidR="00835E3E" w:rsidRDefault="00835E3E" w:rsidP="00CD5788">
      <w:pPr>
        <w:spacing w:after="0" w:line="240" w:lineRule="auto"/>
      </w:pPr>
    </w:p>
    <w:p w14:paraId="683B2A20" w14:textId="77777777" w:rsidR="00835E3E" w:rsidRDefault="00835E3E" w:rsidP="00CD5788">
      <w:pPr>
        <w:spacing w:after="0" w:line="240" w:lineRule="auto"/>
      </w:pPr>
    </w:p>
    <w:p w14:paraId="40CBFC25" w14:textId="77777777" w:rsidR="00835E3E" w:rsidRDefault="00835E3E" w:rsidP="00CD5788">
      <w:pPr>
        <w:spacing w:after="0" w:line="240" w:lineRule="auto"/>
      </w:pPr>
    </w:p>
    <w:p w14:paraId="6C94EE35" w14:textId="77777777" w:rsidR="00835E3E" w:rsidRDefault="00835E3E" w:rsidP="00CD5788">
      <w:pPr>
        <w:spacing w:after="0" w:line="240" w:lineRule="auto"/>
      </w:pPr>
    </w:p>
    <w:p w14:paraId="28834E22" w14:textId="77777777" w:rsidR="00835E3E" w:rsidRDefault="00835E3E" w:rsidP="00CD5788">
      <w:pPr>
        <w:spacing w:after="0" w:line="240" w:lineRule="auto"/>
      </w:pPr>
      <w:r>
        <w:rPr>
          <w:noProof/>
          <w:lang w:val="fr-FR" w:eastAsia="fr-FR"/>
        </w:rPr>
        <mc:AlternateContent>
          <mc:Choice Requires="wps">
            <w:drawing>
              <wp:anchor distT="0" distB="0" distL="114300" distR="114300" simplePos="0" relativeHeight="251669504" behindDoc="0" locked="0" layoutInCell="1" allowOverlap="1" wp14:anchorId="2C8403C4" wp14:editId="5F913358">
                <wp:simplePos x="0" y="0"/>
                <wp:positionH relativeFrom="column">
                  <wp:posOffset>4105910</wp:posOffset>
                </wp:positionH>
                <wp:positionV relativeFrom="paragraph">
                  <wp:posOffset>28575</wp:posOffset>
                </wp:positionV>
                <wp:extent cx="1895475" cy="1123950"/>
                <wp:effectExtent l="0" t="0" r="28575"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123950"/>
                        </a:xfrm>
                        <a:prstGeom prst="rect">
                          <a:avLst/>
                        </a:prstGeom>
                        <a:solidFill>
                          <a:srgbClr val="FFFFFF"/>
                        </a:solidFill>
                        <a:ln w="9525">
                          <a:solidFill>
                            <a:srgbClr val="000000"/>
                          </a:solidFill>
                          <a:miter lim="800000"/>
                          <a:headEnd/>
                          <a:tailEnd/>
                        </a:ln>
                      </wps:spPr>
                      <wps:txbx>
                        <w:txbxContent>
                          <w:p w14:paraId="51A9927E" w14:textId="77777777" w:rsidR="00A60CA2" w:rsidRDefault="00DD6E8C">
                            <w:r>
                              <w:t>Figure 2. M-mode recording of aortic valve showing m</w:t>
                            </w:r>
                            <w:r w:rsidR="00A60CA2">
                              <w:t>id systolic closure of the aortic valve</w:t>
                            </w:r>
                            <w:r w:rsidR="00AD4C02">
                              <w:t xml:space="preserve"> (arrow)</w:t>
                            </w:r>
                            <w:r>
                              <w:t xml:space="preserve"> in patient with sub aortic stenosis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23.3pt;margin-top:2.25pt;width:149.25pt;height: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rYwHJwIAAE0EAAAOAAAAZHJzL2Uyb0RvYy54bWysVNuO0zAQfUfiHyy/07ShYduo6WrpUoS0 XKRdPsBxnMbC9hjbbVK+nrHTlmqBF0QeLI9nfDxzzkxWt4NW5CCcl2AqOptMKRGGQyPNrqJfn7av FpT4wEzDFBhR0aPw9Hb98sWqt6XIoQPVCEcQxPiytxXtQrBllnneCc38BKww6GzBaRbQdLuscaxH dK2yfDp9k/XgGuuAC+/x9H500nXCb1vBw+e29SIQVVHMLaTVpbWOa7ZesXLnmO0kP6XB/iELzaTB Ry9Q9ywwsnfyNygtuQMPbZhw0Bm0reQi1YDVzKbPqnnsmBWpFiTH2wtN/v/B8k+HL47IpqI5KmWY Ro2exBDIWxhIHunprS8x6tFiXBjwGGVOpXr7APybJwY2HTM7cecc9J1gDaY3izezq6sjjo8gdf8R GnyG7QMkoKF1OnKHbBBER5mOF2liKjw+uVgW85uCEo6+2Sx/vSySeBkrz9et8+G9AE3ipqIOtU/w 7PDgQ0yHleeQ+JoHJZutVCoZbldvlCMHhn2yTV+q4FmYMqSv6LLIi5GBv0JM0/cnCC0DNrySuqKL SxArI2/vTJPaMTCpxj2mrMyJyMjdyGIY6iFJtjjrU0NzRGYdjP2N84ibDtwPSnrs7Yr673vmBCXq g0F1lrP5PA5DMubFTY6Gu/bU1x5mOEJVNFAybjchDVDkzcAdqtjKxG+Ue8zklDL2bKL9NF9xKK7t FPXrL7D+CQAA//8DAFBLAwQUAAYACAAAACEA5AgD+d8AAAAJAQAADwAAAGRycy9kb3ducmV2Lnht bEyPwU7DMBBE70j8g7VIXFDrBBKThjgVQgLRG7QIrm7iJhH2OthuGv6e5QTH1TzNvK3WszVs0j4M DiWkywSYxsa1A3YS3naPiwJYiApbZRxqCd86wLo+P6tU2boTvuppGztGJRhKJaGPcSw5D02vrQpL N2qk7OC8VZFO3/HWqxOVW8Ovk0RwqwakhV6N+qHXzef2aCUU2fP0ETY3L++NOJhVvLqdnr68lJcX 8/0dsKjn+AfDrz6pQ01Oe3fENjAjQWRCECohy4FRvsryFNiewCLNgdcV//9B/QMAAP//AwBQSwEC LQAUAAYACAAAACEAtoM4kv4AAADhAQAAEwAAAAAAAAAAAAAAAAAAAAAAW0NvbnRlbnRfVHlwZXNd LnhtbFBLAQItABQABgAIAAAAIQA4/SH/1gAAAJQBAAALAAAAAAAAAAAAAAAAAC8BAABfcmVscy8u cmVsc1BLAQItABQABgAIAAAAIQA7rYwHJwIAAE0EAAAOAAAAAAAAAAAAAAAAAC4CAABkcnMvZTJv RG9jLnhtbFBLAQItABQABgAIAAAAIQDkCAP53wAAAAkBAAAPAAAAAAAAAAAAAAAAAIEEAABkcnMv ZG93bnJldi54bWxQSwUGAAAAAAQABADzAAAAjQUAAAAA ">
                <v:textbox>
                  <w:txbxContent>
                    <w:p w14:paraId="51A9927E" w14:textId="77777777" w:rsidR="00A60CA2" w:rsidRDefault="00DD6E8C">
                      <w:r>
                        <w:t>Figure 2. M-mode recording of aortic valve showing m</w:t>
                      </w:r>
                      <w:r w:rsidR="00A60CA2">
                        <w:t>id systolic closure of the aortic valve</w:t>
                      </w:r>
                      <w:r w:rsidR="00AD4C02">
                        <w:t xml:space="preserve"> (arrow)</w:t>
                      </w:r>
                      <w:r>
                        <w:t xml:space="preserve"> in patient with sub aortic stenosis</w:t>
                      </w:r>
                    </w:p>
                  </w:txbxContent>
                </v:textbox>
              </v:shape>
            </w:pict>
          </mc:Fallback>
        </mc:AlternateContent>
      </w:r>
    </w:p>
    <w:p w14:paraId="505930F6" w14:textId="77777777" w:rsidR="00835E3E" w:rsidRDefault="00835E3E" w:rsidP="00CD5788">
      <w:pPr>
        <w:spacing w:after="0" w:line="240" w:lineRule="auto"/>
      </w:pPr>
    </w:p>
    <w:p w14:paraId="08B83991" w14:textId="77777777" w:rsidR="00835E3E" w:rsidRDefault="00835E3E" w:rsidP="00CD5788">
      <w:pPr>
        <w:spacing w:after="0" w:line="240" w:lineRule="auto"/>
      </w:pPr>
    </w:p>
    <w:p w14:paraId="1E852E3E" w14:textId="77777777" w:rsidR="00835E3E" w:rsidRDefault="00835E3E" w:rsidP="00CD5788">
      <w:pPr>
        <w:spacing w:after="0" w:line="240" w:lineRule="auto"/>
      </w:pPr>
    </w:p>
    <w:p w14:paraId="764BCDB2" w14:textId="77777777" w:rsidR="00835E3E" w:rsidRDefault="00835E3E" w:rsidP="00CD5788">
      <w:pPr>
        <w:spacing w:after="0" w:line="240" w:lineRule="auto"/>
      </w:pPr>
    </w:p>
    <w:p w14:paraId="551F2950" w14:textId="77777777" w:rsidR="00835E3E" w:rsidRDefault="00835E3E" w:rsidP="00CD5788">
      <w:pPr>
        <w:spacing w:after="0" w:line="240" w:lineRule="auto"/>
      </w:pPr>
    </w:p>
    <w:p w14:paraId="2780C173" w14:textId="77777777" w:rsidR="00835E3E" w:rsidRDefault="00835E3E" w:rsidP="00CD5788">
      <w:pPr>
        <w:spacing w:after="0" w:line="240" w:lineRule="auto"/>
      </w:pPr>
    </w:p>
    <w:p w14:paraId="48F6F47B" w14:textId="77777777" w:rsidR="00835E3E" w:rsidRDefault="00835E3E" w:rsidP="00CD5788">
      <w:pPr>
        <w:spacing w:after="0" w:line="240" w:lineRule="auto"/>
      </w:pPr>
      <w:r w:rsidRPr="00471E99">
        <w:rPr>
          <w:noProof/>
          <w:lang w:val="fr-FR" w:eastAsia="fr-FR"/>
        </w:rPr>
        <w:drawing>
          <wp:inline distT="0" distB="0" distL="0" distR="0" wp14:anchorId="606B9933" wp14:editId="1AE11864">
            <wp:extent cx="3819525" cy="4651293"/>
            <wp:effectExtent l="0" t="0" r="0" b="0"/>
            <wp:docPr id="2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828490" cy="4662211"/>
                    </a:xfrm>
                    <a:prstGeom prst="rect">
                      <a:avLst/>
                    </a:prstGeom>
                  </pic:spPr>
                </pic:pic>
              </a:graphicData>
            </a:graphic>
          </wp:inline>
        </w:drawing>
      </w:r>
    </w:p>
    <w:p w14:paraId="450DDD89" w14:textId="77777777" w:rsidR="00D37857" w:rsidRDefault="00D37857" w:rsidP="00D37857">
      <w:r>
        <w:rPr>
          <w:noProof/>
          <w:lang w:val="fr-FR" w:eastAsia="fr-FR"/>
        </w:rPr>
        <mc:AlternateContent>
          <mc:Choice Requires="wps">
            <w:drawing>
              <wp:anchor distT="0" distB="0" distL="114300" distR="114300" simplePos="0" relativeHeight="251679744" behindDoc="0" locked="0" layoutInCell="1" allowOverlap="1" wp14:anchorId="48716628" wp14:editId="4168DE5A">
                <wp:simplePos x="0" y="0"/>
                <wp:positionH relativeFrom="column">
                  <wp:posOffset>3810</wp:posOffset>
                </wp:positionH>
                <wp:positionV relativeFrom="paragraph">
                  <wp:posOffset>3001010</wp:posOffset>
                </wp:positionV>
                <wp:extent cx="4078605" cy="1530985"/>
                <wp:effectExtent l="0" t="0" r="17145" b="1524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8605" cy="1530985"/>
                        </a:xfrm>
                        <a:prstGeom prst="rect">
                          <a:avLst/>
                        </a:prstGeom>
                        <a:solidFill>
                          <a:srgbClr val="FFFFFF"/>
                        </a:solidFill>
                        <a:ln w="9525">
                          <a:solidFill>
                            <a:srgbClr val="000000"/>
                          </a:solidFill>
                          <a:miter lim="800000"/>
                          <a:headEnd/>
                          <a:tailEnd/>
                        </a:ln>
                      </wps:spPr>
                      <wps:txbx>
                        <w:txbxContent>
                          <w:p w14:paraId="6704D918" w14:textId="31C1CB5B" w:rsidR="00D37857" w:rsidRDefault="00D37857" w:rsidP="00D37857">
                            <w:r>
                              <w:t>Figure 3: Tunnel like sub-aortic stenosis.  A)</w:t>
                            </w:r>
                            <w:r w:rsidR="003619D8">
                              <w:t xml:space="preserve"> </w:t>
                            </w:r>
                            <w:r>
                              <w:t xml:space="preserve">Parasternal view showing diffused narrowing </w:t>
                            </w:r>
                            <w:proofErr w:type="gramStart"/>
                            <w:r>
                              <w:t>of  LVOT</w:t>
                            </w:r>
                            <w:proofErr w:type="gramEnd"/>
                            <w:r>
                              <w:t xml:space="preserve"> with turbulent flow on colour Doppler. B) Apical five chamber view showing </w:t>
                            </w:r>
                            <w:r w:rsidR="00B521BB">
                              <w:t>hypertrophied muscular tissue causing narrowing LVOT. C)</w:t>
                            </w:r>
                            <w:r>
                              <w:t xml:space="preserve"> CW Doppler confirms severe outflow tract obstruction </w:t>
                            </w:r>
                          </w:p>
                          <w:p w14:paraId="4009653B" w14:textId="77777777" w:rsidR="00D37857" w:rsidRDefault="00D3785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3pt;margin-top:236.3pt;width:321.15pt;height:12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uv6LKAIAAE4EAAAOAAAAZHJzL2Uyb0RvYy54bWysVNtu2zAMfR+wfxD0vthJ4zYx4hRdugwD ugvQ7gNoWY6F6TZJid19fSk5TbPbyzA/CKRIHZKHpFfXg5LkwJ0XRld0Oskp4ZqZRuhdRb8+bN8s KPEBdAPSaF7RR+7p9fr1q1VvSz4znZENdwRBtC97W9EuBFtmmWcdV+AnxnKNxtY4BQFVt8saBz2i K5nN8vwy641rrDOMe4+3t6ORrhN+23IWPret54HIimJuIZ0unXU8s/UKyp0D2wl2TAP+IQsFQmPQ E9QtBCB7J36DUoI5400bJsyozLStYDzVgNVM81+que/A8lQLkuPtiSb//2DZp8MXR0RT0YscW6VB YZMe+BDIWzOQWeSnt75Et3uLjmHAa+xzqtXbO8O+eaLNpgO94zfOmb7j0GB+0/gyO3s64vgIUvcf TYNhYB9MAhpapyJ5SAdBdOzT46k3MRWGl/P8anGZF5QwtE2Li3y5KFIMKJ+fW+fDe24UiUJFHTY/ wcPhzoeYDpTPLjGaN1I0WyFlUtyu3khHDoCDsk3fEf0nN6lJX9FlMStGBv4KkafvTxBKBJx4KVRF FycnKCNv73ST5jGAkKOMKUt9JDJyN7IYhnpIPVvGAJHk2jSPyKwz44DjQqLQGfeDkh6Hu6L++x4c p0R+0Nid5XQ+j9uQlHlxNUPFnVvqcwtohlAVDZSM4iakDUq82Rvs4lYkfl8yOaaMQ5toPy5Y3Ipz PXm9/AbWTwAAAP//AwBQSwMEFAAGAAgAAAAhAGQ6fZvdAAAACAEAAA8AAABkcnMvZG93bnJldi54 bWxMj8FOwzAMhu9IvENkJC4TS9dtLZSmE0zaidPKuGeNaSsapyTZ1r095gQ3W/+vz5/LzWQHcUYf ekcKFvMEBFLjTE+tgsP77uERRIiajB4coYIrBthUtzelLoy70B7PdWwFQygUWkEX41hIGZoOrQ5z NyJx9um81ZFX30rj9YXhdpBpkmTS6p74QqdH3HbYfNUnqyD7rpeztw8zo/119+obuzbbw1qp+7vp 5RlExCn+leFXn9WhYqejO5EJYmAG9xSs8pQHjrNV+gTiqCBfLHOQVSn/P1D9AAAA//8DAFBLAQIt ABQABgAIAAAAIQC2gziS/gAAAOEBAAATAAAAAAAAAAAAAAAAAAAAAABbQ29udGVudF9UeXBlc10u eG1sUEsBAi0AFAAGAAgAAAAhADj9If/WAAAAlAEAAAsAAAAAAAAAAAAAAAAALwEAAF9yZWxzLy5y ZWxzUEsBAi0AFAAGAAgAAAAhAJ26/osoAgAATgQAAA4AAAAAAAAAAAAAAAAALgIAAGRycy9lMm9E b2MueG1sUEsBAi0AFAAGAAgAAAAhAGQ6fZvdAAAACAEAAA8AAAAAAAAAAAAAAAAAggQAAGRycy9k b3ducmV2LnhtbFBLBQYAAAAABAAEAPMAAACMBQAAAAA= ">
                <v:textbox style="mso-fit-shape-to-text:t">
                  <w:txbxContent>
                    <w:p w14:paraId="6704D918" w14:textId="31C1CB5B" w:rsidR="00D37857" w:rsidRDefault="00D37857" w:rsidP="00D37857">
                      <w:r>
                        <w:t>Figure 3: Tunnel like sub-aortic stenosis.  A)</w:t>
                      </w:r>
                      <w:r w:rsidR="003619D8">
                        <w:t xml:space="preserve"> </w:t>
                      </w:r>
                      <w:r>
                        <w:t xml:space="preserve">Parasternal view showing diffused narrowing </w:t>
                      </w:r>
                      <w:proofErr w:type="gramStart"/>
                      <w:r>
                        <w:t>of  LVOT</w:t>
                      </w:r>
                      <w:proofErr w:type="gramEnd"/>
                      <w:r>
                        <w:t xml:space="preserve"> with turbulent flow on colour Doppler. B) Apical five chamber view showing </w:t>
                      </w:r>
                      <w:r w:rsidR="00B521BB">
                        <w:t>hypertrophied muscular tissue causing narrowing LVOT. C)</w:t>
                      </w:r>
                      <w:r>
                        <w:t xml:space="preserve"> CW Doppler confirms severe outflow tract obstruction </w:t>
                      </w:r>
                    </w:p>
                    <w:p w14:paraId="4009653B" w14:textId="77777777" w:rsidR="00D37857" w:rsidRDefault="00D37857"/>
                  </w:txbxContent>
                </v:textbox>
              </v:shape>
            </w:pict>
          </mc:Fallback>
        </mc:AlternateContent>
      </w:r>
      <w:r>
        <w:rPr>
          <w:noProof/>
          <w:lang w:val="fr-FR" w:eastAsia="fr-FR"/>
        </w:rPr>
        <w:drawing>
          <wp:inline distT="0" distB="0" distL="0" distR="0" wp14:anchorId="6F270A05" wp14:editId="47B84E2A">
            <wp:extent cx="3821138" cy="2876550"/>
            <wp:effectExtent l="0" t="0" r="825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5727" cy="2872476"/>
                    </a:xfrm>
                    <a:prstGeom prst="rect">
                      <a:avLst/>
                    </a:prstGeom>
                    <a:noFill/>
                  </pic:spPr>
                </pic:pic>
              </a:graphicData>
            </a:graphic>
          </wp:inline>
        </w:drawing>
      </w:r>
      <w:r w:rsidRPr="00D37857">
        <w:t xml:space="preserve"> </w:t>
      </w:r>
    </w:p>
    <w:p w14:paraId="3FF8BC38" w14:textId="77777777" w:rsidR="00835E3E" w:rsidRDefault="00835E3E" w:rsidP="00CD5788">
      <w:pPr>
        <w:spacing w:after="0" w:line="240" w:lineRule="auto"/>
      </w:pPr>
    </w:p>
    <w:p w14:paraId="445975F4" w14:textId="77777777" w:rsidR="00835E3E" w:rsidRDefault="00835E3E" w:rsidP="00CD5788">
      <w:pPr>
        <w:spacing w:after="0" w:line="240" w:lineRule="auto"/>
      </w:pPr>
    </w:p>
    <w:p w14:paraId="370EE1AA" w14:textId="77777777" w:rsidR="00835E3E" w:rsidRDefault="00835E3E" w:rsidP="00CD5788">
      <w:pPr>
        <w:spacing w:after="0" w:line="240" w:lineRule="auto"/>
      </w:pPr>
    </w:p>
    <w:p w14:paraId="50F4104C" w14:textId="77777777" w:rsidR="00835E3E" w:rsidRDefault="00835E3E" w:rsidP="00CD5788">
      <w:pPr>
        <w:spacing w:after="0" w:line="240" w:lineRule="auto"/>
      </w:pPr>
    </w:p>
    <w:p w14:paraId="3E220FC6" w14:textId="77777777" w:rsidR="00835E3E" w:rsidRDefault="00835E3E" w:rsidP="00CD5788">
      <w:pPr>
        <w:spacing w:after="0" w:line="240" w:lineRule="auto"/>
      </w:pPr>
    </w:p>
    <w:p w14:paraId="3BC3E271" w14:textId="77777777" w:rsidR="00835E3E" w:rsidRDefault="00835E3E" w:rsidP="00B521BB"/>
    <w:p w14:paraId="004EF693" w14:textId="16ABEF37" w:rsidR="00835E3E" w:rsidRDefault="000106BB" w:rsidP="00835E3E">
      <w:r>
        <w:rPr>
          <w:noProof/>
          <w:lang w:val="fr-FR" w:eastAsia="fr-FR"/>
        </w:rPr>
        <mc:AlternateContent>
          <mc:Choice Requires="wps">
            <w:drawing>
              <wp:anchor distT="0" distB="0" distL="114300" distR="114300" simplePos="0" relativeHeight="251681792" behindDoc="0" locked="0" layoutInCell="1" allowOverlap="1" wp14:anchorId="4207DBBF" wp14:editId="6AB4534D">
                <wp:simplePos x="0" y="0"/>
                <wp:positionH relativeFrom="column">
                  <wp:posOffset>-166556</wp:posOffset>
                </wp:positionH>
                <wp:positionV relativeFrom="paragraph">
                  <wp:posOffset>2410982</wp:posOffset>
                </wp:positionV>
                <wp:extent cx="5591175" cy="1011555"/>
                <wp:effectExtent l="0" t="0" r="28575" b="2222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011555"/>
                        </a:xfrm>
                        <a:prstGeom prst="rect">
                          <a:avLst/>
                        </a:prstGeom>
                        <a:solidFill>
                          <a:srgbClr val="FFFFFF"/>
                        </a:solidFill>
                        <a:ln w="9525">
                          <a:solidFill>
                            <a:srgbClr val="000000"/>
                          </a:solidFill>
                          <a:miter lim="800000"/>
                          <a:headEnd/>
                          <a:tailEnd/>
                        </a:ln>
                      </wps:spPr>
                      <wps:txbx>
                        <w:txbxContent>
                          <w:p w14:paraId="69ABE54C" w14:textId="1A208903" w:rsidR="00B521BB" w:rsidRDefault="00B521BB">
                            <w:r>
                              <w:t xml:space="preserve">Figure 4. Bicuspid aortic </w:t>
                            </w:r>
                            <w:r w:rsidR="002B2A09">
                              <w:t>valve</w:t>
                            </w:r>
                            <w:r>
                              <w:t xml:space="preserve">.  </w:t>
                            </w:r>
                            <w:proofErr w:type="gramStart"/>
                            <w:r w:rsidR="008A64BD">
                              <w:t>a</w:t>
                            </w:r>
                            <w:r w:rsidR="00AD4C02">
                              <w:t>)</w:t>
                            </w:r>
                            <w:r>
                              <w:t>Parasternal</w:t>
                            </w:r>
                            <w:proofErr w:type="gramEnd"/>
                            <w:r>
                              <w:t xml:space="preserve"> long axis view </w:t>
                            </w:r>
                            <w:r w:rsidR="00AD4C02">
                              <w:t>showing bicuspid aortic valve and measurement of aortic root dimensions</w:t>
                            </w:r>
                            <w:r w:rsidR="000106BB">
                              <w:t xml:space="preserve"> at </w:t>
                            </w:r>
                            <w:proofErr w:type="spellStart"/>
                            <w:r w:rsidR="000106BB">
                              <w:t>ventriculo</w:t>
                            </w:r>
                            <w:proofErr w:type="spellEnd"/>
                            <w:r w:rsidR="000106BB">
                              <w:t>-arterial junction, trans-sinus, ST junction and ascending aorta</w:t>
                            </w:r>
                            <w:r w:rsidR="00AD4C02">
                              <w:t xml:space="preserve">. </w:t>
                            </w:r>
                            <w:r w:rsidR="008A64BD">
                              <w:t>b</w:t>
                            </w:r>
                            <w:r w:rsidR="00AD4C02">
                              <w:t xml:space="preserve">) Parasternal short axis view </w:t>
                            </w:r>
                            <w:r w:rsidR="002B2A09">
                              <w:t xml:space="preserve">demonstrating a </w:t>
                            </w:r>
                            <w:r>
                              <w:t>bicuspid aortic valve</w:t>
                            </w:r>
                            <w:r w:rsidR="00AD4C02">
                              <w:t xml:space="preserve"> during ventricular systole with limited opening orifice</w:t>
                            </w:r>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13.1pt;margin-top:189.85pt;width:440.25pt;height:79.6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xsv2KAIAAE8EAAAOAAAAZHJzL2Uyb0RvYy54bWysVNtu2zAMfR+wfxD0vtjO4rUx4hRdugwD ugvQ7gNkWY6FSaImKbG7ry8lp2l2exnmB0EUqaPDQ9Krq1ErchDOSzA1LWY5JcJwaKXZ1fTr/fbV JSU+MNMyBUbU9EF4erV++WI12ErMoQfVCkcQxPhqsDXtQ7BVlnneC838DKww6OzAaRbQdLusdWxA dK2yeZ6/yQZwrXXAhfd4ejM56Trhd53g4XPXeRGIqilyC2l1aW3imq1XrNo5ZnvJjzTYP7DQTBp8 9AR1wwIjeyd/g9KSO/DQhRkHnUHXSS5SDphNkf+SzV3PrEi5oDjenmTy/w+Wfzp8cUS2NX2dLykx TGOR7sUYyFsYyTzqM1hfYdidxcAw4jHWOeXq7S3wb54Y2PTM7MS1czD0grXIr4g3s7OrE46PIM3w EVp8hu0DJKCxczqKh3IQRMc6PZxqE6lwPCzLZVFclJRw9BV5UZRlmd5g1dN163x4L0CTuKmpw+In eHa49SHSYdVTSHzNg5LtViqVDLdrNsqRA8NG2abviP5TmDJkqOmynJeTAn+FyNP3JwgtA3a8krqm l6cgVkXd3pk29WNgUk17pKzMUcio3aRiGJsx1axIDRxVbqB9QGkdTB2OE4mbHtwPSgbs7pr673vm BCXqg8HyLIvFIo5DMhblxRwNd+5pzj3McISqaaBk2m5CGqEknL3GMm5lEviZyZEzdm3S/ThhcSzO 7RT1/B9YPwIAAP//AwBQSwMEFAAGAAgAAAAhANvhXdvgAAAACwEAAA8AAABkcnMvZG93bnJldi54 bWxMj0FPg0AQhe8m/ofNmHhp2kUQ2iJDo0168lSs9y07ApGdRXbb0n/veqrHyfvy3jfFZjK9ONPo OssIT4sIBHFtdccNwuFjN1+BcF6xVr1lQriSg015f1eoXNsL7+lc+UaEEna5Qmi9H3IpXd2SUW5h B+KQfdnRKB/OsZF6VJdQbnoZR1Emjeo4LLRqoG1L9Xd1MgjZT5XM3j/1jPfX3dtYm1RvDyni48P0 +gLC0+RvMPzpB3Uog9PRnlg70SPM4ywOKEKyXC9BBGKVPicgjghpso5AloX8/0P5CwAA//8DAFBL AQItABQABgAIAAAAIQC2gziS/gAAAOEBAAATAAAAAAAAAAAAAAAAAAAAAABbQ29udGVudF9UeXBl c10ueG1sUEsBAi0AFAAGAAgAAAAhADj9If/WAAAAlAEAAAsAAAAAAAAAAAAAAAAALwEAAF9yZWxz Ly5yZWxzUEsBAi0AFAAGAAgAAAAhADbGy/YoAgAATwQAAA4AAAAAAAAAAAAAAAAALgIAAGRycy9l Mm9Eb2MueG1sUEsBAi0AFAAGAAgAAAAhANvhXdvgAAAACwEAAA8AAAAAAAAAAAAAAAAAggQAAGRy cy9kb3ducmV2LnhtbFBLBQYAAAAABAAEAPMAAACPBQAAAAA= ">
                <v:textbox style="mso-fit-shape-to-text:t">
                  <w:txbxContent>
                    <w:p w14:paraId="69ABE54C" w14:textId="1A208903" w:rsidR="00B521BB" w:rsidRDefault="00B521BB">
                      <w:r>
                        <w:t xml:space="preserve">Figure 4. Bicuspid aortic </w:t>
                      </w:r>
                      <w:r w:rsidR="002B2A09">
                        <w:t>valve</w:t>
                      </w:r>
                      <w:r>
                        <w:t xml:space="preserve">.  </w:t>
                      </w:r>
                      <w:proofErr w:type="gramStart"/>
                      <w:r w:rsidR="008A64BD">
                        <w:t>a</w:t>
                      </w:r>
                      <w:r w:rsidR="00AD4C02">
                        <w:t>)</w:t>
                      </w:r>
                      <w:r>
                        <w:t>Parasternal</w:t>
                      </w:r>
                      <w:proofErr w:type="gramEnd"/>
                      <w:r>
                        <w:t xml:space="preserve"> long axis view </w:t>
                      </w:r>
                      <w:r w:rsidR="00AD4C02">
                        <w:t>showing bicuspid aortic valve and measurement of aortic root dimensions</w:t>
                      </w:r>
                      <w:r w:rsidR="000106BB">
                        <w:t xml:space="preserve"> at </w:t>
                      </w:r>
                      <w:proofErr w:type="spellStart"/>
                      <w:r w:rsidR="000106BB">
                        <w:t>ventriculo</w:t>
                      </w:r>
                      <w:proofErr w:type="spellEnd"/>
                      <w:r w:rsidR="000106BB">
                        <w:t>-arterial junction, trans-sinus, ST junction and ascending aorta</w:t>
                      </w:r>
                      <w:r w:rsidR="00AD4C02">
                        <w:t xml:space="preserve">. </w:t>
                      </w:r>
                      <w:r w:rsidR="008A64BD">
                        <w:t>b</w:t>
                      </w:r>
                      <w:r w:rsidR="00AD4C02">
                        <w:t xml:space="preserve">) Parasternal short axis view </w:t>
                      </w:r>
                      <w:r w:rsidR="002B2A09">
                        <w:t xml:space="preserve">demonstrating a </w:t>
                      </w:r>
                      <w:r>
                        <w:t>bicuspid aortic valve</w:t>
                      </w:r>
                      <w:r w:rsidR="00AD4C02">
                        <w:t xml:space="preserve"> during ventricular systole with limited opening orifice</w:t>
                      </w:r>
                      <w:r>
                        <w:t xml:space="preserve">. </w:t>
                      </w:r>
                    </w:p>
                  </w:txbxContent>
                </v:textbox>
              </v:shape>
            </w:pict>
          </mc:Fallback>
        </mc:AlternateContent>
      </w:r>
      <w:r w:rsidR="008A64BD" w:rsidRPr="008A64BD">
        <w:rPr>
          <w:noProof/>
          <w:lang w:val="fr-FR" w:eastAsia="fr-FR"/>
        </w:rPr>
        <w:drawing>
          <wp:inline distT="0" distB="0" distL="0" distR="0" wp14:anchorId="5D04D04B" wp14:editId="1CB7B9BF">
            <wp:extent cx="4614672" cy="23164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614672" cy="2316480"/>
                    </a:xfrm>
                    <a:prstGeom prst="rect">
                      <a:avLst/>
                    </a:prstGeom>
                  </pic:spPr>
                </pic:pic>
              </a:graphicData>
            </a:graphic>
          </wp:inline>
        </w:drawing>
      </w:r>
    </w:p>
    <w:p w14:paraId="70560D43" w14:textId="77777777" w:rsidR="00835E3E" w:rsidRDefault="00835E3E" w:rsidP="00835E3E"/>
    <w:p w14:paraId="3047B575" w14:textId="77777777" w:rsidR="00835E3E" w:rsidRDefault="00835E3E" w:rsidP="00CD5788">
      <w:pPr>
        <w:spacing w:after="0" w:line="240" w:lineRule="auto"/>
      </w:pPr>
    </w:p>
    <w:p w14:paraId="4A0923F1" w14:textId="77777777" w:rsidR="00835E3E" w:rsidRDefault="00835E3E" w:rsidP="00CD5788">
      <w:pPr>
        <w:spacing w:after="0" w:line="240" w:lineRule="auto"/>
      </w:pPr>
    </w:p>
    <w:p w14:paraId="5BB4B79B" w14:textId="77777777" w:rsidR="00835E3E" w:rsidRDefault="00835E3E" w:rsidP="00CD5788">
      <w:pPr>
        <w:spacing w:after="0" w:line="240" w:lineRule="auto"/>
      </w:pPr>
    </w:p>
    <w:p w14:paraId="3EF49418" w14:textId="77777777" w:rsidR="00835E3E" w:rsidRDefault="00835E3E" w:rsidP="00CD5788">
      <w:pPr>
        <w:spacing w:after="0" w:line="240" w:lineRule="auto"/>
      </w:pPr>
    </w:p>
    <w:p w14:paraId="5AEBF0AD" w14:textId="48D80C2A" w:rsidR="00BF6946" w:rsidRDefault="00B521BB" w:rsidP="00B521BB">
      <w:r>
        <w:rPr>
          <w:noProof/>
          <w:lang w:val="fr-FR" w:eastAsia="fr-FR"/>
        </w:rPr>
        <mc:AlternateContent>
          <mc:Choice Requires="wpg">
            <w:drawing>
              <wp:anchor distT="0" distB="0" distL="114300" distR="114300" simplePos="0" relativeHeight="251677696" behindDoc="0" locked="0" layoutInCell="1" allowOverlap="1" wp14:anchorId="2AD6CC2B" wp14:editId="0D63479E">
                <wp:simplePos x="0" y="0"/>
                <wp:positionH relativeFrom="column">
                  <wp:posOffset>-553720</wp:posOffset>
                </wp:positionH>
                <wp:positionV relativeFrom="paragraph">
                  <wp:posOffset>1123315</wp:posOffset>
                </wp:positionV>
                <wp:extent cx="6371590" cy="2181225"/>
                <wp:effectExtent l="0" t="0" r="0" b="9525"/>
                <wp:wrapNone/>
                <wp:docPr id="297" name="Group 18"/>
                <wp:cNvGraphicFramePr/>
                <a:graphic xmlns:a="http://schemas.openxmlformats.org/drawingml/2006/main">
                  <a:graphicData uri="http://schemas.microsoft.com/office/word/2010/wordprocessingGroup">
                    <wpg:wgp>
                      <wpg:cNvGrpSpPr/>
                      <wpg:grpSpPr>
                        <a:xfrm>
                          <a:off x="0" y="0"/>
                          <a:ext cx="6371590" cy="2181225"/>
                          <a:chOff x="0" y="0"/>
                          <a:chExt cx="8714914" cy="3030467"/>
                        </a:xfrm>
                      </wpg:grpSpPr>
                      <pic:pic xmlns:pic="http://schemas.openxmlformats.org/drawingml/2006/picture">
                        <pic:nvPicPr>
                          <pic:cNvPr id="298" name="Picture 298"/>
                          <pic:cNvPicPr>
                            <a:picLocks/>
                          </pic:cNvPicPr>
                        </pic:nvPicPr>
                        <pic:blipFill>
                          <a:blip r:embed="rId25" r:link="rId26">
                            <a:extLst>
                              <a:ext uri="{28A0092B-C50C-407E-A947-70E740481C1C}">
                                <a14:useLocalDpi xmlns:a14="http://schemas.microsoft.com/office/drawing/2010/main" val="0"/>
                              </a:ext>
                            </a:extLst>
                          </a:blip>
                          <a:stretch>
                            <a:fillRect/>
                          </a:stretch>
                        </pic:blipFill>
                        <pic:spPr>
                          <a:xfrm>
                            <a:off x="0" y="0"/>
                            <a:ext cx="2520280" cy="3024336"/>
                          </a:xfrm>
                          <a:prstGeom prst="rect">
                            <a:avLst/>
                          </a:prstGeom>
                        </pic:spPr>
                      </pic:pic>
                      <pic:pic xmlns:pic="http://schemas.openxmlformats.org/drawingml/2006/picture">
                        <pic:nvPicPr>
                          <pic:cNvPr id="299" name="Picture 299"/>
                          <pic:cNvPicPr>
                            <a:picLocks/>
                          </pic:cNvPicPr>
                        </pic:nvPicPr>
                        <pic:blipFill rotWithShape="1">
                          <a:blip r:embed="rId27" r:link="rId28">
                            <a:extLst>
                              <a:ext uri="{28A0092B-C50C-407E-A947-70E740481C1C}">
                                <a14:useLocalDpi xmlns:a14="http://schemas.microsoft.com/office/drawing/2010/main" val="0"/>
                              </a:ext>
                            </a:extLst>
                          </a:blip>
                          <a:srcRect t="3873" b="6234"/>
                          <a:stretch/>
                        </pic:blipFill>
                        <pic:spPr>
                          <a:xfrm>
                            <a:off x="2513384" y="0"/>
                            <a:ext cx="2887216" cy="3030467"/>
                          </a:xfrm>
                          <a:prstGeom prst="rect">
                            <a:avLst/>
                          </a:prstGeom>
                        </pic:spPr>
                      </pic:pic>
                      <wpg:grpSp>
                        <wpg:cNvPr id="300" name="Group 300"/>
                        <wpg:cNvGrpSpPr/>
                        <wpg:grpSpPr>
                          <a:xfrm>
                            <a:off x="5367050" y="6131"/>
                            <a:ext cx="3347864" cy="3024336"/>
                            <a:chOff x="5367050" y="6131"/>
                            <a:chExt cx="4115532" cy="3642271"/>
                          </a:xfrm>
                        </wpg:grpSpPr>
                        <pic:pic xmlns:pic="http://schemas.openxmlformats.org/drawingml/2006/picture">
                          <pic:nvPicPr>
                            <pic:cNvPr id="301" name="Picture 301" descr="C:\Users\wl663\Downloads\COA Doppler WILKES BRIAN MR Run 102.BMP"/>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903" t="14261" r="1824"/>
                            <a:stretch/>
                          </pic:blipFill>
                          <pic:spPr bwMode="auto">
                            <a:xfrm>
                              <a:off x="5367050" y="6131"/>
                              <a:ext cx="4115532" cy="3642271"/>
                            </a:xfrm>
                            <a:prstGeom prst="rect">
                              <a:avLst/>
                            </a:prstGeom>
                            <a:noFill/>
                            <a:extLst>
                              <a:ext uri="{909E8E84-426E-40DD-AFC4-6F175D3DCCD1}">
                                <a14:hiddenFill xmlns:a14="http://schemas.microsoft.com/office/drawing/2010/main">
                                  <a:solidFill>
                                    <a:srgbClr val="FFFFFF"/>
                                  </a:solidFill>
                                </a14:hiddenFill>
                              </a:ext>
                            </a:extLst>
                          </pic:spPr>
                        </pic:pic>
                        <wps:wsp>
                          <wps:cNvPr id="302" name="Rectangle 302"/>
                          <wps:cNvSpPr/>
                          <wps:spPr>
                            <a:xfrm>
                              <a:off x="8458585" y="6131"/>
                              <a:ext cx="720080" cy="47431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B40FEC" w14:textId="77777777" w:rsidR="00835E3E" w:rsidRDefault="00835E3E" w:rsidP="00835E3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303" name="TextBox 14"/>
                        <wps:cNvSpPr txBox="1"/>
                        <wps:spPr>
                          <a:xfrm>
                            <a:off x="115531" y="6131"/>
                            <a:ext cx="405591" cy="544879"/>
                          </a:xfrm>
                          <a:prstGeom prst="rect">
                            <a:avLst/>
                          </a:prstGeom>
                          <a:noFill/>
                        </wps:spPr>
                        <wps:txbx>
                          <w:txbxContent>
                            <w:p w14:paraId="57EDA177" w14:textId="77777777" w:rsidR="00835E3E" w:rsidRDefault="00835E3E" w:rsidP="00835E3E">
                              <w:pPr>
                                <w:pStyle w:val="NormalWeb"/>
                                <w:spacing w:before="0" w:beforeAutospacing="0" w:after="0" w:afterAutospacing="0"/>
                              </w:pPr>
                              <w:r>
                                <w:rPr>
                                  <w:rFonts w:asciiTheme="minorHAnsi" w:hAnsi="Calibri" w:cstheme="minorBidi"/>
                                  <w:color w:val="FFFFFF" w:themeColor="background1"/>
                                  <w:kern w:val="24"/>
                                  <w:sz w:val="36"/>
                                  <w:szCs w:val="36"/>
                                </w:rPr>
                                <w:t>A</w:t>
                              </w:r>
                            </w:p>
                          </w:txbxContent>
                        </wps:txbx>
                        <wps:bodyPr wrap="square" rtlCol="0">
                          <a:noAutofit/>
                        </wps:bodyPr>
                      </wps:wsp>
                      <wps:wsp>
                        <wps:cNvPr id="304" name="Rectangle 304"/>
                        <wps:cNvSpPr/>
                        <wps:spPr>
                          <a:xfrm>
                            <a:off x="3024334" y="0"/>
                            <a:ext cx="428105" cy="551010"/>
                          </a:xfrm>
                          <a:prstGeom prst="rect">
                            <a:avLst/>
                          </a:prstGeom>
                        </wps:spPr>
                        <wps:txbx>
                          <w:txbxContent>
                            <w:p w14:paraId="1EB31CC7" w14:textId="77777777" w:rsidR="00835E3E" w:rsidRDefault="00835E3E" w:rsidP="00835E3E">
                              <w:pPr>
                                <w:pStyle w:val="NormalWeb"/>
                                <w:spacing w:before="0" w:beforeAutospacing="0" w:after="0" w:afterAutospacing="0"/>
                              </w:pPr>
                              <w:r>
                                <w:rPr>
                                  <w:rFonts w:asciiTheme="minorHAnsi" w:hAnsi="Calibri" w:cstheme="minorBidi"/>
                                  <w:color w:val="FFFFFF" w:themeColor="background1"/>
                                  <w:kern w:val="24"/>
                                  <w:sz w:val="36"/>
                                  <w:szCs w:val="36"/>
                                </w:rPr>
                                <w:t>B</w:t>
                              </w:r>
                            </w:p>
                          </w:txbxContent>
                        </wps:txbx>
                        <wps:bodyPr wrap="square">
                          <a:noAutofit/>
                        </wps:bodyPr>
                      </wps:wsp>
                      <wps:wsp>
                        <wps:cNvPr id="305" name="Rectangle 305"/>
                        <wps:cNvSpPr/>
                        <wps:spPr>
                          <a:xfrm>
                            <a:off x="5616624" y="6131"/>
                            <a:ext cx="389319" cy="568794"/>
                          </a:xfrm>
                          <a:prstGeom prst="rect">
                            <a:avLst/>
                          </a:prstGeom>
                        </wps:spPr>
                        <wps:txbx>
                          <w:txbxContent>
                            <w:p w14:paraId="06D7FF83" w14:textId="77777777" w:rsidR="00835E3E" w:rsidRDefault="00835E3E" w:rsidP="00835E3E">
                              <w:pPr>
                                <w:pStyle w:val="NormalWeb"/>
                                <w:spacing w:before="0" w:beforeAutospacing="0" w:after="0" w:afterAutospacing="0"/>
                              </w:pPr>
                              <w:r>
                                <w:rPr>
                                  <w:rFonts w:asciiTheme="minorHAnsi" w:hAnsi="Calibri" w:cstheme="minorBidi"/>
                                  <w:color w:val="FFFFFF" w:themeColor="background1"/>
                                  <w:kern w:val="24"/>
                                  <w:sz w:val="36"/>
                                  <w:szCs w:val="36"/>
                                </w:rPr>
                                <w:t>C</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_x0000_s1043" style="position:absolute;margin-left:-43.6pt;margin-top:88.45pt;width:501.7pt;height:171.75pt;z-index:251677696;mso-width-relative:margin;mso-height-relative:margin" coordsize="87149,30304" o:gfxdata="UEsDBBQABgAIAAAAIQCVBJ/sFAEAAEcCAAATAAAAW0NvbnRlbnRfVHlwZXNdLnhtbJSSy0rEMBSG 94LvELKVNnUWIjLtLOy4VJHxAUJy0gabCzmxzry9SeuAFiu4TM75/gvJdnc0AxkhoHa2ptdlRQlY 4aS2XU1fDw/FLSUYuZV8cBZqegKku+byYns4eUCSaIs17WP0d4yh6MFwLJ0HmybKBcNjOoaOeS7e eAdsU1U3TDgbwcYiZg3abFtQ/H2IZH9M13MSbztK7ue9bFVTbTKf79mvRIABFwj3ftCCx9SNjVYu chVfmcpETjvYa49XKfiKQ578zPTdYJ2LWqkFOJeZBqnNU3qAoCWQZx7iIzepLZMBGWxc60T5t28u ZrBwSmkBZRtwP1HnHmva0n3YAON/xduEvcB4VmfTN2g+AQAA//8DAFBLAwQUAAYACAAAACEAOP0h /9YAAACUAQAACwAAAF9yZWxzLy5yZWxzpJDBasMwDIbvg72D0X1xmsMYo04vo9Br6R7A2IpjGltG Mtn69jODwTJ621G/0PeJf3/4TItakSVSNrDrelCYHfmYg4H3y/HpBZRUm71dKKOBGwocxseH/RkX W9uRzLGIapQsBuZay6vW4mZMVjoqmNtmIk62tpGDLtZdbUA99P2z5t8MGDdMdfIG+OQHUJdbaeY/ 7BQdk9BUO0dJ0zRFd4+qPX3kM66NYjlgNeBZvkPGtWvPgb7v3f3TG9iWOboj24Rv5LZ+HKhlP3q9 6XL8AgAA//8DAFBLAwQUAAYACAAAACEA8jgop5IGAADUFgAADgAAAGRycy9lMm9Eb2MueG1s3Fhb b9s2FH4fsP8g6N2x7pKNOoVjO0WwtA2SFnnJCy3RllCJ1Cg6djrsv+8cUhff0rrp1q1zEJvXw8Pv 3Pnq9abIjUcqqoyzkWmfWaZBWcyTjC1H5scPl73INCpJWEJyzujIfKKV+fr8119ercshdXjK84QK A4iwarguR2YqZTns96s4pQWpznhJGUwuuCiIhK5Y9hNB1kC9yPuOZQX9NRdJKXhMqwpGp3rSPFf0 Fwsay/eLRUWlkY9M4E2qb6G+5/jdP39FhktByjSLazbIC7goSMbg0JbUlEhirER2QKrIYsErvpBn MS/6fLHIYqruALexrb3bvBF8Vaq7LIfrZdnCBNDu4fRisvG7xxthZMnIdAahaTBSgJDUuYYdITrr cjmERW9EeVfeiHpgqXt44c1CFPgLVzE2CtenFle6kUYMg4Eb2v4A4I9hzrEj23F8jXycgngO9sXp rN4ZhbY3sD2907VcywtC3NlvDu4jfy07ZRYP4b8GCloHQH1doWCXXAlq1kSKk2gURHxalT2QaUlk Ns/yTD4p/QTpIVPs8SaLb4TubGMO5qExh3k81nAGCnbchOv0LoK3uubxpwrvvjunujv053lWXmZ5 jmLBdn0T0Po9rTkChtbIKY9XBWVSm5igOVyKsyrNyso0xJAWcwoaI64SG7t5xj6pnqNMAKR+XUk8 HOWvjOAPJxpb1sC56E18a9LzrHDWGw+8sBdas9CzvMie2JM/cbftDVcVhauSfFpmNecwesD7UY2v fYO2JWWTxiNRlq91BhhSutOwCGqEACGvlRRUxik2F4DdLXgOvaedUEB32KIUKjAJ3HGKETi+YzlR bQSu5XiuG+yoMghZVPIN5YWBDUAUeFCIkkcAVHPTLKnVQDOgOAN+tHpB4ycygMGhAQwQll0lf5kB GILL+0ymdykpwa3ZCsx/2CLcHYvw1JGNuv1kFiFitAKMmW4Uwr0gYAaO62nPXZsFaiWK6iS7cHzb dSPw5ochwomi0LGD5x3932Edbaxow1od+1wL7HI79uEAXO0bg5/vBqHlAym4X2C7tkYKvSBGQdf1 wihoY1nrAMiwjYLHCXTh0LNt33edGqXAc5xQHfI/CYeuBfFkNxyqoYRWMUSvyfDhYwWp5sM6DwL3 YcrXLOckqR4m78fGlJdlDqnk/dX1b7M74+L2avzOeHtr3K6YYVvO2cXbmy+5FYPxSUrYko6rEpQe nUU3JARfpxROwuFG47vo/HwE/jcckA/aARm3BIdXiozpCPJzeyCI4LY1sMAFoWA8J8C0A1qRc6oz MubrtzwBSMhKcuWT90L2cctrTPerdveN3okMGccMDXRJxYSDfGlgDWbRLPJ6cNkZ5EvTaW98OfF6 waUd+lN3OplM7SZfSrMkoQzJfX+6pDIhnmdJkz9WYjmf5EKnUZfqoywAEqZuWR/Tto6NJsVqftXt lJHspyvrEqq+qklQoXdamoc137F6ScV5kC6S7ZJsyLUar4LxDIw8pwYOKgevVralTfVcShd5fgR/ z7j2EErRJrXzQs+FQIZuoksMm7TtpMxuB1voYC1MWyHITePytyRAhjlD2bVqBWfjCJRHzZVUSz7l FNfl7JYuoOyDsKST9r1DSBxD+q8TpiolCdUK4FvwaeTfsKUuqggiZZ0817RrAs1KTaShrRGq1+NW qur1ljFL2ekzjOnN7Q51Mmey3VxkjItjBHK4VX2yXt+ApKFBlORmvlElsa2W4tCcJ0+QK0A+qUrc qowvM8jRr0klb4iAFwMI+vAKArMpF59NYw0vCiOz+n1FsJLMrxhoNtSxHiyTquP5oDPgxbZn5tsz bFVMODo+eD8pY9XE9TJvmgvBi3swhDGeClOExXD2yIylaDoTCX2YgueTmI7Hqq1L1Gt2V8ZIHIFD 5fywuSeirNVTgt97xxtrIsO9+kOvxZ2Mj8GfLjJVnHQ41ZCCZatWXaBru/wB5g5xQicRH+AeF3xj wAMCiBz5A6+Atm7IDYzj/etx7Zg6e61fM1S6BRI4ms95lu8PYBIfNXzPi0JVt7zc6DvbRU41R9jq 1LF1WbU67mpZpxsnigaJ/wBxQMarxbHtffcl8mU56HL5aOHgOZFtYc6DUvBteESrzbsJ8N/kevf8 ZQe922jKMej/W3gDGId4q/e2LQv4Mt5+YAcBJFfHFd+NBq4NdbuCPAC9V8J8qeI/C3mrIt8BuXoe hKdTFaPqZ158m93uKx/VPUaf/wUAAP//AwBQSwMEFAAGAAgAAAAhAPPR52QgAQAAuQMAABkAAABk cnMvX3JlbHMvZTJvRG9jLnhtbC5yZWxzvFNbS8MwFH4X/A8h4OOaXrSTsW7IprAHEWR768uhOWmD uZQkuu3fGxFhg22CUF8SckK+K5nOd1qRD3ReWlPRLEkpQdNYLk1b0c36aXRPiQ9gOChrsKJ79HQ+ u76avqKCEB/5TvaeRBTjK9qF0E8Y802HGnxiezTxRlinIcSja1kPzRu0yPI0LZk7xKCzI0yy4hV1 K15Qst73kfl3bCuEbHBpm3eNJpygYFJH7ggIrsVQUY1cwvcwT4IUgrLTIvIBRQipMGbGFpN642MR 9VaVZVEv7dYoC9zXN3m6eHmIK7imi1tWjLJxmpVfin+8PFseI3rcBXQG1Dkb2YA2DrLMLmZ59z8i iqQ37bkgbgfU8Nc+x5f7ZEcfbvYJAAD//wMAUEsDBAoAAAAAAAAAIQARtjV29ZwCAPWcAgAUAAAA ZHJzL21lZGlhL2ltYWdlMy5wbmeJUE5HDQoaCgAAAA1JSERSAAAEAAAAAwAIAwAAAI1k5T8AAAAB c1JHQgCuzhzpAAAACXBIWXMAAA+gAAAPoAGgaox3AAACdlBMVEUAAAAYGBgWFhYTExMPDw8fHx8e Hh4FBQUaGhocHBwxMTE+Pj44ODg3Nzc6Ojo/Pz87OzsoKCgtLS0mJiYrKyshISE8PDwlJSUwMDA0 NDQzMzMqKiojIyM1NTUuLi5PT09VVVVISEhCQkJAQEBeXl5WVlZdXV1cXFxTU1NNTU1aWlpJSUlU VFRHR0dOTk5XV1dMTExZWVlYWFhfX19RUVFFRUVDQ0NERERQUFBKSkp1dXV2dnZ7e3tubm5tbW1n Z2dpaWlmZmZhYWF8fHxgYGBjY2N+fn5vb290dHRiYmJoaGh/f39wcHB9fX1kZGR3d3dycnJlZWVx cXFsbGxqamp6enp5eXlzc3Nra2uQkJCcnJyLi4uYmJiUlJSZmZmfn5+Pj4+bm5uJiYmFhYWSkpKE hISCgoKMjIyXl5eTk5OKioqGhoaRkZGenp6Dg4OampqdnZ2NjY2Hh4eOjo6WlpaBgYGVlZWAgICI iIioqKi1tbWnp6e3t7ewsLChoaGioqKsrKygoKCvr6+5ubm0tLS+vr6urq6qqqq/v7+kpKStra26 urq8vLy4uLilpaWzs7O7u7uxsbGysrKmpqapqam2trajo6PCwsLOzs7Z2dnf39/Pz8/V1dXQ0NDY 2Nje3t7a2trHx8fW1tbGxsbFxcXJycnX19fT09PExMTDw8PNzc3R0dHc3Nzb29vU1NTMzMzKysrB wcHLy8vAwMDS0tLd3d3o6Oj19fXx8fHj4+P+/v79/f38/Pz29vb7+/vn5+fv7+/09PTt7e3l5eXp 6enh4eH6+vrq6urw8PDy8vL4+Pj39/fg4ODr6+vu7u7s7Ozz8/P///8T9zL9AAD9M0lEQVR42uz9 iX8b15XvixaLRJHEWCNQKBSAg6EwFApopDBzCMmQMYnm0OJManB4pCYsUWKbonTFp9ASJV9bT8+W ZB9b+UiW4nTHtjp20k7iJG1J53SfHpIeT3ffy//oVWGsAaQm2hbl/fvYFAgChcKuvb57rbXX3gV5 /5sXCAjoWyoINAEQEAAAEBAQAAAQEBAAABAQEAAAEBAQAAAQEBAAABAQEAAAEBAQAAAQEBAAABDQ t1bbSlV+r/zh1pfyM1+er75uUf71y0X1m2/d396+f3u3Ix8sPzxYO3rj8Lsc1eu9r34VAAAQ0NcM gC9rz32gMOGaQTfstAyJXY5cocPtHQDQ9KgSV7YBAICAvkkA3G48+UPVyxRv/aD23K2dj3xfQQo9 AJodtWL/ewKArkOHDx85/PIPfrBZfaL70MvnXys/6ln675VHXUcPb16QH/Qe+9OLF6qv++7yn/6g 8rj0p4eP/OnL//0HF883jvrKyy+//IPqcYCAXgwKaB5WPfOD9ys2/EPp9/Pe8zUclLVYMf0vd3IB FKa93RwAzY5a/sg9AkDf8vHjJ04cf/kHW+fL5uzrX64CwN+78vIl+VFgYPn4Zvmp7w0ubdWMOji4 dLn8mOt+RT6EZPCbr9fhsLIoHRQAAOgFB0Ddyr1lK5ed+dtKY79dGfoXt+/f3+mg9ysvuVV+pAdA s6NW37YHADAaQz0rFZ34gWztRv9QzytlIzeavv/Skmz3RnO4e6U82Fu44eWXqx6AJdJbeWyM9i5X jvDK8a0L/7f8t4FB+ZmTKz94A3QboBcaAPcVw/J9eagux+z3lc896qBV0/6y/EgPgGZH9cq/7BEA JONeWVke7JZs9uXX35QAID1RHtmN1qHBMgqMZr5r5QevV43+eHWUt3irj43RvpJ0iJe6u186WfEP /lvvS5L5Lw/2rGyCbgP04gKgkgP48vZB9QuUlin77/cV8wTNAHC/mle43xQAzY7qvX/Lu4cAeOVP R74X7utaXvnBa6fKAPjBEwPgxPL3+GJvz8kT5/9vr5kfWV5ZWv7j7xW7lkC3AXpxAVDL8FczfDsA YLccYBkQt+XwXgr1b59/bAA0feKpAXDiB5zRHPt+97ETl65UAFB27U3ff2wALP1g1Gi0Cb0liR1F f7H75OLhEGoBfQboxQZAJRdfm+XbFQDb53cEwEF5GvGD7e2D3xQAXpbOzSgb9Cubr5cB8HLZsAO9 pccFwOLmD6RDScSQ3joWL3ZJngDoMEAvPgCk2Pz2l7W5/B0AcH/Ru3h/l1mA8+U3yP9/YwB4XX4g 5/J+8HpABsCJzc3VV7qHX1p+XACcOF9JFvasnLjUZeN7l5e2Xn8ddBmgFx8AZQhUMvI7AEAu4Vvc yVrLAJAQcksmxDcJAK+Rk5MAmxYJACdfOf7yyy+fWFleeTIAmAZeWjlxvtuYGOg5ufTy5c3zgAFA LzAAqsZdf+J+pVrvfLNZgF0BcLvqQ5zfYRZAd9SvAgDe3pdOvnL5shwCnCxP6p1cPvbYAFiUPf5A uHt55fj5fqOf7+tePvnKiZc3wTQg0IsLgEZ1z8HyE81m7D+oBP+7ewAHq6W+5x+7DmBvAXD8/A8G e8dfWl45cfnPqgBYfqm7q2vwsUMAyeP3jo28tHxy5eWL0jH9XF9vl3y8TVAJBPTCAkDOAH55sPag 8o+2Zu98+bldcwAHq6nCGkc0pt3sqHsMgKUf/ODlV05KZn/i5XIdwMlXlsa+x3Pc4ycBV16+/IMT K8dWVpZeLh/V7OOG+kakgODSm6DjAL2gAGjMAlaX6jRbL3T/kbMA3sqiIsU8ws5rATTphT0CwMor S69USvmkJ2xyEvDVkNciVwI+NgBeWVqqVAMu1Y4b8BWliOAycAGAXlgAKAhQnuY/qIaBV/maW7sd 9Fb1BY9cDfgVAUCK91+S5a0CQJ4X9Bqt33uSSsDlknyEccWROQkAoBgY6AUGQHU/gPsfVJOBipX7 jVff3t69EtBbSREs7gSA5kfdWw9gueu7/X884a0BoGztRlPTSsAT5/+/FQBEVB7Asa7e/u/+ceWg XZIn8SfF73eVTlbzi0BAQN+wdssBvFz0mWpP2OqVgM1LgV95eevyy5uvhY1KALzy8rjfVz9ocbky i3hyRXoxaHkgoOcaACdPKNbsKABgGupZuXyhAoCTL9cAIIX5S6/84I0yAE5cqgDgpaWtE41DWCIj 8mvKSYVXQMMDAT3XAOgdXPmB4gl/uPelpc0KAEZektkgAaD3pZWtsmn3dQ/KOrklAaCv+9gPygAY 6F5+WcEQi7evR84HlJaXS6DdgYCeawD8UXGg66TiicAfFfu7XykDICw9WpIBwEmvWZFNOzH0/QFZ vce8xkRooHdZfl0s/P3vvqQ4piXxvb7esr4Lmh0I6HkGgEQA405P1B+pnjLWflM8qTtC41VAQEDP MQCAgIAAAICAgAAAgICAAACAgIAAAICAgAAAgICAAACAgIAAAICAgAAAgICAAACAgIAAAICAgAAA gICAAACAgIAAAICAgAAAgICAAACAgIAAAICAdlZll+3aHtqLijtiqHS//lTjllu1e2uo1Hzn7MZ7 AACA9lb1G0Xcv/3k79yT4zTVl09zHk+47/wjLKuxlf79Hb/Vl7Vv/UH51x/uAIBbjadu1a2+KSl2 BcAPn/j7AQAAPS4AdPdyfUoA7HRPuSfRE/X0PQBA08/T3Eyn2be63fjS5dvgfdAcALcUT1XvnOmt 32D3CQCwDQAA9BUCYPv2k75zT47zyEN/9QDY3gUAH6jupaV7iXz/m4P3q/S8r7sfprfy18YHVO+d XX7wpR66AAAAAF87AMr/lu/m9GwAeMrjfJMA2O2NjXtg3VLeWLtp4z0CJPf151i+r+52jQbS71+W yak5kPLXHdILAABAe2Nr6tvHfXmr2V9vl0ez8h2mdwCAstMerFqN4oCVP9+u+MzSP/d/qHryS8Ut a71N3yoH5Or71u3+DSTr/OB+IzWh+iC9Zem/3+3K0L+4ff9+c9tWDPnyHbG/1N1WTx7m62f2wxpI vpTzBh/UsVLNHtwHAAAA+KYBcF+REviy5vlWclf3lRHvowFQPch9VY6h2s0lPHzZCJ7rT9bvPa++ nXX9rV/q71y9+zeo36q28pvqg3SW1eT73d/N5Cpx/Je3Dyp/1UYL928pzvGDWoBUvrlmY0pAEUAB AAAAfAMAOPhlI45tWMwPa7ZXjm7lEXuxTIX7OwLgYM1ZrqcD7m9rTVCl+7r+38Qgta/6cjcAqN9V ybot3q9YXjNDq//e7PvJtLm/481y76tMvvHBB3fC7P0qvG7V2Xirho5bimxhMwCAHADQVwMAVSZb 7oO3pbHpg0qXrHbmgzVLUTjHOycBa/eFlq1Je8Dq87cr4/hthbvwQ91d55u8tRqP7/TJ2zt+g8X6 STf5IEXUov1+27vkAKsfVkfSl/flDy7zYicAKJyUWw0O1EFwCwAAAOAbA0C5C9anqSojeTVK/VKV 2n8EAO7XANDsgN6Gg/1DVde+XTWALxvPNnnrLa+ylqYpADTv2lakA3b6II1lNQXAdnMfwHvw9pea qY/zeo+99uB81eAXFRa+2AQQAAAAAF83AD5YVPbI2qDfGDgXa939/vajPIBan15scsDmfVpjAI1n m73VuzsANO+qTuNVGbDjBzXMWf39KkBbvL9recPB+6pT2hkAt6uguK2ZNAUAAAD45gBQ7cAHNcZV D8Nv1cvXbmsMTXscWTUPWG+tTwOAZm99RPpR+/uXysB89w9q8v2qOFlsZnx11FRfLLHjEQC430h6 bjdtSwAAAIBvAADlnnlf3akP1iPq+7UQ9XYl531+VwA0sdbH8gAWm9rl43kA2g9Wvcu7WJncq2X2 FncEQLPvd7/pZ1bUKA6ofFS1mX64c31Po/JQnXpRJgMV3/yHAABAXw8A6sHxfU3cXQ68Gx3wlt7C HwGA+/pAvikAaqH5fRWVmr31EQDQfYPygb+sn1WTD9rl+31QCf6begC3ajUDtypZwNvlTMH5nSt8 D1bRoEip3K6/81aVQNXXf1nlhKaxFgEAgL4KAPxwh8x71YP+QPHa3T2Ag5pZwiap/KYAkE3iliIk XtzxrY8AgH4WYFFl1doPanxes+93vmzUO+QA7ivGcUUJ045rfG43GrJmyIvaXON2o9G39QDY/hat BwQA+DoBUB8472sm2w82ZvYqVnDr0UnAW5oDKw+4IwDUHb784uZvfVQJkvpd8lh/sD6dsb2bZTX9 fvd3mwW4r55C+eEOZQCKaY1qKPWl8hC3dZWA1eqlL9Wn+eWTr9gCAAB6TAAcVJi5qtimUYn3Q1Xc ujMAvlTbpfqAOwHgS4Xt1Ht607c+CgCad32pqSX6UlsJWP+85t/v/q51AOWj3a9OoVQq+r9c3KmV q018X3m0ajBSdpxuN+YLVb8qTgV4AEBfDQC89bVpqkr6enxa65bbX56vhLI7AeD+La2V6gr6m/5z W2E79Z7e7K2PBIDmG5R/064FWPQ2sazm36/8+vOgqwAAfDt1+2tIPn9t+e1vWSIdAADoWXX+68g8 AQAAAQA8j9q1ChYAAAgA4FsAgA9eHLsEAAAAAHoyg9mbXT4BAIAAAICAgAAAgICAAACAgIAAAICA gJoBAAgICAgICAgIgpTrTZS/PriqeeGVB40nS3fkV1ypHaBxKNCeQEAvBAAkA1e97kHlyTtlFmwr fgEAAAJ6EQGwrfQB7taelIb9A6pXAAAAAX3dNluS/imVDU72zLevPtPBmv164I7qDwcqpn+nPOpL MHiwVH8FAAAQ0NcNANnir8oGd7UyFN/dawBo/nC1bP8SBx48KEcDq41XaN+hciiAgIC+AgDI8bk8 9Es/JBYsPYOxPR4AHqh+ebANAQAAAX1jALhTtrQ7NRu7uvcAkPP8D1RPL0kQuLOkeOlq5RUAAEBA XzMArkoO+ZXtqt0/qOYEnhoASoNVJgFXm7zqiuq5K5p3NGz+juqlQEBAewiAA9t3JBM70LDZpa8A AFeavqr+SQ+qLkJTAAD7BwL66gDQ+K9qbg/2HAB3D2he9eAAdOBBde6/Yv/bB3YCALB/IKCvEgB3 t+9s34UU0fezAED3a0kXVVSt/UA9RdB4RZO04dUGJ4CAgPYeAKvlEL08C3Bg7wHQ8O9rqs0CVP98 QFEoqAfAFWD/QEBfKQAqxib9f0e2tTvPYHA7zALoCwGXoIYHoAgF9AAA9g8E9FUDoGzz0oNSJfZ+ plmAZr+uqp9fKqf/ajkA1RShFgDA/oGAvnIAXJUH6HK8Lpfnlp7lYM0LgR6oXYAHilmAJe3qAdV7 QR0AENB+oklzAJRqWX41AeTk/h0AACCgFxwAaj8fqiw9qFQCbgMAAAEBAQEBAQEBAQEBAQEBAQEB AQEBfVt05U4tP16dOStpK+efc13drj+QvsgBcEWBgB5fdxpb5FYXwV2tzpfvk5q4pcaiwrIAAYCA Hlt3Fevnr9QrZWv/Xn3+v8BSzU9ZKo/+V0EhLxDQY6tUWTWzVN6gr9QohalullV67r/A1e3aSr/6 Tn/gqgIBPabuVt380vbdUjUJcGC7ulvfvkgBSKevrQWUf8p1gCWouveAvOnwHbDGBwhIpweqUf5O NRBYklfrr+4Lk1nSjPkH6jsOl7MBkvGXw5sH9TsBAQEB1aUe5a/Kg+Wd8mZdd+WRcx+kACANAOT9 RuW44EBtxbH06GrtJ7jeQEC7AKAkB/8Pyjt2yv8+w16d3xQASlUHYLU8iyn/bbX8ihIEsgNAQI8A QDkJIA/8V8tewD4xGMV5Hqjt9Kv+m/InEBBQXZph/kE5Abgkz61d3X6GvXq/KQDoZgIAAICAdlEt Ob5UngWo3qoPqq6K3x8pgIZhlyqZfwAAIKDH1FK1DqA69b+0rbhxn/LWOvsBAFfqLosyBwAAAAS0 s+6o76RVu1Xv3X20JU5tr/9GyKKcBQAAAAJ6DAJUJskfVNcBrG7vmxRAzbDvKLbyUtQBAAAAAe2m cpFM7b65VxUrAe/uLwCo9vJTVAICAAABAQEBAWm1/SiBJgICAgAAAgICAgICAgICAgIC+rbr4UPQ Bi+GlBH/nfrWmldr5UEHQDIAqJn9AwK8GFpSAOBB/eFqeV3wapkJV0AjATUhwNO/V5D1R6ANnxMA 1Kv+VquLAVdlFByorK/dawcATDZ82xWJChzHlRkAGuM50NVG1d+d6s7gd6uVc/KPvXYA/qdO4BJ8 q8w/OXlgamx6khcAAp4XANRX/j4ob55TdglqANjzDMD/0glcgn0r7InfkZgcfeX42onTo1Pf/w4g wHOhB9tXahsDbDe21KiFAHueAfgbncAl2Gf6mx/jlQczfxN+UvvvO/r/e+vS1vFT66MHvv+dP/oj QIDnAQDbjZsB1AFQTQKW9jxEBwDY7/rwb//3/c0JHz/z8H/+3dtPaP/ff+X8G+f/+5ljL/1J94H+ oe98R/ICvgNa9JtVeVOQA3fknwoAyBuEb6/K7sHVvd0dBABgn+snf/7w7//hH//ig5/8/e8/uPXT y0/yVoFb3npr6+yxPznw3enpP+4rhkKh74iAAM+FFFvoKJbOyjMC9fnAvdH/1gk0/n5Sz0cff/jj v/voDx/+08Nrdzavf3L0Cd4b7fvTzYunXprq7/t+UVYwKBEAAOD5UFMAPJDvqnGgtt/unuifdQJt v48U2br22rV7t+/d/eif7v3l9Wurl382+tjvFYQDx1fPvPTdlz4t69JYSpLkAwRBsz4nAKjMAjS2 15LnA+rzgQAAQFB68cb5z65++C//ev/v/+0vfv77z86+8+Fq4nHf7OX/5Oyp0bHJ7goAPr06IHkB EgFCoF2/Wcs/ULP6u9U7g9duo/Vge2nPAfDvOoFLsG9EpGZHljZf//nbd3/xV//0+Z/f++D2Ty+9 +xr3eG/+I4H/k9N/duCPixIA/kf3/3X9009fGZAQEPyOWAQt+w2qvH/mgfJ0n6ISUFa5IGCvQwAA gP2rlmLP+NTK3MV37q0evvHZldc//MUvP/74+j/+7dBjvVsQ+O+W5r77/SEJAJeKxVc//fRIX5+E AP47AADfpA4o9gVtzAjKkh0AaK+TgAAA+1ejs8We0rm1i1vvHT114rNf3Lp078c/v337fz/8xWMV BAmC8P0/kRyAlASA66devvrppyszkgaCQQCAb5YAd+r3ASk/rAUA1UUCV/Z2GvD/6ASuwD7Rqxtd Y4Ndpy6+d/DjDy+89+GvPvyPv/vPhw9/+asbF649JgCGvvvdgeL3ajmAd77b2zs83FcMDoC2/fbo b3UCbbI/NB8eGCpOTQ5uvnHpFx+9ee3TX3/0hz/Ii4IvvPf+6/ceDwDf+f4ff7/4vZ5PP7166a3/ cWL+wPzIyMj094sAAN8i3dcJtMm+ENfbM3ZjcPD46mevd3VffP3Vv/vi1tW77zx8+OPSlXtrv3nr 8QAQGip+rzj46advffe7vQe6/2RufLxnaqC4AFr326N/0Am0yX6QsD6+Pj+ydnPzp5+dXT51/jfX r7927s0fbV66d2Ht3oWfX3rv5COP8EcSAL4TSn2vOPrpp//jgGT+g+OlP1seHekrjoHmBQAAeq7V febIZ5+sbX3y9qWPf3Lr0Mpnv/3k5mtf/PqNN9699/Hvrv/23vXLN1OPZkgFAJP/lwSAEdn8T77y yuljf/LH/aB5v0X6N52e/lgH6juYVfcWebBP7mm873T6X9/59NLv3vz0+mr31ts/vff6xcWbh169 cu3C0sfXNi+8/ubHn/70s9uPLOiTXYAaAP5k8KU/O/nK4onFY10LvaB9vzld3W5uUZBkTJXbbZeu PlDVAj1jUdAeAqBUNfsDyn2GDoBruvcq/uEXf/XxZ5fe3dxcvLR1YvXv/vMf//Fn17d+++75c1+c WX3vzYs/+4+fX3tvnHzUYaoA6B8e+ZPZ8T97ZfH4weOnjo31z4IG/sa0pDLnmkVVbqxXnQ+8s729 lwB4oNNTH+qOPHt5dbtyI+Ca9stdTfeTiJ9f+e2H7775wbWb7597/53jJ1+9fOGdS1s3tzbfurl2 +NLxU8f/7r+unZ4+fRB+xHG+I/zRd0Lfm/xjCQCS/y/Z/8Hjp3sWRkADf5P2v62yqDv1n/Xd+rb3 FgD/qtPTs6R6YtvVH9CBPV66DFRW6/Vf3P38729/8trvNt/79XtbJy6dPbnes/7O5luXrh0sra5t 3v7oZx99cvno2nr6UUf6jvhH30kVB6ZHRmarDsDGCMgAfnO6uv1AZc7K1YDSwCoXAkqMuLOnAPh7 nZ7xSygAAFX9AaA91e//6vaF13/280uXVt/YunZy89ULV//l4dXXL7x/8f23zt9cO//R9Wu33j1z 6vrWoc2JRxLgO98JFQcWhiUAHF08ceLoRhcY/79BScayCwCulMsDr25f1QPgGTb0/S+dnu07XNmu bGFYOZcSiAH2Wm1/9S+3//Xvf/N/PvrXtbPXr13/ZP345fNvv3393NbhS+/ePPvq0tbNzV8vnjpy 5XhpUuAjjzpa8Dvf4csE6PmzY8c2eoD9f6Na0oznd6shwN2ynVeWAD3YLu0pAP5Rp2eE2La8jKl+ LmCb8b3W6if/8of7//yfDz/6w9/99Z///uP3T/WffPXiuTPnf7R4duTa1uqld8+cPnLoxLnjXaWh Vw8PPXKLv2IqGAwWB/qmh6dGpnpB/u+bltperpbN+mr1DzXDr4XaGrO/81SD7f+j0zOd/4PtRiIA AOAr0Mzq27/++O8e/v7h/X/45//zyz88/Nff/Or1d05fXntjc+1Q6Y3XL706eGJt9uSxkamZpS/O v7U62v3IIw4U+WDx+wN//Me9YPh/3gBwt2zgd6t/kBcBrtbCBB0AHjyds/2fOj3L6d+pZv0AAL4i ZfpKJ659/pP/vPPBl7/6zb3fffDRO59+/vuHf/3mh7+7cGRzaWn18tbipa1T66PzF8+u/2j1xOZb 9x5jd4De3oXesREw+j93ALha3RrgauUP8h1C7kq/NE0CPqX9Q/+i0zOc/dVKAKDKAQAA7KEia2df /+nWjUs33vrZzy/95bV37957794b1z689sY7h986v7E0v3LprVMX1taGp1beWrv+znsXvjh06bIV NNt+BUCljOZAzeDlXYLkXcKaAeDB02bb/6DT0598qb6OGcwCfCUyrp89vb64tLW5uvrZ+fNfvH5t dfX4pZW3Vt+68P6Vy6XNL9787ZXDl7YOLZ6+vn5z9eDhozfePL9283UKNNy+BUDjn0qur7FZsAoA pae3sy91epaTr51GFQBXQB3AXooMzp459tbiicvL6yvHz25sjV88dOroyo310+vLq69OXbz1xqk3 P/rwJ7d+9P7DhxtnPzt18ZOLl0a5MxcutYGm288AOKC4L+CdSpmdBgDPYP/Q3+n01Od+pXEaoBLw KxC1PLt0emvlzNap0VMnTiyVLlxaPXzu6PDK+Jt3f/2brTu/+vD6tXu33n7r0pvyrgCHDi5e2Vhd FznxdO8R0Hb7EwB3yusAapWAlRD7ahMAPIuf/XudnvpQdxpZSbAWYO9lWDhaWj999uiRqdLZS28e vLl29uxiaeNMae3Ub3728RvnP/rk3ttXbly4fm15pOfhw9DRlZMT09xAURSN4eEsaL39BoBaZF8f RKuevrwuoAkAnr4OYA8BsK0DAFgNuHdq5SPTqeLges+xucPXr1+4dO/nr72xeeLgZtfS2Y2Vo2cu La6sJOZG13vmJqcXhlPhif7JbFQIzk1GfN6cGQPtty8BADX2BFRMr+8pAB7qBC7Cc6nisi8ucDPT ofVSaf3g2uEvfnXxjRvvHT+z1jXWN1ucWO+dKc2HSyu9pZ583B6J5gvhtC3O5xOokE0GjA7QgEBf MQC2dxJo5D3Qwlm5XgedWeuZOTZyemb87LXDq4sX5kqXTxdjfPcEP9I/MTx5cn22N8xxeX7InwmI hVQ6XIihWRynnSYENCFQM/2TTgAAz6FMOVM6HFkPTVzcPH761VM9J+aWZ475UmNT4aI4P7V+mo8K Q738VGm9n+cnQmF7PMXHEqjNjDFWPkkSqINqB40I1ER3dAJt8vzJHEyLY+O9wxPhriV+YXaYm12f zXPRPl4Uigv9kwtzK8L4TKg4Nj+0MJBOh9KkPyRGRNSSNWbpUCzqYvwESAMAAQDsU2VPhmzCcKk4 t1zkOZ7zivyQLx7jbU6Bmx+yoxwnzHAT3PCIkPcxyZkcl+InuHQyEiXpOGuIoDjGuF0YSAMANdFf 6wTa5HkTEVwQhGQ6whe5UNqb92VjGZOfs2dSfsFt8tu88UIEnecn8nmf14bGE5G4EEFtgpcrZJiY mTASOEZgLETgoCWfa1XnzA9sNx5AzRL8V+v7BCoeNl71hDuF/JVOz/49Gid8Z3v7wZX6qa7WvxbQ E4iNm7hCcIIPmbz+vCmbjtjSMbvdjzO03cQwQj4fSefd8XA4Y7H5vFyUYRIh1OJLpJO2gpD1JjCa RjG2gyIJkAh8rvWgYiBXagtqVqs7a2gAcKdRYNN4uPTUAPhcp2f8GopTqdYx3IWUtzS8U/l2QI9t /7N8issGpNG84A5YmCjqp9ksjyaj0kgv4PZ4OMj5Ij4sHbPgFr89EAvZfIwdT/rzfVzWgZtwu4sk MATB4hYHyAM8z7paWUhTrfet/q6z4qXykF9eJ6h6WC+5fUIA/IVOzwyAB41v9OCAvJpxSXFTY+AA PKHaL19YyncHJ71xlElGadzC+BjCm43ZcSm097vFbB7z8S7UlhVIHx+J0GaUJgnS5bLSpmjWznhQ 3NZCURBlQa0BK/ABnmOt1u4IXLWR8oCpM5cHjQVCiodXK5sGPAUAfqLTM3PsbuNc5SG/pFq/AByA J9TyO1feXykylnguYEmjNOPIojkxQCG0v5DcSAfSRpzjEzk3yaRtbjOBCXEXgfmzJIlm7HjcAmE0 20k7KIIkrdI/vSbQoM+tKnZfW/NbzQnsZMWK5ysAuNoUAI+eiv9LnZ4ZANpTqYQyld+BA/CEunx4 4/CPTgxFcQG3BOJCXogU6KiVoZ2CLdg1393T0xdOmtxRf4KwZEjM7/E40SRjzhEYGxnOZ60IQRtw wsiwdiNM2JeWxmnQpM+tyrZxtby3/lVIW/GrhcUD1cMH21fubNc8iCcCwEc6PeO30J9KxVuphADA AXgyDR48evrU0Y2FvoiIYywm+mwoGktYUWuUi2SSPJdPCdlC1BrgxSyOB1Czk2RZF0NiFhLLPHyY w3CPowND/V6vmfGdvvDG4YOHQBTw3OpBJVgulb2Aaiy9gwVfbdhR+eGDxtrbJ9ws8Mc6PfO3UJyK 7MmsyidSTQKWgAPwRJp4b/Pw5uHLQVtMiDNmjKXNVmsiitrdApfJCOFwWrDZ7SSatdosDBNPMxSD EixDogxJGeSy7iDHWJz2kQkPWZx9+/MfXzs34zWDVn1edVe11vdqdTPgZgAoNUy6VDW1q7XNw55w s8Cf6fSM30JxKnflJOBS5V4Hlb1BJPcA3Czk8ZV6e+3UmXNrsyknY0/baScaQO1UNmaLWOOpPt4m cEHUbA7lCJoinYQRT2YQDGNcuIWlWIwkHz6cHylNTeZHBor8+Mf/8M8frq2NGTMWArTrc6or0ii5 Wt0JfLXqLDcdMbUBQOOX7SfeLPB3Ou3JdznQ2LlUcbOTJcn26/OBQI+SbfONtTNzS0en4sF8TvLr aV8ORR20T+Azvjw/PT8YDSf9xdFcwmdwkp6MxYGzOEFiOIGwbCdlnD85+/q7K8vHDq9svfMv//a/ /vDLRc7uzWFgLvB5lTyY3y2b/RVp9K9lApu88MF2s4dQLexXAeBRmwX+Qqe9+TKVe4PdkasAGt9B cgDq84FAjxIlji6tbQyVxnqKE2LUQrMkgROM0Wqf8MaL/JCNKxbEfCxa7OKSbhEnCJc07jtxErOy GOZmCEtwfejMcs/gZ/eur370+Z3XP3njNIcGKLKd6gRt+3yqvLT/AFQZPytm0wQAEidK+ofNAfDo zcI+1GkPAVBW44anclpjt9QmkFItzJAYyKV7pg8VI6gZQzraMAcSYFw+q3VhvjSXEryhmJi1o4ms KRPzo25TxukkTGaCIjEKM2ed9NhGz8bJ/sWbH33+H//06S/fuLCeDAgWhskzTha07nMpaYCsJ86v NDYCUutKY/hsPKxwo1SfcKu+9TE2C7yr0zNbvuJU5IdX62cpZzkBAB5THQkmMJk2pfgwz2VIugOi WiUXIJZhMBOO8gO9ObHXGufjkYhoSqf9JIn5bSSJe1CGZlDMQdJ2e8+lldKJ167/+tc/v/2jzz47 MZ7kfGggNGDDPe4O0L7Po+5I8XLF/u5uP9BM6tWky/9V31m5g8CVJ94s8LZOz/wl6qdSfrha2yq8 Mq8BQoDHU+dUKoqGQozZHcuQLNtBYhhDEozX6LQzOcZWGOrH7XRULDCmaNLkZmgHQWNmksmZGIyk aRdO+wunrgyWtjY//XDzxtKRrbcvTkgBA5+KZVDWwwbAZODzqEaCfFVxRzCtfdVT/IqHByoP7kBP vFfYz3V6xi+hOJUD6o2By9OcIAn4WIKPnhovTaJCEic7MBZmCKwFYkmKIM1WLu4VY8lChvZFUdJD GK1OhjGjRsbN4CzuxEgEQTAMc+WLq5fWFrc23zixfHn1+PHNiyLXN9bv9ZMsxSIsBvIAz6GWthXW W74ZuB4A20223oUq6TYNMh4PAL/R6Vm/ReNUoFJjNWB9kQC4V8BjqO3Y+c0Tp0YCmOTae6wURFEs gSAsy9BGW2gmkOSCYcZs8RupDgPnIxl/xGcrMAjBspJ50wRCoTiRuvHG+slXLy0tlaLrpb6ZnmLv YP+AKMYZB2PHCdwGfAAgWb/WCbTJN6/Ba/feeXutxCcDFidDYy20kTASMIGRFlvaafUlnf6sEcON WKsDoQiWQX0MhdFGjHTihlYDQmAME57oWh8tlg5fObgenJ4LTov8vFjksl6B8GS8EQt29DQgAJCk ezqBNvnG1XXh0zeuXykd5ZOTXgJDBRPBGhCMYGGkgOaTqMliNJoJmup0kRjCOiiUdkZcHlJe9it5 DDhJIKwxFu0dT508fm62yCcGZmfXQyI/EY4ZsziGcgGOGNh8eAG0MxAE/VQn0CbftArvv3di8/jS RqmHt6NGEiOyqJMlKIKknVJwT2MYixgIF9nZShEEJcXzTpT2G81uqg3DDRRGYpTZGyz2nF0ZHx9c nuoO83P9Xcd6RkWOz4liFrFTjJVf/9nna72gpYGgj3UCbfINi5hbWz93fPHVpZ7e4WKAxJwM4zGw iIvFGRdOkihjNJIkDcOUobUdZg0s2Y4QHpwlGMzBtrAU68AZdyY/zc9uDc6PBYvDc3NRbqGvryBw fD6BMx4i39u7dOHi2r2NJz41MH37wukTnUCbfMP2758sXVzefOP9ta3FSd7ncjNOlIAMLhwjcQIz GXOck2UJrK0Tg1upFqiDZiG4vZWQ9/1jOzpbIFhyFVjcyPcPCbnU/GRXf5GbHOgf4vsnwsmsxe92 MNzGL3+7tvXWn38oPKn9gwKOF06f6fQsR1uSVwJf0fQZ5Q6Btd0MgXYSuVQaE4snBg+fv3Lw4FLW ZiIJmiQ6CZwgHaSDoI0ep40hXK4OAul0EO2QFAVQne0I7jFiCIUZ5DsBYwxOERZbshBeyA89fJga 4viojU8Nzvd77R4yvrT2+e8uf3L12hcXLj3Z7gDA/l9A3dLpGQ5Wq0xo1CfrdwgEfWhXGRYun18f E8Kjp5eXjg8GOe+QFyNwpAPBMITFxRhKMlaawQiEgjtbKEM71N4h2T1JEB2dVAeEUCxOQBDLYknv RKlrIiLKi4InQwt9M6ItnUGzhWBq8uCv773/57//6Deb7y7yT1IUDK7di6gvdHr6Y90tb2d64K6C AIodAlfl0oYlUASwq9oHj0ycvHRubGqha2MjlAhzmXSMsXrwVqjTIYX/hbTJShLtDhaSb/TThiAs hUCtiNFJEi2IC4PbpTiAcrRCxlzW6Z9M2LmJzMOHNCNGA4wBZXA0Mcv73rr1y0//nz88fPvypfW+ jeUWYP/fbl3V6akPVaoZ/p1GBbJih8DK+mbFE0B6ZSaXVoYXzs1mGK6/XxATkVyk4CYZHMMcLGE2 M4WEx8q2Iw4MaYUgioVaDJBBigccLNvpwGiaaoVaEKQNIVHG5EfjNhtDW7KoUEwJgo0bCuaDs+uX fvz7Dz+/+7Nr722uTZ08cW79MQkAnLcXVG/q9NSHulOz7QON24IrdgisrG9eAusAdpE7mRP7J3rF tN1XnPT60nGUQQuZnJNBcYqSPIAYg7oQCkHw8q4eLZ2dCIIQJGkk2uFOinW4kFaKxSiWcRo9LJUV 4nZTPsQnY3kxmU5yqcmjq6v3/vrq1o9+8+XHp268fvbm6omtk/zj2j9wAV5IXdPpqQ/1oFK9rHmu 2Q6BQDvYP+dlyGxU5IXw2Hy3YPOaMnwAt+WTco1vJ2GK52xYB0ZiNIm0Qe1tENLRLsX7BgeBtHVI 9k91QBBC0PKLEZbGWZZ2x7lkns9muCHOP9Zz5uCl127/6Nxvf/wPn28dXD11YXN1c3D4mPiY9r9T ECCOgAu3j/WuTk99qGbdQ7VDIADA7sJDEWM8yzDJiMBNporhdCSfJWnGaWcwliWk/4wms2T7ra2s gXWxkvlDnR1QO4W0dhg6JX+AolqgVtk/IHGC9ttpBg0Ui2l+QIzmh8anR9bPHL782taZG19c++Wv ry+PDx5578L5tw4ePrT+OLcM21ZwQK3uvzkGrtw+1nWd9hQAqs0KAQB2FWIqBHKMj4uaEjEhEYpM TgwNpV1MxsRYjE7aTRM0ThhYyeOnCAdCYlC7XM2PyIlACoFbEaQTae8gCMxBIRTOGGOpiD0Rnpn0 +Y0W78ZIcOTM4WNzh06euXljZfzYqUMbZzZPn7j06tGN0vSA+wku8TYAAADAEwCgIuVmhQAAO6g9 g2eNaKjARAOo5OwH7Pz6+oiYswacpIElrW6G8MQYipA9AYfk+ZPS4A/Bbe2VN7dRSIsBc8DtFF6u GTZZ3NG8X4gGGJLEjNmxpVK/ECqK0dTi1vLZse5iInhscmb52MjUifXxhST8DNd46Z9/C67dPtaP dHrqQzVyAFcONOk3AAC7CiZaDKzRaPZ6STNjtOYD8fgQP92H+xknhniMJGM12RiWxQikpQNqM7Cw NPi3QjUAtLfBLEG1dFAsQXg8OENI8T9ayBUYV3JoKJHLZ218sj+cn14/NxTkuUQm1tUzOL4+M7Qy Ol3IMuiTTAZqnpj7t0/dL85V+PbpDZ2e+lB3a7MAq012MajNApTALEBTtXgYpK2Voki300Z6YoFc GmX8XFCUjJ/GHS6UdKEBmvaQbKvk7re2YSTVglCGsuG2dyCS+UuBAIt0UixJEw6WwnALY0ELMSNp c6P5cLGrN1/gh3g+xIli3pRDJ3v6V9YHLh+aGeJ8QtH4BPVAimsbvf6+kJz6n3ey4PLtX72n01Mf ql4H8EB5d7ADNauvbXh8Z5+32FcjW8FtJuAWg4O0WMwMbUVtPp8p6kRJxIVglJzXczGMFOETHZ1E uzTstyMGpA2CERhq76QIeZcfipUeYJIHQBG4kZAwwghxD21i3C6KjnERTkwLRY4U+GAxZQ0Npcdn p26emOHFTHEBd5HkEwCgRgD/f/2/f/Nff/Hev/8HuHr7WBd0evpj3SlXApYeqG5mXt8hEFQC7iLK gKKk2yJZMMoYSdaD4VYPgjE2zIIzFgxDKJJmcAJpp1xEp2T+rTIB5FqgDikc6GxplSOBFoRwIIgM AZLGWJcdZ400bmQsDO1B/SiaE0LCrJBLCsNjwWIxNTcbnDtxLJOQHvp98Vgu/hQECI1+9sF96dd3 xrkYuIQAAPVJP8VaAMUOgZB6h0AgpXC2E6cxD4N5cI/DQbU5SCPDIgRps2QZ1kBRnS1tLdIoL1f9 UB0G1tHaLnGgtaWt8u52CQVQK9JhoCCIoEkPTUkvtOIsRjMMaTEnC6ZMhuOjOZs/Uewr+vzi5MgU J/YNZcQ+TnTm015TdxB/7HNVTgX8t5eOSr/+w3/9VWksD67iftQVnZ7laFclBDxQFRMrdggsPwQB QBPBUCsmJ+4wnDa6JGeeIHEjiWGsm8HtNILgVtSJsE6M7ZDLfrGONkMn1IG0Q6w84rdID2HJ8mEK aW2FWxB5npCQNwalGQ9DUqyLZkws7c0L/bzHFubFoQJmKWRQvj9oz3GMpWCOivHA8sTk+tNOBh7Z vvaLv/r3//X/DoLruB/1lk6gTb5uIcYOyXF3xqQh38NIA78UzhsMNIEhCOmhJGNup3CcbEFIVgoE MMKFS69gHXLZTwci/YQpSnYEEAclmT0MIQTuIUkXTpOMRwKJdAxrNt/98OFoEY8FF7jYRNYv/UlI FflQnz2ZE/mC39Y/PTZ7shR5OgJs/fuPGGH9wiFwHfelLukE2uRrV0cn5GFowkgQDppxwe0GtqUD QtgOlpQ3+nUQ0lBPWl0exki2IRjOUg4HRslz9+0dbUinFAC0Qe0U20LhNNvZYnAxbpwlXBjtlp5C 8IF+jhuTFwWHsuJkIZH0FviZTIAJ8pL1e/0hPpdETblCavzc7z9IPgEBGo9Lf3ONgSAnuIr7Uzd1 Am3y9QomDe1S6O5h3AaKpVmCkGJ+zAAhBgdJ4pgDMVBIC0RRBgw1OxlCGu8NnRRBSWM91A61dkoP 2lpkf4BtaWVZFiMx0m1kCQ/uIpEO3G7KxKK5mc2thw+FvBiajHJD8eAASgf4OGpnbGTGlA0wjCU+ 1HfxH//zzl/7n4YAY//zz+kX8bp8S7SpE2iTr1XtDnkrf4qySVF/B9JJGNo7WJYiWloNFE6yhBTT Yy4Lhhgwl8dIkpiDwSkK6TAY5DmA1o6Ozo72VhZDJONHOhDEQEjeP1G+OTjGIrjfxHi44lDPeJfg SojpcCaXEMLhgjtXsJlIljaiNpsZt+Tj4b7D//l3P/mbf/71Y88GKoIA95+DjaQBAICe1v5ZgjZQ DOHxoIwU4zsQpKNFvg0IC7VJPj3B0jRjxJkY6iQJl5M20hiFYWynvAywvCdIZV8Q1tDayVItMOKS /i75AS6axjGSRu1OyiOmfVwxzoRTqN8Wz6D2dCKDWpjybsLGnI0hjfFYOjz34U9+8r//8F9/sfTY FUENAth+/8ULeWW+Jbqh09MfqzoJeKekfAo08a5ySSE+LtmtgZHG7BYMNSAsgrGEZPpyaQ9LeggE I40EQQpCImunCY9MACPqJuX7e7ZThLwuGEaQzg6KhdtYnMYQCQWEkSYII0lhrEP+DyPN+ThjTySc BGbEURPjYhGCkJ4mpA8lrWkhdPjtn/zbX3/0o0sfHWl7YgL4usBV3Mfa0umZAaCsAwAA2F0GiJWC fIKhKWn0xwgDImcADK4OytHusBJSBEAg7SzKSATA7flIJpE3kYRktEbc0CrFAAYWkQuA2qBWKSyg 2DYEJ9ooIy0nEVhEnhMwkC4MgTHabmWc/IAPzdBScEDTFESxOCY5CRiDW53BMz/69f2/+cfP37j+ 9q/ODzzJ1R4vC1zF/ayLOj0LAOSfBx4oJvsBAB4hqq2lHWalIbnT5WFJN24gbB4HyXSymAGnEQju RBAK80gju8tFMIw7KuSjAYuEAMn0O1kEbpNe0CJFAZIDUN4NoBXGqDb5LS6WNFIUUR7oXZjfzgwF +Yk0Y8/ikvNPGjGcwiQOOHAUn1q98+f3/+0fv7z3q/c+W3/ro+DjX+7xmsBl3L+6rNOzAqCy+BcA 4LHUici3/ZT38GFZwkOTJIlJfjmLMQQmRQGUZOgeyavHnQThQAjKQQdQJ5qIW9zS6E1SFGWQBn45 GwgZXJK7wCLtkgcPSw8wjMBcHreHldwFttPh9mAMGhWiDE62wohDOipFuRiyHTI4bOfeeXD/7z/8 p7/7/GfvvF+6fO+z8+jjnvv4OCDA/teaTs8MAGgHAFyt1gRWHIQr5bVB0J1vMSEQrAWiJGvHENZF ePwuKQxgUBqnDJIrwGDyHl+tmIV0SKO4m2ZJK0O6aLvfiWZ8MZNTYoULaZHwQZXXBCAOQwslFwAj 0lExtrw3mAOhSFwa5hHa7cJI3J6zZhnEhTtYF2bGMSk26KT9C9d//PBv/u3277/8p8/Ol169/psf bZ055QEAAAB4FgDs4AE8qC0FqDx3R7VT4LdTjFMyX4wySAE9xtIFN0n7cz6LUbJWZzxjNGIU4SBl 34AizB6KZcwYyVjsRsaWTYWzJjfBOmQ3gZUgYDCwhEG2d7bTQFEs5jSZGNpoJiW2SA6/HWUYmmFw XN5dGOnEjBaCxUmDwRgf//x//+df/+bDPzz4/W+uT7/x0c+uzxZLZ7owAIBvj/67Ts8KgFLzHMDV 6mLAq9Ddih9Q/tO3eJdwlja02UmiAzKw0hBuYBEsF/UHklwAN5tpTK4CMqHSPyhKuNwWo4XGcMbF EpLv7sKtDJrJ2aTQgCSwyv1By8E+JW8M6LKacZIp+CITQ0mu4DI4SNxB0rj0UtKO406aLt9FGMOk FzEn/+n3P/v44w8e/sM//cfdxav/8fGN3q6p9RNni4915/BxAIAXQYd1ehYAVHWgCQAeVLcDeFDZ HWB1u7yB0APFjMG3Swjud2MI47BjFGIk2LYOgurE4tlsPI96TDYGYzEXY3ERknGTUiQvhfTyjh+y nTtNATNJWnx+u1MK8CXbl5/HaYzGCLtP4EVvIJbqLQo8lwyN9cVNAYYhJUeBZBHC0IKZaapTihok n4KlhdnzV29//MlH//nvD//lP35978c3Tswt9W6UllZmhNYnJACwo32r4zo9MwCa1wEodgR7IBHi zvaSNPh/i/cHIhncbPKwJMmhRspqtGGdFE0hmNVcsLnQqA1lSLvNEnC7CCn8J91WM2MpBJzugNUv CBm/1W1h0EgExV2k3R9LBpyMmWYySZ9YLM4tzY8M9k13cXGB54WMG08O89LQ34EQlMQKgoIdcrFP S6tzZLjnwhs33/z8n//mwT/8x4cfvf3+evfywNT8Rml6pPhYuwMAALwIOqfTswBgl6cUALgimX75 RhPVaOBbqA4aoTDGkiFdRqbPR7GWgM3JEEbShdG4zUsyvgwphQRZXDJ9Z8zKMIwNdRK0L5qJpSZ8 TjdLSHafiUfz0ZgvbrIy1tT6sbM3D66fWhkZOboyNb40WAzyITEdzaf98bi/EMXk+QWEIgztnQZp eG9z4PHI5NzY5u2//9t/fvCPv/vgxx9f31rp5rj+rvmu3lD/yONs8AEA8CLoiE5fPQCkH6vbdyQn 4IAyWvhWCfMLBItlAjGGoen+FEWStoIJpd200W8zWZws5gsmaMbCsBhtyjqlBwwtxeyYyZSL5wum bFTg8slElJ8c4vgJfmK4d2R8dunm6YWu9fXumcG5mdHj6yF+ZDg0PMYlfChJo3Q5rH/4kHUgkAEj 3VlhenqaD528+Muf/OH3D/7r9x/d+unFlVRqbny6e04Irx9LE09CAGBG+1d/qtNXBIBGDqA8AyD9 dmX7zrd0f5A2CiPj/Sjq9iYEFCNIccBoNzPZuJVwOGgUtTvdktHaM0kxGY9nc27UjlqdvrzZacpk Yz5nVozjTn6AS4YHOF+i2Ns3PVnsXp8aPr3SPTNfWlqaF4Ymh3oH+vq7lk6PJTMRvzFjM2LSp8qL gttgmHAWMtHhM6+WJrtG1679x7//zd/e/8vPPt1aPbd4dn2ob4GfWe9H7UnX4xMA1HrsYy3q9BUB oDELUN4eUB76t7e3r+zDJnt2dcRpA5GdiibESDCYIDDUxMf8XCFrDWQZA8kQGMkYSZwx5wo2q1f0 4xhmT0STfqMt7U2EJrlsMi+IfCifKQxN9YzPDA/wAxtHp6Znx4bCM+un1s9cXl0srV++8Nr1C5tH BlPJsIjK9b8uAnn4sANCSIakbF0rPWOloxvnVm/97b/94z/87M1rW5feeGdzaSCdGljo41A83d/n eJxvIg//4J6B+1lLOu0xALZr95V9oNgSsP7Mt7LNYYT1OhE20BcWZrjJCd5oRp1RMR/hB/LRRIJE PCRqykWFNBfPZmx+fiKU8YaGxPAkHxybK8ZQIcQNr2/MjonxDDe3fqw0euz4jbOjG5fXNsY2Thw/ uLl67vLm2ubbn/30k4/feX9pvTfOGBlrACdIqhwHIB7GOyTEk6GB3vHSqds///w/fnXh0s21S9cv b4328QkuL/pdZHEm6H+KlYFA+05ndPqqAFCvBITkLcLv1H9++9SGYYSPbmEjvJgYS/VOioms3cql U5HYdJHz+3wuKfq3WQsRCQOxQDQ9Od4v2HxcWPD6k1yIL/AD/UPd4wsLU0OF9MLg6ODc6NKZqeL6 a9dP9ZQO9Zy58MW759+/cunCZ7/46O33rl29cGi5FzensxkxTrIYSyE04/XjlljeF5ldPNqzfPw3 d1/bPDf36trK0sZ8wJYXpm0kmeotpkZPuB73CwEC7F+9ohNok69WrRjSQmJElDbgguTep0K9YwKf y1tDjNmbTQzEbLGE143iDgvKWOI5O2rO5DkxtZBKTfT1jhVDU+Oh4MT80nJfqNizvjwdEXrPnDrU y3HDax//9L2tm9dvvfnW5tu3r29d+Om9j999++pvr988tnLhrcGijSUtOcZFsbiRtuRSgsU/Pz7r mxxeu/HG0kpP98DAbDEfj3LCAo1mF6bCw0u/+WSeAgR44bWiE2iTr1hyzR7GuoJZLCr4USrPj5WG eR+fSNvcKBdLMi6GtPlRv8eOYrjRyqC+BBfjoumB/j4uNtQ3tbK0Pj49WRxbPr109sRG/8zo0vG1 9cHFza3z7715/fDWm69dufabex9fu37rjbd/8ePfvnPvwx//6vzxM6YoHw0wBMESLg9NmzGEwEn/ ZMjOi150anZhZmqhOBTKiQEfgUZHhMTprY9/+dt704/9nQAB9qv+PzqBNvlK5YIhlvWwBGOdFpko Z6Qd2fD88mDSXEjHrfmCicZcjJ8mrQGbBzPSNE6imXwsG4iL+WTCm0xPL2+MjpZmxGJprlQaHy11 dy+vnBzpWjl7bGr94vtrmzcvXvrpB7+796tf3P31b3769s1f/9WdD29trSyXRvsLPoYJ5OLlAgSM xRyUJWlD4wLDCMWx9amhyf4E6nNbMXRmMJI/eOXnv7h3+61h3xMQAFzafal1nUCbfIVqRSgC6mQx 2uVIp2aGYum8PZZIJ/iFMSFucztJM5ckSDSQy+GkmyQ91oA5kMlkCjG7xx7hUgOT/fPdcyPT81NT 4+s9pbW10vjS2urx42cPnz27dvzIe59deP/Iufd+dVfyAH5679Nrl9Y++fz3X/7T7XcvHe6ZEHxO s9lciJtxec9RCkNYj4W0J6Sn+P4pQVLW5DbmGGFluS+ydOH23b/8+PTCysiT3CwAXN39qJM6gTb5 CsXSLGmAMZqhPZh3YCiaTQ8VJpeWE4kIFxB51ImzpI0hnQxtNxtxkjYzFrPVakPNAX9cHBgqTo31 d812d4+MHiutH5qMpPonRs+dGp8/dubQ0trZM0tL66duXnj/4Fu3fvfXf/3u5sW1m/c++tnHt96+ stY9NSxmbXGTk7HTCNRC4AzhcOHOeNyIW3J5PpEXRb8ZJ2h/+GRpONr9xsd/8fmlo+vjx2YnH3/D X0CAfallnZ76UPUeUFsWLN8nSHOjoG+32qXgnyHiOEY7zTRBMTGfMxefEKePH5mMCHlfIpjyuyDW xjCk0WzPBRiMYZhsBkXtqBMjnZKl5p12Lsj3bixvnH718uH1ubGx6fn5mYneuY2TK+tHlxbXT114 9/WLV+795PPPf3nt4JG3f/3ptau3rr13/OjIbFgc7hUCsaQdpzBSXhpEMihqcma5iQEhGPL6TXbc GeaKxRl+5NULH/7u9PqpkWPB2eXU02wUDLR/VNJprwBwpckWgd9yuWgPgqFoMkaTJCMF4x6aMEb7 z61M9U9PzqyvH1vqnV7Is+02J4Y5zHa3KUASJjSbNuFOaz6KemhfUE4GhkSxOLd2/tyhpZWehelS zwAXHCmtLG3MHjszOn5m7a3XNyU34NTaW69dPnrq0tvXrl6/uL60udzbMziQIxlHe6uBotoogmAC VrPbHkhwk0G7V8hZXLgYt8UT+cixyxePzI+uLY97p0rjgzyYDHyhtaHTHgFAsv878o2AV7+t5T56 kZYs6cKYQp+YYBCKZDDS7abs2Yk3Pl3t7Z+avnnp1ZNDoTNjBESTLQRGBmh5my+PKFgZOiHmeT4d S0wuDC2Mz3WNTfaVFhePHB1b2Di9EM/2z3X1hyKpke7ewcW1tSPHb7zzo2sf/urM4NmLNy5tHVw7 fO50qXT64PpEfz8JIZL9Q4SLpHGj2UjSydRAX0JIps1GDDUVUNbNnVsbjkyPvzpaRLvGj/Uvr02A ycAXWS/ptEcAaJT53vm2LvnTiEJozEa6M2lxbjjOsIRk/qjfjmHe+a2ffnJ6dKt09trNxVC059SQ C6MdTJZk6YDdErObfEZnnisKiagftZpswtTpnjAX4iemp0OprqPrfYlkcWR0tGf00JHF0sb60ukz q+/86ItffXz98sqZg+deXVsrzRSD/NR0cXqaLwgohSAttE3yBDoxmsRp/0S/GI0OTPYFjPE8jXQw k6fmE30nj83x4dLMOFc6sdKVaQcEeHE1qNPeAOBqY6V/qewJNAoBpZhA8gq+dTsBsSYbYsBtuDBZ FEfGrKSHoS2MOS8wePDwxfd+/fbxy5uv3rzy1urS8uhoMcCQGIMhrDludTpx2p0f6AuGU+G41xfg ZnvEuCkjFEeWR6b7Z6bGN+b6Zw/f3Dpz8vTBzcPHZgcPvXrjnfePL51Zu/L6zcMnl9e2ThX7poIh TkiIGbYTkZcEma0EZrWSOGYsiBOx/uWjvVkmV7BSUBvR2yvOrG+MDE1t8AuJwZVSH5d1PsHNAoBF 7TP16LQ3AHiwvar+a2MpQDUz8C0jAIJZCiJDJgUmXOoVUyLjIo0YTTM5zu8tnTi49e61d66+/sZn X7z19jvvXFxdH0KdVps1YCdJky9gQy3WrNA/NRke6jk2MzRZDIV4LloQe9aXR/qKYU7sPrQy23Po xOmVU4dPlabnl7a2zp7dev/i1ubS7KFLN7Y2S709JzdSNoyMx1EZAAxtt5Iui9OIMX7v5PiwaGPy AolALVi8byE4EU71D8+HB7ip9aOiCeWLGUCAF1ZzOj0DALYbpf/annBl+8EB+ZYBV+Q/SQ+vfsu6 CmF244wwG04Xi7HixuDUAipv2Slv8GXLmtOlkz1LV67ffP31tY///O5n9371xZX3boyGc1LwbzGy rMfpdJK0Px9eGJvtmZtM84OnlyXH38ePjIXTAs/lveLY0cWTG6Vj08Wx9dn+/q7Fzdc3ty6ubm1e XtvafP/s0sFLB49OC6jNxzx86CBY9uFDI86ymIMgjUbGxk3YbUWBcXU6PCgvWmxWYX5hYbqnb2Hp 4GTUlp44NQoKgl5Ydeu0pwCo//6gvPXHgcquwKvfup6CWCOphN8eXO4a6i8KQ8PHDp2wMxhLMhan N8p4ksXu3kOX33nn8qWtd37x8Jc/v/vTty9+8el7x+RFeW6CQhN+sxNnQmcOlooTQ6mBsfFDF1dH h7ho3GaK8zNdg+NTRYGb6Bqdnp47KYHg6NEzazfOHT746uaPfvTeGxcuXdo6d3o8lPXZSOLhQ3lL wIcPK/cdRSQEJPqC8UK4KMQZirF5LJYMYyry/d0nJ/pfvVwa5sSRM6vn5/En6ATAqPaTunR6BgAo HmgBoGPDt6qjtGDuZHR6bDraXyqlikNpL79y5kaf5AJgjMWYi6B4wJcPnZZc9tXVCxc+u/rBhx+/ +9bZpesfb3aN9aQxC4mmTfZkDBV7F8SIyHmFrlNL4wOCncklE0JK9EbDY6OjI13d0wPr5zdXt966 8sYXX/z23q1L7194+913Nq+s9ogRrylDk5LH8fCh243j9MOHOEsSHQ4mySWCXntxeLzX3k6SrbTb nzElsxND44WBc2cWe4v8oXM3L24sRLDH/ao1AgAO7A/N67Q3AFDmAL71AGglzRiejwUHVwbmezaC xWI4js6MHl5BKSvj9jC2vN1vt0d9qdKr5w6tr61JLvvtn17YXDt35mxPT/eh02E76g8JBW/S7Swk xcmiDc3EhcmFviKfsFsLwxsb3cPTcyuLiycObr7++qVLNy6+8eYnH/7st6+euLh5eOv6j46PFMN8 yEawpMVESpaP066HDzGXh6QIkrHFhYwpNLc0bGohSdZIx0TU7fMVivb+2bH1oUj+zLnN9eGhiX7r kxEAOAL7RWM67Q0ArmpuDqC7Wci3qYdQDMMYPFzeP3J0ZCHYNdE11S+6UWF2KUUwORNj9Iej/nQy MRTLFs8sjm6Mdg3OLt94bXPt0taYKXTm2EDClst782kuH03G80kTWhCLwWBqiBd8gejkXKm0cfTg pQtbZ8YH15fWx09e/tF7l25cuH5h7Uzp5Km1MzPT3WMDI6MTXDrMF0yS80/guPTTKoUWlNNkRO2+ UGljcMHmjWVRTyHutruNhYRFYoYofdLw6ROl2UM9M30n047H/baNHSCAnn8N67Q3AFDUARyoeARX vr0AwHCGdLQ7i0Hv1OyEgHr5ke7pmag9m+6ZNDJ+m5G0DfHxeNKWL8SD06Wl5V5REPnJjbWDp7sG +KHS8pjoTUajXCwbifhptBCZ6FmeEr18MZgP2KMzc90zxa4zBxePdc30T0+NLSx0jZ6+uHZiSXIn jp49srS0kbanJyR3gRcFiRi0PAtAYg4HzlIkbmQCqb7+1NxCMormGJfZ57dbYz4/OiDacB9qnTx5 evHw5uq5jeWNgxPI435dYP/7SN/VaY8AcGV7+0G5EvDOdsUjkO8DcrVxa7BvTx9BqDaCYYgWCB/o HxsfCQlCMj8xnJrqGi4KxX5bthA3G52JsBD3x6J2JtWb7hsZnprvmh8QvDODw/PzQsDsjicLAaMp LaQjaa44PVAcmEhFElywb3pqZGQhxU+MjQ1MFAemB4+VRlLR5OTyxUNds8cvHjk0V+RnelIRsRjm UhNFLurzuWUA0C0wQRBSCBBIzYj56bmBPEOSDGHO23Nc2JfLT/JxPM7wo6Wlzc2bN18/XVq/sjnP tD7mFwb2v4+0oNMeAaC882f1TiHyrw/q6wK+ZQAwMC4SwcxORxtkEHpPL05xxfHxYrArXBw9UZoZ GAt5Bc7vNHriXCIuCEI8nnAZh/onBlJDQTFqRwOJSMFsNDJuksAYuzVgtkUFKQIQBJGLxLI+ITjQ 27swyScCjNNX7BqdCwnhSDI03heeWOgdWwgWR5eni71z/UUxZ/db5bQjRtC0gSVpD0Zh/nwmV5yd GQ4J3kLCbXG7o/PD4VT/RJ9oZJiFQ0cPv7F59v23SnOnbp6aGxAec10QsP/9pBmd9goA0nhfXg14 t7oW6GrtpkHfLgCwFOZymCRf2+pC2iBm6NRmKZYqLZ4pbiyIo0sHx9fHu3hhKC3fFjwTy/qj/NRM BM3yHCeF42hS5PyYA8GyUZSRtway46g4IHKpmV7elkv4aY/VHigIXl8hzQlccKZ7pCiIwXCod+Po qcOvnj24dGhlY6TYW5rv6xO4IR61xRiqk8IwlvKYClYnw9D+RNoWPja1vhES09InFDe6p7q7UpMJ cy7Wv3T88KXl4tJa18KxpdHZ4UI+9jg3CwD2v7/UpxNokz21fxalOhEyzzAkjZKSK5AevLA5Gek6 tNq/3u3t6zp86tRaT8jH95oIjykpeANccebkubnh0jQ/M1HIpn3OJBdLJBgjSiOI05fzJaIWa5Ir mGzehAV3xgJ233RvsGC15ycmhJzNxxdTAjdRWnv9vfdPd59ce/3s2Pzcwvjpjb4Cg3I8Xr6TINvZ xnp80QDpsRCUabRU2jxc9AaTKCoMDI6NL+RMmcyML3VuZXA54SudG+MXpucGp50FXpwzAvt/0TSg E2iTPVQHmyQZtqOVKDAYThdyfprJhNeuHyzOzb5aGi31cX3zpdLF45MMynNO70xxYm5mZur08lxp fXRsoC/FJQYWeJ6PWe1m0irELHEhmilwMRp3+vNpP04yKI7R0ZzbIswM90uvzgR8nMC43MGTWze3 jg53d3UNzvX2lEbC0utcTntesBIIRbAkk4v6TfGI2ZoVhsZuXnv90PjpVNrkTgcHRqdQfzTPeVLz C+NjRXH5zDRXTPX2TPoTYuhMV5wFl/QF04ROoE32TpTZQ0Y8JEEYWi0M4feGU3m72ZZef+/KYO/U +src6PhQcUDkBw+eKHJ8weKbnBkYmx6eGistHV5bKk3wgjhVGpvunuc4MY+i9lzcbMvm7Kac35YU o6jR6EZRp9FoDsSSSW8i6rN6aJ8oJmz2dH9X70Rx48zp6WBvz4woiPlM0my0RzMWmnEYSF86L/hM tlzGl0v2bF56650L7y2PDWSd5mJpOCLk44FEcXJ4Y3ZEXF6fTE2E+8b6g0lxYLTIxRgMXNQXS0Wd QJvsmWAiITBkwEN6PA4Io0nvdHF+Mlrwc3Nnby5NLUyPDS+MF8WZ/unxpbVD891T/MRQsU8sRIam ekpL586dWJ+d6h1d7ueETFbo6k7F/DFvPFDIR3gx6vMVYj63y4EzjNFtzyXS+WjBZ0f96ajN6o9w kUwhtDA7N1bk04VALpcNFGzmjJ/BCQNM5Divr8CQbsZpT4uh7tXrX/z49rml1SLqTsQLnFjA7cXp 3umF3n7+dGmqdyG80DfDJYZmZlNZS3oj2wku6wul7+kE2mSv1EoYjaJgp2mTxYwTCMHitlBkYZ4L F8In14+cG1+QBn9hoXdg6cTKqaUzy8Mz4yMTohAUzEyWG5ia7ZqZnBjeOFYaSHiFQiDUNR9KJwTp HUmzNSkKvoDbg9M0ieGmeNbKGD2MXxCFQibKD6V4ITjQPzM33jO4cvDwcNxqQXNRPm9FUSvOIoQH Z+wM4bIWElET4z154ze/fOPYiVdLxZiVZTjezppCfVNT8xORxPj64Ei/5JQMxITw5HDKbhGO9Rdo cF1fKKV0Am2yR2rDGIZmRCGGYt4M6iJIN8Z4rHRyIiZG02cuLp5d4tNccCg4N37qzdcunj10aHp4 dLlvUojkrVFBDPN9PGrigtxk13BKnAx6A6jbbornkygacJvjopchMMbqxCgDYTRJQ7w/kxTCQbEQ jwrhodTQwuih9VJ3aamUsPkyVg+atdl84kQUc+A07u0LR21c1yTH58zi/NqVzaXZkdLI+ACRLUbt GBosLozMxkz+riPjvWIx3B92R2P8kGDKBEcG8jHzY5cDAO0HhXQCbbI3amXcFoYh7SHOG/UEA9JY 7SygXiNDMAXUF3NubF5cOV4McPx0cfjM6vs/fW3r0KnFY8cWQpO9XEQQhib5rM9vi86tjM9IIXi4 2NdXTDuNuAOPCt68zRmIoSSB4fJnkBRF5gcmEm7cHIskYxzPcSLPF3snh0ZGF4Jj46NzE948L3Ji xJ4QORPKB+eGo3zXw4dTApfmzn1877XjJwZ6Dy3kEzlflOT6+XwwlE14S8e7U/F0vJgx2m0CFy/w w0U+aY4EeeADvEgK6wTaZG/sn4incozHiFlTYSHBhCykRzL9eLAQN6PRWDRhnDx+6ejC0OT88rHx ufXz5zffuHxq9tjy4gYfGipyhazAmezhXm5ioH9wLNU/2zXf1zcQkgJ6Ix3n0r5CwWRkEZbEXRiN 4gTB+AP2QJTjErE8zwvxjD8mTk9GTMLAQv/8RGhyMoJmxHAx4TcxUb44XSx2b8gFgYMD3v6t69c/ Ox6OFEcEuz9hYng+G+UmODFWOtIvmGw53s2QsTSXEft7I96oKdU3w3kZcHVfHPE6gTbZE9HFmMjH skY3TvPFoTyapklGMlR7Jhnh4hEunY6PnVy72Bc9tnb48sUz64dOLJ07uDQ+sNA1EhaSghg1ZYVk bGFuRuSi3GQxPCEmc9GImPBbGLQgcJwgcgFzQBxKBXmvBZc9gWwh7vSYYwk7muE4L9/bvTDZNz09 NZxKBKIRjp/sF6xOHI0WxK5S13hP78LDh68eLQ7Pnruwuc7zPb1iwIpaLF5/NMkNSQa/MJ/KW5mc FzViFiHhG+gbMqf5wlhPMTFf4sBk4IsjUSfQJnshKlAcLkz25b0m1IJzqWLa5sZoM0YhOGnJBINe LpGJzx9aX1uaWnrj5vn3z5bWl9aXlxbXFybm1ufSZnNCEJLxeCYT4cORfILjhUI0h/rEhIVFKGMu 5ov7sqjT4o9nzQyN007pB8PIC4vzsXjAybKkhI9MMu0Vh8fSPq6ve76P58RMwBdI9I/O900PFCXT n58pHV0/c+7ise7jJ0c5XyDqD6AWn9drjomBSFD0M5TkV/hRo43JSWEBPjTgLZWGIqOnp6N2Clzg F0V/pBNokz1QRycTSRULcyNi2max0omi4I1hrDnLODqkiJ1OzAQL3mRWKC2f2TqxduHt8zcur48f PXd6cPDkoUMnS3OC25wo+CSz98ZyOU6UAnvOW/BFohaz1eihrQGf322knRYrmvVlUIbEGX8ykbXQ Fn8sFrfSTCIs5POcKA37RTEdnpk9dPrk7PBCMC3wQ8XiUH8x1T8yPTI3VVoqrVz40dkzR0vTIYET MjiJSt4JKvDc2AIn+gmLMz8smBmXMCkmzH2p/OljRX798OQQHyDbwSV+QcTpBNrk2YUQNEXnJ0O+ rlEhJu//n5koFHgXYY7FcISlXKRF4JM2b9qb2ljf2jp18MKF44unDy2eXC4Nz5dGS+OhfDbaPzbJ x30xuynrE9LxQqKQtTjNZpIlA8UZPpmLxW2M5Pib0WzGZrVYGRLD7XGvZKmMnw+JYkjMcws93QvT MwsbJ5ZKM8EgX7D5Bno5gS+WTp05tjI3c+zQ+s03Lxw+tdTVXwxPh/2k2ZQvioJQnDo5N3oy5Y8z xd6gGDCGU6Gon0+HTp2cHDh1lp8OoiiJgamAF0SCTqBNnlltpIU0YqRvgE/MnOacBMvaUSGZnERp WyBplwhAmnHS6UT9SaFYHF+8dPn0qc0bJ09uLB0u9Q+I4a4FwWbO5cWg6KNZ2hyIcDGLPRvPZW2x vC8Ti3kTiTwX4mJ2ezYW85tQtz0ppHN+HxfJGklagoHTbAoEfNJLOAkFY6XS9MT87IIXzfdOCsWh qaMnRxZLweB0//zg6fUTV1aX14vFohBzZuLhVCLqjIVGS0snpyYKyWB+ZjwVlQ7j98bEifHpyf5X T6e7i4yTjjMgCHhBFNEJtMkzi3UxVtJtx7Milxq7OM+QLiJmQiOJ4TwajdvjGOFgnTTBOOhMIZYQ Jkrrr66tLZ45eubs8sbKbDoZ5cf6MnaOl0J/H06Y4yjJmOxZQchk/dlkNBsr9k+IQiJnt0eDC8Uo SmOYJ5PO+1CnfMcxW8BKkxjLMjGxWOS8XJDPx/iZVDjv93IFMTg0LwjDXUORiQInds32jY2OlKZS Icm9EENhwY8WfN750unTyyd7B/hkontc4DOc3eLNzU8sCOnixdHCaNBIu/mcERDgBVFaJ9Amz2z/ lAvHLU6b3+mPRidntxaHrCgT8NNZbpL35/MBhiQchJskvAWnGBaTYiy8vL5+6nDPyNjRI8vT80Uu HAoWw/F00cvI2wDQ3lAeNUljvYVm7ChjjUfzXrE4JIoiz0UELirf5EPg84zDQbrRbCyfMJEIyxTE 8pyOkCjEIumYxRPt5/1+cWN++OjS1mvvHR8/eW5pcWJooGt6MsTnuWJvkUsn+amN9XNLW0dePbx1 enZyZoAPT/j9Zguam5os5ujZrfnCRjhrzvQWUJ8TAwR4IeTVCbTJs4owUgRDMlabFfUX0hPda5eP cbm4HfUwQV70SuYrb8jpCLjJwkRkbG4yFhGYyLFTy3NdC13dwwt8PObNp3mBT2d8OVMgZncHojFf ALWiNlMuJvkBAZ+c4BMypniwT/CbnQztRM1oRkhbScKIxgtxJ+ZgoqIQFSZSHJeanl7oF5PpNJfP c5zYW9o4vXWudOrcHOcVw5Nh79D0QpEPFrk8L04NLp19dW3z4uaFN46/WupJDaVEUxw1MxahOMkY z2wO86NFyS0Zi6OFKGq3I+BKvwBK6ATa5BnlkMyfcKE4jZqs2UwuH5pcP3yGN0eTKEPGpGhayCYZ PECTKOqODaQGRkaKnODzhubOzIWGhocHJnhfNi8P7ZFI0leI+e1mN1rw+o1On+SooxaLxenOJWLS A7uJYcx2fywvFGxuxmIPZO1Os61QyJlQUy6eLfD9k3l/LJkQuUQ0WvDbvALXtXTw4I1TB6/95tfv nzx5aqnECwMLoiAK6TyX6l0Y6145d+Py1pUf/ej64TM9fCQey8XMdqfb6fW7+eM3uie6phf41KTN 5M/nsl7cAINrvf+V1Am0yTPJYEAwB0WTuJmhpWEyGs2i+eJc6ehEIMYn5PHULRZ9gSxTKNjjkknO dE/Nd29MTU/ODHPBwamF+Z7umWJxiM97J4peO2ozOqX/jVZ/TrLxbLSQMaH2WEwK/zO+TIErFsVC IBePZfy5mOQVCDHUbDYbcRfm8Yf6exdSkbzA83khYjeihVQ4EglP9xy+efOdq29ev/L+5vuvrg8U 5wanh4e40GTXeHFoem7xxurhrRs3vnh76WjIb42m4yjG+NwUTiYXzqyUBuZmp3g+jSbRaNYfJ1iM MYDLve9V0Am0ybMIpjwUhWEIhpGMhUH9fk6IMdZEd3dpiuO5UETwoVahKMZitlhQcvPHz4xvbKys L693LSxMTxfD/cUgnxdFb4Tjkt5InCFJF+vAGQ9J0rTbavfbnVYTaraY7QG71Zb1RVL9fWmUNuWF dCwez8YTOYY1YEa7PxcXhopDqZQo8DMTUdScDxW5yZ5jS1e+uL65efPyoVNX3n1v7fDxg0cOjY8c WtoYLS6srHePjQ6PHV1+/9r76z15PNobDjAESRMUSQoTI4M9Q91dxbw3l+DNhQBKkw4yioKlwftf Pp1AmzwTAFiKRBCM6EQIhmbMtpyf4zKS217s7dooToWFvHwvvxAvPxDGZucnel/dWjy9fuL0eE9f //BEbzgbEWM0jdp8CZRG4z4jZnR65BsIOa2o3ZTx4xiJM2aTlcbRZCEgL/BFM8mIKKZjmULSL/2G SrCQPhc1xcTekaIo8qGUKIphfqK7VJpdu7J2ZGVuenbl8MEbW2dPHDt6dql07saZ0mD36cWjYZEz RWYHxk8cOrqRtQ105f0BnGRdEsa8XKirGBQFIZDLhlKZTA6lA6Qn6acIkAjc94rrBNrkWcQiCEJA HSRGEbg/i9stmVxMsKEBZqLYP9/X0+2NhcShRFHGwGRoePTQaKh46vjiubmNUopLBxd4LucPTaAI QVKYEacZkmpra6dIcy5nwRHEQRIsYTTZTAGb3Y6iNpOZQTPeZC6eFLhIPlqI252MPee35dKCjaHz c0vrswO8mLAn+6dnxDw/37184r03r358a/P91y6eGVkYmxvdOHV6on/03JlzZzjObxma5LtXZudS 4gDPG532LI7bcozR5BXDmSydKZjNuWKIs3HxeB5nCj6WwCiQCNzvyugE2uTp1Q7BpIQAqgXBSJfF HxHkW+8UbAHUlgzMjswVe7s3BmJ8/0A6kotxEb4vNDk4PsOF+qfnB7jigoDSGcmSxVRCdrxpnMQI woWxFIKwuMWeC1gwB2OzuhkXS5AM6WJM8VgyUcj4TWaaIEg0kY6ZnWZ7Ll2cKibi4tzK0vhY/wSX CcSElOgTuo+vvn/h2tVffXjvwub7xy+fO3ns0MrJQw8frh9ZOna0f6AvH0/Pzo1PLSwMH+srWF1Z u89fiLs9pJsLZ51GppAxOpOhvrCdD4ejDJrMG1nCgbEt4KLvb2V1Am3y1EI6WiADWUYARXroWJ4T MlELk7CZrQFOGFtfn+ntnurlhIF5aSSNcaFUMSTwA0VRiEQDdos7k8tks5wgZFG/m7G4EMJD4y7S g7MUQVtIh0EacjGPG83GUcyAsCxL4EYPRuC2dI7BXEaaJAiPKeoLoH5B5NLiTPfo+NTEUF9/X6gQ 6y8dWjq3+aOrV2998tvX3nvvwqXV0uiJta0b8qLgMxvF+aNTgrk4uzAztTzfNTcpT1Uko24LihqN 9pTPZrFnYm7Snwv3ivHgQgpFA9F0zlHeYRgBqwL2t/w6gTZ5WrVIQXEnJEXpONWCERhNRwsCXwhl 6Vgua0KToaHZ0d7p2RCfSOaL/cMbfX2Txd7hYjgUlEP1mMdoC7gtsYgQDBUY2uqP2TED5XAZnTQj OQSS7VMGFsMZp9nspF0sxWJlAyRIs81mdlptvmg05rdaTSZTIClO9E5NjfVOhoLBYHiIT/vSA8cO nd68+tlPP/zws7ffuHBzdWll8eDByxePLz58eGS4OD44VpyYD/mE1PRM//AAx6fCxZyHzEUDTiZu T2R8fifJZK18MR3gR6KubKZQiLk8LqqtkwJBwD6XTSfQJk+pNmlUdlFIh5HGnGwH6aBcZM6fKEb6 OMYdSEQy9jwfnBC5ohDxo36uv7+0Pj81wU/OT6Ym+Qwa9drNmWjOSJvNlowQ83n9TmlMlzgixwIk TUpjPOMhDJ0U6UaduGT7BInTsoeAe3CX9DLcmsllc7FoPJBNCpxQnB/tDuVj0dTCAJ9IT46PHnv/ N5//9eefv7l1/OL7W+c3r2yuHV87L7kCW+vjx9aXe6Z4fyYqTA6keIGbHCtNc4VAJB3AcNQWsVlo zINmzXF/xuOdYFyFnMkaYxgXBcmeDgU2B9jXMukE2uRpRTkIyoEYDIyJpQmDh0AolmTMQ1yxz04b UU4026PZqDSc+rmIxWwvjvSOzPd2LXCFMM8XRZPdxjh9ySyai1toWjJyxsRghIvGMcniGYa229yo L+fGKIRwojY7gyGtLG4N+LMmJy5jwsNI78zlfF5BSKBOt7/A8aGF0fXl2UnBx/XOjl/81d2/vPOT e1evXXtn860LN0qlE6+eWFl9/cLh5amx2SnRm+C5uDAZ4n0DG3Mj/b3BWISnKSYQsBtxhjGboiiK 0YQZJZmcDWd8ZifVAUkUMhAkAhYG7mehOoE2eVq1srKfLjkCThGTxmjJUW+VBmwskhcHvE4jiYo5 1GwyRcPpLD8UNVntMxvDHFecHecyPB/lOXsmE89ks1lbRDChfrvRI7n+BMFSCNyOGEgSY5GOFoql MJoxyglCTBr3JTnkXACDunGcMeVsKOov+AKmuBAcmB6bHR2ZKIa5fHH94qXrb/7yv/7w5w8/v/3e 5Qs//eTG1oVLhxfPHXz/SKknNdEXFIvSC338wtRQqjTNF4ND+WiYYzCZPKjJZGbifNzCujAP6bSa aYQ2ozjUidAswrpckisCfAAAACBJ7ZJbThoQmMKcQTvJEgyJtbZSGGmP59Jpi4km/ajRxXBD/PTk 3FgwmESFgfkZQQjP9Ea9xVAhXbCihYg3S+NMNmu2W3CP0U1KXgUrudmYNAqjtDwtQErmL3kGMhBk /5vAJZv0YATp9EcFwRtNxmJ5kee8XF9vv5jw8tPT/V3HDh1/5ze/uPfuOx///OevXfj007c3N2+8 9+Z7l8+U1s8uFPt6u9c3pnuKsXxqIDU8I3jz3kSqOD2TZGImvz3jdzPOoaGom7DKpY0k0dFJ4Hai gyAtBIV5CNYhMaADXPt9K7NOoE2eRq2yIwxL9okhBpb2WMWI24FZSLYDlsZNJoAyJksApa0MbqR9 6XRoYf3o8OBc0iKG+ge44kxQ9ImTxXxMzv6bsoyLNKNmBiekt7JwB0UhDmnUlyze4ZCTfzhWTv7R DC49g3mk8MBFELjFwjBum9+WLXgjiURayCd94vzgbM+xE2ePHF599+69X/3y9tXjKyevvLa5fuzi e5tHTvbOb3RNz3eNTRenu3onwlw6Ehbs+b4JIdjHdc3O9BZDccZkJo2ZobyNNCZQye2Q6GZgSQtJ kgxDOKSzk/hEsIZOMBWwb2XRCbTJU6lN/gGzrOSpU6zZ4jYJMRy30pSBcsmVvGba5UQDVhPKuBNR qykpDp8uDS4dE/O8OMTlB/ryATTBCX7UZCRpvw2npNFVMjiPbORUuRLAZTRK8T9LsAgMt3QgGOPB WLbiB7AERpIety3rD2ST3mjOHkiKfKKQCI6MHj138f3Nm9evXb36xduX3nhrc+345UsHjxw58v7W kdPrg6NdvWPFfCEbiBSLQcEXQwPzKwuCmBQGT547Odvnxt00g/rSNjtp8bsI6fMI6T8XY3VL51Vm nXQ+FNUGI8AF2Ldy6gTa5KnVAbVKNiGZKetGcTLnNaFOBiNdkhUZSSOD0XbGGcvZGJ+QtQZi/NjJ 8fXFle6ZCSGLxuNuaVQ1BQJSwI1jTDZmxgiGwaWnUIaW7/9DOIhyQoBCOlpbJMRIKkcAmIvEcVIy TAx3B3zxTNwXy6H2bF4M928cOrq+tPnmp59+cfXqZ7/69advv36qdHpra+3cqcOrhw8ujR4bDXJD /QNejzHdPy0GbGJBGBkZmpAIMHbm6PJ4KICTAZs57kvmSMaJuTyk2yynHdxZt4QmOTRpbaPYTsn2 4RaQB9y3YnQCbfLUakek/yQGIBThQQnE6U0m3UY6Y6ON1rjfJDEha/Jk0wGzU4jEMtm0ODl+7OTK ejERzVlMfhqjUbv0cloO8XHGzBAYLe/wlQ04PbgZtTldhGz08v8OQs4ASn4B5ZB9AANFkAyajfuy ZsacS0e80UI8GZpbOnHm9NLW1Xu3f3779qfXLry1dfnGhTde3zw2NrGwvDy+fGguyA+XNlIxsX+S F2x5MRkd6p/fmElEF2ZmpiaLMcxSYNxRTggwFpSknWa7Xf5UuxV3YRjikAsAEEcHqAQEAACqqROh 2tuR9hYJAaTbSiC4N+q1u5gsZ2XcAT6SR11ZL8N440630C/GxYViMDQ7OFcaF7OBaISPSQO+NPwT BIaXCwCw8hArhflG1G8mWQProAwGiS2SOyCFBQ6MMBgkn7yzvdPB2HI5m93sZBhLLlKcDOdzieLG iSMnTh08vPb+jSu3bn/0lx++eXnp8NbFs2dGe3tGB0dL66XhcHhyZmyhdyAU5uJRMZ/LCWKKF7OM O8aJvODGjTTJ5GJxawB1YrjFjDIunMRowsGSBEV2UtLXlWIAAIB9LqNOoE2eXgiLtLYbWls6Ozsw Ww6njLaoF8VoEy+Y3XQgzHtpOu0jpWAbs4R7+eTCSP803zsxvLzcL0RCXCghb+7vNJksFgZDYKhd cvYJ2ohhuBFnsiaaYB0ESXs8OCmJ6GjtMBC402w2W1GnNCqTHtpIe1xkNjzVPTt+7Oh6afDYidNH T9y4dOH6td9eeP/E2OT8+mjX6NHlwfWlc0fGp4oTU/JuQalInssXeJ/AZ2JcHvUY7QIfx3EHZvEQ DIFapWCE9JC42SxPPRKsdEYsSbKE9GVJpFoHCHKA+1e0TqBNnkEtbEt7G9WCwG3tFB2zEBZ7LG2W PPg8H7dYSRPHBSzZvCkWTJpcRl9IDE2EJgfCk8GBjZXBmYGJpIcgGBNjj9tJCnEQVFsnRpOEozLh z8o1gVLI7yIoCiPLjoITRRk5/pce4hIVLAV5ecFEkRf5oemxrvXFQ+tLr26+89vPrr5z6dxU3/KJ Y8Mz/fPr6+ulruGxlMjzqf6BYIjzomYhn+aSaT4iRP3RoaGonHwIZAiKtVqMRCfpwQ0eH0NQ0mey COOSPt3FQhAl/R1ub+tsg2GQA9y/8ugE2uTZCNAurwmmOiEYISyoizEFvHYjaiyIBdriIW1ebzyS 9sZCE/mMx4UKIh8piEPFocmF+dl+MWomEEI2c8m/R6RHmOTzUxRFyMsLpMBb3mTE6KI62lpYkrGU 9wmQM4AkidMMY7bFE/ItwyJprji/vnj2yJlDh06sbW3duHzq5Mqh2bn1pWODwxPTPYeWFo+tnzg6 HeaDxaLAD4UjPn8A9fsios+fFMN9XCGa9qPxGIpjuI/GWZa2YIZcQDoVimI7KNoAd2KOTqiVcrCs ZPtUK9IJlgPsY+E6gTZ5JhkoiQCUZC7ynCBJSzZrzsYZm9XmTUq+NGnOCKJY5PM+yVhFOx4f4r0x Xz44URxYmOAytDzDjvrtFhxjZfMmHQYDITv8tGT/kqnLT0mPylN/Doe8OrD8KpdLchJIszA9P9w3 JHJyCfCh0+vrZ86tnRlfCKYGpjaOrg+OLcwMTHfNzUvRwdHu/vm57l5RIkbvDC9k4g8fclk0xkXE dC7RF4wJQt7nJM0m3OLBLQyFm3B5jUNbO4RhMt6oVtgguQMU3Noh2T/IA+5rkTqBNnk2sXJlbCuF sFC7o2ygDMNYnRabP2AiJatmbIUJPjwkRk2JND8j5MQ+wZaNCUHem8xH8hk7g8ZyNjtqMlmc0miP yGl/ycGX7dzDOMvRv3xbAckvkEwSoeSSQNwoLxdECI81l+Amx7pmSytnz56ZDaW9fG/X7PxUV2l0 sDQ+E0wVF/om+hYmBsL8TGm9O5Q0xcUgL/jSw/Ki4PRQIpcv2MU+PsVzEdToYUhnhnEzJEbjJE4h SDvU5pDHegJplT6XYA0w1NkJdcBt4JIDAAApRBFyUqwDcbRALVKw7sDsqJOm3eZsTgrxaSmidkaK aUEo5AJxnzgQ8orBqC2X5CcEN4kzVpvfzcil/ZjD4cJJBGFpeVEgzeAOCmPc7vLSQMYo31mAcMgF QhjuwTpbO1kPY7H58lywb2xucHaqL8zxAyNzcwtDffPDwz1dIbHYUxqZ6ikdOjM+JBYXxrpnglwy IHI5fm65z/LwoZfzer2oTZR+pgU7jRscTMzpkKJ9TC5CMFBSZNPaCrciBldHm1z+g3S0Q7AEOpAA 3Ody6QTa5NnUBnWw5VGxlZUnBeVtNdG8HyVo1Oq1kphRMioHHRViuWwhX7DZJPtP+qPpZBzN5YxS WO9hGCmmx2k7SktDPYbJk/2sAaFYytAiJwQcsj/AOkha8hAYhpZ9AwLp6DRgjD9WiPki4cm+Is+L oshxQ5N83p+fmCuNhfjJ2fXlnuGxrhmRn5k7uT44E87YxP5oYnI+ZaI9mSE+G/WhOZowpwWThWYR NGEmKJe8oIEwyLWNUFsb1CL5I0QL1EEhbXDF7tuB+e93YTqBNnk2tbe2tlCVLfM7ifaWdocbNxCx ZN5KWOhAATdaMQqjWDqQjGXikiuQsdkyBTPpzmQZj5GRp/j8Sb9RzgUEMhZ5lx+X5OPTjrK/L1f9 lAsAXQxqshpdLCLXBPttNNHRKT8XCNhs8nquQEKICBwfDPIc3z84PhNKjfWMHztz9NjsyNxU/xAv +fh8Oh0MhVLFIZ4rxDgh7o2ZCkYC5QV/LuBn/EImTkveCkU65bpGB9GBSEM9grTIs/+NvYBBASAA AJBaknW0dsKdcmYMoVpgjG1pg3GGRDCrN8/QDFMwkVYLJhf64EZbnvdGJfvzu51GedQnCIvbaWLk PKDbI/20WBncg9oDJtTixCVosPI0XCdC4B6SYCk5QpB5YEA6WjspFyOFGTjttEUFLpJIc3yxWOTT sTg32bsw2b8wNjw23b8wMyERobdrerJ3aqZndLg41DvMx/2RiZHhiC3pR2PpghmNBVO+RIKTwgEf ShoZVl7JUN78s4VFWqVvJ6f82iuBf/khuOT7W4ROoE2eSZKttFNwuUSOxYgOlqRa21jG6UAM7kRA IoCtwJAMY2VoycUnLVHOTjP2hNdK0wyK0qQ7wLhcBImTLItJ4z3uDJiNjCUTtzFy/g9jEbi1rZPF GRqTvHGP2YTSbEdbCyUXBsp5QtodiMXi2Xiay8e8Qj4S9ftjXk5IevniwFBwqK9/rKtrgOcScX6y WOwbmAyJ4tDw+rGg3Yz6E/kMgwoTfUIiH/VlCoIQY4xG2mqiMQcrfSEpGOnohOWv1dZigNslFwfc GAgAAKgJASiZAgjb2QoZSDl1hyGtCGZyshRm9rtxxo1aCQxnstJga3GRpJPB5O28fBaPR17Wz9it 5R3/5GpfeZZP3heYkBcXyKl/B+ZA5G1H5FWC0tDvwKVhn6BaWls6Ojs7EJZ0220xQQr/hZgNteYE kcunw30LMzPTktvPiRMLY7NjC9MzIZGf7B8IcqGRkaIYmuydSOcyBT6Uz3pDYVHeT0heVxwVfR7J pUCd8gJkyWGRKWCg2BZp9EeQtlZQ+vOiyKETaJNnVIdkJgiFSL55O+yS4mgWo1pYwpnFHR6r003T RpzGWBdJmyy2LM7K6XzMHLAwVgsuz+x7nLic3ZctHpNdfMn2CIe87lYuBJReLP2KSc6CEzPAiMsj waKjXU47yI4BabajNn88mRaiATSbEPih3rnhIBdOhTiuOFIqzYfEcHFhenp6ZnhhKDXVMz81Fk4X Z8Iiz4vpWILj8t5kxmq2WUlnOsl4GIxkMAfhsFjl8EOyf+n/jrZWuBVqBVN/L4xYnUCbPLOQjrYO Vl7F3wIZPE4XQsmz9DjqJlz2AEPiFsm3J1wegsBlXx7zyOO82cTIdT8IJQ23VGdrp4HASYccBpCM WZ6LzwmcEPVLgQBezv17cOll0ohcXhUoeQYkgXQgLnssWsiazIzbL706LYSGOF/Wn42JA9NTvQP9 k0WeCxeH50Z6SvNDwYGplSMboYnRnhkukYklA6gp4M/4/LZ8nnGZTDht9rg8DIMTlgIt0ajKpA5g +QAAQI9Wu7xonyVaWzrb21mnSbKeTsojmS1BeLIZhqSNrDScu90UQnowFqOdOCNZtbzpn+wtdHS2 tiGEXO6HIAaMoRlbNIaSuDkeswUyfrORcUoBQEcrUl4bXF4DxBhxHKfdplwuYEctuBRTOO3+WMGX SHsTXDAUSYuTvQMhMc1PDA/PzI9PBYcm+kZmh1PF/v7JhV4uls8E4tmCkDfb0jEu53STHg+NMiY7 6qH9ThbxYJS8LIFU3wWkDeT/XgRROoE22RO1dXQghDx5BrUQVtIgEQCnPSxCMRYbyrjlpTUYRjra EAYlWdZBUQQdMMvJdoMUbLe2dlCEiyi7A0g7JVcBWv1+my1gpj00I+8CTEjvceFyjR5j88VNjEee GZBcCrebljcHkrd2s9pzUXFypsjlOSFSHBubCIdEn6841R/KRweGeweCEYGfObk+4/WK0xPegmBz R1NccSFulU7PjZoz9mwB93ikCIaQoxkMlxc6tle9fynkAFkAAACgXdXaAhvK/lQbIpm6NJxjjGzP LptFGu6tDMFSnYiD7TAYUaeR6IQRtpOUWMAinZ2IAWFJo/RiKZogMKqVNToZNJpPR/1WeSpRMnsP 6ehspXBrwF1ZGECUE4blPCEm7xOMueQncLc948sF/IU8J4p5P5oVp+enh0KiGJwanp6eOnrqUJeQ FBeKGbc9nomGxUhYiGXjYtSMJu1Wr1PmjEE6FReBMxjBQnAb1AJL7k0b3NECbgz8gsigE2iTvZKc m6PKllLew4tCKCnwZ1s6GZPHg9MWKbQ3tBpIoxQEyLcBNXRS0iALd8h7/nR2wG2dBElLAUFre4tk 1eaokPSjTsn5J+VyIUcn3GGo7AwqPYO5ZKOXTF++jxgmYQVj/AEZE2673epkLPakkJBzD7Q10jfS Mzjb1TcwXyqNL5d6evnQ9IxgSobCSSliSApJxsSlM7GkDw1YjbR8ZyIWY+RTZRg5o9HW0tLR0tYO t7SAKcAXRYhOoE32DAByrWx56hySb6FDyWt4HJIr0EJJRovTtGStDkTe8qOyxw/ByhsKdra3ywuB WaS9TV72j8nb7spbfrkZyTOXXonJK4OJ8vbAtJt2OSiDnCqQWCA9L7sZcmYQk9cUmJw0zVisqNuM 2v25ZCJns+eEUHF6ZGSsa3Suu6fUPRNMTfelszE+yHFcPhdPZ51Wq08o+E1WWyBjZikX6TKj0jFy CaMUc7QgkmvSUuYauLYAAECPVitcRkCnZDAdssnKBf2U5OLDnUh5Ys/FdnZKTCBxDKOlKKCDLe/z R3XAFFa+IUgbLEUCDC3fbZR10UaXvCcvKfn/GNUhuQvlzLw8VYi0IA6XR84MyO9CynuFSgiQtwpy ezwW1JTzZxNenz3nFcJj491dc9PD81P9E3w01BfmZgYHEr5oPmvnxIcPGXdB8AUCyaTNRmPyPoB+ 1E1nxRxJyGcGI51gFuBFU4dOoE32TnLBXGtbayvcDrWzGMvKNbUdhrbW9lakBZZYQGFsawslz/gT lcX/LGGgsLJJs3KBj4QHg0F2GljMw9DyTiEOkjbikjXK47z0Mhgp+xTyuC/RobxWuHy3IIK0ZOM5 kxU1oW4rw5hiOZst4zflxKGBmfnlY7Pzo3PFhdHZvlBwKBLzitFA3O6WFwWnwvG4Ly7fj9SJ5qS3 WkmPmGdIFkOQ1lakDdj/C6cWnUCb7LE6kda2to42qNOBdUoI6IQ6WGkopZBW+d66rHybDyn4RwwE Tkhhdov0WoSUC/0cOCYbtewnIJ0wjLAOhwGWWNKClLcEl0Z5h7wlQOUXrHyncHmRIONkGDSejiQz NjdjtgcyvpzdyWQkNz8jBQLe4vj6bDA4vSBEU9PpHDfSLSY4eV+iLDfR//BhOoeaaXmxodXkR2na bqRoVDoXzNHR2t7SLv0HruaLpladQJvseRvLM2iwNFy3GAxtCCUvr5Uc904KKbvr8gwBy8r7bcBy 1r9cc0fJNwORswIdEFKuBZR3ASoHaBIKOssPDIh8V07psGx5TpCQC4JklX2Fyn2DPYzbbUZNdqtc H+iLZwvB3q6pVCGWiHiFVLE4NLEwUJzoLw4MhMKplBgtRHy5jOQtGAna5pZ8AIubkKcApMDFIOGr tb2jA/SNF09tOoE22XtRkj8PSQhok+tn5Cwfy7rkdD1VnhuQTYwiZErIr21v6UA6OxCko6VTAkFn i0QMA0tU9wFj5Z3BETnvJw3IUJu8Qh/pkIIM+V4hDjmMKO8QaGTo8laBjGT9To/0r9lq9NABL8+H QkNpG2MpFCKiEOH6RoYnU1xiYDgU9SV9AdTM0PECTdrNjN/MoAzRCsu7jkvBv5zOAMEhENDTqoVC ZP9ZzgXAkpsPtcllfrIHL5uzZGCtlAyCcgK2He4oj++ybUv/dHYijkq5r1z921neiaNDXp+DyEYv TwdIr5E9AqpcOchiNMPQcp2ww2MrxAN2O2rPcMEiH+H7pgeEOOo2mwI5IbUw1zU9PN03IUb4EC8k kt6Y2Ui6GLuVCdgZq5UxmQmkrVNe89ciD/9S4AFm/oCAnl4wXN4+p7Wjo1M2WDn7ArV3dkjDPdze IRcLwIba9nrtsBQNSH5BS7nopkVyFIjKfYAI6V/ZZ2gtr8mrpuTbO1iXh6bLdwzHXOUsoLzpkLyb sMdpMeKMrRCTFwSE+YTd6PSnxSFenOwe6e2eSQUHehf6wr6cVxDDgg81B7LxdEDeexhlXPLGI51t sjfS1gK3gol/IKA9IgElr6mTIni4tXxL0TbJxlorhfUtSCPKbpcsvHLLYdkfkIMHyY0o1/uV5+I7 KcIhvxouD/2SpNdIgYCjAgq8cj/BcoLQZfbHA2g2zUVi/lwy5jdbs8m82NfbnyqOdfcMpryJeDwi 5uMoGohyBSNBkEbGafTgGNuBUA6qk5LTEyD7BwS0B2qXDRlm2ZbW1o4W2Z2XfQEJAUgFBpI9NxDQ QbjYVrhTDhQ6KnvwwZRcP0Sy8nDcWknJtRjKNwiVsIDIsYJL3jOkBWHLlYEuef9QGscZ1I8ybqs9 E3AyjDUmpvp7Dp0Z6xotra2WgiE/Q5tzMcZpigt5p4PFjKi8O4nL0AZTkhuAEa3VswYCAnpGSYZU qaLv6OygpCG7PMJ3ypvslG+wW56DVeyz3cJimBQItLW2trWVMwOyCyCvIWiVcwlwJWkItcnhAlWu DJbTBEjl3sEESTutbiNZvquIZNFOs5txoracj0v1Dvd3H10/eWRpmBciGastY2bQbM7nxliMNFs8 8sZj0ol0SgfFXfIZgZlhIKC9U2vVoOoIqLFBVm233Wq9LdxSn3trL28KUt4XDEGQ2pR8BQzS6F++ e4C8O0grJVm8vGOYfBcxhCLd/qyVYZxuiykvRvi+mQFO6CuGJ7tLo/39wxOi4HPSZtRslGuOCVJC CNXaJuf92xEKw8Cuf0BAX6Ha4Lam4XW75PW3tKnIID0wEKTLwSIVJLRLDkB7extcXp/b3mFgq4UC 8tQAUQ4AsHJVoBwHmG1+u8WK2nOFXMBksscT4enx0rSYz+byXjdjMZvdbjODSeE+biTkt0suhlxb COb9gID2XO11H3/X1FpbZeRvL/v5bXD5TW2dBvkOPeW3tsJwh7wVYEcLLAcICMsayiGCZL3yKxAH SdMeeftggmQYD04zRpphrHbU6Q4kvGlvEqVxSzZr92dR1CpvR0I65KXELhkAGIV0tnTC7S1gXQgQ 0N6rtTan9ji5tbZqlCAXALbIC3FbWzvqMUB7nSHyo/by7CFLdcAw4pBXDeHyDYRweQsho7yUkHbL u43TFjQXTcbS6USWKxYjNpqlSIvd7KIcrvLiRPnuo+1trfJkBbhUQEBfhar1lu1ILenfrom1mzoH rdKIL+8UIBcHtCoMX1YLQpXXHUvBAEUZpAGcIkj53gIM7cFdJGM1W2iXS2KB2ep0231CWIgKqZmB gpvB5dsV5qwEQjnKe5BSUoTRJu80DoZ/oBdBnzT0HJ4dXJvha+oNtLbA1VsMIbXRuE32BDpbWlqV hJAH7GopQRssUUK+nZhL3iSMMrDyLiGMGTU53WgWlTx9o3wPEjSbieb9DCqkzbi7kA9g8o5lGFVZ kyCfVmfnPmrEfdkZQUN+/U2+79q8Hd7p3rvtSkpU3YH2jvIEoINwyNOABnkHn3a4sheRfH8vjLH7 7U5cTgxiDOoPmEx+1IgzFidDsi0t5RXFVFs15/AiNeLz2hlBQ35Nbd7s4X5Vu5z4VyzYUhlra0d9 5qBcKYiRLvmuIa3y5mEsgRvdKOr2YPI6Y1syZsExEi9vIsKWdysyyIuUWpDO9he/EZ+LzggaEgDg 8UxePSK3tXTAu6YO21s6O+R3dMqTgfItvAzyNkHlHQNwXAIC3I64jDRGYLi8foAuFw7VZhZ2vN8H AAAAAADA12z4T1l/0wZXygRgSnL1qY6Wlg6DAWltgzsp0uMhy7sLesr3FqFpHCepTmngb2tv7Wwp w6WlDQAAAAA0+X6SmhNw1Yal0L+yOkge/6XxvR0xdErBgLyBGOZyEfKmoxIX5AXElLw0saP9sVsR 9FvQG0GTP+cqzwTKq/jlLQVaW+XdAjrKswmtkgMg+fyd8pJkyuFgHXJ0gHR2traDRgS9ETT5CyHJ 3jtbNHmDilvQKm88DsNScOAqrxQu36oAlgKAR+31o2o40HFBb9ynTf4tanO5UFhOBbS3yKN/R3k7 D7ijs7x3MOsoD/utbY+9wx8AAOiMoM33LQgqVQJyINDS0tKB1EuI4Mfe5Ad0XNAZQZvvF4tXjuvy FsTlvfza2+BaqSBUnilo6Wh9/GkG0HFBZwRtvn+ZIG8ugMg3HCxnAto7Op50fx/QiKAzgjbfb2rt KM/twy1wW1tLYx7gabb2Bx0XdEbQ5vtP7W17dJsX0HFBZwRtvu8Ed3a27M1mnqDjgs74IjT5t7LN 9wIBoOMCAAAAgEYEjQgAAPouaETQiKAhQZODRgR6tnYEDQn6LmhEAAAg0HdBIwIAAIG+CxoRAAAI 9F3QiAAAQKDvgo4L2hEINDloRdCOQHvV5KDNQSMCAIC+CwQaEQAA9F0g0IigHUGbA4FGBO0I2hwI NCJoR9DmQKARQTuCNgcCjQja8YVr8q+wzV/gi/n1ddwX2yIAAF5YALzQ93v/mhvxxbWKr284AmT5 Wpu80m1f2M4LGvErasevCACfvPAkfb76rqKpAQCeyfpf6Fb8ugCgAOkL0Y7P9i2+8r6rbefns9Gf rS+ARlSe5yfP8PavHADqE9z/BHhmZ+Yr7rv6c3sesbvnjbinrdjs1J6/RvxEqecUAPqT278EUDb2 MzT6V991mz77HDYitJeNuIetuNNpPU9dV2P4T32Bv36Q7tdsoB61T9noX13f3YVKz0nwpR+wns9G hJ7nRmx+pZ/u3L7qzvjJDn96Towalu9FDcMeVnrAVn9T/rX6A658l/KfYPkZmC2/Fqo8W72hNVx/ P1w/Mlx9kmU/qf9S+fZw/RMqbV7+G1wXBLG1A8P182Brj2ovrb2m/N5Gg8OKt1bPFIYqXwCunmb1 DBT34q6eaeUrVL9B7UvUPq3xrervrJ1d/bxrb2w8X/232ojVw7G1xpSfr74fUrZB/c2Nc4A+YWtN Xb8astjy1ascW9H2yu/U+Cq1dq81peJphfnXvh1UbcHql6g3sPawyitXafdGT2i0Mly7Amz9Oyqb CGpcF8Xv9Satt2G1HaFyI1b/aVgcrGpBttp4lQ9XvB8qf696Z6xf5vJTjT7X+GOlRypPstoujV7A 1kykcTKKzsHWDgVXGrlxnZ4bAOw0XFVPGKpfdrZiiyrMKUhQ7xmqIzQAACv7UBUAkKLzs5XmZtlG 4zb6RFMA1E8Rqvdr5bWDKhirXYydAAArGFjHgZZMNVv9pEkjPUoNg6n0BhUZFB29fuow1OhNSsI9 CgCw5kfZShRfoRkAFJivNwpUM1ao0XdrXR+umXcDXw1YsnDDkFWwLDdd9b/ycyys6SeP046VY6kA UBsCPtGBs3K59JeiGQCgZgCo/GQ1lKr3TBhq8LveGavdVA2AemtVTwCCvlH71wAA0ngAatNVAQBm 642j7t2N/IBGcO0wZZ+h3lkUXpdiFKkOECwLawCgHGDrI7HSMvQAUAwp1avOaod91SijAsAneyio ZhKVk6h7APDjU6Q+AldGQBUAWA0AoHqnZhsNDit4qASAamBV9XO1a1NtbSVdIKgpAOotuZdN+Ini IindzYZ/we7+eZVxv3ply99bAacGAGB2ZwAoGl4NAFVDKp6tNyKrwmXVd67R6xsFAAs3AwBctxbl yKjuITAEQdAuAFcNEk0AUHdoVW50efwoAwBSDYtK1Go9QgWYFSGAGgDV17PKIUlhldAnT2TwkGIs 0ngI9Stb/wBW7TNDdQBAjTbYrds32rv8kQ0mVwFQDoHqPa4RvDSGcFjhXjQAACv8C6gGeQjWjG31 LwE3TFoFgCfkJVxuPVjl1igjLghWd0aVS6R1kxp/qvo5O7MDqgGg2hE1AKjRGIaVwWa9Z7EqGDY8 GgjWYLz+ZrY+cMoPWHWEV33xNw2AJt7VjgCAVdRTYwSq5YhqZIOVcW2tq1V8BMUA3hwA5QvQiN1g pfNf/VXvD8JKALD1UbDhIcK64eGRPbbR6yo+bSP+V8NfFyIoAQDrgmaoBoC6XSu9VkgRqqtj6+qQ CiuY0Bh4a2b0OACAYG1ErIBlI+cAqTMe9S/zhIO2+kg6I6oOPgqvHYIhpYEr+pAaAPokBKu4ICys 9lKgOgCqMYEOAGy1fdUgLTcKC6lyF6wCABrrUaTE6ldXCwClb/RNAqB5eLUDAGBYmyBUh/6q7gyp 2Ffr1xX2Q7A2a6YAQOVAHladHVKN2YrOxap8MUX/VQOg+iJWxw7tmN7ImynjZQUAIC0A4HqiSQ0A WAOAWrqCVfZrCFbmKiAt7tT2AtVTGZ88EgCqZIWCSo2xXRsM132mRs+GG4Ov8ttCWu9LHyo2kkTq zOBOAKjH4HoANMIzRfCnSiw0BUCtD0AaAMCsOnSsO0Rs47Rq30ORym0CgMrpNnV3624ZrAwuIdVJ Nnoz/M0CAIL0oaECABALQ9pe2LA0hblr4oJmOd5Km2uvWQ0AipRocwDA2rQEVMs1K7DbAEDjtwYl YOXEgHy4hinq5jK0AFAkkxV8aw6Aav5ZFdVUW4qF4R0AUI+oGqZSOXDNmOpftOyksuoAUwGAhg0o w1NIG6YqE9Eqe6/HeWoANGYElB5FPfhuzK/AtajkcQAAPRIAsNJvbwIA1cSJHgAKmmoAIFt6vWmb A0CVblBeZFaZN4FgVpcqgVjluxUAqIVSsNLr+CZzABo/qQkAlD5k8yPUBjfNoFTpM6wyLv9EkVtv WHy5yVlF8pWFFc5D5RQ0/VaRV1H00zp+WGWKDIIh7YCo6N2KWaL64Meqh6ba9YSUKY3qebJqAMDq iUFWBYBKIylcS1g1Q1bLRbCsMpVWH8pUsWodALDCp1UDgNUAQJed0Xo6kDrRo4ixayltxfQdVHdq qiNo493KLALLqgCgCJHUvvLuAGAV30sVkCrpA6kyuergqcFURaJG6dSqAQBp2KQEAKSfjlACAN4N AOXvwbLKr/xNTwM2qK5OekDa0Q9WjfuqI1Qn7GBlTrGexGFhVcygNquGQ1rPQtZHq0YqQZtJb4CL VeYk1E2tPENVCgmqd2nNNB/UGPXUAGCVAICUZ8YqRndlz653Q7Z61dUjjXL0a3TAhu/AwsrEFszq ZyshHQCq1RSQFgDasOkTSDUiqh0XzeS08iSrk4kqACiCZFiR0ITU2U9Ymfyoh0N13rCwfvhUTpDD VchC6mFqJwCosgOKdCZbG1oUAwaknfVtBgBYOaH5iT7vrMhaqwAAKfqbygOQXswqv/A3CYDGYAlr Eq/K6bb6t4OVEYByCGFZ1TVXXF5IkzRUOda1fiBPYbEaAGhp2zw9rUnCNyjAQipXA2p4xJAyqoVU Aw8E6wFQNVolACAtABSJTmXmSjGwqD1W6OjRo6pQqj4yQYpRqt4BPdoLUwZANVPN1ntRLX/TcBIg VQsqM6WaT1B55Dq3eQcA6OwQ0nynunnUs54qACiDZU3lVN03rnfC5gBQDlRNAKAgO1sDQKXpNVlj VaPUAACrnWNlO2qICasGQAUAoPrkOawsi6sBo/ymbVnPCwBg+DEBAO8AAFgLAMUIDanHHEVrsVUP AGpYtzoXr6oxVNO9KQCgRmJZ0WHryQEVAFS9WT3VqXRSYXWKow4ASAMAWJk6UgGg0QYNAEC7AaDm arCwOuuqyEoqsy8KAFRzB5pcvAoAkBIA6hEThvQAgBWJeB0AIM35KQHAVgdoVjNm1COhJwEAq3cQ 1P1MmUpWDjh1H7U5AFTdXw1SdQUhpBm8qu/dFQAaB+A5BIDSfYY1zj2sCm8VyFV1INWLWFiVW1L0 U43VqgHQNK/MKscfHQA0cFVkuSs2w2oieU23UqQNmgAAaoz5uuPDddNkG75wMwAoW07RH/QAUOJG AQB2ZwCozbbWcZsWzWkqHnQAgJoDgN2Rs7AuNawySB0AYC0AFOFmLXHHqqirBwD8BABQ2jarNtFy 08PNAVCbZ4UgSF+eVc/fKGPHGgBU4ZMqAa75S2VwYhUZgm8SAJBicgzWVIUrMhVwLcRlFSMg1KgN UUVwlX6jZkrNKhtxJavOsOk7btW9ZuG6N6+eGIZUpaawElcKAKj/oOlmsHrmTePVaSrqlCGbsg+w agoq5vFgZWilMDpIFQE/EgCwFgCQZsak0YGbF780B4AywFcCQFGdpGKvImul8620HkDjEkCN+jkt ANgdANCYvFElPtQAUCUJVQBqAgC2bqK6XAMENQEAXK210tQNKwFQz100AKBcN6CcIlLDFW6k1SDt OoxvCgDw7gBQJL6UOY2vAACq0YOtXzdVsAdpRlkI0kxL1QPLiiWxsHIKCW7UNUC62hvNKesBAEG6 ehW1d6GaU6nHQ7UyUkjp2MPaOVf1YAo3TdKrK+P07QvVlwpoznk3AEBQEwCopv2VdQowpCrJghW0 rA8OCgAo2mgHAMDVlACrAwCsyhux6q7VzNVvAoBKJFQ3UXV+Q9X6kAoA5TJPdZ+AVACA6pNejaMq e9MuAIAV/ttzBABoRwAoYxjNPCyszelDyi4BaTqoanIerpO/VmWhjttYllVNZEPK2L3hWqkmhxQ2 5oFrFFF5ASqXeTcAKL8dpPZ11aOjquaRbfTOej9vAEA9N67ylvUA0NBZDQBoBwBoK7VUWShtCKDo +bsAoFEiqM7tKesk1ACopynh+hy++hoqAVDvB6xmrkBZVaDjuxoAGudInbprFC8oJm+U5Wua1oJq lY41/07RbZoAQMlaFSl3mJHQjLTwcwQAthkAIPWyOliVb90RAJDSIVJPZymX6TTmqRudQUF8VnGp IVXSTjlrp+4bDQBU/IwyAKAmANCO5rB21ZtucgrSepx6ANTWLtSDdLi2hBliYRhSez3qMBbWDHjK 7w4rU28aAKiMFFLXC6nLjTRhyM4AUPhZigLh3QGgnC1XxsXKaVao5gcpi0fqB2Pr8TGko6QmbaiM +XYCgNIpZJVG3ygQZLUA0EYztZhXVaelNhA1ADTeMawmuaYG6jkEAKyqA2BVXVKNYUg5yaOdmalf aoVHwDYDQOO6KAFQ/wurGZyVXZOtBxVwk0RkHQDyDBoLN05A5fiqa/2eCACVYleFTekBAKsA0OiI UCP6VefN1OnXWvNBOwFAF8yqKzmVzr8aAIpjK2untFG8Ot9V8yMUJ9sUAIooAGaVqdRGDKgAAKQH QL2gqNYBlCk3dXkj3ARiisk/SAsARTWjGgCaMkhFlhtWzRJqMrlsY+BSAQBSAUDtqdZiIaiWVmOf Mw9A0w1VAFDu89HoWxCsKbKr4qNRP6Yq8mJhHQCgJgCA1Bk13djUGC8eBwDVhLYqbwTDkLL7Qura DC0AFN5/PXWlnKBQRP6N2FMdQsLKDBar9EA0M9KKKjpV2gPSA0CRPdN4AGwTzkLNANB4sgkAYJXP rCFgff5ICwB4RwDAOwMAbpiVGgAwrKqa0jgBSgDAqo4HabtfzQpZFobUpWIQpIQPBMG68EcHAOW4 1hga1bVQ0C4A0MwMfsP2vyMAlF2yEdezrDL0U11lBQBgpZ+pAAC0AwBgRTapsZJSn9NRlRqwqphP cdVqSV+PPlKGHwkARfJIDQClnbCsosurvU6FD6MM4rUAaDZ6q0fpZgCAdR/Jqkem6tlB6ounAQDL qsNtCNLUgGm3EFBuBlHryazyDFStoQ50dABoZHH0AGBVmTWlW1p7EQtDrDoJoARA9eDsjgCA4UcB QN1ocD0sgSD13E5jtUEdAMo6EuUUSz0wVmZ6ngcAqD0AbV5aPSapUptNAKAJkCBI0w5wY26n0cPq vXFXACjL9ZTTQU8AAGXVi8rL2AEA5WkIVjlhrXJIlPNYmpoJSJu2qgGA1QEA0swPamvQYU0lgSoU gtVZJXX7s/XDscq5K0WTQ5pMgPprKharwLA6l1ufqNcBQBmTwJospdqTglX5NEU0tDsA4AYANNW0 tTZQAkDtqkCs2rVUet9wrSSuaR6GVbVNo3fDsAYAqoZsTFo0AwD8HAEAgpoBQDsRq6njgpVzfY36 kcbcrmrAgBW9cUcAKMMNCNYCQNWjNACAFNPv6uy9B9KmLNXlBE3+WD1EBQCqkgPVbJ1yDzVY0+vV WSjlB7CNSXHtrImuykGFXQhWBafazKUeADCsnZZSzgbsBAA17lU+Gwwpi0YhbZykyqhC6hSmvulh tdMD1fuaOmmruiq1NRJsoyVZzaxNlXyNlUm7AEB9wWsAgLV1RdXEpMpMdwYApHSjG/V+imsMq6qh nicAQHoAqFJJTQAAa2bUmgAAVgMAbgYA1WseCwDq9J2i2kVrjuqLrurckCpxpZ6Zh6srctSxggYA GodRZbrK8Eo5V6AHgGKQ2wkAkBIAjTyXpgBC64HByilJNQBqu601TQzAzQFQs0BVgKBwDVgNACB1 5ZPSVYfV9Uuw6nuzzZZ51F2Oagi6OwBYWLMwg1X4oooqHs2pqhcpKea/WeUICGmGDCUAWFiVO1MW /MKqTBL8HAGArZuKdk2HxrZ0gxukcQt3BACkBACsHuYVcdWuANDtD6DKv+0CAEgPAE23e0wAaC9k fZiB1QCAVABQuev1jteYXoI0GWQNAGC1B6OOXtTOWHMAaHtgPcGheAOsSuA1AUDdGB4FgFrupDkA IDW+VVUdjewrq3JrYEX5hAoA8K4AgDUAgDQAUPovEKQqWNCXNLBqPwdSFhnAldJ+9kkAUG+l5w0A 0G4AgBQ1wyoAaJxGxZhSPwJbK5aEnwAA2jrfOsgbZR262ShNr2eV3qpu5rKxsVMTADSqPtQ+diMj rAaAqsvXE0zqSoNGF9EBoFGuA9V3FNQBoBE/7wgATTGRygWFVO9vCgBYVaWo9NuVnUXp59Zbr54Z ZlnVlBykdCI1UQIE6/0nDQAgqL65EFvP39e6gAYAUC0EgDWWBasiLCUAFIMGy6r9twZsHwcA1Y0z 1ABQckjz/RvjyzcJAHW03BQAsCrzpk/t7AwAWAUA5fSNdupIdQx1zNQEAKowWO0uspqSPrZRusSq ynqVOYNGFL4rACCNIdYCTVgDAAhSl41osg+wasBVzJUq0gGwahMW1SCp3CdACwBtEkPBGlWwy2rH Hbi+jT+siYJhTW6G1Xkb9ZarA6AeG8Gwdl5M9/n6vHJtdFRcn/qcL+uBlZYLqdLwNYayytqyOrgU KZe6K8rq8kaPAwDtzG/lzyykSIZqAACrcusNrwJST75+YwhgHxcAHlgdtu8CgMabWVgdXMLQYwIA 0mykoJlMagKAxvgJKbijzJZBqjnJ3QEAqwu7YG1HVhQyqud2IFUtGaTOoasKTBqZYagxSwI3AFDb VKIRuGgBoKzP3AEAMKT08GoGqO8E2tOEYZ1zAzULN1Q18JAWAJAKAFVUQOrKm8cGQK3JG7lI9TpM BQAUCRoI0kUaOwAA0gAAgnSFh/UuCKuPw2oqlSClkUCa5VUQrFrrqNGBO9vb23cOVH65+mB7+8FV /eO9BwDbJARQ+1LV+vpdAQCpAQA1BwCsA4A6562eiNLMqanPblcAwDvM0FdzvqrxoAF9BQCU2FYN 7fWgQuNswlrj0JyKurpOlTVReU4aAGgr3/QAUBuCKmMKKa9vPdhVdwJWBwBl/kKT7FSesHKKYjcA QBoAaMuqVd4R2+SS1awGhqEmEzuqKKriz6srq7QhLdQYEzRTVfBjAADWVEXAqmo4VbJF3Y8eAwAH tisqyb88qDx+oH28hwCoBS6qu/A0nDsVAFTjNKzZHqIpACBYn5yDVVk3lbugvmSPAIBi8NMBAFJ5 +areVM9WKwGgjHybAgDWTmHLJQZNAQDDcBMAQKqIWrXlT3MAwDUAqHOwEKQtA1ZXYirqzJQTnSzb BADKiS5W5aio0nSK7wc3yVqxqskDpcuraVM1S5WTzuo87i4AgJsCAFI4dfVyO82aB02mFlJUk0Hq aShY7TuofWEdAPRjS5N+3dQDgHYAgDT+X4WuSj6A9PhK2d4ly7+ifry3CPDsAABINXEMwQoPQDmq srC6wKMpAJoMH7oXK/8Gq1KBje132SZcVqfZla62cmjQDYkqhxCC1CGAer9OCFbPWlXe7GnEFiqO wNq5NW11mXpOX5s2VdzHB2qE3LB+qNd0vVoLqT+rCiHFxsLahXe1UVuLW6Wzo/qC6m1s6zff0wEA rs8sQbrdt2AY1nub9VGHhbWjbqOeQTOf2xQAtRSbkhV1b7Ru46pJekUH1AQPGidVO7WtvQoQqwWA oiarcU20taAKADyQdwep7BFyp2b6d9SP99IB0Hn2zQBQd+2azM7tDgBWl/9VDwXwDgBorKJVMXon ADQqu9SVsxqfoXH1mwKA1bir+iBSefWr1rk7AFTjJ9QEAKrgQgmAxvy1Bqg7AkBpnRpnSzOKQ8qW gNS5CvXcOwSr909sDgBoh/hOTSH15MKOAIDUAFBv+KsKwpRFYSoAsLsCgK13zdq3ZNUdUJMgVY5h ygyiJr+rnLVpAgClecGQZsMynSoAeFCOBEq1sb/++KsDANsMAAq3Cqq/TAUAjaUo5udZZfWaMpml XmShBLAKABrnk4XVLoMSALDGypQAV76JfWwAwDsBQJGvg1QTALA6j6apXlL9QRcINwFAE9+71iEb t6hQmHXDH9OEIsrsoAoL6jKFegTAsrCmHE6XEtIDoEk4r6CQpsBQUfzTZERtVJI0SX6ofAh1AXa9 moeF1RGgxgNQx5Qwq/614a9oAKAI62oLYjS+A6zPoqkAAGkA0Hwa8MADOQ6oYaDyj/Lx3gKAVZgi qz8dWJuk0wAA3hEAbJPCG9UbVM6SIoPe6JrsDk6COgUBaf0HTfBW66mQGgDKrI42WIX1lV+Nlypr 6iBV+hNWpftgSB3tq5JNWgBAdQBo5x9VnZxV2oeCWs0DMnUvhmDtKjlNtWX9KqhXMsKqiQF1fgTW 7ikK1W80r8n5qD9Q9Q7VbVcgNQBYLcSVfVLdNioPSR0KNhYCa76PMpeiopf6+8EwpF7Izipu8aTD KwRpzUCzDH13AMjpvqvQ1wMAWAWAZmezEwAUI4PytdBjAEAHwubVfao4HNYMZJB6Qr1R86MBALQb AFjFSavcVVXyUtkldR7FrgCA1bfIqjuR8s6U6lw6pJ09UVXkNQFAPUnHKkM11cXUx1iQbhJfDQCo FnUoAKCK2GHVpWoOgMZ+uLAuCmgOgMqELasGQMOnaQKApm2jfS+rmoStAUBu+iYAgPQhlKIr65MY LKtIbSg9NUix1FsNALgJAKS/btel8P+3H6x+LQCA1LlauMlwrgEArAQAq+hLkBabagCwTeJRWOsM wZB6hlg5hGkBoOrIkPI+UJrcPlRLhKsAwKoBoOmp6gQdpBlWmgFAPQjA2m0rNBloPQAgSFsZrPYr FUmVRpBU3UxFk41SAwBuunpeAwBWBwBNWZcKcJC+0kEV90LKMVbFK2VWXx06QLVtP9VGrNwHVA0A SBfBwBoPgFWNPbVMgB4AsAoA+uJIDQBgVZCqngGFFdOz9X4Ja8YrFT6bAeBAOQa48jUAQJmZZJsB QFUTotnor15gpXIUoIY51zfCLHcp9WKRhiOtrADSFFvqAKCoMlX5ELBm2xeFNSkBoMgB1Pbb1gTZ 6tTcTvFnU2bUPpll1fPpUMO3bxy2DgDVl1QDgFWQka1/QVZBI0i10YTKE9YEsCoPonGyu3gAag/r SQEA6cJ9GNoRAPAjAaCqOIG01TuwIhWovHkhCysTAbsCoOZU7gQAWDEjVY/BIO2+H4qgh20Esao5 Sw0A5JbWAwCqVAN8TQBoOG67AUCZc2l0P1bRb7UAgBp7MugBoAqnVNxU9xG166cHgMpS4VoHUkXp OwGgUgqgPQ9YFeqrLxqstQFYnW+EqhvOQPqOrwWAtgxC1W71Aawebil3Nn1KAKjiGMXSPeUYWncs FBlMDQBUxrsLAFgYUt9eSQkASD21Vn2PR7W/VOOC6gGgyt6rp6r0dy9VA0CV/IVVs9GweoWTbopa 0zV3BUBjFwUW2gUAcPOou27okh9wQDELcGDPZwEafQjSLweGdFU0OwOgcS2VHbmWyFc550oHCNIV yuoBoKIuq/cPateGVVXCKQt82QYA6lPeENvIeKpy+4o8k9rn1MWfTQDAQk1WHNS6PKspYdEnAPQA qP2mBgCkAwCsWpoJNQmZ1YGcohpKCwBoZwDA+hgM0rQXBDeCevVlV6JONV9ba1kVAJpEWLAWEBAL 6xY9sgo3DdYUauvKFBQJJeVslDppqkxINcobFACAHwEASDvruzsAHjyQDb3iAdTn/u+qH+8lAGBY dbWbAIBVpXPVCFYNjqpLVr+uLKQ9ug4ArHKyF1amSxqAqtjEIwDAqkYcDQBU17ZxL2Jlx1BfZ9VH qeb3FaGzIjasb1GoLpRoxPHK2QSlMSm/D6yeMoQawyCsKztVA0A716QFAKQCAKyomFOG7awq0NWO g5DSMJoDQJUJ0XQqWDVXC6vNjoW10zOwptWVcWU9Val2EFQAaIQMem9eN8pDmjBUlT/RAACGIfX+ B6qspyIEaAAAUlYRQLsA4E651KcyD7haG/uX1I/3UrC2zg1SxvHVwFsV7WoL2GF1G6lKSGHlTao1 iTDVnPbjAADWAABu6gHoAaDqGpBuMgtWzrnD6kw1rAEArJ4ygpvksXYGgCoGVlmGIsukAQCsJC6s sw5lr3skAKBdAQCptg/S1IXBsMoe1dcL1rmODbdFs/JQ6W1DqnIthc3sCgB4BwCoQxTtJIr6wkMs DGn4qwaAKn2h2tkRUhRJ1DsPu1MOoOpisRC8AwBgWB8CVGv+71Rp0PTxngIAfnwAqFmonLxmYXXY rUr/w8paXEidIFJM+arDVlUyW5HqaQIA+HEAAOsGfFhTs9dwNaBG9lZdxaQHAKwCgNZGlFHfYwBA nZWGIY1Lqt26fFcAaDIqsA4ArCIHoCAypC8BUrVZ7ZRZTavuBACoCQAgBQDq+GWbhli7AEB9BXYA gCIwVQZC6jZR1Xg1A4DqIqkBACkBwDYHAKzMtqsBAOlzAFflWcBqxf+VB80f7zkA4EcCQBH+NNbW 1o6hAACkKbZgdRVwsLZ+A9YDoFGCqgq1FG0JawCgGishVd2LyrfQbDMAqctjlGOTcn5PBQAIbrbK SDHnA0FNdseCVABQraxXAkAVuSrdTkhVjFmF3g4AUKxUh3QBA6RYVqdKeiqNAVIG/48CgLL4Alby nWWblLpoAQbp0j+aKgKoSR4OVmej1ABQx/HqXWu0h1KFK2r/n1UCAFYBQBXpNu6FV9/2lYVVVQ47 AIBtCoCvV4rusxsA6kP9YwMA0lSP6QZ1HXq0DG9y3TQA0A0H6tS8JvkFq5LXsOaCKLqkGgCsAgCs ZtYZ0gAA2hkA6nlwWLcURelaw8qZzEbcqZhJqANAHZ3DGkDA2okGWLX9pSK1COkyG7AyTQMr2qfW eaF6WlZtb80AoM4EQJp2g7VTrjsCQL1NlLa84okBoAKJipMKAKg2olLebqopAOqm3XAyWe2J7O4B fK3WD6ntDW4CAFX0rE6o1Q/DqvxlSBVV1oYLFQBY3fwKrPMAVXFccwDA6i6qGpMgZXYMhhVziBCk yQdDiuFPnbCBIFUFOasPUfUAgGBInzRXA6C+iA7SlfComkoLGbZxi826F882A0A9LFIGGQ0LUi+3 0QGgaZilqc1gFZ0D1iZPVQCAdgSAGjGQpjYIVnv2qjOF4f8/c+/Sk1qz7n1X6hPwASpjNOnQggaB Bh0SITTIExo0tCF5GzsaffEQNSaIGoNbo6DGeETxhKiA4hklEUFQBJHD/EZv1QDGqCpwznvtZ717 Lp9n38s5dSrUqPpd/+tYsFNYSdHgrIHgkgsAAK7NGnJPASoAoB6TfOc04iq2EJP1B61xgD8CAACm Ceuvmn8AfgYA6AQASJ945TgxAACcNIT/VwCgzhPiDh9gp+XyAADsplHCFrx45QFAiQAEmegcb7nZ X9z2guloJ70TeAAohUTMUgFaSDHygAYAF+jvCABIA4AxenTvfJsCoJ8mI/uaOpgDAGSbfxDj50AO AOCfAgAw8QAeAbRngZiwPfiXAYAgE/PgZi/IN9whqIgfKqLDSC7uF/8HAwAoGX7wLwCAyq8w5QF8 JRXj5coAkP1dBDr5d4DRlZ0AwKepuc1K7TSuq7ndBQC0lQNMyKjDD2Eie4qv0AYA2Jbu4Kaa0ucO yCVMiPPEmUgEZKvgkBJCpX16JWLSEQC8zesAAMjuBsgIGNAspJC+SYCAB4D8Rn4EAKXn2dkwPwIA cGF7RMVDAaOnGQBApdPonwKAmfTIfSBEua6obeEBF7SEzFmgM8CA2xj/AQCg4p80ZgHg3hWgAEDt /paVYi0Q4441fnrzkgW53fQ3AGg6YE0hDlhVRjG+DQC8ZeGiecyW5gHA2lzF9DMA+GmaMBtlZmki A4B1aGkAQA4AsJMCaAeAIsLYmCPzfpTgIlDcCUbagzavAEAusdAOACRApvWYAwB73LiTSr83+lCy BTadAMA4oZBG/U8AAB0AAPj0JmSub+uQkKBnedMAgMzKdgYAmzGmNerfBUC7L0B/rYOoBpwo/AEA iDc2NADoKjAEfwBAs+kK0RKFDfQBpmyF8bMVUfgTAH5KydInmAEAhCwA6Kx5GwA4I8orAEgnFwED ALY8DnBTmZhSHR4ArMoGTN4W0elsGQBtSAFcjUEHc9H8OTIA2rX6vw4APn7QFgP4AQDce5WtOHW6 5CA25JMM3GukAQBYIdv6AkK0WEAd1F9HANBMBty++NtZACpIBDqVAba5M+yxYgDAn3n6DzIiaAAw 9WI0bREHAC7yowRvOwMAUi4Ms6UYN5o5uoCRvkzDOXMgWd+B/YWAG0wH2OwmmzqjixWaB6ZthbgU Rkv9KkRjXQDmu5gf3hL6EFLNrQwAmIAalz/nAIAUAMB/DADIAQDRqVfmuyBT38AaePalsBkO5Vwq 5WI/AwBCpSAKtpU7UQBAzbeCGAdU9m8o+LKqko4RsgAAjFz9DwAA/AkA6EcAQLaaAkKl2P03AADK 9lbutO4EACQPdf4tAKgSCzphR9eacFGYdgCwqUxI1cHQARpIR85oDNLXKbHpig5Wr5NEoRQ37PAe mXwHoJMyzCYGfAiXek7UzPrWPwB8KrVTTQ1oAwCgANBy3VoAANwvBnwlDzVkjbaOXEHVjwBgZzQC 9gcwPwchxLoAyp2sAHQI59ACl3NA5Q2GqJtQKQAgpuQLUMKDK1WgvWwGAG0q6y8B4CdOczVXdJEJ LxU5Ba+YHjaHIx8ZBNjvoOVAW+UBDetWRyznLLTmBwFq/C1XswhZY0J7LADIUSWG30y+FkI6aCWb YD76yDuhLAA6jBSASkC1475UgsYsAKhaIchNo2KKFJAS2pPNHkcj1lZDxJtcWocjQIW+mEofLp7H hXP4ICCga/ZkhwjwVcZtsQ/AO9RM20HrUmfA+OdcbgfyiVDAxJo7+QvN72q93eb9RXxRAgBcXREV BqPRB+FPkP1fBwDsFFbvBIC2kFa78wRY4dwOAMo0IcUEclGSJsQpE8kZFAT/JwCgXwAXjKdz4z8A APAAAD8DALEZKJYgPwKAlY+INcgdFcA/BUBrvMDPAIDtAGAnJv4IAMiJWMg5Hm0AgHKOnA/hcg4U V9/D5Q5ARwBA0EoPAOr/twEA0DwEXDi5Pf0JGJ+hGQJtAwDgFAANVcBWP9HZafCXP7iRkOzDBG05 zN8BgD4EdMapMwCYdDRiJQSi6304lQGRDAAqgEiFhWSNAQH8YeAQt3MAWxwDAGgf50GnCSk2tsYM AcZPAe0A4Kw7YLcEZLtjoOyPtAGgcwwCsHUWdFaKHTFIBcm4Q8hXxP0ZALAzACANANC2s+gaO8Zr AP8QAEz5CZCvAlY0Ge1Rtml8rrAIdAAAYh15xq+RU6YIgX8GAAS4LQSZupm/fv5/CwDIl0wDrlSH U+p0TBtApp+FW0vA2C7EAYC7p4JNZiHan6AOMOLCFGy5MuQCyh1qvxCbJOaFEWsl6TA8rWBZAgBW olAmgEERYEOG8gpwAICQZQCjObkCCPkRIC6uwQMA/M8AAH8AAGAgin4CAPO7mfwypHNlLAAQH7VR AKD8IGYiCAsACNolD/0wuPA0AAyq2aqw1twn+brnPwIAMJFB9B8HgLZKQLZ2T6nxAB3cVAUAiOti aQt6g84AAEyw5AcANH+Rsv15AAAOAKADANo9wOYL+wMA2gQ9xwceAKxH1A4AyAMAMNNEZAAwMyap nCRjoH4PAMieb8Q5OIC6khDy9oABAPwBABDwFUcAQMYcK1tIliHtg0sAazIURQ4pnci+RWVIIqBK VGVN+hMAmIonBaIcwLmAIKVBlG9EjPvfrjFQm8enpK/g32cA55j8CAB5yRh60jFVBGUAABYATKiD q8Vp+m2I3bwI8RfVUA8BUcdQoIuQqR0DARv+A/QmhbBTqA02Z6Kx9Z3tjjINAMR5dpw8Yrx0WsK0 9/zSiUNlI3cGAP/yIJ/0V/7zLwOgLR3QAQDtxRaQCh7BdpeDjprCzgBgFBNiXy4DAPqEsQBgo1gt ADC97JxopYcVcPCjG8B5AAAmot8GAMhlJWGbOqLKm/42AJQzw01P4gBAu5o8CgGdL2GmtHEAaJed rfGZiNaEENAKoKNXrQCAE49tAGDLmjg7zfmHkAFAm+QH7OaBkIk2cACAvwMAaE2mZEw4BwD5bSNG mzZfKWpzPSmjD+hxDIxFb5wHxL5GSji353bpQB1UCpH+ZQCwypsi5r8CAPSPAQBh8yY7xKCN/Bcv PWsGaAAA0AEAVESl+ZKRsksQvZZMJID5+aDD5mg+TH4e6N8DAFdsxXj0PwFAfr+IisBBRiq2AwBy AGiL01All4gLsDAAQHw8ErG1WVz9DwCwkwQAdMEWFwLqBABWOCgOdtszZg4UI0d/AABDCiaiztaZ AtQWcYRU9QUzZ4BSq4Cd0vN7ADB7nqrTAYhNF0Gm+gd0GJ3GLx2gtDdkEcCqai78QxX4tAMAcEVM TXnIZJSlfyEtPWg39qzgBJ0AIA8CQfIF5TJh6I0J5FQVhJ1SPtQrho1bAP4WAEAbAFA7ABgF2AY3 yOTA6J2OAOsf0mU4bIyfCybBVpEaJ0i5b5SKhGhrBeSQMKMAIB3aoY5yGwA6u3G/BwB/BDizR4fd aH+YmCHGQMg7/zcAAB0BQPu27Atj3iVoAaBRKNMidScAMNmPdgCw+WKqFoqOs7dV8lG/CvAFtxwA OKgru7QNAOAHAAAZAJQP3hkAEHTo/gG0I9YOACgoskwuhVT0PlQ8VciPpOmQXPi7AGBrEjoqAFop cJUOoD1S3gYAyg1n5TJs87uUJ4VYt0wBPp2hRnQotpmdaYMFDQD6QP8BAFTpEcMDwEkgBgCwbfQE 7b0yATH2aNIAUEwsW3wEIGhbS8j8TJ5MkEteNAuCKAAAwA5d7gAArvUDQNgOAPk72+QuHf+kAAB/ BgD9yxADAOaOEAaddL5C+UtBlugyKVhzzwAA/AgACPlaOAoACCEeAA1diqiOT+5pQ8g/mb8aBPi3 AIB1RxVf9ycAAADaA1k/AwByAGhFClrJWLl2+CcAwA4AAIjTHR0BwPQ3ctYNsr5U20yCdgDQjnL7 JpbvG2b2iBLX49aSlUSQ6wdq/4Y/AoBWAHSRFMN3/q0I3AL8GQDcV2jtyeVe2hUAvWK0ggXtQKZE eEsdQnpAKGJcMCpwwrkAjLRrJsOQ/KoRYupZ5KeOIBufogHAcu5vA4ApyOK2D4L8fgNMVRtf5we4 GjAKAEpkAAIOAIBKHlFmBUFltJ18qAXFy23MZkIMAFh3gS3AaatXQozV+g0AwO8AAJl1hFwh4f89 AJSdCfiINBuN4DYZaEuPdAIA5AHA1m+0qQkm0NUAAHXw+LeoPHx25ZS15ADAnmhGcQFAT2FnIgSQ LtGRXzwDAGV12XQSfRS5tBP9zNsA0HqNPABoMUADgA0JKvHyvwwA+A8BwCn8Ni+aEjtMuoiubgFy JIoDAKC0IC3XGAC0nofQCiORPwlI2RpcaKgzAFr3jcv/iDPb/LpQZhe2AQCwAOAryFgA0AUyoGNO ClK+E2B3JiuCqOPFvbO2MAdTm9D8lU0ACFxyTum5QhBy5Trw9wCADACYmNsfAAAhAwAmacxLuDYA AMgMmaGifWzug1EAlBWjvUkm9QMA18/EAwAooqrlArQBAPIAALyZVMTrXwQAgkzJFW2Gm6KRNo/t AGBOl+InQAqqil8g59s54jCqkQKAXBaoCBEZAFKER0AMbwF7JDsCQM5ZgOZlaLxup84XN3eQFplM fIt1jtvts+JJQFYxUCeMdlaEdgBQ4RQ6EU1ZKIDa2ALlZ0wLN9TqbG0eC8BAFtKlNEwG4o8AaLfa gPExIODDI4DT8RAAvuyC0QIQ8nKMAwDsBIDWQ2rvCv4NAJhirT8CAHUaHwQ4vvOO8n8YAKh6SkA7 XvSOh1yNZnvtFAA/AkB+8CwAQJsX3gSA3BffAQAQqahCM1aPQ9Bp+3QCABNhYouH+IAUUOJJjYcn D3Sm/T46aM9vBE7ttQGAMqFCM1b2MwAYE6oAAPwEANoplwFABf4kKnAKAHAhFFZMQGYLsa43p+aY pwF4ACjyRdH0kI02wvZIEQMA5TxBCNpCfD8BAHUCAOAAoLhSXFVja3yT4k+1nX7ASUo+VP6fDgDw fwUA8BsAQMgipg0AUAFAa5Fbx0NoCgAV6+Wxwdy2PcQFAVt53B8A0LZVAVVFAzsDAHCmsaVMEJ2d h+zSQnZncwAAnAsAmQwqgK1YQeus/QQAhBg3g60GbAIAUQBAiDV/lC1jnD0gu9JMkABxAICApiR1 pJmoJeLn6VFE4Vxo1kIrTwtxU2ZoSUcBQD6fiN8WPHFkAKBWSSVd9tF430LDj5C9VYB+BACfrP2P AQDlrrIAYNtLaX1MAQC1GQVmORlJSQMAMsqI+xUQ/giAZnZFAoDAPVJKC7QBgElWQxoAgC0PUp4W +gEAEP4OAIzNU0jDJ6pgh1JD0Kp36QyA1kMBzFooa8s8HuUn/wkAzT9R12vzAAA/AICOaylk/AcA 4C01AIjVXwoAUFvBhpIhYsJIkA0pMIEHQDdtQdApfNV6PoglHgUAgYtitAEAgHYAwDYAAMDlvv8y AMCPAGDc8w5yhlMAkE/QKPFQtv5OviiczToyfjVgqrTpNLoCAABUnQEA6Ugy55cCueBXfgN0YB3R ipAFAGLL6lkAoB8BwJZSMXk8VpkoK4IQk0/lDlo7ABhzw9rWNhdAlhmo6bsrAGADdPT7V7IQEHQG gPzbEHP5gvJWkeLnQ7bgEf0GAJACAPoRAIzw4SVdi/hMqAG2leX9HgANXYZkBMvaTgFA6wcg7mH+ CID/lDoA5Rgw+xOwUXHqKu0OAADsCL12ALA/j43OMcfjZwDI+6CBYxV5HHrEe9qQjTFxOUrAZHcA hG2h/XYAyGskAUAJ+SovkPY9+cNBvVflfQLYDgBEuZ6UmOUzyHy0gPkDFxwATH0T4OwugiqkxAJk ACBIV6+wTfiKSwc61llwAKCUHfV2/gUAsOZdgT0CbdU/sjD7BwBoi9EwVgMpE8cZCwI6AAA2AICY x8fNNAO8VfzPBgDs4La0BQEg5ONsAFGZM25bMBaIAQB99uiDAdpq5OgT3rBLAnkchvbDz2lmzhf8 AQBMahgw/5YSsUAWyhAAtimRiVBxgTuqFAYwR+K3AGALKiD4IVxIhQ64d4Ygj11EYwrvX71K6QtQ LrNuUY1x1qlfTMsmPkIB5UDbjwAAbQCAfwIA457JIrAt8IQgd/ABQzzF8Wp9B+ogAxqnGSHu91EK QElNS6hrAYDOIUAmjQqZnH/rBaL/MABAJudBfQmwihYwbrYCOQS4OjLKLCFEB0AAgHwZG6CyQB2m SbYBALWW3wA5h6vlmnUAAFMtyhNYfhXstSOIFj2IGXNLdZkwvGhT9pS8lC0S4ksv20bXU1lT+b23 9hCtZuWkKyWjOgGgJWTpWX6iKDQTLHLVNmrGWJXkIC1jIKPsO/nSdDcDaL0G6k3wZaN0fJQJAUHQ YWJ5a6UQ/aTlryI+BqC4PLRQUGgM6WogRa5Cev5nSxSQ/xMEBnfN/F9nAEA+Qc5LUcSUVoC/zAAI uXK29u/paFspNxMAwM50pFUhCwD5OSAugEM7A22/R/53ghT7k1owDLBZOEfDmgUA4sQqrW7YufXM UUawXbXx+QSl8kzp2GdqWngAyEuEOOkA2ImKlJSkxEQbACiLCpjwDBO8USp5uKgi0qoF2bdCrSCn gOQSCeWYQaYKkgUAAGwWBnbK7EO6qgLy3ghtVQA9OYYRZ60fgyDTCk0BQFlkyCiAHwHAWLTWU6Wt gxIWaAeAwoqWEyMXUVNZjXYDBeQ9wzqafxEAkG0f//n8szUZdIYPcdKLBQAzv7lNjFPSjPt1kI4A tP5eQES6In0DAKgBACSnoOhmd8Bc5MAAgIE/8zqUIw3+DAC6qIDxaylXk8mHNwNFoE2JMMsBqDZz bj2VhAjlOsE/AAB2AoDapkJy6F96WfijCQBFHyMaAHLQo8V1puyJbRP8DQC4skq6mKENAGxVF6QC McxuYlIiHQAA2F1H/w7ILjKT/pQ5Lhed806nDACBBQDia7WoymMaAKgDAPaef/36tdj4fBF//tzh 83+jB8DK/98DgHU8AbfSlKCnkuKIMru/AwATMQGdANA440gvtAAgNACAWnGh3wCAXWcKAIB1Ahqn DwE249zm7XYAAKLcBchEoeiyB9gBAG3L0QEArQgFonIcgBtyxaeyqWABfaYbh0iwW/QI/k8AAJUk KWCLvwDlKShenVJnCuhYHuRrwoEScaHMCaI8JMDccMACQIk2QZZUVGSJyceyHQcsy5lkNlS8As6Z gcrUQyBQ96wAANsB0FrNPwHg//xqfDyTPzz/8Pn/FgD4rCU7LYIrwoKQrfBpbffOAIB0SafSOUFH f6ByrCkACBIADIgCQGs2L0LcPG2E2so+WQBQkTnF5gP0wzXfPwCgKdEZh5e2OXx52s8A4GMurB1C igJgqdUGANABAIx4RUhlc+gFJsxFjn8LAErIBTEAVH4J4mumIE86FgCgBQDlnSvsR3y6RFk4DgCA iQKy8T760jTAxEfo4iFWmjFDQBUAQC5OgZjoYycAqJoAkAfjINheJ4eY7rrOdUDBX7+Crf/+t3Te 8cn/b/bz/z8BAH4DAMhMiVPOBeKvWKIVALsTqQkTfF0Y9evpmrdWUVADnHiXGrAPgPDhhwa9dFIR at17pwBA7hDjYwptPk0nALQKPQEHAED3diK2tI0J7LJCmMtu0DOAufTEDwAAPADADwBoRpghU3pG AwDJetZgs0oAQPKtN00AQA4AANB0pp45BQAA2Xkl3In7CQDyaeOu+gSUclcAAKm5rdysyLYYL5OQ AkwYBsKOAAB/AgBgTj5dEyKRgQFAK1bJz5TgG5akNAJ3Jp8b00GkISHB1tEPsp//+wEAGGUJaDUG GXmA2Ng8rXfoE/avAwC0AYCqLZUNH/6DSlQJEgAQBwBAJXDoAUEdAcAUsdK7BjBTJNpqFFkA0LPS qEViFQC9KVkd9WcAIFplU/fR8bFRGmGQrWCEdHaz0QhIwv9iUwFIP1RoA0CnOj9GfHQAAFXt0CGy A9jCYaZ3tMNdv60PpGQwKPEPuReF/gAAxOCS2Zu/AQATXW6+aETHAJshUiSVCSAlPUwDgImHtV6i nMEQfooBSgDAMPgvAP6rZfvlz/+dAEBMASCTleABABkJSoe42VYJ2gQALsnIhPtBuxP2AwCE5nPG G1Qv4o2L9CooYADIY9+kA8mOZ5HXmfkrKhyFIHs02ey78ioR+hMA6H7fjgDgwn3Me6YGr/IAAAwA YGcAgD8BgNrR0vqoiA+lsZEYgLSypLVKUgUEAVySlqkv5AHAQf/3AKDyKxwAEPoNAPgwKHswW/8A MTXAjIgB7V4ZE/vlAcDUh7V+UicAKGIEwUZdOlDKxZEMLUAXSrYehuw//pQE+G8JAL8oNUB//r8D AMZ0t0DAA4Bx1CGXLG5zExkxzYVhaeHHAKDhYSkAMBhUBABILwFAdj9oACCl2Bfwu0aRICwA2OQ6 vaEQFdRjIu2KimTv3m4DAGScaACYS0VZAHD/AnCzzDuNxePOC5WZgXyiXTJKBACC1m6S+KkimxdL KaEhpRAdsaMDPvQkJyCPbeUsBgMA2BEA4EcAQB4AbE0YZEMxDAAAgoBbF9helcoAAAAWALBpmSFb IPozAAQm2NCKbspahR4XLg+0UQqbgQKATgT4r0Ye4P9/ACgnGnDDHjndB9iWaEpqt5xzHgCwcwAN ttcDtuXJ2gGgb/IVCy1DEwCCQWwAgPHKlHoABH8DAEiTgDl9tFjoBADWN2/9NQUAxDobnQHQnAoM aADQiQg6QMgIABYA4CcAtI6aEj5T3hfSk4S/TmfTQxkAQrO9EiHAxXiou4eps6J0QzHJAAQAK6fa 3iJ9cSP9puR4MWR9mj8AAHJeGu3PcrW3rZfSWnp5I4A2AFCKB1L+QxsA6MSg3NvXAQBM5LQNAL/k D+b8/wL/awCA8DcAoHxUShEiNuoHqKs1Ie/zdgIA/BMAmKfeBACUAKDHBx9vWZXKoGkBAHAAaA1p AJDLYDZLeuUd3hEAgAMApJICytaBTMQK0REhLtrAJZt/AABsAwDz0lDriLDWifodlKXmAECl7SUF oCdaX6e2q8gPJAcftQDQLGvjivyAPMhFeYXMjWNAiQwC7vywIocxw8ojgXx4CPwEAC5FR6fquYJL anI3/QohDYB2FcW1RdEAoEsZJAC0KgOUu8NbnavydgS0dGy9a9Tq9/oZAOQP//W/AQBAz0X4GQDy YWq9EcQDgKrm+h0AEAsAiOAPAIDyxdOND30rU4UBoBdVxGbpDVo9pJJ5VJk+Qhx3KEmB6IuJeQcE Mr11ShEtoBUAkzBgAAB+BwBm+7MA6BDSg2xljAIAut2Mtvp/AkDjn0sro8IcVem0OhJYkQoqsJ5S qaBindia5tbWQLAjANAPAAAIculeOhEHOyQofwMAwNZaA+oiR8i+uPYUFKQWpDEWnMnOdAIAYD1c pmqz9bnQOvaCvOMIAAQIAdVeTfuONAAorLUD4Ll5/v9XAMC4s2wMQAmDtCrGWQC0Z7gglflBzHGg tV7zZyMeAJCtQacAIG3TFgAMGuIC4P/VqqjfqdwcJw9qhBDy+TSlcrtj1aISCUCMM8JN/2NPXQcA IAQAP92K2doC65VS2x910CWKG9kOAK6aDTIJRhoAiAeAXWiuLPYDOgAAQtihYQnS1uGfAoAWfvT2 YhQyAwDIAICZ+CwDgM9NdAKAQisE2KQPW0shPxoEWKeh+fqUMKXS4wJVjfiTCtLBJ4E2bGwjiAIA /m5K9iP469fzf7VI8H+oLMD/+bdnAagtyuNXCYjJ+5vq620BAFG2EDLZXaX0VHH3qJIeGgCgAwDY C1eQqhVZRUiFDz5ABgYACP4zAMA2ALCT7CgFySb1/jEAGtUB9MgDQNvB1uIKiM4CyG42UBKeXPhM bi/ga2b+AICmL9Ty9FoAEFRana2ZACAA0KsEqDw4yDpOkC734iwHYG5VR3RAjAYA+A0AGH0PARdg UVLTdE8JAw6u7gGwK0ABALYBAPIAoMfTKN3pTZPO+JSIyFKhoU4pAKiUlQP85RP/DACLyhmXc/97 7Of/ZgIAribtRwDAfwYA2BEAVI2sXP6FIGAtHYI0AOQnTDxUvGtJrkqlFwkARBIDoABAz2RHiFex LAAg57EwAAA8ANoFKg0AyB+HnwEAWQAgrt6UBzJgmMPUHDDSlImnUgUJsO2YtrJUJN2vF20WPVkq VVMBKOuNKHHNnm7GYrICHtEKQC6bb0XQ+cmwCgIAAwC6G7OtNuWfAwAANrHb8Lo7AIB/8pRUh2yc sg0ApJRCkLL/HQEAeQAoigIBQI1lhB1KgWUb//+2bL+L/fzfTIAfAECVS7UejwxJSAEAdAYA54Ej 1p1r2jIE2Hy4DACBjptJnVgk8I+XGnsAWgEgjYFkAah4QUN1y6SCTKSZ0oWIfjJMfQ5z+vhJf5B1 VWQ/oRMAmJJP6mdQ8/MFuXxZOcBUNr/TfqTtEhMsYZQE5MUnGzCTiqYkABhMVg0iVCVfUQkqamMz ZQvK2iAEueQNZLuw5cm8NAAAYBPiHQCgHFcE2bjBvwoAdg5fewzmRwDwcSj+F6C2CgxSSiGQwTRS UkWuQUUquhgNAWreghJOBb9TAEE6JND8QxBwn///AQDExwD57UP1x8v5TtQeye4MADaLqFSmcXW2 sngXGGySbaoy6LHrqjIYNBoBCBoNEjEAlC4gCQBAQG3IbUiEfxEAHSMcCLQBgD8nrfovxERVEWDK 5X8CAOVnIJY18GcAoA6uBGSqHBgA4MMvAUCltxh1SLJgRAYIgsxOCgCIidsiRDnnkMkF0WECHgCN JUH0pFjZ0UegU9oDsmMd+bADZLMgLAAAk56VfxnijjqPNwh5y8d8F0JyI49y/gWtAPV6QWgBQKIp UgnM7SDK2CUm4AyVh8dVSwI2JvjfpAOwWf1Pf/7vBgBgErAMAAADAMjEZpiLA/4AAAi5yigOAIoX SP4k0DFDqVZVLxpI7l+DP/Ae1qiRRtQLNADIvxYQf/YVH4HxbHkAIAYAEHYqB4F/AgCkpCwd9IZs sXyjaBnx5QFUjSovNnhFD2AnALQyqEjZXJ0AQJKAUDBYjCYaAK16SqiSr3SjvdVGNpRJTEDq7kwo 24NWzhGwSVUE2e5oyM01ZgP2oENNFWPk2wBAhWzbAMC8C4oUlGernPgfAUAxuLG+TQBg76lxOwBZ RiixlBJTDWwgxAOgySXQDoC/9tFWg/kjACCkS0E5nnaowFC2AhMV/g0AIAsAKWquF/UqlUar1WiI 76W1I63GoKL6gKUPecwV4v33PwBALunjDg37BqnoSKs0HfChRlrEslKWmgdK5YG48CIjSeWyC3Z6 BRV3+Q0AkHxKGRdA2rAQYRfAiBrAFMhHYws3XFoqJ0ZdkCgnr5VAbjsAEBUCodcdcdEODgCsYVTk VGcAMA4F29T5AwAgDwDIOuGUpaKLsrhvpOo1SLy/CQChAQBpaaW1bNp+2S79DAAI/zoAOseefnYB uFpYWjN3AgC9e6nbH+QTj/jf0aIF6ggAvdaulRSASm0S1FosAQAA9KNUNVsH6UkgbH8rbKcVpFrJ fwIAZGEoHy3m5NMAAMwlPsyu5fsLeQBwSSzYDgA5aECHJwF7LFsA4MacYfEvxa40NmcXaqwX/pOE AKnOChlkZ4cBAPWLWQBQX2/dL8IDAChhmd8oABYAgAYACzjWJ0CQKYtgAQDbAcCcawWh/xAACkmb AEB6oSUASH26IKiaRkigAEDdMtwhfPEfCgBG74DOAGBMAn9gAFVAwmwIJjveEQBABkDzOUoxABUG gEmr1aqx32W3qNQ6LAEAlZX4ZwCggaWkaRFXFvIbANBvF9AeBlB+G2CcW8jsfMhXPzElRvQ2kfev ANl3QJ0ENogqJbIVK9zM/1NcIXUUUhRAa3OP412qajQBkTYgJDmwSKTEA2QGrkHA3hhECRm5hADR /KPqG1GHhKsCAAiYWDQl/pkwGR0sBR2sMwBcFBu0FaEysfn22wLYcRWCUtLAKQXJvmsaAFA1Y4B4 6VR4PQlgpdZKySFtVQuCDuKNqyb7K8efLvwGgE3UAmp4KRuVQcpiItpcQWo4q2Je5Wtn2Ooy6skg JhPMSLTmD8NLKRgEhAGgEdU6QaWxOfRqnVbUQ8ZJQ60lpzQX05HJKxZ5YEgHAHCyH3L6tM2fYCuS lYIW+n3RtTksZql92M5UFePIAKUskz0esAEAoQkACk1yVRdppsLHXyWoLS43Im1AUhyg2QqswgTQ yANwOc3MpCLYEljGh5NjGqATAJhqH2qx6DiLXHXLIEPOJVMRCAj5aTSdAUDtR64qnTFZkO1vUDUd eUBPmZHJh0SBzKbABx41itQRcVJbfyb5VYEdxUyl1QDka73/sv3nwk6AEVmKOGo+l58BANoAINVH t8ZK/AAAJqHFuu80AFTIIFo0BrVOZbCbHNgdUIt6oXXymwIAyTMvIHVZHeAkv0wCFgCs2KS8TmYL sEGFHyIN7QAA8lHgzn+7bwIAPcKvqQCUy8p/D4BmBgVx0c/WJWDYaOFjrhd0zrFxgZRUNxZNSg5A vUoQMAD01JxTfusz75JrTWAr3/gCCybKLIcr5CWGnD1iDysn3EGH0RwdAaC8D8AFq+grkwCAgOFk 4xfoG1UlQJ5J04qDNP7SgFSkKFVUSf4/RgDejiS/Ig2tFPSkXwixfv5/HADavRHYAQBt7uw/AYBi RxsxEoD426R+BwBu5AvZ04JBDw16h8agU+s1FpNVr7GpDSpDY7cLDRDoWyFYxGoRwATnfgcA0AEA ELYrgPaAAmDqO34CAPynAICdAACYpAtXXCRLKAEoK0A3AUHpJ2EA6DFM1e5uswo1ANB41SoJDk0A NIUrYwQYp43JETKBXiq0QaOjIwBoZNBxEcgEIlmBhCiVwCKXjQEAKi4AOwKAdfipl9T4XnzCgTxm CrQuUQSN8R9SU5WetKNoJQDo8R4U8X+QoQUARAMAMqKEL0T++wAAALQDQMnKwU61H80D3xEATChb AQD3tiFkmwWojBxsS68LogFbKIdatGv0WiMGgGjS6gWNXorASrFYCA0qgTYLfGHozwBAHQHAJKdB +4A0yDGNogDlOdHuAGvRAGgL7tPYU8JcCFBTigDrkcvVCXJ/ThMAgJ1x3zixKtL4Y8AwVU8OWw3S uqmaw0D0pNFKpdJKAEAMAOgnz2bGlJMJ2AApRSmOpSxh2XIrAADtCLElM3SNBBV4AJym/D0AlH9D NWzwcZ/G9wpicwURamkpCgAkcmpQ42OuI7F/DAskiCQISMpViEUisVYgyPuXiUv+JwFAdvyZqlyK 4sxNKzwAlDiK/I7YTryWswgBgn8CAAKsX678CgkAWhEbKaNNaxP1arPJqTc4tHqkNlAAwIwQKMnb DgDAS1rYBgBlD/4EADaLwG0aFgCcwfuHAKAPCGrMOQFs3PB3AMCOUDO2jdiasxYAEAaAqNH1dDtE Il2FRh5bAoBKAgDQK7deK68QQUAXtFDttgoAGDnNAQB0BgCErK8OZCebFYnonwGAeeTccgHAePtc XcOfANB40429LIX38GkX1XjB7CoSCxQJAEgUxUBKgQSVlGyBMgAAaNM+/yEuAKDS1TwAYCcA8B9/ BoDsjYJ2IQip+9UbdfRtAGhaL0Et4kV3Wu0mg143burSGJw6Edk1JPHaAgDJELbmASEeABB2AoBi z9jqfUURQcaXoM8fZGQ95eexnSaUBOYAwHi3DAAUaSL5UFQslnKuIGP05HC/Cig1OSwAiKuK/5+o 0uh0IxMmDUn7EwCQMgAJANinwgBQoeaUQEA18iO28okDQHsxYhsAWBHMKgD6XXEAUIp22CoEuQaD rS+ErRJ1hpjKA/0zAOSa3wYAIAOARqZTygKShVTrRdGmggYDbAFA3wCAXi9lW1WNF4H+owEAIWck KQcAtBnCNg3AZDnbAADhHwAAaQAgBNnyefnWarw/dRrsdo2bLSa9Xj1uGbCL4xYNMqmlzdsAgEqj Jv5XIxVA9x6Dtjw+VynE1e7SEW2OIqwB/i0AADdVkQt6ALb6jdHQHAAgoMuAudJ1Wi1Lf9TTbEb0 nEoJAHiZ9FqTrWfEjt194jWRChYSAZQmLotqbPqwcYOo2a9EJUyo445+CwDA1oL8CAAusQe5zgpF iiFIEZoCAPNLFQAgvq6dloBt8X5KWTDFLSqDAgA529yAAQEAGUmhVql1GACiCDWCBACpXhXvRIPh NwCAkI4v//UsAIQdQdQugiGtM+kL1Oh72egbUFgAAMCN+6NSOc2/VAn0JBnZh5W+0YABAA2TbqNF hQHgmLRoR81qvcmOmgAgAW5pyEUr/coCgBPmPAAgW1jaBgDmDo72I8wH49sBAP8EANknkn4pXcZH AUCR+2xnPg0AksnnACDLdjL7BwPAoHM4RgfIgkJRJQWu8V/rpRtDNTrM4QYAlC669sgEAwAuBs/F XVif6vcAgKAt8N8AAGoHAGRbsSgAtMZEg07xCAYAbIQbsCXI+nYAtEwFsTZ6fMq1KpsFA0CrgVJ9 OrZQGhIExCTVNDwqCgB0HSmkAID+YwEAALenmVoAxLrS8o5nAaCg/UcAUD8EL5hc494szW3JLyRi FwBqXANOi15Udxl7nLqeSZtWAoAgZQEEAgAV/EEBKAAAHQDAG1fOwQcdvKD/KQDQPwWAEgBpBwCE bOc6DQASx5dfUctpbV1lSULUeo1ot5rHzWRBoUZPWgPJQJAGANQ6ATR6A5oAoG99UCITZLlpADCz CgHsDIDWp4gKG9JbDfKRAeZIs3lqBCE7V5ZSUEipWgY/uCP/AABk7LwS+usAAINB1AoOp02PdFqB 1KdjN8Cg1RgkKaXBEG1kBMnLFxgNRDvPfxcAiDZ6nb4GmOfJ7DaqPRyyj0yJ5CEeAOzOoADQ+AEG PR3BkacrSoFwjdYAoXZswOwQtTqneWTc1DNostlsiARhJdkF9Wq1iuSzBPnW1jZnA9IJKTpdwFiW 3wOAThyxrkFHAFClFK2U0g8AYNwhoETuYEcAQL40ubmWgrYTAJrBEb2ebFLRZhw1GnWGBgCgQVTh vyfZLJVKp1NhAEgNA6DlTgksJFupMaqClimkokrAqAQgDQB6v1CHmgUA5CcT0a4EBQDIhY47AwB1 BACkZ7xxLgASDQiw0+UUSUTCfSLpTHcO2PR6m1YvYitkIHkBrUji0hgNGBEMAOjLpsF/DgCo4AhX BcgaMNgRAICulKXjbfJ9eZB20mCbwytfrCBtetFAVxdTfUP4SGs0BgHpht1Oq0Zns3b1uB2TfQ6r zSZgp5ZUCRIA6DQqIgTkcW2IqnRCjKsuYx4q1pknBWLz/wwfWADQXX+wvXxG/h0CYkYwAjpGoQAA tgMAtscAOADIgXKoUlNslidVNEsJDAYoYABYnINWo41IXFJLhXcrdllVJEmgt5OsFvEJkNAAAGrO Y5LPZDsAAD/Kg3MBmLow0LzOlapo7DQSHdKD43kAQAoAkF+Mpn/CuQCITUDQxOcB0PyU5J1/BABG qUqjV2uEcZdF1Jg0+NSTDKDeoNVpSeyQ3L1Mitebz1uA7Hzl/yQAQE5SMl/jU/JKsRSCnQAAGACg HwHAm49GiyzQiCzLFQAgpCWFlraZLqtTa7dYxnsGHO5uo9lux6pBhQUYCWLpbdjzUiFDoz8LtYra WwUz3ExSqFjanwBAOQhQMV+AMU08ABB3LOm7QmUAkKGgnQAAAD2Uthk8QYo73wYAbnuST1Q6pDyh 1gYWmvcAiiKZpSY6uoaNRgtZKBFvUo0db3YyFRAJepMOr6dku4TGfkeNiYyUEecBIL9HCgC8Z8kU +v4EAO6uT+XfAR7DzJ4CbQBgwoKUf0Q+pKGgALLzSakaQNkECRoD5BpCUHO2gQwAUTXQbdXqMANI UwB2Cgxau1qDv8GmI5FAlV6+f1kq0OQBIPkW7EDgvwMAwNilfw0AzRBqW6kMoAbqc7F4pUGnGeFp AUArQrq0QNkN+HxrRJXB4NgyO8a1dqtpYMRtNQ+Nd+l0GgIAMh0MPwCT1oD0SBQalS1KrgpQs2kA AwDa/wasmOEAwLgSgGteYCtYuG9SRtkILcEhAwAwAADtAAA/AaA9u8EBgEnYoBYANFjZakXrpKfL aTSoCAD0SGvSa0QiV1WC3qIj9VZ6gwwA4Q8AAL8FABv9h3QLAJ05+RkAjAvwRwAoYRaqfuMHAMg7 gfYMqDJEpDGANgAoMTyDXqNSG/QjK061yWTAnpRej5Eham06AgCrXQKAoVFE3ASAfNBaedW/DwA6 Xt9BAXDJaxoArP/brBlBrL+AEGRzLRwAlFfR9Pa1Iufytf4J3pwaAxJF84zRMqmzGW2jri6rdWzS aVNricXS4K2MBZjJLgr4MQiN8aGym4KoynNqO4K2XcVmAn8AAILtSU6qFp6xzBwNhFaqSRoL3gYA xa2gQ5M8AGDHNKACAEGHIN9OQZpVpG8SNYJW1IrO/ln3eJcBSwCySbUOUaMhre34DwQA2HI1XALY uDbM0MI4Am1o/AMAQCcAQB4A7AedcoD8z/wZAHIzBx/wBUqQ4l8CgKgH9IPgAWAQBbVKHFwYt1st elFPYoYaUauz2bELIAzYyC2WepG0WAmNkyAAdpO0DNR/EgAgCwAA6K6utpEGtNsHGQAARSVAyAJA KfZpAwCEUlyacSab+x4DAHtkona01+QYtNmdptFBs9ExOGi1qLHRxwDQY/Vq0NusGpUEAIBaXgDt oCIq7wQ7AEDZQoCJVbHxNwT5JCfgAADo0hVqp7f6bNlVak9uKYeK2c8cACAPgObPFNSM7W/+5gYA sLuv12m0BvPw3MCom9ytZFCJGABq/Hf4M1ElWtTk7/CG1jc9f3IJY6sWGbGhU/BPAEBnVSBXBcOA jP6EBgDocOqpCh4FKdwQf1rksUFAwDx0yKR4KQCQZnM2UcQAAK+WThAnZift5gYADFBDzr+OJAMG LXhDilhvqaQ5oVJzsIIiKrzzd+sA/gQA+AcAMDNBAFAGyjLld/LkI8gcfh4AkAYAYgGAfSns62vU rj61c8iKV3ygv8toHRlzOG1ack8QicHgh2B3q4kQUwlAaLa4N2zibwHA5q5Ye/UnANArx2gX1sz9 FgB8LIWqLpLVK8da5imwGUr87VoaAEipKW4AQLTrtOK4Z2nANaDRiNhuaZDGYRdJ9FqnMWhtahX+ O4MWOwGNn6LCUrbBH8TOsmTeMrM/2KaGHwGA/gwA7hsYVQ/oRB5kV4cGAOAB0Ob6dwAAUV4Ggavc YIYgGjQGgx1pxzZctnGr3oBX0oA0apNFrcZ7UdtrFcj4Wi1pClRJvQGIBgCSl+AvFwLxwXsGDoBJ iTM9U5QbQF9SAZlyTtn/pAGgUA9SGGraTCmA2nQegDLQEZFWC5UKiva+Qc3AtNk+bh2fGHBaB4aM 41YS+NdjMavHANC5bFi7asloJtSazwjIgMHWLSUAQtBWyKg4/x0BwK4M3e0HmVQeYBlJHwklJgIA Kz44L5PP6lFuMBtY/B0ANAwAWj5wCwBam02tcc8ujE+MqrVaEhEQRIvNoLZpNBatBtNBELC6VROv igJAI4iFGMem9ZKUu/1QOwBABwAACmzwfwgARSOwoRnml/ETXyBbbwwAaE0rBFSaofmjBD1in488 /bvReaoVNTaVum+r3zbg1Os1AgGAzmIh2SrB7unSa0S1Wq03QGl0MBamAuVC/kcBgE14U8eSs+NM soRe9R8BIBdSAVoyyLd2tgFAaAIA8gAQRGlmlWgaHtG4VgZso2Zzv6vL6O4eGB0n7djS+pP6lgmH QSUDQC+0Dh4z/lG5sQIyG43yIvlzhwCVNUJUpL8jAJgRybQ2Rqit7YQamAS4MYy/BQD4GQCCyGQy ZABIG86gVdtMau3Aksc8PGDX6pBBJOMVLCqdVa01qrUWtYhIglun1xJ+kqbXBgAQEuj5H3QECMmD GBGE3FLI9R6Iiag3nzsdlOkEAD6OCNlcPWSWADK1WGwHF9N1ofyiZkyfXmNlgaV1/BkAKnzATQZT X98E3o4GPbb12IfCABBJQsXkHTCoRZ2uCQBBoABAPXQqGfHXAQAQBwCWDMwFAW0AgFwJlwwACXIc AOBPAMBLTgNAcS+RSkPK0wXRMT2gHvL0WEdGna4+t9Xd5+rpIZEsvUpNCty11m6jiPVXoyEDK9lW toUe/9hCG1JaR5hYD+Vy0tF0RaRTvnCbhaNyXUp0VAEAUy8rm2jIF4k1AcA1s0I6OvkDAKQLv1kA NP9REwCiqLNbdLrJ2RXjzIBFa0P4rBv0aofe3qXTdWl1Rg0BgF5jN6gbdWwC6R6E0uRQSI+8p9+3 7NXSURPA3KAClduaeACwRSi0NPo9AGgsss8DMmU+dH2fkvT9IwCgXq36DQDwntTqLBrzUM+EfXTc YCAA0Itqi0nUiyqVY31StOOlVhvwwyBJVbIl2XsGFJT+TQAABZP8oIofAUDDlAkBAsRcFNDUn607 O9gTouR5lUcAVBrNDwDQkp41lcbYO26a9ox0ufrNozMuy3h/34hLxFrVoNIZtAa1fWC6CwNALYrS pMYmAFqjmRgAAITYEAbty7OnUTHqdGiTLiQBjIygYyD0jdlUnLkTAGBnANB1MnI6gP4KhQXUjE7J 5dOAAYB0m43BrnPobCMbHufKqFVjEfSiTqPXOAwWt07nVtu78CPA6l9L7g4l/SxSz4tIioT1zRnC iAWAouWZ4QNQvgupFX/hAQBlLv8ZAPBPAGDrDEBr4SGQ71KEDBUg/KngUPlctBi4enH59o+GAlDb LZqe4fFB3cC4QaMmMT+D1mTH9NTrrasjWgsBgCgBwKA3iE0AyBeK0vr5bwJAfiQIsplAZcFa8g1A eko0oJdQXr/WuZIr2QFi+nvbAEAzWKVVo0ZToFwx10jnY4GlIhMBzd3jZo9npMc1PWD2DDncI70j E1qdQTCo7Bq1QWcZ3HKLgkqtUZPRDBgArWSLgOhAVXNmXutGQcTmM6gsO2SDXFDZ7oq3C+gieEi7 kkC2joCrLVb0J22jmdYMCOnSiuZPbJVfI9ZrlSuQGu9SY6C+T5483xhUJ2gMdq1J53AtLHV5Rqxa h6DX6NSixqFxDuh0o2qbW6vFuNWrdTqboBHJvGCDoNdCUuWGgNAWF1VqQVr6gw6Q0ABgYqI0Adv7 oun6QfofwHYA0DV1dHiiYXxQEwCoAwCo488FcFtnXWsWUdtrR/L7VGmwlhLHVsZ71OPjohorAOz9 a0w6Ea+baPS6dFZskbSSAjCIBlEjDQhphkmYDfkfDIDmU0FIoTxiTzH73Kg5sa1YPoA8ADhDyADA rmbK12QAEBcA70Hd+Nj4gGdjpN+1MeLwbBndA9OuMfwUVAa9Xa0zqK3dnh5RpcfWS0PaXg0GKJW0 s9q1WZLVGJiBfgYA4PYWpE85Qkz6GDDqs/W3CCr5ZxoAiviiKgsBEz/rUJihRLJYAFDp68Yv1IkQ seWu5I+CVNeL1ZFNq9MZxxZWR1f6jRqHdEuoVufQusfVuh6dZVKnxt9kUGPrJhUHkVGMBjvU60VD k5yM4ZXFHV+0z+2QTgCAbW1jbB2Z3A0CuaI+yMwQlPeUQhwufAOZ7g6FPQgyHc7MW8C7VjegRkw5 d0P/tNor8XbUOdTTSyNurXkc7zjBoMYAsNgNCPsG5oVBm1PU2tSk9BoDAH8YhFY+sKlJuVKpvwcA wFbH8/EBRAlfABFdgc0HqCBgLvVm+2IgpP4xoDszWtsa6k06xEjJJgAElUj6fQy20Ykel2ehp881 N2HzzHYNdA33j5msWoNBb9PZRbVxemlC1Ot1aptUEUhmNhP1oqJDUECZFvgTAFB764IyYZAHAL3f fwKActBhW6gK/QYAbMYaQvZCNk4BtACgsom0NWzFMsgrVgkqHbb/ap15eMHn2uq2aqwqwW532E0W +4hZo3NZjC6TDksobNBsVlEjSp0DKtEkYHFraNwkzDp+iGvtAJ0zFj8DALQlVBi3vr2LTxEXPACY aW+UKkG/BQCfwpUtPbL12Nhx4A3p12qMwABQGx0rq31W0Tpgt2lUol0rqs0Wkgx0jHrGjF1atcNO mqxUxDkwkGEBsvj/TwUA7AAASAMA0Fck8oECoMxiARDweW4m4A2pOIy8B5BosUMOAJLvKOilQJ9o 6env659emOwenBs2Tc8NTI4PDY1ZndjRUtl1NlFrnVnt1RgMOrtJLSI9ycsYGgAQEC1BKADQipOK EbQBADENbJCeUMWUtgBaRPwOAFROhAcAYCuMaTBQFGa/QL0G0SRC7vKjxvU/UrG0TWcy6XRd0wu+ ia0t7AKIKofNabKaLP0OUTdh7nI5dCriQ2ntRi2WsiJee5XWKqo1WvLpDwBATC0JUyLOAKA1/IGJ utJGQglr0lmXDgCA9FFnOzkUAEAKAJCZVssGfQEHgMaSIZPLIj911PpBBACNR4E9I615wDO1ZRdN IxaTVq+16ET7qNEgaHTjgyvTo26L3WkizdYqQcRmScTeFPoPBoAcRe4IAHkCBKJDZGxojwIA6AgA 9BMAWnzQOux0jLQFACABQNRrrK4Jz0T/7OTQ2OyWuds76Zqc6B0zYwBoVNhnxZ7s8KZHLep1Jgv2 ZPXY8yJjGjEAgEC118uFRz8CAP4WAKATACinXnnTnQDQFiNEbCyPAwBkzjnrHlBBa6r4HWgdGgjZ kmJpXJqULdWb7CarTdc1s7E5vLHhUBt1otPqtjhtxj6bqBvqGRg06lRYy2q1OqddNGjIiAsV/i67 WisKKj1sRU0UAMjyiA+CMnkh+iUjvsziTwCQZ5Mxo6sgM4MccllqCNi7VNjLzRlrx8mXFuCRZcSK 2L+Rzr2qkc8ViM8/PrESWFKL9j6nQ23QOS2iabDLoNfYe6Y9G2OT4ya30UDGrAkGcps9xDoWAhkA ACrn5G8CAFBTAToAQN5ICHL1UmzgW8apLKgRDQD4AwAAnXlBOocOKsEkIM8LlC4G1hq05v4J38TA wuTYkGfDNeR19bkGV4bG8SbWClizYgD0+2Z1osHucGjV+PloRamaRQKAEhniZhDQNkNu9AO8qkVM hARSNZyUPYRcbUErYNSaSML/ZKU0gBZfkDFxrIH/CQD0obNbNZDrKWi4Ufgsi3qL3WZ06Lq2PJse r9dhM1vU4wMjji7d+LBdrZueGB002vUGrUaD5a0Jb2UtAYDOabXYSUDA0MwrIPnoUdb1NwCATA0o swKQsuKAToYoP0EGAGBvFWFaKZTMKF1gTXuybaUCTDQGsrUwZNEcPU4KAK2chaBvAoDMAxrYmgms 6kT1ltuqE21up+gYGhC1Wnv/3IrXM9Zv7TFjEYoBoNdi8UUut4Og2WEB/oMAQAfpEJ8FYADAtWMA ANqS6Fxwi2EEDwAmfk6+brfoKGK3IoqA3AyuQmpRO94/seyyekZdfdPe3m7v2MqYa2HGbbVp1Cqt aBftzlHvkk0UTUarDjtfarUGLzy5VAyokPwKWAXJ/gFR5gexdgEBJiEFOecG0CYKtKWq/gAAxvfi FQDqAAAEmbs66UMHTQQAkNHejUAq3rMalcVuNzp15plen9fnw8bfaRqYmLCMqyenTTbTSvfkiNVG rl/V2LRWiyhotGSGkM48brWJBlFvaFx32wIAat3AhKjMJZsdoW08aA8PtoU7mJieIm/Y5mGmwEeB LQcAXsjy8ZffAKDBHetoF1IKuVotjIKevHOVBAD1wNyMb8qhVi+NWnVax+SA1tHbo3HoLEO+Gd/6 wkqXq0tEGlGlN+jwDoZ6g0EauIpoAPzVJABo9Ul0CAHQPKcVAP0vAYCcP9c5us2UjALlNED2rCCb TUdFYZSUgkB6Ve0a9ehg31qPbmZ0oL/bt9G7Or3UN7k+O+6waHV6jcGmNbqdnlmTqDVanTabQa+z a0WtgdzYTMKALX8QUDN55N3J5a8gYK8rkzFItQyCfx0A8EcFAGj3go8BIKSkWlv3byulEiwA8IfD qOEbkqUtJ2DVigGgs1vNOufwxOrm1KbbPOl2jK50Wwa0rhmL1bgy3TNgsZiwiNI4tFhGITLWArsA zkksBwwaAgCpO1AA8qohJvCHGNPNA4C9E5fT/2znD+0HMgCQJ00xaqGzAqCKFPisCmSiMYAZ0yMD YNLdGgHWuPWwkUJqAYBUnrt9K97AgMm0OulQ64w9Lrtl2mUftZpnAlubm1PeyYkuEaq1elG0awxk eDgpC4RNAPBBd+bjudUfuIg/e15s//zfDAD+zq42AIAfAQC4gA4V8WsHAFIAAPn6VwIAnVpx/RvT 15sAMKiQTavrGRn2D2i7J4093VNzKz7Pat9AwOd0WNV4fQ0mS8+Is3vBJOq6HOMOLATs2HHVkkJh Felok2Rw69YsOm2kIIHZmD8AALAhAsB1LlLmTw4yA0B7pxwAqAAaxUPAhPCoZiAOAADS2fTGZ0an hnevWwBAWr1FbXM41ebuHu+yL9DjHhm1DninrT2miRnruHumd9JscoybROzPqi0WHVLr8LZVaY0u o1XqDxKaAIBMRRT4AwCYRaMKlxAHACZF0BEAtAKivS4qLqB4BvRWg4y5pX4RLRVYAECHa1SQz6kC ADIkoAkAm3vK4wkMGrt8k3hdzSMTVkvvxHjfgGsj4A0s305NDGEA2O1ardqm1epJLpVcJyS0al04 yU19/HerQfhZ6hX+9cx//m8NAqI/AYCp9uAjiADwlTIAgA4AAEABAHM/lqIPBRMBABUvEJolfNJ1 Sza1yTU54+/STIyY3DNTc7NTC76+Af+yw2nW2XQq0TgwNDYyhgFgGzBNOm0ajd2m1mlIRRAZdyc1 BqmaAEB02kJJoLN+P2gHAL0wgEles4F8uRQNsGkBuRGB6UnhzwfgA9LcPYfNSCuiOEaXzZi7tJAL pTaL9TEARIvOYrOqu4ZG5/ze5cEBV491fHPa7BrvnsEGbGh41GGxDpo1osWts5lsCHtSpO/dOejs Mohq0SA0golCU7zQY7loAIA/AwDyd0IBwO22NgBQgVq5gQfQsgq0aXoeAIBRWRwAAAcAy8SkID83 QQ5hYgCQSCCJ7FtGp1Z6A8PjLl+PTW3p6unrsgz1DW1MTHsDfv/8aWCmt0sDbSa7DktbmxZhV0Dq ammYIuFnAPx3a0LAf0vnHZ/8/2Y///cBQLYqEILfKgCu0L0jABjEgt8CALYDAEC9hQEAIIvUCJoS D8qms04MrPid6v4J0/jC6sZ6wLPZ17Pot42P2+w2Qe3uW+idmZm1iJZRW/+4Xa2z22w2MqpJhaEr TcMljW00AFArjI1+CwDFu6VsOWAAAJh0douAAPAz738GACtGucIapfcAMZV3bQAg78bdpW4HgHSI BEGrMekcdot2HCuAxbnliYF+l6Nrqnd0aGJmyzox7BoaNZmd05Nqddek3W4zCSaLSNpeuwa7JtWi TksuvWq1BLQeJxXjR0qolInZA1rmM749pwBo754aZs5pHLpeALRdX0HtbPCzAqC0GAB8VXXz99i6 R1UMABr9lNgFIH0RKmzTnYO+md7NlYHu1RGdzmqe7BtwDPZ5V2eWfIHtxfvjzQ1PlwZYHA4MXZvV RiaGCYK6aYpUjXssUbsP8F/P8oiQYOvoB9nP/+0AQPC3AGDbotsAANgKeMD02tEdQM2AbnvQqwEA 0WHnANAaSKvX6zEAzH2TW2tWe9+QccA7Oz21PLM51j/vt5CEq0UwuTy+lfX1OavonHT0TursJp3F YhO1emnqPbn3ljRmq6TeJKFx8AUGAEBgS/IBk8RCzO5gDjWggqGIqpOgAEDnoFsuFaJdqnYA0Ov3 OwAwEU2yvj3jOkqRKZcnk6ZKjdpmt+pM2vGZwdVb71S/u28CA2B4cMvjWXH0ekaHRi0j47MTaltP j91mt+iNRi0U1foBl3vQorXbVdKQhaYT2wEATU/vnwAAtcUA+IK0Vv056AgAJr8E2JIpltJMvSHg S7zbAKC4cLpetwKA1v3AQAIA2VA6neju9U571j0DniWXBpOzZ2zS2TPkDyz4/IHT+9vI6tKSWw0c RrMdI2DcKuLNqFLZSW0aJP6AXk/3QyofROY3AYD/978wEVq2X/783wkAJN0+R8nOTgCAbBNAGwCo 50yr5DYAQGU6eAcAaKwWNVVCL3VfSQ4TxqWIbPbx7sGZZYtja3rU5fMML/u7V/v6/Gtu14DD5lA5 +7zLC8v+dafG3TO+4FKbrGqj0aSxG0gpCwGAishXPZRuEWhUdvyPAABZoQ8gW0YFmUKpjt/IAQDS PhVQBtXTBRqICzeynjMDAKF/wA75DzKXhrjvos5ut9pMWvdGX2Db53WZu4ewC9Ddt+Fb8Fg93tHe UevQ6Gqvztjfg1WrRRw325Fo1/f0jI6Z7RYbAXLrJkF5wimk4qaNiA1kG3L4sWly4Tl9nCFkh/NS +UWmbJ4HAGwDAJuu7gAArvCPAgCQm+DJ/1dPm/VACcQ2Z42TICC5+NNgs2t7NjY86wsbA7MrY6Jx 1Ojq75mc7N4OzC1vb4YXF2/W51Yn7YLDOYqhax1xatU6vV5lkTo19KSsRYQ/AOAZNAFA/w/7V/9O AEDm0kc+KMLEZJTwHwRtl3z9AACuEbgzAKT/URutWgUAoAUAqa9Pq7fZxruHPMumrqWVieEpz4bf 37c03b0cGOt3Gy0OlbvXNz/nv/W51T0u12q/1mFWdzltWgupxSYAIN1EAinMJLcIgZZZhB0BwCY4 2QgoZO4KY4LacoEAXUUFmE33PwEAogGAKAAo9zZSYTXV8IhJOTEN7U+uACU/QyViz8hqMWkGvN33 Ud/KgLN32Oxene5dWl5Yci74Jjw9454Rn0fnHhqwWXQO7ei4TRBNmv7J0aEBh9MiXcHUuEiQVGcg yAKguQQCFX0E3J2w3J0KVPhPqfhHHAAokUE3arGtQvTRp0OAgL+pCtB1Bz8DAANf02vVt5aYJP4b J0UCgKjCy2LTubzD3sDCxujS1pamq9/Y73INuXovfEv+i0B4fvkmsLDpsomO8X6T1ebs67KbbKJB b9U0AKDVq7WoIwCe/xv8bwIAQgjYIY9/BAC1udsBADsCgC6y4FKOSlJdZzRqmHpu1Li2UtBrRZ3O Zurqm1nHit83t+XxLUz5/d0eb3fA5xkbNzodqp4Z3/3qWnSzxz44NjzVL1q7dG6nTWfVCC0ASHND yXwLfRMAKgoAoAkA9qi2NsYfAQAZADCr2UmrAmkoKN0U1eYHMADg/YrWwnUAgN4z6FAAII31J66P ZK5VBpNW6zBatCO+4Yuor9tonent6ZnzzHj9Hq971ufxunq8/asL9pHhLpND7bBPui16ETtdPaN9 Pc5xB/Ge9NJFgkQ2EqcKtb9d6QaCnwDA8JJaIOUu56ZsQIDel78HANUgAEBbDJIHABkKCiFTWNQZ AIZhkwIA0k1FmqOxiMQ7RavXazAA+tf7ltc253o2ltbVo8POscG+hZmtsNfjDy9ezG+G7z2bfRad 1bVidDjMMwNWp0Urik4SBAB6lU5vU+ulV/dL/mDcgP8lACDZUHQGAOuYsXWTgCts5x8vfYQU/4sJ GNAKANktTpEpNieqlUTxtXaNBS+itd8zv+h0+QJer3du0e+f8czPLHtX+8zGAYfBNTO3vTkV3Rw0 TQx7AgQAdrfTZHKq9QIxW2RkGCIX4RHvi7mtga73ZrDHAgD+AwC01Dof3maa96RPOwCAjwbIGx4h PhCjSCdAbf3G1/RzY1bF4EpFwJh++sZ8fwPegtYuk25ieTi8GOi2mXp7+/o3NrbW12Z8PQurm76+ CV/f7BJeQqPJqbEae9wWjdZsHHb1TIy4Rx3S/sc/Rd8JAIgCADWfG7Wl1yBgUwRtAFD2V0cAQMC1 owOm14dJO3QGgCIbmOejNDdIL0I/JAGgeUwAmZMuXf5L5i4bRI3JhAEwfDt/P+WaCazhY24e618J rHsiG0OB8MX8/Vo0OrO+ZbQYtzZHjc5xz8TopMOmVTt10vWMokO0kttu/zoAGg1eQmcAAPYGSq5q nn4YyvNpCQbAlTlx5O4EAJvdbGget+bVFuQCJpVeY3PYzT1us6VnI7rtnvBtb/q25qJr8ysLF961 pcCQ1eoy2gd7Z24DvtvVPmPfylJgUHQ4bW6j1dpl00hF8Fpy+RWSSrL1Bvg7AMB2ANCXINCHn7Fu zRjdDwCA8B8CgLZIVL6cigbQzQeAVsHSl/S+YafSDUwiHnoy+x+2AKA1jtttw/PD4YB/2m4b6vUM zXi2pqZ6A66FOf9U7/Bm79aSZajPYXFrutwYAHb7gHt4rN81OTriIEEUMh9E0wCAigYAYgAAfgcA pvaMAQBgAADlKVWQwRzgbJTSTNIJAJBx+FtLDwAPgGZqAzbHCODVGrOoWAAghN87SYPaRLXGZLFP eDfC26fzY3232yNjG86JsbnFtYWbLZcvHF7cDl+Hpze842az777f3TU6uzQ0ZrSo7VabgdxlpXOb xu06aQv+XQDoJV4Lwp8BwJb9cvkbNtHyDwBAu9oyALRmUerWkyv3BWjQ60W7scsyOtQ/ahldCp/2 9HnDAV//bHT5fmUu7F+e8w85u/qcXYPDE/fLgcDc9Pj00vrmiNbitI8bB7rGyU030KC2k61LToIM APrmbDnaTJ1kGgDwRwDAdgAAwK9PeyEqoO8ko01/W3IQUkOBAQMAwOVuG9RUBTxmJJfTClj8GxCZ kUbcAL3BZLebB7SOmdutsO/eY7ENzni7x7ZW1pam1waXNhY3t6anZqaXrL39RuuIbdI1OWBzWEdH urunJ90jgw6SydarVKKuCQBE9Vk3iwOAch0TvcKsJ9gZAK1QEAUAqpVX4gHzj9j3D1uJA/rGGiUU Q4GAmuVCA1cGQPNJCoZ+p6AIZQIAQSVqsKIUVCaNXeOwWvpW1+/C4Whv/0V4ZmXB6hravJ333s0M rIaPI+Hrh8jWUGBk0j1/MTM44Fr1L3nMVrvFZJVKqi2k7cIhpaU7XQ2mZAH+D5UF+D///iwAatzH qxIg5W8pLiblHP0TAFAdGAhwdY6Mb0A7rrKkFmzaLq0CACniijSiXusYn3SOrMwMdvWsH4cHuzcw AHo2tqduN7yR6JTXP+Mamx7vd/VObPsvZuc8PQu+Vd+I3WJUd3X1jYybTPi8iw6HAaNERS4XIgBA LaPF3f7FAYBJG0EWAIB1URGSfV7QQQFApbyYBQDX2dIJALAdAIDrjaVyBSq/d1ygai/1ggjVZCIF mexhsFmc7hGxa2V76XQqOme2TK5szriGPPPDW/7+Vc/i+sr0psfjdU67xp0T44Njk6Mm8/ho/1D3 krvL1WfFZ1/EBNCapAED0pXsAmq9MDn21wQA4sJ0PwCAOfYAUKOkoDxNRnatWE/qZwBwfglkNijk AcCGcVsvQCW6xgU5VC4BAItRjU2L/8ehNdnNXV3dU4FQ5Phidjgc9q17TJNDgfvFwPXMwGY4cn0T OojNuuYnBidPw7Nbo92Lp4H1LofFbHKTWczIvDXjcbn/BAA597/Hfv5v+0CCKLV4qpShOYgLScG2 9j/5TiPlkTHZGMDVEIC2Lm26iVbZ3yqLesBOAQCROSA6nd4+PuAaH1xaGnJN+CLhseHe4+VNl3fN u73uu75YX11cWvB6ejyurbnwbaTP5x3c9K9vuiwOo87sXujrsllF7Pu7naKoFwkEDGTIbUPkNQoN mVn3nQAAeQDwAWalbQHxlOwIAMgDAP4AACpM2+pi5ABA+ysNH0a8DUzKt/mSBIqgQTqtxm7Xa/Ua g87ZM9KncXnup7bnT32jDvdGwDsxuOTv3/CPBRb8nq1h34J31b01OdLVPTY0NIlVl8vd1z02NWnu HzaKZOqVXq92SskZQa9qjGuQImRInv3YnP6HKN+JVeaQLYCGdKWV3HvVBEAjooDahrG3u0AUAOSf jbh0aJueA+1h3Na/1IuTbqToNaASBPzWtQ67yqDFltw66nZ1z6893IVPA0tY8q+t2MbHAvPz29ee 0bXo8U7s/Cju29ru7u6PRNaXRj3H4fuA22EcGe+zkivt3UtTPo9LunTtNwD4f1u238V+/m/7wEfM IA2SFVArYfRnACBIqfR2ALT1eoK2qFk7AKTwlVXnsjQqBqV/iCWrRm9xGCw9k32j/evrvb29vuOL vt4+vJTd/lVPdG0tdrHg3d6cv10Y2hxc2j6+CHUv+vrmo95Av9PotFknA1tmu1OjEjSD4xpRpdFg BauH5BZnMmVErjSWs+Wo/VMA+VJbSGeYEJ1vU2qMOwAAdAAAYlQFZOz6PwEAU5bctLm6qN8lgwk/ To2KDEvQGB0au6gzaAeG+1Z0noVl//xpOOAyjs6t+TcGNwPds4Fe/2pgeLrPO7cZcK2M9g30eoa7 eyatrt6uYc+Ef2J0Ytqs1WjVmKI2t2DQk4Z4fUMBkOoDQbkuEDWTLIgCAKtjZAA0UwVQ7gCXAUwB ACpX8gIu2tcaSa50oP8GAKAtyMssNgUI6YVrtKNuSDlsggorKLtotOg1ti6H1T042t137z+/Dkdv A6fh6PaKyTkx5d8O3y1M+u/DsVDiMrEYjc5sbe1FfN7J9bvj6Br2+6e753oGTAbD6HrUvzykN6Df AoCYffIR5D//d32QO87JCjcAIE1+Z18OM/61FZnnAADZMA8AXGKYjmoxo1m42LY4bh8zKgCAer1G JxrHdVbXyEyPy7u6MrvhDUe7eyfCp/7Z44Xh6Ontzvb0UtQfDi8tzQ8vRyLhc1840B0Nz853DzjN VsvI/YJZZ9YYRN3wpBabLy1pKyR3vgkCkPoDGKtPXdnQzJ/TAOCFPZM9bQGAsyfyYkK5rY9uo2sZ SaXbCvKFwkyZNYJKPgKidgBIa2e5WBxDrewBfpzY7qt0Fo27C//HJGpdcx6vI7DkWwyETxe7zS7v cni5d97rXZraWAys9k8Pe72+tWHP6NZIr693zDVq7lsa2JrqnZ8Zm1jpMtk1No0oWkf0dg2ZE2pA MgD0CgAEFVO0iLjTxZhj2WwrAxta/9PsQhcQ3T3XHDmhmH6EkBIYgRCw1eatVj6uJoWWXKDVWsCm bBCymSbH5RsvG4JHIzp040ZR1zUybnYNjXr6FzcTd/7F09vt09MLj9XctzwfjkRme/Bf3YXOr/bD dxeeldVQxBdwBWLHF/5J++Tqqn942GHT9aweL0anSZPbbwEA/pt0AP53++f/NgCQcQVQmp1Jcm5I 4JoTINftAaiIOd2IBSFoAwBd/wkAnRoCbOFG82GpR+zTZqhElUWD2qbt6jFa+8eWRkaWvLNTXu+p f2Vl4v503nc9O7QdvtjZ7NuIbmONtXy7EQ5FomfRmL83HPEurowYu8wmF3ZzbWaNxmRa6deJBq0a Ed4hjUYl9QjqBcpRRAwA4M8AoG01B4BW8krefwJQcvWAdULlMloku5mQDfgBtmKtEXFHNA1gm3QA gjnqH5LTh9iTVesNKrVT0zPpcKitdt3Emm/TvL20FF0PL4ZnzENe3/GpN+qZX51avfd7XVueda/X v7AwuTDYvTbscg2Yhzf7F2698xtb/QvjTofGotGoxwc1VjtePQxUQdUAgMogQAUAdCZFuRiBBwCk iwjpC/Ma1anNLnQkAwAwTdfNdy5fSkLHBAAdAmjvaAM8AGAbALB/aHb3mBvPBiuaZv+/pqtr1Gm3 Dna7JidmJuf6Fr3nEe99OLrpvwh7uyZ7728jN+El1/39xXEodHByk4h6Z+5DkanTlcXYRXh+wuHy b596psbdVpfvGq+/Wi8Kf3UigAprOWn4Oz77PwIAtMXDAFXvrXRcM8cftQMA0NXyys0g8v62DdkX uuQ4gyBgj9WEN9uIdWImMDjpWfLN+/zhee/S0GY06g/5pucj4dj0mOf+9CYSuNj27ZxEto/u4osz p8f+7dlBS5fb4bpYx26XVjM+vtBrEUWtFhlE/EbJhU2kxIhs2pZPAzoAAEEIuTY2JlrUnmWCTCSZ TCJoBwB/ApoAQIgLrzL1hbKeoHrkmB7Y1qvUu28Dw80mQgkAOgMZXKEdHBy36szjxt6of20g7N24 WAj77zzjW3MbkYh/2xOen5ravve6PL6ppQX/+lzP3NjEfHfPhNvcuzbjPb33L3ldcz3uLowSrX1k zD5gURn0WrtepW8slLSRmy4QAQBvAygJztUPww4V5632RxkA0iASKoEClFmnVK6AzeG2LTSVGkAU AJgYsAIAvat/xNi4zAeLRj1SiaLGru3pczmdoysL3UNjKyO+hehSPLp+Gt5e8d4eB0b6PNHb47vb jaEL/60/dv1wsnd0s9wd3jsOxALh2GLkfma0bzt8vBHuHRvoXwvNRzwWA8kq/k0AID25CR41ACBI tQ7tAKBz2LDdV6VXmAqisBNd6Tbv5rdxQ5uQ0WNa72pZOOxxqUW7xTYwNDwwMXuLXdKF+WjgOBxe m5qZw7b/4XZ2MxLecQ171sLXN4vH2Bu7imxfhfa3PdsXkbBvzG6edLrC6yNdDq1msH92wa3GDiwZ ziYIdjupZRGk+RZSGzJszQdWvP/W3c2Azw+0zqD8XhFqCzTJDU16ABTj0hEAsjFDqK08HjARbED1 UckAUMpnmgZSHPX7hpUfiPRqMuHbpR0bcjlM7jGXJxxddEWm5sKz4dvQwsDGUvfdXvTeGwlvBqLR Vdecf21jZXlz1eUdcvmHe/pGzb3+pdVw2D8XcK33jwxYurQ621ifcdCpFUW1VVQZGk0Ves3PAGAW 7x8DQLYkqNF/SAOgeWdS0xelAQA6AUBud2UAALmkFqSjKwiKvVsjDqkQiMzwMCC9nVyq2O/tdvZM +HwbS/2evoA/vBQKzEdO5/t7p44Xuz3eU7wZN2c2wsu+xbtw7OD8O3HaH4mdrsXDketobHtpePj0 +Gb1em2jv+8icXu91KXW6f8uACCpbFAJUocMJLP3fwJAI2kAQYfcFRfv6wgAes6D8m0sAMa9lilz q9VUUOGta7NYR3pnh8bWw9MDfbMX4eVY+OZicXbhIhI5v5taCh+HhlYWAsfXkejN4v3u40308uEg 7PPfhq4DQ2qzyz0Ynhsbceg00xsbq2MOjU5HplqoVDabHruvJP7ZOOaqZiwbIdkSIwRgm66EkG56 a34FseqVFgcYABBwN6d1LhMGjcGdPwMA8FcAQiZKCeT9re4JeLtlACBk0FqM7vF+9VBvt8XYs7Gx Hr7Y7o3cb55ORaLn3smN2aFYPOoP3ETWAxcXPpfPP9/r2ZzaHPMNjSz39g273MPzq6vHkXnv4qBv eHB0fFxncvSOuWa6THg5B7R6cncI1EODKHVtSdfpqtoAwFQz/AwA2ROjS7KQ/AFAq0hHUFIHCLFH V87FMACQ+80gNz2EPvv0T0FQ653rMRlaABAF0Wgym2zD27Pu4a3FtdXlEY/Hf3G8cbcevt7edA1u hKMbq75w4HhneXo1stZ7E76J7O6nLm8G7yJ+//7OTeQmtOjzYv80dhqP+Ka7j0/Csc0Rq0n/d10A aNCSGjmpiW5SNQAA//RJREFUU4YUebd5JPJKA9qxotMEPAA4Jc0DQPgJAMJowLxsFhoPFzuXBrXN 5Bjt3Vpd7149XnBNeE8ji6FwLBL1LkVuYg+h+YVwOD635A2Eb8Kn1/fRYDASvjo/ikUv7hKhtV6d u2/Sdboy3Ge2qxcCMwHPgN1h0RjU2Oex2QwGjWDQGFBjwg0JBzYBgOTr37i+hg4AgDIAlIIC9AMA lHjqHwDAGSYEmGQLAO2sYYQEsk9Oefvkg4YEUezqH3aNmYZnPI6B/qm1QPj2YjUS9l9s75wmfCOe pY2dxP3a/M3NRiAcnprw+xcnvOtTU9Ob3SNTw7Nb3a5ev88bjsyvh7t9G90j/W6T0TjT5/F2mbVW 64RORRQVJJMvpTPaAIBAC5dWfY3AkgvwkQDFb0KI7gGSOo+ky96ldyi0RvOzAACdAKAwpB0AsmqF TDkKlCPVtrXVEZNGWlS9lEsZNfc4HCvHm4Nz3uh84Na95Ls/Dnsivkhscdblmrg49QV82ESdh7cC sej0nv9m5+gk/7HTF4tOXewmIpFQIuDzr0QisdB+KDDbe3d2F1ucmLSq0N8EAEa3Tkvqm/WkYewP AJBbdLiqdYafVFsoAwD55yoAYAc3Q/2If8DvFBoPF78SjdphtAxteqaiW95IYGPYG41E4tG9uwuf 9+ZmL5SIbu6EE/7VwGI0fH8Ru42kgjfh3dBlKBTfP3hYXrG6pl2u7aGZrUmbybvdt7Y6Zhw36zRq gygBQKsSyT3uWF0aBHKFSMsREBhFryTt6MuKmK83rRMzhb7Zz4ZNI39ZHuP8Qx4ACMB2ZYpYAADF ijL9MI0fJpgmA+tj8uwFQaURXUvr033u6a310cHuxfB8dO00Gj6+vT+OX+z7+6fnpkL7/sXbyPX0 VORmeTg6fz/im90MzAZmMAACG55uz9rqXPR4fjPiWfctTS+4reNdM541f1ePbtK1YlFp9OTadimb TC7BlgCAaAAIkErnwZbDxYOQAwB135CqkQeQergbPxxBGgACYgd9IL5DgwIA/D0AED2NxBpd7e/S NQGg0mp0E64xs9lztzizthy9j4bNgflwJLwQ9sdii70u10A0srbmC/tDB3ee7fhd4GHt+mz3JJUP zexFl2NHu5Gbk5PV1bAvEr7ZP9i/923tnezdhLu7u0hr0N/7MEDRrpXuLiQVI5IvwLwc9trVPwMA dgIA5ACglA8yDrbomh9sAoBcYYHUaueodSm8NBXZWAqfbs/NLUb2MAAiUZ/v+jgWOzuOJm5OTn1R bNKmtq9vd96DO+Hdh2DiZPfx6Nw3Ozrk6e/3u2Y2+mxG76nLv+wZdU1adDps+O127L8aNHY9uUFc 0GD6kfYWaWOqVIhOHysxe4Tki4HZaB2SMlWKOhDohlaBo4lypoGc/5XTCK19Lx9xBOWeevlp0OXy VOt0648q6+S8b6j1E1TYj9L03d/PDY3NbAU8057ozf1iIHJ3G97evE6cJqLDQ+vR+Mli9PQ0NB24 3vN7Ihfbo4GN5eWp5VnXcu/tknfBN+Wd2972+2NzXv98YHHUPDIwMxWOusesvQurXXotNh5QoxfJ 1aFCAwB65fqsVoUwRK1CgSYA5KBr031HiE7BtkoISEZYLzTHOUqLJkgAEKhSv+aVD4oC4It7yFNg AYC4oBWQU3/UaEV3eG56wiR9LxbIWrttenirZ9ITC3uj0fv5u5v+aPTuOhKI3obubvt6XOMXsfnl qfB86Co0F9lPRM62975PEt/J0ELoOHp+9Bg7PjrzeiOnF/fbV7tHx4GteALL2a2lSa1e/xcBoAGi Dh8AkbhwIhmcIQh/BACAnQEAAAUAwOo96hEJlJpm5LV2ZHsmYG7cvEQuprWpx4e6ArHVzZh3I3q3 s7awdhMKhXci2+tTsfubyMHNzW784NgXiUSPffd32/FaPhS5PErtPgZTu+fe1YmVjYmhwOTwksfk ng2PrPm9g739TptaT65t12h0otZE+oMNerWeTGdoDAviAUBvNA4AgAEA/AkA1IXyVBgRITmTD5S/ Q/JebrjBLWcE8DNvIH2jDVORrOpyRad6Wz9VrzLYNb3H4akhz4pnfn5p/eL61r8W2lsLb8/GDsLx yOyw7/j8jFSuPyzN78WXl+7uLibXNm4XFwNTg/crF97NzXvfkjeMjd6edykcidz0ucf6t6KxsGtm dH1+eUSNt48BaUVyAQvePSqpuryZm5deg/RXJB8ioGa1aUcAtL7UQmELcgIZ5yS14TVnRKmQ4iIg BQCIby9UhAUPAAiUNgy6n1VptJB+rut4a27WCprLqLZaNjZmh/pnYscB7BBNhfYCkfBeaC8cvY1H okMDroHwzsXUYti/c5jwxQ6OQlfhUDIeukrerZ7Hrs8Ogg/hyxOv9zoW9U0Fzx735j2JUOg05F1z WbWavwgANRTV5NYi/AAFraQAVEwlIDtyFTDbDyLGmafqM5Fi19vnvglyhgdQ9zuROy17wqurTQCo sJ126EZnR7dDganQpmcbK37PVOg8dL1zc+9di/kvjg/udi5Pju68sUg4Fti+CZ9Xk/H4RzB1mUol 98/nAitez8TM5kD30rrV5QmPLC8GhhaGukxaQafVSv9f7cC0E3WYAwQAekE6+tLoQNpfbQOAQMc7 AXPMmy4AtT1VrZAiQnS0C8nhRiD3zUMZALB1YRAFAMhUTgDIdMRTvDJMDoV9ntZZMKg0Fu3MXcQ/ vb6BPahNfzh2P+/fD/nDUU/sKHIdCyz4I4mT67u92P5ieOfB57sLHbvmZ49PT73bw9HZsG/ZH15e 8kbWpsIh32xsLxSaHd3a8ERCEY9nbDGy2OewkzigWiQxQL0EACIlyYKoUPM6wkbNJGnKls18q44a KbWTQkvaN5wqEgaWzp6BzIMVJAVBEmaC/GOatgQ1iC10yv11AACgoxD8dCsGAMPHY8t+s/R9hKPj xrk5r6e77+7YH7m+n0uE7nZOQ+fnsfDi+XFka3xiJByK+SOR+5vgiT+0GwwdRuK1nVgiH13bD8WP zr53jx/3fd7I+d3c6kfi8DwcOMDWLLQcnZi0qP8iAEwqUaM3CCK59sUuqPAh0LMA4NskGADQLdlU tg/ymTMeAAgA/tJt0go0Etne6ILk6jVkEO12p8W17Iok/PNxrEwfjo49/pP9UCi2t7bkvw4vRk6u 448HV6H1UPR4zx+O3CSyn/GDfD71mM9/hh7WF9enZvoXfBgAy6PdG6cjgdv5ad/wuEWDdDpRp1bb 7VqrSiBdQkaVgVRDkCkBApIGX6NWn3DDvDSG4AlN4y/Q6YFWy53c9ipII0zk6ggVHdeCcjwQydVv TY+zOeWXil4h2bIjrpRaTqF2AoCm3xP2LsFGwaYgqtRO9VYssrgxtT51jM/9zd181L8bioajC3eP kfDO/dpx+DwRi4UeTm4iN+feQCQe6d72Xkcis2Hv6Vx0yr99HPV676K+cCiwGoonztdcXv96KL53 v7ASji1Oux12vIPU5EZyZFCpVGRQmCilk6X2EokD0rsmEqsxCLd1GhsAEJpvQkUy0VIxSpOEghTu M5DuI9I/TyYRCCRWJU2IaSygdPYbv0eAfGE5VEIQ1OzCZnAWMt1AkAFAE90b4ZHtsLshq/QG0+T4 unfdO+PCzmgsdLpwFnsIRR/290MRf+Im5u1ZGQyHEtehu9OL4NFp/CAV+o6cZ3cisY/N6EHo5PLg Oxh7jAfWw0f7Xn8q9Hhyd/eYCN3EL467h932vwgAp4b0yCDS4mEwCeQJGGA7AJQNSA2hg+yt323l 6xDy11PI8kCA7cEuqDKNRG6mzRKuBY1oNZu7xqLDsZPo8cP9SigRDC2EDxOheCS+OjsfCUVvErH9 x4PHhP9kMRwiJUHn2Ur8MZn5fsyn3q/jU6f+xbG+9c3Rae/ihMcb7dncvvX4ZwYceLeaNGRksElr NaiQZny0S0+GhRgMBoFYTCRJ2dYdAlKdm0BihVBoGn+Bjrs1q++kQLW0s0kgTKXsIxYAcowPIXof ygXvkLmGHXRqZWkDALVvyYdu2Bv2rJPzQ0op1QbLgG0rdjq/OeW/jySie3fH8xH/485NdNEXCWIN e3EaCsfjd5HQyUkoEt5fuQ3H7zZOp64jsdXY/IV3bW0+ehzZXIjcrEdD0cV44uwgOrwZ8Z8/xHc2 5m72/CuDbotaI6o15GCSdkvSJKwRGmOYpZGuquYrxABoiiykBEKkdowmAFRCKxvdKAQkwSByIaRa oyWX6pCidbtNp8WPSmikq0l4QHLQyZDeluvK11koY99k34CfEUjpXGo6jt57OhqOTDYAYNBbXSPr c16fx3y7jYkZmdu9Pghtn5+dPVyvnexdB3oD/eHQUSJxdxcNXt2ETvJnqeNEMX4cuVyI7MZ2D4+C +f2rnfmp8MeV/+YjdHWwd5LaD10/RGJLU32mvwiASRu2/RqkVeOtb5Xsv8hNBEJMzy4DAGZ+CwUA 1PCzlM4YhSGNPmFVJwDoTYM3oQYAkEordrm6Rnojc/GDSOghunV+kjpbDeXP9xORh6VZf3g/ggm8 e3UU3L25xJvYH4ne7VVrZx+f74+H+VQyFJq/OQ2PeJaXXZ6p+y3vlL/HF416TxdcRp1dZ7VjANis WqNOL6hHhgb0ZEqASG4Q0Bi00uBAqTqaGBg9OUekD7Sl/pVoNjWkRqmkkpKpekWhqlpFuUqQACmT BxQAqDgANCKtiMuTcCWs8swMCgAWj++0d0qQoCSoTdrxCYdnbztwEQiH73YjiVg4HNr+iIX8gflw 6iYcCh8nbuI34Yvzq/2HyPbZUOQ4frMano9gwp6Ht1dXF/23YVJcHfLe3+zcnZ/sXoY3/PHw/nki sbQZC/k8vf1Ok1oCgBRKlmavaEg8Gf+vtG765pvWS0OZBCWI0nC1VI1SYmnsKznaxAdtVv+Tf443 gtFo0WihKGpM6oHxLqsG80BPQg74G8XGjcdSoECPgJxYokQRDYBm9SBCTMkP4+jCFpiBYfN0NHLt asBJVI27ur3eWZ/HFLi9O7iK+a72D0On5wcHiZB/Nx7yr4cHjx+CR7s3oZvDy1hsP/+dD+8/n9zt nfl2du8eU4eHn4cHkfB2KJkKJ4L7B0cPwcwJBsBdPBpZcPxFAEyYdWq9FqntBr3ajJ+fqNIwAECI vzaMKdlgS1iprpZG+rYjAEjvIWrPd0ODaewuvtLVyMypNaPTA0OemD+xu7Mfis4c7Ocft08qB49H 1wmvdy18tbcXj18eHOYfE9+x47g/Fg3f5HKP+ffPo+/UYT4Ri+7hpxeI3nd7F/1zvvlNly9yuhYL zAwYzTa306a2m8xqo1VjcEwsTRqkLaXVGAS1Ro1VELnKlWTwyOhXYqNU0rW4DXuO5FCWsigEACop 9EUmDQhYUTXenxS9AnQxSyubINAxaZLJagGgoQ5Qq8ANtKbjsXPI6BYsuTir8eOcs4HTYb+K5FGR 3mS0D86avaGwb+92L3b9GNuNR0IHsXwisTZ3Gs5jHzQcwa7ocTR6EEzsR/y7faFQPLwWvsCY2Dm6 u19bvff7T0Pb/fdx7/3F+Xl8dzcYXr84Cx3gLbzsv97ZWPFsuY02DXEBVNhbF8mFORgAIhkcJhrI AEEDaETqpGksJDrQ0PiNACDBhKSs8NcNOtEghfwIJqQUKokEWYxjwwN2q0qjc4yO945NuBw6u1Zn 02EgGPAPJJEHA15oMmODoqWSUxAUALT++2cAkC9rAscjdzuD0j/Xaw2u/oW5wJJvzhk4DT1+hNYu H1N7kfODs/3E7eP5WXQx5LpJ5L8vr8/jh5d7sYN8Mr99UrzCLlM4vnv3kUkFK/n929DOQS0TOjq8 Or86ev/ELsD53X4oETD/RQBMTzocejXSObQGm1tD/AEt4gHQEALNAh2qSLPVSifXfQk0AFQCDQAq aUYBgLp0B2FvvPcuMTtO7lxAok09MjexshGKnO2Gru5Ouy8T+VTosvqdCoYSi1PLsWA8/hA6DH28 B4/yD7H4Yih8EatVvzP5ymHq+zF1EI7Gb0Ke8HV4djMc8G1ue4eWzyOnD8ebYz0jxhGXSWdxuO1d A3a1e2htRFTj7aRVaw16nRqLAr2GJAbJ+AwVFBvTRPWNGx2JKBUIEoSmJmiyD599A/aASShFwPjQ NGoKiVg1NEPdjWKWhsSVZsKSoFfrmjJiLhv2vzlYQGjd5dMCAJK75Tn5gdg7ziEc8AYupu+bALC6 HdO3I9v7IX9i5zwewm7oyc7+x8nn4dF9b+TuPX6/E945iu9EopHvVOLgOnA0mzgI3d9eRCL3ofPg zuKxf3F56j4Wdi2fey/CB7uho5OP06nI48HRweX3cfTuZmx6w9vTZdXqNFqs/A16DWYldilVGj0G gEaqMBOl468iJcOiSmzGAlXN1VMJ2PHC3MTvn8TZtZj85A5iadQQ/pd6rdU14Vscso6otdbJmQ2f Z2Fr0moyOQaMWotDxI4i/nGYtypB22iqkR3/ZnM2ajR8Iqg8LEG5zUBObyEGqY1vVPuv+2M7YyQv Jog2XffQ1MJtIDA/tB2JBzOh+cePPPZGTxKJ3XAwEYxETgZjifd8MLR/cngZ2j/M5zL+3er30e7J +flBJF/Jp2qfe9HEyWGu8nB4GYxdfucq2PWK3+0fHIZ7/iIANgbdbpVOsBvtGseAXafViDqVDABE CV6VVDhP7kaWS3r1zbuN9M1QmRyIaUzyF4R2AKBmMlfgyuHIP9COL1zvL7lVZHS/xmrtn/LMLuyF Tg5ih3uRieBlKr/7XcxnUnuJvag/9HF+8rB3GElVvg8ziXhoewe7sbXsRzJV+84cHQaPAtF97AaE EjfLgchmIBD1bl08xmInDxee4b6esS2jrcs5anO7nI7BofCIxq7TaXQ6LXYy7TqRXI6NtxN+wxo9 AYBIpgrjD6mBmOgBRIBARgxLnieShu6p8A5U66yk3UBLeuQkbWowGLSN+h7iHyBpt6tIBxKSnFpB yjsSoEgAIKFDVWPb0gBoXNuAEBPGpgHADM5CI97NW88FKXDAP9Q8aFzY2Qgd7Yd2T04SRx+RID7D n8FaPnjcfx2vPARCscRVfGfnOJTMHB3F5y8vzh7D26f3oZ3l2H4qdB+PrC17A8eRYX/cdxe7fDx7 3E9F1mIfhwdHh/n49U54stuzNjHQpbOLxJsykNsDDVoDKbIwkCYEAz7NWA6pMEMNGoJUkQRZMZoM RBwRsa8XNWTMDtKoDPaeETtSOy12vUqjwd+lMRn0pjHvQjjuHZ0xWibHNiOnU8u+3pEBh3NrzDLg 0up1DjWZT2TQC7pGM1JHADSElQAbaqwx0BhSSQMgmzKqhBjZo6G+WGSIBIdVWqfRs3HvCR9f7C1f h/Y/KqH5y1TmIByJYxka+TjJx/euZkKJSub75OQoeBl6zGSy+fvHWj51eHl5fnKcrCXzlVw4dvCY qtbOvw9TkavM8+f+eex6D7Pioe8vAmB2qN+l1yGT2aKzuq0WnVZr1yoAaEwIaBg5UUt2sV4rtCpi MOaJntNL1lI6B6qGBmgAQC9QpR2gGfBuCgqkQm0AQOp+3835wiS5hF7QjLtmFgPepVji4eT442Bv 6CP1kQymip/JTOzhJHaRSO1fheKHNx+Vw+9kPBEP74Ti8VwpVfuofH8+poJHc6cH+/jA7+5cTN1h RyC6vBTLx7HLdu2bneke9o06XKM9jpFu1/h0X2xS7XA4tDabVooyiaKow3tYT0YRYrMuQK1KIBvY IEiJKRKqwrtaIFVTJHhI0EDG5NpM9q7JfofValFr7CJxIrAeMIh2UkUmHX588kUtxoQB20q93vD/ /D//jyhFvfEOJYOKpRYaoJcj180bJEkwnC1MYGtclKh6sxF3wru6NndskDqd9O4ZpzcRPQt+H+HD u/+RigSP4sFqPpdM7blCu7n44tHZ1W4ocX59nvs8vNw/Pnw4+7i/jkwlzgPh/Xzo9iQe8HtXozu+ i9B8PBH8/v5OfMSje/nU1eNh5uA8sT3Su7XdOzpqsWlsBizhNWrRTnIsNpNogAZMVS3xCrAmwljQ Ck3nQJDKLojaN5AGextedZ2gs9lMWytWtdPlGrWorTYSkho1aY3+nUB8Nzq87hrz9F6cRS6i0fVZ 78DArb9/wmu0m11Ou5bc0KPSGTQqgTLz8qI17kNoAAA1xgu05rHC3wFAZYqcD93ddhuwKjbYenrm AhczkUToYO/h7OAjF1rczScvLzZjWIbGUofvZ6Fg4Hwfg/Vo//AjmEjV3p/zx9/JzGfqOxV6uKnU ksn37EVi9yNTrcU/PlKxk1o9c3QSC+9fpWpX3DzQ/9WPhenpbix7HWajzTg+gH1j/PBkADS7sKTA rEFrw6JOJdq0xBkgcTKDHS86IjEfCcLY4ot6VSs/IEV3lFIP0FQHZLtLpSLcDFKyde0r/ovQjIuY CUE96Vm/uPD5Yifxs2jqMLGaygSTqVS2kkyGdnbPY4mP3eDOwWEsWLlKJWMH++F4Yve8Ws9n8++P n3lszpbCR0fhxNFl6OY25A/FwtG1eOXq5OAotDy1sjATHTPP9I+YhzwzI7MToQFLV1eXxmTDEtZu wZtWaycPXY80FpG4ozoJABppGCyRO3oi8g3Y1OvUdrI9SHZKrXW6Rrtnvf1bg061DZPULmo0aptV Z8d7nkSt8QkQ1SaTzWA32UWtXS3iXagmTgZmCBmmgVeODCozoFapDGpevgFUDAAQ1T4I2yuW9Nru hTnf5g3+uWT+2aTPvHpwHnz/xF7R2X4mtf9xlMg/f+Y+8w/D54e50HUqGDzZudqNJbK11OHuw8fu fj6yH5o9O1n2n+Rjt7snAb/Pdx86vglF9k8+PvL5ePBoL5RPfQQfk49nRxcbG8Ph2VGX2aR1GHQm rJTt406brsvtVhug1kZgoNFilwD/167DlkJPBrLgPwkaPRn1iFdPq+4yad1mjXXQNb4dmBgd3Fra 6nXhc623jwxPGsdDR4u7hzHfvMcfXrn+DsVuIvMXIe9M6HxzJjIx2r805nZoTEatAS9qo6m1GYAS moN9kQwAFQeAlhcqUM4sktsRBY0xdNIb2ewT8YYQjcNDvnB4OnJ09niwf7QbzJ1fnKcyh9sLkQR2 RlOpymX842b/oJJ6fDz5SH2f5LPvz6nQx0cyl0m974QStUryPf8cO3rEOqCy95HKn59n66nL3djF 1UeymvqbAPCszG25TRans8tiHO93W+0mm7P1NdTwfBGJz2I3iNwQodU5jQasuAx2tVbt0FqwVkaC xWrCHMbnwmRTyU8ANaftoOYAIVUDAI0ZxCRyC9nAokpj80V9N0P9Bj2WGqYJ/3YksnwbOjvfjaS+ d2/yn8FM5iNXySQPrq8OzkN4R18/BneCuVQ+eXd0cHxy8HhQrX8+f2aCn7XK59Fc5PJq/uDq8SF0 vnt7cHUXiZ3k8ie7wbh/e8G3dbcyvjrtmlza9PZt9j+M9oxO9miMDnzo7UbsC2AAaLD/alA7DcT5 J3c6qlRaXaNZEv8VEftus7lr1NplUdvUxGcwWUeWPHiPBK6nJkeGPGP9VrvaZBldcZmMFuJAaOx2 i80x0GVWmydt+BO3Gu9C7G9osdk06Un82yBgkawSBQYAUAKAUtOC/gQAjWXLs+FbjBExrrZoBy9G N4+uMrls5jKze1JJHaZOdj9Ltdpn/sy7/50L7VeS+ZNQ8DB2XszlPw53Py4T+ZOj/Zndg3vfWSpy v3t0u+afj8bPQ/HQyX4qhfF7+b17kkzlg7uZ793HWHh1OBJw943abEbRYRSdduOYy+Lu6+u1aqDd gmFn0NgtWp1da3eoiYzCZ96g06r1aoPWbjBpNAa1u3vANjxmcm1uLp0cBxYWApHlSGB2tEu09K7P uFxXH+HH1P7p8W1i1xdP7p497IQfHuPho8PY+onXsxH1Dk/anJM20YI9OANRVFKVsKSfmgBQNddI JQVkCVUlAMg3Yqug7G9BpRnUYOrZPfJE5iZEk1Ynji55/Hvhmcjh1ffl/uXZUW03dh3MB6Nzkf3r 4P5HpnK493FydvAe3D08yqdSu/nnTPYj8Z3IZJP52k7oMPeJAVA6Cebz1dznzjdWUInn+u7V1XX4 Mf9ezPxVAGwEsBl0jTp6jM4Bj8ttc1hGW18TJLOO9b3aZtfaxo0Oh8tonBx0mES9rctosXQ5Rm12 p8noGuvrEqVaiVGR9IQ0ENwKGkq1sYC0xZHVValaAEB0jzh+UBbHfGTlondM1OtUevfGTez6ejGW 2E08nn+kLg/ytWA+eVWp5POPd4+XJ5FgMB///nh4zL0nM/Hd3eury+BHtZ4r5fL5TLZW2/VeHx4F jh6DifOP4MVjKr53dJD9PH/Mny9GvH5PyDu6Pds3dh+emlkcSvRtTLomdD1mbDLt4zrRprFrtaLd brS4SWIbWUTSMK2zYxOClb0BC1eNfdLrGete6Bl0mSa7LNiqO/uGI7fh/fPzy4eF+Yvw5pR7XOce mL1ZG5kexauoM44MjI8PDPUMjY5sOM3umS23uS8wPuDWieauERPWEthf1mpVZOJuq1i21WCoV7Xm Y8BmowZdz46o0UX4W+zupY2t5cieiHeto8fSt9PvfwxWnuuVy8/Dx9x3Pn9yVcMAyKQOt08+aqHL bA3rolQqHMIASOWPvoMH+cfHq42Dk1Pv7kd4cT94vRY+Pk4cHJzsHyQy+c/PRCL/EfzEeuw8lboK Huz7PXsR17TL5HQ6xidtPY6BJY/bMze75lKrLEan065RW0Yc7h6b3arW4dXUYnNqMzmweNRaRXeX XWNb8I8ZfT73UigUCobi4cXIQfjy/GJs0Nbl3Q5sLeQ/Q6nMUWgn8Zi6289h7oQiV/i/qST+tovT tYft9SH35JhR6zbasW7Dz0aQKg+R0KwSJveYNF2ARl4FNVquGhEr8jd6QckVCq2xglA7Pvx9uH7j dYlWtV2cCMydJqKeyMdlKhi/fAhVvvfD+x+PYf/1WejwIJj8DGI2HJ3kH48Og+8p7K2WUrnDg8vr fDGTz4XOU7nkeyZZusxXPkq1z3gw//G4W6qHEoehWDCZLH7O/cUYgHf1dGlxdXV4YGvU3bO9MWJy GgdbX9OTpAAJ0XSNu7tGu93dfVsuV/fs2KBd7Z5wucddPb3m8eGtudXNbQ8GgX1yyzNuVauaOQCh pQCkEZHI0ACuINX5NQIEQG79Jl1rowPhneHbpW6R7I7h7fNEPBY+2A2epa4+UoffeXyykyf5T8zX UPDjKhwMZvB2xi5Vrpa8PLs8Ocyn3qulYj37/Z6r52pXq/HU5ell6uPs4DMT+agc7ef3n3OhYOUh sh+48CWmJkK+2YXQ+bL3eO5sKtzTP2P2uEh1oMuuNWJzrTM4B3t7etTk/karTa3GbqCJdISosbDW iHbraiK25A/3etZHvJ4Jq3l0ZXt9Nx4K7gYzHw+Xjwc78f5eW3dv7PAkEJ626zSjY96Vwe4h77Af W8wh18Ri1LN0ejK3MmPV9m3M9liNDrNVY9UZ7Hq1qGoGXqQGOKmaV4qZSgBoOlBIqWeXRnMrJYvG /infVvgkjt1wXc/K5PS+J/KdqtbLuWANO1CPn5nvxyoGAPFMz74r56l6Nps5zGQWQ9lcMpV7zOMv pILfi4nziO/xMuwP5RPbO6G7kyOsbS93K++YrOfYmOW+k49YAqe+vx8v/Ikz3+pE14hzeKJ3ZMzl 2g54wrfLiQ2LzTw6Nqozjk54Jj3eHrXRMYLFPkadQ+dyqWw69bi6e7bXNXG9PzNyHJsIHx4Gkyf4 fJ+kQvngw+zWSHd4584XzlUPP2tXByffqdrj4XMt83EQS+Uq+Ur2A3/jSewotj3n6V1xW4YGbRa7 0YR9Dj2pC5DcLimTqzK0ACB3JzWiqlKdEQGAvtlpjBrDTBvfZer3ZlL+nc0ejRlLmJVb387VrXcv j1fo+PLa/56/Cp9/XF4fxy938clPJg/Dj9+pg4/Hw2A+95F/fy+laoeHj6FDAoD93c/s+2f+s3T4 mc2k8RJ+5PHC1es7odTR/kclU6z9TQDcH4eWH0LXm6uLw4Mj+7Ex23jXUOtrWOnasFXSqvv6u3tX Nofu7zc9s0uLgakBZ9/GzKCrd8vnGrqPJWLXV3crS0Oj04HbhTGToXkNr9DQVo2EGRSad3GQVgMk NG+qExpRRqmmS+weipxvhed7RY1Jaw2cn+3u71wHL/OP79+Hqcs8eeqZ/Y/3/GU+/ph5vMMASH5m PmvVbPbz+zz4kapkcqXnUr14+VlK13JXi1f5w7OrZH73slqLp6qpx8puqRr6yF3vB093jvfnN47W otsHj/7tUPggtOvpnhtbXDF2DZh6jVjmmLFP61rb3powizaH3ml2YJ/datWo9HYT8WbV7v54Krh2 cub13fgergMzLs/51S2WxpkrDKR8Hiu8oNc/urqMqbR/uTY66fb4dqIra75F30nCd+Tv7j3fv3gI ps6j/rGuteuop6dnoNdl67GrrcihwxZJpW+QUbp3AwNApWpEpwRp0oYgF9OQoy+SNjxyZYVAAOGe jp4uhIIJrcno2ArMLBz5zj/y2adCLpXLZJ53a5lkqljM5Q4u87sH2It/Lz/Xq6lkJRqvVqvJZ5Kt Osx8p853bu6i3wc3U6HPq/jD/l3iKEOsVq1SrX4Ha7Vidjeze5X5rGC5uxc6+Ihfb42tuE69gbmZ 9YlQ+Pjq+uJjvmtysG+zzzi8HJnvje4sDw52Ty0MGm0WW5/b7xONLnePcXNn73T+8WNhI3TkSeRT yWwq/3GF/elc/up+bj2aOD+ZP3guJbPVw+BH8r2Uz7wVK7XUwWfxuVatZ/KZk8P97/O708iyr79/ bs5i7urtMxttBrUOyygsRTV66SIEQ+suc6U9UbrYWGiUdkCDoVmu0WzzaIDVvOWvZKKh+1Gd22Y2 eaOB8+Cy7zxzkMmv7t9vpJLByGXqMRTCOy8YPEzmH6OHmc8rbIcu37PYWGEFUDtKpc6C2cdg7vKw Vvr8TCWfv7FA/SpWg9/5o8xH6enkIZO/ylfz2Zr3LwIgdnKwE0xdRfb3Vzf6P1K+/onR4dbX1BaL 0yFqHdbNmXX/WsR3sHuxGPVfh+Irg3Ob68O9m77o9Nx+Kv94lg/G47crvvB5ZMqoJiFwslf1UvGA gPQNADQtFlZoQuOWealuTsoI4yeg0Xm9x0erodiWweY0jsSCB1e7oYcUPsK11Fnq8h3vu3zq4egd y6vdw0owhEVBrpKsVnPFUu3jAe/hahKb/+dS8aOSLr/XDkIfnwepk0rlKFiq7uaLn6nseyl7ks9e BPN7B7vnx4sf4ZP9q+/ww/nRSTB17V1bii8PTK8MzPYMLA13TxiNGye7AY/L0TNo6XJ1WUya8S6d 3mBxqu0Os2PF//35Hk4FA/eXIbwNjreimXwsc/hY+6jVS7lc7TOVj4Vmw7EMdrbzOysbc9uRx5Pl xM1N5CO1k9/3eILBkzz2Ck9CgZWH79DidPegf32y1+QYQANWLLrIrGgiVUm1gAovpqoZM5WsvXQf D2zezosEnV0keXQVWUdB4/JE4lPn+X2Lw+2aCgemHv2XwXzxqUAi/5+lg1w+9/5crWYPsCC4/DjM V76ey6VMrRY/qFWfs2+5XCaPD2D+I3J/HQ8e7q2f5YLB/d1I/Kry+J4/zOWeiUWrpot7+WAKw/e8 ktx93M0ED5eXtgOHN3vHS3srVzsY0ZFkxLWw4bneHJq/SsXW94NHkflo4to3Yewa9U9dhiaHl2f7 +2++8x8n+Xd/5CAVOHxP5uo1ki7PJkuVj5AvdpnaPbxIPaVrT0Wsn6u1cqWSrueK2GKW0sXiV6WW vMp/Jw9CJ4/n4dnAfGRydCzqnxgZUFvNJgPCYk7nICEqkRj45uXoDZ9JwqkKkcvSyHKShI9KmgdD 6jGlCDf+z4g3mnsPP0R6LKPWkYHArf/ke3XzJHOXyg/eebcO31OxVP4wdH4ezF99vuePjm6Dterh SWL3slJMHRZTz/nadz7ziB2BFJZbuXQl85jPZrL1YqGexQbippJ5Tn9fvX9efhb3c7WpvwiAk9Th YSqZwgA+vV36rJ1HfSOyArC5za4Ri3107Hp2+zxydpfPY0ctfP6Y2l7xzy9vLUW2d9YXPyq1/GXl M5M/2o5e403ThQWzndzITXYxyZ4jkTix2HduiFqS5Vc1ymuRlFEjRTQqpHP657cPbw8OlkSnq3/m LLN/efVwkj9IflZTodRVJZHPHR7eXFY+Mvh0VT8SmaPLYiX/XPzM1rPB/WTu+Tlfeqpli9lK7auc +kxc5mvXn/Fc9fL7CRuW51zmufpc/f58vv383A/mH0528olU6vI7cbifP8gnU5GI/zDS79+e8XVP hOfXVl2Di6l82D8zNut1TfZOGq0614DFIFonrV2uCXf04LNaPajl/af5j0oyGPTFs7nzWiqTrVXL 5VIpm8tUvh8j+we5bBWbyfntUOgs/3GduoqfVSr46HnnMvnvGgbFx1Uo/P2+G/J5ukOxpXWLux8N TWpJcFzqKGqk0EkpUuMCDkhupSdAlaoHBDLSGaksVpJfU0kDHVS6voWd3Sg2VD3mwYXTUCQaXMTq KftWyOVr75XSVTX/XCvlSsV8pVrJVC4rtcJz4e0zWwt+56p1fK6y2K7mTlKZ67W7y6t83BusfuR3 r67Pg7Wj2vtjtlh/rlSq2UIxnHrP5KrPVzls2I4q7597awe7yavHg8UP/0c8/5mI5fZ6LxZ9u/Fo /D13cvudSeYvr1Lfd6ujg5793ffD9dOD2NbcQRKf+EouEcy/R/K1SrGMH1M+W68+YQkQeEzWUvnr 93I5+4UXtFYqFqq58lv1rZir1wv4T7ni+0etVrtM4KeXwJbnyDsxe7Q/2zvtdI2M2FQmp9sx0efQ iFoDkZtSKLARFsCLhaQRH3rUqMnSiOSuE6JFBSl7KohQJXb7L6qf4f3QoHNytHfo1n+7+z27eZBf v0qZFmc8+8l8JJU/iuMTn4nnch9Hu4vYtfpOxA9StVLmuxTMfuY+3yvfKfyfd6xey7n8OX61pfpz oVz9/Ayu5d6zGAqfNSwO5j9r838RAJe1j2QGw7T2GXq4qeIXH+qeaH3NMTG6tdFjHQpc+q5T8eBR pbJ7ebSDHfHEanj7fmPtJHIevUlmi5VgFe/m5H5sL5N8HDBaHEYyLdpALBOJypDKAVJVQ0pF8VbW 4P+QMCDJApPSY4xfvOFNI+HjwHcs+L1sxy6j77ISejw8O8KH8zP7HcaEwer96uQYC6bK53vtOX9W ObkqVb7rxY/qUwnL0uJT/aOUfs/lstlcoZyvxPOZ6kMuXi0Fv8vZz/citv+lYq6SK21Xa0f5z7P8 fiWV/Lw6/MjsVoKfWCichPPx7nhibW1u5SgRv9lY2KlUdkLezXDEO7HkMnc5e11Wg8bZPdHtnXOd vFdLpcpz0h9+fy/m8p+nV+nSbjaP/7L4VSg/lbLJXCUVfDwslrC5zYfi+aPUZ2W3kj8IVou158ry cu09X3ouPic/gleV3OVueHXrMRi5t/RPi95pO7l2TuqM0ejItS0iKTOQKt8BaTJQkWmGZGwBqboX BYNxXC3oRb2adOSrLNMLoce70PvVzOjw6c7+SSzozz+mavWvXL6CRfRjNVkv1otPxVo2W61VP3KV QqmQrmGrmqzmntLlUjaVqRXPU58Pi5HUbvLBmyqmkh+X+4fvuctc5bBUf3rGC1x8LZ4e1t6LRbwE mAdYwha/o5nPXDKT2v8M5ROfuaPz5wdvIj6fSj0eVuuH1/iU5yrvlc+r437Pduqzmtx5TKb80Y/a 83Ml95zEX01gE1/6essm86VyqVxNpqKZ3HPuc7fy9VV8xY5dNZ1+KeXK6Wr5qZ4uvb7h1/D2mXzO ZoNXuWrtezcfyoc8fuy1+/wTs2Nzk/Yu18qAb23QptGJKlFPrFGjQxmRIK5UiqkiSQNS2KHR2KVx BiqVQavS63QamyDa5qKn2ffIUaLXPTm2vnQcCF8dbviOUtMH3+Ob3RuhTOYilU8kdo9C7/vPxceP o8Xd4lNqL4Yf59tnrZ6q1XL4THzjtc/lM8ncVzUVTlWqb/VS4QvT7CNQTebSxdp7LlUtnX7Xwn8R AKnnj1ytWCNC+eOjVC7mUptyXZJzdmwz6hn1PrwvPtRO8vlqNp/5OMfW72Nxb/vWG0ldH8QTtbd0 NV/CbMul9uO1XKZnYBITGC85CZ0bDFiC6TBqMWZtNpNNp1MbSMUdIKkFtVqjEXUiyajbtM6Z673N FBbGx+Nj8+Eodta/sTZJHiZrz8FTbC+PUrngQ6hWqlTfc6V0/jJ3EKy/fz89f9fS6fdKtf71VKmn 8XfjM1goV4oHlQzenlfZp/zhVzGbKz7jrxZzxWI9XKp+1LBH/Fit1KrBy0qVwLr6/Jm6+9zd+k6F 7ufXk/nUZXT+KJs9//CHdnePPVMTXZMTq71donZ8NRC4CY+lsqX003O64g/nck+lz+x5/rUcrGfq b+VS4bXw9fZcyRax65Kv1+ul59rhZS74mcOysHaYKT2V0tnwXbaWxJxIY2OAHdrL1ElgNl95vLGs eE3hgHHcbtVKXRk2p9Zgl+wT1rEGSQkQn19KtJBZznqNRavu6rGr1FqDxaI1abSjs574dzz2GQy4 Fg7Odz/2U4ufH9/J9Fc1n/zI1/PZT3x+nvCK1DGbSt/P74U0NknYCcBaJf1VfiteVrL181TuKHKc vMzFV5OlfA7Lg1q1+l7NZdJprL2fiqWXUiRUxYb4CR9CbLDfqulcpJp9rtY+sVz7PMg9p1Lps+2P YCSZq+XfCrWDT/zNxRxm4e60P1EpPuFHUK09hN6z5XK1+FYt1UvBSrFWfy0/Z5LpwlMh+555wE+5 lHvPfRWyL6Uyls6FX0/42/H/fn2VXtLF16evXC5dL+U/8darJHNntXwgkqvdRM7nwjMRz2jf3MXM 3r7XrbHptGq8ZmqplhMfc3zWDSQmrdeLpIwLa1ON2mFT68ilZ3aTXm20Wrp0lvHFyHHxfS+1Ozsy 6omuxW/3Ho+8vuBuIHjU5xueC+WT/nwqdLSbCtfyT6WD5Hf0pF7+jESCxWoZWyOsW7HOyqZOTqrZ GtZKhWJy+zOH2VYqFOrP2Uo0m39PvxXz1cpz6eq9uvcXAZB8ChbrT9V8GT+DXPo1XarueFpf6/Iv hPfn+y7y1ZuD4i6WkKVqLn92UCt9hh/82Cuq7OweHmXxA8EQ+EqXasEDbOBcLs/sihMfba3GIJXL qC3kZi6drmtyctTsNKpNVodJpddquhxWi9puNukcDnuXecAXOvd/PL7XQkMroZNYvhjOZ1KpT2wd Sh/hYKaa/6zmH66y6epzJpv+yn8/X32nU/mnt2Tl6atazKZfy6V6+fA9i+1DoYzPfS6frr9lsuXa 7lepXq3Wc3WsJOult+t0Nll8xhoCv5dS8ipbz5ey1Wy6+B6rBWcrtcfwjb+aq72f3KXq9ZNaJJXM 7G7ej3WNeaO+AbVt5Dgeejwbrr09lcvlQiVwms1+pWtvqepLIVn+LKcL9cLLa6FcqpWePouVWvrp 6ameTaZKqVzp7TOdzefevspf9Yfdeu4dKwXsD+ay9bdgLX+/WslW4hbf/eTJjmvMMakT8W40mF1W nVGnc9g0WoOg02FtKuLtqiHV84JWSxoaJ83G8X67wWLXjrvtk1bnCokp7Ife88d9m8mzy/fLzE0O u9Xlr2L+6uTxLZd9L6e/CoUqJv3TUzrzlCzgA1WsZ/DxzWEUPBVDuXr5IF8NhqKfwWLIhx918Tn/ WSzVnrPVYvkLw6JQr7/UYxelUhnz4OsTm+2vYuEtUXp6w0r9uZTLXRbryezXZej9PVQpPX9+vbyl cniTpJ+xaMrPXqey6UIp91x/Th3l8HHAP6deLuMTU6rUXwulVO3rtVwoZiqp53QhXS1W8YF5KRbS z68vv8qldFla3yoGwMtXoYT19FutVC6nc7lnfPLCoVI2sZuK7q4eRrembq78wWRkSGcxmkx4rUzY 8hNbpLJhHJCQFDY8Gvw3AknqOo02h11jMpmdosM16nZ1TfbHYrFi6uTzaGrC7QuFH0P7wUQgkIrF k3tLUzNTocN3X+py7+Osso13QD1e+zw+eypUw+HMW65QfUrXUkVMp+f8wVGxVAwWc4VSLVbFD7/0 jBUiXqjr4sfj09fbJd6Y9UqxePIXAVArX9W/vrKVQhor2PKvQrn+EWh9bTziD6X2FuK55/3H+iHG ON7Nqd39ylv17nz1PvKRC51kHouEaemv16+34mc+W8r2D99fBCaxqddptHaRzPU22vHKmyyura3e wRGXxTo6OWDXWS19oyOjOuPEqHFy0jTR5zo9OYk8fn/mTrzeq9R5pnTx+U5Ce7Vq6ePmpJZ9x1Z6 P/OMTzP+TwEb18fL9EflqZzL1QvP9WL5pZCup5OVUvqr/lUufWWr3wW8Mapf2UQZf1MSb78CdnJL 9cRXtVYvFZ9y6edquorfe+WphL3aeiWWS/mq2UzsPPxcLFZT8fd0ejebwPoyfxHu61oJ74VdDnfv QT74mdrCp/7r6/Wl4lvMPr9+1b6qTy+FLP5/6dcnskG/6rnSV7VezZbrT+W351o+/f78VK59PSeL aXzi0lepdPb95evp9esJS4lyvliNLldL2X3r/N1W6sqz4O62qPHG1U5ujZhHrc4Rtw5vWqtVJ2rV KlGtJVW0Botx3Onsmu5zjY7Z1OMOm2tifKu/7zY8E7o8OMln4tOL1aNg7rFylcVKBzM6Gdvbfyrl vjG3Xl9zb4VcGYvrr/wXfrXP9VwWWyVsep9yMfylYDIbPPEng6WQr4pRVq9V60+5erH49vVVxqe0 nH55Ow+/YV6UC4Xc02vhtf7ylSkXsCbKPT0Vs4+ldO3pFTuM1f0kVmeFX1+VbBYLI6wYcrXNswoW SfViGh/d72r99aX+/FV+fS3XPktJAoBgsfBSLjxjSVLHWyr79lx4/XrJvpaLr79eCk/YzBR+/Xqt vaTrLwVsrF6/0mRFv7CyS9ZL8cRT6SpTC71Haudre4e1UCV75LVasdUxOcjtUGq1wSRqyPwSgVRl 45WUarXVGtO422q22sxdrklxfHrQ1T2xNXOyEy/uXuZO/GPjayc3meDR996tPx9O1U4Da7PboVDe +30ef0/koqV64e2umo3tpgvP0Ytcufb6jHXNYbaGTeJnMPNcLx2VsKeVOyo9lzHx8cbBXsx+6TJc L5R3c9mn0vNb6fAvAiD79Zh+LRTxWmJpVv718vqVkz2SgfjdSe0ocFWqf+fTmU9MtvJz8OghWS7u PaxEE+/V81Dt8fn1FZuCAkbHWzaL327f7PlJZMxksWFX1qE1Occnx614jY3OGf+yb2V4a9w8Mdw9 bnb1rE6vDNsmvb093cNdC77eh+/g/u5HMncUDeQ/Dz5L0dp7sFYp5WrPh/FIrop9+BwxGemnDN5B mcrT5Xn5M1v6wp50AVv9L/zCsaTGAChgk1AvPGWD+HUVs1/PD+WvQuWj/FYtpDGB6x+FLGZzHTOi nv0qXZbxScCG8TWdi1Xz/udS7eQqVi+VSrV9bDaD9Q8iekLXwwO+xMn+8GS3L1OtZGve0is+Pi8Y AJvZ55ev2mv669druvD2mn4pv77gI/6Uzb7WiSQp4WdeqmYK2aevQu71+bOOv/769ZHEGuGlXMef 4i98VdP18AX2DQ7M4cRaLr+2POYdt1gGRtUTvpnBfvegp9uKrf3opBFTAQsqNQn46dyDQ64el8+3 4eqzOVxm57Cne83r209M75wdfXxXzjzh0mGqupvDtCtlsVdSiYUS6afqLl6Nl9ds+bWChUC5ECxj AOC3W33OVZ++sGw5r70VMpnq4dFU/jGd2Hwu5t7SWbyiWL1iO4EBUHr5Kr+kL0NlbKnxyc2mX15f 8LvHzwR/UxVv+uwlfiiFV6w7Slffha/M669XvKz4/KbT5Vw2/F19en15quNfXkxhAPx6wwbk5eUr V62nSq+F5+AbAUApVy1hlBawY4fX8wUvd44AIF3GL/kFs/YljU0VRgp+LUQSvOKVzpXTRwdfT9/V 56PiYykY+a6VDrP1zO2kc6LH7Rw3TuLFs2mtOiw5DaRpidR7qrUaUe20qK3uka5J/C2urQnR5R0a 9mwsLx3GTqpnWATddo/OH+3lKlepm/B2ai9XjUbvA3ehxW/fY+igelYNv5VfMQDqoSv8qKPbxUIV G4FyKY9NarlezVSL9frlW+Uriz2FNF6j2hveOeX0d/3AV3wtYN8qXXwrP6X+IgDqhSRe6eIX/r/S V/kX5ms91Pqa6+Dsqpi6SKXTlVwhWyli5JdOrkIfX6VQfCzynasehKuHxdfXLwJmDOInbISfhv35 /PmWw2y1ah1danOPq3vUbdIZxwe8e9dh3+zmyPi0d7V7wuMJB5ZXnd2nm8NLXpc/4jusVYIHH/ns Yyhay13W6tFa5iBXeap95y6v5rM5rMiLwWe8R8qZp8IrNq5HEbxhs4Wn+jN2B8m+wOTFMrL8it9H +uXrOfWC91m9/Pzw9fpaS31hMuPvekrnXks1rCULX9iAFN4uvwpYX+awoCw+FJPhej338ZEoE6WD AYBVfS79li0ehVb6ox+XqdnpqePqG9Z0i/ig47V6qU3NVp9fsCItkO2JTVXpF9YF2KimizksUbHB wi+1XnpOYl4UXnMv2c9y+eXXayGPNwf2Y7P4NePfUngrlK9jT+X67ujN5U4pFzteuB0b7xqbsPfe +zy9roX59VGbzdE31GOxYTDosArAXmvf7KqneyYcWZwecriHJnsWVjf3wteZ1NZd/LF2mbua2ysn P7OhKtbXZbJquYODXexC75KlKpS+Xj+xEHgtHOLnXihln96fa29vX5/1z8v3t9dcqvL46AtefT0G 6tVaGi8zYUUdr1n5K1fC/+DlK79L/otp9oyX4eXl18vXy6+vwlvxpZyu7mLThpf8s1ZOXb2+JvEX y0+Zl1+/iM9UOkmW0vjBPOHfXc/n6i+/0kW8eL8K1XT6G6OglPkq/Cq/lrFYSxNU4jXFP7/8mq68 kBOPXzrmbqH+ir8Lv34sAzCNfr2QH/1cKKQOC+X821PqqZrGphm75KVyNTbknpnomZx099tMXQ58 2o0DFr1dp7NrbHabWqvVWnrcJudA/2R/z+jY8Oq0tts/7Vlau9vMXwdrlx+l8O1M//1VvJQ9yEQi 4cej5+JxJBw5j28+Rh/PHusf2Wu8nqW9XDp+Wf56uritv76RDfBUxVb/K12v1T/f3lLpylctUyOa sZDDggF/VJ7OfJXCayVZw+R6LX/+RQDgpcOMfnt9eSHBVQyAl6/91tf6jr4vS8mbd6JUX59yRfxQ SjdXsf1C/SE0En/Pfl6tZYM1zO/XOgEAdt7S5fR0pJq7mrW6nWZb16R9sq93dmTEaBkfHVk+Ogst +qJ97g1/dH3WP78fiURHvOfhpcDiSuQsjDVc5iCYKh7u3lRzj9WnaCW1k3sv5+MfVyl/9nMX26lU KfvyWs5jq1B/+0psF/B+xCq6jn97AbuIL0Vs556+XpO5Qhlj7P3XrycsTbIP2D5hj/vrE58CDOX6 y1P+C1tAfFDfXtK7+IBi6493df2qlLzDGjmZOsA7vl4KJZ9ec4V6+Sn3/B2fW9n5PKxs+m7261/1 ej329Qv/76+XXGC4UvxVKEpHAG/MlywGAN6zr+ls9dfrCxGsLy/ZUv0TG6mX19yvWv4Lb/nX1/ca trsvdbypX/IkaPhaCCXw9jnpv/7eTWcPQoHYwuCIZ9riOd4OrHSv7UT7TVa3Z2PY7HC5zTqdSqsz uRduw1OeudDZnm/Y6ZrpH1pfi1yeXBVrnuOdYHY3e+l9wFInt1jD7xR7JthvTj0eYlfvsEwAUC9g AJBXHPwi4Eymg9kc9mpCtVoq//RSOvwIPq5fHRVSgXQ2iaFP/v1r/Qsf5EK2RN5LoRbEG4ZQt4RX 95XsGnzAX9N1fBQr5/hb8MPI1Qqfly8vOfzFQvoQ/7ecLqTe8lij/XopPeFf/pSp4a1Xzhbwv8Xu UzlVwtIJH5tf5FxjduLVwTuT/Gy8s3L4lGOtgX+UBAAMDbzSmPPlL/K78fMnsjD1+pX5+qrgf5w7 qn9hX7xQ2veMzA67+l0j3Q5rj9PeZRzosahMFodVazPZtGqNvWto0No10Nff7Rqc9swv6Dzh6Vlv +Mz/HsvnP4Kl+/mF6e3dkye8H45jd+ep+nPs5jpxdO7DdvA7WK7lQl+vv3Khz6/4Ubn8FL3Fx/+F YAq7O/jBlqvp3XQ6U658pR5zROngZSFh4tds/Xw5j/dLMIVfMdaQfxEABQmy+LX9worqmTQlFM5a X5s5yu/WP2OfX8/P6V9fudxz6aW6thu5KNTPd0YOctngpbeaOsQe3EsJe3rYJGAyp2fO66Wg1zjZ 5Tb2uEwTno1A/xiWVyOD26ngfngtNj2+FA5F/ZGd4P7+3vR98GFqO7IZSiVyX1+1q6uP0uF3qFh7 zKWj+cvwZ+rp6u7hsRLJ5e+w654qZV5e6sESPrxf5VgU7228ylj+V/GSF/Ax/0pj3f56+I7tw6+n HNlyWHXGMQ1y+MQlv7CixP76r/LRV63e2EtPCexJvpRyREumnjLXpdx7JbX7VcSwCX+UXrL495Te s6nQpi+RO8zOR3eDRNI/7X/9ypax/c4FXB/ZX+Xnl8a17YVfOaIACr9eMCzxn+tfeNv+ypTeKuR8 YDrkD8tV/HtfKjXMg19vSXxOrrBwwv/g5Oor/RYfvkt9lJ+/Exf7azNDqx7jwnXkYmMlsrsz7Rh3 eX1Lk87uwVGdWq+zOF2BvYcL7+ZB6ig6Mz7k6d7YvN/PfGTSzxsXdx+l3eKR9/zlKfs++y6dc4Kf 92DwK13JY2v++lUnCgC/hEKqQF7YYfoSv6TyV/Ssmk+lfz3tnqSu1g8OCpnN8nPqqZAjMh+7OC85 4m29YENcqH7jk/lMAEBMMaYfebuFcvpX+Su184zf7ks9V3mt5n/9KhFR+XZJvv5c2H2q1p7rv35V 8P/9wk5lrvArXfsiCgBrsCRWTOVK4emFKCPMKsJ0aV0xfr6KWEeQP35hupSLeK9JWusXVnv46/g7 8At5SRIAvBayWNpkL/GXi5hlu+tj3pnB4cHBGWfX2Lh9vMs1YlI5zF1dapPDJqpFy6Snt6vL3T28 1T/kWTr1mhYiw0tLoe9oJfQZTB09zwfWl7b3D9OlcP505zqcqWd3IqHHw/2po6tM8rvw/JnAL+U7 9v0V2s/m6vOLb/jVEACUv7Ayxu701076K/P0WT58wAAgi5DCCghLxWpsET/+0sk+FmFY3/xFAGCS S48Pr+LTr6K03jIANg6S56Xk9Xs5idf5K5fJV1/e505OfeXi+fXgYTUXP/LmMndfT8VXAoCvlzTe G/WVq/LT96pxpGt0oL/f0ev13g5PT467BvvDn/mjY/+5Z3zp7mwvkjhKBoMnq7H3Kz/mwUnl+/n1 tRo8+y595xPP+avKU/TwIJLaz57vnAZziUo+mj+sf2ePCi+1oyq2OoV6+Brvhezr11uunsLGCTuF +fRTDivcA7xnMQDwe8EaLF2JP+Hdjz3eTCldS5cfscLc+6rVCsQuvdYfsHF5yWbfsKSvlZORauq7 8nFSzlVzRd9V6aX4gqXzdy21s3ZxVDysR0OZ/Ndrqfp0iXfec+4FuwDjB7nXdBMAeIdiHr0SNVDC rvKvl2r5CH/lo/5Wk76h9Ct1/pbDgrFQ+UxLB6D+6/Xgq57Fr+Xyu1wqRVZuvjPlbP7k5jHi9awt dc3FQtcbC/HUyYZzciiwFuh3Y4/ArhOxZu2L7l7GfIHDz1RoY3JlYca3HA3mKtXC21z0OlW6LJ7M Jn59ZT8W8pIJxf5+pRJ8LOVSSay437DCxotVKL8U8oT82YP6x0cF2/fIRTWTL7+Uz2LJE99JopD0 pUvB6hN2zonDXygcYTuNQfv1nK4SBZDE5KoTT6IBgOxXHT+Er6u7KvmVTxi6JfwZeaevRaIAip/l h6d6BbPxJVjE++0pk0zhhazUyeMsYTP4VcuWk/izKnGovvIk3tcAa6FUwEuFlRVmeq3w+lwp4p+K V7rwepYsk1+BiVEt/MoEX8vv2DHAW5lslJdi/aV0NbW1ujXocU14ukanB+xd7gmXSe+cnBzQmYwm UW0w9nsXBrrGsdvfP7PgjfisS9d9SxuJzF3trBZM7edufVO+23j+LbsWvI3dTOVLtVg4lAoeLR/l a7WPwlPqAC/AWfgsHQo9JqpTi6UXIlWwx4fNKdZIlXIo/RUs5p8/Ip/pJ/ym04nnGhaPpXx4+73w qx6KfO2WX7OZf/HQ/te/sXeQ4Jc8P/xg00QBYIkqJyUWHjLh3PfpR/Eh+/Ur/X51Xns92grNe0uf 8cjEdy6/nfAlM6tZbDWIU/31miW2YeH76+lx1dmDvf+hfseKb/V0xeManZjoP67ld8PL+wtmz/XV fujqo5JPXd3v54Lz4VDkLJcsvf7Kpk4Oix/JRPXqJFWcP0qEju5Tob1AsHqVSp0+7D0fVRLYiiQy +OQXavfnmZevbOHpOV+J1wulp1/lg+dS7qtU39+tYWFbwgAovOVKmVDu5TWff05/56tX9fQ1tjnh eu4yjS3xUzp7hgHwVXrGO7xQ/UrOp/bOk0ehEilI7U3Uib4opU5SwfDy9VX28W17P4dd1Fzq+TH9 q45l/Etm3RrDnku2AYDC069qQVrLr1q+iA9HKpvAq5svPX9KpxADIFrDCjCTfU+Rvyl/XP0qXD1j l+PXr2AKn4z5jchR5qmSScS+Q8vexbnRpUgotLJwkjlaMo9ML88vdo8ubYyZ7Gqje2Q4EvwI+QLB WnLf69rwbC0HonmMrde0b/s6WAxWQzPneI2OVj+IiX+tpgvfn0f7+d2jfKb8msHOVPqxls1hADxh QZqL5/In+a9SLhbAkK8/PZ1Ek3uBh72vvO+5+PhYCVXqOczH16+dLIl2lN/ytcoR3uJYLLy8vZYb pxTroVIu/atQ3o/kye/E7+elXiKOAQZA8gprzMpjMVZKJ5OVl5ez9xfsTeTzu28vqUqthB2HEj4s X5ff9cvCW7lGVEZ6T6IksUxPpY9CCf9k7B28VFO5wns+9UxCAvi7luPPvwo1orlS6dfv/UIp+fqK 3YuvWgL/XS77mjuYWvBO92z09K+4e1YGdMaBoRGbwexy9dhNTpOoNZj7fN5JZ9fw7MbgCgGAczbi 8qycvIcqj5XUx17+dml5yh/6zH76Hra3w6uP1fzx4l7q8TJw8pmrpb7SB7tPb6Wj+VD25mI7kN/w 57BfVC3nMBfx4ry+pd7238qhzGUmFf2oYo+ykL7PPRY/C9lz/22m/PIcidYPsGf0r2YBFn8F/40u wAsxWr+esN9SqKZfsFmIt762dXo59x1aj3/P5bHOPgpPpUqnffdLG6ndyK3rKnXuDa8fPXYnwqFM pfZZqr8F0/Wn4OxjPRvfMLqtA64+l2lmffbWs+LCYsAVzV/hfR3yWPsuDvDZ/s58f59h03/l898c hz4z2Dbmvs/3Px9TO/nI9UNm6Tx0HfLc3EU29t8PErvhVf9n7DGUyPpjhyksxM+WH0Jf1ffnZObk KJyvZoov9YuP91QpHwyFT3JPhXwFu4m5w8pVZPftK544rIRC+6fV4tpbOTv/mQxXsONdqiSD+EFV 34ijW66VUxt7G/6jG3/+4yR+OXKdLR2m08mdnb1zn/fuvLL7HMC0KpUOY5n96tfzWapQ3vVY5q+u MkToY+H/9fxLSnG94K1+lKn+f+z9SW/q2rcvDB/9P8H6AFsrTTppQSOKG3Qs2RYNdOWGG7iBdRtX WOYabGFkyTEgRC4RoYgQIYFgIDgOoUwJwVIIBIe6XN/omex99j7V1ZUenat3v9JzvKWdsEwoxhzj V0xPj/m5uOlUAKwa60Ee/PgA0nSVrH7nes1qqXrbB3ldqU2WxdVrqLeYNJvb/CqTvHoqbcv5J3Uf qESSz8Y1zRV80ysSzDkjJ3GHGJX8uN1CMJxH7eTrmdh912iHuazHcRKJj7dTgH+puFrtNo24X9kt VsWT+6/JpL9rbd6VVV2tJxrl6mbXGY+0rnJfqX4uSt+z96FRK4/V4sho1WIDPf/dGSmp1emJVps1 Y/q08nwjt/PK5mX3uXzcAIn3azhoNkqPAG3yQKt/ff5Rpr/el+tvffO5nCu1whCEfrtaf84Boex2 IDINZfI10ZXOw3reaa76k/vycr1ZdZrXm4Uy6Iw/h1sQUX1Xv1mry902b+wvKESU7RKg08d+9YAy 3/7qz4e7j367Whu1Oo3BZPL7VYLIud7fFoCo1p+688bdRtf31Ps5y6ugEA19V6qHpawfySKkQyCD gsmG+Bn7AQAA3m6HrIeHR4gvHGNwwi8FyEAw+RwiAmeCw9vYrz7XS7laNeE8vTh7MpqdC1V1JxJP eiUeu2s1CtF6d2o05zOtOi21WmmtFI8lMwX/Zeu791UZKN2vxQ6o1K2ybQ+HsqK8NRNKs7it9HrZ TqHVHurnsUhz+9k9P+82ekul/v+yaPO//uf/NQDYzwrvB3A4Ah5mlQPcMH/885xffnE/JeiTB7Jh bFu1INUoS6Tkdj6pF2lRaZw4ZUmt+09izw+F9sl4qqvb7uAu2t7qcQ+GWWGOYu0uyXsZ9JICR/GJ 3OOp5FUdViFyc602iq1K5eYZhDobip9dlUr6+6Kbu77NtStX1cjpacGv1c/uoid3r15QD6faFZMp JjQtW5VqhVvjfXAeqZ8Mc9Wy1jjTTp+Ugv61Dt0WGvrTRS2ZUvK9eqs37+WvW4+nZ7nNSSKhnF/I 4fEqPTBKkWoZZNdwNyrmB5+f89xu3fhezFe9HC0TDjXtVQrqmSqc6Tn1e92IqKkrl1dVO9VpSOkq +uohrKjlbvdZ2Rqqyypp6YYOXPwMMOh00RnvduXesPbypChfo4vnQm+5K7UaT/tLgnN93mbC5Uiz 4azHqe5usVFrvVH91iuWtr1qo1W5oV2XslJ5bpwkGrepTMjPuJOJU9Gt5eoejPEnpbSLCQY41GKB WJ46LVSufC6t1apLvEvkYplUcZzXe2s5df5aqLa9fkWflcuXt9N5r7uq57/PlYQc86jaVavTVFfn Lw9qLbGct5XOuFENnVUSdw31VXZUig0l1LpLNqTUudy5cdYL1y6JTySSlcx60dMGyz5Ak9tqVIvk lPL9CoQY0PJe/Xzo3VX5vjkbTR9OXt92/WnlZrWbTpfL7+Lsc5O6HK6H5btaJLdVFADGb4/dMuCN +mtr+tqpXw/1wmqkN75fE4XQZtt+ep1ujXzyPDcezUbvb7dV5amUm4wGrW1fz1xkXq4rtTaQKsvJ sBuRble12rS/PZXU3Hn0Ta3sepvFe/MxPZxNKtr4IeFwUjzqQ4EiZV3E4SFKEqYDjBRhiwnd9w+A qGwWtuOig0Z8Pr/swNwxlPOphdv2W7t6HUlk/HdXD09FrahoiiN1Fak/hH2pevzWf1HqFBRdT2iN dKIinYHi8AUexNjVXbkTf04q6+F2Nxvn4sUXfcWna4m6lHq4uvXkBq6Hm6vniuZwOV9uZm/BsPJg jM7S/y+L9v9m95D57g+rtVVa+YF2+va6yt/9eY53pdgYjVIe5kRT4k4YS6QoWMSoqBxyCvETinL7 oxF3IBgJnkR8WuEsVFSegsnb3LVXtFosKMNjZs7HJz1ulmB4IaOmkhSXokx2x9lz4q7+pN4Cnmk/ k3QmHLpRlOmmqdQid7dq6CRQSwG8VR1RKZ44DUS010Dk0uZ9DqbPkYwz8RR9HtT9oVq6dSFHHCnP SURy1bRyJRCJnz8l3TLGBk7akgqS++lZOwEUAMqBTQYl2ttQpceL52BCleV6Xdcbuenn5/Bxk09d zw1lUCcpHJYoInJ7GZUIWUlLN9WT5IUvCovnKe2x7FU7Ce3K6wpH48+NwMlDIkLZqJjjXFmPdvVw 12hONU0vRW6eqJPLcDT/FnK8lPOrhhrJ5Af3lZbWekbFmv+hBkUcyEvHaEWeW42TqJt8fWzdvmr1 c4GT3CcnzmdH9upCcngEGOGzIYQ9f4qTNoin3EFKoGnBajLhBCHImiYjQkSrPzsIEYednqSm1Bt6 S5Iywbh6SgdeNP3tLRQr3K8er2rKm3zhpSnxJCLHEwXp5jx6Ek9I3/pdRDuX4rTjLhOSHF4n+fz0 GhJf0744J0meWpyUT145EnLw1IVUHOnP96PRd+Eq9MBL9Jl8qmpKe9373QJ8fbQVpV6vNdpFORlw NltXJxFlVcwZRkOubtsUVWlVb04kx1Xz6kGN1NT4XT3sjF+GX+sn9dPTeuVcUx7jb7LjPFAsJCTq Sbl9cYTU8EtD7QTFi4va2em68qY19UuSCiXP60DmhLTtKKdI/qDsT7zpCs95ZA8lBVS9o28GcTlQ Ks/UcM3j4SkYMokmOwQwAD3+YSbQw2Mbi6DmA7vl8PgYZd00brLDFItxPOMSbYLfhFCXtfPaw3Pt LOlzOeqJhKqpufZZ9TH1nJHSQcZz6U3BEvjAr9pLMiFz3npSdjKQSIf5gETLKVnk5UIzl2+fXYVP T5RbiJP9KYqWMj7oouEKPEtR2Snygiy/XTIOOXzdTvn+fVX+r/10/Nkftf4LEP7+wf/I//lv1K/e /v/7x7/y/+M/CQCr7R8AMMjEVSV2mQmdvJ7/eQ4S3AKPH1hQwe8IuCG7zc8QNqsZ5j0eEgq6LTCK iG6SpIM+t+iLJSjfq5wlPZFTGcLsB2bLfgkgzFgpjiVQgiD8MYrFYQ9yfCBIsaCckGVZypw/Z1CI 8pMnFxGl/HImu6REIus7bSmqV66rt4nIQ7MWzkiMK4u7HRQdgDmHlHB7boOC4zJS8wsiQ8HZLGuN JUOnjpDDKbGQy4qh/iSSzYoJORJ2OSh3hMIPrZxbpOJZlwR7RJeUIQMugBCF78/PrabfUPK3kni7 YDEIRQibL510szZvBHZFYx5XhnTboagv9HrrTtSdkhujWMYnhmGH2x1kzCjrd1yqteq54+xaU1Ny Le6l/G6vi6ATUQ+cuJTOLrIcH3+VPInASdKCecVYFKYJPhlJxD3peMhHMrzHBZ4nXwRs4IRfFDMC GZVokrHhdjvvxvFgJAmZ7RhEcCwksLj98NBmtaGOSMplt7jClyHOhpltJOlOJ1KJlzuXnxYcckB2 PndGhZBWfLvST3MPqnKVoRABCXgdFP/ARdJiJiJ7ntRY8NIvBgU46vMjsOhGghGJcQc9nBOiSTGZ xUk+xsGQiJMB6bn9Er5qtTRP2C8RAuv0+rKylOyUf79y1Ju0n+ULIPASV2C48ZSX4/2Xz6fP8XjE ewnyAU88yhdZSgio8mWaziYyjjNBDPhd3nAoEg15VU8yGPWmXYgvGI+4YMEjeVKUK4SSHs+lz+3M hN0eNZ44uY2zwqGTdyScPooMKVpa5mEW4jKJeNTGggyDCDZUu6gXn9xuWj1pXdIeK2QT7PYD7BCk I0rsO77vuz6bMdQEsGDfQMiCw4L94NAKW20CBMGYGYXNKOOUJCmWjWZ8PCIB7g/LkRttNc555Gr9 zAkLLthn9ccjtJRN0kGeouIBB4JiBO9jKb/A8TETwp2cnp0mmYDX609JEOrHKAzhKIENptxshuIE G4JZOEeWsvGiW45I4n+Q+L8fvT8A4J8f/PHj7PcpgBuAEX+eoP5zAPBQ+t3EfeRFnyviSoKk5jJ/ nrPbUNhuOvpxgGMWE2Y2ma12y/HBkc3OMhAqWH+Yju12FBS3yCEWkeQILgAGhHO5+UOT6ejg0GI/ OLBZDyACt1psVitCWg5BfG2//bSIFEM5OFCS/myWPDxAIYvPxYUSsuRHqHg1194C/+2SR5PFrLZZ GDWSxxAKEgmeYGGEpgMc4wIqTkqHeDvGwpyHtGMuEFxPysfzLIpgrI2HICuKCP4ACTEQTcFmu5nA EcLJi6KVscKCA2VF6VS90ScLXVVSnK8d95wEYAuKQTYrQZOQ7YChURq2CQzFIxa7H2HCYTITERmL ibebEZyxcSwrwr8dHjKEm0Ro2UVFo1TWQ7k9AksL2LHIEILNRdloF2LBKN5G0BBJHtpQwi0SuIll CYSGaR+P7xsEoqJX5LzMIYpYrccwZcU5CsbQfYd8G2SxMzRvOj4A0ccxmw01mQ8PLaZDM+unieNj mPdTxLH5hxkjEMovupNZkoWtgoO+DTUnn4v5ZLEZDfP9ysu6eR4QWJ7nENyWZX0B1J9JchGJ9gRE mMKsFEsCHCZw2A9EDckwjBWzIxxjt1v8DAoREMJ5vGnJ7X0+8x84CNhqZ3g3hDkcvBYefPwaTmbD aoSXgHryZFAYh1kWwSGOolwMS/uCHGJF6QjjIQlUyLoCPtIliXzSLgoETLhdFO3mZRi1MQiH2CCP jyWshAm10gQMgmPygtOCm4NEKugJRDkMOgRqyEfCDOXLuGDGbLbZGI4GNAOhh3abCSJpPpoKQIQY pBIBAbIcHNsODo8swO0fAsY/Oj7e9w49tpj3mw+AVP69teu+p6390ISjVrPp0GSxmCFG4BiO5dw0 DcVmk4kRKW4Xn7t6Ob/o6xEBRWywhXO6cBKBYNHEIVmPG7WKFM9DCIm4oaQdvD9Jc1Y7wgsWksFt kAkzEXsWFCkBmBArKBvTgY1DkUPUDtM8jfw7/gfl/t/2KHD2OwCA38/+5Qc439sX/R+lf/YHTPwn jv/+vzn+T+f+6/iv47+O/8vHXzT/608BAGr7v/3+8J8pHvz4n/9sCP55CuBPP/CfPf4LAP7r+K/j /78A4F+3CP7n3//1j//5O+n/MQPwv/4LAP7r+K/j/1sAcPMH9f+rSYH/zOEPx5815VSmitprREYo J0//NavgEngMtZoQhvG5fD6BEfxkICy5rCgjPZ9QpoDvwArhdoFxR+OSi3L7Bee5xNEuwm61orzH 5SNI24HNmolLvA3DvFk3JfokVLqUkoyJ90M8SsIkaiNgi9VKEmbCRrgvVe1lvr8qufz1r47F0106 HojdVNt3ocYjLTfWj4p6v2qnV9en2UT9u9Uu55XApe9pO9SftOtn5VHmgs8XXr8/Eoq/xGnH7V00 JsUTl3XJC6VfM5aXfEuNMelYPJGQX59D1uRZQo1f187fTlQ1VkgIknYaQBkcd8hXmtqIU1QoKVHq 7bN03nh2JQpKMhMBfhmhIvtJKL/bcaW5LCbp1Vmres8SHr8sBREEPj8LBG+vvG6Yp1JyvH7piASZ S6+V9SAEQ1HhhETQYYfVK1FOd/T2WotHKUpEsSO7hQpkGJH1ph0OWpBioZRHFGyIQGKsi5YSXjHx yhEkhaIwJeAUY/lhZW2//UAS0WBEZGyoDZcDYuKx2f/XAdyvQ1p+zp9fqq1GneKSdOKEofizeOKt UciQ/mzj6SKV0Bpfb6HARS3jrN/4W48cVVOUeuKiVtNql5lIVGR88dJT8Opc9gqxgFTzyNpt4Yn3 xGg5rl6mHy7TKfJRdXizfvnhRU6oCTLsCp68XNCC21Fz0Aju8DKU4NBqslOKuRBnJJKNJ2nSI19w Yvjx1Ptci+AWj+RzuZ7P4tVKzYGRuJ11niv1S8ruoiL15zOJTFK07CB5byaeIRiCvzyPP8XlqAfi aTdDy06faIMcXiSYCnOIzWY1/zhC3G7Ybjf5swTtcbhhKxUICj7SgnpY2oUE3SRN8CJhxnFeEDkb JcNEKu1zSKKddMoSEjOq+sevf3/0r+VXKlVUazHplQpnshwFnSrX1UJFuS1sDKlyenVK+6VYWKL9 4EXTNZfLGzx59mOQ5BQkMPgi4g8lXVj6KhJLMbAzEwpabN5/f5Xv/wgAv379MfP/387+UAH/OQCI PymvyhUekkfrtqpFTqPR07/6AcT8QVFA7N6sMxwKpiifL0Nd3sZDGOGOtzWHJRKBKbdo5VxSQkk4 k8kkGXlJuDMZCoN5yBWSwpQk2hA0cZNw4CQrn3gz3uw5m9ASl24sm6I8iEukCYjl7Ajp4jHGhvhU pWR8ffy+rP5f52+3U9Xi8nS+LZ52i86a3h+POqvRsP1duo9UG72pvh4ZGdXX2s2HuXyu0n1TY5HW rZoOqQ1l1YnU9GY8Xn97qa7UE0f8/g7Xh0PjzJGo3CsvWvUlwaidW2MwulfWanGrdxsZtVKOEwGO O7lrGNWuIqXU09qjrt+cNmftVHszOI00aBHOOJWcj6IT2ZiykiH0tCnnhi/N21ToIXXm8/ON/EVk Nb6T/FL8Ts0ZjXPlxPMSERwprzMrpWoNzSk9RfCIFkiFXvNGvqxlswFSPIRQKXFBesTQcyQSC8Zr qpr1U1a3y8N5Y8HIYypwq7hIrxPD+CQHByj7D5xmf/7k1Av5zuESCJR4SNBP5fXk3wNA/3P5uO/o ongDmZObnOSj2g9quayrfo822ra06mA6KZ/J1beKVjSotX562p4OB9WG8mI0ntqdR0GOF0cr570W kT0p+VY/veuOvtZBpRNTtM5NvHBWO8saK1U+iyh6Sa0aDddF7ULV7+mQHM3VYhwlJ7KJoNxqP8uv r6n0ZUV/K9cycVDgUdeTrkRyymPQL9ciidPyvTJYt0PeGImJMbWTq2bISFrJN6px93lMUkNeToor D26Ocmo3alN9qEVgZ1IivWdpyU0IsYgYujt3cyQPm38ck16JRGxEMoJ4k1KWx13RNBNyE3CIC2So iNcvuV1eEmUZH0cFcX+NFV6vnMmEi3CF4gnqeahv/0P9/1pUHtqUOqgWH+Ptk2IiTQf8WrOgb8fl N2MyS28bpfpJ7Orp/DUUFQKyei+loq/1goOAErIjIvsZp/SgnMvUdbUWVwLe9Kl6SyGJf1uTvd8N /19zAP8OAP7bv14F8D/+0zuKtEqr62n+9OFmudA7xbIeeSxU/wIH6dJL+YnIeeoskVSdUuic0nL1 E5Z1POlvkl19dEZkJ0xnLl9LajKRCPvUyp3/PBIUeAcrRcLPmXiWp6Fa+SpGuKgLTUqEQ5pHLdRq Dj6hZTNc0O9FeNFjpbJZN0BgztUobL/6H79+/Vvc3d9Y0s5fL3/1jfK7HqyOPjeT0ffuc7YZbl4G b/3derebPyt0dzHvT0f6dNcuvrxucroqa73v+Vxrzkfq47de6I6amqqOKsj+Lv26os22Y700aNUy xrzRX3x2B31lMFnMBkqpNCp4TyRJLeS/SrvV80tRyY3m87Iy/JjedCfz9sN3gPIo9e38NZZVXi86 G9UhNIbadDIdNtTXxkkjHA7qu5vX4a4VCcdb7fZmN64bT+HcY+iilk7U4o2GoV9c5OvU0+oCiI/N bDQqXSYiWYeF5U+ebt0hKqWptedTTblXkk4Pmg0lg6nz2FnxNbXvYR4NwwSVohmZtv2EAg7TD4fy kFDkGM1ivKJ5ctuv/5C3y8/lYPFr8nmfTkfazY0ipdfXd6X8tnMeWi0mPX2wXPzKKafd5myt95K9 edPQdx/zwbjc3uWLm93K9TYefs1r0+KVGpcLg121/T75tSgO39ub7Vde05+qykVv1oy/tI33bsX4 Gme1UqMwWyeBuNl2XmMnceW1fXrW1Z/ijWvtTdssR5vKXathFM9C+WH5dlQp3cYBryiV7Xe5t1ul LmoehEzcDMbdk+j1jbFt5R/99VqkkQ75Y1pHSXqi6fumMn1UFJWRU2kqCxSsgxTOVVpWrvwukFK2 4yN/8pymre70MyVl5BQFe2Nx8dznd5/4ohHHayh4KUlhB0vTAZq6ZLwKydzWA9G7JC9FHlTpejfq /W8AoFmdZguz/Hb92NXn9ZozHKl38719z6XRR/+mn5+NC1fKWKuqp+zZU9FIaFeVXDfE8ap6lriN +SLKaqC9xsara218cX5ev8+fB6//j1cB/h0A/K8/OL/3++n/9Z8GgM16lHv/yjeNyce6Zwz7D7pu /HnuLl0LezO+By1+e+Zsh4Gwo9tG4ZTipca6ErY1yhd1VeZcJ1e1gSKrqpxROi8e9TwmUjKXPg8/ xrVLIGdv9btzQXJdFVKv5+Fq6LGpakHXQyWVcknBpEiTQcwRiTn8NB7wFCvzz+XHvxUAHx+fk693 o78B+bbZfI5SndHn16+v4fJzMl9M9FluMtkslotmOziabD6/5qPdpGGM1cV6XpTuPvuTRXE02Wnl /jY3n29zg/JSdy8XH8tSb/35tZ3P5iNN201yn78+5v1JbgRCvzM2q/5UeziNX+vrz+5iU8npuelk svgu9X/tjNlHv5v7OvGfrreLz6YaGxdV470Qp8aL5uhjuaxUHzunndN4fPPRUpef69Ozl42eX07W 9/OWumreVEFUKi+DfK938zjKp5qjm+pD4b0/f1+re61t5R219rUr4T+5Vh6fFKWgVwJZCQ2fROWr 53RtpZ6286monIARz4WLS9DWH0hGJuzhtnrRPrsI8LC7WPUY78v/kLefH+Bbg5/reu1uaiw3L4W+ Hl91hqNmbfT5azLf37bbLj3Ox5PJrF/bLUbLEUDc2Xqcn0z1xedWm75PlpPtvFsqFhWAoKvfbzPa ff7qTSa/vpVRzsgDDpk+KZvhx1rffKzDuY0x6O8Uo6nshi8vhYdxY9C4BbpN1SuVQWX5a7E0SqPV PP8SH72PC/3iutS4Gxc6g91s/D4ZpK+VpMifNabG7Ow0Px7OS0bBVVYSOTnllBXjPiW9vurdyuax WLyhzhMnPqmuxSUfUmsE05UHRyByIiHmI29IcyUh6VzLSJl03E86Qw/UXVaW4kE5nr07jz1fyidR l9OR9PhqrtC9n3xpODP1sDsVUZV4td+b/0cA6DdX7/Vuf9tflHfLT70dSyjqaLr8XIz04cdk+9ld 9qZKu5dfdbRYubXdvnRa3dW8JjmUXKnWjEe16WzeUGujbTO3vb65KA5GlavW/3EdwL8DgPyv//Un 9/9+/CdXBfc3c5Cew+3o82M0Wb9/VkaD7b8AwMNlMBK+vb7QLvzlRORcc5QHhXM3H3pbN0K2Ql7L NU78vngt3m1cao+hSLWleZ8SYdGdcEcuk4r68ipHKHX8+ipkHM+d89PTaCGttc5UZ1ZtJlLeQFKi XWIACiRSWZcXiXkqyu5j8u8UwOcHKNfFbH8byuLr63PXLg0n/Y/F7v1z335nODc+P3eL98m2db6Z 6AAUev2JNh29TYaL6Xnx1+RjsZpP5g/dyaj6Ph8a75vJINFffuw7CXwsN/umDY3m5KO5b1sxWXZA Gcwmm/fOYj5WNU2Zbj63iy+jMygNf00mPQNk7az38T6cLlRX9X35+WtblNfTl0G/de2dTrqbXx+L SlkZ364e4trsY3W3+Nicqo3+Wp98bnPLQWVl6Kuns7quzKb9frEy+9aMXjFXa/f78+VIU9SzEMZm apUX55k/BczJY0GpGm06ELPLCSminoZf8+qr0rxMhS8IVkq4uHMKsrDRBCcklOdU4/ZMYhlXsUB3 J5P/mLi/lr9Htd9t3MzXy4mxXuwK3dxmPmoP93cy7gGgqd8v8wBn+43ZpPcx7P9636317ufIAB/f mH3+ev+cvPfmxnQGMNn4/Raojz/8xbY63HeHWE42+dai9zH4Hn6M4tP5bNbvrzdGs/9e73Rr09ym dTvqdx63ufymufj1MVmP5sYyf6P2vvTOpLqZNh+Mor59n+e/FoZcaEgUf7Vn2TO1C8xLUS96V+1I Lgnw79oonISe1O91caMWK9eO88uIN/YEbKIXeqiGooXXZDB+FqEsFm9a8YaR8Ll2HvSGXh1+X/bZ dRs+BegQughc1SJ3CflclgIepzegSZGil1IVn/Mx4gHyta01drPhf5gD+BhWupPveX8++RgsPz5m q8tnvTYagYDPB5t9v5LpYjErNhYbY1pXRsbXpjXaDvXl20VGMWaVde3y/uur31ZvZvNtd1QonpZG s0Ej/79bCdg7+9/PAfz69d/+mAL4YwbgP7kO6J/2LSGXH/35bPLR+wCg/w1kwJ/nXmPPCWcirl5H 7mSqc5WOqNmyrshuLq0MNMlaWV2vKgkX/fqaNgBG1IPxRvUuWZdDjPuUTsu+G+22lrhwPTcjz4jk PV+9XsaT7XStkD71Z2otYIlcUjLg4j1QMHIpOUL0paNx+3sziX8b8Y/FZ3/xe/aCcv0Elb5vFPW5 nO9vB/2164HEXC52i7mhbCZvH5/z9+VCnc71yWyyM+b7ZhHT3bJ3MZxMlf6mByr+Y1vZAQB437ew 2AAQWba+/wCAxccuDzzf/LO3LC/6Q7VeVbaz35sMNHV9/mux6Hf7vz6/Rh/z3WyhZFaLz49fvUF8 07vRd+V7eTsZDcGLvJUUo1q6u2wMP8ani49hXGsvRsZi0i0s13qnu/1W4/Xp226zXDabs2173Wvm LpT5btNfa9XacwZC5Hi1ln31xWqKenv/9LK6ZjxpUyjiTWsnUiL3eqq2U5exC4yPpFzkpcjCYubC R5/eRqSXx3iSoBzVKt/9/PjfAMDk94Kd9PW35XD+MZsD4JzrwD3p4GN/TPYAsOnqy+b+ttDmdtH7 te/+uxuUgFbf49d8/rHn+/f3yXq4v4N0f7fux59vM6vMeu8jYzmZDTcAOgbb0ccWfCmAa0DbfK92 y6fp8G7b6q1q64XRGOb02f5tFuvdl7Eo1596vbE+UTaj1fOgMB7tZrnhsnNRVpJ+rna6as7j6hqM XL1ZjOrVUCEYjqRudSUSVbT1uji9aiugdGOhZKRWu4wErDUl5VQuQoHX5wu/lfCctCVZBNL1zkUl nyUv5T1Pagk1EY5lE57E7akakS/CstPvD2ae5Hgh6I7f0m417k0HL9vXN5tt9z8g6ee2sd23oALo 3wMg1u9eNIbV0f5+sK81sAAfH+vJ51xXPvv6UNH734v5YDefdycdLfy0XWxn6vN48tXPqe1hfzdb VzqK3htuyn9nT8DFDiTfx+KrNwGffrj8BRD+r6VFCek84bhQr+ryc9LfuQ3HXjP3HS1I+RMv+XgQ LZQUPZfwuGsXUv727O7RU6trz7GbqIT4anQsSj0+XdUuTrMXFfkVlgKpcS0UTzbkhBKMcPJz+Tzq oENS2CfSUCB8EcucZ+KOx9pw3zvnn/Pqn398Lpbv+zuW9s20dh+f783F5Gsy2XeS2XeP2YBE/Fzu lu9DfTNpfH7s2/U+rr+Gi/lk0v/c36Y3m38NT/sLo7rrznaTycd83QMAsNi3mgKvsVsYm8nH/b4j 0sfcGPz6eJ/0lq1lv68pzfvRbDJ8X4IBmu4++l8gYUFxTD9n/fdl4WwKAOBjN6z3vhr53n3parvs gZpaKuOG0WnV0pXRZ/6yP9lcaPeLod5fjpXlaN367o2u4vVRGzB+v7MajVqjTakY0TbD7rx71z59 DRJE6kQ5kc5cUqIef67Uaq072H9plcL+8JPslBsX8Yt6LCFf4OSp7OVTLEdR0oUzeHUhue6UeAD1 Oa4V2Pjj/q6Pf4uj+65F+1toR4XF1/BjCYLzsegNdl+b3sfn5+J3GbAd7RsmfC67eh84nfkHUIet 3Xw0ngBq6H1+9Ca/vpYfo33/g8kAYPJ+pH7H612pB8I06i/moDDmH6Ph9nM6Xs4Xi+F8stuOe8vr 4e5mlJsb8e5knZsXBzPwNpP+tL8bLyva02ykDxaN0UY/HSil7WzU+N5V66WbrMelhsrF4YW63Wym r9XKpf4WVDKZ+MVDSQN+83E9rehXilqLyYFg7DQRTyeCtivt3Fc/Dwdrp2cemHLEiymZkk9qdTcX fI4EyEBE1l7rcSntuKQjmvYSDp9GE163O5rWLp8bSTp15hNfHwJhv1RV6l29+R+81GJW2Ox7qixA +oAcWmzjg/fv0QYEoQ9gYLe/Q/1zty18Ljrz+81kPXkfLfvzzcRQ5Oft5H33cm1M5u+GlhstFu9G RdcH89E8n/sbAWD5vpt/fSx3w+XH8mO2/Nj1Bn8BgOyVL33xpwtNjvscrScpEAk1qqdu3hu/a8tO qFq81ospH1W7dN6fngHsVNX4qXyTzEKeGiWF3Kp2fnYej6au5TgUDErjmjeRrctR1Z9hUrVCIuny y9KJm6QQb/ZZPlcTr67a2Xq/scY/w+7n78019jeL73aLfSutz8Vsn52Tyddy8r4F6h7U7HS57//1 Pv/ajTaL8b5R3XLX2O53j1h87lEDgMasN3xcLsel3r4h5b6Z7G7fehpAw3K4+Oz1p7PJp7JvKvXx vs3vh3Wz7HztlteKnh8Nl8NZf3hfGH1NesBTACMCOGvz3n/P3Yz27XXnu1zv6604qo4f1wDpJ4v3 R10x9MJzpDyddGK75SiulvubfG+Xu/3ablrd+eYiXt8U3ufv8/Kqu+2Mps2qXBtMm6NVvBGJ+yAs JQPDeuEJyrfySfXi/O0ScSeEoMRlXjJ+Sb2Mh66yiZMLglPTWTaG+L1u6SQYqkku7vQt7rE7HXca oi8/f586+dfzKPtHIID7z1wEKfmxb1cGgqnP5rs5iMayt2/Ds5nv8gtgdkaV+eYTGK3u8L70Ndw2 l5/DxWzf72HfeGe0A8PSHyx6n5MFAOFf+4bdRq+/HM33SgzE8XM+Xy+6o+VwudwCIN40t++F+a64 fZsZERC9/K4y2JQWAGCM/rz1/lZTR9+Dab86HennxsO9sR5o5eFteVwPeqUnulHdJq6+R9O8fNs+ WymOJzl7d1UrPkvSzcvUaBdr6sVFWKJ96VosFUpkbafPZ271AjwpcebgvMnT8kXMHzo5bdD+7Nlp lo+mElpNiUsRX4qKaIoihZ6D8YCfBqY/cVVP+jMRB3+iBTOiT7mp54vK/N+IqX2Zv6+Gi8XvgQQg MFluE/PlHJQ+EKoA9nafO0BOs5kxWRTnxnwCjOZw0Z/3lt1CIrWdLHeFUncxmg/V5jeQs/nCYDTt DeZj5W8EgK/+DMi6/my0n+OZv3/MN9+zP88l6aBMJV5SD3KC8xY0Ly1lNDUmINn4qZr0sPUbNV+N UtRr2KXIcfmKU8/leLoecKKOKz4Q9r3WUonIZSxzlUpAjqCrdEqlgmrKcU47WRD7hNPnSSXjpMhx HvohotYfXv2R8/yuP9v8IS737XV/7wn7PtzNl/vSBhULKBgQC8izXvf3vtBD/R3k4+xr29vt23yD Iem/z9uj5W4HaP73dliTr9FomFssm4NNa/21b9S26y/2nW3AMzdfn7vddLic3IP3AoO1KQGXu9y+ d3rz92p9YEz3Gw3vNhVt32Jy0DfWwHno7yPw4s3KFsiSxWa3ms0VpXszVozRfA7eW9OV/OA6Xmsa /XtpuFtf1FrzbXE9U15n3U1Ln40i50ABALDYtDsto7wuVerp+H2+rhflx+QliVmBznKB/HRkzwLR eiqlJlku4Q4kyexjgPJG0nFPxBeJnzOkdh6CJcSR9QfCQfmKophE+5SyZ12JV66zA9Ga/N6A9J97 lXxO9s30AOkA1JoDSb78XPb6ewDoDmfv/UWv3+8B9bLfKTS//LX43LwMh3u06Gzvu7vZtDKfzJb7 HUbBmcnnqL8flOlyC8ZhuZ+OAQAw3Xz1v8Go9BcAYCa7+Td44f72vT/d9ufDqt4r9XqrrjrSo3p/ o88b+jS/nPRGrd3mba7Ez76N7nReXXVXJ6tIvVlqPavThK7XA46wIqqKkU7o3/lGMqHUWi/Ou4jz Rb1qRDxZTTXyN9rVeSoS9ZJk6s4pSZdZa+LymTo9DyUf5HNgMWNxABW+7OVJ2yFF4w9ZMZWI310p 55lLH8jsWkVxSleus6THlTi5ujy9C7qDmQAV0wJBhH/Rriva1b4nwe/THHsBureni/56CPgHpNA+ iZb9qQzoYLRvBbWYTYE0Bai32AKy6OeGQP7M9jPUO0AiRkWT15N+b7z97hvDr9OSDvKwVfierWed 3vjubwSA+fuoD5B7tJ6DApuDippuN3+e83DuJBm5DcVTEc5zo7o5vxSP+FBMukhcOvzk3dVFru4l qbhE3zovAwlSDcUu5Fuvx+6Jww7ZcXkuy6FQzJuKpCC/UywmmGjw7IIOe7zM5U094fE7I9lTnqe8 fuY2ftN4OaWlVGMznw4W+3aQ+/pf7hs8jXqz3QxIzy8gm+fAhPeX/dm+Mc9yMR9+boBE/fjY7Lrb Xg/41D4g/Pm8OVrOe/vfAfH1F7v191Bfvhe3o46x7yS/l9/9PaAAcTsDFd0d7SbbyWLR/Vz09AmQ G+t5bjPbFR+73+PpZg3GKHcB8CXf3OX1xW6j90a93qhUXgN/+96d67PZ0+3qJd8o54c9oDW0sVI2 HhJKczVvSOvN4Dxe3nzXSyP1fDvelpujtXxSXzeAV+4+VZ6abUO5qV0m1Ld4VcnW/GEBtUuxSyqT oX2uCOV8CIcjfka8DAaynPPRw4NiP3VLonyWoJmXmkxkGW/S4806gcRyCyfVV9Em0aGIqzIDQwnQ /PNX/w+bPtm3ov6YvL/P58vP3XTUB+C578j52d/MZ/3F13ren31O5n3gVvP9j/7nRt28A+xctAf6 Zrf7vt8uZv3eDgDAZDT53O614mjU7+6Ws91i/gm8RH+76e3GwF/1931WFvP593t39t4F4Dr9ms+0 8sgYboxVolsKrnYjY1bPl/Jf/e2g0Vtrm/r55Xj13R0p7U4nUU6eKdfX57IuDwzF60q3/YmnciZW XDUekqHbWlXNXCW8ivqsZbjA62m+op68ZtLprJ9h5JrbF0xnsXT6lYokpGQtmnJkQ6nL9oPT5UrJ 7WwkfaImxYuri9N4PRGOeEKe50RZCTiv3GfRrPf05DwdiTupgFdyBNSsC4PunuvKRcKYLd8/9uIJ ZOT7cvGxb/i7ASHbLRdf4Nvu5rrc/3qfzfb9ijaD5dcSPL8/mM2Xu/x2PgSjAII23O9tUSir28lu s56tv/KbvjrOL/q75v12uAWWYnzxNwLAEJgUUFijde/rfQk+8kjf/HUVwM8xPl6uSZG0TNEPrzzJ Z0NBwY6HLi+TPtqdkENKjWKoRNb94Jb9YfeDN3wevXL6Lb4TFABAVE4nnd4oHYzIBOWAG7IQzF7c +bPBgHjSqCdofzCSjfOMP0oTdbXaUM79juirMdQ7C0BNH5/7LRT2LR43m/l+96jP3eZr97Vvab33 K59rfbccDiebYm/3+Tmbb41hb79h3wRIzndjtOj9AQCTCRBoU33TXe6qo9F4BQZq3u8tvoCK+Oy/ D7cj8ARjvZ8wWCyBbJtvJ/NhbztrbIe91qPxXdENY7rVO/L3aNau9ErNXa+rj6bAkY5zA/Buvdxs PBzVrppaWVEet5v1aP2UV6rjRKLYKg0f5bGeT0TuB/rZzbp2qVe+i9Xudzr1OKhvt0b+tH6pvOTP 7xIXkctb+erWc8JLiN3klENiyMu5uQzjAhEOUgybjmWzPseLn3GTmTN3QIienQTgFy0CAU2QdXpc rljC5hFOGlciHnV7peD1egdGdQgqc77vnwuk/xJwP1Cj8x4Au91mu99GpbsB+NgHVmS/Lcxsuflc bL/mc33V//X+OawPFwA2dkp+NP96346/l8MvoJs2iyWwS93Fx+7T2LwD5TSavQOgAWgyAuib28+6 gBEDYqG33X0Pd0Zvtl7PZ7OHane6XQ9yIb3sKc23g42aU0rznpG/3Rivay0uFztdw3hSleJpOxk7 S5xdBjqxrvHmcqdzUkhVnM7HQu0kGoyfPl3JDxeBdu3s1Ql7L1OVx4tk3Hcp+yiWjZ2RojOcFWKX cS6ayiZPJckbikVCiur1UXKokTk7Tz1kyFftMhLRQEIHspIqt+oZ/zMVlzPOWkKORlNOMeCXor4r icLws8uX63SkswY1sW8hPZn86q33PdHfZ6Pt13LTX86BEx3OmnGQUcCiAlU1Mr527wAS591h771n GPPRHgBmy+/1aNZqDzqjxXy635pVny07Rmex6+vl0WjTa2zH8b8RAIDCBd+lN/re9OZA7fWnpdFf XcopihBZ6SQQDUm0GInAHBFwUVY7FItFaDflz3h8tYgAu1NB7pWUuKTj1B0+CUYClN0dM3lDPmcm 4qL2yzfDGYLx4ZrE+qTEo8cjBclI4/GScztTwROSd0Vo7OalWlciHp9Xqg4qVVC680l/2O/393e0 bkZfX9PREJDvHMDAYjj5Gs77k64B5Plo0suNQAb3ZsPmdjYYzcF3mRnv29Fyr8f3Hm0xeu9186Pu +1yZfuvNLdA6OzAQowXQD/31ejuZ7MbGtL8DqKIvgZlbTNeb7Ujtbjbll5VxW7kvr/VcPqPro9v2 KJ/brJsrQ59ODb2aH2xG27tRczQ4Oc1pjdtXeTDQB/l6uf6SCyWalfL0IVJQqhFZqRQzF4PXVOV2 9aZ1jEjoNv9gjCvt0Gng7LTiPAmfpqPxWPSZlhAnazL55CwTo1lScMH+kJx00wKRSWeDWdctJbih YNznhLPxSBS91S5Rh8/lCHgotyTjSSTxdEYSGY5ySVedzTa/27xPfu23KvoFNP182QMAsB2O9P1e u729eV0P91sSfIEKXkxHveXsc/E9nw8H3eWv3eemsNlvtLB5vN/vGQxU0A6oq+USqNn5YjLYzwgU hrvt+ssY9HrLzV5AzqebBjj39Q4ivgMhnIPBWI1GUwCWm5qS/zYMXZHybaq8AcbqtJEoj7bj8mu3 mchf1eTHe72Te758bdQeZU/UIaddlZiuV91cuJkK1moed0JNxWSHHDlNRNS4VIgnIn7UF81q8ZD/ hEnEeBFhkxEe8UpOUro4EZ3RZOAk6QnImUhAVZ1+Jpp5id69xuIh8rkekqQrOR1N+sKanFNl7pQ7 SWUctYTkdGQCQsAtRahElMGgRPSuHpMLBtA6wEAtvxYfvZbx+TXZzcC3ex/s3meL+dd61H4ElvJr B9xTv2vMer3dYjME2TofDTrz9aQH0my53wS5UV1/b5bD8Xo+Gn73llvggWZLI7fpbnqKkf87LYDR 2wCMH2717XA43IznRmf910IgjoIIxCO5sgGHn/BKGId7ScFiY0OBNMNRfpoXIkkcc8eyfJzzct7s JZmJ+JJB0iYGD5xZClA/xcBON5kMEghljTtJChg5J50JiOGbJ5nhXGFnmOJcCTeq1JXaYwzAi/us oWrD5WLYHw329Q4CvwH1md8XKYAooN4BSa93u4ludGfb9XLeNHpf/eFm2DaGg1FvClxs+X2z7Rvz PX5M9ntZDQfNqT7fVA1j1Rn0Z989YznLL977o3ejuwZaOd/R51/AVnTm773t+2rQXU8vx9tp4ak4 jtxpyrSh5DOdgp4oDFYF4Dpb+WZHH+ta8X5qjKXvwroTOy1qajzq7pTzpXq9fVurOxPlRrUcT7xE 7kJh9e7RnRm/yreRgnZxvUokzwqXhcad5su4QuFrMhx9jUnhmO+C8kMOzmxzxxxsiMIYnITcHtlB umDMGwl4w/6aiNA2T8LrBeSXTluebyMWl9ftDnhI0RuFY8jla4ITssBSSbIyyCvD0b4b376d/6/3 j/kSOPfFaLNujfrDYX9/AQWwN5A//d1ssdCHu+XX53ILAGI6Avw+GeW3+y3ORjfVzfusv9l8D0Gi 9r9G7xsAvdP+xHhX9wAwv6+Mel9bQBzb3XqqzZbL3nz53gVpPh3q600L8DqI5rb2UjRypbwWatbF yjqfX0U0Z3XQKRVOm42TKijuuNJs1yNhWVOv4pyLTUbpRqxTalBishX3vp54uGwqmZE9zowcTqlx uZqOSZTN7fUnQj5Ohs8lmIVYj8Rg3qDLnT2TWbdTcgHpFJQDsiuhBt1IVnqOqrVkKiye1R1+/0km lg2RES3RPk3zCRIIVV/t3OHmnFnCSUtAQYQQAkk5z+vRzPWqO53vzSgA0F6lMtnPCu+3q1sPgQyd zbtbpQI0fx/AQW+eHwDHuFtOt931ZjPQm70BoB9wqmZs9Yf2ej3aTcvd+Wj7DfTWaNUfLrvF7Xgz a3TKT38jADSBwt4BWZsfDNffI+DWSt9/LUsgKQyDKRcV8FN+K+/CSdTBQhYrl6HDCE/5BRiT/Hac lpJswu0AzBPigzJHSySK+I+dLpILyiKLORyiw4ERok32uMhsopr1Sx5GulVDAu+WHEE37TqncOVR i9xKSYfAyZfp2nTXB/yxGm52n/vO/oP+PFda7XajGYCE3XQyHwHaAkSymXa/5np+BuAWqPbxbArU FYCxfB8oUKM32u9ntXzffm0G5UFruC2VjM5YnwMgLi2H2uJ9Z3wZ+vdy0tOrnc17/2tdHM2H67lu NLuGVP5eKVq9KaXOtEFcK4ULNw25Uh43co3XdqnSWK1W8bd6XmlwujJoJF8rWiLs4t6UUi7xdFOL x/2JysvTQ+Rc9USc4fPIqRAoP6dPkmpCjrcSzpSWVeOXz4zb63SqYli+CknOGJWgGNTjNxNU1IFE 3XbWBmMUJ7s5BwFRaYfnxBdnYZ8NyK0A4pHTJ5ZETT6kgyITcJBAWTGXwt6oiU6eEbPOh2brdrqe 7Zf+7hafH/Nf/cUauKfZaFrabwS4+AScBlhqAfJ5PlwsgJvvLyfvQ2MzXfcmn1+LkfG9nzcc3peB luqPZoO1sd7051vgIHbglZbt3tVst91uGoXRfLfebrbd3Wj8DJhks9n1xtuWMRiVjG1x1crrzcG0 dtvWG63yXTpXE9tGu9jIXLmf7mtl5fn65fRFfkqktXa9lpTl+G1CBaTjzVL1aKF87Rdd5bvAayrg ppwOSfZwDikr1y5OFAkkFwpMUtbLcxk4ESQInKV8Aub1Ur7gWUYQ6Qz4CzEp+6OesJqkkKCUCqk1 b1IWz19Iho9lJW+EP1FrSiRFnoiZdMD1fEHzjEvCvJ7kFeeJIgIf9seupYDa0lfb5WICDNWyV7lZ bEE0gPIbAhUwA1A62FZLIHb93bw33OS63e1qtzS64+/terwaz4zFegcyNppfG5HiGuBrtwB8waA7 XPZm+tdsuc2t9dGw2G4//o0A0Npuhr3iepBfDXV9XRgYTeOvq5IMheMEQ/Igq9wmVERJ3COgdps/ KWYElvLjGOYVLSgdkJC03+VzZZysL8MyIQ7HuAMHJzLZKMNDAJrdNAaz9qRHogKJtuRw0oj39FkS BNHp8vkdvgQF36ivgRoYFoiO0Z6a0ZuPNoXyCAAAoPyR0Z+Vyq3dDgDvfodZIML6s8W6ux51jf2s 1XC9WU9nbX0O6L+pr3tGH/is9Wy0WGwAsY2+NkZuUAXPzQ1yujE0pqNWfyMv+738bl3q9hfD78fy 9Ku/09uDzfZ7YxgvetnZ0BVVPWsnM3HVkO5KkceXRKhdH788vaa0UvWxk++kb7R66kJcvejPgbO2 lnFwPlVttSVVPY1I1Imi1qRQ4oHMUuFwOA07lauI5ALWNPSW8AQTVCIQO4fgrIs+pSKXtViWilIR CrL7vGaGzDgQyW9i7RBGCbJIexCYDbs8Z54TBHZhYiiZZV2Z1LlFvogdUUkBynpJmM6Qp2wkkBQ5 B88zTvq00Xked/dduj/3W4P1PheTKfCv8+3U2M2/h5/AAXzud+ycbJYAKBeb5QSIpd0c8MB2v73H AiT2BPzNTDdGS5DywM92B8ArdsGI9N63vd3TSAMKYLRp5YE1WOvjgb7bNs9Hvfn0ezhqfZfKq+9K aVAoK81VtWOc1hp5JVe9i7Qj5FtHU+LehP/0ylnVaqe3d7fRx7h896Sd0YlLWZVffCTmcTCapFVV J0dVtOCVnPSSnC8Z8sBup0uKJ841B8UxEC+KbhqmgkjEheBWQWBgIuBjPIGLJIJwUd7vF5MxUgpG a0mOlaLZ2FXNT8tiWkUwJOtMOi7Ey2dNzaSpS1KKOIPxc45l/CHI6c3eUZzE8FSG8taD/rPqfcHY LSfAU/ZmzXp/+jUcjkbfIHjz2W60MUadFRAA78BWjaaF7+0099UfG/npdADU5ma8nALHOZcr39Oz 5l4YrKt6b9vRR/35/Hs+W45K3cFo1Klf/50KYDUdrUfXXX212uT1brWl51Z/XZVEOCtOIAjsFRDR bCdsIu6CbXaLyykEGISjUZzwCDaM8gQRifZ7/BKNkEEICVMoyhz6BJFNBgSR8KQFniIQwe71yi5n pJGR/BxBhxMBBBZ8br8r6I+Q/NOpzF1kMw7cEYbFmj7cjEaV1mA438/hrY33kVEsznfGqDf8AwDe N30wCGtQz/PpeAiyczBsGoDSd8Xmar4GALAZbTaTxXD2/r7ZbYxKt941ukWjbQy26+26tduc9/vD DhiL6Xt/O9Wq4/0O9Y3md9cA7j7RUhxq+fL8VX6Jhi4e8tmr0smZ6g3fqPnnk3D0pNmoV8qVsKZd ApvT1MoZ77ny4BL5wMVpQfE8xxMxkovcXp1TgcsH0SOEgjGJdT6/ntBuj+gJ3KZ8VJaQuUwKR0J+ 8tJ9cVoLeYUklRYxMxUwU6LkYQMuu2ghYBKWEb+fYSGJdjxkZQAArBCUJN4XSMftWVk65pIQJDk5 COBHjZUpWqA8JCm43OcvzURx1d1PAfbee5vNYjL53nwuet1ut9/TNx+/gOLvjvYzoIvhtr+fqnrf 78dnbNbb/TXBJXBTv18VnK6n/fU7UGP5gQ5sPoj3bjhfb3uaUd3Mp6OZoU978+9CW9d361Z8uh2t xt+DqjG+rug3jXG18lxc3Vx3Ihc35ZuCqqZeJEopxJ+zdNoDRLx2WovdaaDUz9K1VzXOxONSTapn ScxPwzVv4uVColjlJVALJyUKpgKSw0p5aEc6lThzC6zAsggjUgTlImIUa7UTGIQhATfrcqQCMMZL +9b/ksQGMuGzoMinY47weVxkomLymbARDo/kueLSiaeEM+SOUJmTbCyRYHjSLbNZb/CBZrIcRyc5 6slJnWhaPT8CKLoefs9Kyq47Hw63WyCUAOXPpuvxUM/vdl9AOg7XevV7aJTf3/N5Yzswxi0gB/rd ebfX0xrGttDpbvX89m28+S629ktGtrPN+0jXu9u1rr1ofyMAjI21Mb0FZa+PgLOtPuQr5b92B8ZE G07AkHXfoPbQjttF3A3Z7CaXC/aLkEijKOJhMYJzewgPRTncThFifFYkRlutyCEFAQvnBznsSMCI KCCs1RWIBJ3yYywskpjoSLlgoG0przfpj7FUbb+sLSv5rIEwLpyVtt3ttlXKz3oLYAYGxrw7aBfm 8/EamILedAKScATo6Bsk5Ka3Xm26IOQjw/jaLt/buSYwCMPNFMiCSX84+tpt5kO90b3Vx9OWrhhd YzSa5mbb+nwH7M4aDEVv0K2/tDe9YfP6qTTujFf5dPvWEXn0xi6Tp7H0yWsuEy8l0meU/HDbiWSD Gamo1OtvL/KzGghQdFF9dPvkuwuSYLOXqesnfyKcCli52OtZRPDLNbcHlRwhL+eMXZywFGunvImM W+BwwE1RK59yIyH3We0s5Ie8ZJRHzFzQ7OOTLtHnQTkLSHBEhmmK5FEH5b0LxXjB74YdyQxJu0Ln uCfoNItJAgl5SasYpVUmzAgYcGIU7KYjai6itPX9UoXRbrta9yeT6XTxPisZ3/1hbvT5az7/BEZ9 8vkOAGD++f75+TV53wEnuF4D07TsA2b7/Nx9Aa7bfgES6+XzXX04LOU7gOhG6+6onsuNhgCPu/sR MG4VXe91mw+GbjSUUkfLr1S1+RBv3yhyI/9yXpUimvJ4nVDDpy5ae5TTNJ/xOPxkXD4NnL5o0sNz 5CrycELET5MXznqYg9wUHKeTV+GYn9A0z7MUCNGY6At6TZSP5oLRlCwS+5TCBI6EOQrPMgxqx60Y ynop0UcnPYSVdaJukH4BwhWNJLwiFU8BgxEhiABHJzAL7HNFvXdcKHUr0Vl3xC0nQpH0pUC5qQgd dXlffaKXBqzGCaqHi8TjL7n8cP5ljLqbTnVuzDbD6Xq9nn3NtyMDWEujM5zNh6PByMgr3RmAgy+9 tR4a41Kz29W/vmcG0EltY1QqG9NiYdsoTfXimwH0AwjtfAQMUtfQ1Zubv1MB6IPOSm3eAPE8LhXb wVyh+lePEZtgRwkYs/gZGDVbURuPkqjFdOh3EyKJs27UJnh4BOHBIIi86BN9As5TNiRDg786FDE3 FSAxnvCe722EQEL+wIkUDNXSaciNC1SaBphNctFg0pcU6BMvRUeDktsSjOHsSa6bn67z49Vs87Xb DVb6pjyoF4ZDoJe2u2F3OR+B8h7uZWl3M5uOR9N8BxCP/r5ZvldznflenI5n+mix22y/wHM3pfrg oZmfNleaobdGo0F1Oy0MZ9vcd7eyv8iv39Rq69G2dRtRCkq71YncvPqCl1xAcoZCl/KJEkq0TjIR Khy5zWUoR9T5dq09316kLk99kkA1nk9Yd/AyjEBIMJJ8fvWFA2HqgAyex2WCzMRdXnvAJbndDl8k glLWY94jOUH6YmFactq4SxHyUmcPCYmDAOuwooUPHAP6pynKA1N2luNZGaY4SkTdorOWzlAs5YR9 yQxHgXdE3LTfwmYZXnaJJibkV/kYgtmooJvCKF/4uRp70JoG8EDd2UAfAAb71kGagjj1N/ebyWTU +ywNjP22SLPp6LMPqn0yn8/z2+/Bcrbt77Y6AIDhDMioDaCw0ay16q6Go1wnt9lsAWGslevi9za/ nU3z+ekwX7vR9Y2ee+wUO5HTevWs3HmQ6xHn2a3qfWxqSdUTuzq7ew7fZcNuXzwekPyw089RpOy8 dERu75IXr5FT6UqGEvGk7LmNuCGOQy5F36Uz7MOeVfrU6Qr5MIR0OM1u2ocAKRAUYEKgEDtBM7DI 2H0Ij1msNszKumjaTdJuyCrQFj/HZD2YW7pMe0X/w4mcDkatGO1mZcyCUH45qJJS+JkiXZTsPklE TkIRweUhE8mU35/wUD6f2+sViZqPjkTO60p7PZqVt91RrgDkE5AC3el0099tBvlxA3D+dr2ZAoFZ KtWN2UoHQrUNbOgqlx+Mu/P1SO+u883BKF/RB9XcqFHWW5W3znQ72xrGaL26N/TS6q5x/zcCQH6s F3NqTr0ff+dbjYL/rf3yV1twE2G3EzBuonjCYkZxlMdZq+XwgKIggsRhCrUwHopnEZ5FCUKgBU5A OR5Hkm7w3AMW8rscDMpCjnMrwfpZGnE7LkNR6eQkgjpwmDuhrDDEc5Fk1pMV/JJIBoKBDGXOxgg+ 3B4DvBwbxmw72/X0XGn6NrgtjrZrQFrzkbEbroGd6umrwXQKuN4YbQerld4tvc8XX61OZz6bDbbj XnEEBMDoazYabcqa8ZAz1s1ObTB+3IyMm8GguN5Oy4ahDEarel5RI/p3N/cKmEp9fiufq0CtOwEL uzyZE0muRVPFdDLqjwbvCgHYEQpqWk2OhyKZFB2FROADYJLKenEBcZz45ZRH8kXZQ95/fh7C+Oyl I2D3OAKiz8XFZBNlPxB9bh8LQ3DYI/nt7nMBo8SLBznJExziZdw4H/gRYB0UzfkYykq6RVFmSIrm cZENnl1K4B8l2L/faI1ypUWK4WxClqJSFHMohFy3ZIzALZzkd2OUK3PxmI2o5bG+medHKyChvt67 le10Oh53v0bN3rKv9z51Xd+vaO0Bb9D/AAAwnPWMbXfVX2/6oLCBPZiOvjfD3tAAdqqjd/OzUb6V G62/c1Nj2r4F+VwAsreT00dN9XacX7cKSlGputLh25NCWfVFJNJ5dsKpuTv/iT+UyCRk+c6V9TvC UXfAg9IUQ5Ixf9Qh1c4k+Syd8MaTiHwiZX3PCQ8sUqyM0DF/2ItHXulzDx3yERDsc5rcPheG+Bx+ iCUYN2IhPAjBCyaS4BGLzQqhLO1xUCwrYhDLH3ooJOvHqUAkGiAD2nk87QlaCM4HS5hd4OgT6ZaT oieC6BZj1Nnl+aWU4JxBMhG58FOy1w8AO+BgkFOfM5KO17WKbmyr68G6sAeAwWw6+P4e9b9642bp CgDfQJ+C9DNa+Rd91gEmqdte77p6UTea0812bawGwECNVgVdbzdHb+2mUm0VVsBslUrd73xBLxZK tWrrbwSATmlVqaiF2nXeaBUbbd/L22vkz3OHqN2EQSCteMJkwXGIsUJWy8GByGE2DsJFq4V0uUkR EzCrzUZwhIDglCDADuoYQ80CGCmaRWHMdWmHWY/gZSh/Oiono4m0VYIQKk7ZBIShzpNOlyTQNOuO +px7AIiyvPTUqqwAbxmb7nY3Giv3enWgtb4H2/zAmE312doAYnNudPTtej76Bl4WENFg2tqvxtDH zdlstFrrs5stMKnD3Wa03lY0XWsMpsX7EyOvDUcrJa9XDCDfdP3G6Ba15uNjqjnWC5cOf7yWfmhf nIc41i24gYsEpkWSpXA7Ewy6stRZw2d1xrKJ55NAxJlyBakYjiSyPIQIFImKCJ0gPUGvw5ckLIh4 npAwxht1BG1+h4v1+Khk6NhtNXNuhEZgiIk5JM7iPocxlo28Zr0IxEAu3kfwgZ9Z1s/59vtZ45Sf omRSdNMsDsPJRCLrYbiwQEtZDmRwFKAwiwpBlz/FCGYk6lK5GAHb+ZgPKACPdPLqCGjlUs7Ytrud td4Dxa3oeVDzxnzanM9nxvwTSKz3xeKzB9T+1+fnfLHZDtfrQWWnz79GRmcENMNU32y+ZvoaaF1j 0Jxtx7niWjeAGxgU1XYn/9wdrYuFZjf39Lrq6G8N5U2r+6LuhKy0VYH2sEJEQmrtU1LyRKOk5Iio /qDHmXUJDq+F5wXw3dwenysBCjQeld2XPjYpS37f5aWTZSgxQ9ABKhTApUvXiYeS3DBqdXvtlNOD ohxFYUBQuhE77ERwFrGzkMjYrPi+d7kzSyGogDM8ceSg4Kwb5fxyNilGH89rssdhEjiPkITsAFQv oqorJEURikIk7iEdTydPPUHJf/5a85BJp4dyOoJ+mD9xJVPpi8fTRmlstL/172q7Nx7lQf4NjHV/ N1+1WpHRuDgu6K38epzLa6VhZbCdf7em71MD4EJzPR0BYNDHY2Ok5/R8Oz96U8o1pXNTzK27lUbe aDY6itI8bTf/RgAotzoFpaa81jqldqP6RtfqqfCf5w7sdjOOA+8PQxYbjsOsDUVNx0csiR9Sgl2w WyiK4ngbbLOZzBADYwROEaTgFn/iVqvA+xykAOCDDtsQxotkeZKSknLAex5GwxBLnYl2nkfoC6eL jgkcw3pk0rO3AEmKcV5WKzlA8MbW+O51849KpWDclPXSNq+vRmt9pLdaHX03aOa329122t1utvnx 97o53y1nhg5U6qA10IfV0Sa/nvW2o8F3VVs1lEG30ZaMTnU4LRVy+UazoxfzJWW/cU/hTokUi61G jOIjr5H0SyLjZQgO4lgG8YeDAYdXqnu8HtqFnNyS9mQom4xIdNglkxQTxfAsheE4ChOYG+FPRJ7y 0o4AbMGJRCoL8y6HK2ClHBTi8dGB4BENtBRpcwsQLEqewH//7/89AUMYHE34fBAAURfvQUTnQZIl AQBQPhHy+2lapkgfyGkUkuRE0MVwKYSOOjmMpwH12yCIdwY8MkTYkST9QMUQEWdkH4dyDikl+ykt V1ZXeiOf3+aBZsoX2kpubOgjo7QbTfd7PerjzXy/M+1o0vv8nL2DX4CUVXr5r69RvjwCkKGPR9v+ XDem666uFzfbcbEyyHXyAEiKWrVRkIzv75u3yrhyc5HPNeuPN9qDFghQUvThroZjFGyTaOhCizCe gOSxusWE6sh4nVne6vNaAFfQrjRFUlw0GXInAqBGSd4fDJB+SQ6QLMUFIZomJSfuyzhTASogIjYT 50M5yWW1M4KIuxmKAk4/IIDUwhGIFK0YhCAQm01yiBlCKdF64KTYIIdznOTIMCntUo0FHBbS7SGD iJ0Coc88xMJOL++ioQCphi+kbC0ZjAYuVTVL0gEHlQ14KdgtO6SYfKKmtGKz0zDyRuF+NgbcstbH xmA33+mtcnxdKrSUcq4zzd+XnnKj9sDodUuDr+9uq7tqfo+HQArkx2PASB290Fhtq+1y+qX08tYw dE0p6cXrtlKvnLz9Sz/Q/98f7Uq5Wks8xE9yxWtNUchELZj889yxyW5GbbidQSGLFcNhxG63mg6O YBE79HOHmMkOlJwomCAAAAcQweI4RkI0z7A/cByQO+1nYRjFqCzKcl5C4hnS5ZG9dEIiUphIv7I2 joP8CWB4UwzL8M6IQDvdVqfDL3gDt1Wl0zF0kHebfOf65rqqV+/L9+tOs9z9Nr5zzU5+sBuUc0Ct dqfd9XC76k63+d5utx2M30Cul0HqVkYD5Xs2mgKv1dDK5YKhK5WsnmsPgdB5a9aVm5bSzDVyb9rr daIRqT4VrpMsH4ufBBOghgicxAHqEaQkeTm/64r0u4HskS9Zm5TxujM+UqJlliUkzMTBOG6zoVbW h2ARDoI9nNfJWux4OhNgRVqkPKjo4WCXy+9xHdGYhWJMbh5FAE74QBamBAIjnGGKsuIC5mBcCO+w SQIM3o1zirCL8vlDFOXgYasJi0YjAQohI4g75gHayRfgKDt4HZfkjNoxlHWSr1RM9COCTItWxpsB cWbU+4ZUrrwV89vWFujRiqa+5YEg1Ve79VgffvW6K2O6m4ym6/1tPb35rAnQdqqMcv3dqFLZAn3a Mdbf/Z1eBCHWO6XR9+q+oCu5fKmcv9fenh89+bGhvrzk3m7iQNc+qFr84k7yU/5sKnphsyC42cHC 6UhUoLNB8QeMnN9KMYcjA5splwVFYF8wTSEC76BDYsrvEzysyNA+0e1Oet0CR3kQ4C2dXoz0ZWNJ ygXDQDxROB912+wIJOA0SfEQzjt4E0QKLEyKOEHwjJXIBnjkCEc9osXuJEEMMRG8QVRI1GIPYCSt bp+PdvL2feizrxcyTVMBB+al7kInnuBdyJmJytpdjGICXjcwI6LgyTqkYDR0KtcalYKyao8rraHx bQyneUDvvdl80Mw9DcpvZZBGrW6z0rqurotGcwMk/3zQbQ3KrUFr1s3fN0v51iBf0svK6rvRbGbU 0mM7l2/W3vLj6kuhoSlh5e8EAE0pKHIofS63b2q1W5WNyZTzLwVgtplRC24XTJjdSqBAYpps5sNj gsEOffSx7dBKQYJAmCCr3XQIoyRmw3jIRULIAUpQnMvNsRhrhUkfxvo8kMQLIg8gnEsExQju9p0K NopC6RQjkhEecVPOCEL5acxBuwgvdVGv3Rf1/FgvT6vFt2vlrdRuK2/dXKWaN7p6NV8qDXbGfb07 XIy7xnS4Lk2na304HxqDVX3QbZeBJCtsm+f6pjuY6kbjpgi8aqdQjK8a1U0nl3u5r6tau55rNxrq RfxJUlKKqmhBQcyeRHyBoAhbrSIuIlZC8EoenhLDBCnCCCoFYFTK+PmgyDupMAKjAewAUDhqQy12 yoVYZMqG+0RvQLRYcMnhJUUOZihUABGhga+nfrgxOydYKNIuuGmR3NMQjwiEP+hmTFaBcAp+mPER WdjGUxSfpBCX6KKTFO1EENsBEQLUyEBiBKbCHsoMeYMkZbUybioTCBzaIAA/F1SM9jKwDNiPDWQy pJt9rl7TBaXx1NzmBvlyp6jUtZZRapbGve/OeDubT/PN/GY5WINQzne94bAMbNW6+t3uz2eK8t3q lAdTY7zb6dWuvh60Vt8AQ9r5m0qpVc61rxvRO0e5uLp6Prm5qZ8Vzx7OgX2S4xmORBxBSrbut950 I0zS44S5pIM4sgoJNR3z+2LEAU9bbALkS4YpAucpRhJjIglxgogxHMkhfr8P4Sg3Q8KQ34WxjJRM 0m6UwC2UiLFR0o4TGIT6gfzCMN7PmXGK5AVSJGCYIi1YwMUgP1AsKJoIL+v3sBAjusmomEgEzxwh L+rzgP8o1AlC70g8hHmKTgYhr+85KXOBWswFPIj6KtOY0+GKJimODNCuAB10yHI8/lJXykqz0NlO jcHWKNeN1Wg7++7cN1aVtwqQAGVALcXGi1EEcGmMi8OxkdNbuXF5OCgXcuXm26rVGeeVvR4rheIl RckV3tRqPn/9lFPurqXrvxMAaq839YDLk4g9RmKv8QTsdAneP8+ZTTYTasJN8DFqsSFWHLYeWszm AwjBzC7XkenAStoxDLVAqMVkYm0UYscEyAVSHjzZ4XO6GQbUEcuLQJrRRBaMEy443XzCQacgh+tc sHNuOydBDB8hBa/PK/Mk4yZ8oJKcbOjssgEIOjeu6LVq9abxVm7caA292tDu9W6+ki+1jPmqrY2H k5wx/h5+l9ffU2M02zb10jUQAeV2yXibKlJnm18ZJV2pFvPFZqVYvOloyrZxX64ryuvjS6P6qDye XTxrvnpCq2lXAZZ0xcIUKB3cbGMIkrUihDvr4wGBo6xgxaxeEsGCEid4EdbHhAXC5sOPQPGhKGa2 OPywKQNImWJ8AdJiJbycg+LJvSwiaGDnPSBjjyjMKsI2kTpkaZKABRvr5VgSdvsp+NDKwkGBIgRA P4RZ4EU244N9iJ9yUj4njtiOBSkbDcIoGxGomMtvtgKn5IasoluQnP4jC8xyeIqMeoI8FOMplA1K SYJjU08vnurtS7g4vS+VVp1i9ea0oDcbufxoUG4a2926WSx156X1apPfbnrbTXHVWwEKq/SHc6Xa 1Rr3m1F+PNvplUFn3S2OdQDC7VK1CgBUURoN51WwoLReLyX1RYtX5Zh8mYgG5QzD4jTNJlFgHo+B U/exfogM0tixlUk/nGQ4gJuHCGkHvt2flTjCyomIk0wKCI4IohViKN7Kig6CoziRgWyA8xEs6w34 OTsGWWkeRyTWDtyW1eomSQYlgJc3WfcmVOQRAvYBTQp0P/LDCkuiSfQSHjcMCRzHSv6TqDvChTy4 x+NyUn5CclIn/vRtFOborAR7vQlHknGeZSiv7L26lP0Wh8sZSrp9/iBLu0g/6ZXTwVRcUZRKo/S9 7na7q2pNz39PN93WWyNXBWK12io3CwpQ0vmcXtb1fG7d0gv5/H2rOTIKSqF6r+UKrfzqLd+p6nn5 pFnVco+a2ug0taf76yvF+fR3XgZ8ldVbDy9EMgnKHU9LhJvH/wIAk91qxi3oIf7DZrazVhuCgvI3 H2IQZvJ5jg4PrIzZbrPbIdRssohWirfhBERTVha1sEln1g+TdgrmgFQWYhwYZ4YzYX4OOfc5ZTbp ueTtImdiPFaWTQGn5vUA7YXSQAr4eSfhjUY1tdBQSvetuNJQqm/t6wcgmR6fLpS80SoDTTUelpWX 8mhSHbe6G6O6HnQH66Gu5DuK0WnnXlqlR+NO3i9GyxdX9XZ71S4qQD+UXx+/nwqta63xXFeryln9 NgFUD6k9J85O015W5JxJBgG4dWwXEJEEcEaCMqYwHhVgi9XmJxDIlRRgH4ZQcEiA7Bz6046IGIYd W4LAkwYoKyoiwLHaCYRGPBRDCTgGERSFi34Agwccju73VKSOWVqw4iz4zU36CSBnoQOUgbM8AACG dECHhMCyGS/mhty8i3N5LQJuZoLOYAC43jQQUT6fyZ6UfH4B5zk06+B/msFHtmV4yZHlcQmhcTLr dNoY1vuqZa4vXv3tQbvQ1FuVqnKl5Mu1RrNr5CrN6Xydy3VKm9a0OS3p2950WyltOtPxuPk++iqU u6dqeddr6tu53taLg251lS/X36r5qtK8r7yob4rnOapohedwNnKrXtYlVzKWkVzBLALjosi7rFb7 4THLUBwEvJSXxI9wRgL2SmBCjAli7XYGohweoLQoBvaLDgizYohoswpuxGRFnBAHrCVMmFkGRSwB t8vP2FEI9/M44QTySMCtNornSRuEwJzFRrkpkWcFSHBwR5CDFYQDG5MhTX4v5hAhHKE4OBtMeRgJ kfyYx+XIsi4m6qRkd0hN4hzlTSIeZ4zyCY6IU6RDwJ9G3Qd+dzIkOYOuAMa5SQ4mQxLvTtUfG42n PNBC3XzrJV7q6EAf3b+A5GzUQMLl2sp1q31VLI5zHb3T0tsdALT31XzXAGTz2NCqj8VmXulUFKOU SuTaWq52V6u37msvbe1K8ajq3wgAtejZmY+whYNOSDiR3ARwnH9ZAIsVNaNW67H1h+XAwlvNAmoy H5tNOErYacfR4bEdNoPSt+2FgY3DSRLHcQzoeh6ziKGk5CAoG8W4WIRgIyJgOxJIVzeJXdCZKBly yJxdEC0QaROQGOcKOX2SCzn0CyTHUQHM7cte1hT1KlcoxG9uGu2qokUuGrmrh8RdWa80W+NSa1RR nhrTidIpDLYr5fv3RQH6da7Z1puV+4tcrqbfXejjerv41nkpFMaNilYuVHInqnFbbTUelLv6bVUJ q69x7fFKvFOTiUuvH+FZtxOGEdF6DEhVBBYVZtwiT0EELkAWm53CBIIKQhggJpGQBNzEor9ZeREj sCO7REKQX8RwlmD3Fz8FDnJQDM2jdkBtAEE4hkfNIgqsPgRzxwIFm3AG6Fu/2wHvJcYhxsBB2gez COmDzDgMi1IApwgKoTmP1ywQVtHhc3kFlI9xpNPts9myUsAlQgwDlAf08xBhYHtAyDqCLBokHJA/ 6feaCJa/VCO1cIRSxopSNnLtN+X2rnl/8VLMGznlDRj+QjMPNFK3rJfK29nAuC+BB9NS6Wv93sp3 40+dxXvTMGYrUPX6oNEB2Vtt59+UTrtav2zU/a/pp0vlKiOFahfRh6DoCrqCtNsDwfu65Oy4/eCA AAIfAirQh2DHGONJR1wYIpF2CLYBAODdHIOgNLA1PI2DJCNEm0XwQ4dm3AnqjiVR+BCCrIjZyVNu xGaFMD9JQD4CpXjUauNYhrZBmI20WUngAVigOxgneYR4CIQ12UWgAJwO3MVgKOymIG80JBIeKEsR Ln9AwlxAC4hJWqo5UJKkA4LP4xV41p9xC2SWi7qD3DHFSdGQHPI4gMdyMQQieQU4rWrVuloqTw2j 0lbUcqup6+OqptTrjVqzXSk+Km+ditaojIudcS5XvCk2qvni9VjX1ap2+vSkXBZy+evc9aPRicQL ba0Yr72q92+Jp8ZdreF6+DtvBwYpknbjZsnFY7AcEAiBwP8CADuKHlhx6w/7D/ORiUcPBSsQdocW 3I6glPfAdGDCLIdmu1WwHVpBuu53nkUhzo2JkJ2SJeCYaZTiggxMiBcU7yRp2gbTpPWcjkl02hGi bJBgt8J2AZKoYNjpc3qJQ5fAcAwNkJcKZJ9roQAw6Rf120b1rV4LRhrtyFntolACkdY77embUtP0 hdJqDL4B7esDQx/pSqVT1DvFymmlepGv3w1aSlW5BpY/p1+/1cpvxVziYaUq5YKqPD1qjUb29fL1 sX5BnmpuOU1yoApFDwEjnPXAAoHqFAWG5wUGWFWCATlqASYUZh2olbEiIhxE0EMC/YlRPAEDJ5Bh cZZkYRxGMR8M76U9kKMeDjUzIgtCA1S9zS6i2H5DXPIQ4SATLCIC4nI5YRcjMiaCgQOBAMsTAC0s VgSisgGU5jmIIp1eMwKUiJ9y+ziYkty8X/TjuDMrOShYIMxuzv7bAcxiFp/gBS+GeuAA4U1yDpNV QFNXJ+dB2f/UeVGAsr9pKHX5vnqqFSp6sa4MRkZjtTJG+qDVLFW2GyO/X7qiD5ur3fq9pHfjj/nJ Mj9YDfNK862kV3OtaqFSHCv1UqOqxJQX6jXxID09B6PRRMiTciEU0Mp+BmAjAaGUYCZsh2aMpBBY sDAcDpkhlguGKSvwgCgBWS08gfACK+A0jyECh9tsNmwPAD7o4Bh1YiQt8DbkELfbAACAvIKsNgyj SYagYGCorLiNR1gXCtkOwbAAbGVhXrCSTvKYAaPHWu1kkLFkvBAtQHsAwHzhLIJxkFeEaXc2ave5 o7Tg8WfP3VaR5T1AhnE4JnAuFhJ8rIvw88ckL0lyPOXz2RCPxAhI1seg6deXdq3WaYAQKe32dbtc 6DSbde1GAxjQqQKRXy2UKsp1e1Xp5IHafKlW3/JFRe/oakWLay9atlEsKVXt0WhdXjXaT5X4Va1W vQlr9YcrxVdL/Z0WIJ10iKjZS+EYkvVAEBhA778AgPXIDtmPLD8Oj8wMfogARQAAAGQ1JDpN1oND m91stqG8xYQDthI4EQIlvgcA2/7yaxahIdEdFQmCOvPwAdHlxwQ/aT2hw0FPZL83ug2yWawW2Bqg pbDL5XfiNgfMcATtJCjO6YjH/Hy9/pjQXpU3RUvQGUVJJl4ulPubTkNvVYG2imudZaEFir9YX+UN vfOtVwvN8qpzX3l8U+Klwu13W6nePrYf78u6eq3l6sXy1UOzVr8vatd1TVWUYCJ09/iY5tKaKIWh /abtjA+CBQo12VBhv+6WEmEI1DKKMCiEWkCyIrgftRB2mBQcsP0AR48Iv0AQ1h+oRFhB/QPJb0GB 4qcRUgiIiAMAAEnBbpjHOc6CgkJAYITg7QSP2wEwCJDH4yQ8PEPZEAbxZDIMT7AMZrULqMvhhVx+ CqfEgNdOMALpZii3X/R53SwPUzDkc0heClSSmUcO/3GMIVYzxbpoD4a7hSCcTTIuqx22RBKRS5fs v8vVHttGe89W3up1/LFwky/UFeM7rxir9dDQW+1mZbtd5Yqr8bi066x23/P8YFCrG58LvTueNevF anlVbbcalfvi+EUr1SsN+Vrjz07jgddTRywc8gGjtF/s6fMTglWAMROFHbKo3YSLHIIIJpgFAw2+ OZUUbaLPD8E4CCWM7ddA4G4egCKIht2GMnYb7CcOjq1eiKERxI4c2swWxObEWQbHUdxKiRTMIAIA AMgqIKyDgExHCIYLPAJDHGKhvNyh6CJgBrKSHsEW8yIcAmECRUFUzEGAv/ALAkUmQya3O8ljpN8Z 4q08AVEwzxM2OyHwVitIXB58sgNWCGYjDxGKsiBSmuX5oIvB5Yubqvzaehs3O0+FinJTqd9X27dP 9dsHpdFU6pV6u1JqN9SbUrXZUSo3mlKtNO8VI7e6rtTVunYaUu5b1frjjV48qd00bttXNe2qrkZv H9RXxXUl/Y0AkEi7Gdh26BaBK/W7MQAAhO8vALDZflgIy5HpCACAgB8SNsh8fGBBD0mEdeKE+chi M5lQTDTZCFYUIDBCNsFJYwCXPTFnNgCcMkvJHIbQZ1kmKHhoRAAqOe0OeR1pl4uzmVC72QRUhI/O ABtGeqywAyIp3O0R3JQzkHJ5hLvaVVq9qCvXapjy1rVA6voMuK6WphfbJVWJ1yvvraY27lTVVmvV Kej6fbG157O2oihavqxNHwEA3DSeKrlxTa1XtEJLqxWvnqrFuvZy9Vp/SaYk9UnLckGV8kbtkAlk lhtAIIXbrbb91vWEn8StQF9jDGNHcAsLCtjC4Yc2E8HxNGQ6wPFjxAcRmP0nnsXtFOAQK5BMrN3t J0g+wEIOEjVTNEbDjIWiTJAbgwkEwcDLCFYbKfIw7nF5CI/I+EAas3RMZgFYQjhkYWxeyoc4gxRO MgEHjjMs4ESOcvid1L7qQag5KuuhMKsZiJCjfxxZIcsBsC+cD8V53glLWcQH2wlrJBaL+FLus0L8 STEqt9e31z5FTb0U1PKbcr3K5+qD/Khn5MtKq/VtAB07Lum55bg01zf5gfGodCeLwbc+y9Wr1WLr rV1S7ouFsaY11YoS0VTm9DTiTFzSsuzcCyWAbJAbaHmbQKDHYGiB/zZhLC8AAABfCMIwCNApa3VT fhi24nZgNDGbwGIUY0UFBrVbbMDuWyEKOTy2umCQOODpZiAiYMIJdBkOYaiNZx0CgvAUiSJWgNIO ljg8IjBIYCEMlLHJ7aHsHLAADAvxFIGGHQBfIZgnOUKQ/LAFAqaM5dlgxiyCZ9kJyg9ChFjtLDBw dsshiqMHZjtkQw8wIOwIlyeigtEwC3KCpaiAl0FiFzcN52nurdUuAFupPFavlNtr9amuntWrrfpV 9bFdaTWqZzet63K5UVC0SvX+vl03KqVqRXlRnhLnSqHyVmso+erlqXb90FAfHp8fzqNqRI3fOJ69 fyMAhMKI1Wo75Pn9SOwvp0Aw9dccgMUOAMB0bD4AxE+gZswGmw7Nlv0yICTIMpbfLFa7HYXIQxRQ ooAytGBjQn4clIFHcgU9CAnDVIqysv54RghALopF3CwiUUmXJwQEnf0ARP7w0HrIUUmJpVm/XXSg e9ajGZrKSpJPQi7OI5mrxO3TbU2i6NuTYEipNeqN3KveqOZU5UxR5qXmXad4fdEutoqN1jjXKrbK zbbSrt43ViXlW1Wq9YZyC9D59KLevntrvdwVatfX9/W4dilrakgO36o1P0nVgCQ8xM2oBeZwHCYx FLdAOOmFXaTNAoHU5hgTuzc+OGxmsYPDQ5wEUt1sxrADxL/XBj8gB+BgDmNt1mMAki4a40QvgfpY qwkAgItgTW7KDvsIABEIihCgJPYAgNk8tBv2kbyXEEiRC6cFEcasKGvhLU6G4oMZN86zXuB7WVb0 sSTldWRBsdgOQeEIrIcWbeajA5v55z9+mKyHRwgrsm7wAUkPIQUJn2jDoFQgEPHIXKJx8nKtFzTt vO59TATVSq1dVx5blYY26GzmeicHVKvezClVvak3F0a51/kuGePGzXd/Oegas/uX+lul0CiPlUqx sKrXiwAATl6fxfOLqCMhcXLYbWMwgcEhK+W2moCjsx6JJjsF7AlECCwAADtqwWAUNeNuBHcBQQRo BHCvBbcAa8MjdivLWIESBDYBR0XWfGClAJUQKEg1m/mA4B0wCQqZwIG0yDKwQJIMxqI4AYZGODyE MBjICAyhIJPbB7jegbCMKID4QDEHj+EETwFXhXs52IwKwKMJhCNpRljOeggEmIBbMAtIaZsJZLfF dPjb8SFI7mOTxYxiFCWrUYw9EE4Sgs/nDQp85rWuuC4KSvulfv1WUTTlvBbXNO3l4UwDqSgrWqN9 X6/WGpWHCpAG7cdWO6coql4oVds3deXmolavgscFpaykTh6eatfaw1M8HotehR4ij84z/98IAA4J P7TYQaRRK0IgIF4QzPx1GdBsOrIDADg0mQ4OUZvJahMsJpMdO3SzcNLN2X4DTGkDYT7ACAqCrYiP tfER2gpbcFeACgD+hyExQtlFOhFCvFaaYSCSYD28h/YHSAK8LnjZgwP7MSs6AhBHUHa3x+rgMDcl 0hyo/4AMh9NJ53n6TL2MSzQZ90pJBQCvUngev4CRuL5qKMN867FSeErVK4VC4y2f61TLzXL1qVJo tserdvdpfwnhpaY0WucyGJ7rsqZWVUVtv8TUsEd9SIcAAF+IDBt3cp4DzGQ6xBgbijEYjltwVPCy LnJf5QjhZkyg8oAVJUDOHRybbaIoooeA2A5gyopbbQeE23YISp21AwCwHnooKyd6rHYKs5k4N+Yk ELsP+F8XsAICZCNgK3poI0ketbgoHnYDsSDAJMdEZYhncZuVs4kmL+CuYBi8IOKjBBRGRIfIUw5n ECcs5h8YQFicIwXT8W9Amv3jH78dm378hBCEIFEc+G4sGyB8wNEJYZdbdoR4+Tr8ApjnSc28ZO9k 8rVyd/PQ0O4LT3eDzmi+6lSazVXrrVK/GTd1fWJUhq08QIJ2fTDbGYaxKaiaUqk38gYAgFy+Doxs W4tEImQq5XDFaV6WeBNjg0ngzCnOfmxDcJuZOUQpBjETKMQisMUMSEKw2w5QjoAcFAnjNgKE2IKa YGAQIJOVYWxWmxUwL2QTGMsheAwiDiSYxWY5wCiXAFILhgEuYxKPCCQDAwOFQhDN8fvVqUChY8A3 4gBoaZb2goccCYPSlzy83QoDvYFAJoqBD+0EhAoQ7naYcQg2HR0QhMUGJMaBxXx49OPwx8HRz3/8 PDr68eP4+PDQYhOQzJXTBh8LiRMh4HIFEUp60Oqu88bjzfPVo9K+Vl8uIufAwGtnV89vlefs4921 Agj+6U1JNArVRqWRL5SfnmrjQr7aeKorjRoIolp/ye0X3aTPNFXVareJtJSJR19DWjDu/hsBgHKg R2bLAcqgKBBUJDABBPHnuQOzeU9oB4d7qrbb7RarYLPZwb9QLCw5KPynDRwoIRxAhBsHme0SrGKC skOHmN9HegWYgCE+xZk4KhVFXBaOYFAgE0iCI/crua1moCyOjo/Nx0B0u6wsxNh8PjTAYzQnclwm y0UvCWfG6w9HI6+UnPQLEiUFlWdFvVG0lXbdULTnN2WdB0BbrUfUPes/NouderGUq95U2vnKanxv PN7cKFX17OWpEAm9NGovOVWtPt3EFdV5F2bU15PkuRpLIQgccQoU8CIHR9b9XuUIhuHgB+bgaf7g EEMFgubtIEutNjt0YMUOAUswImPbJ9UBJKIAMkwQYzmgXDiDWoGsMbtEOyfSJhNjt9h5UJAIZHW4 IcQF9AWC2yHgOY9tIsVbLX4egjmSd7IQyQnZGM7wEG6lcdHkwGDSGXPv17fwrBXHRC8nUH6v12o9 OPzNhlhMZhjGjkHS/vjHP/3TP34e//YPK/hLAXwWkkW9TgLYcYyRfEzUERQCmqS95RS15tGS5zJ0 Uni4O1PUakG9MkrrWavZWDXHhXpVfVrl9enEqI7KuVanUtD07mw11rftmlZvq1VjUC8Wc50X5UZr 1EKZJClJpD8usDEPYmYtAL2tFpI3/7ASqNWOmDFKZE0EyBcYsh+a7IA4bAdWESM8fuDRrTAiWO2o GfANYTtEeRagrRWyHxMWgreacUIkMAAABMgtE+qneZpAgAKAYVRiEQRoJJjHUAylSA4HSo0hSYIn RZuJovzA2ANgJinCghJOH3NgQ2gPhGMHAkEc7t+CsNp5t9litx/8PLLZfloOzAfHB8c/fvt5/PPH b//4xz9+gv/9+Hl0cGiyWr0J2oIdISdpRPLRTsEfU68010W9pl2c3WrK05UalxJP16fa+UNYqZ4F 1Jr2VI8o9cZT5LraUCrtVaV1Vat1KivlBhiFxr7kT+vXrWrjRg6fq9qFGj9LSdlkInMSeEgm6L8R AHgKPzKbDu0CiuPATHlQ4Lf+PHdsNh/YMGAAbHYzQAB0P7UMcoz4HQCCFPETlAQgIyD2IBoHme2D beQ5Z8aPIYpiPTiBAY0nk2aOB66UNrEgDTCLQNj2yI/uq//gx4+jo4NjKwoD1MAQq4uGggjmp3iG ynjF9Anidjo5b0BKWJ1ZH1AGUvCmdn379FIvAVml3MUbyn512p0C9FhDKxQeypWWVujcv7Xb1fF9 Z1Ueqy9P1w3tWa0pckxTHuqVh7tGvZ54OXc9RITaxXng/MwVgnAiCly4Dbcf/bAB6gcfBbPaASu5 RFI4ONhfvHeTqAgIyW6HjvY4YTcBO2k5tMHQIY5gQOACvW06JD3o/rZpu8lCCxbgEcwm4sBkE0Rc 4lE84EdgP0HhBGqBILvpJ8r7eauNRmwEL7IeBhJFxCOBqkcQHFgnkx/DRZcEKBMCshdgrujgCFJ0 +axA9f9mgg4PjuxW+z5h94n7j99+/OMflv2NWzYTkONWnwf20wjEevxwwOWHuYeA2mg/xs98WjAm Y+FGPBK/eVCqt6ervDEqtK7HzXG1rpxpeVDuS6O6vq+Wi0pBbba2zVZpAJBBqz4UuoN6rgjiq6jq 46XT62Z8NEGdQ3BUhA4RC8GZ7BaePf6BAvVkhUwEybOACCwIjFtNICR7Q29jrRDtBQiIEizAf+sB jvCQ+RDjERMGgb8BALBXBoSVY617BWC1oajVB5AU6AQIZRCbhAgwD1lhnkBxK7lfNmHDeY6CKZK1 mETeDxCSBM7KTZhx2O8WfthYnxezW49QKwYGwmLHTSaINR8eHBz/9uPw4B+Hx0eA80EQfzsCUfwn EEaApb/thQAgPi7KmKzHREqCoxTlYRwRNfLsj6sJ9fzu7FS7i8fjjpPH6ws18eAHoQueP9+d3oXr 9YZ68tRQXvYAUD6/UIvFlfakquob+F8tXlda7euXdCxR0y5rkXDI4wxcZqO+i2Ta9TcCAMuA6JhN JhjHbBDBOW0Ybvvz3BEoexv6BwCYD+yYyQqkmBUYYRGBs1kO+QGSzopagb0j3BBux2jIRp4wByBw QKn57fur4nyUN5GIy4VQIG0hs/2QsIOXtNpMv4HYH/32E4iuI+AqGCDnMNRHIQEMd1Es4ZZ8XOQS VFGWIWmvjFIBoBGoZLB+96LVnm9aDQAA2oVyXcoplYdrJf56U7svXN0XirdvrXajUm2MK8VSuXml Xr0o9Yf4xVMspd6oj+3bZ6X+dFGL+q4S4mkCDGKalDA74SBNGIC24yNA2cT+Bkib3W4zuXkBlBpu 4zGKgzjw2e127MiMWw+tJmBuAWgigGtQkO0MCILZxPoAg6MWuxnlYCAReIsF/WnGMR6VKBuW9QnA JnEQZAX4YjH/xBkXiWNuyILxIuwXEUaAKQeMc4IIO3nSTOE2lnKyBIrCOAGCz/pEnCEo0nr04+Dn ofXoCDjWw33tg5z9x+8wAMQsAKZDC2y3UTRBUyxwxjTio0UCOXWcKtdq5MKvepwxJHQd8yaeavv4 lfOdQbXYWHXyBeUa8NV4PPrSK0ZbKVdv2mqhvl/HWqpq2m3judDV6+XC272qnNTUJOUXwCe2iBEM kjD0gDAhHPCRAvLjB6ByIEUswJoLVujATMB23HYARv3AZrbAJpwMQCgYaZYw4fZjKytiB2ZQzyYI 3vMMYcFZxCpYKA4wvHW/xBq2+nmR2tt8q4hYApAAEMK2X6qCWkWWEkQbBAgf8fMwiD5CU24PyfMI BUZQoDjih5V1OfBD+w+TCT0+NAMhcnxgww9B7H4AzfTzH8cg/X77HUF//uN3APjnYAJJcHRM+EGy HqMZBxQCelV0XqjOFBevJR4SakyOnycicVekXr+oXT7zgNud2dqrlIhpdeXqBOiDh3Y1X8glrh4b rfyD+vha2yuA0/Mnpdx+0lKZkzP15DxDS5THE/F4qFBA8vyNACAgmMkCTD6GgWSExYAF+N8/z/0w Ad63mQ8Auh+C9CJMQB4AACAOBeDmAgxzjFrMVqvFYraBqAOcpXALLxNHwBILIJftVhzo+qBgYsEw EcCxHaOHh8coSGCAwsdAcIGBAAgAUvr4mDCZbDbczbMOm81HwZArSVHptI8RkjDG0EmEcfhtCBfI ane36mVEqTQAzj6eXmv3lafibV05vdAAAKjtQlVr3DeUewV43morV9EuIg/1uhqL38US8br69KYl rl/U84jLnbigThKnjnCAyeJmgoIPrDhqOwCpakMOgQAAfGExkwKEHh6gFhFlAM0cmgDr4scWFDfj gNkI8x4AbIDQzQjgclB6CIUzlBW1mwmBsAv7GwpsP+ywlbFKvj0AAJmPMQQGVARuOvyJsS6OgCmr BRf31wh5FiNYt2AjWUoMkuIhg1rAYwg8GxCm5fgYpgSgiVnY9hOk7pEJKP/ffhz9CwCAAyipo4MD gE9mO6grDhhpgqH2N80RSMKVftHOYpf+O8ov8WHV75ZVYIO0i2qp0GkXKp1ms6Jot/H7VX47LOVW hUYLiFlNudWbjWql+gQE1Fl7kK+3qsAoPEqvVzQMkAxHj4UMhGft9iPMJPCAJWD46AeQ7gRuscEY geDYIQAAM4Qf2w+gY5vJjB1akQBuBdUr4CbCdGwHeHlgYUXcBBHAEZghixVmMN5EuwkcxWHUjvM4 BTM8y1hxC4lYXFbEhmB2nIGBHRMRiqXsQBaJiAuBDgGBURxH8wKLcYQdYnkRO0IFvw89OvxxfGA/ Alr/4PDH0aEJSP5/+gnyDkTsx++B+zOA+1j+iaa//bAgtkPzkd3DYZIo8lz27I5Lsue1xGtEdQdP QpFUwh99eTo/lc+Zi6tzh7+W8IekmnaTiDwptYiiNBuFBFBLnZZWU55V5bZWi5+o18BY1VLBBHid sBcK8LRPdpO8Bxx/IwCA8bLaDwBIQqC+BSFgAWLsLwUAAMBk30/8mw6BkINNKAahduv+Fhjc7YL5 A6vpwGo/BOcFHmgDXLSaWQk9sh0S4GmsHQA6LviI/WQQgQsm05EFaH7L3rj+3Nf+XnPtEeC3nz9/ Wg8PLCaURFjabvFzGOIIcFQoGmSwJGYiRAeD+GkrwjqS6sNzLShdK8DDXl/fPT0rlevc06PyGnnV Km1NKdSflKrydA/c1s1TpaIo6VhcfVGDZxexeESrqYomv6hnkSwpyglaTpw5QLE5wddhbaCwUZsZ sLyNPQQCwAqI3CwAVWM+RM28FeYE2gwMLo6abVbIAv7DcZPZgoAfZszMAgu6F0g8ztI2zGZmMASF eBz89THO23hb0IHjQT+LMThQxBbbHgCOMMRPCSxpsVs5xg7qlAEugmcsPOKjAiRzCANpRbDAdJnt IPg/gGDA7OgBkNM/fx79/HH82z54v/0bAACBBOd+O7AcWgiAOgSPYYhIkaKV4GVfQL1LZWP+GkMF qfQZTEvnsnIKTGlTqVYb5Vz5vqJc1WvVUmk6bZWblUrnRbupa3fjlXKttOvqaf2sredeWsqtomlS /Iy08iBGlh+Ei7AGLKYj3CywAAAg+PjIZgUJdQgcPTCAGCB94gCGjizHGFAnB9YDO+5FURy1wKgJ OTww8azVbBV51ASQzmoB5spGkAhp8fmB04TAc1AKFnEBYRk7buYIE6h3C0BQlAcGAeWBAvDZCApI Jw8OcASyiTwvIhACTJANFlkGP0ZhjrL+OPrtt2Pznmf2v4EfvwEA+Kc96f/8+U//JoL/9DsA/PHw 55Hl8Pjg6JAT8ADHw5T0/CAGiUjt8jx2R3jOA/JlhPZqt5epTETMXEZ8nrswMKhnD/WYXL9OhW7q xWrj9aYa7xRvnoGEUh7ip+fp15e3gpqQPYnIaSTgtzj2bR04gSfd1N9pAUBJY7Zjs8kGAc3Dww67 Df7XAACUE2B/ExitvTjGgU+w2NEjFAWkCImHdvMeAw4ODwUYjDfw0Yewx35kN2NW0yFkA4BvhUgU YAQ4gMQ7MgPeP/hDdf32e6hBsH/ucfg3AMwHB4AYEM5idotW1ukhxWAww1sD+AEKu3mColAC8kjx eOTC7X16urlq1280VdaK17mbev0qnK5XGtpT4fZJ0RStotULmvrWUBU5dPKq3QVfY6HT33d/vM3c XskZDwMnU/7k5anPjXEu/Bjaz3MA7t6Xmx0AgBWwrv3QBKEgy03oAWvFeIG2H/4A394OHK4VtuwT FlQaDgG/aQIJenB4DAQrDvsA5ZsplIGsgh0mbIdAFYhWRwBBvbSAwShABouVAABwiBEckLbMgd1K IYcwTfMmqxVhLML/Q93f9MaNZH3ecCA+AT9AgFzGhqvggiAX3CSQJLggGlxw4Vw4MYsLElKTshJK IQFZtmHIbcOWbMPwS/WLey63SldZrpmqcrkHqHv1LOYT1Dd6zj+YSUYEU3b13d3jvtXVVZIsS8pg xC/Oy/+ckx4e3ViMQ+Alz8kgSRTdXL6oUgKBR5ghdNI/6xXs7y7ehgMEj+lJZZlsiBhFszycz0rI B6dnb+4e3jm8Wq5uTF+9Knf2n9768cHl1ae//Hz5/dv/+be/fv/DN2e0cH/4H//nj3/5AwHhf1+8 u3h78el//J+f313+8KeLjz+dff+/v3/3n99cXLy7vH9+Nq/mdG1EcTFJoxtSerkajwgARRMkxLGU SEUMKAiOdGHH41FcJUVY0Y2fROV+Tq6eSstoFobhYkzrOVnmqsjLMivp65uD+UG2szur82ZUq5xM QALKfE67Z5XKRVSQdRYRfYgC88Wk2c9ScnVoy0WEFrkcL0fkxlYjch8OyANJsoKeDNYqDuiO8Vtk CgJAe+vrd9jm3tfnvwWApis8VPIEivrwaJ5PH356Mz1O7316/OL4Tb37af/h+cnu9N2b+6/vnEx2 j+9PX397vHd8h6z84/tvf3p48vbtDz98uPzbn6/+55//9unPHy4/XJ2enx6fvPvw3cfjxzvnx6f3 D6fR0Wixd/cgXRACPpMG/GVTJviI3vvl0fD9f/StTrOmDOiip1MQTpqjvBxHfRBQ0tVfhUoFgSzp KRC96WaMvJLMgGW6UlIlWUBvyZKcgzRP6co7kEkU5jJJaINUZNQ1UZvtKxMvTmJ4WLj4DQDAAROJ 55NxkFfNUqrpolzdmtKRO3w4y/fzBLQvFuQxV4fHDx+/vn9w493FT09++PDN5aebD/5w+ZfvP1xe nRz/6b/odvruigzXt2//fPXz2/cX33z49P3pi9tPLt4cP7jx9Mnpm8enl++Pr57f3Dkirj883D95 Pp1HB9M8SckACcnMjFQVRQQAeqkRea55VJdVWfujrF7Op7mK6zSqmyzNlzKn5Qgr1LAosnWWRIuY tnDe7FTjLDrKJyM5CsfEw9XuaJXt3V0UR9MRObKEuKqgnZ0gy3gwn49j8tjTuDjanaioqudVmh8e ESqCKiAPQ3ohLZpHTqsIyX8NfLrFtPXabuS10SrEGgB6W3teEkYqKes5ncT0xoiYSp7x8vWD6cF0 5+N8tnNwfi+6MT2YvLu6uDr/7uLB22/+50/fX37/4ePfPvz43f/+41//669/IZfg008/f//u7D// fxffvvvu7bvLd6cg6h8+XJ5dXL56cXtMN3talEFNL2VHRXEWFuTvV2TzB2T8F1lQZHFV5zpoHNOL jIJClrQvgqg8yumiCIuoWskwmaUV3RBkMZDLX5ILFhKtFtMRAaCom6aQ2f4EWdPlskyjGVEmqoOa PrsoxlE+mixqosnBuGwOkaMqiQ0NPZSMdhF90+W4TMh/KiRWB3c/jrtojzfbmP2sPfVs4wqw9Ypq vAq6mzx6pqtb42r1+MGjo8fpzfMbT++c1dOPR0/PX+7O35/eOto/PljcfDp5+P7l4b3Xj04u799/ e/Hy1fd/e/vny29++K+Lv3z3w7d/Jm/r29OTh7cOr968PTs83r+9//T13kE9JSdv5yCdjAgE1x7P 32/qhH9p5xP/4r7/jwOgoXsaSb4iU/F0NGnyedUBIIzoodGfqjCMsigjR5ksuVB52jUtFkqFSUV3 TuLRnUjXYy7J6aXLlG4u35fKVxltC/hgZJ4qHHFtezFhEtcXbeCFNnYow7xQcrEqJzuzcbOYvBwX 0zqoYNOOV3SrHL3ePTy8dXD34tur8x9++vDu1dHpXwCAN29OX3/4w48///T24+X3P/7p+x/e/3z1 4OLyx8vvXz0/f/Ho/OHz6f6zZ6c3X357dnx+cjDbG9U37+zuPj6dFcFqRvs1UgCAjFRZqqUCACp0 QVW0KfNaFFnazCeFjIsmbMZZXS8jshBKuqNLYkFWzpsqquKsivL6MBtl5Y1iugzqYDQrw+nRYpHP 7hw0k4OUNnk0p6ttmYVxBgeXzCbaYZPay4+mB2RsVeMqq/b2VnS0ZKxipPljXwggMk5wJbVrJYYA 4B0AyA0IAk+E9bJoivxOPVrOdw+W6fzJfDnfeUBUnZ3eiW7NRsur9++vnnxDl/uP/+vqw9XbDxd/ e3v50//8ww9/+P6vf/yffzj78e13l+d//j9XZ5fkbv307b3LP93+9q+Xl+dXF0+O7y+rIh2NanIb s3A3LOOSNkYAk0WF2ZKu8rAhd498/SgfZ8lynJQhOVW0K4ipe3mRF7KW5SoLknleFqNVTgAgWqRF lFTj6eJgtbMHdV9Dnv6taVGPl+OmpA1QBfCCsjrMV/UsyoqDeXaYZ4tR1EyjmDZJUpZ1GHgST7Fe jFIymEKy4wCAduEYE62BbwFgYwGwHgCbNzK2FHlsT5tofu/V+c5Js3sy39m/na8e7d05fb03/nRz sTi6M5nfurV6cXVy8/G9T3cvn99+e3n/9vc/XPzw89s//+Xjd3/78+Wf3357cXH74a2j5uz88vb0 1s1ne4c708loMppND1bNpEnnB587/7+u3/lFn/zf2+//42/pkp6SDEtZ02IdjcfQs3YAIIiGtOoB Qqi05+kyVjKhVa7oEcqcrLggiTwVJH4aZnleRaFQOZ2lWAZ0qSec/jAO4JrS/ky08draXqyDLzcu MEEWgiRnfDzNJ9O0aZrR6zSd1eQD13VULGif7N1EL7np06uLs7PvCKvH02d//vGv3/989ub58eX/ ev/zuw+P3v/txw/f/XD505Pzi28vf3x78ub89YuXx+erg+PHd3aPP756ee/GOD9ompuHe9OXD9My XjZRQAZ3Qi+APB1oesgCKOlur2q6b2q6sPy8GhWz+agiCyAcz8n/XJIbUGXkNpXZnDwiAkCWJeT8 Z/kRnYn8ZnOw9LIgnWTy6Igs3ObWwXi5KPJIRuSZL+dRQF8cRkuyCbysnpVJtreYRHGoiiqSk9UI FVdxSM6SQKyqtfDpPvI7o98BAOtcKq5Dqx5nSUr+SJ2/zhq6UudNnj0bjdKj89nooHkI77MeP7p6 cHV6cXXx/vI/z99dfPcWB/39f/7XX//z7Z//+J9/vv3hhx9+On37/1zcvvzw9tPPn+5eXNy9+v7i 8uzJxyc37izKjM5lU8HkO1B5UpHbEUhJTFRYkFI2iReVJbk75BCNmpCcQaRJ6IXWB+RWpWSvV6sm DJosp4WhM12kdToqyHCZHywmu4dTMjDydJlmN6Z0OmajuhyTgxqUUZZUeVJP0klVkpVV7uVy3Mh0 FXlkdXpKlcRL8kfJWh2Tn+EFdPUkHR41ANbBfiY2NxDjnQfQX0prc4BcLboCq5ejcnR8/PjGyejg bjQ9vJ/Nzg52Ht7cWz5ZZc3e4WR+83B6+vH0+P7pxxuX768AgLc/PPnbj9//8NfzD9//+cfvPjz6 dHH+dDqNnp1ena527947oHthNluMJ5PlbLRK0+Vi+9n8j1+6TiF/3Bz9P9rv/xOCgIuiyQnhsiZ7 c2eco/VNB4C4hEw6IFOfDFR4cRn5pCohZ5S+uhwH9K7ywiD28rDMIqUSQfYn2apk62MfegHHtaUj fh7+s96/rF/+9upquUwmQqDIb9gtZouyHhf1DqKHUknyt/NZVquDnUW9Wkxef7p4dfb9m4uzm0ev vv/mh7cXTz6evb78n5ff/PTu7M135Ah89/Plo9Ors3fffHh69Wr35u7NF/Pxzt3V6uT89OXNCTnt xejW3nTyer+s/CYnlCkNAHLNszIpgjSrC4RGGrIKyMtPcnLNZ824jPNUzeaZzEZ0vBAEKLNqVspi MSJYhMtMldm0rrPiZrMakVmcT+v8cLpq6nJnRVgtslCVq5o82jAJGzrvTVrm9C3paitXzUx65ECT KzEflWFMezfQGh+fMTNOZb5tFk5wZlgAorUPPJygunlajm5MDuj97Hg8To9OZ80su7GKDpu8OX9+ /9H9q2/fPfn2v24/uPjL33768M3F6Z//8p9/ePvd//7r96cf/vrD5cnl//jp/OLdn55cnu1/++nw 7MPZxdXxs/O9vSnZ2c2SbugiimdVnSgy/clPhL+YL+muiJqYjMQK8Y68Ksj8h7dEq5XUxSzPZIoO Kou5CnLi+nJR52E6LsZNTQswn6xW+3tToj85Mcty/2A5ntCKRONRngSRrBJVEgDGk6wsZzVZESEZ +cW48mIFc0kSI70kJpTmZZQgy9wqfLgd7u/u/LXXvwEA48wwABCg5vS95L1Z3tzcv3Xr/niyl6x2 70TL08X0BjmpL9KwPjiYLe9MD08fnD6+d/vT64uLdz9e3jv75rtHb39++/aH04tvvvvw9t35+be3 7ywm2fGrs5PZ5O6tyfRwRK9rOV2ly2ZWNOPR9rMJM38NAPrvfxARNnd/9/4/AQCwTWvy2HNauf1R SfZiB4DAI9uA9nakwqikSyuJKk+FOPVk3HtRQ8fVSzw6/x7kXmEQxDyBzoI80Ta/2v5H51n9Pmwl WvC2iy02z6a95og5xVExHsl8XmfTsibPnL417gZyMFbTVY2BYq/endx+++D9szu3zn788fufr559 fHT35//1p7ffPDi/+tvF1fdvf7z8eHp2fvHN5dHV6Ww6nz5cpqvddHl678XxIR3UImuOpqvZjUkU CdoqZCiGcUAEiwMCAF3ddVM0aVqMyfrJ6eqpo3k6KwgAdHfNxlUYpct5QdY68ZAAoIrVOErTaFKr qpyQ4ZDeKsiLJxzsNaPDyYxc4V0UppBrHGSLvJkvw1iNiZs4GUlOF18QLcux9ImrZF6lWUAea+yT xbS5n7pduQGmGf1bO7YdDlqbwSfskKtyXC6fTmajcZHtLGfF4X3ikJouq2mRp/ce3zh/+P7y3fn7 P388ufofZDR9c3H+/R/+879+fPuHt9+c/vTXv/50/+K/fj57f/bz6cXzu4/Ods8vTt5cTZ/ens6P yNhJyTCnRxKP6IJAjpguXvL9ZN2QtxilsSB/J0cfD3gCJQKqtJHiohjTZdPUZD+OJ+RdqnSKfGmo E/x5kmSzxWp26+BgVDRRtVxURweL+XScVrJZlnQ50PoEUVIfzFZ5VY3wD1kEMq8lDE1Bt7+WRtGp T3S4VDCDk0am3wUA6yJSBgDatfb8JHo4Tce7e7s3740mM7mY7snRy/lstT9dPaVjs5rPibF3bz8/ PX15/unk6uLy3cWzi5/+dvHTJSHg9DlqMM/On1292Jmvmju3n90bzW9OVwd0tR2Qc7bIR2Rw03Vy HQB+YWsAmP+xP/WPvo2maVQ2MSE1iZP9UXYwzjsXIIjJqyvqkJ6uzIjhiYyEotvSC8Iq8cn2UzHZ 9QjghWGoYnJUyVlNcP2vfS6xBkD7jtiQtfvhJpzbDzyvTHfToiZbMs/miMMRWyKyC5ZVJmezVT1q Zvt3Lh7e/3B+dfry+M3F5TeXVw/fXB3//F9v//an82fffv/+7O2Hy4uzV6/O3//8fvHmWUqYfT1P R4t8eXrj8Z1pWqkqKg5Wy9HuKJKiqspKAgAyq3zcUuRrFuN6lDf1mDzArEBgeZmO63EWlGk2ayK6 X2YzjKJIyMyd57JYLVWa5rsNUXKGdh6HWUrbUla7y8XeHBnuyWhMt16GFkolXXVhHI3JYiWfJkry hj5N9lSh6NCT80QnCZaSjvSvOckNS6mP9hm3mgWANiTgp3TsisXLbPFw0YzmTXQwmxT7L5dFkyya bJbXxeGtvZPjK1qob797f/Lm//nh8vJPl6iU/uHdh+9+ujy/+OEvHx6/e/vjgwe33z17c3by8fnu 7ScvH10Vt06n6Q5d6TUZMFGp6EznQQIABHRbBhFd50kU1Z7IMpmXKc46vkw2tWqKpCiKLPKaoo5U Mc0JHM3eeDUvCQCQVCdBvpxPlrfmkAJGanQgpweT+bQoKlksZUwACONYBdlqgWLjnPYkYbSESMXz Y1wwsb9JicaJt7HjO4OpS/Kx/rD3ib9tAMBziMvj/dFiNt2783S0GuWr1TxK98mfIi/+MEsy2hnp 7uzh8+en56/Prs7O3v308eOjn96/vby8/PDm8vTOp8sPH87PTh4d741ms8Pz4+NivDOarXYkmdrz XdoO9bgqmvKaDMDv2b8eAOm0CMtxUtZRkgSHKVyrDgAqySGFBQBUVmdBIqXAU/DpYcQC8T+EVz2f Lu4EqZYYl74Xx5alBdte9DaqCwDHvBV+1eyNCro/l3U9IneyJuMyimKifRaNm1Wd5sujxfvj15e3 H5yd3H/z5tvLi29ff/vu2eXf3n73zfOTi++vnv/87uLqlABw9e7R6NFJNi/ymxO69IvZi+nTo0Ue 0V1FvmdaTPII1V9ZGdLJS8hsFKqibRWQWZ6Ps1G9VGR0knnUZCPyCMZk+xf5klySMJqhbSC58WW5 1NE8lRbF4Zx25LgO6tE0yipaz2x3dUA4jfJwnjZNlpYyyOhVpDXhbBR6/+2//Tf6sVkqgySQcUnn HkGQJKTV3ARHN4aSAQAmOl4aJu0AAKLOZJWujrPJ42U+pl9wPJ8Ut16P6yJZkr+dF8Vs9/Dh8Zt3 V4/evP327Or/fHf184+XVxc/fPf27PLDj9+eX739rw/3L3/88fnpk/enZ7efX5wfvXr58MGnav/x bnZYBlVZoJibdgjtC3IJaVE98r8jWl3aJVnslzn5U+NxXgSlLFWUFmpUJCjrVV5T51WY7aUEjuao WcwqVc/JrYf5Q5Zxs58eTKK0TNKpXBGnp1meVdk4jMNIJlCOl8t5Q09OknUeeMhUB7GPAAnrbnvW +plsvYJ6jXoAMEZLbwKgCwduAQD3sjt3xwfp9PD1LfKW6d6mB35A5tzewWIR4Upo0sny5MGTZ2c3 P168Ob/46fTRxYezy8ufPlyePTpdnL7/+fLJo3uv9g+a2XT6ZP9OPtor5/M9dIFcTpdRnS1Vnv7a vW1zA/61AKBjkETLMGoU3eK7RU0XRAcAsv+TBNkZVO0SoRMlhZSwthLE9JSXeGvllO/B2/JbQYrX 30xrAPiWFyb49QDgftRMIakvyQhPq0hm5DpXVRwVVV422TIvqtFu+uj1zsWr84tnpx8fPbm6uDi+ +PHBu29+/NuPZ6dXf3vz4OLN1aeHp0/OP12dj5+8jEZ1eWMvJ8998Xi2s2rKiLZNldNWnJd09dOp xQsjXybPhIrQ9ZBssmoUNfmcYEf312hUF2TJam16MYIoOoSjnlUqqsoxfW42IjOpOVwFZBiTV9/M VCXrIqr3pgfzpqyygK68lOwI2vV1GaGrUpQqACAJ6BcJaFeTUxXTkaelw+KJjcm63pT9zd8CwAhl DyyATUyQDlrVzJ7mk4dFRHdPWIxXzc1bZK/H9MvkNXkk01tPjx9cPPr06MO33775Pz9c/eny8urB 22++uf3tm5/fnJ7/+OcPLyD7f/j87Pz240cEgGdHJ4+eVzs3d6vdKqBbvozQIDLPKx16D8nwC8hk IleAnAACABlM2WyepUmpcoVIwKiOoRIOg1FOfkC1O0oSSc9yPqvCeplOZEg8SAnxu/V0qtLcz6dq Pl2MDrIsq6oGNZgyJls/rsiuKFVATn/ieX6Ach4hhOHL8/5mZx1FXQBYFmi3zDYAdF41PzweT/PV rde75K4vp40s83GdZ6vZsgjDsqxGo+Xo2afzF59eX717/+T95cmby7f0n8s/ffvoybPR/TMysj4d P96bjGa7B7f3bmTjiZyPJ0HZNPRIaDfMw6pwAGCy4F8OgHpWxXIs1YicezXN6VH0LkAk8zhGIoCe Kvl0XqIUASD2sFPhr3sbm2sde/Kx0Ahdsy8CgPcAMHMy9D3IpJ6u0igqxuMiknQn07mqPFopuotl Cu3tXvPk1vT96bPLk1dnZyfP37+/f/Hh6uKnd28vz25/+u7q08fzqwd3Xz14fvb85fz0VkRX1c5h mcj54vXsgA6kTIQnybivmoou81iWJRmWsefVuSdD2qBJmaYyJQAsydsJymA5SrMsqtKMLjv6E7p3 4nFNdkIlyX0gOJARKOt8dDRN6DSUcVakqlJk5abTvRVa2GZBTg55lVY1kYysYVpM4gwAEMdxFNGZ J5gm3ib93KWj1gDgNgD6mGkfsmbmpdWuckbHrlneqBfHpWqWC7QOH986asocNju9wLSc3Lz5+vab Zx8/vru6+PT//NeHt+/ffTz/6erH86tXl49On1387afzb9//fHLn/OTs5etP354fHU+ePTjNjqZ7 5bQKI5VH5JkpspskAEB2TMyhG4HqHnHiqAwiVPqmQRmiw1ItmyymvSWDcJRndOnsLpM4avaK0ZgA MCpWURAQI+pZNs3Jz05rUU3UaDpPFzk9KpUSpDN6SnHiyyyvCOJkKeHNiz2fmUo+bgDA0PgYAOAb AHAzBeC4pZuF9uqDl+O9bHnnzqRZ5qu9IszJECSTZNRECZFejsdNevrg9unH+2/eXTz49t35x5/f Pnl+8e7tpwfPX4zvnVy9P3909+nedLw4mrxY7ZXjuSS/AbKpZkR+opwHsv6aAChH9BhHVTAmo0ot yhxCjg4AUe6ReacgCKwi5ScqFCrUYhS4XL7Qhle/kqIPrxhxKoRTOyybwuvNsnfJGf09wmx2a29U RpD/kLmNQo4CBR1VluW0lfKoPlie70zfvDj56fHpydnxyZs3pxfffPvtxccfL56/ev7d1cfTe1dP bp1/evDkZGd+b1pmZTndieJwsTok51HRthUx2ayQ+wWqFMQCAgBdI3UeS+Q946rJgzoqsmVInkEW z8cjSTu+yOh4N3UIADQl+e30K2YVAWDc1FGej6cEgKwiZ6UuyTktEOHemxO0ihIyNWiL0kiSMRV4 AaSV5KYmPoInWEvWXmHrk90d7usBwEzvgPV3XfdWVappmt16eUcFaTMLo7qZHU4KMs5reiHLIpWz G/t3Hp8fX7159ODy0x//8v3bR98+J6Pq8uzqMZmy9z998+7R1Zuf7u+f3j3bIff2+dHR4tn503qK 6zAKyfqVkSKQZhEkngQASBXIoEoCOpzkEUqyEvL5nJydMqQfW+aqiGLCoaJjnpVFEk3ndJkXB3WT VkGR1ivIUUfoZLaoiTGjwpMzWRyM62VRlhFMUZXD1w/oCqJ7oXUzYfoLO6vUCXw6DpgiX9az9TcC QOSzl+Pdurh5Yzkal5NpjRkZ5F+REZDE5PlE82WRo/nao/NPFxef3l88ePDz2/PH7799+/zJk9P5 vYefzu4/2L9zuDtbHE6OR4to1Mh5Tie/aNIc8edlEGbhwOx3AfDLr7/+zsgC/O6flwWQNbn25HEt 8UDn5KLmfTlwFJWelwSK3kIZBvSAAxFCiO53ailu+vPC1FdxM5y6NrE425aLsXKwIo7Gxztwnafz OgySsA5UIz1F1mVJe4qugXw1O5/ufHz44sPL+zfPnj578OD8/TcXH9+/urh68uz8+zcP7tz5+Orm 7UePnrxcze7McxTlHykvWE0msxHurkQkRLusJFtc5UKGdAkrur/ImZW0b0OPTAO63/NyDPMyD2bj cVgFMqe7PGtyOrxJ0MgEJjCu+byeN1mZ1aPZlJ6kknTvKQxTKMt6PCV7Iy0qgoWSUR0hwV8FPpYx CFpXyY897gtuXGFrqZoVJ2Ws/6yZwP4MAKRUBKZFnh4GSV2PQ5Vni+mSPCsvT6NiVtfkfh/dunn8 9OrT+enl1R/+8ue3Z29OH71/eXF+9fDd+wcnTy7ef/xIFsDOvRvPD45ffXqwM1uenOzVq3qVLqMg oiWMaLlK8tBQZ6Po1PvICCdJGQiPmFAR98bjaEzmUKrI86FFiOksqyCiY54GcjUn1NaLusmqoKlz eKKqwVctyQUo0HhpLPPFOCdHsCLLjPyFHGuX0BWUhME62dEmPWwA9OtiA6C/qxjjtgNqAIA7AOD5 4ni0l5a3DpvluDpY1XRjRnRWKrLdYuQ/Z8u6Or1/cn728cnFxaMrcqp+/PDk9dmnD0/Obp9P7t// dO/wbHp3/3C1OFrt5yPV5NGczFDZNAXqS8NxklTh9efT1QH8yX7/H38L4QETzcYoZB1JJN66pAS9 THil5OqpUJdRBrHQtqq/ufJ5dyG1HzI+XMk+yMK46WM5ANh8Ey9oINYpa7o/ybEMC9oxyqMTRGse oINYPl/cXjz9dOv0T8evj54fPz8/PX/z4eL5m9NPj87vn749u71369Pt18+eP3hydzw7SnOpZDMN /GAxQeVjSDY+AUBKVPAlshYykL6gq17UZUhnuwp52UTkClTVKI4DL5ez0Zg2tczRunaU0VqQxRSF ZV5WTUOfzWeo+6tHzUShi11Itq+soZss02lRybQg2zaXSDKQrRtHAa1eEPtJK4IWrTCy25jMXEFL pcaNGNUQAMZ11n6DEAWyOXnbU7QOaGjd1GRRZEHk5Y1MJyUZU5Pp/t704Zsnzx9evv/bX//y89mD +x/fPP346v3jy4ur2+ePrj5+vPzw4vDmjfPF/YdPHtwZFS/v0oWczWH8SrIGI8JgVpG9n8SBBoCf kHmTZAQ3AjetYVE01ZJMrjQsyffJgrgmO1IRX2UaqvFYxeQk1CMCMdkEkzTIZJoFZTKqV4vRqlZJ GuXLcZaluPFpl5L1IrgXi4CeZbzxPEW/TM7qGOux/oTJVScC5QBgTVX9YXnwerw7rnb2itk4OhiT kxzQXqQNpASBKKzn5A++uPPy/Pzq/Or984tvz65+vjy7dXr78uzTi7Oj+ydn+8357PWNw4PZ3nwq s6SO0ItQqTGuhjILGo8Mzy8C4L9v7v6p/f4//pbIOIGjTb9USagm/6rsAEBOAfmnvkrItEPxNO4r iHaFv06bCHs5+d8LAMML6Aw14aX398fkaO3OyF6MwzSk/RuTdU3+ErGKPMrR4nR5/8H09O3x4c75 y0/Pnp6eIW59+/z5+ctnH07vT26dnR+f3D67vV/MDmqt858lfjKfpAUd+irYACBM6B73VRz6IqCN hWpAOqEEgJQMDbrgUrrS4ryaNyPa1BF+gWackSnkRTNEJAgAY0l+wJyOWVWP6pnUZRNVRd81qmQW 1ZO6ClPayaiLoEuQHK1YBfRKyd+IO0GUuRjGIhlktABgLtU1AMAXxmFEV1ORVYuQrumcAJCgQDlQ SZ7K9ECWYTReHU0X9z+dnh2/e//zd3+4OH9+/OnBnbPz9yeX316cPTq9evDmpx9Pdqf7p/MXN188 ebmMbu2VKTpy0sshUz8guz/KI1hPHhk1Hl4VnU0AwKNLWiqyJetyTsZBERAuVR7EBGPieB2FqQzr RiWynNfjMorGUTRpVB3BCPOLcjkmPyOipc9Ho0rWkBhVZG+jsMenKyju830tALgFAO5y0zGZbOOK 2yaA5YPpj6O9W/O9ZbS7VyzGEQyAeYAXQV6cIIcnasajLLy/9/qU1uvjm2cX78+v3l2d3XlxcvHp zcMHd+6d3D4oT5vjnaPJ/IBcMeVVIbomhWqJoomqDlLyrOMvAgDXPt7+6L7/jwOALj9ytINRWUIN SN6JLDrrALkd8sphs/pMy1HXkf71agljYTsby4mv9pvYutKuBQDnxb2jhnznvUUWhaFqwhq9iNOS jhB2AV0sq5PRi7MVAWDv9bOHb05375//fHX7PVkCdO4vHz+d7L96cvzsxYMXe/lyjuRFIFPao+NF XkoVVuR7J5JuazqOdFRjev0eiuxFhoRjTN55WUcyo81d+56Ks3JcF0GWQPlXjcfkAiRxRSgpqjIb Leluypejmkz+JhvhplL4LSPMSqMrb1aQ/1sGxJnIp/uykHRVJqjdFzoqYsbxXYvfMY14f4FZJoAb T+kA4AfVfFbQL0b3bIha2yxe1Fke6JqHdIpeeMV8Oj24//z0wb1vr968/cOjk/NbZ7d3Xj25enH5 kWzZFx/PP374+Xg637s/frZ//Oz+Kp4uJK1A1kjIFuNYp1AgBY8RywAAvJCOPgEANYxK1gWKJcjd yYOsKeEC0KrmkAUEZBZFEI1XZAFg7JxSkzRqUEagRC4xPqkq46oq0lQGJWImMvYCBZOJfgg0P33w 2Uzls02ZmQsA7gCADwFgBKMsAKjd3dV0Xk33RqsRGe/RfEbWaJXRRvTplZfLlHbmy8Wd+8+uPn56 cO/d1cnV+7MHD2/ff//pzeuzh8f37k3Sk/p472C2nOWjMKG/pOuhFIpKwigNai8IvS8DgP0eFYC/ H77/DwOAjkGgsnAclTlKzmsV1MafISuFyujY0FSsAcA/DwDxWwHAHQCw+inZzmk9WWVZWMkmTPMq DJZZWFdxLKOgrA8eps/OVy/+9HD3/vHx1fnB4/PLj6cXD86f3X54fHV8Z3p48vzu+b1Hx4ts1NB5 pGOXebFXLCtFt1YZxz6cN6lwMrNE9yVLhOfT7guzmCx8Oi9kwtPmFn7klbR3M7o/0T02Wy4L+vOk mmImalSPl1US5A1kC3lTFjJCtIQ2eVWiiDIox7Q3aqJWoiKfvJdcN6FqhVF+r0ix0qLs/y0A+Pph rL+QJ9VykdaFTAGsjPyXeJnnRUCGdBYVk5hefYkJzveevTg7+fjx+eVfX7w8P3p1/+Dlkzcn787f PboiMHz6cLm/Gs3ups/2bz1+NvVn44r8ClkHyqNb30ONSIWaGziHIUrtyWIKyV3yyZfCAJk8j+oR 8Zce3YzMyyouVdLkSBlmFa2iDJJqUSCESi7KqkA/UXpCogyyaDylJyOrFPYTTFQyu0SSrMt5fdHt RF9wy5XfqPq69Og2ABhOq6GptpbfCEoFewfTxayaTGk9o3GlVrOK/P+cTNGEdlA9r8msvDO/effF mzcfTx9efDz+dHb/7PTJs49nb26dn9y8c3N68DJ/vVg243FU4GUEdd4UIS1HTpuJHB9aRY99vbeE HlASlmoMzUuZ1PQ7dkFAgjq0PYQICNP7hRY+6wBgBKVcAFhpPisIaARkufHv9XPLb6zSKs1nk7JW Bdr1o5RskocN7Rp03sinT+sXp5PjD/f3X914/eZ8+uL2xdnjby/OH5/ev3V29+bh0f2znbOHn24Q ZKH1oRMo6Y7PyOYkozOj+4ouYmiWA8T84LqGifA9hBhqsoYC2Hc5enEIv4qjsiboZPpQQz5EXoKq prPVOJQpHQgvyQsAgMy6XFYAAFkZZRQGqFEv6pJsqzgOyPWmdY6Qt9aiKCEEM1vQMNMAYnaw3wCA Y+UyJ4O63rjth3GVLtK0iQo6UlXd5BXS7+RLVWiOt6AbO6jGo8nO8cvHz+8/eXD28bvje+e7xzfn +68e3P/29PLB1e3nO49++nY1b+ppeXLj8PHpNGmaegFBZBL4RFE/IeufbHOpyD0kACCbGeg2z56k l0rPiZ5fXSQxBilMStVkSRQEyxrKHVl5viRyZJOmqKuCzsMqz5cN4rKCXKiwOYiygFY4JTONfhgB xedIPWvFQ3/+ueDbALBWRqxNVAsAvJdW2DmpawEQT1dHy1U5m87medREwcGspguilhmUiUFKWK3K w+XN3ZNHbz7euf/++c2z06PTs/PzB6efDl+cHO4e7t94mt1MyXdIVR0SvgJ6t6DrQJXkCKVhpehF f00AxAFhu1JLjPiIYgKA6ISJdC2igp8c5G6TritOrCDKBqo9ANqCq615fmYCgG8FQDmdjelAjQ/I GR/lRVlUtQynebgs44C2UJRNb+X3TyY3fjy5cz69+el8//aL9+e3Pv306vj+yf6T1zfuEACmDx5/ mqZ0bZPJTgAjA9WParJbozyn2z6mU0nXPr1wqZCLI3/O10p8ejBRiJBnPiIKCL+MYe2FdIdJ9AYh hy+kays6mE/nQTiejiovqLNxUUZZU8AqpM1dyigj0iDcXWZVlMW67SHS1UHbgtKKlvSdKWyP1Qyu dlvTSqJ0SddNKbsNAC/KZul4FJHDLaJ0XkSouR2R/VnKql7SjR1Uy3Rx4/XTu+ePT56cnb89uX9+ c3e6nJ6cP/747N2Dj0+eT88uPo3Go2qs7u/s3X82lXU6WjWI+pENpZvphnTMaQkR9QuRkosDmFa0 ylEikqqSRVAgx0pu1DRTTQ7PYJYHaAcrab0jGRQHhKWsycJoQQbVqASPEWGsFxW5TmFR0M+KuZco uP9io/br6nbXleXCUEa05aUbeb8w4yodADZG17pCsCOAGAAAPsfqYH88LUcrYl+VRsF0STYLLWse VORQpiO6NvPp+Mbi3pNPjyb3Hz3befV4df/ji+fPX59NXz/eXey/Pn5d71dYf9pGhP6grppcheQE 1bQAITKpwVcEQJAoKNDlnJzrFF2vQq/rB0A+P7kAXqy79phbjG8BADMOfw8A9nkAcAsA6y+U88Wi burxtEqreVrndVRItZvLeYZaELrE93azl/dWNy7v331+sH92Sub+p5PJ+TfPjp+e3Dp/unN8eHK2 evDiwYp8+QBtzZIgTCAgIVuAbuVAkD+pe8ArtIAWPvkVijxLcmNVqojHAdkH9YzOPYcFQPZAguaH GF9F5n6YELtXy+lcBfOjEW3WuiJLP8vhCtKhp3NFRnYAAVGgVBRFJbQqEBqhssTv3U7jQF8DADOw bXy92KylYOvty7YBgC7YZTofVUWpfDle0GWTpemSPH/yweuGfHgVzUfLWzePj84fPzw/P/3p9v3z +/P5cnZ87/Hz04tPz8/Ojp5cnaajMa3bw93VyX3yyOrxqqjQSlsDIKD/IaGqCJ8Jim/8mC5vWuu4 1ACQAXm45AxUmL2XRwWZV7FaZcgYxIr+Jhkjowm5nsWI9t5C1Q35ayF5eQncEwR84rpOsHA++kgZ heP9bhMb2a8BgPXq8N4t6ouqPgMA1gHA3Jb0w+fTW7Mdsk/mxKeCbiLyA+kuqLIAzXEgqyqL1ehw 9Pre2QNyRu8d3Xt68Pjq8dntyZPV3tPp/O7De8fpHi1KlicY48JpM9FeCWkt6KLIacPVpfqKAFAJ ebVBpWZVUjWhV5Kj2rUE6wQ/4ksA6Pi6+T83VRefBwBzTYVwNJkWaTHfq4ps1mQpOa1K7ubVMg/C CDmL6Sq7e7x6fXHvztnB4avHx0+Ob98cn759dbz/8vX566PHN06ezM5Oz3CGY1GhIRGdYV9VceCV aRqKhHxVDwCgvRyRi0PmPZ1SfEkhUXpIf5gf5CrgHvqbVXSl4XovawT7VUy/zXw0Jfd/to90YEEH jX5RAoDUAKDNUcLsTQJaVxlFOBfIn667UXVOae8Xoe6PfwEA26wpbFmnWLB3FEQYNOliRKsnYzVf NWhhOJ5FEiU8dUFeCTF/Nr5z4+Xk/MXxkxfnF+cvX90e04W/f+Ph6bOLNy8end08/3Q8aqCHfLqa 37u7LKpsvKgr8qh8H+1JyKwSEAGGdK/BJUBH7YospDgpJQAQJoVuGJU1aIdQ0QEIErmoAkj4Q5/s giKfr0ZhlI5lUM8QG6vwR5gXgRqwBA15NDQFj8VGQSoYcwEgDAB0q7Pp9M17QVUf5ed96pVvB0D/ 9aLZvTO9i+bvIwwzkAfjOe2SrCoTWtqoLgkA6Wy0Vxztnj65ef/0eLpzd/fZ+8dnr0avluOdKQH1 /sPRipzpKPMi5fnknEmyaAPaf7RYJd0SxdcFALkyBGk1xxSwwIOYOzIAIDYtZwwAMDto7QDAWObO O3AA4IS7zIAg/puk010MKdnN6nrWRKMyqsNoL8tGZDjJmKyA1TjbvzF5efXy1tn06Pj1w/OXjyej Z3969HTv5vGrm3v3b7w4X56fns9R5uuXEd1KiFSTY0rWTUFmDm5kNCQnMsQR9+hylz5t21jo9D/B WnjZHpGQxzKG7D2Jm1pWWQG3TcVZI8fpQZPF8xtjhcl3Y/JUyiKlq18FOv1VQQhH1oUPiRyiVuQE dCIpU7LT7mchuLFKdkWKER8VtlTQbGxhato3fyuI63SVFqO8CgkAdMmGy9WkjIqsyuo8VnT9LKfL Ozv3Fuevnp7fO3tzfvfF+axJi4Pp8b2XV28ePjp7+urR3XmzDMPg1mj0eq9pZDkiP1gDIAEA0Fgb hrzyAQCPbEUPSscExSMEgCCo45IMq3yMiuQqKhPyD2Yq0A0gySPLx81i1gRqNA69ggCAQoHEg2MW qCoComW0qW7kQwD0ISlh0LQHgJ1/3g4AMwjA1wAwDQatBDq6e/SwCct6VJdk5a3G81pizEA8qtH8 hFDQzMerbDF+fHpy8uz1YvJ6//z9yZPT+UmTTSarl49PTsZjAkCY+XTXkvEkwzJAfo1sHXI4Q0m3 y1cEgEQsg1g0jzyZBhA3yr44EQ28hq0orgOArccy5BR/JwC8Znq0rNMpnfli2ahRFmVhdVDVdYYx bkkSLYvsYG9679HrnedHh4d3H58+fDhanvz47dPp3uuTnenD/ZPT5vTk8ZLc+dijMx3CzfEiuqq8 Kk9Rtww5sLZX40jEtNskIp2xCKqKHDKktapdVOnQ15WJRFvutKxK8h6I3V49JjNiUhTxcgcjp5py VKtlhDbBZNjFIdna8IIlXbIIjofahuoqJHsAiE0EdQ0AvhUAtm3bAWCz5e3OwFbqNUmydFU04yyL 1HyGPmTL6ZRu3ZIAUJL9nQfL3dmdo3uTJ7fv3r734Pnp/sPzCTlc48nrW4ePPh0/ODs+OXs6a8bk QB1lxc6ybmSVjulkJgmCKBCIkR9ABhKEFB7yG/Qvsmp9Or6J8pG+q2NJS5DPF1AEBFEglVoiSEC2 l0/O2Gy5mqdh2IwDUcwgQYH5QN86DBViMz79Xbtc3AWAWenLTRVvB4B+430ZAPg7wiwTbr8k2r15 dDIPo3JMtmiYzcbLTCHjGyybspQKoyTmaFuYHj979eLk1nhxfOvJ1YvTk4PjNGpmBw9PCAB5Qk5S iXpvxIKCCFEp4YfIRoWq/pwS8F/+FgUQx0YBUVgWdIGRSZIbAGDsWgRYwVcjamXUV5sA4Gxr/spI Im4+6Y+ne7M8nU4xgyANm0xWYTmLCsItnPlEIpy1OHr8ZH/6ZP9wcnxy7+HJaH7/3cXT3dmtpwcH r48e3ssfH99opGwBQC+LVh5JOjSKDNEyxuN0vMnd9yLsV9pu9DWxgCRKojAgJosjID8tiEtkHoNR mksiUEImgpcu86KZZWky2m2CajRGZ7xlmKGpuCLLVoZwIrQgnotgnbuysyjrul3TiRoCgA0B0H+J MNa4uwjtumracMWiGC+rOlfj5bxW/mh3mkPolWeQ6RbJcmd1a/py+uT0zov7j04e79w9P8jLLJ3c 2V2enx2fPXl6/Op4kTa0WkTfVUaWT1SkUpL/RC5OgNJ8j/uKzNoQlczgnReXhNYwqpLID8nyqNEw KizHCxRBxiiek00S4OJLfPRBny/GBQJpgahnMstlG5v1IDwLoDdrZx+IPujHug8MAHA7XdrvNTEw o5jZQInZG7oFgOiuts2+DKf7uyfTKEJbojDIRqORDMjvCdRylJfk5GHe0CIts9Hx6auTl4fpwb2b T948u/dyb7+IsvH0JQFghKwIAQDTCXD1SN3CiFxRSdsu+LpBQITVJRnDaeKpGqkxWRXXA0AY2/T/ FQDsO45Z2dlNLYEYTw9WeTFdFWWd5WGd00HOG1kjvYa2Q7RV6nq+c+/+ZHH7zs7k8emt4xej+fHV u7v7zdH+eLUzuXurenpjkdOJpC0JFRkK/sm2IdJBkeqRKUYmMgDg091Pdljgh4GuNYvoisfcEjkt ie2Eggqq9mCcFkgNxuQPeM28rptx2QTFpEiqZlnnVbDEfNkA3nBIJi4dexmTlcx43A7v4+sKyS0A sPaoGTZhWzTA1wCAbwEAp9+7xjRiOrQqHc8KKdK9aVbQcmRVlZRNE493VjuLp7vnz+7eO/l08nJ/ 59Ukisr04NY0f3b++vzZrRsPCQAFrcc8yhtVFVFErAs9Rcdf9/8IIRNVqAqnrU04QP8c6QlVVl5F AJAKYb+QrKQ5BANxguY9Ka1NIstElHU6m8+XdRTUaeJncwITOk2QCUDWcpLEbNP/uKse3QYAS/Jj QYG7CsEOAOs+NcYe7AFgpKc3fy+eTScnN+pINuOcTjHuJNpGSVyNxzWSoGFYzBd5Xs7vnpwe35zm e4/vnJ+dvL67d1CXVTF9+eLx/YKMypBcAIzCBCdDn9YNM14iMnfoZoq/JgBo05NzTNaaJ7MA4sYo 7Q1839p6Zga2i6GKTQDFarMsXOmvAQDRAYNZ+qwOACP0r8lXy7TMZRlUmSRXO49ynEgilEc2SlHO 95/ujMYPnx5OT04P7pyM53fO3928mU53s/l0tHugDg/qKCyV56F1hJcg8xTgjNLdTAAIE0EAKMPE l9Cz0PNRAbzOWObKJ0M1UZMqysmW9yDiDYNxkwZhmXkJfbNiXuRpU6ZBThsiwrxfmYwDsJPOBfTh AXwMcovRA1mIzjfdBoDNBrdYyqwsqR1K7cKodsm1CYD1ZzxZ5aPxeCSbkaoJAJHIDlZZU6F3ZxSX 45E3PlxMx3d3X508ffn40+njmwf3F0qV6XTnIH95sn96fDS5c2dR0C0eNlWZBVFJZ4C2i4c6AETy yY4SPiIAEAXRpZ4grCJpb5OZlNFTqsICCZhQQg1Exlhc1WlEbmYUR3ngka0xH4/mZRTnBXF2WUVZ 4KOzTAwvIPYYNyt9utNtAUC4ALDXSVg5FAMAot/I/R5cBxMY47ag1ScL//HxsozoeZMJWRb4dZXw s3SU0lLIIMiXi6wpFzdOTvZ3VuXRw9evzo9v3DhY6gzh8cnr4xwOk8xpf+mG2QCAjMhs8sjpCVFC 9RUBUNFDIysgLFGbTg5JkqkeAEI4ALCSzmsjS3QA4BYAemPfDoC1cLABYGxc+vL0YDQZVcu0qGpa MFVKGdW0P6IKWp3AC9BWZ7KzT/tn53h3evJivPtytNq/d7H/ulntyfG8nI3C6RKNPkMc9tBDiB+t tuma91VI9ldAVz7q1mJYAC0AEol8J/0VT5IJG6LzbS3pA6T9guWoSIKq8siLTeol/V55VYQVyofI M4zCJMVgLpjBXHvI9F5Lxm74hJGtMzkgjGLJftXW4SjTEuhtBLvGov+Sjs5r08tDDe6c9uhoTEb4 sq5ENFtWI3QxCCOvHI/90XS5am5NH588PL736Mnp3fmdJb2eZrq7SPdfT+/fWoxu7M9SAkCQV6ic DKVskPEjiCpEsWlhCTNx6PmoiytxbMm49+kHV3GdEEuCgnw2cuirPNa6qywnboZeRdgMkxIFscWc TKosJ5dpHIVV4GuJMbwAT3QWovbXO9GDMMX9RttE0xTdqpRYP4eujNUqwdwAgBsA2Pw1kRX18cmk jKpRicGwOTEsk1zUeVrQhiLwlcSxZbk6fHZvujOJDu+8fnZyY+cIRWJZOblz7+hGSWddlQQALyix XASAKIMvgH70KJ7+mgDwEfgLCeB6GpIMyObe/JnYhETsHHQvl/gcAPgWALAtAOBDAOR7xWSOwTwy pV8q0BPmZRRlZZmhPIEc+TSd7h0Us/ns+GBy72Ezvzna3Tt+c/h6PNsN6MZr6mDVJH6oG+wGyFph 5CtKGmCj+2RiQrQeVHTipcDN7QEAqAgI0JO7ymI1z+uiIAAQK2oZLOclcUf5ELrko0KWZB8oOkp0 KFLa5XGt0MkXbn+Mslg9AsUoSmfmrnIB0H1RDwDTGOVurasVjDGMXWFnAny0xl00tWyWQUXuaiXC NJXjKsKcNy8aLUWzSmfp/uTW/cdPyeO/fbc5GBH70unBuJneHL/ea7LDvWWR09kl8oZ0vsldj7lI FACQAAAx92lNPEGXCAGAVjRJIno/q4KUsJon6LiAoiHaXKFuHtLkUJqqqlGqkkTYaq6kl6HWN4Uf St9Tj+yNfdEDgBst/Z3qns5hNxp9bwOA6P2pdiqN0VjNCGibLoBBVnrar092S3KTq0wXOYZJTQAo yjwnvlXkLxZNtcpWe+cvFzemam/39b3Xe7R06JpazXbuzA4k2guXGSSoMErJZ/KiGvtE6oVMvqYS MBJwbKWU5KKhOkbVYRcEFNwCwHq3iXWM1WCyAYCuN4hhR20BgJM+tIxZUR2lB4swp1M/ilEPFCI4 L1FcUij4UGVUj3cn8/pgkd6dL17fLIq95ubBy7O9u8v5bpIWQV4H8xqD8gIM1oFI3YPuDwofP5Bo F68gW4+QkyGjnVx9X8VkCyAIoFSY5XG0rFNyntH0PKlVspyTsVclZAEEYVWgT7IslYQWNMzJQPBK CW0Mgv30sxD09wysMXM3CiF6ZVoHgD6MwobiCqcSeAsAnPEW7fcOyd9fpblMx0E1K6rSD8pMjatS YraTSpccnU7Tw9n04eM7N8/Pb+/TjVxWVTNdFsX0Trq7yMvdWVOT30vXnES1XxAUnhBIpgbIApDp Knwl0B2ODDUoBBFpSciKKMlUII8/yTDhKETddRx4UVRgfIzyCvoh0FdFZalGIQKzdMF1NU8AAJzZ SURBVPHUCmlFjDht+6JxW+IkuFmp77RGGACAmfYV78vWOz5yEwB28prZUgz6FJ2Pmyc75PbXKo/K oCxUWEdCYIZ8gkx+ggKrST7be/5w/nRPHsxu7k8PdqejFIWPzfSobgJOC1BWGwDAwqlqskShUkNp ylcNAtJujUpyszUAyA0oVGYCwPBfDRtUGDtRWAqVzScNYUAHAG53rjD3uOh8W3pTtCsXZGzV1RhK MxjfqKBOm2IUQXdKl8dyd7ZM9ybpDqZsptmkOZ6+PD24tZxPk5pumDoY554I0UUSjfYEtKu6UQ1t 24jOf6xgBZAjFxCckSMkACidCkR/yzyLq3FRYLyth4HGKh7PcQ3CjAhQ5IKB6kQk2t343UL0Sdfi OK2Z9jG517PsGtbvRqOE/e8BgF0Z7HQB67+f+U/QZHJVZHQ9heWilllM7ApHVY5pz3GYj/2myNN0 b7w4fnlj9/6L02lRFWTrpxO62qZ3R/NRlU0LDH8nE0nKBK6Nl/u66L/SH4SwrUJc1z4BIAokLVeM tDIZDASAKqe1QZIZJhLZD1mZKrhVySgrG4xWI64HKRqkAQBlwnH50yPy+xEofXWE6NSQgnXe5HYA 9LaTCQBTJmTChDkBRmZVXemvjavs1uN9VP6EdVmT56dUHfmiyBE8i8ktCMsyPKiXu2f3ly935bzY WS0m0xVkArTsi5UsPR1xkj7twEjBHyUA5Kio1h6AiNXXBYCHicDkEkutc69lzkwkugDgFgBYP5TG 6lS7BQC9STfMHnRlW/oTyc7eHgFA5RkBIEIJELoBqfGyGdNy+z6Zscu9+Wy0O2mmVTob19ksfTx9 +XK+M1ouUHAq67CpPNRr052MobmEARGghM2Hl0OflTqSzWMCgCdDggQBAA6oJ8l1zQgAo6JAx/uY big0sh0nRH96fvCSCACwYCVS/YQETEZK9OQzPfuEtqLAEDRmBOfd3n3Mle8x0w5idgl7fxaE2V2B m7kWozFT90EyqqsFAYDMpmxFexf5E9VUhT5xYTWKR3Ve15Nidevu0erp8YtZihFMVTGvVLV3Z1XQ RphVmAgFdZN+rb5fwn5NPPSJQRSF1jPEy/aRYgnJtEB4JSI/gs46rSKhAEMdxsRh4kdN/n9V5zIc 13UjM7o5qyiooZgmg0JGHo99bf9v5iG5ALAiSMySpFjr0a2gUTRoGUn932dGpOpaAAgvT++83KcD UgR1RrZLraK8ikWdkgGPMXlk41ThpG4Oz14s7+2qNJsuZ6vVkryvKFNqPIZQiozLSLeBQwgqgAvQ TtxDCxWRRF8RAJKeZZWNcSqUhKwhi4ohAKxctQEA1pVdWPf/9QAYWAB95qZv1OYd7e/Nybmq6xF6 dnrkP1VRrJbLZllU5K+TFzuajlejvdloLnN6K2fpye7xjWa3WI7DkqzLmkxKD3E+DYAEw0d5gIIc gRpWWn8CAFmwPEYtQBQIctE8uAgAQE4/LabLEK0ryXONAnpydZpEDR0CeLmqzulAoLcF3As4vrEO 6+gWX+2L97cCwMbgf/tv/41bL9yaXsH628wFgHAfCnOaXazXMSbzfV6jX2GUTfKwgOhB1dmIbJmS Tlwajou8zJbl5Ghnb7y/c7/BBS2jms6umt7YKyPkXslaQFVOhAgqAQAvmQCACLbyUajjh2jL5yd6 jjRKpYOAbDZy73W7UEUOVR7NZOKhtVPZhARPqZZFis4z5EmQQ02/CT1peigYEJm05r/f14dwMwbQ bqbNARafA4CdJfG5ZYzptuCGZ8XsFC1jRrgGTerS8dO7O2QIpaj8gi61KsuAZyPUjflRCWFwuKrr w7PT5cOpyrLFfLKYp8ReSQudFknCOV1bZLuiMl0PLPNi2c7SIZuTPr29I/j/nTf0wy3LJVSxZLHR 3Ur+Ww8AxrcCoM+/DIQYnBvDKjdDLYTVs9nEN+//Sg8Af3pnOopQm5zGZAbQnUMegEcASEdpSfuQ 7qNilk6b6XhUoJyyrObp/cO7u/VBNi5o0+k+tIgorS8UAkBMANAfoKEcHVjlaTVmgC4Tka4P9AgX SBqoIsQcAkQcycXzIO8LRZkF1RJKf3piAACugbBC4juER0dOMA79JtyJgZ5sk7MWju5hs2k3AGBW B1u3uKrPntqBQ7MCmNny7M06ehi4l4+quizzSabSKIyzKMuWKFMMyKBR8yaXVSpXk4Npure6Rx5P lakoo02bTI+OJHqHhBgcH2L8BmxXz5exbmKO61q2AMA0HiGQYAmQEidE0qGHqCfKqgrTwopqQl+Y eGFaEQBSIsOybmrypEPIiMn6j5BBhPDH54lvNUkzy5wcAPB+VAqzT781S8kGALsGAH0U1rSkNjtd xKPZ8c5uFAZNWGfLvCwScklDQSxAMalEyWcUzers8Px0eXwQRmUzmc7RJ07BfSV/0tMACAMBcSmZ izqFIrHaCYjph18TALCSy2guESArtdWmxkMAbATVwgAAux4AnSzAjhxYgXBmyrcdAKzuTFLkkoo6 kXWGJhNVKMLxKE+bSsXI5GVpPW0O0qZE/X4kl+m9nZ1pvlCjXMmgVGR6IfCvjX7aV5ysdPo/OsiH tORoLuuhs6SvASARtkv8ADVCZAY1oZKx1H2DAYCc/s1lFFQL3R8ZAMhUWWFYJe39JBSYkeAnXANg c+m3jr7V7ZMb3WnXAGBfBAAXPQA65bBxw3UAGLa7YaJGA/u51v5NKtVEKilor84V2qCgo/U8xcTO YLac7xXT5mVRBLiWSkKkvzo4UjFc2wBj//wwj0KMefZCuEkJOVA8iXwsMUaYEd9j+rpEKZ3tl2Eo 6fYv0RyZ7KcmO0BHGb8FQINugNkoI4OKvq2UUQwAxB56zfo8Fqy/LLojazftFJsuKiYAzE3KrAgf 68XCJgC4KxzoEn+2UYGN7C1nLw+mpQybEBVpeRMjK+WXY4IZ2UHknhJYyTbdPX22vDvBIO3p0bwm TwjJ0rCKUEybYGyKr5OcdOtA8ECOQ46eNPTprwoAPNCM3DRou5DXoEc2AEC/qsJ1AWxf3olN8cG/ rXJCy6oworhMLG/NiqLyICCXdYkcU5X4YVNXNQEA0WivKrPp6IDcMLThDMOmON45mNbLpMCgT9gA CPlhbiEGFxEAAp9DaC4QtKK9Rucdbex8tJvguvFhjIOMzgFyHJDrT49GoSzAU2nuBRzT7yYEmhIV fjkBhgCQlLRZgwA96jAF0V/PPjbupk3tv23yGE2pzYVwVskGgBkNEJaJa6mzLQDwMl9W5aomDyBf qTCl/TiiQ7lUscwIdEou64xs2HjcpEfpQfE6LdB4Q6He0p8v95QfRBUEPyWxt0YDazhJLQCgo4o8 BWE7+oCgV2eg5cHkKmBatERr9AgCiioZ5QQAWuKgLpsgGo9C1VQpOXQNrZyUEhlE/ClmTHHPzBEJ WydtBEp7B4BbAHD2ngMAYXi2fCsAnG5VnHUAOF4uskg15F6O8mLkI1LmVWOMifPpIscAq1Eqp/dO 5jdXYaDU0c48gzCUdliIxu+ck/EZKBiZ9A79WyArRQYWLCZaV/kVYwDoCFSGDbRAcYXEZpSMzIAS 7zcUt5WWWwHAhgBg5kjLjRlhfjfnidCiF0ezoqniLJNhlFdBFVUl3T41HbwiUvpeJ/dqOj/IigC+ ZxzX+c3D5Sod+TUtKiZV0ZcgpAfltccSEWoAAAdQBWGEtg8c051GpoHy8RkOACQEwDntc+0MZPCL 5LjwCCBElQk951wiy1WRY5uGSUUXPSy6WLem8oVgwwKz7QBwuqG7PlZfW/l3AcBMZ0EsXOUzVU0K 8mXyRRAUZNQsM6mHbGW61fMIU5cSr2jqw9FBeoMAgKAnXfSRQI9jQTCAOAfGF5QPoT7xAUIpCHsC AKgJRPKD+/BtyZisogSegUwzmYdBTmtEAJgkcUTOUl6mQTQfK4XOOHGYJtwjF8FPkNmlRUTo3wYA s9r98M8BwJb/su0A4E6w1dJXGakE7lxO/nL2uhkDAOQkp2U68iLaCHE0WlY4vVEZRSptmnBy997y xoocxYQAUGI9wrbftEC5tAikh+Y0xIQY9iL5VXmICDJtt69ZDERPTlVhDTkDmYYZKu6bbQCwA3bd Egr78mHXUFiYToLo0wHXAKCaLEbLkpZbRREdw5IYGweKHFEMIQ8Qe6N7f7qa5DW0ecr3yuroMB2n qcjqhHwqBbUFgtQo8CEA+ACA0gDAniV/XaCCFaON4BX4SQsAD+0RoxkdAXqwPhqDBrRlU3peCV2b qyqTRaQzgGGOwqkIAIj1HEqx7k85KDCzs6P9Mtr9vq4HgP2JPusyBAC389m04lG+COUB5hjn8yTJ aS0XdDE3BL1KR0ELRKI98qayw/m02WtqREFRkFuJUTpXIg4jlSU8AgCUngBGF77uoYilkpA+0loS AmMAAB4CUvo+9NWjHP2XMjIJklG2iOkHijir6hYARUhucVDT3wpDwgwdGMz1hANlAYCzYUGEM8Hb tgDMe4Vxpwk1/zIAuAuAjUE3mt1Euwd65jJPq2JEng6577JZVHSg0SuKoJY2yXLn6WhnhdD+3i6x AUoTOu2+bgMXw2aKFVYPdibsRYRipIRE6qsKgejJRRFM7DgKMKcgrOJiEAMwPsGusQBMAnSRFcGY VQDYLbMDAOYAIByv5vOa7gfUXauwpFssVhGtFmCLLtSJCuTqYJHn6PAdCi8KD47SIq1FWcMvDQMB 0Hqxai0AurLEGgAxZkqREYAec7pHHxdEDLrFGFIGSIUsoBWmz8gSJV/lIiU3AQCYEQBSACAkJIUE Gok6X9xdfYWpG+x3WGCtELMz/4wx191lrlp13WrJ+uu2/s80KGQ+UWqi1SujIK7IG12VUV3TskCv GxMS6Jb24ygtd2fTZtGgYQcZ+XGQ8RH56h7GceYtAGryfhMPwZIEQ2AJwbj/NQDIu9oAgB4GOoIm QmKEZpCUZAuQ67+MkxKzZKsyjOYjJWuUXcQZ2Q0BQijwwqCeWs82F8yNODNT+2PeQ2bUr5MJ93aA KUR1wMm2AECYZoXVsKZYHKZkeso6UUUa1WmgMOFJpqsKG0aVUaCKovHS3f1iD5GiYHowhseEvjPo PwUABH5Q0XYMiAdkwqLTBhlYAIAHo+DrWgB0qCS6tJKrRiwrk9y98E0LwN7VFgAG4n5jspUDAG6F EF0A8DhfzWYjWlcyw8nPKpusIv9ESozegU2FqLEaHyzrEv1V0Ic+nh+Nqjrzs9pDc1ogllYf3T5j utsJAFwg7+dDF4S6dfSv8ZO2RSd62/kxa6UuUi0U9ICxrwiHQVSvCACwjaMxJn5JtCVVQRTQaVG6 zDfxBGduyz7L3OlVKFsBYOnPhR3SN7MlBgCcDJabYFgLr6J6L5KrLKwhjIpl0AIAOXxyeiIgIQ8w k7yoDmaTpkmzBMXWPjpXLJelzojQnueSznQWZGsAIOeBqikfpbsJ7WP4DByVQT6GA5YIE3I5R0PQ BG3cZS0bL8lQJAy96TINyTZAP5YIHYQ8XUMs1oV/nwPAoNc3N6osPm8BtAAQwhVc/VYAsHxxANdS leS4jKuspqsEZTP1oqItRtZAhVxVIbLplPZtRau2mKdRCG1ZgoFpLQA8WACYngJVGnxGNKSRCjeI EF8dAGEENSeU8CoLSzdacj0A+HYA2HkDt/9vFyNzAbBpbM38aLGYzWhDKrTkDQkAMi5TMgZytJQl ayoJgjBdNXVEAKAbipa32V2iCCXPfShTaUuSL4ruMrT+Qnfj9iEL8mED9ADQVWEtABKdJSDTOFhg JCj5vkiAqbJY1AkaigRRgalEmIcJ+tCWTkI9IgVDKqwOX9ssAHNRNjqULQDoyiYGAGCWBWDHxo0F tQGQ7lTVDA35JXL5QSkXVZRLH+qdGHVOZOBDz5dXs/kizYsSUT4NgHg+l+QLkLeTx1yhm1pSRYRE cp58JD1xaKGxRIhVwaX1UBsc8yDIdMW7nGd0TBJMDazKoCAAkFUQYb+P6jDKoSkSmINOyy5038n2 N/Z9Zo5LMf367kKy1DwuAPqKc25c9xsAdJUDgjNH79Ovq5NJ1O9Vs2VW66HHYTMry1KhqleF+bKC YY/Ztaqsck5OaTYao0fIssnJLo1ozVEpDTMTaSd0TgEy0WoXnQ49Rd8TlVT8qwIgTNDdRGoAxCU9 cmW0BNsKAGH6AMYcFetS2gIAMQAAs4HbAUCo5Wx2QDeFLGSUBFVDzmrWlGWU4xpHKJo8x2yZ024m q1MKssTy6RhbrM50By7akhhYgfSTB8fV063rWwAk6F3nQbiT6FwSEZk84YDrEK0nkxmdcHrI6GRB q1EsMxQSI/YXlygvDDH8NiGjlva9jlwLe7yEnRsVZmD5WgA4vDCjBTYBLAB01oGwCNv1CYqWN8t8 XskULWgR6lFL2qfwjiCFVACABw10WY3G46KqS3inundVOJ9DJiEJgB5HqSTKXokbwm+bf+l1hCUF AMClRWGAgOA1C7WcclzRsyEbKZEEDmIlecQVWVXkEGRhlek2KVh8DJrSmon2NXnCyJwYbibbBgDj w98CACaMTKKwQ6bc7ry82YodANS8rgo0NIpVusoiDDSAfol2ZCJCSd6RR85SxdVkVmZFSXdok8Iu hYSS7hS4/QAAOQBkDmCyiWgHbPlIAiAgxb+mCwANLMpk6TXQvZCHkiztzZ8ZBaZmSZuwVGiOBcCH yoFeMmgDYOPn2u1FeatjH8/2CiUJANLDIM5AlqMc08t0nIqOchJWTZRBfJ5V6EcTTRrk6ckLaAFA Xm57olGkk+iDj35M0LDqYh28xW30TpcJhIjXxpjTtiS6l1lEplEmq7xuIoX6WboNfQzFRXUhbAuy /tZ/ndvDJ/rcH+sNWuYAwJJC8K2Nvcy7vA/AMLN1JbctALO5vY4BLJ7W6bKMRnR8ETSJglFZlXT7 +BjeqUf7+ggGVCVm1WAdkdLwUPY4XxIAfIzuIQDo5l8x2f8JTr0uetIAYFpj3TbuxtBYXHZEaqIj ZsxlEoUBEfkEmOuHWSD4hnmFfkFx0ILTbyfNbQ6tDYD1zhCMuQBgdlNabmrRnaJrBwBdPYHjATgO reVxQFRdVUWUo1lpcZCTK4OxEjIo66wFQOSFtPVEOFlClRaGeV2gl0yE7oYtAAQCzpg/R4cfJirX WU80URGIP3tf0wIguwYyLnL46BjUiQ2Avo7POLPdrhT2H3RPxQjQmFv7GgAwBwD4f5I38z3CKEZq +7HEXOCyKXJdlZogzkr3lKxxIdN9lQnkkma1RM+OEq5lgFseNWi6ECgWmrwxsIEcFm4xfdj91utE NhB1wtD00W0/greXV5hzG5WYSS5LVdHTDH10JPPRXgjDxWLfty123rXrNrcUs32kQVGwVYcu3MT+ AAB8izzGAoCRflWrl82IALDEa6GzKOO6JHOVnBY09FeeqshcooNdkWVV0s1MINUASND9Ci2+UMqr g9aKdq3Crm0BoNfTFwAAuQdIgxAAyMkiDzcjDwntZQIy1zyvCqsS0WUka/OSvCyvQjst+or1jDnu C6Mnqs+/BAD+mwCwzaQyS9kHFRjckrzYTUYAprSq6rwhd7+sDzINgBgAKDNaI0X3BLoY0gY6GKNm NAjzLC2RDEWvDw9BPghP9PgpJARhkgpEATBBDTIqcqu+JgBod2Aopq+N68KLyO41ALDZ14ZKumvC yviWxl6Wmm0IAPvpDAGw/qO4qpdT8vzLplK0R8l6RQ+ArFKIMSmpPVWVBZjAQSAWkJTMK7qw6qqC ixpgmARUaXTDoUYX5EWzCa/9n6/rTskf47ruDCgI6TzAVSDXrqCVKNHaG3FrujIT9CSlvRz6SsfI MEgI1T/rLt/cyr4xW7zLrGbKWwHA2xJh3veyNkKrgvNhZmpdprkFAMxQsDAWrh6Ox8tSzjJf1+sq v6xqAgDtOuVB5FiVKIdEJ+iSPC0VITQN44iMq4KsXAF1HwRT6PvNFa5rAgCETy0A6MSjw7oeCkj3 HEeOtcTENRWUQUS2f1wSupNAF5qRSRDTT1aYnRITfdbyXM+USnYi8msAYFVKcSflKiwyDAFgS0+u B4DbZgy/UkGuUzPzoijPVxW5AKj/jALaG3QpQCoZIjDsqYNRiMZT5BMUGQaaaXPR10pR3eWkBUCs LQI4P0hSoZLC+5o6AHJmPd2DFddqUIsoCqLfAgBm7WQ2qKI2O30wp1Grm9+2fOEWAFE1Wo0KmaVV KMhKxWzwvCArMvQxIZigqjvOYPBfUgEAVbmEI0MeQ6znfsDlxzQOxJlAW7rCIPdNYO1jVE+MIdO8 BwCGfiPARc8yIzBXBAAy88uKfDtP5iHGVSkYc0AJIguJnlD/GQAwywYylslMTW+ihyYAmBlRFMZ2 tRVGzCj+HwJA/6hk9nC+HJVqUaATjawgvi8qKCMEnWvlawDQgkVlUtJihQqXEpJSSZRrPz2hTe2j TyzmcmgAYFIUCgB03h5jOmmPo50y7XShAYCAMmImaOydxBk6iUjdx1GWOUAMmtDf7wDgDw6rsCIn JgC41XvajZ8MAOCGEq3Ms7FhBbf4bAo0N291XmXjiVeWRTmPWgAQMZGT9mQQRIkODCdykqKRdBBm BAoJQ5F80QCycz0cBv2ToAlMoELR0Q8PlhXmRnzNcuAQkiXY2XSvagCowAgCCs7s/p6mBWDUV9kA YG7vT1vTsSV/MACAkum8aWRWVLRe0pellFWG/hJaQwkNnwqrsCxp90U1AZUsBrqzZEEb2Y/bSdV4 AND8xRoAEK0GAIBuOYUqvhYAELITACRkW8QKBS0sWcXQvcRRTs+68lSmEMAmAKCy2Od6nHDic7th l1Xu1Fvkg3O7FQDmlcPc7vR8eN1x5s64Y/bkVfzjjY6X46ZUK2h/shLSFJWWSOD5aEvrh1Hpe6WK ZZWUKFKjHSr0DCX6TJVgCndAXxiqSCYtABC3BwA8ndtC2wNoqXHLxQpARBaVjLQQuvKAjn6SZyAo iqyUjKD8gcVALhiZHZvCSW6aACYEXABYGbptAODXAIDZTRR/EwAsn4uxvCjL5dTPsqYaRWBcTKQj piq0kA7RIQnDFqNFgQKUJKiIdqg3h9kfQnwKANBp5yh1jAOYT4ABdOmelqF/TSkwijzQ6xa6Ty/M fUgCewCYgaYOAHZvf9f1snUv/fXFrIYgTrrbVm2hn1WYNU0TZXmUkPvpIyMno6qinePFQY4bnCyV oMroMlc5ne8qXcYIC+jbmbx+XGWBTjDTTuZa+6v3rY9bXIuE6YJr5/Ry9AtB1ws4arQGKq78CC2q vSgnz79ELZwMoS4MyGqDYNVDBrEDgLCDSdyKJA2kk5ZVZBZQtn/Sxqe5m4I1L/6+UnALOU2zys9v jkZpXs1GGG5WRBA6FxkYSA49OvfLzPMyFPwFZYLbymMc9Wvo9wvRKt3rPiJEBACylEJf6+K50C27 YgRQoAymiw5tGmnzEHHgPWBoOOrcS7pK6PHJKEMCTCmVAwCwAQgzsH3dmCd3eh1dBwBzMdwR1DZK BhaApQDgVhrRvomsFBVjWZERALw8G5EJFWGQBkbJlpCEIdmfRGQoqTAaF+gGhwSBzCD7Q+m0Elhv CNCimGsPSgMAWWj0BY+/OgCUpEcuybaWAEDm4T3ToTcAwE0A9NEY7uzCfldbh8AAAHd7WJgA0J8i d1uh9S7GxaJ2V5boLhlVAbp4JRligBHZmVGOmFxJaxilY9pbZL6HMM/p5g9Q5I8IC/a1QDJQizJE AEtAhwF8AKCNyEIzTHcYsSL06S7MEAmhL8DYxqAEH0P0D4oTrmPXQtcObVoY902OnRB+H3QSjpvk 9vntFJPGqHDX3jca4zFT8W7HXaxAiogO01HapPMx2lk1uuVjnqEkHVO9iGcq9+IcsyBoWelUe7RQ Cm1Xya8KsW199P4JQ/0MhPZ5dLsjtD7x1gCgHY7oMfnBCYNJkOiIn9LXoAow1bWsfcJIgNHrADEn AHCdnh0CwOIad7TQNgD6iJITDjBiAHyQLrE43EUSmBM6cNI69JbVdTY+SPJyJPV0Gnp9ZRRmCk2Q oO6RUgeq6hrOPlLUipxTGaBsLRS0itgwdLWiJAjOku55IrR5ikYV4loA/OmXX3/99VH7/iN6/5ct 7//DFkBIpFZVqEtdVUkAkNsBYIbpTUuTDRTCWwDwWQtgCwAErV5ZFFmEYnwIcdBcLkE+Don9ClMp JAZN5VjwiFiq0gaXC3EC2jY6phADagDQdmdCh64BABRmQ6GJKwyTj+HVo18IebvQC0KaGvg5Umbk A0clwbH04B2F6CmYcLaZ7u1tTNXfDgBu5p6dMJYDAL4dAE6zcAsr3JUW0b+TaTEazWajUVUm9QgN DKsyR5Ce9iTqfmQdJwAAmiXrzCgXeKno+Y+KK7hEGAVK5EDoswUAoip60/r6WsPAdmIl5qIy+ACx xPanz2AuSCJrsuRqz4/oUKgy1jW8AECctNp/G4F8CwBc19IAgPgyACwzwHTSnKjiQN9m92RiZdbU DbpUNkhvBmAeGTiZwiBptEVVisdohJRDKQnzEk0U0Skq1JW/OPCeX4ZalAbBhB5yjirKGFv1upZg v/u1ffsFH/xyzfv/8Jt21gjy9BwJZpWehbcFAEMuM2argCyvftM4dO05OD0FjSfaLXL3INtPkUlO QM0xOglte0Pdfw8jlbXDHqB3H1nyMsPGDVGXXxR08hOpASBpxRUE6h7mLwUIVycbACRtW3ao2RCH xVZEFWDiS92cIUSAKpeo5A44tCtB5XuBtovpn7U0Qmy6VulZUsIUNgs7mTwEAN8CAOPz/rUAYFZx kWXtc7OixTCKvUUxHk+maVMVqh6jGWgZQV6p0CKFXmtUJIm2COD+oLSXC/jvyPq3igANgFhiWE/c Hll4s/qdBG5sQvzEvokxFInB3Ir1xGUFdwyVcjmdlNyjyw/N51urKUDoxWvfF7bXb/U3MNfKaks7 uF8G8glutZ0ZqIq4pUBxClm3AiCKlqNiTB5hqjCeinx/VVYyp+MfSdppZJxyNJNUAACKztFDDV6U Dwh4cKDI6C8VUZO8n0Do9DPSKDzG3HP68q1H84+//vrHzb9/r887nfzf2+//E7IAQUn0rnSD2wTl NmRoOwDoI1Gu0t+qEzIrh9vR1axv5bQFAFbmn9l131ypqsqynOxRJRBW1tXVIdlVdBC1qDeCbkdW uicFUJpnsKdCaCtReyawspjJ6WkAxCgLjFG2An8sBJG9Nj2LhALStUIigINguPSzCoHrQFQ6gaXT NQiNefF6N61Hy2wyctcAQHBuH81tAHA/7wDAGqi4NSzQwdN1hdFYZZwu59PDIi1HVT6uEEZFjkMq mD1JC4BSGz4JaiFxM+k23uilrNNVcYxBIOQvxHokuN7Hni7c5agBRE1VrEsvCc0h19ku8h1CsiXR hR01BDIuS8+LQvLj6LLTwmudffW4lfKzIgHrK+M3AmD4Law0rBOZYoN6XxcARnyr2+9KTuZ5neVR rXMAEbpOVTKTaEaD7ZmEfkKHKMyQD9UAgG0QowydAADniXYcmoL6PuFVtLUPiLAnUgNge1fgX9om IbpXyB83R/+P9vv/+BuENOj3hOwsJh5lyrQA2HUA6Lap+aVm6wDGrI6VvxUAYh1XCCTG2GZoMktb B4Yo3TFKl1Ngi9G1hPkbCt3mBExLryxhDGAKqEgq2mASeWrUAoVw9duyQLrZOHTZoYDtnwACgZ7o QQDguthdISbulzm6IwQCgYAEtMARwVf3AOCbi10wO6W/FQBOrN5aJ259jc+Nxj/cDPRdDwBjbY2c DQCQjubzvX0CwDIrmxyJVJWRi0cnFgBIAIAIM8wSyPiR4RS66ynC+tCuYeCHBwsJABBaN4EQjA5/ 0ie5p8sAFQLdiowINAdINgCAx+SHpfSqCNOZBEoz2u5hsWCdPn8rALgFALbd0TGxaxb4mvphYa1b /3l7oaxeNf0PMgEQqL1VlRV1RcceHQ/p4o8imVV0cEqkSXSDKRRXYZPpzB8WwYvXANBuox9F2iBF 7yPsQi3+0MYqeamfO6EaAASD/2DsPzZ3f/f+PwMAZYYSN6TFgigILAAwo7WCabEbvsA2ADhCoK2b 1NH+9crh9oOgWua0wklFC0b2FrpKo0sX6gAwIRx2KWLOEAZpl8qLKlRdQP0jkoj8LgBAKAJAoPet 1ErVpO38QQBALhAhW0S8oFzRnRs8aFYwxr3WACCvLdEzfvCF8Fpjzow09Vq3YrXxNADg5PZMP57Z ejMzOuV3kW/hbHXmNMKzJl73wOB9USEX9Wi8nN4ommpeREVTNk1JdqtcV1QjgYo5vQLxP66b/PuY mQJbS3itT4D+KShewcwjhAEhAl4DADWAKAegxeO49gIdRghD9F1GM0b8EEWnnw6CJxVHwZW++vw1 AFqZgxPos2r/GWP8WgDYyVTeFZOYxZPcAYDVWe23AWB9SNTOQVSmRanIAVBRjrkQMqwqGcOlopON 4gAvUznqG8n18dDxGw3TQz0vrZ0PKyMEA2nrak9KA0CQ9UTL+9mGIL/XAPjVsAbM9/8JACCvRssY PMzGTchoM4KAVqMlV+9nD1F2krNDC2CbCojboDeyBkm2KmQuA9z7UmV08NF4KUIb2gjbMUFnH4h9 PF2OThZmhFLLRCILQLZWEKHGDLtbd+wiDx8yNwAg5kmgARCgZiDQAKAdrwthQsg6yOwo4A+hXhbn BLsVPUhEq1XvdDs2AIRBx54PbBjGsox2BwCCt92EBbPd/t4a6wBgLj67DgBZ04wO9utRNU/DfJkt x1VURATSQHenjBUigvBtaGcqleh25gCAgtAHvj7M13XvlIC1AEBHNYzX07XAAABqr+NAi6vQ7Qa5 lFADADMYpSTni76LAj70lkcmtbtMhFk+xawGlFZ4aAAAYxtuBQDbDgD2WQCYy2qkFJGUkvvTKG+a HPNkVVWjAbJKJNk3MguCsvK06CRXtYd4ksSoj0A3pQkwAyRu40ZhBQSifQSHImgNAHRXSD4jBPqP Ng/wrwSAjNpOuQJDAhUmcVoxgEHMfwAAbmkvmdUDQNgAEFtaWNhO8Pq5xPW0QGvPSiKflJEpmmUF /X50U2Owhxaf4HrGaFpdUqp9Th+5F92kHwAQGgDIWNP+DhC619e4gE2Aht54PjDudQWrp0MAmFyd BSrVAEgi/UOwr3S2oNWq960l2jiW1aqTDXsCuEm/TV5bd6a0/awNAIQYGLubgyI2UgH7PjNTXy0A 9IdVUaSrHXL/l2lSzfPZMopSTDTSXRXo9ZZ49e0KKRlolS+9bnJfYRVoiwCxPl8PVmL+xgLQFi3A 6qOrCqoA4CDpbgoCVRrontCOmQkxOhNSt5C+t9gOgG6w2W8BABsAgHNDjyaYlb/r18xywDZdgZnb 9Jpx5iQSNjs82p9WRTOq6U4gC6CI0BA8wcRjcgeCnABALzTOFblUAsOR0G0WQlQP1ScINiNqnMAC EG0EZQ0AH+4TGZ6/dm/bzv+v7F8JgABCZtwIdGgIBbKk12YHAbcAYOOnsWHkmVvdaywA8C8BoDfF WFxMixATuiNySkK6lL2yblBxAQCgg7826NFSNdFXUYxjTC9BIVoX6EwAjn2s+03QG5mmEAXhIOse PmsA6Db3ul0wgt5E95g8vECRBYARABJC7lh709r+X6c0RAcAtg0AYggAU7SynpjQA4D1He46ADjK HiskI+xQjBHatgCAP5Blni52snE5KjxJAJjLqCmR8a0Q1kSVbtDOS+NkQdEhDRJ0Tgz1CGvkrP1W 8qudgA4AOMACKUDEsTFpgQAAg0FvdXRh0f5/GAWaqDoE48HpEu0b90w9/98DAO4GUoSrsHIA0IUL uUUODQCrUKUbxmoAwLTYuDw8yJt0XCR0RUqZ5pGqaKdVVSKrMMmrGL10kzws6G7xaFUJACgaR44J 3QB8LTfR/VREO/VUR0MQpCJbixbLAYDz7n/8awEAMxil8mTLwctGH6xBFsAWSjLD9XTCW9sAYEDC GpLBzJbvjjKGecVBTYRFQ6BCIjsZVwXK9DikKnTtJ/4aAGTXJ7oAONHuVthK/ZHMg+hETwVExjUA AMQ6/w9fDKI/MkvxbRKEpzCtBcPtJESHNWSc2jBAKxGmtT9ef7qE4YjaAOADAHATAGwLAOyYltgA gLkRBKtBE7dkQMwKbLW2sP7aQObN7KgaZUXuy3E+nylJAIAXK3W+OkJxNVKePFYRzPSAQ8QXQi0F GQDanWgA0CozfAgpZQsAiCwAAKykBkCCbleYgIPHkoQKAIA7kZAFDXZ4bdGTWIc5GLNySh0AzJum C8QJbuojt2fuOxfAMRKsFoDbAcCYcCIqzHIVGFPTRT1KxymZiLKSaVPJjE48lKkS0xZoycogQO8l +JIl2qqFHiLISFprHbqv56hCQqZ/qgdFCdJUXwDAL+vz/68EAJRzgf5loWuoUOvI2AAB24ux+4Ua NL1wgmJmtpf1c0PsLze+0q9XWRiVOXlbDZr8VhjBGmKOD/wU6Ps9DQBMW0GBf6Jbher8tQ5UJ2i1 wqHB0gCgJ+IzXFu4/mGFaQBw+AVoBUgPI4TLiqQ3epBluowzQCGx19aoilb6OwTA5vUJ2563xSfc sESFE9x2AGCVBdvdL9gQANyUUQ8BEIf1eLkXNVmZ+VWTjxdSpRHKKQuJa1rXN9NdRhd/Qnf1GgA4 vxioqPNXWkuFVh8EAN1NUawBAFG07oWMZwHrP0GnET/Rk9gxJETqHostAOgL2vJfsZmNyIe+kRlb Nj3NDQDs+ZHMCIry6wFgBqasGABj3M6ZGjrXIQCCxTgfpaOCXhUd/XRZlkWFCUuIpyQYHRNkQVCF ua6qK1vTNNQA8BD2RIEVAQBLicVDJxTmtQBAhtoVAnUA+OOvv/6izz9I8DsjC/C7f14WAA8Z3dsS lIxD960CY1o5F4PidcsA6JKpDgAGMUEjab4ZZW/2uRsCIJ9j5BKGcI2RoyyTsEgJAL6HHmHoQaFt WJ3ADiBBRRYP/qduWYUoDMJ2kGCgBRiyM7Ty0J+0wyeFFv9xRPhhOHB0DESfS9qx5CFj5LO2MHTl XFewZ9STbixTbu9JKy/NHEGP/1kAdJohM1QyBABjg3B21yfIKLxY/9tL6mVzEBWZxJCFPF3JIJdo /ZCiWjXmkFdJNFkRCbJ5AECwHl7p6QggT3S9Onx7urI0AEJPA2DdysNHtEB3VEC5O2pe0FI5aMeE 4bFA+EdbzGvTJ8KIVW4RkXO74s8AALew2HemMed8m07CdgDYOiHmKgYcABi2aTwq8qZJc0kAyKti XuajEtL0CqWOEblPSYmRSGUkfZ/sVdqhofaGcH+gFNhDH6pAA6CVU0NUjkgUmU3kil6TBXjUn/Eu 9/8n+/1//C3xmScDBNYSGWOWK11+g7UTjsqUmfIUZot5zcA3YzYANg9L9GKP4QNvj1vVoAKYVjwa IxNQJUGR6/GzGCYd4mjC1sTt0wJAwu6CxZW0KX4E9QkAvk5WCxQCMQ4tSxy3jwF04KFWr24AEGPE r4KGU4W67BXf3Re8y+ixvxcAxgW3BkAfLLABYDeyuQYA7FoAmHeZOcLRq+f5HMW9kVeUWbaIUPfn h2EBATu0D0pFGb1eXw/7EOApZD+JnqLmkdsUoA0gvWkAYPoJD/0WAOiujqUEAOB1QZCBbhdoD4h9 hAA4qq6hw+LtwO/OO9oeE+4P5hYA8L5Q2DRPha2NNHL9lothpwIGmkGjV7AwW990APDqLGvSuoxo KxZZPq+KMXmKmKMXYjxsDgDQ3RFF0kO6j24syK19dPzCFaNzgZ4Og2IbEkeJKULXRqJJsLe9Icjv jDv+v2/u/qn9/j8hC0AAwPwHsvwkVF30xP4eALhZqd8EAGF0BmBsWDOEH6iKKCvzrGoBgJrSuqLl T2KUAEdJW4eOyxsAoN2H2athWwqsU/xau4KiVW8dxsaYV5GsR3giG0imgNLpAIRkfQBA+uiFr6cC AdEwbtuWn+bEri0r0Ct+hOCOpdR7uMJoEMSHAGDG7WUBgFlllc4ydz2vXJej/bRHhlRDnlQs41GV VbMKul66zvPQCyQdZpSw5GEgCZlhrN15SPlQL4k1CjE1CTJ2yHjgQW0AwFqzAH+mAQDeknWF7CEG pYahwmB2BAzROhxlxD439bkmAPi1ADAXqweAsIp3/GsBwJ3aK865HTtgbIs20PQiDDPCL8tsVGQR 0n9pnc2jdISm/uQOKJ9up0KRj4owCgHAk9KXetQmJqn74Ci2mL56YHoy3VmNcd1S3VPay4y3Hs0/ mpGB9Qd/ZM77/wQAcL/CdC3YhFoQHJouwCbv1QPRiGxb7VW4q/UZAKB79BsAMDGoce2CMkkWZXme 0ZqPMWRRxjHZsdDkl8Ra1Pxg9lfQStp83Z0ZKjavtQuQ4o91S3CvBQDOPYMEQE+f1YI0DtkQ8rJt YRuUmxHhgoyhCH0wINbQvYSG9YxbAMCtWBazwvcGAPqtz5wGIWYwxT4kJgDMD1hn93djV7hlDWgA lEuZl1VOXt6YPNYlph2iqTIGLSkMTJaqzJOA/HV0UafLCJoeDPkOYd3T9pWxHnvut8V+GgB4Lb4e uB63AEAaNoC3CwDQB6gGUkgjoA0GyrDEGoyDKkYhzPoGPojYmQDYyK9tABg2xW8AAHNI209eMgHA bNmABoAs83GeQf8jm5oWtSkqeItkEnAl6xHZ0OgjT0zQaycj1EOK9tL3285UuiWF7oIWoksorFMf w5ZwEW1vCmqHBn+PCsC1+t98/59gAfglLH/0flIRipkDK7p3PQCs4nfXjN9uATDTBdicGRcAemd7 VZQVdZZXKoV4jQBQhVlEl3xJDnqGsnWE6bRIBcOqEhn5QaCLVhCF0gBAy8q2/yrvAAAk6MOBzRxK 9MDS0W20dNIAQPM8VHhxPfan7flri8atTifcVvJaADDsKBsAm0CAY6o6lgDnjrCa2WK1jRfCrgcA GXdjzPutkzAYV5Wia0sHNpIIOXrE5mRYlp5W/4da9Y8pf5IoqJCuCzA5WQ//I2O2BYCOmyAtmqDX EpwDT+cDoBv2Q9rVgdAT2FF0CewCwF7fXHYDgLVJKUyEbihhLKcw8NsBgNkAMJ6EYQ30uUULAN3f XDtiQlgDGpnVkcwAgFBZukTH30qW5AmMVJNHAEBEAIiidIwJx0JWaLUKbSXt10QLIJBmIgDAhtIt KbSoTOnhNPEGAGgRyL7e2xoAWpGgEGCzdQD9vWYXoQ5y3a7f5lQO2becRZFBi1bt9JErVY2KPCuD uoZvRR5KiAbscVWGAbKD2LNa3aNlujDd0QUYyYAgCbXIT9ujvC1BoV1oAEBvZkGumgYA3Xt+qDv9 0jto/arEGgBeNypieKjZVgBYDcJcAHTxJiHMKbRsGEExDdvBWloA4NsA0MYa6Kd4coQeADU5dqMy Cosy0GVNZOwlIZ12TPKsKoH29Cj5wYQk1D6iBQpSVbQwlR6qjpRLC02y83WW1tMjbnR4YA0AFLog S4jaFhnoYWuouGR+2zvBqt3tT5tlAQjbfWpLfvttwl0AWN9BWJHE9rO+DQC+BQDDJ8Vt9aX+j1D5 eJYtyS2N8jQHACKJrDlZ/aLKmhEZ/wmRwFPk+tPFQ2DQAEDNJACg1VTYqRoAMsCKIsqK6UHt5fQ1 AUB2IpqcoDFJVAUh2THMjl8NLQALumaBvyOg6r7PFgDw7QDofihZW+MiL+ugRDgwgqqkrDzibqXI FNB6dgAAgWcc9SQi6xbWAIAAAOje/wCAfqZk5zOhK1w2AKAHIsMeAGg1hIaiMWwgeL9wE/xOcf9b AGDF/uww9DYAuKlw95Lq3Ss3or0FAE4Xi024LFYNxpnnQRympQxzAAAShwAlrInulCwlR/8PTP7G 3eRpAGQAAKNjrAGA5Uvom8JVQh8lKNnQzSrRjVaQ6kb0vwVA6KM+SMcQAQDdi8GIIV0PACeWwTpZ hCm40NVXdjl1BwBhJapdABh5GcNRdWfy9HXJds8AHhazWTYZV0VEZmk2UmlAtzySgiopsxFax8c8 UrBJQwBAQq/OAQBaCdXKKcVaVh6TvUUIhT4Ajix07F8TABjRUKG+kRw5DOENy3hYDizcPcp5Z8ex 3wYA08QfAqC/Yzu9IF0jBIAoDaNRWcoKvSYqAgCZKBJqBZXoMB+CUXSCyRGQQaBHV0K9G2rvU+dg cdXDB4g9BAFjXZKGn4OyYIn2dJC2QAlLGxcNMxOdEGsLuDy+BQB9RMlojcTNycAWAPooaqeJ6gHA 3ZZfnweA6Rd0P6MrvuZ2DKEFgEwTlWeZiunwEzhLtPCC+s9D/oqMeAiBOOokvcBvx/+iYfgGAKiH Qi4ErWvaBIYn2k0Mu1bPWYenjyErqBJGQaDCHJZQa94YTF/CRrwp3RUuAPgQAGIbANbSBidrzIYA YDaNfcFNS9aytcQQAE5MwRQTBelkXu8t6DIqyKMayyLG2BiJaocySwtyAWIRoWOtIFtSKIWKNaFn xyKF6mvZdAeAkACgBUIYr6qFFl8RABisJ0tJABAcYyOC0hsAQJjNFCwAcObGsoRTJGBfhk7bD1OI bZSC6kdJu2icl9VIhaM6I8B6XhRVXqngekGsg8QljE8dTKW7TGFKZbLu+e1rpSoA4HtMI0BH/6FX XUcgoXSV8QYAnop8DLzVJUFBgPQ3b7U/zPIQrZI1wfugkWBmCf8XAeBErPpltXajW5bW56/N5WyB ac1w6R6aJ+tAZShbo38rWZboCxiimlLPg4eiH81AtH6Hjr9s1ZS+dgFiFoReiXoo3PA9APQsFVxr tNtFoBslwAjAWhILUKVJ6w/YMgS/tLdlGpLbAaBfjQkAy7NifX6ut+mZXXlhAKDbu95nAMBtnbUD ALuHoAbAKD06qMZREVXpMiq8IJdSkuuYlWWdR0EV+xFkkGip4kvklNYqM0/PT4aKKtEAEBhZBQsA MUKoWL86ANBfV1aSdntJJyyJxLUAYA4AhJGG3vzZoPc3G44HtXKHVlRhcz44hhaKhoi0jJImzUMN AFV5FVn6uu+swnggrwVAgn7VAXTYqGlASyYMr4Ft5WkA+G0QQLT9glu/D72C6bYSugwAXYhRsoJa LgQRuXZbNwO/B2UQPQDWurb1HOTea3f9H8E7VXRfB2+F9YcAMG0ixtiwLNMJGGwFQFiivENqAVsI AIRJhAaoZO0EEqVSOouKSB6U0Hp8NdkCAQoDYmJwUkHOgi5gSXvEIKeGegrXGmoIUPwKBSbWFk1F fIkm2CguQPOVQE/78x0AWFV4JjSNC9htpWLX51oA2KRCBgBgWm5rA6D7DsJWazCnfN32FBhP0lXa HB1EdPRlNV6WtR+jJEgEqiirCnXrGICiK8oqRXaqngOiS6awv1BEiWJULCK2WYzyMj1iMdbF7P5X BUAYJehv4DFWAQBSDHoC2ulvywKw0jVWosUq2Ga2/9/v8AEANmUzWKEikhjAWBAAUFsWhZVPTgp6 VqCHZ5joGLQWqGNsNcrToP/Td7r2+X09kkHn8jUAoOxvAUB+D8aFwjHDgxCIifuenjoIRaGeVyF6 dS9zrl0DAMadzpyby1hE4XpJRozPvO2FnboyfSlrhYa+gp052FgYOMqyUhA35lBToP9/BKFOXAm6 7znydxiVgmR/TMaV1gAmSIpyDEwHLeJ2lk2y6YCIiWgxRqlCQ8kDFcV++wUeen3S3sckvHYCJi5B 1k5f6podMEMCuh0AW8Z+MksnZbXr4HZzADvUIIQwS3vMunMxdPWvBQCDEmiepdOJXEZ1Vc5HZS68 vIxoGVRaRSEmV2H+mbZ+SlSu4K2tP9X9Z4FIgRYKuhEosYH5STu2VgepvzIAqjhC1IIxTMEg/9mq BmR2XxtjxzqFPnYlUJ+eGdSrdt/SamVleLdtxof2UR4GxbhMMgKA0l3ASj/K0O4bteyI8osWALrR AvJbGL0OsypIAACue9iYAECsSvOWrq64LVFvAwVkCOtCYT02AIUbJgB6z98kYK9o2Hy8BQCb7J9r F4kvAsCSVHF7WPagq4gRTLGCBcTGMFQRhDllHQaSPL2IjihOegVxj4CuBwDQQ37Q20qP/uS6da3H dEA0bv38RK+H1/pSWoAJ+5YOQNXOX8U38UK4Fh5CBEIPv2kB0GVSeovKNnt6t6kDgCkOGALAiiU7 AGAOACwBUrdsYjOFyIStE8btwrb0rp81Ub2aKfL+s3LRVKXwsjqiZQibSCZlRYuMbjK0DEmVBZgc G+jhh1g7XVoR60IU3VIN2SmGOYyYLc91X+CvCIAQHTYkRh9zNOKD5RLYALCkU4a3bhqyLgD4RkDr llgzK79lubom7VuVN3msaZqFUZ3r1DIBIJZZ0Mb6ldZZ664VPkLOgR7DHq4BsB78pwEA41ToLrZC y1cAgBhFrEJHYDz9eV3RzvXcMN0uuI0giQEATAHDIKHptkfZAMAdisRca/7LAOADFZHZSWBtkdkA 0P/1tLwbgt8CnXqkLGM0VgQAMM9TCJ06QZgPbULRykLAOdKVPSxGx3DsXFj1uo8dSBGjHzgAgBGM CW0ZXQSUQESELhlEVdauKQD8GQAY/kp3EQtufbY/5FtK/0wAMNcBsgHAzFjDZwFgw3Xd2BJfL7Ow HI/VKCR7dEHWv4irIsKiNXR3llmlJXQ6DB3lMkOnCt0ACf5R2LaTQyEKEqMJGtGjvUqAMCkiBF8d ACjZAADo37hHYycOZSRgmXsETBPAkV+3zpnoHurGb7B1AYzbRURmGksSAOpSqTJD39lQhmVAzwGC BR9dvH0Pc5bgfaJwRc9bbQHAdadP2rHIWce6+yfXohU9nRkVmcQITwcChb7ReFs+wLXqRdcG6KSX AQBLBGGlpjdU3KYB4JbyyXBOu0NhNQdzI379fyzebAOAMAFgGNWYO0XHP6qyGtO6VZXj+HsqiATm fhMAcFlBzItyAHRA0eoHLeznnu6Yhp41OpcH9QruNJ25RqAVYmuyH1ETjBZN3JN6fCoBINYVb+jW yDaR9h4AfAsAzFo83l8WJgDYNQBgjmNgxPENADBbuDIEQK8eYkaVygYAHFMo6kKlQTqqZ3mkRBKl khYrKFTkZ3WNikAdhg5kTousC1f18CT0RvK1WaUvJuw0juQI9Kpc9wn/ugDAgBhUbaOFFpoCIulj REqMiIkFAD4EgOMidH9LWDEdYZfUsS1eRMdrWtO6RClQSTd+hutLRpgVSLQiFwAl5nHgrbtXBjrW rCAE1AcZ84A8DQAc6BYAXpuPJfsr1G3utUatBQDufcW1SRB7bfTf74vUjSr/LRaAKYpmW0SRnPVi B74JlRrVgsxsuWJbEeu8NzPK3rbG0LhwHYrOq0aVd1WWZZagT3dZB3T8CQASI9F8DVL0A0Wcn3YC JqYmtD4tAJAlRA5Aj1iDp9QCoJ1wDQDECDLAYfJCPfAXzaViAACrq/8RrdjGAIAVW7MA0C2BXSf4 9wHAsBYEE25I0c44cG65ItsA0PEYXb+qMtQAGGdk5wRhodBPmvalX6eNQvUT+iIGQZ5ldKIiyCb1 6ASlO9ZoACDChMJ0rgEgNgD4mjGAEMNupUK7EjpKcAKNYGsHAGEdcGtFGXNys6YX2lqmxuMcAIAb kTYXABgziwEzaPNLyy0rPWySLE1UXmBMD7lg6MEMKzVZAwAWLUd/CliqSFnF2snSmixPOwO4yULd 2c7XARjgAQmDREL5rx+K/iX83vgfAIBZeaXObWFGYJ+5odEvAWCbG7G5g6zCd27nI/tQ+DYAcPQ5 yuqqqvRUcwIAmemeCpHoR40U2qpqACTkFqHVMm8BoOcmoc1X0lpX/hoAni5swVw7zA0hN0rppswh Gi2SMRno1p9oANICVAdK3e3EjeCS87IZc5NN3DrUBvN+OwC42ZFpbdaZQ9y3uADMBQAa/kcRANDk RQXlf1ijOTU5/wSA0VJPU8A0qiAuC7QNrmDz6+FJGAKOABVSJ7pevc0rICcAgxNTV79mEBCq2Up6 EjdkjBv0egAYgPwsAPgQAN3J2ABAXAcA4xHiosJULj8SIkjRHiDLVIjRwWjZxRlZAOTHtumsuAUA ejCGkFcjyo+sP4wEAACFAaBE25VKYfU3ANBSDEhg/U3fahcAnc1ot5uz64RcAHAHAMI4sZ8FgHnL DzXqfCsAjBPFbG+YXqvMCky0xMgEAgAZBLAKuK7SRSN0nT+BHrJttIBRaui0CAB4GgAh7H9/bQFo STvKg3ydEdRzwXmsiUrmQKDX1w/6uT/M52wo33EBYLo9nYrffsnM7q/CNyGDzwDACJA45avOB70H YqtWejbQDoxpDdOgKDKky71IYWxNhdE1SbGchwRPL0Ck34/SUlYAQNIKTcO4BUCAjomQTegfqGVB 8K3k1wVAgp4uZeRFelYGOho7PZE6WSkbAIDxQU8PBwDM3K/bAGDrM5gZ6aEfq2cvhwGHw9pEqi4y WnQeVBXELD7D+MoEuw7iH5250wBAidAaALEGgL7Xub7N2ug+kSVBgtprRzTpcE0coJN4WwPIN5Uo 5t4wI3tbzFRrazkRFPMq77wj2/PZCoCesA4AhNVuxNrj5pFqARCrjBxVXaCTkCeQVGVANGC6T0cA zZqu5Am0UgVzlemGgkYNMRSxblrF9SK1AIA5Sx+HbX87CC4wTgDYRGaxbf1JVkT3LIXlYZs+gN0O qbsHesmAIcy9HgB8CADbs+A2L7fRgHfdQGzJh/HQ6SzLkACQ55hUHcdZRJdRiOFxgSrmy1Ai3o/q cqFSOv7kAuD+SdBMCSIgSCw51FO+twYA4ldYT7IA4q8IAD3mGQDQqVu0M7T0Fn3BubVq3HqG7tRm qzrT6fy1eXhi4H+ZFsAa44qoiy1IkEzSSBVNVislwgr9ZkLU6qI5IKr3Em254LbztEKV66a2uoX1 2gXw8AwQcNX1GKEGgLfW++g+LTGG1rezr9pfR1hJauEYihYAHNkKd4r9HQAwZowDNgBg5bmuB4B9 ZdoAENbObl0A8vyrAn3sEbLLIi8misp1ox50s4x1EEXoXukoYEcSJO4AECgyUr0eALq/GgMAvBYA usFtELRxP+W1knwbAHwbAOwB8szp/OsAgA0chg0AhBlAYY4PZcdMmF2Ubn3pdguAm2cB0TxVaKcU PmhelTJUGRpoVMW8wTrS2UHwOSgiSFU1DLTOzEfANU5CDidMS/+5XmzoqnXbla8JAIQq/QwugMDo UjQusgCwFZuO9e8AgAsbv9sAYGxVUwEnbKEonCyUqaDFbxGFxbispfQVlC0xbWEEqBO0AsAgOwAg lroTqw7ttV2tBdMNPxDC1k1r2hMPAGgIt+o23akZAnm87+nvxIzM85cBYB5WYYT3NxpWZpTAbgDQ dqY0lYXXAYB/GQC95FhwZj8veqCBJG5GIZz8jGBZ15XSVj0mo4V62mJb5hvrDha4ArRYxfe1Tpzs e11RIXRqTw9JIBNBhHqBRes2oaUqjKlQd/5g9J1cANjTvrhtpQychHX0fdNHzAg9dd6DMAHA+RAA Yhg0XS+i0ZF9CwDYVgDoBn6JyhPdFEQGSV6WFQCApoD1vFYRrR0BgNYqyFALEOKIt2IfyC0QHUQ/ xaRtLwv4Jrp2EqbX1o7g/5fe9JSyUgcBEajkwgAA48N+FXzQX2nYKED0mT6+JXbG+vSgCwBu14qR pw8AxJI2XiYTzGeUEdqChgoWOyL7iLIq7awiamgBAD2XCACeFgIJnRv0Wxh4etKNDmKJNuOPPY/o jJbEmS6LKVszHCPO3PYyPQDsrdPV/gtbhG4AgH8WAFbTj7V5bFgdRhOd1rxxvBEU8IWZDCvamoo8 ABEUORmvnq7kT5JA6qDeGgC6vCrUA0D0GGWUWUPQ53ttG2uvB4CODMY6iyrafiA6e9imUD2fOVoe Z9zfAKfXAIDZAOgDHG1P9t5PGwT0mDCb1KwB0Dqgm6V3xoK7gWxmxSZ1bz+V0XWDoeBhkmdVGYYZ +oFn9VIP16Tz7CtavwoDaxKuu6RhkQEANKiB5BLVt1pRpVsvhrpXvfiaAIAUUVSBr9totwAQAwAY 1rmZwWHG7W9rBrZkCB0AcBsApvK9BwD2p+9Doy5Ypbx8TD5XhIZLkAOjLxhK2j3yCrwWADG5AFrW AncGhj0A0B56DQBosDQAkCvU6lUNKx9xKuQIdMN72ETXAoC7ALBdye4WMTcic3J37Z8OAMCuBYCR R9z4xwYwuOjEWcJOF7bvISASYcia8GWe0dVdQBWoJyniokdPBBxwHZNGgXVbo65z1pjtgWAWjrlu Z6kn28cEAPRkhHWhIyaIFmpLIO5FVKalL2wA8L8XAGY43kjkb440tyMB/a78ewBgf+wCQL8KlPaX IVLmaKOdZRXZ/6WqgqDMRxi2EOCCkRBe0G2vnX0NALIMfNiyuvX+BgDwXoMEA1OQVvm6AKCDEsXa pePQeyUmALgjYOmC2A4AHIP4MwDo97xj7hv2ROcAosMs7VjdWVKGfpUSfysvCvVE2yrEsE8Pc2d1 PWoHAI+vh9jTJ7DUvj7YfKPCaP38REdh2l71LQB0pzahbVortuyOqXdT9YN9Zt8qBgC4XfdrO1XM EVSZAW1mrdQAAF08RvThGtbxFmInVcYlXeeyLn0/LKIiRDt1T+9SlETDBYihi1AB1zE/fWfpcV8t AHSkbw0AffR1qy84B5idyHW5KwDgbwBgRE5tv5vZvU8sABgnz3IBDIFUFz1ZF3U6AGD2rnQBsG62 KCxjzr7prwcAFjLMogo9tGmjVZhVRw4BmQFVlsZoJY1+lFGse+yvx6tDVRZAcU7+JbSrGLbSA4Bc CgjRvK9aDYi++ZilHeiIeLwVAN2DcoP2FgCYIXR38nnbAGDMhbILv7rZe2jiRQuHlv0EAEVWSu2h P7BsC38rFcBOhZbFX1/fnh5Ep5useBoAkPvRGuN4M/ipbX5Kz7FGzFsHBLQaWEcGvDYiyIcA4J8B gOnYM6NQxwaAsGUBloLYbIVl9qVnW5MM3FIfWo0DBO/G7VmCCi8p4wpeUx7RLZ+HtQywJUOI02PI gT09uMPzJByBQMt+A91bJQ5LxErjdpJN2wYUpQOJnhKuhzXjBXht8D/WpUKbIL4NADMoZxVXMSs+ ZJvkgm8KgQ0AsGsAMEjh820AaHuPbQeA7eMNAMB5mOe1xOwvokBZVTKRMkNn9ZpuoUxPR8DQMMj/ UJzi6Sa14RoAuosd9pqeCO5jxjX0wrpvxVcFAD3u0N8AAFazsKMgfBiVNqy2LQDow3uWe2YDgLlj RkzBbRc38pFDocUjAMDFqnzMsVB08awBoF1Z5Fnb4h8UXum+VpD/6Zi+BpqHZAcLdU2LvvF1t68A N5m+8r12XpPns1YmYFgjhn6nv7AsEnTpN2M4kP1qN4ntbQDoY1NDALDfDgBDnsXswestADxyAWQQ ykySc1/GeUTuZ+gpT7f19MK4BQAZsGGboCaLINQ9fzyyANq2f5qMeqHRfkFPU+ExDF6dO217/msn kgsrd2re0L1aabjlufVCTKtTWLE9+24SwlCcfAYA1pvZfJBfBwDTqugiq2GdjqIWADKqIpkoWtJA VpmvolzXAsqIPFJsPwkTgFxO9AdAnpQ+AdDq8n/UoaF7eqBQfEFP4SsCgHsY/Cz8NkXu6VkwQwBw BwBdxdV2ALAtVarXA8DKptsA0JVosKd8jFqnC8eTUaQ8hUYWkR7lgfrqdv4P01Xtfrs/UYLZ2o+J Fv+TDasnXSftPCuOUnY991M3FWtvfU+wTevJbhMZNr0BgP7QG+8LYW9AI+LF3BlpJgCEqQq4FgB2 LdUg+Gi4wGaAe/09MB4d2StVwXuSflnS1Y7kSltLFcKc1yWTUk9K0D3sMSkFLb4iCCUSPQUA/qKe vIB4GJKtsWoBsI6y6GoBJv4RAHDL/HIBwAcAMJN6W2q2B24pYzYAhJVktCwAGwDt58NiNK8ScjRx 90eKzrTKokRFlZBZDbsTygANAHRc0aXVEtoIH0PnMDe8nZAuWgBAQ4Sm6l8XAEhFaJ0i1+ExVHwO HoqpfTEubusAXA8Ap9PFdQBoLTwLAIzrUTNQ8YkAM0Fjr5JRqGd4BZg/jcVNQlT5eOixoC9zDYBg HY7SDu4GAOAETj/uLh0T0HFkPStQA4Bv1aVuCRB3FpD5+oUwyqENr6eL3HVngJs0EW3qzgSA1TKB 8y3FlHaNkRE66BVE5mFAW2+0fQvRVz0JRZR5iQaAp3U9Qey1FCJDVvdN8jHmOmgBoHD2tffaAkBr Wdp+YACAJ3WnQNGO/bIAYJ7+Tsqzqa5jrh/AzRdiQI9ZVuSWRgjMBUDnUDC+rQGDAQDmqAwYczoK uBVZYTqaAQAxZiop2oKhKjEHRIoorWFLhkkuQ90BoEwUioNFJXW6BBO4lW5Ho3WnoYehjAkg8W8A APTOSvQhEBYAupjyFtHWZwDAbNfUbmBhCtaGABCGC9vSv1Xwe7DY9bjJUkUBSk8C3RFI6ekLQter YIY3yvt1bRAa2bT2PeqEkesgAKD+bw0AepWB1wFAbCJXjlP9GQAYO431sW7r02xYtMvcYJcLAGNI phEFsJbWyvEZ4kPDb+HO2aLHi3bnmH6MeSpCZT7mP0jdHwFjQDYACAPdPc1vW6Og8z8ShrrRSpu9 gkgYmmpyYSEJCrWQDVbWxrqO7fSbpdph2w7p4LKxFI7CBsBABGHo/5zHsv59GOMOW4z+40wMnIDt ANj8vLBuZiXtvAQTtIIYOmC6/cnt59Uo57rNZy4JnmQmlXEE4xUpdm0BQDEYeK2eCo0rYuSy6VLT KZevCwA9tDRuZ2DFeoLVAABOzd4WAPRFLqZP1v/N7j5j5uh2big8W5fOBgAkZ3p8fUwAKEM9hZVM fw0A9FsL9ThqrWTXANBF17oeQIvZcbjDRAvWBLrc4/8bAPg9APx+szhRiyEA2KDa1xGWbgOAsJJz zHiZm8rgVjLErfZr9neyANAPyzFN1h4ArqLNxw6scOiRqxJhhlbgiRRtpW8LAKarf3Cva6NAJ608 oVDe44cAgN+GT9FACSJs7ORA17JgGMCaAL7HBHcLHAwADNuc2AQwpyB3npNjSQ4AwLYCgPUAMEXd Zkc2W2A8BABjdmqRB2U6rgLIUxQASXd4KHVbdV4uS9SRBH5Nfn1IS5SJCv1ARanPlx5CH2rxlG5j h/aBBID43wAAOEC8TX5pAHCrFuDvAMAmt8+uAYAZUGB23Xb3fAW3vlRn5xLd0ZsAkJPdpUp0XsL4 aUh+EEnFRYX506hC1/4Uut2uAYBGFaGuE2z16TwRawDQrk1aWQuSV4bAQVgvcysA3OuWm3MvukvX XMS2K5YRjBa9xMDsm2ICgG8DQMeptZpScCdMaXUKMH4FYFEPgMRkIJHQrYWploiWYvESv02ro9IH YWCoqTwNB6FTLJh0y9sSAPRg0gAItTJQxJghFGymdqCRWPfgu7k/zDzLzOgIdA0AjL0xBICbEOju FqMhrRmIbjs2mraHAwBhGRZ2hTZz6j+CKC8knf9EKYxEl+SLqoqOveLlOIKGKvAz1ebUS555QgZx iZpAWn5iKDqx6zSA1q/FGHEJP9Tz+dcEAIZoboLfyAN+HgC2RcQHpSemAoUZ0X9TFWxlqHo+Wxd/ 99fp5sZMj4QFcR2FkAEQAJIYzWtgjZIjhf5TGgC6gXUiEGtBFxao3T3Quj3nWhjQAmAdrkJ2YC0E ZEMAcGYYLa4u3A0B9If6GgCY/oPp0vae0CAEZpoXxrX4GQB0DBLc8rrwRve5jAEApHo9CXFFiFbo mOkb6HZJeiWwPxPdzRoBgDbHSjY/zChIftr7S9e2hbqskja/7m/X/mL6lXY7RjhSJu4ET3XHDrNC wHAJrUS+ERbiRuZY2HX8nLvtfzpQC8tGsGrRrgWAna5cv5+EZalgfdLtTSc3UnEYRTCveDlSaDQf ehUAQFuyErknolBPm8FEmhBGPxqpAwCe7qQa6A628Eu/JgCCOOCdgqRt4TwAQPcchB21sb0ywbmr GTK0X8yBiVkOsA0AbGM4BpgukdB/6grjF30FRUUsIaWgqymSelB9ovuuawBgLEirs6ZDj4flabr5 yFXBm9Dqfx258lz4OAAwTOttAGB90p19yQKwAGBJ+GwAuEVrlr7I/Hwnp94CgI100PgNQMcQyl8N ADq9Cto16FQ9Xa6iCyK5XiGhRUK6fRKiWmTlJ7jZ4CkxGIoQDcWIY7dBo3h9baxHeIvtyjCzZpcx FwDd3WwQzwaAqekxhzBsB4BbMyTsxLUz7Y5t6DUAgJtWZElcqgTeP24ZAMALK1TRhLwqMJoWdfWS 9irdNpGXezxSYYR6NGisNAAwiA4AQBhFL76nBzB9XQCEfcUf953okRXF354u7QjwWwDAbI0Qc6uN zFEC60eu6/nRwysvUWSFxuu0bGQBIPIXRpUW/eshYC0AyCjVY4ECHXsJY53q0reb1jnoTAzcfwxl 7aZqdf6lYLb3ws1T5F5UwjYZrejJ5l2z9xQzNr99MGwAMDvUZXjNFgDMkYXcLgzilqCb/kE2hdwi uqt8XYCCTsF6uEfctqrbACDwNAD8dvYnAIDuX5BexW0LFQAAX95GjdvyAG/9ErtRCtyOqxmLaWY4 rgUAt0IspkvTVaRbAHAMKPePOwCYwl4DAMLaeG5G1bBgWeyjGVWgR0/4BIDQVxXs/ZBLBP9iTK+U gR4IpAJtASilAYBCScQBUI+ix6zo2QmIssSITn9lAPQVVTYAzISpicaODi4AmKNwNWP8nLEvAIAP XFf9QAJtu3uBV1YYu8wBAHK/tJPKw6hsu9Wh+2+i05mevsHQnUFg0p/v8zUAYOACALrWBQDwjO4G pnaGMecusqW4RszT8RmNeFE3/1QYFucWP8AIj3IzibpVruoGq8xwuwsAe/4K0417ERLRqZHEU1LB O9KzKaBbxfKADWsAIC2E2EqMKSmJnm1BS8YgrlgDYN3XoqXA+nVqALAvAYCbHGRuocjnAcAcAPRx UGFP9TNnDAhnDBOzS4ivBQB3wr3YM6hNCfQ8OR9ZU6Ei+EgBUyXGAuRVktAnYdqHKo+FpM1Kvinq K7X9lST65kfTqkQPCIVyCnNCviYAyC3sFRsuACxBqgMAV9giuCMatINXfQzHSb1cJxlYbw0drEOr iqiSCp2oIa3SI1bpUmoBsJ73HbdKH/ReQ/wPUWp4XdpzBQDaBuK42eDPAgBCuJlzN2ph3ft2oMMC gB15sybU9iLBbX6AcYGZh+ZaALDrAGDXzjuSYgYRKg5yqOVeSawwXG0DABBTC9QIAMjzY7xyoGt9 UTYZJy1R9YQ1fwOAdevU7sm5AGDWzW6bU9cAYLAvmJU77sKhwszV2l2rDE50Aek++sAtAHS/0RYA cBsAXbwARXOYSyvWAPAVmaJ0qhltxBAAwNRFYm2QBFUZewQA1KPpdmkxBjIlqLeEFAO5LR2QRqvQ rwuAIOhHr3PxGQAYJtdvBsBWl9YRX9gxW1dMgw6fmDgb49JC1qTtsRZqAJDBVekade0EtEyAeiVu h9KS7xq3sS3d+Ye3MexE1w5iPGNbU7a5IfofOgQA2wYALoZlgVsB4Hi+AwCwAQCE3TPI+I8FgEGo xnAo7NIWbSSRbxTqwbS0TSV0KpD7B23mBMFoX7dYShBCjZWO99GGRfg/aev9NWPFOpnt8Y1Kv/9N BwCwpKLWvjPl1tavynv7nDsAWF8gwrS4hCsLsm95ZqWaDMZv+tIwM+Ss7QHLJDOdQAytRm2KLipB DIDOOv3j08XO0GrB87IqpKvfQ/AZs6zjMECISt/2KKxKMDcVyUKlW8/ytnX9tTGA3/3x119//ePv 2g8e/fLrr788Gr7/j74JNDPussrXAUDYBitzH/wWN1lsAQAz5ZdmMMECgJVsgHgHAEAQVaF9JfoA YpIH4if0KSV1oUp7rHVrSzRm9JivJ4HQdtY+oGilAHpiva8lmi0AuDBuCCvMsc2vHwDA+ltWOsTJ HvSn3gGAVU5hAqDvwsSN+LdbiH0NAKxEzCZCK3TP/9BnkPPTyunRyDHmqca6uarng5padw11hdLN PgLdWk0P/dJNBDUA9PsmALpDJIQVwuXG5Dhnkztqy/XraIv81wGUgQVgYpY7calBIvYzADBzgAaw jEA3Z0OTVwMAno8W+WsLIAzp+OhrhsUhAcAvkaJCZX0Qqlp6SUjbE36+p/vToQW70reZgn+l6111 G+btAPjdr+3bf+CDX9r3f3Hf/4ffyC1MvgwAvh0AzAWAYZsKO3jN2GcAYBbFM9ex1YM9IDolez7U c6nQbBHWK11TEFgLXcUf6AFX6Orj6X6BukAliHkHAMQStZUA4yFpI9oWAKwyVSdRzR0A9FE49ze+ HgDrTwvmSIe49c039qsQfFjR4hglDgDsQjY7dKtzHxwSP4YSH/IFAt2oykeJiu6sHNOf6Dq2BLO/ 9TZGm0AIVXg758bTnda411qvMBAGALDTxdyMeDrMt17D5stEZ0hyUwHBvgiAYR6mW0whuD2D1AaA qdBidvaSGeLuzcNAtglz56Gd8lSAfj/kE2BRS3KaJJqDKySoQlmEHkZZ61lLCKfoTKAGQIhh9G0b GmKxf105MN3/j9gjsgHo/d/r804n//f2+//4m37km60phAMAy8h0Kre5W8lrZmWsMKt9qAYA6L9M mITePGfRAkD38VK6aj1uAUBLR+urW/7REoeoAfCh94UZixb/aOTo8c3r4npWPUwApL3JMxOiDx0x p3a8s+O5WXpn+OKsLfB1bFdjmBgfnGkrieVGEywLYJ3iN9uSDBxk5rgAhlzN9rQMw1roRslcD6tB r9UWAEpPqk/0xA896JcA4GNIOJQTuOhoz6N5PQDQNgRN9GwlobWBFmdcAAjuAsCMsToA4MzwJDcx VgcAptzJNIyY5R5tA4AwzbUuemACYNiQ3LQAup/mt+yDKRRrAPgaAH4cJb4fJhoAGKkSpSi4KiVs VZROwv1CbJB2q2wBoLupepjB5G0HwC9oEtK2Cvnj5uj/0X7/H3+LdeU8410/iUGYjzG3hMXM0/8m ADAXAGxQCcIGJloHegAqVtrSkp42PjcAiCsJ8Zq2rxTcWGiw0NKWdq4GQCvy0yku9KnTpX9e4K2L H/tY8dbKUCNVYV90QwAI8TkAWFKXtZDHNlKZLapem5vcaqdonQP79HA3YckHN9761cIaRegEEWlM SCVbX8LZD5AixN2OHJUIMCxRt0/SOVj6Ql31H68BEAAAqKjymKG37WMU3U8WZpGI6X9zqzzUlv0I +3VvB4C502zJprWtrgcA34xstrPcg0UzHYQuUI5bCABAn1UEBMkFELotBZJVuOTjJKgayIUyCcMf DYBp2UMdcRGiCpWvDSvsQ/Rg+lxT0BYAv2hP4D82d3/3/j/+luj5mqyXSG6L8w8BILjpzQru6jJ+ OwC4Q2wzgSA6AHgaAOgOKvTao7kCbdNIwRDV/dX0qCCBrpSYDo7OZq3gp7366AMMvAAB9Ijw2ATA VgPbjXIOAGApyTsAcGYdg6FfLlwA8AEA2EZVvQ0Apn/CbOvE8gjYNt9BtEJe5KMQTkkgSG0BoJtW ejrLRwDgEK2gZRoqLcHfDQBiCKzpFmOxzs2aABC2JImtjwrjbs9YZlRODS2AVkvkAsBQSDBmyx8c JYcLAGZb8727OQSA6WkwxzfgdkNc9EPFcER0RsEQ8HXrCtRKw3miP6lGKPfJdO16oh2GGAUAKKzO VOhrfSBCgMgKXA+A3/0CP2CDgfY/5vv/DAD44ssAMDcZ54acmq1F2NyxAPoa6muK26xQv7U3Oidw 46GjDtVXHHpU2Xb7IQAoKH1iGepJP57WuSGuEuCjQHe51u1q9TnX73E9kqmdAsa3AcD2pg2tuR3e Z6yLHRu3hrC+GbPGVG4DgBkfENsAYBmh/W8oDINpOwAsq3wIAKHT0O0EAK6bAkZCN/WL12IfAAA6 lUDXDYb6fmgBsB4M1o798HRp1d8FADNeanZdccIYwu4k34WWTDGBMDMeA7/CBQDbCoC1VINv11oO Ktm4pX33dac1GFBQnmiVdKJVPvQ/RFeDuBzFYUAA8FUS6OC1TrqggkDkUaD774kvAgDhvkfsXwqA uAeAWwDBzKyesby2RqYHQBcVF5vPbQEAux4A4nMACFHP4qNDfaxjqtLDPdWm+TUAAt0XMNEVq0hs +W1aywJA+wG6IG4FgBnq5BYAxGcA4L4xzl0vxsw9rwGgO1NudCrXAsACky0lcFQEzqZnzuna/C6o 5kEMUFf7AABJHOE4x0hZ+brRJ5YPfcEwN5gue52vwpRFPRgM2EDhBdezmH0TVdcCgDuxDGaJRg1s GYEn2ypykiXuQeWOD7kFAGaKadMWfAsAnKyLK6/u/6htfoAeYAKGE6R+usuvj0lAyJ7GZUN3UlgG vsLYYADAb3tbeH5dJXp0KgDAMcLu1+5taP//+st//1cDwJozY9/JrEeoaXG5AOB2EsbVDVsAENwc 4/4ZAGxCdJpPPMASb9p9ocWNBgDS/nrEFTxXgBhl63oQe+Kvh9TzNmKNJkBsze4WAN2lzX4rAHi/ f+0bw5JJcG42T+6t9fXR36hY2ta0PSqZrbW08y6OCMOOVgwBwIcA6PJ0iAMGse6ZhkFW2qriCFVj aoWeAYYRygCARgVEglx3i0X3MB3NQn8gra4MfZMtwvTN21fpm8tiRoRN1bh9LTixmOsAIAYPwI6P 2LU/Vr3Gmr19ovI6ALABAFg/o0G/PL8NmKCkCm0V4KLGXoCFC+KsICsV41bJDtAl6Qiqot46jutK T6nWLgAiqy4A+nd/p32A3/8rAbDpgce3AsCWYZhPYWDXc27vO/vO7J+KGOZvzR1tX59iU9bC0ahS T1rydX8AWmoyCvSUSt6urW4EBgdAA6CdCj4AgN6avxUAVuJJDACw9fa3AcBcAPSCvS8BgG0BgOWI cNMnM8JgtlbLDTUIvX4QAOF+D3wNAASjBUKngRZL6nVD3aCPEdbIEmOj6uGAegi7r2uH0DbQAoD1 CwsjwmpE0hwA9B0irCo+Zgv/tsDAOtTbAWDvPSseYwCAMTO1wB0AOPeaCwAdUOIhjCosa4g5VugK hph0nOVBCPmKCBKFvNM6eYBpa3nUNgfV7ZQ/CwDWqgH+lQDgJgDYVgAMNC42AEyhmp3T7khsdscT 3f3K+k+6ivZ1VlD0zSVi7Quge5duYIdagJAnawD4belqgpkGKLYGWLUwWCStTLClxMZ91JVu3cEW VmzPrFUxsSBMDIprzX9b1WRHsPkaAH3yygAAvw4Altt1PQDcTIx5YZrWLPp5wqyHBhB5lMSD5E8n RtAzudX5YZEJAAhmY1YIYUO3WtczQ4QeIQVS8MC3wGn+wryrMDX8IHucirmbnCW3JILXAsCGsAUA V5rGzF/PzmLZALAcpusAwA0A0CpgyLLuBxjEFVpRoBjNS7IqpA1KOxItKWCoamPVw/CgTKF5HeJT 2tqCBGtg+PenW79LdsDvjCzA7/55WYB+c/f71camaRh1zS25PT3FTQIwO45q3Edd3FU4WZyhJ20A gKFpLa53gFOjVGEKMG58HY7x1wDwIfBDcYtOaUP0vgEAhD8dANoGd5b4gLmX528BgCPCs+XOgzrI TTTK1BB9FgDWBmauvNpa5+sAYAkV2RoAuiyqBQDZAaFOAuglBADiFgAC87716EUNAL/tF6ksACRf AACz7APmVC+sfzHBnFS7NUeQOxKMbQAwatW467yaABDG1znlH8wEgHMZMeGEq/r9qVPoSOTDGUCW igAQAAB085RKwUdFzCrw1gBgAAAmB2kxuthMVLlGB/DLLzjorQXQ5f7/ZL//zwEAd/ylIQAsVacL AMdJNevbtgGAbQPA4BpdK1e67St0qaLuYg0AIN/aAUBH9X0IsD0NgADJ1Vjv01h0ABB9wYOHXiAd 0tyuDxYC+uRvD0vLW2HcmfnRJ0636ddcAGwLAjqpLsuRNf5A2Fphs0KO2Vr2rmpGKwFi3RodcUBM BMF0GgKAHu6BlFCim9Z5qAjU49KSmNhpAgAmAtTZ3noCIGPm4MKeq+YEs/V7drvAAQAsC9MAABuk Y7YCwKhB+DwAnMUdhKMtrlvlIbZGQOiBaNoMBQTI0K/Q9ifgCcERvUORKPWhAoj1fGranHHAhB7H CIm1rq3QS7n1aP5RS33aPOB/39z9U/v9fy0Att0ojt7SAoBwpNlGWMC0Rm0AWMFecR0ANhvc16Mp tBwVLlYLAE8DQKtZaI09AAChLL8FgPa+XAD4vQbFt8MZAydg/YPbv2wMquO9f8NtB8p2Iq8BgJV7 cnc6M9J5ffrP2ubGsEGn0Gpt1BgAEH23QeG1Y758nQLUXimkPbqbIsYEiHYEgO7EpsPc3gYA9A4q hLQv62kdC3rZiYEFsFFF2iMMBwAQDgAsu8epHew+KxwXwdgubK3j59sizOub3DGNrpMn94kNBwCO 0LoFQLxWnCBcGgWJDOnc01JJ9KxJoBHGRy0AMI6Zi1AhXJW0ZZVoZHHddOC15v+Paxpsff+fAABH 7jAEAHeVl+bCGeJPQxzArN1ril04H/QXNwyHLwJAJ7L1FaQB4G0sAD3RDw3W1gCA8Y9qFtT/rgHQ 5/1gAvevTliSFNsJEJt2Hh0AzDoXMxNvqoIs99/mIbsWAHxbaVH3x8KJq/JrAbDONG4BQPt3vVbb 1wIArVaQ4VsDQEdNhPb4IRhGQBW8YF4rt+YY/830FNBYC9n4MBdiyKIdB5Fxs2OEEPY9P5iIuBUA tk1j2USsS7Ewq3tADwoTAML6Y8MFtJ6WEcR0FNctw2I9H229M2DOyzCIwoTRkU+CJILolOmp0wmt PuZRJ1jtINSThqGrwAxbj107HvwRsoBrxf/vf9n+/j/6JvigC5cNAMaM8kvLyGNW1fVvA4Bpqjpl QFsAYAoR1naDJ9ZBKqEB4K0BgKwURlxBpAkAoCu41v1pAPibrrWtJrCrszHqQYYTYbv+0RsACLP3 v9OJ3rF+ux21OXZ9dkP08W7D7DXD4RtSiWsBYPim1tkTmyj1ZwDQzvOGzYRRVlBXcF0zoeeBr10A nG3dYxmf8tBPDH8h4V7YA6AtBDBUUNzBWZf07Yw707kUwnIYTRPIGfhrnEhDW+J4BHyzm5ld+WOb X8ZG21Z/M0iGDfxSJxKgy2g2VwNsTqXCSmkAkOEv0fYfkiqtT2N6nRFZIQC0ZdYwAnRnyoR9vTef 2304nRhAmzoyAGBPuFn3W+zie3bE1BTN2kErwTlzwoVsWNA6AAD2b9vBFHPXQxj+rQvQVvuH2pyK eaB9Vw0ALXNC6LDreXAtAKzKhoH2U2z+YdacYztcZ8U3rbupt1eHAGDsmlKeAQDschbO7UzYlrjD pnWZYB0A1gsg2k5guMX0dESm9ep6oLJunMrbgaFCd1HSY1QJAG33dV1WzWPBPgeAQRJecCseJITj hfc8EIPjagOAuSlDZoYQBsL17ieb6RcuGGNbhIM2ivggHmNHFSCSYpum8khFhxIWgHYBvADDQzw9 apErqK5gbiUJmQIQ/7U2FwCAwoqvC4DeNmXMtbxwwLteK58BAGNmZNr25RyFLTOepLWfLRPCKiEz 77J2oCcGr4Y6lSLalnTYvUrL1lGwjbah+st0Q9AWANwFgGmMD/p9uHFJ4VRL2wnLzwCA2wAwiwGd Ehnm/hqmW+ACwFDYmpI1o9JmKwA2SEfoA40T1wDwCQBxOytZaytbAGySqFhtTda2CFZ3kcfk9c3v LrhVI2HY9WYMyAaA7wDAiCCvR6XY5uZWABgXFrd8Vus5tt/PMu8GhUPWcTecVc6H9UD9/vT8PtcJ AMRBlEQBYn/wpZSSSmsqhVC6PI2jAYPQLVU93RFMr6z4ugDoU7XC1PGZALBuI2F1ZWX2mefM9ort dO8XASCuB4CdhNUjKTwbAPTZsANArLuICD36WGhQbx4Tbh5hNithTq6Xu5F9FwDcWbeh2SisRDIz mbENANxOhbPO/HGj3mY83MwGbgeAFYO3yw/ajv0YpcZ14xQ4UOsJqd2UH3+johBa6KLLfwBUPVUB 1a3CPLxbAMCcxJwlajAAYDZW2QBgi8THVpqanzFJOgAANwAw7LRoRX6sZkO2dMgBwOYjuJbdlkQU IJAYCqqHU/E4lJGKhQaAxCxK+Fs6aggVgJ4XhspVXVv4FQHAHQBwp67EAUC/h68HAGd2HwjjCzdf YwXeum8lfLtviyVNsuxxNLbWXZnEBgC4s0JsHTgHuNt0sGANAH8IALvOxhGZW7+62OiXLABwM/bh bBoDAPbEYMvnNfeovYEdPSRztX1bAGCkHk1Ji/2K7KgOOgMJ0S6U1va2jeGT9ep4GwtAl7EAANr0 b0XwmLMizNwFt91IW2TLTMrx3wAAZikYrePOXQBYcWlu7TXmAgAGpAUAK2/oAEBsVJvmU7Ci2ayb nKfPPwx7iSFKSEGj3aeM0D0MPYPQxjIEAPQwVv0vvgZA/G8DACvU4QLAfFjXAsBq9DiogjEU9E4i QXRN5flA1+oemM0xRsUFYlgtN7RVr4tUEB2ItWQd+xpVGrzNAnToEEzbDSYAzDDDAACdgHGdMbgW ANwOlHahr15SbZhBtg/Lh9lTK75lW658wK/ezDYuXuu7c4vPbbmW9v5FGyvla2tWBwHXAPDXs75j lAnzdeu1dSGMiIUZ0+j55JxLWzDKOoNECCtCbwKAbwMAY66ZZtsGRgSg+0WuBwBn1wDAPO6CfwkA /ePSYnMRJ0q0IxWhlUa/qkTXBgAA6FXTdlpvZ4SjjZVgfhAze9zGvyMA2DUAYNzdlN3jvRYATsN1 1q20Gxj6HAA4AND2VWS9W689VBi2qGPV15ouX0cnG8G77l++9n+FFUEbOn+We2/lhfoeIEZOiQ/1 48aicsaYNRnRORK/BQBG+tt8UMJYL0d1YL2oLqBrCvL1nc7XzX69tR24sQBi+LRtjBs1Vy4AfK8D gBVwdwEgzKCQYe58GQCWg8UGABCcXQMA7oajDABwwZirBLACFwavhYMZ7rqlzLqSYIomodBiVd2H NlaouvQCFfsq8L1QzwHWTel0JrsFQJJYbuLXIoBwbU7zCDI3wiqceIqt7RIuANjnAcB/EwBMp7gF QDvsaxPXg9eq96mnG9u1APBaAPj9axR6CLjf/SjbQGZ2YM0BgGBG6s8AgMk6NrgbDJJsBYCdYupN DuvkCwsA7DMAsDOAzrdmfdM1/LsDwLo0RR/MduAHAKD7fno6/Od1ANgca+HbAHD0OS4AuAsALoZu dQdU62oSfYhUDADg+EOc23IsO5i0BoB70XHDYrCUmNzuF2PEZBwA6MyUFksGWiTlMa1VUeiyQABA n3p0Y2wz/0msVWtC17mL+N8CALZavPt1DI+XGTrgro2W65caIbCtABDMKdbodu0GAGYaghsC5K0A WO/BHgBwVaH+i721nE13ahBcmFe43wOAbQeAcI2X6wHQbyxmxfIdLYmVKbDFQWwgq+yD91sAwJhd jymYaWKIrQBghu0gjEADvHredkZGkWX75IU2o7gWDPm67l97Va1vJbwOANxsXG7agYwNALDl6GwN rDNmJIctAGxeX6+Bsl5rp/6x/QZmh5j0OgqbCUaYaSATtADAbABY4ZsOAGjwgVH2vtZOxkpPUw8U pqt5aL4N+QRqsf2uUT3EAP+fAwBzAGAVcjtyTRsAXUZ7qLe1JbHM9Oi4Q2B95gNdBNQ9pLZxwBoA ntdWtOgOeEIYE3+1OcBaVU+/EUT/qtccchIYaz/PDrqZKUHh5KMNs8Hdam5RCRsCoPtN2GZnDwFg kGErACxp+2cAIDYAWPv7HQB8HR1oVf9aaKGzVz63UhSbheBurqGzecRA2ue24rZD8wNkmU7EdQDg LgCEay/0SlNmf1sjXS0sAA0AwK4FgGgL0vSOQzqFfrIGAMqsyAkIA6FnLSABCACgar0FAJY5tsZG fV0ACN5t5usA4ITGvgQAPkwDim0WALfycjYAjIPE+wlQieDmH7QTqjQA0LWi7XOEck0DAKIL0Qtu TZcR3GphCEPEaIjevTRhh+5/GwD4EADsOgBYxjA3V0AYR6jP7FlPYn2U3cTiVgCsfxGvM1L0iKrW jGoBoKsudBmVThJgbKzXAUDYiOwB4MRCvgwAYUtsubEFHKfbCo4w0U/z7DVZAwBwO3hkuV2mZ7HR mPzdANhYOfry1waTWAMAakro/hGQRk1wDBFlOyU0CJL1FCbxbwcAZvvnRsiL2U9IiGsAwK0I7RYA cEukbVjnDgDsTt1GE4b1HeZxbpMBi5m0s2t1o1ONWN162TbgRGdYfgkAVk6QuaF7y3C1XQA2kBEZ sOsBYIfPmBG2t23RfkbjNQBwajWGim6DSCaYe8md3psbAKwXqAcAxGptL1a0sOcuAPwtAOgenrCD KnaVgGmHXQ8A657/7QCwhysNAGDzlHWBKwsAtjLc9mP632jduEonUn1NTsbbHDRq1NH5mxMA6E/R eNlLwjUA2n6V/84AcI6mYflsAYCrnnbSw9waiWEZrZwPaucdicumLkj0u8e3ou0bAGjTCv1ZfF3/ p/PbJgD6OIIwstaCW3NMWqmAAzXmeOVWEJR/BgCGxsfIBw4sgGsBoDeYsNHBuaWLsp0VvhUAbAsA TEghYarrpJJWXKErpiB10xYAY7q/gt7jWo65BQDcDXiaQTXj11ob8sa6WRFC0/9hZkj0SwCw92p3 e3fhz/7XYeZ8gf7E+9sAYIqXLPGXBYD1beMbANAyVEygQNtQAAAqSzRWisO4BYC3NrT8r3r+ewuM bwWA4IzZot7eijN3mQ0AowbA2GhiiwWwBQDMLC8yAdBLcRwA6OmgTF9aOq7StgNnul+QAYDNJLB1 aUzX23wzIYT183zFwKq5BgCGPcmZVR9gBJ8Z2yb8cfhgp2DNQJUQVqjdzvBz2+Pqu7tYEmIDANwu wtgAIG4zAt4GADqzpU+/Dv21XpXYAMDMVghTM2ueWfvmMI4eZ8YYCmYV9DsAYFa7GGYAwAz3bwHA Rsf6JQAYqyFsv9Zwc9dyZ6tKqXduNvpYDQBNAsHWi0f+VIy+n4RP9FeJdWO7sPVLNQBAia8MAGN/ CMb6VBEzdHADALiaz20AcIx4O6/VA6D3jju29PJBGwDMMNXNiT46Lw0zVYOV+UmXrhaidwHWtf8b AGyCksywALgNACvUY25F47o3rl3xGQA4dqgDAMsO+O0AsI0MS4fsuv/MMmaZcADAtOeqc9MaAH4L AL8HgIjb8eEtiH3jd7fGa1mx241ezgYAs/oGMtPccwAgmCEG7RZ5AwDOHavTDqVs/EXetRLYBgA7 +s3tRm0uAMw7h9nejgbAelk2AIh1pyWUUAAACXovxxoA7S7kHmu5+u8BALYGwJZdOLDHvwiALnrt IHoIAD4AgKUZ9k0z35Admgvfnl7fY3wNAOxVAwDc2F7toCCfr9sCWEeCW6U22wFg2/72Qd/w0zpb jPFrAKB7U28FgO3Hm2bStQAwnAbuGmZDAFgBzI375LdTlDEzSQNAn3yPrwEg2pDAWsH7ZQAw5tQ/ GrbHbwFAH8qzEk+9mSMsZ8euq9oGAGZsAyw9s6LPbAgAZ2UFdwIIbsir9ZlaALSz3WLda3EzVr0d SI/1DNZ2KFrU6RnWfFtH8P+7TsD6SX4JANxN4jpxbP4ZAFghYpskwy/dfJnv+vnsOgB4XjsCrJ39 0R5xsW553O8Wf7PX20cgPg8AKx7hLIntpzPWJVFM6a7hRZpXzQYAbrSe2f38mR13dIQVWwHALP+f c1se2B/4IQB0gaBoK1Q2ANBKK91QpQPAukOKb4dADKfP6PhtRvq4KQNef61v8dzeTpxtSb/3sU/h hDt7yaXpSnXCEksgsAYAHwDAtszMEC03OhwyM7xlXU3reY4bAECBDmdU11bHrajK43pK+3r3aQDg l/zKAOhWUAzKpO2+eFbBpPXEOvwaxqqdzeV2QJfZAOBbAMA+CwBhJC/15D+P8Y0v7/t9Ay/OzV+q twAGALAUOnZAknGnY4gb178OAK7gzLT8dVvw3kQw9r0DACsUvhUATqEA6/NbjJs1xNcCYP2a/dZw 5e1J99u9q8897n7OewAYp8OM4jDjrjYBYIUfuyvW58zpRTEAgGVW2paZ6V8xPow8rH+CXUPdA8Bp TDUAgNXAxPCsOj9QOMHujR6FNu0aAH4LAO2OYhY981q70/t3BADrAcA/AwBroa2syHovi77Vh3Wa jAXlghldmpjda9ABgNnLa2CHcwMAGG6tt6XvjgTs9+vmlzAAYHnbdlzPtZqH+h3nl+qLAC0BLHeK Kxwb2QEAd8srmF3Z5qgTtgDATtlyV3wprgMA0wBou6u0ANgsY+9KWQvKHAuAmUDovEpDOGpuHf2V veknHABw7h5OY49sB4CwUoGslxk4AOCm2nLLz3AAwC0AGE1FBfsiANr+yT0A2uX0/e4ZQF7Bv24S 0AYAHwCAbwGA9Ygs5ZlVLmPtQgsA3AXAUOp3PQAcAThbdwiJ17dTm8vqatbaNFo3B6wFgDAAYGeF 7Rupu8o+AwBmUulzAODOHmTMygDYZ9gWufYYsNa7N4cN+8Le64w7P2X94v2hR8PXmZW2LYhu+uP3 6+bIroR7c/bcEZZBwM2WSzYAuLDjqtYLFLZnYdkJzGhktxUApiFkhGXFdgCYiVoLAIxZkDOfh7CV 6X1YQhgxAEgBeAsA5FM1ANZJAt4hxf/qAOAWABwF2bUAcD8SzIr390/5OgBsivOcqHnffsj1nM1t zQzd6aZFkOhzfGIdA+QDAHQ2w/pLbf/w8wBwbjw3/WQBwHcAwLfe40MAWB0qjQ3HvwwAc4Aht/Wa 1wHACg5uTndb2d4CQAweSufsmjpv4xVZkU9D6eWk8voXaYYpjSzPFwDAnbVzXFQ7UepopMx07RAA jFmyWGZZqCYA7JZQpiJ1fcLbGSvrZlRaQdVeUOvOK+u/4HOnHuT/+vnv1oKtm7Zy5/7vN5vttVvy X6syRHwOALyz3IWVP+8a0fBBKxEzFMdNQ521f6GNUVkAsADT+QKc80Fynw/uTkvXwpmhXGKu9MYG QGexCOG6DtzSCDkdvqydbJkLhuVrmUbm+2Jz8Yqh9s2Va7FOD82Z48gI+7bXAOielb2Awqyc4Iaa hjvipg0AhKPmG7xiFwCmPW/FLwYAEI5sp18gxq28iGBOnsL5xr0vxg1VnPm7mYauu4fMzYW9qE+B pwcttUmqtXXadqlqv4x14dSvDgDWZYedB2jZOWzz+F3lKTOuhM56MhBh7Lm+9sMcAtA5XVbij1mh XUtTYAGgVVUYv6oWWQuxBQDMEj65AHCfp3uOnLwfcwSifNPMhnc9Z/kWZW4v4mNm1sU4UkZii5vZ J+NpiX4lBL8GAIwzU2JlhmSGAGBW08R1dVsPACZ6oHIh7ENuaZKE5dCY17ILANNWN+R7ZkM+YW1S 82U4ADAdHs7MK75Td7jtA74AAAecFgD4ZwHAvbWoBADY9FkRGzcBHZVbW8C49r6uB/AbAeAms7cD QHC3J551fRsAYMLOpXZiPyfA9SUAtJaEAQAmegq0ALAa11oGtRtZ2DKkzBCqGa97AIDW9hGdJMAy xpmz4/lQTPUlADg7tj8WYnMQhFOhaw0rsCM6gjlp7W5m4SaoKrrI6RoA3ACAZTczOy0mhtFBc1KJ 2AIA63cRnwXA4KgIx09nlsbPFpg5yh9mpWutkO/W7M02d8Ji32YF/d8CgE0+hf1bAYBfAwBH98Sc IKDoZ6j0YV+nx2Avtd8CgE0keBsAmHtNCysLtwEAHwCg05pwZ743t7oVm6/GjFyafp/Rj044WiAb AM6xtvDi3F62p2l4rYwx7mw3YwXNX9/IWJo9RLcpGhx3f1jb2XljmwCqGc/hHQDE0I43f43O+2FW Y2LhRkSuB4CB6b5X1vr4Cj4Imgj3eZkKTfOsCu7Yu78VANsmP30ZAHjHb8Mp/bPRt6Murv53AoDp Ajiv3L44t6mADHNemOkSy5uzSdN9RrBhbNwyNZhVTdp9I+NbrqMom9KqAQCs2KKxNax00gAAwgHA xjoUQwtgI6wzAMDNvpjc8hC2AEBwx1vgVm2LlVE1AbDBrV0ubeaqGbd7n14HAOYAgJsA4LaNI5wZ ACYA1ovhc8ZtOBoKBWcpDB9iOwA4Ny96zq8HQOdWXw8AbrZNtUhtxZquAYC98AY3HEWWUTOwBoCw HGkEVwwq/FsAYLPiLgCYefkL0/7kzL2hN4UXvfkvNsle1nmt7vl1AMBMMQt3pHPM6TW92SIbAPTT C9bWrA2A/jsIJyDfv1bhWADunhPWsTV+HeFIpZ16dm7npsxkvhCmAHoAAMfwtSKCHQCEAQArAyO4 bQnblrRl8LgAMKZBmftc2Bq8bQAQJgDYFgAYRo4JAOuFbwEA50MAbC4tM0LJ3AFUVipXuIWY3Ak2 2waOcdJNAPRnZ3BlmQDoq1EEN+YH+BsAiC0hka+BACeTcQ0ABkoZa2N/CQCbUkNTVsuZzc+tADBB 6wKAGRaAsaI2AITTdIIJ5qrjentnKPA3f3h327gAMJ0FPrxVOHdd9+7rhdlzaqCIYtavwJjbctN6 bGYCwRLpWwvqAoBbBhZ363qd3Lrg1msx4qmMGQDgFgCGSgY3fGA+8wEALGPGzGhyw2rltgdkvhBm btmNj+YMCHAjF2b01vwks28it4EYt36wrjdrwwCiv4OELqrqA1P/1gAwEi+W8Ne0ni0AmCfa6PBp x3MGs5wGmuKtALBlLt1f943fXpg9HNd7xv/tANhi0Vkma99QUlipfOcVdNtAWBjZHl4cAkA4+kAX ANwFgE1jIxgmTCfe1QkxNgAAHwKADQDADJdmGwAMW7hrg+oGhQfxQwcAbAAAbhrwDgAGb8wxHR3l ZL80zEiLmC7JZwBg2QWDPMDnAbDOELUAsHy8rw+ALcrSzwPAOj7CBoAT5WasDwlsAwBzAMDtPdol 0s0N3v0WrabF8PQtsTbU1sYUSm5n3YbBPOb02bIB0BNJDIJI3IkscjPFs2UfurtSOJfxQHkwcKud v8+dSL+xy7kFAOMLmBnhYmwLU2yhU28S8C3SRhcA7rE2hFYD798UA7EtJUDOQ78OAJZ/xQyfyOZ6 Xyby9wKADQBgBy6YcOy4HgCGxtF3XKt/XwAwbh88YaZj+7P8ZQA42885gw4ABnYm2/ZTNwAwvs4C ADcBwK4HgK3wNcLiA6levxuFvUO4PfWHd10KnBPCzQjpVgD0N5Oz+/jAreZGIIBbMyx668IqRmb2 q7geAI70rZf9WMJI7kqhvgwAbvcqvUaOy9yA4AAAln9qUMlqLeICQJgXthBGm0WzB4Z1VwhXwbTl yFjmzSayPQRAl8DYAoCve/7Z8EIZAMCUabjBZNM2Zoy5aS0n/MMGiUHLVjPMUsMCcQDQ28MuAKxs X9vl2gAAdxQ5hp9tv9LuwdqMNCX/rmlgbW7ea+A5tyN8zA7a98dxAIB+9woHAIy7PRI+BwD2JQAY Zro146QPUwjr0fIt4W/uOMPmNW1csgPxs3nOe90CN7Mr1wLA7s9jxob/3wHAsnQZM3I0DgBsAvY/ WmwDwDoR0M2V3jwsNjAotr91ZYKPfvn1118eDd//5wDAoK2tWXMAwLcBgHfjVsxdYq6ZBQA7H8bt 1TVjLV8GABbcN3eSDQCxBkD/axu+u+0umxeUCwAnJsyZ5RgbADDOl+CuMoVZMUDh3IQmAKzXb0Xe usNh3ajuMTRelVWTzcwbfPO7COt5GYZxLwwSvktCxl0PxJA22gDo00wWAAwngFtBDuvX/jsBwBwA OFpA0+geAoBvA4DPrb721wKgt4wFM4IbaxWqcFlmA+Bzb3/aAOAXXTL86y/u+/9aALC+mMPJ0drG uNMDjrvQ3KT07UCf5Xo4Lr4FAMfssiNivnmZWPUw2Nz2fDerxIttrjw3yDOwALhj7w88N244t+2i mVMOjYoHI0Lqhr7bny6YAwDOHRmzEQsw9ZW/AQCujtUAAHcAIBwAmEnxbQAwFomZcQfzd7b0gxYA mFUWYay7GIwVMTBrVhozo/GK8YvaCRC7pZKwtjx3dRjbAGDnvA2Pw5AZ2gDY6KqMlnNd6uK3AOA/ No0Cfq/PO53839vv//MBwNmgzZcl2NtuSzP78NsA6I+BmwxjzO4G4BLcChk6F8zme/jmAxfOFcWs S80Sqm8AYBs6jm9nb6LrAcCdrEBfV7XRPtoLY70+bst9DeeiDw8YsW0zziDsJD83o6rGEg8A0M8z tmdfibUCQFguwP+/vTNKcipnlnBGrqOCNbEE4n/gjW0QrKFnI2yjd3TB9pEys3TsZm7PdDNID2CM 223rSJ+qslI6H3xJN6FbU5YAwFyo5YGlgQkABgBG1aE4byhB6YEh+hD+W8NvZQAItVX/jwGAsssj 16wMtSi1y8BucHUgdbEKaCi8bt8PADwdU//JH78WAU4AwLsAgAV6AQAbigkA3gVAcKABwASEAwD2 piaWV9EnRAJg7kKhH6GvC8QCAGwAmBwQAFABcBsNMM0+UvI8r0urs2cAkHv0qdo+w5IIEURkEGGi qmin3U4A6N4EBUaFuBsAuNyOT0MBRufFBYX93xIAmtPUrJkaAMyu16oVAQDVNTywqYqt8CNG8F1y IlwU5KADDWmPg7SrA+BUBfj2/P0GgB9/f74EBN/98T8AAIeoVwik9NEAQGrG5YHTLcs1AFRkAU5D yvabAIDnAzcREL5EKtIbAMwFU1Bjk4hyKwBoSOCiMOHbV+VGqAf9jzeuCQDNYdH7IgHANQBspTkH QBbMMP05VkYtN2exvPrfIgZH9cBo6a8FXPxlm3ovA0B6uKumCxGeqITByIsxEoetAAADwG2AlScJ vvtifIbCsfPYP+n4klVmh+AdAHx8fv54A4D+5U+9FgCW4w8nAEh40WRx1V5VqtbCD+QmAfqGXkxI T5ICYHq7PIVLAMBvBQ5ZiOnb7GyFOmxM83ayCMa9AAAjM8EDAJDox4n3daYhu7Kk4eKLLsrlRyL0 Y5znUmV1+KuGHYHDGDRqdfBTTmqUIhoAbPfQ8R+FvIYOALtrxdy7LKUcF5lnj0aaC+sIEZAaAI4j oxQANAAgDzUYAOAjAOAxAL4/f8HbA8AjFgdA6tCzz8MAAgXAcVKv6iQBgJYV0apYOkqLWSq3Qeb1 Ypv3UElT07MJAJwCgGsALOrusKNWedw6/XYqcKmQDXhZ7BcBYN+JXttQABRjWdRfTG+3E5e8N+HB sqXcBgAuAEBdMWZnluoDLY/juGvFrIzOJJ1tax9USU4A3A4F9U2/nkM6AK5HWJUBoJYAOC5bHnU1 X1JlsSRuc/nWPAF4wr8EgGJ3akesFuG6pHUxYGwxgh4EhNteDD9P1RdfDWAjXbcPVVFR936+qTLy yWlVYITrCJa3vBwA7MMUzqMYHuO9BgAYy5F9l9Jk3G2HLY1kU1g9BbsHgGpv2wCgyYIBQC94AgAG ALuAaTrRQSU3aVkBgJnvnAAgBurs1QMAke6iA0Bj2ZIKDTm3cUE2CgcAbCwc+WALPxoAbg8v//o3 AcAXAAA2GFcDxjp8nBI8nFXUXTuiF2nq72KdB0mzSg10e/0EQAUAaJ9dE40jLgQYEylFW6q36QQA q4IDfe/QKQAybmJ58dO8EVzJBQEAoC/pFmvc0vRMx3KXUZWpBcgY2vSTQ5NAbgaEnR2ELoTN9KsB IEJROc/ZzAkBAMSAvD00ANgHp64DKgQ1ANjRD/EtjwXHo8EpCGX+wSUAnn4kAP8aAPT87zb1rGxn 4/wwOJkgYlmF7x6Vw2Ut68TcNaghdQIg2NwAIEfUy7m1Mh0jztOFXHfDHmKDlssTjxEwS31/bFM+ sqTbaZBKVCxCJ/ZzisoiLb2R3shVYf0AucvxrEuETTCn7SkAVBcQABSStzaVLFVrESOSlAGAY96Z iKGf+8j9M71uANBJlgnbBSII8xaWFkcFQN4hTHBsiw3hlk4VGjVktdhttudsF+X/o1QBPr52FQCa xQYAKHf1jUi31EdDk15vb1hcRq55tyjZNgy0sSQfRXv8HgDy5EIKzFowoz7BcPcer3MAECt71KFW Xb/AB5kEVRpmTwPZIwBIfEy7k+b8jPcAMDqg5letGLuXAEXu3idzXj6an/IYC+BMyeBnHI66mEoz KvowPPgBh4XzMABgY5Z5Pb0ySP0RPS9dkk/QgxSpWh6/c5h/dL1gxI/JBBXL5SQQXVhbMwCM2v9f /vjVCECz52VeBKRXIgEARgDNQ64VAJTCU/9YA4BrAABLAJQDgKbvF+3N1YUjIeOHBoARTMYx1XHl EwBDRIAJRikJ0+qAruEbHQUAZXJIRgCycUdDnIr5TfrEWQJArgWndE3rNRvErm3RTA2nAOhuMsET YhmdF7sDwC+9bYWEBUUiyqgZoQNgfguERPMQAHQACO9HGFwUY9V5uwX6X461/5M/fpXpn+DyvHL1 pY5Pfg8AUHsKICeldABwAQA2AMzzs2Jj1q1Dq5AkywzABboAAD4Iqgs1zRt6QE6k6QoAIAFwCEYf EgDXeaBOIOAMABQAhAdD7UEeVyJznJAO4kgwm04JAKp1EOJa6ACQGFynvP1rHhri5zvKJYIGiAsA SJASAJivrNQG408u7DqoRUoPZKbnW95WAJi+l5CGBgA+ZOX7LgB+LvsXYSAfv+r6fwoANKodC2vJ AEZIaBAZCxy3457bWUp3tnUAwIaOAsA++whXFQAh/zQASFAzWREAoACAdwGAFQAw761eZWCiAaA0 1vR1i+5owl0AeD86ANgBYP2wAIACR6ck0ABQCQD7TMh/Udb1akFeCHYBAItRqpUxITKM3dxPSziA QdZC1p5/he8EbKoh9XyImS5Xr3ZQosl5a+p6CQDw9ecOwK/98etMf10uzwCAnKam/Zm45gDAKQB8 zCFxLaHk6CreAwDR3unYI+AKILsmeD8CeCkAREUSANjhvwgA2Cwsz0scADTLMOJMLdheKMSMY1Mc mHsS3YbwdwBQ9wHADgCG9aNZEwLTLwJAyIZmVFNtMgWccwCYe8wsou7INACYdFlsAJijmni79hAA 8ymGtMQpAdZDAAAdAHwIAP4KAFixVWhGcNWnaDxz2LSnk69c4ZvRuAlKx4Qo+CQZAFDRc4ydagGI Vs9hIYos47GNPwCge6EWs7poxwcGAHgPAJDjOugmm3UKwIcAsP5HTKi0P6wBwFoYmRIAcACY+yEA UA0AR/pvAIBaiA8AlAycAIC4wWsJAL4PAJjEZf9XpwAYXV9Rvp8Lo/wmOQHX9XCmH0PGjcGh/JgO 6ByDhytzYKHVlC3AEf13mBP9VrMGADBWK5WWvSRVYa+QukTpt5PYtAHAV0OGuDGqgiOtjWWrXggA rqsaUtYx5bNEnsNKXI2zudDPCH8BADRWgQkXKiWETog4D34NgCq7x7kDAGgpU7jUGgByoMx5XofV YgAA8h/vBABAM0YhaUsyLXQydUJW5RoALRm1S2NJrdTi/78AMNHr5AVrAEBWApWF7gBAV8b0V1mM ixilJwDwiDoAUG4LgB21At/AstrAhnmzhBjFPfpLAEAz7EzcGwDccwjHn36Bmz5YGaBnFR10Q4Rk 8VGxkPhjvup6lz6b2gsAkG4o9w8bh7M0Ws87ACoA+O4AgF8FAI0ZsLKdib0Ri+aiT7Nsmi0QTn5a jrsGgPpdcoEJAOjYNIOdBwsLCyTc9ekAiAMr0QKrNQDC7OeyHZ2hpSriLe70CABDXRiFV2BlO7oC YISuKLM46IAvkcyPo61h0U51ADBVCAVAq10CdluBykWiWhXdxpQV1M1ksgAAxtm8ubb7PZ+o4xxI gxAimW3qEjiLKXLbq0iz3gUAxhyuBgBEGNYlA8uSLJC/DwAvhsO1sNGBgYqyUc4MwVh2yXNOAQkA IN2isFeNrUspIfRF2Z1L/vmPsMLGfcTE0r/qwvF+VABwAoANAKsI4A4A6Gcl+Vo3v+bcERcXUCNw L0cmAPgIAGOSL9wCrYjzCACqA5mGOwEgV7WQh8/fAYAkzFS9I6WU0kFn9717nwBox7bGFw4AqPaX ACglAV288cSadmboTS/IrjQA6DoogCqa9v8IACMOlT5IAPhwO4aKK/HNt7gEQC0BgKmkw86XJFsE wAoRKzUEpqltcb9w0wCqIs/N1S86r9wKlF49C+xjp7hNVWGKPmnYGQdIOABaxc4CLCuXdgCMH1wA gKcA6GqwfEGYX1AzjZzziEsQecq7AAACAFwCADn+W+5wXa5kmtpoKrvmKM+rZhk9E6sAAHxeyoJn ABjbOHVRdA9Y6Lyau04AyMbdcqdIVzxuk1+FxLmUhM6GsUlsBvTnANCawEJE5DkAZEfkBECc6yd9 WlYUOgCAlVnJ13q/U5ECINw4mv8hM6Apu9jwCgCUD7EJAPTNn37jpw8ePmCm6yFkrLcGWGyk4SBa lM88TcjfzFbOtwCABOKVPFoDABpsNoSNOLoyYghN5wQAh3cG0C3x199VCACc9LMthFV6aGcsdugj NWoGo5LoV88BsKif+N+R7FzFIPXxOAC4UPa8+mjr0ykALDwuFSyQMYFUEVgNAAdQFLrlVRVKSchG N9cAuP66CmuJAYB5v2rY6XMBALFODAFZzuZgqTevzgEQ+usi8m+JoPRrMeOekpXJIwAEQ98YAHgB AEyyVw+HPn19rpYV3AUA6AAwb1VVaC4ebM/BcJzeJACQ5Po+ABAA8DC4AUB8egjzyGMAaHdCCm0l koelk3GyN7IP4XH1fQBYfbvsCo0BCsjh5DL/DAB1SFrigekAiCqs9O0Iv/Ju4lp4oZxEJIHdGgDq nRqX/AUAELt3AwCsGM2VdvMAALeIqCxrfpcA4Go599Sl1+ywEsujP8X4pqNqCQBj7OXd9Ex1j7ns dN6uYp0DAHnSmMWgYAfADEW8VAG9nmp+AcPQ1MdRB4AgtwOAKvTZ0qzRZYTIgLF3DQBEKa0DQIL9 BQBoCRf8BxMAZGJR7sqJ7PKBqIlAvWgKgB6RnQPgWJalVxIAOta8Yxn1AbIB2uo316JGUfPEKXK8 NwC0eEtS60cAqLxOBPVIPcbWYbZ6M107iwjAAWBr/QCAT5dMx4DFWUMRX5ima2tPycHBoXlwnA8D K+oBYKONA2D8jko7SwMAbQtUMwYsrENt8DaJNJx7dwEg66IAAPmzVjHX6LDGoljyMUozR/ptVzkO /RUtPhYm1wscALAQYjp/um4UIhf/PgBE+nMAzLwCFlDjjVuOskIfsGq6VtNPAmDm0rNAKmFXWbzs GyzLrB3zZecAsEoE2r7TEAoWelKGAGZXDQDwJqnFEnYOAAROEOlCAwCdwSz6pakVAKyUoLaSBoAO d/iyH+Ne4pCWXh8STZUBIDJmTz+GsJkASH3f/QgCAP3+uYSYUc9y09Iyr1WWMrxF8yC6ubMDwNVK NT7JIQg0lkvlOc6meGsA4FcAwBUALAQ0e5UkbFljPn5H5UkrcjArSXQAUD9GhJUJgHoMAGpSEUvp DEfsqNd7AMASADm87gKg7K06AIDIm+1tIgVIANA+qa3cilefWpLjXDVauS2JA6A6ANQbX3Yas1/T Ohw51yvnxf+YeOHDIl1DaQDo5y4ectMocyJilwRA1TkARHwsYTQLzew1w6g3B0AOzwDAMbpvYWH5 iTQjbAJisqwBADOycFR5FQDQCX/cmTIA4MFfi8plIZgAQKsoITV8muZNJcg9APAeAOxjrVMAJAAu OxPLVurpbpE8q4E3AcCmm0Uw0nqCcpqBTK2CrsBWVxMAIAFQLwGAL7UOAP4KACB1VwgAFHiR8N6G 95i7CgDYmj4A4FmHPXIJKn5LohoDAO+EAGsAyHb2NQCiChMAgN4OpNS7J2Fc/byJsuvZlOijeAcA BNHOfXghABgAQDHih7sRgL+RnFVAjf8Wosp1LsxDQbGIAFAffOWqMN0gtwGQHogjFTUBANu3g8jq KwD4DwxroyX6AoCZ2IVgNwHABtoRPZfGJlmyXAJgeiwcAFVRG7n82M+ul8G7AEC4IgTeJbCPvmsF 0fJFLepoAoB2Ivgb5QLHij2eqzFDY9kyAKiYra4Y7TnLvNTwcZ2fBgCdORZ9ahY4AxJz24gGqQCA WU01B9Zl2DfHVQDguOWvDG6Z8cNW7wA4r6teACAut9Dd5g35bLVXAAhL1YhnITWgchMd7DZQ5ZXj J49bqsw9Sh4BgMe5pZaDzz6KYWB+E++TQa2KVCVEiTT1NU8UNdSvohuOLn/cADCcUQVzIWm2AJdK taZna30yA4pNmLHDVabLX28PgIxoJCqIAGxa5/x7k54tzptBeppr0fsYVh/KFxJfOTTUOLq5COqu kXsAuP5Mjd1MDoCpTlWsOFbYw7znN0O/PRRrXTDuAQBcRwCq1g8AKAZC1dTwOwBgxIWktPRx6wBA A8D0WbQU5NqbtTCEqaPBTHEIkdfc2DJr+k5S0ZZM+qyXAMDmswBgfLcOANft2qyO9U+niHc/k3Qd AHhbANiiFWXyVN+MA2cAGH1WTXwiIwkeLy+eAiCOvD2G3gBAeccWe+VcTFjB7LG8zUrmweuiF5dB tJ/UjLpKRIDSIgUzAIiAXxblWQexylFKxtVXLEYihk6IewBQZAoA3I5vMsAEABcAQJRhEQCwYMzT gKJtQVYAVNtX4jeZiasz7wtpZgJkldSPPzwFANYAYNvsAHdExLmDCwC8pQpgmSut121VjzjM054G AHYA0OI70veWWTxgca7tQz+2AwwAICpFthfUr3dZjCKq9ygPBwDiTNm5YVUBMH7JfQBMt8IJAAai 1gDwoVOl77EAgGdR4rAJBteQ9KFHex9dmQCAVlnMGRILhczfCNfVY+Oeq7sAuIVF7ADQkWLLiziJ pktUCk+3xR+g2I3mT1c5ALgEQFUDAH1BTQCQ9a4AYKsTgDxxwwCgpghJjzrFxQyRoukiJ7KkCy6u nQGATM/F1NemsuwDS75N5aEkMENMOQComWBN2dAGlZ6gZeGDBJFVC4lYL4ALx+bQkg9YZQ6V6XER oCwBkOGPFqLGHJ93bzHvXCuVJgDQHIwvAEA40OjFCboQJxFAGQCwAMBtfqpYqhJUACDS1AaARa30 giSNHoA1AGKKNA3xXQCA5wCoFQDwYgDozdAUkdAEAnKxlwA4jgUuI9AvAmBMTYgPXgAgmLfZK1N+ vrVE5gg0Ym7+sEW5qlbSva1ySwDMu23f/mH/lwCYupmftRWhquqxHQCXv0suVdTZYHWbAACXAKCp xVo891yoPLialacOgCn5vwgAGvxMmbNaQf8eAOAAYMgBCQAdy9SvBw+Y30sA8IsAqJ7fGgBuJ4fH SQjwQyLDl4L4/QIAPU7z2qtVGV+oMpwliBkBlBr3y7+fFS8pRHBRB+rYs0Ge3ywjgBUAeAIAqY8D sfPcnDfnAOACAOU2Dkj9pobxkaqKqsDfAUAmALDAxAoAPUwsmCShGv4YN7oPMDKJzHFMQ2aeA0Av bvx9AKABoKu2HQAxpN4QAHUGALkdh5Z65rREqH2Snk0AoNlnZAh3Y1qkIMMnegaAMR0l1lisqgoA uQaln4hALJzXPpBoVwDwgT34SQBMmJQX74urapgH/x0AFlFB4h7/JA8AMA7ec31sAsBynRpmHi8G RfYbFLoDgFBiqLAZebVIj3Oii95/CgDVqOx2vHcBYMoQRTwF5G6ECgAt4ppk1FA9r+PCbPLmAKBm oLlVds6VDgCuADC+KUS98SzDAaDJvy2KAQA5nmtoytMyy1wF0NSxNQBgt6e4AwBqrff6MeqD3AC1 6Tq+yZaiEygATAVESskOAKwAkH4TyUpNJlRPS/HYaIV0EK0BMBYvZlp0WOTCuIdRkqkOAHr9zAAw 8yyvPYRQZyXZGIcBADUMPAAAzgFAB2Y1AHgwQTLLMRybvo687t0AQDPGcwBMR/oJADy1EQCUpnIy XzXKOmZMAECGvB9xN2XYAAC40HvDvakAQAdAxHAJgNFXJwAwQUN9B7SjjtNfU4uii5Q3I25MAES9 i17QegQAKgBseiwBQAPAUZgYqY5Ircdn1+Aq5mCfkbcHLwTAvKGDXIJ6BICZKMIAoJWVcXEWACjZ 5hcJYrdpBwCuA6HYvKJvDIBwuOBYLIdVkoxdX4jjsxsAphjjAMASAFaJDADUMslzmS0BcMjzUymA ZaJXFLiSAcl1cQcAl0n0gTPHkS9jWvxLAcAOgGPy3QcA5m2J7VW97j1N7b8EgAoAhKAzMj4Mko0I ADf8a3EgfpgNKwoAMA5z6IFDKWtJmi5SNfeYLwGADgDAPAEKACQAjg8V7gF/q3Rj3wZQvSsAWFgn AKAXQZK1VNedXC6NSRUADADEe0JOGzVTH8vjeubm7fnb/fMkAPRTAm5+1iRGSDEdZQoAjkl0HFyd NR3liAuTlIIbEgDsACC9LJvFiaoAQLG7IaTOWMxb/xAJgMnJBwAAxknkt8zIAcA7AIhuIplmC8bx vGsAGL+ioO83t6Frjpl9LgEwUwCJCfwcAds6SCsTM6xpx3ce0tJbz/8WKOtsKOUWHZDsQbUZeYY0 VAlyILNTq/ivAKAaQwdAL3+PaVWz7j8v9hhUDgDEURsTAKlaTw2SIly7TiCd9BAAapwwAET9Xb6u zO5bXXNeuoooJiUIB4Dr9uNX1Chr4gQAA/8KAN4HAAIADIOgRzcdAOXxoDLZw6oFAKoBYF6vYnc5 YNZIVejUt1JfCrU2HQVu5cktoK625O6222677bbbbq/Svh/bbL49Pz9/aw8ft89vv1N3t912+3vt 67HP7umy5e4pHr6gfXvxK3fbbbf3N/8vAPj8c8b/mPmf7eFL2tPzl92Pu+32G7bP38dO+7+enz/h 0/PzX/bwJW1nALvt9nu2H5P/+w0AVyngx7/t4Y///Pj0Uw/49OPJr1g88YMUP16HLz/f5+nT7tLd dvudAPAdNwA832b9cz68tGuk8HXxBL79jBS+3Z7eycBuu/0+7ftXPATA00UneLrM8cUTP+KFT5en P+PLOzi5c7fddvul9ggAn+XPxRM4XvztT+7E3Xb7rwIA95/4cpEALhnB96+7N3fb7c8CwF/Xpf8q Anzf3bnbbr8lAE6rAHhEhJtd4PNfmwC77fa7AmDtA3gIgI+i+31+HRHwebTxr9vz+2Lttts/BIBP 0/4nDx8C4OvVB3ypAH76BwBgD/fF2m23fwgA670ADwHwdLiBXt0HcAQA488NgN12++cA8DPyP2p5 4+FDADw/f7z8xOenV3YC6vy//r0BsNtuf0xbAmAKA/3he7iB8G677faK8z8AsFYGro+e38UtxHfb bbd/DgCYxsN8uFWC3Xb7r83/lQawfOgJw2677bYBsNtuu/3W838D4A9u//vf/3Yn/KFdvwGw2wbA BsAGwB6Fu/2BXS8T2ZyA6yrABsAehbv9dwFwp/i/AbBH4W7/bQDIdsBTJ+C/AIBX6ZHX7NZXfK93 +rF2d+3uehkh/o22AbDfa3fXBsC+RPu9dndtAOxLtEf0fq8NgF/9lu/0Vb/1h9/d9Qd1xBu2DYD9 qt0RGwD7Qu5X7Y7YANgXco/7/arfGgD/Bxr2Fc1J5NQwAAAAAElFTkSuQmCCUEsDBAoAAAAAAAAA IQAchG6CuGQHALhkBwAVAAAAZHJzL21lZGlhL2ltYWdlMi50aWZmSUkqAAhiBw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CAgIAAAACAgICAgIAAAAAAAACAgIAAAAAAAAAAAAAAAAAAAAAAAAAAAAAAAAAAAAAAAAA AAAAAAAAAAAAAAAAAAAAAAAAAAAAAAAAAAAAAAAAAAAAAAAAAAAAAAAAAAAAAAAAAAAAAAAAAAAA AAAAAAAAAAAAAAAAAAQAAAQAAAAAAAABAAABAAABAAIBAAIEAgcAAAEGBAcAAAAAAAAAAAAAAQAD BAADAwUAAAIAAAABAgAAAAAGBgAAAAABAQABAAAEAgMCAQYAAAEAAAABAQEAAg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CAgIAAAAEBAQAAAD9/f3////////4+PgAAAAAAAAAAAAAAAAAAAAA AAAAAAAAAAAAAAAAAAAAAAAAAAAAAAAAAAAAAAAAAAAAAAAAAAAAAAAAAAAAAAAAAAAAAAAAAAAA AAAAAAAAAAAAAAAAAAAAAAAAAAAAAAAAAAAAAAAAAAIAAAIBAAIBAAIBAAIBAAICAAEDAQIAAAAE BAQDBAYAAQMAAgUAAAAAAAcAAQ4AAAcAAwwBAgcAAAADBAYEBQcDAwMAAAAAAAADAwMBAQEAAAAA AAAAAAE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EBAQAAAAAAAAGBgb+/v76+voGBgYAAAAA AAAAAAAAAAAAAAAAAAAAAAAAAAAAAAAAAAAAAAAAAAAAAAAAAAAAAAAAAAAAAAAAAAAAAAAAAAAA AAAAAAAAAAAAAAAAAAAAAAAAAAAAAAAAAAAAAAAAAAAAAAABAAABAAABAAIBAAIBAAQBAAQBAAAB AAAAAAAAAAAAAgAAAQAAAAIAAQgAABEBBBcAARsvNU8vNFIpLkwpLUoAAR4AABAAAA4AAwYAAwYA AQAGCAMAAAAFAwQEAQgBAAU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BAQEAAAAAAAAAAAAAAAAB AQEBAQEAAAAAAAAAAAAAAAAAAAAAAAAAAAAAAAAAAAAAAAAAAAAAAAAAAAAAAAAAAAAAAAAAAAAA AAAAAAAAAAAAAAAAAAAAAAAAAAAAAAAAAAAAAAAAAAAAAAAAAAAAAAAAAAAAAAABAAABAAABAAIB AAIBAAUBAAUBAAABAAAAAAAHCgEAAwAABAAAAA4AAhAkKUcnLEokLFAvN1sjKlYoL1swN2MoL1sm LUkAABsAAAAAAAIGCQAAAAACAQAAAAAHAgkAAAE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BAQEA AAAAAAALCwsAAAAAAAAAAAACAgIAAAAAAAAAAAAAAAAAAAAAAAAAAAAAAAAAAAAAAAAAAAAAAAAA AAAAAAAAAAAAAAAAAAAAAAAAAAAAAAAAAAAAAAAAAAAAAAAAAAAAAAAAAAAAAAAAAAAAAAAAAAAA AAABAAABAAABAAIBAAIBAAIBAAIAAAAAAAAAAQAAAAAAAwMAAAAAABMkKz46QGRITnJDTXFKVHg4 QG4sNGIjLV4mMGErNVgrNVgACBEAChMAAAAAAQAFBAADAgAAAAAHAQM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BAQECAgIAAAAGBgYEBAQFBQUAAAAAAAAAAAAAAAAAAAAAAAAAAAAAAAAAAAAA AAAAAAAAAAAAAAAAAAAAAAAAAAAAAAAAAAAAAAAAAAAAAAAAAAAAAAAAAAAAAAAAAAAAAAAAAAAA AAAAAAAAAAAAAAAAAAAAAAIAAAIAAAAAAAAAAQAAAQAAAAAAAAAAAAMBBQgAAw8oLDg/RV18gpqP lbWHja14gaJbZIVZYotXYIkuOWcqNWMpNV0lMVkiLUMgK0EBCA4AAQcAAAAHBwUAAAAIBAE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BAQEAAAAAAAAAAAACAgIAAAAAAAAAAAAAAAAAAAAAAAAA AAAAAAAAAAAAAAAAAAAAAAAAAAAAAAAAAAAAAAAAAAAAAAAAAAAAAAAAAAAAAAAAAAAAAAAAAAAA AAAAAAAAAAAAAAAAAAAAAAAAAAAAAAAAAAAAAAUAAAUAAQAAAQAAAgAAAgAAAQAAAQACBBEAAAgg IT1ERWFiaIKQlrB/h5xyeo9oa4pUV3ZNU3dLUXU+R3IzPGclMF0tOGUyO2IoMVgnLUUAABcAAgcA AAAGBQ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CAgIAAAAAAAAAAAABAQEAAAABAQEA AAAAAAAAAAAAAAAAAAAAAAAAAAAAAAAAAAAAAAAAAAAAAAAAAAAAAAAAAAAAAAAAAAAAAAAAAAAA AAAAAAAAAAAAAAAAAAAAAAAAAAAAAAAAAAAAAAAAAAAAAAAAAAAAAAkAAAkAAgAAAgAAAwAAAwAA AQAAAQAAABIAAA47O19XV3t7f5x/g6BxeIhaYXFRUnBHSGZGS2s/RGQ8RWwzPGMuOmorN2clL2Ip M2YxNlwtMlgCBhIAAAsAAAAAAQ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CAgIA AAAGBgYAAAAAAAAGBgYBAQEAAAABAQEAAAACAgIAAAAAAAAAAAAHBwcAAAAAAAAAAAAAAAAHBwcA AAAAAAABAQEAAAAEBAQAAAACAgIAAAAAAAADAwMAAAAAAAAAAAABAQEBAQEAAAAAAAAAAAABAQEC AgIAAAAAAAAAAAAAAAAAAAAAAAAAAAAAAAAAAAAAAAAAAAAAAAAAAAAAAAAAAAAAAAAAAQAAAQAA AAIAAAIBAAQBAAQAAgAAAgAAABUBBSI4QFNqcoWCh6Rqb4xSVXhGSWw/RnoxOGw3O2E7P2VAQmk1 N142PXMtNGooOGsqOm0kMl8vPWoAAAAABgAKAAkEAAM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BAQECAgIAAAAAAAAEBAQAAAAAAAABAQEAAAAEBAQAAAAAAAADAwMDAwMAAAABAQED AwMCAgIAAAAAAAAAAAADAwMBAQEBAQEAAAAFBQUAAAABAQEEBAQAAAAAAAACAgIAAAAAAAAAAAAA AAAAAAAAAAAAAAAAAAAAAAAAAAAAAAAAAAAAAAAAAAAAAAAAAAAAAAAAAAAAAAAAAAAAAAAAAAAA AAAAAAAAAQAAAQAAAAIAAAIAAAQAAAQAAgAAAgAHCisdIEFTW3Judo1mbYpFTGlARGlOUneptLil sLSrsrimrbOjq62gqKo3QmI2QWErPWUrPWUjMlkkM1oHEAsAAAABAAgEAAs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EBAQAAAAAAAAHBwcBAQEICAgNDQ0AAAADAwMA AAAAAAAAAAAHBwcAAAAAAAAFBQUEBAQBAQEAAAABAQEAAAAAAAABAQEAAAAAAAAGBgYCAgIAAAAC AgIBAQEAAAAAAAAAAAABAQEBAQEAAAAAAAAAAAAAAAAAAAAAAAAAAAAAAAAAAAAAAAAAAAAAAAAA AAAAAAAAAAAAAAAAAAAAAAAAAQAAAQAAAAAAAAAAAAQAAAQAAgAAAgAoLFEuMldMVXJfaIVYYIQ8 RGg4PWVITXWepqmXn6JNUGNYW26qs7KosbBfZ4s7Q2czQm01RG8wPmEqOFswNz8ABQ0AAAYGAAw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DAwMAAAAAAAAGBgYBAQECAgIAAAAAAABo aGiPj48sLCwAAAADAwMAAAAICAgAAAADAwMAAAAAAAAAAAAAAAAAAAAGBgYAAAAEBAQAAAAAAAAX FxdLS0tAQEAAAAABAQEDAwMBAQEAAAAAAAAAAAAAAAAAAAABAQEAAAAAAAAAAAAAAAAAAAAAAAAA AAAAAAAAAAAAAAAAAAAAAAAAAAAAAAAAAAAAAAAAAQAAAQAAAAAAAAAAAAIAAAIAAgAAAgAtMlwv NF5CTHBSXIBNVn03QGc0O2VJUHqytbyNkJc9PV84OFqstLapsbNncZU5Q2c0QW44RXI1QmQrOFpA RlYAAxMAAAAAAAQ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DAwMEBAQAAAAAAAAA AAAAAAAHBwdaWlrLy8vX19eqqqo+Pj4HBwcCAgIBAQEEBAQAAAAFBQUAAAAEBAQEBAQAAAABAQEE BAQCAgIBAQE6OjqGhobBwcGxsbFHR0cAAAAAAAAAAAAAAAABAQEAAAAAAAAAAAACAgIAAAAAAAAA AAAAAAAAAAAAAAAAAAAAAAAAAAAAAAAAAAAAAAAAAAAAAAAAAAAAAAAAAAAAAAAAAAAAAAAAAAAA AAAAAgAAAgAqLl0tMWA3Q2tFUXlBTXcxPWcxOmNKU3yrsqKQl4dtcIF2eYqmtKWls6RZaH09TGE7 Sms8S2w4QmUsNlk6P1IAABEAAAQAAAU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BAQEICAgBAQEAAAAEBAQAAAA+Pj6YmJi7u7uPj49NTU0tLS0KCgoNDQ0AAAAAAAABAQEAAAAA AAAAAAAEBAQAAAADAwMhISFLS0uUlJTQ0NC1tbVqamo5OTkWFhYBAQEAAAAAAAACAgICAgIAAAAA AAAAAAAAAAAAAAAAAAAAAAAAAAAAAAAAAAAAAAAAAAAAAAAAAAAAAAAAAAAAAAAAAAAAAAAAAAIA AAIAAAAAAAAAAAAAAAAAAgAAAgAsMmIpL18nNGA0QW05RnA1QmwwPmNFU3irrrOxtLmCh6WJjqxk c3pIV15CUmlBUWhEU3REU3RAR3E4P2k7QU8AAhABBQYAAQI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EBAQAAAAAAAAAAAAICAgxMTEbGxsUFBQ9PT10dHSWlpaMjIxmZmZYWFhbW1s2 NjZbW1skJCQyMjIxMTEdHR1UVFRDQ0MyMjJ7e3vDw8OkpKRtbW1SUlImJiYREREODg4PDw8HBwcA AAAAAAACAgIAAAAAAAAAAAAAAAAAAAAAAAAAAAAAAAAAAAAAAAAAAAAAAAAAAAAAAAAAAAAAAAAA AAAAAAAAAAAAAAQAAAQBAAABAAAAAAAAAAAAAgAAAgAmLF4rMWMnNWItO2gtPGUvPmcyQWJOXX6n qcKHiaJDSHJGS3VBUG1CUW5FWXRBVXBIV3hIV3hDSH89QnlBSFAAAQkAAg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HBwcAAAAAAAAODg41NTUlJSUbGxsxMTE4ODhiYmKB gYFra2tsbGyGhoapqanIyMh7e3vHx8fIyMh6enrJycnCwsKZmZmSkpKHh4deXl49PT0nJycQEBAX FxcwMDAgICARERECAgIAAAAAAAAAAAAAAAABAQEAAAAAAAAAAAAAAAAAAAAAAAAAAAAAAAAAAAAA AAAAAAAAAAAAAAAAAAAAAAAAAAAAAAQAAAQBAAABAAAAAAAAAAAAAgAAAgApMWItNWYmNGEpN2Qo OmAuQGYxQmBMXXups6uSnJRBUFdEU1pAV19JYGhIYWZOZ2xUZXdRYnRGS4M9QnpGTVMAAAYAAQUA Awc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BAQECAgIAAAAAAAAAAAABAQEBAQEAAAAEBAQAAAAUFBQQEBAREREREREy MjI1NTUsLCxBQUFkZGRsbGxqamp8fHyUlJSurq6jo6Pg4ODi4uJ8fHyvr6+goKB/f39nZ2dGRkYo KCgWFhYeHh4bGxsYGBgaGhoiIiIjIyMFBQUDAwMAAAABAQEAAAAAAAAEBAQDAwMAAAAAAAAGBgYA AAAAAAACAgIAAAAAAAAAAAAAAAAAAAAAAAAAAAAAAAAAAQAAAQAAAAQAAAQAAAQAAAQAAQAAAQAA AxMtM0MrNF8tNmEmNGEvPWo2S2hLYH2ps7WHkZNRX2hMWmNOY3RQZXZcdI5acoxdco1QZYBJVmlA TWAAAAQAAQgAAAAIBAM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BAQEAAAAAAAAAAAABAQEBAQEBAQEAAAAAAAAAAAAPDw8e Hh4SEhIGBgYREREkJCQkJCQlJSUxMTE6Ojo5OTk9PT1FRUVHR0doaGhUVFR7e3uCgoJnZ2dTU1M2 NjYuLi4hISETExMODg4QEBAeHh4ZGRkVFRUWFhYaGhoZGRkJCQkKCgoGBgYBAQEAAAAAAAAAAAAA AAAAAAAHBwcAAAAAAAABAQEAAAAAAAAAAAAAAAAAAAAAAAAAAAAAAAAAAAABAAABAAABAAIBAAIA AAAAAAAAAQAAAQAAAAwAAAwhKlEqM1oyQG8yQG8rP2I2Sm1BTGxMV3dMXHZIWHJacIdle5JXcI5m f51fc5hPY4hBTGo+SWcAAAgAAAYIBQ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BAQEAAAAAAAABAQECAgIAAAAAAAAA AAAFBQUTExMsLCwsLCwGBgYGBgYTExMQEBAQEBAaGhokJCQfHx8UFBQZGRkeHh4XFxckJCQSEhIy MjI7OztKSkokJCQWFhYREREODg4MDAwQEBAVFRUfHx8VFRUTExMUFBQTExMPDw8MDAwPDw8ODg4A AAACAgIDAwMEBAQAAAAEBAQAAAACAgIAAAAGBgYAAAAAAAAAAAAAAAAAAAAAAAAAAAAAAAAAAAAD AAADAAABAAIBAAIBAAABAAAAAQAAAQAAAAgDChIuN1goMVIoNWIsOWY1RnEyQ25BUHlEU3xAVG9P Y35adIVfeYpqgpxshJ5YapJIWoJASG1BSW4BAQ0BAQ0FAwAB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BAQEAAAAAAAAD AwMBAQEAAAAAAAAEBAQaGhpAQEBZWVlZWVkaGhodHR0cHBwZGRkUFBQQEBATExMTExMMDAwODg4W FhYXFxcdHR0PDw8dHR0jIyMpKSkgICAXFxcSEhIRERESEhITExMVFRUaGhoPDw8UFBQaGhoQEBAP Dw8UFBQWFhYREREDAwMCAgIBAQEAAAABAQEAAAAAAAAAAAAGBgYAAAADAwMAAAAAAAAAAAAAAAAA AAAAAAAAAAAAAAADAAIDAAIDAAADAAABAAABAAAAAQAAAQAAAgYAAAAvNlAxOFIoNFw2QmotO2o1 Q3I2TGRDWXFFXGxWbX1ZdH9feoVyiZtbcoRRYXtAUGpFTGYAARsAAAoAAAcBAAAEAQ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CAgIBAQECAgICAgIAAAAAAAAICAgVFRUtLS1PT09lZWV2dnZQUFA+Pj4rKys0NDQvLy8ZGRkS EhIWFhYSEhIPDw8TExMXFxclJSUTExMQEBAXFxcXFxcbGxsGBgYPDw8NDQ0RERESEhIUFBQYGBgM DAwTExMWFhYODg4SEhIaGhobGxsPDw8MDAwFBQUAAAAAAAAFBQUAAAAAAAADAwMAAAAEBAQAAAAA AAAAAAAAAAAAAAAAAAAAAAAAAAAAAAADAAQDAAQDAAADAAADAAADAAABAAABAAAAAAIJDRAABRIA AAgxOlknME8uOWY0P2w3S2Y6TmlAU3FDVnRSZYVVaIhJWXNOXnhIVGQABBQAAwkAAggAAAAFBQcF AQI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BAQEAAAAAAAAAAAAAAAADAwMTExMjIyMjIyMrKysyMjJGRkZjY2NUVFQ2 NjYvLy8tLS0mJiYsLCwuLi4fHx8SEhIODg4NDQ0XFxcGBgYUFBQYGBgODg4VFRUSEhIQEBAUFBQZ GRkVFRUWFhYYGBgKCgoRERERERELCwsMDAwRERENDQ0EBAQRERESEhIODg4GBgYAAAAFBQUCAgIA AAADAwMFBQUAAAAAAAAAAAAAAAAAAAAAAAAAAAAAAAAAAAABAAQBAAQBAAABAAABAAABAAABAAAB AAAAAAEAAAIAAAADCAsAARMzOkw3P2QxOV4rNmQ1QG49R3w/SX4/RnxBSH5ITXNGS3EAAAoAAAwB BgIAAAADBAAAAAAFAwQEAgM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GBgYREREcHBwkJCQWFhYTExMO Dg4dHR1VVVVOTk4vLy8eHh4YGBgkJCQ6OjpDQ0MzMzMjIyMbGxsTExMYGBgSEhIeHh4YGBgNDQ0P Dw8fHx8QEBASEhIXFxcQEBAREREVFRUHBwcTExMUFBQKCgoCAgIJCQkAAAAAAAAQEBAdHR0ZGRkO Dg4CAgL////5+fkBAQEAAAAAAAACAgIAAAAAAAAAAAAAAAAAAAAAAAAAAAAAAAAAAAQAAAQAAQAA AQABAAABAAABAAUBAAUGBggAAAAAAgAAAQAABAgAAwc6Plk5PVgwNlo9Q2c2Ol86PmNAQ2RPUnNI Sl8AABEDAwsICBAAAAACAgAAAAADB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CAgIJCQkUFBQfHx8i IiIgICAeHh4hISEhISE4ODhUVFQ9PT0eHh4jIyMfHx8kJCQ5OTlMTExMTExFRUU7OzsvLy8rKysy MjIVFRUNDQ0hISETExMYGBgbGxsSEhIZGRkTExMUFBQWFhYGBgYREREQEBANDQ0AAAAPDw8AAAAI CAgQEBAcHBwTExMUFBT9/f37+/v////+/v4DAwMCAgIAAAAAAAAAAAAAAAAAAAAAAAAAAAAAAAAA AAAAAAQAAAQAAgAAAgABAAABAAABAAcBAAcAAAECAAMDBQACBAAAAAAAAgAAARYAABQAAAQAAQUA BgIAAgAAAAAAAwAAAQACAwAAAAAAAAAFBQcBAQMAAAAAAAABAgACAw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CAgIAAAAAAAAAAAAAAAAAAAADAwMAAAABAQEAAAAB AQEpKSlPT09AQEArKyssLCwzMzMsLCwnJydGRkZPT083NzceHh4wMDA1NTU9PT1HR0dWVlZgYGBZ WVlUVFRbW1tCQkJQUFAQEBAyMjI/Pz8QEBAeHh4bGxsnJyczMzM5OTk/Pz8cHBwNDQ0VFRUSEhIV FRULCwsICAgKCgoJCQkREREYGBgYGBgSEhIODg7+/v7///8AAAACAgIAAAAAAAAAAAAAAAAAAAAA AAAAAAABAQEBAQE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DAwMEBAQAAAAAAAAA AAAAAAAEBAQAAAAdHR1BQUFYWFhOTk4rKyssLCwlJSUaGhofHx8XFxcyMjIeHh4lJSUqKipKSkpP T09PT09oaGh5eXlOTk43NzdfX19KSko4ODhSUlKAgIBkZGQ2NjYhISEaGho3NzdfX19iYmJOTk42 NjYeHh4ODg4PDw8KCgoKCgoNDQ0QEBAODg4ODg4QEBAREREREREXFxccHBwPDw8CAgIHBwcAAAAE BAQBAQEBAQEBAQE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BAQEAAAAB AQEBAQEBAQEBAQEBAQEBAQECAgIODg4rKysjIyMdHR0qKioiIiIdHR0dHR0ODg4TExMPDw8iIiIU FBQhISEnJydBQUFVVVVVVVVVVVVVVVUyMjImJiZPT09MTExBQUE4ODhra2tUVFQWFhYVFRUiIiId HR0uLi4sLCwlJSUnJycSEhIKCgoXFxcZGRkTExMODg4PDw8ZGRkbGxsZGRkZGRkZGRkTExMbGxsd HR0REREAAAAGBgYAAAABAQEBAQEBAQEAAAAAAAAAAAAAAAABAQE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EBAQBAQEAAAAAAAABAQECAgIBAQEDAwMMDAwKCgoKCgoXFxccHBwXFxcODg4AAAASEhIX FxcXFxcCAgILCwsgICAtLS0bGxspKSk/Pz9ISEgzMzMfHx8lJSU0NDQ2NjZLS0tdXV0oKCgsLCwt LS0QEBAKCgodHR0nJycvLy8mJiYZGRkkJCQ2NjY7OzsICAgmJiYYGBgHBwcAAAASEhIYGBgbGxse Hh4kJCQYGBgpKSkxMTEmJiYZGRkAAAAAAAAAAAAAAAAAAAAAAAAAAAAAAAAAAAABAQE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CAgIAAAAAAAABAQEAAAABAQEJCQkQEBATExMWFhYnJycvLy8m JiYnJycuLi4fHx8nJyc1NTUfHx8oKCgtLS0wMDAODg4LCwsICAgTExMPDw8AAAAPDw8fHx8ODg4U FBQwMDAUFBQvLy8uLi4WFhYREREUFBQrKys7Ozs0NDQmJiYYGBgiIiJFRUUbGxsmJiYcHBwREREG BgYSEhIREREXFxcdHR0PDw8RERESEhIWFhYMDAwYGBgPDw8CAgIAAAAAAAAAAAAAAAABAQEAAAAA AAABAQE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DAwMBAQEAAAAAAAABAQEMDAwhISEhISEm JiY8PDxAQEBGRkZISEg9PT1PT09YWFhKSko9PT0yMjIhISEcHBweHh4cHBwWFhYPDw8UFBQaGhoT ExMREREUFBQSEhIYGBgqKiocHBw4ODgjIyMPDw8LCwsODg4yMjJVVVVGRkYrKysVFRUWFhY4ODgp KSkkJCQeHh4hISEeHh4sLCwjIyMgICAZGRkNDQ0TExMcHBwbGxsXFxcSEhIGBgYAAAAFBQUBAQEA AAAAAAACAgI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DAwMAAAAAAAAFBQUJ CQkUFBQoKChQUFBbW1uSkpKrq6uTk5NiYmI2NjY4ODhKSkpZWVlMTEw6OjoVFRUfHx8VFRUPDw8b GxsiIiIrKysvLy8lJSUYGBgWFhYfHx8yMjIyMjI4ODgcHBwMDAw+Pj4kJCQmJiYzMzMvLy8fHx8s LCw0NDQlJSUfHx8mJiYeHh4WFhYfHx8hISEvLy8kJCQfHx8PDw8YGBgJCQkcHBwbGxsMDAwDAwMA AAABAQEPDw8GBgYAAAAAAAABAQE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B AQEAAAABAQEREREREREMDAwUFBQvLy9AQEB1dXWzs7PBwcGtra2FhYVQUFA6OjpTU1NjY2NOTk47 OzsxMTEyMjIrKys0NDQ6OjpQUFBfX19UVFRDQ0M/Pz9BQUFTU1M/Pz87OztDQ0M3NzdiYmJUVFQ7 OztISEhGRkY8PDwyMjIqKiotLS0cHBwfHx8aGhoSEhIcHBwXFxcaGhoODg4TExMKCgoNDQ0TExMN DQ0WFhYODg4KCgoMDAwJCQkWFhYKCgoAAAAAAAABAQE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CAgICAgIAAAAAAAAA AAABAQEAAAABAQEAAAADAwMMDAwSEhIbGxsQEBAWFhYeHh42NjZNTU1hYWGEhISnp6esrKybm5tn Z2dkZGRubm5ra2tOTk47OztSUlJUVFRlZWVzc3N4eHhzc3NcXFxNTU1GRkZgYGB6enp9fX1mZmZh YWFGRkZNTU1GRkZSUlJtbW1tbW1PT083NzcmJiYeHh4UFBQhISEhISEcHBwXFxcZGRkVFRUPDw8Q EBAMDAwLCwsREREMDAwODg4SEhIQEBAPDw8KCgoKCgoSEhILCwsAAAAAAAABAQE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B AQEAAAAAAAAAAAAAAAABAQEAAAAAAAAEBAQMDAwUFBQbGxsqKiomJiYvLy8vLy80NDQ1NTU6OjpS UlJ2dnaMjIyPj4+AgIB4eHh2dnZzc3NVVVU+Pj5VVVVsbGx5eXmMjIyHh4dmZmY3Nzc9PT1jY2Np aWlkZGRzc3Nra2tVVVU9PT1BQUE+Pj44ODhCQkJDQ0M8PDw7Ozs0NDQiIiIVFRUgICAcHBwVFRUY GBgYGBgbGxsYGBgSEhIHBwcJCQkQEBANDQ0QEBATExMRERESEhIPDw8TExMUFBQKCgoBAQEBAQEA AAAAAAACAgI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BAQEAAAAAAAAAAAAAAAAAAAAAAAAAAAABAQELCwsSEhIXFxccHBwpKSknJyctLS0d HR0fHx8lJSUwMDBERERYWFhiYmJkZGRxcXFzc3N1dXV6enpfX185OTk+Pj5eXl5mZmZra2tYWFhG RkYqKiowMDBfX19PT08eHh42NjZKSko8PDwxMTEzMzM3NzcmJiYeHh4oKCgtLS0sLCw4ODg+Pj41 NTUhISEVFRUODg4bGxsYGBghISEhISESEhIDAwMGBgYODg4NDQ0ODg4REREQEBAVFRUWFhYaGhoU FBQMDAwICAgICAgCAgIAAAABAQE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BAQEAAAAAAAADAwMCAgIAAAAAAAACAgIQEBATExMREREXFxcZ GRkeHh4WFhYXFxcPDw8PDw8UFBQiIiI1NTVCQkJDQ0M/Pz89PT1RUVFcXFxnZ2daWlo4ODgvLy9M TExMTExPT086OjowMDAqKiohISE9PT0zMzMQEBAVFRUlJSUiIiIeHh4jIyMzMzMwMDAqKiozMzMx MTEYGBghISE4ODg6OjoXFxcTExMPDw8kJCQcHBwlJSUnJycXFxcICAgDAwMODg4PDw8SEhISEhIN DQ0RERETExMYGBgTExMODg4ODg4NDQ0HBwc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BAQEAAAAAAAAFBQUMDAwi IiIYGBgLCwsVFRUaGhoaGhoQEBAQEBASEhIPDw8KCgoKCgoTExMfHx8iIiIeHh4iIiI5OTlAQEA7 Ozs6OjotLS0oKCg+Pj5FRUVGRkY5OTkfHx8dHR0mJiY2NjYoKCgcHBwTExMUFBQcHBwVFRUdHR0o KCgtLS0tLS0sLCwrKysVFRUNDQ0UFBQiIiIYGBgNDQ0NDQ0jIyMZGRkaGhoeHh4TExMLCwsHBwcS EhITExMWFhYVFRUPDw8SEhIVFRUXFxcRERELCwsJCQkJCQkJCQkFBQU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BAQEAAAAAAAAAAAAA AAAEBAQODg4XFxciIiIVFRUDAwMQEBAYGBgWFhYRERETExMVFRUWFhYPDw8FBQUEBAQKCgoMDAwH BwcbGxstLS00NDQiIiIqKiooKCgpKSk0NDQ3NzcuLi41NTUhISEUFBQqKio1NTUjIyMTExMODg4L CwsZGRkREREaGhoWFhYWFhYVFRUSEhIXFxcUFBQQEBASEhIcHBwdHR0HBwcNDQ0aGhoUFBQNDQ0U FBQODg4NDQ0SEhIXFxcSEhISEhIVFRUWFhYhISEqKioZGRkNDQ0EBAQAAAAAAAAFBQUJCQkGBgY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DAwMMDAwUFBQZGRkWFhYSEhIGBgYUFBQYGBgXFxcYGBgdHR0nJycgICAREREF BQUFBQUODg4TExMREREUFBQbGxstLS0cHBwqKiopKSkyMjI2NjYuLi4oKCgyMjIrKysWFhYfHx8k JCQlJSUeHh4WFhYKCgoSEhILCwsPDw8JCQkODg4NDQ0LCwsJCQkMDAwODg4ZGRkZGRkSEhIICAgP Dw8REREVFRUJCQkSEhIQEBAREREVFRUYGBgUFBQXFxccHBweHh4nJycuLi4VFRUGBgYAAAAAAAAA AAAAAAAGBgYGBgY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BAQEICAgSEhIWFhYUFBQMDAwWFhYTExMiIiIiIiIhISEmJiYs LCwzMzMiIiIPDw8JCQkREREcHBweHh4bGxsZGRkQEBAgICALCwsWFhYSEhIjIyMpKSk1NTUrKysV FRUSEhIdHR0rKysiIiImJiYbGxsSEhIMDAwZGRkVFRUKCgoDAwMODg4JCQkFBQUAAAACAgICAgIO Dg4PDw8SEhIAAAAGBgYAAAALCwsAAAAJCQkICAgJCQkODg4YGBgeHh4pKSksLCwiIiIcHBwYGBgP Dw8AAAAAAAAEBAQBAQE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B AQEBAQEAAAAAAAACAgIAAAAAAAAAAAABAQEAAAABAQEKCgoVFRUZGRkdHR0nJyceHh4UFBQXFxcl JSUSEhIcHBwtLS0cHBwXFxcaGhoVFRULCwsODg4ZGRkdHR0XFxcPDw8aGhoSEhINDQ0KCgoVFRUd HR0pKSlCQkItLS0VFRUODg4ZGRkkJCQhISEWFhYQEBAGBgYSEhIcHBwPDw8FBQUGBgYAAAABAQEA AAACAgIBAQEAAAALCwsPDw8AAAAFBQUMDAwFBQUAAAAGBgYICAgEBAQJCQkQEBATExMjIyMtLS0k JCQbGxsZGRkWFhYPDw8EBAQAAAAAAAADAwMBAQEAAAACAgIAAAABAQEFBQUAAAAAAAAGBgYBAQEA AAAAAAAEBAQAAAABAQECAgICAgIAAAACAgI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BAQEAAAAAAAABAQEBAQEAAAADAwMAAAADAwMMDAwaGhohISEZGRkeHh4z MzNKSkpAQEAsLCwkJCQODg4QEBAhISEqKioYGBggICAeHh4REREQEBAdHR0jIyMeHh4YGBgaGhoY GBgaGhoaGhohISEcHBwhISE3NzciIiITExMbGxsrKystLS0hISEVFRUMDAwGBgYKCgoODg4ICAgI CAgJCQkBAQEICAgJCQkICAgBAQEAAAAICAgPDw8JCQkAAAACAgIAAAAAAAAHBwcNDQ0PDw8VFRUO Dg4LCwsSEhIXFxcVFRUUFBQVFRUREREPDw8GBgYAAAAAAAAAAAAAAAAAAAACAgIICAgAAAAAAAAD AwMAAAAAAAAAAAADAwMDAwMAAAACAgIFBQUAAAAAAAABAQE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CAgIAAAAAAAAAAAAAAAAAAAAAAAAEBAQQEBAdHR0s LCwuLi4cHBwYGBgtLS1JSUlOTk43NzcoKCgVFRULCwsYGBg4ODgyMjI1NTUsLCwXFxcLCwsQEBAc HBwjIyMkJCQlJSUnJyccHBwNDQ0WFhYUFBQaGhocHBwQEBASEhIkJCQtLS0iIiIYGBgXFxcTExMS EhIPDw8KCgoLCwsQEBANDQ0DAwMHBwcNDQ0KCgoBAQEAAAAGBgYNDQ0REREAAAAAAAAGBgYPDw8V FRUbGxsgICAhISEVFRUNDQ0ICAgHBwcICAgODg4ODg4GBgYPDw8KCgoEBAQAAAAAAAACAgIFBQUH BwcAAAAICAgQEBAKCgoNDQ0AAAAFBQUAAAAAAAACAgIBAQEAAAACAgI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CAgICAgIAAAAAAAABAQEAAAAAAAAD AwMaGhobGxsTExMREREUFBQMDAwPDw8lJSUzMzM5OTkvLy81NTU1NTUkJCQTExMgICAfHx8cHBwY GBgXFxcXFxcYGBgWFhYTExMiIiIbGxsWFhYGBgYAAAAXFxcSEhILCwsGBgYCAgIKCgocHBweHh4T ExMPDw8XFxcODg4TExMODg4ICAgNDQ0QEBAHBwcAAAABAQEKCgoHBwcCAgIHBwcJCQkLCwsTExMD AwMBAQEQEBAfHx8gICAhISEiIiIdHR0XFxcSEhILCwsFBQUFBQUKCgoHBwcAAAAKCgoKCgoFBQUA AAAAAAAFBQUKCgoLCwsODg4FBQUDAwMICAgAAAACAgIAAAD+/v7///8AAAACAgIGBgYBAQEGBgY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BAQEAAAAAAAAB AQEBAQEAAAAJCQkbGxssLCwmJiYeHh4gICAiIiIXFxcYGBgqKio/Pz8zMzMiIiIgICAZGRkVFRUP Dw8YGBgoKCgzMzM3NzctLS0hISEaGhoUFBQNDQ0NDQ0UFBQcHBwSEhIAAAANDQ0ODg4QEBAEBAQA AAAEBAQODg4TExMPDw8NDQ0PDw8GBgYODg4MDAwKCgoQEBAODg4GBgYFBQUDAwMKCgoFBQUEBAQP Dw8ODg4JCQkPDw8GBgYCAgIPDw8cHBwYGBgXFxcYGBgQEBAPDw8REREMDAwEBAQEBAQGBgYDAwMA AAABAQEEBAQCAgIAAAAAAAADAwMHBwcHBwcKCgoHBwcODg4ICAgLCwsCAgIBAQH+/v78/Pz///8B AQEAAAAAAAAAAAADAwM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BAQEBAQEAAAAAAAAODg4nJycwMDAfHx8VFRUZGRkYGBgREREeHh44ODg7OzsrKysl JSUiIiISEhIVFRUPDw8MDAwUFBQuLi42NjYiIiIXFxcgICAiIiIXFxcPDw8ODg4LCwsSEhIODg4R ERENDQ0LCwsICAgKCgoMDAwKCgoICAgGBgYEBAQCAgIJCQkQEBAQEBAPDw8SEhIODg4LCwsQEBAL CwsMDAwEBAQFBQUPDw8NDQ0FBQUJCQkQEBAJCQkPDw8VFRUPDw8SEhIWFhYREREMDAwREREMDAwD AwMBAQECAgIAAAABAQEAAAAAAAABAQEAAAAAAAAAAAACAgIBAQEBAQEAAAAEBAQHBwcAAAAAAAAC AgL+/v7///8AAAAAAAAEBAQAAAAAAAAFBQU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BAQEAAAAAAAACAgIGBgYNDQ0XFxcVFRUMDAwODg4WFhYXFxceHh4t LS04ODg1NTUgICAVFRUPDw8JCQkZGRkPDw8AAAAICAgVFRUYGBgXFxcrKytBQUEzMzMTExMREREd HR0QEBAREREICAgICAgQEBASEhIDAwMLCwsPDw8ICAgBAQEAAAAAAAAAAAALCwsSEhISEhIPDw8O Dg4LCwsLCwsPDw8QEBAODg4ICAgJCQkPDw8KCgoEBAQJCQkYGBgTExMVFRUVFRUQEBAUFBQXFxcS EhIODg4RERELCwsCAgICAgIAAAAAAAABAQEAAAAAAAABAQEAAAAAAAAAAAAAAAAAAAABAQEGBgYA AAAAAAAEBAQCAgIAAAACAgIAAAACAgIAAAAFBQUAAAAAAAAAAAADAwM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BAQEAAAAAAAAODg4XFxcPDw8FBQUKCgoICAgJ CQkJCQkTExM1NTVNTU1JSUk3Nzc3Nzc3NzclJSUNDQ0YGBgWFhYVFRULCwsNDQ0QEBAaGho1NTVK SkpFRUUxMTE9PT1OTk4tLS0cHBwTExMVFRUXFxcGBgYAAAABAQECAgICAgIEBAQHBwcEBAQAAAAM DAwTExMWFhYSEhIPDw8PDw8QEBAQEBAREREQEBANDQ0QEBASEhILCwsICAgNDQ0UFBQUFBQXFxcV FRURERESEhIREREJCQkMDAwODg4GBgYBAQEEBAQCAgIAAAABAQEAAAAAAAAAAAABAQEBAQEAAAAA AAABAQEAAAACAgIAAAAHBwcAAAAAAAABAQEAAAAEBAQAAAAAAAAAAAACAgIDAwMBAQE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BAQEBAQEAAAAAAAAAAAAAAAAAAAAAAAABAQEBAQEAAAACAgISEhIcHBwX FxcPDw8MDAwMDAwODg4NDQ0REREqKipISEhUVFRRUVFSUlJdXV1FRUUZGRkdHR0fHx8cHBwXFxcR EREICAgQEBAzMzNJSUlNTU1dXV1tbW11dXVVVVU2NjYqKiorKysaGhoaGhoWFhYWFhYWFhYWFhYX FxcLCwsAAAAFBQUMDAwODg4WFhYRERESEhIVFRUNDQ0TExMQEBAREREUFBQUFBQRERENDQ0ODg4R EREUFBQWFhYYGBgYGBgVFRUREREODg4LCwsQEBALCwsEBAQAAAAAAAABAQEBAQEBAQECAgIBAQEA AAAAAAAAAAAAAAAAAAABAQECAgIAAAABAQEAAAAAAAAAAAAAAAACAgICAgIBAQEAAAAAAAAAAAAA AAAAAAABAQEBAQEBAQEAAAAAAAAAAAACAgI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BAQEBAQEAAAAAAAABAQEDAwMB AQEFBQUREREXFxcREREKCgoLCwsPDw8TExMRERENDQ0VFRUoKCg1NTU/Pz9MTExnZ2dbW1svLy8q KiohISEZGRkMDAwICAgHBwcMDAwdHR0oKCgwMDBGRkZwcHB/f39nZ2dUVFRQUFBMTEw4ODgzMzM8 PDxHR0dOTk5RUVE/Pz8jIyMWFhYJCQkVFRUTExMPDw8KCgoNDQ0REREQEBAVFRUSEhISEhITExMT ExMREREQEBATExMXFxcbGxsXFxcTExMQEBAPDw8NDQ0KCgoGBgYKCgoHBwcDAwMAAAAAAAAAAAAA AAAAAAACAgIBAQEAAAAAAAAAAAAAAAAAAAAAAAACAgIAAAACAgIBAQEBAQEDAwMAAAAAAAAAAAAA AAABAQECAgIBAQEAAAAAAAAAAAAAAAABAQEAAAAAAAAAAAABAQEBAQE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BAQEAAAAAAAAAAAABAQEBAQEA AAAAAAAAAAAEBAQHBwcKCgoQEBAPDw8HBwcCAgIEBAQJCQkPDw8TExMSEhINDQ0REREaGhovLy9A QEBlZWVpaWlNTU1ISEg1NTUmJiYvLy8bGxsODg4ICAgJCQkNDQ0UFBQkJCRWVlZpaWlcXFxcXFxc XFxLS0tAQEBHR0dnZ2d1dXV5eXl8fHxhYWFCQkI7OzsfHx8TExMSEhIJCQkKCgoPDw8ODg4QEBAQ EBASEhITExMUFBQWFhYWFhYWFhYZGRkdHR0YGBgTExMODg4PDw8QEBANDQ0FBQUAAAABAQEBAQEB AQEAAAAAAAAAAAAAAAAAAAACAgIBAQEAAAAAAAAAAAAAAAAAAAAAAAAAAAAAAAAGBgYDAwMAAAAB AQEAAAADAwMEBAQGBgYHBwcFBQUCAgIAAAAAAAAAAAABAQEBAQEBAQEAAAAAAAAAAAABAQE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BAQEBAQEB AQEAAAAAAAAAAAAAAAABAQEBAQEHBwcKCgoKCgoLCwsMDAwNDQ0RERETExMNDQ0HBwcMDAwUFBQP Dw8KCgoQEBAdHR0fHx82NjZFRUVKSkpkZGRhYWFYWFhnZ2dUVFRDQ0MnJycKCgoCAgIJCQkWFhY7 OztJSUlDQ0NOTk5LS0ssLCwpKSk9PT1dXV1mZmZkZGRnZ2ddXV1UVFRTU1M+Pj48PDwmJiYSEhIj IyMnJycPDw8LCwsREREODg4PDw8SEhIUFBQTExMSEhIUFBQWFhYPDw8MDAwJCQkKCgoLCwsICAgB AQEAAAAAAAAAAAAAAAAAAAAAAAABAQEDAwMFBQUBAQEBAQEAAAAAAAAAAAABAQEBAQEAAAAAAAAE BAQNDQ0HBwcAAAACAgIEBAQMDAwSEhIRERENDQ0ICAgDAwMBAQEAAAAAAAABAQECAgIBAQEBAQE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BAQECAgIAAAAAAAAAAAADAwMICAgLCwsODg4LCwsHBwcICAgODg4dHR0uLi47Ozsr KysWFhYREREVFRUREREMDAwRERERERENDQ0dHR0yMjJLS0t5eXl/f394eHh/f3+CgoKBgYFXV1ce Hh4HBwcLCwsWFhYpKSkuLi4qKioyMjI1NTUfHx8cHBwmJiY3Nzc7Ozs3Nzc1NTVAQEBNTU1QUFBU VFReXl44ODggICBAQEBPT08uLi4cHBwbGxsRERESEhIUFBQUFBQREREODg4PDw8TExMODg4KCgoF BQUDAwMAAAAAAAAAAAADAwMEBAQDAwMCAgIAAAAAAAABAQEEBAQGBgYAAAAAAAAAAAAAAAABAQED AwMDAwMAAAAAAAAFBQUODg4KCgoHBwcLCwsLCwsREREUFBQUFBQQEBALCwsJCQkICAgGBgYDAwM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BAQEAAAAAAAACAgIJCQkPDw8QEBASEhIQEBAODg4ODg4R EREcHBwsLCw9PT00NDQlJSUbGxsXFxcTExMQEBAREREVFRUWFhYmJiY2NjZPT09/f3+GhoaBgYGF hYWFhYWDg4NkZGQ/Pz8uLi4gICAUFBQVFRUYGBgcHBwcHBwqKioxMTExMTEqKio1NTUyMjInJycb GxslJSU0NDRBQUFZWVlbW1tSUlJOTk5nZ2eDg4N3d3dMTEwjIyMRERETExMVFRUTExMODg4LCwsO Dg4UFBQQEBAMDAwJCQkHBwcDAwMAAAABAQEGBgYMDAwJCQkEBAQAAAAAAAAAAAABAQECAgIAAAAA AAAAAAAAAAACAgIGBgYFBQUBAQEAAAAAAAAGBgYHBwcMDAwRERELCwsICAgKCgoNDQ0PDw8ODg4O Dg4PDw8NDQ0JCQkCAgI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BAQEGBgYMDAwQEBAPDw8R ERESEhIVFRUXFxcTExMTExMZGRkjIyMjIyMgICAZGRkVFRUZGRkbGxsXFxcaGhodHR0jIyMkJCQ3 Nzdra2t7e3t+fn6IiIh4eHhvb29nZ2dnZ2dkZGRGRkYoKCgPDw8cHBw+Pj46Ojo3Nzc7Ozs4ODgw MDA2NjYtLS0fHx8aGhoZGRkfHx81NTVLS0tUVFRhYWFqampxcXGGhoaIiIhYWFglJSUWFhYZGRkc HBwYGBgODg4GBgYHBwcLCwsQEBAMDAwLCwsNDQ0NDQ0ICAgGBgYHBwcLCwsHBwcDAwMAAAAAAAAA AAAAAAAAAAAAAAABAQEAAAAAAAADAwMHBwcGBgYBAQECAgIAAAAEBAQCAgIGBgYLCwsEBAQAAAAD AwMKCgoPDw8PDw8ODg4QEBAQEBAODg4MDAwFBQU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BAQEAAAAAAAAAAAAEBAQJ CQkMDAwODg4PDw8NDQ0NDQ0TExMaGhoXFxcUFBQWFhYlJSUkJCQhISEZGRkYGBgoKCg0NDQvLy8e Hh4kJCQpKSkiIiIsLCxXV1ddXV1ZWVlLS0tCQkJDQ0NHR0dQUFBMTEwvLy8WFhYTExMvLy9ycnJt bW1HR0coKCgXFxcVFRUaGhoSEhILCwsbGxsYGBgVFRUwMDA3Nzc7Ozs0NDQ5OTk9PT1HR0dEREQt LS0mJiYsLCwxMTEzMzMsLCwbGxsLCwsFBQUGBgYREREJCQkEBAQICAgNDQ0NDQ0MDAwMDAwFBQUC AgIAAAAAAAAAAAABAQEAAAAAAAAAAAABAQEBAQEAAAADAwMHBwcGBgYAAAAHBwcHBwcJCQkBAQEA AAACAgIAAAAAAAAEBAQNDQ0SEhIPDw8LCwsMDAwPDw8QEBAWFhYMDAwDAwM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BAQEA AAAAAAABAQEBAQECAgIJCQkREREMDAwODg4SEhITExMUFBQVFRUUFBQSEhImJiYjIyMfHx8TExMX Fxc5OTlGRkYtLS0WFhYXFxcoKCgYGBgXFxc4ODhAQEBERERCQkJERERbW1tpaWlYWFhBQUExMTEj IyMtLS1KSkpZWVlCQkIxMTEoKCgrKysWFhYLCwsPDw8NDQ0ICAgKCgoPDw8XFxcfHx8iIiI9PT0/ Pz8wMDAxMTEzMzMlJSUYGBgfHx8lJSUjIyMZGRkSEhISEhIODg4GBgYQEBAREREODg4GBgYBAQEA AAABAQEAAAABAQECAgICAgIBAQEAAAAAAAAAAAAAAAAAAAAGBgYKCgoMDAwMDAwHBwcBAQEBAQEK CgoJCQkEBAQAAAABAQEICAgPDw8SEhIKCgoCAgICAgIHBwcLCwsODg4SEhITExMcHBwREREGBgYA AAAAAAABAQEDAwMAAAABAQEAAAAAAAAAAAAAAAABAQE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BAQEAAAAAAAAAAAAAAAACAgILCwsVFRUMDAwCAgICAgIQEBAXFxcSEhIPDw8TExMV FRUUFBQZGRkeHh4nJyc5OTk8PDwqKioUFBQQEBAeHh4VFRUGBgYREREmJiZDQ0NLS0tSUlJoaGhz c3NgYGBJSUk7OzsuLi5AQEA8PDxcXFxaWlo0NDQxMTFISEgnJycODg4QEBAYGBgjIyMmJiYhISEZ GRkUFBQ5OTlRUVFJSUkrKyslJSUsLCwiIiIUFBQUFBQZGRkaGhoVFRUTExMUFBQODg4EBAQLCwsM DAwJCQkDAwMAAAAAAAAAAAABAQEAAAAAAAAAAAAAAAAAAAACAgIGBgYICAgJCQkMDAwPDw8NDQ0G BgYBAQEAAAAAAAACAgIAAAAAAAAGBgYTExMbGxsWFhYMDAwCAgIAAAAAAAABAQEDAwMJCQkSEhIY GBgVFRUQEBAODg4MDAwDAwMAAAAAAAAAAAADAwMCAgIAAAAAAAAAAAABAQE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BAQECAgIFBQUREREdHR0gICALCwsAAAAGBgYQ EBAPDw8ODg4SEhIODg4NDQ0UFBQjIyMuLi4wMDApKSkhISEPDw8MDAwSEhIcHBwpKSk1NTUxMTEk JCQZGRkQEBAWFhYjIyMtLS02NjY4ODgwMDAzMzNNTU1KSkpKSkpYWFg1NTUXFxcbGxsKCgoEBAQP Dw8kJCQtLS0rKysjIyMZGRkhISErKysjIyMTExMPDw8PDw8PDw8TExMNDQ0PDw8PDw8NDQ0QEBAS EhILCwsAAAAGBgYFBQUCAgIAAAAAAAAAAAAAAAAAAAABAQEDAwMEBAQCAgIAAAAAAAAFBQUJCQkE BAQCAgIGBgYGBgYAAAAEBAQNDQ0ODg4NDQ0NDQ0LCwsKCgoODg4REREMDAwDAwMKCgoBAQEAAAAB AQEDAwMICAgODg4QEBAODg4MDAwTExMXFxcODg4DAwMAAAAAAAAAAAAAAAAAAAAAAAAAAAABAQEB AQECAgI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BAQEAAAABAQECAgIBAQEEBAQPDw8aGhop KSkbGxsJCQkAAAAFBQUPDw8REREMDAwQEBASEhITExMbGxsnJycnJyceHh4bGxsaGhoZGRkKCgoJ CQkYGBgrKysyMjIhISEXFxcREREREREVFRUcHBwpKSk1NTU3NzczMzMrKysuLi47OzszMzMdHR0V FRUMDAwQEBAEBAQKCgoYGBgdHR0hISEhISEWFhYQEBASEhIQEBANDQ0KCgoCAgICAgINDQ0ICAgI CAgGBgYEBAQJCQkNDQ0JCQkCAgIBAQEBAQEAAAAAAAAAAAACAgICAgIBAQEDAwMHBwcKCgoICAgB AQEAAAABAQEHBwcKCgoAAAAAAAAAAAAAAAAFBQUSEhIRERERERETExMSEhIMDAwLCwsODg4ODg4L CwsHBwcBAQEBAQECAgIAAAACAgIGBgYHBwcNDQ0LCwsREREXFxcVFRUNDQ0FBQU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CAgIBAQEBAQEAAAAA AAAAAAAEBAQNDQ0YGBgWFhYLCwsAAAACAgINDQ0PDw8HBwcODg4YGBgWFhYUFBQhISEnJychISEc HBwREREUFBQREREeHh4eHh4REREXFxcaGhoPDw8NDQ0ODg4REREXFxchISEsLCwxMTE6OjoyMjIz MzM2NjYeHh4NDQ0TExMSEhINDQ0KCgoSEhIYGBgWFhYbGxscHBwQEBAICAgPDw8PDw8JCQkEBAQD AwMCAgIBAQEBAQEBAQEAAAABAQEGBgYLCwsLCwsICAgAAAAAAAACAgIFBQUICAgJCQkJCQkICAgB AQEGBgYLCwsJCQkCAgIAAAAEBAQNDQ0NDQ0BAQEAAAACAgICAgILCwsSEhIMDAwPDw8PDw8ODg4S EhIcHBwjIyMcHBwQEBACAgIEBAQJCQkKCgoEBAQGBgYQEBAWFhYQEBAQEBATExMVFRUWFhYWFhYP Dw8DAwMDAwMCAgICAgIBAQE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BAQEICAgMDAwJCQkDAwMAAAACAgIHBwcLCwsMDAwMDAwaGhoZGRkV FRUfHx8oKCgiIiIaGhoZGRkVFRUSEhInJyctLS0WFhYLCwsKCgoQEBAODg4ODg4TExMbGxsfHx8i IiIkJCQiIiIjIyMnJycwMDAhISEbGxsdHR0YGBgJCQkPDw8YGBgXFxcSEhIUFBQUFBQKCgoAAAAA AAAAAAAAAAAAAAAAAAAAAAAAAAAAAAAAAAABAQEEBAQJCQkLCwsKCgoICAgCAgIDAwMHBwcMDAwP Dw8PDw8QEBAQEBAGBgYICAgLCwsJCQkDAwMAAAAGBgYPDw8GBgYAAAADAwMJCQkMDAwSEhITExML CwsMDAwMDAwMDAwUFBQjIyMuLi4nJycYGBgZGRkVFRUVFRUUFBQSEhIWFhYcHBwdHR0TExMXFxcb GxsbGxsaGhofHx8fHx8XFxcEBAQCAgIAAAAAAAAAAAAAAAABAQE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BAQEBAQEAAAADAwMICAgLCwsEBAQAAAACAgIFBQUGBgYKCgoQ EBANDQ0UFBQVFRUUFBQaGhoeHh4aGhoUFBQTExMaGhoaGhofHx8gICAREREDAwMAAAAAAAAGBgYS EhIZGRkZGRkUFBQaGhonJycsLCwpKSkTExMTExMUFBQUFBQMDAwLCwsTExMWFhYWFhYPDw8HBwcD AwMBAQEAAAAGBgYAAAABAQEICAgKCgoGBgYDAwMCAgIBAQEBAQECAgIHBwcLCwsMDAwKCgoHBwcH BwcICAgLCwsPDw8QEBAPDw8QEBASEhIODg4MDAwMDAwNDQ0JCQkEBAQEBAQICAgFBQUICAgMDAwP Dw8PDw8MDAwJCQkFBQUFBQUICAgKCgoNDQ0aGhoqKiovLy8rKysqKiolJSUjIyMfHx8aGhoaGhoc HBwaGhocHBweHh4iIiIiIiIfHx8iIiIlJSUiIiIPDw8JCQkBAQEAAAAAAAABAQECAgIBAQE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DAwMAAAAAAAABAQEAAAAAAAAAAAAEBAQFBQUCAgICAgIH BwcMDAwNDQ0LCwsKCgoNDQ0LCwsLCwsPDw8TExMTExMSEhIUFBQSEhIbGxsbGxsWFhYWFhYUFBQV FRUeHh4cHBwXFxcREREQEBATExMVFRUgICAyMjJAQEA5OTkaGhoUFBQUFBQXFxcRERETExMSEhIS EhIODg4JCQkFBQUAAAAAAAACAgIAAAACAgIICAgLCwsODg4VFRUODg4AAAABAQEAAAAAAAAGBgYN DQ0PDw8ODg4MDAwLCwsLCwsNDQ0PDw8NDQ0LCwsMDAwQEBARERENDQ0NDQ0REREREREKCgoDAwMA AAABAQEJCQkPDw8PDw8MDAwHBwcGBgYKCgoNDQ0PDw8MDAwKCgoUFBQkJCQrKyspKSknJycwMDA5 OTkxMTEfHx8YGBghISEpKSkoKCgjIyMjIyMkJCQhISEeHh4dHR0ZGRkiIiIYGBgLCwsDAwM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CAgIEBAQHBwcKCgoNDQ0PDw8ODg4MDAwLCwsKCgoFBQUDAwMJCQkTExMYGBgXFxcYGBggICAn JyceHh4QEBAYGBg1NTVNTU1JSUk3NzckJCQeHh4gICAfHx8hISEqKio2NjYpKSkXFxcUFBQWFhYW FhYXFxcREREQEBAKCgoICAgKCgoLCwsMDAwJCQkBAQEMDAwREREWFhYWFhYTExMQEBAODg4MDAwL CwsICAgHBwcJCQkNDQ0QEBAQEBAQEBAODg4RERESEhIODg4LCwsMDAwPDw8QEBASEhINDQ0NDQ0T ExMVFRUMDAwDAwMAAAADAwMLCwsODg4JCQkGBgYKCgoNDQ0MDAwQEBALCwsHBwcMDAwTExMYGBgZ GRkZGRkfHx8tLS0yMjIqKiocHBwdHR0yMjI7OzstLS0hISEaGhoeHh4eHh4WFhYTExMVFRUoKCgu Li4ODg4CAgIBAQEAAAAAAAAFBQUBAQEBAQEBAQEBAQEBAQEBAQE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CAgIKCgoQEBAREREODg4MDAwMDAwNDQ0KCgoEBAQAAAAEBAQQEBAZ GRkdHR0cHBweHh4gICAcHBwYGBgiIiIzMzM7OztHR0c8PDwwMDAuLi4yMjIwMDAvLy8zMzMcHBwT ExMNDQ0TExMWFhYYGBgcHBwWFhYICAgDAwMICAgRERETExMVFRUYGBgaGhohISEfHx8eHh4eHh4a GhoTExMPDw8ODg4REREODg4LCwsLCwsODg4RERETExMTExMODg4QEBARERENDQ0JCQkKCgoNDQ0P Dw8PDw8LCwsKCgoNDQ0ODg4JCQkDAwMAAAAGBgYMDAwQEBAODg4MDAwODg4REREREREVFRULCwsC AgICAgIHBwcMDAwNDQ0ODg4VFRUfHx8hISEdHR0WFhYZGRkoKCgrKysYGBgQEBAPDw8TExMSEhIK CgoGBgYICAgWFhYXFxcREREICAj////+/v7///8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DAwMLCwsSEhIPDw8ICAgJCQkPDw8NDQ0NDQ0L CwsHBwcICAgQEBAYGBgbGxsbGxsWFhYUFBQWFhYgICAuLi4xMTEqKioiIiIqKiowMDA0NDQ5OTk8 PDxERERPT08uLi4TExMODg4kJCQkJCQZGRkgICAmJiYYGBgVFRUbGxsjIyMgICAaGhoeHh4kJCQp KSkgICAaGhoaGhoXFxcPDw8LCwsNDQ0MDAwMDAwNDQ0PDw8TExMVFRUUFBQREREMDAwODg4PDw8N DQ0LCwsLCwsNDQ0PDw8LCwsJCQkGBgYEBAQDAwMCAgIAAAAAAAAKCgoNDQ0QEBAREREPDw8ODg4P Dw8REREMDAwGBgYAAAAAAAAAAAABAQEDAwMFBQUNDQ0WFhYXFxcYGBgWFhYUFBQVFRUMDAwDAwMA AAACAgIHBwcGBgYAAAAAAAACAgIPDw8LCwsICAgAAAAAAAD///////8DAwMAAAAAAAAAAAAAAAAA AAAAAAAAAAABAQE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CAgIFBQUNDQ0UFBQNDQ0CAgIE BAQNDQ0MDAwPDw8REREPDw8PDw8SEhIYGBgbGxsfHx8WFhYQEBAUFBQiIiIxMTEvLy8gICAbGxsm JiYtLS0vLy8zMzM5OTlDQ0NOTk44ODgWFhYSEhIwMDA2NjYuLi41NTU3NzcnJyclJSUrKysuLi4m JiYcHBwYGBgXFxcaGhoTExMNDQ0MDAwLCwsKCgoKCgoMDAwMDAwNDQ0NDQ0PDw8RERETExMREREP Dw8NDQ0QEBASEhIQEBANDQ0LCwsKCgoKCgoKCgoKCgoHBwcBAQEAAAAAAAAAAAAAAAAHBwcHBwcJ CQkMDAwKCgoGBgYFBQUICAgAAAAAAAAAAAABAQEAAAAAAAAAAAABAQEICAgTExMTExMUFBQVFRUR EREMDAwBAQEAAAAAAAAAAAABAQEAAAAAAAAAAAABAQEAAAAGBgYDAwMCAgIMDAwHBwcAAAAAAAAB AQEBAQECAgIBAQEAAAAAAAAAAAABAQE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DAwMM DAwUFBQNDQ0AAAAAAAAJCQkQEBASEhISEhIQEBAPDw8TExMZGRkeHh4mJiYdHR0VFRUUFBQaGhok JCQjIyMXFxcaGhoYGBgSEhISEhIbGxsiIiIhISEgICArKysbGxsXFxcmJiYwMDA4ODg2NjYcHBwX FxcZGRkgICAlJSUiIiIeHh4XFxcNDQ0NDQ0NDQ0JCQkGBgYICAgODg4REREREREYGBgXFxcTExMP Dw8ODg4QEBAPDw8ODg4ODg4QEBATExMSEhINDQ0HBwcBAQEAAAAJCQkLCwsICAgCAgIAAAAAAAAC AgIAAAABAQEAAAABAQEFBQUEBAQBAQEBAQEEBAQBAQEAAAAAAAABAQECAgIBAQEAAAABAQEICAgW FhYUFBQQEBASEhIREREREREMDAwFBQUDAwMBAQEAAAAAAAAAAAAAAAAAAAAAAAAAAAADAwMGBgYL CwsICAgAAAACAgIAAAABAQEBAQEBAQE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DAwMICAgFBQUAAAABAQELCwsTExMUFBQWFhYVFRUVFRUVFRUWFhYXFxccHBwV FRUODg4KCgoICAgNDQ0PDw8LCwsODg4LCwsFBQUFBQUODg4TExMREREPDw8LCwsEBAQEBAQSEhIj IyM0NDQ3NzcfHx8HBwcLCwsTExMZGRkcHBwfHx8aGhoNDQ0MDAwPDw8ODg4KCgoMDAwUFBQVFRUS EhIUFBQXFxcXFxcVFRUTExMTExMPDw8KCgoGBgYJCQkMDAwNDQ0KCgoEBAQAAAAAAAADAwMFBQUF BQUBAQEAAAABAQECAgIBAQEAAAAAAAAAAAAEBAQHBwcHBwcJCQkMDAwJCQkDAwMAAAABAQEGBgYK CgoKCgoKCgoWFhYnJyciIiIYGBgVFRUQEBANDQ0KCgoBAQECAgIBAQEAAAAAAAABAQECAgIAAAAG BgYHBwcAAAAGBgYAAAACAgIBAQE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BAQEAAAAAAAADAwMEBAQCAgIGBgYNDQ0ODg4PDw8SEhIVFRUXFxcW FhYTExMQEBANDQ0GBgYCAgIBAQEAAAAAAAACAgICAgIAAAACAgIBAQEAAAAAAAAAAAAAAAAFBQUP Dw8JCQkGBgYREREXFxcbGxsgICAaGhoKCgoKCgoPDw8TExMVFRUYGBgYGBgSEhIPDw8QEBAODg4O Dg4QEBASEhIPDw8KCgoFBQULCwsPDw8QEBAQEBAPDw8JCQkDAwMAAAAAAAADAwMGBgYFBQUCAgIA AAABAQEAAAAAAAAAAAAAAAAAAAAAAAAAAAAAAAABAQEBAQEBAQEEBAQICAgMDAwPDw8REREODg4N DQ0ODg4QEBAQEBARERETExMWFhYoKCg2NjYqKioYGBgREREICAgCAgIAAAAAAAADAwMDAwMAAAAA AAAFBQULCwsLCwsNDQ0LCwsAAAADAwMAAAAAAAAAAAAJCQkGBgYDAwMAAAAAAAAAAAABAQE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GBgYODg4SEhIODg4KCgoKCgoFBQUD AwMEBAQJCQkQEBAVFRUWFhYWFhYMDAwDAwMAAAACAgIAAAAAAAAAAAAAAAAAAAABAQEAAAAAAAAB AQEAAAABAQEICAgMDAwWFhYXFxcWFhYTExMSEhIVFRUPDw8ODg4JCQkLCwsPDw8NDQ0ODg4UFBQX FxcQEBAMDAwKCgoODg4REREODg4HBwcCAgIAAAADAwMDAwMAAAAAAAACAgIBAQEAAAAAAAAAAAAA AAABAQEAAAAAAAAAAAABAQEAAAAAAAAAAAABAQEBAQEAAAAAAAABAQEBAQEAAAAAAAAAAAADAwMI CAgMDAwMDAwQEBAbGxsmJiYlJSUbGxsRERETExMaGhowMDA3NzcgICAJCQkDAwMAAAABAQECAgII CAgMDAwJCQkBAQEAAAAHBwcQEBAUFBQREREPDw8MDAwICAgGBgYDAwMEBAQODg4NDQ0ICAgCAgIA AAAAAAABAQE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BAQECAgIBAQEBAQEBAQEAAAAAAAACAgIAAAADAwMLCwsTExMU FBQRERENDQ0CAgIBAQEAAAAAAAAAAAADAwMGBgYICAgGBgYDAwMAAAAAAAAAAAAAAAAAAAAAAAAA AAAAAAAAAAAAAAAAAAAAAAAAAAAAAAADAwMJCQkNDQ0NDQ0NDQ0NDQ0ICAgCAgIEBAQAAAAAAAAF BQUGBgYBAQEBAQEHBwcCAgIBAQEBAQEAAAAAAAAAAAAAAAAAAAAAAAAAAAAAAAAAAAAAAAAAAAAA AAAAAAAAAAAAAAAAAAAAAAAAAAAAAAAAAAAAAAAAAAAAAAAAAAAAAAAAAAAAAAAAAAAAAAAAAAAB AQEAAAAAAAADAwMJCQkLCwsICAgQEBAWFhYcHBwbGxsVFRUPDw8ODg4PDw8XFxcODg4JCQkMDAwL CwsEBAQDAwMHBwcQEBAODg4ICAgBAQEAAAABAQEKCgoREREREREMDAwICAgHBwcHBwcJCQkODg4T ExMSEhIVFRUPDw8CAgIAAAABAQEDAwMAAAAAAAABAQECAgICAgIBAQE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BAQEBAQEAAAAAAAAAAAAAAAABAQEBAQEC AgIFBQUKCgoMDAwLCwsKCgoKCgoCAgICAgIAAAAAAAAAAAABAQECAgIDAwMDAwMBAQEAAAAAAAAA AAAAAAAAAAAAAAAAAAAAAAAAAAAAAAAAAAAAAAAAAAAAAAAAAAADAwMDAwMBAQEBAQEDAwMCAgIA AAACAgIAAAAAAAACAgIDAwMAAAAAAAADAwMBAQEBAQEBAQEAAAAAAAAAAAAAAAAAAAAAAAAAAAAA AAAAAAAAAAAAAAAAAAAAAAAAAAAAAAAAAAAAAAAAAAAAAAAAAAAAAAAAAAAAAAAAAAAAAAAAAAAA AAAAAAAAAAAAAAABAQEBAQEAAAABAQEFBQUEBAQBAQEEBAQJCQkODg4NDQ0JCQkFBQUEBAQFBQUC AgIDAwMHBwcLCwsHBwcBAQEDAwMKCgoLCwsGBgYBAQEAAAAAAAABAQEBAQEAAAAAAAAFBQUMDAwP Dw8MDAwLCwsODg4TExMVFRUXFxcYGBgTExMKCgoCAgI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BAQEAAAAAAAAAAAAAAAAA AAAAAAABAQEBAQEGBgYMDAwNDQ0ICAgCAgICAgIFBQUBAQEBAQEBAQEBAQEAAAAAAAAAAAAAAAAA AAAAAAAAAAAAAAABAQEBAQEBAQEAAAAAAAAAAAAAAAAAAAAAAAAAAAAAAAAAAAAAAAAAAAAAAAAA AAAAAAAAAAAAAAAAAAABAQEAAAAAAAAAAAAAAAAAAAAAAAAAAAABAQEBAQEBAQEAAAAAAAAAAAAA AAAAAAAAAAAAAAAAAAAAAAAAAAAAAAAAAAAAAAAAAAAAAAAAAAAAAAAAAAAAAAAAAAAAAAAAAAAA AAAAAAAAAAAAAAAAAAAAAAAAAAAAAAACAgIBAQEAAAAAAAACAgIAAAAAAAAAAAAAAAADAwMDAwMB AQEAAAAAAAAAAAAAAAACAgIICAgKCgoHBwcEBAQHBwcMDAwLCwsGBgYBAQEAAAAAAAAAAAAAAAAA AAAREREUFBQUFBQRERENDQ0PDw8UFBQaGhopKSklJSUjIyMgICAUFBQEBAQAAAABAQE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BAQEA AAAAAAAAAAAAAAAAAAAAAAAAAAAAAAAICAgQEBAREREKCgoAAAAAAAAAAAAAAAAAAAAAAAAAAAAA AAAAAAAAAAAAAAAAAAAAAAAAAAABAQEBAQEBAQEAAAAAAAAAAAAAAAAAAAAAAAAAAAAAAAAAAAAA AAAAAAACAgICAgIAAAAAAAACAgIBAQEAAAABAQECAgIBAQEAAAAAAAAAAAAAAAAAAAABAQEBAQEA AAAAAAAAAAAAAAAAAAAAAAAAAAAAAAAAAAAAAAAAAAAAAAAAAAAAAAAAAAAAAAAAAAAAAAAAAAAA AAAAAAAAAAAAAAAAAAAAAAAAAAAAAAAAAAAAAAAAAAAAAAABAQEAAAAAAAAAAAABAQEAAAAAAAAA AAAAAAAAAAAAAAAAAAAAAAAAAAAAAAAEBAQFBQUFBQUGBgYICAgLCwsNDQ0MDAwLCwsJCQkEBAQA AAAAAAADAwMODg4XFxcvLy8kJCQWFhYMDAwNDQ0TExMaGhocHBwdHR0rKys5OTk5OTknJycSEhIF BQUCAgIBAQEBAQE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CAgIDAwMBAQEAAAAAAAAAAAAEBAQLCwsNDQ0ICAgBAQEAAAAAAAAA AAAAAAAAAAAAAAAAAAAAAAABAQEBAQEAAAAAAAAAAAAAAAAAAAAAAAAAAAAAAAAAAAAAAAAAAAAA AAAAAAAAAAAAAAAAAAAAAAABAQEBAQEBAQEBAQECAgIBAQEAAAAAAAACAgICAgIAAAAAAAABAQEB AQEAAAABAQEAAAAAAAAAAAAAAAAAAAAAAAAAAAAAAAAAAAAAAAAAAAAAAAAAAAAAAAAAAAAAAAAA AAAAAAAAAAAAAAAAAAAAAAAAAAAAAAAAAAAAAAAAAAAAAAAAAAAAAAAAAAAAAAAAAAAAAAAAAAAA AAABAQEBAQEBAQECAgIBAQEAAAAAAAAAAAAAAAAAAAAAAAACAgIBAQEAAAAAAAAFBQUKCgoLCwsJ CQkFBQUEBAQCAgIAAAAAAAAJCQkaGhooKCgoKCgdHR0REREODg4TExMZGRkaGhoZGRkhISE+Pj5R UVFCQkInJycWFhYPDw8JCQkBAQEAAAAAAAAAAAABAQEBAQE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BAQEGBgYICAgFBQUDAwMCAgIAAAAAAAABAQEDAwMC AgIAAAAAAAACAgIBAQEBAQEAAAAAAAAAAAAAAAABAQEBAQEBAQEBAQEBAQEAAAAAAAAAAAAAAAAA AAAAAAAAAAAAAAAAAAAAAAAAAAAAAAAAAAAAAAAAAAAAAAAAAAAAAAAAAAAAAAABAQEAAAAAAAAA AAAAAAAAAAAAAAAAAAAAAAAAAAAAAAAAAAAAAAAAAAAAAAAAAAAAAAAAAAAAAAAAAAAAAAAAAAAA AAAAAAAAAAAAAAAAAAAAAAAAAAAAAAAAAAAAAAAAAAAAAAAAAAAAAAAAAAAAAAAAAAAAAAAAAAAA AAAAAAAAAAAAAAAAAAAAAAAAAAABAQECAgIBAQEAAAAAAAAAAAAAAAAAAAAAAAAAAAAAAAAAAAAA AAAAAAABAQECAgIBAQEAAAAAAAAAAAAAAAAEBAQMDAwVFRUbGxsXFxcSEhITExMaGhoeHh4dHR0b GxsbGxszMzNGRkZISEgxMTEeHh4dHR0aGhoQEBABAQEAAAAAAAAAAAAAAAABAQE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CAgIKCgoNDQ0LCwsJCQkJCQkD AwMAAAAAAAAAAAAAAAAAAAAAAAACAgIBAQEBAQEAAAAAAAAAAAAAAAAAAAAAAAAAAAAAAAABAQEA AAAAAAAAAAAAAAAAAAAAAAAAAAAAAAAAAAAAAAAAAAAAAAAAAAAAAAAAAAAAAAAAAAAAAAAAAAAA AAABAQEAAAAAAAAAAAAAAAAAAAAAAAAAAAAAAAAAAAAAAAAAAAAAAAAAAAAAAAAAAAAAAAAAAAAA AAAAAAAAAAAAAAAAAAAAAAAAAAAAAAAAAAAAAAAAAAAAAAAAAAAAAAAAAAAAAAAAAAAAAAAAAAAA AAAAAAAAAAAAAAAAAAAAAAAAAAAAAAAAAAAAAAAAAAAAAAABAQEBAQEAAAAAAAAAAAAAAAAAAAAA AAAAAAABAQECAgICAgIAAAAAAAAAAAAAAAAAAAAAAAAAAAADAwMICAgMDAwNDQ0NDQ0TExMREREa GhopKSksLCwiIiIaGhoaGhogICAqKiotLS0nJyckJCQmJiYdHR0PDw8GBgYDAwMAAAAAAAAAAAAB AQEBAQE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BAQEAAAADAwMLCwsQ EBAPDw8NDQ0ODg4ICAgEBAQBAQEBAQEBAQEAAAAAAAAAAAAAAAAAAAAAAAAAAAAAAAAAAAAAAAAA AAAAAAAAAAABAQEBAQEAAAAAAAAAAAAAAAAAAAAAAAAAAAAAAAAAAAAAAAAAAAAAAAAAAAAAAAAA AAABAQEBAQEAAAAAAAAAAAACAgIAAAAAAAABAQEBAQEAAAAAAAABAQEAAAAAAAAAAAAAAAAAAAAA AAAAAAAAAAAAAAAAAAAAAAAAAAAAAAAAAAAAAAAAAAAAAAAAAAAAAAAAAAAAAAAAAAAAAAAAAAAA AAAAAAAAAAAAAAAAAAAAAAAAAAAAAAAAAAAAAAAAAAABAQEBAQEAAAAAAAAAAAAAAAAAAAAAAAAA AAAAAAAAAAAAAAAAAAACAgIAAAAAAAAAAAACAgIBAQEAAAABAQEAAAABAQEDAwMGBgYKCgoNDQ0P Dw8QEBAQEBAPDw8cHBwyMjI3NzcnJycWFhYREREWFhYdHR0jIyMgICAZGRkTExMQEBAPDw8NDQ0J CQkDAwMAAAAAAAABAQEBAQE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BAQECAgIAAAAAAAAAAAABAQEAAAAD AwMKCgoREREVFRUVFRUSEhIPDw8MDAwNDQ0FBQUAAAAAAAAAAAAAAAAAAAACAgICAgIBAQEAAAAA AAAAAAAAAAAAAAAAAAABAQEAAAAAAAAAAAAAAAAAAAAAAAAAAAABAQEBAQECAgIBAQEAAAAAAAAA AAABAQEAAAAAAAAAAAAAAAAAAAAAAAAAAAAAAAAAAAAAAAAAAAAAAAAAAAAAAAAAAAAAAAAAAAAA AAAAAAAAAAAAAAAAAAAAAAAAAAAAAAAAAAAAAAAAAAAAAAAAAAAAAAAAAAAAAAAAAAAAAAAAAAAA AAAAAAAAAAAAAAAAAAAAAAAAAAAAAAAAAAAAAAAAAAAAAAAAAAAAAAAAAAAAAAAAAAAAAAAAAAAA AAAAAAAAAAAAAAAAAAAAAAAAAAAAAAAAAAACAgICAgIBAQEAAAAAAAABAQECAgICAgICAgIGBgYF BQUDAwMICAgJCQkDAwMAAAADAwMLCwshISE2NjYyMjIcHBwODg4QEBAUFBQTExMSEhIQEBANDQ0L CwsNDQ0QEBASEhITExMSEhIJCQkAAAAAAAACAgIAAAADAwMCAgIAAAAAAAAHBwcAAAAAAAACAgI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BAQEBAQEAAAAA AAABAQEBAQEAAAABAQEICAgbGxstLS0sLCwdHR0SEhIREREJCQkGBgYCAgIBAQECAgIDAwMBAQEA AAAAAAAAAAAAAAAAAAAAAAAAAAAAAAAAAAAAAAAAAAAAAAAAAAABAQE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EBAQKCgoLCwsFBQUAAAAAAAABAQEAAAACAgIEBAQVFRUfHx8bGxsZGRkbGxsXFxcODg4MDAwO Dg4ICAgAAAAAAAADAwMMDAwVFRUcHBwZGRkaGhoXFxcKCgoAAAAAAAABAQEAAAAAAAAAAAAFBQUA AAAAAAACAgIBAQE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CAgIBAQEAAAACAgIEBAQVFRUvLy87OzsxMTEfHx8VFRUUFBQUFBQNDQ0C AgIAAAAAAAAAAAAAAAAAAAAAAAAAAAAAAAAAAAAAAAAAAAAAAAAAAAAAAAAAAAABAQEBAQEBAQEB AQEBAQEBAQEBAQEAAAAAAAAAAAABAQEAAAAAAAAAAAAAAAAAAAAAAAAAAAAAAAAAAAAAAAAAAAAA AAAAAAAAAAAAAAAAAAAAAAAAAAAAAAAAAAAAAAAAAAAAAAAAAAAAAAAAAAAAAAAAAAAAAAAAAAAA AAAAAAAAAAAAAAAAAAAAAAAAAAAAAAAAAAAAAAAAAAAAAAAAAAAAAAAAAAAAAAAAAAAAAAAAAAAA AAAAAAAAAAAAAAAAAAAAAAAAAAAAAAAAAAAAAAAAAAAAAAAAAAAAAAAAAAAAAAAAAAABAQEAAAAB AQEDAwMCAgICAgIICAgQEBAQEBALCwsCAgIAAAAAAAAAAAABAQEGBgYLCwsPDw8SEhIUFBQZGRkc HBwYGBgQEBAPDw8AAAAAAAAICAgDAwMAAAAKCgoZGRkXFxcfHx8qKiopKSkXFxcGBgYBAQEAAAAF BQUAAAADAwMAAAAAAAAAAAAGBgY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DAwMBAQEAAAACAgIDAwMJCQkYGBgqKioxMTEmJiYX FxcdHR0lJSUnJyccHBwLCwsBAQEAAAABAQEAAAAAAAAAAAAAAAAAAAAAAAAAAAAAAAAAAAAAAAAA AAAAAAAAAAAAAAAAAAAAAAACAgIBAQEAAAABAQEBAQECAgIBAQEAAAAAAAAAAAAAAAAAAAAAAAAA AAAAAAAAAAAAAAAAAAAAAAAAAAAAAAAAAAAAAAAAAAAAAAAAAAAAAAAAAAAAAAAAAAAAAAAAAAAA AAAAAAAAAAAAAAAAAAAAAAAAAAAAAAAAAAAAAAAAAAAAAAAAAAAAAAAAAAAAAAAAAAAAAAAAAAAA AAAAAAAAAAAAAAAAAAAAAAAAAAAAAAAAAAAAAAAAAAAAAAAAAAAAAAAAAAAAAAAAAAAAAAAAAAAA AAAAAAABAQEBAQEAAAAAAAAAAAAEBAQMDAwTExMREREKCgoBAQEAAAADAwMBAQEBAQEHBwcODg4P Dw8ZGRkmJiYnJycdHR0UFBQUFBQQEBALCwsDAwMAAAAAAAACAgIJCQkTExMfHx8yMjJAQEA2NjYe Hh4ODg4GBgYAAAAAAAAAAAAAAAAAAAAAAAAFBQUAAAABAQE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DAwMDAwMCAgIBAQEDAwMFBQUEBAQBAQEAAAADAwMGBgYK CgoTExMbGxscHBwZGRkXFxclJSU2NjY7OzssLCwXFxcJCQkFBQUDAwMBAQE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FBQUICAgHBwcCAgIBAQEHBwcMDAwODg4RERENDQ0GBgYDAwMCAgIA AAABAQEMDAwYGBgoKCg0NDQyMjIoKCgjIyMgICAdHR0VFRUeHh4ODg4AAAADAwMAAAAJCQktLS1T U1NTU1NNTU04ODgfHx8REREJCQkAAAAAAAAFBQUAAAAAAAADAwMAAAADAwM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HBwcHBwcGBgYGBgYHBwcJCQkJCQkH BwcBAQEAAAAAAAAICAgODg4QEBAUFBQaGhoWFhYbGxslJSUuLi4sLCwgICAWFhYTExMJCQkEBAQA AAAAAAABAQEAAAAAAAAAAAABAQEAAAAAAAAAAAAAAAABAQECAgIDAwMBAQECAgICAgIBAQEAAAAA AAAAAAAAAAAAAAAAAAAAAAAAAAAAAAAAAAAAAAAAAAAAAAAAAAAAAAAAAAAAAAAAAAAAAAAAAAAA AAAAAAAAAAAAAAAAAAAAAAAAAAAAAAAAAAAAAAAAAAAAAAAAAAAAAAAAAAAAAAAAAAAAAAAAAAAA AAAAAAAAAAAAAAAAAAAAAAAAAAAAAAAAAAAAAAAAAAAAAAAAAAAAAAAAAAAAAAAAAAAAAAAAAAAA AAAAAAAAAAAAAAAAAAAAAAAAAAAAAAAAAAAAAAAHBwcMDAwNDQ0JCQkGBgYICAgMDAwODg4XFxcW FhYPDw8HBwcAAAAAAAAJCQkbGxsyMjI5OTk5OTkvLy8rKyswMDA0NDQzMzMwMDAUFBQODg4QEBAG BgYUFBRISEh2dnZ+fn5eXl4+Pj4qKioaGhoQEBANDQ0NDQ0ICAgAAAAFBQUBAQEAAAACAgIGBgY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HBwcJCQkJCQkJ CQkKCgoMDAwNDQ0MDAwHBwcBAQEAAAAEBAQMDAwREREYGBgfHx8kJCQdHR0WFhYUFBQVFRUYGBgY GBgYGBgQEBAHBwcAAAAAAAABAQEAAAAAAAAAAAAAAAAAAAAAAAAAAAACAgIFBQUJCQkLCwsLCwsM DAwMDAwICAgEBAQAAAAAAAABAQEAAAAAAAAAAAAAAAAAAAAAAAAAAAAAAAAAAAAAAAAAAAAAAAAA AAAAAAAAAAAAAAAAAAAAAAAAAAAAAAAAAAAAAAAAAAAAAAAAAAAAAAAAAAAAAAAAAAAAAAAAAAAA AAAAAAAAAAAAAAAAAAAAAAAAAAAAAAAAAAAAAAAAAAAAAAAAAAAAAAAAAAAAAAAAAAAAAAAAAAAA AAAAAAAAAAAAAAAAAAAAAAAAAAAAAAAAAAAAAAAAAAAAAAAAAAAAAAAAAAACAgIHBwcKCgoICAgJ CQkUFBQhISEwMDAqKiobGxsNDQ0HBwcJCQkWFhYnJyc5OTkxMTEsLCwtLS0vLy8yMjI4ODg+Pj41 NTUSEhIMDAwNDQ0XFxdaWlqYmJiTk5NsbGxGRkYlJSUZGRkUFBQQEBASEhIXFxcREREEBAT////4 +PgAAAAAAAAAAAADAwM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FBQUICAgJCQkJCQkKCgoNDQ0ODg4ODg4LCwsNDQ0JCQkAAAAAAAAMDAweHh4oKCgtLS0pKSkf Hx8UFBQQEBASEhIRERENDQ0UFBQJCQkAAAAAAAABAQEBAQEAAAAAAAAAAAAAAAAAAAABAQEFBQUJ CQkODg4REREUFBQVFRUTExMNDQ0FBQU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GBgYQEBAREREUFBQoKChDQ0NPT08/Pz8mJiYUFBQSEhIWFhYdHR0lJSUiIiImJiYtLS0uLi4o KCgkJCQsLCw4ODgWFhYNDQ0EBAQcHBxdXV2Xl5eTk5NtbW1AQEAqKioYGBgSEhIQEBASEhIWFhYX FxcVFRX+/v78/Pz///////8DAwMCAgI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BAQEFBQUJCQkNDQ0QEBARERERERESEhIPDw8NDQ0MDAwKCgoODg4d HR0sLCw8PDwuLi4fHx8ZGRkYGBgYGBgbGxsfHx8aGhoVFRUNDQ0KCgoLCwsLCwsEBAQAAAACAgIC AgICAgIEBAQFBQUICAgKCgoLCwsREREODg4KCgoGBgYDAwMBAQEAAAAAAAAAAAAAAAAAAAAAAAAA AAAAAAAAAAAAAAAAAAAAAAAAAAAAAAAAAAAAAAAAAAAAAAAAAAAAAAAAAAAAAAAAAAAAAAAAAAAA AAABAQEAAAAAAAAAAAABAQEBAQEAAAAAAAABAQEBAQEAAAAAAAAAAAAAAAABAQEBAQEAAAAAAAAA AAAAAAAAAAAAAAAAAAAAAAAAAAAAAAAAAAAAAAAAAAAAAAAAAAAAAAAAAAAAAAAAAAAAAAAAAAAA AAAAAAAAAAAAAAACAgIEBAQGBgYODg4kJCRBQUFXV1dWVlZJSUk6OjovLy8uLi42NjY4ODgyMjI9 PT1HR0c9PT0iIiIcHBwrKysxMTEmJiYNDQ0TExMTExNBQUF5eXl2dnZXV1dFRUUoKCgREREHBwcQ EBAYGBgZGRkZGRkaGhoUFBQPDw/////6+voAAAACAgI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BAQEDAwMHBwcMDAwREREUFBQQEBAPDw8P Dw8REREQEBATExMcHBwmJiYvLy8lJSUdHR0eHh4gICAeHh4ZGRkWFhYXFxcTExMPDw8NDQ0QEBAR EREMDAwGBgYAAAAAAAAAAAABAQECAgIEBAQFBQUGBgYICAgHBwcFBQUCAgIBAQEAAAAAAAAAAAAA AAAAAAAAAAAAAAAAAAAAAAAAAAAAAAAAAAAAAAAAAAAAAAAAAAAAAAAAAAAAAAAAAAAAAAAAAAAA AAAAAAAAAAAAAAAAAAABAQEAAAAAAAAAAAABAQEBAQEAAAAAAAAAAAAAAAAAAAABAQEBAQEAAAAA AAAAAAAAAAAAAAAAAAAAAAAAAAAAAAAAAAAAAAAAAAAAAAAAAAAAAAAAAAAAAAAAAAAAAAAAAAAA AAAAAAAAAAAAAAAAAAAAAAAAAAAAAAAAAAAEBAQPDw8iIiI4ODhLS0tWVlZPT09BQUEzMzNBQUFV VVVHR0c9PT1RUVFmZmZbW1tFRUUxMTEvLy81NTUuLi4fHx8QEBAODg4gICA7Ozs9PT07Ozs8PDwo KCgREREODg4UFBQbGxsaGhoXFxcWFhYVFRUUFBQWFhYAAAAFBQUAAAADAwMAAAACAgI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BAQEBAQEAAAAAAAACAgIHBwcN DQ0SEhIREREPDw8REREUFBQUFBQSEhITExMWFhYXFxcSEhISEhIbGxsjIyMhISEZGRkTExMTExMS EhIPDw8PDw8QEBASEhIQEBAMDAwAAAAAAAAAAAAAAAAAAAAAAAABAQEBAQEBAQEBAQEAAAAAAAAA AAAAAAAAAAABAQEAAAAAAAAAAAAAAAAAAAAAAAAAAAAAAAAAAAAAAAAAAAAAAAAAAAAAAAAAAAAA AAAAAAAAAAAAAAAAAAAAAAAAAAAAAAAAAAAAAAAAAAAAAAAAAAABAQEBAQEAAAAAAAABAQEBAQEA AAAAAAAAAAAAAAAAAAABAQEAAAAAAAAAAAAAAAAAAAAAAAAAAAAAAAAAAAAAAAAAAAAAAAAAAAAA AAAAAAAAAAAAAAAAAAAAAAAAAAAAAAAAAAAAAAAAAAADAwMBAQECAgIKCgoXFxciIiImJiYnJyck JCQkJCQrKyszMzMwMDAwMDBJSUlqampeXl5jY2NcXFxEREQsLCweHh4XFxcSEhISEhIQEBAYGBgg ICAbGxsiIiItLS0hISESEhIWFhYbGxsYGBgRERESEhIWFhYUFBQTExMCAgIAAAACAgIAAAAAAAAA AAAAAAAAAAAAAAABAQEBAQE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CAgIE BAQEBAQDAwMEBAQHBwcJCQkLCwsKCgoLCwsODg4QEBANDQ0JCQkHBwcGBgYDAwMEBAQODg4XFxcZ GRkUFBQPDw8PDw8PDw8NDQ0LCwsKCgoKCgoJCQkGBgYAAAAAAAAAAAAAAAAAAAAAAAAAAAAAAAAA AAAAAAAAAAAAAAAAAAAAAAAAAAAAAAAAAAAAAAAAAAAAAAAAAAAAAAAAAAAAAAAAAAAAAAAAAAAA AAAAAAAAAAAAAAAAAAAAAAAAAAAAAAAAAAAAAAAAAAAAAAAAAAAAAAAAAAAAAAAAAAAAAAAAAAAA AAAAAAABAQEAAAAAAAAAAAAAAAAAAAABAQECAgIAAAAAAAAAAAAAAAAAAAAAAAAAAAAAAAAAAAAA AAAAAAAAAAAAAAAAAAAAAAAAAAAAAAAAAAAAAAAAAAAAAAAAAAAAAAAAAAAAAAAAAAAAAAACAgIF BQUICAgJCQkKCgoMDAwJCQkODg4YGBgnJydAQEBOTk5KSkpfX19dXV1JSUklJSUODg4NDQ0QEBAN DQ0SEhISEhISEhIWFhYhISExMTE0NDQlJSUgICAaGhoTExMMDAwKCgoSEhIYGBgVFRUODg4FBQUF BQUBAQECAgIAAAAEBAQGBgYAAAAAAAAAAAABAQEAAAAAAAAAAAABAQE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BAQEEBAQFBQUDAwMBAQEBAQECAgICAgIAAAABAQEFBQUICAgICAgFBQUCAgICAgIA AAAAAAADAwMHBwcICAgHBwcFBQUICAgJCQkICAgFBQUCAgICAgIBAQEAAAABAQEAAAAAAAAAAAAA AAAAAAAAAAAAAAABAQEBAQEBAQEBAQEAAAAAAAAAAAAAAAAAAAAAAAAAAAAAAAAAAAAAAAAAAAAA AAAAAAAAAAAAAAAAAAAAAAAAAAAAAAAAAAAAAAAAAAAAAAAAAAAAAAAAAAAAAAAAAAAAAAAAAAAA AAAAAAAAAAAAAAABAQEBAQEAAAAAAAAAAAACAgICAgIBAQEAAAAAAAAAAAAAAAAAAAAAAAAAAAAA AAAAAAAAAAAAAAAAAAAAAAAAAAAAAAAAAAAAAAAAAAAAAAAAAAAAAAAAAAAAAAAAAAAAAAAAAAAA AAAAAAAAAAAAAAAAAAABAQEDAwMEBAQAAAAPDw8TExMZGRktLS03Nzc/Pz9SUlJdXV1KSkopKSkM DAwGBgYQEBAVFRUSEhIUFBQTExMgICAjIyMhISEyMjI1NTUgICAdHR0QEBAICAgJCQkPDw8XFxcZ GRkVFRUQEBASEhIHBwcHBwcAAAAAAAAKCgoEBAQCAgIAAAAAAAAAAAAAAAAAAAAAAAABAQE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BAQEBAQEAAAAAAAAAAAABAQEAAAAAAAAAAAAAAAACAgIC AgIBAQEAAAAAAAAAAAAAAAAAAAAAAAAAAAAAAAAAAAABAQEDAwMDAwMBAQEAAAAAAAAAAAAAAAAA AAAAAAAAAAAAAAAAAAAAAAAAAAAAAAAAAAAAAAAAAAAAAAAAAAAAAAAAAAAAAAAAAAAAAAAAAAAA AAAAAAAAAAAAAAAAAAAAAAAAAAAAAAAAAAAAAAAAAAAAAAAAAAAAAAAAAAAAAAAAAAAAAAAAAAAA AAAAAAAAAAAAAAAAAAAAAAAAAAAAAAABAQECAgICAgIBAQEAAAAAAAAAAAAAAAAAAAAAAAAAAAAA AAAAAAAAAAAAAAAAAAAAAAAAAAAAAAAAAAAAAAAAAAAAAAAAAAAAAAAAAAAAAAAAAAAAAAAAAAAA AAAAAAAAAAAAAAACAgIBAQEAAAAAAAAAAAAAAAAAAAAAAAAICAgNDQ0NDQ0REREhISExMTFBQUFR UVE8PDwqKioZGRkTExMSEhIPDw8QEBATExMZGRkdHR0fHx8YGBgcHBwoKCgmJiYjIyMWFhYMDAwK CgoPDw8UFBQXFxcZGRkYGBgQEBALCwsFBQUAAAAAAAAWFhYPDw8WFhYJCQkDAwMAAAAAAAAAAAAA AAAAAAABAQE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BAQEBAQEB AQEAAAAAAAAAAAAAAAAAAAAAAAAAAAAAAAAAAAAAAAAAAAAAAAAAAAAAAAAAAAAAAAABAQEAAAAA AAAAAAABAQEAAAAAAAAAAAAAAAAAAAAAAAAAAAAAAAAAAAAAAAAAAAAAAAAAAAAAAAAAAAAAAAAA AAAAAAAAAAAAAAAAAAAAAAAAAAAAAAAAAAAAAAAAAAAAAAAAAAAAAAAAAAAAAAAAAAAAAAAAAAAA AAAAAAAAAAAAAAAAAAAAAAAAAAAAAAAAAAAAAAAAAAAAAAABAQECAgIICAgGBgYDAwMAAAAAAAAA AAABAQECAgIAAAAAAAAAAAAAAAAAAAAAAAAAAAAAAAAAAAAAAAAAAAAAAAAAAAAAAAAAAAAAAAAA AAAAAAAAAAAAAAAAAAAAAAAAAAAAAAAAAAAAAAAAAAAAAAABAQECAgIDAwMEBAQHBwcJCQkSEhIW FhYaGhotLS05OTkyMjInJycVFRUICAgKCgoPDw8PDw8REREYGBgiIiIfHx8TExMICAgaGholJSUc HBwiIiISEhIODg4PDw8TExMSEhIUFBQYGBgZGRkSEhIPDw8FBQUKCgoEBAQNDQ0cHBwVFRUREREH Bwc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BAQEAAAAAAAAAAAAAAAAA AAAAAAAAAAAAAAAAAAABAQEAAAAAAAAAAAABAQEBAQEAAAABAQEAAAAAAAAAAAAAAAAAAAAAAAAA AAABAQEBAQEAAAAAAAAAAAABAQEAAAAAAAAAAAAAAAABAQEBAQEAAAAAAAAAAAABAQEBAQEAAAAA AAAAAAAAAAAAAAABAQEAAAAAAAAAAAAAAAAAAAAAAAAAAAAAAAAAAAAAAAAAAAAAAAAAAAAAAAAA AAAAAAAAAAAAAAAAAAAAAAAAAAAAAAAAAAAAAAAAAAAAAAAAAAAAAAAAAAAAAAABAQEDAwMGBgYI CAgKCgoLCwsJCQkFBQUAAAAAAAAAAAAAAAAAAAAAAAAAAAAAAAAAAAAAAAAAAAAAAAAAAAAAAAAA AAAAAAAAAAAAAAAAAAAAAAAAAAAAAAAAAAAAAAAAAAAAAAAAAAABAQECAgIAAAAAAAAAAAADAwMJ CQkKCgoREREODg4QEBAeHh4gICAZGRkcHBwVFRUSEhIODg4JCQkHBwcLCwsYGBgjIyMoKCgRERET ExMUFBQVFRUiIiIdHR0QEBAICAgJCQkPDw8SEhIRERETExMVFRUSEhIMDAwQEBAMDAwODg4QEBAN DQ0ZGRkdHR0XFxcLCwsBAQEAAAABAQE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BAQEBAQEAAAAAAAAAAAAAAAABAQEBAQEAAAAAAAABAQEEBAQBAQEA AAAAAAAHBwcMDAwMDAwNDQ0MDAwJCQkEBAQBAQEAAAACAgIAAAAAAAABAQEBAQEAAAAAAAACAgIC AgIAAAAAAAAAAAABAQEAAAAAAAAAAAACAgIAAAAAAAACAgIEBAQBAQEAAAABAQEBAQEBAQEAAAAA AAACAgIICAgNDQ0PDw8QEBAQEBASEhIWFhYXFxcWFhYXFxcYGBgQEBASEhIPDw8KCgoODg4eHh4t LS0zMzMmJiYUFBQPDw8WFhYYGBgVFRUODg4DAwMJCQkNDQ0PDw8PDw8PDw8QEBAREREREREPDw8S EhITExMQEBANDQ0ODg4SEhIVFRUUFBQLCwsEBAQCAgICAgI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DAwMA AAAAAAAAAAAAAAAAAAAJCQkSEhITExMTExMSEhIODg4MDAwLCwsLCwsLCwsMDAwLCwsMDAwMDAwJ CQkDAwMAAAAAAAABAQEBAQEBAQEBAQEBAQEBAQECAgIBAQEBAQECAgIAAAAAAAAAAAAAAAAAAAAB AQEDAwMAAAAAAAAAAAAGBgYPDw8REREQEBAMDAwTExMbGxseHh4ZGRkTExMSEhIVFRUaGhoYGBgT ExMSEhIaGhooKCgxMTEzMzMYGBgdHR0iIiIgICAYGBgUFBQPDw8HBwcPDw8PDw8NDQ0LCwsMDAwQ EBASEhISEhIODg4MDAwMDAwODg4RERESEhIREREPDw8LCwsMDAwMDAwJCQkEBAQBAQEAAAABAQEB AQEBAQE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BAQEBAQEA AAAAAAAAAAAAAAAAAAAAAAABAQEBAQECAgIHBwcODg4NDQ0ODg4NDQ0MDAwQEBAXFxccHBwdHR0Y GBgXFxcWFhYVFRUPDw8HBwcAAAAAAAAAAAAAAAABAQEEBAQJCQkMDAwKCgoGBgYGBgYLCwsKCgoC AgIAAAADAwMICAgKCgoJCQkGBgYEBAQFBQULCwsREREREREODg4YGBgfHx8lJSUhISEXFxcSEhIY GBghISEqKioiIiIaGhoZGRkeHh4jIyMjIyMhISEjIyMqKiojIyMVFRUSEhIXFxcVFRUODg4PDw8O Dg4LCwsKCgoMDAwPDw8PDw8MDAwHBwcGBgYJCQkQEBATExMQEBAKCgoHBwcJCQkQEBAVFRUSEhIM DAwGBgYCAgIAAAABAQEBAQEAAAABAQEBAQEBAQE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BAQEB AQECAgICAgICAgICAgIBAQEBAQEAAAAEBAQKCgoLCwsHBwcCAgICAgIEBAQODg4QEBAREREUFBQc HBwmJiYpKSkmJiYdHR0cHBwbGxsYGBgSEhILCwsEBAQAAAABAQEAAAACAgIKCgoSEhITExMPDw8K CgoLCwsNDQ0NDQ0ICAgGBgYKCgoREREUFBQPDw8RERESEhIRERESEhIUFBQVFRUVFRUZGRkdHR0f Hx8ZGRkSEhITExMfHx8rKysoKCghISEbGxsaGhoaGhoaGhobGxseHh4mJiYsLCwnJychISEmJiYl JSUYGBgODg4NDQ0ODg4ODg4NDQ0NDQ0LCwsGBgYAAAABAQEFBQUNDQ0UFBQQEBAGBgYCAgIEBAQR EREUFBQXFxcYGBgUFBQNDQ0FBQUAAAABAQEAAAAAAAAAAAABAQEBAQE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BAQEBAQECAgICAgICAgICAgIBAQEBAQEICAgODg4SEhIQEBALCwsICAgKCgoMDAwN DQ0NDQ0NDQ0SEhIbGxsgICAaGhoQEBATExMTExMUFBQTExMREREMDAwGBgYBAQECAgIAAAACAgIK CgoODg4NDQ0PDw8TExMXFxcSEhIPDw8ODg4QEBATExMbGxsjIyMoKCgnJycjIyMdHR0YGBgWFhYV FRUUFBQUFBQYGBgbGxsbGxsaGhoeHh4lJSUrKysmJiYiIiIdHR0ZGRkUFBQVFRUhISEtLS05OTk8 PDw5OTk0NDQsLCwaGhoMDAwNDQ0PDw8QEBAQEBANDQ0KCgoHBwcDAwMAAAAEBAQJCQkREREUFBQM DAwBAQEBAQEICAgVFRUUFBQWFhYZGRkXFxcQEBAKCgoJCQkCAgIAAAAAAAAAAAAAAAABAQEBAQE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BAQEBAQEAAAAAAAAAAAAICAgPDw8VFRUWFhYV FRUWFhYXFxcYGBgREREODg4ODg4WFhYgICAhISEYGBgNDQ0AAAACAgIFBQUHBwcJCQkICAgEBAQA AAAAAAAAAAABAQEEBAQFBQUKCgoaGhoqKioqKioeHh4TExMPDw8QEBAUFBQeHh4nJycvLy8pKSkh ISEbGxsaGhoaGhoXFxcREREXFxcZGRkaGhobGxsdHR0gICAiIiIiIiIeHh4cHBwaGhoVFRUREREY GBgsLCxAQEBLS0s/Pz8wMDAkJCQXFxcKCgoJCQkTExMPDw8ODg4LCwsICAgHBwcKCgoLCwsLCwsO Dg4ODg4QEBAPDw8JCQkEBAQHBwcODg4QEBATExMWFhYYGBgWFhYUFBQWFhYaGhoJCQkFBQUAAAAA AAAAAAAAAAABAQEBAQE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B AQEICAgPDw8UFBQaGhoeHh4cHBwXFxcKCgoEBAQEBAQNDQ0XFxcXFxcRERELCwsAAAAAAAAAAAAC AgIHBwcLCwsMDAwKCgoODg4NDQ0KCgoICAgPDw8iIiI4ODhGRkY9PT0wMDAeHh4QEBAKCgoMDAwT ExMZGRkWFhYVFRUVFRUXFxccHBweHh4ZGRkUFBQODg4QEBAQEBAPDw8QEBASEhITExMTExMNDQ0O Dg4PDw8PDw8TExMeHh4wMDA+Pj4vLy8jIyMYGBgREREODg4SEhIVFRUUFBQODg4MDAwJCQkHBwcK CgoODg4PDw8ODg4PDw8RERESEhIODg4JCQkHBwcKCgoODg4LCwsSEhIWFhYUFBQXFxcgICAmJiYm JiYSEhIMDAwFBQUAAAAAAAAAAAABAQE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BAQEBAQEAAAAAAAAA AAAAAAABAQEBAQEAAAACAgIGBgYLCwsUFBQcHBwaGhoSEhIPDw8GBgYCAgIJCQkODg4LCwsICAgH BwcMDAwLCwsJCQkJCQkODg4XFxcdHR0eHh4pKSkmJiYcHBwVFRUkJCRCQkJVVVVYWFhTU1NISEgz MzMcHBwPDw8ODg4REREQEBAPDw8VFRUbGxsdHR0aGhoTExMKCgoDAwMAAAADAwMJCQkLCwsMDAwO Dg4PDw8ODg4TExMTExMSEhIRERETExMXFxccHBweHh4jIyMeHh4WFhYKCgoHBwcTExMZGRkPDw8Q EBAPDw8NDQ0MDAwODg4NDQ0HBwcBAQEKCgoSEhIXFxcSEhIJCQkFBQUHBwcKCgoLCwsUFBQVFRUR EREbGxsuLi4yMjIqKioZGRkSEhIJCQkCAgI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BAQEBAQEDAwMKCgoTExMZGRkZGRkYGBgZGRkcHBwcHBwY GBgaGhogICAfHx8ZGRkSEhIXFxcVFRUZGRkiIiIiIiI1NTVeXl5ra2tNTU00NDQ1NTVMTExmZmZw cHBsbGxISEg1NTUkJCQgICAeHh4XFxcREREQEBAXFxcTExMSEhITExMREREJCQkDAwMCAgIAAAAE BAQNDQ0UFBQXFxcXFxcUFBQSEhIZGRkVFRUSEhITExMXFxceHh4oKCgxMTEuLi4dHR0SEhIQEBAR EREUFBQUFBQQEBASEhIREREQEBAMDAwHBwcEBAQGBgYKCgoUFBQXFxcUFBQLCwsEBAQGBgYLCwsO Dg4RERERERENDQ0VFRUnJyclJSUZGRkZGRknJycdHR0SEhICAgIBAQEAAAADAwMBAQEAAAAAAAAC AgIAAAAAAAADAwMAAAACAgI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CAgIHBwcNDQ0SEhIVFRUWFhYW FhYbGxsgICAmJiYsLCwzMzM1NTUtLS0iIiIhISEwMDA4ODg4ODg2NjY1NTVGRkZlZWVcXFxDQ0M0 NDQ+Pj5QUFBYWFhPT09AQEA7Ozs0NDQsLCwjIyMZGRkSEhIXFxchISEaGhoVFRUTExMTExMREREN DQ0LCwsMDAwVFRUZGRkfHx8iIiIhISEcHBwXFxcUFBQREREQEBAPDw8SEhIaGhomJiYzMzM6Ojo3 NzcgICAPDw8NDQ0SEhIWFhYWFhYSEhIQEBAMDAwJCQkJCQkKCgoMDAwPDw8TExMWFhYQEBALCwsJ CQkKCgoMDAwNDQ0NDQ0REREODg4QEBAbGxshISEWFhYREREeHh4bGxsbGxsPDw8CAgIGBgYBAQEA AAAEBAQAAAADAwMAAAAICAgAAAAEBAQAAAABAQE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GBgYNDQ0S EhIUFBQVFRUWFhYYGBggICAqKio8PDxUVFRkZGRjY2NTU1NEREQ+Pj5PT09bW1tYWFhPT09PT09d XV1sbGxqampKSkotLS0kJCQkJCQoKCguLi4xMTFAQEA3NzcqKiodHR0TExMPDw8SEhIXFxcWFhYT ExMSEhISEhIREREODg4PDw8TExMYGBgaGhodHR0dHR0aGhoWFhYSEhIREREJCQkMDAwODg4TExMe Hh4rKys1NTU3NzcoKCgWFhYODg4SEhIWFhYWFhYTExMPDw8ODg4ICAgFBQUICAgODg4SEhIUFBQU FBQREREICAgDAwMHBwcMDAwODg4ODg4QEBAPDw8VFRUaGhoaGhoWFhYTExMUFBQXFxcWFhYWFhYP Dw8QEBAEBAQICAgEBAQAAAAAAAACAgIAAAAAAAABAQEAAAAJCQk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BAQEHBwcODg4TExMUFBQUFBQWFhYXFxcZGRkmJiZBQUFjY2N3d3dzc3NhYWFSUlJPT09VVVVd XV1fX19fX19ubm6AgICIiIh8fHxbW1s5OTkkJCQcHBwhISEtLS00NDQuLi4iIiITExMLCwsMDAwR ERESEhIPDw8REREQEBARERESEhIQEBAODg4PDw8SEhIVFRUUFBQTExMTExMTExMTExMSEhISEhII CAgNDQ0SEhIVFRUdHR0mJiYoKCgjIyMTExMNDQ0QEBAXFxcVFRUPDw8ODg4ODg4NDQ0ICAgGBgYL CwsRERETExMQEBANDQ0JCQkHBwcHBwcKCgoMDAwODg4SEhIXFxcYGBgdHR0fHx8YGBgREREUFBQU FBQNDQ0PDw8ICAgREREPDw8XFxcLCwsAAAD+/v7///8BAQECAgIAAAAICAgCAgIAAAACAgI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CAgIHBwcKCgoMDAwMDAwNDQ0ODg4REREcHBw0NDRPT09dXV1ZWVlM TExDQ0NJSUlOTk5eXl5nZ2dfX19WVlZNTU1AQEBZWVlBQUEoKCgcHBwdHR0kJCQiIiIYGBgNDQ0J CQkEBAQAAAAEBAQMDAwRERESEhISEhISEhISEhISEhIQEBAPDw8QEBASEhIVFRUSEhIPDw8QEBAS EhITExMSEhIPDw8MDAwRERETExMUFBQYGBgcHBwaGhoTExMTExMPDw8RERETExMNDQ0KCgoODg4T ExMNDQ0KCgoJCQkMDAwPDw8PDw8MDAwLCwsMDAwQEBAREREODg4ODg4SEhIXFxcaGhoiIiIbGxsZ GRkZGRkUFBQQEBAQEBASEhITExMUFBQMDAwWFhYODg4ODg7////8/Pz////9/f0AAAAAAAAAAAAA AAAEBAQ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BAQECAgICAgIDAwMDAwMDAwMQEBAWFhYi IiIvLy82NjY0NDQxMTEwMDAvLy8sLCwxMTEzMzMqKiokJCQiIiIdHR0uLi4iIiIWFhYQEBAREREX FxcTExMHBwcCAgICAgIBAQECAgIGBgYMDAwRERETExMVFRUTExMREREPDw8NDQ0NDQ0PDw8REREO Dg4MDAwMDAwPDw8TExMTExMPDw8KCgoQEBASEhISEhIRERESEhIVFRUUFBQRERESEhINDQ0NDQ0O Dg4NDQ0PDw8TExMTExMODg4LCwsICAgICAgJCQkKCgoMDAwPDw8TExMVFRUTExMODg4PDw8UFBQX FxcVFRUXFxcZGRkbGxsbGxsbGxsZGRkZGRkbGxsQEBAUFBQREREQEBALCwsAAAACAgL///////8A AAAAAAABAQEDAwMGBgYAAAACAgI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HBwcJCQkNDQ0QEBARERETExMXFxcaGhoODg4NDQ0RERETExMQEBAQEBAQEBANDQ0JCQkJ CQkLCwsKCgoEBAQCAgIBAQEAAAAAAAAAAAAAAAAEBAQNDQ0TExMVFRUWFhYTExMREREPDw8NDQ0M DAwNDQ0NDQ0MDAwLCwsLCwsNDQ0QEBATExMTExMREREPDw8SEhIREREQEBAQEBAQEBARERERERES EhIMDAwLCwsMDAwNDQ0QEBAWFhYXFxcRERENDQ0JCQkEBAQCAgICAgIFBQUKCgoQEBAUFBQTExMQ EBAODg4ODg4QEBASEhIUFBQSEhIiIiIqKiotLS0yMjIuLi4hISEYGBgVFRUMDAwLCwsDAwMHBwcC AgIPDw8LCwsKCgoAAAABAQEDAwMAAAAAAAACAgI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B AQEAAAAAAAAAAAAAAAAAAAAAAAABAQECAgIAAAAAAAACAgIGBgYICAgAAAAAAAADAwMGBgYKCgoN DQ0ICAgAAAAEBAQAAAAAAAACAgIAAAAAAAABAQECAgIBAQEAAAACAgIHBwcLCwsMDAwODg4REREQ EBAQEBAPDw8PDw8QEBAPDw8MDAwJCQkKCgoLCwsMDAwNDQ0NDQ0NDQ0PDw8QEBASEhIRERERERES EhIQEBAODg4NDQ0PDw8QEBAREREREREODg4ODg4WFhYZGRkTExMLCwsGBgYBAQEAAAAAAAABAQEG BgYLCwsREREQEBAQEBAQEBANDQ0LCwsREREaGhojIyMtLS03NzdISEhRUVE5OTkZGRkQEBANDQ0G BgYCAgIAAAAAAAALCwsPDw8QEBAQEBAKCgoAAAAAAAAAAAABAQECAgI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C AgIBAQEAAAAAAAAAAAAAAAAAAAAAAAACAgIBAQEAAAAAAAAAAAAAAAAAAAAAAAAAAAAAAAAAAAAA AAAAAAAAAAAAAAAAAAAAAAAAAAAAAAAAAAAAAAAAAAAAAAAAAAAAAAAAAAAAAAAAAAAAAAAAAAAA AAAAAAAAAAAAAAAAAAAAAAAAAAAAAAAAAAAAAAAAAAAAAAAAAAAAAAAAAAAAAAAAAAAAAAABAQEA AAADAwMKCgoMDAwHBwcBAQEAAAAAAAAAAAAAAAAAAAAAAAAAAAAAAAAAAAAAAAAAAAABAQEDAwMG BgYICAgJCQkJCQkLCwsNDQ0QEBAREREPDw8MDAwICAgGBgYKCgoLCwsMDAwNDQ0NDQ0ODg4QEBAS EhITExMQEBAODg4ODg4QEBAREREQEBAPDw8PDw8PDw8ODg4PDw8TExMVFRURERELCwsAAAABAQEC AgIAAAAAAAAAAAAFBQUKCgoMDAwSEhISEhILCwsKCgoSEhIaGhodHR0tLS08PDxUVFReXl5HR0cg ICAMDAwODg4MDAwJCQkJCQkMDAwODg4ODg4PDw8REREPDw8MDAwHBwcCAgIAAAAAAAABAQEAAAAB AQEBAQECAgIBAQEAAAAAAAABAQEBAQE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CAgIBAQEBAQEBAQEBAQEBAQEAAAAA AAAAAAAAAAAAAAAAAAAAAAAAAAAAAAAAAAAAAAAAAAAAAAAAAAAAAAAAAAAAAAAAAAAAAAAAAAAA AAAAAAAAAAAAAAAAAAAAAAAAAAAAAAAAAAAAAAAAAAAAAAAAAAAAAAAAAAAAAAAAAAAAAAAAAAAA AAAAAAAAAAABAQEAAAAAAAAFBQUHBwcDAwMAAAAAAAAAAAAAAAAAAAAAAAAAAAAAAAAAAAABAQEA AAAAAAABAQEDAwMGBgYICAgJCQkJCQkODg4PDw8QEBAQEBAODg4MDAwMDAwMDAwPDw8PDw8ODg4O Dg4NDQ0NDQ0NDQ0ODg4REREQEBAQEBARERESEhISEhISEhIRERESEhINDQ0LCwsPDw8SEhIPDw8H BwcBAQEFBQUJCQkLCwsGBgYAAAAAAAAGBgYNDQ0SEhIODg4NDQ0ODg4ODg4PDw8XFxciIiI2NjZZ WVloaGhMTEwlJSUWFhYXFxcZGRkPDw8PDw8QEBAREREQEBAPDw8REREVFRUSEhIQEBAMDAwHBwcD AwMAAAAAAAAAAAAAAAAAAAAAAAAAAAAAAAAAAAABAQEBAQE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B AQEBAQEBAQEAAAAAAAAAAAAAAAAAAAAAAAAAAAAAAAAAAAAAAAAAAAAAAAAAAAAAAAAAAAAAAAAA AAAAAAAAAAAAAAAAAAAAAAAAAAAAAAAAAAAAAAAAAAAAAAAAAAAAAAAAAAAAAAAAAAAAAAAAAAAA AAAAAAAAAAAAAAAAAAAAAAAAAAABAQEAAAAAAAABAQEDAwMBAQEAAAAAAAAAAAAAAAAAAAAAAAAA AAAAAAAAAAAAAAAAAAACAgIFBQUICAgKCgoKCgoJCQkICAgJCQkLCwsNDQ0NDQ0NDQ0NDQ0PDw8R EREREREPDw8NDQ0KCgoJCQkMDAwPDw8SEhIQEBARERESEhITExMUFBQUFBQTExMTExMQEBAMDAwL CwsNDQ0LCwsFBQUFBQUKCgoSEhITExMSEhIPDw8JCQkGBgYHBwcKCgoSEhIPDw8PDw8PDw8LCwsN DQ0gICA2NjZRUVFZWVlRUVE5OTkmJiYhISEbGxsSEhISEhISEhITExMUFBQUFBQUFBQVFRUXFxcR EREQEBAQEBAPDw8JCQkBAQE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BAQEBAQEAAAAAAAAAAAAAAAAAAAAAAAAAAAAAAAAAAAAAAAAAAAAA AAAAAAAAAAAAAAAAAAAAAAAAAAAAAAAAAAAAAAAAAAAAAAAAAAAAAAAAAAAAAAAAAAAAAAAAAAAA AAAAAAAAAAAAAAAAAAAAAAAAAAAAAAAAAAAAAAAAAAACAgIAAAAAAAAAAAABAQEAAAAAAAABAQEB AQEAAAAAAAAAAAAAAAAAAAAAAAAAAAAAAAACAgIGBgYICAgICAgGBgYEBAQCAgIAAAAEBAQJCQkM DAwNDQ0NDQ0PDw8REREPDw8QEBAPDw8LCwsJCQkLCwsQEBATExMRERERERERERESEhITExMTExMS EhIQEBAJCQkHBwcKCgoPDw8ODg4JCQkPDw8aGhogICAcHBwWFhYQEBALCwsLCwsPDw8UFBQXFxcW FhYREREMDAwNDQ0bGxsxMTFCQkJPT09EREQ5OTkzMzMtLS0jIyMZGRkTExMQEBAODg4PDw8TExMY GBgZGRkXFxcUFBQRERERERETExMTExMMDAwCAgIAAAAAAAABAQEBAQE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BAQECAgICAgIDAwMCAgIAAAAAAAAAAAAAAAAAAAAAAAAAAAAAAAAAAAAAAAAAAAAAAAAA AAAAAAAAAAAAAAAAAAAAAAAAAAAAAAAAAAAAAAAAAAAAAAAAAAAAAAAAAAAAAAAAAAAAAAAAAAAA AAAAAAAAAAAAAAAAAAAAAAAAAAAAAAAAAAAAAAAAAAAAAAAAAAAAAAAAAAABAQEAAAAAAAAAAAAB AQEAAAAAAAABAQEAAAAAAAAAAAAAAAAAAAABAQECAgICAgIAAAAAAAABAQEBAQEAAAAAAAAAAAAA AAAEBAQHBwcLCwsODg4ODg4PDw8QEBAREREPDw8SEhIREREMDAwHBwcICAgLCwsNDQ0SEhIQEBAO Dg4ODg4QEBAQEBAODg4LCwsHBwcGBgYMDAwUFBQXFxcWFhYaGhoiIiImJiYfHx8VFRUNDQ0MDAwS EhIhISEuLi4qKiofHx8UFBQUFBQhISEwMDA1NTU0NDQ3Nzc0NDQtLS0lJSUiIiIfHx8XFxcODg4F BQUICAgMDAwREREVFRUXFxcWFhYUFBQVFRUTExMREREODg4ICAgBAQEAAAADAwMCAgIBAQE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CAgIDAwMEBAQHBwcFBQUCAgIAAAAAAAAAAAAAAAAAAAAAAAAAAAAA AAAAAAAAAAAAAAAAAAAAAAAAAAAAAAAAAAAAAAAAAAAAAAAAAAAAAAAAAAAAAAAAAAAAAAAAAAAA AAAAAAAAAAAAAAAAAAAAAAAAAAAAAAAAAAAAAAAAAAAAAAAAAAAAAAAAAAAAAAAAAAAAAAAAAAAA AAAAAAAAAAAAAAAAAAAAAAAAAAAAAAAAAAAAAAAAAAABAQECAgIEBAQGBgYHBwcHBwcFBQUCAgIA AAAAAAAAAAAFBQUJCQkODg4ODg4PDw8PDw8PDw8QEBARERESEhIREREPDw8HBwcAAAAAAAAEBAQN DQ0SEhITExMQEBAODg4ODg4PDw8PDw8MDAwKCgoMDAwSEhIYGBgXFxcUFBQYGBgjIyMuLi4lJSUZ GRkQEBATExMeHh4oKCgwMDA1NTU1NTUrKysnJyctLS0yMjIuLi4lJSUgICAjIyMfHx8aGhoYGBga GhoYGBgLCwsAAAAAAAAGBgYODg4QEBAQEBAREREUFBQWFhYTExMPDw8KCgoGBgYFBQUHBwcKCgoN DQ0DAwMBAQE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BAQECAgICAgIFBQUEBAQBAQEAAAAAAAAAAAAA AAAAAAAAAAAAAAAAAAAAAAAAAAAAAAAAAAAAAAAAAAAAAAAAAAAAAAAAAAAAAAAAAAAAAAAAAAAA AAAAAAAAAAAAAAAAAAAAAAAAAAAAAAAAAAAAAAAAAAAAAAAAAAAAAAAAAAAAAAAAAAAAAAAAAAAA AAAAAAAAAAAAAAAAAAAAAAAAAAAAAAAAAAAAAAAAAAAAAAAAAAAAAAAAAAABAQEDAwMFBQUHBwcJ CQkLCwsJCQkFBQUBAQEAAAACAgIICAgNDQ0MDAwMDAwMDAwNDQ0PDw8QEBAQEBAQEBAODg4JCQkB AQEAAAACAgIPDw8YGBgbGxsUFBQUFBQVFRUVFRUTExMSEhIQEBAQEBAUFBQcHBwfHx8YGBgXFxch ISEsLCwxMTEdHR0UFBQSEhIbGxsnJycrKysqKiooKCgzMzM5OTk+Pj46OjouLi4fHx8YGBgWFhYS EhITExMXFxcbGxsUFBQICAgBAQECAgIEBAQJCQkODg4PDw8PDw8QEBASEhISEhINDQ0KCgoFBQUD AwMHBwcQEBAUFBQSEhIICAgFBQUBAQE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BAQEBAQEBAQEBAQEAAAAAAAAAAAAAAAAAAAAAAAAA AAAAAAAAAAABAQEBAQEBAQEAAAAAAAAAAAAAAAAAAAAAAAAAAAAAAAAAAAAAAAAAAAAAAAAAAAAA AAAAAAAAAAAAAAAAAAAAAAAAAAAAAAAAAAAAAAAAAAAAAAAAAAAAAAAAAAAAAAAAAAAAAAAAAAAA AAAAAAAAAAAAAAAAAAAAAAAAAAAAAAABAQEBAQEBAQEAAAAAAAAAAAAAAAABAQEAAAAAAAAAAAAA AAABAQEDAwMFBQUGBgYHBwcGBgYEBAQAAAAAAAAAAAACAgIGBgYBAQECAgIEBAQJCQkNDQ0PDw8O Dg4MDAwKCgoJCQkICAgMDAwXFxchISEgICAaGhoVFRUZGRkdHR0cHBwZGRkWFhYWFhYYGBgaGhob GxsZGRkaGhoqKio6OjozMzMhISETExMWFhYbGxscHBwXFxcTExMYGBgiIiIyMjJCQkJFRUU1NTUj IyMcHBwXFxcRERESEhIUFBQWFhYVFRUQEBAMDAwKCgoLCwsPDw8ODg4MDAwMDAwREREUFBQSEhIN DQ0LCwsLCwsHBwcGBgYMDAwVFRUUFBQNDQ0ODg4KCgoFBQUBAQE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BAQEAAAAAAAAAAAABAQEBAQEAAAAAAAAAAAAAAAAAAAAAAAAAAAAAAAAAAAAAAAAAAAAAAAAA AAAAAAAAAAAAAAAAAAAAAAAAAAAAAAAAAAAAAAAAAAAAAAAAAAAAAAAAAAAAAAAAAAAAAAAAAAAA AAAAAAAAAAAAAAAAAAAAAAAAAAAAAAAAAAAAAAAAAAAAAAAAAAAAAAAAAAAAAAAAAAAAAAAAAAAB AQEBAQE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BAQEAAAAAAAAAAAABAQEBAQEBAQEAAAAFBQUBAQEBAQEDAwMDAwMHBwcJCQkHBwcCAgICAgIB AQECAgIEBAQGBgYKCgoMDAwNDQ0PDw8TExMXFxcZGRkZGRkWFhYUFBQWFhYXFxcXFxcVFRUWFhYa GhobGxsZGRkhISEdHR0gICApKSkvLy8qKiocHBwSEhIZGRkaGhoZGRkWFhYSEhIUFBQbGxsiIiI4 ODg9PT05OTkqKiodHR0ZGRkWFhYTExMZGRkWFhYSEhIODg4QEBATExMTExMREREPDw8MDAwKCgoM DAwQEBASEhIQEBANDQ0JCQkICAgJCQkNDQ0PDw8ODg4NDQ0PDw8REREVFRUTExMICAgBAQEAAAAB AQEAAAACAgICAgIBAQE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BAQEAAAAAAAAAAAAA AAAAAAAAAAAAAAAAAAAAAAAAAAAAAAAAAAAAAAAAAAAAAAAAAAAAAAAAAAAAAAAAAAAAAAAAAAAA AAAAAAAAAAAAAAAAAAAAAAAAAAAAAAAAAAAAAAAAAAAAAAAAAAAAAAAAAAAAAAAAAAAAAAAAAAAA AAAAAAAAAAAAAAABAQE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BAQEAAAAAAAAAAAAAAAAAAAAAAAAAAAACAgIAAAABAQEFBQUHBwcMDAwP Dw8NDQ0ICAgDAwMAAAAAAAAAAAACAgIHBwcMDAwQEBAQEBASEhIUFBQWFhYVFRUSEhIQEBAQEBAQ EBATExMYGBgcHBwdHR0dHR0dHR0cHBwZGRkaGhodHR0dHR0cHBwhISEoKCglJSUmJiYjIyMcHBwW FhYYGBgiIiIsLCw2NjYzMzMsLCwlJSUfHx8bGxsXFxcTExMVFRUUFBQSEhISEhIVFRUZGRkYGBgV FRUODg4ICAgGBgYNDQ0SEhIREREQEBAQEBANDQ0GBgYCAgIGBgYKCgoLCwsMDAwODg4TExMWFhYY GBgWFhYMDAwBAQE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BAQEAAAAAAAABAQEAAAAA AAAAAAABAQEBAQE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BAQEAAAAAAAAAAAABAQEDAwMCAgIAAAAC AgIICAgMDAwREREUFBQREREPDw8ICAgCAgIBAQEAAAAAAAAEBAQLCwsTExMTExMTExMUFBQUFBQT ExMSEhIQEBANDQ0NDQ0UFBQeHh4iIiIeHh4aGhoaGhoTExMTExMRERESEhIeHh4uLi43Nzc3Nzc6 Ojo0NDQqKiogICAbGxsdHR0mJiYuLi4vLy8pKSkkJCQiIiIdHR0XFxcTExMTExMTExMTExMTExMV FRUZGRkbGxsXFxcREREKCgoEBAQFBQUQEBAWFhYSEhIPDw8QEBAKCgoBAQEAAAAEBAQMDAwNDQ0N DQ0QEBATExMcHBwjIyMhISEVFRUJCQkBAQE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BAQEAAAAAAAAAAAABAQEBAQEA AAAAAAACAgIBAQE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BAQEBAQEAAAABAQEE BAQHBwcFBQUDAwMFBQUKCgoNDQ0RERESEhIPDw8QEBAMDAwKCgoJCQkFBQUAAAACAgIJCQkSEhIS EhITExMTExMUFBQUFBQTExMSEhIQEBAUFBQaGhofHx8eHh4XFxcQEBANDQ0LCwsKCgoODg4dHR0x MTE+Pj4+Pj44ODgzMzMpKSkfHx8cHBwiIiIrKysxMTEzMzMmJiYmJiYkJCQfHx8VFRUODg4ODg4T ExMTExMSEhIUFBQYGBgbGxsaGhoTExMMDAwFBQUEBAQKCgoUFBQXFxcSEhINDQ0MDAwDAwMAAAAC AgILCwsQEBAODg4NDQ0PDw8WFhYlJSUrKyshISEXFxcSEhIJCQkAAAAAAAAAAAAAAAABAQE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BAQEAAAAA AAAAAAAAAAAAAAAAAAAAAAAGBgYEBAQCAgI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B AQEBAQEAAAABAQEEBAQHBwcGBgYDAwMGBgYKCgoLCwsODg4QEBANDQ0ODg4NDQ0ODg4NDQ0GBgYA AAABAQEJCQkMDAwNDQ0PDw8RERETExMUFBQUFBQUFBQVFRUdHR0fHx8aGhoTExMQEBAMDAwICAgM DAwMDAwZGRkvLy85OTk1NTUzMzM4ODgjIyMfHx8cHBwgICApKSkvLy8vLy8tLS0kJCQmJiYhISEW FhYMDAwKCgoODg4TExMUFBQTExMVFRUZGRkbGxsYGBgQEBAJCQkEBAQKCgoQEBATExMSEhIQEBAN DQ0KCgoFBQUGBgYLCwsRERESEhIPDw8REREWFhYhISEpKSkoKCgeHh4WFhYVFRUNDQ0BAQECAgIA AAAAAAABAQEBAQE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ICAgICAgGBgYDAwMBAQE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BAQEAAAAAAAAAAAABAQEDAwMCAgIAAAADAwMGBgYHBwcKCgoODg4NDQ0PDw8Q EBAQEBALCwsEBAQAAAAGBgYODg4LCwsNDQ0PDw8SEhITExMVFRUWFhYXFxcZGRkgICAhISEXFxcS EhIVFRUXFxcVFRUYGBghISErKysxMTE3Nzc9PT09PT05OTkjIyMmJiYrKystLS0rKysnJyckJCQi IiImJiYhISEWFhYMDAwKCgoPDw8TExMTExMWFhYUFBQUFBQWFhYVFRUPDw8HBwcBAQEHBwcNDQ0R EREPDw8ODg4PDw8PDw8NDQ0NDQ0PDw8SEhIUFBQVFRUbGxskJCQrKyssLCwkJCQdHR0aGhoXFxcR EREMDAwKCgoICAgDAwMAAAAAAAABAQE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BAQEBAQEAAAAEBAQGBgYHBwcGBgYDAwMA AAAAAAABAQEAAAAAAAAAAAAAAAAAAAAAAAAAAAAAAAAAAAAAAAAAAAAAAAAAAAAAAAAAAAAAAAAA AAAAAAAAAAAAAAAAAAAAAAAAAAAAAAAAAAAAAAAAAAAAAAAAAAAAAAAAAAAAAAAAAAAAAAAAAAAA AAAAAAAAAAAAAAAAAAAAAAAAAAAAAAAAAAAAAAAAAAAAAAABAQE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BAQEAAAAAAAAAAAAAAAAAAAAAAAAAAAAAAAAAAAACAgIDAwMCAgIF BQULCwsNDQ0PDw8QEBANDQ0GBgYBAQEEBAQLCwsREREPDw8QEBARERESEhITExMUFBQWFhYYGBga GhogICAjIyMiIiIjIyMoKCgrKyspKSkoKCgxMTE0NDQ0NDRAQEBRUVFNTU08PDwvLy8zMzM1NTUz MzMrKyslJSUkJCQlJSUgICAWFhYNDQ0MDAwQEBAUFBQUFBQTExMUFBQSEhIQEBAQEBANDQ0HBwcB AQEAAAAICAgLCwsODg4PDw8QEBAREREQEBAPDw8QEBASEhITExMUFBQbGxsoKCgxMTE0NDQpKSkd HR0VFRUVFRUVFRUREREQEBAUFBQODg4GBgYAAAAAAAABAQE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BAQEDAwMEBAQEBAQEBAQAAAAC AgIGBgYGBgYDAwMAAAAAAAABAQEAAAAAAAAAAAAAAAAAAAAAAAAAAAAAAAAAAAAAAAAAAAAAAAAA AAAAAAAAAAAAAAAAAAAAAAAAAAAAAAAAAAAAAAAAAAAAAAAAAAAAAAAAAAAAAAAAAAAAAAAAAAAA AAAAAAAAAAAAAAAAAAAAAAAAAAAAAAAAAAAAAAAAAAAAAAAAAAAAAAAAAAABAQEBAQE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BAQEAAAAAAAAAAAABAQEBAQEBAQEAAAAAAAAA AAACAgICAgIAAAABAQEICAgLCwsLCwsMDAwICAgAAAAAAAAFBQUMDAwODg4SEhISEhIREREQEBAQ EBARERETExMVFRUbGxsgICAnJycwMDA3Nzc6Ojo5OTk3Nzc0NDQuLi4yMjJDQ0NQUFBPT09HR0dC QkJJSUlFRUU9PT0yMjIoKCgiIiIhISEiIiIXFxcODg4LCwsSEhIXFxcVFRUSEhITExMODg4MDAwM DAwNDQ0LCwsHBwcFBQUGBgYHBwcHBwcLCwsSEhIWFhYTExMQEBAPDw8ODg4RERERERETExMeHh4s LCwvLy8qKiofHx8ZGRkSEhIPDw8SEhIWFhYYGBgYGBgSEhIICAgAAAAAAAABAQEBAQE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CAgIAAAAAAAACAgICAgIAAAAAAAAAAAACAgIBAQEAAAABAQEFBQUJ CQkICAgEBAQAAAAAAAAAAAAAAAAAAAAAAAAAAAAAAAAAAAAAAAAAAAAAAAAAAAAAAAAAAAAAAAAC AgIBAQEBAQEAAAAAAAAAAAAAAAAAAAAAAAAAAAAAAAAAAAAAAAAAAAAAAAAAAAAAAAAAAAAAAAAA AAAAAAAAAAAAAAAAAAABAQEBAQEBAQEBAQEAAAAAAAAAAAABAQE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BAQEB AQEBAQEBAQEAAAAAAAAAAAABAQEBAQEAAAAAAAAAAAABAQEBAQEAAAACAgIAAAABAQEFBQUHBwcH BwcHBwcICAgJCQkDAwMAAAAAAAABAQEAAAABAQEFBQUCAgIDAwMCAgIAAAAAAAADAwMKCgoQEBAT ExMUFBQSEhIPDw8ODg4RERETExMTExMZGRkgICAqKiozMzM3Nzc3Nzc1NTUzMzMzMzMsLCwyMjJA QEBGRkZISEhOTk5UVFRYWFhISEg4ODgtLS0lJSUgICAdHR0YGBgODg4KCgoKCgoREREYGBgWFhYR EREODg4KCgoKCgoLCwsPDw8RERENDQ0GBgYAAAAAAAAICAgSEhIXFxcYGBgWFhYSEhINDQ0MDAwN DQ0QEBAUFBQYGBgaGhodHR0eHh4VFRUUFBQTExMVFRUaGhodHR0YGBgREREPDw8AAAABAQEFBQUA AAAAAAABAQECAgIAAAAAAAAAAAAAAAAAAAABAQE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BAQEB AQEAAAAAAAADAwMGBgYFBQUCAgI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BAQEBAQEBAQEDAwMEBAQCAgIAAAAAAAAA AAAAAAAGBgYLCwsLCwsKCgoJCQkHBwcDAwMBAQEDAwMEBAQBAQEBAQEEBAQGBgYBAQEAAAAAAAAE BAQNDQ0TExMWFhYTExMPDw8REREWFhYWFhYRERESEhIYGBgcHBwdHR0jIyMtLS03Nzc7Ozs3Nzcx MTEsLCwtLS01NTU/Pz9GRkZPT09ZWVlcXFxGRkY2NjYoKCgfHx8YGBgWFhYWFhYTExMTExMQEBAQ EBATExMUFBQTExMPDw8NDQ0QEBAQEBAQEBAQEBAODg4KCgoFBQUAAAAJCQkQEBAYGBgaGhoYGBgV FRUQEBALCwsJCQkMDAwPDw8QEBAREREUFBQUFBQSEhIODg4UFBQZGRkaGhoYGBgWFhYTExMQEBAC AgITExMHBwcFBQX////////8/Pw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BAQECAgIAAAAAAAAA AAABAQEAAAAAAAABAQEAAAAAAAABAQECAgICAgIAAAAAAAAAAAAAAAAAAAAAAAAAAAAAAAAAAAAA AAAAAAAAAAAAAAAAAAAAAAAAAAAAAAAAAAAAAAAAAAABAQEBAQEBAQEBAQEBAQEAAAAAAAAAAAAA AAAAAAAAAAAAAAAAAAAAAAAAAAAAAAAAAAAAAAAAAAAAAAAAAAAAAAAAAAAAAAABAQECAgICAgIB AQE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BAQECAgIGBgYI CAgGBgYCAgIDAwMCAgIEBAQICAgMDAwLCwsJCQkHBwcHBwcGBgYHBwcKCgoKCgoICAgICAgLCwsL CwsKCgoJCQkJCQkKCgoNDQ0QEBATExMQEBAPDw8VFRUhISEmJiYiIiIeHh4eHh4bGxsjIyMuLi44 ODg+Pj49PT05OTk2NjY1NTU1NTU6OjpGRkZWVlZhYWFXV1dCQkIzMzMlJSUZGRkTExMQEBASEhIU FBQTExMPDw8SEhITExMSEhISEhIREREQEBAODg4QEBASEhITExMSEhIODg4KCgoHBwcFBQUPDw8T ExMXFxcZGRkXFxcUFBQPDw8LCwsJCQkLCwsLCwsJCQkJCQkLCwsLCwsICAgQEBAVFRUZGRkYGBgT ExMPDw8NDQ0MDAwPDw8LCwsTExMLCwsWFhb19fUHBwcBAQEAAAAAAAABAQEBAQEBAQE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H BwcJCQkEBAQAAAAAAAABAQEAAAAAAAAAAAABAQEAAAAAAAAAAAAAAAAAAAAAAAAAAAAAAAAAAAAA AAAAAAAAAAAAAAAAAAAAAAAAAAAAAAAAAAAAAAAAAAAAAAAAAAAAAAABAQEBAQECAgIDAwMEBAQE BAQAAAAAAAAAAAAAAAAAAAAAAAAAAAAAAAAAAAAAAAAAAAAAAAAAAAAAAAAAAAAAAAACAgIBAQEB AQECAgIEBAQFBQUDAwMBAQE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BAQEA AAAAAAAAAAAFBQUKCgoKCgoHBwcICAgICAgJCQkKCgoKCgoJCQkICAgICAgNDQ0MDAwODg4PDw8O Dg4MDAwNDQ0PDw8NDQ0LCwsMDAwREREXFxcXFxcSEhIMDAwWFhYdHR0mJiYvLy83Nzc5OTkvLy8i IiIoKCgyMjI/Pz9GRkZGRkZBQUE9PT08PDw7OztERERRUVFVVVVTU1NPT09AQEAsLCwhISEVFRUO Dg4ODg4REREWFhYYGBgVFRUREREVFRUWFhYUFBQSEhITExMSEhIPDw8ODg4TExMWFhYVFRUQEBAK CgoICAgHBwcRERETExMVFRUWFhYUFBQSEhIPDw8NDQ0NDQ0KCgoHBwcFBQUEBAQEBAQGBgYJCQkU FBQSEhIQEBAPDw8PDw8QEBAPDw8NDQ0ODg4XFxcWFhYSEhITExMQEBABAQEAAAAAAAAAAAAAAAAA AAABAQE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JCQkODg4ICAgBAQEAAAABAQEAAAAAAAAAAAAAAAABAQEAAAAAAAAAAAABAQEA AAAAAAAAAAAAAAAAAAAAAAAAAAAAAAAAAAAAAAAAAAAAAAAAAAAAAAAAAAAAAAABAQEBAQEAAAAA AAABAQEDAwMEBAQGBgYAAAAAAAAAAAAAAAAAAAAAAAAAAAAAAAAAAAAAAAAAAAAAAAAAAAAAAAAA AAAAAAACAgIBAQEBAQECAgIEBAQFBQUDAwMBAQE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BAQEBAQEAAAAAAAAAAAAA AAAAAAAAAAABAQEAAAAAAAAAAAAFBQUJCQkICAgFBQUEBAQICAgMDAwMDAwLCwsLCwsNDQ0ODg4S EhIREREPDw8ODg4MDAwLCwsNDQ0QEBASEhIUFBQWFhYXFxcVFRUUFBQVFRUVFRUWFhYmJiY4ODhA QEBBQUE6OjosLCwfHx8+Pj5CQkJHR0dKSkpKSkpFRUU/Pz86OjpCQkJISEhPT09KSko8PDwxMTEo KCgeHh4SEhIJCQkHBwcODg4WFhYcHBwdHR0YGBgeHh4eHh4bGxsVFRUTExMUFBQTExMPDw8UFBQX FxcZGRkWFhYPDw8KCgoICAgJCQkTExMTExMTExMTExMQEBAODg4NDQ0NDQ0ODg4ICAgEBAQHBwcG BgYDAwMGBgYMDAwPDw8NDQ0LCwsNDQ0RERETExMREREPDw8LCwsODg4TExMWFhYQEBAKCgoPDw8G BgYEBAQBAQEAAAAAAAAAAAAAAAAAAAABAQE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GBgYLCwsHBwcBAQEAAAAAAAABAQEAAAAAAAAAAAABAQEA AAAAAAAAAAABAQEAAAAAAAAAAAAAAAAAAAAAAAAAAAAAAAAAAAAAAAAAAAAAAAAAAAAAAAAAAAAA AAAAAAAAAAAAAAAAAAAAAAABAQECAgIDAwMAAAAAAAAAAAAAAAAAAAAAAAAAAAAAAAAAAAAAAAAA AAAAAAAAAAAAAAAAAAAAAAAAAAAAAAAAAAABAQECAgICAgIBAQE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CAgIC AgIBAQEAAAAAAAAAAAAAAAAAAAAAAAAAAAABAQECAgIFBQUHBwcDAwMAAAAAAAAFBQULCwsNDQ0N DQ0ODg4QEBAREREREREQEBAODg4NDQ0NDQ0QEBAUFBQXFxceHh4dHR0bGxsZGRkYGBgcHBwiIiIn Jyc2NjY6Ojo+Pj48PDw1NTUyMjI8PDxJSUlBQUFJSUlRUVFRUVFJSUk+Pj44ODg1NTVAQEA8PDw4 ODgxMTElJSUbGxsVFRUODg4ODg4ICAgLCwsUFBQcHBwhISEiIiIdHR0iIiIeHh4YGBgSEhIRERET ExMTExMSEhIXFxcXFxcWFhYSEhINDQ0LCwsLCwsNDQ0KCgoLCwsLCwsLCwsJCQkICAgKCgoNDQ0M DAwICAgICAgNDQ0NDQ0ICAgICAgNDQ0LCwsNDQ0QEBATExMREREODg4MDAwMDAwQEBAXFxcWFhYX FxcZGRkTExMTExMLCwsODg4GBgYAAAAAAAAAAAAAAAAAAAABAQE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BAQEEBAQDAwMBAQEAAAAAAAAAAAAB AQEAAAAAAAABAQEBAQEAAAAAAAABAQE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EBAQDAwMCAgIBAQEAAAAAAAAAAAAAAAAAAAAAAAACAgICAgIEBAQEBAQBAQEAAAAA AAADAwMHBwcJCQkMDAwQEBASEhISEhISEhIREREQEBAQEBATExMWFhYaGhocHBwfHx8ZGRkWFhYe Hh4sLCwyMjItLS0kJCQcHBwkJCQvLy8zMzMuLi4pKSkuLi43Nzc5OTlGRkZRUVFMTEw7OzsuLi4t LS0yMjIvLy8vLy8tLS0iIiISEhINDQ0QEBASEhIREREPDw8TExMZGRkbGxsdHR0eHh4dHR0ZGRkV FRUSEhIRERERERERERESEhITExMUFBQTExMSEhIPDw8NDQ0LCwsKCgoKCgoAAAABAQEDAwMEBAQC AgIBAQEGBgYMDAwNDQ0PDw8QEBAQEBAQEBAQEBAODg4NDQ0NDQ0NDQ0ODg4ODg4JCQkGBgYHBwcK CgoODg4QEBAcHBwdHR0WFhYWFhYdHR04ODgbGxsPDw8DAwM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CAgIAAAAAAAABAQEB AQEAAAAAAAAAAAACAgIAAAAAAAABAQEBAQEAAAAAAAAAAAAAAAAAAAAAAAAAAAAAAAAAAAAAAAAA AAAAAAAAAAAAAAAAAAAAAAAAAAAAAAAAAAAAAAAAAAABAQEBAQEBAQEAAAAAAAAAAAAAAAAAAAAA AAAAAAAAAAAAAAAAAAAAAAAAAAAAAAAAAAAAAAAAAAAAAAAAAAAAAAABAQEBAQEBAQEAAAAAAAAA AAAAAAABAQE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FBQUEBAQDAwMBAQEAAAAAAAAAAAAAAAAAAAAAAAAAAAAAAAAB AQEDAwMDAwMBAQEAAAAAAAAAAAABAQEICAgSEhIXFxcYGBgYGBgXFxcUFBQUFBQVFRUWFhYXFxcW FhYTExMhISExMTE2NjYtLS0hISEYGBgVFRUaGhogICAgICAbGxsdHR0nJyctLS0tLS08PDw/Pz8/ Pz81NTUoKCgjIyMoKCgvLy8vLy8lJSUZGRkQEBAQEBAZGRkdHR0XFxcSEhISEhIVFRUXFxcSEhIQ EBAUFBQVFRUSEhIQEBASEhIWFhYVFRUREREPDw8QEBAREREREREQEBAPDw8NDQ0JCQkDAwMAAAAA AAABAQECAgICAgIAAAAAAAACAgIJCQkREREXFxcXFxcREREQEBAVFRUUFBQODg4ODg4ICAgCAgIA AAAAAAADAwMKCgoREREdHR0eHh4cHBwZGRkcHBwxMTFDQ0MzMzMlJSUWFhYHBwcBAQEBAQE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BAQEEBAQHBwcFBQUAAAAA AAAAAAAAAAAAAAAAAAAAAAAAAAAAAAABAQEBAQEAAAAAAAAAAAAAAAAAAAAAAAAAAAAAAAAAAAAA AAAAAAAAAAAAAAAAAAAAAAAAAAAAAAAAAAAAAAAAAAAAAAAAAAAAAAAAAAAAAAAAAAAAAAAAAAAA AAAAAAAAAAAAAAAAAAAAAAAAAAAAAAAAAAAAAAAAAAAAAAAAAAAAAAAAAAAAAAAAAAAAAAABAQEE BAQGBgYFBQUBAQEAAAAAAAABAQEBAQEBAQEBAQEAAAAAAAAAAAAAAAAAAAABAQEAAAAAAAAAAAAA AAAAAAAAAAAAAAAAAAAAAAAAAAAAAAAAAAAAAAAAAAAAAAAAAAAAAAAAAAAAAAAAAAAAAAAAAAAA AAAAAAAAAAAAAAAAAAAAAAAAAAAAAAAAAAAAAAAAAAAAAAAAAAAAAAAAAAAAAAAAAAAAAAAAAAAA AAAAAAAAAAAAAAAAAAAAAAAAAAAAAAAAAAAAAAAAAAAAAAAAAAAAAAABAQEBAQEAAAAAAAABAQEB AQEAAAAAAAABAQEBAQEAAAAAAAAAAAAAAAAAAAAAAAAAAAAAAAAAAAAAAAAAAAAAAAAAAAAAAAAB AQEAAAAAAAABAQEBAQEBAQEAAAAAAAADAwMAAAAAAAAFBQUNDQ0TExMWFhYXFxcXFxcYGBgZGRkX FxcUFBQSEhIREREREREXFxceHh4kJCQiIiIaGhoTExMRERETExMaGhoYGBgdHR0lJSUiIiIbGxse Hh4oKCg6OjowMDAiIiIYGBgWFhYYGBgcHBweHh4ZGRkVFRUREREREREZGRkgICAdHR0UFBQRERER ERERERESEhITExMTExMTExMTExMYGBgZGRkZGRkWFhYSEhIODg4ODg4ODg4PDw8QEBAQEBALCwsG BgYCAgIDAwMFBQUNDQ0LCwsICAgEBAQAAAABAQEICAgREREVFRUXFxcaGhodHR0fHx8bGxsUFBQO Dg4LCwsBAQEAAAAAAAAAAAAHBwcUFBQaGhoaGhohISEgICAlJSU0NDQ4ODg1NTU4ODgxMTEiIiIV FRUODg4EBAQAAAAAAAAAAAACAgIBAQE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D AwMFBQUEBAQAAAAAAAAAAAAAAAAAAAAAAAAAAAAAAAAAAAABAQEAAAAAAAAAAAAAAAAAAAAAAAAA AAAAAAAAAAAAAAAAAAAAAAAAAAAAAAAAAAAAAAAAAAAAAAAAAAAAAAAAAAAAAAAAAAAAAAAAAAAA AAAAAAAAAAAAAAAAAAAAAAAAAAAAAAAAAAAAAAAAAAAAAAAAAAAAAAAAAAAAAAAAAAAAAAAAAAAA AAAAAAAAAAABAQEDAwMFBQUEBAQBAQEAAAAAAAAAAAABAQEAAAAAAAAAAAAAAAAAAAABAQEBAQEA AAAAAAAAAAABAQECAgIBAQEAAAAAAAAAAAAAAAAAAAAAAAAAAAAAAAAAAAAAAAAAAAAAAAAAAAAA AAAAAAAAAAAAAAAAAAAAAAAAAAAAAAAAAAAAAAAAAAAAAAAAAAAAAAAAAAAAAAAAAAAAAAAAAAAA AAAAAAAAAAAAAAAAAAAAAAAAAAAAAAAAAAAAAAAAAAAAAAAAAAAAAAAAAAAAAAAAAAAAAAAAAAAA AAAAAAAAAAAAAAAAAAAAAAAAAAABAQEBAQEAAAAAAAAAAAAAAAAAAAAAAAAAAAAAAAAAAAAAAAAA AAAAAAAAAAAAAAAAAAABAQEEBAQICAgLCwsKCgoGBgYDAwMBAQEAAAABAQEGBgYLCwsPDw8RERET ExMXFxcXFxcWFhYSEhIMDAwICAgICAgJCQkPDw8UFBQZGRkYGBgUFBQRERETExMVFRUfHx8cHBwa GhobGxseHh4iIiIoKCgtLS0mJiYfHx8XFxcRERERERETExMWFhYXFxcUFBQTExMVFRUaGhodHR0Z GRkSEhINDQ0SEhISEhISEhITExMVFRUWFhYWFhYWFhYZGRkXFxcVFRUSEhIQEBAPDw8PDw8QEBAN DQ0ODg4NDQ0LCwsICAgICAgKCgoNDQ0QEBANDQ0JCQkHBwcGBgYJCQkPDw8WFhYeHh4lJSUsLCwr KysiIiIXFxcPDw8MDAwCAgIAAAAAAAAEBAQLCwsUFBQXFxcUFBQgICAiIiIpKSkxMTEyMjI0NDQ7 OztCQkI8PDwmJiYUFBQNDQ0ICAgEBAQCAgIAAAAAAAABAQEBAQEAAAAAAAAAAAABAQECAgI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BAQEBAQEAAAABAQECAgICAgIAAAAAAAAAAAAAAAAAAAAAAAAAAAAAAAAAAAAAAAAAAAAAAAAA AAAAAAAAAAAAAAAAAAAAAAAAAAAAAAAAAAAAAAAAAAAAAAAAAAAAAAAAAAAAAAAAAAAAAAAAAAAA AAAAAAAAAAAAAAAAAAAAAAAAAAAAAAAAAAAAAAAAAAAAAAAAAAAAAAAAAAAAAAAAAAAAAAAAAAAA AAAAAAAAAAAAAAAAAAAAAAAAAAABAQECAgICAgICAgIBAQEAAAAAAAAAAAACAgIAAAAAAAAAAAAC AgIEBAQFBQUFBQUCAgIBAQEBAQEBAQEBAQEBAQEAAAAAAAAAAAAAAAAAAAAAAAAAAAAAAAAAAAAA AAAAAAAAAAAAAAAAAAAAAAAAAAAAAAAAAAAAAAAAAAAAAAAAAAAAAAAAAAAAAAAAAAAAAAAAAAAA AAAAAAAAAAAAAAAAAAAAAAAAAAAAAAAAAAAAAAAAAAAAAAAAAAAAAAAAAAAAAAAAAAAAAAAAAAAA AAAAAAAAAAABAQEAAAAAAAAAAAAAAAAAAAAAAAAAAAABAQEBAQEAAAAAAAAAAAAAAAAAAAAAAAAA AAAAAAAAAAAAAAAAAAAAAAAAAAAAAAAAAAACAgIICAgPDw8TExMREREKCgoEBAQAAAAAAAACAgIH BwcJCQkKCgoLCwsODg4REREREREQEBAMDAwICAgGBgYHBwcKCgoQEBARERESEhISEhIQEBARERES EhIUFBQYGBgZGRkYGBgYGBgeHh4lJSUmJiYhISEXFxcVFRUREREQEBARERESEhITExMTExMVFRUT ExMVFRUYGBgWFhYQEBAPDw8REREUFBQUFBQVFRUVFRUVFRUWFhYWFhYWFhYWFhYUFBQREREQEBAQ EBAQEBAQEBAPDw8NDQ0NDQ0MDAwLCwsLCwsODg4RERETExMSEhIPDw8NDQ0NDQ0REREWFhYcHBwg ICAsLCwvLy8yMjIwMDAmJiYZGRkLCwsDAwMAAAADAwMHBwcKCgoPDw8UFBQXFxcbGxskJCQlJSUw MDA0NDQxMTE9PT1LS0tJSUkvLy8hISEZGRkZGRkVFRUNDQ0FBQUAAAAAAAAAAAABAQEAAAAAAAAA AAAAAAABAQE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BAQEBAQEAAAAAAAAAAAAAAAABAQEAAAAAAAAAAAAAAAAAAAAAAAAAAAAA AAAAAAAAAAAAAAAAAAAAAAAAAAAAAAAAAAAAAAAAAAAAAAAAAAAAAAAAAAAAAAAAAAAAAAAAAAAA AAAAAAAAAAAAAAAAAAAAAAAAAAAAAAAAAAAAAAAAAAAAAAAAAAAAAAAAAAAAAAAAAAAAAAAAAAAA AAAAAAAAAAAAAAAAAAAAAAAAAAAAAAAAAAAAAAAAAAAAAAAAAAAAAAAAAAABAQEBAQEAAAAAAAAC AgIBAQEAAAABAQEEBAQICAgJCQkKCgoHBwcEBAQBAQEAAAAAAAAAAAAAAAAAAAAAAAAAAAAAAAAA AAAAAAAAAAAAAAAAAAAAAAAAAAAAAAAAAAAAAAAAAAAAAAAAAAAAAAAAAAAAAAAAAAAAAAAAAAAA AAAAAAAAAAAAAAAAAAAAAAAAAAAAAAAAAAAAAAAAAAAAAAAAAAAAAAAAAAAAAAAAAAAAAAAAAAAA AAAAAAAAAAAAAAAAAAAAAAAAAAAAAAAAAAAAAAAAAAAAAAAAAAAAAAAAAAABAQEAAAAAAAAAAAAA AAAAAAAAAAAAAAAAAAAAAAAAAAAAAAAAAAAAAAAAAAAAAAAAAAABAQEGBgYMDAwQEBAODg4GBgYA AAAAAAAAAAADAwMHBwcKCgoLCwsMDAwODg4NDQ0NDQ0NDQ0MDAwMDAwNDQ0ODg4PDw8SEhIREREQ EBAQEBARERESEhISEhIREREODg4TExMWFhYXFxcaGhocHBwYGBgQEBAWFhYVFRUTExMSEhISEhIS EhIREREREREUFBQTExMTExMSEhIQEBAODg4SEhIXFxcTExMTExMTExMSEhIREREQEBAQEBAQEBAQ EBARERERERESEhISEhIQEBAPDw8NDQ0PDw8ODg4NDQ0MDAwODg4QEBASEhITExMSEhIREREREREU FBQaGhogICAnJycrKyszMzMyMjIvLy8pKSkgICATExMHBwcAAAABAQEMDAwQEBAQEBAREREPDw8T ExMgICAlJSUvLy82NjYzMzM4ODhLS0tLS0s1NTUYGBgbGxskJCQoKCgfHx8SEhIJCQkDAwMBAQEB AQEBAQE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BAQEBAQEAAAAAAAAAAAAAAAAAAAABAQEAAAAAAAAAAAAA AAAAAAAAAAAAAAAAAAAAAAAAAAAAAAAAAAAAAAAAAAAAAAAAAAAAAAAAAAAAAAAAAAAAAAAAAAAA AAAAAAAAAAAAAAAAAAAAAAAAAAAAAAAAAAAAAAAAAAAAAAAAAAAAAAAAAAAAAAAAAAAAAAAAAAAA AAAAAAAAAAAAAAAAAAAAAAAAAAAAAAAAAAAAAAAAAAAAAAAAAAAAAAAAAAAAAAAAAAAAAAAAAAAA AAABAQEAAAAAAAABAQEAAAAAAAABAQEEBAQICAgLCwsMDAwLCwsICAgFBQUCAgIBAQEAAAAAAAAA AAAAAAAAAAAAAAAAAAAAAAAAAAAAAAAAAAAAAAAAAAAAAAAAAAAAAAAAAAAAAAAAAAAAAAAAAAAA AAAAAAAAAAAAAAAAAAAAAAAAAAAAAAAAAAAAAAAAAAAAAAAAAAAAAAAAAAAAAAAAAAAAAAAAAAAA AAAAAAAAAAAAAAAAAAAAAAAAAAAAAAAAAAAAAAAAAAAAAAAAAAABAQEAAAAAAAAAAAAAAAAAAAAA AAAAAAAAAAAAAAAAAAAAAAAAAAABAQEAAAAAAAAAAAAAAAAAAAAAAAAAAAAAAAABAQEAAAABAQEE BAQHBwcGBgYCAgIAAAABAQEAAAACAgIICAgNDQ0QEBASEhITExMSEhIQEBAPDw8PDw8REREREREQ EBAODg4MDAwMDAwODg4QEBATExMUFBQREREPDw8NDQ0PDw8SEhISEhIREREODg4PDw8QEBAVFRUU FBQSEhIPDw8NDQ0MDAwMDAwNDQ0NDQ0RERETExMSEhIQEBAREREREREQEBAODg4ODg4ODg4NDQ0M DAwKCgoKCgoLCwsODg4QEBATExMTExMREREPDw8ODg4ODg4QEBAPDw8NDQ0NDQ0PDw8QEBARERER ERESEhIUFBQWFhYYGBgdHR0kJCQqKiouLi4vLy8wMDAsLCwgICAREREGBgYEBAQGBgYMDAwODg4N DQ0QEBAUFBQREREUFBQiIiIuLi48PDw6Ojo0NDQ+Pj5CQkIuLi4WFhYYGBgiIiIuLi4uLi4jIyMa GhoWFhYREREEBAQCAgIAAAAAAAABAQECAgIBAQE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BAQEAAAAAAAAAAAAAAAAAAAAAAAAB AQEAAAAAAAAAAAAAAAAAAAAAAAAAAAAAAAAAAAAAAAAAAAAAAAAAAAAAAAAAAAAAAAAAAAAAAAAA AAAAAAAAAAAAAAAAAAAAAAAAAAAAAAAAAAAAAAAAAAAAAAAAAAAAAAAAAAAAAAAAAAAAAAAAAAAA AAAAAAAAAAAAAAAAAAAAAAAAAAAAAAAAAAAAAAAAAAAAAAAAAAAAAAAAAAAAAAAAAAAAAAAAAAAA AAAAAAAAAAAAAAAAAAAAAAAAAAAAAAAAAAAAAAAAAAAAAAACAgIFBQUICAgKCgoLCwsLCwsKCgoJ CQkHBwcEBAQAAAAAAAAAAAAAAAAAAAAAAAAAAAAAAAAAAAAAAAAAAAAAAAAAAAAAAAAAAAAAAAAA AAAAAAAAAAAAAAAAAAAAAAAAAAAAAAAAAAAAAAAAAAAAAAAAAAAAAAAAAAAAAAAAAAAAAAAAAAAA AAAAAAAAAAAAAAAAAAAAAAAAAAAAAAAAAAAAAAAAAAAAAAAAAAAAAAAAAAABAQECAgIEBAQEBAQC AgIBAQEAAAABAQEAAAAAAAAAAAAAAAAAAAAAAAAAAAABAQEAAAAAAAAAAAAAAAAAAAAAAAAAAAAA AAABAQEAAAAAAAAAAAAAAAABAQEBAQEAAAAAAAAAAAAAAAAHBwcNDQ0RERETExMVFRUVFRUTExMR ERESEhITExMSEhIPDw8MDAwMDAwNDQ0QEBATExMUFBQSEhINDQ0KCgoLCwsLCwsPDw8SEhIODg4J CQkMDAwUFBQREREQEBANDQ0KCgoHBwcHBwcJCQkMDAwPDw8TExMTExMQEBAPDw8REREPDw8KCgoN DQ0ODg4ODg4NDQ0LCwsKCgoLCwsMDAwODg4QEBASEhIREREPDw8ODg4PDw8REREODg4NDQ0NDQ0N DQ0ODg4PDw8QEBAQEBATExMVFRUXFxcYGBgcHBwgICAkJCQmJiYlJSUiIiIcHBwTExMLCwsICAgK CgoODg4QEBANDQ0JCQkJCQkMDAwSEhIhISEyMjI7Ozs7OzsxMTEsLCwxMTEmJiYVFRUTExMgICAq KiozMzMxMTEsLCwsLCwmJiYZGRkFBQUCAgIAAAAAAAAAAAACAgIBAQE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BAQEAAAAAAAAA AAAAAAAAAAAAAAABAQEAAAAAAAAAAAAAAAAAAAAAAAAAAAAAAAAAAAAAAAAAAAAAAAAAAAAAAAAA AAABAQEAAAAAAAAAAAAAAAAAAAAAAAAAAAAAAAAAAAAAAAAAAAAAAAAAAAAAAAAAAAAAAAAAAAAA AAAAAAAAAAAAAAAAAAAAAAAAAAAAAAAAAAAAAAAAAAAAAAAAAAAAAAAAAAAAAAAAAAAAAAAAAAAA AAAAAAAAAAAAAAAAAAAAAAAAAAAAAAAAAAAAAAAAAAAAAAAAAAAAAAAAAAAAAAAAAAABAQEEBAQH BwcJCQkKCgoLCwsLCwsKCgoGBgYCAgIAAAAAAAAAAAAAAAAAAAAAAAAAAAAAAAAAAAAAAAAAAAAA AAAAAAAAAAAAAAAAAAAAAAAAAAAAAAAAAAAAAAAAAAAAAAAAAAAAAAAAAAAAAAAAAAAAAAAAAAAA AAAAAAAAAAAAAAAAAAAAAAAAAAAAAAAAAAAAAAAAAAAAAAAAAAAAAAAAAAAAAAAAAAAAAAAAAAAB AQEDAwMGBgYGBgYEBAQCAgIBAQEBAQEAAAAAAAAAAAAAAAAAAAAAAAABAQEBAQEAAAAAAAAAAAAA AAAAAAAAAAAAAAAAAAABAQEAAAAAAAAAAAAAAAAAAAABAQECAgIDAwMDAwMGBgYKCgoNDQ0PDw8R EREUFBQUFBQUFBQUFBQUFBQTExMREREQEBAPDw8RERESEhIUFBQUFBQRERENDQ0ICAgFBQUICAgI CAgMDAwODg4LCwsHBwcJCQkPDw8ODg4ODg4NDQ0KCgoJCQkJCQkNDQ0QEBAVFRUUFBQSEhIPDw8O Dg4PDw8QEBAQEBAREREREREREREODg4LCwsJCQkICAgJCQkNDQ0ODg4QEBAQEBAPDw8PDw8PDw8Q EBANDQ0MDAwMDAwMDAwMDAwODg4QEBAREREUFBQUFBQUFBQUFBQYGBgbGxscHBwaGhoZGRkTExMM DAwKCgoLCwsNDQ0NDQ0MDAwMDAwLCwsJCQkGBgYKCgobGxsxMTE8PDw0NDQoKCggICAhISEeHh4T ExMTExMeHh4lJSUvLy80NDQwMDAwMDA3NzcsLCwWFhYJCQkFBQU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BAQEAAAAAAAAAAAABAQEAAAAAAAAAAAAAAAAAAAAAAAAAAAAAAAAAAAAAAAAAAAAAAAAAAAAA AAAAAAAAAAAAAAABAQEBAQEAAAAAAAAAAAAAAAAAAAAAAAAAAAAAAAAAAAAAAAAAAAAAAAAAAAAA AAAAAAAAAAAAAAAAAAAAAAAAAAAAAAAAAAAAAAAAAAAAAAAAAAAAAAAAAAAAAAAAAAAAAAAAAAAA AAAAAAAAAAAAAAAAAAAAAAAAAAAAAAAAAAABAQEBAQEAAAAAAAAAAAAAAAAAAAAAAAABAQECAgIB AQEAAAAAAAACAgIFBQUICAgICAgICAgJCQkICAgGBgYEBAQCAgIAAAAAAAAAAAAAAAAAAAAAAAAA AAAAAAAAAAAAAAAAAAAAAAAAAAAAAAAAAAAAAAAAAAAAAAAAAAAAAAAAAAAAAAAAAAAAAAAAAAAA AAAAAAAAAAAAAAAAAAAAAAAAAAAAAAAAAAAAAAAAAAAAAAAAAAAAAAAAAAAAAAAAAAAAAAAAAAAA AAAAAAAAAAAAAAAAAAABAQEEBAQEBAQCAgIAAAAAAAAAAAAAAAAAAAAAAAAAAAAAAAAAAAABAQEB AQEAAAAAAAAAAAAAAAAAAAAAAAAAAAAAAAAAAAABAQECAgIBAQEAAAAAAAABAQECAgIMDAwODg4Q EBASEhIREREQEBAREREUFBQWFhYYGBgZGRkXFxcTExMQEBAQEBAREREQEBASEhIUFBQSEhIODg4J CQkFBQUEBAQKCgoICAgGBgYEBAQDAwMDAwMGBgYJCQkMDAwODg4ODg4NDQ0MDAwNDQ0REREVFRUV FRUSEhISEhIVFRUUFBQRERESEhIVFRUUFBQTExMSEhINDQ0HBwcCAgIAAAAAAAAKCgoMDAwODg4R ERESEhIREREPDw8MDAwNDQ0MDAwLCwsLCwsLCwsNDQ0QEBASEhITExMREREQEBAQEBAVFRUZGRkX FxcSEhIODg4ODg4NDQ0KCgoGBgYEBAQFBQUHBwcHBwcGBgYHBwcLCwsXFxcwMDA7OzsxMTEhISEU FBQXFxceHh4YGBgUFBQZGRkbGxssLCw1NTU1NTUpKSkoKCgyMjIoKCgPDw8PDw8MDAwHBwcDAwMA AAAAAAAAAAABAQE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CAgIBAQEBAQEA AAABAQEBAQEAAAAAAAAAAAAAAAAAAAAAAAAAAAAAAAAAAAAAAAAAAAAAAAAAAAAAAAAAAAAAAAAA AAAAAAAAAAAAAAAAAAAAAAAAAAAAAAAAAAAAAAAAAAAAAAAAAAAAAAAAAAAAAAAAAAAAAAAAAAAA AAAAAAAAAAAAAAAAAAAAAAAAAAAAAAAAAAAAAAAAAAAAAAAAAAAAAAAAAAAAAAAAAAAAAAAAAAAA AAAAAAAAAAAAAAABAQEAAAAAAAAAAAABAQEBAQEBAQEAAAAAAAAAAAAAAAAAAAAAAAAAAAAAAAAA AAAAAAAAAAAAAAAAAAAAAAAAAAAAAAAAAAABAQEBAQECAgICAgIBAQEAAAAAAAABAQEAAAAAAAAA AAAAAAAAAAAAAAAAAAAAAAABAQEBAQEBAQEAAAAAAAAAAAAAAAAAAAAAAAAAAAAAAAAAAAAAAAAA AAAAAAAAAAAAAAAAAAAAAAAAAAAAAAAAAAAAAAAAAAAAAAAAAAAAAAAAAAAAAAAAAAAAAAAAAAAB AQEBAQEAAAAAAAAAAAAAAAAAAAAAAAABAQEAAAAAAAAAAAABAQEBAQEAAAAAAAAAAAAAAAAAAAAA AAAAAAAAAAAAAAAAAAABAQEAAAAAAAAAAAABAQEBAQEAAAAAAAAAAAAAAAAAAAAAAAAAAAAAAAAF BQULCwsRERETExMSEhIPDw8ODg4QEBATExMUFBQXFxcVFRUUFBQUFBQTExMREREPDw8QEBAQEBAP Dw8PDw8PDw8NDQ0ICAgBAQEAAAACAgICAgICAgIAAAAAAAABAQEHBwcMDAwPDw8ODg4ODg4PDw8R ERESEhITExMTExMUFBQUFBQUFBQUFBQUFBQTExMTExMSEhISEhISEhITExMSEhILCwsBAQEAAAAC AgILCwsODg4SEhIUFBQUFBQSEhIPDw8ODg4NDQ0KCgoICAgKCgoPDw8TExMUFBQTExMPDw8RERET ExMUFBQUFBQSEhIPDw8ODg4KCgoICAgEBAQAAAAAAAAAAAAEBAQICAgQEBAMDAwMDAwXFxctLS04 ODgsLCwYGBgWFhYREREWFhYiIiIhISEXFxcYGBgjIyMrKyssLCwlJSUjIyMpKSkkJCQXFxcSEhIU FBQSEhISEhIPDw8GBgYAAAAAAAADAwMAAAAEBAQDAwMAAAABAQEAAAAFBQUAAAAAAAAAAAAAAAAA AAAAAAAAAAAAAAAAAAAAAAAAAAAAAAAAAAAAAAAAAAAAAAAAAAAAAAAGBgY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BAQEBAQEAAAAAAAABAQECAgIBAQEBAQEAAAAAAAAAAAAA AAAAAAAAAAAAAAAAAAAAAAAAAAAAAAAAAAAAAAAAAAAAAAAAAAABAQEBAQEBAQEBAQEAAAAAAAAA AAAAAAAAAAAAAAAAAAAAAAAAAAAAAAAAAAAAAAAAAAAAAAAAAAAAAAAAAAAAAAAAAAAAAAAAAAAA AAAAAAAAAAAAAAAAAAAAAAAAAAAAAAAAAAAAAAAAAAAAAAAAAAAAAAAAAAAAAAAAAAAAAAAAAAAA AAAAAAAAAAAAAAABAQEBAQEAAAAAAAAAAAAAAAAAAAAAAAAAAAAAAAAAAAAAAAAAAAAAAAAAAAAA AAABAQEBAQEAAAAAAAAAAAAAAAAAAAAAAAAAAAAAAAACAgIEBAQGBgYGBgYDAwMBAQEFBQUDAwMC AgICAgIBAQEBAQEFBQUKCgoMDAwNDQ0ODg4QEBAUFBQXFxcWFhYTExMSEhISEhITExMUFBQTExMP Dw8LCwsKCgoLCwsMDAwNDQ0ODg4ODg4KCgoFBQUAAAAAAAAAAAAAAAAAAAABAQEEBAQICAgMDAwO Dg4ODg4ODg4ODg4PDw8QEBAQEBAQEBARERERERERERERERERERERERESEhITExMXFxcUFBQSEhIP Dw8ICAgBAQEAAAACAgIPDw8RERETExMUFBQTExMQEBAODg4MDAwJCQkHBwcJCQkPDw8WFhYYGBgT ExMODg4ODg4PDw8QEBASEhITExMREREODg4LCwsEBAQCAgIAAAAAAAADAwMICAgODg4REREPDw8N DQ0UFBQiIiIqKiomJiYbGxsTExMODg4dHR0rKystLS0mJiYiIiIjIyMmJiYjIyMgICAfHx8oKCgp KSkYGBgNDQ0VFRUcHBwfHx8eHh4VFRUJCQkCAgIAAAABAQEGBgYBAQEAAAAAAAADAwMAAAAAAAAC AgIAAAAAAAAAAAAAAAAAAAAAAAAAAAAAAAAAAAAAAAAAAAAAAAAAAAAAAAAAAAAAAAABAQE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BAQEDAwM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BAQECAgIBAQEBAQEAAAAAAAAAAAAA AAAAAAAAAAABAQEBAQEBAQEAAAAAAAAAAAAAAAAAAAAAAAAAAAAAAAAAAAAAAAAAAAAAAAAAAAAA AAAAAAAAAAAAAAAAAAAAAAAAAAAAAAABAQEBAQEAAAAAAAAAAAAAAAAAAAAAAAACAgIBAQEBAQEC AgIEBAQGBgYICAgICAgCAgICAgIBAQEBAQEAAAAAAAAAAAAAAAAAAAABAQEFBQUICAgKCgoICAgE BAQBAQEAAAAAAAAAAAACAgIGBgYKCgoPDw8TExMWFhYbGxsgICAjIyMkJCQhISEaGhoTExMTExMS EhISEhIREREODg4ICAgDAwMBAQEKCgoMDAwODg4PDw8PDw8LCwsGBgYDAwMAAAACAgIEBAQHBwcJ CQkLCwsNDQ0PDw8REREREREREREQEBAQEBAPDw8ODg4ODg4NDQ0ODg4ODg4ODg4PDw8RERETExMV FRUZGRkVFRUREREODg4JCQkFBQUGBgYJCQkSEhITExMTExMSEhIPDw8MDAwKCgoJCQkJCQkODg4U FBQWFhYTExMQEBAODg4NDQ0PDw8PDw8PDw8RERESEhIQEBALCwsGBgYBAQEAAAABAQEGBgYODg4T ExMVFRUVFRUODg4REREaGhogICAcHBwSEhIODg4QEBAVFRUrKys7Ozs2NjYqKioiIiIcHBwXFxcU FBQrKys1NTUrKysfHx8bGxshISEpKSkoKCgtLS0qKiobGxsODg4ICAgCAgIAAAAAAAAAAAACAgIE BAQBAQEAAAANDQ0AAAAAAAAAAAAAAAAAAAAAAAAAAAAAAAAAAAAAAAAAAAAAAAAAAAAAAAAAAAAA AAAAAAACAgIFBQUAAAAAAAAAAAAAAAAAAAAAAAAAAAAAAAAAAAAAAAAAAAAAAAAAAAAAAAAAAAAA AAAAAAAAAAAAAAAAAAAAAAAAAAAAAAAAAAAAAAAAAAAAAAAAAAAAAAAAAAAAAAAAAAAAAAAAAAAA AAAAAAAAAAAAAAAAAAAAAAAAAAAAAAAAAAAAAAAAAAAAAAAAAAAAAAAAAAAAAAAAAAAAAAAAAAAA AAAAAAAAAAAAAAAAAAAAAAAAAAAAAAAAAAAAAAABAQEBAQEBAQEAAAAAAAADAwMGBgYCAgIBAQEA AAAAAAAAAAAAAAAAAAAAAAAAAAAAAAAAAAAAAAAAAAAAAAAAAAAAAAAAAAAAAAAAAAAAAAAAAAAA AAAAAAAAAAAAAAAAAAAAAAAAAAAAAAAAAAAAAAAAAAAAAAAAAAAAAAAAAAAAAAAAAAAAAAAAAAAA AAAAAAAAAAAAAAAAAAAAAAAAAAAAAAAAAAAAAAAAAAAAAAAAAAAAAAAAAAAAAAABAQEBAQECAgIB AQEAAAAAAAAAAAAAAAAAAAAAAAAAAAAAAAAAAAAAAAAAAAAAAAAAAAAAAAAAAAAAAAAAAAAAAAAA AAAAAAAAAAAAAAAAAAAAAAAAAAABAQEAAAAAAAABAQEAAAAAAAAAAAAAAAABAQECAgIDAwMDAwMD AwMCAgICAgIBAQEAAAAAAAAAAAAAAAAAAAAAAAAAAAAAAAAAAAAAAAAAAAAAAAAAAAAAAAAAAAAA AAAAAAAAAAAAAAAAAAAAAAAAAAAAAAAAAAAAAAAAAAAAAAABAQEAAAAAAAAAAAAAAAAAAAAAAAAA AAAAAAAAAAAAAAAAAAABAQEBAQEAAAAAAAABAQEBAQEBAQEAAAAAAAAAAAAAAAAAAAAAAAABAQEE BAQGBgYHBwcFBQUBAQEAAAAFBQUFBQUHBwcKCgoMDAwODg4TExMXFxcdHR0nJycxMTEzMzMsLCwj IyMbGxsWFhYTExMQEBAMDAwJCQkFBQUBAQEAAAAAAAAICAgKCgoNDQ0PDw8PDw8NDQ0KCgoICAgL CwsMDAwODg4PDw8REREREREREREREREUFBQUFBQTExMSEhIQEBAODg4MDAwMDAwLCwsMDAwNDQ0N DQ0ODg4PDw8RERETExMWFhYSEhIPDw8PDw8ODg4NDQ0ODg4QEBAREREREREQEBAPDw8MDAwKCgoJ CQkJCQkREREUFBQWFhYTExMNDQ0KCgoMDAwQEBAQEBAQEBAQEBAREREQEBANDQ0ICAgFBQUFBQUH BwcLCwsSEhIYGBgYGBgUFBQQEBAQEBAWFhYYGBgTExMPDw8REREWFhYYGBgqKio3Nzc+Pj4xMTEe Hh4VFRUYGBgeHh44ODhDQ0NDQ0M1NTUqKiopKSkpKSkoKCg7Ozs3NzcpKSkYGBgPDw8NDQ0ICAgA AAAEBAQAAAAAAAAAAAABAQEAAAAAAAACAgI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BAQEBAQEBAQEAAAABAQEE BAQGBgYHBwcGBgYEBAQCAgIAAAAAAAAAAAAAAAAAAAAAAAAAAAAAAAAAAAAAAAAAAAAAAAAAAAAA AAAAAAAAAAAAAAAAAAAAAAAAAAAAAAAAAAAAAAAAAAAAAAAAAAAAAAAAAAAAAAAAAAAAAAAAAAAA AAAAAAAAAAAAAAAAAAAAAAAAAAAAAAAAAAAAAAAAAAAAAAAAAAAAAAAAAAAAAAAAAAAAAAAAAAAA AAAEBAQGBgYHBwcGBgYDAwMBAQEBAQEBAQEAAAAAAAAAAAAAAAAAAAAAAAAAAAAAAAAAAAAAAAAA AAAAAAAAAAAAAAAAAAAAAAAAAAABAQEAAAAAAAAAAAABAQEAAAAAAAABAQEAAAAAAAAAAAAAAAAB AQECAgIDAwMFBQUFBQUFBQUEBAQDAwMBAQEAAAAAAAAAAAAAAAAAAAAAAAAAAAAAAAAAAAABAQEA AAAAAAAAAAAAAAAAAAAAAAAAAAAAAAAAAAAAAAAAAAAAAAAAAAAAAAAAAAAAAAAAAAAAAAAAAAAA AAAAAAAAAAAAAAABAQEJCQkKCgoLCwsKCgoICAgEBAQAAAAAAAAAAAAAAAAAAAAAAAAAAAAAAAAA AAAAAAAAAAAAAAABAQECAgICAgIBAQEAAAAAAAAAAAAAAAACAgIDAwMDAwMDAwMHBwcMDAwNDQ0W FhYeHh4eHh4ZGRkTExMPDw8NDQ0JCQkGBgYCAgIBAQEAAAAAAAAAAAACAgIBAQEEBAQICAgLCwsN DQ0ODg4PDw8QEBATExMTExMTExMSEhISEhIREREREREQEBARERESEhIREREQEBAODg4MDAwLCwsL CwsMDAwNDQ0ODg4NDQ0LCwsKCgoKCgoLCwsPDw8NDQ0NDQ0ODg4PDw8PDw8ODg4PDw8MDAwMDAwN DQ0NDQ0NDQ0NDQ0ODg4PDw8VFRUQEBAMDAwNDQ0RERETExMREREODg4PDw8RERESEhIREREPDw8L CwsJCQkJCQkMDAwPDw8VFRUYGBgZGRkVFRURERENDQ0UFBQUFBQSEhISEhIWFhYfHx8mJiYoKCg5 OTk+Pj44ODgjIyMUFBQbGxszMzNHR0dVVVVKSkpGRkZCQkIwMDAfHx8mJiY6OjpFRUU0NDQeHh4S EhIQEBASEhIQEBAMDAwAAAABAQEBAQEDAwMBAQEGBgYAAAAFBQUAAAAAAAAAAAAAAAAAAAAAAAAA AAAAAAAAAAAAAAAAAAAAAAAAAAAAAAAAAAAAAAACAgI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CAgIDAwMLCwsKCgoJCQkHBwcEBAQCAgIAAAAAAAAAAAAAAAAAAAAAAAAAAAAA AAAAAAAAAAAAAAAAAAAAAAAAAAAAAAAAAAAAAAAAAAAAAAAAAAAAAAAAAAAAAAAAAAAAAAAAAAAA AAAAAAAAAAAAAAAAAAAAAAAAAAAAAAAAAAAAAAAAAAAAAAAAAAAAAAAAAAAAAAAAAAAAAAAAAAAA AAAAAAAAAAAAAAAAAAAEBAQHBwcJCQkICAgFBQUBAQEAAAABAQEAAAAAAAAAAAAAAAAAAAAAAAAA AAAAAAAAAAAAAAAAAAAAAAAAAAAAAAAAAAAAAAAAAAADAwMDAwMAAAAAAAAAAAAAAAAAAAAAAAAA AAAAAAAAAAAAAAAAAAABAQECAgIFBQUFBQUFBQUFBQUEBAQDAwMCAgIBAQEAAAAAAAAAAAAAAAAA AAAAAAAAAAABAQEAAAAAAAAAAAAAAAAAAAAAAAAAAAAAAAAAAAAAAAAAAAAAAAAAAAAAAAAAAAAA AAAAAAAAAAAAAAAAAAAAAAAAAAAAAAABAQEMDAwODg4QEBAQEBAODg4LCwsHBwcFBQUAAAAAAAAA AAAAAAAAAAAAAAAAAAAAAAAAAAAAAAAAAAAAAAAAAAAAAAABAQEBAQEBAQEEBAQHBwcJCQkHBwcG BgYKCgoPDw8VFRUUFBQTExMQEBAPDw8ODg4LCwsICAgBAQEAAAAAAAAAAAAAAAAAAAAAAAABAQEB AQEDAwMGBgYHBwcICAgKCgoNDQ0QEBASEhIREREREREPDw8NDQ0MDAwMDAwMDAwODg4ODg4PDw8O Dg4MDAwMDAwNDQ0ODg4NDQ0ODg4ODg4LCwsHBwcDAwMCAgICAgIHBwcICAgJCQkKCgoLCwsKCgoJ CQkHBwcFBQUGBgYICAgKCgoMDAwODg4QEBAREREQEBAPDw8PDw8REREUFBQUFBQRERENDQ0PDw8R ERESEhIREREODg4MDAwNDQ0PDw8RERETExMWFhYWFhYTExMREREQEBAQEBAUFBQODg4SEhIfHx8p KSkrKysvLy82NjY+Pj47OzstLS0eHh4kJCQ9PT1SUlJXV1dOTk5SUlJKSkovLy8WFhYcHBw3NzdL S0szMzMjIyMVFRUVFRUYGBgWFhYRERENDQ0LCwsAAAACAgIAAAAFBQUCAgIAAAAAAAAAAAAAAAAA AAAAAAAAAAAAAAAAAAAAAAAAAAAAAAAAAAAAAAAAAAAAAAAAAAAAAAAEBAQ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BAQEICAgKCgoLCwsMDAwLCwsHBwcEBAQBAQEAAAAA AAAAAAAAAAAAAAAAAAAAAAAAAAAAAAAAAAAAAAAAAAAAAAAAAAAAAAAAAAAAAAAAAAAAAAAAAAAA AAAAAAAAAAAAAAAAAAAAAAAAAAAAAAAAAAAAAAAAAAAAAAAAAAAAAAAAAAAAAAAAAAAAAAAAAAAA AAAAAAAAAAAAAAAAAAAAAAAAAAAAAAAAAAAAAAAEBAQICAgICAgEBAQAAAAAAAAAAAAAAAAAAAAA AAAAAAAAAAAAAAAAAAAAAAAAAAAAAAAAAAAAAAAAAAAAAAAAAAAAAAABAQEFBQUGBgYCAgIAAAAA AAABAQEAAAAAAAAAAAAAAAAAAAAAAAAAAAAAAAAAAAACAgIDAwMEBAQFBQUFBQUFBQUEBAQEBAQC AgICAgIBAQEAAAAAAAAAAAAAAAABAQEAAAAAAAAAAAAAAAAAAAAAAAAAAAAAAAAAAAAAAAAAAAAA AAAAAAAAAAAAAAAAAAAAAAAAAAAAAAAAAAAAAAAAAAABAQEBAQEAAAAAAAAAAAABAQEBAQEAAAAA AAABAQEBAQEAAAAAAAAAAAAAAAAAAAAAAAAAAAAAAAAAAAAAAAAAAAAAAAAAAAABAQEBAQEGBgYH BwcHBwcHBwcDAwMAAAAAAAABAQEMDAwJCQkEBAQAAAAAAAAAAAAAAAAAAAAAAAAAAAAAAAABAQEC AgIBAQECAgIDAwMGBgYHBwcHBwcGBgYEBAQFBQUJCQkNDQ0QEBAREREQEBAODg4KCgoHBwcHBwcI CAgLCwsMDAwMDAwLCwsKCgoLCwsNDQ0PDw8ODg4PDw8NDQ0JCQkDAwMAAAAAAAAAAAACAgIDAwMF BQUHBwcHBwcICAgHBwcGBgYFBQUHBwcJCQkMDAwNDQ0ODg4QEBAQEBANDQ0TExMYGBgXFxcREREN DQ0ODg4RERESEhISEhIREREPDw8NDQ0NDQ0PDw8RERETExMUFBQUFBQSEhIQEBAQEBASEhIUFBQV FRUWFhYgICAuLi40NDQyMjI3NzdBQUFDQ0M4ODgqKiopKSk7OztPT09TU1NMTExQUFBLS0syMjIQ EBAMDAwsLCw9PT0vLy8eHh4XFxcVFRUZGRkcHBwXFxcSEhIQEBASEhINDQ3////6+voAAAACAgIA AAAEBAQAAAAAAAAAAAAAAAAAAAAAAAAAAAAAAAAAAAAAAAAAAAAAAAAAAAAAAAAAAAAAAAAAAAAB AQEAAAAAAAAAAAAAAAAAAAAAAAAAAAAAAAAAAAAAAAAAAAAAAAAAAAAAAAAAAAAAAAAAAAAAAAAA AAAAAAAAAAAAAAAAAAAAAAAAAAAAAAAAAAAAAAAAAAAAAAAAAAAAAAAAAAAAAAAAAAAAAAAAAAAA AAAAAAAAAAAAAAAAAAAAAAAAAAAAAAAAAAAAAAAAAAAAAAAAAAAAAAAAAAAAAAAAAAAAAAAAAAAA AAAAAAAAAAAAAAAAAAAAAAABAQEBAQEAAAAAAAABAQEBAQEAAAAAAAADAwMHBwcMDAwQEBAQEBAN DQ0ICAgFBQUAAAAAAAAAAAAAAAAAAAAAAAAAAAAAAAAAAAAAAAAAAAAAAAAAAAAAAAAAAAAAAAAA AAAAAAAAAAAAAAAAAAAAAAAAAAAAAAAAAAAAAAAAAAAAAAAAAAAAAAAAAAAAAAAAAAAAAAAAAAAA AAAAAAAAAAAAAAAAAAAAAAAAAAAAAAAAAAAAAAAAAAAAAAAAAAAAAAAEBAQJCQkKCgoGBgYCAgIA AAABAQEAAAAAAAAAAAAAAAAAAAAAAAAAAAAAAAAAAAAAAAAAAAAAAAAAAAAAAAAAAAAAAAABAQEG BgYICAgDAwMAAAAAAAABAQEAAAAAAAAAAAAAAAAAAAAAAAAAAAAAAAAAAAAAAAAAAAACAgIEBAQF BQUGBgYHBwcHBwcEBAQEBAQCAgIBAQEAAAAAAAAAAAAAAAAAAAAAAAAAAAAAAAAAAAAAAAAAAAAA AAAAAAAAAAAAAAAAAAAAAAAAAAAAAAAAAAAAAAAAAAAAAAAAAAAAAAAAAAABAQEBAQEBAQEBAQEB AQEAAAAAAAAAAAACAgIEBAQCAgIBAQEBAQEAAAAAAAAAAAAAAAAAAAAAAAAAAAABAQEAAAAAAAAA AAAAAAAAAAAAAAAAAAAAAAACAgICAgIAAAAAAAABAQEAAAAAAAACAgIAAAAAAAAAAAABAQECAgIA AAAAAAAAAAADAwMFBQUGBgYJCQkMDAwICAgJCQkICAgFBQUDAwMFBQULCwsQEBARERETExMTExMP Dw8KCgoHBwcGBgYHBwcJCQkKCgoKCgoICAgGBgYHBwcJCQkMDAwODg4ODg4MDAwICAgDAwMAAAAA AAABAQEAAAABAQEEBAQFBQUHBwcJCQkLCwsMDAwNDQ0ODg4QEBAREREREREQEBAQEBAQEBATExMV FRUVFRUSEhIPDw8ODg4SEhIVFRUWFhYUFBQQEBAODg4NDQ0ODg4PDw8QEBATExMUFBQTExMSEhIR ERERERESEhIUFBQaGhonJyczMzM3Nzc1NTU3NzdBQUFKSkpISEg6OjoyMjI4ODhBQUFERERGRkZL S0tGRkYjIyMNDQ0SEhIeHh4pKSkrKysjIyMdHR0aGhoYGBgXFxcWFhYVFRUYGBgcHBwbGxv////7 +/v///8BAQEAAAACAgIAAAAAAAAAAAAAAAAAAAAAAAAAAAAAAAAAAAAAAAAAAAAAAAAAAAAAAAAA AAAAAAAAAAAFBQUAAAAAAAAAAAAAAAAAAAAAAAAAAAAAAAAAAAAAAAAAAAAAAAAAAAAAAAAAAAAA AAAAAAAAAAAAAAAAAAAAAAAAAAAAAAAAAAAAAAAAAAAAAAAAAAAAAAAAAAAAAAAAAAAAAAAAAAAA AAAAAAAAAAAAAAAAAAAAAAAAAAAAAAAAAAAAAAAAAAAAAAAAAAAAAAAAAAAAAAAAAAAAAAAAAAAA AAAAAAAAAAAAAAAAAAAAAAAAAAAAAAAAAAAAAAAAAAAAAAAAAAABAQEBAQEAAAAAAAABAQECAgIH BwcMDAwPDw8PDw8ODg4LCwsICAgDAwMCAgIAAAAAAAAAAAAAAAAAAAAAAAAAAAAAAAAAAAAAAAAB AQEBAQEBAQEBAQEBAQEAAAAAAAAAAAAAAAABAQEAAAAAAAAAAAAAAAAAAAAAAAAAAAAAAAAAAAAA AAAAAAAAAAAAAAAAAAAAAAAAAAAAAAAAAAAAAAAAAAAAAAAAAAAAAAAAAAAAAAAAAAABAQECAgIG BgYKCgoLCwsJCQkDAwMAAAAAAAAAAAAAAAAAAAAAAAAAAAAAAAAAAAAAAAAAAAAAAAAAAAAAAAAA AAAAAAAAAAABAQEBAQEBAQEBAQEAAAAAAAAAAAAAAAAAAAAAAAAAAAAAAAAAAAAAAAAAAAAAAAAB AQEBAQEBAQEBAQEBAQEBAQEBAQEBAQEGBgYGBgYFBQUDAwMCAgIAAAAAAAAAAAACAgIBAQEAAAAA AAAAAAAAAAAAAAAAAAAAAAABAQEBAQEAAAAAAAAAAAAAAAABAQECAgIAAAAAAAAAAAAAAAAAAAAA AAAAAAABAQECAgIBAQEAAAAAAAAAAAADAwMFBQUDAwMBAQEAAAAAAAABAQEAAAAAAAABAQECAgIA AAAAAAAAAAAAAAAAAAAAAAAAAAAAAAABAQEEBAQJCQkMDAwMDAwLCwsJCQkBAQEBAQEAAAAAAAAA AAAAAAABAQEBAQEHBwcJCQkMDAwNDQ0MDAwMDAwMDAwNDQ0ODg4MDAwLCwsJCQkJCQkLCwsNDQ0P Dw8QEBATExMREREJCQkBAQEAAAAFBQUKCgoHBwcFBQUCAgIAAAACAgIGBgYLCwsODg4QEBAODg4M DAwICAgEBAQBAQEAAAAAAAABAQEBAQEDAwMHBwcNDQ0QEBAQEBAODg4ODg4PDw8REREUFBQVFRUV FRUUFBQTExMWFhYSEhIODg4NDQ0PDw8RERETExMTExMUFBQPDw8LCwsMDAwNDQ0NDQ0PDw8TExMT ExMUFBQRERENDQ0ODg4UFBQZGRkbGxsgICApKSk0NDRDQ0NERERJSUlbW1tXV1dHR0c2NjYzMzM4 ODg4ODg+Pj5CQkI4ODgjIyMaGhoSEhITExMeHh4oKCgnJychISEdHR0TExMREREXFxcZGRkWFhYc HBwmJiYnJycaGhr////+/v4AAAAFBQUAAAABAQEAAAAAAAABAQE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BAQEBAQEBAQEAAAAAAAAA AAAAAAAAAAAAAAAFBQUKCgoNDQ0PDw8PDw8MDAwJCQkDAwMBAQEAAAAAAAAAAAAAAAAAAAAAAAAC AgIBAQEBAQEBAQEBAQEBAQEAAAAAAAAAAAAAAAAAAAAAAAAAAAAAAAAAAAAAAAAAAAAAAAAAAAAA AAAAAAAAAAAAAAAAAAAAAAAAAAAAAAAAAAAAAAAAAAAAAAAAAAAAAAAAAAAAAAAAAAAAAAAAAAAA AAAAAAAAAAABAQEDAwMHBwcJCQkJCQkGBgYDAwMAAAAAAAAAAAAAAAAAAAAAAAAAAAAAAAAAAAAA AAAAAAAAAAAAAAAAAAAAAAAAAAABAQEBAQEBAQEBAQEAAAAAAAAAAAAAAAAAAAAAAAAAAAAAAAAA AAAAAAAAAAAAAAAAAAAAAAAAAAAAAAAAAAAAAAAAAAAAAAADAwMCAgICAgIBAQEBAQEBAQEBAQEB AQEAAAAAAAAAAAAAAAAAAAAAAAAAAAAAAAABAQECAgICAgICAgIBAQEAAAAAAAAAAAABAQEAAAAA AAAAAAABAQEBAQEAAAAAAAAAAAAAAAAAAAABAQEFBQUJCQkODg4QEBASEhISEhISEhIREREPDw8M DAwJCQkGBgYAAAAAAAACAgIGBgYICAgICAgGBgYDAwMAAAAAAAAEBAQJCQkMDAwNDQ0LCwsJCQkA AAAAAAABAQEBAQECAgIEBAQHBwcKCgoODg4QEBAQEBANDQ0JCQkHBwcHBwcJCQkNDQ0KCgoHBwcG BgYHBwcKCgoNDQ0ODg4PDw8PDw8MDAwFBQUAAAABAQEEBAQHBwcHBwcFBQUDAwMDAwMGBgYKCgoN DQ0PDw8QEBAODg4MDAwJCQkGBgYEBAQBAQEAAAAAAAADAwMJCQkPDw8SEhISEhIODg4LCwsNDQ0P Dw8RERETExMTExMTExMSEhIREREODg4NDQ0ODg4PDw8RERETExMTExMSEhIODg4MDAwLCwsMDAwO Dg4PDw8REREUFBQVFRUQEBANDQ0QEBAUFBQUFBQUFBQVFRUcHBw8PDxLS0tQUFBWVlZeXl5eXl5O Tk41NTUuLi4xMTE3Nzc0NDQ5OTk7OzsxMTEgICAUFBQNDQ0WFhYkJCQpKSkjIyMcHBwUFBQUFBQV FRUUFBQREREVFRUhISEuLi4vLy8uLi4MDAwJCQkCAgIAAAABAQECAgIAAAAAAAABAQEBAQE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CAgIF BQUFBQUCAgIAAAAAAAABAQEAAAAAAAACAgIHBwcLCwsODg4QEBANDQ0JCQkCAgIBAQEAAAAAAAAA AAAAAAAAAAAAAAABAQEAAAAAAAAAAAAAAAAAAAAAAAAAAAAAAAAAAAABAQEAAAAAAAAAAAAAAAAB AQEAAAAAAAAAAAAAAAAAAAAAAAAAAAAAAAAAAAAAAAAAAAAAAAAAAAAAAAAAAAAAAAAAAAAAAAAA AAAAAAAAAAAAAAAAAAAAAAAAAAAAAAABAQEDAwMFBQUGBgYFBQUEBAQAAAAAAAAAAAAAAAAAAAAA AAAAAAAAAAAAAAAAAAAAAAAAAAAAAAAAAAAAAAAAAAABAQEBAQEBAQEAAAAAAAAAAAAAAAAAAAAA AAAAAAAAAAAAAAAAAAAAAAAAAAAAAAAAAAAAAAAAAAAAAAAAAAAAAAAAAAAAAAAAAAAAAAAAAAAA AAAAAAABAQEBAQEBAQEAAAAAAAAAAAAAAAAAAAAAAAAAAAAAAAABAQEBAQEBAQEBAQEBAQEBAQEA AAAAAAABAQEAAAABAQEBAQECAgIBAQEAAAAAAAABAQEAAAAAAAAEBAQLCwsTExMXFxcaGhodHR0e Hh4eHh4aGhoXFxcUFBQODg4ICAgAAAABAQEFBQUKCgoODg4ODg4LCwsJCQkDAwMDAwMFBQUHBwcJ CQkJCQkICAgHBwcCAgIDAwMEBAQEBAQEBAQGBgYKCgoNDQ0LCwsMDAwLCwsHBwcDAwMCAgIDAwMG BgYHBwcFBQUCAgICAgIGBgYLCwsODg4PDw8QEBAPDw8LCwsHBwcGBgYICAgJCQkJCQkHBwcGBgYG BgYJCQkNDQ0QEBAREREREREQEBANDQ0JCQkICAgICAgHBwcEBAQCAgIBAQEHBwcNDQ0REREQEBAL CwsHBwcFBQUKCgoNDQ0QEBAREREREREPDw8PDw8PDw8MDAwODg4QEBATExMUFBQTExMREREQEBAO Dg4ODg4NDQ0NDQ0PDw8TExMVFRUUFBQVFRUMDAwJCQkPDw8REREODg4TExMcHBw5OTlTU1NSUlJP T09dXV1jY2NTU1M8PDwtLS0pKSktLS0yMjI1NTU8PDw9PT0yMjIZGRkSEhITExMhISErKysmJiYa GhoSEhIPDw8TExMSEhINDQ0PDw8dHR0tLS02NjYzMzMVFRUTExMAAAABAQEFBQUAAAAAAAAAAAAA AAABAQEBAQEBAQEBAQE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DAwMICAgJCQkEBAQBAQEBAQEBAQEAAAAAAAABAQEDAwMGBgYLCwsODg4NDQ0KCgoB AQEBAQEAAAAAAAAAAAAAAAAAAAAAAAAAAAAAAAAAAAAAAAAAAAAAAAAAAAAAAAAAAAAAAAABAQEB AQEAAAAAAAAAAAAAAAAAAAAAAAAAAAAAAAAAAAAAAAAAAAAAAAAAAAAAAAAAAAAAAAAAAAAAAAAA AAAAAAAAAAAAAAAAAAAAAAAAAAAAAAAAAAAAAAAAAAAAAAAAAAAAAAABAQEBAQEBAQEAAAAAAAAA AAAAAAAAAAAAAAAAAAAAAAAAAAAAAAAAAAAAAAAAAAAAAAAAAAAAAAAAAAABAQEBAQEAAAAAAAAA AAAAAAAAAAAAAAAAAAAAAAAAAAAAAAAAAAAAAAAAAAAAAAAAAAAAAAAAAAAAAAAAAAAAAAAAAAAA AAABAQEAAAAAAAAAAAAAAAAAAAAAAAAAAAAAAAAAAAAAAAAAAAAAAAAAAAABAQEBAQEAAAAAAAAA AAAAAAAAAAABAQEAAAAAAAAAAAAAAAABAQEBAQEBAQEBAQEAAAAAAAABAQEBAQEBAQEEBAQJCQkP Dw8TExMVFRUXFxcZGRkYGBgTExMQEBAPDw8LCwsFBQUAAAABAQECAgIFBQUICAgLCwsLCwsLCwsK CgoJCQkGBgYEBAQDAwMCAgIDAwMDAwMGBgYHBwcICAgFBQUDAwMCAgIEBAQHBwcDAwMCAgIBAQEA AAAAAAAAAAABAQEDAwMAAAAAAAAAAAABAQEICAgNDQ0PDw8PDw8NDQ0NDQ0MDAwLCwsMDAwNDQ0N DQ0LCwsFBQUGBgYJCQkMDAwPDw8REREREREREREQEBALCwsGBgYFBQUHBwcJCQkICAgGBgYJCQkM DAwODg4MDAwGBgYCAgICAgIDAwMJCQkLCwsODg4QEBAPDw8ODg4ODg4PDw8SEhITExMVFRUUFBQT ExMQEBAODg4ODg4QEBAREREQEBAQEBATExMYGBgYGBgVFRUMDAwKCgoLCwsNDQ0NDQ0REREjIyM3 NzdVVVVMTEw+Pj5DQ0NVVVVVVVVAQEAuLi4rKyspKSkuLi42NjY+Pj5FRUU+Pj4sLCwUFBQXFxcf Hx8pKSkqKiogICAWFhYSEhIQEBAODg4KCgoMDAwbGxstLS00NDQyMjIcHBwREREAAAAGBgYPDw8R ERESEhICAgIAAAAAAAAAAAAAAAABAQEBAQE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CAgIICAgLCwsICAgEBAQCAgIBAQEAAAAAAAAAAAAAAAACAgIH BwcLCwsMDAwKCgoBAQEAAAAAAAAAAAAAAAAAAAAAAAAAAAABAQEBAQEAAAAAAAABAQEBAQEBAQEA AAAAAAAAAAABAQEBAQE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BAQEBAQEAAAAAAAAAAAAAAAAAAAAAAAAAAAAAAAAAAAAAAAAAAAACAgIF BQUHBwcEBAQBAQEAAAAAAAAAAAAAAAAAAAAAAAABAQEAAAAAAAAAAAAAAAAAAAAAAAAAAAAAAAAA AAAAAAAAAAAAAAADAwMGBgYJCQkMDAwODg4ODg4LCwsKCgoJCQkGBgYBAQEBAQEAAAAAAAAAAAAB AQEEBAQHBwcICAgJCQkICAgGBgYEBAQCAgICAgIDAwMEBAQJCQkKCgoKCgoHBwcCAgIAAAAAAAAB AQECAgIAAAAAAAAAAAACAgIDAwMCAgIAAAAAAAAAAAABAQEFBQUKCgoNDQ0MDAwKCgoHBwcJCQkL CwsLCwsLCwsLCwsJCQkGBgYCAgIFBQUJCQkLCwsNDQ0NDQ0ODg4ODg4MDAwJCQkGBgYHBwcKCgoM DAwLCwsJCQkODg4ODg4MDAwGBgYAAAAAAAABAQEGBgYKCgoMDAwODg4QEBAQEBAQEBAREREREREX FxcWFhYUFBQSEhIPDw8ODg4ODg4PDw8ODg4QEBASEhITExMXFxcaGhoXFxcQEBAEBAQLCwsSEhIV FRUYGBgkJCQ4ODhISEhBQUErKysqKio6OjpDQ0M/Pz80NDQsLCwqKiowMDA5OTlBQUFFRUVCQkIw MDAaGhoVFRUdHR0nJycqKiomJiYfHx8YGBgUFBQODg4LCwsNDQ0bGxstLS00NDQrKysdHR0MDAwG BgYHBwcWFhYWFhYcHBwJCQkAAAAAAAAAAAAAAAAAAAAAAAABAQE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BAQEFBQUJCQkJCQkHBwcDAwMBAQEAAAAA AAAAAAAAAAAAAAACAgIHBwcICAgHBwcAAAAAAAAAAAAAAAAAAAAAAAAAAAAAAAABAQEAAAAAAAAA AAAAAAAAAAAAAAAAAAAAAAAAAAAAAAABAQECAgICAgIBAQEAAAAAAAAAAAAAAAAAAAAAAAAAAAAA AAAAAAAAAAAAAAAAAAAAAAAAAAAAAAAAAAAAAAAAAAAAAAAAAAAAAAAAAAAAAAAAAAAAAAAAAAAA AAAAAAABAQEBAQEAAAAAAAAAAAAAAAAAAAAAAAAAAAAAAAAAAAAAAAAAAAAAAAAAAAAAAAAAAAAA AAAAAAAAAAAAAAAAAAAAAAAAAAAAAAAAAAAAAAAAAAAAAAAAAAAAAAAAAAAAAAAAAAAAAAAAAAAA AAAAAAAAAAAAAAAAAAAAAAAAAAAAAAAAAAAAAAAAAAAAAAAAAAAAAAAAAAAAAAABAQEAAAAAAAAA AAAAAAABAQEEBAQJCQkNDQ0KCgoHBwcDAwMAAAAAAAAAAAAAAAAAAAAAAAAAAAAAAAAAAAAAAAAA AAAAAAABAQEAAAAAAAAAAAAAAAAAAAAAAAAAAAACAgIGBgYHBwcKCgoMDAwLCwsICAgDAwMAAAAA AAAAAAAAAAAAAAAAAAAAAAACAgIDAwMAAAACAgIDAwMFBQUGBgYICAgJCQkKCgoJCQkKCgoJCQkG BgYCAgIAAAAAAAAAAAAAAAAAAAAAAAADAwMHBwcICAgFBQUDAwMGBgYGBgYICAgKCgoMDAwLCwsH BwcEBAQEBAQGBgYICAgICAgHBwcHBwcGBgYEBAQGBgYHBwcJCQkKCgoLCwsLCwsLCwsLCwsHBwcH BwcJCQkLCwsNDQ0MDAwKCgoHBwcICAgICAgGBgYCAgIAAAAAAAADAwMICAgNDQ0NDQ0ODg4PDw8R ERESEhITExMUFBQVFRUTExMQEBAODg4NDQ0ODg4QEBAREREPDw8REREUFBQVFRUWFhYUFBQPDw8J CQkNDQ0XFxcgICAlJSUtLS02NjY5OTk2NjYhISEXFxckJCQtLS0oKCgqKiotLS0vLy81NTU+Pj5E RERDQ0M8PDwxMTEiIiIXFxcbGxslJSUuLi4vLy8pKSkgICAUFBQMDAwNDQ0REREdHR0rKysyMjIo KCgWFhYJCQkAAAAGBgYREREaGhoeHh4XFxcODg4LCwsFBQUDAwM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BAQEBAQEEBAQICAgH BwcCAgIAAAABAQEAAAABAQEAAAAAAAAAAAACAgIEBAQDAwMAAAAAAAAAAAAAAAAAAAABAQEAAAAA AAAAAAAAAAAAAAAAAAABAQEBAQEBAQEBAQEBAQEAAAAAAAACAgIFBQUGBgYEBAQCAgIAAAAAAAAA AAAAAAAAAAAAAAAAAAAAAAAAAAAAAAAAAAAAAAAAAAAAAAAAAAAAAAAAAAAAAAAAAAAAAAAAAAAA AAAAAAAAAAAAAAAAAAABAQEBAQEBAQEBAQEBAQEBAQEAAAAAAAAAAAAAAAAAAAAAAAAAAAAAAAAA AAAAAAAAAAAAAAAAAAAAAAAAAAAAAAAAAAAAAAAAAAAAAAAAAAAAAAAAAAAAAAAAAAAAAAAAAAAA AAAAAAAAAAAAAAAAAAAAAAAAAAAAAAAAAAAAAAAAAAAAAAAAAAAAAAAAAAAAAAAAAAAAAAAAAAAA AAABAQEAAAAAAAAAAAAAAAAAAAACAgIHBwcKCgoMDAwKCgoHBwcDAwMAAAAAAAAAAAAAAAAAAAAB AQEBAQEAAAAAAAAAAAAAAAABAQEAAAABAQEBAQEAAAAAAAAAAAABAQEBAQEDAwMCAgIFBQUKCgoK CgoFBQUBAQEAAAAAAAAAAAAAAAAAAAAAAAAAAAAAAAAAAAAAAAAAAAABAQEDAwMFBQUICAgLCwsN DQ0LCwsKCgoICAgEBAQCAgIAAAAAAAABAQEAAAABAQEEBAQICAgKCgoLCwsKCgoJCQkMDAwMDAwM DAwNDQ0MDAwKCgoICAgGBgYFBQUGBgYFBQUFBQUGBgYJCQkKCgoKCgoMDAwJCQkHBwcHBwcJCQkK CgoJCQkHBwcFBQUHBwcKCgoLCwsJCQkGBgYEBAQEBAQCAgIBAQEAAAAAAAAAAAACAgIHBwcLCwsO Dg4MDAwLCwsMDAwPDw8RERESEhISEhIREREPDw8ODg4ODg4PDw8REREREREREREQEBARERETExMU FBQREREPDw8REREUFBQkJCQrKysyMjI4ODg+Pj4+Pj4wMDAfHx8ZGRkYGBgfHx8eHh4gICAtLS0y MjI6OjpCQkJFRUVCQkI5OTkwMDAmJiYhISEjIyMnJyctLS0zMzMxMTEmJiYaGhoUFBQSEhIbGxsj IyMrKysrKyshISEUFBQJCQkEBAQLCwsNDQ0bGxsdHR0SEhIJCQkPDw8LCwsMDAwICAgCAgI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B AQEAAAAAAAAHBwcHBwcBAQEAAAACAgIAAAABAQEBAQEAAAAAAAAAAAABAQEAAAAAAAAAAAAAAAAA AAAAAAABAQEAAAAAAAAAAAAAAAAAAAACAgIFBQUHBwcICAgICAgBAQEAAAAAAAACAgIHBwcJCQkH BwcFBQUAAAAAAAAAAAAAAAAAAAAAAAAAAAAAAAAAAAAAAAAAAAAAAAAAAAAAAAAAAAAAAAAAAAAA AAAAAAAAAAAAAAAAAAAAAAAAAAAAAAABAQEBAQEAAAAAAAAAAAAAAAAAAAAAAAAAAAAAAAAAAAAA AAAAAAAAAAAAAAAAAAAAAAAAAAAAAAAAAAAAAAAAAAAAAAAAAAAAAAAAAAAAAAAAAAAAAAAAAAAA AAAAAAAAAAAAAAAAAAAAAAAAAAAAAAAAAAAAAAAAAAAAAAAAAAAAAAAAAAAAAAAAAAAAAAAAAAAA AAAAAAAAAAAAAAAAAAAAAAAAAAAAAAAAAAAAAAAAAAAAAAACAgIFBQUKCgoJCQkHBwcEBAQAAAAA AAAAAAAAAAAAAAABAQECAgICAgIBAQEAAAAAAAAAAAAAAAAAAAAAAAAAAAABAQECAgIBAQEAAAAB AQEAAAAAAAAEBAQFBQUAAAAAAAABAQEAAAAAAAAAAAAAAAAAAAAAAAAAAAAAAAABAQEAAAAAAAAA AAAAAAADAwMICAgMDAwODg4LCwsGBgYCAgIAAAAAAAAAAAAAAAADAwMHBwcMDAwNDQ0NDQ0MDAwM DAwNDQ0NDQ0NDQ0NDQ0NDQ0MDAwMDAwMDAwMDAwHBwcFBQUCAgIBAQEFBQUMDAwQEBAREREODg4H BwcBAQEBAQEFBQUHBwcEBAQAAAAFBQUICAgJCQkGBgYBAQEAAAAAAAACAgICAgIBAQEAAAAAAAAD AwMHBwcMDAwPDw8ODg4LCwsICAgICAgMDAwPDw8PDw8PDw8QEBAPDw8PDw8RERETExMTExMREREO Dg4NDQ0ODg4QEBAQEBANDQ0QEBAdHR0qKio2NjY6Ojo/Pz9ERERISEhCQkIvLy8bGxsdHR0ZGRkX FxcYGBgwMDBERERBQUFISEhCQkJBQUE6OjoyMjItLS0nJyclJSUqKio0NDQ0NDQyMjIpKSkaGhoS EhIdHR0uLi4uLi4yMjIwMDAgICAODg4FBQUGBgYKCgoQEBAYGBgODg4UFBQNDQ0JCQkQEBATExMQ EBALCwsFBQU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BAQEBAQEBAQEAAAAAAAAAAAAAAAAAAAABAQEAAAAAAAAAAAADAwMICAgMDAwPDw8HBwcDAwMA AAAAAAACAgIGBgYHBwcHBwcHBwcFBQUCAgIAAAAAAAAAAAAAAAAAAAACAgIAAAAAAAABAQEDAwMD AwMAAAAAAAAAAAAAAAAAAAAAAAAAAAAAAAAAAAAAAAAAAAAAAAAAAAAAAAAAAAAAAAAAAAAAAAAA AAAAAAAAAAAAAAAAAAAAAAAAAAAAAAAAAAAAAAAAAAAAAAAAAAAAAAAAAAABAQEAAAAAAAAAAAAA AAAAAAAAAAAAAAAAAAAAAAAAAAAAAAAAAAAAAAAAAAAAAAAAAAAAAAAAAAAAAAAAAAAAAAAAAAAA AAAAAAABAQEAAAAAAAAAAAABAQECAgIBAQEBAQEAAAAAAAAAAAAAAAAAAAAAAAAAAAABAQEGBgYF BQUEBAQDAwMCAgIAAAAAAAAAAAABAQEBAQEBAQEBAQEBAQEBAQEBAQEBAQEAAAAAAAAAAAAAAAAA AAAAAAAAAAAAAAAAAAAAAAACAgIFBQUFBQUCAgIAAAAAAAABAQEAAAAAAAAAAAAAAAAAAAAAAAAA AAAAAAABAQEBAQEBAQEBAQEEBAQJCQkNDQ0MDAwLCwsJCQkFBQUCAgIBAQEEBAQHBwcODg4NDQ0M DAwKCgoKCgoJCQkJCQkKCgoNDQ0LCwsKCgoJCQkKCgoJCQkGBgYEBAQCAgIBAQEFBQULCwsPDw8O Dg4MDAwLCwsDAwMAAAAAAAAAAAABAQEAAAAAAAAAAAAJCQkICAgGBgYCAgIAAAAAAAAAAAAAAAAC AgIAAAAAAAAEBAQKCgoODg4MDAwJCQkEBAQBAQEAAAADAwMICAgLCwsODg4QEBAREREQEBARERET ExMSEhIPDw8NDQ0ODg4PDw8MDAwMDAwPDw8SEhIaGhoqKio5OTlAQEBJSUlYWFhkZGRfX19ISEgt LS0dHR0cHBwWFhYeHh49PT1VVVVPT09FRUVKSkpAQEA6Ojo2NjYtLS0kJCQpKSkyMjIyMjItLS0s LCwlJSUcHBwdHR0qKio0NDQ2NjY3NzcrKyscHBwQEBAKCgoJCQkODg4TExMXFxcTExMJCQkAAAAF BQUREREVFRUQEBAQEBAREREQEBAJCQkDAwMAAAAAAAABAQEAAAABAQE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BAQEAAAAAAAAAAAACAgIFBQUI CAgLCwsKCgoHBwcCAgIAAAAAAAADAwMHBwcJCQkICAgFBQUDAwMBAQEAAAAAAAAAAAAAAAABAQEA AAAAAAACAgIFBQUGBgYEBAQCAgIAAAAAAAAAAAAAAAAAAAAAAAAAAAAAAAAAAAAAAAAAAAAAAAAA AAAAAAAAAAAAAAAAAAAAAAAAAAAAAAAAAAAAAAAAAAAAAAABAQEAAAAAAAAAAAAAAAAAAAAAAAAA AAAAAAAAAAAAAAAAAAAAAAAAAAAAAAAAAAAAAAAAAAAAAAAAAAAAAAAAAAAAAAAAAAAAAAAAAAAA AAAAAAAAAAAAAAAAAAAAAAABAQEAAAAAAAAAAAABAQEBAQEBAQEAAAABAQEBAQEAAAAAAAAAAAAA AAAAAAAAAAABAQEBAQEBAQEAAAAAAAAAAAAAAAAAAAAAAAAAAAAAAAAAAAAAAAAAAAAAAAAAAAAB AQEBAQEBAQEAAAAAAAAAAAAAAAAAAAADAwMAAAAAAAAAAAAAAAAAAAAAAAACAgIAAAAAAAAAAAAB AQEBAQEBAQEAAAAAAAAAAAAAAAAAAAAAAAAAAAABAQEEBAQGBgYICAgICAgHBwcFBQUDAwMDAwMF BQUGBgYICAgHBwcGBgYGBgYHBwcJCQkLCwsMDAwODg4KCgoFBQUDAwMCAgIDAwMCAgICAgIBAQEA AAACAgIFBQUHBwcFBQUEBAQEBAQAAAABAQEEBAQGBgYFBQUDAwMCAgIDAwMFBQUEBAQCAgIAAAAA AAAAAAABAQEAAAABAQEBAQEEBAQICAgMDAwLCwsGBgYBAQEAAAAAAAACAgIICAgMDAwNDQ0NDQ0O Dg4VFRUTExMREREPDw8PDw8PDw8ODg4NDQ0ODg4PDw8MDAwLCwsXFxctLS09PT1BQUFXV1dpaWl4 eHhzc3NbW1s/Pz8qKiohISEaGhouLi5JSUlNTU1DQ0NOTk5VVVVEREQ4ODgrKysiIiIiIiIrKysx MTErKysfHx8cHBwcHBwcHBwgICAuLi48PDw7OzszMzMqKiogICAVFRUODg4NDQ0PDw8SEhIVFRUT ExMLCwsDAwMDAwMKCgoRERETExMRERESEhISEhISEhIPDw8JCQkDAwM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BAQEBAQEA AAAAAAAAAAACAgIEBAQFBQUHBwcGBgYDAwMAAAAAAAAAAAACAgIFBQUHBwcFBQUDAwMCAgIBAQEB AQEAAAAAAAABAQEAAAAAAAACAgIFBQUGBgYFBQUEBAQAAAAAAAAAAAAAAAAAAAAAAAAAAAAAAAAA AAAAAAAAAAAAAAAAAAAAAAAAAAAAAAAAAAAAAAAAAAAAAAAAAAAAAAAAAAAAAAABAQEBAQEAAAAA AAAAAAAAAAAAAAAAAAAAAAAAAAAAAAAAAAAAAAAAAAAAAAAAAAAAAAAAAAAAAAAAAAAAAAAAAAAA AAAAAAAAAAAAAAAAAAAAAAAAAAAAAAAAAAAAAAAAAAAAAAAAAAAAAAABAQEAAAAAAAAAAAABAQEB AQEBAQEBAQEAAAAAAAAAAAAAAAAAAAAAAAAAAAAAAAAAAAAAAAAAAAAAAAAAAAAAAAAAAAAAAAAA AAAAAAAAAAAAAAAAAAAAAAAAAAAAAAAAAAAAAAAAAAABAQECAgIAAAAAAAABAQEBAQEAAAAAAAAA AAAAAAAAAAAAAAABAQEBAQEAAAAAAAAAAAAAAAAAAAABAQEBAQEAAAAAAAAAAAAAAAACAgICAgIC AgIBAQEBAQEBAQEBAQEBAQECAgICAgIBAQECAgIEBAQHBwcKCgoMDAwKCgoGBgYCAgIAAAAAAAAA AAAAAAAAAAAAAAAAAAAAAAAAAAAAAAAAAAAAAAABAQEGBgYKCgoLCwsJCQkFBQUCAgIBAQEAAAAC AgIDAwMDAwMCAgICAgIDAwMCAgIBAQEAAAAAAAACAgIFBQUICAgHBwcEBAQCAgICAgIBAQECAgIF BQUICAgKCgoODg4REREMDAwODg4PDw8QEBAREREREREPDw8MDAwLCwsNDQ0aGhotLS00NDQ1NTVE RERYWFh0dHR9fX19fX1oaGhLS0s3NzcuLi4rKys2NjZAQEA+Pj5ERERcXFxbW1tBQUExMTEhISEn JycqKiopKSknJychISEZGRkVFRUSEhIVFRUhISE1NTVCQkI/Pz82NjYxMTEgICAXFxcPDw8NDQ0R EREUFBQUFBQUFBQNDQ0DAwMAAAAHBwcPDw8PDw8PDw8REREVFRUVFRUWFhYVFRUODg4EBAQAAAAA AAABAQEAAAAAAAABAQEBAQEBAQE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BAQEBAQEAAAAAAAAAAAAAAAABAQEBAQEBAQEBAQEBAQEAAAAAAAAAAAAAAAAAAAADAwMD AwMCAgIBAQEAAAAAAAAAAAAAAAABAQEAAAAAAAABAQEDAwMDAwMCAgIBAQEAAAAAAAAAAAAAAAAA AAAAAAAAAAAAAAAAAAAAAAAAAAAAAAAAAAAAAAAAAAAAAAAAAAAAAAAAAAAAAAAAAAAAAAAAAAAA AAABAQEBAQEAAAAAAAAAAAAAAAAAAAAAAAAAAAAAAAAAAAAAAAAAAAAAAAAAAAAAAAAAAAAAAAAA AAAAAAAAAAAAAAAAAAAAAAAAAAAAAAAAAAAAAAAAAAAAAAAAAAAAAAAAAAAAAAAAAAAAAAAAAAAA AAAAAAAAAAAAAAAAAAAAAAAAAAAAAAAAAAAAAAAAAAAAAAAAAAAAAAAAAAAAAAAAAAAAAAAAAAAA AAAAAAAAAAAAAAAAAAAAAAAAAAAAAAAAAAAAAAAAAAAAAAAAAAABAQEDAwMEBAQBAQEAAAABAQED AwMCAgIAAAAAAAAAAAADAwMCAgIBAQEAAAAAAAAAAAAAAAAAAAABAQECAgICAgICAgIAAAAAAAAA AAAAAAAAAAAAAAAAAAAAAAAAAAAAAAAAAAAAAAAAAAAAAAAAAAAAAAABAQEDAwMGBgYHBwcDAwMC AgIBAQEAAAABAQEBAQEAAAAAAAABAQEAAAAAAAAAAAAAAAAAAAADAwMHBwcODg4QEBANDQ0GBgYB AQEBAQEBAQEAAAAEBAQHBwcKCgoLCwsKCgoJCQkGBgYCAgIAAAABAQEEBAQGBgYHBwcGBgYEBAQD AwMDAwMBAQEAAAABAQECAgIFBQUJCQkODg4ODg4ODg4PDw8QEBAODg4LCwsLCwsPDw8cHBw4ODhN TU1JSUk8PDw/Pz9TU1NkZGR+fn5vb29YWFhCQkI3Nzc0NDQ0NDQ0NDQ+Pj43NzdISEhgYGBbW1tA QEArKyshISEvLy8vLy8lJSUbGxsZGRkUFBQQEBATExMVFRUoKCg8PDxERERBQUE4ODguLi4mJiYY GBgREREMDAwODg4UFBQWFhYTExMQEBAFBQUBAQEDAwMLCwsPDw8MDAwMDAwQEBAYGBgXFxcXFxcV FRUNDQ0DAwMAAAABAQEBAQEAAAAAAAAAAAABAQEBAQE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BAQEBAQEAAAAAAAAAAAAAAAAAAAAAAAAAAAAAAAAAAAAAAAABAQEB AQEAAAAAAAAAAAAAAAAAAAAAAAAAAAAAAAAAAAAAAAAAAAAAAAAAAAAAAAAAAAABAQEAAAAAAAAA AAAAAAAAAAAAAAAAAAAAAAAAAAAAAAAAAAAAAAAAAAAAAAAAAAAAAAAAAAAAAAAAAAAAAAAAAAAA AAAAAAAAAAAAAAAAAAABAQEBAQEAAAAAAAAAAAAAAAAAAAAAAAAAAAAAAAAAAAAAAAAAAAAAAAAA AAAAAAAAAAAAAAAAAAAAAAAAAAAAAAAAAAAAAAAAAAAAAAAAAAAAAAAAAAAAAAAAAAAAAAAAAAAA AAAAAAAAAAAAAAAAAAAAAAAAAAAAAAAAAAAAAAAAAAAAAAAAAAAAAAAAAAABAQEBAQEBAQEAAAAA AAAAAAAAAAAAAAAAAAAAAAAAAAAAAAAAAAAAAAAAAAAAAAAAAAAAAAAAAAABAQEDAwMFBQUICAgJ CQkEBAQBAQEAAAAAAAAAAAAAAAACAgIFBQUGBgYGBgYFBQUEBAQEBAQDAwMDAwMDAwMDAwMDAwMC AgIBAQEAAAAAAAAAAAAAAAABAQEBAQEBAQEBAQECAgICAgICAgIBAQEAAAAAAAAAAAAAAAABAQEB AQECAgICAgIAAAAAAAAAAAABAQECAgICAgIAAAAAAAABAQEAAAAAAAABAQEAAAABAQEGBgYMDAwN DQ0ODg4KCgoFBQUFBQUICAgJCQkICAgJCQkMDAwPDw8QEBAPDw8ODg4LCwsICAgJCQkKCgoMDAwL CwsICAgEBAQAAAAAAAAAAAAAAAAAAAACAgICAgIBAQECAgIFBQUPDw8JCQkICAgLCwsMDAwPDw8d HR0vLy9SUlJiYmJiYmJLS0s6OjpERERaWlpnZ2dlZWVNTU02NjYuLi4xMTEzMzM1NTU3Nzc5OTlJ SUldXV1XV1c3NzckJCQqKio1NTU1NTUvLy8fHx8VFRUVFRUUFBQSEhIXFxcnJyc/Pz9JSUk6Ojow MDAyMjIoKCgVFRUNDQ0LCwsMDAwSEhIXFxcUFBQODg4ICAgAAAAFBQULCwsODg4MDAwLCwsNDQ0R EREXFxcWFhYUFBQREREKCgoEBAQFBQUKCgoDAwMAAAAAAAAAAAABAQEAAAAAAAABAQE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CAgIA AAAAAAAAAAAAAAAAAAABAQEBAQEAAAAAAAAAAAAAAAAAAAAAAAAAAAAAAAAAAAAAAAAAAAAAAAAA AAABAQEAAAAAAAAAAAAAAAAAAAAAAAAAAAAAAAAAAAAAAAAAAAAAAAAAAAAAAAAAAAAAAAAAAAAA AAAAAAAAAAAAAAAAAAAAAAAAAAAAAAAAAAAAAAAAAAAAAAAAAAAAAAAAAAAAAAAAAAAAAAAAAAAA AAAAAAAAAAAAAAAAAAAAAAAAAAAAAAAAAAAAAAAAAAAAAAAAAAAAAAAAAAAAAAAAAAAAAAAAAAAA AAAAAAAAAAAAAAAAAAAAAAAAAAAAAAAAAAAAAAABAQEBAQEBAQEAAAAAAAAAAAAAAAAAAAABAQEA AAAAAAAAAAAAAAAAAAAAAAAAAAAAAAAAAAAAAAAAAAAAAAAAAAAAAAAAAAAAAAAAAAAAAAAAAAAB AQEDAwMFBQUHBwcICAgEBAQDAwMCAgIDAwMDAwMDAwMDAwMFBQUFBQUGBgYICAgKCgoKCgoICAgH BwcFBQUCAgICAgIBAQEAAAAAAAAAAAAAAAABAQEAAAAAAAAAAAAAAAAAAAAAAAAAAAAAAAAAAAAA AAAAAAABAQEBAQEBAQEBAQEAAAAAAAAAAAAAAAAAAAAAAAAAAAAAAAAAAAAAAAAAAAAAAAAAAAAA AAAAAAAFBQUKCgoLCwsLCwsLCwsLCwsMDAwODg4NDQ0MDAwMDAwODg4PDw8ODg4PDw8QEBAPDw8O Dg4REREODg4JCQkEBAQBAQEAAAAAAAAAAAADAwMAAAAAAAAAAAAAAAAAAAADAwMGBgYJCQkGBgYI CAgQEBAWFhYfHx80NDRJSUlgYGBWVlZJSUlCQkJFRUVLS0tRUVFTU1M9PT00NDQwMDA1NTU3Nzcz MzMzMzM4ODhAQEBPT09DQ0MtLS0wMDA3Nzc5OTlAQEArKysqKiojIyMZGRkUFBQVFRUgICAvLy9B QUE9PT0zMzMpKSkkJCQgICAVFRUICAgFBQUICAgODg4UFBQUFBQNDQ0EBAQAAAABAQEKCgoQEBAO Dg4LCwsNDQ0REREUFBQUFBQTExMQEBANDQ0KCgoMDAwPDw8TExMJCQkDAwMAAAAAAAAAAAAAAAAA AAABAQE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BAQEBAQEBAQEBAQEBAQEAAAAAAAAAAAAAAAAAAAAAAAAAAAAAAAAA AAAAAAAAAAAEBAQEBAQCAgIAAAAAAAAAAAAAAAAAAAAAAAAAAAABAQEBAQEAAAAAAAAAAAAAAAAA AAAAAAAAAAAAAAAAAAABAQEBAQEBAQEAAAAAAAAAAAAAAAAAAAAAAAAAAAAAAAAAAAAAAAAAAAAA AAAAAAAAAAAAAAAAAAAAAAAAAAAAAAAAAAAAAAAAAAAAAAAAAAAAAAAAAAAAAAAAAAAAAAAAAAAB AQEBAQEAAAAAAAAAAAAAAAAAAAAAAAAAAAAAAAAAAAAAAAAAAAAAAAAAAAAAAAAAAAAAAAAAAAAA AAAAAAAAAAAAAAAAAAAAAAAAAAAAAAAAAAAAAAAAAAAAAAAAAAABAQEDAwMEBAQDAwMBAQEAAAAA AAAAAAAAAAABAQEAAAAAAAAAAAAAAAAAAAAAAAAAAAAAAAAAAAAAAAAAAAAAAAAAAAAAAAAAAAAA AAAAAAAAAAAAAAAAAAAAAAABAQECAgICAgIBAQECAgIFBQUICAgICAgEBAQBAQEBAQECAgIDAwMF BQUHBwcHBwcGBgYEBAQDAwMBAQEAAAAAAAAAAAAAAAAAAAAAAAAAAAAAAAABAQEBAQEBAQEAAAAA AAAAAAAAAAAAAAAAAAAAAAAAAAAAAAABAQEBAQEBAQEBAQEBAQEAAAAAAAAAAAAAAAAAAAAAAAAB AQEAAAAAAAAAAAAAAAAAAAACAgIFBQUMDAwMDAwNDQ0ODg4NDQ0KCgoICAgICAgKCgoNDQ0ODg4O Dg4PDw8QEBAPDw8ODg4MDAwHBwcBAQEAAAAAAAABAQEGBgYJCQkHBwcCAgIAAAAAAAAAAAAEBAQK CgoPDw8ODg4QEBATExMYGBgeHh4pKSk4ODhERERERERGRkY/Pz85OTlCQkJOTk5JSUk4ODg1NTU1 NTU3Nzc5OTk1NTUvLy8vLy80NDQ5OTkvLy80NDQ7Ozs6OjpDQ0NCQkIuLi42NjYmJiYXFxcREREU FBQiIiIzMzM8PDw9PT0pKSkcHBweHh4bGxsODg4DAwMCAgICAgIHBwcODg4QEBAMDAwFBQUCAgIC AgINDQ0PDw8QEBAODg4ODg4RERETExMTExMSEhIREREODg4MDAwREREYGBgZGRkWFhYQEBAICAgB AQEAAAAAAAAAAAAAAAACAgI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BAQEBAQEBAQEBAQEBAQEBAQEBAQEBAQEAAAAA AAAAAAAAAAAAAAAAAAAAAAAAAAAHBwcJCQkKCgoICAgDAwMAAAAAAAAAAAAAAAACAgIDAwMDAwMC AgIAAAAAAAAAAAABAQEBAQEAAAAAAAAAAAAAAAAAAAAAAAAAAAAAAAAAAAAAAAAAAAAAAAAAAAAA AAAAAAAAAAAAAAAAAAAAAAAAAAAAAAAAAAAAAAAAAAAAAAAAAAAAAAAAAAAAAAAAAAAAAAAAAAAA AAAAAAAAAAABAQEBAQECAgIAAAAAAAAAAAAAAAAAAAAAAAAAAAAAAAAAAAAAAAAAAAAAAAAAAAAA AAAAAAAAAAAAAAAAAAAAAAAAAAAAAAAAAAAAAAAAAAAAAAAAAAAAAAAAAAAAAAAAAAACAgIFBQUH BwcFBQUDAwMBAQEAAAAAAAAAAAABAQEAAAAAAAAAAAAAAAAAAAAAAAAAAAAAAAAAAAAAAAAAAAAA AAAAAAAAAAAAAAAAAAABAQEBAQEBAQEAAAAAAAAAAAAAAAAAAAACAgIBAQEAAAABAQEBAQEAAAAA AAAAAAAAAAAAAAAAAAAAAAAAAAAAAAAAAAAAAAAAAAAAAAAAAAAAAAAAAAAAAAAAAAAAAAAJCQkK CgoLCwsJCQkGBgYCAgICAgICAgIAAAAAAAAAAAAAAAAAAAAAAAABAQECAgIAAAAAAAABAQEBAQEA AAAAAAAAAAAAAAACAgIAAAAAAAABAQEBAQEAAAABAQEDAwMMDAwLCwsMDAwNDQ0JCQkDAwMCAgIF BQUICAgLCwsPDw8QEBAREREQEBANDQ0JCQkCAgIBAQECAgIEBAQHBwcKCgoKCgoKCgoFBQUBAQEA AAACAgIHBwcLCwsPDw8SEhIMDAwRERETExMTExMdHR0xMTFBQUFISEhKSkpFRUVDQ0NEREQ+Pj41 NTU3Nzc/Pz9JSUlDQ0M6OjowMDAqKionJycpKSkqKiovLy80NDQ3Nzc8PDxCQkI7OzsyMjI0NDQs LCwdHR0YGBgdHR0jIyMsLCwwMDArKyscHBwdHR0aGhoUFBQODg4JCQkEBAQAAAAAAAADAwMICAgJ CQkFBQUEBAQKCgoREREZGRkTExMODg4ODg4QEBATExMTExMSEhITExMREREODg4ODg4XFxchISEe Hh4VFRUVFRUMDAwDAwMBAQEAAAAAAAAAAAACAgIAAAAAAAAAAAAAAAAAAAAAAAAAAAAAAAAAAAAA AAAAAAAAAAAAAAAAAAAAAAAAAAAAAAAAAAAAAAAAAAAAAAAAAAAAAAAAAAAAAAAAAAAAAAAAAAAA AAAAAAAAAAAAAAABAQEAAAAAAAAAAAAAAAAAAAAAAAAAAAAAAAAAAAAAAAAAAAAAAAAAAAAAAAAB AQEBAQEBAQEAAAAAAAAAAAAAAAAAAAABAQECAgIBAQEAAAABAQEBAQEAAAAAAAACAgIBAQEBAQEA AAAAAAAAAAAAAAAAAAABAQEAAAAAAAAAAAAAAAAAAAAAAAAAAAAAAAABAQEBAQEBAQECAgICAgIC AgIAAAAAAAAAAAAAAAAAAAAAAAAAAAAAAAAAAAAAAAAGBgYJCQkMDAwMDAwICAgEBAQBAQEAAAAB AQEBAQEBAQEBAQEBAQEBAQEBAQEBAQEAAAAAAAAAAAAAAAAAAAAAAAAAAAAAAAACAgIAAAAAAAAA AAAAAAAAAAABAQEBAQEBAQEBAQEAAAAAAAAAAAAAAAAAAAAAAAAAAAAAAAAAAAABAQEBAQEAAAAA AAAAAAAAAAAAAAAAAAAAAAAAAAAAAAABAQEBAQEEBAQDAwMBAQEBAQEBAQEBAQEAAAAAAAAAAAAA AAAAAAAAAAAAAAAAAAAAAAAAAAAAAAAAAAAAAAAAAAAAAAAAAAAAAAAAAAAAAAAAAAAAAAAAAAAB AQECAgIBAQEAAAABAQEBAQEBAQEBAQEAAAAAAAAAAAAAAAAAAAAAAAAAAAAAAAAAAAAAAAAAAAAA AAAEBAQHBwcLCwsKCgoFBQUBAQEAAAABAQEBAQEBAQEAAAAAAAAAAAAAAAAAAAABAQEBAQEBAQEB AQEBAQEAAAAAAAAAAAAAAAABAQEBAQEBAQEAAAAAAAAAAAAAAAAAAAABAQEBAQECAgIBAQEAAAAB AQEEBAQHBwcMDAwODg4PDw8PDw8LCwsGBgYBAQEAAAAAAAABAQEBAQECAgIGBgYLCwsMDAwKCgoB AQEAAAAAAAAAAAAAAAACAgIDAwMDAwMBAQECAgICAgICAgIAAAAAAAAAAAABAQEHBwcMDAwODg4M DAwFBQUAAAAAAAABAQEKCgoMDAwPDw8QEBAMDAwGBgYCAgIBAQEFBQUGBgYJCQkNDQ0QEBAQEBAN DQ0KCgoGBgYCAgIDAwMLCwsQEBAPDw8PDw8REREREREQEBAWFhYnJyc6OjpISEhPT09SUlJWVlZP T08+Pj41NTU8PDxERERISEhOTk4/Pz83NzcwMDArKysjIyMbGxseHh4mJiY3Nzc1NTUyMjIvLy8u Li4sLCwqKionJycZGRkZGRkZGRkcHBwhISElJSUlJSUiIiIZGRkXFxcTExMQEBALCwsHBwcGBgYG BgYAAAAGBgYKCgoKCgoKCgoQEBAZGRkfHx8aGhoWFhYSEhIQEBARERETExMUFBQUFBQQEBAQEBAT ExMYGBgdHR0eHh4bGxsYGBgREREMDAwJCQkAAAADAwMAAAADAwMAAAAAAAADAwMAAAAAAAAAAAAA AAAAAAAAAAAAAAAAAAAAAAAAAAAAAAAAAAAAAAAAAAAAAAAAAAAAAAAAAAAAAAAAAAAAAAAAAAAA AAAAAAAAAAAAAAAAAAAAAAAAAAAAAAAAAAAAAAAAAAAAAAABAQEBAQEAAAAAAAAAAAAAAAAAAAAA AAAAAAAAAAAAAAAAAAAAAAAAAAAAAAAAAAAAAAAAAAAAAAAAAAABAQEAAAAAAAAAAAAAAAABAQEB AQEAAAAAAAAAAAAAAAAAAAAAAAAAAAAAAAAAAAAAAAAAAAAAAAAAAAAAAAAAAAAAAAAAAAAAAAAA AAAAAAABAQECAgIBAQEAAAAAAAAAAAAAAAAAAAAAAAAAAAAAAAAAAAAAAAADAwMGBgYKCgoLCwsK CgoGBgYDAwMBAQEAAAAAAAAAAAAAAAAAAAAAAAAAAAAAAAAAAAAAAAAAAAAAAAAAAAAAAAAAAAAA AAAAAAAAAAABAQEBAQEBAQEBAQEAAAAAAAAAAAAAAAAAAAAAAAAAAAAAAAAAAAABAQECAgICAgIB AQEAAAAAAAAAAAAAAAAAAAAAAAAAAAAAAAAAAAAAAAABAQEBAQEBAQEBAQEAAAAAAAAAAAAAAAAA AAAAAAAAAAAAAAAAAAAAAAAAAAAAAAAAAAAAAAAAAAAAAAAAAAAAAAAAAAAAAAAAAAAAAAAAAAAC AgIBAQEAAAAAAAAAAAAAAAAAAAAAAAABAQEBAQEBAQEBAQEAAAAAAAAAAAAAAAAAAAAAAAAAAAAA AAAAAAAAAAAAAAAAAAABAQEEBAQGBgYHBwcEBAQCAgIBAQECAgIAAAAAAAAAAAAAAAAAAAAAAAAC AgIEBAQLCwsLCwsLCwsJCQkGBgYDAwMBAQEAAAAAAAAAAAAAAAAAAAABAQECAgIAAAAAAAAAAAAA AAAAAAAAAAAAAAAAAAAFBQUICAgPDw8PDw8ODg4LCwsHBwcDAwMAAAAAAAAAAAABAQEAAAAAAAAD AwMGBgYFBQUCAgIBAQEDAwMGBgYJCQkKCgoICAgFBQUDAwMAAAAAAAAAAAAAAAAAAAAAAAABAQEB AQEICAgKCgoMDAwKCgoGBgYDAwMDAwMFBQUMDAwMDAwLCwsJCQkEBAQAAAAAAAADAwMKCgoLCwsN DQ0PDw8REREQEBAODg4NDQ0JCQkLCwsQEBAUFBQTExMQEBAREREVFRUaGhorKys6OjpCQkJNTU1c XFxkZGRiYmJXV1dMTEw+Pj4/Pz9NTU1TU1NJSUk+Pj46Ojo6Ojo0NDQnJycaGhoXFxchISEtLS0s LCwlJSUdHR0cHBwgICAhISEdHR0XFxcbGxsYGBgXFxcbGxsiIiIlJSUeHh4VFRUQEBAUFBQUFBQP Dw8MDAwNDQ0NDQ0LCwsJCQkNDQ0QEBASEhIUFBQYGBgbGxsbGxsYGBgWFhYTExMTExMVFRUWFhYX FxcWFhYSEhIUFBQWFhYaGhocHBwbGxsYGBgVFRUODg4ODg4EBAQAAAADAwMAAAAAAAAEBAQBAQEA AAAAAAAAAAAAAAAAAAAAAAAAAAAAAAAAAAAAAAAAAAAAAAAAAAAAAAAAAAAAAAAAAAAAAAAAAAAA AAAAAAAAAAAAAAAAAAAAAAAAAAAAAAAAAAAAAAAAAAAAAAAAAAAAAAAAAAAAAAAAAAAAAAAAAAAA AAAAAAAAAAABAQEBAQEAAAAAAAAAAAAAAAAAAAAAAAABAQEBAQEAAAAAAAABAQECAgIBAQECAgIA AAAAAAAAAAACAgIBAQEAAAAAAAAAAAAAAAAAAAAAAAAAAAAAAAAAAAAAAAAAAAAAAAAAAAAAAAAA AAAAAAAAAAAAAAAAAAAAAAAAAAABAQEBAQEAAAAAAAAAAAAAAAAAAAAAAAAAAAAAAAAAAAAAAAAB AQEDAwMHBwcLCwsLCwsJCQkEBAQBAQEAAAAAAAAAAAAAAAAAAAAAAAAAAAAAAAAAAAAAAAAAAAAA AAAAAAAAAAAAAAAAAAAAAAABAQECAgICAgIBAQEAAAAAAAAAAAAAAAAAAAAAAAAAAAABAQEBAQEB AQECAgIFBQUEBAQCAgIAAAAAAAAAAAABAQEBAQEBAQEBAQEBAQEBAQEBAQEAAAAAAAAAAAAAAAAA AAAAAAAAAAAAAAABAQEAAAAAAAAAAAAAAAAAAAAAAAAAAAAAAAAAAAAAAAAAAAAAAAAAAAAAAAAA AAAAAAAAAAAAAAADAwMEBAQFBQUEBAQCAgIAAAAAAAAAAAABAQEBAQEBAQEAAAAAAAAAAAAAAAAA AAAAAAAAAAAAAAAAAAAAAAAAAAAAAAAAAAAAAAABAQECAgIDAwMCAgICAgIBAQEBAQEAAAAAAAAA AAAAAAAAAAABAQEDAwMEBAQODg4ODg4NDQ0LCwsHBwcDAwMAAAAAAAACAgIAAAAAAAADAwMHBwcJ CQkGBgYCAgIAAAABAQEBAQECAgIDAwMFBQUJCQkMDAwMDAwLCwsICAgEBAQBAQEAAAAAAAAAAAAA AAAAAAAAAAAAAAABAQEBAQEAAAAAAAAGBgYHBwcJCQkLCwsMDAwMDAwLCwsKCgoGBgYGBgYGBgYG BgYHBwcHBwcGBgYFBQULCwsMDAwMDAwKCgoICAgICAgJCQkMDAwODg4MDAwKCgoGBgYAAAAAAAAB AQEGBgYODg4PDw8RERESEhISEhIQEBAPDw8ODg4REREYGBgdHR0bGxsWFhYVFRUdHR0lJSU5OTlJ SUlXV1dgYGBubm56enp1dXVmZmZSUlJERERCQkJMTExOTk5GRkY/Pz8+Pj48PDw2NjYqKioeHh4a GhoeHh4iIiIjIyMbGxsVFRUPDw8REREWFhYZGRkWFhYSEhIYGBgZGRkcHBwhISEmJiYlJSUbGxsR EREWFhYSEhIPDw8PDw8SEhITExMSEhIQEBAZGRkYGBgXFxcYGBgcHBweHh4cHBwYGBgWFhYVFRUV FRUWFhYXFxcYGBgYGBgXFxcXFxcYGBgaGhobGxsaGhoXFxcTExMQEBASEhINDQ0DAwMDAwMAAAAE BAQDAwMBAQEDAwMBAQEAAAAAAAAAAAAAAAAAAAAAAAAAAAAAAAAAAAAAAAAAAAAAAAAAAAAAAAAA AAAAAAAAAAAAAAAAAAAAAAAAAAAAAAAAAAAAAAAAAAAAAAAAAAAAAAAAAAAAAAAAAAAAAAAAAAAA AAAAAAAAAAAAAAAAAAAAAAAAAAAAAAABAQEBAQEAAAAAAAAAAAAAAAABAQEBAQEBAQEBAQECAgIE BAQFBQUFBQUHBwcFBQUAAAAAAAAAAAABAQEAAAABAQEBAQEBAQEAAAAAAAAAAAAAAAAAAAAAAAAA AAAAAAAAAAAAAAAAAAAAAAAAAAACAgICAgIBAQEBAQEAAAAAAAAAAAAAAAAAAAAAAAAAAAAAAAAA AAAAAAAAAAAAAAABAQEDAwMGBgYKCgoLCwsJCQkDAwMAAAAAAAAAAAAAAAAAAAAAAAAAAAAAAAAA AAAAAAAAAAAAAAAAAAAAAAAAAAAAAAAAAAAAAAACAgIDAwMCAgIAAAAAAAAAAAAAAAAAAAAAAAAA AAAAAAAAAAABAQEBAQEBAQEFBQUEBAQCAgIAAAAAAAAAAAAAAAABAQEBAQEBAQEBAQEBAQEAAAAA AAAAAAAAAAABAQEAAAAAAAAAAAABAQEBAQEAAAAAAAAAAAAAAAAAAAAAAAAAAAAAAAAAAAAAAAAA AAAAAAAAAAAAAAAAAAAAAAAAAAAAAAACAgIGBgYKCgoLCwsHBwcDAwMAAAAAAAABAQEBAQEAAAAA AAAAAAAAAAAAAAAAAAAAAAAAAAAAAAAAAAAAAAAAAAAAAAAAAAABAQEBAQEAAAAAAAABAQEBAQEA AAAAAAABAQEBAQEBAQEAAAAAAAAAAAABAQECAgIHBwcHBwcHBwcFBQUDAwMAAAAAAAAAAAABAQEA AAAAAAADAwMHBwcJCQkHBwcEBAQAAAADAwMHBwcKCgoMDAwNDQ0ODg4ODg4LCwsICAgEBAQAAAAA AAAAAAAAAAABAQEAAAAAAAAAAAAAAAAAAAABAQEAAAAAAAAGBgYGBgYHBwcICAgJCQkKCgoMDAwN DQ0NDQ0MDAwMDAwNDQ0ODg4NDQ0LCwsKCgoLCwsKCgoJCQkICAgHBwcJCQkMDAwPDw8MDAwLCwsK CgoHBwcCAgIAAAADAwMICAgPDw8RERETExMTExMREREQEBARERESEhIeHh4jIyMkJCQfHx8cHBwk JCQ0NDRAQEBVVVVbW1tnZ2d4eHiHh4eGhoZ0dHRhYWFLS0tKSkpMTExJSUlFRUVKSkpKSko+Pj45 OTktLS0gICAcHBwhISElJSUdHR0TExMSEhIRERESEhITExMTExMUFBQXFxcaGhobGxsiIiIpKSkp KSkmJiYgICAaGhoVFRUbGxsTExMQEBAVFRUXFxcWFhYZGRkgICAkJCQfHx8ZGRkXFxcaGhobGxsZ GRkWFhYUFBQUFBQVFRUWFhYYGBgZGRkYGBgYGBgaGhobGxscHBwZGRkVFRUREREODg4NDQ0MDAwA AAADAwMBAQEMDAwGBgYAAAD///////8AAAAAAAAAAAAAAAAAAAAAAAAAAAAAAAAAAAAAAAAAAAAA AAAAAAAAAAAAAAAAAAAAAAAAAAAAAAAAAAAAAAAAAAAAAAAAAAAAAAAAAAAAAAAAAAAAAAAAAAAA AAAAAAAAAAAAAAAAAAAAAAAAAAAAAAAAAAAAAAAAAAAAAAAAAAAAAAABAQEBAQEBAQEAAAAAAAAA AAAAAAAAAAACAgIFBQUHBwcJCQkLCwsKCgoDAwMAAAAAAAAAAAAAAAADAwMDAwMCAgIBAQEAAAAA AAAAAAAAAAAAAAAAAAAAAAAAAAAAAAAAAAAAAAAAAAAGBgYGBgYFBQUDAwMAAAAAAAAAAAAAAAAA AAAAAAAAAAAAAAAAAAAAAAAAAAAAAAABAQECAgIEBAQHBwcKCgoICAgDAwMAAAAAAAAAAAAAAAAA AAAAAAAAAAAAAAAAAAAAAAAAAAAAAAAAAAAAAAAAAAAAAAAAAAAAAAADAwMFBQUFBQUCAgIAAAAA AAAAAAAAAAAAAAAAAAAAAAAAAAAAAAAAAAAAAAACAgICAgIBAQEAAAAAAAAAAAAAAAABAQEAAAAA AAAAAAAAAAAAAAAAAAAAAAAAAAAAAAAAAAAAAAAAAAAAAAAAAAAAAAAAAAAAAAAAAAAAAAAAAAAA AAAAAAAAAAAAAAAAAAAAAAAAAAAAAAAAAAAAAAAAAAAAAAABAQEEBAQJCQkKCgoHBwcDAwMBAQEA AAAAAAAAAAAAAAAAAAAAAAAAAAAAAAAAAAAAAAAAAAAAAAAAAAAAAAAAAAAAAAAAAAACAgIBAQEA AAAAAAAAAAAAAAAAAAAAAAABAQEBAQEBAQEAAAAAAAAAAAAAAAAAAAABAQEBAQEBAQEBAQEAAAAA AAAAAAABAQEAAAAAAAAAAAABAQEBAQEAAAAAAAAAAAAAAAADAwMHBwcKCgoMDAwNDQ0NDQ0NDQ0O Dg4LCwsHBwcEBAQCAgICAgICAgIDAwMAAAAAAAAAAAAAAAAAAAABAQEBAQEBAQEAAAABAQEFBQUH BwcICAgICAgICAgICAgLCwsLCwsLCwsNDQ0PDw8ODg4MDAwKCgoFBQUEBAQCAgIBAQEDAwMHBwcL CwsODg4LCwsLCwsKCgoICAgFBQUDAwMHBwcMDAwPDw8QEBAQEBAQEBAQEBAUFBQaGhofHx8rKysr KysoKCglJSUpKSk4ODhKSkpXV1deXl5tbW2AgICLi4uIiIh6enpnZ2dYWFhNTU1BQUFERERQUFBS UlJNTU1EREQ5OTkuLi4pKSkmJiYmJiYlJSUfHx8YGBgUFBQTExMUFBQUFBQUFBQSEhISEhIYGBgg ICAnJycsLCwuLi4oKCgeHh4YGBgXFxcYGBgTExMWFhYaGhodHR0cHBweHh4lJSUtLS0fHx8aGhoV FRUTExMUFBQVFRUUFBQUFBQSEhITExMVFRUXFxcZGRkaGhoaGhoaGhobGxsbGxsZGRkVFRUQEBAM DAwLCwsMDAwMDAwLCwsCAgIMDAwHBwcMDAz////8/Pz///////8AAAAAAAAAAAAAAAAAAAAAAAAA AAAAAAAAAAAAAAAAAAAAAAAAAAAAAAAAAAAAAAAAAAAAAAAAAAAAAAAAAAAAAAAAAAAAAAAAAAAA AAAAAAAAAAAAAAAAAAAAAAAAAAAAAAAAAAAAAAAAAAABAQEDAwMAAAAAAAAAAAAAAAAAAAAAAAAB AQEBAQEAAAAAAAAAAAAAAAAAAAABAQEDAwMFBQUJCQkKCgoKCgoHBwcCAgIAAAAAAAABAQEEBAQD AwMCAgIBAQEBAQEAAAAAAAAAAAAAAAAAAAAAAAAAAAAAAAAAAAAAAAAAAAAHBwcICAgICAgGBgYD AwMBAQEAAAAAAAAAAAAAAAAAAAAAAAAAAAAAAAAAAAAAAAAAAAAAAAABAQEEBAQHBwcHBwcEBAQC AgIAAAAAAAAAAAAAAAAAAAAAAAAAAAAAAAAAAAAAAAAAAAAAAAAAAAAAAAAAAAAAAAAAAAADAwMH BwcJCQkHBwcEBAQBAQEAAAAAAAAAAAAAAAAAAAAAAAAAAAAAAAAAAAAAAAAAAAAAAAAAAAAAAAAA AAAAAAAAAAAAAAAAAAAAAAAAAAAAAAAAAAABAQEBAQEAAAAAAAAAAAAAAAAAAAAAAAABAQEBAQEA AAAAAAAAAAAAAAAAAAAAAAAAAAAAAAAAAAAAAAAAAAAAAAAAAAAAAAAAAAAAAAAAAAABAQECAgIC AgIBAQEAAAAAAAAAAAAAAAAAAAAAAAAAAAAAAAAAAAAAAAAAAAAAAAAAAAAAAAAAAAAAAAAAAAAA AAAAAAABAQEAAAAAAAAAAAAAAAABAQEBAQEAAAAAAAAAAAAAAAAAAAAAAAAAAAAAAAAAAAAAAAAA AAAAAAAAAAAAAAAAAAAAAAABAQEDAwMFBQUGBgYEBAQAAAAAAAAAAAAAAAAAAAAAAAABAQECAgIE BAQFBQUHBwcHBwcICAgHBwcFBQUFBQUFBQUGBgYGBgYGBgYBAQEAAAAAAAAAAAAAAAAAAAAAAAAB AQEAAAAAAAABAQECAgICAgIEBAQGBgYICAgODg4ODg4ODg4PDw8ODg4MDAwJCQkGBgYAAAAAAAAA AAAAAAABAQEFBQULCwsPDw8PDw8NDQ0LCwsJCQkHBwcHBwcLCwsQEBAPDw8PDw8ODg4ODg4REREa GholJSUtLS0tLS0rKysqKiotLS01NTVERERUVFRfX19qamp/f3+Ojo6IiIh4eHhnZ2dVVVVHR0dG RkZISEhUVFReXl5SUlI9PT00NDQ2NjYvLy8tLS0tLS0sLCwmJiYeHh4ZGRkZGRkVFRUREREPDw8R ERETExMXFxceHh4kJCQrKyspKSkkJCQdHR0YGBgYGBgZGRkZGRkTExMbGxsfHx8fHx8lJSUtLS0q KiogICATExMREREQEBARERESEhIREREQEBARERERERETExMWFhYZGRkbGxsbGxsbGxsbGxsYGBgX FxcUFBQQEBAMDAwKCgoLCwsMDAwHBwcMDAwMDAwODg4MDAwBAQECAgL////9/f0DAwMAAAAAAAAA AAAAAAAAAAAAAAAAAAAAAAAAAAAAAAAAAAAAAAAAAAAAAAAAAAAAAAAAAAAAAAAAAAAAAAAAAAAA AAAAAAAAAAAAAAAAAAAAAAAAAAAAAAAAAAAAAAAAAAAAAAAAAAAAAAABAQEFBQUICAgCAgIBAQEA AAAAAAAAAAAAAAAAAAAAAAAAAAAAAAAAAAAAAAAAAAAAAAABAQECAgIFBQUEBAQFBQUICAgICAgD AwMAAAAAAAABAQECAgICAgICAgICAgIBAQEAAAAAAAAAAAAAAAAAAAAAAAAAAAAAAAAAAAAAAAAE BAQHBwcKCgoKCgoHBwcDAwMBAQEAAAAAAAAAAAAAAAAAAAAAAAAAAAAAAAAAAAAAAAAAAAAAAAAB AQEDAwMFBQUFBQUEBAQAAAAAAAAAAAAAAAAAAAAAAAAAAAAAAAAAAAAAAAAAAAAAAAAAAAAAAAAA AAAAAAAAAAACAgIEBAQGBgYGBgYEBAQBAQEAAAAAAAAAAAAAAAAAAAAAAAAAAAABAQEBAQEAAAAA AAAAAAAAAAAAAAAAAAAAAAAAAAAAAAAAAAAAAAAAAAAAAAACAgIDAwMFBQUDAwMCAgIAAAAAAAAA AAAAAAABAQEBAQEAAAAAAAAAAAAAAAAAAAAAAAAAAAAAAAAAAAAAAAAAAAAAAAAAAAAAAAAAAAAA AAAAAAAAAAAAAAAAAAAAAAAAAAAAAAAAAAAAAAAAAAAAAAAAAAAAAAAAAAAAAAAAAAAAAAAAAAAA AAAAAAAAAAAAAAAAAAAAAAAAAAAAAAAAAAAAAAAAAAAAAAAAAAABAQEAAAAAAAAAAAAAAAAAAAAA AAAAAAABAQEAAAABAQEBAQEAAAAAAAAAAAAAAAAAAAAFBQUICAgKCgoICAgEBAQBAQEBAQECAgIA AAAAAAAAAAAAAAAAAAABAQEBAQECAgIAAAAAAAAAAAABAQEEBAQFBQUFBQUEBAQBAQEAAAAAAAAB AQEAAAAAAAAAAAAAAAABAQEBAQEAAAAAAAAAAAAAAAAEBAQICAgMDAwNDQ0ODg4NDQ0KCgoHBwcD AwMBAQEAAAAAAAAAAAAAAAAAAAAEBAQKCgoPDw8QEBANDQ0KCgoICAgHBwcHBwcKCgoNDQ0MDAwN DQ0PDw8SEhIYGBggICApKSkvLy8rKysqKiotLS00NDQ9PT1ISEhVVVVgYGB2dnZ9fX18fHxvb29e Xl5SUlJJSUlDQ0NISEhiYmJmZmZLS0s3Nzc4ODg5OTkzMzM5OTk2NjYyMjIsLCwoKCgiIiIbGxsV FRUSEhIODg4NDQ0TExMZGRkbGxsfHx8jIyMhISEfHx8bGxsYGBgZGRkcHBwbGxsZGRkZGRkbGxsd HR0gICAnJycqKioeHh4ODg4NDQ0MDAwNDQ0QEBAREREPDw8PDw8QEBASEhIUFBQYGBgbGxsbGxsZ GRkXFxcVFRUUFBQSEhIQEBANDQ0LCwsLCwsMDAwODg4PDw8KCgoNDQ0ICAgMDAwFBQUPDw8KCgoE BAQCAgIAAAAAAAAAAAAAAAAAAAAAAAAAAAAAAAAAAAAAAAAAAAAAAAAAAAAAAAAAAAAAAAAAAAAA AAAAAAAAAAAAAAAAAAAAAAAAAAAAAAAAAAAAAAAAAAAAAAAAAAAAAAAAAAABAQEAAAAAAAADAwMI CAgMDAwEBAQDAwMBAQEAAAAAAAAAAAAAAAAAAAAAAAAAAAABAQEBAQEAAAAAAAAAAAAAAAABAQEA AAAAAAAJCQkMDAwGBgYBAQEAAAAAAAAAAAACAgIDAwMDAwMCAgIAAAAAAAAAAAAAAAAAAAAAAAAA AAAAAAAAAAAAAAABAQEFBQUKCgoMDAwKCgoFBQUCAgIAAAAAAAAAAAAAAAAAAAAAAAAAAAAAAAAA AAABAQEAAAAAAAAAAAAAAAACAgIEBAQFBQUAAAAAAAAAAAAAAAAAAAAAAAAAAAAAAAAAAAAAAAAA AAAAAAAAAAAAAAAAAAAAAAABAQEAAAAAAAAAAAABAQEBAQEAAAAAAAAAAAAAAAAAAAAAAAABAQEB AQECAgICAgIBAQEBAQEAAAAAAAAAAAAAAAAAAAABAQEAAAAAAAAAAAAAAAABAQEDAwMFBQUHBwcJ CQkHBwcEBAQBAQEAAAAAAAAAAAAAAAAAAAAAAAAAAAAAAAAAAAAAAAAAAAAAAAAAAAAAAAAAAAAA AAAAAAAAAAAAAAAAAAABAQEAAAAAAAABAQEBAQECAgIBAQEAAAAAAAAAAAAAAAAAAAAAAAAAAAAA AAAAAAAAAAAAAAAAAAAAAAAAAAAAAAAAAAAAAAAAAAAAAAABAQEAAAAAAAAAAAAAAAAAAAAAAAAA AAABAQEBAQEAAAAAAAAAAAAAAAADAwMDAwMDAwMDAwMCAgIBAQEAAAABAQEAAAACAgIFBQUGBgYD AwMAAAAAAAAAAAAAAAAAAAAAAAABAQECAgIBAQEAAAAAAAAAAAAAAAAAAAAAAAABAQEAAAAAAAAA AAAAAAAAAAAAAAACAgICAgIAAAAAAAABAQEAAAAAAAABAQEBAQEAAAAAAAAAAAABAQEAAAADAwMG BgYGBgYEBAQBAQEAAAAAAAAAAAABAQEAAAAAAAAAAAABAQEGBgYLCwsLCwsICAgGBgYFBQUEBAQD AwMDAwMEBAQICAgLCwsREREYGBgeHh4jIyMnJycpKSksLCwsLCwxMTE7OztCQkJJSUlXV1dlZWVz c3NsbGxjY2NYWFhISEg+Pj5ERERTU1NlZWVVVVU6OjoqKiorKystLS0vLy84ODg9PT0/Pz86Ojou Li4mJiYiIiIaGhoREREODg4ODg4TExMZGRkbGxsYGBgYGBgaGhoXFxcaGhocHBwdHR0eHh4dHR0Z GRkVFRUWFhYWFhYeHh4nJyciIiIUFBQODg4REREODg4MDAwMDAwPDw8QEBAPDw8PDw8QEBATExMW FhYaGhocHBwaGhoWFhYREREODg4QEBAPDw8NDQ0MDAwLCwsMDAwODg4PDw8MDAwJCQkKCgoHBwcC AgINDQ0QEBAQEBADAwMAAAAAAAAAAAAAAAAAAAAAAAAAAAAAAAAAAAAAAAAAAAAAAAAAAAAAAAAA AAAAAAAAAAAAAAAAAAAAAAAAAAAAAAAAAAAAAAAAAAAAAAAAAAABAQECAgIBAQEAAAABAQEAAAAA AAAAAAAAAAACAgIGBgYLCwsKCgoFBQUAAAAAAAAAAAAAAAAAAAABAQEAAAABAQECAgIBAQEAAAAA AAAAAAABAQEBAQEAAAAAAAABAQEDAwMEBAQEBAQDAwMAAAAAAAAAAAAAAAAAAAAAAAAAAAAAAAAB AQEBAQEAAAAAAAAAAAACAgIBAQEAAAABAQEEBAQHBwcJCQkJCQkHBwcEBAQBAQEBAQEAAAAAAAAA AAAAAAACAgIDAwMFBQUICAgGBgYCAgIAAAAAAAAAAAACAgIEBAQEBAQDAwMBAQEBAQECAgICAgIA AAAAAAACAgIBAQEAAAAAAAAAAAAAAAAAAAABAQEBAQEBAQEAAAAAAAABAQEBAQEBAQEAAAAAAAAA AAAAAAABAQEBAQEAAAAAAAAAAAAAAAAAAAAAAAAAAAAAAAAAAAAAAAAAAAADAwMAAAAAAAABAQEC AgIDAwMFBQUICAgJCQkICAgHBwcFBQUDAwMBAQEAAAAAAAAAAAAAAAABAQECAgIBAQEAAAAAAAAA AAAAAAABAQEBAQEBAQEAAAAAAAABAQEBAQECAgICAgIBAQEAAAAAAAABAQEBAQEBAQEBAQEBAQEA AAAAAAAAAAAAAAAAAAAAAAABAQEBAQECAgICAgICAgIBAQEAAAAAAAABAQEBAQEBAQEAAAAAAAAA AAABAQEBAQEAAAAAAAAAAAAAAAABAQEBAQEAAAAAAAABAQEBAQEBAQEBAQEBAQEBAQEBAQEBAQEA AAADAwMHBwcICAgGBgYCAgIBAQEAAAAAAAAAAAAAAAAAAAAAAAABAQEAAAAAAAAAAAAAAAAAAAAA AAAAAAAAAAAAAAAAAAABAQEBAQEAAAAAAAAAAAAAAAABAQEBAQEAAAAAAAAAAAAAAAAAAAABAQEB AQEBAQEDAwMBAQEAAAAAAAAAAAAAAAABAQEBAQEBAQEAAAAAAAAAAAAAAAAAAAADAwMEBAQGBgYE BAQCAgIBAQEAAAAAAAADAwMJCQkPDw8RERESEhIVFRUZGRkgICAoKCguLi4xMTE0NDQ2NjY1NTU3 Nzc+Pj5NTU1YWFhcXFxZWVlTU1NKSkpBQUFBQUFMTExYWFg5OTktLS0kJCQkJCQnJycqKio1NTVB QUFBQUE0NDQoKCgjIyMgICAaGhoWFhYWFhYXFxcXFxcXFxcZGRkYGBgWFhYWFhYXFxcaGhodHR0h ISEiIiIfHx8bGxsYGBgWFhYXFxcZGRkbGxsaGhoVFRUQEBANDQ0NDQ0MDAwODg4REREREREQEBAQ EBASEhITExMUFBQaGhoeHh4bGxsUFBQODg4NDQ0QEBAREREODg4KCgoLCwsPDw8REREQEBANDQ0O Dg4EBAQAAAAEBAQPDw8SEhINDQ0HBwcAAAAAAAAAAAAAAAAAAAAAAAAAAAAAAAAAAAAAAAAAAAAA AAAAAAAAAAAAAAAAAAAAAAAAAAAAAAAAAAAAAAAAAAAAAAAAAAAAAAAAAAAAAAAAAAABAQEBAQEA AAAAAAAAAAAAAAAAAAABAQEBAQEBAQEEBAQHBwcGBgYCAgIAAAAAAAAAAAAAAAAAAAAAAAAEBAQB AQEAAAAAAAABAQECAgIBAQEAAAAAAAAAAAAAAAAAAAABAQEBAQEBAQEAAAAAAAAAAAAAAAAAAAAA AAAAAAAAAAAAAAAAAAABAQEBAQEAAAAAAAAAAAABAQEBAQEAAAACAgIEBAQFBQUDAwMBAQEAAAAA AAABAQEAAAAAAAAAAAAAAAABAQECAgIDAwMFBQUEBAQCAgIAAAAAAAAAAAABAQECAgIEBAQCAgIB AQEAAAAAAAABAQEBAQEAAAAAAAAAAAAAAAAAAAABAQEBAQEAAAAAAAAAAAAAAAAAAAAAAAAAAAAB AQEAAAAAAAAAAAAAAAAAAAAAAAAAAAAAAAAAAAAAAAAAAAAAAAAAAAAAAAAAAAAAAAAAAAAAAAAA AAAAAAAAAAABAQECAgICAgIEBAQHBwcGBgYGBgYGBgYFBQUEBAQDAwMCAgIBAQEDAwMCAgIAAAAA AAAAAAAAAAAAAAABAQEAAAAAAAAAAAAAAAAAAAAAAAAAAAAAAAAAAAACAgIDAwMCAgIAAAABAQEA AAAAAAAAAAAAAAABAQEBAQEBAQEBAQEBAQEBAQEAAAAAAAAAAAAAAAAAAAAAAAAAAAABAQEAAAAA AAAAAAAAAAAAAAAAAAAAAAAAAAABAQEBAQEBAQEBAQEAAAAAAAAAAAAAAAAAAAAAAAAAAAABAQEB AQEAAAAAAAAAAAACAgIDAwMEBAQDAwMBAQEAAAACAgIDAwMDAwMCAgIBAQEAAAAAAAAAAAAAAAAA AAAAAAAAAAAAAAAAAAAAAAAAAAAAAAAAAAABAQEBAQEAAAAAAAAAAAAAAAABAQEBAQEAAAAAAAAB AQEBAQEAAAAAAAAAAAAAAAAAAAAAAAAAAAAAAAACAgIFBQUHBwcICAgHBwcHBwcFBQUDAwMBAQEA AAAAAAABAQEDAwMBAQEAAAAAAAAAAAABAQEFBQUKCgoKCgoKCgoPDw8aGhooKCgyMjI1NTU0NDQs LCwqKiokJCQgICAmJiY5OTlOTk5dXV1bW1tXV1dMTExBQUFBQUFDQ0M1NTUhISEbGxsdHR0gICAm JiYwMDA4ODg5OTk2NjYsLCwlJSUgICAfHx8cHBwYGBgYGBgbGxsZGRkbGxseHh4eHh4aGhoWFhYX FxcaGhoeHh4gICAhISEhISEeHh4aGhoYGBgWFhYWFhYXFxcXFxcVFRUREREODg4NDQ0MDAwNDQ0O Dg4PDw8QEBAQEBAQEBASEhIUFBQZGRkZGRkXFxcTExMQEBANDQ0ODg4PDw8NDQ0NDQ0ODg4QEBAR EREQEBAODg4NDQ0KCgoFBQUEBAQLCwsREREQEBAHBwcAAAAAAAACAgIAAAAAAAAAAAAAAAAAAAAA AAAAAAAAAAAAAAAAAAAAAAAAAAAAAAAAAAAAAAAAAAAAAAAAAAAAAAAAAAAAAAAAAAABAQEAAAAA AAAAAAAAAAABAQEAAAAAAAAAAAAAAAABAQEDAwMDAwMCAgIDAwMFBQUDAwMAAAAAAAAAAAABAQEA AAAAAAAAAAAGBgYDAwMAAAAAAAAAAAABAQEAAAAAAAAAAAAAAAAAAAAAAAAAAAAAAAAAAAAAAAAA AAAAAAAAAAAAAAAAAAAAAAAAAAAAAAABAQEFBQUHBwcFBQUBAQEAAAAAAAAAAAAAAAABAQEEBAQE BAQCAgIAAAAAAAAAAAABAQEBAQEAAAAAAAAAAAAAAAAAAAAAAAACAgIBAQEBAQEAAAAAAAAAAAAA AAAAAAACAgICAgIBAQEAAAAAAAAAAAABAQECAgIBAQEDAwMFBQUGBgYFBQUCAgIAAAAAAAADAwMC AgIBAQEAAAAAAAAAAAAAAAAAAAAAAAAAAAABAQEAAAAAAAAAAAAAAAABAQEAAAAAAAAAAAAAAAAA AAAAAAAAAAAAAAAAAAABAQEEBAQFBQUFBQUEBAQFBQUICAgICAgICAgICAgICAgHBwcFBQUDAwMC AgIAAAAAAAAAAAABAQEDAwMCAgIAAAAAAAAAAAAAAAAAAAAAAAABAQECAgIBAQEAAAAHBwcKCgoM DAwKCgoICAgGBgYDAwMBAQEAAAAAAAAAAAAAAAAAAAAAAAAAAAAAAAADAwMCAgICAgIBAQEAAAAA AAAAAAAAAAABAQEBAQECAgIBAQEBAQEAAAAAAAAAAAABAQEBAQEAAAAAAAAAAAAAAAAAAAAAAAAA AAAAAAAAAAAAAAAAAAAAAAAAAAAAAAAAAAAAAAAAAAABAQEBAQEAAAAAAAAAAAABAQEAAAAAAAAA AAAAAAAAAAAAAAAAAAAAAAAAAAAAAAAAAAAAAAAAAAAAAAAAAAABAQEAAAAAAAAAAAAAAAAAAAAA AAABAQEHBwcHBwcICAgICAgHBwcFBQUDAwMBAQEAAAAAAAAAAAABAQEEBAQICAgLCwsNDQ0JCQkJ CQkHBwcFBQUCAgIAAAAAAAAAAAAAAAAAAAAAAAABAQEEBAQICAgMDAwQEBAQEBATExMcHBwoKCgz MzM1NTUtLS0lJSUgICAUFBQTExMnJyc+Pj5KSkpNTU1PT09PT09FRUU6Ojo1NTUzMzMuLi4mJiYe Hh4lJSUoKCgrKysvLy81NTU2NjYtLS0iIiIbGxsbGxsbGxsbGxsaGhoaGhofHx8mJiYrKysmJiYg ICAbGxsZGRkZGRkeHh4jIyMlJSUkJCQjIyMgICAcHBwZGRkXFxcXFxcWFhYVFRUTExMREREPDw8N DQ0NDQ0MDAwQEBAPDw8PDw8QEBARERESEhITExMUFBQZGRkVFRUREREODg4ODg4PDw8PDw8ODg4N DQ0PDw8SEhISEhIQEBAODg4NDQ0NDQ0JCQkJCQkMDAwQEBARERELCwsDAwMAAAADAwMICAgAAAAA AAAAAAAAAAAAAAAAAAAAAAAAAAAAAAAAAAAAAAAAAAAAAAAAAAAAAAAAAAAAAAAAAAAAAAAAAAAA AAAAAAABAQEAAAAAAAAAAAAAAAAAAAAAAAAAAAABAQEBAQECAgIFBQUFBQUEBAQEBAQGBgYDAwMA AAAAAAAAAAABAQEAAAAAAAAAAAADAwMFBQUHBwcEBAQAAAAAAAAAAAABAQEBAQEBAQEAAAAAAAAA AAAAAAAAAAAAAAAAAAAAAAAAAAAAAAAAAAAAAAAAAAAAAAAAAAAGBgYLCwsMDAwJCQkFBQUCAgIB AQEBAQEBAQECAgIEBAQEBAQDAwMBAQEAAAAAAAAAAAAAAAAAAAAAAAAAAAAAAAAAAAAAAAAAAAAA AAAAAAAAAAAAAAAAAAAAAAAAAAABAQECAgIAAAAAAAAAAAABAQEDAwMICAgKCgoMDAwNDQ0LCwsH BwcDAwMAAAADAwMCAgIBAQEAAAAAAAAAAAABAQEBAQEAAAABAQEBAQEBAQEAAAAAAAAAAAABAQEA AAAAAAAAAAAAAAAAAAAAAAAAAAAAAAACAgIGBgYKCgoMDAwLCwsJCQkKCgoLCwsNDQ0NDQ0NDQ0M DAwKCgoHBwcEBAQCAgIAAAABAQEEBAQICAgLCwsKCgoGBgYCAgIDAwMBAQEAAAACAgIFBQUHBwcH BwcGBgYNDQ0PDw8QEBAPDw8ODg4NDQ0KCgoGBgYCAgIBAQEAAAAAAAAAAAAAAAAAAAABAQEAAAAA AAAEBAQICAgKCgoLCwsLCwsLCwsFBQUEBAQEBAQDAwMCAgIBAQEAAAAAAAABAQEBAQEBAQEAAAAA AAABAQECAgIDAwMEBAQDAwMBAQEAAAAAAAABAQECAgIEBAQBAQEAAAAAAAAAAAABAQEAAAAAAAAA AAAAAAAAAAAAAAAAAAAAAAAAAAAAAAAAAAAAAAAAAAAAAAAAAAAAAAAAAAAAAAAAAAAAAAAAAAAA AAAAAAAAAAAAAAAAAAAAAAADAwMEBAQEBAQFBQUEBAQCAgIAAAAAAAACAgIBAQEAAAABAQEDAwMG BgYICAgJCQkDAwMEBAQEBAQDAwMCAgIBAQEAAAABAQEAAAAAAAACAgIGBgYMDAwSEhIXFxcZGRkd HR0iIiIpKSksLCwrKyslJSUeHh4ZGRkREREiIiIwMDA0NDQ9PT1LS0tOTk5ISEhAQEA9PT07Ozs5 OTkvLy8kJCQkJCQqKioqKionJycrKysyMjIyMjInJyccHBwYGBgVFRUVFRUWFhYXFxcYGBgdHR0o KCgxMTE1NTUpKSkdHR0aGhofHx8lJSUoKCgpKSkoKCgmJiYhISEdHR0ZGRkXFxcWFhYWFhYXFxcV FRUSEhIQEBAPDw8PDw8ODg4NDQ0SEhIRERERERERERESEhITExMUFBQTExMRERERERERERERERER EREQEBAPDw8PDw8REREREREREREQEBAQEBAPDw8ODg4ODg4MDAwODg4REREQEBAMDAwHBwcEBAQD AwMLCwsNDQ0AAAAAAAAAAAAAAAAAAAAAAAAAAAAAAAAAAAAAAAAAAAAAAAAAAAAAAAAAAAAAAAAA AAAAAAAAAAAAAAAAAAAAAAABAQEBAQEAAAAAAAAAAAAAAAAAAAABAQEBAQEAAAABAQEDAwMFBQUF BQUGBgYHBwcFBQUCAgIBAQEBAQEBAQEAAAAAAAAAAAAAAAAEBAQICAgHBwcDAwMAAAAAAAAAAAAB AQEBAQEBAQEBAQEAAAAAAAAAAAAAAAAAAAAAAAAAAAAAAAAAAAAAAAAAAAAAAAAAAAABAQEHBwcN DQ0PDw8PDw8NDQ0LCwsGBgYDAwMAAAAAAAAAAAABAQEBAQEAAAAAAAAAAAAAAAAAAAAAAAAAAAAA AAAAAAAAAAAAAAAAAAAAAAAAAAAAAAAAAAABAQEAAAADAwMFBQUFBQUDAwMCAgICAgIEBAQHBwcJ CQkMDAwPDw8QEBAPDw8NDQ0LCwsCAgIBAQEAAAAAAAAAAAABAQEBAQECAgIAAAAAAAABAQEBAQEA AAAAAAAAAAAAAAAAAAAAAAAAAAAAAAAAAAAAAAAAAAAAAAACAgIHBwcMDAwODg4ODg4NDQ0ODg4P Dw8ODg4ODg4ODg4NDQ0MDAwJCQkHBwcFBQUKCgoICAgICAgKCgoNDQ0PDw8PDw8ODg4JCQkHBwcF BQUFBQUICAgLCwsNDQ0MDAwMDAwMDAwLCwsMDAwODg4ODg4LCwsHBwcCAgIBAQEAAAAAAAAAAAAA AAABAQEBAQEAAAABAQEFBQUICAgKCgoLCwsKCgoKCgoEBAQDAwMCAgIBAQEAAAAAAAAAAAAAAAAB AQEBAQEBAQEAAAAAAAACAgIEBAQHBwcHBwcHBwcHBwcHBwcICAgJCQkLCwsLCwsODg4JCQkCAgIA AAAAAAAAAAABAQECAgICAgICAgIBAQEAAAAAAAAAAAAAAAAAAAAAAAAAAAAAAAAAAAAAAAAAAAAA AAAAAAAAAAAAAAAAAAAAAAAAAAAAAAAAAAAAAAAAAAAAAAAAAAAAAAAAAAAAAAAAAAAAAAACAgIB AQEAAAAAAAAAAAABAQEBAQEBAQEAAAAAAAAAAAABAQEBAQEBAQEBAQECAgIAAAACAgIGBgYMDAwT ExMaGhoeHh4gICAiIiIlJSUmJiYjIyMgICAgICAlJSUpKSktLS0uLi4yMjI7OztERERISEhGRkZC QkJPT09LS0s/Pz8xMTEqKioqKiooKCgiIiIiIiImJiYuLi4yMjIqKiobGxsQEBAMDAwODg4QEBAR ERETExMYGBghISErKysxMTEoKCgiIiIgICAlJSUsLCwtLS0pKSkkJCQiIiIfHx8bGxsXFxcVFRUU FBQUFBQVFRUUFBQTExMSEhIREREREREREREQEBAQEBASEhIRERERERERERESEhISEhISEhIREREO Dg4REREVFRUVFRUSEhIPDw8PDw8RERETExMREREPDw8QEBATExMTExMQEBANDQ0ODg4QEBAREREO Dg4JCQkHBwcICAgLCwsQEBAPDw8AAAAAAAAAAAAAAAAAAAAAAAAAAAAAAAAAAAAAAAAAAAAAAAAA AAAAAAAAAAAAAAAAAAAAAAAAAAAAAAAAAAAAAAAAAAAAAAAAAAAAAAAAAAAAAAABAQECAgIBAQEA AAAAAAAAAAACAgIDAwMEBAQGBgYHBwcEBAQDAwMDAwMCAgIAAAAAAAABAQEAAAAAAAACAgIFBQUH BwcGBgYCAgIAAAAAAAAAAAAAAAAAAAAAAAAAAAAAAAAAAAAAAAAAAAAAAAAAAAAAAAAAAAAAAAAA AAAAAAAAAAACAgIICAgNDQ0QEBAQEBAQEBAPDw8JCQkCAgIAAAAAAAAAAAAAAAAAAAAAAAAAAAAA AAAAAAAAAAAAAAAAAAAAAAABAQEAAAAAAAAAAAAAAAAAAAABAQEBAQECAgIFBQUICAgJCQkHBwcF BQUEBAQEBAQFBQUHBwcJCQkMDAwODg4QEBAQEBAQEBAKCgoHBwcEBAQBAQEAAAAAAAAAAAAAAAAD AwMFBQUGBgYFBQUCAgIAAAAAAAAAAAAAAAAAAAAAAAAAAAAAAAAAAAAAAAAAAAAAAAAEBAQKCgoN DQ0NDQ0PDw8PDw8PDw8LCwsLCwsMDAwMDAwMDAwMDAwMDAwMDAwMDAwLCwsMDAwODg4QEBAREREQ EBAPDw8REREODg4MDAwLCwsMDAwODg4PDw8PDw8PDw8ODg4MDAwLCwsLCwsMDAwJCQkFBQUAAAAA AAAAAAAAAAAAAAAAAAAAAAAAAAABAQEAAAAAAAAAAAAAAAAAAAAAAAAAAAAAAAAAAAAAAAAAAAAA AAAAAAAAAAAAAAAAAAAAAAAAAAAAAAAAAAABAQEFBQUHBwcKCgoMDAwPDw8SEhITExMTExMSEhIR ERERERENDQ0HBwcDAwMBAQEAAAAAAAAAAAAAAAAAAAAAAAAAAAAAAAAAAAAAAAABAQEAAAAAAAAA AAAAAAAAAAAAAAAAAAAAAAAAAAAAAAAAAAAAAAAAAAAAAAAAAAAAAAABAQEBAQEAAAAAAAABAQEB AQECAgIDAwMAAAAAAAAAAAAAAAAAAAAAAAAAAAAAAAAAAAAAAAABAQEBAQEAAAAAAAAAAAABAQEA AAAEBAQKCgoQEBAXFxccHBwfHx8gICAhISEiIiIjIyMlJSUoKCgtLS0zMzM3Nzc2NjY3Nzc9PT1F RUVERERDQ0NPT09fX19TU1NEREQxMTEnJycnJycoKCglJSUhISEmJiYvLy8yMjImJiYZGRkQEBAJ CQkCAgILCwsPDw8TExMYGBgfHx8oKCgsLCwtLS0iIiIiIiIlJSUpKSkpKSkkJCQeHh4cHBwYGBgW FhYUFBQTExMTExMTExMUFBQUFBQQEBARERESEhISEhITExMSEhISEhIREREQEBAQEBAPDw8PDw8P Dw8PDw8PDw8QEBASEhIVFRUWFhYUFBQPDw8NDQ0PDw8TExMQEBAQEBAREREUFBQWFhYVFRUQEBAM DAwNDQ0PDw8PDw8LCwsHBwcICAgLCwsODg4QEBAPDw8AAAAAAAAAAAAAAAAAAAAAAAAAAAAAAAAA AAAAAAAAAAAAAAAAAAAAAAAAAAAAAAAAAAAAAAAAAAAAAAAAAAAAAAAAAAAAAAAAAAAAAAAAAAAA AAABAQEDAwMDAwMAAAAAAAAAAAAAAAAAAAABAQEDAwMGBgYFBQUEBAQFBQUDAwMBAQEAAAABAQEA AAAAAAAAAAACAgIFBQUFBQUCAgIAAAAAAAAAAAAAAAAAAAAAAAAAAAAAAAAAAAAAAAAAAAAAAAAA AAAAAAAAAAAAAAAAAAADAwMAAAAAAAAFBQUKCgoMDAwODg4PDw8REREODg4KCgoFBQUCAgIBAQEB AQECAgIAAAAAAAAAAAAAAAAAAAAAAAAAAAAAAAAAAAAAAAAAAAAAAAAAAAAAAAAAAAAAAAAEBAQG BgYJCQkJCQkICAgFBQUDAwMCAgIDAwMEBAQGBgYICAgKCgoMDAwNDQ0NDQ0NDQ0KCgoGBgYCAgIA AAAAAAAAAAAAAAAKCgoMDAwODg4MDAwICAgDAwMBAQEAAAAAAAAAAAAAAAAAAAAAAAAAAAAAAAAA AAABAQEGBgYKCgoLCwsNDQ0PDw8ODg4NDQ0LCwsLCwsLCwsMDAwNDQ0ODg4PDw8QEBAMDAwODg4Q EBATExMUFBQTExMSEhIQEBAWFhYVFRUTExMSEhIRERERERERERERERETExMUFBQUFBQSEhIQEBAQ EBAPDw8ODg4ICAgICAgHBwcGBgYFBQUEBAQEBAQDAwMAAAAAAAAAAAAAAAAAAAABAQECAgIDAwMA AAAAAAAAAAABAQEBAQEBAQEAAAAAAAAAAAABAQEEBAQGBgYHBwcJCQkMDAwPDw8QEBASEhIUFBQW FhYWFhYVFRUTExMSEhINDQ0NDQ0MDAwLCwsJCQkGBgYCAgIAAAAAAAABAQEBAQEAAAAAAAAAAAAA AAABAQEAAAAAAAAAAAAAAAAAAAAAAAAAAAAAAAAAAAAAAAAAAAAAAAAAAAAAAAAAAAAAAAAAAAAA AAAAAAAAAAAAAAAAAAAAAAAAAAAAAAAAAAAAAAAAAAABAQEBAQEBAQEAAAAAAAABAQEBAQEBAQEA AAAAAAAAAAAAAAAAAAAHBwcODg4TExMXFxcbGxscHBwcHBwdHR0fHx8kJCQpKSkvLy8zMzM3Nzc4 ODg8PDxDQ0M+Pj42NjZHR0dkZGRpaWlZWVk/Pz81NTUxMTE1NTUyMjInJychISEkJCQnJycpKSkj IyMTExMKCgoLCwsNDQ0MDAwTExMZGRkeHh4iIiIoKCgtLS0sLCwnJyckJCQjIyMiIiIgICAbGxsW FhYUFBQVFRUSEhISEhIRERESEhIUFBQUFBQUFBQTExMRERETExMUFBQUFBQTExMREREREREREREP Dw8PDw8ODg4NDQ0MDAwNDQ0QEBASEhIXFxcWFhYTExMQEBANDQ0NDQ0PDw8REREPDw8TExMWFhYX FxcVFRUREREODg4NDQ0NDQ0NDQ0KCgoFBQUEBAQICAgMDAwODg4QEBAPDw8AAAAAAAAAAAAAAAAA AAAAAAAAAAAAAAAAAAAAAAAAAAAAAAAAAAAAAAAAAAAAAAAAAAAAAAAAAAAAAAAAAAAAAAAAAAAA AAAAAAAAAAAAAAAAAAACAgIDAwMFBQUCAgIAAAAAAAAAAAAAAAAAAAABAQEFBQUEBAQFBQUGBgYF BQUBAQEAAAAAAAAAAAAAAAABAQEAAAAAAAAAAAAAAAABAQEAAAABAQECAgIBAQEAAAAAAAAAAAAB AQEAAAAAAAAAAAAAAAAAAAAAAAAAAAAAAAAAAAAAAAAAAAAFBQUKCgoMDAwNDQ0PDw8MDAwODg4P Dw8MDAwGBgYCAgIAAAAAAAABAQEAAAAAAAAAAAAAAAAAAAAAAAAAAAAAAAAAAAAAAAAAAAAAAAAA AAAAAAAAAAAEBAQGBgYHBwcICAgGBgYDAwMBAQEAAAAAAAAAAAADAwMFBQUICAgKCgoMDAwMDAwF BQUCAgIAAAAAAAAAAAAAAAABAQECAgIODg4QEBASEhIPDw8JCQkEBAQAAAAAAAAAAAAAAAAAAAAA AAAAAAAAAAAAAAAAAAAHBwcKCgoMDAwMDAwNDQ0PDw8NDQ0LCwsPDw8ODg4NDQ0NDQ0NDQ0ODg4Q EBAREREUFBQUFBQUFBQUFBQUFBQXFxcaGhocHBwXFxcYGBgYGBgXFxcVFRUUFBQUFBQUFBQQEBAV FRUYGBgYGBgXFxcZGRkcHBwdHR0eHh4bGxsWFhYSEhIPDw8QEBARERETExMUFBQTExMREREODg4J CQkEBAQAAAAAAAACAgIDAwMFBQUGBgYFBQUDAwMBAQEAAAADAwMHBwcNDQ0REREUFBQWFhYZGRkb GxsXFxcWFhYVFRUUFBQSEhIREREQEBAQEBAQEBAQEBAPDw8ODg4MDAwLCwsLCwsLCwsLCwsKCgoJ CQkGBgYCAgIAAAAAAAAAAAAAAAAAAAAAAAAAAAAAAAAAAAAAAAAAAAAAAAAAAAAAAAAAAAAAAAAA AAAAAAAAAAABAQEBAQEAAAAAAAAAAAAAAAAAAAAAAAAAAAAAAAABAQEDAwMEBAQEBAQDAwMCAgIA AAAAAAAAAAAAAAAAAAAAAAAAAAABAQEBAQEJCQkREREUFBQXFxcZGRkaGhoZGRkXFxcaGhoeHh4i IiIlJSUsLCw1NTU8PDw7Ozs3Nzc/Pz9UVFRmZmZjY2NRUVFCQkJERERERERAQEA3NzcvLy8rKysp KSkoKCguLi4mJiYcHBwVFRUQEBAQEBAVFRUbGxseHh4kJCQoKCgoKCgrKystLS0pKSkiIiIiIiId HR0ZGRkXFxcWFhYUFBQSEhIRERESEhISEhITExMVFRUWFhYWFhYUFBQSEhIVFRUXFxcYGBgXFxcT ExMQEBAPDw8QEBAQEBAQEBAPDw8MDAwLCwsNDQ0SEhIWFhYZGRkUFBQPDw8NDQ0ODg4QEBAQEBAO Dg4SEhIYGBgcHBwYGBgQEBAKCgoLCwsPDw8ODg4LCwsFBQUAAAAAAAAHBwcMDAwODg4QEBAQEBAA AAAAAAAAAAAAAAAAAAAAAAAAAAAAAAAAAAAAAAAAAAAAAAAAAAAAAAAAAAAAAAAAAAAAAAAAAAAA AAAAAAAAAAAAAAAAAAAAAAAAAAAAAAAAAAAAAAAAAAAJCQkGBgYCAgIAAAAAAAABAQEBAQEAAAAA AAABAQEDAwMFBQUEBAQCAgIBAQEBAQEBAQEBAQEAAAAAAAAAAAAAAAAAAAAAAAAAAAAAAAAAAAAA AAAAAAAAAAAAAAAAAAAAAAAAAAAAAAABAQECAgICAgIAAAAAAAABAQEAAAABAQECAgIEBAQHBwcJ CQkLCwsMDAwMDAwMDAwKCgoICAgFBQUCAgIBAQEBAQEBAQEBAQEBAQEAAAAAAAAAAAAAAAABAQEC AgIBAQEAAAAAAAAEBAQFBQUEBAQBAQEAAAABAQEEBAQFBQUCAgIAAAAAAAABAQEAAAAAAAAAAAAA AAADAwMICAgNDQ0ODg4JCQkDAwMAAAAAAAABAQEBAQEBAQEEBAQICAgNDQ0QEBAPDw8JCQkCAgIA AAABAQEBAQECAgIDAwMDAwMCAgIAAAAAAAACAgIGBgYKCgoKCgoKCgoKCgoKCgoJCQkGBgYJCQkM DAwPDw8PDw8PDw8PDw8PDw8TExMTExMVFRUWFhYWFhYVFRUTExMTExMbGxsdHR0gICAkJCQlJSUg ICAXFxcQEBAMDAwODg4TExMWFhYZGRkeHh4lJSUrKysyMjI1NTU2NjYxMTEpKSkgICAbGxsYGBgg ICAfHx8cHBwYGBgUFBQSEhISEhISEhIODg4PDw8PDw8PDw8ODg4NDQ0NDQ0ODg4QEBAREREVFRUa GhogICApKSktLS0nJycgICAZGRkUFBQRERENDQ0PDw8TExMSEhIcHBwbGxsYGBgXFxcWFhYWFhYU FBQSEhITExMREREODg4LCwsGBgYDAwMEBAQICAgKCgoICAgGBgYDAwMAAAAAAAAAAAABAQECAgIC AgICAgIBAQEAAAAAAAAAAAABAQEAAAAAAAABAQEAAAAAAAAAAAAAAAAAAAABAQEDAwMHBwcKCgoI CAgCAgIAAAAAAAAAAAAAAAAAAAACAgICAgIAAAAAAAABAQEDAwMKCgoSEhIVFRUWFhYXFxcWFhYU FBQRERESEhIWFhYdHR0mJiYtLS0xMTEzMzMyMjJDQ0NZWVliYmJcXFxQUFBLS0tNTU1ZWVlWVlZP T09CQkIyMjIoKCgnJycqKioxMTEnJycbGxsVFRUXFxcgICAqKioxMTEuLi4nJycjIyMmJiYoKCgl JSUiIiIgICAgICAZGRkTExMSEhITExMTExMREREQEBAVFRUYGBgZGRkYGBgUFBQSEhIUFBQWFhYb GxsXFxcREREMDAwLCwsODg4SEhIVFRUTExMQEBANDQ0MDAwNDQ0REREUFBQVFRUVFRUPDw8NDQ0P Dw8PDw8MDAwODg4UFBQaGhoZGRkWFhYRERELCwsKCgoMDAwPDw8LCwsFBQUAAAAAAAAFBQUODg4S EhISEhIPDw8ODg4AAAAAAAAAAAAAAAAAAAAAAAAAAAAAAAAAAAAAAAAAAAAAAAAAAAAAAAAAAAAA AAAAAAAAAAAAAAAAAAAAAAAAAAAAAAAAAAAAAAAAAAAAAAAAAAAAAAAAAAAFBQUEBAQDAwMCAgIB AQEAAAAAAAAAAAADAwMAAAAAAAABAQEGBgYHBwcCAgIAAAAAAAAAAAAAAAAAAAAAAAAAAAAAAAAB AQEAAAAAAAAAAAAAAAAAAAAAAAAAAAAAAAACAgIBAQEBAQEAAAAAAAAAAAAAAAABAQEAAAAAAAAA AAAAAAABAQEDAwMFBQUGBgYICAgICAgJCQkJCQkICAgFBQUCAgIAAAABAQEBAQEBAQEBAQEAAAAA AAAAAAAAAAAAAAAAAAAAAAAAAAAAAAADAwMEBAQCAgICAgIAAAAAAAACAgICAgIAAAAAAAAAAAAA AAAAAAAAAAACAgICAgIBAQEAAAAAAAAKCgoICAgFBQUCAgIBAQEAAAAAAAABAQEAAAABAQEEBAQI CAgKCgoLCwsJCQkICAgAAAAEBAQJCQkLCwsNDQ0PDw8QEBAQEBAHBwcJCQkKCgoKCgoLCwsKCgoH BwcCAgIDAwMBAQEBAQEEBAQICAgMDAwNDQ0NDQ0NDQ0REREWFhYWFhYVFRUUFBQUFBQUFBQTExMZ GRkkJCQxMTE8PDxAQEA/Pz88PDw+Pj4xMTEjIyMgICAnJycyMjI4ODg6Ojo9PT09PT08PDw7Ozs5 OTk2NjYyMjIvLy8vLy83Nzc7Ozs2NjYvLy8qKioiIiIbGxsdHR0bGxsaGhoYGBgXFxcYGBgZGRka GhobGxscHBwjIyMoKCgtLS0zMzM0NDQsLCwhISEZGRkUFBQTExMQEBASEhIXFxcYGBgbGxsZGRkV FRUSEhIQEBARERESEhISEhINDQ0KCgoICAgJCQkLCwsMDAwODg4REREPDw8NDQ0KCgoHBwcEBAQD AwMCAgICAgIAAAAAAAAAAAAAAAAAAAABAQEEBAQGBgYLCwsLCwsJCQkGBgYDAwMCAgIDAwMFBQUJ CQkGBgYDAwMBAQEAAAAAAAAAAAACAgIAAAAAAAAAAAAAAAAAAAAAAAAAAAACAgIHBwcMDAwREREU FBQWFhYWFhYTExMQEBASEhIUFBQYGBgeHh4mJiYtLS0zMzM2NjZERERLS0tRUVFOTk5KSkpOTk5d XV1ra2ttbW1nZ2dSUlI1NTUhISEiIiIqKiovLy8qKiohISEbGxshISEuLi43Nzc1NTUvLy8jIyMi IiIiIiIlJSUmJiYjIyMgICAeHh4ZGRkWFhYTExMREREQEBAQEBATExMXFxcbGxsbGxsbGxsZGRkX FxcWFhYXFxcYGBgREREODg4NDQ0NDQ0REREUFBQVFRUVFRUREREPDw8ODg4ODg4QEBATExMUFBQU FBQPDw8MDAwLCwsNDQ0PDw8REREUFBQZGRkaGhoVFRUQEBAMDAwMDAwNDQ0ODg4NDQ0FBQUBAQEA AAAEBAQNDQ0TExMSEhIQEBANDQ0MDAwAAAAAAAAAAAAAAAAAAAAAAAAAAAAAAAAAAAAAAAAAAAAA AAAAAAAAAAAAAAAAAAAAAAAAAAAAAAAAAAAAAAAAAAAAAAAAAAAAAAAAAAAAAAAAAAAAAAAAAAAA AAACAgIEBAQEBAQBAQEAAAAAAAAAAAADAwMAAAAAAAAAAAAEBAQHBwcFBQUBAQEAAAAAAAAAAAAA AAAAAAAAAAAAAAABAQEAAAAAAAAAAAAAAAAAAAAAAAAAAAAAAAACAgIDAwMDAwMBAQEAAAAAAAAA AAABAQEAAAAAAAAAAAAAAAAAAAABAQEBAQECAgICAgIEBAQGBgYHBwcHBwcEBAQBAQEAAAABAQEB AQEBAQEAAAAAAAAAAAAAAAAAAAAAAAAAAAAAAAAAAAAAAAABAQEBAQEAAAADAwMBAQEAAAAAAAAA AAAAAAAAAAAAAAABAQEAAAACAgIGBgYICAgFBQUBAQEAAAACAgIDAwMDAwMCAgIAAAAAAAAAAAAA AAAAAAAAAAAAAAAAAAACAgIGBgYICAgJCQkJCQkNDQ0SEhIXFxceHh4kJCQiIiIdHR0WFhYUFBQR ERERERETExMTExMNDQ0GBgYKCgoGBgYCAgICAgIGBgYLCwsODg4PDw8REREVFRUaGhoeHh4iIiIk JCQiIiIdHR0hISEkJCQsLCw5OTlKSkpZWVlkZGRpaWlubm5iYmJPT08+Pj42NjY2NjY6Ojo+Pj5E RERKSkpPT09OTk5KSkpJSUlNTU1TU1NgYGBqamptbW1gYGBPT09DQ0M2NjYrKysfHx8jIyMpKSkw MDA3Nzc7Ozs7Ozs6Ojo1NTUyMjIxMTEvLy8uLi4wMDAtLS0jIyMeHh4VFRUUFBQYGBgZGRkaGhob GxsaGhoVFRUUFBQTExMSEhIREREQEBAPDw8PDw8NDQ0ICAgFBQUICAgNDQ0QEBAREREQEBATExMR EREPDw8NDQ0KCgoICAgGBgYEBAQBAQEBAQEBAQECAgIEBAQICAgMDAwPDw8QEBAQEBAQEBAODg4M DAwJCQkICAgHBwcLCwsHBwcDAwMBAQEAAAAAAAAAAAAAAAABAQEAAAAAAAAAAAAAAAABAQEEBAQH BwcNDQ0PDw8SEhIVFRUXFxcXFxcUFBQQEBAREREVFRUbGxsiIiIoKCguLi40NDQ3NzdBQUFBQUFB QUFGRkZUVFRnZ2d1dXV5eXlpaWlVVVU6OjomJiYkJCQrKystLS0rKyshISEhISEmJiYxMTE6Ojo5 OTktLS0gICAdHR0hISEkJCQlJSUjIyMhISEeHh4bGxsWFhYUFBQSEhISEhISEhIUFBQYGBgdHR0d HR0cHBwaGhoZGRkXFxcUFBQSEhIREREJCQkKCgoMDAwSEhIXFxcZGRkXFxcUFBQQEBAPDw8PDw8Q EBASEhITExMSEhIREREODg4NDQ0NDQ0ODg4PDw8SEhIVFRUXFxcWFhYREREMDAwMDAwPDw8QEBAM DAwHBwcAAAAAAAADAwMNDQ0VFRUVFRUQEBAMDAwNDQ0NDQ0AAAAAAAAAAAAAAAAAAAAAAAAAAAAA AAAAAAAAAAAAAAAAAAAAAAAAAAAAAAAAAAAAAAAAAAAAAAAAAAAAAAAAAAAAAAAAAAAAAAAAAAAA AAAAAAAAAAAAAAAAAAAAAAADAwMDAwMCAgIBAQEAAAAAAAAAAAACAgICAgIBAQEAAAACAgIGBgYI CAgBAQEBAQEAAAAAAAAAAAAAAAAAAAAAAAAAAAAAAAAAAAAAAAAAAAAAAAAAAAAAAAABAQEDAwMF BQUFBQUDAwMBAQEAAAAAAAAAAAAAAAAAAAABAQEBAQEAAAAAAAAAAAAAAAABAQEDAwMEBAQEBAQD AwMAAAAAAAABAQEBAQEAAAAAAAAAAAAAAAAAAAAAAAABAQEBAQEBAQEAAAAAAAAAAAAAAAAAAAAC AgIBAQEAAAAAAAAAAAAAAAAAAAAAAAABAQEBAQEEBAQJCQkMDAwLCwsJCQkJCQkAAAAAAAAAAAAA AAAAAAAAAAAAAAAAAAACAgICAgIAAAAAAAAAAAAAAAACAgIDAwMODg4NDQ0NDQ0REREZGRkjIyMu Li42NjY4ODgwMDAmJiYeHh4fHx8iIiIkJCQiIiIXFxcUFBQQEBANDQ0ODg4SEhIVFRUWFhYiIiIn JycsLCwuLi4xMTE3Nzc8PDw9PT06Ojo4ODg4ODg8PDxFRUVRUVFaWlpgYGBjY2NlZWViYmJWVlZI SEhCQkJFRUVKSkpVVVVdXV1oaGhvb29ycnJ5eXmHh4eSkpKoqKiurq6qqqqXl5d9fX1paWlbW1tT U1NNTU1WVlZmZmZ1dXV+fn59fX10dHRsbGxsbGxlZWVfX19ZWVlWVlZUVFRLS0s9PT0yMjIkJCQf Hx8kJCQoKCgoKCgoKCglJSUkJCQfHx8ZGRkWFhYVFRUTExMSEhIREREODg4LCwsKCgoNDQ0UFBQY GBgXFxcVFRUREREQEBAODg4ODg4NDQ0MDAwJCQkGBgYFBQUHBwcKCgoMDAwQEBATExMXFxcaGhoX FxcUFBQREREQEBAQEBAPDw8NDQ0LCwsICAgEBAQBAQEBAQEBAQEAAAAAAAAAAAACAgICAgIDAwME BAQGBgYJCQkMDAwPDw8RERESEhIUFBQWFhYXFxcXFxcWFhYUFBQTExMZGRkgICAmJiYoKCgqKios LCwuLi4uLi4xMTE5OTlJSUliYmJycnJubm5hYWFISEgyMjIjIyMpKSk0NDQyMjIoKCghISEiIiIt LS04ODg6OjoxMTElJSUbGxsXFxcdHR0hISEjIyMgICAdHR0dHR0aGhoXFxcYGBgTExMPDw8SEhIX FxcZGRkaGhoaGhoaGhoaGhoZGRkXFxcTExMODg4KCgoHBwcLCwsNDQ0REREXFxcaGhoZGRkVFRUR EREQEBAPDw8PDw8PDw8QEBAREREPDw8ODg4PDw8QEBAQEBAPDw8QEBASEhITExMSEhIREREPDw8O Dg4QEBASEhIPDw8ICAgBAQEDAwMFBQULCwsTExMUFBQPDw8LCwsLCwsREREREREAAAAAAAAAAAAA AAAAAAAAAAAAAAAAAAAAAAAAAAAAAAAAAAAAAAAAAAAAAAAAAAAAAAAAAAAAAAAAAAAAAAAAAAAA AAAAAAAAAAAAAAAAAAAAAAAAAAAAAAAAAAAAAAAAAAABAQEDAwMEBAQDAwMCAgIAAAAGBgYJCQkG BgYCAgICAgIFBQUGBgYCAgIBAQEBAQEAAAAAAAAAAAAAAAAAAAAAAAAAAAAAAAAAAAAAAAAAAAAA AAAAAAAAAAABAQEDAwMGBgYHBwcFBQUBAQEAAAAAAAAAAAABAQEBAQEBAQEBAQEAAAAAAAAAAAAA AAABAQEBAQEBAQEBAQEAAAAAAAAAAAAAAAAAAAAAAAAAAAAAAAAAAAAAAAACAgIBAQEBAQEAAAAA AAAAAAABAQECAgIBAQEAAAAAAAAAAAAAAAABAQEAAAAAAAAAAAABAQEFBQUKCgoMDAwMDAwNDQ0P Dw8ICAgFBQUBAQEAAAAAAAABAQEBAQEBAQEAAAADAwMEBAQCAgIAAAAAAAAAAAAAAAAHBwcMDAwV FRUdHR0cHBwbGxsmJiY0NDQ/Pz8+Pj49PT06Ojo6Ojo8PDw9PT09PT0+Pj44ODgxMTEsLCwsLCws LCwoKCgiIiIpKSk2NjZERERJSUlFRUVCQkJFRUVISEhNTU1NTU1MTExMTExKSkpISEhERERBQUFE RERKSkpQUFBUVFRXV1dbW1teXl5eXl5fX19eXl5jY2NycnKFhYWXl5eoqKiysrK8vLy9vb26urqt ra2YmJiGhoZ/f39/f3+Dg4OQkJCkpKS5ubnFxcXGxsa+vr63t7eysrKqqqqlpaWjo6Ojo6OhoaGV lZWDg4NeXl5KSko9PT0+Pj5DQ0NGRkZFRUVCQkI9PT0vLy8fHx8VFRUSEhITExMWFhYZGRkbGxsb GxsbGxsdHR0gICAhISEfHx8cHBwVFRUSEhIODg4NDQ0ODg4QEBAQEBAPDw8ODg4REREVFRUYGBgb GxscHBwcHBwdHR0cHBwVFRUMDAwICAgJCQkMDAwMDAwMDAwFBQUBAQEAAAAAAAABAQEDAwMFBQUH BwcGBgYICAgLCwsNDQ0PDw8SEhIUFBQVFRUUFBQUFBQVFRUVFRUTExMRERESEhIUFBQZGRkdHR0i IiIjIyMhISEfHx8fHx8gICAlJSUrKysyMjI9PT1LS0tUVFRNTU1BQUEzMzMtLS0uLi41NTU0NDQr KysmJiYoKCgxMTE2NjY5OTkxMTEjIyMYGBgXFxcbGxsbGxscHBwbGxsXFxcWFhYZGRkYGBgUFBQV FRUREREPDw8SEhIWFhYWFhYUFBQTExMYGBgYGBgWFhYTExMODg4KCgoICAgHBwcODg4REREVFRUY GBgXFxcVFRUSEhIQEBAQEBAODg4NDQ0NDQ0ODg4PDw8PDw8PDw8NDQ0PDw8REREQEBARERESEhIS EhIQEBANDQ0PDw8SEhITExMRERENDQ0ICAgEBAQLCwsODg4TExMUFBQODg4ICAgJCQkODg4SEhIS EhIAAAAAAAAAAAAAAAAAAAAAAAAAAAAAAAAAAAAAAAAAAAAAAAAAAAAAAAAAAAAAAAAAAAAAAAAA AAAAAAAAAAAAAAAAAAAAAAAAAAAAAAAAAAAAAAAAAAAAAAABAQEAAAAAAAAAAAACAgIEBAQEBAQD AwMDAwMICAgLCwsLCwsKCgoICAgDAwMAAAACAgIBAQEBAQEAAAAAAAAAAAAAAAAAAAAAAAAAAAAA AAAAAAAAAAAAAAAAAAAAAAAAAAAAAAAAAAACAgIFBQUGBgYFBQUDAwMAAAAAAAAAAAAAAAAAAAAA AAAAAAAAAAAAAAAAAAAAAAAAAAAAAAAAAAAAAAAAAAAAAAAAAAAAAAAAAAAAAAAAAAAAAAAAAAAB AQEAAAAAAAAAAAAAAAAAAAACAgIGBgYAAAABAQEAAAAAAAAAAAAAAAAAAAAAAAAAAAACAgIHBwcL CwsMDAwJCQkJCQkKCgoMDAwICAgCAgIAAAAAAAAAAAAAAAAAAAAAAAAFBQUICAgGBgYDAwMDAwMB AQEAAAACAgIGBgYSEhIiIiIoKCgnJycpKSkuLi4zMzM5OTk/Pz9DQ0NISEhRUVFaWlpgYGBnZ2di YmJcXFxcXFxiYmJmZmZfX19UVFRFRUVERERFRUVISEhISEhGRkZGRkZISEhUVFRVVVVWVlZVVVVS UlJMTExFRUVAQEA8PDxBQUFISEhQUFBcXFxqampxcXFycnJpaWlhYWFbW1teXl5oaGh1dXWDg4OO jo6Hh4eGhoaFhYWCgoJ8fHx7e3uEhISRkZGdnZ2jo6OsrKy2tra8vLy9vb26urq3t7eurq6oqKin p6etra24uLjFxcXGxsa8vLyioqKPj49/f393d3dycnJqampeXl5QUFA6OjosLCwbGxsTExMRERET ExMXFxccHBwfHx8iIiInJycqKiouLi4vLy8sLCwoKCggICAaGhoUFBQSEhIWFhYbGxsdHR0eHh4d HR0eHh4fHx8fHx8cHBwYGBgUFBQSEhILCwsHBwcCAgIBAQEDAwMFBQUEBAQDAwMDAwMCAgIEBAQI CAgKCgoJCQkJCQkJCQkKCgoODg4SEhIUFBQVFRUXFxcXFxcWFhYUFBQTExMSEhIQEBANDQ0MDAwP Dw8TExMaGhocHBweHh4dHR0aGhoYGBgZGRkbGxscHBwcHBweHh4lJSUzMzM9PT09PT03Nzc2NjY7 Ozs8PDw1NTUuLi4vLy80NDQ4ODg5OTkwMDAkJCQaGhoWFhYWFhYXFxcYGBgYGBgWFhYUFBQTExMV FRUYGBgYGBgWFhYQEBAQEBARERETExMSEhIQEBAQEBASEhIVFRUUFBQQEBALCwsICAgHBwcKCgoN DQ0NDQ0QEBAUFBQUFBQTExMRERERERERERENDQ0MDAwLCwsMDAwODg4QEBAREREREREPDw8PDw8Q EBAREREQEBAPDw8ODg4NDQ0NDQ0QEBATExMSEhIODg4MDAwNDQ0PDw8SEhIUFBQUFBQPDw8ICAgH BwcMDAwSEhIPDw8QEBAAAAAAAAAAAAAAAAAAAAAAAAAAAAAAAAAAAAAAAAAAAAAAAAAAAAAAAAAA AAAAAAAAAAAAAAAAAAAAAAAAAAAAAAAAAAAAAAAAAAAAAAAAAAAAAAAAAAAAAAABAQEAAAAAAAAA AAAAAAABAQECAgICAgIDAwMHBwcJCQkKCgoMDAwMDAwGBgYAAAABAQEAAAAAAAAAAAAAAAAAAAAA AAAAAAAAAAAAAAAAAAAAAAAAAAAAAAAAAAAAAAAAAAAAAAAAAAAAAAABAQEDAwMEBAQEBAQAAAAA AAAAAAAAAAAAAAAAAAAAAAAAAAAAAAAAAAAAAAAAAAAAAAAAAAAAAAAAAAAAAAAAAAAAAAAAAAAA AAAAAAAAAAAAAAAAAAAAAAABAQECAgIBAQEAAAACAgIFBQUEBAQEBAQCAgIAAAAAAAABAQEBAQEA AAAAAAACAgIFBQUICAgICAgGBgYEBAQEBAQGBgYEBAQAAAAAAAAAAAAAAAABAQECAgIJCQkNDQ0Q EBAPDw8QEBAREREPDw8LCwsODg4NDQ0ODg4WFhYmJiY3NzdFRUVNTU1LS0tNTU1NTU1LS0tOTk5c XFxubm57e3t1dXV5eXl8fHx/f3+FhYWLi4uLi4uHh4dzc3NcXFxGRkY/Pz9CQkJJSUlUVFRgYGBh YWFfX19bW1tYWFhWVlZUVFRTU1NTU1NLS0tSUlJZWVldXV1kZGRvb295eXl9fX1zc3NoaGhbW1tP T09HR0dGRkZNTU1XV1diYmJlZWVqampvb291dXWAgICPj4+cnJyfn5+ampqQkJCFhYV6enpycnJt bW1ra2tubm5sbGxxcXF7e3uMjIyhoaGsrKyrq6uenp6SkpKFhYV5eXlra2tcXFxISEgzMzMuLi4l JSUdHR0ZGRkYGBgZGRkdHR0jIyMgICAlJSUrKysyMjI3Nzc5OTk0NDQvLy8hISEdHR0aGhobGxsh ISEmJiYnJycnJycjIyMiIiIgICAcHBwXFxcRERENDQ0LCwsEBAQEBAQEBAQDAwMCAgIBAQEBAQEC AgIHBwcJCQkNDQ0REREPDw8KCgoFBQUDAwMLCwsQEBAUFBQVFRUXFxcYGBgXFxcVFRUTExMQEBAN DQ0NDQ0NDQ0PDw8UFBQZGRkbGxsdHR0eHh4cHBwZGRkXFxcWFhYXFxcSEhIREREUFBQeHh4sLCw2 NjY5OTk3Nzc6Ojo8PDw5OTk0NDQ0NDQ5OTk5OTk0NDQrKysgICAUFBQPDw8REREUFBQUFBQSEhIU FBQSEhISEhIVFRUYGBgYGBgWFhYUFBQODg4NDQ0NDQ0NDQ0NDQ0ODg4REREUFBQSEhIPDw8LCwsI CAgHBwcJCQkMDAwPDw8MDAwODg4QEBASEhIREREQEBAPDw8PDw8LCwsMDAwNDQ0PDw8SEhIUFBQT ExMSEhITExMQEBAPDw8QEBAODg4LCwsKCgoMDAwRERERERESEhIQEBAPDw8QEBASEhIUFBQUFBQS EhIMDAwFBQUFBQULCwsQEBAQEBAODg4PDw8AAAAAAAAAAAAAAAAAAAAAAAAAAAAAAAAAAAAAAAAA AAAAAAAAAAAAAAAAAAAAAAAAAAAAAAAAAAAAAAAAAAAAAAAAAAAAAAAAAAAAAAAAAAAAAAAAAAAA AAAAAAABAQEBAQEAAAAAAAAAAAAAAAABAQECAgIGBgYICAgHBwcICAgLCwsLCwsHBwcAAAAAAAAA AAAAAAAAAAABAQEBAQEBAQEAAAAAAAAAAAAAAAAAAAAAAAAAAAAAAAAAAAAAAAABAQEBAQEAAAAA AAAAAAACAgIBAQEAAAAAAAAAAAAAAAAAAAABAQEBAQEAAAAAAAAAAAAAAAAAAAAAAAAAAAAAAAAA AAAAAAAAAAAAAAAAAAAAAAAAAAAAAAABAQEBAQECAgIDAwMBAQEAAAAAAAADAwMICAgICAgEBAQA AAAAAAACAgICAgIBAQEAAAAAAAAAAAABAQEDAwMCAgIBAQEBAQEAAAAAAAAAAAABAQECAgIEBAQH BwcJCQkUFBQWFhYYGBgZGRkfHx8lJSUlJSUgICAnJycyMjI4ODgzMzMzMzNCQkJTU1NdXV1mZmZw cHB4eHh4eHhycnJra2toaGhnZ2eBgYGMjIyRkZGJiYl9fX14eHh7e3t9fX14eHhsbGxjY2NfX19Y WFhUVFReXl5vb298fHx4eHhxcXFqamplZWVjY2NjY2NkZGRqampvb29ycnJwcHBwcHBxcXFvb29q ampiYmJUVFRDQ0M4ODgxMTEsLCwrKystLS07OztISEhWVlZhYWFra2t1dXV7e3t9fX1+fn53d3ds bGxgYGBXV1dTU1NTU1NUVFRWVlZXV1dcXFxgYGBjY2NpaWlqampjY2NhYWFcXFxZWVlUVFRRUVFR UVFKSko9PT02NjYuLi4nJycjIyMgICAhISEpKSkyMjI5OTk7Ozs8PDw7Ozs4ODgxMTEkJCQYGBgY GBgXFxcZGRkgICAoKCgrKyspKSklJSUdHR0cHBwaGhoXFxcTExMREREQEBAQEBAXFxcVFRUREREI CAgBAQEBAQEHBwcNDQ0REREQEBAPDw8NDQ0ICAgCAgIAAAAAAAAJCQkODg4SEhIUFBQVFRUXFxcW FhYUFBQQEBAMDAwJCQkMDAwREREWFhYdHR0jIyMhISEjIyMkJCQiIiIdHR0WFhYREREODg4SEhIY GBggICAmJiYoKCgoKCgtLS0zMzM1NTU0NDQ2NjY8PDw9PT02NjYoKCgeHh4UFBQUFBQUFBQUFBQV FRUVFRUUFBQTExMQEBAPDw8SEhIYGBgZGRkUFBQPDw8ODg4NDQ0HBwcCAgIEBAQJCQkODg4RERES EhIREREODg4LCwsKCgoLCwsNDQ0ODg4NDQ0NDQ0ODg4PDw8RERESEhIREREODg4MDAwLCwsNDQ0Q EBATExMWFhYWFhYTExMRERETExMODg4MDAwODg4NDQ0KCgoKCgoPDw8TExMSEhIRERERERETExMU FBQUFBQTExMTExMODg4EBAQAAAADAwMODg4QEBALCwsPDw8REREAAAAAAAAAAAAAAAAAAAAAAAAA AAAAAAAAAAAAAAAAAAAAAAAAAAABAQEAAAACAgIBAQEAAAAAAAABAQEBAQEAAAAAAAABAQECAgIC AgIBAQEAAAAAAAAAAAABAQEBAQEAAAAAAAAAAAAAAAAAAAABAQEAAAABAQEDAwMFBQUGBgYHBwcI CAgJCQkCAgIBAQEBAQEAAAAAAAAAAAAAAAAAAAAAAAAAAAAAAAAAAAAAAAAAAAAAAAAAAAABAQEB AQEBAQEAAAAAAAAAAAAAAAABAQEBAQEBAQEAAAAAAAAAAAAAAAABAQEBAQEBAQEAAAAAAAAAAAAA AAAAAAABAQEBAQEAAAAAAAAAAAADAwMGBgYGBgYCAgIAAAAAAAACAgIDAwMCAgIEBAQICAgHBwcD AwMAAAACAgIDAwMCAgIAAAAAAAAAAAABAQEBAQEBAQEAAAAAAAAAAAAAAAAAAAAAAAABAQEAAAAA AAABAQEHBwcLCwsMDAwMDAwZGRkfHx82NjZFRUU5OTkqKiouLi42NjY0NDRHR0dcXFxubm6BgYGL i4uBgYFvb29tbW1xcXF5eXmBgYGEhIR/f394eHhzc3NtbW13d3d+fn58fHxycnJpaWlnZ2doaGhy cnJwcHBwcHBubm5lZWVfX19nZ2d1dXV8fHx9fX18fHx1dXVra2tjY2NgYGBgYGBmZmZxcXF7e3t8 fHx2dnZwcHBpaWljY2NVVVVHR0c5OTkyMjItLS0oKCgnJycqKioxMTE0NDQ0NDQuLi4qKiorKyss LCwrKysyMjI7OztJSUlWVlZfX19kZGRoaGhqampqampjY2NbW1tUVFRKSko+Pj42NjYyMjIzMzM4 ODhAQEBSUlJpaWlxcXFmZmZaWlpDQ0M+Pj44ODg0NDQzMzM4ODhGRkZTU1NZWVlUVFRSUlJLS0s7 OzsrKysgICAYGBgcHBwdHR0fHx8jIyMnJycnJyclJSUjIyMgICAfHx8cHBwaGhocHBwhISEjIyMi IiIgICAcHBwSEhIHBwcEBAQICAgLCwsMDAwODg4ICAgDAwMCAgICAgIAAAAAAAAAAAALCwsODg4T ExMXFxcZGRkXFxcSEhINDQ0JCQkLCwsREREZGRkhISElJSUiIiIlJSUhISEiIiIjIyMhISEdHR0Y GBgUFBQSEhIWFhYZGRkcHBwdHR0fHx8lJSUuLi41NTU8PDw9PT07Ozs1NTUuLi4nJyceHh4XFxcX FxcUFBQSEhISEhIVFRUVFRUSEhIPDw8SEhISEhISEhITExMTExMQEBALCwsICAgBAQEBAQECAgIG BgYLCwsQEBASEhISEhIODg4NDQ0NDQ0NDQ0NDQ0NDQ0MDAwMDAwREREPDw8ODg4QEBAREREQEBAL CwsHBwcNDQ0SEhIWFhYWFhYVFRUWFhYYGBgZGRkREREPDw8MDAwKCgoLCwsNDQ0QEBASEhIREREP Dw8PDw8TExMXFxcZGRkXFxcTExMNDQ0DAwMAAAAAAAAHBwcLCwsLCwsKCgoSEhIVFRUAAAAAAAAA AAAAAAAAAAAAAAABAQEAAAAAAAAAAAAAAAAAAAAAAAAAAAACAgIAAAAAAAADAwMDAwMAAAAAAAAB AQECAgIBAQEAAAAAAAACAgICAgIBAQEAAAAAAAAAAAAAAAAAAAAAAAAAAAAAAAAAAAAAAAAAAAAB AQECAgICAgIDAwMEBAQFBQUBAQEBAQEBAQEAAAAAAAAAAAAAAAAAAAAAAAAAAAAAAAAAAAAAAAAA AAAAAAAAAAAAAAAAAAAAAAAAAAAAAAAAAAAAAAAAAAABAQEBAQEAAAAAAAAAAAAAAAABAQEBAQED AwMDAwMBAQEAAAAAAAAAAAAAAAAAAAABAQEBAQEBAQEEBAQICAgLCwsKCgoICAgBAQEAAAAAAAAA AAADAwMHBwcMDAwPDw8HBwcDAwMAAAAAAAAAAAACAgICAgIBAQEAAAAAAAAAAAAAAAAAAAAAAAAA AAAAAAABAQEAAAAAAAAAAAADAwMICAgODg4RERENDQ0YGBgmJiY1NTVPT09nZ2dhYWFISEgzMzMv Ly86OjpZWVl4eHiMjIydnZ2srKyhoaGNjY14eHhxcXFycnJzc3N0dHR1dXV7e3tycnJnZ2deXl5b W1tXV1dSUlJNTU1LS0tXV1dlZWVsbGxubm5tbW1qampmZmZ6enp5eXl1dXVwcHBqamplZWVjY2Ni YmJfX19iYmJlZWVnZ2dkZGRbW1tSUlJMTExJSUk/Pz80NDQuLi4rKysqKiorKysuLi49PT1ERERM TExPT09OTk5KSkpGRkZDQ0NBQUFFRUVLS0tPT09PT09JSUlBQUE7Ozs7Ozs5OTk4ODg5OTk6Ojo5 OTk5OTk6Ojo0NDQ1NTU2NjY/Pz9PT09ZWVlcXFxdXV1mZmZgYGBaWlpYWFhXV1dTU1NMTExFRUVB QUE/Pz9AQEA8PDwxMTEpKSkoKCgoKCgsLCwqKiooKCglJSUlJSUlJSUmJiYnJyccHBwbGxsaGhod HR0iIiIkJCQfHx8YGBgSEhISEhIRERENDQ0JCQkHBwcDAwMAAAAAAAAAAAACAgIHBwcMDAwNDQ0N DQ0NDQ0NDQ0QEBATExMSEhIPDw8MDAwLCwsMDAwRERENDQ0ZGRkcHBwbGxsXFxccHBwZGRkdHR0g ICAiIiIhISEcHBwXFxcVFRUUFBQXFxcUFBQUFBQaGhonJyc0NDQ8PDw/Pz83Nzc1NTUxMTErKysm JiYiIiIdHR0YGBgWFhYUFBQSEhITExMUFBQTExMREREODg4REREODg4LCwsLCwsLCwsKCgoGBgYD AwMGBgYGBgYICAgLCwsNDQ0ODg4ODg4NDQ0ODg4ODg4PDw8ODg4NDQ0MDAwNDQ0ODg4PDw8QEBAQ EBAPDw8MDAwLCwsMDAwNDQ0SEhISEhITExMWFhYcHBwfHx8aGhoUFBQNDQ0NDQ0MDAwNDQ0ODg4Q EBAQEBARERENDQ0QEBAVFRUaGhobGxsYGBgSEhIODg4FBQUBAQEAAAAAAAACAgIHBwcNDQ0REREV FRUVFRUAAAAAAAAAAAAAAAAAAAAAAAABAQEBAQEAAAAAAAAAAAAAAAAAAAAAAAABAQEAAAABAQEE BAQEBAQBAQEAAAABAQECAgICAgICAgICAgIBAQEAAAABAQECAgIAAAAAAAAAAAAAAAABAQEBAQEA AAAAAAABAQEAAAAAAAAAAAAAAAAAAAAAAAABAQEBAQEBAQEBAQEAAAAAAAAAAAAAAAAAAAAAAAAA AAAAAAAAAAAAAAAAAAAAAAAAAAABAQEBAQEBAQEBAQEBAQEBAQEAAAAAAAABAQEAAAAAAAAAAAAA AAAAAAAAAAABAQEEBAQDAwMCAgIBAQEAAAAAAAAAAAAAAAAAAAAAAAAAAAACAgIGBgYKCgoMDAwO Dg4JCQkCAgIAAAAAAAABAQECAgIHBwcODg4ODg4ICAgCAgIAAAAAAAACAgIBAQEAAAAAAAABAQEC AgIBAQEAAAABAQEEBAQHBwcHBwcKCgoMDAwMDAwLCwsLCwsNDQ0PDw8UFBQjIyMrKyssLCw4ODhQ UFBkZGRubm6BgYFmZmZISEhBQUFXV1d5eXmTk5OdnZ2goKCdnZ2bm5uYmJiMjIx7e3twcHBubm5p aWlpaWlsbGxwcHBubm5hYWFMTEw8PDw8PDw4ODg3NzdBQUFZWVlvb293d3d1dXVoaGhnZ2dnZ2do aGhoaGhlZWVgYGBdXV1ZWVlbW1thYWFnZ2dhYWFQUFBCQkI8PDwwMDAvLy8uLi4wMDA0NDQ2NjY4 ODg4ODgvLy81NTVAQEBMTExWVlZeXl5mZmZsbGxqamplZWVdXV1WVlZPT09FRUU6OjozMzMkJCQj IyMlJSUoKCgtLS0xMTE1NTU5OTlERERGRkZHR0dLS0tQUFBTU1NaWlpmZmZubm5zc3N3d3d2dnZw cHBkZGRUVFRFRUU9PT07Ozs+Pj5CQkJCQkJGRkZMTExOTk5NTU1KSkpDQ0M5OTktLS0gICAWFhYQ EBAcHBwaGhoZGRkaGhofHx8iIiIfHx8aGhoaGhoYGBgVFRURERELCwsEBAQAAAAAAAALCwsNDQ0Q EBATExMSEhINDQ0HBwcFBQUFBQUHBwcKCgoLCwsLCwsLCwsNDQ0PDw8TExMdHR0SEhITExMUFBQU FBQVFRUSEhIbGxsdHR0dHR0YGBgRERENDQ0NDQ0QEBAQEBATExMbGxspKSk2NjY6OjozMzMrKysp KSkqKiorKysqKioqKiooKCgjIyMdHR0TExMSEhIQEBAPDw8NDQ0MDAwKCgoICAgICAgKCgoMDAwM DAwKCgoHBwcEBAQCAgIHBwcKCgoMDAwODg4PDw8ODg4NDQ0NDQ0ODg4PDw8QEBAPDw8MDAwLCwsN DQ0QEBAODg4ODg4ODg4MDAwKCgoLCwsODg4SEhIUFBQUFBQUFBQYGBgeHh4eHh4VFRULCwsODg4P Dw8PDw8PDw8PDw8ODg4ODg4NDQ0PDw8UFBQaGhobGxsXFxcODg4GBgYBAQEAAAAAAAABAQEDAwMG BgYLCwsREREWFhYWFhYTExMAAAAAAAAAAAAAAAAAAAAAAAABAQEBAQEAAAAAAAAAAAAAAAAAAAAA AAAAAAAGBgYKCgoFBQUDAwMGBgYFBQUAAAAAAAAEBAQICAgGBgYAAAAAAAAAAAACAgICAgIAAAAA AAAAAAABAQECAgIBAQEAAAABAQEBAQEAAAAAAAAAAAAAAAAAAAAAAAABAQEBAQEAAAAAAAAAAAAA AAAAAAAAAAAAAAAAAAAAAAAAAAAAAAAAAAAAAAAAAAAAAAABAQECAgIEBAQEBAQDAwMBAQEAAAAA AAAAAAAAAAAAAAAAAAAAAAAAAAAAAAABAQEBAQEBAQEAAAAAAAAAAAAAAAAAAAAAAAAAAAAAAAAA AAABAQEEBAQICAgKCgoPDw8LCwsICAgHBwcGBgYEBAQEBAQGBgYLCwsKCgoICAgFBQUCAgIAAAAA AAAAAAABAQEBAQEAAAAAAAAAAAADAwMKCgoQEBAODg4RERETExMTExMSEhISEhIUFBQWFhYWFhYY GBggICA4ODhTU1NcXFxgYGBqampwcHB8fHyOjo6Tk5OBgYFvb294eHiPj4+urq6wsLC0tLS3t7ez s7OlpaWPj49+fn5xcXFra2tkZGRjY2NjY2NhYWFeXl5cXFxNTU1KSkpISEhISEhHR0dLS0tZWVlo aGhycnJ0dHR3d3d4eHh2dnZubm5kZGRcXFxZWVlZWVlYWFhRUVFEREQ2NjYxMTEyMjI+Pj5AQEBE RERHR0dJSUlISEhBQUE6OjoxMTEsLCwpKSkqKiouLi42NjZDQ0NPT09YWFhRUVFGRkY9PT01NTUu Li4mJiYhISEqKiopKSkoKCgnJycnJycoKCgqKiotLS0yMjI2NjY8PDxCQkJFRUVGRkZSUlJmZmZx cXF7e3uBgYF7e3tzc3Nubm5mZmZeXl5fX19ZWVlYWFhcXFxfX19gYGBaWlpRUVFHR0dAQEA3Nzcw MDAuLi4wMDA0NDQ3NzcxMTEyMjIzMzM0NDQzMzMvLy8qKiomJiYgICAZGRkSEhILCwsCAgIAAAAA AAADAwMAAAABAQEHBwcKCgoKCgoHBwcEBAQDAwMAAAAAAAAAAAAGBgYNDQ0QEBAPDw8ODg4LCwsI CAgSEhIPDw8RERESEhIREREeHh4ZGRkXFxcSEhILCwsGBgYFBQUJCQkNDQ0WFhYZGRkeHh4kJCQo KCgpKSknJyclJSUsLCwtLS0sLCwrKysoKCgkJCQbGxsTExMREREQEBAODg4KCgoICAgGBgYFBQUF BQUJCQkNDQ0QEBANDQ0GBgYCAgIEBAQICAgKCgoMDAwODg4ODg4NDQ0NDQ0NDQ0ODg4ODg4PDw8P Dw8ODg4MDAwMDAwODg4PDw8NDQ0LCwsKCgoLCwsODg4RERESEhIRERESEhIXFxccHBwcHBwZGRkV FRUQEBANDQ0REREREREQEBAPDw8ODg4NDQ0ODg4ODg4WFhYXFxcXFxcUFBQNDQ0GBgYBAQEAAAAA AAAAAAADAwMJCQkPDw8SEhISEhISEhISEhIREREAAAAAAAAAAAAAAAAAAAAAAAABAQEBAQEAAAAA AAAAAAAAAAAAAAAAAAAAAAAICAgNDQ0JCQkFBQUGBgYFBQUBAQEAAAACAgIGBgYHBwcEBAQBAQEA AAAAAAABAQEAAAAAAAAAAAABAQEDAwMEBAQEBAQAAAAAAAAAAAABAQEBAQEBAQEAAAAAAAABAQEA AAAAAAAAAAAAAAAAAAAAAAAAAAAAAAAAAAAAAAAAAAAAAAAAAAAAAAAAAAAAAAAAAAACAgIEBAQF BQUEBAQBAQEAAAAAAAAAAAAAAAAAAAAAAAAAAAAAAAAAAAAAAAAAAAAAAAAAAAAAAAAAAAAAAAAA AAABAQEBAQEBAQEAAAAAAAABAQEDAwMFBQUKCgoNDQ0ODg4MDAwMDAwNDQ0MDAwJCQkFBQUFBQUG BgYEBAQCAgIBAQEBAQEBAQEAAAAAAAAAAAAAAAAAAAADAwMLCwsREREeHh4kJCQtLS0xMTEuLi4k JCQZGRkRERESEhIYGBgaGhokJCQ4ODhNTU1jY2N4eHh7e3t4eHh/f3+Tk5Ojo6OlpaWhoaGgoKCX l5efn5+mpqaqqqqtra2rq6ubm5uJiYlxcXFjY2NSUlJLS0tMTExQUFBSUlJUVFRZWVlVVVVWVlZd XV1hYWFeXl5ZWVlYWFheXl5iYmJpaWlvb29xcXFwcHBubm5sbGxxcXF1dXVzc3NqampdXV1VVVVQ UFBMTExFRUVGRkZISEhNTU1TU1NVVVVQUFBKSkpDQ0M7OzszMzMtLS0qKioqKioxMTE5OTk9PT09 PT09PT06Ojo1NTUuLi4nJyciIiIdHR0kJCQsLCwzMzM4ODg9PT1AQEBDQ0M+Pj46Ojo1NTUxMTEv Ly8vLy89PT1SUlJycnKBgYGOjo6RkZGRkZGQkJCJiYl+fn52dnZ3d3eAgICNjY2UlJSRkZGEhIR0 dHRjY2NcXFxTU1NPT09QUFBRUVFQUFBOTk5KSkpDQ0M6OjozMzMtLS0oKCgjIyMgICAXFxcSEhIO Dg4KCgoFBQUBAQEEBAQKCgoUFBQVFRUUFBQPDw8JCQkDAwMAAAAAAAADAwMBAQECAgIHBwcLCwsL CwsJCQkICAgQEBAUFBQNDQ0LCwsSEhIVFRUTExMTExMTExMPDw8KCgoGBgYGBgYJCQkODg4REREU FBQVFRUXFxcYGBgaGhoeHh4kJCQoKCgnJyclJSUhISEdHR0aGhoYGBgTExMPDw8PDw8PDw8NDQ0L CwsJCQkJCQkLCwsNDQ0VFRUSEhILCwsDAwMAAAABAQEJCQkQEBAPDw8PDw8ODg4MDAwKCgoJCQkL CwsMDAwODg4ODg4NDQ0NDQ0NDQ0NDQ0NDQ0NDQ0LCwsLCwsNDQ0PDw8SEhIUFBQTExMRERETExMa GhogICAdHR0WFhYSEhISEhIUFBQQEBARERERERERERERERERERESEhITExMWFhYTExMPDw8MDAwK CgoJCQkICAgICAgAAAADAwMICAgNDQ0RERESEhIQEBAODg4QEBAODg4AAAAAAAAAAAAAAAAAAAAA AAAAAAAAAAAAAAAAAAAAAAAAAAAAAAAAAAACAgIBAQEGBgYMDAwJCQkBAQEAAAADAwMAAAAAAAAA AAADAwMICAgICAgDAwMAAAAAAAAAAAAAAAAAAAAAAAADAwMGBgYHBwcAAAAAAAAAAAAAAAABAQEB AQEAAAAAAAAAAAAAAAAAAAAAAAAAAAAAAAAAAAAAAAAAAAAAAAAAAAAAAAAAAAAAAAAAAAAAAAAA AAAAAAAAAAACAgIEBAQEBAQBAQEAAAAAAAAAAAAAAAAAAAAAAAAAAAAAAAAAAAAAAAAAAAAAAAAA AAAAAAAAAAAAAAAAAAAAAAAAAAAAAAAAAAAAAAAAAAAAAAABAQEDAwMICAgLCwsKCgoLCwsPDw8Q EBANDQ0JCQkGBgYBAQEAAAAAAAABAQEBAQEAAAABAQEDAwMEBAQEBAQEBAQHBwcLCwsPDw8MDAwY GBgrKys+Pj5JSUlKSkpDQ0M9PT0tLS0pKSkhISEgICArKys8PDxNTU1aWlppaWl8fHyHh4eCgoKB gYGQkJCgoKCnp6eoqKitra2pqambm5uSkpKPj4+JiYmBgYFycnJiYmJNTU09PT01NTU4ODhERERQ UFBQUFBaWlpgYGBcXFxXV1dWVlZVVVVRUVFQUFBRUVFRUVFQUFBOTk5OTk5RUVFTU1NhYWFoaGhu bm5ycnJ0dHRzc3NqampfX19bW1tUVFRMTExISEhISEhJSUlJSUlISEhAQEA+Pj48PDw7Ozs7Ozs7 Ozs+Pj5CQkJHR0dMTExSUlJVVVVTU1NPT09MTExKSkpQUFBYWFhgYGBiYmJeXl5YWFhSUlJNTU1J SUlISEhISEhRUVFfX19vb2+Ghoaenp6wsLC5ubm5ubmqqqqXl5eHh4d5eXlvb297e3uGhoabm5uu rq60tLSxsbGmpqaYmJiEhIR1dXVhYWFWVlZYWFhhYWFpaWltbW1gYGBTU1NDQ0M6Ojo1NTUuLi4m JiYfHx8UFBQREREPDw8NDQ0MDAwNDQ0SEhIXFxcWFhYWFhYUFBQODg4KCgoHBwcGBgYGBgYJCQkI CAgICAgHBwcDAwMAAAACAgIHBwcGBgYNDQ0NDQ0SEhIXFxcODg4VFRUWFhYODg4MDAwJCQkICAgK CgoMDAwODg4PDw8ODg4QEBAUFBQZGRkcHBwcHBwaGhoXFxcVFRUWFhYWFhYVFRUVFRUVFRUTExMR EREMDAwMDAwMDAwNDQ0ODg4QEBATExMVFRUUFBQNDQ0FBQUDAwMHBwcODg4RERESEhIODg4NDQ0M DAwLCwsKCgoLCwsMDAwODg4ODg4NDQ0MDAwNDQ0ODg4ODg4NDQ0MDAwLCwsPDw8UFBQVFRUSEhIR ERETExMWFhYbGxsdHR0cHBwYGBgTExMSEhISEhITExMUFBQWFhYXFxcWFhYUFBQSEhIREREREREQ EBANDQ0KCgoJCQkLCwsMDAwMDAwMDAwGBgYLCwsQEBAQEBAODg4ODg4QEBASEhIQEBAMDAwAAAAA AAAAAAAAAAAAAAAAAAAAAAAAAAAAAAAAAAAAAAAAAAABAQEBAQEEBAQAAAAAAAAKCgoMDAwDAwMA AAACAgIBAQEAAAAAAAAAAAAFBQUICAgFBQUBAQEAAAAAAAAAAAAAAAAAAAAAAAADAwMGBgYEBAQC AgIAAAAAAAAAAAABAQEAAAAAAAAAAAAAAAAAAAAAAAAAAAAAAAAAAAAAAAAAAAAAAAAAAAAAAAAA AAAAAAAAAAAAAAAAAAAAAAAAAAAAAAADAwMEBAQEBAQDAwMAAAAAAAAAAAAAAAAAAAAAAAAAAAAA AAAAAAAAAAAAAAAAAAAAAAAAAAAAAAAAAAAAAAAAAAAAAAAAAAAAAAAAAAAAAAAAAAAAAAADAwMH BwcJCQkKCgoMDAwMDAwMDAwODg4LCwsFBQUBAQEAAAAAAAAAAAABAQEJCQkKCgoLCwsMDAwNDQ0P Dw8RERETExMWFhYYGBgeHh4oKCg0NDRAQEBKSkpPT09MTExDQ0M/Pz8+Pj49PT1DQ0NUVFRjY2Nt bW1hYWFdXV1oaGhycnJ0dHR1dXV5eXmAgICBgYGDg4OIiIiKioqCgoJvb29dXV1ZWVlXV1dUVFRN TU1CQkI7OztBQUFKSkpRUVFTU1NSUlJTU1NaWlphYWFcXFxQUFBMTExMTExLS0tKSkpISEhJSUlM TExPT09ERERCQkJDQ0NISEhSUlJaWlpdXV1cXFxHR0c/Pz82NjYyMjIxMTExMTE2NjY8PDxLS0tN TU1PT09OTk5MTExJSUlGRkZCQkJAQEBDQ0NFRUVGRkZGRkZHR0dKSkpMTExUVFRdXV1nZ2dqampn Z2djY2NeXl5aWlpQUFBUVFRcXFxtbW2EhISXl5eqqqq7u7vJycnGxsa4uLidnZ2EhIR3d3dzc3Ny cnJ0dHR6enqEhISKioqHh4eBgYF3d3dra2tcXFxTU1NKSkpHR0dMTExTU1NWVlZXV1dQUFBMTExJ SUlGRkY+Pj4uLi4cHBwQEBASEhITExMSEhISEhIUFBQaGhoeHh4gICAhISEhISEeHh4YGBgTExMR EREPDw8MDAwFBQUEBAQFBQUEBAQAAAAAAAADAwMLCwsPDw8TExMGBgYXFxcPDw////8dHR0PDw8N DQ0NDQ0MDAwMDAwMDAwMDAwNDQ0NDQ0VFRUUFBQTExMTExMSEhIREREPDw8NDQ0SEhIVFRUXFxcW FhYTExMRERENDQ0LCwsNDQ0NDQ0ODg4QEBARERETExMUFBQUFBQLCwsICAgICAgNDQ0UFBQXFxcT ExMODg4LCwsLCwsMDAwNDQ0ODg4PDw8PDw8ODg4NDQ0NDQ0ODg4PDw8PDw8ODg4NDQ0NDQ0QEBAT ExMVFRUUFBQRERESEhIXFxccHBwgICAdHR0YGBgTExMSEhIUFBQVFRUVFRUbGxsbGxsaGhoXFxcS EhIODg4MDAwMDAwNDQ0MDAwLCwsMDAwNDQ0NDQ0MDAwKCgoNDQ0RERETExMQEBANDQ0ODg4RERES EhIODg4ICAgAAAAAAAAAAAAAAAAAAAAAAAAAAAAAAAAAAAAAAAAAAAABAQEBAQECAgICAgIAAAAA AAAFBQULCwsJCQkDAwMAAAAAAAAAAAAAAAAAAAAAAAACAgIFBQUHBwcAAAABAQECAgIBAQEAAAAA AAAAAAACAgIICAgFBQUBAQEAAAAAAAABAQEBAQEAAAAAAAAAAAAAAAAAAAAAAAAAAAAAAAAAAAAA AAAAAAAAAAAAAAAAAAAAAAAAAAAAAAAEBAQBAQEAAAAAAAADAwMFBQUHBwcHBwcAAAAAAAAAAAAA AAAAAAAAAAAAAAAAAAAAAAAAAAAAAAABAQEBAQEAAAAAAAAAAAABAQEAAAAAAAAAAAABAQEBAQEA AAAAAAAAAAAAAAAFBQUMDAwODg4LCwsKCgoNDQ0LCwsNDQ0NDQ0HBwcBAQEAAAADAwMICAgPDw8O Dg4ODg4PDw8REREUFBQXFxcZGRkfHx8gICAiIiIlJSUqKiowMDA1NTU4ODhHR0dGRkZKSkpKSkpI SEhUVFRmZmZsbGxubm5lZWVYWFhOTk5PT09VVVVZWVlaWlpkZGRfX19dXV1eXl5ZWVlNTU1ERERC QkJBQUFERERMTExVVVVVVVVKSko/Pz87Ozs6Ojo2NjY1NTU3Nzc6Ojo+Pj5DQ0NISEhTU1NTU1NU VFRSUlJOTk5KSkpGRkZERERAQEA6Ojo4ODg6Ojo+Pj5AQEBFRUVMTExLS0tEREQ/Pz87Ozs0NDQv Ly8xMTE4ODg7OztERERNTU1RUVFRUVFNTU1FRUU8PDw5OTk6Ojo5OTk4ODg3Nzc3Nzc5OTk6OjpD Q0NPT09eXl5oaGhwcHB4eHh+fn6BgYGCgoKCgoKDg4OJiYmUlJSZmZmdnZ2kpKSjo6OhoaGdnZ2X l5eRkZGGhoZ2dnZpaWlXV1dTU1NTU1NTU1NUVFRXV1dVVVVNTU1FRUVAQEA6Ojo5OTk+Pj5DQ0NG RkZHR0dJSUlHR0dCQkI3NzcnJycXFxcPDw8PDw8REREXFxcdHR0iIiInJyctLS0uLi4qKiokJCQj IyMgICAZGRkTExMODg4JCQkEBAQAAAAAAAAAAAAAAAABAQEBAQEFBQULCwsJCQkQEBD///////// ///////9/f0NDQ0NDQ0ODg4ODg4ODg4NDQ0ODg4REREUFBQPDw8RERETExMRERENDQ0KCgoJCQkL CwsQEBAREREREREODg4LCwsMDAwPDw8QEBASEhITExMTExMUFBQVFRUUFBQREREPDw8LCwsMDAwP Dw8SEhITExMRERENDQ0LCwsMDAwNDQ0ODg4QEBASEhIQEBANDQ0KCgoLCwsODg4REREREREPDw8N DQ0ODg4PDw8WFhYTExMQEBAPDw8SEhIXFxccHBwfHx8dHR0aGhoWFhYSEhIUFBQaGhoeHh4gICAd HR0cHBwYGBgTExMNDQ0KCgoLCwsMDAwLCwsMDAwODg4QEBAREREREREPDw8ODg4REREQEBAPDw8N DQ0PDw8REREPDw8MDAwLCwsEBAQAAAAAAAAAAAAAAAAAAAAAAAAAAAABAQEBAQEAAAAAAAAAAAAC AgIEBAQJCQkICAgCAgIAAAABAQELCwsLCwsDAwMAAAAAAAAAAAAAAAAAAAAAAAAAAAABAQEBAQEC AgICAgIAAAAAAAABAQEBAQEAAAACAgIGBgYHBwcDAwMAAAAAAAABAQEDAwMCAgIBAQEAAAAAAAAA AAAAAAAAAAAAAAAAAAAAAAABAQEBAQEAAAAAAAAAAAABAQEGBgYHBwcHBwcDAwMAAAAAAAADAwMJ CQkGBgYDAwMAAAAAAAAAAAADAwMEBAQEBAQCAgIBAQEAAAAAAAACAgICAgIAAAAAAAACAgIBAQEA AAABAQEBAQEBAQEAAAAAAAADAwMBAQEAAAACAgIGBgYJCQkLCwsLCwsLCwsKCgoLCwsMDAwHBwcB AQEBAQEEBAQNDQ0SEhIWFhYYGBgXFxcXFxcaGhodHR0mJiYrKysvLy8tLS0oKCglJSUnJycqKioy MjI3Nzc8PDw/Pz9AQEBHR0dVVVViYmJkZGRdXV1RUVFDQ0M3NzczMzM4ODhAQEBRUVFXV1dhYWFi YmJVVVVISEg+Pj43NzcsLCwuLi4zMzM6OjpDQ0NMTExSUlJTU1NNTU05OTkwMDA4ODg0NDQ8PDw8 PDw2NjZFRUVHR0dSUlJaWlpNTU1JSUk7Ozs/Pz82NjY2NjY2NjYzMzMwMDAwMDA0NDQ5OTk7OztA QEBGRkZKSkpLS0tISEhDQ0NAQEA+Pj4/Pz9FRUVMTExNTU1GRkY7OzszMzMuLi4xMTE1NTU6Ojo+ Pj5CQkJFRUVHR0dJSUlHR0dHR0dOTk5aWlpmZmZvb29zc3N4eHh2dnZ1dXV4eHh7e3t8fHx8fHx8 fHx+fn5/f3+BgYGCgoJ/f393d3doaGhbW1tPT09OTk5NTU1NTU1PT09PT09PT09PT09VVVVMTExD Q0NBQUFERERKSkpQUFBVVVVYTVVLQEhGPUI4LzQtKSomIiMwMjEoKikrNDEsNTIrNDEsNTImJyIg IRwlIBokHxkdJB0YHxgXGBIREgwTEAEQDQAAAAAAAAIAAxMAAAwAAQMBAgQCAAAFAgAGBgD+/vL/ ///////t///x//8RInIACVn/8f8kCRwIGAsGFgkSDSsOCScKGAkIFgcWCxEWCxEREREODg4LCwsI CAgJCQkLCwsODg4PDw8UFBQQEBAMDAwKCgoLCwsPDw8TExMVFRUUFBQUFBQUFBQTExMSEhIQEBAO Dg4NDQ0PDw8REREUFBQTExMQEBANDQ0MDAwMDAwQEBATExMVFRUUFBQQEBANDQ0MDAwNDQ0QEBAR ERESEhIREREQEBAQEBARERESEhITExMSEhISEhITExMWFhYYGBgaGhobGxsYGBgUFBQSEhIUFBQb GxsgICAgICAeHh4cHBwWFhYODg4KCgoLCwsMDAwNDQ0MDAwODg4PDw8REREQEBAPDw8PDw8QEBAR EREREREODg4ODg4PDw8QEBANDQ0MDAwMDAwHBwcCAgIAAAAAAAAAAAAAAAAAAAAAAAABAQEBAQEB AQEAAAAAAAAAAAAAAAABAQEGBgYICAgGBgYAAAAAAAAFBQUHBwcEBAQAAAAAAAAAAAAAAAAAAAAA AAAAAAAAAAAAAAABAQEAAAAAAAAAAAABAQEBAQEAAAAAAAADAwMFBQUEBAQCAgICAgIBAQEAAAAD AwMCAgIAAAAAAAAAAAAAAAAAAAAAAAAAAAAAAAAAAAAAAAAAAAAAAAAAAAAAAAAEBAQHBwcKCgoI CAgCAgIAAAAAAAACAgICAgIBAQEAAAABAQEDAwMGBgYICAgICAgHBwcDAwMAAAAAAAACAgIDAwMB AQEAAAAAAAAAAAAAAAAAAAAAAAAAAAAAAAAAAAAAAAAAAAAAAAABAQEDAwMFBQUEBAQEBAQFBQUF BQUGBgYICAgICAgICAgJCQkLCwsMDAwNDQ0REREXFxceHh4jIyMkJCQjIyMnJycrKysvLy8tLS0o KCgjIyMiIiIjIyMoKCgsLCwxMTE1NTU0NDQyMjI0NDQ3NzdERERCQkI/Pz86OjoyMjIqKiomJiYm JiYyMjI/Pz9WVlZmZmZpaWllZWVaWlpNTU06Ojo4ODg3Nzc6OjpBQUFLS0tTU1NXV1dTU1NEREQ9 PT09PT0+Pj4/Pz9KSkpKSko9PT1AQEA+Pj4+Pj40NDQ2NjY7OzstLS0zMzMwMDAtLS0rKyssLCwt LS0uLi4uLi41NTU2NjY5OTk/Pz9ERERFRUVAQEA7Ozs2NjY0NDQ2NjY6Ojo8PDw4ODgyMjIuLi4s LCwuLi4xMTE3Nzc+Pj5GRkZNTU1SUlJHR0dAQEA4ODg2NjY7OztFRUVNTU1SUlJaWlpcXFxeXl5d XV1aWlpZWVleXl5kZGRnZ2dsbGxycnJ3d3d6enp2dnZsbGxiYmJVVVVSUlJQUFBQUFBSUlJXV1db W1teXl5ZWVlSUlJNTU1NTU1QUFBTU1NUVFRVVVVSXVk8R0M3PT06QEA4OTs6Oz1BQUFNTU05OTc3 NzUwMDImJigrKDMgHSgeFSoiGS4YFiEZFyIUFBITExEICxAGCQ4SDxoIBRAIBQACAAAACQAACAD2 ///5////+f///f/o//8HHlIYNcE2U98/W5oADUz///X/+esLDw4MEA8IDQcNEgwNERAHCwoWDRAV DA8ODg4NDQ0MDAwMDAwNDQ0ODg4PDw8QEBANDQ0NDQ0NDQ0PDw8RERETExMUFBQUFBQSEhITExMT ExMSEhISEhIQEBAPDw8ODg4SEhISEhIREREPDw8NDQ0NDQ0QEBASEhIWFhYVFRUTExMQEBANDQ0M DAwNDQ0PDw8VFRUTExMREREQEBAQEBARERESEhITExMSEhISEhISEhITExMUFBQVFRUWFhYWFhYT ExMSEhISEhIWFhYbGxsdHR0aGhoWFhYPDw8NDQ0KCgoJCQkLCwsNDQ0MDAwLCwsPDw8QEBAQEBAQ EBAQEBAQEBAQEBAREREQEBAODg4NDQ0ODg4PDw8NDQ0KCgoJCQkEBAQICAgAAAAAAAAAAAAAAAAA AAAAAAABAQEBAQEAAAAAAAABAQEAAAAAAAAAAAACAgIGBgYICAgEBAQAAAAAAAACAgIFBQUCAgIB AQEBAQEBAQEBAQEBAQEAAAAAAAAAAAABAQEAAAAAAAAAAAAAAAABAQEAAAAAAAABAQECAgIDAwME BAQFBQUDAwMBAQEFBQUEBAQCAgIBAQEAAAAAAAAAAAAAAAAAAAAAAAAAAAAAAAABAQEBAQEAAAAA AAAAAAAFBQUKCgoLCwsHBwcCAgIAAAAAAAABAQEAAAAAAAABAQEDAwMHBwcKCgoMDAwKCgoFBQUA AAAAAAABAQEDAwMBAQEAAAAAAAAAAAABAQEBAQEAAAAAAAAAAAABAQEAAAAAAAAAAAAAAAAAAAAA AAAAAAAAAAABAQEBAQEBAQEDAwMHBwcMDAwPDw8PDw8SEhIPDw8PDw8SEhIZGRkfHx8jIyMjIyMk JCQnJycqKiopKSkkJCQfHx8bGxsZGRkbGxsdHR0iIiIoKCgqKiomJiYhISEeHh4gICAhISElJSUp KSkqKiomJiYhISEeHh4fHx8qKio5OTlERERMTExYWFhhYWFgYGBTU1NKSko/Pz85OTk8PDxFRUVR UVFZWVlTU1NVVVVLS0tISEhISEhISEhQUFBKSkpAQEA4ODgpKSkiIiIeHh4TExMWFhYgICAmJiYm JiYmJiYnJycoKCgrKystLS0uLi4wMDAvLy8uLi4uLi4uLi4rKyslJSUgICAfHx8fHx8hISEnJycs LCwtLS0sLCwrKysrKyssLCwtLS0wMDA0NDQ4ODg8PDw/Pz88PDw3NzcwMDAtLS0uLi4yMjI1NTU2 NjY5OTk8PDw/Pz9AQEA/Pz9BQUFKSkpUVFRnZ2dtbW10dHR7e3t9fX16enpwcHBnZ2dfX19eXl5c XFxZWVlXV1dXV1dWVlZWVlZWVlZTU1NRUVFTU1NVVVVUVFRSUlJRUVFBT0A/TT5KU05BSkVMS1BQ T1RUT1VVUFZUT0xAOzgyMiolJR0sLygnKiMrMCokKSMpKC0fHiMXHBUWGxQbEiUSCRwRDQ4AAAAA AAD6/////fn///31+fr6/v8AGZwJJKciT9wlUt8paf8lZfs2YKgAD1cKERn2/f8OCQYQCwgNFgEG DwAIBwUJCAYRCxcTDRkNDQ0ODg4PDw8QEBASEhISEhIREREQEBAPDw8PDw8RERETExMUFBQUFBQS EhIRERESEhISEhISEhISEhIREREQEBAPDw8PDw8REREREREQEBAODg4ODg4QEBAUFBQXFxcZGRkV FRUQEBAMDAwLCwsNDQ0QEBASEhIWFhYUFBQRERERERESEhITExMSEhIREREPDw8QEBARERESEhIS EhISEhIREREREREPDw8QEBATExMXFxcZGRkXFxcQEBALCwsHBwcICAgKCgoMDAwODg4ODg4ODg4N DQ0QEBAQEBAQEBAQEBAREREREREQEBAQEBAODg4MDAwMDAwODg4PDw8NDQ0KCgoICAgICAgPDw8A AAAAAAAAAAAAAAAAAAAAAAABAQEAAAAAAAAAAAABAQECAgIBAQEAAAAAAAADAwMHBwcHBwcCAgIA AAAAAAADAwMCAgIBAQEAAAAAAAABAQEBAQEAAAAAAAABAQEBAQEBAQEAAAAAAAAAAAAAAAAAAAAB AQEBAQEAAAAAAAABAQEEBAQHBwcICAgICAgHBwcFBQUDAwMAAAAAAAAAAAABAQEBAQEAAAAAAAAC AgIEBAQGBgYFBQUEBAQAAAACAgIGBgYJCQkKCgoHBwcDAwMAAAACAgIBAQEAAAAAAAAAAAAEBAQJ CQkMDAwKCgoGBgYBAQEAAAAAAAAAAAABAQEAAAABAQEBAQEBAQEAAAAAAAAAAAAAAAAAAAABAQEB AQEBAQEAAAAAAAAAAAAAAAABAQEAAAABAQEAAAAAAAACAgIJCQkNDQ0NDQ0TExMTExMUFBQTExMU FBQVFRUZGRkbGxsdHR0eHh4gICAgICAeHh4aGhoVFRUTExMSEhIRERETExMYGBgeHh4fHx8fHx8f Hx8UFBQSEhIUFBQZGRkfHx8kJCQpKSksLCwsLCwyMjI3Nzc3Nzc4ODhCQkJHR0dBQUFERERAQEA8 PDw8PDxAQEBGRkZOTk5UVFRiYmJubm5ZWVlVVVVMTExSUlJRUVFHR0c8PDwwMDAoKCgYGBgNDQ0S EhILCwsTExMZGRkgICAoKCgpKSknJycnJycsLCwwMDAzMzM0NDQ0NDQuLi4lJSUcHBwYGBgXFxcX FxcZGRkgICAoKCguLi4uLi4tLS0sLCwsLCwsLCwtLS0tLS0tLS0rKysqKiooKCgtLS0tLS0uLi4x MTE1NTU3Nzc4ODg3Nzc0NDQxMTExMTE0NDQ7OztDQ0NLS0tSUlJXV1daWlpdXV1gYGBiYmJkZGRj Y2NhYWFkZGRiYmJeXl5XV1dRUVFMTExHR0dERERFRUVHR0dMTExTU1NaWlpeXl5jY2NnZ2dlX19o YmJpZWRnY2JmZWNfXlxVU1RPTU49Oz43NTgqKioxMTEfJh8iKSIsOC4nMyklKTUZHSkfGA4fGA4R EgIREgL/+////////////P3x//8DFzwNN8kbRdcUPt4kTu4TW+UkbPYZbu8fdPU4a+AAGI0ABwD7 //z//f8FAAMAAAgEARYSEw0MDQcQERYNDhMQEBAQEBASEhITExMUFBQTExMSEhIRERETExMTExMT ExMTExMTExMSEhIREREREREUFBQTExMSEhIREREPDw8ODg4NDQ0NDQ0NDQ0ODg4QEBARERESEhIT ExMVFRUXFxcVFRUSEhIODg4LCwsMDAwPDw8SEhIUFBQSEhISEhISEhITExMTExMSEhIQEBAODg4M DAwODg4QEBAREREREREQEBAPDw8ODg4ODg4QEBAUFBQVFRUTExMODg4JCQkGBgYLCwsNDQ0QEBAR EREREREQEBAPDw8PDw8QEBAQEBAQEBARERESEhISEhIQEBAODg4LCwsMDAwNDQ0ODg4ODg4MDAwL CwsKCgoPDw8REREAAAAAAAAAAAAAAAAAAAAAAAABAQEAAAAAAAAAAAABAQEDAwMEBAQEBAQAAAAA AAACAgIGBgYGBgYCAgIAAAAAAAABAQEAAAAAAAAAAAAAAAAAAAABAQEBAQEAAAAAAAAAAAABAQEB AQEAAAAAAAAAAAAAAAAAAAAAAAAAAAAAAAACAgIHBwcLCwsKCgoKCgoJCQkFBQUBAQEAAAAAAAAB AQEBAQEAAAAAAAADAwMHBwcKCgoKCgoKCgoGBgYEBAQDAwMGBgYJCQkKCgoGBgYCAgIAAAAAAAAA AAAAAAAAAAABAQEEBAQHBwcKCgoICAgFBQUCAgIAAAAAAAAAAAABAQEBAQEAAAAAAAAAAAAAAAAA AAAAAAAAAAAGBgYHBwcHBwcGBgYEBAQCAgIBAQEAAAAAAAABAQEAAAAAAAAAAAAHBwcNDQ0ODg4N DQ0REREWFhYZGRkYGBgWFhYWFhYWFhYWFhYXFxcXFxcXFxcXFxcVFRUTExMREREPDw8LCwsICAgI CAgLCwsPDw8TExMYGBgYGBgUFBQREREREREVFRUdHR0oKCgxMTE+Pj5CQkJHR0dISEhLS0tSUlJP T09DQ0NGRkZAQEA7Ozs4ODg4ODg8PDxGRkZPT09bW1tra2tsbGxycnJxcXFsbGxmZmZcXFxRUVE9 PT0xMTEtLS0PDw8UFBQWFhYVFRUeHh4nJycvLy8uLi4qKionJycoKCgpKSksLCwvLy8xMTEvLy8p KSklJSUjIyMjIyMeHh4gICAlJSUsLCwvLy8wMDAwMDAxMTEuLi4rKysnJyckJCQjIyMjIyMjIyMj IyMmJiYpKSkuLi4zMzM5OTk8PDw+Pj4/Pz87Ozs1NTUwMDAzMzM6OjpCQkJJSUlNTU1QUFBPT09M TExGRkZFRUVJSUlPT09SUlJaWlpXV1dPT09GRkZBQUE/Pz89PT06Ojo5OTk9PT1FRUVNTU1WVlZg YGBtbW14eHiKeYyRgJNybHBxa29bYVVaYFRDS0AwOC0xMjcnKC0rJzgmIjMmIjMmIjMbGCMaFyIY FgcPDQD9///9/////vH///X7+//29v8AD44jQsEUSOkVSeoXTOgUSeUVWdgYXNsVZN0ebeYZbuMm e/A3ePAtbuYEAwD+/fn7/P8EBRcdEBoPAgwDCw0LExULEQcNEwkSEhISEhISEhITExMUFBQUFBQU FBQUFBQSEhISEhISEhIRERERERESEhISEhITExMSEhIREREPDw8ODg4NDQ0MDAwLCwsLCwsMDAwO Dg4RERETExMTExMTExMTExMTExMQEBAODg4NDQ0NDQ0PDw8REREREREQEBAQEBARERETExMTExMR EREODg4NDQ0MDAwNDQ0ODg4QEBAREREQEBAODg4NDQ0NDQ0ODg4RERETExMQEBALCwsICAgJCQkL CwsTExMUFBQUFBQTExMREREQEBAQEBAQEBAQEBAQEBARERESEhITExMSEhIPDw8MDAwMDAwODg4Q EBAODg4LCwsKCgoLCwsMDAwQEBANDQ0AAAAAAAAAAAAAAAAAAAAAAAAAAAAAAAAAAAAAAAAAAAAD AwMEBAQFBQUCAgIAAAAAAAADAwMHBwcGBgYCAgIAAAAAAAAAAAAAAAAAAAAAAAAAAAADAwMEBAQA AAAAAAAAAAAAAAAAAAAAAAABAQECAgIAAAAAAAAAAAAAAAAAAAAAAAADAwMHBwcKCgoLCwsKCgoH BwcCAgIAAAAAAAABAQEAAAAAAAAAAAACAgIGBgYJCQkMDAwMDAwNDQ0JCQkFBQUFBQUICAgJCQkH BwcEBAQAAAAAAAAAAAAAAAAAAAABAQEAAAAAAAAJCQkKCgoKCgoGBgYCAgIAAAAAAAAAAAAAAAAA AAAAAAAAAAAAAAAAAAABAQEBAQEKCgoMDAwODg4PDw8ODg4KCgoFBQUCAgICAgIDAwMCAgIBAQEE BAQJCQkQEBATExMSEhIRERERERETExMVFRUWFhYWFhYUFBQUFBQTExMSEhISEhISEhISEhISEhIR EREQEBANDQ0JCQkHBwcFBQUFBQUJCQkODg4VFRUUFBQSEhIREREREREVFRUdHR0kJCQxMTE8PDxK SkpOTk5PT09YWFhhYWFiYmJmZmZgYGBYWFhRUVFKSkpLS0tUVFRfX194eHh9fX2NjY2MjIyLi4t6 enp0dHRvb29nZ2d0dHRgYGBcXFxDQ0MrKysnJycjIyM1NTU4ODg5OTk2NjY0NDQyMjItLS0pKSkm JiYmJiYnJycqKiotLS0tLS0qKionJycnJycnJycpKSkuLi4zMzM5OTlAQEBGRkZBQUE4ODgrKysh ISEdHR0eHh4iIiIlJSUsLCwxMTE3Nzc7Ozs8PDw6Ojo2NjY0NDQwMDAtLS0rKystLS0xMTE5OTlD Q0NLS0taWlpcXFxbW1tUVFRNTU1JSUlJSUlJSUlMTExLS0tGRkZBQUE+Pj48PDw2NjYuLi4rKysv Ly81NTU7OztBQUFLS0tbW1toaGhsamtvbW5nbWljaWVZZl1MWVBDTkozPjpGREk9O0BEOT04LTEo IBUkHBH//eT//+j///b///b4/P/6/v8AFpkvUNMVXOgnbvoucOEkZtclV+4iVOsQVN0NUdoOWN8Z Y+oeYfAlaPcrevAbauAlbOIcY9kAAA0HAxT3//8ABxAUCQAYDQAGEQkEDwcTGBIKDwkRERERERER ERESEhIUFBQWFhYWFhYWFhYRERESEhISEhIREREQEBAPDw8PDw8PDw8ODg4ODg4MDAwMDAwLCwsM DAwNDQ0NDQ0QEBAQEBAQEBAQEBAQEBAQEBAPDw8PDw8NDQ0NDQ0NDQ0ODg4QEBAPDw8ODg4MDAwQ EBAREREREREPDw8NDQ0MDAwNDQ0ODg4QEBAREREREREQEBANDQ0MDAwLCwsMDAwODg4QEBAPDw8M DAwJCQkJCQkODg4SEhIWFhYVFRUUFBQREREPDw8PDw8PDw8QEBAQEBAQEBARERESEhISEhIQEBAO Dg4MDAwODg4QEBAPDw8LCwsHBwcHBwcJCQkMDAwKCgoKCgoAAAAAAAAAAAAAAAAAAAAAAAAAAAAA AAAAAAAAAAAAAAAAAAACAgIDAwMDAwMCAgIAAAAAAAAEBAQHBwcFBQUBAQEAAAAAAAABAQEAAAAA AAABAQEFBQUJCQkFBQUCAgIAAAAAAAAAAAAAAAACAgIFBQUDAwMBAQEAAAABAQEBAQEAAAAAAAAC AgIHBwcJCQkKCgoHBwcCAgIAAAAAAAABAQEAAAAAAAAAAAAAAAADAwMHBwcKCgoMDAwNDQ0MDAwK CgoICAgICAgICAgICAgICAgDAwMBAQEAAAAAAAABAQEBAQEAAAAAAAADAwMGBgYICAgICAgFBQUB AQEAAAAAAAABAQEDAwMFBQUDAwMAAAAAAAACAgIFBQUMDAwODg4REREVFRUYGBgXFxcUFBQREREN DQ0JCQkHBwcHBwcJCQkLCwsODg4REREXFxcVFRUSEhIPDw8PDw8PDw8RERESEhIREREREREQEBAP Dw8QEBAQEBARERESEhISEhISEhISEhISEhIPDw8MDAwMDAwPDw8QEBARERETExMUFBQSEhIQEBAS EhIVFRUXFxckJCQ2NjY7Ozs3Nzc7OztGRkZNTU1bW1tgYGBpaWltbW1paWlkZGRnZ2dubm6CgoKP j4+lpaWpqamioqKqqqqTk5OCgoJ0dHRlZWVlZWVgYGBnZ2djY2NeXl5UVFRNTU1MTExHR0dAQEA7 Ozs6Ojo3NzcxMTEyMjIwMDAvLy8xMTE1NTU1NTUxMTEtLS0wMDAwMDAyMjI3Nzc8PDxCQkJKSkpR UVFOTk5FRUU5OTkwMDAuLi4xMTE1NTU4ODg7Ozs+Pj5AQEA/Pz84ODgvLy8nJycjIyMeHh4fHx8i IiIqKio1NTVDQ0NTU1NeXl5gYGBmZmZqamplZWVbW1tSUlJNTU1LS0tMTExOTk5QUFBSUlJTU1NQ UFBEREQ3NzcuLi4wMDAzMzM3Nzc6OjpAQEBLS0tUVFRaYVFLUkJVXllaY15cY2llbHJnaG1vcHVu aWZoY2D9/fX9/fX3///3///q///o//8GD1ILFFcub+UpauAbgPIaf/E1lPIjguAodekdat4oZ/QZ WOUYUeYeV+wUWOsWWu0fW90fW90LWPQdav8bXOoWV+UQGjMAARr7//37//0NAwwbERoLEQUIDgII CAgNDQ0ODg4PDw8RERETExMVFRUWFhYWFhYVFRUREREREREREREPDw8NDQ0MDAwMDAwNDQ0ODg4O Dg4NDQ0NDQ0ODg4PDw8RERESEhISEhIQEBAPDw8NDQ0NDQ0NDQ0NDQ0NDQ0NDQ0NDQ0NDQ0NDQ0N DQ0MDAwLCwsLCwsNDQ0NDQ0NDQ0NDQ0ODg4PDw8QEBARERESEhISEhIREREODg4LCwsKCgoMDAwN DQ0QEBAPDw8NDQ0LCwsMDAwODg4SEhIVFRUWFhYUFBQSEhIQEBAPDw8PDw8PDw8PDw8RERERERER EREQEBAPDw8ODg4ODg4ODg4PDw8ODg4KCgoEBAQDAwMGBgYJCQkLCwsJCQkLCwsAAAAAAAAAAAAA AAAAAAAAAAAAAAAAAAABAQEAAAAAAAAAAAAAAAAAAAAEBAQEBAQBAQEAAAABAQEFBQUGBgYEBAQA AAABAQECAgIAAAAAAAABAQEHBwcMDAwMDAwHBwcDAwMBAQEAAAAAAAACAgIGBgYKCgoFBQUBAQEB AQECAgIBAQEAAAABAQEEBAQHBwcJCQkHBwcBAQEAAAAAAAABAQEAAAAAAAAAAAAAAAACAgIFBQUJ CQkMDAwICAgKCgoMDAwLCwsJCQkICAgKCgoMDAwKCgoGBgYBAQEAAAAAAAAAAAAAAAAAAAAAAAAA AAAEBAQGBgYGBgYEBAQBAQEAAAAEBAQJCQkMDAwICAgBAQEAAAACAgIICAgNDQ0NDQ0QEBAWFhYd HR0iIiIjIyMiIiIYGBgRERELCwsLCwsMDAwKCgoJCQkKCgoQEBAWFhYaGhoYGBgREREMDAwMDAwO Dg4ODg4ODg4ODg4ODg4ODg4PDw8RERETExMSEhIUFBQYGBgbGxsaGhoVFRUSEhISEhIRERESEhIV FRUWFhYUFBQPDw8NDQ0NDQ0PDw8MDAwODg4UFBQbGxsmJiYxMTE0NDQ8PDxBQUFJSUlOTk5MTExM TExVVVViYmJtbW17e3t6enqHh4eRkZH4+Pj////////+/v5CQkI3Nzc8PDw3Nzc1NTVFRUVSUlJb W1tbW1tTU1NFRUU7Ozs4ODg4ODg3Nzc4ODg5OTk6Ojo6Ojo6Ojo5OTk5OTk4ODgzMzM0NDQ2NjY3 Nzc3Nzc1NTU3Nzc5OTk7Ozs5OTk3Nzc5OTlAQEBHR0dNTU1QUFBISEhGRkZAQEA2NjYrKysiIiId HR0bGxsaGhoaGhohISEwMDBERERZWVlra2t3d3d+fn6AgIB8fHxvb29gYGBWVlZTU1NTU1NUVFRY WFhcXFxiYmJpaWlsbGxkZGRYWFhXV1dUVFRRUVFNTU1ISEhDQ0NDQ0NFRUVAPDlTT0xPTFVYVV5r Y3D/+f///Pf//fj//fD//vH5///4//8dPo0cPYw1afA8cPcmhvcoiPkyiPk4jv88k/80i/whf/sk gv4ddfAddfASXdwQW9ofW+0STuAbT+AfU+QiW+YYUdwSa+0MZeciYugiYuhQX8YAAmn8//D2/+oK Cw0GBwkSCCMNAx4YFBEPCwgNDQ0PDw8SEhIVFRUXFxcWFhYTExMREREPDw8ODg4MDAwKCgoKCgoL CwsPDw8SEhIREREREREQEBAQEBARERETExMVFRUWFhYPDw8ODg4NDQ0MDAwNDQ0NDQ0NDQ0NDQ0O Dg4NDQ0LCwsKCgoJCQkKCgoLCwsMDAwICAgJCQkKCgoODg4SEhIUFBQUFBQTExMREREREREPDw8M DAwKCgoKCgoNDQ0QEBATExMPDw8MDAwMDAwPDw8SEhITExMTExMWFhYUFBQTExMSEhIREREREREQ EBAPDw8SEhISEhIREREPDw8NDQ0MDAwODg4PDw8ODg4KCgoEBAQAAAAAAAAGBgYKCgoLCwsMDAwO Dg4AAAABAQEDAwMBAQEAAAAAAAAAAAAAAAABAQEBAQEAAAAAAAAAAAAAAAABAQEAAAAAAAAAAAAA AAABAQEEBAQGBgYICAgBAQEAAAAAAAAAAAAAAAABAQEICAgPDw8PDw8LCwsCAgIAAAAAAAADAwMD AwMNDQ0LCwsJCQkJCQkKCgoJCQkGBgYDAwMFBQUHBwcKCgoKCgoFBQUAAAAAAAABAQEBAQEAAAAA AAAAAAAAAAABAQEEBAQGBgYKCgoKCgoJCQkKCgoLCwsMDAwLCwsLCwsQEBAMDAwGBgYBAQEAAAAA AAABAQECAgIAAAABAQEBAQEAAAAAAAACAgIEBAQEBAQGBgYHBwcKCgoMDAwMDAwJCQkDAwMAAAAM DAwQEBAWFhYZGRkcHBwiIiIqKiowMDAwMDAoKCgaGhoODg4LCwsODg4MDAwICAgKCgoMDAwREREY GBgZGRkVFRUODg4KCgoLCwsMDAwNDQ0LCwsKCgoKCgoNDQ0QEBAVFRUVFRUUFBQVFRUdHR0mJiYl JSUeHh4VFRUUFBQUFBQXFxcZGRkXFxcREREMDAwPDw8NDQ0NDQ0QEBAQEBAODg4PDw8SEhIiHBwr JSU0Mj0/PUhFS0FHTUNBRj86Pzg0NihAQjRMSjtQTj//////+P///P///f////v///r+///8/f// ///7//v5/vc2OzRFQ05MSlVJR0xCQEVJRk0+O0IyMjAwMC4pLCUqLSYpKiwyMzUuMCMyNCcrLhse IQ4hICgXFh4lJSclJSctLiYwMSk1NTcwMDI5Ly40KikrJygsKCkqLjEyNjk+QkNITE1SVFNZW1pf XV5dW1xXVVpQTlNHRk5BQEhARjo/RTlIR0NPTkpnYGdxanF0bXR5cnlwb21oZ2ViZGFTVVJITE9A REdERFA/P0tRPTxLNzYuQjY7T0NCVl9TZ3BXXVNla2Fsa4tmZYViZlhbX1FlWmtbUGFbVEpgWU// /f//////9///9v//+/7/9/ru///x//8qZuAwbOYghPwrj/8rnPotnvw2n/o5ov01pP0zovsynfsx nPo0k/0tjPYsfPkkdPEkZvIeYOweWuwaVugUVuIXWeUaYOQbYeUZZOQeaekhZ+kpb/EjcOYue/Eo cMUAH3QIABP/8/8RBxAPBQ4LDQoWGBUHAAcXEBcTExMSEhISEhIREREPDw8ODg4NDQ0MDAwKCgoJ CQkJCQkLCwsNDQ0RERETExMUFBQRERESEhIUFBQWFhYXFxcWFhYSEhIQEBANDQ0MDAwLCwsMDAwP Dw8REREQEBAPDw8ODg4NDQ0NDQ0PDw8ODg4LCwsJCQkJCQkJCQkNDQ0REREVFRUWFhYVFRUTExMS EhIREREODg4LCwsKCgoMDAwODg4PDw8PDw8PDw8NDQ0LCwsMDAwPDw8TExMWFhYYGBgWFhYUFBQS EhISEhITExMTExMSEhIQEBATExMQEBANDQ0MDAwLCwsLCwsNDQ0QEBAMDAwCAgIAAAADAwMKCgoL CwsLCwsNDQ0QEBAQEBAAAAABAQEBAQEAAAAAAAABAQEAAAAAAAAAAAAAAAAAAAAAAAAAAAAAAAAB AQEAAAAAAAAAAAAAAAABAQECAgICAgIFBQUBAQEAAAABAQEAAAAAAAAAAAAEBAQLCwsNDQ0ODg4J CQkEBAQCAgICAgICAgIICAgLCwsODg4ODg4LCwsJCQkJCQkKCgoJCQkJCQkJCQkICAgFBQUBAQEA AAACAgIBAQEAAAAAAAAAAAAAAAABAQECAgICAgIGBgYFBQUFBQUFBQUGBgYICAgKCgoMDAwLCwsM DAwMDAwJCQkEBAQAAAAAAAAAAAAAAAAAAAAAAAAAAAAAAAABAQECAgICAgIHBwcJCQkMDAwODg4O Dg4ODg4ODg4ODg4NDQ0PDw8TExMXFxcbGxshISEmJiYpKSkvLy8vLy8oKCgaGhoPDw8MDAwLCwsK CgoKCgoICAgICAgKCgoNDQ0ODg4ODg4PDw8NDQ0ODg4PDw8ODg4NDQ0MDAwMDAwMDAwQEBAZGRkg ICAdHR0YGBgaGhogICAlJSUmJiYgICAYGBgTExMSEhIVFRUYGBgaGhoTExMREREUFBQbGxsgICAf Hx8ZGRkUFBQVEBQUDxMRDxoTERwbHB4nKCowMDoyMjwyLzotKjUxMSlBQTn6/O////o2OiwnKx0a Gx0XGBoaCjv/8v///PP99Ov/////+/j////////9/Pf///5GR0JCQz47Q0UzOz06Mj8rIzAmICwn IS0fGCogGSsnHzcjGzMmIx4uKyYuLC01MzQ6Nz46Nz46Nz47OD85NUQ0MD8uLTMsKzEpLigqLykt MykwNixCRT5GSUJNTklRUk1SU05QUUxKTUZFSEE8PEQ+PkY+PEE7OT49NkY0LT1JREo8Nz1EREJE REJERkM7PTpITD4/QzU+Pzk6OzUyMTY/PkM6N0BBPkdIPCRDNx9KOjpVRUVdWmP//////f/////7 +fr////4///o//bu///l//fg//9QebEucdw6fegvkPEniOkqlv8vm/84q+o/svFBsfE6quo3nvsz mvcyofoyofo0n/0znvw0lfwrjPMme/IdcukfaOsaY+YcYOcdYegaY+Qgaeoicu0icu0nfOkofeot efMzf/kjce8aaOYqcOIfZdcPCCn/+////P8OBhMKEAYECgAVFwwJCwALCwsLCwsLCwsLCwsLCwsK CgoJCQkJCQkHBwcHBwcICAgKCgoMDAwODg4QEBARERETExMTExMUFBQVFRUWFhYUFBQREREODg4P Dw8ODg4ODg4ODg4PDw8PDw8ODg4NDQ0REREPDw8NDQ0NDQ0MDAwLCwsLCwsMDAwSEhITExMUFBQT ExMSEhIREREREREREREMDAwLCwsKCgoKCgoMDAwODg4PDw8PDw8MDAwMDAwMDAwPDw8TExMWFhYX FxcWFhYTExMTExMTExMTExMTExMSEhIREREQEBAQEBAHBwcBAQECAgIJCQkNDQ0ODg4NDQ0BAQEB AQEEBAQJCQkLCwsLCwsODg4TExMSEhIREREAAAAAAAAAAAAAAAAAAAACAgIAAAAAAAAAAAAAAAAA AAAAAAAAAAAAAAAAAAAAAAABAQEBAQEAAAAAAAAAAAAAAAACAgICAgIBAQEBAQEAAAAAAAAAAAAA AAAEBAQICAgODg4QEBALCwsFBQUDAwMFBQUHBwcKCgoNDQ0ODg4NDQ0MDAwNDQ0ODg4NDQ0LCwsK CgoJCQkICAgEBAQBAQEAAAAAAAAAAAABAQEBAQEAAAAAAAAAAAAAAAABAQEBAQEBAQEAAAABAQEE BAQJCQkNDQ0LCwsNDQ0PDw8ODg4LCwsGBgYBAQEAAAAAAAAAAAAAAAAAAAAAAAAAAAAAAAAAAAAE BAQGBgYJCQkKCgoKCgoLCwsODg4REREUFBQVFRUXFxcbGxsfHx8hISEgICAfHx8rKyspKSkjIyMc HBwYGBgUFBQMDAwEBAQHBwcFBQUFBQUICAgKCgoLCwsKCgoLCwsJCQkKCgoMDAwODg4RERESEhIR EREPDw8PDw8QEBAUFBQeHh4oKCgrKyslJSUdHR0mJiYjIyMdHR0XFxcTExMTExMVFRUYGBgaGhob GxsbGxsaGhodHR0jIyMqKiouLi4qKCsnJSggICIcHB4bGxsbGxsbGB8ZFh0jGzMsJDwsLC43Nzn4 /+n2/+c+SFEqND0REp4GB5McGykgHy0gGCMuJjEnLTkvNUEwPDz0///+//D///H/////+v////77 +vb/+////////Pb///7++/8pJi8iIC0jIS4iJyMlKiYvODMyOzY8RUxHUFdRXFRbZl5bX2BUWFlM TFRHR09HR1NKSlZRT1xWVGFIR01FREpBQUE7OzsyNDEqLCklJyQjJSInJycoKCgoKh0xMyYxMDgq KTElJSUvLy80NDY7Oz1CQE1IRlNLS0NKSkJGQkNAPD02Lj0nHy4fHib5+P//+/j///////b///P8 ///9///5//L3//Dq//8iPn8eZ+cmb+82cPU1b/QccOQpffEok/0ok/0onO8mmu0wmPktlfYukews j+ooj/QpkPUml/0rnP8yn/oxnvkxnPoumfctk/cmjPAlgfAhfewhdOwecekhcewmdvEmffAthPcw jfcvjPYzjv8uifwod/YicfAjc+4fb+ooaecub+0GDBoDCRf8+PkbFxgCCQILEgsCCAYDCQcDAwME BAQGBgYHBwcICAgICAgICAgHBwcICAgJCQkKCgoLCwsNDQ0ODg4PDw8QEBATExMTExMTExMTExMT ExMREREPDw8NDQ0NDQ0ODg4PDw8QEBAQEBAREREQEBAQEBASEhIQEBAODg4NDQ0NDQ0MDAwNDQ0Q EBATExMTExMTExMSEhIQEBAPDw8PDw8QEBAHBwcICAgJCQkMDAwODg4PDw8PDw8PDw8MDAwNDQ0Q EBAUFBQYGBgYGBgWFhYTExMTExMUFBQVFRUUFBQSEhIQEBAPDw8PDw8KCgoEBAQBAQEFBQULCwsL CwsGBgYCAgIDAwMHBwcLCwsNDQ0NDQ0NDQ0QEBATExMUFBQTExMAAAAAAAAAAAAAAAAAAAAAAAAA AAAAAAAAAAAAAAAAAAAAAAABAQEBAQEAAAAAAAAAAAABAQEAAAAAAAAAAAAAAAAAAAACAgICAgIA AAAAAAABAQEAAAAAAAAAAAACAgIICAgPDw8PDw8KCgoICAgKCgoLCwsJCQkICAgKCgoNDQ0PDw8O Dg4MDAwNDQ0MDAwMDAwNDQ0MDAwICAgBAQEAAAAAAAAAAAAAAAABAQEAAAAAAAAAAAAAAAAAAAAA AAAAAAAAAAAAAAACAgIHBwcLCwsPDw8NDQ0MDAwNDQ0PDw8NDQ0ICAgDAwMBAQEAAAAAAAAAAAAA AAAAAAAAAAAAAAAAAAAAAAACAgIDAwMCAgIDAwMGBgYICAgTExMVFRUZGRkgICAlJSUnJycmJiYk JCQcHBwlJSUqKiojIyMWFhYNDQ0KCgoLCwsCAgIBAQEDAwMHBwcKCgoJCQkICAgICAgEBAQEBAQE BAQICAgODg4RERESEhIRERETExMPDw8PDw8TExMbGxskJCQsLCwxMTEkJCQjIyMiIiIfHx8ZGRkT ExMODg4LCwsTExMdHR0lJSUpKSksLCwyMjI2NjY2NjY7Ozs3NzcyMy0sLScoKSEjJBwfHRAbGQwf GSckHiwdHiMqKzD2//4uOjYdJHUiKXoEQMUAOr8PJLEDGKUKBZcTDqATHF8vOHtBVkVDWEdFRlg7 PE45OCQ5OCQqLTT////6/+/2/+v8//v0/vP7///////v8uv+//r7+fr+/P3//+7///P/+vn///// 9/r/+fw6Qjc1PTIzNi0yNSw8OTBJRj1XVUlgXlJyb2Z1cml0dW9tbmhZWVtBQUMwLzUpKC4oJCMs KCcvMiEiJRQxMjb+///9//v9//v///7+//3//v/9+f/8+/b8+/b////////8+v////////b9//P/ /P////9DOEZRRlQpOXcOHlwLJcQbNdQaRuMrV/QgZuweZOoSWN4dY+kbWuUcW+YPQusRRO0RRecg VPYXWtwcX+EecN4neeckgfgnhPsojPsskP8tlfYulvcwmPcxmfgwlvgulPYvkPctjvUrh/QohPEq hvMwjPkylPk4mv83n/41nfwti/8siv4tfP8aaewaauUdbegfXOgiX+sEFiACFB7///3///4LDQwF BwYECQ0AAAEAAAABAQEFBQUJCQkLCwsLCwsKCgoICAgICAgICAgJCQkKCgoLCwsMDAwNDQ0ODg4P Dw8PDw8PDw8PDw8PDw8PDw8ODg4NDQ0ODg4ODg4QEBAQEBAQEBARERESEhITExMQEBAPDw8ODg4P Dw8ODg4NDQ0NDQ0PDw8MDAwODg4QEBAREREQEBAODg4LCwsKCgoHBwcJCQkMDAwPDw8QEBAQEBAP Dw8ODg4ODg4REREVFRUYGBgYGBgWFhYUFBQSEhIVFRUUFBQUFBQSEhIPDw8NDQ0LCwsLCwsGBgYH BwcKCgoMDAwKCgoFBQUBAQEBAQEMDAwNDQ0MDAwMDAwPDw8TExMTExMQEBASEhIQEBAAAAAAAAAC AgICAgIBAQEAAAAAAAAAAAAAAAAAAAAAAAAAAAABAQEBAQEAAAAAAAAAAAAAAAAAAAAAAAAAAAAA AAAAAAABAQEBAQEAAAAAAAACAgIBAQEAAAAAAAAAAAABAQEICAgMDAwLCwsLCwsNDQ0ODg4LCwsI CAgICAgKCgoMDAwMDAwLCwsLCwsLCwsLCwsMDAwMDAwJCQkEBAQAAAAAAAAAAAAAAAAAAAAAAAAA AAAAAAAAAAAAAAAAAAABAQEAAAAAAAAAAAADAwMHBwcODg4NDQ0NDQ0NDQ0ODg4ODg4MDAwKCgoF BQUBAQEAAAAAAAAAAAAAAAAAAAABAQEAAAAAAAAAAAAAAAAAAAAAAAACAgIEBAQHBwcLCwsREREZ GRkhISEoKCguLi4yMjIsLCwpKSklJSUkJCQiIiIdHR0QEBAFBQUCAgIAAAAAAAAAAAACAgIGBgYJ CQkMDAwGBgYDAwMBAQECAgIGBgYKCgoNDQ0NDQ0SEhISEhISEhIREREREREWFhYjIyMwMDArKyso KCgkJCQgICAcHBwYGBgTExMQEBALCwsQEBAXFxchISEsLCw0NDQyMjIrKys4ODY4ODY4ODY6Ojg5 OjU1NjEwMR8rLBolISIqJicrLSwpKyr3//8lLzkCA3kkJZsDNs8OQdoLK9QQMNkSLtgIJM4QOswP OcsPL9gNLdYZL3gxR5BBRU5LT1hTS1pHP05SRUxNQEdPQ09GOkZDOzlGPjxGP0ZHQEdHRDtAPTT/ +v///P///P/////////89/T9///+//////z///r//Pb/+/X/+fz/+fz/+f//+/////////////// /f////b///n/+v///f/7+v/////////5+//9//v7//n///T///X////9+/xRVE1OUUpIT1dGTVVS VldMUFFDV05LX1ZNWUtIVEZTTFxFPk43Nzc2NjYiLxUuOyEQGsoeKNgEO+0AMuQTOt8HLtMcPtML LcINK8sRL88CLNAZQ+cXWtwfYuQhcPMod/osdP4ocPoub+cwcekjhuwpjPIwlvo3nf84nv82nP80 l/0xlPotjPYrivQujfczkvwxl/k0mvwxnfctmfMxjfIifuMtc/UiaOoYYuUaZOciV/ssYf84VIMA Dz7//P///P8SDgsBAAAAAAAABgAAAAADAwMICAgMDAwNDQ0MDAwJCQkHBwcBAQECAgIDAwMEBAQF BQUHBwcJCQkLCwsLCwsMDAwNDQ0ODg4ODg4PDw8QEBAQEBATExMSEhIREREQEBAPDw8ODg4PDw8R EREPDw8NDQ0MDAwLCwsJCQkICAgJCQkMDAwMDAwODg4QEBAQEBAODg4LCwsICAgGBgYKCgoNDQ0Q EBASEhIREREPDw8ODg4ODg4QEBAUFBQXFxcXFxcVFRUSEhISEhITExMVFRUSEhIPDw8ODg4NDQ0M DAwKCgoICAgICAgICAgJCQkHBwcDAwMBAQEEBAQKCgoMDAwNDQ0NDQ0NDQ0TExMYGBgWFhYPDw8K CgoICAgAAAAAAAADAwMFBQUEBAQBAQEBAQEBAQEAAAAAAAAAAAAAAAAAAAAAAAAAAAAAAAAAAAAA AAAAAAAAAAAAAAABAQEAAAABAQEBAQEAAAAAAAABAQEBAQEAAAACAgIAAAAAAAACAgIHBwcKCgoM DAwNDQ0MDAwNDQ0NDQ0LCwsICAgICAgKCgoMDAwJCQkJCQkICAgHBwcHBwcHBwcHBwcGBgYAAAAA AAAAAAAAAAAAAAAAAAAAAAABAQEAAAAAAAAAAAAAAAAAAAAAAAAAAAACAgIFBQUKCgoPDw8QEBAM DAwKCgoKCgoNDQ0HBwcCAgIAAAAAAAAAAAAAAAAAAAACAgIJCQkICAgFBQUCAgIAAAAAAAAAAAAA AAAGBgYICAgLCwsPDw8UFBQcHBwlJSUrKyspKSktLS0vLy8rKysiIiIaGhoVFRUTExMICAgEBAQA AAAAAAACAgIEBAQHBwcKCgoKCgoICAgEBAQCAgIDAwMHBwcMDAwPDw8PDw8ODg4PDw8SEhIYGBga GhoYGBgVFRUkJCQiIiIfHx8eHh4fHx8gICAgICAfHx8bGxsaGhoZGRkbGxsjIyMuLi43Nzc7Ozsz MzEyMjAxMTk1NT02NkA0ND4yMjIwMDA6ODstKy45PDP9//fx+fw+Rkk1N4ElJ3EUJMIUJMIWMdoN KNEGLdIQN9wMNuQHMd8PNtMSOdYXK9gOIs8aJ3YuO4osOCRATDhBQVlBQVk1Pyc6RCw4Qz8oMy8U CaUWC6cYIE8eJlU0Qk8zQU4wRxs9VChJWVZWZmNeYF9kZmVuaXBvanFuY3RoXW5dV2VXUV9NUVRJ TVBCSUI7Qjs7PDY2NzEyLSorJiMzLDMpIikmJC8wLjkhJSgrLzI4OzQwMyw5OS03Nys9PT1JSUk0 Ol46QGQvO3ciLmoAMssLPtchKcomLs9SSGBiWHBpZGFWUU5JUj0+RzJcU1ZJQEM+Rkk8REcELbsQ OccMONcaRuUPQ9cWSt4OSt4QTOAcXPolZf8wePAqcuogZugWXN4RVtgUWdsgZdwscegng/Irh/Yv jvoykf0xkvkuj/Yqi/QoifIphfIng/AqhvMuivcrjPMsjfQnju0iieguhPMXbdwhYO0fXusXYuEd aOcjXPMkXfQwWqIAGmIUDxb//P8GAAAEAAAAAAAEBgEEBAQHBwcKCgoNDQ0NDQ0LCwsICAgFBQUA AAABAQEDAwMEBAQFBQUHBwcJCQkLCwsLCwsMDAwNDQ0PDw8PDw8QEBASEhITExMSEhIREREQEBAO Dg4ODg4ODg4ODg4ODg4ODg4KCgoGBgYDAwMBAQEBAQEGBgYKCgoODg4ODg4PDw8ODg4NDQ0MDAwM DAwMDAwODg4QEBASEhIREREODg4MDAwMDAwNDQ0PDw8SEhIUFBQUFBQREREPDw8RERETExMREREO Dg4MDAwMDAwNDQ0NDQ0LCwsJCQkICAgGBgYFBQUEBAQCAgIBAQEDAwMHBwcICAgODg4SEhITExMT ExMSEhIPDw8LCwsBAQEAAAAAAAAAAAADAwMGBgYICAgHBwcCAgIBAQEAAAAAAAAAAAAAAAAAAAAA AAAAAAAAAAAAAAAAAAAAAAAAAAAAAAABAQEAAAABAQEAAAAAAAAAAAAAAAAAAAAAAAABAQEAAAAA AAAAAAADAwMICAgKCgoKCgoKCgoMDAwPDw8ODg4LCwsICAgHBwcICAgGBgYICAgHBwcEBAQBAQEC AgIFBQUGBgYAAAAAAAAAAAAAAAAAAAAAAAAAAAABAQEAAAAAAAAAAAAAAAAAAAAAAAAAAAAAAAAA AAAEBAQKCgoNDQ0MDAwKCgoKCgoLCwsGBgYBAQEAAAAAAAABAQEAAAAAAAABAQEJCQkLCwsLCwsJ CQkFBQUBAQEAAAAAAAAKCgoMDAwNDQ0PDw8QEBAUFBQZGRkdHR0nJycjIyMgICAhISEhISEeHh4X FxcQEBAODg4LCwsJCQkKCgoKCgoJCQkHBwcHBwcKCgoKCgoICAgFBQUDAwMFBQUMDAwREREQEBAS EhISEhIPDw8ODg4SEhIXFxcYGBgVFRUWFhYYGBgbGxseHh4gICAiIiIjIyMrKysxMTE2NjY4ODg1 NTU2NjY+Pj5ISEhBP0A5NzgvLzktLTcuMjE0ODc7PkNBRElAP0VFREpJSkT///////9XWFpWWmVd YWw8W5wePX4LKMoEIcMVK78KILQ9SkFIVUxSU0VOT0E6QI4dI3ECEpsQIKkNHbALG64FG6UAFqAG GaMIG6UAD5wPHqsZG8YLDbgqPj8+UlM8QkJITk5ZVlFdWlVkV2lmWWtjZWRjZWRjYmBeXVtaV1JR TklART82OzUkNS8hMiwXKSkPISEXHiYhKDAwKjYwKjYqJxQ2MyAzMjotLDQpLyUeJBohIR8jIyEk IB0oJCEmJjIeHioRFXgQFHcNG6ITIagKL74AJbQOJ18lPnZRWGBIT1dPV2RRWWZYXlpOVFBeTExb SUlGSlNESFEANNAJPtoTUu8QT+wSWekUW+scaekPXNwbXe8fYfMhXNodWNYYUOEWTt8PWNkZYuMc du4ngfktgvksgfgogvQngfMlge4lge4kgO0kgO0of/Iof/Isg/YvhvkrhfUqhPQnhO4if+kdbeob a+gmYvggXPIUZdsbbOIiaOIhZ+ErZsIAF3MFBgv////89P8LAw4MDxQAAAQKCgoLCwsMDAwNDQ0N DQ0MDAwKCgoJCQkJCQkMDAwODg4PDw8ODg4NDQ0NDQ0ODg4NDQ0ODg4PDw8QEBAQEBAQEBARERES EhIPDw8NDQ0MDAwMDAwNDQ0NDQ0MDAwLCwsHBwcEBAQBAQEAAAAAAAAAAAAHBwcNDQ0QEBAQEBAP Dw8ODg4ODg4ODg4QEBASEhIPDw8QEBAQEBANDQ0KCgoICAgKCgoMDAwNDQ0ODg4PDw8PDw8ODg4O Dg4ODg4PDw8MDAwLCwsMDAwNDQ0NDQ0NDQ0LCwsJCQkHBwcGBgYFBQUEBAQCAgIAAAABAQEDAwML CwsPDw8UFBQUFBQQEBAKCgoFBQUDAwMAAAAAAAABAQEAAAABAQEGBgYLCwsMDAwDAwMCAgIBAQEA AAAAAAAAAAAAAAAAAAAAAAAAAAAAAAABAQEBAQEAAAAAAAAAAAACAgIBAQEAAAABAQEBAQEAAAAA AAAAAAAAAAABAQEBAQEAAAACAgIHBwcKCgoICAgJCQkJCQkLCwsODg4PDw8MDAwGBgYAAAAEBAQI CAgJCQkEBAQAAAAAAAAAAAABAQEAAAAAAAAAAAABAQEBAQEAAAAAAAAAAAABAQEAAAAAAAAAAAAB AQEBAQEBAQEBAQEAAAAAAAAAAAAGBgYMDAwPDw8MDAwICAgFBQUAAAAAAAABAQECAgIAAAAAAAAB AQEAAAAGBgYODg4QEBAMDAwHBwcEBAQEBAQGBgYKCgoPDw8VFRUYGBgaGhobGxsbGxscHBwdHR0d HR0cHBwYGBgTExMQEBAQEBAPDw8MDAwKCgoLCwsNDQ0NDQ0NDQ0NDQ0ICAgKCgoJCQkFBQUAAAAA AAAFBQULCwsQEBAVFRUWFhYSEhIREREUFBQVFRUTExMTExMVFRUWFhYXFxcWFhYYGBgbGxseHh4n JycqKiowMDA0NDQyMjIuLi4vLy8zMzM5NzozMTQsLS8rLC4pMxspMxsqMSkrMio3ODw/QERIRkf/ /f5JRVNcWGZoa1hkZ1RfZ2pUXF8cL9QYK9AKLYchRJ5DTkBJVEZjU1NjU1NKSVFKSVFFTlNBSk9N TkZHSEBIQk5LRVFERTNERTNLTkNFSD1BQUtOTlhKTEdSVE9bXFdbXFdjXmRlYGZrZmNoY2BaXWJV WF1PUEhHSEA+P0M1NjogIWQUFVgOEpgWGqAYHKQPE5sTF1cZHV0pKyAqLCE0MSIvLB0uKkUoJD8m KCMrLSgkISgnJCstJyctJycrLjcrLjcKEIwMEo4DFroAE7c5Nks+O1BCQjpISEBNQUVYTFBRTURS TkVFTVBXX2JXV19RUVlKWk84SD0QLM4kQOIXT9YlXeQnYfAiXOsdXN8ZWNsRR+cHPd0OQNMQQtUU SOofU/UgZOsmavEhc/MkdvYnd/Ind/Ileu8nfPEmgPIngfMngfMngfMsgfYsgfYyhf01iP8yhfsv gvgrgvUnfvEkdOUldeYoZPYoZPYidvAkePIrdvUwe/ovc/ALT8wJDx0DCRf///8LBgwABwANFQgN DQ0ODg4ODg4ODg4PDw8PDw8QEBAQEBAUFBQWFhYZGRkYGBgVFRUSEhIQEBAPDw8PDw8QEBAREREQ EBAPDw8ODg4ODg4PDw8PDw8ODg4MDAwMDAwMDAwLCwsHBwcEBAQAAAAAAAAAAAAAAAABAQEEBAQK CgoQEBAUFBQUFBQTExMREREPDw8ODg4ODg4ODg4ODg4PDw8NDQ0KCgoGBgYFBQUICAgLCwsMDAwM DAwLCwsMDAwODg4NDQ0LCwsJCQkJCQkLCwsODg4PDw8ODg4MDAwKCgoJCQkJCQkICAgGBgYCAgIA AAAAAAAGBgYODg4PDw8PDw8QEBAQEBANDQ0HBwcCAgIAAAABAQEBAQEBAQEAAAAAAAACAgIGBgYK CgoLCwsGBgYAAAAAAAAAAAACAgIBAQEAAAABAQEAAAAAAAAAAAAAAAAAAAAAAAABAQECAgIEBAQG BgYDAwMAAAAAAAAAAAABAQEBAQEBAQEBAQEAAAAAAAACAgIHBwcLCwsKCgoJCQkJCQkLCwsNDQ0O Dg4LCwsJCQkHBwcJCQkKCgoKCgoGBgYCAgIAAAAAAAABAQEAAAAAAAABAQEBAQEBAQEAAAAAAAAB AQEBAQEBAQEBAQEAAAAAAAAAAAAAAAAAAAAAAAAAAAACAgIFBQUGBgYHBwcGBgYDAwMCAgIAAAAA AAAAAAAAAAAAAAAAAAABAQEEBAQICAgMDAwODg4NDQ0LCwsJCQkKCgoLCwsNDQ0QEBAUFBQaGhof Hx8jIyMiIiIiIiIgICAaGhoVFRUREREPDw8NDQ0MDAwGBgYAAAAAAAABAQEFBQUKCgoODg4ODg4O Dg4LCwsHBwcCAgIAAAAAAAAAAAAPDw8PDw8SEhIWFhYWFhYUFBQTExMVFRUYGBgXFxcWFhYWFhYY GBgaGhobGxsbGxsfHx8hISEkJCQmJiYlJSUhISEbGxsXFxcYFiEXFSAYGRQaGxYWIBgZIxsrICQx JiowLTYzMDkwNTH+//83NU0yMEgRNtwUOd8YO90UN9kQNNIMMM4dMIwjNpJJP0BJP0BIPSdKPyk4 RU48SVI+UEBAUkJOSFZOSFZHRlZIR1dGRkhGRkhKTEFMTkNOTkRTU0lZWVtbW11dXGRgX2dhYmRi Y2VeZFpcYlhdWG9RTGNMQ0ZGPUAyMjokJCwJHJ8TJqkEPdURSuIUUuERT94bL9AJHb4tLjMzNDkz MjAuLSspJTQmIjElIS8kIC4lJR0mJh4qJzgrKDktLigvMCoyMTc1NDo3ODA5OjI6Ojg8PDo+PThA PzpHRz1RUUdXVVZZV1hfYltgY1xcZ0dSXT09RGAsM08iGq4jG68TOtUZQNsVVvwNTvQHP94FPdwN K9kMKtgNO8ITQcgQUsocXtYgaO4ocPYle/QnffYpgvoqg/sphPcqhfgniPMniPMnjfIqkPUrkfMt k/Uwkvctj/QvjPQwjfUvh/Mrg+8se/EuffMhh+wjie4gkvIklvY3hf8wfvwyfPUnceoEFUsABz39 //8DCAwTCA4XDBISEhISEhIREREPDw8QEBAVFRUcHBwiIiIlJSUiIiIdHR0YGBgUFBQSEhIRERER EREODg4ODg4NDQ0KCgoHBwcICAgMDAwPDw8PDw8ODg4NDQ0LCwsICAgFBQUCAgIBAQEBAQEBAQEA AAAAAAABAQEKCgoSEhIVFRUWFhYVFRUSEhIQEBANDQ0MDAwMDAwMDAwQEBANDQ0ICAgEBAQDAwMD AwMEBAQFBQUFBQUJCQkNDQ0NDQ0JCQkGBgYFBQUFBQUMDAwPDw8PDw8NDQ0MDAwNDQ0NDQ0MDAwK CgoFBQUAAAAAAAAEBAQKCgoNDQ0NDQ0ODg4ODg4MDAwJCQkEBAQAAAAAAAAAAAAAAAACAgIBAQEA AAAAAAAAAAACAgIFBQUICAgFBQUBAQEAAAAAAAABAQEAAAAAAAAAAAAAAAAAAAAAAAAAAAAAAAAA AAAAAAAAAAACAgIEBAQFBQUDAwMBAQEAAAAAAAAAAAABAQEBAQEAAAAAAAACAgIGBgYJCQkKCgoJ CQkJCQkKCgoNDQ0ODg4NDQ0LCwsLCwsLCwsMDAwLCwsICAgGBgYEBAQCAgICAgIBAQEAAAAAAAAA AAAAAAAAAAAAAAAAAAABAQEBAQEAAAAAAAAAAAAAAAAAAAABAQEAAAAAAAAAAAACAgICAgICAgIB AQEBAQEAAAAAAAAAAAABAQEBAQEAAAAAAAAAAAADAwMGBgYKCgoMDAwMDAwLCwsLCwsJCQkKCgoL CwsNDQ0REREVFRUbGxseHh4iIiIkJCQkJCQgICAbGxsWFhYSEhIPDw8ICAgDAwMAAAAAAAABAQEC AgIDAwMFBQUKCgoLCwsLCwsKCgoICAgEBAQBAQEAAAAAAAAEBAQMDAwUFBQYGBgWFhYUFBQTExMU FBQUFBQUFBQXFxcaGhodHR0eHh4eHh4XFxcYGBgaGhobGxsaGhoWFhYSEhIODg4QDhEPDRAPDQ4R DxAOFQ4QFxAdFh4iGyMjJSQkJiX8///0//koLGstMXAMPtUPQdgNOdAOOtENNeUFLd0LH7IJHbAo Li4pLy85Lzo8Mj06PTI/QjdESDlGSjtRQ1BRQ1A6PDk7PTo3OTY1NzQ7OzlAQD5HR0dPT09PT1FV VVdcXF5gYGJgYl9fYV5aXFdUVlFMVUJBSjc8QS04PSkpLF8gI1YMG9AWJdoOPOcXRfAXS90USNoa LsMMILUnMTAqNDMpKSclJSMhJQ4fIwwcHBoaGhgaGxYbHBcbGxscHBwdHhkdHhkfHx8iIiInJykq KiwrKDsuKz4zMT85N0VEQkNQTk9ZV1pcWl1cWmdcWmdXXFZQVU9BS0I0PjUqMU0oL0skMWgaJ14M KNITL9kLNMQJMsILK9QWNt8TSuMYT+gVXvkhav8ofuEvhegqifcrivgth/cth/ctifYtifYrjPMs jfQskvYtk/culPYxl/k1mP0zlvsxkvkuj/YrivYoh/M0if43jP8tmfQvm/YrovQrovQ4jf8whfwr evEkc+ooPY4ACFn////6//8TDgsSDQoQEBARERETExMYGBgeHh4jIyMnJycoKCgjIyMiIiIgICAd HR0aGhoVFRURERENDQ0MDAwJCQkHBwcICAgMDAwQEBASEhIRERELCwsKCgoICAgGBgYEBAQCAgIA AAAAAAAAAAABAQEBAQEBAQEGBgYODg4TExMVFRUUFBQSEhIPDw8NDQ0LCwsLCwsLCwsMDAwMDAwH BwcCAgIAAAAAAAAAAAADAwMEBAQKCgoMDAwNDQ0LCwsHBwcFBQUFBQUHBwcMDAwPDw8PDw8ODg4N DQ0NDQ0MDAwJCQkEBAQDAwMFBQUICAgMDAwNDQ0MDAwKCgoJCQkICAgEBAQBAQEAAAAAAAAAAAAA AAABAQEBAQEBAQEAAAAAAAAAAAAAAAABAQEEBAQDAwMBAQEAAAAAAAAAAAAAAAAAAAAAAAAAAAAA AAAAAAAAAAAAAAAAAAAAAAACAgIDAwMEBAQEBAQEBAQDAwMBAQEAAAAAAAAAAAABAQEAAAAAAAAB AQEEBAQGBgYKCgoICAgICAgJCQkLCwsMDAwMDAwMDAwMDAwMDAwNDQ0NDQ0NDQ0LCwsJCQkHBwcG BgYGBgYFBQUDAwMBAQEAAAAAAAAAAAAAAAAAAAAAAAAAAAAAAAAAAAAAAAAAAAABAQEAAAAAAAAA AAAAAAAAAAAAAAAAAAAAAAAAAAABAQEBAQEBAQEBAQEAAAAAAAAAAAABAQEEBAQICAgLCwsMDAwM DAwNDQ0KCgoKCgoKCgoKCgoMDAwPDw8TExMWFhYcHBwfHx8iIiIgICAdHR0ZGRkTExMPDw8JCQkE BAQAAAAAAAAAAAAAAAAAAAAAAAADAwMEBAQHBwcKCgoMDAwLCwsJCQkICAgBAQECAgIHBwcNDQ0S EhIVFRUWFhYXFxcVFRUUFBQUFBQWFhYXFxcYGBgZGRkYGBgXFxcXFxcYGBgYGBgYGBgXFxcVFRUT ExMQDQgNCgUMBw0NCA4IDQcLEAoTEBkWExwXHRMYHhTy//r4//8SHoIoNJgJQ9IIQtENOu0KN+oK OswGNsgJKbgGJrUUG6oNFKMkKzUlLDYwKz82MUVBOztLRUVWTktbU1BRV0lSWEpMUU1FSkZFRU1E RExHRk5NTFRWVFdgXmFnZmJnZmJiYmBcXFpSUlRISEo/P0c0NDwpLiomKycZH1ESGEoHD6APF6gI HLsNIcANIbQMILMQF4kFDH4SHBQSHBQTGBISFxESFCEVFyQbHhcfIhslJyIqLCcsLScsLScrKy0n JykjIyUiIiQjIyUlJScoKikqLCstKzYwLjk3NjRBQD5JSUFMTERVUWJSTl9NS2FKSF5CR0A6Pzgz Ph4wOxslJ34bHXQNJ8IaNM8RPOESPeIRR+gfVfYVausfdPUkhfYqi/wsjP0sjP0rkvkvlv0vkfQu kPMtj/Itj/IukvQxlfcxl/kxl/k0mv4zmf0ylfstkPYoifQjhO8jg/EmhvQwi/03kv80pPY5qfs0 sPgwrPQ3kv8sh/one+8jd+tEZNMAD34HDxL1/f8aFxAWEwwXFxcWFhYXFxcbGxsgICAkJCQjIyMh ISEhISEgICAeHh4bGxsYGBgUFBQREREODg4LCwsLCwsNDQ0RERETExMRERELCwsHBwcICAgGBgYE BAQCAgIAAAAAAAAAAAAAAAAAAAAAAAACAgIFBQUJCQkPDw8SEhISEhIREREPDw8NDQ0LCwsKCgoL CwsMDAwODg4MDAwHBwcBAQEAAAAAAAADAwMHBwcICAgNDQ0NDQ0MDAwJCQkGBgYGBgYICAgLCwsO Dg4QEBAQEBAPDw8ODg4NDQ0JCQkFBQUBAQEFBQUKCgoODg4ODg4LCwsICAgFBQUDAwMBAQEAAAAA AAAAAAAAAAACAgICAgIAAAAAAAABAQEBAQEAAAAAAAAAAAAAAAABAQEBAQEBAQEAAAAAAAAAAAAA AAAAAAAAAAAAAAAAAAAAAAAAAAAAAAAAAAAAAAAHBwcGBgYEBAQDAwMCAgIBAQEAAAAAAAAAAAAA AAAAAAAAAAAAAAAAAAACAgIDAwMJCQkICAgGBgYGBgYHBwcICAgICAgJCQkHBwcICAgLCwsODg4Q EBAQEBANDQ0LCwsKCgoLCwsMDAwLCwsKCgoICAgDAwMAAAAAAAAAAAAAAAAAAAAAAAABAQEBAQEA AAABAQEAAAAAAAAAAAAAAAAAAAAAAAAAAAABAQEBAQEBAQEAAAAAAAAAAAAAAAAAAAAAAAAAAAAE BAQICAgLCwsMDAwNDQ0NDQ0NDQ0MDAwLCwsJCQkJCQkKCgoNDQ0ODg4SEhIWFhYZGRkbGxsaGhoY GBgUFBQQEBANDQ0ICAgCAgIAAAAAAAAAAAAAAAAAAAAAAAAAAAAAAAAEBAQICAgMDAwNDQ0NDQ0M DAwKCgoJCQkKCgoNDQ0REREVFRUXFxcXFxcWFhYVFRUUFBQTExMSEhISEhISEhISEhIRERERERES EhIUFBQVFRUWFhYVFRUTEhAQDw0PCg4PCg4NDQsPDw0REhQVFhgVFxIaHBf+///z/fQEFnghM5UO RdYSSdoTQdwOPNcMPcoNPssNNtwLNNoPLsYHJr4PF7gMFLUWH0oZIk0nNSY1QzQ+UT5GWUZNUlhU WV9WWWBTVl1TU1tPT1dNTFFQT1RWVVNhYF5qaWdpaGZlY2RfXV5VU1hLSU5HPEQ8MTkuKS8qJSse JBgXHRETHxEYJBYfKC0kLTInKzYoLDcmJigcHB4dGB4ZFBoRGBEPFg8OBGcQBmkWGh0dISQmLCIu NCo2Nzw6O0A+PUU/PkY+PEc9O0Y/PzVBQTc9Qiw8QSs7Ozs6Ojo9PDpCQT9JSjpNTj5MS0ZMS0ZM SFdLR1ZEQk86OEUuMSooKyQCFa8NILoPPswaSdcYUs8iXNknbOMtcukiefopgP8wjeozkO02iPY0 hvQxifMzi/Uple8qlvAqlvArl/ExmPc0m/o3mv81mP04l/8vjvgmgvEeeukZc+UYcuQheOwpgPQp jPEylfo1pfc6qvw0r/wvqvcxkf8mhvckfOYnf+k+a+wAFpcLFBv////6+/YODwoSEhISEhIUFBQX FxcbGxscHBwcHBwcHBweHh4fHx8fHx8dHR0aGhoWFhYTExMSEhIRERETExMXFxcWFhYQEBAHBwcC AgIAAAAFBQUEBAQCAgIBAQEAAAAAAAAAAAAAAAAAAAAAAAABAQEEBAQICAgMDAwODg4ODg4PDw8O Dg4NDQ0MDAwMDAwNDQ0ODg4PDw8NDQ0JCQkFBQUEBAQHBwcLCwsNDQ0ODg4ODg4NDQ0LCwsJCQkI CAgJCQkNDQ0QEBAQEBAQEBAPDw8ODg4MDAwJCQkFBQUBAQEGBgYJCQkMDAwLCwsHBwcDAwMCAgID AwMAAAAAAAACAgIFBQUHBwcICAgGBgYEBAQAAAAAAAABAQEAAAAAAAAAAAABAQECAgIAAAAAAAAB AQEAAAAAAAAAAAAAAAAAAAAAAAAAAAAAAAAAAAAAAAAAAAAAAAAAAAAGBgYGBgYGBgYEBAQCAgIA AAAAAAAAAAAAAAAAAAAAAAAAAAAAAAAAAAAAAAABAQEHBwcGBgYFBQUDAwMCAgICAgIDAwMEBAQC AgIDAwMFBQUJCQkNDQ0PDw8QEBAPDw8MDAwNDQ0NDQ0NDQ0PDw8PDw8JCQkCAgICAgIBAQEAAAAA AAAAAAABAQEBAQEAAAAAAAAAAAAAAAAAAAAAAAAAAAAAAAAAAAAEBAQEBAQCAgIAAAAAAAAAAAAA AAABAQEAAAABAQEFBQUJCQkMDAwNDQ0NDQ0NDQ0ODg4ODg4MDAwKCgoJCQkJCQkLCwsMDAwLCwsO Dg4REREUFBQVFRUXFxcVFRUTExMODg4LCwsFBQUCAgICAgICAgICAgIAAAAAAAAAAAAAAAABAQEF BQUJCQkMDAwNDQ0ODg4NDQ0MDAwLCwsMDAwODg4QEBAQEBAVFRUUFBQSEhIREREQEBAQEBARERES EhIPDw8ODg4NDQ0ODg4PDw8RERESEhITExMSFRoPEhcREA4REA4RDxIRDxIQFQ4UGRIvKjA6NTv/ //xBQTkhNoUZLn0SOtoSOtoSOOMRN+ISPOASPOALOs4JOMwLN+AKNt8WOtkQNNMSJ9ANIssPIcEO IMAMIbwKH7opKFA0M1s9PlNAQVZFR0ZGSEdISUFMTUVUU09eXVlnZWplY2hgXmNYVltNS05DQURD OTo5LzArJDYmHzEgICofHyklJiArLCYvJzQ3Lzw8MTc+Mzk2MhkqJg0hHR4ZFRYWHRYTGhMQBmkR B2oVGRwbHyIkKiArMScyMzg2Nzw9PERBQEhDQUxFQ05JST9LS0FJS0pISklIR09JSFBKSVFNTFRT Uk1XVlFWV0dVVkZRUUlJSUFBP0I6ODs3NjQ2NTMAK7sEPs4OUegTVu0VWdYgZOEpbf8obP8ee/Ie e/Iigd8mheMviOYyi+kpjvgpjvgll+8omvIvnPkwnfo1m/80mv81kf8vi/osf/Uidesca+QYZ+Aa ZeIeaeYoc/AxfPksj+0ylfM0m/o1nPsun/8snf0tjv8lhvkng+grh+wva+0AMbMOFSj3/v////8W FxsPDw8SEhIUFBQVFRUUFBQVFRUZGRkcHBwlJSUpKSkrKysqKiolJSUfHx8bGxsZGRkaGhoXFxcT ExMODg4HBwcCAgIDAwMHBwcDAwMCAgICAgIBAQEBAQEBAQEBAQEBAQEBAQEAAAAAAAACAgIGBgYK CgoMDAwNDQ0NDQ0NDQ0NDQ0ODg4ODg4ODg4PDw8PDw8LCwsKCgoJCQkKCgoNDQ0PDw8PDw8ODg4N DQ0MDAwLCwsKCgoKCgoMDAwPDw8REREMDAwLCwsKCgoJCQkICAgFBQUDAwMBAQEKCgoLCwsKCgoG BgYBAQEAAAADAwMGBgYEBAQFBQUJCQkNDQ0QEBAPDw8MDAwICAgDAwMEBAQAAAAAAAAAAAAAAAAB AQEBAQEAAAAAAAAAAAAAAAAAAAAAAAAAAAAAAAAAAAAAAAAAAAAAAAAAAAAAAAAAAAAAAAAAAAAD AwMHBwcHBwcFBQUCAgIAAAAAAAAAAAAAAAAAAAAAAAAAAAAAAAAAAAAAAAAEBAQEBAQEBAQCAgIA AAAAAAAAAAAAAAABAQEAAAAAAAABAQEFBQUKCgoODg4RERENDQ0NDQ0LCwsKCgoODg4REREQEBAM DAwGBgYDAwMBAQEAAAAAAAABAQEAAAAAAAAAAAAAAAABAQEAAAAAAAAAAAAAAAAAAAAHBwcGBgYF BQUDAwMAAAAAAAAAAAABAQEAAAACAgIGBgYKCgoNDQ0ODg4ODg4NDQ0ODg4ODg4NDQ0MDAwLCwsL CwsMDAwNDQ0ICAgJCQkKCgoLCwsNDQ0QEBAQEBAPDw8MDAwLCwsJCQkICAgJCQkKCgoICAgFBQUC AgICAgIDAwMGBgYKCgoODg4RERETExMPDw8PDw8NDQ0JCQkICAgLCwsODg4PDw8REREQEBAPDw8O Dg4MDAwMDAwMDAwNDQ0QEBAQEBAPDw8PDw8QEBARERESEhISEhIQFRsPFBoSEw4REg0TDhQSDRMM FwkQGw0hFiQtIjD+9/E9NjArRZkdN4sOMNgQMtoVOdUSNtION+EPOOIKONMKONMNOt0NOt0KOeEM O+MOPtwPP90SOdYKMc4JJLkDHrMaFkglIVMrLEEtLkM2ODM9PzpERjlKTD9WVVFcW1dhXmVgXWRY V11NTFJBQT85OTclKDEeISoUGhYRFxMQGhEVHxYfJxwnLyQ7Oz1FRUdLSFNNSlVFREk5OD0uMzYl Ki0gJR8dIhwcHiseIC0kJyAoKyQtLyoyNC8yMy0yMy0zMzUzMzUzMzU1NTc2Njg4ODo5OUM5OUM6 Ojo6Ojo4Nzw3Njs5OEA7OkI+PTlEQz9JSERHRkJCQT9APz1BQjRCQzUIKsoMLs4NLNwRMOAVMdIY NNUYQdkVPtYMTuoSVPAWYeAaZeQbaecicO4fhu0oj/YplPYtmPo1l/8zlf8zjP8rhPgmdPIcaugU Wt4TWd0WWd4bXuMhZOcnau0sb/Ewc/UngOgpguopgPQpgPQkiPcpjfwtjPoqifcvh/MogOwzfvsv evcLDTQHCTD///8HCAwSEhIREREQEBAODg4REREaGhomJiYwMDA3Nzc2NjY0NDQwMDAsLCwoKCgm JiYlJSUeHh4WFhYODg4LCwsJCQkFBQUEBAQEBAQAAAAAAAAAAAABAQEBAQEAAAAAAAAAAAABAQEA AAAAAAACAgIHBwcLCwsODg4QEBAMDAwMDAwNDQ0ODg4ODg4ODg4NDQ0NDQ0LCwsLCwsMDAwODg4P Dw8PDw8PDw8ODg4NDQ0NDQ0MDAwMDAwMDAwNDQ0NDQ0NDQ0HBwcGBgYGBgYHBwcFBQUEBAQEBAQF BQUJCQkJCQkICAgGBgYFBQUGBgYJCQkNDQ0LCwsNDQ0PDw8RERESEhIREREODg4MDAwKCgoHBwcA AAAAAAAAAAAAAAAAAAAAAAAAAAAAAAAAAAAAAAAAAAAAAAAAAAAAAAAAAAAAAAAAAAAAAAAAAAAA AAAAAAAAAAAAAAABAQEEBAQHBwcHBwcEBAQBAQEAAAAAAAAAAAAAAAAAAAAAAAAAAAAAAAAAAAAA AAACAgIDAwMCAgIAAAAAAAAAAAAAAAAAAAAAAAAAAAAAAAAAAAADAwMICAgMDAwMDAwNDQ0KCgoG BgYICAgNDQ0REREQEBAJCQkGBgYCAgIAAAAAAAAAAAAAAAAAAAAAAAAAAAABAQEAAAAAAAAAAAAA AAAAAAAHBwcICAgJCQkICAgFBQUCAgIAAAAAAAAAAAACAgIGBgYJCQkMDAwODg4ODg4ODg4NDQ0O Dg4ODg4NDQ0MDAwMDAwMDAwMDAwKCgoJCQkHBwcEBAQEBAQGBgYGBgYFBQUGBgYHBwcGBgYHBwcK CgoODg4ODg4LCwsHBwcICAgJCQkLCwsNDQ0REREVFRUXFxcWFhYXFxcVFRUPDw8KCgoLCwsODg4P Dw8PDw8PDw8PDw8ODg4MDAwKCgoJCQkJCQkODg4ODg4PDw8QEBASEhIUFBQUFBQUFBQUGBcUGBcZ GBYYFxUYERkXEBgOGxETIBYsJS3///////8+OjcKLKgdP7sPOt8XQucXP98QONgKN9gLONkNNswN NswSMtMPL9ANN+ESPOYOSNoMRtgROsoHMMAZJ4oXJYgsKz00M0U4OEA3Nz8+PjxFRUNLTEdQUUxN TU1OTk5PT1FRUVNNTlBHSEpCREFAQj85Qyg2QCUzOzAyOi8zODs3PD89QEdCRUxFSkROU01SWEpU WkxNU1FDSUc9RUg1PUA2NjQxMS8sMBksMBktLSsuLiwvMCswMSwtLS0sLCwqKyYqKyYrKyssLCwt LS8tLS8oKCYmJiQlJxolJxolJSUlJSUpKC4uLTM5OTdISEZZWGBhYGhgXmtdW2haXFFYWk9bWV5X VVpOTFFQTlNRT0JRT0JFWF4+UVcLJ9MTL9sYOOEZOeIZPOIgQ+kgYOgubvYnfvIqgfUtffoldfIj ae8bYecXVOMPTNsMRtgSTN4XVOMdWukfYekjZe0iZushZeoZZOMaZeQeY+4iZ/IheOkthPUxiu4w ie0qfPkrffoidvMXa+gdGFgEAD////39//cMDAwMDAwODg4WFhYjIyMyMjI+Pj5FRUU+Pj45OTkz MzMxMTEzMzMzMzMwMDAtLS0cHBwWFhYREREQEBANDQ0FBQUAAAAAAAAAAAAAAAAAAAAAAAAAAAAA AAAAAAAAAAABAQEAAAAAAAAFBQUKCgoODg4PDw8QEBANDQ0NDQ0NDQ0ODg4NDQ0NDQ0MDAwMDAwO Dg4PDw8QEBAQEBAPDw8ODg4PDw8PDw8NDQ0MDAwLCwsMDAwNDQ0MDAwKCgoICAgHBwcHBwcICAgJ CQkHBwcFBQUHBwcKCgoKCgoKCgoKCgoKCgoLCwsNDQ0PDw8QEBAQEBASEhITExMUFBQTExMQEBAO Dg4NDQ0HBwcFBQUAAAAAAAABAQEBAQEAAAAAAAAAAAAAAAAAAAAAAAAAAAABAQEAAAAAAAAAAAAA AAAAAAAAAAAAAAAAAAAAAAAAAAABAQEAAAABAQEEBAQGBgYFBQUCAgIAAAAAAAAAAAAAAAAAAAAA AAAAAAAAAAAAAAAAAAAAAAADAwMDAwMBAQEAAAAAAAACAgIAAAAAAAAAAAAAAAAAAAAAAAACAgIF BQUICAgLCwsJCQkDAwMBAQEGBgYLCwsMDAwLCwsHBwcCAgIAAAAAAAAAAAAAAAAAAAAAAAAAAAAB AQEBAQEAAAAAAAABAQECAgIFBQUJCQkNDQ0NDQ0JCQkEBAQBAQEAAAAAAAACAgIFBQUICAgLCwsO Dg4PDw8QEBAODg4PDw8PDw8ODg4NDQ0LCwsKCgoKCgoPDw8MDAwHBwcCAgIBAQEBAQEAAAAAAAAA AAAAAAAAAAAAAAAEBAQLCwsODg4ODg4ODg4NDQ0MDAwJCQkJCQkLCwsPDw8TExMbGxsgICAiIiId HR0WFhYQEBAMDAwJCQkODg4QEBASEhISEhIQEBAODg4NDQ0NDQ0ODg4QEBATExMXFxcbGxsdHR0e Hh4eHh4cHxQdIBUjHiIiHSEiGCEgFh8TIyAYKCUuLjD9/f/4+vlISkkNNtwPON4WTOoHPdsUQt0R P9oNQt4IPdkHLscAJ8AOIMgQIsoHK8ENMccEOOQEOOQUM8IZOMdHS0pRVVRRVkJYXUlZWlJTVExS UVZRUFVQTVRPTFNNTU9HR0lCQkBCQkA/QT48Pjs6Pzs9Qj5DQ0VEREZKQllMRFtOSkFNSUBOSkFO SkFMSVRTUFtRU05RU05NTkhERT9CQEE6ODk3NjQwLy0qJjUpJTQrJzUtKTcuLiYvLycuKzwtKjsr LCYqKyUqKS8oJy0lJh4iIxskJCIjIyEkJCIoKCYuLjg3N0FFR0ZQUlFcYUpeY0xdX1pXWVRVUmNc WWpoaWRxcm1vb3tubnpgZFNXW0pKUFBESkosRZccNYcLP9AIPM0GOcoJPM0SP+AcSeoTW+EXX+Ub YOIdYuQcW+YSUdwQSNsPR9oRRN4OQdsUR+EcT+keV+wfWO0ZXOgZXOgUXuERW94UVOkXV+weWfEl YPgneOQyg+8yiuQvh+Erd/8hbfcAV9oAS84UC1wLAlMQFQD9/+wSEhIVFRUfHx8uLi49PT1DQ0M/ Pz84ODg1NTUyMjIyMjI5OTlBQUFAQEA2NjYsLCwbGxsYGBgWFhYSEhIKCgoBAQEAAAAAAAAAAAAA AAAAAAAAAAAAAAAAAAABAQEBAQEBAQEAAAABAQEHBwcNDQ0ODg4ODg4ODg4PDw8PDw8ODg4ODg4N DQ0NDQ0MDAwMDAwQEBAQEBAQEBAPDw8MDAwMDAwODg4QEBALCwsKCgoKCgoLCwsMDAwLCwsJCQkG BgYJCQkLCwsNDQ0ODg4LCwsICAgKCgoODg4NDQ0MDAwLCwsMDAwPDw8QEBAQEBAPDw8REREUFBQX FxcXFxcUFBQQEBANDQ0LCwsAAAAAAAAAAAAAAAAAAAAAAAAAAAAAAAAAAAAAAAAAAAAAAAAAAAAA AAAAAAAAAAAAAAAAAAAAAAAAAAAAAAAAAAAAAAAAAAABAQEBAQEBAQEBAQEBAQEBAQEBAQEBAQEA AAAAAAAAAAAAAAAAAAAAAAAAAAAAAAABAQEBAQEBAQEAAAAAAAAAAAAAAAAAAAABAQEAAAAAAAAA AAAAAAAAAAAAAAAAAAAAAAABAQEEBAQEBAQBAQEAAAAAAAABAQEFBQUEBAQCAgIAAAAAAAAAAAAA AAAAAAABAQECAgICAgIBAQEAAAAAAAABAQECAgIMDAwLCwsKCgoKCgoMDAwNDQ0KCgoFBQUBAQEE BAQHBwcJCQkICAgJCQkKCgoMDAwQEBAPDw8ODg4NDQ0LCwsJCQkICAgHBwcEBAQGBgYICAgHBwcE BAQBAQEBAQEBAQECAgIAAAAAAAAAAAAAAAAAAAADAwMKCgoPDw8QEBAPDw8NDQ0KCgoKCgoMDAwP Dw8REREVFRUcHBwjIyMkJCQdHR0QEBAGBgYLCwsMDAwPDw8SEhIVFRUVFRUTExMREREQEBAPDw8N DQ0NDQ0UFBQfHx8pKSkuLi4sMSsqLyktJi4xKjIoIiQnISMfJxwjKyAvNyz9//o0QS88STckMdgm M9oPReMLQd8ZPdkKLsoRL8UTMcdCTVFFUFRUSkhSSEY9T08yREQZIK8UG6o1OkBDSE5MQzpVTENP UEtTVE9bW1tgYGBgYGJaWlxUVFZRUVNMTEpGRkRBQj1AQTw/Pz07Ozk7Oz08PD5CQkJHR0dPT09U VFRWVlZXV1dZWVlaWlpSUlJKSkpCQkI+Pj48PDw4ODgyMjIvLy8sKCkmIiMdGiUaFyIbFyYeGike HSUdHCQjIyEnJyUsLikuMCspKi4hIiYbHSwbHSwaIyokLTQ1OiY+Qy9KRFJRS1lTUGNTUGNMU0xB SEFBTy5EUjFPTFdYVWBkV09oW1NpXU9dUUNXX2JVXWA3YpUgS34WZ9Ixgu0rgf8edPscX+QSVdob StgYR9UXQeEXQeEWSeIVSOEUSuAWTOIVT+EXUeMYV+QdXOkeXeodXOkcWukcWukcWOoYVOYYUeYX UOUZVOwfWvIebeYmde4pge0uhvIvhO8rgOsgZ/cRWOgHOdoNP+AbKbACEJcXFA3++/QTExMYGBgn JycxMTE2NjY8PDw/Pz8yMjI3NzcyMjI9PT1OTk5RUVFGRkY/Pz88PDxEREQwMDAcHBwLCwsAAAAA AAAAAAADAwMBAQEBAQEBAQEBAQEBAQEBAQEAAAAAAAABAQEFBQUICAgICAgICAgLCwsPDw8RERES EhINDQ0KCgoKCgoLCwsMDAwODg4QEBAQEBANDQ0MDAwNDQ0QEBAQEBANDQ0JCQkKCgoLCwsLCwsM DAwMDAwLCwsKCgoKCgoODg4NDQ0NDQ0ODg4QEBAQEBAPDw8ODg4NDQ0ODg4PDw8QEBAPDw8QEBAS EhITExMREREWFhYYGBgTExMSEhIREREKCgoAAAACAgIEBAQAAAAAAAAAAAAAAAAAAAAAAAAAAAAA AAAAAAAAAAAAAAAAAAAAAAAAAAAAAAAAAAAAAAAAAAAAAAAAAAAAAAAAAAAAAAAAAAAAAAAAAAAA AAAAAAAAAAAAAAAAAAAAAAAAAAAAAAAAAAAAAAAAAAAAAAAAAAAAAAAAAAAAAAAAAAAAAAAAAAAA AAAAAAAAAAAAAAABAQEDAwMFBQUHBwcICAgKCgoFBQUBAQEAAAAAAAABAQEBAQEAAAABAQEAAAAA AAAAAAAAAAAAAAAAAAAAAAAAAAAAAAAAAAAAAAAAAAAAAAAAAAAAAAAEBAQICAgMDAwMDAwLCwsK CgoKCgoICAgNDQ0ODg4PDw8NDQ0LCwsJCQkICAgICAgMDAwNDQ0ODg4PDw8PDw8ODg4NDQ0MDAwI CAgHBwcFBQUCAgIAAAAAAAAAAAAAAAABAQEAAAAAAAABAQECAgIAAAAAAAABAQEFBQUJCQkODg4O Dg4MDAwJCQkKCgoLCwsNDQ0ODg4PDw8SEhIVFRUXFxcYGBgZGRkODg4JCQkFBQUHBwcPDw8VFRUW FhYUFBQUFBQSEhIPDw8ODg4NDQ0ODg4QEBAREREdIigjKC4/Ojc+OTZAODVGPjs9PEExMDUpKUH7 +/8kMTcuO0EhO8wyTN0MS+QJSOEMRuYIQuIQNOAHK9cjNIw3SKBWV1ldXmBgXVRfXFNOVlhNVVdF SmA8QVdIPj0/NTQ2NjQxMS8uLi4yMjI7Oj9EQ0hLS01PT1FTU1FSUlBRUk1QUUxMTEpISEZISEhJ SUlMTExNTU1NTU1JSUlCQkI5OTkyMjIuLi4oKCgiIiIdHR0gICAqKio2NjZCQkJKSkpIRjpFQzc+ PjY8PDQ9PTU9PTU7PTA5Oy48PjE6PC81NjouLzMkIEEbFzgVEEgVEEgbDUoiFFErKBcxLh05MDFA NzhHOUZJO0hPREhJPkJEPU09NkY2PTVBSEBAS09AS088Ul8/VWI7UKkvRJ0lTeAsVOcpavwnaPoi ZecZXN4ZSNYQP80MNtoOONwPQe4XSfYbU+gaUucaVOYcVugbWOYbWOYaXOYcXugfYescXugcW+ga WeYZVuUXVOMZU+UbVeccWe8jYPYhdeUqfu4ri/Ivj/YxjvYui/MoefwRYuUeV+wKQ9geMrkADJMC BAD///3///8QEBAkJCQ8PDw7Ozs5OTk2NjYpKSlFRUVcXFxpaWlhYWFfX19vb290dHRnZ2c6Ojoa GhoICAgREREYGBgSEhIGBgYAAAAAAAAAAAAAAAAAAAABAQEBAQEBAQEBAQEAAAAAAAADAwMICAgN DQ0QEBAPDw8LCwsJCQkHBwcHBwcKCgoMDAwMDAwMDAwODg4LCwsMDAwPDw8QEBAPDw8NDQ0LCwsK CgoLCwsNDQ0ODg4LCwsHBwcHBwcMDAwQEBAODg4ODg4ODg4PDw8QEBAPDw8ODg4NDQ0ODg4PDw8Q EBAQEBAPDw8QEBARERESEhITExMWFhYWFhYTExMODg4ICAgDAwMAAAACAgIICAgAAAAAAAAAAAAA AAAAAAAAAAAAAAAAAAAAAAAAAAAAAAAAAAAAAAAAAAAAAAAAAAAAAAAAAAAAAAAAAAAAAAAAAAAA AAAAAAAAAAAAAAAAAAAAAAAAAAAAAAAAAAAAAAAAAAAAAAAAAAAAAAAAAAAAAAAAAAAAAAAAAAAA AAAAAAAAAAAAAAAAAAAAAAABAQECAgIEBAQHBwcKCgoNDQ0PDw8QEBAODg4KCgoEBAQAAAAAAAAA AAABAQEAAAAAAAAAAAAAAAAAAAAAAAABAQEBAQEAAAAAAAAAAAAAAAAAAAAAAAAAAAAAAAAAAAAC AgIGBgYICAgHBwcICAgHBwcGBgYMDAwNDQ0PDw8QEBAPDw8ODg4LCwsKCgoICAgJCQkKCgoLCwsL CwsMDAwNDQ0NDQ0QEBANDQ0KCgoGBgYDAwMBAQEBAQEBAQEBAQEAAAAAAAAEBAQHBwcFBQUAAAAA AAAAAAADAwMLCwsPDw8PDw8MDAwLCwsLCwsRERERERESEhIREREQEBAPDw8QEBAREREPDw8NDQ0K CgoHBwcFBQUGBgYKCgoODg4VFRUTExMTExMVFRUWFhYVFRUVFRUYGBgVHBUeJR4XEhYmISU+M0E5 Ljw6Ni06Ni3//////f8qNEAbJTEEHZwQKagAK8sWTOwJQOEPRucZP+gTOeIILeAQNegLML8LML8Z KtIZKtIKJ8ENKsQGILMCHK80PUwsNUQwMDAtLS0sLC4xMTM5OD1BQEVISEpNTU9VVVNcXFpiY15g YVxaWlhVVVNRUVNQUFJOTk5PT09QUFBRUVFQUFBOTk5LS0tKSkpHR0dDQ0NAQEBDQ0NKSkpSUlJa WlpgYGBlYmtkYWpiXmxfW2lbV2VWUmBPTlNLSk9GR0FERT8+QTY3Oi8rLSgdHxoTFBkODxQQFBUW GhsaIiQhKSsmMC8tNzY2PDA4PjI5OjwvMDIfJmoWHWEBGKIMI60ELNkJMd4eS9wgTd4hSd4YQNUW P9kZQtwVRecRQeMWPusQOOUQLtoMKtYIMccON80KTMcSVM8UUOITT+ETUN8WU+IVV+MXWeUYWuQZ W+UcXugZW+UYV+QVVOEVT+ETTd8WTuMZUeYaXO4jZfckfeMuh+0ukfczlvw2l/81lv8wif0ed+sW Wt8UWN0hPcUAFZ0ABwkMFhj///8uLi44ODgwMDAuLi44ODhVVVV8fHx2dnZxcXFubm5zc3OAgICD g4NlZWU8PDwmJiYlJSUlJSUgICATExMJCQkDAwMAAAACAgIBAQEAAAAAAAAAAAAAAAAAAAAAAAAA AAACAgIFBQUHBwcKCgoLCwsHBwcCAgIBAQEBAQEEBAQICAgLCwsMDAwNDQ0ODg4QEBAQEBAQEBAP Dw8ODg4ODg4ODg4PDw8NDQ0KCgoICAgICAgLCwsODg4PDw8QEBARERESEhISEhIREREPDw8ODg4N DQ0MDAwODg4PDw8QEBAQEBAQEBARERESEhITExMVFRUUFBQUFBQQEBAHBwcAAAAAAAADAwMICAgM DAwAAAAAAAAAAAAAAAAAAAAAAAAAAAAAAAAAAAAAAAAAAAAAAAAAAAAAAAAAAAAAAAAAAAAAAAAA AAAAAAAAAAAAAAAAAAAAAAAAAAAAAAAAAAAAAAAAAAAAAAAAAAAAAAAAAAAAAAAAAAAAAAAAAAAA AAAAAAAAAAAAAAAAAAAAAAABAQEBAQEBAQEBAQECAgIEBAQGBgYJCQkLCwsODg4PDw8RERETExMT ExMPDw8ICAgCAgIAAAABAQEBAQEBAQEBAQEAAAAAAAABAQEDAwMEBAQEBAQDAwMBAQEAAAAAAAAB AQEAAAAAAAAAAAAAAAAAAAABAQEFBQUHBwcFBQUBAQECAgIFBQUJCQkODg4SEhISEhIREREPDw8M DAwKCgoHBwcEBAQEBAQGBgYICAgKCgoSEhISEhIREREQEBAODg4KCgoGBgYDAwMBAQEAAAAAAAAE BAQICAgJCQkHBwcGBgYAAAADAwMJCQkODg4QEBAQEBAPDw8PDw8MDAwPDw8UFBQXFxcXFxcUFBQR EREPDw8ODg4QEBAREREODg4ICAgEBAQFBQUGBgYMDAwICAgJCQkQEBAVFRUYGBggICAoKCgkKCcw NDMvMSM/QTM3Mjg7NjxAOzcxLCj/+/j///4yOiIjKxMiLmoSHloKGbIJGLETLsUSLcQULNYYMNoN L9cNL9cAKrEAKrEAJrYELb0GLdMIL9USKakNJKRCQ0VCQ0VCQkJDQ0NFRUdHR0lJSE1QT1RcXF5n Z2l0dHJ8fHqAgXx5enVra2lfX11UVFZNTU9KSkpKSkpJSUlMTExQUFBVVVVYWFhZWVlYWFhXV1dX V1dZWVlZWVlXV1dXV1dXV1dgX1tkY19pZ2pta25ubXVtbHRranBqaW9oaGhlZWVfYVxYWlVMTkk8 PjkuMC0mKCUoIC0sJDEwLSg0MSwyMTkyMTkuNiEtNSAhJWQVGVgOFb0ZIMgRNMwdQNgcWNQsaOQk aesXXN4UP9wMN9QHIskEH8YEJ78RNMwEMMUEMMUGMNIOONoUROYbS+0VU+QVU+QYVOYUUOISTuAT T+EXVeQbWegdXOkdXOkZWOUXVuMXUeMUTuARR90PRdsSRd4VSOEWV+kgYfMheN8rgukqivgvj/0y kv8zk/8vifkrhfUudfMaYd8ePcwFJLMSHTkJFDD8/Pz9/f05OTlSUlJlZWVzc3OIiIiAgIB+fn5z c3N2dnaAgIB5eXliYmJPT09HR0dAQEA5OTkrKysWFhYICAgKCgoNDQ0HBwcCAgIBAQEBAQEBAQEB AQEAAAAAAAAAAAACAgIGBgYHBwcEBAQBAQEAAAAAAAAAAAAAAAAAAAACAgIGBgYKCgoNDQ0QEBAS EhIVFRUTExMREREQEBAREREQEBANDQ0KCgoICAgGBgYGBgYKCgoQEBAUFBQTExMQEBAVFRUVFRUU FBQQEBANDQ0LCwsLCwsMDAwNDQ0ODg4ODg4PDw8RERESEhITExMUFBQVFRUSEhIODg4ICAgBAQEA AAABAQEHBwcPDw8LCwsAAAAAAAAAAAAAAAAAAAAAAAAAAAAAAAAAAAAAAAAAAAAAAAAAAAAAAAAA AAAAAAAAAAAAAAAAAAAAAAAAAAAAAAAAAAAAAAAAAAAAAAAAAAAAAAAAAAAAAAAAAAAAAAAAAAAA AAAAAAAAAAAAAAAAAAAAAAAAAAAAAAAAAAAAAAABAQEBAQEBAQECAgIDAwMFBQUHBwcJCQkLCwsM DAwMDAwTExMSEhIRERESEhITExMPDw8HBwcBAQEBAQEAAAAAAAAAAAAAAAABAQEFBQUICAgMDAwJ CQkGBgYDAwMBAQEBAQEBAQEBAQECAgIBAQEAAAAAAAABAQEEBAQDAwMAAAAAAAABAQEEBAQICAgN DQ0QEBAREREREREREREODg4KCgoFBQUDAwMDAwMEBAQFBQUJCQkLCwsODg4RERESEhIQEBALCwsI CAgFBQUBAQEAAAAAAAACAgIGBgYKCgoMDAwICAgICAgICAgLCwsODg4REREREREREREODg4PDw8R ERETExMWFhYXFxcXFxcXFxcQEBANDQ0LCwsODg4TExMUFBQQEBAMDAwNDQ0HBwcFBQUICAgLCwsO Dg4WFhYgICArKyMmJh4nLSErMSUwMzg8P0Q9PjhCQz3//f//+P88OEZHQ1E0Mjc8Oj89OTpCPj8l QXEcOGgLL8EDJ7kGKMgFJ8cNIq8MIa4LGL8IFbwQFacQFac1Ozs7QUFKRjpOSj5WVlZXV1dYWFpW VlhSUVZPTlNRUVFWVlZeXlxmZmRsbWhqa2ZlZWdhYWNcW2FYV11UVFRRUVFOTk5NTU1PT09SUlJT U1NTU1NTU1NQUFBOTk5OTk5OTk5PT09SUlJVVVVfYFtjZF9oaWNrbGZsbmNrbWJpa15oal1cXlNU VktISEg+Pj41M0EuLDopJz0pJz0wLSYzMCk4MzA8NzQ7OT47OT4vO0kuOkgeO3cUMW0NLtMWN9wQ PtkRP9oOQN0URuMHQuQCPd8HJbcBH7EDFJYMHZ8AJaoGK7AAOtAEQNYKTOkXWfYkYvUnZfgmYucg XOEdVusaU+gWUuQXU+UbWOceW+ofXOsdWukcVugYUuQVS+ERR90QQdwOP9oSQN4VQ+EXUOUfWO0c bN0hceIgdvEjefQme/gnfPkoe/MabeUnbuwZYN4pSuUUNdAGFFUgLm////////9KSkpWVlZsbGyD g4N9fX14eHh1dXV9fX2Hh4eCgoJwcHBiYmJdXV1bW1s/Pz8mJiYTExMQEBATExMUFBQNDQ0DAwMA AAAAAAAAAAAAAAABAQEBAQEBAQEAAAAAAAABAQECAgIAAAAAAAAAAAAAAAACAgIAAAABAQEFBQUJ CQkNDQ0RERETExMVFRURERESEhITExMSEhIODg4JCQkDAwMAAAACAgIJCQkQEBASEhIREREQEBAU FBQYGBgVFRUTExMREREMDAwJCQkICAgKCgoMDAwODg4ODg4ODg4PDw8RERESEhITExMTExMSEhIP Dw8ICAgAAAAAAAADAwMJCQkMDAwNDQ0ICAgAAAAAAAAAAAAAAAAAAAAAAAAAAAAAAAAAAAAAAAAA AAAAAAAAAAAAAAAAAAAAAAAAAAAAAAAAAAAAAAAAAAAAAAAAAAAAAAAAAAAAAAAAAAAAAAAAAAAA AAAAAAAAAAAAAAAAAAAAAAAAAAAAAAAAAAAAAAAAAAAAAAAAAAAAAAAAAAAAAAAAAAACAgIDAwMF BQUHBwcJCQkLCwsMDAwNDQ0ODg4ODg4PDw8RERESEhIREREODg4LCwsDAwMCAgIBAQEAAAAAAAAD AwMHBwcLCwsPDw8NDQ0JCQkFBQUCAgIBAQEBAQECAgIAAAABAQECAgIAAAAAAAAAAAAAAAAAAAAA AAAAAAAAAAABAQEEBAQJCQkODg4REREQEBAPDw8NDQ0KCgoGBgYDAwMBAQEAAAAAAAACAgIGBgYJ CQkMDAwODg4PDw8PDw8LCwsHBwcCAgIAAAAAAAACAgIICAgMDAwPDw8MDAwKCgoJCQkMDAwPDw8Q EBAQEBATExMREREQEBAQEBASEhIUFBQWFhYWFhYVFRUREREODg4ODg4REREUFBQUFBQUFBQVFRUS EhIPDw8ODg4MDAwMDAwQEBAWFhYZDygeFC0VGRoTFxgVHCINFBooKS4sLTL///tGR0I8QzM7QjJO UEVGSD1OQkRSRkhXTVZVS1QrTacSNI4EKOADJ98PKb4JI7gNHqoXKLQ6TEA7TUFgWGNdVWBVV1Jb XVhWVlZXV1dcXF5jY2VnZ2lmZmhjY2NiYmJZWVdaWlhXV1VOTkxEQ0g8O0A2ND8zMTw7Ozs7Ozs9 PT1BQUFGRkZKSkpMTExMTExJSUlFRUVBQUE/Pz9AQEBCQkJHR0dLS0tJR1JMSlVQT1VTUlhUVFZU VFZUVFJUVFJGR0I+Pzo2NzEzNC40NS87PDZERT9MTUdRV2NMUl5KSlJCQko4PD8wNDcfGr8eGb4V LNIUK9EKNdoEL9QAMsMDOssFNeEDM98CMOgHNe0WLM0UKssSIbwcK8YNN9cVP98SX+saZ/Mfdt8i eeIndOAhbtoiX+4dWukWU+IXVOMYVuUbWeggX+wjYu8gX+wdXOkbWOcVUuERSd4NRdoNQNoOQdsU QuAYRuQZUeQeVukZX+EZX+EVX+YXYegaYugbY+kXX+UZYecYXd4YXd4ZP94VO9okNZ0GF38mJib7 +/s/Pz9MTExpaWlkZGRra2twcHB+fn6CgoKAgIB0dHRra2tlZWVNTU0sLCwkJCQeHh4cHBwaGhoT ExMNDQ0FBQUAAAACAgIBAQEAAAAAAAAAAAAAAAAAAAAAAAAAAAAAAAAAAAAAAAAAAAADAwMCAgIA AAABAQEFBQULCwsPDw8SEhIUFBQUFBQTExMTExMUFBQSEhILCwsCAgIAAAABAQEGBgYLCwsPDw8S EhITExMSEhIREREUFBQWFhYPDw8NDQ0LCwsICAgHBwcJCQkMDAwPDw8REREQEBAPDw8PDw8QEBAQ EBAQEBAQEBAODg4KCgoCAgIAAAABAQEICAgMDAwLCwsGBgYGBgYAAAAAAAAAAAAAAAAAAAAAAAAA AAAAAAAAAAAAAAAAAAAAAAAAAAAAAAAAAAAAAAAAAAAAAAAAAAAAAAAAAAAAAAAAAAAAAAAAAAAA AAAAAAAAAAAAAAAAAAAAAAAAAAAAAAAAAAAAAAAAAAAAAAAAAAAAAAAAAAAAAAAAAAAAAAAAAAAA AAAAAAABAQEBAQECAgIEBAQHBwcKCgoMDAwODg4ICAgLCwsNDQ0NDQ0MDAwMDAwODg4REREHBwcH BwcFBQUCAgIBAQECAgIGBgYJCQkMDAwMDAwLCwsHBwcCAgIAAAAAAAACAgIAAAABAQEEBAQDAwMC AgIBAQEBAQEAAAABAQEBAQECAgIDAwMEBAQHBwcMDAwPDw8PDw8ODg4NDQ0LCwsICAgEBAQAAAAA AAAAAAAAAAABAQECAgIEBAQHBwcLCwsODg4LCwsICAgEBAQAAAAAAAABAQEEBAQHBwcMDAwMDAwN DQ0NDQ0NDQ0ODg4PDw8QEBANDQ0PDw8RERESEhITExMVFRUWFhYYGBgXFxcYGBgXFxcTExMODg4N DQ0REREWFhYUFBQUFBQUFBQSEhIQEBAQEBASEhIUFBQbFBsWDxYKDwkSFxEKDwgNEgsYEhwgGiT7 /P8qK0kwPokxP4olOYA0SI8wSEgqQkJJOzBKPDEvOnoeKWkHJrQUM8ETON8UOeAePe8PLuAVJ88c LtZYaVdhcmB5bXltYW1ZWVdSUlBKSkpISEhJSUlMTExOTk5QUFBZWVdXV1VTU1NLS0s+PUUyMTks KjgqKDYuLi4xMTE1NTU7OztBQUFFRUVISEhKSkpGRkZDQ0NBQUFCQkJCQkJCQkJDQ0NFRUVDRDxC QztAQTw+Pzo6Ojw2NjgzMjowLzcyMDswLjkvLjQzMjg5OjVCQz5LTUBSVEdSUFNLSUxFPz8+ODg6 NCY2MCIwMCYyMigoNSspNiweMYASJXQBGbkPJ8cQMN0TM+ATSdASSM8VO94TOdwLMNkRNt8TUt8n ZvMldO0pePEsd/cncvIjaPQeY+8YYPAWXu4YXOMcYOcgZOkjZ+wmbPAobvIla+8gZuoZXeQTV94R UN0QT9wTTd8VT+EXTuYaUekdVuMfWOUXWukUV+YSVeIUV+QaWt4bW98fYPIkZfccYeMTWNoYSOYU ROIfOr8BHKEbGxv///////9HR0dISEhVVVVlZWVubm53d3d5eXl1dXVkZGRPT09DQ0M7OzsyMjIz MzMtLS0iIiIUFBQLCwsODg4PDw8ICAgICAgFBQUCAgIAAAAAAAABAQECAgIDAwMICAgGBgYDAwMB AQEBAQECAgIAAAAAAAAFBQULCwsQEBASEhITExMVFRUVFRUTExMWFhYSEhIKCgoCAgIAAAAAAAAJ CQkRERETExMREREPDw8QEBATExMTExMREREODg4LCwsKCgoICAgHBwcJCQkMDAwPDw8RERESEhIR EREPDw8PDw8PDw8PDw8ODg4NDQ0KCgoEBAQAAAACAgIHBwcJCQkICAgGBgYFBQUJCQkAAAAAAAAA AAAAAAAAAAAAAAAAAAAAAAAAAAAAAAAAAAAAAAAAAAAAAAAAAAAAAAAAAAAAAAAAAAAAAAAAAAAA AAAAAAAAAAAAAAAAAAAAAAAAAAAAAAAAAAAAAAAAAAAAAAAAAAAAAAAAAAAAAAAAAAABAQEBAQEB AQEAAAAAAAAAAAAAAAAAAAAAAAAAAAAAAAABAQEEBAQHBwcLCwsNDQ0MDAwICAgFBQUHBwcKCgoN DQ0NDQ0LCwsKCgoJCQkHBwcDAwMAAAAAAAAAAAADAwMICAgKCgoKCgoHBwcCAgIAAAAAAAABAQEB AQEDAwMFBQUICAgMDAwMDAwHBwcBAQEGBgYJCQkMDAwMDAwLCwsKCgoLCwsMDAwREREQEBAODg4L CwsICAgFBQUCAgIBAQEAAAAAAAAAAAAAAAAAAAAAAAACAgIFBQUFBQUDAwMBAQEAAAAAAAABAQEB AQEAAAAFBQUKCgoQEBASEhIREREPDw8QEBAREREUFBQVFRUWFhYUFBQRERERERETExMVFRUXFxcX FxcYGBgYGBgYGBgXFxcVFRUVFRUTExMWFhYXFxcVFRUTExMTExMUFBQUFBQUEQoaFxASFhUPExIX FxcZGRkVDQv///73//AdKhYSNnAyVpAiSewQN9oaP+YSN94FOuIGO+MTON8YPeQUQ9EfTtwPTdIT UdYNTvQOT/UKVOcCTN8TOdgGLMtUUlVRT1JKS0ZFRkE/Pz05OTczMzMwMDAwMC4zMzE4ODY8PDpD Q0VHR0lDQUw9O0Y7OEk+O0w9PT0+Pj5AQEBDQ0NGRkZJSUlMTExOTk5PT09KSkpHR0dFRUVDQ0NA QEA9PT08PDw8O0A7Oj86Ojg5OTc5OjQ3ODI1NjA0NS8yMjAxMS8wLzQvLjMvLjQuLTMwLzQzMjco MicjLSIgKBsfJxojIy0lJS8tKCwxLDA1LkA1LkAuQSspPCYNJMAUK8cOPdMXRtwOSt4PS98SS+IU TeQTVuMaXeoaZ+kea+0iaOwhZ+smX+wkXeogY+glaO0ZcuYXcOQfaOgia+sjbusjbusicOwicOwf bekaaOQYY+IUX94WXOIZX+UdX+seYOweXOseXOsdW+AdW+AXWe4UVusUVeMYWechXeEjX+MlYvsj YPkYXuAVW90bUusNRN0eQdMAG60jIyMpKSn+/v4tLS06OjpJSUleXl50dHR6enpvb29lZWVdXV1U VFRPT09MTExISEgyMjIgICAVFRUUFBQQEBANDQ0NDQ0ODg4ICAgFBQUBAQEAAAACAgIGBgYLCwsO Dg4MDAwNDQ0KCgoEBAQAAAAAAAAAAAABAQELCwsPDw8RERERERESEhIUFBQVFRUUFBQREREJCQkB AQEAAAAEBAQKCgoODg4PDw8PDw8RERETExMSEhIQEBAODg4MDAwMDAwLCwsJCQkICAgJCQkMDAwQ EBASEhISEhISEhIQEBAPDw8ODg4PDw8PDw8ODg4NDQ0ICAgAAAAAAAAHBwcMDAwICAgCAgIAAAAK CgoODg4AAAAAAAAAAAAAAAAAAAAAAAAAAAAAAAAAAAAAAAAAAAAAAAAAAAAAAAAAAAAAAAAAAAAA AAAAAAAAAAAAAAAAAAAAAAAAAAAAAAAAAAAAAAAAAAAAAAAAAAAAAAAAAAAAAAAAAAAAAAAAAAAA AAAAAAABAQEAAAAAAAAAAAAAAAAAAAAAAAABAQEDAwMBAQEAAAAAAAAAAAACAgIFBQUHBwcMDAwK CgoGBgYDAwMBAQEAAAAAAAABAQEBAQEEBAQHBwcICAgHBwcDAwMAAAAAAAAAAAAEBAQFBQUCAgIA AAAAAAABAQEAAAABAQEAAAABAQEGBgYMDAwQEBARERESEhIPDw8LCwsNDQ0VFRUWFhYQEBANDQ0P Dw8ODg4PDw8QEBAPDw8NDQ0JCQkGBgYEBAQDAwMEBAQHBwcJCQkJCQkHBwcDAwMBAQEFBQUFBQUF BQUGBgYHBwcGBgYDAwMAAAAAAAACAgIHBwcNDQ0QEBAPDw8NDQ0ODg4SEhITExMUFBQWFhYYGBgX FxcVFRUSEhITExMVFRUWFhYWFhYWFhYVFRUWFhYXFxcXFxcYGBgYGBgXFxcVFRUTExMREREREREV EBQUDxMTFhsOERYVFBkYFxwbEgn//PP//P8rKDMAN4odVaggUewTRN8RT9gVU9weU/EXTOoZTNsb Tt0YVt8eXOUaY+YXYOMdZOAaYd0YYucPWd4XSeAOQNcgKn8jLYI7OTw/PUBAPEo8OEY2NDkyMDUv KzkuKjgxLzo3NUA9PTs+Pjw6OT43Njs5OjQ9Pjg/N0JBOURDQDlHRD1OTk5YWFhcXGZdXWdUWVNK T0lGST5AQzg2NjYzMzMyMDMpJyosKjUxLzo4Njs9O0A/Pjw+PTs+PTk9PDg5ODY0MzEtKywmJCUi IR8iIR8jIh4lJCAhKRocJBUlHDcpIDsuGy4tGi0uIx0xJiApMDokKzULGrERILcINdkTQOQKTOEK TOEUTeQUTeQVTuUXUOcXUOUWT+QXUeMaVOYbWOcaV+YZWugdXuwdYu0eY+4eZu4iavIlafAlafAk au4jae0hbOwhbOwgbuogbuofb+ofb+ohb+sicOwkb+8hbOweZ+gaY+QjXOkgWeYZVuIXVOAUV+MX WuYaX+ocYewdXu4bXOwdVeoXT+QYRuEUQt0SOtgNNdMEDkkTHVj/+/YwIRw9QDljZl9zfHd6g36E f5OCfZF7fXp1d3R0cG1oZGFPTVg7OUQnJycgICAXFxcREREQEBAPDw8MDAwKCgoAAAADAwMFBQUI CAgLCwsNDQ0PDw8QEBAQEBAPDw8ODg4LCwsFBQUAAAACAgIICAgQEBARERETExMVFRUWFhYVFRUS EhIQEBAHBwcDAwMAAAADAwMLCwsQEBAREREPDw8SEhIREREODg4NDQ0MDAwMDAwMDAwMDAwJCQkL CwsNDQ0QEBAREREREREREREQEBAREREQEBAPDw8PDw8PDw8ODg4LCwsJCQkJCQkKCgoKCgoICAgE BAQBAQEDAwMHBwcPDw8PDw8AAAAAAAAAAAAAAAAAAAAAAAAAAAAAAAAAAAAAAAAAAAAAAAAAAAAA AAAAAAAAAAAAAAAAAAAAAAAAAAAAAAAAAAAAAAAAAAAAAAAAAAAAAAAAAAAAAAAAAAAAAAAAAAAA AAAAAAAAAAAAAAAAAAAAAAABAQEAAAAAAAAAAAAAAAAAAAAAAAABAQEAAAAAAAAAAAAAAAAAAAAA AAABAQECAgIHBwcGBgYEBAQCAgIBAQEAAAAAAAAAAAACAgIAAAABAQEGBgYMDAwMDAwGBgYAAAAA AAAAAAAAAAACAgICAgIAAAAAAAAAAAABAQEAAAABAQEGBgYMDAwPDw8SEhIUFBQYGBgXFxcREREO Dg4TExMcHBwcHBwWFhYREREPDw8NDQ0ODg4QEBAODg4ICAgDAwMFBQUGBgYICAgKCgoMDAwMDAwL CwsKCgoJCQkICAgJCQkKCgoLCwsLCwsJCQkHBwcBAQEAAAABAQEDAwMHBwcKCgoODg4SEhINDQ0O Dg4QEBASEhIVFRUWFhYWFhYVFRUQEBARERERERERERERERESEhISEhISEhITExMUFBQVFRUUFBQU FBQTExMSEhISEhIXFw8QEAgQFRsVGiAHCA0XGB0YDgz//vwaGRUmJSESQsAMPLoLNtIaReEXS98U SNwHTOgAROARMdEMLMwMLcoVNtMOSvYUUPwXYO0TXOkYVvcVU/QjTOYUPdcYLXAcMXQ9PypAQi1C QT9APz07PTI5OzA2NjY1NTU1NjA0NS81OCc4Oyo4OT44OT45Oj47PEBAO0FEP0VHRkJOTUlXV1dh YWFmZWtnZmxgYWNVVlhNTU1FRUU5OTs1NTc0NDQvLy82NTo5OD0+Pj5BQUFBQD4+PTs7Ojg5ODY0 MjUxLzIuLDEqKC0pJyopJyorKSwsKi01MSg2Mik0MjMwLi8nMTIrNTYbLW8PIWMPKLYVLrwRO88Y QtYTSOIVSuQWT+YYUegaUucXT+QWTOIUSuATRt8QQ9wPQtsQQ9wTSd8TSd8TTd0YUuIXWeMaXOYc YughZ+0gaeohausibewlcO8lc+8ndfEnd/And/Are/Qre/Qte/cufPgvevkqdfQkbe4faOkaWOkW VOUTT+ERTd8UTuAWUOIZT+UZT+UeVOoaUOYUSuANQ9kHP9QIQNUTS94fV+ovQIUIGV7/9////f9k Z252eYCNlYiUnI+jn5yloZ6Ym5CBhHlua2ZaV1JBQkQvMDImJiYbGxsQEBAPDw8UFBQUFBQLCwsB AQEAAAADAwMICAgMDAwNDQ0ODg4QEBAREREQEBAPDw8NDQ0LCwsICAgGBgYKCgoODg4RERESEhIT ExMVFRUUFBQRERENDQ0JCQkDAwMDAwMGBgYKCgoPDw8REREQEBAODg4ODg4ODg4ODg4ODg4ODg4N DQ0MDAwLCwsMDAwNDQ0NDQ0ODg4PDw8PDw8QEBAQEBAQEBAQEBAPDw8ODg4NDQ0MDAwLCwsLCwsK CgoKCgoICAgFBQUBAQEAAAAHBwcODg4ODg4PDw8AAAAAAAAAAAAAAAAAAAAAAAAAAAAAAAAAAAAA AAAAAAAAAAAAAAAAAAAAAAAAAAAAAAAAAAAAAAAAAAAAAAAAAAABAQEBAQEAAAAAAAAAAAAAAAAA AAAAAAAAAAAAAAAAAAAAAAAAAAAAAAAAAAAAAAABAQEAAAAAAAAAAAAAAAAAAAAAAAABAQEAAAAA AAAAAAAAAAAAAAAAAAAAAAAAAAACAgICAgICAgICAgIBAQEAAAAAAAAAAAACAgIAAAAAAAADAwML CwsQEBAODg4KCgoHBwcCAgIAAAAAAAAAAAAAAAAAAAADAwMAAAAAAAAAAAAFBQUKCgoPDw8SEhIW FhYZGRkdHR0iIiIiIiIbGxsXFxcbGxsjIyMiIiIcHBwUFBQQEBAPDw8ODg4LCwsHBwcICAgICAgJ CQkLCwsNDQ0ODg4ODg4ODg4NDQ0NDQ0NDQ0ODg4PDw8PDw8ODg4NDQ0KCgoGBgYCAgIAAAAAAAAC AgIICAgNDQ0MDAwNDQ0ODg4PDw8QEBAQEBARERESEhIUFBQTExMSEhISEhITExMTExMSEhISEhIP Dw8PDw8ODg4ODg4ODg4PDw8RERESEhIREwUXGQsLDxoKDhkWFxsUFRkbEhf///8YGg8bHRIGMNQi TPAWP9cVPtYYROUVQeIXNs4ZONA6SEk3RUYxOkEsNTwUJ8MSJcEOOdMYQ90ZTPMXSvEXPuQEK9EO KWwiPYA+PUNCQUdEQ0hCQUY/QDg7PDQ1NzQxMzAsLTElJiojJCYrLC40NjU6PDs/QzVDRzlMTExQ UFBUUlNXVVZbW1NeXlZfX1NfX1NbWlhSUU9MS1BIR0xBQUM+PkA9Pzw8Pjs7OjY9PDhBQD5BQD48 PDw1NTUvLzErKy0lJCklJCkmJSonJisrKi8vLjMzMjc2NTo+Mj5ANEA1PjkwOTQSJ3YRJnUJLcsS NtQTTtYXUtoWWegbXu0fYekfYekfYtcdYNUdU+cYTuIWSN8SRNsSPdoOOdYONtYONtYRPdoRPdoO RNgTSd0WVt4eXuYjaespb/Ejc+4kdO8lePAoe/MpfvMqf/Qqf/Mqf/MsgfYsgfYvf/gufvcuefgm cfAeZ+gYYeIOTuMNTeIQSeESS+MbTOcdTukgTegeS+YVRNwOPdUFPc4MRNUMUdoWW+QfbPAsef0r So0hQINWUmH8+P99f4yNj5yipZqws6izrqqmoZ2Mj4h2eXJmYmNSTk82OTAkJx4ZGRkYGBgXFxcW FhYSEhIMDAwFBQUAAAAHBwcKCgoODg4PDw8PDw8PDw8QEBAREREREREREREODg4KCgoJCQkMDAwO Dg4ODg4REREREREREREREREQEBANDQ0KCgoHBwcGBgYJCQkNDQ0QEBAQEBAPDw8ODg4NDQ0MDAwN DQ0NDQ0ODg4ODg4ODg4NDQ0MDAwNDQ0NDQ0NDQ0NDQ0ODg4PDw8QEBAQEBAODg4PDw8PDw8ODg4L CwsKCgoLCwsMDAwMDAwICAgEBAQCAgIDAwMFBQUKCgoPDw8MDAwNDQ0AAAAAAAAAAAAAAAAAAAAA AAAAAAAAAAAAAAAAAAAAAAAAAAAAAAAAAAAAAAAAAAAAAAAAAAAAAAAAAAAAAAAAAAABAQEBAQEB AQEAAAAAAAAAAAAAAAAAAAAAAAAAAAAAAAAAAAAAAAAAAAAAAAAAAAAAAAAAAAAAAAAAAAAAAAAA AAAAAAAAAAAAAAAAAAABAQEBAQEBAQEAAAAAAAAAAAAAAAAAAAAAAAABAQEBAQEAAAAAAAAAAAAA AAAAAAAAAAAAAAAEBAQKCgoSEhIYGBgTExMMDAwGBgYDAwMCAgIBAQEAAAAAAAAAAAAAAAABAQEF BQUJCQkNDQ0REREUFBQdHR0cHBwiIiIsLCwsLCwjIyMeHh4fHx8pKSknJycjIyMdHR0WFhYREREP Dw8ODg4ICAgICAgHBwcICAgKCgoMDAwNDQ0ODg4QEBAPDw8PDw8PDw8PDw8PDw8QEBAQEBASEhIP Dw8LCwsHBwcDAwMAAAAAAAADAwMMDAwNDQ0ODg4ODg4NDQ0NDQ0NDQ0ODg4RERESEhISEhITExMT ExMVFRUWFhYYGBgXFxcVFRUTExMQEBAODg4ODg4PDw8QEBAUFgsYGg8SFiEbHyoXGRQVFxL//f/+ +P8THCUYISoaUewbUu0XSdwTRdgTReIXSeYWS9cQRdEcNN4RKdMNHLMIF64OJ2kOJ2kQIqgXKa8K K8gKK8gQKNADG8MVG08jKV05NVg9OVxBSCZCSSdCQko/P0c6OUc2NUMpHmogFWEbC4ciEo4rLTwy NEM4PjQ/RTtFSEFIS0RMS1NNTFRNSlNMSVJLSFNJRlFJQ11EPlhAPFU/O1Q6O0A1NjsyNC8wMi01 NC82NTA3NjQ0MzEtLS8kJCYcHB4WFhgWFhYWFhYYGBYbGxkgIB4mJiQrKystLS0zMysqKiIdLiYh MioQIMsYKNMXScYlV9QZXOEZXOEWXe0ZYPAbZewbZewYX+8UW+sYUOEUTN0TRdwQQtkSPNwPOdkQ NdsRNtwKNNQNN9cORNgZT+MbX+QjZ+wicOwkcu4offEpfvIqgfQrgvUsg/Qsg/QrgvMrgvMtgvYs gfUtffYqevMoc/Iga+oYYeQSW94RTuUQTeQSS+ISS+IVS+MUSuITSd8RR90UTN0VTd4VWeAiZu0n dfMrefcofPYofPY0Xa0dRpZiaGj+///4/P2UmJmsrKynp6eil6eTiJh5eYFlZW1NSlEzMDckJx4i JRwYGBgcHBwdHR0WFhYKCgoEBAQHBwcMDAwPDw8PDw8PDw8PDw8PDw8PDw8QEBAREREODg4QEBAP Dw8LCwsLCwsODg4PDw8NDQ0PDw8ODg4NDQ0MDAwMDAwMDAwMDAwMDAwPDw8QEBAREREPDw8NDQ0M DAwMDAwNDQ0PDw8PDw8PDw8ODg4NDQ0NDQ0NDQ0ODg4LCwsMDAwNDQ0PDw8QEBAQEBAREREREREN DQ0NDQ0NDQ0NDQ0LCwsLCwsMDAwNDQ0NDQ0GBgYBAQEEBAQJCQkLCwsICAgFBQUHBwcJCQkAAAAA AAAAAAAAAAAAAAAAAAAAAAAAAAAAAAAAAAAAAAAAAAAAAAAAAAAAAAAAAAAAAAAAAAAAAAAAAAAA AAAAAAABAQEBAQEBAQEAAAAAAAAAAAAAAAAAAAAAAAAAAAAAAAAAAAAAAAAAAAAAAAAAAAAAAAAA AAAAAAAAAAAAAAAAAAAAAAAAAAAAAAAAAAAAAAAAAAAAAAAAAAAAAAAAAAAAAAAAAAAAAAAAAAAA AAAAAAAAAAAAAAAAAAABAQEBAQEAAAAAAAAGBgYSEhIcHBwqKiokJCQXFxcJCQkDAwMFBQUEBAQA AAACAgIAAAABAQEEBAQICAgLCwsPDw8SEhIWFhYeHh4jIyMkJCQoKCgtLS0qKioiIiIgICAkJCQn JycmJiYiIiIcHBwXFxcVFRUODg4LCwsICAgGBgYGBgYKCgoNDQ0PDw8PDw8ODg4ODg4NDQ0ODg4O Dg4PDw8QEBAREREQEBAPDw8NDQ0ICAgDAwMBAQECAgIICAgKCgoNDQ0ODg4ODg4ODg4ODg4ODg4J CQkLCwsNDQ0ODg4ODg4QEBAUFBQXFxcgICAgICAeHh4cHBwXFxcTExMQEBAODg4XEhYRDBAQEBgP DxcRFQYWGgv///////8GFEEIFkMXYdocZt8lZPEdXOkTUeIMStsSQNwQPtoZOeYYOOUWMcgNKL8U GasKD6EtLyw0NjMuMy0tMiwwNEArLzs5Iy89JzMtLjMxMjc1NUE4OEQ7PzE/QzU/Qjs+QTo/Qjk6 PTQ1PCo3Piw3OkE0Nz42Ojs6Pj9DRURFR0ZKTElOUE1QU0pSVUxTVktUV0xTVUpPUUZISUNCQz09 Pzw2ODUwMTMuLzEvLiouLSksKi0pJyokIygfHiMbGxsYGBgcHRccHRccHxQcHxQdIBccHxYcHhkb HRgdFSwfFy4SG1ISG1ICGLkTKcoPOfAPOfAOStwTT+EZVu0bWO8aWOcXVeQWVeIWVeITTd0QStoQ Rt4ORNwSPt0PO9oOONoPOdsOPNoPPdsNR9cVT98XYuIibe0kee4nfPEof/ApgPEogvIogvIpg/Mo gvIqgfIqgfIoffEme+8ldfAhcewhausbZOUYXuQUWuAaUOYZT+UWUOIWUOISVeIWWeYXYegaZOsd auwndPYufvstffopd/MicOwcaOIWYtwkStEMMrleZmn4///6/++KkX+EgoOGhIWMgJR/c4djZ2pP U1Y+PEEtKzAjJSIiJCEhISEbGxsSEhIKCgoHBwcICAgNDQ0RERENDQ0MDAwLCwsMDAwPDw8QEBAP Dw8NDQ0HBwcLCwsNDQ0LCwsKCgoNDQ0NDQ0MDAwKCgoLCwsMDAwNDQ0ODg4PDw8QEBARERETExMR EREPDw8NDQ0MDAwMDAwODg4PDw8QEBAQEBAQEBAPDw8NDQ0LCwsLCwsLCwsKCgoMDAwPDw8RERES EhIREREPDw8ODg4MDAwMDAwLCwsMDAwNDQ0ODg4ODg4NDQ0LCwsHBwcEBAQHBwcKCgoICAgDAwMA AAADAwMEBAQAAAAAAAAAAAAAAAAAAAAAAAAAAAAAAAAAAAAAAAAAAAAAAAAAAAAAAAAAAAAAAAAA AAAAAAAAAAAAAAAAAAAAAAABAQEBAQEAAAAAAAAAAAAAAAAAAAAAAAAAAAAAAAAAAAAAAAAAAAAA AAAAAAAAAAAAAAAAAAAAAAABAQEBAQEAAAAAAAAAAAAAAAAAAAAAAAAAAAAAAAAAAAAAAAABAQEB AQEAAAAAAAAAAAAAAAAAAAAAAAAAAAAAAAAAAAAAAAAAAAABAQEHBwcPDw8VFRUoKCg3Nzc9PT0v Ly8cHBwQEBAICAgDAwMBAQEAAAAAAAAAAAAGBgYLCwsPDw8SEhIQEBAYGBggICAiIiIhISEjIyMk JCQkJCQfHx8eHh4dHR0fHx8gICAgICAdHR0aGhocHBwXFxcPDw8KCgoHBwcICAgLCwsMDAwMDAwM DAwMDAwMDAwMDAwMDAwODg4QEBAODg4ODg4PDw8NDQ0JCQkDAwMCAgIDAwMGBgYICAgMDAwODg4P Dw8ODg4NDQ0MDAwNDQ0NDQ0NDQ0MDAwKCgoLCwsNDQ0QEBAUFBQXFxcbGxsdHR0bGxsXFxcTExMQ EBAQCBMcFB8SEhQiIiQTFwgXGwz0+vj///8EFGE5SZYccdsTaNIjZ/YfY/IXVuMZWOUJTNECRcoO NN0LMdoGLNkBJ9QAJqAAHJYKGFcVI2IpKx4qLB8mLCwnLS0sNTAvODM5PCk6PSo5PSQ3OyI4Nz87 OkI+P0M/QERERExGRk5JR11KSF5GSEVAQj89PUU9PUU5Oj84OT43PTE5PzM6P0U6P0U5PlE6P1Iy PDE2QDU1PSYvNyAxMy4yNC8zMTY1Mzg1NDIzMjAwLjMvLTIwLzQzMjc2NjQ3NzU3Oi83Oi82OS40 NywvMS4qLCkiJSofIicjIA8oJRQgNCsiNi0KIcUPJsoKN9gOO9wMQ9EORdMTRdoVR9waR94bSN8c StscStsTTd8STN4RSOAPRt4PQtwKPdcIO9UIO9UGPtMNRdoQVN0bX+gebusmdvMlfPAlfPArgPQr gPQqgfQpgPMof/InfvEmffAlfO8kd+0hdOogbuwda+kfZekcYuYaXucYXOUdUeUcUOQXVOIbWOYZ ZugkcfMqgPsxh/8mf/cogfkpefYdbeodYuQaX+EbVt4UT9cfPfMSMOZYW25cX3L+/+56fWp4d3OD gn5/eXtzbW9TXEk9RjM4ODY0NDIoJywZGB0UFBQODg4JCQkHBwcJCQkLCwsJCQkHBwcJCQkJCQkI CAgKCgoKCgoJCQkGBgYDAwMFBQUGBgYHBwcFBQUEBAQFBQUFBQUFBQUJCQkLCwsPDw8RERERERER EREQEBAQEBAPDw8ODg4MDAwMDAwODg4PDw8QEBAPDw8NDQ0ODg4QEBAPDw8NDQ0KCgoICAgICAgM DAwNDQ0QEBAREREREREODg4MDAwKCgoMDAwLCwsMDAwODg4QEBAREREPDw8NDQ0JCQkJCQkKCgoJ CQkFBQUAAAAAAAAAAAAAAAABAQEAAAAAAAAAAAAAAAAAAAAAAAAAAAAAAAAAAAAAAAAAAAAAAAAA AAAAAAAAAAAAAAAAAAAAAAAAAAAAAAAAAAAAAAAAAAAAAAAAAAAAAAAAAAAAAAAAAAAAAAAAAAAA AAAAAAAAAAAAAAAAAAAAAAAAAAAAAAAAAAAAAAABAQEBAQEAAAAAAAAAAAAAAAAAAAAAAAAAAAAA AAAAAAAAAAAAAAAAAAAAAAAAAAAAAAAAAAAAAAAAAAAAAAAAAAAAAAAAAAAAAAABAQEGBgYNDQ0S EhIREREtLS1LS0tYWFhRUVE9PT0lJSUTExMMDAwFBQUAAAAAAAAFBQUKCgoPDw8REREXFxcRERES EhIcHBwjIyMhISEcHBwaGhoiIiIeHh4aGhoYGBgZGRkbGxscHBwcHBwdHR0aGhoXFxcTExMQEBAN DQ0KCgoICAgLCwsLCwsLCwsKCgoJCQkJCQkKCgoLCwsNDQ0ODg4ODg4MDAwHBwcBAQEAAAABAQEE BAQGBgYJCQkMDAwODg4PDw8NDQ0MDAwPDw8NDQ0KCgoJCQkKCgoLCwsMDAwMDAwICAgLCwsQEBAT ExMVFRUVFRUVFRUUFBQUEhcPDRITFRIHCQYQEg8bHRr7//kWGxQMGnIwPpYKV9kTYOIUUOYVUecg UukVR94OTuQHR90TNugQM+UKMNEHLc4FK74AJLcTF50QFJofGEQnIEwtJykxKy0/NSw5LyY0My80 My8wLi8qKCkjIicjIickJCYlJScrKykwMC42NzE6OzU9QDc/Qjk9QDc6PTQ0NDQvLy8nLCYkKSMd HGgaGWUWD5kWD5kRFV8lKXMzOkozOko+PkZDQ0tJRUJNSUZKSUdIR0VGREdFQ0ZFRElIR0xJSUdK SkhFSD9CRTw+QD04OjcvMT4qLDkmJUQkI0IbIVESGEgLD64YHLsQKr8QKr8KKN4LKd8KLMwJK8sK LckOMc0QNeUWO+sTRN8UReAWTOQWTOQWTOQUSuIPRd0KQNgIQNMKQtUST90iX+0yePw+hP86iv81 hf8rgPUme/AqevMqevMpfPQoe/MnevAleO4jduwidesmdvEkdO8lcPAibe0kaO8hZeweYOwcXuob VecZU+UVV+EbXecda+kmdPIoe/EpfPIqevMicusaYOQQVtoWTuEZUeQeSukaRuUdPdAQMMNTU11d XWf///r///qKiI2OjJF0c25qaWROXEI4RiwsLC4fHyEWExoQDRQGBgYICAgKCgoLCwsKCgoICAgF BQUEBAQGBgYGBgYGBgYFBQUDAwMCAgIBAQECAgIICAgEBAQBAQEBAQECAgIDAwMFBQUICAgNDQ0P Dw8SEhISEhISEhIREREQEBAQEBAODg4ODg4NDQ0ODg4ODg4PDw8ODg4ODg4NDQ0ODg4ODg4MDAwK CgoJCQkJCQkKCgoPDw8PDw8PDw8ODg4NDQ0LCwsJCQkHBwcLCwsMDAwPDw8RERESEhIREREPDw8N DQ0JCQkJCQkKCgoJCQkEBAQAAAAAAAABAQEAAAAAAAAAAAAAAAAAAAAAAAAAAAAAAAAAAAAAAAAA AAAAAAAAAAAAAAAAAAAAAAAAAAAAAAAAAAAAAAAAAAAAAAAAAAAAAAAAAAAAAAAAAAAAAAAAAAAA AAAAAAAAAAAAAAAAAAAAAAAAAAAAAAAAAAAAAAAAAAAAAAAAAAAAAAABAQEBAQEAAAAAAAAAAAAA AAAAAAAAAAAAAAAAAAAAAAAAAAAAAAAAAAAAAAAAAAAAAAAAAAAAAAAAAAAAAAAAAAABAQECAgIA AAAAAAACAgIMDAwVFRUcHBweHh4tLS1LS0tpaWlubm5YWFg/Pz8jIyMYGBgLCwsGBgYHBwcKCgoL CwsMDAwREREYGBgaGhoXFxcXFxcfHx8jIyMiIiIaGhodHR0fHx8eHh4aGhoYGBgYGBgZGRkQEBAT ExMXFxcaGhoZGRkUFBQNDQ0ICAgLCwsLCwsKCgoICAgGBgYEBAQFBQUGBgYKCgoLCwsMDAwLCwsG BgYBAQEAAAAAAAAAAAAAAAADAwMJCQkODg4REREREREQEBAGBgYCAgIAAAACAgIJCQkODg4PDw8O Dg4ODg4ODg4ODg4ODg4PDw8SEhIVFRUXFxcXGRYQEg8NEgsOEwwUFB4TEx39//cZHxMOGG06RJkO T/MERekQQN4GNtQIK88OMdUQMdgOL9YTMc8UMtAMMcgLMMcNKdMJJc8YKcESI7sJHsUKH8YAFZQA D44jLCsmLy4uKjgwLDowLDsqJjUkJhAhIw0gHxogHxodHCEgHyQkJSApKiUzMEM8OUw9Pjk4OTQx LjUqJy4fJhQcIxEUFmATFV8PDJkQDZoXIlo4Q3tTYFZWY1lgYWNhYmRiXFxjXV1fXlpdXFhaWFtX VVhSUVZMS1BFRUVBQUE7PTg1NzIpLDEfIicXFjUUEzITD0EUEEICE7kKG8ERJ7kQJrgIIKgFHaUG GpMAE4wCE4kNHpQUJdUcLd0OPdERQNQITuEOVOcZSuUaS+YaTeYZTOUSSNwPRdkOSNcRS9ohYeko aPAmbO4fZecRX9sQXtoUZ98ZbOQfbekhb+sicu0ldfAlde4lde4kdO0icusicO4hb+0ia+4gaewg ZO0cYOkZWOUWVeIRUuQRUuQUWOEfY+wocu8uePUrde4mcOkgZeQZXt0WUN8MRtULONkFMtMILtsK MN0ONYIzWqdqa1uLjHyPiZP//v+VkKeGgZhubnBSUlQ0QjEvPSwvLTobGSYPChENCA8PDw8ODg4L CwsJCQkICAgJCQkLCwsMDAwAAAACAgICAgIAAAAAAAAAAAAGBgYLCwsLCwsDAwMAAAAAAAAGBgYL CwsREREVFRUTExMTExMSEhIREREPDw8PDw8QEBASEhIREREREREQEBAPDw8NDQ0LCwsLCwsLCwsQ EBAPDw8MDAwJCQkHBwcICAgMDAwQEBAQEBAPDw8NDQ0KCgoJCQkICAgICAgICAgKCgoNDQ0SEhIT ExMSEhIQEBAODg4NDQ0LCwsHBwcGBgYHBwcHBwcEBAQAAAAAAAAAAAAAAAAAAAAAAAAAAAAAAAAA AAAAAAAAAAAAAAAAAAAAAAAAAAAAAAAAAAAAAAAAAAAAAAAAAAAAAAAAAAAAAAAAAAAAAAAAAAAA AAAAAAAAAAAAAAAAAAAAAAAAAAAAAAAAAAAAAAAAAAAAAAAAAAAAAAAAAAABAQEBAQEBAQEBAQEB AQEBAQEBAQEBAQEAAAAAAAAAAAAAAAAAAAAAAAAAAAAAAAAAAAAAAAABAQECAgIBAQEAAAABAQED AwMAAAABAQEDAwMDAwMDAwMDAwMEBAQGBgYUFBQhISEqKio3NzdWVlZ3d3d8fHxtbW1MTEw0NDQd HR0VFRUUFBQRERENDQ0MDAwLCwsUFBQXFxcWFhYaGhoaGhodHR0nJycpKSkfHx8ZGRkeHh4jIyMi IiIjIyMmJiYjIyMaGhoQEBAODg4TExMXFxcWFhYTExMNDQ0JCQkKCgoMDAwLCwsICAgEBAQAAAAA AAABAQEEBAQGBgYHBwcGBgYCAgIAAAACAgIBAQEAAAACAgIICAgPDw8VFRUYGBgXFxcREREJCQkD AwMCAgIHBwcPDw8UFBQTExMSEhISEhITExMQEBAODg4SEhIZGRkmHBIcEggZHysZHysSGh36///9 //cdIBcPG21ATJ4mT90YQc8QNc4AIrsMFJkFDZICDoYKFo4RHqgWI60OJcAMI74DIMIBHsAJIKQJ IKQSGKwUGq4QHMoUIM4GLcoHLssOMMcJK8INIZoFGZIYJTYeKzwoLBslKRgqKyYqKyYsLyQwMygz NTQ0NjUxMzAvMS4mJTccGy0JDWYMEGkFE5oJF54KHKwOILAYIboRGrMhKG4yOX9ESkg/RUNAQD5E REJGRkhMTE5SUlJWVlZYWFhaWlpcXFpbW1lWVlhOTlBBQEY0MzkrKTQlIy4dGykVEyEOD3sOD3sQ F7ANFK0II7oII7oELMkONtMMOe4NOu8PRMgRRsoRQt0SQ94TQuYVROgQROYTR+kVSeoUSOkYRuIW ROAePdUaOdEeLsIQILQDEaUADqIAG7AOKb4UPdMeR90bW+MdXeUbYOkdYuscZO4cZO4fYu8gY/Ap YfQgWOsZT+MYTuIYUuQZU+UVVuYXWOghZOcmaewncfQpc/Yjd+kgdOYYZvwRX/UjP+EMKMoTI3Ar O4gFHq8GH7AdL3s6TJhhYWFxcXF6enqVlZWnp6f////8/PxlZWVfX19mZmZSUlI6OjojIyMXFxcX FxcSEhINDQ0MDAwODg4PDw8JCQkAAAAAAAADAwMCAgIAAAAAAAAAAAAEBAQICAgKCgoKCgoAAAAB AQEICAgODg4TExMUFBQUFBQTExMVFRUTExMREREPDw8PDw8QEBASEhISEhIREREPDw8MDAwICAgG BgYHBwcLCwsODg4NDQ0HBwcCAgIEBAQMDAwREREPDw8LCwsMDAwMDAwKCgoFBQUCAgICAgIFBQUJ CQkREREQEBAQEBARERESEhIQEBALCwsHBwcGBgYJCQkKCgoHBwcBAQEAAAAAAAAAAAABAQEBAQEA AAAAAAAAAAAAAAAAAAAAAAAAAAAAAAAAAAAAAAAAAAAAAAAAAAAAAAAAAAAAAAAAAAAAAAAAAAAA AAAAAAAAAAAAAAAAAAAAAAAAAAAAAAAAAAAAAAAAAAAAAAAAAAAAAAAAAAAAAAAAAAAAAAAAAAAA AAAAAAAAAAAAAAAAAAAAAAAAAAAAAAAAAAAAAAAAAAAAAAAAAAAAAAAAAAAAAAABAQEAAAAAAAAB AQEAAAAAAAACAgIFBQUJCQkFBQUAAAAAAAAAAAAEBAQICAgKCgoDAwMPDw8gICAxMTFCQkJXV1dw cHCDg4N7e3teXl46OjoiIiIYGBgYGBgcHBwhISEYGBgWFhYYGBggICAgICAVFRUREREZGRkkJCQn JycnJyckJCQkJCQqKiowMDAzMzMtLS0oKCgfHx8YGBgSEhIQEBAPDw8QEBASEhINDQ0JCQkGBgYC AgIDAwMGBgYFBQUBAQEAAAAAAAAAAAAAAAAAAAACAgICAgIAAAAAAAACAgIBAQEAAAAAAAAEBAQI CAgUFBQTExMREREODg4MDAwODg4RERETExMdHR0iIiIoKCgrKysmJiYdHR0VFRUSEhIiFiojFysg JhgXHQ8oLB3///f5/f8fIy4FHnsuR6QVTN0IP9AFLrwAHKoMFGkFDWIJCmcFBmMBBGMFCGcGEJQO GJwFHbEGHrIEGKsCFqkKEJgJD5cJDqgNEqwHHaQKIKcOG8oNGskRFawNEageHWMmJWszMEU0MUY6 N0I4NUAzNTAxMy4uMCsqLCcnJiwkIyklICYhHCIVIhAXJBINHkoLHEgHEI8JEpENCaYQDKkfKSon MTIvLzErKy0tKC4wKzE1NTc7Oz1ERERMTExUVFJcXFpjY2FmZmRqampnZ2dhYGVZWF1RUFhHRk46 OEMvLTgmLEIgJjwdLHEfLnMSLbwbNsUSPdkTPtoPP+cQQOgRRdkQRNgQQdwOP9oQP9URQNYSSeEW TeUXTuYUS+MQQ9oHOtEHLMMAI7oGHrYAF68AEqsCF7ACJb0OMckRP9oXReASTNsVT94WVOMZV+YX WOgVVuYTT+MQTOAMQtgKQNYLQdUSSNwXVuMfXusdZe0gaPAccOAccOAqYPYjWe8VVN8JSNMRM7kG KK4WFsQODrwFHqwRKrgMK7oNLLsVL84aNNNnZ2eEhIScnJycnJyMjIz////7+/uHh4dqampKSkpI SEg7OzsqKioqKioTExMREREICAgBAQEAAAAAAAADAwMCAgIAAAAAAAAAAAACAgIGBgYJCQkLCwsH BwcBAQEAAAAJCQkKCgoMDAwQEBATExMUFBQTExMSEhIODg4PDw8RERETExMTExMSEhIPDw8NDQ0L CwsHBwcDAwMFBQUJCQkLCwsICAgEBAQCAgIFBQUKCgoNDQ0NDQ0LCwsICAgGBgYGBgYGBgYFBQUC AgIAAAACAgIHBwcLCwsODg4PDw8PDw8MDAwJCQkICAgJCQkLCwsNDQ0ICAgCAgIAAAAAAAAAAAAB AQECAgIAAAACAgIAAAAAAAAAAAAAAAAAAAAAAAAAAAAAAAAAAAAAAAAAAAAAAAAAAAAAAAAAAAAA AAAAAAAAAAAAAAAAAAAAAAAAAAAAAAAAAAAAAAAAAAAAAAAAAAAAAAAAAAAAAAAAAAAAAAAAAAAA AAAAAAAAAAAAAAAAAAAAAAAAAAAAAAAAAAAAAAAAAAAAAAAAAAAAAAAAAAAAAAAAAAAAAAAAAAAA AAABAQEAAAAAAAAAAAAAAAAAAAADAwMHBwcODg4LCwsFBQUBAQEAAAABAQEFBQUHBwcMDAwPDw8Z GRkpKSkzMzM9PT1RUVFmZmZ1dXV3d3dtbW1TU1MyMjIeHh4cHBwjIyM5OTkyMjItLS0vLy81NTU3 NzcsLCwbGxsTExMeHh4nJycoKCgnJycuLi45OTlCQkJBQUE5OTksLCwfHx8WFhYSEhISEhISEhIU FBQREREQEBANDQ0FBQUDAwMFBQUEBAQHBwcICAgHBwcFBQUCAgIAAAAAAAAAAAADAwMBAQEAAAAB AQEGBgYJCQkKCgoJCQkJCQkMDAwPDw8QEBAQEBAQEBARERESEhIUFBQeHh4sLCw2NjY7Ozs5OTkz MzMtLS0bFyYiHi0fIRMdHxEjIRX+/PAbHyofIy4AGLAbM8sIQuQGQOILNM4AJL4SEooEBHwLCzEM DDIRFgITGAQLETULETUEDocMFo8LF48JFY0NEnAMEW8RIBkWJR4ZKy0eMDIlOS4vQzg/SUhCTEtH SExERUlAPzs6OTU1MzYzMTQuLzMqKy8oKSEmJx8kIysjIionHCQoHSUkIyspKDAiKzQhKjMfMSEj NSUjLigmMSssMCImKhwoJRwsKSAyKjU2LjkvLzEyMjQ3Nzc7OztDQ0FOTkxYWFZeXlxgYF5ZWVdM TExAQEA5OD01NDkxMDYtLDItMBUpLBEhMkQfMEIIILYXL8URP9oUQt0ST94TUN8VTuYTTOQUSeUU SeUZTNsaTdwWUdsYU90XVOIVUuAVTeARSdwSP9gOO9QYO9UXOtQXOtQbPtgXRt4ZSOAUTeUVTuYT S94VTeAXT+QaUucaUeoXTucVR+QRQ+ANPtgQQdsSSNwZT+MbXeUiZOwdaOgbZuYfV/QZUe4dP+cR M9sHMLwBKrYLHLAHGKwOGckgK9sAKMUALMkMKtgNK9kdMJZIW8GLi4uYmJilpaWlpaWlpaWLi4v5 +fltbW1VVVVSUlI3NzcxMTEdHR0JCQkCAgIAAAAAAAACAgIDAwMBAQEAAAAAAAAGBgYNDQ0KCgoH BwcCAgIAAAAAAAAAAAACAgIEBAQKCgoLCwsNDQ0QEBATExMTExMSEhIREREQEBAQEBAQEBAQEBAQ EBAODg4MDAwKCgoDAwMEBAQEBAQEBAQDAwMDAwMDAwMDAwMHBwcKCgoMDAwKCgoFBQUBAQEBAQEC AgIBAQEBAQEBAQEAAAAAAAACAgIHBwcLCwsKCgoKCgoJCQkGBgYDAwMDAwMGBgYJCQkHBwcDAwMA AAAAAAAAAAABAQEBAQEAAAABAQEEBAQAAAAAAAAAAAAAAAAAAAAAAAAAAAAAAAAAAAAAAAAAAAAA AAAAAAAAAAAAAAAAAAAAAAAAAAAAAAAAAAAAAAAAAAAAAAAAAAAAAAAAAAAAAAAAAAAAAAAAAAAA AAAAAAAAAAAAAAAAAAAAAAAAAAAAAAAAAAAAAAAAAAAAAAAAAAAAAAAAAAAAAAAAAAAAAAAAAAAA AAAAAAAAAAAAAAAAAAABAQEAAAAAAAABAQEAAAAAAAADAwMGBgYJCQkMDAwODg4LCwsFBQUAAAAA AAAAAAAODg4ODg4REREaGhooKCg4ODhDQ0NHR0dYWFhlZWVwcHBvb29iYmJMTEwzMzMhISEnJydA QEBcXFxgYGBUVFRPT09HR0c2NjYhISEaGhoZGRkhISEoKCgqKiovLy81NTVBQUE+Pj42NjYqKiof Hx8XFxcTExMSEhITExMTExMXFxcWFhYQEBALCwsICAgDAwMFBQUICAgLCwsNDQ0NDQ0MDAwMDAwM DAwICAgDAwMAAAAAAAAGBgYMDAwODg4ODg4PDw8RERETExMREREODg4LCwsKCgoLCwsGBgYMDAwS EhIXFxcdHR0kJCQlJSUiIiIeHxocHRgcGh8YFhsnIBr/+vQcHCgbGycKGqUSIq0ALc4LONkUPdcP ONIZJs0HFLsKD2sECWUMDhoQEh4YFR4YFR4PCW0QCm4PCIkOB4gUGBcTFxYXFwsZGQ0cHBwfHx8g IBQnJxstLh4vMCAxLDAyLTEwMCYuLiQrLCYrLCYrKjArKjAsLSUuLycyLjw0MD5AOTFAOTE8N005 NEorJWsgGmAWC44UCYwaF14iH2YsLjswMj86OjpBQUFFQ0ZDQURPT1FPT1FMTExISEhISEZLS0lP T01QUE5MTEpISEZCQkA9PTs4ODg0NDQvLy8rKysrKCMrKCMbJ1kSHlAFIMcYM9oTT+EcWOoWYtoX Y9sXYeYVX+QZWe4aWu8eW+kfXOofXeQeXOMaWeYWVeIVUeUUUOQXTeUXTeUYSuEZS+IaTuAdUeMY VuUZV+YTWuYUW+cfXukfXukjXe0hW+sfVe0ZT+cWRuQTQ+EWR+IbTOccUugeVOocW+geXeoWWt8Q VNkbQPEUOeoHM9AALMkRJcIUKMUTK9YULNcON90ELdMOQ88BNsILMssMM8xocGWDi4CXl5ecnJyd nZ2SkpKAgIBubm7////z8/M9PT0+Pj4pKSkRERELCwsNDQ0EBAQMDAwLCwsMDAwNDQ0NDQ0ODg4O Dg4LCwsHBwcAAAABAQEBAQEBAQEBAQEBAQEEBAQFBQUHBwcKCgoPDw8SEhITExMSEhIQEBAPDw8Q EBAPDw8ODg4NDQ0MDAwLCwsJCQkHBwcBAQEDAwMEBAQDAwMBAQECAgIGBgYKCgoODg4KCgoFBQUB AQEAAAAAAAAAAAAAAAAAAAAAAAAAAAAAAAAAAAAAAAADAwMGBgYFBQUCAgIAAAABAQEDAwMEBAQD AwMBAQEAAAAAAAAAAAAAAAAAAAAAAAABAQECAgIEBAQFBQUAAAAAAAAAAAAAAAAAAAAAAAAAAAAA AAAAAAAAAAAAAAAAAAAAAAAAAAAAAAAAAAAAAAAAAAAAAAAAAAAAAAAAAAAAAAAAAAAAAAAAAAAA AAAAAAAAAAAAAAAAAAAAAAAAAAAAAAAAAAAAAAAAAAAAAAAAAAAAAAAAAAAAAAAAAAAAAAAAAAAA AAAAAAAAAAAAAAAAAAAAAAAAAAAAAAAAAAAAAAAAAAAAAAABAQEAAAAAAAABAQEDAwMDAwMHBwcM DAwNDQ0KCgoFBQUBAQEAAAAFBQUMDAwREREREREXFxcnJyc2NjY+Pj5GRkZMTExVVVVgYGBqamps bGxgYGBRUVE/Pz88PDxMTExoaGh8fHyDg4N2dnZgYGBRUVE3NzcfHx8dHR0nJycsLCwsLCwsLCw0 NDQ7OztAQEA6OjouLi4jIyMbGxsXFxcWFhYUFBQVFRUXFxcUFBQTExMSEhINDQ0KCgoKCgoKCgoL CwsMDAwPDw8TExMVFRUPDw8QEBANDQ0ICAgCAgICAgIHBwcNDQ0RERETExMUFBQTExMREREPDw8P Dw8QEBAQEBAQEBAODg4LCwsMDAwRERETExMRERERERESEhISEB4aGCb9++z///QcGSQhHikWIF4R G1kAGKUKJbIKN8QTQM0WQtkNOdAUL8QHIrcME4gGDYIUGR8UGR8WGxcYHRkbHw4cIA8jGSEiGCAh FCgfEiYaFB4ZEx0gEy0fEiwaFhcYFBUWFCEcGichIyAkJiMiJR4jJh8nJi4pKDAtLSUxMSk1MzQ4 Njc8PDo+PjxBRjJBRjI2O1ErMEYeJjkYIDMSDY0RDIwRCosTDI0eKB8rNSw8QjRGTD5KSkxOTlBS UlJTU1NSUlJQUFBLS0lHR0VBQT9AQD4+Pjw9PTs7Ozk4ODY0NDIxMS8wLDouKjgYI3UNGGoXOeEt T/ckafQtcv0feesjfe8mfuokfOgkcvggbvQgaO4cZOohXuwfXOoaWOsXVegUUegST+YRTuQQTeMV V+MZW+ccYuYgZuofbesicO4hde8jd/Eoc/Ancu8mbPAeZOgZVuQQTdsORNoMQtgNQ9sSSOAWTOQX TeUYUOUZUeYWTuEQSNsPSc8LRcsGQscFQcYbMekdM+saNuAaNuALPNcMPdgQPdgQPdgeRIU9Y6R5 enWBgn2MjIyKioqRkZF9fX1zc3NsbGz8/Pz///9EREQdHR0QEBAREREMDAwLCwsPDw8JCQkSEhIV FRUWFhYUFBQPDw8KCgoCAgIAAAAAAAABAQEGBgYJCQkKCgoICAgICAgHBwcODg4SEhIVFRUWFhYT ExMPDw8ODg4ODg4LCwsMDAwODg4PDw8ODg4KCgoFBQUCAgIDAwMBAQECAgIFBQUKCgoNDQ0MDAwK CgoFBQUCAgIAAAAAAAABAQECAgIAAAAAAAAAAAABAQEBAQEBAQEAAAAAAAAAAAABAQEBAQEAAAAA AAAAAAABAQEBAQEAAAAAAAABAQEBAQEAAAAAAAAAAAACAgIFBQUICAgFBQUDAwMAAAAAAAAAAAAA AAAAAAAAAAAAAAAAAAAAAAAAAAAAAAAAAAAAAAAAAAAAAAAAAAAAAAAAAAAAAAAAAAAAAAAAAAAA AAAAAAAAAAAAAAAAAAAAAAAAAAAAAAAAAAAAAAAAAAAAAAAAAAAAAAAAAAAAAAAAAAAAAAAAAAAA AAAAAAAAAAAAAAAAAAAAAAAAAAAAAAAAAAAAAAAAAAAAAAAAAAAAAAAAAAAAAAABAQEAAAAAAAAA AAACAgICAgIBAQEBAQEFBQUKCgoNDQ0LCwsJCQkEBAQMDAwTExMUFBQRERESEhIeHh4pKSkzMzM+ Pj5HR0dHR0dHR0dQUFBhYWFubm5mZmZkZGRkZGRoaGhycnKEhISTk5OWlpaEhIR0dHRYWFg9PT0v Ly8wMDA0NDQ3Nzc1NTU3Nzc3Nzc3Nzc2NjYzMzMpKSkfHx8dHR0YGBgZGRkbGxsbGxscHBwaGhoU FBQREREPDw8NDQ0LCwsLCwsLCwsLCwsLCwsTExMTExMSEhIODg4JCQkGBgYICAgKCgoICAgKCgoN DQ0PDw8PDw8ODg4NDQ0MDAwICAgJCQkKCgoLCwsMDAwPDw8PDw8ODg4PDhMPDhMMChUODBf///38 /PQMEQAaHwkTFH4QEXsDGKkNIrMFMdAPO9oNSOQOSeULOugIN+USLr4IJLQNGJYGEY8LHyALHyAW IBcXIRgiGyMjHCQlIRYkIBUbISEaICAZGh8YGR4UHA8SGg0OGBkNFxgMFBYKEhQTGBIVGhQcGh8h HyQnJiQsKykvMSYxMygvMzYtMTQrMConLCYeKCcXISALFkQHEkAHCn0IC34MC4oNDIsRFj4UGUEk JywxNDlFRUVPT09cXFxkZGRkZGRcXFxPT09FRUU0NDItLSsjIyEcHBoYGBYaGhgfHx0kJCIoKB4s LCIYJ2IPHlkRNcsjR90YXeglavUjefQpf/ouhvIthfEsfPkldfIfaucXYt8YVOgVUeUSTuQRTeMS T+UVUugVWuYZXuoYZeUea+sid+soffEpg/ErhfMriPIqh/ErgPckefAcauYPXdkNUtQNUtQRU9sV V98UU+AWVeIYVOYXU+UYUOUXT+QZSuQXSOIRS90PSdsQR9gRSNkOSuYPS+cTS+YVTegSVNwXWeEf Sd0OOMxkZ3hkZ3h2bX6GfY6NjY2ZmZmQkJCFhYV8fHxnZ2dTU1P8/PwXFxcVFRUSEhIKCgoWFhYP Dw8YGBgVFRUSEhITExMREREJCQkAAAAAAAACAgIJCQkNDQ0MDAwLCwsJCQkJCQkLCwsPDw8SEhIV FRUWFhYWFhYTExMQEBAODg4ODg4QEBAQEBAPDw8MDAwKCgoICAgFBQUDAwMBAQEEBAQHBwcLCwsO Dg4PDw8MDAwHBwcEBAQAAAAAAAABAQEBAQEAAAAAAAAAAAAAAAAAAAAAAAABAQEBAQEAAAAAAAAA AAAAAAAAAAABAQEBAQEAAAAAAAAAAAAAAAADAwMFBQUDAwMDAwMFBQUICAgJCQkHBwcEBAQCAgIA AAAAAAAAAAAAAAAAAAAAAAAAAAAAAAAAAAAAAAAAAAAAAAAAAAAAAAAAAAAAAAAAAAAAAAAAAAAA AAAAAAAAAAAAAAAAAAAAAAAAAAAAAAAAAAAAAAAAAAAAAAAAAAAAAAAAAAAAAAAAAAAAAAAAAAAA AAAAAAAAAAAAAAAAAAAAAAAAAAAAAAAAAAAAAAAAAAAAAAAAAAAAAAAAAAAAAAAAAAAAAAAAAAAA AAABAQEAAAAAAAABAQEEBAQCAgIAAAAAAAAAAAAEBAQJCQkMDAwODg4HBwcJCQkODg4UFBQWFhYW FhYYGBgbGxsmJiYtLS00NDQ1NTU0NDQ4ODhDQ0NMTExiYmJ5eXmEhIR7e3tzc3N2dnZ/f3+FhYWV lZWYmJiRkZF4eHhbW1tJSUlGRkZISEhMTExJSUlCQkI9PT08PDw7OzsyMjInJyckJCQhISEiIiIm JiYnJycoKCgnJychISEXFxcUFBQREREQEBAREREQEBAODg4MDAwODg4LCwsJCQkKCgoMDAwNDQ0K CgoGBgYLCwsLCwsLCwsLCwsKCgoGBgYCAgIAAAAICAgICAgKCgoODg4QEBARERESEhIUFBQSFQwO EQgXFBsNChH///////8FFg4LHBQPGswRHM4LLNMRMtkMPN4QQOINQvAQRfMQS9cOSdUUQdoWQ9wi R94hRt0ZM94KJM8HF3cDE3MPGBMPGBMTHAcWHwoNFlcNFlcMCocKCIUGC3MECXEDC14DC14HDUkI DkoQFB8RFSAYGBAdHRUjICsnJC8oKikoKikmJyEjJB4fHDEbGC0UGCMTFyINDmoNDmoIDn4IDn4K DHkJC3gUGhgcIiA1Ly9EPj5LS0tRUVFYWFhZWVlUVFRISEg5OTkuLi4qKiolJSUfHx8aGhoXFxcW FhYZGRkdHR0nIRUvKR0hLzwdKzgAF6YOKbgGPtEYUOMYYeEfaOgjbu4ibe0hZ+sdY+cYW+ASVdoX T+IUTN8QSd4RSt8RT94XVeQZYuUfaOsdcucme/AqifMykfs1lv01lv0yk/ovkPcnefYfce4YZuIT Yd0YYt8gaucoc/AtePUldfIicu8ha/AdZ+weXOsYVuUbUeUbUeUbTvUaTfQaUeocU+wOYdsRZN4U Zu0Za/IfZ/EQWOI2VZhLaq2AaXuPeIqVkomin5akpKSZmZmQkJCEhIRZWVk+Pj4sLCz////4+Pgd HR0XFxcZGRkODg4VFRUWFhYSEhIWFhYKCgoAAAAAAAAEBAQKCgoODg4REREQEBAPDw8PDw8PDw8P Dw8PDw8RERESEhIWFhYUFBQSEhIQEBAPDw8PDw8PDw8QEBARERENDQ0HBwcCAgIBAQEEBAQHBwcJ CQkKCgoODg4REREODg4HBwcAAAAAAAABAQECAgICAgIBAQEAAAAAAAAAAAAAAAABAQEAAAAAAAAA AAAAAAAAAAAAAAAAAAAAAAAAAAABAQECAgIBAQEAAAACAgIGBgYKCgoHBwcHBwcJCQkLCwsLCwsI CAgDAwMAAAAAAAAAAAAAAAAAAAAAAAAAAAAAAAAAAAAAAAAAAAAAAAAAAAAAAAAAAAAAAAAAAAAA AAAAAAAAAAAAAAAAAAAAAAAAAAAAAAAAAAAAAAAAAAAAAAAAAAAAAAAAAAAAAAAAAAAAAAAAAAAA AAAAAAAAAAAAAAAAAAAAAAAAAAAAAAAAAAAAAAAAAAAAAAAAAAAAAAAAAAAAAAAAAAAAAAAAAAAA AAAAAAAAAAAAAAAAAAAAAAAAAAAAAAADAwMGBgYAAAABAQECAgIAAAAAAAAAAAAFBQULCwsREREQ EBAODg4ODg4VFRUdHR0dHR0ZGRkaGhofHx8oKCgvLy8zMzMzMzMzMzMzMzM+Pj5VVVVwcHCIiIiT k5OHh4d3d3d1dXV7e3uEhISVlZWfn5+VlZV8fHxpaWljY2Nqampzc3N0dHRlZWVRUVFCQkI7Ozs4 ODgrKysnJycnJycqKiotLS0zMzM4ODg2NjYvLy8nJyccHBwUFBQSEhIREREREREPDw8NDQ0ODg4O Dg4NDQ0MDAwKCgoKCgoKCgoLCwsKCgoKCgoMDAwODg4ODg4MDAwJCQkICAgFBQUFBQUICAgLCwsO Dg4UFBQcHBwWHg8WHg8fGh4dGBz///4SEhALHGILHGITOtUTOtULQOgMQekSTMcUTskWRNUZR9gS RdwUR94RRecPQ+UNSd0STuISS+AMRdoSLdQJJMsUE5sMC5MOC34PDH8GEYcGEYcMFZQMFZQKFJoJ E5kGEY0DDooJDXgKDnkUFDgTEzcWFg4XFw8ZFSMaFiQXGhEWGRAbFhMeGRYfHBceGxYZHBEXGg8N C2wMCmsHEF0JEl8PIRMSJBYjIyMtLS0/LzpEND88PDo9PTs9PT06Ojo3NzczMzMtLS8oKColJSci IiQgICIfHyEfHyEgICIlJScqKiw7Kzg8LDktNyw0PjMAC6IWJbwOOdYdSOUaV9QfXNkfW/EcWO4c VeobVOkbUOoXTOYVTN0VTN0YUeAfWOcjYeonZe4kb+woc/AifOoqhPItkPYxlPovlforkfYkh+8d gOgeaO0dZ+whauspcvMzf/k6hv82iv40iPwogfUjfPAgdu8ccuseZ+oYYeQeW+kiX+0iaOQjaeUe cO0hc/AtbPcqafQhceAjc+ImV/ogUfRlZl57fHSViYummpyft6qctKelpaWIiIhtbW1ZWVlISEgp KSktLS0tLS3///8WFhYVFRUbGxsUFBQSEhIQEBAQEBAJCQkFBQUGBgYNDQ0SEhIRERERERETExMQ EBAODg4MDAwLCwsNDQ0QEBATExMWFhYYGBgVFRUSEhIRERESEhIREREODg4LCwsEBAQDAwMBAQEC AgIFBQUKCgoODg4RERETExMODg4HBwcCAgIAAAAAAAAAAAABAQEAAAAAAAAAAAAAAAACAgICAgIA AAAAAAABAQEAAAAAAAAAAAAAAAAAAAAAAAABAQEAAAAAAAAAAAACAgIHBwcLCwsMDAwMDAwKCgoN DQ0NDQ0JCQkDAwMAAAAAAAACAgIAAAAAAAAAAAAAAAAAAAAAAAAAAAAAAAAAAAAAAAAAAAAAAAAA AAAAAAAAAAAAAAAAAAAAAAAAAAAAAAAAAAAAAAAAAAAAAAAAAAAAAAAAAAAAAAAAAAAAAAAAAAAA AAAAAAAAAAAAAAAAAAAAAAAAAAAAAAAAAAAAAAAAAAAAAAAAAAAAAAAAAAAAAAAAAAAAAAAAAAAA AAAAAAAAAAAAAAAAAAAAAAABAQEBAQEBAQEAAAAAAAAAAAACAgIEBAQJCQkFBQUBAQEAAAAAAAAB AQEAAAAAAAAODg4NDQ0ODg4SEhIYGBgdHR0jIyMnJycmJiYhISEhISEpKSkxMTEzMzMyMjIzMzM0 NDQ2NjZERERcXFx3d3ePj4+RkZGAgIB7e3t4eHiDg4OSkpKYmJiampqRkZF+fn54eHiFhYWVlZWV lZWGhoZ4eHhnZ2dSUlJDQ0M3NzcxMTEsLCwmJiYuLi43Nzc0NDQ7Ozs5OTk0NDQoKCgcHBwZGRkW FhYPDw8UFBQPDw8NDQ0ODg4ODg4MDAwMDAwPDw8NDQ0MDAwNDQ0NDQ0ODg4ODg4MDAwLCwsNDQ0I CAgGBgYKCgoNDQ0NDQ0PDw8SEhIaEBghFx8mGyMmGyP9+v8hHikVJHcgL4INM9YMMtUEOtsJP+AO PeMKOd8TM9MUNNQVMMkMJ8AKHacHGqQNFqEJEp0IDq4KELAHGpoJHJwGHLAHHbEIHLEIHLEMHbUN HrYGHsAFHb8HG7oFGbgIGZ0EFZkKD4cIDYUPCXMOCHIRFRQPExIOEwwNEgsMERQLEBMODg4QEBAU FBQbGxsmJiYyMjI5OTk7Ozs6Ojo2NjYzMzMxMTEyMjI0NDQ1NTU1NTU1NDIyMS8sLiApKx0qIyon ICclHRAiGg0hGB0cExgdFg4iGxMWGgsWGgslHSgmHikqLT4sL0AcKmcSIF0SMMwnReEmXukiWuUi Y+MiY+MbZOUYYeIPZtkQZ9ojWe8iWO4VYN8aZeQfb+ond/Iqf/QrgPUnfu8lfO0of/Iof/Ire/Yo ePMmb/Ihau0hY+8fYe0lVvAnWPIhY+0nafMjdvAmefMie+8gee0id+4YbeQca+QfbucdaeEgbOQq eu0wgPMzkPotivQxg+8sfuolcP8ZZPMhVPseUfg4SpRTZa9udW17gnqTlayeoLecp4WVoH6WgIN/ aWxfXWBZV1ovTo4aOXksKi8rKS7+//D///kXDBAjGBwZFxwRDxQNFxkFDxEODg4QEBASEhIUFBQU FBQSEhIPDw8MDAwICAgICAgJCQkNDQ0SEhIWFhYYGBgYGBgWFhYSEhIPDw8PDw8QEBANDQ0GBgYA AAAAAAABAQEGBgYLCwsPDw8PDw8ODg4MDAwHBwcEBAQAAAAAAAAAAAABAQEBAQEAAAAAAAAAAAAA AAAAAAAAAAAAAAAAAAAAAAACAgICAgIBAQEAAAAAAAAAAAAAAAAAAAAAAAACAgIHBwcLCwsNDQ0N DQ0MDAwLCwsODg4LCwsHBwcDAwMAAAAAAAAAAAAAAAAAAAACAgIAAAAAAAAAAAAAAAAAAAAAAAAA AAAAAAAAAAAAAAAAAAAAAAAAAAAAAAAAAAAAAAAAAAAAAAAAAAAAAAAAAAAAAAAAAAAAAAAAAAAA AAAAAAAAAAAAAAAAAAAAAAAAAAAAAAAAAAAAAAAAAAAAAAAAAAAAAAAAAAAAAAAAAAAAAAAAAAAA AAAAAAAAAAAAAAAAAAAAAAAAAAAAAAAAAAAAAAAAAAAAAAAAAAAAAAAAAAAAAAAAAAACAgIDAwME BAQFBQUDAwMAAAAAAAAAAAAAAAAAAAAFBQUQEBAZGRkeHh4hISEoKCgvLy8xMTEpKSkkJCQoKCgw MDA2NjY7Ozs/Pz8/Pz88PDw6Ojo7OztFRUVfX19+fn6RkZGSkpKNjY2EhISFhYWSkpKenp6dnZ2X l5eDg4OBgYGHh4eVlZWhoaGioqKUlJSCgoJzc3NlZWVRUVFBQUE4ODgxMTEtLS0vLy8zMzMxMTE2 NjY5OTkxMTEmJiYhISEeHh4SEhIPDw8NDQ0ODg4PDw8ODg4NDQ0NDQ0SEhIQEBAODg4MDAwMDAwM DAwMDAwMDAwJCQkFBQUEBAQJCQkNDQ0MDAwLCwsLCwsMGAQIFAAGDAD7//P///8PGRAKFWQdKHcO JK4MIqwFJ68LLbUSK84PKMsMIbAGG6oODYUODYUTHR8PGRsPER4OEB0MFgsOGA0CClIEDFQAC38E D4MEEpcJF5wLGqcNHKkPHrkOHbgOHLEMGq8NHogJGoQLD4oIDIcODF8LCVwNDSUJCSEHBC8GAy4F Ai0FAi0MDAwPDw8TExMaGholJSUwMDA4ODg6Ojo8PDw4ODg0NDQxMTEwMDAxMTExMTEwMDA7JDY9 JjgaNzsYNTkiJy0bICYqDCQnCSEFHgsFHgsFFRUHFxcPFiALEhwOFAgTGQ0YGAwaGg4CHpwQLKoQ UeMZWuwWZPgZZ/sWZvMZafYkavAjae8jZ+IgZN8SZeUOYeEdY+kiaO4ocfIvePkufPosevgmdvEj c+4da+ccauYeZ+oaY+YaXOgWWOQXU+UWUuQVWdgXW9oXXNsZXt0bXuMaXeIdV+kcVugfVvEfVvEg XvEmZPcfce8oevgri/kxkf8ujfklhPAfcv4PYu4SRdIVSNUgPtQQLsQaQYRCaaxpfHhtgHyTg46d jZiSiqGEfJOEfn5+eHhlcmhPXFIdNOISKdckKTwTGCv////2+PczKygpIR4bGB8eGyISHBMWIBcd HR0aGhoWFhYREREMDAwICAgEBAQCAgIEBAQHBwcNDQ0VFRUaGhoZGRkTExMNDQ0KCgoQEBAVFRUR EREJCQkBAQEAAAACAgIMDAwMDAwNDQ0NDQ0MDAwJCQkGBgYEBAQBAQEAAAAAAAAAAAABAQEBAQEA AAAAAAAAAAAAAAAAAAAAAAABAQEBAQECAgICAgIAAAAAAAAAAAAAAAAAAAAAAAAAAAAAAAAAAAAE BAQICAgMDAwNDQ0NDQ0MDAwLCwsKCgoHBwcDAwMBAQECAgIBAQEAAAAAAAADAwMFBQUAAAAAAAAA AAAAAAAAAAAAAAAAAAAAAAAAAAAAAAAAAAAAAAAAAAAAAAAAAAAAAAAAAAAAAAAAAAAAAAAAAAAA AAAAAAAAAAAAAAAAAAAAAAAAAAAAAAAAAAAAAAAAAAAAAAAAAAAAAAAAAAAAAAAAAAAAAAAAAAAA AAAAAAAAAAAAAAAAAAAAAAAAAAAAAAAAAAAAAAAAAAAAAAAAAAAAAAAAAAAAAAAAAAAAAAAAAAAA AAAAAAAAAAAAAAACAgIEBAQFBQUEBAQCAgIAAAAAAAAAAAADAwMHBwcMDAwSEhIaGhooKCgzMzM1 NTUyMjItLS0oKCgmJiYvLy9ERERYWFhfX19YWFhLS0tBQUFAQEBGRkZXV1dpaWl6enqMjIyPj4+O jo6YmJidnZ2fn5+pqamkpKSQkJB5eXl1dXWDg4OSkpKenp6np6eenp6UlJR8fHxra2tnZ2dZWVlM TExPT09DQ0M2NjYxMTE2NjY4ODg1NTUvLy8nJyceHh4ZGRkSEhILCwsJCQkLCwsNDQ0MDAwLCwsM DAwODg4PDw8PDw8PDw8ODg4NDQ0EBAQAAAAAAAAHBwcNDQ0QEBASEhIUFBQVDCcWDSgcGSL//P/z +e0OFAgLC1UTE10JDI0KDY4HFJ4OG6UOJMcRJ8oHKLUAIa4aF2YeG2ohHzUZFy0WFQAVFAAWDxcT DBQTDzASDi8JCWMJCWMFDFwHDl4FDXIGDnMNEnoNEnoLDpMLDpMKDZwIC5oJDXAHC24NGhMMGRIP EhcNEBUOEA0NDwwNDwwNDwwODg4QEBASEhIVFRUcHBwkJCQpKSkqKiopKSknJycmJiYmJiYpKSkr KystLS0tLS0qNScnMiQtKC8sJy4oKicmKCUmIiMjHyAdHCIWFRsMGgkLGQgYCBIYCBIEC08EC08K B3IMCXQCGrIXL8cWV9UZWtgSXewWYfAgYvciZPkOcuIKbt4kVvcjVfYmU+4lUu0XWeUbXekfY+wj Z/AiaO4fZescYugZX+UbX+YaXuUaWeYXVuMXUOUWT+QXTeUXTeURT+IRT+ISSuUPR+IQQeQOP+IS Pt8TP+AVQdYdSd4dVdwlXeQkbe0ncPAacOsUauUpVfIdSeYIMtQOONoGPNwEOtoAOMsXT+InR4BC YptwbHp+eoiTiYeUioiLjoeIi4RsgH9gdHNDVbsqPKIMOM0fS+A+SqAjL4U4PjL///oxLik4NTAn HzciGjIjKxYiKhUeHh4XFxcODg4GBgYBAQEAAAABAQECAgIPDw8TExMWFhYXFxcUFBQREREQEBAQ EBATExMPDw8ICAgCAgIAAAAEBAQLCwsSEhILCwsLCwsKCgoICAgEBAQCAgIAAAAAAAAAAAAAAAAB AQEBAQEBAQEAAAAAAAAAAAAAAAAAAAAAAAABAQEBAQECAgICAgICAgIAAAAAAAAAAAAAAAAAAAAA AAAAAAAAAAADAwMGBgYKCgoNDQ0NDQ0MDAwKCgoJCQkFBQUDAwMAAAAAAAAAAAABAQEBAQEBAQEJ CQkKCgoAAAAAAAAAAAAAAAAAAAAAAAAAAAAAAAAAAAAAAAAAAAAAAAAAAAAAAAAAAAAAAAAAAAAA AAAAAAAAAAAAAAAAAAAAAAAAAAAAAAAAAAAAAAAAAAAAAAAAAAAAAAAAAAAAAAAAAAAAAAAAAAAA AAAAAAAAAAAAAAAAAAAAAAAAAAAAAAAAAAAAAAAAAAAAAAAAAAAAAAAAAAAAAAAAAAAAAAAAAAAA AAABAQEBAQEAAAAAAAAAAAAAAAABAQEAAAAAAAADAwMHBwcJCQkFBQUBAQEAAAAAAAAAAAAGBgYO Dg4UFBQaGhoeHh4oKCgxMTE5OTk3NzcvLy8rKys0NDRAQEBhYWFvb290dHRubm5hYWFQUFBKSkpS UlJhYWFvb294eHh+fn6JiYmUlJSioqKysrK2traysrKfn5+Hh4d2dnZubm51dXWHh4eampqdnZ2X l5eOjo6FhYV4eHhtbW1tbW1oaGhgYGBQUFA5OTkpKSkrKys1NTU5OTkvLy8sLCwjIyMXFxcREREQ EBAQEBAODg4QEBARERETExMTExMTExMREREPDw8NDQ0VFRUREREODg4ODg4QEBATExMXFxcbGxsn HCAyJysiHxr///sfIR4gIh8aGiQZGSMfJRseJBoQGFkNFVYDEqsQH7gNLtERMtUQH7YMG7ILHGwD FGQHDF4HDF4OBWIKAV4PDCkSDywUGAkUGAkQFhQQFhQQGA0SGg8OFwQOFwQKEDILETMJCmYJCmYI DFUHC1QKFBYLFRcRFB0RFB0VFhEVFhEWFBcXFRgaGhodHR0gICAjIyMpKSkwMDA1NTU3Nzc1NTU0 NDQyMjIxMTExMTExMTEvLy8uLi4uLzMtLjIpLzsqMDw3LikzKiUYLCMSJh0jGSQgFiEcGxYYFxIc CxMbChIBCWwHD3IDD7sWIs4JRNANSNQEU+QHVucpUNwtVOAcXugiZO4sZ/MsZ/MScdsPbtggX+Ad XN0aXuUbX+YcYOkbX+gaXucZXeYaXOYbXeccWukaWOcbVecZU+UaUOgZT+cZTOUYS+QYQ90VQNoP PtYMO9MGPNAHPdEKQtcNRdoVS+MbUekdTugZSuQbSOESP9gKNs0JNcwWNn8yUptXY2FVYV8dM9Qs QuMMU+kES+ElU55Rf8qYj5KYj5KbjJGai5CAjpFygINJa7UlR5EXM9QnQ+QYVeEYVeEvU5EjR4U3 PED8//////8lJScyLjwtKTciIxsbHBQQEBALCwsDAwMAAAABAQEICAgPDw8TExMaGhoYGBgVFRUS EhIPDw8PDw8RERETExMQEBALCwsHBwcKCgoPDw8SEhIPDw8KCgoGBgYGBgYFBQUDAwMBAQEAAAAA AAABAQEBAQEBAQEBAQEAAAAAAAAAAAAAAAAAAAABAQEBAQEBAQEAAAAAAAAAAAAAAAAAAAABAQEA AAAAAAAAAAAAAAAAAAAAAAAAAAAEBAQGBgYJCQkLCwsKCgoJCQkHBwcFBQUBAQEBAQEBAQEAAAAA AAAAAAAGBgYMDAwNDQ0NDQ0AAAAAAAAAAAAAAAAAAAAAAAAAAAAAAAAAAAAAAAAAAAAAAAAAAAAA AAAAAAAAAAAAAAAAAAAAAAAAAAAAAAAAAAAAAAAAAAAAAAAAAAAAAAAAAAAAAAAAAAAAAAAAAAAA AAAAAAAAAAAAAAAAAAAAAAAAAAAAAAAAAAAAAAAAAAAAAAAAAAAAAAAAAAAAAAAAAAAAAAAAAAAA AAAAAAAAAAABAQEBAQEAAAAAAAAAAAAAAAAAAAAAAAACAgIAAAAAAAABAQEGBgYKCgoKCgoICAgH BwcDAwMAAAACAgIHBwcLCwsPDw8SEhIaGhofHx8nJycuLi4wMDAuLi4sLCwrKys5OTlTU1NsbGx8 fHyDg4N6enppaWljY2NgYGBgYGBqampxcXFsbGxxcXGCgoKPj4+lpaW5ubnBwcG0tLScnJx/f39s bGxqamp4eHiFhYWYmJicnJyRkZGKioqGhoZ9fX1xcXF0dHR0dHRlZWVPT09BQUE4ODgvLy82NjY5 OTk5OTkyMjIrKysmJiYgICAbGxsbGxsZGRkYGBgYGBgZGRkaGhobGxsbGxsTExMTExMTExMTExMT ExMUFBQYGBgcHBwhKCAnLiYvOTrv+foxPTMxPTMnKCwqKy8iGyMnICgoIzcoIzcaKjkZKTgIGJIC EowBGa0AE6cAEIkAEIkED4MED4MQGUATHEMiJyMoLSkyLUQyLUQrKiYiIR0cGh8aGB0aFRkZFBgT ESYRDyQLFB0LFB0KCVkJCFgMBWQPCGcXGw0bHxEiIRwnJiEsLCAwMCQrKysuLi4wMDAxMTEyMjI1 NTU3Nzc4ODg7Ozs7Ozs7Ozs7Ozs6Ojo5OTk3Nzc2NjY4OSs5OixBNTU/MzM4My01MCo2Lyc2Lycy KSAnHhUcGyAXFhsRFhoPFBgAF6UjPMoiit86ovc/rP4um+0pcv0cZfAaYOYcYugdYuQjaOohcuci c+gkb+wkb+wfb/ofb/ond/IldfAkb+4faukdY+caYOQbXecbXecWU+IUUeAWTuEWTuEWTOIVS+ES SN4PRdsZOe4WNusOONwOONwKQNgORNwMR+MOSeUORO4QRvARPOAHMtYNK7EJJ60aMZkuRa1mWFdg UlEWMu0jP/ocU9EhWNZHXah3jdiUm5SQl5CPjJOVkpmRj5qAfolyf3ZxfnUWQNQZQ9chTOYhTOYM UugYXvQsX5YQQ3o3NUr////8//siJyEbGxkcHBoYExcSDRENDQ0LCwsJCQkLCwsREREYGBgeHh4h ISEXFxcTExMREREUFBQYGBgYGBgTExMNDQ0NDQ0REREVFRUXFxcUFBQODg4ICAgFBQUNDQ0LCwsJ CQkFBQUCAgIAAAAAAAAAAAAAAAAAAAAAAAAAAAAAAAAAAAAAAAABAQEAAAAAAAAAAAAAAAAAAAAA AAAAAAAAAAABAQEBAQEAAAAAAAAAAAAAAAAAAAABAQEDAwMFBQUHBwcHBwcGBgYEBAQCAgIBAQEA AAAAAAAAAAAAAAACAgIGBgYLCwsODg4MDAwLCwsAAAAAAAAAAAAAAAAAAAAAAAAAAAAAAAAAAAAA AAAAAAAAAAAAAAAAAAAAAAAAAAAAAAAAAAAAAAAAAAAAAAAAAAAAAAAAAAAAAAAAAAAAAAAAAAAA AAAAAAAAAAAAAAAAAAAAAAAAAAAAAAAAAAAAAAAAAAAAAAAAAAAAAAAAAAAAAAAAAAAAAAAAAAAA AAAAAAAAAAAAAAAAAAAAAAAAAAAAAAAAAAAAAAAAAAAAAAAAAAAAAAAAAAAAAAABAQECAgIBAQEB AQEEBAQKCgoODg4QEBAMDAwHBwcCAgIAAAAAAAAHBwcODg4ODg4PDw8TExMXFxcdHR0jIyMoKCgr KysjIyMtLS08PDxSUlJtbW1+fn5+fn55eXlra2tmZmZzc3OBgYF9fX14eHh1dXVsbGx6enqJiYmZ mZmkpKSpqamfn5+Li4t7e3tbW1tfX192dnaNjY2ZmZmjo6OgoKCOjo6Hh4d3d3dqampjY2NbW1tR UVFISEhBQUE9PT1AQEBDQ0NDQ0NDQ0NBQUE8PDw4ODgtLS0rKysoKCgoKCgoKCgmJiYiIiIeHh4f Hx8hISEiIiIgICAcHBwYGBgXFxcYGBgZFSYTDyD///f///ceJyIeJyIkJywVGB0gJQcdIgQXDHQY DXUSDqMUEKUHE40BDYcMDXoLDHkMDYEPEIQOD3wMDXoWIRkeKSEvMic3Oi9CP0ZEQUg+OkgzLz0p KSkkJCQfGB8eFx4YFxwWFRoSGwoTHAsREj4REj4WC2cVCmYXGBAWFw8YFR4dGiMiIC4mJDIqKios LCwsLCwnJyciIiIeHh4cHBwbGxseHh4gICAjIyMnJycsLCwwMDAzMzM0NDQrNjImMS0nIzojHzYN LhkMLRgXJhEVJA8bIBoYHRdQFyA8AwwAFY5CauNK3/dW6///+wD/+wBv9v9Z4P9Dtf8qnPIofO4k eOoneOssffAnhf8ph/8yiO0zie4mjf8mjf8vifkrhfUoffIhdusfaukXYuEVV+EQUtwVT+ETTd8T Sd8TSd8USuASSN4RRNsNQNcSQdUQP9MPPNUQPdYUPt4WQOAWQOAUPt4RPNgMN9MJMccHL8ULKb8G JLoPJLsZLsUWN9oWN9o0T5Rfer+IjqaXnbWdnZ2goKCanaSZnKOTlI+Sk46blZealJaJiYFwcGgX R+URQd8cSeolUvMNWNcNWNckU+EiUd8sKi0eHB////YNGQMQERULDBAWEhERDQwWFhYWFhYZGRkd HR0hISEjIyMiIiIgICAZGRkdHR0iIiIjIyMgICAbGxsXFxcWFhYdHR0cHBwZGRkSEhIMDAwKCgoN DQ0RERERERENDQ0ICAgEBAQBAQEAAAAAAAAAAAAAAAAAAAAAAAAAAAAAAAAAAAAAAAAAAAAAAAAA AAAAAAAAAAAAAAAAAAAAAAAAAAAAAAAAAAAAAAAAAAAAAAABAQECAgIDAwMCAgIDAwMDAwMDAwMC AgIAAAAAAAAAAAABAQEAAAAAAAADAwMJCQkNDQ0KCgoGBgYGBgYFBQUAAAAAAAAAAAAAAAAAAAAA AAAAAAAAAAAAAAAAAAAAAAAAAAAAAAAAAAAAAAAAAAAAAAAAAAAAAAAAAAAAAAAAAAAAAAAAAAAA AAAAAAAAAAAAAAAAAAAAAAAAAAAAAAAAAAAAAAAAAAAAAAAAAAAAAAAAAAAAAAAAAAAAAAAAAAAA AAAAAAAAAAAAAAAAAAAAAAAAAAAAAAAAAAAAAAAAAAAAAAAAAAAAAAAAAAABAQEBAQEAAAAAAAAA AAABAQECAgIAAAAAAAAAAAAFBQULCwsKCgoMDAwPDw8PDw8LCwsFBQUBAQEBAQEEBAQLCwsTExMW FhYVFRUUFBQVFRUXFxchISEgICAiIiImJiYuLi5CQkJdXV1ubm5paWlhYWFgYGBubm6GhoaXl5eV lZWJiYl3d3dxcXF1dXWDg4ORkZGYmJiUlJSLi4uBgYFmZmZOTk5NTU1eXl55eXmRkZGenp6urq6k pKScnJySkpJ8fHxlZWVWVlZOTk5PT09LS0tJSUlOTk5UVFRWVlZUVFRSUlJNTU1HR0c/Pz87Ozs5 OTk1NTUuLi4pKSkaGhoZGRkXFxcVFRUWFhYZGRkcHBweHh4mGxciFxP///3//vwQDhkODBcWEWEP CloHFSIFEyACC1gKE2ALE5wMFJ0FFIkBEIUYDywaES4WGCQUFiILETMHDS8IBWAMCWQNFQYTGwwh IhwpKiQuLTMvLjQuMSouMSouLiQtLSMrLictMCksMjIuNDQwNDUwNDUvLTgsKjUoJishHyQbGh8Z GB0bGycdHSklJSUpKSkrKysnJyciIiIeHh4bGxsaGhoYGBgYGBgaGhocHBwgICAlJSUqKiotLS04 Ljc1KzQyJD4uIDolJiAlJiAnJi4oJy9DGiBKISdyjWKow5hU3e1q8///7RD24gXjtwDvwwjo2wD0 5wBg4v9CxPU2hP8lc/EXceMfeeskiOgskPA0l+w3mu8joPohnvgwkfgtjvUrhfUlf+8oc/Ifaukc W+gVVOEYTuQTSd8SQ94RQt0VQ98VQ98RQtwPQNoMPdgJOtUNMtkLMNcSLNkSLNkSLs0SLs0AJa4A IaoAKK0INLkQOc8TPNISN+AOM9wbRotKdbqDjn2PmomhopylpqCboZ2kqqalnJWon5ispI+vp5Kb pYyNl36BioV1fnkRQeMRQeMYR9EbStQKTOkMTusXRu4QP+csIyglHCHz/+72//EgJSETGBQdGBwj HiIcHBwcHBweHh4iIiImJiYnJyclJSUiIiIoKCguLi4yMjIvLy8mJiYhISEkJCQoKCgjIyMfHx8a GhoWFhYUFBQTExMSEhIREREODg4JCQkDAwMAAAAAAAACAgIDAwMDAwMDAwMCAgIAAAAAAAAAAAAB AQEAAAAAAAAAAAAAAAAAAAAAAAAAAAAAAAAAAAAAAAAAAAAAAAABAQECAgICAgIDAwMDAwMCAgIA AAAAAAABAQEAAAAAAAAAAAAAAAAAAAABAQEAAAABAQEFBQUJCQkJCQkEBAQAAAABAQEAAAAAAAAA AAAAAAAAAAAAAAAAAAAAAAAAAAAAAAAAAAAAAAAAAAAAAAAAAAAAAAAAAAAAAAAAAAAAAAAAAAAA AAAAAAAAAAAAAAAAAAAAAAAAAAAAAAAAAAAAAAAAAAAAAAAAAAAAAAAAAAAAAAAAAAAAAAAAAAAA AAAAAAAAAAAAAAAAAAAAAAAAAAAAAAAAAAAAAAAAAAAAAAAAAAAAAAAAAAAAAAAAAAAAAAACAgID AwMDAwMCAgIAAAABAQEAAAAAAAAAAAAAAAAAAAABAQEDAwMNDQ0LCwsLCwsPDw8REREPDw8KCgoH BwcAAAAEBAQICAgNDQ0REREUFBQVFRUVFRUTExMPDw8XFxchISEfHx8gICArKysxMTE+Pj5QUFBQ UFBKSkpZWVl0dHSRkZGoqKiysrKZmZmGhoZ8fHx2dnZ7e3uJiYmSkpKGhoZ9fX1ra2teXl5SUlJB QUFBQUFWVlZubm56enqNjY2cnJyioqKfn5+Pj497e3teXl5WVlZTU1NbW1tlZWVlZWVfX19ZWVla WlpPT09DQ0NAQEBFRUVOTk5TU1NVVVVPT09CQkIuLi4dHR0TExMRERESEhISEhIYGxQVGBH+///7 /f8dKBoSHQ8PCZENB48FC2sCCGgBEDsDEj0GDFoFC1kKB3AOC3QgIRkiIxsYHjYTGTEKDnILD3MI EVwEDVgLCVwJB1oMBkYMBkYRDxoUEh0UGAoUGAoXFSIYFiMWGh0ZHSAcIxEeJRMhIichIicjJBYl JhgoIi4pIy8oJy8rKjItNR4xOSI3Nzc7Ozs9PT04ODgxMTEsLCwoKCgmJiYhISEgICAgICAgICAj IyMpKSkwMDA0NDQoMiktNy4uNCYjKRsKE5wdJq8ZYuU7hP87wvlO1f9r9P9w+f//9wD/+gD16QD/ 9AL19gL4+QVr6v9Lyu0xgvgQYdcIPOAJPeERNtwQNdsQNNMTN9YWSOUpW/gsfOs3h/YtkPUpjPEq hPQngfEtePcoc/InZPMhXu0XSOMRQt0OOtsLN9gNOdgQPNsQPNsOOtkMM9AIL8wIKLkCIrMDHqkD HqkGIbgJJLsQMd4PMN0LNekJM+cBMdkHN98RQ9oRQ9pxdHmTlpu4r7DAt7i+rruqmqeUmZKboJmh uLKqwbu3uc61t8ywrrmamKNjasUxOJMNOeAMON8QPc4SP9AFReUGRuYTRN8TRN84KjcuIC0bJST4 //8XHBUaHxgYEh4eGCQaGhoZGRkaGhoeHh4lJSUqKiotLS0tLS01NTUyMjIvLy8vLy8yMjIzMzMx MTEuLi4kJCQhISEdHR0YGBgVFRUSEhIREREREREPDw8JCQkCAgIBAQEEBAQJCQkMDAwNDQ0MDAwI CAgCAgIAAAAAAAAAAAABAQEBAQEBAQEBAQEBAQEAAAAAAAAAAAAAAAAAAAAAAAAAAAACAgIEBAQE BAQDAwMBAQEAAAAAAAAAAAAAAAAAAAAAAAAAAAABAQECAgIAAAADAwMHBwcHBwcDAwMAAAAAAAAA AAAAAAAAAAAAAAAAAAAAAAAAAAAAAAAAAAAAAAAAAAAAAAAAAAAAAAAAAAAAAAAAAAAAAAAAAAAA AAAAAAAAAAAAAAAAAAAAAAAAAAAAAAAAAAAAAAAAAAAAAAAAAAAAAAAAAAAAAAAAAAAAAAAAAAAA AAAAAAAAAAAAAAAAAAAAAAAAAAAAAAAAAAAAAAAAAAABAQEAAAAAAAAAAAAAAAAAAAAAAAABAQEB AQEBAQEBAQEAAAAAAAACAgIGBgYKCgoICAgDAwMAAAAAAAABAQEDAwMBAQEAAAAHBwcKCgoMDAwN DQ0ODg4QEBAPDw8MDAwPDw8ODg4MDAwMDAwODg4REREUFBQXFxcXFxcUFBQQEBAREREVFRUbGxse Hh4fHx8kJCQnJycxMTE8PDxBQUFISEhdXV1zc3OPj4+goKCmpqaZmZmKioqDg4N9fX10dHSBgYGJ iYmJiYl+fn51dXVvb29gYGBQUFBGRkY+Pj5CQkJOTk5ZWVlsbGyCgoKLi4t/f391dXVnZ2dbW1tW VlZbW1ttbW1/f392dnZtbW1gYGBSUlJGRkZCQkJJSUlUVFRlZWVmZmZeXl5OTk49PT0vLy8hISEW FhYKGhcPHxz/+/8iGCEsHykwIy0WEYURDIAJH0YNI0oUIyYUIyYbGiAWFRscHBIbGxEgIiEiJCMl JyYnKSgmKyQjKCEcJhsZIxgXISITHR4UGBcUGBcdGBQfGhYoFTErGDQgHSgfHCcdGSgcGCcaGCUY FiMWFhYUFBQZGhIeHxcmJyExMiw6Ojw/P0E+PUM9PEI0PD4wODovMDQnKCwkHyMfGh4aGBsYFhkU GhgSGBYPGBURGhcWGhkZHRwhIB4lJCInHi8rIjMpKREhIQkBDZ0RHa0VTuM0bf8ovP86zv9c6Plb 5/hu5/h48f929/17/P///gD//gBo8/9Ez+ZAgPsXV9IPOOAFLtYHMNoGL9kNO8wRP9ABUegPX/Yr buE8f/I1lPI6mfcpoPorovw6kP8fdfAtXPQSQdkOOdMCLccMNcsNNswPNs8UO9QYRfoMOe4LSN8E QdgRNt8OM9waNNMbNdQOL8wOL8wHL94QOOcGSOQDReENONwYQ+d6cHGpn6C1uauytqirqK+in6ao obG1rr6+u7a/vLfDyLS3vKijsbySoKthcMs5SKMhLtIjMNRXVl5gX2djYFFxbl9MabUmQ48IS+IK TeQqU5UAHF4gGxf//fn///AUEgAMDxQUFxwSEhIWFhYbGxsdHR0gICAlJSUsLCwyMjI3Nzc3Nzc3 Nzc2NjY0NDQxMTEtLS0qKiojIyMeHh4XFxcTExMTExMTExMREREPDw8ODg4ODg4PDw8RERETExMU FBQTExMREREMDAwHBwcCAgIAAAAAAAAAAAAAAAABAQEAAAABAQEBAQEAAAAAAAAAAAAAAAAAAAAC AgIHBwcKCgoHBwcDAwMBAQEBAQEBAQEAAAAAAAAAAAAAAAAAAAAAAAAAAAAAAAABAQEBAQEBAQEB AQEAAAAAAAAAAAAAAAAAAAAAAAAAAAAAAAAAAAAAAAAAAAAAAAAAAAAAAAAAAAAAAAAAAAAAAAAA AAAAAAAAAAAAAAAAAAAAAAAAAAAAAAAAAAAAAAAAAAAAAAAAAAAAAAAAAAAAAAAAAAAAAAAAAAAA AAAAAAAAAAAAAAAAAAAAAAAAAAAAAAAAAAAAAAAAAAAAAAAAAAAAAAAAAAAAAAAAAAAAAAAAAAAA AAAAAAAAAAAAAAAAAAABAQEAAAAAAAAAAAABAQEEBAQHBwcKCgoLCwsKCgoICAgEBAQCAgIDAwMF BQUCAgIGBgYJCQkKCgoMDAwPDw8QEBAPDw8NDQ0ODg4QEBASEhIUFBQUFBQTExMTExMZGRkaGhoa GhoVFRUREREREREXFxcdHR0gICAfHx8iIiIoKCgsLCwzMzNBQUFQUFBpaWl4eHiJiYmRkZGNjY2E hIR7e3t2dnZubm5vb292dnaCgoKMjIyOjo6JiYmDg4Nra2teXl5QUFBDQ0M6Ojo+Pj5KSkpTU1Np aWltbW1ubm5iYmJRUVFISEhOTk5aWlpra2tubm5xcXFwcHBnZ2dYWFhJSUlBQUFGRkZOTk5VVVVW VlZRUVFGRkY0NDQkJCQhIhAREgD///4ZGhQeGywiHzAXIhwjLigFDaAYILMbNs8jPtcaLNYGGMIN IFoKHVcZHCEYGyAcGh8cGh8iFCshEyogEyQfEiMgGREhGhIdHBcfHhkhHyIjISQlJB8lJB8lJh4j JBwgIhUdHxIcHhMcHhMdHRsfHx0bGxsdHR0hIR8nJyUtKy4wLjEwLTgvLDcuMjMsMDErLSwmKCcj Ih4dHBgbFxQYFBEVDw8UDg4WEBIYEhQbEhMbEhMgFhUjGRghIiQkJScrJyYrJyYDIrEUM8IYbMw4 jOwrtPpByv9CyvxT2/9h6Oxn7vKx+363/4T/8BrXxgCXQSBbBQAJFzoHFTgADlgBE10KCoIKCoIG HK0fNcYUdOIykv8wlP8rj/4ykv88nP88hvMueOUWXvEDS94WPdgKMcwALMQAL8cAK8AEMMUQQdsS Q90KTskWWtUeReIaQd4WQOoSPOYLR+UNSecSStsiWusoYPEUTN0hSvIcRe1zhHp5ioCooJ2ro6Cj p6ikqKmqqa6vrrO4s7q7tr26tbm4s7enpqKhoJyMk4t4f3dvf3WBkYeGm5R+k4yelJOQhoV3fZda YHoSONkbQeIWNOARL9sqJn0LB14PDhP////29P8UEh0PER0REx8YGBgWFhYVFRUaGhokJCQtLS0y MjIzMzMvLy8sLCwrKysuLi4xMTEuLi4kJCQcHBwaGhoWFhYREREPDw8QEBASEhISEhISEhISEhIT ExMUFBQWFhYWFhYUFBQRERENDQ0ICAgEBAQBAQEBAQEBAQEAAAAAAAAAAAAAAAAAAAAAAAAAAAAB AQECAgIEBAQFBQULCwsLCwsICAgCAgIAAAAAAAAAAAAAAAAAAAAAAAAAAAAAAAAAAAAAAAAAAAAA AAABAQEBAQEBAQEBAQEAAAAAAAAAAAAAAAAAAAAAAAAAAAAAAAAAAAAAAAAAAAAAAAAAAAAAAAAA AAAAAAAAAAAAAAAAAAAAAAAAAAAAAAAAAAAAAAAAAAAAAAAAAAAAAAAAAAAAAAAAAAAAAAAAAAAA AAAAAAAAAAAAAAAAAAAAAAAAAAAAAAAAAAAAAAAAAAAAAAAAAAAAAAAAAAAAAAAAAAAAAAAAAAAA AAAAAAAAAAAAAAAAAAAAAAAAAAAAAAAAAAAAAAAAAAAAAAAAAAAAAAACAgIEBAQHBwcLCwsPDw8O Dg4JCQkFBQUEBAQFBQUFBQUICAgKCgoLCwsLCwsNDQ0PDw8QEBAPDw8QEBAQEBARERETExMVFRUX FxcYGBgVFRUZGRkeHh4iIiIiIiIgICAfHx8dHR0gICAhISElJSUoKCgqKiotLS0zMzM5OTlHR0dY WFhxcXGEhISIiIh8fHxqampeXl5ZWVlbW1tiYmJtbW11dXV7e3uGhoaRkZGMjIyJiYl9fX1tbW1h YWFWVlZNTU1LS0tMTExXV1djY2NnZ2djY2NaWlpRUVFKSkpKSkpTU1NfX19mZmZkZGRcXFxPT09F RUVBQUE/Pz89PT08PDxAQEBERERCQkI+Pj44JTj/+f/5//QOGQkQGhkaJCMtJzMvKTUkOi0iOCsB J9IRN+IXQ9oMOM8VIasGEpwoKyImKSAmIxwkIRokGiMjGSIgGCUfFyQUFgkWGAsPGwcLFwMJFREM GBQQHRQQHRQXFyMXFyMVGBETFg8TFA4VFhAYFSYbGCkfGzIfGzIhHyAkIiMmJxcmJxclJhgjJBYg HBshHRwfHx8gICAgISMgISMgICIfHyEbFxgZFRYXExQWEhMSExUVFhgWHiAcJCYSF2sVGm4AL8QM RNkYXtombOgjhOIuj+0xlPI6nftCrftDrvw+wP9CxP9NxOxu5f//2jTeowCjUAx7KABkBQNgAQBX DQxMAgFkCgljCQidSgDmkx361QDxzADhtAHqvQr07wD++QBd2P82sfQmZ/8KS+cVLdcNJc8MJ8wS LdIJRNwWUekaXv0dYf8iWO4bUecYU9scV98aTvASRugKTNgWWOQWd94ef+YyiPUrge4jeeoVa9wc ae0fbPBwfXOBjoSTlZSbnZyqraK7vrPHyLjIybnKx8LKx8LDvcnIws7Jw9HBu8m0s6+trKigooyN j3mCeHd5b25MXaMZKnANG6ACEJUNG3wBD3AQBz4dFEseEiAZDRv4//oMHg4bFhMaFRIXFxcUFBQV FRUbGxslJSUoKCglJSUhISEgICAiIiImJiYnJyclJSUgICAbGxsYGBgVFRUUFBQTExMUFBQVFRUW FhYXFxcXFxcXFxcWFhYVFRUVFRUUFBQSEhIODg4LCwsKCgoFBQUBAQEBAQECAgIBAQEAAAAAAAAA AAABAQEDAwMEBAQGBgYICAgKCgoMDAwJCQkHBwcCAgIAAAAAAAAAAAABAQEAAAAAAAAAAAAAAAAA AAAAAAAAAAAAAAAAAAABAQEBAQEBAQEAAAAAAAAAAAAAAAAAAAAAAAAAAAAAAAAAAAAAAAAAAAAA AAAAAAAAAAAAAAAAAAAAAAAAAAAAAAAAAAAAAAAAAAAAAAAAAAAAAAAAAAAAAAAAAAAAAAAAAAAA AAAAAAAAAAAAAAAAAAAAAAAAAAAAAAAAAAAAAAAAAAAAAAAAAAAAAAAAAAAAAAAAAAAAAAAAAAAA AAAAAAAAAAAAAAAAAAAAAAAAAAAAAAAAAAAAAAAAAAAAAAAAAAABAQEBAQEAAAAAAAAAAAAAAAAB AQECAgIEBAQHBwcLCwsNDQ0LCwsFBQUAAAAFBQUICAgLCwsLCwsLCwsMDAwNDQ0ODg4SEhIRERER ERERERESEhIVFRUYGBgaGhobGxsZGRkYGBgaGhofHx8lJSUqKiouLi4wMDAxMTEwMDArKysoKCgp KSktLS0xMTEzMzNCQkJSUlJeXl5ra2tycnJra2tfX19JSUlGRkZGRkZQUFBiYmJxcXF1dXVzc3Nx cXF3d3dzc3NwcHB1dXVycnJnZ2diYmJdXV1aWlpWVlZYWFhhYWFpaWlnZ2dfX19VVVVbW1teXl5Z WVlRUVFLS0tFRUU/Pz86Ojo3NzcyMjIxMTE2NjY7Ozs+Pj49PT1BNjr//f/y/vwbJyUYIhoeKCAu HSU1JCwpKCYsKykOHMMSIMcKIaUBGJwhLSMqNiwzLjIxLDAtLigrLCYiLiQfKyEUHmUSHGMeJMQf JcUZH78MErIHDoIFDIAHDlwDClgQB1YSCVgUFCwUFCwWGQ4YGxAdHRsgIB4mJCcmJCcnJx0oKB4o JyImJSAhHy0fHSskGCYiFiQbGCMaFyIWHBwWHBwVHBUUGxQUGRwRFhkKDzcKDzcCDG0GEHEEFJ8K GqUOM8obQNcSYeAhcO8qefg0g/8vmP85ov8txPs1zP9Cz/xBzvtR5/VU6vik+Wq2/3z/2AbuwADW gQ28ZwCtPxyLHQB3DAB4DQBxEgB6GwmmOwDAVQe/dgDNhAPQoQDnuBS78n28835I1f8ntOEqjfIn iu80ju49l/dFtf8+rvg7uP81sv85oP8fhuskdOUZadoSSt0IQNMQNdwXPOMWd+I5mv80vO5J0f9M 0u9P1fI3iv8VaN4xQpJmd8eRl6Wpr73NytvV0uPh4Ojp6PDs7Ozs7Ozu7uzx8e/s6u3c2t3PytG+ ucClmqiKf42AdIJ/c4Fmem9YbGFdUGJYS10oNikcKh0XLSAWLB8RD54RD54BEiIMHS3///j///gY GBgdHR0YGBgYGBgZGRkbGxsbGxsZGRkVFRUTExMWFhYbGxsgICAfHx8aGhoXFxcXFxcZGRkXFxcZ GRkbGxscHBwbGxsaGhoYGBgXFxcXFxcUFBQQEBAODg4NDQ0NDQ0NDQ0NDQ0QEBAICAgCAgIAAAAA AAAAAAAAAAAAAAABAQEDAwMGBgYJCQkKCgoLCwsLCwsLCwsBAQEAAAAAAAAAAAABAQECAgICAgI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BAQEBAQEBAQEA AAAAAAAAAAAAAAAAAAABAQEAAAABAQEGBgYLCwsLCwsHBwcBAQEAAAABAQEFBQUICAgJCQkKCgoL CwsMDAwPDw8RERETExMWFhYXFxcYGBgXFxcWFhYZGRkbGxsbGxsWFhYSEhIUFBQdHR0mJiYvLy80 NDQ5OTk7Ozs5OTk1NTUtLS0mJiYxMTE2NjY8PDxBQUFMTExVVVVTU1NLS0tPT09CQkI0NDQxMTE9 PT1SUlJkZGRubm5ycnJzc3NpaWlgYGBiYmJkZGRiYmJkZGRpaWllZWVeXl5XV1dXV1dbW1tbW1tY WFhZWVlbW1tZWVlUVFROTk5ISEhAQEA4ODgwMDAvLy8vLy8xMTE0NDQ2NjY3Nzc4ODg4NkH//f// //8zPTUmJywkJSonGSokFicmJBUgHg8LBKAUDakXFpYPDo4cFkIaFEAhGiwhGiwfHSsgHiwaJhoa JhoOHlENHVAFEJ0MF6QOF7AKE6wKEZUKEZUNE2sIDmYRD0ATEUIXGh8ZHCEcIBIfIxUlJCwpKDAo IzcoIzcmJigkJCYiIx4fIBsbGyMZGSEdHQEcHAAXGQsXGQsVGhYVGhYUGRUSFxMQFBcOEhUJDy8M EjIGEGUIEmcDEpEFFJMGKL0WOM0YU90jXugea+0mc/UmevYlefU+ruBn1///5RTvyQDbkw3bkw3O gwPNggLUkAHTjwDKcwK0XQCrLwCOEgBpDARpDAR6AAGlKizCcgDQgA3QnQDtuhH/1wD/4wfH747I 8I9g+vBX8edr/fJt//T18gf59gv2/gDz+wD/+AH/9QDB/adrp1EhM7sAC5MkEAU1IRZqAgmbMzq+ cgD2qiDD/qxppFInX/ocVO9fVFyIfYW3oa3Vv8vR39Do9uf69PT/+fn+/P/7+f739v719Pzt8PXn 6u/X3NbDyMKvsqeeoZaSkoiLi4GIhX6Cf3hudW5aYVpCQkQ7Oz0/NklCOUwADKEULsMLMssZQNkd Kx4dKx4mKCX9//wrKSogHh8hISEdHR0YGBgVFRUREREQEBATExMYGBgYGBgYGBgYGBgZGRkbGxsa GhoYGBgVFRUaGhobGxsdHR0cHBwaGhoXFxcUFBQTExMSEhIPDw8MDAwKCgoLCwsNDQ0ODg4PDw8O Dg4HBwcBAQEAAAAAAAAAAAAAAAAAAAAAAAADAwMHBwcKCgoKCgoHBwcEBAQDAwMAAAAAAAABAQEC AgIBAQE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BAQEBAQEBAQEAAAAAAAAAAAAAAAAAAAABAQEAAAAAAAABAQECAgIDAwMEBAQFBQUAAAAAAAAC AgIHBwcJCQkJCQkICAgJCQkLCwsNDQ0PDw8SEhIWFhYZGRkcHBwdHR0aGhodHR0eHh4cHBwWFhYR EREODg4NDQ0YGBgfHx8rKys6OjpHR0dJSUlAQEA2NjYnJychISEhISErKyszMzM3Nzc6Ojo/Pz88 PDw7Ozs9PT08PDw0NDQuLi44ODhJSUloaGhvb29wcHBpaWlfX19UVFRKSkpISEhMTExRUVFXV1dZ WVlYWFhVVVVPT09KSkpISEhDQ0M9PT08PDxAQEBDQ0M/Pz85OTkwMDApKSkhISEdHR0dHR0jIyMt LS03NzdCSTf8//E7O0UtLTcpKScXFxUfHx8SEhIQGAkRGQoJDkYQFU0NDX0GBnYLGSYMGicVGAcU FwYXEhkXEhkZFg8bGBEZGRsaGhwWHxoZIh0WITUSHTENDmsLDGkICl0EBlkODS8ODS8REhQREhQU FwYYGwoeHhYiIholJCAiIR0dHxQYGg8UFw4SFQwQExoQExoJECMKESQTEiQZGCojGyYmHikoHyIm HSAZFxwWFBkPDi0ODSwLCUsLCUsLBWUNB2cAC38KFYkIJMMWMtEWQukXQ+oTMMkBHrcyGgC8pErF cQC1YQCjWQKdUwC+RwDSWwupbgitcgzMcQjQdQzBiADlrBS15Jao14n/+QD46QDu6QD18AH9+wj8 +gdr//No/PBu9/9u9/9y8/9x8v//8xT/8hP//QD/+wD/8wD/9AD11CevjgB+QyNIDQAPGREPGRFP AgBXCgBkDQRXAAAmIRsxLCYXKX01R5tdZVB7g26lp6LGyMPp6PD5+P//+f//9//9+e3//PD8/PD4 +Oz29+/y8+vh5uLR1tK9w8Oxt7emq66fpKebn56WmpmNj4p/gXxuaHJiXGZNV1k4QkQQLsATMcMR PtckUeocRe0ZQuorQo4cM383KzX//f8nMTMiLC4hISEaGhoSEhIPDw8PDw8PDw8SEhIWFhYcHBwd HR0fHx8fHx8eHh4cHBwaGhoZGRkbGxsbGxsZGRkXFxcUFBQSEhISEhISEhIODg4NDQ0NDQ0ODg4P Dw8PDw8ODg4MDAwFBQUCAgIAAAAAAAAAAAAAAAAAAAAAAAAEBAQGBgYJCQkKCgoICAgEBAQAAAAA AAAAAAAAAAACAgIDAwMBAQE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B AQEDAwMCAgIBAQECAgIHBwcKCgoKCgoJCQkKCgoKCgoJCQkJCQkLCwsPDw8VFRUbGxseHh4kJCQh ISEdHR0bGxsbGxsYGBgUFBQPDw8ODg4MDAwODg4YGBgmJiY1NTVCQkJJSUlBQUEzMzMnJyciIiIf Hx8cHBwiIiIrKysxMTEuLi4uLi4yMjIyMjIuLi4uLi4xMTE8PDxJSUleXl5tbW1ra2tgYGBUVFRL S0tDQ0NCQkJDQ0NISEhNTU1RUVFUVFRWVlZUVFRKSkpAQEA6Ojo4ODg2NjYzMzMxMTEvLy8nJyce Hh4ZGRkWFhYVFRUcHBwkJCQ0NS/7/PY1NTU2NjYiJRwkJx4UFhMWGBUPFg4QFw8IFgAKGAELGQAJ FwARGiMTHCUYGxAWGQ4XFhQXFhQaFxIbGBMcETkdEjobGiobGioWIQMUHwEUGBsUGBsXGwwXGwwS EhoRERkQERMPEBISEhIUFBQYFhsaGB0cGh0aGBsUFhUPERAKEBAJDw8JEBYKERcJGB0JGB0WFw8Z GhInGw8pHREkGCQiFiIQEUcREkgIEmkIEmkFDm0CC2oHCmcKDWoLB38NCYEDEokDEokYDkAVCz0t CxkyEB5rEACkSSyfTQCmVACiRwC5Xg+9XQaxUQC3YgDGcQbLbgDZfADZygD77Atq+/9N3vE+1/dB 2vps3e1u3+9S3v9M2P9N1uhU3e9F1fBP3/pd4/9V2/5DzP82v/8otPEhreo2uvpBxf9Tuf8YfsYS MkEFJTQuKCwkHiItLy4uMC80PSorNCFEP0NZVFhTYWSEkpWks7C+zcri3tP28ufw8u3y9O/k8eDo 9eT08v/18//z8vjv7vTo6Ojf39/R09DGyMXAwsG8vr2/wMLCw8W3uLqjpKaNj459f35ydXxmaXAQ L9UbOuAVSesbT/EUXNQOVs4dWukcWehAU6ArPos3QCv///T3+/4lKSwaGhoTExMPDw8QEBARERES EhIVFRUZGRkiIiIlJSUmJiYiIiIcHBwYGBgZGRkcHBwZGRkYGBgWFhYVFRUTExMREREQEBAPDw8N DQ0ODg4PDw8REREREREODg4JCQkFBQUAAAAAAAAAAAAAAAAAAAAAAAAAAAACAgIICAgJCQkJCQkH BwcFBQUCAgIAAAAAAAAAAAABAQEEBAQGBgYEBAQBAQEBAQECAgI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BAQEAAAAA AAABAQEDAwMDAwMBAQEAAAAAAAAAAAAAAAAFBQULCwsODg4ODg4ODg4JCQkKCgoLCwsMDAwODg4P Dw8QEBAQEBAYGBgdHR0kJCQmJiYiIiIcHBwWFhYSEhIPDw8ODg4ODg4PDw8QEBAXFxcmJiY0NDQ/ Pz9AQEA+Pj42NjYtLS0lJSUeHh4ZGRkYGBghISEpKSkqKiosLCwvLy8uLi4pKSkpKSkpKSk6OjpQ UFBbW1tgYGBgYGBaWlpQUFBLS0tHR0dFRUVERERERERKSkpSUlJQUFBQUFBSUlJQUFBISEg8PDw2 NjY2NjY1NTUuLi4nJycjIyMdHR0WFhYWFhYaGhr//P//+/8jKCIeIx0hJC0bHiccEyQfFiceGAwe GAwWEBoaFB4fETIdDzAlFA0fDgcXFhsWFRoUFx4VGB8SGyATHCEODn4NDX0PD4kODogSICETISIb HhUYGxIdECEcDyAXGBwXGBwXFhsXFhsZGBYZGBYYGA4XFw0UFQ8TFA4RDyQQDiMKCkALC0ELCVQN C1YKEE4IDkwTCyAUDCEeEAUgEgcVECQTDiIADWkHGHQDJboMLsMKLMwDJcUGIrQHI7UDKqsAHZ4Y DUcXDEY1DQE9FQmRGQCoMACtWQOzXwnSWwDQWQC/YwC7XwCzWQO5Xwm+YAC9XwDFaADafRXTtgD2 2ROE+P9r3/ZM0/9ByPU2yvo4zPwz0v831v9Vyv9c0f9b7PFg8fZg0/86rewgZO0PU9waPdUbPtYG O+EKP+UZJ74NG7IWEGglH3c6NSJEPyw+R05BSlFUSFJgVF5bW2Vvb3meoJO1t6rYyMvh0dTb2ebg 3uvc5ere5+zt4+Hx5+Xi6Nrk6tzk6ePe493V1dfMzM7Mys/Rz9Tj397Z1dTNycbAvLm0sK2tqaag np+SkJFXeL0qS5AbTsEhVMcfXfwPTewdZvMZYu8aZdoWYdY/ZKsZPoU4NjssKi/+//8bHyIXFxcT ExMRERERERESEhIXFxciIiItLS0rKysmJiYfHx8bGxsZGRkYGBgXFxcVFRUUFBQUFBQVFRUVFRUU FBQRERENDQ0KCgoPDw8PDw8PDw8QEBAODg4JCQkDAwMAAAABAQEAAAAAAAAAAAAAAAAAAAACAgIG BgYKCgoICAgGBgYDAwMBAQEAAAAAAAABAQEDAwMEBAQHBwcKCgoJCQkDAwM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BAQEEBAQHBwcJCQkBAQEAAAAAAAABAQEDAwMICAgODg4REREREREN DQ0KCgoKCgoNDQ0PDw8PDw8ODg4RERETExMXFxcfHx8lJSUmJiYgICAaGhoVFRUQEBANDQ0NDQ0P Dw8REREVFRUZGRkpKSk0NDRAQEBKSkpOTk5LS0s+Pj4wMDAtLS0iIiIfHx8lJSUmJiYmJiYmJiYm JiYmJiYjIyMjIyMqKio3NzdFRUVRUVFZWVlgYGBaWlpTU1NOTk5MTExNTU1NTU1NTU1JSUlRUVFU VFRPT09ISEhCQkI+Pj45OTkxMTEwMDArKysuLi4jIyMfHx8gICAXFxf9/f3///8WFhYcHBwdHR0a GhoYGBgdHR0aGhobGxscHBwcHBwbGxsaGhoYGBgXFxcdEjAbEC4UFggSFAYLFBsNFh0MDG4ODnAM CoULCYQOE0oOE0oQGRQPGBMTFRASFA8VFgYZGgocGSIcGSIcGigdGykZHxsYHhoIEWAGD14ADIIG EogKEZMHDpAMDnUND3YADlsAD1w2BgA9DQBjAw5lBRBWCg5TBwsMB2FLRqAZT+0AMtAALbQAMLcP NNoQNdsXOtIHKsIODmQREWdbBgCAKxeiVAC9bwPUlQDdngPnkhHeiQjHhAC3dAC9YAHDZge0YwC3 ZgDGcQDZhAfgsQD/1xe5/4yd5nBV2v9Kz/hLx/9Oyv8/zPc2w+5H0/Rh7f/dtgDzzA9TpP8ATsEB CY4GDpMkDHogCHYGGGIIGmQoIAsuJhEwLT48OUpBS0pIUlFaWlpeXl5mZmZvb298fHyPj4+kpKSz s7PDw8PFxcXIyMjKysrR0dHZ2dna2trW1tbWys7NwcW5wcO9xcfNycDOysHNycrOysvFz9jG0NnJ ysW1trGsp66sp66SlpV8gH8QUucVV+weXtohYd0pWuMoWeIeXuYeXuYeZPocYvggavEASdApKiwi IyX////89P8ZGRkVFRUdHR0ZGRkgICArKysjIyMqKioeHh4dHR0bGxsZGRkYGBgXFxcWFhYVFRUU FBQVFRUVFRUSEhINDQ0KCgoKCgoLCwsODg4QEBAQEBAMDAwGBgYBAQEAAAAAAAABAQEAAAAAAAAA AAADAwMGBgYJCQkKCgoHBwcFBQUDAwMAAAAAAAAAAAAAAAAAAAAHBwcJCQkKCgoGBgYBAQEAAAAA AAACAgI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BAQEAAAAAAAAAAAAAAAACAgIEBAQFBQUKCgoICAgEBAQAAAAAAAAB AQEJCQkPDw8TExMTExMREREODg4LCwsMDAwSEhIXFxcPDw8PDw8QEBAUFBQaGhogICAkJCQlJSUl JSUeHh4VFRUPDw8MDAwMDAwQEBAVFRUXFxcgICAtLS06OjpKSkpYWFhdXV1cXFxSUlJISEhAQEA4 ODguLi4oKCgpKSkqKiokJCQiIiIfHx8fHx8hISEnJycyMjI8PDxKSkpMTExPT09RUVFSUlJUVFRW VlZYWFhZWVlZWVlWVlZPT09KSkpEREQ7OzszMzMkJCQqKiocHBwZGRkiIiIWFhYbGxsaGhr9/f0V FRUTExMREREZGRkbGxsWFhYZGRkXFxcWFhYVFRUUFBQVFRUYGBgbGxsdHR0YGA4WFgwRDS4OCisJ Bj8IBT4HCikHCikQGRYPGBURFg8PFA0REQ8QEA4TDw4SDg0VDSQZESgTHhAUHxEgIAQkJAgyIB4z IR8QDIUUEIkAIssGLNUKLb8AILITDmALBlgsFAouFgxVBxdaDBxsEQBuEwB/CwB+CgBbJwDNmUVh aK4ABUsNDE4VFFYIAJAXCJ8RGqcPGKUdEVsUCFJLBgCgWzrrygD/6R74/wD8/wD/8wD66AD71Art xgDhsgLdrgDmsA/msA/muQDxxAno5AD59QCt/4yX8XZS3/1F0vA6tP8spvM+j/8wgfQvW5oOOnk5 Hyg7ISoKMBsDKRQSJBgRIxcQFB0OEhsMFR4VHicqJiMyLis1OC0+QTZPS0xZVVZbW1tkZGRxcXF9 fX2IiIiTk5Oenp6mpqa3t7fDw8PMzMzJycm/v7+2trawsLCsrKyqpayqpaypqq+trrOhs7WcrrCu o6ewpam3pq63pq6dopunrKWJmpBqe3EbRNomT+UcYugcYugdX+ccXuYhW+AjXeIdZPAhaPQba+Qo ePEkcu4pd/MSElIfH1/7+er///gnJycsLCwnJyckJCQoKCgkJCQnJycWFhYcHBwaGhoYGBgXFxcW FhYVFRUVFRUUFBQYGBgTExMLCwsFBQUDAwMFBQUJCQkMDAwMDAwJCQkEBAQAAAAAAAAAAAACAgIF BQUCAgICAgICAgIDAwMEBAQFBQUFBQUEBAQDAwMCAgIBAQEAAAAAAAAAAAABAQECAgIEBAQFBQUF BQUDAwMAAAAAAAAAAAABAQE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BAQEAAAAAAAAAAAAAAAAAAAABAQEBAQEHBwcJ CQkJCQkHBwcCAgIAAAACAgIEBAQMDAwREREWFhYVFRUQEBAMDAwNDQ0PDw8YGBgYGBgVFRUTExMR ERETExMYGBgcHBwlJSUjIyMgICAdHR0YGBgTExMSEhITExMUFBQYGBgcHBwhISEtLS09PT1JSUlO Tk5bW1taWlpdXV1ZWVlMTEw/Pz8yMjInJycrKysnJyciIiIdHR0ZGRkZGRkfHx8mJiYtLS00NDQ8 PDxBQUFCQkJCQkJFRUVHR0dQUFBUVFRXV1dZWVlZWVlVVVVLS0tAQEA7OzsiIiIgICAXFxcHBwcW FhYTExMQEBD///8ODg4bGxsUFBQQEBAVFRUWFhYREREYGBgYGBgXFxcWFhYVFRUUFBQUFBQTExMX GRQWGBMUFwwSFQoQEwoPEgkPDhQPDhQNChUNChUPDRIRDxQVERIWEhMZExcZExcaFRwcFx4ZHSAa HiEfHCUiHygsHistHywgFWQeE2IOFIwPFY0OG2kKF2UXIgQZJAZfBRFhBxNuCwBwDQB9BgJ9BgJ4 BQh4BQhhBwdjCQlDCQhDCQggFAAYDAAQGRgSGxoAFF4AFF4AFGYFHnAAKMURPdohXdU3c+sqne44 q/wpw/8yzP9W1P1g3v9a6PZc6vhh3vxl4v9k3v9j3f9i0P9XxfpHv/88tP8rmvQjkuwwavkYUuEe MbwPIq0lIikhHiUPHx8LGxskDQclDggWEg8RDQoJEQQNFQgXGQweIBMlKjAxNjxHPkFVTE9iXlNs aF14eHiCgoKQkJCenp6oqKiwsLC4uLi8vLy4uLi4uLixsbGmpqacnJyVlZWPj4+Li4uLhoOIg4B3 hXhzgXR0eHd1eXh9gHWFiH2bipKbipKLh3yCfnMQP8sjUt4UY+IebewiavAhae8ha+gha+glbOgo b+sjdfMld/UogfUie+8sfPUoePESIF0kMm86OTX///42NjYoKCgoKCgoKCgeHh4jIyMWFhYeHh4Z GRkXFxcVFRUTExMSEhIRERERERERERENDQ0ICAgDAwMBAQEDAwMGBgYHBwcGBgYEBAQCAgIAAAAB AQEFBQUICAgJCQkICAgGBgYFBQUEBAQDAwMDAwMCAgIBAQEAAAABAQEAAAAAAAAAAAAAAAABAQEC AgICAgIBAQEBAQEBAQE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BAQEBAQEAAAAAAAAAAAAA AAAAAAAAAAAAAAADAwMICAgKCgoICAgEBAQAAAAAAAADAwMHBwcNDQ0SEhITExMQEBALCwsHBwcR EREUFBQWFhYXFxcWFhYVFRUXFxcYGBgbGxsfHx8jIyMlJSUhISEcHBwXFxcWFhYXFxcYGBgYGBgX FxcZGRkhISEpKSksLCwoKCgsLCw3NzdBQUFGRkZHR0dAQEAyMjIoKCgnJycnJycnJycmJiYhISEd HR0bGxsgICAnJycvLy80NDQ2NjY4ODg8PDxAQEA/Pz9DQ0NGRkZGRkZFRUVGRkZFRUVDQ0M/Pz8z MzMoKCgnJyclJSUaGhobGxv+/v7///8UFBQTExMQEBASEhIPDw8VFRUXFxcTExMUFBQWFhYXFxcY GBgZGRkYGBgYGBgVHBQVHBQXGh8XGh8ZFikYFSgXEyIXEyIUExgWFRoXGRQZGxYYHxcZIBgXIRgY IhkfHhwgHx0lIhEmIxIjIyUiIiQbIS0ZHysdIx8YHhobGBEYFQ4aEBkbERoeGhckIB1TDyRUECVm DAxmDAxYEghXEQdfDgBeDQBeBxBcBQ5DBgFGCQQ5CBsxABMNGBoMFxkOHAIPHQMCBH8LDYgQKtUa NN8RSt8lXvMjZ+Ipbeguaf8qZf8hZu8fZO0acOEedOUkhfYmh/ggefEYcekaZOENV9QRSeQPR+Ip SekRMdEVI2wRH2gfJCcYHSAcFSUdFiYMIhUJHxImBzEjBC4VCA8WCRAXDw0WDgwUGR0nLDA/SkJZ ZFyFbH+XfpGVmaWgpLCsrKy2trbCwsLKysrKysrDw8O6urq0tLSqqqqnp6ekpKShoaGgoKCbm5uP j4+EhIR3eH1vcHVvZGJqX11gaFlnb2BzeHJ6f3mJfoaJfoZjfolVcHsZSekmVvYVYfIeavsncvIm cfEideskd+0nfPAqf/Mog/UphPYrjfwoivk1iP4jduwfPIgpRpIyMTf8+/////8gICAkJCQbGxsk JCQbGxsbGxsVFRUWFhYUFBQREREPDw8ODg4NDQ0NDQ0MDAwEBAQDAwMDAwMGBgYJCQkJCQkFBQUB AQEBAQEDAwMHBwcNDQ0RERERERENDQ0JCQkICAgFBQUCAgIAAAAAAAAAAAAAAAAAAAAAAAAAAAAA AAAAAAAAAAAAAAAAAAAAAAABAQEAAAAAAAAAAAAAAAABAQEBAQEBAQE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BAQEA AAAAAAAAAAAAAAAAAAAAAAAAAAAAAAAAAAABAQECAgIDAwMDAwMDAwMCAgICAgIBAQECAgIFBQUL CwsODg4PDw8NDQ0HBwcLCwsQEBAVFRUYGBgZGRkZGRkZGRkaGhocHBweHh4dHR0aGhoXFxcXFxcX FxcVFRUXFxcZGRkYGBgXFxcZGRkbGxscHBweHh4ZGRkUFBQSEhIWFhYiIiIoKCgkJCQkJCQhISEf Hx8fHx8eHh4eHh4fHx8iIiIgICAkJCQoKCgrKyssLCwtLS0vLy8wMDAsLCw2NjZCQkJLS0tNTU1K SkpDQ0M+Pj47Ozs9PT06OjorKysgICAhISEWFhb////+/v4gICAaGhogICAUFBQhISEVFRUbGxsa GhoYGBgWFhYVFRUVFRUXFxcZGRkbGxsUFygUFygWHBIWHBIYHgIXHQEWGBUVFxQRDUgSDkkPCXcR C3kNDoIQEYUQGHsRGXwpLy8oLi4tLCgvLio0LDk0LDktLDwsKzscKRgaJxYcIhQZHxEpExUoEhQ+ DgxBEQ9pCQBoCABRDxNRDxNhCw5hCw5cDQhaCwZUEANNCQBADRRADRQLDhMICxAUFBIPDw0dBCIb AiAHDWEKEGQAEYUAG48MKMcTL84OOtkLN9YIN90KOd8TNs4VONAZN+McOuYANtsANtsQHY8KF4kq JzIuKzY0LjI0LjIrLDAvMDQwNR8vNB4tMTQuMjUeMywYLSYfIyYWGh0ZFxgdGxwdGBUaFRIlGxow JiVBST5ja2CPlYmrsaXDtLfKu77E0dnR3ubi4uLg4ODa2trPz8/Dw8O3t7etra2oqKirq6u4uLjG xsbJycm8vLykpKSKiop4eHhtbXVubnZ7a3V+bnh1eH94e4J8gGl7f2iAcpV5a45icr8wQI0YS9gh VOEtfucldt8see8qd+0hdvMjePUige8nhvQqiPosivwqj+kmi+UtfvEvgPM9Y/QAILEoKyIjJh38 /PwXFxcaGhoYGBgSEhITExMXFxcWFhYSEhIREREPDw8ODg4ODg4ODg4NDQ0MDAwLCwsKCgoJCQkJ CQkJCQkHBwcGBgYEBAQJCQkLCwsNDQ0PDw8QEBAODg4LCwsJCQkFBQUCAgIAAAAAAAAAAAAAAAAA AAABAQEAAAAAAAAAAAAAAAAAAAAAAAAAAAAAAAABAQEAAAAAAAAAAAABAQEBAQEBAQE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CAgIAAAAAAAAAAAAAAAACAgICAgIBAQEB AQEBAQECAgICAgICAgIFBQUICAgLCwsHBwcHBwcICAgKCgoODg4SEhIVFRUWFhYXFxcZGRkZGRkX FxcUFBQUFBQUFBQTExMRERETExMVFRUVFRUVFRUVFRUXFxcYGBgYGBgXFxcWFhYTExMQEBAUFBQX FxcUFBQZGRkbGxsdHR0eHh4dHR0cHBwgICAlJSUoKCgqKiotLS0wMDAxMTExMTEwMDAvLy8xMTEt LS0qKiorKyszMzM9PT1DQ0NGRkY7Ozs8PDw3NzczMzM2NjYrKyswMDD////8/PwREREeHh4ODg4V FRUcHBwcHBwfHx8dHR0cHBwaGhoXFxcVFRUTExMSEhIREREREiYSEycTCWAUCmEVCW8VCW8WFDkW FDkOGRUNGBQIEjUIEjUFDGQID2cIEXgLFHsOD3kMDXcUEjoTETkbFhAcFxEjFh0mGSA2HA81Gw5K EQBKEQBfCABhCgFsBRpvCB1fDg1dDAthCwBiDABkDgBkDgBnCARmBwNeAhFfAxJOCABKBABJCQpM DA0/BwY1AAAfAQsdAAkACDsAEEMCC4QQGZIWIqwbJ7EGNN8ALdgAL9IBMtUSLcIPKr8GJp8AGJEm MykxPjQ/Kjk9KDc/Mz1EOEI/QlFAQ1I0RUw5SlFCTjpCTjpZSkdfUE1VSWFJPVU5OyUyNB4qLyks MSswM0I6PUxRUldlZmuHg4CZlZKuqqu3s7SztbC1t7K4xbPCz73MzMzCwsK0tLSpqammpqatra23 t7e/v7/IyMjKysrIyMi8vLypqamVlZWGhoZ+fn6EhHqIiH6BjYF9iX2BfJN9eI93eHp0dXdnYWFn YWFjbWxzfXwVT+ElX/ETatsaceIjbuslcO0iee0of/MoiPYri/kvivUuifQrivYoh/MrdPQcZeUw aPEALrcaHjkUGDP///8bGxsVFRUNDQ0XFxcZGRkNDQ0XFxcRERERERERERESEhITExMTExMSEhIQ EBAPDw8PDw8PDw8NDQ0MDAwLCwsLCwsLCwsPDw8REREREREQEBANDQ0JCQkHBwcFBQUAAAAAAAAA AAAAAAAAAAABAQEAAAAAAAAAAAAAAAAAAAAAAAAAAAAAAAAAAAAAAAABAQE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BAQEB AQEBAQEAAAAAAAAAAAACAgIGBgYHBwcFBQUDAwMCAgICAgIAAAAAAAAAAAAAAAAEBAQKCgoQEBAT ExMQEBATExMVFRUVFRUUFBQTExMREREODg4MDAwMDAwNDQ0PDw8SEhIVFRUZGRkcHBwYGBgbGxsk JCQoKCgkJCQeHh4YGBgQEBATExMYGBgiIiIsLCwxMTEuLi4nJycjIyMlJSUnJycrKysuLi4xMTEz MzM0NDQ1NTU2NjYxMTEsLCwpKSkpKSkrKystLS0uLi41NTUwMDApKSkvLy86OjoqKioxMTH9/f0v Ly8nJycYGBgcHBwXFxcPDw8SEhIREREQEBATExMWFhYYGBgZGRkXFxcVFRUTExMSFBMRExISExcS ExcUFB4WFiAYGCQaGiYhJSYgJCUcIh4ZHxsTGyYQGCMNEzUMEjQAC1oAC1oCCVEABk4HBBcGAxYj AwYrCw5KBwBLCABhABNkARZtBgdvCAluCghuCghvDwBwEABwDwBxEACGAg2FAQxvDQxvDQxsEBFm Cgt2AQp2AQpfCg1bBgldAw9kChZBCwk9BwUFBD4aGVMCTMkyfPkesvA0yP82y/8wxf87p/8fi/AY XekLUNwWOdUHKsYWIl4kMGw4OCw6Oi47OT45NzxHNDpGMzk/MiI8Lx8xMDY1NDo+MTo9MDk3OSw7 PTAzNzpCRklPSFpWT2Fja1x1fW56gHx6gHyCfo+Df5CEgoWJh4qPjZCWlJeYnJ2coKGdnZ2fn5+k pKSrq6u1tbW+vr7FxcXJycm/v7+wsLCcnJyPj4+Li4uNjY2QkJCRkZGSk5WQkZOHhZJ7eYZpeHFm dW5pbGNkZ15lemlpfm1Ib7wgR5QjSuUmTegMY+YNZOcaYuwhafMje+UshO4sjPwsjPwyhugvg+Ug cvwld/8mZ/khYvQhadUZYc0fHmoODVn+/v74+PgPDw8ODg4WFhYXFxcdHR0REREUFBQVFRUXFxcZ GRkaGhoZGRkXFxcVFRUQEBAQEBAQEBAQEBAQEBAQEBAQEBAQEBAQEBAREREREREPDw8MDAwICAgG BgYFBQUBAQEAAAAAAAAAAAABAQEBAQEAAAAAAAAAAAAAAAAAAAAAAAAAAAAAAAABAQEBAQE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CAgIAAAACAgIGBgYJCQkLCwsKCgoICAgGBgYBAQEBAQEAAAAA AAAAAAAAAAAEBAQGBgYODg4QEBAQEBAODg4PDw8PDw8ODg4LCwsNDQ0LCwsICAgICAgJCQkLCwsO Dg4QEBAXFxcTExMXFxciIiItLS04ODg/Pz8+Pj4sLCwgICAXFxcdHR0rKys4ODg8PDw8PDxAQEA/ Pz89PT05OTk2NjY0NDQ0NDQ1NTU0NDQ1NTU1NTUwMDAnJycgICAeHh4fHx8aGhobGxsiIiIlJSUe Hh4lJSUnJyf+/v4oKCgpKSkrKyspKSkmJiYiIiIZGRkUFBQUFBQUFBQUFBQUFBQUFBQUFBQUFBQU FBQTFA4SEw0QEQsPEAoPEAoQEQsTEg0VFA8aGRUdHBgjHyAmIiMlICQiHSEfGRscFhgKCmoNDW0B FXQAEXAKCSkHBiY9AAxIChdOCgdJBQIhChQdBhAcDQAhEgBCCARFCwdiAhBlBRNeEQFfEgJvBhVw BxZ0EAB2EgB3CgN3CgOBEQCAEAB0EAF3EwSECwB/BgB/EQJ5CwCnXwD/wi9o/v9c8v+64HPS+Iv8 3Qj32ANgu/8bdsURGYQAB3IaEEwaEEwdEScdEScyBQA7DghTFAJVFgRpChBjBApIDgxDCQcRGxAW IBUjJzI0OENMTUdcXVd4g3Wbppi4rbOtoqiVk55+fIdsam1oZmlhbWFodGh5fneGi4ShipKkjZWP lJeMkZSRkZGXl5ehoaGqqqqurq6rq6ukpKSenp6ZmZmSkpKNjY2NjY2QkJCPj4+JiYmDg4N8dIF3 b3xlclZea09nYHJmX3FJTqk7QJsWRc8WRc8US+QZUOkUSt4cUuYcVeIkXeogZuola+8jeeopf/Al g/Ulg/UufeYse+QjcvMVZOUaVuoaVuoLVegJU+YeIWQGCUwRERH///8WFhYgICAaGhoXFxcVFRUY GBgYGBgaGhocHBweHh4fHx8dHR0ZGRkXFxcYGBgUFBQPDw8MDAwMDAwPDw8SEhITExMREREPDw8L CwsICAgGBgYHBwcJCQkKCgoFBQUDAwMAAAAAAAAAAAAAAAAAAAABAQEBAQEBAQEAAAAAAAAAAAAA AAAAAAABAQEAAAABAQEBAQEBAQEAAAAAAAABAQECAgI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CAgIEBAQGBgYDAwMBAQEBAQEDAwMICAgMDAwODg4P Dw8ODg4LCwsGBgYBAQEAAAAAAAAAAAAAAAAAAAAGBgYNDQ0QEBAODg4KCgoICAgHBwcHBwcDAwMA AAAAAAAAAAABAQEEBAQHBwcNDQ0QEBAUFBQWFhYYGBghISEyMjJCQkJFRUU+Pj4xMTEkJCQbGxsa GhofHx8jIyMpKSkuLi41NTU6Ojo7Ozs6Ojo5OTk4ODg7Ozs7Ozs7Ozs4ODg1NTUyMjIuLi4pKSkg ICAaGhogICAbGxsbGxsUFBT+/v7///8aGx8bHCAkHyUpJCooJyMjIh4cHxgZHBURFSAPEx4RERkS EhoaGAkeHA0iHBwkHh4bGxsaGhoXFh4UExsSEw4REg0VDhUWDxYWDQ4WDQ4XCiYXCiYREgoSEwsP GQAQGgEGB2MICWUJDVYIDFUHDzP///8JEg0JEg0QGAAPFwANExEOFBILDz4LDz4HC2QJDWYID2kD CmQtAgBEGQaZRQC7ZwfNgADfkhLpwAD4zwXr7gDz9gfB85Sf0XIyg/gAT8QIGKEBEZoKGaoMG6wb CHQdCnZOAgBnGw2pMQyqMg2LJRZ4EgMuEAUrDQIFC30PFYcVHGAID1OBIAChQA2oTACaPgCNBxCE AAc4Li1CODc2Si9BVTpWUmNlYXL///9zf31+fn5+fn55eXlubm5iYmJdXV1gYGBlZWV5eXmBgYGG hoaDg4OAgICDg4ONjY2VlZWfn5+goKCgoKCcnJyXl5eRkZGLi4uHh4eFhYWFhYWBgYF5eXlzc3Nx cXFxcXFwcHBma2VaX1lWU1xfXGUVQtseS+QbVt4fWuIdTfUbS/MaQ9EcRdMaRu8YRO0OV+QVXusV XOwaYfEjaOonbO4pbeomaucgZe4dYusUWvARV+0eWvASTuQoT84gR8YCGX8AEnghHBb//vj//P8h HiUaHBsLDQwYHRkUGRUbGxsaGhocGxkdHBodHCEbGh8XGBwUFRkPDw8QEBASEhIUFBQWFhYVFRUS EhIQEBAMDAwICAgEBAQDAwMGBgYJCQkJCQkHBwc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BAQEAAAAAAAAAAAAAAAABAQECAgIDAwMEBAQCAgIBAQEC AgIFBQUICAgKCgoLCwsPDw8PDw8ODg4MDAwJCQkEBAQBAQEAAAAAAAAAAAAAAAAAAAABAQECAgIE BAQEBAQDAwMBAQEAAAAAAAAAAAAAAAABAQECAgIEBAQHBwcMDAwRERETExMWFhYeHh4mJiYtLS0t LS0sLCwnJycgICAaGhoWFhYVFRUTExMWFhYaGhoeHh4iIiIlJSUnJycoKCgqKiotLS0vLy8wMDAy MjI0NDQzMzMwMDAvLy8vLy8dHR0WFhYZGRkfHx/+/v7///8QFVcPFFYMCoULCYQOFjsRGT4dHiIg ISUdGw8bGQ0VEhkTEBcQFQ8SFxETFh0UFx4kHRchGhQaFiQZFSMVGB8UFx4QFgoNEwcRExIRExIS ERYSERYSERkREBgPDxsPDxsuBAYwBgguCg4tCQ0lCAz///////8ZBwcSCBARBw8GCDEJCzQBDGgF EGwCE5cHGJwMG74PHsEGIsQTL9EcW+Y1dP8tovFHvP9G4PhQ6v9T6/9L4/hSy/9Cu/83kv8iffIv Z/InX+oaXeodYO1nkEyfyITnvwXiugDgrQDSnwC2z3vJ4o5GjP8TWdMKWucPX+wqauZKiv9K1/Nh 7v/79R379R1Ky/8pquxKfK8nWYxaTlJhVVlLVE////////9VSkRWVlZfX19ubm58fHyIiIiQkJCX l5ebm5uYmJiXl5eTk5ONjY2JiYmIiIiHh4eGhoZ/f392dnZqampjY2NmZmZvb293d3d6enp6enp9 fX2AgICCgoKAgIB5eXlsbGxhYWFIVKowPJIlWeogVOUbRekbRekuU4pIbaRWdmdCYlMMQdsKP9kT QcoZR9AUTfQLROsRVuIVWuYdXeMhYechX+QeXOEXVeQUUuEOT+kLTOYNSOIKRd8aQ88dRtIZNbID H5wiHhv//Pn///8TERQQEhEbHRwXGRYTFRIWFhYYGBgbGRocGhsZGRsWFhgREhQPEBIVFRUVFRUU FBQUFBQSEhIPDw8LCwsHBwcEBAQCAgIAAAAAAAACAgIDAwMDAwMBAQE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BAQEBAQEAAAAAAAAAAAAAAAAAAAAB AQECAgIBAQEAAAAAAAAAAAACAgIEBAQFBQUJCQkLCwsPDw8REREQEBANDQ0JCQkGBgYBAQEAAAAA AAABAQEDAwMEBAQCAgIAAAAAAAAAAAAAAAABAQEBAQEAAAAAAAAAAAAAAAACAgIHBwcNDQ0QEBAR ERETExMVFRUfHx8iIiImJiYmJiYiIiIcHBwWFhYTExMQEBAQEBARERETExMWFhYbGxseHh4gICAf Hx8hISEhISEfHx8eHh4dHR0aGhoXFxcVFRUfHx8ZGRklJSUZGRkNDQ3///8MDAwAEE0QJGEVK70R J7kFGJkADo8VGSQaHikrHRwpGxodGSgbFyYRHgwRHgwRGRwRGRwfEx8eEh4YGQcXGAYQEEQODkIJ GAEGFQAJFgIIFQENEBkPEhsVFhEWFxIWEi0VESwZEAcaEQgYExAXEg8SDxb///////////8PDCcP DCcJCUcMDEoIC3wOEYIRF60ZH7UMM9kRON4JNcoCLsMHJ7oDI7YMJb0dNs4eW9g/fPk7tf9Nx/9K 0/9Cy/8/tPc0qewslf8qk/8imuYakt4imfU8s/83qP8voPwqkfYhiO0UaegOY+ITVtgLTtAOPeUb SvITYuMhcPEggv8pi/89rf9Csv8cweE22/u/9IC263d4MDuaUl3///////////9zaHBxcXF0dHR5 eXmBgYGHh4eJiYmGhoaCgoJ8fHx5eXl0dHRvb29ubm5sbGxoaGhjY2NnZ2dvb293d3d7e3t/f3+G hoaNjY2SkpKMjIyJiYmEhIR/f397e3t2dnZtbW1mZmZha2pRW1pSYldVZVpvc1ptcVhua3RjYGld YGlaXWZcU1hmXWJJXKsvQpEDQ8cUVNgeXeodXOkfWegdV+YeUuYaTuITSuMRSOELRuINSOQKQt8R SeYUQt0aSOMnTOMAJLsdGiEZFh319PIUExEbGRoKCAkWFBcVExYZFxgZFxgYFhkVExYSEhAREQ8S FBEUFhMXFxcVFRUQEBANDQ0JCQkGBgYCAgIAAAAAAAAAAAAAAAAAAAABAQEBAQE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BAQEBAQEAAAAAAAAAAAAAAAAAAAABAQECAgIDAwMGBgYJCQkLCwsMDAwN DQ0NDQ0KCgoJCQkJCQkLCwsMDAwLCwsGBgYCAgIBAQEAAAAAAAABAQEAAAAAAAAAAAABAQEBAQEC AgIFBQUICAgMDAwQEBATExMVFRUbGxsfHx8jIyMkJCQjIyMfHx8bGxsZGRkVFRUTExMTExMUFBQY GBgcHBweHh4fHx8cHBwdHR0cHBwZGRkYGBgWFhYTExMQEBAVFRUMDAwWFhYKCgoPDw8UFBT+/v4R EREAC1UXKXMZO+MWOOACKK8AG6IRHUUVIUktIyQtIyQlIy4kIi0bJCsYISgbHRoZGxgWFxEZGhQW GSwUFyoOBnUMBHMNCV0PC18ICiEICiELCwsNDQ0REAwTEg4TFAYSEwUNFAwMEwsHDyYGDiUCCkn/ //////////////8ED3kAD4gAEIkAE54AGaQCI74LLMcJKNoOLd8JMMkEK8QHJbkBH7MGHbsPJsQN SNQqZfElnfM9tf9H1P9T4P9o4f5s5f9j3v1W0fBIwv84svMxnf8plfgnevIkd+8oY+8fWuYaTd4e UeIcRdsWP9UXNeEePOgSQcsQP8kZMNgWLdUMPcgRQs1nf0W81Jq4XiCLMQBgTmT///////////// //9xb1pxcXFpaWlhYWFdXV1fX19jY2NlZWVmZmZjY2NnZ2dqampqampra2ttbW1vb29vb292dnZ+ fn6FhYWEhISAgICAgICEhISHh4eQkJCOjo6Hh4d9fX1zc3NsbGxoaGhnZ2dqW2J4aXB0Znd3aXpq bGFhY1hhXnNUUWZYVVBdWlVpWl1kVVgWRswWRswaWfYWVfIgWukcVuUaTeQUR94UQuATQd8SQuAS QuAQR98VTOQTTOEbVOkWT+cZUuoiV/UAM9EICiELDST///////sTDxAUEBEUDxMeGR0XFRYWFBUT EhcREBUPEQwREw4UFhEWGBMQEBAMDAwGBgYCAgIAAAAAAAAAAAAAAAAAAAAAAAABAQEBAQEBAQE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BAQECAgICAgIBAQEBAQEBAQEBAQEBAQEBAQEA AAAAAAACAgIEBAQGBgYICAgNDQ0MDAwMDAwMDAwMDAwMDAwMDAwLCwsICAgGBgYDAwMCAgIAAAAA AAABAQEEBAQFBQUFBQUFBQUFBQUGBgYKCgoPDw8SEhISEhIYGBgfHx8kJCQlJSUhISEcHBwYGBgW FhYVFRUUFBQWFhYbGxsgICAjIyMlJSUiIiIiIiIhISEeHh4dHR0cHBwZGRkWFhYTExMUFBQUFBQT ExMUFBT////7+/sTExMGDUMbIlgYM9wkP+geReAUO9YaILIJD6ElKRsmKhwlKjAlKjAiKhsdJRYi FiQfEyEMDWoNDmsND2YND2YNFEAMEz8RFCMRFCMVFwITFQARDgkQDQj///////////////////// //////////////////////////////////8AEX0BE38AFpcAG5wDJrYML78JPNUKPdYMN9sLNtoT Nd0WOOAVQt0dSuUWY+Mmc/Mfle8wpv83xu5G1f1S6Odb8fBt6/9l4/pL2f86yPY3uP8ztP9Cm/83 kPQ1evslausZX/IRV+oEOMkGOssWIcgABq0CEoEDE4IRHB4RHB4pIDEwJzgrLSwzNTQ7RTxETkX/ //////////////////////////////////////////////////////9gYGBnZ2dtbW1wcHBxcXF0 dHR3d3d5eXl1dXVzc3NxcXF0dHR+fn6KioqRkZGTk5OMjIyJiYmCgoJ5eXlxcXFsbGxra2tsbGx5 d3hraWpcdV9Sa1VaWWFbWmJLW1hXZ2RbWWZbWWYhNuEZLtkJT+sSWPQbWO4bWO4WTOATSd0RRN4N QNoQPd4TQOEVRuEZSuUYT90aUd8XVdwZV94XWuYcX+seYPIUVugcIlIFCzsLEwj1/fIPCwwSDg8X EBcQCRAPDgoPDgoPDxcRERkSFQ4QEwwODwoLDAcGBgYEBAQBAQEAAAABAQECAgIDAwMDAwMAAAAA AAABAQEAAAAAAAAAAAAAAAABAQE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DAwMGBgYJCQkLCwsMDAwMDAwNDQ0NDQ0ODg4L CwsICAgFBQUBAQEAAAABAQEEBAQLCwsNDQ0NDQ0KCgoICAgJCQkLCwsNDQ0PDw8TExMYGBgeHh4g ICAgICAdHR0bGxsZGRkXFxcVFRUVFRUYGBgdHR0iIiIkJCQlJSUlJSUjIyMgICAeHh4eHh4cHBwZ GRkdHR0ODg4SEhITExMYGBj+/v7///8bGxsbHRoYGhcAF1oFHF8IIaANJqUUF6QJDJkcJSQeJyYk KS0mKy8oLQ0lKgorGiopGCgMGUYIFUIGCHkICnsNEHcOEXgOFEgJD0MSFxoQFRgOERYLDhP///// //////////////////////////////////////////////////////8ODm4NC5ARD5QVE7YbGbwA Nc8FOtQRPtcXRN0bS90hUeMfX+MlZekkduYrfe0qhukuiu0tmvc4pf84t/9Ew/8zze8zze9Dv/83 s/s8p/kznvArkvkgh+4bdPYWb/EYS+INQNcZJqkGE5YODzsjJFAaIRkcIxsZIyUWICIkHxsvKiY4 Oi1AQjVUTFf///////////////////////////////////////////////////////////9mZmZp aWlsbGxubm5wcHBycnJxcXFvb29ra2tsbGxubm5ycnJ5eXmAgICBgYF/f3+AgIB6enpzc3Nvb29u bm5sbGxqampoaGhZY2RWYGFjZFZaW010T2FxTF5kYmVcWl02Xo8fR3gNOdglUfAiXO4aVOYOWuwH U+USSN4SSN4RRuASR+EVSOIYS+UZT+MbUeUZVN4aVd8aXd8aXd8cZeUhauoaaegicfA1Q4wACFEM GQ/3//oXFRgODA8dFBkRCA0LCwMLCwMJCREKChILDgcJDAUHBwUEBAIFBQUFBQUGBgYICAgJCQkI CAgFBQUDAwMAAAABAQEBAQEAAAAAAAAAAAAAAAABAQE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BAQEAAAAA AAAAAAAAAAAAAAAAAAAAAAAAAAAAAAAAAAAAAAAAAAAAAAAAAAAAAAAAAAABAQEGBgYKCgoLCwsL CwsLCwsLCwsNDQ0MDAwLCwsJCQkFBQUBAQEAAAABAQEJCQkNDQ0QEBAREREREREREREQEBAODg4R ERERERETExMVFRUYGBgbGxsdHR0eHh4ZGRkYGBgWFhYUFBQTExMUFBQXFxcYGBgdHR0eHh4fHx8g ICAjIyMnJycoKCgnJyclJSUlJSUiIiIlJSUVFRX7+/v///8VFRUZFxoWFBcOFhgPFxkPHhkQHxoR GSYOFiMaGy8cHTEhJB0iJR4lITAlITArIyArIyAcIiAYHhwODnAQEHIMEaMQFacNFrMNFrMHEJkG D5gIEXYEDXL///////////////////////////////////////////////////////////////8E DXIFDnMGEYcKFYsCGaUIH6sNKs4YNdkOP+QTROkOUeAOUeAVTtkZUt0lTOUlTOUjTuohTOgWU+Ea V+UcX/QSVeoZSecXR+UnSuYeQd0ePeMYN90TMtsYN+AQLKoAGpgAFEcKHlEYJR4aJyAqKiwlJSc2 GihCJjRIMStIMSs7R0VNWVf///////////////////////////////////////////////////// //////////9fX19hYWFjY2NkZGRmZmZmZmZkZGRgYGBiYmJkZGRlZWVkZGRkZGRnZ2dra2ttbW1j Y2NhYWFiYmJmZmZoaGhkZGRdXV1ZWVlWVWVjYnJkYVxvbGdleHZecW9dYMkrLpcDRc8RU90MVdUN VtYQWN4MVNoKUuUKUuUSSN4TSd8TS94VTeAUUeAVUuEWVeIWVeIZW+UaXOYgZuoiaOwhb+smdPAg dekleu43S6oADWwAEgnx//38/P4ICAoDAAAGAAIKCgAJCQADBg0DBg0GCQIHCgMLCQwMCg0MDAwN DQ0ODg4PDw8ODg4LCwsFBQUBAQEBAQEBAQEBAQEAAAABAQEBAQEBAQEBAQE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BAQEAAAAAAAAAAAAAAAAAAAAA AAAAAAAHBwcEBAQAAAAAAAABAQECAgIBAQEAAAAAAAABAQEBAQEBAQEBAQEAAAAAAAAAAAAFBQUD AwMCAgICAgIDAwMHBwcKCgoNDQ0JCQkKCgoMDAwNDQ0JCQkDAwMAAAAAAAAAAAAEBAQLCwsQEBAV FRUYGBgXFxcTExMPDw8QEBAQEBASEhIVFRUXFxcYGBgZGRkbGxscHBwdHR0cHBwZGRkXFxcWFhYW FhYZGRkbGxscHBweHh4iIiInJycpKSkpKSkoKCg1NTUtLS0uLi4vLy/8/PwjIyMdHR0VFRMUFBIY FAsaFg0eFBUfFRYeGhEhHRQaFx4bGB8bGxMaGhIZGw4bHRAdHScfHykkGxYkGxYVIBwTHhoCEJcJ F54HJbcPLb8UM8kTMsgVKM0NIMX///////////////////////////////////////////////// //////////8EClgCClsCClsBDGUED2gODIsPDYwEGq4NI7cBLtIHNNgKN9gGM9QMJLoGHrQLD5UF CY8HDnkGDXgAE2QBFmciGxMlHhYhISkcHCQUJRULHAwQIhYNHxMPEzYOEjUODCEUEicVEx4XFSAQ BWMUCWcWHRYnLicjMi0qOTRCRklLT1JFXUdLY01rVHH///////////////////////////////// //////////////////////////9ZWVleXl5iYmJiYmJgYGBgYGBfX19fX19eXl5bW1tXV1dVVVVa WlpgYGBiYmJhYWFfX19cXFxaWlpZWVlaWlpdXV1kZGRsbGxzcGd9enF1gIJteHoXRdgZR9oMVd8S W+UeT+kfUOoRU+cSVOgjR+UgROIlSOAiRd0VTN0WTd4WUd0YU98WWOAZW+MaXekbXuogZPMeYvEh afMlbfcicu8pefYthPUrgvNPZ9MAC3cAFhAAFhD6+/8AAAIGAAAKBAQEBQAHCAAGCRAICxILDgcN EAkRDxQTERYUFBQTExMREREQEBANDQ0JCQkDAwM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CAgICAgIBAQEBAQEBAQEBAQEAAAAAAAAAAAAAAAAAAAAAAAAAAAAA AAAAAAAAAAACAgIFBQUHBwcGBgYDAwMCAgICAgIEBAQKCgoJCQkJCQkKCgoKCgoICAgFBQUCAgID AwMAAAAAAAABAQEJCQkQEBAUFBQVFRUWFhYVFRUTExMRERERERESEhIUFBQVFRUaGhobGxseHh4g ICAgICAdHR0ZGRkWFhYWFhYXFxcZGRkYGBgZGRkeHh4mJiYtLS0tLS0yMjIyMjI3Nzc0NDT///8p KSksLCwfJA0aHwgUFCATEx8UESYWEygYGREaGxMeIQ4gIxAgISUgISUhIS0hIS0bIBoWGxUXFxcW FhYRFRQRFRQQEzITFjURD3ASEHEUEaYaF6wXG7MSFq7///////////////////////////////// //////////////////////8NDlENDlEGC2YFCmUBDnQFEngHEaQLFagCMcUJOMwLNuQMN+UcNtUT LcwVGHUCBWIcABcfAxpDAABHAwQRFRgQFBclFCQiESEdHBgiIR0XJBATIAw6DAw5CwtHBRFFAw8Y EhQaFBYQFBcTFxovHigqGSMqKS4wLzQ2Oik7Py5BRDlJTEFOUE9PUVBPUEtJSkX///////////// //////////////////////////////////////////9eYWhhZGtnZmxoZ21rZmprZmppZGFmYV5b XXRZW3JhXV5dWVplZl5mZ19bamNSYVpVYGRYY2diXF5jXV9zaWeAdnSAfZCEgZRmj5FTfH4xXNwv WtopaP8vbv8ibeQWYdgZV+oWVOcYSvcYSvcWTukUTOcOUuUPU+YWT9wZUt8ZWOUcW+gaXekcX+se YusfY+whZeokaO0lcO0rdvMngvQtiPoplPwumf89lfYbc9QAASAAAB//+///+PwAAwIIDAsFEQ8G EhAQEA4TExEVFhgYGRsVGxcUGhYWFhYUFBQSEhISEhIQEBAJCQkCAgIAAAABAQEAAAAAAAAAAAAA AAAAAAABAQEBAQEBAQEBAQEBAQEBAQEBAQE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BAQEBAQEBAQEBAQEAAAAAAAAAAAAAAAAAAAAA AAAAAAAAAAAAAAAAAAAAAAAAAAACAgIDAwMEBAQEBAQDAwMCAgIAAAAAAAAAAAAAAAAAAAAAAAAD AwMGBgYHBwcICAgJCQkHBwcFBQUCAgIBAQEDAwMICAgMDAwRERERERESEhITExMTExMSEhISEhIR EREUFBQVFRUWFhYZGRkbGxscHBwcHBwcHBwXFxcVFRUUFBQVFRUXFxcbGxseHh4fHx8tLS0xMTEy MjI2Njb////5+fkzMzMpKSkhIS0bGycWGBcUFhUVFwwVFwwWFw8XGBAaGR8eHSMiIC4nJTMpKiwq Ky0nKxwiJhcdHREbGw8WFhYTExMPExYOEhULFA8LFA8EERcIFRsGFDkGFDkFD1YGEFcDD2ECDmAD DFkDDFkCCXMFDHYAEYP///////////////8BHqYHG5YFGZQHEacGEKYHFLAMGbUJJawQLLMKOeEM O+MATdwPYO8VU9wjYeojRakAH4NYAABtFAaKGRGEEwt9DwCGGACAGAB+FgB2FwFzFAB/BwmEDA6K CxKFBg1jGw9YEAQsIxo0KyIqOT4iMTY2Oz87QERFOlhFOlhEPURBOkE+Nz48NTw6Mzo4MTg1Mikw LSQqKSX///////////////8rLyA1MzY1MzY5NDpBPEJMSD9YVEtiWldmXltoY19pZGBmZlxkZFpi YmJhYWFdY1laYFZmYGJqZGZubF9pZ1pfXmZWVV1bWFNeW1ZmVmBwYGp2b2d7dGxkfntXcW4pUdUc RMggXsUqaM8wbvMycPUqb/AkaeocZuEZY94WWukTV+YVVN8UU94aUNYYTtQbRecbRecYUuQbVeca W+kdXuwcYeweY+4dZ+ofaewgb+gldO0pge0yivYwmPc3n/41rP85sP8+rv81pfkAES4ADiv//P3/ +/wTGRcOFBINExEVGxkoHyArIiMpHiQkGR8eGBgdFxcbGxsaGhoYGBgSEhIICAgBAQEBAQEEBAQB AQEAAAAAAAAAAAABAQEBAQE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BAQEBAQEBAQEAAAAAAAAA AAAAAAAAAAAAAAAAAAAAAAAAAAAAAAAAAAAAAAAAAAACAgIAAAAAAAABAQEEBAQEBAQBAQEAAAAA AAAAAAAAAAAAAAABAQEAAAAAAAAAAAAEBAQGBgYICAgJCQkHBwcHBwcHBwcJCQkMDAwODg4RERET ExMUFBQUFBQTExMSEhITExMSEhISEhIUFBQXFxcaGhodHR0eHh4dHR0ZGRkVFRUSEhITExMVFRUY GBgZGRkcHBwgICAyMjIuLi79/f3///8uLi4jIyMfHycaGiIWFRoVFBkVExYVExYVExYWFBcYFhkb GRwfHhwiIR8jJB8iIx4eHxoaGxYdFh4bFBwXER0VDxsTERYSEBUREwgREwgOEhMOEhMKDDIKDDIK CFMLCVQJBF4GAVsECzkECzkIBlkLCVwEDXb///////////8DLdEIMtYTNd8WOOIZNtwWM9kUNrwV N70YL9MOJckBJLIIK7kJL74iSNclpvlHyP+993+y7HTw1RLkyQb6rAD2qADbqwHcrALjpQDeoADh jgzWgwHRbQvHYwGrWQOcSgCkMAGfKwCTEAaMCQBEFxFhNC40NjU9Pz46RT83Qjw2Pyo0PSg2NTEz Mi41LTw0LDs0LTQzLDMvMCsvMCv///////////83Q0FERzxGST5LSk9RUFVYWk9fYVZjZGllZmtZ XGVWWWJPVVFITkpDS1hGTltJU1JLVVRUVUNPUD5ISEpISEpFQjtDQDlHQDhORz9KT1JDSEseLMsa KMcIO9IRRNsMVfAXYPsfZP8iZ/8havUdZvEbauAdbOIbZ+EUYNobYOkWW+QVUt4ST9sXTNgWS9cb SN8eS+IZUOgcU+saWOsbWewXX+kaYuwba+gfb+wjfesqhPItlvE3oPs1r/g8tv85v/48wv89vf9D w/9ml7cAJEQUDwz///wQFBUWGhsoKiklJyYpHyAmHB0lGiAlGiAhGxsgGhocHBwXFxcSEhINDQ0J CQkDAwMAAAAAAAABAQEAAAAAAAAAAAABAQEBAQE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BAQEAAAAAAAABAQEE BAQFBQUEBAQCAgIBAQEBAQEAAAAAAAAAAAAAAAAAAAAAAAAAAAAAAAACAgIHBwcNDQ0PDw8NDQ0L CwsNDQ0ODg4QEBASEhIUFBQWFhYXFxcYGBgYGBgWFhYVFRUUFBQVFRUXFxcZGRkZGRkeHh4gICAf Hx8aGhoUFBQRERETExMVFRUcHBwhISEqKio1NTX4+PgxMTEwMDArKysdHiAYGRsVFBkTEhcTEhAS EQ8VEgkXFAsWEhEXExIYFCIcGCYhHyQlIygnKBonKBokHigiHCYeGxQbGBEYFgoVEwcREA4QDw0S EBURDxQPDw8QEBASEhITExMQEBgODhYHDxwHDxwIC0ILDkUOCmn///////8QDo0IEaoNFq8IIMIL I8UIIbkBGrIBFZAAEo0CCnUEDHcJD38GDHwED4MACX3hnimgXQCuQAWuQAW6TwHBVgiydgDJjQne pgDstAX61gD30wD2zxDuxwjlrg3VngDQjQrIhQLReATEawC8egC8egCMlVa5woMwU5cML3MwLCMt KSAnJi4nJi4jJjUhJDMcKSIdKiMnMiQnMiQvLjMxMDU4LDj///////9MOjhFN0ZJO0pKPVdJPFZC PzpAPTg+Pj5BQUFFRkFKS0ZPUD5PUD5PR1RIQE1CNz07MDYtOTkmMjIPGKEYIaoOIMgSJMwEHbgA GbQAJrAAJ7EALMsANtUFQtsHRN0SQtIZSdkUT+ckX/cmduknd+oeeOgfeekjcfkebPQeV+4ZUukY SOgVReUPR+QPR+QJUdkMVNwWTuMYUOUXVeQZV+YXX+UeZuwgdewnfPMwk/g3mv82q/s+s/87v/0/ w/87yP07yP1FxP87uv9dm8QAJU4gFhX//fz8/f8pKi4fIBsfIBsgHh8iICEhIiQfICITHhgPGhQT ExMQEBANDQ0ODg4NDQ0ICAgAAAAAAAABAQEAAAAAAAAAAAAAAAABAQECAgICAgI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BAQEDAwMEBAQFBQUHBwcFBQUCAgIAAAAAAAAAAAAAAAACAgIEBAQBAQEAAAAB AQEFBQUKCgoMDAwNDQ0PDw8PDw8QEBARERETExMVFRUXFxcZGRkZGRkYGBgXFxcWFhYWFhYVFRUU FBQTExMWFhYbGxsfHx8eHh4YGBgSEhIPDw8PDw8QEBAVFRUYGBgjIyP///8tLS0tLS0jIyMfJA4a HwkXGQsUFggSEQwQDwoQDwsREAwZFg8XFA0WEwwWEwwUEhMVExQWExwXFB0fHiYeHSUcHBwaGhoY GBoWFhgVFBwUExsVFRUVFRUVFwkVFwkVFggTFAYRDxAQDg8LCwsJCQkABikAByoABE7///8RBFMR BFMOCE4NB00ADlAADE4AC0YAC0YOAkAOAkAACk8HEVYFCE0LDlMJA10MBmAVDAcTCgVDABFHAhVs EAB6HgeoQQDedxLsywD/6gX89gD/+gD85hbYwgDHeACqWwC2QgCxPQCjSACsUQiVKgaGGwB2Chdk AAUoIiQhGx0kIiUmJCcrKSwxLzI0MzgzMjcyMDsxLzonJzMkJDAiIyUiIyUhIyIcHh3///8SFRwd JhMlLhsxNTQ5PTxBRDtGSUBNTU9RUVNSUU9RUE5OT0FJSjxEQkVAPkE8Ozc4NzMmNjUiMjEMFJ0L E5wOHF0cKmszKUE1K0M4LBYvIw0SCoQVDYcHHrwUK8kXQeUpU/ceauIrd+8vjNwyj98vivMphO0h Z/8QVvIYSukURuUWQ9wWQ9wPRuEPRuEFTd8HT+EVUt4ZVuIeXuYjY+sjbOwrdPQqhPQxi/sumfc1 oP41sP07tv86wP0+xP87yP06x/w9xP4xuPJPodMAK10kGhklGxr///8VFhsdGhUiHxokJCQhISEV GRgOEhEHEgwIEw0PDw8QEBASEhIQEBAJCQkCAgIAAAABAQEAAAAAAAAAAAACAgIDAwMEBAQEBAQE BAQBAQEBAQEBAQE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BAQEAAAAAAAAAAAAAAAABAQEDAwMGBgYHBwcHBwcHBwcFBQUCAgIAAAAA AAAGBgYICAgJCQkICAgHBwcHBwcLCwsPDw8ODg4PDw8QEBARERESEhITExMTExMTExMVFRUVFRUV FRUVFRUVFRUUFBQSEhIQEBAODg4NDQ0NDQ0PDw8RERESEhISEhIRERELCwsTExMODg7////7+/sh ISEnJyckJCQfIDQbHDAaDGsWCGcTAmwPAGgOCCQOCCQMDQAMDQAOCxIRDhUUECEWEiMZGQ0bGw8R FQQRFQQSFQwUFw4VGA8XGhEXGw0XGw0bHBcaGxYaGSEZGCAWFRsREBYODwcODwcwBggrAQMKAwsF AAYAACsABTEFBj4GBz8CBz8BBj4ACTQABjEADAsADw4QDwAREAAHBgsREBUFEwYBDwIWEwIaFwYe GAwVDwMxBwk5DxFoDgVpDwZ8NAC2biTexAD/6CJi7P9e6P9h3/Zi4Peo8IC2/o7/zxPaqgDMYQGs QQCGHhNzCwBfDxJZCQwRGCAUGyMoGy0xJDY8MjFEOjlFQy5EQi0/PTE7OS0wMDIvLzErLyEmKhwd JRAbIw4gJSgnLC8lNiQrPCo4QTxCS0ZRT1xVU2BdUmJeU2NjWWFkWmJgW19cV1tTVVROUE9ETE8/ R0pGOTNOQTtIR0xLSk9FS0tESko4PUEtMjYXIFcWH1YEGq4OJLgGPNwSSOgSYdggb+YpnPczpv89 p/8vmfEnfPEbcOUfYPAbXOwYUNcTS9IRRNMQQ9ISQ94WR+IdUOEjVucdZOIiaecncewrdfApeu8t fvMpifAujvUpm/Exo/kztPg5uv48w/tDyv9Fzf9Fzf83zv1A1/9WxfxMu/IfHhokIx/5//////8m IRsiHRcaFRkRDBAOBQgOBQgRDQ4WEhMUFBQQEBALCwsGBgYBAQEAAAAAAAABAQEAAAAAAAADAwMG BgYICAgHBwcFBQUDAwMBAQEBAQEBAQEBAQEBAQE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EBAQI CAgKCgoJCQkICAgHBwcDAwMICAgODg4QEBAODg4NDQ0NDQ0PDw8ODg4PDw8QEBARERERERERERER ERERERESEhIRERESEhISEhITExMSEhISEhIREREODg4LCwsGBgYEBAQGBgYJCQkNDQ0PDw8UFBQJ CQkODg7////7+/sNDQ0WFhYYGBgYHh4XHR0YHRcXHBYWGBMREw4PDhMODRINCxAMCg8MCwYNDAcN DAgLCgYKCQ4MCxAUExkUExkUEh0VEx4WFRoXFhsWFhQVFRMSERYREBUQDx8RECARERsPDxkOEQgP Egk5BgM3BAEjBwMeAgAHAioKBS0BCEwCCU0HBFsLCF8WCVkTBlYOCiULByIFDBYECxUVERIWEhMP EwUSFggjFQofEQY8AgBQFhRsCgB0EgCgNAC/Uwq1egDDiADblwDtqQDmuQbjtgPxoAbikQDMfw2+ cQCkTh2HMQCCDxJ9Cg1gCg1eCAsdCgAlEgQAFAgJHREAC34GGo0IKMgTM9MMQ+YUS+4LU+UJUeMX V/UPT+0VPMcEK7YNIFsLHlklKyEwNixBMTJHNzhLQjtRSEFPSmBUT2VVW1tZX19UXlNOWE1GTEw6 QEA4Oiw3OSs7NT87NT88PDw8PDxFOU1GOk5FQj09OjUiLGkWIF0KJLcPKbwDNucVSPkbdNoviO4x pfA/s/4rqvknpvUrnPopmvg2j/8viP4tcvMfZOUcV9kVUNIQR9gQR9gUTOEeVusnZucwb/Ajfe8n gfMthPUuhfYqh+8sifEolO4smPI0sPg9uf9Ax/5Gzf9M1f9S2/9X3f9W3P9T5v9N4P9g2P9Nxf8o JCEqJiP3///2//8VEQgRDQQJCQsMDA4YDxIcExYYEhQVDxEPDw8HBwcAAAAAAAAAAAAAAAAAAAAA AAABAQECAgIDAwMFBQUFBQUEBAQCAgIBAQEBAQEBAQE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BAQEBAQEAAAAAAAAA AAABAQEBAQEAAAAAAAAAAAABAQEFBQUHBwcDAwMDAwMFBQUICAgLCwsNDQ0NDQ0MDAwPDw8ODg4O Dg4PDw8QEBARERETExMUFBQSEhIREREQEBAQEBARERERERERERERERESEhITExMSEhIMDAwEBAQA AAAAAAAAAAAAAAAAAAALCwv7+/v///8REREJCQkPDw8PFwgRGQoUGhgXHRsZGh4UFRkSEw4REg0T FAwREgoREg0SEw4SEhIRERESEhAVFRMXExAYFBEYFhcbGRoeGyIhHiUiHyYiHyYbHRIXGQ4TFQoS FAkQDiYMCiIJAEYJAEYFAAAMAAAUAw0UAw0HADUHADUABSwABCsOAAgYCBI+BgU/BwY3CAA2BwAc DSAdDiEPExYVGRwoEh4hCxcRHR0NGRklGScbDx1VCgCYTSbsugD/3B3/1w3ywwDakgjBeQC/awCx XQCwQBihMQmMGAB8CABmDwBpEgBqBRNjAAxVBglVBgkbGBMcGRQdGmkhHm0XYOohavQlb/Qgau8e ZeEeZeEiWu0cVOcbOuIKKdELF4MEEHwdGzMjITkwIh8wIh8wKCY5MS8vO1EtOU8OLaoQL6wKQtcX T+QVUPIQS+0SO+sFLt4MJJ4EHJYNDpoJCpYAFoIAFoIJGL0PHsMRL8sOLMgHNNUINdYUQOEXQ+Qc SsQjUcsgYvYtb/8hifgrk/87pf08pv47q/M6qvI2nfkljOghbPkUX+wWSuwUSOoWStscUOEWYd4f aucaefchgP4pjvorkPwukPsukPsskvQxl/kzpvc6rf48wP5EyP9J1v9M2f9S3/1W4/9a4vpX3/dU 1P8+vu87qvEZiM85LS0nGxsTGiL5//8SEggTEwkOGBcQGhkTGRcPFRMHDQsCCAYAAAAAAAAAAAAB AQEBAQEAAAADAwMHBwcFBQUDAwMBAQE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BAQEBAQEBAQEBAQEAAAAAAAAAAAAAAAAAAAAAAAAAAAAAAAAAAAAAAAAAAAAAAAAAAAAA AAAAAAAAAAAAAAAAAAAAAAAAAAAAAAAAAAAAAAAAAAAAAAAAAAAAAAAAAAABAQECAgIFBQUJCQkN DQ0QEBAPDw8PDw8ODg4NDQ0NDQ0ODg4ODg4PDw8QEBAPDw8ODg4NDQ0NDQ0ODg4PDw8QEBATEx0R ERsVEQgUEAcSDgsRDQoLDQwKDAsEAg0BAAoDAAD/+/kREQAKCgAFDhcFDhcPDgoQDwsSEggUFAoU Ew8TEg4SEggREQcTER4TER4SDyISDyIRFQQRFQQSFQ4SFQ4SFx0SFx0SGA4SGA4SGAwSGAwTFxoT FxoVFR8UFB4SExUREhQQEhEPERAODhYNDRUOBQoJAAUAAAgAAAgAAzEACDYDBksEB0wBB1EJD1kH EmwIE20LF2MDD1sDCjQIDzkRESkODiYQEwoUFw48CQU7CAQbFAoZEggAGFEAF1AOEpARFZM8BjhL FUeaQQC5YA5MFRhACQwzDQwzDQxZBgBgDQVrBRBrBRBnDwtkDAhvEwBwFAByEANxDwKECQChJgS5 aQDbixLG/IKl22FMpf8AT9EcM9EDGrgmJS0lJCwnJx8rKyMtMB0tMB0yKEEwJj85M0EzLTs9QDc1 OC8DIcEXNdULNtMMN9QTPOYUPecESNkDR9gLP9EKPtAaNd4bNt8XJ9QOHssEHowAFoQMFJMCCokR G04YIlUfIGMVFlkFDJgME58LJ7YmQtEQfvsmlP8vnPsrmPcsi/Ukg+0lbvgZYuwaVOMVT94YUeAW T94TWNkeY+Qgee8thvwulf4ymf8zovQzovQtpfMvp/Uurvc0tP03uv85vP9Bwv9Iyf9Lzf9Jy/9G zv9I0P8/zPc0wexBjP8ga94WRtYAJ7cVF1IQEk0REw7///34//8OGhYZFwoODAANCAQJBAAHAAwB AAYCAgIAAAAAAAACAgIFBQUHBwcGBgYEBAQ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BAQEBAQEBAQEBAQEAAAAAAAAAAAAAAAAAAAAAAAAAAAAAAAAAAAAA AAAAAAAAAAAAAAAAAAAAAAAAAAAAAAAAAAAAAAAAAAAAAAAAAAAAAAAAAAAAAAAAAAABAQEAAAAA AAAAAAACAgIEBAQGBgYHBwcMDAwNDQ0PDw8QEBAQEBAODg4MDAwLCwsNDQ0NDQ0NDQ0NDQ0MDAwL CwsKCgoKCgoJCBYKCRcQCwgTDgsTDwwSDgsJDggHDAYHCA0FBgsQBg7/9/8AAAELCBEAAUEDB0cN DwwMDgsLChgLChgMDQ8ODxEQEQsSEw0SEhQTExUTExMTExMSEBsRDxoPCywOCisKB2ALCGENCmUO C2YOC2YMCWQKB2AJBl8LCFcLCFcNCj8MCT4MDhsKDBkKDwAJDgAuBwApAgAOBgMNBQIABzgCCjsB CGICCWMNEnoGC3MHDYcIDogGCGwLDXETEzUBASMmBQApCANCBw1NEhh3DAB4DQBqCRRoBxI7BxQ3 AxATFQcWGAojESknFS0jHSkiHCgbKDAUISknHhcoHxg+FhQ8FBJXEQBlHwaMDgCSFAWWCwaYDQiF GgCGGwCIEwmHEgiIIQKGHwCTGQGWHARXJR5hLyg/SEM+R0JBPjdCPzgzQj0tPDc0OT05PkI3MjY8 NzstMTI1OTotMCkxNC0zLjUmISgZJCAZJCABD3oIFoEJHLYRJL4SJMQNH78JF6wDEaYIE0EQG0kL ExYWHiEaGiIcHCQbHCEiIygYIE8dJVQHN8kcTN4cX+EkZ+kgdeIid+QfZvIWXekXUeATTdwYSdQX SNMXSuMcT+gUXO8eZvkfguoukfkvofk0pv42qf85rP85rP06rf47rf86rP84rP83q/8zrvs0r/wy s/U0tfc7tvpAu/9OuP9Fr/8zj/YYdNsqNY8kL4keKCkdJygZFk0RDkUrFin/9f//+/8eDBwDDggD DggUDQcVDggADwwAEA0GBgYGBgYHBwcICAgICAgFBQUBAQE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BAQEBAQEBAQEBAQEAAAAAAAAAAAAAAAAAAAAA AAAAAAAAAAAAAAAAAAAAAAAAAAAAAAAAAAAAAAAAAAAAAAAAAAAAAAAAAAAAAAAAAAAAAAAAAAAA AAAAAAABAQEBAQEAAAAAAAAAAAAAAAAAAAABAQEEBAQGBgYJCQkMDAwODg4NDQ0MDAwLCwsICAgJ CQkJCQkKCgoLCwsLCwsLCwsMDAwJCREICBANCAUNCAUNCAwPCg4KDwsKDwsODxEDBAb++f3///8A AA4AABAIDGcNEWwOC1oMCVgKBlMHA1AIDBgJDRkNDwoPEQwQEA4REQ8SFQQUFwYUFBYTExUREBUQ DxQECE8FCVAFClwGC10FDF0EC1wCC04BCk0DC0oDC0oFCUYECEUFCCkCBSYBBwUABgQvAQQsAAET Aw0SAgwDBzYIDDsHC2wJDW4JC4IND4YJEIQGDYEGC3EDCG4KB1QLCFUVAAcXAgkoAwAvCgFBBQ1C Bg5ICABKCgFBDRo0AA0ICxQRFB0ZFiEWEx4CGIgWLJwALMoVQ+EAS8kkcvClzoyQuXehTQClUQC7 ORWzMQ2fOACiOwCZKBiIFwd+EA96DAtiCAdqEA88O0FOTVNCUkdKWk9iUE5dS0l5Cw50BglBHQVQ LBQzOTcrMS9RBQBfEwBhDghZBgAjHSEmICQiHhMhHRIjFichFCUSB28SB28PBoMSCYYJGF0JGF0Q Hh8OHB0pGiEjFBtADhlDERx0Awd5CAxLiv8iYeIbW+MaWuIbYvAhaPYkYPIbV+kcSuYUQt4aPd8V ONoQO9gWQd4USugaUO4XYfYha/8vkf42mP81qvc6r/w4te83tO41se80sO43q/43q/47pv84o/81 m/8wlvormfIsmvMpoe0tpfE4pPw1ofk7hv8hbOkQPtwAJsQkLi0YIiE0FQC7nGZg6fxe5/oHEgEP Ggn/+v8NBhgUEB8VESANCgMOCwQEDwsGEQ0LCwsKCgoICAgFBQUCAgI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BAQECAgIDAwMFBQUH BwcJCQkJCQkGBgYFBQUEBAQDAwMEBAQHBwcKCgoMDAwLEQcJDwUOCQUMBwMLBRENBxMJDRAKDhEJ DggLEAr///P+//EHDQ0ABgYCDlgBDVcMDHwLC3sLCmcIB2QJDycGDCQJDggIDQcODg4PDw8REgoS EwsSEhAREQ8PERAPERAGEgYGEgYEDB8EDB8ACjsBCzwAC0kBDEoACU4ACk8BCVEACFACB0kABUcC BD0CBD0PADkPADkFAEcDAEUABTcECjwJDU0MEFADC3oOFoUDFpkCFZgLGpcFFJEFC2kHDWsPCVMM BlAFCTYCBjMFCwcGDAgbCQkgDg5JBAdNCAtYCQ9cDRN0CgCIHhG7fwD/yh7/6wD63wD/2Br/1hjy thjXmwDNiwHRjwXbswDowAn/1DmYYABmDgBZAQAnGx0qHiA2KDU0JjM1OjMuMyx2GwlrEAByFBJq DAp3ABqGCSlZCwBkFgpeBwBsFQChEA2QAACGEgCJFQA3FSM1EyEUHB8bIyYZJSEVIR0bJR0bJR0g ISMfICIYJRMVIhAZFy8YFi4AKFdcksF9zmew/5r1/wP4/wZGyf0tsOQuhfkgd+saYfsPVvAMTMoG RsQRN+IPNeAZNOUbNucOR9wUTeIKYuAWbuwfhO4qj/kzlukwk+Yuhf8thP8tj/40lv8uoPksnvcv o/osoPcxmfoulvcvj/YsjPMvjPQxjvYwkPcvj/Ywh/gke+wcYOcJTdQKO9YHONNASxPf6rK+9onE /I9x/PVb5t8RGRsEDA74///w//8eCwUkEQsYFBEKBgMNEw8DCQUJCQkGBgYBAQEAAAAAAAAAAAAB AQEDAwM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BAQEBAQEBAQEBAQEBAQECAgIB AQEAAAAAAAAAAAAAAAABAQECAgIEBAQCAgIAAAAAAAAAAAAAAAABAQECAgIDCQAFCwENCgUPDAcQ ChYPCRUHCw4GCg0MEQsCBwH///wODgIABgwJEBYBDWEJFWkGDGoFC2kGC1wECVoICj0FBzoICxAG CQ4LDAYLDAYKCwUKCwUJDAEJDAEHBx8HBx8JCQkICAgEBRkDBBgAAjMCBDUBBkgDCEoABkMAB0QA DEMBDkUDC1wGDl8LDIANDoIBEogDFIoCEowAD4kCD3gFEnsGEogHE4kBHZgAF5IAJ6oMNLcKILEA FKUQEHILC20LACILACIADQwADw4PCwgSDgsiEQcoFw1XAQBiDAt6EQCIHwCeRgC2XgDBeAXSiRbU kgDRjwDLiw/BgQXOeADXgQDfrAD/0Ra59HzA+4Oq2X2+7ZHQhQWaTwCFHwh/GQKEEQCDEAB/EwCB FQCDDgCCDQBvEQdsDgRwDg9jAQJKFglBDQBXAhVZBBcVJT6uvtf/8hz+4QtvJxhQCAA2GyQwFR4f KiwbJigaHxgcIRonIBYmHxUhHCMhHCMPE5ASFpMAQ889gP8ml+M1pvI9tu08texCqP8qkPUdafAR XeQXSeAQQtkNNtwMNdsLOtAJOM4LN8sOOs4NO/AXRfoeXswfX80TReIAMc4NPc0RQdESS9oeV+Yg duMzifYunvQunvQun/srnPgtmPYtmPYzk/kvj/U1hvw1hvwwefwmb/IcZ+cZZOQZb+Ale+wwkfI9 nv80ztps//9y7v9s6P9g7Ptg7PsSEw0eHxkMGgn5//YZEBUPBgsACgAAFgIZABUPAAsFBQUDAwMA AAAAAAABAQECAgI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EAAgMHAwAJBQILBgwNCA4KDAcLDQgHCQQOEAv49vkSEBMLDi8OETIDCYEDCYEFDWAEDF8DDEcB CkUECC4DBy0ICgcICgcEBAQDAwMBABABABAABQUBBwcCBCoDBSsHADIHADIFAC0FAC0DADEDADEB AjIBAjIABSYABygACy0BDjADDFsHEF8KDJMOEJcGHrILI7cMKcUOK8cPLNASL9MPLeMNK+EINcwQ PdQRPOALNtoiLtovO+dLRm4+OWFdDQRaCgFIDAxGCgpQABVNABJIAwZLBgl6BgCQHAOwQgDRYxTV nQLpsRbowwDqxQDiywPXwADZlQS8eAC5XRK1WQ67XwDPcwzmowDzsAH4zQ3lugDfognbngXKaxmx UgCiTQqfSgewNQCnLACjFACZCgB3CgV4CwZkCw1bAgRJBwhUEhN8BgCPGQCqeQD/5DD6zhXdsQBy EQhhAAA+HBA3FQkaGhgYGBYfGBIfGBIYFC8WEi0KC3cTFIABJ8oLMdQUOOYVOecdYOUfYuchc/Ak dvMgXPIZVesFTtgASNIXMuMUL+AYKtQYKtQMMM8ILMsEMcwKN9IbLsoOIb0WDK0RB6gTIh0UIx4A EJwWJ7MXUNstZvEoifQ3mP8vpvotpPg1ov8xnv0ymvkymvk0kfkqh+8odvIicOwiZ/AhZu8dcOor fvgvoPBGt/9N1v9Z4v9i7/9e6/156P9t3Phq6v98/P/hw1MqDAAADw/z///3//QACAAMABAUBxgA AAgNCxgLCwsHBwcCAgIAAAABAQEBAQE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BAQEA AAAAAAAAAAAAAAAAAAAAAAAAAAAAAAAAAAAAAAABAQEBAQEBAQEBAQEBAQEAAAAAAAAAAAABAQEB AQECAgIBAQEBAQEAAAYAAAYCAAACAAAEAAAHAQMGCQIKDQYLCwv///////8LBg0ODy0FBiQAA25B SLMHEFEGD1AGDzgEDTYJDw0IDgwLDgAMDwAHBA0GAwwCACMCACMAAC4CAzEEBUgHCEsBBUIBBUIC BD8BAz4CATsAADkAADYAADUAADQBATcCA0MEBUUBBloECV0GC3MKD3cGF6MQIa0NLeQVNewSQuQV RecWQtYQPNAPM8cFKb0EF9YKHdwbHsUeIchmcly7x7E/DgA8CwA4BhI4BhI7CAU+CwhDEQZHFQp3 CwGAFAqfOgDAWw3PdgLReATPcQ/MbgzIXQ29UgKzRQihMwCWFwSODwCCEQCIFwCWLQCXLgCwQQqw QQquTwCuTwCmSgC0WAvAUBG2RgeeQhuTNxCnMwqXIwCKGwCCEwCBDwCKGACNIQCaLgCaNhScOBaT Jwt8EABpFQBeCgBECglBBwYUDQATDAAGDhAQGBoQFgwTGQ8PFkQRGEYDFJgIGZ0AJ6sFLbEHMMgB KsIAM7gAOb4eKdkVINATJNQMHc0OI84JHskHI7UIJLYAJcQDKcgTJccRI8UJJa0AGaEGCH8HCYAf HiMkIygbH18aHl4PMswsT+krf/88kP8zp/44rP80rv8wqv82o/8vnPkwkvcrjfIrgfAhd+Yebukc bOcdc+wpf/gumfc+qf9BwvlNzv9P4fpT5f5j5P9d3v1Y6exp+v1k6f9f5P+c2OIAFB4HAAj//v// //8AABEHBwAHBwAUDgARCwALCwsHBwcBAQEAAAAAAAAAAAABAQEBAQE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BAQEAAAAAAAAAAAAAAAABAQEBAQECAgICAgIBAQEBAQEAAAAAAAAAAAAAAAABAQEC AgIBAQEAAAAAAAAAAAAAAAAAAAABAQEAAQEAAgIEAQADAAADAAACAAAAAAAAAAAGBgj////++fYV EA0BBQQUGBcKFlJVYZ0CB1gDCFkGCFUGCFUOEB0NDxwREQUREQUSEgoREQkMDgsKDAkEBzAGCTIE CUsGC00AD1oADVgAC0sACEgBBi4ABCwBBBcAAxYAAB0CASADAUAGBEMEBlMHCVYHDlQKEVcAD4AL G4wEKdANMtkIP88IP88NLskEJcANFZ4CCpMFElYIFVkCEFsBD1oBElcAD1QHB0cFBUUTCA4UCQ8N EAUNEAUWCxEYDRNLBAxPCBBYFQVaFwdrCwBwEAB6FgB3EwBuFQVkCwBtDQBuDgB7AwJ+BgVvEwB1 GQKAJACILAenIgOnIgOkMAGgLACWMgGZNQShOACkOwCcPACcPACdMQuRJQCEFQSBEgF6DAB8DgCO CQSRDAdoCgpeAAA0GA0mCgAWCh4WCh4MGBQEEAwWCjoUCDgJEGEGDV4AEW8AE3ERCYMSCoQNDIQN DIQGD5AHEJEtIiopHiYqJSIkHxwAEHAAEHANFWoJEWYIDoYIDoYNE48SGJQAIqcAJKkLG7gHF7QQ EpkKDJMIDYULEIgDEokFFIsCKLsVO84RZNwnevIomf8wof8usOI2uOo9uPw7tvo0ofwql/Iqh+8k gekndu0ldOslevEsgfgkkPMumv0wsPc7u/9DyvlM0/9T2PlT2PlQzf9X1P8/u/cxrekysf8pqP9o odgAGE8AAAAFBQf6//wDDwUNEBcOERgIDQkGCwc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BAQEBAQEAAAAAAAAAAAAAAAAAAAAAAAABAQEBAQEBAQEAAAAAAAAAAAAAAAAAAAACAgIC AgIAAAAAAAAAAAAAAAAAAAAAAAACAgIBAQEAAAAAAAAAAAABAQEBAQEBAQEBAQEBAQEBAQEAAAAA AAAAAAABAQECAgIDAwMBAQEAAAAAAAAAAAAAAAAAAAAAAAACAgIBAQEAAAABAQEAAAAFBQUAAAAA AAAEBAT////5+fkSEhIGBgYMDAwKCgoLCwsLDhMJDBEHCCcICSgJBVILB1QLECYKDyUPFBcPFBcR ExIQEhERDxIQDhETCxgSChcECCEIDCUJCjoGBzcGCB0ICh8MDwgJDAUMCxELChAGCw8FCg4ACxkA DBoACkwBDE4IDGcJDWgKCJcRD54TFb8VF8ENHKsJGKcCFIQBE4MGEWsDDmgLCz8ICDwRChEQCRAf DBAdCg4WCRMXChQJExwJExwQERUQERU5Bwo2BAdOAwBTCAVQBQJVCgdlDBJkCxF4CQB3CABzDwB3 EwCUBASSAgKDDgSIEwmIHQCLIACQJACTJwCWLAWfNQ6sSACxTQC3ZwC+bgDQXQ2+SwCoKA2UFABd FhRXEA4gHx0hIB4aIiQXHyEbFR8YEhwSFh8TFyAYEw8WEQ0PExISFhUIDmwKEG4DE4wGFo8DEpMA D5AODooKCoYQDy8cGzsrJiwiHSMoHCAgFBgdFRMdFRMMGQgPHAsUGyETGiAiHCgfGSULE5gXH6QF M70EMrwAJsUAIL8MF60BDKIRE6QND6ACH7kTMMoWNOAbOeULXMckdeAio/Q1tv9CxftGyf86vf8t sP81k/8ujP8ohPMlgfAphu0vjPMslfAul/Iup/gxqvsxs/44uv89wP89wP85uPszsvU7kP8ziP0a Y+4RWuUOTtY1df1Ekv8ALZwOAxEXDBr6/+78//AQDxUGBQsQCgwGAAIAAAAAAAABAQEBAQEBAQEA AAAAAAAAAAAAAAAAAAABAQEAAAAAAAAAAAABAQEBAQE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BAQEAAAAAAAAAAAAAAAAAAAAAAAAAAAAAAAAAAAAAAAAAAAAAAAAC AgIEBAQGBgYGBgYFBQUDAwMBAQEAAAAAAAABAQEBAQEBAQEAAAAAAAAAAAAAAAAAAAAAAAAAAAAA AAAAAAAAAAAAAAAAAAABAQEDAwMFBQUDAwMCAgIBAQECAgICAgICAgIBAQEAAAADAwMAAAAEBAQB AQEAAAAEBAQAAAAAAAAAAAD///8HBwcAAAAAAAAAAAAHBwcQEBAHCQgICgkJCSMMDCYLBlYMB1cM BmYLBWULCFcLCFcMFBcMFBcPFQsOFAoPEgcOEQYRDQoRDQoQCxIRDBMRCwsSDAwWDwcZEgoaEBEa EBEZDxcYDhYTDyASDh8ODDMODDMDDVIFD1QDD3UGEngFFJMKGZgJIakNJa0RK8ANJ7wLH7YCFq0E EXcADHIEETQDEDMYAwggCxBDCwxJERJTDwZQDANOCwNNCgJMAw5FAAc7AQ8+BBI2BQk5CAxIBwVG BQNXAQ5aBBFrBgxwCxF0Dgx2EA6JDgCOEwOQMgCfQQvKTwDVWgrDmgDrwhDy8gb//xj/+w//9grx uCG0ewChRAGcPwCYJAt/CwByCgBtBQA6EgY4EAQaGxMYGREeDg8bCwwRFSEPEx8IEDQIEDQHBYAN C4YRDKQVEKgQF5kME5UGFJEADosKEFwGDFgSDxoMCRQCGAwAEwcICSUPECweGAgiHAwmHw8nIBAW HFgTGVUAH8gTOOEfXOskYfAgS9YOOcQQGZgKE5IID4MGDYEFEZcAB40CJ74UOdACT90wff9Gzv9f 5/9i3P9KxPM2nfojiucqkPQojvIoi/EpjPItjvUwkfgzlvs1mP0vl/Yvl/YwlvgvlfczjvkrhvEn duwebeMZWd0ERMgFPtUcVewXTt8bUuM0evQyePIXDikKARz///r9//gJCREKChIQDg8AAAADAwMB AQEAAAAAAAAAAAAAAAABAQEBAQEFBQUDAwMBAQEBAQEBAQEBAQE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DAwMGBgYJCQkMDAwMDAwKCgoICAgGBgYDAwMAAAAAAAAAAAAAAAAAAAAAAAAB AQEBAQEAAAAAAAAAAAAAAAAAAAAAAAABAQEDAwMHBwcJCQkJCQkICAgICAgICAgHBwcFBQUCAgIA AAAAAAAGBgYAAAABAQEGBgYAAAAAAAAGBgYAAAD///8AAAACAgIAAAABAQEBAQEAAAACAgQEBAYE CAcGCgkDDQIDDQICDBYDDRcCBkMECEUFCkEHDEMHCFoGB1kHCj0HCj0JDRgFCRQECQwGCw4GCgkC BgUGCAcKDAsPEAsODwoPEAsQEQwRFA0RFA0QFAMOEgEGDiMGDiMACj8ACj8ACWIADmcAFJEFGZYO Jc0WLdUhM+8kNvIhMcUOHrIAEGgAA1suAwAzCAFLBwBNCQBOBgBOBgBADAFCDgMlChkeAxIECUAJ DkUAD3UCFHoOD5sNDpoAGWgAEWAgBwMkCwc5CAA8CwBuAwl7EBaFWQD/2C9f6Ps7xNdJrP0xlOU9 vvhe3///6wfpxADHdgufTgCLHRx6DAtpCBNqCRRiCQFkCwNyCQVzCgZzCQlzCQljEQNjEQMvDQso BgQQAEwYBVQNHqogMb0OOOYIMuAOK9EEIccRGIoHDoAPF2oHD2IAGGIAGmQLCV0NC18ED18ED18H C28GCm4ECZkMEaEIOL4XR80TW+0UXO4aReIIM9AUG58LEpYJDXkCBnIMBx4TDiUdFgAeFwAANb0z c/uA7v9m1Pc8qfsgjd8keOgpfe0piPwtjP8kfOgmfuoof/ArgvMshfkuh/ssh/krhvgngfEjfe0n c+0jb+kpYu8hWucgS+cZROAaQtgUPNISPN4QOtwQPNkVQd4OTNEXVdoTED8NCjkEDwf2//kGBg4N DRUGBgYFBQUAAAAAAAAAAAADAwMHBwcKCgoLCwsLCwsGBgYDAwMAAAAAAAAAAAABAQE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DAwMFBQUKCgoMDAwODg4ODg4MDAwICAgDAwMAAAAA AAAAAAAAAAAAAAABAQEBAQEBAQEBAQEBAQEAAAAAAAAAAAABAQEEBAQICAgLCwsNDQ0NDQ0NDQ0N DQ0MDAwJCQkGBgYEBAQBAQEEBAQAAAADAwMAAAAFBQUJCQkAAAD+/v7///8CAgIAAAAFBQUAAAAA AAAAAAAAAAAAAAAAAgAAAgAABAAABgAABRoABxwCCEYDCUcCDD8DDUACCFwBB1sABl4ABl4DCk4B CEwCBz4CBz4DByoAAyYAAxwABB0AAx4AARwAARUAAhYCBwoECQwHCgAGCQANCwAKCAAEAA8EAA8D ATMGBDYAB0YAB0YAClEAC1IADFcADFcADEMACkEACiYACiYMABgKABYCABwCABwAAjIFCTkDCV8E CmAHCo0MD5IPHb4eLM0TN+MUOOQMPOgMPOgMMM8FKcgXEJoMBY8WEyQYFSYTFA8KCwYACIAQHJQQ GLgPF7cAGHgAFXV2DgFvBwBMDRZGBxAfFRYgFhczFhI3GhZrCgFtDAOGCwaHDAd+DRN7ChByCAhw BgZxDQB0EAAAFmATNX8dT+QjVeoPS+cEQNwONswMNMoRHroHFLAMFYoDDIEODnAFBWcUAnwTAXsA FIIIIpAMJMYNJccQJsoQJsoFLsgNNtABPNgFQNwZM84NJ8IWEqUMCJsAElsADVYNBzMGACwbDxsY DBgrIADYzWRJmf8VZdQSZPgOYPQTY9QaatstauktaukTa+YMZN8iYe4lZPEna/Itcfgte/kufPom evQgdO4gcvAbbeseYusZXeYdUeMVSdsVPNURONEHI8INKcgLMNYHLNIOO9wdSusXUN0kXeoKDVAE B0oKFBP+///+//8KCxACAQAAAAABAQEFBQULCwsPDw8QEBAPDw8MDAwKCgoBAQEAAAAAAAAAAAAA AAABAQE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BAQEBAQEEBAQHBwcKCgoM DAwMDAwLCwsKCgoFBQUDAwMBAQEAAAAAAAAAAAABAQEBAQEBAQEBAQEAAAAAAAABAQEDAwMHBwcK CgoJCQkKCgoMDAwNDQ0NDQ0NDQ0MDAwMDAwEBAQAAAADAwMEBAQAAAABAQEAAAAAAAD////z8/MF BQUFBQUAAAADAwMAAAAEBAQCAAEBAAAAAAgAAAkAADcDADoCAj4CAj4HCFsHCFsEClgEClgDDE8D DE8CDkoBDUkEBEoEBEoGAEIBAD0CABQDABUEAAMCAAEEABwCABoAABEAABEDAAAEAAAGAAUFAAQI AAAHAAAGABkHABoHADYKADkGADkFADgFBTcFBTcGBjgFBTcHAT0GADwKAD4LAD8BAjgDBDoABEEC BkMFCkwJDlAHDlQFDFIAEl4AEl4AEnQAFXcAGZ0FI6cPNtEiSeQpavhBgv81ge8CTrw0ERg0ERhp ChJpChJSCxNKAwszBAAxAgA8ABg7ABcxBAA4CwU7CARDEAxhCgBhCgB6EQCNJASfMAOfMAOAGgF1 DwA/DRg2BA8MDUUOD0cHDmkHDmkACmYDEGwHEHUHEHUFEp4NGqYJIakHH6cGFmEADFcSFR4NEBkG DBwIDh4IGHAFFW0GKbsWOcsOROQNQ+MUQdwNOtUQKMYLI8EFHaUAFp4DDWwACWgSCl8VDWIHEC8A BSQPBhkUCx4ADkgCGFIYELUsJMkST+YEQdgaRtoaRtoQTOIOSuAPQtwMP9kQRNgWSt4RT+IbWewj ae0scvYqefAqefAldfAgcOskafQdYu0bUuoSSeEQPNEEMMUAJbQAIK8JKscJKscHM9IZReQlW/kk WvgRSNgANsYUIHYACV8FDBIABgz8+v0QDhEDAAAUEQoQEBATExMUFBQSEhILCwsFBQUBAQEAAAAA AAABAQEBAQEBAQE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BAQEAAAAAAAAAAAAAAAAAAAAA AAAAAAAAAAACAgIFBQUHBwcKCgoLCwsICAgGBgYDAwMAAAAAAAAAAAAAAAAAAAABAQEBAQEBAQEA AAABAQECAgIEBAQGBgYGBgYHBwcJCQkKCgoJCQkJCQkKCgoKCgoICAgDAwMAAAAAAAAEBAQAAAAI CAgCAgL///8HBwcGBgYICAgHBwcEBAQNDQ0EBAQCAgQAAAIAAAkBAQsCACgDASkBBwMABQECByUD CCYEA08FBFAGB1cICVkJDk4KD08IEUoIEUoLB0QDADwIAAsMBA8OCQAMBwAEAQgDAAcAAgEAAgEA BQAABQABAAAAAAAAAAAAAAAAAQYAAAUAAAYAAAYCBAMGCAcIEAMHDwIGDgADCwACBQAAAwABAAAB AAAFAA0NBxUgCAQfBwMwAAAvAAAqAAAoAAAOAgITBwceCAojDQ9MCQBVEgKAHQCVMguqTQevUgyr SgCWNQCHHQCAFgBfDw5UBAM5CABIFwk8Bw02AQc6Bww5BgsvDAopBgRJABhGABVgAARtCRGBDAJ+ CQB2DAB7EQNUEAdPCwInEAoiCwUTDwwVEQ4aDxMaDxMTEwkUFAoSEwEQEQArCgM2FQ5lEAtqFRB5 CwpyBANXCRdQAhAXACoZAiwGD24GD24DGK8IHbQFG74AFLcFEIQBDIAPCmYSDWkJDFsMD14HEVgC DFMABkoAB0sHCV4MDmMDFZEPIZ0AK8cRPNgWOtkfQ+IQTvECQOMZNd4ZNd4SOdwRONsSM+ATNOES QN4XReMOadwcd+ophfQsiPcpge8ieugmbekiaeUjVuUXStkUM8wIJ8AGG7QAFa4DFKgGF6sEKcIU OdIRRN0SRd4DQNkBPtcTQtYLOs4YJpEACnUBBRENER3/////+/8QEAgSEgoTExMSEhIODg4HBwcB AQEAAAAAAAACAgIHBwcHBwcGBgYEBAQCAgI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BAQEAAAAAAAABAQEBAQEA AAAAAAABAQEBAQEBAQEAAAAAAAAAAAAAAAABAQEDAwMEBAQHBwcFBQUCAgIAAAAAAAAAAAAAAAAA AAAAAAAAAAABAQEBAQEAAAAAAAABAQECAgIFBQUGBgYHBwcHBwcFBQUDAwMCAgICAgIAAAAAAAAE BAQHBwcAAAAAAAAAAAAAAAD7+/sAAAAAAAAAAAAFBQUCAgIAAAANDQ0CAgQBAQMAAgAAAgAAAAgA AAcAAQAAAAAAAgEABAMBCQADCwAFBxwHCR4JBj0JBj0AC0IACUABADkAADYLABcNABkRAgcRAgcJ Aw0IAgwABAcAAwYABgAABgAAAggAAggAAAAAAwAABAAAAwAAAAAAAAABAwIFBwYAAgUBBQgECQ0G Cw8GCRIEBxAEAxECAQ8TAAAbBAAnBQAoBgA4AAM8AQczBxgyBhcFAxEIBhQUAwkaCQ9WAwBeCwOJ DwCdIwuTHACHEABlChFjCA9HEAtACQRKAApMAAxOCAY7AAA7CAc2AwIxCwA4EgA5AAdHBBU+AgE+ AgEyBgczBwhEBglLDRBdCgJbCABdDgBeDwBhDgZeCwNOCAhJAwMrDQMrDQMWCAUbDQpBARtEBB5o AAduAw2ACAqHDxFvBwRuBgNDBABBAgAVACcXAikABlgKFmgHElIACUkyARZADyRQEA5GBgQdBxQY Ag8JDQwIDAsGAFwOB2QEF6EUJ7EEQ9wQT+gQTuEgXvEdS+YWRN8ZS+IIOtEEQ9ALStcJOt0OP+IS RNkRQ9gUReAiU+4deeAsiO8umvIxnfU0lv8rjfgoevgcbuwhV94XTdQWMrcKJqsKFZUDDo4GCo8I DJEOFJ4XHacBIr0GJ8IDNcwOQNcLQ+AHP9wVOdUQNNAVIKAED48XFS0HBR3//f//+v8PEQwSFA8M DAwJCQkFBQUDAwMDAwMFBQUJCQkLCwsLCwsJCQkGBgYDAwMBAQE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BAQEBAQEA AAAAAAAAAAAAAAAAAAAAAAAAAAABAQEAAAAAAAAAAAAAAAAAAAAAAAAAAAAAAAADAwMCAgIBAQEA AAAAAAABAQEBAQEBAQEAAAAAAAAAAAABAQEAAAAAAAAAAAAAAAACAgIEBAQFBQUFBQUEBAQBAQEA AAAAAAADAwMAAAAAAAAAAAABAQEDAwMAAAD///////8DAwMBAQEAAAAAAAABAQEAAAAAAAABAwIB AwIAAwAAAQAAAQAAAgACAwAEBQAEARQFAhUFBgAFBgAEAhACAA4AAAAAAAAAAwIAAQAHAAAOBAMg AgIgAgIkAgAnBQMgCQMdBgAOBQAJAAABAAAAAAACAAMEAAUBBAABBAAEAwEGBQMMBQwOBw4OBhEN BRANCwwNCwwJDAMHCgEDBgABBAAAAAAAAAAxAAQ1AAgwBwMxCARCBwNHDAhKCQdFBAI3BAE6BwRK AwFTDAp5DQp5DQp8DgCHGQqVJgiYKQuYJACJFQBwCQRuBwJhCBpfBhhfCwBiDgNaERpZEBlWDgBU DABXBhVPAA00DwA5FAJkBQ1oCRGDBweLDw+NGgCNGgCFEgCADQBxBRRuAhFbCRhYBhVFCQBABAA1 CgQyBwE/AA1EBBJcCQBgDQBlCwNmDARJEQJKEgMAACcMDjUAMLocV+EaieNTwv/wrSGpZgB2EgNn AwBSBhNPAxAtDwQrDQINDgkNDgkAFJ0YMrscWt8mZOkhW+0XUeMQUe0JSuYcStQgTtgNReQPR+Yc RuobRekVVNcZWNsLa9IUdNsihfw4m/87vflExv9Frf84oPUqhPwZc+sbXPYPUOoQNMoAIbcGFYwB EIcIDG0KDm8KD3UJDnQHEIcLFIsMJsMYMs8SPdcOOdMRQ+QZS+wXM9UGIsQMFaIKE6AMBigUDjAP DBf///8KExAFDgsKCgoICAgGBgYICAgMDAwODg4NDQ0LCwsJCQkFBQU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BAQEJCQkKCgoMDAwLCwsJ CQkFBQUCAgIAAAADAwMBAQEAAAAAAAAAAAABAQEAAAAAAAACAgIBAQEAAAAAAAABAQEBAQEAAAAA AAABAQEBAQEBAQEBAQEBAQEBAQEBAQEBAQEAAAAAAAAAAAAAAAAAAAAAAAAAAAAAAAABAQEBAQEB AQEBAQEBAQEBAQEBAQEBAQEDAwMAAAABAQEBAQEAAAAAAAACAgL////9/f0DAwMCAgIAAAAFBQUA AAAAAAACAgICAgIBAQEAAAAAAAAAAAAAAAAAAAAAAAAAAAAAAAAAAAAAAAAAAAAAAAAAAAAAAAAA AwYAAQQDAAAGAgMZAAMeBQgxAAQxAARDAQVEAgZDAwRCAgM0BAAxAQAiBAAgAgABAAUCAQYCAQAA AAACAAAEAQADAgACAQAKCQ8HBgwGCQ4ICxAECgoDCQkBCgcACQYWAAAcBgArBQItBwQ1Ags4BQ4/ BxJBCRRACgpACgpLCABOCwJlBwBqDAKBCACECwOOFgCWHgCYLACfMwWbPACbPACfNACcMQCTJgeU JwiKGQB+DQBoFwRpGAVpCRdmBhR6DAt1BwZuDwB0FQCOGACYIgCOLgCLKwCfFACUCQBnDw5gCAdG DhE7AwY0CwcvBgI+ARA8AA4yBQwxBAs/CQBFDwM3EgofAAAAD5gUJK0STdUsZ+8gkupGuP+x3Iqp 1ILTViqbHgBzGQBvFQBpBQ1pBQ1wCB9lABSYOgDCZBrg1wD//g0ORtsXT+Qpmuo8rf09oP8egecX XN0UWdolUushTucaUOgfVe0WbOcjefQlnfQ1rf83t/44uP83tPcvrO8yh/8gdfIeUtwJPccWHasJ EJ4ZDUsYDEohGRYfFxQUGhgTGRcADXMCD3UCF7APJL0HN98MPOQbQOYcQeceMcsLHrgMEXUGC28O EisRFS4QEQwREg0UFBb////3+PoNDhAGBgYJCQkMDAwMDAwJCQkPDw8JCQkJCQkICAgFBQUBAQEA AAAAAAABAQE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BAQEBAQEBAQEBAQECAgIEBAQGBgYICAgH BwcJCQkMDAwNDQ0ODg4NDQ0MDAwLCwsFBQUDAwMCAgIBAQECAgICAgIBAQEAAAACAgIBAQEAAAAA AAAAAAABAQEAAAAAAAAAAAAAAAAAAAAAAAAAAAAAAAAAAAAAAAABAQEBAQEBAQEBAQEAAAAAAAAA AAAAAAAAAAAAAAAAAAAAAAAAAAAAAAAAAAAAAAABAQEAAAAAAAACAgIHBwcAAAACAgL///////8D AwMAAAAGBgYAAAAGBgYEBAQAAAAAAAAAAAAAAAAAAAAAAAAAAAAAAAAAAAAAAAAAAAAAAAAAAAAA AAAAAAAAAAAAAAAFAAQDAAICAAABAAAHAAAMAAAbAQAeBAMnAAEpAgMsAgQsAgQmBAUkAgMdAwIc AgEGAAcHAAgDAAQCAAMKAAQSBQwoBQwrCA89ABA7AA5CABBCABA2AAI2AAIrCAAoBQArAAgwAg0/ AglAAwpKAAFMAgNPAwNQBARMBgZNBwdRCghUDQthDQNkEAZzDwB1EQGREgCYGQaMMACXOwqoSACw UACrVQqqVAmtNiCeJxGLGgCOHQCTCgCMAwCIFgCMGgCREwSVFwiaIQKfJgeLMw+NNRGbKBWQHQqK GRV2BQFeFAlOBAAkEgAgDgASAxoVBh0KAAgOBAwBDgUAAgA2AgA2AgAgACoaACQACXIACnO87n2G uEeaIhF7AwCOHQCGFQB8CwB7CgBwDQhrCAN2Cgd6DguBEACADwCCLgCZRQm2TADTaQDJlgD/3TJO zf8wr/Qydv8jZ/oWWuETV94WXdscY+Efb+gnd/AuhfYvhvc0ivcyiPUwevUpc+4oZfQfXOscQPgN MekLJZMAGogTIxYVJRgnIyQrJygcHw4aHQwKElALE1EEGJURJaISMNAaONgdPd4UNNUOJcECGbUE FGsADWQHEyEJFSMXFyEFBQ8UECEMCBkGBAf8+v3///8AAQAHBwcNDQ0EBAQNDQ0ICAgJCQkDAwMN DQ0GBgYDAwMBAQEAAAAAAAABAQE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B AQEEBAQHBwcJCQkKCgoMDAwODg4PDw8QEBAQEBAQEBAREREODg4MDAwKCgoICAgHBwcICAgJCQkJ CQkHBwcGBgYFBQUEBAQDAwMCAgIAAAAAAAABAQEBAQEAAAAAAAAAAAAAAAAAAAABAQEAAAAAAAAA AAAAAAAAAAAAAAAAAAAAAAAAAAAAAAAAAAAAAAAAAAAAAAAAAAAAAAAAAAACAgIFBQUAAAAAAAAH BwcAAAD8/PwAAAADAwMCAgIAAAABAQEAAAAAAAACAgIAAAAAAAAAAAABAQEBAQEBAQEAAAAAAAAA AAAAAAAAAAAAAAAAAAAAAAAAAAAAAAAAAAEAAAIABAEAAwAABAAABAAABgAABwAAAwAABAACAgAC AgABAQEAAAAAAAIAAAIBABwEAB8AATEAAjIABi8ABS4ABgkAAwYKAwANBgAiBAAkBgArAQItAwQu BQEoAAAyBgU2CglJCAxMCw9eBw9iCxNnCw5mCg1kEQ1iDwteDQlbCgZgBQpiBwxvBhRzChh6BAKC DAqUHACjKwmhRAClSACxOQCrMwCZIQCQGAB1DgdvCAGBDAWFEAmLGACADQB4FwR/HguZGQCTEwB/ FwCGHgCKHAOCFAB2CwBwBQBMAxdMAxcjBxMhBREECycBCCQMEFcGClEACVQABVArAAA1CAVTAAdl DRluDgB0FAatQwWcMgCJDwKFCwBuCRFxDBRfDgtjEg9OEAVPEQZ0BwxyBQpmBw1pChBoAg1mAAto FQC4ZSHW8sxxjWcAPMANSc0XStsdUOEaWOkeXO0ZZPUcZ/gdZfgZYfQWTeYQR+AZOdkRMdESI7kM HbMNGaMHE50PGkgNGEYVIA8bJhUnIzEnIzEiICMdGx4WGEsVF0oFE3QHFXYEHa0QKbkKKtcGJtMO FqUIEJ8GFF8DEVwKFiIIFCAQEwwQEwwUDwwVEA0TDREWEBQLBwgIBAX8+/cAAAAAAAAAAAAMDAwD AwMUFBQKCgoLCwsCAgIEBAQCAgIAAAAAAAAAAAABAQE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CAgIEBAQMDAwNDQ0ODg4ODg4ODg4ODg4PDw8PDw8TExMREREODg4K CgoICAgJCQkMDAwODg4PDw8ODg4NDQ0MDAwKCgoICAgFBQUDAwMCAgIBAQEBAQEAAAAAAAABAQEB AQECAgIAAAAAAAAAAAAAAAAAAAAAAAAAAAAAAAAAAAAAAAAAAAAAAAAAAAAAAAAAAAAAAAAAAAAI CAgAAAADAwMBAQEAAAAAAAD///8CAgIAAAACAgINDQ0DAwMHBwcAAAADAwMAAAAAAAAAAAAAAAAA AAAAAAAAAAAAAAAAAAAAAAAAAAAAAAAAAAAAAAAAAAAAAAAHAAAIAAAIAAIIAAICAQAAAAAAAAAA AAAAAAEAAAIAAAQAAAMAAAUAAAUAAAgBAAkABSwABSwBAUECAkIEAksIBk8IC1AJDFEBB1sFC18K DXQIC3ILCFUKB1QLCCMBABkwAwAzBgNDBgNHCgdVCgdZDgtYDwlWDQdIDARHCwNCCwRACQJGBQBI BwFUCQNYDQdoEARsFAiCDxKIFRicIACfIwCeHA+aGAt4FwZ1FAN6BRV0AA9vERFlBweKEwCfKAqe RQCrUgDHWwDPYwjMawrEYwKbPBBzFAB0BwRzBgNxHABiDQAiDxUYBQsAEFkHG2QNDakoKMQAIakF J68ANZdvw//tsRvNkQDLcgy2XQC2SgCjNwCDBQiAAgVlFglcDQBqBRNwCxlnDQJlCwBVCgBXDABJ DRc6AAgzBwY0CAcQFBUCBgcAG8UCHsgJGbYNHboKNMgQOs4RPOERPOETPd8UPuAWOL4MLrQGGIgB E4MKD2sJDmoLEkANFEIRHRkOGhYlGS8kGC4kHwwnIg8mISckHyUXGyQTFyAFE0IIFkUDEJoJFqAL IK8NIrECGq4AEKQODlYLC1MKERkLEhoSFQwUFw4XER0VDxsUDhATDQ8LCAADAAACAgAAAAD///// //8GBgYHBwcGBgYKCgoGBgYJCQkDAwMICAgBAQEAAAAAAAAAAAAAAAABAQE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BAQEBAQEBAQEAAAAAAAAAAAAAAAABAQEHBwcICAgKCgoLCwsMDAwNDQ0ODg4P Dw8PDw8ODg4MDAwJCQkGBgYFBQUFBQUGBgYMDAwNDQ0ODg4PDw8QEBAPDw8MDAwLCwsFBQUEBAQD AwMBAQEAAAAAAAAAAAAAAAACAgICAgIBAQEAAAAAAAAAAAAAAAAAAAAAAAAAAAAAAAAAAAAAAAAA AAAAAAAAAAAAAAAAAAADAwMAAAAHBwcAAAD+/v77+/sBAQEFBQUFBQUJCQkICAgPDw8GBgYGBgYC AgIBAQEAAAAAAAAAAAAAAAAAAAAAAAAAAAAAAAAAAAAAAAAAAAAAAAAAAAAAAAAABAAAAgAAAAAA AAABAAADAgAGAgMGAgMFAAQFAAQCAQYCAQYBAgcCAwgCBQwDBg0EBi8DBS4FAD8FAD8FAEMHAkUD CUUFC0cDEVwFE14FEXMBDW8EB1QDBlMHBiYAABw1AA84ABI9BAA+BQA8CQA7CAAqBhAnAw0NADUQ ATgMBlANB1EQCDsNBTgTBBcSAxY0CAk5DQ5gBAljBwxjCgxlDA5aEgZZEQVfBgBbAgBFCgZECQVq EwCQOR3KpAD81hH/7QL/8gf/8w767Qj78AD/+QD/8QD44gD/9A3/8gu2YADCbAcEE6IEE6ITN9Uz V/UhjuMwnfJJyf9Fxf+UzWzC+5r/6ADcuwC9ZxScRgCsMwCdJACPNAeQNQiULgCIIgCMDAOGBgBm DQlmDQk/EAYyAwAbCQkcCgoLDCsLDCsGCmsOEnMGEIkTHZYDGpoGHZ0CGqACGqAFFqIEFaEKFJgJ E5cLEXMGDG4SFUgOEUQTFyMVGSUWGxcZHhodIBcbHhUkHh4jHR0fGh4cFxsVGhYVGhYOFE4PFU8I D4EID4EKEpcPF5wQFaQKD54FFE0CEUoWGBMVFxIVEx4UEh0VExQUEhMVEQ4TDwwIAgwRCxUICAgK CgoAAwAGCgAECAn5/f4BAQEAAAAFBQUCAgIGBgYDAwMCAgI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BAQEBAQEAAAAAAAAAAAAAAAAFBQUHBwcJCQkL CwsLCwsMDAwMDAwNDQ0MDAwMDAwNDQ0MDAwKCgoGBgYDAwMAAAAAAAACAgIFBQUJCQkNDQ0ODg4P Dw8ODg4NDQ0MDAwKCgoICAgFBQUDAwMBAQEAAAAAAAAAAAAAAAAAAAAAAAAAAAAAAAABAQEAAAAA AAAAAAAAAAAAAAAAAAAAAAAAAAAGBgYAAAAAAAAFBQUAAAABAQH///////8AAAAAAAAAAAAEBAQG BgYAAAAJCQkICAgCAgICAgIAAAAAAAAAAAAAAAAAAAAAAAAAAAAAAAAAAAAAAAAAAAAAAAAAAAAA AAAEAAADAAAKAAANAAEcAAMgAQcoAAgnAAcmAAYmAAYmAAUlAAQkAAQlAAUmAAYoAAgMABAOARIK Aj0PB0IFCWAFCWAADFYADFYABDYAAzUJAiQHACIRAAkXAw8iBwAfBAAvAxIxBRQzBwYyBgUqCAYo BgQSBB4OABoDClIDClIADGcADGcEDFcCClUKCDkIBjcRAAAaAgBCAABFAAA0CAAxBQAjAwghAQYA AiEABiUFDVgEDFcXGQDm6H1q1f9x3P9u6fh79v+7/461+Yht7/1l5/VR3/9H1f87wf8wtv9/8P8N frYmZu4wcPghqOA5wPho2P976//w+g3s9gn94wr33QTPnAOtegCsSBagPAqZOQC+XiHKjADmqAD/ uQfxqgDUfxSwWwB8GhtUAAASGBQMEg4AAkwMEFoIDa8kKcsFO88JP9MgH6sKCZUJDnQECW8GA1wH BF0HDkUJEEcHE00JFU8JEXQMFHcODoAJCXsRDlUTEFcYEyoZFCsgFh4fFR0SFRwWGSAXHRkVGxcQ HQsPHAoIDGcHC2YPEYgLDYQLC4cLC4cNC18JB1sPER4UFiMXFxcaGhocHRgbHBcZGxAVFwwQEQsM DQcREBULCg8HCA0LDBEOEhMBBQYAAAD7/v/8/PwAAAAGBgYAAAAEBAQBAQEAAAAFBQU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BAQEB AQEFBQUICAgKCgoMDAwMDAwLCwsLCwsKCgoLCwsLCwsLCwsMDAwMDAwLCwsJCQkGBgYBAQEBAQED AwMFBQUICAgLCwsNDQ0NDQ0PDw8QEBAQEBAPDw8ODg4NDQ0LCwsKCgoCAgICAgIBAQEAAAAAAAAA AAAAAAABAQEAAAAAAAAAAAAAAAAAAAAAAAAAAAAAAAAAAAALCwsAAAAAAAADAwMDAwP+/v79/f0G BgYAAAAEBAQAAAAAAAADAwMAAAACAgIBAQEBAQEAAAAAAAAAAAAAAAAAAAAAAAAAAAAAAAAAAAAA AAAAAAAAAAAAAAAAAAAAAAAAAgAHAgALBgMcAwYfBgknAwUnAwU0CAk1CQo5BwY6CAdCBgZECAhK CAlMCgtEEQ0/DAg6CAc3BQQyAgIwAAAxAAIzAQQ5BA40AAkyAAkxAAgvAAA0AgE6CwA7DAA3BwU6 CghBCQpACAlBBgxABQs0Bw4xBAsYAQcVAAQKAAEKAAETAQAYBgQkBgQmCAY1Bwc1BwcxAhYqAA8B BC8EBzINBmYSC2sLEJIUGZsAOdEiXfURls5Cx/+j7niy/Yf/7AL55QD94wD/6QDx+gvx+gt4+/Zq 7ehW6f9K3f87w/8psfsmmu0kmOtBvP9V0P9a69xx//P/+Az57AD33AfewwDijgfTfwDAfQDUkQzl zAD74hO0/H6x+Xt18v908f+97X215XWvmY47JRoAAEwMC1kKNdIwW/hAov8zlfYshfkFXtIADzAA EjMIBRAPDBcWEwoWEwoGEEUJE0gCFZYMH6ARIroSI7sKE3AHEG0XGSYZGygcGwkcGwkfGhQfGhQW GhkWGhkUGRMQFQ8LBloNCFwNDVMNDVMHDUsHDUsLFhwMFx0UFxwXGh8jHx4oJCMlIjMiHzAcHw4V GAcQEwgQEwgPEBQNDhIOEQoLDgcPDw0ICAYAAAn7+f////////8EBAQAAAAICAgAAAAAAAAAAAAH BwcAAAAAAAAAAAAAAAAAAAAAAAAAAAAAAAABAQE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BAQEBAQEBAQEA AAAAAAABAQECAgIEBAQCAgIFBQUJCQkMDAwNDQ0NDQ0MDAwMDAwICAgGBgYEBAQFBQUICAgLCwsN DQ0NDQ0ODg4MDAwKCgoJCQkKCgoLCwsMDAwMDAwLCwsNDQ0PDw8RERETExMUFBQUFBQUFBQSEhIQ EBAMDAwICAgEBAQBAQEAAAAAAAAAAAAAAAAAAAAAAAAAAAAAAAAAAAAAAAAAAAADAwMAAAABAQEA AAAAAAD///8CAgIAAAADAwMAAAAFBQUAAAAAAAAHBwcAAAAAAAAAAAAAAAAAAAABAQEAAAAAAAAA AAAAAAAAAAAAAAAAAAAAAAAAAAAAAAAAAAAAAAAAAAAIAAAJAAAVAAAZAAAoAgErBQQ0AwA2BQFD BABHCANZBQNeCghtCwxwDg9+CAR+CASBCwGEDgR+DwR6CwBjDgljDglECgk+BAMyBgczBwg4AQY7 BAlLBQ1NBw9jCQFmDARyCwRzDAV4CQJ4CQJuCwZsCQRVCwhQBgM8BgY5AwM3Agg4Awk9AQs9AQss CggrCQcmBAMgAAAAAzkACkACD4IJFokAMsogV+8vh95Xr////grv6QD60hDrwwHsvQDktQDetQPn vgzvyAD30Ab+2wX/3wn46QD46QC+8I2TxWIlguwriPIkmO9Pw//6/Q7m6QD0vgTuuADunADikADV kQLRjQDYtgD51x7/5QD/8wZ49v9w7vxY6PFj8/xK0P9Hzf//9gH67gD7+gzz8gT/3Qn82QXTxwD1 6QmSm7wjLE1jDwVZBQBYCgpRAwMSDxoWEx4HE4ESHowLKtoQL98JKbAAGaAMF00JFEoeFx8gGSEa FhUWEhENFhMNFhMUExEVFBIUERwSDxoSDicUECkQEisPESoNGggTIA4ZICYcIyklJyYqLCssKSQo JSAcHwoaHQgUEyMQDx8REB4TEiAUGAoSFggLDAQREgr59/z////++vv//////vgMBwEICAgGBgYA AAADAwMDAwMAAAABAQEAAAAAAAABAQEAAAAAAAAAAAAAAAABAQEBAQE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BAQEBAQEAAAAAAAAAAAAAAAABAQEBAQEHBwcGBgYGBgYHBwcJCQkMDAwPDw8QEBAQEBAODg4J CQkDAwMAAAAAAAADAwMHBwcLCwsMDAwODg4QEBAQEBAQEBAQEBAQEBAPDw8PDw8ODg4ODg4QEBAS EhIVFRUXFxcfHx8fHx8cHBwXFxcTExMQEBAMDAwHBwcCAgIBAQEAAAAAAAAAAAABAQEEBAQGBgYK CA0DAQYEAgUAAAABAAABAAD+/fkCAQADAgACAQABAAAAAAAAAAAAAAABAAABAAAGAAEGAAEBAAAB AAAAAQAAAQAAAgAAAgAAAwAAAgAAAAAAAAAAAAAAAAABAAIBAAIAAwIAAwIAAAIAAAIEAAIFAAMH AAEHAAEMBggOCAoTBwkUCAodBAogBw0rCA8vDBNRBwhUCgtVDQ5VDQ5ODg5NDQ07DRA2CAsoBw4f AAUaAAAeAAQyAAE4BgdLCABQDQR4BwF4BwGMIACaLgifJgCgJwCUJgGAEgBlDQtmDgxYDwZQBwBG BhY9AA05DQQsAAAKBQAIAwAFBAIIBwUACU4ADFEMB24SDXQAHcYVNd4ZU+U0bv/GkAqpcwDEagnM chHGiQDHigDPfADEcQDDXQC1TwCiLwCNGgBzDRpsBhM2Dwo1DgklAEs5EF9VBgBdDgeACACIEACK HQCXKgOhQwOtTw+1agDIfQrXpQDvvQb63wD/5gD86Qb55gPv1Q7gxgDvsAPjpADNhgjBegCzUQCk QgCgMQCcLQCGHxB6EwRsDABpCQBaCglXBwY6DRI0BwwWFB8YFiEGEakPGrIIIpkAGI8MCXAMCXAb FhIZFBANCmMOC2QBDm4AC2sADF4CDmAWDj8OBjcVESwbFzIQDxUeHSMdHhkhIh0gICAmJiYnJisk IygjIyMgICAZGhQUFQ8WFhYREREUFBQbGxsYGBgTExMRERH////9/f3////////7+/sSEhIREREG BgYODg4AAAABAQEBAQEBAQEBAQEBAQEBAQEBAQEAAAAAAAAAAAAAAAAAAAABAQEBAQEBAQE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BAQEBAQEAAAAAAAAAAAAAAAABAQEBAQECAgICAgICAgICAgIDAwMFBQUH BwcJCQkMDAwNDQ0ODg4NDQ0KCgoFBQUBAQEAAAABAQEDAwMHBwcKCgoNDQ0PDw8RERESEhIRERER EREREREREREREREQEBAQEBAPDw8SEhIZGRkhISEmJiYmJiYiIiIZGRkREREODg4LCwsGBgYCAgIA AAAAAAAAAAAAAAADAQILCQoJBwgKCAkBAAD8+vv///8AAAAAAAAAAAABAAICAAMCAAMCAAMCAAMC AAMDAQICAAEBAQEBAQEAAgEAAgEBAQEAAAABAAABAAABAAABAAAAAAAAAAAAAgEAAgEBAAUBAAUD AAADAAADAAAEAQAABQAABQAACQYADAkADSMADiQACz8BDUEHC1QKDlcMCVgJBlUSAiYRASUpBQcv Cw05BwY2BAM1AwQyAAEzAgA4BwA/CgJACwNIDA5MEBJ3BwCGFgiLJAWWLxCrOxahMQyEGgB6EABh CwpcBgVBBAs+AQguDw0iAwEaBBAPAAUABgYABAQCAAACAAAAAAACAgIACyUBEiwACEAAE0sJBjMA AChOAAhcBRaIDACxNQCoThKtUxe7RAqmLwCFExJ4BgVKDRRFCA8cDgsXCQYJDAALDgAMAgsYDhcZ AgogCRE+AQhCBQxNAhZPBBhmAwhvDBGUHgCpMwuxRwC7UQC1WgGvVACqSgCmRgCsOQCkMQCYLAWU KAGNJAaKIQONEg2NEg19DABzAgBJCRk/AA8dCQodCQoSDg0VERASFSYRFCUVDngRCnQGCoUHC4YB E2cAEWUDDmgGEWsLE3gJEXYICKQLC6cTEXwRD3oYEjgWEDYaFjEXEy4ZFyQRDxwjIyEaGhgTFA4d HhgbGxsTExMWFRoaGR4SEhQKCgwWFxITFA8WFhYUFBQiIiISEhL////////9/f3///////8ODg4d HR0REREREREUFBQICAgAAAABAQEBAQEAAAAAAAAAAAAAAAAAAAAAAAABAQEBAQEBAQE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BAQEAAAAAAAAAAAAAAAAAAAAAAAABAQEAAAAAAAAA AAAAAAAAAAAAAAABAQEBAQECAgIFBQUKCgoODg4QEBANDQ0HBwcDAwMAAAAAAAAAAAACAgIEBAQI CAgLCwsODg4PDw8QEBARERESEhITExMSEhIREREQEBARERESEhISEhISEhIVFRUaGhocHBwcHBwY GBgVFRURERELCwsHBwcDAwMBAQEAAAABAgAAAAAAAAAAAAAGBgj6+vz//v8AAAIAAAUAAAUBAAYB AAYBAAUBAAUAAAQAAAMAAgAAAQAAAAAAAAAAAAEBAAIEAAQDAAMGAAQGAAQDAAIDAAIAAQAAAQAA AgAAAgABAAkBAAkDAAcDAAcEAAUEAAUEAAUEAAUAAAACAgIGBgYJCQkNCQgOCgkTCgsUCwwFEQAE EAAMAwYGAAAVAAEaAAYuAAA0AgNDBABDBABSAgVXBwpoBARsCAh+DwCGFwaaNQCxTADAdQDuoyyw +pmf6YhFlv8ZatMNAFoQA10NABwCABEACAAACAAaBgAZBQAXAhETAA0NAAANAAABAw8AAQ0AAAAA AAAAAj8AADshAAMkAAYnDAAyFwZACwBPGgh4DQN5DgRgEg5YCgZEBhtBAxguAg8mAAcNCRoMCBkA DWEAEGQAE18AE18AC04AC04VDQIWDgNDBgNMDwxtBQJwCAV3EAF8FQaKJwqKJwqMHwKDFgCCDQCC DQCADweADweJEwmOGA6WKgOMIACMFwWHEgBtBShuBikpCSAoCB8HEWgKFGsEFGsCEmkDEmUBEGMA FQgGHA8lEhggDRMWCQAbDgUEGaoUKboXQ+oHM9oJGqYADJgOC0IPDEMVGQsXGw0VFBoeHSMODgwZ GRcSFAkUFgsXGBATFAwPDxEVFRcKCQ8TEhgTEhcUExgfHx0aGhgeHh7////7+/v////8/Pz///8T ExMYGBgVFRUVFRUODg4SEhIHBwcICAgHBwcBAQECAgIBAQEAAAAAAAAAAAAAAAABAQECAgICAgIC AgIBAQE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BAQEEBAQICAgLCwsNDQ0NDQ0HBwcF BQUCAgIAAAAAAAAAAAACAgIFBQUJCQkJCQkKCgoLCwsMDAwNDQ0ODg4ODg4NDQ0NDQ0MDAwMDAwN DQ0QEBARERERERETExMTExMTExMSEhIODg4KCgoGBgYEBAQAAAAICQQAAAAAAAAAAAH8/P4HBgsA AAABAAYBAAYAAAQAAAMAAAAAAAAAAAAAAAAAAwAABAAAAgAAAQABAAICAAMFAAYFAAYBAAQBAAQA AAIAAAIAAgAAAgAAAgAAAgABAAABAAABAAABAAABAAABAAABAAQCAAUBAAUEAwgGBwsJCg4LCw0L Cw0LCw0MDA4DDB0FDh8GDhEABwoAAAAAAAAKAgAQCAYiBhIjBxM8AxRBCBleBQtkCxF9EQWGGg6l SAC7XgDSqgD50Q3u7ADx7wD/3QDvzQClPwCpQwOaJxKCDwBpCRRiAg1MDQBREgNECQVABQE1AwQ2 BAUxCQExCQEzAQIvAAAcAgsdAwwtAQArAAAeARUPAAYBBiQBBiQCAzkEBTsABUEAAj4YAAscAg85 AAI6AAMkAwAjAgARCxkMBhQNCTsNCTsFDDYABzEAAQUAAgYqAgM2Dg9MBAhMBAhQBBFMAA1YBQ9a BxFvBwB2DgOEFgCLHQCKJwCOKwGaNgCdOQCzOA6vNAqiQQx3FgAdC19QPpIMT94GSdgIPOgAM98Y GJQKCoYSCiEMBBsQCTUMBTEABV0OFGwTJ8YeMtEOLMoAG7kHGIIEFX8YFiwYFiwiGRIgFxAWERcS DRMPEAsODwoODwkQEQsLDAQYGREUFBIMDAoQDxQMCxATEhgUExkZGRsdHR/4+fT///74+Pj///// //8SEhIWFhYJCQkXFxcQEBAODg4QEBAMDAwNDQ0ODg4GBgYAAAAAAAABAQEBAQEBAQEBAQECAgID AwMEBAQEBAQCAgICAgIBAQE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BAQEBAQEBAQEBAQEAAAAAAAAAAAAAAAAAAAAAAAAAAAAAAAAAAAAC AgIICAgMDAwPDw8NDQ0JCQkFBQUCAgIAAAABAQECAgIGBgYGBgYFBQUEBAQDAwMCAgICAgIBAQEE BAQFBQUHBwcJCQkKCgoICAgFBQUEBAQGBgYHBwcKCgoLCwsKCgoICAgFBQUDAwMAAAAAAAAAAAIE BAYEBAb///8AAAEAAAEAAAAAAAAAAAAAAAAAAAAAAAAAAQABAgAAAAAAAAACAQABAAAAAAAAAAAA AAAAAAIAAwIAAwIAAwAAAwAAAgAAAgAEAAAEAAAAAQAAAQAAAQAAAQAAAQAAAQAAAAIAAAIHBgsI BwwLCg8NDBENDhANDhAMEA8MEA8TCRQRBxIOAhYNARUKAg8IAA0CAwAAAQAAAAAAAQAABBUACRoB CDYECzkHC0oKDk0XATIRACwAHrQjQdcYYuVCjP9Xy/9Zzf+y8W+7+nj9xB3TmgDGbw61XgCqPAGf MQChKwCaJAB6Gg5uDgJlAQ1hAAlGBxJGBxJEBww+AQY4AAY4AAY9BwU1AAAoBQwiAAYIBgAIBgAA Bg8ABxAXBgAdDAA/AgdDBgs9CxQ4Bg8cCQUOAAAIAGYRBm8LFqMGEZ4NDIwKCYkKEmcEDGERABcU AhpOBwBYEQB3DwB3DwB8EASAFAiEEw9/DgqGBgCFBQCDFwC3Sxy50JypwIwebusAScYLRNwNRt4U IKYJFZsVC2EOBFoKASwKASwHERMKFBYGDR8JECIOBFsOBFsKBYUTDo4HF6gIGKkCEXYADnMPEgkN EAcRCxkSDBoHFRYHFRYWFhYdHR0gICAWFhYWFhgODhAHBgsaGR4SERcWFRsQDxT////////+/v7/ //38/fcZGRkRERERERENDQ0REREYGBgICAgNDQ0TExMPDw8KCgoKCgoAAAAAAAALCwsCAgIAAAAB AQECAgIDAwMEBAQEBAQEBAQEBAQBAQEBAQE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B AQEBAQEAAAAAAAAAAAABAQEFBQUMDAwNDQ0ODg4PDw8NDQ0LCwsJCQkICAgJCQkKCgoKCgoKCgoI CAgFBQUCAgIAAAAAAAAAAAAAAAAAAAAAAAAAAAAAAAACAgIAAAAAAAABAQEBAQEBAQEBAQEBAQEB AQEBAAUGBQoAAAAAAAD+/v7///8AAAACAgAAAAAAAQABAQACAgACAgABAQAAAAAAAAACAAAEAAEK AAEJAAAKAAAIAAAFAAAHAAAAAAAAAAAAAAAAAAAAAAAAAAAFAAAGAAAAAAgAAAcAAAcAAAcAAQQA AQQAAAIAAAIHAwQJBQYMBgYOCAgPCwgQDAkNDgkNDgkGEwEEEQAFCg4ECQ0GBwIDBAAEAwACAQAG AQAGAQAEADIGADQDAEcEAEgBBTQCBjUBCEwABEgIB00NDFIAEloAFFwKD2sIDWlACgpEDg5fCgdh DAlHAw45AAATAAAkCxEEDksBC0gDCWcUGngMOOEmUvshbuAjcOIwYrkAG3I2BQBHFg8CAIwXFKEW EZIUD5ALC28EBGgCAy8DBDAoBQAvDAZQAQZRAgdQCRtOBxkjDCAZAhYEDXQOF34JKbIDI6wWGpgQ FJIHEmQACFoKABsPBSBHBwVSEhBjBgFiBQBaCApbCQtKDA9DBQg6AgU5AQQBBUwAAkkDEF8ADVwA DF4BDV8ADEIADEIADk4ACEgHChMICxQNBxMQChYEGwcFHAgJDCsNEC8AFHAAFnIAF4IAGIMQEFoK ClQcDBceDhkbECAcESEXFhQZGBYhFhAhFhATExUVFRcVFBkODRISERcUExkWFRsIBw3////39vv/ ///////29vQPDw0SEw4PEAsLCwsGBgYFBQUODg4ICAgJCQkVFRUODg4GBgYHBwcJCQkAAAAJCQkE BAQAAAAAAAAAAAABAQECAgIDAwMDAwMCAgIBAQEAAAAAAAAAAAAAAAAAAAAAAAAAAAAAAAABAQE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BAQEBAQEAAAAAAAAAAAABAQEDAwMHBwcLCwsPDw8REREQEBAODg4ODg4M DAwNDQ0PDw8QEBAPDw8ODg4MDAwLCwsDAwMBAQECAgIDAwMDAwMBAQEAAAAAAAABAQEAAAAAAAAA AAAAAAAAAAAAAAAAAAABAgYAAAAAAAABAwL9//r8/vkBBAAAAwAAAgABAwADBAkEBQoEAxECAQ8B ABQAABIHBQgIBgkWAwcYBQklAgYlAgYlAwIlAwIVAAATAAAIAQAGAAAAAAAAAAACAAECAAEEAAUD AAQAAQAAAQAAAwAAAwAABQAABQACBAMDBQQDAx0GBiADBjsDBjsABksABUoKAzYJAjUEATgDADcA ACkAACUAAAsAAg0ABAAABAAAAgAAAgAAAAYAAAcAAgsAAwwABCwABy8AAzUABDYGBEYEAkQUAEIb AEkEBgAPEQZLBwBmIgusdQD1vjBE1v8arOUwpfUtovIxpfpDt/9j2vJ47//x6wDr5QDZlBOTTgCo OgWrPQgBGYUAGIQFCW0ECGwHBkwEA0kaAA4YAAwYAAEXAAAHAD4LAEIBCD8DCkEABj0ABj0GB0oC A0YNBF0IAFgDB04BBUwNACMNACMjAg0nBhEvBA0xBg86BhI5BRE2BA8zAQwaBBEVAAwABBsAAxoA ADQFBjwBBzcABDQJCRUPDxsLCRYLCRYJEgAKEwAcEw4jGhUrERooDhcdEBoaDRcOFSgLEiUOCi0P Cy4XER8ZEyEWFBcTERQOEhsRFR4PHAoOGwkQEyYRFCcXFhEVFA8UFBQTExMPDxEJCQsODRL////4 +Pr///////////8XFxUGBgQWFhYQEBAKCgwGBggODg4HBwcTExMVFRURERENDQ0ODg4LCwsREREH BwcBAQEICAgAAAABAQEAAAABAQEAAAAAAAABAQEBAQEBAQEAAAAAAAAAAAAAAAAAAAAAAAAAAAAA AAAAAAAAAAABAQE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BAQEB AQEAAAAAAAAAAAAAAAABAQEBAQEBAQEAAAAAAAAAAAAAAAAAAAAAAAAAAAAAAAABAQEGBgYKCgoM DAwNDQ0ODg4ODg4NDQ0NDQ0NDQ0NDQ0NDQ0PDw8QEBAQEBAREREMDAwHBwcEBAQCAgIAAAAAAAAB AQEAAAAAAAAAAAAAAAAAAAAAAAAAAAAAAAAAAAAAAAAFBwQAAAD///v9//kAAwAAAAAAAAEAAAIA AA0DAhAFAh8HBCEJBCwKBS0CAwcCAwcUAAMaAwk0AQg3BAs8AQU6AAMwBAMtAQAYBQEUAQAGAgEF AQAAAgUAAgUBAQEAAAAAAQAAAQAAAAAAAAAKAAAKAAAdAAQeAAUpAAgrAAosAwsrAgomAQglAAcS CgAKAgABABEEABQHASUHASUCAQ8AAAsAAAwCAREGACwHAS0CAiYAACMAAwQAAgMHAAIKAAUACCwA Ci4BBUQBBUQACGkFD3AFEIQMF4sYK8UtQNoVWdghZeQhSuQbRN4NRNwKQdkaK9sMHc0HGnkAEXAd AxwXABYuABg1AB8tBQUlAAAPAFEWB1gAFlEAGVQFDIEJEIUAKLwXQ9cUXd4LVNUXJ7AAEJkwBQ4w BQ4pAQIsBAUOCgcAAAAFAQAFAQAABQAACgAGAQAHAgAfAQAhAwEpAQAvBwAtAAAvAgAyAQQyAQQu AQAuAQArBAAsBQAoAgArBQIMAgoSCBALCQoNCwwUCggaEA4WFBkUEhcUExgVFBkNFQAMFAABGhYC GxcaEA8cEhEWFR0VFBwNFgEKEwAODxMREhYREgQSEwUSEhQRERMRExATFRIUFBQTExMTFA75+vT/ //3////8/Pr///////sQEQwNDggZGhQICQQPEAsODg4JCQkLChAREBYNDQ0TExMNDQ0JCQkQEBAI CAgICAgNDQ0JCQkEBAQDAwMAAAAAAAAAAAACAgI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C AgIBAQEAAAABAQEEBAQICAgMDAwODg4REREQEBAODg4NDQ0MDAwMDAwNDQ0NDQ0PDw8PDw8QEBAQ EBAPDw8NDQ0KCgoJCQkKCgoJCQkICAgGBgYFBQUFBQUGBgYGBgYPCwwEAAELBwQNCQb//vkDAgAH CAMAAAABAgcAAAMAABQDBBkFBSsAACYFAzQGBDUABjcACToLATYJADQiARYeABI5BgM2AwBCBQxA Awo3BAM3BAMmBQAkAwAVAAsRAAcAAAIAAAIAAAIAAAIBAAABAAAIAAAIAAAbAgYbAgYlAAcpBAsv BgwvBgwtBAgqAQUbCAoXBAYMAAAIAAABAAICAAMAABoDAx0EBzwFCD0CBk0DB04BCFAAB08ACEkA B0gFA0QFA0QCAkAAAD0AAT4ABEEACEkBCUoFDFoGDVsIDmQJD2UKDmkJDWgIDGcIDGcJDWgIDGcG DlYEDFQCD0QADUIACj4ABzsABzsABTkABjwABz0AA08CCFQJDnYMEXkAIrYYPNAmf+Vmv///4k1S JgB/DBF3BAlmEQBhDABOBRZKARI0BwovAgUgBgAfBQAkAwAkAwAmAgInAwMqAQkrAgoyAAk0AgtA CAtACAtJCQlLCwtLBAhUDRFSBQ9SBQ9bBQ5XAQpYBghUAgRIBANPCwo2Dg42Dg4WCgwcEBIPExYS FhkTFBYTFBYVDw8XERETExMQEBAPDw8SEhIODg4LCwsODg4QEBAPDw8TExMZGRkQEBAQEBD////9 /f3////////8/Pz+/v4UFBQODg4REREUFBQRERETExMTExMSEhIREREQEBAPDw8PDw8ODg4PDw8O Dg4NDQ0ODg4PDw8PDw8MDAwJCQkFBQUDAwMCAgIAAAAAAAAAAAAAAAABAQEAAAAAAAAAAAAAAAAA AAAAAAAAAAAAAAACAgICAgIBAQEBAQEAAAAAAAAAAAAAAAAAAAAAAAABAQEBAQEAAAAAAAAAAAAB AQEBAQEBAQEBAQE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CAgIDAwMEBAQJCQkLCwsNDQ0PDw8QEBAQEBAPDw8O Dg4NDQ0NDQ0ODg4ODg4ODg4ODg4ODg4NDQ0MDAwMDAwKCgoJCQkHBwcGBgYEBAQEBAQFAAQOCQ0A AAACAAH///wJCAQGBwIBAgABAgQKCw0AAAgAAAgAABABAhYBARsAABoABDYACjwCAjYAADAKABYN ARkZAAAfBQQkAAImAgQqAwApAgAuCAArBQAoAQYnAAUBAAIBAAIAAAAAAAAAAAAAAAAEAAAEAAAO AAAOAAATAAAWAAMYAgQYAgQVAQITAAAPBgcPBgcMBwQLBgMGBgYGBgYCBRQDBhUDBikDBikCBDQC BDQDBDIDBDIDBSwDBSwDBTUCBDQAAzAAAS4AAi0AAy4AAjIAADAAAjcAAzgABD4BBkADBUACBD8B Az4AAj0DADECADAAADkAADkCAEMEAEUHADUHADUGAQgDAAUDBQAEBgAAAQQAAwYAAi8AAi8NA0gS CE0QAAAzGxtuFQNoDwB9BgCFDgaDEwh7CwBPDw9ICAgxBxUtAxE1AAQ2AAUyAAA3AABEAgZLCQ1a Bw9dChJsCQxuCw51CAFxBAB4CQCCEwKAEQB2BwB9DwB3CQBiDxlcCRNZCQpWBgdPDgpDAgAuBQkx CAwcERUUCQ0UGhoOFBQOEhESFhUQDhERDxIPDw8QEBAODg4ODg4MDAwZGRkTExMREREVFRX////9 /f3+/v7////////9/f0PDw8KCgoWFhYbGxsLCwsZGRkREREVFRUVFRUSEhIRERERERERERERERER EREQEBAQEBASEhIQEBAODg4ODg4NDQ0LCwsICAgGBgYEBAQDAwMBAQEAAAAAAAAAAAAAAAAAAAAB AQEBAQEBAQEAAAAAAAAAAAAAAAAAAAAAAAAAAAAAAAAAAAAAAAABAQECAgICAgIJCQkICAgHBwcE BAQBAQE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DAwMGBgYJ CQkLCwsMDAwLCwsKCgoMDAwMDAwMDAwMDAwNDQ0ODg4PDw8QEBAODg4ODg4NDQ0MDAwJCQkHBwcE BAQCAgIAAAMAAAQDAwX////39/cDAwMAAAAFBQMDBQIAAAACBAEAAAABAwIAAAAAAAIBAgQAACQA AB8AACUJCS8AAxQAAAwEBgUAAgEJAAMHAAEVAwAhDwsUAAAeAwAnAwUiAAAEAAAEAAABAAABAAAA AAAAAAAAAAAAAAADAAADAAAEAAAFAAAEAwEEAwEBAQAAAAAAAAAAAAAAAgABAwAABAAABAAAAgMA AQIAAA0AAA0AABEAABECAAwCAAwEAAYEAAYAAQAAAQAAAAAAAQAFAgAHBAAEAQAAAAABAAAAAAAA AAAAAQAAAwAAAwAAAQAAAAAABQUABAQAAQAAAgAPAAAUBQApAAksAgxAAAxAAAxQAgJVBwdXCQBa DAJcDQhZCgVVBxRTBRJtDQBmBgBmAwZ3FBeMEwiOFQqDDAh/CARtCBBrBg5WChRSBhBNCQBNCQBX ChRaDRdmDgxoEA53DgB6EQCIFACLFwCXIwCnMwKhNRGNIQB/HRJ4FgtfBQ5hBxBRCBNSCRRJBgBH BAA9BgBLFA0xEBcnBg0bERkUChIIDwgSGRIKEQoLEgsaGyALDBEQEBAREREODg4PDw/////4+Pj/ ///+/v78/Pz8/Pz///8UFBQNDQ0KCgoWFhYREREXFxcVFRUTExMWFhYSEhIVFRUVFRUNDQ0RERER EREQEBAQEBAQEBARERERERERERESEhIQEBAODg4ODg4NDQ0MDAwKCgoICAgKCgoJCQkHBwcEBAQC AgIBAQEAAAAAAAAAAAAAAAAAAAAAAAAAAAAAAAAAAAAAAAAAAAABAQECAgIDAwMFBQUHBwcKCgoL CwsNDQ0KCgoGBgYDAwMBAQE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BAQEBAQEBAQEBAQEBAQEBAQEA AAAAAAAAAAAAAAABAQECAgIDAwMFBQUFBQUJCQkICAgHBwcHBwcHBwcICAgJCQkKCgoKCgoKCgoJ CQkICAgHBwcEBAQCAgIBAQEAAAAAAAAAAAD////+//8AAAIJCQsAAAAAAAAHBwcAAAAAAQAEBQAA AAAAAAABAgAJAAMMAAYIAQkAAAADBAgAAAAAAAAABAMAAgUAAAMAAQMAAAALBQUBAAAHAAADAAAE AAAEAAABAAABAAAAAQAAAQAAAQAAAQABAQEAAAAAAQAAAQAAAgEAAgEAAwIAAwIAAQAAAQAAAAAA AAAAAQAAAgAAAgAAAwAAAQMAAQMCAAMDAQQEAAADAAAEAAADAAAFAAgIAAsQAAoTAQ0bAQwcAg0Z AAoVAAYNAAgLAAYBAAUBAAUAAAcBAAgAAAUAAAQGAgEEAAANAAARAgApAAAwBwNMBAdRCQxxDwR3 FQqRIwCeMAupNwWrOQelNQWcLAB3HgBtFAB2Bxp6Cx53BAB2AwB6BQ58BxBhGABfFgBkDwBiDQBO DwhKCwRPARFPARFaBQBeCQJpCgRrDAZ1CgR3DAZ/DAeBDgl/Dgp7CgZuCgh0EA5WBAZXBQdJAgZE AAE3CBAyAws5DgU1CgEnBgAtDAMXAgkfChEPChEeGSAMEwsOFQ0VHBQQFw8JCRMSEhz9/f3+/v7/ ///////8/Pz8/Pz///8MDAwPDw8QEBAMDAwNDQ0ODg4dHR0KCgoZGRkSEhIDAwMcHBwNDQ0PDw8T ExMODg4REREREREQEBAQEBAPDw8PDw8PDw8PDw8QEBAPDw8ODg4PDw8QEBAREREREREQEBAODg4R EREPDw8LCwsICAgFBQUDAwMCAgICAgIBAQEBAQECAgIDAwMDAwMEBAQFBQUFBQUGBgYHBwcJCQkL CwsNDQ0PDw8QEBAQEBALCwsICAgDAwMBAQEAAAAAAAAAAAAAAAACAgICAgIBAQE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BAQEBAQECAgIBAQEAAAAAAAAAAAAAAAABAQEDAwMCAgICAgIBAQEBAQEBAQEBAQEB AQEBAQEBAQEBAQEBAQEBAQEAAAAAAAAAAAAAAAADBQAAAQABAwAAAgD7/P7////29/v7/P/////+ /f////8AAAAAAAAAAAAFBgEAAQAEAAAIAQAAAAAGAgAFBAIDAgAEBQkAAAAAAQIAAAEAAwYAAwYA AgUAAQQBBQQABAMBAAABAAAAAAAAAAAAAQAAAQAAAQAAAQABAQMAAAIBAAIBAAIAAAIAAAIAAQIA AQIEAgMDAQIBAAAAAAAAAAAAAAACAgADAwEHBwcICAgJCQkJCQkICQQGBwIEBQADBAASAAAXAgAk BQImBwQsBAIrAwEmAwEkAQAUAAARAAAEAAAEAAACAgAFBQMGBwIGBwIHAAgGAAcRAAgXAw4tARA0 CBdPCAxVDhJqDwB5HgCdOgCxTg21UhGsSQiYMweEHwBxDghwDQdaAABhBwBIDAJMEAZJCQdJCQdC DQA+CQBFAABEAAAdDwweEA0cFB8gGCMdJi0mLzYyNz02O0E6OD04Njs2MDQyLDApICUvJisZExch Gx8VFRcJCQsYGRsTFBYaCgsVBQYYCwMZDAQZEAsaEQwSDRMUDxUQERYODxQTGBIQFQ/3+fT////6 9//////////////5+fkLCwsEBAQREREDAwMPDw8NDQ0QEBAMDAwRERERERENDQ0TExMICAgWFhYR ERENDQ0PDw8QEBAPDw8ODg4TExMPDw8PDw8PDw8ODg4ODg4PDw8QEBAQEBARERESEhITExMUFBQV FRUUFBQSEhIREREPDw8NDQ0KCgoHBwcGBgYFBQUGBgYHBwcJCQkJCQkKCgoLCwsLCwsMDAwNDQ0N DQ0MDAwNDQ0ODg4PDw8PDw8ODg4MDAwLCwsICAgFBQUCAgIAAAAAAAAAAAAAAAAAAAABAQEBAQE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BAQEAAAAAAAAAAAAAAAAAAAABAQEBAQEBAQEAAAAAAAAAAAAAAAAAAAAAAAAAAAAAAAAAAAAA AAAAAAAAAAAAAAAAAAAAAAAAAAAAAAAAAAAAAAAAAAAAAAABAQEBAQEAAAAAAAANDwwBAwAGBwkO DxEPDhMQDxT6+f/5+P7+/f/////9/P/7+v/////////5//8ABQYABgAAAQAAAAAAAAAGAQcFAAYH AgADAAAAAAAGAQAAAAAGAQUAAAAAAAAAAAAAAAAAAQAAAQAAAQAAAQAAAQAAAQADAAADAAAEAAIE AAIDAAIDAAIBAAICAAMCAAACAAABAAABAAAAAAEAAAEAAAIBAQMFBggGBwkHCAoHCAoECAkCBgcA BAcAAwYQAAAWAgAlBAAnBgEqAwAqAwAmBAIlAwEOAAAMAAAAAAAAAAABAwIEBgUIBwUJCAYYBQcX BAYgBgAkCgA1CAA3CgBMBgBRCwNjCAdkCQhwCwNyDQVyDQV0DwdwDApoBAI8BhM3AQ4mBw0RAAAU AAETAAAkAAYrAQ0PABcOABYOBA0SCBEXDgkbEg0OHh0TIyIiICEoJicsKycrKiYoKB4kJBocHhMV FwwYGRMPEAoSEhAODgwVFhELDAcHCAMEBQANDwoICgUDBwoIDA8HChELDhX3/P/8///7//79///7 +/v////9+/7///8PDRALCQwEBAQFBQUKCgoEBAQODg4NDQ0HBwcUFBQQEBATExMNDQ0KCgoREREH BwcODg4NDQ0FBQUQEBAMDAwNDQ0TExMQEBAPDw8MDAwPDw8PDw8ODg4PDw8QEBASEhITExMUFBQZ GRkZGRkYGBgXFxcVFRUSEhIQEBAODg4LCwsLCwsKCgoKCgoKCgoMDAwNDQ0ODg4QEBAQEBAPDw8P Dw8PDw8PDw8ODg4ODg4PDw8PDw8PDw8ODg4MDAwJCQkGBgYEBAQAAAAAAAAAAAAAAAAAAAABAQEC AgIBAQE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CAgIBAQEBAQEAAAAAAAAAAAAAAAABAQEAAAAAAAAAAAAAAAAAAAAAAAAA AAAAAAAAAAAAAAAAAAAAAAAAAAABAQEBAQEBAQEAAAAAAAAAAAAAAAAAAAABAQEBAQECAgIDAwEB AQAAAAALCwsKCgoHBwcJCQkNDQ0UFBYVFRcHCAoODxELDA7////9/v/6+/31+//z+f/////6//z/ //////8AAAMBAAUAAAADAAAGAgMHAwQAAAgAAAgAAAEGBAcBAAABAAAAAQAAAQAAAQAAAQAAAQAA AQACAAECAAEEAAEDAAABAAABAAAAAAABAQEAAAAAAAABAQECAgICAgQCAgQCAgQCAgQBAQEBAQEA AgEAAgEAAQMAAAIAAAQAAAMGAAALAwEXAwIYBAMfAwIgBAMbBgUaBQQCAAACAAAAAgEAAgEAAQIA AwQHAwQIBAUqAAgpAAcvAAAzAwE7AQA6AABIAAZNAQtXAAZcAgtmCwZqDwpoDwdpEAhgCgtWAAE6 BQExAAAACDsADkEADUEEEUUHADIIADMCBBMEBhUPCQsUDhAcChgcChgAEzQCFTYPCE4QCU8ODDQJ By8ICxAKDRIHEAADDAABCwADDQIAChQAChQAACMACi4BDUEFEUX3/Pj8//3////x9P/+///1+v/7 ///+///9//r+//sVEhsGAwwTEBsFAg0FBgEHCAMKCgoJCQkNDQ0MDAwLCwsMDAwTExMFBQUGBgYM DAwHBwcJCQkGBgYHBwcKCgoNDQ0REREICAgPDw8LCwsODg4GBgYHBwcUFBQRERERERERERESEhIT ExMVFRUXFxcYGBgbGxsaGhoYGBgWFhYTExMQEBAPDw8ODg4ODg4PDw8QEBARERESEhISEhISEhIS EhIPDw8PDw8ODg4NDQ0MDAwMDAwLCwsLCwsLCwsLCwsKCgoICAgGBgYEBAQCAgIAAAAAAAAAAAAB AQEEBAQGBgYGBgYHBwcHBwcCAgICAgIBAQEBAQE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BAQEBAQEA AAAAAAAAAAAAAAABAQEBAQEAAAAAAAAAAAAAAAAAAAAAAAAAAAABAQEAAAAAAAAAAAAAAAAAAAAA AAAAAAAAAAACAgQAAAADAwUAAAAKCgoJCQkPDw0PDw0KDAcMDgkOEAsQEg0ICgcMDgsNDwwOEA0R BxILAQwCAAD///f8+/n///36+/////////37//n6/v/8//8DAyUEBCYBAxwAABYDAAADAAAAAAAA AAAAAQAAAQAAAQAAAQAAAAAAAAAAAAAAAAAAAAAAAAAAAQAAAQAAAgAAAgAAAgAAAgAAAQIAAAEA AAAAAAABAgAAAQAAAQAAAAAAAAABAAACAAECAAEAAAUAAQcDAAIDAAIKAAALAAAHAAAFAAAAAQEA AgIABQUABQUAAQIAAAEGAAAGAAAAAQMAAAIJAgAPCAIeBAUeBAU0AAw5AxFRAQxWBhFqDARuEAh1 DwB4EgN3DwRvBwBMBQ1EAAUACiQAFjAOAF8LAFwAE0kACD4AAgEBAwIGARgKBRwACk0AC04MBE0P B1ABDEoBDEoBCTcAAzECAhoDAxsGAAoBAAUQBQ3//P//+f//+v///////v/5+Pb//vz///7///v7 +P8SDy4MCy0JCCoMDQ8CAwUEBQAMDQUFAQ8JBRMHBRMEAhAICwIJDAMNDQ0HBwcPDw8SEhIODg4L CwsNDQ0MDAwHBwcAAAADAwMDAwMAAAAFBQUICAgCAgIFBQUKCgoGBgYSEhILCwsVFRUXFxcQEBAV FRUUFBQUFBQUFBQVFRUXFxcZGRkaGhoXFxcWFhYVFRUSEhIREREQEBARERERERESEhIUFBQVFRUW FhYWFhYTExMREREPDw8MDAwMDAwLCwsLCwsKCgoKCgoJCQkJCQkDAwMDAwMCAgIBAQEAAAAAAAAA AAAAAAAEBAQHBwcLCwsNDQ0NDQ0LCwsLCwsKCgoHBwcGBgYFBQUDAwMCAgI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BAQEAAAAAAAAAAAABAQEEBAQHBwcKCgoNDQ0PDw8QEBAREREQ EBAODg4LCwsJCQkKCgoICAgFBAoCAQcBAA0CAA4EARYGAxgKBxz//f/////8+f///////v/9/P// /v/+/v7////+/v7///8AAAACAgIAAAACAgIAAAAAAAAEBAQAAAAAAAADAwMAAAABAQEGAAAFAAAH AQMFAAECAAMBAAIBAgQAAQMAAQIAAAEAAgAAAQAEAwAAAAAEAAAEAAACAQAAAAAAAAABAgAABAAA AAAAAAAAAwAAAQAAAgEBAQEAAAACAAACAAADAAAEAAAAAQMAAQMUAAAZAAAsAAAwBAM1BAg2BQlI BghXFRdoCQNrDAZzDgJxDABoDwdZAAAjDw4VAQAVBUMNADsJB0kNC00CCh0ABhkECxMABw8LCTgD ATAGCVoPEmMCDG4ACmwMBk4VD1cKCyf5+v/////6///////3/P/7///7///6///////19v8REi4N B08DAEUAAAAAAAAAAAACAgIFBQUICAgKCgoMDAwJCQkJCQkICAgICAgJCQkLCwsNDQ0PDw8QEBAO Dg4NDQ0MDAwLCwsICAgDAwMAAAABAQEBAQEBAQEAAAAAAAAAAAADAwMFBQUNDQ0ODg4QEBAUFBQX FxcYGBgVFRUTExMTExMUFBQVFRUXFxcXFxcXFxcWFhYWFhYTExMSEhIRERESEhITExMWFhYZGRka GhoaGhoZGRkXFxcVFRUSEhIPDw8LCwsICAgFBQUEBAQEBAQDAwMDAwMDAwMBAQEAAAACAgIAAAAA AAAAAAAAAAADAwMHBwcJCQkREREQEBAQEBAPDw8ODg4NDQ0KCgoICAgICAgGBgYDAwMAAAAAAAAA AAAAAAABAQE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BAQEAAAAAAAAAAAAAAAABAQECAgIDAwMC AgIEBAQGBgYICAgJCQkJCQkICAgHBwcFBQMEBAICAgIAAAAAAAQAAAUBAAoCAAsAAAgDAQ4AAAQH BRAAAAETEhj////////8/Pz////////9/f3////+/v7////////////////6+vr////////9/f3/ //8AAAAABQEAAQAAAgAABQIAAAAABgYAAAAAAwQGAQUAAAAIAAAKAAAIAAAaBAYkBwkaAAAkBAkh AQYeAQUfAgYWAQYQAAAHAAAIAAAHAQMIAgQFBQUFBQUDBQQCBAMCBAMCBAMABw4ABQwMAAAPAAAl AAAsAgQ1Bwo3CQxRCgZPCAR3CwCPIwmzPxjBTSaUNQlxEgAAAC0KEEIABlcNFWYIEXAAAmEGC0ML EEj////29f3//P3//////vz89PL///H9/+r9///4/Pv///73/PX////3+P8JBD4SDUcQC0UJBD4A ABIAAAkDCAEAAQAAAAAECAcBAQEBAQEDAwMEBAQGBgYHBwcICAgJCQkLCwsMDAwNDQ0ODg4ODg4N DQ0MDAwLCwsHBwcEBAQBAQEAAAAAAAAAAAAAAAAAAAAAAAAAAAAAAAABAQEDAwMGBgYLCwsODg4U FBQSEhIQEBAPDw8QEBARERESEhISEhIUFBQUFBQUFBQUFBQUFBQTExMSEhISEhIUFBQVFRUXFxcZ GRkaGhoZGRkYGBgYGBgUFBQTExMREREPDw8NDQ0KCgoHBwcFBQUCAgIEBAQGBgYHBwcHBwcEBAQA AAAAAAABAQECAgIEBAQGBgYKCgoNDQ0QEBASEhISEhIREREODg4MDAwKCgoICAgGBgYFBQUCAgIC AgIBAQEAAAAAAAAAAAABAQEBAQE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BAQECAgICAgICAgIBAQEBAQEBAgABAgAAAQAAAQAAAAAAAAAAAAAA AAAAAAACAgIBAQMBAQMAAAAEBAYAAAADAwMCAgIBAQEBAQEBAQEAAAAAAAAAAAAAAAAAAAD///// ///+/v76+vr////////////2//v9///1/vv7///////////////8/f//+fsJAwUKAAAVBQgkCQ4l Cg8dAAImBgsoAAgmAAYgAAYhAAcaAQcUAAEKAAAKAAAKBAYLBQcJCQkKCgoICgkHCQgFCQgFCQgT BgARBAABBwUCCAYeAgEkCAdZAABbAABnCQpvERL//f//+/30///1//////v6+fT9/f3////6/v/+ ///3/v/1/P/////x9/f8/fj////9//P8//L////z//fx//8AChUAAA0AAA8AAAAFBwIAAAAGCAMA AAgBAQ0AAAkAAAcAAQAEBgEAAAAAAgAAAAwAAA0AAAABAQECAgIEBAQEBAQEBAQDAwMCAgIEBAQD AwMBAQEAAAAAAAAAAAACAgIDAwMCAgICAgIDAwMFBQUHBwcHBwcGBgYEBAQAAAAAAAABAQEEBAQH BwcLCwsODg4QEBAODg4ODg4NDQ0NDQ0ODg4PDw8RERESEhISEhIREREREREQEBAQEBAQEBARERER ERETExMVFRUYGBgZGRkZGRkXFxcVFRUTExMREREQEBAODg4MDAwLCwsJCQkICAgHBwcKCgoJCQkG BgYEBAQEBAQFBQUJCQkLCwsICAgKCgoNDQ0QEBASEhITExMSEhISEhIPDw8NDQ0JCQkGBgYEBAQD AwMCAgIBAQEAAAAAAAAAAAAAAAAAAAABAQE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BAQEBAQEBAQEAAAAAAAAAAAACAgIBAQEBAQEBAQEAAAAAAAAAAAAAAAAAAAAAAAAAAQAA AQAAAQAAAQAAAQAAAQACAwAAAQAAAAAAAAAEBAQAAAAFBQcAAAAAAAAAAAAAAAAAAAAAAAAEBAQA AAAAAAAEBAQAAAAAAAABAQECAgIBAQEAAAADAwMBAAAJAwMIBAX8+Pn+/P359/j////////////+ /P3/+/r/+/r//fv/+ff//////fz///z//vv//vv///3////+/vz9//79//78/v39//7///////// ///////////////+//v9//r4/vr3/fn1//z3//74///4///3///////6//72/Pr4+Pb/////+/j/ ///q//8gNowYIawaI64QGmEAA0oAAAAACgAJAAMEAAAGAAkJAAwIAAAKAAAKAAAHAAABAgAAAAAF BwACBAAAAQAAAQAAAAgAAAgEAg8GBBEAAAADBAAEBgAAAAAMDQgAAAAAAAAAAAABAQECAgICAgIB AQEAAAAAAAABAQEAAAAAAAAAAAAAAAACAgIFBQUHBwcKCgoKCgoKCgoJCQkHBwcEBAQAAAAAAAAA AAAAAAACAgIFBQUICAgJCQkHBwcGBgYCAgIGBgYMDAwODg4ODg4NDQ0NDQ0NDQ0LCwsLCwsMDAwN DQ0PDw8QEBASEhISEhIUFBQUFBQUFBQUFBQTExMSEhIREREREREQEBAPDw8NDQ0MDAwMDAwMDAwM DAwMDAwLCwsMDAwODg4ODg4NDQ0LCwsKCgoKCgoODg4PDw8RERESEhIREREPDw8MDAwKCgoHBwcF BQUDAwMBAQE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BAQEBAQEAAAAAAAAAAAABAQEBAQEBAQEAAAAAAAAAAAAAAAAAAAABAQEBAQEB AQEBAQMBAQMAAAAAAAAAAAABAQABAgABAgAAAAAFBgEAAAAJCQcAAAAAAAABAAUEAwgAAAADAwMF BQUAAAABAQEAAAAAAAADAwMCAgIAAAAFBQUCAgIAAAADAwMCAgIAAAACAAAQBQkAAAAJAAMCAAEF AwQAAAADBQQAAAAAAgEECggABgQAAAAAAwAAAAAAAQAABAAAAwAAAwAABAAABAAAAwAAAgAAAwAA AAEAAAEAAAAAAAAAAAABAAAEAAAFAQANBAUMAwQBBBcAAxYAAw8AAQ0DAQACAAACAAADAAAEBzIA Ay4DA0MBAUEOATcKADMAACkAACUHBUcAADwFBhoAAAcEBgAAAAAAABQGABwAAAoHBRMAAwAACQAA AAgAAAkAAAMAAAQEBQAAAAAAAAABAgABAgAEBQAAAAACAwADBAADBAAICQQKCwYHBgwBAAYBAQEB AQEBAQECAgIBAQEBAQEAAAAAAAAAAAACAgIFBQUJCQkLCwsMDAwLCwsLCwsMDAwJCQkFBQUCAgIA AAAAAAAAAAABAQEAAAAAAAAAAAABAQECAgICAgIAAAAAAAADAwMGBgYKCgoLCwsICAgFBQUEBAQE BAQICAgJCQkLCwsNDQ0PDw8QEBAREREREREUFBQTExMSEhISEhIREREREREREREREREPDw8ODg4N DQ0NDQ0ODg4ODg4ODg4ODg4PDw8ODg4NDQ0LCwsJCQkJCQkJCQkJCQkNDQ0ODg4ODg4NDQ0MDAwJ CQkGBgYEBAQBAQE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BAQEBAQEAAAAAAAAAAAAAAAAAAAAAAAAAAAAAAAAAAAAA AAAAAAAAAAAAAAAAAAABAQMAAAIAAAIAAAIAAAAAAAABAQEBAQEAAAAHBwcAAAAAAAAAAAECAgQA AAIAAAAGBgYAAAAAAAAEBAQAAAAEBAQHBwcAAAAAAAABAQEAAAAAAAAEBAQAAAAAAAAAAAACBAMA AAAAAAADBQQAAQAAAAAECAcAAAAAAAAAAAAFBwYAAAAAAAAGBgYDAQIBAAADAAACAAACAAABAAAB AAACAAABAAIBAAICAAMCAAMBAAABAAABAAABAAADAgAFBAIDBAACAwAHAAAGAAADAAACAAAAAAQA AAQBAAgAAAIGAAIDAAABAAAAAAACAgQAAAADBwoAAAIFBQ0FBQ0HBwUICAYDAwAAAAAEBAYAAAAA AAIAAAACCAAAAAAACAAACAAEBAQBAQEAAAAEBAIJCQkFBQUGBggDAwUBAQMCAgQICAgBAQEDAwEA AAAAAAAHBwcAAAAAAAAAAAAAAAAAAAAAAAAAAAAAAAAAAAAAAAACAgIEBAQGBgYHBwcHBwcHBwcG BgYFBQUFBQUEBAQEBAQFBQUGBgYHBwcAAAAAAAAAAAAAAAAAAAAAAAABAQECAgIHBwcHBwcGBgYD AwMAAAAAAAACAgIFBQUMDAwMDAwNDQ0ODg4PDw8PDw8PDw8PDw8QEBARERESEhISEhIREREQEBAP Dw8ODg4PDw8ODg4ODg4PDw8PDw8PDw8ODg4ODg4NDQ0ICAgCAgIAAAAAAAAFBQUMDAwQEBALCwsL CwsJCQkHBwcFBQUCAgIBAQEAAAAAAAAAAAAAAAAAAAABAQEBAQEAAAAAAAAAAAAAAAAAAAAAAAAA AAAAAAABAQEBAQE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BAQEBAQEAAAAAAAAAAAAAAAAAAAAAAAAAAAAAAAAAAAAAAAAAAAAAAAAAAAIAAAIEBAYAAAAB AQEFBQUAAAAAAAAAAAAEBAIAAAAAAAACAgIAAAAEBAQAAAAAAAAAAAAAAAAAAAADAwMAAAAAAAAD AwMBAQEAAAAABAMAAQAAAwIABAMAAAAAAAAAAgEBBQQAAAACBAMAAAACAAECAAAFAQIAAAAGAAIG AAAGAAAGAAAGAAAFAAMFAAMGAAQGAAQCAAECAAEAAAAAAAAAAAAAAAAAAQAAAgAAAQ0AAQ0HAAoG AAkGAAQGAAQABQAABgAABQAACAAAAAADAgABAQABAQAABwAACAAAAAYAAwoBBAADBgAAAAAAAQAA AAEEBAYAAAAEBAICBAACBAAAAAAFBAAAAAYBAAkAAAEAAAAHBgsCAQYAAAACAgQFBQUAAAAAAAAE BAQCAgQAAAADAgcAAAEICAoAAAAAAAAAAAAAAAAAAAAAAAAAAAAAAAAAAAACAgIBAQEAAAAAAAAA AAABAQEDAwMFBQUEBAQFBQUHBwcHBwcFBQUBAQEAAAAAAAABAQEBAQECAgICAgIDAwMEBAQGBgYI CAgFBQUFBQUEBAQDAwMEBAQGBgYKCgoNDQ0PDw8PDw8PDw8PDw8ODg4PDw8PDw8PDw8PDw8QEBAQ EBAREREREREPDw8ODg4NDQ0PDw8PDw8QEBAQEBAQEBAPDw8MDAwKCgoBAQEBAQEDAwMHBwcLCwsN DQ0LCwsJCQkICAgHBwcEBAQCAgIAAAAAAAAAAAAAAAABAQEAAAAAAAAAAAABAQEBAQEBAQEAAAAA AAAAAAAAAAAAAAAAAAAAAAABAQEBAQE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BAQEBAQEBAQEBAQEAAAAAAAAAAAAAAAABAQEBAQEBAQECAgIAAQAAAQABAgABAgABAQEAAAAA AAEAAAEAAAABAQMAAAAAAAACAwAAAAAAAQAAAQAAAAADAwMAAAAEBAQAAAACAgIAAAACAgICAgIB AQEAAAAAAAAGBgYAAAAAAAAGBgYAAAAGAAIGAAIAAAALBwgBAAAEAgMAAAAAAAAAAAAEBAQAAAAH BwkAAAAFBQcAAAEAAwAAAwAAAgAAAgAAAgIAAQEAAAEAAAAAAAIAAQMAAQMAAQMAAgEAAQABAQAB AQAAAQAAAgAABgAABgAABAAAAwAAAAYAAAYAAAoBAAsAAAABAAAAAAAEBAAAAAAFAAcGAgEAAAAG ABEEAA8CAAoDAAsGBgQAAAAAAQMAAAIAAAUAAAcCAAUAAAAIAAkHAAgAAAAAAAAAAAABAQMGBQoB AAUAAAABAQMDAwUAAAAAAAMFBAkAAAEAAAIAAAAAAAAAAAAAAAABAQEBAQEBAQEBAQEBAQEBAQEA AAAAAAAAAAABAQEBAQEAAAAAAAAAAAAAAAAAAAACAgIDAwMDAwMDAwMEBAQEBAQCAgIFBQUICAgK CgoKCgoJCQkJCQkKCgoCAgIEBAQHBwcKCgoNDQ0ODg4QEBAQEBAQEBAPDw8PDw8ODg4PDw8QEBAS EhITExMSEhIREREREREQEBAQEBAPDw8PDw8QEBAODg4PDw8PDw8QEBAPDw8MDAwICAgGBgYKCgoI CAgICAgLCwsODg4ODg4LCwsHBwcBAQEAAAAAAAAAAAAAAAAAAAAAAAACAgI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CAgICAgICAgIBAQEAAAAAAAAA AAABAQEAAAAAAAAAAAAAAAABAQEBAQEAAAAAAAABAQEBAQEAAAAAAAAAAAAAAAAAAAAAAAABAQEB AQEBAQEBAQEAAAAAAAAAAAAAAAABAQEBAQEAAAAAAAAAAAAAAAAAAAAAAAABAQEAAAAAAAAAAAAA AAAAAAAAAAAAAAACAgIBAQEAAAAAAAAAAAAAAAAAAAABAQECAgIBAQEAAAAAAAAAAAAAAAAEBAQG BgYJCQkJCQkJCQkKCgoKCgoKCgoLCwsLCwsNDQ0ODg4PDw8PDw8PDw8ODg4ODg4ODg4ODg4PDw8Q EBASEhISEhISEhISEhIREREREREQEBAODg4MDAwMDAwODg4QEBASEhITExMSEhIPDw8NDQ0NDQ0M DAwMDAwMDAwKCgoMDAwODg4ODg4MDAwHBwcCAgI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BAQEAAAAAAAAAAAAAAAABAQEAAAAAAAABAQEBAQEAAAAAAAAAAAAA AAAAAAAAAAAAAAAAAAAAAAAAAAAAAAAAAAABAQEBAQEBAQEBAQEBAQEBAQEBAQEBAQEBAQEBAQEB AQEBAQEAAAAAAAAAAAAAAAAAAAAAAAAAAAAAAAAAAAAAAAABAQEBAQEAAAAAAAABAQEBAQEBAQEB AQEBAQECAgIEBAQGBgYLCwsLCwsJCQkICAgJCQkKCgoLCwsNDQ0NDQ0ODg4PDw8PDw8PDw8PDw8Q EBAQEBAPDw8PDw8PDw8ODg4ODg4ODg4ODg4ODg4NDQ0ODg4QEBASEhIUFBQVFRUVFRUVFRUREREP Dw8ODg4NDQ0MDAwMDAwLCwsKCgoODg4NDQ0LCwsICAgFBQUDAwMBAQE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CAgICAgIBAQEAAAADAwMCAgIAAAAAAAAAAAAAAAAAAAAAAAABAQEB AQEAAAAAAAAAAAAAAAAAAAAAAAADAwMDAwMCAgICAgIBAQEAAAAAAAAAAAAAAAAAAAAAAAAAAAAA AAAAAAAAAAAAAAABAQEBAQEBAQEBAQEAAAAAAAAAAAAAAAAAAAAAAAABAQEBAQEBAQEAAAAAAAAA AAAAAAAAAAACAgIEBAQGBgYICAgKCgoLCwsNDQ0MDAwMDAwMDAwNDQ0ODg4QEBAREREPDw8PDw8O Dg4NDQ0MDAwMDAwNDQ0NDQ0PDw8ODg4NDQ0MDAwMDAwNDQ0ODg4PDw8SEhITExMVFRUXFxcXFxcV FRUTExMSEhINDQ0NDQ0NDQ0NDQ0ODg4NDQ0MDAwLCwsLCwsJCQkGBgYCAgI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BAQEBAQEBAQEDAwMGBgYICAgHBwcGBgYFBQUDAwMBAQEAAAAAAAAA AAAAAAAAAAABAQEAAAAAAAAAAAAAAAAAAAAAAAAAAAAEBAQEBAQEBAQEBAQDAwMDAwMCAgIBAQEA AAABAQEBAQEBAQEBAQEBAQEAAAAAAAAAAAAAAAAAAAAAAAAAAAAAAAAAAAAAAAACAgIBAQEAAAAA AAAAAAAAAAAAAAABAQECAgIFBQUICAgLCwsNDQ0PDw8RERESEhIPDw8QEBAREREREREREREQEBAO Dg4NDQ0KCgoKCgoJCQkICAgHBwcICAgKCgoLCwsNDQ0NDQ0NDQ0ODg4QEBASEhITExMVFRUZGRkY GBgWFhYUFBQSEhIQEBAODg4NDQ0PDw8ODg4NDQ0NDQ0NDQ0MDAwKCgoJCQkEBAQDAwMCAgIBAQE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BAQEDAwMGBgYJCQkLCwsLCwsKCgoHBwcF BQUDAwMBAQEBAQEAAAAAAAAAAAAAAAAAAAAAAAAAAAAAAAAAAAAAAAABAQEAAAAAAAADAwMFBQUH BwcJCQkKCgoKCgoJCQkJCQkICAgHBwcGBgYEBAQCAgIBAQEAAAAAAAAAAAAAAAAAAAAAAAAAAAAA AAAAAAAAAAAAAAAAAAABAQEDAwMFBQUGBgYMDAwNDQ0PDw8QEBAQEBAQEBAREREREREREREREREQ EBAODg4LCwsICAgEBAQCAgIBAQEBAQEBAQECAgIEBAQHBwcLCwsODg4MDAwNDQ0PDw8RERESEhIU FBQVFRUVFRUTExMSEhIQEBAODg4NDQ0MDAwMDAwMDAwPDw8NDQ0LCwsJCQkICAgHBwcFBQUEBAQE BAQDAwMDAwMCAgIBAQEBAQE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EBAQHBwcJCQkL CwsLCwsLCwsJCQkICAgGBgYFBQUEBAQCAgIBAQEAAAAAAAAAAAAAAAAAAAAAAAAAAAAAAAABAQEB AQEDAwMGBgYKCgoNDQ0PDw8QEBAREREQEBAPDw8NDQ0KCgoHBwcEBAQBAQEAAAAAAAAAAAAAAAAA AAAAAAABAQECAgICAgIDAwMEBAQFBQUHBwcICAgICAgHBwcHBwcJCQkKCgoMDAwMDAwMDAwMDAwM DAwMDAwJCQkICAgFBQUDAwMAAAAAAAAAAAAAAAAAAAAAAAAAAAAAAAACAgIGBgYKCgoNDQ0NDQ0O Dg4PDw8QEBAQEBAQEBAPDw8ODg4JCQkJCQkKCgoJCQkJCQkICAgICAgHBwcGBgYFBQUEBAQEBAQF BQUGBgYGBgYGBgYKCgoICAgFBQUCAgIBAQEAAAAAAAABAQE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D AwMHBwcKCgoLCwsLCwsMDAwNDQ0MDAwLCwsKCgoJCQkICAgFBQUCAgIAAAAAAAAAAAAAAAAAAAAA AAAAAAABAQEBAQEHBwcJCQkLCwsNDQ0ODg4PDw8PDw8PDw8ODg4MDAwKCgoHBwcEBAQBAQEAAAAA AAABAQEAAAAAAAAAAAAAAAACAgIEBAQFBQUICAgICAgICAgICAgHBwcGBgYEBAQDAwMBAQEDAwMF BQUHBwcHBwcGBgYGBgYGBgYBAQEAAAAAAAAAAAAAAAAAAAAAAAABAQEBAQEBAQEBAQEAAAABAQED AwMGBgYICAgMDAwMDAwNDQ0NDQ0MDAwKCgoJCQkHBwcGBgYGBgYGBgYGBgYFBQUEBAQDAwMCAgIB AQEBAQEDAwMFBQUICAgKCgoKCgoKCgoICAgHBwcEBAQBAQE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DAwMHBwcMDAwODg4NDQ0NDQ0ODg4PDw8NDQ0NDQ0NDQ0MDAwKCgoHBwcEBAQBAQEA AAAAAAAAAAAAAAAAAAAAAAABAQEBAQEHBwcICAgKCgoLCwsMDAwMDAwLCwsLCwsJCQkICAgHBwcF BQUDAwMCAgIBAQEBAQEBAQEBAQEAAAAAAAABAQEDAwMFBQUHBwcFBQUEBAQDAwMBAQEAAAAAAAAB AQEBAQECAgIEBAQGBgYHBwcGBgYEBAQDAwMCAgICAgICAgICAgICAgIBAQEBAQEAAAAAAAAAAAAA AAAAAAAAAAAAAAACAgIFBQUICAgJCQkJCQkKCgoKCgoJCQkICAgHBwcGBgYFBQUEBAQDAwMCAgIC AgICAgIDAwMDAwMGBgYHBwcICAgKCgoLCwsLCwsKCgoJCQkBAQEBAQEBAQE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BAQEBAQEBAQEBAQEBAQEBAQEBAQEBAQEBAQEAAAAAAAAAAAAAAAAAAAAAAAAAAAAAAAAA AAAAAAAAAAAAAAABAQEBAQECAgIICAgJCQkLCwsMDAwNDQ0ODg4ODg4PDw8QEBAPDw8ODg4NDQ0L CwsICAgFBQUDAwMAAAAAAAAAAAAAAAAAAAAAAAAAAAAAAAAAAAABAQEDAwMFBQUICAgJCQkKCgoL CwsKCgoICAgFBQUCAgIAAAAAAAAAAAAAAAABAQEBAQEAAAAAAAAAAAABAQEBAQECAgIBAQEAAAAA AAAAAAABAQECAgIDAwMEBAQFBQUFBQUEBAQFBQUGBgYJCQkMDAwNDQ0NDQ0LCwsHBwcDAwMBAQEA AAAAAAABAQEAAAAAAAABAQEDAwMFBQUHBwcJCQkLCwsLCwsLCwsMDAwMDAwMDAwLCwsJCQkICAgG BgYHBwcICAgJCQkJCQkJCQkICAgICAgHBwcHBwcICAgICAgGBgYDAwM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B AQEBAQECAgIBAQEBAQEBAQECAgICAgIDAwMEBAQEBAQFBQUGBgYHBwcHBwcICAgICAgICAgICAgH BwcHBwcHBwcGBgYGBgYEBAQBAQEAAAAAAAAAAAAAAAAAAAAAAAAAAAAAAAAAAAAAAAABAQEDAwMF BQUHBwcICAgICAgICAgHBwcFBQUDAwMBAQEAAAAAAAAAAAABAQEAAAAAAAAAAAAAAAAAAAAAAAAA AAAAAAABAQEAAAAAAAAAAAAAAAABAQECAgIDAwMEBAQGBgYJCQkLCwsNDQ0MDAwLCwsKCgoMDAwK CgoGBgYDAwMAAAAAAAAAAAAAAAAEBAQGBgYJCQkLCwsNDQ0MDAwMDAwLCwsNDQ0MDAwKCgoJCQkI CAgICAgJCQkKCgoODg4NDQ0MDAwKCgoHBwcFBQUDAwMCAgICAgIDAwMDAwMDAwMCAgIBAQE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CAgID AwMDAwMEBAQFBQUFBQUGBgYGBgYGBgYGBgYFBQUDAwMCAgICAgIBAQEBAQEAAAAAAAABAQEBAQEB AQEBAQEBAQEAAAACAgIDAwMEBAQEBAQEBAQDAwMAAAAAAAAAAAAAAAAAAAAAAAAAAAAAAAAAAAAA AAAAAAAAAAABAQECAgIDAwMCAgICAgICAgIBAQEAAAAAAAAAAAAAAAAAAAAAAAACAgICAgICAgIC AgIBAQEBAQEAAAAAAAAAAAABAQEAAAAAAAAAAAAAAAAAAAABAQEBAQEICAgJCQkKCgoLCwsMDAwM DAwMDAwMDAwMDAwKCgoHBwcEBAQCAgIBAQEBAQEBAQEDAwMEBAQHBwcJCQkKCgoKCgoJCQkICAgG BgYICAgLCwsODg4PDw8PDw8PDw8ODg4KCgoJCQkHBwcFBQUDAwMBAQEAAAAAAAAAAAAAAAAAAAAA AAAAAAAAAAAAAAABAQE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BAQEBAQEBAQEBAQEGBgYFBQUEBAQCAgIBAQEAAAAAAAAAAAAA AAAAAAAAAAAAAAABAQEBAQECAgICAgIGBgYGBgYHBwcHBwcHBwcFBQUDAwMAAAAAAAAAAAAAAAAA AAAAAAAAAAAAAAAAAAAAAAAAAAAAAAAAAAAAAAAAAAAAAAAAAAABAQEBAQEBAQECAgICAgIDAwME BAQFBQUICAgHBwcFBQUEBAQCAgIBAQEAAAAAAAAAAAAAAAAAAAAAAAAAAAAAAAAAAAAAAAAICAgI CAgICAgICAgJCQkJCQkKCgoKCgoJCQkICAgGBgYDAwMCAgIBAQEBAQEBAQEAAAAAAAAAAAAAAAAC AgIEBAQGBgYHBwcLCwsNDQ0ODg4ODg4MDAwJCQkFBQUCAgICAgIBAQEBAQEAAAAAAAAAAAAAAAAB AQECAgIBAQE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BAQEBAQEAAAABAQECAgIEBAQFBQUHBwcICAgJCQkKCgoKCgoKCgoJCQkICAgGBgYDAwMB AQEAAAAAAAAAAAAAAAAAAAAAAAAAAAAAAAACAgIBAQEAAAAAAAAAAAABAQECAgICAgIICAgJCQkK CgoLCwsLCwsLCwsKCgoKCgoICAgHBwcFBQUDAwMBAQEAAAABAQEBAQEAAAAAAAAAAAAAAAAAAAAA AAAAAAAAAAAAAAACAgIGBgYICAgICAgGBgYDAwMAAAACAgICAgIBAQEAAAAAAAAAAAAAAAAAAAAB AQEAAAAAAAAAAAABAQEEBAQHBwcJCQkKCgoICAgFBQUCAgIAAAAAAAAAAAAAAAADAwMDAwMBAQEA AAAAAAAAAAAAAAABAQECAgICAgIBAQEBAQE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BAQEBAQEBAQEBAQEBAQEBAQEBAQEBAQEA AAAAAAAAAAAAAAAAAAAAAAABAQEBAQEAAAAAAAACAgIDAwMFBQUHBwcJCQkKCgoLCwsKCgoKCgoJ CQkICAgFBQUDAwMBAQEAAAAAAAAAAAAAAAAAAAAAAAAAAAAAAAAAAAAAAAAAAAAAAAAAAAABAQED AwMFBQUHBwcHBwcJCQkKCgoKCgoJCQkHBwcGBgYDAwMCAgIAAAAAAAAAAAAAAAAAAAABAQEAAAAA AAAAAAAAAAAAAAAAAAAAAAAAAAAAAAAAAAABAQECAgICAgIBAQEAAAAAAAAAAAAAAAAAAAAAAAAA AAAAAAAAAAAAAAABAQEBAQEBAQEBAQEBAQECAgIDAwMDAwMAAAAAAAAAAAABAQECAgIEBAQGBgYH BwcDAwMDAwMBAQEAAAAAAAAAAAAAAAAAAAAAAAAAAAAAAAAAAAABAQEBAQE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CAgIBAQEBAQEAAAAAAAAAAAAAAAAAAAAAAAAAAAAAAAAAAAABAQEDAwMEBAQF BQUHBwcGBgYFBQUFBQUEBAQDAwMCAgIAAAAAAAAAAAAAAAAAAAAAAAAAAAAAAAAAAAAAAAAAAAAA AAAAAAAAAAAAAAABAQECAgIBAQEBAQECAgICAgICAgIBAQEBAQEAAAAAAAAAAAAAAAAAAAAAAAAA AAAAAAAAAAAAAAAAAAAAAAAAAAAAAAAAAAAAAAAAAAACAgIAAAAAAAAAAAAAAAAAAAAAAAACAgIA AAAAAAAAAAAAAAABAQEBAQEBAQEBAQEAAAAAAAAAAAAAAAAAAAAAAAAAAAAAAAABAQEDAwMFBQUH BwcGBgYEBAQCAgIAAAAAAAAAAAAAAAAAAAAAAAAAAAAAAAABAQEAAAAAAAAAAAAAAAAAAAAAAAAB AQEBAQE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B AQEBAQEAAAAAAAAAAAAAAAAAAAAAAAAAAAAAAAAAAAAAAAAAAAAAAAABAQEBAQEBAQEBAQEAAAAA AAAAAAABAQEBAQECAgIAAAAAAAAAAAAAAAAAAAAAAAAAAAAAAAAAAAAAAAAAAAAAAAAAAAAAAAAA AAAAAAAAAAABAQEBAQEBAQEBAQEAAAAAAAAAAAAAAAAAAAAAAAAAAAAAAAAAAAAAAAABAQEAAAAA AAAAAAABAQEBAQEBAQEAAAAAAAAAAAAAAAAAAAAAAAAAAAAAAAAAAAAAAAAAAAAAAAAAAAABAQEB AQEAAAAAAAAAAAAAAAAAAAAAAAAAAAAAAAAAAAAAAAAAAAACAgIBAQEBAQEAAAAAAAAAAAAAAAAA AAABAQEBAQEBAQEAAAAAAAAAAAAAAAAAAAAAAAAAAAAAAAAAAAAAAAAAAAAAAAAAAAABAQEAAAAA AAAAAAAAAAAAAAAAAAABAQE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BAQEBAQEBAQEBAQEAAAAAAAABAQEBAQEAAAAAAAAAAAAA AAAAAAAAAAAAAAAAAAABAQEBAQEAAAABAQEBAQEBAQEAAAAAAAAAAAAAAAABAQEBAQE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BAQEBAQEAAAAAAAABAQEAAAAAAAAAAAAAAAAAAAABAQEAAAAAAAAAAAAAAAAB AQEBAQEBAQECAgIBAQEBAQEAAAAAAAAAAAAAAAAAAAAAAAAAAAAAAAAAAAAAAAAAAAAAAAAAAAAB AQEBAQE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BAQECAgIEBAQFBQUGBgYHBwcGBgYFBQUDAwMCAgICAgIA AAAAAAAAAAAAAAAAAAAAAAAAAAAAAAAAAAAAAAABAQECAgIDAwMEBAQFBQUFBQUFBQUFBQUFBQUE BAQEBAQDAwMDAwMBAQEBAQE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BAQECAgIICAgJCQkLCwsMDAwNDQ0M DAwLCwsKCgoICAgHBwcEBAQDAwMCAgIBAQEAAAAAAAAAAAAAAAACAgIEBAQGBgYJCQkLCwsMDAwM DAwMDAwMDAwLCwsKCgoICAgHBwcHBwcBAQEBAQE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BAQECAgICAgICAgICAgICAgIDAwMEBAQICAgJ CQkKCgoMDAwNDQ0NDQ0NDQ0NDQ0NDQ0MDAwLCwsKCgoICAgGBgYDAwMCAgICAgIDAwMDAwMFBQUG BgYHBwcICAgJCQkLCwsLCwsKCgoJCQkICAgHBwcGBgYFBQUBAQEBAQE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DAwMEBAQFBQUFBQUGBgYG BgYHBwcICAgJCQkJCQkKCgoKCgoLCwsLCwsMDAwMDAwKCgoJCQkJCQkJCQkICAgGBgYEBAQCAgIA AAAAAAAAAAAAAAAAAAABAQECAgICAgIBAQEBAQEBAQECAgIBAQEBAQEBAQEBAQEBAQEBAQE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BAQED AwMFBQUHBwcJCQkKCgoLCwsMDAwLCwsLCwsLCwsMDAwMDAwMDAwMDAwMDAwJCQkICAgICAgICAgI CAgHBwcGBgYFBQUBAQEBAQEAAAAAAAAAAAAAAAAAAAAAAAAAAAAAAAAAAAAAAAAAAAAAAAAAAAAA AAABAQEBAQE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EBAQHBwcJCQkLCwsMDAwNDQ0LCwsLCwsMDAwNDQ0NDQ0NDQ0NDQ0NDQ0Q EBAQEBAPDw8PDw8PDw8PDw8ODg4NDQ0ODg4NDQ0KCgoICAgFBQUDAwMBAQEAAAAAAAAAAAAAAAAB AQEBAQEBAQEBAQEBAQEBAQEBAQE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BAQECAgIDAwMEBAQGBgYJCQkMDAwNDQ0MDAwNDQ0NDQ0ODg4N DQ0NDQ0ODg4ODg4QEBAQEBAQEBAQEBAQEBAQEBARERERERESEhISEhIREREPDw8NDQ0LCwsJCQkI CAgCAgICAgIBAQEAAAAAAAAAAAAAAAAAAAAAAAAAAAAAAAAAAAAAAAAAAAAAAAAAAAAAAAAAAAAA AAAAAAAAAAABAQE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BAQEDAwMFBQUHBwcICAgI CAgJCQkLCwsMDAwMDAwMDAwMDAwMDAwODg4ODg4ODg4ODg4PDw8PDw8PDw8PDw8ODg4ODg4ODg4N DQ0NDQ0MDAwLCwsLCwsLCwsJCQkHBwcFBQUDAwMBAQEBAQEAAAABAQECAgICAgIBAQEBAQEAAAAA AAAAAAAAAAAAAAAAAAAAAAAAAAAAAAAAAAAAAAABAQEBAQEAAAAAAAAAAAAAAAAAAAABAQE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BAQECAgICAgIICAgKCgoMDAwODg4ODg4ODg4ODg4ODg4ODg4PDw8PDw8PDw8PDw8PDw8ODg4O Dg4NDQ0MDAwLCwsKCgoICAgHBwcGBgYGBgYHBwcGBgYFBQUEBAQEBAQFBQUGBgYGBgYGBgYGBgYG BgYGBgYFBQUEBAQDAwMDAwMBAQE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BAQEGBgYHBwcJCQkKCgoLCwsLCwsLCwsLCwsNDQ0ODg4ODg4N DQ0MDAwLCwsJCQkICAgJCQkICAgGBgYEBAQCAgIBAQEAAAAAAAAAAAAAAAAAAAABAQEDAwMGBgYJ CQkKCgoKCgoKCgoKCgoKCgoJCQkICAgHBwcGBgYCAgIBAQE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BAQEBAQEAAAAAAAAAAAAAAAAAAAABAQEAAAAAAAABAQEBAQEBAQEBAQECAgID AwMGBgYGBgYGBgYGBgYFBQUDAwMCAgIBAQEBAQEBAQEAAAAAAAAAAAAAAAAAAAABAQEAAAAAAAAA AAABAQECAgIEBAQGBgYHBwcJCQkJCQkKCgoKCgoJCQkICAgHBwcGBgYCAgIBAQEAAAAAAAAAAAAA AAAAAAAAAAAAAAABAQEBAQEBAQE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B AQEBAQEBAQEAAAAAAAAAAAAAAAABAQEBAQECAgIDAwMEBAQFBQUGBgYGBgYFBQUEBAQDAwMCAgIB AQEAAAAAAAAAAAABAQEBAQEBAQEDAwMEBAQEBAQEBAQDAwMCAgIBAQE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BAQEBAQEBAQEBAQEAAAAAAAABAQEBAQEAAAAAAAAAAAAAAAAAAAAAAAAAAAAAAAABAQEBAQEB AQEBAQEAAAAAAAAAAAAAAAAAAAAAAAAAAAAAAAAAAAAAAAAAAAAAAAAAAAABAQEDAwMEBAQFBQUE BAQDAwMDAwMDAwMBAQEAAAAAAAABAQECAgIDAwMDAwMGBgYGBgYGBgYFBQUEBAQDAwMBAQE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BAQEB AQEBAQEAAAAAAAAAAAAAAAAAAAAAAAAAAAAAAAAAAAAAAAAAAAAAAAAAAAAAAAAAAAAAAAAAAAAA AAABAQEAAAAAAAAAAAABAQEBAQEBAQEAAAAAAAAAAAAAAAABAQEBAQEBAQEAAAAAAAAAAAAAAAAB AQEDAwMFBQUGBgYGBgYFBQUFBQUDAwMBAQEAAAAAAAABAQEDAwMEBAQEBAQGBgYGBgYGBgYFBQUE BAQCAgIBAQE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BAQEBAQEAAAAAAAAAAAAA AAAAAAAAAAABAQEBAQEAAAAAAAAAAAAAAAABAQEBAQE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BAQEBAQEBAQEBAQEBAQEB AQEBAQEBAQEHBwcHBwcICAgICAgJCQkJCQkJCQkJCQkICAgFBQUDAwMCAgIDAwMEBAQEBAQEBAQG BgYFBQUEBAQDAwMCAgI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BAQECAgICAgIBAQEBAQEBAQE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EBAQFBQUHBwcICAgICAgICAgHBwcGBgYEBAQDAwMBAQEAAAAB AQECAgICAgICAgIBAQEBAQEBAQE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BAQECAgIDAwMDAwMCAgIBAQEBAQE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BAQEDAwMFBQUHBwcHBwcGBgYEBAQCAgIC AgIBAQE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BAQEAAAAAAAAAAAAAAAAAAAABAQEBAQECAgIBAQEBAQE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BAQEDAwMEBAQE BAQDAwMBAQEAAAABAQEBAQEAAAABAQEBAQE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BAQEBAQEAAAAAAAAAAAAAAAAAAAAAAAAB AQEBAQE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BAQEBAQECAgIBAQEAAAAAAAAAAAAAAAABAQEBAQEBAQEAAAAAAAAAAAABAQEBAQEBAQE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BAQE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BAQE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BAQEBAQEAAAAAAAAAAAAAAAAAAAAAAAAAAAAAAAAAAAAAAAAAAAAAAAABAQEB AQE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BAQEBAQEBAQEAAAAAAAAA AAAAAAABAQEBAQEBAQEAAAAAAAABAQECAgI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BAQEBAQEA AAAAAAAAAAAAAAABAQEBAQEBAQEAAAAAAAAAAAAAAAAAAAAAAAABAQEBAQE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BAQEAAAAAAAAAAAAAAAAAAAAAAAAAAAAAAAAAAAAAAAAAAAABAQEBAQEBAQE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BAQEAAAAAAAAAAAAAAAAAAAAAAAAAAAAAAAAAAAAAAAAAAAAB AQEBAQE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BAQECAgIBAQE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BAQED AwMEBAQEBAQDAwMCAgIBAQE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BAQEDAwMEBAQFBQUFBQUEBAQDAwMCAgIBAQE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BAQEBAQEDAwMCAgICAgIBAQEBAQEBAQEBAQEBAQEAAAAA AAAAAAAAAAAAAAAAAAAAAAABAQE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BAQEAAAAAAAAAAAAAAAAAAAAAAAAAAAAAAAAAAAAA AAAAAAAAAAAAAAAAAAAAAAAAAAAAAAAAAAABAQEBAQE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BAQEBAQE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BAQEBAQEBAQEBAQEBAQEBAQEBAQEBAQEDAwMEBAQFBQUFBQUF BQUEBAQCAgIBAQE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B AQEBAQECAgICAgICAgIBAQE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BAQE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BAQE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EBAQBAQE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BAQEBAQE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HBwcEBAQBAQE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JCQkHBwcFBQUDAwMBAQE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KCgoJCQkHBwcEBAQCAgI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BAQEBAQEBAQEBAQE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NDQ0MDAwKCgoHBwcEBAQCAgIBAQEAAAAAAAAAAAAB AQEBAQEAAAAAAAABAQEAAAAAAAAAAAAAAAAAAAAAAAABAQECAgIBAQEAAAAAAAAAAAAAAAABAQEB AQEBAQEBAQEBAQEBAQEBAQE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MDAwMDAwLCwsJCQkICAgHBwcC AgIBAQEAAAAAAAAAAAAAAAABAQEAAAAAAAAAAAAAAAAAAAAAAAAAAAAAAAAAAAABAQEBAQEBAQEB AQEAAAAAAAAAAAAAAAAAAAAAAAAAAAAAAAAAAAAAAAABAQEBAQE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MDAwODg4O Dg4NDQ0LCwsKCgoGBgYEBAQBAQEAAAABAQEDAwMEBAQGBgYCAgIBAQEBAQEAAAAAAAAAAAAAAAAA AAAAAAAAAAAAAAAAAAAAAAAAAAABAQECAgIBAQEAAAAAAAAAAAAAAAAAAAABAQEBAQE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LCwsPDw8REREQEBANDQ0LCwsLCwsICAgFBQUCAgICAgIEBAQHBwcJCQkHBwcFBQUDAwMA AAAAAAAAAAAAAAABAQEAAAAAAAABAQEAAAAAAAAAAAAAAAACAgICAgICAgIBAQE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GBgYLCwsODg4PDw8PDw8PDw8ODg4MDAwICAgFBQUDAwMDAwMFBQUH BwcKCgoICAgGBgYEBAQCAgIBAQEAAAAAAAACAgIDAwMEBAQDAwMAAAAAAAAAAAAAAAAAAAABAQEB AQEBAQEBAQE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BAQEDAwMGBgYKCgoODg4QEBAQEBAPDw8NDQ0K CgoHBwcFBQUFBQUFBQUICAgJCQkKCgoLCwsJCQkGBgYCAgIAAAAAAAABAQEDAwMFBQUFBQUDAwM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BAQEEBAQICAgK CgoNDQ0ODg4PDw8ODg4MDAwJCQkICAgICAgHBwcJCQkLCwsNDQ0NDQ0LCwsICAgGBgYBAQEBAQEC AgIEBAQHBwcICAgHBwcFBQUDAwMCAgIAAAAAAAAAAAAAAAAAAAABAQE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BAQEBAQEHBwcJCQkNDQ0ODg4ODg4MDAwKCgoKCgoJCQkJCQkKCgoLCwsMDAwNDQ0O Dg4ODg4MDAwHBwcCAgIBAQEDAwMGBgYICAgICAgJCQkGBgYDAwMAAAAAAAAAAAAAAAABAQE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BAQEGBgYKCgoMDAwMDAwLCwsKCgoKCgoKCgoL CwsMDAwNDQ0ODg4PDw8QEBASEhIQEBAMDAwICAgGBgYFBQUGBgYGBgYLCwsMDAwMDAwKCgoGBgYC AgIAAAAAAAAAAAAAAAAAAAAAAAAAAAAAAAAAAAAAAAABAQEBAQE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BAQECAgIEBAQFBQUH BwcICAgFBQUFBQUGBgYHBwcKCgoNDQ0PDw8RERESEhISEhISEhIQEBAODg4LCwsICAgGBgYHBwcJ CQkLCwsMDAwLCwsJCQkHBwcFBQUCAgIBAQEAAAAAAAAAAAAAAAAAAAABAQE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CAgIDAwMAAAAAAAAAAAACAgIEBAQICAgMDAwODg4QEBAREREUFBQVFRUUFBQS EhIPDw8NDQ0ICAgJCQkKCgoLCwsNDQ0NDQ0MDAwLCwsJCQkHBwcEBAQBAQEAAAAAAAAAAAAAAAAA AAAAAAAAAAABAQEBAQEBAQE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DAwMFBQUHBwcNDQ0P Dw8SEhIUFBQVFRUVFRUUFBQTExMPDw8NDQ0JCQkICAgJCQkLCwsMDAwMDAwNDQ0MDAwJCQkGBgYE BAQBAQE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BAQEBAQEBAQEBAQEAAAAAAAAAAAAAAAAAAAAAAAAAAAAA AAAAAAAAAAALCwsMDAwPDw8SEhIUFBQVFRUUFBQUFBQVFRURERENDQ0KCgoJCQkJCQkJCQkJCQkM DAwMDAwMDAwKCgoICAgEBAQBAQE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BAQEAAAAAAAAAAAAAAAAAAAABAQEBAQEAAAAA AAAAAAAAAAAAAAAAAAAAAAAAAAACAgIEBAQJCQkODg4SEhIUFBQUFBQUFBQUFBQTExMREREPDw8N DQ0LCwsJCQkICAgICAgJCQkKCgoLCwsJCQkHBwcEBAQCAgIAAAAAAAAAAAAAAAAAAAAAAAABAQEB AQE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BAQEAAAAAAAAAAAAAAAAA AAAAAAABAQEAAAAAAAAAAAAAAAAAAAAAAAAAAAAAAAAAAAAAAAACAgIGBgYKCgoODg4RERESEhIR ERERERESEhISEhIQEBANDQ0LCwsKCgoICAgICAgJCQkJCQkICAgICAgHBwcHBwcCAgIBAQEAAAAA AAAAAAAAAAABAQECAgI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BAQEBAQEBAQEAAAAAAAAAAAAA AAAEBAQJCQkMDAwPDw8QEBAREREQEBAODg4NDQ0NDQ0ODg4LCwsKCgoJCQkICAgHBwcICAgJCQkK CgoGBgYEBAQCAgI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HBwcICAgLCwsODg4PDw8PDw8ODg4ODg4MDAwJCQkGBgYD AwMCAgIEBAQHBwcJCQkHBwcGBgYEBAQCAgIBAQE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PAP4ABAABAAAAAAAAAAABAwABAAAAgAEAAAEBAwABAAAApAEAAAIBAwAD AAAAwmIHAAMBAwABAAAAAQAAAAYBAwABAAAAAgAAABEBBAA8AAAAyGIHABIBAwABAAAAAQAAABUB AwABAAAAAwAAABYBAwABAAAABwAAABcBBAA8AAAAuGMHABoBBQABAAAAqGQHABsBBQABAAAAsGQH ABwBAwABAAAAAQAAACgBAwABAAAAAgAAAAAAAAAIAAgACAAIAAAAiB8AAAg/AACIXgAACH4AAIid AAAIvQAAiNwAAAj8AACIGwEACDsBAIhaAQAIegEAiJkBAAi5AQCI2AEACPgBAIgXAgAINwIAiFYC AAh2AgCIlQIACLUCAIjUAgAI9AIAiBMDAAgzAwCIUgMACHIDAIiRAwAIsQMAiNADAAjwAwCIDwQA CC8EAIhOBAAIbgQAiI0EAAitBACIzAQACOwEAIgLBQAIKwUAiEoFAAhqBQCIiQUACKkFAIjIBQAI 6AUAiAcGAAgnBgCIRgYACGYGAIiFBgAIpQYAiMQGAAjkBgCIAwcACCMHAIhCBwCAHwAAgB8AAIAf AACAHwAAgB8AAIAfAACAHwAAgB8AAIAfAACAHwAAgB8AAIAfAACAHwAAgB8AAIAfAACAHwAAgB8A AIAfAACAHwAAgB8AAIAfAACAHwAAgB8AAIAfAACAHwAAgB8AAIAfAACAHwAAgB8AAIAfAACAHwAA gB8AAIAfAACAHwAAgB8AAIAfAACAHwAAgB8AAIAfAACAHwAAgB8AAIAfAACAHwAAgB8AAIAfAACA HwAAgB8AAIAfAACAHwAAgB8AAIAfAACAHwAAgB8AAIAfAACAHwAAgB8AAIAfAACAHwAAgB8AAIAf AAAAAABgAAAAAQAAAGAAAAABUEsDBAoAAAAAAAAAIQDSysHE0IAGANCABgAVAAAAZHJzL21lZGlh L2ltYWdlMS50aWZmSUkqADh+Bg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CAgIAAAACAgICAgIAAAAAAAACAgIAAAAAAAAAAAAA AAAAAAAAAAAAAAAAAAAAAAAAAAAAAAAAAAAAAAAAAAAAAAAAAAAAAAAAAAAAAAAAAAAAAAAAAAAA AAAAAAAAAAAAAAAAAAAAAAAAAAAAAAAAAAAAAAAAAAAAAAAAAAABAAABAAABAAABAAADAAADAAAD AAAEAAEAAAABAAADAgAAAAAAAQADBAADAAADAAAFBAAAAAADBAgAAAMAAAIAAQYAAAABAQEAAAAA AAAEBQABAgAAAAAAAg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CAgIAAAAEBAQAAAD9/f3////////4+PgAAAAAAAAAAAAA AAAAAAAAAAAAAAAAAAAAAAAAAAAAAAAAAAAAAAAAAAAAAAAAAAAAAAAAAAAAAAAAAAAAAAAAAAAA AAAAAAAAAAAAAAAAAAAAAAAAAAAAAAAAAAAAAAAAAAAAAAABAAABAAABAAABAAABAAABAAAAAAAF AwQAAAAGBgYAAAAGBwkAAAAAAAEEARQAAAsAAgkEBw4AAAAABgQABQAAAAAAAAABAQADAQIEAgMC AgIAAAAAAAACBAE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EBAQAAAAAAAAGBgb+/v76+voGBgYAAAAAAAAAAAAAAAAA AAAAAAAAAAAAAAAAAAAAAAAAAAAAAAAAAAAAAAAAAAAAAAAAAAAAAAAAAAAAAAAAAAAAAAAAAAAA AAAAAAAAAAAAAAAAAAAAAAAAAAAAAAAAAAABAAIBAAIBAAABAAABAAABAAABAAABAAAEBAQAAAAC AwgAAAIAAAIBBRABBBMAAAspLVwrL14rMkwlLEYAAQAAAQAAAAACCAAEAwEAAAAJBAoBAAIAAAAD AgcAAAAABQE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BAQEAAAAAAAAAAAAAAAABAQEBAQEAAAAAAAAAAAAAAAAAAAAAAAAA AAAAAAAAAAAAAAAAAAAAAAAAAAAAAAAAAAAAAAAAAAAAAAAAAAAAAAAAAAAAAAAAAAAAAAAAAAAA AAAAAAAAAAAAAAAAAAAAAAAAAAAAAAABAAIBAAIBAAABAAAAAQAAAQAAAQAAAQAAAQAAAgEAAAcA AgsAAhUoL0IiKUUtNFApNWcpNWcfK1EtOV8rNkopNEgBCBAAAAMAAAAFBAkAAAAEAAMAAAAAAAAJ Dgo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BAQEAAAAAAAALCwsAAAAAAAAAAAACAgIAAAAAAAAAAAAAAAAAAAAAAAAA AAAAAAAAAAAAAAAAAAAAAAAAAAAAAAAAAAAAAAAAAAAAAAAAAAAAAAAAAAAAAAAAAAAAAAAAAAAA AAAAAAAAAAAAAAAAAAAAAAAAAAAAAAIAAAIAAAAAAAAAAQAAAQAAAQAAAQAAAAIAAgUFCxkAAAgq MEo/RV9BR2tLUXU/T3E4SGooN2IkM14jLlwpNGIkKk4tM1cEBhUAAAoDAgAEAwEAAAABAg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BAQECAgIAAAAGBgYEBAQFBQUAAAAAAAAAAAAAAAAAAAAAAAAAAAAAAAAA AAAAAAAAAAAAAAAAAAAAAAAAAAAAAAAAAAAAAAAAAAAAAAAAAAAAAAAAAAAAAAAAAAAAAAAAAAAA AAAAAAAAAAAAAAAAAAAAAAAAAAIAAAIAAAAAAAAAAAAAAAAAAQAAAQAAAAMAAQYcIjI9Q1NkaYaI jaqIjrJ8gqZqdoxWYnhNWoZATXkpM3AmMG0sM2crMmYmKkMABB0AAQAAAAAAAAAEBQAAAAAFBQU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BAQEAAAAAAAAAAAACAgIAAAAAAAAAAAAAAAAAAAAAAAAAAAAAAAAAAAAAAAAA AAAAAAAAAAAAAAAAAAAAAAAAAAAAAAAAAAAAAAAAAAAAAAAAAAAAAAAAAAAAAAAAAAAAAAAAAAAA AAAAAAAAAAAAAAAAAAAAAAAAAAAAAAAAAAAAAAAAAAAAAAQAAAQAAAcCBQ4/QlVnan1/g55/g56B hqZgZYVZX3lMUmxNVn9IUXosOW0mM2clM2IjMWAwOlUnMUwAAAgAAQoDAwUAAAAMCg0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CAgIAAAAAAAAAAAABAQEAAAABAQEAAAAAAAAAAAAAAAAAAAAAAAAAAAAAAAAAAAAA AAAAAAAAAAAAAAAAAAAAAAAAAAAAAAAAAAAAAAAAAAAAAAAAAAAAAAAAAAAAAAAAAAAAAAAAAAAA AAAAAAAAAAAAAAAAAQAAAQAAAAAAAAAAAAIAAAIAAAUAAAUBAQ0yMj5bXHCBgpaOkqt0eJFVWXZR VXJLSXBKSG8/RGw9QmoxQGcvPmUjNlcuQWImNE8rOVQsMUQBBhkAAAMGBA8AAAADAAQ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FBQUAAAAAAAADAwMAAAAAAAAFBQUAAAAEBAQAAAAAAAAAAAADAwMCAgIAAAAA AAAEBAQAAAAFBQUBAQEAAAACAgIGBgYAAAAAAAADAwMBAQEAAAACAgIAAAAAAAACAgIDAwMAAAAA AAABAQEDAwMBAQEAAAABAQEAAAAAAAAAAAAAAAAAAAAAAAAAAAAAAAAAAAAAAAAAAAAAAAAAAAAA AAAAAAAAAAAAAAABAQEAAAADAQQAAAIGBggAAAMAAAMAABsrME1pc39/iZV8galWW4NDR2JBRWA7 Qlw6QVs6QGQ3PWE7Q2gxOV4uO2UrOGInNl0pOF8nMFsACTQAAQAAAAAKBw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CAgIAAAAAAAAEBAQAAAAAAAAJCQkAAAAFBQUCAgIBAQEAAAAAAAAAAAAEBAQA AAAAAAADAwMBAQEDAwMAAAAAAAAAAAAAAAAFBQUAAAADAwMAAAAAAAAJCQkAAAAAAAAEBAQHBwcA AAAAAAAAAAAAAAAAAAAAAAAAAAAAAAAAAAAAAAAAAAAAAAAAAAAAAAAAAAAAAAAAAAAAAAAAAAAA AAAAAAADAwECAgAAAAAAAAIAAAAAAAAAAAIGCRInLEw2O1tmcoJpdYVTWIA2O2NTWG6lqsCosbao sbalrL6fprieqME6RF00QWQ3RGcsOWMuO2UnLmIkK18CCAgABQUAAAUBAAk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CAgIBAQEAAAAAAAADAwMAAAAAAAAJCQkLCwsAAAACAgIAAAACAgICAgIAAAAAAAAH BwcAAAAAAAAICAgAAAAFBQUAAAAAAAAEBAQAAAABAQENDQ0AAAAAAAAFBQUAAAAAAAAAAAAAAAAA AAAAAAACAgIFBQUAAAAAAAAAAAAAAAAAAAAAAAAAAAAAAAAAAAAAAAAAAAAAAAAAAAAAAAAAAAAA AAAAAAAAAAAAAAADAwUDAggBAAYDBhUpLDssMVssMVteaX9aZXtKT3k6P2lLUmWnrsGqsLxOVGBT WG6gpbuttM5aYXswPWA0QWQzQWYxP2QoMF40PGoABQAABgAAAAAFAwY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DAwMAAAABAQEAAAAAAAADAwMGBgYBAQFYWFheXl4WFhYAAAACAgIGBgYAAAAICAgBAQEAAAAH BwcAAAAAAAADAwMAAAAGBgYAAAAAAAAFBQUZGRlHR0dFRUUEBAQCAgIICAgAAAAAAAABAQEDAwMA AAAAAAAAAAAAAAAAAAAAAAAAAAAAAAAAAAAAAAAAAAAAAAAAAAAAAAAAAAAAAAAAAAAAAAAAAAAA AQACAwAAAAEAAAIAAAgAAAUAAhYwNUksMmQwNmhXYoBIU3E3Pmg1PGZMU2Onrr6lqLc8P044PFVt cYqjqsRudY8/SWw8Rmk3RmcxQGEvOGEsNV4AAQAAAwACAQACAQ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CAgIAAAACAgIEBAQAAAALCws9PT22trZtbW0bGxsbGxsLCwsBAQEAAAAAAAADAwMAAAAAAAAE BAQCAgIAAAAAAAAAAAAGBgYGBgY7OzuQkJDIyMiqqqozMzMAAAAAAAAAAAADAwMCAgIAAAABAQEA AAAAAAAAAAAAAAAAAAAAAAAAAAAAAAAAAAAAAAAAAAAAAAAAAAAAAAAAAAAAAAAAAAAAAAAAAAAE BAIBAQMAAAAAAAQAAAIAABIqMEYkK2EqMWdHVHZKV3k9RXMxOWdLVWGnsb2stbBsdXBxeICmrbWm r75cZXQ7SWQ5R2I7SWw0QmU2Pm8uNmcAAgUAAQQFARAAAAg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CAgIpKSlcXFyDg4OCgoKTk5OqqqpycnI3NzcYGBgEBAQAAAABAQECAgIAAAAA AAAAAAAHBwcMDAwiIiJqamqrq6vm5ubV1dWFhYUzMzMdHR0FBQUAAAAAAAAAAAAAAAACAgIDAwME BAQAAAAAAAAAAAAAAAAAAAAAAAAAAAAAAAAAAAAAAAAAAAAAAAAAAAAAAAAAAAAAAAAAAAACAAEC AgQAAAEAAwYBBQgAAxYvNkkpMmkmL2YtO2A2RGk4QG8zO2pRW2emsLypsreBio+LlKONlqVIU2U/ SlxAUGpFVW9FVXY6Sms0PGo1PWsAAwAAAwACAAQCAAQ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EBAQAAAAB AQEAAAAAAAAhISFISEhRUVFjY2NpaWmUlJS8vLzFxcXX19eqqqpFRUVYWFg8PDxNTU0ICAhKSkp4 eHhEREQuLi5vb2+8vLy6urqioqJ2dnZEREQdHR0bGxskJCQMDAwAAAAAAAABAQEAAAAAAAAAAAAA AAAAAAAAAAAAAAAAAAAAAAAAAAAAAAAAAAAAAAAAAAAAAAAAAAAAAAAAAAAAAAACAAUAAAMBAQMA AAAAAAAAAQAAAA0pMkEiLmIpNWkvP2MwQGQwO2k0P21TXGulrr2jsMNCT2I/SmY4Q19LWXNQXnhC U3FKW3lMXXlAUW01P2M1P2MAAwAABAAAAAAHB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CAgIAAAAE BAQaGho5OTlKSkpNTU1OTk5SUlJ0dHSioqLKysra2trOzs6/v7/AwMDf39/e3t57e3vNzc3r6+vK ysqGhoaGhoaSkpKMjIyBgYFPT08rKysZGRkzMzMWFhYODg4EBAQAAAAAAAABAQEBAQEAAAAAAAAA AAAAAAAAAAAAAAAAAAAAAAAAAAAAAAAAAAAAAAAAAAAAAAAAAAAAAAAAAAADAAcAAAAAAAIBAQMA AgAAAwAAAgwvOUMmMmQjL2EnN1spOV0uOGk3QXJPW2umssKgsbhEVVw/T19PX29GV2lJWmxTZ4JM YHtHWnpBVHQ9RXMyOmgABQEAAQACAAQFAAc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DAwMAAAAAAAAAAAAAAAAAAAAAAAABAQEBAQEAAAAICAgLCwsb Gxs1NTU6Ojo9PT0xMTE8PDxhYWGOjo6WlpZ6enqSkpKurq7Ozs7q6uru7u66urrFxcXPz8+/v7+i oqKGhoZZWVlMTExRUVE3NzctLS0jIyMoKCgjIyMeHh4ODg4CAgIAAAAEBAQAAAAAAAACAgIDAwMA AAAAAAAHBwcAAAAAAAAAAAAAAAAAAAAAAAAAAAAAAAAAAAAAAAAAAAABAAUBAAUDAAADAAABAQAB AQAAAQcAAQcqN1cnNFQmNGEvPWoxPWMtOV9XXXepr8mksMBLV2dNXm5QYXFLZXZYcoNXb4lheZNQ YIFDU3RBS2ZCTGcAAAcAAgoBBg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BAQEBAQEBAQEAAAAAAAAAAAAFBQUAAAAQEBApKSkdHR05 OTkoKCgnJycbGxspKSlJSUlcXFxgYGBHR0dERERVVVV5eXmBgYGenp6EhIRra2tQUFA6OjpUVFRZ WVlISEg+Pj4uLi4YGBgkJCQhISEaGhomJiYeHh4SEhIMDAwAAAAAAAAAAAACAgIAAAAAAAAAAAAE BAQAAAAAAAACAgICAgIAAAAAAAAAAAAAAAAAAAAAAAAAAAAAAAAAAAUAAAUBAAABAAABAQABAQAA AAUAAAUAABooMU4rOmUsO2YsOWM9SnRAS2s8R2dRXXVHU2tCVGpSZHpfd49edo5qgaFheJhZZ4xF U3g6QGJJT3EAAxQAAAcABAcAAgU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BAQEBAQEAAAAAAAAAAAABAQEBAQEAAAAAAAAdHR03NzcfHx8oKCg+Pj4a GhoQEBAWFhYhISEzMzMrKysrKyshISEXFxcoKCg2NjYxMTFERERJSUk3NzcpKSkQEBAeHh4tLS0w MDAtLS0eHh4WFhYqKiopKSkfHx8cHBwWFhYUFBQcHBwPDw8EBAQAAAABAQEFBQUAAAACAgIAAAAC AgIAAAAGBgYAAAAAAAAAAAAAAAAAAAAAAAAAAAAAAAAAAAAAAAUAAAUAAQAAAQADAAADAAAAAAIA AAIAAho0OlIpNV0hLVUuPGkzQW4yQWpAT3g8TGVNXXZPZXxTaYBgepNmgJltgp9jeJVHVHQ3RGRT V3IAARwBAA4DAhAAAAIAAAM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DAwMAAAAAAAAAAAAAAAAAAAAAAAAAAAATExNPT09ZWVkaGhoxMTFMTEwsLCwU FBQSEhIYGBgeHh4VFRUQEBANDQ0MDAwZGRkTExMdHR0YGBgpKSkeHh4sLCwoKCgSEhIVFRUjIyMh ISEWFhYcHBwyMjIyMjImJiYVFRURERESEhIiIiIXFxcKCgoBAQEAAAAAAAAAAAAAAAABAQEAAAAG BgYAAAAAAAAAAAAAAAAAAAAAAAAAAAAAAAAAAAAAAAAAAQQAAQQAAAAAAAADAAADAAABAAABAAAA AAsAAA4sNFgyOl4nNWI0Qm8sQXA7UH9IWXNDVG5KYHdVa4JgeY9rhJpqf5JdcoVLV2dEUGAAAAQA AgsAAAAAAAAAAAAFBQ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BAQEEBAQBAQEAAAADAwMNDQ0tLS04ODg5OTkzMzM1NTVeXl5YWFgwMDAg ICAfHx8eHh4oKCghISEUFBQRERELCwsLCwsQEBAPDw8jIyMXFxcqKiouLi4ZGRkQEBAoKCgmJiYR EREZGRkvLy8zMzMiIiIbGxsXFxcNDQ0ZGRkUFBQNDQ0GBgYBAQEAAAAGBgYAAAAAAAABAQEAAAAE BAQAAAAAAAAAAAAAAAAAAAAAAAAAAAAAAAAAAAAAAAIAAAIAAQAAAQABAAABAAADAAADAAAAAAkF Aw4AABQ3O1QlM1gqOF0yR3YqP245SW1EVHhGWXpVaIlRZIJDVnRIWW1EVWkAAAkAAQwDBQQBAwIA AAABAQAHC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BAQECAgIAAAAAAAAAAAATExMpKSk8PDwXFxcaGho5OTlISEheXl5lZWU5OTk/Pz85 OTkrKys7Ozs4ODgqKiohISEUFBQYGBgNDQ0jIyMmJiYbGxswMDAmJiYcHBwREREjIyMmJiYdHR0f Hx8gICAkJCQbGxsbGxscHBwMDAwVFRUWFhYRERELCwsHBwcDAwMAAAAGBgYDAwMAAAACAgIGBgYB AQEAAAAAAAAAAAAAAAAAAAAAAAAAAAAAAAAAAAAAAAAAAAAAAAAAAAAAAAABAAABAAAEAgUAAAAA AAoAAAsyPFc1P1ooN14xQGcuNmQ8RHI7RnM6RXJGUnhJVXs9R2JTXXgGCRgAAAYCAQYAAAMBAAAH BQY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CAgICAgIAAAAAAAAAAAAREREmJiY0NDQ/Pz8pKSksLCwwMDBSUlJLS0tFRUUvLy9HR0dMTEw8 PDw7Ozs/Pz82NjYhISEfHx8fHx8hISFGRkYrKysVFRUiIiIfHx8YGBgXFxcWFhYYGBgeHh4hISEQ EBATExMREREZGRkiIiIQEBAZGRkcHBwRERENDQ0SEhILCwsBAQH////8/PwEBAQAAAAAAAAAAAAA AAAAAAAAAAAAAAAAAAAAAAAAAAAAAAAEAAAEAAAAAAIAAAIAAAQAAAQAAAAAAAAAAAANCQYAAAAD AQIBBBNAQ1I0QFovO1U5Pls3PFk+RWI6QV5IT2tDSmYABBcAAA0AAAMAAQYAAAAAAAADAwUAAAAA AAAFBQ0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BAQESEhIoKCgvLy8oKCghISEtLS0xMTEtLS09PT08PDwoKCg2NjZDQ0NhYWFdXV1O Tk5QUFBFRUUaGhogICAsLCw0NDRPT08wMDAiIiIoKCg1NTUlJSUoKCgeHh4UFBQREREYGBgSEhIY GBgLCwsiIiItLS0VFRUZGRkaGhoLCwsMDAwcHBwaGhr////7+/v////9/f0DAwMCAgIAAAAAAAAA AAAAAAAAAAAAAAAAAAAAAAAAAAAGAAAGAAABAAQBAAQAAAUAAAUAAQAAAQACAAAFAgABAAABAAAA AAgAAAQAAhUAABMAAAIAAwYAAAIABwoAAAMAAwYAAQAAAQABAwAEBgAAAAADAwAAAAAAAAAABAcA AAE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BAQEDAwMAAAAAAAACAgICAgIAAAAAAAABAQEA AAAAAAAPDw8sLCw1NTUjIyMSEhIrKysrKyshISFUVFQ8PDw+Pj5KSkpjY2Nvb29sbGxqampkZGRT U1NHR0dHR0dAQEBOTk5cXFxsbGxLS0tBQUE/Pz89PT1FRUU3Nzc4ODg1NTUqKiolJSUdHR0WFhYk JCQaGhopKSkYGBgZGRkQEBALCwsYGBg0NDRDQ0M1NTX9/f3///8DAwMAAAAAAAAAAAABAQEBAQE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BAQEAAAAAAAADAwMBAQEAAAAAAAABAQEAAAAGBgYI CAgdHR01NTUmJiYZGRkvLy8uLi4qKioqKipDQ0M+Pj5BQUFTU1NycnJgYGBPT09ZWVlnZ2dXV1dQ UFBjY2NsbGxxcXFwcHB0dHSDg4Nvb29NTU01NTUwMDAsLCxAQEBRUVFAQEAmJiYWFhYcHBwkJCQO Dg4UFBQUFBQXFxcREREMDAwaGho9PT1UVFRZWVk5OTkNDQ0AAAAJCQkAAAAAAAABAQEBAQE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BAQEDAwMAAAABAQEDAwMAAAAAAAAICAgaGhou Li41NTUqKiocHBwXFxc2NjYcHBwvLy9oaGhAQEBYWFhcXFxlZWVgYGA+Pj5CQkJVVVVUVFReXl5o aGhYWFhZWVlqampeXl5ubm5MTExCQkJCQkI0NDQUFBQeHh4tLS0nJycZGRkODg4bGxsZGRkREREl JSUqKioaGhoNDQ0JCQkgICAtLS1AQEBLS0tISEgjIyMHBwcAAAAICAgAAAABAQEBAQE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BAQEBAQEAAAAAAAADAwMCAgIAAAAEBAQjIyNFRUVCQkIo KCgkJCQwMDAwMDAoKCgjIyMfHx8jIyMmJiZLS0tVVVVISEhLS0s/Pz9FRUVDQ0M6OjpLS0tjY2No aGhHR0dhYWFaWlpnZ2dERERGRkZMTEw0NDQkJCQeHh4dHR0bGxsbGxsJCQkREREUFBQSEhIWFhYY GBgiIiIsLCwkJCRFRUVEREQ7Ozs0NDQ5OTknJycQEBACAgIAAAACAgIBAQEBAQE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BAQEEBAQBAQEAAAABAQEAAAAAAAAHBwccHBwxMTFCQkJSUlJcXFxO Tk47Ozs7Ozs2NjYxMTEhISEmJiYwMDAjIyMgICAUFBQWFhYvLy9NTU1QUFBAQEAvLy8pKSk5OTlC QkI0NDQ3NzdZWVlKSkozMzMqKiooKCghISEwMDA0NDQwMDAuLi4SEhIMDAwaGhoZGRkkJCQxMTEg ICAsLCw7OztQUFA7OzslJSUgICAKCgoQEBANDQ0EBAQHBwcAAAABAQEBAQE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BAQEAAAAAAAACAgIWFhYtLS0zMzM9PT1NTU1UVFRGRkY+ Pj5ISEg5OTlCQkI5OTk8PDw5OTkvLy82NjYqKionJyc0NDQ0NDQrKys8PDw+Pj4oKCgvLy8gICAz MzMwMDASEhIMDAwnJycwMDAlJSUkJCQuLi4iIiIVFRUlJSUvLy8pKSk8PDw+Pj4nJyc/Pz8sLCwu Li4uLi4gICAhISEjIyMqKioZGRkZGRkrKysVFRUUFBQDAwMBAQEBAQE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BAQEAAAAAAAAQEBAjIyMiIiInJycuLi5BQUFQUFBNTU1ERERBQUFC QkJGRkZKSkpTU1M+Pj5gYGAlJSU0NDRKSkpERERJSUk1NTUXFxcpKSk9PT01NTVHR0c6Ojo7Ozsm JiYQEBANDQ0UFBQeHh4yMjIsLCwmJiYaGhocHBw7OztYWFg3NzczMzMuLi4WFhYkJCQhISE3Nzc8 PDwiIiIREREXFxciIiIwMDAoKCg0NDQeHh4YGBgPDw8BAQEBAQE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CAgIAAAAGBgYAAAAAAAAxMTFJSUknJycvLy86Ojo6OjpKSkpiYmJZWVlOTk5fX19W VlZTU1Nra2tQUFBYWFg1NTVERERNTU04ODhCQkJFRUU2NjY/Pz9LS0tVVVWBgYFtbW1RUVEiIiIp KSk7OzstLS0cHBwrKys7OzsjIyMXFxcfHx8zMzNVVVUyMjIyMjIkJCQcHBweHh40NDQ6OjoZGRkT ExMLCwsXFxczMzMmJiYXFxctLS0nJycgICAWFhYBAQEBAQE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DAwMAAAAAAAACAgICAgIAAAAA AAABAQEDAwMAAAACAgIAAAAbGxs3NzdsbGxtbW1ra2tcXFxZWVlmZmZqampZWVlEREQ8PDxPT09J SUlgYGBHR0c9PT1CQkJOTk5fX19WVlZeXl5vb297e3t5eXlbW1t4eHiKioqLi4thYWE3NzcqKipU VFRNTU1BQUE9PT08PDwlJSUsLCw2NjYsLCwoKCgaGho1NTUfHx8wMDAoKCgqKiogICATExMODg4O Dg4VFRUoKCgcHBwTExMpKSkqKioVFRUREREODg4REREBAQEAAAABAQEAAAAAAAABAQEBAQEBAQE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CAgIAAAADAwMlJSUqKipERERoaGiWlpaenp6Li4t5eXl8fHyEhIRzc3NcXFxWVlZZWVk6OjpL S0s4ODg7OztHR0dmZmZvb29WVlZaWlppaWl4eHh+fn5mZmZzc3Nubm5dXV1dXV1DQ0M1NTVRUVFj Y2NtbW1oaGhFRUU/Pz85OTk0NDQuLi4oKCgPDw8YGBgVFRUtLS0oKCgmJiYZGRkQEBAREREUFBQS EhIhISEgICAbGxseHh4ZGRkREREUFBQXFxcUFBQKCgoHBwcCAgIAAAACAgIAAAABAQEBAQE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BAQEAAAAAAAAAAAACAgIBAQEAAAAA AAADAwMMDAwpKSkcHBwyMjI6OjptbW2YmJilpaWbm5uFhYWDg4OKioqIiIiEhIRubm5XV1dISEg3 NzdNTU1bW1teXl5bW1tPT09BQUE6OjpAQEBbW1tjY2NkZGQ7OzswMDBfX19ra2tiYmJYWFhfX19g YGBUVFRKSkpISEgyMjIsLCwzMzMtLS0TExMODg4PDw8pKSkjIyMdHR0REREODg4TExMVFRUQEBAW FhYaGhobGxsbGxseHh4iIiInJycfHx8SEhIPDw8VFRUICAgAAAADAwMAAAABAQEBAQE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BAQEBAQEAAAAAAAAAAAAAAAAAAAAAAAAO Dg4PDw8ODg4KCgoXFxcXFxcrKytUVFR6enqMjIx9fX17e3uQkJCOjo5zc3Nubm6CgoJ2dnZnZ2de Xl5wcHBlZWVcXFxFRUUvLy8iIiIeHh4tLS0/Pz9OTk40NDQxMTFSUlJqamphYWFMTExJSUlDQ0M+ Pj46Ojo7OzszMzNAQEBFRUUvLy8YGBgMDAwWFhYqKiocHBwWFhYRERETExMUFBQPDw8UFBQYGBgW FhYYGBglJSUvLy8tLS0mJiYXFxcNDQ0PDw8eHh4UFBQAAAAAAAACAgIBAQEBAQE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BAQEAAAAAAAACAgIAAAAAAAAAAAADAwMZGRkkJCQW FhYQEBAUFBQRERESEhIWFhYcHBwsLCxNTU1mZmZ5eXmTk5OIiIhXV1dWVlZmZmZ7e3t2dnZaWlpy cnJ0dHRTU1M2NjYfHx8ZGRkZGRkVFRUYGBguLi4xMTE1NTUtLS06OjovLy8tLS00NDQrKysrKysr KysrKysuLi48PDwwMDAZGRkYGBgODg4cHBwqKioZGRkVFRUUFBQXFxcWFhYPDw8VFRUlJSUhISEa GhooKCgvLy8fHx8REREJCQkSEhIUFBQbGxsaGhoKCgoAAAAAAAABAQEBAQE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BAQEAAAAAAAABAQEAAAAAAAAFBQUTExMmJiY4ODgmJiYk JCQdHR0YGBgSEhIQEBAODg4LCwsdHR0xMTFHR0dycnKFhYVra2tFRUVHR0dkZGRXV1dgYGBiYmJd XV00NDQiIiIeHh4hISEaGhoODg4TExMjIyMlJSUiIiIWFhYgICAXFxcdHR0lJSUaGhoVFRUkJCQa GhoYGBgZGRkUFBQWFhYoKCgaGhoWFhYjIyMUFBQWFhYVFRUTExMUFBQSEhIPDw8lJSUlJSUbGxsh ISEiIiIZGRkYGBgQEBAgICAWFhYKCgoODg4ODg4JCQkCAgIBAQEBAQE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JCQkdHR0xMTElJSU0NDQpKSkhISEX FxccHBwYGBgaGhoYGBgUFBQUFBQTExMZGRk4ODhYWFheXl5paWl1dXWGhoZOTk5dXV1DQ0MtLS0Z GRkiIiI2NjZFRUU3NzchISEiIiIqKiouLi4WFhYYGBgSEhIWFhYZGRkkJCQjIyMdHR0XFxcTExMV FRUTExMbGxsjIyMrKysYGBgPDw8YGBgMDAwWFhYXFxcSEhISEhIWFhYTExMaGhofHx8iIiIgICAb GxseHh4nJychISEhISEQEBAEBAQEBAQKCgoPDw8JCQkBAQEBAQE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BAQEAAAAAAAADAwMWFhY0NDRLS0s7OzswMDAoKCgVFRUREREW FhYcHBwwMDAgICAXFxcZGRkrKys1NTUrKysnJyczMzNVVVViYmJycnI6OjpNTU1RUVFHR0c3Nzc2 NjY4ODhFRUVMTEw/Pz8rKysdHR0hISETExMXFxcAAAAREREYGBgiIiIiIiIWFhYTExMXFxccHBwQ EBATExMPDw8SEhIODg4PDw8SEhIGBgYXFxcdHR0WFhYUFBQYGBgjIyMTExMdHR0wMDAqKioaGhoY GBgcHBwmJiYTExMJCQkPDw8LCwsGBgYNDQ0JCQkBAQEBAQE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BAQECAgIA AAAAAAAAAAACAgIAAAAAAAAHBwcAAAABAQEODg4UFBQjIyM3NzdCQkI7OzsiIiInJycVFRUREREU FBQfHx8oKCgiIiImJiYtLS0tLS0nJycgICAaGhorKys1NTU9PT0cHBw3Nzc+Pj5KSkpGRkZISEhC QkI0NDQvLy84ODg2NjYmJiYZGRkXFxcREREHBwcICAgAAAAGBgYEBAQEBAQNDQ0TExMWFhYTExMK CgoAAAAAAAADAwMUFBQREREUFBQXFxcVFRUaGhoWFhYmJiYxMTEyMjI6OjpRUVFEREQiIiIMDAwd HR0eHh4ICAgODg4TExMLCwsGBgYBAQEEBAQMDAwEBAQFBQUAAAACAgICAgIAAAACAgIAAAAEBAQA AAABAQECAgICAgIAAAACAgI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CAgIAAAAAAAACAgIC AgIAAAAAAAAAAAAICAgAAAABAQEpKSkvLy8bGxsYGBgYGBgrKysuLi4hISEeHh4XFxcZGRkaGhoT ExMbGxsVFRUZGRkhISEeHh4XFxcVFRUVFRUZGRkeHh4jIyMWFhYiIiIiIiI2NjZNTU1OTk49PT0y MjIwMDAxMTEyMjIqKiocHBweHh4XFxcMDAwKCgoCAgIICAgFBQUBAQEJCQkTExMQEBAEBAQAAAAC AgIICAgNDQ0REREODg4PDw8VFRUYGBgdHR0WFhYhISEoKCgzMzM6OjpAQEA1NTUgICAQEBAYGBgP Dw8EBAQLCwsLCwsEBAQCAgIAAAAAAAACAgIAAAAAAAABAQEBAQEAAAABAQEAAAADAwMAAAACAgIF BQUAAAAAAAABAQE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BAQEAAAAA AAABAQEDAwMAAAAFBQUvLy9jY2NiYmJDQ0M7Ozs9PT0oKCgpKSkkJCQbGxsRERENDQ0bGxsfHx8f Hx8bGxsfHx8hISEWFhYMDAwQEBAYGBgZGRkYGBgSEhIcHBwtLS0wMDAzMzM7OzsbGxsVFRUmJiY8 PDw9PT06OjotLS0UFBQUFBQPDw8FBQUBAQEAAAAFBQUCAgIAAAAODg4XFxcVFRUICAgBAQEDAwMJ CQkODg4jIyMTExMGBgYREREhISEsLCweHh4bGxswMDA/Pz8+Pj4qKiohISEXFxcQEBAODg4RERER EREUFBQNDQ0ICAgJCQkEBAQDAwMAAAAJCQkAAAAAAAAAAAADAwMDAwMAAAAAAAACAgIBAQEAAAAC AgI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DAwMBAQEAAAAAAAABAQEA AAAAAAACAgI4ODhMTExNTU1SUlJAQEAvLy8yMjIUFBQbGxskJCQmJiYZGRkVFRUgICAmJiYkJCQd HR0ZGRkUFBQODg4PDw8XFxcbGxskJCQlJSUYGBgcHBwsLCwxMTEkJCQQEBAWFhYNDQ0QEBAVFRUR EREREREODg4BAQELCwsHBwcBAQEAAAAAAAAHBwcHBwcAAAAFBQULCwsODg4ODg4LCwsGBgYLCwsZ GRkfHx8cHBwWFhYfHx8iIiIkJCQXFxcYGBggICArKysnJycODg4ODg4MDAwQEBAPDw8NDQ0ODg4K CgoAAAAAAAAAAAAAAAAAAAAKCgoFBQUODg4AAAAFBQUAAAADAwP///////8AAAACAgIGBgYBAQEG BgY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CAgIAAAAAAAAAAAAEBAQAAAAAAAAB AQFXV1ednZ2VlZVfX19HR0csLCwSEhISEhIJCQkSEhIaGhohISEYGBgsLCwsLCwlJSUjIyMuLi47 OztBQUFBQUE/Pz8xMTEcHBwSEhIUFBQPDw8ICAgJCQkHBwcGBgYBAQEAAAABAQEBAQEAAAABAQEC AgIAAAAAAAACAgIAAAABAQEAAAAHBwcUFBQaGhoTExMFBQUKCgoNDQ0PDw8ODg4MDAwVFRUmJiYr KyslJSUVFRUTExMQEBASEhIQEBAXFxcTExMXFxcWFhYKCgoREREKCgoKCgoMDAwQEBANDQ0EBAQA AAABAQEAAAABAQEDAwMAAAAPDw8VFRUBAQEAAAACAgIBAQH5+fn8/Pz///8BAQEAAAAAAAAAAAAD AwM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BAQEAAAAAAAAEBAQDAwMAAAAHBwcpKSlx cXGpqam3t7eUlJRlZWU3NzccHBwSEhIQEBAFBQUDAwMREREJCQkiIiInJyctLS0pKSk7OztGRkY8 PDwwMDAxMTEuLi4gICATExMNDQ0SEhISEhIJCQkAAAAAAAAGBgYAAAAEBAQAAAAAAAAAAAAAAAAA AAAEBAQAAAAAAAADAwMAAAAFBQUKCgoRERELCwsEBAQNDQ0REREPDw8SEhIXFxccHBwhISE+Pj4u Li4NDQ0GBgYHBwcPDw8REREUFBQZGRkZGRkaGhocHBwfHx8NDQ0AAAACAgIHBwcCAgIAAAAAAAAA AAAAAAAAAAAAAAAJCQkHBwcHBwcAAAAAAAAHBwcMDAz///////8AAAAAAAAEBAQAAAAAAAAFBQU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BAQEAAAABAQEAAAAAAAAZGRlJSUljY2OA gICgoKCsrKyampqEhIR5eXlra2tAQEAZGRkLCwsSEhIHBwcQEBAYGBgnJycoKCg8PDxKSkpEREQ8 PDw/Pz88PDwvLy86OjpKSkphYWFbW1s5OTkvLy8PDw8PDw8BAQEAAAAAAAADAwMDAwMAAAAAAAAC AgILCwsLCwsRERELCwsICAgCAgIFBQUAAAABAQEJCQkODg4VFRUhISEnJyckJCQiIiIvLy8vLy8b GxsYGBgQEBANDQ0PDw8SEhIRERETExMSEhIaGhoaGhoNDQ0AAAACAgICAgIAAAAAAAADAwMAAAAA AAAFBQUAAAAAAAAJCQkAAAAEBAQEBAQGBgYAAAAFBQUAAAACAgIAAAAFBQUAAAAAAAAAAAADAwM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EBAQAAAAAAAAFBQUODg4hISE+Pj5XV1dwcHCK ioqampqcnJypqanHx8fV1dWwsLBsbGw8PDwbGxsJCQkPDw8WFhYYGBgTExMbGxsqKio8PDxSUlJi YmJWVlY7OztISEiMjIy/v7+jo6NdXV1eXl41NTUtLS0VFRUAAAABAQENDQ0GBgYAAAACAgICAgIH BwcLCwsbGxscHBwgICAcHBwjIyMiIiIgICAbGxsbGxspKSk2NjY0NDQtLS0tLS0zMzMuLi4VFRUS EhINDQ0ODg4TExMVFRUQEBAUFBQMDAwQEBANDQ0JCQkAAAAFBQUBAQEAAAAAAAAEBAQAAAAAAAAH BwcAAAAAAAAEBAQAAAAAAAAAAAAAAAAFBQUAAAAEBAQAAAAAAAAAAAACAgIDAwMBAQE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C AgIBAQEAAAAAAAAAAAABAQEAAAAAAAAAAAAFBQUAAAABAQEICAgQEBAiIiIoKChQUFBtbW2CgoKR kZGSkpKenp7Kysrp6en19fXU1NSgoKBsbGw3NzcYGBgWFhYREREMDAwQEBAaGhopKSk8PDxISEhE REQ4ODhFRUV7e3ujo6OgoKCLi4uSkpJVVVVVVVU7OzsQEBAJCQkZGRkNDQ0CAgIGBgYAAAANDQ07 OztdXV1eXl5wcHBmZmZeXl5XV1dNTU1KSkpNTU1KSkpSUlJXV1dJSUlHR0dKSkouLi4bGxsREREJ CQkSEhIYGBgLCwsODg4LCwsICAgICAgHBwcDAwMAAAAAAAAEBAQAAAAAAAACAgIHBwcODg4REREN DQ0GBgYAAAAAAAABAQEAAAAAAAAAAAAAAAADAwMAAAAAAAABAQEAAAAAAAAAAAAAAAAAAAABAQEB AQEAAAAAAAACAgIBAQE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BAQEBAQEAAAAAAAAAAAACAgINDQ0GBgYLCwssLCw/Pz9HR0deXl52dnaKioqO jo6RkZGxsbHV1dXs7Oz6+vrl5eW8vLyCgoJJSUkWFhYZGRkdHR0dHR0nJycyMjIzMzMuLi4pKSki IiIwMDBRUVF2dnZ6enqPj4+SkpJ7e3tra2tdXV0yMjIjIyMfHx8QEBAQEBATExMLCwszMzNeXl6B gYGOjo6WlpaBgYFgYGBYWFhVVVVjY2Nubm5mZmZiYmJeXl5RUVFUVFRFRUUqKioUFBQKCgoICAgQ EBAREREDAwMHBwcEBAQDAwMDAwMDAwMBAQEAAAAAAAAJCQkCAgIBAQEFBQUKCgoREREUFBQREREJ CQkDAwMBAQEBAQEAAAAAAAACAgIBAQEBAQEAAAAAAAACAgIAAAABAQEBAQEAAAAAAAAAAAAAAAAA AAAAAAABAQEBAQE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DAwMZGRklJSURERENDQ0uLi5CQkJKSkpTU1NeXl5ra2t7e3uF hYWVlZW2trbk5OTu7u709PTu7u7Dw8OQkJBGRkY1NTUuLi4gICAoKCg9PT1BQUE7OzsxMTEkJCQV FRUtLS1OTk5XV1doaGhgYGB+fn5+fn5XV1dISEhLS0tBQUE1NTU+Pj45OTkpKSljY2NwcHCEhISH h4eNjY16enpZWVlRUVFlZWWIiIiTk5N3d3dgYGBQUFA6OjoyMjIsLCwfHx8ODg4BAQEAAAACAgIE BAQDAwMCAgIAAAAAAAAAAAAAAAAAAAAAAAAAAAALCwsDAwMAAAAEBAQHBwcKCgoMDAwLCwsICAgF BQUDAwMAAAAAAAACAgIHBwcHBwcBAQEAAAAAAAABAQEAAAABAQEDAwMAAAAAAAABAQEAAAAAAAAA AAAAAAABAQEBAQE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BAQEAAAAAAAAB AQEAAAAAAAAAAAAAAAADAwMWFhYvLy8xMTEcHBwVFRUmJiY0NDQ/Pz9DQ0NFRUVLS0tsbGyIiIiO jo6ioqLExMTLy8vNzc3U1NTV1dXIyMiRkZFkZGRDQ0MeHh4VFRUqKio5OTlBQUE/Pz8xMTEjIyMy MjI6OjpDQ0NOTk5kZGSMjIyJiYldXV1ycnKUlJSPj4+EhISLi4t4eHheXl6GhoZvb293d3d4eHiM jIyNjY1wcHBMTExjY2OKioqKiophYWFMTExFRUUvLy8bGxsXFxcWFhYMDAwAAAAAAAAAAAAFBQUM DAwEBAQCAgIBAQEAAAAAAAAAAAAAAAAAAAAFBQUAAAAAAAACAgIAAAAAAAABAQEBAQECAgICAgID AwMAAAAAAAAFBQUMDAwKCgoBAQEAAAABAQEAAAAAAAAAAAACAgIAAAABAQECAgICAgI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BAQEBAQEA AAAAAAAAAAADAwMPDw8gICAqKiokJCQeHh4aGhohISEzMzMyMjI5OTk8PDw8PDxTU1NmZmZkZGRy cnJ6enqnp6egoKCXl5e9vb3Dw8Orq6uCgoJISEgeHh4QEBAjIyMzMzM9PT06OjopKSkrKytERERL S0tHR0dQUFCHh4eurq6qqqp9fX2goKDHx8fIyMjExMTHx8ewsLCTk5ONjY12dnZ0dHRtbW1ZWVlp aWlZWVkzMzMrKys9PT0xMTEaGhoeHh4qKiokJCQUFBQLCwsMDAwCAgIAAAACAgIEBAQEBAQJCQkF BQUEBAQDAwMBAQEAAAAAAAAAAAAAAAABAQEAAAACAgIEBAQAAAAAAAAAAAABAQEAAAAAAAABAQEA AAAAAAAEBAQICAgFBQUAAAAAAAAEBAQCAgIAAAAAAAACAgIAAAAAAAAAAAABAQEBAQE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BAQEAAAAA AAACAgIICAgQEBAYGBgZGRkXFxcgICAfHx8fHx83Nzc5OTk/Pz8+Pj44ODg3NzcxMTEwMDBBQUFC QkJlZWVqampycnKSkpKOjo6YmJiDg4NsbGxBQUEtLS08PDxKSkpKSko+Pj4sLCw3NzczMzM0NDQ5 OTlYWFiAgICUlJSTk5N8fHyTk5Ojo6OoqKitra2srKyYmJh9fX1wcHBqampWVlZRUVEWFhYyMjI0 NDQoKCgUFBQNDQ0AAAADAwMPDw8VFRUUFBQMDAwAAAAFBQUBAQEAAAAAAAAAAAAAAAACAgICAgID AwMDAwMBAQEAAAAAAAABAQEAAAAGBgYGBgYJCQkICAgAAAAAAAACAgIDAwMBAQEAAAAAAAAAAAAA AAAAAAABAQEAAAAAAAAAAAAFBQUGBgYFBQUHBwcICAgCAgI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BAQEAAAAAAAAD AwMLCwsPDw8UFBQaGhoaGhoiIiIlJSUgICAsLCw7Ozs8PDw0NDQ1NTU5OTk4ODg/Pz9GRkZNTU1J SUlYWFh8fHyRkZGHh4eWlpaLi4uOjo5hYWFFRUVKSkpNTU1DQ0M8PDw8PDw6OjozMzMvLy84ODhH R0dGRkZVVVVwcHB/f3+Dg4N0dHR4eHh/f391dXVtbW1dXV1MTExDQ0MjIyMwMDAREREjIyMhISEY GBgYGBgLCwsDAwMODg4NDQ0DAwMDAwMAAAAAAAAHBwcKCgoFBQUBAQEAAAAAAAADAwMAAAACAgIC AgIAAAAAAAAAAAABAQEAAAALCwsLCwsLCwsFBQUAAAAEBAQJCQkICAgGBgYBAQEAAAAAAAAAAAAA AAACAgIBAQEDAwMBAQEDAwMGBgYLCwsTExMVFRUODg4FBQU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BAQEAAAAAAAABAQEAAAAAAAADAwMM DAwUFBQcHBwnJycfHx8eHh4oKCgiIiIdHR0vLy8tLS0hISEtLS1HR0daWlphYWFQUFBAQEBAQEBF RUVlZWWFhYWBgYF0dHRubm5fX19GRkY/Pz9LS0tEREQrKyspKSk9PT1SUlJTU1M4ODg/Pz9ISEhG RkZJSUlcXFxsbGxmZmZGRkZMTExVVVVMTExWVlZXV1dubm5hYWE4ODg1NTUhISEKCgoJCQkJCQkT ExMODg4MDAwQEBADAwMAAAAGBgYAAAABAQEEBAQFBQUFBQUFBQUEBAQBAQEAAAAAAAABAQECAgIA AAAAAAAAAAAAAAAAAAAKCgoJCQkHBwcBAQEBAQELCwsUFBQSEhIKCgoBAQEAAAABAQEBAQEDAwMH BwcICAgKCgoDAwMAAAACAgINDQ0cHBwgICAZGRkLCwsFBQUAAAAAAAABAQE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BAQECAgICAgIBAQEAAAAAAAABAQEAAAAAAAAAAAACAgIICAgNDQ0REREUFBQY GBgrKys0NDQlJSUQEBAaGhoVFRUNDQ0NDQ0TExMaGhoeHh4rKytBQUFPT09NTU1NTU07OztISEhM TExjY2NtbW1ra2tzc3NVVVU/Pz85OTk5OTkyMjInJyclJSUyMjJWVlZEREQyMjI6OjpLS0tLS0tD Q0MzMzMoKCggICAlJSUkJCQlJSU5OTlBQUE7OztZWVlKSko8PDwpKSkfHx8SEhIAAAACAgIGBgYB AQEBAQEAAAAAAAAAAAADAwMAAAACAgIAAAACAgILCwsRERENDQ0ICAgKCgoREREREREMDAwCAgIA AAAGBgYGBgYAAAAAAAAMDAwLCwsKCgoODg4QEBAMDAwBAQEBAQEEBAQAAAAAAAAJCQkODg4LCwsL CwsLCwsAAAAAAAABAQEODg4XFxcUFBQhISEiIiIUFBQAAAAAAAADAwMAAAAAAAABAQECAgIAAAAA AAAAAAAAAAAAAAAAAAACAgI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BAQEBAQEAAAAAAAAAAAAAAAAAAAAEBAQAAAACAgILCwsSEhIUFBQXFxcbGxskJCQg ICAfHx8YGBgZGRksLCwlJSUREREODg4QEBAREREREREREREREREUFBQXFxcVFRUjIyM0NDQ9PT1f X19tbW1dXV1BQUEcHBwbGxs4ODhLS0tGRkZERERFRUVHR0c/Pz83NzctLS0xMTEzMzMsLCwoKCgh ISEYGBgLCwsGBgYBAQEEBAQVFRUeHh4gICAzMzMfHx8VFRUMDAwMDAwTExMMDAwHBwcLCwsKCgoK CgoGBgYAAAAAAAABAQECAgIICAgCAgIBAQEKCgoSEhITExMTExMVFRUTExMQEBAICAgAAAABAQEM DAwODg4DAwMDAwMKCgoEBAQEBAQJCQkLCwsJCQkCAgIAAAABAQEAAAADAwMJCQkGBgYAAAACAgIC AgIDAwMDAwMHBwcTExMkJCQnJycVFRUeHh4cHBwPDw8BAQEAAAABAQECAgIBAQEAAAAAAAAAAAAC AgICAgIBAQE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BAQEAAAAAAAAAAAAAAAAAAAAAAAAAAAAAAAAAAAAMDAwdHR0lJSUgICAcHBwcHBwSEhIPDw8b GxsREREGBgYODg4VFRUKCgoZGRkdHR0aGhoYGBgbGxsZGRkWFhYaGhoLCwsXFxcQEBAODg4pKSk9 PT1NTU1NTU0rKysiIiIwMDAxMTErKytDQ0NgYGBnZ2dHR0c6OjosLCwvLy8pKSkeHh4UFBQICAgK CgoGBgYLCwsREREZGRkbGxsVFRUWFhYdHR0HBwcFBQUJCQkLCwsXFxcZGRkTExMREREVFRUWFhYQ EBAGBgYAAAAAAAALCwsZGRkLCwsFBQUICAgLCwsODg4PDw8NDQ0TExMSEhIPDw8ICAgHBwcQEBAS EhIKCgoMDAwPDw8JCQkNDQ0SEhINDQ0HBwcAAAAEBAQICAgLCwsQEBAQEBAGBgYAAAABAQEDAwMP Dw8ODg4MDAwVFRU6OjpRUVEyMjIgICAkJCQgICAQEBABAQEAAAACAgIAAAAAAAAAAAAAAAAAAAAB AQECAgI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BAQEBAQEBAQEAAAADAwMHBwcQEBAZGRkfHx8hISElJSUpKSkfHx8WFhYnJyce Hh4REREPDw8REREBAQETExMfHx8eHh4eHh4uLi43NzcwMDAsLCwbGxstLS0tLS0lJSUqKionJycn JycxMTE6Ojo2NjY5OTkuLi4oKCg6OjpEREQ+Pj5LS0s0NDQbGxscHBwZGRkaGhoaGhoTExMDAwMG BgYLCwsREREZGRkWFhYNDQ0YGBgTExMGBgYICAgRERESEhIODg4ODg4UFBQSEhIYGBgYGBgTExMK CgoAAAAAAAAQEBAUFBQICAgCAgIEBAQGBgYMDAwQEBAPDw8NDQ0QEBAPDw8GBgYAAAADAwMKCgoJ CQkKCgoJCQkFBQUODg4VFRUMDAwDAwMAAAACAgIGBgYKCgoPDw8QEBAKCgoDAwMAAAAAAAAUFBQW FhYNDQ0SEhI1NTVHR0csLCwiIiIfHx8fHx8XFxcFBQUAAAAAAAAAAAAAAAACAgIBAQEAAAAAAAAA AAABAQE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CAgINDQ0TExMSEhITExMbGxsiIiIlJSUlJSUUFBQhISEeHh4Y GBgWFhYTExMAAAAGBgYSEhIVFRUaGhosLCwyMjIsLCwrKysjIyM0NDQwMDAWFhYfHx82NjYuLi4w MDA5OTk+Pj45OTkmJiYkJCQrKysiIiIZGRkkJCQeHh4VFRUbGxsNDQ0PDw8TExMPDw8MDAwQEBAQ EBANDQ0QEBAKCgoFBQUWFhYPDw8UFBQODg4PDw8UFBQKCgoGBgYREREODg4SEhIREREPDw8MDAwD AwMDAwMPDw8NDQ0ICAgFBQUGBgYICAgMDAwPDw8REREPDw8PDw8MDAwDAwMAAAABAQEMDAwPDw8K CgoHBwcAAAAKCgoTExMMDAwJCQkICAgAAAAFBQULCwsPDw8SEhIUFBQNDQ0BAQEEBAQPDw8VFRUO Dg4gICA5OTkuLi4bGxsYGBgTExMVFRUUFBQKCgoFBQUFBQUCAgIAAAACAgICAgIBAQEAAAABAQEC AgICAgI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BAQEAAAALCwsTExMODg4LCwsREREUFBQREREeHh4TExMdHR0bGxsTExMW FhYXFxcNDQ0HBwcKCgoREREgICAsLCwrKysyMjJERERKSkpKSko6OjoXFxcZGRkyMjIiIiIgICAo KCg0NDQxMTEfHx8eHh4eHh4RERERERETExMaGhoeHh4oKCgTExMVFRUVFRUNDQ0REREYGBgYGBgQ EBAREREMDAwEBAQNDQ0XFxcmJiYXFxcNDQ0XFxcVFRUQEBAUFBQQEBAODg4MDAwPDw8SEhIPDw8M DAwPDw8QEBAUFBQQEBALCwsLCwsJCQkHBwcKCgoQEBAODg4NDQ0MDAwMDAwREREUFBQQEBAREREO Dg4JCQkSEhIZGRkREREODg4QEBAMDAwREREXFxcXFxcXFxcZGRkREREBAQEPDw8WFhYkJCQuLi5M TExZWVk2NjYdHR0MDAwSEhIaGhoZGRkVFRUREREKCgoAAAAAAAAAAAAAAAACAgIBAQEAAAAAAAAB AQE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BAQEGBgYKCgoHBwcQEBAQEBAHBwcDAwMLCwsSEhITExMXFxcODg4QEBASEhIQEBAaGhoW FhYODg4LCwsLCwsYGBgtLS0zMzMvLy85OTlNTU1eXl5TU1NFRUU9PT02NjY0NDQfHx8eHh4lJSUm JiYjIyMXFxcWFhYaGhoZGRkhISEpKSkqKioiIiIlJSUQEBAjIyMxMTEtLS0jIyMlJSUfHx8UFBQb GxsiIiIbGxscHBwZGRkjIyMWFhYSEhIZGRkUFBQTExMVFRUWFhYQEBAODg4UFBQaGhoeHh4ZGRkR EREODg4ZGRkUFBQNDQ0SEhIODg4ICAgPDw8PDw8MDAwODg4RERESEhITExMQEBAJCQkREREREREN DQ0UFBQXFxcPDw8ODg4QEBATExMWFhYdHR0cHBwUFBQTExMQEBAGBgYZGRkpKSk/Pz9NTU1YWFhX V1c6OjoaGhoTExMaGhodHR0aGhoVFRUQEBAODg4QEBAFBQUAAAAAAAAAAAABAQE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BAQEBAQEAAAAA AAAFBQUODg4VFRUODg4TExMVFRUREREQEBATExMWFhYVFRUODg4QEBAWFhYbGxsVFRUfHx8ZGRkX FxcODg4TExMnJyc7Ozs7OzsvLy8pKSkrKytCQkI4ODgvLy9ERERFRUU5OTkiIiIXFxcYGBgUFBQd HR0hISEhISElJSUlJSUlJSU1NTU4ODgtLS0oKCgNDQ0hISExMTEtLS0iIiIjIyMeHh4WFhYjIyMw MDAlJSUaGhoUFBQVFRUTExMgICAeHh4NDQ0REREXFxcbGxsREREQEBAXFxceHh4lJSUgICARERET ExMhISEZGRkREREZGRkUFBQKCgoSEhIZGRkWFhYUFBQRERENDQ0NDQ0ODg4MDAwVFRUUFBQMDAwQ EBASEhIPDw8VFRUdHR0VFRUWFhYeHh4eHh4TExMREREXFxcXFxcnJyc5OTlCQkI+Pj4uLi4zMzND Q0MyMjIlJSUfHx8UFBQMDAwGBgYCAgITExMyMjIUFBQGBgYAAAAAAAACAgIAAAAAAAACAgI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BAQEAAAAAAAAJCQkO Dg4NDQ0MDAwODg4UFBQaGhodHR0dHR0cHBwaGhoXFxcWFhYODg4WFhYlJSUnJycjIyMcHBwUFBQP Dw8TExMbGxsjIyMkJCQfHx8ZGRkVFRUtLS0hISESEhIqKio0NDQ0NDQrKysiIiIeHh4jIyMjIyMq Kio1NTUwMDAmJiYpKSklJSUdHR0SEhIWFhYaGhoZGRkgICAjIyMjIyMoKCguLi41NTU3NzctLS0g ICAaGhojIyMWFhYcHBwpKSkgICAPDw8NDQ0TExMVFRUSEhIPDw8QEBATExMVFRUYGBgZGRkiIiIm JiYkJCQcHBwVFRUUFBQTExMPDw8VFRUUFBQSEhIQEBAPDw8PDw8QEBAREREQEBAMDAwREREVFRUR ERETExMbGxsfHx8ZGRkWFhYkJCQbGxsODg4XFxcfHx8gICAoKCgzMzMrKysdHR0gICAxMTE4ODgu Li4mJiYcHBwJCQkAAAAPDw8SEhIhISFeXl5PT08QEBAHBwcAAAAAAAAAAAADAwMAAAAAAAAAAAAA AAAAAAAAAAAAAAAAAAABAQE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DAwMODg4PDw8G BgYAAAAKCgoQEBAYGBgdHR0eHh4cHBwWFhYQEBAYGBgUFBQcHBwpKSkrKysiIiIVFRUMDAwJCQkM DAwRERESEhIPDw8MDAwNDQ0QEBAdHR0YGBgKCgoYGBghISEpKSklJSUbGxslJSUsLCwsLCwiIiIi IiIuLi4tLS0fHx8bGxsZGRkPDw8REREYGBgbGxsnJycwMDA4ODg5OTk8PDw8PDw2NjYsLCweHh4U FBQiIiIvLy9CQkJGRkYwMDAWFhYMDAwNDQ0YGBgPDw8LCwsPDw8PDw8NDQ0WFhYjIyMrKysnJycg ICAbGxsbGxsaGhoSEhIICAgPDw8XFxcYGBgREREKCgoLCwsQEBASEhISEhITExMVFRUUFBQSEhIV FRUYGBgWFhYUFBQcHBwjIyMXFxcQEBAVFRUWFhYdHR0yMjI5OTkrKyscHBwlJSU1NTUvLy8cHBwQ EBAaGhoXFxcSEhInJydERERWVlZoaGhLS0seHh4MDAwAAAD////////9/f0CAgI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BAQEAAAAAAAAICAgQEBAMDAwBAQEA AAAHBwcQEBAbGxskJCQmJiYiIiIXFxcODg4VFRUVFRUXFxcfHx8jIyMaGhoODg4KCgoODg4NDQ0L CwsHBwcCAgIAAAACAgIHBwcODg4TExMKCgoLCwsPDw8aGhoZGRkMDAwVFRUXFxcdHR0cHBwZGRkm JiYsLCwdHR0iIiIcHBwNDQ0WFhYxMTFCQkJLS0tNTU1ERERCQkJDQ0M+Pj4xMTEpKSkeHh4PDw8b GxsuLi4+Pj49PT0pKSkTExMREREcHBweHh4REREQEBAbGxsaGhoODg4REREfHx8eHh4bGxsZGRkZ GRkbGxsZGRkUFBQPDw8ODg4VFRUSEhIFBQUAAAAGBgYREREWFhYfHx8hISEbGxsSEhITExMWFhYT ExMNDQ0PDw8eHh4dHR0ODg4SEhIXFxcUFBQhISE+Pj5JSUk+Pj4rKystLS0tLS0fHx8SEhIfHx8t LS1AQEBWVlZoaGhycnJqampOTk4rKysmJiYREREODg4BAQH6+vr///8CAgIAAAAAAAABAQEBAQE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CAgIEBAQKCgoMDAwFBQUAAAAFBQUL CwsSEhIaGhohISEjIyMhISEbGxsVFRUVFRUUFBQODg4ODg4TExMPDw8KCgoNDQ0UFBQPDw8KCgoI CAgGBgYEBAQDAwMDAwMEBAQNDQ0MDAwHBwcHBwcODg4MDAwBAQEKCgoJCQkPDw8VFRUZGRkiIiIm JiYgICAeHh4XFxcHBwcTExM1NTVISEhJSUlEREQ5OTk3Nzc8PDw5OTkuLi4uLi4qKiobGxsUFBQX FxcdHR0lJSUjIyMUFBQUFBQlJSUkJCQWFhYVFRUhISEgICAQEBAKCgoREREXFxcUFBQSEhIVFRUW FhYTExMNDQ0KCgoODg4PDw8KCgoBAQEAAAAICAgTExMYGBglJSUkJCQWFhYLCwsQEBAVFRUSEhIP Dw8REREeHh4cHBwUFBQcHBwjIyMjIyMoKCg2NjY8PDw0NDQmJiYjIyMbGxsXFxcpKSlJSUlmZmaF hYWZmZmHh4dkZGRFRUUgICAUFBQSEhIfHx8REREAAAAGBgYBAQEAAAAAAAAAAAAAAAABAQEBAQE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BAQEGBgYICAgDAwMCAgIKCgoODg4R EREUFBQVFRUVFRUXFxcXFxcXFxcVFRUVFRUMDAwICAgLCwsKCgoICAgNDQ0QEBAMDAwKCgoLCwsN DQ0MDAwLCwsLCwsAAAAEBAQJCQkEBAQEBAQGBgYEBAQAAAANDQ0REREKCgoEBAQNDQ0VFRUTExMQ EBAMDAwPDw8ICAgLCwsWFhYaGhobGxsYGBgRERESEhIaGhodHR0YGBgeHh4gICAUFBQQEBAQEBAU FBQkJCQuLi4iIiIUFBQWFhYfHx8WFhYTExMVFRUTExMKCgoICAgNDQ0YGBgPDw8JCQkPDw8XFxcX FxcODg4FBQUMDAwMDAwMDAwNDQ0NDQ0ODg4SEhIWFhYcHBwXFxcJCQkEBAQODg4VFRUVFRUXFxcT ExMVFRUXFxcZGRkdHR0oKCgvLy8pKSkjIyMcHBwaGhobGxscHBwODg4TExM+Pj55eXmhoaGnp6eI iIhYWFgyMjIgICAKCgoSEhIQEBAREREODg4REREHBwcAAAAEBAQAAAAAAAAAAAAAAAAAAAABAQEB AQEBAQE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DAwMKCgoJCQkGBgYJCQkMDAwPDw8S EhIUFBQUFBQTExMPDw8MDAwKCgoMDAwKCgoICAgKCgoLCwsLCwsNDQ0NDQ0NDQ0NDQ0MDAwKCgoJ CQkMDAwREREDAwMBAQEHBwcBAQECAgIAAAAAAAABAQELCwsLCwsCAgIBAQEKCgoFBQUAAAAEBAQG BgYJCQkJCQkJCQkEBAQAAAACAgIAAAAFBQUFBQULCwsNDQ0KCgoODg4QEBAJCQkMDAwPDw8TExMc HBwmJiYkJCQWFhYMDAwODg4QEBAREREPDw8LCwsLCwsODg4REREXFxcSEhINDQ0PDw8UFBQWFhYR EREKCgoMDAwLCwsNDQ0QEBAODg4LCwsPDw8WFhYWFhYPDw8GBgYGBgYQEBAXFxcYGBgZGRkXFxcP Dw8QEBAWFhYTExMkJCQ9PT06OjopKSkWFhYTExMUFBQSEhIMDAwnJydpaWmjo6Ofn59zc3M+Pj4k JCQeHh4YGBgNDQ0GBgYICAgREREKCgoREREWFhYAAAAAAAAAAAAAAAAAAAAAAAAAAAAAAAABAQEB AQE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BAQEBAQEAAAABAQEJCQkLCwsICAgICAgJCQkKCgoMDAwP Dw8SEhIREREKCgoCAgIAAAABAQEEBAQEBAQEBAQJCQkODg4ODg4PDw8MDAwKCgoHBwcDAwMCAgIG BgYLCwsICAgBAQEHBwcAAAACAgIAAAAAAAABAQEICAgAAAAAAAALCwsODg4CAgIAAAAKCgoJCQkB AQEAAAAGBgYAAAAAAAAFBQUAAAABAQEBAQEBAQEBAQEAAAAAAAAAAAAAAAAGBgYEBAQGBgYLCwsQ EBAUFBQREREJCQkBAQEICAgMDAwMDAwODg4REREQEBAMDAwSEhITExMRERENDQ0MDAwPDw8QEBAO Dg4QEBAODg4MDAwMDAwPDw8TExMYGBgdHR0XFxcSEhINDQ0LCwsQEBAZGRkcHBwWFhYZGRkUFBQW FhYaGhoSEhIeHh5AQEBJSUk4ODgeHh4TExMHBwcAAAAMDAw2NjZ7e3uLi4tkZGQ3NzceHh4iIiIp KSkdHR0SEhICAgIHBwcAAAAGBgYKCgoLCwsMDAwEBAQCAgIBAQE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CAgIBAQEAAAACAgIFBQUGBgYJCQkKCgoFBQUAAAAAAAAE BAQJCQkHBwcBAQEBAQEAAAABAQEAAAAAAAAFBQUPDw8ODg4NDQ0GBgYAAAAAAAAAAAABAQEBAQEC AgIDAwMAAAADAwMAAAACAgIAAAAAAAABAQECAgIAAAABAQEDAwMAAAABAQEKCgoJCQkPDw8AAAAA AAAEBAQAAAAAAAAJCQkCAgIAAAABAQEAAAAAAAACAgIAAAAAAAAEBAQEBAQAAAAAAAAKCgoLCwsH BwcDAwMAAAABAQEBAQEAAAACAgIKCgoREREMDAwBAQEAAAAAAAAAAAABAQEMDAwaGhoeHh4bGxsU FBQREREODg4REREcHBwnJycoKCgiIiIVFRUTExMRERELCwsMDAwbGxsgICAVFRUKCgoREREZGRkg ICAREREPDw8rKys4ODgyMjIbGxsXFxcLCwsEBAQICAgTExM0NDQ9PT0tLS0xMTEyMjIxMTEyMjIh ISEVFRUODg4AAAAAAAAGBgYSEhINDQ0UFBQJCQkEBAQDAwMBAQE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BAQEBAQEAAAAAAAAAAAAB AQEAAAAAAAAAAAABAQEAAAAAAAAAAAAFBQUICAgICAgGBgYFBQUDAwMCAgIAAAAAAAAAAAAAAAAB AQEBAQEBAQEBAQEAAAAAAAAAAAAAAAAAAAAAAAAAAAAAAAAAAAACAgIDAwMDAwMLCwsGBgYBAQEA AAAAAAACAgIBAQEAAAADAwMHBwcKCgoHBwcBAQEAAAAAAAADAwMAAAAAAAAAAAAAAAAAAAAAAAAA AAAAAAAAAAAAAAAAAAAAAAAAAAAAAAAAAAAAAAAAAAACAgIDAwMAAAACAgIREREbGxsZGRkYGBgU FBQTExMXFxcbGxsaGhoVFRUQEBAgICAcHBwMDAwSEhIeHh4oKCgaGhoUFBQNDQ0PDw8kJCQzMzMd HR0WFhYvLy86OjozMzMcHBwODg4NDQ0DAwMAAAAEBAQUFBQjIyMgICAmJiYsLCwrKystLS0sLCwj IyMREREWFhYPDw8REREaGhobGxsgICAlJSUfHx8TExMAAAAAAAAAAAADAwMAAAABAQEBAQEBAQEB AQE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BAQEBAQEBAQEAAAAAAAAAAAAAAAAAAAAAAAABAQEAAAAAAAAAAAACAgIC AgIBAQEAAAAAAAAAAAAAAAACAgIHBwcJCQkICAgFBQUEBAQDAwMBAQEAAAAAAAAAAAAAAAABAQEB AQEBAQEBAQEAAAAAAAAAAAAAAAABAQEBAQEAAAAAAAAAAAAAAAAAAAAAAAAGBgYFBQUDAwMBAQEA AAAAAAAAAAAAAAABAQEBAQEAAAACAgIEBAQEBAQBAQEAAAAAAAAAAAAAAAAAAAAAAAAAAAAAAAAA AAAAAAAAAAAAAAAAAAAAAAAAAAAAAAAAAAAAAAACAgIFBQUFBQUFBQUNDQ0TExMPDw8DAwMGBgYQ EBAeHh4nJyckJCQaGhoSEhIqKiohISEUFBQeHh4kJCQiIiIVFRUbGxs1NTU2NjY0NDQqKioYGBgg ICA3Nzc0NDQgICAZGRkTExMLCwsGBgYKCgoRERETExMUFBQPDw8QEBAZGRkkJCQqKiojIyMWFhYh ISEyMjIyMjIvLy82NjY+Pj4+Pj4wMDAmJiYXFxcEBAQBAQEAAAAEBAQAAAACAgI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DAwMDAwMCAgIBAQEAAAAAAAAAAAAAAAAAAAABAQEBAQEAAAABAQEDAwMEBAQC AgIAAAABAQEAAAAAAAABAQECAgICAgIBAQEDAwMDAwMBAQEBAQEAAAAAAAAAAAAAAAABAQEBAQEB AQEAAAAAAAAAAAAAAAAAAAAAAAAAAAAAAAAAAAABAQEAAAAAAAAAAAABAQEDAwMEBAQDAwMAAAAA AAAAAAABAQEBAQEAAAAAAAABAQEGBgYHBwcDAwMAAAAAAAAAAAAAAAAAAAAAAAAAAAAAAAAAAAAA AAAAAAAAAAAAAAAAAAAAAAAAAAAAAAABAQEAAAABAQECAgICAgIICAgODg4PDw8QEBAUFBQfHx8u Li42NjYzMzMoKCggICAYGBgpKSk7OztSUlJUVFRGRkY8PDxISEhtbW1+fn53d3dVVVUxMTEnJycr KysgICAmJiYlJSUfHx8TExMMDAwSEhIWFhYREREYGBgbGxsYGBgSEhIQEBASEhIaGhokJCRMTExO Tk5CQkI6OjpERERYWFhaWlpDQ0MtLS0YGBgKCgoDAwMAAAADAwMAAAADAwM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DAwMDAwMBAQEAAAAAAAAAAAAAAAAAAAAAAAABAQEAAAAAAAABAQEDAwMEBAQCAgIB AQEBAQEAAAAAAAAAAAAAAAAAAAAAAAABAQEBAQEAAAAAAAAAAAAAAAAAAAAAAAABAQEBAQEAAAAA AAAAAAAAAAAAAAAAAAAAAAAAAAAAAAAAAAAAAAAAAAAAAAABAQEAAAABAQEDAwMCAgIAAAAAAAAA AAABAQEAAAAAAAACAgIDAwMDAwMCAgIBAQEAAAAAAAAAAAAAAAAAAAAAAAAAAAAAAAAAAAAAAAAA AAAAAAAAAAAAAAAAAAAAAAAAAAACAgIAAAAAAAAAAAAAAAADAwMJCQkLCwsPDw8PDw8SEhIXFxcZ GRkYGBgUFBQTExM0NDRRUVFra2t8fHx+fn51dXVubm50dHSDg4OAgIBjY2M+Pj4lJSUfHx8kJCQi IiImJiYgICAdHR0ZGRkREREREREXFxcbGxseHh4XFxcLCwsLCwsWFhYbGxsjIyMwMDBQUFBBQUEy MjI5OTlOTk5kZGRqampXV1c2NjYdHR0UFBQODg4ICAgFBQUAAAADAwMBAQEBAQEBAQEBAQEBAQEB AQE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CAgIBAQEAAAAAAAAAAAAAAAAAAAABAQEAAAABAQEAAAAAAAAAAAACAgICAgIAAAAAAAAA AAAAAAAAAAABAQEBAQECAgICAgIAAAAAAAAAAAAAAAAAAAAAAAAAAAAAAAAAAAAAAAAAAAAAAAAA AAAAAAAAAAAAAAAEBAQCAgIBAQEBAQEAAAAAAAAAAAACAgIAAAAAAAAAAAAAAAAAAAAAAAAAAAAB AQEAAAABAQECAgIBAQEAAAAAAAAAAAAAAAAAAAAAAAAAAAAAAAAAAAAAAAAAAAAAAAAAAAAAAAAA AAAAAAAAAAAAAAAAAAAAAAABAQEAAAACAgIFBQUCAgIAAAAAAAAAAAANDQ0NDQ0ODg4PDw8PDw8P Dw8TExMYGBgjIyM0NDRGRkZVVVVgYGBUVFQ/Pz80NDRDQ0NHR0c4ODgoKCggICAbGxsfHx8fHx8i IiIcHBwdHR0dHR0SEhIICAgMDAwTExMWFhYQEBAPDw8fHx8yMjIvLy8mJiYpKSlBQUFAQEBGRkZW VlZgYGBlZWVkZGRUVFRAQEApKSknJyckJCQbGxsODg4AAAAAAAAAAAAAAAAAAAAAAAAAAAABAQE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BAQEBAQEBAQEAAAAAAAAAAAABAQEBAQEAAAABAQEAAAAA AAAAAAABAQEAAAABAQEBAQEAAAAAAAAAAAAAAAAAAAAAAAAAAAAAAAAAAAAAAAAAAAAAAAAAAAAA AAAAAAAAAAACAgIAAAAAAAAAAAAAAAAAAAACAgIHBwcBAQEAAAAAAAAAAAAAAAABAQEBAQEAAAAC AgIAAAAAAAAAAAAAAAAAAAAAAAAAAAAAAAAAAAAAAAAAAAAAAAAAAAAAAAAAAAAAAAAAAAAAAAAA AAAAAAAAAAAAAAAAAAABAQEAAAABAQECAgIAAAAAAAAAAAAAAAAICAgLCwsREREWFhYWFhYWFhYa GhoeHh4ZGRkTExMODg4PDw8cHBwWFhYSEhIVFRUhISEtLS0mJiYZGRkTExMXFxclJSUqKiooKCgo KCgsLCwnJycYGBgMDAwJCQkICAgNDQ0ZGRksLCw8PDw9PT0uLi4iIiIhISE9PT1UVFRiYmJgYGBS UlJLS0tLS0tDQ0NCQkI2NjY3Nzc1NTUuLi4dHR0REREAAAAAAAAAAAAAAAAAAAAAAAABAQE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BAQEBAQEAAAAAAAAAAAABAQEAAAAAAAABAQEAAAAAAAAB AQEBAQEAAAAAAAAAAAAAAAAAAAAAAAAAAAAAAAAAAAAAAAAAAAAAAAAAAAAAAAAAAAAAAAAAAAAA AAAAAAAAAAAAAAAAAAAAAAAAAAAAAAADAwMJCQkBAQEAAAAAAAAAAAAAAAABAQEBAQEAAAACAgIA AAAAAAAAAAABAQECAgIBAQEAAAAAAAAAAAAAAAAAAAAAAAAAAAAAAAAAAAAAAAAAAAAAAAAAAAAA AAAAAAAAAAAAAAABAQEAAAAAAAAAAAAAAAAAAAAEBAQDAwMFBQUHBwcMDAwQEBASEhISEhIUFBQX FxcNDQ0ODg4LCwsDAwMLCwsFBQUICAgODg4VFRUXFxcNDQ0KCgoODg4YGBgkJCQiIiIkJCQkJCQo KCgnJycfHx8bGxsdHR0cHBwZGRkiIiIvLy85OTk8PDw6OjovLy8hISEqKipDQ0NISEg8PDwxMTEx MTE5OTk5OTk6Ojo+Pj48PDw4ODg3Nzc0NDQ0NDQREREDAwMAAAAAAAAAAAAAAAABAQEBAQE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BAQEAAAAAAAAAAAABAQEBAQEAAAAAAAAAAAAAAAADAwMF BQUCAgIBAQEBAQEAAAAAAAAAAAAAAAAAAAAAAAAAAAAAAAAAAAAAAAAAAAAAAAAAAAAAAAAAAAAA AAACAgIAAAAAAAACAgIAAAAAAAAAAAADAwMAAAAAAAAAAAAAAAAAAAAAAAAAAAAAAAAAAAAAAAAC AgIBAQEAAAAAAAAAAAAAAAAAAAAAAAAAAAAAAAAAAAAAAAAAAAAAAAAAAAAAAAAAAAAAAAAAAAAA AAAAAAAAAAAAAAAAAAADAwMCAgIAAAAAAAABAQEAAAADAwMAAAAAAAAAAAACAgIEBAQICAgMDAwA AAAJCQkICAgAAAAICAgPDw8UFBQQEBAQEBAQEBAODg4PDw8MDAwODg4eHh4mJiYgICAXFxcWFhYb GxsbGxscHBwlJSUuLi4xMTE2NjY6Ojo5OTk8PDxHR0dAQEAoKCgfHx8tLS0qKiomJiYsLCwwMDAz MzMyMjIyMjJBQUE8PDw0NDQ7OztISEhXV1csLCwICAgFBQUBAQEAAAABAQEBAQE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BAQECAgIBAQEAAAAAAAACAgIDAwMAAAAAAAABAQEBAQEAAAAAAAAAAAAAAAAAAAAA AAAAAAAAAAAAAAAAAAAAAAAAAAAAAAABAQECAgICAgIBAQEAAAAAAAABAQEBAQEBAQEBAQEBAQEB AQEBAQEBAQEAAAAAAAAAAAAAAAAAAAAAAAAAAAAAAAAAAAAAAAAAAAAAAAAAAAAAAAAAAAAAAAAA AAAAAAAAAAAAAAAAAAAAAAAAAAAAAAAAAAABAQEBAQEAAAAAAAABAQEBAQEAAAABAQEAAAAAAAAA AAAAAAAAAAAAAAAAAAAAAAAAAAAAAAAAAAAAAAAAAAAAAAAAAAAAAAAAAAAAAAAAAAAAAAAAAAAA AAAAAAAAAAAAAAAAAAAAAAAAAAAAAAAAAAAAAAABAQEAAAAAAAAAAAAAAAAEBAQDAwMBAQECAgIA AAAAAAADAwMLCwsQEBATExMUFBQVFRUeHh4eHh4TExMODg4UFBQaGhoZGRkVFRUODg4SEhIeHh4k JCQkJCQyMjJGRkZRUVFNTU1TU1NDQ0M2NjY3Nzc/Pz8tLS06OjowMDAqKiomJiYmJiYtLS01NTU3 Nzc/Pz8/Pz9BQUFHR0c6OjpCQkJYWFhAQEAhISENDQ0AAAABAQEDAwMAAAAAAAADAwMCAgIBAQEA AAAAAAAAAAADAwMAAAAFBQU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B AQEAAAAAAAAAAAAAAAAAAAAAAAAAAAAAAAAAAAAAAAAAAAAAAAAAAAAAAAABAQEAAAAAAAAAAAAA AAAAAAAAAAAAAAAAAAAAAAAAAAABAQECAgICAgIBAQE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BAQECAgICAgIAAAAAAAABAQECAgICAgIAAAAAAAAC AgIICAgPDw8SEhITExMSEhIXFxciIiIjIyMWFhYMDAwODg4VFRUYGBgGBgYPDw8eHh4tLS0zMzM4 ODhDQ0NRUVFZWVlVVVVYWFhSUlIyMjIiIiIpKSk0NDRJSUk1NTUmJiYlJSUlJSUpKSk2NjZAQEBI SEhUVFRPT09HR0c2NjY1NTVEREQ4ODgpKSkUFBQBAQEAAAAAAAABAQEBAQEBAQEAAAAAAAAAAAAH BwcAAAABAQE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B AQEAAAAAAAABAQEEBAQDAwMAAAABAQEAAAAAAAABAQEAAAAAAAAAAAACAgIAAAAAAAAAAAAAAAAA AAAAAAAAAAAAAAAAAAAAAAABAQEBAQEBAQEBAQEAAAAAAAAAAAAAAAAAAAAAAAAAAAAAAAAAAAAA AAAAAAAAAAAAAAAAAAAAAAAAAAAAAAAAAAAAAAAAAAAAAAAAAAAAAAAAAAAAAAAAAAAAAAAAAAAA AAAAAAAAAAAAAAAAAAAAAAAAAAAAAAABAQEAAAAAAAABAQEAAAAAAAAAAAAAAAAAAAAAAAAAAAAA AAAAAAAAAAAAAAAAAAAAAAAAAAAAAAAAAAAAAAAAAAAAAAAAAAAAAAAAAAAAAAAAAAAAAAAAAAAA AAAAAAAAAAAAAAAAAAAAAAAAAAAAAAAAAAAEBAQFBQUCAgIAAAAAAAABAQEDAwMAAAAAAAADAwMK CgoQEBARERERERERERESEhIZGRkdHR0aGhoYGBgZGRkWFhYQEBAMDAwYGBgmJiYvLy83NzdAQEBI SEhKSkpGRkZXV1dbW1tTU1M2NjYuLi4sLCwzMzM5OTkyMjIuLi4oKCgiIiIoKCg7OztKSkpZWVll ZWVKSkoqKioeHh4kJCQyMjIvLy8dHR0XFxcODg4FBQUAAAAAAAAAAAABAQECAgIAAAAAAAAAAAAB AQEDAwMGBgY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BAQEB AQEBAQEHBwcMDAwJCQkBAQEFBQUEBAQDAwMCAgIBAQEAAAAAAAAAAAAAAAAAAAAAAAAAAAAAAAAA AAAAAAAAAAAAAAAAAAABAQEBAQEBAQEBAQEAAAAAAAAAAAAAAAAAAAAAAAAAAAAAAAAAAAAAAAAA AAAAAAAAAAAAAAAAAAAAAAAAAAAAAAAAAAAAAAAAAAAAAAAAAAAAAAAAAAAAAAAAAAAAAAAAAAAA AAAAAAAAAAAAAAAAAAAAAAAAAAABAQEAAAAAAAABAQEAAAAAAAAAAAAAAAAAAAAAAAAAAAAAAAAA AAAAAAAAAAAAAAAAAAAAAAAAAAAAAAAAAAAAAAAAAAAAAAAAAAAAAAAAAAAAAAAAAAAAAAAAAAAA AAAAAAAAAAAAAAAAAAAAAAAAAAAAAAADAwMEBAQBAQEAAAAAAAAAAAACAgIBAQEAAAAAAAAGBgYK CgoMDAwODg4REREREREWFhYbGxsfHx8kJCQjIyMaGhoRERESEhIWFhYcHBwlJSUzMzM9PT06Ojoz MzMzMzNKSkpPT09OTk5TU1NcXFxGRkYsLCwoKCgjIyMkJCQoKCgqKio0NDRHR0dVVVVjY2NlZWVE REQjIyMjIyMzMzM2NjYkJCQPDw8UFBQVFRUPDw8FBQUAAAAAAAAAAAABAQEFBQUAAAADAwMAAAAD AwMAAAABAQE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BAQEBAQEC AgIICAgPDw8ODg4HBwcDAwMCAgIAAAAAAAABAQECAgIBAQEAAAAAAAAAAAAAAAAAAAAAAAAAAAAA AAAAAAAAAAAAAAAAAAABAQEBAQEAAAAAAAAAAAAAAAAAAAAAAAAAAAAAAAAAAAAAAAAAAAAAAAAA AAAAAAAAAAAAAAAAAAAAAAAAAAAAAAAAAAAAAAAAAAAAAAAAAAAAAAAAAAAAAAAAAAAAAAAAAAAA AAAAAAAAAAAAAAABAQEAAAAAAAAAAAAAAAAAAAAAAAABAQEAAAAAAAAAAAAAAAAAAAAAAAAAAAAA AAAAAAAAAAAAAAAAAAAAAAAAAAAAAAAAAAAAAAAAAAAAAAAAAAAAAAAAAAAAAAAAAAAAAAAAAAAA AAAAAAAAAAAAAAAAAAAAAAAAAAABAQECAgIAAAAAAAAAAAAAAAAAAAACAgIAAAAAAAAEBAQHBwcI CAgLCwsPDw8MDAwQEBAUFBQWFhYWFhYUFBQTExMTExMODg4QEBAbGxswMDBAQEBCQkI5OTkxMTFC QkJKSkpQUFBaWlpycnJqampKSkosLCwcHBweHh4sLCw8PDxBQUFKSkpeXl5xcXF9fX1lZWVDQ0Mv Ly8tLS03Nzc1NTUeHh4VFRUTExMTExMSEhIPDw8ICAgCAgIAAAAAAAAFBQUAAAAAAAACAgIAAAAE BAQEBAQ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BAQEBAQEAAAAAAAAD AwMKCgoNDQ0LCwsAAAAAAAAAAAAAAAAAAAABAQEBAQE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BAQEBAQEAAAABAQEAAAABAQEHBwcJCQkHBwcJ CQkODg4CAgIDAwMHBwcODg4RERESEhITExMVFRUSEhIXFxcqKipBQUFGRkY9PT07OztCQkJaWlpo aGh1dXVtbW1oaGhLS0s6OjozMzMyMjI4ODg5OTk4ODhHR0dra2uFhYWJiYlnZ2dBQUEsLCwnJycd HR0fHx8lJSUeHh4XFxcYGBgbGxsdHR0aGhoSEhIHBwcAAAAFBQUAAAADAwMCAgIAAAADAwM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BAQEAAAAAAAAAAAAAAAAC AgIFBQUHBwcAAAACAgIEBAQCAgIAAAAAAAAAAAAAAAAAAAAAAAAAAAAAAAAAAAAAAAAAAAAAAAAA AAAAAAAAAAAAAAAAAAAAAAAAAAAAAAAAAAAAAAAAAAAAAAAAAAAAAAAAAAAAAAAAAAAAAAAAAAAA AAAAAAAAAAAAAAAAAAAAAAAAAAAAAAAAAAAAAAAAAAAAAAAAAAAAAAAAAAAAAAAAAAAAAAAAAAAA AAAAAAAAAAAAAAAAAAACAgICAgIAAAAAAAAAAAAAAAAAAAAAAAAAAAAAAAAAAAAAAAAAAAAAAAAA AAAAAAAAAAAAAAAAAAAAAAAAAAAAAAAAAAAAAAAAAAAAAAAAAAAAAAAAAAAAAAAAAAAAAAAAAAAA AAAAAAAAAAAAAAAAAAAAAAAAAAAAAAAAAAABAQEBAQEAAAAAAAAAAAADAwMJCQkKCgoICAgKCgoP Dw8JCQkHBwcKCgoTExMaGhoaGhoZGRkaGhodHR0mJiY7OztKSkpDQ0M0NDQ+Pj5VVVVvb2+CgoKF hYVra2tMTEw2NjYyMjI1NTU0NDQ4ODg4ODg9PT1aWlp6enpubm5GRkYkJCQWFhYbGxsfHx8XFxcZ GRkgICAhISEWFhYdHR0iIiIiIiIhISEdHR0TExMHBwcAAAAEBAT+/v74+PgDAwMAAAAAAAAEBAQ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BAQEAAAAAAAAA AAAAAAAEBAQKCgoMDAwICAgBAQEAAAAAAAAAAAAAAAAAAAAAAAAAAAAAAAAAAAAAAAAAAAABAQEA AAAAAAAAAAAAAAAAAAAAAAABAQEAAAAAAAAAAAAAAAAAAAAAAAAAAAAAAAAAAAAAAAAAAAAAAAAA AAAAAAAAAAAAAAAAAAAAAAAAAAAAAAAAAAAAAAAAAAAAAAAAAAAAAAAAAAAAAAAAAAAAAAAAAAAA AAAAAAAAAAACAgIFBQUFBQUCAgIAAAAAAAAAAAAAAAAAAAAAAAAAAAAAAAAAAAAAAAAAAAAAAAAA AAAAAAAAAAAAAAAAAAAAAAAAAAAAAAAAAAAAAAAAAAAAAAAAAAAAAAAAAAAAAAAAAAAAAAAAAAAA AAAAAAAAAAAAAAABAQECAgIAAAAAAAAAAAABAQEAAAABAQEAAAACAgIICAgJCQkHBwcLCwsSEhIV FRUTExMTExMTExMODg4JCQkODg4YGBgqKio3NzdPT09cXFxQUFBBQUFQUFBsbGyDg4N/f39sbGxc XFxFRUU+Pj4zMzMyMjI5OTkxMTEuLi4zMzM6Ojo9PT0zMzMjIyMeHh4lJSUrKysdHR0TExMdHR0m JiYmJiYgICAgICAaGhoXFxchISErKysiIiIPDw8AAAD////7+/v////+/v4BAQE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BAQEAAAAAAAABAQEBAQEAAAAAAAAAAAACAgIFBQUAAAAAAAABAQECAgIAAAAB AQEAAAALCwsXFxcXFxcKCgoAAAAAAAADAwMAAAAAAAAAAAAAAAAAAAAAAAAAAAAAAAAAAAAAAAAA AAAAAAAAAAAAAAAAAAAAAAAAAAAAAAAAAAAAAAAAAAAAAAAAAAAAAAAAAAAAAAAAAAAAAAAAAAAA AAAAAAAAAAAAAAAAAAAAAAAAAAAAAAAAAAAAAAAAAAAAAAAAAAAAAAAAAAAAAAAAAAAAAAAAAAAA AAAAAAAAAAAAAAAAAAAAAAAAAAAAAAAICAgGBgYDAwMBAQEAAAAAAAAAAAABAQEAAAAAAAAAAAAA AAAAAAAAAAAAAAAAAAAAAAAAAAAAAAAAAAAAAAAAAAAAAAAAAAAAAAAAAAAAAAAAAAAAAAAAAAAA AAAAAAABAQEAAAAAAAAAAAAAAAAAAAABAQECAgIEBAQAAAAAAAAHBwcGBgYCAgIHBwcUFBQcHBwZ GRkREREHBwcCAgIICAgXFxcjIyM7Ozs4ODhCQkJGRkZAQEBKSkpbW1tdXV1WVlZWVlZXV1dTU1NF RUUvLy8hISEfHx8xMTEzMzM0NDQtLS0oKCguLi40NDQyMjI8PDw3NzclJSUPDw8QEBAoKCgxMTEj IyMYGBgZGRkYGBgZGRkjIyMrKysjIyMUFBQKCgoDAwP8/Pz6+voEBAQAAAAAAAADAwMBAQEBAQE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BAQEBAQEAAAAAAAAAAAABAQEAAAAAAAAAAAAAAAAAAAAAAAAEBAQICAgHBwcFBQUH BwcEBAQJCQkSEhISEhIHBwcAAAAAAAAAAAAAAAAAAAAAAAAAAAAAAAAAAAAAAAAAAAAAAAAAAAAA AAAAAAAAAAAAAAAAAAAAAAAAAAAAAAAAAAAAAAAAAAAAAAAAAAAAAAAAAAAAAAAAAAAAAAAAAAAA AAAAAAAAAAAAAAAAAAAAAAAAAAAAAAAAAAAAAAAAAAAAAAAAAAAAAAAAAAAAAAAAAAAAAAAAAAAA AAAAAAAAAAAAAAAAAAAAAAAAAAACAgIBAQEAAAAAAAAAAAAAAAAAAAABAQEAAAAAAAAAAAAAAAAA AAAAAAAAAAAAAAAAAAAAAAAAAAAAAAAAAAAAAAAAAAAAAAAAAAAAAAAAAAAAAAAAAAAAAAAAAAAA AAAAAAAAAAAAAAAAAAAAAAAAAAAAAAAAAAAAAAAAAAAFBQUNDQ0MDAwFBQUEBAQKCgoNDQ0QEBAR EREQEBAODg4REREXFxcdHR0mJiYzMzM4ODgzMzMyMjIzMzMvLy8qKipDQ0NaWlpTU1M+Pj42NjYp KSklJSU2NjZOTk5NTU1GRkY0NDQkJCQmJiYuLi4vLy8sLCwaGhoODg4REREdHR0nJycgICAQEBAX FxcREREPDw8TExMYGBgYGBgWFhYWFhYeHh4bGxsBAQECAgIAAAABAQEAAAABAQE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BAQEBAQEAAAABAQEKCgoPDw8MDAwODg4E BAQBAQEKCgoTExMQEBAHBwc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BAQEBAQEBAQEAAAAAAAAAAAAAAAABAQEJCQkQEBAQEBAMDAwJCQkKCgoPDw8RERETExMU FBQUFBQWFhYaGhodHR03Nzc9PT0vLy8oKCg4ODgyMjIaGhoREREgICAyMjI0NDQqKioiIiIVFRUZ GRk1NTVGRkZISEhDQ0MwMDAfHx8eHh4kJCQiIiIXFxcQEBATExMXFxcUFBQQEBASEhIWFhYSEhIO Dg4PDw8UFBQVFRUUFBQaGhojIyM1NTUfHx8UFBQEBAQAAAAAAAACAgIAAAAAAAAAAAAAAAABAQEB AQEBAQE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BAQEDAwMBAQEAAAAAAAAAAAAAAAADAwMAAAAAAAAAAAAAAAACAgIICAgGBgYLCwsLCwsG BgYCAgIHBwcQEBAPDw8GBgYAAAAAAAAAAAAAAAAAAAAAAAAAAAAAAAAAAAAAAAAAAAAAAAAAAAAA AAAAAAAAAAAAAAAAAAAAAAAAAAAAAAAAAAAAAAAAAAAAAAAAAAAAAAAAAAAAAAAAAAAAAAAAAAAA AAAAAAAAAAAAAAAAAAAAAAAAAAAAAAAAAAAAAAAAAAAAAAAAAAAAAAAAAAAAAAAAAAAAAAAAAAAA AAAAAAAAAAAAAAAAAAAAAAAAAAAAAAABAQEBAQEAAAAAAAAAAAAAAAAAAAAAAAAAAAAAAAAAAAAA AAAAAAAAAAAAAAAAAAAAAAAAAAAAAAAAAAAAAAAAAAAAAAAAAAAAAAAAAAAAAAAAAAAAAAAAAAAA AAAAAAAAAAAAAAAAAAAAAAAAAAABAQEEBAQICAgKCgoLCwsLCwsLCwsLCwsNDQ0NDQ0MDAwLCwsM DAwODg4REREUFBQaGhohISEfHx8qKio9PT0zMzMgICAiIiI3NzcqKioqKioqKiogICAkJCQ1NTU8 PDw5OTk6Ojo2NjYtLS0mJiYrKysuLi4pKSkaGhoWFhYUFBQQEBALCwsNDQ0SEhISEhIPDw8TExMW FhYWFhYWFhYaGhogICAlJSUjIyMbGxscHBwMDAwHBwcAAAACAgIEBAQ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FBQUKCgoJCQkEBAQAAAAAAAABAQEBAQEAAAABAQEICAgEBAQBAQECAgIAAAAEBAQJCQkHBwcA AAAAAAAICAgLCwsHBwcAAAAAAAAAAAAAAAAAAAAAAAAAAAAAAAAAAAAAAAAAAAAAAAAAAAAAAAAA AAAAAAAAAAAAAAAAAAAAAAAAAAAAAAAAAAAAAAAAAAAAAAAAAAAAAAAAAAAAAAAAAAAAAAAAAAAA AAAAAAAAAAAAAAAAAAAAAAAAAAAAAAAAAAAAAAAAAAAAAAAAAAAAAAAAAAAAAAAAAAAAAAAAAAAA AAAAAAAAAAAAAAABAQEBAQEBAQEAAAAAAAAAAAAAAAAAAAAAAAAAAAAAAAAAAAAAAAAAAAAAAAAA AAAAAAAAAAAAAAAAAAAAAAAAAAAAAAAAAAAAAAAAAAAAAAAAAAAAAAAAAAAAAAAAAAAAAAAAAAAA AAAAAAAAAAAAAAABAQECAgIJCQkJCQkGBgYBAQEAAAACAgIDAwMCAgICAgIFBQUICAgLCwsMDAwN DQ0PDw8QEBAcHBwmJiYvLy80NDQ0NDQyMjI6OjpKSkpMTEw6Ojo1NTU4ODhAQEBWVlZZWVk+Pj4v Ly8lJSUaGhoVFRUYGBgiIiImJiYgICAZGRkVFRUQEBAKCgoHBwcMDAwODg4ICAgWFhYWFhYVFRUR EREQEBARERETExMUFBQMDAwYGBgiIiInJycWFhY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E BAQLCwsNDQ0HBwcAAAAAAAACAgICAgIAAAACAgIHBwcFBQUBAQECAgIDAwMBAQEAAAAAAAAAAAAA AAAAAAAAAAACAgIAAAAAAAAAAAAAAAAAAAAAAAAAAAAAAAAAAAAAAAAAAAAAAAAAAAAAAAAAAAAA AAAAAAAAAAAAAAAAAAAAAAAAAAAAAAAAAAAAAAAAAAAAAAAAAAAAAAAAAAAAAAAAAAAAAAAAAAAA AAAAAAAAAAAAAAAAAAAAAAAAAAAAAAAAAAAAAAAAAAAAAAAAAAAAAAAAAAAAAAAAAAAAAAAAAAAA AAAAAAAAAAAAAAAAAAAAAAAAAAAAAAAAAAAAAAABAQEAAAAAAAAAAAAAAAAAAAAAAAAAAAAAAAAA AAAAAAAAAAAAAAAAAAAAAAAAAAAAAAAAAAAAAAAAAAAAAAAAAAAAAAAAAAAAAAAAAAAAAAAAAAAA AAAAAAAAAAACAgIDAwMKCgoJCQkEBAQAAAAAAAAAAAAAAAAAAAAAAAADAwMJCQkNDQ0PDw8TExMZ GRkdHR0mJiYmJiYnJycrKys6OjpXV1dqampra2tDQ0M3Nzc2NjZMTExnZ2dxcXFgYGBISEgvLy8f Hx8UFBQSEhIWFhYcHBwcHBwWFhYQEBAPDw8RERENDQ0CAgIBAQELCwsVFRUgICAVFRUODg4ODg4P Dw8LCwsKCgoODg4NDQ0VFRUtLS0vLy8oKCgaGhoAAAABAQEAAAAAAAAAAAAAAAAAAAAAAAABAQEB AQE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H BwcODg4MDAwDAwMCAgIICAgODg4PDw8JCQkCAgIAAAAAAAAAAAABAQEBAQEAAAAAAAABAQECAgI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BAQECAgIFBQUEBAQCAgIAAAABAQECAgICAgIAAAABAQEHBwcMDAwNDQ0NDQ0REREbGxsk JCQ0NDQ4ODg9PT1KSkpkZGR7e3t2dnZhYWFCQkIsLCwxMTFNTU1WVlZLS0tEREREREQlJSUbGxsY GBgcHBwaGhoVFRUREREODg4TExMMDAwMDAwNDQ0JCQkKCgoTExMaGhohISEWFhYODg4QEBAWFhYZ GRkYGBgYGBgYGBghISErKys0NDQsLCweHh4XFxcAAAACAgIBAQEAAAAAAAAAAAAAAAABAQECAgI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BAQEAAAAFBQUR ERESEhIKCgoKCgoREREjIyMqKiohISEQEBALCwsKCgoDAwMAAAAAAAADAwMCAgIAAAAAAAACAgIC AgI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BAQEBAQEA AAAAAAAAAAACAgIAAAAAAAAAAAACAgICAgIBAQEBAQELCwsSEhIZGRkYGBgTExMTExMaGhoiIiIq KipCQkJYWFhoaGh1dXV2dnZubm5ra2taWlpDQ0NXV1dpaWlJSUkyMjI1NTUuLi4gICAaGhoeHh4j IyMaGhoODg4LCwsODg4NDQ0PDw8TExMUFBQREREUFBQYGBgYGBgaGhoYGBgSEhIREREcHBwqKiop KSkfHx8VFRUkJCQqKioqKio4ODg3Nzc0NDQcHBwGBgYEBAQCAgI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BAQEC AgICAgIAAAAAAAAAAAAAAAAAAAACAgIAAAAAAAADAwMAAAABAQEEBAQAAAAEBAQFBQUICAgPDw8U FBQVFRUREREMDAwaGhpJSUlQUFA3NzciIiIlJSUXFxcNDQ0AAAACAgINDQ0QEBAHBwcDAwMCAgIA AAAAAAADAwMAAAABAQEAAAADAwMAAAABAQEAAAABAQEBAQEAAAAAAAAAAAAAAAAAAAAAAAAAAAAA AAAAAAAAAAAAAAAAAAAAAAAAAAAAAAAAAAAAAAAAAAAAAAAAAAAAAAAAAAAAAAABAQEBAQEBAQEA AAAAAAAAAAAAAAAAAAAAAAAAAAAAAAAAAAABAQECAgIAAAACAgICAgIAAAAAAAAAAAAAAAABAQEA AAAAAAAAAAAAAAAAAAAAAAAAAAABAQEBAQEBAQEAAAAAAAABAQECAgIBAQEAAAABAQEBAQEAAAAA AAAAAAABAQEBAQEBAQEAAAAAAAAAAAAAAAAAAAAAAAAAAAAAAAAAAAAAAAAAAAAAAAAAAAAAAAAA AAAAAAAAAAAAAAAAAAADAwMMDAwQEBAMDAwICAgQEBAWFhYaGhoTExMQEBAbGxsmJiYlJSUoKCg5 OTlMTExVVVVbW1tmZmZycnJ6enp+fn6UlJSlpaWIiIhNTU0tLS0qKionJycaGhobGxshISEkJCQc HBwRERENDQ0QEBAPDw8TExMZGRkaGhoVFRUREREWFhYeHh4cHBwSEhIQEBAYGBgjIyMqKiolJSUY GBgZGRkmJiYlJSUsLCw/Pz9PT09QUFBCQkIfHx8KCgoCAgICAgIAAAAAAAACAgI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BAQEBAQEB AQEAAAAAAAAAAAAAAAAAAAAAAAAAAAAAAAAAAAAAAAAFBQUQEBAUFBQMDAwQEBATExMSEhIREREQ EBAQEBAPDw8QEBAwMDBXV1dgYGBSUlJUVFRaWlo/Pz8kJCQTExMZGRkrKysmJiYTExMNDQ0QEBAO Dg4ODg4FBQUAAAAAAAACAgIAAAAAAAAAAAAAAAAAAAACAgIAAAAAAAAAAAACAgIAAAAAAAAAAAAA AAAAAAAAAAAAAAAAAAAAAAAAAAAAAAAAAAAAAAAAAAAAAAAAAAAAAAAAAAAAAAAAAAAAAAAAAAAA AAABAQEAAAAAAAABAQEBAQEBAQEBAQEAAAAAAAADAwMAAAAAAAAAAAABAQECAgIBAQEAAAABAQEB AQEAAAAAAAAAAAAAAAAAAAABAQEAAAAAAAAAAAAAAAAAAAAAAAAAAAAAAAABAQEBAQEAAAAAAAAA AAAAAAAAAAAAAAAAAAAAAAAAAAAAAAAAAAAAAAAAAAAAAAAAAAAAAAAAAAAAAAAAAAAAAAAAAAAA AAAFBQUEBAQAAAAAAAAICAgODg4ODg4ODg4ODg4QEBAREREODg4PDw8ZGRkjIyMlJSUgICAgICAn Jyc2NjZISEhcXFx0dHSGhoakpKSoqKiioqJ4eHg+Pj4kJCQjIyMhISEbGxseHh4hISEgICAaGhoU FBQTExMVFRUUFBQSEhISEhIVFRUXFxcXFxcXFxcYGBgTExMLCwsODg4bGxskJCQkJCQeHh4YGBgk JCQmJiYoKCg/Pz9YWFhhYWFmZmZlZWVLS0skJCQBAQEAAAAFBQUBAQE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BAQEAAAAAAAAB AQEBAQEBAQEBAQEAAAAAAAABAQEAAAABAQEBAQECAgINDQ0dHR0gICAgICAbGxsUFBQTExMWFhYU FBQPDw8aGhooKChGRkZdXV1mZmZiYmKDg4OVlZV0dHRbW1tPT09WVlZYWFhMTEw3NzclJSUmJiYc HBwODg4CAgIBAQEAAAAAAAADAwMCAgIAAAAAAAAAAAACAgIDAwMDAwMCAgIAAAAAAAAAAAAAAAAA AAAAAAAAAAAAAAAAAAAAAAAAAAAAAAAAAAAAAAAAAAAAAAACAgIAAAAAAAAAAAAAAAABAQEBAQEA AAABAQEBAQEBAQEBAQEBAQEAAAAAAAAAAAACAgIAAAAAAAABAQECAgIAAAAAAAAAAAABAQEAAAAA AAAAAAAAAAAAAAAAAAAAAAAAAAAAAAAAAAAAAAAAAAAAAAAAAAAAAAABAQEAAAAAAAAAAAAAAAAA AAAAAAAAAAAAAAAAAAAAAAAAAAAAAAAAAAAAAAAAAAAAAAAAAAAAAAAAAAAAAAAAAAAAAAAAAAAA AAAAAAAAAAABAQEJCQkODg4ODg4PDw8MDAwNDQ0ODg4NDQ0LCwsQEBAcHBwnJycnJyckJCQmJiY0 NDRNTU1vb2+Tk5Orq6uoqKiHh4dgYGA6OjoZGRkREREcHBwjIyMkJCQiIiIeHh4ZGRkXFxcYGBgW FhYSEhIPDw8PDw8SEhIYGBgbGxsYGBgQEBAKCgoFBQULCwsWFhYeHh4fHx8dHR0eHh4hISEmJiYy MjJFRUViYmJvb29ra2ttbW1wcHBfX19HR0cgICAICAgGBgYCAgIAAAAFBQU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BAQEAAAAAAAAAAAAB AQEAAAAAAAAAAAAAAAAAAAACAgIMDAwMDAwAAAABAQEWFhYtLS0tLS0mJiYbGxsXFxcaGhoYGBgR EREWFhY0NDRVVVVeXl5jY2NgYGB5eXmkpKS/v7+1tbWenp6AgIBtbW1ubm5zc3NxcXFycnJgYGA8 PDwODg4DAwMAAAACAgIAAAAAAAACAgICAgIAAAAAAAADAwMCAgIAAAAAAAAAAAAAAAAAAAAAAAAA AAAAAAAAAAAAAAAAAAAAAAAAAAAAAAAAAAAAAAAAAAAAAAAAAAABAQEBAQEBAQEAAAAAAAAAAAAC AgIAAAAAAAAAAAAAAAAAAAAAAAACAgIAAAAAAAAAAAADAwMBAQEAAAAAAAABAQEAAAAAAAAAAAAA AAABAQEBAQEAAAAAAAAAAAAAAAAAAAAAAAAAAAAAAAAAAAABAQEAAAAAAAAAAAAAAAAAAAAAAAAA AAAAAAAAAAAAAAAAAAAAAAAAAAAAAAAAAAAAAAAAAAAAAAAAAAAAAAAAAAAAAAAAAAAAAAAAAAAB AQEAAAAAAAADAwMCAgIAAAAAAAAKCgoJCQkICAgNDQ0UFBQdHR0qKio5OTk7Ozs+Pj5JSUlkZGSM jIympqafn5+JiYljY2M+Pj4kJCQfHx8YGBgSEhIaGhomJiYxMTEmJiYZGRkWFhYaGhocHBwWFhYN DQ0KCgoQEBAWFhYZGRkWFhYQEBAJCQkEBAQAAAANDQ0WFhYYGBgaGhofHx8lJSUsLCw8PDxRUVFi YmJpaWlkZGRhYWFnZ2dlZWVeXl5mZmZWVlYqKioGBgY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CAgIAAAAAAAAAAAABAQEA AAAAAAAAAAAAAAAEBAQJCQkRERETExMHBwcDAwMODg4iIiIuLi4yMjInJycdHR0cHBwfHx8fHx8X FxchISFRUVF1dXVycnJlZWVfX1+GhoaxsbHJycnX19fBwcGTk5NxcXFzc3OFhYWdnZ2np6eNjY1F RUUeHh4SEhISEhIGBgYAAAABAQEEBAQCAgIAAAAAAAAAAAAAAAAAAAAAAAAAAAAAAAAAAAAAAAAA AAAAAAAAAAAAAAAAAAAAAAAAAAAAAAAAAAAAAAAAAAAAAAAAAAAAAAAAAAAAAAAAAAACAgIBAQEA AAAAAAABAQECAgICAgIDAwMFBQUBAQEAAAAAAAAEBAQFBQUCAgIBAQECAgICAgIBAQEAAAAAAAAA AAAAAAAAAAAAAAABAQEAAAAAAAAAAAAAAAAAAAAAAAABAQEAAAAAAAAAAAAAAAAAAAAAAAAAAAAB AQEAAAAAAAAAAAAAAAAAAAAAAAAAAAAAAAAAAAAAAAAAAAAAAAAAAAAAAAAAAAAAAAACAgIEBAQB AQEAAAAAAAAAAAAAAAADAwMAAAAEBAQICAgQEBAhISEzMzNKSkpiYmJmZmZubm55eXmJiYmXl5eP j49paWlCQkI5OTktLS0qKiorKyshISETExMWFhYiIiInJycYGBgNDQ0ODg4SEhIREREMDAwJCQkR EREVFRUWFhYREREMDAwLCwsMDAwMDAwJCQkLCwsMDAwREREZGRkfHx8pKSk4ODhZWVlnZ2dpaWlf X19TU1NbW1tra2toaGhvb295eXmAgIBgYGAlJSUICAgGBgY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BAQEAAAAAAAABAQEAAAAAAAAA AAADAwMHBwcPDw8QEBANDQ0ODg4NDQ0KCgoHBwcSEhIfHx8qKioqKiooKCgrKyswMDAyMjIhISER EREmJiZdXV2EhISHh4dqamp+fn6VlZWwsLDOzs7a2trIyMifn596enpra2t8fHyVlZWlpaWbm5uN jY11dXVWVlY8PDwZGRkGBgYAAAAAAAADAwMBAQEAAAAEBAQAAAAAAAAAAAAAAAAAAAAAAAAAAAAA AAAAAAAAAAAAAAAAAAAAAAAAAAAAAAAAAAABAQEAAAAAAAAAAAAAAAACAgIGBgYJCQkEBAQDAwMF BQUJCQkKCgoJCQkJCQkLCwsJCQkDAwMAAAACAgIKCgoNDQ0JCQkDAwMICAgHBwcFBQUDAwMAAAAA AAABAQEDAwMDAwMAAAAAAAAAAAABAQEAAAAAAAAAAAAAAAAAAAAAAAAAAAAAAAAAAAAAAAABAQEA AAAAAAAAAAAAAAAAAAAAAAAAAAAAAAAAAAAAAAAAAAAAAAAAAAAAAAAAAAAAAAAAAAAAAAAAAAAA AAAAAAABAQEGBgYODg4RERETExMUFBQpKSlVVVV4eHiJiYmUlJR1dXVzc3NwcHBoaGhUVFQ7Ozsr KysnJycuLi4sLCwlJSUaGhoREREQEBAXFxcfHx8ZGRkQEBAKCgoMDAwNDQ0JCQkKCgoODg4VFRUW FhYTExMNDQ0MDAwQEBAREREPDw8QEBAPDw8QEBAXFxcYGBgTExMlJSVKSkplZWVmZmZfX19TU1NM TExjY2OIiIiRkZGJiYl9fX2GhoZ4eHg7OzsPDw8GBgY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BAQEAAAAAAAABAQEH BwcRERESEhIUFBQRERENDQ0ODg4MDAwGBgYNDQ0REREXFxcdHR0lJSUwMDA4ODg8PDwjIyMiIiIY GBgvLy9mZmaJiYmBgYFzc3OYmJimpqaxsbG8vLzLy8vHx8erq6uVlZV+fn58fHyLi4u7u7vl5eXl 5eW8vLyamppqampCQkIVFRUAAAAAAAAAAAAAAAAAAAAAAAAAAAAAAAAAAAAAAAAAAAAAAAAAAAAA AAAAAAAAAAAAAAAAAAAAAAAAAAAAAAACAgIAAAAAAAABAQEEBAQHBwcICAgICAgGBgYEBAQFBQUJ CQkLCwsKCgoLCwsODg4QEBALCwsEBAQDAwMJCQkPDw8MDAwGBgYMDAwODg4QEBAPDw8MDAwJCQkI CAgICAgHBwcBAQEAAAABAQEDAwMBAQEAAAAAAAACAgIBAQEBAQEAAAAAAAAAAAAAAAAAAAAAAAAA AAAAAAAAAAAAAAAAAAAAAAAAAAAAAAAAAAAAAAAAAAAAAAAAAAAAAAAAAAACAgIFBQUEBAQEBAQI CAgMDAwWFhYiIiIhISE1NTVLS0txcXGgoKCoqKiCgoJeXl5WVlZHR0c6Ojo0NDQrKysfHx8ZGRkb GxsPDw8NDQ0HBwcFBQULCwsVFRUcHBwjIyMkJCQeHh4ZGRkYGBgWFhYUFBQUFBQWFhYSEhIUFBQR ERELCwsKCgoPDw8QEBANDQ0SEhIZGRkcHBwcHBwWFhYNDQ0iIiJLS0tdXV1UVFRJSUlKSkpbW1uE hISqqqqrq6uCgoJtbW1hYWFOTk4qKioXFxcODg4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CAgIAAAAAAAADAwMLCwsV FRUNDQ0SEhIbGxsWFhYODg4NDQ0NDQ0ODg4PDw8PDw8PDw8TExMeHh4uLi47Ozs6OjogICATExMh ISEnJyc3Nzdubm5tbW13d3efn5++vr7Dw8O8vLyurq6np6esrKylpaWcnJyNjY2enp7Dw8Pt7e3x 8fHs7OzMzMyioqJcXFwbGxsAAAAAAAADAwMAAAAAAAAAAAAAAAAAAAAAAAAAAAAAAAAAAAAAAAAA AAAAAAAAAAAAAAAAAAAAAAAAAAAAAAAAAAAAAAABAQEGBgYICAgDAwMAAAAFBQUAAAAAAAAAAAAC AgIDAwMHBwcNDQ0SEhISEhINDQ0EBAQDAwMJCQkLCwsJCQkLCwsSEhIaGhocHBwZGRkTExMPDw8N DQ0LCwsEBAQAAAADAwMFBQUDAwMBAQEBAQEDAwMDAwMCAgIBAQEAAAAAAAAAAAAAAAAAAAAAAAAA AAAAAAAAAAAAAAAAAAAAAAAAAAAAAAAAAAAAAAAAAAAAAAAAAAAAAAATExMTExMRERETExMeHh4v Ly9HR0ddXV2CgoKmpqazs7OgoKCKiopxcXFaWlpTU1NSUlJFRUU1NTUqKiolJSUgICAcHBwZGRkS EhIJCQkCAgIFBQULCwsMDAwXFxcpKSkvLy8oKCgfHx8ZGRkZGRkaGhoVFRUODg4RERETExMPDw8D AwMAAAAGBgYNDQ0QEBAUFBQfHx8dHR0VFRUWFhYXFxciIiI4ODhAQEA5OTk7OztYWFiJiYm2tra1 tbWHh4dfX19PT08vLy8TExMdHR0/Pz88PDwWFhY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BAQEAAAAAAAAAAAABAQEBAQEBAQEAAAAAAAABAQEGBgYMDAwSEhIQ EBAQEBAWFhYdHR0dHR0VFRUMDAwTExMXFxcVFRUPDw8REREfHx8rKyswMDA5OTk6OjomJiYjIyMt LS0eHh4oKChiYmJ3d3eFhYWioqK+vr7Ly8vKysqzs7OVlZWenp6qqqqurq6mpqaZmZm7u7vd3d3t 7e37+/vx8fHKysp+fn40NDQUFBQLCwsAAAAAAAAEBAQAAAACAgIDAwMAAAAAAAABAQEAAAADAwMD AwMAAAAAAAAAAAACAgICAgIAAAAAAAAAAAADAwMEBAQDAwMAAAAAAAAHBwcDAwMAAAAAAAABAQEB AQEBAQEBAQEODg4SEhITExMODg4HBwcEBAQFBQUICAgEBAQKCgoKCgoNDQ0UFBQPDw8DAwMAAAAA AAAAAAAAAAABAQEICAgQEBAPDw8JCQkNDQ0RERERERELCwsFBQUFBQUDAwMAAAACAgIFBQUDAwMA AAABAQECAgIAAAAAAAAAAAADAwMAAAAAAAADAwMFBQUTExMrKytKSkpMTEw4ODg7OztBQUFRUVGO jo61tbXMzMzOzs6lpaVbW1sqKio6OjpgYGBmZmZGRkY1NTUrKysqKiomJiYjIyMmJiYpKSkcHBwR EREGBgYDAwMHBwcPDw8XFxcdHR0fHx8XFxcODg4LCwsPDw8TExMTExMSEhINDQ0KCgoCAgICAgIL CwsODg4LCwsODg4UFBQSEhIaGhokJCQhISEaGhoiIiIyMjIyMjI3NzdZWVmPj4+zs7OxsbGGhoZV VVU7OzssLCwgICAxMTFXV1dmZmZMTEwtLS0UFBQAAAACAgIAAAACAgICAgIAAAADAwMBAQEFBQUA AAAAAAAAAAABAQEAAAADAwM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CAgIICAgODg4PDw8TExMS EhIPDw8UFBQdHR0cHBwVFRUSEhIVFRUWFhYWFhYcHBwrKys6OjpCQkJDQ0NMTExHR0c+Pj46Ojor KyslJSU0NDRoaGh1dXWKioqgoKC4uLjMzMzOzs7Dw8OdnZ2UlJSdnZ2mpqarq6uampqlpaW6urrT 09Pq6ur09PTX19epqamEhIRXV1coKCgVFRUHBwcBAQEAAAAAAAAEBAQDAwMAAAAAAAAAAAAAAAAA AAACAgIDAwMAAAAAAAACAgIBAQEAAAAAAAAAAAABAQEGBgYLCwsRERENDQ0FBQUAAAACAgIICAgM DAwLCwsKCgoMDAwLCwsHBwcFBQUEBAQCAgIAAAAAAAADAwMDAwMBAQEBAQEAAAAAAAABAQEPDw8R EREMDAwDAwMGBgYTExMYGBgUFBQcHBwWFhYPDw8ODg4SEhIVFRUQEBAJCQkBAQEGBgYEBAQAAAAA AAAAAAABAQEDAwMAAAABAQECAgIICAgUFBQhISE0NDRLS0tPT09cXFxaWlpiYmJxcXGMjIyvr6+2 traysrKjo6NtbW0yMjIgICA8PDxVVVVMTEwfHx8YGBgXFxcYGBgVFRUTExMUFBQSEhIQEBAPDw8N DQ0KCgoJCQkNDQ0VFRUbGxsXFxcREREMDAwREREZGRkbGxsVFRUNDQ0KCgoJCQkHBwcJCQkPDw8O Dg4LCwsKCgoLCwsTExMpKSk2NjYzMzM6OjpQUFBdXV1VVVVubm6VlZWoqKiUlJRxcXFRUVE7Ozsk JCQ0NDRLS0tgYGBjY2NRUVFBQUE/Pz89PT0UFBQGBgYCAgIAAAACAgIAAAAAAAACAgIAAAACAgIG BgY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B AQEBAQEAAAAAAAAAAAAAAAAAAAAAAAABAQEAAAAAAAAAAAAAAAACAgIHBwcMDAwODg4SEhISEhIP Dw8REREYGBgcHBwbGxsVFRUWFhYWFhYVFRUZGRkpKSlDQ0NYWFhYWFhWVlZZWVlaWlpRUVFBQUEy MjIpKSlCQkJTU1NjY2N1dXWSkpKxsbHCwsLIyMi/v7+lpaWKioqCgoKZmZmWlpaUlJSZmZmpqam3 t7fQ0NDm5ubs7Ozb29uysrKIiIhWVlYvLy8cHBwMDAwBAQEBAQEAAAAAAAABAQEAAAAAAAAAAAAA AAACAgICAgIBAQEEBAQHBwcKCgoKCgoGBgYCAgIEBAQICAgMDAwKCgoCAgIAAAAAAAAMDAwSEhIR EREPDw8MDAwGBgYCAgIGBgYLCwsJCQkDAwMAAAADAwMICAgKCgoICAgICAgICAgGBgYICAgPDw8T ExMTExMSEhITExMSEhIPDw8UFBQMDAwHBwcMDAwUFBQTExMLCwsDAwMAAAAAAAAAAAABAQEBAQEA AAAAAAAAAAAGBgYCAgIFBQUhISFQUFBwcHB5eXl4eHhqamqGhoaurq7GxsbBwcGwsLCampqDg4OI iIiDg4NZWVkoKCgZGRkoKCg1NTUsLCwTExMSEhIVFRUWFhYTExMSEhIPDw8ICAgMDAwPDw8QEBAS EhIVFRUZGRkXFxcTExMUFBQTExMVFRUbGxsgICAdHR0SEhIHBwcBAQEAAAAEBAQKCgoMDAwMDAwM DAwKCgoREREaGhouLi45OTk9PT1WVlZycnJ4eHiJiYmWlpaUlJR2dnZYWFhOTk5BQUEsLCwuLi5F RUVcXFxhYWFPT084ODg4ODhJSUlBQUE4ODgPDw8AAAAAAAAAAAAAAAACAgIAAAACAgIBAQEAAAAD AwM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BAQEB AQEAAAAAAAAAAAAAAAAAAAAAAAABAQEAAAAAAAABAQEAAAAAAAADAwMGBgYPDw8NDQ0QEBAWFhYV FRUQEBASEhIZGRkZGRkaGhobGxsWFhYQEBAYGBgzMzNPT09mZmZjY2NjY2NkZGReXl5TU1NFRUU3 Nzc9PT1FRUVHR0dLS0thYWF9fX2YmJivr6/ExMTHx8ejo6N3d3djY2N6enqHh4eQkJCXl5ePj4+W lpa1tbXb29vx8fHr6+vb29u1tbV0dHQ6OjofHx8YGBgQEBACAgIEBAQAAAAAAAABAQEBAQEAAAAB AQEFBQUKCgoFBQULCwsRERESEhILCwsCAgIAAAAAAAABAQECAgIAAAAAAAAEBAQMDAwPDw8PDw8M DAwHBwcAAAAAAAABAQENDQ0REREPDw8KCgoKCgoPDw8SEhIVFRUfHx8hISEVFRUYGBgZGRkjIyMu Li4qKiocHBwXFxcdHR0eHh4YGBgXFxcZGRkWFhYNDQ0ICAgJCQkXFxcGBgYAAAAFBQUNDQ0TExMd HR0mJiYpKSk5OTlTU1N5eXmmpqbIyMjT09PS0tLOzs7Ozs7h4eHa2tq1tbWPj49sbGxYWFhXV1dq ampYWFgxMTEYGBgYGBglJSUqKioaGhoWFhYYGBgbGxsbGxsYGBgSEhIJCQkJCQkODg4SEhIWFhYc HBwgICAaGhoQEBASEhIXFxccHBwfHx8cHBwVFRUNDQ0ICAgAAAAAAAABAQEKCgoLCwsPDw8UFBQS EhIVFRUjIyMxMTE0NDQ9PT1YWFhzc3N9fX2UlJSCgoJtbW1bW1tKSko8PDwyMjItLS09PT1RUVFZ WVlLS0s6OjowMDAvLy8xMTE7Ozs/Pz83NzcUFBQGBgYAAAAAAAD///////8AAAABAQEFBQUAAAAG BgYAAAABAQE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BAQEBAQEA AAAAAAAAAAAAAAAAAAAAAAAAAAAAAAAAAAABAQEAAAAAAAAAAAABAQEMDAwKCgoODg4WFhYWFhYQ EBAODg4SEhIXFxcaGhofHx8fHx8VFRUPDw8bGxssLCxGRkZaWlpfX19VVVVVVVVaWlpTU1NLS0tR UVFUVFROTk5KSkpOTk5VVVVoaGiAgICUlJSqqqqsrKyPj49iYmJoaGiDg4OZmZmioqKenp6NjY2C goKWlpa/v7/b29vi4uLd3d3Dw8OJiYlhYWFGRkYjIyMQEBAQEBADAwMCAgICAgIDAwMBAQEAAAAE BAQJCQkICAgKCgoMDAwMDAwHBwcBAQEAAAABAQEAAAABAQEEBAQKCgoMDAwMDAwNDQ0QEBALCwsH BwcBAQEAAAAEBAQQEBAZGRkdHR0TExMTExMVFRUZGRkqKipQUFBra2ttbW1fX19XV1dTU1NUVFRP T09KSkpSUlJhYWFeXl5QUFA/Pz8xMTEjIyMcHBwlJSU0NDQ2NjYoKCgxMTFOTk5iYmJubm6BgYGS kpKmpqa8vLzV1dXl5eXt7e319fX4+Pj19fXm5ubNzc3AwMCgoKCAgIBvb29SUlI+Pj5FRUVSUlJA QEAjIyMTExMVFRUiIiIpKSkbGxsSEhIVFRUhISEmJiYfHx8UFBQLCwsAAAALCwsUFBQWFhYXFxca GhoZGRkVFRUQEBATExMXFxcXFxcVFRUREREPDw8PDw8KCgoDAwMGBgYNDQ0ODg4SEhIZGRkZGRkf Hx82NjY9PT01NTU5OTlKSkpiYmJ6enp+fn57e3tvb29XV1c4ODgiIiIiIiItLS1FRUVVVVVTU1M+ Pj4wMDAvLy8tLS0pKSk0NDRISEhCQkIsLCwICAgDAwP+/v7+/v79/f3///8BAQEAAAAAAAAAAAAD AwM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BAQEAAAAAAAAA AAAAAAAAAAAAAAABAQEAAAAAAAAAAAAAAAAAAAAAAAAAAAABAQEHBwcLCwsODg4ODg4REREWFhYU FBQPDw8UFBQUFBQaGhofHx8cHBwWFhYXFxceHh4hISE5OTlCQkI+Pj5BQUFFRUVMTExbW1tdXV1g YGBeXl5VVVVGRkY5OTk6OjpFRUVWVlZdXV11dXVycnJiYmJeXl6AgICUlJSfn5+ioqKPj49tbW1c XFxra2uNjY2rq6uzs7OwsLCFhYVubm5ycnJoaGhSUlI4ODggICASEhIEBAQAAAAAAAAAAAAAAAAC AgILCwsKCgoKCgoJCQkGBgYCAgIDAwMGBgYBAQEAAAACAgIKCgoNDQ0MDAwODg4UFBQTExMPDw8L CwsKCgoMDAwQEBAWFhYaGhodHR0dHR0aGhoUFBQfHx9DQ0Nra2t/f39+fn58fHx2dnZubm5wcHB8 fHyKioqRkZGRkZF5eXlfX19SUlJTU1NhYWF8fHyVlZV9fX19fX2cnJzFxcXX19fc3Nzn5+fx8fHy 8vL09PT4+Pj39/fy8vLv7+/j4+PS0tK0tLSQkJB0dHRWVlZDQ0M/Pz85OTk4ODg9PT06OjolJSUT ExMPDw8TExMbGxsZGRkVFRUNDQ0UFBQkJCQpKSkgICATExMKCgoFBQUKCgoPDw8SEhIWFhYZGRkY GBgUFBQUFBQREREPDw8QEBASEhIUFBQTExMSEhIMDAwHBwcICAgMDAwODg4QEBAWFhYbGxs0NDRA QEA6OjowMDA7OztRUVFoaGh9fX17e3t5eXlZWVkoKCgREREYGBgnJycvLy9ISEhLS0tCQkIzMzMt LS0uLi4yMjI4ODhDQ0M/Pz9JSUlBQUEiIiIKCgoFBQX9/f3+/v4AAAAAAAAFBQUBAQEAAAAFBQU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BAQECAgIDAwMAAAAAAAAAAAAAAAAAAAACAgIFBQUICAgNDQ0ODg4KCgoODg4XFxcYGBgR ERETExMRERETExMXFxcYGBgYGBgdHR0kJCQlJSUpKSkuLi43Nzc5OTkzMzM8PDxSUlJiYmJlZWVi YmJQUFA4ODgsLCwsLCwuLi4uLi42NjZGRkZAQEA3NzcyMjJRUVFtbW14eHiBgYGCgoJ2dnZhYWFO Tk5WVlZwcHB/f3+FhYV5eXlnZ2dkZGRwcHBzc3NmZmZKSko1NTUdHR0QEBAJCQkCAgIAAAAAAAAJ CQkJCQkJCQkICAgFBQUDAwMGBgYKCgoEBAQAAAAAAAADAwMICAgMDAwQEBATExMTExMMDAwICAgL CwsNDQ0LCwsKCgoNDQ0REREXFxcaGhobGxsgICAzMzNUVFRzc3OCgoKKioqNjY2Ojo6ZmZmsrKy0 tLSxsbGenp6Pj4+GhoaRkZGpqanDw8Pc3Nzt7e3a2trW1tbl5eX5+fn5+fn39/f4+Pjz8/Pz8/Pt 7e3m5ubW1ta+vr6tra2cnJyJiYlqampXV1dFRUUyMjIeHh4SEhISEhIfHx8kJCQhISEZGRkVFRUS EhIUFBQYGBgSEhINDQ0KCgoQEBAaGhobGxsXFxcSEhINDQ0UFBQREREPDw8SEhIXFxcYGBgUFBQO Dg4TExMREREODg4ODg4QEBAREREPDw8NDQ0JCQkJCQkKCgoODg4TExMXFxcjIyMzMzNJSUlFRUVA QEA/Pz9RUVFwcHCBgYF9fX1vb29RUVEnJycSEhIUFBQZGRkiIiIwMDA5OTk6Ojo2NjY0NDQ2NjY2 NjY4ODg/Pz9OTk5MTEw/Pz83Nzc9PT0fHx8REREDAwMAAAADAwMAAAAGBgYAAAAAAAAAAAABAQE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CAgICAgIGBgYDAwMAAAAAAAAAAAAAAAAEBAQHBwcODg4NDQ0NDQ0ODg4RERETExMUFBQUFBQS EhIUFBQWFhYVFRUREREREREaGhokJCQpKSkmJiYtLS07OztBQUFDQ0NFRUVGRkZZWVljY2NpaWlb W1tDQ0M6Ojo3NzcuLi4wMDBBQUFDQ0NCQkIxMTEoKCgxMTFRUVFZWVlmZmZubm5xcXFvb29hYWFX V1dbW1tkZGRtbW2Li4uGhoZwcHB1dXV3d3dycnJnZ2dVVVVBQUEyMjIgICAODg4CAgIAAAAGBgYE BAQDAwMAAAAAAAABAQEJCQkSEhIODg4ICAgCAgIAAAAGBgYNDQ0PDw8NDQ0SEhIHBwcCAgILCwsR EREPDw8NDQ0PDw8QEBAYGBgiIiIsLCwyMjI0NDRKSkpsbGyBgYGEhISKioqUlJSlpaW2tra+vr69 vb2wsLCurq64uLjQ0NDn5+fx8fHw8PDu7u7s7Ozj4+Pn5+fs7Ozn5+fk5OTY2NjCwsK5ubmvr6+m pqaTk5N4eHhhYWFLS0s1NTUuLi41NTUsLCwVFRUICAgKCgoTExMaGhobGxsaGhoaGhobGxsUFBQQ EBATExMLCwsMDAwMDAwQEBAQEBAPDw8TExMbGxsdHR0ZGRkYGBgXFxcWFhYTExMODg4MDAwNDQ0K CgoMDAwPDw8PDw8MDAwKCgoJCQkJCQkLCwsQEBASEhIYGBgiIiIrKys/Pz9YWFhnZ2dgYGBmZmZo aGhqamqAgICCgoJjY2NGRkY6OjolJSUZGRkbGxsaGhoeHh4rKyszMzM4ODg3NzczMzM1NTU5OTlC QkJMTExHR0dCQkJBQUFLS0s9PT1CQkJEREQXFxcHBwcAAAAAAAAAAAAAAAACAgIBAQE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DAwMBAQEAAAAAAAABAQEG BgYODg4LCwsICAgEBAQBAQEAAAACAgIGBgYJCQkPDw8ODg4ODg4ODg4PDw8REREUFBQWFhYWFhYW FhYbGxsgICAaGhoQEBAQEBAYGBgnJycsLCwwMDA0NDRCQkJVVVVeXl5dXV1aWlpiYmJjY2NcXFxU VFRPT09LS0tHR0dLS0tFRUVMTExRUVE9PT0tLS03NzdKSkpcXFxgYGBkZGRubm54eHhwcHBeXl5Y WFhLS0tVVVVycnKfn5+oqKigoKCLi4uCgoJ6enppaWlkZGRoaGhXV1cvLy8VFRUSEhIQEBAGBgYF BQULCwsMDAwLCwsNDQ0PDw8RERENDQ0MDAwMDAwODg4VFRUaGhoYGBgTExMNDQ0NDQ0QEBAPDw8Q EBAVFRUYGBgYGBgZGRkhISEsLCwwMDAyMjI9PT1LS0tmZmZsbGxsbGxsbGx/f3+ZmZmcnJyNjY2J iYmcnJy5ubnR0dHS0tLBwcG8vLzJycnGxsa4uLiqqqqnp6erq6umpqaTk5N/f396enp4eHhzc3No aGhPT08wMDAZGRkODg4XFxcZGRkTExMFBQUAAAADAwMNDQ0VFRUSEhITExMUFBQTExMTExMQEBAI CAgAAAADAwMJCQkPDw8SEhIWFhYaGhobGxsaGhoZGRkSEhIXFxcaGhoTExMQEBAREREODg4MDAwM DAwREREQEBANDQ0GBgYAAAAGBgYODg4TExMYGBghISE/Pz9SUlJbW1t+fn6Tk5ORkZGMjIx8fHxv b29ycnJnZ2dJSUlDQ0M5OTksLCwhISEcHBwgICAsLCw3NzdBQUE5OTkzMzM1NTU6Ojo8PDw6Ojo4 ODg4ODg6OjpISEg8PDxISEh2dnaBgYFGRkYUFBQAAAAEBAQDAwMAAAAAAAABAQE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BAQEAAAAAAAADAwMGBgYJCQkO Dg4NDQ0LCwsGBgYBAQEAAAABAQEICAgODg4ODg4NDQ0NDQ0NDQ0NDQ0ODg4QEBAREREUFBQUFBQZ GRkgICAhISEaGhoVFRUWFhYgICAhISEkJCQqKioxMTFAQEBXV1dqamphYWFeXl5eXl5eXl5bW1tV VVVVVVVZWVlOTk5JSUlLS0tPT09EREQ4ODg6OjpERERSUlJYWFhZWVlbW1tnZ2dtbW1hYWFRUVFL S0s9PT1AQEBiYmKHh4eampqMjIx2dnZ7e3t6enp2dnZwcHBjY2NPT081NTUiIiIeHh4PDw8KCgoQ EBATExMSEhITExMUFBQMDAwKCgoNDQ0VFRUeHh4mJiYnJycgICAXFxcVFRUSEhINDQ0QEBAcHBwf Hx8XFxcXFxcVFRUVFRUaGhokJCQuLi41NTU4ODhBQUFFRUVGRkZJSUlWVlZfX19UVFQ/Pz88PDxa Wlp/f3+VlZWRkZGAgICCgoKTk5OioqKVlZWFhYV8fHx8fHx+fn55eXlzc3NtbW1nZ2dYWFg/Pz8g ICAJCQkBAQECAgIAAAAJCQkNDQ0HBwcBAQECAgIJCQkPDw8ODg4PDw8ODg4LCwsKCgoKCgoKCgoI CAgBAQEKCgoTExMVFRUVFRUWFhYXFxcXFxcVFRUREREWFhYYGBgTExMSEhIVFRUTExMTExMREREU FBQQEBAJCQkAAAAAAAALCwsTExMUFBQgICAyMjJERERcXFx5eXmOjo6hoaGioqKGhoZpaWloaGhk ZGRSUlJJSUk+Pj41NTUoKCgeHh4gICAuLi49PT1EREQ3Nzc1NTU0NDQyMjItLS0qKiotLS0zMzM8 PDwzMzMtLS1BQUFcXFyEhIR6enpWVlY/Pz8ZGRkBAQEAAAAEBAQBAQE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BAQEBAQEAAAAAAAAICAgMDAwLCwsMDAwK CgoLCwsJCQkDAwMAAAABAQEJCQkREREPDw8PDw8PDw8ODg4ODg4ODg4ODg4NDQ0TExMRERETExMb GxsjIyMjIyMdHR0YGBgYGBgcHBwgICAgICAfHx8mJiY8PDxQUFBlZWVZWVlQUFBSUlJWVlZWVlZU VFRVVVVZWVlPT09ERERERERLS0tKSkpERERBQUFGRkZGRkZLS0tQUFBSUlJUVFRUVFRQUFBPT09F RUU6OjotLS0yMjJCQkJOTk5KSkpQUFBbW1thYWFhYWFoaGhtbW1hYWFOTk4tLS0ZGRkPDw8WFhYa GhoZGRkZGRkZGRkdHR0WFhYVFRUdHR0qKio2NjY4ODgxMTEcHBwVFRUUFBQZGRkbGxsbGxsXFxcR EREREREVFRUVFRUTExMZGRkoKCgxMTEzMzMoKCgkJCQhISEjIyMsLCwzMzMxMTEqKiouLi5JSUlq amqAgICEhISAgICHh4eXl5eWlpaYmJiRkZF+fn5tbW1ra2t4eHiEhIRqampXV1c5OTkeHh4MDAwE BAQAAAAAAAAFBQUJCQkLCwsICAgDAwMCAgIGBgYLCwsDAwMGBgYHBwcEBAQDAwMFBQUKCgoODg4J CQkUFBQeHh4fHx8YGBgUFBQUFBQWFhYTExMUFBQXFxcWFhYSEhIWFhYbGxsbGxsaGhoSEhIODg4L CwsICAgFBQUGBgYXFxcbGxseHh4jIyMzMzNMTExpaWl8fHx7e3uOjo6Pj49/f39nZ2dgYGBfX19Q UFA+Pj41NTUsLCwiIiIkJCQzMzNAQEBBQUE7OzswMDAzMzMxMTEnJycdHR0fHx8rKys2NjY0NDQw MDAuLi5KSkpfX19tbW1sbGx3d3d/f39bW1seHh4AAAAFBQUBAQEAAAABAQE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CAgICAgIAAAABAQEKCgoNDQ0LCwsLCwsGBgYI CAgJCQkGBgYCAgICAgIHBwcMDAwPDw8QEBAQEBAPDw8ODg4ODg4NDQ0LCwsQEBAODg4NDQ0REREa GhohISEhISEeHh4XFxceHh4fHx8YGBgUFBQbGxsmJiYtLS0+Pj48PDw3Nzc1NTU+Pj5LS0tRUVFP T09QUFBTU1NLS0tCQkJERERFRUVCQkJERERGRkZCQkJKSkpSUlJNTU1HR0dEREQ/Pz84ODg7Ozs8 PDwqKionJycsLCw2NjYuLi4mJiYtLS06OjpMTExbW1tiYmJeXl5YWFhDQ0MmJiYREREPDw8REREW FhYfHx8mJiYhISEgICAkJCQsLCwxMTExMTEpKSkbGxsZGRkSEhIVFRUeHh4dHR0WFhYREREQEBAV FRUbGxscHBwVFRUUFBQbGxsiIiIkJCQfHx8fHx8kJCQtLS0yMjIxMTExMTEzMzNBQUFSUlJlZWVy cnJ9fX2FhYWRkZGfn5+dnZ2Li4tsbGxNTU07Ozs8PDxHR0dRUVFRUVFEREQsLCwRERECAgIBAQEF BQUHBwcKCgoICAgGBgYEBAQCAgIBAQEBAQECAgIICAgMDAwPDw8PDw8NDQ0NDQ0PDw8SEhIPDw8Z GRkiIiIhISEZGRkSEhITExMVFRUVFRUYGBgXFxcSEhIPDw8UFBQbGxsdHR0dHR0YGBgVFRURERET ExMZGRkiIiI3NzdCQkI8PDw1NTVDQ0Nqamp1dXVpaWlwcHCampqjo6OUlJRpaWlHR0c+Pj44ODgr KysyMjIyMjIxMTExMTEyMjIzMzMxMTEuLi40NDQoKCgYGBgTExMhISE2NjY/Pz88PDwnJycpKSk6 OjpOTk5nZ2dnZ2d6enqVlZWpqamYmJhRUVETExMAAAAAAAADAwM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CAgICAgIAAAABAQEICAgLCwsKCgoLCwsFBQUGBgYH BwcFBQUCAgIBAQECAgIEBAQKCgoLCwsLCwsJCQkKCgoLCwsJCQkGBgYKCgoKCgoJCQkKCgoQEBAZ GRkfHx8gICAcHBwfHx8dHR0VFRUREREYGBghISEmJiYXFxceHh4hISEfHx8hISEsLCw4ODg+Pj49 PT1EREQ9PT01NTU5OTk8PDw3Nzc0NDQ6Ojo7OztAQEBGRkZMTExTU1NKSko0NDQ0NDQyMjI4ODg0 NDQ7Ozs8PDw6OjoqKioUFBQSEhIdHR0xMTE7Ozs4ODg2NjY6Ojo1NTUlJSUdHR0gICAeHh4ZGRkW FhYUFBQYGBgcHBwlJSUsLCwsLCwrKysmJiYdHR0UFBQSEhISEhISEhIUFBQaGhoaGhoSEhIRERER EREQEBARERETExMVFRUVFRUVFRUTExMSEhIXFxcgICAhISEXFxcREREREREREREdHR0kJCQmJiYo KCgtLS04ODhEREQ7OzstLS0YGBgJCQkICAgTExMhISEpKSk6OjoyMjIiIiIREREKCgoMDAwPDw8P Dw8JCQkNDQ0RERESEhIQEBAMDAwJCQkHBwcODg4QEBATExMUFBQSEhIPDw8ODg4PDw8UFBQZGRkf Hx8eHh4YGBgUFBQWFhYZGRkWFhYYGBgUFBQLCwsHBwcLCwsQEBAUFBQQEBATExMXFxcRERETExMe Hh4tLS1ERERPT09OTk5jY2N7e3uQkJCFhYV4eHifn5+xsbGpqal3d3dJSUlERERAQEA4ODhCQkI8 PDxEREQ/Pz8oKCgXFxcbGxsmJiYrKyskJCQaGhobGxsyMjJMTExQUFA+Pj4rKyszMzM+Pj5VVVVe Xl5qampzc3ORkZGkpKSurq6kpKR1dXU/Pz8TExMAAAADAwM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BAQEICAgKCgoICAgKCgoICAgGBgYEBAQB AQEAAAAAAAAAAAAAAAACAgIDAwMCAgIBAQEDAwMGBgYGBgYDAwMEBAQGBgYICAgJCQkMDAwSEhIY GBgcHBwgICAdHR0cHBwbGxsUFBQPDw8UFBQeHh4ZGRkTExMRERESEhISEhIREREVFRUcHBwmJiYq KionJycgICAhISEoKCgtLS0vLy8yMjItLS0rKystLS0zMzM8PDw9PT02NjYhISEjIyMrKyssLCwu Li4zMzM+Pj5AQEAjIyMaGhoVFRUYGBgbGxscHBwjIyMsLCwwMDAjIyMZGRkWFhYREREQEBATExMU FBQQEBAUFBQaGhodHR0bGxseHh4hISEgICATExMKCgoHBwcNDQ0TExMXFxcVFRUODg4ICAgJCQkM DAwPDw8ODg4LCwsMDAwQEBATExMKCgoEBAQICAgLCwsHBwcDAwMBAQEAAAAAAAAAAAAAAAAAAAAA AAAAAAAAAAAAAAAAAAACAgIBAQEBAQEGBgYODg4UFBQTExMODg4KCgoMDAwSEhIUFBQMDAwCAgIJ CQkSEhIXFxcQEBAGBgYCAgICAgIEBAQHBwcHBwcJCQkLCwsMDAwNDQ0ODg4RERESEhISEhIREREP Dw8LCwsICAgJCQkMDAwWFhYXFxcQEBAGBgYDAwMBAQECAgIHBwcEBAQCAgIDAwMEBAQNDQ0YGBgf Hx8tLS0uLi5VVVWSkpKkpKSUlJSIiIiLi4ujo6OqqqqDg4NUVFRGRkZPT09KSko/Pz9CQkJISEg/ Pz8nJycQEBAUFBQnJycoKCgZGRkWFhYoKChKSkpgYGBVVVU4ODgvLy84ODhdXV1jY2NlZWVoaGhl ZWWFhYWenp6pqammpqaQkJB8fHxra2s/Pz8TExMCAgI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CAgIICAgJCQkGBgYFBQUFBQUEBAQBAQEAAAAA AAAAAAABAQECAgIAAAAAAAAAAAAAAAABAQEHBwcICAgFBQUFBQUGBgYICAgMDAwODg4QEBAUFBQX FxccHBwZGRkbGxscHBwUFBQICAgEBAQJCQkXFxcPDw8JCQkKCgoMDAwMDAwMDAwQEBAREREeHh4o KCgdHR0JCQkJCQkfHx8zMzM5OTkzMzMqKiojIyMdHR0YGBgdHR0pKSkiIiIjIyMmJiYrKyspKSkw MDA1NTU3Nzc/Pz8wMDAeHh4SEhIQEBAVFRUfHx8oKCgeHh4ZGRkVFRUSEhIPDw8REREUFBQSEhIg ICAkJCQsLCwtLS0lJSUeHh4XFxcODg4MDAwBAQECAgIODg4QEBAJCQkICAgLCwsQEBARERESEhIO Dg4FBQUAAAAAAAAEBAQAAAAAAAAAAAAAAAADAwMDAwMAAAAAAAAEBAQCAgIAAAAAAAAFBQUDAwMA AAAAAAADAwMAAAAAAAAAAAADAwMKCgoMDAwKCgoAAAACAgILCwsSEhIUFBQSEhIPDw8PDw8ZGRkf Hx8bGxsMDAwAAAABAQEFBQUHBwcDAwMCAgIDAwMGBgYJCQkNDQ0UFBQaGhogICAcHBwYGBgUFBQQ EBAODg4QEBAUFBQaGhobGxsTExMLCwsICAgBAQEAAAABAQEEBAQAAAAAAAAKCgoVFRUXFxcXFxck JCRra2uUlJSjo6OYmJiLi4uYmJixsbGvr691dXVaWlpRUVFQUFBBQUE4ODhBQUFHR0dHR0ctLS0W FhYbGxstLS0yMjIgICALCwsfHx84ODhOTk5JSUkxMTEsLCxJSUlsbGx5eXltbW1cXFxjY2N3d3ec nJynp6enp6eVlZV5eXlvb29sbGxWVlYxMTEQEBADAwM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BAQEAAAACAgIKCgoJCQkDAwMAAAAAAAAAAAABAQEBAQEBAQEC AgIDAwMFBQUAAAABAQEAAAAAAAAEBAQLCwsODg4MDAwJCQkHBwcICAgMDAwQEBAQEBASEhIVFRUW FhYWFhYUFBQREREPDw8MDAwFBQUAAAAODg4UFBQUFBQKCgoCAgIFBQUNDQ0SEhIZGRkcHBwjIyMg ICARERELCwsTExMYGBgwMDA5OTk0NDQpKSklJSUiIiIdHR0dHR0qKiolJSUfHx8kJCQjIyM0NDQ8 PDxBQUE1NTUmJiYXFxcQEBAPDw8REREXFxccHBwZGRkVFRUREREODg4NDQ0WFhYdHR0cHBwaGhob GxsfHx8fHx8ZGRkTExMMDAwCAgIBAQEDAwMHBwcGBgYBAQEDAwMMDAwREREQEBALCwsFBQUBAQEB AQEBAQEAAAAAAAAAAAACAgIEBAQBAQEAAAAAAAABAQEDAwMAAAABAQEBAQEAAAAAAAAAAAACAgIN DQ0RERETExMTExMQEBAPDw8QEBAQEBAPDw8GBgYAAAAAAAADAwMLCwsODg4PDw8QEBAYGBgaGhoR EREDAwMAAAAGBgYKCgoHBwcBAQEAAAABAQECAgIDAwMHBwcPDw8XFxccHBwYGBgTExMREREODg4O Dg4SEhIYGBggICAgICAZGRkUFBQSEhIHBwcAAAADAwMAAAAAAAAODg4bGxsaGhoREREWFhYxMTFt bW2WlpaLi4uenp6/v7+8vLyxsbGLi4tubm5hYWFJSUk0NDQrKysqKio3NzdJSUk9PT0pKSkqKipA QEA9PT0dHR0NDQ0VFRUZGRkkJCQiIiIaGhorKytVVVV1dXV8fHx2dnZvb29sbGxvb2+KioqTk5Oc nJyhoaF9fX1qampbW1tOTk5PT09HR0cjIyMNDQ0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CAgIDAwMBAQEA AAAAAAADAwMDAwMAAAABAQECAgIBAQEAAAAGBgYMDAwJCQkCAgIDAwMBAQEAAAAAAAAAAAABAQEI CAgODg4MDAwKCgoHBwcFBQUICAgODg4SEhISEhIICAgCAgIEBAQLCwsNDQ0ODg4PDw8PDw8WFhYS EhIODg4KCgoHBwcEBAQCAgIAAAAEBAQLCwsQEBANDQ0EBAQAAAAFBQUMDAwSEhITExMUFBQVFRUU FBQSEhIUFBQYGBghISEmJiYpKSkkJCQeHh4aGhoZGRkYGBgbGxsZGRkaGhoZGRkXFxcbGxsvLy9E REQ4ODglJSUTExMREREZGRkfHx8fHx8cHBwYGBgVFRUQEBAODg4PDw8TExMXFxcZGRkYGBgXFxcY GBgWFhYREREKCgoLCwsQEBAUFBQVFRUTExMNDQ0GBgYEBAQJCQkQEBASEhINDQ0FBQUAAAACAgIH BwcHBwcDAwMBAQECAgICAgIBAQEAAAAAAAAAAAABAQEBAQEAAAAAAAAAAAAAAAACAgILCwsWFhYb GxsdHR0ZGRkREREPDw8TExMTExMPDw8QEBAKCgoBAQEAAAADAwMCAgIEBAQKCgoTExMKCgoAAAAA AAAEBAQNDQ0KCgoDAwMBAQEAAAAAAAACAgIAAAAAAAAEBAQPDw8VFRUUFBQUFBQSEhIREREQEBAS EhIUFBQfHx8SEhIQEBAREREMDAwMDAwPDw8ICAgLCwsNDQ0fHx80NDQrKysSEhIQEBAjIyNERERa WlqDg4Ojo6Onp6ehoaGcnJyWlpaAgIBWVlYuLi4fHx8fHx8nJycwMDA0NDQvLy83NzdEREQ+Pj4j IyMQEBAPDw8PDw8TExMNDQ0QEBAoKChNTU1ubm6AgICFhYV7e3tqampvb291dXV1dXWNjY2YmJh9 fX1cXFxVVVVAQEA2NjZAQEA/Pz8xMTEpKSkODg4AAAAAAAACAgIAAAAAAAAEBAQ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D AwMKCgoPDw8PDw8ICAgJCQkHBwcFBQUGBgYICAgFBQUBAQEAAAAAAAABAQEJCQkGBgYAAAAAAAAG BgYMDAwNDQ0LCwsJCQkJCQkLCwsMDAwMDAwICAgDAwMFBQULCwsMDAwODg4SEhITExMNDQ0ODg4O Dg4LCwsHBwcGBgYJCQkNDQ0MDAwLCwsJCQkHBwcGBgYGBgYHBwcICAgODg4ODg4ODg4QEBAQEBAQ EBATExMWFhYcHBwfHx8fHx8ZGRkSEhIPDw8PDw8PDw8TExMXFxcdHR0fHx8aGhoWFhYbGxskJCQm JiYgICAUFBQODg4WFhYjIyMmJiYfHx8UFBQVFRUVFRUVFRUWFhYWFhYWFhYVFRURERENDQ0ICAgF BQUDAwMFBQULCwsRERESEhISEhIQEBALCwsFBQUCAgIFBQUJCQkHBwcEBAQAAAAAAAAAAAADAwMD AwMAAAAAAAAAAAAAAAAAAAAAAAAAAAAAAAAAAAAAAAAAAAAAAAAAAAAAAAAAAAAFBQUKCgoSEhIQ EBAKCgoEBAQGBgYODg4UFBQVFRUUFBQQEBAGBgYBAQEFBQUJCQkKCgoNDQ0JCQkGBgYEBAQICAgQ EBAUFBQODg4GBgYCAgIAAAAAAAAAAAAAAAADAwMODg4ZGRkZGRkYGBgXFxcUFBQRERESEhIWFhYZ GRkVFRUMDAwEBAQFBQULCwsLCwsLCwsNDQ0TExMiIiI4ODg/Pz8rKysUFBQYGBgsLCwzMzNKSkph YWFra2t1dXWGhoaMjIyEhIRxcXFQUFAyMjIlJSUgICAfHx8gICAgICA9PT06Ojo1NTUmJiYUFBQT ExMcHBwdHR0VFRUTExMaGhoyMjJSUlJra2t3d3d7e3tubm5kZGRoaGhubm5tbW13d3dycnJZWVlL S0s+Pj46Ojo5OTk1NTU9PT1HR0dEREQlJSUREREBAQEAAAABAQE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BAQEAAAAAAAADAwMM DAwTExMVFRUNDQ0MDAwKCgoGBgYDAwMBAQEAAAAAAAAFBQUBAQECAgIJCQkNDQ0JCQkDAwMBAQEL CwsODg4PDw8ODg4MDAwMDAwMDAwNDQ0MDAwHBwcICAgMDAwMDAwODg4SEhIUFBQODg4PDw8QEBAN DQ0KCgoLCwsODg4SEhIUFBQPDw8KCgoICAgJCQkMDAwNDQ0NDQ0LCwsKCgoKCgoMDAwODg4ODg4P Dw8REREUFBQXFxcYGBgUFBQPDw8NDQ0ODg4PDw8XFxccHBwfHx8eHh4ZGRkUFBQREREREREVFRUW FhYSEhIMDAwPDw8WFhYYGBgUFBQQEBASEhIWFhYZGRkZGRkWFhYTExMREREODg4KCgoEBAQAAAAA AAACAgIFBQUFBQUFBQUGBgYFBQUCAgIAAAAAAAAAAAAAAAABAQEAAAAAAAAAAAAAAAABAQEBAQEA AAACAgIAAAAAAAAAAAACAgIDAwMBAQEAAAABAQECAgICAgIBAQEDAwMHBwcLCwsNDQ0PDw8MDAwI CAgHBwcKCgoODg4SEhIUFBQTExMSEhIJCQkBAQEGBgYNDQ0ODg4ODg4ICAgGBgYHBwcNDQ0SEhIQ EBAHBwcBAQEAAAABAQEDAwMEBAQHBwcLCwsQEBAUFBQWFhYXFxcWFhYTExMQEBAREREWFhYaGhoR EREPDw8FBQUFBQUPDw8PDw8TExMkJCQpKSk6OjpKSkpKSko+Pj45OTlDQ0NQUFBVVVVaWlpZWVlY WFhjY2NwcHBvb29nZ2dXV1dKSko/Pz8zMzMjIyMdHR0mJiYxMTEzMzMqKiofHx8UFBQWFhYkJCQo KCgeHh4WFhYbGxsnJyc7OztRUVFjY2Nubm5ycnJqampubm5paWleXl5hYWFtbW1iYmJISEhISEhG RkZKSkpDQ0M3Nzc+Pj5OTk5QUFBNTU0vLy8MDAwAAAACAgIAAAAAAAAEBAQ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CAgICAgIBAQEAAAABAQEICAgP Dw8SEhIPDw8MDAwJCQkFBQUBAQEAAAAAAAABAQEMDAwRERERERELCwsKCgoNDQ0KCgoCAgIKCgoO Dg4SEhISEhIPDw8ODg4QEBAREREQEBANDQ0ODg4QEBANDQ0NDQ0QEBAQEBAUFBQREREPDw8ODg4Q EBAQEBAPDw8ODg4TExMTExMQEBANDQ0MDAwODg4SEhIVFRUMDAwLCwsLCwsNDQ0ODg4NDQ0MDAwM DAwLCwsQEBAVFRUWFhYUFBQTExMTExMUFBQcHBweHh4dHR0YGBgUFBQUFBQUFBQSEhIQEBAPDw8P Dw8QEBAODg4JCQkHBwcJCQkODg4NDQ0ODg4SEhIVFRUUFBQREREPDw8PDw8ODg4JCQkCAgIAAAAA AAAAAAAAAAABAQEFBQUHBwcFBQUCAgIAAAAAAAABAQEAAAABAQEBAQEBAQEAAAAAAAAAAAAAAAAG BgYCAgIAAAACAgIFBQUGBgYDAwMAAAAAAAAAAAAAAAAAAAABAQEJCQkODg4ODg4ODg4KCgoICAgK CgoMDAwKCgoLCwsMDAwODg4PDw8KCgoFBQUICAgLCwsLCwsNDQ0PDw8KCgoJCQkMDAwMDAwHBwcC AgIAAAADAwMJCQkODg4PDw8ODg4ODg4MDAwJCQkQEBATExMVFRUSEhIPDw8QEBAVFRUZGRkSEhIT ExMQEBAODg4PDw8QEBAgICA5OTk/Pz9DQ0NFRUVISEhSUlJgYGBlZWVkZGRRUVFISEhBQUFKSkpR UVFISEhFRUVSUlJbW1tNTU1BQUE5OTkvLy8oKCgoKCgnJycdHR0aGhoVFRUUFBQbGxslJSUjIyMY GBgeHh4rKys6OjpHR0dWVlZnZ2dycnJ1dXVvb29zc3NqamplZWVycnJzc3NdXV1JSUlNTU1ZWVlP T088PDw7OztBQUFHR0dRUVFXV1c+Pj4gICANDQ0BAQEAAAAAAAABAQE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BAQEHBwcODg4S EhITExMODg4JCQkFBQUBAQEAAAAAAAABAQEHBwccHBwpKSkgICAREREJCQkFBQUBAQEGBgYLCwsR EREUFBQTExMRERERERESEhISEhIQEBATExMUFBQQEBANDQ0ODg4MDAwQEBAODg4NDQ0PDw8RERES EhIPDw8MDAwODg4REREREREODg4NDQ0QEBAUFBQWFhYSEhIPDw8NDQ0NDQ0NDQ0NDQ0NDQ0PDw8L CwsODg4TExMVFRUUFBQSEhIRERESEhIXFxcaGhoZGRkUFBQRERETExMSEhIQEBASEhIRERERERES EhIQEBAMDAwMDAwODg4LCwsHBwcFBQUKCgoPDw8QEBAODg4MDAwODg4PDw8LCwsDAwMAAAAAAAAB AQEBAQEDAwMJCQkNDQ0KCgoEBAQBAQECAgICAgIAAAABAQEBAQEBAQEAAAAAAAAAAAABAQEICAgE BAQCAgIEBAQHBwcHBwcCAgIAAAACAgICAgIAAAAAAAACAgIJCQkLCwsJCQkFBQUAAAAAAAAAAAAA AAAAAAACAgIHBwcKCgoNDQ0NDQ0MDAwKCgoFBQUEBAQLCwsQEBANDQ0MDAwPDw8PDw8MDAwLCwsM DAwPDw8UFBQUFBQPDw8MDAwMDAwNDQ0LCwsPDw8TExMVFRUSEhIQEBAUFBQaGhoeHh4cHBwYGBgb GxscHBwTExMXFxcuLi5AQEBCQkJAQEBAQEBKSkpaWlpjY2NcXFxRUVFISEhFRUVERERKSkpISEg7 Ozs/Pz9XV1dMTExEREQ+Pj43NzcrKysgICAZGRkUFBQYGBgXFxcVFRUUFBQTExMTExMaGhoiIiI0 NDRCQkJPT09ZWVloaGh4eHh7e3tzc3Nra2tra2tycnKGhoaNjY1tbW1PT09QUFBoaGhdXV1DQ0M0 NDQ7Ozs/Pz8/Pz9HR0dLS0tJSUlHR0cxMTEODg4BAQECAgI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BAQECAgICAgIDAwMGBgYMDAwREREU FBQPDw8ICAgCAgIAAAAAAAAAAAAAAAAAAAATExMrKys2NjYtLS0ZGRkJCQkCAgIAAAACAgIJCQkR EREVFRUUFBQTExMUFBQSEhIRERETExMUFBQREREPDw8PDw8LCwsMDAwODg4REREREREPDw8NDQ0M DAwMDAwNDQ0ODg4NDQ0NDQ0QEBAVFRUVFRUSEhIWFhYSEhIODg4MDAwLCwsMDAwQEBAUFBQVFRUV FRUWFhYVFRUREREODg4NDQ0ODg4VFRUYGBgXFxcQEBALCwsLCwsNDQ0PDw8QEBATExMREREKCgoJ CQkPDw8TExMQEBAICAgCAgIAAAAGBgYMDAwMDAwKCgoICAgJCQkODg4QEBAMDAwGBgYCAgIBAQEB AQEFBQUMDAwPDw8JCQkBAQEAAAAAAAAAAAAAAAAAAAAAAAABAQEAAAAAAAABAQEEBAQLCwsJCQkI CAgICAgJCQkHBwcDAwMAAAABAQECAgIDAwMEBAQICAgLCwsLCwsICAgBAQEAAAAAAAABAQEAAAAA AAAAAAADAwMJCQkMDAwNDQ0LCwsHBwcAAAAAAAAICAgMDAwNDQ0PDw8TExMUFBQUFBQUFBQUFBQT ExMUFBQSEhINDQ0LCwsMDAwODg4NDQ0PDw8SEhISEhIPDw8PDw8VFRUdHR0hISEhISEbGxsjIyMo KCghISEnJyc3Nzc9PT0/Pz9GRkZTU1NfX19iYmJbW1tQUFBJSUlUVFRaWlpYWFhQUFBKSkpEREQ+ Pj47OzsxMTEzMzM0NDQqKioYGBgPDw8TExMYGBgaGhoUFBQQEBATExMXFxcYGBgkJCQ3NzdLS0tR UVFYWFhiYmJwcHB4eHhwcHBhYWFmZmZ4eHiLi4uRkZF9fX1cXFxVVVVoaGhra2tGRkY2NjY8PDw6 Ojo1NTU3Nzc3NzdOTk5dXV1nZ2dOTk4iIiILCwsGBgY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BAQEDAwMEBAQDAwMBAQECAgIHBwcMDAwPDw8N DQ0HBwcAAAAAAAABAQECAgIBAQEBAQEHBwcYGBgwMDA8PDwyMjIcHBwNDQ0AAAAAAAABAQEJCQkQ EBATExMVFRUWFhYTExMQEBAQEBAREREPDw8RERESEhIODg4PDw8QEBASEhISEhIQEBAODg4MDAwM DAwNDQ0ODg4ODg4PDw8TExMXFxcWFhYRERETExMREREPDw8ODg4MDAwMDAwPDw8TExMYGBgXFxcX FxcVFRUQEBALCwsICAgJCQkUFBQYGBgYGBgQEBAHBwcEBAQICAgODg4MDAwPDw8NDQ0EBAQCAgIH BwcKCgoJCQkHBwcCAgIAAAAEBAQHBwcGBgYEBAQFBQUJCQkNDQ0TExMTExMMDAwDAwMAAAAAAAAI CAgODg4PDw8JCQkDAwMBAQEBAQEBAQEBAQEAAAAAAAABAQEBAQEAAAACAgIFBQUNDQ0ODg4NDQ0M DAwKCgoHBwcDAwMBAQEAAAAAAAAAAAADAwMHBwcICAgICAgICAgICAgJCQkKCgoICAgEBAQBAQED AwMGBgYJCQkNDQ0LCwsFBQUBAQEAAAACAgILCwsNDQ0ODg4ODg4NDQ0ODg4SEhIUFBQVFRUSEhIO Dg4KCgoICAgICAgJCQkICAgFBQUICAgMDAwODg4MDAwNDQ0UFBQZGRkbGxsZGRkgICAsLCw2NjY5 OTk8PDxAQEBBQUFQUFBcXFxpaWlsbGxjY2NZWVlVVVVXV1dcXFxcXFxbW1tWVlZPT09ISEg4ODgl JSUwMDAoKCghISEYGBgQEBAREREVFRUUFBQYGBgXFxcYGBgiIiIrKysrKysyMjJFRUVOTk5LS0tO Tk5ZWVlhYWFiYmJhYWFgYGB2dnaPj4+YmJh+fn5hYWFgYGBqampsbGxISEg4ODg/Pz9MTEw/Pz8w MDA3NzdCQkJeXl5sbGxoaGhTU1M9PT0kJCQNDQ0DAwM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BAQECAgIAAAAAAAAAAAAEBAQJCQkKCgoLCwsI CAgBAQEAAAAGBgYJCQkICAgDAwMFBQUMDAwdHR0xMTE5OTktLS0bGxsMDAwFBQUAAAACAgIICAgO Dg4SEhIVFRUVFRUQEBAPDw8ODg4NDQ0RERETExMQEBASEhIQEBAPDw8REREVFRUVFRUSEhIODg4K CgoPDw8REREQEBAREREVFRUVFRUSEhIODg4PDw8RERESEhIPDw8LCwsLCwsNDQ0PDw8QEBARERES EhIODg4HBwcDAwMDAwMMDAwTExMaGhoWFhYKCgoBAQECAgIICAgJCQkICAgICAgICAgEBAQAAAAB AQEFBQUHBwcCAgIAAAACAgIBAQEAAAAAAAAEBAQMDAwMDAwNDQ0NDQ0ICAgAAAAAAAABAQEBAQEF BQUGBgYBAQEAAAAAAAAAAAAAAAAAAAAAAAAAAAAAAAAAAAAAAAAAAAACAgIMDAwODg4PDw8NDQ0I CAgEBAQBAQEAAAADAwMAAAABAQEGBgYJCQkJCQkKCgoNDQ0ODg4ODg4LCwsDAwMAAAAAAAAHBwcN DQ0MDAwRERELCwsBAQEAAAADAwMLCwsSEhIQEBAPDw8JCQkDAwMEBAQMDAwUFBQWFhYWFhYMDAwC AgIAAAABAQECAgIAAAAAAAABAQEHBwcMDAwMDAwODg4TExMVFRUTExMYGBgwMDBCQkJMTExXV1dW VlZTU1NYWFhra2tvb29vb29lZWVYWFhSUlJXV1ddXV1cXFxTU1NXV1dbW1tJSUkyMjIpKSkoKCgd HR0bGxsaGhoVFRUPDw8SEhIZGRkaGhoXFxcmJiYzMzM4ODg1NTUrKyszMzNLS0tEREQ+Pj5CQkJN TU1PT09QUFBhYWF4eHiRkZGTk5OJiYlvb29kZGRzc3NtbW1NTU1AQEBaWlppaWlhYWFKSkozMzM8 PDxdXV1tbW10dHRjY2NZWVljY2NLS0sfHx8QEB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B AQEAAAAAAAAAAAABAQEAAAABAQEDAwMDAwMAAAAAAAAAAAABAQEAAAAAAAABAQEICAgLCwsKCgoF BQUEBAQICAgMDAwMDAwJCQkKCgoMDAwREREaGholJSUrKyssLCwaGhoNDQ0FBQUICAgNDQ0MDAwO Dg4TExMSEhIREREPDw8ODg4PDw8PDw8ODg4ODg4ODg4TExMTExMQEBAWFhYgICAeHh4TExMQEBAN DQ0LCwsMDAwODg4QEBAODg4MDAwPDw8PDw8ODg4MDAwMDAwNDQ0NDQ0LCwsLCwsJCQkHBwcICAgK CgoKCgoLCwsNDQ0RERETExMTExMQEBANDQ0NDQ0ODg4ODg4QEBAODg4JCQkFBQUDAwMDAwMDAwMC AgIQEBAPDw8KCgoBAQEAAAABAQEFBQUFBQUODg4NDQ0LCwsICAgEBAQBAQEAAAAAAAAAAAAAAAAA AAAAAAABAQEDAwMBAQEAAAAAAAAAAAAAAAAAAAAAAAAAAAAAAAAAAAAJCQkLCwsNDQ0KCgoFBQUB AQEAAAAAAAAAAAADAwMJCQkMDAwLCwsLCwsODg4REREZGRkSEhIJCQkCAgIAAAAAAAAGBgYMDAwL CwsNDQ0ICAgAAAAAAAAICAgNDQ0NDQ0PDw8MDAwHBwcBAQECAgIKCgoVFRUbGxsaGhoODg4AAAAC AgIAAAAAAAAPDw8MDAwHBwcMDAwQEBAZGRkdHR0QEBAPDw8jIyM6OjpQUFBaWlphYWFubm5tbW1q amp0dHR1dXVubm5oaGhjY2NgYGBiYmJeXl5WVlZSUlJWVlZNTU0/Pz84ODgtLS0fHx8ZGRkWFhYU FBQUFBQWFhYYGBgYGBgXFxcYGBgpKSlAQEBGRkY2NjYwMDAvLy9GRkZGRkY9PT04ODg4ODhISEhV VVVYWFhsbGyQkJCWlpaIiIh6enp+fn54eHhmZmZFRUVFRUVhYWGCgoKAgIBeXl5JSUlJSUlbW1t3 d3d3d3doaGhoaGhzc3NlZWVYWFhOTk4oKCgQEBAAAAAAAAAAAAAEBAQAAAAHBwc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BAQEAAAAAAAAAAAAGBgYDAwMBAQEBAQEAAAAAAAAAAAAAAAACAgIICAgLCwsKCgoK CgoMDAwMDAwKCgoICAgGBgYHBwcPDw8XFxccHBwhISElJSUeHh4TExMLCwsMDAwPDw8PDw8QEBAT ExMTExMREREQEBAQEBAQEBAQEBAODg4NDQ0NDQ0QEBAREREODg4PDw8UFBQaGhodHR0WFhYTExMO Dg4JCQkGBgYFBQUGBgYHBwcAAAAFBQUMDAwREREODg4ICAgGBgYICAgLCwsGBgYBAQEAAAAAAAAE BAQLCwsSEhIUFBQWFhYVFRUPDw8LCwsMDAwPDw8REREREREPDw8JCQkCAgIAAAAAAAAAAAAAAAAG BgYHBwcEBAQAAAABAQEHBwcMDAwMDAwLCwsNDQ0NDQ0ICAgCAgIAAAAAAAABAQEBAQEBAQEAAAAA AAAAAAAEBAQFBQUFBQUAAAAAAAAAAAAAAAAAAAAAAAAAAAAAAAAAAAADAwMGBgYFBQUCAgIAAAAA AAABAQEBAQEBAQEAAAAAAAAAAAACAgIICAgNDQ0ODg4PDw8SEhITExMQEBAICAgCAgIAAAAKCgoN DQ0ODg4MDAwNDQ0PDw8ODg4KCgoLCwsODg4NDQ0ICAgHBwcLCwsNDQ0LCwsJCQkICAgGBgYNDQ0N DQ0PDw8cHBwaGhoXFxckJCQ+Pj5DQ0MmJiYUFBQkJCQ2NjZUVFRYWFhlZWVsbGxpaWlra2tsbGxm ZmZhYWFeXl5oaGh3d3d7e3tycnJiYmJUVFRISEg/Pz8xMTEoKCghISEYGBgSEhISEhIVFRUYGBgb GxsdHR0bGxsaGhofHx8lJSU4ODhCQkI+Pj4zMzM8PDxHR0dUVFRGRkYyMjIsLCw7OztMTExTU1Nn Z2eAgICHh4eJiYmOjo6Kiop5eXlWVlZAQEA7OztXV1d8fHx5eXlycnJjY2NXV1dhYWFycnJ2dnZt bW12dnZ7e3thYWFjY2N3d3djY2NVVVUqKioQEBAFBQUAAAD7+/v+/v79/f0GBgY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CAgIAAAAA AAABAQECAgIAAAAAAAAAAAAGBgYDAwMBAQEBAQEAAAAAAAAAAAACAgICAgIICAgNDQ0ODg4ODg4P Dw8ODg4LCwsFBQUBAQECAgIMDAwSEhITExMXFxceHh4fHx8YGBgREREQEBARERESEhIREREREREU FBQTExMTExMUFBQVFRUVFRUUFBQTExMNDQ0ODg4SEhIWFhYTExMODg4QEBAWFhYZGRkaGhoXFxcR EREJCQkDAwMBAQECAgIAAAAAAAAICAgSEhIREREKCgoHBwcLCwsKCgoICAgGBgYFBQUEBAQEBAQI CAgMDAwTExMVFRUVFRUQEBAMDAwMDAwPDw8SEhIQEBAODg4ICAgCAgIAAAABAQECAgICAgIEBAQF BQUEBAQCAgIFBQUMDAwPDw8PDw8MDAwLCwsJCQkFBQUBAQEAAAAAAAABAQEAAAABAQEEBAQFBQUG BgYGBgYEBAQBAQEBAQEAAAAAAAAAAAAAAAAAAAAAAAAAAAAAAAAAAAACAgICAgIAAAAAAAAAAAAA AAAAAAAAAAAAAAAAAAABAQEFBQUJCQkMDAwYGBgVFRUSEhIPDw8MDAwJCQkJCQkLCwsRERESEhIT ExMUFBQTExMQEBAMDAwJCQkNDQ0REREQEBAKCgoICAgICAgGBgYCAgIMDAwWFhYTExMODg4YGBgz MzM/Pz8uLi4nJyc8PDxdXV1hYWFFRUU6OjpMTExcXFxiYmJkZGRxcXF0dHRoaGhhYWFaWlpMTExa WlpwcHCJiYmPj4+FhYV2dnZiYmJOTk47OzskJCQVFRUWFhYXFxcUFBQTExMUFBQQEBAZGRkiIiIj IyMcHBwaGhoiIiIsLCw6Ojo3NzcvLy8yMjJFRUVMTExGRkYuLi4jIyM3NzdHR0dMTExWVlZoaGh8 fHyJiYmSkpKHh4dxcXFRUVExMTEtLS0/Pz9lZWVsbGxubm5sbGxiYmJkZGR5eXmBgYF0dHRxcXF8 fHyEhISBgYF3d3dxcXFwcHBlZWU8PDwiIiIODg4AAAABAQH4+PgODg4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BAQEAAAAAAAAA AAAAAAAAAAAAAAABAQEDAwMBAQEAAAABAQEAAAAAAAADAwMGBgYICAgLCwsNDQ0NDQ0NDQ0ODg4N DQ0MDAwCAgIAAAAAAAAHBwcMDAwPDw8TExMZGRkbGxsZGRkUFBQQEBAQEBAREREQEBAODg4SEhIR ERESEhIUFBQXFxcZGRkaGhoZGRkREREODg4REREZGRkbGxsTExMMDAwLCwsSEhIYGBgeHh4dHR0V FRUKCgoCAgIAAAAJCQkFBQUFBQUKCgoPDw8QEBAPDw8PDw8PDw8REREUFBQVFRUREREKCgoHBwcH BwcLCwsNDQ0QEBAPDw8ODg4PDw8SEhIUFBQTExMRERENDQ0JCQkICAgJCQkKCgoKCgoLCwsLCwsK CgoJCQkMDAwQEBASEhIREREQEBAJCQkCAgIBAQEFBQUHBwcFBQUCAgIAAAABAQEEBAQFBQUGBgYF BQUBAQEAAAABAQEAAAAAAAABAQEBAQEAAAAAAAABAQEBAQEAAAABAQEDAwMDAwMBAQEAAAAAAAAB AQEBAQECAgIDAwMGBgYKCgoNDQ0ODg4JCQkICAgJCQkMDAwODg4QEBAUFBQYGBgYGBgUFBQREREO Dg4KCgoGBgYGBgYJCQkODg4REREWFhYXFxcUFBQODg4JCQkGBgYWFhYmJiYkJCQVFRUdHR1AQEBV VVVPT09iYmKAgICSkpKOjo6BgYFtbW1kZGRtbW13d3eJiYmKiop3d3djY2NWVlZYWFhnZ2dycnJ9 fX2FhYV9fX1vb29jY2NRUVE8PDwiIiIXFxccHBwoKCglJSUaGhoSEhINDQ0TExMaGhogICAeHh4Z GRkaGholJSUxMTEzMzMxMTE1NTU+Pj5DQ0M2NjYlJSUXFxcgICA8PDxISEhISEhQUFBdXV1ycnKL i4uHh4dycnJbW1tEREQ2NjY5OTlCQkJWVlZeXl5sbGxnZ2dnZ2d8fHyEhIR1dXVra2t3d3eQkJCW lpaSkpJ8fHxra2ttbW1aWlppaWldXV0gICAPDw8DAwMAAAAAAAACAgI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DAwMEBAQB AQEAAAAAAAAAAAADAwMCAgIBAQEBAQEAAAAAAAADAwMHBwcMDAwNDQ0NDQ0LCwsJCQkJCQkICAgH BwcAAAAAAAAAAAABAQEFBQULCwsREREUFBQWFhYWFhYTExMPDw8ODg4QEBAQEBAODg4ODg4NDQ0N DQ0PDw8SEhIWFhYYGBgZGRkVFRUREREPDw8SEhIXFxcWFhYSEhIODg4KCgoREREaGhoeHh4bGxsS EhIJCQkDAwMODg4MDAwJCQkICAgMDAwRERESEhIPDw8SEhIUFBQWFhYXFxcTExMODg4MDAwMDAwI CAgJCQkKCgoMDAwNDQ0ODg4RERETExMVFRUVFRUTExMQEBAQEBAQEBAQEBAODg4PDw8PDw8ODg4N DQ0ODg4RERETExMTExMPDw8HBwcAAAAAAAAGBgYKCgoKCgoHBwcFBQUDAwMAAAAAAAAAAAACAgIC AgIAAAAAAAAAAAAAAAACAgICAgIAAAAAAAABAQEBAQEAAAAAAAADAwMGBgYFBQUCAgIBAQECAgIB AQEAAAAAAAAAAAAHBwcLCwsMDAwDAwMEBAQGBgYKCgoLCwsMDAwNDQ0PDw8TExMPDw8LCwsHBwcC AgIAAAACAgIJCQkLCwsNDQ0UFBQbGxsYGBgRERESEhIaGhoaGhoZGRkbGxsmJiY/Pz9eXl54eHiL i4uampqlpaWbm5uBgYFxcXFmZmZmZmZwcHCDg4OCgoJzc3NjY2NiYmJsbGx7e3uIiIhzc3NXV1dG RkZLS0tPT09FRUUzMzMkJCQZGRkcHBwpKSksLCwcHBwQEBAPDw8PDw8aGhocHBwcHBwaGhobGxsi IiItLS02NjY2NjY0NDQyMjIvLy8mJiYhISEdHR0hISEnJycvLy88PDw+Pj5AQEBdXV19fX2EhIR5 eXltbW1lZWVQUFA9PT01NTU7OztKSkpjY2NlZWVra2uEhISXl5eCgoJnZ2dpaWl9fX2RkZGWlpZ7 e3tzc3NtbW1ZWVlpaWltbW1kZGRMTEwiIiIMDAwJCQk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DAwMJCQkNDQ0LCwsF BQUBAQEBAQEHBwcGBgYEBAQCAgIAAAAAAAABAQEGBgYMDAwNDQ0NDQ0MDAwKCgoGBgYDAwMAAAAA AAABAQEBAQEAAAAAAAAGBgYMDAwODg4RERESEhISEhIQEBAPDw8PDw8QEBAQEBAPDw8ODg4MDAwN DQ0PDw8SEhITExMUFBQSEhITExMSEhIRERESEhITExMREREODg4KCgoNDQ0TExMWFhYWFhYUFBQR EREPDw8MDAwTExMVFRUPDw8NDQ0QEBAREREODg4KCgoLCwsODg4REREQEBANDQ0LCwsMDAwREREP Dw8ODg4LCwsICAgGBgYHBwcJCQkMDAwNDQ0ODg4ODg4QEBAREREREREPDw8MDAwMDAwLCwsKCgoI CAgICAgICAgJCQkEBAQCAgIAAAAAAAAAAAACAgIFBQUICAgEBAQDAwMBAQEAAAACAgIFBQUFBQUC AgIBAQEAAAAAAAABAQEBAQEAAAAAAAACAgIEBAQBAQEBAQEFBQUGBgYCAgIAAAAAAAAAAAAAAAAB AQEBAQEFBQUKCgoMDAwLCwsMDAwJCQkFBQUDAwMBAQEBAQEEBAQICAgKCgoKCgoLCwsMDAwICAgF BQUHBwcMDAwUFBQfHx8yMjJBQUFBQUE7Ozs/Pz9KSkpHR0c+Pj46Ojo8PDxMTExfX19wcHCFhYWV lZWRkZGPj4+FhYV4eHh7e3t/f390dHRzc3NhYWFjY2NsbGxxcXGCgoKDg4NqampBQUEwMDArKysz MzM0NDQsLCwgICAWFhYZGRkbGxsgICAfHx8YGBgVFRUVFRUVFRUXFxcaGhoeHh4jIyMpKSkuLi4w MDAvLy8rKysnJyclJSUoKCgvLy87OzsuLi4lJSUqKio4ODg8PDw0NDQ/Pz9kZGR/f3+BgYGAgIBt bW1iYmJISEgyMjIpKSk2NjZISEhdXV1xcXGUlJSioqKFhYVhYWFVVVVYWFhra2t4eHh6enpvb29n Z2ddXV1XV1djY2NdXV1mZmZmZmZDQ0MdHR0CAgIHBwcEBAQ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DAwMKCgoQEBASEhIODg4J CQkHBwcJCQkICAgGBgYDAwMAAAAAAAACAgIICAgMDAwNDQ0ODg4PDw8NDQ0ICAgCAgIAAAAAAAAA AAAAAAAAAAAAAAABAQEGBgYLCwsPDw8QEBAREREREREQEBAPDw8REREUFBQVFRUTExMREREQEBAQ EBAREREREREQEBAPDw8REREUFBQWFhYVFRUSEhINDQ0JCQkNDQ0ODg4QEBAQEBAQEBASEhIUFBQW FhYQEBAVFRUYGBgUFBQQEBAPDw8PDw8PDw8FBQUGBgYICAgKCgoKCgoHBwcFBQUEBAQSEhITExMU FBQQEBAHBwcAAAAAAAADAwMHBwcJCQkKCgoLCwsNDQ0PDw8ODg4LCwsHBwcJCQkJCQkHBwcDAwMA AAAAAAAAAAAAAAAAAAAAAAAAAAAAAAAAAAAAAAACAgIBAQEFBQUJCQkLCwsLCwsLCwsJCQkHBwcG BgYBAQEAAAAAAAAAAAAAAAAAAAAEBAQJCQkHBwcHBwcICAgEBAQAAAAAAAACAgIAAAAGBgYLCwsM DAwODg4QEBAPDw8LCwsAAAABAQEFBQUKCgoLCwsKCgoKCgoLCwsKCgoMDAwODg4REREREREPDw8O Dg4ODg4KCgofHx85OTlJSUlNTU1TU1NhYWFvb296enp/f399fX1ra2tnZ2dwcHB0dHSDg4OGhoZ6 enp2dnZ3d3d6enqGhoaEhIRxcXFfX19gYGB1dXV6enpnZ2diYmJdXV1DQ0MpKSkuLi4yMjIsLCwh ISEdHR0bGxsUFBQUFBQaGhojIyMsLCwwMDAnJycZGRkREREUFBQYGBgeHh4kJCQqKiosLCwnJycg ICAYGBgbGxsuLi5KSkpWVlZWVlY1NTUlJSU4ODhKSkpDQ0M4ODhOTk5oaGhxcXF1dXVra2tUVFRN TU09PT0xMTEsLCw+Pj5PT09qamqNjY2oqKiRkZFcXFw/Pz8+Pj4/Pz9WVlZqampra2tnZ2dXV1dV VVViYmJMTExbW1toaGhsbGxgYGBHR0ckJCQPDw8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EBAQLCwsRERESEhIPDw8M DAwHBwcHBwcGBgYEBAQBAQEAAAAFBQUMDAwNDQ0ODg4QEBAREREQEBALCwsGBgYCAgIBAQEAAAAA AAACAgIBAQEAAAADAwMLCwsODg4ODg4QEBAREREQEBAPDw8REREWFhYYGBgWFhYTExMSEhISEhIR EREQEBAODg4QEBANDQ0ODg4UFBQXFxcUFBQPDw8MDAwMDAwODg4QEBAPDw8NDQ0ODg4QEBATExMX FxcUFBQSEhIREREQEBAODg4ODg4PDw8NDQ0JCQkFBQUDAwMCAgIAAAAAAAAAAAAHBwcODg4VFRUV FRUMDAwDAwMCAgIGBgYODg4PDw8PDw8ODg4NDQ0MDAwKCgoHBwcEBAQHBwcLCwsKCgoFBQUBAQEA AAABAQEBAQEAAAAAAAABAQECAgICAgIAAAAAAAAFBQULCwsPDw8PDw8NDQ0NDQ0ODg4PDw8LCwsF BQUBAQEAAAAAAAAAAAABAQEHBwcJCQkKCgoMDAwLCwsEBAQAAAADAwMKCgoODg4SEhISEhIODg4M DAwNDQ0NDQ0KCgoFBQUGBgYKCgoODg4PDw8NDQ0NDQ0ODg4ODg4ODg4ODg4PDw8RERESEhIQEBAM DAwUFBQcHBwdHR0WFhYeHh5DQ0N2dnaampqdnZ2Pj4+FhYWAgICLi4uHh4dra2thYWFgYGBlZWVf X19gYGBwcHBxcXFfX19TU1NNTU1QUFBOTk5EREQ7Ozs6Ojo6Ojo2NjZHR0c0NDQkJCQcHBwYGBgY GBgYGBgVFRUhISEsLCw0NDQ4ODg0NDQkJCQYGBgbGxsaGhoaGhoYGBgYGBgaGhodHR0cHBwZGRkg ICAiIiI6OjpSUlJJSUk7OzstLS0/Pz9SUlJEREQ/Pz9GRkZWVlZqampsbGxcXFxKSko7OztAQEA1 NTUrKystLS1PT09vb2+CgoKQkJB/f39dXV1NTU1ERERAQEBHR0doaGhjY2NkZGReXl5bW1tSUlJN TU1kZGRycnJtbW1vb29wcHBfX18zMzMREREPDw8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BAQEAAAAAAAAAAAAAAAAAAAACAgIFBQUHBwcCAgIAAAADAwMMDAwSEhISEhIQEBAO Dg4HBwcBAQEAAAABAQEEBAQEBAQDAwMNDQ0PDw8RERESEhIQEBANDQ0KCgoJCQkBAQEBAQEBAQEB AQEAAAAAAAADAwMKCgoPDw8RERESEhITExMSEhITExMVFRUXFxcaGhoZGRkYGBgVFRUTExMREREQ EBAPDw8ODg4NDQ0MDAwMDAwMDAwNDQ0NDQ0NDQ0NDQ0ODg4QEBAQEBAODg4ODg4PDw8REREUFBQU FBQUFBQUFBQREREMDAwICAgHBwcODg4QEBAQEBAODg4ODg4ODg4LCwsHBwcAAAACAgIHBwcJCQkF BQUAAAACAgIKCgoQEBAQEBARERESEhIREREMDAwGBgYCAgIAAAADAwMJCQkODg4PDw8LCwsEBAQA AAABAQEBAQEEBAQGBgYFBQUBAQEAAAAAAAAKCgoNDQ0QEBAQEBAODg4LCwsICAgHBwcODg4PDw8P Dw8ODg4MDAwLCwsNDQ0PDw8QEBAODg4ODg4NDQ0JCQkCAgICAgIGBgYODg4RERESEhIQEBAMDAwK CgoLCwsNDQ0ICAgBAQEAAAABAQEGBgYHBwcHBwcICAgKCgoNDQ0RERESEhISEhIREREQEBAQEBAY GBgeHh4cHBwWFhYhISFERERpaWl8fHx1dXV6enqAgIB+fn5xcXFhYWFZWVlZWVlhYWFubm5ubm5d XV1RUVFRUVFPT09JSUk/Pz85OTkzMzMuLi4uLi46Ojo8PDwwMDAlJSUbGxsREREODg4QEBAVFRUe Hh4mJiYsLCwoKCgrKys3Nzc8PDw0NDQmJiYdHR0WFhYTExMTExMbGxsoKCgvLy8rKyskJCQeHh4q Kio0NDQ7OztBQUE9PT08PDxFRUVFRUU/Pz9FRUVWVlZjY2NgYGBPT089PT00NDQxMTEtLS01NTVG RkZoaGhwcHB0dHR/f392dnZubm5xcXFsbGxWVlZNTU1aWlpfX19eXl5gYGBgYGBZWVlZWVlsbGyD g4N8fHx5eXlwcHBcXFxISEg6OjonJycTExMLCwsAAAAAAAAFBQUAAAAAAAACAgI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BAQEAAAAAAAAAAAAAAAABAQEEBAQICAgICAgDAwMAAAABAQEHBwcNDQ0RERESEhISEhIO Dg4JCQkGBgYFBQUFBQUFBQUEBAQFBQUICAgMDAwODg4ODg4MDAwJCQkHBwcEBAQCAgIDAwMFBQUF BQUEBAQEBAQFBQUNDQ0QEBATExMWFhYXFxcWFhYWFhYWFhYaGhoZGRkXFxcUFBQQEBAMDAwJCQkH BwcICAgKCgoMDAwODg4ODg4NDQ0LCwsKCgoNDQ0NDQ0NDQ0PDw8QEBAQEBAPDw8ODg4REREQEBAR EREUFBQUFBQQEBAKCgoGBgYNDQ0QEBASEhIREREQEBAPDw8MDAwJCQkLCwsKCgoJCQkHBwcCAgIA AAAFBQUODg4QEBAREREREREPDw8MDAwICAgFBQUDAwMAAAACAgIHBwcMDAwQEBAQEBANDQ0KCgoC AgIBAQEAAAABAQEAAAAAAAADAwMGBgYMDAwODg4QEBAREREPDw8LCwsICAgFBQUODg4QEBARERER EREQEBAODg4PDw8PDw8TExMTExMUFBQUFBQODg4GBgYCAgIEBAQDAwMICAgODg4ODg4JCQkEBAQB AQEAAAADAwMDAwMBAQEAAAAAAAADAwMJCQkNDQ0NDQ0PDw8SEhITExMTExMREREQEBAPDw8NDQ0S EhIUFBQUFBQYGBglJSU1NTVAQEBQUFBZWVliYmJhYWFXV1dPT09QUFBXV1dkZGRqamppaWlhYWFe Xl5eXl5XV1dLS0s4ODgwMDArKysrKyssLCwrKyslJSUcHBwYGBgUFBQSEhIWFhYbGxseHh4fHx8e Hh4bGxsdHR0kJCQtLS0uLi4kJCQZGRkUFBQREREVFRUdHR0oKCgxMTE0NDQwMDArKyssLCw2NjY/ Pz9ERERCQkI6Ojo1NTU4ODg1NTVFRUVVVVVcXFxcXFxSUlJAQEAwMDAoKCgmJiY6OjpYWFh1dXWB gYGBgYGEhISKioqNjY2Li4uBgYFwcHBcXFxUVFRYWFhYWFhiYmJlZWVfX19iYmJzc3OAgICDg4N3 d3doaGhXV1dISEhBQUFBQUE8PDwvLy8eHh4ICAgAAAABAQE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FBQUJCQkJCQkGBgYBAQEAAAABAQEHBwcODg4SEhIQEBAQEBAP Dw8NDQ0LCwsKCgoKCgoLCwsDAwMEBAQGBgYICAgICAgHBwcFBQUDAwMDAwMBAQEBAQEGBgYKCgoJ CQkFBQUCAgIKCgoNDQ0TExMYGBgbGxsbGxsaGhoYGBgbGxsZGRkWFhYTExMPDw8LCwsGBgYEBAQC AgIGBgYMDAwPDw8QEBAPDw8MDAwKCgoNDQ0KCgoJCQkLCwsPDw8TExMTExMSEhIPDw8LCwsLCwsQ EBAUFBQTExMODg4JCQkKCgoODg4SEhITExMSEhIREREPDw8NDQ0ODg4NDQ0NDQ0MDAwHBwcCAgID AwMHBwcMDAwODg4PDw8MDAwHBwcCAgIAAAAAAAAGBgYGBgYICAgLCwsPDw8QEBAQEBAPDw8GBgYD AwMAAAAAAAAAAAAAAAAHBwcNDQ0ODg4PDw8QEBAQEBAPDw8NDQ0MDAwLCwsMDAwNDQ0ODg4ODg4M DAwLCwsMDAwMDAwPDw8PDw8PDw8PDw8KCgoCAgIAAAAAAAAEBAQHBwcJCQkICAgFBQUEBAQGBgYJ CQkKCgoMDAwJCQkDAwMEBAQNDQ0WFhYZGRkaGhoaGhoaGhoaGhoYGBgVFRUREREPDw8PDw8QEBAW FhYdHR0fHx8bGxsdHR0hISEsLCw6OjpKSkpPT09KSkpERERBQUFAQEBMTExYWFhlZWVra2tqampj Y2NXV1dMTExHR0c7OzsvLy8rKysqKioiIiIdHR0fHx8gICAhISEgICAfHx8dHR0cHBwYGBgVFRUX FxcbGxshISEkJCQgICAZGRkWFhYYGBgYGBgeHh4oKCgvLy8wMDAvLy8uLi4uLi43Nzc7OztCQkJD Q0M6OjozMzMzMzM0NDQ+Pj5YWFhlZWVhYWFZWVlLS0s1NTUoKCgnJycwMDBSUlJpaWmKioqWlpac nJydnZ2UlJSNjY2Dg4N0dHRjY2NZWVlWVlZUVFRhYWFnZ2dmZmZjY2NxcXGCgoJ6enpjY2NeXl5M TEw9PT09PT1DQ0NMTExMTExGRkYmJiYWFhYHBwcAAAAAAAABAQE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CAgIHBwcICAgHBwcEBAQAAAAAAAACAgIKCgoQEBAODg4PDw8PDw8P Dw8ODg4ODg4PDw8PDw8LCwsJCQkFBQUDAwMCAgIBAQEAAAAAAAAAAAAAAAAAAAAEBAQJCQkLCwsI CAgEBAQEBAQHBwcMDAwSEhIXFxcZGRkaGhoZGRkZGRkYGBgVFRUTExMREREPDw8MDAwLCwsFBQUH BwcKCgoODg4RERESEhIQEBAODg4NDQ0JCQkGBgYHBwcNDQ0VFRUaGhocHBwVFRUPDw8LCwsODg4S EhISEhIODg4LCwsFBQUKCgoPDw8SEhISEhISEhITExMTExMPDw8PDw8QEBARERENDQ0HBwcDAwMC AgIKCgoMDAwODg4MDAwICAgEBAQCAgIBAQEKCgoKCgoKCgoMDAwODg4PDw8ODg4NDQ0LCwsICAgG BgYDAwMAAAABAQEGBgYMDAwODg4PDw8PDw8ODg4LCwsICAgKCgoODg4MDAwMDAwLCwsJCQkHBwcG BgYGBgYHBwcICAgHBwcGBgYFBQUBAQEAAAAAAAABAQEGBgYEBAQBAQEAAAAAAAAEBAQKCgoODg4O Dg4JCQkDAwMDAwMKCgoTExMXFxcXFxcdHR0cHBwcHBwbGxsbGxsYGBgUFBQREREQEBAODg4REREa GhodHR0bGxsbGxsfHx8qKiovLy80NDQ5OTk+Pj5AQEA7Ozs0NDQ8PDxGRkZSUlJZWVlXV1dSUlJP T09OTk5ISEg+Pj4tLS0iIiIfHx8ZGRkdHR0rKysxMTEyMjIrKysfHx8WFhYXFxcbGxsdHR0kJCQi IiIeHh4ZGRkVFRUWFhYeHh4lJSUpKSkpKSkqKiopKSknJycoKCgtLS0yMjI8PDw5OTk6Ojo3Nzcv Ly80NDRCQkJISEhgYGBpaWlkZGRaWlpUVFRCQkIrKyskJCQmJiZGRkZpaWlxcXGIiIihoaGjo6OU lJSIiIh1dXVra2toaGhhYWFfX19kZGRmZmZtbW1paWloaGhtbW1zc3NqampRUVE6Ojo9PT0zMzMy MjI8PDxDQ0NGRkZEREQ/Pz80NDQtLS0ZGRkFBQUAAAABAQECAgI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BAQECAgIEBAQFBQUDAwMAAAACAgIJCQkPDw8QEBAPDw8ODg4ODg4O Dg4ODg4ODg4ODg4REREODg4JCQkFBQUCAgIAAAAAAAAAAAABAQEAAAAAAAABAQEEBAQHBwcICAgI CAgAAAABAQEEBAQHBwcMDAwQEBATExMVFRUVFRUUFBQTExMRERERERESEhIUFBQVFRUREREODg4L CwsMDAwQEBASEhIREREPDw8NDQ0LCwsKCgoKCgoODg4UFBQbGxsfHx8dHR0YGBgTExMSEhISEhIQ EBANDQ0MDAwFBQUICAgMDAwPDw8QEBARERETExMVFRUXFxcUFBQREREODg4MDAwKCgoKCgoLCwsN DQ0NDQ0NDQ0MDAwLCwsLCwsLCwsMDAwLCwsMDAwNDQ0QEBASEhISEhIREREPDw8ODg4NDQ0MDAwK CgoGBgYCAgICAgIEBAQKCgoMDAwPDw8ODg4HBwcCAgIEBAQJCQkQEBAPDw8ODg4MDAwJCQkGBgYE BAQDAwMFBQUEBAQCAgIBAQEAAAAAAAADAwMGBgYFBQUDAwMBAQEDAwMHBwcKCgoKCgoKCgoMDAwC AgIAAAAFBQUODg4RERERERESEhITExMTExMUFBQWFhYZGRkZGRkXFxcVFRUREREODg4ODg4QEBAU FBQWFhYYGBgaGhofHx8gICAiIiIpKSk0NDQ5OTkzMzMoKCgtLS0yMjI8PDxGRkZHR0c/Pz84ODg1 NTUyMjIzMzMoKCgbGxsVFRUUFBQdHR0tLS0yMjItLS0jIyMYGBgYGBghISErKyswMDApKSkiIiIX FxcQEBASEhIdHR0qKioyMjIzMzMtLS0nJyckJCQkJCQoKCgxMTE5OTlAQEA4ODg0NDQvLy8tLS09 PT1WVlZiYmJpaWlmZmZYWFhNTU1EREQvLy8hISEnJyc+Pj5SUlJlZWVzc3OHh4ehoaGTk5N9fX1r a2tlZWVsbGx1dXVzc3NxcXF0dHR0dHRoaGhmZmZra2ttbW1cXFw9PT0rKyspKSkkJCQjIyMqKioz MzM2NjY4ODg9PT0+Pj5RUVFCQkInJycQEBAFBQUAAAAAAAACAgI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DAwMEBAQBAQEAAAAAAAAAAAABAQEDAwMDAwMCAgIDAwMICAgNDQ0PDw8ODg4MDAwLCwsMDAwN DQ0ODg4ODg4PDw8ODg4NDQ0KCgoHBwcEBAQDAwMCAgIDAwMEBAQCAgIAAAAAAAAAAAADAwMFBQUB AQECAgIEBAQFBQUGBgYKCgoODg4RERESEhISEhIQEBAODg4NDQ0PDw8UFBQYGBgaGhoVFRUODg4M DAwNDQ0ODg4ODg4NDQ0ODg4QEBARERERERERERETExMWFhYZGRkaGhoXFxcWFhYWFhYWFhYTExMR EREQEBAJCQkKCgoMDAwODg4ODg4ODg4QEBATExMVFRUTExMPDw8NDQ0LCwsMDAwODg4QEBAQEBAN DQ0KCgoICAgJCQkNDQ0SEhIVFRUPDw8QEBASEhIUFBQWFhYVFRUTExMQEBAODg4ODg4ODg4ODg4L CwsFBQUBAQEAAAACAgIGBgYMDAwODg4KCgoEBAQFBQULCwsRERESEhITExMSEhIPDw8KCgoEBAQB AQEAAAAAAAAAAAAAAAAAAAAAAAAAAAABAQECAgIBAQECAgIGBgYMDAwQEBAPDw8NDQ0ICAgCAgID AwMMDAwREREODg4ODg4TExMQEBARERETExMWFhYYGBgZGRkZGRkYGBgWFhYWFhYVFRUTExMUFBQX FxcXFxcWFhYNDQ0REREZGRkiIiIpKSkpKSkfHx8VFRUREREeHh4zMzNBQUE+Pj4wMDAnJyckJCQs LCwvLy8nJycXFxcPDw8REREdHR0oKCgqKiogICAXFxcXFxciIiItLS0xMTEvLy8gICAbGxsVFRUU FBQeHh4tLS03Nzc6OjovLy8pKSkjIyMiIiIkJCQqKio0NDQ9PT1GRkZAQEA4ODgxMTExMTFAQEBV VVVhYWFWVlZXV1dSUlJISEg4ODgmJiYqKio/Pz9bW1tQUFBXV1d5eXmPj4+WlpZ7e3tvb29ra2tv b295eXmAgICCgoJ+fn5zc3NlZWVdXV1dXV1eXl5XV1dAQEAmJiYdHR0gICAYGBgZGRkfHx8nJycw MDBBQUFSUlJYWFhWVlY+Pj4sLCwnJycbGxsHBwc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DAwMI CAgLCwsICAgDAwMAAAAAAAAAAAABAQEBAQEBAQEDAwMHBwcLCwsMDAwMDAwLCwsKCgoICAgICAgK CgoMDAwKCgoLCwsMDAwKCgoHBwcEBAQEBAQFBQUHBwcKCgoJCQkEBAQAAAAAAAAAAAAAAAAFBQUI CAgLCwsLCwsKCgoLCwsNDQ0QEBATExMTExMREREMDAwHBwcHBwcMDAwREREWFhYTExMPDw8MDAwL CwsLCwsNDQ0ODg4PDw8REREUFBQVFRUUFBQTExMVFRUWFhYVFRUTExMSEhIUFBQVFRUUFBQSEhIS EhIODg4NDQ0NDQ0PDw8PDw8NDQ0ODg4PDw8NDQ0ODg4PDw8PDw8PDw8ODg4ODg4ODg4PDw8ODg4L CwsICAgHBwcJCQkPDw8UFBQSEhISEhITExMUFBQVFRUUFBQSEhIQEBAODg4MDAwMDAwNDQ0NDQ0J CQkFBQUEBAQAAAABAQEGBgYKCgoJCQkHBwcKCgoQEBARERESEhISEhISEhIPDw8LCwsFBQUCAgIA AAABAQEBAQEAAAAAAAAAAAAAAAAAAAAAAAAAAAABAQEEBAQJCQkMDAwODg4ODg4EBAQCAgIGBgYM DAwNDQ0LCwsLCwsPDw8SEhIUFBQWFhYXFxcWFhYWFhYVFRUVFRUUFBQVFRUVFRUUFBQTExMSEhIT ExMTExMWFhYWFhYYGBgdHR0fHx8cHBwVFRURERELCwsZGRkqKioyMjIsLCwmJiYpKSkxMTExMTEr KysiIiIVFRUNDQ0REREbGxsgICAjIyMbGxsWFhYdHR0pKSktLS0nJycgICAdHR0fHx8gICAiIiIq KioyMjIzMzMvLy8jIyMfHx8cHBwdHR0hISEqKio7OztKSkpYWFhVVVVKSko/Pz88PDw/Pz9ERERJ SUlPT09WVlZUVFRDQ0MyMjIxMTFCQkJVVVVWVlZPT09kZGSGhoaQkJCAgIBqampra2t9fX1+fn5+ fn6BgYGCgoJ1dXVgYGBSUlJTU1NSUlJOTk5GRkY4ODgpKSkfHx8bGxscHBwfHx8mJiYxMTFFRUVd XV1lZWVdXV09PT0yMjI4ODhAQEAwMDAVFRUGBgYCAgI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EBAQMDAwR EREODg4HBwcCAgIBAQEBAQEAAAAAAAAAAAABAQEEBAQHBwcMDAwODg4ODg4JCQkDAwMAAAACAgIF BQUICAgJCQkJCQkGBgYCAgIAAAACAgIFBQUNDQ0QEBAREREMDAwGBgYDAwMAAAAAAAAEBAQKCgoP Dw8REREODg4NDQ0NDQ0PDw8VFRUWFhYTExMLCwsDAwMAAAAEBAQJCQkMDAwNDQ0NDQ0MDAwKCgoL CwsODg4REREODg4QEBASEhITExMUFBQVFRUXFxcYGBgZGRkTExMPDw8PDw8QEBAPDw8NDQ0MDAwR EREPDw8ODg4QEBAQEBAODg4NDQ0ODg4NDQ0ODg4PDw8PDw8PDw8QEBARERESEhIQEBAREREREREN DQ0ICAgGBgYKCgoODg4PDw8PDw8PDw8QEBASEhITExMSEhIREREPDw8LCwsKCgoLCwsNDQ0NDQ0M DAwMDAwEBAQAAAAAAAABAQECAgIDAwMICAgODg4UFBQTExMREREPDw8NDQ0LCwsICAgHBwcMDAwL CwsKCgoJCQkICAgJCQkKCgoKCgoFBQUICAgMDAwPDw8ODg4NDQ0MDAwLCwsICAgICAgJCQkMDAwP Dw8QEBAPDw8ODg4NDQ0PDw8REREREREQEBAPDw8QEBAQEBAUFBQSEhISEhIREREODg4MDAwODg4T ExMeHh4cHBwhISEqKiosLCwiIiIUFBQKCgoPDw8XFxcjIyMrKyssLCwrKysrKysuLi4yMjImJiYg ICAdHR0YGBgcHBwhISEfHx8cHBwYGBgZGRkiIiIpKSknJycgICAbGxsjIyMpKSktLS0sLCwqKioo KCggICAWFhYYGBgWFhYVFRUXFxcdHR0tLS1HR0dfX19ubm5tbW1gYGBQUFBJSUlBQUE5OTk5OTlc XFxfX19VVVU7OzsuLi49PT1RUVFWVlZQUFBcXFx5eXl8fHx2dnZmZmZsbGx9fX11dXV2dnZ3d3d7 e3t0dHRZWVlFRUVISEhGRkZJSUlMTExJSUk+Pj4wMDAmJiYhISEqKiowMDA6OjpISEheXl5tbW1e Xl4/Pz8qKiozMzNISEhNTU01NTUgICAVFRUKCgo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CAgICAgIAAAAAAAAAAAADAwMICAgLCwsKCgoJCQkLCwsQEBAS EhIODg4JCQkBAQEAAAAAAAAAAAAAAAAAAAABAQEDAwMMDAwMDAwNDQ0LCwsFBQUAAAAAAAABAQEC AgIGBgYKCgoJCQkFBQUBAQEAAAAAAAAGBgYJCQkNDQ0QEBAPDw8KCgoDAwMAAAAGBgYLCwsQEBAU FBQXFxcXFxcREREKCgoPDw8WFhYWFhYNDQ0CAgIAAAAEBAQICAgHBwcEBAQAAAAAAAAFBQUMDAwP Dw8ODg4VFRUUFBQSEhIPDw8ODg4REREWFhYbGxsjIyMcHBwTExMODg4MDAwMDAwKCgoJCQkODg4P Dw8REREREREQEBAPDw8ODg4ODg4PDw8QEBARERERERERERESEhIUFBQWFhYUFBQPDw8LCwsLCwsM DAwMDAwODg4PDw8REREREREQEBAODg4ODg4PDw8ODg4MDAwODg4ICAgCAgIDAwMJCQkPDw8REREQ EBANDQ0ICAgBAQEAAAAEBAQLCwsQEBATExMVFRUSEhIQEBAODg4MDAwJCQkJCQkLCwsQEBAPDw8O Dg4NDQ0NDQ0ODg4PDw8REREQEBAQEBAPDw8PDw8ODg4ODg4NDQ0NDQ0QEBARERESEhITExMTExMS EhIPDw8NDQ0PDw8ODg4ODg4PDw8PDw8NDQ0MDAwMDAwNDQ0SEhITExMODg4KCgoLCwsPDw8REREW FhYZGRkkJCQwMDAwMDAjIyMWFhYQEBAWFhYYGBgiIiIuLi4yMjIuLi4sLCwwMDA2NjYyMjIsLCwo KCgnJycnJycmJiYkJCQZGRkcHBwpKSk6Ojo+Pj4xMTEjIyMeHh4kJCQlJSUlJSUgICAZGRkUFBQT ExMUFBQYGBggICAfHx8fHx8uLi5ERERZWVlra2t1dXVwcHBsbGxqampYWFg1NTUqKio9PT1TU1NI SEg4ODg2NjZGRkZUVFRVVVVSUlJbW1tqampwcHBoaGhkZGRmZmaAgIB5eXlpaWlsbGxxcXFpaWlY WFhTU1NTU1NMTExKSko8PDxXV1dYWFg6OjosLCwnJycuLi5DQ0NISEhKSkpWVlZmZmZaWlo3Nzci IiIrKys8PDxNTU1MTExDQ0NBQUEyMjIWFhYLCwsDAwMBAQEAAAAAAAAAAAAEBAQAAAADAwMAAAAC AgIEBAQAAAAAAAAAAAAAAAAAAAAAAAAAAAAAAAAAAAAAAAAAAAAAAAAAAAAAAAAAAAAAAAAAAAAA AAAAAAAAAAAAAAAAAAAAAAAAAAAAAAAAAAAAAAAAAAAAAAAAAAAAAAAAAAAAAAAAAAAAAAAAAAAA AAAAAAAAAAAAAAAAAAAAAAAAAAAAAAAAAAAAAAAAAAAAAAAAAAAAAAAAAAAAAAAAAAAAAAAAAAAA AAAAAAAAAAAAAAAAAAAAAAAAAAAAAAAAAAAAAAADAwMICAgMDAwNDQ0MDAwLCwsLCwsODg4REREQ EBANDQ0BAQEBAQEAAAAAAAAAAAAAAAABAQEBAQEHBwcJCQkMDAwNDQ0JCQkEBAQDAwMEBAQEBAQG BgYJCQkKCgoJCQkICAgHBwcHBwcICAgJCQkLCwsNDQ0NDQ0MDAwKCgoICAgKCgoJCQkJCQkNDQ0V FRUaGhoXFxcRERELCwsMDAwMDAwKCgoJCQkLCwsNDQ0ODg4LCwsHBwcCAgIBAQEGBgYODg4REREQ EBAUFBQSEhIQEBANDQ0MDAwPDw8UFBQZGRkgICAdHR0ZGRkUFBQPDw8NDQ0LCwsKCgoMDAwODg4Q EBAREREREREQEBAPDw8ODg4PDw8QEBASEhISEhISEhISEhISEhITExMUFBQQEBAODg4ODg4ODg4O Dg4NDQ0ODg4TExMRERENDQ0JCQkICAgLCwsNDQ0NDQ0LCwsFBQUAAAAAAAAFBQUKCgoMDAwLCwsJ CQkDAwMAAAAAAAAHBwcODg4QEBAQEBANDQ0LCwsLCwsODg4PDw8MDAwICAgGBgYHBwcHBwcHBwcJ CQkMDAwPDw8SEhITExMVFRUUFBQREREODg4MDAwKCgoKCgoKCgoMDAwMDAwODg4QEBAQEBAPDw8N DQ0LCwsPDw8ODg4ODg4PDw8ODg4MDAwLCwsMDAwTExMVFRUUFBQQEBANDQ0ODg4PDw8PDw8QEBAR EREVFRUcHBwdHR0XFxcREREPDw8PDw8XFxcjIyMnJychISEcHBwlJSUzMzM3Nzc6Ojo6Ojo2NjYx MTErKyskJCQeHh4cHBwsLCxAQEBLS0tDQ0MzMzMmJiYiIiIpKSkjIyMbGxsTExMQEBAVFRUeHh4l JSU8PDwvLy8nJycvLy87OztDQ0NRUVFjY2N5eXmEhIR6enpUVFQuLi4dHR0iIiIuLi4tLS03NzdG RkZVVVVdXV1YWFhRUVFSUlJjY2NZWVlpaWlxcXFsbGyJiYmAgIBmZmZYWFhVVVVbW1tmZmZra2tr a2tcXFxGRkYtLS1ERERTU1NEREQoKCgbGxslJSU+Pj5ISEhFRUVPT09ZWVlKSkosLCwbGxscHBwu Li4+Pj5RUVFTU1NMTExNTU1HR0c1NTUUFBQAAAAAAAACAgIDAwMAAAAAAAAAAAABAQEAAAAAAAAA AAAAAAAAAAAAAAAAAAAAAAAAAAAAAAAAAAAAAAAAAAAAAAAAAAAAAAAAAAAAAAAAAAAAAAAAAAAA AAAAAAAAAAAAAAAAAAAAAAAAAAAAAAAAAAAAAAAAAAAAAAAAAAAAAAAAAAAAAAAAAAAAAAAAAAAA AAAAAAAAAAAAAAAAAAAAAAAAAAAAAAAAAAAAAAAAAAAAAAAAAAAAAAAAAAAAAAAAAAAAAAAAAAAA AAAAAAAAAAAAAAAAAAAAAAAAAAAAAAACAgIHBwcNDQ0REREODg4ODg4MDAwKCgoKCgoNDQ0ODg4O Dg4DAwMCAgIAAAAAAAAAAAABAQEAAAAAAAACAgIEBAQHBwcKCgoJCQkGBgYGBgYICAgJCQkKCgoK CgoLCwsMDAwNDQ0NDQ0MDAwNDQ0NDQ0NDQ0NDQ0NDQ0NDQ0NDQ0NDQ0PDw8LCwsHBwcGBgYLCwsQ EBASEhIREREPDw8MDAwJCQkJCQkLCwsPDw8TExMYGBgZGRkTExMMDAwHBwcJCQkODg4PDw8PDw8T ExMREREPDw8MDAwLCwsNDQ0SEhIWFhYYGBgZGRkYGBgUFBQQEBAODg4ODg4QEBANDQ0PDw8RERET ExMTExMREREQEBAQEBAODg4QEBASEhITExMUFBQTExMREREPDw8QEBAPDw8PDw8RERESEhIRERER ERESEhISEhIQEBALCwsGBgYFBQUICAgLCwsMDAwPDw8LCwsICAgHBwcJCQkMDAwNDQ0NDQ0JCQkD AwMAAAACAgILCwsREREQEBANDQ0JCQkFBQUDAwMGBgYKCgoLCwsKCgoICAgAAAABAQEDAwMHBwcN DQ0RERESEhISEhIODg4ODg4ODg4ODg4ODg4ODg4QEBARERESEhISEhITExMTExMSEhIPDw8LCwsJ CQkAAAACAgIHBwcNDQ0QEBARERESEhITExMWFhYVFRUSEhIPDw8PDw8REREQEBAPDw8NDQ0PDw8S EhIVFRUWFhYWFhYUFBQREREUFBQWFhYZGRkYGBgTExMVFRUnJyc6OjpMTExJSUk/Pz8vLy8lJSUj IyMlJSUkJCQpKSkyMjI5OTk2NjYtLS0mJiYkJCQkJCQhISEgICAbGxsVFRUTExMdHR0vLy8+Pj46 OjoxMTEsLCwuLi44ODhRUVFvb2+BgYF8fHxjY2NJSUk1NTUgICAUFBQWFhYeHh4yMjJERERVVVVZ WVlSUlJLS0tSUlJiYmJra2t2dnaAgICCgoKJiYmYmJh1dXVbW1tOTk5UVFRoaGh8fHyAgIBubm5K SkopKSknJyc9PT0zMzMbGxsQEBAZGRkwMDA6Ojo7Ozs5OTlBQUE9PT0jIyMXFxceHh4kJCQ5OTlI SEhLS0tCQkJNTU1lZWVaWlo1NTUWFhYNDQ0GBgYBAQEAAAAAAAACAgIAAAAAAAADAwMFBQUAAAAA AAAAAAAAAAAAAAAAAAAAAAAAAAAAAAAAAAAAAAAAAAAAAAAAAAAAAAAAAAAAAAAAAAAAAAAAAAAA AAAAAAAAAAAAAAAAAAAAAAAAAAAAAAAAAAAAAAAAAAAAAAAAAAAAAAAAAAAAAAAAAAAAAAAAAAAA AAAAAAAAAAAAAAAAAAAAAAAAAAAAAAAAAAAAAAAAAAAAAAAAAAAAAAAAAAAAAAAAAAAAAAAAAAAA AAAAAAAAAAABAQEBAQEBAQEAAAACAgIGBgYMDAwRERENDQ0ODg4MDAwHBwcEBAQEBAQHBwcICAgC AgIBAQEAAAAAAAABAQECAgIBAQEAAAAAAAAAAAABAQECAgIDAwMDAwMGBgYKCgoODg4ODg4NDQ0N DQ0NDQ0NDQ0NDQ0NDQ0NDQ0ODg4PDw8PDw8PDw8ODg4NDQ0NDQ0QEBAQEBANDQ0HBwcCAgIDAwMI CAgNDQ0ODg4NDQ0NDQ0PDw8ODg4ODg4UFBQcHBwgICAcHBwVFRUODg4LCwsLCwsNDQ0ODg4REREQ EBAODg4MDAwMDAwNDQ0QEBASEhISEhITExMTExMQEBANDQ0MDAwPDw8REREQEBASEhITExMUFBQT ExMSEhIREREREREODg4PDw8QEBATExMVFRUUFBQREREPDw8ODg4NDQ0NDQ0PDw8QEBAQEBARERET ExMQEBAQEBAPDw8MDAwMDAwODg4QEBARERESEhIREREQEBAQEBAQEBAQEBAQEBAQEBAKCgoFBQUC AgIHBwcQEBAVFRUUFBQRERENDQ0LCwsJCQkKCgoNDQ0NDQ0LCwsJCQkHBwcICAgKCgoPDw8VFRUY GBgXFxcVFRUTExMVFRUWFhYWFhYVFRUTExMREREREREXFxcXFxcWFhYVFRUTExMQEBALCwsICAgA AAADAwMKCgoQEBAREREPDw8ODg4PDw8PDw8NDQ0KCgoJCQkKCgoNDQ0ODg4ODg4TExMVFRUVFRUU FBQWFhYaGhocHBwaGhodHR0VFRUQEBASEhIXFxcdHR0lJSUsLCwoKCgrKyspKSkkJCQjIyMpKSkq KionJycmJiYgICAaGhoZGRkdHR0iIiImJiYnJycfHx8aGhoWFhYXFxcfHx8pKSkzMzM4ODgzMzMx MTE2NjZDQ0NYWFhxcXF2dnZoaGhMTEw1NTUjIyMaGhoPDw8NDQ0TExMWFhYsLCw5OTlCQkJERERG RkZNTU1cXFxsbGx+fn6Li4uPj4+ioqKysrKGhoZlZWVUVFRbW1txcXGIiIiHh4dsbGxJSUkzMzMp KSk0NDQjIyMgICAjIyMaGhoZGRklJSUnJycuLi4yMjIwMDAeHh4NDQ0UFBQkJCQpKSk8PDw7OztC QkJUVFRjY2NfX19GRkYrKyseHh4cHBwTExMEBAQAAAABAQEDAwMAAAAFBQUBAQEAAAAAAAAAAAAA AAAAAAAAAAAAAAAAAAAAAAAAAAAAAAAAAAAAAAAAAAAAAAAAAAAAAAAAAAAAAAAAAAAAAAAAAAAA AAAAAAAAAAAAAAAAAAAAAAAAAAAAAAAAAAAAAAAAAAAAAAAAAAAAAAAAAAAAAAAAAAAAAAAAAAAA AAAAAAAAAAAAAAAAAAAAAAAAAAAAAAAAAAAAAAAAAAAAAAAAAAAAAAAAAAAAAAAAAAAAAAAAAAAA AAAAAAAAAAACAgICAgIBAQEAAAABAQEGBgYKCgoMDAwNDQ0LCwsFBQUAAAAAAAAAAAABAQEAAAAA AAAAAAAAAAABAQEFBQUFBQUDAwMBAQEAAAAAAAAAAAAAAAAAAAADAwMGBgYNDQ0ODg4PDw8PDw8N DQ0MDAwMDAwNDQ0LCwsMDAwODg4PDw8PDw8PDw8PDw8QEBAQEBASEhISEhINDQ0GBgYCAgIFBQUK CgoCAgIEBAQKCgoREREUFBQSEhIUFBQYGBgYGBgXFxcUFBQODg4JCQkICAgMDAwQEBANDQ0NDQ0N DQ0NDQ0MDAwMDAwNDQ0ODg4REREQEBAQEBAPDw8ODg4NDQ0ODg4ODg4UFBQUFBQUFBQTExMRERER EREQEBAREREODg4ODg4PDw8RERETExMUFBQSEhIREREQEBAODg4NDQ0MDAwLCwsLCwsODg4SEhIP Dw8REREQEBAODg4NDQ0ODg4PDw8ODg4NDQ0ODg4PDw8PDw8ODg4NDQ0MDAwMDAwGBgYGBgYHBwcM DAwSEhIVFRUTExMQEBAHBwcKCgoNDQ0ODg4MDAwHBwcBAQEAAAACAgIBAQEBAQEFBQULCwsPDw8Q EBAPDw8SEhIUFBQVFRUUFBQSEhIPDw8ODg4ODg4SEhISEhISEhITExMSEhIREREPDw8NDQ0HBwcJ CQkNDQ0QEBAODg4MDAwMDAwPDw8TExMREREPDw8NDQ0MDAwODg4SEhIVFRUZGRkYGBgSEhIMDAwN DQ0VFRUdHR0fHx8aGhoXFxcYGBgfHx8jIyMeHh4WFhYPDw8QEBAYGBgiIiIrKys1NTU7Ozs1NTUs LCwXFxcRERESEhIbGxsgICAeHh4cHBwdHR0hISEgICAbGxsWFhYUFBQbGxsoKCgyMjI5OTk8PDxN TU1hYWFra2tpaWlXV1c+Pj4sLCwbGxsTExMPDw8FBQUDAwMREREdHR0mJiYoKCguLi46OjpJSUlT U1NgYGBwcHCGhoajo6O2traurq6UlJRxcXFzc3NpaWlycnJ1dXVycnJlZWVUVFREREQ8PDw7Ozs1 NTUwMDA4ODgnJycVFRUbGxsdHR0hISEoKCgtLS0kJCQUFBQSEhIZGRklJSUyMjIzMzM9PT1QUFBh YWFjY2NRUVE7OzsxMTEtLS0nJycdHR0UFBQKCgoAAAAAAAABAQEAAAAAAAACAgICAgIAAAAAAAAA AAAAAAAAAAAAAAAAAAAAAAAAAAAAAAAAAAAAAAAAAAAAAAAAAAAAAAAAAAAAAAAAAAAAAAAAAAAA AAAAAAAAAAAAAAAAAAAAAAAAAAAAAAAAAAAAAAAAAAAAAAAAAAAAAAAAAAAAAAAAAAAAAAAAAAAA AAAAAAAAAAAAAAAAAAAAAAAAAAAAAAAAAAAAAAAAAAAAAAAAAAAAAAAAAAAAAAAAAAAAAAAAAAAA AAAAAAAAAAABAQEBAQEAAAAAAAAAAAACAgIJCQkJCQkICAgEBAQBAQEBAQEBAQEBAQEAAAAAAAAA AAAAAAABAQEHBwcKCgoKCgoFBQUCAgIAAAABAQEBAQEAAAAAAAABAQEGBgYKCgoODg4QEBAPDw8O Dg4NDQ0ODg4MDAwMDAwMDAwLCwsKCgoLCwsNDQ0PDw8REREREREQEBAPDw8LCwsFBQUCAgIBAQEC AgIAAAABAQEHBwcODg4SEhITExMUFBQQEBAQEBAODg4JCQkDAwMBAQEGBgYMDAwLCwsLCwsMDAwM DAwMDAwMDAwLCwsLCwsMDAwMDAwNDQ0PDw8RERESEhIREREQEBATExMTExMSEhIQEBAPDw8ODg4P Dw8PDw8QEBAQEBAQEBAQEBARERESEhISEhIREREREREPDw8ODg4ODg4MDAwNDQ0SEhIXFxceHh4e Hh4bGxsUFBQPDw8NDQ0MDAwLCwsKCgoLCwsNDQ0ODg4NDQ0MDAwMDAwMDAwGBgYICAgLCwsNDQ0M DAwKCgoFBQUCAgIAAAAEBAQHBwcGBgYDAwMBAQEBAQEAAAAFBQUDAwMDAwMGBgYLCwsQEBATExMU FBQRERESEhITExMSEhIQEBAPDw8QEBASEhISEhISEhISEhITExMUFBQUFBQTExMSEhIMDAwMDAwL CwsKCgoHBwcHBwcMDAwSEhIZGRkXFxcVFRUSEhIPDw8ODg4SEhIWFhYTExMTExMPDw8KCgoJCQkP Dw8UFBQWFhYUFBQaGhokJCQoKCgjIyMZGRkQEBANDQ0REREUFBQaGhojIyMrKyssLCwkJCQbGxsU FBQVFRUcHBwlJSUkJCQeHh4jIyMtLS0vLy8pKSkeHh4SEhIODg4ZGRktLS09PT1BQUFRUVFgYGBg YGBYWFhRUVFGRkY3NzcqKioWFhYKCgoLCwsMDAwQEBAeHh4sLCwvLy8yMjI7OztFRUVCQkI+Pj5V VVV5eXmgoKCwsLCvr6+UlJSAgICEhIRnZ2dYWFhcXFxfX19dXV1bW1tdXV1ZWVlMTExDQ0M4ODhC QkI8PDwWFhYWFhYpKSkiIiIuLi41NTUxMTEcHBwPDw8gICAxMTE0NDQ4ODg2NjZMTExbW1tdXV1c XFxSUlI8PDwpKSkyMjI8PDw5OTkmJiYREREBAQEAAAABAQEHBwcAAAADAwMAAAAAAAAAAAAAAAAA AAAAAAAAAAAAAAAAAAAAAAAAAAAAAAAAAAAAAAAAAAAAAAAAAAAAAAAAAAAAAAAAAAAAAAAAAAAA AAAAAAAAAAAAAAAAAAAAAAAAAAAAAAAAAAAAAAAAAAAAAAAAAAAAAAAAAAAAAAAAAAAAAAAAAAAA AAAAAAAAAAAAAAAAAAAAAAAAAAAAAAAAAAAAAAAAAAAAAAAAAAAAAAAAAAAAAAAAAAAAAAAAAAAA AAAAAAABAQEDAwMFBQUEBAQBAQEAAAADAwMEBAQDAwMDAwMFBQUHBwcICAgHBwcEBAQEBAQCAgIA AAABAQEICAgNDQ0NDQ0KCgoGBgYCAgICAgIBAQEAAAAAAAAAAAABAQEFBQUKCgoPDw8QEBAODg4L CwsICAgJCQkJCQkICAgGBgYEBAQFBQUHBwcJCQkPDw8ODg4ODg4ODg4KCgoDAwMAAAAAAAAHBwcF BQUCAgIDAwMICAgPDw8TExMTExMQEBANDQ0JCQkFBQUAAAAAAAACAgIICAgMDAwMDAwMDAwMDAwN DQ0NDQ0NDQ0NDQ0LCwsKCgoJCQkKCgoNDQ0PDw8RERESEhIQEBAQEBAQEBAPDw8ODg4ODg4PDw8Q EBATExMSEhISEhIQEBAPDw8PDw8PDw8QEBAPDw8PDw8QEBAPDw8ODg4NDQ0REREWFhYoKCgoKCgk JCQdHR0WFhYSEhIREREQEBANDQ0NDQ0ODg4PDw8QEBARERESEhITExMQEBAPDw8NDQ0LCwsHBwcE BAQBAQEAAAAICAgJCQkHBwcDAwMCAgIHBwcPDw8UFBQaGhobGxsdHR0gICAiIiIjIyMhISEgICAd HR0fHx8gICAeHh4ZGRkVFRUTExMTExMVFRUUFBQUFBQUFBQUFBQUFBQTExMTExMVFRUTExMPDw8J CQkCAgIBAQEGBgYNDQ0SEhIREREQEBAPDw8LCwsJCQkLCwsODg4QEBAREREREREQEBAPDw8ODg4P Dw8PDw8UFBQaGhohISEkJCQgICAaGhoYGBgaGhoSEhIWFhYeHh4nJycpKSkjIyMcHBwXFxcWFhYY GBgeHh4kJCQnJycqKio1NTVBQUEzMzMhISEODg4ODg4fHx8xMTE5OTk5OTlGRkZPT09PT09ISEhH R0dEREQzMzMiIiIYGBghISEZGRkLCwsVFRUuLi46Ojo3NzczMzNDQ0NQUFBLS0s5OTk0NDRVVVWB gYGfn5+jo6Oenp6Tk5N9fX1gYGA/Pz9UVFRQUFBnZ2dzc3NsbGxkZGRYWFhOTk5NTU1GRkY7Ozsw MDAwMDA8PDw2NjYuLi5JSUlLS0s1NTUfHx8eHh4wMDA8PDw4ODgwMDBBQUFJSUlaWlpra2tjY2M/ Pz8oKCgtLS1CQkJUVFROTk4xMTEaGhoODg4FBQUBAQEAAAABAQH///////8AAAAAAAAAAAAAAAAA AAAAAAAAAAAAAAAAAAAAAAAAAAAAAAAAAAAAAAAAAAAAAAAAAAAAAAAAAAAAAAAAAAAAAAAAAAAA AAAAAAAAAAAAAAAAAAAAAAAAAAAAAAAAAAAAAAAAAAAAAAAAAAAAAAAAAAAAAAAAAAAAAAAAAAAA AAAAAAAAAAAAAAAAAAAAAAAAAAAAAAAAAAAAAAAAAAAAAAAAAAAAAAAAAAAAAAAAAAAAAAABAQEA AAABAQEGBgYLCwsLCwsFBQUAAAAAAAAAAAAAAAABAQEHBwcNDQ0PDw8NDQ0JCQkKCgoGBgYBAQEB AQEHBwcMDAwNDQ0PDw8JCQkCAgIAAAAAAAAAAAAAAAABAQEAAAACAgIHBwcNDQ0PDw8NDQ0GBgYA AAAAAAAAAAACAgICAgICAgICAgIEBAQGBgYICAgLCwsPDw8ODg4HBwcAAAAAAAAEBAQAAAAHBwcN DQ0NDQ0NDQ0QEBASEhISEhISEhIMDAwHBwcDAwMBAQEBAQEFBQUKCgoPDw8ODg4NDQ0NDQ0ODg4P Dw8QEBAQEBAQEBANDQ0ICAgEBAQEBAQHBwcMDAwPDw8ODg4ODg4PDw8PDw8PDw8PDw8QEBAREREU FBQVFRUUFBQREREODg4MDAwMDAwNDQ0PDw8PDw8QEBAPDw8KCgoGBgYHBwcKCgoUFBQWFhYXFxcU FBQQEBAPDw8PDw8ODg4PDw8ODg4ODg4ODg4QEBATExMWFhYYGBgaGhoVFRUPDw8KCgoJCQkKCgoM DAwNDQ0LCwsMDAwJCQkEBAQDAwMICAgPDw8TExMYGBgdHR0iIiIlJSUjIyMdHR0UFBQPDw8SEhIX FxcdHR0fHx8cHBwYGBgUFBQTExMREREQEBAPDw8PDw8QEBAQEBAREREREREREREQEBAPDw8MDAwH BwcHBwcNDQ0UFBQRERERERERERESEhIREREODg4ODg4REREXFxcVFRUUFBQSEhIQEBAQEBASEhIU FBQWFhYWFhYZGRkeHh4iIiIhISEcHBwZGRkdHR0dHR0gICAiIiIdHR0XFxcXFxccHBwZGRkYGBgZ GRkeHh4kJCQmJiYjIyMeHh4VFRUREREQEBAXFxcjIyMtLS0yMjIzMzMxMTEtLS0mJiYnJycnJycb GxsTExMZGRkdHR0aGhoTExMZGRkwMDA+Pj48PDw5OTlWVlZiYmJbW1tAQEAxMTFCQkJra2uQkJCk pKSnp6efn5+BgYFaWlo/Pz9bW1toaGiEhISFhYVzc3NgYGBfX19fX19WVlZPT09OTk5MTExHR0dF RUU/Pz9CQkJVVVViYmJISEgjIyMfHx88PDxCQkI0NDQwMDA0NDRCQkJWVlZoaGhkZGRDQ0MeHh4m JiZOTk5jY2NcXFxHR0c0NDQtLS0eHh4KCgoAAAAAAAD////9/f3///8AAAAAAAAAAAAAAAAAAAAA AAAAAAAAAAAAAAAAAAAAAAAAAAAAAAAAAAAAAAAAAAAAAAAAAAAAAAAAAAAAAAAAAAAAAAAAAAAA AAAAAAAAAAAAAAAAAAAAAAAAAAAAAAAAAAAAAAAAAAAAAAAAAAAAAAAAAAAAAAAAAAAAAAAAAAAA AAAAAAAAAAAAAAAAAAAAAAAAAAAAAAAAAAAAAAACAgICAgIAAAAAAAAAAAABAQEBAQEAAAACAgIF BQUKCgoNDQ0NDQ0KCgoICAgFBQUBAQEAAAABAQEEBAQJCQkODg4TExMPDw8PDw8MDAwGBgYBAQEB AQEHBwcNDQ0PDw8PDw8KCgoBAQEAAAAAAAACAgIAAAABAQEAAAABAQEICAgNDQ0MDAwLCwsLCwsA AAAAAAABAQECAgICAgICAgIGBgYLCwsMDAwLCwsKCgoKCgoJCQkHBwcDAwMAAAADAwMICAgPDw8R EREREREQEBARERETExMVFRUSEhIKCgoDAwMDAwMICAgJCQkGBgYNDQ0RERETExMRERENDQ0LCwsP Dw8UFBQPDw8QEBAPDw8NDQ0NDQ0QEBAQEBAPDw8QEBAPDw8PDw8QEBAPDw8NDQ0ODg4QEBAUFBQU FBQUFBQRERENDQ0LCwsODg4REREODg4ODg4LCwsGBgYDAwMFBQUICAgJCQkICAgFBQUCAgICAgIE BAQHBwcKCgoKCgoNDQ0NDQ0ODg4ODg4QEBASEhIVFRUXFxcUFBQQEBALCwsKCgoNDQ0QEBASEhIS EhINDQ0MDAwKCgoICAgJCQkMDAwNDQ0LCwsODg4REREUFBQUFBQSEhIODg4MDAwLCwsODg4SEhIX FxcbGxsaGhoXFxcSEhIPDw8REREREREQEBAQEBAQEBAQEBARERESEhITExMQEBALCwsGBgYGBgYK CgoMDAwMDAwKCgoMDAwODg4ODg4ODg4ODg4PDw8QEBAWFhYTExMSEhIUFBQWFhYUFBQTExMTExMU FBQVFRUSEhIREREWFhYdHR0gICAdHR0ZGRkZGRkYGBgWFhYUFBQUFBQXFxcZGRkYGBgXFxcZGRkd HR0eHh4aGhoVFRUTExMREREWFhYdHR0jIyMpKSkqKiolJSUfHx8eHh4YGBgUFBQVFRUUFBQSEhIV FRUbGxsbGxsjIyMqKiowMDAyMjIvLy85OTlOTk5iYmJjY2NOTk46OjpJSUlycnKYmJiwsLC2traf n5+BgYFdXV1GRkZXV1d9fX2QkJCMjIxzc3NiYmJnZ2dra2thYWFZWVlZWVlbW1tZWVlRUVFKSkpR UVFbW1tUVFREREQtLS0rKysyMjI9PT08PDwyMjIzMzM+Pj5RUVFaWlpdXV1FRUUiIiIlJSVMTExu bm5iYmJMTEw3NzcyMjIzMzMqKioZGRkNDQ0FBQUAAAD9/f3///8AAAAAAAAAAAAAAAAAAAAAAAAA AAAAAAAAAAAAAAAAAAAAAAAAAAAAAAAAAAAAAAAAAAAAAAAAAAAAAAAAAAAAAAAAAAAAAAAAAAAA AAAAAAAAAAAAAAAAAAAAAAAAAAAAAAAAAAAAAAAAAAAAAAAAAAAAAAAAAAAAAAAAAAAAAAAAAAAA AAAAAAAAAAAAAAAAAAAAAAAAAAAAAAAAAAABAQEAAAAAAAAAAAAAAAAAAAAAAAAEBAQFBQUHBwcL CwsNDQ0NDQ0MDAwKCgoJCQkFBQUBAQEAAAAAAAADAwMJCQkODg4SEhIQEBAMDAwFBQUAAAAAAAAD AwMHBwcMDAwODg4MDAwFBQUAAAAAAAAAAAAAAAABAQEBAQEDAwMICAgMDAwMDAwLCwsKCgoGBgYG BgYGBgYICAgICAgHBwcJCQkLCwsNDQ0NDQ0MDAwMDAwKCgoJCQkICAgHBwcGBgYKCgoPDw8REREQ EBAQEBAQEBASEhITExMTExMQEBAKCgoICAgHBwcDAwMAAAAFBQUKCgoQEBASEhIQEBAPDw8RERET ExMVFRUSEhIPDw8NDQ0QEBAVFRUXFxcWFhYWFhYUFBQTExMSEhIQEBANDQ0NDQ0PDw8SEhITExMS EhINDQ0HBwcHBwcMDAwSEhIVFRUSEhIMDAwEBAQAAAABAQEFBQUHBwcGBgYFBQUFBQUHBwcJCQkL CwsLCwsKCgoNDQ0NDQ0NDQ0ODg4QEBASEhITExMTExMSEhIPDw8NDQ0NDQ0ODg4ODg4MDAwKCgoL CwsNDQ0ODg4NDQ0NDQ0MDAwHBwcDAwMJCQkKCgoMDAwODg4PDw8PDw8MDAwLCwsNDQ0QEBAUFBQW FhYVFRUUFBQSEhIREREPDw8PDw8ODg4NDQ0NDQ0ODg4PDw8QEBAODg4ODg4MDAwKCgoKCgoLCwsL CwsJCQkGBgYHBwcICAgJCQkKCgoLCwsMDAwNDQ0PDw8QEBAVFRUbGxsdHR0bGxsZGRkYGBgVFRUU FBQSEhISEhIYGBgfHx8eHh4ZGRkZGRkYGBgXFxcWFhYWFhYXFxcYGBgYGBgYGBgYGBgYGBgaGhoZ GRkXFxcWFhYXFxcdHR0fHx8iIiImJiYqKiotLS0qKiolJSUYGBgSEhIPDw8QEBAUFBQYGBgfHx8l JSU1NTVAQEA6OjooKCgoKCg7OztJSUlMTExdXV1fX19fX19paWmHh4enp6ezs7Ozs7OdnZ2MjIxs bGxSUlJXV1dtbW18fHyAgIBxcXFra2ttbW1ycnJpaWlaWlpZWVlkZGRdXV1XV1dQUFBOTk5QUFBM TEw/Pz8yMjIoKCgyMjI3NzczMzM0NDQ7Ozs+Pj47OztKSkpYWFhOTk4tLS0nJydISEhgYGBcXFxN TU07OzssLCwsLCwyMjItLS0fHx8UFBQMDAwEBAQBAQEAAAAAAAAAAAAAAAAAAAAAAAAAAAAAAAAA AAAAAAAAAAAAAAAAAAAAAAAAAAAAAAAAAAAAAAAAAAAAAAAAAAAAAAAAAAAAAAAAAAAAAAAAAAAA AAAAAAAAAAAAAAAAAAAAAAAAAAAAAAAAAAAAAAAAAAAAAAAAAAAAAAAAAAAAAAAAAAAAAAAAAAAA AAAAAAAAAAAAAAAAAAAAAAAAAAAAAAAAAAAAAAAAAAABAQEDAwMDAwMBAQEICAgJCQkKCgoNDQ0O Dg4ODg4NDQ0MDAwLCwsHBwcDAwMAAAAAAAAAAAACAgIGBgYNDQ0MDAwICAgDAwMAAAAAAAAAAAAC AgIHBwcJCQkKCgoHBwcDAwMAAAAAAAAAAAAAAAADAwMHBwcJCQkLCwsNDQ0MDAwKCgoJCQkICAgK CgoNDQ0NDQ0LCwsJCQkICAgLCwsMDAwMDAwLCwsICAgICAgKCgoNDQ0JCQkLCwsNDQ0PDw8QEBAQ EBAQEBAREREUFBQVFRUTExMODg4KCgoJCQkFBQUBAQEAAAABAQEICAgMDAwNDQ0NDQ0NDQ0NDQ0T ExMSEhIPDw8MDAwMDAwREREWFhYYGBgYGBgWFhYUFBQSEhIPDw8NDQ0NDQ0ODg4PDw8QEBAODg4I CAgBAQEBAQEICAgPDw8TExMUFBQSEhINDQ0JCQkGBgYDAwMBAQEFBQUGBgYJCQkNDQ0PDw8ODg4M DAwLCwsNDQ0NDQ0NDQ0ODg4QEBAREREQEBAPDw8QEBAPDw8PDw8PDw8PDw8MDAwHBwcCAgIDAwMI CAgODg4SEhITExMRERELCwsEBAQCAgICAgIEBAQJCQkNDQ0PDw8NDQ0KCgoICAgLCwsODg4PDw8O Dg4ODg4ODg4PDw8MDAwMDAwMDAwLCwsLCwsMDAwNDQ0PDw8NDQ0ODg4NDQ0MDAwLCwsMDAwMDAwK CgoKCgoKCgoKCgoLCwsMDAwNDQ0ODg4ODg4QEBAUFBQaGhofHx8gICAdHR0aGhoYGBgYGBgZGRkY GBgXFxcYGBgaGhoZGRkVFRUYGBgXFxcWFhYXFxcZGRkaGhoZGRkYGBgYGBgXFxcYGBgYGBgWFhYW FhYYGBgcHBwfHx8fHx8fHx8iIiInJycqKiopKSklJSUVFRUTExMSEhIVFRUdHR0pKSk0NDQ8PDxC QkI3NzcsLCwoKCgxMTFFRUVYWFhfX193d3d5eXmEhISXl5epqamxsbGpqamampqMjIx/f39gYGBO Tk5aWlpmZmZnZ2dra2toaGhzc3N2dnZqamphYWFhYWFjY2NiYmJaWlpXV1dWVlZUVFRNTU0/Pz8y MjIrKysyMjIyMjI1NTU8PDxAQEA/Pz8+Pj4+Pj5SUlJRUVE9PT0rKys7OztXV1dZWVlHR0c3Nzcw MDAsLCwvLy8yMjItLS0kJCQdHR0QEBAMDAwAAAAAAAAAAAAAAAAAAAAAAAAAAAAAAAAAAAAAAAAA AAAAAAAAAAAAAAAAAAAAAAAAAAAAAAAAAAAAAAAAAAAAAAAAAAAAAAAAAAAAAAAAAAAAAAAAAAAA AAAAAAAAAAAAAAAAAAAAAAAAAAAAAAAAAAAAAAAAAAAAAAAAAAAAAAAAAAAAAAAAAAAAAAAAAAAA AAAAAAAAAAAAAAAAAAAAAAABAQEAAAAAAAABAQEFBQUICAgICAgFBQUJCQkKCgoMDAwODg4PDw8P Dw8ODg4ODg4KCgoHBwcDAwMAAAAAAAAAAAAAAAAAAAACAgIDAwMDAwMCAgIAAAAAAAABAQEDAwMD AwMDAwMEBAQEBAQCAgIAAAAAAAABAQEAAAAGBgYKCgoLCwsLCwsODg4NDQ0LCwsGBgYGBgYICAgN DQ0PDw8NDQ0JCQkHBwcICAgKCgoKCgoHBwcDAwMDAwMHBwcMDAwKCgoLCwsMDAwNDQ0PDw8QEBAQ EBAPDw8VFRUYGBgYGBgVFRUREREPDw8NDQ0LCwsBAQECAgIEBAQGBgYJCQkJCQkJCQkICAgMDAwQ EBARERENDQ0HBwcHBwcNDQ0UFBQWFhYVFRUTExMQEBAODg4NDQ0NDQ0ODg4PDw8PDw8NDQ0ICAgC AgICAgIICAgODg4PDw8TExMXFxcXFxcUFBQPDw8JCQkDAwMICAgKCgoMDAwPDw8QEBAPDw8ODg4N DQ0ODg4NDQ0MDAwODg4PDw8QEBAPDw8NDQ0MDAwLCwsKCgoKCgoJCQkGBgYCAgIAAAAAAAACAgII CAgNDQ0RERERERENDQ0ICAgAAAAAAAADAwMJCQkODg4PDw8NDQ0KCgoFBQUICAgMDAwNDQ0LCwsK CgoLCwsMDAwMDAwMDAwMDAwMDAwLCwsMDAwNDQ0PDw8PDw8ODg4LCwsHBwcGBgYJCQkNDQ0ODg4T ExMREREQEBAQEBARERESEhIREREQEBAUFBQXFxcaGhocHBwbGxsZGRkYGBgZGRkeHh4iIiIhISEc HBwVFRUUFBQWFhYXFxcXFxcXFxcYGBgZGRkbGxscHBwbGxsZGRkWFhYWFhYXFxcXFxcXFxcYGBga GhocHBwcHBwbGxsaGhocHBwfHx8hISEeHh4aGhoPDw8UFBQZGRkdHR0jIyMqKioxMTE0NDQsLCwa GhoeHh41NTVHR0dYWFhzc3OJiYmTk5OOjo6VlZWhoaGhoaGdnZ2WlpaLi4uFhYVycnJaWlpSUlJV VVVUVFRaWlpoaGh7e3t9fX12dnZoaGhnZ2dtbW1lZWVVVVVWVlZdXV1fX19UVFREREQ4ODg0NDQ0 NDQ6Ojo1NTU+Pj5NTU1ISEg3Nzc3NzdFRUVVVVVJSUk6Ojo7OztJSUlJSUk9PT03NzcxMTE1NTU5 OTk4ODgwMDAnJycjIyMjIyMZGRkNDQ0HBwcCAgIAAAAAAAAAAAAAAAAAAAAAAAAAAAAAAAAAAAAA AAAAAAAAAAAAAAAAAAAAAAAAAAAAAAAAAAAAAAAAAAAAAAAAAAAAAAAAAAAAAAAAAAAAAAAAAAAA AAAAAAAAAAAAAAAAAAAAAAAAAAAAAAAAAAAAAAAAAAAAAAAAAAAAAAAAAAAAAAAAAAAAAAAAAAAA AAAAAAAAAAAAAAAAAAABAQEAAAAAAAABAQEFBQUJCQkICAgFBQUFBQUHBwcJCQkMDAwODg4PDw8Q EBAQEBAMDAwHBwcCAgIAAAAAAAABAQEBAQEAAAAAAAAAAAAAAAAAAAAAAAACAgIFBQUICAgGBgYD AwMAAAAAAAAAAAAAAAAAAAABAQEAAAAHBwcMDAwMDAwMDAwODg4ODg4LCwsHBwcEBAQEBAQHBwcL CwsMDAwLCwsLCwsHBwcJCQkJCQkGBgYBAQEBAQEFBQUJCQkNDQ0MDAwMDAwMDAwNDQ0ODg4NDQ0N DQ0QEBAWFhYcHBwdHR0bGxsYGBgTExMQEBAODg4MDAwLCwsMDAwODg4ODg4MDAwKCgoKCgoNDQ0Q EBAPDw8LCwsJCQkLCwsPDw8SEhITExMSEhIPDw8NDQ0NDQ0NDQ0NDQ0PDw8PDw8PDw8NDQ0LCwsL CwsODg4QEBASEhITExMUFBQTExMTExMTExMREREPDw8NDQ0ODg4ODg4ODg4NDQ0ODg4PDw8QEBAP Dw8NDQ0MDAwNDQ0ODg4PDw8PDw8ODg4JCQkHBwcDAwMBAQEBAQEAAAAAAAAAAAACAgIDAwMDAwMD AwMFBQUHBwcGBgYDAwMAAAADAwMICAgODg4REREREREPDw8MDAwJCQkLCwsMDAwMDAwLCwsLCwsM DAwODg4QEBAQEBAQEBAPDw8NDQ0NDQ0PDw8QEBAPDw8NDQ0ICAgCAgIAAAAFBQUMDAwQEBAVFRUT ExMREREQEBAREREREREQEBAPDw8RERETExMVFRUWFhYXFxcZGRkbGxsdHR0iIiIiIiIfHx8ZGRkU FBQTExMWFhYYGBgUFBQWFhYZGRkbGxsbGxsbGxsbGxsbGxsaGhoZGRkYGBgYGBgbGxseHh4fHx8g ICAgICAcHBwZGRkZGRkZGRkYGBgVFRUTExMUFBQbGxshISEgICAdHR0cHBwbGxscHBwbGxsnJyc8 PDxPT09lZWWDg4OZmZmampqHh4eBgYGHh4eOjo6MjIyIiIiGhoaAgIB9fX1qampgYGBeXl5aWlpd XV1qampzc3N/f392dnZzc3N3d3dzc3NiYmJUVFRRUVFcXFxkZGRdXV1GRkY3Nzc6Ojo/Pz89PT05 OTlDQ0NMTExFRUUzMzMsLCw6OjpMTExJSUlGRkY/Pz8+Pj5CQkI7Ozs0NDQ2NjY9PT1CQkJDQ0M7 OzsvLy8mJiYlJSUmJiYdHR0UFBQTExMUFBQAAAAAAAAAAAAAAAAAAAAAAAAAAAAAAAAAAAAAAAAA AAAAAAAAAAAAAAAAAAAAAAAAAAAAAAAAAAAAAAAAAAAAAAAAAAAAAAAAAAAAAAAAAAAAAAAAAAAA AAAAAAAAAAAAAAAAAAAAAAAAAAAAAAAAAAAAAAAAAAAAAAAAAAAAAAAAAAAAAAAAAAAAAAAAAAAA AAAAAAAAAAAAAAAAAAAAAAAAAAAAAAACAgIFBQUDAwMAAAAAAAABAQEEBAQHBwcKCgoMDAwPDw8Q EBAQEBAKCgoDAwMAAAAAAAABAQECAgIAAAACAgICAgIBAQEAAAAAAAACAgIICAgMDAwMDAwICAgC AgIAAAAAAAAAAAAAAAAAAAAAAAAFBQUKCgoMDAwNDQ0NDQ0NDQ0LCwsICAgDAwMAAAAAAAACAgIG BgYKCgoNDQ0JCQkKCgoLCwsJCQkGBgYFBQUHBwcJCQkPDw8ODg4NDQ0NDQ0NDQ0MDAwLCwsLCwsM DAwQEBAVFRUZGRkbGxsbGxsbGxsbGxsWFhYVFRUUFBQWFhYXFxcWFhYSEhIODg4MDAwLCwsLCwsO Dg4QEBAPDw8NDQ0MDAwODg4QEBAPDw8NDQ0LCwsJCQkHBwcFBQUJCQkKCgoLCwsMDAwMDAwODg4P Dw8REREQEBAREREQEBAPDw8QEBAREREREREPDw8ODg4ODg4ODg4MDAwKCgoKCgoMDAwPDw8NDQ0N DQ0NDQ0NDQ0NDQ0ODg4ODg4PDw8MDAwICAgDAwMAAAAAAAAAAAACAgIEBAQKCgoHBwcCAgIAAAAA AAABAQEEBAQDAwMGBgYJCQkMDAwPDw8REREREREQEBAPDw8ODg4NDQ0LCwsJCQkICAgJCQkLCwsN DQ0RERESEhISEhIQEBAODg4NDQ0PDw8REREQEBAPDw8LCwsEBAQCAgIGBgYNDQ0SEhITExMSEhIR EREQEBAQEBAPDw8ODg4NDQ0NDQ0QEBATExMVFRUXFxcZGRkbGxsaGhoaGhoWFhYREREQEBASEhIV FRUUFBQSEhISEhIUFBQXFxcYGBgYGBgYGBgZGRkaGhofHx8fHx8eHh4eHh4hISEmJiYnJycmJiYf Hx8bGxsXFxcVFRUUFBQUFBQWFhYYGBghISEgICAcHBwWFhYSEhIVFRUeHh4mJiY2NjZOTk5mZmZ2 dnaQkJCoqKibm5t3d3dkZGRubm59fX2BgYF6enp1dXV3d3d6enp8fHx7e3t9fX1xcXFgYGBlZWVy cnJvb29jY2NpaWlxcXFwcHBdXV1KSkpKSkpWVlZiYmJeXl5NTU05OTk3NzdERERISEhAQEA9PT1A QEA5OTkoKCggICAqKio+Pj5LS0tGRkZDQ0M+Pj48PDw6Ojo2NjY5OTlCQkJLS0tISEhBQUE3Nzcx MTEvLy8uLi4sLCwYGBglJSU6OjorKysAAAAAAAAAAAAAAAAAAAAAAAAAAAAAAAAAAAAAAAAAAAAA AAAAAAAAAAAAAAAAAAAAAAAAAAAAAAAAAAAAAAAAAAAAAAAAAAAAAAAAAAAAAAAAAAAAAAAAAAAA AAAAAAAAAAAAAAAAAAAAAAAAAAAAAAAAAAAAAAAAAAAAAAAAAAAAAAAAAAAAAAAAAAAAAAAAAAAA AAAAAAAAAAAAAAAAAAAAAAAAAAABAQECAgIBAQEAAAAAAAAAAAABAQECAgIDAwMGBgYKCgoNDQ0O Dg4MDAwGBgYAAAAAAAAAAAABAQEBAQEDAwMFBQUHBwcGBgYFBQUGBgYKCgoODg4ODg4MDAwHBwcA AAAAAAAAAAABAQEAAAAAAAACAgIHBwcLCwsNDQ0MDAwKCgoLCwsJCQkEBAQAAAAAAAAAAAACAgIE BAQHBwcHBwcJCQkLCwsMDAwNDQ0NDQ0MDAwLCwsPDw8PDw8PDw8ODg4NDQ0MDAwMDAwMDAwNDQ0N DQ0PDw8REREVFRUZGRkeHh4hISEaGhoZGRkYGBgaGhobGxsaGhoWFhYSEhIQEBANDQ0LCwsMDAwM DAwLCwsLCwsMDAwNDQ0PDw8QEBANDQ0KCgoHBwcEBAQBAQECAgIEBAQFBQUGBgYGBgYHBwcKCgoM DAwJCQkMDAwODg4PDw8QEBAPDw8LCwsGBgYHBwcJCQkKCgoJCQkGBgYEBAQFBQUHBwcJCQkLCwsN DQ0NDQ0MDAwMDAwNDQ0PDw8QEBAMDAwGBgYBAQEAAAAAAAACAgIEBAQICAgFBQUBAQEAAAABAQEG BgYLCwsMDAwMDAwKCgoICAgJCQkMDAwODg4PDw8ODg4ODg4MDAwKCgoJCQkICAgHBwcGBgYFBQUJ CQkLCwsMDAwMDAwLCwsLCwsPDw8REREREREREREODg4HBwcEBAQHBwcODg4TExMVFRUVFRUUFBQT ExMQEBAPDw8NDQ0NDQ0ODg4RERETExMVFRUWFhYXFxcWFhYTExMPDw8ODg4ODg4QEBATExMUFBQR EREODg4QEBAQEBARERESEhITExMUFBQVFRUWFhYaGhoeHh4hISEjIyMmJiYnJycmJiYkJCQaGhoY GBgWFhYUFBQTExMTExMWFhYbGxsgICAZGRkUFBQUFBQaGhooKCg8PDxMTExjY2Nubm5+fn6SkpKh oaGXl5d0dHRWVlZdXV1xcXF9fX15eXlxcXFxcXF5eXmEhISHh4ePj4+Li4t1dXVkZGRkZGRkZGRb W1tQUFBhYWFmZmZVVVVBQUE/Pz9NTU1ZWVlaWlpMTEw9PT06OjpCQkJHR0c/Pz8zMzMyMjInJyca GhoWFhYfHx8vLy88PDxCQkJFRUU+Pj47Ozs7Ozs2NjY0NDQ8PDxFRUVGRkZBQUE5OTkxMTEyMjI1 NTUzMzMuLi4vLy9HR0diYmI/Pz8AAAAAAAAAAAAAAAAAAAAAAAAAAAAAAAAAAAAAAAAAAAAAAAAA AAAAAAAAAAAAAAAAAAAAAAAAAAAAAAAAAAAAAAAAAAAAAAAAAAAAAAAAAAAAAAAAAAAAAAAAAAAA AAAAAAAAAAAAAAAAAAAAAAAAAAAAAAAAAAAAAAAAAAAAAAAAAAAAAAAAAAAAAAAAAAAAAAAAAAAA AAAAAAAAAAABAQEBAQEBAQECAgIDAwMCAgIAAAABAQEAAAAAAAAAAAAAAAABAQEFBQUJCQkICAgK CgoKCgoFBQUBAQEAAAAAAAAAAAAAAAAFBQUMDAwODg4MDAwKCgoLCwsODg4LCwsNDQ0KCgoCAgIA AAAAAAABAQEAAAAAAAAAAAAEBAQLCwsNDQ0KCgoJCQkKCgoKCgoICAgHBwcHBwcFBQUDAwMBAQEB AQEEBAQGBgYJCQkNDQ0REREREREPDw8NDQ0NDQ0ODg4PDw8PDw8ODg4ODg4ODg4PDw8QEBAQEBAR ERETExMVFRUWFhYWFhYXFxcdHR0bGxsZGRkaGhobGxsbGxsYGBgWFhYVFRUUFBQSEhINDQ0GBgYD AwMICAgPDw8PDw8SEhIUFBQREREODg4LCwsGBgYCAgIBAQEDAwMEBAQCAgIAAAAAAAAFBQUJCQkI CAgKCgoLCwsMDAwNDQ0MDAwICAgDAwMAAAACAgIGBgYGBgYCAgIAAAAAAAAAAAAGBgYJCQkNDQ0O Dg4MDAwLCwsNDQ0ODg4QEBAMDAwHBwcDAwMAAAAAAAAAAAAAAAACAgICAgIAAAAAAAAEBAQLCwsP Dw8QEBAPDw8ICAgCAgIBAQEFBQUKCgoMDAwMDAwMDAwMDAwMDAwNDQ0MDAwJCQkEBAQAAAAAAAAB AQEEBAQGBgYGBgYJCQkODg4SEhIQEBAQEBAMDAwFBQUBAQEEBAQMDAwSEhIYGBgYGBgYGBgVFRUR EREODg4MDAwMDAwPDw8RERESEhISEhIUFBQWFhYTExMPDw8LCwsREREYGBgbGxsYGBgTExMQEBAQ EBAODg4NDQ0MDAwODg4QEBASEhITExMSEhINDQ0WFhYfHx8kJCQkJCQiIiIeHh4ZGRkaGhoZGRkZ GRkXFxcUFBQQEBASEhIWFhYaGhoYGBgcHBwqKio7OztMTExeXl5tbW16enqAgICLi4uXl5eNjY1q ampSUlJWVlZ1dXV/f393d3dnZ2dkZGRsbGx1dXV9fX2Pj4+NjY15eXlnZ2dpaWloaGhZWVlPT09X V1daWlpWVlZKSkpBQUFERERPT09YWFhPT08+Pj43NzdDQ0NKSko+Pj4qKiofHx8UFBQWFhYUFBQV FRUgICAxMTE6Ojo6Ojo3Nzc5OTk8PDw2NjYvLy83Nzc+Pj46Ojo1NTU2NjYyMjIuLi4vLy8yMjIw MDAqKipFRUVtbW1SUlIwMDAAAAAAAAAAAAAAAAAAAAAAAAAAAAAAAAAAAAAAAAAAAAAAAAAAAAAA AAAAAAAAAAAAAAAAAAAAAAAAAAAAAAAAAAAAAAAAAAAAAAAAAAAAAAAAAAAAAAAAAAAAAAAAAAAA AAAAAAAAAAAAAAAAAAAAAAAAAAAAAAAAAAAAAAAAAAAAAAABAQEAAAAAAAACAgIBAQEAAAAAAAAA AAACAgIAAAAAAAAEBAQJCQkJCQkDAwMAAAACAgIAAAAAAAAAAAAAAAAAAAAAAAABAQEDAwMGBgYI CAgHBwcDAwMAAAAAAAAAAAABAQEAAAADAwMNDQ0ODg4JCQkICAgNDQ0NDQ0NDQ0LCwsGBgYCAgIA AAAAAAABAQEAAAAHBwcKCgoICAgICAgLCwsLCwsHBwcKCgoHBwcGBgYICAgLCwsMDAwICAgEBAQF BQUGBgYHBwcJCQkLCwsNDQ0ODg4PDw8PDw8ODg4NDQ0ODg4PDw8QEBAQEBAPDw8UFBQTExMSEhIS EhITExMUFBQUFBQTExMbGxsZGRkZGRkeHh4lJSUnJyckJCQfHx8XFxcUFBQREREODg4MDAwMDAwM DAwMDAwODg4SEhIUFBQSEhIQEBAODg4LCwsGBgYBAQEHBwcMDAwLCwsFBQUAAAAAAAABAQEHBwcJ CQkKCgoKCgoMDAwNDQ0KCgoGBgYAAAADAwMICAgLCwsLCwsICAgCAgIAAAAEBAQGBgYHBwcHBwcJ CQkNDQ0PDw8QEBAQEBAPDw8MDAwGBgYBAQEAAAAEBAQICAgFBQUDAwMBAQEAAAADAwMHBwcLCwsO Dg4ODg4JCQkDAwMAAAAAAAABAQEEBAQFBQUKCgoHBwcGBgYJCQkLCwsICAgCAgIAAAAHBwcJCQkK CgoKCgoICAgICAgKCgoMDAwODg4ODg4LCwsJCQkICAgMDAwREREVFRUfHx8bGxsYGBgVFRUSEhIN DQ0LCwsMDAwPDw8QEBASEhISEhISEhISEhISEhISEhIVFRUVFRUWFhYXFxcYGBgXFxcVFRUUFBQS EhIODg4NDQ0REREVFRUWFhYTExMREREWFhYXFxcaGhodHR0eHh4bGxsXFxcVFRUYGBgaGhoXFxcP Dw8KCgoQEBAdHR0mJiYoKCgkJCQ2NjZWVlZra2t3d3eBgYGFhYWRkZGUlJSFhYV3d3dcXFxKSkpJ SUllZWV3d3dzc3NnZ2dhYWFnZ2dtbW10dHSBgYGOjo6Dg4N3d3dxcXFtbW1nZ2diYmJhYWFra2th YWFSUlJERERBQUFHR0dMTExNTU1ISEg+Pj4+Pj4+Pj4wMDAmJiYgICAXFxcbGxsTExMQEBAaGhoq Kio0NDQ1NTUzMzM8PDw6Ojo0NDQzMzM2NjYwMDApKSktLS0vLy8pKSkkJCQpKSkrKyslJSUsLCxD Q0NZWVlQUFAvLy8SEhIAAAAAAAAAAAAAAAAAAAAAAAAAAAAAAAAAAAAAAAAAAAAAAAAAAAAAAAAA AAAAAAAAAAAAAAAAAAAAAAAAAAAAAAAAAAAAAAAAAAAAAAAAAAAAAAAAAAAAAAAAAAAAAAAAAAAA AAAAAAAAAAAAAAAAAAAAAAAAAAAAAAAAAAAAAAAAAAAAAAAAAAAAAAABAQEAAAAAAAAAAAACAgIH BwcGBgYFBQUHBwcKCgoMDAwKCgoICAgCAgIAAAAAAAABAQECAgIBAQEAAAAAAAABAQEAAAABAQEE BAQHBwcHBwcDAwMAAAADAwMAAAAAAAACAgIJCQkMDAwKCgoGBgYICAgJCQkICAgGBgYCAgIAAAAA AAAAAAAAAAAHBwcMDAwMDAwKCgoKCgoJCQkHBwcJCQkICAgHBwcICAgKCgoNDQ0PDw8PDw8HBwcF BQUEBAQDAwMFBQUICAgLCwsNDQ0JCQkMDAwNDQ0KCgoHBwcICAgPDw8WFhYUFBQUFBQTExMTExMT ExMTExMUFBQUFBQUFBQSEhIRERETExMXFxccHBwfHx8fHx8bGxsYGBgVFRUSEhIPDw8NDQ0MDAwL CwsQEBARERERERESEhITExMSEhIMDAwHBwcFBQUJCQkNDQ0NDQ0KCgoFBQUCAgIBAQEDAwMGBgYJ CQkLCwsNDQ0PDw8PDw8MDAwLCwsLCwsMDAwNDQ0MDAwKCgoGBgYCAgIJCQkMDAwODg4NDQ0NDQ0O Dg4ODg4ODg4REREPDw8MDAwICAgFBQUGBgYKCgoNDQ0QEBAMDAwGBgYAAAAAAAAAAAACAgIEBAQA AAAAAAAAAAACAgIFBQUICAgKCgoLCwsODg4KCgoFBQUDAwMCAgIAAAABAQECAgILCwsODg4QEBAP Dw8NDQ0LCwsMDAwODg4QEBAREREQEBAODg4NDQ0PDw8TExMWFhYWFhYUFBQSEhIREREODg4KCgoJ CQkKCgoPDw8QEBASEhIUFBQTExMTExMSEhISEhITExMVFRUYGBgaGhobGxsYGBgUFBQREREODg4P Dw8UFBQaGhodHR0cHBwaGhoaGhobGxsdHR0dHR0aGhoWFhYTExMTExMTExMZGRkRERELCwsODg4Y GBglJSUzMzM+Pj4sLCw+Pj5aWlpycnKEhISXl5enp6eurq6fn5+CgoJra2tXV1dJSUlRUVFoaGhy cnJzc3NfX19mZmZ1dXVtbW1qamqAgICTk5OIiIh7e3tvb29wcHB2dnZ2dnZxcXFsbGxgYGBSUlJF RUVCQkJBQUFAQEBGRkZQUFBLS0s7OzsvLy8xMTE0NDQrKysfHx8cHBwQEBAWFhYhISErKysvLy8u Li4uLi4vLy85OTk3NzcuLi4oKCgpKSkpKSklJSUhISElJSUfHx8dHR0jIyMoKCgnJycuLi48PDxB QUEtLS0bGxsTExMAAAAAAAAAAAAAAAAAAAAAAAAAAAAAAAAAAAAAAAAAAAAAAAAAAAAAAAAAAAAA AAAAAAAAAAAAAAAAAAAAAAAAAAAAAAAAAAAAAAAAAAAAAAAAAAAAAAAAAAAAAAAAAAAAAAAAAAAA AAAAAAAAAAAAAAAAAAAAAAAAAAAAAAAAAAAAAAAAAAAAAAAAAAABAQEBAQEBAQEAAAAAAAAGBgYH BwcICAgHBwcJCQkNDQ0ODg4MDAwFBQUCAgIDAwMGBgYICAgGBgYCAgIAAAABAQEAAAAAAAACAgIJ CQkLCwsICAgEBAQHBwcHBwcCAgIAAAADAwMKCgoJCQkBAQEDAwMEBAQFBQUEBAQCAgIAAAAAAAAA AAABAQEHBwcNDQ0PDw8ODg4LCwsJCQkJCQkGBgYGBgYGBgYEBAQEBAQHBwcLCwsPDw8KCgoGBgYC AgIAAAAAAAACAgIDAwMEBAQCAgIGBgYHBwcEBAQAAAABAQEJCQkQEBATExMUFBQVFRUUFBQSEhIR ERESEhIUFBQTExMREREODg4LCwsKCgoNDQ0REREUFBQTExMTExMSEhISEhITExMTExMSEhISEhIP Dw8MDAwJCQkHBwcGBgYDAwMCAgIBAQEGBgYJCQkNDQ0PDw8PDw8MDAwJCQkGBgYHBwcKCgoMDAwN DQ0ODg4PDw8ODg4NDQ0LCwsKCgoJCQkJCQkKCgoJCQkHBwcEBAQDAwMHBwcKCgoKCgoICAgJCQkK CgoLCwsKCgoICAgEBAQAAAAAAAAAAAAAAAABAQEGBgYEBAQCAgIAAAAAAAACAgIEBAQGBgYICAgJ CQkKCgoLCwsLCwsLCwsLCwsMDAwGBgYEBAQBAQEAAAAAAAAAAAAGBgYMDAwPDw8REREREREPDw8K CgoICAgKCgoNDQ0NDQ0ODg4PDw8PDw8ODg4NDQ0PDw8SEhIODg4PDw8QEBAPDw8MDAwJCQkJCQkK CgoNDQ0PDw8SEhITExMTExMSEhIREREQEBASEhISEhITExMUFBQUFBQSEhIQEBAODg4ODg4SEhIZ GRkfHx8hISEhISEjIyMlJSUmJiYnJycjIyMaGhoTExMSEhIUFBQUFBQMDAwREREPDw8NDQ0bGxst LS0sLCweHh5JSUltbW2SkpKrq6vAwMDKysq/v7+vr6+AgIBpaWlkZGRlZWV4eHiFhYWLi4t3d3dm ZmZ1dXV0dHRlZWVmZmZ3d3eDg4OFhYVvb29nZ2djY2Nra2t0dHRxcXFmZmZdXV1HR0dMTExLS0tD Q0M/Pz9DQ0NJSUlMTEwyMjIyMjIzMzNBQUFLS0s2NjYbGxsXFxccHBwjIyMqKioqKiokJCQhISEn JycvLy8yMjIuLi4qKiohISEYGBgYGBgeHh4gICAgICAeHh4eHh4bGxsXFxcdHR0rKys2NjYwMDAX FxcREREUFBQAAAAAAAAAAAAAAAAAAAAAAAAAAAAAAAAAAAAAAAAAAAAAAAAAAAAAAAAAAAAAAAAA AAAAAAAAAAAAAAAAAAAAAAAAAAAAAAAAAAAAAAAAAAAAAAAAAAAAAAAAAAAAAAAAAAAAAAAAAAAA AAAAAAAAAAAAAAAAAAAAAAAAAAAAAAAAAAABAQEAAAAAAAACAgIFBQUFBQUBAQEAAAAAAAADAwMF BQUGBgYKCgoODg4ODg4KCgoICAgHBwcICAgLCwsMDAwICAgEBAQCAgIAAAAAAAAAAAABAQECAgIE BAQHBwcJCQkICAgNDQ0MDAwFBQUCAgIEBAQEBAQBAQEAAAABAQEDAwMDAwMBAQEAAAAAAAAAAAAB AQEEBAQJCQkPDw8QEBANDQ0LCwsLCwsHBwcHBwcGBgYDAwMBAQEBAQEDAwMGBgYICAgFBQUBAQEA AAAAAAAAAAAAAAAAAAAAAAAAAAAAAAAAAAABAQECAgIDAwMEBAQQEBATExMUFBQSEhIODg4MDAwO Dg4RERESEhISEhIREREPDw8LCwsJCQkJCQkJCQkLCwsLCwsNDQ0ODg4QEBAQEBAPDw8ODg4PDw8P Dw8QEBAQEBALCwsEBAQCAgICAgIFBQUHBwcLCwsPDw8REREQEBAODg4NDQ0NDQ0PDw8REREREREP Dw8ODg4ODg4ODg4REREQEBAPDw8QEBAREREREREODg4LCwsICAgLCwsLCwsHBwcCAgIAAAABAQEB AQEEBAQCAgIBAQEAAAABAQEDAwMFBQUGBgYNDQ0ODg4PDw8PDw8ODg4MDAwLCwsKCgoNDQ0NDQ0L CwsICAgDAwMBAQEAAAAAAAAAAAAAAAAAAAACAgIDAwMEBAQICAgMDAwPDw8PDw8ODg4LCwsICAgJ CQkODg4TExMNDQ0ODg4ODg4MDAwICAgFBQUFBQUHBwcLCwsODg4REREQEBANDQ0KCgoKCgoLCwsO Dg4PDw8RERESEhISEhIREREQEBAQEBASEhIQEBAPDw8ODg4QEBAUFBQXFxcYGBgfHx8eHh4dHR0c HBwZGRkXFxcYGBgbGxsjIyMiIiIbGxsREREMDAwODg4PDw8ODg4JCQkHBwcODg4aGhojIyMxMTFS UlJycnKMjIykpKS2tra+vr7Dw8O1tbWSkpJ2dnZnZ2d1dXV/f3+FhYWVlZWJiYl2dnZra2t4eHiB gYF4eHhsbGxwcHBsbGxfX19ZWVlfX19dXV1fX19nZ2dqampiYmJXV1dPT09XV1dWVlZKSko7Ozs7 OztFRUVDQ0M5OTk9PT1NTU1XV1dRUVE5OTkaGhoQEBAcHBwpKSklJSUeHh4XFxcTExMYGBgjIyMu Li4tLS0dHR0WFhYZGRkaGhofHx8lJSUlJSUfHx8bGxsZGRkTExMQEBAdHR0tLS0wMDAkJCQUFBQR ERETExMAAAAAAAAAAAAAAAAAAAAAAAAAAAAAAAAAAAAAAAAAAAAAAAAAAAAAAAAAAAAAAAAAAAAA AAAAAAAAAAAAAAAAAAAAAAAAAAAAAAAAAAAAAAAAAAAAAAAAAAAAAAAAAAAAAAAAAAAAAAAAAAAA AAAAAAAAAAAAAAAAAAAAAAAAAAAAAAABAQEAAAAAAAAFBQUMDAwNDQ0GBgYAAAAAAAAAAAACAgIE BAQJCQkODg4ODg4KCgoJCQkICAgJCQkMDAwMDAwJCQkHBwcGBgYAAAAAAAABAQEAAAAAAAAAAAAB AQEEBAQEBAQJCQkNDQ0LCwsFBQUBAQEBAQECAgIBAQEBAQEBAQEBAQEAAAAAAAAAAAAAAAAAAAAA AAAEBAQKCgoODg4ODg4NDQ0NDQ0KCgoKCgoJCQkICAgHBwcGBgYFBQUEBAQFBQUDAwMBAQEAAAAA AAABAQEBAQEAAAABAQEAAAAAAAACAgIEBAQFBQUDAwMBAQENDQ0RERETExMRERELCwsICAgJCQkM DAwODg4QEBASEhIUFBQUFBQSEhIPDw8NDQ0NDQ0NDQ0NDQ0NDQ0MDAwJCQkFBQUCAgIAAAAEBAQP Dw8aGhoeHh4XFxcMDAwEBAQJCQkLCwsNDQ0PDw8PDw8ODg4NDQ0MDAwNDQ0PDw8RERESEhISEhIR ERESEhIUFBQSEhITExMVFRUbGxsiIiInJycqKiorKysrKysqKiokJCQZGRkODg4ICAgGBgYGBgYN DQ0MDAwLCwsLCwsLCwsMDAwNDQ0NDQ0SEhIUFBQWFhYWFhYUFBQQEBANDQ0LCwsJCQkJCQkICAgF BQUBAQEAAAAAAAAAAAABAQEBAQEDAwMGBgYHBwcFBQUEBAQEBAQAAAABAQEAAAAAAAAAAAACAgII CAgMDAwSEhIREREPDw8LCwsEBAQAAAAAAAADAwMMDAwPDw8SEhIRERENDQ0LCwsLCwsLCwsQEBAR EREREREREREQEBAQEBAQEBAQEBAQEBAQEBAREREUFBQaGhogICAlJSUnJychISEdHR0YGBgVFRUT ExMSEhIUFBQWFhYaGhoXFxcREREMDAwMDAwPDw8PDw8NDQ0RERESEhImJiZLS0tsbGx9fX2JiYmT k5OVlZWhoaGnp6ekpKSampqCgoJra2tkZGRpaWlycnJ7e3uNjY2Kiop8fHyAgIChoaGYmJh6enpq ampmZmZcXFxYWFhbW1tXV1dVVVVUVFRXV1deXl5hYWFdXV1YWFhVVVVdXV1QUFA/Pz80NDQ1NTU/ Pz9OTk5ZWVltbW1fX19LS0suLi4RERENDQ0aGhokJCQcHBwWFhYODg4LCwsODg4XFxcfHx8kJCQc HBwUFBQWFhYdHR0iIiIrKyswMDArKysaGhoSEhIREREWFhYhISExMTEyMjIjIyMUFBQPDw8ODg4U FBQAAAAAAAAAAAAAAAAAAAAAAAAAAAAAAAAAAAAAAAAAAAAAAAAAAAAAAAAAAAAAAAAAAAAAAAAA AAAAAAAAAAAAAAAAAAAAAAAAAAAAAAAAAAAAAAAAAAAAAAAAAAAAAAAAAAAAAAAAAAAAAAAAAAAA AAAAAAAAAAAAAAAAAAAAAAAAAAAAAAAAAAAAAAAGBgYNDQ0RERENDQ0GBgYBAQEAAAAAAAAAAAAE BAQICAgLCwsMDAwHBwcFBQUGBgYJCQkLCwsKCgoJCQkICAgBAQEBAQECAgIEBAQFBQUDAwMAAAAA AAAAAAAAAAACAgIHBwcHBwcDAwMAAAAAAAABAQEBAQEAAAAAAAAAAAAAAAAAAAABAQEAAAAAAAAC AgIFBQUJCQkMDAwNDQ0MDAwKCgoJCQkJCQkLCwsNDQ0ODg4NDQ0LCwsMDAwJCQkFBQUCAgIAAAAA AAAAAAABAQEAAAAAAAABAQEBAQEBAQEBAQEDAwMEBAQKCgoPDw8SEhIRERELCwsHBwcICAgKCgoP Dw8QEBASEhIVFRUXFxcXFxcUFBQSEhIPDw8QEBARERESEhIREREODg4KCgoHBwcBAQEEBAQODg4f Hx8wMDA1NTUpKSkbGxsSEhIREREREREQEBAPDw8MDAwKCgoICAgODg4ODg4QEBASEhITExMTExMU FBQWFhYRERESEhITExMYGBgfHx8nJyctLS0xMTEyMjIxMTErKysgICAWFhYSEhIREREQEBATExMS EhIREREPDw8NDQ0NDQ0NDQ0ODg4NDQ0ODg4PDw8PDw8ODg4NDQ0NDQ0NDQ0ODg4PDw8PDw8NDQ0K CgoGBgYDAwMBAQEAAAAAAAABAQEHBwcLCwsLCwsJCQkICAgLCwsMDAwNDQ0NDQ0ODg4ODg4PDw8Q EBAMDAwKCgoJCQkHBwcDAwMAAAAEBAQKCgoQEBATExMUFBQSEhIPDw8ODg4ODg4ODg4QEBAQEBAP Dw8ODg4NDQ0MDAwNDQ0NDQ0LCwsODg4UFBQaGhofHx8iIiIiIiIhISEcHBwXFxcVFRUVFRUXFxcX FxcXFxcYGBgTExMREREQEBAREREWFhYbGxseHh4fHx8vLy9PT09tbW15eXmDg4OQkJCPj4+Dg4OL i4uKioqHh4eCgoJ3d3dpaWlmZmZubm5+fn6Hh4eHh4eHh4eHh4empqaoqKiSkpKCgoJ9fX1zc3Nm ZmZeXl5bW1tUVFRISEhISEhJSUlSUlJfX19nZ2dmZmZgYGBdXV1QUFBJSUlAQEA+Pj5JSUleXl5y cnJ9fX1oaGhKSkouLi4cHBwVFRUfHx8jIyMUFBQODg4LCwsICAgJCQkPDw8XFxccHBwcHBwWFhYb GxshISElJSUsLCw0NDQvLy8gICAZGRkaGhofHx8oKCgwMDAyMjIlJSUTExMNDQ0MDAwQEBAfHx8A AAAAAAAAAAAAAAAAAAAAAAAAAAAAAAAAAAAAAAAAAAAAAAAAAAAAAAAAAAAAAAAAAAAAAAAAAAAA AAAAAAAAAAAAAAAAAAAAAAAAAAAAAAAAAAAAAAAAAAAAAAAAAAAAAAAAAAAAAAAAAAAAAAAAAAAA AAAAAAAAAAAAAAAAAAAAAAAAAAAAAAAAAAACAgIHBwcNDQ0ODg4MDAwHBwcCAgIAAAAAAAAAAAAB AQEGBgYMDAwICAgEBAQCAgIGBgYLCwsMDAwICAgFBQUDAwMDAwMGBgYKCgoNDQ0MDAwHBwcDAwMA AAAAAAAAAAABAQEEBAQCAgIAAAAAAAABAQEAAAAAAAAAAAAAAAAAAAAAAAAAAAACAgIGBgYICAgG BgYHBwcKCgoMDAwMDAwKCgoICAgGBgYGBgYJCQkMDAwODg4PDw8REREPDw8MDAwHBwcCAgIAAAAA AAAAAAAAAAAAAAABAQEAAAAAAAAAAAAAAAADAwMJCQkODg4SEhISEhIODg4KCgoKCgoLCwsRERER ERERERESEhITExMTExMSEhIREREODg4PDw8TExMWFhYXFxcXFxcUFBQSEhIGBgYFBQUGBgYQEBAj IyMxMTEtLS0hISEUFBQSEhIRERESEhITExMSEhIODg4KCgoPDw8NDQ0ODg4RERETExMTExMUFBQV FRUZGRkYGBgVFRUSEhIQEBAQEBASEhIUFBQXFxcYGBgXFxcTExMQEBAQEBAQEBAQEBAPDw8PDw8O Dg4MDAwLCwsNDQ0QEBAUFBQREREREREQEBAODg4LCwsKCgoMDAwODg4QEBAREREQEBAQEBANDQ0J CQkEBAQAAAAAAAAAAAADAwMJCQkODg4QEBAQEBAQEBAMDAwLCwsMDAwNDQ0ODg4NDQ0KCgoICAgC AgIBAQEBAQECAgIBAQEBAQEICAgRERERERETExMTExMREREPDw8QEBAQEBAPDw8PDw8PDw8PDw8O Dg4MDAwLCwsKCgoKCgoJCQkMDAwQEBAUFBQXFxcXFxcWFhYUFBQdHR0aGhoYGBgYGBgXFxcTExMQ EBAODg4NDQ0QEBAWFhYeHh4jIyMqKio2NjZCQkJbW1tpaWl8fHyLi4uOjo6JiYl/f393d3d1dXVv b29sbGxwcHB1dXV/f3+JiYmOjo6Pj494eHh+fn6cnJympqadnZ2MjIx8fHx/f3+BgYFycnJkZGRg YGBRUVFFRUVLS0tLS0tTU1NjY2NycnJ1dXVtbW1jY2NfX19cXFxUVFROTk5YWFh1dXWKioqCgoJs bGxTU1NMTExDQ0M4ODgsLCwiIiIYGBgPDw8SEhIODg4ICAgKCgoTExMdHR0hISEfHx8jIyMfHx8e Hh4pKSk3Nzc2NjYkJCQUFBQmJiYuLi4zMzMzMzMtLS0gICAUFBQQEBATExMVFRUeHh4qKioAAAAA AAAAAAAAAAAAAAAAAAAAAAAAAAAAAAAAAAAAAAAAAAAAAAAAAAAAAAAAAAAAAAAAAAAAAAAAAAAA AAAAAAAAAAAAAAAAAAAAAAAAAAAAAAAAAAAAAAAAAAAAAAAAAAAAAAAAAAAAAAAAAAAAAAAAAAAA AAAAAAAAAAAAAAAAAAAAAAABAQEAAAAAAAAAAAAGBgYMDAwODg4LCwsGBgYDAwMDAwMBAQEAAAAD AwMNDQ0LCwsEBAQBAQEGBgYNDQ0ODg4ICAgBAQEBAQEEBAQICAgMDAwODg4ODg4NDQ0MDAwDAwMC AgIBAQEAAAAAAAAAAAAAAAAAAAAAAAAAAAAAAAAAAAAAAAABAQEAAAAAAAAFBQUMDAwPDw8KCgoH BwcJCQkNDQ0NDQ0NDQ0JCQkEBAQBAQECAgIGBgYLCwsODg4MDAwODg4PDw8MDAwHBwcCAgIAAAAA AAABAQEBAQEAAAABAQEBAQEBAQEAAAAAAAAJCQkODg4TExMUFBQRERENDQ0MDAwNDQ0ODg4PDw8Q EBAPDw8ODg4NDQ0NDQ0NDQ0QEBAREREUFBQWFhYWFhYUFBQREREODg4NDQ0PDw8ODg4PDw8ZGRkm JiYlJSUdHR0REREODg4ODg4SEhIYGBgaGhoWFhYQEBAMDAwKCgoKCgoPDw8TExMUFBQWFhYXFxcV FRUVFRUVFRUTExMPDw8NDQ0ODg4PDw8QEBASEhITExMTExMTExMUFBQUFBQTExMVFRUTExMODg4H BwcAAAAAAAAAAAAEBAQICAgJCQkKCgoKCgoJCQkKCgoNDQ0QEBAPDw8ODg4ODg4PDw8QEBAPDw8M DAwKCgoJCQkJCQkLCwsPDw8REREPDw8NDQ0NDQ0AAAAAAAAAAAACAgIFBQUHBwcFBQUDAwMBAQEA AAAAAAABAQEAAAAAAAAHBwcQEBAPDw8QEBAPDw8NDQ0NDQ0PDw8QEBAODg4SEhISEhITExMSEhIQ EBANDQ0MDAwLCwsLCwsKCgoKCgoLCwsODg4RERETExMUFBQREREQEBAQEBASEhITExMREREPDw8P Dw8REREYGBgkJCQwMDA1NTU9PT1RUVFmZmZvb297e3uCgoJ+fn56enp4eHhzc3NtbW1qampycnKC goKOjo6VlZWdnZ2ampqMjIx9fX2KioqWlpaRkZGOjo5zc3Nra2tzc3NpaWlmZmZoaGhlZWVbW1ta WlpbW1tTU1NXV1djY2N0dHR7e3tycnJiYmJaWlpZWVleXl5aWlpjY2N6enqMjIyIiIh4eHhsbGxr a2tjY2NOTk49PT03NzcrKysgICAkJCQZGRkREREJCQkMDAwbGxspKSkrKysmJiYYGBgfHx8rKys3 NzcxMTEbGxsZGRktLS03Nzc4ODgyMjIrKyskJCQXFxcSEhIaGhoZGRkgICArKyssLCwAAAAAAAAA AAAAAAAAAAAAAAAAAAAAAAAAAAAAAAAAAAAAAAAAAAAAAAAAAAAAAAAAAAAAAAAAAAAAAAAAAAAA AAAAAAAAAAAAAAAAAAAAAAAAAAAAAAAAAAAAAAAAAAAAAAAAAAAAAAAAAAAAAAABAQEBAQEBAQEA AAAAAAAAAAAAAAAGBgYCAgIAAAACAgIAAAAAAAAFBQUODg4QEBAKCgoFBQUFBQUEBAQBAQECAgIF BQUJCQkHBwcDAwMBAQEGBgYMDAwMDAwGBgYBAQECAgIHBwcMDAwODg4ODg4ODg4PDw8KCgoHBwcC AgIAAAAAAAACAgIEBAQDAwMBAQEAAAAAAAAAAAAAAAAFBQUHBwcGBgYKCgoKCgoNDQ0PDw8MDAwG BgYHBwcMDAwPDw8KCgoHBwcGBgYEBAQCAgIGBgYMDAwLCwsKCgoKCgoKCgoHBwcCAgIAAAAAAAAF BQUJCQkKCgoFBQUAAAAAAAACAgIICAgMDAwODg4REREREREQEBAPDw8ODg4NDQ0NDQ0NDQ0NDQ0N DQ0MDAwKCgoICAgFBQUJCQkPDw8WFhYZGRkXFxcUFBQQEBANDQ0ICAgNDQ0QEBAPDw8WFhYgICAl JSUjIyMUFBQQEBANDQ0PDw8VFRUZGRkaGhoYGBgYGBgPDw8MDAwODg4PDw8WFhYgICAlJSUkJCQZ GRkPDw8NDQ0ODg4PDw8UFBQaGhoeHh4fHx8dHR0ZGRkWFhYXFxcYGBgXFxcZGRkYGBgWFhYODg4E BAQBAQECAgIAAAABAQEBAQEAAAAAAAABAQEEBAQKCgoODg4NDQ0JCQkFBQUEBAQGBgYICAgICAgJ CQkHBwcICAgLCwsODg4MDAwHBwcCAgIBAQECAgICAgIBAQEAAAAAAAAAAAAAAAAAAAAAAAABAQED AwMDAwMDAwMEBAQHBwcJCQkNDQ0ODg4LCwsGBgYEBAQICAgMDAwMDAwTExMSEhIQEBAPDw8RERES EhIREREODg4ODg4NDQ0NDQ0ODg4QEBAREREQEBAODg4PDw8NDQ0PDw8UFBQTExMNDQ0MDAwQEBAU FBQbGxslJSU3NzdTU1NoaGh0dHR5eXmCgoJ/f397e3t+fn6Dg4OAgIB7e3t8fHyBgYGOjo6bm5ui oqKgoKCZmZmLi4uAgIB/f3+Hh4eJiYmAgIBycnJmZmZaWlpQUFBSUlJZWVljY2NoaGhnZ2diYmJf X19eXl5jY2NnZ2dra2tiYmJNTU1DQ0NISEhPT09XV1ddXV1ra2t5eXl9fX14eHh2dnZ4eHh0dHRY WFhPT09KSko2NjYvLy8yMjIpKSkUFBQODg4PDw8fHx8yMjI1NTUoKCgbGxsaGhohISEnJyckJCQg ICAiIiIuLi45OTk+Pj40NDQsLCwpKSkiIiIZGRkZGRkgICAlJSUnJycoKCgmJiYAAAAAAAAAAAAA AAAAAAAAAAAAAAAAAAAAAAAAAAAAAAAAAAAAAAAAAAAAAAAAAAAAAAAAAAAAAAAAAAAAAAAAAAAA AAAAAAAAAAAAAAAAAAAAAAAAAAAAAAAAAAAAAAAAAAAAAAAAAAAAAAAAAAAAAAAAAAAAAAAAAAAC AgIEBAQGBgYKCgoGBgYEBAQFBQUEBAQCAgIDAwMGBgYKCgoLCwsKCgoHBwcFBQUGBgYHBwcHBwcJ CQkHBwcCAgIAAAABAQEGBgYHBwcEBAQAAAAAAAACAgIICAgMDAwNDQ0NDQ0NDQ0NDQ0JCQkDAwMA AAACAgIFBQUICAgKCgoGBgYDAwMCAgIDAwMDAwMEBAQICAgNDQ0LCwsLCwsMDAwNDQ0JCQkFBQUH BwcMDAwLCwsLCwsMDAwKCgoFBQUCAgIDAwMHBwcFBQUEBAQFBQUGBgYEBAQBAQEAAAAAAAAAAAAD AwMICAgMDAwLCwsGBgYAAAAAAAAHBwcLCwsPDw8REREREREPDw8NDQ0MDAwLCwsLCwsJCQkICAgH BwcICAgKCgoMDAwODg4QEBATExMXFxcZGRkXFxcTExMODg4HBwcKCgoNDQ0REREVFRUWFhYUFBQR ERESEhISEhIPDw8NDQ0NDQ0SEhIZGRkfHx8bGxsVFRUSEhISEhIPDw8UFBQdHR0jIyMiIiIfHx8e Hh4cHBwaGhoaGhogICAmJiYyMjI1NTUzMzMoKCgaGhoSEhISEhIUFBQcHBwhISEmJiYiIiIZGRkW FhYSEhIKCgoODg4MDAwICAgDAwMBAQEBAQEDAwMFBQUNDQ0MDAwLCwsLCwsMDAwMDAwLCwsKCgoM DAwLCwsKCgoKCgoHBwcCAgIAAAAAAAAAAAAAAAABAQEBAQEAAAABAQEAAAAAAAAJCQkLCwsODg4P Dw8PDw8ODg4NDQ0NDQ0NDQ0MDAwICAgDAwMCAgIFBQULCwsPDw8NDQ0ODg4PDw8PDw8RERESEhIS EhIQEBAPDw8ODg4NDQ0MDAwMDAwLCwsLCwsKCgoQEBAWFhYbGxsXFxcNDQ0GBgYICAgODg4VFRUY GBgmJiZERERjY2N2dnaEhISSkpKFhYWBgYGQkJCdnZ2VlZWNjY2Hh4d6enqHh4eQkJCZmZmdnZ2Z mZmQkJCHh4eBgYGDg4OGhoaJiYmAgIBlZWVGRkY6Ojo9PT0/Pz9JSUlXV1diYmJkZGRgYGBaWlpW VlZWVlZQUFBISEg/Pz83Nzc6OjpDQ0NISEhQUFBQUFBXV1dlZWVvb29vb29qampnZ2dSUlJJSUlG RkY/Pz83Nzc+Pj43NzcdHR0VFRUWFhYfHx8vLy84ODgxMTEjIyMYGBgSEhIcHBwjIyMjIyMkJCQt LS05OTlBQUE4ODg4ODgxMTEjIyMaGhobGxsgICAkJCQnJycnJycoKCglJSUAAAAAAAAAAAAAAAAA AAAAAAAAAAAAAAAAAAAAAAAAAAAAAAAAAAAAAAAAAAAAAAAAAAAAAAAAAAAAAAAAAAAAAAAAAAAA AAAAAAAAAAAAAAAAAAAAAAAAAAAAAAAAAAAAAAAAAAAAAAAAAAABAQEAAAAAAAAAAAACAgIGBgYK CgoNDQ0NDQ0LCwsICAgICAgJCQkICAgFBQUCAgIBAQEGBgYICAgEBAQCAgIGBgYICAgHBwcKCgoJ CQkFBQUAAAAAAAAAAAACAgIBAQEAAAAAAAAAAAAFBQULCwsNDQ0NDQ0MDAwODg4HBwcCAgIBAQEB AQECAgIEBAQICAgHBwcBAQEBAQEFBQUHBwcFBQUICAgODg4PDw8ODg4ODg4NDQ0ICAgDAwMDAwMG BgYMDAwPDw8QEBAODg4LCwsICAgGBgYEBAQAAAAAAAABAQECAgIBAQEAAAAAAAAAAAAAAAAAAAAD AwMHBwcLCwsKCgoFBQUAAAABAQEEBAQICAgMDAwODg4NDQ0NDQ0MDAwNDQ0NDQ0MDAwJCQkFBQUF BQUICAgLCwsKCgoKCgoLCwsQEBAVFRUVFRURERENDQ0LCwsKCgoODg4XFxcaGhoXFxcREREPDw8Q EBAODg4MDAwNDQ0QEBAVFRUZGRkbGxsbGxsVFRUUFBQVFRUWFhYaGhogICAgICAdHR0fHx8jIyMn JycqKiouLi4zMzM3Nzc7Ozs7Ozs3NzcvLy8oKCgiIiIdHR0ZGRkfHx8mJiYvLy8xMTEuLi4wMDAu Li4mJiYbGxsXFxcQEBAICAgDAwMBAQECAgIDAwMMDAwODg4QEBARERESEhISEhITExMTExMREREN DQ0KCgoICAgEBAQBAQEAAAABAQECAgIDAwMBAQEAAAAAAAADAwMKCgoNDQ0ODg4QEBATExMVFRUU FBQRERENDQ0KCgoHBwcHBwcICAgICAgGBgYFBQUICAgMDAwLCwsPDw8SEhISEhIRERESEhIREREQ EBAMDAwLCwsLCwsJCQkJCQkKCgoLCwsNDQ0SEhIWFhYVFRUODg4JCQkKCgoODg4QEBAXFxcmJiY+ Pj5bW1tvb290dHR4eHiAgICMjIyTk5OioqKkpKSSkpKHh4eJiYmLi4uPj4+VlZWenp6jo6OhoaGW lpaIiIh+fn6EhISAgIBzc3NcXFxFRUU3Nzc0NDQ1NTU5OTlAQEBLS0tVVVVbW1taWlpWVlZRUVFH R0c/Pz84ODg1NTU3NzdAQEBGRkZCQkJBQUFBQUFGRkZRUVFbW1tbW1tRUVFHR0c9PT09PT0+Pj46 Ojo3Nzc6Ojo0NDQlJSUiIiIjIyMtLS04ODg3NzcoKCgaGhoVFRUREREaGhoiIiInJycvLy86Ojo+ Pj48PDw0NDQuLi4iIiIYGBgZGRkiIiImJiYiIiInJycoKCgpKSkmJiYAAAAAAAAAAAAAAAAAAAAA AAAAAAAAAAAAAAAAAAAAAAAAAAAAAAAAAAAAAAAAAAAAAAAAAAAAAAAAAAAAAAAAAAAAAAAAAAAA AAAAAAAAAAAAAAAAAAAAAAAAAAAAAAAAAAAAAAAAAAAAAAABAQEAAAAAAAAAAAAFBQUKCgoODg4Q EBAODg4NDQ0LCwsKCgoLCwsMDAwKCgoGBgYAAAABAQECAgIAAAAAAAACAgIFBQUGBgYKCgoMDAwK CgoEBAQAAAAAAAAAAAAAAAACAgIAAAABAQEGBgYKCgoMDAwMDAwNDQ0JCQkCAgIAAAABAQEBAQEA AAAAAAAEBAQFBQUAAAAAAAACAgIICAgJCQkJCQkKCgoODg4ODg4PDw8ODg4ICAgCAgIAAAAAAAAM DAwNDQ0MDAwLCwsODg4QEBANDQ0GBgYBAQEBAQEBAQEAAAAAAAAAAAAAAAAAAAABAQEAAAAAAAAA AAABAQEEBAQICAgKCgoDAwMEBAQHBwcKCgoLCwsKCgoKCgoKCgoLCwsNDQ0PDw8PDw8MDAwJCQkI CAgHBwcGBgYFBQUHBwcLCwsPDw8QEBARERESEhIODg4NDQ0PDw8VFRUaGhobGxsaGhoZGRkaGhoX FxcVFRUVFRUXFxcZGRkYGBgWFhYZGRkTExMVFRUcHBwmJiYuLi4vLy8pKSkcHBwaGhoaGhoiIiIw MDA7Ozs/Pz8+Pj5BQUE/Pz89PT09PT0/Pz89PT00NDQrKyspKSkpKSkvLy82NjY4ODg4ODg1NTUw MDArKyspKSkiIiIZGRkPDw8KCgoKCgoMDAwQEBARERESEhIQEBAODg4PDw8QEBAQEBAKCgoHBwcE BAQDAwMBAQEAAAAAAAAAAAAAAAAGBgYMDAwODg4MDAwKCgoJCQkHBwcICAgKCgoNDQ0QEBAQEBAM DAwHBwcEBAQFBQUFBQUHBwcJCQkHBwcEBAQGBgYMDAwQEBASEhIUFBQUFBQSEhIREREPDw8MDAwI CAgICAgJCQkICAgJCQkLCwsPDw8SEhIWFhYVFRUREREODg4MDAwODg4RERETExMiIiI3NzdGRkZM TExUVFRiYmJzc3OAgICampqkpKSdnZ2ampqenp6Pj4+BgYGJiYmRkZGmpqa2trazs7Ojo6OUlJSJ iYmBgYF3d3dmZmZPT09AQEBCQkJISEhEREQ5OTk6Ojo/Pz9HR0dQUFBYWFhaWlpVVVVQUFBFRUVC QkJAQEBBQUFERERLS0tJSUk/Pz82NjY6Ojo+Pj5DQ0NGRkZFRUU+Pj43Nzc9PT06Ojo2NjY1NTU5 OTk6Ojo3Nzc0NDQuLi4vLy83Nzc+Pj43NzckJCQVFRUSEhIXFxceHh4oKCgxMTE4ODg5OTkxMTEn JycnJycZGRkODg4REREcHBwkJCQlJSUkJCQlJSUpKSkrKysnJycAAAAAAAAAAAAAAAAAAAAAAAAA AAAAAAAAAAAAAAAAAAAAAAAAAAAAAAAAAAAAAAAAAAAAAAAAAAAAAAAAAAAAAAAAAAAAAAAAAAAA AAAAAAAAAAAAAAAAAAAAAAAAAAAAAAAAAAAAAAAAAAAAAAAAAAAAAAADAwMICAgMDAwODg4ODg4P Dw8PDw8ODg4LCwsKCgoLCwsMDAwMDAwHBwcCAgIAAAAAAAAAAAAAAAACAgIGBgYJCQkMDAwODg4L CwsGBgYCAgIAAAAAAAAAAAAAAAABAQEFBQUICAgJCQkLCwsNDQ0GBgYBAQEAAAABAQEBAQEAAAAB AQEGBgYFBQUDAwMBAQEAAAADAwMICAgLCwsMDAwLCwsMDAwNDQ0MDAwICAgDAwMAAAAAAAAHBwcJ CQkICAgGBgYHBwcLCwsLCwsJCQkBAQECAgIBAQEAAAAAAAAAAAAAAAAAAAAAAAAAAAAAAAAAAAAC AgIEBAQFBQUFBQUKCgoJCQkKCgoMDAwLCwsHBwcEBAQDAwMFBQUJCQkODg4SEhIUFBQTExMPDw8N DQ0MDAwMDAwNDQ0NDQ0NDQ0QEBAZGRkhISEgICAfHx8cHBwaGhocHBwiIiImJiYnJycsLCwuLi4u Li4oKCgfHx8YGBgYGBgbGxsXFxcUFBQXFxcgICAtLS06Ojo9PT03NzcoKCgfHx8ZGRkdHR0qKio3 Nzc+Pj4/Pz9FRUVHR0dJSUlJSUlISEhDQ0M7OzszMzMtLS0lJSUpKSk2NjY7Ozs5OTk3Nzc0NDQ4 ODg5OTk2NjYsLCwfHx8VFRUSEhITExMdHR0dHR0bGxsWFhYSEhIPDw8MDAwJCQkEBAQCAgIBAQED AwMDAwMCAgIAAAAAAAACAgIICAgPDw8PDw8MDAwHBwcCAgIAAAABAQEDAwMFBQUICAgKCgoJCQkH BwcFBQUKCgoGBgYCAgIAAAAAAAAAAAAGBgYPDw8RERESEhISEhISEhISEhIRERENDQ0JCQkEBAQF BQUHBwcICAgKCgoNDQ0SEhIVFRUXFxcWFhYXFxcWFhYPDw8KCgoPDw8YGBgxMTFAQEBFRUVCQkJK SkpgYGB6enqNjY2VlZWlpaWlpaWgoKCdnZ2Hh4d3d3eAgICenp6urq61tbWpqamcnJyTk5OFhYV1 dXVjY2NPT09FRUVUVFRjY2NeXl5LS0s9PT03Nzc+Pj5JSUlUVFRcXFxdXV1UVFRKSkpGRkY/Pz87 Ozs8PDxCQkJJSUlHR0c9PT04ODg6Ojo8PDw9PT0/Pz9BQUFAQEA9PT04ODg4ODgzMzM2NjZGRkZO Tk5CQkI0NDQzMzM6OjpERERHR0c5OTkhISETExMREREZGRkiIiIuLi40NDQxMTEnJyccHBwWFhYQ EBAMDAwMDAwVFRUeHh4kJCQnJycqKiomJiYrKysqKiojIyMAAAAAAAAAAAAAAAAAAAAAAAAAAAAA AAAAAAAAAAAAAAAAAAAAAAAAAAAAAAAAAAAAAAAAAAAAAAAAAAAAAAAAAAAAAAAAAAAAAAAAAAAA AAAAAAAAAAAAAAAAAAAAAAAAAAAAAAAAAAAAAAAAAAABAQEEBAQHBwcKCgoMDAwMDAwLCwsPDw8Q EBAQEBAODg4KCgoHBwcICAgKCgoNDQ0FBQUAAAABAQEAAAAAAAAAAAAFBQUICAgLCwsODg4ODg4L CwsHBwcCAgIAAAAAAAAAAAAAAAADAwMFBQUGBgYJCQkLCwsLCwsGBgYCAgIBAQEAAAAAAAAAAAAE BAQEBAQICAgHBwcAAAAAAAABAQEJCQkODg4ODg4ODg4ODg4LCwsHBwcDAwMAAAAAAAAICAgNDQ0P Dw8JCQkBAQEAAAABAQEEBAQAAAABAQEBAQEAAAAAAAAAAAABAQEBAQEBAQEAAAAAAAACAgIJCQkM DAwLCwsICAgHBwcGBgYHBwcKCgoKCgoFBQUBAQEBAQEGBgYICAgMDAwREREWFhYYGBgYGBgXFxcX FxcXFxcXFxcVFRURERETExMeHh4qKiozMzM0NDQwMDAnJyciIiImJiYrKysuLi4zMzM5OTk+Pj49 PT00NDQrKyskJCQiIiIZGRkZGRkbGxseHh4mJiY0NDQ7Ozs4ODg4ODguLi4lJSUjIyMoKCgxMTE8 PDxFRUVHR0dHR0dHR0dISEhKSkpISEhAQEA3NzcsLCwgICAeHh4nJycsLCwtLS0wMDAyMjIzMzM2 NjY1NTUsLCwgICAYGBgWFhYYGBgfHx8gICAfHx8cHBwbGxsZGRkSEhILCwsCAgIAAAAAAAACAgIC AgIBAQEAAAAAAAACAgIEBAQEBAQBAQEAAAAAAAAAAAABAQEAAAAAAAAAAAACAgIFBQUHBwcKCgoL CwsJCQkGBgYBAQEAAAAAAAAAAAADAwMICAgJCQkLCwsNDQ0ODg4REREQEBALCwsGBgYAAAAAAAAE BAQICAgMDAwREREUFBQXFxcVFRUQEBANDQ0ODg4NDQ0NDQ0XFxckJCQ8PDxGRkZQUFBaWlpmZmZx cXF9fX2KioqQkJCVlZWbm5uMjIxra2tgYGBzc3OFhYWXl5efn5+enp6UlJSPj4+NjY19fX1oaGhb W1tVVVVXV1djY2NqamphYWFPT09BQUE8PDxCQkJKSkpSUlJZWVlZWVlPT09DQ0M4ODguLi4sLCw0 NDRAQEBKSkpLS0tDQ0NCQkJCQkJDQ0NHR0dKSkpISEhBQUE7OzszMzM1NTU8PDxKSkpUVFRMTEw+ Pj43Nzc+Pj5ERERISEg+Pj4oKCgTExMODg4TExMXFxclJSUxMTEtLS0fHx8UFBQRERETExMHBwcM DAwSEhIbGxsmJiYuLi4tLS0nJycoKCgpKSkkJCQdHR0AAAAAAAAAAAAAAAAAAAAAAAAAAAAAAAAA AAAAAAAAAAAAAAAAAAAAAAAAAAAAAAAAAAAAAAAAAAAAAAAAAAAAAAAAAAAAAAAAAAAAAAAAAAAA AAAAAAAAAAAAAAAAAAAAAAAAAAAAAAAAAAAAAAADAwMHBwcKCgoMDAwLCwsKCgoJCQkJCQkLCwsP Dw8RERENDQ0GBgYDAwMFBQUICAgGBgYEBAQDAwMCAgICAgIDAwMFBQUICAgJCQkMDAwODg4ODg4L CwsHBwcEBAQCAgIAAAAAAAADAwMGBgYHBwcHBwcJCQkNDQ0MDAwJCQkGBgYCAgIAAAAAAAAAAAAB AQEEBAQFBQUEBAQBAQEAAAACAgIGBgYMDAwODg4QEBAPDw8LCwsGBgYCAgIAAAAGBgYMDAwSEhIR EREICAgAAAAAAAAAAAAAAAAAAAABAQEAAAAAAAAAAAABAQEAAAABAQEAAAAAAAAAAAAGBgYMDAwP Dw8QEBAGBgYCAgIBAQEDAwMFBQUEBAQFBQUHBwcMDAwMDAwODg4REREVFRUaGhogICAjIyMkJCQk JCQlJSUlJSUhISEdHR0gICAmJiYuLi4yMjI0NDQxMTEpKSkkJCQnJyctLS02NjY8PDxERERJSUlJ SUlDQ0M8PDw3Nzc1NTUxMTEtLS0rKyswMDA8PDw/Pz83Nzc2NjYtLS0nJycpKSksLCwzMzNDQ0NT U1NZWVlUVFRPT09NTU1PT09PT09ISEhBQUE3NzcwMDAtLS0uLi4uLi4xMTE1NTU1NTU2NjYzMzMt LS0kJCQeHh4eHh4lJSUrKysrKysqKiooKCgmJiYoKCgnJycfHx8VFRUGBgYCAgIAAAAAAAAAAAAA AAAAAAAAAAAAAAAAAAADAwMCAgIBAQEBAQEAAAAAAAABAQEBAQEAAAAAAAAAAAADAwMICAgLCwsH BwcGBgYEBAQBAQEAAAAAAAAAAAAAAAABAQEGBgYKCgoNDQ0PDw8NDQ0HBwcCAgIAAAAAAAAEBAQK CgoPDw8SEhITExMTExMSEhIRERESEhIVFRUYGBgdHR0lJSUtLS0/Pz9MTExYWFhiYmJtbW1zc3N4 eHh+fn6Dg4Nzc3NsbGxkZGRWVlZgYGB6enqGhoaAgICHh4eHh4d+fn53d3dzc3Nubm5oaGhVVVVY WFhaWlpbW1tcXFxaWlpPT09DQ0NBQUFGRkZMTExRUVFWVlZUVFRJSUk9PT0qKionJycuLi4+Pj5J SUlQUFBSUlJPT09OTk5LS0tMTExRUVFQUFBHR0c7Ozs0NDQ2NjY3NzdDQ0NPT09HR0c1NTUyMjI+ Pj5DQ0NBQUE4ODgmJiYUFBQLCwsPDw8VFRUgICAuLi4xMTEiIiIVFRUUFBQVFRUTExMODg4QEBAY GBglJSUwMDAyMjIqKiojIyMlJSUhISEbGxsbGxsAAAAAAAAAAAAAAAAAAAAAAAAAAAAAAAAAAAAA AAAAAAAAAAAAAAAAAAAAAAAAAAAAAAAAAAAAAAAAAAAAAAAAAAAAAAAAAAAAAAAAAAAAAAAAAAAA AAAAAAAAAAAAAAAAAAAAAAAAAAAAAAAAAAAEBAQJCQkMDAwMDAwLCwsJCQkJCQkCAgIEBAQMDAwT ExMREREHBwcBAQECAgICAgIHBwcJCQkHBwcFBQUICAgKCgoJCQkKCgoJCQkKCgoNDQ0QEBAPDw8L CwsICAgJCQkFBQUEBAQGBgYJCQkJCQkICAgHBwcICAgLCwsNDQ0MDAwKCgoHBwcEBAQAAAABAQEA AAABAQEKCgoMDAwFBQUAAAAAAAACAgIICAgPDw8TExMSEhIODg4HBwcDAwMAAAABAQEKCgoTExMS EhIKCgoCAgIAAAAAAAACAgICAgIAAAAAAAAAAAAAAAAAAAAAAAAAAAABAQEAAAAAAAABAQEHBwcO Dg4QEBAHBwcAAAAAAAAAAAACAgIICAgODg4NDQ0ODg4QEBASEhIWFhYdHR0nJyctLS0wMDAxMTE1 NTU5OTk2NjYrKyskJCQiIiIiIiIpKSk1NTU7Ozs0NDQqKiorKys0NDQ+Pj5GRkZOTk5PT09LS0tL S0tQUFBXV1dcXFxRUVFHR0dFRUVMTExWVlZPT08+Pj4lJSUdHR0cHBwmJiYwMDA5OTlLS0tdXV1r a2tpaWlhYWFUVFRHR0dAQEA+Pj49PT1AQEBISEhTU1NYWFhaWlpfX19gYGBaWlpLS0tBQUExMTEl JSUjIyMrKys6OjpERERUVFROTk5FRUU+Pj49PT07OzsxMTEkJCQXFxcREREKCgoICAgJCQkLCwsO Dg4QEBANDQ0LCwsGBgYBAQEAAAAAAAACAgICAgIHBwcGBgYEBAQAAAAAAAAAAAAFBQUJCQkLCwsK CgoFBQUAAAAAAAABAQECAgIAAAAAAAAFBQUMDAwPDw8ODg4JCQkDAwMAAAAGBgYHBwcKCgoNDQ0P Dw8PDw8MDAwJCQkQEBAiIiIyMjI1NTUuLi4pKSkqKiotLS07OztUVFRkZGRiYmJgYGBhYWFdXV1Z WVlWVlZVVVVXV1dhYWFwcHB6enqCgoKKioqJiYl1dXVhYWFdXV1nZ2dsbGxkZGRZWVlJSUlERERI SEhXV1ddXV1TU1NGRkZAQEA6OjpDQ0NOTk5XV1dbW1tXV1dHR0c3NzcsLCwuLi47OztKSkpNTU1O Tk5UVFRZWVlWVlZRUVFOTk5NTU1HR0c9PT04ODg4ODg7Ozs9PT0/Pz83NzcqKiooKCgyMjI7Ozs6 OjoyMjIkJCQWFhYQEBASEhIWFhYXFxcuLi43NzcwMDAcHBwWFhYeHh4cHBwPDw8SEhITExMgICAy MjI0NDQmJiYhISEnJychISEZGRkWFhYdHR0AAAAAAAAAAAAAAAAAAAAAAAAAAAAAAAAAAAAAAAAA AAAAAAAAAAAAAAAAAAAAAAAAAAAAAAAAAAAAAAAAAAAAAAAAAAAAAAAAAAAAAAAAAAAAAAAAAAAA AAAAAAAAAAAAAAAAAAAAAAAAAAADAwMHBwcKCgoLCwsLCwsMDAwLCwsJCQkICAgCAgIAAAAGBgYO Dg4ODg4HBwcBAQEAAAABAQEEBAQGBgYHBwcJCQkLCwsNDQ0LCwsMDAwMDAwMDAwODg4QEBAQEBAN DQ0MDAwLCwsKCgoJCQkKCgoKCgoLCwsLCwsLCwsMDAwNDQ0NDQ0NDQ0LCwsKCgoKCgoFBQUAAAAA AAABAQEKCgoODg4MDAwKCgoAAAADAwMLCwsVFRUaGhoYGBgSEhIMDAwHBwcEBAQCAgIFBQUKCgoM DAwHBwcCAgIBAQEDAwMJCQkNDQ0LCwsEBAQAAAAAAAAAAAAAAAAAAAACAgIBAQEAAAADAwMHBwcO Dg4QEBAJCQkAAAAAAAALCwsQEBAMDAwQEBAUFBQVFRUQEBANDQ0UFBQkJCQxMTE7Ozs/Pz8+Pj4+ Pj5BQUE9PT0xMTEqKiooKCgvLy8vLy8vLy83Nzc4ODg1NTU2NjZFRUVbW1tlZWVdXV1TU1NISEhF RUVMTExaWlpeXl5fX19eXl5kZGRsbGxqamphYWFNTU03NzcwMDBBQUFSUlJdXV1nZ2dvb29vb29q ampkZGRcXFxOTk48PDwvLy8qKiowMDA7OztOTk5gYGBpaWlnZ2dfX19aWlpQUFA/Pz8uLi4nJycm JiYsLCxAQEBUVFRjY2Nubm5xcXFnZ2dfX19ZWVlMTEw8PDwtLS0bGxsQEBATExMWFhYXFxcYGBgX FxcREREJCQkCAgIDAwMHBwcLCwsNDQ0ODg4JCQkDAwMAAAAAAAAAAAABAQEEBAQJCQkNDQ0ODg4N DQ0JCQkEBAQAAAAAAAAAAAAJCQkNDQ0PDw8NDQ0FBQUAAAAAAAABAQEICAgLCwsLCwsFBQUAAAAA AAAJCQkREREkJCQ0NDQ9PT0zMzMkJCQkJCQzMzNBQUFPT09OTk5ISEhGRkZMTExQUFBPT09QUFBb W1taWlpmZmZ0dHSDg4OYmJifn5+SkpJvb29RUVFKSkpfX19wcHBzc3NlZWVNTU0/Pz9ERERQUFBU VFRKSko/Pz87Ozs7OztDQ0NCQkJKSkpaWlpiYmJYWFhGRkY6Ojo9PT0+Pj5AQEBFRUVQUFBYWFhX V1dRUVFBQUFCQkJFRUVDQ0M6OjoyMjI1NTU+Pj46OjotLS0jIyMfHx8dHR0iIiItLS00NDQ3Nzco KCgfHx8gICAaGhoSEhIYGBgoKCg8PDwxMTEhISEZGRkeHh4kJCQgICAWFhYPDw8jIyMzMzMwMDAm JiYiIiIiIiIhISEXFxcXFxcaGhogICAAAAAAAAAAAAAAAAAAAAAAAAAAAAAAAAAAAAAAAAAAAAAA AAAAAAAAAAAAAAAAAAAAAAAAAAAAAAAAAAAAAAAAAAAAAAAAAAAAAAAAAAAAAAAAAAAAAAAAAAAA AAAAAAAAAAAAAAAAAAAAAAACAgIGBgYJCQkICAgHBwcICAgICAgHBwcFBQUEBAQBAQEAAAAEBAQK CgoKCgoHBwcAAAABAQECAgICAgIDAwMGBgYKCgoODg4MDAwNDQ0LCwsKCgoKCgoNDQ0PDw8ODg4L CwsKCgoJCQkLCwsNDQ0NDQ0KCgoICAgICAgJCQkLCwsMDAwNDQ0MDAwKCgoICAgICAgICAgGBgYG BgYLCwsSEhITExMQEBAPDw8JCQkFBQUJCQkTExMbGxscHBwaGhoREREKCgoCAgIAAAAAAAACAgID AwMCAgIBAQECAgIGBgYLCwsNDQ0LCwsJCQkICAgCAgIAAAAAAAAAAAAAAAAAAAAAAAACAgIPDw8R EREODg4GBgYCAgIHBwcPDw8UFBQUFBQQEBAQEBAVFRUZGRkYGBgVFRUVFRUtLS1CQkJPT09OTk5L S0tEREQ2NjYpKSkgICAjIyMnJyctLS0xMTEwMDAwMDA0NDQ3NzdRUVFoaGhvb29nZ2dTU1NGRkZI SEhYWFhra2t5eXl4eHhzc3N1dXV9fX2Dg4OCgoJ7e3t4eHh/f3+QkJCkpKSqqqqjo6OHh4dubm5W VlZQUFBcXFxqamp1dXV6enpubm5oaGhkZGRjY2NdXV1SUlJJSUlFRUVJSUlLS0tKSkpDQ0M8PDw8 PDxHR0dTU1NgYGBjY2NiYmJdXV1ZWVlTU1NHR0c8PDwqKiohISEaGhoZGRkaGhohISEnJycoKCgh ISEbGxsXFxcXFxcXFxcUFBQREREPDw8RERELCwsHBwcGBgYEBAQDAwMHBwcMDAwODg4NDQ0JCQkE BAQBAQECAgIGBgYKCgoNDQ0MDAwJCQkFBQUBAQEAAAADAwMHBwcPDw8ODg4KCgoEBAQAAAAAAAAI CAgQEBAdHR0bGxsYGBgaGhokJCQ2NjZGRkZQUFA/Pz89PT0/Pz9JSUlRUVFSUlJaWlppaWliYmJg YGBxcXGQkJCoqKitra2UlJRycnJVVVVPT09iYmKAgICFhYVxcXFYWFhGRkZLS0tKSkpOTk5MTExD Q0M7Ozs5OTk2NjY0NDQ/Pz9OTk5WVlZQUFBEREQ+Pj4/Pz9CQkJCQkJJSUlUVFRVVVVISEg4ODgw MDA0NDQzMzMuLi4oKCgtLS03Nzc3NzcwMDApKSkjIyMbGxsVFRUbGxsuLi48PDw6OjorKys1NTU1 NTUkJCQTExMUFBQpKSk8PDwzMzMiIiIYGBggICArKyspKSkcHBwSEhIiIiIsLCwsLCwfHx8aGhog ICAjIyMfHx8WFhYYGBgaGhobGxsAAAAAAAAAAAAAAAAAAAAAAAAAAAAAAAAAAAAAAAAAAAAAAAAA AAAAAAAAAAAAAAAAAAAAAAAAAAAAAAAAAAAAAAAAAAAAAAAAAAAAAAAAAAAAAAAAAAAAAAAAAAAA AAAAAAAAAAAAAAAAAAAAAAAFBQUICAgICAgGBgYFBQUDAwMCAgIFBQUJCQkHBwcAAAAAAAACAgIG BgYFBQUHBwcHBwcGBgYEBAQDAwMDAwMGBgYICAgODg4PDw8NDQ0JCQkICAgKCgoNDQ0PDw8QEBAL CwsHBwcGBgYJCQkMDAwMDAwMDAwKCgoKCgoKCgoKCgoKCgoKCgoHBwcFBQUJCQkODg4PDw8KCgoK CgoQEBATExMSEhIREREODg4LCwsKCgoMDAwQEBAUFBQXFxcVFRUQEBAKCgoFBQUCAgIAAAAAAAAA AAAAAAAAAAABAQEHBwcMDAwNDQ0MDAwLCwsCAgIBAQEAAAABAQEDAwMDAwMEBAQFBQUNDQ0ODg4Q EBAODg4EBAQAAAAFBQUREREYGBgREREODg4PDw8QEBAREREZGRkjIyMjIyMsLCw7OztRUVFjY2Ni YmJLS0szMzMmJiYhISEnJyc1NTU7Ozs4ODg1NTUzMzM7OztAQEBJSUlZWVljY2NYWFhEREQ6OjpE RERaWlpzc3OBgYGEhISEhISHh4eKioqMjIyQkJCTk5OTk5Obm5upqamqqqqcnJySkpKCgoJzc3Nv b293d3eFhYWVlZWhoaGZmZmPj4+BgYFubm5YWFhMTExTU1NjY2N3d3eFhYWMjIyCgoJ0dHRvb29u bm5ubm5wcHBsbGxnZ2diYmJeXl5aWlpYWFhXV1dSUlJCQkIyMjIrKysxMTE/Pz9HR0dDQ0M5OTku Li4hISEaGhoXFxcVFRUSEhIQEBAODg4NDQ0NDQ0NDQ0JCQkEBAQFBQUJCQkKCgoMDAwNDQ0NDQ0M DAwMDAwODg4PDw8LCwsICAgEBAQBAQECAgIHBwcMDAwPDw8MDAwKCgoGBgYDAwMCAgIFBQULCwsP Dw8KCgoNDQ0WFhYjIyMuLi4yMjIwMDAuLi49PT1GRkZDQ0M9PT1GRkZVVVVZWVlWVlZcXFxycnKO jo6fn5+ioqKYmJiCgoJubm5jY2NxcXF9fX17e3tzc3NsbGxhYWFWVlZRUVFOTk5MTExDQ0M2NjYw MDAvLy8sLCw3Nzc6Ojo8PDw7Ozs6Ojo7OztAQEBFRUVDQ0NOTk5RUVFCQkIvLy8oKCgqKiotLS0o KCggICAcHBwiIiIuLi40NDQzMzMvLy8tLS0jIyMgICAoKCgyMjI7Ozs+Pj45OTlJSUlEREQyMjId HR0YGBglJSUxMTE0NDQjIyMeHh4jIyMtLS0pKSkbGxsYGBggICArKyskJCQaGhoYGBggICAoKCgh ISEWFhYXFxcYGBgbGxsbGxsAAAAAAAAAAAAAAAAAAAAAAAAAAAAAAAAAAAAAAAAAAAAAAAAAAAAA AAAAAAAAAAAAAAAAAAAAAAAAAAAAAAAAAAAAAAAAAAAAAAAAAAAAAAAAAAAAAAAAAAAAAAAAAAAA AAAAAAAAAAAAAAAAAAACAgIGBgYICAgHBwcGBgYCAgIAAAADAwMJCQkKCgoFBQUAAAAAAAAAAAAA AAALCwsMDAwMDAwLCwsICAgGBgYFBQUFBQUNDQ0ODg4NDQ0JCQkFBQUFBQUICAgKCgoNDQ0JCQkD AwMBAQEDAwMGBgYJCQkLCwsNDQ0MDAwLCwsICAgGBgYEBAQCAgIBAQEEBAQLCwsODg4MDAwJCQkL CwsQEBATExMPDw8PDw8PDw8NDQ0KCgoICAgICAgICAgODg4ODg4ODg4NDQ0KCgoGBgYCAgIAAAAA AAAAAAAAAAADAwMJCQkNDQ0MDAwKCgoGBgYGBgYGBgYJCQkMDAwNDQ0NDQ0MDAwODg4ODg4RERES EhIKCgoAAAAAAAAICAgREREUFBQXFxcVFRUMDAwFBQUJCQkREREWFhYUFBQcHBw0NDRWVlZtbW1p aWlYWFhJSUk8PDw9PT1LS0tTU1NTU1NKSko7Ozs4ODhERERbW1t2dnaGhoaBgYFvb29iYmJGRkZA QEA+Pj5FRUVTU1NhYWFtbW1zc3Nqampvb292dnZ2dnZwcHBsbGxnZ2dfX19HR0c6Ojo7OztdXV2O jo6xsbG8vLy6urq4uLi5ubm2tralpaWCgoJlZWVjY2NycnKCgoKJiYmKioqEhISFhYWSkpKenp6i oqKdnZ2hoaGlpaWjo6Obm5uRkZGKioqHh4dwcHBiYmJXV1dYWFhiYmJwcHBycnJqampaWlpPT09C QkI3NzcwMDAoKCgfHx8YGBgbGxsaGhoZGRkWFhYPDw8HBwcGBgYKCgoLCwsODg4RERESEhIREREN DQ0KCgoICAgICAgJCQkICAgICAgKCgoODg4QEBAQEBAPDw8NDQ0MDAwNDQ0QEBATExMTExMSEhIS EhIPDw8PDw8REREUFBQYGBgiIiIrKys2NjYuLi4pKSkxMTFCQkJPT09cXFxpaWmJiYmWlpaampqU lJSWlpaWlpaLi4t9fX1tbW12dnaEhISMjIyAgIBkZGRUVFRWVlZTU1NPT09GRkY3NzcrKystLS01 NTU3Nzc2NjY7Ozs+Pj46Ojo2NjY5OTk/Pz9FRUVRUVFISEg3NzclJSUgICAmJiYoKCgkJCQZGRkZ GRkiIiIxMTE7Ozs8PDw+Pj5CQkI7OzsyMjIvLy8xMTEwMDA3NzdKSkpZWVlcXFxCQkInJycgICAs LCw1NTUwMDAmJiYnJyckJCQlJSUnJycjIyMbGxscHBwkJCQfHx8VFRUWFhYlJSUtLS0kJCQXFxcS EhIcHBwdHR0bGxsXFxcAAAAAAAAAAAAAAAAAAAAAAAAAAAAAAAAAAAAAAAAAAAAAAAAAAAAAAAAA AAAAAAAAAAAAAAAAAAAAAAAAAAAAAAAAAAAAAAAAAAAAAAAAAAAAAAAAAAAAAAAAAAAAAAAAAAAA AAAAAAAAAAAAAAAAAAACAgIFBQUHBwcJCQkGBgYCAgIAAAABAQEFBQUICAgFBQUAAAAAAAABAQEJ CQkLCwsNDQ0ODg4NDQ0LCwsKCgoKCgoKCgoLCwsMDAwJCQkEBAQAAAAAAAACAgIAAAABAQECAgIC AgIBAQEBAQEBAQEBAQEICAgKCgoLCwsKCgoGBgYCAgIAAAAAAAAAAAACAgIICAgMDAwKCgoHBwcL CwsSEhIUFBQNDQ0HBwcGBgYLCwsODg4MDAwJCQkJCQkKCgoKCgoKCgoKCgoLCwsMDAwODg4GBgYD AwMAAAABAQEHBwcMDAwPDw8ODg4PDw8ODg4PDw8RERETExMTExMRERENDQ0PDw8NDQ0ODg4QEBAP Dw8KCgoHBwcJCQkPDw8WFhYcHBwdHR0aGhoUFBQKCgoAAAATExMcHBwkJCQlJSUvLy9NTU1paWlu bm5iYmJWVlZUVFRdXV1paWl2dnZ4eHhsbGxWVlZVVVVXV1dgYGBubm59fX2Dg4OBgYF4eHhoaGhX V1dQUFBQUFBPT09MTExKSkpPT09RUVFcXFxmZmZmZmZjY2NfX19aWlpTU1NNTU1ISEhJSUlSUlJm ZmaBgYGXl5empqampqanp6egoKCLi4t4eHh4eHiFhYWLi4uMjIyLi4uIiIiJiYmOjo6SkpKSkpKd nZ2srKy8vLzCwsK7u7uqqqqTk5OCgoJ4eHh1dXV6enqEhISHh4eHh4eEhIR+fn5qampYWFg8PDwg ICAPDw8LCwsPDw8TExMWFhYTExMPDw8MDAwGBgYCAgIGBgYMDAwPDw8NDQ0LCwsHBwcEBAQCAgIB AQEAAAAKCgoODg4SEhISEhIREREREREQEBAODg4TExMREREQEBASEhIVFRUVFRUREREODg4MDAwI CAgICAgNDQ0TExMVFRUYGBgbGxsSEhIcHBwtLS09PT1HR0dPT09nZ2eEhISOjo6RkZGSkpKTk5OW lpaLi4tubm5WVlZra2t7e3t8fHxqampfX19eXl5aWlpTU1NYWFhLS0s6OjosLCwpKSk4ODhISEhN TU1EREQ8PDwyMjIwMDA4ODhGRkZPT09TU1M/Pz8sLCwhISEmJiYpKSkiIiIcHBwdHR0rKyszMzM5 OTk8PDxCQkJISEhGRkY/Pz86Ojo0NDQtLS0rKys1NTVNTU1dXV1eXl5GRkY7OzszMzM1NTU3Nzcy MjIuLi4tLS0mJiYoKCglJSUfHx8dHR0hISEjIyMiIiIWFhYaGholJSUsLCwhISERERESEhIeHh4i IiIiIiIZGRkUFBQAAAAAAAAAAAAAAAAAAAAAAAAAAAAAAAAAAAAAAAAAAAAAAAAAAAAAAAAAAAAA AAAAAAAAAAAAAAAAAAAAAAAAAAAAAAAAAAAAAAAAAAAAAAAAAAAAAAAAAAAAAAAAAAAAAAAAAAAA AAAAAAABAQEAAAAAAAAAAAAEBAQICAgKCgoJCQkCAgIAAAAAAAAGBgYGBgYBAQEAAAADAwMICAgK CgoMDAwMDAwMDAwLCwsLCwsMDAwKCgoLCwsMDAwLCwsGBgYAAAAAAAAAAAAAAAAAAAACAgIBAQEA AAAAAAAAAAABAQEAAAAEBAQICAgKCgoICAgFBQUBAQEAAAAAAAAAAAACAgIICAgICAgCAgICAgIH BwcQEBANDQ0JCQkJCQkLCwsPDw8SEhITExMODg4ODg4NDQ0NDQ0MDAwNDQ0PDw8REREREREODg4H BwcDAwMDAwMICAgMDAwODg4PDw8QEBARERETExMWFhYXFxcVFRUSEhINDQ0KCgoICAgJCQkMDAwN DQ0NDQ0MDAwREREYGBgcHBwfHx8jIyMmJiYgICAVFRULCwsPDw8lJSU5OTk+Pj5JSUleXl5ra2ti YmJaWlpUVFRTU1NcXFxwcHB/f3+Dg4OMjIyBgYF2dnZxcXF1dXWAgICCgoJ5eXlxcXFsbGxqampx cXF4eHh2dnZsbGxiYmJSUlJTU1NbW1tmZmZycnJ9fX16enpubm5bW1tZWVlZWVlaWlpWVlZTU1NU VFRYWFhZWVliYmJvb29xcXFhYWFOTk5KSkpRUVFmZmZwcHB/f3+MjIyWlpacnJygoKCjo6OYmJie np6kpKSoqKipqamkpKSVlZWHh4d3d3dvb29ubm5ycnJycnJycnJzc3NwcHBycnJnZ2dQUFA0NDQd HR0SEhISEhIUFBQkJCQfHx8aGhoVFRUMDAwCAgIAAAAAAAAFBQUDAwMBAQEAAAAAAAAAAAAAAAAA AAAHBwcODg4UFBQUFBQTExMTExMTExMSEhITExMQEBAODg4PDw8SEhITExMREREPDw8PDw8NDQ0M DAwODg4RERESEhISEhITExMXFxcZGRkfHx83NzdiYmKIiIiYmJibm5ucnJyWlpaSkpKIiIh1dXVj Y2NhYWFpaWl0dHRpaWlfX19XV1dOTk5JSUlRUVFcXFxQUFA9PT0qKiomJiYvLy8+Pj5GRkZCQkI2 NjYwMDAyMjJAQEBRUVFTU1NEREQ0NDQlJSUqKiovLy8tLS0kJCQjIyMyMjJFRUVNTU1GRkY/Pz9A QEBGRkZISEhCQkI5OTk5OTkxMTExMTE9PT1OTk5ZWVlUVFRFRUVGRkZDQ0M9PT03NzcwMDArKyso KCgmJiYbGxsjIyMmJiYhISEhISEoKCgnJychISEgICAmJiYmJiYcHBwRERETExMfHx8qKiokJCQb GxsZGRklJSUAAAAAAAAAAAAAAAAAAAAAAAAAAAAAAAAAAAAAAAAAAAAAAAAAAAAAAAAAAAAAAAAA AAAAAAAAAAAAAAAAAAAAAAAAAAAAAAAAAAAAAAAAAAAAAAAAAAAAAAAAAAAAAAAAAAAAAAAAAAAA AAACAgIDAwMCAgIAAAAAAAADAwMHBwcICAgHBwcCAgIAAAABAQECAgIAAAAAAAAAAAAEBAQHBwcK CgoMDAwLCwsKCgoJCQkJCQkLCwsLCwsMDAwLCwsHBwcCAgIAAAABAQEDAwMCAgIBAQEAAAAAAAAA AAACAgIEBAQBAQEBAQEDAwMFBQUICAgHBwcEBAQBAQECAgIAAAAAAAAEBAQHBwcFBQUBAQEAAAAG BgYMDAwSEhIRERENDQ0NDQ0SEhIYGBgWFhYWFhYVFRUTExMREREQEBAODg4ODg4TExMTExMPDw8J CQkGBgYICAgLCwsMDAwMDAwODg4QEBASEhIWFhYbGxsdHR0bGxsYGBgWFhYVFRUVFRUREREODg4P Dw8UFBQSEhIZGRkfHx8iIiIjIyMjIyMgICAcHBwbGxsUFBQsLCxWVlZwcHCAgICKioqLi4uAgIB5 eXlsbGxjY2NjY2NpaWl0dHR/f397e3t0dHRubm5hYWFRUVFQUFBZWVlbW1thYWFZWVlQUFBPT09X V1dhYWFlZWVkZGRYWFhVVVVWVlZbW1tnZ2dzc3NxcXFkZGRdXV1UVFRNTU1OTk5RUVFTU1NTU1NU VFReXl5lZWVsbGxqampdXV1TU1NXV1diYmJZWVlcXFxgYGBlZWVubm58fHyKioqSkpKVlZWLi4uB gYF9fX1/f3+GhoaOjo6Tk5OLi4uDg4N+fn59fX2AgICHh4eLi4uIiIiCgoJ0dHRfX19LS0tAQEA5 OTkyMjIrKysXFxcUFBQTExMUFBQSEhILCwsEBAQCAgIAAAAAAAAAAAAAAAABAQEBAQEAAAAAAAAB AQEJCQkQEBARERERERETExMUFBQTExMTExMREREQEBASEhIWFhYYGBgZGRkZGRkODg4TExMXFxcX FxcVFRUUFBQUFBQUFBQVFRUoKChISEhtbW2IiIiRkZGXl5eioqKkpKSZmZmSkpKHh4d1dXVtbW1y cnJ3d3dycnJiYmJRUVFDQ0NCQkJSUlJcXFxXV1dBQUEtLS0gICAjIyMtLS03Nzc1NTUtLS0xMTE2 NjY/Pz9EREQ/Pz81NTUvLy8vLy85OTk+Pj45OTktLS0wMDBERERVVVVYWFhGRkY8PDw5OTlBQUFH R0dGRkZFRUVISEhAQEA6Ojo+Pj5ERERBQUE+Pj5ERERMTExNTU1AQEAxMTEoKCgmJiYlJSUfHx8Z GRkfHx8eHh4gICAnJycwMDAzMzMrKysgICAsLCwmJiYbGxsTExMaGhopKSkuLi4pKSkdHR0WFhYc HBwuLi4AAAAAAAAAAAAAAAAAAAAAAAAAAAAAAAAAAAAAAAAAAAAAAAAAAAAAAAAAAAAAAAAAAAAA AAAAAAAAAAAAAAAAAAAAAAAAAAAAAAAAAAAAAAAAAAAAAAAAAAAAAAAAAAAAAAAAAAAAAAAAAAAC AgIGBgYHBwcEBAQAAAAAAAAAAAACAgIFBQUDAwMAAAAAAAAAAAABAQEBAQEAAAAAAAABAQEICAgN DQ0ODg4MDAwKCgoJCQkKCgoICAgICAgHBwcEBAQAAAAAAAABAQEAAAAAAAAAAAABAQECAgIBAQEA AAAAAAAICAgDAwMAAAAAAAAEBAQGBgYFBQUCAgIAAAAAAAAAAAABAQEKCgoPDw8LCwsFBQUGBgYL CwsQEBARERERERESEhIWFhYaGhoaGhoYGBgVFRUSEhIQEBARERESEhISEhIMDAwREREUFBQSEhIO Dg4ODg4PDw8QEBANDQ0PDw8QEBASEhIWFhYdHR0hISEhISEuLi4uLi4wMDAuLi4iIiIVFRUWFhYf Hx8fHx8cHBwbGxsdHR0gICAjIyMmJiYpKSkpKSkoKCgwMDA9PT1WVlaBgYGYmJiMjIyKioqDg4N3 d3dycnJzc3Nvb29wcHB6enqBgYFtbW1cXFxOTk4/Pz8/Pz9KSkpPT09ZWVldXV1cXFxUVFRKSkpD Q0M+Pj46OjpBQUE9PT1AQEBKSkpUVFRgYGBmZmZkZGRiYmJbW1tTU1NNTU1JSUlGRkZISEhNTU1T U1NUVFRWVlZWVlZQUFBISEhDQ0NDQ0NAQEBDQ0NFRUVMTExeXl51dXWEhISJiYmBgYF2dnZra2tl ZWVhYWFjY2NxcXGCgoKampqkpKSurq6tra2mpqajo6Oenp6UlJSLi4t+fn5zc3Nzc3N6enpzc3NZ WVk/Pz8yMjInJycdHR0XFxcQEBAHBwcAAAAAAAACAgIBAQEBAQEBAQEAAAAAAAAAAAAAAAAAAAAI CAgODg4PDw8PDw8REREQEBANDQ0MDAwMDAwODg4QEBATExMVFRUWFhYWFhYfHx8gICAdHR0XFxcV FRUWFhYVFRUSEhIcHBw5OTlRUVFiYmJ+fn6fn5+ysrK3t7eoqKifn5+ampqSkpKOjo6WlpaUlJR/ f39nZ2dPT09FRUVOTk5XV1dhYWFfX19PT085OTknJyccHBwfHx8mJiYtLS0wMDAuLi4pKSksLCwz MzM3Nzc0NDQwMDA2NjZAQEBJSUlBQUE2NjY2NjZFRUVRUVFJSUk4ODgwMDA8PDxERERCQkI/Pz9B QUFFRUVISEhAQEA5OTkyMjIsLCwvLy89PT1JSUlJSUk1NTUqKioiIiIjIyMjIyMfHx8dHR0fHx8e Hh4iIiIsLCw1NTUzMzMqKioqKioxMTErKysgICAYGBgeHh4vLy84ODgwMDAiIiIVFRUbGxseHh4g ICAAAAAAAAAAAAAAAAAAAAAAAAAAAAAAAAAAAAAAAAAAAAAAAAAAAAAAAAAAAAAAAAAAAAAAAAAA AAAAAAABAQEAAAAAAAAAAAAAAAAAAAAAAAAAAAACAgICAgIBAQEAAAAAAAAAAAAAAAAAAAACAgIE BAQLCwsNDQ0HBwcDAwMDAwMBAQECAgICAgICAgIBAQEBAQEAAAAAAAAAAAABAQEBAQEAAAABAQEH BwcNDQ0ODg4LCwsJCQkGBgYBAQEAAAAAAAABAQEAAAAAAAAAAAABAQEDAwMCAgIAAAAAAAAAAAAB AQEHBwcMDAwMDAwEBAQAAAAAAAAEBAQFBQUBAQEAAAABAQEEBAQJCQkMDAwNDQ0MDAwLCwsNDQ0Q EBASEhITExMVFRUWFhYXFxcTExMUFBQUFBQSEhIODg4NDQ0PDw8REREQEBAODg4ODg4QEBAQEBAR EREXFxcdHR0gICAcHBwUFBQSEhIbGxsmJiYtLS00NDQ1NTU2NjZCQkJJSUk4ODgiIiIbGxsfHx8n JycqKiorKyspKSkqKiovLy80NDQ2NjZAQEBISEhVVVVYWFhYWFhra2uEhISPj4+Li4t4eHhoaGhl ZWVqampubm5nZ2daWlpfX19eXl5gYGBbW1tPT09ISEhKSkpMTExVVVVYWFhZWVlTU1NKSkpDQ0NC QkJERERNTU1PT09GRkZAQEBGRkZNTU1UVFRdXV1YWFhUVFRNTU1FRUU9PT06Ojo7Ozs+Pj5JSUlF RUU+Pj42NjYyMjI2NjZAQEBISEhBQUE8PDw7OztBQUFXV1d5eXmVlZWenp6YmJiMjIx8fHxvb29n Z2doaGhycnJ+fn6RkZGcnJynp6erq6usrKytra2qqqqkpKSgoKCdnZ2fn5+pqam0tLSysrKgoKCO jo55eXltbW1WVlY5OTkfHx8NDQ0EBAQAAAAAAAAAAAABAQEBAQEAAAAAAAACAgIAAAAEBAQICAgM DAwQEBAQEBAODg4NDQ0MDAwLCwsODg4PDw8ODg4NDQ0PDw8VFRUbGxslJSUoKCgiIiIZGRkUFBQS EhIUFBQYGBgwMDA9PT1bW1uJiYmoqKi0tLS1tbWrq6ugoKCdnZ2dnZ2bm5uWlpaRkZGCgoJqampY WFhUVFRYWFhhYWFlZWVgYGBTU1NFRUU3NzcqKionJycwMDA1NTUxMTEpKSkhISEfHx8tLS05OTk5 OTk1NTUzMzM2NjY4ODg8PDw1NTU2NjY9PT09PT0yMjInJycjIyM0NDQ0NDQyMjIzMzM7OztAQEA7 OzswMDAzMzMwMDAqKiopKSkzMzM9PT06OjovLy8jIyMlJSUqKiosLCwoKCggICAdHR0fHx8iIiIr KyszMzM0NDQyMjIxMTExMTExMTEfHx8dHR0kJCQzMzM7OzsxMTEgICAUFBQTExMVFRUVFRUfHx8A AAAAAAAAAAAAAAAAAAAAAAAAAAAAAAAAAAAAAAAAAAAAAAAAAAAAAAAAAAAAAAAAAAAAAAAAAAAA AAAAAAAAAAABAQEBAQEAAAAAAAAAAAAAAAABAQEAAAAAAAAAAAAAAAAAAAAAAAAAAAAAAAACAgIJ CQkNDQ0JCQkGBgYEBAQAAAAAAAAAAAAAAAAAAAAAAAAAAAAAAAABAQEAAAAAAAAAAAAAAAACAgIH BwcMDAwNDQ0NDQ0JCQkDAwMAAAAAAAAAAAACAgIDAwMCAgIEBAQGBgYHBwcGBgYDAwMBAQEAAAAE BAQLCwsODg4KCgoFBQUEBAQEBAQCAgIFBQUFBQUHBwcJCQkMDAwMDAwLCwsKCgoODg4ODg4QEBAT ExMWFhYXFxcXFxcXFxcREREREREREREQEBAODg4NDQ0ODg4PDw8PDw8MDAwMDAwODg4QEBASEhIU FBQXFxclJSUnJyckJCQiIiIoKCgwMDA7OztGRkZJSUk+Pj48PDxGRkZJSUlCQkI4ODgwMDA0NDQ2 NjY1NTUzMzM1NTVAQEBOTk5ZWVlkZGRjY2NqampwcHBubm5tbW16enqHh4eSkpKLi4uCgoJ3d3dt bW1paWlnZ2diYmJVVVVUVFRYWFhYWFhRUVFNTU1OTk5OTk5QUFBUVFRYWFhZWVlXV1dXV1dZWVlc XFxeXl5eXl5XV1dOTk5ISEhFRUVGRkZKSkpRUVFNTU1FRUU5OTkvLy8tLS00NDQ8PDxKSkpEREQ6 OjowMDAsLCwxMTE9PT1HR0dISEhEREQ7Ozs1NTVBQUFeXl58fHyPj4+RkZGJiYl9fX10dHRycnJ5 eXmHh4eSkpKfn5+hoaGioqKkpKSrq6u1tbW8vLy9vb26urq7u7u9vb3AwMDBwcG9vb21tbWurq6l paWdnZ2BgYFVVVUsLCwSEhIEBAQAAAACAgIBAQEDAwMDAwMAAAAAAAABAQEAAAAAAAAFBQULCwsP Dw8PDw8PDw8QEBASEhIXFxcXFxcWFhYTExMSEhIVFRUbGxshISErKysqKioiIiIaGhoWFhYVFRUX FxceHh40NDRRUVGBgYGysrK8vLysrKylpaWfn5+ioqKcnJyTk5OOjo6NjY2CgoJra2tWVlZKSkpP T09XV1dZWVlRUVFMTExLS0tISEhFRUVERERJSUlKSko8PDwtLS0nJyclJSU1NTU3Nzc1NTUwMDAu Li4xMTE0NDQ0NDQzMzM2NjY1NTUqKiodHR0YGBggICAqKiowMDAsLCwsLCwxMTEvLy8nJyckJCQo KCguLi4uLi4tLS0tLS0uLi4tLS0qKiomJiYyMjI2NjYyMjInJyciIiIkJCQkJCQfHx8rKyszMzM1 NTUxMTE0NDQ5OTkyMjIjIyMaGhoeHh4pKSk0NDQxMTEiIiITExMNDQ0RERESEhIbGxsqKioAAAAA AAAAAAAAAAAAAAAAAAAAAAAAAAAAAAAAAAAAAAAAAAAAAAAAAAAAAAAAAAAAAAAAAAAAAAAAAAAA AAAAAAABAQEAAAAAAAAAAAAAAAAAAAAAAAAAAAAAAAAAAAAAAAAAAAABAQECAgIAAAAAAAAHBwcM DAwMDAwKCgoGBgYAAAAAAAAAAAAAAAAAAAAAAAAAAAABAQECAgICAgIEBAQEBAQBAQEAAAADAwMJ CQkODg4QEBAMDAwHBwcBAQEAAAAAAAACAgIFBQUICAgICAgJCQkLCwsLCwsJCQkFBQUCAgIFBQUL CwsPDw8ODg4MDAwKCgoGBgYCAgIICAgJCQkKCgoMDAwNDQ0ODg4NDQ0NDQ0QEBAPDw8PDw8SEhIW FhYYGBgXFxcUFBQQEBAODg4MDAwLCwsLCwsKCgoJCQkICAgTExMSEhIQEBAPDw8ODg4PDw8UFBQY GBgoKCgtLS0tLS0pKSkpKSkvLy89PT1NTU1RUVFJSUlDQ0NERERNTU1aWlplZWVpaWlra2tra2tp aWlkZGReXl5gYGBra2t2dnaAgICAgICDg4OKioqHh4d5eXlzc3N4eHiFhYWNjY2Tk5OKiop5eXlw cHBsbGxnZ2diYmJYWFhTU1NVVVVYWFhYWFhUVFRNTU1OTk5QUFBUVFRXV1dZWVlbW1teXl5hYWFn Z2dkZGRiYmJcXFxRUVFLS0tKSkpKSkpMTExLS0tFRUU5OTktLS0pKSkuLi4zMzNKSkpRUVFTU1NH R0czMzMmJiYnJyctLS09PT1KSkpNTU1JSUlMTExUVFRjY2N1dXWOjo6Ojo6NjY2Li4uOjo6Wlpah oaGnp6eioqKkpKSoqKivr6+3t7e7u7u6urq3t7evr6+urq6srKypqamlpaWhoaGenp6enp6mpqam pqaTk5NpaWlBQUEqKiobGxsREREREREMDAwKCgoHBwcBAQEAAAABAQEAAAAJCQkLCwsNDQ0MDAwM DAwPDw8XFxcdHR0vLy8pKSkhISEZGRkWFhYZGRkhISEnJycrKyskJCQYGBgQEBAMDAwICAgKCgoS EhIqKipNTU16enqenp6rq6usrKytra2kpKSZmZmRkZGFhYV/f399fX1vb29ZWVlLS0s+Pj4/Pz9C QkJBQUFBQUFLS0tYWFhcXFxdXV1UVFROTk5GRkY3NzcsLCwrKyssLCw0NDQ4ODg5OTk3Nzc2NjY3 Nzc1NTUxMTEtLS0tLS0kJCQWFhYREREbGxsnJycsLCwoKCglJSUlJSUmJiYgICAXFxcbGxsmJiYq KiokJCQfHx8fHx8hISElJSUtLS01NTU6OjozMzMtLS0rKysoKCglJSUnJycsLCwxMTE2NjY9PT1A QEA8PDwwMDAhISEYGBggICAhISElJSUlJSUcHBwPDw8KCgoMDAwNDQ0WFhYjIyMoKCgAAAAAAAAA AAAAAAAAAAAAAAAAAAAAAAAAAAAAAAAAAAAAAAAAAAAAAAAAAAAAAAAAAAAAAAAAAAAAAAABAQEA AAAAAAAAAAAAAAAAAAAAAAAAAAAAAAAAAAAAAAAAAAABAQECAgIDAwMEBAQCAgIBAQEGBgYMDAwN DQ0MDAwICAgAAAABAQEBAQEAAAAAAAAAAAAAAAACAgICAgIICAgKCgoLCwsICAgFBQUFBQUJCQkM DAwREREODg4KCgoEBAQAAAAAAAABAQEDAwMLCwsLCwsLCwsLCwsLCwsLCwsKCgoKCgoKCgoNDQ0O Dg4ODg4NDQ0NDQ0KCgoGBgYJCQkKCgoLCwsMDAwMDAwNDQ0ODg4ODg4ODg4ODg4ODg4QEBATExMU FBQTExMREREREREMDAwGBgYDAwMEBAQEBAQCAgIBAQEODg4UFBQZGRkYGBgUFBQTExMWFhYZGRki IiIrKysxMTEwMDAuLi4wMDA8PDxMTExXV1dTU1NISEhERERVVVVxcXGJiYmWlpaYmJiYmJiVlZWO jo6Dg4N8fHx+fn6EhISIiIiMjIyLi4uLi4uLi4t/f39vb29qampubm55eXmGhoaHh4eAgIB7e3ty cnJmZmZaWlpMTExERERJSUlRUVFaWlpcXFxXV1dYWFhYWFhYWFhXV1dXV1dXV1dXV1dXV1dbW1tV VVVWVlZWVlZRUVFSUlJXV1dVVVVJSUlISEhERERAQEBBQUFFRUVJSUlKSkpQUFBaWlpgYGBVVVU+ Pj4pKSkgICAgICAvLy9DQ0NMTExKSkpLS0tMTExWVlZqamqEhISSkpKfn5+lpaWlpaWlpaWkpKSi oqKenp6bm5uZmZmYmJiYmJiVlZWQkJCMjIyOjo6Ojo6RkZGUlJSYmJidnZ2oqKiysrK1tbW2tran p6eIiIhnZ2dNTU04ODgoKCgeHh4UFBQLCwsEBAQAAAAAAAACAgIBAQEKCgoLCwsLCwsLCwsODg4W FhYgICAnJyckJCQgICAcHBwZGRkZGRkeHh4kJCQoKCgfHx8YGBgODg4KCgoJCQkEBAQEBAQLCwsX Fxc1NTVgYGCRkZG0tLTExMS/v7+oqKiTk5OMjIyIiIiDg4N0dHRgYGBOTk5AQEBBQUE8PDw6Ojo7 OztDQ0NSUlJbW1tYWFhQUFBFRUU9PT05OTkxMTEoKCgiIiIdHR0rKys3NzdDQ0NDQ0M9PT02NjYw MDArKysmJiYeHh4TExMQEBAcHBwrKystLS0mJiYiIiImJiYjIyMZGRkVFRUbGxsjIyMlJSUgICAZ GRkUFBQZGRklJSUwMDA5OTk+Pj4wMDApKSkpKSkwMDAvLy8oKCgrKys0NDQ3Nzc9PT1CQkI+Pj4u Li4fHx8aGhodHR0kJCQeHh4ZGRkUFBQODg4ICAgJCQkNDQ0QEBAXFxcgICAhISEAAAAAAAAAAAAA AAAAAAAAAAAAAAAAAAAAAAAAAAAAAAAAAAAAAAAAAAAAAAAAAAAAAAAAAAAAAAAAAAABAQEAAAAA AAABAQEFBQUGBgYCAgIAAAAAAAAAAAAAAAAAAAABAQECAgIDAwMEBAQGBgYDAwMGBgYLCwsNDQ0N DQ0JCQkBAQEBAQEBAQEAAAAAAAAAAAAAAAABAQEBAQEICAgLCwsNDQ0ODg4NDQ0LCwsMDAwNDQ0O Dg4ODg4NDQ0ICAgCAgIAAAAAAAAAAAALCwsMDAwNDQ0MDAwLCwsKCgoLCwsNDQ0MDAwNDQ0ODg4O Dg4PDw8PDw8MDAwJCQkICAgKCgoMDAwODg4ODg4NDQ0MDAwMDAwMDAwNDQ0ODg4PDw8PDw8PDw8O Dg4ODg4PDw8JCQkCAgIAAAAAAAAAAAAAAAAAAAAAAAAKCgoXFxcgICAmJiYoKCgkJCQfHx8eHh4p KSkxMTE3Nzc5OTk7OztDQ0NQUFBkZGRpaWlcXFxISEhKSkplZWWPj4+wsLCwsLCurq6oqKifn5+S kpKFhYV/f399fX19fX1/f397e3t8fHyAgIB4eHhoaGhhYWFfX19lZWVxcXF6enp/f3+AgIB3d3dn Z2dRUVFHR0dCQkJGRkZMTExVVVVdXV1fX19hYWFhYWFgYGBdXV1ZWVlVVVVRUVFQUFBMTExFRUVE RERGRkZJSUlUVFRfX19fX19WVlZNTU1ERERERERQUFBdXV1iYmJgYGBTU1NNTU1GRkZBQUE9PT05 OTk1NTUyMjI5OTlISEhJSUlBQUE7OzsyMjI0NDRFRUVYWFhlZWVxcXFycnJxcXF2dnaAgICHh4eX l5eZmZmampqZmZmTk5OKioqBgYF7e3uDg4ONjY2goKCysrK5ubm4uLi7u7vAwMC5ubmysrKjo6OO jo54eHhgYGBGRkY0NDQmJiYWFhYHBwcBAQEAAAADAwMICAgICAgNDQ0NDQ0NDQ0PDw8SEhIWFhYb GxseHh4cHBwdHR0gICAiIiIjIyMiIiIgICAeHh4YGBgWFhYUFBQXFxcaGhoTExMPDw8SEhIVFRUn JydTU1OTk5O3t7e5ubmxsbGkpKSZmZmHh4eGhoaDg4Nvb29paWlsbGxjY2NiYmJTU1NDQ0M6Ojo8 PDxHR0dOTk5KSko9PT04ODg1NTUvLy8hISEZGRkaGhobGxsxMTE5OTk+Pj44ODguLi4nJyckJCQi IiIaGhoXFxcVFRUYGBgfHx8mJiYnJyclJSUnJycrKyslJSUaGhocHBwnJycqKioiIiIXFxcbGxsi IiIsLCw3Nzc7Ozs1NTUsLCwmJiYtLS0zMzMyMjIvLy8vLy8wMDAvLy87Ozs+Pj40NDQgICAaGhol JSUpKSkkJCQZGRkWFhYSEhIRERENDQ0JCQkJCQkLCwsYGBgUFBQbGxsmJiYAAAAAAAAAAAAAAAAA AAAAAAAAAAAAAAAAAAAAAAAAAAAAAAAAAAAAAAAAAAAAAAAAAAAAAAAAAAAAAAAAAAAAAAAAAAAG BgYMDAwMDAwGBgYAAAAAAAAAAAAAAAAAAAAAAAAAAAABAQECAgIHBwcFBQUHBwcLCwsLCwsMDAwK CgoEBAQAAAAAAAABAQECAgICAgICAgICAgICAgIDAwMFBQUJCQkNDQ0ODg4NDQ0NDQ0ODg4NDQ0O Dg4ODg4LCwsGBgYCAgIBAQEAAAAICAgMDAwPDw8PDw8NDQ0KCgoKCgoLCwsLCwsMDAwNDQ0PDw8Q EBAPDw8MDAwJCQkCAgIFBQUJCQkNDQ0QEBAQEBAPDw8ODg4MDAwODg4PDw8PDw8ODg4NDQ0NDQ0N DQ0LCwsHBwcCAgIAAAAAAAAAAAACAgIDAwMBAQEFBQUNDQ0cHBwxMTE+Pj48PDwyMjInJycoKCgo KCgsLCw0NDQ8PDxISEhXV1dmZmZ6enp6enpiYmJOTk5QUFBxcXGZmZmvr6+xsbGvr6+np6eampqI iIh3d3dra2tkZGRhYWFlZWVzc3N8fHxzc3NkZGReXl5WVlZbW1toaGh4eHiCgoKGhoZ/f39ycnJh YWFQUFBFRUVHR0dQUFBbW1thYWFeXl5hYWFhYWFeXl5XV1dNTU1FRUVCQkJBQUE8PDw7Ozs5OTk3 Nzc8PDxMTExaWlpdXV1XV1dOTk5DQ0NDQ0NOTk5ZWVlYWFhRUVFHR0dAQEA6Ojo4ODg6Ojo7Ozs6 Ojo3Nzc7OztEREREREQ9PT0xMTEfHx8WFhYbGxsuLi4+Pj5QUFBYWFhcXFxoaGh9fX2NjY2goKCy srLHx8fT09PT09PJycm4uLiqqqqlpaWfn5+hoaGrq6uvr6+lpaWXl5eOjo6JiYmFhYWAgIB+fn55 eXlubm5dXV1QUFAyMjIgICAREREKCgoICAgMDAwQEBAREREODg4MDAwKCgoLCwsQEBAXFxcdHR0h ISEnJycnJycmJiYkJCQgICAcHBwYGBgWFhYaGhodHR0fHx8iIiIiIiIYGBgODg4NDQ0SEhImJiZJ SUlxcXGFhYWMjIybm5uhoaGjo6OSkpKVlZWampqRkZGVlZWenp6VlZVwcHBaWlpEREQ+Pj5DQ0NL S0tLS0tDQ0M7Ozs4ODg2NjYtLS0eHh4ZGRkfHx8mJiYqKioqKiomJiYhISEeHh4gICAhISEfHx8Y GBgYGBgaGhodHR0fHx8hISEnJycuLi4vLy8sLCwqKiosLCwxMTEzMzMuLi4nJycjIyMrKys0NDQ4 ODg5OTk2NjYtLS0kJCQqKioxMTE2NjY1NTUvLy8sLCwtLS0uLi4wMDAoKCgeHh4eHh4sLCw2NjYt LS0cHBwUFBQUFBQTExMQEBAKCgoHBwcKCgoQEBAWFhYbGxskJCQsLCwAAAAAAAAAAAAAAAAAAAAA AAAAAAAAAAAAAAAAAAAAAAAAAAAAAAAAAAAAAAAAAAAAAAAAAAAAAAAAAAAAAAAAAAAAAAAGBgYM DAwODg4KCgoFBQUBAQEAAAAAAAAAAAAAAAAAAAAAAAAAAAAEBAQDAwMHBwcLCwsKCgoLCwsLCwsH BwcAAAAAAAADAwMGBgYHBwcICAgHBwcHBwcCAgICAgIDAwMGBgYHBwcHBwcKCgoODg4NDQ0ODg4O Dg4MDAwKCgoHBwcGBgYFBQUJCQkLCwsNDQ0ODg4NDQ0MDAwLCwsLCwsKCgoLCwsMDAwODg4PDw8O Dg4MDAwLCwsBAQEBAQECAgIGBgYLCwsODg4QEBAREREODg4ODg4PDw8PDw8ODg4NDQ0MDAwLCwsI CAgJCQkICAgHBwcGBgYHBwcJCQkKCgoLCwsLCwsMDAwXFxcuLi5CQkJEREQ7Ozs0NDQuLi4nJycq Kio1NTVCQkJRUVFgYGBra2t9fX2CgoJ7e3twcHBeXl5aWlppaWmUlJSdnZ2lpaWjo6Obm5uNjY16 enppaWlYWFhVVVVdXV1sbGx2dnZ2dnZubm5lZWVZWVlWVlZfX19vb299fX2EhISEhIR9fX1ubm5V VVVAQEA8PDxGRkZZWVlpaWltbW1ra2tnZ2dcXFxLS0s6OjoyMjI0NDQ5OTlBQUFKSkpHR0c4ODgz MzM8PDxGRkZMTExGRkZDQ0M+Pj48PDxBQUFHR0dFRUU/Pz83Nzc6Ojo8PDw6Ojo0NDQvLy8rKysq KiorKyssLCwuLi4vLy8qKiojIyMiIiInJycyMjJQUFB3d3eTk5OdnZ2fn5+lpaWtra26urrPz8/m 5ubz8/P4+Pj29vbr6+ve3t66urqcnJx8fHxtbW1nZ2dgYGBbW1tbW1tdXV1nZ2dwcHBzc3Nvb29k ZGRRUVFBQUEwMDAiIiIWFhYREREMDAwLCwsNDQ0NDQ0BAQEBAQEDAwMICAgQEBAbGxsmJiYsLCwj IyMgICAcHBwYGBgUFBQUFBQWFhYYGBgaGhodHR0bGxsXFxcVFRUPDw8ICAgHBwcPDw8pKSlERERb W1tsbGyEhISgoKCmpqawsLCwsLCzs7Ozs7Oqqqqenp6QkJCFhYVeXl5QUFBKSkpRUVFVVVVRUVFD Q0M0NDQ0NDQ2NjY7Ozs4ODgqKioeHh4bGxsZGRkWFhYWFhYVFRUXFxceHh4lJSUmJiYiIiIcHBwY GBgWFhYaGhohISEmJiYsLCwxMTEwMDAvLy80NDQ9PT0/Pz83NzcvLy8sLCwxMTEzMzM2NjY3Nzc0 NDQuLi4rKysqKiowMDAwMDAxMTEwMDAqKioiIiIiIiInJyccHBwYGBghISE2NjY9PT0xMTEhISEa GhofHx8cHBwWFhYODg4ICAgHBwcNDQ0UFBQYGBgnJyctLS0rKysAAAAAAAAAAAAAAAAAAAAAAAAA AAAAAAAAAAAAAAAAAAAAAAAAAAAAAAAAAAAAAAAAAAAAAAAAAAAAAAABAQEAAAAAAAACAgIHBwcL CwsMDAwLCwsCAgICAgIBAQEAAAAAAAAAAAAAAAAAAAAAAAABAQEHBwcLCwsKCgoKCgoLCwsJCQkA AAABAQEFBQUKCgoNDQ0NDQ0NDQ0MDAwEBAQDAwMBAQEAAAAAAAAAAAAFBQUMDAwODg4ODg4ODg4N DQ0LCwsKCgoKCgoKCgoLCwsKCgoKCgoLCwsNDQ0ODg4PDw8PDw8MDAwLCwsKCgoLCwsLCwsMDAwM DAwNDQ0ICAgEBAQAAAAAAAACAgIICAgMDAwPDw8QEBAODg4NDQ0ODg4PDw8ODg4LCwsJCQkICAgL CwsPDw8QEBAODg4MDAwNDQ0ODg4NDQ0QEBATExMaGhoqKio5OTk5OTkxMTE5OTk3Nzc2NjY+Pj5N TU1XV1dhYWFtbW2BgYGIiIiDg4N4eHhvb29fX19gYGB1dXWNjY2ZmZmgoKCdnZ2Xl5ePj4+AgIBx cXFkZGRgYGBfX19fX19mZmZ4eHh9fX1xcXFmZmZWVlZQUFBbW1tqamp5eXmCgoKEhIR+fn5nZ2dN TU05OTk0NDRHR0dpaWl/f39/f392dnZiYmJISEg0NDQuLi44ODhCQkJiYmJzc3NtbW1QUFA9PT04 ODg6OjpAQEBISEhHR0dBQUE2NjYwMDAxMTEzMzMyMjIyMjIxMTEwMDAtLS0qKiooKCgnJycmJiYp KSkoKCgwMDA5OTk5OTk2NjY3Nzc4ODhFRUVfX1+FhYWioqKrq6uqqqqvr6+3t7fExMTY2Njr6+vz 8/P29vb29vbr6+vc3NzKysq0tLSYmJh9fX1jY2NQUFBQUFBaWlppaWl/f3+Pj4+Li4t5eXlgYGBB QUEoKCgcHBwSEhIMDAwKCgoEBAQAAAAAAAAAAAAAAAAEBAQLCwsPDw8SEhIUFBQVFRUXFxcjIyMi IiIgICAcHBwXFxcUFBQTExMTExMTExMUFBQODg4ICAgJCQkMDAwPDw8UFBQjIyMsLCw8PDxaWlp4 eHiVlZWvr6+1tbW3t7e5ubmmpqaMjIx9fX1qampdXV1iYmJhYWFaWlpXV1dUVFRGRkY3NzcxMTEv Ly8zMzM3Nzc7OzszMzMeHh4QEBAODg4PDw8NDQ0REREVFRUZGRkgICAoKCgpKSklJSUZGRkVFRUS EhIVFRUeHh4nJycqKioqKiovLy80NDQ8PDxBQUE9PT0zMzMrKyspKSkvLy8uLi40NDQ8PDw7Ozsw MDAnJyclJSUtLS00NDQxMTEkJCQcHBweHh4bGxsUFBQREREiIiI3Nzc9PT0uLi4cHBwcHBwoKCgq KiojIyMZGRkRERENDQ0MDAwODg4RERElJSUoKCgoKCgrKysAAAAAAAAAAAAAAAAAAAAAAAAAAAAA AAAAAAAAAAAAAAAAAAACAgIAAAAAAAABAQEBAQEAAAABAQECAgIBAQEEBAQGBgYFBQUDAwMCAgIE BAQGBgYNDQ0EBAQAAAAAAAABAQEAAAAAAAAAAAAAAAAAAAACAgIGBgYJCQkKCgoHBwcFBQUDAwMA AAAAAAAGBgYMDAwPDw8ODg4ODg4NDQ0ICAgDAwMAAAAAAAAAAAAAAAAAAAAJCQkNDQ0QEBAODg4L CwsJCQkJCQkJCQkNDQ0MDAwLCwsMDAwODg4PDw8ODg4MDAwMDAwMDAwLCwsKCgoKCgoLCwsLCwsM DAwODg4GBgYAAAAAAAAAAAAAAAABAQEFBQUNDQ0PDw8PDw8ODg4ODg4PDw8ODg4NDQ0KCgoJCQkK CgoQEBAWFhYYGBgVFRUQEBAQEBASEhIYGBgcHBwmJiY7Ozs/Pz8vLy8nJyc7OztSUlJfX19ra2t6 enqJiYmRkZGNjY2Pj4+WlpaVlZV8fHxdXV1VVVVhYWF6enqIiIiVlZWbm5uenp6enp6Xl5eNjY1/ f39zc3NsbGxra2toaGhqamp1dXV+fn50dHRnZ2dYWFhSUlJVVVVeXl5nZ2dubm52dnZ2dnZvb29f X19QUFBRUVFkZGR3d3eDg4N8fHxqampPT085OTkzMzM4ODg/Pz9iYmJ6enp2dnZWVlY8PDwsLCwp KSkzMzNFRUVHR0dEREQ5OTkqKioiIiIjIyMoKCgxMTE0NDQ1NTUvLy8oKCgjIyMgICAeHh4jIyMq KioyMjI6Ojo+Pj46Ojo3Nzc8PDxKSkpnZ2eJiYmZmZmZmZmXl5eZmZmcnJyoqKi1tbXDw8PMzMzP z8/Ozs7IyMjAwMC1tbWwsLCtra2rq6uenp6KioqHh4eWlpadnZ2vr6+3t7eqqqqUlJR5eXlUVFQ0 NDQiIiITExMHBwcCAgIAAAABAQEHBwcLCwsNDQ0ODg4NDQ0MDAwODg4VFRUbGxseHh4jIyMfHx8a GhoYGBgZGRkaGhobGxscHBwYGBgSEhIODg4NDQ0LCwsKCgoTExMeHh4wMDBCQkJbW1t2dnaSkpKl paWnp6egoKCMjIx/f39ubm5eXl5SUlJSUlJWVlZVVVVTU1NSUlJLS0s9PT0uLi4nJycrKysxMTEx MTEpKSkcHBwREREMDAwLCwsNDQ0PDw8REREREREWFhYhISEtLS0uLi4gICAQEBAUFBQMDAwODg4Z GRkbGxsWFhYaGholJSUzMzM6Ojo+Pj45OTkuLi4lJSUgICAeHh4jIyM7OztOTk5HR0cxMTEiIiIn JycxMTE2NjYuLi4nJycjIyMgICAZGRkRERENDQ0gICAlJSUmJiYhISEfHx8mJiYwMDA1NTUuLi4f Hx8TExMREREODg4JCQkODg4ZGRkkJCQcHBwcHBwiIiIAAAAAAAAAAAAAAAAAAAAAAAAAAAAAAAAA AAAAAAAAAAAAAAABAQEAAAAAAAABAQEAAAAAAAAAAAADAwMJCQkKCgoMDAwMDAwJCQkFBQUBAQEA AAAICAgHBwcGBgYEBAQAAAAAAAAAAAADAwMBAQEAAAAAAAABAQEDAwMEBAQFBQUEBAQBAQEAAAAA AAAFBQUJCQkMDAwODg4QEBAODg4KCgoFBQUBAQEAAAAAAAABAQECAgIDAwMJCQkODg4REREREREO Dg4ICAgDAwMJCQkKCgoLCwsLCwsLCwsMDAwODg4PDw8MDAwLCwsJCQkHBwcHBwcJCQkMDAwODg4N DQ0ICAgDAwMAAAAAAAAAAAAAAAACAgIICAgNDQ0QEBANDQ0JCQkJCQkMDAwPDw8MDAwMDAwMDAwM DAwNDQ0TExMaGhogICApKSkeHh4ZGRkfHx8vLy9JSUlZWVlVVVVWVlZOTk5TU1NsbGyEhISKioqE hIR/f3+SkpKNjY2MjIyLi4uCgoJwcHBkZGRhYWFqamqJiYmkpKSmpqadnZ2Xl5eVlZWSkpKMjIyE hIR/f396enpvb29lZWVbW1tSUlJSUlJWVlZdXV1gYGBbW1tPT09CQkI6OjpJSUlQUFBaWlphYWFi YmJlZWVqampvb29xcXFxcXFoaGhWVlZDQ0M4ODg1NTU1NTUuLi47Ozs7Ozs2NjY4ODgwMDAlJSUm JiYlJSUmJiYnJyclJSUgICAbGxsYGBgXFxcdHR0oKCgxMTEyMjIsLCwmJiYjIyMiIiIlJSUsLCw0 NDQ6Ojo+Pj4+Pj5ERERPT09bW1ttbW2EhISWlpafn5+hoaGenp6bm5ujo6Onp6esrKywsLCvr6+m pqaWlpaJiYmNjY2JiYmGhoaGhoaBgYF1dXVycnJ7e3uIiIiUlJSfn5+oqKivr6+kpKR+fn5VVVUv Ly8aGhoICAgCAgIBAQECAgICAgIAAAAHBwcLCwsREREWFhYdHR0mJiYsLCwvLy8wMDAtLS0oKCgl JSUjIyMhISEeHh4cHBwWFhYSEhIODg4PDw8QEBAUFBQeHh4oKChAQEBAQEBDQ0NMTExYWFhgYGBf X19aWlpYWFhRUVFLS0tISEhISEhPT09VVVVUVFRISEg9PT0zMzMyMjI2NjY0NDQpKSkeHh4REREO Dg4MDAwPDw8UFBQXFxcWFhYUFBQREREREREaGhokJCQiIiIWFhYTExMaGhoUFBQWFhYXFxcUFBQT ExMXFxccHBwfHx8mJiYtLS0wMDAsLCwkJCQiIiImJiYqKipBQUFNTU1KSko0NDQmJiYqKiowMDAv Ly8sLCwxMTEzMzMpKSkXFxcLCwsQEBAaGhoWFhYXFxcZGRkgICAtLS04ODg4ODgyMjIdHR0ZGRkU FBQQEBANDQ0ODg4TExMYGBgSEhIbGxsZGRkQEBAAAAAAAAAAAAAAAAAAAAAAAAAAAAAAAAAAAAAA AAAAAAAAAAAAAAAAAAAAAAABAQEAAAAAAAACAgIGBgYMDAwNDQ0ODg4QEBAPDw8MDAwFBQUAAAAD AwMICAgMDAwJCQkEBAQAAAAAAAAAAAABAQEAAAAAAAAAAAAAAAAAAAABAQECAgIAAAAAAAAAAAAE BAQHBwcKCgoMDAwPDw8ODg4LCwsHBwcCAgIAAAAAAAABAQECAgIGBgYICAgKCgoNDQ0QEBAPDw8K CgoEBAQDAwMGBgYICAgICAgGBgYHBwcKCgoNDQ0LCwsJCQkFBQUCAgICAgIFBQUJCQkLCwsNDQ0M DAwICAgDAwMAAAAAAAAAAAAAAAAAAAAJCQkREREREREODg4KCgoICAgICAgREREUFBQWFhYWFhYT ExMSEhIUFBQWFhYhISEuLi5AQEBEREQ7OztDQ0NlZWWBgYFpaWlwcHCCgoKVlZWZmZmNjY2EhISE hIR/f3+EhISJiYmLi4uGhoZ6enppaWlbW1tiYmJ8fHyYmJioqKiwsLC0tLSwsLCoqKiVlZWBgYFq ampdXV1cXFxgYGBbW1tOTk5FRUU5OTk1NTVDQ0NWVlZZWVlJSUk3NzctLS0sLCwvLy85OTlMTExg YGBvb293d3dpaWlfX19RUVFISEhFRUVAQEA2NjYtLS0wMDAqKiobGxsVFRUaGhofHx8pKSk7Ozs7 Ozs0NDQoKCgbGxsTExMTExMZGRkeHh4nJycyMjI+Pj5ERERERERBQUE+Pj49PT04ODg6Ojo4ODg3 Nzc3Nzc3Nzc+Pj5JSUldXV1paWl8fHyRkZGjo6Otra2srKyoqKihoaGampqUlJSVlZWVlZWMjIx5 eXlra2teXl5lZWVsbGxwcHBycnJubm5sbGxxcXGJiYmdnZ2qqqqmpqaVlZV9fX1dXV1DQ0MtLS0c HBwQEBAMDAwKCgoICAgDAwMAAAAFBQULCwsTExMaGhogICAmJiYpKSkqKiokJCQhISEdHR0bGxsb GxsbGxscHBwbGxsbGxsbGxsbGxsaGhobGxsdHR0hISEjIyMaGhoYGBgaGhogICAlJSUmJiYnJyco KCg1NTUwMDAtLS0rKysrKysxMTE0NDQxMTEyMjI1NTU2NjYvLy8jIyMYGBgSEhIQEBAUFBQZGRkf Hx8jIyMiIiIbGxsTExMNDQ0UFBQZGRkeHh4gICAfHx8dHR0dHR0eHh4eHh4YGBgUFBQVFRUWFhYT ExMPDw8NDQ0gICAvLy88PDw5OTktLS0oKCguLi41NTVDQ0M8PDwwMDAmJiYlJSUtLS02NjY5OTlC QkI0NDQjIyMXFxcQEBAODg4MDAwMDAwTExMXFxceHh4pKSk1NTU4ODguLi4gICAdHR0dHR0YGBgP Dw8MDAwREREVFRUWFhYXFxcSEhIODg4VFRUAAAAAAAAAAAAAAAAAAAAAAAAAAAAAAAAAAAAAAAAA AAAAAAAAAAAAAAAAAAABAQEAAAABAQEFBQULCwsMDAwMDAwNDQ0PDw8REREQEBAMDAwJCQkDAwMH BwcLCwsLCwsMDAwKCgoDAwMAAAAAAAAAAAABAQEBAQEBAQEAAAAAAAAAAAAAAAAAAAACAgIGBgYJ CQkKCgoLCwsLCwsLCwsJCQkFBQUBAQEAAAAAAAAAAAAAAAAICAgJCQkKCgoLCwsODg4PDw8MDAwH BwcAAAACAgIEBAQDAwMBAQEBAQEDAwMGBgYICAgGBgYCAgIAAAAAAAAAAAADAwMEBAQMDAwPDw8O Dg4ICAgDAwMCAgIBAQEAAAACAgIHBwcNDQ0RERESEhIQEBAJCQkDAwMCAgIGBgYPDw8aGhoiIiIk JCQhISEcHBwcHBwdHR0oKCg6OjpHR0dPT09XV1deXl5vb29wcHB2dnaIiIihoaGrq6uampqCgoKA gICGhoaLi4uKioqGhoZ+fn5wcHBjY2NbW1tjY2NtbW12dnZ9fX2Dg4OGhoaGhoaUlJSMjIyBgYFu bm5aWlpOTk5HR0dAQEA1NTUxMTEpKSkeHh4VFRUZGRkpKSk5OTk2NjYxMTEtLS0vLy85OTlHR0dP T09SUlJQUFBPT09LS0tDQ0M+Pj4/Pz9FRUVLS0tHR0dEREQ6OjowMDAqKiopKSk4ODhOTk5cXFxg YGBgYGBUVFQ/Pz8rKysgICAdHR0iIiIjIyMkJCQoKCguLi41NTU6Ojo9PT08PDw6OjozMzMvLy8x MTEyMjI3NzdAQEBLS0tRUVFaWlpiYmJqampxcXF2dnZ4eHhxcXFoaGhgYGBfX19jY2NsbGx4eHiD g4OOjo6MjIx9fX1nZ2dcXFxhYWFwcHB/f3+RkZGWlpaSkpKDg4Nzc3NoaGhdXV1TU1NGRkZAQEA9 PT01NTUmJiYZGRkSEhINDQ0ICAgMDAwQEBARERESEhITExMSEhIREREUFBQVFRUYGBgcHBwhISEl JSUmJiYnJycwMDAvLy8rKysjIyMdHR0aGhoWFhYSEhIQEBAUFBQXFxcXFxcTExMQEBAREREUFBQS EhIPDw8PDw8REREVFRUhISEqKiosLCwoKCgqKiopKSkhISEXFxcQEBAQEBASEhIcHBwcHBwbGxsb GxsaGhoZGRkYGBgXFxcdHR0gICAiIiIiIiIoKCguLi4sLCwkJCQlJSUlJSUjIyMaGhoMDAwGBgYT ExMkJCQ7Ozs/Pz8+Pj4zMzMnJyclJSUuLi43NzcqKiokJCQgICAkJCQrKysvLy81NTU6OjowMDAj IyMUFBQNDQ0PDw8UFBQWFhYWFhYYGBggICAoKCgqKiooKCglJSUgICAcHBwpKSkiIiIWFhYNDQ0P Dw8XFxcaGhoXFxcUFBQSEhIbGxsrKysAAAAAAAAAAAAAAAAAAAAAAAAAAAAAAAAAAAAAAAAAAAAA AAAAAAAAAAABAQEBAQEAAAABAQEFBQULCwsKCgoLCwsNDQ0PDw8QEBAPDw8NDQ0LCwsGBgYICAgK CgoLCwsPDw8QEBAKCgoCAgIAAAAAAAABAQEBAQEBAQEAAAAAAAAAAAAAAAABAQEDAwMHBwcMDAwO Dg4LCwsICAgGBgYEBAQCAgIAAAAAAAAAAAABAQECAgIEBAQICAgMDAwPDw8REREQEBANDQ0JCQkB AQEBAQEBAQEAAAAAAAAAAAAAAAAAAAADAwMCAgIBAQEAAAAAAAAAAAAAAAAAAAAGBgYLCwsNDQ0J CQkGBgYFBQUEBAQCAgIKCgoLCwsMDAwNDQ0PDw8QEBAPDw8MDAwAAAAAAAAEBAQPDw8eHh4pKSkv Ly8xMTEmJiYjIyMiIiIoKCgzMzM7OztBQUFFRUVOTk5VVVVXV1dYWFhoaGiAgICLi4uHh4eGhoaD g4OEhISNjY2VlZWSkpKCgoJycnJZWVlUVFRWVlZhYWFnZ2diYmJYWFhTU1NMTExOTk5XV1dcXFxT U1NFRUU5OTkvLy8yMjIrKysjIyMcHBwbGxseHh4nJycvLy8yMjI2NjY6Ojo9PT0/Pz9BQUFAQEA+ Pj5CQkJBQUE+Pj42NjYvLy8uLi40NDQ7OztFRUVOTk5WVlZaWlpZWVlUVFRUVFRZWVlfX19gYGBZ WVlISEgxMTEgICAYGBgXFxceHh4nJyczMzM7Ozs7OzszMzMpKSkjIyMiIiIkJCQiIiIhISEjIyMn JycuLi45OTlPT09OTk5KSkpEREQ+Pj4+Pj5GRkZNTU1UVFRXV1ddXV1gYGBiYmJra2t/f3+SkpKN jY2IiIhycnJUVFRERERERERPT09cXFxwcHBvb29ra2toaGhoaGhoaGhgYGBWVlZSUlJQUFBMTEw+ Pj4nJycXFxcTExMSEhIUFBQVFRUUFBQREREPDw8PDw8ODg4NDQ0SEhIYGBghISEpKSkuLi4uLi4r KyspKSkkJCQiIiIbGxsSEhIREREXFxccHBwdHR0yMjIyMjIqKiocHBwSEhIREREUFBQVFRUWFhYU FBQUFBQSEhITExMbGxsmJiYoKCgxMTEpKSkgICAaGhoYGBgaGhobGxsbGxsZGRkZGRkbGxshISEn JycoKCgkJCQfHx8iIiIgICAjIyMqKioqKionJycpKSkwMDAzMzM0NDQnJycSEhILCwsaGhovLy86 Ojo8PDwzMzMnJycdHR0bGxsgICAlJSUnJycoKCgrKysqKionJycqKiowMDAtLS0lJSUXFxcYGBga GhobGxsdHR0fHx8fHx8fHx8cHBweHh4fHx8bGxsYGBgcHBwjIyMqKiokJCQZGRkPDw8SEhIdHR0k JCQiIiIdHR0QEBAYGBggICAhISEAAAAAAAAAAAAAAAAAAAAAAAAAAAAAAAAAAAAAAAAAAAAAAAAA AAABAQEDAwMEBAQDAwMCAgIEBAQHBwcFBQUGBgYJCQkNDQ0PDw8PDw8MDAwKCgoHBwcJCQkLCwsL CwsMDAwODg4QEBAQEBAGBgYDAwMAAAAAAAAAAAAAAAAAAAAAAAAAAAAAAAABAQEGBgYMDAwQEBAO Dg4JCQkEBAQCAgIAAAAAAAACAgIFBQUHBwcICAgGBgYKCgoMDAwNDQ0NDQ0PDw8REREREREGBgYD AwMBAQEAAAABAQECAgIBAQEAAAAAAAAAAAAAAAABAQEBAQEBAQEAAAAAAAAAAAADAwMHBwcHBwcG BgYFBQUFBQUEBAQJCQkNDQ0REREQEBAODg4PDw8QEBAREREPDw8ODg4MDAwMDAwQEBAaGhonJycw MDA5OTk0NDQpKSkmJiYxMTE+Pj5KSkpUVFRWVlZXV1dTU1NJSUlERERNTU1gYGBvb29ycnJsbGxs bGx5eXmJiYmRkZGPj4+Li4t9fX1kZGRMTExGRkZKSkpOTk5TU1NYWFhMTEw9PT03Nzc/Pz9ISEhK SkpDQ0M4ODg2NjY4ODg6Ojo6Ojo2NjYyMjIxMTEzMzNHR0dMTExOTk5MTExKSkpLS0tLS0tKSkpM TExBQUE1NTUyMjI0NDQ3Nzc3Nzc2NjY7OztHR0dXV1dhYWFkZGRlZWVjY2NhYWFeXl5cXFxWVlZN TU1CQkI2NjYrKyslJSUtLS0wMDA0NDQzMzMuLi4uLi40NDQ7OztPT09WVlZVVVVOTk5GRkZCQkJJ SUlVVVVcXFxaWlpWVlZSUlJNTU1KSkpLS0tOTk5TU1NWVlZdXV1lZWVqampoaGhjY2NgYGBnZ2dj Y2NVVVVJSUlISEhLS0tSUlJaWlpjY2NsbGx4eHiAgICBgYF5eXlubm5lZWVfX19WVlZJSUk2NjYg ICAWFhYWFhYXFxcWFhYWFhYUFBQQEBAODg4ODg4PDw8PDw8VFRUXFxcaGhodHR0dHR0cHBwaGhoY GBgVFRUWFhYWFhYWFhYbGxsnJycyMjI3NzcuLi4rKysgICATExMREREaGhofHx8dHR0cHBwbGxse Hh4gICAhISEqKio0NDQ2NjY0NDQuLi4lJSUdHR0YGBgYGBgbGxseHh4fHx8oKCgyMjI0NDQuLi4k JCQdHR0bGxsdHR0gICAiIiIiIiIiIiIkJCQqKiovLy8xMTElJSUYGBgXFxcjIyMvLy8uLi4nJycd HR0dHR0bGxsaGhodHR0kJCQrKysvLy82NjYwMDAqKiomJiYnJycmJiYiIiIeHh4lJSUlJSUmJiYq KiouLi4sLCwjIyMaGhobGxsWFhYSEhITExMaGhogICAjIyMiIiIVFRUODg4QEBAdHR0qKiopKSkg ICAZGRkXFxcVFRUTExMXFxcAAAAAAAAAAAAAAAAAAAAAAAAAAAAAAAAAAAAAAAAAAAAAAAAAAAAC AgIGBgYKCgoKCgoICAgGBgYGBgYEBAQDAwMDAwMHBwcMDAwODg4MDAwKCgoFBQUFBQUHBwcJCQkK CgoLCwsPDw8TExMODg4JCQkCAgIAAAAAAAAAAAABAQEAAAAAAAAAAAAAAAACAgIHBwcNDQ0ODg4N DQ0HBwcDAwMAAAAAAAADAwMJCQkMDAwNDQ0MDAwNDQ0LCwsJCQkKCgoODg4SEhIUFBQODg4JCQkE BAQBAQEBAQECAgICAgIBAQEAAAAAAAAAAAAAAAAAAAABAQEBAQEBAQEAAAAAAAABAQEDAwMDAwMC AgIDAwMFBQUFBQUMDAwRERESEhIREREQEBAPDw8ODg4REREUFBQVFRUTExMSEhIWFhYhISEqKiop KSkvLy8uLi4rKysuLi43NzdLS0tjY2NsbGxycnJ3d3dvb29bW1tNTU1UVFRjY2NqamplZWVeXl5Z WVlcXFxqamp+fn6Li4uAgIB3d3dlZWVOTk47Ozs1NTU9PT1ISEhSUlJTU1NVVVVSUlJKSkpISEhK SkpISEhAQEBBQUFERERHR0dISEhJSUlKSkpNTU1KSkpQUFBVVVVYWFheXl5jY2NiYmJeXl5VVVVO Tk5FRUU6OjowMDArKysuLi40NDQ+Pj5GRkZTU1NdXV1dXV1bW1tYWFhTU1NMTExHR0dBQUE+Pj48 PDw2NjYsLCwjIyMXFxcZGRkdHR0gICAkJCQrKys4ODhERERTU1NZWVlYWFhQUFBJSUlHR0dOTk5Z WVltbW1ra2tqamppaWllZWVhYWFgYGBhYWFgYGBfX19eXl5jY2NpaWlqamphYWFXV1dXV1deXl5p aWlzc3Nzc3NhYWFOTk5GRkZDQ0NLS0tcXFxvb298fHx9fX13d3dxcXFnZ2dZWVlFRUUvLy8aGhoQ EBAODg4LCwsLCwsMDAwMDAwJCQkHBwcICAgICAgHBwcPDw8PDw8ODg4ODg4ODg4PDw8QEBAREREP Dw8RERETExMUFBQVFRUYGBgcHBwgICAcHBwbGxsYGBgVFRUWFhYcHBwgICAhISEnJyckJCQlJSUn JycoKCgvLy8zMzMxMTEpKSkgICAYGBgWFhYbGxsfHx8eHh4bGxsfHx8lJSUoKCgiIiIYGBgTExMX FxcdHR0ZGRkgICAgICAaGhocHBwlJSUnJychISEbGxsYGBgdHR0oKCgrKysiIiIeHh4gICAdHR0e Hh4eHh4fHx8jIyMuLi45OTlAQEAwMDAmJiYjIyMnJycmJiYgICAhISEpKSkrKyswMDA1NTU1NTUz MzMvLy8pKSkkJCQVFRUTExMUFBQZGRkfHx8fHx8YGBgREREREREVFRUfHx8qKiorKyshISEWFhYS EhIUFBQWFhYcHBwkJCQAAAAAAAAAAAAAAAAAAAAAAAAAAAAAAAAAAAAAAAAAAAAAAAAAAAACAgIJ CQkPDw8REREODg4KCgoICAgKCgoEBAQAAAABAQEHBwcLCwsLCwsICAgBAQEAAAABAQEICAgLCwsL CwsLCwsNDQ0UFBQNDQ0FBQUBAQECAgICAgIBAQEAAAACAgICAgIAAAAAAAABAQEICAgNDQ0PDw8M DAwFBQUAAAAAAAACAgIJCQkMDAwNDQ0MDAwNDQ0ODg4NDQ0NDQ0ODg4ODg4NDQ0UFBQODg4HBwcB AQEAAAAAAAABAQECAgIBAQEAAAAAAAAAAAAAAAAAAAAAAAAAAAACAgIAAAAAAAABAQEBAQEAAAAA AAAEBAQLCwsLCwsLCwsMDAwPDw8SEhIRERENDQ0SEhIVFRUZGRkZGRkZGRkbGxsgICAlJSUwMDA1 NTUyMjIqKiolJSUgICArKytCQkJmZmZwcHB8fHyBgYF5eXlra2tkZGRjY2Nubm5xcXFsbGxdXV1Q UFBOTk5VVVVbW1teXl5gYGBaWlpMTExBQUE8PDw4ODg0NDQ7OztOTk5gYGBfX19RUVFLS0tISEhC QkJAQEA+Pj4+Pj5AQEBERERHR0dLS0tPT09RUVFQUFBPT09PT09VVVVZWVlTU1NKSko+Pj48PDw8 PDxAQEBERERISEhNTU1RUVFUVFRMTExNTU1TU1NVVVVTU1NOTk5GRkY7Ozs2NjYxMTEvLy8vLy8s LCwkJCQeHh4dHR0YGBgWFhYZGRkfHx8jIyMnJycqKiopKSkuLi4wMDA1NTVBQUFOTk5bW1tmZmZo aGhkZGRfX19aWlpXV1dZWVlhYWFqampzc3OCgoKRkZGSkpKKioqCgoJ7e3t3d3d9fX2Dg4OMjIyR kZGEhIRiYmJFRUU9PT09PT1RUVFubm6Dg4OGhoZ9fX1ycnJsbGxcXFxRUVFCQkIvLy8cHBwTExMP Dw8LCwsLCwsNDQ0PDw8PDw8ODg4PDw8ODg4MDAwAAAADAwMJCQkODg4SEhITExMUFBQUFBQTExMT ExMTExMSEhIQEBAREREWFhYbGxsgICAjIyMnJycmJiYhISEfHx8kJCQrKysrKyslJSUjIyMjIyMl JSUqKiorKysmJiYeHh4aGhoWFhYUFBQWFhYYGBgYGBgYGBgbGxsbGxscHBwgICAkJCQkJCQfHx8a GhocHBwdHR0gICAgICAdHR0YGBgYGBgZGRkbGxsgICAjIyMhISEfHx8iIiIpKSkuLi4qKiolJSUj IyMqKio1NTU5OTkyMjInJyceHh4lJSUrKyspKSklJSUlJSUrKyswMDAxMTE0NDQ4ODg6Ojo7Ozs1 NTUnJycaGhoQEBAVFRUaGhodHR0bGxsXFxcTExMSEhIWFhYiIiIvLy8wMDAlJSUYGBgREREQEBAR EREdHR0lJSUjIyMAAAAAAAAAAAAAAAABAQECAgICAgIBAQEAAAAAAAAAAAAAAAACAgIHBwcLCwsM DAwODg4QEBAQEBAODg4JCQkICAgEBAQAAAACAgIHBwcLCwsLCwsAAAAAAAACAgIGBgYHBwcGBgYG BgYICAgLCwsQEBAPDw8GBgYBAQEEBAQJCQkLCwsCAgIAAAAAAAABAQEAAAAAAAAEBAQLCwsODg4K CgoEBAQAAAABAQEICAgNDQ0PDw8PDw8PDw8ODg4ODg4ODg4ODg4ODg4ODg4MDAwNDQ0LCwsFBQUB AQEAAAAAAAAAAAACAgIBAQEBAQEAAAAAAAAAAAAAAAAAAAABAQEAAAAAAAAAAAADAwMGBgYFBQUD AwMLCwsMDAwODg4PDw8PDw8PDw8QEBAREREODg4SEhIWFhYYGBgZGRkaGhocHBweHh4mJiYpKSkt LS0vLy8vLy8vLy8wMDAxMTE9PT1XV1dycnJ8fHx4eHhubm5hYWFWVlZYWFhYWFhgYGBkZGRbW1tQ UFBKSkpHR0dFRUVCQkI+Pj46Ojo1NTUxMTEwMDAyMjI4ODg6Ojo+Pj5FRUVJSUlISEhEREQ/Pz85 OTk7Ozs7Ozs5OTk3Nzc4ODg9PT1BQUFJSUlKSkpHR0dAQEA6Ojo1NTUtLS0kJCQhISEgICAfHx8j IyM0NDRNTU1iYmJsbGxra2tVVVVBQUE9PT1CQkJDQ0NBQUFAQEA5OTkuLi4lJSUkJCQmJiYmJiYp KSkuLi4sLCwsLCwnJyciIiIjIyMiIiImJiYtLS0vLy8uLi4vLy81NTVDQ0NRUVFYWFhaWlpZWVla WlpaWlpWVlZRUVFQUFBVVVVaWlpsbGx9fX2NjY2Pj4+KioqJiYmLi4uNjY2Tk5OTk5OSkpKKiop2 dnZfX19VVVVWVlZnZ2d0dHR/f39+fn52dnZvb29oaGhjY2NgYGBTU1M9PT0nJycWFhYNDQ0LCwsM DAwPDw8SEhIUFBQVFRUWFhYUFBQKCgoAAAAFBQUPDw8YGBgbGxsbGxsbGxsaGhoYGBgcHBwWFhYR EREQEBAPDw8REREZGRkiIiIpKSkmJiYiIiIhISEjIyMlJSUlJSUjIyMcHBwZGRkZGRkgICAqKiou Li4pKSkhISEfHx8dHR0cHBwaGhoXFxcUFBQUFBQWFhYkJCQsLCw0NDQyMjIpKSkfHx8bGxsbGxsi IiIiIiIhISEeHh4aGhoYGBgaGhocHBwgICAdHR0eHh4nJyczMzM5OTk3NzczMzMtLS0nJycnJycv Ly8wMDAoKCghISEeHh4mJiYoKCgmJiYgICAdHR0gICAoKCgtLS00NDQ5OTk/Pz9DQ0M/Pz8xMTEg ICATExMXFxccHBwiIiIhISEaGhoUFBQVFRUbGxsoKCgtLS0tLS0jIyMXFxcSEhITExMXFxcfHx8k JCQlJSUiIiIAAAAAAAAAAAAAAAAAAAAAAAAAAAAAAAAAAAAAAAAAAAAAAAAFBQUJCQkMDAwMDAwN DQ0QEBAQEBAPDw8MDAwICAgDAwMAAAAAAAAFBQUHBwcGBgYICAgCAgIAAAACAgIGBgYGBgYEBAQC AgIDAwMICAgLCwsICAgFBQUHBwcKCgoMDAwLCwsICAgFBQUCAgIAAAAAAAAAAAACAgIKCgoICAgE BAQBAQEDAwMICAgNDQ0ODg4ODg4ODg4NDQ0NDQ0NDQ0NDQ0ODg4ODg4LCwsJCQkFBQUBAQEAAAAA AAAAAAAAAAAAAAAAAAAAAAAAAAAAAAAAAAAAAAAAAAAAAAAAAAABAQEBAQECAgIFBQUJCQkMDAwK CgoNDQ0PDw8QEBAQEBAQEBAQEBAQEBAVFRUUFBQTExMUFBQXFxcZGRkZGRkZGRkbGxsfHx8kJCQn JycpKSksLCwyMjI3Nzc6OjpGRkZXV1doaGh2dnZ3d3dmZmZSUlI7OzszMzM0NDQ8PDxCQkJHR0dL S0tLS0tAQEA4ODgtLS0lJSUfHx8cHBwdHR0fHx8jIyMkJCQmJiYrKysxMTE2NjY5OTk6Ojo7Ozs9 PT09PT05OTk0NDQxMTEyMjI0NDQ0NDQ8PDxAQEA5OTktLS0kJCQcHBwXFxcZGRkdHR0hISEmJiYy MjJDQ0NQUFBWVlZXV1dLS0s/Pz84ODg2NjY8PDxNTU1eXl5aWlpRUVFBQUE0NDQuLi4xMTE4ODg+ Pj5FRUVFRUU9PT0zMzMwMDAzMzM9PT1ISEhWVlZWVlZRUVFKSkpGRkZJSUlQUFBVVVVaWlpeXl5g YGBeXl5YWFhTU1NQUFBQUFBWVlZnZ2d7e3uJiYmSkpKVlZWSkpKNjY2RkZGJiYl+fn5wcHBhYWFX V1dYWFheXl5vb291dXV3d3dwcHBpaWlmZmZmZmZmZmZnZ2dUVFQ4ODgeHh4PDw8LCwsODg4REREY GBgaGhocHBwaGhoSEhIKCgoGBgYFBQULCwsSEhIaGhodHR0fHx8fHx8dHR0aGhoZGRkTExMODg4O Dg4PDw8QEBAVFRUbGxshISEgICAgICAgICAgICAgICAdHR0bGxscHBwfHx8iIiImJiYrKyswMDAx MTEvLy8vLy8qKioiIiIYGBgSEhIUFBQhISEtLS04ODg3NzczMzMqKiohISEcHBwcHBweHh4iIiIi IiIiIiIgICAcHBwaGhobGxscHBweHh4jIyMqKioyMjI2NjY1NTUwMDArKysmJiYnJycpKSkqKion JyckJCQiIiIiIiIkJCQdHR0WFhYVFRUYGBgdHR0lJSUsLCwyMjI7OztDQ0M/Pz8xMTEkJCQeHh4e Hh4pKSklJSUgICAdHR0aGhobGxsgICAmJiYmJiYmJiYhISEYGBgSEhIUFBQbGxsgICAmJiYmJiYj IyMeHh4AAAAAAAAAAAAAAAAAAAAAAAAAAAAAAAAAAAAAAAAAAAAAAAAFBQUHBwcJCQkJCQkLCwsO Dg4QEBAQEBAPDw8LCwsEBAQAAAAAAAABAQECAgIBAQEKCgoFBQUCAgIEBAQGBgYFBQUBAQEAAAAA AAACAgIGBgYHBwcHBwcICAgLCwsNDQ0PDw8ODg4JCQkFBQUDAwMCAgIAAAAAAAACAgICAgICAgIB AQEDAwMHBwcLCwsNDQ0PDw8PDw8ODg4NDQ0MDAwNDQ0NDQ0ODg4MDAwJCQkDAwMAAAAAAAAAAAAB AQEAAAAAAAAAAAABAQEBAQEBAQEBAQEAAAAAAAAAAAAAAAABAQEBAQEAAAABAQEICAgQEBAODg4P Dw8REREREREREREQEBAPDw8PDw8VFRUUFBQTExMUFBQWFhYZGRkbGxscHBwdHR0hISEmJiYnJyco KCgsLCw0NDQ6OjpCQkJBQUFERERPT09hYWFtbW1lZWVXV1dEREQzMzMmJiYmJiYrKys1NTU+Pj5A QEA5OTkxMTEnJycgICAdHR0aGhoZGRkaGhoaGhoaGhoaGhodHR0iIiIrKys0NDQ7Ozs7Ozs+Pj4+ Pj47Ozs0NDQvLy8tLS0tLS0wMDA4ODg7OzsxMTEjIyMbGxsYGBgYGBgeHh4pKSk3NzdDQ0NNTU1T U1NRUVFLS0tHR0dERERGRkZNTU1TU1NZWVlkZGRvb29+fn50dHRdXV0+Pj4qKiomJiYrKystLS0+ Pj5FRUVDQ0M7Ozs4ODg8PDxHR0dSUlJkZGRlZWVfX19SUlJGRkZDQ0NISEhNTU1RUVFVVVVXV1dV VVVPT09KSkpISEhISEhUVFRiYmJzc3OCgoKOjo6UlJSSkpKNjY2CgoJ9fX10dHRra2tjY2NgYGBh YWFkZGRycnJ3d3d7e3t5eXl1dXVycnJvb29ra2tcXFxNTU04ODgkJCQYGBgSEhIODg4MDAwODg4P Dw8SEhISEhIKCgoBAQEBAQEGBgYKCgoPDw8VFRUZGRkbGxsbGxsZGRkWFhYTExMPDw8NDQ0ODg4Q EBAQEBASEhIVFRUWFhYYGBgcHBwfHx8gICAeHh4bGxsZGRkYGBgfHx8nJycsLCwxMTE2NjY5OTk6 OjoxMTEmJiYaGhoVFRUXFxceHh4lJSUqKiouLi4pKSkhISEbGxsYGBgaGhofHx8jIyMjIyMkJCQj IyMhISEdHR0aGhoZGRkZGRkeHh4iIiInJycrKyssLCwrKyspKSkoKCgrKysuLi4uLi4pKSkkJCQi IiIhISEeHh4ZGRkQEBANDQ0SEhIYGBgcHBwkJCQtLS03Nzc5OTk4ODgvLy8lJSUhISEmJiYtLS0u Li4mJiYeHh4aGhobGxseHh4iIiIkJCQiIiIfHx8YGBgTExMVFRUdHR0lJSUpKSkmJiYiIiIdHR0b GxsAAAAAAAAAAAAAAAAAAAAAAAAAAAAAAAAAAAABAQEBAQEBAQECAgICAgIDAwMEBAQGBgYKCgoN DQ0QEBAREREODg4ICAgCAgIAAAAAAAAAAAAAAAACAgIFBQUICAgKCgoJCQkFBQUAAAAAAAABAQEA AAABAQEDAwMEBAQFBQUICAgMDAwODg4QEBAODg4KCgoHBwcHBwcDAwMAAAAAAAAAAAAAAAAAAAAB AQEEBAQJCQkMDAwPDw8PDw8ODg4ODg4NDQ0MDAwMDAwMDAwPDw8MDAwGBgYAAAAAAAAAAAABAQEA AAADAwMEBAQGBgYICAgICAgHBwcGBgYFBQUCAgIAAAAAAAAAAAAAAAAAAAADAwMJCQkSEhISEhIS EhIREREQEBAPDw8PDw8ODg4ODg4SEhIXFxcXFxcVFRUWFhYZGRkdHR0kJCQqKiowMDAyMjIxMTE0 NDQ6Ojo/Pz9QUFBSUlJSUlJSUlJXV1dhYWFoaGhqampZWVlGRkYzMzMnJyciIiImJiYvLy8zMzMw MDAqKiojIyMgICAeHh4eHh4gICAjIyMiIiIiIiIiIiIgICAhISEnJycxMTE5OTk8PDw9PT08PDw3 NzcwMDArKysqKiorKys0NDQ7OztBQUE9PT01NTUtLS0oKCgkJCQrKys3NzdISEhYWFhjY2NlZWVb W1tPT09NTU1ISEhJSUlVVVVkZGRubm51dXV6enp6enpzc3NfX19DQ0MrKysfHx8cHBwaGhooKCg0 NDQ5OTk2NjY3Nzc9PT1FRUVOTk5SUlJSUlJNTU1GRkY/Pz87Ozs5OTk3Nzc4ODg6Ojo8PDw6Ojo4 ODg7OztDQ0NJSUlVVVVhYWFwcHB5eXl9fX1+fn5+fn59fX14eHh2dnZycnJvb29ycnJ5eXl+fn6A gICHh4eJiYmJiYmGhoaEhIR+fn50dHRsbGxqampfX19MTEw3NzclJSUXFxcKCgoCAgIBAQEAAAAA AAACAgIDAwMBAQEAAAAAAAAEBAQJCQkPDw8UFBQVFRUVFRUTExMREREREREQEBAREREUFBQUFBQS EhISEhITExMTExMWFhYcHBwgICAfHx8cHBwaGhoZGRkZGRkgICApKSkxMTE3Nzc6Ojo3NzcxMTEj IyMYGBgPDw8REREYGBgbGxsZGRkWFhYTExMSEhISEhITExMXFxcbGxsfHx8hISEkJCQiIiIgICAd HR0ZGRkWFhYUFBQTExMaGhoZGRkaGhofHx8mJiYrKyssLCwrKysyMjIwMDAqKiokJCQgICAdHR0X FxcSEhIPDw8PDw8TExMaGhoeHh4fHx8mJiYtLS0xMTEqKioiIiIhISEmJiYsLCwuLi4tLS0iIiIg ICAeHh4cHBwcHBwaGhoZGRkYGBgdHR0aGhoXFxcZGRkgICAoKCgqKiopKSkjIyMdHR0YGBgZGRkA AAAAAAAAAAAAAAAAAAAAAAAAAAAAAAACAgIEBAQFBQUFBQUAAAAAAAAAAAAAAAACAgIFBQUJCQkM DAwQEBAPDw8MDAwGBgYAAAAAAAAAAAACAgIAAAACAgIHBwcLCwsLCwsJCQkFBQUCAgICAgIAAAAA AAABAQEDAwMDAwMEBAQGBgYLCwsQEBASEhIPDw8LCwsJCQkFBQUAAAABAQEBAQEAAAAAAAAAAAAB AQEFBQUICAgKCgoLCwsLCwsMDAwMDAwMDAwLCwsLCwsNDQ0NDQ0JCQkDAwMAAAAAAAAAAAABAQED AwMGBgYJCQkNDQ0ODg4ODg4MDAwLCwsHBwcBAQEAAAABAQEDAwMCAgIBAQEBAQEODg4PDw8RERES EhISEhIQEBAODg4MDAwJCQkODg4VFRUXFxcVFRUTExMSEhITExMeHh4lJSUvLy82NjY6Ojo9PT1B QUFFRUVTU1NfX19paWlra2tqampvb293d3d9fX14eHhkZGRNTU05OTksLCwqKiouLi4vLy8vLy8p KSkgICAZGRkVFRUWFhYeHh4lJSUoKCgpKSknJyciIiIeHh4fHx8nJycuLi4vLy8vLy8tLS0qKioo KCgrKysyMjI5OTk7OztAQEBDQ0NAQEA6Ojo2NjY2NjY3Nzc/Pz9JSUlTU1NYWFhbW1tbW1tXV1dR UVFOTk5NTU1OTk5SUlJTU1NTU1NWVlZZWVlUVFRUVFRRUVFKSkpAQEA0NDQsLCwpKSkqKioxMTEz MzMxMTE1NTU8PDxDQ0NKSkpPT09QUFBPT09LS0tISEhEREQ/Pz86Ojo7Ozs+Pj4+Pj47Ozs1NTU0 NDQ5OTk/Pz9NTU1bW1tsbGx2dnZ3d3dzc3Nvb29sbGxra2twcHB5eXmDg4OOjo6Xl5eZmZmXl5eZ mZmPj4+BgYF3d3dzc3NxcXFra2tmZmZlZWVbW1tHR0cwMDAeHh4UFBQODg4KCgoFBQUDAwMAAAAA AAAAAAACAgIBAQEAAAABAQEHBwcODg4SEhISEhIRERESEhITExMVFRUXFxcaGhobGxsYGBgUFBQT ExMUFBQZGRkZGRkaGhobGxsZGRkUFBQTExMVFRUfHx8nJycvLy8yMjI0NDQyMjIrKysiIiIYGBgT ExMODg4MDAwMDAwMDAwNDQ0ODg4PDw8REREUFBQXFxcaGhobGxscHBwdHR0iIiIgICAdHR0bGxsZ GRkXFxcWFhYVFRUWFhYYGBgcHBwjIyMqKiotLS0rKyspKSknJycgICAaGhoYGBgXFxcVFRUTExMT ExMYGBgbGxsfHx8gICAiIiIkJCQnJycoKCgfHx8aGhoYGBgeHh4pKSktLS0oKCghISEbGxseHh4f Hx8bGxsWFhYUFBQVFRUYGBgcHBwbGxscHBwiIiIqKiouLi4qKiokJCQjIyMcHBwXFxcWFhYAAAAA AAAAAAAAAAAAAAAAAAAAAAACAgIFBQUICAgJCQkICAgCAgIAAAAAAAAAAAAAAAABAQEFBQUICAgM DAwMDAwLCwsICAgDAwMAAAAAAAADAwMAAAAAAAAAAAAEBAQKCgoODg4LCwsHBwcBAQEAAAAAAAAA AAAEBAQFBQUEBAQCAgIEBAQJCQkNDQ0PDw8NDQ0LCwsHBwcEBAQCAgIBAQEAAAAAAAAAAAAAAAAA AAABAQECAgIDAwMFBQUHBwcICAgJCQkKCgoKCgoJCQkKCgoICAgDAwMAAAAAAAABAQEBAQEAAAAD AwMHBwcLCwsODg4PDw8QEBAPDw8LCwsGBgYDAwMEBAQICAgJCQkGBgYCAgIFBQUICAgMDAwQEBAR EREQEBAMDAwJCQkFBQUICAgNDQ0UFBQZGRkZGRkVFRURERETExMaGhojIyMuLi42NjY8PDw+Pj5A QEBJSUlTU1NhYWFqampycnJ4eHh8fHx9fX2JiYl1dXVdXV1JSUk6Ojo1NTU0NDQwMDA1NTUxMTEr KyskJCQcHBwYGBgbGxsgICAoKCgpKSknJycgICAaGhoZGRkeHh4lJSUqKiopKSkmJiYjIyMiIiIo KCgyMjI7OztCQkJJSUlNTU1JSUlAQEA7Ozs9PT1BQUFISEhSUlJZWVlUVFRLS0tERERAQEA9PT05 OTk+Pj5GRkZMTExJSUlBQUE6Ojo4ODg/Pz9DQ0NLS0tSUlJSUlJKSko/Pz85OTkxMTEyMjIuLi4s LCwwMDAyMjI0NDQ5OTk/Pz9FRUVKSkpLS0tKSkpKSkpKSkpJSUlMTExQUFBTU1NSUlJNTU1GRkZB QUE/Pz9LS0tSUlJeXl5oaGhubm5vb29qampmZmZubm53d3eGhoaWlpahoaGkpKSioqKenp6Tk5OH h4d1dXVlZWVaWlpQUFBHR0dAQEA4ODg3NzcwMDAmJiYfHx8bGxsYGBgUFBQNDQ0ODg4JCQkAAAAA AAAAAAACAgIBAQEAAAACAgIICAgMDAwLCwsLCwsODg4SEhIYGBgcHBweHh4dHR0ZGRkWFhYXFxca GhodHR0ZGRkWFhYUFBQQEBANDQ0PDw8TExMdHR0nJycuLi4tLS0pKSknJyciIiIdHR0TExMPDw8L CwsKCgoMDAwNDQ0PDw8REREVFRUWFhYYGBgZGRkaGhocHBwfHx8hISEkJCQjIyMiIiIiIiIjIyMj IyMhISEfHx8cHBwfHx8jIyMkJCQhISEeHh4bGxsaGhoUFBQREREREREUFBQWFhYZGRkgICAnJycr KysoKCgjIyMhISEkJCQnJyclJSUfHx8YGBgZGRkbGxseHh4gICAhISEhISEhISEeHh4eHh4aGhoS EhIODg4SEhIaGhogICAfHx8gICAiIiInJyctLS0vLy8pKSkiIiIfHx8ZGRkUFBQREREAAAAAAAAA AAAAAAAAAAAAAAACAgIFBQUJCQkKCgoICAgGBgYDAwMBAQEAAAAAAAAAAAAAAAACAgIGBgYGBgYF BQUGBgYHBwcFBQUBAQEAAAABAQECAgIAAAAAAAAAAAAGBgYNDQ0NDQ0KCgoFBQUEBAQBAQEBAQEG BgYLCwsJCQkEBAQAAAABAQEFBQUKCgoMDAwKCgoGBgYFBQUAAAAAAAABAQEEBAQEBAQBAQEAAAAA AAAAAAAAAAAAAAACAgIEBAQGBgYICAgJCQkICAgHBwcFBQUBAQEAAAAAAAABAQEAAAAAAAAAAAAC AgIFBQUICAgLCwsNDQ0ODg4MDAwLCwsICAgFBQUHBwcLCwsKCgoHBwcBAQECAgIEBAQHBwcKCgoK CgoJCQkHBwcBAQECAgIHBwcQEBAZGRkdHR0cHBwZGRkTExMUFBQZGRkiIiIsLCwzMzM1NTU0NDQ7 OztCQkJLS0tUVFRbW1thYWFjY2NjY2NnZ2dbW1tNTU09PT0uLi4pKSkpKSknJycqKiorKyssLCwr KysmJiYfHx8cHBwcHBwiIiIlJSUmJiYiIiIcHBwaGhodHR0hISEzMzM0NDQyMjItLS0mJiYhISEh ISEiIiIvLy87OztKSkpRUVFMTExCQkI6Ojo3Nzc7OztDQ0NLS0tLS0tGRkZAQEA4ODgwMDAvLy8u Li4vLy81NTU9PT1DQ0NISEhLS0tMTExQUFBVVVVYWFhZWVlWVlZMTExDQ0M0NDQtLS0jIyMhISEk JCQlJSUoKCgvLy8tLS00NDQ8PDxAQEBAQEBAQEBAQEA/Pz8/Pz9BQUFGRkZMTExSUlJTU1NQUFBN TU1ISEhHR0dISEhPT09XV1deXl5gYGBhYWFnZ2dkZGRkZGRpaWlvb292dnaBgYGKioqKioqBgYFy cnJfX19MTEw7OzsvLy8pKSkwMDAzMzM0NDQwMDAsLCwoKCggICAXFxcSEhISEhIODg4HBwcAAAAA AAAAAAACAgIAAAAAAAAAAAACAgIDAwMEBAQJCQkPDw8UFBQWFhYXFxcXFxcXFxcbGxsiIiInJyck JCQcHBwVFRUQEBAODg4NDQ0REREYGBgbGxsjIyMoKCgnJycnJycoKCgkJCQeHh4TExMQEBAPDw8S EhIXFxcZGRkZGRkZGRkaGhoaGhoaGhoaGhodHR0gICAkJCQmJiYmJiYnJycpKSksLCwuLi4rKysm JiYhISEfHx8eHh4dHR0aGhoWFhYSEhIQEBAPDw8ODg4QEBAVFRUaGhoiIiIqKiowMDAyMjIsLCwo KCglJSUnJycqKiooKCghISEbGxsaGhoaGhoaGhoaGhobGxsdHR0hISEkJCQgICAaGhoSEhIODg4R EREaGhohISEjIyMdHR0gICAiIiIlJSUoKCgpKSklJSUgICAXFxcWFhYTExMQEBAAAAAAAAAAAAAA AAABAQECAgIFBQUICAgLCwsJCQkFBQUCAgIBAQEAAAAAAAAAAAAAAAAAAAACAgIFBQUCAgIAAAAB AQEEBAQGBgYDAwMAAAAAAAAAAAABAQECAgIBAQEDAwMICAgLCwsLCwsMDAwKCgoEBAQBAQEGBgYP Dw8PDw8KCgoDAwMAAAABAQEHBwcJCQkFBQUBAQEAAAAAAAAAAAAEBAQKCgoMDAwJCQkEBAQCAgIA AAAAAAAAAAAAAAACAgIEBAQHBwcJCQkJCQkHBwcCAgIAAAAAAAAAAAABAQEAAAAAAAAAAAAAAAAB AQEDAwMGBgYJCQkLCwsLCwsODg4MDAwEBAQDAwMICAgLCwsKCgoCAgIAAAAAAAAAAAABAQEEBAQG BgYHBwcAAAACAgIGBgYNDQ0TExMYGBgcHBwdHR0XFxcUFBQUFBQbGxsmJiYuLi4wMDAvLy8xMTE7 OztFRUVISEhFRUVCQkJDQ0NERERFRUVEREQ/Pz8wMDAaGhoPDw8PDw8QEBATExMUFBQXFxcbGxsc HBwbGxsaGhobGxsaGhogICAlJSUlJSUgICAcHBwcHBwfHx8lJSUsLCw0NDQ2NjYwMDAmJiYeHh4a GhoVFRUYGBgfHx8pKSkwMDAzMzMyMjIxMTEvLy8yMjI4ODhCQkJPT09VVVVOTk5DQ0M4ODg0NDQv Ly8tLS0wMDA5OTlGRkZPT09cXFxhYWFiYmJeXl5gYGBkZGRfX19VVVU8PDwtLS0bGxsVFRUaGhog ICAsLCw8PDxJSUlNTU1QUFBRUVFPT09JSUk/Pz84ODgyMjItLS0qKiovLy85OTlBQUFERERCQkJD Q0NCQkJCQkJGRkZNTU1UVFRcXFxgYGBfX19XV1dSUlJUVFRYWFhgYGBwcHB/f399fX11dXVlZWVT U1NFRUVBQUFHR0dOTk5ERERBQUE5OTkvLy8rKysrKysnJychISEZGRkUFBQREREPDw8KCgoDAwMA AAAAAAADAwMAAAAAAAAAAAABAQEEBAQKCgoQEBAMDAwMDAwNDQ0PDw8VFRUgICAsLCwzMzMvLy8l JSUaGhoTExMPDw8ODg4TExMaGhohISEkJCQmJiYoKCgtLS0xMTEpKSkdHR0YGBgcHBwfHx8eHh4a GhoZGRkfHx8mJiYkJCQiIiIiIiIiIiIkJCQlJSUlJSUlJSUmJiYoKCgsLCwwMDAxMTErKysiIiIa GhoXFxcUFBQSEhIVFRUZGRkZGRkUFBQPDw8QEBAUFBQZGRkgICAtLS03NzczMzMpKSkgICAhISEo KCgxMTExMTEnJyceHh4bGxsWFhYTExMTExMYGBghISEkJCQhISEcHBwdHR0WFhYPDw8REREdHR0n JyclJSUfHx8WFhYaGhodHR0fHx8gICAhISEeHh4cHBwUFBQWFhYWFhYTExMAAAAAAAAAAAAAAAAA AAAAAAADAwMHBwcJCQkHBwcCAgIAAAABAQEBAQEBAQEAAAAAAAABAQEFBQUICAgKCgoFBQUAAAAA AAACAgIEBAQCAgIAAAACAgIAAAAAAAAAAAADAwMHBwcKCgoKCgoMDAwLCwsKCgoJCQkKCgoMDAwP Dw8SEhIPDw8GBgYAAAAAAAAGBgYLCwsGBgYAAAAAAAABAQEDAwMHBwcLCwsODg4ODg4NDQ0FBQUC AgIAAAABAQEDAwMGBgYICAgICAgEBAQDAwMDAwMDAwMCAgIAAAAAAAAAAAABAQEBAQEBAQEBAQEA AAAAAAAAAAAAAAAHBwcMDAwMDAwJCQkJCQkMDAwNDQ0KCgoKCgoEBAQAAAAAAAAAAAABAQEICAgP Dw8PDw8LCwsJCQkKCgoODg4TExMXFxcaGhoXFxcXFxcUFBQSEhIYGBgkJCQsLCwuLi4tLS0tLS00 NDRDQ0NOTk5NTU1CQkI4ODgsLCwoKCgoKCgqKionJyceHh4UFBQQEBALCwsODg4SEhIUFBQVFRUX FxcbGxseHh4ZGRkbGxsdHR0eHh4hISEiIiIeHh4ZGRkiIiIkJCQnJycpKSkpKSkjIyMbGxsVFRUS EhIRERESEhISEhITExMXFxcgICAqKiozMzM3Nzc6Ojo9PT1GRkZOTk5OTk5ISEg7Ozs1NTUuLi4v Ly85OTlISEhXV1dgYGBqamptbW1ubm5sbGxpaWliYmJVVVVISEg8PDwxMTEhISEVFRUSEhIYGBgm JiYyMjI/Pz9GRkZLS0tLS0tKSkpISEhCQkI6OjowMDAqKiojIyMfHx8iIiIrKys1NTU8PDxGRkZI SEhISEhCQkI9PT0/Pz9GRkZLS0tOTk5ISEhJSUlTU1NcXFxmZmZ6enqPj4+RkZGTk5OQkJCKioqH h4eAgIBra2tUVFRHR0c1NTUsLCwtLS0rKyspKSktLS0xMTE1NTUqKiocHBwPDw8GBgYAAAAAAAAB AQEAAAACAgIJCQkODg4QEBANDQ0GBgYCAgIAAAADAwMJCQkPDw8ZGRkpKSk7OztFRUU7OzssLCwb GxsVFRUWFhYbGxskJCQsLCwsLCwoKCgnJycuLi4zMzMyMjIrKyslJSUnJyciIiIfHx8iIiIqKiov Ly8vLy8tLS0lJSUmJiYnJycnJyclJSUhISEdHR0bGxsbGxskJCQqKionJyceHh4XFxcTExMREREY GBgbGxsfHx8iIiIeHh4VFRUODg4LCwsNDQ0SEhIZGRkhISEkJCQjIyMfHx8cHBwiIiIrKyswMDAs LCwoKCgnJychISEYGBgQEBAVFRUbGxsdHR0cHBwaGhoaGhoaGhoXFxcQEBATExMjIyMtLS0mJiYZ GRkSEhIREREVFRUXFxcWFhYWFhYXFxcXFxcWFhYaGhoWFhYVFRUWFhYAAAAAAAAAAAAAAAABAQEA AAAAAAACAgIEBAQEBAQDAwMDAwMDAwMEBAQFBQUEBAQEBAQFBQUICAgLCwsMDAwICAgDAwMAAAAA AAACAgIGBgYJCQkHBwcDAwMAAAAAAAACAgIGBgYJCQkJCQkHBwcHBwcGBgYHBwcICAgLCwsPDw8S EhIRERENDQ0EBAQAAAABAQEJCQkLCwsHBwcAAAAAAAADAwMHBwcKCgoNDQ0ODg4ODg4ODg4LCwsI CAgGBgYICAgKCgoLCwsLCwsCAgIAAAAAAAAAAAAAAAABAQEFBQUKCgoODg4HBwcAAAAAAAAAAAAC AgICAgIBAQEAAAAAAAAGBgYNDQ0NDQ0KCgoMDAwSEhIPDw8KCgoGBgYEBAQAAAAAAAABAQEHBwcP Dw8NDQ0MDAwMDAwNDQ0ODg4PDw8PDw8TExMREREPDw8PDw8SEhIZGRkiIiIqKiouLi4qKionJycr Kys2NjY/Pz9CQkJAQEA5OTk2NjYoKCgUFBQMDAwUFBQcHBwdHR0gICAdHR0ZGRkUFBQUFBQYGBgg ICAlJSUsLCwvLy8wMDAsLCwoKCgoKCgrKystLS0fHx8eHh4dHR0eHh4fHx8eHh4bGxsZGRkYGBgU FBQSEhIWFhYdHR0nJycxMTE5OTlAQEBLS0tUVFRWVlZWVlZYWFhbW1tcXFxZWVlSUlJISEhCQkJF RUVPT09dXV1nZ2dycnJ5eXl9fX17e3t1dXVubm5kZGRbW1tEREQ2NjYlJSUaGhoWFhYWFhYXFxcZ GRkqKioxMTE4ODg8PDw/Pz9CQkJAQEA7Ozs6Ojo3Nzc1NTUzMzMzMzM0NDQ1NTU2NjY2NjY7OztB QUFHR0dPT09ZWVliYmJmZmZnZ2dVVVVCQkI5OTk+Pj5PT09oaGh7e3uMjIyPj4+RkZGRkZGRkZGM jIyAgIB0dHRcXFxEREQyMjIsLCwlJSUfHx8eHh4dHR0iIiIiIiIgICAYGBgKCgoAAAAAAAAAAAAN DQ0QEBAUFBQVFRURERELCwsEBAQAAAAEBAQKCgoTExMeHh4pKSkyMjI0NDQzMzMjIyMfHx8fHx8n JycsLCwoKCghISEcHBwjIyMqKiowMDAuLi4mJiYhISEiIiIlJSUdHR0hISEoKCguLi4vLy8sLCwm JiYhISEiIiIhISEfHx8cHBwZGRkYGBgYGBgZGRkfHx8hISEeHh4XFxcTExMVFRUbGxsgICAmJiYm JiYmJiYiIiIZGRkPDw8KCgoJCQkMDAwPDw8VFRUYGBgaGhoZGRkYGBgXFxceHh4mJiYtLS0xMTEy MjIsLCwcHBwMDAwTExMSEhIRERERERETExMUFBQVFRUVFRUUFBQZGRkjIyMoKCghISESEhILCwsM DAwPDw8QEBAQEBAQEBATExMWFhYXFxcVFRUVFRUUFBQSEhIQEBAAAAAAAAAAAAAAAAACAgIAAAAA AAAAAAAAAAABAQECAgIEBAQEBAQFBQUHBwcICAgICAgJCQkLCwsMDAwLCwsKCgoHBwcCAgIAAAAA AAAFBQULCwsMDAwHBwcBAQEAAAAAAAACAgIEBAQFBQUCAgICAgICAgIDAwMFBQUICAgMDAwPDw8Q EBASEhINDQ0CAgIAAAAHBwcNDQ0MDAwGBgYDAwMBAQECAgIHBwcMDAwODg4PDw8SEhIQEBAODg4M DAwMDAwMDAwLCwsKCgoGBgYCAgIAAAABAQEAAAAAAAAFBQUNDQ0PDw8NDQ0KCgoEBAQAAAAAAAAG BgYLCwsHBwcBAQEAAAAHBwcNDQ0NDQ0MDAwNDQ0SEhIPDw8MDAwICAgBAQEAAAAAAAAFBQUMDAwM DAwMDAwLCwsLCwsLCwsMDAwMDAwQEBANDQ0NDQ0ODg4MDAwNDQ0XFxciIiIsLCwtLS0tLS0tLS0x MTE2NjY3Nzc0NDQzMzMuLi4oKCgiIiIaGhoTExMPDw8PDw8UFBQYGBgdHR0gICAgICAcHBwXFxcT ExMcHBwiIiIrKys0NDQ6Ojo7Ozs1NTUvLy8pKSkkJCQeHh4cHBweHh4gICAiIiIiIiIZGRkZGRka GhobGxscHBwdHR0fHx8hISEqKio0NDRAQEBJSUlPT09ZWVloaGh0dHR4eHh1dXVvb29lZWVdXV1b W1tdXV1hYWFmZmZqamppaWleXl5RUVFJSUlFRUVDQ0M9PT0zMzMpKSkmJiYqKiouLi4vLy8vLy8l JSUpKSksLCwtLS0wMDA1NTU2NjY0NDQ3Nzc2NjY1NTU0NDQzMzMwMDAtLS0qKiosLCwtLS0xMTE8 PDxNTU1fX19sbGxxcXFoaGhfX19UVFRSUlJXV1dgYGBlZWVoaGhoaGhpaWl0dHSJiYmcnJyioqKb m5uRkZF/f39jY2NKSkpAQEA7Ozs5OTk5OTk3NzcyMjIpKSkcHBwQEBAGBgYDAwMGBgYLCwsQEBAT ExMVFRUTExMNDQ0HBwcDAwMBAQEKCgoMDAwREREYGBghISEmJiYmJiYiIiImJiYlJSUkJCQgICAZ GRkUFBQXFxcdHR0cHBwfHx8gICAfHx8fHx8fHx8dHR0YGBgfHx8jIyMnJycnJychISEaGhoWFhYU FBQXFxcXFxcXFxcWFhYVFRUWFhYZGRkcHBweHh4aGhoWFhYVFRUZGRkeHh4fHx8dHR0eHh4gICAg ICAbGxsQEBAFBQUAAAABAQELCwsPDw8TExMUFBQTExMTExMWFhYaGholJSUwMDA4ODgzMzMmJiYZ GRkSEhIQEBAODg4ODg4PDw8RERETExMUFBQUFBQTExMbGxscHBweHh4cHBwVFRUNDQ0LCwsMDAwL CwsMDAwNDQ0ODg4SEhIVFRUUFBQSEhIPDw8ODg4ODg4REREAAAAAAAAAAAAAAAABAQEAAAAAAAAB AQEBAQEAAAAAAAABAQEDAwMFBQUHBwcJCQkKCgoKCgoKCgoLCwsJCQkLCwsMDAwICAgBAQEAAAAB AQEFBQUODg4MDAwICAgDAwMAAAAAAAAAAAABAQEAAAAAAAAAAAABAQEBAQEDAwMGBgYICAgMDAwR EREREREKCgoFBQUICAgMDAwODg4REREJCQkAAAAAAAACAgIJCQkNDQ0NDQ0PDw8PDw8PDw8QEBAQ EBAPDw8MDAwKCgoJCQkCAgIAAAABAQEBAQEAAAABAQEGBgYKCgoPDw8SEhINDQ0EBAQBAQEFBQUL CwsREREODg4GBgYBAQEGBgYODg4ODg4JCQkPDw8PDw8ODg4JCQkCAgIAAAACAgIJCQkMDAwNDQ0N DQ0LCwsJCQkKCgoNDQ0ODg4ODg4PDw8QEBAQEBANDQ0NDQ0TExMbGxssLCwxMTExMTEtLS0tLS02 NjY+Pj5BQUFDQ0MwMDAfHx8ZGRkXFxcSEhITExMYGBgSEhIVFRUZGRkeHh4gICAeHh4aGhoXFxcS EhISEhIUFBQcHBwoKCgwMDAyMjIwMDAzMzMtLS0mJiYjIyMlJSUpKSktLS0vLy8uLi4sLCwqKiop KSkmJiYhISEaGhoVFRUfHx8mJiYyMjI/Pz9HR0dISEhHR0dHR0dZWVldXV1iYmJkZGRjY2NiYmJk ZGRmZmZqampxcXF1dXVubm5gYGBPT09AQEA3Nzc5OTkxMTEoKCgjIyMkJCQnJycsLCwxMTE0NDQz MzMwMDAtLS0tLS0wMDA0NDQ0NDQyMjIzMzM0NDQ2NjY2NjY1NTUyMjIwMDAtLS0rKyssLCw0NDRE RERWVlZiYmJmZmZtbW1lZWVgYGBkZGRtbW10dHR4eHh6enp1dXVycnJ0dHSBgYGRkZGXl5eRkZGJ iYl/f39qampXV1dLS0tAQEA0NDQmJiYaGhoRERELCwsDAwMAAAACAgIHBwcNDQ0QEBAYGBgYGBgX FxcUFBQQEBAMDAwLCwsLCwsNDQ0PDw8RERETExMXFxccHBwiIiIlJSUvLy8iIiIUFBQPDw8QEBAR EREREREQEBAZGRkgICAkJCQgICAcHBwdHR0bGxsXFxcmJiYkJCQgICAZGRkUFBQSEhIUFBQWFhYU FBQVFRUWFhYWFhYVFRUWFhYXFxcYGBgXFxcYGBgaGhodHR0fHx8dHR0ZGRkUFBQbGxsaGhoZGRkU FBQMDAwGBgYGBgYJCQkPDw8TExMXFxcXFxcVFRUWFhYbGxshISEwMDAvLy8sLCwnJyceHh4VFRUR EREREREPDw8RERETExMUFBQUFBQUFBQVFRUXFxcdHR0ZGRkUFBQQEBARERETExMREREODg4KCgoN DQ0QEBASEhIUFBQTExMQEBANDQ0LCwsSEhIaGhoiIiIAAAAAAAAAAAAAAAAAAAAAAAABAQECAgIB AQEAAAAAAAACAgIDAwMFBQUHBwcJCQkKCgoKCgoJCQkJCQkKCgoMDAwNDQ0LCwsGBgYCAgIAAAAA AAAKCgoMDAwNDQ0JCQkDAwMAAAAAAAABAQEAAAAAAAAAAAAAAAAAAAAAAAABAQECAgIHBwcKCgoM DAwNDQ0JCQkICAgLCwsQEBATExMODg4HBwcBAQEAAAACAgIHBwcLCwsNDQ0NDQ0ODg4PDw8QEBAQ EBAQEBAQEBAKCgoCAgIAAAAAAAAAAAAAAAAAAAACAgIKCgoMDAwODg4NDQ0LCwsHBwcDAwMBAQEN DQ0TExMTExMKCgoEBAQGBgYLCwsNDQ0LCwsNDQ0PDw8MDAwGBgYCAgIDAwMHBwcPDw8RERESEhIO Dg4LCwsKCgoLCwsLCwsNDQ0SEhIVFRUVFRUVFRUZGRkcHBwdHR0jIyMwMDA7Ozs7Ozs4ODg4ODg4 ODg2NjY2NjYvLy8iIiIYGBgWFhYZGRkXFxcREREXFxcWFhYVFRUVFRUYGBgbGxsdHR0eHh4ZGRkW FhYTExMQEBAREREXFxchISEpKSkqKionJyckJCQkJCQoKCgtLS0yMjI0NDQ6OjoxMTEnJyclJSUp KSksLCwpKSkkJCQbGxsdHR0kJCQxMTE6Ojo8PDw3NzczMzMsLCwwMDA2NjY/Pz9JSUlUVFReXl5k ZGRycnJ2dnZ6enp6enp1dXVqampdXV1SUlJLS0s/Pz8xMTEnJycjIyMjIyMnJycrKysyMjIxMTEv Ly8sLCwtLS0xMTE1NTU3Nzc8PDw7Ozs6Ojo3Nzc0NDQvLy8qKionJyckJCQqKio1NTVGRkZbW1tv b297e3t/f39zc3NcXFxFRUU5OTk0NDQ0NDQ+Pj5LS0tiYmJ0dHSJiYmXl5ecnJyZmZmPj4+FhYV8 fHxvb29gYGBSUlJAQEAvLy8cHBwMDAwAAAAAAAAAAAAAAAAAAAAGBgYPDw8WFhYbGxsZGRkWFhYT ExMSEhIRERESEhISEhIRERETExMXFxcaGhocHBwdHR0eHh4fHx8UFBQVFRUWFhYVFRUSEhIUFBQd HR0lJSUqKiotLS0rKyskJCQjIyMoKCguLi4uLi4jIyMfHx8cHBwcHBwfHx8hISEhISEgICAcHBwa GhoXFxcUFBQSEhISEhITExMUFBQZGRkdHR0hISEeHh4WFhYSEhIUFBQZGRkdHR0ZGRkTExMODg4K CgoKCgoPDw8VFRUXFxcaGhodHR0bGxsXFxcXFxccHBwhISEhISEhISEkJCQlJSUhISEaGhoXFxcY GBgYGBgVFRUSEhIRERETExMWFhYZGRkaGhoVFRUYGBgYGBgUFBQQEBAPDw8ODg4NDQ0PDw8REREU FBQVFRUSEhIPDw8NDQ0NDQ0QEBAhISEuLi4wMDAAAAAAAAAAAAAAAAAAAAAAAAAAAAAAAAAAAAAA AAADAwMHBwcGBgYICAgJCQkLCwsLCwsLCwsKCgoJCQkKCgoJCQkHBwcFBQUDAwMCAgIAAAAAAAAB AQEFBQUJCQkICAgCAgIAAAAAAAABAQEAAAAAAAAAAAAAAAAAAAAAAAAAAAAAAAABAQEAAAABAQEF BQUFBQUDAwMHBwcODg4MDAwQEBASEhILCwsCAgIAAAABAQEHBwcJCQkICAgHBwcHBwcICAgLCwsP Dw8REREQEBAJCQkCAgIAAAAAAAAAAAAAAAABAQEEBAQHBwcLCwsNDQ0LCwsJCQkHBwcGBgYMDAwO Dg4TExMVFRUPDw8FBQUDAwMHBwcHBwcLCwsPDw8QEBALCwsFBQUBAQEAAAAKCgoPDw8TExMREREO Dg4MDAwKCgoHBwcKCgoQEBAVFRUWFhYbGxsjIyMnJycmJiYtLS01NTU6Ojo4ODgzMzMxMTEwMDAv Ly8uLi4mJiYbGxsSEhIODg4ODg4TExMZGRkYGBgYGBgYGBgYGBgYGBgYGBgYGBgZGRkYGBgXFxcX FxcYGBgYGBgYGBgZGRkcHBweHh4eHh4eHh4fHx8jIyMnJycsLCwvLy8xMTEwMDAsLCwnJyclJSUo KCgsLCwvLy8xMTEvLy8sLCwqKiorKystLS0uLi4vLy8nJycoKCgrKysyMjI7OztFRUVOTk5TU1NX V1dUVFRSUlJUVFRZWVlbW1taWlpXV1dDQ0M3NzcpKSklJSUoKCgtLS0wMDAyMjI2NjY2NjY2NjY1 NTU2NjY5OTk7Ozs8PDw2NjYxMTEqKiokJCQiIiIhISEjIyMkJCQuLi4yMjI3Nzc9PT1ERERLS0tO Tk5OTk5HR0c0NDQiIiIaGhoXFxcZGRkpKSk9PT1VVVViYmJubm5wcHBwcHBzc3N0dHRzc3NycnJx cXFwcHBqampdXV1PT08+Pj4vLy8bGxsTExMICAgAAAAAAAAGBgYODg4SEhIMDAwKCgoKCgoMDAwQ EBAVFRUZGRkbGxsfHx8dHR0dHR0fHx8fHx8bGxsUFBQPDw8VFRUSEhISEhIbGxsoKCgyMjI0NDQz MzMxMTE4ODg+Pj5AQEA+Pj42NjYoKCgbGxsdHR0aGhoZGRkeHh4lJSUpKSkmJiYhISEbGxsWFhYR EREPDw8REREXFxccHBwfHx8jIyMgICAcHBwZGRkWFhYVFRUWFhYYGBgSEhIQEBAPDw8QEBAQEBAR EREUFBQYGBgeHh4fHx8eHh4aGhoVFRUUFBQWFhYZGRkaGhohISEoKCgoKCghISEaGhoaGhodHR0X FxcTExMQEBAUFBQbGxsfHx8dHR0YGBgTExMVFRUUFBQRERENDQ0NDQ0PDw8QEBAUFBQVFRUVFRUT ExMPDw8MDAwPDw8TExMeHh4nJyctLS0oKCgAAAAAAAAAAAAAAAAAAAAAAAAAAAAAAAAAAAAAAAAE BAQJCQkLCwsLCwsMDAwMDAwMDAwMDAwLCwsKCgoJCQkGBgYCAgIAAAAAAAAAAAAAAAAAAAAAAAAA AAACAgICAgIAAAAAAAAAAAAAAAAAAAAAAAAAAAAAAAAAAAAAAAAAAAAAAAAAAAAAAAAAAAAAAAAA AAABAQEFBQUJCQkJCQkODg4SEhIQEBAICAgCAgIBAQECAgIEBAQDAwMBAQEAAAABAQEDAwMHBwcJ CQkNDQ0MDAwICAgCAgIAAAAAAAABAQEBAQEAAAACAgIICAgKCgoICAgHBwcJCQkMDAwODg4LCwsN DQ0TExMUFBQMDAwEBAQAAAACAgIGBgYLCwsNDQ0NDQ0JCQkDAwMAAAADAwMJCQkODg4ODg4NDQ0N DQ0KCgoGBgYEBAQICAgMDAwSEhIYGBghISEpKSktLS0iIiInJycuLi41NTU4ODg1NTUuLi4oKCgm JiYcHBwXFxcaGhoVFRULCwsNDQ0YGBgfHx8eHh4cHBwZGRkXFxcZGRkcHBwfHx8dHR0ZGRkWFhYX FxcaGhoaGhobGxscHBwYGBgZGRkbGxsbGxsdHR0iIiIpKSkuLi42NjY9PT1CQkI/Pz86Ojo4ODg6 Ojo8PDw4ODg9PT1AQEA+Pj46Ojo3NzcyMjItLS0oKCgrKysxMTE5OTlCQkJJSUlPT09RUVFJSUlK SkpNTU1SUlJXV1dYWFhVVVVTU1NMTExCQkI3Nzc1NTU5OTk+Pj5CQkJFRUU/Pz87Ozs2NjYwMDAs LCwpKSkpKSkpKSkmJiYjIyMgICAfHx8jIyMrKyszMzM3Nzc1NTU2NjY1NTUyMjIvLy8tLS0pKSkm JiYnJycjIyMhISElJSUqKiozMzNGRkZYWFhjY2NpaWlvb29vb29ra2tmZmZjY2NiYmJmZmZzc3OD g4OHh4d6enpmZmZLS0szMzMWFhYMDAwBAQEAAAADAwMKCgoICAgCAgIFBQUHBwcKCgoPDw8UFBQa GhofHx8iIiIqKiomJiYiIiIhISEeHh4ZGRkUFBQSEhITExMdHR0qKiozMzM3Nzc6Ojo+Pj5CQkJP T09PT09KSko+Pj4uLi4iIiIeHh4dHR0XFxcVFRUWFhYaGhofHx8gICAcHBwXFxcODg4MDAwKCgoO Dg4WFhYdHR0hISEiIiIgICAaGhoXFxcaGhodHR0aGhoUFBQPDw8NDQ0QEBAUFBQYGBgYGBgYGBga GhoeHh4kJCQhISEcHBwWFhYSEhISEhIUFBQXFxcoKCgjIyMeHh4eHh4gICAgICAaGhoTExMRERES EhIWFhYdHR0hISEgICAYGBgRERETExMPDw8LCwsKCgoNDQ0REREVFRUYGBgXFxcVFRUTExMSEhIQ EBAQEBAVFRUaGhomJiYmJiYlJSUgICAAAAAAAAAAAAAAAAAAAAAAAAABAQEBAQEAAAAAAAACAgIH BwcODg4NDQ0NDQ0NDQ0MDAwMDAwLCwsKCgoJCQkGBgYCAgIAAAAAAAAAAAAAAAAAAAAAAAAAAAAA AAAAAAAAAAAAAAABAQEBAQEBAQEBAQEBAQEBAQEAAAAAAAAAAAAAAAAEBAQGBgYEBAQAAAAAAAAE BAQHBwcHBwcMDAwLCwsLCwsNDQ0ODg4KCgoEBAQAAAAAAAAAAAAAAAAAAAAAAAAAAAAAAAABAQEA AAAEBAQGBgYCAgIAAAAAAAABAQEAAAABAQEAAAAAAAACAgIHBwcHBwcEBAQAAAAICAgMDAwODg4M DAwNDQ0PDw8NDQ0HBwcAAAAAAAAEBAQICAgMDAwNDQ0KCgoGBgYCAgIHBwcKCgoJCQkJCQkKCgoJ CQkFBQUAAAAAAAAEBAQLCwsSEhIZGRkkJCQvLy8wMDAnJycgICAiIiIoKCgrKysrKysqKioiIiIg ICAeHh4cHBwbGxsZGRkVFRURERESEhIVFRUYGBgZGRkYGBgXFxcXFxcYGBghISEhISEiIiIeHh4W FhYPDw8QEBAUFBQUFBQWFhYYGBgZGRkbGxsiIiIsLCwzMzM6Ojo6Ojo9PT1DQ0NNTU1RUVFMTExD Q0NCQkJHR0dISEhDQ0M+Pj47Ozs0NDQrKyskJCQoKCgvLy83NzdAQEBISEhPT09UVFRdXV1dXV1e Xl5fX19fX19fX19gYGBhYWFeXl5XV1dPT09JSUlHR0dJSUlQUFBXV1daWlpRUVFEREQ4ODguLi4o KCgmJiYnJycsLCwtLS0wMDAzMzM0NDQ0NDQyMjIxMTEzMzM3Nzc6Ojo6Ojo2NjYwMDAmJiYeHh4c HBwpKSk9PT1QUFBdXV1paWl1dXV/f3+KioqOjo6QkJCHh4dwcHBbW1tUVFRZWVlbW1tkZGRtbW1q ampbW1tJSUkyMjIcHBwTExMPDw8ICAgEBAQGBgYLCwsNDQ0LCwsLCwsODg4RERETExMTExMUFBQW FhYYGBgaGhocHBweHh4eHh4aGhoWFhYXFxccHBwiIiImJiYrKyswMDA3NzdAQEBJSUlPT09NTU1F RUU/Pz8/Pz8/Pz82NjYmJiYaGhoPDw8SEhIXFxcbGxsdHR0aGhoUFBQPDw8HBwcHBwcKCgoSEhIZ GRkbGxsWFhYREREPDw8UFBQcHBweHh4YGBgQEBANDQ0ODg4TExMTExMUFBQTExMRERESEhIaGhoh ISEnJychISEZGRkTExMSEhIUFBQYGBgbGxscHBwdHR0cHBwYGBgYGBgZGRkXFxcUFBQUFBQaGhof Hx8fHx8aGhoSEhIODg4MDAwLCwsKCgoMDAwQEBARERESEhIWFhYbGxsWFhYTExMSEhIUFBQVFRUW FhYaGhoeHh4jIyMoKCgqKiomJiYAAAAAAAAAAAAAAAACAgIAAAAAAAABAQEAAAAAAAABAQEGBgYJ CQkLCwsODg4PDw8ODg4MDAwLCwsLCwsNDQ0LCwsHBwcDAwMAAAAAAAAAAAABAQEBAQEBAQECAgID AwMCAgIAAAAAAAAAAAAFBQUGBgYGBgYEBAQAAAAAAAAAAAAAAAAICAgLCwsMDAwKCgoJCQkKCgoK CgoJCQkODg4MDAwJCQkHBwcHBwcHBwcEBAQAAAAAAAAAAAAAAAAAAAAAAAAAAAAAAAAAAAACAgIB AQEAAAAAAAAAAAABAQEBAQEBAQECAgIAAAABAQEDAwMDAwMAAAAAAAAAAAAAAAACAgIEBAQHBwcH BwcFBQUCAgIAAAADAwMAAAACAgIICAgMDAwMDAwMDAwNDQ0MDAwICAgJCQkNDQ0JCQkBAQEBAQEH BwcMDAwMDAwMDAwNDQ0QEBAWFhYiIiIsLCw8PDw2NjYsLCwiIiIfHx8iIiInJycpKSkmJiYhISEe Hh4hISEnJycpKSklJSUgICAZGRkUFBQTExMVFRUXFxcVFRUVFRUXFxccHBwfHx8jIyMkJCQjIyMe Hh4WFhYPDw8QEBATExMYGBgeHh4iIiIlJSUqKiowMDA1NTU7OztDQ0NKSkpPT09OTk5FRUU8PDw8 PDw8PDw/Pz9FRUVLS0tKSkpCQkI7Ozs1NTU3Nzc7OztAQEBFRUVMTExRUVFTU1NZWVleXl5lZWVm ZmZhYWFcXFxjY2Nubm52dnZ1dXVzc3NtbW1jY2NeXl5hYWFoaGhqampaWlpHR0c5OTkwMDAvLy82 NjY/Pz9NTU1GRkY9PT01NTUtLS0mJiYkJCQkJCQpKSksLCwyMjI4ODg7Ozs9PT0/Pz9BQUFISEhT U1NiYmJubm5xcXFycnJ3d3d+fn6Dg4OIiIiKioqAgIBtbW1aWlpOTk5KSkpMTExOTk5MTExEREQ6 OjoyMjIrKysmJiYjIyMeHh4YGBgSEhIPDw8MDAwLCwsKCgoPDw8MDAwLCwsNDQ0QEBASEhITExMU FBQVFRUXFxcaGhobGxscHBwbGxsZGRkWFhYZGRkWFhYXFxchISExMTFAQEBJSUlMTExZWVlZWVlf X19nZ2dgYGBISEgtLS0fHx8dHR0lJSUuLi4vLy8mJiYZGRkPDw8KCgoLCwsMDAwQEBAVFRUTExMN DQ0LCwsODg4UFBQYGBgaGhoXFxcTExMREREQEBAPDw8TExMSEhIQEBAODg4REREZGRkiIiInJycp KSkhISEXFxcSEhISEhIUFBQWFhYWFhYTExMVFRUXFxcZGRkYGBgWFhYUFBQTExMXFxcXFxcWFhYU FBQQEBANDQ0NDQ0NDQ0ODg4ODg4PDw8QEBASEhIUFBQVFRUVFRUSEhIUFBQYGBgYGBgWFhYYGBgh ISEsLCwtLS0tLS0oKCgjIyMAAAAAAAAAAAAAAAAAAAAAAAAAAAAAAAAAAAAAAAABAQEEBAQHBwcJ CQkLCwsMDAwMDAwMDAwNDQ0NDQ0NDQ0MDAwLCwsHBwcEBAQBAQEAAAAAAAABAQEAAAABAQECAgIC AgIAAAAAAAAAAAAHBwcJCQkJCQkGBgYBAQEAAAAAAAACAgIDAwMICAgMDAwNDQ0NDQ0NDQ0MDAwL CwsNDQ0NDQ0KCgoHBwcEBAQDAwMBAQEAAAAAAAAAAAAAAAAAAAAAAAAAAAAAAAAAAAAAAAAAAAAA AAAAAAABAQEBAQEAAAAAAAABAQEAAAAAAAAAAAAAAAAAAAAAAAACAgIAAAAAAAAAAAABAQECAgIB AQEAAAAAAAABAQEAAAABAQEFBQULCwsPDw8ODg4LCwsPDw8MDAwNDQ0QEBAODg4GBgYCAgIDAwMP Dw8RERETExMTExMSEhIWFhYiIiItLS01NTU6Ojo8PDw2NjYtLS0mJiYiIiIgICAgICAdHR0bGxsd HR0jIyMpKSksLCwsLCwgICAYGBgREREQEBARERESEhIWFhYaGhoZGRkcHBwgICAkJCQnJycoKCgj IyMeHh4YGBgZGRkcHBwhISEkJCQlJSUnJycpKSksLCwxMTE3Nzc8PDxBQUFDQ0M+Pj44ODg9PT07 Ozs9PT1FRUVPT09WVlZYWFhXV1dTU1NTU1NVVVVWVlZYWFhZWVlZWVlZWVlYWFhSUlJNTU1MTExL S0tLS0tOTk5TU1NbW1tgYGBmZmZoaGhlZWViYmJkZGRoaGhlZWVaWlpNTU1BQUE5OTk3Nzc+Pj5I SEhPT09DQ0M0NDQpKSkjIyMgICAiIiIkJCQsLCwsLCwuLi4zMzM9PT1KSkpWVlZeXl5lZWVqamps bGxpaWlkZGRkZGRmZmZnZ2dpaWlsbGxtbW1paWljY2NeXl5dXV1dXV1eXl5eXl5ZWVlMTEw/Pz84 ODg2NjY2NjY+Pj41NTUmJiYXFxcNDQ0GBgYBAQEAAAAAAAAAAAACAgIICAgNDQ0QEBATExMVFRUc HBwdHR0eHh4dHR0aGhoWFhYSEhIQEBAPDw8SEhIcHBwqKio6OjpJSUlZWVllZWVzc3OFhYWOjo5+ fn5fX19GRkY5OTk1NTU/Pz8+Pj44ODgtLS0fHx8UFBQPDw8ODg4ODg4REREVFRUTExMJCQkCAgIF BQUNDQ0XFxcaGhobGxsXFxcTExMREREREREQEBAPDw8NDQ0MDAwNDQ0UFBQfHx8nJycqKiogICAb GxsVFRUREREQEBARERESEhISEhIWFhYVFRUUFBQTExMSEhIREREREREQEBAUFBQTExMREREQEBAQ EBAQEBAQEBAQEBAPDw8PDw8ODg4PDw8QEBARERERERESEhIYGBgZGRkZGRkZGRkfHx8oKCgvLy8x MTEwMDAkJCQaGhoaGhoAAAAAAAAAAAAAAAAAAAAAAAAAAAAAAAAAAAADAwMFBQUFBQUFBQUHBwcI CAgJCQkKCgoLCwsMDAwNDQ0MDAwNDQ0ODg4NDQ0KCgoGBgYBAQEAAAABAQEAAAAAAAABAQEBAQEA AAAAAAAAAAAGBgYJCQkNDQ0LCwsGBgYBAQEAAAAAAAABAQEGBgYMDAwODg4PDw8PDw8PDw8PDw8M DAwNDQ0LCwsFBQUBAQEAAAAAAAAAAAAAAAAAAAAAAAAAAAAAAAAAAAAAAAAAAAABAQEAAAAAAAAA AAABAQECAgIDAwMEBAQCAgICAgIBAQEAAAAAAAADAwMDAwMCAgICAgIBAQEAAAAAAAAAAAAAAAAA AAAAAAAAAAAEBAQGBgYHBwcKCgoQEBARERENDQ0NDQ0LCwsKCgoNDQ0PDw8NDQ0KCgoICAgKCgoO Dg4VFRUZGRkaGhocHBwiIiIoKCgxMTE4ODg+Pj48PDw0NDQtLS0pKSkmJiYjIyMhISEeHh4cHBwc HBwfHx8kJCQnJyceHh4WFhYQEBAPDw8SEhIVFRUaGhogICAgICAhISEhISEiIiIkJCQmJiYlJSUi IiIlJSUiIiIgICAgICAgICAfHx8dHR0cHBwfHx8jIyMoKCgtLS0yMjI1NTU2NjY0NDQ0NDQ1NTU4 ODg/Pz9ISEhNTU1NTU1MTExLS0tNTU1SUlJZWVleXl5gYGBgYGBfX19VVVVLS0tAQEA2NjYvLy8r KystLS0xMTE3Nzc8PDxFRUVNTU1RUVFUVFRYWFhcXFxZWVlWVlZSUlJMTExCQkI3NzcyMjIzMzMt LS0mJiYfHx8dHR0gICAkJCQpKSksLCwvLy8xMTEzMzM4ODhFRUVWVlZjY2NoaGhra2twcHBwcHBq ampnZ2dpaWlnZ2diYmJkZGRiYmJfX19fX19kZGRsbGx1dXV7e3uJiYl+fn5qampRUVE9PT0zMzMw MDAwMDA2NjYtLS0fHx8REREICAgCAgIAAAAAAAAAAAAAAAADAwMICAgMDAwPDw8TExMXFxcXFxcZ GRkcHBwcHBwaGhoVFRUREREPDw8QEBAcHBwxMTFISEhZWVllZWVxcXF6enqJiYmFhYV2dnZgYGBR UVFMTExLS0tISEhCQkI2NjYmJiYaGhoUFBQTExMSEhIREREMDAwODg4PDw8KCgoCAgIAAAAGBgYR EREXFxcYGBgYGBgUFBQQEBAPDw8PDw8QEBAKCgoKCgoMDAwSEhIbGxsiIiIkJCQhISEXFxcVFRUR EREQEBAQEBARERESEhISEhIVFRUSEhIODg4MDAwMDAwODg4QEBAQEBAUFBQSEhIRERESEhITExMU FBQTExMRERENDQ0NDQ0NDQ0PDw8RERETExMUFBQVFRUXFxcaGhobGxsdHR0oKCg0NDQzMzMrKysh ISEfHx8fHx8eHh4AAAAAAAAAAAAAAAAAAAACAgIBAQEAAAABAQEHBwcKCgoJCQkICAgICAgHBwcH BwcHBwcICAgICAgJCQkJCQkMDAwPDw8REREPDw8KCgoFBQUCAgIBAQEAAAAAAAAAAAABAQEAAAAA AAAAAAABAQEGBgYMDAwPDw8NDQ0GBgYAAAAAAAACAgIFBQUJCQkLCwsMDAwNDQ0QEBASEhIODg4N DQ0KCgoDAwMAAAAAAAAAAAABAQEAAAAAAAAAAAAAAAAAAAAAAAAAAAAAAAAEBAQEBAQCAgIBAQEA AAADAwMICAgNDQ0GBgYICAgICAgFBQUFBQUICAgICAgEBAQJCQkHBwcFBQUDAwMCAgIBAQEAAAAA AAAAAAAHBwcNDQ0ODg4MDAwODg4QEBASEhIMDAwKCgoHBwcGBgYJCQkODg4QEBAQEBAMDAwNDQ0Q EBAVFRUaGhoeHh4gICAhISEtLS0vLy8xMTExMTExMTEwMDAtLS0pKSknJycmJiYiIiIeHh4bGxsb GxsdHR0fHx8bGxsUFBQPDw8ODg4PDw8SEhIbGxsjIyMrKysqKiolJSUfHx8bGxsaGhoaGhoZGRkb GxsYGBgWFhYWFhYYGBgZGRkaGhobGxsgICAiIiImJiYpKSkrKystLS0uLi4vLy8tLS0vLy8yMjI3 Nzc8PDw+Pj48PDw6Ojo/Pz9AQEBERERNTU1WVlZcXFxgYGBiYmJjY2NZWVlNTU1CQkI5OTkyMjIy MjI0NDQ2NjY6OjpBQUFMTExVVVVbW1tdXV1dXV1cXFxUVFRKSkpCQkI7Ozs1NTUzMzMzMzMtLS0p KSklJSUkJCQkJCQkJCQlJSUmJiYmJiYtLS02NjY/Pz9OTk5cXFxjY2NjY2NkZGRra2twcHBxcXFx cXFvb29oaGhfX19XV1dXV1dZWVleXl5mZmZvb293d3d8fHx9fX1ubm5XV1dBQUExMTEnJycfHx8b GxsdHR0ZGRkUFBQQEBAODg4NDQ0MDAwLCwsFBQUCAgIBAQEDAwMFBQUKCgoSEhIbGxsjIyMiIiIf Hx8bGxsVFRUQEBAQEBATExMiIiIyMjJKSkpgYGBycnJ+fn6Dg4ODg4N5eXlsbGxeXl5UVFROTk5K SkpKSkpLS0syMjItLS0lJSUgICAdHR0XFxcQEBALCwsNDQ0ICAgDAwMAAAAAAAADAwMLCwsSEhIU FBQTExMSEhIQEBAPDw8PDw8ODg4NDQ0JCQkKCgoNDQ0REREYGBgbGxsZGRkVFRUTExMSEhIQEBAR ERETExMUFBQVFRUUFBQODg4MDAwKCgoKCgoMDAwQEBARERESEhISEhISEhITExMVFRUVFRUUFBQR EREODg4NDQ0ODg4RERETExMVFRUWFhYYGBgZGRkUFBQaGhogICAmJiYtLS0wMDAoKCgdHR0cHBwe Hh4fHx8dHR0AAAAAAAAAAAAAAAAAAAACAgIBAQEAAAABAQEICAgMDAwNDQ0MDAwLCwsJCQkHBwcF BQUEBAQDAwMCAgIGBgYICAgMDAwQEBAQEBAODg4KCgoHBwcCAgIAAAAAAAAAAAAAAAAAAAAAAAAB AQEAAAACAgIHBwcNDQ0PDw8MDAwGBgYBAQEAAAACAgIEBAQHBwcJCQkLCwsODg4REREREREPDw8K CgoDAwMAAAAAAAAAAAABAQEAAAAAAAAAAAAAAAAAAAAAAAAAAAAAAAADAwMGBgYHBwcEBAQAAAAB AQEICAgODg4MDAwODg4MDAwICAgICAgLCwsMDAwKCgoMDAwKCgoICAgGBgYFBQUDAwMBAQEAAAAA AAAEBAQKCgoQEBAQEBAODg4PDw8SEhISEhIREREMDAwGBgYFBQUJCQkODg4QEBAVFRUUFBQSEhIR ERETExMXFxccHBweHh4lJSUnJycpKSkpKSkoKCgmJiYiIiIdHR0gICAfHx8dHR0cHBwcHBweHh4g ICAiIiIgICAbGxsVFRURERENDQ0ODg4YGBgjIyMuLi4uLi4rKysiIiIZGRkUFBQSEhIRERERERER ERESEhISEhIUFBQWFhYYGBgZGRkcHBweHh4hISElJSUqKiowMDA3Nzc8PDw3Nzc3Nzc3Nzc6Ojo+ Pj5ERERJSUlLS0tFRUVAQEA9PT1CQkJMTExZWVloaGhycnJmZmZeXl5YWFhXV1dWVlZQUFBDQ0M6 Ojo9PT1AQEBJSUlVVVVhYWFlZWVgYGBZWVlMTExDQ0M5OTk4ODg7Ozs+Pj4+Pj48PDw/Pz85OTkx MTEnJycdHR0WFhYXFxcaGhojIyMtLS05OTlDQ0NLS0tPT09OTk5JSUlDQ0NISEhRUVFbW1thYWFi YmJgYGBeXl5dXV1hYWFlZWVnZ2dlZWVgYGBaWlpWVlZYWFhOTk5BQUE0NDQpKSkfHx8WFhYQEBAU FBQTExMSEhIREREREREQEBAPDw8NDQ0GBgYBAQEAAAAAAAADAwMJCQkUFBQfHx8gICAcHBwWFhYQ EBALCwsMDAwUFBQeHh4vLy9ISEhlZWV5eXmHh4eQkJCNjY2Dg4N8fHx5eXl3d3d2dnZ2dnZ1dXVz c3NxcXFgYGBcXFxTU1NDQ0MyMjIjIyMbGxsYGBgTExMKCgoCAgIAAAACAgIICAgNDQ0QEBASEhIP Dw8ODg4PDw8QEBAQEBANDQ0LCwsKCgoLCwsMDAwNDQ0QEBATExMUFBQTExMSEhISEhISEhIVFRUY GBgYGBgUFBQREREKCgoKCgoLCwsNDQ0QEBAREREREREQEBAPDw8QEBATExMTExMSEhIREREQEBAQ EBAUFBQVFRUYGBgYGBgYGBgXFxcWFhYWFhYZGRkeHh4mJiYrKyspKSkjIyMdHR0bGxsiIiIlJSUj IyMaGhoAAAAAAAAAAAAAAAAAAAAAAAAAAAAAAAAAAAAEBAQKCgoNDQ0PDw8NDQ0LCwsICAgGBgYD AwMBAQEAAAACAgIEBAQICAgMDAwPDw8PDw8NDQ0LCwsEBAQAAAAAAAAAAAAAAAAAAAAAAAAAAAAA AAAAAAACAgIGBgYKCgoNDQ0MDAwLCwsAAAAAAAABAQEFBQUICAgKCgoLCwsNDQ0REREQEBAMDAwF BQUBAQEAAAAAAAAAAAAAAAAAAAAAAAAAAAAAAAAAAAAAAAAAAAAAAAAFBQUJCQkICAgDAwMBAQED AwMICAgODg4ODg4MDAwHBwcFBQUICAgNDQ0QEBALCwsJCQkHBwcFBQUEBAQCAgIBAQEAAAADAwMA AAADAwMMDAwSEhIREREPDw8PDw8UFBQVFRUTExMODg4KCgoKCgoNDQ0PDw8REREXFxcbGxsZGRkW FhYWFhYaGhodHR0fHx8kJCQnJycjIyMdHR0bGxsbGxscHBwYGBgXFxcUFBQTExMVFRUXFxcaGhoc HBwhISEhISEiIiIhISEcHBwYGBgcHBwiIiIqKiouLi4uLi4pKSkgICAYGBgSEhIPDw8PDw8TExMY GBgbGxsdHR0fHx8fHx8eHh4dHR0bGxsbGxseHh4jIyMrKys0NDQ7OztCQkJDQ0NERERGRkZJSUlN TU1RUVFTU1NRUVFISEg+Pj49PT1ERERTU1NmZmZ1dXVubm5iYmJSUlJFRUVAQEBAQEBCQkJEREQ/ Pz9AQEBGRkZRUVFeXl5kZGRhYWFbW1tOTk5KSkpISEhMTExRUVFSUlJMTExFRUU5OTk3NzcyMjIq KiofHx8XFxcVFRUYGBgbGxsmJiY1NTU+Pj49PT03NzcvLy8qKiozMzM3NzdBQUFNTU1YWFhhYWFt bW12dnZ9fX1+fn58fHx1dXVpaWlbW1tQUFBJSUlQUFBKSko+Pj4xMTEkJCQbGxsXFxcYGBgUFBQS EhIPDw8NDQ0NDQ0MDAwLCwsKCgoICAgCAgIAAAAAAAABAQEDAwMLCwsTExMPDw8QEBARERESEhIP Dw8QEBAYGBgiIiI9PT1WVlZwcHB9fX2IiIiWlpafn5+fn5+pqamurq6vr6+wsLC7u7vExMS5ubmm pqabm5uQkJB+fn5qampVVVVAQEAtLS0gICATExMPDw8JCQkGBgYHBwcKCgoPDw8SEhIPDw8NDQ0N DQ0PDw8QEBAPDw8NDQ0MDAwJCQkODg4TExMVFRUWFhYXFxcWFhYVFRUSEhIUFBQXFxcaGhoaGhoX FxcQEBALCwsMDAwODg4QEBAREREREREQEBAPDw8ODg4PDw8RERETExMTExMSEhITExMVFRUXFxcW FhYYGBgaGhoaGhoYGBgWFhYVFRUVFRUgICAhISEjIyMjIyMfHx8cHBwhISEoKCgvLy8wMDAoKCga GhoAAAAAAAAAAAAAAAAAAAAAAAAAAAAAAAAAAAAAAAAFBQULCwsPDw8ODg4MDAwLCwsJCQkGBgYD AwMAAAAAAAABAQEEBAQJCQkMDAwNDQ0MDAwLCwsFBQUCAgIAAAAAAAAAAAAAAAAAAAAAAAAAAAAA AAAAAAABAQEDAwMGBgYKCgoNDQ0GBgYCAgIAAAACAgIGBgYHBwcICAgJCQkMDAwODg4ODg4JCQkE BAQBAQEAAAAAAAAAAAAAAAAAAAAAAAAAAAAAAAAAAAAAAAAAAAADAwMKCgoLCwsJCQkGBgYFBQUH BwcLCwsLCwsKCgoICAgEBAQDAwMICAgODg4MDAwJCQkFBQUCAgIAAAAAAAAAAAABAQEGBgYFBQUG BgYLCwsQEBASEhISEhIRERERERETExMVFRUVFRUTExMQEBAQEBASEhIODg4WFhYdHR0eHh4dHR0c HBwZGRkXFxcZGRkdHR0fHx8cHBwYGBgYGBgcHBwfHx8bGxsaGhoYGBgWFhYUFBQTExMTExMTExMY GBgaGhogICAkJCQjIyMeHh4cHBwfHx8iIiIlJSUoKCgmJiYiIiIdHR0XFxcTExMPDw8TExMZGRkg ICAoKCgvLy8xMTEwMDArKysmJiYgICAdHR0bGxsbGxsdHR0gICAyMjI5OTlDQ0NLS0tOTk5OTk5N TU1MTExKSkpEREQ/Pz89PT08PDw/Pz9ISEhRUVFcXFxfX19fX19XV1dJSUk9PT03Nzc2NjY4ODg6 Ojo+Pj5HR0dUVFRfX19kZGRjY2NnZ2dkZGRfX19bW1tXV1dTU1NPT09MTExGRkZHR0dISEhEREQ5 OTkrKyshISEeHh4fHx8nJyczMzM8PDw+Pj49PT1DQ0NMTExPT09XV1dfX19hYWFiYmJlZWVtbW10 dHSCgoKCgoKAgIB6enpxcXFmZmZcXFxWVlZISEhAQEA2NjYuLi4nJychISEeHh4fHx8UFBQREREO Dg4MDAwMDAwNDQ0ODg4ODg4GBgYAAAAAAAAAAAABAQEAAAACAgIICAgWFhYYGBgbGxsaGhoTExMN DQ0REREYGBgsLCw+Pj5VVVVpaWmAgICcnJy3t7fHx8fV1dXl5eXv7+/s7Ozo6Ojj4+PQ0NC5ubmo qKidnZ2NjY16enpjY2NGRkYnJycSEhIQEBAPDw8NDQ0MDAwNDQ0PDw8REREREREMDAwODg4REREU FBQTExMSEhITExMWFhYVFRUaGhoeHh4dHR0bGxsYGBgUFBQQEBAUFBQXFxcZGRkZGRkWFhYSEhIP Dw8ODg4QEBARERESEhIREREPDw8ODg4ODg4PDw8TExMUFBQWFhYXFxcYGBgYGBgYGBgYGBgWFhYY GBgaGhoZGRkYGBgXFxcXFxcYGBgfHx8eHh4cHBwaGhodHR0mJiYxMTE4ODg9PT0vLy8eHh4XFxcA AAAAAAAAAAAAAAAAAAAAAAABAQECAgIAAAAAAAACAgIJCQkNDQ0NDQ0MDAwMDAwMDAwJCQkGBgYD AwMAAAAAAAACAgIHBwcKCgoMDAwLCwsJCQkGBgYCAgIAAAAAAAAAAAAAAAAAAAAAAAAAAAABAQEB AQEAAAAAAAAAAAAEBAQJCQkPDw8HBwcAAAAAAAACAgIEBAQGBgYHBwcFBQULCwsQEBAMDAwGBgYB AQEBAQEBAQEAAAAAAAAAAAAAAAAAAAAAAAAAAAAAAAAAAAAEBAQJCQkMDAwNDQ0MDAwMDAwMDAwI CAgJCQkLCwsLCwsFBQUAAAACAgIJCQkQEBAMDAwFBQUAAAAAAAAAAAAAAAACAgIICAgODg4REREO Dg4NDQ0QEBAUFBQWFhYQEBAREREVFRUYGBgXFxcTExMSEhIUFBQZGRkYGBgXFxcXFxcbGxsdHR0Z GRkTExMPDw8SEhIVFRUXFxcZGRkaGhoZGRkWFhYfHx8iIiIlJSUkJCQgICAcHBwYGBgXFxcTExMQ EBAQEBASEhITExMTExMVFRUZGRkZGRkaGhocHBwdHR0fHx8gICAeHh4aGhodHR0dHR0dHR0gICAn JycuLi4vLy8sLCwmJiYiIiIgICAfHx8eHh4bGxsZGRkaGhoXFxcjIyM1NTVEREROTk5SUlJUVFRV VVVTU1NXV1dfX19nZ2dmZmZhYWFeXl5hYWFgYGBgYGBdXV1XV1dQUFBKSkpGRkZERERFRUVMTExV VVVgYGBtbW14eHh+fn5/f3+Dg4OHh4eJiYmEhIR4eHhra2tiYmJeXl5cXFxdXV1dXV1YWFhMTEw7 OzstLS0mJiYdHR0aGhoaGhobGxseHh4qKipFRUVdXV2GhoaVlZWenp6Xl5eLi4uDg4N/f398fHx+ fn6BgYGEhISEhIR8fHxtbW1bW1tPT09BQUE5OTk0NDQ1NTU2NjYuLi4gICAVFRUPDw8NDQ0KCgoI CAgJCQkJCQkKCgoJCQkHBwcBAQEBAQEHBwcMDAwODg4SEhIYGBgYGBgVFRURERELCwsCAgIAAAAI CAgUFBQeHh46Ojpra2ugoKDJycni4uLx8fH6+vr7+/v8/Pz6+vr19fXt7e3i4uLR0dHCwsK0tLSn p6eKiopjY2M8PDwiIiIXFxcVFRUQEBAODg4MDAwNDQ0RERETExMQEBALCwsODg4SEhIYGBgbGxsZ GRkYGBgdHR0lJSUpKSknJychISEYGBgSEhIPDw8ODg4MDAwXFxcZGRkaGhoVFRUQEBAODg4REREV FRURERESEhIREREPDw8MDAwMDAwPDw8TExMVFRUWFhYZGRkbGxscHBwaGhoVFRUREREYGBgZGRka GhoZGRkXFxcXFxcYGBgaGhoZGRkaGhoYGBgYGBgkJCQ3NzdCQkJDQ0MxMTEoKCggICAcHBwAAAAA AAAAAAAAAAABAQEBAQEAAAAAAAAAAAAAAAAAAAAAAAAKCgoLCwsNDQ0NDQ0MDAwKCgoHBwcFBQUH BwcEBAQAAAAAAAAICAgQEBAODg4ICAgGBgYDAwMAAAAAAAABAQECAgIBAQEAAAAAAAABAQEBAQEB AQEAAAAAAAAAAAAAAAAFBQUFBQUFBQUDAwMAAAAAAAAAAAABAQEBAQEFBQULCwsQEBAQEBALCwsF BQUAAAABAQEBAQEBAQEAAAAAAAAAAAABAQEBAQEAAAAAAAAEBAQKCgoNDQ0MDAwLCwsLCwsNDQ0L CwsICAgFBQUCAgIAAAAAAAAAAAAKCgoKCgoICAgEBAQAAAAAAAADAwMHBwcICAgJCQkODg4UFBQV FRUREREQEBASEhIaGhoUFBQQEBAUFBQZGRkYGBgTExMPDw8VFRUYGBgcHBwcHBwZGRkVFRUTExMT ExMRERESEhIREREPDw8REREVFRUVFRUTExMXFxccHBwiIiImJiYnJycmJiYlJSUlJSUcHBwVFRUO Dg4LCwsJCQkJCQkLCwsODg4UFBQUFBQUFBQVFRUVFRUVFRUVFRUUFBQUFBQWFhYZGRkbGxscHBwd HR0eHh4fHx8XFxcWFhYWFhYbGxshISEmJiYoKCgnJychISEjIyMpKSkzMzM8PDxAQEA9PT04ODhA QEBDQ0NRUVFmZmZ1dXV5eXl7e3t9fX1xcXFnZ2daWlpQUFBJSUlFRUVFRUVHR0dNTU1UVFRgYGBu bm53d3d7e3uCgoKJiYmSkpKZmZmgoKCioqKenp6UlJSHh4d9fX1tbW1kZGRXV1dMTExEREQ8PDwv Ly8kJCQcHBwTExMNDQ0REREXFxcgICAzMzNGRkZdXV1nZ2dwcHBycnJvb29sbGxoaGhkZGRkZGRl ZWVkZGReXl5YWFhTU1NPT09MTExGRkZCQkJAQEA+Pj41NTUrKysfHx8UFBQMDAwHBwcDAwMGBgYK CgoNDQ0ODg4ODg4REREREREREREREREPDw8MDAwMDAwNDQ0JCQkGBgYJCQkKCgoNDQ0ODg4SEhIj IyNBQUFqamqenp7Ly8vr6+v5+fn6+vr6+vr4+Pj29vb19fXz8/Pr6+vf39/Kysq0tLSNjY1ycnJQ UFAzMzMiIiIdHR0ZGRkSEhISEhISEhIUFBQVFRULCwsBAQEEBAQPDw8WFhYWFhYXFxcbGxshISEm JiYoKCgoKCgcHBwbGxsXFxcSEhIODg4NDQ0PDw8SEhISEhIRERESEhIVFRUYGBgZGRkXFxcUFBQR EREREREQEBAODg4NDQ0PDw8UFBQYGBgaGhoXFxcZGRkdHR0aGhoSEhIREREXFxcfHx8gICAdHR0Y GBgWFhYYGBgXFxcVFRUXFxcSEhIXFxcpKSk7Ozs+Pj4zMzMpKSkyMjIkJCQXFxcTExMAAAAAAAAA AAAAAAABAQEBAQEAAAAAAAAAAAAAAAAAAAAAAAABAQEEBAQHBwcJCQkKCgoHBwcEBAQBAQECAgIF BQUICAgHBwcHBwcJCQkNDQ0ODg4JCQkFBQUAAAAAAAAAAAAAAAAAAAAAAAAAAAAAAAABAQEBAQEA AAAAAAAAAAAAAAACAgICAgIBAQEAAAAAAAAAAAAAAAABAQEAAAACAgIGBgYLCwsPDw8QEBAMDAwJ CQkGBgYEBAQAAAAAAAAAAAACAgIGBgYKCgoPDw8HBwcAAAAAAAACAgIDAwMCAgICAgIGBgYGBgYG BgYEBAQDAwMBAQEAAAAAAAACAgIGBgYJCQkGBgYAAAAAAAACAgIJCQkTExMREREPDw8PDw8TExMV FRUSEhINDQ0ODg4ODg4ODg4ODg4ODg4QEBAZGRkhISEYGBgZGRkaGhodHR0dHR0ZGRkSEhIMDAwN DQ0NDQ0ODg4ODg4REREVFRUVFRUTExMRERESEhIVFRUYGBgaGhoaGhoZGRkXFxcbGxsXFxcTExMR EREPDw8NDQ0ODg4QEBAQEBAVFRUbGxsfHx8gICAeHh4cHBwaGhocHBwcHBwcHBwcHBwdHR0fHx8i IiIjIyMkJCQfHx8aGhoaGhogICAsLCw5OTlAQEBAQEA+Pj48PDw+Pj5FRUVPT09XV1dbW1tISEhD Q0M/Pz9CQkJMTExaWlpjY2NlZWVmZmZhYWFbW1tWVlZSUlJPT09PT09RUVFWVlZVVVVUVFRVVVVW VlZXV1daWlpdXV1gYGBmZmZubm51dXV8fHyAgICCgoKBgYF8fHxxcXFgYGBOTk5BQUE3NzctLS0m JiYfHx8gICAkJCQqKiovLy8yMjI1NTU5OTk0NDQ2NjY6Ojo/Pz9DQ0NKSkpUVFRcXFxpaWlnZ2dk ZGRhYWFfX19cXFxVVVVOTk5UVFRJSUk/Pz80NDQnJyccHBwSEhIICAgCAgIAAAAAAAACAgIICAgM DAwPDw8REREWFhYPDw8HBwcBAQEAAAAAAAABAQEFBQUMDAwMDAwSEhIUFBQXFxcVFRUREREbGxsv Ly9SUlKEhIS2trbb29vq6urv7+/09PTx8fHv7+/s7Ozg4ODMzMy4uLiioqKNjY1+fn5mZmZUVFRN TU1DQ0MzMzMmJiYdHR0cHBwVFRUQEBAQEBAPDw8LCwsMDAwQEBAPDw8SEhIXFxcdHR0iIiIiIiIf Hx8cHBwbGxsbGxsZGRkTExMNDQ0JCQkICAgJCQkPDw8YGBgiIiIlJSUgICAWFhYPDw8MDAwTExMP Dw8NDQ0NDQ0REREUFBQVFRUUFBQZGRkdHR0fHx8cHBwXFxcXFxccHBwjIyMmJiYiIiIbGxsVFRUT ExMUFBQUFBQSEhIODg4aGhonJycvLy8uLi4uLi40NDQ7OzslJSUZGRkODg4MDAwAAAAAAAAAAAAA AAABAQEBAQEAAAAAAAAAAAAAAAAAAAAAAAAAAAAAAAACAgIEBAQEBAQDAwMBAQEAAAAAAAAEBAQL CwsNDQ0JCQkHBwcLCwsRERENDQ0JCQkEBAQBAQEAAAAAAAAAAAAAAAAAAAAAAAAAAAAAAAAAAAAA AAAAAAAAAAAAAAAAAAAAAAAAAAAAAAAAAAAAAAAAAAAAAAAAAAABAQEGBgYNDQ0SEhITExMREREM DAwLCwsJCQkGBgYFBQUFBQUHBwcICAgODg4NDQ0MDAwJCQkEBAQAAAAAAAAAAAAAAAAAAAACAgIE BAQEBAQEBAQFBQUFBQUEBAQICAgKCgoHBwcBAQEAAAABAQEFBQUNDQ0QEBAREREREREVFRUYGBgS EhIKCgoLCwsODg4REREREREODg4LCwsODg4SEhIiIiIlJSUnJyclJSUiIiIgICAiIiIkJCQUFBQT ExMREREQEBASEhIVFRUXFxcWFhYREREODg4MDAwODg4RERETExMSEhIQEBAREREQEBAREREREREQ EBAPDw8PDw8QEBAbGxscHBwdHR0cHBwbGxsbGxscHBwdHR0cHBwdHR0eHh4hISEjIyMlJSUlJSUl JSUsLCwsLCwsLCwtLS0vLy80NDQ4ODg8PDxKSkpJSUlHR0dFRUVHR0dNTU1XV1dfX19sbGxvb29t bW1lZWVjY2NoaGhmZmZgYGBfX19ZWVlQUFBJSUlERERBQUFERERISEhMTExSUlJZWVlfX19iYmJh YWFcXFxWVlZZWVlcXFxhYWFmZmZtbW10dHR3d3d3d3dsbGxpaWlhYWFTU1NFRUU3NzcqKiohISEi IiImJiYsLCwyMjI5OTk+Pj4/Pz89PT1BQUFDQ0NLS0tWVlZeXl5kZGRtbW12dnZ4eHh7e3t/f3+C goKBgYF7e3twcHBmZmZRUVFHR0c/Pz82NjYqKioeHh4TExMHBwcBAQEAAAAAAAABAQEFBQUICAgL CwsPDw8LCwsHBwcCAgIAAAAAAAAAAAABAQEEBAQLCwsNDQ0SEhISEhISEhILCwsAAAACAgIYGBgn JydOTk6Li4vFxcXg4ODj4+Pk5OTl5eXR0dG8vLyysrKysrKwsLCgoKCKioqAgIBqampYWFhOTk5B QUEzMzMrKysoKCghISEZGRkREREQEBASEhITExMSEhIREREWFhYYGBgbGxseHh4gICAfHx8eHh4c HBwfHx8YGBgNDQ0DAwMAAAADAwMMDAwTExMcHBwfHx8fHx8ZGRkRERENDQ0QEBAVFRUREREPDw8N DQ0ODg4SEhIUFBQVFRUUFBQfHx8lJSUmJiYfHx8cHBwiIiIoKCgpKSkiIiIcHBwVFRUTExMTExMU FBQTExMTExMWFhYYGBgdHR0lJSUtLS0yMjIvLy8pKSkXFxcQEBAKCgoMDAwAAAAAAAAAAAAAAAAB AQEAAAAAAAAAAAAAAAAAAAAAAAAAAAAAAAAAAAAAAAAAAAAAAAAAAAAAAAABAQEAAAAAAAAEBAQL CwsNDQ0LCwsLCwsNDQ0ODg4NDQ0KCgoICAgGBgYEBAQCAgIAAAAAAAAAAAAAAAAAAAAAAAAAAAAA AAAAAAAAAAAAAAAAAAABAQECAgICAgIAAAAAAAABAQEBAQECAgIGBgYLCwsQEBASEhISEhIRERER EREQEBANDQ0KCgoICAgHBwcHBwcHBwcODg4VFRUWFhYQEBAJCQkFBQUEBAQAAAAAAAAAAAACAgIE BAQHBwcKCgoNDQ0NDQ0KCgoGBgYDAwMBAQEAAAAAAAAAAAAAAAAICAgREREUFBQVFRUVFRUXFxcY GBgUFBQPDw8NDQ0PDw8UFBQVFRURERENDQ0TExMdHR0pKSkwMDAvLy8rKysoKCgnJyckJCQfHx8Z GRkUFBQTExMVFRUWFhYXFxcVFRURERENDQ0NDQ0QEBATExMVFRUUFBQPDw8ODg4ODg4PDw8QEBAQ EBAQEBAQEBAYGBgbGxsgICAjIyMkJCQhISEbGxsXFxchISEjIyMnJycqKiorKyspKSkkJCQgICAh ISEmJiYtLS00NDQ4ODg4ODg1NTUzMzM0NDQ4ODg8PDw7Ozs5OTk6OjpAQEBGRkZXV1dmZmZzc3N1 dXV3d3d/f3+GhoaHh4eDg4N5eXlqampbW1tOTk5HR0dGRkZJSUlUVFRgYGBubm55eXl/f39+fn52 dnZsbGxmZmZoaGhqampubm5xcXFycnJsbGxmZmZra2tubm5vb29oaGhbW1tLS0s5OTktLS0gICAe Hh4eHh4jIyMqKio1NTU/Pz9GRkZPT09XV1dkZGRubm5wcHBubm5sbGxtbW10dHR6enp/f39/f397 e3tycnJoaGhgYGBbW1tTU1NLS0tBQUEyMjIiIiIRERECAgICAgIBAQEAAAABAQEBAQEBAQEEBAQH BwcNDQ0NDQ0ODg4ODg4MDAwHBwcDAwMDAwMUFBQUFBQXFxcVFRUTExMNDQ0BAQEBAQEODg4pKSlY WFiOjo63t7fBwcG5ubm0tLS1tbW3t7e7u7u3t7eqqqqZmZmDg4NtbW1jY2NcXFxUVFRISEg6Ojo0 NDQxMTErKyshISEgICAcHBwXFxcUFBQTExMSEhIQEBAVFRUWFhYXFxcXFxcXFxcXFxcXFxcYGBgR ERELCwsEBAQAAAABAQEICAgPDw8UFBQZGRkXFxcTExMREREQEBARERESEhISEhIODg4QEBASEhIQ EBAODg4PDw8VFRUbGxskJCQnJyclJSUhISEjIyMoKCgmJiYfHx8ZGRkUFBQTExMVFRUWFhYTExMR ERESEhISEhIXFxccHBwiIiIoKCgpKSkgICAVFRUQEBAPDw8QEBATExMAAAAAAAAAAAAAAAAAAAAA AAAAAAAAAAAAAAAAAAAAAAABAQECAgIBAQEAAAAAAAAAAAAAAAAAAAABAQECAgIAAAAAAAAICAgP Dw8PDw8NDQ0LCwsNDQ0NDQ0MDAwLCwsJCQkHBwcHBwcHBwcCAgIBAQEAAAAAAAAAAAAAAAAAAAAA AAAAAAABAQEDAwMGBgYHBwcGBgYCAgIAAAADAwMFBQUHBwcKCgoMDAwODg4QEBARERETExMSEhIP Dw8LCwsICAgHBwcJCQkMDAwODg4MDAwMDAwPDw8TExMTExMPDw8KCgoEBAQDAwMAAAAAAAAAAAAF BQULCwsPDw8QEBALCwsFBQUBAQEAAAAAAAAAAAAAAAABAQEEBAQLCwsQEBARERESEhIdHR0pKSkv Ly8mJiYbGxsWFhYXFxcaGhobGxsaGhoTExMUFBQZGRkjIyMsLCwuLi4oKCghISElJSUgICAZGRkU FBQSEhIRERERERERERETExMREREPDw8NDQ0ODg4SEhIWFhYZGRkaGhoXFxcTExMRERETExMVFRUV FRUUFBQRERESEhIVFRUaGhoeHh4gICAdHR0aGhoZGRkcHBwgICAmJiYpKSkqKiopKSkoKCgsLCws LCwtLS0yMjI3Nzc7Ozs8PDw7OzsvLy8yMjIzMzMuLi4mJiYhISEjIyMnJyc3NzdHR0dcXFxpaWlt bW1tbW1ubm5wcHBwcHBsbGxoaGhkZGRgYGBeXl5fX19iYmJhYWFoaGhtbW1tbW1tbW1sbGxoaGhi YmJqampra2tubm50dHR6enp7e3t0dHRsbGxmZmZnZ2doaGhmZmZkZGRfX19XV1dQUFBHR0c7Ozsv Ly8oKCgkJCQkJCQuLi46OjpISEhSUlJaWlpYWFhUVFRSUlJRUVFOTk5NTU1NTU1NTU1NTU1PT09S UlJSUlJQUFBLS0tCQkI5OTkuLi4hISEVFRUKCgoAAAAAAAAAAAAAAAAAAAAAAAAAAAAAAAAEBAQN DQ0ODg4RERESEhIQEBAMDAwMDAwODg4PDw8ODg4REREPDw8QEBAPDw8JCQkPDw8xMTFJSUlkZGR/ f3+cnJy0tLTFxcXPz8/T09PV1dXQ0NC4uLiXl5eCgoJ4eHhycnJkZGRaWlpOTk5AQEAzMzMsLCwo KCghISEmJiYmJiYjIyMbGxsVFRUTExMREREPDw8ODg4QEBATExMUFBQTExMREREPDw8ODg4LCwsI CAgEBAQFBQULCwsREREUFBQUFBQSEhIREREQEBASEhIVFRUVFRUSEhIPDw8PDw8SEhISEhIPDw8L CwsNDQ0WFhYfHx8iIiIgICAeHh4eHh4gICAfHx8aGhoVFRUWFhYUFBQWFhYYGBgWFhYREREODg4Q EBAREREZGRkfHx8gICAeHh4cHBwWFhYQEBAQEBASEhIUFBQWFhYAAAAAAAAAAAAAAAAAAAAAAAAA AAAAAAAAAAAAAAAAAAABAQEAAAAAAAAAAAAAAAABAQEAAAAAAAAAAAAAAAAAAAAAAAAGBgYMDAwP Dw8PDw8PDw8MDAwMDAwLCwsJCQkHBwcHBwcJCQkLCwsEBAQCAgIAAAAAAAAAAAAAAAAAAAAAAAAA AAACAgIGBgYKCgoMDAwKCgoHBwcEBAQFBQUICAgMDAwODg4ODg4ODg4PDw8QEBAQEBAQEBAPDw8L CwsGBgYDAwMDAwMEBAQNDQ0NDQ0MDAwMDAwODg4REREQEBAODg4LCwsHBwcDAwMAAAAAAAAAAAAF BQUJCQkQEBAREREPDw8JCQkBAQEAAAAAAAABAQECAgIAAAAEBAQODg4SEhIUFBQdHR0pKSk8PDxB QUFBQUE5OTksLCwhISEcHBwaGhogICAZGRkTExMTExMaGhoiIiImJiYmJiYbGxsXFxcTExMREREP Dw8NDQ0MDAwLCwsPDw8PDw8ODg4MDAwMDAwPDw8UFBQYGBgbGxsZGRkVFRUTExMVFRUYGBgZGRkZ GRkaGhoVFRUQEBAODg4REREVFRUZGRkaGhoQEBARERESEhIUFBQXFxcbGxsgICAjIyMuLi4tLS0u Li4zMzM5OTk8PDw7Ozs5OTk/Pz9CQkJDQ0NAQEA6Ojo1NTU1NTU2NjY6OjpISEhjY2N+fn6Hh4d/ f39xcXFpaWldXV1ZWVlWVlZVVVVUVFRTU1NTU1NUVFRkZGRqampwcHBzc3N0dHR0dHRxcXFvb29o aGhnZ2dnZ2doaGhsbGxtbW1oaGhhYWFcXFxdXV1fX19jY2Nra2tycnJ0dHRycnJwcHBeXl5KSko8 PDwvLy8pKSkxMTFAQEBhYWFra2tubm5nZ2djY2NnZ2dqampoaGhlZWVbW1tNTU1CQkI8PDw2NjYt LS0jIyMcHBwYGBgYGBgXFxcSEhIQEBAODg4JCQkCAgICAgIDAwMDAwMBAQEAAAAAAAADAwMAAAAD AwMICAgNDQ0PDw8ODg4PDw8REREMDAwKCgoMDAwMDAwPDw8REREVFRUkJCQ9PT1iYmKIiIinp6fH x8fj4+Pw8PDy8vLq6urZ2dnCwsKpqamUlJSIiIh9fX1xcXFnZ2dLS0szMzMrKysoKCgnJycpKSkr KysqKiolJSUeHh4XFxcSEhIREREQEBAODg4ODg4PDw8PDw8QEBAQEBAREREREREQEBAQEBAPDw8P Dw8SEhIWFhYaGhobGxsaGhoVFRUUFBQREREPDw8ODg4PDw8SEhIUFBQUFBQREREODg4MDAwNDQ0S EhIYGBgbGxsbGxsZGRkYGBgZGRkWFhYSEhISEhIVFRUVFRUWFhYWFhYWFhYUFBQRERERERETExMY GBgXFxcVFRUVFRUYGBgZGRkWFhYREREVFRUWFhYWFhYVFRUAAAAAAAAAAAAAAAAAAAAAAAAAAAAA AAAAAAAAAAABAQEBAQEAAAAAAAAAAAAAAAAAAAAAAAAAAAAAAAAAAAAAAAAAAAACAgIHBwcNDQ0Q EBAQEBANDQ0NDQ0MDAwICAgFBQUEBAQGBgYICAgHBwcEBAQBAQEAAAAAAAAAAAAAAAAAAAAAAAAC AgIICAgMDAwNDQ0MDAwKCgoJCQkHBwcJCQkMDAwODg4ODg4PDw8PDw8QEBAODg4PDw8PDw8MDAwF BQUAAAAAAAAAAAABAQEKCgoREREREREODg4MDAwNDQ0NDQ0MDAwJCQkGBgYCAgIAAAAAAAAAAAAC AgIKCgoPDw8SEhIQEBAICAgCAgIAAAABAQEAAAAAAAAEBAQPDw8XFxcbGxsiIiIpKSkzMzNBQUFQ UFBSUlJHR0c4ODgqKiohISEaGhoaGhobGxsbGxscHBwfHx8iIiIlJSUgICAbGxsWFhYTExMREREO Dg4NDQ0NDQ0NDQ0ODg4ODg4NDQ0MDAwODg4SEhIVFRUVFRUYGBgYGBgXFxcWFhYXFxcYGBgYGBgb GxscHBwcHBwcHBwaGhoXFxcUFBQSEhIZGRkaGhoZGRkXFxcUFBQTExMUFBQWFhYXFxcaGhohISEq KioyMjI3Nzc4ODg3NzczMzM2NjY7OztAQEBERERISEhMTExNTU1OTk5SUlJfX19xcXF5eXlzc3Nm ZmZfX19YWFhVVVVUVFRXV1dbW1tdXV1dXV1eXl5SUlJWVlZfX19ra2tzc3N3d3d4eHh4eHh4eHh4 eHh3d3dzc3Nubm5qampkZGRfX19ZWVlcXFxfX19jY2NoaGhsbGxsbGxqampqampfX19UVFRNTU1J SUlLS0tVVVVgYGBqampwcHB0dHRzc3N0dHR4eHh4eHh2dnZ8fHxzc3NjY2NRUVFBQUEyMjIiIiIX FxcTExMUFBQaGhodHR0aGhoYGBgWFhYSEhINDQ0MDAwMDAwLCwsGBgYBAQEAAAAAAAAAAAABAQEF BQULCwsODg4MDAwICAgGBgYEBAQAAAAAAAAAAAADAwMKCgoZGRkzMzNcXFyQkJDFxcXe3t7o6Ojt 7e3r6+vo6Ojb29vJycmysrKcnJyOjo6JiYmAgIBzc3NaWlo/Pz8pKSkiIiIdHR0ZGRkWFhYUFBQg ICAaGhoTExMNDQ0JCQkICAgKCgoMDAwNDQ0NDQ0NDQ0QEBAUFBQYGBgaGhoaGhoVFRUcHBwkJCQo KCgmJiYgICAYGBgUFBQRERETExMUFBQTExMREREQEBARERESEhIWFhYREREMDAwMDAwREREWFhYX FxcXFxcWFhYUFBQSEhISEhIQEBAPDw8SEhIWFhYUFBQVFRUWFhYUFBQUFBQVFRUWFhYVFRUSEhIU FBQWFhYWFhYTExMSEhIWFhYbGxsaGhoZGRkXFxcVFRUAAAAAAAAAAAAAAAAAAAAAAAAAAAAAAAAA AAAAAAABAQEBAQECAgIBAQEAAAAAAAAAAAAAAAAAAAABAQEAAAAAAAAAAAAAAAADAwMMDAwPDw8N DQ0ODg4PDw8PDw8LCwsGBgYBAQEAAAAAAAAJCQkFBQUBAQEAAAAAAAAAAAAAAAAAAAAAAAADAwMI CAgMDAwMDAwMDAwLCwsLCwsICAgICAgJCQkLCwsNDQ0ODg4ODg4ODg4PDw8ODg4LCwsGBgYAAAAA AAABAQEDAwMAAAADAwMKCgoODg4QEBAQEBANDQ0JCQkJCQkJCQkICAgGBgYDAwMAAAAAAAAAAAAA AAADAwMKCgoPDw8PDw8KCgoEBAQAAAAAAAADAwMICAgODg4WFhYhISEuLi43Nzc6OjpAQEBHR0dM TExOTk5HR0c4ODgrKysmJiYiIiIeHh4gICAmJiYsLCwuLi4uLi4wMDAoKCgfHx8ZGRkVFRUSEhIR ERETExMODg4ODg4PDw8ODg4NDQ0ODg4QEBASEhIYGBgeHh4iIiIfHx8ZGRkVFRUUFBQTExMSEhIV FRUYGBgXFxcVFRUTExMVFRUXFxcYGBgfHx8nJycrKysqKiooKCgoKCgpKSkgICAfHx8fHx8hISEm JiYuLi43Nzc8PDxBQUE+Pj48PDw+Pj5ERERMTExSUlJVVVVYWFhbW1tiYmJra2tubm5qampjY2Ne Xl5PT09QUFBVVVVeXl5kZGRjY2NeXl5aWlpTU1NMTExISEhNTU1VVVVdXV1mZmZtbW11dXV7e3t/ f399fX12dnZvb29paWllZWVkZGRnZ2dra2tubm5xcXFzc3Nzc3NwcHBqamppaWloaGhoaGhqampu bm5wcHBwcHB5eXl7e3t/f3+EhISIiIiJiYmHh4eEhISBgYF8fHxvb29YWFg/Pz8tLS0iIiIeHh4e Hh4fHx8jIyMjIyMdHR0ZGRkYGBgVFRUSEhIREREQEBAODg4JCQkDAwMAAAAAAAAAAAAAAAAAAAAF BQUNDQ0QEBAPDw8NDQ0ICAgAAAAAAAAAAAAGBgYSEhIqKipOTk53d3ecnJy/v7/Q0NDY2NjZ2dnQ 0NDIyMi0tLSlpaWTk5OIiIiCgoJ+fn5wcHBeXl48PDwuLi4fHx8UFBQPDw8SEhIVFRUREREPDw8N DQ0LCwsHBwcAAAAAAAACAgIKCgoNDQ0QEBAYGBghISEoKCgrKyspKSkmJiYsLCwvLy8xMTErKysh ISEYGBgVFRUWFhYWFhYTExMQEBAPDw8SEhIVFRUYGBgaGhoTExMQEBAODg4PDw8TExMWFhYWFhYV FRUSEhIPDw8LCwsLCwsODg4REREREREREREUFBQXFxcXFxcVFRUWFhYYGBgWFhYSEhIREREQEBAU FBQZGRkbGxsYGBgYGBgbGxsaGhoYGBgVFRUVFRUAAAAAAAAAAAAAAAABAQEAAAAAAAAAAAAAAAAB AQEBAQEAAAADAwMBAQEAAAAAAAAAAAABAQECAgIBAQEAAAAAAAAAAAABAQEEBAQHBwcKCgoNDQ0R EREPDw8NDQ0NDQ0MDAwJCQkEBAQAAAAAAAAAAAAAAAAAAAACAgICAgIAAAAAAAABAQEBAQECAgIH BwcMDAwODg4MDAwKCgoHBwcDAwMCAgIGBgYKCgoMDAwMDAwLCwsODg4ODg4NDQ0JCQkDAwMAAAAA AAACAgIJCQkICAgGBgYHBwcMDAwQEBAMDAwGBgYICAgEBAQDAwMICAgKCgoHBwcCAgIAAAAAAAAB AQEGBgYKCgoQEBARERELCwsCAgIDAwMCAgIGBgYQEBAXFxceHh4sLCw6OjpDQ0NERERERERCQkI9 PT03NzczMzMxMTEtLS0qKionJycnJycqKiovLy8zMzM2NjY8PDw3NzcsLCwiIiIbGxsZGRkWFhYT ExMUFBQREREODg4MDAwNDQ0ODg4ODg4ODg4UFBQWFhYZGRkcHBwcHBwZGRkWFhYUFBQODg4PDw8R EREREREQEBAPDw8PDw8QEBAREREZGRkjIyMsLCwxMTE0NDQ1NTU2NjY0NDQxMTEvLy8vLy8wMDAz MzM5OTk+Pj5ERERERERHR0dLS0tNTU1OTk5SUlJWVlZjY2NiYmJkZGRqampubm5vb29tbW1sbGxj Y2NfX19bW1tbW1tdXV1dXV1bW1tYWFhRUVFMTExISEhHR0dISEhMTExRUVFVVVVhYWFjY2NnZ2dq ampnZ2djY2NlZWVsbGxsbGxxcXF1dXV3d3d4eHh9fX2EhISJiYmUlJSUlJSTk5ORkZGPj4+Li4uI iIiFhYWLi4uLi4uKioqIiIiIiIiJiYmHh4eEhISBgYF4eHhnZ2dVVVVGRkY7OzsxMTErKysrKysm JiYkJCQiIiIdHR0aGhoWFhYQEBAODg4GBgYDAwMEBAQAAAAAAAABAQECAgIICAgODg4TExMVFRUV FRUTExMQEBAMDAwJCQkCAgICAgIKCgoREREeHh4/Pz9iYmKFhYWYmJitra24uLi+vr6+vr62trar q6ubm5uRkZGLi4uLi4uJiYl/f39nZ2dNTU09PT0yMjImJiYeHh4ZGRkUFBQPDw8MDAwNDQ0FBQUA AAAAAAAAAAACAgIJCQkSEhIVFRUjIyMzMzM6Ojo5OTk1NTUxMTEuLi40NDQyMjIrKysiIiIbGxsZ GRkYGBgYGBgXFxcTExMQEBAQEBAUFBQWFhYVFRUTExMTExMREREREREUFBQZGRkZGRkVFRUREREO Dg4MDAwLCwsNDQ0QEBATExMVFRUVFRUYGBgXFxcXFxcYGBgZGRkXFxcSEhIPDw8SEhIVFRUZGRka GhoYGBgYGBgZGRkbGxsaGhoaGhoaGhoYGBgAAAAAAAAAAAAAAAABAQEAAAAAAAAAAAAAAAAAAAAA AAAAAAAFBQUDAwMBAQEAAAAAAAAAAAAAAAAAAAAAAAAAAAAAAAAAAAAAAAACAgIGBgYICAgODg4O Dg4NDQ0MDAwLCwsKCgoJCQkJCQkDAwMCAgIAAAAAAAAAAAAAAAAAAAAAAAAAAAAAAAAAAAAEBAQJ CQkMDAwMDAwKCgoDAwMAAAAAAAAEBAQICAgLCwsLCwsLCwsMDAwNDQ0ODg4MDAwHBwcDAwMBAQEA AAAICAgMDAwNDQ0LCwsJCQkKCgoMDAwMDAwFBQUBAQEBAQEICAgNDQ0MDAwJCQkHBwcGBgYAAAAA AAAHBwcODg4NDQ0LCwsMDAwICAgJCQkMDAwQEBATExMaGhoqKio5OTlBQUFDQ0NERERAQEA4ODgv Ly8oKCglJSUhISEhISEiIiIlJSUoKCgsLCwvLy8yMjI5OTk2NjYvLy8lJSUdHR0ZGRkWFhYUFBQQ EBAQEBAPDw8ODg4MDAwLCwsKCgoKCgoICAgLCwsPDw8UFBQXFxcXFxcVFRUUFBQUFBQSEhIQEBAN DQ0MDAwODg4QEBASEhIPDw8QEBASEhIVFRUZGRkfHx8lJSUpKSktLS0uLi4xMTE0NDQ2NjY1NTU3 Nzc5OTk7Ozs+Pj5DQ0NISEhMTExPT09VVVVbW1teXl5gYGBkZGRqampubm5vb29xcXFzc3Nzc3Nv b29qamplZWVhYWFdXV1ZWVlWVlZVVVVRUVFOTk5OTk5RUVFWVlZcXFxiYmJgYGBcXFxZWVlXV1dU VFRXV1diYmJubm57e3uAgICGhoaKioqKioqKioqNjY2QkJCampqXl5eSkpKOjo6NjY2Pj4+Tk5OW lpaVlZWVlZWSkpKNjY2IiIiCgoJ5eXlycnJqampoaGhiYmJcXFxUVFRLS0s9PT0yMjIqKiolJSUj IyMhISEcHBwaGhoYGBgTExMKCgoCAgIAAAACAgIAAAAAAAADAwMEBAQREREXFxccHBwdHR0aGhoY GBgWFhYVFRUQEBAMDAwODg4YGBgkJCQ0NDRQUFBpaWl/f3+ampqzs7O6urq3t7ezs7OqqqqhoaGg oKCfn5+hoaGbm5uIiIhycnJjY2NaWlpdXV1RUVFAQEAtLS0dHR0TExMRERETExMRERENDQ0LCwsL CwsMDAwODg4WFhYeHh4tLS0zMzM3Nzc1NTUyMjIwMDAxMTEyMjIxMTEtLS0mJiYgICAeHh4fHx8f Hx8dHR0VFRUTExMRERESEhITExMUFBQSEhIQEBASEhITExMWFhYYGBgZGRkXFxcSEhIODg4MDAwO Dg4REREUFBQWFhYXFxcXFxcXFxcUFBQYGBgcHBwaGhoVFRUQEBAPDw8PDw8WFhYWFhYXFxcYGBgZ GRkZGRkZGRkYGBgdHR0cHBwaGhoVFRUAAAAAAAAAAAAAAAABAQEBAQEBAQEBAQEBAQEBAQEAAAAA AAAEBAQEBAQDAwMBAQEAAAAAAAAAAAAAAAABAQEBAQEBAQEAAAAAAAAAAAABAQECAgIICAgLCwsO Dg4ODg4MDAwLCwsMDAwNDQ0KCgoJCQkHBwcCAgIAAAAAAAAAAAABAQEBAQEAAAACAgIFBQUJCQkL CwsKCgoJCQkCAgIAAAAAAAABAQEFBQUHBwcJCQkKCgoKCgoMDAwODg4ODg4MDAwICAgDAwMAAAAD AwMICAgNDQ0LCwsICAgHBwcJCQkMDAwGBgYBAQEAAAAGBgYMDAwPDw8QEBAQEBALCwsDAwMAAAAI CAgODg4ODg4NDQ0PDw8NDQ0PDw8QEBARERETExMaGhokJCQrKys4ODg8PDw/Pz89PT01NTUrKysi IiIeHh4hISEmJiYqKiooKCgjIyMhISElJSUqKiouLi4wMDAvLy8oKCggICAZGRkVFRUSEhISEhIQ EBAKCgoDAwMAAAAAAAAICAgPDw8MDAwNDQ0ODg4PDw8QEBARERERERESEhIODg4ODg4NDQ0ODg4P Dw8RERESEhISEhISEhIREREPDw8ODg4ODg4QEBASEhITExMZGRkbGxshISEmJiYqKiorKysuLi4x MTE1NTU2NjY5OTk7Ozs9PT1BQUFKSkpTU1NYWFhXV1dWVlZUVFRSUlJTU1NZWVlfX19paWlra2ts bGxqamplZWVfX19aWlpYWFhOTk5NTU1OTk5SUlJXV1deXl5nZ2dtbW1paWliYmJZWVlQUFBLS0tQ UFBgYGBvb2+IiIiLi4uPj4+NjY2CgoJzc3NqampoaGhfX19gYGBiYmJlZWVqampycnJ7e3uBgYGH h4eIiIiIiIiGhoaCgoJ7e3tycnJra2tkZGRhYWFcXFxXV1dTU1NKSko9PT0yMjIoKCgkJCQkJCQj IyMfHx8bGxsXFxcQEBAICAgBAQEAAAABAQEAAAAAAAADAwMFBQUPDw8PDw8SEhIWFhYZGRkYGBgU FBQREREbGxsdHR0jIyMuLi49PT1SUlJsbGx/f3+WlpalpaWxsbGzs7OysrKzs7Ourq6lpaWqqqqh oaGVlZV/f39gYGBNTU1SUlJeXl5hYWFSUlI/Pz8xMTEoKCghISEcHBwZGRkQEBAUFBQZGRkbGxsb GxsdHR0gICAjIyMqKiotLS0uLi4rKyspKSkpKSksLCwtLS0rKysqKiooKCgpKSkrKyspKSkiIiIa GhoRERESEhISEhIUFBQVFRUVFRUTExMSEhIUFBQXFxcaGhoaGhoXFxcTExMREREPDw8UFBQXFxca GhoaGhoYGBgVFRUUFBQTExMWFhYXFxcXFxcSEhINDQ0NDQ0REREWFhYXFxcWFhYWFhYVFRUWFhYX FxcaGhocHBwnJyciIiIaGhoREREAAAAAAAAAAAAAAAABAQEBAQECAgIDAwMDAwMDAwMCAgIBAQEA AAACAgIDAwMCAgIBAQEAAAAAAAABAQEAAAABAQEDAwMDAwMBAQEAAAAAAAAAAAABAQEGBgYMDAwO Dg4NDQ0LCwsJCQkICAgODg4PDw8ODg4KCgoEBAQAAAAAAAACAgIAAAABAQEDAwMGBgYJCQkKCgoK CgoJCQkFBQUBAQEAAAAAAAABAQEEBAQGBgYJCQkKCgoLCwsNDQ0PDw8PDw8MDAwHBwcDAwMAAAAB AQEEBAQHBwcJCQkJCQkICAgGBgYJCQkFBQUBAQEDAwMHBwcLCwsQEBAUFBQREREQEBAMDAwICAgJ CQkNDQ0PDw8ODg4PDw8QEBASEhIWFhYeHh4nJycoKCglJSUrKysuLi4yMjIzMzMvLy8oKCghISEc HBwYGBgiIiIwMDA5OTk6OjoyMjImJiYeHh4iIiIlJSUnJycmJiYgICAZGRkTExMQEBAPDw8ODg4M DAwGBgYCAgIEBAQMDAwTExMNDQ0NDQ0LCwsJCQkHBwcJCQkNDQ0REREKCgoKCgoKCgoMDAwPDw8R ERESEhISEhIUFBQUFBQUFBQUFBQTExMSEhIREREQEBASEhIVFRUaGhogICAjIyMlJSUpKSksLCwx MTE0NDQ4ODg7Ozs9PT1BQUFGRkZLS0tJSUlHR0dCQkI8PDw1NTUwMDAzMzM3NzdFRUVNTU1YWFhd XV1dXV1ZWVlXV1dWVlZVVVVSUlJPT09OTk5PT09SUlJZWVlfX19XV1dTU1NMTExFRUVAQEBDQ0NQ UFBcXFxpaWloaGhnZ2dfX19OTk48PDw0NDQ1NTU6OjpDQ0NQUFBbW1tjY2NmZmZoaGhoaGhoaGho aGhoaGhpaWlpaWloaGhlZWViYmJdXV1aWlpWVlZRUVFPT09MTExFRUU+Pj4/Pz82NjYvLy8mJiYb GxsUFBQNDQ0GBgYHBwcBAQEAAAABAQEAAAAAAAABAQEBAQEGBgYICAgODg4VFRUaGhocHBwdHR0e Hh4jIyMpKSkuLi40NDRDQ0NgYGB/f3+Tk5OsrKypqamkpKSenp6cnJyenp6fn5+fn5+Hh4d0dHRk ZGRbW1tUVFRRUVFSUlJSUlJTU1NGRkY5OTkzMzMyMjIuLi4lJSUeHh4iIiIlJSUlJSUhISEcHBwa GhoYGBgXFxcaGhocHBweHh4fHx8gICAjIyMmJiYoKCgtLS0uLi4vLy8tLS0pKSkhISEVFRULCwsT ExMUFBQVFRUVFRUVFRUVFRUWFhYWFhYZGRkaGhoaGhoXFxcTExMSEhITExMVFRUeHh4dHR0bGxsX FxcTExMQEBAPDw8PDw8WFhYSEhIODg4MDAwPDw8TExMWFhYXFxcSEhIUFBQWFhYUFBQSEhIVFRUd HR0kJCQmJiYfHx8VFRUMDAwAAAAAAAAAAAAAAAABAQECAgIDAwMFBQUGBgYHBwcGBgYFBQUBAQED AwMEBAQEBAQCAgIAAAAAAAAAAAAAAAABAQEFBQUHBwcHBwcFBQUCAgIAAAAAAAABAQEGBgYLCwsN DQ0MDAwJCQkGBgYICAgMDAwPDw8PDw8LCwsHBwcFBQUFBQUAAAAAAAAAAAACAgIEBAQHBwcKCgoL CwsICAgEBAQAAAAAAAAAAAACAgIGBgYLCwsLCwsLCwsMDAwODg4QEBAPDw8MDAwKCgoBAQEAAAAA AAADAwMHBwcJCQkICAgGBgYJCQkHBwcFBQUEBAQDAwMFBQUKCgoPDw8VFRUXFxcTExMKCgoFBQUH BwcNDQ0REREPDw8QEBASEhIXFxcjIyMwMDAzMzMxMTEnJyclJSUiIiIgICAfHx8dHR0bGxsaGhoU FBQVFRUdHR0uLi4/Pz9DQ0M5OTkuLi4gICAfHx8fHx8fHx8eHh4bGxsWFhYTExMREREREREPDw8L CwsICAgKCgoPDw8TExMWFhYXFxcXFxcSEhILCwsHBwcHBwcICAgLCwsICAgEBAQCAgIEBAQJCQkP Dw8TExMREREREREQEBARERETExMXFxcbGxsdHR0ZGRkbGxsfHx8jIyMjIyMiIiIlJSUoKCgzMzM5 OTlBQUFHR0dJSUlGRkZBQUE9PT0/Pz9AQEBDQ0NFRUVCQkI8PDw3Nzc2NjYzMzM6OjpDQ0NISEhJ SUlLS0tOTk5RUVFWVlZSUlJOTk5KSkpFRUVCQkJBQUFDQ0NPT09QUFBQUFBPT09NTU1PT09WVlZe Xl5dXV1cXFxYWFhOTk4+Pj4zMzM0NDQ7OztKSkpUVFRhYWFqampra2tkZGRaWlpUVFRJSUlFRUU/ Pz88PDw8PDw9PT1AQEBBQUFKSkpNTU1SUlJVVVVYWFhZWVlYWFhVVVVHR0c6OjosLCwfHx8UFBQQ EBAQEBAMDAwGBgYCAgIBAQEBAQEAAAAAAAAAAAAAAAACAgIICAgNDQ0ODg4ODg4SEhIaGhohISEi IiIpKSkwMDA7OztTU1N2dnaWlpaoqKibm5uXl5eUlJSQkJCFhYV6enp6enp/f3+BgYF7e3t3d3dz c3NwcHBvb29sbGxlZWVRUVFJSUk+Pj41NTUtLS0nJycjIyMjIyMpKSkmJiYfHx8XFxcSEhITExMU FBQUFBQXFxcXFxcXFxcXFxcZGRkdHR0iIiIlJSUlJSUoKCgoKCgiIiIbGxsVFRUTExMREREYGBgY GBgXFxcVFRUUFBQUFBQWFhYYGBgbGxsZGRkWFhYUFBQTExMUFBQWFhYZGRkbGxsXFxcTExMQEBAP Dw8QEBAREREREREQEBAODg4PDw8TExMYGBgZGRkVFRURERERERETExMVFRUWFhYYGBgaGhofHx8i IiIYGBgTExMNDQ0KCgoAAAAAAAAAAAAAAAABAQEBAQEDAwMFBQUHBwcJCQkJCQkJCQkHBwcICAgI CAgHBwcFBQUCAgIAAAAAAAAAAAABAQEFBQUJCQkLCwsKCgoGBgYDAwMAAAAAAAAAAAAEBAQJCQkM DAwLCwsKCgoAAAADAwMICAgMDAwNDQ0MDAwJCQkICAgHBwcFBQUCAgIAAAAAAAACAgIHBwcKCgoH BwcEBAQAAAAAAAAAAAACAgIHBwcNDQ0NDQ0NDQ0NDQ0ODg4QEBAREREQEBAPDw8GBgYDAwMAAAAA AAAAAAACAgIGBgYJCQkGBgYHBwcICAgHBwcFBQUEBAQGBgYJCQkNDQ0NDQ0QEBASEhIMDAwEBAQG BgYODg4NDQ0QEBAREREREREWFhYiIiItLS0zMzMuLi4nJycdHR0VFRUSEhIUFBQXFxcZGRkbGxsY GBgXFxcaGhojIyMvLy84ODg+Pj4tLS0nJyciIiIhISEiIiIhISEeHh4bGxsbGxscHBwdHR0dHR0b GxsXFxcRERENDQ0ZGRkcHBwfHx8dHR0VFRUMDAwFBQUBAQEAAAAAAAAAAAAAAAAAAAACAgIHBwcL CwsQEBARERERERERERESEhIUFBQYGBgcHBwoKCgnJyclJSUkJCQkJCQlJSUsLCwzMzM1NTU7OztC QkJKSkpPT09QUFBMTExISEhJSUlLS0tRUVFYWFhdXV1fX19fX19fX19gYGBcXFxSUlJEREQ2NjYt LS0qKiorKyswMDA3NzdFRUVTU1NbW1tZWVlTU1NPT09TU1NVVVVXV1dYWFhYWFhYWFhcXFxfX19m ZmZsbGxwcHBtbW1jY2NaWlpXV1dYWFhbW1teXl5iYmJkZGRjY2NdXV1WVlZSUlJFRUU9PT0yMjIr KyspKSkrKysvLy8zMzM3Nzc6Ojo9PT09PT0+Pj4+Pj49PT07OzsyMjIpKSkhISEaGhoUFBQTExMT ExMQEBAKCgoFBQUDAwMCAgIAAAAAAAABAQEAAAAAAAACAgIDAwMJCQkXFxcoKCgwMDAwMDAxMTE2 NjZBQUFUVFRra2uAgICMjIyRkZGDg4N3d3dwcHB0dHR9fX2JiYmampqrq6uzs7Oqqqqfn5+UlJSK ioqAgIBycnJhYWFFRUU5OTkqKiogICAcHBwbGxscHBweHh4WFhYTExMQEBANDQ0NDQ0ODg4PDw8Q EBARERERERETExMVFRUWFhYXFxcaGhodHR0kJCQoKCgoKCghISEYGBgUFBQVFRUYGBgVFRUVFRUU FBQUFBQUFBQWFhYZGRkbGxsXFxcWFhYUFBQTExMUFBQVFRUVFRUWFhYTExMQEBAODg4ODg4QEBAS EhISEhISEhIRERESEhIVFRUWFhYWFhYVFRUUFBQUFBQWFhYVFRUWFhYaGhofHx8gICAcHBwXFxcQ EBAPDw8ODg4PDw8AAAAAAAAAAAAAAAAAAAAAAAACAgIEBAQHBwcJCQkKCgoKCgoKCgoLCwsLCwsM DAwLCwsICAgFBQUDAwMDAwMCAgICAgIGBgYKCgoMDAwJCQkGBgYEBAQBAQEAAAAAAAADAwMHBwcJ CQkJCQkAAAAAAAABAQEFBQUJCQkLCwsJCQkHBwcJCQkICAgFBQUBAQEAAAAAAAACAgIEBAQEBAQC AgIAAAAAAAAAAAACAgIHBwcMDAwODg4ODg4PDw8REREREREREREREREQEBALCwsGBgYCAgIAAAAA AAABAQEFBQUJCQkICAgICAgJCQkICAgHBwcHBwcHBwcHBwcDAwMCAgIHBwcQEBAQEBAJCQkGBgYI CAgLCwsNDQ0PDw8ODg4ODg4UFBQdHR0kJCQsLCwoKCgfHx8XFxcTExMUFBQaGhofHx8hISEpKSkw MDAwMDArKysqKiowMDA4ODhAQEA5OTkzMzMxMTEwMDAsLCwmJiYiIiIeHh4hISEnJycxMTE2NjYw MDAiIiIWFhYTExMTExMTExMUFBQUFBQSEhINDQ0JCQkAAAAAAAACAgICAgIAAAAAAAABAQEDAwMO Dg4SEhIWFhYWFhYVFRUUFBQWFhYYGBgiIiIhISEfHx8eHh4eHh4gICAoKCgvLy8zMzM7OztFRUVO Tk5WVlZdXV1fX19eXl5QUFBNTU1LS0tOTk5SUlJXV1deXl5jY2NcXFxWVlZNTU1CQkI3NzcwMDAs LCwqKio0NDQ6OjpGRkZSUlJVVVVMTEw/Pz81NTU2NjY4ODg7Ozs/Pz9DQ0NISEhNTU1PT09ZWVll ZWVxcXF1dXV0dHRubm5lZWVdXV1aWlpXV1dUVFRVVVVbW1tiYmJnZ2dqampdXV1TU1NISEhAQEA8 PDw7Ozs9PT1AQEBBQUFAQEA8PDw3Nzc0NDQyMjIwMDAuLi4tLS0oKCglJSUjIyMeHh4cHBwaGhoV FRUXFxcRERELCwsGBgYAAAAAAAABAQEAAAABAQEGBgYODg4fHx8/Pz9eXl5nZ2dgYGBQUFBPT09S UlJbW1tgYGBfX19eXl5fX19eXl5kZGR1dXWRkZGsrKy6urq6urq2trarq6ubm5uPj4+MjIyFhYVy cnJQUFAxMTEpKSkfHx8VFRUTExMWFhYXFxcUFBQSEhIKCgoICAgICAgKCgoKCgoHBwcICAgMDAwQ EBAQEBATExMWFhYXFxcXFxcbGxsfHx8yMjIyMjItLS0iIiIXFxcREREODg4ODg4QEBARERESEhIV FRUXFxcZGRkaGhobGxsVFRUVFRUUFBQTExMSEhIREREREREREREQEBAQEBAQEBARERESEhISEhIS EhISEhIVFRUWFhYWFhYTExMQEBAREREWFhYbGxsZGRkYGBgZGRkbGxsdHR0bGxsVFRUQEBAQEBAQ EBAQEBAPDw8AAAAAAAAAAAAAAAAAAAAAAAAAAAACAgIFBQUICAgJCQkKCgoKCgoKCgoMDAwODg4P Dw8PDw8MDAwJCQkGBgYCAgIAAAACAgIICAgLCwsKCgoHBwcHBwcEBAQAAAAAAAAAAAACAgIDAwME BAQFBQUCAgIAAAAAAAAFBQUHBwcGBgYEBAQAAAABAQEDAwMDAwMBAQEAAAAAAAAAAAACAgIBAQEB AQEBAQEAAAABAQEFBQUKCgoODg4PDw8RERETExMTExMSEhIQEBAPDw8QEBAJCQkEBAQFBQUICAgJ CQkICAgICAgNDQ0KCgoICAgHBwcICAgKCgoKCgoJCQkDAwMCAgIAAAABAQEICAgPDw8ODg4JCQkJ CQkLCwsPDw8UFBQWFhYXFxcZGRkaGhoiIiIjIyMhISEdHR0ZGRkZGRkfHx8lJSUyMjI5OTlDQ0NI SEhISEhERERCQkJCQkJMTExHR0dERERDQ0M/Pz81NTUrKyskJCQfHx8XFxcSEhIXFxcmJiYzMzM3 Nzc2NjYqKiohISEWFhYRERESEhITExMREREODg4ODg4PDw8NDQ0ICAgCAgIAAAABAQEEBAQICAgN DQ0TExMVFRUWFhYZGRkfHx8kJCQrKysvLy81NTU5OTk3NzczMzMyMjI0NDQ6OjpERERPT09VVVVW VlZUVFROTk5JSUlFRUVAQEA5OTk0NDQwMDAxMTE1NTU6OjpERERERERDQ0NAQEA8PDw1NTUtLS0o KCgeHh4cHBweHh4jIyMoKCgoKCgkJCQiIiIgICAjIyMrKys1NTVCQkJPT09ZWVleXl5gYGBoaGhv b29vb29wcHBtbW1jY2NXV1dEREQ/Pz85OTk8PDxHR0dXV1dmZmZubm5sbGxjY2NXV1dOTk5HR0dB QUE+Pj4/Pz87Ozs7Ozs6Ojo6Ojo8PDw9PT06Ojo2NjYzMzMtLS0rKyssLCwsLCwyMjI3Nzc2NjYm JiYdHR0UFBQLCwsBAQEAAAABAQEAAAABAQEUFBQnJyc2NjZMTExmZmZvb29paWlgYGBYWFhRUVFO Tk5ISEhGRkZRUVFhYWF8fHyLi4ufn5+tra20tLSurq6cnJyKiop2dnZ9fX2Hh4d/f39dXV06Ojoq KionJycZGRkbGxsfHx8hISEeHh4VFRUNDQ0JCQkBAQEAAAAAAAAEBAQHBwcLCwsWFhYjIyMgICAd HR0aGhoYGBgYGBgcHBwmJiYwMDAvLy8qKiogICAVFRUQEBAQEBATExMUFBQRERETExMVFRUYGBga GhoZGRkXFxcVFRUVFRUVFRUUFBQREREODg4NDQ0ODg4PDw8QEBARERETExMTExMTExMTExMVFRUW FhYTExMTExMTExMTExMTExMVFRUZGRkbGxsZGRkbGxsdHR0aGhoUFBQQEBAQEBARERENDQ0NDQ0L CwsICAgAAAAAAAAAAAAAAAABAQEBAQEAAAAAAAACAgIFBQUJCQkMDAwNDQ0MDAwMDAwNDQ0PDw8R ERERERESEhIMDAwLCwsICAgDAwMBAQEEBAQICAgJCQkHBwcEBAQBAQEAAAAAAAAAAAAAAAAAAAAB AQEAAAAAAAAAAAADAwMFBQUFBQUFBQUBAQEBAQEAAAAAAAAAAAABAQECAgICAgICAgIDAwMEBAQD AwMBAQECAgIEBAQGBgYMDAwPDw8RERETExMVFRUWFhYUFBQQEBANDQ0MDAwLCwsLCwsMDAwMDAwL CwsKCgoJCQkLCwsNDQ0MDAwKCgoICAgHBwcHBwcKCgoJCQkICAgFBQUCAgICAgICAgIDAwMJCQkI CAgJCQkQEBAXFxccHBwhISElJSUfHx8kJCQqKiooKCggICAaGhodHR0kJCQ5OTlHR0dLS0tBQUFA QEBMTExQUFBJSUlBQUFLS0tUVFRUVFRQUFBISEg3NzcnJyccHBwWFhYPDw8ODg4QEBAQEBAZGRkq KiozMzMvLy8oKCggICAYGBgSEhIPDw8ODg4ODg4RERETExMTExMUFBQUFBQQEBALCwsQEBAODg4N DQ0TExMcHBwgICAeHh4ZGRkaGhoVFRUYGBgkJCQtLS0yMjI6OjpERERTU1NeXl5qampvb29ra2th YWFTU1NISEhCQkI4ODgxMTExMTEzMzMzMzM4ODg/Pz9MTExbW1tnZ2dtbW10dHR3d3doaGhTU1M3 NzclJSUWFhYWFhYeHh4rKytAQEBSUlJZWVlaWlpZWVlSUlJMTExNTU1UVFRcXFxoaGh0dHSAgICJ iYmQkJCPj49+fn5qampOTk5BQUE2NjY6OjpJSUleXl50dHSDg4OBgYF7e3tsbGxWVlZBQUE0NDQt LS0pKSkwMDA1NTU7Ozs8PDw3NzcvLy8nJycjIyMiIiIlJSUrKysxMTE3Nzc4ODgyMjIrKysZGRkV FRUODg4ICAgGBgYGBgYFBQUBAQEDAwMLCwsZGRkvLy9QUFBxcXGBgYGCgoJ9fX1tbW1ZWVlKSkpE RERMTExlZWV+fn6SkpKSkpKLi4uBgYFwcHBSUlI9PT07OztPT09KSko+Pj4qKioYGBgQEBASEhIX FxcbGxsgICAjIyMfHx8WFhYPDw8ODg4QEBAQEBASEhITExMXFxciIiItLS0pKSkfHx8fHx8hISEg ICAeHh4fHx8kJCQpKSkrKyspKSkiIiIbGxsZGRkXFxcUFBQSEhIRERESEhISEhIUFBQWFhYZGRka GhoaGhoaGhoUFBQQEBAMDAwLCwsMDAwPDw8SEhITExMREREUFBQWFhYWFhYUFBQTExMSEhISEhIT ExMREREPDw8QEBATExMXFxcYGBgZGRkaGhoZGRkYGBgVFRURERENDQ0KCgoJCQkHBwcHBwcFBQUD AwMAAAAAAAAAAAAAAAABAQEBAQEAAAAAAAAAAAADAwMGBgYJCQkMDAwMDAwLCwsLCwsMDAwPDw8T ExMWFhYREREPDw8KCgoEBAQBAQEBAQEDAwMDAwMHBwcGBgYDAwMAAAAAAAABAQEDAwMFBQUCAgIA AAAAAAAAAAAAAAACAgIEBAQFBQUDAwMCAgIBAQEAAAAAAAAAAAAAAAAAAAABAQEEBAQICAgKCgoK CgoJCQkJCQkJCQkNDQ0PDw8PDw8QEBASEhIVFRUVFRUTExMMDAwLCwsJCQkJCQkKCgoMDAwNDQ0O Dg4LCwsLCwsLCwsLCwsMDAwNDQ0ODg4QEBALCwsLCwsLCwsMDAwMDAwLCwsJCQkHBwcDAwMCAgIE BAQJCQkPDw8VFRUdHR0kJCQsLCwvLy8xMTEyMjIvLy8pKSkjIyMeHh4lJSU2NjZCQkI+Pj41NTUy MjIyMjIxMTE0NDQ0NDQ1NTU7OztGRkZNTU1JSUlAQEA0NDQqKiocHBwWFhYaGhobGxsXFxcWFhYg ICAiIiIjIyMhISEfHx8aGhoREREICAgAAAAFBQUKCgoODg4SEhIXFxcbGxscHBwVFRUUFBQSEhIQ EBAQEBATExMXFxcaGhoZGRkTExMPDw8QEBAREREREREXFxceHh42NjZAQEBMTExVVVVZWVlZWVlW VlZSUlJJSUlISEhMTExVVVVcXFxfX19iYmJlZWVlZWVlZWVjY2NkZGRqampwcHBubm5oaGhdXV1Q UFBEREQ/Pz89PT0/Pz9HR0dQUFBdXV1iYmJnZ2dmZmZfX19YWFhVVVVVVVVTU1NbW1tkZGRqampu bm5sbGxfX19RUVE7Ozs0NDQwMDAzMzM/Pz9PT09fX19paWloaGhmZmZfX19SUlJFRUU8PDw1NTUx MTEyMjIzMzMzMzMyMjIvLy8uLi4uLi4vLy8vLy8zMzM2NjYyMjIrKyslJSUgICAdHR0fHx8hISEi IiIfHx8bGxsVFRUNDQ0FBQUJCQkTExMjIyM3NzdSUlJoaGhtbW1oaGhVVVVKSko+Pj47OztDQ0NW VlZvb2+EhISAgIB4eHhiYmJHR0c0NDQuLi4zMzM9PT1LS0s7OzsmJiYWFhYRERESEhIUFBQVFRUW FhYZGRkbGxsbGxsaGhobGxseHh4hISEiIiIrKysxMTEsLCwhISEZGRkZGRkbGxsiIiIgICAcHBwb GxsgICApKSkwMDAzMzMtLS0jIyMZGRkTExMREREPDw8ODg4PDw8TExMTExMUFBQVFRUXFxcXFxcW FhYWFhYQEBARERESEhITExMUFBQUFBQUFBQVFRUWFhYWFhYVFRUTExMREREPDw8PDw8ODg4ODg4M DAwMDAwPDw8UFBQZGRkaGhoaGhoXFxcUFBQQEBAMDAwJCQkGBgYDAwMCAgIFBQUHBwcICAgKCgoA AAAAAAAAAAAAAAABAQEAAAAAAAAAAAAAAAAAAAACAgIEBAQKCgoLCwsNDQ0MDAwLCwsNDQ0SEhIV FRUcHBwbGxsVFRUKCgoAAAAAAAAAAAADAwMICAgICAgICAgEBAQBAQEBAQEFBQUJCQkICAgHBwcE BAQBAQEAAAAAAAABAQEDAwMGBgYHBwcHBwcFBQUDAwMBAQEAAAABAQEDAwMHBwcLCwsODg4PDw8O Dg4ODg4ODg4PDw8PDw8ODg4NDQ0PDw8SEhIUFBQUFBQREREODg4LCwsKCgoLCwsNDQ0QEBARERER EREPDw8NDQ0MDAwNDQ0NDQ0ODg4PDw8QEBAODg4LCwsKCgoMDAwPDw8QEBAQEBAKCgoKCgoKCgoK CgoMDAwSEhIbGxsiIiIvLy8wMDAxMTExMTE0NDQ3Nzc1NTUwMDAqKiovLy84ODhAQEBBQUE5OTkv Ly8pKSkuLi4vLy8xMTE1NTU7OztERERNTU1UVFRQUFBTU1NHR0cwMDAiIiIdHR0dHR0gICAZGRkd HR0iIiIlJSUoKCglJSUbGxsQEBAGBgYCAgIAAAAAAAAICAgTExMYGBgZGRkbGxsdHR0dHR0ZGRkU FBQSEhIUFBQXFxcYGBgYGBgZGRkbGxsaGhoaGhocHBwfHx8nJycqKiotLS0uLi4uLi4vLy8vLy8v Ly9BQUFHR0dRUVFaWlpgYGBgYGBcXFxZWVlXV1dNTU1ERERDQ0NHR0dLS0tPT09SUlJZWVlXV1dW VlZWVlZWVlZWVlZXV1dZWVlRUVFRUVFRUVFQUFBQUFBSUlJXV1dbW1tbW1tcXFxbW1tZWVlUVFRO Tk5FRUU9PT01NTU2NjY3Nzc7OztCQkJOTk5XV1dcXFxgYGBhYWFfX19ZWVlRUVFJSUlCQkI9PT06 Ojo6Ojo7Ozs6Ojo6Ojo6Ojo6Ojo6Ojo6Ojo4ODg0NDQuLi4qKionJyciIiIdHR0fHx8eHh4aGhoV FRUREREQEBAQEBAQEBAWFhYaGhohISEuLi5FRUVdXV1ra2ttbW1hYWFhYWFmZmZxcXGBgYGSkpKe np6lpaWPj491dXVWVlZJSUlYWFh0dHR/f393d3dVVVVJSUk5OTktLS0nJycjIyMdHR0YGBgQEBAS EhIVFRUbGxsjIyMqKioxMTE0NDQ0NDQoKCgdHR0ZGRkYGBgYGBgaGhocHBwXFxcZGRkeHh4lJSUu Li4zMzMxMTEsLCwfHx8ZGRkTExMRERERERESEhISEhITExMUFBQUFBQUFBQUFBQVFRUVFRUVFRUU FBQUFBQXFxcaGhocHBwaGhoZGRkYGBgYGBgYGBgWFhYSEhIPDw8ODg4NDQ0NDQ0MDAwLCwsMDAwP Dw8UFBQZGRkbGxsaGhoXFxcQEBAKCgoEBAQAAAABAQEEBAQGBgYHBwcGBgYLCwsPDw8TExMAAAAA AAAAAAAAAAAAAAAAAAAAAAAAAAAAAAAAAAAAAAABAQEGBgYJCQkNDQ0ODg4ODg4NDQ0ODg4ODg4a GhofHx8gICAXFxcKCgoCAgIAAAABAQEFBQUJCQkMDAwJCQkEBAQBAQEDAwMHBwcODg4ODg4NDQ0J CQkFBQUBAQEAAAAAAAAFBQUICAgKCgoLCwsJCQkICAgHBwcICAgICAgKCgoLCwsMDAwMDAwNDQ0O Dg4PDw8QEBAPDw8ODg4MDAwNDQ0PDw8RERESEhIVFRUUFBQSEhIQEBAQEBAQEBASEhISEhITExMS EhIQEBAPDw8QEBAPDw8NDQ0MDAwREREPDw8MDAwLCwsMDAwPDw8TExMVFRUUFBQSEhIQEBAODg4N DQ0REREYGBgeHh4xMTE4ODg6Ojo0NDQvLy8yMjI1NTU2NjY6Ojo1NTU4ODhISEhWVlZXV1dNTU1E REQ+Pj5CQkJHR0dJSUlFRUVFRUVPT09bW1tqamp3d3d8fHx4eHhwcHBeXl5CQkIuLi4sLCwnJyci IiIiIiImJiYpKSksLCwtLS0nJyccHBwNDQ0CAgIAAAAFBQUKCgoODg4VFRUWFhYXFxcWFhYVFRUT ExMTExMTExMWFhYdHR0lJSUpKSksLCwuLi4vLy8vLy81NTUyMjIrKysjIyMbGxsXFxcWFhYWFhYa GhojIyMtLS0zMzM4ODg6Ojo4ODgzMzMvLy8pKSkmJiYrKys0NDQ9PT1ERERKSkpTU1NWVlZYWFhX V1dVVVVTU1NQUFBOTk5OTk5NTU1LS0tMTExQUFBVVVVbW1tfX19gYGBbW1tUVFRNTU1FRUU+Pj47 Ozs7Ozs7OztBQUFHR0dKSkpRUVFcXFxkZGRnZ2dsbGxra2toaGhiYmJZWVlRUVFLS0tHR0c8PDw7 Ozs7Ozs6Ojo5OTk2NjYzMzMxMTEvLy8tLS0qKiooKCgnJyclJSUfHx8ZGRkYGBgXFxcVFRUUFBQW FhYaGhoeHh4hISExMTE1NTU6OjpAQEBKSkpUVFRaWlpbW1tiYmJubm5/f3+Ojo6YmJiampqUlJSL i4t4eHhubm5mZmZmZmZtbW16enp1dXVhYWFcXFxdXV1aWlpNTU06OjooKCgeHh4aGhoaGhobGxse Hh4jIyMpKSkvLy8yMjIzMzMmJiYhISEcHBwaGhoaGhoaGhocHBweHh4gICAiIiImJiYqKiorKysm JiYbGxsSEhIQEBAQEBASEhIVFRUWFhYWFhYVFRUUFBQUFBQTExMSEhIRERESEhIUFBQVFRUWFhYa GhobGxsbGxsaGhoZGRkYGBgYGBgZGRkVFRUSEhIPDw8NDQ0ODg4ODg4ODg4ODg4ODg4SEhIYGBgd HR0eHh4aGhoUFBQPDw8ICAgFBQUCAgIBAQEEBAQICAgLCwsMDAwNDQ0QEBAVFRUXFxcAAAAAAAAA AAAAAAAAAAAAAAAAAAAAAAAAAAAAAAAAAAAAAAACAgIEBAQICAgMDAwODg4PDw8ODg4MDAwNDQ0W FhYfHx8hISEbGxsSEhIGBgYAAAAAAAAFBQULCwsMDAwICAgDAwMBAQEBAQEJCQkMDAwPDw8QEBAN DQ0JCQkFBQUDAwMCAgIFBQUJCQkMDAwMDAwMDAwLCwsLCwsMDAwMDAwLCwsKCgoKCgoJCQkKCgoK CgoLCwsLCwsLCwsLCwsLCwsLCwsLCwsMDAwTExMUFBQUFBQVFRUVFRUVFRUVFRUVFRUSEhIREREP Dw8QEBARERESEhISEhISEhILCwsODg4QEBAQEBAQEBAQEBARERETExMTExMSEhIPDw8NDQ0NDQ0Q EBAUFBQWFhYjIyMxMTE6Ojo2NjYvLy8sLCwtLS0sLCwyMjI2NjY9PT1KSkpXV1dhYWFkZGRlZWVY WFhSUlJRUVFVVVVaWlpaWlpaWlpbW1tqampwcHB4eHiFhYWXl5eenp6ampqWlpZ+fn5tbW1YWFhI SEg6OjovLy8wMDA3Nzc5OTk4ODgvLy8dHR0JCQkAAAAGBgYPDw8PDw8QEBAQEBAQEBAQEBASEhIV FRUXFxcbGxshISEmJiYnJycpKSktLS0wMDAxMTEyMjIwMDAsLCwnJyckJCQjIyMlJSUoKCguLi4y MjIzMzMuLi4rKysrKysqKiomJiYkJCQjIyMiIiIjIyMrKys1NTU8PDw9PT03Nzc7Ozs/Pz9CQkJH R0dNTU1RUVFSUlJNTU1KSkpGRkZERERERERFRUVFRUVERERGRkZCQkI9PT07Ozs6Ojo7OztBQUFH R0dMTExRUVFUVFRSUlJSUlJUVFRVVVVTU1NSUlJOTk5HR0dBQUE8PDw5OTk3Nzc2NjY7Ozs5OTk1 NTUzMzMzMzMzMzM0NDQ1NTU8PDw/Pz8/Pz84ODguLi4nJycjIyMiIiIZGRkYGBgXFxcaGhofHx8m JiYtLS0xMTE1NTU8PDxERERKSkpOTk5SUlJWVlZYWFhnZ2dzc3N/f3+EhISEhISAgIB3d3dvb29s bGxqampqampkZGRZWVlYWFhaWlpVVVViYmJjY2NeXl5PT087OzsrKyslJSUkJCQqKioqKioqKior KysrKyssLCwsLCwsLCwoKCgsLCwuLi4tLS0sLCwrKysrKyspKSknJycjIyMdHR0YGBgUFBQREREQ EBAPDw8RERETExMWFhYXFxcXFxcVFRUTExMSEhITExMREREPDw8ODg4PDw8SEhIUFBQWFhYYGBgX FxcVFRUVFRUVFRUWFhYXFxcWFhYSEhIREREPDw8PDw8RERESEhISEhIRERETExMYGBgdHR0fHx8b GxsUFBQODg4LCwsICAgICAgICAgICAgICAgICAgICAgJCQkRERETExMVFRUVFRUAAAAAAAAAAAAA AAAAAAAAAAAAAAAAAAAAAAAAAAAAAAABAQEAAAAAAAABAQEFBQUKCgoODg4QEBARERENDQ0PDw8T ExMaGhogICAgICAVFRUKCgoBAQEEBAQJCQkLCwsKCgoGBgYBAQEAAAAAAAADAwMKCgoPDw8REREP Dw8MDAwKCgoEBAQGBgYJCQkMDAwODg4ODg4ODg4NDQ0ODg4ODg4ODg4NDQ0MDAwKCgoICAgGBgYC AgICAgIDAwMEBAQEBAQDAwMDAwMFBQUMDAwPDw8SEhIUFBQWFhYXFxcYGBgZGRkVFRUSEhIODg4M DAwNDQ0QEBATExMVFRUMDAwNDQ0ODg4MDAwJCQkJCQkMDAwQEBASEhISEhIREREPDw8PDw8QEBAR EREREREODg4ZGRklJSUpKSkqKiorKysrKyspKSkpKSkxMTE7OztERERPT09cXFxmZmZra2tiYmJX V1dOTk5QUFBXV1dZWVlXV1dVVVVVVVViYmJxcXF+fn6IiIiSkpKkpKS4uLjAwMC1tbWlpaWQkJBw cHBNTU02NjYvLy85OTk8PDw8PDwzMzMkJCQXFxcSEhIUFBQXFxccHBwhISEfHx8ZGRkUFBQUFBQW FhYaGhofHx8lJSUqKiouLi4zMzM2NjY3NzcxMTExMTEzMzM1NTU3Nzc5OTk+Pj5CQkJKSkpLS0tJ SUlERERCQkJFRUVJSUlKSkpKSkpOTk5NTU1GRkZDQ0NCQkI7OzsxMTEpKSkpKSkoKCgoKCgsLCwy MjI4ODg6Ojo9PT08PDw7Ozs7Ozs7Ozs4ODg0NDQwMDAwMDAuLi4uLi4xMTE3Nzc+Pj5GRkZMTExR UVFSUlJSUlJOTk5JSUlDQ0M8PDw3Nzc1NTUvLy8qKiopKSkqKiotLS0xMTE1NTU5OTk5OTk7Ozs+ Pj5CQkJGRkZLS0tNTU1ERERAQEA3NzcsLCwlJSUjIyMlJSUnJycpKSkoKCgoKCgpKSkqKiotLS0y MjI3Nzc8PDw/Pz9DQ0NISEhMTExTU1NcXFxkZGRycnJzc3NxcXFsbGxra2tvb290dHR3d3d+fn51 dXVubm5paWlmZmZqampzc3N4eHhsbGxjY2NVVVVJSUlBQUE5OTkzMzMuLi4pKSkpKSkqKiorKysu Li4xMTE0NDQ3Nzc9PT05OTk0NDQ0NDQ5OTk6OjowMDAkJCQXFxcVFRUTExMREREPDw8ODg4REREU FBQVFRUXFxcXFxcXFxcZGRkaGhobGxsZGRkSEhIQEBANDQ0MDAwNDQ0PDw8RERETExMSEhISEhIS EhIUFBQXFxcYGBgWFhYVFRURERERERERERERERESEhISEhISEhISEhIVFRUXFxcZGRkXFxcSEhIO Dg4NDQ0NDQ0ODg4LCwsHBwcDAwMBAQEEBAQKCgoODg4REREQEBAREREQEBAAAAAAAAAAAAAAAAAA AAAAAAAAAAAAAAAAAAAAAAABAQEBAQEAAAAAAAAAAAABAQEFBQUJCQkODg4REREUFBQREREODg4Q EBAXFxcdHR0dHR0ZGRkNDQ0KCgoJCQkLCwsNDQ0LCwsFBQUAAAAAAAAAAAAEBAQKCgoODg4QEBAP Dw8ODg4KCgoJCQkJCQkLCwsODg4QEBAREREQEBAPDw8PDw8PDw8PDw8ODg4MDAwJCQkHBwcCAgIB AQEBAQEBAQEAAAAAAAABAQEEBAQKCgoMDAwPDw8RERETExMWFhYYGBgaGhoZGRkXFxcTExMPDw8N DQ0ODg4REREUFBQUFBQRERELCwsEBAQAAAAAAAAFBQUKCgoODg4RERESEhIQEBAPDw8QEBARERER ERETExMWFhYdHR0kJCQqKiouLi4vLy8vLy8vLy8xMTE2NjY/Pz9LS0tVVVVcXFxgYGBdXV1YWFhR UVFNTU1NTU1OTk5RUVFTU1NPT09TU1NYWFhgYGBtbW16enqLi4ubm5u2trbAwMDKysrHx8ezs7OU lJR2dnZjY2NQUFBLS0tJSUlMTExNTU1EREQ3NzctLS0tLS0zMzM5OTk5OTkxMTEmJiYcHBwXFxcY GBgcHBwjIyMsLCwzMzM4ODg8PDw/Pz9ERERERERFRUVGRkZFRUVERERFRUVISEhNTU1OTk5NTU1J SUlFRUVFRUVISEhLS0tVVVVeXl5iYmJfX19aWlpSUlJEREQ2NjYoKCglJSUkJCQnJycsLCwxMTE2 NjY6Ojo+Pj5CQkJJSUlQUFBRUVFMTExDQ0M8PDw0NDQ1NTU3Nzc9PT1ERERLS0tOTk5OTk5JSUlH R0dHR0dISEhISEhEREQ9PT05OTksLCwnJyckJCQmJiYqKiotLS0xMTE0NDQyMjI3Nzc+Pj5ERERG RkZISEhISEhJSUlBQUE8PDw2NjYyMjI0NDQ4ODg7Ozs6Ojo/Pz9DQ0NISEhHR0c+Pj4zMzMtLS0t LS0qKioyMjJCQkJUVFRgYGBmZmZoaGhqampkZGRfX19aWlpcXFxmZmZ2dnaGhoaQkJCSkpKWlpaV lZWOjo6EhIR5eXlzc3N1dXVnZ2dbW1tNTU1DQ0M+Pj45OTkyMjIsLCwlJSUmJiYoKCgsLCwyMjI2 NjY6Ojo8PDw3Nzc5OTk8PDw7Ozs0NDQoKCgdHR0YGBgZGRkYGBgYGBgYGBgWFhYTExMSEhIUFBQb GxsbGxscHBwfHx8kJCQnJycjIyMcHBwREREQEBAODg4NDQ0ODg4PDw8QEBAREREQEBASEhIUFBQW FhYXFxcVFRUSEhIQEBAPDw8QEBAQEBAQEBAPDw8ODg4ODg4ODg4QEBAQEBAPDw8PDw8ODg4ODg4O Dg4ODg4MDAwICAgCAgIAAAAAAAAHBwcODg4UFBQPDw8ODg4PDw8PDw8AAAAAAAAAAAAAAAAAAAAA AAAAAAAAAAAAAAAAAAAAAAABAQEAAAABAQECAgICAgICAgIEBAQJCQkNDQ0RERETExMTExMREREQ EBATExMXFxcaGhoaGhoTExMMDAwLCwsPDw8PDw8KCgoDAwMBAQEBAQECAgIFBQUJCQkMDAwNDQ0N DQ0NDQ0KCgoICAgJCQkMDAwQEBAREREREREPDw8PDw8PDw8ODg4ODg4NDQ0LCwsKCgoKCgoICAgG BgYFBQUDAwMDAwMFBQUKCgoNDQ0ODg4PDw8PDw8QEBASEhIWFhYZGRkcHBwbGxsZGRkWFhYTExMT ExMVFRUXFxcZGRkVFRUODg4GBgYBAQEAAAAAAAAAAAABAQEICAgNDQ0MDAwLCwsODg4SEhIUFBQa GhodHR0kJCQvLy83Nzc8PDw/Pz9BQUE2NjY1NTU4ODhAQEBGRkZLS0tSUlJZWVlZWVlYWFhWVlZT U1NTU1NVVVVZWVlaWlpXV1dTU1NKSkpISEhSUlJgYGBra2t1dXV/f3+Xl5evr6+6urq6urqysrKf n5+NjY12dnZubm5paWlsbGxwcHBra2tfX19VVVVLS0tLS0tMTExNTU1LS0tDQ0M3NzctLS0oKCgk JCQkJCQoKCguLi4zMzM6OjpAQEBCQkJAQEA/Pz8+Pj45OTk0NDQyMjI0NDQ0NDQ4ODg+Pj5CQkJD Q0NFRUVJSUlOTk5SUlJZWVlgYGBhYWFdXV1WVlZKSko/Pz86Ojo3Nzc5OTlBQUFJSUlOTk5SUlJW VlZPT09MTExISEhGRkZFRUVFRUVDQ0NCQkJHR0dLS0tQUFBXV1dgYGBmZmZkZGRfX19VVVVOTk5J SUlKSkpJSUlEREQ9PT06Ojo7Ozs2NjYzMzM1NTU3Nzc3Nzc2NjY2NjY3Nzc6Ojo9PT09PT05OTk0 NDQwMDAvLy84ODhDQ0NQUFBXV1dYWFhVVVVSUlJPT09MTExNTU1KSko/Pz8tLS0eHh4cHBwgICAu Li41NTVFRUVXV1dfX19aWlpQUFBJSUlERERCQkJGRkZXV1dvb2+Hh4eYmJigoKCgoKChoaGVlZWH h4d+fn5ycnJlZWVjY2NcXFxVVVVKSko9PT0zMzMuLi4tLS0uLi4tLS0tLS0uLi4xMTE0NDQ0NDQx MTEvLy8vLy8tLS0tLS0sLCwlJSUeHh4hISErKysnJychISEaGhoWFhYWFhYZGRkgICAnJyckJCQk JCQmJiYsLCwyMjIvLy8hISESEhIQEBAPDw8PDw8QEBARERESEhISEhIRERERERETExMWFhYVFRUS EhIODg4LCwsKCgoLCwsMDAwNDQ0MDAwKCgoJCQkKCgoKCgoLCwsJCQkJCQkLCwsPDw8QEBAPDw8N DQ0CAgICAgIDAwMGBgYLCwsODg4ODg4NDQ0PDw8PDw8PDw8REREAAAAAAAAAAAAAAAAAAAAAAAAA AAAAAAAAAAAAAAAAAAAAAAAAAAAAAAAAAAAAAAAAAAACAgIGBgYJCQkLCwsQEBAVFRUWFhYTExMR ERESEhIUFBQaGhoZGRkXFxcSEhIODg4MDAwNDQ0ODg4EBAQBAQECAgIGBgYKCgoLCwsLCwsMDAwN DQ0MDAwJCQkICAgICAgLCwsODg4REREUFBQREREODg4NDQ0ODg4PDw8ODg4NDQ0ODg4NDQ0MDAwM DAwMDAwMDAwKCgoJCQkSEhISEhIUFBQWFhYUFBQQEBAREREWFhYaGhobGxsbGxsZGRkWFhYaGhol JSUxMTE2NjYtLS0gICAUFBQKCgoDAwMAAAABAQEDAwMAAAAAAAALCwsQEBANDQ0NDQ0TExMaGhoe Hh4mJiYwMDA6OjpBQUFGRkZJSUlBQUE2NjYwMDA3NzdDQ0NLS0tPT09RUVFRUVFTU1NUVFRXV1dc XFxeXl5fX19lZWVnZ2dgYGBYWFhQUFBISEhLS0tTU1NWVlZZWVlWVlZeXl5zc3OIiIiQkJCNjY2I iIh+fn57e3t8fHyCgoKEhISBgYGAgICCgoJ4eHh3d3d0dHRwcHBra2tiYmJUVFRJSUlBQUE7Ozs1 NTU1NTU2NjY2NjY2NjY1NTUwMDAoKCgiIiIiIiIgICAcHBwfHx8lJSUwMDA0NDQ5OTk9PT1AQEBE RERKSkpOTk5SUlJaWlpgYGBhYWFhYWFeXl5RUVFBQUE4ODg2NjY5OTlERERWVlZnZ2dycnJ2dnZs bGxlZWVYWFhLS0tDQ0NBQUFERERHR0dLS0tUVFRdXV1iYmJiYmJeXl5ZWVlUVFRKSkpJSUlISEhK SkpKSkpJSUlISEhISEhGRkZISEhISEhGRkZFRUVERERDQ0NBQUFDQ0M7OzsxMTEqKiojIyMgICAk JCQrKys+Pj5KSkpXV1dbW1tWVlZPT09ISEhERERBQUE9PT06Ojo3NzcwMDAoKCgpKSkvLy9AQEBN TU1VVVVWVlZZWVlUVFRGRkY6Ojo7OztISEhcXFxwcHB+fn6IiIiMjIyOjo6Kiop7e3twcHBra2to aGhmZmZgYGBXV1dISEhDQ0M+Pj48PDw4ODgzMzMyMjI0NDQnJyckJCQjIyMlJSUnJycnJycoKCgq KioqKiooKCgoKCgsLCwwMDAyMjI0NDQ1NTUuLi4mJiYfHx8iIiIqKiowMDAwMDAvLy8qKioqKioq KiooKCggICAWFhYSEhISEhIRERETExMVFRUVFRUUFBQTExMTExMUFBQVFRUVFRUSEhIMDAwFBQUA AAAAAAAAAAAGBgYDAwMBAQEBAQECAgIAAAAAAAAAAAACAgIICAgODg4QEBAPDw8ODg4LCwsICAgI CAgKCgoMDAwMDAwLCwsMDAwQEBATExMTExMSEhIREREQEBAAAAAAAAAAAAAAAAAAAAAAAAAAAAAA AAAAAAAAAAAAAAAAAAACAgICAgIBAQEAAAAAAAAAAAABAQECAgIMDAwNDQ0QEBAUFBQXFxcYGBgV FRUTExMUFBQVFRUWFhYWFhYUFBQSEhIPDw8ODg4MDAwEBAQAAAACAgILCwsQEBAPDw8MDAwPDw8O Dg4MDAwICAgFBQUEBAQHBwcKCgoREREQEBAPDw8PDw8PDw8PDw8ODg4NDQ0NDQ0MDAwMDAwNDQ0O Dg4PDw8PDw8PDw8NDQ0QEBAXFxcgICAjIyMfHx8YGBgTExMVFRUWFhYWFhYWFhYWFhYdHR0qKio3 NzdLS0tOTk5HR0c0NDQhISEUFBQMDAwHBwcAAAADAwMGBgYGBgYICAgODg4SEhISEhIQEBAcHBwr KyszMzM1NTU2NjY6Ojo+Pj45OTkxMTErKyspKSktLS03NzdJSUlYWFhSUlJSUlJQUFBSUlJYWFhd XV1iYmJqampoaGhmZmZlZWVfX19XV1dTU1NUVFRSUlJUVFRJSUlBQUFDQ0NJSUlRUVFfX19sbGx0 dHR1dXV8fHyIiIiSkpKZmZmfn5+jo6OkpKShoaGcnJyWlpaRkZGKioqAgIB3d3doaGhfX19UVFRK SkpBQUE6Ojo2NjY2NjYtLS0oKCgiIiIeHh4ZGRkWFhYZGRkfHx8oKCgtLS0zMzM4ODg9PT1AQEBD Q0NERERRUVFYWFhcXFxbW1tYWFhTU1NGRkY4ODgwMDAtLS0tLS0zMzNCQkJUVFRlZWVubm50dHRw cHBoaGhfX19WVlZSUlJRUVFSUlJZWVldXV1fX19aWlpRUVFEREQ3NzcuLi4sLCwtLS0xMTE5OTlA QEBFRUVJSUlNTU1XV1dYWFhXV1dWVlZWVlZWVlZTU1NPT09BQUE3NzcsLCwnJyckJCQlJSUrKysy MjI7OztBQUFHR0dFRUU/Pz87Ozs4ODg2NjY5OTk5OTk7Ozs9PT08PDw9PT1DQ0NMTExSUlJgYGBl ZWVeXl5VVVVLS0tFRUVFRUVUVFRiYmJ0dHSAgICDg4ODg4OEhISGhoaBgYF5eXl1dXV3d3d1dXVu bm5gYGBQUFA+Pj43NzczMzM2NjY3NzcwMDAlJSUdHR0eHh4fHx8kJCQpKSktLS0tLS0uLi4wMDAw MDAwMDAyMjI4ODg+Pj4/Pz86OjozMzM1NTU0NDQ1NTU5OTk5OTkyMjInJycgICAdHR0bGxsZGRkX FxcUFBQQEBAPDw8QEBAUFBQVFRUXFxcXFxcWFhYUFBQUFBQUFBQUFBQUFBQQEBAICAgAAAAAAAAG BgYODg4ICAgEBAQAAAAAAAAAAAAAAAAAAAABAQEICAgMDAwPDw8ODg4NDQ0MDAwMDAwLCwsPDw8O Dg4NDQ0NDQ0NDQ0QEBATExMVFRUSEhISEhITExMTExMAAAAAAAAAAAAAAAAAAAAAAAAAAAAAAAAA AAAAAAAAAAAAAAAAAAAAAAAAAAAAAAAAAAAAAAAAAAABAQEHBwcICAgMDAwSEhIYGBgaGhoYGBgU FBQRERETExMVFRUXFxcYGBgWFhYTExMREREODg4KCgoFBQUFBQUGBgYJCQkNDQ0REREODg4ODg4N DQ0JCQkDAwMAAAACAgIEBAQLCwsMDAwODg4PDw8PDw8PDw8ODg4NDQ0NDQ0NDQ0NDQ0ODg4QEBAS EhITExMTExMRERESEhIWFhYdHR0lJSUnJychISEYGBgWFhYVFRUTExMSEhIQEBATExMbGxsjIyM+ Pj5RUVFfX19eXl5XV1dLS0s1NTUeHh4SEhINDQ0LCwsNDQ0ODg4ODg4REREVFRUTExMbGxslJSUv Ly85OTk+Pj49PT04ODg1NTUyMjIvLy8qKiomJiYqKio5OTlISEhaWlpWVlZNTU1JSUlMTExQUFBX V1dhYWFtbW1vb29vb29tbW1sbGxvb29ycnJzc3N0dHRubm5mZmZbW1tLS0tDQ0NNTU1eXl5ra2tv b295eXmHh4eUlJSfn5+mpqaqqqqhoaGioqKioqKgoKCdnZ2YmJiOjo6GhoZ+fn5zc3NkZGRYWFhN TU1EREQ9PT06OjpHR0dDQ0M9PT01NTUsLCwlJSUfHx8cHBwYGBgbGxsgICAmJiYuLi42NjY9PT1A QEBHR0dMTExNTU1ISEhDQ0M9PT01NTUsLCwoKCgoKCgpKSkrKysyMjI+Pj5LS0tUVFRXV1dYWFhY WFhXV1dUVFRSUlJRUVFQUFBRUVFUVFRWVlZVVVVQUFBKSkpBQUE7OzswMDAuLi4uLi4xMTE4ODhA QEBJSUlRUVFSUlJWVlZbW1tfX19iYmJhYWFbW1tVVVVHR0c9PT00NDQvLy8uLi4vLy8yMjI3Nzcz MzM2NjY4ODg3Nzc3Nzc6Ojo+Pj5BQUFFRUVISEhKSkpJSUlGRkZERERFRUVHR0dZWVlfX19dXV1R UVFHR0dFRUVTU1NlZWV3d3eEhISVlZWgoKCjo6OioqKjo6OkpKSnp6ekpKSkpKSfn5+NjY10dHRY WFhAQEA1NTUyMjIvLy8sLCwlJSUbGxsXFxcYGBgjIyMoKCgwMDA2NjY3Nzc2NjY1NTU1NTU2NjY5 OTk9PT1AQEBGRkZKSkpJSUlEREQ4ODg2NjY1NTUzMzMrKysgICAWFhYRERESEhIODg4MDAwLCwsM DAwMDAwNDQ0ODg4TExMUFBQWFhYXFxcYGBgYGBgYGBgYGBgTExMPDw8LCwsJCQkLCwsPDw8SEhIT ExMICAgEBAQBAQEAAAAAAAAAAAABAQEEBAQICAgLCwsNDQ0NDQ0MDAwODg4PDw8PDw8ODg4ODg4P Dw8RERETExMVFRUWFhYWFhYRERESEhISEhISEhIAAAAAAAAAAAAAAAAAAAAAAAAAAAAAAAAAAAAA AAAAAAAAAAAAAAAAAAAAAAAAAAABAQEBAQEBAQEBAQEAAAAEBAQJCQkPDw8SEhIVFRUXFxcYGBgV FRUUFBQTExMUFBQWFhYWFhYWFhYVFRUREREPDw8MDAwICAgEBAQDAwMJCQkQEBAPDw8PDw8PDw8L CwsGBgYBAQEAAAAAAAAFBQUICAgMDAwNDQ0NDQ0MDAwMDAwNDQ0NDQ0NDQ0NDQ0NDQ0PDw8QEBAS EhISEhIXFxcXFxcWFhYYGBgfHx8mJiYmJiYiIiIcHBwZGRkWFhYVFRUUFBQTExMUFBQWFhYkJCQ3 NzdLS0tZWVlnZ2dxcXFsbGxhYWFFRUUxMTEeHh4YGBgVFRUPDw8NDQ0PDw8YGBgYGBgbGxskJCQ2 NjZERERFRUU+Pj45OTk3Nzc2NjY0NDQzMzMxMTE0NDQ4ODhKSkpEREQ4ODgxMTEzMzM4ODhBQUFM TExTU1NfX19paWlxcXF6enqAgICBgYGAgICIiIiSkpKdnZ2goKCXl5eIiIh+fn56enp2dnZ1dXV2 dnZ9fX2JiYmWlpagoKClpaWmpqakpKSdnZ2VlZWPj4+KioqFhYWBgYF3d3dra2teXl5XV1dSUlJL S0tBQUE5OTk2NjY8PDxDQ0NKSkpOTk5JSUk7OzssLCwjIyMhISEfHx8gICAlJSUuLi45OTlBQUFG RkZJSUlJSUlFRUVBQUFAQEA/Pz89PT05OTk8PDw+Pj4+Pj46Ojo3Nzc2NjY3Nzc/Pz9DQ0NHR0dK SkpLS0tLS0tMTExMTExJSUlLS0tNTU1OTk5OTk5NTU1KSkpHR0dLS0tISEhGRkZHR0dLS0tRUVFZ WVlgYGBkZGRlZWVjY2NdXV1VVVVMTExBQUE6Ojo8PDw4ODg2NjY3Nzc3Nzc1NTU1NTU2NjY+Pj5A QEBDQ0NGRkZLS0tSUlJYWFhbW1tmZmZiYmJaWlpQUFBJSUlJSUlKSkpLS0tZWVleXl5jY2NoaGhw cHB8fHySkpKqqqq5ubm9vb3Dw8PKysrNzc3MzMzIyMjFxcXOzs7Hx8e7u7uioqJ9fX1bW1s+Pj4q KioiIiIiIiIhISEcHBwUFBQQEBAYGBgjIyMrKyswMDA3Nzc5OTk3NzczMzMwMDAwMDAvLy89PT1K SkpNTU1JSUlCQkI6OjoyMjI7Ozs0NDQrKysiIiIZGRkSEhIRERESEhIQEBAODg4MDAwMDAwNDQ0N DQ0ODg4ODg4RERESEhITExMVFRUXFxcXFxcWFhYVFRUPDw8ODg4PDw8UFBQZGRkZGRkTExMNDQ0M DAwJCQkGBgYEBAQCAgIAAAAAAAACAgIHBwcKCgoNDQ0ODg4PDw8QEBAREREQEBAPDw8RERETExMW FhYXFxcWFhYTExMQEBAQEBAPDw8ODg4NDQ0AAAAAAAAAAAAAAAAAAAAAAAAAAAAAAAAAAAAAAAAA AAAAAAABAQEBAQEBAQEBAQEAAAAAAAAAAAAAAAAAAAABAQEFBQUICAgMDAwQEBAUFBQXFxcYGBgV FRUSEhIRERESEhIUFBQVFRUVFRUWFhYREREMDAwKCgoKCgoJCQkICAgJCQkQEBAQEBAPDw8NDQ0K CgoGBgYBAQEAAAACAgIGBgYKCgoMDAwLCwsLCwsMDAwODg4NDQ0MDAwMDAwMDAwMDAwNDQ0PDw8Q EBAREREVFRUYGBgZGRkdHR0kJCQnJycnJyceHh4ZGRkUFBQTExMVFRUYGBgbGxsdHR0iIiIvLy8/ Pz9KSkpUVFRhYWFvb295eXl0dHRnZ2dNTU0zMzMoKCglJSUeHh4TExMSEhIWFhYZGRkcHBwkJCQw MDA7OztAQEA9PT04ODg0NDQzMzM1NTU4ODg6Ojo7Ozs8PDw2NjYrKysiIiIhISEkJCQtLS04ODhA QEBRUVFcXFxmZmZ3d3eGhoaNjY2QkJCLi4uPj4+Tk5OXl5ednZ2jo6OgoKCYmJiOjo6BgYFxcXFn Z2dnZ2dubm52dnZ7e3uRkZGSkpKQkJCLi4uGhoaCgoJ/f398fHx5eXlsbGxbW1tPT09HR0dCQkI+ Pj49PT05OTk9PT1AQEBERERKSkpOTk5KSkpCQkI4ODg1NTUvLy8pKSknJycrKyszMzM6Ojo4ODg8 PDw/Pz9AQEBBQUFERERJSUlMTExSUlJSUlJRUVFLS0tBQUE2NjYuLi4pKSkpKSktLS00NDQ8PDxC QkJJSUlPT09TU1NYWFhZWVlaWlpWVlZSUlJOTk5ISEhEREQ9PT1AQEBISEhUVFRfX19qamp1dXV8 fHyCgoJ+fn5ycnJgYGBMTEw+Pj41NTUxMTEsLCwvLy81NTU6Ojo8PDw7Ozs7Ozs7OztAQEBERERL S0tUVFReXl5lZWVqamptbW1ra2tlZWVaWlpRUVFSUlJcXFxoaGhvb291dXV9fX2Li4ucnJyqqqqv r6+5ubnIyMjT09PS0tLT09PU1NTW1tbW1tbV1dXT09PS0tLCwsKpqamKioptbW1aWlpOTk5DQ0NE REQ0NDQiIiIaGhoZGRkcHBwhISElJSUkJCQpKSkuLi4uLi4sLCwqKiorKystLS09PT1BQUFBQUE7 Ozs0NDQyMjIyMjIyMjIvLy8oKCggICAZGRkUFBQRERERERETExMSEhISEhIREREPDw8NDQ0ODg4P Dw8QEBATExMTExMTExMTExMTExMTExMSEhIREREQEBAVFRUbGxscHBwXFxcRERENDQ0MDAwREREN DQ0ICAgEBAQBAQEAAAAAAAABAQEKCgoNDQ0PDw8QEBAQEBAREREREREQEBAXFxcWFhYVFRUTExMQ EBANDQ0LCwsLCwsNDQ0NDQ0MDAwLCwsAAAAAAAAAAAAAAAAAAAAAAAAAAAAAAAAAAAAAAAAAAAAA AAAAAAAAAAABAQEAAAAAAAAAAAABAQECAgIEBAQCAgIAAAADAwMJCQkPDw8REREREREVFRUUFBQS EhIRERERERERERERERERERESEhIREREQEBAQEBAODg4MDAwLCwsMDAwNDQ0MDAwMDAwNDQ0ODg4M DAwHBwcEBAQCAgIFBQUJCQkLCwsLCwsMDAwNDQ0ODg4LCwsMDAwMDAwMDAwMDAwMDAwNDQ0ODg4L CwsPDw8TExMUFBQWFhYbGxsiIiInJycpKSkiIiIZGRkUFBQSEhIUFBQZGRkeHh4lJSUsLCw5OTlF RUVLS0tPT09aWlpmZmZxcXFwcHBpaWlbW1tMTExBQUE2NjYsLCwbGxsdHR0eHh4eHh4eHh4jIyMs LCwzMzM6Ojo3NzcyMjIvLy8tLS0uLi4yMjI1NTU0NDQzMzMrKysjIyMhISEiIiIrKys3NzdJSUla WlpeXl5dXV1paWl4eHiDg4ONjY2bm5uhoaGhoaGbm5uampqkpKSurq6zs7Ovr6+fn5+MjIx7e3tt bW1kZGRgYGBhYWFqampvb290dHR3d3d6enp+fn6BgYGDg4OFhYWIiIiJiYmCgoJxcXFdXV1NTU1H R0dLS0tJSUlCQkI1NTUpKSkgICAZGRkUFBQXFxcVFRUTExMSEhITExMWFhYcHBwgICAtLS0wMDA2 NjY6Ojo+Pj5CQkJJSUlOTk5LS0tHR0dBQUE5OTkwMDApKSklJSUkJCQfHx8kJCQrKyszMzM8PDxF RUVOTk5TU1NUVFRYWFhaWlpWVlZPT09GRkY9PT03Nzc4ODg4ODg7OztAQEBHR0dQUFBaWlpiYmJh YWFiYmJdXV1PT08/Pz8yMjIsLCwpKSktLS0xMTE2NjY5OTk5OTk3Nzc2NjY2NjY0NDQ3Nzc9PT1I SEhRUVFYWFheXl5hYWFcXFxgYGBmZmZtbW11dXV9fX2EhISJiYmKioqLi4uOjo6Tk5OWlpaUlJSZ mZmkpKSzs7O4uLi/v7/Hx8fNzc3V1dXd3d3i4uLV1dXExMSysrKjo6Obm5uXl5eOjo6AgIBYWFhJ SUk7Ozs5OTk6Ojo0NDQoKCggICAiIiImJiYpKSkqKioqKiouLi40NDQ4ODg5OTk1NTUyMjIvLy8t LS0pKSkkJCQfHx8bGxsYGBgVFRUVFRUWFhYWFhYWFhYYGBgUFBQUFBQSEhIODg4MDAwODg4RERES EhIUFBQUFBQTExMTExMTExMTExMTExMTExMWFhYWFhYWFhYUFBQQEBAODg4PDw8QEBALCwsHBwcC AgIAAAAAAAAAAAACAgIHBwcLCwsNDQ0ODg4PDw8RERETExMUFBQTExMUFBQRERELCwsFBQUDAwME BAQJCQkNDQ0MDAwNDQ0ODg4ODg4AAAAAAAAAAAAAAAAAAAAAAAAAAAAAAAAAAAAAAAAAAAAAAAAA AAAAAAABAQEAAAAAAAAAAAADAwMHBwcJCQkGBgYEBAQEBAQICAgMDAwODg4PDw8QEBARERERERER EREQEBAQEBAQEBAQEBAODg4REREUFBQTExMODg4LCwsODg4SEhINDQ0NDQ0MDAwMDAwLCwsKCgoI CAgGBgYCAgIFBQUICAgLCwsMDAwMDAwMDAwNDQ0NDQ0ODg4ODg4ODg4MDAwMDAwNDQ0NDQ0MDAwM DAwMDAwODg4PDw8SEhIYGBgdHR0pKSkpKSknJyciIiIbGxsWFhYZGRkeHh4lJSUlJSUpKSkyMjI7 OztFRUVWVlZlZWVhYWFkZGRqampra2thYWFSUlJHR0dEREQ5OTkxMTEsLCwuLi4wMDAvLy8sLCws LCwzMzM0NDQ0NDQyMjIuLi4tLS0vLy8xMTExMTE0NDQyMjIuLi4tLS0wMDA6OjpISEhra2uGhoaR kZGLi4uJiYmHh4eGhoaLi4uUlJSenp6qqqqwsLCwsLCurq6wsLCzs7O7u7u1tbWvr6+pqamampqH h4d/f3+BgYF7e3t8fHx6enp2dnZ3d3d/f3+KioqRkZGVlZWUlJSRkZGIiIh3d3dnZ2ddXV1bW1tZ WVlbW1tdXV1bW1tSUlJDQ0MxMTElJSUcHBwZGRkVFRUWFhYcHBwkJCQqKiotLS0qKiooKCgoKCgq KioqKiotLS00NDQ7Ozs6Ojo4ODg0NDQtLS0mJiYgICAeHh4dHR0tLS0wMDA1NTU5OTk8PDxAQEBE RERHR0dPT09VVVVZWVlVVVVMTExDQ0M6Ojo1NTUpKSkoKCgpKSkuLi41NTU/Pz9MTExWVlZfX19j Y2NkZGRdXV1SUlJJSUlCQkI+Pj40NDQ2NjY4ODg4ODg1NTUyMjIvLy8sLCwzMzMxMTExMTE1NTU8 PDxERERNTU1VVVVmZmZubm59fX2KioqQkJCSkpKYmJifn5+Xl5eRkZGJiYmIiIiNjY2Pj4+UlJSd nZ2oqKivr6+7u7vIyMjT09Pc3Nzk5OTp6ene3t7X19fR0dHNzc3IyMi8vLykpKSKiop2dnZfX19D Q0MvLy8kJCQhISEjIyMnJycwMDAyMjIyMjIwMDAwMDA0NDQ6Ojo9PT08PDwvLy8iIiIdHR0cHBwb GxsZGRkaGhodHR0dHR0eHh4gICAhISEfHx8eHh4eHh4WFhYWFhYUFBQSEhITExMVFRUWFhYVFRUS EhISEhISEhIQEBANDQ0NDQ0ODg4PDw8QEBANDQ0KCgoLCwsODg4PDw8ODg4MDAwBAQEAAAAAAAAA AAAAAAAAAAAEBAQICAgICAgLCwsNDQ0PDw8QEBASEhIREREPDw8HBwcEBAQCAgIBAQEEBAQJCQkN DQ0QEBAQEBAQEBAPDw8ODg4AAAAAAAAAAAAAAAAAAAAAAAAAAAAAAAAAAAAAAAAAAAAAAAADAwMF BQUFBQUCAgIAAAAAAAACAgIHBwcJCQkLCwsLCwsJCQkGBgYHBwcNDQ0SEhINDQ0ODg4PDw8PDw8O Dg4ODg4QEBASEhISEhIPDw8NDQ0PDw8REREQEBAPDw8PDw8VFRUUFBQQEBALCwsGBgYCAgIAAAAA AAAAAAADAwMHBwcKCgoLCwsLCwsKCgoKCgoQEBAREREREREQEBAODg4MDAwMDAwNDQ0QEBANDQ0N DQ0RERESEhIPDw8ODg4PDw8NDQ0YGBglJSUpKSkjIyMcHBwcHBwhISEpKSktLS0vLy8tLS0pKSkv Ly9ERERXV1d0dHR5eXl1dXVpaWliYmJjY2NeXl5VVVVQUFBEREQ9PT1AQEBDQ0M9PT02NjY0NDQv Ly8yMjI0NDQ1NTU3Nzc7Ozs+Pj5AQEBMTExPT09MTExFRUU/Pz88PDxDQ0NQUFB2dnaampqsrKyn p6ekpKSioqKioqKsrKykpKSWlpaRkZGenp6urq6zs7OysrKysrKlpaWjo6OkpKSioqKTk5OAgIB7 e3uCgoKEhISLi4uQkJCQkJCNjY2KioqJiYmIiIiKioqNjY2Tk5OVlZWMjIx4eHhiYmJUVFRERERA QEBBQUFMTExaWlphYWFfX19aWlpNTU1CQkI0NDQvLy8zMzM7OztAQEBBQUE9PT02NjYuLi4pKSkm JiYmJiYuLi42NjY+Pj5BQUFCQkI9PT0yMjImJiYeHh4aGhoeHh4iIiIpKSkvLy8zMzM3Nzc6Ojo8 PDw8PDxDQ0NHR0dFRUU/Pz86Ojo3Nzc1NTUzMzM1NTU4ODg9PT1AQEBERERJSUlOTk5OTk5PT09N TU1HR0dAQEA8PDw6Ojo5OTk8PDw9PT0+Pj5AQEBBQUFAQEA7Ozs3NzctLS0pKSkoKCguLi46OjpL S0teXl5sbGx4eHh4eHh7e3t/f3+BgYGLi4ujo6O5ubnAwMC7u7u1tbW7u7vFxcXExMS9vb25ubms rKyxsbG8vLzLy8va2tri4uLj4+Pi4uLk5OTi4uLg4ODY2NjGxsarq6uHh4dmZmZISEg8PDwwMDAs LCwuLi4yMjI5OTk/Pz8+Pj4+Pj46OjozMzMuLi4vLy8xMTEyMjIrKyslJSUjIyMpKSkrKyspKSkq KiouLi4nJycqKiouLi4wMDArKyshISEZGRkWFhYZGRkaGhoaGhoaGhodHR0fHx8cHBwXFxcRERER EREODg4JCQkDAwMAAAAAAAACAgIAAAADAwMJCQkMDAwKCgoGBgYCAgIAAAAAAAAAAAABAQEDAwMB AQEAAAAAAAABAQEJCQkNDQ0QEBAREREQEBANDQ0HBwcCAgIAAAAAAAADAwMJCQkQEBATExMSEhIQ EBAVFRUTExMPDw8LCwsAAAAAAAAAAAAAAAAAAAAAAAAAAAAAAAAAAAABAQEEBAQGBgYFBQUEBAQG BgYICAgFBQUAAAAAAAABAQEICAgICAgICAgJCQkKCgoLCwsNDQ0ODg4REREPDw8ODg4NDQ0ODg4P Dw8PDw8PDw8SEhIQEBAODg4LCwsKCgoMDAwPDw8REREQEBASEhIUFBQUFBQQEBAJCQkBAQEAAAAA AAABAQEBAQEEBAQLCwsQEBAQEBAMDAwKCgoMDAwQEBAVFRUZGRkXFxcRERELCwsICAgLCwsPDw8R ERESEhISEhITExMVFRUSEhIODg4ODg4WFhYhISEkJCQhISEdHR0oKCgtLS0wMDAuLi4pKSknJycr KysxMTFMTExfX19ycnJ4eHhwcHBmZmZhYWFgYGBaWlpVVVVPT09MTExISEhERERAQEA/Pz89PT1C QkI+Pj47Ozs+Pj5AQEBDQ0NKSkpaWlphYWFpaWlsbGxnZ2ddXV1RUVFJSUlMTExaWlpycnKGhoaN jY2MjIyPj4+WlpaZmZmbm5udnZ2ampqRkZGJiYmJiYmOjo6fn5+dnZ2WlpaLi4t/f393d3d1dXV2 dnZwcHB4eHiGhoaYmJimpqaqqqqnp6ejo6OXl5ePj4+KioqLi4uPj4+UlJSPj4+Dg4Nvb29iYmJR UVFISEhJSUlOTk5SUlJTU1NNTU1DQ0M2NjYsLCwnJycnJycqKiouLi4tLS0wMDAxMTEtLS0pKSkt LS04ODhBQUFXV1dhYWFtbW1wcHBqampdXV1LS0s+Pj4wMDArKysoKCgpKSktLS0xMTE2NjY6Ojo7 Ozs+Pj4/Pz86Ojo1NTUyMjIyMjIyMjI3Nzc6Ojo+Pj5DQ0NHR0dNTU1SUlJWVlZUVFRUVFRTU1NQ UFBLS0tHR0dERERDQ0NMTExJSUlKSkpPT09RUVFJSUk+Pj43Nzc3Nzc4ODhAQEBOTk5dXV1oaGhp aWliYmJQUFBJSUlJSUlYWFhtbW2CgoKYmJioqKiysrK2tra3t7ewsLCrq6uurq64uLjBwcHOzs7Y 2Njh4eHm5ubr6+vt7e3m5ubc3NzY2NjNzc3Jycm+vr6lpaWQkJB/f39ra2tXV1dNTU1DQ0M8PDw9 PT1ISEhSUlJSUlJKSko8PDwyMjIyMjI3Nzc3Nzc0NDQyMjI2NjY3Nzc3Nzc2NjYzMzMvLy8qKiom JiYzMzMvLy8nJyceHh4XFxcWFhYWFhYWFhYWFhYaGhofHx8gICAcHBwXFxcSEhIQEBAODg4NDQ0J CQkDAwMAAAAAAAAAAAAAAAACAgIFBQUHBwcICAgICAgGBgYCAgIAAAABAQEBAQEAAAAAAAAAAAAA AAAEBAQHBwcPDw8ODg4NDQ0NDQ0MDAwJCQkDAwMAAAAEBAQKCgoPDw8RERERERESEhITExMSEhIU FBQRERELCwsDAwMAAAAAAAAAAAAAAAABAQEBAQEAAAAAAAAAAAAAAAACAgIDAwMJCQkJCQkJCQkJ CQkHBwcDAwMBAQEAAAAAAAADAwMICAgLCwsLCwsLCwsLCwsMDAwQEBAQEBAQEBAPDw8ODg4NDQ0O Dg4PDw8QEBAREREQEBAPDw8ODg4MDAwKCgoJCQkNDQ0PDw8QEBASEhIRERENDQ0ICAgEBAQAAAAE BAQGBgYEBAQDAwMHBwcLCwsODg4PDw8ODg4NDQ0ODg4SEhIWFhYZGRkbGxsUFBQPDw8KCgoICAgM DAwREREVFRUXFxcWFhYUFBQTExMXFxcdHR0iIiInJycrKysnJycoKCgqKiosLCwtLS0sLCwpKSkn JycsLCw8PDxSUlJjY2Nra2toaGheXl5VVVVYWFhZWVlaWlpZWVlYWFhYWFhZWVlZWVlXV1dSUlJQ UFBTU1NTU1NOTk5SUlJgYGBjY2Nra2txcXFvb29qamppaWlsbGxvb29paWlgYGBeXl5sbGx+fn6J iYmLi4uLi4uMjIyKioqHh4d+fn5ycnJoaGhlZWVnZ2dpaWlubm50dHR3d3d1dXVzc3NycnJzc3OC goKOjo6fn5+rq6usrKyoqKijo6OgoKCnp6ekpKSgoKCVlZWFhYV8fHx3d3dwcHB4eHhzc3NtbW1n Z2dhYWFaWlpSUlJNTU09PT0xMTEiIiIZGRkWFhYXFxcZGRkbGxslJSUoKCgrKyssLCwsLCwxMTE6 OjpCQkJKSkpYWFhoaGhvb29vb29sbGxoaGhlZWVbW1tUVFRMTExISEhGRkZDQ0M/Pz8+Pj46Ojo6 Ojo3NzczMzMxMTEyMjIzMzMyMjItLS0uLi4wMDAzMzM4ODhAQEBJSUlPT09ZWVlaWlpZWVlUVFRL S0tDQ0M9PT07OzswMDAxMTE1NTU5OTk6Ojo7OztBQUFISEhSUlJUVFRXV1dcXFxhYWFkZGRlZWVm ZmZ3d3d6enqBgYGNjY2ZmZmmpqaysrK6urq8vLy9vb2+vr7Dw8POzs7e3t7r6+vy8vLs7Ozo6Ojf 39/V1dXQ0NDNzc3Gxsa9vb27u7uysrKvr6+srKygoKCTk5OEhIRzc3NXV1dAQEAvLy80NDRJSUlc XFxZWVlKSko4ODgzMzMxMTEzMzM0NDQyMjI0NDQ3NzcwMDA4ODg8PDw3NzcyMjIxMTEvLy8rKysb GxsbGxsZGRkTExMPDw8QEBASEhITExMaGhoYGBgVFRUREREPDw8PDw8RERETExMPDw8ODg4KCgoE BAQCAgIEBAQHBwcICAgKCgoKCgoKCgoICAgHBwcHBwcFBQUCAgIAAAAAAAACAgIEBAQFBQUGBgYI CAgKCgoGBgYKCgoPDw8NDQ0HBwcCAgIBAQEDAwMMDAwPDw8QEBAODg4NDQ0PDw8REREQEBAPDw8K CgoEBAQDAwMAAAAAAAAAAAAAAAABAQEBAQEBAQEAAAAAAAAAAAAAAAABAQEICAgKCgoLCwsLCwsK CgoICAgDAwMAAAAAAAACAgIFBQUGBgYFBQUGBgYKCgoNDQ0MDAwODg4REREQEBAPDw8ODg4QEBAS EhISEhITExMVFRUVFRUSEhIODg4JCQkGBgYKCgoKCgoLCwsNDQ0PDw8ODg4LCwsICAgAAAAFBQUL CwsMDAwKCgoJCQkKCgoMDAwMDAwLCwsKCgoKCgoMDAwSEhIaGhofHx8hISEaGhoRERELCwsKCgoO Dg4UFBQXFxcdHR0cHBwbGxsYGBgWFhYaGholJSUwMDAyMjI2NjY6Ojo5OTk0NDQuLi4qKiopKSkm JiYsLCw4ODhISEhYWFhhYWFhYWFcXFxXV1daWlpcXFxeXl5jY2NpaWlsbGxra2tkZGRnZ2dsbGxw cHBwcHBwcHBra2tiYmJqamp2dnZ/f399fX12dnZvb29paWljY2NjY2NnZ2dvb293d3d7e3t9fX2A gICEhISQkJCNjY2JiYmDg4N3d3dkZGRSUlJISEhLS0tQUFBaWlplZWVvb291dXV3d3d3d3eAgICI iIiVlZWjo6Otra2ysrKzs7OysrKioqKXl5eLi4t/f392dnZ0dHRxcXFra2tkZGRgYGBZWVlSUlJL S0tGRkZDQ0NCQkJCQkI7OzsxMTEpKSkjIyMeHh4cHBwcHBwgICAkJCQqKiovLy8zMzM2NjY6Ojo9 PT1LS0tUVFRdXV1gYGBeXl5ZWVlUVFRRUVFPT09OTk5QUFBTU1NTU1NKSko+Pj41NTUvLy8wMDAy MjI2NjY+Pj5GRkZKSkpKSkpHR0dFRUVBQUE/Pz9AQEBGRkZOTk5TU1NUVFRVVVVUVFRNTU1BQUE1 NTUsLCwoKCglJSUmJiYsLCw1NTU7Ozs9PT0/Pz9DQ0M/Pz9FRUVJSUlRUVFfX19tbW1/f3+VlZWY mJioqKi6urrFxcXOzs7W1tbb29vb29vj4+Pq6urw8PDw8PDr6+vl5eXe3t7Z2dnm5ubn5+fn5+fk 5OTc3NzR0dHHx8fAwMCjo6OdnZ2ZmZmZmZmTk5N+fn5bW1s+Pj4mJiYcHBwaGhokJCQyMjI5OTkx MTEhISEkJCQpKSkvLy8zMzMwMDAtLS0yMjI6OjpFRUVJSUlHR0c/Pz86Ojo2NjYqKiodHR0WFhYU FBQQEBAODg4QEBAVFRUYGBgXFxcUFBQREREODg4MDAwNDQ0ODg4RERESEhINDQ0PDw8PDw8NDQ0K CgoKCgoJCQkJCQkJCQkJCQkJCQkICAgICAgKCgoKCgoICAgCAgIFBQUHBwcICAgHBwcHBwcHBwcI CAgICAgKCgoLCwsGBgYBAQEAAAAHBwcNDQ0PDw8PDw8PDw8NDQ0NDQ0ODg4PDw8ODg4ICAgEBAQC AgIFBQUAAAAAAAAAAAAAAAAAAAAAAAABAQEAAAAAAAAAAAAAAAAAAAAAAAAEBAQICAgJCQkLCwsL CwsGBgYAAAACAgIDAwMEBAQDAwMCAgIDAwMGBgYICAgKCgoMDAwPDw8REREQEBAPDw8QEBAQEBAV FRUWFhYXFxcYGBgXFxcUFBQPDw8MDAwKCgoICAgHBwcJCQkLCwsLCwsICAgEBAQAAAACAgIGBgYM DAwQEBAREREODg4KCgoICAgICAgHBwcFBQUFBQUICAgPDw8VFRUgICAhISEfHx8YGBgQEBAMDAwO Dg4REREaGhoeHh4iIiIiIiIeHh4aGhoeHh4kJCQvLy82NjY+Pj5AQEA7Ozs1NTUyMjIxMTEzMzM0 NDQ2NjY6OjpFRUVUVFRiYmJpaWlfX19gYGBfX19iYmJra2t0dHRzc3Nubm5xcXFubm5sbGxqampv b29+fn5+fn5ubm5kZGRtbW13d3d+fn6EhISDg4N2dnZnZ2dgYGBjY2NoaGhwcHB3d3d7e3t+fn5/ f395eXl3d3d5eXl9fX1/f396enpubm5lZWVcXFxYWFhXV1ddXV1qamp0dHR3d3d3d3d3d3d4eHh7 e3uDg4OPj4+cnJylpaWoqKigoKCYmJiKiop0dHRcXFxQUFBPT09PT09bW1tdXV1eXl5bW1tTU1NI SEg+Pj44ODg9PT0+Pj49PT02NjYpKSkbGxsTExMSEhIXFxcbGxsiIiIqKioxMTE1NTU1NTU0NDQ3 Nzc4ODg6OjpAQEBHR0dNTU1NTU1LS0tPT09MTExJSUn///9ERERAQEA7Ozs3Nzc1NTU4ODg9PT1E RERNTU1VVVVXV1dVVVVRUVFOTk5HR0dCQkJAQEBCQkJGRkZJSUlSUlJTU1NTU1NQUFBJSUlBQUE5 OTk1NTU7Ozs2NjYzMzMxMTEuLi4pKSkoKCgqKio/Pz9MTExUVFRdXV1oaGhsbGx3d3eOjo62trbN zc3j4+Pt7e309PT7+/v7+/v19fXy8vLv7+/o6Ojg4ODd3d3k5OTu7u719fX29vb5+fn6+vrw8PDY 2Ni8vLyqqqqlpaWrq6usrKypqamjo6OUlJRzc3NLS0swMDAuLi4yMjI4ODg3NzcuLi4qKiosLCws LCw0NDQ1NTU3Nzc2NjY0NDQ2NjY/Pz9ISEhUVFRRUVFLS0tCQkI7OzsyMjIjIyMVFRUXFxcVFRUU FBQZGRkiIiImJiYgICAYGBgQEBAODg4NDQ0ODg4QEBASEhIREREQEBAPDw8PDw8ODg4MDAwKCgoI CAgFBQUDAwMAAAADAwMGBgYICAgJCQkKCgoJCQkGBgYGBgYHBwcGBgYEBAQCAgICAgIDAwMEBAQL CwsHBwcCAgIAAAABAQEGBgYMDAwQEBALCwsMDAwODg4PDw8QEBAPDw8MDAwJCQkAAAADAwMHBwcK CgoAAAAAAAAAAAAAAAAAAAAAAAAAAAAAAAAAAAAAAAAAAAAAAAAAAAAAAAACAgIDAwMGBgYKCgoI CAgEBAQAAAAAAAADAwMGBgYHBwcGBgYDAwMBAQEICAgKCgoMDAwODg4QEBAPDw8ODg4NDQ0TExMU FBQXFxcaGhobGxsZGRkWFhYTExMNDQ0LCwsJCQkJCQkKCgoJCQkGBgYCAgIDAwMAAAAAAAADAwMK CgoPDw8PDw8ODg4NDQ0LCwsHBwcCAgIAAAAAAAAEBAQJCQkTExMaGhofHx8fHx8YGBgRERENDQ0N DQ0QEBAXFxciIiIpKSkqKiolJSUhISEhISEgICAjIyMoKCgvLy81NTU3Nzc0NDQxMTEyMjI2NjY6 Ojo8PDxBQUFLS0tXV1deXl5iYmJlZWVpaWlvb295eXmDg4OEhISBgYF1dXVra2tqampwcHBzc3N3 d3d5eXl1dXVubm5paWljY2NkZGRycnKCgoKIiIiEhIR5eXlvb29jY2NdXV1jY2NycnKCgoKKioqK ioqGhoaAgIB6enp2dnZ2dnZ4eHh5eXl7e3t1dXVvb29sbGxubm5zc3N3d3d6enp/f3+BgYGAgIB6 enp2dnZ3d3d8fHx/f39+fn56enp0dHRnZ2dUVFRISEhERERCQkJBQUFFRUVMTExTU1NZWVlbW1tb W1tZWVlNTU1MTExKSkpDQ0M3NzcpKSkfHx8cHBwRERETExMYGBghISEqKiowMDAzMzMzMzMtLS0o KCglJSUoKCgyMjI9PT1FRUVJSUlMTExKSkpGRkb///////87Ozs8PDw9PT1CQkJGRkZNTU1SUlJY WFhdXV1eXl5dXV1cXFxYWFhQUFBISEhBQUE8PDw5OTk3NzcxMTExMTEyMjIzMzMzMzMxMTEtLS0q KiogICAeHh4dHR0eHh4lJSU3NzdXV1dxcXGGhoaOjo6Pj4+SkpKampqbm5ujo6O4uLjc3Nzu7u78 /Pz+/v79/f38/Pz09PTp6enZ2dnX19fV1dXa2trm5ubx8fH19fXz8/Pz8/Ps7Ozh4eHS0tLAwMCz s7OysrK4uLjHx8fJycnAwMCrq6uPj49zc3NgYGBbW1tdXV1TU1NHR0c9PT02NjY6OjpFRUVLS0tG RkY/Pz84ODg1NTU5OTlCQkJNTU1VVVVTU1NOTk5GRkY6OjorKysfHx8dHR0iIiIkJCQpKSkyMjI6 Ojo+Pj43NzcmJiYXFxcUFBQQEBAMDAwLCwsMDAwPDw8QEBAPDw8SEhIMDAwEBAQAAAAAAAABAQEB AQEBAQEAAAABAQEEBAQGBgYHBwcGBgYDAwMAAAACAgICAgIBAQEAAAAAAAAAAAACAgIFBQUDAwMB AQEAAAADAwMICAgLCwsLCwsJCQkMDAwNDQ0ODg4QEBAPDw8LCwsFBQUCAgIAAAAEBAQLCwsODg4A AAAAAAAAAAAAAAAAAAAAAAAAAAAAAAAAAAAAAAAAAAAAAAABAQEAAAAAAAAAAAABAQEFBQUICAgI CAgAAAAAAAAAAAACAgIGBgYHBwcGBgYFBQUDAwMEBAQFBQUICAgMDAwPDw8PDw8PDw8NDQ0PDw8T ExMYGBgbGxsaGhoXFxcUFBQREREPDw8MDAwLCwsLCwsLCwsJCQkHBwcCAgIBAQECAgIFBQUJCQkL CwsNDQ0PDw8ODg4ODg4LCwsICAgDAwMAAAAAAAAAAAAICAgMDAwTExMaGhodHR0bGxsVFRUQEBAO Dg4PDw8UFBQbGxshISEmJiYqKiouLi4rKyspKSklJSUhISEgICAiIiInJycrKystLS0yMjI5OTk/ Pz9FRUVJSUlKSkpJSUlOTk5XV1dlZWV0dHSDg4OQkJCcnJyioqKcnJyRkZGDg4N0dHRra2txcXGA gICKioqKioqAgIBwcHBiYmJgYGBoaGhycnJ4eHiDg4OEhIR+fn5ubm5hYWFhYWFsbGx2dnaBgYGI iIiLi4uFhYV7e3t1dXV2dnZ6enp7e3t8fHx7e3t2dnZvb29ubm5ycnJ4eHh9fX2CgoKFhYWFhYWE hISDg4N+fn55eXlzc3NnZ2ddXV1TU1NISEg9PT0zMzMpKSkrKys1NTVHR0dZWVlnZ2dra2toaGhk ZGRfX19UVFRGRkY9PT03NzcwMDArKysnJychISEgICAgICAjIyMoKCguLi4zMzM2NjY3Nzc1NTUx MTEtLS0pKSknJycoKCgsLCwsLCwxMTE1NTX///////////83Nzc4ODg/Pz9FRUVLS0tOTk5SUlJV VVVXV1dXV1dRUVFOTk5ISEhBQUE7Ozs0NDQuLi4rKyspKSkmJiYjIyMfHx8cHBwYGBgUFBQREREQ EBASEhIbGxsqKipCQkJkZGSMjIyqqqq/v7+9vb21tbWxsbG3t7e+vr7Ly8vd3d3p6env7+/w8PDq 6urh4eHX19fKysq/v7+/v7/Dw8PKysr////i4uLt7e3x8fHw8PDr6+vb29vKysrBwcHAwMDExMTK ysrQ0NDIyMi9vb2rq6uVlZWAgIBycnJsbGxqampkZGRTU1NERERBQUFFRUVMTExPT09LS0s4ODg1 NTU1NTU7OztGRkZPT09TU1NTU1NOTk5CQkI3NzcxMTErKysnJycvLy88PDxDQ0NJSUlNTU1JSUk9 PT0tLS0cHBwQEBANDQ0LCwsJCQkKCgoNDQ0PDw8PDw8ODg4LCwsGBgYAAAAAAAAAAAAAAAAAAAAA AAAAAAABAQEEBAQFBQUGBgYGBgYDAwMAAAAAAAAAAAAAAAAAAAAAAAAAAAABAQEDAwMCAgIEBAQG BgYICAgJCQkLCwsMDAwODg4REREPDw8NDQ0LCwsHBwcCAgIAAAAAAAAEBAQGBgYKCgoPDw8AAAAA AAAAAAAAAAAAAAAAAAAAAAAAAAAAAAAAAAAAAAABAQECAgIBAQEAAAAAAAAAAAAAAAADAwMHBwcE BAQCAgIAAAAAAAAAAAAEBAQICAgLCwsEBAQDAwMDAwMDAwMFBQUJCQkNDQ0PDw8KCgoLCwsNDQ0R EREVFRUXFxcWFhYUFBQTExMREREODg4MDAwLCwsLCwsMDAwMDAwFBQUFBQUICAgMDAwNDQ0MDAwL CwsNDQ0MDAwMDAwNDQ0NDQ0LCwsICAgDAwMAAAACAgIEBAQKCgoREREYGBgaGhoYGBgVFRUSEhIP Dw8NDQ0NDQ0REREYGBgkJCQtLS02NjY6Ojo5OTkxMTEmJiYfHx8hISEmJiYsLCwwMDA3Nzc/Pz9I SEhNTU1NTU1JSUlDQ0NGRkZRUVFmZmZ8fHyRkZGkpKSysrKvr6+zs7OqqqqWlpaJiYmGhoaHh4eI iIiWlpaVlZWSkpKGhoZ0dHRmZmZjY2NmZmZ1dXV9fX2CgoJ9fX10dHRoaGhZWVlOTk5dXV1paWl0 dHR2dnZvb29kZGRZWVlSUlJWVlZYWFhaWlpZWVlYWFhYWFhbW1teXl5kZGRoaGhubm54eHiEhISL i4uHh4d9fX1sbGxnZ2dhYWFUVFRAQEAzMzMxMTEyMjI0NDQ5OTlCQkJPT09eXl5ra2t0dHR4eHhk ZGRWVlZDQ0M2NjYvLy8rKysqKioqKiovLy8uLi4rKysnJycmJiYlJSUnJycoKCgoKCgrKysvLy8y MjIwMDAtLS0tLS0vLy8xMTEzMzMyMjL///////////////8+Pj5AQEBDQ0NGRkZERERBQUE+Pj46 Ojo2NjYyMjIxMTExMTEzMzM1NTU3Nzc4ODg4ODg1NTUzMzMtLS0lJSUcHBwVFRUSEhIREREYGBgf Hx8yMjJNTU1qamqFhYWfn5+wsLC1tbW7u7vDw8PNzc3X19fd3d3i4uLl5eXb29vV1dXNzc3ExMS6 urqxsbGrq6upqamzs7O/v7/////////f39/i4uLh4eHf39/V1dXJycm9vb28vLzDw8PJycnGxsbC wsKurq6dnZ2QkJCIiIiAgIB5eXlvb29gYGBLS0tERERCQkJDQ0NCQkI/Pz87Ozs1NTUvLy80NDQ9 PT1JSUlRUVFTU1NPT09KSkpAQEA3NzczMzM4ODg/Pz9ERERJSUlPT09JSUlHR0c+Pj4vLy8fHx8U FBQMDAwJCQkHBwcJCQkNDQ0SEhIUFBQTExMQEBANDQ0JCQkHBwcHBwcHBwcFBQUBAQEAAAAAAAAE BAQHBwcJCQkKCgoLCwsKCgoHBwcDAwMAAAABAQEBAQEBAQEAAAAAAAABAQECAgIJCQkKCgoKCgoJ CQkJCQkLCwsPDw8SEhIPDw8MDAwICAgFBQUBAQEAAAAAAAADAwMJCQkKCgoNDQ0QEBAAAAAAAAAA AAAAAAAAAAAAAAAAAAAAAAAAAAAAAAAAAAABAQEAAAAAAAAAAAADAwMCAgIAAAAAAAACAgIEBAQD AwMCAgIBAQEAAAACAgIEBAQHBwcMDAwKCgoGBgYBAQEAAAAAAAAEBAQJCQkMDAwKCgoJCQkLCwsP Dw8TExMVFRUVFRUTExMQEBAMDAwJCQkICAgKCgoMDAwODg4ODg4JCQkGBgYJCQkMDAwNDQ0NDQ0O Dg4PDw8LCwsICAgICAgKCgoLCwsJCQkICAgAAAACAgIHBwcMDAwODg4QEBATExMUFBQTExMTExMU FBQSEhIPDw8ODg4TExMZGRkqKio1NTVCQkJKSkpGRkY5OTkqKiohISEnJyctLS03NzdBQUFMTExU VFRYWFhXV1dOTk5ERERERERWVlZxcXGKioqenp6srKy5ubm2trawsLCtra2mpqaUlJSJiYmOjo6T k5OampqioqKdnZ2IiIhvb29iYmJhYWFkZGRubm54eHh8fHx8fHx2dnZpaWlbW1tQUFBSUlJVVVVZ WVlcXFxYWFhLS0s+Pj44ODg0NDQyMjI3NzdAQEBHR0dISEhHR0dNTU1SUlJVVVVYWFheXl5lZWVn Z2dlZWVmZmZhYWFgYGBfX19ZWVlUVFRRUVFNTU1OTk5RUVFXV1dcXFxhYWFjY2NjY2NjY2NjY2NZ WVlJSUk5OTkrKyskJCQlJSUpKSkoKCgpKSknJycjIyMcHBwWFhYSEhIREREYGBgXFxf///////// //////////////////////////////////////////////9HR0dKSkpMTExKSkpEREQ8PDwyMjIq KiogICAfHx8fHx8hISEmJiYsLCwwMDAyMjI0NDQ1NTUzMzMtLS0lJSUgICAhISEkJCQvLy88PDxR UVFnZ2d5eXmKioqfn5+xsbG/v7/Hx8fX19fk5OTq6urs7Ozn5+ff39/S0tLFxcW3t7eurq6oqKik pKSpqamxsbG4uLj////////////k5OTl5eXc3NzR0dHFxcW8vLyzs7OysrK4uLi7u7u1tbWtra2j o6OZmZmYmJiUlJSDg4N1dXVnZ2dTU1NKSkpGRkZFRUU/Pz8yMjIrKyssLCwtLS02NjY8PDxDQ0NH R0dHR0dERERAQEA8PDw9PT1BQUFHR0dLS0tLS0tHR0dDQ0NBQUE2NjYuLi4hISEWFhYREREQEBAQ EBAPDw8QEBASEhIVFRUXFxcXFxcVFRUREREPDw8REREQEBAPDw8NDQ0ICAgDAwMDAwMHBwcMDAwP Dw8SEhISEhIRERENDQ0HBwcBAQEAAAAAAAAAAAAAAAAAAAAAAAADAwMGBgYKCgoKCgoKCgoMDAwN DQ0NDQ0MDAwKCgoGBgYEBAQCAgIBAQEAAAAAAAAFBQUKCgoMDAwPDw8SEhISEhIAAAAAAAAAAAAA AAAAAAAAAAAAAAAAAAAAAAAAAAAAAAAAAAABAQEAAAAAAAABAQEEBAQEBAQBAQEAAAAAAAACAgIF BQUDAwMAAAAAAAAGBgYMDAwJCQkLCwsNDQ0KCgoFBQUBAQEAAAABAQEGBgYHBwcJCQkKCgoMDAwO Dg4QEBASEhITExMQEBANDQ0KCgoKCgoKCgoKCgoKCgoQEBANDQ0KCgoICAgJCQkMDAwODg4QEBAQ EBAQEBAODg4JCQkGBgYHBwcMDAwQEBAPDw8LCwsHBwcICAgMDAwPDw8PDw8ODg4NDQ0ODg4PDw8R ERESEhIREREPDw8MDAwTExMfHx8zMzNHR0dUVFRUVFRHR0c5OTksLCwqKiotLS05OTlKSkpYWFhf X19iYmJkZGRYWFhKSkpJSUlWVlZsbGyQkJC0tLS9vb2tra2hoaGfn5+enp6ZmZmRkZGKioqRkZGY mJicnJyXl5eJiYl3d3dkZGRXV1dQUFBhYWFvb29wcHBvb29wcHBwcHBsbGxoaGhgYGBZWVlaWlpe Xl5bW1tOTk5BQUE6OjozMzMvLy8xMTE2NjY6OjpBQUFISEhMTExOTk5OTk5MTExMTExNTU1KSkpG RkZLS0tNTU1MTExKSkpISEhLS0tSUlJZWVlhYWFkZGRnZ2dpaWlpaWloaGhjY2NdXV1aWlpPT09D Q0M8PDw1NTUqKioiIiIfHx8cHBwdHR0gICAiIiIfHx8ZGRkTExMSEhIUFBQSEhL///////////// //////////////////////////////////////////////9GRkZHR0dFRUVFRUVEREQ+Pj41NTUt LS0hISEXFxcUFBQTExMREREWFhYeHh4lJSUuLi46OjpCQkJDQ0NAQEBBQUFERERQUFBYWFhlZWVx cXF7e3uIiIicnJytra3FxcXS0tLg4ODn5+fm5ubg4ODX19fQ0NDDw8O7u7u0tLSwsLCsrKyrq6u1 tbXCwsL////////////////p6enp6ene3t7Nzc28vLyzs7Otra2urq6srKyhoaGWlpaRkZGPj4+Q kJCMjIyDg4N5eXlvb29iYmJYWFhVVVVMTExAQEA1NTUtLS0qKioxMTE5OTk8PDxAQEBBQUE+Pj47 Ozs8PDw/Pz9CQkJISEhGRkZDQ0NBQUE+Pj45OTkwMDAqKioeHh4bGxsXFxcTExMRERESEhITExMU FBQZGRkbGxscHBwbGxsYGBgWFhYVFRUVFRUZGRkWFhYSEhIMDAwJCQkJCQkNDQ0REREVFRUUFBQR EREODg4LCwsICAgEBAQBAQEAAAAAAAABAQEAAAAAAAADAwMGBgYICAgJCQkKCgoMDAwLCwsJCQkF BQUCAgIBAQEAAAACAgIEBAQGBgYHBwcJCQkLCwsNDQ0ODg4QEBAQEBAODg4AAAAAAAAAAAAAAAAA AAAAAAAAAAAAAAAAAAAAAAAAAAAAAAABAQEAAAAAAAACAgIFBQUICAgICAgHBwcBAQEDAwMEBAQC AgIBAQEBAQEEBAQICAgMDAwKCgoJCQkKCgoLCwsJCQkFBQUBAQEDAwMEBAQGBgYICAgKCgoMDAwO Dg4PDw8ODg4ODg4ODg4NDQ0MDAwLCwsJCQkJCQkFBQULCwsPDw8ODg4ICAgFBQUHBwcLCwsPDw8Q EBAQEBAQEBANDQ0KCgoHBwcGBgYPDw8QEBASEhIREREODg4NDQ0NDQ0ODg4JCQkJCQkJCQkLCwsP Dw8REREQEBAPDw8SEhIVFRUcHBwoKCg6OjpKSkpSUlJTU1NCQkI3NzcrKysqKio0NDRDQ0NRUVFa WlplZWVfX19UVFRLS0tGRkZMTExmZmaFhYWbm5uampqUlJSNjY2Hh4eDg4ODg4OFhYWIiIiMjIyO jo6MjIyGhoZ3d3diYmJQUFBFRUVBQUFGRkZWVlZkZGRnZ2dlZWVkZGRlZWVgYGBcXFxcXFxeXl5e Xl5ZWVlVVVVKSkpHR0dDQ0NAQEA/Pz9CQkJKSkpRUVFVVVVXV1dZWVlZWVlYWFhVVVVOTk5ISEhE REQ/Pz85OTk0NDQyMjI0NDQ3Nzc5OTlJSUlMTExRUVFXV1dgYGBpaWlubm5ubm5aWlpJSUk1NTUp KSkkJCQfHx8YGBgSEhISEhISEhIVFRUZGRkdHR0gICAkJCQpKSkgICAdHR3///////////////// //////////////////////////////////////////////9CQkJFRUVISEhJSUlDQ0M7OzstLS0j IyMXFxcSEhIREREREREUFBQYGBgjIyMrKys4ODhERERLS0tPT09TU1NYWFheXl5jY2NtbW15eXmE hISRkZGjo6OxsbHExMTLy8vT09PY2NjW1tbPz8/ExMS6urq2traxsbGxsbG3t7e8vLy8vLzAwMD/ //////////////////////////////////////////////////////+BgYF7e3t5eXl3d3d5eXl6 enp3d3d2dnZzc3Nra2tjY2NTU1NISEg8PDw5OTk6Ojo7Ozs4ODg1NTU7Ozs9PT0/Pz9DQ0NHR0dJ SUlEREQ+Pj5AQEA+Pj46Ojo0NDQtLS0lJSUdHR0YGBgXFxcWFhYVFRUUFBQWFhYZGRkdHR0gICAe Hh4cHBwaGhoZGRkZGRkaGhobGxsbGxsWFhYTExMPDw8NDQ0NDQ0ODg4QEBAREREQEBAREREQEBAL CwsEBAQAAAAAAAAAAAACAgICAgIBAQEAAAACAgIGBgYJCQkKCgoNDQ0LCwsICAgEBAQBAQEAAAAA AAAAAAAICAgJCQkLCwsLCwsLCwsLCwsMDAwNDQ0QEBAODg4MDAwKCgoAAAAAAAAAAAAAAAAAAAAA AAAAAAAAAAAAAAAAAAAAAAAAAAAAAAAAAAAAAAAAAAADAwMHBwcLCwsNDQ0HBwcGBgYFBQUEBAQE BAQEBAQEBAQEBAQLCwsJCQkHBwcJCQkMDAwNDQ0LCwsJCQkEBAQFBQUGBgYICAgJCQkKCgoMDAwN DQ0QEBAQEBAPDw8ODg4NDQ0NDQ0NDQ0ODg4NDQ0ODg4NDQ0MDAwJCQkICAgHBwcICAgKCgoMDAwO Dg4RERESEhIQEBAMDAwJCQkHBwcMDAwSEhIVFRUUFBQTExMUFBQWFhYODg4LCwsHBwcHBwcKCgoO Dg4QEBAREREMDAwQEBAYGBgjIyMwMDA8PDxDQ0NFRUVJSUlEREQ9PT02NjYxMTEyMjI5OTlBQUFM TExISEhDQ0NFRUVJSUlISEhMTExWVlZiYmJsbGxtbW1paWlvb292dnZ5eXl+fn6Hh4eIiIiCgoJ0 dHRmZmZdXV1WVlZQUFBDQ0M8PDwzMzMxMTE8PDxMTExXV1dbW1tTU1NXV1ddXV1gYGBgYGBdXV1b W1taWlpbW1tbW1tZWVlUVFRPT09NTU1MTExLS0tRUVFQUFBSUlJWVlZXV1dTU1NMTExISEhCQkJB QUFAQEBAQEA/Pz9AQEBAQEBBQUE9PT0+Pj4+Pj5BQUFHR0dOTk5SUlJTU1NUVFRNTU1AQEAvLy8h ISEXFxcQEBALCwsAAAAAAAACAgIKCgoVFRUiIiIwMDA7OztDQ0NCQkL///////////////////// //////////////////////////////////////9AQEBHR0dMTExQUFBPT09HR0c/Pz8wMDAqKioj IyMfHx8fHx8fHx8cHBwZGRkaGhoZGRkaGhoeHh4lJSUtLS04ODhAQEBLS0tVVVVoaGiAgICWlpap qam3t7fAwMDGxsbJycnLy8vLy8vMzMzNzc3MzMzKysrGxsa6urqwsLCvr6+0tLS8vLz///////// //////////////////////////////////////////////////9ZWVlcXFxiYmJzc3N2dnZ5eXl7 e3t8fHxycnJdXV1KSko8PDw3NzcxMTEvLy80NDQ6Ojo9PT09PT1ISEhLS0tKSkpCQkI5OTk2NjY5 OTk8PDw2NjYzMzMtLS0mJiYeHh4YGBgUFBQTExMSEhIUFBQYGBgbGxseHh4fHx8fHx8fHx8dHR0a GhoXFxcXFxcZGRkaGhoZGRkWFhYQEBANDQ0KCgoLCwsPDw8REREREREPDw8PDw8MDAwICAgCAgIA AAAAAAACAgIFBQUFBQUFBQUEBAQFBQUJCQkNDQ0ODg4MDAwICAgGBgYCAgIAAAAAAAAAAAADAwMG BgYMDAwNDQ0ODg4ODg4ODg4NDQ0NDQ0NDQ0PDw8LCwsHBwcGBgYAAAAAAAAAAAAAAAAAAAAAAAAA AAAAAAAAAAAAAAAAAAAAAAABAQEAAAAAAAAAAAAAAAADAwMICAgLCwsMDAwKCgoICAgGBgYGBgYF BQUEBAQDAwMFBQUGBgYHBwcGBgYEBAQGBgYLCwsQEBAJCQkKCgoKCgoKCgoKCgoLCwsMDAwNDQ0R EREREREQEBAQEBAREREREREQEBAQEBAWFhYSEhIODg4NDQ0ODg4NDQ0KCgoHBwcJCQkJCQkKCgoM DAwPDw8SEhITExMTExMLCwsKCgoKCgoMDAwQEBAWFhYaGhocHBwbGxsXFxcSEhINDQ0MDAwODg4S EhIWFhYbGxsdHR0hISElJSUsLCw1NTU9PT1CQkJERERAQEA6Ojo1NTUyMjIzMzM5OTk/Pz87Ozs8 PDw8PDw+Pj5BQUFCQkJJSUlWVlZfX19paWlnZ2diYmJqampwcHB0dHR+fn6SkpKZmZmVlZWAgIBk ZGRMTEw8PDwzMzM5OTk+Pj48PDw1NTU0NDQ5OTk6Ojo2NjZGRkZKSkpOTk5RUVFRUVFTU1NVVVVY WFhfX19iYmJkZGRnZ2dqampqamphYWFWVlZHR0dCQkJAQEBBQUFBQUE9PT07Ozs7Ozs8PDxDQ0NL S0tRUVFWVlZeXl5paWlxcXFkZGRcXFxPT09HR0dGRkZMTExVVVVaWlpeXl5jY2NgYGBPT085OTkm JiYWFhYMDAwCAgIBAQEDAwMJCQkTExMhISEwMDA6OjpDQ0NFRUX///////////////////////// //////////////////////////////87Ozs6Ojo2NjYzMzM0NDQ4ODg5OTk4ODg7Ozs7Ozs6Ojo4 ODg4ODgzMzMmJiYZGRkUFBQPDw8KCgoKCgoPDw8bGxsqKio2NjZGRkZOTk5fX192dnaOjo6ioqKv r6+1tbW9vb3Dw8PJycnLy8vKysrJycnLy8vNzc3Ly8vGxsbBwcG+vr68vLz///////////////// //////////////////////////////////////////////9dXV1bW1tWVlZcXFxmZmZra2tiYmJQ UFA8PDwrKyshISEcHBwhISEmJiYqKiovLy82NjY7Ozs9PT06Ojo3NzcxMTEsLCwqKiorKyssLCwr KyslJSUhISEcHBwXFxcUFBQUFBQVFRUWFhYXFxcZGRkaGhocHBwcHBwaGhoZGRkXFxcXFxcWFhYV FRUWFhYWFhYTExMODg4JCQkKCgoJCQkJCQkMDAwPDw8QEBANDQ0KCgoJCQkEBAQAAAAAAAADAwMI CAgKCgoKCgoEBAQHBwcJCQkMDAwODg4PDw8NDQ0JCQkBAQEAAAAAAAAAAAABAQEFBQUJCQkNDQ0M DAwNDQ0ODg4PDw8PDw8ODg4NDQ0NDQ0KCgoGBgYDAwMDAwMAAAAAAAAAAAAAAAAAAAAAAAAAAAAA AAAAAAAAAAAAAAAAAAACAgICAgIBAQEAAAAAAAABAQEEBAQGBgYNDQ0MDAwLCwsICAgFBQUDAwMD AwMDAwMAAAADAwMFBQUDAwMAAAAAAAAFBQUMDAwNDQ0NDQ0MDAwMDAwLCwsMDAwNDQ0PDw8NDQ0N DQ0QEBATExMXFxcWFhYTExMPDw8RERETExMWFhYWFhYUFBQQEBANDQ0LCwsMDAwMDAwMDAwLCwsM DAwNDQ0PDw8REREWFhYRERELCwsHBwcJCQkODg4UFBQXFxceHh4eHh4cHBwYGBgUFBQTExMVFRUY GBgZGRkfHx8qKio0NDQ8PDxERERLS0tQUFBHR0dAQEA7Ozs7Ozs+Pj48PDw2NjYxMTE3Nzc3Nzc2 NjY3Nzc9PT1CQkJLS0tWVlZ0dHSGhoaPj4+NjY2JiYl8fHx2dnZ/f3+SkpKZmZmampqMjIx4eHhj Y2NNTU09PT0uLi4rKysyMjJCQkJKSkpCQkI2NjYvLy8zMzM3Nzc9PT1ERERJSUlKSkpJSUlHR0dD Q0NHR0dMTExUVFRhYWFsbGxtbW1oaGhiYmJaWlpQUFBHR0c+Pj4zMzMtLS0sLCwsLCwuLi4xMTE0 NDQ7OztJSUlcXFxpaWlycnJra2thYWFYWFhTU1NQUFBOTk5OTk5bW1tdXV1ZWVlMTEw+Pj4xMTEg ICAREREHBwcFBQUFBQUICAgMDAwREREZGRkfHx8oKCgrKyswMDA1NTU9PT1GRkZPT09VVVVZWVlc XFxdXV3///////////////86OjoyMjIwMDAsLCwoKCgoKCgpKSkqKiopKSkoKCgtLS0zMzM3Nzc6 Ojo2NjYnJycXFxcREREPDw8PDw8REREXFxciIiIxMTE9PT0/Pz9FRUVRUVFlZWV/f3+Xl5epqamx sbG2tra4uLi5ubm6urq6urq8vLzAwMDExMTAwMC5ubmwsLCrq6usrKyxsbH///////////////// //////////////////////////////////////////9MTExQUFBUVFRLS0tMTExHR0c5OTkrKysj IyMeHh4bGxshISEkJCQnJycpKSkpKSkmJiYfHx8ZGRkUFBQXFxccHBwgICAjIyMkJCQgICAcHBwi IiIeHh4aGhoYGBgYGBgZGRkZGRkYGBgaGhoZGRkXFxcVFRUUFBQVFRUWFhYXFxcUFBQTExMSEhIQ EBANDQ0JCQkGBgYEBAQJCQkLCwsNDQ0ODg4NDQ0LCwsICAgFBQUBAQEBAQEEBAQJCQkNDQ0NDQ0H BwcBAQECAgIHBwcKCgoKCgoJCQkICAgFBQUDAwMAAAAAAAABAQEBAQEDAwMGBgYKCgoNDQ0ODg4O Dg4ODg4PDw8ODg4MDAwLCwsJCQkCAgICAgIBAQECAgIAAAAAAAAAAAAAAAAAAAAAAAAAAAAAAAAA AAAAAAAAAAAAAAAAAAAAAAAAAAAAAAAAAAAAAAAAAAABAQEICAgJCQkKCgoJCQkFBQUCAgIBAQEB AQEAAAAAAAABAQECAgIBAQEBAQEAAAAAAAALCwsMDAwMDAwMDAwMDAwMDAwNDQ0ODg4PDw8ODg4O Dg4QEBAUFBQXFxcYGBgYGBgWFhYVFRUUFBQWFhYYGBgYGBgWFhYTExMLCwsNDQ0PDw8PDw8ODg4M DAwLCwsKCgoKCgoNDQ0QEBAPDw8NDQ0LCwsNDQ0PDw8REREVFRUZGRkZGRkWFhYUFBQTExMUFBQf Hx8fHx8iIiInJycxMTFBQUFUVFRhYWFeXl5VVVVHR0c8PDw3Nzc7OztGRkZQUFBHR0dCQkI5OTk3 NzdAQEBJSUlQUFBYWFheXl5wcHCBgYGNjY2VlZWTk5OVlZWenp6QkJCUlJSQkJB/f39ubm5iYmJX V1dOTk5CQkI9PT09PT1ERERLS0tISEg+Pj43NzcsLCwuLi4yMjI5OTlAQEBDQ0NBQUE+Pj47Ozs7 Ozs7Ozs9PT1FRUVTU1NhYWFqamppaWlnZ2dnZ2dlZWVhYWFcXFxZWVlZWVlGRkY/Pz82NjYyMjIz MzM4ODg8PDw+Pj49PT0/Pz9FRUVOTk5VVVVZWVlaWlpaWlpNTU1LS0s/Pz8tLS0eHh4XFxcREREL CwsNDQ0MDAwMDAwODg4QEBARERETExMXFxcYGBgbGxseHh4iIiIlJSUrKysyMjI2NjY7Ozs9PT09 PT3///////////8zMzMuLi4uLi4tLS0sLCwqKiooKCgmJiYiIiIgICAiIiImJiYtLS0zMzM5OTk3 NzcrKyseHh4VFRUUFBQUFBQXFxceHh4sLCw+Pj5MTExZWVlhYWFtbW14eHiAgICEhISCgoJ/f395 eXl6enp/f3+MjIyampqoqKixsbG3t7ejo6OcnJyVlZWVlZWgoKCwsLC8vLz///////////////// //////////////////////////////////////9cXFxISEg7Ozs/Pz9CQkJCQkI+Pj48PDw7Ozs3 NzczMzMpKSkkJCQcHBwUFBQMDAwICAgLCwsPDw8WFhYeHh4kJCQkJCQjIyMjIyMnJycqKionJyck JCQhISEgICAgICAeHh4ZGRkUFBQRERESEhIVFRUXFxcYGBgYGBgXFxcWFhYUFBQRERELCwsFBQUA AAABAQEFBQUJCQkKCgoMDAwODg4NDQ0KCgoHBwcFBQUGBgYKCgoNDQ0QEBAPDw8LCwsFBQUBAQEA AAACAgIFBQUGBgYDAwMAAAAAAAAAAAAAAAABAQEAAAAAAAAAAAABAQEFBQUJCQkNDQ0MDAwMDAwK CgoJCQkICAgGBgYDAwMBAQEAAAAAAAAAAAAAAAAAAAAAAAAAAAAAAAAAAAAAAAAAAAAAAAAAAAAA AAAAAAAAAAAAAAAAAAAAAAAAAAAAAAAAAAAAAAAAAAABAQEEBAQICAgJCQkICAgFBQUCAgIAAAAA AAAAAAAAAAABAQEDAwMEBAQCAgIAAAAICAgJCQkMDAwNDQ0NDQ0MDAwLCwsKCgoQEBAPDw8ODg4N DQ0ODg4REREWFhYaGhoeHh4YGBgSEhIREREWFhYaGhoaGhoYGBgPDw8PDw8QEBAREREREREQEBAO Dg4MDAwBAQEFBQULCwsODg4ODg4ODg4ODg4ODg4MDAwPDw8SEhITExMSEhIREREPDw8ODg4REREU FBQbGxsjIyMpKSkvLy84ODg/Pz9dXV1gYGBhYWFXV1dGRkY6Ojo5OTk+Pj5UVFRaWlpUVFRGRkY7 Ozs8PDxLS0teXl5nZ2dqampqampnZ2doaGhwcHB7e3uBgYGGhoaMjIyIiIh3d3djY2NSUlJBQUEz MzMuLi43NzdAQEBFRUVMTExSUlJRUVFLS0tDQ0M8PDw0NDQxMTE0NDQ9PT1GRkZLS0s/Pz86Ojoz MzMtLS0rKysvLy84ODhBQUFYWFhfX19lZWVnZ2dlZWVhYWFdXV1bW1thYWFbW1tUVFRQUFBOTk5L S0tEREQ+Pj41NTUwMDAsLCwvLy81NTU9PT1HR0dOTk5cXFxZWVlNTU06OjooKCgdHR0ZGRkYGBga GhoZGRkaGhocHBweHh4gICAkJCQoKCgoKCgrKysuLi4sLCwnJychISEeHh4dHR0bGxsgICAlJSX/ //////8yMjI0NDQ0NDQzMzMuLi4lJSUfHx8dHR0fHx8jIyMnJycqKiorKysvLy81NTU5OTk3Nzcv Ly8nJychISEcHBwYGBgaGhojIyM0NDRISEhWVlZnZ2dxcXF9fX2AgIB7e3txcXFlZWVdXV1aWlpe Xl5nZ2dwcHB0dHR0dHR0dHR1dXWHh4eUlJSlpaWzs7O+vr7Dw8PBwcG9vb3////////////////G xsbIyMjFxcW8vLy2trarq6uVlZV5eXleXl5RUVFXV1djY2N9fX2Hh4eIiIh4eHheXl5GRkY2NjYu Li4eHh4XFxcQEBANDQ0NDQ0QEBAdHR0qKiowMDAuLi4rKyssLCwyMjI2NjY0NDQvLy8dHR0cHBwa GhoZGRkYGBgWFhYTExMQEBAREREVFRUaGhoeHh4eHh4bGxsWFhYSEhIREREODg4JCQkDAwMAAAAC AgIICAgNDQ0MDAwNDQ0MDAwLCwsKCgoLCwsODg4REREYGBgXFxcSEhIKCgoCAgIAAAAAAAACAgIB AQECAgICAgIAAAAAAAABAQEBAQEBAQEAAAAAAAAAAAAAAAAAAAACAgIGBgYJCQkGBgYFBQUDAwMD AwMCAgIBAQEAAAAAAAAAAAAAAAAAAAAAAAAAAAAAAAAAAAAAAAAAAAAAAAAAAAAAAAAAAAAAAAAA AAAAAAACAgIBAQEBAQEBAQECAgICAgICAgIBAQEAAAACAgIHBwcLCwsLCwsICAgEBAQAAAAAAAAA AAAAAAABAQECAgIFBQUHBwcICAgGBgYJCQkMDAwODg4NDQ0LCwsICAgGBgYFBQUKCgoQEBAREREO Dg4LCwsLCwsNDQ0UFBQXFxcZGRkWFhYSEhIREREUFBQXFxcZGRkVFRUQEBAPDw8RERETExMTExMS EhIQEBAICAgAAAAAAAADAwMKCgoODg4QEBAUFBQSEhIPDw8PDw8PDw8QEBAODg4NDQ0ODg4ODg4R EREUFBQXFxcaGhoiIiIpKSkrKys2NjZHR0dVVVVYWFhRUVFGRkY/Pz82NjZHR0dSUlJRUVFISEg+ Pj45OTk9PT1JSUlaWlpnZ2diYmJWVlZXV1dbW1taWlpiYmJmZmZnZ2dnZ2dqampnZ2dWVlZBQUE0 NDQyMjI3NzdCQkJGRkZDQ0NCQkJGRkZLS0tKSkpISEhGRkZFRUVFRUVGRkZISEhKSkpCQkI6Ojo2 NjYwMDAoKCgkJCQjIyMeHh4sLCw6OjpCQkJFRUVHR0dHR0dFRUU8PDw9PT1AQEBDQ0NGRkZISEhI SEhHR0dEREQ+Pj44ODg2NjY0NDQzMzMzMzM1NTU4ODg2NjYzMzMyMjIvLy8qKiohISEZGRkSEhIQ EBAPDw8QEBASEhIWFhYbGxshISErKystLS0uLi4qKiojIyMcHBwZGRkZGRkYGBggICApKSn///80 NDQ3Nzc4ODg3Nzc1NTU0NDQ1NTU1NTU1NTUzMzMyMjIyMjI1NTU4ODhAQEBNTU1YWFhdXV1cXFxZ WVlUVFRNTU1FRUVCQkJFRUVNTU1YWFhgYGBlZWVpaWlqampkZGRfX19fX19jY2NmZmZmZmZpaWlr a2tpaWlmZmZqamp6enqJiYmZmZmmpqaysrK2tra3t7e+vr7JycnQ0NDX19f////////////FxcXB wcG6urqxsbGdnZ2NjY16enpubm5qampycnKHh4ebm5uZmZmQkJCCgoJ1dXVra2tdXV1HR0c0NDQm JiYdHR0eHh4sLCw2NjYzMzMsLCwqKiovLy83Nzc/Pz9AQEA6OjovLy8iIiIZGRkUFBQTExMSEhIR ERESEhIUFBQWFhYYGBghISEhISEfHx8dHR0aGhoXFxcUFBQSEhIPDw8ODg4MDAwKCgoICAgJCQkL CwsODg4PDw8ODg4NDQ0MDAwPDw8UFBQbGxshISEZGRkTExMLCwsEBAQAAAAAAAAAAAAAAAAAAAAA AAABAQECAgIFBQUICAgICAgGBgYBAQEBAQEBAQEBAQEAAAAAAAAAAAABAQEBAQEAAAAAAAAAAAAB AQEBAQEBAQEAAAACAgIBAQEAAAAAAAAAAAAAAAAAAAAAAAAAAAAAAAAAAAAAAAAAAAAAAAAAAAAA AAABAQEAAAAAAAAAAAABAQECAgIFBQUICAgHBwcHBwcGBgYHBwcJCQkJCQkICAgGBgYCAgIAAAAA AAACAgIHBwcJCQkICAgGBgYKCgoLCwsNDQ0PDw8PDw8ODg4LCwsJCQkFBQUBAQEAAAAFBQUMDAwP Dw8PDw8ODg4KCgoODg4SEhIVFRUWFhYVFRUTExMSEhIWFhYVFRUUFBQTExMSEhISEhITExMUFBQS EhIQEBANDQ0LCwsKCgoKCgoKCgoKCgoPDw8UFBQXFxcTExMODg4ODg4QEBASEhITExMSEhIRERES EhITExMTExMXFxcbGxsaGhogICAlJSUqKio1NTVCQkJGRkZDQ0NAQEA7Ozs4ODg6OjpAQEBBQUE9 PT04ODg6Ojo9PT1FRUVMTExOTk5QUFBeXl5ubm5zc3NqampfX19YWFhWVlZYWFhdXV1iYmJXV1dO Tk5CQkI9PT09PT0/Pz9AQEA/Pz88PDw6Ojo5OTk8PDxCQkJHR0dKSkpKSkpISEhISEhFRUVBQUE+ Pj48PDw4ODgzMzMyMjIzMzM0NDQ3Nzc9PT1GRkZOTk5TU1NSUlJNTU1MTExLS0tEREQ9PT03Nzcy MjIyMjIxMTEyMjI0NDQ0NDQzMzMzMzM0NDQ7Ozs9PT1AQEBCQkJAQEA8PDw1NTUxMTEtLS0kJCQb GxsVFRUSEhIQEBAQEBAREREZGRkdHR0hISElJSUnJycmJiYkJCQiIiIgICAlJSUsLCwzMzM4ODg5 OTk5OTk5OTkzMzMvLy8rKyspKSknJycoKCgqKiouLi40NDQ8PDxFRUVNTU1TU1NWVlZVVVVSUlJQ UFBOTk5OTk5PT09SUlJXV1dbW1tdXV1dXV1fX19iYmJoaGhtbW1vb29tbW1qampiYmJbW1tZWVlh YWFsbGx1dXV9fX2EhISHh4eOjo6Xl5ehoaGsrKy3t7e9vb29vb3FxcXHx8f///////+8vLy5ubmw sLCjo6OUlJR+fn5sbGxpaWlqampvb2+CgoKZmZmmpqajo6OYmJiHh4d1dXVkZGRSUlJFRUVKSkpE REQ/Pz84ODgwMDAvLy8zMzMzMzM7Ozs6Ojo1NTUrKysdHR0UFBQQEBAQEBAPDw8SEhISEhISEhIZ GRkiIiIkJCQfHx8dHR0bGxsaGhobGxscHBwcHBwZGRkWFhYQEBAODg4LCwsJCQkJCQkKCgoLCwsK CgoMDAwNDQ0QEBAWFhYaGhobGxsXFxcUFBQODg4LCwsGBgYCAgIAAAAAAAAAAAABAQEEBAQGBgYI CAgLCwsMDAwMDAwLCwsKCgoKCgoGBgYBAQEAAAAAAAAAAAAAAAAAAAABAQEAAAAAAAAAAAAAAAAA AAAAAAABAQEBAQEBAQEAAAAAAAAAAAAAAAAAAAAAAAAAAAAAAAAAAAAAAAAAAAAAAAAAAAAAAAAA AAAAAAAAAAAAAAAAAAAAAAADAwMGBgYHBwcHBwcICAgJCQkLCwsMDAwMDAwLCwsFBQUCAgIAAAAA AAAEBAQHBwcJCQkJCQkJCQkKCgoMDAwPDw8REREQEBAODg4MDAwGBgYBAQEAAAAAAAADAwMHBwcK CgoMDAwODg4LCwsJCQkMDAwREREVFRUWFhYVFRUVFRUVFRUUFBQTExMSEhITExMUFBQVFRUUFBQS EhIODg4KCgoHBwcICAgMDAwPDw8ODg4REREUFBQWFhYXFxcXFxcTExMODg4TExMTExMWFhYZGRkY GBgVFRUTExMTExMcHBweHh4fHx8gICAlJSUuLi40NDQ1NTUzMzM0NDQ0NDQ0NDQ0NDQ0NDQ0NDQ1 NTU4ODg8PDxEREROTk5TU1NXV1deXl5lZWVvb290dHR4eHh2dnZqampbW1tRUVFOTk5ZWVlVVVVR UVFNTU1HR0dBQUE9PT09PT0+Pj47Ozs5OTk7Ozs+Pj5AQEA/Pz89PT1HR0dISEhKSkpKSkpLS0tM TExJSUlFRUVCQkI+Pj44ODg3Nzc9PT1JSUlWVlZfX19lZWVmZmZpaWlnZ2ddXV1UVFRLS0tDQ0M9 PT03NzcvLy8pKSkmJiYlJSUnJycrKysyMjI2NjY9PT1DQ0NFRUVCQkI8PDw4ODguLi4oKCghISEc HBwYGBgSEhIODg4MDAwMDAwNDQ0QEBAUFBQaGhodHR0eHh4eHh4dHR0cHBwbGxsdHR0gICAmJiYs LCwwMDAyMjIuLi4rKysoKCgmJiYjIyMjIyMkJCQoKCgtLS0yMjI1NTU5OTk9PT0+Pj4+Pj5GRkZJ SUlOTk5TU1NXV1dYWFhZWVlYWFheXl5eXl5fX19gYGBiYmJjY2NkZGRkZGRoaGhpaWlxcXF7e3uC goKFhYWKioqQkJCVlZWfn5+qqqq0tLS7u7vBwcHDw8PDw8O8vLy7u7u1tbX///+tra2rq6uhoaGT k5N+fn5xcXFqampsbGxxcXF6enqOjo6ioqKmpqafn5+Pj499fX1zc3NycnJycnJycnJeXl5MTEw7 Ozs0NDQ1NTU5OTk4ODgwMDAiIiIgICAeHh4aGhoXFxcUFBQREREQEBATExMVFRUWFhYYGBgaGhod HR0eHh4eHh4lJSUmJiYnJycmJiYiIiIbGxsTExMODg4MDAwJCQkHBwcGBgYICAgKCgoLCwsMDAwR ERESEhITExMUFBQUFBQSEhIQEBAODg4ODg4MDAwKCgoHBwcGBgYGBgYHBwcHBwcHBwcICAgKCgoM DAwNDQ0NDQ0MDAwLCwsICAgHBwcEBAQCAgIBAQEAAAAAAAAAAAAAAAAAAAAAAAAAAAAAAAAAAAAA AAAAAAABAQEBAQEAAAAAAAAAAAAAAAAAAAAAAAAAAAAAAAAAAAAAAAAAAAAAAAAAAAAAAAAAAAAA AAAAAAABAQEAAAAAAAABAQEEBAQGBgYHBwcICAgJCQkKCgoLCwsNDQ0ODg4LCwsICAgEBAQCAgID AwMFBQUJCQkKCgoKCgoJCQkKCgoNDQ0RERETExMSEhIQEBAODg4JCQkFBQUCAgIAAAAAAAAAAAAD AwMKCgoLCwsNDQ0MDAwMDAwODg4TExMYGBgVFRUVFRUVFRUUFBQTExMTExMUFBQVFRUVFRUVFRUS EhINDQ0ICAgHBwcKCgoNDQ0RERERERERERETExMWFhYYGBgWFhYTExMQEBAQEBAREREUFBQXFxcX FxcYGBgZGRkSEhIXFxcfHx8mJiYrKysvLy8zMzM2NjY5OTk0NDQwMDAuLi4vLy8xMTEwMDAvLy8z MzM1NTU7OztFRUVQUFBZWVleXl5hYWFkZGRpaWlvb29ubm5lZWVaWlpVVVVVVVVKSkpISEhGRkZD Q0M5OTkvLy8tLS0yMjI4ODg8PDxCQkJHR0dLS0tPT09SUlJUVFRMTExJSUlERERAQEA/Pz9BQUFB QUFBQUFERERBQUE7Ozs3Nzc2NjY4ODg6Ojo7OztDQ0NISEhQUFBQUFBJSUlEREQ+Pj40NDQuLi4o KCghISEeHh4eHh4gICAlJSUpKSksLCwwMDA2NjY7Ozs8PDw5OTk0NDQwMDArKysnJyciIiIfHx8b GxsVFRUPDw8NDQ0ODg4NDQ0ODg4SEhIYGBgdHR0eHh4eHh4dHR0cHBwaGhoZGRkaGhodHR0gICAi IiInJyckJCQhISEfHx8dHR0bGxsbGxsdHR0hISEkJCQoKCgpKSkqKiouLi4yMjI0NDQxMTE1NTU5 OTk8PDw+Pj4+Pj4/Pz9AQEA/Pz8+Pj49PT08PDw8PDw+Pj5BQUFFRUVOTk5NTU1NTU1QUFBWVlZi YmJ3d3eIiIihoaGpqamysrK1tbWysrKtra2mpqaioqKbm5ubm5ubm5ucnJyhoaGioqKZmZmNjY17 e3twcHBra2tycnJ+fn6Hh4eOjo6SkpKXl5ecnJycnJyVlZWKiop7e3tqampcXFxZWVlQUFBJSUlD Q0M7OzszMzMoKCgbGxsfHx8gICAgICAfHx8dHR0ZGRkWFhYUFBQPDw8SEhIYGBggICAkJCQmJiYr KyswMDAtLS0tLS0qKiolJSUdHR0TExMMDAwHBwcGBgYEBAQCAgICAgIFBQUJCQkMDAwNDQ0QEBAR EREREREPDw8MDAwLCwsLCwsLCwsJCQkICAgICAgHBwcHBwcICAgJCQkJCQkKCgoLCwsMDAwNDQ0N DQ0NDQ0NDQ0MDAwKCgoKCgoICAgEBAQBAQEAAAAAAAABAQEAAAAAAAAAAAAAAAAAAAAAAAAAAAAA AAABAQEAAAAAAAAAAAAAAAAAAAAAAAAAAAAAAAAAAAAAAAAAAAAAAAAAAAAAAAAAAAAAAAAAAAAA AAAAAAAAAAAAAAABAQEFBQUGBgYICAgJCQkJCQkJCQkJCQkKCgoMDAwPDw8NDQ0KCgoHBwcGBgYG BgYICAgKCgoLCwsICAgGBgYICAgMDAwQEBASEhISEhITExMREREODg4LCwsGBgYBAQEAAAABAQEC AgIHBwcNDQ0ODg4MDAwMDAwODg4SEhIVFRUWFhYWFhYWFhYVFRUTExMTExMTExMVFRUVFRUVFRUT ExMODg4JCQkGBgYFBQUNDQ0PDw8QEBARERERERETExMWFhYYGBgYGBgWFhYTExMSEhISEhISEhIS EhISEhITExMUFBQXFxcdHR0kJCQuLi49PT1KSkpGRkZBQUE6Ojo2NjY1NTU2NjY3Nzc3Nzc1NTU2 NjY2NjY4ODhAQEBNTU1WVlZYWFhgYGBeXl5eXl5cXFxUVFRHR0c5OTkxMTE2NjYzMzMxMTEwMDAn JycdHR0cHBwhISEhISEqKio1NTU9PT1BQUFGRkZOTk5VVVVUVFRUVFRTU1NRUVFNTU1FRUU8PDw1 NTUzMzM0NDQ3Nzc5OTk5OTk3NzczMzMxMTE5OTk9PT1BQUE+Pj45OTk4ODg1NTUsLCwfHx8aGhoV FRUTExMVFRUZGRkeHh4jIyMuLi4wMDAyMjI0NDQ0NDQzMzMwMDAuLi4uLi4qKiomJiYkJCQhISEe Hh4cHBwcHBwaGhoaGhocHBwgICAjIyMmJiYmJiYlJSUoKCgqKiotLS0yMjI1NTU4ODg5OTk6Ojo0 NDQuLi4oKCgjIyMeHh4bGxsbGxsdHR0iIiImJiYpKSkpKSkqKiosLCwvLy8zMzM+Pj5BQUFFRUVH R0dHR0dHR0dJSUlKSkpFRUVDQ0M/Pz86Ojo3Nzc1NTU0NDQ1NTUvLy8vLy8xMTE2NjY+Pj5NTU1h YWFxcXF9fX18fHx4eHh1dXVzc3N2dnZ6enp+fn6BgYGFhYWJiYmLi4uMjIyJiYl/f391dXVoaGho aGhvb29+fn6RkZGenp6ioqKfn5+cnJyampqUlJSKioqCgoJ6enpwcHBmZmZnZ2dgYGBWVlZFRUUv Ly8jIyMgICAeHh4gICAkJCQoKCgkJCQcHBwVFRUTExMUFBQYGBgbGxsgICAkJCQnJycrKyswMDA1 NTUyMjIsLCwjIyMZGRkRERENDQ0LCwsKCgoEBAQCAgIBAQEBAQEEBAQICAgLCwsNDQ0KCgoJCQkI CAgGBgYFBQUFBQUHBwcICAgGBgYGBgYGBgYGBgYHBwcICAgJCQkKCgoLCwsMDAwMDAwNDQ0NDQ0N DQ0NDQ0NDQ0ODg4LCwsHBwcCAgIAAAAAAAABAQECAgIAAAAAAAAAAAABAQEBAQEAAAAAAAAAAAAA AAAAAAAAAAAAAAAAAAAAAAAAAAAAAAAAAAAAAAAAAAAAAAAAAAAAAAAAAAAAAAABAQEAAAAAAAAA AAAAAAAAAAADAwMICAgKCgoMDAwMDAwLCwsKCgoJCQkJCQkKCgoKCgoLCwsLCwsLCwsJCQkJCQkK CgoLCwsMDAwHBwcCAgIAAAADAwMICAgMDAwODg4QEBAPDw8PDw8QEBAPDw8MDAwLCwsMDAwFBQUD AwMDAwMICAgODg4REREODg4LCwsTExMVFRUWFhYXFxcWFhYUFBQTExMSEhISEhISEhITExMUFBQT ExMPDw8JCQkEBAQDAwMHBwcMDAwQEBARERESEhIUFBQWFhYZGRkZGRkYGBgWFhYUFBQREREODg4L CwsQEBAODg4PDw8SEhIXFxcfHx8tLS07Ozs+Pj5DQ0NGRkZCQkI7Ozs5OTk/Pz9HR0dCQkJERERB QUE7Ozs6Ojo/Pz9GRkZISEhCQkJBQUFBQUFEREREREQ9PT0zMzMsLCwoKCglJSUlJSUoKCglJSUc HBwWFhYVFRUYGBgeHh4oKCgzMzM9PT1FRUVMTExQUFBMTExKSkpISEhGRkZCQkI7Ozs0NDQvLy8r KysrKyssLCwtLS0xMTE2NjY8PDw/Pz9HR0dISEhKSkpJSUlISEhNTU1MTExDQ0M3NzcuLi4iIiIb GxsYGBgYGBgbGxseHh4mJiYmJiYnJycpKSkqKiorKysqKiopKSknJyckJCQhISEgICAfHx8eHh4f Hx8hISEfHx8iIiIlJSUoKCgqKiosLCwuLi4wMDAvLy8wMDAxMTEzMzM3Nzc6Ojo9PT0/Pz8+Pj46 Ojo0NDQwMDAsLCwpKSkoKCgqKiotLS0uLi4xMTEyMjIyMjI0NDQ5OTk+Pj5FRUVLS0tSUlJWVlZX V1dVVVVUVFRTU1NRUVFOTk5LS0tISEhFRUVBQUE8PDw4ODgyMjIxMTEyMjI2NjY7OztAQEBFRUVJ SUlJSUlGRkZERERGRkZNTU1WVlZfX19lZWVzc3N1dXV2dnZycnJra2tkZGRhYWFfX19wcHB/f3+O jo6Tk5OTk5OVlZWWlpaXl5eQkJCOjo6KioqEhISBgYF+fn51dXVra2tgYGBRUVE9PT0pKSkaGhoX FxcbGxscHBweHh4gICAhISEdHR0XFxcTExMUFBQXFxcbGxsfHx8gICAfHx8jIyMrKyswMDAwMDAu Li4mJiYbGxsSEhIODg4ODg4ODg4ODg4EBAQCAgIAAAABAQEDAwMGBgYICAgICAgDAwMCAgIAAAAA AAABAQEEBAQFBQUGBgYKCgoKCgoKCgoKCgoLCwsMDAwNDQ0ODg4MDAwNDQ0NDQ0NDQ0ODg4ODg4O Dg4NDQ0LCwsHBwcCAgIAAAAAAAAAAAABAQEBAQEAAAAAAAAAAAABAQEBAQEAAAAAAAAAAAAAAAAA AAAAAAAAAAAAAAAAAAAAAAAAAAAAAAAAAAAAAAAAAAAAAAAAAAAAAAAAAAABAQEAAAAAAAAAAAAA AAAAAAAFBQULCwsNDQ0NDQ0NDQ0NDQ0LCwsJCQkICAgICAgDAwMEBAQGBgYICAgJCQkKCgoLCwsM DAwMDAwHBwcCAgIAAAAAAAAAAAAEBAQGBgYMDAwLCwsMDAwODg4ODg4ODg4QEBATExMRERENDQ0J CQkICAgLCwsODg4PDw8ODg4QEBASEhIUFBQWFhYVFRUVFRUUFBQTExMQEBAPDw8PDw8REREUFBQU FBQRERENDQ0HBwcEBAQEBAQICAgNDQ0RERETExMUFBQXFxcZGRkaGhoZGRkXFxcVFRUTExMREREM DAwNDQ0REREVFRUWFhYWFhYZGRkdHR0pKSkwMDA4ODg6Ojo5OTk4ODg8PDw/Pz9GRkZLS0tNTU1H R0dAQEA9PT09PT08PDw9PT06Ojo2NjYxMTEtLS0qKiorKysuLi4nJyclJSUkJCQoKCgrKysqKion JyclJSUfHx8eHh4jIyMvLy8+Pj5ISEhKSkpHR0dNTU1DQ0M4ODgvLy8qKiopKSkrKysuLi4rKyso KCgkJCQhISEhISEmJiYwMDA3Nzc/Pz9BQUFGRkZMTExQUFBWVlZVVVVOTk5FRUU9PT00NDQuLi4p KSklJSUiIiIhISEfHx8fHx8fHx8fHx8eHh4dHR0aGhoYGBgXFxcVFRUVFRUWFhYYGBgZGRkcHBwf Hx8lJSUnJycqKiorKysrKysuLi4yMjI2NjY8PDw9PT09PT0/Pz9AQEBCQkJDQ0NERERCQkJAQEA+ Pj48PDw5OTk1NTUyMjIyMjIvLy8vLy8xMTE0NDQ4ODg+Pj5GRkZNTU1SUlJVVVVZWVlbW1tbW1ta WlpZWVlZWVlWVlZUVFRRUVFPT09MTExGRkY9PT03Nzc2NjY0NDQzMzM2NjY7Ozs/Pz9AQEBAQEA7 Ozs6Ojo9PT1GRkZRUVFbW1thYWFlZWVsbGxoaGhhYWFXV1dOTk5NTU1UVFRdXV1tbW1+fn6Pj4+S kpKNjY2JiYmJiYmJiYmLi4uJiYmCgoJ6enp1dXVubm5jY2NYWFg9PT0zMzMpKSkhISEcHBwfHx8j IyMiIiIoKCgiIiIbGxsWFhYWFhYXFxcXFxcXFxcREREWFhYXFxcXFxcdHR0oKCgtLS0qKiodHR0Y GBgSEhIQEBAPDw8NDQ0KCgoGBgYBAQEAAAAAAAAAAAAAAAABAQEBAQEAAAAAAAAAAAAAAAACAgIG BgYKCgoMDAwNDQ0MDAwMDAwMDAwMDAwMDAwNDQ0ODg4ODg4ODg4ODg4ODg4ODg4ODg4NDQ0NDQ0M DAwEBAQBAQEAAAAAAAAAAAABAQEAAAAAAAAAAAAAAAAAAAAAAAAAAAAAAAAAAAAAAAAAAAAAAAAA AAAAAAAAAAAAAAAAAAAAAAAAAAAAAAAAAAAAAAAAAAAAAAAAAAAAAAAAAAAAAAABAQEAAAAAAAAA AAAFBQUKCgoNDQ0NDQ0NDQ0ODg4ODg4MDAwKCgoJCQkEBAQCAgIBAQECAgIEBAQHBwcKCgoMDAwN DQ0LCwsHBwcDAwMAAAAAAAAAAAABAQEFBQUHBwcJCQkKCgoICAgHBwcLCwsREREUFBQVFRUUFBQQ EBAMDAwLCwsODg4SEhIQEBARERESEhITExMTExMTExMUFBQVFRUTExMREREQEBAQEBASEhIUFBQV FRUVFRUTExMMDAwGBgYEBAQFBQUICAgNDQ0REREbGxsfHx8hISEeHh4ZGRkWFhYTExMREREVFRUT ExMSEhITExMVFRUZGRkcHBwfHx8eHh4fHx8iIiIoKCguLi4wMDAuLi4sLCw1NTU6Ojo/Pz9AQEA9 PT05OTk1NTUzMzMtLS0tLS0uLi4rKyskJCQfHx8gICAkJCQsLCwsLCwrKyssLCwwMDA3Nzc6Ojo6 Ojo2NjY1NTU4ODg/Pz9HR0dLS0tJSUlGRkZEREQ9PT00NDQuLi4nJycgICAcHBwbGxslJSUpKSks LCwtLS0rKyssLCwxMTE2NjZAQEBBQUFKSkpSUlJVVVVVVVVSUlJLS0tAQEA9PT06Ojo5OTk2NjYw MDApKSklJSUlJSUkJCQiIiIgICAfHx8eHh4dHR0cHBwbGxsZGRkYGBgYGBgZGRkbGxsfHx8jIyMn JycpKSkrKystLS0uLi4vLy8yMjI0NDQzMzM1NTU6Ojo+Pj5CQkJFRUVHR0dHR0dJSUlGRkZERERB QUE7Ozs0NDQvLy8uLi4pKSkpKSkrKyswMDA2NjY8PDxERERKSkpUVFRUVFRVVVVWVlZXV1dYWFhY WFhZWVlXV1dTU1NNTU1FRUU7OzswMDAmJiYgICAbGxshISErKys1NTU9PT1AQEA/Pz8+Pj4+Pj48 PDw+Pj5GRkZSUlJeXl5paWlxcXFoaGheXl5QUFBEREQ9PT0+Pj5HR0dQUFBkZGRycnKBgYGGhoaF hYWDg4OBgYGAgIB/f3+CgoKCgoJ8fHxzc3NnZ2dYWFhLS0tAQEA6Ojo2NjYyMjItLS0vLy80NDQ0 NDQlJSUeHh4WFhYSEhITExMTExMREREODg4QEBATExMUFBQUFBQWFhYZGRkZGRkWFhYODg4NDQ0O Dg4ODg4ODg4LCwsGBgYCAgIBAQEBAQEBAQECAgIDAwMCAgIBAQEAAAAAAAADAwMGBgYJCQkLCwsM DAwODg4ODg4JCQkKCgoLCwsNDQ0NDQ0NDQ0NDQ0NDQ0NDQ0NDQ0NDQ0NDQ0MDAwKCgoJCQkICAgD AwMCAgIBAQEBAQEBAQEBAQEAAAAAAAAAAAAAAAAAAAAAAAAAAAAAAAAAAAAAAAAAAAAAAAAAAAAA AAAAAAAAAAAAAAAAAAAAAAAAAAAAAAAAAAAAAAAAAAAAAAAAAAAAAAAAAAABAQEBAQEAAAAAAAAE BAQJCQkODg4ODg4PDw8RERESEhISEhIPDw8NDQ0KCgoGBgYAAAAAAAAAAAACAgIHBwcKCgoODg4P Dw8NDQ0KCgoEBAQBAQEAAAAAAAAAAAABAQEGBgYHBwcEBAQCAgIHBwcNDQ0QEBAQEBASEhITExMT ExMSEhIQEBAODg4RERERERERERERERERERESEhIUFBQVFRUWFhYVFRUTExMSEhIRERETExMVFRUW FhYXFxcVFRUSEhIMDAwEBAQAAAACAgIICAgNDQ0XFxciIiIlJSUiIiIdHR0XFxcSEhIPDw8QEBAT ExMYGBgdHR0hISEgICAdHR0dHR0eHh4fHx8hISEiIiIjIyMkJCQlJSUgICAhISElJSUqKiotLS0s LCwqKiopKSkmJiYkJCQhISEeHh4aGhoWFhYXFxcaGhoiIiIoKCgsLCwsLCwtLS0xMTEzMzMxMTEz MzM5OTlCQkJISEhKSkpMTExPT09SUlJJSUlCQkI6Ojo0NDQuLi4oKCgkJCQkJCQmJiYwMDA7OztA QEA+Pj46Ojo6Ojo7Ozs7Ozs+Pj5LS0tXV1daWlpaWlpYWFhUVFRQUFBKSkpERERBQUE9PT03Nzcw MDAtLS0jIyMhISEgICAgICAjIyMoKCgtLS0vLy8oKCgjIyMdHR0aGhoXFxcYGBgbGxsgICAhISEj IyMnJycsLCwvLy8xMTEwMDAwMDAvLy8vLy8vLy8vLy8wMDAyMjI0NDQ1NTU2NjY0NDQzMzMzMzMy MjIvLy8uLi4vLy8wMDAvLy8xMTE1NTU5OTk7Ozs+Pj5CQkJFRUVISEhOTk5TU1NYWFhZWVlXV1dV VVVSUlJPT09JSUlBQUE3NzcuLi4oKCglJSUwMDA1NTU7Ozs9PT08PDw5OTk3Nzc3Nzc6Ojo/Pz9K SkpWVlZdXV1dXV1cXFxcXFxWVlZKSko9PT03Nzc2NjY5OTk/Pz9FRUVYWFhra2t+fn6FhYWDg4OC goKGhoaMjIyJiYmMjIyIiIh+fn5ycnJoaGhfX19YWFhHR0dBQUE9PT05OTkyMjIsLCwjIyMaGhoT ExMTExMSEhITExMSEhIREREPDw8ODg4LCwsMDAwODg4SEhIRERENDQ0KCgoJCQkMDAwNDQ0PDw8Q EBAPDw8MDAwJCQkHBwcICAgICAgICAgKCgoLCwsKCgoHBwcFBQUFBQUJCQkMDAwMDAwICAgFBQUE BAQFBQUKCgoMDAwODg4RERESEhIREREQEBAPDw8MDAwMDAwMDAwLCwsJCQkHBwcFBQUEBAQICAgH BwcFBQUCAgIAAAAAAAABAQECAgIBAQEAAAAAAAAAAAAAAAAAAAAAAAABAQEAAAAAAAAAAAAAAAAA AAAAAAAAAAAAAAAAAAAAAAAAAAAAAAAAAAAAAAAAAAAAAAAAAAAAAAAAAAAAAAAAAAAAAAAAAAAA AAAKCgoNDQ0RERESEhIREREQEBARERESEhIQEBAMDAwHBwcFBQUEBAQEBAQEBAQDAwMJCQkLCwsO Dg4PDw8JCQkBAQEAAAABAQEDAwMEBAQEBAQEBAQDAwMCAgICAgIBAQEMDAwNDQ0QEBASEhITExMT ExMSEhISEhISEhIREREQEBAPDw8PDw8QEBARERESEhIRERETExMUFBQVFRUUFBQUFBQUFBQVFRUX FxcYGBgYGBgVFRUREREMDAwEBAQAAAACAgIGBgYNDQ0VFRUbGxscHBwZGRkVFRUSEhINDQ0LCwsO Dg4XFxcfHx8jIyMjIyMhISEeHh4cHBwbGxsdHR0eHh4fHx8fHx8dHR0bGxsaGhoZGRkZGRkZGRkc HBwgICAkJCQkJCQiIiIfHx8bGxsZGRkYGBgYGBgXFxcfHx8nJyctLS0xMTExMTEpKSkfHx8eHh4j IyMqKiowMDA3NzdBQUFLS0tSUlJNTU1KSkpEREQ9PT01NTUxMTEvLy8uLi4uLi4yMjI4ODg8PDw+ Pj49PT05OTk3Nzc0NDQwMDAwMDA3NzdBQUFISEhOTk5RUVFVVVVRUVFJSUk/Pz83NzczMzMuLi4p KSkiIiIhISEhISEhISEhISEjIyMnJycrKysnJycgICAZGRkXFxcWFhYXFxcbGxseHh4kJCQpKSkt LS0tLS0tLS0vLy8xMTEyMjIsLCwtLS0rKysoKCgmJiYlJSUjIyMfHx8kJCQjIyMkJCQnJycpKSkp KSkqKiotLS0zMzMzMzMzMzM1NTU1NTU1NTU4ODg7Ozs/Pz9FRUVNTU1SUlJWVlZYWFhXV1dVVVVR UVFOTk5KSkpGRkZGRkZISEhKSkpMTExMTExGRkY/Pz85OTk0NDQuLi4sLCwtLS02NjY+Pj5HR0dO Tk5PT09MTExHR0dEREQ8PDw4ODgzMzMzMzM5OTlCQkJMTExSUlJeXl5gYGBlZWVsbGx1dXWBgYGN jY2UlJSTk5OKiop+fn52dnZycnJtbW1iYmJXV1dFRUU0NDQpKSklJSUeHh4VFRUSEhIREREUFBQR EREQEBASEhISEhIQEBAPDw8PDw8RERESEhIREREPDw8ODg4QEBAQEBAODg4TExMTExMREREQEBAP Dw8ODg4ODg4ODg4QEBAQEBAQEBAQEBAPDw8MDAwICAgGBgYEBAQICAgICAgDAwMAAAAAAAADAwMG BgYPDw8QEBAREREREREREREPDw8NDQ0MDAwNDQ0KCgoGBgYDAwMDAwMFBQUICAgJCQkMDAwKCgoI CAgHBwcGBgYFBQUDAwMBAQEBAQEBAQEAAAAAAAAAAAAAAAAAAAAAAAABAQEBAQEAAAAAAAAAAAAA AAAAAAAAAAAAAAAAAAAAAAAAAAAAAAAAAAAAAAAAAAAAAAAAAAAAAAAAAAAAAAAAAAAAAAAAAAAD AwMGBgYMDAwRERETExMTExMQEBAODg4PDw8ODg4MDAwICAgDAwMDAwMGBgYKCgoNDQ0KCgoICAgK CgoLCwsICAgCAgIAAAAAAAABAQEFBQUICAgJCQkGBgYBAQEAAAAAAAAICAgQEBATExMREREODg4Q EBASEhIQEBAQEBAQEBAQEBAPDw8PDw8ODg4ODg4RERESEhISEhISEhISEhITExMVFRUWFhYXFxcX FxcWFhYTExMREREQEBANDQ0KCgoGBgYEBAQCAgIDAwMHBwcNDQ0SEhIVFRUSEhIPDw8LCwsKCgoM DAwQEBAVFRUXFxcaGhoZGRkYGBgYGBgZGRkaGhoaGhoaGhoVFRUTExMSEhITExMSEhIRERETExMW FhYgICAjIyMnJycrKyssLCwpKSkjIyMeHh4jIyMfHx8eHh4nJycyMjI5OTk3NzczMzMmJiYkJCQg ICAdHR0eHh4lJSUvLy82NjY+Pj48PDw6Ojo4ODg1NTUyMjIuLi4sLCwzMzM1NTU3Nzc5OTk5OTk2 NjYzMzMxMTEqKionJycmJiYpKSktLS0wMDAxMTEzMzM5OTk5OTk2NjYvLy8pKSkmJiYjIyMgICAg ICAfHx8fHx8gICAfHx8bGxsZGRkZGRkXFxcTExMRERESEhIUFBQWFhYbGxsgICApKSkrKysqKiol JSUfHx8cHBwbGxsaGhogICAlJSUrKyswMDA0NDQ2NjY0NDQxMTEpKSkkJCQgICAgICAgICAfHx8g ICAhISEgICAhISElJSUpKSksLCwvLy80NDQ5OTlBQUFGRkZLS0tNTU1NTU1MTExKSkpHR0dGRkZJ SUlNTU1SUlJUVFRUVFRSUlJQUFBEREQ7OzsxMTEpKSklJSUlJSUpKSktLS0wMDAyMjIzMzM0NDQy MjIwMDAtLS0sLCwtLS0vLy80NDQ5OTk+Pj5AQEBBQUFBQUE8PDxBQUFMTExYWFhkZGRsbGxvb29v b29vb29zc3N0dHRtbW1hYWFVVVVKSkpDQ0M2NjYpKSkgICAaGhoREREODg4UFBQZGRkcHBwbGxsa GhoYGBgXFxcXFxcbGxsfHx8hISEjIyMhISEaGhoUFBQTExMUFBQWFhYTExMSEhISEhIRERERERER ERESEhISEhIREREQEBAPDw8ODg4NDQ0MDAwKCgoJCQkNDQ0MDAwHBwcAAAAAAAACAgIJCQkODg4P Dw8QEBAREREREREQEBAODg4LCwsKCgoGBgYDAwMBAQEBAQEEBAQICAgKCgoMDAwKCgoNDQ0PDw8M DAwGBgYBAQEAAAAAAAAAAAAAAAAAAAAAAAAAAAAAAAAAAAAAAAAAAAAAAAAAAAAAAAAAAAAAAAAA AAAAAAAAAAAAAAAAAAAAAAAAAAAAAAAAAAAAAAAAAAAAAAAAAAAAAAAAAAAAAAAAAAAAAAAAAAAA AAAFBQULCwsRERETExMREREODg4LCwsNDQ0NDQ0LCwsGBgYEBAQFBQUGBgYICAgLCwsMDAwLCwsJ CQkHBwcEBAQAAAAAAAAAAAACAgIEBAQGBgYGBgYEBAQCAgIAAAACAgIGBgYLCwsPDw8QEBAPDw8O Dg4NDQ0ODg4ODg4ODg4ODg4PDw8PDw8PDw8NDQ0ODg4ODg4ODg4PDw8RERETExMVFRUYGBgYGBgX FxcUFBQTExMTExMREREPDw8LCwsICAgEBAQBAQEAAAACAgIFBQUHBwcJCQkKCgoJCQkHBwcEBAQF BQUJCQkODg4QEBARERETExMUFBQUFBQUFBQVFRUVFRUVFRUUFBQVFRUVFRUVFRUUFBQVFRUXFxcT ExMVFRUcHBwmJiYvLy8yMjIuLi4qKionJycoKCgsLCwwMDAvLy8sLCwxMTE5OTk+Pj47Ozs2NjYw MDArKyspKSkpKSkqKioqKiorKysuLi4yMjI1NTU0NDQwMDAsLCwmJiYoKCgsLCwwMDAyMjIyMjIx MTEvLy8qKionJycmJiYnJycqKiotLS0xMTE0NDQyMjIyMjIwMDAqKiokJCQiIiIiIiIjIyMpKSkm JiYkJCQjIyMgICAaGhoVFRUSEhITExMSEhIRERESEhIVFRUZGRkgICAlJSUsLCwtLS0sLCwnJyci IiIgICAfHx8fHx8hISEoKCgxMTE6OjpAQEBDQ0NDQ0NBQUE9PT02NjYuLi4pKSklJSUiIiIeHh4d HR0lJSUmJiYpKSktLS0xMTE2NjY9PT1EREROTk5QUFBPT09MTExHR0dDQ0M/Pz87Ozs8PDw/Pz9C QkJFRUVFRUVDQ0NAQEA+Pj46Ojo4ODg2NjY2NjY2NjY2NjY4ODg6OjotLS0pKSkjIyMhISEiIiIm JiYqKiotLS01NTU3Nzc5OTk5OTk1NTUwMDAsLCwpKSksLCwzMzNAQEBNTU1XV1ddXV1hYWFiYmJc XFxhYWFmZmZqampqampjY2NXV1dLS0s9PT0xMTEnJyclJSUmJiYpKSksLCwqKiokJCQnJycpKSkr KyssLCwuLi4vLy8uLi4qKiokJCQaGhoVFRUVFRUXFxcWFhYUFBQVFRUUFBQTExMSEhIREREQEBAQ EBAQEBAQEBAPDw8ODg4NDQ0ODg4ODg4PDw8PDw8PDw8NDQ0ICAgEBAQDAwMICAgMDAwPDw8QEBAQ EBAQEBAPDw8NDQ0KCgoGBgYFBQUAAAAAAAAAAAACAgIHBwcLCwsNDQ0NDQ0ODg4ODg4LCwsGBgYA AAAAAAAAAAADAwMCAgIBAQEAAAAAAAAAAAAAAAAAAAAAAAABAQEBAQEBAQEBAQEAAAAAAAAAAAAA AAAAAAAAAAAAAAAAAAAAAAAAAAAAAAAAAAAAAAAAAAAAAAAAAAAAAAAAAAAAAAAAAAABAQEAAAAA AAADAwMICAgODg4RERESEhIODg4LCwsICAgFBQUEBAQDAwMBAQEAAAACAgIICAgNDQ0LCwsJCQkI CAgFBQUBAQEDAwMAAAAAAAAAAAAAAAADAwMEBAQEBAQDAwMAAAAAAAACAgIJCQkNDQ0ODg4MDAwO Dg4ODg4NDQ0MDAwNDQ0ODg4PDw8QEBANDQ0NDQ0NDQ0NDQ0MDAwLCwsLCwsKCgoRERETExMUFBQU FBQUFBQSEhIODg4KCgoODg4PDw8PDw8NDQ0JCQkEBAQBAQEAAAAAAAAEBAQJCQkKCgoHBwcGBgYH BwcJCQkKCgoMDAwPDw8RERERERESEhITExMVFRUWFhYWFhYXFxcYGBgZGRkZGRkbGxseHh4bGxsY GBgWFhYXFxccHBwgICAhISEhISEhISEfHx8hISEmJiYpKSkpKSkpKSkrKyswMDAyMjI1NTU4ODg5 OTk4ODg2NjY1NTUsLCwrKysrKysrKyssLCwtLS0tLS0tLS0sLCwqKiooKCgnJycoKCgpKSkqKioq KiopKSkmJiYhISEfHx8fHx8jIyMpKSkuLi4zMzM2NjY5OTk5OTk5OTk5OTk5OTk6Ojo2NjYuLi4l JSUgICAbGxsWFhYREREPDw8PDw8RERETExMWFhYbGxsjIyMuLi42NjY4ODg5OTk4ODgyMjItLS0q KionJycmJiYiIiIlJSUpKSktLS0wMDAyMjIzMzMzMzMyMjIvLy8tLS0sLCwtLS0tLS0sLCwsLCwn JycmJiYoKCgsLCwxMTE3NzdBQUFJSUlYWFhWVlZQUFBGRkY9PT02NjYwMDAsLCwvLy8wMDAyMjIz MzM0NDQ1NTU1NTU1NTU6Ojo+Pj5DQ0NGRkZEREQ+Pj44ODg0NDQxMTEvLy8tLS0uLi4yMjI2NjY4 ODg4ODg1NTUzMzMuLi4oKCgkJCQmJiYsLCwxMTE9PT1ERERLS0tPT09RUVFWVlZfX19nZ2d9fX1+ fn6CgoKFhYWBgYFvb29RUVE4ODgnJyciIiIiIiInJycuLi40NDQyMjIqKiooKCgoKCgnJycpKSks LCwtLS0nJycgICAXFxcSEhIQEBATExMbGxsgICAeHh4ZGRkTExMSEhIREREPDw8ODg4NDQ0MDAwM DAwPDw8ODg4ODg4PDw8QEBARERESEhISEhILCwsJCQkHBwcEBAQFBQUHBwcLCwsNDQ0PDw8ODg4M DAwKCgoHBwcEBAQBAQEAAAABAQEAAAAAAAADAwMICAgLCwsLCwsKCgoMDAwHBwcBAQEAAAAAAAAD AwMFBQUFBQUICAgGBgYEBAQCAgIBAQEAAAAAAAAAAAACAgICAgIBAQEBAQEAAAAAAAAAAAAAAAAA AAAAAAAAAAAAAAAAAAAAAAAAAAAAAAAAAAAAAAAAAAAAAAAAAAAAAAAAAAAAAAAEBAQCAgIAAAAA AAAAAAAEBAQLCwsPDw8TExMNDQ0GBgYAAAAAAAAAAAAAAAAAAAADAwMDAwMCAgIEBAQJCQkNDQ0J CQkCAgIBAQEAAAAAAAAAAAABAQEBAQEAAAAAAAAAAAABAQEBAQEAAAAAAAACAgIHBwcLCwsPDw8O Dg4ODg4NDQ0NDQ0NDQ0NDQ0NDQ0QEBAQEBAQEBAPDw8MDAwICAgDAwMAAAABAQEFBQUKCgoMDAwO Dg4ODg4KCgoGBgYJCQkMDAwPDw8QEBAPDw8NDQ0KCgoJCQkCAgIGBgYLCwsODg4NDQ0MDAwLCwsK CgoKCgoMDAwODg4PDw8QEBASEhIVFRUYGBgYGBgXFxcZGRkcHBwfHx8iIiImJiYqKioqKiokJCQb GxsUFBQRERETExMVFRUXFxcZGRkaGhoYGBgXFxcaGhohISEmJiYnJyciIiIhISEiIiIkJCQnJycr KysvLy8xMTE0NDQxMTEsLCwkJCQeHh4cHBweHh4gICAdHR0aGhoWFhYXFxccHBwjIyMqKiouLi4r KysqKiomJiYhISEcHBwaGhoaGhoaGhomJiYtLS05OTlGRkZPT09TU1NTU1NSUlJJSUk+Pj4xMTEo KCgjIyMeHh4cHBwbGxsUFBQWFhYXFxcWFhYWFhYZGRkfHx8kJCQoKCgqKioqKionJycjIyMhISEe Hh4cHBwdHR0eHh4eHh4eHh4fHx8hISEjIyMmJiYmJiYoKCgpKSkqKioqKioqKiosLCwtLS0uLi4t LS0uLi4xMTE1NTU6OjpAQEBGRkZHR0dFRUVAQEA4ODgyMjIvLy8tLS0sLCwiIiIjIyMlJSUlJSUl JSUmJiYnJycnJycyMjI2NjY5OTk7Ozs6Ojo3Nzc0NDQyMjIzMzM2NjY8PDxFRUVMTExNTU1JSUlF RUVBQUE8PDw0NDQqKiokJCQlJSUsLCwzMzM1NTU+Pj5LS0tWVlZeXl5oaGhycnJ6enp/f399fX11 dXVoaGhaWlpOTk5EREQ+Pj4+Pj5CQkJHR0dFRUU9PT06Ojo3NzcyMjItLS0pKSkiIiIcHBwaGhoY GBgUFBQQEBAREREXFxcdHR0hISEeHh4ZGRkVFRUTExMNDQ0MDAwMDAwLCwsMDAwMDAwNDQ0NDQ0N DQ0ODg4PDw8QEBAREREREREPDw8ODg4JCQkGBgYCAgIAAAAAAAABAQEHBwcMDAwJCQkICAgGBgYD AwMBAQEAAAAAAAAAAAABAQEAAAAAAAACAgIFBQUGBgYFBQUEBAQDAwMCAgIDAwMGBgYJCQkLCwsJ CQkHBwcLCwsICAgFBQUCAgIAAAAAAAAAAAAAAAAAAAAAAAAAAAAAAAAAAAAAAAAAAAAAAAAAAAAA AAAAAAAAAAAAAAAAAAAAAAAAAAAAAAAAAAAAAAAAAAAAAAAAAAAAAAAAAAAEBAQEBAQDAwMAAAAA AAAAAAACAgIFBQUKCgoMDAwMDAwICAgDAwMAAAAAAAAAAAAAAAAAAAAAAAAAAAADAwMHBwcKCgoK CgoGBgYEBAQCAgIAAAAAAAAAAAAAAAAAAAAAAAAAAAAAAAAAAAAAAAAAAAABAQECAgIFBQUHBwcK CgoMDAwODg4ODg4NDQ0NDQ0ODg4ODg4QEBAQEBAPDw8LCwsGBgYDAwMAAAAAAAABAQECAgIEBAQF BQUEBAQBAQEAAAADAwMJCQkODg4RERESEhIQEBAPDw8KCgoLCwsMDAwODg4QEBASEhISEhISEhIP Dw8ODg4ODg4ODg4PDw8SEhIVFRUYGBgXFxcWFhYXFxcaGhodHR0hISEnJycsLCwpKSknJychISEb GxsVFRUSEhISEhITExMTExMbGxsfHx8aGhoYGBggICAqKiowMDAxMTEuLi4qKiolJSUjIyMjIyMm JiYoKCgwMDAzMzM2NjYzMzMrKysiIiIdHR0bGxscHBwbGxsZGRkaGhobGxsbGxsZGRkXFxciIiIm JiYpKSkpKSkmJiYiIiIdHR0YGBgRERETExMaGhomJiYwMDA4ODg9PT1AQEA9PT01NTUsLCwnJycl JSUjIyMiIiIiIiIxMTEyMjIwMDAoKCgfHx8ZGRkVFRUTExMWFhYaGhoeHh4fHx8gICAhISEhISEg ICAZGRkaGhocHBweHh4hISEjIyMoKCgsLCwvLy8yMjIyMjItLS0nJycjIyMgICAfHx8dHR0fHx8m JiYxMTE9PT1HR0dPT09UVFRSUlJPT09ISEg+Pj41NTUwMDAsLCwpKSktLS0sLCwpKSkmJiYlJSUo KCgsLCwwMDAxMTE1NTU5OTk6Ojo7Ozs9PT0+Pj4+Pj4/Pz89PT07Ozs8PDw8PDw6Ojo1NTUxMTEr KyssLCwtLS0tLS0sLCwtLS0yMjI2NjY7OztBQUFKSkpTU1NYWFhYWFhVVVVTU1NVVVVgYGBra2tu bm5ra2tnZ2dlZWVkZGReXl5bW1tXV1dNTU1AQEA3NzcyMjIrKysoKCgmJiYiIiIdHR0XFxcSEhIS EhIVFRUZGRkYGBgXFxcUFBQPDw8JCQkHBwcHBwcLCwsKCgoKCgoKCgoKCgoLCwsMDAwNDQ0NDQ0O Dg4PDw8QEBAQEBAODg4LCwsICAgDAwMBAQEAAAAAAAAAAAAAAAABAQEEBAQCAgIBAQEAAAAAAAAA AAAAAAAAAAABAQEAAAAAAAAAAAAAAAAAAAABAQECAgICAgIEBAQHBwcLCwsMDAwMDAwMDAwMDAwN DQ0ICAgFBQUCAgIAAAAAAAAAAAAAAAABAQEAAAAAAAAAAAACAgIAAAAAAAAAAAAAAAAAAAAAAAAA AAAAAAAAAAAAAAAAAAAAAAAAAAAAAAAAAAAAAAAAAAAAAAAAAAAAAAACAgIEBAQGBgYFBQUCAgIA AAAAAAAAAAAAAAAFBQUKCgoMDAwICAgDAwMAAAAAAAAAAAAAAAABAQEAAAAAAAAAAAAEBAQLCwsK CgoKCgoICAgFBQUCAgIAAAABAQEDAwMDAwMBAQEAAAAAAAACAgICAgIAAAAAAAAAAAAAAAACAgIG BgYJCQkLCwsNDQ0ODg4MDAwMDAwNDQ0PDw8QEBAODg4MDAwKCgoBAQEBAQEAAAAAAAAAAAAAAAAA AAAAAAAAAAABAQEGBgYMDAwRERETExMSEhIQEBAREREPDw8NDQ0NDQ0QEBATExMVFRUWFhYTExMR EREODg4MDAwNDQ0PDw8RERETExMSEhIQEBAPDw8PDw8QEBASEhIVFRUZGRkiIiIhISEgICAbGxsV FRUPDw8LCwsJCQkPDw8PDw8SEhIZGRkkJCQtLS0xMTExMTE2NjY4ODg4ODg2NjYyMjIuLi4sLCwr KyssLCwyMjI5OTk9PT06Ojo0NDQuLi4qKiogICAgICAiIiIlJSUoKCgnJycjIyMgICAXFxcbGxse Hh4fHx8gICAfHx8cHBwYGBgaGhoWFhYUFBQWFhYaGhohISEqKioxMTExMTEtLS0rKyssLCwtLS0u Li4vLy8wMDAsLCwtLS0qKiojIyMcHBwXFxcUFBQREREQEBATExMUFBQUFBQUFBQUFBQTExMREREU FBQVFRUXFxcaGhodHR0fHx8lJSUqKiosLCwyMjI4ODg5OTk3NzczMzMuLi4qKiomJiYiIiIfHx8h ISEmJiYpKSkrKyssLCwqKiorKysrKyspKSkoKCgoKCgoKCgmJiYiIiIhISEgICAgICAiIiIpKSky MjI4ODg8PDxAQEBDQ0NBQUE8PDw3NzcxMTEtLS0bGxsaGhoaGhoeHh4nJycwMDA3Nzc6Ojo8PDw9 PT0+Pj4+Pj4/Pz9BQUFFRUVISEhZWVlZWVlZWVlWVlZSUlJPT09PT09QUFBPT09WVlZfX19mZmZp aWloaGhiYmJcXFxWVlZMTExFRUVBQUE9PT05OTk1NTUuLi4mJiYgICAcHBwbGxsWFhYPDw8ODg4R EREQEBAJCQkDAwMDAwMHBwcJCQkKCgoLCwsKCgoKCgoJCQkJCQkKCgoKCgoLCwsMDAwPDw8PDw8O Dg4ODg4ODg4NDQ0LCwsJCQkBAQEAAAAAAAACAgICAgIAAAAAAAAAAAAAAAAAAAAAAAAAAAAAAAAA AAAAAAABAQEBAQEBAQEAAAAAAAAAAAABAQEEBAQGBgYLCwsMDAwNDQ0MDAwLCwsKCgoLCwsMDAwD AwMBAQEAAAAAAAAAAAAAAAAAAAAAAAAAAAABAQECAgIDAwMAAAAAAAAAAAAAAAAAAAAAAAAAAAAA AAAAAAAAAAAAAAAAAAAAAAAAAAAAAAAAAAAAAAAAAAAAAAAAAAAAAAADAwMHBwcICAgGBgYDAwMB AQEAAAAAAAAAAAAAAAACAgIEBAQEBAQCAgIAAAACAgIAAAAAAAABAQEBAQEAAAAAAAAAAAAHBwcL CwsQEBAQEBALCwsFBQUBAQEAAAACAgIFBQUHBwcEBAQAAAAAAAAAAAADAwMBAQEAAAAAAAAAAAAB AQEFBQUICAgLCwsQEBAPDw8ODg4NDQ0NDQ0MDAwLCwsJCQkEBAQEBAQCAgIAAAAAAAABAQEBAQEA AAAHBwcFBQUEBAQHBwcNDQ0TExMYGBgZGRkWFhYTExMQEBAODg4PDw8RERESEhISEhIWFhYSEhIO Dg4LCwsLCwsMDAwNDQ0NDQ0VFRUSEhIPDw8NDQ0KCgoICAgKCgoMDAwPDw8QEBARERESEhISEhIQ EBAPDw8PDw8LCwsLCwsPDw8UFBQXFxcZGRkhISEqKio7Ozs/Pz9CQkJAQEA5OTkxMTErKyspKSkm JiYlJSUlJSUmJiYnJycrKysvLy8xMTEyMjItLS0lJSUiIiIiIiIlJSUnJycoKCgpKSknJyciIiIc HBwaGhoaGhoaGhoYGBgYGBgWFhYVFRUVFRUVFRUXFxceHh4lJSUpKSknJycnJycpKSksLCwtLS0u Li4wMDAtLS0tLS0pKSkhISEcHBwbGxsbGxsZGRkXFxcZGRkaGhoZGRkYGBgZGRkYGBgWFhYVFRUU FBQUFBQVFRUVFRUWFhYaGhogICAtLS03NzdERERNTU1SUlJQUFBJSUlBQUEvLy8mJiYcHBwYGBgZ GRkbGxscHBweHh4mJiYoKCgpKSknJyclJSUiIiIfHx8cHBwdHR0gICAkJCQnJycoKCgqKiotLS0w MDAyMjI2NjY4ODgzMzMrKysiIiIZGRkTExMVFRUXFxcdHR0lJSUuLi43Nzc8PDw+Pj49PT07Ozs5 OTk6OjpBQUFNTU1bW1tlZWVxcXFsbGxeXl5KSko6Ojo4ODhFRUVTU1NqampycnJ8fHyCgoKBgYF4 eHhqampfX19UVFROTk5NTU1NTU1GRkZBQUFAQEA+Pj47OzspKSkYGBgUFBQQEBAICAgDAwMEBAQN DQ0NDQ0PDw8REREPDw8LCwsJCQkLCwsFBQUGBgYGBgYICAgKCgoMDAwODg4PDw8QEBAPDw8NDQ0N DQ0NDQ0ODg4ODg4ODg4JCQkCAgIAAAAAAAABAQEBAQEAAAAAAAAAAAAAAAAAAAAAAAAAAAAAAAAA AAAAAAAFBQUFBQUFBQUDAwMCAgIEBAQICAgMDAwMDAwLCwsLCwsNDQ0PDw8MDAwFBQUAAAABAQEA AAAAAAAAAAAAAAAAAAAAAAAAAAAAAAAAAAAAAAAAAAAAAAAAAAAAAAAAAAAAAAAAAAAAAAAAAAAA AAAAAAAAAAAAAAAAAAAAAAAAAAAAAAAAAAAAAAAAAAAAAAABAQEAAAAAAAADAwMHBwcHBwcDAwMA AAAAAAAAAAAAAAAAAAAAAAAAAAAAAAAAAAAAAAAAAAAAAAAAAAAAAAAAAAAAAAAAAAAAAAACAgIG BgYLCwsNDQ0MDAwICAgEBAQAAAAAAAACAgIFBQUHBwcGBgYCAgIAAAAAAAABAQEBAQEAAAAAAAAB AQEGBgYKCgoMDAwODg4QEBAPDw8PDw8QEBAPDw8MDAwCAgIAAAAAAAAAAAAAAAAAAAAAAAAAAAAC AgIGBgYKCgoKCgoJCQkKCgoNDQ0QEBAUFBQUFBQSEhIRERERERERERESEhISEhIREREPDw8MDAwK CgoKCgoLCwsMDAwNDQ0ODg4PDw8QEBAQEBAODg4MDAwLCwsKCgoMDAwMDAwNDQ0NDQ0ODg4ODg4O Dg4ODg4REREQEBAPDw8SEhIZGRkiIiIpKSksLCwsLCwuLi4yMjI3Nzc8PDw8PDw2NjYvLy8qKion JyclJSUmJiYoKCgrKysuLi4xMTEuLi4rKysmJiYfHx8ZGRkWFhYWFhYXFxceHh4eHh4dHR0cHBwY GBgTExMREREREREPDw8QEBASEhITExMUFBQVFRUVFRUVFRUWFhYWFhYWFhYXFxcXFxcWFhYWFhYW FhYWFhYXFxcXFxcVFRUTExMTExMWFhYZGRkiIiIkJCQmJiYnJycmJiYiIiIcHBwXFxcVFRUVFRUU FBQUFBQVFRUXFxcYGBgZGRkfHx8jIyMoKCgtLS0vLy8vLy8uLi4sLCwnJyclJSUhISEeHh4cHBwb GxsaGhoZGRkcHBwbGxscHBweHh4fHx8fHx8hISEkJCQoKCgqKiosLCwuLi4wMDAwMDAwMDAvLy8t LS0rKysoKCgkJCQhISEeHh4cHBwbGxsfHx8gICAhISEiIiIjIyMmJiYqKiotLS0yMjI2NjY8PDxD Q0NISEhLS0tMTExLS0tKSkpFRUVAQEBAQEBHR0dWVlZra2t7e3uMjIyKioqDg4N4eHhtbW1kZGRc XFxXV1dTU1NTU1NUVFRRUVFLS0tHR0c+Pj4yMjIlJSUaGhoPDw8MDAwODg4RERETExMVFRUWFhYU FBQREREPDw8NDQ0LCwsKCgoJCQkGBgYJCQkLCwsNDQ0NDQ0NDQ0PDw8QEBAQEBASEhIVFRUXFxcX FxcUFBQQEBANDQ0DAwMDAwMDAwMCAgIBAQEBAQEBAQECAgIBAQEBAQEAAAAAAAAAAAAFBQUHBwcH BwcGBgYDAwMAAAAAAAADAwMHBwcKCgoLCwsPDw8ODg4MDAwJCQkHBwcEBAQBAQEAAAAAAAAAAAAA AAAAAAAAAAAAAAAAAAAAAAAAAAAAAAAAAAABAQEAAAAAAAAAAAAAAAAAAAAAAAAAAAAAAAAAAAAA AAAAAAAAAAAAAAAAAAAAAAAAAAAAAAAAAAAAAAAAAAABAQEAAAAAAAABAQEEBAQEBAQCAgIAAAAA AAAAAAAAAAAAAAAAAAAAAAAAAAAAAAAAAAAAAAAAAAAAAAAAAAAAAAAAAAAAAAABAQEBAQECAgIE BAQGBgYICAgICAgHBwcBAQEAAAAAAAABAQEDAwMDAwMBAQEAAAABAQECAgIDAwMDAwMBAQEAAAAB AQECAgILCwsNDQ0NDQ0MDAwMDAwNDQ0ODg4ODg4LCwsICAgDAwMAAAAAAAAAAAAAAAAAAAAAAAAB AQEEBAQFBQUGBgYICAgMDAwPDw8ODg4ODg4ODg4ODg4ODg4ODg4ODg4ODg4REREQEBANDQ0MDAwK CgoJCQkHBwcHBwcNDQ0ODg4QEBAREREREREQEBAODg4ODg4PDw8PDw8QEBAQEBAQEBAPDw8ODg4N DQ0QEBASEhIVFRUVFRUYGBgeHh4oKCgvLy83Nzc6Ojo+Pj5AQEBAQEA+Pj43NzcxMTEuLi4qKioo KCgoKCgpKSksLCwwMDA0NDQ9PT0/Pz9AQEA+Pj41NTUqKiogICAZGRkaGhoaGhodHR0gICAgICAb GxsWFhYUFBQPDw8PDw8QEBARERESEhIUFBQVFRUWFhYVFRUVFRUUFBQUFBQUFBQUFBQUFBQUFBQX FxcZGRkZGRkXFxcVFRUVFRUYGBgaGhodHR0hISEmJiYqKioqKiomJiYeHh4YGBgZGRkZGRkZGRkZ GRkZGRkaGhocHBwdHR0bGxsaGhoYGBgYGBgZGRkcHBwgICAiIiIrKyssLCwtLS0uLi4sLCwoKCgj IyMgICAbGxsaGhobGxseHh4hISEjIyMoKCgsLCwyMjIyMjIzMzMyMjIxMTEvLy8tLS0rKysnJycm JiYjIyMhISEgICAiIiIjIyMlJSUhISEhISEhISEhISEkJCQpKSkvLy8zMzM1NTU2NjY5OTk7Ozs9 PT0/Pz9CQkJERERERERLS0tWVlZgYGBmZmZra2txcXF2dnZxcXFzc3NycnJubm5oaGhjY2NdXV1Z WVlYWFhTU1NQUFBPT09OTk5LS0s8PDwpKSkiIiIbGxsVFRUUFBQXFxcXFxcWFhYVFRUSEhIQEBAP Dw8ODg4NDQ0MDAwMDAwLCwsODg4PDw8QEBAQEBARERERERESEhISEhIWFhYWFhYWFhYVFRUTExMP Dw8MDAwJCQkJCQkJCQkICAgGBgYCAgIAAAAAAAAAAAAAAAAAAAAAAAAAAAAAAAACAgIBAQEAAAAC AgIBAQEBAQEDAwMHBwcJCQkKCgoJCQkGBgYFBQUEBAQDAwMBAQEAAAAAAAAAAAAAAAAAAAAAAAAA AAAAAAAAAAAAAAAAAAABAQEAAAAAAAAAAAAAAAAAAAAAAAAAAAAAAAAAAAAAAAAAAAAAAAAAAAAA AAAAAAAAAAAAAAAAAAAAAAAAAAAAAAAAAAAAAAABAQEAAAAAAAAAAAAAAAABAQEBAQEBAQEAAAAA AAAAAAAAAAAAAAAAAAAAAAAAAAAAAAAAAAAAAAAAAAAAAAAAAAAAAAAAAAABAQEAAAAAAAAAAAAA AAADAwMEBAQFBQUCAgIBAQEAAAAAAAAAAAABAQEBAQEBAQECAgIEBAQGBgYHBwcHBwcFBQUDAwMB AQECAgIGBgYLCwsNDQ0ODg4NDQ0LCwsJCQkLCwsICAgEBAQBAQEAAAAAAAAAAAAAAAAAAAAAAAAA AAAAAAAAAAACAgIEBAQGBgYJCQkKCgoLCwsMDAwNDQ0NDQ0NDQ0NDQ0REREREREREREPDw8NDQ0K CgoHBwcFBQUJCQkLCwsODg4PDw8PDw8PDw8ODg4ODg4PDw8RERETExMUFBQVFRUUFBQTExMSEhIS EhIUFBQWFhYXFxcWFhYZGRkfHx8lJSUuLi41NTU8PDxBQUFDQ0NERERCQkI/Pz86Ojo0NDQvLy8r KysqKiorKyswMDA0NDQ5OTk9PT1CQkJFRUVDQ0M9PT03Nzc0NDQqKiokJCQfHx8dHR0bGxsYGBgU FBQREREPDw8PDw8ODg4ODg4PDw8REREUFBQWFhYVFRUVFRUUFBQUFBQUFBQTExMTExMTExMYGBgZ GRkZGRkXFxcUFBQTExMUFBQVFRUcHBwhISEoKCguLi4xMTEvLy8qKiomJiYfHx8fHx8fHx8hISEk JCQpKSktLS0vLy8sLCwnJychISEcHBwaGhobGxsfHx8hISEuLi4xMTE3Nzc7Ozs8PDw6Ojo2NjYz MzMrKysoKCglJSUjIyMjIyMkJCQmJiYpKSkoKCgpKSkqKiorKyspKSkmJiYiIiIgICAbGxsZGRkX FxcWFhYXFxcaGhodHR0gICAjIyMkJCQlJSUoKCgtLS0zMzM6Ojo+Pj5CQkJDQ0NERERFRUVHR0dK SkpOTk5RUVFcXFxiYmJqamptbW1paWljY2NgYGBhYWFpaWltbW1vb29vb29tbW1ra2toaGhlZWVq ampra2tra2tiYmJRUVFDQ0M3NzcqKiohISEcHBwXFxcWFhYVFRUSEhINDQ0JCQkHBwcICAgJCQkL CwsMDAwODg4PDw8QEBAUFBQTExMSEhIRERESEhISEhISEhISEhIVFRUUFBQSEhIQEBAODg4NDQ0L CwsLCwsLCwsMDAwLCwsJCQkEBAQAAAAAAAAAAAAAAAABAQECAgIBAQEBAQEBAQEAAAAAAAAAAAAB AQEEBAQHBwcKCgoKCgoHBwcEBAQAAAAAAAAAAAAAAAAAAAAAAAAAAAAAAAAAAAAAAAAAAAAAAAAA AAAAAAAAAAAAAAABAQEAAAAAAAAAAAAAAAAAAAAAAAAAAAAAAAAAAAAAAAAAAAAAAAAAAAAAAAAA AAAAAAAAAAAAAAAAAAAAAAAAAAAAAAAAAAAAAAAAAAAAAAAAAAAAAAAAAAAAAAABAQEAAAAAAAAA AAAAAAAAAAAAAAAAAAAAAAAAAAAAAAAAAAAAAAAAAAAAAAAAAAAAAAABAQEBAQEBAQEBAQEBAQEB AQEAAAAAAAACAgIBAQEAAAAAAAAAAAABAQEBAQEBAQEBAQECAgIEBAQHBwcJCQkKCgoJCQkHBwcA AAABAQEFBQUJCQkMDAwMDAwICAgFBQUDAwMCAgIBAQEBAQEBAQEAAAAAAAAAAAACAgIBAQEAAAAA AAABAQEBAQECAgICAgIICAgJCQkKCgoLCwsMDAwMDAwMDAwMDAwQEBARERETExMTExMSEhIPDw8N DQ0LCwsJCQkKCgoLCwsMDAwMDAwNDQ0NDQ0ODg4ODg4PDw8RERETExMVFRUWFhYWFhYXFxcTExMS EhISEhIVFRUYGBgaGhocHBweHh4iIiIoKCgxMTE4ODg/Pz9ERERFRUVEREQ/Pz85OTkwMDAqKiom JiYnJycrKyswMDA4ODg6Ojo9PT0/Pz8/Pz8+Pj49PT08PDw3NzcrKyseHh4XFxcUFBQREREPDw8N DQ0ODg4NDQ0MDAwLCwsMDAwNDQ0PDw8RERETExMUFBQTExMTExMSEhIQEBAPDw8ODg4PDw8QEBAS EhISEhIQEBAQEBAQEBAREREQEBATExMXFxcbGxseHh4fHx8fHx8eHh4bGxsbGxsbGxsdHR0hISEn JyctLS0xMTEwMDAuLi4qKionJycjIyMhISEgICAgICAkJCQnJycsLCwvLy8xMTEyMjIyMjIyMjIx MTEtLS0oKCgkJCQiIiIgICAgICAhISEjIyMjIyMkJCQjIyMhISEdHR0ZGRkWFhYVFRUVFRUXFxcY GBgaGhocHBweHh4eHh4gICAiIiInJycsLCwzMzM5OTk+Pj5BQUFISEhISEhJSUlMTExPT09TU1NV VVVXV1dhYWFfX19cXFxXV1dQUFBNTU1RUVFXV1dcXFxhYWFnZ2dsbGxxcXF2dnZ4eHh5eXlxcXFr a2tkZGRcXFxPT09DQ0M0NDQjIyMdHR0ZGRkTExMPDw8MDAwICAgEBAQBAQEBAQEDAwMICAgMDAwP Dw8SEhIUFBQVFRUVFRUTExMREREQEBAQEBAREREQEBAPDw8PDw8ODg4NDQ0MDAwLCwsMDAwNDQ0O Dg4MDAwNDQ0MDAwJCQkEBAQBAQEBAQECAgICAgICAgIBAQEAAAAAAAAAAAABAQEBAQEDAwMFBQUI CAgKCgoLCwsICAgDAwMAAAAAAAAAAAAAAAAAAAAAAAAAAAABAQEBAQEAAAAAAAAAAAAAAAAAAAAA AAAAAAAAAAABAQEAAAAAAAAAAAAAAAAAAAAAAAAAAAAAAAAAAAAAAAAAAAAAAAAAAAAAAAAAAAAA AAAAAAAAAAAAAAAAAAAAAAAAAAAAAAAAAAABAQEBAQEBAQEAAAAAAAAAAAAAAAAAAAAAAAAAAAAA AAAAAAAAAAAAAAAAAAAAAAAAAAAAAAAAAAAAAAAAAAAAAAAAAAAEBAQFBQUGBgYGBgYFBQUEBAQC AgIBAQEAAAAAAAAAAAAAAAABAQEBAQEAAAAAAAAAAAAAAAAAAAABAQEFBQUICAgJCQkJCQkICAgD AwMAAAAAAAADAwMHBwcHBwcFBQUAAAAAAAAAAAAAAAAAAAABAQEBAQEBAQEAAAAAAAABAQEDAwMG BgYICAgICAgICAgICAgICAgICAgJCQkJCQkKCgoKCgoKCgoMDAwODg4RERETExMSEhISEhIRERER ERENDQ0NDQ0NDQ0MDAwNDQ0ODg4RERESEhISEhISEhIRERERERERERESEhIUFBQVFRUSEhIQEBAR EREVFRUZGRkeHh4jIyMoKCguLi4xMTE0NDQ4ODg8PDxAQEA/Pz88PDw7Ozs1NTUsLCwlJSUgICAf Hx8jIyMoKCgxMTE1NTU8PDxCQkJDQ0NAQEA7Ozs3NzcvLy8lJSUaGhoWFhYVFRUTExMQEBAODg4Q EBAQEBAPDw8ODg4NDQ0NDQ0NDQ0NDQ0QEBAQEBAQEBAQEBAODg4MDAwJCQkHBwcBAQEEBAQICAgL CwsODg4QEBASEhIUFBQSEhITExMUFBQUFBQWFhYXFxcYGBgZGRkeHh4eHh4eHh4eHh4fHx8gICAi IiIiIiIiIiIiIiIiIiIjIyMjIyMjIyMjIyMjIyMkJCQkJCQkJCQjIyMhISEgICAgICAgICAfHx8f Hx8eHh4fHx8hISEjIyMkJCQkJCQnJyckJCQgICAbGxsXFxcVFRUTExMTExMZGRkdHR0jIyMpKSks LCwtLS0rKysqKiopKSkqKiouLi4zMzM5OTk+Pj5DQ0NFRUVGRkZFRUVERERHR0dLS0tOTk5OTk5M TExLS0tISEhDQ0M+Pj45OTk7OztDQ0NMTExUVFRaWlphYWFnZ2dtbW1ycnJ1dXV1dXVpaWlgYGBW VlZKSko8PDwxMTEkJCQYGBgREREPDw8MDAwKCgoJCQkKCgoJCQkHBwcEBAQHBwcMDAwQEBATExMU FBQVFRUVFRUSEhIQEBAODg4NDQ0NDQ0ODg4ODg4ODg4LCwsMDAwMDAwMDAwMDAwMDAwNDQ0PDw8Q EBAPDw8MDAwHBwcBAQEAAAAAAAAAAAAAAAAAAAAAAAAAAAAAAAAAAAACAgIEBAQKCgoKCgoLCwsM DAwKCgoICAgEBAQCAgICAgICAgIBAQEBAQEAAAAAAAAAAAAAAAAAAAAAAAAAAAAAAAAAAAAAAAAA AAAAAAAAAAAAAAAAAAAAAAAAAAAAAAAAAAAAAAAAAAAAAAAAAAAAAAAAAAAAAAAAAAAAAAAAAAAA AAAAAAAAAAAAAAAAAAAAAAAAAAAAAAAAAAABAQEBAQEBAQEAAAAAAAAAAAAAAAAAAAAAAAAAAAAA AAAAAAAAAAAAAAAAAAAAAAAAAAAAAAAAAAAAAAAAAAAAAAAHBwcICAgJCQkKCgoKCgoJCQkJCQkJ CQkAAAAAAAAAAAAAAAAAAAAAAAAAAAAAAAABAQEAAAAAAAAAAAADAwMGBgYHBwcHBwcKCgoDAwMA AAAAAAABAQECAgICAgIAAAABAQEBAQEAAAAAAAAAAAAAAAAAAAAAAAAAAAAAAAAAAAADAwMFBQUG BgYHBwcHBwcICAgICAgICAgICAgHBwcICAgICAgICAgHBwcJCQkNDQ0PDw8PDw8QEBARERESEhIP Dw8ODg4NDQ0MDAwMDAwPDw8TExMVFRUbGxsaGhoYGBgVFRUTExMSEhISEhISEhITExMTExMVFRUW FhYWFhYaGholJSUxMTE/Pz8/Pz9AQEBAQEBCQkJCQkJAQEA8PDw6Ojo1NTUuLi4nJycgICAbGxsa GhodHR0eHh4lJSUvLy86OjpAQEA/Pz87Ozs3NzcsLCwjIyMZGRkVFRUTExMSEhISEhISEhIWFhYX FxcXFxcWFhYVFRUTExMREREQEBAPDw8PDw8ODg4ODg4MDAwKCgoICAgGBgYBAQEDAwMHBwcLCwsN DQ0QEBASEhITExMZGRkbGxscHBweHh4fHx8gICAiIiIkJCQlJSUmJiYoKCgoKCgmJiYjIyMeHh4c HBwaGhoaGhoZGRkZGRkcHBwgICAkJCQnJycoKCgoKCgnJycjIyMeHh4aGhoYGBgXFxcXFxcZGRkc HBwfHx8lJSUqKiorKysqKiolJSUhISEbGxsXFxcWFhYaGhofHx8iIiIqKiouLi42NjY8PDw+Pj47 Ozs3Nzc0NDQzMzMyMjIxMTEzMzM2NjY7OztAQEBCQkJAQEA+Pj4+Pj5AQEBERERHR0dHR0dGRkY8 PDw5OTk1NTUxMTEuLi4wMDA3Nzc+Pj5SUlJYWFhfX19kZGRmZmZmZmZjY2NgYGBdXV1WVlZNTU07 OzslJSUYGBgUFBQQEBAKCgoLCwsMDAwMDAwNDQ0ODg4NDQ0LCwsHBwcKCgoNDQ0PDw8ODg4MDAwL CwsLCwsKCgoJCQkHBwcGBgYHBwcICAgICAgJCQkHBwcJCQkMDAwNDQ0NDQ0NDQ0ODg4PDw8NDQ0L CwsHBwcDAwMAAAAAAAABAQECAgIAAAAAAAABAQEDAwMCAgICAgIEBAQGBgYNDQ0NDQ0NDQ0MDAwL CwsJCQkICAgHBwcFBQUFBQUFBQUEBAQCAgIBAQEAAAAAAAAAAAAAAAAAAAAAAAAAAAAAAAAAAAAA AAAAAAAAAAABAQEBAQEAAAAAAAAAAAAAAAAAAAAAAAAAAAAAAAAAAAAAAAAAAAAAAAAAAAAAAAAA AAAAAAAAAAAAAAAAAAAAAAAAAAAAAAAAAAAAAAAAAAAAAAAAAAAAAAAAAAAAAAAAAAAAAAAAAAAA AAAAAAAAAAAAAAAAAAAAAAAAAAAAAAAAAAAAAAAAAAAFBQUICAgLCwsNDQ0NDQ0MDAwMDAwMDAwF BQUEBAQDAwMBAQEAAAAAAAAAAAABAQECAgIDAwMEBAQGBgYICAgICAgICAgHBwcEBAQBAQEAAAAB AQECAgIAAAAAAAAAAAABAQECAgIEBAQEBAQCAgIAAAAAAAAAAAAAAAAAAAAAAAAAAAAAAAAAAAAB AQEBAQEFBQUFBQUFBQUGBgYFBQUFBQUEBAQDAwMCAgIFBQUJCQkMDAwODg4PDw8RERESEhIQEBAP Dw8NDQ0LCwsLCwsNDQ0QEBATExMcHBwcHBwdHR0cHBwaGhoYGBgVFRUUFBQWFhYWFhYXFxcYGBgW FhYXFxciIiItLS05OTk8PDw+Pj4/Pz8/Pz8/Pz89PT07Ozs5OTk3Nzc0NDQvLy8mJiYdHR0YGBgX FxcYGBgbGxsgICAmJiYqKioqKiooKCgmJiYnJychISEaGhoWFhYTExMSEhITExMVFRUYGBgZGRka GhoaGhoZGRkXFxcVFRUUFBQQEBAPDw8NDQ0LCwsKCgoKCgoKCgoKCgoLCwsMDAwNDQ0ODg4PDw8P Dw8ODg4ODg4ODg4PDw8RERETExMVFRUYGBgbGxsdHR0dHR0fHx8gICAhISEfHx8cHBwYGBgWFhYW FhYUFBQTExMTExMVFRUZGRkdHR0gICAhISEiIiIhISEeHh4ZGRkVFRUUFBQUFBQZGRkbGxseHh4h ISEnJycrKysrKysoKCgmJiYkJCQiIiIhISEjIyMoKCguLi4yMjI1NTU4ODg7Ozs9PT08PDw3Nzcy MjIuLi4nJyckJCQhISEgICAiIiImJiYpKSkrKysuLi4wMDA0NDQ3Nzc6Ojo7Ozs7Ozs7OzszMzMx MTEvLy8wMDA0NDQ6OjpERERMTExOTk5VVVVdXV1iYmJkZGRkZGRhYWFdXV1WVlZGRkY2NjYoKCgd HR0YGBgTExMMDAwQEBATExMUFBQTExMREREODg4KCgoGBgYEBAQGBgYHBwcGBgYEBAQCAgIBAQEC AgICAgICAgIBAQEBAQEBAQEBAQECAgIEBAQGBgYJCQkLCwsMDAwLCwsKCgoKCgoLCwsFBQUDAwMB AQEAAAACAgIEBAQGBgYGBgYFBQUEBAQEBAQEBAQCAgIBAQEEBAQICAgMDAwMDAwMDAwMDAwLCwsK CgoKCgoKCgoHBwcHBwcHBwcHBwcGBgYEBAQCAgIBAQEAAAAAAAAAAAAAAAAAAAAAAAAAAAAAAAAA AAAAAAABAQEBAQEAAAAAAAAAAAAAAAAAAAAAAAAAAAAAAAAAAAAAAAAAAAAAAAAAAAAAAAAAAAAA AAAAAAAAAAAAAAAAAAAAAAAAAAAAAAAAAAAAAAAAAAAAAAAAAAAAAAAAAAAAAAAAAAAAAAAAAAAA AAAAAAAAAAAAAAAAAAAAAAAAAAAAAAAAAAAAAAABAQEFBQULCwsODg4ODg4MDAwKCgoJCQkLCwsJ CQkFBQUBAQEAAAAAAAACAgIEBAQAAAACAgIHBwcLCwsMDAwLCwsJCQkHBwcDAwMAAAAAAAAAAAAA AAAAAAAAAAADAwMAAAADAwMJCQkMDAwLCwsHBwcDAwMAAAAAAAAAAAAAAAAAAAAAAAAAAAAAAAAC AgIAAAAAAAABAQECAgIBAQEAAAAAAAAAAAAAAAAEBAQJCQkNDQ0PDw8QEBATExMVFRUSEhIREREP Dw8MDAwLCwsMDAwODg4QEBAUFBQXFxcbGxseHh4fHx8dHR0aGhoXFxcWFhYUFBQWFhYaGhodHR0e Hh4iIiInJycrKyswMDA0NDQ0NDQyMjIxMTEvLy8uLi4xMTEyMjI0NDQzMzMsLCwhISEaGhoYGBgW FhYWFhYXFxcZGRkbGxsaGhoXFxcUFBQUFBQVFRUZGRkcHBwcHBwYGBgXFxcXFxcTExMUFBQVFRUW FhYWFhYVFRUTExMSEhIPDw8NDQ0KCgoICAgHBwcICAgKCgoMDAwREREREREREREREREQEBAPDw8O Dg4ODg4LCwsLCwsKCgoKCgoLCwsNDQ0SEhIVFRUWFhYWFhYVFRUUFBQTExMSEhIRERERERERERES EhITExMVFRUXFxcZGRkaGhobGxseHh4eHh4dHR0ZGRkVFRUTExMTExMVFRUSEhIVFRUZGRkdHR0i IiInJycoKCglJSUpKSkoKCgoKCgnJycnJycnJycnJycnJycoKCgoKCgoKCgnJyckJCQgICAcHBwZ GRkYGBgWFhYUFBQTExMVFRUWFhYXFxcXFxciIiIpKSkxMTE1NTU1NTUyMjIwMDAwMDAzMzMyMjI0 NDQ6OjpCQkJKSkpUVFRbW1tiYmJnZ2dra2ttbW1tbW1ra2toaGhlZWVZWVlNTU0/Pz8tLS0aGhoS EhITExMTExMaGhocHBwcHBwYGBgSEhIODg4ICAgDAwMAAAAAAAABAQEAAAAAAAAAAAAAAAABAQEA AAAAAAABAQEAAAAAAAAAAAABAQEDAwMLCwsMDAwNDQ0LCwsGBgYDAwMBAQEAAAABAQEAAAAAAAAA AAADAwMGBgYHBwcHBwcKCgoGBgYDAwMAAAAAAAAAAAACAgIICAgJCQkKCgoKCgoKCgoKCgoJCQkJ CQkJCQkFBQUFBQUGBgYHBwcGBgYEBAQDAwMBAQEAAAAAAAAAAAAAAAAAAAAAAAAAAAAAAAAAAAAA AAABAQEAAAAAAAAAAAAAAAAAAAAAAAAAAAAAAAAAAAAAAAAAAAAAAAAAAAAAAAAAAAAAAAAAAAAA AAAAAAAAAAAAAAAAAAAAAAAAAAAAAAAAAAAAAAAAAAAAAAAAAAAAAAAAAAAAAAAAAAAAAAAAAAAA AAABAQEAAAAAAAAAAAACAgICAgICAgIBAQEAAAABAQEDAwMFBQUICAgLCwsNDQ0ODg4KCgoJCQkI CAgEBAQBAQEBAQEEBAQHBwcNDQ0LCwsICAgICAgKCgoMDAwODg4ODg4FBQUCAgIAAAAAAAAAAAAC AgIFBQUHBwcKCgoKCgoLCwsLCwsMDAwMDAwMDAwNDQ0FBQUCAgIAAAAAAAAAAAAAAAAAAAAAAAAA AAABAQEBAQEBAQEBAQEAAAAAAAAAAAAEBAQCAgIDAwMICAgNDQ0PDw8RERETExMXFxcVFRUREREN DQ0LCwsMDAwPDw8REREQEBASEhIVFRUXFxcYGBgYGBgZGRkZGRkZGRkZGRkYGBgXFxcXFxcaGhoe Hh4hISEoKCgpKSkrKyssLCwsLCwqKionJyckJCQjIyMlJSUoKCgrKyssLCwoKCghISEcHBwZGRkY GBgXFxcXFxcYGBgYGBgYGBgWFhYVFRUUFBQSEhITExMWFhYZGRkbGxscHBwYGBgXFxcVFRUTExMT ExMTExMTExMSEhITExMREREPDw8MDAwKCgoJCQkJCQkJCQkMDAwNDQ0NDQ0NDQ0NDQ0MDAwMDAwN DQ0ODg4ODg4ODg4PDw8QEBASEhITExMUFBQXFxcXFxcWFhYVFRUUFBQUFBQTExMTExMUFBQUFBQV FRUVFRUWFhYWFhYXFxcXFxccHBwdHR0cHBwbGxsZGRkYGBgYGBgYGBgbGxscHBwdHR0eHh4eHh4e Hh4dHR0dHR0cHBwaGhoYGBgWFhYVFRUUFBQUFBQUFBQTExMWFhYaGhocHBwbGxsaGhoYGBgXFxcU FBQQEBAODg4ODg4ODg4NDQ0PDw8SEhIYGBgdHR0jIyMoKCgtLS0yMjI1NTU1NTU5OTk7Ozs/Pz9E RERKSkpRUVFZWVldXV1ra2t1dXWAgICEhISEhISAgIB3d3dubm5jY2NTU1M/Pz8tLS0jIyMfHx8i IiImJiYlJSUhISEaGhoTExMNDQ0ICAgGBgYGBgYICAgMDAwPDw8PDw8JCQkEBAQBAQEAAAAAAAAA AAAAAAAAAAAAAAABAQECAgICAgIICAgGBgYDAwMAAAAAAAAAAAAAAAABAQECAgIBAQEAAAABAQEF BQUICAgJCQkJCQkCAgIBAQEBAQEAAAAAAAAAAAAAAAAAAAADAwMEBAQFBQUEBAQDAwMBAQEAAAAA AAADAwMDAwMDAwMDAwMDAwMFBQUHBwcJCQkFBQUDAwMAAAAAAAAAAAAAAAAAAAAAAAAAAAAAAAAA AAAAAAAAAAAAAAAAAAAAAAAAAAAAAAAAAAAAAAAAAAAAAAAAAAAAAAAAAAAAAAAAAAAAAAAAAAAA AAAAAAAAAAAAAAAAAAAAAAAAAAAAAAAAAAAAAAAAAAAAAAAAAAAAAAAAAAAAAAAAAAAAAAAAAAAB AQEAAAAAAAAAAAABAQECAgIBAQEAAAAAAAAAAAABAQECAgIEBAQFBQUHBwcHBwcHBwcGBgYEBAQC AgIAAAAAAAAAAAABAQEICAgLCwsODg4PDw8MDAwJCQkICAgICAgKCgoICAgFBQUCAgICAgIDAwMG BgYICAgLCwsMDAwNDQ0ODg4NDQ0MDAwLCwsKCgoMDAwICAgFBQUDAwMDAwMDAwMCAgIBAQEAAAAA AAAAAAAAAAAAAAAAAAABAQECAgIAAAAAAAAAAAAHBwcLCwsMDAwMDAwMDAwPDw8QEBAREREREREP Dw8NDQ0MDAwLCwsSEhIUFBQXFxcYGBgZGRkZGRkYGBgYGBgVFRUWFhYXFxcYGBgbGxsfHx8kJCQn JycmJiYlJSUkJCQjIyMiIiIjIyMjIyMkJCQkJCQjIyMgICAeHh4dHR0cHBwcHBwcHBwXFxcXFxcX FxcaGhoeHh4jIyMlJSUmJiYfHx8eHh4cHBwaGhoZGRkXFxcUFBQTExMYGBgWFhYUFBQTExMSEhIR EREPDw8ODg4QEBAQEBAQEBAPDw8PDw8PDw8PDw8PDw8LCwsMDAwNDQ0NDQ0MDAwMDAwMDAwNDQ0N DQ0NDQ0PDw8RERETExMWFhYYGBgaGhoaGhoZGRkYGBgXFxcXFxcWFhYWFhYWFhYTExMSEhIRERER ERERERESEhISEhITExMTExMWFhYaGhoeHh4hISEjIyMkJCQlJSUbGxsaGhoYGBgVFRUTExMREREP Dw8PDw8REREQEBAODg4NDQ0MDAwMDAwNDQ0NDQ0RERESEhITExMUFBQVFRUVFRUVFRUVFRUWFhYT ExMSEhIREREREREQEBASEhIUFBQaGhoiIiIsLCwzMzM3Nzc5OTk3Nzc0NDQ0NDQxMTEtLS0vLy84 ODhHR0dXV1diYmJpaWl2dnaAgICFhYWJiYmLi4uBgYFzc3NVVVVCQkIuLi4nJycpKSkrKysnJycj IyMYGBgWFhYTExMREREQEBARERESEhISEhIVFRUWFhYUFBQPDw8JCQkDAwMAAAAAAAAAAAAAAAAA AAAAAAAAAAABAQEBAQEBAQEAAAAAAAAAAAABAQEBAQEBAQEAAAAAAAAAAAAAAAAAAAADAwMGBgYJ CQkJCQkICAgBAQEBAQEBAQEAAAAAAAAAAAAAAAAAAAAAAAABAQEBAQEBAQEBAQEAAAAAAAAAAAAA AAABAQEEBAQGBgYHBwcGBgYFBQUFBQUEBAQCAgIAAAAAAAAAAAAAAAAAAAAAAAABAQEBAQEBAQEB AQEAAAAAAAAAAAAAAAAAAAAAAAAAAAAAAAAAAAAAAAAAAAAAAAAAAAAAAAAAAAAAAAAAAAAAAAAA AAAAAAAAAAAAAAAAAAAAAAAAAAAAAAAAAAAAAAAAAAAAAAAAAAAAAAAAAAAAAAAAAAAAAAAAAAAA AAAAAAAAAAABAQEBAQEAAAAAAAAAAAAAAAAAAAAAAAABAQEBAQEBAQEBAQECAgIBAQEBAQEBAQEB AQEAAAABAQEBAQEBAQEFBQULCwsODg4NDQ0KCgoHBwcFBQUCAgIBAQEBAQEAAAAAAAACAgIGBgYJ CQkKCgoKCgoMDAwNDQ0NDQ0NDQ0NDQ0NDQ0KCgoICAgFBQUEBAQEBAQFBQUFBQUEBAQEBAQDAwMC AgIAAAAAAAAAAAABAQEBAQEJCQkGBgYDAwMBAQEBAQEEBAQJCQkODg4LCwsMDAwMDAwNDQ0NDQ0N DQ0ODg4PDw8NDQ0REREWFhYaGhodHR0eHh4eHh4eHh4fHx8fHx8fHx8fHx8gICAiIiImJiYoKCgs LCwrKysoKCgkJCQgICAeHh4fHx8gICAiIiIkJCQkJCQiIiIeHh4aGhoWFhYUFBQTExMSEhISEhIU FBQYGBgdHR0hISEkJCQpKSkpKSknJyckJCQgICAcHBwZGRkXFxcSEhISEhISEhITExMUFBQUFBQU FBQTExMQEBAQEBAQEBAQEBAPDw8NDQ0MDAwLCwsLCwsMDAwNDQ0ODg4PDw8PDw8QEBARERETExMS EhIREREPDw8ODg4ODg4NDQ0NDQ0QEBAQEBAPDw8ODg4ODg4ODg4PDw8PDw8QEBAPDw8NDQ0MDAwN DQ0ODg4QEBAREREYGBgaGhocHBwdHR0bGxsYGBgVFRUTExMREREQEBAPDw8PDw8QEBARERETExMU FBQYGBgYGBgYGBgYGBgWFhYVFRUTExMSEhISEhITExMVFRUXFxcaGhobGxsbGxsbGxsZGRkWFhYT ExMSEhISEhIWFhYdHR0jIyMrKysvLy8zMzM0NDQ0NDQzMzMwMDAsLCwnJyckJCQjIyMmJiYuLi46 OjpERERLS0tra2t6enqEhIR/f394eHhubm5bW1tGRkYwMDAuLi4uLi4wMDAvLy8qKioiIiIcHBwd HR0YGBgTExMREREUFBQaGhofHx8iIiIYGBgUFBQODg4HBwcCAgIAAAAAAAAAAAABAQEBAQEAAAAA AAAAAAAAAAAAAAABAQEAAAAAAAAAAAABAQEBAQEAAAAAAAAAAAACAgIDAwMEBAQHBwcKCgoKCgoJ CQkHBwcBAQEBAQEBAQEAAAAAAAAAAAAAAAAAAAAAAAAAAAAAAAAAAAAAAAAAAAAAAAABAQEAAAAB AQEFBQUHBwcHBwcFBQUCAgIBAQECAgIBAQEAAAAAAAAAAAAAAAAAAAAAAAABAQEBAQEBAQEBAQEA AAAAAAAAAAAAAAAAAAAAAAAAAAAAAAAAAAAAAAAAAAAAAAAAAAAAAAAAAAAAAAAAAAAAAAAAAAAA AAAAAAAAAAAAAAAAAAAAAAAAAAAAAAAAAAAAAAAAAAAAAAAAAAAAAAAAAAAAAAAAAAAAAAAAAAAA AAAAAAAAAAAAAAAAAAAAAAABAQEBAQEBAQEAAAAAAAAAAAAAAAAAAAAAAAAAAAAAAAABAQECAgIC AgIBAQEAAAABAQEAAAAAAAAFBQUKCgoMDAwICAgDAwMAAAAAAAAAAAAAAAAAAAADAwMICAgMDAwL CwsKCgoKCgoKCgoKCgoLCwsNDQ0NDQ0FBQUDAwMBAQEAAAABAQECAgICAgICAgIFBQUFBQUEBAQD AwMCAgIBAQEAAAAAAAAJCQkLCwsNDQ0NDQ0KCgoHBwcHBwcHBwcKCgoKCgoKCgoKCgoLCwsPDw8T ExMWFhYZGRkcHBwgICAiIiIhISEeHh4bGxsZGRkWFhYXFxcYGBgbGxsfHx8kJCQqKiotLS0vLy8w MDAvLy8rKysjIyMcHBwXFxcWFhYZGRkdHR0jIyMlJSUjIyMdHR0VFRUQEBAREREQEBAODg4ODg4Q EBAUFBQYGBgbGxsbGxscHBwcHBwbGxsZGRkYGBgYGBgZGRkWFhYVFRUUFBQTExMTExMSEhIRERER EREREREREREQEBAPDw8MDAwKCgoICAgGBgYKCgoMDAwNDQ0PDw8QEBASEhIUFBQVFRUUFBQTExMT ExMSEhIREREQEBAPDw8PDw8MDAwLCwsLCwsLCwsMDAwNDQ0ODg4PDw8PDw8PDw8ODg4ODg4ODg4Q EBARERESEhIWFhYXFxcYGBgXFxcVFRURERENDQ0MDAwMDAwNDQ0PDw8SEhIXFxcbGxsgICAiIiIm JiYnJycoKCgoKCgmJiYhISEcHBwZGRkVFRUWFhYZGRkcHBwfHx8fHx8dHR0bGxsYGBgYGBgYGBgZ GRkdHR0lJSUvLy82NjY3Nzc5OTk6Ojo5OTk5OTk5OTk5OTk5OTkxMTErKysjIyMhISEnJycyMjI8 PDxBQUFHR0dPT09PT09CQkI1NTUyMjIyMjIvLy8zMzM+Pj5JSUlLS0tCQkI1NTUsLCwpKSkcHBwd HR0gICAkJCQlJSUgICAXFxcQEBAWFhYREREJCQkDAwMAAAAAAAABAQEBAQEBAQEBAQEAAAAAAAAA AAAAAAAAAAAAAAACAgIBAQEAAAAAAAAAAAAAAAABAQECAgIHBwcICAgJCQkLCwsLCwsKCgoHBwcF BQUBAQEBAQEAAAAAAAAAAAAAAAAAAAAAAAABAQEBAQEBAQEAAAAAAAAAAAABAQECAgIEBAQEBAQE BAQEBAQCAgIBAQEAAAAAAAAAAAAAAAAAAAAAAAAAAAAAAAAAAAAAAAAAAAAAAAAAAAAAAAAAAAAA AAAAAAAAAAAAAAAAAAAAAAAAAAAAAAAAAAAAAAAAAAAAAAAAAAAAAAAAAAAAAAAAAAAAAAAAAAAA AAAAAAAAAAAAAAAAAAAAAAAAAAAAAAAAAAAAAAAAAAAAAAAAAAAAAAAAAAAAAAAAAAAAAAAAAAAA AAAAAAAAAAAAAAAAAAABAQEBAQEBAQEAAAAAAAAAAAAAAAAAAAABAQEBAQEBAQEBAQEBAQEBAQEA AAAAAAADAwMAAAAAAAAAAAAEBAQHBwcFBQUBAQEAAAABAQEBAQEAAAAAAAAAAAADAwMGBgYODg4N DQ0MDAwKCgoJCQkHBwcGBgYGBgYDAwMCAgIAAAAAAAAAAAAAAAAAAAABAQECAgIBAQEAAAAAAAAA AAAAAAAAAAABAQECAgIICAgODg4REREPDw8NDQ0LCwsKCgoHBwcICAgKCgoMDAwNDQ0PDw8RERET ExMcHBwgICAlJSUoKCgnJycjIyMeHh4bGxsaGhoXFxcTExMQEBAPDw8QEBASEhITExMgICAkJCQn JycmJiYgICAYGBgSEhIPDw8QEBAQEBARERETExMWFhYXFxcWFhYUFBQTExMSEhIRERESEhIUFBQY GBgdHR0fHx8hISEhISEgICAcHBwWFhYREREODg4MDAwQEBAPDw8ODg4NDQ0ODg4QEBARERESEhIQ EBAQEBAQEBAQEBAPDw8ODg4NDQ0MDAwKCgoLCwsMDAwNDQ0ODg4PDw8RERETExMTExMTExMSEhIS EhIREREQEBAPDw8ODg4MDAwMDAwMDAwNDQ0ODg4QEBASEhITExMTExMTExMUFBQUFBQVFRUVFRUV FRUVFRUUFBQVFRUVFRUVFRUUFBQTExMTExMUFBQSEhITExMUFBQWFhYYGBgaGhocHBwdHR0fHx8g ICAhISEgICAeHh4bGxsXFxcUFBQSEhITExMVFRUXFxcYGBgXFxcVFRUUFBQREREVFRUaGhoeHh4i IiInJycrKystLS0zMzM2NjY4ODg4ODg4ODg4ODg4ODg2NjYzMzMxMTEwMDAwMDAxMTEwMDAtLS0q KiowMDAyMjIxMTEsLCwqKiowMDA+Pj5LS0taWlpZWVlUVFRLS0s/Pz8yMjInJycgICAjIyMgICAe Hh4eHh4hISEjIyMiIiIhISEQEBALCwsEBAQAAAAAAAAAAAAAAAAAAAABAQEBAQEAAAAAAAAAAAAA AAAAAAAAAAABAQEAAAAAAAAAAAAAAAADAwMGBgYICAgICAgICAgICAgICAgHBwcGBgYDAwMCAgIB AQEAAAAAAAAAAAAAAAAAAAAAAAAAAAABAQEBAQEBAQEBAQEBAQECAgIEBAQFBQUGBgYFBQUDAwMA AAAAAAAAAAAAAAABAQEAAAAAAAAAAAAAAAAAAAAAAAAAAAAAAAAAAAAAAAAAAAAAAAAAAAAAAAAA AAAAAAAAAAAAAAAAAAAAAAAAAAAAAAAAAAAAAAAAAAAAAAAAAAAAAAAAAAAAAAAAAAAAAAAAAAAA AAAAAAAAAAAAAAAAAAAAAAAAAAAAAAAAAAAAAAAAAAAAAAAAAAAAAAAAAAAAAAAAAAAAAAAAAAAA AAAAAAAAAAAAAAAAAAAAAAAAAAAAAAAAAAAAAAAAAAAAAAAAAAAAAAAAAAABAQECAgIDAwMEBAQF BQUAAAAAAAAAAAAAAAAAAAABAQECAgIEBAQAAAAAAAAAAAAAAAAAAAAAAAACAgIEBAQLCwsLCwsM DAwMDAwKCgoGBgYDAwMAAAABAQEAAAAAAAAAAAACAgIEBAQGBgYICAgHBwcFBQUCAgIAAAAAAAAA AAAAAAABAQEDAwMHBwcKCgoLCwsLCwsNDQ0QEBAQEBAJCQkICAgHBwcGBgYGBgYICAgKCgoMDAwQ EBAVFRUcHBwhISEkJCQjIyMhISEgICASEhIPDw8MDAwLCwsLCwsNDQ0PDw8QEBASEhIWFhYaGhod HR0cHBwZGRkXFxcWFhYQEBAMDAwICAgICAgLCwsPDw8SEhITExMSEhISEhITExMUFBQVFRUYGBgb GxseHh4rKyssLCwsLCwqKiolJSUfHx8ZGRkWFhYNDQ0MDAwKCgoJCQkKCgoMDAwNDQ0ODg4ODg4P Dw8PDw8QEBAQEBAQEBAPDw8PDw8NDQ0NDQ0NDQ0NDQ0NDQ0NDQ0PDw8QEBASEhISEhIREREQEBAP Dw8ODg4NDQ0MDAwODg4ODg4ODg4ODg4PDw8RERETExMUFBQYGBgYGBgZGRkaGhoZGRkYGBgWFhYV FRUUFBQTExMSEhIPDw8NDQ0NDQ0ODg4PDw8RERERERERERESEhISEhISEhISEhISEhIREREQEBAP Dw8ODg4ODg4ODg4PDw8PDw8PDw8PDw8QEBARERESEhIUFBQXFxcZGRkkJCQlJSUlJSUkJCQkJCQl JSUkJCQjIyMiIiIkJCQkJCQjIyMkJCQnJycqKiorKyssLCwoKCgkJCQlJSUsLCw3NzdBQUFHR0c8 PDw4ODg4ODg8PDw/Pz9CQkJISEhPT09MTExHR0c/Pz84ODg1NTUyMjItLS0oKCgrKysoKCglJSUh ISEcHBwWFhYPDw8JCQkJCQkFBQUCAgIBAQECAgICAgIBAQEAAAABAQEBAQEAAAAAAAAAAAAAAAAA AAAAAAAAAAAAAAAAAAABAQEBAQECAgIDAwMEBAQCAgICAgICAgICAgIBAQEBAQEAAAAAAAAAAAAA AAAAAAAAAAAAAAAAAAAAAAAAAAAAAAAAAAAAAAAAAAABAQECAgIEBAQGBgYCAgICAgIBAQEAAAAA AAAAAAAAAAABAQEAAAAAAAAAAAAAAAAAAAAAAAAAAAAAAAAAAAAAAAAAAAAAAAAAAAAAAAAAAAAA AAAAAAAAAAAAAAAAAAAAAAAAAAAAAAAAAAAAAAAAAAAAAAAAAAAAAAAAAAAAAAAAAAAAAAAAAAAA AAAAAAAAAAAAAAAAAAAAAAAAAAAAAAAAAAAAAAAAAAAAAAAAAAAAAAAAAAABAQEBAQEBAQEAAAAA AAAAAAAAAAAAAAAAAAAAAAAAAAAAAAAAAAAAAAAAAAAAAAAAAAAAAAABAQECAgIFBQUICAgLCwsC AgIDAwMDAwMBAQEAAAAAAAACAgIFBQUEBAQEBAQEBAQFBQUHBwcKCgoMDAwODg4KCgoKCgoLCwsK CgoJCQkGBgYDAwMBAQEAAAAAAAAAAAABAQEDAwMHBwcKCgoNDQ0NDQ0MDAwJCQkGBgYEBAQCAgIA AAAAAAAAAAADAwMJCQkMDAwNDQ0ODg4MDAwKCgoODg4MDAwJCQkGBgYEBAQFBQUHBwcJCQkMDAwP Dw8UFBQXFxcZGRkZGRkYGBgYGBgbGxsYGBgUFBQREREPDw8ODg4NDQ0MDAwQEBARERETExMWFhYY GBgaGhoaGhobGxsUFBQREREODg4MDAwMDAwODg4ODg4PDw8RERESEhITExMSEhIREREQEBARERER EREUFBQWFhYaGhogICAkJCQoKCgpKSkpKSkeHh4bGxsVFRUPDw8KCgoGBgYDAwMCAgIJCQkKCgoM DAwNDQ0ODg4NDQ0MDAwMDAwODg4ODg4NDQ0NDQ0MDAwMDAwODg4PDw8NDQ0PDw8REREUFBQWFhYY GBgZGRkaGhoWFhYVFRUTExMSEhISEhITExMUFBQVFRUWFhYXFxcXFxcXFxcWFhYVFRUTExMSEhIM DAwMDAwMDAwMDAwMDAwNDQ0PDw8QEBANDQ0NDQ0NDQ0NDQ0ODg4ODg4ODg4ODg4LCwsLCwsKCgoJ CQkKCgoLCwsNDQ0ODg4MDAwODg4PDw8PDw8PDw8SEhIYGBgcHBwfHx8fHx8fHx8eHh4fHx8gICAe Hh4aGhoaGhocHBwcHBwcHBweHh4kJCQqKiosLCwtLS0tLS0tLS0uLi4uLi4uLi4uLi4uLi4tLS0o KCgjIyMmJiYtLS02NjY+Pj5ERERQUFBOTk5ISEg/Pz83NzcwMDAoKCgiIiIcHBwZGRkWFhYTExMT ExMUFBQVFRUWFhYPDw8NDQ0MDAwNDQ0NDQ0NDQ0KCgoHBwcAAAAAAAAAAAAAAAAAAAAAAAAAAAAA AAABAQEBAQEBAQEBAQEBAQEAAAAAAAAAAAAAAAAAAAAAAAAAAAAAAAAAAAAAAAAAAAAAAAAAAAAA AAAAAAAAAAAAAAAAAAAAAAAAAAAAAAAAAAAAAAAAAAAAAAACAgIDAwMAAAAAAAABAQEBAQEAAAAA AAAAAAAAAAAAAAAAAAABAQEAAAAAAAAAAAAAAAABAQEAAAAAAAAAAAAAAAAAAAAAAAAAAAAAAAAA AAAAAAAAAAAAAAAAAAAAAAAAAAAAAAAAAAAAAAAAAAAAAAAAAAAAAAAAAAAAAAAAAAAAAAAAAAAA AAAAAAAAAAAAAAAAAAAAAAAAAAAAAAAAAAAAAAAAAAAAAAAAAAAAAAABAQEBAQEBAQEAAAAAAAAA AAABAQEAAAAAAAAAAAAAAAAAAAAAAAAAAAAAAAABAQEBAQEBAQEAAAAAAAAAAAAEBAQICAgODg4K CgoEBAQBAQEAAAAAAAAAAAAAAAAFBQUFBQUFBQUHBwcKCgoNDQ0ODg4PDw8QEBAODg4LCwsICAgF BQUDAwMCAgICAgIBAQEBAQEBAQEBAQEBAQEDAwMGBgYICAgKCgoMDAwNDQ0NDQ0LCwsHBwcCAgIA AAAAAAAAAAAAAAAAAAACAgIICAgODg4QEBAPDw8RERESEhISEhIQEBAMDAwJCQkHBwcFBQUICAgM DAwREREUFBQXFxcZGRkaGhoWFhYVFRUUFBQUFBQVFRUVFRUUFBQTExMSEhIRERERERESEhIUFBQV FRUVFRUUFBQTExMSEhIREREPDw8NDQ0NDQ0PDw8REREUFBQVFRUWFhYUFBQREREODg4MDAwMDAwL CwsKCgoKCgoNDQ0TExMYGBgcHBweHh4jIyMgICAbGxsWFhYRERENDQ0KCgoICAgBAQEDAwMHBwcL CwsNDQ0NDQ0MDAwLCwsLCwsLCwsKCgoKCgoKCgoLCwsMDAwNDQ0PDw8QEBASEhITExMUFBQVFRUW FhYWFhYWFhYVFRUTExMQEBAPDw8PDw8PDw8QEBARERERERESEhISEhIREREQEBAPDw8ODg4PDw8Q EBARERESEhISEhISEhITExMUFBQSEhIREREQEBAODg4NDQ0MDAwMDAwLCwsLCwsLCwsMDAwMDAwM DAwMDAwMDAwLCwsKCgoMDAwNDQ0MDAwJCQkJCQkMDAwPDw8REREZGRkjIyMtLS01NTU3NzcxMTEq KiooKCgqKiorKysoKCglJSUiIiIeHh4bGxsaGhocHBwfHx8gICAfHx8cHBwaGhoZGRkVFRUbGxsh ISEnJycxMTE+Pj5JSUlNTU1ISEhFRUU/Pz85OTk1NTUxMTEoKCggICAcHBwfHx8jIyMlJSUkJCQf Hx8ZGRkVFRUWFhYVFRUUFBQTExMRERENDQ0ICAgEBAQAAAAAAAAAAAAAAAAAAAAAAAAAAAAAAAAA AAAAAAAAAAAAAAAAAAABAQECAgIDAwMAAAAAAAABAQEBAQEAAAAAAAAAAAABAQEAAAAAAAAAAAAA AAAAAAAAAAAAAAAAAAABAQECAgIBAQEAAAAAAAAAAAAAAAAAAAAAAAAAAAAAAAAAAAAAAAAAAAAA AAAAAAAAAAABAQEBAQEBAQEAAAAAAAAAAAABAQEAAAAAAAAAAAAAAAAAAAAAAAAAAAAAAAAAAAAA AAAAAAAAAAAAAAAAAAAAAAAAAAAAAAAAAAAAAAAAAAAAAAAAAAAAAAAAAAAAAAAAAAAAAAAAAAAA AAAAAAAAAAAAAAAAAAAAAAAAAAAAAAAAAAAAAAAAAAAAAAAAAAAAAAAAAAAAAAAAAAAAAAAAAAAA AAAAAAAAAAAAAAAAAAAAAAAAAAAAAAAAAAAAAAAAAAABAQEBAQEAAAAAAAAAAAABAQEHBwcLCwsP Dw8ODg4JCQkDAwMAAAAAAAACAgICAgIDAwMFBQUHBwcJCQkLCwsLCwsREREREREQEBAODg4KCgoF BQUBAQEAAAABAQECAgIGBgYMDAwNDQ0LCwsJCQkICAgFBQUGBgYHBwcICAgHBwcHBwcICAgICAgD AwMCAgIBAQEAAAAAAAABAQEDAwMEBAQICAgJCQkNDQ0REREUFBQVFRUTExMREREPDw8MDAwLCwsN DQ0QEBAUFBQcHBwiIiIkJCQiIiIeHh4YGBgUFBQTExMVFRUYGBgYGBgWFhYVFRUUFBQUFBQVFRUV FRUVFRUTExMSEhIREREREREQEBAQEBARERESEhIVFRUXFxcZGRkYGBgVFRUSEhIQEBAPDw8LCwsK CgoKCgoLCwsODg4REREUFBQWFhYXFxcWFhYUFBQSEhISEhISEhIREREQEBAODg4QEBASEhIUFBQT ExMRERENDQ0LCwsJCQkGBgYDAwMAAAAAAAACAgIFBQUHBwcLCwsMDAwNDQ0ODg4PDw8QEBAQEBAQ EBAREREPDw8NDQ0KCgoICAgHBwcGBgYGBgYFBQUFBQUGBgYHBwcJCQkMDAwODg4QEBAVFRUWFhYX FxcYGBgYGBgXFxcWFhYVFRUSEhISEhISEhISEhISEhIREREQEBAQEBAPDw8ODg4ODg4NDQ0ODg4O Dg4PDw8QEBATExMSEhIREREPDw8NDQ0NDQ0PDw8REREUFBQaGhoiIiIrKyswMDAwMDAtLS0pKSkn JyclJSUjIyMgICAeHh4dHR0cHBwcHBwbGxscHBwdHR0fHx8eHh4aGhoXFxcXFxcWFhYaGhogICAl JSUrKyszMzM+Pj5HR0dLS0tEREQ9PT05OTk0NDQtLS0pKSkqKiouLi4rKysmJiYfHx8ZGRkXFxcY GBgZGRkaGhoZGRkXFxcVFRUVFRUUFBQLCwsBAQEAAAAAAAAAAAAAAAABAQEBAQEAAAAAAAABAQEB AQEBAQEBAQEBAQEBAQEBAQEBAQE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BAQEDAwMFBQUGBgYFBQUDAwMAAAAAAAAAAAACAgIFBQUI CAgJCQkICAgGBgYFBQUAAAAAAAABAQECAgIDAwMEBAQGBgYGBgYJCQkLCwsNDQ0PDw8PDw8NDQ0K CgoICAgBAQEAAAACAgIICAgNDQ0QEBARERESEhIQEBAODg4KCgoGBgYCAgIAAAAAAAAAAAACAgIB AQEAAAAAAAAAAAAAAAAAAAAAAAACAgIDAwMEBAQICAgMDAwQEBASEhISEhIUFBQREREODg4ODg4N DQ0ODg4SEhIXFxceHh4jIyMoKCgqKiomJiYeHh4WFhYSEhIUFBQTExMSEhISEhISEhIREREREREQ EBAUFBQUFBQVFRUVFRUVFRUUFBQTExMSEhITExMTExMTExMTExMSEhIRERESEhISEhIPDw8ODg4M DAwLCwsMDAwODg4QEBAQEBASEhISEhIUFBQUFBQUFBQUFBQTExMSEhIVFRUWFhYYGBgZGRkZGRkY GBgWFhYVFRUQEBAPDw8NDQ0LCwsKCgoLCwsNDQ0ODg4PDw8PDw8PDw8ODg4NDQ0LCwsJCQkICAgI CAgICAgHBwcHBwcICAgLCwsODg4QEBAQEBAQEBAQEBAQEBAQEBAQEBARERERERESEhISEhITExMT ExMTExMTExMSEhISEhISEhISEhISEhISEhIREREQEBAPDw8PDw8NDQ0NDQ0ODg4PDw8QEBATExMV FRUWFhYTExMTExMREREPDw8NDQ0NDQ0NDQ0ODg4ODg4PDw8SEhIWFhYcHBwiIiImJiYpKSkrKysq KiomJiYjIyMgICAdHR0cHBwbGxsdHR0cHBwdHR0fHx8eHh4cHBwaGhobGxscHBwcHBwfHx8lJSUu Li44ODg/Pz9CQkJCQkI8PDw0NDQuLi4qKionJycnJycnJyccHBwaGhoYGBgXFxcYGBgcHBwhISEk JCQqKionJycgICAZGRkSEhIMDAwFBQUAAAADAwMBAQEAAAAAAAAAAAABAQE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BAQEEBAQHBwcICAgHBwcFBQUDAwMAAAAAAAAAAAACAgIG BgYHBwcFBQUDAwMAAAAAAAAAAAAAAAAAAAABAQEBAQEBAQEAAAACAgIFBQUJCQkLCwsMDAwMDAwL CwsHBwcCAgIAAAADAwMJCQkODg4RERESEhIVFRUUFBQQEBALCwsGBgYDAwMBAQEAAAAAAAAAAAAC AgIEBAQFBQUEBAQBAQEAAAABAQEAAAAAAAABAQEFBQULCwsQEBATExMVFRUTExMSEhIQEBAPDw8N DQ0ODg4QEBAVFRUaGhohISElJSUkJCQfHx8aGhoWFhYREREQEBAODg4ODg4ODg4PDw8PDw8PDw8S EhITExMUFBQWFhYXFxcXFxcXFxcXFxcXFxcVFRUUFBQSEhIREREQEBAODg4ODg4MDAwMDAwMDAwM DAwNDQ0NDQ0NDQ0MDAwNDQ0ODg4QEBAREREQEBAPDw8QEBARERERERESEhITExMTExMTExMSEhIR EREQEBASEhISEhIRERERERESEhITExMTExMUFBQUFBQVFRUWFhYWFhYVFRUUFBQSEhIREREREREQ EBAPDw8PDw8QEBAUFBQXFxcZGRkZGRkZGRkYGBgXFxcVFRUTExMREREQEBAODg4NDQ0NDQ0NDQ0N DQ0NDQ0ODg4PDw8QEBAQEBAREREQEBAQEBAPDw8NDQ0MDAwNDQ0NDQ0NDQ0ODg4ODg4PDw8QEBAR EREREREQEBAODg4NDQ0NDQ0NDQ0NDQ0MDAwPDw8QEBAREREUFBQXFxcbGxsfHx8hISEgICAeHh4a GhoXFxcVFRUUFBQVFRUWFhYXFxcYGBgaGhocHBwcHBwaGhoaGhobGxseHh4gICAmJiYtLS00NDQ3 Nzc3Nzc2NjYzMzMyMjIvLy8rKyspKSkmJiYiIiIeHh4eHh4cHBwcHBweHh4jIyMqKiovLy8xMTEv Ly8oKCgeHh4TExMJCQkDAwMCAgIEBAQHBwcEBAQAAAAAAAAAAAABAQE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BAQEEBAQGBgYGBgYFBQUDAwMBAQEAAAAAAAACAgID AwMBAQEAAAABAQEAAAAAAAAAAAAAAAAAAAAAAAAAAAAAAAAAAAAAAAAAAAABAQEDAwMFBQUHBwcJ CQkEBAQAAAAAAAADAwMFBQUICAgKCgoRERESEhIUFBQTExMRERENDQ0KCgoICAgAAAABAQEEBAQI CAgLCwsMDAwKCgoICAgHBwcFBQUDAwMCAgIEBAQICAgNDQ0QEBAUFBQUFBQVFRUVFRUTExMREREQ EBAQEBARERESEhITExMVFRUWFhYYGBgbGxsdHR0WFhYTExMPDw8MDAwLCwsMDAwNDQ0NDQ0ODg4O Dg4PDw8QEBASEhITExMVFRUVFRUXFxcVFRUTExMSEhIQEBAMDAwHBwcEBAQBAQEDAwMGBgYKCgoN DQ0ODg4NDQ0MDAwMDAwNDQ0MDAwJCQkGBgYFBQUHBwcKCgoKCgoKCgoLCwsMDAwLCwsKCgoICAgH BwcLCwsMDAwNDQ0ODg4QEBASEhITExMUFBQWFhYXFxcZGRkbGxscHBwdHR0cHBwcHBwcHBwaGhoZ GRkXFxcXFxcYGBgZGRkaGhoZGRkYGBgXFxcVFRUSEhIQEBAODg4NDQ0LCwsKCgoJCQkICAgJCQkL CwsNDQ0ODg4QEBAQEBAREREREREREREQEBAPDw8ODg4ODg4PDw8PDw8PDw8ODg4MDAwLCwsKCgoM DAwLCwsJCQkKCgoMDAwODg4PDw8PDw8QEBASEhIVFRUXFxcXFxcXFxcWFhYVFRUaGhoYGBgVFRUT ExMSEhITExMWFhYXFxcXFxcYGBgbGxseHh4fHx8fHx8fHx8iIiIrKysxMTE5OTk+Pj4/Pz8/Pz8/ Pz9BQUFBQUFCQkJAQEA6Ojo1NTUxMTEqKioiIiIiIiIhISEhISEjIyMnJycqKioqKiopKSkiIiIZ GRkPDw8GBgYAAAAAAAACAgIKCgoJCQkFBQUBAQEAAAAAAAABAQE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CAgIAAAAAAAAAAAAAAAABAQEBAQEBAQEBAQEAAAAAAAAAAAAAAAAAAAAB AQEBAQEBAQEBAQEAAAAAAAAAAAAAAAAAAAAAAAACAgIBAQEAAAAAAAAAAAAAAAABAQECAgICAgIA AAAAAAAAAAAAAAAAAAACAgIGBgYJCQkMDAwQEBASEhISEhIQEBAODg4MDAwHBwcFBQUEBAQGBgYJ CQkMDAwPDw8QEBANDQ0MDAwLCwsKCgoJCQkKCgoMDAwNDQ0SEhIUFBQWFhYXFxcVFRUTExMREREQ EBASEhISEhISEhITExMUFBQWFhYYGBgZGRkdHR0aGhoWFhYSEhIODg4MDAwKCgoJCQkLCwsLCwsM DAwNDQ0ODg4PDw8PDw8PDw8QEBAODg4NDQ0LCwsKCgoHBwcDAwMAAAAAAAAAAAABAQEFBQUJCQkM DAwODg4ODg4PDw8PDw8NDQ0JCQkFBQUDAwMEBAQFBQUJCQkLCwsMDAwODg4PDw8ODg4NDQ0NDQ0L CwsLCwsLCwsMDAwNDQ0ODg4PDw8QEBATExMTExMUFBQVFRUWFhYVFRUUFBQUFBQUFBQUFBQUFBQU FBQUFBQUFBQUFBQUFBQTExMSEhIREREQEBAODg4NDQ0MDAwMDAwKCgoKCgoJCQkICAgJCQkLCwsO Dg4PDw8TExMTExMUFBQVFRUVFRUVFRUVFRUUFBQTExMUFBQVFRUWFhYUFBQSEhIPDw8ODg4KCgoI CAgHBwcICAgLCwsODg4QEBAREREUFBQVFRUUFBQUFBQTExMUFBQWFhYXFxcaGhoaGhobGxsbGxsc HBwbGxsbGxsaGhodHR0dHR0eHh4gICAiIiIkJCQpKSktLS01NTU5OTk/Pz9DQ0NHR0dMTExRUVFV VVVaWlpWVlZNTU1BQUE5OTk0NDQuLi4oKCggICAfHx8gICAiIiIkJCQjIyMeHh4ZGRkTExMMDAwG BgYDAwMBAQEBAQEEBAQKCgoKCgoGBgYBAQE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BAQEAAAAAAAAAAAABAQEC AgIAAAAAAAAAAAAAAAAAAAAAAAAAAAAAAAAAAAAAAAABAQEBAQEBAQEBAQEAAAAAAAAAAAAAAAAA AAABAQEAAAAAAAAAAAADAwMCAgIEBAQHBwcJCQkLCwsNDQ0ODg4PDw8ODg4KCgoFBQUBAQEBAQEF BQULCwsPDw8ODg4PDw8PDw8PDw8ODg4NDQ0MDAwMDAwMDAwPDw8RERESEhITExMUFBQUFBQTExMR ERERERESEhISEhITExMUFBQVFRUWFhYZGRkZGRkYGBgXFxcVFRURERENDQ0KCgoICAgKCgoODg4R ERETExMUFBQUFBQTExMSEhIPDw8MDAwJCQkGBgYEBAQDAwMCAgIEBAQCAgICAgICAgIGBgYKCgoN DQ0PDw8PDw8REREREREQEBANDQ0KCgoICAgICAgICAgJCQkMDAwODg4QEBARERESEhISEhIRERER EREPDw8PDw8ODg4ODg4ODg4PDw8ODg4ODg4ODg4ODg4ODg4NDQ0MDAwMDAwMDAwMDAwNDQ0PDw8P Dw8QEBAPDw8PDw8QEBAPDw8PDw8PDw8ODg4PDw8PDw8PDw8NDQ0MDAwLCwsLCwsMDAwODg4PDw8R ERETExMTExMUFBQVFRUVFRUWFhYWFhYWFhYaGhoaGhobGxsaGhoYGBgVFRUSEhIQEBAMDAwLCwsK CgoKCgoMDAwPDw8RERESEhIVFRUVFRUWFhYVFRUVFRUWFhYZGRkbGxsbGxseHh4jIyMnJycoKCgm JiYiIiIgICAaGhoYGBgXFxcXFxcYGBgdHR0lJSUtLS0vLy8yMjI6OjpGRkZRUVFYWFhZWVlYWFhV VVVRUVFISEg+Pj42NjYvLy8pKSkkJCQgICAfHx8gICAhISEiIiIfHx8YGBgTExMNDQ0LCwsLCwsN DQ0ODg4NDQ0MDAwMDAwLCwsICAgEBAQBAQEAAAAAAAAAAAABAQE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BAQEBAQEBAQEBAQECAgIAAAABAQEBAQEAAAAAAAAAAAAAAAAAAAAA AAAAAAAAAAAAAAAAAAAAAAAAAAAAAAAAAAAAAAAAAAABAQEBAQEAAAAAAAAAAAABAQEAAAABAQEB AQEAAAAAAAAAAAAAAAAAAAAAAAABAQECAgIEBAQHBwcLCwsNDQ0ODg4MDAwHBwcDAwMAAAABAQEF BQUJCQkMDAwODg4QEBAREREQEBAPDw8ODg4ODg4JCQkLCwsMDAwLCwsMDAwQEBATExMUFBQSEhIR ERERERESEhITExMUFBQVFRUWFhYUFBQUFBQVFRUWFhYWFhYVFRUSEhIPDw8KCgoLCwsODg4REREU FBQXFxcZGRkaGhoZGRkXFxcTExMPDw8KCgoHBwcGBgYGBgYKCgoICAgHBwcICAgJCQkLCwsMDAwN DQ0ODg4PDw8RERESEhISEhIQEBAODg4NDQ0JCQkJCQkJCQkJCQkKCgoMDAwNDQ0ODg4SEhIRERER EREQEBAQEBAQEBAPDw8QEBAPDw8ODg4ODg4ODg4NDQ0NDQ0NDQ0NDQ0NDQ0ODg4ODg4ODg4ODg4O Dg4NDQ0NDQ0PDw8PDw8QEBARERERERESEhISEhISEhIQEBAPDw8PDw8PDw8PDw8PDw8QEBAQEBAR ERERERERERERERESEhITExMUFBQUFBQYGBgYGBgXFxcWFhYUFBQREREPDw8ODg4PDw8QEBAQEBAQ EBAQEBARERESEhITExMQEBATExMWFhYYGBgaGhodHR0hISEkJCQqKiosLCwuLi4wMDAvLy8tLS0p KSknJyccHBwbGxsaGhoaGhobGxsfHx8mJiYuLi4zMzM3NzdAQEBMTExWVlZYWFhVVVVQUFBISEhE REQ/Pz86OjozMzMqKioiIiIdHR0bGxsaGhoaGhobGxsbGxsaGhoWFhYTExMUFBQWFhYXFxcXFxcX FxcVFRUSEhIPDw8MDAwLCwsICAgFBQUBAQEAAAAAAAABAQE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CAgICAgICAgIAAAAAAAAAAAAAAAACAgIAAAAAAAAAAAAAAAAAAAAAAAAAAAAAAAABAQEB AQEAAAAAAAAAAAAAAAAAAAAAAAABAQEAAAAAAAAAAAAAAAAAAAAAAAAAAAACAgIAAAAAAAAAAAAB AQEAAAAAAAAAAAABAQEBAQEAAAAAAAAAAAAAAAACAgIDAwMICAgKCgoLCwsJCQkFBQUCAgIDAwME BAQLCwsNDQ0QEBAREREQEBAQEBAQEBAQEBAODg4ODg4LCwsHBwcHBwcLCwsODg4QEBAVFRUVFRUX FxcYGBgZGRkYGBgWFhYUFBQWFhYVFRUUFBQTExMTExMSEhISEhIREREPDw8ODg4MDAwLCwsMDAwQ EBAVFRUXFxcZGRkZGRkYGBgVFRUQEBAMDAwKCgoJCQkKCgoLCwsNDQ0PDw8QEBAPDw8MDAwLCwsN DQ0NDQ0NDQ0ODg4QEBAREREQEBAQEBAQEBAODg4LCwsJCQkICAgICAgJCQkKCgoMDAwMDAwNDQ0P Dw8QEBAQEBAQEBAQEBASEhIREREQEBAPDw8ODg4ODg4ODg4ODg4ODg4ODg4NDQ0NDQ0MDAwMDAwM DAwNDQ0ODg4PDw8RERETExMTExMTExMSEhIRERESEhISEhIREREREREQEBAQEBAQEBAPDw8REREQ EBAQEBAQEBAQEBARERETExMTExMREREQEBAPDw8PDw8PDw8PDw8QEBARERERERETExMVFRUVFRUU FBQTExMTExMUFBQVFRUXFxcaGhofHx8lJSUtLS03Nzc+Pj46Ojo3NzczMzMuLi4pKSklJSUjIyMi IiIqKiorKysuLi4vLy8wMDAwMDA0NDQ5OTk8PDw/Pz9DQ0NGRkZGRkZGRkZGRkZHR0dEREQ8PDwz MzMsLCwkJCQaGhoVFRUUFBQWFhYVFRUVFRUXFxcaGhocHBwcHBwcHBwiIiIkJCQiIiIbGxsWFhYU FBQREREMDAwNDQ0NDQ0LCwsHBwcCAgIAAAAAAAABAQE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CAgIDAwMFBQUGBgYFBQUD AwMAAAAAAAACAgIBAQEAAAABAQECAgICAgIBAQEAAAAAAAAFBQUJCQkJCQkHBwcGBgYEBAQBAQEE BAQHBwcMDAwQEBATExMTExMSEhIREREUFBQREREODg4MDAwMDAwMDAwNDQ0ODg4REREXFxcfHx8m JiYpKSknJyckJCQhISEhISEeHh4aGhoXFxcWFhYVFRUVFRUVFRUVFRUTExMQEBAODg4MDAwLCwsM DAwMDAwPDw8QEBAREREREREQEBAODg4MDAwKCgoGBgYICAgKCgoMDAwODg4PDw8PDw8PDw8ODg4O Dg4PDw8QEBAQEBARERESEhISEhIREREPDw8NDQ0MDAwLCwsICAgDAwMAAAABAQEDAwMGBgYJCQkL CwsLCwsMDAwNDQ0QEBAQEBAQEBAQEBAPDw8ODg4NDQ0MDAwLCwsLCwsKCgoJCQkJCQkKCgoLCwsM DAwNDQ0ODg4PDw8RERERERERERERERERERETExMTExMTExMTExMTExMREREQEBAQEBAPDw8ODg4N DQ0MDAwNDQ0PDw8PDw8QEBAREREREREREREREREREREQEBAQEBAQEBATExMTExMTExMSEhISEhIS EhIUFBQVFRUZGRkbGxsgICApKSkyMjI3Nzc4ODg2NjYoKCgkJCQeHh4aGhobGxshISEqKioxMTE7 Ozs7Ozs6Ojo2NjYyMjIwMDAyMjI0NDQ4ODg+Pj5CQkJBQUFCQkJERERDQ0NAQEA3NzcxMTElJSUb GxsXFxcYGBgZGRkYGBgbGxsaGhoaGhocHBwjIyMpKSkqKionJyckJCQfHx8YGBgTExMREREREREQ EBAPDw8TExMKCgoCAgIBAQEAAAAAAAAAAAABAQEAAAAAAAAAAAABAQEBAQEBAQE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BAQEDAwMGBgYJCQkLCwsM DAwMDAwCAgIBAQEAAAAAAAABAQEEBAQGBgYICAgBAQEDAwMFBQUFBQUGBgYHBwcGBgYDAwMEBAQF BQUHBwcJCQkMDAwODg4QEBARERESEhIQEBAPDw8ODg4PDw8QEBAQEBAREREQEBASEhIWFhYbGxsh ISEoKCgvLy8zMzMvLy8qKiokJCQfHx8bGxsZGRkXFxcWFhYWFhYVFRUTExMREREQEBAQEBAQEBAR EREQEBAQEBAREREQEBAPDw8NDQ0LCwsKCgoJCQkKCgoMDAwNDQ0ODg4PDw8PDw8PDw8ODg4PDw8P Dw8QEBARERESEhITExMTExMSEhIQEBAODg4NDQ0LCwsHBwcDAwMAAAAAAAABAQEFBQUJCQkMDAwO Dg4QEBASEhIQEBAQEBAPDw8PDw8ODg4MDAwLCwsKCgoODg4ODg4ODg4ODg4ODg4PDw8QEBAQEBAO Dg4ODg4ODg4PDw8QEBAQEBARERESEhIUFBQUFBQUFBQUFBQTExMREREPDw8ODg4KCgoJCQkJCQkJ CQkLCwsODg4PDw8QEBATExMTExMTExMTExMSEhISEhIREREREREPDw8PDw8PDw8PDw8PDw8PDw8Q EBAREREVFRUUFBQUFBQUFBQVFRUWFhYWFhYWFhYTExMWFhYbGxsgICAjIyMlJSUnJycoKCgiIiIk JCQnJycpKSksLCwxMTE3Nzc8PDxDQ0NJSUlOTk5NTU1KSkpGRkY+Pj42NjY2NjY0NDQwMDArKysp KSkoKCgmJiYkJCQgICAiIiIlJSUmJiYmJiYlJSUfHx8aGhoWFhYVFRUUFBQTExMTExMSEhIQEBAO Dg4KCgoLCwsLCwsLCwsHBwcCAgIAAAABAQE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BAQEBAQEDAwMFBQUICAgLCwsM DAwODg4ODg4LCwsHBwcCAgIBAQECAgIDAwMDAwMCAgIBAQEAAAABAQECAgIBAQEAAAACAgICAgIC AgIEBAQHBwcKCgoODg4QEBAPDw8PDw8PDw8PDw8PDw8PDw8QEBAQEBAVFRUWFhYXFxcZGRkbGxsd HR0hISEjIyMoKCgoKCgmJiYkJCQhISEdHR0YGBgVFRUREREQEBAPDw8ODg4ODg4PDw8QEBAREREU FBQUFBQTExMTExMREREQEBAODg4NDQ0LCwsMDAwNDQ0NDQ0ODg4ODg4ODg4ODg4PDw8QEBAQEBAR ERERERESEhISEhISEhITExMREREPDw8PDw8ODg4NDQ0KCgoICAgGBgYHBwcKCgoMDAwODg4QEBAR ERETExMYGBgYGBgYGBgXFxcWFhYUFBQTExMSEhISEhITExMUFBQVFRUWFhYXFxcXFxcYGBgVFRUU FBQTExMREREREREQEBARERERERETExMTExMUFBQVFRUUFBQTExMSEhIREREQEBAPDw8NDQ0NDQ0O Dg4PDw8PDw8QEBARERESEhISEhITExMTExMTExMTExMTExMWFhYWFhYVFRUUFBQSEhIQEBAQEBAQ EBAPDw8QEBARERERERERERETExMWFhYYGBgfHx8gICAiIiIhISEeHh4aGhoXFxcUFBQbGxsfHx8k JCQqKioxMTE5OTlCQkJISEhQUFBTU1NTU1NQUFBOTk5NTU1JSUlERERAQEA8PDw1NTUtLS0nJycm JiYlJSUkJCQnJycpKSkqKiooKCglJSUhISEbGxsWFhYUFBQVFRUXFxcYGBgYGBgWFhYTExMRERES EhITExMQEBAKCgoEBAQBAQEAAAAAAAACAgIBAQEAAAAAAAAAAAABAQE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BAQEBAQEBAQEAAAAAAAAAAAAAAAAAAAACAgIBAQEAAAAAAAAAAAABAQECAgIDAwMI CAgKCgoKCgoKCgoICAgHBwcICAgICAgICAgGBgYEBAQCAgICAgIBAQEAAAAAAAAAAAAAAAABAQED AwMGBgYICAgKCgoMDAwNDQ0NDQ0NDQ0NDQ0LCwsKCgoJCQkICAgJCQkMDAwQEBAUFBQVFRUWFhYX FxcXFxcYGBgZGRkbGxsbGxsbGxsYGBgVFRUTExMQEBAPDw8NDQ0MDAwNDQ0PDw8RERETExMWFhYW FhYWFhYWFhYVFRUUFBQSEhIREREODg4ODg4PDw8PDw8PDw8QEBAQEBAQEBAQEBAQEBAQEBAPDw8P Dw8ODg4ODg4NDQ0PDw8NDQ0LCwsKCgoKCgoLCwsLCwsLCwsMDAwMDAwNDQ0ODg4ODg4ODg4PDw8Q EBASEhITExMTExMTExMTExMSEhISEhIRERESEhISEhITExMTExMUFBQVFRUWFhYWFhYVFRUVFRUV FRUUFBQTExMSEhIREREQEBAQEBAQEBAQEBAPDw8PDw8ODg4ODg4NDQ0ODg4NDQ0MDAwMDAwNDQ0N DQ0NDQ0NDQ0PDw8QEBARERESEhITExMUFBQUFBQUFBQVFRUVFRUUFBQTExMREREPDw8ODg4ODg4S EhITExMVFRUWFhYXFxcZGRkaGhobGxsUFBQVFRUVFRUUFBQVFRUWFhYYGBgaGhoYGBgcHBwiIiIo KCgvLy83Nzc+Pj5DQ0NGRkZLS0tPT09PT09NTU1GRkY8PDw0NDQpKSkqKiopKSkoKCgrKysxMTE3 Nzc6Ojo8PDw2NjYrKyshISEZGRkVFRUSEhIREREaGhoaGhoaGhoZGRkWFhYUFBQSEhIREREODg4M DAwHBwcDAwMFBQUKCgoKCgoHBwcCAgIBAQEAAAAAAAAAAAABAQEBAQEBAQE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BAQEBAQEBAQEBAQEBAQEBAQEBAQEBAQEAAAAAAAAAAAAAAAAAAAAAAAABAQEBAQEAAAAB AQEDAwMFBQUHBwcICAgJCQkJCQkJCQkJCQkKCgoKCgoJCQkHBwcGBgYGBgYEBAQEBAQEBAQFBQUG BgYICAgJCQkKCgoKCgoLCwsLCwsJCQkGBgYEBAQCAgIBAQEAAAACAgIEBAQHBwcKCgoODg4RERET ExMTExMSEhIREREQEBAPDw8QEBAREREREREQEBANDQ0LCwsICAgICAgKCgoMDAwODg4RERESEhIT ExMUFBQUFBQSEhIREREQEBAQEBARERERERERERESEhISEhITExMTExMREREQEBAPDw8NDQ0LCwsJ CQkICAgHBwcICAgFBQUCAgIAAAAAAAABAQEEBAQFBQUJCQkKCgoLCwsLCwsLCwsMDAwNDQ0ODg4Q EBARERESEhITExMUFBQVFRUVFRUVFRUQEBAPDw8NDQ0MDAwLCwsMDAwMDAwNDQ0ODg4QEBARERET ExMTExMSEhIQEBAODg4NDQ0MDAwJCQkGBgYEBAQCAgIBAQEBAQEAAAAAAAABAQEEBAQHBwcKCgoM DAwNDQ0QEBAQEBAREREREREREREREREQEBAQEBANDQ0ODg4ODg4ODg4NDQ0NDQ0NDQ0NDQ0PDw8Q EBAREREUFBQXFxcaGhobGxsbGxskJCQjIyMgICAdHR0aGhoYGBgXFxcXFxcbGxsfHx8mJiYtLS00 NDQ6OjpAQEBDQ0NISEhEREQ8PDw0NDQuLi4sLCwrKysqKionJycuLi42NjY8PDxAQEBDQ0NCQkJA QEAyMjIoKCgdHR0WFhYVFRUZGRkcHBweHh4XFxcXFxcWFhYUFBQREREPDw8NDQ0NDQ0ICAgKCgoK CgoJCQkLCwsNDQ0ICAgBAQE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BAQECAgIDAwMDAwMAAAAAAAAAAAAAAAAAAAAAAAAAAAAAAAACAgIBAQEA AAAAAAAAAAAAAAAAAAAAAAABAQEDAwMGBgYICAgICAgHBwcJCQkLCwsNDQ0MDAwKCgoKCgoKCgoK CgoMDAwNDQ0ICAgJCQkJCQkHBwcEBAQBAQEAAAAAAAAAAAABAQEAAAAAAAAAAAAAAAACAgIDAwML CwsNDQ0PDw8QEBAQEBAPDw8ODg4ODg4NDQ0LCwsICAgFBQUEBAQFBQUGBgYHBwcKCgoLCwsMDAwM DAwNDQ0MDAwLCwsLCwsODg4ODg4PDw8QEBAQEBAQEBAQEBAQEBAPDw8ODg4NDQ0MDAwKCgoICAgH BwcGBgYEBAQCAgIAAAAAAAAAAAACAgIFBQUICAgJCQkKCgoLCwsLCwsLCwsLCwsLCwsMDAwKCgoL CwsNDQ0PDw8RERETExMUFBQUFBQUFBQTExMQEBANDQ0LCwsKCgoJCQkJCQkNDQ0ODg4PDw8QEBAQ EBAODg4MDAwLCwsKCgoJCQkHBwcEBAQCAgIBAQEBAQEBAQEAAAABAQECAgIFBQUJCQkNDQ0PDw8P Dw8PDw8ODg4ODg4NDQ0LCwsKCgoICAgICAgICAgJCQkICAgHBwcGBgYFBQUFBQUFBQUJCQkJCQkK CgoODg4TExMYGBgcHBwdHR0XFxcWFhYUFBQTExMTExMUFBQXFxcZGRkZGRkdHR0jIyMpKSkuLi4z MzM2NjY5OTk2NjY3Nzc4ODg4ODg3Nzc1NTU0NDQ0NDRDQ0NJSUlPT09RUVFPT09ISEg+Pj42NjYz MzMqKiofHx8ZGRkXFxcVFRUTExMSEhITExMUFBQUFBQUFBQTExMREREQEBAPDw8PDw8SEhITExMQ EBALCwsGBgYCAgIAAAADAwMCAgIBAQEBAQEBAQEBAQE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BAQEBAQECAgIBAQEBAQEBAQEAAAAAAAAAAAAAAAAAAAAAAAAAAAAAAAAB AQEAAAAAAAABAQECAgIAAAAAAAAAAAABAQECAgICAgIEBAQGBgYKCgoLCwsLCwsMDAwMDAwNDQ0N DQ0ODg4ICAgJCQkICAgGBgYCAgIAAAAAAAABAQEAAAAAAAAAAAAAAAAAAAAAAAAAAAABAQEBAQEF BQUJCQkNDQ0ODg4NDQ0MDAwMDAwODg4NDQ0NDQ0MDAwLCwsLCwsLCwsMDAwJCQkJCQkICAgICAgI CAgJCQkJCQkKCgoLCwsLCwsMDAwNDQ0ODg4NDQ0NDQ0MDAwMDAwMDAwMDAwMDAwLCwsLCwsLCwsL CwsJCQkICAgHBwcGBgYGBgYICAgKCgoMDAwLCwsMDAwNDQ0NDQ0MDAwLCwsKCgoKCgoPDw8QEBAS EhIUFBQWFhYYGBgZGRkZGRkXFxcWFhYTExMREREPDw8NDQ0NDQ0MDAwNDQ0MDAwLCwsKCgoJCQkJ CQkJCQkKCgoLCwsLCwsLCwsMDAwMDAwNDQ0NDQ0NDQ0NDQ0NDQ0MDAwMDAwMDAwMDAwMDAwLCwsK CgoKCgoKCgoJCQkICAgICAgHBwcGBgYHBwcHBwcGBgYEBAQCAgIBAQEBAQEBAQEMDAwNDQ0ODg4P Dw8PDw8RERESEhITExMXFxcWFhYUFBQUFBQUFBQXFxcbGxseHh4kJCQlJSUoKCgrKysuLi4wMDAy MjIzMzM0NDQ1NTU2NjY4ODg7OztCQkJLS0tSUlJJSUlNTU1SUlJUVFRTU1NOTk5FRUU+Pj4qKiol JSUgICAeHh4eHh4cHBwaGhoaGhoZGRkXFxcWFhYVFRUWFhYVFRUTExMSEhIPDw8PDw8ODg4ODg4L CwsJCQkKCgoNDQ0JCQkICAgHBwcGBgYFBQUEBAQDAwMBAQE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DAwMHBwcICAgF BQUCAgIBAQECAgIKCgoFBQUAAAAAAAAAAAAAAAAAAAACAgIAAAABAQEGBgYJCQkMDAwMDAwKCgoJ CQkICAgJCQkICAgFBQUBAQEAAAAAAAABAQECAgICAgIBAQEAAAAAAAADAwMHBwcJCQkBAQEBAQEA AAAAAAAAAAADAwMICAgMDAwICAgJCQkLCwsMDAwNDQ0NDQ0NDQ0NDQ0MDAwLCwsJCQkICAgICAgJ CQkLCwsMDAwMDAwMDAwODg4ODg4PDw8ODg4NDQ0MDAwKCgoLCwsLCwsMDAwODg4PDw8PDw8QEBAR EREQEBAODg4LCwsICAgHBwcGBgYHBwcICAgJCQkLCwsMDAwMDAwLCwsLCwsLCwsKCgoLCwsNDQ0P Dw8RERESEhISEhITExMREREREREQEBAPDw8ODg4NDQ0MDAwMDAwGBgYEBAQCAgICAgIDAwMHBwcK CgoNDQ0QEBARERESEhIUFBQUFBQVFRUUFBQUFBQREREPDw8NDQ0KCgoICAgFBQUDAwMBAQEHBwcH BwcJCQkKCgoLCwsMDAwNDQ0NDQ0PDw8PDw8ODg4ODg4ODg4ODg4QEBAREREPDw8TExMYGBgZGRkY GBgWFhYWFhYXFxcVFRUXFxcaGhocHBwcHBwdHR0dHR0dHR0hISEiIiIiIiIjIyMlJSUmJiYoKCgp KSkxMTE0NDQ5OTk7Ozs7Ozs9PT1DQ0NISEhVVVVXV1dZWVlXV1dSUlJJSUk8PDwxMTEsLCwoKCgk JCQiIiIhISEfHx8gICAiIiIfHx8bGxsWFhYTExMSEhISEhIQEBAPDw8SEhINDQ0KCgoNDQ0PDw8O Dg4MDAwMDAwMDAwLCwsJCQkICAgHBwcFBQUCAgI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BAQEBAQEDAwMHBwcLCwsN DQ0LCwsJCQkLCwsLCwsKCgoICAgGBgYDAwMAAAAAAAAAAAAAAAAAAAAAAAACAgIEBAQGBgYHBwcC AgIBAQEAAAAAAAAAAAAAAAABAQECAgIBAQEAAAAAAAAAAAABAQEFBQUKCgoNDQ0NDQ0LCwsICAgE BAQBAQEAAAAAAAAAAAABAQECAgIDAwMFBQUHBwcJCQkLCwsMDAwNDQ0NDQ0NDQ0LCwsJCQkGBgYE BAQDAwMJCQkMDAwQEBAQEBAPDw8ODg4ODg4ODg4NDQ0LCwsICAgGBgYFBQUHBwcKCgoMDAwMDAwL CwsKCgoICAgFBQUDAwMBAQEAAAACAgIEBAQHBwcJCQkICAgGBgYCAgIAAAACAgIBAQECAgIEBAQH BwcLCwsMDAwNDQ0MDAwMDAwMDAwMDAwMDAwNDQ0NDQ0NDQ0JCQkGBgYCAgIAAAAAAAABAQEEBAQG BgYNDQ0NDQ0ODg4PDw8PDw8ODg4NDQ0MDAwMDAwLCwsKCgoLCwsLCwsMDAwMDAwMDAwODg4ODg4P Dw8QEBAQEBAQEBAPDw8PDw8PDw8ODg4NDQ0NDQ0ODg4PDw8QEBAQEBASEhIUFBQXFxcYGBgXFxcY GBgaGhocHBwfHx8fHx8gICAjIyMmJiYoKCgnJycmJiYgICAfHx8dHR0dHR0dHR0fHx8iIiIkJCQo KCgrKysuLi4xMTE1NTU8PDxFRUVMTExTU1NOTk5GRkY9PT02NjYxMTEvLy8uLi4uLi4sLCwpKSkm JiYjIyMfHx8aGhoWFhYVFRUUFBQTExMSEhIREREPDw8NDQ0MDAwNDQ0NDQ0NDQ0NDQ0ODg4ODg4N DQ0MDAwODg4NDQ0LCwsICAgFBQUCAgIAAAAAAAACAgICAgIBAQEBAQE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BAQEBAQECAgIDAwMDAwMDAwMBAQEAAAAAAAAAAAADAwMHBwcJ CQkKCgoLCwsKCgoKCgoJCQkJCQkICAgICAgICAgCAgIBAQEAAAAAAAAAAAAAAAABAQEBAQECAgIB AQEAAAAAAAAAAAAAAAABAQECAgIFBQUHBwcICAgJCQkJCQkJCQkJCQkKCgoMDAwMDAwMDAwKCgoH BwcEBAQCAgICAgIAAAAAAAAAAAAAAAAAAAACAgIDAwMDAwMGBgYHBwcHBwcHBwcGBgYEBAQDAwMC AgIGBgYICAgLCwsNDQ0MDAwLCwsLCwsLCwsNDQ0KCgoGBgYCAgIAAAAAAAAAAAAAAAABAQEBAQEB AQEBAQEAAAAAAAAAAAAAAAAAAAAAAAACAgIFBQUHBwcJCQkJCQkKCgoJCQkICAgICAgICAgKCgoL CwsLCwsKCgoNDQ0NDQ0NDQ0NDQ0NDQ0NDQ0NDQ0NDQ0NDQ0KCgoHBwcDAwMBAQEAAAAAAAABAQEF BQUGBgYICAgKCgoMDAwNDQ0ODg4ODg4LCwsLCwsLCwsLCwsNDQ0ODg4ODg4ODg4REREREREQEBAQ EBAPDw8PDw8PDw8PDw8ODg4ODg4ODg4QEBARERETExMUFBQUFBQZGRkZGRkZGRkZGRkZGRkZGRkc HBweHh4fHx8hISEjIyMlJSUkJCQjIyMhISEfHx8dHR0bGxsaGhoZGRkbGxsdHR0gICAiIiInJyct LS01NTU6Ojo7Ozs5OTk2NjY0NDQ0NDQ0NDQ0NDQzMzMxMTEtLS0qKiooKCghISEfHx8aGhoXFxcW FhYVFRUUFBQTExMVFRUUFBQSEhIREREQEBAODg4MDAwKCgoHBwcICAgJCQkLCwsNDQ0ODg4NDQ0M DAwKCgoICAgFBQUDAwMBAQEAAAABAQEBAQEAAAAAAAAAAAAAAAABAQEBAQE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BAQEBAQEDAwMEBAQGBgYHBwcHBwcFBQUBAQEAAAAAAAABAQEDAwMF BQUGBgYFBQUFBQUFBQUGBgYICAgKCgoLCwsHBwcGBgYEBAQCAgIAAAAAAAAAAAAAAAABAQEBAQEA AAAAAAAAAAAAAAABAQEBAQEDAwMGBgYKCgoNDQ0ODg4ODg4ODg4ODg4MDAwNDQ0PDw8PDw8NDQ0L CwsJCQkICAgGBgYEBAQBAQEAAAAAAAAAAAAAAAAAAAAAAAABAQECAgICAgICAgIBAQEBAQEBAQEG BgYICAgKCgoMDAwNDQ0MDAwLCwsKCgoGBgYEBAQBAQEAAAAAAAAAAAAAAAAAAAAAAAAAAAAAAAAB AQEDAwMEBAQDAwMDAwMBAQECAgIEBAQGBgYJCQkLCwsODg4PDw8PDw8PDw8ODg4ODg4ODg4ODg4M DAwMDAwODg4ODg4ODg4PDw8PDw8PDw8QEBAPDw8PDw8PDw8ODg4MDAwKCgoICAgHBwcGBgYHBwcH BwcICAgJCQkKCgoLCwsMDAwMDAwNDQ0MDAwMDAwNDQ0ODg4PDw8PDw8PDw8PDw8PDw8ODg4NDQ0N DQ0NDQ0ODg4PDw8RERESEhIUFBQWFhYYGBgZGRkaGhoaGhoWFhYVFRUTExMSEhISEhIUFBQWFhYY GBgbGxsdHR0fHx8fHx8cHBwaGhoZGRkZGRkcHBweHh4gICAjIyMmJiYqKiosLCwtLS0wMDAxMTEx MTEwMDAsLCwnJychISEeHh4aGhodHR0iIiIlJSUlJSUiIiIdHR0bGxsXFxcWFhYUFBQTExMUFBQV FRUXFxcYGBgYGBgVFRUSEhIREREPDw8NDQ0KCgoHBwcCAgIDAwMFBQUHBwcJCQkJCQkICAgHBwcE BAQCAgIAAAAAAAAAAAAAAAABAQECAgIAAAAAAAAAAAABAQEBAQE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BAQEAAAAAAAAAAAABAQECAgIDAwMEBAQKCgoKCgoJCQkHBwcDAwMBAQEAAAAAAAAB AQEAAAAAAAAAAAAAAAACAgIEBAQFBQUICAgICAgHBwcGBgYEBAQCAgIAAAAAAAAAAAAAAAAAAAAA AAAAAAAAAAAAAAAAAAAAAAABAQEDAwMGBgYICAgMDAwPDw8REREQEBAQEBAQEBAPDw8NDQ0LCwsK CgoKCgoICAgFBQUCAgIBAQEBAQECAgIBAQEAAAAAAAAAAAAAAAAAAAAAAAAAAAAAAAABAQEGBgYG BgYHBwcJCQkKCgoLCwsLCwsKCgoNDQ0LCwsICAgHBwcFBQUDAwMAAAAAAAABAQEBAQECAgIFBQUJ CQkMDAwNDQ0NDQ0LCwsMDAwNDQ0ODg4ODg4ODg4NDQ0NDQ0ODg4ODg4NDQ0NDQ0NDQ0NDQ0NDQ0M DAwODg4PDw8QEBARERERERESEhISEhISEhIQEBAREREREREREREQEBAODg4MDAwLCwsKCgoKCgoK CgoJCQkJCQkKCgoKCgoKCgoNDQ0NDQ0MDAwMDAwNDQ0NDQ0NDQ0NDQ0JCQkJCQkJCQkJCQkKCgoM DAwODg4PDw8TExMVFRUXFxcZGRkaGhoaGhoZGRkZGRkWFhYTExMREREPDw8QEBASEhITExMUFBQT ExMUFBQUFBQVFRUWFhYYGBgbGxsdHR0iIiIlJSUqKiovLy8zMzM0NDQ0NDQzMzMvLy8pKSkhISEa GhoWFhYUFBQUFBQUFBQWFhYYGBgaGhobGxsbGxsYGBgVFRUTExMVFRUWFhYXFxcZGRkaGhoaGhoa GhoaGhoYGBgVFRUREREPDw8ODg4LCwsHBwcDAwMBAQEBAQEBAQEBAQECAgICAgIBAQEAAAAAAAAA AAAAAAABAQEBAQEAAAAAAAAAAAABAQEBAQE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BAQEAAAAAAAAAAAAAAAAAAAAAAAAAAAADAwMFBQUICAgICAgGBgYDAwMCAgIBAQEAAAAA AAAAAAAAAAAAAAAAAAAAAAABAQEDAwMEBAQFBQUGBgYFBQUDAwMBAQEAAAAAAAAAAAAAAAAAAAAA AAAAAAAAAAAAAAABAQEBAQEAAAAAAAAAAAADAwMHBwcJCQkODg4ODg4PDw8ODg4MDAwKCgoJCQkJ CQkCAgIAAAAAAAAAAAAAAAAAAAABAQEBAQEBAQEAAAAAAAAAAAAAAAABAQEDAwMFBQUBAQEBAQEB AQEDAwMGBgYICAgKCgoKCgoPDw8ODg4MDAwMDAwLCwsICAgFBQUCAgIBAQEAAAAAAAADAwMICAgM DAwPDw8QEBASEhISEhISEhISEhISEhIREREQEBAPDw8NDQ0MDAwLCwsKCgoKCgoKCgoLCwsMDAwP Dw8PDw8QEBASEhISEhISEhISEhISEhIREREREREQEBAPDw8NDQ0LCwsJCQkICAgJCQkICAgICAgJ CQkKCgoLCwsMDAwNDQ0NDQ0MDAwLCwsLCwsMDAwMDAwMDAwMDAwKCgoKCgoKCgoKCgoLCwsMDAwM DAwNDQ0QEBASEhIUFBQVFRUVFRUUFBQUFBQUFBQVFRUUFBQSEhISEhITExMVFRUWFhYWFhYWFhYW FhYXFxcaGhofHx8kJCQnJycpKSkpKSkqKiorKyssLCwsLCwqKiooKCgmJiYeHh4ZGRkUFBQQEBAQ EBARERETExMTExMXFxcXFxcXFxcXFxcXFxcWFhYVFRUVFRUUFBQVFRUYGBgZGRkZGRkXFxcVFRUU FBQVFRUSEhIPDw8NDQ0MDAwKCgoHBwcEBAQBAQEAAAAAAAAAAAAAAAAAAAAAAAAAAAACAgICAgIB AQEBAQEBAQEBAQEAAAAAAAAAAAAAAAAAAAAAAAAAAAABAQEBAQECAgI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CAgICAgIBAQEAAAAAAAAAAAAAAAAAAAAA AAAAAAAAAAAAAAAAAAAAAAAAAAABAQECAgIEBAQEBAQEBAQCAgIBAQEAAAAAAAAAAAAAAAAAAAAA AAAAAAAAAAABAQEBAQEAAAAAAAAAAAAAAAAAAAACAgICAgIFBQUKCgoNDQ0ODg4ODg4NDQ0MDAwF BQUEBAQCAgIAAAAAAAAAAAAAAAAAAAABAQEBAQEAAAAAAAAAAAACAgIFBQUICAgDAwMDAwMDAwME BAQGBgYJCQkMDAwNDQ0ICAgJCQkKCgoLCwsLCwsKCgoICAgICAgBAQEAAAAAAAACAgIHBwcMDAwO Dg4PDw8REREREREQEBAQEBAQEBARERETExMTExMSEhISEhIREREQEBAPDw8ODg4PDw8QEBAPDw8P Dw8QEBAREREREREQEBAQEBAPDw8QEBAPDw8ODg4NDQ0MDAwLCwsLCwsLCwsLCwsLCwsLCwsLCwsM DAwNDQ0ODg4PDw8PDw8ODg4ODg4ODg4PDw8QEBAQEBAQEBAPDw8PDw8ODg4NDQ0MDAwMDAwLCwsL CwsMDAwODg4QEBASEhISEhISEhITExMUFBQUFBQVFRUXFxcaGhodHR0gICAjIyMlJSUqKiopKSkq KiosLCwuLi4uLi4sLCwqKiomJiYlJSUiIiIfHx8dHR0bGxsaGhoaGhoWFhYVFRUSEhISEhITExMU FBQVFRUUFBQVFRUUFBQUFBQTExMTExMSEhISEhISEhISEhIUFBQWFhYXFxcXFxcXFxcXFxcXFxcU FBQTExMSEhIREREQEBAODg4MDAwLCwsEBAQCAgIBAQEAAAABAQEDAwMEBAQFBQUCAgIBAQEAAAAA AAAAAAAAAAAAAAABAQECAgIDAwMEBAQFBQUFBQUDAwMBAQE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BAQEBAQECAgIDAwMDAwMDAwMAAAAAAAAAAAAAAAAAAAAAAAAA AAAAAAAAAAAAAAAAAAAAAAAAAAAAAAAAAAABAQEAAAACAgIHBwcMDAwODg4PDw8PDw8ODg4MDAwM DAwLCwsHBwcDAwMBAQEBAQEBAQEAAAAAAAAAAAAAAAAAAAABAQEDAwMFBQUHBwcICAgICAgICAgH BwcICAgJCQkKCgoLCwsMDAwMDAwJCQkFBQUBAQEAAAAAAAACAgIAAAAAAAAEBAQJCQkNDQ0ODg4O Dg4ODg4ODg4NDQ0NDQ0MDAwMDAwMDAwMDAwPDw8QEBASEhISEhISEhISEhISEhITExMPDw8PDw8P Dw8PDw8ODg4MDAwLCwsKCgoKCgoJCQkJCQkJCQkJCQkLCwsNDQ0ODg4NDQ0NDQ0NDQ0NDQ0NDQ0O Dg4ODg4PDw8QEBAPDw8PDw8PDw8QEBAREREREREREREQEBAPDw8ODg4MDAwLCwsLCwsLCwsMDAwN DQ0PDw8RERETExMTExMVFRUXFxcaGhocHBweHh4gICAiIiIjIyMmJiYqKiosLCwtLS0tLS0tLS0s LCwqKiomJiYiIiIgICAcHBwaGhoXFxcVFRUTExMTExMUFBQUFBQXFxcWFhYVFRUUFBQUFBQVFRUV FRUVFRUUFBQTExMSEhIREREQEBAQEBAREREREREXFxcYGBgaGhobGxsaGhoaGhoaGhobGxsXFxcX FxcXFxcVFRUTExMREREQEBAQEBAJCQkHBwcGBgYFBQUGBgYHBwcHBwcHBwcDAwMCAgIBAQEAAAAB AQEDAwMFBQUHBwcKCgoKCgoICAgGBgYEBAQCAgI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BAQEBAQEBAQEBAQEBAQEAAAAAAAAAAAAAAAAA AAAAAAAAAAAAAAAAAAAAAAAAAAAAAAAAAAAAAAABAQECAgIAAAAAAAAAAAAAAAAAAAAAAAAAAAAA AAAAAAABAQEBAQEBAQEAAAAAAAABAQECAgIHBwcJCQkKCgoLCwsKCgoKCgoKCgoKCgoJCQkKCgoL CwsJCQkGBgYEBAQGBgYICAgAAAAAAAAAAAAAAAAAAAAAAAAAAAAAAAAGBgYICAgICAgGBgYDAwMA AAAAAAAAAAAGBgYICAgJCQkHBwcDAwMAAAAAAAACAgIAAAAAAAAAAAAEBAQJCQkMDAwMDAwLCwsN DQ0NDQ0NDQ0MDAwJCQkFBQUAAAAAAAABAQEEBAQICAgLCwsNDQ0NDQ0ODg4PDw8PDw8PDw8PDw8O Dg4MDAwJCQkHBwcFBQUCAgICAgIBAQEBAQECAgIEBAQGBgYHBwcKCgoKCgoLCwsMDAwNDQ0ODg4O Dg4PDw8ODg4ODg4NDQ0NDQ0NDQ0NDQ0NDQ0NDQ0MDAwLCwsJCQkICAgJCQkKCgoMDAwODg4PDw8Q EBATExMUFBQUFBQXFxcaGhodHR0fHx8gICAfHx8cHBwZGRkYGBgaGhocHBwaGhocHBwdHR0cHBwZ GRkWFhYVFRUVFRUREREREREREREQEBAPDw8ODg4NDQ0NDQ0PDw8REREUFBQWFhYXFxcWFhYVFRUU FBQWFhYUFBQSEhIRERESEhIUFBQYGBgaGhoeHh4fHx8gICAfHx8cHBwYGBgVFRUUFBQYGBgZGRkZ GRkWFhYSEhIODg4ODg4ODg4ODg4MDAwKCgoJCQkICAgHBwcGBgYFBQUGBgYHBwcICAgKCgoMDAwN DQ0ODg4PDw8MDAwJCQkFBQUBAQEAAAAAAAAAAAABAQEAAAAAAAAAAAAAAAAAAAAAAAAAAAAAAAAA AAAAAAAAAAAAAAAAAAAAAAAAAAAAAAAAAAAAAAAAAAAAAAAAAAAAAAAAAAAAAAAAAAAAAAAAAAAA AAAAAAAAAAAAAAAAAAAAAAAAAAAAAAAAAAAAAAAAAAAAAAAAAAAAAAAAAAAAAAAAAAAAAAAAAAAA AAAAAAABAQEBAQEAAAAAAAAAAAAAAAAAAAABAQEAAAAAAAAAAAAAAAAAAAAAAAAAAAABAQEAAAAA AAAAAAAAAAAAAAAAAAAAAAAAAAAAAAAAAAAAAAAAAAAAAAAAAAAAAAAAAAAAAAAAAAAAAAAAAAAA AAAAAAAAAAAAAAAAAAAAAAAAAAAAAAAAAAAAAAAAAAAAAAAAAAAAAAAAAAAAAAAAAAAAAAAAAAAA AAAAAAAAAAAAAAAAAAAAAAAAAAAAAAAAAAAAAAAAAAAAAAAAAAAAAAAAAAAAAAAAAAABAQEBAQEA AAAAAAAAAAAAAAABAQEBAQEAAAAAAAAAAAAAAAAAAAAAAAABAQEBAQEAAAAAAAAAAAAAAAAAAAAA AAAAAAAAAAAAAAAAAAAAAAAAAAAAAAAAAAAAAAAAAAAAAAAAAAABAQEBAQEBAQEBAQEAAAAAAAAB AQEBAQEBAQEBAQECAgIEBAQGBgYHBwcDAwMEBAQGBgYICAgKCgoLCwsLCwsLCwsDAwMCAgIAAAAA AAAAAAAAAAAAAAABAQECAgIBAQEAAAAAAAABAQEBAQEBAQEAAAAAAAAAAAAAAAABAQEBAQEBAQEA AAAAAAAAAAAAAAABAQECAgIFBQUGBgYGBgYGBgYHBwcHBwcJCQkKCgoLCwsLCwsMDAwLCwsLCwsJ CQkFBQUBAQEAAAAAAAAAAAABAQEAAAAAAAABAQEDAwMHBwcKCgoLCwsMDAwODg4PDw8PDw8QEBAP Dw8ODg4MDAwLCwsLCwsHBwcDAwMBAQEDAwMHBwcLCwsODg4ODg4ODg4ODg4PDw8QEBAQEBAPDw8O Dg4LCwsKCgoHBwcEBAQBAQEAAAAAAAAAAAADAwMCAgIDAwMICAgLCwsMDAwODg4QEBAQEBASEhIW FhYaGhodHR0hISEjIyMkJCQjIyMfHx8bGxsXFxcVFRUUFBQSEhIREREUFBQWFhYXFxcYGBgXFxcV FRUSEhIQEBAKCgoKCgoKCgoKCgoLCwsNDQ0PDw8REREVFRUVFRUVFRUTExMSEhIRERERERESEhIS EhIUFBQVFRUWFhYZGRkeHh4hISEiIiIdHR0YGBgTExMSEhIUFBQXFxcYGBgXFxcaGhobGxsbGxsZ GRkVFRUSEhIRERERERERERENDQ0HBwcDAwMEBAQGBgYICAgICAgMDAwNDQ0PDw8QEBAPDw8NDQ0J CQkHBwcAAAAAAAAAAAAAAAAAAAAAAAAAAAAAAAAAAAAAAAAAAAAAAAAAAAAAAAAAAAAAAAAAAAAA AAAAAAAAAAAAAAAAAAAAAAAAAAAAAAAAAAAAAAAAAAAAAAAAAAAAAAAAAAAAAAAAAAAAAAAAAAAA AAAAAAAAAAAAAAAAAAAAAAAAAAAAAAAAAAAAAAAAAAAAAAAAAAAAAAAAAAAAAAAAAAAAAAAAAAAA AAAAAAAAAAAAAAABAQEBAQE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BAQEDAwMFBQUGBgYHBwcGBgYEBAQBAQEAAAAAAAAAAAAAAAAAAAAAAAAAAAAAAAAAAAAAAAAA AAAAAAAAAAAAAAAAAAAAAAAAAAAAAAAAAAAAAAABAQEBAQECAgIDAwMDAwMCAgIBAQEBAQEBAQEA AAAAAAABAQECAgIDAwMFBQUGBgYBAQEBAQEBAQEBAQECAgICAgIDAwMDAwMCAgICAgIAAAAAAAAA AAAAAAAAAAABAQEBAQEAAAAAAAAAAAABAQEBAQEAAAAAAAAAAAAAAAAAAAAAAAAAAAAAAAAAAAAA AAACAgIBAQEAAAAAAAAAAAACAgIEBAQGBgYJCQkKCgoMDAwNDQ0PDw8PDw8QEBAQEBAJCQkJCQkJ CQkICAgJCQkKCgoMDAwODg4PDw8ODg4ODg4PDw8QEBASEhISEhIREREQEBAQEBAQEBAPDw8ODg4O Dg4NDQ0NDQ0MDAwLCwsKCgoKCgoMDAwNDQ0ODg4ODg4REREQEBAPDw8PDw8PDw8PDw8PDw8ODg4R EREODg4JCQkEBAQCAgIBAQEBAQECAgIAAAAAAAAAAAAFBQUJCQkKCgoMDAwODg4SEhITExMVFRUW FhYYGBgYGBgYGBgYGBgTExMQEBAODg4MDAwMDAwODg4PDw8QEBAODg4PDw8RERESEhISEhIREREP Dw8ODg4SEhIQEBAMDAwKCgoKCgoMDAwODg4QEBAMDAwNDQ0ODg4PDw8QEBARERETExMUFBQWFhYa GhodHR0fHx8gICAfHx8dHR0ZGRkQEBANDQ0MDAwODg4TExMXFxcaGhobGxsbGxsZGRkYGBgWFhYU FBQSEhIQEBAODg4HBwcEBAQAAAAAAAABAQEEBAQHBwcHBwcLCwsKCgoJCQkGBgYEBAQCAgIAAAAA AAAAAAAAAAAAAAAAAAAAAAAAAAAAAAAAAAAAAAAAAAAAAAAAAAAAAAAAAAAAAAAAAAAAAAAAAAAA AAAAAAAAAAAAAAAAAAAAAAAAAAAAAAAAAAAAAAAAAAAAAAAAAAAAAAAAAAAAAAAAAAAAAAAAAAAA AAAAAAAAAAAAAAAAAAAAAAAAAAAAAAAAAAAAAAAAAAAAAAAAAAAAAAAAAAAAAAAAAAAAAAAAAAAA AAAAAAAAAAAAAAAAAAAAAAAAAAAAAAAAAAAAAAABAQEBAQEAAAAAAAAAAAAAAAAAAAAAAAAAAAAA AAAAAAAAAAAAAAAAAAAAAAAAAAAAAAAAAAAAAAAAAAAAAAAAAAAAAAAAAAAAAAAAAAAAAAAAAAAA AAAAAAAAAAAAAAAAAAAAAAAAAAAAAAAAAAAAAAAAAAAAAAAAAAAAAAAAAAAAAAAAAAAAAAAAAAAA AAAAAAAAAAAAAAAAAAAAAAAAAAAAAAAAAAAAAAAAAAAAAAAAAAAAAAAAAAAAAAAAAAAAAAAAAAAA AAAAAAABAQECAgIICAgHBwcGBgYFBQUDAwMBAQEAAAAAAAAAAAAAAAAAAAAAAAAAAAAAAAAAAAAA AAAAAAAAAAAAAAAAAAAAAAAAAAAAAAAAAAABAQECAgICAgIDAwMDAwMCAgICAgIBAQEBAQEAAAAA AAAAAAABAQECAgIDAwMEBAQCAgIBAQEAAAAAAAAAAAAAAAAAAAAAAAABAQEBAQEBAQEAAAAAAAAA AAAAAAAAAAAAAAAAAAAAAAAAAAAAAAAAAAAAAAAAAAAAAAAAAAACAgIEBAQHBwcKCgoLCwsMDAwI CAgHBwcGBgYDAwMBAQEAAAACAgIDAwMFBQUGBgYICAgJCQkLCwsLCwsLCwsKCgoODg4ODg4ODg4O Dg4NDQ0NDQ0NDQ0ODg4PDw8PDw8PDw8QEBARERESEhISEhISEhIVFRUUFBQUFBQTExMTExMSEhIR EREREREREREQEBAQEBAPDw8ODg4NDQ0KCgoJCQkLCwsKCgoJCQkKCgoLCwsNDQ0NDQ0ODg4KCgoI CAgFBQUCAgIAAAAAAAAAAAABAQEDAwMDAwMFBQUICAgLCwsMDAwODg4QEBARERERERESEhITExMS EhISEhIREREQEBANDQ0LCwsICAgFBQUDAwMDAwMFBQUHBwcPDw8QEBARERESEhISEhISEhIREREQ EBAKCgoICAgFBQUEBAQEBAQHBwcKCgoMDAwODg4PDw8QEBARERESEhITExMVFRUWFhYdHR0eHh4c HBwYGBgTExMPDw8LCwsHBwcPDw8ODg4PDw8REREUFBQXFxcZGRkaGhoZGRkXFxcVFRUUFBQTExMQ EBALCwsICAgDAwMBAQEAAAAAAAABAQEEBAQFBQUFBQUDAwMDAwMBAQEAAAAAAAAAAAAAAAAAAAAA AAAAAAAAAAAAAAAAAAAAAAAAAAAAAAAAAAAAAAAAAAAAAAAAAAAAAAAAAAAAAAAAAAAAAAAAAAAA AAAAAAAAAAAAAAAAAAAAAAAAAAAAAAAAAAAAAAAAAAAAAAAAAAAAAAAAAAAAAAAAAAAAAAAAAAAA AAAAAAAAAAAAAAAAAAAAAAAAAAAAAAAAAAAAAAAAAAAAAAAAAAAAAAAAAAAAAAAAAAAAAAABAQEB AQEAAAAAAAAAAAAAAAAAAAABAQEAAAAAAAAAAAABAQEBAQEAAAAAAAAAAAAAAAAAAAAAAAAAAAAA AAAAAAAAAAAAAAAAAAAAAAAAAAAAAAAAAAAAAAAAAAAAAAAAAAAAAAAAAAAAAAAAAAAAAAAAAAAA AAAAAAAAAAAAAAAAAAAAAAAAAAAAAAAAAAAAAAAAAAAAAAAAAAAAAAAAAAAAAAAAAAAAAAAAAAAA AAAAAAAAAAAAAAAAAAAAAAAAAAAAAAAAAAAAAAAAAAAAAAAAAAAAAAACAgICAgIBAQEAAAAAAAAA AAAAAAAAAAABAQEDAwMEBAQGBgYFBQUEBAQCAgIBAQEAAAAAAAAAAAAAAAAAAAAAAAAAAAAAAAAA AAAAAAAAAAAAAAAAAAAAAAAAAAAAAAAAAAAAAAABAQEBAQEBAQEBAQEAAAAAAAAAAAAAAAAAAAAA AAAAAAABAQEBAQECAgIEBAQDAwMBAQEAAAAAAAAAAAAAAAABAQEAAAAAAAAAAAAAAAAAAAAAAAAA AAAAAAAAAAAAAAAAAAAAAAAAAAAAAAAAAAAAAAAAAAAAAAABAQEEBAQHBwcKCgoLCwsLCwsJCQkK CgoLCwsJCQkGBgYDAwMDAwMEBAQBAQECAgIDAwMEBAQFBQUEBAQDAwMDAwMEBAQFBQUGBgYICAgJ CQkKCgoMDAwNDQ0NDQ0NDQ0ODg4PDw8QEBARERESEhISEhITExMUFBQVFRUVFRUUFBQTExMREREP Dw8PDw8ODg4MDAwLCwsJCQkICAgGBgYGBgYAAAAAAAAAAAACAgIEBAQHBwcICAgJCQkLCwsLCwsL CwsLCwsKCgoICAgHBwcGBgYGBgYGBgYGBgYHBwcICAgJCQkKCgoMDAwMDAwNDQ0ODg4PDw8PDw8P Dw8ODg4ODg4ODg4NDQ0LCwsHBwcDAwMCAgIDAwMFBQUJCQkKCgoKCgoJCQkICAgHBwcGBgYFBQUJ CQkJCQkKCgoLCwsMDAwODg4QEBAREREUFBQUFBQVFRUUFBQUFBQVFRUWFhYXFxcXFxcWFhYTExMO Dg4LCwsKCgoICAgHBwcKCgoMDAwODg4PDw8RERESEhITExMTExMVFRUVFRUUFBQTExMQEBAKCgoE BAQAAAACAgIBAQEAAAAAAAABAQEAAAAAAAAAAAAAAAAAAAAAAAAAAAABAQEBAQEBAQEBAQEAAAAA AAAAAAAAAAAAAAAAAAAAAAAAAAAAAAAAAAAAAAAAAAAAAAAAAAAAAAAAAAAAAAAAAAAAAAAAAAAA AAAAAAAAAAAAAAAAAAAAAAAAAAAAAAAAAAAAAAAAAAAAAAAAAAAAAAAAAAAAAAAAAAAAAAAAAAAA AAAAAAAAAAAAAAAAAAAAAAAAAAAAAAAAAAAAAAAAAAAAAAAAAAAAAAAAAAAAAAAAAAABAQEBAQEB AQEBAQEBAQEAAAAAAAAAAAAAAAAAAAAAAAAAAAAAAAABAQEBAQEBAQEAAAAAAAAAAAAAAAAAAAAA AAAAAAAAAAAAAAAAAAAAAAAAAAAAAAAAAAAAAAAAAAAAAAAAAAAAAAAAAAAAAAAAAAAAAAAAAAAA AAAAAAAAAAAAAAAAAAAAAAAAAAAAAAAAAAAAAAAAAAAAAAAAAAAAAAAAAAAAAAAAAAAAAAAAAAAA AAAAAAAAAAAAAAAAAAAAAAAAAAAAAAAAAAAAAAAAAAAAAAAAAAABAQEBAQEBAQEAAAABAQEBAQEB AQEBAQEAAAAAAAABAQECAgIDAwMDAwMCAgICAgIAAAAAAAAAAAAAAAAAAAAAAAAAAAAAAAAAAAAA AAAAAAAAAAAAAAAAAAABAQEBAQEAAAAAAAAAAAAAAAAAAAAAAAAAAAAAAAAAAAAAAAAAAAAAAAAA AAAAAAAAAAAAAAABAQEBAQEAAAAAAAAAAAAAAAAAAAABAQEAAAAAAAAAAAABAQEAAAAAAAAAAAAA AAACAgICAgIBAQEAAAAAAAAAAAABAQEBAQECAgICAgIEBAQFBQUGBgYGBgYEBAQDAwMFBQUHBwcJ CQkJCQkHBwcGBgYGBgYHBwcGBgYHBwcICAgJCQkKCgoJCQkJCQkICAgMDAwMDAwMDAwLCwsKCgoK CgoLCwsMDAwNDQ0NDQ0ODg4PDw8PDw8PDw8PDw8QEBAQEBAQEBAPDw8PDw8ODg4ODg4NDQ0NDQ0L CwsMDAwMDAwMDAwNDQ0NDQ0ODg4ODg4QEBAPDw8PDw8QEBAQEBAQEBAPDw8ODg4MDAwNDQ0NDQ0N DQ0MDAwKCgoICAgGBgYBAQEBAQECAgIBAQEBAQEDAwMGBgYHBwcNDQ0NDQ0NDQ0NDQ0NDQ0NDQ0N DQ0NDQ0LCwsMDAwNDQ0MDAwLCwsMDAwODg4PDw8SEhISEhISEhISEhIREREREREQEBAPDw8RERER ERERERESEhISEhISEhITExMTExMQEBAREREREREREREQEBAQEBARERESEhINDQ0ODg4NDQ0KCgoJ CQkICAgGBgYEBAQICAgLCwsPDw8RERETExMVFRUWFhYXFxcTExMSEhIQEBAMDAwHBwcCAgIAAAAA AAAAAAAAAAAAAAABAQEBAQEAAAAAAAAAAAABAQEBAQEBAQEAAAAAAAAAAAAAAAAAAAAAAAAAAAAA AAAAAAAAAAAAAAAAAAAAAAAAAAAAAAAAAAAAAAAAAAAAAAAAAAAAAAAAAAAAAAAAAAAAAAAAAAAA AAAAAAAAAAAAAAAAAAAAAAAAAAAAAAAAAAAAAAAAAAAAAAAAAAAAAAAAAAAAAAAAAAAAAAAAAAAA AAAAAAAAAAAAAAAAAAAAAAAAAAAAAAAAAAAAAAAAAAAAAAAAAAAAAAAAAAAAAAAAAAAAAAACAgIE BAQEBAQDAwMBAQEAAAAAAAAAAAAAAAAAAAAAAAAAAAABAQEBAQEAAAAAAAAAAAAAAAAAAAAAAAAA AAAAAAAAAAAAAAAAAAAAAAAAAAAAAAAAAAAAAAAAAAAAAAAAAAAAAAAAAAAAAAAAAAAAAAAAAAAA AAAAAAAAAAAAAAAAAAAAAAAAAAAAAAAAAAAAAAAAAAAAAAAAAAAAAAAAAAAAAAAAAAAAAAAAAAAA AAAAAAAAAAAAAAAAAAAAAAAAAAAAAAAAAAAAAAAAAAAAAAAAAAAAAAAAAAAAAAAAAAAAAAABAQEB AQEBAQEAAAAAAAAAAAAAAAAAAAAAAAABAQEAAAAAAAAAAAAAAAAAAAAAAAAAAAAAAAAAAAAAAAAA AAAAAAAAAAABAQEBAQEBAQEAAAAAAAAAAAAAAAAAAAAAAAAAAAAAAAAAAAAAAAAAAAAAAAAAAAAA AAAAAAAAAAAAAAAAAAAAAAAAAAAAAAAAAAAAAAAAAAAAAAAAAAAAAAAAAAAAAAAAAAAAAAAAAAAA AAAAAAAAAAAAAAAAAAAAAAAAAAAAAAACAgIDAwMGBgYJCQkMDAwNDQ0MDAwLCwsLCwsLCwsKCgoI CAgGBgYFBQUHBwcICAgLCwsMDAwNDQ0PDw8QEBAREREREREREREPDw8NDQ0KCgoGBgYCAgIAAAAA AAAAAAAKCgoLCwsNDQ0ODg4PDw8QEBAQEBAREREREREPDw8MDAwKCgoKCgoLCwsODg4PDw8RERET ExMXFxcZGRkZGRkYGBgXFxcXFxcTExMSEhIPDw8MDAwJCQkFBQUBAQEAAAABAQEAAAAAAAAAAAAA AAAAAAABAQEBAQEEBAQGBgYICAgICAgJCQkMDAwPDw8QEBATExMSEhIREREPDw8ODg4NDQ0NDQ0M DAwNDQ0ODg4PDw8QEBAQEBAQEBAQEBARERENDQ0NDQ0ODg4PDw8PDw8PDw8PDw8PDw8ODg4NDQ0M DAwMDAwMDAwNDQ0ODg4PDw8NDQ0NDQ0MDAwLCwsKCgoJCQkJCQkJCQkKCgoKCgoJCQkICAgICAgL CwsMDAwMDAwTExMUFBQWFhYXFxcXFxcWFhYWFhYVFRUREREODg4KCgoEBAQAAAAAAAAAAAACAgID AwMEBAQGBgYICAgJCQkJCQkICAgICAgHBwcFBQUCAgIAAAAAAAAAAAAAAAABAQEAAAAAAAAAAAAA AAAAAAAAAAAAAAAAAAAAAAAAAAAAAAAAAAAAAAAAAAAAAAAAAAAAAAAAAAAAAAAAAAAAAAAAAAAA AAAAAAAAAAAAAAAAAAAAAAAAAAAAAAAAAAAAAAAAAAAAAAAAAAAAAAAAAAAAAAAAAAAAAAAAAAAA AAAAAAAAAAAAAAAAAAAAAAAAAAAAAAAAAAAAAAAAAAAAAAAAAAAAAAAAAAAAAAAAAAABAQEDAwME BAQEBAQEBAQEBAQCAgIBAQE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C AgIBAQEAAAAAAAAAAAAAAAAAAAABAQEAAAAAAAAAAAAAAAAAAAAAAAAAAAAAAAAAAAAAAAAAAAAA AAABAQEBAQEBAQEBAQEBAQEAAAAAAAAAAAAAAAAAAAAAAAABAQEAAAAAAAAAAAAAAAAAAAAAAAAA AAAAAAAAAAAAAAAAAAAAAAAAAAAAAAAAAAAAAAAAAAAAAAAAAAAAAAAAAAAAAAAAAAAAAAAAAAAA AAABAQECAgIBAQEBAQEBAQECAgIAAAAAAAACAgIFBQUJCQkMDAwODg4ODg4QEBAPDw8NDQ0KCgoI CAgHBwcHBwcGBgYHBwcICAgICAgKCgoLCwsMDAwNDQ0ODg4LCwsLCwsKCgoJCQkICAgICAgJCQkK CgoICAgKCgoNDQ0ODg4PDw8QEBARERESEhIMDAwKCgoICAgGBgYGBgYICAgKCgoMDAwSEhIVFRUZ GRkbGxsaGhoYGBgWFhYVFRUSEhIQEBAODg4LCwsICAgEBAQBAQEAAAABAQEAAAAAAAAAAAAAAAAB AQEBAQECAgIICAgMDAwPDw8QEBAQEBASEhITExMTExMPDw8ODg4NDQ0MDAwLCwsMDAwNDQ0NDQ0R EREQEBAPDw8ODg4ODg4NDQ0MDAwLCwsLCwsLCwsMDAwMDAwMDAwMDAwLCwsKCgoJCQkKCgoKCgoL CwsMDAwNDQ0ODg4PDw8KCgoKCgoKCgoJCQkICAgHBwcHBwcHBwcKCgoMDAwNDQ0ODg4SEhIZGRkf Hx8hISEXFxcXFxcWFhYUFBQSEhIPDw8NDQ0LCwsNDQ0KCgoFBQUAAAAAAAACAgIHBwcKCgoKCgoL CwsMDAwNDQ0MDAwMDAwLCwsKCgoFBQUEBAQCAgIAAAAAAAABAQEDAwMEBAQAAAAAAAAAAAAAAAAA AAAAAAAAAAAAAAAAAAAAAAAAAAAAAAAAAAAAAAAAAAAAAAAAAAAAAAAAAAAAAAAAAAAAAAAAAAAA AAAAAAAAAAAAAAAAAAAAAAAAAAAAAAAAAAAAAAAAAAAAAAAAAAAAAAAAAAAAAAAAAAAAAAAAAAAA AAAAAAAAAAAAAAAAAAAAAAAAAAAAAAAAAAAAAAAAAAAAAAAAAAAAAAAAAAAAAAAAAAAAAAABAQEE BAQICAgKCgoEBAQDAwMBAQEAAAAAAAAAAAAAAAAAAAAAAAAAAAAAAAAAAAAAAAAAAAAAAAAAAAAA AAAAAAAAAAAAAAAAAAAAAAAAAAAAAAAAAAAAAAAAAAAAAAAAAAAAAAAAAAAAAAAAAAAAAAAAAAAA AAAAAAAAAAAAAAAAAAAAAAAAAAAAAAAAAAAAAAAAAAAAAAAAAAAAAAAAAAAAAAAAAAAAAAAAAAAA AAAAAAAAAAAAAAAAAAAAAAAAAAAAAAAAAAAAAAAAAAAAAAAAAAAAAAAAAAABAQEAAAAAAAAAAAAA AAABAQECAgICAgICAgIBAQEAAAAAAAAAAAAAAAAAAAAAAAAAAAAAAAAAAAAAAAAAAAAAAAAAAAAB AQEBAQEBAQEBAQEAAAAAAAAAAAAAAAAAAAAAAAAAAAAAAAAAAAAAAAAAAAAAAAAAAAAAAAAAAAAA AAAAAAAAAAAAAAAAAAAAAAAAAAAAAAAAAAAAAAAAAAAAAAAAAAAAAAAAAAAAAAAAAAAAAAADAwMH BwcJCQkICAgICAgHBwcHBwcICAgHBwcGBgYGBgYHBwcICAgICAgICAgMDAwMDAwMDAwMDAwMDAwL CwsICAgHBwcAAAAAAAAAAAABAQECAgIDAwMEBAQFBQUBAQEBAQEBAQEAAAAAAAAAAAAAAAAAAAAC AgIEBAQGBgYGBgYFBQUEBAQEBAQEBAQAAAAAAAAAAAAAAAAAAAAAAAAAAAAAAAAICAgLCwsODg4Q EBAQEBAPDw8PDw8PDw8ODg4NDQ0MDAwLCwsLCwsLCwsLCwsLCwsKCgoKCgoJCQkICAgGBgYDAwMB AQEAAAACAgIHBwcLCwsLCwsKCgoJCQkICAgHBwcDAwMDAwMCAgIDAwMFBQUICAgLCwsNDQ0MDAwK CgoJCQkKCgoMDAwNDQ0NDQ0NDQ0QEBAQEBAQEBAPDw8NDQ0LCwsJCQkHBwcHBwcJCQkMDAwODg4P Dw8ODg4MDAwKCgoFBQUGBgYHBwcICAgJCQkKCgoMDAwNDQ0PDw8SEhIWFhYXFxcYGBgYGBgWFhYT ExMUFBQTExMTExMTExMTExMSEhIREREQEBAKCgoHBwcDAwMDAwMFBQUKCgoNDQ0PDw8NDQ0NDQ0M DAwKCgoHBwcEBAQCAgIBAQEAAAABAQEBAQEBAQEBAQEBAQEBAQEBAQEAAAAAAAAAAAAAAAAAAAAA AAAAAAAAAAAAAAAAAAAAAAAAAAAAAAAAAAAAAAAAAAAAAAAAAAAAAAAAAAAAAAAAAAAAAAAAAAAA AAAAAAAAAAAAAAAAAAAAAAAAAAAAAAAAAAAAAAAAAAAAAAAAAAAAAAAAAAAAAAAAAAAAAAAAAAAA AAAAAAAAAAAAAAAAAAAAAAAAAAAAAAAAAAAAAAAAAAAAAAAAAAABAQEBAQEAAAAAAAAAAAAAAAAB AQEBAQELCwsKCgoHBwcDAwMAAAAAAAAAAAACAgI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BAQEBAQEAAAAAAAAB AQEDAwMFBQUGBgYFBQUDAwMBAQEAAAAAAAAAAAAAAAAAAAAAAAAAAAAAAAAAAAAAAAAAAAAAAAAA AAAAAAAAAAAAAAAAAAAAAAAAAAAAAAAAAAAAAAAAAAAAAAAAAAAAAAAAAAAAAAADAwMBAQEAAAAA AAAAAAACAgIFBQUHBwcGBgYGBgYFBQUFBQUEBAQFBQUFBQUGBgYCAgICAgICAgICAgIBAQEAAAAA AAAAAAAAAAAAAAAAAAABAQEBAQEBAQEBAQEBAQEAAAAAAAAAAAAAAAAAAAAAAAAAAAAAAAABAQEB AQEBAQEBAQEAAAAAAAAAAAAAAAABAQEBAQEAAAAAAAAAAAAAAAAAAAAAAAAAAAABAQEEBAQHBwcJ CQkLCwsMDAwNDQ0NDQ0NDQ0NDQ0NDQ0MDAwMDAwMDAwLCwsKCgoICAgFBQUCAgIAAAAAAAAAAAAB AQEGBgYGBgYHBwcGBgYGBgYEBAQDAwMCAgICAgICAgIDAwMEBAQDAwMBAQEAAAAAAAAAAAABAQEE BAQICAgLCwsODg4PDw8QEBAQEBAPDw8ODg4MDAwKCgoJCQkJCQkICAgKCgoKCgoKCgoKCgoLCwsK CgoJCQkICAgLCwsMDAwMDAwMDAwMDAwMDAwODg4PDw8UFBQUFBQTExMTExMTExMTExMTExMTExMV FRUUFBQUFBQUFBQSEhIODg4JCQkFBQUAAAABAQEEBAQHBwcICAgICAgHBwcGBgYDAwMCAgIBAQEA AAAAAAAAAAABAQEBAQEBAQEAAAAAAAAAAAAAAAAAAAAAAAAAAAAAAAAAAAAAAAAAAAAAAAAAAAAA AAAAAAAAAAAAAAAAAAAAAAAAAAAAAAAAAAAAAAAAAAAAAAAAAAAAAAAAAAAAAAAAAAAAAAAAAAAA AAAAAAAAAAAAAAAAAAAAAAAAAAAAAAAAAAAAAAAAAAAAAAAAAAAAAAAAAAAAAAAAAAAAAAAAAAAA AAAAAAAAAAAAAAAAAAAAAAAAAAAAAAAAAAAAAAAAAAAAAAABAQEBAQEAAAAAAAAAAAAAAAABAQEB AQEDAwMEBAQFBQUFBQUCAgI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CAgIBAQEAAAAAAAAAAAAAAAAB AQEDAwMGBgYFBQUDAwMCAgIBAQEBAQEBAQEBAQEAAAAAAAAAAAAAAAAAAAAAAAAAAAAAAAAAAAAA AAAAAAAAAAAAAAAAAAAAAAAAAAAAAAAAAAAAAAAAAAAAAAAAAAAAAAAAAAAAAAAAAAAAAAAAAAAA AAAAAAABAQECAgIBAQEBAQEBAQEAAAAAAAAAAAAAAAAAAAABAQEBAQEBAQEBAQEBAQEBAQEBAQEC AgIAAAAAAAAAAAAAAAAAAAAAAAAAAAAAAAAAAAAAAAAAAAAAAAAAAAAAAAAAAAAAAAABAQEBAQEB AQEAAAAAAAAAAAAAAAAAAAABAQEBAQEAAAAAAAAAAAAAAAAAAAAAAAADAwMFBQUICAgKCgoLCwsM DAwNDQ0ODg4ODg4NDQ0NDQ0MDAwMDAwMDAwNDQ0NDQ0MDAwMDAwLCwsLCwsLCwsLCwsMDAwMDAwP Dw8PDw8QEBAQEBAQEBAPDw8ODg4NDQ0ODg4NDQ0LCwsJCQkGBgYEBAQCAgIBAQECAgIDAwMGBgYJ CQkLCwsNDQ0ODg4ODg4PDw8ODg4NDQ0MDAwLCwsKCgoKCgoKCgoICAgICAgICAgJCQkKCgoKCgoL CwsLCwsKCgoLCwsMDAwMDAwMDAwNDQ0ODg4PDw8ODg4ODg4PDw8QEBARERESEhISEhISEhIVFRUT ExMQEBANDQ0KCgoHBwcDAwMBAQEAAAAAAAABAQEBAQECAgICAgIBAQEAAAAAAAAAAAAAAAAAAAAA AAABAQEBAQEBAQEAAAAAAAAAAAABAQEBAQEBAQEAAAAAAAAAAAAAAAAAAAAAAAAAAAAAAAAAAAAA AAAAAAAAAAAAAAAAAAAAAAAAAAAAAAAAAAAAAAAAAAAAAAAAAAAAAAAAAAAAAAAAAAAAAAAAAAAA AAAAAAAAAAAAAAAAAAAAAAAAAAAAAAAAAAAAAAAAAAAAAAAAAAAAAAAAAAAAAAAAAAAAAAAAAAAA AAAAAAAAAAAAAAAAAAAAAAAAAAAAAAAAAAAAAAAAAAABAQEAAAAAAAAAAAAAAAAAAAAAAAABAQEA AAAAAAADAwMEBAQCAgIBAQE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BAQEBAQEBAQEAAAAAAAAAAAAAAAAA AAADAwMCAgIBAQEBAQEAAAAAAAAAAAAAAAAAAAAAAAAAAAAAAAAAAAAAAAAAAAAAAAAAAAAAAAAA AAAAAAAAAAAAAAAAAAAAAAAAAAAAAAAAAAAAAAAAAAAAAAAAAAAAAAAAAAAAAAAAAAAAAAAAAAAA AAAAAAAAAAAAAAAAAAAAAAABAQEBAQEBAQEAAAAAAAAAAAAAAAAAAAAAAAAAAAAAAAACAgIDAwMD AwMDAwMEBAQEBAQDAwMCAgIBAQEAAAAAAAAAAAAAAAAAAAAAAAAAAAAAAAAAAAAAAAAAAAAAAAAA AAAAAAAAAAAAAAAAAAABAQEBAQEAAAAAAAAAAAAAAAAAAAAAAAADAwMFBQUHBwcJCQkKCgoKCgoK CgoLCwsKCgoJCQkICAgICAgICAgJCQkLCwsMDAwMDAwMDAwNDQ0ODg4PDw8QEBAQEBAQEBAPDw8P Dw8QEBAQEBAQEBAPDw8ODg4ODg4PDw8NDQ0LCwsICAgHBwcGBgYGBgYGBgYKCgoLCwsMDAwNDQ0O Dg4ODg4NDQ0NDQ0PDw8PDw8ODg4NDQ0MDAwMDAwMDAwMDAwKCgoJCQkJCQkJCQkJCQkJCQkKCgoK CgoJCQkKCgoKCgoKCgoKCgoKCgoLCwsMDAwMDAwNDQ0ODg4PDw8QEBARERESEhISEhIREREPDw8L CwsHBwcFBQUCAgIAAAAAAAABAQEAAAAAAAAAAAAAAAAAAAAAAAAAAAAAAAAAAAAAAAAAAAAAAAAA AAAAAAAAAAABAQEDAwMFBQUFBQUDAwMBAQEAAAAAAAAAAAAAAAAAAAAAAAAAAAAAAAAAAAAAAAAA AAAAAAAAAAAAAAAAAAAAAAAAAAAAAAAAAAAAAAAAAAAAAAAAAAAAAAAAAAAAAAAAAAAAAAAAAAAA AAAAAAAAAAAAAAAAAAAAAAAAAAAAAAAAAAAAAAAAAAAAAAAAAAAAAAAAAAAAAAAAAAAAAAAAAAAA AAAAAAAAAAAAAAAAAAAAAAAAAAAAAAAAAAAAAAAAAAAAAAAAAAAAAAAAAAAAAAAAAAAAAAAAAAAA AAABAQE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BAQEEBAQGBgYFBQUDAwMBAQEAAAAA AAAAAAAAAAAAAAAAAAAAAAAAAAAAAAAAAAAAAAAAAAAAAAAAAAAAAAAAAAAAAAAAAAAAAAAAAAAA AAAAAAAAAAAAAAAAAAAAAAAAAAAAAAAAAAAAAAAAAAAAAAAAAAAAAAAAAAABAQEBAQEBAQEAAAAA AAAAAAAAAAABAQEDAwMFBQUHBwcJCQkKCgoKCgoNDQ0MDAwMDAwMDAwMDAwNDQ0ODg4PDw8MDAwM DAwMDAwKCgoICAgGBgYDAwMCAgIAAAAAAAAAAAAAAAAAAAAAAAAAAAAAAAAAAAAAAAAAAAAAAAAA AAAAAAAAAAAAAAABAQEAAAAAAAAAAAAAAAAAAAAAAAAAAAABAQECAgIFBQUHBwcICAgICAgJCQkJ CQkJCQkJCQkJCQkJCQkKCgoLCwsMDAwNDQ0MDAwMDAwMDAwLCwsLCwsJCQkICAgICAgKCgoKCgoK CgoKCgoJCQkJCQkICAgICAgDAwMCAgIDAwMDAwMFBQUICAgLCwsMDAwPDw8PDw8PDw8PDw8ODg4N DQ0MDAwLCwsNDQ0MDAwLCwsKCgoJCQkICAgICAgICAgHBwcICAgICAgICAgICAgICAgICAgJCQkI CAgICAgICAgHBwcGBgYHBwcICAgJCQkNDQ0NDQ0ODg4PDw8PDw8PDw8ODg4ODg4KCgoJCQkICAgG BgYFBQUDAwMBAQEAAAACAgIBAQEAAAABAQEDAwMDAwMCAgIAAAACAgIBAQEAAAAAAAAAAAAAAAAB AQEBAQEHBwcJCQkKCgoICAgEBAQBAQEAAAAAAAAAAAAAAAAAAAAAAAAAAAAAAAAAAAAAAAAAAAAA AAAAAAAAAAAAAAAAAAAAAAAAAAAAAAAAAAAAAAAAAAAAAAAAAAAAAAAAAAAAAAAAAAAAAAAAAAAA AAAAAAAAAAAAAAAAAAAAAAAAAAAAAAAAAAAAAAAAAAAAAAAAAAAAAAAAAAAAAAAAAAAAAAAAAAAA AAAAAAAAAAAAAAAAAAAAAAAAAAAAAAAAAAAAAAAAAAAAAAAAAAAAAAAAAAAAAAAAAAABAQEBAQEA AAAAAAAAAAAAAAAAAAABAQE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DAwMGBgYICAgJCQkHBwcFBQUDAwMAAAAA AAABAQEBAQEBAQEBAQEAAAAAAAAAAAAAAAAAAAAAAAAAAAAAAAAAAAAAAAAAAAAAAAAAAAAAAAAA AAAAAAAAAAAAAAAAAAAAAAAAAAAAAAAAAAAAAAAAAAAAAAAAAAAAAAAAAAAAAAAAAAAAAAAAAAAA AAABAQECAgIDAwMGBgYJCQkMDAwODg4PDw8NDQ0NDQ0NDQ0NDQ0NDQ0NDQ0NDQ0MDAwPDw8PDw8N DQ0LCwsICAgEBAQAAAAAAAAAAAAAAAAAAAAAAAAAAAAAAAAAAAAAAAABAQEBAQEBAQEBAQEBAQEB AQEBAQEBAQEAAAAAAAAAAAAAAAAAAAAAAAAAAAABAQEDAwMFBQUICAgKCgoMDAwMDAwNDQ0ODg4P Dw8PDw8QEBARERESEhISEhISEhISEhIPDw8ODg4MDAwICAgGBgYDAwMBAQEBAQEAAAAAAAAAAAAA AAAAAAAAAAAAAAAAAAAAAAAAAAABAQEDAwMFBQUHBwcJCQkKCgoJCQkJCQkJCQkICAgICAgHBwcG BgYFBQUFBQUEBAQDAwMCAgIBAQEBAQEBAQEBAQEDAwMFBQUHBwcJCQkJCQkJCQkJCQkJCQkHBwcH BwcGBgYFBQUFBQUHBwcJCQkLCwsNDQ0NDQ0ODg4NDQ0NDQ0MDAwKCgoJCQkICAgICAgGBgYEBAQD AwMBAQEBAQEBAQEBAQECAgIDAwMFBQUGBgYGBgYDAwMBAQECAgIBAQEAAAAAAAABAQEDAwMGBgYH BwcKCgoKCgoJCQkGBgYBAQEAAAAAAAABAQEAAAAAAAAAAAAAAAAAAAAAAAAAAAAAAAAAAAAAAAAA AAAAAAAAAAAAAAAAAAAAAAAAAAAAAAAAAAAAAAAAAAAAAAAAAAAAAAAAAAAAAAAAAAAAAAAAAAAA AAAAAAAAAAAAAAAAAAAAAAAAAAAAAAAAAAAAAAAAAAAAAAAAAAAAAAAAAAAAAAAAAAAAAAAAAAAA AAAAAAAAAAAAAAAAAAAAAAAAAAAAAAAAAAAAAAAAAAAAAAAAAAAAAAAAAAAAAAAAAAAAAAAAAAAB AQEBAQEBAQEBAQE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BAQECAgIDAwMEBAQEBAQDAwMAAAAAAAAA AAAAAAAAAAAAAAAAAAAAAAAAAAAAAAAAAAAAAAAAAAAAAAAAAAAAAAAAAAAAAAAAAAAAAAAAAAAA AAAAAAAAAAAAAAAAAAAAAAAAAAAAAAAAAAAAAAAAAAAAAAAAAAAAAAAAAAAAAAAAAAAAAAABAQEA AAAAAAAAAAABAQEDAwMGBgYICAgJCQkLCwsLCwsMDAwMDAwLCwsLCwsKCgoKCgoFBQUFBQUFBQUE BAQDAwMBAQEAAAAAAAAAAAAAAAAAAAAAAAAAAAAAAAAAAAAAAAAAAAAAAAAAAAAAAAAAAAAAAAAA AAAAAAAAAAAAAAAAAAAAAAAAAAAAAAAAAAABAQEGBgYICAgLCwsNDQ0PDw8QEBAREREREREQEBAR ERESEhITExMTExMTExMSEhISEhIQEBAODg4LCwsHBwcEBAQCAgIBAQEBAQEAAAAAAAAAAAAAAAAA AAABAQEBAQECAgIGBgYGBgYGBgYGBgYFBQUDAwMBAQEAAAAAAAAAAAAAAAAAAAAAAAAAAAAAAAAA AAAAAAAAAAAAAAAAAAAAAAAAAAAAAAAAAAAICAgKCgoMDAwNDQ0MDAwKCgoJCQkJCQkHBwcHBwcI CAgICAgJCQkLCwsODg4QEBAODg4ODg4ODg4ODg4ODg4NDQ0MDAwLCwsMDAwJCQkGBgYBAQEAAAAA AAAAAAABAQECAgIDAwMFBQUGBgYFBQUDAwMBAQEAAAAAAAAAAAAAAAACAgIEBAQHBwcKCgoLCwsH BwcGBgYEBAQBAQEAAAAAAAAAAAACAgIAAAAAAAAAAAAAAAAAAAAAAAAAAAAAAAAAAAAAAAAAAAAA AAAAAAAAAAAAAAAAAAAAAAAAAAAAAAAAAAAAAAAAAAAAAAAAAAAAAAAAAAAAAAAAAAAAAAAAAAAA AAAAAAAAAAAAAAAAAAAAAAAAAAAAAAAAAAAAAAAAAAAAAAAAAAAAAAAAAAAAAAAAAAAAAAAAAAAA AAAAAAAAAAAAAAAAAAAAAAAAAAAAAAAAAAAAAAAAAAAAAAAAAAAAAAAAAAAAAAAAAAAAAAABAQEB AQEBAQE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BAQEBAQEAAAAAAAAAAAAAAAAAAAAAAAAAAAABAQEAAAAAAAAAAAABAQEB AQEBAQEBAQEBAQEAAAAAAAAAAAAAAAAAAAAAAAAAAAAAAAACAgIBAQEBAQEBAQEAAAAAAAAAAAAA AAAAAAAAAAAAAAAAAAAAAAAAAAABAQEBAQEHBwcJCQkMDAwODg4PDw8PDw8QEBAQEBAODg4ODg4P Dw8PDw8PDw8PDw8ODg4ODg4NDQ0MDAwLCwsJCQkHBwcHBwcHBwcHBwcLCwsLCwsLCwsLCwsLCwsL CwsMDAwMDAwKCgoKCgoKCgoKCgoICAgFBQUDAwMBAQEAAAAAAAAAAAAAAAAAAAAAAAAAAAAAAAAA AAAAAAAAAAAAAAAAAAABAQEBAQECAgIJCQkLCwsNDQ0NDQ0LCwsJCQkICAgJCQkICAgJCQkLCwsN DQ0ODg4PDw8REREREREQEBAQEBAQEBAQEBAQEBAPDw8PDw8PDw8NDQ0LCwsICAgEBAQBAQEAAAAC AgIEBAQFBQUGBgYGBgYEBAQBAQEAAAAAAAAAAAAAAAABAQEEBAQHBwcJCQkICAgICAgHBwcCAgIB AQE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CAgIBAQE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CAgIBAQEAAAAAAAABAQEBAQEAAAAAAAABAQEBAQEBAQEAAAAA AAAAAAAAAAAAAAAAAAAAAAAAAAAAAAAAAAAAAAAAAAAAAAAAAAAAAAAAAAAAAAAAAAAAAAAAAAAA AAAAAAAAAAAAAAAAAAAAAAAAAAAAAAAAAAAAAAAAAAAAAAAAAAAAAAAAAAAAAAAAAAAAAAABAQEB AQEBAQEBAQEAAAAAAAAAAAAAAAAAAAAAAAAAAAABAQECAgIDAwMEBAQHBwcHBwcGBgYEBAQDAwMC AgIBAQEAAAAAAAAAAAAAAAAAAAAAAAAAAAAAAAAAAAAICAgHBwcHBwcGBgYGBgYFBQUFBQUFBQUA AAAAAAAAAAAAAAAAAAAAAAABAQEBAQEJCQkLCwsNDQ0ODg4PDw8ODg4ODg4ODg4QEBAQEBAPDw8P Dw8PDw8ODg4ODg4ODg4NDQ0MDAwMDAwMDAwMDAwNDQ0NDQ0ODg4ODg4NDQ0MDAwLCwsKCgoKCgoJ CQkJCQkKCgoLCwsMDAwODg4ODg4ODg4NDQ0MDAwJCQkJCQkICAgHBwcHBwcGBgYGBgYGBgYBAQEB AQEAAAAAAAAAAAAAAAABAQEBAQEAAAADAwMFBQUGBgYGBgYGBgYICAgKCgoJCQkLCwsODg4RERER EREREREQEBAQEBAQEBAQEBAQEBAPDw8PDw8PDw8PDw8PDw8LCwsLCwsLCwsJCQkHBwcHBwcHBwcJ CQkJCQkJCQkICAgEBAQAAAAAAAAAAAADAwMCAgIFBQUJCQkMDAwLCwsHBwcCAgIAAAAAAAAAAAAA AAAAAAABAQEBAQE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BAQEBAQEBAQEBAQEAAAAAAAAAAAAAAAAAAAAAAAAAAAAA AAAAAAAAAAAAAAAAAAAAAAAAAAAAAAAAAAAAAAAAAAACAgIDAwMJCQkKCgoKCgoJCQkICAgGBgYD AwMCAgIAAAABAQEDAwMFBQUHBwcICAgICAgICAgKCgoKCgoJCQkJCQkKCgoJCQkICAgHBwcDAwMC AgIAAAAAAAAAAAAAAAAAAAABAQEFBQUHBwcKCgoMDAwODg4ODg4NDQ0MDAwODg4NDQ0MDAwMDAwM DAwNDQ0ODg4PDw8ODg4ODg4PDw8QEBAQEBAPDw8NDQ0LCwsHBwcFBQUCAgIAAAAAAAAAAAABAQEC AgIKCgoLCwsNDQ0ODg4PDw8PDw8ODg4NDQ0MDAwMDAwMDAwODg4PDw8ODg4LCwsICAgCAgIBAQEA AAAAAAAAAAAAAAAAAAAAAAAAAAAAAAAAAAAAAAAAAAAAAAADAwMGBgYNDQ0ODg4QEBAPDw8ODg4N DQ0ODg4ODg4NDQ0NDQ0ODg4ODg4ODg4MDAwLCwsKCgoJCQkICAgHBwcHBwcJCQkLCwsMDAwNDQ0M DAwHBwcBAQEAAAAAAAABAQEAAAAAAAALCwsKCgoHBwcEBAQBAQEAAAAAAAAAAAAAAAAAAAAAAAAB AQEBAQEBAQEBAQEBAQE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BAQEAAAAAAAAAAAAAAAAAAAAAAAABAQEBAQEBAQEBAQEAAAAA AAAAAAAAAAAAAAABAQEBAQEBAQEBAQEAAAABAQECAgIEBAQGBgYICAgKCgoMDAwMDAwLCwsICAgG BgYAAAAAAAAAAAAAAAACAgIEBAQGBgYHBwcGBgYFBQUFBQUFBQUFBQUEBAQDAwMCAgIBAQEBAQEB AQEBAQEBAQEBAQECAgICAgIICAgICAgJCQkKCgoKCgoKCgoLCwsLCwsICAgICAgJCQkLCwsMDAwN DQ0NDQ0ODg4QEBAPDw8NDQ0LCwsJCQkHBwcEBAQCAgIBAQEAAAAAAAAAAAABAQECAgICAgIDAwME BAQGBgYHBwcJCQkLCwsLCwsLCwsLCwsREREPDw8NDQ0MDAwMDAwLCwsICAgGBgYCAgIBAQEAAAAA AAAAAAAAAAAAAAAAAAAAAAAAAAAAAAABAQEDAwMGBgYKCgoMDAwNDQ0NDQ0NDQ0MDAwKCgoJCQkJ CQkJCQkNDQ0NDQ0MDAwLCwsKCgoICAgHBwcGBgYMDAwMDAwMDAwNDQ0ODg4ODg4ODg4NDQ0MDAwI CAgDAwMAAAABAQECAgIBAQEBAQEAAAABAQEAAAAAAAAAAAAAAAABAQECAgIDAwMCAgI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BAQEDAwMFBQUGBgYJCQkICAgHBwcHBwcHBwcG BgYFBQUEBAQCAgICAgIBAQEAAAAAAAAAAAAAAAAAAAAAAAABAQEEBAQHBwcJCQkJCQkICAgICAgF BQUFBQUFBQUGBgYHBwcJCQkKCgoMDAwKCgoKCgoJCQkICAgHBwcFBQUCAgIAAAADAwMDAwMCAgIC AgICAgIBAQEBAQEAAAACAgICAgIDAwMEBAQHBwcKCgoNDQ0PDw8ODg4PDw8RERESEhISEhISEhIR EREQEBAREREODg4LCwsHBwcDAwMAAAAAAAAAAAAAAAAAAAAAAAACAgIDAwMEBAQEBAQEBAQJCQkJ CQkLCwsMDAwNDQ0ODg4PDw8PDw8LCwsKCgoJCQkKCgoLCwsKCgoJCQkHBwcCAgIBAQEAAAAAAAAA AAAAAAAAAAAAAAAAAAAAAAAAAAABAQEEBAQHBwcKCgoLCwsJCQkKCgoMDAwNDQ0ODg4PDw8QEBAR EREMDAwLCwsLCwsLCwsLCwsLCwsMDAwMDAwPDw8PDw8QEBAREREQEBAPDw8MDAwKCgoFBQUDAwMA AAAAAAAAAAAAAAAAAAAAAAAAAAAAAAABAQEDAwMEBAQFBQUHBwcICAgHBwcEBAQBAQEAAAAAAAAB AQEBAQEBAQE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DAwMGBgYKCgoMDAwMDAwLCwsKCgoJCQkKCgoJCQkI CAgHBwcGBgYGBgYFBQUEBAQCAgIAAAAAAAAAAAAAAAAAAAABAQECAgIEBAQHBwcJCQkKCgoLCwsM DAwODg4PDw8QEBAQEBAQEBAPDw8REREQEBAPDw8NDQ0LCwsICAgEBAQBAQEAAAAAAAAAAAAAAAAA AAAAAAAAAAAAAAAAAAAAAAAAAAAAAAADAwMGBgYJCQkLCwsQEBASEhITExMUFBQUFBQUFBQTExMS EhIREREPDw8MDAwJCQkHBwcFBQUCAgIBAQEBAQEBAQEBAQECAgIDAwMDAwMDAwMCAgIAAAAAAAAA AAAAAAAAAAAAAAAAAAAAAAABAQECAgIFBQUICAgKCgoKCgoHBwcFBQUBAQEBAQEAAAAAAAAAAAAA AAAAAAAAAAABAQEAAAAAAAADAwMGBgYJCQkKCgoKCgoQEBAQEBAREREQEBAODg4MDAwKCgoJCQkH BwcHBwcHBwcICAgKCgoMDAwPDw8QEBAODg4PDw8PDw8PDw8NDQ0KCgoHBwcEBAQBAQEBAQEBAQEB AQEAAAAAAAABAQEBAQEDAwMFBQUHBwcICAgJCQkJCQkKCgoKCgoHBwcEBAQBAQEAAAAAAAABAQEB AQE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DAwMGBgYKCgoMDAwNDQ0NDQ0MDAwMDAwMDAwMDAwKCgoJ CQkJCQkKCgoLCwsKCgoJCQkICAgHBwcHBwcICAgICAgICAgICAgJCQkLCwsNDQ0ODg4MDAwNDQ0O Dg4PDw8PDw8PDw8ODg4ODg4PDw8ODg4ODg4NDQ0MDAwJCQkGBgYEBAQCAgICAgICAgIDAwMFBQUH BwcJCQkKCgoJCQkICAgGBgYEBAQDAwMBAQEBAQEBAQEGBgYHBwcJCQkLCwsNDQ0PDw8PDw8QEBAR EREQEBAQEBAPDw8PDw8NDQ0LCwsJCQkBAQEAAAAAAAAAAAAAAAAAAAAAAAAAAAACAgICAgIBAQEB AQEAAAAAAAAAAAAAAAAAAAABAQEDAwMEBAQFBQUEBAQBAQEAAAABAQEAAAAAAAAAAAAAAAAAAAAA AAAAAAABAQEBAQECAgIFBQUKCgoNDQ0ODg4PDw8MDAwMDAwMDAwLCwsJCQkGBgYDAwMBAQEBAQEB AQECAgIDAwMFBQUHBwcKCgoLCwsNDQ0NDQ0MDAwMDAwLCwsJCQkGBgYEBAQGBgYHBwcJCQkICAgH BwcFBQUFBQUFBQUEBAQFBQUGBgYGBgYFBQUEBAQEBAQEBAQDAwMBAQE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CAgIEBAQGBgYJCQkKCgoLCwsLCwsKCgoICAgHBwcHBwcE BAQFBQUHBwcHBwcICAgJCQkKCgoLCwsLCwsMDAwNDQ0NDQ0ODg4NDQ0NDQ0NDQ0MDAwLCwsKCgoK CgoKCgoKCgoLCwsMDAwLCwsLCwsMDAwMDAwNDQ0MDAwKCgoJCQkJCQkICAgHBwcHBwcICAgJCQkL CwsMDAwNDQ0NDQ0MDAwLCwsKCgoICAgHBwcGBgYHBwcHBwcICAgJCQkLCwsMDAwNDQ0ODg4ODg4O Dg4PDw8PDw8PDw8NDQ0KCgoHBwcBAQEAAAAAAAAAAAAAAAAAAAAAAAAAAAAAAAAAAAAAAAAAAAAA AAAAAAAAAAAAAAAAAAAAAAAAAAAAAAAAAAAAAAAAAAAAAAABAQEAAAAAAAAAAAAAAAAAAAAAAAAA AAAAAAAAAAABAQEDAwMGBgYICAgKCgoKCgoFBQUFBQUGBgYGBgYHBwcGBgYEBAQCAgIAAAAAAAAB AQEDAwMGBgYJCQkMDAwNDQ0MDAwMDAwLCwsLCwsMDAwLCwsKCgoJCQkKCgoKCgoKCgoICAgGBgYE BAQCAgIBAQEAAAAAAAABAQEAAAAAAAAAAAAAAAAAAAAAAAAAAAAAAAACAgIDAwMDAwMCAgICAgI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DAwMGBgYFBQUCAgIAAAAAAAAAAAAAAAAA AAAAAAAAAAACAgIEBAQICAgKCgoLCwsMDAwNDQ0NDQ0NDQ0NDQ0MDAwMDAwPDw8ODg4NDQ0MDAwL CwsLCwsMDAwNDQ0MDAwMDAwMDAwMDAwMDAwLCwsKCgoICAgDAwMCAgIBAQEAAAAAAAAAAAAAAAAA AAAFBQUGBgYICAgKCgoMDAwNDQ0NDQ0NDQ0NDQ0NDQ0NDQ0NDQ0NDQ0ODg4ODg4ODg4MDAwMDAwM DAwMDAwKCgoHBwcEBAQBAQEBAQEAAAAAAAAAAAABAQEBAQEBAQEBAQEAAAAAAAAAAAAAAAAAAAAB AQEBAQEBAQEAAAAAAAAAAAAAAAAAAAAAAAAAAAABAQEBAQEAAAAAAAAAAAAAAAAAAAAAAAAAAAAA AAAAAAABAQEBAQECAgIDAwMFBQUGBgYNDQ0LCwsICAgFBQUDAwMCAgIAAAAAAAAAAAACAgIEBAQH BwcKCgoNDQ0PDw8PDw8MDAwMDAwMDAwMDAwNDQ0NDQ0NDQ0NDQ0KCgoICAgFBQUCAgIAAAAAAAAA AAAAAAAAAAAAAAAAAAAAAAAAAAAAAAABAQEDAwMBAQEEBAQHBwcICAgHBwcFBQUFBQUGBgY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DAwMHBwcKCgoKCgoGBgYBAQEAAAABAQECAgIBAQEA AAAAAAABAQEEBAQJCQkNDQ0PDw8PDw8ODg4NDQ0ODg4PDw8QEBAREREQEBAREREREREREREREREQ EBAODg4NDQ0MDAwLCwsJCQkICAgGBgYEBAQBAQEAAAAAAAAAAAAAAAAAAAAAAAAAAAAAAAAAAAAA AAAAAAABAQEDAwMEBAQFBQUFBQUFBQUJCQkJCQkKCgoMDAwMDAwNDQ0NDQ0NDQ0ODg4ODg4NDQ0L CwsJCQkFBQUCAgIAAAAAAAAAAAAAAAAAAAABAQEBAQEAAAAAAAAAAAAAAAAAAAAAAAAAAAAAAAAA AAAAAAAAAAABAQEBAQEBAQEAAAAAAAAAAAAAAAAAAAAAAAAAAAAAAAAAAAAAAAAAAAAAAAAAAAAB AQEDAwMEBAQFBQUICAgLCwsODg4JCQkGBgYCAgIAAAAAAAAAAAAAAAAAAAADAwMEBAQGBgYICAgJ CQkJCQkJCQkICAgMDAwMDAwMDAwMDAwMDAwNDQ0MDAwLCwsMDAwJCQkEBAQAAAAAAAAAAAAAAAAA AAABAQEBAQEBAQEBAQEBAQEDAwMGBgYICAgLCwsNDQ0ODg4LCwsGBgYBAQEAAAAAAAAAAAAAAAAA AAAAAAAAAAAAAAAAAAAAAAAAAAAAAAAAAAAAAAAAAAAAAAAAAAAAAAAAAAAAAAAAAAAAAAAAAAAA AAAAAAAAAAAAAAAAAAAAAAAAAAAAAAAAAAAAAAAAAAAAAAAAAAAAAAAAAAAAAAAAAAAAAAAAAAAA AAAAAAAAAAAAAAACAgIBAQEAAAAAAAABAQEBAQEAAAAAAAAAAAAAAAABAQEBAQEEBAQFBQUFBQUE BAQBAQEAAAAAAAAAAAABAQEBAQEBAQE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BAQEBAQEBAQEBAQEAAAAAAAAAAAAAAAABAQEDAwMEBAQFBQUFBQUEBAQDAwMGBgYEBAQBAQEB AQEEBAQICAgKCgoMDAwPDw8ODg4ODg4ODg4PDw8PDw8QEBAQEBASEhITExMTExMTExMSEhIREREP Dw8ODg4MDAwKCgoICAgEBAQBAQEAAAAAAAAAAAAAAAAAAAAAAAAAAAAAAAAAAAAAAAAAAAACAgIC AgIBAQEBAQEBAQEBAQEBAQEAAAABAQEBAQEAAAAAAAAAAAACAgIEBAQFBQUICAgICAgGBgYEBAQD AwMBAQEAAAAAAAABAQEAAAAAAAAAAAAAAAAAAAABAQEBAQEAAAAAAAAAAAAAAAAAAAAAAAAAAAAA AAAAAAAAAAAAAAAAAAAAAAAAAAAAAAAAAAAAAAAAAAAAAAAAAAAAAAAAAAAAAAAAAAAAAAABAQED AwMEBAQEBAQDAwMBAQEAAAABAQEBAQEBAQEAAAAAAAAAAAAAAAAAAAABAQEAAAAAAAAAAAAAAAAC AgIGBgYICAgKCgoLCwsLCwsNDQ0ODg4ODg4NDQ0MDAwODg4JCQkDAwMAAAAAAAAAAAAAAAAAAAAB AQEDAwMFBQUICAgKCgoLCwsLCwsLCwsKCgoJCQkGBgYDAwMBAQEAAAAAAAAAAAABAQEAAAAAAAAA AAAAAAAAAAAAAAAAAAAAAAAAAAAAAAAAAAAAAAAAAAAAAAAAAAAAAAAAAAAAAAAAAAAAAAAAAAAA AAAAAAAAAAAAAAAAAAAAAAAAAAAAAAAAAAAAAAAAAAAAAAAAAAAAAAAAAAAAAAAAAAAAAAAAAAAA AAAAAAAAAAAHBwcGBgYGBgYGBgYDAwMCAgIAAAAAAAAAAAAAAAAAAAAAAAACAgIEBAQGBgYHBwcG BgYEBAQCAgIBAQEBAQE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CAgID AwMEBAQGBgYGBgYGBgYFBQUFBQUAAAAAAAAAAAAAAAAAAAAAAAAAAAABAQECAgIDAwMDAwMEBAQF BQUICAgKCgoMDAwNDQ0NDQ0NDQ0NDQ0NDQ0MDAwLCwsLCwsKCgoKCgoKCgoKCgoJCQkJCQkICAgH BwcDAwMDAwMCAgIBAQEAAAAAAAAAAAABAQECAgICAgIBAQEBAQEBAQEBAQEAAAAAAAAAAAAAAAAA AAAAAAAAAAAAAAAAAAAAAAAAAAAAAAAAAAAAAAAAAAAAAAAAAAAAAAABAQEBAQEBAQEBAQEBAQEA AAAAAAAAAAAAAAAAAAAAAAAAAAABAQECAgIDAwMEBAQKCgoKCgoICAgGBgYEBAQBAQEAAAAAAAAA AAAAAAAAAAAAAAAAAAAAAAAAAAAAAAAAAAAAAAAAAAAAAAAAAAAAAAAAAAAAAAABAQEBAQEBAQEB AQEBAQEAAAAAAAAAAAAAAAAAAAAAAAAAAAAAAAAAAAAAAAAAAAABAQEAAAAAAAAAAAABAQEEBAQI CAgLCwsMDAwNDQ0ODg4QEBAQEBAODg4LCwsJCQkGBgYDAwMAAAAAAAABAQEEBAQHBwcICAgGBgYG BgYHBwcGBgYGBgYEBAQCAgIBAQEBAQEBAQEAAAAAAAAAAAABAQECAgICAgIAAAAAAAAAAAAAAAAA AAAAAAAAAAAAAAAAAAAAAAAAAAAAAAAAAAAAAAAAAAAAAAAAAAAAAAAAAAAAAAAAAAAAAAAAAAAA AAAAAAAAAAAAAAAAAAAAAAAAAAAAAAAAAAAAAAAAAAAAAAAAAAAAAAAAAAAAAAAAAAAAAAAAAAAA AAAAAAAICAgJCQkJCQkKCgoICAgGBgYEBAQBAQEAAAAAAAAAAAAAAAAAAAACAgIGBgYJCQkLCwsJ CQkHBwcEBAQCAgIAAAAAAAAAAAAAAAABAQE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CAgIEBAQG BgYJCQkKCgoKCgoKCgoJCQkGBgYEBAQCAgIAAAAAAAAAAAAAAAABAQEDAwMGBgYJCQkLCwsLCwsM DAwNDQ0PDw8ODg4PDw8PDw8PDw8NDQ0LCwsJCQkICAgAAAAAAAAAAAABAQEBAQEBAQECAgICAgIE BAQFBQUFBQUGBgYGBgYGBgYGBgYHBwcFBQUFBQUEBAQDAwMCAgIBAQEBAQEBAQEBAQEAAAABAQEA AAAAAAAAAAAAAAAAAAAAAAAAAAAAAAAAAAAAAAAAAAAAAAAAAAAAAAAAAAAAAAAAAAAAAAAAAAAA AAAAAAAAAAAAAAABAQEDAwMFBQUICAgLCwsMDAwNDQ0LCwsJCQkGBgYDAwMBAQEAAAAAAAAAAAAA AAAAAAAAAAAAAAAAAAAAAAAAAAAAAAAAAAAAAAAAAAAAAAAAAAAAAAAAAAAAAAAAAAAAAAAAAAAA AAAAAAAAAAAAAAAAAAAAAAAAAAAAAAAAAAAAAAAAAAAAAAAAAAAAAAACAgIFBQUICAgLCwsODg4Q EBAQEBAPDw8ODg4NDQ0LCwsICAgFBQUCAgICAgIDAwMGBgYICAgJCQkICAgHBwcGBgYDAwMDAwMD AwMCAgICAgIBAQEAAAAAAAAAAAAAAAAAAAAAAAAAAAAAAAAAAAABAQEAAAAAAAAAAAAAAAAAAAAA AAAAAAAAAAAAAAAAAAAAAAAAAAAAAAAAAAAAAAAAAAAAAAAAAAAAAAAAAAAAAAAAAAAAAAAAAAAA AAAAAAAAAAAAAAAAAAAAAAAAAAAAAAAAAAAAAAAAAAAAAAAAAAAAAAAAAAAAAAAAAAAAAAAAAAAA AAAFBQUHBwcJCQkKCgoMDAwKCgoHBwcEBAQCAgIBAQEAAAAAAAAAAAAAAAADAwMHBwcKCgoLCwsJ CQkHBwcFBQUCAgIAAAAAAAAAAAABAQE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EBAQFBQUHBwcJ CQkKCgoLCwsLCwsKCgoLCwsJCQkFBQUCAgIAAAAAAAABAQEBAQEFBQUICAgMDAwODg4PDw8QEBAR EREREREREREREREREREQEBAPDw8MDAwKCgoJCQkICAgJCQkKCgoLCwsMDAwNDQ0ODg4ODg4NDQ0O Dg4PDw8PDw8NDQ0LCwsKCgoKCgoGBgYFBQUEBAQDAwMBAQEBAQEAAAAAAAABAQEBAQEBAQEBAQEA AAAAAAAAAAAAAAAAAAAAAAAAAAABAQEBAQEBAQEBAQEBAQEAAAABAQEBAQEBAQEBAQEAAAAAAAAA AAAAAAABAQECAgIDAwMFBQUICAgKCgoLCwsFBQUEBAQDAwMBAQEAAAAAAAAAAAAAAAAAAAAAAAAA AAAAAAAAAAAAAAAAAAAAAAAAAAAAAAAAAAAAAAAAAAAAAAAAAAAAAAAAAAAAAAAAAAABAQECAgID AwMDAwMDAwMCAgICAgIBAQEAAAAAAAAAAAAAAAAAAAAAAAADAwMICAgMDAwNDQ0ODg4NDQ0NDQ0M DAwKCgoHBwcEBAQCAgIBAQEBAQEAAAACAgIFBQUJCQkLCwsJCQkFBQUBAQEAAAAAAAAAAAAAAAAA AAAAAAABAQEBAQECAgIBAQEBAQEBAQEAAAAAAAAAAAAAAAAAAAAAAAAAAAAAAAAAAAAAAAAAAAAA AAAAAAAAAAAAAAAAAAAAAAAAAAAAAAAAAAAAAAAAAAAAAAAAAAAAAAAAAAAAAAAAAAAAAAAAAAAA AAAAAAAAAAAAAAAAAAAAAAAAAAAAAAAAAAAAAAAAAAAAAAAAAAAAAAAAAAAAAAAAAAAAAAAAAAAD AwMGBgYJCQkLCwsKCgoJCQkICAgGBgYEBAQBAQEAAAAAAAAAAAAAAAAAAAACAgIGBgYJCQkJCQkJ CQkICAgFBQUBAQE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FBQUFBQUGBgYGBgYH BwcHBwcICAgICAgGBgYFBQUDAwMBAQEAAAAAAAAAAAAAAAADAwMEBAQGBgYJCQkNDQ0PDw8QEBAQ EBAREREREREREREQEBAPDw8NDQ0MDAwLCwsJCQkKCgoLCwsMDAwNDQ0NDQ0ODg4ODg4QEBAREREQ EBAPDw8MDAwJCQkGBgYFBQUCAgICAgIBAQEAAAAAAAAAAAAAAAAAAAAAAAAAAAAAAAAAAAAAAAAA AAAAAAAAAAAAAAAAAAAAAAAAAAAAAAAAAAAAAAAAAAABAQEBAQEBAQEBAQEAAAAAAAAAAAAAAAAB AQEBAQEBAQEAAAAAAAAAAAAAAAAAAAABAQEAAAAAAAAAAAAAAAAAAAABAQECAgIAAAAAAAAAAAAA AAAAAAAAAAAAAAAAAAAAAAAAAAAAAAAAAAAAAAAAAAAAAAAAAAAAAAABAQEEBAQHBwcICAgHBwcG BgYFBQUCAgIBAQEAAAAAAAAAAAAAAAABAQECAgIHBwcICAgKCgoLCwsKCgoICAgGBgYFBQUEBAQD AwMBAQEAAAABAQECAgIDAwMDAwMCAgICAgICAgIAAAAAAAAAAAAAAAACAgIAAAAAAAAAAAAAAAAA AAAAAAAAAAAAAAAAAAAAAAAAAAAAAAAAAAABAQEBAQEBAQEAAAAAAAAAAAAAAAAAAAAAAAAAAAAA AAAAAAAAAAAAAAAAAAAAAAAAAAAAAAAAAAAAAAAAAAAAAAAAAAAAAAAAAAAAAAAAAAAAAAAAAAAA AAAAAAAAAAAAAAAAAAAAAAAAAAAAAAAAAAAAAAAAAAAAAAAAAAAAAAAAAAAAAAAAAAAAAAABAQED AwMGBgYHBwcICAgICAgJCQkICAgGBgYEBAQBAQEAAAAAAAAAAAAAAAAAAAABAQEEBAQHBwcICAgJ CQkHBwcEBAQBAQE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CAgICAgIBAQEBAQEBAQEB AQEBAQECAgIAAAAAAAAAAAAAAAAAAAAAAAAAAAAAAAAAAAAAAAAAAAADAwMICAgNDQ0PDw8PDw8R EREREREREREREREQEBAPDw8ODg4NDQ0ODg4ODg4ODg4ODg4ODg4NDQ0NDQ0NDQ0LCwsMDAwLCwsJ CQkHBwcEBAQCAgIBAQEAAAAAAAAAAAAAAAAAAAAAAAAAAAAAAAAAAAAAAAAAAAABAQEBAQECAgIC AgICAgICAgICAgIBAQEAAAAAAAAAAAAAAAAAAAAAAAAAAAAAAAAAAAAAAAAAAAAAAAABAQEAAAAA AAAAAAAAAAAAAAAAAAAAAAAAAAABAQEAAAAAAAAAAAAAAAAAAAAAAAAAAAAAAAAAAAAAAAAAAAAA AAAAAAAAAAAAAAAAAAAAAAAAAAAAAAAAAAAAAAAAAAAAAAAAAAABAQEEBAQHBwcICAgHBwcFBQUD AwMCAgIBAQEAAAAAAAABAQECAgIEBAQFBQUHBwcHBwcGBgYFBQUEBAQEBAQGBgYHBwcFBQUFBQUG BgYHBwcHBwcGBgYEBAQCAgIAAAAAAAAAAAAAAAAAAAAAAAAAAAABAQEBAQEBAQEAAAAAAAAAAAAA AAAAAAAAAAAAAAAAAAAAAAAAAAAAAAAAAAAAAAABAQEAAAAAAAAAAAAAAAAAAAAAAAAAAAAAAAAA AAAAAAAAAAAAAAAAAAAAAAAAAAAAAAAAAAAAAAAAAAAAAAAAAAAAAAAAAAAAAAAAAAAAAAAAAAAA AAAAAAAAAAAAAAAAAAAAAAAAAAAAAAAAAAAAAAAAAAAAAAAAAAAAAAAAAAAAAAAAAAAAAAAAAAAB AQECAgIFBQUGBgYICAgICAgHBwcFBQUCAgIAAAAAAAAAAAAAAAAAAAAAAAABAQEDAwMFBQUHBwcI CAgHBwcFBQUCAgI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BAQEBAQEBAQEAAAAAAAAAAAABAQEEBAQICAgLCwsNDQ0PDw8P Dw8QEBAREREREREPDw8ODg4NDQ0ICAgHBwcFBQUDAwMDAwMDAwMEBAQFBQUHBwcICAgHBwcHBwcF BQUEBAQEBAQEBAQFBQUFBQUEBAQEBAQDAwMCAgIBAQEAAAABAQEBAQECAgIDAwMFBQUGBgYHBwcI CAgGBgYGBgYGBgYFBQUFBQUDAwMCAgICAgICAgIBAQEAAAAAAAAAAAAAAAAAAAABAQEAAAAAAAAA AAAAAAABAQEBAQEBAQECAgIAAAAAAAAAAAAAAAAAAAAAAAAAAAAAAAAAAAAAAAAAAAAAAAAAAAAA AAAAAAAAAAAAAAAAAAAAAAAAAAAAAAAAAAAAAAAAAAAAAAABAQEEBAQGBgYHBwcHBwcGBgYFBQUG BgYGBgYGBgYGBgYHBwcICAgICAgICAgGBgYGBgYGBgYGBgYGBgYICAgLCwsNDQ0MDAwMDAwMDAwM DAwLCwsICAgEBAQBAQEAAAAAAAACAgIDAwMCAgIBAQEAAAAAAAAAAAAAAAAAAAAAAAAAAAAAAAAB AQEBAQEBAQEBAQEAAAAAAAAAAAAAAAAAAAABAQEAAAAAAAAAAAAAAAAAAAAAAAAAAAAAAAAAAAAA AAAAAAAAAAAAAAAAAAAAAAAAAAAAAAAAAAAAAAAAAAAAAAAAAAAAAAAAAAAAAAAAAAAAAAAAAAAA AAAAAAAAAAAAAAAAAAAAAAAAAAAAAAAAAAAAAAAAAAAAAAAAAAAAAAAAAAAAAAABAQEAAAAAAAAA AAABAQEDAwMEBAQFBQUFBQUDAwMBAQEAAAAAAAAAAAABAQEAAAAAAAAAAAABAQECAgIFBQUICAgJ CQkICAgEBAQ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BAQEBAQECAgIBAQEBAQEAAAAA AAABAQEBAQEBAQEAAAAAAAAAAAAAAAAAAAAAAAAAAAABAQEAAAAAAAACAgIFBQUICAgKCgoLCwsN DQ0PDw8ODg4NDQ0LCwsJCQkICAgGBgYDAwMBAQEBAQECAgIEBAQGBgYGBgYGBgYHBwcGBgYGBgYG BgYHBwcJCQkNDQ0NDQ0LCwsJCQkHBwcEBAQBAQEAAAAAAAAAAAABAQEDAwMFBQUHBwcJCQkKCgoK CgoLCwsMDAwMDAwMDAwKCgoJCQkICAgJCQkHBwcFBQUCAgIAAAAAAAAAAAAAAAAAAAAAAAAAAAAA AAAAAAAAAAAAAAAAAAAAAAAAAAAAAAAAAAAAAAAAAAAAAAAAAAAAAAAAAAAAAAAAAAAAAAAAAAAA AAAAAAAAAAAAAAAAAAAAAAAAAAAAAAAAAAAAAAADAwMEBAQGBgYICAgKCgoLCwsMDAwNDQ0MDAwM DAwNDQ0NDQ0NDQ0MDAwLCwsKCgoJCQkKCgoMDAwMDAwMDAwMDAwNDQ0NDQ0ODg4NDQ0NDQ0MDAwL CwsJCQkHBwcFBQUAAAAAAAAAAAAAAAAAAAACAgIEBAQFBQUAAAAAAAAAAAAAAAAAAAAAAAAAAAAA AAAAAAAAAAAAAAAAAAAAAAACAgIDAwMFBQUAAAAAAAAAAAAAAAAAAAAAAAAAAAAAAAAAAAAAAAAA AAAAAAAAAAAAAAAAAAAAAAAAAAAAAAAAAAAAAAAAAAAAAAAAAAAAAAAAAAAAAAAAAAAAAAAAAAAA AAAAAAAAAAAAAAAAAAAAAAAAAAAAAAAAAAAAAAAAAAAAAAAAAAAAAAAAAAABAQEBAQEAAAAAAAAB AQEBAQEBAQEBAQEBAQEAAAAAAAAAAAADAwMBAQEAAAAAAAAAAAAAAAAAAAAAAAACAgIFBQUICAgK CgoKCgoHBwcDAwMBAQEAAAAAAAAAAAAAAAAAAAAAAAAAAAAAAAABAQEBAQEBAQEBAQEBAQE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B AQEAAAAAAAAAAAAAAAAAAAAAAAAAAAAAAAABAQEDAwMEBAQEBAQFBQUFBQUFBQUDAwMCAgIBAQEB AQEBAQEBAQEAAAAAAAABAQEBAQEAAAAAAAABAQEDAwMFBQUHBwcKCgoICAgGBgYDAwMBAQEAAAAA AAAAAAAGBgYGBgYGBgYFBQUDAwMCAgIBAQEAAAABAQEBAQEBAQEBAQEBAQEBAQEBAQEBAQEGBgYG BgYHBwcICAgICAgHBwcGBgYGBgYBAQEBAQEBAQEAAAAAAAAAAAAAAAAAAAACAgICAgIBAQEAAAAA AAAAAAAAAAAAAAAAAAAAAAABAQEBAQEBAQEAAAAAAAAAAAABAQEBAQEAAAAAAAAAAAAAAAAAAAAA AAABAQEBAQEAAAAAAAAAAAAAAAABAQECAgIFBQUHBwcKCgoMDAwNDQ0ODg4ODg4PDw8ODg4MDAwL CwsLCwsKCgoJCQkICAgJCQkMDAwMDAwNDQ0ODg4ODg4ODg4MDAwLCwsNDQ0PDw8REREREREPDw8M DAwKCgoJCQkGBgYGBgYHBwcHBwcGBgYEBAQBAQEAAAAAAAAAAAABAQEBAQEBAQEAAAAAAAAAAAAA AAABAQEFBQUJCQkLCwsMDAwLCwsKCgoAAAAAAAAAAAAAAAAAAAAAAAAAAAAAAAAAAAAAAAAAAAAA AAAAAAAAAAAAAAAAAAAAAAAAAAAAAAAAAAAAAAAAAAAAAAAAAAAAAAAAAAAAAAAAAAAAAAAAAAAA AAAAAAAAAAAAAAAAAAAAAAAAAAAAAAAAAAAAAAAAAAAAAAAAAAAAAAAAAAAAAAAAAAAAAAAAAAAA AAAAAAAAAAAAAAAAAAAAAAAAAAABAQEAAAACAgIFBQUGBgYEBAQCAgICAgIDAwMEBAQHBwcJCQkK CgoJCQkICAgHBwcBAQEBAQEBAQE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BAQECAgIDAwMDAwMCAgIBAQEAAAAAAAAAAAAAAAAAAAAAAAAAAAAAAAAAAAAAAAABAQEB AQEBAQEBAQEBAQEBAQEBAQEBAQEAAAAAAAAAAAAAAAABAQEDAwMHBwcJCQkHBwcHBwcGBgYEBAQC AgIAAAAAAAAAAAABAQEBAQEBAQECAgIEBAQGBgYJCQkKCgoKCgoJCQkJCQkJCQkJCQkJCQkJCQkK CgoGBgYGBgYFBQUEBAQCAgIAAAAAAAAAAAAAAAAAAAAAAAAAAAAAAAAAAAAAAAAAAAAAAAAAAAAB AQECAgICAgIBAQEAAAAAAAAAAAAAAAAAAAAAAAAAAAAAAAAAAAAAAAAAAAAAAAAAAAAAAAAAAAAA AAAAAAABAQEAAAAAAAAAAAAAAAAAAAAAAAAAAAAAAAAAAAAAAAAAAAAAAAAAAAAAAAAAAAAAAAAA AAAAAAAAAAAAAAABAQECAgIEBAQGBgYNDQ0ODg4ODg4NDQ0MDAwLCwsKCgoJCQkHBwcEBAQCAgID AwMEBAQFBQUJCQkMDAwODg4NDQ0NDQ0NDQ0PDw8SEhIVFRUXFxcUFBQREREODg4LCwsJCQkICAgJ CQkJCQkMDAwLCwsLCwsKCgoICAgGBgYDAwMAAAACAgIBAQEAAAAAAAAAAAAAAAACAgIDAwMJCQkL CwsNDQ0ODg4MDAwHBwcCAgIAAAAAAAAAAAAAAAAAAAAAAAAAAAAAAAAAAAAAAAAAAAAAAAAAAAAA AAAAAAAAAAAAAAAAAAAAAAAAAAAAAAAAAAAAAAAAAAAAAAAAAAAAAAAAAAAAAAAAAAAAAAAAAAAA AAAAAAAAAAAAAAAAAAAAAAAAAAAAAAAAAAAAAAAAAAAAAAAAAAAAAAAAAAAAAAAAAAAAAAAAAAAA AAAAAAAAAAAAAAAAAAAAAAAAAAAAAAADAwMICAgLCwsKCgoICAgHBwcFBQUGBgYHBwcICAgJCQkK CgoKCgoKCgoKCgoHBwcDAwMAAAAAAAAAAAAAAAACAgI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CAgIDAwMEBAQFBQUEBAQDAwMBAQEAAAAAAAAAAAAAAAAAAAAAAAAAAAAAAAAAAAAAAAAAAAAA AAAAAAAAAAAAAAAAAAAAAAACAgIBAQEAAAAAAAAAAAABAQEEBAQGBgYNDQ0PDw8RERESEhISEhIR ERERERESEhIODg4NDQ0KCgoGBgYEBAQCAgIBAQEAAAAFBQUGBgYHBwcJCQkKCgoKCgoKCgoKCgoN DQ0MDAwLCwsICAgGBgYDAwMDAwMCAgIAAAAAAAAAAAAAAAAAAAAAAAAAAAAAAAAAAAAAAAAAAAAA AAAAAAAAAAAAAAAAAAAAAAAAAAAAAAABAQEBAQECAgIDAwMDAwMEBAQDAwMCAgIBAQEBAQEAAAAA AAAAAAABAQEAAAAAAAAAAAAAAAAAAAAAAAAAAAAAAAAAAAAAAAAAAAABAQEBAQEAAAAAAAAAAAAA AAABAQEBAQEBAQEDAwMFBQUGBgYGBgYFBQUFBQUEBAQCAgIBAQEAAAAAAAABAQEAAAAAAAAAAAAD AwMGBgYLCwsODg4LCwsNDQ0REREUFBQUFBQTExMQEBAODg4KCgoLCwsMDAwPDw8RERESEhIREREQ EBAQEBAPDw8NDQ0MDAwKCgoHBwcEBAQCAgIAAAAAAAAAAAABAQEEBAQHBwcKCgoMDAwODg4MDAwJ CQkGBgYDAwMBAQEAAAAAAAAAAAAAAAAAAAAAAAAAAAAAAAAAAAAAAAAAAAAAAAAAAAAAAAAAAAAA AAAAAAAAAAAAAAAAAAAAAAAAAAAAAAAAAAAAAAAAAAAAAAAAAAAAAAAAAAAAAAAAAAAAAAAAAAAA AAAAAAAAAAAAAAAAAAAAAAAAAAAAAAAAAAAAAAAAAAAAAAAAAAAAAAAAAAAAAAABAQEBAQEAAAAA AAAAAAAAAAAAAAAAAAAAAAAAAAABAQEHBwcLCwsMDAwMDAwMDAwKCgoKCgoJCQkICAgICAgHBwcH BwcHBwcNDQ0LCwsICAgFBQUCAgIBAQEBAQE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B AQECAgICAgICAgICAgIBAQEAAAAAAAAAAAAAAAAAAAAAAAAAAAAAAAAAAAAAAAACAgICAgIBAQEB AQEBAQEAAAAAAAAAAAAEBAQEBAQEBAQDAwMBAQEAAAAAAAAAAAADAwMGBgYLCwsNDQ0ODg4PDw8Q EBASEhISEhISEhIQEBAPDw8NDQ0MDAwMDAwMDAwKCgoLCwsMDAwMDAwMDAwMDAwMDAwLCwsJCQkI CAgGBgYDAwMBAQEAAAAAAAAAAAAAAAAAAAAAAAAAAAAAAAAAAAAAAAAAAAABAQEBAQEAAAAAAAAA AAAAAAABAQEBAQEAAAAAAAABAQECAgIDAwMFBQUGBgYHBwcICAgHBwcGBgYEBAQCAgIAAAAAAAAA AAABAQEAAAAAAAAAAAAAAAACAgIDAwMEBAQDAwMCAgIBAQEAAAAAAAAAAAAAAAAAAAAAAAAAAAAA AAAAAAAAAAAAAAABAQECAgIBAQEAAAAAAAAAAAAAAAABAQEBAQEBAQEAAAAAAAAAAAACAgIGBgYJ CQkLCwsODg4SEhISEhIQEBAPDw8QEBASEhIWFhYYGBgaGhoaGhobGxsdHR0eHh4bGxsVFRUQEBAQ EBAPDw8NDQ0MDAwKCgoJCQkHBwcFBQUCAgIEBAQHBwcKCgoMDAwODg4ODg4NDQ0HBwcEBAQBAQEA AAAAAAAAAAABAQEDAwMAAAAAAAAAAAAAAAAAAAAAAAAAAAAAAAAAAAAAAAAAAAAAAAAAAAAAAAAA AAAAAAAAAAAAAAAAAAAAAAAAAAAAAAAAAAAAAAAAAAAAAAAAAAAAAAAAAAAAAAAAAAAAAAAAAAAA AAAAAAAAAAAAAAAAAAAAAAAAAAAAAAAAAAAAAAAAAAAAAAAAAAAAAAABAQEBAQEAAAAAAAAAAAAA AAAAAAAAAAAAAAABAQEAAAAAAAACAgIGBgYJCQkMDAwPDw8PDw8ODg4NDQ0LCwsJCQkHBwcFBQUE BAQEBAQHBwcKCgoMDAwLCwsHBwcCAgI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BAQEAAAAAAAAAAAAA AAAAAAAAAAAAAAAAAAAAAAABAQEBAQEAAAAAAAAAAAAAAAADAwMGBgYJCQkKCgoJCQkICAgICAgK CgoNDQ0NDQ0ODg4ODg4PDw8PDw8QEBAQEBANDQ0MDAwLCwsKCgoJCQkICAgICAgHBwcJCQkJCQkH BwcFBQUDAwMCAgICAgIDAwMAAAAAAAAAAAAAAAAAAAAAAAAAAAAAAAABAQEBAQEAAAAAAAAAAAAA AAABAQEBAQEAAAAAAAAAAAAAAAABAQECAgIDAwMEBAQCAgICAgIBAQEBAQEAAAAAAAAAAAAAAAAA AAAAAAAAAAAAAAACAgIEBAQGBgYICAgGBgYEBAQBAQEAAAAAAAAAAAAAAAABAQEAAAAAAAAAAAAA AAAAAAAAAAAAAAAAAAACAgIBAQEAAAAAAAABAQECAgICAgICAgIAAAAAAAAAAAADAwMHBwcKCgoM DAwNDQ0RERETExMUFBQWFhYZGRkdHR0iIiIlJSUlJSUhISEbGxsYGBgWFhYVFRUTExMREREQEBAP Dw8ODg4NDQ0NDQ0MDAwLCwsKCgoLCwsMDAwODg4ODg4MDAwJCQkGBgYDAwMAAAAAAAABAQEBAQEB AQEBAQEAAAAAAAAAAAAAAAAAAAAAAAAAAAAAAAAAAAAAAAAAAAAAAAAAAAAAAAAAAAAAAAAAAAAA AAAAAAAAAAAAAAAAAAAAAAAAAAAAAAAAAAAAAAAAAAAAAAAAAAAAAAAAAAAAAAAAAAAAAAAAAAAA AAAAAAAAAAAAAAAAAAAAAAAAAAAAAAAAAAAAAAAAAAAAAAADAwMGBgYAAAAAAAAAAAAAAAAAAAAA AAAAAAABAQECAgIAAAAAAAAAAAAAAAAEBAQJCQkNDQ0QEBAQEBAPDw8ODg4MDAwKCgoHBwcGBgYC AgIDAwMFBQUHBwcICAgICAgHBwcGBgYBAQEBAQEAAAAAAAAAAAAAAAAAAAABAQE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BAQEBAQEAAAAAAAAAAAAAAAAAAAAAAAAAAAAAAAAAAAAAAAAAAAAAAAAAAAAB AQEBAQEBAQEBAQEBAQEAAAAAAAAAAAAAAAAAAAABAQEGBgYICAgLCwsMDAwNDQ0ODg4PDw8QEBAN DQ0NDQ0NDQ0MDAwLCwsJCQkICAgHBwcHBwcGBgYEBAQDAwMCAgIBAQEBAQEBAQEAAAAAAAAAAAAA AAAAAAAAAAAAAAAAAAAAAAAAAAAAAAAAAAAAAAAAAAAAAAAAAAAAAAAAAAAAAAAAAAAAAAAAAAAA AAAAAAAAAAAAAAAAAAAAAAAAAAAAAAAAAAAAAAAAAAAAAAAAAAAAAAAAAAAAAAAAAAAAAAAAAAAA AAAAAAABAQECAgIFBQUHBwcICAgGBgYEBAQBAQEAAAAAAAAAAAAAAAABAQEAAAAAAAAAAAAAAAAA AAAAAAAAAAABAQEAAAAAAAAAAAAAAAABAQEDAwMDAwMDAwMDAwMAAAAAAAACAgIHBwcLCwsODg4Q EBANDQ0TExMaGhofHx8fHx8dHR0bGxsZGRkaGhoXFxcTExMSEhITExMVFRUXFxcYGBgSEhIREREQ EBAQEBAQEBAPDw8ODg4NDQ0NDQ0MDAwKCgoHBwcEBAQBAQEAAAAAAAAAAAAAAAAAAAAAAAAAAAAA AAAAAAAAAAAAAAAAAAAAAAAAAAAAAAAAAAAAAAAAAAAAAAAAAAAAAAAAAAAAAAAAAAAAAAAAAAAA AAAAAAAAAAAAAAAAAAAAAAAAAAAAAAAAAAAAAAAAAAAAAAAAAAAAAAAAAAAAAAAAAAAAAAAAAAAA AAAAAAAAAAAAAAAAAAAAAAAAAAAAAAAAAAAAAAABAQEDAwMFBQUEBAQDAwMCAgIBAQEAAAAAAAAA AAAAAAABAQEAAAAAAAAAAAAAAAAAAAAEBAQICAgNDQ0NDQ0ODg4PDw8ODg4NDQ0LCwsKCgoHBwcG BgYDAwMCAgIDAwMFBQUICAgKCgoDAwMCAgIBAQE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BAQEAAAAAAAAAAAAAAAAAAAAAAAAAAAAAAAACAgIDAwMFBQUHBwcJCQkMDAwN DQ0ODg4LCwsLCwsKCgoHBwcFBQUDAwMDAwMDAwMAAAAAAAACAgIEBAQHBwcKCgoNDQ0PDw8NDQ0O Dg4PDw8PDw8PDw8PDw8ODg4ODg4JCQkJCQkICAgHBwcGBgYGBgYHBwcHBwcHBwcHBwcHBwcGBgYE BAQCAgICAgICAgIAAAAAAAAAAAAAAAAAAAAAAAAAAAAAAAABAQEAAAAAAAAAAAAAAAAAAAAAAAAB AQEBAQEBAQEAAAAAAAAAAAAAAAAAAAAAAAABAQEBAQEAAAAAAAAAAAAAAAAAAAAAAAAAAAAAAAAA AAAAAAABAQECAgIEBAQFBQUEBAQCAgIAAAAAAAAAAAAAAAAAAAAAAAAAAAAAAAABAQEAAAAAAAAA AAABAQEBAQEBAQEAAAAAAAACAgIFBQUHBwcICAgHBwcEBAQBAQEAAAAEBAQJCQkNDQ0PDw8REREU FBQVFRUUFBQSEhIQEBAQEBASEhIUFBQZGRkaGhobGxscHBwbGxsaGhoYGBgXFxcTExMSEhIREREQ EBAPDw8NDQ0LCwsKCgoGBgYEBAQCAgIAAAAAAAAAAAAAAAAAAAABAQEAAAAAAAAAAAAAAAAAAAAB AQEDAwMAAAAAAAAAAAAAAAAAAAAAAAAAAAAAAAAAAAAAAAAAAAAAAAAAAAAAAAAAAAAAAAAAAAAA AAAAAAAAAAAAAAAAAAAAAAAAAAAAAAAAAAAAAAAAAAAAAAAAAAAAAAAAAAAAAAAAAAAAAAAAAAAA AAAAAAAAAAAAAAAAAAAAAAAAAAAAAAAEBAQBAQEAAAAAAAAKCgoICAgGBgYDAwMBAQEAAAAAAAAA AAAAAAAAAAACAgICAgIAAAAAAAAAAAADAwMKCgoLCwsMDAwNDQ0ODg4ODg4NDQ0NDQ0JCQkJCQkJ CQkICAgGBgYEBAQCAgIBAQEDAwMDAwMBAQE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CAgIGBgYKCgoNDQ0QEBAR ERESEhITExMUFBQUFBQREREODg4LCwsKCgoJCQkICAgHBwcGBgYICAgJCQkLCwsLCwsMDAwNDQ0N DQ0ODg4NDQ0MDAwLCwsKCgoLCwsLCwsLCwsLCwsLCwsLCwsLCwsLCwsMDAwMDAwLCwsICAgFBQUC AgIAAAAAAAAAAAAAAAAAAAAAAAAAAAAAAAAAAAAAAAAAAAAAAAAAAAAAAAAAAAAAAAAAAAAAAAAA AAAAAAAAAAAAAAAAAAAAAAAAAAABAQEAAAAAAAAAAAAAAAAAAAAAAAAAAAAAAAAAAAAAAAAAAAAA AAAAAAAAAAAAAAABAQEAAAAAAAAAAAAAAAAAAAAAAAAAAAAAAAAAAAAAAAAAAAAAAAAAAAAAAAAA AAAAAAABAQEAAAAAAAABAQEDAwMEBAQEBAQCAgICAgIAAAABAQEGBgYLCwsNDQ0MDAwMDAwLCwsN DQ0PDw8QEBAPDw8QEBASEhIVFRUSEhIVFRUXFxcZGRkZGRkXFxcWFhYVFRUTExMREREPDw8NDQ0L CwsJCQkGBgYEBAQBAQEAAAAAAAAAAAAAAAAAAAAAAAABAQEAAAAAAAABAQECAgICAgIBAQEAAAAA AAAAAAAAAAAAAAAAAAAAAAAAAAAAAAAAAAAAAAAAAAAAAAAAAAAAAAAAAAAAAAAAAAAAAAAAAAAA AAAAAAAAAAAAAAAAAAAAAAAAAAAAAAAAAAAAAAAAAAAAAAAAAAAAAAAAAAAAAAAAAAAAAAAAAAAA AAAAAAAAAAAAAAAAAAAAAAAAAAAGBgYFBQUCAgIAAAAEBAQEBAQGBgYICAgJCQkHBwcBAQEAAAAD AwMEBAQGBgYFBQUDAwMBAQEAAAAAAAADAwMFBQUICAgLCwsNDQ0ODg4NDQ0NDQ0MDAwMDAwLCwsK CgoJCQkJCQkJCQkJCQkBAQEAAAAAAAAAAAABAQECAgIAAAAAAAAAAAAAAAAAAAAAAAAAAAAAAAAA AAABAQE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BAQEAAAAAAAAAAAAAAAAEBAQICAgLCwsR ERESEhIUFBQUFBQUFBQUFBQUFBQUFBQSEhIREREQEBAQEBAPDw8PDw8ODg4ODg4NDQ0NDQ0NDQ0N DQ0NDQ0MDAwMDAwLCwsNDQ0MDAwLCwsKCgoKCgoKCgoJCQkICAgKCgoICAgGBgYHBwcICAgJCQkI CAgHBwcBAQEBAQEBAQEBAQEBAQEBAQEBAQEBAQEAAAAAAAAAAAAAAAAAAAAAAAAAAAAAAAAAAAAA AAAAAAAAAAAAAAAAAAAAAAAAAAAAAAAAAAAAAAAAAAAAAAAAAAAAAAAAAAAAAAAAAAAAAAAAAAAA AAAAAAAAAAAAAAABAQEBAQEBAQEAAAAAAAAAAAAAAAAAAAABAQEBAQEAAAAAAAAAAAAAAAABAQEC AgIAAAAAAAAAAAAAAAABAQEBAQEBAQEBAQEAAAAAAAAAAAAAAAABAQEDAwMEBAQFBQUGBgYHBwcI CAgICAgJCQkMDAwPDw8SEhITExMTExMUFBQVFRUVFRUUFBQSEhIRERENDQ0NDQ0LCwsHBwcDAwMA AAAAAAABAQEAAAAAAAAAAAAAAAAAAAAAAAAAAAAAAAAAAAAAAAAAAAAAAAAAAAAAAAAAAAAAAAAA AAAAAAAAAAAAAAAAAAAAAAAAAAAAAAAAAAAAAAAAAAAAAAAAAAAAAAAAAAAAAAAAAAAAAAAAAAAA AAAAAAAAAAAAAAAAAAAAAAAAAAAAAAAAAAAAAAAAAAAAAAAAAAAAAAAAAAAAAAAAAAAAAAAAAAAA AAAAAAAAAAAAAAAAAAAAAAAEBAQFBQUEBAQDAwMAAAABAQECAgIFBQUICAgICAgGBgYEBAQBAQEC AgIEBAQGBgYGBgYGBgYEBAQCAgICAgICAgIEBAQFBQUHBwcJCQkKCgoLCwsMDAwMDAwMDAwMDAwM DAwLCwsLCwsKCgoNDQ0ICAgCAgIAAAAAAAAAAAABAQEDAwM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BAQEAAAAAAAAAAAABAQECAgIHBwcJ CQkLCwsNDQ0ODg4PDw8QEBARERETExMTExMSEhISEhISEhIREREREREQEBASEhIREREQEBAQEBAP Dw8PDw8PDw8PDw8QEBAPDw8ODg4NDQ0MDAwLCwsJCQkICAgFBQUDAwMBAQEBAQEDAwMDAwMDAwMC AgIAAAAAAAAAAAAAAAAAAAAAAAAAAAAAAAAAAAAAAAAAAAAAAAAAAAAAAAAAAAAAAAAAAAAAAAAA AAAAAAAAAAAAAAAAAAAAAAAAAAAAAAAAAAAAAAAAAAAAAAAAAAAAAAAAAAAAAAAAAAAAAAAAAAAA AAAAAAAAAAAAAAAAAAAAAAAAAAAAAAABAQECAgIDAwMCAgICAgIBAQEBAQEAAAAAAAAAAAAAAAAB AQEBAQEBAQEAAAAAAAAAAAAAAAAAAAABAQEBAQEAAAAAAAAAAAAAAAAAAAAAAAAAAAAAAAAAAAAA AAABAQEDAwMGBgYJCQkPDw8ODg4NDQ0NDQ0NDQ0ODg4NDQ0NDQ0NDQ0LCwsICAgEBAQBAQEAAAAA AAAAAAAAAAAAAAAAAAAAAAAAAAAAAAAAAAAAAAAAAAAAAAAAAAAAAAAAAAAAAAAAAAAAAAAAAAAA AAAAAAAAAAAAAAAAAAAAAAAAAAAAAAAAAAAAAAAAAAAAAAAAAAAAAAAAAAAAAAAAAAAAAAAAAAAA AAAAAAAAAAAAAAAAAAAAAAAAAAAAAAAAAAAAAAAAAAAAAAAAAAAAAAAAAAAAAAAAAAAAAAAAAAAA AAAAAAAAAAAAAAAAAAABAQEDAwMEBAQEBAQAAAAAAAAAAAABAQEFBQUHBwcICAgICAgCAgICAgIC AgIDAwMGBgYICAgHBwcGBgYFBQUFBQUEBAQDAwMEBAQFBQUHBwcICAgICAgJCQkLCwsMDAwNDQ0N DQ0NDQ0NDQ0PDw8ODg4LCwsGBgYCAgIAAAAAAAAAAAAAAAAAAAABAQEBAQE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BAQEBAQEBAQEAAAAAAAAAAAAAAAAFBQUFBQUG BgYFBQUFBQUEBAQEBAQEBAQLCwsLCwsLCwsLCwsLCwsKCgoKCgoJCQkLCwsKCgoKCgoKCgoLCwsM DAwODg4QEBAREREREREQEBAPDw8ODg4LCwsJCQkHBwcCAgIAAAAAAAAAAAAAAAABAQEAAAAAAAAA AAAAAAAAAAAAAAAAAAAAAAAAAAAAAAAAAAAAAAAAAAAAAAAAAAAAAAAAAAAAAAAAAAAAAAAAAAAA AAAAAAAAAAAAAAAAAAAAAAAAAAAAAAAAAAAAAAAAAAAAAAAAAAAAAAAAAAAAAAAAAAAAAAAAAAAA AAAAAAACAgIBAQEAAAAAAAABAQEEBAQHBwcJCQkKCgoKCgoJCQkJCQkHBwcGBgYFBQUEBAQAAAAA AAAAAAAAAAAAAAAAAAAAAAAAAAABAQEBAQEAAAAAAAAAAAAAAAAAAAAAAAABAQEBAQECAgIBAQEA AAABAQEEBAQGBgYMDAwMDAwMDAwNDQ0ODg4PDw8PDw8PDw8MDAwJCQkFBQUBAQEAAAAAAAAAAAAA AAAAAAAAAAAAAAAAAAAAAAAAAAAAAAAAAAAAAAAAAAAAAAAAAAAAAAAAAAAAAAAAAAAAAAAAAAAA AAAAAAAAAAAAAAAAAAAAAAAAAAAAAAAAAAAAAAAAAAAAAAAAAAAAAAAAAAAAAAAAAAAAAAAAAAAA AAAAAAAAAAAAAAAAAAAAAAAAAAAAAAAAAAAAAAAAAAAAAAAAAAAAAAAAAAAAAAAAAAAAAAAAAAAA AAAAAAAAAAAAAAAAAAABAQECAgICAgIDAwMBAQEAAAAAAAABAQEDAwMEBAQFBQUGBgYEBAQBAQEA AAABAQEEBAQGBgYHBwcKCgoJCQkHBwcGBgYEBAQEBAQDAwMDAwMCAgIDAwMFBQUHBwcKCgoMDAwN DQ0ODg4MDAwNDQ0PDw8PDw8LCwsGBgYBAQEAAAAAAAAAAAAAAAABAQEBAQE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CAgIBAQEAAAAAAAAAAAADAwMGBgYJCQkMDAwMDAwLCwsJ CQkFBQUCAgIAAAAAAAABAQEBAQEBAQEBAQEBAQEBAQEBAQECAgIAAAAAAAAAAAABAQECAgIFBQUH BwcICAgLCwsKCgoKCgoJCQkICAgGBgYEBAQCAgIBAQEBAQEAAAAAAAABAQEBAQEAAAAAAAAAAAAA AAAAAAAAAAAAAAAAAAAAAAAAAAAAAAAAAAAAAAAAAAAAAAAAAAAAAAAAAAAAAAAAAAAAAAAAAAAA AAAAAAAAAAAAAAAAAAAAAAAAAAAAAAAAAAAAAAAAAAAAAAAAAAAAAAAAAAAAAAAAAAAAAAAAAAAA AAACAgIBAQEBAQEBAQECAgIEBAQHBwcJCQkGBgYGBgYGBgYFBQUEBAQDAwMCAgICAgIAAAAAAAAA AAAAAAAAAAAAAAABAQEBAQEAAAAAAAAAAAAAAAAAAAAAAAABAQEBAQEBAQEBAQEAAAAAAAAAAAAB AQEEBAQHBwcNDQ0ODg4PDw8REREREREQEBAODg4MDAwICAgFBQUBAQE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DAwMCAgIAAAAAAAAAAAAAAAAAAAAAAAAFBQUDAwMBAQEAAAAA AAAAAAACAgIFBQUHBwcICAgICAgICAgHBwcFBQUDAwMCAgIAAAAAAAABAQEDAwMGBgYJCQkLCwsN DQ0PDw8ODg4NDQ0NDQ0MDAwKCgoGBgYCAgIAAAAAAAAAAAAAAAAAAAABAQEBAQEBAQE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CAgIBAQEAAAAAAAAAAAADAwMICAgLCwsODg4PDw8QEBAPDw8M DAwJCQkGBgYFBQUAAAAAAAAAAAAAAAAAAAAAAAABAQECAgIAAAAAAAAAAAAAAAAAAAAAAAAAAAAA AAACAgICAgIBAQEAAAAAAAAAAAAAAAAAAAAAAAAAAAAAAAAAAAAAAAAAAAAAAAAAAAAAAAAAAAAA AAAAAAAAAAAAAAAAAAAAAAAAAAAAAAAAAAAAAAAAAAAAAAAAAAAAAAAAAAAAAAAAAAAAAAAAAAAA AAAAAAAAAAAAAAAAAAAAAAAAAAAAAAAAAAAAAAAAAAAAAAAAAAAAAAAAAAAAAAAAAAAAAAAAAAAA AAAAAAAAAAAAAAAAAAABAQECAgICAgIBAQEAAAAAAAAAAAAAAAAAAAAAAAAAAAAFBQUEBAQDAwMB AQEAAAAAAAAAAAAAAAAAAAAAAAABAQEBAQEAAAAAAAAAAAAAAAAAAAAAAAAAAAAAAAAAAAAEBAQJ CQkNDQ0NDQ0MDAwMDAwMDAwLCwsICAgEBAQCAgIDAwMBAQEAAAAAAAAAAAABAQE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BAQEBAQEAAAAAAAAA AAAAAAABAQECAgIEBAQGBgYICAgJCQkJCQkHBwcGBgYEBAQDAwMDAwMDAwMFBQUHBwcJCQkLCwsO Dg4NDQ0LCwsMDAwNDQ0MDAwICAgFBQUAAAAAAAAAAAAAAAAAAAAAAAABAQEBAQE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BAQECAgIDAwMGBgYICAgKCgoKCgoJCQkH BwcFBQUEBAQAAAAAAAAAAAAAAAAAAAAAAAACAgIEBAQCAgIBAQEBAQEAAAAAAAAAAAAAAAAAAAAA AAAAAAAAAAAAAAAAAAAAAAAAAAAAAAAAAAABAQEBAQEBAQEBAQEAAAAAAAAAAAAAAAAAAAAAAAAA AAAAAAAAAAAAAAAAAAAAAAAAAAAAAAAAAAAAAAAAAAAAAAAAAAAAAAAAAAAAAAAAAAAAAAAAAAAA AAAAAAAAAAAAAAAAAAAAAAAAAAAAAAAAAAAAAAAAAAAAAAAAAAAAAAAAAAAAAAAAAAAAAAAAAAAA AAAAAAAAAAAAAAAAAAAAAAAAAAACAgIBAQEAAAAAAAAAAAABAQEDAwMEBAQEBAQDAwMCAgIBAQEB AQEBAQEBAQECAgIFBQUFBQUFBQUEBAQBAQEAAAAAAAAAAAAAAAABAQEBAQEAAAABAQEDAwMHBwcK CgoGBgYEBAQCAgIBAQEBAQEAAAAAAAAAAAAAAAAAAAAAAAAAAAABAQEBAQEBAQEAAAAAAAAAAAAA AAAAAAAAAAAAAAAAAAAAAAAAAAAAAAAAAAAAAAAAAAAAAAAAAAAAAAAAAAAAAAAAAAAAAAAAAAAA AAAAAAAAAAAAAAAAAAAAAAAAAAAAAAAAAAAAAAAAAAAAAAAAAAAAAAAAAAAAAAAAAAAAAAAAAAAA AAAAAAAAAAAAAAAAAAAAAAAAAAAAAAAAAAAAAAAAAAAAAAAAAAAAAAAAAAAAAAAAAAAAAAAAAAAA AAAAAAAAAAAAAAABAQEAAAAAAAAAAAAAAAAAAAAAAAAAAAAAAAAAAAAAAAAAAAABAQEBAQEAAAAA AAAAAAAAAAABAQEDAwMFBQUHBwcICAgJCQkJCQkHBwcHBwcGBgYGBgYGBgYHBwcICAgJCQkKCgoL CwsMDAwODg4PDw8NDQ0JCQkHBwcCAgIBAQE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BAQEAAAAAAAAAAAAAAAAAAAAAAAABAQECAgIBAQEAAAAAAAAA AAAAAAAAAAABAQEDAwMDAwMCAgICAgIEBAQGBgYDAwMCAgIBAQEAAAAAAAABAQECAgICAgIBAQEA AAAAAAABAQEBAQEBAQEBAQEAAAABAQEBAQECAgICAgICAgIBAQEBAQEBAQEAAAAAAAAAAAAAAAAA AAAAAAAAAAAAAAAAAAAAAAAAAAAAAAAAAAAAAAAAAAAAAAAAAAAAAAAAAAAAAAAAAAAAAAAAAAAA AAAAAAAAAAAAAAAAAAAAAAAAAAAAAAAAAAAAAAAAAAAAAAAAAAAAAAAAAAAAAAAAAAABAQEBAQEB AQEBAQEBAQEAAAAAAAAAAAAAAAAAAAAAAAAAAAAAAAAAAAAAAAAAAAAAAAAAAAAAAAAAAAACAgID AwMFBQUGBgYGBgYHBwcGBgYEBAQBAQEAAAAAAAABAQEAAAAAAAAAAAAAAAAAAAAAAAAAAAABAQEB AQEAAAAAAAAAAAAAAAAAAAABAQECAgIAAAAAAAAAAAABAQEBAQEAAAAAAAABAQEAAAAAAAAAAAAA AAAAAAAAAAAAAAAAAAAAAAAAAAAAAAAAAAAAAAAAAAAAAAAAAAAAAAAAAAAAAAAAAAAAAAAAAAAA AAAAAAAAAAAAAAAAAAAAAAAAAAAAAAAAAAAAAAAAAAAAAAAAAAAAAAAAAAAAAAAAAAAAAAAAAAAA AAAAAAAAAAAAAAAAAAAAAAAAAAAAAAAAAAAAAAAAAAAAAAAAAAAAAAAAAAAAAAAAAAAAAAAAAAAA AAAAAAAAAAABAQEAAAAAAAABAQEAAAAAAAAAAAAAAAAAAAABAQEAAAAAAAAAAAABAQEBAQEBAQEA AAAAAAAAAAAAAAAAAAABAQECAgIEBAQFBQUICAgICAgHBwcHBwcICAgICAgICAgICAgJCQkLCwsM DAwMDAwMDAwMDAwMDAwNDQ0EBAQDAwMBAQE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BAQEBAQEBAQEAAAAAAAABAQECAgIAAAAAAAAAAAAAAAAAAAAAAAAAAAAB AQECAgIFBQUICAgJCQkICAgHBwcICAgJCQkICAgGBgYDAwMAAAAAAAAAAAAAAAABAQEAAAAAAAAA AAAAAAABAQEAAAAAAAAAAAAAAAAAAAABAQEBAQEBAQEAAAAAAAAAAAAAAAAAAAAAAAAAAAAAAAAA AAAAAAAAAAAAAAAAAAAAAAAAAAAAAAAAAAAAAAAAAAAAAAAAAAAAAAAAAAAAAAAAAAAAAAAAAAAA AAAAAAAAAAAAAAAAAAAAAAAAAAAAAAAAAAAAAAAAAAAAAAAAAAAAAAAAAAAAAAAAAAAAAAAAAAAA AAAAAAAAAAAAAAAAAAAAAAAAAAABAQEBAQEBAQEAAAAAAAAAAAAAAAAAAAAAAAAAAAABAQECAgIE BAQEBAQBAQECAgICAgIAAAAAAAAAAAAAAAABAQEAAAABAQEEBAQGBgYGBgYFBQUGBgYHBwcDAwMC AgICAgIBAQEBAQEBAQEAAAAAAAAAAAAAAAABAQEBAQEAAAAAAAAAAAABAQEAAAAAAAAAAAAAAAAA AAAAAAAAAAAAAAAAAAAAAAAAAAAAAAAAAAAAAAAAAAAAAAAAAAAAAAAAAAAAAAAAAAAAAAAAAAAA AAAAAAAAAAAAAAAAAAAAAAAAAAAAAAAAAAAAAAAAAAAAAAAAAAAAAAAAAAAAAAAAAAAAAAAAAAAA AAAAAAAAAAAAAAAAAAAAAAAAAAAAAAAAAAAAAAAAAAAAAAAAAAAAAAAAAAAAAAAAAAAAAAAAAAAA AAAAAAAAAAABAQEBAQEBAQEBAQEBAQEAAAAAAAAAAAABAQEBAQEBAQEAAAAAAAAAAAAAAAAAAAAA AAAAAAAAAAAAAAAAAAAAAAAAAAAAAAACAgIEBAQFBQUHBwcHBwcHBwcGBgYFBQUNDQ0MDAwLCwsJ CQkICAgICAgICAgICAgLCwsKCgoHBwcEBAQCAgIAAAAAAAAAAAAAAAAAAAACAgICAgIAAAAAAAAA AAAAAAAAAAAAAAAAAAAAAAAAAAABAQEAAAAAAAACAgICAgIBAQEAAAAAAAAAAAAAAAABAQE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BAQEBAQEBAQEAAAAAAAAAAAAAAAAAAAABAQEBAQEBAQEAAAAAAAAAAAAAAAAAAAAA AAAAAAAAAAAAAAACAgIEBAQFBQUGBgYFBQUDAwMAAAAAAAAAAAAAAAAAAAAAAAAAAAAAAAAAAAAA AAAAAAAAAAAAAAAAAAAAAAAAAAAAAAAAAAAAAAAAAAAAAAAAAAAAAAAAAAAAAAAAAAAAAAAAAAAA AAAAAAAAAAAAAAAAAAAAAAAAAAAAAAAAAAAAAAAAAAAAAAAAAAAAAAAAAAAAAAAAAAAAAAAAAAAA AAAAAAAAAAAAAAAAAAAAAAAAAAAAAAAAAAAAAAAAAAAAAAAAAAAAAAAAAAABAQEBAQEBAQEBAQEB AQEBAQEBAQEBAQEAAAAAAAAAAAAAAAAAAAAAAAAAAAAAAAAAAAAAAAAAAAAAAAAAAAAAAAAAAAAA AAAAAAAAAAAAAAAAAAAAAAAAAAAAAAAAAAADAwMDAwMDAwMCAgICAgIBAQEAAAAAAAAAAAAAAAAA AAAAAAAAAAAAAAABAQEBAQECAgIEBAQGBgYGBgYFBQUEBAQCAgICAgI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BAQEBAQEAAAAAAAAAAAAAAAAAAAAAAAAAAAAAAAAAAAAA AAAAAAAAAAAAAAAAAAAAAAAAAAAAAAABAQECAgIDAwMEBAQDAwMDAwMCAgIBAQEEBAQJCQkMDAwN DQ0LCwsHBwcFBQUEBAQEBAQDAwMCAgIBAQEBAQEBAQEBAQEAAAAAAAAAAAAAAAAAAAAAAAABAQEC AgIDAwMDAwMCAgIBAQEBAQEAAAAAAAAAAAAAAAAAAAAAAAABAQEBAQEBAQEBAQE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BAQEBAQECAgICAgIAAAAAAAAAAAAAAAAAAAAAAAAAAAAAAAACAgIB AQEBAQEBAQEBAQEBAQECAgICAgIAAAAAAAAAAAAAAAAAAAABAQEBAQE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BAQECAgIEBAQEBAQGBgYGBgYFBQUEBAQDAwMCAgIBAQE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DAwMFBQUHBwcI CAgICAgJCQkFBQUFBQUEBAQDAwMCAgIBAQEAAAAAAAABAQEAAAAAAAAAAAAAAAAAAAAAAAAAAAAA AAAAAAAAAAAAAAAAAAAEBAQICAgLCwsGBgYEBAQCAgI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BAQEBAQECAgIDAwMEBAQGBgYICAgJCQkHBwcGBgYFBQUEBAQCAgIBAQEAAAAAAAABAQEAAAAA AAAAAAAAAAAAAAAAAAABAQEBAQEAAAAAAAABAQEBAQEBAQE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BAQEBAQECAgIDAwME BAQGBgYHBwcICAgJCQkGBgYDAwMBAQEBAQEAAAAAAAAAAAAAAAAAAAAAAAAAAAAAAAAAAAAAAAAA AAAAAAAAAAAAAAAAAAAAAAAAAAAAAAAAAAAAAAAAAAAAAAAAAAAAAAAAAAAAAAAAAAAAAAAAAAAA AAAAAAAAAAAAAAAAAAAAAAAAAAAAAAAAAAAAAAAAAAAAAAAAAAAAAAAAAAAAAAAAAAAAAAAAAAAA AAAAAAAAAAAAAAAAAAAAAAAAAAAAAAAAAAAAAAAAAAAAAAAAAAAAAAAAAAAAAAAAAAAAAAAAAAAA AAABAQEBAQEBAQEBAQEAAAAAAAAAAAABAQEBAQEBAQEBAQEBAQEAAAAAAAAAAAAAAAAAAAAAAAAA AAAAAAAAAAAAAAAAAAAAAAAAAAAAAAAAAAAAAAAAAAAAAAAAAAACAgIBAQEAAAAAAAAAAAACAgIG BgYICAgHBwcHBwcHBwcGBgYFBQUDAwMBAQEAAAACAgICAgICAgIDAwMEBAQDAwMAAAAAAAACAgIB AQEBAQEBAQEDAwMEBAQEBAQEBAQMDAwKCgoICAgFBQUCAgI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B AQEBAQECAgIDAwMEBAQGBgYJCQkKCgoNDQ0MDAwLCwsJCQkHBwcFBQUEBAQDAwMBAQEAAAAAAAAA AAAAAAAAAAAAAAAAAAABAQE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BAQEBAQEAAAAAAAAAAAAAAAABAQEBAQEAAAABAQEDAwMFBQUGBgYI CAgICAgICAgHBwcEBAQAAAAAAAAAAAABAQEBAQEAAAAAAAAAAAAAAAAAAAAAAAAAAAAAAAAAAAAA AAAAAAAAAAAAAAAAAAAAAAAAAAAAAAAAAAAAAAAAAAAAAAAAAAAAAAAAAAAAAAAAAAAAAAAAAAAA AAAAAAAAAAAAAAAAAAAAAAAAAAAAAAAAAAAAAAAAAAAAAAAAAAAAAAAAAAAAAAAAAAAAAAAAAAAA AAAAAAAAAAAAAAAAAAAAAAAAAAAAAAAAAAAAAAAAAAAAAAAAAAAAAAAAAAAAAAAAAAAAAAAAAAAB AQECAgIDAwMDAwMCAgIAAAAAAAAAAAAAAAAAAAAAAAAAAAAAAAAAAAAAAAAAAAAAAAAAAAAAAAAA AAAAAAAAAAAAAAABAQEBAQEAAAAAAAAAAAAAAAAAAAAAAAAAAAAAAAAAAAABAQEBAQEBAQEAAAAA AAADAwMEBAQEBAQFBQUFBQUFBQUEBAQDAwMDAwMCAgIDAwMEBAQGBgYGBgYEBAQCAgIBAQEBAQEC AgIFBQUICAgICAgFBQUCAgIGBgYICAgLCwsMDAwKCgoGBgYCAgI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CAgIDAwMEBAQICAgICAgJCQkJCQkJCQkICAgICAgICAgFBQUEBAQDAwMCAgIB AQEAAAAAAAAAAAAAAAAAAAAAAAAAAAAAAAAAAAAAAAABAQE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BAQEBAQEAAAAAAAAAAAAAAAAAAAAAAAAAAAAAAAAEBAQHBwcJCQkKCgoJ CQkICAgFBQUCAgIAAAAAAAAAAAABAQEBAQE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PAP4ABAABAAAAAAAAAAABAwABAAAA aAEAAAEBAwABAAAAigEAAAIBAwADAAAA8n4GAAMBAwABAAAAAQAAAAYBAwABAAAAAgAAABEBBAA5 AAAA+H4GABIBAwABAAAAAQAAABUBAwABAAAAAwAAABYBAwABAAAABwAAABcBBAA5AAAA3H8GABoB BQABAAAAwIAGABsBBQABAAAAyIAGABwBAwABAAAAAQAAACgBAwABAAAAAgAAAAAAAAAIAAgACAAI AAAAkB0AABg7AACgWAAAKHYAALCTAAA4sQAAwM4AAEjsAADQCQEAWCcBAOBEAQBoYgEA8H8BAHid AQAAuwEAiNgBABD2AQCYEwIAIDECAKhOAgAwbAIAuIkCAECnAgDIxAIAUOICANj/AgBgHQMA6DoD AHBYAwD4dQMAgJMDAAixAwCQzgMAGOwDAKAJBAAoJwQAsEQEADhiBADAfwQASJ0EANC6BABY2AQA 4PUEAGgTBQDwMAUAeE4FAABsBQCIiQUAEKcFAJjEBQAg4gUAqP8FADAdBgC4OgYAQFgGAMh1BgCI HQAAiB0AAIgdAACIHQAAiB0AAIgdAACIHQAAiB0AAIgdAACIHQAAiB0AAIgdAACIHQAAiB0AAIgd AACIHQAAiB0AAIgdAACIHQAAiB0AAIgdAACIHQAAiB0AAIgdAACIHQAAiB0AAIgdAACIHQAAiB0A AIgdAACIHQAAiB0AAIgdAACIHQAAiB0AAIgdAACIHQAAiB0AAIgdAACIHQAAiB0AAIgdAACIHQAA iB0AAIgdAACIHQAAiB0AAIgdAACIHQAAiB0AAIgdAACIHQAAiB0AAIgdAACIHQAAiB0AAHAIAAAA AABgAAAAAQAAAGAAAAABUEsDBBQABgAIAAAAIQDTcCpe4gAAAAsBAAAPAAAAZHJzL2Rvd25yZXYu eG1sTI/BboJAEIbvTfoOm2nSmy7Qioosxpi2J2NSbdJ4W2EEIjtL2BXw7Ts9tceZ/8s/36Tr0TSi x87VlhSE0wAEUm6LmkoFX8f3yQKE85oK3VhCBXd0sM4eH1KdFHagT+wPvhRcQi7RCirv20RKl1do tJvaFomzi+2M9jx2pSw6PXC5aWQUBLE0uia+UOkWtxXm18PNKPgY9LB5Cd/63fWyvZ+Os/33LkSl np/GzQqEx9H/wfCrz+qQsdPZ3qhwolEwWcwjRjmYx0sQTCzDmDdnBbMoeAWZpfL/D9kPAAAA//8D AFBLAQItABQABgAIAAAAIQCVBJ/sFAEAAEcCAAATAAAAAAAAAAAAAAAAAAAAAABbQ29udGVudF9U eXBlc10ueG1sUEsBAi0AFAAGAAgAAAAhADj9If/WAAAAlAEAAAsAAAAAAAAAAAAAAAAARQEAAF9y ZWxzLy5yZWxzUEsBAi0AFAAGAAgAAAAhAPI4KKeSBgAA1BYAAA4AAAAAAAAAAAAAAAAARAIAAGRy cy9lMm9Eb2MueG1sUEsBAi0AFAAGAAgAAAAhAPPR52QgAQAAuQMAABkAAAAAAAAAAAAAAAAAAgkA AGRycy9fcmVscy9lMm9Eb2MueG1sLnJlbHNQSwECLQAKAAAAAAAAACEAEbY1dvWcAgD1nAIAFAAA AAAAAAAAAAAAAABZCgAAZHJzL21lZGlhL2ltYWdlMy5wbmdQSwECLQAKAAAAAAAAACEAHIRugrhk BwC4ZAcAFQAAAAAAAAAAAAAAAACApwIAZHJzL21lZGlhL2ltYWdlMi50aWZmUEsBAi0ACgAAAAAA AAAhANLKwcTQgAYA0IAGABUAAAAAAAAAAAAAAAAAawwKAGRycy9tZWRpYS9pbWFnZTEudGlmZlBL AQItABQABgAIAAAAIQDTcCpe4gAAAAsBAAAPAAAAAAAAAAAAAAAAAG6NEABkcnMvZG93bnJldi54 bWxQSwUGAAAAAAgACAACAgAAfY4QAAAA ">
                <v:shape id="Picture 298" o:spid="_x0000_s1044" type="#_x0000_t75" style="position:absolute;width:25202;height:3024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U8PcnCAAAA3AAAAA8AAABkcnMvZG93bnJldi54bWxET8uKwjAU3QvzD+EKs5ExtQsf1SjjwMBs XPgAZ3ltrk2xuSlNbOvfm4Xg8nDeq01vK9FS40vHCibjBARx7nTJhYLT8fdrDsIHZI2VY1LwIA+b 9cdghZl2He+pPYRCxBD2GSowIdSZlD43ZNGPXU0cuatrLIYIm0LqBrsYbiuZJslUWiw5Nhis6cdQ fjvcrYJr3uFu3s7ui91ldDz/p9tiWhqlPof99xJEoD68xS/3n1aQLuLaeCYeAbl+AgAA//8DAFBL AQItABQABgAIAAAAIQAEqzleAAEAAOYBAAATAAAAAAAAAAAAAAAAAAAAAABbQ29udGVudF9UeXBl c10ueG1sUEsBAi0AFAAGAAgAAAAhAAjDGKTUAAAAkwEAAAsAAAAAAAAAAAAAAAAAMQEAAF9yZWxz Ly5yZWxzUEsBAi0AFAAGAAgAAAAhADMvBZ5BAAAAOQAAABIAAAAAAAAAAAAAAAAALgIAAGRycy9w aWN0dXJleG1sLnhtbFBLAQItABQABgAIAAAAIQD1PD3JwgAAANwAAAAPAAAAAAAAAAAAAAAAAJ8C AABkcnMvZG93bnJldi54bWxQSwUGAAAAAAQABAD3AAAAjgMAAAAA ">
                  <v:imagedata r:id="rId30" r:href="rId31"/>
                  <v:path arrowok="t"/>
                  <o:lock v:ext="edit" aspectratio="f"/>
                </v:shape>
                <v:shape id="Picture 299" o:spid="_x0000_s1045" type="#_x0000_t75" style="position:absolute;left:25133;width:28873;height:3030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h+u57DAAAA3AAAAA8AAABkcnMvZG93bnJldi54bWxEj09rwkAUxO8Fv8PyhN7qxiBSo6vUUotX /zS9PrLPbGj2bciuMfrpXUHocZiZ3zCLVW9r0VHrK8cKxqMEBHHhdMWlguNh8/YOwgdkjbVjUnAl D6vl4GWBmXYX3lG3D6WIEPYZKjAhNJmUvjBk0Y9cQxy9k2sthijbUuoWLxFua5kmyVRarDguGGzo 01Dxtz9bBb/yqyvSyTdy93PblNLk+RpzpV6H/cccRKA+/Ief7a1WkM5m8DgTj4Bc3g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6H67nsMAAADcAAAADwAAAAAAAAAAAAAAAACf AgAAZHJzL2Rvd25yZXYueG1sUEsFBgAAAAAEAAQA9wAAAI8DAAAAAA== ">
                  <v:imagedata r:id="rId32" r:href="rId33" croptop="2538f" cropbottom="4086f"/>
                  <v:path arrowok="t"/>
                  <o:lock v:ext="edit" aspectratio="f"/>
                </v:shape>
                <v:group id="Group 300" o:spid="_x0000_s1046" style="position:absolute;left:53670;top:61;width:33479;height:30243" coordorigin="53670,61" coordsize="41155,364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gD0vcIAAADcAAAADwAAAGRycy9kb3ducmV2LnhtbERPy4rCMBTdC/5DuMLs NO2IIh1TERkHFyKoA8PsLs3tA5ub0sS2/r1ZCC4P573eDKYWHbWusqwgnkUgiDOrKy4U/F730xUI 55E11pZJwYMcbNLxaI2Jtj2fqbv4QoQQdgkqKL1vEildVpJBN7MNceBy2xr0AbaF1C32IdzU8jOK ltJgxaGhxIZ2JWW3y90o+Omx387j7+54y3eP/+vi9HeMSamPybD9AuFp8G/xy33QCuZRmB/OhCMg 0yc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OYA9L3CAAAA3AAAAA8A AAAAAAAAAAAAAAAAqgIAAGRycy9kb3ducmV2LnhtbFBLBQYAAAAABAAEAPoAAACZAwAAAAA= ">
                  <v:shape id="Picture 301" o:spid="_x0000_s1047" type="#_x0000_t75" style="position:absolute;left:53670;top:61;width:41155;height:3642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5epNHCAAAA3AAAAA8AAABkcnMvZG93bnJldi54bWxEj9GKwjAURN8F/yFcwRfRVGWLVKOIIIis D2v9gEtzbYvNTWmirX79RhB8HGbmDLPadKYSD2pcaVnBdBKBIM6sLjlXcEn34wUI55E1VpZJwZMc bNb93goTbVv+o8fZ5yJA2CWooPC+TqR0WUEG3cTWxMG72sagD7LJpW6wDXBTyVkUxdJgyWGhwJp2 BWW38928KfHRjrb3UxunV2fTn9fst3spNRx02yUIT53/hj/tg1Ywj6bwPhOOgFz/AwAA//8DAFBL AQItABQABgAIAAAAIQAEqzleAAEAAOYBAAATAAAAAAAAAAAAAAAAAAAAAABbQ29udGVudF9UeXBl c10ueG1sUEsBAi0AFAAGAAgAAAAhAAjDGKTUAAAAkwEAAAsAAAAAAAAAAAAAAAAAMQEAAF9yZWxz Ly5yZWxzUEsBAi0AFAAGAAgAAAAhADMvBZ5BAAAAOQAAABIAAAAAAAAAAAAAAAAALgIAAGRycy9w aWN0dXJleG1sLnhtbFBLAQItABQABgAIAAAAIQB+XqTRwgAAANwAAAAPAAAAAAAAAAAAAAAAAJ8C AABkcnMvZG93bnJldi54bWxQSwUGAAAAAAQABAD3AAAAjgMAAAAA ">
                    <v:imagedata r:id="rId34" o:title="COA Doppler WILKES BRIAN MR Run 102" croptop="9346f" cropleft="7145f" cropright="1195f"/>
                  </v:shape>
                  <v:rect id="Rectangle 302" o:spid="_x0000_s1048" style="position:absolute;left:84585;top:61;width:7201;height:474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IDDO8IA AADcAAAADwAAAGRycy9kb3ducmV2LnhtbESPQYvCMBSE78L+h/AWvGm6CqJdo8ii4EmwFtnjo3k2 pc1LaWKt/94IC3scZuYbZr0dbCN66nzlWMHXNAFBXDhdcakgvxwmSxA+IGtsHJOCJ3nYbj5Ga0y1 e/CZ+iyUIkLYp6jAhNCmUvrCkEU/dS1x9G6usxii7EqpO3xEuG3kLEkW0mLFccFgSz+Gijq7WwXl 72HfD7Uhd/bz7F63q/x01UqNP4fdN4hAQ/gP/7WPWsE8mcH7TDwCcvMCAAD//wMAUEsBAi0AFAAG AAgAAAAhAPD3irv9AAAA4gEAABMAAAAAAAAAAAAAAAAAAAAAAFtDb250ZW50X1R5cGVzXS54bWxQ SwECLQAUAAYACAAAACEAMd1fYdIAAACPAQAACwAAAAAAAAAAAAAAAAAuAQAAX3JlbHMvLnJlbHNQ SwECLQAUAAYACAAAACEAMy8FnkEAAAA5AAAAEAAAAAAAAAAAAAAAAAApAgAAZHJzL3NoYXBleG1s LnhtbFBLAQItABQABgAIAAAAIQCQgMM7wgAAANwAAAAPAAAAAAAAAAAAAAAAAJgCAABkcnMvZG93 bnJldi54bWxQSwUGAAAAAAQABAD1AAAAhwMAAAAA " fillcolor="black [3213]" stroked="f" strokeweight="2pt">
                    <v:textbox>
                      <w:txbxContent>
                        <w:p w14:paraId="48B40FEC" w14:textId="77777777" w:rsidR="00835E3E" w:rsidRDefault="00835E3E" w:rsidP="00835E3E">
                          <w:pPr>
                            <w:rPr>
                              <w:rFonts w:eastAsia="Times New Roman"/>
                            </w:rPr>
                          </w:pPr>
                        </w:p>
                      </w:txbxContent>
                    </v:textbox>
                  </v:rect>
                </v:group>
                <v:shape id="TextBox 14" o:spid="_x0000_s1049" type="#_x0000_t202" style="position:absolute;left:1155;top:61;width:4056;height:54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UbvdsQA AADcAAAADwAAAGRycy9kb3ducmV2LnhtbESPQWvCQBSE7wX/w/IEb7qrtkXTbESUQk8tpip4e2Sf SWj2bchuTfrvuwWhx2FmvmHSzWAbcaPO1441zGcKBHHhTM2lhuPn63QFwgdkg41j0vBDHjbZ6CHF xLieD3TLQykihH2CGqoQ2kRKX1Rk0c9cSxy9q+sshii7UpoO+wi3jVwo9Swt1hwXKmxpV1HxlX9b Daf36+X8qD7KvX1qezcoyXYttZ6Mh+0LiEBD+A/f229Gw1It4e9MPAIy+wUAAP//AwBQSwECLQAU AAYACAAAACEA8PeKu/0AAADiAQAAEwAAAAAAAAAAAAAAAAAAAAAAW0NvbnRlbnRfVHlwZXNdLnht bFBLAQItABQABgAIAAAAIQAx3V9h0gAAAI8BAAALAAAAAAAAAAAAAAAAAC4BAABfcmVscy8ucmVs c1BLAQItABQABgAIAAAAIQAzLwWeQQAAADkAAAAQAAAAAAAAAAAAAAAAACkCAABkcnMvc2hhcGV4 bWwueG1sUEsBAi0AFAAGAAgAAAAhALFG73bEAAAA3AAAAA8AAAAAAAAAAAAAAAAAmAIAAGRycy9k b3ducmV2LnhtbFBLBQYAAAAABAAEAPUAAACJAwAAAAA= " filled="f" stroked="f">
                  <v:textbox>
                    <w:txbxContent>
                      <w:p w14:paraId="57EDA177" w14:textId="77777777" w:rsidR="00835E3E" w:rsidRDefault="00835E3E" w:rsidP="00835E3E">
                        <w:pPr>
                          <w:pStyle w:val="NormalWeb"/>
                          <w:spacing w:before="0" w:beforeAutospacing="0" w:after="0" w:afterAutospacing="0"/>
                        </w:pPr>
                        <w:r>
                          <w:rPr>
                            <w:rFonts w:asciiTheme="minorHAnsi" w:hAnsi="Calibri" w:cstheme="minorBidi"/>
                            <w:color w:val="FFFFFF" w:themeColor="background1"/>
                            <w:kern w:val="24"/>
                            <w:sz w:val="36"/>
                            <w:szCs w:val="36"/>
                          </w:rPr>
                          <w:t>A</w:t>
                        </w:r>
                      </w:p>
                    </w:txbxContent>
                  </v:textbox>
                </v:shape>
                <v:rect id="Rectangle 304" o:spid="_x0000_s1050" style="position:absolute;left:30243;width:4281;height:55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3z8MUA AADcAAAADwAAAGRycy9kb3ducmV2LnhtbESPQWvCQBSE74L/YXlCL0U3VhFJXUWE0lAEMVrPj+xr Epp9G7PbJP57Vyh4HGbmG2a16U0lWmpcaVnBdBKBIM6sLjlXcD59jJcgnEfWWFkmBTdysFkPByuM te34SG3qcxEg7GJUUHhfx1K6rCCDbmJr4uD92MagD7LJpW6wC3BTybcoWkiDJYeFAmvaFZT9pn9G QZcd2stp/ykPr5fE8jW57tLvL6VeRv32HYSn3j/D/+1EK5hFc3icCUdAru8AAAD//wMAUEsBAi0A FAAGAAgAAAAhAPD3irv9AAAA4gEAABMAAAAAAAAAAAAAAAAAAAAAAFtDb250ZW50X1R5cGVzXS54 bWxQSwECLQAUAAYACAAAACEAMd1fYdIAAACPAQAACwAAAAAAAAAAAAAAAAAuAQAAX3JlbHMvLnJl bHNQSwECLQAUAAYACAAAACEAMy8FnkEAAAA5AAAAEAAAAAAAAAAAAAAAAAApAgAAZHJzL3NoYXBl eG1sLnhtbFBLAQItABQABgAIAAAAIQD8jfPwxQAAANwAAAAPAAAAAAAAAAAAAAAAAJgCAABkcnMv ZG93bnJldi54bWxQSwUGAAAAAAQABAD1AAAAigMAAAAA " filled="f" stroked="f">
                  <v:textbox>
                    <w:txbxContent>
                      <w:p w14:paraId="1EB31CC7" w14:textId="77777777" w:rsidR="00835E3E" w:rsidRDefault="00835E3E" w:rsidP="00835E3E">
                        <w:pPr>
                          <w:pStyle w:val="NormalWeb"/>
                          <w:spacing w:before="0" w:beforeAutospacing="0" w:after="0" w:afterAutospacing="0"/>
                        </w:pPr>
                        <w:r>
                          <w:rPr>
                            <w:rFonts w:asciiTheme="minorHAnsi" w:hAnsi="Calibri" w:cstheme="minorBidi"/>
                            <w:color w:val="FFFFFF" w:themeColor="background1"/>
                            <w:kern w:val="24"/>
                            <w:sz w:val="36"/>
                            <w:szCs w:val="36"/>
                          </w:rPr>
                          <w:t>B</w:t>
                        </w:r>
                      </w:p>
                    </w:txbxContent>
                  </v:textbox>
                </v:rect>
                <v:rect id="Rectangle 305" o:spid="_x0000_s1051" style="position:absolute;left:56166;top:61;width:3893;height:56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8FWa8UA AADcAAAADwAAAGRycy9kb3ducmV2LnhtbESPQWvCQBSE74L/YXlCL0U3VhRJXUWE0lAEMVrPj+xr Epp9G7PbJP57Vyh4HGbmG2a16U0lWmpcaVnBdBKBIM6sLjlXcD59jJcgnEfWWFkmBTdysFkPByuM te34SG3qcxEg7GJUUHhfx1K6rCCDbmJr4uD92MagD7LJpW6wC3BTybcoWkiDJYeFAmvaFZT9pn9G QZcd2stp/ykPr5fE8jW57tLvL6VeRv32HYSn3j/D/+1EK5hFc3icCUdAru8AAAD//wMAUEsBAi0A FAAGAAgAAAAhAPD3irv9AAAA4gEAABMAAAAAAAAAAAAAAAAAAAAAAFtDb250ZW50X1R5cGVzXS54 bWxQSwECLQAUAAYACAAAACEAMd1fYdIAAACPAQAACwAAAAAAAAAAAAAAAAAuAQAAX3JlbHMvLnJl bHNQSwECLQAUAAYACAAAACEAMy8FnkEAAAA5AAAAEAAAAAAAAAAAAAAAAAApAgAAZHJzL3NoYXBl eG1sLnhtbFBLAQItABQABgAIAAAAIQCTwVZrxQAAANwAAAAPAAAAAAAAAAAAAAAAAJgCAABkcnMv ZG93bnJldi54bWxQSwUGAAAAAAQABAD1AAAAigMAAAAA " filled="f" stroked="f">
                  <v:textbox>
                    <w:txbxContent>
                      <w:p w14:paraId="06D7FF83" w14:textId="77777777" w:rsidR="00835E3E" w:rsidRDefault="00835E3E" w:rsidP="00835E3E">
                        <w:pPr>
                          <w:pStyle w:val="NormalWeb"/>
                          <w:spacing w:before="0" w:beforeAutospacing="0" w:after="0" w:afterAutospacing="0"/>
                        </w:pPr>
                        <w:r>
                          <w:rPr>
                            <w:rFonts w:asciiTheme="minorHAnsi" w:hAnsi="Calibri" w:cstheme="minorBidi"/>
                            <w:color w:val="FFFFFF" w:themeColor="background1"/>
                            <w:kern w:val="24"/>
                            <w:sz w:val="36"/>
                            <w:szCs w:val="36"/>
                          </w:rPr>
                          <w:t>C</w:t>
                        </w:r>
                      </w:p>
                    </w:txbxContent>
                  </v:textbox>
                </v:rect>
              </v:group>
            </w:pict>
          </mc:Fallback>
        </mc:AlternateContent>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r w:rsidR="00A60CA2">
        <w:tab/>
      </w:r>
    </w:p>
    <w:p w14:paraId="287D047A" w14:textId="77777777" w:rsidR="00A60CA2" w:rsidRDefault="00A60CA2" w:rsidP="00CD5788">
      <w:pPr>
        <w:spacing w:after="0" w:line="240" w:lineRule="auto"/>
      </w:pPr>
    </w:p>
    <w:p w14:paraId="5F2177D0" w14:textId="77777777" w:rsidR="00A60CA2" w:rsidRDefault="00A60CA2" w:rsidP="00CD5788">
      <w:pPr>
        <w:spacing w:after="0" w:line="240" w:lineRule="auto"/>
      </w:pPr>
    </w:p>
    <w:p w14:paraId="21FE48F2" w14:textId="77777777" w:rsidR="00A60CA2" w:rsidRDefault="00A60CA2" w:rsidP="00CD5788">
      <w:pPr>
        <w:spacing w:after="0" w:line="240" w:lineRule="auto"/>
      </w:pPr>
    </w:p>
    <w:p w14:paraId="33413259" w14:textId="77777777" w:rsidR="00A60CA2" w:rsidRDefault="00AD4C02" w:rsidP="00CD5788">
      <w:pPr>
        <w:spacing w:after="0" w:line="240" w:lineRule="auto"/>
      </w:pPr>
      <w:r>
        <w:rPr>
          <w:noProof/>
          <w:lang w:val="fr-FR" w:eastAsia="fr-FR"/>
        </w:rPr>
        <mc:AlternateContent>
          <mc:Choice Requires="wps">
            <w:drawing>
              <wp:anchor distT="0" distB="0" distL="114300" distR="114300" simplePos="0" relativeHeight="251685888" behindDoc="0" locked="0" layoutInCell="1" allowOverlap="1" wp14:anchorId="34BF4281" wp14:editId="28671AFE">
                <wp:simplePos x="0" y="0"/>
                <wp:positionH relativeFrom="column">
                  <wp:posOffset>-542926</wp:posOffset>
                </wp:positionH>
                <wp:positionV relativeFrom="paragraph">
                  <wp:posOffset>120650</wp:posOffset>
                </wp:positionV>
                <wp:extent cx="6362065" cy="1011555"/>
                <wp:effectExtent l="0" t="0" r="19685" b="2794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065" cy="1011555"/>
                        </a:xfrm>
                        <a:prstGeom prst="rect">
                          <a:avLst/>
                        </a:prstGeom>
                        <a:solidFill>
                          <a:srgbClr val="FFFFFF"/>
                        </a:solidFill>
                        <a:ln w="9525">
                          <a:solidFill>
                            <a:srgbClr val="000000"/>
                          </a:solidFill>
                          <a:miter lim="800000"/>
                          <a:headEnd/>
                          <a:tailEnd/>
                        </a:ln>
                      </wps:spPr>
                      <wps:txbx>
                        <w:txbxContent>
                          <w:p w14:paraId="5D099608" w14:textId="6D48A18A" w:rsidR="00AD4C02" w:rsidRDefault="00AD4C02">
                            <w:proofErr w:type="gramStart"/>
                            <w:r>
                              <w:t>F</w:t>
                            </w:r>
                            <w:r w:rsidR="00945DF6">
                              <w:t>ig</w:t>
                            </w:r>
                            <w:r>
                              <w:t>ure 5.</w:t>
                            </w:r>
                            <w:proofErr w:type="gramEnd"/>
                            <w:r>
                              <w:t xml:space="preserve"> Coarctation of aorta. A) Supra-sternal view of aortic arch, narrowing at proximal descending aorta (arrow). B) Colour Doppler Mapping showing turbulent flow across the site of coarctation. C) continuous wave Doppler recording in the descending aorta showing increased peak systolic flow velocity with long diastolic tail (arrow) characteristic for significant coarctation of aorta.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margin-left:-42.75pt;margin-top:9.5pt;width:500.95pt;height:79.6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P3fYKAIAAE8EAAAOAAAAZHJzL2Uyb0RvYy54bWysVNtu2zAMfR+wfxD0vvjSOGuNOEWXLsOA 7gK0+wBFlmNhkqhJSuzu60fJaZrdXob5QRBF6ujwkPTyetSKHITzEkxDi1lOiTAcWml2Df3ysHl1 SYkPzLRMgRENfRSeXq9evlgOthYl9KBa4QiCGF8PtqF9CLbOMs97oZmfgRUGnR04zQKabpe1jg2I rlVW5vkiG8C11gEX3uPp7eSkq4TfdYKHT13nRSCqocgtpNWldRvXbLVk9c4x20t+pMH+gYVm0uCj J6hbFhjZO/kblJbcgYcuzDjoDLpOcpFywGyK/Jds7ntmRcoFxfH2JJP/f7D84+GzI7Jt6EVRUmKY xiI9iDGQNzCSMuozWF9j2L3FwDDiMdY55ertHfCvnhhY98zsxI1zMPSCtciviDezs6sTjo8g2+ED tPgM2wdIQGPndBQP5SCIjnV6PNUmUuF4uLhYlPmiooSjr8iLoqqq9Aarn65b58M7AZrETUMdFj/B s8OdD5EOq59C4mselGw3UqlkuN12rRw5MGyUTfqO6D+FKUOGhl5VZTUp8FeIPH1/gtAyYMcrqRt6 eQpiddTtrWlTPwYm1bRHysochYzaTSqGcTummhVJgqjyFtpHlNbB1OE4kbjpwX2nZMDubqj/tmdO UKLeGyzPVTGfx3FIxrx6XaLhzj3bcw8zHKEaGiiZtuuQRigJZ2+wjBuZBH5mcuSMXZt0P05YHItz O0U9/wdWPwAAAP//AwBQSwMEFAAGAAgAAAAhAC8j8MreAAAACgEAAA8AAABkcnMvZG93bnJldi54 bWxMj8FOwzAQRO9I/IO1SFyq1iklIQ1xKqjUE6eGcnfjJYmI18F22/TvWU5w3Jmn2ZlyM9lBnNGH 3pGC5SIBgdQ401Or4PC+m+cgQtRk9OAIFVwxwKa6vSl1YdyF9niuYys4hEKhFXQxjoWUoenQ6rBw IxJ7n85bHfn0rTReXzjcDvIhSTJpdU/8odMjbjtsvuqTVZB916vZ24eZ0f66e/WNTc32kCp1fze9 PIOIOMU/GH7rc3WouNPRncgEMSiY52nKKBtr3sTAepk9gjiy8JSvQFal/D+h+gEAAP//AwBQSwEC LQAUAAYACAAAACEAtoM4kv4AAADhAQAAEwAAAAAAAAAAAAAAAAAAAAAAW0NvbnRlbnRfVHlwZXNd LnhtbFBLAQItABQABgAIAAAAIQA4/SH/1gAAAJQBAAALAAAAAAAAAAAAAAAAAC8BAABfcmVscy8u cmVsc1BLAQItABQABgAIAAAAIQBaP3fYKAIAAE8EAAAOAAAAAAAAAAAAAAAAAC4CAABkcnMvZTJv RG9jLnhtbFBLAQItABQABgAIAAAAIQAvI/DK3gAAAAoBAAAPAAAAAAAAAAAAAAAAAIIEAABkcnMv ZG93bnJldi54bWxQSwUGAAAAAAQABADzAAAAjQUAAAAA ">
                <v:textbox style="mso-fit-shape-to-text:t">
                  <w:txbxContent>
                    <w:p w14:paraId="5D099608" w14:textId="6D48A18A" w:rsidR="00AD4C02" w:rsidRDefault="00AD4C02">
                      <w:proofErr w:type="gramStart"/>
                      <w:r>
                        <w:t>F</w:t>
                      </w:r>
                      <w:r w:rsidR="00945DF6">
                        <w:t>ig</w:t>
                      </w:r>
                      <w:r>
                        <w:t>ure 5.</w:t>
                      </w:r>
                      <w:proofErr w:type="gramEnd"/>
                      <w:r>
                        <w:t xml:space="preserve"> Coarctation of aorta. A) Supra-sternal view of aortic arch, narrowing at proximal descending aorta (arrow). B) Colour Doppler Mapping showing turbulent flow across the site of coarctation. C) continuous wave Doppler recording in the descending aorta showing increased peak systolic flow velocity with long diastolic tail (arrow) characteristic for significant coarctation of aorta.</w:t>
                      </w:r>
                    </w:p>
                  </w:txbxContent>
                </v:textbox>
              </v:shape>
            </w:pict>
          </mc:Fallback>
        </mc:AlternateContent>
      </w:r>
    </w:p>
    <w:p w14:paraId="67355047" w14:textId="77777777" w:rsidR="00A60CA2" w:rsidRDefault="00A60CA2" w:rsidP="00CD5788">
      <w:pPr>
        <w:spacing w:after="0" w:line="240" w:lineRule="auto"/>
      </w:pPr>
    </w:p>
    <w:p w14:paraId="0355ACBB" w14:textId="77777777" w:rsidR="00A60CA2" w:rsidRDefault="00A60CA2" w:rsidP="00CD5788">
      <w:pPr>
        <w:spacing w:after="0" w:line="240" w:lineRule="auto"/>
      </w:pPr>
    </w:p>
    <w:p w14:paraId="08D03BDB" w14:textId="77777777" w:rsidR="00A60CA2" w:rsidRDefault="00A60CA2" w:rsidP="00CD5788">
      <w:pPr>
        <w:spacing w:after="0" w:line="240" w:lineRule="auto"/>
      </w:pPr>
    </w:p>
    <w:p w14:paraId="379503B2" w14:textId="77777777" w:rsidR="00A60CA2" w:rsidRDefault="00A60CA2" w:rsidP="00CD5788">
      <w:pPr>
        <w:spacing w:after="0" w:line="240" w:lineRule="auto"/>
      </w:pPr>
    </w:p>
    <w:p w14:paraId="6ABB93E9" w14:textId="77777777" w:rsidR="00A60CA2" w:rsidRDefault="00A60CA2" w:rsidP="00CD5788">
      <w:pPr>
        <w:spacing w:after="0" w:line="240" w:lineRule="auto"/>
      </w:pPr>
    </w:p>
    <w:p w14:paraId="39264017" w14:textId="77777777" w:rsidR="00A60CA2" w:rsidRDefault="00A60CA2" w:rsidP="00CD5788">
      <w:pPr>
        <w:spacing w:after="0" w:line="240" w:lineRule="auto"/>
      </w:pPr>
    </w:p>
    <w:p w14:paraId="0B758228" w14:textId="77777777" w:rsidR="00A60CA2" w:rsidRDefault="00A60CA2" w:rsidP="00CD5788">
      <w:pPr>
        <w:spacing w:after="0" w:line="240" w:lineRule="auto"/>
      </w:pPr>
    </w:p>
    <w:p w14:paraId="629E3192" w14:textId="77777777" w:rsidR="0001595D" w:rsidRDefault="00C7449A" w:rsidP="00CD5788">
      <w:pPr>
        <w:spacing w:after="0" w:line="240" w:lineRule="auto"/>
      </w:pPr>
      <w:r w:rsidRPr="00C7449A">
        <w:rPr>
          <w:noProof/>
          <w:lang w:val="fr-FR" w:eastAsia="fr-FR"/>
        </w:rPr>
        <mc:AlternateContent>
          <mc:Choice Requires="wpg">
            <w:drawing>
              <wp:anchor distT="0" distB="0" distL="114300" distR="114300" simplePos="0" relativeHeight="251675648" behindDoc="0" locked="0" layoutInCell="1" allowOverlap="1" wp14:anchorId="16834ABB" wp14:editId="45D6B436">
                <wp:simplePos x="0" y="0"/>
                <wp:positionH relativeFrom="column">
                  <wp:posOffset>-1428750</wp:posOffset>
                </wp:positionH>
                <wp:positionV relativeFrom="paragraph">
                  <wp:posOffset>10142855</wp:posOffset>
                </wp:positionV>
                <wp:extent cx="8714740" cy="3030220"/>
                <wp:effectExtent l="0" t="0" r="0" b="0"/>
                <wp:wrapNone/>
                <wp:docPr id="12" name="Group 18"/>
                <wp:cNvGraphicFramePr/>
                <a:graphic xmlns:a="http://schemas.openxmlformats.org/drawingml/2006/main">
                  <a:graphicData uri="http://schemas.microsoft.com/office/word/2010/wordprocessingGroup">
                    <wpg:wgp>
                      <wpg:cNvGrpSpPr/>
                      <wpg:grpSpPr>
                        <a:xfrm>
                          <a:off x="0" y="0"/>
                          <a:ext cx="8714740" cy="3030220"/>
                          <a:chOff x="0" y="0"/>
                          <a:chExt cx="8714914" cy="3030467"/>
                        </a:xfrm>
                      </wpg:grpSpPr>
                      <pic:pic xmlns:pic="http://schemas.openxmlformats.org/drawingml/2006/picture">
                        <pic:nvPicPr>
                          <pic:cNvPr id="13" name="Picture 13"/>
                          <pic:cNvPicPr>
                            <a:picLocks/>
                          </pic:cNvPicPr>
                        </pic:nvPicPr>
                        <pic:blipFill>
                          <a:blip r:embed="rId25" r:link="rId26">
                            <a:extLst>
                              <a:ext uri="{28A0092B-C50C-407E-A947-70E740481C1C}">
                                <a14:useLocalDpi xmlns:a14="http://schemas.microsoft.com/office/drawing/2010/main" val="0"/>
                              </a:ext>
                            </a:extLst>
                          </a:blip>
                          <a:stretch>
                            <a:fillRect/>
                          </a:stretch>
                        </pic:blipFill>
                        <pic:spPr>
                          <a:xfrm>
                            <a:off x="0" y="0"/>
                            <a:ext cx="2520280" cy="3024336"/>
                          </a:xfrm>
                          <a:prstGeom prst="rect">
                            <a:avLst/>
                          </a:prstGeom>
                        </pic:spPr>
                      </pic:pic>
                      <pic:pic xmlns:pic="http://schemas.openxmlformats.org/drawingml/2006/picture">
                        <pic:nvPicPr>
                          <pic:cNvPr id="14" name="Picture 14"/>
                          <pic:cNvPicPr>
                            <a:picLocks/>
                          </pic:cNvPicPr>
                        </pic:nvPicPr>
                        <pic:blipFill rotWithShape="1">
                          <a:blip r:embed="rId27" r:link="rId33">
                            <a:extLst>
                              <a:ext uri="{28A0092B-C50C-407E-A947-70E740481C1C}">
                                <a14:useLocalDpi xmlns:a14="http://schemas.microsoft.com/office/drawing/2010/main" val="0"/>
                              </a:ext>
                            </a:extLst>
                          </a:blip>
                          <a:srcRect t="3873" b="6234"/>
                          <a:stretch/>
                        </pic:blipFill>
                        <pic:spPr>
                          <a:xfrm>
                            <a:off x="2513384" y="0"/>
                            <a:ext cx="2887216" cy="3030467"/>
                          </a:xfrm>
                          <a:prstGeom prst="rect">
                            <a:avLst/>
                          </a:prstGeom>
                        </pic:spPr>
                      </pic:pic>
                      <wpg:grpSp>
                        <wpg:cNvPr id="290" name="Group 290"/>
                        <wpg:cNvGrpSpPr/>
                        <wpg:grpSpPr>
                          <a:xfrm>
                            <a:off x="5367050" y="6131"/>
                            <a:ext cx="3347864" cy="3024336"/>
                            <a:chOff x="5367050" y="6131"/>
                            <a:chExt cx="4115532" cy="3642271"/>
                          </a:xfrm>
                        </wpg:grpSpPr>
                        <pic:pic xmlns:pic="http://schemas.openxmlformats.org/drawingml/2006/picture">
                          <pic:nvPicPr>
                            <pic:cNvPr id="291" name="Picture 291" descr="C:\Users\wl663\Downloads\COA Doppler WILKES BRIAN MR Run 102.BMP"/>
                            <pic:cNvPicPr>
                              <a:picLocks noChangeAspect="1" noChangeArrowheads="1"/>
                            </pic:cNvPicPr>
                          </pic:nvPicPr>
                          <pic:blipFill rotWithShape="1">
                            <a:blip r:embed="rId29">
                              <a:extLst>
                                <a:ext uri="{28A0092B-C50C-407E-A947-70E740481C1C}">
                                  <a14:useLocalDpi xmlns:a14="http://schemas.microsoft.com/office/drawing/2010/main" val="0"/>
                                </a:ext>
                              </a:extLst>
                            </a:blip>
                            <a:srcRect l="10903" t="14261" r="1824"/>
                            <a:stretch/>
                          </pic:blipFill>
                          <pic:spPr bwMode="auto">
                            <a:xfrm>
                              <a:off x="5367050" y="6131"/>
                              <a:ext cx="4115532" cy="3642271"/>
                            </a:xfrm>
                            <a:prstGeom prst="rect">
                              <a:avLst/>
                            </a:prstGeom>
                            <a:noFill/>
                            <a:extLst>
                              <a:ext uri="{909E8E84-426E-40DD-AFC4-6F175D3DCCD1}">
                                <a14:hiddenFill xmlns:a14="http://schemas.microsoft.com/office/drawing/2010/main">
                                  <a:solidFill>
                                    <a:srgbClr val="FFFFFF"/>
                                  </a:solidFill>
                                </a14:hiddenFill>
                              </a:ext>
                            </a:extLst>
                          </pic:spPr>
                        </pic:pic>
                        <wps:wsp>
                          <wps:cNvPr id="292" name="Rectangle 292"/>
                          <wps:cNvSpPr/>
                          <wps:spPr>
                            <a:xfrm>
                              <a:off x="8458585" y="6131"/>
                              <a:ext cx="720080" cy="47431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8C6DD1" w14:textId="77777777" w:rsidR="00C7449A" w:rsidRDefault="00C7449A" w:rsidP="00C7449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93" name="TextBox 14"/>
                        <wps:cNvSpPr txBox="1"/>
                        <wps:spPr>
                          <a:xfrm>
                            <a:off x="115532" y="181678"/>
                            <a:ext cx="317716" cy="369332"/>
                          </a:xfrm>
                          <a:prstGeom prst="rect">
                            <a:avLst/>
                          </a:prstGeom>
                          <a:noFill/>
                        </wps:spPr>
                        <wps:txbx>
                          <w:txbxContent>
                            <w:p w14:paraId="12DD63BB" w14:textId="77777777" w:rsidR="00C7449A" w:rsidRDefault="00C7449A" w:rsidP="00C7449A">
                              <w:pPr>
                                <w:pStyle w:val="NormalWeb"/>
                                <w:spacing w:before="0" w:beforeAutospacing="0" w:after="0" w:afterAutospacing="0"/>
                              </w:pPr>
                              <w:r>
                                <w:rPr>
                                  <w:rFonts w:asciiTheme="minorHAnsi" w:hAnsi="Calibri" w:cstheme="minorBidi"/>
                                  <w:color w:val="FFFFFF" w:themeColor="background1"/>
                                  <w:kern w:val="24"/>
                                  <w:sz w:val="36"/>
                                  <w:szCs w:val="36"/>
                                </w:rPr>
                                <w:t>A</w:t>
                              </w:r>
                            </w:p>
                          </w:txbxContent>
                        </wps:txbx>
                        <wps:bodyPr wrap="none" rtlCol="0">
                          <a:spAutoFit/>
                        </wps:bodyPr>
                      </wps:wsp>
                      <wps:wsp>
                        <wps:cNvPr id="294" name="Rectangle 294"/>
                        <wps:cNvSpPr/>
                        <wps:spPr>
                          <a:xfrm>
                            <a:off x="3024336" y="181678"/>
                            <a:ext cx="309700" cy="369332"/>
                          </a:xfrm>
                          <a:prstGeom prst="rect">
                            <a:avLst/>
                          </a:prstGeom>
                        </wps:spPr>
                        <wps:txbx>
                          <w:txbxContent>
                            <w:p w14:paraId="2466F0E3" w14:textId="77777777" w:rsidR="00C7449A" w:rsidRDefault="00C7449A" w:rsidP="00C7449A">
                              <w:pPr>
                                <w:pStyle w:val="NormalWeb"/>
                                <w:spacing w:before="0" w:beforeAutospacing="0" w:after="0" w:afterAutospacing="0"/>
                              </w:pPr>
                              <w:r>
                                <w:rPr>
                                  <w:rFonts w:asciiTheme="minorHAnsi" w:hAnsi="Calibri" w:cstheme="minorBidi"/>
                                  <w:color w:val="FFFFFF" w:themeColor="background1"/>
                                  <w:kern w:val="24"/>
                                  <w:sz w:val="36"/>
                                  <w:szCs w:val="36"/>
                                </w:rPr>
                                <w:t>B</w:t>
                              </w:r>
                            </w:p>
                          </w:txbxContent>
                        </wps:txbx>
                        <wps:bodyPr wrap="none">
                          <a:spAutoFit/>
                        </wps:bodyPr>
                      </wps:wsp>
                      <wps:wsp>
                        <wps:cNvPr id="295" name="Rectangle 295"/>
                        <wps:cNvSpPr/>
                        <wps:spPr>
                          <a:xfrm>
                            <a:off x="5616624" y="205593"/>
                            <a:ext cx="308098" cy="369332"/>
                          </a:xfrm>
                          <a:prstGeom prst="rect">
                            <a:avLst/>
                          </a:prstGeom>
                        </wps:spPr>
                        <wps:txbx>
                          <w:txbxContent>
                            <w:p w14:paraId="0FC009EE" w14:textId="77777777" w:rsidR="00C7449A" w:rsidRDefault="00C7449A" w:rsidP="00C7449A">
                              <w:pPr>
                                <w:pStyle w:val="NormalWeb"/>
                                <w:spacing w:before="0" w:beforeAutospacing="0" w:after="0" w:afterAutospacing="0"/>
                              </w:pPr>
                              <w:r>
                                <w:rPr>
                                  <w:rFonts w:asciiTheme="minorHAnsi" w:hAnsi="Calibri" w:cstheme="minorBidi"/>
                                  <w:color w:val="FFFFFF" w:themeColor="background1"/>
                                  <w:kern w:val="24"/>
                                  <w:sz w:val="36"/>
                                  <w:szCs w:val="36"/>
                                </w:rPr>
                                <w:t>C</w:t>
                              </w:r>
                            </w:p>
                          </w:txbxContent>
                        </wps:txbx>
                        <wps:bodyPr wrap="none">
                          <a:spAutoFit/>
                        </wps:bodyPr>
                      </wps:wsp>
                    </wpg:wgp>
                  </a:graphicData>
                </a:graphic>
              </wp:anchor>
            </w:drawing>
          </mc:Choice>
          <mc:Fallback>
            <w:pict>
              <v:group id="_x0000_s1053" style="position:absolute;margin-left:-112.5pt;margin-top:798.65pt;width:686.2pt;height:238.6pt;z-index:251675648" coordsize="87149,30304" o:gfxdata="UEsDBBQABgAIAAAAIQCVBJ/sFAEAAEcCAAATAAAAW0NvbnRlbnRfVHlwZXNdLnhtbJSSy0rEMBSG 94LvELKVNnUWIjLtLOy4VJHxAUJy0gabCzmxzry9SeuAFiu4TM75/gvJdnc0AxkhoHa2ptdlRQlY 4aS2XU1fDw/FLSUYuZV8cBZqegKku+byYns4eUCSaIs17WP0d4yh6MFwLJ0HmybKBcNjOoaOeS7e eAdsU1U3TDgbwcYiZg3abFtQ/H2IZH9M13MSbztK7ue9bFVTbTKf79mvRIABFwj3ftCCx9SNjVYu chVfmcpETjvYa49XKfiKQ578zPTdYJ2LWqkFOJeZBqnNU3qAoCWQZx7iIzepLZMBGWxc60T5t28u ZrBwSmkBZRtwP1HnHmva0n3YAON/xduEvcB4VmfTN2g+AQAA//8DAFBLAwQUAAYACAAAACEAOP0h /9YAAACUAQAACwAAAF9yZWxzLy5yZWxzpJDBasMwDIbvg72D0X1xmsMYo04vo9Br6R7A2IpjGltG Mtn69jODwTJ621G/0PeJf3/4TItakSVSNrDrelCYHfmYg4H3y/HpBZRUm71dKKOBGwocxseH/RkX W9uRzLGIapQsBuZay6vW4mZMVjoqmNtmIk62tpGDLtZdbUA99P2z5t8MGDdMdfIG+OQHUJdbaeY/ 7BQdk9BUO0dJ0zRFd4+qPX3kM66NYjlgNeBZvkPGtWvPgb7v3f3TG9iWOboj24Rv5LZ+HKhlP3q9 6XL8AgAA//8DAFBLAwQUAAYACAAAACEAkH5mrIoGAADDFgAADgAAAGRycy9lMm9Eb2MueG1s3Bjb TttI9H2l/QfL7yG+24kKVUigQktbBK144WViT2Krtsc7MyFhV/vve86Mxw4hUOhttw0imeuZc7+9 er2pSuuWclGw+tB2DxzbonXKsqJeHtofP5wOEtsSktQZKVlND+07KuzXR7//9mrdjKnHclZmlFsA pBbjdXNo51I24+FQpDmtiDhgDa1hc8F4RSRM+XKYcbIG6FU59BwnGq4ZzxrOUioErM70pn2k4C8W NJXvFwtBpVUe2oCbVN9cfc/xe3j0ioyXnDR5kbZokC/AoiJFDY92oGZEEmvFiwegqiLlTLCFPEhZ NWSLRZFSRQNQ4zo71LzhbNUoWpbj9bLp2ASs3eHTF4NN391ecKvIQHaebdWkAhmpZy03Qeasm+UY zrzhzVVzwduFpZ4hvZsFr/AXKLE2iq13HVvpRlopLCaxG8QBcD+FPd/xHc9rGZ/mIJ0H99L8ZOvm yA36m0EUI1ZD8/AQ8evQaYp0DP8tn2D0gE+f1ye4JVec2i2Q6lkwKsI/rZoBiLQhspgXZSHvlHqC 8BCp+vaiSC+4nmyx3Dcsh2181XJ9JA+v4Cl9hyBN5yz9JJDy+3tqeg/6vCya06IsUSg4bukAld9R mT2s0Oo4Y+mqorXU9sVpCSSxWuRFI2yLj2k1p6Au/CxzcVoW9Sc185T+g8zPhcTHUfrKAv72konj jLzjwTR0poPAiU8Gk1EQD2LnBNQiSNypO/0Hb7vBeCUokErKWVO0mMPqA9z3qnvrGLQhKYO0boky e60xgJDSHIMiKBEyCHEVklOZ5jhcAO8uwW3oO92GYnTPW5SCAIPAG88xAS/0HC/pTMALfD+6p8gg ZC7kG8oqCwfAUcBBcZTcAkM1NuZIqwYaAYUZ4KPVBgY/j/qDYWuPc2HUP/hW6m9xJq8LmV/lpAGX 5ipWfmd7AGvesodAPWmU7SezB56iDWC49JMY6IJYGXm+kk5nLcYbPcsqvND1/QQE/jA8eEkSe270 uJP/FrbRxYkupLVhzxuBVW7HPVwA0l4Y+EI/ip0QQAF9keu7CELLHCOg7wdxEnVxrDN/Mu4i4H4A fSgMXDcMfYjRKohGgefF6pFfJBR6I4gm952BWsqoSCF2Tcc3HwVkmTfrMor8mxlb1yUjmbiZvp9Y M9Y0JWSR12fnf5xcWceXZ5N31ttL63JVW67jHRy/vXjKrVg1m+akXtKJaEDp0Vn0S5yzdU7hJVw2 Gt/H5sfj73/hgMJfwOVAwHadkQM+ByUReBFmGTBKvOd6H2u+fssycPpkJZniyE6E3m9qmK+grX7W 0F7ojsi4ZpiQGYfwID0aOaOT5CQJBkDsCaRHs9lgcjoNBtGpG4czfzadzlyTHuVFltEawX19dqQS H1YWmUkXBV/OpyXXWdOp+iiVB4/fHxtiltajYTIq86uoU1axm52sG6jwhMlHYfa8rA7ru321kQrs IF0E22fU3qirYjCAgVWX1MJF5dHVya6OEY9lcEkQJvD3iC+Poew0mRyUNT5ELvQLfR5osrRnJXL3 eAsTrHtpJwS5MT5+SwJkXNYou06t4G1cgVrIkKRG8q6keK6sL+kCSjzQbZ2j7zxC0hSyfZ0hiZxk VCtA6MDHyN+gpQhVABGyzpVb2C0Ac1IDMbA1h9rzeJWq2rxDzFF2+ghi+nJ3Q73Matldroqa8X0A SqCqfVmfN0zSrEEuyc18o8tfJUZcmrPsDpIDSCBVPSua9LSAlPycCHlBOHQHIMpDxwN2c8b/sq01 dA8ObfHnimDZWJ7VoNlQtGLBK9UkCEFnwItt78y3d+pVNWXo+KBX0qRqiOdlaYYLzqprMIQJvgpb pE7h7UM7ldxMphLmsAWtkpROJmqs69Hz+qpJETgyDpXzw+aa8KZVTwl+7x0z1kTGO+WGPos3azYB f7ooVC3S86llKVi2GrXVuLbLH2DuECd01vAB6DhmGwu6BSByxA+8Atq6JTewjvS369ox9fbati5M fgUJnJu4UazaH1spnBvHXZIajXxIxbRqmeDyQrPvrRdx1TjhqFdI1enoGd3qWQ1ttG3dQNGIBkVz +pRoEM4PEEdX0W17312JPC0HaA+p6hgz6b2CcEYxOKY2D/5aQew4zZ77bfercwfayhX3/18shzil LWCb5aFR9tYInmZ5GLlRBPkVstxzwnCkulBbug8BbwSNXF16fDeWjwzSrQd+OctVOxA6pSpMtV1d bMVuz5Wb6nvPR/8CAAD//wMAUEsDBBQABgAIAAAAIQDz0edkIAEAALkDAAAZAAAAZHJzL19yZWxz L2Uyb0RvYy54bWwucmVsc7xTW0vDMBR+F/wPIeDjml60k7FuyKawBxFke+vLoTlpg7mUJLrt3xsR YYNtglBfEnJCviuZzndakQ90XlpT0SxJKUHTWC5NW9HN+ml0T4kPYDgoa7Cie/R0Pru+mr6ighAf +U72nkQU4yvahdBPGPNNhxp8Yns08UZYpyHEo2tZD80btMjyNC2ZO8SgsyNMsuIVdSteULLe95H5 d2wrhGxwaZt3jSacoGBSR+4ICK7FUFGNXML3ME+CFIKy0yLyAUUIqTBmxhaTeuNjEfVWlWVRL+3W KAvc1zd5unh5iCu4potbVoyycZqVX4p/vDxbHiN63AV0BtQ5G9mANg6yzC5mefc/IoqkN+25IG4H 1PDXPseX+2RHH272CQAA//8DAFBLAwQKAAAAAAAAACEAEbY1dvWcAgD1nAIAFAAAAGRycy9tZWRp YS9pbWFnZTMucG5niVBORw0KGgoAAAANSUhEUgAABAAAAAMACAMAAACNZOU/AAAAAXNSR0IArs4c 6QAAAAlwSFlzAAAPoAAAD6ABoGqMdwAAAnZQTFRFAAAAGBgYFhYWExMTDw8PHx8fHh4eBQUFGhoa HBwcMTExPj4+ODg4Nzc3Ojo6Pz8/Ozs7KCgoLS0tJiYmKysrISEhPDw8JSUlMDAwNDQ0MzMzKioq IyMjNTU1Li4uT09PVVVVSEhIQkJCQEBAXl5eVlZWXV1dXFxcU1NTTU1NWlpaSUlJVFRUR0dHTk5O V1dXTExMWVlZWFhYX19fUVFRRUVFQ0NDREREUFBQSkpKdXV1dnZ2e3t7bm5ubW1tZ2dnaWlpZmZm YWFhfHx8YGBgY2Njfn5+b29vdHR0YmJiaGhof39/cHBwfX19ZGRkd3d3cnJyZWVlcXFxbGxsampq enp6eXl5c3Nza2trkJCQnJyci4uLmJiYlJSUmZmZn5+fj4+Pm5ubiYmJhYWFkpKShISEgoKCjIyM l5eXk5OTioqKhoaGkZGRnp6eg4ODmpqanZ2djY2Nh4eHjo6OlpaWgYGBlZWVgICAiIiIqKiotbW1 p6ent7e3sLCwoaGhoqKirKysoKCgr6+vubm5tLS0vr6+rq6uqqqqv7+/pKSkra2turq6vLy8uLi4 paWls7Ozu7u7sbGxsrKypqamqamptra2o6OjwsLCzs7O2dnZ39/fz8/P1dXV0NDQ2NjY3t7e2tra x8fH1tbWxsbGxcXFycnJ19fX09PTxMTEw8PDzc3N0dHR3Nzc29vb1NTUzMzMysrKwcHBy8vLwMDA 0tLS3d3d6Ojo9fX18fHx4+Pj/v7+/f39/Pz89vb2+/v75+fn7+/v9PT07e3t5eXl6enp4eHh+vr6 6urq8PDw8vLy+Pj49/f34ODg6+vr7u7u7Ozs8/Pz////E/cy/QAA/TNJREFUeNrs/Yl/G9eV74sW i0SRxFgjUCgUgIOhMBQKaKQwcwjJkDGJ5tDiTGpweKQmLFFim6J0xafQEiVfW0/PlmQfW/lIluJ0 x7Y6dtJO4iRtSed0nx6SHk9338v/6FVhrAGkJtoW5f372BQIAoXCrr2+e621194Fef+bFwgI6Fsq CDQBEBAAABAQEAAAEBAQAAAQEBAAABAQEAAAEBAQAAAQEBAAABAQEAAAEBAQAAAQ0LdW20pVfq/8 4daX8jNfnq++blH+9ctF9Ztv3d/evn97tyMfLD88WDt64/C7HNXrva9+FQAAENDXDIAva899oDDh mkE37LQMiV2OXKHD7R0A0PSoEle2AQCAgL5JANxuPPlD1csUb/2g9tytnY98X0EKPQCaHbVi/3sC gK5Dhw8fOfzyD36wWX2i+9DL518rP+pZ+u+VR11HD29ekB/0HvvTixeqr/vu8p/+oPK49KeHj/zp y//9BxfPN476yssvv/yD6nGAgF4MCmgeVj3zg/crNvxD6ffz3vM1HJS1WDH9L3dyARSmvd0cAM2O Wv7IPQJA3/Lx4ydOHH/5B1vny+bs61+uAsDfu/LyJflRYGD5+Gb5qe8NLm3VjDo4uHS5/JjrfkU+ hGTwm6/X4bCyKB0UAADoBQdA3cq9ZSuXnfnbSmO/XRn6F7fv39/poPcrL7lVfqQHQLOjVt+2BwAw GkM9KxWd+IFs7Ub/UM8rZSM3mr7/0pJs90ZzuHulPNhbuOHll6segCXSW3lsjPYuV47wyvGtC/+3 /LeBQfmZkys/eAN0G6AXGgD3FcPyfXmoLsfs95XPPeqgVdP+svxID4BmR/XKv+wRACTjXllZHuyW bPbl19+UACA9UR7ZjdahwTIKjGa+a+UHr1eN/nh1lLd4q4+N0b6SdIiXurtfOlnxD/5b70uS+S8P 9qxsgm4D9OICoJID+PL2QfULlJYp++/3FfMEzQBwv5pXuN8UAM2O6r1/y7uHAHjlT0e+F+7rWl75 wWunygD4wRMD4MTy9/hib8/JE+f/b6+ZH1leWVr+4+8Vu5ZAtwF6cQFQy/BXM3w7AGC3HGAZELfl 8F4K9W+ff2wANH3iqQFw4gec0Rz7fvexE5euVABQdu1N339sACz9YNRotAm9JYkdRX+x++Ti4RBq AX0G6MUGQCUXX5vl2xUA2+d3BMBBeRrxg+3tg98UAF6Wzs0oG/Qrm6+XAfBy2bADvaXHBcDi5g+k Q0nEkN46Fi92SZ4A6DBALz4ApNj89pe1ufwdAHB/0bt4f5dZgPPlN8j/f2MAeF1+IOfyfvB6QAbA ic3N1Ve6h19aflwAnDhfSRb2rJy41GXje5eXtl5/HXQZoBcfAGUIVDLyOwBALuFb3MlaywCQEHJL JsQ3CQCvkZOTAJsWCQAnXzn+8ssvn1hZXnkyAJgGXlo5cb7bmBjoObn08uXN84ABQC8wAKrGXX/i fqVa73yzWYBdAXC76kOc32EWQHfUrwIA3t6XTr5y+bIcApwsT+qdXD722ABYlD3+QLh7eeX4+X6j n+/rXj75yomXN8E0INCLC4BGdc/B8hPNZuw/qAT/u3sAB6ulvucfuw5gbwFw/PwPBnvHX1peOXH5 z6oAWH6pu6tr8LFDAMnj946NvLR8cuXli9Ix/Vxfb5d8vE1QCQT0wgJAzgB+ebD2oPKPtmbvfPm5 XXMAB6upwhpHNKbd7Kh7DIClH/zg5VdOSmZ/4uVyHcDJV5bGvsdz3OMnAVdevvyDEyvHVlaWXi4f 1ezjhvpGpIDg0pug4wC9oABozAJWl+o0Wy90/5GzAN7KoiLFPMLOawE06YU9AsDKK0uvVEr5pCds chLw1ZDXIlcCPjYAXllaqlQDLtWOG/AVpYjgMnABgF5YACgIUJ7mP6iGgVf5mlu7HfRW9QWPXA34 FQFAivdfkuWtAkCeF/Qard97kkrA5ZJ8hHHFkTkJAKAYGOgFBkB1P4D7H1STgYqV+41X397evRLQ W0kRLO4EgOZH3VsPYLnru/1/POGtAaBs7UZT00rAE+f/vxUARFQewLGu3v7v/nHloF2SJ/Enxe93 lU5W84tAQEDfsHbLAbxc9JlqT9jqlYDNS4FfeXnr8subr4WNSgC88vK431c/aHG5Mot4ckV6MWh5 IKDnGgAnTyjW7CgAYBrqWbl8oQKAky/XACCF+Uuv/OCNMgBOXKoA4KWlrRONQ1giI/JrykmFV0DD AwE91wDoHVz5geIJf7j3paXNCgBGXpLZIAGg96WVrbJp93UPyjq5JQGgr/vYD8oAGOheflnBEIu3 r0fOB5SWl0ug3YGAnmsA/FFxoOuk4onAHxX7u18pAyAsPVqSAcBJr1mRTTsx9P0BWb3HvMZEaKB3 WX5dLPz9776kOKYl8b2+3rK+C5odCOh5BoBEAONOT9QfqZ4y1n5TPKk7QuNVQEBAzzEAgICAAACA gIAAAICAgAAAgICAAACAgIAAAICAgAAAgICAAACAgIAAAICAgAAAgICAAACAgIAAAICAgAAAgICA AACAgIAAAICAgAAAgICAAACAgHZWZZft2h7ai4o7Yqh0v/5U45ZbtXtrqNR85+zGewAAgPZW9RtF 3L/95O/ck+M01ZdPcx5PuO/8IyyrsZX+/R2/1Ze1b/1B+dcf7gCAW42nbtWtvikpdgXAD5/4+wEA AD0uAHT3cn1KAOx0T7kn0RP19D0AQNPP09xMp9m3ut340uXb4H3QHAC3FE9V75zprd9g9wkAsA0A APQVAmD79pO+c0+O88hDf/UA2N4FAB+o7qWle4l8/5uD96v0vK+7H6a38tfGB1TvnV1+8KUeugAA AABfOwDK/5bv5vRsAHjK43yTANjtjY17YN1S3li7aeM9AiT39edYvq/udo0G0u9flsmpOZDy1x3S CwAAQHtja+rbx315q9lfb5dHs/IdpncAgLLTHqxajeKAlT/frvjM0j/3f6h68kvFLWu9Td8qB+Tq +9bt/g0k6/zgfiM1ofogvWXpv9/tytC/uH3/fnPbVgz58h2xv9TdVk8e5utn9sMaSL6U8wYf1LFS zR7cBwAAAPimAXBfkRL4sub5VnJX95UR76MBUD3IfVWOodrNJTx82Qie60/W7z2vvp11/a1f6u9c vfs3qN+qtvKb6oN0ltXk+93fzeQqcfyXtw8qf9VGC/dvKc7xg1qAVL65ZmNKQBFAAQAAAHwDADj4 ZSOObVjMD2u2V45u5RF7sUyF+zsC4GDNWa6nA+5va01Qpfu6/t/EILWv+nI3AKjfVcm6Ld6vWF4z Q6v/3uz7ybS5v+PNcu+rTL7xwQd3wuz9Krxu1dl4q4aOW4psYTMAgBwA0FcDAFUmW+6Dt6Wx6YNK l6x25oM1S1E4xzsnAWv3hZatSXvA6vO3K+P4bYW78EPdXeebvLUaj+/0yds7foPF+kk3+SBF1KL9 ftu75ACrH1ZH0pf35Q8u82InACiclFsNDtRBcAsAAADgGwNAuQvWp6kqI3k1Sv1Sldp/BADu1wDQ 7IDehoP9Q1XXvl01gC8bzzZ56y2vspamKQA079pWpAN2+iCNZTUFwHZzH8B78PaXmqmP83qPvfbg fNXgFxUWvtgEEAAAAABfNwA+WFT2yNqg3xg4F2vd/f72ozyAWp9ebHLA5n1aYwCNZ5u91bs7ADTv qk7jVRmw4wc1zFn9/SpAW7y/a3nDwfuqU9oZALeroLitmTQFAAAA+OYAUO3ABzXGVQ/Db9XL125r DE17HFk1D1hvrU8DgGZvfUT6Ufv7l8rAfPcPavL9qjhZbGZ8ddRUXyyx4xEAuN9Iem43bUsAAACA bwAA5Z55X92pD9Yj6vu1EPV2Jed9flcANLHWx/IAFpva5eN5ANoPVr3Lu1iZ3Ktl9hZ3BECz73e/ 6WdW1CgOqHxUtZl+uHN9T6PyUJ16USYDFd/8hwAAQF8PAOrB8X1N3F0OvBsd8Jbewh8BgPv6QL4p AGqh+X0VlZq99REA0H2D8oG/rJ9Vkw/a5ft9UAn+m3oAt2o1A7cqWcDb5UzB+Z0rfA9W0aBIqdyu v/NWlUDV139Z5YSmsRYBAIC+CgD8cIfMe9WD/kDx2t09gIOaWcImqfymAJBN4pYiJF7c8a2PAIB+ FmBRZdXaD2p8XrPvd75s1DvkAO4rxnFFCdOOa3xuNxqyZsiL2lzjdqPRt/UA2P4WrQcEAPg6AVAf OO9rJtsPNmb2KlZw69FJwFuaAysPuCMA1B2+/OLmb31UCZL6XfJYf7A+nbG9m2U1/X73d5sFuK+e QvnhDmUAimmNaij1pfIQt3WVgNXqpS/Vp/nlk6/YAgAAekwAHFSYuarYplGJ90NV3LozAL5U26X6 gDsB4EuF7dR7etO3PgoAmnd9qakl+lJbCVj/vObf7/6udQDlo92vTqFUKvq/XNyplatNfF95tGow UnacbjfmC1W/Kk4FeABAXw0AvPW1aapK+np8WuuW21+er4SyOwHg/i2tleoK+pv+c1thO/We3uyt jwSA5huUf9OuBVj0NrGs5t+v/PrzoKsAAHw7dftrSD5/bfntb1kiHQAA6Fl1/uvIPAEAAAEAPI/a tQoWAAAIAOBbAIAPXhy7BAAAAAB6MoPZm10+AQCAAACAgIAAAICAgAAAgICAAACAgICaAQAICAgI CAgICIKU602Uvz64qnnhlQeNJ0t35FdcqR2gcSjQnkBALwQAJANXve5B5ck7ZRZsK34BAAACehEB sK30Ae7WnpSG/QOqVwAAAAF93TZbkv4plQ1O9sy3rz7TwZr9euCO6g8HKqZ/pzzqSzB4sFR/BQAA ENDXDQDZ4q/KBne1MhTf3WsAaP5wtWz/EgcePChHA6uNV2jfoXIogICAvgIAyPG5PPRLPyQWLD2D sT0eAB6ofnmwDQEAAAF9YwC4U7a0OzUbu7r3AJDz/A9UTy9JELizpHjpauUVAABAQF8zAK5KDvmV 7ardP6jmBJ4aAEqDVSYBV5u86orquSuadzRs/o7qpUBAQHsIgAPbdyQTO9Cw2aWvAABXmr6q/kkP qi5CUwAA+wcC+uoA0Pivam4P9hwAdw9oXvXgAHTgQXXuv2L/2wd2AgCwfyCgrxIAd7fvbN+FFNH3 swBA92tJF1VUrf1APUXQeEWTtOHVBieAgID2HgCr5RC9PAtwYO8B0PDva6rNAlT/fEBRKKgHwBVg /0BAXykAKsYm/X9HtrU7z2BwO8wC6AsBl6CGB6AIBfQAAPYPBPRVA6Bs89KDUiX2fqZZgGa/rqqf Xyqn/2o5ANUUoRYAwP6BgL5yAFyVB+hyvC6X55ae5WDNC4EeqF2AB4pZgCXt6gHVe0EdABDQfqJJ cwCUall+NQHk5P4dAAAgoBccAGo/H6osPahUAm4DAAABAQEBAQEBAQEBAQEBAQEBAQEBAX1bdOVO LT9enTkraSvnn3Nd3a4/kL7IAXBFgYAeX3caW+RWF8Fdrc6X75OauKXGosKyAAGAgB5bdxXr56/U K2Vr/159/r/AUs1PWSqP/ldBIS8Q0GOrVFk1s1TeoK/UKIWpbpZVeu6/wNXt2kq/+k5/4KoCAT2m 7lbd/NL23VI1CXBgu7pb375IAUinr60FlH/KdYAlqLr3gLzp8B2wxgcISKcHqlH+TjUQWJJX66/u C5NZ0oz5B+o7DpezAZLxl8ObB/U7AQEBAdWlHuWvyoPlnfJmXXflkXMfpAAgDQDk/UbluOBAbcWx 9Ohq7Se43kBAuwCgJAf/D8o7dsr/PsNend8UAEpVB2C1PIsp/221/IoSBLIDQECPAEA5CSAP/FfL XsA+MRjFeR6o7fSr/pvyJxAQUF2aYf5BOQG4JM+tXd1+hr16vykA6GYCAACAgHZRLTm+VJ4FqN6q D6quit8fKYCGYZcqmX8AACCgx9RStQ6gOvW/tK24cZ/y1jr7AQBX6i6LMgcAAAAEtLPuqO+kVbtV 7919tCVOba//RsiinAUAAAACegwCVCbJH1TXAaxu75sUQM2w7yi28lLUAQAAAAHtpnKRTO2+uVcV KwHv7i8AqPbyU1QCAgAAAQEBAQFptf0ogSYCAgIAAAICAgICAgICAgICAvq26+FD0AYvhpQR/536 1ppXa+VBB0AyAKiZ/QMCvBhaUgDgQf3hanld8GqZCVdAIwE1IcDTv1eQ9UegDZ8TANSr/lariwFX ZRQcqKyv3WsHAEw2fNsViQocx5UZABrjOdDVRtXfnerO4HerlXPyj712AP6nTuASfKvMPzl5YGps epIXAAKeFwDUV/4+KG+eU3YJagDY8wzA/9IJXIJ9K+yJ35GYHH3l+NqJ06NT3/8OIMBzoQfbV2ob A2w3ttSohQB7ngH4G53AJdhn+psf45UHM38TflL77zv6/3vr0tbxU+ujB77/nT/6I0CA5wEA242b AdQBUE0ClvY8RAcA2O/68G//9/3NCR8/8/B//t3bT2j/33/l/Bvn//uZYy/9SfeB/qHvfEfyAr4D WvSbVXlTkAN35J8KAMgbhG+vyu7B1b3dHQQAYJ/rJ3/+8O//4R//4oOf/P3vP7j108tP8laBW956 a+vssT858N3p6T/uK4ZCoe+IgADPhRRb6CiWzsozAvX5wL3R/9YJNP5+Us9HH3/447/76A8f/tPD a3c2r39y9AneG+37082Lp16a6u/7flFWMCgRAADg+VBTADyQ76pxoLbf7p7on3UCbb+PFNm69tq1 e7fv3f3on+795fVrq5d/NvrY7xWEA8dXz7z03Zc+LevSWEqS5AMEQbM+JwCozAI0tteS5wPq84EA AEBQevHG+c+ufvgv/3r/7//tL37++8/OvvPhauJx3+zl/+TsqdGxye4KAD69OiB5ARIBQqBdv1nL P1Cz+rvVO4PXbqP1YHtpzwHw7zqBS7BvRKRmR5Y2X//523d/8Vf/9Pmf3/vg9k8vvfsa93hv/iOB /5PTf3bgj4sSAP5H9/91/dNPXxmQEBD8jlgELfsNqrx/5oHydJ+iElBWuSBgr0MAAID9q5Ziz/jU ytzFd+6tHr7x2ZXXP/zFLz/++Po//u3QY71bEPjvlua++/0hCQCXisVXP/30SF+fhAD+OwAA36QO KPYFbcwIypIdAGivk4AAAPtXo7PFntK5tYtb7x09deKzX9y6dO/HP799+38//MVjFQQJgvD9P5Ec gJQEgOunXr766acrM5IGgkEAgG+WAHfq9wEpP6wFANVFAlf2dhrw/+gErsA+0asbXWODXacuvnfw 4w8vvPfhrz78j7/7z4cPf/mrGxeuPSYAhr773YHi92o5gHe+29s7PNxXDA6Atv326G91Am2yPzQf HhgqTk0Obr5x6RcfvXnt019/9Ic/yIuCL7z3/uv3Hg8A3/n+H3+/+L2eTz+9eumt/3Fi/sD8yMjI 9PeLAADfIt3XCbTJvhDX2zN2Y3Dw+Opnr3d1X3z91b/74tbVu+88fPjj0pV7a7956/EAEBoqfq84 +Omnb333u70Huv9kbny8Z2qguABa99ujf9AJtMl+kLA+vj4/snZz86efnV0+df4316+/du7NH21e undh7d6Fn1967+Qjj/BHEgC+E0p9rzj66af/44Bk/oPjpT9bHh3pK46B5gUAAHqu1X3myGefrG19 8valj39y69DKZ7/95OZrX/z6jTfevffx767/9t71yzdTj2ZIBQCT/5cEgBHZ/E++8srpY3/yx/2g eb9F+jednv5YB+o7mFX3FnmwT+5pvO90+l/f+fTS79789Ppq99bbP733+sXFm4devXLtwtLH1zYv vP7mx5/+9LPbjyzok12AGgD+ZPClPzv5yuKJxWNdC72gfb85Xd1ublGQZEyV222Xrj5Q1QI9Y1HQ HgKgVDX7A8p9hg6Aa7r3Kv7hF3/18WeX3t3cXLy0dWL17/7zH//xZ9e3fvvu+XNfnFl9782LP/uP n197b5x81GGqAOgfHvmT2fE/e2Xx+MHjp46N9c+CBv7GtKQy55pFVW6sV50PvLO9vZcAeKDTUx/q jjx7eXW7ciPgmvbLXU33k4ifX/nth++++cG1m++fe/+d4ydfvXzhnUtbN7c237q5dvjS8VPH/+6/ rp2ePn0QfsRxviP80XdC35v8YwkAkv8v2f/B46d7FkZAA3+T9r+tsqg79Z/13fq29xYA/6rT07Ok emLb1R/QgT1eugxUVuv1X9z9/O9vf/La7zbf+/V7WycunT253rP+zuZbl64dLK2ubd7+6GcffXL5 6Np6+lFH+o74R99JFQemR0Zmqw7AxgjIAH5zurr9QGXOytWA0sAqFwJKjLizpwD4e52e8UsoAABV /QGgPdXv/+r2hdd/9vNLl1bf2Lp2cvPVC1f/5eHV1y+8f/H9t87fXDv/0fVrt949c+r61qHNiUcS 4DvfCRUHFoYlABxdPHHi6EYXGP+/QUnGsgsArpTLA69uX9UD4Bk29P0vnZ7tO1zZrmxhWDmXEogB 9lptf/Uvt//173/zfz7617Wz169d/2T9+OXzb799/dzW4Uvv3jz76tLWzc1fL546cuV4aVLgI486 WvA73+HLBOj5s2PHNnqA/X+jWtKM53erIcDdsp1XlgA92C7tKQD+UadnhNi2vIypfi5gm/G91uon //KH+//8nw8/+sPf/fWf//7j90/1n3z14rkz53+0eHbk2tbqpXfPnD5y6MS5412loVcPDz1yi79i KhgMFgf6poenRqZ6Qf7vm5baXq6Wzfpq9Q81w6+F2hqzv/NUg+3/o9Mznf+D7UYiAADgK9DM6tu/ /vjvHv7+4f1/+Of/88s/PPzX3/zq9XdOX157Y3PtUOmN1y+9OnhibfbksZGpmaUvzr+1Otr9yCMO FPlg8fsDf/zHvWD4f94AcLds4Herf5AXAa7WwgQdAB48nbP9nzo9y+nfqWb9AAC+ImX6Sieuff6T /7zzwZe/+s29333w0Tuffv77h3/95oe/u3Bkc2lp9fLW4qWtU+uj8xfPrv9o9cTmW/ceY3eA3t6F 3rERMPo/dwC4Wt0a4GrlD/IdQu5KvzRNAj6l/UP/otMznP3VSgCgygEAAOyhImtnX//p1o1LN976 2c8v/eW1d+/ee+/eG9c+vPbGO4ffOr+xNL9y6a1TF9bWhqdW3lq7/s57F744dOmyFTTbfgVApYzm QM3g5V2C5F3CmgHgwdNm2/+g09OffKm+jhnMAnwlMq6fPb2+uLS1ubr62fnzX7x+bXX1+KWVt1bf uvD+lculzS/e/O2Vw5e2Di2evr5+c/Xg4aM33jy/dvN1CjTcvgVA459Krq+xWbAKAKWnt7MvdXqW k6+dRhUAV0AdwF6KDM6eOfbW4onLy+srx89ubI1fPHTq6MqN9dPry6uvTl289capNz/68Ce3fvT+ w4cbZz87dfGTi5dGuTMXLrWBptvPADiguC/gnUqZnQYAz2D/0N/p9NTnfqVxGqAS8CsQtTy7dHpr 5czWqdFTJ04slS5cWj187ujwyvibd3/9m607v/rw+rV7t95+69Kb8q4Ahw4uXtlYXRc58XTvEdB2 +xMAd8rrAGqVgJUQ+2oTADyLn/17nZ76UHcaWUmwFmDvZVg4Wlo/ffbokanS2UtvHry5dvbsYmnj TGnt1G9+9vEb5z/65N7bV25cuH5teaTn4cPQ0ZWTE9PcQFEUjeHhLGi9/QaAWmRfH0Srnr68LqAJ AJ6+DmAPAbCtAwBYDbh3auUj06ni4HrPsbnD169fuHTv56+9sXni4GbX0tmNlaNnLi2urCTmRtd7 5ianF4ZT4Yn+yWxUCM5NRnzenBkD7bcvAQA19gRUTK/vKQAe6gQuwnOp4rIvLnAz06H1Umn94Nrh L3518Y0b7x0/s9Y11jdbnFjvnSnNh0srvaWefNweieYL4bQtzucTqJBNBowO0IBAXzEAtncSaOQ9 0MJZuV4HnVnrmTk2cnpm/Oy1w6uLF+ZKl08XY3z3BD/SPzE8eXJ9tjfMcXl+yJ8JiIVUOlyIoVkc p50mBDQhUDP9k04AAM+hTDlTOhxZD01c3Dx++tVTPSfmlmeO+VJjU+GiOD+1fpqPCkO9/FRpvZ/n J0JhezzFxxKozYwxVj5JEqiDageNCNREd3QCbfL8yRxMi2PjvcMT4a4lfmF2mJtdn81z0T5eFIoL /ZMLcyvC+EyoODY/tDCQTofSpD8kRkTUkjVm6VAs6mL8BEgDAAEA7FNlT4ZswnCpOLdc5Dme84r8 kC8e421OgZsfsqMcJ8xwE9zwiJD3McmZHJfiJ7h0MhIl6ThriKA4xrhdGEgDADXRX+sE2uR5ExFc EIRkOsIXuVDam/dlYxmTn7NnUn7BbfLbvPFCBJ3nJ/J5n9eGxhORuBBBbYKXK2SYmJkwEjhGYCxE 4KAln2tV58wPbDceQM0S/Ffr+wQqHjZe9YQ7hfyVTs/+PRonfGd7+8GV+qmu1r8W0BOIjZu4QnCC D5m8/rwpm47Y0jG73Y8ztN3EMEI+H0nn3fFwOGOx+bxclGESIdTiS6STtoKQ9SYwmkYxtoMiCZAI fK71oGIgV2oLalarO2toAHCnUWDTeLj01AD4XKdn/BqKU6nWMdyFlLc0vFP5dkCPbf+zfIrLBqTR vOAOWJgo6qfZLI8mo9JIL+D2eDjI+SI+LB2z4Ba/PRAL2XyMHU/6831c1oGbcLuLJDAEweIWB8gD PM+6WllIU633rf6us+Kl8pBfXieoelgvuX1CAPyFTs8MgAeNb/TggLyacUlxU2PgADyh2i9fWMp3 Bye9cZRJRmncwvgYwpuN2XEptPe7xWwe8/Eu1JYVSB8fidBmlCYJ0uWy0qZo1s54UNzWQlEQZUGt ASvwAZ5jrdbuCFy1kfKAqTOXB40FQoqHVyubBjwFAH6i0zNz7G7jXOUhv6RavwAcgCfU8jtX3l8p MpZ4LmBJozTjyKI5MUAhtL+Q3EgH0kac4xM5N8mkbW4zgQlxF4H5sySJZux43AJhNNtJOyiCJK3S P70m0KDPrSp2X1vzW80J7GTFiucrALjaFACPnor/S52eGQDaU6mEMpXfgQPwhLp8eOPwj04MRXEB twTiQl6IFOiolaGdgi3YNd/d09MXTprcUX+CsGRIzO/xONEkY84RGBsZzmetCEEbcMLIsHYjTNiX lsZp0KTPrcq2cbW8t/5VSFvxq4XFA9XDB9tX7mzXPIgnAsBHOj3jt9CfSsVbqYQAwAF4Mg0ePHr6 1NGNhb6IiGMsJvpsKBpLWFFrlItkkjyXTwnZQtQa4MUsjgdQs5NkWRdDYhYSyzx8mMNwj6MDQ/1e r5nxnb7wxuGDh0AU8NzqQSVYLpW9gGosvYMFX23YUfnhg8ba2yfcLPDHOj3zt1CciuzJrMonUk0C loAD8ESaeG/z8Obhy0FbTIgzZoylzVZrIora3QKXyQjhcFqw2e0kmrXaLAwTTzMUgxIsQ6IMSRnk su4gx1ic9pEJD1mcffvzH187N+M1g1Z9XnVXtdb3anUz4GYAKDVMulQ1tau1zcOecLPAn+n0jN9C cSp35STgUuVeB5W9QST3ANws5PGVenvt1Jlza7MpJ2NP22knGkDtVDZmi1jjqT7eJnBB1GwO5Qia Ip2EEU9mEAxjXLiFpViMJB8+nB8pTU3mRwaK/PjH//DPH66tjRkzFgK063OqK9IouVrdCXy16iw3 HTG1AUDjl+0n3izwdzrtyXc50Ni5VHGzkyXJ9uvzgUCPkm3zjbUzc0tHp+LBfE7y62lfDkUdtE/g M748Pz0/GA0n/cXRXMJncJKejMWBszhBYjiBsGwnZZw/Ofv6uyvLxw6vbL3zL//2v/7wy0XO7s1h YC7weZU8mN8tm/0VafSvZQKbvPDBdrOHUC3sVwHgUZsF/kKnvfkylXuD3ZGrABrfQXIA6vOBQI8S JY4urW0MlcZ6ihNi1EKzJIETjNFqn/DGi/yQjSsWxHwsWuzikm4RJwiXNO47cRKzshjmZghLcH3o zHLP4Gf3rq9+9Pmd1z954zSHBiiyneoEbft8qry0/wBUGT8rZtMEABInSvqHzQHw6M3CPtRpDwFQ VuOGp3JaY7fUJpBSLcyQGMile6YPFSOoGUM62jAHEmBcPqt1Yb40lxK8oZiYtaOJrCkT86NuU8bp JExmgiIxCjNnnfTYRs/Gyf7Fmx99/h//9Okv37iwngwIFobJM04WtO5zKWmArCfOrzQ2AlLrSmP4 bDyscKNUn3CrvvUxNgu8q9MzW77iVOSHV+tnKWc5AQAeUx0JJjCZNqX4MM9lSLoDololFyCWYTAT jvIDvTmx1xrn45GIaEqn/SSJ+W0kiXtQhmZQzEHSdnvPpZXSideu//rXP7/9o88+OzGe5HxoIDRg wz3uDtC+z6PuSPFyxf7ubj/QTOrVpMv/Vd9ZuYPAlSfeLPC2Ts/8JeqnUn64WtsqvDKvAUKAx1Pn VCqKhkKM2R3LkCzbQWIYQxKM1+i0MznGVhjqx+10VCwwpmjS5GZoB0FjZpLJmRiMpGkXTvsLp64M lrY2P/1w88bSka23L05IAQOfimVQ1sMGwGTg86hGgnxVcUcwrX3VU/yKhwcqD+5AT7xX2M91esYv oTiVA+qNgcvTnCAJ+FiCj54aL02iQhInOzAWZgisBWJJiiDNVi7uFWPJQob2RVHSQxitToYxo0bG zeAs7sRIBEEwDHPli6uX1ha3Nt84sXx59fjxzYsi1zfW7/WTLMUiLAbyAM+hlrYV1lu+GbgeANtN tt6FKuk2DTIeDwC/0elZv0XjVKBSYzVgfZEAuFfAY6jt2PnNE6dGApjk2nusFERRLIEgLMvQRlto JpDkgmHGbPEbqQ4D5yMZf8RnKzAIwbKSedMEQqE4kbrxxvrJVy8tLZWi66W+mZ5i72D/gCjGGQdj xwncBnwAIFm/1gm0yTevwWv33nl7rcQnAxYnQ2MttJEwEjCBkRZb2mn1JZ3+rBHDjVirA6EIlkF9 DIXRRox04oZWA0JgDBOe6FofLZYOXzm4HpyeC06L/LxY5LJegfBkvBELdvQ0IACQpHs6gTb5xtV1 4dM3rl8pHeWTk14CQwUTwRoQjGBhpIDmk6jJYjSaCZrqdJEYwjoolHZGXB5SXvYreQw4SSCsMRbt HU+dPH5utsgnBmZn10MiPxGOGbM4hnIBjhjYfHgBtDMQBP1UJ9Am37QK7793YvP40kaph7ejRhIj sqiTJSiCpJ1ScE9jGIsYCBfZ2UoRBCXF806U9hvNbqoNww0URmKU2Rss9pxdGR8fXJ7qDvNz/V3H ekZFjs+JYhaxU4yVX//Z52u9oKWBoI91Am3yDYuYW1s/d3zx1aWe3uFigMScDOMxsIiLxRkXTpIo YzSSJA3DlKG1HWYNLNmOEB6cJRjMwbawFOvAGXcmP83Pbg3OjwWLw3NzUW6hr68gcHw+gTMeIt/b u3Th4tq9jSc+NTB9+8LpE51Am3zD9u+fLF1c3nzj/bWtxUne53IzTpSADC4cI3ECMxlznJNlCayt E4NbqRaog2YhuL2VkPf9Yzs6WyBYchVY3Mj3Dwm51PxkV3+RmxzoH+L7J8LJrMXvdjDcxi9/u7b1 1p9/KDyp/YMCjhdOn+n0LEdbklcCX9H0GeUOgbXdDIF2ErlUGhOLJwYPn79y8OBS1mYiCZokOgmc IB2kg6CNHqeNIVyuDgLpdBDtkBQFUJ3tCO4xYgiFGeQ7AWMMThEWW7IQXsgPPXyYGuL4qI1PDc73 e+0eMr609vnvLn9y9doXFy492e4AwP5fQN3S6RkOVqtMaNQn63cIBH1oVxkWLp9fHxPCo6eXl44P BjnvkBcjcKQDwTCExcUYSjJWmsEIhII7WyhDO9TeIdk9SRAdnVQHhFAsTkAQy2JJ70SpayIiyouC J0MLfTOiLZ1Bs4VgavLgr++9/+e//+g3m+8u8k9SFAyu3YuoL3R6+mPdLW9neuCuggCKHQJX5dKG JVAEsKvaB49MnLx0bmxqoWtjI5QIc5l0jLF68Fao0yGF/4W0yUoS7Q4Wkm/004YgLIVArYjRSRIt iAuD26U4gHK0QsZc1umfTNi5iczDhzQjRgOMAWVwNDHL+9669ctP/58/PHz78qX1vo3lFmD/325d 1empD1WqGf6dRgWyYofAyvpmxRNAemUml1aGF87NZhiuv18QE5FcpOAmGRzDHCxhNjOFhMfKtiMO DGmFIIqFWgyQQYoHHCzb6cBommqFWhCkDSFRxuRH4zYbQ1uyqFBMCYKNGwrmg7Prl378+w8/v/uz a+9trk2dPHFu/TEJAJy3F1Rv6vTUh7pTs+0DjduCK3YIrKxvXgLrAHaRO5kT+yd6xbTdV5z0+tJx lEELmZyTQXGKkjyAGIO6EApB8PKuHi2dnQiCECRpJNrhTop1uJBWisUolnEaPSyVFeJ2Uz7EJ2N5 MZlOcqnJo6ur9/766taPfvPlx6duvH725uqJrZP849o/cAFeSF3T6akP9aBSvax5rtkOgUA72D/n ZchsVOSF8Nh8t2DzmjJ8ALflk3KNbydhiudsWAdGYjSJtEHtbRDS0S7F+wYHgbR1SPZPdUAQQtDy ixGWxlmWdse5ZJ7PZrghzj/Wc+bgpddu/+jcb3/8D59vHVw9dWFzdXNw+Jj4mPa/UxAgjoALt4/1 rk5Pfahm3UO1QyAAwO7CQxFjPMswyYjATaaK4XQknyVpxmlnMJYlpP+MJrNk+62trIF1sZL5Q50d UDuFtHYYOiV/gKJaoFbZPyBxgvbbaQYNFItpfkCM5ofGp0fWzxy+/NrWmRtfXPvlr68vjw8eee/C +bcOHj60/ji3DNtWcECt7r85Bq7cPtZ1nfYUAKrNCgEAdhViKgRyjI+LmhIxIRGKTE4MDaVdTMbE WIxO2k0TNE4YWMnjpwgHQmJQu1zNj8iJQAqBWxGkE2nvIAjMQSEUzhhjqYg9EZ6Z9PmNFu/GSHDk zOFjc4dOnrl5Y2X82KlDG2c2T5+49OrRjdL0gPsJLvE2AAAAwBMAoCLlZoUAADuoPYNnjWiowEQD qOTsB+z8+vqImLMGnKSBJa1uhvDEGIqQPQGH5PmT0uAPwW3tlTe3UUiLAXPA7RRerhk2WdzRvF+I BhiSxIzZsaVSvxAqitHU4tby2bHuYiJ4bHJm+djI1In18YUk/AzXeOmffwuu3T7Wj3R66kM1cgBX DjTpNwAAuwomWgys0Wj2ekkzY7TmA/H4ED/dh/sZJ4Z4jCRjNdkYlsUIpKUDajOwsDT4t0I1ALS3 wSxBtXRQLEF4PDhDSPE/WsgVGFdyaCiRy2dtfLI/nJ9ePzcU5LlEJtbVMzi+PjO0MjpdyDLok0wG ap6Y+7dP3S/OVfj26Q2dnvpQd2uzAKtNdjGozQKUwCxAU7V4GKStlaJIt9NGemKBXBpl/FxQlIyf xh0ulHShAZr2kGyr5O63tmEk1YJQhrLhtncgkvlLgQCLdFIsSRMOlsJwC2NBCzEjaXOj+XCxqzdf 4Id4PsSJYt6UQyd7+lfWBy4fmhnifELR+AT1QIprG73+vpCc+p93suDy7V+9p9NTH6peB/BAeXew AzWrr214fGeft9hXI1vBbSbgFoODtFjMDG1FbT6fKepEScSFYJSc13MxjBThEx2dRLs07LcjBqQN ghEYau+kCHmXH4qVHmCSB0ARuJGQMMIIcQ9tYtwuio5xEU5MC0WOFPhgMWUNDaXHZ6dunpjhxUxx AXeR5BMAoEYA/3/9v3/zX3/x3r//B7h6+1gXdHr6Y90pVwKWHqhuZl7fIRBUAu4iyoCipNsiWTDK GEnWg+FWD4IxNsyCMxYMQyiSZnACaadcRKdk/q0yAeRaoA4pHOhsaZUjgRaEcCCIDAGSxliXHWeN NG5kLAztQf0omhNCwqyQSwrDY8FiMTU3G5w7cSyTkB76ffFYLv4UBAiNfvbBfenXd8a5GLiEAAD1 ST/FWgDFDoGQeodAIKVwthOnMQ+DeXCPw0G1OUgjwyIEabNkGdZAUZ0tbS3SKC9X/VAdBtbR2i5x oLWlrfLudgkFUCvSYaAgiKBJD01JL7TiLEYzDGkxJwumTIbjozmbP1HsK/r84uTIFCf2DWXEPk50 5tNeU3cQf+xzVU4F/LeXjkq//sN//VVpLA+u4n7UFZ2e5WhXJQQ8UBUTK3YILD8EAUATwVArJifu MJw2uiRnniBxI4lhrJvB7TSC4FbUibBOjO2Qy36xjjZDJ9SBtEOsPOK3SA9hyfJhCmlthVsQeZ6Q kDcGpRkPQ1Ksi2ZMLO3NC/28xxbmxaECZilkUL4/aM9xjKVgjorxwPLE5PrTTgYe2b72i7/69//1 /w6C67gf9ZZOoE2+biHGDslxd8akId/DSAO/FM4bDDSBIQjpoSRjbqdwnGxBSFYKBDDChUuvYB1y 2U8HIv2EKUp2BBAHJZk9DCEE7iFJF06TjEcCiXQMazbf/fDhaBGPBRe42ETWL/1JSBX5UJ89mRP5 gt/WPz02e7IUeToCbP37jxhh/cIhcB33pS7pBNrka1dHJ+RhaMJIEA6accHtBralA0LYDpaUN/p1 ENJQT1pdHsZItiEYzlIOB0bJc/ftHW1IpxQAtEHtFNtC4TTb2WJwMW6cJVwY7ZaeQvCBfo4bkxcF h7LiZCGR9Bb4mUyACfKS9Xv9IT6XRE25Qmr83O8/SD4BARqPS39zjYEgJ7iK+1M3dQJt8vUKJg3t UujuYdwGiqVZgpBifswAIQYHSeKYAzFQSAtEUQYMNTsZQhrvDZ0UQUljPdQOtXZKD9paZH+AbWll WRYjMdJtZAkP7iKRDtxuysSiuZnNrYcPhbwYmoxyQ/HgAEoH+DhqZ2xkxpQNMIwlPtR38R//885f +5+GAGP/88/pF/G6fEu0qRNok69V7Q55K3+KsklRfwfSSRjaO1iWIlpaDRROsoQU02MuC4YYMJfH SJKYg8EpCukwGOQ5gNaOjs6O9lYWQyTjRzoQxEBI3j9Rvjk4xiK438R4uOJQz3iX4EqI6XAmlxDC 4YI7V7CZSJY2ojabGbfk4+G+w//5dz/5m3/+9WPPBiqCAPefg42kAQCAntb+WYI2UAzh8aCMFOM7 EKSjRb4NCAu1ST49wdI0Y8SZGOokCZeTNtIYhWFsp7wMsLwnSGVfENbQ2slSLTDikv4u+QEumsYx kkbtTsojpn1cMc6EU6jfFs+g9nQig1qY8m7CxpyNIY3xWDo89+FPfvK///Bff7H02BVBDQLYfv/F C3llviW6odPTH6s6CXinpHwKNPGuckkhPi7ZrYGRxuwWDDUgLIKxhGT6cmkPS3oIBCONBEEKQiJr pwmPTAAj6ibl+3u2U4S8LhhGkM4OioXbWJzGEAkFhJEmCCNJYaxD/g8jzfk4Y08knARmxFET42IR gpCeJqQPJa1pIXT47Z/8219/9KNLHx1pe2IC+LrAVdzH2tLpmQGgrAMAANhdBoiVgnyCoSlp9McI AyJnAAyuDsrR7rASUgRAIO0sykgEwO35SCaRN5GEZLRG3NAqxQAGFpELgNqgViksoNg2BCfaKCMt JxFYRJ4TMJAuDIEx2m5lnPyAD83QUnBA0xREsTgmOQkYg1udwTM/+vX9v/nHz9+4/vavzg88ydUe Lwtcxf2sizo9CwDknwceKCb7AQAeIaqtpR1mpSG50+VhSTduIGweB8l0spgBpxEI7kQQCvNII7vL RTCMOyrkowGLhADJ9DtZBG6TXtAiRQGSA1DeDaAVxqg2+S0uljRSFFEe6F2Y384MBfmJNGPP4pLz TxoxnMIkDjhwFJ9avfPn9//tH7+896v3Plt/66Pg41/u8ZrAZdy/uqzTswKgsvgXAOCx1InIt/2U 9/BhWcJDkySJSX45izEEJkUBlGToHsmrx50E4UAIykEHUCeaiFvc0uhNUhRlkAZ+ORsIGVySu8Ai 7ZIHD0sPMIzAXB63h5XcBbbT4fZgDBoVogxOtsKIQzoqRbkYsh0yOGzn3nlw/+8//Ke/+/xn77xf unzvs/Po4577+DggwP7Xmk7PDABoBwBcrdYEVhyEK+W1QdCdbzEhEKwFoiRrxxDWRXj8LikMYFAa pwySK8Bg8h5frZiFdEijuJtmSStDumi734lmfDGTU2KFC2mR8EGV1wQgDkMLJRcAI9JRMba8N5gD oUhcGuYR2u3CSNyes2YZxIU7WBdmxjEpNuik/QvXf/zwb/7t9u+//KfPzpdevf6bH22dOeUBAAAA eBYA7OABPKgtBag8d0e1U+C3U4xTMl+MMkgBPcbSBTdJ+3M+i1GyVmc8YzRiFOEgZd+AIsweimXM GMlY7EbGlk2FsyY3wTpkN4GVIGAwsIRBtne200BRLOY0mRjaaCYltkgOvx1lGJphcFzeXRjpxIwW gsVJg8EYH//8f//nX//mwz88+P1vrk+/8dHPrs8WS2e6MACAb4/+u07PCoBS8xzA1epiwKvQ3Yof UP7Tt3iXcJY2tNlJogMysNIQbmARLBf1B5JcADebaUyuAjKh0j8oSrjcFqOFxnDGxRKS7+7CrQya ydmk0IAksMr9QcvBPiVvDOiymnGSKfgiE0NJruAyOEjcQdK49FLSjuNOmi7fRRjDpBcxJ//p9z/7 +OMPHv7DP/3H3cWr//Hxjd6uqfUTZ4uPdefwcQCAF0GHdXoWAFR1oAkAHlS3A3hQ2R1gdbu8gdAD xYzBt0sI7ndjCOOwYxRiJNi2DoLqxOLZbDyPekw2BmMxF2NxEZJxk1IkL4X08o4fsp07TQEzSVp8 frtTCvAl25efx2mMxgi7T+BFbyCW6i0KPJcMjfXFTQGGISVHgWQRwtCCmWmqU4oaJJ+CpYXZ81dv f/zJR//57w//5T9+fe/HN07MLfVulJZWZoTWJyQAsKN9q+M6PTMAmtcBKHYEeyAR4s72kjT4f4v3 ByIZ3GzysCTJoUbKarRhnRRNIZjVXLC50KgNZUi7zRJwuwgp/CfdVjNjKQSc7oDVLwgZv9VtYdBI BMVdpN0fSwacjJlmMkmfWCzOLc2PDPZNd3FxgeeFjBtPDvPS0N+BEJTECoKCHXKxT0urc2S458Ib N9/8/J//5sE//MeHH739/nr38sDU/EZpeqT4WLsDAAC8CDqn07MAYJenFAC4Ipl++UYT1WjgW6gO GqEwxpIhXUamz0exloDNyRBG0oXRuM1LMr4MKYUEWVwyfWfMyjCMDXUStC+aiaUmfE43S0h2n4lH 89GYL26yMtbU+rGzNw+un1oZGTm6MjW+NFgM8iExHc2n/fG4vxDF5PkFhCIM7Z0GaXhvc+DxyOTc 2Obtv//bf37wj7/74McfX99a6ea4/q75rt5Q/8jjbPABAPAi6IhOXz0ApB+r23ckJ+CAMlr4Vgnz CwSLZQIxhqHp/hRFkraCCaXdtNFvM1mcLOYLJmjGwrAYbco6pQcMLcXsmMmUi+cLpmxU4PLJRJSf HOL4CX5iuHdkfHbp5umFrvX17pnBuZnR4+shfmQ4NDzGJXwoSaN0Oax/+JB1IJABI91ZYXp6mg+d vPjLn/zh9w/+6/cf3frpxZVUam58untOCK8fSxNPQgBgRvtXf6rTVwSARg6gPAMg/XZl+863dH+Q Ngoj4/0o6vYmBBQjSHHAaDcz2biVcDhoFLU73ZLR2jNJMRmPZ3Nu1I5anb682WnKZGM+Z1aM405+ gEuGBzhfotjbNz1Z7F6fGj690j0zX1pamheGJod6B/r6u5ZOjyUzEb8xYzNi0qfKi4LbYJhwFjLR 4TOvlia7Rteu/ce//83f3v/Lzz7dWj23eHZ9qG+Bn1nvR+1J1+MTANR67GMt6vQVAaAxC1DeHlAe +re3t6/swyZ7dnXEaQORnYomxEgwmCAw1MTH/Fwhaw1kGQPJEBjJGEmcMecKNqtX9OMYZk9Ek36j Le1NhCa5bDIviHwonykMTfWMzwwP8AMbR6emZ8eGwjPrp9bPXF5dLK1fvvDa9QubRwZTybCIyvW/ LgJ5+LADQkiGpGxdKz1jpaMb51Zv/e2//eM//OzNa1uX3nhnc2kgnRpY6ONQPN3f53icbyIP/+Ce gftZSzrtMQC2a/eVfaDYErD+zLeyzWGE9ToRNtAXFma4yQneaEadUTEf4Qfy0USCRDwkaspFhTQX z2Zsfn4ilPGGhsTwJB8cmyvGUCHEDa9vzI6J8Qw3t36sNHrs+I2zoxuX1zbGNk4cP7i5eu7y5trm 25/99JOP33l/ab03zhgZawAnSKocByAexjskxJOhgd7x0qnbP//8P3514dLNtUvXL2+N9vEJLi/6 XWRxJuh/ipWBQPtOZ3T6qgBQrwSE5C3C79R/fvvUhmGEj25hI7yYGEv1ToqJrN3KpVOR2HSR8/t8 Lin6t1kLEQkDsUA0PTneL9h8XFjw+pNciC/wA/1D3eMLC1NDhfTC4Ojg3OjSmani+mvXT/WUDvWc ufDFu+ffv3Lpwme/+Ojt965dvXBouRc3p7MZMU6yGEshNOP145ZY3heZXTzas3z8N3df2zw39+ra ytLGfMCWF6ZtJJnqLaZGT7ge9wsBAuxfvaITaJOvVq0Y0kJiRJQ24ILk3qdCvWMCn8tbQ4zZm00M xGyxhNeN4g4LyljiOTtqzuQ5MbWQSk309Y4VQ1PjoeDE/NJyX6jYs748HRF6z5w61Mtxw2sf//S9 rZvXb7351ubbt69vXfjpvY/fffvqb6/fPLZy4a3Boo0lLTnGRbG4kbbkUoLFPz8+65scXrvxxtJK T/fAwGwxH49ywgKNZhemwsNLv/lkngIEeOG1ohNok69Ycs0exrqCWSwq+FEqz4+Vhnkfn0jb3CgX SzIuhrT5Ub/HjmK40cqgvgQX46Lpgf4+LjbUN7WytD4+PVkcWz69dPbERv/M6NLxtfXBxc2t8++9 ef3w1puvXbn2m3sfX7t+6423f/Hj375z78Mf/+r88TOmKB8NMATBEi4PTZsxhMBJ/2TIzotedGp2 YWZqoTgUyokBH4FGR4TE6a2Pf/nbe9OP/Z0AAfar/j86gTb5SuWCIZb1sARjnRaZKGekHdnw/PJg 0lxIx635gonGXIyfJq0Bmwcz0jROopl8LBuIi/lkwptMTy9vjI6WZsRiaa5UGh8tdXcvr5wc6Vo5 e2xq/eL7a5s3L1766Qe/u/erX9z99W9++vbNX//VnQ9vba0sl0b7Cz6GCeTi5QIEjMUclCVpQ+MC wwjFsfWpocn+BOpzWzF0ZjCSP3jl57+4d/utYd8TEABc2n2pdZ1Am3yFakUoAupkMdrlSKdmhmLp vD2WSCf4hTEhbnM7STOXJEg0kMvhpJskPdaAOZDJZAoxu8ce4VIDk/3z3XMj0/NTU+PrPaW1tdL4 0trq8eNnD589u3b8yHufXXj/yLn3fnVX8gB+eu/Ta5fWPvn891/+0+13Lx3umRB8TrPZXIibcXnP UQpDWI+FtCekp/j+KUFS1uQ25hhhZbkvsnTh9t2//Pj0wsrIk9wsAFzd/aiTOoE2+QrF0ixpgDGa oT2Yd2Aomk0PFSaXlhOJCBcQedSJs6SNIZ0MbTcbcZI2Mxaz1WpDzQF/XBwYKk6N9XfNdnePjB4r rR+ajKT6J0bPnRqfP3bm0NLa2TNLS+unbl54/+Bbt37313/97ubFtZv3PvrZx7fevrLWPTUsZm1x k5Ox0wjUQuAM4XDhznjciFtyeT6RF0W/GSdof/hkaTja/cbHf/H5paPr48dmJx9/w19AgH2pZZ2e +lD1HlBbFizfJ0hzo6Bvt9ql4J8h4jhGO800QTExnzMXnxCnjx+ZjAh5XyKY8rsg1sYwpNFszwUY jGGYbAZF7agTI52Speaddi7I924sb5x+9fLh9bmxsen5+ZmJ3rmNkyvrR5cW109dePf1i1fu/eTz z3957eCRt3/96bWrt669d/zoyGxYHO4VArGkHacwUl4aRDIoanJmuYkBIRjy+k123BnmisUZfuTV Cx/+7vT6qZFjwdnl1NNsFAy0f1TSaa8AcKXJFoHfcrloD4KhaDJGkyQjBeMemjBG+8+tTPVPT86s rx9b6p1eyLPtNieGOcx2tylAEiY0mzbhTms+inpoX1BOBoZEsTi3dv7coaWVnoXpUs8AFxwprSxt zB47Mzp+Zu2t1zclN+DU2luvXT566tLb165ev7i+tLnc2zM4kCMZR3urgaLaKIJgAlaz2x5IcJNB u1fIWVy4GLfFE/nIscsXj8yPri2Pe6dK44M8mAx8obWh0x4BQLL/O/KNgFe/reU+epGWLOnCmEKf mGAQimQw0u2m7NmJNz5d7e2fmr556dWTQ6EzYwREky0ERgZoeZsvjyhYGToh5nk+HUtMLgwtjM91 jU32lRYXjxwdW9g4vRDP9s919YciqZHu3sHFtbUjx2+886NrH/7qzODZizcubR1cO3zudKl0+uD6 RH8/CSGS/UOEi6Rxo9lI0snUQF9CSKbNRgw1FVDWzZ1bG45Mj786WkS7xo/1L69NgMnAF1kv6bRH AGiU+d75ti7504hCaMxGujNpcW44zrCEZP6o345h3vmtn35yenSrdPbazcVQtOfUkAujHUyWZOmA 3RKzm3xGZ54rComoH7WabMLU6Z4wF+InpqdDqa6j632JZHFkdLRn9NCRxdLG+tLpM6vv/OiLX318 /fLKmYPnXl1bK80Ug/zUdHF6mi8IKIUgLbRN8gQ6MZrEaf9EvxiNDkz2BYzxPI10MJOn5hN9J4/N 8eHSzDhXOrHSlWkHBHhxNajT3gDgamOlf6nsCTQKAaWYQPIKvnU7AbEmG2LAbbgwWRRHxqykh6Et jDkvMHjw8MX3fv328cubr9688tbq0vLoaDHAkBiDIaw5bnU6cdqdH+gLhlPhuNcX4GZ7xLgpIxRH lkem+2emxjfm+mcP39w6c/L0wc3Dx2YHD7164533jy+dWbvy+s3DJ5fXtk4V+6aCIU5IiBm2E5GX BJmtBGa1kjhmLIgTsf7lo71ZJlewUlAb0dsrzqxvjAxNbfALicGVUh+XdT7BzQKARe0z9ei0NwB4 sL2q/mtjKUA1M/AtIwCCWQoiQyYFJlzqFVMi4yKNGE0zOc7vLZ04uPXutXeuvv7GZ1+89fY771xc XR9CnVabNWAnSZMvYEMt1qzQPzUZHuo5NjM0WQyFeC5aEHvWl0f6imFO7D60Mttz6MTplVOHT5Wm 55e2ts6e3Xr/4tbm0uyhSze2Nku9PSc3UjaMjMdRGQAMbbeSLovTiDF+7+T4sGhj8gKJQC1YvG8h OBFO9Q/Phwe4qfWjognlixlAgBdWczo9AwC2G6X/2p5wZfvBAfmWAVfkP0kPr37LugphduOMMBtO F4ux4sbg1AIqb9kpb/Bly5rTpZM9S1eu33z99bWP//zuZ/d+9cWV926MhnNS8G8xsqzH6XSStD8f Xhib7ZmbTPODp5clx9/Hj4yF0wLP5b3i2NHFkxulY9PFsfXZ/v6uxc3XN7curm5tXl7b2nz/7NLB SwePTguozcc8fOggWPbhQyPOspiDII1GxsZN2G1FgXF1OjwoL1psVmF+YWG6p29h6eBk1JaeODUK CoJeWHXrtKcAqP/+oLz1x4HKrsCr37qeglgjqYTfHlzuGuovCkPDxw6dsDMYSzIWpzfKeJLF7t5D l9955/KlrXd+8fCXP7/707cvfvHpe8fkRXlugkITfrMTZ0JnDpaKE0OpgbHxQxdXR4e4aNxmivMz XYPjU0WBm+ganZ6eOymB4OjRM2s3zh0++Ormj3703hsXLl3aOnd6PJT12Uji4UN5S8CHDyv3HUUk BCT6gvFCuCjEGYqxeSyWDGMq8v3dJyf6X71cGubEkTOr5+fxJ+gEwKj2k7p0egYAKB5oAaBjw7eq o7Rg7mR0emw62l8qpYpDaS+/cuZGn+QCYIzFmIugeMCXD52WXPbV1QsXPrv6wYcfv/vW2aXrH292 jfWkMQuJpk32ZAwVexfEiMh5ha5TS+MDgp3JJRNCSvRGw2OjoyNd3dMD6+c3V7feuvLGF1/89t6t S+9fePvddzavrPaIEa8pQ5OSx/HwoduN4/TDhzhLEh0OJsklgl57cXi8195Okq20258xJbMTQ+OF gXNnFnuL/KFzNy9uLESwx/2qNQIADuwPzeu0NwBQ5gC+9QBoJc0Yno8FB1cG5ns2gsViOI7OjB5e QSkr4/Ywtrzdb7dHfanSq+cOra+tSS777Z9e2Fw7d+ZsT0/3odNhO+oPCQVv0u0sJMXJog3NxIXJ hb4in7BbC8MbG93D03Mri4snDm6+/vqlSzcuvvHmJx/+7Levnri4eXjr+o+OjxTDfMhGsKTFREqW j9Ouhw8xl4ekCJKxxYWMKTS3NGxqIUnWSMdE1O3zFYr2/tmx9aFI/sy5zfXhoYl+65MRADgC+0Vj Ou0NAK5qbg6gu1nIt6mHUAzDGDxc3j9ydGQh2DXRNdUvulFhdilFMDkTY/SHo/50MjEUyxbPLI5u jHYNzi7feG1z7dLWmCl05thAwpbLe/NpLh9NxvNJE1oQi8FgaogXfIHo5FyptHH04KULW2fGB9eX 1sdPXv7Re5duXLh+Ye1M6eSptTMz091jAyOjE1w6zBdMkvNP4Lj00yqFFpTTZETtvlBpY3DB5o1l UU8h7ra7jYWERWKGKH3S8OkTpdlDPTN9J9OOx/22jR0ggJ5/Deu0NwBQ1AEcqHgEV769AMBwhnS0 O4tB79TshIB6+ZHu6ZmoPZvumTQyfpuRtA3x8XjSli/Eg9OlpeVeURD5yY21g6e7Bvih0vKY6E1G o1wsG4n4abQQmehZnhK9fDGYD9ijM3PdM8WuMwcXj3XN9E9PjS0sdI2evrh2YklyJ46ePbK0tJG2 pyckd4EXBYkYtDwLQGIOB85SJG5kAqm+/tTcQjKK5hiX2ee3W2M+Pzog2nAfap08eXrx8ObquY3l jYMTyON+XWD/+0jf1WmPAHBle/tBuRLwznbFI5DvA3K1cWuwb08fQag2gmGIFggf6B8bHwkJQjI/ MZya6houCsV+W7YQNxudibAQ98eidibVm+4bGZ6a75ofELwzg8Pz80LA7I4nCwGjKS2kI2muOD1Q HJhIRRJcsG96amRkIcVPjI0NTBQHpgePlUZS0eTk8sVDXbPHLx45NFfkZ3pSEbEY5lITRS7q87ll ANAtMEEQUggQSM2I+em5gTxDkgxhzttzXNiXy0/ycTzO8KOlpc3NmzdfP11av7I5z7Q+5hcG9r+P tKDTHgGgvPNn9U4h8q8P6usCvmUAMDAuEsHMTkcbZBB6Ty9OccXx8WKwK1wcPVGaGRgLeQXO7zR6 4lwiLghCPJ5wGYf6JwZSQ0ExakcDiUjBbDQybpLAGLs1YLZFBSkCEASRi8SyPiE40Nu7MMknAozT V+wanQsJ4UgyNN4XnljoHVsIFkeXp4u9c/1FMWf3W+W0I0bQtIElaQ9GYf58JlecnRkOCd5Cwm1x u6Pzw+FU/0SfaGSYhUNHD7+xefb9t0pzp26emhsQHnNdELD//aQZnfYKANJ4X14NeLe6Fuhq7aZB 3y4AsBTmcpgkX9vqQtogZujUZimWKi2eKW4siKNLB8fXx7t4YSgt3xY8E8v6o/zUTATN8hwnheNo UuT8mAPBslGUkbcGsuOoOCByqZle3pZL+GmP1R4oCF5fIc0JXHCme6QoiMFwqHfj6KnDr549uHRo ZWOk2Fua7+sTuCEetcUYqpPCMJbymApWJ8PQ/kTaFj42tb4REtPSJxQ3uqe6u1KTCXMu1r90/PCl 5eLSWtfCsaXR2eFCPvY4NwsA9r+/1KcTaJM9tX8WpToRMs8wJI2SkiuQHrywORnpOrTav97t7es6 fOrUWk/Ix/eaCI8pKXgDXHHm5Lm54dI0PzNRyKZ9ziQXSyQYI0ojiNOX8yWiFmuSK5hs3oQFd8YC dt90b7BgtecnJoSczccXUwI3UVp7/b33T3efXHv97Nj83ML46Y2+AoNyPF6+kyDb2cZ6fNEA6bEQ lGm0VNo8XPQGkygqDAyOjS/kTJnMjC91bmVwOeErnRvjF6bnBqedBV6cMwL7f9E0oBNokz1UB5sk GbajlSgwGE4Xcn6ayYTXrh8szs2+Whot9XF986XSxeOTDMpzTu9McWJuZmbq9PJcaX10bKAvxSUG Fniej1ntZtIqxCxxIZopcDEad/rzaT9OMiiO0dGc2yLMDPdLr84EfJzAuNzBk1s3t44Od3d1Dc71 9pRGwtLrXE57XrASCEWwJJOL+k3xiNmaFYbGbl57/dD46VTa5E4HB0anUH80z3lS8wvjY0Vx+cw0 V0z19kz6E2LoTFecBZf0BdOETqBN9k6U2UNGPCRBGFotDOH3hlN5u9mWXn/vymDv1PrK3Oj4UHFA 5AcPnihyfMHim5wZGJsenhorLR1eWypN8II4VRqb7p7nODGPovZc3GzL5uymnN+WFKOo0ehGUafR aA7EkklvIuqzemifKCZs9nR/V+9EcePM6elgb8+MKIj5TNJstEczFppxGEhfOi/4TLZcxpdL9mxe euudC+8tjw1kneZiaTgi5OOBRHFyeGN2RFxen0xNhPvG+oNJcWC0yMUYDFzUF0tFnUCb7JlgIiEw ZMBDejwOCKNJ73RxfjJa8HNzZ28uTS1Mjw0vjBfFmf7p8aW1Q/PdU/zEULFPLESGpnpKS+fOnVif neodXe7nhExW6OpOxfwxbzxQyEd4MerzFWI+t8uBM4zRbc8l0vlowWdH/emozeqPcJFMIbQwOzdW 5NOFQC6XDRRs5oyfwQkDTOQ4r6/AkG7GaU+Loe7V61/8+Pa5pdUi6k7EC5xYwO3F6d7phd5+/nRp qnchvNA3wyWGZmZTWUt6I9sJLusLpe/pBNpkr9RKGI2iYKdpk8WMEwjB4rZQZGGeCxfCJ9ePnBtf kAZ/YaF3YOnEyqmlM8vDM+MjE6IQFMxMlhuYmu2amZwY3jhWGkh4hUIg1DUfSicE6R1JszUpCr6A 24PTNInhpnjWyhg9jF8QhUImyg+leCE40D8zN94zuHLw8HDcakFzUT5vRVErziKEB2fsDOGyFhJR E+M9eeM3v3zj2IlXS8WYlWU43s6aQn1TU/MTkcT4+uBIv+SUDMSE8ORwym4RjvUXaHBdXyildAJt skdqwxiGZkQhhmLeDOoiSDfGeKx0ciImRtNnLi6eXeLTXHAoODd+6s3XLp49dGh6eHS5b1KI5K1R QQzzfTxq4oLcZNdwSpwMegOo226K55MoGnCb46KXITDG6sQoA2E0SUO8P5MUwkGxEI8K4aHU0MLo ofVSd2mplLD5MlYPmrXZfOJEFHPgNO7tC0dtXNckx+fM4vzalc2l2ZHSyPgAkS1G7RgaLC6MzMZM /q4j471iMdwfdkdj/JBgygRHBvIx82OXAwDtB4V0Am2yN2pl3BaGIe0hzhv1BAPSWO0soF4jQzAF 1BdzbmxeXDleDHD8dHH4zOr7P31t69CpxWPHFkKTvVxEEIYm+azPb4vOrYzPSCF4uNjXV0w7jbgD jwrevM0ZiKEkgeHyZ5AUReYHJhJu3ByLJGMcz3Eizxd7J4dGRheCY+OjcxPePC9yYsSeEDkTygfn hqN818OHUwKX5s59fO+14ycGeg8t5BM5X5Tk+vl8MJRNeEvHu1PxdLyYMdptAhcv8MNFPmmOBHng A7xICusE2mRv7J+Ip3KMx4hZU2EhwYQspEcy/XiwEDej0Vg0YZw8funowtDk/PKx8bn18+c337h8 avbY8uIGHxoqcoWswJns4V5uYqB/cCzVP9s139c3EJICeiMd59K+QsFkZBGWxF0YjeIEwfgD9kCU 4xKxPM8L8Yw/Jk5PRkzCwEL//ERocjKCZsRwMeE3MVG+OF0sdm/IBYGDA97+revXPzsejhRHBLs/ YWJ4PhvlJjgxVjrSL5hsOd7NkLE0lxH7eyPeqCnVN8N5GXB1XxzxOoE22RPRxZjIx7JGN07zxaE8 mqZJRjJUeyYZ4eIRLp2Oj51cu9gXPbZ2+PLFM+uHTiydO7g0PrDQNRIWkoIYNWWFZGxhbkbkotxk MTwhJnPRiJjwWxi0IHCcIHIBc0AcSgV5rwWXPYFsIe70mGMJO5rhOC/f270w2Tc9PTWcSgSiEY6f 7BesThyNFsSuUtd4T+/Cw4evHi0Oz567sLnO8z29YsCKWixefzTJDUkGvzCfyluZnBc1YhYh4Rvo GzKn+cJYTzExX+LAZOCLI1En0CZ7ISpQHC5M9uW9JtSCc6li2ubGaDNGIThpyQSDXi6Ric8fWl9b mlp64+b598+W1pfWl5cW1xcm5tbn0mZzQhCS8XgmE+HDkXyC44VCNIf6xISFRShjLuaL+7Ko0+KP Z80MjdNO6QfDyAuL87F4wMmypISPTDLtFYfH0j6ur3u+j+fETMAXSPSPzvdNDxQl05+fKR1dP3Pu 4rHu4ydHOV8g6g+gFp/Xa46JgUhQ9DOU5Ff4UaONyUlhAT404C2VhiKjp6ejdgpc4BdFf6QTaJM9 UEcnE0kVC3MjYtpmsdKJouCNYaw5yzg6pIidTswEC95kVigtn9k6sXbh7fM3Lq+PHz13enDw5KFD J0tzgtucKPgks/fGcjlOlAJ7zlvwRaIWs9Xooa0Bn99tpJ0WK5r1ZVCGxBl/MpG10BZ/LBa30kwi LOTznCgN+0UxHZ6ZPXT65OzwQjAt8EPF4lB/MdU/Mj0yN1VaKq1c+NHZM0dL0yGBEzI4iUreCSrw 3NgCJ/oJizM/LJgZlzApJsx9qfzpY0V+/fDkEB8g28ElfkHE6QTa5NmFEDRF5ydDvq5RISbv/5+Z KBR4F2GOxXCEpVykReCTNm/am9pY39o6dfDCheOLpw8tnlwuDc+XRkvjoXw22j82ycd9Mbsp6xPS 8UKikLU4zWaSJQPFGT6Zi8VtjOT4m9Fsxma1WBkSw+1xr2SpjJ8PiWJIzHMLPd0L0zMLGyeWSjPB IF+w+QZ6OYEvlk6dObYyN3Ps0PrNNy8cPrXU1V8MT4f9pNmUL4qCUJw6OTd6MuWPM8XeoBgwhlOh qJ9Ph06dnBw4dZafDqIoiYGpgBdEgk6gTZ5ZbaSFNGKkb4BPzJzmnATL2lEhmZxEaVsgaZcIQJpx 0ulE/UmhWBxfvHT59KnNGydPbiwdLvUPiOGuBcFmzuXFoOijWdociHAxiz0bz2VtsbwvE4t5E4k8 F+Jidns2FvObULc9KaRzfh8XyRpJWoKB02wKBHzSSzgJBWOl0vTE/OyCF833TgrFoamjJ0cWS8Hg dP/84On1E1dWl9eLxaIQc2bi4VQi6oyFRktLJ6cmCslgfmY8FZUO4/fGxInx6cn+V0+nu4uMk44z IAh4QRTRCbTJM4t1MVbSbcezIpcauzjPkC4iZkIjieE8Go3b4xjhYJ00wTjoTCGWECZK66+urS2e OXrm7PLGymw6GeXH+jJ2jpdCfx9OmOMoyZjsWUHIZP3ZZDQbK/ZPiEIiZ7dHgwvFKEpjmCeTzvtQ p3zHMVvASpMYyzIxsVjkvFyQz8f4mVQ47/dyBTE4NC8Iw11DkYkCJ3bN9o2NjpSmUiHJvRBDYcGP Fnze+dLp08snewf4ZKJ7XOAznN3izc1PLAjp4sXRwmjQSLv5nBEQ4AVRWifQJs9s/5QLxy1Om9/p j0YnZ7cWh6woE/DTWW6S9+fzAYYkHISbJLwFpxgWk2IsvLy+fupwz8jY0SPL0/NFLhwKFsPxdNHL yNsA0N5QHjVJY72FZuwoY41H816xOCSKIs9FBC4q3+RD4POMw0G60WwsnzCRCMsUxPKcjpAoxCLp mMUT7ef9fnFjfvjo0tZr7x0fP3luaXFiaKBrejLE57lib5FLJ/mpjfVzS1tHXj28dXp2cmaAD0/4 /WYLmpuaLObo2a35wkY4a870FlCfEwMEeCHk1Qm0ybOKMFIEQzJWmxX1F9IT3WuXj3G5uB31MEFe 9ErmK2/I6Qi4ycJEZGxuMhYRmMixU8tzXQtd3cMLfDzmzad5gU9nfDlTIGZ3B6IxXwC1ojZTLib5 AQGfnOATMqZ4sE/wm50M7UTNaEZIW0nCiMYLcSfmYKKiEBUmUhyXmp5e6BeT6TSXz3Oc2FvaOL11 rnTq3BznFcOTYe/Q9EKRDxa5PC9ODS6dfXVt8+LmhTeOv1rqSQ2lRFMcNTMWoTjJGM9sDvOjRckt GYujhShqtyPgSr8ASugE2uQZ5ZDMn3ChOI2arNlMLh+aXD98hjdHkyhDxqRoWsgmGTxAkyjqjg2k BkZGipzg84bmzsyFhoaHByZ4XzYvD+2RSNJXiPntZjda8PqNTp/kqKMWi8XpziVi0gO7iWHMdn8s LxRsbsZiD2TtTrOtUMiZUFMuni3w/ZN5fyyZELlENFrw27wC17V08OCNUwev/ebX7588eWqpxAsD C6IgCuk8l+pdGOteOXfj8taVH/3o+uEzPXwkHsvFzHan2+n1u/njN7onuqYX+NSkzeTP57Je3ACD a73/ldQJtMkzyWBAMAdFk7iZoaVhMhrNovniXOnoRCDGJ+Tx1C0WfYEsUyjY45JJznRPzXdvTE1P zgxzwcGphfme7plicYjPeyeKXjtqMzql/41Wf06y8Wy0kDGh9lhMCv8zvkyBKxbFQiAXj2X8uZjk FQgx1Gw2G3EX5vGH+nsXUpG8wPN5IWI3ooVUOBIJT/ccvnnznatvXr/y/ub7r64PFOcGp4eHuNBk 13hxaHpu8cbq4a0bN754e+loyG+NpuMoxvjcFE4mF86slAbmZqd4Po0m0WjWHydYjDGAy73vVdAJ tMmzCKY8FIVhCIaRjIVB/X5OiDHWRHd3aYrjuVBE8KFWoSjGYrZYUHLzx8+Mb2ysrC+vdy0sTE8X w/3FIJ8XRW+E45LeSJwhSRfrwBkPSdK022r3251WE2q2mO0Bu9WW9UVS/X1plDblhXQsHs/GEzmG NWBGuz8XF4aKQ6mUKPAzE1HUnA8VucmeY0tXvri+uXnz8qFTV959b+3w8YNHDo2PHFraGC0urKx3 j40Ojx1dfv/a++s9eTzaGw4wBEkTFEkKEyODPUPdXcW8N5fgzYUASpMOMoqCpcH7Xz6dQJs8EwBY ikQQjOhECIZmzLacn+Myktte7O3aKE6Fhbx8L78QLz8QxmbnJ3pf3Vo8vX7i9HhPX//wRG84GxFj NI3afAmURuM+I2Z0euQbCDmtqN2U8eMYiTNmk5XG0WQhIC/wRTPJiCimY5lC0i/9hkqwkD4XNcXE 3pGiKPKhlCiKYX6iu1SaXbuydmRlbnp25fDBG1tnTxw7enapdO7GmdJg9+nFo2GRM0VmB8ZPHDq6 kbUNdOX9AZxkXRLGvFyoqxgUBSGQy4ZSmUwOpQOkJ+mnCJAI3PeK6wTa5FnEIghCQB0kRhG4P4vb LZlcTLChAWai2D/f19PtjYXEoURRxsBkaHj00GioeOr44rm5jVKKSwcXeC7nD02gCEFSmBGnGZJq a2unSHMuZ8ERxEESLGE02UwBm92OojaTmUEz3mQunhS4SD5aiNudjD3nt+XSgo2h83NL67MDvJiw J/unZ8Q8P9+9fOK9N69+fGvz/dcunhlZGJsb3Th1eqJ/9NyZc2c4zm8ZmuS7V2bnUuIAzxud9iyO 23KM0eQVw5ksnSmYzbliiLNx8XgeZwo+lsAokAjc78roBNrk6dUOwaSEAKoFwUiXxR8R5FvvFGwB 1JYMzI7MFXu7NwZifP9AOpKLcRG+LzQ5OD7Dhfqn5we44oKA0hnJksVUQna8aZzECMKFsRSCsLjF ngtYMAdjs7oZF0uQDOliTPFYMlHI+E1mmiBINJGOmZ1mey5dnCom4uLcytL4WP8ElwnEhJToE7qP r75/4drVX31478Lm+8cvnzt57NDKyUMPH64fWTp2tH+gLx9Pz86NTy0sDB/rK1hdWbvPX4i7PaSb C2edRqaQMTqTob6wnQ+HowyazBtZwoGxLeCi729ldQJt8tRCOlogA1lGAEV66FieEzJRC5Owma0B ThhbX5/p7Z7q5YSBeWkkjXGhVDEk8ANFUYhEA3aLO5PLZLOcIGRRv5uxuBDCQ+Mu0oOzFEFbSIdB GnIxjxvNxlHMgLAsS+BGD0bgtnSOwVxGmiQIjynqC6B+QeTS4kz36PjUxFBff1+oEOsvHVo6t/mj q1dvffLb195778Kl1dLoibWtG/Ki4DMbxfmjU4K5OLswM7U83zU3KU9VJKNuC4oajfaUz2axZ2Ju 0p8L94rx4EIKRQPRdM5R3mEYAasC9rf8OoE2eVq1SEFxJyRF6TjVghEYTUcLAl8IZelYLmtCk6Gh 2dHe6dkQn0jmi/3DG319k8Xe4WI4FJRD9ZjHaAu4LbGIEAwVGNrqj9kxA+VwGZ00IzkEku1TBhbD GafZ7KRdLMViZQMkSLPNZnZabb5oNOa3Wk0mUyApTvROTY31ToaCwWB4iE/70gPHDp3evPrZTz/8 8LO337hwc3VpZfHgwcsXjy8+fHhkuDg+OFacmA/5hNT0TP/wAMenwsWch8xFA04mbk9kfH4nyWSt fDEd4EeirmymUIi5PC6qrZMCQcA+l00n0CZPqTZpVHZRSIeRxpxsB+mgXGTOnyhG+jjGHUhEMvY8 H5wQuaIQ8aN+rr+/tD4/NcFPzk+mJvkMGvXazZlozkibzZaMEPN5/U5pTJc4IscCJE1KYzzjIQyd FOlGnbhk+wSJ07KHgHtwl/Qy3JrJZXOxaDyQTQqcUJwf7Q7lY9HUwgCfSE+Ojx57/zef//Xnn7+5 dfzi+1vnN69srh1fOy+5Alvr48fWl3umeH8mKkwOpHiBmxwrTXOFQCQdwHDUFrFZaMyDZs1xf8bj nWBchZzJGmMYFwXJng4FNgfY1zLpBNrkaUU5CMqBGAyMiaUJg4dAKJZkzENcsc9OG1FONNuj2ag0 nPq5iMVsL470jsz3di1whTDPF0WT3cY4fcksmotbaFoycsbEYISLxjHJ4hmGttvcqC/nxiiEcKI2 O4MhrSxuDfizJicuY8LDSO/M5XxeQUigTre/wPGhhdH15dlJwcf1zo5f/NXdv7zzk3tXr117Z/Ot CzdKpROvnlhZff3C4eWpsdkp0ZvgubgwGeJ9AxtzI/29wViEpykmELAbcYYxm6IoitGEGSWZnA1n fGYn1QFJFDIQJAIWBu5noTqBNnlatbKyny45Ak4Rk8ZoyVFvlQZsLJIXB7xOI4mKOdRsMkXD6Sw/ FDVZ7TMbwxxXnB3nMjwf5Tl7JhPPZLNZW0QwoX670SO5/gTBUgjcjhhIEmORjhaKpTCaMcoJQkwa 9yU55FwAg7pxnDHlbCjqL/gCprgQHJgemx0dmSiGuXxx/eKl62/+8r/+8OcPP7/93uULP/3kxtaF S4cXzx18/0ipJzXRFxSL0gt9/MLUUKo0zReDQ/lomGMwmTyoyWRm4nzcwrowD+m0mmmENqM41InQ LMK6XJIrAnwAAAAgSe2SW04aEJjCnEE7yRIMibW2Uhhpj+fSaYuJJv2o0cVwQ/z05NxYMJhEhYH5 GUEIz/RGvcVQIV2wooWIN0vjTDZrtltwj9FNSl4FK7nZmDQKo7Q8LUBK5i95BjIQZP+bwCWb9GAE 6fRHBcEbTcZieZHnvFxfb7+Y8PLT0/1dxw4df+c3v7j37jsf//znr1349NO3NzdvvPfme5fPlNbP LhT7ervXN6Z7irF8aiA1PCN4895Eqjg9k2RiJr8943czzqGhqJuwyqWNJNHRSeB2ooMgLQSFeQjW ITGgA1z7fSuzTqBNnkatsiMMS/aJIQaW9ljFiNuBWUi2A5bGTSaAMiZLAKWtDG6kfel0aGH96PDg XNIihvoHuOJMUPSJk8V8TM7+m7KMizSjZgYnpLeycAdFIQ5p1Jcs3uGQk384Vk7+0QwuPYN5pPDA RRC4xcIwbpvfli14I4lEWsgnfeL84GzPsRNnjxxefffuvV/98vbV4ysnr7y2uX7s4nubR072zm90 Tc93jU0Xp7t6J8JcOhIW7Pm+CSHYx3XNzvQWQ3HGZCaNmaG8jTQmUMntkOhmYEkLSZIMQziks5P4 RLCGTjAVsG9l0Qm0yVOpTf4Bs6zkqVOs2eI2CTEct9KUgXLJlbxm2uVEA1YTyrgTUaspKQ6fLg0u HRPzvDjE5Qf68gE0wQl+1GQkab8Np6TRVTI4j2zkVLkSwGU0SvE/S7AIDLd0IBjjwVi24gewBEaS Hrct6w9kk95ozh5IinyikAiOjB49d/H9zZvXr129+sXbl954a3Pt+OVLB48cOfL+1pHT64OjXb1j xXwhG4gUi0HBF0MD8ysLgpgUBk+eOznb58bdNIP60jY7afG7COnzCOk/F2N1S+dVZp10PhTVBiPA Bdi3cuoE2uSp1QG1SjYhmSnrRnEy5zWhTgYjXZIVGUkjg9F2xhnL2RifkLUGYvzYyfH1xZXumQkh i8bjbmlUNQUCUsCNY0w2ZsYIhsGlp1CGlu//QziIckKAQjpaWyTESCpHAJiLxHFSMkwMdwd88Uzc F8uh9mxeDPdvHDq6vrT55qeffnH16me/+vWnb79+qnR6a2vt3KnDq4cPLo0eGw1yQ/0DXo8x3T8t BmxiQRgZGZqQCDB25ujyeCiAkwGbOe5L5kjGibk8pNsspx3cWbeEJjk0aW2j2E7J9uEWkAfct2J0 Am3y1GpHpP8kBiAU4UEJxOlNJt1GOmOjjda43yQxIWvyZNMBs1OIxDLZtDg5fuzkynoxEc1ZTH4a o1G79HJaDvFxxswQGC3v8JUNOD24GbU5XYRs9PL/DkLOAEp+AeWQfQADRZAMmo37smbGnEtHvNFC PBmaWzpx5vTS1tV7t39++/an1y68tXX5xoU3Xt88NjaxsLw8vnxoLsgPlzZSMbF/khdseTEZHeqf 35hJRBdmZqYmizHMUmDcUU4IMBaUpJ1mu13+VLsVd2EY4pALABBHB6gEBAAAqqkTodrbkfYWCQGk 20oguDfqtbuYLGdl3AE+kkddWS/DeONOt9AvxsWFYjA0OzhXGhezgWiEj0kDvjT8EwSGlwsAsPIQ K4X5RtRvJlkD66AMBoktkjsghQUOjDAYJJ+8s73TwdhyOZvd7GQYSy5SnAznc4nixokjJ04dPLz2 /o0rt25/9Jcfvnl56fDWxbNnRnt7RgdHS+ul4XB4cmZsoXcgFObiUTGfywliihezjDvGibzgxo00 yeRicWsAdWK4xYwyLpzEaMLBkgRFdlLS15ViAACAfS6jTqBNnl4Ii7S2G1pbOjs7MFsOp4y2qBfF aBMvmN10IMx7aTrtI6VgG7OEe/nkwkj/NN87Mby83C9EQlwoIW/u7zSZLBYGQ2CoXXL2CdqIYbgR Z7ImmmAdBEl7PDgpieho7TAQuNNsNltRpzQqkx7aSHtcZDY81T07fuzoemnw2InTR0/cuHTh+rXf Xnj/xNjk/Ppo1+jR5cH1pXNHxqeKE1PybkGpSJ7LF3ifwGdiXB71GO0CH8dxB2bxEAyBWqVghPSQ uNksTz0SrHRGLEmyhPRlSaRaBwhygPtXtE6gTZ5BLWxLexvVgsBt7RQdsxAWeyxtljz4PB+3WEkT xwUs2bwpFkyaXEZfSAxNhCYHwpPBgY2VwZmBiaSHIBgTY4/bSQpxEFRbJ0aThKMy4c/KNYFSyO8i KAojy46CE0UZOf6XHuISFSwFeXnBRJEX+aHpsa71xUPrS69uvvPbz66+c+ncVN/yiWPDM/3z6+vr pa7hsZTI86n+gWCI86JmIZ/mkmk+IkT90aGhqJx8CGQIirVajEQn6cENHh9DUNJnsgjjkj7dxUIQ Jf0dbm/rbINhkAPcv/LoBNrk2QjQLq8JpjohGCEsqIsxBbx2I2osiAXa4iFtXm88kvbGQhP5jMeF CiIfKYhDxaHJhfnZfjFqJhBCNnPJv0ekR5jk81MURcjLC6TAW95kxOiiOtpaWJKxlPcJkDOAJInT DGO2xRPyLcMiaa44v7549siZQ4dOrG1t3bh86uTKodm59aVjg8MT0z2HlhaPrZ84Oh3mg8WiwA+F Iz5/APX7IqLPnxTDfVwhmvaj8RiKY7iPxlmWtmCGXEA6FYpiOyjaAHdijk6olXKwrGT7VCvSCZYD 7GPhOoE2eSYZKIkAlGQu8pwgSUs2a87GGZvV5k1KvjRpzgiiWOTzPslYRTseH+K9MV8+OFEcWJjg MrQ8w4767RYcY2XzJh0GAyE7/LRk/5Kpy09Jj8pTfw6HvDqw/CqXS3ISSLMwPT/cNyRycgnwodPr 62fOrZ0ZXwimBqY2jq4Pji3MDEx3zc1L0cHR7v75ue5eUSJG7wwvZOIPH3JZNMZFxHQu0ReMCULe 5yTNJtziwS0MhZtweY1DWzuEYTLeqFbYILkDFNzaIdk/yAPua5E6gTZ5NrFyZWwrhbBQu6NsoAzD WJ0Wmz9gIiWrZmyFCT48JEZNiTQ/I+TEPsGWjQlB3pvMR/IZO4PGcjY7ajJZnNJoj8hpf8nBl+3c wzjL0b98WwHJL5BMEqHkkkDcKC8XRAiPNZfgJse6ZksrZ8+emQ2lvXxv1+z8VFdpdLA0PhNMFRf6 JvoWJgbC/ExpvTuUNMXFIC/40sPyouD0UCKXL9jFPj7FcxHU6GFIZ4ZxMyRG4yROIUg71OaQx3oC aZU+l2ANMNTZCXXAbeCSAwAAKUQRclKsA3G0QC1SsO7A7KiTpt3mbE4K8WkponZGimlBKOQCcZ84 EPKKwagtl+QnBDeJM1ab383Ipf2Yw+HCSQRhaXlRIM3gDgpj3O7y0kDGKN9ZgHDIBUIY7sE6WztZ D2Ox+fJcsG9sbnB2qi/M8QMjc3MLQ33zw8M9XSGx2FMameopHTozPiQWF8a6Z4JcMiByOX5uuc/y 8KGX83q9qE2UfqYFO40bHEzM6ZCifUwuQjBQUmTT2gq3IgZXR5tc/oN0tEOwBDqQANzncukE2uTZ 1AZ1sOVRsZWVJwXlbTXRvB8laNTqtZKYUTIqBx0VYrlsIV+w2ST7T/qj6WQczeWMUljvYRgppsdp O0pLQz2GyZP9rAGhWMrQIicEHLI/wDpIWvIQGIaWfQMC6eg0YIw/Voj5IuHJviLPi6LIcUOTfN6f n5grjYX4ydn15Z7hsa4ZkZ+ZO7k+OBPO2MT+aGJyPmWiPZkhPhv1oTmaMKcFk4VmETRhJiiXvKCB MMi1jVBbG9Qi+SNEC9RBIW1wxe7bgfnvd2E6gTZ5NrW3trZQlS3zO4n2lnaHGzcQsWTeSljoQAE3 WjEKo1g6kIxl4pIrkLHZMgUz6c5kGY+Rkaf4/Em/Uc4FBDIWeZcfl+Tj046yvy9X/ZQLAF0MarIa XSwi1wT7bTTR0Sk/FwjYbPJ6rkBCiAgcHwzyHN8/OD4TSo31jB87c/TY7MjcVP8QL/n4fDodDIVS xSGeK8Q4Ie6NmQpGAuUFfy7gZ/xCJk5L3gpFOuW6RgfRgUhDPYK0yLP/jb2AQQEgAACQWpJ1tHbC nXJmDKFaYIxtaYNxhkQwqzfP0AxTMJFWCyYX+uBGW573RiX787udRnnUJwiL22li5Dyg2yP9tFgZ 3IPaAybU4sQlaLDyNFwnQuAekmApOUKQeWBAOlo7KRcjhRk47bRFBS6SSHN8sVjk07E4N9m7MNm/ MDY8Nt2/MDMhEaG3a3qyd2qmZ3S4ONQ7zMf9kYmR4Ygt6Udj6YIZjQVTvkSCk8IBH0oaGVZeyVDe /LOFRVqlbyen/NorgX/5Ibjk+1uETqBNnkmSrbRTcLlEjsWIDpakWttYxulADO5EQCKArcCQDGNl aMnFJy1Rzk4z9oTXStMMitKkO8C4XASJkyyLSeM97gyYjYwlE7cxcv4PYxG4ta2TxRkak7xxj9mE 0mxHWwslFwbKeULaHYjF4tl4msvHvEI+EvX7Y15OSHr54sBQcKivf6yra4DnEnF+sljsG5gMieLQ 8PqxoN2M+hP5DIMKE31CIh/1ZQqCEGOMRtpqojEHK30hKRjp6ITlr9XWYoDbJRcH3BgIAACoCQEo mQII29kKGUg5dYchrQhmcrIUZva7ccaNWgkMZ7LSYGtxkaSTweTtvHwWj0de1s/YreUd/+RqX3mW T94XmJAXF8ipfwfmQORtR+RVgtLQ78ClYZ+gWlpbOjo7OxCWdNttMUEK/4WYDbXmBJHLp8N9CzMz 05Lbz4kTC2OzYwvTMyGRn+wfCHKhkZGiGJrsnUjnMgU+lM96Q2FR3k9IXlccFX0eyaVAnfICZMlh kSlgoNgWafRHkLZWUPrzosihE2iTZ1SHZCYIhUi+eTvskuJoFqNaWMKZxR0eq9NN00acxlgXSZss tizOyul8zBywMFYLLs/se5y4nN2XLR6TXXzJ9giHvO5WLgSUXiz9iknOghMzwIjLI8Gio11OO8iO AWm2ozZ/PJkWogE0mxD4od654SAXToU4rjhSKs2HxHBxYXp6emZ4YSg11TM/NRZOF2fCIs+L6ViC 4/LeZMZqtllJZzrJeBiMZDAH4bBY5fBDsn/p/462VrgVagVTfy+MWJ1AmzyzkI62DlZexd8CGTxO F0LJs/Q46iZc9gBD4hbJtydcHoLAZV8e88jjvNnEyHU/CCUNt1Rna6eBwEmHHAaQjFmei88JnBD1 S4EAXs79e3DpZdKIXF4VKHkGJIF0IC57LFrImsyM2y+9Oi2Ehjhf1p+NiQPTU70D/ZNFngsXh+dG ekrzQ8GBqZUjG6GJ0Z4ZLpGJJQOoKeDP+Py2fJ5xmUw4bfa4PAyDE5YCLdGoyqQOYPkAAECPVru8 aJ8lWls629tZp0mynk7KI5ktQXiyGYakjaw0nLvdFEJ6MBajnTgjWbW86Z/sLXR0trYhhFzuhyAG jKEZWzSGkrg5HrMFMn6zkXFKAUBHK1JeG1xeA8QYcRyn3aZcLmBHLbgUUzjt/ljBl0h7E1wwFEmL k70DITHNTwwPz8yPTwWHJvpGZodTxf7+yYVeLpbPBOLZgpA329IxLud0kx4PjTImO+qh/U4W8WCU vCyBVN8FpA3k/14EUTqBNtkTtXV0IIQ8eQa1EFbSIBEApz0sQjEWG8q45aU1GEY62hAGJVnWQVEE HTDLyXaDFGy3tnZQhIsouwNIOyVXAVr9fpstYKY9NCPvAkxI73Hhco0eY/PFTYxHnhmQXAq3m5Y3 B5K3drPac1FxcqbI5TkhUhwbmwiHRJ+vONUfykcHhnsHghGBnzm5PuP1itMT3oJgc0dTXHEhbpVO z42aM/ZsAfd4pAiGkKMZDJcXOrZXvX8p5ABZAAAAoF3V2gIbyv5UGyKZujScY4xszy6bRRrurQzB Up2Ig+0wGFGnkeiEEbaTlFjAIp2diAFhSaP0YimaIDCqlTU6GTSaT0f9VnkqUTJ7D+nobKVwa8Bd WRhAlBOG5TwhJu8TjLnkJ3C3PePLBfyFPCeKeT+aFafnp4dCohicGp6enjp66lCXkBQXihm3PZ6J hsVIWIhl42LUjCbtVq9T5oxBOhUXgTMYwUJwG9QCS+5NG9zRAm4M/ILIoBNok72SnJujypZS3sOL Qigp8GdbOhmTx4PTFim0N7QaSKMUBMi3ATV0UtIgC3fIe/50dsBtnQRJSwFBa3uLZNXmqJD0o07J +SflciFHJ9xhqOwMKj2DuWSjl0xfvo8YJmEFY/wBGRNuu93qZCz2pJCQcw+0NdI30jM429U3MF8q jS+Xenr50PSMYEqGwkkpYkgKScbEpTOxpA8NWI20fGciFmPkU2UYOaPR1tLS0dLWDre0gCnAF0WI TqBN9gwAcq1seeockm+hQ8lreBySK9BCSUaL07RkrQ5E3vKjsscPwcobCna2t8sLgVmkvU1e9o/J 2+7KW365Gckzl16JySuDifL2wLSbdjkog5wqkFggPS+7GXJmEJPXFJicNM1YrKjbjNr9uWQiZ7Pn hFBxemRkrGt0rrun1D0TTE33pbMxPshxXD4XT2edVqtPKPhNVlsgY2YpF+kyo9IxcgmjFHO0IJJr 0lLmGri2AABAj1YrXEZAp2QwHbLJygX9lOTiw51IeWLPxXZ2SkwgcQyjpSiggy3v80d1wBRWviFI GyxFAgwt322UddFGl7wnLyn5/xjVIbkL5cy8PFWItCAOl0fODMjvQsp7hUoIkLcKcns8FtSU82cT Xp895xXCY+PdXXPTw/NT/RN8NNQX5mYGBxK+aD5r58SHDxl3QfAFAsmkzUZj8j6AftRNZ8UcSchn BiOdYBbgRVOHTqBN9k5ywVxrW2sr3A61sxjLyjW1HYa21vZWpAWWWEBhbGsLJc/4E5XF/yxhoLCy SbNygY+EB4NBdhpYzMPQ8k4hDpI24pI1yuO89DIYKfsU8rgv0aG8Vrh8tyCCtGTjOZMVNaFuK8OY YjmbLeM35cShgZn55WOz86NzxYXR2b5QcCgS84rRQNzulhcFp8LxuC8u34/Uieakt1pJj5hnSBZD kNZWpA3Y/wunFp1Am+yxOpHWtraONqjTgXVKCOiEOlhpKKWQVvneuqx8mw8p+EcMBE5IYXaL9FqE lAv9HDgmG7XsJyCdMIywDocBlljSgpS3BJdGeYe8JUDlF6x8p3B5kSDjZBg0no4kMzY3Y7YHMr6c 3clkJDc/IwUC3uL4+mwwOL0gRFPT6Rw30i0mOHlfoiw30f/wYTqHmml5saHV5Edp2m6kaFQ6F8zR 0dre0i79B67mi6ZWnUCb7HkbyzNosDRctxgMbQglL6+VHPdOCim76/IMAcvK+23Acta/XHNHyTcD kbMCHRBSrgWUdwEqB2gSCjrLDwyIfFdO6bBseU6QkAuCZJV9hcp9gz2M221GTXarXB/oi2cLwd6u qVQhloh4hVSxODSxMFCc6C8ODITCqZQYLUR8uYzkLRgJ2uaWfACLm5CnAKTAxSDhq7W9owP0jRdP bTqBNtl7UZI/D0kIaJPrZ+QsH8u65HQ9VZ4bkE2MImRKyK9tb+lAOjsQpKOlUwJBZ4tEDANLVPcB Y+WdwRE57ycNyFCbvEIf6ZCCDPleIQ45jCjvEGhk6PJWgYxk/U6P9K/ZavTQAS/Ph0JDaRtjKRQi ohDh+kaGJ1NcYmA4FPUlfQHUzNDxAk3azYzfzKAM0QrLu45Lwb+czgDBIRDQ06qFQmT/Wc4FwJKb D7XJZX6yBy+bs2RgrZQMgnICth3uKI/vsm1L/3R2Io5Kua9c/dtZ3omjQ16fg8hGL08HSK+RPQKq XDnIYjTD0HKdsMNjK8QDdjtqz3DBIh/h+6YHhDjqNpsCOSG1MNc1PTzdNyFG+BAvJJLemNlIuhi7 lQnYGauVMZkJpK1TXvPXIg//UuABZv6AgJ5eMFzePqe1o6NTNlg5+wK1d3ZIwz3c3iEXC8CG2vZ6 7bAUDUh+QUu56KZFchSIyn2ACOlf2WdoLa/Jq6bk2ztYl4emy3cMx1zlLKC86ZC8m7DHaTHijK0Q kxcEhPmE3ej0p8UhXpzsHuntnkkFB3oX+sK+nFcQw4IPNQey8XRA3nsYZVzyxiOdbbI30tYCt4KJ fyCgPSIBJa+pkyJ4uLV8S9E2ycZaK4X1LUgjym6XLLxyy2HZH5CDB8mNKNf7lefiOynCIb8aLg/9 kqTXSIGAowIKvHI/wXKC0GX2xwNoNs1FYv5cMuY3W7PJvNjX258qjnX3DKa8iXg8IubjKBqIcgUj QZBGxmn04BjbgVAOqpOS0xMg+wcEtAdqlw0ZZtmW1taOFtmdl30BCQFIBQaSPTcQ0EG42Fa4Uw4U Oip78MGUXD9EsvJw3FpJybUYyjcIlbCAyLGCS94zpAVhy5WBLnn/UBrHGdSPMm6rPRNwMow1Jqb6 ew6dGesaLa2tloIhP0ObczHGaYoLeaeDxYyovDuJy9AGU5IbgBGt1bMGAgJ6RkmGVKmi7+jsoKQh uzzCd8qb7JRvsFueg1Xss93CYpgUCLS1tra1lTMDsgsgryFolXMJcCVpCLXJ4QJVrgyW0wRI5d7B BEk7rW4jWb6riGTRTrObcaK2nI9L9Q73dx9dP3lkaZgXIhmrLWNm0GzO58ZYjDRbPPLGY9KJdEoH xV3yGYGZYSCgvVNr1aDqCKixQVZtt91qvS3cUp97ay9vClLeFwxBkNqUfAUM0uhfvnuAvDtIKyVZ vLxjmHwXMYQi3f6slWGcbospL0b4vpkBTugrhie7S6P9/cMTouBz0mbUbJRrjglSQgjV2ibn/dsR CsPArn9AQF+h2uC2puF1u+T1t7SpyCA9MBCky8EiFSS0Sw5Ae3sbXF6f295hYKuFAvLUAFEOALBy VaAcB5htfrvFitpzhVzAZLLHE+Hp8dK0mM/m8l43YzGb3W4zg0nhPm4k5LdLLoZcWwjm/YCA9lzt dR9/19RaW2Xkby/7+W1w+U1tnQb5Dj3lt7bCcIe8FWBHCywHCAjLGsohgmS98isQB0nTHnn7YIJk GA9OM0aaYax21OkOJLxpbxKlcUs2a/dnUdQqb0dCOuSlxC4ZABiFdLZ0wu0tYF0IENDeq7U2p/Y4 ubW2apQgFwC2yAtxW1s76jFAe50h8qP28uwhS3XAMOKQVw3h8g2EcHkLIaO8lJB2y7uN0xY0F03G 0ulElisWIzaapUiL3eyiHK7y4kT57qPtba3yZAW4VEBAX4Wq9ZbtSC3p366JtZs6B63SiC/vFCAX B7QqDF9WC0KV1x1LwQBFGaQBnCJI+d4CDO3BXSRjNVtol0tigdnqdNt9QliICqmZgYKbweXbFeas BEI5ynuQUlKE0SbvNA6Gf6AXQZ809ByeHVyb4WvqDbS2wNVbDCG10bhN9gQ6W1palYSQB+xqKUEb LFFCvp2YS94kjDKw8i4hjBk1Od1oFpU8faN8DxI0m4nm/QwqpM24u5APYPKOZRhVWZMgn1Zn5z5q xH3ZGUFDfv1Nvu/avB3e6d677UpKVN2B9o7yBKCDcMjTgAZ5B592uLIXkXx/L4yx++1OXE4MYgzq D5hMftSIMxYnQ7ItLeUVxVRbNefwIjXi89oZQUN+TW3e7OF+Vbuc+Fcs2FIZa2tHfeagXCmIkS75 riGt8uZhLIEb3Sjq9mDyOmNbMmbBMRIvbyLClncrMsiLlFqQzvYXvxGfi84IGhIA4PFMXj0it7V0 wLumDttbOjvkd3TKk4HyLbwM8jZB5R0DcFwCAtyOuIw0RmC4vH6ALhcO1WYWdrzfBwAAAAAAwNds +E9Zf9MGV8oEYEpy9amOlpYOgwFpbYM7KdLjIcu7C3rK9xahaRwnqU5p4G9rb+1sKcOlpQ0AAAAA NPl+kpoTcNWGpdC/sjpIHv+l8b0dMXRKwYC8gRjmchHypqMSF+QFxJS8NLGj/bFbEfRb0BtBkz/n Ks8Eyqv45S0FWlvl3QI6yrMJrZIDIPn8nfKSZMrhYB1ydIB0dra2g0YEvRE0+Qshyd47WzR5g4pb 0CpvPA7DUnDgKq8ULt+qAJYCgEft9aNqONBxQW/cp03+LWpzuVBYTgW0t8ijf0d5Ow+4o7O8dzDr KA/7rW2PvcMfAADojKDN9y0IKlUCciDQ0tLSgdRLiODH3uQHdFzQGUGb7xeLV47r8hbE5b382tvg WqkgVJ4paOloffxpBtBxQWcEbb5/mSBvLoDINxwsZwLaOzqedH8f0IigM4I2329q7SjP7cMtcFtb S2Me4Gm29gcdF3RG0Ob7T+1te3SbF9BxQWcEbb7vBHd2tuzNZp6g44LO+CI0+beyzfcCAaDjAgAA AIBGBI0IAAD6LmhE0IigIUGTg0YEerZ2BA0J+i5oRAAAINB3QSMCAACBvgsaEQAACPRd0IgAAECg 74KOC9oRCDQ5aEXQjkB71eSgzUEjAgCAvgsEGhEAAPRdINCIoB1BmwOBRgTtCNocCDQiaEfQ5kCg EUE7gjYHAo0I2vGFa/KvsM1f4Iv59XXcF9siAABeWAC80Pd7/5ob8cW1iq9vOAJk+VqbvNJtX9jO CxrxK2rHrwgAn7zwJH2++q6iqQEAnsn6X+hW/LoAoADpC9GOz/YtvvK+q23n57PRn60vgEZUnucn z/D2rxwA6hPc/wR4ZmfmK+67+nN7HrG75424p63Y7NSev0b8RKnnFAD6k9u/BFA29jM0+lffdZs+ +xw2IrSXjbiHrbjTaT1PXVdj+E99gb9+kO7XbKAetU/Z6F9d392FSs9J8KUfsJ7PRoSe50ZsfqWf 7ty+6s74yQ5/ek6MGpbvRQ3DHlZ6wFZ/U/61+gOufJfyn2D5GZgtvxaqPFu9oTVcfz9cPzJcfZJl P6n/Uvn2cP0TKm1e/htcFwSxtQPD9fNga49qL629pvzeRoPDirdWzxSGKl8Arp5m9QwU9+Kunmnl K1S/Qe1L1D6t8a3q76ydXf28a29sPF/9t9qI1cOxtcaUn6++H1K2Qf3NjXOAPmFrTV2/GrLY8tWr HFvR9srv1PgqtXavNaXiaYX5174dVG3B6peoN7D2sMorV2n3Rk9otDJcuwJs/TsqmwhqXBfF7/Um rbdhtR2hciNW/2lYHKxqQbbaeJUPV7wfKn+vemesX+byU40+1/hjpUcqT7LaLo1ewNZMpHEyis7B 1g4FVxq5cZ2eGwDsNFxVTxiqX3a2YosqzClIUO8ZqiM0AAAr+1AVAJCi87OV5mbZRuM2+kRTANRP Ear3a+W1gyoYq12MnQAAKxhYx4GWTDVb/aRJIz1KDYOp9AYVGRQdvX7qMNToTUrCPQoAsOZH2UoU X6EZABSYrzcKVDNWqNF3a10frpl3A18NWLJww5BVsCw3XfW/8nMsrOknj9OOlWOpAFAbAj7RgbNy ufSXohkAoGYAqPxkNZSq90wYavC73hmr3VQNgHprVU8Agr5R+9cAANJ4AGrTVQEAZuuNo+7djfyA RnDtMGWfod5ZFF6XYhSpDhAsC2sAoBxg6yOx0jL0AFAMKdWrzmqHfdUoowLAJ3soqGYSlZOoewDw 41OkPgJXRkAVAFgNAKB6p2YbDQ4reKgEgGpgVfVztWtTbW0lXSCoKQDqLbmXTfiJ4iIp3c2Gf8Hu /nmVcb96ZcvfWwGnBgBgdmcAKBpeDQBVQyqerTciq8Jl1Xeu0esbBQALNwMAXLcW5cio7iEwBEHQ LgBXDRJNAFB3aFVudHn8KAMAUg2LStRqPUIFmBUhgBoA1dezyiFJYZXQJ09k8JBiLNJ4CPUrW/8A Vu0zQ3UAQI022K3bN9q7/JENJlcBUA6B6j2uEbw0hnBY4V40AAAr/AuoBnkI1oxt9S8BN0xaBYAn 5CVcbj1Y5dYoIy4IVndGlUukdZMaf6r6OTuzA6oBoNoRNQCo0RiGlcFmvWexKhg2PBoI1mC8/ma2 PnDKD1h1hFd98TcNgCbe1Y4AgFXUU2MEquWIamSDlXFtratVfATFAN4cAOUL0IjdYKXzX/1V7w/C SgCw9VGw4SHCuuHhkT220esqPm0j/lfDXxciKAEA64JmqAaAul0rvVZIEaqrY+vqkAormNAYeGtm 9DgAgGBtRKyAZSPnAKkzHvUv84SDtvpIOiOqDj4Krx2CIaWBK/qQGgD6JASruCAsrPZSoDoAqjGB DgBstX3VIC03CgupchesAgAa61GkxOpXVwsApW/0TQKgeXi1AwBgWJsgVIf+qu4MqdhX69cV9kOw NmumAEDlQB5WnR1SjdmKzsWqfDFF/1UDoPoiVscO7ZjeyJsp42UFACAtAOB6okkNAFgDgFq6glX2 awhW5iogLe7U9gLVUxmfPBIAqmSFgkqNsV0bDNd9pkbPhhuDr/LbQlrvSx8qNpJE6szgTgCox+B6 ADTCM0Xwp0osNAVArQ9AGgDArDp0rDtEbOO0at9DkcptAoDK6TZ1d+tuGawMLiHVSTZ6M/zNAgCC 9KGhAgAQC0PaXtiwNIW5a+KCZjneSptrr1kNAIqUaHMAwNq0BFTLNSuw2wBA47cGJWDlxIB8uIYp 6uYytABQJJMVfGsOgGr+WRXVVFuKheEdAFCPqBqmUjlwzZjqX7TspLLqAFMBgIYNKMNTSBumKhPR Knuvx3lqADRmBJQeRT34bsyvwLWo5HEAAD0SALDSb28CANXEiR4ACppqACBber1pmwNAlW5QXmRW mTeBYFaXKoFY5bsVAKiFUrDS6/gmcwAaP6kJAJQ+ZPMj1AY3zaBU6TOsMi7/RJFbb1h8uclZRfKV hRXOQ+UUNP1WkVdR9NM6flhligyCIe2AqOjdilmi+uDHqoem2vWElCmN6nmyagDA6olBVgWASiMp XEtYNUNWy0WwrDKVVh/KVLFqHQCwwqdVA4DVAECXndF6OpA60aOIsWspbcX0HVR3aqojaOPdyiwC y6oAoAiR1L7y7gBgFd9LFZAq6QOpMrnq4KnBVEWiRunUqgEAadikBACkn45QAgDeDQDl78Gyyq/8 TU8DNqiuTnpA2tEPVo37qiNUJ+xgZU6xnsRhYVXMoDarhkNaz0LWR6tGKkGbSW+Ai1XmJNRNrTxD VQoJqndpzTQf1Bj11ABglQCAlGfGKkZ3Zc+ud0O2etXVI41y9Gt0wIbvwMLKxBbM6mcrIR0AqtUU kBYA2rDpE0g1IqodF83ktPIkq5OJKgAogmRYkdCE1NlPWJn8qIdDdd6wsH74VE6Qw1XIQuphaicA qLIDinQmWxtaFAMGpJ31bQYAWDmh+Yk+76zIWqsAACn6m8oDkF7MKr/wNwmAxmAJaxKvyum2+reD lRGAcghhWdU1V1xeSJM0VDnWtX4gT2GxGgBoads8Pa1JwjcowEIqVwNqeMSQMqqFVAMPBOsBUDVa JQAgLQAUiU5l5koxsKg9Vujo0aOqUKo+MkGKUareAT3aC1MGQDVTzdZ7US1/03ASIFULKjOlmk9Q eeQ6t3kHAOjsENJ8p7p51LOeKgAog2VN5VTdN653wuYAUA5UTQCgIDtbA0Cl6TVZY1Wj1AAAq51j ZTtqiAmrBkAFAKD65DmsLIurAaP8pm1ZzwsAYPgxAQDvAABYCwDFCA2pxxxFa7FVDwBqWLc6F6+q MVTTvSkAoEZiWdFh68kBFQBUvVk91al0UmF1iqMOAEgDAFiZOlIBoNEGDQBAuwGg5mqwsDrrqshK KrMvCgBUcweaXLwKAJASAOoRE4b0AIAViXgdACDN+SkBwFYHaFYzZtQjoScBAKt3ENT9TJlKVg44 dR+1OQBU3V8NUnUFIaQZvKrv3RUAGgfgOQSA0n2GNc49rApvFchVdSDVi1hYlVtS9FON1aoB0DSv zCrHHx0ANHBVZLkrNsNqInlNt1KkDZoAAGqM+brjw3XTZBu+cDMAKFtO0R/0AFDiRgEAdmcAqM22 1nGbFs1pKh50AICaA4DdkbOwLjWsMkgdAGAtABThZi1xx6qoqwcA/AQAUNo2qzbRctPDzQFQm2eF IEhfnlXP3yhjxxoAVOGTKgGu+UtlcGIVGYJvEgCQYnIM1lSFKzIVcC3EZRUjINSoDVFFcJV+o2ZK zSobcSWrzrDpO27VvWbhujevnhiGVKWmsBJXCgCo/6DpZrB65k3j1Wkq6pQhm7IPsGoKKubxYGVo pTA6SBUBPxIAsBYAkGbGpNGBmxe/NAeAMsBXAkBRnaRiryJrpfOttB5A4xJAjfo5LQDYHQDQmLxR JT7UAFAlCVUAagIAtm6iulwDBDUBAFyttdLUDSsBUM9dNACgXDegnCJSwxVupNUg7TqMbwoA8O4A UCS+lDmNrwAAqtGDrV83VbAHaUZZCNJMS9UDy4olsbByCglu1DVAutobzSnrAQBBunoVtXehmlOp x0O1MlJI6djD2jlX9WAKN03Sqyvj9O0L1ZcKaM55NwBAUBMAqKb9lXUKMKQqyYIVtKwPDgoAKNpo BwDA1ZQAqwMArMobsequ1czVbwKASiRUN1F1fkPV+pAKAOUyT3WfgFQAgOqTXo2jKnvTLgCAFf7b cwQAaEcAKGMYzTwsrM3pQ8ouAWk6qGpyHq6Tv1ZloY7bWJZVTWRDyti94VqpJocUNuaBaxRReQEq l3k3ACi/HaT2ddWjo6rmkW30zno/bwBAPTeu8pb1ANDQWQ0AaAcAaCu1VFkobQig6Pm7AKBRIqjO 7SnrJNQAqKcp4focvvoaKgFQ7wesZq5AWVWg47saABrnSJ26axQvKCZvlOVrmtaCapWONf9O0W2a AEDJWhUpd5iR0Iy08HMEALYZACD1sjpYlW/dEQCQ0iFST2cpl+k05qkbnUFBfFZxqSFV0k45a6fu Gw0AVPyMMgCgJgDQjuawdtWbbnIK0nqcegDU1i7Ug3S4toQZYmEYUns96jAW1gx4yu8OK1NvGgCo jBRS1wupy400YcjOAFD4WYoC4d0BoJwtV8bFymlWqOYHKYtH6gdj6/ExpKOkJm2ojPl2AoDSKWSV Rt8oEGS1ANBGM7WYV1WnpTYQNQA03jGsJrmmBuo5BACsqgNgVV1SjWFIOcmjnZmpX2qFR8A2A0Dj uigBUP8LqxmclV2TrQcVcJNEZB0A8gwaCzdOQOX4qmv9nggAlWJXhU3pAQCrANDoiFAj+lXnzdTp 11rzQTsBQBfMqis5lc6/GgCKYytrp7RRvDrfVfMjFCfbFACKKABmlanURgyoAACkB0C9oKjWAZQp N3V5I9wEYorJP0gLAEU1oxoAmjJIRZYbVs0SajK5bGPgUgEAUgFA7anWYiGollZjnzMPQNMNVQBQ 7vPR6FsQrCmyq+KjUT+mKvJiYR0AoCYAgNQZNd3Y1BgvHgcA1YS2Km8Ew5Cy+0Lq2gwtABTefz11 pZygUET+jdhTHULCygwWq/RANDPSiio6VdoD0gNAkT3TeABsE85CzQDQeLIJAGCVz6whYH3+SAsA eEcAwDsDAG6YlRoAMKyqmtI4AUoAwKqOB2m7X80KWRaG1KViEKSEDwTBuvBHBwDluNYYGtW1UNAu ANDMDH7D9r8jAJRdshHXs6wy9FNdZQUAYKWfqQAAtAMAYEU2qbGSUp/TUZUasKqYT3HVaklfjz5S hh8JAEXySA0ApZ2wrKLLq71OhQ+jDOK1AGg2eqtH6WYAgHUfyapHpurZQeqLpwEAy6rDbQjS1IBp txBQbgZR68ms8gxUraEOdHQAaGRx9ABgVZk1pVtaexELQ6w6CaAEQPXg7I4AgOFHAUDdaHA9LIEg 9dxOY7VBHQDKOhLlFEs9MFZmep4HAKg9AG1eWj0mqVKbTQCgCZAgSNMOcGNup9HD6r1xVwAoy/WU 00FPAABl1YvKy9gBAOVpCFY5Ya1ySJTzWJqaCUibtqoBgNUBANLMD2pr0GFNJYEqFILVWSV1+7P1 w7HKuStFk0OaTID6ayoWq8CwOpdbn6jXAUAZk8CaLKXak4JV+TRFNLQ7AOAGADTVtLU2UAJA7apA rNq1VHrfcK0krmkehlW1TaN3w7AGAKqGbExaNAMA/BwBAIKaAUA7Eaup44KVc32N+pHG3K5qwIAV vXFHACjDDQjWAkDVozQAgBTT7+rsvQfSpizV5QRN/lg9RAUAqpID1Wydcg81WNPr1Vko5QewjUlx 7ayJrspBhV0IVgWn2sylHgAwrJ2WUs4G7AQANe5VPhsMKYtGIW2cpMqoQuoUpr7pYbXTA9X7mjpp q7oqtTUSbKMlWc2sTZV8jZVJuwBAfcFrAIC1dUXVxKTKTHcGAKR0oxv1foprDKuqoZ4nAEB6AKhS SU0AAGtm1JoAAFYDAG4GANVrHgsA6vSdotpFa47qi67q3JAqcaWemYerK3LUsYIGABqHUWW6yvBK OVegB4BikNsJAJASAI08l6YAQuuBwcopSTUAarutNU0MwM0BULNAVYCgcA1YDQAgdeWT0lWH1fVL sOp7s82WedRdjmoIujsAWFizMINV+KKKKh7NqaoXKSnmv1nlCAhphgwlAFhYlTtTFvzCqkwS/BwB gK2binZNh8a2dIMbpHELdwQApAQArB7mFXHVrgDQ7Q+gyr/tAgBIDwBNt3tMAGgvZH2YgdUAgFQA ULnr9Y7XmF6CNBlkDQBgtQejjl7UzlhzAGh7YD3BoXgDrErgNQFA3RgeBYBa7qQ5ACA1vlVVHY3s K6tya2BF+YQKAPCuAIA1AIA0AFD6LxCkKljQlzSwaj8HUhYZwJXSfvZJAFBvpecNANBuAIAUNcMq AGicRsWYUj8CWyuWhJ8AANo63zrIG2UdutkoTa9nld6qbuaysbFTEwA0qj7UPnYjI6wGgKrL1xNM 6kqDRhfRAaBRrgPVdxTUAaARP+8IAE0xkcoFhVTvbwoAWFWlqPTblZ1F6efWW6+eGWZZ1ZQcpHQi NVECBOv9Jw0AIKi+uRBbz9/XuoAGAFAtBIA1lgWrIiwlABSDBsuq/bcGbB8HANWNM9QAUHJI8/0b 48s3CQB1tNwUALAq86ZP7ewMAFgFAOX0jXbqSHUMdczUBACqMFjtLrKakj62UbrEqsp6lTmDRhS+ KwAgjSHWAk1YAwAIUpeNaLIPsGrAVcyVKtIBsGoTFtUgqdwnQAsAbRJDwRpVsMtqxx24vo0/rImC YU1uhtV5G/WWqwOgHhvBsHZeTPf5+rxybXRUXJ/6nC/rgZWWC6nS8DWGssrasjq4FCmXuivK6vJG jwMA7cxv5c8spEiGagAAq3LrDa8CUk++fmMIYB8XAB5YHbbvAoDGm1lYHVzC0GMCANJspKCZTGoC gMb4CSm4o8yWQao5yd0BAKsLu2BtR1YUMqrndiBVLRmkzqGrCkwamWGoMUsCNwBQ21SiEbhoAaCs z9wBADCk9PBqBqjvBNrThGGdcwM1CzdUNfCQFgCQCgBVVEDqypvHBkCtyRu5SPU6TAUAFAkaCNJF GjsAANIAAIJ0hYf1Lgirj8NqKpUgpZFAmuVVEKxa66jRgTvb29t3DlR+ufpge/vBVf3jvQcA2yQE UPtS1fr6XQEAqQEANQcArAOAOuetnojSzKmpz25XAMA7zNBXc76q8aABfQUAlNhWDe31oELjbMJa 49Ccirq6TpU1UXlOGgBoK9/0AFAbgipjCimvbz3YVXcCVgcAZf5Ck+xUnrByimI3AEAaAGjLqlXe EdvkktWsBoahJhM7qiiq4s+rK6u0IS3UGBM0U1XwYwAA1lRFwKpqOFWyRd2PHgMAB7YrKsm/PKg8 fqB9vIcAqAUuqrvwNJw7FQBU4zSs2R6iKQAgWJ+cg1VZN5W7oL5kjwCAYvDTAQBSefmq3lTPVisB oIx8mwIA1k5hyyUGTQEAw3ATAECqiFq15U9zAMA1AKhzsBCkLQNWV2Iq6syUE50s2wQAyokuVuWo qNJ0iu8HN8lasarJA6XLq2lTNUuVk87qPO4uAICbAgBSOHX1cjvNmgdNphZSVJNB6mkoWO07qH1h HQD0Y0uTft3UA4B2AIA0/l+Frko+gPT4StneJcu/on68twjw7AAASDVxDMEKD0A5qrKwusCjKQCa DB+6Fyv/BqtSgY3td9kmXFan2ZWutnJo0A2JKocQgtQhgHq/TghWz1pV3uxpxBYqjsDauTVtdZl6 Tl+bNlXcxwdqhNywfqjXdL1aC6k/qwohxcbC2oV3tVFbi1uls6P6guptbOs339MBAK7PLEG63bdg GNZ7m/VRh4W1o26jnkEzn9sUALUUm5IVdW+0buOqSXpFB9QEDxonVTu1rb0KEKsFgKImq3FNtLWg CgA8kHcHqewRcqdm+nfUj/fSAdB59s0AUHftmszO7Q4AVpf/VQ8F8A4AaKyiVTF6JwA0KrvUlbMa n6Fx9ZsCgNW4q/ogUnn1q9a5OwBU4yfUBACq4EIJgMb8tQaoOwJAaZ0aZ0szikPKloDUuQr13DsE q/dPbA4AaIf4Tk0h9eTCjgCA1ABQb/irCsKURWEqALC7AoCtd83at2TVHVCTIFWOYcoMoia/q5y1 aQIApXnBkGbDMp0qAHhQjgRKtbG//virAwDbDAAKtwqqv0wFAI2lKObnWWX1mjKZpV5koQSwCgAa 55OF1S6DEgCwxsqUAFe+iX1sAMA7AUCRr4NUEwCwOo+mqV5S/UEXCDcBQBPfu9YhG7eoUJh1wx/T hCLK7KAKC+oyhXoEwLKwphxOlxLSA6BJOK+gkKbAUFH802REbVSSNEl+qHwIdQF2vZqHhdURoMYD UMeUMKv+teGvaACgCOtqC2I0vgOsz6KpAABpANB8GvDAAzkOqGGg8o/y8d4CgFWYIqs/HVibpNMA AN4RAGyTwhvVG1TOkiKD3uia7A5OgjoFAWn9B03wVuupkBoAyqyONliF9ZVfjZcqa+ogVfoTVqX7 YEgd7auSTVoAQHUAaOcfVZ2cVdqHglrNAzJ1L4Zg7So5TbVl/SqoVzLCqokBdX4E1u4pCtVvNK/J +ag/UPUO1W1XIDUAWC3ElX1S3TYqD0kdCjYWAmu+jzKXoqKX+vvBMKReyM4qbvGkwysEac1Aswx9 dwDI6b6r0NcDAFgFgGZnsxMAFCOD8rXQYwBAB8Lm1X2qOBzWDGSQekK9UfOjAQC0GwBYxUmr3FVV 8lLZJXUexa4AgNW3yKo7kfLOlOpcOqSdPVFV5DUBQD1JxypDNdXF1MdYkG4SXw0AqBZ1KACgithh 1aVqDoDGfriwLgpoDoDKhC2rBkDDp2kCgKZto30vq5qErQFAbvomAID0IZSiK+uTGCyrSG0oPTVI sdRbDQC4CQCkv27XpfD/tx+sfi0AgNS5WrjJcK4BAKwEAKvoS5AWm2oAsE3iUVjrDMGQeoZYOYRp AaDqyJDyPlCa3D5US4SrAMCqAaDpqeoEHaQZVpoBQD0IwNptKzQZaD0AIEhbGaz2KxVJlUaQVN1M RZONUgMAbrp6XgMAVgcATVmXCnCQvtJBFfdCyjFWxStlVl8dOkC1bT/VRqzcB1QNAEgXwcAaD4BV jT21TIAeALAKAPriSA0AYFWQqp4BhRXTs/V+CWvGKxU+mwHgQDkGuPI1AECZmWSbAUBVE6LZ6K9e YKVyFKCGOdc3wix3KfVikYYjrawA0hRb6gCgqDJV+RCwZtsXhTUpAaDIAdT229YE2erU3E7xZ1Nm 1D6ZZdXz6VDDt28ctg4A1ZdUA4BVkJGtf0FWQSNItdGEyhPWBLAqD6Jxsrt4AGoP60kBAOnCfRja EQDwIwGgqjiBtNU7sCIVqLx5IQsrEwG7AqDmVO4EAFgxI1WPwSDtvh+KoIdtBLGqOUsNAOSW1gMA qlQDfE0AaDhuuwFAmXNpdD9W0W+1AIAaezLoAaAKp1TcVPcRteunB4DKUuFaB1JF6TsBoFIKoD0P WBXqqy8arLUBWJ1vhKobzkD6jq8FgLYMQtVu9QGsHm4pdzZ9SgCo4hjF0j3lGFp3LBQZTA0AVMa7 CwBYGFLfXkkJAEg9tVZ9j0e1v1TjguoBoMreq6eq9HcvVQNAlfyFVbPRsHqFk26KWtM1dwVAYxcF FtoFAHDzqLtu6JIfcEAxC3Bgz2cBGn0I0i8HhnRVNDsDoHEtlR25lshXOedKBwjSFcrqAaCiLqv3 D2rXhlVVwikLfNkGAOpT3hDbyHiqcvuKPJPa59TFn00AwEJNVhzUujyrKWHRJwD0AKj9pgYApAMA rFqaCTUJmdWBnKIaSgsAaGcAwPoYDNK0FwQ3gnr1ZVeiTjVfW2tZFQCaRFiwFhAQC+sWPbIKNw3W FGrryhQUCSXlbJQ6aapMSDXKGxQAgB8BAEg767s7AB48kA294gHU5/7vqh/vJQBgWHW1mwCAVaVz 1QhWDY6qS1a/riykPboOAKxyshdWpksagKrYxCMAwKpGHA0AVNe2cS9iZcdQX2fVR6nm9xWhsyI2 rG9RqC6UaMTxytkEpTEpvw+snjKEGsMgrCs7VQNAO9ekBQCkAgCsqJhThu2sKtDVjoOQ0jCaA0CV CdF0Klg1VwurzY6FtdMzsKbVlXFlPVWpdhBUAGiEDHpvXjfKQ5owVJU/0QAAhiH1/geqrKciBGgA AFJWEUC7AOBOudSnMg+4Whv7l9SP91Kwts4NUsbx1cBbFe1qC9hhdRupSkhh5U2qNYkw1Zz24wAA 1gAAbuoB6AGg6hqQbjILVs65w+pMNawBAKyeMoKb5LF2BoAqBlZZhiLLpAEArCQurLMOZa97JACg XQEAqbYP0tSFwbDKHtXXC9a5jg23RbPyUOltQ6pyLYXN7AoAeAcAqEMU7SSK+sJDLAxp+KsGgCp9 odrZEVIUSdQ7D7tTDqDqYrEQvAMAYFgfAlRr/u9UadD08Z4CAH58AKhZqJy8ZmF12K1K/8PKWlxI nSBSTPmqw1ZVMluR6mkCAPhxAADrBnxYU7PXcDWgRvZWXcWkBwCsAoDWRpRR32MAQJ2VhiGNS6rd unxXAGgyKrAOAKwiB6AgMqQvAVK1We2UWU2r7gQAqAkAIAUA6vhlm4ZYuwBAfQV2AIAiMFUGQuo2 UdV4NQOA6iKpAQApAcA2BwCszLarAQDpcwBX5VnAasX/lQfNH+85AOBHAkAR/jTW1taOoQAApCm2 YHUVcLC2fgPWA6BRgqoKtRRtCWsAoBorIVXdi8q30GwzAKnLY5Rjk3J+TwUACG62ykgx5wNBTXbH glQAUK2sVwJAFbkq3U5IVYxZhd4OAFCsVId0AQOkWFanSnoqjQFSBv+PAoCy+AJW8p1lm5S6aAEG 6dI/mioCqEkeDlZno9QAUMfx6l1rtIdShStq/59VAgBWAUAV6TbuhVff9pWFVVUOOwCAbQqAr1eK 7rMbAOpD/WMDANJUj+kGdR16tAxvct00ANANB+rUvCb5BauS17Dmgii6pBoArAIArGbWGdIAANoZ AOp5cFi3FEXpWsPKmcxG3KmYSagDQB2dwxpAwNqJBli1/aUitQjpMhuwMk0DK9qn1nmhelpWbW/N AKDOBECadoO1U647AkC9TZS2vOKJAaACiYqTCgCoNqJS3m6qKQDqpt1wMlntiezuAXyt1g+p7Q1u AgBV9KxOqNUPw6r8ZUgVVdaGCxUAWN38CqzzAFVxXHMAwOouqhqTIGV2DIYVc4gQpMkHQ4rhT52w gSBVBTmrD1H1AIBgSJ80VwOgvogO0pXwqJpKCxm2cYvNuhfPNgNAPSxSBhkNC1Ivt9EBoGmYpanN YBWdA9YmT1UAgHYEgBoxkKY2CFZ79qozheH/P3Pv0pNas+59V+oT8AEqYzTp0IIGgQYdEiE0yBMa NLQheRs7Gn3xEDUmiBqDW6OgxnhE8YSogOIZJRFBUASRw/xGb9UAxqgqcM577We9ey6fZ9/LOXUq 1Kj6Xf/rWLBTWEnR4KyB4JILAACuzRpyTwEqAKAek3znNOIqthCT9QetcYA/AgAApgnrr5p/AH4G AOgEAEifeOU4MQAAnDSE/1cAoM4T4g4fYKfl8gAA7KZRwha8eOUBQIkABJnoHG+52V/c9oLpaCe9 E3gAKIVEzFIBWkgx8oAGABfo7wgASAOAMXp073ybAqCfJiP7mjqYAwBkm38Q4+dADgDgnwIAMPEA HgG0Z4GYsD34lwGAIBPz4GYvyDfcIaiIHyqiw0gu7hf/BwMAKBl+8C8AgMqvMOUBfCUV4+XKAJD9 XQQ6+XeA0ZWdAMCnqbnNSu00rqu53QUAtJUDTMioww9hInuKr9AGANiW7uCmmtLnDsglTIjzxJlI BGSr4JASQqV9eiVi0hEAvM3rAADI7gbICBjQLKSQvkmAgAeA/EZ+BACl59nZMD8CAHBhe0TFQwGj pxkAQKXT6J8CgJn0yH0gRLmuqG3hARe0hMxZoDPAgNsY/wEAoOKfNGYB4N4VoABA7f6WlWItEOOO NX5685IFud30NwBoOmBNIQ5YVUYxvg0AvGXhonnMluYBwNpcxfQzAPhpmjAbZWZpIgOAdWhpAEAO ALCTAmgHgCLC2Jgj836U4CJQ3AlG2oM2rwBALrHQDgAkQKb1mAMAe9y4k0q/N/pQsgU2nQDAOKGQ Rv1PAAAdAAD49CZkrm/rkJCgZ3nTAIDMynYGAJsxpjXq3wVAuy9Af62DqAacKPwBAIg3NjQA6Cow BH8AQLPpCtEShQ30AaZshfGzFVH4EwB+SsnSJ5gBAIQsAOiseRsAOCPKKwBIJxcBAwC2PA5wU5mY Uh0eAKzKBkzeFtHpbBkAbUgBXI1BB3PR/DkyANq1+r8OAD5+0BYD+AEA3HuVrTh1uuQgNuSTDNxr pAEAWCHb+gJCtFhAHdRfRwDQTAbcvvjbWQAqSAQ6lQG2uTPssWIAwJ95+g8yImgAMPViNG0RBwAu 8qMEbzsDAFIuDLOlGDeaObqAkb5MwzlzIFnfgf2FgBtMB9jsJps6o4sVmgembYW4FEZL/SpEY10A 5ruYH94S+hBSza0MAJiAGpc/5wCAFADAfwwAyAEA0alX5rsgU9/AGnj2pbAZDuVcKuViPwMAQqUg CraVO1EAQM23ghgHVPZvKPiyqpKOEbIAAIxc/Q8AAPwJAOhHAEC2mgJCpdj9NwAAyvZW7rTuBAAk D3X+LQCoEgs6YUfXmnBRmHYAsKlMSNXB0AEaSEfOaAzS1ymx6YoOVq+TRKEUN+zwHpl8B6CTMswm BnwIl3pO1Mz61j8AfCq1U00NaAMAoADQct1aAADcLwZ8JQ81ZI22jlxB1Y8AYGc0AvYHMD8HIcS6 AMqdrAB0COfQApdzQOUNhqibUCkAIKbkC1DCgytVoL1sBgBtKusvAeAnTnM1V3SRCS8VOQWvmB42 hyMfGQTY76DlQFvlAQ3rVkcs5yy05gcBavwtV7MIWWNCeywAyFElht9MvhZCOmglm2A++sg7oSwA OowUgEpAteO+VILGLACoWiHITaNiihSQEtqTzR5HI9ZWQ8SbXFqHI0CFvphKHy6ex4Vz+CAgoGv2 ZIcI8FXGbbEPwDvUTNtB61JnwPjnXG4H8olQwMSaO/kLze9qvd3m/UV8UQIAXF0RFQaj0QfhT5D9 XwcA7BRW7wSAtpBWu/MEWOHcDgDKNCHFBHJRkibEKRPJGRQE/ycAoF8AF4ync+M/AADwAAA/AwCx GSiWID8CgJWPiDXIHRXAPwVAa7zAzwCA7QBgJyb+CADIiVjIOR5tAIByjpwP4XIOFFffw+UOQEcA QNBKDwDq/7cBANA8BFw4uT39CRifoRkCbQMA4BQADVXAVj/R2Wnwlz+4kZDswwRtOczfAYA+BHTG qTMAmHQ0YiUEout9OJUBkQwAKoBIhYVkjQEB/GHgELdzAFscAwBoH+dBpwkpNrbGDAHGTwHtAOCs O2C3BGS7Y6Dsj7QBoHMMArB1FnRWih0xSAXJuEPIV8T9GQCwMwAgDQDQtrPoGjvGawD/EABM+QmQ rwJWNBntUbZpfK6wCHQAAGIdecavkVOmCIF/BgAEuC0EmbqZv37+fwsAyJdMA65Uh1PqdEwbQKaf hVtLwNguxAGAu6eCTWYh2p+gDjDiwhRsuTLkAsodar8QmyTmhRFrJekwPK1gWQIAVqJQJoBBEWBD hvIKcACAkGUAozm5Agj5ESAursEDAPzPAAB/AABgIIp+AgDzu5n8MqRzZSwAEB+1UQCg/CBmIggL AAjaJQ/9MLjwNAAMqtmqsNbcJ/m65z8CADCRQfQfB4C2SkC2dk+p8QAd3FQFAIjrYmkLeoPOAABM sOQHADR/kbL9eQAADgCgAwDaPcDmC/sDANoEPccHHgCsR9QOAMgDADDTRGQAMDMmqZwkY6B+DwDI nm/EOTiAupIQ8vaAAQD8AQAQ8BVHAEDGHCtbSJYh7YNLAGsyFEUOKZ3IvkVlSCKgSlRlTfoTAJiK JwWiHMC5gCClQZRvRIz7364xUJvHp6Sv4N9nAOeY/AgAeckYetIxVQRlAAAWAEyog6vFafptiN28 CPEX1VAPAVHHUKCLkKkdAwEb/gP0JoWwU6gNNmeisfWd7Y4yDQDEeXacPGK8dFrCtPf80olDZSN3 BgD/8iCf9Ff+8y8DoC0d0AEA7cUWkAoewXaXg46aws4AYBQTYl8uAwD6hLEAYKNYLQAwveycaKWH FXDwoxvAeQAAJqLfBgDIZSVhmzqiypv+NgCUM8NNT+IAQLuaPAoBnS9hprRxAGiXna3xmYjWhBDQ CqCjV60AgBOPbQBgy5o4O835h5ABQJvkB+zmgZCJNnAAgL8DAGhNpmRMOAcA+W0jRps2Xylqcz0p ow/ocQyMRW+cB8S+Rko4t+d26UAdVAqR/mUAsMqbIua/AgD0jwEAYfMmO8SgjfwXLz1rBmgAANAB AFREpfmSkbJLEL2WTCSA+fmgw+ZoPkx+HujfAwBXbMV49D8BQH6/iIrAQUYqtgMAcgBoi9NQJZeI C7AwAEB8PBKxtVlc/Q8AsJMEAHTBFhcC6gQAVjgoDnbbM2YOFCNHfwAAQwomos7WmQLUFnGEVPUF M2eAUquAndLzewAwe56q0wGITRdBpvoHdBidxi8doLQ3ZBHAqmou/EMV+LQDAHBFTE15yGSUpX8h LT1oN/as4ASdACAPAkHyBeUyYeiNCeRUFYSdUj7UK4aNWwD+FgBAGwBQOwAYBdgGN8jkwOidjgDr H9JlOGyMnwsmwVaRGidIuW+UioRoawXkkDCjACAd2qGOchsAOrtxvwcAfwQ4s0eH3Wh/mJghxkDI O/83AAAdAUD7tuwLY94laAGgUSjTInUnADDZj3YAsPliqhaKjrO3VfJRvwrwBbccADioK7u0DQDg BwAAGQCUD94ZABB06P4BtCPWDgAoKLJMLoVU9D5UPFXIj6TpkFz4uwBgaxI6KgBaKXCVDqA9Ut4G AMoNZ+UybPO7lCeFWLdMAT6doUZ0KLaZnWmDBQ0A+kD/AQBU6RHDA8BJIAYAsG30BO29MgEx9mjS AFBMLFt8BCBoW0vI/EyeTJBLXjQLgigAAMAOXe4AAK71A0DYDgD5O9vkLh3/pAAAfwYA/csQAwDm jhAGnXS+QvlLQZboMilYc88AAPwIAAj5WjgKAAghHgANXYqojk/uaUPIP5m/GgT4twCAdUcVX/cn AAAA2gNZPwMAcgBoRQpayVi5dvgnAMAOAACI0x0dAcD0N3LWDbK+VNtMgnYA0I5y+yaW7xtm9ogS 1+PWkpVEkOsHav+GPwKAVgB0kRTDd/6tCNwC/BkA3Fdo7cnlXtoVAL1itIIF7UCmRHhLHUJ6QChi XDAqcMK5AIy0aybDkPyqEWLqWeSnjiAbn6IBwHLubwOAKcjitg+C/H4DTFUbX+cHuBowCgBKZAAC DgCASh5RZgVBZbSdfKgFxcttzGZCDABYd4EtwGmrV0KM1foNAMDvAACZdYRcIeH/PQCUnQn4iDQb jeA2GWhLj3QCAOQBwNZvtKkJJtDVAAB18Pi3qDx8duWUteQAwJ5oRnEBQE9hZyIEkC7RkV88AwBl ddl0En0UubQT/czbANB6jTwAaDFAA4ANCSrx8r8MAPgPAcAp/DYvmhI7TLqIrm4BciSKAwCgtCAt 1xgAtJ6H0AojkT8JSNkaXGioMwBa943L/4gz2/y6UGYXtgEAsADgK8hYANAFMqBjTgpSvhNgdyYr gqjjxb2ztjAHU5vQ/JVNAAhcck7puUIQcuU68PcAgAwAmJjbHwAAIQMAJmnMS7g2AADIDJmhon1s 7oNRAJQVo71JJvUDANfPxAMAKKKq5QK0AQDyAAC8mVTE618EAIJMyRVthpuikTaP7QBgTpfiJ0AK qopfIOfbOeIwqpECgFwWqAgRGQBShEdADG8BeyQ7AkDOWYDmZWi8bqfOFzd3kBaZTHyLdY7b7bPi SUBWMVAnjHZWhHYAUOEUOhFNWSiA2tgC5WdMCzfU6mxtHgvAQBbSpTRMBuKPAGi32oDxMSDgwyOA 0/EQAL7sgtECEPJyjAMA7ASA1kNq7wr+DQCYYq0/AgB1Gh8EOL7zjvJ/GACoekpAO170jodcjWZ7 7RQAPwJAfvAsAECbF94EgNwX3wEAEKmoQjNWj0PQaft0AgATYWKLh/iAFFDiSY2HJw90pv0+OmjP bwRO7bUBgDKhQjNW9jMAGBOqAAD8BADaKZcBQAX+JCpwCgBwIRRWTEBmC7GuN6fmmKcBeAAo8kXR 9JCNNsL2SBEDAOU8QQjaQnw/AQB1AgDgAKC4UlxVY2t8k+JPtZ1+wElKPlT+nw4A8H8FAPAbAEDI IqYNAFABQGuRW8dDaAoAFevlscHctj3EBQFbedwfANC2VQFVRQM7AwBwprGlTBCdnYfs0kJ2Z3MA AJwLAJkMKoCtWEHrrP0EAIQYN4OtBmwCAFEAQIg1f5QtY5w9ILvSTJAAcQCAgKYkdaSZqCXi5+lR ROFcaNZCK08LcVNmaElHAUA+n4jfFjxxZACgVkklXfbReN9Cw4+QvVWAfgQAn6z9jwEA5a6yAGDb S2l9TAEAtRkFZjkZSUkDADLKiPsVEP4IgGZ2RQKAwD1SSgu0AYBJVkMaAIAtD1KeFvoBABD+DgCM zVNIwyeqYIdSQ9Cqd+kMgNZDAcxaKGvLPB7lJ/8JAM0/Uddr8wAAPwCAjmspZPwHAOAtNQCI1V8K AFBbwYaSIWLCSJANKTCBB0A3bUHQKXzVej6IJR4FAIGLYrQBAIB2AMA2AADA5b7/MgDAjwBg3PMO coZTAJBP0CjxULb+Tr4onM06Mn41YKq06TS6AgAAVJ0BAOlIMueXArngV34DdGAd0YqQBQBiy+pZ AKAfAcCWUjF5PFaZKCuCEJNP5Q5aOwAYc8Pa1jYXQJYZqOm7KwBgA3T0+1eyEBB0BoD82xBz+YLy VpHi50O24BH9BgCQAgD6EQCM8OElXYv4TKgBtpXl/R4ADV2GZATL2k4BQOsHIO5h/giA/5Q6AOUY MPsTsFFx6irtDgAA7Ai9dgCwP4+NzjHH42cAyPuggWMVeRx6xHvakI0xcTlKwGR3AIRtof12AMhr JAFACfkqL5D2PfnDQb1X5X0C2A4ARLmelJjlM8h8tID5AxccAEx9E+DsLoIqpMQCZAAgSFevsE34 iksHOtZZcACglB31dv4FALDmXYE9Am3VP7Iw+wcAaIvRMFYDKRPHGQsCOgAANgCAmMfHzTQDvFX8 zwYA7OC2tAUBIOTjbABRmTNuWzAWiAEAffbogwHaauToE96wSwJ5HIb2w89pZs4X/AEATGoYMP+W ErFAFsoQALYpkYlQcYE7qhQGMEfitwBgCyog+CFcSIUOuHeGII9dRGMK71+9SukLUC6zblGNcdap X0zLJj5CAeVA248AAG0AgH8CAOOeySKwLfCEIHfwAUM8xfFqfQfqIAMapxkh7vdRCkBJTUuoawGA ziFAJo0KmZx/6wWi/zAAQCbnQX0JsIoWMG62AjkEuDoyyiwhRAdAAIB8GRugskAdpkm2AQC1lt8A OYer5Zp1AABTLcoTWH4V7LUjiBY9iBlzS3WZMLxoU/aUvJQtEuJLL9tG11NZU/m9t/YQrWblpCsl ozoBoCVk6Vl+oig0Eyxy1TZqxliV5CAtYyCj7Dv50nQ3A2i9BupN8GWjdHyUCQFB0GFieWulEP2k 5a8iPgaguDy0UFBoDOlqIEWuQnr+Z0sUkP8TBAZ3zfxfZwBAPkHOS1HElFaAv8wACLlytvbv6Whb KTcTAMDOdKRVIQsA+TkgLoBDOwNtv0f+d4IU+5NaMAywWThHw5oFAOLEKq1u2Ln1zFFGsF218fkE pfJM6dhnalp4AMhLhDjpANiJipSUpMREGwAoiwqY8AwTvFEqebioItKqBdm3Qq0gp4DkEgnlmEGm CpIFAABsFgZ2yuxDuqoC8t4IbVUAPTmGEWetH4Mg0wpNAUBZZMgogB8BwFi01lOlrYMSFmgHgMKK lhMjF1FTWY12AwXkPcM6mn8RAJBtH//5/LM1GXSGD3HSiwUAM7+5TYxT0oz7dZCOALT+XkBEuiJ9 AwCoAQAkp6DoZnfAXOTAAICBP/M6lCMN/gwAuqiA8WspV5PJhzcDRaBNiTDLAag2c249lYQI5TrB PwAAdgKA2qZCcuhfeln4owkARR8jGgBy0KPFdabsiW0T/A0AuLJKupihDQBsVRekAjHMbmJSIh0A ANhdR/8OyC4yk/6UOS4XnfNOpwwAgQUA4mu1qMpjGgCoAwD2nn/9+rXY+HwRf/7c4fN/owfAyv/f A4B1PAG30pSgp5LiiDK7vwMAEzEBnQDQOONIL7QAIDQAgFpxod8AgF1nCgCAdQIapw8BNuPc5u12 AACi3AXIRKHosgfYAQBty9EBAK0IBaJyHIAbcsWnsqlgAX2mG4dIsFv0CP5PAACVJClgi78A5Sko Xp1SZwroWB7ka8KBEnGhzAmiPCTA3HDAAkCJNkGWVFRkicnHsh0HLMuZZDZUvALOmYHK1EMgUPes AADbAdBazT8B4P/8anw8kz88//D5/xYA+KwlOy2CK8KCkK3waW33zgCAdEmn0jlBR3+gcqwpAAgS AAyIAkBrNi9C3DxthNrKPlkAUJE5xeYD9MM13z8AoCnRGYeXtjl8edrPAOBjLqwdQooCYKnVBgDQ AQCMeEVIZXPoBSbMRY5/CwBKyAUxAFR+CeJrpiBPOhYAoAUA5Z0r7Ed8ukRZOA4AgIkCsvE++tI0 wMRH6OIhVpoxQ0AVAEAuToGY6GMnAKiaAJAH4yDYXieHmO66znVAwV+/gq3//rd03vHJ/2/28/8/ AQB+AwDITIlTzgXir1iiFQC7E6kJE3xdGPXr6Zq3VlFQA5x4lxqwD4Dw4YcGvXRSEWrde6cAQO4Q 42MKbT5NJwC0Cj0BBwBA93YitrSNCeyyQpjLbtAzgLn0xA8AADwAwA8AaEaYIVN6RgMAyXrWYLNK AEDyrTdNAEAOAADQdKaeOQUAANl5JdyJ+wkA8mnjrvoElHJXAACpua3crMi2GC+TkAJMGAbCjgAA fwIAYE4+XRMikYEBQCtWyc+U4BuWpDQCdyafG9NBpCEhwdbRD7Kf//sBABhlCWg1Bhl5gNjYPK13 6BP2rwMAtAGAqi2VDR/+g0pUCRIAEAcAQCVw6AFBHQHAFLHSuwYwUyTaahRZANCz0qhFYhUAvSlZ HfVnACBaZVP30fGxURphkK1ghHR2s9EISML/YlMBSD9UaANApzo/Rnx0AABV7dAhsgPYwmGmd7TD Xb+tD6RkMCjxD7kXhf4AAMTgktmbvwEAE11uvmhExwCbIVIklQkgJT1MA4CJh7VeopzBEH6KAUoA wDD4LwD+q2X75c//nQBATAEgk5XgAQAZCUqHuNlWCdoEAC7JyIT7QbsT9gMAhOZzxhtUL+KNi/Qq KGAAyGPfpAPJjmeR15n5KyochSB7NNnsu/IqEfoTAOh+344A4MJ9zHumBq/yAAAMAGBnAIA/AYDa 0dL6qIgPpbGRGIC0sqS1SlIFBAFckpapL+QBwEH/9wCg8iscABD6DQD4MCh7MFv/ADE1wIyIAe1e GRP75QHA1Ie1flInAChiBMFGXTpQysWRDC1AF0q2HobsP/6UBPhvCQC/KDVAf/6/AwDGdLdAwAOA cdQhlyxucxMZMc2FYWnhxwCg4WEpADAYVAQASC8BQHY/aAAgpdgX8LtGkSAsANjkOr2hEBXUYyLt iopk795uAwBknGgAmEtFWQBw/wJws8w7jcXjzguVmYF8ol0ySgQAgtZukvipIpsXSymhIaUQHbGj Az70JCcgj23lLAYDANgRAOBHAEAeAGxNGGRDMQwAAIKAWxfYXpXKAAAAFgCwaZkhWyD6MwAEJtjQ im7KWoUeFy4PtFEKm4ECgE4E+K9GHuD/fwAoJxpwwx453QfYlmhKareccx4AsHMADbbXA7blydoB oG/yFQstQxMAgkFsAIDxypR6AAR/AwBIk4A5fbRY6AQA1jdv/TUFAMQ6G50B0JwKDGgA0IkIOkDI CAAWAOAnALSOmhI+U94X0pOEv05n00MZAEKzvRIhwMV4qLuHqbOidEMxyQAEACun2t4ifXEj/abk eDFkfZo/AAByXhrtz3K1t62X0lp6eSOANgBQigdS/kMbAOjEoNzb1wEATOS0DQC/5A/m/P8C/2sA gPA3AKB8VEoRIjbqB6irNSHv83YCAPwTAJin3gQAlACgxwcfb1mVyqBpAQBwAGgNaQCQy2A2S3rl Hd4RAIADAKSSAsrWgUzECtERIS7awCWbfwAAbAMA89JQ64iw1on6HZSl5gBApe0lBaAnWl+ntqvI DyQHH7UA0Cxr44r8gDzIRXmFzI1jQIkMAu78sCKHMcPKI4F8eAj8BAAuRUen6rmCS2pyN/0KIQ2A dhXFtUXRAKBLGSQAtCoDlLvDW52r8nYEtHRsvWvU6vf6GQDkD//1vwEAQM9F+BkA8mFqvRHEA4Cq 5vodABALAIjgDwCA8sXTjQ99K1OFAaAXVcRm6Q1aPaSSeVSZPkIcdyhJgeiLiXkHBDK9dUoRLaAV AJMwYAAAfgcAZvuzAOgQ0oNsZYwCALrdjLb6fwJA459LK6PCHFXptDoSWJEKKrCeUqmgYp3YmubW 1kCwIwDQDwAACHLpXjoRBzskKH8DAMDWWgPqIkfIvrj2FBSkFqQxFpzJznQCAGA9XKZqs/W50Dr2 grzjCAAECAHVXk37jjQAKKy1A+C5ef7/VwDAuLNsDEAJg7QqxlkAtGe4IJX5QcxxoLVe82cjHgCQ rUGnACBt0xYADBriAuD/1aqo36ncHCcPaoQQ8vk0pXK7Y9WiEglAjDPCTf9jT10HACAEAD/ditna AuuVUtsfddAlihvZDgCumg0yCUYaAIgHgF1oriz2AzoAAELYoWEJ0tbhnwKAFn709mIUMgMAyACA mfgsA4DPTXQCgEIrBNikD1tLIT8aBFinofn6lDCl0uMCVY34kwrSwSeBNmxsI4gCAP5uSvYj+OvX 83+1SPB/qCzA//m3ZwGoLcrjVwmIyfub6uttAQBRthAy2V2l9FRx96iSHhoAoAMA2AtXkKoVWUVI hQ8+QAYGAAj+MwDANgCwk+woBckm9f4xABrVAfTIA0DbwdbiCojOAshuNlASnlz4TG4v4Gtm/gCA pi/U8vRaABBUWp2tmQAgANCrBKg8OMg6TpAu9+IsB2BuVUd0QIwGAPgNABh9DwEXYFFS03RPCQMO ru4BsCtAAQC2AQDyAKDH0yjd6U2TzviUiMhSoaFOKQColJUD/OUT/wwAi8oZl3P/e+zn/2YCAK4m 7UcAwH8GANgRAFSNrFz+hSBgLR2CNADkJ0w8VLxrSa5KpRcJAEQSA6AAQM9kR4hXsSwAIOexMAAA PADaBSoNAMgfh58BAFkAIK7elAcyYJjD1Bww0pSJp1IFCbDtmLayVCTdrxdtFj1ZKlVTASjrjShx zZ5uxmKyAh7RCkAum29F0PnJsAoCAAMAuhuzrTblnwMAADax2/C6OwCAf/KUVIdsnLINAKSUQpCy /x0BAHkAKIoCAUCNZYQdSoFlG///tmy/i/3830yAHwBAlUu1Ho8MSUgBAHQGAOeBI9ada9oyBNh8 uAwAgY6bSZ1YJPCPlxp7AFoBII2BZAGoeEFDdcukgkykmdKFiH4yTH0Oc/r4SX+QdVVkP6ETAJiS T+pnUPPzBbl8WTnAVDa/036k7RITLGGUBOTFJxswk4qmJAAYTFYNIlQlX1EJKmpjM2ULytogBLnk DWS7sOXJvDQAAGAT4h0AoBxXBNm4wb8KAHYOX3sM5kcA8HEo/hegtgoMUkohkME0UlJFrkFFKroY DQFq3oISTgW/UwBBOiTQ/EMQcJ///wEAxMcA+e1D9cfL+U7UHsnuDAA2i6hUpnF1trJ4Fxhskm2q Muix66oyGDQaAQgaDRIxAJQuIAkAQEBtyG1IhH8RAB0jHAi0AYA/J636L8REVRFgyuV/AgDlZyCW NfBnAKAOrgRkqhwYAODDLwFApbcYdUiyYEQGCILMTgoAiInbIkQ555DJBdFhAh4AjSVB9KRY2dFH oFPaA7JjHfmwA2SzICwAAJOelX8Z4o46jzcIecvHfBdCciOPcv4FrQD1ekFoAUCiKVIJzO0gytgl JuAMlYfHVUsCNib436QDsFn9T3/+7wYAYBKwDAAAAwDIxGaYiwP+AAAIucooDgCKF0j+JNAxQ6lW VS8aSO5fgz/wHtaokUbUCzQAyL8WEH/2FR+B8Wx5ACAGABB2KgeBfwIApKQsHfSGbLF8o2gZ8eUB VI0qLzZ4RQ9gJwC0MqhI2VydAECSgFAwWIwmGgCtekqokq90o73VRjaUSUxA6u5MKNuDVs4RsElV BNnuaMjNNWYD9qBDTRVj5NsAQIVs2wDAvAuKFJRnq5z4HwFAMbixvk0AYO+pcTsAWUYosZQSUw1s IMQDoMkl0A6Av/bRVoP5IwAgpEtBOZ52qMBQtgITFf4NACALAClqrhf1KpVGq9VoiO+ltSOtxqCi +oClD3nMFeL99z8AQC7p4w4N+wap6EirNB3woUZaxLJSlpoHSuWBuPAiI0nlsgt2egUVd/kNAJB8 ShkXQNqwEGEXwIgawBTIR2MLN1xaKidGXZAoJ6+VQG47ABAVAqHXHXHRDg4ArGFU5FRnADAOBdvU +QMAIA8AyDrhlKWii7K4b6TqNUi8vwkAoQEAaWmltWzaftku/QwACP86ADrHnn52AbhaWFozdwIA vXup2x/kE4/439GiBeoIAL3WrpUUgEptEtRaLAEAAPSjVDVbB+lJIGx/K2ynFaRayX8CAGRhKB8t 5uTTAADMJT7MruX7C3kAcEks2A4AOWhAhycBeyxbAODGnGHxL8WuNDZnF2qsF/6ThACpzgoZZGeH AQD1i1kAUF9v3S/CAwAoYZnfKAAWAIAGAAs41idAkCmLYAEA2wHAnGsFof8QAApJmwBAeqElAEh9 uiComkZIoABA3TLcIXzxHwoARu+AzgBgTAJ/YABVQMJsCCY73hEAQAZA8zlKMQAVBoBJq9Wqsd9l t6jUOiwBAJWV+GcAoIGlpGkRVxbyGwDQbxfQHgZQfhtgnFvI7HzIVz8xJUb0NpH3rwDZd0CdBDaI KiWyFSvczP9TXCF1FFIUQGtzj+Ndqmo0AZE2ICQ5sEikxANkBq5BwN4YRAkZuYQA0fyj6htRh4Sr AgAImFg0Jf6ZMBkdLAUdrDMAXBQbtBWhMrH59tsC2HEVglLSwCkFyb5rGgBQNWOAeOlUeD0JYKXW SskhbVULgg7ijasm+yvHny78BoBN1AJqeCkblUHKYiLaXEFqOKtiXuVrZ9jqMurJICYTzEi05g/D SykYBIQBoBHVOkGlsTn0ap1W1EPGSUOtJac0F9ORySsWeWBIBwBwsh9y+rTNn2ArkpWCFvp90bU5 LGapfdjOVBXjyAClLJM9HrABAKEJAApNclUXaabCx18lqC0uNyJtQFIcoNkKrMIE0MgDcDnNzKQi 2BJYxoeTYxqgEwCYah9qseg4i1x1yyBDziVTEQgI+Wk0nQFA7UeuKp0xWZDtb1A1HXlAT5mRyYdE gcymwAceNYrUEXFSW38m+VWBHcVMpdUA5Gu9/7L958JOgBFZijhqPpefAQDaACDVR7fGSvwAACah xbrvNABUyCBaNAa1TmWwmxzYHVCLeqF18psCAMkzLyB1WR3gJL9MAhYArNikvE5mC7BBhR8iDe0A APJR4M5/u28CAD3Cr6kAlMvKfw+AZgYFcdHP1iVg2GjhY64XdM6xcYGUVDcWTUoOQL1KEDAA9NSc U37rM++Sa01gK9/4AgsmyiyHK+Qlhpw9Yg8rJ9xBh9EcHQGgvA/ABavoK5MAgIDhZOMX6BtVJUCe SdOKgzT+0oBUpChVVEn+P0YA3o4kvyINrRT0pF8IsX7+fxwA2r0R2AEAbe7sPwGAYkcbMRKA+Nuk fgcAbuQL2dOCQQ8NeofGoFPrNRaTVa+xqQ0qQ2O3Cw0Q6FshWMRqEcAE534HANABABC2K4D2gAJg 6jt+AgD8pwCAnQAAmKQLV1wkSygBKCtANwFB6SdhAOgxTNXubrMKNQDQeNUqCQ5NADSFK2MEGKeN yREygV4qtEGjoyMAaGTQcRHIBCJZgYQolcAil40BACouADsCgHX4qZfU+F58woE8Zgq0LlEEjfEf UlOVnrSjaCUA6PEeFPF/kKEFAEQDADKihC9E/vsAAAC0A0DJysFOtR/NA98RAEwoWwEA97YhZJsF qIwcbEuvC6IBWyiHWrRr9FojBoBo0uoFjV6KwEqxWAgNKoE2C3xh6M8AQB0BwCSnQfuANMgxjaIA 5TnR7gBr0QBoC+7T2FPCXAhQU4oA65HL1Qlyf04TAICdcd84sSrS+GPAMFVPDlsN0rqpmsNA9KTR SqXSSgBADADoJ89mxpSTCdgAKUUpjqUsYdlyKwAA7QixJTN0jQQVeACcpvw9AJR/QzVs8HGfxvcK YnMFEWppKQoAJHJqUONjriOxfwwLJIgkCEjKVYhFIrFWIMj7l4lL/icBQHb8mapciuLMTSs8AJQ4 ivyO2E68lrMIAYJ/AgACrF+u/AoJAFoRGymjTWsT9Wqzyak3OLR6pDZQAMCMECjJ2w4AwEta2AYA ZQ/+BAA2i8BtGhYAnMH7hwCgDwhqzDkBbNzwdwDAjlAzto3YmrMWABAGgKjR9XQ7RCJdhUYeWwKA SgIA0Cu3XiuvEEFAF7RQ7bYKABg5zQEAdAYAhKyvDmQnmxWJ6J8BgHnk3HIBwHj7XF3DnwDQeNON vSyF9/BpF9V4wewqEgsUCQBIFMVASoEElZRsgTIAAGjTPv8hLgCg0tU8AGAnAPAffwaA7I2CdiEI qfvVG3X0bQBoWi9BLeJFd1rtJoNeN27q0hicOhHZNSTx2gIAyRC25gEhHgAQdgKAYs/Y6n1FEUHG l6DPH2RkPeXnsZ0mlATmAMB4twwAFGki+VBULJZyriBj9ORwvwooNTksAIiriv+fqNLodCMTJg1J +xMAkDIACQDYp8IAUKHmlEBANfIjtvKJA0B7MWIbAFgRzCoA+l1xAFCKdtgqBLkGg60vhK0SdYaY ygP9MwDkmt8GACADgEamU8oCkoVU60XRpoIGA2wBQN8AgF4vZVtVjReB/qMBACFnJCkHALQZwjYN wGQ52wAA4R8AAGkAIATZ8nn51mq8P3Ua7HaNmy0mvV49bhmwi+MWDTKppc3bAIBKoyb+VyMVQPce g7Y8PlcpxNXu0hFtjiKsAf4tAAA3VZELegC2+o3R0BwAIKDLgLnSdVotS3/U02xG9JxKCQB4mfRa k61nxI7dfeI1kQoWEgGUJi6Lamz6sHGDqNmvRCVMqOOOfgsAwNaC/AgALrEHuc4KRYohSBGaAgDz SxUAIL6unZaAbfF+SlkwxS0qgwIAOdvcgAEBABlJoVapdRgAogg1ggQAqV4V70SD4TcAgJCOL//1 LACEHUHULoIhrTPpC9Toe9noG1BYAADAjfujUjnNv1QJ9CQZ2YeVvtGAAQANk26jRYUB4Ji0aEfN ar3JjpoAIAFuachFK/3KAoAT5jwAIFtY2gYA5g6O9iPMB+PbAQD/BADZJ5J+KV3GRwFAkftsZz4N AJLJ5wAgy3Yy+wcDwKBzOEYHyIJCUSUFrvFf66UbQzU6zOEGAJQuuvbIBAMALgbPxV1Yn+r3AICg LfDfAABqBwBkW7EoALTGRINO8QgGAGyEG7AlyPp2ALRMBbE2enzKtSqbBQNAq4FSfTq2UBoSBMQk 1TQ8KgoAdB0ppACA/mMBAAC3p5laAMS60vKOZwGgoP1HAFA/BC+YXOPeLM1tyS8kYhcAalwDTote VHcZe5y6nkmbVgKAIGUBBAIAFfxBASgAAB0AwBtXzsEHHbyg/ykA0D8FgBIAaQcAhGznOg0AEseX X1HLaW1dZUlC1HqNaLeax81kQaFGT1oDyUCQBgDUOgE0egOaAKBvfVAiE2S5aQAwswoB7AyA1qeI ChvSWw3ykQHmSLN5agQhO1eWUlBIqVoGP7gj/wAAZOy8EvrrAACDQdQKDqdNj3RagdSnYzfAoNUY JCmlwRBtZATJyxcYDUQ7z38XAIg2ep2+Bpjnyew2qj0cso9MieQhHgDszqAA0PgBBj0dwZGnK0qB cI3WAKF2bMDsELU6p3lk3NQzaLLZbIgEYSXZBfVqtYrkswT51tY2ZwPSCSk6XcBYlt8DgE4csa5B RwBQpRStlNIPAGDcIaBE7mBHAEC+NLm5loK2EwCawRG9nmxS0WYcNRp1hgYAoEFU4b8n2SyVSqdT YQBIDQOg5U4JLCRbqTGqgpYppKJKwKgEIA0Aer9Qh5oFAOQnE9GuBAUAyIWOOwMAdQQApGe8cS4A Eg0IsNPlFElEwn0i6Ux3Dtj0eptWL2IrZCB5Aa1I4tIYDRgRDADoy6bBfw4AqOAIVwXIGjDYEQCA rpSl423yfXmQdtJgm8MrX6wgbXrRQFcXU31D+EhrNAYB6YbdTqtGZ7N29bgdk30Oq80mYKeWVAkS AOg0KiIE5HFtiKp0QoyrLmMeKtaZJwVi8/8MH1gA0F1/sL18Rv4dAmJGMAI6RqEAALYDALbHADgA yIFyqFJTbJYnVTRLCQwGKGAAWJyDVqONSFxSS4V3K3ZZVSRJoLeTrBbxCZDQAABqzmOSz2Q7AAA/ yoNzAZi6MNC8zpWqaOw0Eh3Sg+N5AEAKAJBfjKZ/wrkAiE1A0MTnAdD8lOSdfwQARqlKo1drhHGX RdSYNPjUkwyg3qDVaUnskNy9TIrXm89bgOx85f8kAEBOUjJf41PySrEUgp0AABgAoB8BwJuPRoss 0IgsyxUAIKQlhZa2mS6rU2u3WMZ7BhzubqPZbseqQYUFGAli6W3Y81IhQ6M/C7WK2lsFM9xMUqhY 2p8AQDkIUDFfgDFNPAAQdyzpu0JlAJChoJ0AAAA9lLYZPEGKO98GAG57kk9UOqQ8odYGFpr3AIoi maUmOrqGjUYLWSgRb1KNHW92MhUQCXqTDq+nZLuExn5HjYmMlBHnASC/RwoAvGfJFPr+BADurk/l 3wEew8yeAm0AYMKClH9EPqShoACy80mpGkDZBAkaA+QaQlBztoEMAFE10G3V6jADSFMAdgoMWrta g7/BpiORQJVevn9ZKtDkASD5FuxA4L8DAMDYpX8NAM0QalupDKAG6nOxeKVBpxnhaQFAK0K6tEDZ Dfh8a0SVweDYMjvGtXaraWDEbTUPjXfpdBoCADIdDD8Ak9aA9EgUGpUtSq4KULNpAAMA2v8GrJjh AMC4EoBrXmArWLhvUkbZCC3BIQMAMAAA7QAAPwGgPbvBAYBJ2KAWADRY2WpF66Sny2k0qAgA9Ehr 0mtEIldVgt6iI/VWeoMMAOEPAAC/BQAb/Yd0CwCdOfkZAIwL8EcAKGEWqn7jBwDIO4H2DKgyRKQx gDYAKDE8g16jUhv0IytOtclkwJ6UXo+RIWptOgIAq10CgKFRRNwEgHzQWnnVvw8AOl7fQQFwyWsa AKz/26wZQay/gBBkcy0cAJRX0fT2tSLn8rX+Cd6cGgMSRfOM0TKpsxlto64uq3Vs0mlTa4nF0uCt jAWYyS4K+DEIjfGhspuCqMpzajuCtl3FZgJ/AACC7UlOqhaescwcDYRWqkkaC94GAMWtoEOTPABg xzSgAgBBhyDfTkGaVaRvEjWCVtSKzv5Z93iXAUsAskm1DlGjIa3t+A8EANhyNVwC2Lg2zNDCOAJt aPwDAEAnAEAeAOwHnXKA/M/8GQByMwcf8AVKkOJfAoCoB/SD4AFgEAW1ShxcGLdbLXpRT2KGGlGr s9mxCyAM2MgtlnqRtFgJjZMgAHaTtAzUfxIAIAsAAOiurraRBrTbBxkAAEUlQMgCQCn2aQMAhFJc mnEmm/seAwB7ZKJ2tNfkGLTZnabRQbPRMThotaix0ccA0GP1atDbrBqVBACAWl4A7aAiKu8EOwBA 2UKAiVWx8TcE+SQn4AAA6NIVaqe3+mzZVWpPbimHitnPHAAgD4DmzxTUjO1v/uYGALC7r9dptAbz 8NzAqJvcrWRQiRgAavx3+DNRJVrU5O/whtY3PX9yCWOrFhmxoVPwTwBAZ1UgVwXDgIz+hAYA6HDq qQoeBSncEH9a5LFBQMA8dMikeCkAkGZzNlHEAACvlk4QJ2Yn7eYGAAxQQ86/jiQDBi14Q4pYb6mk OaFSc7CCIiq883frAP4EAPgHADAzQQBQBsoy5Xfy5CPIHH4eAJAGAGIBgH0p7Otr1K4+tXPIild8 oL/LaB0ZczhtWnJPEInB4Idgd6uJEFMJQGi2uDds4m8BwOauWHv1JwDQK8doF9bM/RYAfCyFqi6S 1SvHWuYpsBlK/O1aGgBIqSluAEC067TiuGdpwDWg0YjYbmmQxmEXSfRapzFobWoV/juDFjsBjZ+i wlK2wR/EzrJk3jKzP9imhh8BgP4MAO4bGFUP6EQeZFeHBgDgAdDm+ncAAFFeBoGr3GCGIBo0BoMd acc2XLZxq96AV9KANGqTRa3Ge1HbaxXI+FotaQpUSb0BiAYAkpfgLxcC8cF7Bg6ASYkzPVOUG0Bf UgGZck7Z/6QBoFAPUhhq2kwpgNp0HoAy0BGRVguVCor2vkHNwLTZPm4dnxhwWgeGjONWEvjXYzGr xwDQuWxYu2rJaCbUms8IyIDB1i0lAELQVsioOP8dAcCuDN3tB5lUHmAZSR8JJSYCACs+OC+Tz+pR bjAbWPwdADQMAFo+cAsAWptNrXHPLoxPjKq1WhIREESLzaC2aTQWrQbTQRCwulUTr4oCQCOIhRjH pvWSlLv9UDsAQAcAAAps8H8IAEUjsKEZ5pfxE18gW28MAGhNKwRUmqH5owQ9Yp+PPP270XmqFTU2 lbpvq9824NTrNQIBgM5iIdkqwe7p0mtEtVqtN0BpdDAWpgLlQv5HAYBNeFPHkrPjTLKEXvUfASAX UgFaMsi3drYBQGgCAPIAEERpZpVoGh7RuFYGbKNmc7+ry+juHhgdJ+3Y0vqT+pYJh0ElA0AvtA4e M/5RubECMhuN8iL5c4cAlTVCVKS/IwCYEcm0Nkaore2EGpgEuDGMvwUA+BkAgshkMmQASBvOoFXb TGrtwJLHPDxg1+qQQSTjFSwqnVWtNaq1FrWISIJbp9cSfpKm1wYAEBLo+R90BAjJgxgRhNxSyPUe iImoN587HZTpBAA+jgjZXD1klgAytVhsBxfTdaH8omZMn15jZYGldfwZACp8wE0GU1/fBN6OBj22 9diHwgAQSULF5B0wqEWdrgkAQaAAQD10Khnx1wEAEAcAlgzMBQFtAIBcCZcMAAlyHADgTwDAS04D QHEvkUpDytMF0TE9oB7y9FhHRp2uPrfV3efq6SGRLL1KTQrctdZuo4j1V6MhAyvZVraFHv/YQhtS WkeYWA/lctLRdEWkU75wm4Wjcl1KdFQBAFMvK5toyBeJNQHANbNCOjr5AwCkC79ZADT/URMAoqiz W3S6ydkV48yARWtD+Kwb9GqH3t6l03VpdUYNAYBeYzeoG3VsAukehNLkUEiPvKfft+zV0lETwNyg ApXbmngAsEUotDT6PQBoLLLPAzJlPnR9n5L0/SMAoF6t+g0A8J7U6iwa81DPhH103GAgANCLaotJ 1IsqlWN9UrTjpVYb8MMgSVWyJdl7BhSU/k0AAAWT/KCKHwFAw5QJAQLEXBTQ1J+tOzvYE6LkeZVH AFQazQ8A0JKeNZXG2DtumvaMdLn6zaMzLst4f9+IS8Ra1aDSGbQGtX1gugsDQC2K0qTGJgBao5kY AACE2BAG7cuzp1Ex6nRoky4kAYyMoGMg9I3ZVJy5EwBgZwDQdTJyOoD+CoUF1IxOyeXTgAGAdJuN wa5z6GwjGx7nyqhVYxH0ok6j1zgMFrdO51bbu/AjwOpfS+4OJf0sUs+LSIqE9c0ZwogFgKLlmeED UL4LqRV/4QEAZS7/GQDwTwBg6wxAa+EhkO9ShAwVIPyp4FD5XLQYuHpx+faPhgJQ2y2anuHxQd3A uEGjJjE/g9Zkx/TU662rI1oLAYAoAcCgN4hNAMgXitL6+W8CQH4kCLKZQGXBWvINQHpKNKCXUF6/ 1rmSK9kBYvp72wBAM1ilVaNGU6BcMddI52OBpSITAc3d42aPZ6THNT1g9gw53CO9IxNanUEwqOwa tUFnGdxyi4JKrVGT0QwYAK1ki4DoQFVzZl7rRkHE5jOoLDtkg1xQ2e6KtwvoInhIu5JAto6Aqy1W 9Cdto5nWDAjp0ormT2yVXyPWa5UrkBrvUmOgvk+ePN8YVCdoDHatSedwLSx1eUasWoeg1+jUosah cQ7odKNqm1urxbjVq3U6m6ARybxgg6DXQlLlhoDQFhdVakFa+oMOkNAAYGKiNAHb+6Lp+kH6H8B2 ANA1dXR4omF8UBMAqAMAqOPPBXBbZ11rFlHba0fy+1RpsJYSx1bGe9Tj46IaKwDs/WtMOhGvm2j0 unRWbJG0kgIwiAZRIw0IaYZJmA35HwyA5lNBSKE8Yk8x+9yoObGtWD6APAA4Q8gAwK5mytdkABAX AO9B3fjY+IBnY6TftTHi8GwZ3QPTrjH8FFQGvV2tM6it3Z4eUaXH1ktD2l4NBiiVtLPatVmS1RiY gX4GAOD2FqRPOUJM+hgw6rP1twgq+WcaAIr4oioLARM/61CYoUSyWABQ6evGL9SJELHlruSPglTX i9WRTavTGccWVkdX+o0ah3RLqFbn0LrH1boenWVSp8bfZFBj6yYVB5FRjAY71OtFQ5OcjOGVxR1f tM/tkE4AgG1tY2wdmdwNArmiPsjMEJT3lEIcLnwDme4OhT0IMh3OzFvAu1Y3oEZMOXdD/7TaK/F2 1DnU00sjbq15HO84waDGALDYDQj7BuaFQZtT1NrUpPQaAwB/GIRWPrCpSblSqb8HAMBWx/PxAUQJ XwARXYHNB6ggYC71ZvtiIKT+MaA7M1rbGupNOsRIySYABJVI+n0MttGJHpdnoafPNTdh88x2DXQN 94+ZrFqDQW/T2UW1cXppQtTrdWqbVBFIZjYT9aKiQ1BAmRb4EwBQe+uCMmGQBwC9338CgHLQYVuo Cv0GAGzGGkL2QjZOAbQAoLKJtDVsxTLIK1YJKh22/2qdeXjB59rqtmqsKsFud9hNFvuIWaNzWYwu kw5LKGzQbFZRI0qdAyrRJGBxa2jcJMw6fohr7QCdMxY/AwC0JVQYt769i08RFzwAmGlvlCpBvwUA n8KVLT2y9djYceAN6ddqjMAAUBsdK6t9VtE6YLdpVKJdK6rNFpIMdIx6xoxdWrXDTpqsVMQ5MJBh AbL4/08FAOwAAEgDANBXJPKBAqDMYgEQ8HluJuANqTiMvAeQaLFDDgCS7yjopUCfaOnp7+ufXpjs HpwbNk3PDUyODw2NWZ3Y0VLZdTZRa51Z7dUYDDq7SS0iPcnLGBoAEBAtQSgA0IqTihG0AQAxDWyQ nlDFlLYAWkT8DgBUToQHAGArjGkwUBRmv0C9BtEkQu7yo8b1P1KxtE1nMul0XdMLvomtLewCiCqH zWmymiz9DlE3Ye5yOXQq4kNp7UYtlrIiXnuV1iqqNVry6Q8AQEwtCVMizgCgNfyBibrSRkIJa9JZ lw4AgPRRZzs5FABACgCQmVbLBn0BB4DGkiGTyyI/ddT6QQQAjUeBPSOtecAztWUXTSMWk1avtehE +6jRIGh044Mr06Nui91pIs3WKkHEZknE3hT6DwaAHEXuCAB5AgSiQ2RsaI8CAOgIAPQTAFp80Drs dIy0BQAgAUDUa6yuCc9E/+zk0NjslrnbO+manOgdM2MAaFTYZ8We7PCmRy3qdSYL9mT12PMiYxox AIBAtdfLhUc/AgD+FgCgEwAop155050A0BYjRGwsjwMAZM456x5QQWuq+B1oHRoI2ZJiaVyalC3V m+wmq03XNbOxObyx4VAbdaLT6rY4bcY+m6gb6hkYNOpUWMtqtTqnXTRoyIgLFf4uu1orCio9bEVN FADI8ogPgjJ5IfolI77M4k8AkGeTMaOrIDODHHJZagjYu1TYy80Za8fJlxbgkWXEiti/kc69qpHP FYjPPz6xElhSi/Y+p0Nt0Dktommwy6DX2HumPRtjk+Mmt9FAxqwJBnKbPcQ6FgIZAAAq5+RvAgBQ UwE6AEDeSAhy9VJs4FvGqSyoEQ0A+AMAAJ15QTqHDirBJCDPC5QuBtYatOb+Cd/EwMLk2JBnwzXk dfW5BleGxvEm1gpYs2IA9PtmdaLB7nBo1fj5aEWpmkUCgBIZ4mYQ0DZDbvQDvKpFTIQEUjWclD2E XG1BK2DUmkjC/2SlNIAWX5AxcayB/wkA9KGzWzWQ6ylouFH4LIt6i91mdOi6tjybHq/XYTNb1OMD I44u3fiwXa2bnhgdNNr1Bq1Gg+WtCW9lLQGAzmm12ElAwNDMKyD56FHW9TcAgEwNKLMCkLLigE6G KD9BBgBgbxVhWimUzChdYE17sm2lAkw0BrK1MGTRHD1OCgCtnIWgbwKAzAMa2JoJrOpE9ZbbqhNt bqfoGBoQtVp7/9yK1zPWb+0xYxGKAaDXYvFFLreDoNlhAf6DAEAH6RCfBWAAwLVjAADakuhccIth BA8AJn5Ovm636ChityKKgNwMrkJqUTveP7HssnpGXX3T3t5u79jKmGthxm21adQqrWgX7c5R75JN FE1Gqw47X2q1Bi88uVQMqJD8ClgFyf4BUeYHsXYBASYhBTnnBtAmCrSlqv4AAMb34hUA6gAABJm7 OulDB00EAJDR3o1AKt6zGpXFbjc6deaZXp/X58PG32kamJiwjKsnp00200r35IjVRq5f1di0Voso aLRkhpDOPG61iQZRb2hcd9sCAGrdwISozCWbHaFtPGgPD7aFO5iYniJv2OZhpsBHgS0HAF7I8vGX 3wCgwR3raBdSCrlaLYyCnrxzlQQA9cDcjG/KoVYvjVp1WsfkgNbR26Nx6CxDvhnf+sJKl6tLRBpR pTfo8A6GeoNBGriKaAD81SQAaPVJdAgB0DynFQD9LwGAnD/XObrNlIwC5TRA9qwgm01HRWGUlIJA elXtGvXoYN9aj25mdKC/27fRuzq91De5PjvusGh1eo3BpjW6nZ5Zk6g1Wp02m0Gvs2tFrYHc2EzC gC1/EFAzeeTdyeWvIGCvK5MxSLUMgn8dAPBHBQBo94KPASCkpFpb928rpRIsAPCHw6jhG5KlLSdg 1YoBoLNbzTrn8MTq5tSm2zzpdoyudFsGtK4Zi9W4Mt0zYLGYsIjSOLRYRiEy1gK7AM5JLAcMGgIA qTtQAPKqISbwhxjTzQOAvROX0/9s5w/tBzIAkCdNMWqhswKgihT4rApkojGAGdMjA2DS3RoB1rj1 sJFCagGAVJ67fSvewIDJtDrpUOuMPS67ZdplH7WaZwJbm5tT3smJLhGqtXpRtGsMZHg4KQuETQDw QXfm47nVH7iIP3tebP/83wwA/s6uNgCAHwEAuIAOFfFrBwBSAAD5+lcCAJ1acf0b09ebADCokE2r 6xkZ9g9ouyeNPd1Tcys+z2rfQMDndFjVeH0NJkvPiLN7wSTquhzjDiwE7Nhx1ZJCYRXpaJNkcOvW LDptpCCB2Zg/AACwIQLAdS5S5k8OMgNAe6ccAKgAGsVDwITwqGYgDgAA0tn0xmdGp4Z3r1sAQFq9 RW1zONXm7h7vsi/Q4x4ZtQ54p609pokZ67h7pnfSbHKMm0Tsz6otFh1S6/C2VWmNLqNV6g8SmgCA TEUU+AMAmEWjCpcQBwAmRdARALQCor0uKi6geAb0VoOMuaV+ES0VWABAh2tUkM+pAgAyJKAJAJt7 yuMJDBq7fJN4Xc0jE1ZL78R434BrI+ANLN9OTQxhANjtWq3aptXqSS6VXCcktGpdOMlNffx3q0H4 WeoV/vXMf/5vDQKiPwGAqfbgI4gA8JUyAIAOAABAAQBzP5aiDwUTAQAVLxCaJXzSdUs2tck1OePv 0kyMmNwzU3OzUwu+vgH/ssNp1tl0KtE4MDQ2MoYBYBswTTptGo3dptZpSEUQGXcnNQapmgBAdNpC SaCzfj9oBwC9MIBJXrOBfLkUDbBpAbkRgelJ4c8H4APS3D2HzUgrojhGl82Yu7SQC6U2i/UxAESL zmKzqruGRuf83uXBAVePdXxz2uwa757BBmxoeNRhsQ6aNaLFrbOZbAh7UqTv3Tno7DKIatEgNIKJ QlO80GO5aACAPwMA8ndCAcDttjYAUIFauYEH0LIKtGl6HgCAUVkcAAAHAMvEpCA/N0EOYWIAkEgg iexbRqdWegPD4y5fj01t6erp67IM9Q1tTEx7A37//GlgprdLA20muw5LW5sWYVdA6mppmCLhZwD8 d2tCwH9L5x2f/P9mP//3AUC2KhCC3yoArtC9IwAYxILfAgC2AwBAvYUBACCL1AiaEg/KprNODKz4 ner+CdP4wurGesCz2dez6LeNj9vsNkHt7lvonZmZtYiWUVv/uF2ts9tsNjKqSYWhK03DJY1tNABQ K4yNfgsAxbulbDlgAACYdHaLgADwM+9/BgArRrnCGqX3ADGVd20AIO/G3aVuB4B0iARBqzHpHHaL dhwrgMW55YmBfpeja6p3dGhiZss6MewaGjWZndOTanXXpN1uMwkmi0jaXrsGuybVok5LLr1qtQS0 HicV40dKqJSJ2QNa5jO+PacAaO+eGmbOaRy6XgC0XV9B7WzwswKgtBgAfFV18/fYukdVDAAa/ZTY BSB9ESps052DvpnezZWB7tURnc5qnuwbcAz2eVdnlnyB7cX7480NT5cGWBwODF2b1UYmhgmCummK VI17LFG7D/Bfz/KIkGDr6AfZz//tAEDwtwBg26LbAADYCnjA9NrRHUDNgG570KsBANFh5wDQGkir 1+sxAMx9k1trVnvfkHHAOzs9tTyzOdY/77eQhKtFMLk8vpX19Tmr6Jx09E7q7CadxWITtXpp6j25 95Y0Zquk3iShcfAFBgBAYEvyAZPEQszuYA41oIKhiKqToABA56BbLhWiXap2ANDr9zsAMBFNsr49 4zpKkSmXJ5OmSo3aZrfqTNrxmcHVW+9Uv7tvAgNgeHDL41lx9HpGh0YtI+OzE2pbT4/dZrfojUYt FNX6AZd70KK121XSkIWmE9sBAE1P758AALXFAPiCtFb9OegIACa/BNiSKZbSTL0h4Eu82wCguHC6 XrcCgNb9wEACANlQOp3o7vVOe9Y9A54llwaTs2ds0tkz5A8s+PyB0/vbyOrSklsNHEazHSNg3Cri zahS2UltGiT+gF5P90MqH0TmNwGA//e/MBFatl/+/N8JACTdPkfJzk4AgGwTQBsAqOdMq+Q2AEBl OngHAGisFjVVQi91X0kOE8aliGz28e7BmWWLY2t61OXzDC/7u1f7+vxrbteAw+ZQOfu8ywvL/nWn xt0zvuBSm6xqo9GksRtIKQsBgIrIVz2UbhFoVHb8jwAAWaEPIFtGBZlCqY7fyAEA0j4VUAbV0wUa iAs3sp4zAwChf8AO+Q8yl4a476LObrfaTFr3Rl9g2+d1mbuHsAvQ3bfhW/BYPd7R3lHr0Ohqr87Y 34NVq0UcN9uRaNf39IyOme0WGwFy6yZBecIppOKmjYgNZBty+LFpcuE5fZwhZIfzUvlFpmyeBwBs AwCbru4AAK7wjwIAkJvgyf9XT5v1QAnENmeNkyAgufjTYLNrezY2POsLGwOzK2OicdTo6u+ZnOze Dswtb2+GFxdv1udWJ+2CwzmKoWsdcWrVOr1eZZE6NfSkrEWEPwDgGTQBQP8P+1f/TgBA5tJHPijC xGSU8B8EbZd8/QAArhG4MwCk/1EbrVoFAKAFAKmvT6u32ca7hzzLpq6llYnhKc+G39+3NN29HBjr dxstDpW71zc/57/1udU9Ltdqv9ZhVnc5bVoLqcUmACDdRAIpzCS3CIGWWYQdAcAmONkIKGTuCmOC 2nKBAF1FBZhN9z8BAKIBgCgAKPc2UmE11fCISTkxDe1PrgAlP0MlYs/IajFpBrzd91HfyoCzd9js Xp3uXVpeWHIu+CY8PeOeEZ9H5x4asFl0Du3ouE0QTZr+ydGhAYfTIl3B1LhIkFRnIMgCoLkEAhV9 BNydsNydClT4T6n4RxwAKJFBN2qxrUL00adDgIC/qQrQdQc/AwADX9Nr1beWmCT+GydFAoCowsti 07m8w97Awsbo0taWpqvf2O9yDbl6L3xL/otAeH75JrCw6bKJjvF+k9Xm7Ouym2yiQW/VNACg1au1 qCMAnv8b/G8CAEII2CGPfwQAtbnbAQA7AoAusuBSjkpSXWc0aph6btS4tlLQa0Wdzmbq6ptZx4rf N7fl8S1M+f3dHm93wOcZGzc6HaqeGd/96lp0s8c+ODY81S9au3Rup01n1QgtAEhzQ8l8C30TACoK AKAJAPaotjbGHwEAGQAwq9lJqwJpKCjdFNXmBzAA4P2K1sJ1AIDeM+hQACCN9Seuj2SuVQaTVusw WrQjvuGLqK/baJ3p7emZ88x4/R6ve9bn8bp6vP2rC/aR4S6TQ+2wT7otehE7XT2jfT3OcQfxnvTS RYJENhKnCrW/XekGgp8AwPCSWiDlLuembECA3pe/BwDVIABAWwySBwAZCgohU1jUGQCGYZMCANJN RZqjsYjEO0Wr12swAPrX+5bXNud6NpbW1aPDzrHBvoWZrbDX4w8vXsxvhu89m30WndW1YnQ4zDMD VqdFK4pOEgQAepVOb1PrpVf3S/5g3ID/JQAg2VB0BgDrmLF1k4ArbOcfL32EFP+LCRjQCgDZLU6R KTYnqpVE8bV2jQUvorXfM7/odPkCXq93btHvn/HMzyx7V/vMxgGHwTUzt705Fd0cNE0MewIEAHa3 02RyqvUCMVtkZBgiF+ER74u5rYGu92awxwIA/gMAtNQ6H95mmvekTzsAgI8GyBseIT4Qo0gnQG39 xtf0c2NWxeBKRcCYfvrGfH8D3oLWLpNuYnk4vBjotpl6e/v6Nza21tdmfD0Lq5u+vglf3+wSXkKj yamxGnvcFo3WbBx29UyMuEcd0v7HP0XfCQCIAgA1nxu1pdcgYFMEbQBQ9ldHAEDAtaMDpteHSTt0 BoAiG5jnozQ3SC9CPyQBoHlMAJmTLl3+S+YuG0SNyYQBMHw7fz/lmgms4WNuHutfCax7IhtDgfDF /P1aNDqzvmW0GLc2R43Occ/E6KTDplU7ddL1jKJDtJLbbv86ABoNXkJnAAD2Bkquap5+GMrzaQkG wJU5ceTuBACb3WxoHrfm1RbkAiaVXmNz2M09brOlZyO67Z7wbW/6tuaia/MrCxfetaXAkNXqMtoH e2duA77b1T5j38pSYFB0OG1uo9XaZdNIRfBacvkVkkqy9Qb4OwDAdgDQlyDQh5+xbs0Y3Q8AgPAf AoC2SFS+nIoG0M0HgFbB0pf0vmGn0g1MIh56MvsftgCgNY7bbcPzw+GAf9puG+r1DM14tqamegOu hTn/VO/wZu/WkmWoz2Fxa7rcGAB2+4B7eKzfNTk64iBBFDIfRNMAgIoGAGIAAH4HAKb2jAEAYAAA 5SlVkMEc4GyU0kzSCQCQcfhbSw8AD4BmagM2xwjg1RqzqFgAIITfO0mD2kS1xmSxT3g3wtun82N9 t9sjYxvOibG5xbWFmy2XLxxe3A5fh6c3vONms+++3901Ors0NGa0qO1Wm4HcZaVzm8btOmkL/l0A 6CVeC8KfAcCW/XL5GzbR8g8AQLvaMgC0ZlHq1pMr9wVo0OtFu7HLMjrUP2oZXQqf9vR5wwFf/2x0 +X5lLuxfnvMPObv6nF2DwxP3y4HA3PT49NL65ojW4rSPGwe6xslNN9CgtpOtS06CDAD65mw52kyd ZBoA8EcAwHYAAMCvT3shKqDvJKNNf1tyEFJDgQEDAMDlbhvUVAU8ZiSX0wpY/BsQmZFG3AC9wWS3 mwe0jpnbrbDv3mOxDc54u8e2VtaWptcGlzYWN7emp2aml6y9/UbriG3SNTlgc1hHR7q7pyfdI4MO ksnWq1SirgkARPVZN4sDgHIdE73CrCfYGQCtUBAFAKqVV+IB84/Y9w9biQP6xholFEOBgJrlQgNX BkDzSQqGfqegCGUCAEElarCiFFQmjV3jsFr6VtfvwuFob/9FeGZlweoa2ryd997NDKyGjyPh64fI 1lBgZNI9fzEzOOBa9S95zFa7xWSVSqotpO3CIaWlO10NpmQB/g+VBfg///4sAGrcx6sSIOVvKS4m 5Rz9EwBQHRgIcHWOjG9AO66ypBZs2i6tAgAp4oo0ol7rGJ90jqzMDHb1rB+HB7s3MAB6Nranbje8 keiU1z/jGpse73f1Tmz7L2bnPD0LvlXfiN1iVHd19Y2Mm0z4vIsOhwGjREUuFyIAQC2jxd3+xQGA SRtBFgCAdVERkn1e0EEBQKW8mAUA19nSCQCwHQCA642lcgUqv3dcoGov9YII1WQiBZnsYbBZnO4R sWtle+l0KjpntkyubM64hjzzw1v+/lXP4vrK9KbH43VOu8adE+ODY5OjJvP4aP9Q95K7y9VnxWdf xATQmqQBA9KV7AJqvTA59tcEAOLCdD8AgDn2AFCjpKA8TUZ2rVhP6mcAcH4JZDYo5AHAhnFbL0Al usYFOVQuAQCLUY1Ni//HoTXZzV1d3VOBUOT4YnY4HPate0yTQ4H7xcD1zMBmOHJ9EzqIzbrmJwYn T8OzW6Pdi6eB9S6HxWxyk1nMyLw143G5/wQAOfe/x37+b/tAgii1eKqUoTmIC0nBtvY/+U4j5ZEx 2RjA1RCAti5tuolW2d8qi3rATgEAkTkgOp3ePj7gGh9cWhpyTfgi4bHh3uPlTZd3zbu97ru+WF9d XFrweno8rq258G2kz+cd3PSvb7osDqPO7F7o67JZRez7u52iqBcJBAxkyG1D5DUKDZlZ950AAHkA 8AFmpW0B8ZTsCADIAwD+AAAqTNvqYuQAQPsrDR9GvA1Myrf5kgSKoEE6rcZu12v1GoPO2TPSp3F5 7qe25099ow73RsA7Mbjk79/wjwUW/J6tYd+Cd9W9NTnS1T02NDSJVZfL3dc9NjVp7h82imTqlV6v dkrJGUGvaoxrkCJkSJ792Jz+hyjfiVXmkC2AhnSlldx71QRAI6KA2oaxt7tAFADkn424dGibngPt YdzWv9SLk26k6DWgEgT81rUOu8qgxZbcOup2dc+vPdyFTwNLWPKvrdjGxwLz89vXntG16PFO7Pwo 7tva7u7uj0TWl0Y9x+H7gNthHBnvs5Ir7d1LUz6PS7p07TcA+H9btt/Ffv5v+8BHzCANkhVQK2H0 ZwAgSKn0dgC09XqCtqhZOwCk8JVV57I0Kgalf4glq0ZvcRgsPZN9o/3r6729vb7ji77ePryU3f5V T3RtLXax4N3enL9dGNocXNo+vgh1L/r65qPeQL/T6LRZJwNbZrtToxI0g+MaUaXRYAWrh+QWZzJl RK40lrPlqP1TAPlSW0hnmBCdb1NqjDsAAHQAAGJUBWTs+j8BAFOW3LS5uqjfJYMJP06NigxL0Bgd GruoM2gHhvtWdJ6FZf/8aTjgMo7Orfk3BjcD3bOBXv9qYHi6zzu3GXCtjPYN9HqGu3smra7ermHP hH9idGLarNVo1ZiiNrdg0JOGeH1DAZDqA0G5LhA1kyyIAgCrY2QANFMFUO4AlwFMAQAqV/ICLtrX GkmudKD/BgCgLcjLLDYFCOmFa7Sjbkg5bIIKKyi7aLToNbYuh9U9ONrdd+8/vw5HbwOn4ej2isk5 MeXfDt8tTPrvw7FQ4jKxGI3ObG3tRXzeyfW74+ga9vunu+d6BkwGw+h61L88pDeg3wKAmH3yEeQ/ /3d9kDvOyQo3ACBNfmdfDjP+tRWZ5wAA2TAPAFximI5qMaNZuNi2OG4fMyoAgHq9Ricax3VW18hM j8u7ujK74Q1Hu3snwqf+2eOF4ejp7c729FLUHw4vLc0PL0ci4XNfONAdDc/Odw84zVbLyP2CWWfW GETd8KQWmy8taSskd74JApD6AxirT13Z0Myf0wDghT2TPW0BgLMn8mJCua2PbqNrGUml2wryhcJM mTWCSj4ConYASGtnuVgcQ63sAX6c2O6rdBaNuwv/xyRqXXMeryOw5FsMhE8Xu80u73J4uXfe612a 2lgMrPZPD3u9vrVhz+jWSK+vd8w1au5bGtia6p2fGZtY6TLZNTaNKFpH9HYNmRNqQDIA9AoABBVT tIi408WYY9lsKwMbWv/T7EIXEN091xw5oZh+hJASGIEQsNXmrVY+riaFllyg1VrApmwQspkmx+Ub LxuCRyM6dONGUdc1Mm52DY16+hc3E3f+xdPb7dPTC4/V3Lc8H45EZnvwX92Fzq/2w3cXnpXVUMQX cAVixxf+Sfvk6qp/eNhh0/WsHi9Gp0mT228BAP6bdAD+d/vn/zYAkHEFUJqdSXJuSOCaEyDX7QGo iDndiAUhaAMAXf8JAJ0aAmzhRvNhqUfs02aoRJVFg9qm7eoxWvvHlkZGlryzU17vqX9lZeL+dN53 PTu0Hb7Y2ezbiG5jjbV8uxEORaJn0Zi/NxzxLq6MGLvMJhd2c21mjcZkWunXiQatGhHeIY1GJfUI 6gXKUUQMAODPAKBtNQeAVvJK3n8CUHL1gHVC5TJaJLuZkA34AbZirRFxRzQNYJt0AII56h+S04fY k1XrDSq1U9Mz6XCorXbdxJpv07y9tBRdDy+GZ8xDXt/xqTfqmV+dWr33e11bnnWv17+wMLkw2L02 7HINmIc3+xduvfMbW/0L406HxqLRqMcHNVY7Xj0MVEHVAIDKIEAFAHQmRbkYgQcApIsI6QvzGtWp zS50JAMAME3XzXcuX0pCxwQAHQJo72gDPABgGwCwf2h295gbzwYrmmb/v6ara9Rptw52uyYnZibn +ha95xHvfTi66b8Ie7sme+9vIzfhJdf9/cVxKHRwcpOIemfuQ5Gp05XF2EV4fsLh8m+feqbG3VaX 7xqvv1ovCn91IoAKazlp+Ds++z8CALTFwwBV7610XDPHH7UDANDV8srNIPL+tg3ZF7rkOIMgYI/V hDfbiHViJjA46Vnyzfv84Xnv0tBmNOoP+abnI+HY9Jjn/vQmErjY9u2cRLaP7uKLM6fH/u3ZQUuX 2+G6WMdul1YzPr7QaxFFrRYZRPxGyYVNpMSIbNqWTwM6AABBCLk2NiZa1J5lgkwkmUwiaAcAfwKa AECIC68y9YWynqB65Jge2Nar1LtvA8PNJkIJADoDGVyhHRwct+rM48beqH9tIOzduFgI++8841tz G5GIf9sTnp+a2r73ujy+qaUF//pcz9zYxHx3z4Tb3Ls24z299y95XXM97i6MEq19ZMw+YFEZ9Fq7 XqVvLJS0kZsuEAEAbwMoCc7VD8MOFeet9kcZANIgEiqBApRZp1SugM3hti00lRpAFACYGLACAL2r f8TYuMwHi0Y9Uomixq7t6XM5naMrC91DYysjvoXoUjy6fhreXvHeHgdG+jzR2+O7242hC/+tP3b9 cLJ3dLPcHd47DsQC4dhi5H5mtG87fLwR7h0b6F8LzUc8FgPJKv5NACA9uQkeNQAgSLUO7QCgc9iw 3VelV5gKorATXek27+a3cUObkNFjWu9qWTjscalFu8U2MDQ8MDF7i13Shflo4DgcXpuamcO2/+F2 djMS3nENe9bC1zeLx9gbu4psX4X2tz3bF5Gwb8xunnS6wusjXQ6tZrB/dsGtxg4sGc4mCHY7qWUR pPkWUhsybM0HVrz/1t3NgM8PtM6g/F4Rags0yQ1NegAU49IRALIxQ6itPB4wEWxA9VHJAFDKZ5oG Uhz1+4aVH4j0ajLh26UdG3I5TO4xlyccXXRFpubCs+Hb0MLAxlL33V703hsJbwai0VXXnH9tY2V5 c9XlHXL5h3v6Rs29/qXVcNg/F3Ct948MWLq0OttYn3HQqRVFtVVUGRpNFXrNzwBgFu8fA0C2JKjR f0gDoHlnUtMXpQEAOgFAbndlAAC5pBakoysIir1bIw6pEIjM8DAgvZ1cqtjv7Xb2TPh8G0v9nr6A P7wUCsxHTuf7e6eOF7s93lO8GTdnNsLLvsW7cOzg/Dtx2h+Jna7Fw5HraGx7aXj49Phm9Xpto7/v InF7vdSl1un/LgAgqWxQCVKHDCSz938CQCNpAEGH3BUX7+sIAHrOg/JtLADGvZYpc6vVVFDhrWuz WEd6Z4fG1sPTA32zF+HlWPjmYnF24SISOb+bWgofh4ZWFgLH15HozeL97uNN9PLhIOzz34auA0Nq s8s9GJ4bG3HoNNMbG6tjDo1OR6ZaqFQ2mx67ryT+2TjmqmYsGyHZEiMEYJuuhJBuemt+BbHqlRYH GAAQcDendS4TBo3BnT8DAPBXAEImSgnk/a3uCXi7ZQAgZNBajO7xfvVQb7fF2LOxsR6+2O6N3G+e TkWi597JjdmhWDzqD9xE1gMXFz6Xzz/f69mc2hzzDY0s9/YNu9zD86urx5F57+Kgb3hwdHxcZ3L0 jrlmukx4OQe0enJ3CNRDgyh1bUnX6araAMBUM/wMANkTo0uykPwBQKtIR1BSBwixR1fOxTAAkPvN IDc9hD779E9BUOud6zEZWgAQBdFoMptsw9uz7uGtxbXV5RGPx39xvHG3Hr7e3nQNboSjG6u+cOB4 Z3l6NbLWexO+iezupy5vBu8ifv/+zk3kJrTo82L/NHYaj/imu49PwrHNEatJ/3ddAGjQkho5qYlu UjUAAP/0SURBVFOGFHm3eSTySgPasaLTBDwAOCXNA0D4CQDCaMC8bBYaDxc7lwa1zeQY7d1aXe9e PV5wTXhPI4uhcCwS9S5FbmIPofmFcDg+t+QNhG/Cp9f30WAwEr46P4pFL+4SobVenbtv0nW6Mtxn tqsXAjMBz4DdYdEY1NjnsdkMBo1g0BhQY8INCQc2AYDk69+4voYOAIAyAJSCAvQDAJR46h8AwBkm BJhkCwDtrGGEBLJPTnn75IOGBFHs6h92jZmGZzyOgf6ptUD49mI1EvZfbO+cJnwjnqWNncT92vzN zUYgHJ6a8PsXJ7zrU1PTm90jU8OzW92uXr/PG47Mr4e7fRvdI/1uk9E40+fxdpm1VuuETkUUFSST L6Uz2gCAQAuXVn2NwJIL8JEAxW9CiO4BkjqPpMvepXcotEbzswAAnQCgMKQdALJqhUw5CpQj1ba1 1RGTRlpUvZRLGTX3OBwrx5uDc97ofODWveS7Pw57Ir5IbHHW5Zq4OPUFfNhEnYe3ArHo9J7/Zufo JP+x0xeLTl3sJiKRUCLg869EIrHQfigw23t3dhdbnJi0qtDfBABGt05L6pv1pGHsDwCQW3S4qnWG n1RbKAMA+ecqAGAHN0P9iH/A7xQaDxe/Eo3aYbQMbXqmolveSGBj2BuNROLRvbsLn/fmZi+UiG7u hBP+1cBiNHx/EbuNpII34d3QZSgU3z94WF6xuqZdru2hma1Jm8m73be2OmYcN+s0aoMoAUCrEsk9 7lhdGgRyhUjLERAYRa8k7ejLipivN60TM4W+2c+GTSN/WR7j/EMeAAjAdmWKWAAAxYoy/TCNHyaY JgPrY/LsBUGlEV1L69N97umt9dHB7sXwfHTtNBo+vr0/jl/s+/un56ZC+/7F28j19FTkZnk4On8/ 4pvdDMwGZjAAAhuebs/a6lz0eH4z4ln3LU0vuK3jXTOeNX9Xj27StWJRafTk2nYpm0wuwZYAgGgA CJBK58GWw8WDkAMAdd+QqpEHkHq4Gz8cQRoAAmIHfSC+Q4MCAPw9ABA9jcQaXe3v0jUBoNJqdBOu MbPZc7c4s7YcvY+GzYH5cCS8EPbHYou9LtdANLK25gv7Qwd3nu34XeBh7fps9ySVD83sRZdjR7uR m5OT1dWwLxK+2T/Yv/dt7Z3s3YS7u7tIa9Df+zBA0a6V7i4kFSOSL8C8HPba1T8DAHYCAOQAoJQP Mg626JofbAKAXGGB1GrnqHUpvDQV2VgKn27PzS1G9jAAIlGf7/o4Fjs7jiZuTk59UWzSpravb3fe gzvh3Ydg4mT38ejcNzs65Onv97tmNvpsRu+py7/sGXVNWnQ6bPjtduy/GjR2PblBXNBg+pH2Fmlj qlSITh8rMXuE5IuB2WgdkjJVijoQ6IZWgaOJcqaBnP+V0witfS8fcQTlnnr5adDl8lTrdOuPKuvk vG+o9RNU2I/S9N3fzw2NzWwFPNOe6M39YiBydxve3rxOnCaiw0Pr0fjJYvT0NDQduN7zeyIX26OB jeXlqeVZ13Lv7ZJ3wTflndve9vtjc17/fGBx1DwyMDMVjrrHrL0Lq116LTYeUKMXydWhQgMAeuX6 rFaFMEStQoEmAOSga9N9R4hOwbZKCEhGWC80xzlKiyZIABCoUr/mlQ+KAuCLe8hTYAGAuKAVkFN/ 1GhFd3huesIkfS8WyFq7bXp4q2fSEwt7o9H7+bub/mj07joSiN6G7m77elzjF7H55anwfOgqNBfZ T0TOtve+TxLfydBC6Dh6fvQYOz4683ojpxf321e7R8eBrXgCy9mtpUmtXv8XAaABog4fAJG4cCIZ nCEIfwQAgJ0BAAAFAMDqPeoRCZSaZuS1dmR7JmBu3LxELqa1qceHugKx1c2YdyN6t7O2sHYTCoV3 ItvrU7H7m8jBzc1u/ODYF4lEj333d9vxWj4UuTxK7T4GU7vn3tWJlY2JocDk8JLH5J4Nj6z5vYO9 /U6bWk+ubddodKLWRPqDDXq1nkxnaAwL4gFAbzQOAIABAPwJANSF8lQYESE5kw+Uv0PyXm64wS1n BPAzbyB9ow1TkazqckWnels/Va8y2DW9x+GpIc+KZ35+af3i+ta/FtpbC2/Pxg7C8cjssO/4/IxU rj8sze/Fl5fu7i4m1zZuFxcDU4P3Kxfezc1735I3jI3enncpHInc9LnH+reisbBrZnR9fnlEjbeP AWlFcgEL3j0qqbq8mZuXXoP0VyQfIqBmtWlHALS+1EJhC3ICGeckteE1Z0SpkOIiIAUAiG8vVIQF DwAIlDYMup9VabSQfq7reGtu1gqay6i2WjY2Zof6Z2LHAewQTYX2ApHwXmgvHL2NR6JDA66B8M7F 1GLYv3OY8MUOjkJX4VAyHrpK3q2ex67PDoIP4csTr/c6FvVNBc8e9+Y9iVDoNORdc1m1mr8IADUU 1eTWIvwABa2kAFRMJSA7chUw2w8ixpmn6jORYtfb574JcoYHUPc7kTste8Krq00AqLCdduhGZ0e3 Q4Gp0KZnGyt+z1ToPHS9c3PvXYv5L44P7nYuT47uvLFIOBbYvgmfV5Px+EcwdZlKJffP5wIrXs/E zOZA99K61eUJjywvBoYWhrpMWkGn1Ur/X+3AtBN1mAMEAHpBOvrS6EDaX20DgEDHOwFzzJsuALU9 Va2QIkJ0tAvJ4UYg981DGQCwdWEQBQDIVE4AyHTEU7wyTA6FfZ7WWTCoNBbtzF3EP72+gT2oTX84 dj/v3w/5w1FP7ChyHQss+COJk+u7vdj+Ynjnwee7Cx275mePT0+928PR2bBv2R9eXvJG1qbCId9s bC8Umh3d2vBEQhGPZ2wxstjnsJM4oFokMUC9BAAiJcmCqFDzOsJGzSRpypbNfKuOGim1k0JL2jec KhIGls6egcyDFSQFQRJmgvxjmrYENYgtdMr9dQAAoKMQ/HQrBgDDx2PLfrP0fYSj48a5Oa+nu+/u 2B+5vp9LhO52TkPn57Hw4vlxZGt8YiQcivkjkfub4Ik/tBsMHUbitZ1YIh9d2w/Fj86+d48f933e yPnd3OpH4vA8HDjA1iy0HJ2YtKj/IgBMKlGjNwgiufbFLqjwIdCzAODbJBgA0C3ZVLYP8pkzHgAI AP7SbdIKNBLZ3uiC5Oo1ZBDtdqfFteyKJPzzcaxMH46OPf6T/VAotre25L8OL0ZOruOPB1eh9VD0 eM8fjtwksp/xg3w+9ZjPf4Ye1hfXp2b6F3wYAMuj3RunI4Hb+Wnf8LhFg3Q6UadW2+1aq0ogXUJG lYFUQ5ApAQKSBl+jVp9ww7w0huAJTeMv0OmBVsud3PYqSCNM5OoIFR3XgnI8EMnVb02Psznll4pe IdmyI66UWk6hdgKApt8T9i7BRsGmIKrUTvVWLLK4MbU+dYzP/c3dfNS/G4qGowt3j5Hwzv3acfg8 EYuFHk5uIjfn3kAkHune9l5HIrNh7+lcdMq/fRz1eu+ivnAosBqKJ87XXF7/eii+d7+wEo4tTrsd dryD1ORGcmRQqVRkUJgopZOl9hKJA9K7JhKrMQi3dRobABCab0JFMtFSMUqThIIU7jOQ7iPSP08m EQgkViVNiGksoHT2G79HgHxhOVRCENTswmZwFjLdQJABQBPdG+GR7bC7Iav0BtPk+Lp33Tvjws5o LHS6cBZ7CEUf9vdDEX/iJubtWRkMhxLXobvTi+DRafwgFfqOnGd3IrGPzehB6OTy4DsYe4wH1sNH +15/KvR4cnf3mAjdxC+Ou4fd9r8IAKeG9Mgg0uJhMAnkCRhgOwCUDUgNoYPsrd9t5esQ8tdTyPJA gO3BLqgyjURups0SrgWNaDWbu8aiw7GT6PHD/UooEQwthA8ToXgkvjo7HwlFbxKx/ceDx4T/ZDEc IiVB59lK/DGZ+X7Mp96v41On/sWxvvXN0Wnv4oTHG+3Z3L71+GcGHHi3mjRkZLBJazWokGZ8tEtP hoUYDAaBWEwkSdnWHQJSnZtAYoVQaBp/gY67NavvpEC1tLNJIEyl7CMWAHKMDyF6H8oF75C5hh10 amVpAwC1b8mHbtgb9qyT80NKKdUGy4BtK3Y6vznlv48kont3x/MR/+POTXTRFwliDXtxGgrH43eR 0MlJKBLeX7kNx+82TqeuI7HV2PyFd21tPnoc2VyI3KxHQ9HFeOLsIDq8GfGfP8R3NuZu9vwrg26L WiOqNeRgknZL0iSsERpjmKWRrqrmK8QAaIospARCpHaMJgBUQisb3SgEJMEgciGkWqMll+qQonW7 TafFj0popKtJeEBy0MmQ3pbrytdZKGPfZN+AnxFI6VxqOo7eezoajkw2AGDQW10j63Nen8d8u42J GZnbvT4IbZ+fnT1cr53sXQd6A/3h0FEicXcXDV7dhE7yZ6njRDF+HLlciOzGdg+Pgvn9q535qfDH lf/mI3R1sHeS2g9dP0RiS1N9pr8IgEkbtv0apFXjrW+V7L/ITQRCTM8uAwBmfgsFANTws5TOGIUh jT5hVScA6E2DN6EGAJBKK3a5ukZ6I3Pxg0joIbp1fpI6Ww3lz/cTkYelWX94P4IJvHt1FNy9ucSb 2B+J3u1Va2cfn++Ph/lUMhSavzkNj3iWl12eqfst75S/xxeNek8XXEadXWe1YwDYrFqjTi+oR4YG 9GRKgEhuENAYtNLgQKk6mhgYPTlHpA+0pf6VaDY1pEappJKSqXpFoapaRblKkAApkwcUAKg4ADQi rYjLk3AlrPLMDAoAFo/vtHdKkKAkqE3a8QmHZ287cBEIh+92I4lYOBza/oiF/IH5cOomHAofJ27i N+GL86v9h8j22VDkOH6zGp6PYMKeh7dXVxf9t2FSXB3y3t/s3J2f7F6GN/zx8P55IrG0GQv5PL39 TpNaAoAUSpZmr2hIPBn/r7Ru+uab1ktDmQQliNJwtVSNUmJp7Cs52sQHbVb/k3+ON4LRaNFooShq TOqB8S6rBvNAT0IO+BvFxo3HUqBAj4CcWKJEEQ2AZvUgQkzJD+PowhaYgWHzdDRy7WrASVSNu7q9 3lmfxxS4vTu4ivmu9g9Dp+cHB4mQfzce8q+HB48fgke7N6Gbw8tYbD//nQ/vP5/c7Z35dnbvHlOH h5+HB5HwdiiZCieC+wdHD8HMCQbAXTwaWXD8RQBMmHVqvRap7Qa92oyfn6jSMABAiL82jCnZYEtY qa6WRvq2IwBI7yFqz3dDg2nsLr7S1cjMqTWj0wNDnpg/sbuzH4rOHOznH7dPKgePR9cJr3ctfLW3 F49fHhzmHxPfseO4PxYN3+Ryj/n3z6Pv1GE+EYvu4acXiN53exf9c775TZcvcroWC8wMGM02t9Om tpvMaqNVY3BMLE0apC2l1RgEtUaNVRC5ypVk8MjoV2KjVNK1uA17juRQlrIoBAAqKfRFJg0IWFE1 3p8UvQJ0MUsrmyDQMWmSyWoBoKEOUKvADbSm47FzyOgWLLk4q/HjnLOB02G/iuRRkd5ktA/Omr2h sG/vdi92/RjbjUdCB7F8IrE2dxrOYx80HMGu6HE0ehBM7Ef8u32hUDy8Fr7AmNg5urtfW733+09D 2/33ce/9xfl5fHc3GF6/OAsd4C287L/e2VjxbLmNNg1xAVTYWxfJhTkYACIZHCYayABBA2hE6qRp LCQ60ND4jQAgwYSkrPDXDTrRIIX8CCakFCqJBFmMY8MDdqtKo3OMjveOTbgcOrtWZ9NhIBjwDySR BwNeaDJjg6KlklMQFAC0/vtnAJAvawLHI3c7g9I/12sNrv6FucCSb84ZOA09foTWLh9Te5Hzg7P9 xO3j+Vl0MeS6SeS/L6/P44eXe7GDfDK/fVK8wi5TOL5795FJBSv5/dvQzkEtEzo6vDq/Onr/xC7A +d1+KBEw/0UATE86HHo10jm0BptbQ/wBLeIB0BACzQIdqkiz1Uon130JNABUAg0AKmlGAYC6dAdh b7z3LjE7Tu5cQKJNPTI3sbIRipzthq7uTrsvE/lU6LL6nQqGEotTy7FgPP4QOgx9vAeP8g+x+GIo fBGrVb8z+cph6vsxdRCOxm9CnvB1eHYzHPBtbnuHls8jpw/Hm2M9I8YRl0lncbjtXQN2tXtobURU 4+2kVWsNep0aiwK9hiQGyfgMFRQb00T1jRsdiSgVCBKEpiZosg+ffQP2gEkoRcD40DRqColYNTRD 3Y1ilobElWbCkqBX65oyYi4b9r85WEBo3eXTAgCSu+U5+YHYO84hHPAGLqbvmwCwuh3TtyPb+yF/ Yuc8HsJu6MnO/sfJ5+HRfW/k7j1+vxPeOYrvRKKR71Ti4DpwNJs4CN3fXkQi96Hz4M7isX9xeeo+ FnYtn3svwge7oaOTj9OpyOPB0cHl93H07mZsesPb02XV6jRarPwNeg1mJXYpVRo9BoBGqjATpeOv IiXDokpsxgJVzdVTCdjxwtzE75/E2bWY/OQOYmnUEP6Xeq3VNeFbHLKOqLXWyZkNn2dha9JqMjkG jFqLQ8SOIv5xmLcqQdtoqpEd/2ZzNmo0fCKoPCxBuc1ATm8hBqmNb1T7r/tjO2MkLyaINl330NTC bSAwP7QdiQczofnHjzz2Rk8Sid1wMBGMRE4GY4n3fDC0f3J4Gdo/zOcy/t3q99Huyfn5QSRfyadq n3vRxMlhrvJweBmMXX7nKtj1it/tHxyGe/4iADYG3W6VTrAb7RrHgF2n1Yg6lQwARAlelVQ4T+5G lkt69c27jfTNUJkciGlM8heEdgCgZjJX4MrhyD/Qji9c7y+5VWR0v8Zq7Z/yzC7shU4OYod7kYng ZSq/+13MZ1J7ib2oP/RxfvKwdxhJVb4PM4l4aHsHu7G17EcyVfvOHB0GjwLRfewGhBI3y4HIZiAQ 9W5dPMZiJw8XnuG+nrEto63LOWpzu5yOwaHwiMau02l0Oi12Mu06kVyOjbcTfsMaPQGASKYK4w+p gZjoAUSAQEYMS54nkobuqfAOVOuspN1AS3rkJG1qMBi0jfoe4h8gaberSAcSkpxaQco7EqBIACCh Q1Vj29IAaFzbgBATxqYBwAzOQiPezVvPBSlwwD/UPGhc2NkIHe2Hdk9OEkcfkSA+w5/BWj543H8d rzwEQrHEVXxn5ziUzBwdxecvL84ew9un96Gd5dh+KnQfj6wtewPHkWF/3HcXu3w8e9xPRdZiH4cH R4f5+PVOeLLbszYx0KWzi8SbMpDbAw1aAymyMJAmBAM+zVgOqTBDDRqCVJEEWTGaDEQcEbGvFzVk zA7SqAz2nhE7Ujstdr1Ko8HfpTEZ9KYx70I47h2dMVomxzYjp1PLvt6RAYdza8wy4NLqdQ41mU9k 0Au6RjNSRwA0hJUAG2qsMdAYUkkDIJsyqoQY2aOhvlhkiASHVVqn0bNx7wkfX+wtX4f2Pyqh+ctU 5iAciWMZGvk4ycf3rmZCiUrm++TkKHgZesxksvn7x1o+dXh5eX5ynKwl85VcOHbwmKrWzr8PU5Gr zPPn/nnseg+z4qHvLwJgdqjfpdchk9mis7qtFp1Wa9cqAGhMCGgYOVFLdrFeK7QqYjDmiZ7TS9ZS OgeqhgZoAEAvUKUdoBnwbgoKpEJtAEDqft/N+cIkuYRe0Iy7ZhYD3qVY4uHk+ONgb+gj9ZEMpoqf yUzs4SR2kUjtX4XihzcflcPvZDwRD++E4vFcKVX7qHx/PqaCR3OnB/v4wO/uXEzdYUcgurwUy8ex y3btm53pHvaNOlyjPY6Rbtf4dF9sUu1wOLQ2m1aKMomiqMN7WE9GEWKzLkCtSiAb2CBIiSkSqsK7 WiBVUyR4SNBAxuTaTPauyX6H1WpRa+wicSKwHjCIdlJFJh1+fPJFLcaEAdtKvd7w//w//48oRb3x DiWDiqUWGqCXI9fNGyRJMJwtTGBrXJSoerMRd8K7ujZ3bJA6nfTuGac3ET0Lfh/hw7v/kYoEj+LB aj6XTO25Qru5+OLR2dVuKHF+fZ77PLzcPz58OPu4v45MJc4D4f186PYkHvB7V6M7vovQfDwR/P7+ TnzEo3v51NXjYebgPLE90ru13Ts6arFpbAYs4TVq0U5yLDaTaIAGTFUt8QqwJsJY0ApN50CQyi6I 2jeQBnsbXnWdoLPZTFsrVrXT5Rq1qK02EpIaNWmN/p1AfDc6vO4a8/RenEUuotH1We/AwK2/f8Jr tJtdTruW3NCj0hk0KoEy8/KiNe5DaAAANcYLtOaxwt8BQGWKnA/d3XYbsCo22Hp65gIXM5FE6GDv 4ezgIxda3M0nLy82Y1iGxlKH72ehYOB8H4P1aP/wI5hI1d6f88ffycxn6jsVerip1JLJ9+xFYvcj U63FPz5SsZNaPXN0EgvvX6VqV9w80P/Vj4Xp6W4sex1mo804PoB9Y/zwZAA0u7CkwKxBa8OiTiXa tMQZIHEygx0vOiIxHwnC2OKLelUrPyBFd5RSD9BUB2S7S6Ui3AxSsnXtK/6L0IyLmAlBPelZv7jw +WIn8bNo6jCxmsoEk6lUtpJMhnZ2z2OJj93gzsFhLFi5SiVjB/vheGL3vFrPZ/Pvj595bM6WwkdH 4cTRZejmNuQPxcLRtXjl6uTgKLQ8tbIwEx0zz/SPmIc8MyOzE6EBS1dXl8ZkwxLWbsGbVmsnD12P NBaRuKM6CQAaaRgskTt6IvIN2NTr1HayPUh2Sq11uka7Z739W4NOtQ2T1C5qNGqbVWfHe55ErfEJ ENUmk81gN9lFrV0t4l2oJk4GZggZpoFXjgwqM6BWqQxqXr4BVAwAENU+CNsrlvTa7oU53+YN/rlk /tmkz7x6cB58/8Re0dl+JrX/cZTIP3/mPvMPw+eHudB1Khg82bnajSWytdTh7sPH7n4+sh+aPTtZ 9p/kY7e7JwG/z3cfOr4JRfZPPj7y+XjwaC+UT30EH5OPZ0cXGxvD4dlRl9mkdRh0JqyU7eNOm67L 7VYboNZGYKDRYpcA/9euw5ZCTway4D8JGj0Z9YhXT6vuMmndZo110DW+HZgYHdxa2up14XOtt48M TxrHQ0eLu4cx37zHH165/g7FbiLzFyHvTOh8cyYyMdq/NOZ2aExGrQEvaqOptRmAEpqDfZEMABUH gJYXKlDOLJLbEQWNMXTSG9nsE/GGEI3DQ75weDpydPZ4sH+0G8ydX5ynMofbC5EEdkZTqcpl/ONm /6CSenw8+Uh9n+Sz78+p0MdHMpdJve+EErVK8j3/HDt6xDqgsveRyp+fZ+upy93YxdVHspr6mwDw rMxtuU0Wp7PLYhzvd1vtJpuz9TXU8HwRic9iN4jcEKHVOY0GrLgMdrVW7dBasFZGgsVqwhzG58Jk U8lPADWn7aDmACFVAwCNGcQkcgvZwKJKY/NFfTdD/QY9lhqmCf92JLJ8Gzo7342kvndv8p/BTOYj V8kkD66vDs5DeEdfPwZ3grlUPnl3dHB8cvB4UK1/Pn9mgp+1yufRXOTyav7g6vEhdL57e3B1F4md 5PInu8G4f3vBt3W3Mr467Zpc2vT2bfY/jPaMTvZojA586O1G7AtgAGiw/2pQOw3E+Sd3OqpUWl2j WRL/FRH7brO5a9TaZVHb1MRnMFlHljx4jwSupyZHhjxj/Va72mQZXXGZjBbiQGjsdovNMdBlVpsn bfgTtxrvQuxvaLHZNOlJ/NsgYJGsEgUGAFACgFLTgv4EAI1ly7PhW4wRMa62aAcvRjePrjK5bOYy s3tSSR2mTnY/S7XaZ/7Mu/+dC+1XkvmTUPAwdl7M5T8Odz8uE/mTo/2Z3YN731kqcr97dLvmn4/G z0Px0Ml+KoXxe/m9e5JM5YO7me/dx1h4dTgScPeN2mxG0WEUnXbjmMvi7uvrtWqg3YJhZ9DYLVqd XWt3qImMwmfeoNOq9WqD1m4waTQGtbt7wDY8ZnJtbi6dHAcWFgKR5UhgdrRLtPSuz7hcVx/hx9T+ 6fFtYtcXT+6ePeyEHx7j4aPD2PqJ17MR9Q5P2pyTNtGCPTgDUVRSlbCkn5oAUDXXSCUFZAlVJQDI N2KroOxvQaUZ1GDq2T3yROYmRJNWJ44uefx74ZnI4dX35f7l2VFtN3YdzAejc5H96+D+R6ZyuPdx cnbwHtw9PMqnUrv550z2I/GdyGST+dpO6DD3iQFQOgnm89Xc5843VlCJ5/ru1dV1+DH/Xsz8VQBs BLAZdI06eozOAY/LbXNYRltfEySzjvW92mbX2saNDofLaJwcdJhEva3LaLF0OUZtdqfJ6Brr6xKl WolRkfSENBDcChpKtbGAtMWR1VWpWgBAdI84flAWx3xk5aJ3TNTrVHr3xk3s+noxlthNPJ5/pC4P 8rVgPnlVqeTzj3ePlyeRYDAf//54eMy9JzPx3d3rq8vgR7WeK+Xy+Uy2Vtv1Xh8eBY4eg4nzj+DF Yyq+d3SQ/Tx/zJ8vRrx+T8g7uj3bN3YfnppZHEr0bUy6JnQ9Zmwy7eM60aaxa7Wi3W60uEliG1lE 0jCts2MTgpW9AQtXjX3S6xnrXugZdJkmuyzYqjv7hiO34f3z88uHhfmL8OaUe1znHpi9WRuZHsWr qDOODIyPDwz1DI2ObDjN7pktt7kvMD7g1onmrhET1hLYX9ZqVWTibqtYttVgqFe15mPAZqMGXc+O qNFF+Fvs7qWNreXInoh3raPH0rfT738MVp7rlcvPw8fcdz5/clXDAMikDrdPPmqhy2wN66JUKhzC AEjlj76DB/nHx6uNg5NT7+5HeHE/eL0WPj5OHByc7B8kMvnPz0Qi/xH8xHrsPJW6Ch7s+z17Ede0 y+R0OsYnbT2OgSWP2zM3u+ZSqyxGp9OuUVtGHO4em92q1uHV1GJzajM5sHjUWkV3l11jW/CPGX0+ 91IoFAqG4uHFyEH48vxibNDW5d0ObC3kP0OpzFFoJ/GYutvPYe6EIlf4v6kk/raL07WH7fUh9+SY Ues22rFuw89GkCoPkdCsEib3mDRdgEZeBTVarhoRK/I3ekHJFQqtsYJQOz78fbh+43WJVrVdnAjM nSainsjHZSoYv3wIVb73w/sfj2H/9Vno8CCY/AxiNhyd5B+PDoPvKeytllK5w4PL63wxk8+FzlO5 5HsmWbrMVz5Ktc94MP/xuFuqhxKHoVgwmSx+zv3FGIB39XRpcXV1eGBr1N2zvTFichoHW1/Tk6QA CdF0jbu7Rrvd3X1bLlf37NigXe2ecLnHXT295vHhrbnVzW0PBoF9csszblWrmjkAoaUApBGRyNAA riDV+TUCBEBu/SZda6MD4Z3h26VukeyO4e3zRDwWPtgNnqWuPlKH33l8spMn+U/M11Dw4yocDGbw dsYuVa6WvDy7PDnMp96rpWI9+/2eq+dqV6vx1OXpZerj7OAzE/moHO3n959zoWDlIbIfuPAlpiZC vtmF0Pmy93jubCrc0z9j9rhIdaDLrjVic60zOAd7e3rU5P5Gq02txm6giXSEqLGw1oh262oituQP 93rWR7yeCat5dGV7fTceCu4GMx8Pl48HO/H+Xlt3b+zwJBCetus0o2PelcHuIe+wH1vMIdfEYtSz dHoytzJj1fZtzPZYjQ6zVWPVGex6tahqBl6kBjipmleKmUoAaDpQSKlnl0ZzKyWLxv4p31b4JI7d cF3PyuT0vifynarWy7lgDTtQj5+Z78cqBgDxTM++K+epejabOcxkFkPZXDKVe8zjL6SC34uJ84jv 8TLsD+UT2zuhu5MjrG0vdyvvmKzn2JjlvpOPWAKnvr8fL/yJM9/qRNeIc3iid2TM5doOeMK3y4kN i808OjaqM45OeCY93h610TGCxT5GnUPncqlsOvW4unu21zVxvT8zchybCB8eBpMn+HyfpEL54MPs 1kh3eOfOF85VDz9rVwcn36na4+FzLfNxEEvlKvlK9gN/40nsKLY95+ldcVuGBm0Wu9GEfQ49qQuQ 3C4pk6sytAAgdyc1oqpSnREBgL7ZaYwaw0wb32Xq92ZS/p3NHo0ZS5iVW9/O1a13L49X6Pjy2v+e vwqff1xeH8cvd/HJTyYPw4/fqYOPx8NgPveRf38vpWqHh4+hQwKA/d3P7Ptn/rN0+JnNpPESfuTx wtXrO6HU0f5HJVOs/U0A3B+Hlh9C15uri8ODI/uxMdt411Dra1jp2rBV0qr7+rt7VzaH7u83PbNL i4GpAWffxsygq3fL5xq6jyVi11d3K0tDo9OB24Uxk6F5Da/Q0FaNhBkUmndxkFYDJDRvqhMaUUap pkvsHoqcb4Xne0WNSWsNnJ/t7u9cBy/zj+/fh6nLPHnqmf2P9/xlPv6YebzDAEh+Zj5r1Wz28/s8 +JGqZHKl51K9ePlZStdyV4tX+cOzq2R+97Jai6eqqcfKbqka+shd7wdPd4735zeO1qLbB4/+7VD4 ILTr6Z4bW1wxdg2Yeo1Y5pixT+ta296aMIs2h95pdmCf3WrVqPR2E/Fm1e7+eCq4dnLm9d34Hq4D My7P+dUtlsaZKwykfB4rvKDXP7q6jKm0f7k2Oun2+HaiK2u+Rd9Jwnfk7+493794CKbOo/6xrrXr qKenZ6DXZeuxq63IocMWSaVvkFG6dwMDQKVqRKcEadKGIBfTkKMvkjY8cmWFQADhno6eLoSCCa3J 6NgKzCwc+c4/8tmnQi6Vy2Sed2uZZKpYzOUOLvO7B9iLfy8/16upZCUar1aryWeSrTrMfKfOd27u ot8HN1Ohz6v4w/5d4ihDrFatUq1+B2u1YnY3s3uV+axgubsXOviIX2+NrbhOvYG5mfWJUPj46vri Y75rcrBvs884vByZ743uLA8Odk8tDBptFluf2+8TjS53j3FzZ+90/vFjYSN05EnkU8lsKv9xhf3p XP7qfm49mjg/mT94LiWz1cPgR/K9lM+8FSu11MFn8blWrWfymZPD/e/zu9PIsq+/f27OYu7q7TMb bQa1DssoLEU1eukiBEPrLnOlPVG62FholHZAg6FZrtFs82iA1bzlr2SioftRndtmNnmjgfPgsu88 c5DJr+7fb6SSwchl6jEUwjsvGDxM5h+jh5nPK2yHLt+z2FhhBVA7SqXOgtnHYO7ysFb6/Ewln7+x QP0qVoPf+aPMR+np5CGTv8pX89ma9y8CIHZysBNMXUX291c3+j9Svv6J0eHW19QWi9Mhah3WzZl1 /1rEd7B7sRj1X4fiK4Nzm+vDvZu+6PTcfir/eJYPxuO3K77weWTKqCYhcLJX9VLxgID0DQA0LRZW aELjlnmpbk7KCOMnoNF5vcdHq6HYlsHmNI7EggdXu6GHFD7CtdRZ6vId77t86uHoHcur3cNKMIRF Qa6SrFZzxVLt4wHv4WoSm//nUvGjki6/1w5CH58HqZNK5ShYqu7mi5+p7Hspe5LPXgTzewe758eL H+GT/avv8MP50Ukwde1dW4ovD0yvDMz2DCwNd08YjRsnuwGPy9EzaOlydVlMmvEund5gcartDrNj xf/9+R5OBQP3lyG8DY63opl8LHP4WPuo1Uu5XO0zlY+FZsOxDHa28zsrG3PbkceT5cTNTeQjtZPf 93iCwZM89gpPQoGVh+/Q4nT3oH99stfkGEADViy6yKxoIlVJtYAKL6aqGTOVrL10Hw9s3s6LBJ1d JHl0FVlHQePyROJT5/l9i8PtmgoHph79l8F88alAIv+fpYNcPvf+XK1mD7AguPw4zFe+nsulTK0W P6hVn7NvuVwmjw9g/iNyfx0PHu6tn+WCwf3dSPyq8vieP8zlnolFq6aLe/lgCsP3vJLcfdzNBA+X l7YDhzd7x0t7K1c7GNGRZMS1sOG53hyav0rF1veDR5H5aOLaN2HsGvVPXYYmh5dn+/tvvvMfJ/l3 f+QgFTh8T+bqNZIuzyZLlY+QL3aZ2j28SD2la09FrJ+rtXKlkq7nithiltLF4lellrzKfycPQieP 5+HZwHxkcnQs6p8YGVBbzSYDwmJO5yAhKpEY+Obl6A2fScKpCpHL0shykoSPSpoHQ+oxpQg3/s+I N5p7Dz9Eeiyj1pGBwK3/5Ht18yRzl8oP3nm3Dt9TsVT+MHR+Hsxffb7nj45ug7Xq4Uli97JSTB0W U8/52nc+84gdgRSWW7l0JfOYz2ay9WKhnsUG4qaSeU5/X71/Xn4W93O1qb8IgJPU4WEqmcIAPr1d +qydR30jsgKwuc2uEYt9dOx6dvs8cnaXz2NHLXz+mNpe8c8vby1FtnfWFz8qtfxl5TOTP9qOXuNN 04UFs53cyE12McmeI5E4sdh3bohakuVXNcprkZRRI0U0KqRz+ue3D28PDpZEp6t/5iyzf3n1cJI/ SH5WU6HUVSWRzx0e3lxWPjL4dFU/Epmjy2Il/1z8zNazwf1k7vk5X3qqZYvZSu2rnPpMXOZr15/x XPXy+wkbludc5rn6XP3+fL79/NwP5h9OdvKJVOryO3G4nz/IJ1ORiP8w0u/fnvF1T4Tn11Zdg4up fNg/MzbrdU32ThqtOteAxSBaJ61drgl39OCzWj2o5f2n+Y9KMhj0xbO581oqk61Vy+VSKZvLVL4f I/sHuWwVm8n57VDoLP9xnbqKn1Uq+Oh55zL57xoGxcdVKPz9vhvyebpDsaV1i7sfDU1qSXBc6ihq pNBJKVLjAg5IbqUnQJWqBwQy0hmpLFaSX1NJAx1Uur6Fnd0oNlQ95sGF01AkGlzE6in7Vsjla++V 0lU1/1wr5UrFfKVayVQuK7XCc+HtM1sLfueqdXyustiu5k5Smeu1u8urfNwbrH7kd6+uz4O1o9r7 Y7ZYf65UqtlCMZx6z+Sqz1c5bNiOKu+fe2sHu8mrx4PFD/9HPP+ZiOX2ei8WfbvxaPw9d3L7nUnm L69S33ero4Oe/d33w/XTg9jW3EESn/hKLhHMv0fytUqxjB9TPluvPmEJEHhM1lL56/dyOfuFF7RW KhaqufJb9a2Yq9cL+E+54vtHrVa7TOCnl8CW58g7MXu0P9s77XSNjNhUJqfbMdHn0IhaA5GbUiiw ERbAi4WkER961KjJ0ojkrhOiRQUpeyqIUCV2+y+qn+H90KBzcrR36NZ/u/s9u3mQX79KmRZnPPvJ fCSVP4rjE5+J53IfR7uL2LX6TsQPUrVS5rsUzH7mPt8r3yn8n3esXsu5/Dl+taX6c6Fc/fwMruXe sxgKnzUsDuY/a/N/EQCXtY9kBsO09hl6uKniFx/qnmh9zTExurXRYx0KXPquU/HgUaWye3m0gx3x xGp4+35j7SRyHr1JZouVYBXv5uR+bC+TfBwwWhxGMi3aQCwTicqQygFSVUNKRfFW1uD/kDAgyQKT 0mOMX7zhTSPh48B3LPi9bMcuo++yEno8PDvCh/Mz+x3GhMHq/erkGAumyud77Tl/Vjm5KlW+68WP 6lMJy9LiU/2jlH7P5bLZXKGcr8TzmepDLl4tBb/L2c/3Irb/pWKukittV2tH+c+z/H4llfy8OvzI 7FaCn1gonITz8e54Ym1tbuUoEb/ZWNipVHZC3s1wxDux5DJ3OXtdVoPG2T3R7Z1znbxXS6XKc9If fn8v5vKfp1fp0m42j/+y+FUoP5WyyVwlFXw8LJawuc2H4vmj1Gdlt5I/CFaLtefK8nLtPV96Lj4n P4JXldzlbnh16zEYubf0T4veaTu5dk7qjNHoyLUtIikzkCrfAWkyUJFphmRsAam6FwWDcVwt6EW9 mnTkqyzTC6HHu9D71czo8OnO/kks6M8/pmr1r1y+gkX0YzVZL9aLT8VaNlutVT9ylUKpkK5hq5qs 5p7S5VI2lakVz1OfD4uR1G7ywZsqppIfl/uH77nLXOWwVH96xgtcfC2eHtbei0W8BJgHWMIWv6OZ z1wyk9r/DOUTn7mj8+cHbyI+n0o9Hlbrh9f4lOcq75XPq+N+z3bqs5rceUym/NGP2vNzJfecxF9N YBNf+nrLJvOlcqlcTaaimdxz7nO38vVVfMWOXTWdfinlyulq+ameLr2+4dfw9pl8zmaDV7lq7Xs3 H8qHPH7stfv8E7Njc5P2LtfKgG9t0KbRiSpRT6xRo0MZkSCuVIqpIkkDUtih0dilcQYqlUGr0ut0 Gpsg2uaip9n3yFGi1z05tr50HAhfHW74jlLTB9/jm90boUzmIpVPJHaPQu/7z8XHj6PF3eJTai+G H+fbZ62eqtVy+Ex847XP5TPJ3Fc1FU5Vqm/1UuEL0+wjUE3m0sXaey5VLZ1+18J/EQCp549crVgj Qvnjo1Qu5lKbcl2Sc3ZsM+oZ9T68Lz7UTvL5ajaf+TjH1u9jcW/71htJXR/EE7W3dDVfwmzLpfbj tVymZ2ASExgvOQmdGwxYgukwajFmbTaTTadTG0jFHSCpBbVaoxF1Ismo27TOmeu9zRQWxsfjY/Ph KHbWv7E2SR4ma8/BU2wvj1K54EOoVqpU33OldP4ydxCsv38/PX/X0un3SrX+9VSpp/F34zNYKFeK B5UM3p5X2af84Vcxmys+468Wc8ViPVyqftSwR/xYrdSqwctKlcC6+vyZuvvc3fpOhe7n15P51GV0 /iibPf/wh3Z3jz1TE12TE6u9XaJ2fDUQuAmPpbKl9NNzuuIP53JPpc/sef61HKxn6m/lUuG18PX2 XMkWseuSr9frpefa4WUu+JnDsrB2mCk9ldLZ8F22lsScSGNjgB3ay9RJYDZfebyxrHhN4YBx3G7V Sl0ZNqfWYJfsE9axBkkJEJ9fSrSQWc56jUWr7uqxq9Rag8WiNWm0o7Oe+Hc89hkMuBYOznc/9lOL nx/fyfRXNZ/8yNfz2U98fp7witQxm0rfz++FNDZJ2AnAWiX9VX4rXlay9fNU7ihynLzMxVeTpXwO y4NatfpezWXSaay9n4qll1IkVMWG+AkfQmyw36rpXKSafa7WPrFc+zzIPadS6bPtj2Akmavl3wq1 g0/8zcUcZuHutD9RKT7hR1CtPYTes+VytfhWLdVLwUqxVn8tP2eS6cJTIfueecBPuZR7z30Vsi+l MpbOhV9P+Nvx/359lV7Sxdenr1wuXS/lP/HWqyRzZ7V8IJKr3UTO58IzEc9o39zFzN6+162x6bRq vGZqqZYTH3N81g0kJq3Xi6SMC2tTjdphU+vIpWd2k15ttFq6dJbxxchx8X0vtTs7MuqJrsVv9x6P vL7gbiB41Ocbngvlk/58KnS0mwrX8k+lg+R39KRe/oxEgsVqGVsjrFuxzsqmTk6q2RrWSoVicvsz h9lWKhTqz9lKNJt/T78V89XKc+nqvbr3FwGQfAoW60/VfBk/g1z6NV2q7nhaX+vyL4T35/su8tWb g+IulpClai5/dlArfYYf/NgrquzsHh5l8QPBEPhKl2rBA2zgXC7P7IoTH22txiCVy6gt5GYuna5r cnLU7DSqTVaHSaXXarocVovabjbpHA57l3nAFzr3fzy+10JDK6GTWL4YzmdSqU9sHUof4WCmmv+s 5h+usunqcyab/sp/P199p1P5p7dk5emrWsymX8ulevnwPYvtQ6GMz30un66/ZbLl2u5XqV6t1nN1 rCTrpbfrdDZZfMYaAr+XUvIqW8+XstVsuvgeqwVnK7XH8I2/mqu9n9yl6vWTWiSVzOxu3o91jXmj vgG1beQ4Hno8G669PZXL5UIlcJrNfqVrb6nqSyFZ/iynC/XCy2uhXKqVnj6LlVr66empnk2mSqlc 6e0znc3n3r7KX/WH3XruHSsF7A/msvW3YC1/v1rJVuIW3/3kyY5rzDGpE/FuNJhdVp1Rp3PYNFqD oNNhbSri7aoh1fOCVksaGifNxvF+u8Fi14677ZNW5wqJKeyH3vPHfZvJs8v3y8xNDrvV5a9i/urk 8S2XfS+nvwqFKib901M685Qs4ANVrGfw8c1hFDwVQ7l6+SBfDYain8FiyIcfdfE5/1ks1Z6z1WL5 C8OiUK+/1GMXpVIZ8+DrE5vtr2LhLVF6esNK/bmUy10W68ns12Xo/T1UKT1/fr28pXJ4k6SfsWjK z16nsulCKfdcf04d5fBxwD+nXi7jE1Oq1F8LpVTt67VcKGYqqed0IV0tVvGBeSkW0s+vL7/KpXRZ Wt8qBsDLV6GE9fRbrVQup3O5Z3zywqFSNrGbiu6uHka3pm6u/MFkZEhnMZpMeK1M2PITW6SyYRyQ kBQ2PBr8NwJJ6jqNNoddYzKZnaLDNep2dU32x2KxYurk82hqwu0LhR9D+8FEIJCKxZN7S1MzU6HD d1/qcu/jrLKNd0A9Xvs8PnsqVMPhzFuuUH1K11JFTKfn/MFRsVQMFnOFUi1WxQ+/9IwVIl6o6+LH 49PX2yXemPVKsXjyFwFQK1/Vv76ylUIaK9jyr0K5/hFofW084g+l9hbiuef9x/ohxjjezand/cpb 9e589T7ykQudZB6LhGnpr9evt+JnPlvK9g/fXwQmsanXabR2kcz1Ntrxypssrq2t3sERl8U6Ojlg 11ktfaMjozrjxKhxctI00ec6PTmJPH5/5k683qvUeaZ08flOQnu1aunj5qSWfcdWej/zjE8z/k8B G9fHy/RH5amcy9ULz/Vi+aWQrqeTlVL6q/5VLn1lq98FvDGqX9lEGX9TEm+/AnZyS/XEV7VWLxWf cunnarqK33vlqYS92nollkv5qtlM7Dz8XCxWU/H3dHo3m8D6Mn8R7utaCe+FXQ5370E++Jnawqf+ 6+v1peJbzD6/ftW+qk8vhSz+f+nXJ7JBv+q50le1Xs2W60/lt+daPv3+/FSufT0ni2l84tJXqXT2 /eXr6fXrCUuJcr5YjS5XS9l96/zdVurKs+DutqjxxtVObo2YR63OEbcOb1qrVSdq1SpRrSVVtAaL cdzp7Jruc42O2dTjDptrYnyrv+82PBO6PDjJZ+LTi9WjYO6xcpXFSgczOhnb238q5b4xt15fc2+F XBmL66/8F361z/VcFlslbHqfcjH8pWAyGzzxJ4OlkK+KUVavVetPuXqx+Pb1VcantJx+eTsPv2Fe lAuF3NNr4bX+8pUpF7Amyj09FbOPpXTt6RU7jNX9JFZnhV9flWwWCyOsGHK1zbMKFkn1Yhof3e9q /fWl/vxVfn0t1z5LSQKAYLHwUi48Y0lSx1sq+/ZceP16yb6Wi6+/XgpP2MwUfv16rb2k6y8FbKxe v9JkRb+wskvWS/HEU+kqUwu9R2rna3uHtVAle+S1WrHVMTnI7VBqtcEkasj8EoFUZeOVlGq11RrT uNtqttrMXa5JcXx60NU9sTVzshMv7l7mTvxj42snN5ng0fferT8fTtVOA2uz26FQ3vt9Hn9P5KKl euHtrpqN7aYLz9GLXLn2+ox1zWG2hk3iZzDzXC8dlbCnlTsqPZcx8fHGwV7MfukyXC+Ud3PZp9Lz W+nwLwIg+/WYfi0U8VpiaVb+9fL6lZM9koH43UntKHBVqn/n05lPTLbyc/DoIVku7j2sRBPv1fNQ 7fH59RWbggJGx1s2i99u3+z5SWTMZLFhV9ahNTnHJ8eteI2Nzhn/sm9leGvcPDHcPW529axOrwzb Jr29Pd3DXQu+3ofv4P7uRzJ3FA3kPw8+S9Hae7BWKeVqz4fxSK6KffgcMRnppwzeQZnK0+V5+TNb +sKedAFb/S/8wrGkxgAoYJNQLzxlg/h1FbNfzw/lr0Llo/xWLaQxgesfhSxmcx0zop79Kl2W8UnA hvE1nYtV8/7nUu3kKlYvlUq1fWw2g/UPInpC18MDvsTJ/vBkty9TrWRr3tIrPj4vGACb2eeXr9pr +uvXa7rw9pp+Kb++4CP+lM2+1okkKeFnXqpmCtmnr0Lu9fmzjr/++vWRxBrhpVzHn+IvfFXT9fAF 9g0OzOHEWi6/tjzmHbdYBkbVE76ZwX73oKfbiq396KQRUwELKjUJ+Oncg0OuHpfPt+HqszlcZuew p3vN69tPTO+cHX18V8484dJhqrqbw7QrZbFXUomFEumn6i5ejZfXbPm1goVAuRAsYwDgt1t9zlWf vrBsOa+9FTKZ6uHRVP4xndh8Lube0lm8oli9YjuBAVB6+Sq/pC9DZWyp8cnNpl9eX/C7x88Ef1MV b/rsJX4ohVesO0pX34WvzOuvV7ys+Pym0+VcNvxdfXp9earjX15MYQD8esMG5OXlK1etp0qvhefg GwFAKVctYZQWsGOH1/MFL3eOACBdxi/5BbP2JY1NFUYKfi1EErzilc6V00cHX0/f1eej4mMpGPmu lQ6z9cztpHOix+0cN07ixbNprTosOQ2kaYnUe6q1GlHttKit7pGuSfwtrq0J0eUdGvZsLC8dxk6q Z1gE3XaPzh/t5SpXqZvwdmovV41G7wN3ocVv32PooHpWDb+VXzEA6qEr/Kij28VCFRuBcimPTWq5 Xs1Ui/X65VvlK4s9hTReo9ob3jnl9Hf9wFd8LWDfKl18Kz+l/iIA6oUkXuniF/6/0lf5F+ZrPdT6 muvg7KqYukil05VcIVspYuSXTq5CH1+lUHws8p2rHoSrh8XX1y8CZgziJ2yEn4b9+fz5lsNstWod XWpzj6t71G3SGccHvHvXYd/s5sj4tHe1e8LjCQeWV53dp5vDS16XP+I7rFWCBx/57GMoWstd1urR WuYgV3mqfecur+azOazIi8FnvEfKmafCKzauRxG8YbOFp/ozdgfJvsDkxTKy/IrfR/rl6zn1gvdZ vfz88PX6Wkt9YTLj73pK515LNawlC1/YgBTeLr8KWF/msKAsPhST4Xo99/GRKBOlgwGAVX0u/ZYt HoVW+qMfl6nZ6anj6hvWdIv4oOO1eqlNzVafX7AiLZDtiU1V6RfWBdiopos5LFGxwcIvtV56TmJe FF5zL9nPcvnl12shjzcH9mOz+DXj31J4K5SvY0/l+u7ozeVOKRc7XrgdG+8am7D33vs8va6F+fVR m83RN9RjsWEw6LAKwF5r3+yqp3smHFmcHnK4hyZ7FlY398LXmdTWXfyxdpm7mtsrJz+zoSrW12Wy armDg13sQu+SpSqUvl4/sRB4LRzi514oZZ/en2tvb1+f9c/L97fXXKry+OgLXn09BurVWhovM2FF Ha9Z+StXwv/g5Su/S/6LafaMl+Hl5dfL18uvr8Jb8aWcru5i04aX/LNWTl29vibxF8tPmZdfv4jP VDpJltL4wTzh313P5+ovv9JFvHi/CtV0+hujoJT5Kvwqv5axWEsTVOI1xT+//JquvJATj1865m6h /oq/C79+LAMwjX69kB/9XCikDgvl/NtT6qmaxqYZu+SlcjU25J6Z6JmcdPfbTF0OfNqNAxa9Xaez a2x2m1qr1Vp63CbnQP9kf8/o2PDqtLbbP+1ZWrvbzF8Ha5cfpfDtTP/9VbyUPchEIuHHo+ficSQc OY9vPkYfzx7rH9lrvJ6lvVw6fln+erq4rb++kQ3wVMVW/ytdr9U/395S6cpXLVMjmrGQw4IBf1Se znyVwmslWcPkei1//kUA4KXDjH57fXkhwVUMgJev/dbX+o6+L0vJm3eiVF+fckX8UEo3V7H9Qv0h NBJ/z35erWWDNczv1zoBAHbe0uX0dKSau5q1up1mW9ekfbKvd3ZkxGgZHx1ZPjoLLfqife4Nf3R9 1j+/H4lER7zn4aXA4krkLIw1XOYgmCoe7t5Uc4/Vp2gltZN7L+fjH1cpf/ZzF9upVCn78lrOY6tQ f/tKbBfwfsQquo5/ewG7iC9FbOeevl6TuUIZY+z9168nLE2yD9g+YY/76xOfAgzl+stT/gtbQHxQ 317Su/iAYuuPd3X9qpS8wxo5mTrAO75eCiWfXnOFevkp9/wdn1vZ+TysbPpu9utf9Xo99vUL/++v l1xguFL8VShKRwBvzJcsBgDes6/pbPXX6wsRrC8v2VL9Exupl9fcr1r+C2/519f3Gra7L3W8qV/y JGj4Wggl8PY56b/+3k1nD0KB2MLgiGfa4jneDqx0r+1E+01Wt2dj2Oxwuc06nUqrM7kXbsNTnrnQ 2Z5v2Oma6R9aX4tcnlwVa57jnWB2N3vpfcBSJ7dYw+8UeybYb049HmJX77BMAFAvYACQVxz8IuBM poPZHPZqQrVaKv/0Ujr8CD6uXx0VUoF0NomhT/79a/0LH+RCtkTeS6EWxBuGULeEV/eV7Bp8wF/T dXwUK+f4W/DDyNUKn5cvLzn8xUL6EP+3nC6k3vJYo/16KT3hX/6UqeGtV84W8L/F7lM5VcLSCR+b X+RcY3bi1cE7k/xsvLNy+JRjrYF/lAQADA280pjz5S/yu/HzJ7Iw9fqV+fqq4H+cO6p/YV+8UNr3 jMwOu/pdI90Oa4/T3mUc6LGoTBaHVWsz2bRqjb1raNDaNdDX3+0anPbML+g84elZb/jM/x7L5z+C pfv5hent3ZMnvB+OY3fnqfpz7OY6cXTuw3bwO1iu5UJfr79yoc+v+FG5/BS9xcf/hWAKuzv4wZar 6d10OlOufKUec0Tp4GUhYeLXbP18OY/3SzCFXzHWkH8RAAUJsvi1/cKK6pk0JRTOWl+bOcrv1j9j n1/Pz+lfX7ncc+mlurYbuSjUz3dGDnLZ4KW3mjrEHtxLCXt62CRgMqdnzuuloNc42eU29rhME56N QP8Yllcjg9up4H54LTY9vhQORf2RneD+/t70ffBhajuyGUolcl9ftaurj9Lhd6hYe8ylo/nL8Gfq 6eru4bESyeXvsOueKmVeXurBEj68X+VYFO9tvMpY/lfxkhfwMf9KY93+eviO7cOvpxzZclh1xjEN cvjEJb+wosT++q/y0Vet3thLTwnsSb6UckRLpp4y16XceyW1+1XEsAl/lF6y+PeU3rOp0KYvkTvM zkd3g0TSP+1//cqWsf3OBVwf2V/l55fGte2FXzmiAAq/XjAs8Z/rX3jb/sqU3irkfGA65A/LVfx7 Xyo1zINfb0l8Tq6wcML/4OTqK/0WH75LfZSfvxMX+2szQ6se48J15GJjJbK7M+0Yd3l9S5PO7sFR nVqvszhdgb2HC+/mQeooOjM+5One2Lzfz3xk0s8bF3cfpd3ikff85Sn7PvsunXOCn/dg8CtdyWNr /vpVJwoAv4RCqkBe2GH6Er+k8lf0rJpPpX897Z6krtYPDgqZzfJz6qmQIzIfuzgvOeJtvWBDXKh+ 45P5TABATDGmH3m7hXL6V/krtfOM3+5LPVd5reZ//SoRUfl2Sb7+XNh9qtae679+VfD//cJOZa7w K137IgoAa7AkVkzlSuHphSgjzCrCdGldMX6+ilhHkD9+YbqUi3ivSVrrF1Z7+Ov4O/ALeUkSALwW sljaZC/xl4uYZbvrY96ZweHBwRln19i4fbzLNWJSOcxdXWqTwyaqRcukp7ery909vNU/5Fk69ZoW IsNLS6HvaCX0GUwdPc8H1pe29w/TpXD+dOc6nKlndyKhx8P9qaOrTPK78PyZwC/lO/b9FdrP5urz i2/41RAAlL+wMsbu9NdO+ivz9Fk+fMAAIIuQwgoIS8VqbBE//tLJPhZhWN/8RQBgkkuPD6/i06+i tN4yADYOkuel5PV7OYnX+SuXyVdf3udOTn3l4vn14GE1Fz/y5jJ3X0/FVwKAr5c03hv1lavy0/eq caRrdKC/39Hr9d4OT0+Ouwb7w5/5o2P/uWd86e5sL5I4SgaDJ6ux9ys/5sFJ5fv59bUaPPsufecT z/mrylP08CCS2s+e75wGc4lKPpo/rH9njwovtaMqtjqFevga74Xs69dbrp7Cxgk7hfn0Uw4r3AO8 ZzEA8HvBGixdiT/h3Y893kwpXUuXH7HC3Puq1QrELr3WH7Bxeclm37Ckr5WTkWrqu/JxUs5Vc0Xf Veml+IKl83cttbN2cVQ8rEdDmfzXa6n6dIl33nPuBbsA4we513QTAHiHYh69EjVQwq7yr5dq+Qh/ 5aP+VpO+ofQrdf6Ww4KxUPlMSweg/uv14Kuexa/l8rtcKkVWbr4z5Wz+5OYx4vWsLXXNxULXGwvx 1MmGc3IosBbod2OPwK4TsWbti+5exnyBw89UaGNyZWHGtxwN5irVwttc9DpVuiyezCZ+fWU/FvKS CcX+fqUSfCzlUkmsuN+wwsaLVSi/FPKE/NmD+sdHBdv3yEU1ky+/lM9iyRPfSaKQ9KVLweoTds6J w18oHGE7jUH79ZyuEgWQxOSqE0+iAYDsVx0/hK+ruyr5lU8YuiX8GXmnr0WiAIqf5YenegWz8SVY xPvtKZNM4YWs1MnjLGEz+FXLlpP4sypxqL7yJN7XAGuhVMBLhZUVZnqt8PpcKeKfile68HqWLJNf gYlRLfzKBF/L79gxwFuZbJSXYv2ldDW1tbo16HFNeLpGpwfsXe4Jl0nvnJwc0JmMJlFtMPZ7Fwa6 xrHb3z+z4I34rEvXfUsbicxd7awWTO3nbn1Tvtt4/i27FryN3UzlS7VYOJQKHi0f5Wu1j8JT6gAv wFn4LB0KPSaqU4ulFyJVsMeHzSnWSJVyKP0VLOafPyKf6Sf8ptOJ5xoWj6V8ePu98Kseinztll+z mX/x0P7Xv7F3kOCXPD/8YNNEAWCJKiclFh4y4dz36UfxIfv1K/1+dV57PdoKzXtLn/HIxHcuv53w JTOrWWw1iFP99ZoltmHh++vpcdXZg73/oX7Him/1dMXjGp2Y6D+u5XfDy/sLZs/11X7o6qOST13d 7+eC8+FQ5CyXLL3+yqZODosfyUT16iRVnD9KhI7uU6G9QLB6lUqdPuw9H1US2IokMvjkF2r355mX r2zh6TlfidcLpadf5YPnUu6rVN/frWFhW8IAKLzlSplQ7uU1n39Of+erV/X0NbY54XruMo0t8VM6 e4YB8FV6xju8UP1Kzqf2zpNHoRIpSO1N1Im+KKVOUsHw8vVV9vFtez+HXdRc6vkx/auOZfxLZt0a w55LtgGAwtOvakFay69avogPRyqbwKubLz1/SqcQAyBawwowk31Pkb8pf1z9Klw9Y5fj169gCp+M +Y3IUeapkknEvkPL3sW50aVIKLSycJI5WjKPTC/PL3aPLm2Mmexqo3tkOBL8CPkCwVpy3+va8Gwt B6J5jK3XtG/7OlgMVkMz53iNjlY/iIl/raYL359H+/ndo3ym/JrBzlT6sZbNYQA8YUGai+fyJ/mv Ui4WwJCvPz2dRJN7gYe9r7zvufj4WAlV6jnMx9evnSyJdpTf8rXKEd7iWCy8vL2WG6cU66FSLv2r UN6P5MnvxO/npV4ijgEGQPIKa8zKYzFWSieTlZeXs/cX7E3k87tvL6lKrYQdhxI+LF+X3/XLwlu5 RlRGek+iJLFMT6WPQgn/ZOwdvFRTucJ7PvVMQgL4u5bjz78KNaK5UunX7/1CKfn6it2Lr1oC/10u +5o7mFrwTvds9PSvuHtWBnTGgaERm8HscvXYTU6TqDWY+3zeSWfX8OzG4AoBgHM24vKsnLyHKo+V 1Mde/nZpecof+sx++h62t8Orj9X88eJe6vEycPKZq6W+0ge7T2+lo/lQ9uZiO5Df8OewX1Qt5zAX 8eK8vqXe9t/KocxlJhX9qGKPspC+zz0WPwvZc/9tpvzyHInWD7Bn9K9mARZ/Bf+NLsALMVq/nrDf UqimX7BZiLe+tnV6OfcdWo9/z+Wxzj4KT6VKp333Sxup3cit6yp17g2vHz12J8KhTKX2Waq/BdP1 p+DsYz0b3zC6rQOuPpdpZn321rPiwmLAFc1f4X0d8lj7Lg7w2f7OfH+fYdN/5fPfHIc+M9g25r7P 9z8fUzv5yPVDZuk8dB3y3NxFNvbfDxK74VX/Z+wxlMj6Y4cpLMTPlh9CX9X352Tm5Cicr2aKL/WL j/dUKR8MhU9yT4V8BbuJucPKVWT37SueOKyEQvun1eLaWzk7/5kMV7DjXaokg/hBVd+Io1uulVMb exv+oxt//uMkfjlynS0dptPJnZ29c5/37ryy+xzAtCqVDmOZ/erX81mqUN71WOavrjJE6GPh//X8 S0pxveCtfpSp/n/s/Ulv6tq3Lwwf/T/B+gBbK006aUEjiht0LNkWDXTlhhu4gXUbV1jmGmxhZMkx IEQuEaGIECGBYCA4DqFMCcFSCASHulzf6JnsffY+1dWVHp2rd7/Sc7ylnbBMKMYc41dMT4/5ubjp VACsGutBHvz4ANJ0lax+53rNaql62wd5XalNlsXVa6i3mDSb2/wqk7x6Km3L+Sd1H6hEks/GNc0V fNMrEsw5IydxhxiV/LjdQjCcR+3k65nYfddoh7msx3ESiY+3U4B/qbha7TaNuF/ZLVbFk/uvyaS/ a23elVVdrSca5epm1xmPtK5yX6l+Lkrfs/ehUSuP1eLIaNViAz3/3RkpqdXpiVabNWP6tPJ8I7fz yuZl97l83ACJ92s4aDZKjwBt8kCrf33+Uaa/3pfrb33zuZwrtcIQhH67Wn/OAaHsdiAyDWXyNdGV zsN63mmu+pP78nK9WXWa15uFMuiMP4dbEFF9V79Zq8vdNm/sLyhElO0SoNPHfvWAMt/+6s+Hu49+ u1obtTqNwWTy+1WCyLne3xaAqNafuvPG3UbX99T7OcuroBANfVeqh6WsH8kipEMgg4LJhvgZ+wEA AN5uh6yHh0eILxxjcMIvBchAMPkcIgJngsPb2K8+10u5WjXhPL04ezKanQtVdScST3olHrtrNQrR endqNOczrTottVpprRSPJTMF/2Xru/dVGSjdr8UOqNStsm0Ph7KivDUTSrO4rfR62U6h1R7q57FI c/vZPT/vNnpLpf7/smjzv/7n/zUA2M8K7wdwOAIeZpUD3DB//POcX35xPyXokweyYWxbtSDVKEuk 5HY+qRdpUWmcOGVJrftPYs8PhfbJeKqr2+7gLtre6nEPhllhjmLtLsl7GfSSAkfxidzjqeRVHVYh cnOtNoqtSuXmGYQ6G4qfXZVK+vuim7u+zbUrV9XI6WnBr9XP7qInd69eUA+n2hWTKSY0LVuVaoVb 431wHqmfDHPVstY4006flIL+tQ7dFhr600UtmVLyvXqrN+/lr1uPp2e5zUkioZxfyOHxKj0wSpFq GWTXcDcq5gefn/Pcbt34XsxXvRwtEw417VUK6pkqnOk59XvdiKipK5dXVTvVaUjpKvrqIayo5W73 WdkaqssqaemGDlz8DDDodNEZ73bl3rD28qQoX6OL50JvuSu1Gk/7S4Jzfd5mwuVIs+Gsx6nubrFR a71R/dYrlra9aqNVuaFdl7JSeW6cJBq3qUzIz7iTiVPRreXqHozxJ6W0iwkGONRigVieOi1Urnwu rdWqS7xL5GKZVHGc13trOXX+Wqi2vX5Fn5XLl7fTea+7que/z5WEHPOo2lWr01RX5y8Pai2xnLeV zrhRDZ1VEncN9VV2VIoNJdS6Szak1LncuXHWC9cuiU8kkpXMetHTBss+QJPbalSL5JTy/QqEGNDy Xv186N1V+b45G00fTl7fdv1p5Wa1m06Xy+/i7HOTuhyuh+W7WiS3VRQAxm+P3TLgjfpra/raqV8P 9cJqpDe+XxOF0Gbbfnqdbo188jw3Hs1G72+3VeWplJuMBq1tX89cZF6uK7U2kCrLybAbkW5Xtdq0 vz2V1Nx59E2t7HqbxXvzMT2cTSra+CHhcFI86kOBImVdxOEhShKmA4wUYYsJ3fcPgKhsFrbjooNG fD6/7MDcMZTzqYXb9lu7eh1JZPx3Vw9PRa2oaIojdRWpP4R9qXr81n9R6hQUXU9ojXSiIp2B4vAF HsTY1V25E39OKuvhdjcb5+LFF33Fp2uJupR6uLr15Aauh5ur54rmcDlfbmZvwbDyYIzO0v8vi/b/ ZveQ+e4Pq7VVWvmBdvr2usrf/XmOd6XYGI1SHuZEU+JOGEukKFjEqKgccgrxE4py+6MRdyAYCZ5E fFrhLFRUnoLJ29y1V7RaLCjDY2bOxyc9bpZgeCGjppIUl6JMdsfZc+Ku/qTeAp5pP5N0Jhy6UZTp pqnUIne3augkUEsBvFUdUSmeOA1EtNdA5NLmfQ6mz5GMM/EUfR7U/aFaunUhRxwpz0lEctW0ciUQ iZ8/Jd0yxgZO2pIKkvvpWTsBFADKgU0GJdrbUKXHi+dgQpXlel3XG7np5+fwcZNPXc8NZVAnKRyW KCJyexmVCFlJSzfVk+SFLwqL5yntsexVOwntyusKR+PPjcDJQyJC2aiY41xZj3b1cNdoTjVNL0Vu nqiTy3A0/xZyvJTzq4YayeQH95WW1npGxZr/oQZFHMhLx2hFnluNk6ibfH1s3b5q9XOBk9wnJ85n R/bqQnJ4BBjhsyGEPX+KkzaIp9xBSqBpwWoy4QQhyJomI0JEqz87CBGHnZ6kptQbekuSMsG4ekoH XjT97S0UK9yvHq9qypt84aUp8SQixxMF6eY8ehJPSN/6XUQ7l+K04y4TkhxeJ/n89BoSX9O+OCdJ nlqclE9eORJy8NSFVBzpz/ej0XfhKvTAS/SZfKpqSnvd+90CfH20FaVerzXaRTkZcDZbVycRZVXM GUZDrm7bFFVpVW9OJMdV8+pBjdTU+F097Ixfhl/rJ/XT03rlXFMe42+y4zxQLCQk6km5fXGE1PBL Q+0ExYuL2tnpuvKmNfVLkgolz+tA5oS07SinSP6g7E+86QrPeWQPJQVUvaNvBnE5UCrP1HDN4+Ep GDKJJjsEMAA9/mEm0MNjG4ug5gO75fD4GGXdNG6ywxSLcTzjEm2C34RQl7Xz2sNz7SzpcznqiYSq qbn2WfUx9ZyR0kHGc+lNwRL4wK/aSzIhc956UnYykEiH+YBEyylZ5OVCM5dvn12FT0+UW4iT/SmK ljI+6KLhCjxLUdkp8oIsv10yDjl83U75/n1V/q/9dPzZH7X+CxD+/sH/yP/5b9Sv3v7/+8e/8v/j PwkAq+0fADDIxFUldpkJnbye/3kOEtwCjx9YUMHvCLghu83PEDarGeY9HhIKui0wiohukqSDPrfo iyUo36ucJT2RUxnC7Admy34JIMxYKY4lUIIg/DGKxWEPcnwgSLGgnJBlWcqcP2dQiPKTJxcRpfxy JrukRCLrO20pqleuq7eJyEOzFs5IjCuLux0UHYA5h5Rwe26DguMyUvMLIkPB2SxrjSVDp46Qwymx kMuKof4kks2KCTkSdjkod4TCD62cW6TiWZcEe0SXlCEDLoAQhe/Pz62m31Dyt5J4u2AxCEUImy+d dLM2bwR2RWMeV4Z026GoL/R6607UnZIbo1jGJ4Zhh9sdZMwo63dcqrXquePsWlNTci3upfxur4ug E1EPnLiUzi6yHB9/lTyJwEnSgnnFWBSmCT4ZScQ96XjIRzK8xwWeJ18EbOCEXxQzAhmVaJKx4XY7 78bxYCQJme0YRHAsJLC4/fDQZrWhjkjKZbe4wpchzoaZbSTpTidSiZc7l58WHHJAdj53RoWQVny7 0k9zD6pylaEQAQl4HRT/wEXSYiYie57UWPDSLwYFOOrzI7DoRoIRiXEHPZwTokkxmcVJPsbBkIiT Aem5/RK+arU0T9gvEQLr9PqyspTslH+/ctSbtJ/lCyDwEldguPGUl+P9l8+nz/F4xHsJ8gFPPMoX WUoIqPJlms4mMo4zQQz4Xd5wKBINeVVPMhj1pl2ILxiPuGDBI3lSlCuEkh7Ppc/tzITdHjWeOLmN s8Khk3cknD6KDClaWuZhFuIyiXjUxoIMgwg2VLuoF5/cblo9aV3SHitkE+z2A+wQpCNK7Du+77s+ mzHUBLBg30DIgsOC/eDQClttAgTBmBmFzSjjlCQplo1mfDwiAe4Py5EbbTXOeeRq/cwJCy7YZ/XH I7SUTdJBnqLiAQeCYgTvYym/wPExE8KdnJ6dJpmA1+tPSRDqxygM4SiBDabcbIbiBBuCWThHlrLx oluOSOJ/kPi/H70/AOCfH/zx4+z3KYAbgBF/nqD+cwDwUPrdxH3kRZ8r4kqCpOYyf56z21DYbjr6 cYBjFhNmNpmtdsvxwZHNzjIQKlh/mI7tdhQUt8ghFpHkCC4ABoRzuflDk+no4NBiPziwWQ8gArda bFYrQloOQXxtv/20iBRDOThQkv5sljw8QCGLz8WFErLkR6h4NdfeAv/tkkeTxay2WRg1kscQChIJ nmBhhKYDHOMCKk5Kh3g7xsKch7RjLhBcT8rH8yyKYKyNhyArigj+AAkxEE3BZruZwBHCyYuilbHC ggNlRelUvdEnC11VUpyvHfecBGALikE2K0GTkO2AoVEatgkMxSMWux9hwmEyExEZi4m3mxGcsXEs K8K/HR4yhJtEaNlFRaNU1kO5PQJLC9ixyBCCzUXZaBdiwSjeRtAQSR7aUMItEriJZQmEhmkfj+8b BKKiV+S8zCGKWK3HMGXFOQrG0H2HfBtksTM0bzo+ANHHMZsNNZkPDy2mQzPrp4njY5j3U8Sx+YcZ IxDKL7qTWZKFrYKDvg01J5+L+WSxGQ3z/crLunkeEFie5xDclmV9AdSfSXIRifYERJjCrBRLAhwm cNgPRA3JMIwVsyMcY7db/AwKERDCebxpye19PvMfOAjYamd4N4Q5HLwWHnz8Gk5mw2qEl4B68mRQ GIdZFsEhjqJcDEv7ghxiRekI4yEJVMi6Aj7SJYl80i4KBEy4XRTt5mUYtTEIh9ggj48lrIQJtdIE DIJj8oLTgpuDRCroCUQ5DDoEashHwgzly7hgxmy22RiOBjQDoYd2mwkiaT6aCkCEGKQSAQGyHBzb Dg6PLMDtHwLGPzo+3vcOPbaY95sPgFT+vbXrvqet/dCEo1az6dBksZghRuAYjuXcNA3FZpOJESlu F5+7ejm/6OsRAUVssIVzunASgWDRxCFZjxu1ihTPQwiJuKGkHbw/SXNWO8ILFpLBbZAJMxF7FhQp AZgQKygb04GNQ5FD1A7TPI38O/4H5f7f9ihw9jsAgN/P/uUHON/bF/0fpX/2B0z8J47//r85/k/n /uv4r+O/jv/Lx180/+tPAQBq+7/9/vCfKR78+J//bAj+eQrgTz/wnz3+CwD+6/iv4/+/AOBftwj+ 59//9Y//+Tvp/zED8L/+CwD+6/iv4/9bAHDzB/X/q0mB/8zhD8efNeVUporaa0RGKCdP/zWr4BJ4 DLWaEIbxuXw+gRH8ZCAsuawoIz2fUKaA78AK4XaBcUfjkoty+wXnucTRLsJutaK8x+UjSNuBzZqJ S7wNw7xZNyX6JFS6lJKMifdDPErCJGojYIvVShJmwka4L1XtZb6/Krn89a+OxdNdOh6I3VTbd6HG Iy031o+Ker9qp1fXp9lE/bvVLueVwKXvaTvUn7TrZ+VR5oLPF16/PxKKv8Rpx+1dNCbFE5d1yQul XzOWl3xLjTHpWDyRkF+fQ9bkWUKNX9fO305UNVZICJJ2GkAZHHfIV5raiFNUKClR6u2zdN54diUK SjITAX4ZoSL7SSi/23GluSwm6dVZq3rPEh6/LAURBD4/CwRvr7xumKdScrx+6YgEmUuvlfUgBENR 4YRE0GGH1StRTnf09lqLRylKRLEju4UKZBiR9aYdDlqQYqGURxRsiEBirIuWEl4x8coRJIWiMCXg FGP5YWVtv/1AEtFgRGRsqA2XA2Lisdn/1wHcr0Nafs6fX6qtRp3iknTihKH4s3jirVHIkP5s4+ki ldAaX2+hwEUt46zf+FuPHFVTlHriolbTapeZSFRkfPHSU/DqXPYKsYBU88jabeGJ98RoOa5eph8u 0ynyUXV4s3754UVOqAky7AqevFzQgttRc9AI7vAylODQarJTirkQZySSjSdp0iNfcGL48dT7XIvg Fo/kc7mez+LVSs2BkbiddZ4r9UvK7qIi9ecziUxStOwgeW8mniEYgr88jz/F5agH4mk3Q8tOn2iD HF4kmApziM1mNf84Qtxu2G43+bME7XG4YSsVCAo+0oJ6WNqFBN0kTfAiYcZxXhA5GyXDRCrtc0ii nXTKEhIzqvrHr39/9K/lVypVVGsx6ZUKZ7IcBZ0q19VCRbktbAypcnp1SvulWFii/eBF0zWXyxs8 efZjkOQUJDD4IuIPJV1Y+ioSSzGwMxMKWmzef3+V7/8IAL9+/THz/9/O/lAB/zkAiD8pr8oVHpJH 67aqRU6j0dO/+gHE/EFRQOzerDMcCqYony9DXd7GQxjhjrc1hyUSgSm3aOVcUkJJOJPJJBl5Sbgz GQqDecgVksKUJNoQNHGTcOAkK594M97sOZvQEpduLJuiPIhLpAmI5ewI6eIxxob4VKVkfH38vqz+ X+dvt1PV4vJ0vi2edovOmt4fjzqr0bD9XbqPVBu9qb4eGRnV19rNh7l8rtJ9U2OR1q2aDqkNZdWJ 1PRmPF5/e6mu1BNH/P4O14dD48yRqNwrL1r1JcGonVtjMLpX1mpxq3cbGbVSjhMBjju5axjVriKl 1NPao67fnDZn7VR7MziNNGgRzjiVnI+iE9mYspIh9LQp54YvzdtU6CF15vPzjfxFZDW+k/xS/E7N GY1z5cTzEhEcKa8zK6VqDc0pPUXwiBZIhV7zRr6sZbMBUjyEUClxQXrE0HMkEgvGa6qa9VNWt8vD eWPByGMqcKu4SK8Tw/gkBwco+w+cZn/+5NQL+c7hEgiUeEjQT+X15N8DQP9z+bjv6KJ4A5mTm5zk o9oParmsq36PNtq2tOpgOimfydW3ilY0qLV+etqeDgfVhvJiNJ7anUdBjhdHK+e9FpE9KflWP73r jr7WQaUTU7TOTbxwVjvLGitVPosoekmtGg3XRe1C1e/pkBzN1WIcJSeyiaDcaj/Lr6+p9GVFfyvX MnFQ4FHXk65Ecspj0C/XIonT8r0yWLdD3hiJiTG1k6tmyEhayTeqcfd5TFJDXk6KKw9ujnJqN2pT fahFYGdSIr1naclNCLGIGLo7d3MkD5t/HJNeiURsRDKCeJNSlsdd0TQTchNwiAtkqIjXL7ldXhJl GR9HBXF/jRVer5zJhItwheIJ6nmob/9D/f9aVB7alDqoFh/j7ZNiIk0H/FqzoG/H5TdjMktvG6X6 Sezq6fw1FBUCsnovpaKv9YKDgBKyIyL7Gaf0oJzL1HW1FlcC3vSpekshiX9bk73fDf9fcwD/DgD+ 279eBfA//tM7irRKq+tp/vThZrnQO8WyHnksVP8CB+nSS/mJyHnqLJFUnVLonNJy9ROWdTzpb5Jd fXRGZCdMZy5fS2oykQj71Mqd/zwSFHgHK0XCz5l4lqehWvkqRrioC01KhEOaRy3Uag4+oWUzXNDv RXjRY6WyWTdAYM7VKGy/+h+/fv1b3N3fWNLOXy9/9Y3yux6sjj43k9H37nO2GW5eBm/93Xq3mz8r dHcx709H+nTXLr68bnK6Kmu97/lca85H6uO3XuiOmpqqjirI/i79uqLNtmO9NGjVMsa80V98dgd9 ZTBZzAZKqTQqeE8kSS3kv0q71fNLUcmN5vOyMvyY3nQn8/bDd4DyKPXt/DWWVV4vOhvVITSG2nQy HTbU18ZJIxwO6rub1+GuFQnHW+32ZjeuG0/h3GPoopZO1OKNhqFfXOTr1NPqAoiPzWw0Kl0mIlmH heVPnm7dISqlqbXnU025V5JOD5oNJYOp89hZ8TW172EeDcMElaIZmbb9hAIO0w+H8pBQ5BjNYryi eXLbr/+Qt8vP5WDxa/J5n05H2s2NIqXX13el/LZzHlotJj19sFz8yimn3eZsrfeSvXnT0Hcf88G4 3N7li5vdyvU2Hn7Na9PilRqXC4Ndtf0++bUoDt/bm+1XXtOfqspFb9aMv7SN927F+BpntVKjMFsn gbjZdl5jJ3HltX161tWf4o1r7U3bLEebyl2rYRTPQvlh+XZUKd3GAa8ole13ubdbpS5qHoRM3AzG 3ZPo9Y2xbeUf/fVapJEO+WNaR0l6oun7pjJ9VBSVkVNpKgsUrIMUzlVaVq78LpBStuMjf/Kcpq3u 9DMlZeQUBXtjcfHc53ef+KIRx2soeClJYQdL0wGaumS8Csnc1gPRuyQvRR5U6Xo36v1vAKBZnWYL s/x2/djV5/WaMxypd/O9fc+l0Uf/pp+fjQtXylirqqfs2VPRSGhXlVw3xPGqepa4jfkiymqgvcbG q2ttfHF+Xr/Pnwev/49XAf4dAPyvPzi/9/vp//WfBoDNepR7/8o3jcnHumcM+w+6bvx57i5dC3sz vgctfnvmbIeBsKPbRuGU4qXGuhK2NcoXdVXmXCdXtYEiq6qcUTovHvU8JlIylz4PP8a1SyBnb/W7 c0FyXRVSr+fhauixqWpB10MllXJJwaRIk0HMEYk5/DQe8BQr88/lx78VAB8fn5Ovd6O/Afm22XyO Up3R59evr+HyczJfTPRZbjLZLJaLZjs4mmw+v+aj3aRhjNXFel6U7j77k0VxNNlp5f42N59vc4Py UncvFx/LUm/9+bWdz+YjTdtNcp+/Pub9SW4EQr8zNqv+VHs4jV/r68/uYlPJ6bnpZLL4LvV/7YzZ R7+b+zrxn663i8+mGhsXVeO9EKfGi+boY7msVB87p53TeHzz0VKXn+vTs5eNnl9O1vfzlrpq3lRB VCovg3yvd/M4yqeao5vqQ+G9P39fq3utbeUdtfa1K+E/uVYenxSloFcCWQkNn0Tlq+d0baWetvOp qJyAEc+Fi0vQ1h9IRibs4bZ60T67CPCwu1j1GO/L/5C3nx/gW4Of63rtbmosNy+Fvh5fdYajZm30 +Wsy39+22y49zseTyaxf2y1GyxFA3Nl6nJ9M9cXnVpu+T5aT7bxbKhYVgKCr328z2n3+6k0mv76V Uc7IAw6ZPimb4cda33ysw7mNMejvFKOp7IYvL4WHcWPQuAW6TdUrlUFl+WuxNEqj1Tz/Eh+9jwv9 4rrUuBsXOoPdbPw+GaSvlaTInzWmxuzsND8ezktGwVVWEjk55ZQV4z4lvb7q3crmsVi8oc4TJz6p rsUlH1JrBNOVB0cgciIh5iNvSHMlIelcy0iZdNxPOkMP1F1WluJBOZ69O489X8onUZfTkfT4aq7Q vZ98aTgz9bA7FVGVeLXfm/9HAOg3V+/1bn/bX5R3y0+9HUso6mi6/FyM9OHHZPvZXfamSruXX3W0 WLm13b50Wt3VvCY5lFyp1oxHtels3lBro20zt72+uSgORpWr1v9xHcC/A4D8r//1J/f/fvwnVwX3 N3OQnsPt6PNjNFm/f1ZGg+2/AMDDZTASvr2+0C785UTkXHOUB4VzNx96WzdCtkJeyzVO/L54Ld5t XGqPoUi1pXmfEmHRnXBHLpOK+vIqRyh1/PoqZBzPnfPT02ghrbXOVGdWbSZS3kBSol1iAAokUlmX F4l5KsruY/LvFMDnByjXxWx/G8ri6+tz1y4NJ/2Pxe79c99+Zzg3Pj93i/fJtnW+megAFHr9iTYd vU2Gi+l58dfkY7GaT+YP3cmo+j4fGu+bySDRX37sOwl8LDf7pg2N5uSjuW9bMVl2QBnMJpv3zmI+ VjVNmW4+t4svozMoDX9NJj0DZO2s9/E+nC5UV/V9+flrW5TX05dBv3XtnU66m18fi0pZGd+uHuLa 7GN1t/jYnKqN/lqffG5zy0FlZeirp7O6rsym/X6xMvvWjF4xV2v3+/PlSFPUsxDGZmqVF+eZPwXM yWNBqRptOhCzywkpop6GX/Pqq9K8TIUvCFZKuLhzCrKw0QQnJJTnVOP2TGIZV7FAdyeT/5i4v5a/ R7XfbdzM18uJsV7sCt3cZj5qD/d3Mu4BoKnfL/MAZ/uN2aT3Mez/et+t9e7nyAAf35h9/nr/nLz3 5sZ0BjDZ+P0WqI8//MW2Otx3h1hONvnWovcx+B5+jOLT+WzW7683RrP/Xu90a9PcpnU76ncet7n8 prn49TFZj+bGMn+j9r70zqS6mTYfjKK+fZ/nvxaGXGhIFH+1Z9kztQvMS1EvelftSC4J8O/aKJyE ntTvdXGjFivXjvPLiDf2BGyiF3qohqKF12QwfhahLBZvWvGGkfC5dh70hl4dfl/22XUbPgXoELoI XNUidwn5XJYCHqc3oEmRopdSFZ/zMeIB8rWtNXaz4X+YA/gYVrqT73l/PvkYLD8+ZqvLZ702GoGA zwebfb+S6WIxKzYWG2NaV0bG16Y12g715dtFRjFmlXXt8v7rq99Wb2bzbXdUKJ6WRrNBI/+/WwnY O/vfzwH8+vXf/pgC+GMG4D+5Duif9i0hlx/9+Wzy0fsAoP8NZMCf515jzwlnIq5eR+5kqnOVjqjZ sq7Ibi6tDDTJWlldryoJF/36mjYARtSD8Ub1LlmXQ4z7lE7Lvhvttpa4cD03I8+I5D1fvV7Gk+10 rZA+9WdqLWCJXFIy4OI9UDByKTlC9KWjcft7M4l/G/GPxWd/8Xv2gnL9BJW+bxT1uZzvbwf9teuB xFwudou5oWwmbx+f8/flQp3O9clssjPm+2YR092ydzGcTJX+pgcq/mNb2QEAeN+3sNgAEFm2vv8A gMXHLg883/yztywv+kO1XlW2s9+bDDR1ff5rseh3+78+v0Yf891soWRWi8+PX71BfNO70Xfle3k7 GQ3Bi7yVFKNaurtsDD/Gp4uPYVxrL0bGYtItLNd6p7v9VuP16dtus1w2m7Nte91r5i6U+W7TX2vV 2nMGQuR4tZZ99cVqinp7//SyumY8aVMo4k1rJ1Ii93qqtlOXsQuMj6Rc5KXIwmLmwkef3kakl8d4 kqAc1Srf/fz43wDA5PeCnfT1t+Vw/jGbA+Cc68A96eBjf0z2ALDp6svm/rbQ5nbR+7Xv/rsblIBW 3+PXfP6x5/v398l6uL+DdH+37sefbzOrzHrvI2M5mQ03ADoG29HHFnwpgGtA23yvdsun6fBu2+qt auuF0Rjm9Nn+bRbr3ZexKNefer2xPlE2o9XzoDAe7Wa54bJzUVaSfq52umrO4+oajFy9WYzq1VAh GI6kbnUlElW09bo4vWoroHRjoWSkVruMBKw1JeVULkKB1+cLv5XwnLQlWQTS9c5FJZ8lL+U9T2oJ NRGOZROexO2pGpEvwrLT7w9mnuR4IeiO39JuNe5NBy/b1zebbfc/IOnntrHdt6AC6N8DINbvXjSG 1dH+frCvNbAAHx/ryedcVz77+lDR+9+L+WA3n3cnHS38tF1sZ+rzePLVz6ntYX83W1c6it4bbsp/ Z0/AxQ4k38fiqzcBn364/AUQ/q+lRQnpPOG4UK/q8nPS37kNx14z9x0tSPkTL/l4EC2UFD2X8Lhr F1L+9uzu0VOra8+xm6iE+Gp0LEo9Pl3VLk6zFxX5FZYCqXEtFE825IQSjHDyc/k86qBDUtgn0lAg fBHLnGfijsfacN8755/z6p9/fC6W7/s7lvbNtHYfn+/NxeRrMtl3ktl3j9mARPxc7pbvQ30zaXx+ 7Nv1Pq6/hov5ZNL/3N+mN5t/DU/7C6O66852k8nHfN0DALDYt5oCr7FbGJvJx/2+I9LH3Bj8+nif 9JatZb+vKc370WwyfF+CAZruPvpfIGFBcUw/Z/33ZeFsCgDgYzes974a+d596Wq77IGaWirjhtFp 1dKV0Wf+sj/ZXGj3i6HeX46V5Wjd+u6NruL1URswfr+zGo1ao02pGNE2w+68e9c+fQ0SROpEOZHO XFKiHn+u1GqtO9h/aZXC/vCT7JQbF/GLeiwhX+DkqezlUyxHUdKFM3h1IbnulHgA9TmuFdj44/6u j3+Lo/uuRftbaEeFxdfwYwmC87HoDXZfm97H5+fidxmwHe0bJnwuu3ofOJ35B1CHrd18NJ4Aauh9 fvQmv76WH6N9/4PJAGDyfqR+x+tdqQfCNOov5qAw5h+j4fZzOl7OF4vhfLLbjnvL6+HuZpSbG/Hu ZJ2bFwcz8DaT/rS/Gy8r2tNspA8WjdFGPx0ope1s1PjeVeulm6zHpYbKxeGFut1spq/VyqX+FlQy mfjFQ0kDfvNxPa3oV4pai8mBYOw0EU8ngrYr7dxXPw8Ha6dnHphyxIspmZJPanU3F3yOBMhARNZe 63Ep7bikI5r2Eg6fRhNetzua1i6fG0k6deYTXx8CYb9UVepdvfkfvNRiVtjse6osQPqAHFps44P3 79EGBKEPYGC3v0P9c7ctfC468/vNZD15Hy37883EUOTn7eR993JtTObvhpYbLRbvRkXXB/PRPJ/7 GwFg+b6bf30sd8Plx/JjtvzY9QZ/AYDslS998acLTY77HK0nKRAJNaqnbt4bv2vLTqhavNaLKR9V u3Ten54B7FTV+Kl8k8xCnholhdyqdn52Ho+mruU4FAxK45o3ka3LUdWfYVK1QiLp8svSiZukEG/2 WT5XE6+u2tl6v7HGP8Pu5+/NNfY3i+92i30rrc/FbJ+dk8nXcvK+Beoe1Ox0ue//9T7/2o02i/G+ Ud1y19jud49YfO5RA4DGrDd8XC7Hpd6+IeW+mexu33oaQMNyuPjs9aezyaeybyr18b7N74d1s+x8 7ZbXip4fDZfDWX94Xxh9TXrAUwAjAjhr895/z92M9u1157tc7+utOKqOH9cA6SeL90ddMfTCc6Q8 nXRiu+Uorpb7m3xvl7v92m5a3fnmIl7fFN7n7/PyqrvtjKbNqlwbTJujVbwRifsgLCUDw3rhCcq3 8kn14vztEnEnhKDEZV4yfkm9jIeusomTC4JT01k2hvi9bukkGKpJLu70Le6xOx13GqIvP3+fOvnX 8yj7RyCA+89cBCn5sW9XBoKpz+a7OYjGsrdvw7OZ7/ILYHZGlfnmExit7vC+9DXcNpefw8Vs3+9h 33hntAPD0h8sep+TBQDhX/uG3UavvxzN90oMxPFzPl8vuqPlcLncAiDeNLfvhfmuuH2bGREQvfyu MtiUFgBgjP689f5WU0ffg2m/Oh3p58bDvbEeaOXhbXlcD3qlJ7pR3SauvkfTvHzbPlspjic5e3dV Kz5L0s3L1GgXa+rFRViifelaLBVKZG2nz2du9QI8KXHm4LzJ0/JFzB86OW3Q/uzZaZaPphJaTYlL EV+KimiKIoWeg/GAnwamP3FVT/ozEQd/ogUzok+5qeeLyvzfiKl9mb+vhovF74EEIDBZbhPz5RyU PhCqAPZ2nztATrOZMVkU58Z8AozmcNGf95bdQiK1nSx3hVJ3MZoP1eY3kLP5wmA07Q3mY+VvBICv /gzIuv5stJ/jmb9/zDffsz/PJemgTCVeUg9ygvMWNC8tZTQ1JiDZ+Kma9LD1GzVfjVLUa9ilyHH5 ilPP5Xi6HnCijis+EPa91lKJyGUsc5VKQI6gq3RKpYJqynFOO1kQ+4TT50kl46TIcR76IaLWH179 kfP8rj/b/CEu9+11f+8J+z7czZf70gYVCygYEAvIs173977QQ/0d5OPsa9vb7dt8gyHpv8/bo+Vu B2j+93ZYk6/RaJhbLJuDTWv9tW/Utusv9p1twDM3X5+73XS4nNyD9wKDtSkBl7vcvnd68/dqfWBM 9xsN7zYVbd9ictA31sB56O8j8OLNyhbIksVmt5rNFaV7M1aM0XwO3lvTlfzgOl5rGv17abhbX9Ra 821xPVNeZ91NS5+NIudAAQCw2LQ7LaO8LlXq6fh9vq4X5cfkJYlZgc5ygfx0ZM8C0XoqpSZZLuEO JMnsY4DyRtJxT8QXiZ8zpHYegiXEkfUHwkH5iqKYRPuUsmddiVeuswPRmvzegPSfe5V8TvbN9ADp ANSaA0m+/Fz2+nsA6A5n7/1Fr9/vAfWy3yk0v/y1+Ny8DId7tOhs77u72bQyn8yW+x1GwZnJ56i/ H5TpcgvGYbmfjgEAMN189b/BqPQXAGAmu/k3eOH+9r0/3fbnw6reK/V6q6460qN6f6PPG/o0v5z0 Rq3d5m2uxM++je50Xl11VyerSL1Zaj2r04Su1wOOsCKqipFO6N/5RjKh1FovzruI80W9akQ8WU01 8jfa1XkqEvWSZOrOKUmXWWvi8pk6PQ8lH+RzYDFjcQAVvuzlSdshReMPWTGViN9dKeeZSx/I7FpF cUpXrrOkx5U4ubo8vQu6g5kAFdMCQYR/0a4r2tW+J8Hv0xx7Abq3p4v+egj4B6TQPomW/akM6GC0 bwW1mE2BNAWot9gCsujnhkD+zPYz1DtAIkZFk9eTfm+8/e4bw6/Tkg7ysFX4nq1nnd747m8EgPn7 qA+Qe7SegwKbg4qabjd/nvNw7iQZuQ3FUxHOc6O6Ob8Uj/hQTLpIXDr85N3VRa7uJam4RN86LwMJ Ug3FLuRbr8fuicMO2XF5LsuhUMybiqQgv1MsJpho8OyCDnu8zOVNPeHxOyPZU56nvH7mNn7TeDml pVRjM58OFvt2kPv6X+4bPI16s90MSM8vIJvnwIT3l/3ZvjHPcjEffm6ARP342Oy6214P+NQ+IPz5 vDlaznv73wHx9Re79fdQX74Xt6OOse8kv5ff/T2gAHE7AxXdHe0m28li0f1c9PQJkBvreW4z2xUf u9/j6WYNxih3AfAl39zl9cVuo/dGvd6oVF4Df/veneuz2dPt6iXfKOeHPaA1tLFSNh4SSnM1b0jr zeA8Xt5810sj9Xw73pabo7V8Ul83gFfuPlWemm1DualdJtS3eFXJ1vxhAbVLsUsqk6F9rgjlfAiH I35GvAwGspzz0cODYj91S6J8lqCZl5pMZBlv0uPNOoHEcgsn1VfRJtGhiKsyA0MJ0PzzV/8Pmz7Z t6L+mLy/z+fLz9101Afgue/I+dnfzGf9xdd63p99TuZ94Fbz/Y/+50bdvAPsXLQH+ma3+77fLmb9 3g4AwGQ0+dzuteJo1O/ulrPdYv4JvER/u+ntxsBf9fd9Vhbz+fd7d/beBeA6/ZrPtPLIGG6MVaJb Cq52I2NWz5fyX/3toNFba5v6+eV49d0dKe1OJ1FOninX1+eyLg8MxetKt/2Jp3ImVlw1HpKh21pV zVwlvIr6rGW4wOtpvqKevGbS6ayfYeSa2xdMZ7F0+pWKJKRkLZpyZEOpy/aD0+VKye1sJH2iJsWL q4vTeD0RjnhCnudEWQk4r9xn0az39OQ8HYk7qYBXcgTUrAuD7p7rykXCmC3fP/biCWTk+3LxsW/4 uwEh2y0XX+Db7ua63P96n832/Yo2g+XXEjy/P5jNl7v8dj4EowCCNtzvbVEoq9vJbrOerb/ym746 zi/6u+b9drgFlmJ88TcCwBCYFFBYo3Xv630JPvJI3/x1FcDPMT5erkmRtEzRD688yWdDQcGOhy4v kz7anZBDSo1iqETW/eCW/WH3gzd8Hr1y+i2+ExQAQFROJ53eKB2MyATlgBuyEMxe3PmzwYB40qgn aH8wko3zjD9KE3W12lDO/Y7oqzHUOwtATR+f+y0U9i0eN5v5fveoz93ma/e1b2m99yufa323HA4n m2Jv9/k5m2+NYW+/Yd8ESM53Y7To/QEAkwkQaFN9013uqqPReAUGat7vLb6Aivjsvw+3I/AEY72f MFgsgWybbyfzYW87a2yHvdaj8V3RDWO61Tvy92jWrvRKzV2vq4+mwJGOcwPwbr3cbDwc1a6aWllR Hreb9Wj9lFeq40Si2CoNH+Wxnk9E7gf62c26dqlXvovV7nc69Tiob7dG/rR+qbzkz+8SF5HLW/nq 1nPCS4jd5JRDYsjLubkM4wIRDlIMm45lsz7Hi59xk5kzd0CInp0E4BctAgFNkHV6XK5YwuYRThpX Ih51e6Xg9XoHRnUIKnO+758LpP8ScD9Qo/MeALvdZrvfRqW7AfjYB1Zkvy3MbLn5XGy/5nN91f/1 /jmsDxcANnZKfjT/et+Ov5fDL6CbNoslsEvdxcfu09i8A+U0mr0DoAFoMgLom9vPuoARA2Kht919 D3dGb7Zez2ezh2p3ul0PciG97CnNt4ONmlNK856Rv90Yr2stLhc7XcN4UpXiaTsZO0ucXQY6sa7x 5nKnc1JIVZzOx0LtJBqMnz5dyQ8XgXbt7NUJey9TlceLZNx3Kfsolo2dkaIznBVil3EumsomTyXJ G4pFQorq9VFyqJE5O089ZMhX7TIS0UBCB7KSKrfqGf8zFZczzlpCjkZTTjHgl6K+K4nC8LPLl+t0 pLMGNbFvIT2Z/Oqt9z3R32ej7ddy01/OgRMdzppxkFHAogJVNTK+du8AEufdYe+9Zxjz0R4AZsvv 9WjWag86o8V8ut+aVZ8tO0Znsevr5dFo02tsx/G/EQCAwgXfpTf63vTmQO31p6XRX13KKYoQWekk EA1JtBiJwBwRcFFWOxSLRWg35c94fLWIALtTQe6VlLik49QdPglGApTdHTN5Qz5nJuKi9ss3wxmC 8eGaxPqkxKPHIwXJSOPxknM7U8ETkndFaOzmpVpXIh6fV6oOKlVQuvNJf9jv9/d3tG5GX1/T0RCQ 7xzAwGI4+RrO+5OuAeT5aNLLjUAG92bD5nY2GM3Bd5kZ79vRcq/H9x5tMXrvdfOj7vtcmX7rzS3Q OjswEKMF0A/99Xo7mezGxrS/A6iiL4GZW0zXm+1I7W425ZeVcVu5L6/1XD6j66Pb9iif26ybK0Of Tg29mh9sRtu7UXM0ODnNaY3bV3kw0Af5ern+kgslmpXy9CFSUKoRWakUMxeD11TldvWmdYxI6Db/ YIwr7dBp4Oy04jwJn6aj8Vj0mZYQJ2sy+eQsE6NZUnDB/pCcdNMCkUlng1nXLSW4oWDc54Sz8UgU vdUuUYfP5Qh4KLck40kk8XRGEhmOcklXnc02v9u8T37ttyr6BTT9fNkDALAdjvT9Xru9vXldD/db EnyBCl5MR73l7HPxPZ8PB93lr93nprDZb7Swebzf7xkMVNAOqKvlEqjZ+WIy2M8IFIa77frLGPR6 y81eQM6nmwY49/UOIr4DIZyDwViNRlMAlpuakv82DF2R8m2qvAHG6rSRKI+24/Jrt5nIX9Xkx3u9 k3u+fG3UHmVP1CGnXZWYrlfdXLiZCtZqHndCTcVkhxw5TUTUuFSIJyJ+1BfNavGQ/4RJxHgRYZMR HvFKTlK6OBGd0WTgJOkJyJlIQFWdfiaaeYnevcbiIfK5HpKkKzkdTfrCmpxTZe6UO0llHLWE5HRk AkLALUWoRJTBoET0rh6TCwbQOsBALb8WH72W8fk12c3At3sf7N5ni/nXetR+BJbyawfcU79rzHq9 3WIzBNk6Hw068/WkB9Jsud8EuVFdf2+Ww/F6Php+95Zb4IFmSyO36W56ipH/Oy2A0dsAjB9u9e1w ONyM50Zn/ddCII6CCMQjubIBh5/wShiHe0nBYmNDgTTDUX6aFyJJHHPHsnyc83Le7CWZifiSQdIm Bg+cWQpQP8XATjeZDBIIZY07SQoYOSedCYjhmyeZ4VxhZ5jiXAk3qtSV2mMMwIv7rKFqw+Vi2B8N 9vUOAr8B9ZnfFymAKKDeAUmvd7uJbnRn2/Vy3jR6X/3hZtg2hoNRbwpcbPl9s+0b8z1+TPZ7WQ0H zak+31QNY9UZ9GffPWM5yy/e+6N3o7sGWjnf0edfwFZ05u+97ftq0F1PL8fbaeGpOI7cacq0oeQz nYKeKAxWBeA6W/lmRx/rWvF+aoyl78K6Ezstamo86u6U86V6vX1bqzsT5Ua1HE+8RO5CYfXu0Z0Z v8q3kYJ2cb1KJM8Kl4XGnebLuELhazIcfY1J4ZjvgvJDDs5sc8ccbIjCGJyE3B7ZQbpgzBsJeMP+ mojQNk/C6wXkl05bnm8jFpfX7Q54SNEbhWPI5WuCE7LAUkmyMsgrw9G+G9++nf+v94/5Ejj3xWiz bo36w2F/fwEFsDeQP/3dbLHQh7vl1+dyCwBiOgL8Phnlt/stzkY31c37rL/ZfA9Bova/Ru8bAL3T /sR4V/cAML+vjHpfW0Ac2916qs2Wy958+d4FaT4d6utNC/A6iOa29lI0cqW8FmrWxco6n19FNGd1 0CkVTpuNkyoo7rjSbNcjYVlTr+Kci01G6UasU2pQYrIV976eeLhsKpmRPc6MHE6pcbmajkmUze31 J0I+TobPJZiFWI/EYN6gy509k1m3U3IB6RSUA7IroQbdSFZ6jqq1ZCosntUdfv9JJpYNkREt0T5N 8wkSCFVf7dzh5pxZwklLQEGEEAJJOc/r0cz1qjud780oANBepTLZzwrvt6tbD4EMnc27W6UCNH8f wEFvnh8Ax7hbTrfd9WYz0Ju9AaAfcKpmbPWH9no92k3L3flo+w301mjVHy67xe14M2t0yk9/IwA0 gcLeAVmbHwzX3yPg1krffy1LICkMgykXFfBTfivvwknUwUIWK5ehwwhP+QUYk/x2nJaSbMLtAMwT 4oMyR0skiviPnS6SC8oiizkcosOBEaJN9rjIbKKa9UseRrpVQwLvlhxBN+06p3DlUYvcSkmHwMmX 6dp01wf8sRpudp/7zv6D/jxXWu12oxmAhN10Mh8B2gJEspl2v+Z6fgbgFqj28WwK1BWAsXwfKFCj N9rvZ7V8335tBuVBa7gtlYzOWJ8DIC4th9rifWd8Gfr3ctLTq53Ne/9rXRzNh+u5bjS7hlT+Xila vSmlzrRBXCuFCzcNuVIeN3KN13ap0litVvG3el5pcLoyaCRfK1oi7OLelFIu8XRTi8f9icrL00Pk XPVEnOHzyKkQKD+nT5JqQo63Es6UllXjl8+M2+t0qmJYvgpJzhiVoBjU4zcTVNSBRN121gZjFCe7 OQcBUWmH58QXZ2GfDcitAOKR0yeWRE0+pIMiE3CQQFkxl8LeqIlOnhGzzodm63a6nu2X/u4Wnx/z X/3FGrin2Wha2m8EuPgEnAZYagHyeT5cLICb7y8n70NjM133Jp9fi5HxvZ83HN6XgZbqj2aDtbHe 9Odb4CB24JWW7d7VbLfdbhqF0Xy33m623d1o/AyYZLPZ9cbbljEYlYxtcdXK683BtHbb1hut8l06 VxPbRrvYyFy5n+5rZeX5+uX0RX5KpLV2vZaU5fhtQgWk481S9WihfO0XXeW7wGsq4KacDkn2cA4p K9cuThQJJBcKTFLWy3MZOBEkCJylfALm9VK+4FlGEOkM+AsxKfujnrCapJCglAqpNW9SFs9fSIaP ZSVvhD9Ra0okRZ6ImXTA9XxB84xLwrye5BXniSICH/bHrqWA2tJX2+ViAgzVsle5WWxBNIDyGwIV MANQOthWSyB2/d28N9zkut3tarc0uuPv7Xq8Gs+MxXoHMjaaXxuR4hrga7cAfMGgO1z2ZvrXbLnN rfXRsNhuP/6NANDaboa94nqQXw11fV0YGE3jr6uSDIXjBEPyIKvcJlRESdwjoHabPylmBJby4xjm FS0oHZCQtN/lc2WcrC/DMiEOx7gDBycy2SjDQwCa3TQGs/akR6ICibbkcNKI9/RZEgTR6fL5Hb4E Bd+or4EaGBaIjtGemtGbjzaF8ggAAKD8kdGflcqt3Q4A736HWSDC+rPFursedY39rNVwvVlPZ219 Dui/qa97Rh/4rPVstFhsALGNvjZGblAFz80NcroxNKajVn8jL/u9/G5d6vYXw+/H8vSrv9Pbg832 e2MYL3rZ2dAVVT1rJzNx1ZDuSpHHl0SoXR+/PL2mtFL1sZPvpG+0eupCXL3oz4GztpZxcD5VbbUl VT2NSNSJotakUOKBzFLhcDgNO5WriOQC1jT0lvAEE1QiEDuH4KyLPqUil7VYlopSEQqy+7xmhsw4 EMlvYu0QRgmySHsQmA27PGeeEwR2YWIomWVdmdS5Rb6IHVFJAcp6SZjOkKdsJJAUOQfPM076tNF5 Hnf3Xbo/91uD9T4Xkynwr/Pt1NjNv4efwAF87nfsnGyWACgXm+UEiKXdHPDAdr+9xwIk9gT8zUw3 RkuQ8sDPdgfAK3bBiPTet73d00gDCmC0aeWBNVjr44G+2zbPR7359Hs4an2XyqvvSmlQKCvNVbVj nNYaeSVXvYu0I+RbR1Pi3oT/9MpZ1Wqnt3e30ce4fPekndGJS1mVX3wk5nEwmqRVVSdHVbTglZz0 kpwvGfLAbqdLiifONQfFMRAvim4apoJIxIXgVkFgYCLgYzyBiySCcFHe7xeTMVIKRmtJjpWi2dhV zU/LYlpFMCTrTDouxMtnTc2kqUtSijiD8XOOZfwhyOnN3lGcxPBUhvLWg/6z6n3B2C0nwFP2Zs16 f/o1HI5G3yB489lutDFGnRUQAO/AVo2mhe/tNPfVHxv56XQA1OZmvJwCxzmXK9/Ts+ZeGKyrem/b 0Uf9+fx7PluOSt3BaNSpX/+dCmA1Ha1H1119tdrk9W61pedWf12VRDgrTiAI7BUQ0WwnbCLugm12 i8spBBiEo1Gc8Ag2jPIEEYn2e/wSjZBBCAlTKMoc+gSRTQYEkfCkBZ4iEMHu9couZ6SRkfwcQYcT AQQWfG6/K+iPkPzTqcxdZDMO3BGGxZo+3IxGldZgON/P4a2N95FRLM53xqg3/AMA3jd9MAhrUM/z 6XgIsnMwbBqA0nfF5mq+BgCwGW02k8Vw9v6+2W2MSrfeNbpFo20MtuvturXbnPf7ww4Yi+l7fzvV quP9DvWN5nfXAO4+0VIcavny/FV+iYYuHvLZq9LJmeoN36j555Nw9KTZqFfKlbCmXQKb09TKGe+5 8uAS+cDFaUHxPMcTMZKL3F6dU4HLB9EjhIIxiXU+v57Qbo/oCdymfFSWkLlMCkdCfvLSfXFaC3mF JJUWMTMVMFOi5GEDLrtoIWASlhG/n2EhiXY8ZGUAAKwQlCTeF0jH7VlZOuaSECQ5OQjgR42VKVqg PCQpuNznL81EcdXdTwH23nubzWIy+d58Lnrdbrff0zcfv4Di7472M6CL4ba/n6p63+/HZ2zW2/01 wSVwU79fFZyup/31O1Bj+YEObD6I9244X297mlHdzKejmaFPe/PvQlvXd+tWfLodrcbfg6oxvq7o N41xtfJcXN1cdyIXN+WbgqqmXiRKKcSfs3TaA0S8dlqL3Wmg1M/StVc1zsTjUk2qZ0nMT8M1b+Ll QqJY5SVQCyclCqYCksNKeWhHOpU4cwuswLIII1IE5SJiFGu1ExiEIQE363KkAjDGS/vW/5LEBjLh s6DIp2OO8HlcZKJi8pmwEQ6P5Lni0omnhDPkjlCZk2wskWB40i2zWW/wgWayHEcnOerJSZ1oWj0/ Aii6Hn7PSsquOx8Ot1sglADlz6br8VDP73ZfQDoO13r1e2iU39/zeWM7MMYtIAf63Xm319MaxrbQ 6W71/PZtvPkutvZLRrazzftI17vbta69aH8jAIyNtTG9BWWvj4CzrT7kK+W/dgfGRBtOwJB136D2 0I7bRdwN2ewmlwv2i5BIoyjiYTGCc3sID0U53E4RYnxWJEZbrcghBQEL5wc57EjAiCggrNUViASd 8mMsLJKY6Ei5YKBtKa836Y+xVG2/rC0r+ayBMC6clbbd7bZVys96C2AGBsa8O2gX5vPxGpiC3nQC knAE6OgbJOSmt15tuiDkI8P42i7f27kmMAjDzRTIgkl/OPrabeZDvdG91cfTlq4YXWM0muZm2/p8 B+zOGgxFb9Ctv7Q3vWHz+qk07oxX+XT71hF59MYuk6ex9MlrLhMvJdJnlPxw24lkgxmpqNTrby/y sxoIUHRRfXT75LsLkmCzl6nrJ38inApYudjrWUTwyzW3B5UcIS/njF2csBRrp7yJjFvgcMBNUSuf ciMh91ntLOSHvGSUR8xc0Ozjky7R50E5C0hwRIZpiuRRB+W9C8V4we+GHckMSbtC57gn6DSLSQIJ eUmrGKVVJswIGHBiFOymI2ouorT1/VKF0W67Wvcnk+l08T4rGd/9YW70+Ws+/wRGffL5DgBg/vn+ +fk1ed8BJ7heA9O07ANm+/zcfQGu234BEuvl8119OCzlO4DoRuvuqJ7LjYYAj7v7ETBuFV3vdZsP hm40lFJHy69UtfkQb98ociP/cl6VIpryeJ1Qw6cuWnuU0zSf8Tj8ZFw+DZy+aNLDc+Qq8nBCxE+T F856mIPcFBynk1fhmJ/QNM+zFAjRmOgLek2Uj+aC0ZQsEvuUwgSOhDkKzzIMasetGMp6KdFHJz2E lXWibpB+AcIVjSS8IhVPAYMRIYgARycwC+xzRb13XCh1K9FZd8QtJ0KR9KVAuakIHXV5X32ilwas xgmqh4vE4y+5/HD+ZYy6m051bsw2w+l6vZ59zbcjA1hLozOczYejwcjIK90ZgIMvvbUeGuNSs9vV v75nBtBJbWNUKhvTYmHbKE314psB9AMI7XwEDFLX0NWbm79TAeiDzkpt3gDxPC4V28FcofpXjxGb YEcJGLP4GRg1W1Ebj5KoxXTodxMiibNu1CZ4eAThwSCIvOgTfQLOUzYkQ4O/OhQxNxUgMZ7wnu9t hEBC/sCJFAzV0mnIjQtUmgaYTXLRYNKXFOgTL0VHg5LbEozh7Emum5+u8+PVbPO12w1W+qY8qBeG Q6CXtrthdzkfgfIe7mVpdzObjkfTfAcQj/6+Wb5Xc535XpyOZ/posdtsv8BzN6X64KGZnzZXmqG3 RqNBdTstDGfb3He3sr/Ir9/UauvRtnUbUQpKu9WJ3Lz6gpdcQHKGQpfyiRJKtE4yESocuc1lKEfU +XatPd9epC5PfZJANZ5PWHfwMoxASDCSfH71hQNh6oAMnsdlgszEXV57wCW53Q5fJIJS1mPeIzlB +mJhWnLauEsR8lJnDwmJgwDrsKKFDxwD+qcpygNTdpbjWRmmOEpE3aKzls5QLOWEfckMR4F3RNy0 38JmGV52iSYm5Ff5GILZqKCbwihf+Lkae9CaBvBA3dlAHwAG+9ZBmoI49Tf3m8lk1PssDYz9tkiz 6eizD6p9Mp/P89vvwXK27e+2OgCA4QzIqA2gsNGstequhqNcJ7fZbAFhrJXr4vc2v51N8/npMF+7 0fWNnnvsFDuR03r1rNx5kOsR59mt6n1saknVE7s6u3sO32XDbl88HpD8sNPPUaTsvHREbu+SF6+R U+lKhhLxpOy5jbghjkMuRd+lM+zDnlX61OkK+TCEdDjNbtqHACkQFGBCoBA7QTOwyNh9CI9ZrDbM yrpo2k3Sbsgq0BY/x2Q9mFu6THtF/8OJnA5GrRjtZmXMglB+OaiSUviZIl2U7D5JRE5CEcHlIRPJ lN+f8FA+n9vrFYmaj45EzutKez2albfdUa4A5BOQAt3pdNPfbQb5cQNw/na9mQKBWSrVjdlKB0K1 DWzoKpcfjLvz9UjvrvPNwShf0QfV3KhR1luVt850O9saxmi9ujf00uqucf83AkB+rBdzak69H3/n W42C/6398ldbcBNhtxMwbqJ4wmJGcZTHWavl8ICiIILEYQq1MB6KZxGeRQlCoAVOQDkeR5Ju8NwD FvK7HAzKQo5zK8H6WRpxOy5DUenkJII6cJg7oawwxHORZNaTFfySSAaCgQxlzsYIPtweA7wcG8Zs O9v19Fxp+ja4LY62a0Ba85GxG66Bnerpq8F0CrjeGG0Hq5XeLb3PF1+tTmc+mw22415xBATA6Gs2 Gm3KmvGQM9bNTm0wftyMjJvBoLjeTsuGoQxGq3peUSP6dzf3CphKfX4rn6tArTsBC7s8mRNJrkVT xXQy6o8G7woB2BEKalpNjocimRQdhUTgA2CSynpxAXGc+OWUR/JF2UPef34ewvjspSNg9zgCos/F xWQTZT8QfW4fC0Nw2CP57e5zAaPEiwc5yRMc4mXcOB/4EWAdFM35GMpKukVRZkiK5nGRDZ5dSuAf Jdi/32iNcqVFiuFsQpaiUhRzKIRct2SMwC2c5HdjlCtz8ZiNqOWxvpnnRysgob7eu5XtdDoed79G zd6yr/c+dV3fr2jtAW/Q/wAAMJz1jG131V9v+qCwgT2Yjr43w97QAHaqo3fzs1G+lRutv3NTY9q+ BflcALK3k9NHTfV2nF+3CkpRqbrS4duTQln1RSTSeXbCqbk7/4k/lMgkZPnOlfU7wlF3wIPSFEOS MX/UIdXOJPksnfDGk4h8ImV9zwkPLFKsjNAxf9iLR17pcw8d8hEQ7HOa3D4XhvgcfoglGDdiITwI wQsmkuARi80KoSztcVAsK2IQyx96KCTrx6lAJBogA9p5PO0JWgjOB0uYXeDoE+mWk6IngugWY9TZ 5fmllOCcQTIRufBTstcPADvgYJBTnzOSjte1im5sq+vBurAHgMFsOvj+HvW/euNm6QoA30CfgvQz WvkXfdYBJqnbXu+6elE3mtPNdm2sBsBAjVYFXW83R2/tplJtFVbAbJVK3e98QS8WSrVq628EgE5p Vamohdp13mgVG23fy9tr5M9zh6jdhEEgrXjCZMFxiLFCVsvBgchhNg7CRauFdLlJERMwq81GcISA 4JQgwA7qGEPNAhgpmkVhzHVph1mP4GUofzoqJ6OJtFWCECpO2QSEoc6TTpck0DTrjvqcewCIsrz0 1KqsAG8Zm+52Nxor93p1oLW+B9v8wJhN9dnaAGJzbnT07Xo++gZeFhDRYNrar8bQx83ZbLRa67Ob LTCpw91mtN5WNF1rDKbF+xMjrw1HKyWvVwwg33T9xugWtebjY6o51guXDn+8ln5oX5yHONYtuIGL BKZFkqVwOxMMurLUWcNndcayieeTQMSZcgWpGI4ksjyECBSJigidID1Br8OXJCyIeJ6QMMYbdQRt foeL9fioZOjYbTVzboRGYIiJOSTO4j6HMZaNvGa9CMRALt5H8IGfWdbP+fb7WeOUn6JkUnTTLA7D yUQi62G4sEBLWQ5kcBSgMIsKQZc/xQhmJOpSuRgB2/mYDygAj3Ty6gho5VLO2La7nbXeA8Wt6HlQ 88Z82pzPZ8b8E0is98XiswfU/tfn53yx2Q7X60Flp8+/RkZnBDTDVN9svmb6GmhdY9Ccbce54lo3 gBsYFNV2J//cHa2LhWY39/S66uhvDeVNq/ui7oSstFWB9rBCREJq7VNS8kSjpOSIqP6gx5l1CQ6v hecF8N3cHp8rAQo0HpXdlz42KUt+3+Wlk2UoMUPQASoUwKVL14mHktwwanV77ZTTg6IcRWFAULoR O+xEcBaxs5DI2Kz4vne5M0shqIAzPHHkoOCsG+X8cjYpRh/Pa7LHYRI4j5CE7ABUL6KqKyRFEYpC JO4hHU8nTz1ByX/+WvOQSaeHcjqCfpg/cSVT6YvH00ZpbLS/9e9quzce5UH+DYx1fzdftVqR0bg4 Luit/Hqcy2ulYWWwnX+3pu9TA+BCcz0dAWDQx2NjpOf0fDs/elPKNaVzU8ytu5VG3mg2OorSPG03 /0YAKLc6BaWmvNY6pXaj+kbX6qnwn+cO7HYzjgPvD0MWG47DrA1FTcdHLIkfUoJdsFsoiuJ4G2yz mcwQA2METhGk4BZ/4larwPscpADggw7bEMaLZHmSkpJywHseRsMQS52Jdp5H6Auni44JHMN6ZNKz twBJinFeVis5QPDG1vjudfOPSqVg3JT10javr0ZrfaS3Wh19N2jmt9vddtrdbrb58fe6Od8tZ4YO VOqgNdCH1dEmv571tqPBd1VbNZRBt9GWjE51OC0VcvlGs6MX8yVlv3FP4U6JFIutRoziI6+R9Esi 42UIDuJYBvGHgwGHV6p7vB7ahZzckvZkKJuMSHTYJZMUE8XwLIXhOAoTmBvhT0Se8tKOAGzBiUQq C/MuhytgpRwU4vHRgeARDbQUaXMLECxKnsB//+//PQFDGBxN+HwQAFEX70FE50GSJQEAUD4R8vtp WqZIH8hpFJLkRNDFcCmEjjo5jKcB9dsgiHcGPDJE2JEk/UDFEBFnZB+Hcg4pJfspLVdWV3ojn9/m gWbKF9pKbmzoI6O0G033ez3q4818vzPtaNL7/Jy9g1+AlFV6+a+vUb48ApChj0fb/lw3puuurhc3 23GxMsh18gBIilq1UZCM7++bt8q4cnORzzXrjzfagxYIUFL04a6GYxRsk2joQoswnoDksbrFhOrI eJ1Z3urzWgBX0K40RVJcNBlyJwKgRkneHwyQfkkOkCzFBSGaJiUn7ss4UwEqICI2E+dDOclltTOC iLsZigJOPyCA1MIRiBStGIQgEJtNcogZQinReuCk2CCHc5zkyDAp7VKNBRwW0u0hg4idAqHPPMTC Ti/voqEAqYYvpGwtGYwGLlU1S9IBB5UNeCnYLTukmHyiprRis9Mw8kbhfjYG3LLWx8ZgN9/prXJ8 XSq0lHKuM83fl55yo/bA6HVLg6/vbqu7an6Ph0AK5MdjwEgdvdBYbavtcvql9PLWMHRNKenF67ZS r5y8/Us/0P/fH+1KuVpLPMRPcsVrTVHIRC2Y/PPcscluRm24nUEhixXDYcRut5oOjmARO/Rzh5jJ DpScKJggAAAHEMHiOEZCNM+wP3AckDvtZ2EYxagsynJeQuIZ0uWRvXRCIlKYSL+yNo6D/AlgeFMM y/DOiEA73Vanwy94A7dVpdMxdJB3m3zn+ua6qlfvy/frTrPc/Ta+c81OfrAblHNArXan3fVwu+pO t/nebrcdjN9ArpdB6lZGA+V7NpoCr9XQyuWCoSuVrJ5rD4HQeWvWlZuW0sw1cm/a63WiEak+Fa6T LB+LnwQToIYInMQB6hGkJHk5v+uK9LuB7JEvWZuU8bozPlKiZZYlJMzEwThus6FW1odgEQ6CPZzX yVrseDoTYEVapDyo6OFgl8vvcR3RmIViTG4eRQBO+EAWpgQCI5xhirLiAuZgXAjvsEkCDN6Nc4qw i/L5QxTl4GGrCYtGIwEKISOIO+YB2skX4Cg7eB2X5IzaMZR1kq9UTPQjgkyLVsabAXFm1PuGVK68 FfPb1hbo0YqmvuWBINVXu/VYH371uitjupuMpuv9bT29+awJ0HaqjHL93ahS2QJ92jHW3/2dXgQh 1jul0ffqvqAruXypnL/X3p4fPfmxob685N5u4kDXPqha/OJO8lP+bCp6YbMguNnBwulIVKCzQfEH jJzfSjGHIwObKZcFRWBfME0hAu+gQ2LK7xM8rMjQPtHtTnrdAkd5EOAtnV6M9GVjScoFw0A8UTgf ddvsCCTgNEnxEM47eBNECixMijhB8IyVyAZ45AhHPaLF7iRBDDERvEFUSNRiD2AkrW6fj3by9n3o s68XMk1TAQfmpe5CJ57gXciZicraXYxiAl43MCOi4Mk6pGA0dCrXGpWCsmqPK62h8W0Mp3lA773Z fNDMPQ3Kb2WQRq1us9K6rq6LRnMDJP980G0Nyq1Ba9bN3zdL+dYgX9LLyuq70Wxm1NJjO5dv1t7y 4+pLoaEpYeXvBABNKShyKH0ut29qtVuVjcmU8y8FYLaZUQtuF0yY3UqgQGKabObDY4LBDn30se3Q SkGCQJggq910CKMkZsN4yEVCyAFKUJzLzbEYa4VJH8b6PJDECyIPIJxLBMUI7vadCjaKQukUI5IR HnFTzghC+WnMQbsIL3VRr90X9fxYL0+rxbdr5a3Ubitv3Vylmje6ejVfKg12xn29O1yMu8Z0uC5N p2t9OB8ag1V90G2XgSQrbJvn+qY7mOpG46YIvGqnUIyvGtVNJ5d7ua+rWrueazca6kX8SVJSiqpo QUHMnkR8gaAIW60iLiJWQvBKHp4SwwQpwggqBWBUyvj5oMg7qTACowHsAFA4akMtdsqFWGTKhvtE b0C0WHDJ4SVFDmYoVAARoYGvp364MTsnWCjSLrhpkdzTEI8IhD/oZkxWgXAKfpjxEVnYxlMUn6QQ l+iikxTtRBDbAREC1MhAYgSmwh7KDHmDJGW1Mm4qEwgc2iAAPxdUjPYysAzYjw1kMqSbfa5e0wWl 8dTc5gb5cqeo1LWWUWqWxr3vzng7m0/zzfxmOViDUM53veGwDGzVuvrd7s9nivLd6pQHU2O82+nV rr4etFbfAEPa+ZtKqVXOta8b0TtHubi6ej65uamfFc8ezoF9kuMZjkQcQUq27rfedCNM0uOEuaSD OLIKCTUd8/tixAFPW2wC5EuGKQLnKUYSYyIJcYKIMRzJIX6/D+EoN0PCkN+FsYyUTNJulMAtlIix UdKOExiE+oH8wjDez5lxiuQFUiRgmCItWMDFID9QLCiaCC/r97AQI7rJqJhIBM8cIS/q84D/KNQJ Qu9IPIR5ik4GIa/vOSlzgVrMBTyI+irTmNPhiiYpjgzQrgAddMhyPP5SV8pKs9DZTo3B1ijXjdVo O/vu3DdWlbcKkABlQC3FxotRBHBpjIvDsZHTW7lxeTgoF3Ll5tuq1Rnnlb0eK4XiJUXJFd7Uaj5/ /ZRT7q6l678TAGqvN/WAy5OIPUZir/EE7HQJ3j/PmU02E2rCTfAxarEhVhy2HlrM5gMIwcwu15Hp wEraMQy1QKjFZGJtFGLHBMgFUh482eFzuhkG1BHLi0Ca0UQWjBMuON18wkGnIIfrXLBzbjsnQQwf IQWvzyvzJOMmfKCSnGzo7LIBCDo3rui1avWm8VZu3GgNvdrQ7vVuvpIvtYz5qq2Nh5OcMf4efpfX 31NjNNs29dI1EAHldsl4mypSZ5tfGSVdqRbzxWalWLzpaMq2cV+uK8rr40uj+qg8nl08a756Qqtp VwGWdMXCFCgd3GxjCJK1IoQ76+MBgaOsYMWsXhLBghIneBHWx4QFwubDj0DxoShmtjj8sCkDSJli fAHSYiW8nIPiyb0sImhg5z0gY48ozCrCNpE6ZGmSgAUb6+VYEnb7KfjQysJBgSIEQD+EWeBFNuOD fYifclI+J47YjgUpGw3CKBsRqJjLb7YCp+SGrKJbkJz+IwvMcniKjHqCPBTjKZQNSkmCY1NPL57q 7Uu4OL0vlVadYvXmtKA3G7n8aFBuGtvdulksdeel9WqT3256201x1VsBCqv0h3Ol2tUa95tRfjzb 6ZVBZ90tjnUAwu1StQoAVFEaDedVsKC0Xi8l9UWLV+WYfJmIBuUMw+I0zSZRYB6PgVP3sX6IDNLY sZVJP5xkOICbhwhpB77dn5U4wsqJiJNMCgiOCKIVYijeyooOgqM4kYFsgPMRLOsN+Dk7BllpHkck 1g7cltXqJkkGJYCXN1n3JlTkEQL2AU0KdD/ywwpLokn0Eh43DAkcx0r+k6g7woU8uMfjclJ+QnJS J/70bRTm6KwEe70JR5JxnmUor+y9upT9FofLGUq6ff4gS7tIP+mV08FUXFGUSqP0ve52u6tqTc9/ Tzfd1lsjVwVitdoqNwsKUNL5nF7W9Xxu3dIL+fx9qzkyCkqheq/lCq386i3fqep5+aRZ1XKPmtro NLWn++srxfn0d14GfJXVWw8vRDIJyh1PS4Sbx/8CAJPdasYt6CH+w2a2s1YbgoLyNx9iEGbyeY4O D6yM2W6z2yHUbLKIVoq34QREU1YWtbBJZ9YPk3YK5oBUFmIcGGeGM2F+Djn3OWU26bnk7SJnYjxW lk0Bp+b1AO2F0kAK+Hkn4Y1GNbXQUEr3rbjSUKpv7esHIJkeny6UvNEqA001HpaVl/JoUh23uhuj uh50B+uhruQ7itFp515apUfjTt4vRssXV/V2e9UuKkA/lF8fv58KrWut8VxXq8pZ/TYBVA+pPSfO TtNeVuScSQYBuHVsFxCRBHBGgjKmMB4VYIvV5icQyJUUYB+GUHBIgOwc+tOOiBiGHVuCwJMGKCsq IsCx2gmERjwUQwk4BhEUhYt+AIMHHI7u91SkjllasOIs+M1N+gkgZ6EDlIGzPAAAhnRAh4TAshkv 5obcvItzeS0CbmaCzmAAuN40EFE+n8melHx+Aec5NOvgf5rBR7ZleMmR5XEJoXEy63TaGNb7qmWu L1797UG70NRblapypeTLtUaza+Qqzel8nct1SpvWtDkt6dvedFspbTrT8bj5PvoqlLunannXa+rb ud7Wi4NudZUv19+q+arSvK+8qG+K5zmqaIXncDZyq17WJVcylpFcwSwC46LIu6xW++Exy1AcBLyU l8SPcEYC9kpgQowJYu12BqIcHqC0KAb2iw4Is2KIaLMKbsRkRZwQB6wlTJhZBkUsAbfLz9hRCPfz OOEE8kjArTaK50kbhMCcxUa5KZFnBUhwcEeQgxWEAxuTIU1+L+YQIRyhODgbTHkYCZH8mMflyLIu JuqkZHdITeIc5U0iHmeM8gmOiFOkQ8CfRt0HfncyJDmDrgDGuUkOJkMS707VHxuNpzzQQt186yVe 6uhAH92/gORs1EDC5drKdat9VSyOcx2909LbHQC099V81wBk89jQqo/FZl7pVBSjlErk2lqudler t+5rL23tSvGo6t8IALXo2ZmPsIWDTkg4kdwEcJx/WQCLFTWjVuux9YflwMJbzQJqMh+bTThK2GnH 0eGxHTaD0rfthYGNw0kSx3EM6Hoes4ihpOQgKBvFuFiEYCMiYDsSSFc3iV3QmSgZcsicXRAtEGkT kBjnCjl9kgs59Askx1EBzO3LXtYU9SpXKMRvbhrtqqJFLhq5q4fEXVmvNFvjUmtUUZ4a04nSKQy2 K+X790UB+nWu2dablfuLXK6m313o43q7+NZ5KRTGjYpWLlRyJ6pxW201HpS7+m1VCauvce3xSrxT k4lLrx/hWbcThhHRegxIVQQWFWbcIk9BBC5AFpudwgSCCkIYICaRkATcxKK/WXkRI7Aju0RCkF/E cJZg9xc/BQ5yUAzNo3ZAbQBBOIZHzSIKrD4Ec8cCBZtwBuhbv9sB7yXGIcbAQdoHswjpg8w4DItS AKcICqE5j9csEFbR4XN5BZSPcaTT7bPZslLAJUIMA5QH9PMQYWB7QMg6giwaJByQP+n3mgiWv1Qj tXCEUsaKUjZy7Tfl9q55f/FSzBs55Q0Y/kIzDzRSt6yXytvZwLgvgQfTUulr/d7Kd+NPncV70zBm K1D1+qDRAdlbbefflE67Wr9s1P2v6adL5SojhWoX0Yeg6Aq6grTbA8H7uuTsuP3ggAACHwIq0Idg xxjjSUdcGCKRdgi2AQDg3RyDoDSwNTyNgyQjRJtF8EOHZtwJ6o4lUfgQgqyI2clTbsRmhTA/SUA+ AqV41GrjWIa2QZiNtFlJ4AFYoDsYJ3mEeAiENdlFoACcDtzFYCjspiBvNCQSHihLES5/QMJcQAuI SVqqOVCSpAOCz+MVeNafcQtklou6g9wxxUnRkBzyOIDHcjEEInkFOK1q1bpaKk8No9JW1HKrqevj qqbU641as10pPipvnYrWqIyLnXEuV7wpNqr54vVY19Wqdvr0pFwWcvnr3PWj0YnEC22tGK+9qvdv iafGXa3hevg7bwcGKZJ242bJxWOwHBAIgcD/AgA7ih5YcesP+w/zkYlHDwUrEHaHFtyOoJT3wHRg wiyHZrtVsB1aQbrud55FIc6NiZCdkiXgmGmU4oIMTIgXFO8kadoG06T1nI5JdNoRomyQYLfCdgGS qGDY6XN6iUOXwHAMDZCXCmSfa6EAMOkX9dtG9a1eC0Ya7chZ7aJQApHWO+3pm1LT9IXSagy+Ae3r A0Mf6UqlU9Q7xcpppXqRr98NWkpVuQaWP6dfv9XKb8Vc4mGlKuWCqjw9ao1G9vXy9bF+QZ5qbjlN cqAKRQ8BI5z1wAKB6hQFhucFBlhVggE5agEmFGYdqJWxIiIcRNBDAv2JUTwBAyeQYXGWZGEcRjEf DO+lPZCjHg41MyILQgNUvc0uoth+Q1zyEOEgEywiAuJyOWEXIzImgoEDgQDLEwAtLFYEorIBlOY5 iCKdXjMClIifcvs4mJLcvF/047gzKzkoWCDMbs7+2wHMYhaf4AUvhnrgAOFNcg6TVUBTVyfnQdn/ 1HlRgLK/aSh1+b56qhUqerGuDEZGY7UyRvqg1SxVthsjv1+6og+bq936vaR344/5yTI/WA3zSvOt pFdzrWqhUhwr9VKjqsSUF+o18SA9PQej0UTIk3IhFNDKfgZgIwGhlGAmbIdmjKQQWLAwHA6ZIZYL hikr8IAoAVktPIHwAivgNI8hAofbbDZsDwA+6OAYdWIkLfA25BC32wAAgLyCrDYMo0mGoGBgqKy4 jUdYFwrZDsGwAGxlYV6wkk7ymAGjx1rtZJCxZLwQLUB7AMB84SyCcZBXhGl3Nmr3uaO04PFnz91W keU9QIZxOCZwLhYSfKyL8PPHJC9Jcjzl89kQj8QISNbHoOnXl3at1mmAECnt9nW7XOg0m3XtRgMY 0KkCkV8tlCrKdXtV6eSB2nypVt/yRUXv6GpFi2svWrZRLClV7dFoXV412k+V+FWtVr0Ja/WHK8VX S/2dFiCddIio2UvhGJL1QBAYQO+/AID1yA7Zjyw/Do/MDH6IAEUAAABkNSQ6TdaDQ5vdbLahvMWE A7YSOBECJb4HANv+8msWoSHRHRUJgjrz8AHR5ccEP2k9ocNBT2S/N7oNslmsFtgaoKWwy+V34jYH zHAE7SQozumIx/x8vf6Y0F6VN0VL0BlFSSZeLpT7m05Db1WBtoprnWWhBYq/WF/lDb3zrVcLzfKq c195fFPipcLtd1up3j62H+/Lunqt5erF8tVDs1a/L2rXdU1VlGAidPf4mObSmiiFof2m7YwPggUK NdlQYb/ulhJhCNQyijAohFpAsiK4H7UQdpgUHLD9AEePCL9AENYfqERYQf0DyW9BgeKnEVIIiIgD AABJwW6YxznOgoJCQGCE4O0Ej9sBMAiQx+MkPDxD2RAG8WQyDE+wDGa1C6jL4YVcfgqnxIDXTjAC 6WYot1/0ed0sD1Mw5HNIXgpUkplHDv9xjCFWM8W6aA+Gu4UgnE0yLqsdtkQSkUuX7L/L1R7bRnvP Vt7qdfyxcJMv1BXjO68Yq/XQ0FvtZmW7XeWKq/G4tOusdt/z/GBQqxufC707njXrxWp5VW23GpX7 4vhFK9UrDfla489O44HXU0csHPIBo7Rf7OnzE4JVgDEThR2yqN2EixyCCCaYBQMNvjmVFG2izw/B OAgljO3XQOBuHoAiiIbdhjJ2G+wnDo6tXoihEcSOHNrMFsTmxFkGx1HcSokUzCACAADIKiCsg4BM RwiGCzwCQxxiobzcoegiYAaykh7BFvMiHAJhAkVBVMxBgL/wCwJFJkMmtzvJY6TfGeKtPAFRMM8T Njsh8FYrSFwefLIDVghmIw8RirIgUprl+aCLweWLm6r82nobNztPhYpyU6nfV9u3T/XbB6XRVOqV ertSajfUm1K12VEqN5pSrTTvFSO3uq7U1bp2GlLuW9X6441ePKndNG7bVzXtqq5Gbx/UV8V1Jf2N AJBIuxnYdugWgSv1uzEAAITvLwCw2X5YCMuR6QgAgIAfEjbIfHxgQQ9JhHXihPnIYjOZUEw02QhW FCAwQjbBSWMAlz0xZzYAnDJLyRyG0GdZJih4aEQAKjntDnkdaZeLs5lQu9kEVISPzgAbRnqssAMi KdztEdyUM5ByeYS72lVavagr12qY8ta1QOr6DLiulqYX2yVVidcr762mNu5U1VZr1Sno+n2xteez tqIoWr6sTR8BANw0niq5cU2tV7RCS6sVr56qxbr2cvVaf0mmJPVJy3JBlfJG7ZAJZJYbQCCF2622 /db1hJ/ErUBfYwxjR3ALCwrYwuGHNhPB8TRkOsDxY8QHEZj9J57F7RTgECuQTKzd7SdIPsBCDhI1 UzRGw4yFokyQG4MJBMHAywhWGynyMO5xeQiPyPhAGrN0TGYBWEI4ZGFsXsqHOIMUTjIBB44zLOBE jnL4ndS+6kGoOSrroTCrGYiQo38cWSHLAbAvnA/Fed4JS1nEB9sJayQWi/hS7rNC/EkxKrfXt9c+ RU29FNTym3K9yufqg/yoZ+TLSqv1bQAdOy7pueW4NNc3+YHxqHQni8G3PsvVq9Vi661dUu6LhbGm NdWKEtFU5vQ04kxc0rLs3AslgGyQG2h5m0Cgx2Bogf82YSwvAAAAXwjCMAjQKWt1U34YtuJ2YDQx m8BiFGNFBQa1W2zA7lshCjk8trpgkDjg6WYgImDCCXQZDmGojWcdAoLwFIkiVoDSDpY4PCIwSGAh DJSxye2h7BywAAwL8RSBhh0AXyGYJzlCkPywBQKmjOXZYMYsgmfZCcoPQoRY7SwwcHbLIYqjB2Y7 ZEMPMCDsCJcnooLRMAtygqWogJdBYhc3Dedp7q3VLgBbqTxWr5Tba/Wprp7Vq636VfWxXWk1qmc3 retyuVFQtEr1/r5dNyqlakV5UZ4S50qh8lZrKPnq5al2/dBQHx6fH86jakSN3zievX8jAITCiNVq O+T5/UjsL6dAMPXXHIDFDgDAdGw+AMRPoGbMBpsOzZb9MiAkyDKW3yxWux2FyEMUUKKAMrRgY0J+ HJSBR3IFPQgJw1SKsrL+eEYIQC6KRdwsIlFJlycEBJ39AET+8NB6yFFJiaVZv110oHvWoxmaykqS T0IuziOZq8Tt021Noujbk2BIqTXqjdyr3qjmVOVMUeal5l2neH3RLraKjdY41yq2ys220q7eN1Yl 5VtVqvWGcgvQ+fSi3r57a73cFWrX1/f1uHYpa2pIDt+qNT9J1YAkPMTNqAXmcBwmMRS3QDjphV2k zQKB1OYYE7s3PjhsZrGDw0OcBFLdbMawA8S/1wY/IAfgYA5jbdZjAJIuGuNEL4H6WKsJAICLYE1u yg77CAARCIoQoCT2AIDZPLQb9pG8lxBIkQunBRHGrChr4S1OhuKDGTfOs17ge1lW9LEk5XVkQbHY DkHhCKyHFm3mowOb+ec/fpish0cIK7Ju8AFJDyEFCZ9ow6BUIBDxyFyicfJyrRc07bzufUwE1Uqt XVceW5WGNuhs5nonB1Sr3swpVb2pNxdGudf5Lhnjxs13fznoGrP7l/pbpdAoj5VKsbCq14sAAE5e n8Xzi6gjIXFy2G1jMIHBISvltpqAo7MeiSY7BewJRAgsAAA7asFgFDXjbgR3AUEEaARwrwW3AGvD I3Yry1iBEgQ2AUdF1nxgpQCVEChINZv5gOAdMAkKmcCBtMgysECSDMaiOAGGRjg8hDAYyAgMoSCT 2we43oGwjCiA+EAxB4/hBE8BV4V7OdiMCsCjCYQjaUZYznoIBJiAWzALSGmbCWS3xXT42/EhSO5j k8WMYhQlq1GMPRBOEoLP5w0KfOa1rrguCkr7pX79VlE05bwW1zTt5eFMA6koK1qjfV+v1hqVhwqQ Bu3HVjunKKpeKFXbN3Xl5qJWr4LHBaWspE4enmrX2sNTPB6LXoUeIo/OM//fCAAOCT+02EGkUStC ICBeEMz8dRnQbDqyAwA4NJkODlGbyWoTLCaTHTt0s3DSzdl+A0xpA2E+wAgKgq2Ij7XxEdoKW3BX gAoA/ochMULZRToRQrxWmmEgkmA9vIf2B0gCvC542YMD+zErOgIQR1B2t8fq4DA3JdIcqP+ADIfT Sed5+ky9jEs0GfdKSQUAr1J4Hr+Akbi+aijDfOuxUnhK1SuFQuMtn+tUy81y9alSaLbHq3b3aX8J 4aWmNFrnMhie67KmVlVFbb/E1LBHfUiHAABfiAwbd3KeA8xkOsQYG4oxGI5bcFTwsi5yX+UI4WZM oPKAFSVAzh0cm22iKKKHgNgOYMqKW20HhNt2CEqdtQMAsB56KCsneqx2CrOZODfmJBC7D/hfF7AC AmQjYCt6aCNJHrW4KB52A7EgwCTHRGWIZ3GblbOJJi/grmAYvCDiowQURkSHyFMOZxAnLOYfGEBY nCMF0/FvQJr94x+/HZt+/IQQhCBRHPhuLBsgfMDRCWGXW3aEePk6/AKY50nNvGTvZPK1cnfz0NDu C093g85ovupUms1V661Svxk3dX1iVIatPECCdn0w2xmGsSmomlKpN/IGAIBcvg6MbFuLRCJkKuVw xWlelngTY4NJ4Mwpzn5sQ3CbmTlEKQYxEyjEIrDFDEhCsNsOUI6AHBQJ4zYChNiCmmBgECCTlWFs VpsVMC9kExjLIXgMIg4kmMVmOcAolwBSC4YBLmMSjwgkAwMDhUIQzfH71alAoWPAN+IAaGmW9oKH HAmD0pc8vN0KA72BQCaKgQ/tBIQKEO52mHEINh0dEITFBiTGgcV8ePTj8MfB0c9//Dw6+vHj+Pjw 0GITkMyV0wYfC4kTIeByBRFKetDqrvPG483z1aPSvlZfLiLnwMBrZ1fPb5Xn7OPdtQII/ulNSTQK 1UalkS+Un55q40K+2niqK40aCKJaf8ntF92kzzRV1Wq3ibSUiUdfQ1ow7v4bAYByoEdmywHKoCgQ VCQwAQTx57kDs3lPaAeHe6q22+0Wq2Cz2cG/UCwsOSj8pw0cKCEcQIQbB5ntEqxigrJDh5jfR3oF mIAhPsWZOCoVRVwWjmBQIBNIgiP3K7mtZqAsjo6PzcdAdLusLMTYfD40wGM0J3JcJstFLwlnxusP RyOvlJz0CxIlBZVnRb1RtJV23VC05zdlnQdAW61H1D3rPzaLnXqxlKveVNr5ymp8bzze3ChV9ezl qRAJvTRqLzlVrT7dxBXVeRdm1NeT5LkaSyEIHHEKFPAiB0fW/V7lCIbh4Afm4Gn+4BBDBYLm7SBL rTY7dGDFDgFLMCJj2yfVASSiADJMEGM5oFw4g1qBrDG7RDsn0iYTY7fYeVCQCGR1uCHEBfQFgtsh 4DmPbSLFWy1+HoI5kneyEMkJ2RjO8BBupXHR5MBg0hlz79e38KwVx0QvJ1B+r9dqPTj8zYZYTGYY xo5B0v74xz/90z9+Hv/2Dyv4SwF8FpJFvU4C2HGMkXxM1BEUApqkveUUtebRkucydFJ4uDtT1GpB vTJK61mr2Vg1x4V6VX1a5fXpxKiOyrlWp1LQ9O5sNda37ZpWb6tVY1AvFnOdF+VGa9RCmSQpSaQ/ LrAxD2JmLQC9rRaSN/+wEqjVjpgxSmRNBMgXGLIfmuyAOGwHVhEjPH7g0a0wIljtqBnwDWE7RHkW oK0Vsh8TFoK3mnFCJDAAAATILRPqp3maQIACgGFUYhEEaCSYx1AMpUgOB0qNIUmCJ0WbiaL8wNgD YCYpwoISTh9zYENoD4RjBwJBHO7fgrDaebfZYrcf/Dyy2X5aDswHxwfHP377efzzx2//+Mc/foL/ /fh5dHBoslq9CdqCHSEnaUTy0U7BH1OvNNdFvaZdnN1qytOVGpcST9en2vlDWKmeBdSa9lSPKPXG U+S62lAq7VWldVWrdSor5QYYhca+5E/r161q40YOn6vahRo/S0nZZCJzEnhIJui/EQB4Cj8ymw7t AorjwEx5UOC3/jx3bDYf2DBgAGx2M0AAdD+1DHKM+B0AghTxE5QEICMg9iAaB5ntg23kOWfGjyGK Yj04gQGNJ5NmjgeulDaxIA0wi0DY9siP7qv/4MePo6ODYysKA9TAEKuLhoII5qd4hsp4xfQJ4nY6 OW9ASlidWR9QBlLwpnZ9+/RSLwFZpdzFG8p+ddqdAvRYQysUHsqVllbo3L+129XxfWdVHqsvT9cN 7VmtKXJMUx7qlYe7Rr2eeDl3PUSE2sV54PzMFYJwIgpcuA23H/2wAeoHHwWz2gEruURSODjYX7x3 k6gICMluh472OGE3ATtpObTB0CGOYEDgAr1tOiQ96P62abvJQgsW4BHMJuLAZBNEXOJRPOBHYD9B 4QRqgSC76SfK+3mrjUZsBC+yHgYSRcQjgapHEBxYJ5Mfw0WXBCgTArIXYK7o4AhSdPmsQPX/ZoIO D47sVvs+YfeJ+4/ffvzjH5b9jVs2E5DjVp8H9tMIxHr8cMDlh7mHgNpoP8bPfFowJmPhRjwSv3lQ qrenq7wxKrSux81xta6caXlQ7kujur6vlotKQW22ts1WaQCQQas+FLqDeq4I4quo6uOl0+tmfDRB nUNwVIQOEQvBmewWnj3+gQL1ZIVMBMmzgAgsCIxbTSAke0NvY60Q7QUIiBIswH/rAY7wkPkQ4xET BoG/AQCwVwaElWOtewVgtaGo1QeQFOgECGUQm4QIMA9ZYZ5AcSu5XzZhw3mOgimStZhE3g8QkgTO yk2YcdjvFn7YWJ8Xs1uPUCsGBsJix00miDUfHhwc//bj8OAfh8dHgPNBEH87AlH8JxBGgKW/7YUA ID4uypisx0RKgqMU5WEcETXy7I+rCfX87uxUu4vH446Tx+sLNfHgB6ELnj/fnd6F6/WGevLUUF72 AFA+v1CLxZX2pKrqG/hfLV5XWu3rl3QsUdMua5FwyOMMXGajvotk2vU3AgDLgOiYTSYYx2wQwTlt GG7789wRKHsb+gcAmA/smMkKpJgVGGERgbNZDvkBks6KWoG9I9wQbsdoyEaeMAcgcECp+e37q+J8 lDeRiMuFUCBtIbP9kLCDl7TaTL+B2B/99hOIriPgKhgg5zDURyEBDHdRLOGWfFzkElRRliFpr4xS AaARqGSwfvei1Z5vWg0AANqFcl3KKZWHayX+elO7L1zdF4q3b612o1JtjCvFUrl5pV69KPWH+MVT LKXeqI/t22el/nRRi/quEuJpAgximpQwO+EgTRiAtuMjQNnE/gZIm91uM7l5AZQabuMxioM48Nnt duzIjFsPrSZgbgFoIoBrUJDtDAiC2cT6AIOjFrsZ5WAgEXiLBf1pxjEelSgblvUJwCZxEGQF+GIx /8QZF4ljbsiC8SLsFxFGgCkHjHOCCDt50kzhNpZysgSKwjgBgs/6RJwhKNJ69OPg56H16Ag41sN9 7YOc/cfvMADELACmQwtst1E0QVMscMY04qNFAjl1nCrXauTCr3qcMSR0HfMmnmr7+JXznUG12Fh1 8gXlGvDVeDz60itGWylXb9pqob5fx1qqatpt47nQ1evlwtu9qpzU1CTlF8AntogRDJIw9IAwIRzw kQLy4wegciBFLMCaC1bowEzAdtx2AEb9wGa2wCacDEAoGGmWMOH2YysrYgdmUM8mCN7zDGHBWcQq WCgOMLx1v8Qatvp5kdrbfKuIWAKQABDCtl+qglpFlhJEGwQIH/HzMIg+QlNuD8nzCAVGUKA44oeV dTnwQ/sPkwk9PjQDIXJ8YMMPQex+AM308x/HIP1++x1Bf/7jdwD452ACSXB0TPhBsh6jGQcUAnpV dF6ozhQXryUeEmpMjp8nInFXpF6/qF0+84Dbndnaq5SIaXXl6gTog4d2NV/IJa4eG638g/r4Wtsr gNPzJ6XcftJSmZMz9eQ8Q0uUxxPxeKhQQPL8jQAgIJjJAkw+hoFkhMWABfjfP8/9MAHet5kPALof gvQiTEAeAAAgDgXg5gIMc4xazFarxWK2gagDnKVwCy8TR8ASCyCX7VYc6PqgYGLBMBHAsR2jh4fH KEhggMLHQHCBgQAIAFL6+JgwmWw23M2zDpvNR8GQK0lR6bSPEZIwxtBJhHH4bQgXyGp3t+plRKk0 AM4+nl5r95Wn4m1dOb3QAACo7UJVa9w3lHsFeN5qK1fRLiIP9boai9/FEvG6+vSmJa5f1POIy524 oE4Sp45wgMniZoKCD6w4ajsAqWpDDoEAAHxhMZMChB4eoBYRZQDNHJoA6+LHFhQ344DZCPMeAGyA 0M0I4HJQegiFM5QVtZsJgbAL+xsKbD/ssJWxSr49AACZjzEEBlQEbjr8ibEujoApqwUX99cIeRYj WLdgI1lKDJLiIYNawGMIPBsQpuX4GKYEoIlZ2PYTpO6RCSj/334c/QsAgAMoqaODA4BPZjuoKw4Y aYKh9jfNEUjClX7RzmKX/jvKL/Fh1e+WVWCDtItqqdBpFyqdZrOiaLfx+1V+OyzlVoVGC4hZTbnV m41qpfoEBNRZe5Cvt6rAKDxKr1c0DJAMR4+FDIRn7fYjzCTwgCVg+OgHkO4EbrHBGIHg2CEAADOE H9sPoGObyYwdWpEAbgXVK+AmwnRsB3h5YGFF3AQRwBGYIYsVZjDeRLsJHMVh1I7zOAUzPMtYcQuJ WFxWxIZgdpyBgR0TEYql7EAWiYgLgQ4BgVEcR/MCi3GEHWJ5ETtCBb8PPTr8cXxgPwJa/+Dwx9Gh CUj+f/oJ8g5E7MfvgfszgPtY/ommv/2wILZD85Hdw2GSKPJc9uyOS7LntcRrRHUHT0KRVMIffXk6 P5XPmYurc4e/lvCHpJp2k4g8KbWIojQbhQRQS52WVlOeVeW2VoufqNfAWNVSwQR4nbAXCvC0T3aT vAccfyMAgPGy2g8ASEKgvgUhYAFi7C8FAADAZN9P/JsOgZCDTSgGoXbr/hYY3O2C+QOr6cBqPwTn BR5oA1y0mlkJPbIdEuBprB0AOi74iP1kEIELJtORBWh+y964/tzX/l5z7RHgt58/f1oPDywmlERY 2m7xcxjiCHBUKBpksCRmIkQHg/hpK8I6kurDcy0oXSvAw15f3z09K5Xr3NOj8hp51SptTSnUn5Sq 8nQP3NbNU6WiKOlYXH1Rg2cXsXhEq6mKJr+oZ5EsKcoJWk6cOUCxOcHXYW2gsFGbGbC8jT0EAsAK iNwsAFVjPkTNvBXmBNoMDC6Omm1WyAL+w3GT2YKAH2bMzAILuhdIPM7SNsxmZjAEhXgc/PUxztt4 W9CB40E/izE4UMQW2x4AjjDETwksabFbOcYO6pQBLoJnLDziowIkcwgDaUWwwHSZ7SD4P4BgwOzo AZDTP38e/fxx/Ns+eL/9GwAAgQTnfjuwHFoIgDoEj2GISJGileBlX0C9S2Vj/hpDBan0GUxL57Jy CkxpU6lWG+Vc+b6iXNVr1VJpOm2Vm5VK50W7qWt345VyrbTr6mn9rK3nXlrKraJpUvyMtPIgRpYf hIuwBiymI9wssAAAIPj4yGYFCXUIHD0wgBggfeIAho4sxxhQJwfWAzvuRVEctcCoCTk8MPGs1WwV edQEkM5qAebKRpAIafH5gdOEwHNQChZxAWEZO27mCBOodwtAUJQHBgHlgQLw2QgKSCcPDnAEsok8 LyIQAkyQDRZZBj9GYY6y/jj67bdj855n9r+BH78BAPinPen//PlP/yaC//Q7APzx8OeR5fD44OiQ E/AAx8OU9PwgBolI7fI8dkd4zgPyZYT2areXqUxEzFxGfJ67MDCoZw/1mFy/ToVu6sVq4/WmGu8U b56BhFIe4qfn6deXt4KakD2JyGkk4Lc49m0dOIEn3dTfaQFASWO2Y7PJBgHNw8MOuw3+1wAAlBNg fxMYrb04xoFPsNjRIxQFpAiJh3bzHgMODg8FGIw38NGHsMd+ZDdjVtMhZAOAb4VIFGAEOIDEOzID 3j/4Q3X99nuoQbB/7nH4NwDMBweAGBDOYnaLVtbpIcVgMMNbA/gBCrt5gqJQAvJI8Xjkwu19erq5 atdvNFXWite5m3r9KpyuVxraU+H2SdEUraLVC5r61lAVOXTyqt0FX2Oh0993f7zN3F7JGQ8DJ1P+ 5OWpz41xLvwY2s9zAO7el5sdAIAVsK790AShIMtN6AFrxXiBth/+AN/eDhyuFbbsExZUGg4Bv2kC CXpweAwEKw77AOWbKZSBrIIdJmyHQBWIVkcAQb20gMEoQAaLlQAAcIgRHJC2zIHdSiGHME3zJqsV YSzC/0Pd3/TGjWR93nAgPgE/QIBcxoar4IIgF9wkkCS4IBpccOFcODGLCxJSk7ISSiEBWbZhyG3D lmzD8Ev1i3sut0pXWa6ZqnK5B6h79SzmE9Q3es4/mElGBFN29d3d477V1VWSLEvKYMQvzsv/nJMe Ht1YjEPgJc/JIEkU3Vy+qFICgUeYIXTSP+sV7O8u3oYDBI/pSWWZbIgYRbM8nM9KyAenZ2/uHt45 vFqubkxfvSp39p/e+vHB5dWnv/x8+f3b//m3v37/wzdntHB/+B//549/+QMB4X9fvLt4e/Hpf/yf n99d/vCni48/nX3/v79/95/fXFy8u7x/fjav5nRtRHExSaMbUnq5Go8IAEUTJMSxlEhFDCgIjnRh x+NRXCVFWNGNn0Tlfk6unkrLaBaG4WJM6zlZ5qrIyzIr6eubg/lBtrM7q/NmVKucTEACynxOu2eV ykVUkHUWEX2IAvPFpNnPUnJ1aMtFhBa5HC9H5MZWI3IfDsgDSbKCngzWKg7ojvFbZAoCQHvr63fY 5t7X578FgKYrPFTyBIr68GieTx9+ejM9Tu99evzi+E29+2n/4fnJ7vTdm/uv75xMdo/vT19/e7x3 fIes/OP7b396ePL27Q8/fLj825+v/uef//bpzx8uP1ydnp8en7z78N3H48c758en9w+n0dFosXf3 IF0QAj6TBvxlUyb4iN775dHw/X/0rU6zpgzooqdTEE6ao7wcR30QUNLVX4VKBYEs6SkQvelmjLyS zIBlulJSJVlAb8mSnIM0T+nKO5BJFOYySWiDVGTUNVGb7SsTL05ieFi4+A0AwAETieeTcZBXzVKq 6aJc3ZrSkTt8OMv38wS0LxbkMVeHxw8fv75/cOPdxU9PfvjwzeWnmw/+cPmX7z9cXp0c/+m/6Hb6 7ooM17dv/3z189v3F998+PT96YvbTy7eHD+48fTJ6ZvHp5fvj6+e39w5Iq4/PNw/eT6dRwfTPEnJ AAnJzIxUFUUEAHqpEXmueVSXVVn7o6xezqe5ius0qpsszZcyp+UIK9SwKLJ1lkSLmLZw3uxU4yw6 yicjOQrHxMPV7miV7d1dFEfTETmyhLiqoJ2dIMt4MJ+PY/LY07g42p2oqKrnVZofHhEqgiogD0N6 IS2aR06rCMl/DXy6xbT12m7ktdEqxBoAelt7XhJGKinrOZ3E9MaImEqe8fL1g+nBdOfjfLZzcH4v ujE9mLy7urg6/+7iwdtv/udP319+/+Hj3z78+N3//uNf/+uvfyGX4NNPP3//7uw//38X37777u27 y3enIOofPlyeXVy+enF7TDd7WpRBTS9lR0VxFhbk71dk8wdk/BdZUGRxVec6aBzTi4yCQpa0L4Ko PMrpogiLqFrJMJmlFd0QZDGQy1+SCxYSrRbTEQGgqJumkNn+BFnT5bJMoxlRJqqDmj67KMZRPpos aqLJwbhsDpGjKokNDT2UjHYRfdPluEzIfyokVgd3P467aI8325j9rD31bOMKsPWKarwKups8eqar W+Nq9fjBo6PH6c3zG0/vnNXTj0dPz1/uzt+f3jraPz5Y3Hw6efj+5eG9149OLu/ff3vx8tX3f3v7 58tvfvivi79898O3fyZv69vTk4e3Dq/evD07PN6/vf/09d5BPSUnb+cgnYwIBNcez99v6oR/aecT /+K+/48DoKF7Gkm+IlPxdDRp8nnVASCM6KHRn6owjLIoI0eZLLlQedo1LRZKhUlFd07i0Z1I12Mu yemly5RuLt+XylcZbQv4YGSeKhxxbXsxYRLXF23ghTZ2KMO8UHKxKic7s3GzmLwcF9M6qGDTjld0 qxy93j08vHVw9+Lbq/Mffvrw7tXR6V8AgDdvTl9/+MOPP//09uPl9z/+6fsf3v989eDi8sfL7189 P3/x6Pzh8+n+s2enN19+e3Z8fnIw2xvVN+/s7j4+nRXBakb7NVIAgIxUWaqlAgAqdEFVtCnzWhRZ 2swnhYyLJmzGWV0vI7IQSrqjS2JBVs6bKqrirIry+jAbZeWNYroM6mA0K8Pp0WKRz+4cNJODlDZ5 NKerbZmFcQYHl8wm2mGT2suPpgdkbFXjKqv29lZ0tGSsYqT5Y18IIDJOcCW1ayWGAOAdAMgNCAJP hPWyaIr8Tj1azncPlun8yXw533lAVJ2d3oluzUbLq/fvr558Q5f7j//r6sPV2w8Xf3t7+dP//MMP f/j+r3/8n384+/Htd5fnf/4/V2eX5G799O29yz/d/vavl5fnVxdPju8vqyIdjWpyG7NwNyzjkjZG AJNFhdmSrvKwIXePfP0oH2fJcpyUITlVtCuIqXt5kReyluUqC5J5XhajVU4AIFqkRZRU4+niYLWz B3VfQ57+rWlRj5fjpqQNUAXwgrI6zFf1LMqKg3l2mGeLUdRMo5g2SVKWdRh4Ek+xXoxSMphCsuMA gHbhGBOtgW8BYGMBsB4AmzcythR5bE+baH7v1fnOSbN7Mt/Zv52vHu3dOX29N/50c7E4ujOZ37q1 enF1cvPxvU93L5/ffnt5//b3P1z88PPbP//l43d/+/Pln99+e3Fx++Gto+bs/PL29NbNZ3uHO9PJ aDKaTQ9WzaRJ5wefO/+/rt/5RZ/839vv/+Nv6ZKekgxLWdNiHY3H0LN2ACCIhrTqAUKotOfpMlYy oVWu6BHKnKy4IIk8FSR+GmZ5XkWhUDmdpVgGdKknnP4wDuCa0v5MtPHa2l6sgy83LjBBFoIkZ3w8 zSfTtGma0es0ndXkA9d1VCxon+zdRC+56dOri7Oz7wirx9Nnf/7xr9//fPbm+fHl/3r/87sPj97/ 7ccP3/1w+dOT84tvL398e/Lm/PWLl8fnq4Pjx3d2jz++ennvxjg/aJqbh3vTlw/TMl42UUAGd0Iv gDwdaHrIAijpbq9qum9qurD8vBoVs/moIgsgHM/J/1ySG1Bl5DaV2Zw8IgJAliXk/Gf5EZ2J/GZz sPSyIJ1k8uiILNzm1sF4uSjySEbkmS/nUUBfHEZLsgm8rJ6VSba3mERxqIoqkpPVCBVXcUjOkkCs qrXw6T7yO6PfAQDrXCquQ6seZ0lK/kidv84aulLnTZ49G43So/PZ6KB5CO+zHj+6enB1enF18f7y P8/fXXz3Fgf9/X/+11//8+2f//iff7794Ycffjp9+/9c3L788PbTz5/uXlzcvfr+4vLsyccnN+4s yozOZVPB5DtQeVKR2xFISUxUWJBSNokXlSW5O+QQjZqQnEGkSeiF1gfkVqVkr1erJgyaLKeFoTNd pHU6KshwmR8sJruHUzIw8nSZZjemdDpmo7ock4MalFGWVHlST9JJVZKVVe7lctzIdBV5ZHV6SpXE S/JHyVodk5/hBXT1JB0eNQDWwX4mNjcQ450H0F9Ka3OAXC26AquXo3J0fPz4xsno4G40Pbyfzc4O dh7e3Fs+WWXN3uFkfvNwevrx9Pj+6ccbl++vAIC3Pzz524/f//DX8w/f//nH7z48+nRx/nQ6jZ6d Xp2udu/eO6B7YTZbjCeT5Wy0StPlYvvZ/I9fuk4hf9wc/T/a7/8TgoCLoskJ4bIme3NnnKP1TQeA uIRMOiBTnwxUeHEZ+aQqIWeUvrocB/Su8sIg9vKwzCKlEkH2J9mqZOtjH3oBx7WlI34e/rPev6xf /vbqarlMJkKgyG/YLWaLsh4X9Q6ih1JJ8rfzWVarg51FvVpMXn+6eHX2/ZuLs5tHr77/5oe3F08+ nr2+/J+X3/z07uzNd+QIfPfz5aPTq7N333x4evVq9+buzRfz8c7d1erk/PTlzQk57cXo1t508nq/ rPwmJ5QpDQByzbMyKYI0qwuERhqyCsjLT3JyzWfNuIzzVM3mmcxGdLwQBCizalbKYjEiWITLTJXZ tK6z4mazGpFZnE/r/HC6aupyZ0VYLbJQlauaPNowCRs6701a5vQt6WorV81MeuRAkysxH5VhTHs3 0BofnzEzTmW+bRZOcGZYAKK1DzycoLp5Wo5uTA7o/ex4PE6PTmfNLLuxig6bvDl/fv/R/atv3z35 9r9uP7j4y99++vDNxemf//Kff3j73f/+6/enH/76w+XJ5f/46fzi3Z+eXJ7tf/vp8OzD2cXV8bPz vb0p2dnNkm7oIopnVZ0oMv3JT4S/mC/proiamIzECvGOvCrI/Ie3RKuV1MUsz2SKDiqLuQpy4vpy UedhOi7GTU0LMJ+sVvt7U6I/OTHLcv9gOZ7QikTjUZ4EkawSVRIAxpOsLGc1WREhGfnFuPJiBXNJ EiO9JCaU5mWUIMvcKny4He7v7vy1178BAOPMMAAQoOb0veS9Wd7c3L916/54spesdu9Ey9PF9AY5 qS/SsD44mC3vTA9PH5w+vnf70+uLi3c/Xt47++a7R29/fvv2h9OLb7778Pbd+fm3t+8sJtnxq7OT 2eTurcn0cESvazldpctmVjTj0fazCTN/DQD6738QETZ3f/f+PwEAsE1r8thzWrn9UUn2YgeAwCPb gPZ2pMKopEsriSpPhTj1ZNx7UUPH1Us8Ov8e5F5hEMQ8gc6CPNE2v9r+R+dZ/T5sJVrwtostNs+m veaIOcVRMR7JfF5n07Imz5y+Ne4GcjBW01WNgWKv3p3cfvvg/bM7t85+/PH7n6+efXx09+f/9ae3 3zw4v/rbxdX3b3+8/Hh6dn7xzeXR1elsOp8+XKar3XR5eu/F8SEd1CJrjqar2Y1JFAnaKmQohnFA BIsDAgBd3XVTNGlajMn6yenqqaN5OisIAHR3zcZVGKXLeUHWOvGQAKCK1ThK02hSq6qckOGQ3irI iycc7DWjw8mMXOFdFKaQaxxki7yZL8NYjYmbOBlJThdfEC3LsfSJq2RepVlAHmvsk8W0uZ+6XbkB phn9Wzu2HQ5am8En7JCrclwun05mo3GR7SxnxeF94pCaLqtpkaf3Ht84f/j+8t35+z9/PLn6H2Q0 fXNx/v0f/vO/fnz7h7ffnP7017/+dP/iv34+e3/28+nF87uPznbPL07eXE2f3p7Oj8jYSckwp0cS j+iCQI6YLl7y/WTdkLcYpbEgfydHHw94AiUCqrSR4qIY02XT1GQ/jifkXap0inxpqBP8eZJks8Vq duvgYFQ0UbVcVEcHi/l0nFayWZZ0OdD6BFFSH8xWeVWN8A9ZBDKvJQxNQbe/lkbRqU90uFQwg5NG pt8FAOsiUgYA2rX2/CR6OE3Hu3u7N++NJjO5mO7J0cv5bLU/XT2lY7Oaz4mxd28/Pz19ef7p5Ori 8t3Fs4uf/nbx0yUh4PQ5ajDPzp9dvdiZr5o7t5/dG81vTlcHdLUdkHO2yEdkcNN1ch0AfmFrAJj/ sT/1j76NpmlUNjEhNYmT/VF2MM47FyCIyasr6pCersyI4YmMhKLb0gvCKvHJ9lMx2fUI4IVhqGJy VMlZTXD9r30usQZA+47YkLX74Sac2w88r0x306ImWzLP5ojDEVsisguWVSZns1U9amb7dy4e3v9w fnX68vjNxeU3l1cP31wd//xfb//2p/Nn337//uzth8uLs1evzt///H7x5llKmH09T0eLfHl64/Gd aVqpKioOVsvR7iiSoqrKSgIAMqt83FLkaxbjepQ39Zg8wKxAYHmZjutxFpRpNmsiul9mM4yiSMjM neeyWC1Vmua7DVFyhnYeh1lK21JWu8vF3hwZ7sloTLdehhZKJV11YRyNyWIlnyZK8oY+TfZUoejQ k/NEJwmWko70rznJDUupj/YZt5oFgDYk4Kd07IrFy2zxcNGM5k10MJsU+y+XRZMsmmyW18Xhrb2T 4ytaqG+/e3/y5v/54fLyT5eolP7h3Yfvfro8v/jhLx8ev3v744MHt989e3N28vH57u0nLx9dFbdO p+kOXek1GTBRqehM50ECAAR0WwYRXedJFNWeyDKZlynOOr5MNrVqiqQoiizymqKOVDHNCRzN3ng1 LwkAkFQnQb6cT5a35pACRmp0IKcHk/m0KCpZLGVMAAjjWAXZaoFi45z2JGG0hEjF82NcMLG/SYnG ibex4zuDqUvysf6w94m/bQDAc4jL4/3RYjbdu/N0tBrlq9U8SvfJnyIv/jBLMtoZ6e7s4fPnp+ev z67Ozt799PHjo5/ev728vPzw5vL0zqfLDx/Oz04eHe+NZrPD8+PjYrwzmq12JJna813aDvW4Kpry mgzA79m/HgDptAjLcVLWUZIEhylcqw4AKskhhQUAVFZnQSKlwFPw6WHEAvE/hFc9ny7uBKmWGJe+ F8eWpQXbXvQ2qgsAx7wVftXsjQq6P5d1PSJ3sibjMopion0WjZtVnebLo8X749eXtx+cndx/8+bb y4tvX3/77tnl395+983zk4vvr57//O7i6pQAcPXu0ejRSTYv8psTuvSL2Yvp06NFHtFdRb5nWkzy CNVfWRnSyUvIbBSqom0VkFmej7NRvVRkdJJ51GQj8gjGZPsX+ZJckjCaoW0gufFludTRPJUWxeGc duS4DurRNMoqWs9sd3VAOI3ycJ42TZaWMsjoVaQ14WwUev/tv/03+rFZKoMkkHFJ5x5BkCSk1dwE RzeGkgEAJjpeGibtAACizmSVro6zyeNlPqZfcDyfFLdej+siWZK/nRfFbPfw4fGbd1eP3rz99uzq /3x39fOPl1cXP3z39uzyw4/fnl+9/a8P9y9//PH56ZP3p2e3n1+cH716+fDBp2r/8W52WAZVWaCY m3YI7QtyCWlRPfK/I1pd2iVZ7Jc5+VPjcV4EpSxVlBZqVCQo61VeU+dVmO2lBI7mqFnMKlXPya2H +UOWcbOfHkyitEzSqVwRp6dZnlXZOIzDSCZQjpfLeUNPTpJ1HnjIVAexjwAJ62571vqZbL2Ceo16 ADBGS28CoAsHbgEA97I7d8cH6fTw9S3ylunepgd+QObc3sFiEeFKaNLJ8uTBk2dnNz9evDm/+On0 0cWHs8vLnz5cnj06XZy+//nyyaN7r/YPmtl0+mT/Tj7aK+fzPXSBXE6XUZ0tVZ7+2r1tcwP+tQCg Y5BEyzBqFN3iu0VNF0QHALL/kwTZGVTtEqETJYWUsLYSxPSUl3hr5ZTvwdvyW0GK199MawD4lhcm +PUA4H7UTCGpL8kIT6tIZuQ6V1UcFVVeNtkyL6rRbvro9c7Fq/OLZ6cfHz25urg4vvjxwbtvfvzb j2enV3978+DizdWnh6dPzj9dnY+fvIxGdXljLyfPffF4trNqyoi2TZXTVpyXdPXTqcULI18mz4SK 0PWQbLJqFDX5nGBH99doVBdkyWptejGCKDqEo55VKqrKMX1uNiIzqTlcBWQYk1ffzFQl6yKq96YH 86assoCuvJTsCNr1dRmhq1KUKgAgCegXCWhXk1MV05GnpcPiiY3Jut6U/c3fAsAIZQ8sgE1MkA5a 1cye5pOHRUR3T1iMV83NW2Svx/TL5DV5JNNbT48fXDz69OjDt9+++T8/XP3p8vLqwdtvvrn97Zuf 35ye//jnDy8g+3/4/Oz89uNHBIBnRyePnlc7N3er3SqgW76M0CAyzysdeg/J8AvIZCJXgJwAAgAZ TNlsnqVJqXKFSMCojqESDoNRTn5AtTtKEknPcj6rwnqZTmRIPEgJ8bv1dKrS3M+naj5djA6yLKuq BjWYMiZbP67IrihVQE5/4nl+gHIeIYThy/P+ZmcdRV0AWBZot8w2AHReNT88Hk/z1a3Xu+SuL6eN LPNxnWer2bIIw7KsRqPl6Nmn8xefXl+9e//k/eXJm8u39J/LP3376Mmz0f0zMrI+HT/em4xmuwe3 925k44mcjydB2TT0SGg3zMOqcABgsuBfDoB6VsVyLNWInHs1zelR9C5AJPM4RiKAnir5dF6iFAEg 9rBT4a97G5trHXvysdAIXbMvAoD3ADBzMvQ9yKSertIoKsbjIpJ0J9O5qjxaKbqLZQrt7V7z5Nb0 /emzy5NXZ2cnz9+/v3/x4erip3dvL89uf/ru6tPH86sHd189eH72/OX89FZEV9XOYZnI+eL17IAO pEyEJ8m4r5qKLvNYliUZlrHn1bknQ9qgSZmmMiUALMnbCcpgOUqzLKrSjC47+hO6d+JxTXZCJcl9 IDiQESjrfHQ0Teg0lHFWpKpSZOWm070VWthmQU4OeZVWNZGMrGFaTOIMABDHcRTRmSeYJt4m/dyl o9YA4DYA+phpH7Jm5qXVrnJGx65Z3qgXx6Vqlgu0Dh/fOmrKHDY7vcC0nNy8+fr2m2cfP767uvj0 //zXh7fv3308/+nqx/OrV5ePTp9d/O2n82/f/3xy5/zk7OXrT9+eHx1Pnj04zY6me+W0CiOVR+SZ KbKbJABAdkzMoRuB6h5x4qgMIlT6pkEZosNSLZsspr0lg3CUZ3Tp7C6TOGr2itGYADAqVlEQECPq WTbNyc9Oa1FN1Gg6Txc5PSqVEqQzekpx4sssrwjiZCnhzYs9n5lKPm4AwND4GADgGwBwMwXguKWb hfbqg5fjvWx5586kWearvSLMyRAkk2TURAmRXo7HTXr64Pbpx/tv3l08+Pbd+cef3z55fvHu7acH z1+M751cvT9/dPfp3nS8OJq8WO2V47kkvwGyqWZEfqKcB7L+mgAoR/QYR1UwJqNKLcocQo4OAFHu kXmnIAisIuUnKhQq1GIUuFy+0IZXv5KiD68YcSqEUzssm8LrzbJ3yRn9PcJsdmtvVEaQ/5C5jUKO AgUdVZbltJXyqD5Ynu9M37w4+enx6cnZ8cmbN6cX33z77cXHHy+ev3r+3dXH03tXT26df3rw5GRn fm9aZmU53YnicLE6JOdR0bYVMdmskPsFqhTEAgIAXSN1HkvkPeOqyYM6KrJlSJ5BFs/HI0k7vsjo eDd1CAA0Jfnt9CtmFQFg3NRRno+nBICsImelLsk5LRDh3psTtIoSMjVoi9JIkjEVeAGkleSmJj6C J1hL1l5h65PdHe7rAcBM74D1d133VlWqaZrdenlHBWkzC6O6mR1OCjLOa3ohyyKVsxv7dx6fH1+9 efTg8tMf//L920ffPiej6vLs6jGZsvc/ffPu0dWbn+7vn9492yH39vnR0eLZ+dN6iuswCsn6lZEi kGYRJJ4EAEgVyKBKAjqc5BFKshLy+ZycnTKkH1vmqohiwqGiY56VRRJN53SZFwd1k1ZBkdYryFFH 6GS2qIkxo8KTM1kcjOtlUZYRTFGVw9cP6Aqie6F1M2H6Czur1Al8Og6YIl/Ws/U3AkDks5fj3bq4 eWM5GpeTaY0ZGeRfkRGQxOT5RPNlkaP52qPzTxcXn95fPHjw89vzx++/ffv8yZPT+b2Hn87uP9i/ c7g7WxxOjkeLaNTIeU4nv2jSHPHnZRBm4cDsdwHwy6+//s7IAvzun5cFkDW59uRxLfFA5+Si5n05 cBSVnpcEit5CGQb0gAMRQojud2opbvrzwtRXcTOcujaxONuWi7FysCKOxsc7cJ2n8zoMkrAOVCM9 RdZlSXuKroF8NTuf7nx8+OLDy/s3z54+e/Dg/P03Fx/fv7q4evLs/Ps3D+7c+fjq5u1Hj568XM3u zHMU5R8pL1hNJrMR7q5EJES7rCRbXOVChnQJK7q/yJmVtG9Dj0wDut/zcgzzMg9m43FYBTKnuzxr cjq8SdDIBCYwrvm8njdZmdWj2ZSepJJ07ykMUyjLejwleyMtKoKFklEdIcFfBT6WMQhaV8mPPe4L blxha6maFSdlrP+smcD+DACkVASmRZ4eBkldj0OVZ4vpkjwrL0+jYlbX5H4f3bp5/PTq0/np5dUf /vLnt2dvTh+9f3lxfvXw3fsHJ08u3n/8SBbAzr0bzw+OX316sDNbnpzs1at6lS6jIKIljGi5SvLQ UGej6NT7yAgnSRkIj5hQEffG42hM5lCqyPOhRYjpLKsgomOeBnI1J9TWi7rJqqCpc3iiqsFXLckF KNB4aSzzxTgnR7Aiy4z8hRxrl9AVlITBOtnRJj1sAPTrYgOgv6sY47YDagCAOwDg+eJ4tJeWtw6b 5bg6WNV0Y0Z0Viqy3WLkP2fLujq9f3J+9vHJxcWjK3Kqfvzw5PXZpw9Pzm6fT+7f/3Tv8Gx6d/9w tTha7ecj1eTRnMxQ2TQF6kvDcZJU4fXn09UB/Ml+/x9/C+EBE83GKGQdSSTeuqQEvUx4peTqqVCX UQax0Laqv7nyeXchtR8yPlzJPsjCuOljOQDYfBMvaCDWKWu6P8mxDAvaMcqjE0RrHqCDWD5f3F48 /XTr9E/Hr4+eHz8/Pz1/8+Hi+ZvTT4/O75++Pbu9d+vT7dfPnj94cnc8O0pzqWQzDfxgMUHlY0g2 PgFASlTwJbIWMpC+oKte1GVIZ7sKedlE5ApU1SiOAy+Xs9GYNrXM0bp2lNFakMUUhWVeVk1Dn81n qPurR81EoYtdSLavrKGbLNNpUcm0INs2l0gykK0bRwGtXhD7SSuCFq0wstuYzFxBS6XGjRjVEADG ddZ+gxAFsjl521O0Dmho3dRkUWRB5OWNTCclGVOT6f7e9OGbJ88fXr7/21//8vPZg/sf3zz9+Or9 48uLq9vnj64+frz88OLw5o3zxf2HTx7cGRUv79KFnM1h/EqyBiPCYFaRvZ/EgQaAn5B5k2QENwI3 rWFRNNWSTK40LMn3yYK4JjtSEV9lGqrxWMXkJNQjAjHZBJM0yGSaBWUyqleL0apWSRrly3GWpbjx aZeS9SK4F4uAnmW88TxFv0zO6hjrsf6EyVUnAuUAYE1V/WF58Hq8O6529orZODoYk5Mc0F6kDaQE gSis5+QPvrjz8vz86vzq/fOLb8+ufr48u3V6+/Ls04uzo/snZ/vN+ez1jcOD2d58KrOkjtCLUKkx roYyCxqPDM8vAuC/b+7+qf3+P/6WyDiBo02/VEmoJv+q7ABATgH5p75KyLRD8TTuK4h2hb9Omwh7 OfnfCwDDC+gMNeGl9/fH5GjtzshejMM0pP0bk3VN/hKxijzK0eJ0ef/B9PTt8eHO+ctPz56eniFu ffv8+fnLZx9O709unZ0fn9w+u71fzA5qrfOfJX4yn6QFHfoq2AAgTOge91Uc+iKgjYVqQDqhBICU DA264FK60uK8mjcj2tQRfoFmnJEp5EUzRCQIAGNJfsCcjllVj+qZ1GUTVUXfNapkFtWTugpT2smo i6BLkBytWAX0SsnfiDtBlLkYxiIZZLQAYC7VNQDAF8ZhRFdTkVWLkK7pnACQoEA5UEmeyvRAlmE0 Xh1NF/c/nZ4dv3v/83d/uDh/fvzpwZ2z8/cnl99enD06vXrw5qcfT3an+6fzFzdfPHm5jG7tlSk6 ctLLIVM/ILs/yiNYTx4ZNR5eFZ1NAMCjS1oqsiXrck7GQREQLlUexARj4ngdhakM60YlspzX4zKK xlE0aVQdwQjzi3I5Jj8joqXPR6NK1pAYVWRvo7DHpyso7vN9LQC4BQDuctMxmWzjitsmgOWD6Y+j vVvzvWW0u1csxhEMgHmAF0FenCCHJ2rGoyy8v/f6lNbr45tnF+/Pr95dnd15cXLx6c3DB3fundw+ KE+b452jyfyAXDHlVSG6JoVqiaKJqg5S8qzjLwIA1z7e/ui+/48DgC4/crSDUVlCDUjeiSw66wC5 HfLKYbP6TMtR15H+9WoJY2E7G8uJr/ab2LrSrgUA58W9o4Z8571FFoWhasIavYjTko4QdgFdLKuT 0YuzFQFg7/Wzh29Od++f/3x1+z1ZAnTuLx8/ney/enL87MWDF3v5co7kRSBT2qPjRV5KFVbkeyeS bms6jnRUY3r9HorsRYaEY0zeeVlHMqPNXfueirNyXBdBlkD5V43H5AIkcUUoKaoyGy3pbsqXo5pM /iYb4aZS+C0jzEqjK29WkP9bBsSZyKf7spB0VSao3Rc6KmLG8V2L3zGNeH+BWSaAG0/pAOAH1XxW 0C9G92yIWtssXtRZHuiah3SKXnjFfDo9uP/89MG9b6/evP3Do5PzW2e3d149uXpx+ZFs2Rcfzz9+ +Pl4Ot+7P362f/zs/iqeLiStQNZIyBbjWKdQIAWPEcsAALyQjj4BADWMStYFiiXI3cmDrCnhAtCq 5pAFBGQWRRCNV2QBYOycUpM0alBGoEQuMT6pKuOqKtJUBiViJjL2AgWTiX4IND998NlM5bNNmZkL AO4AgA8BYASjLACo3d3VdF5N90arERnv0XxG1miV0Ub06ZWXy5R25svFnfvPrj5+enDv3dXJ1fuz Bw9v33//6c3rs4fH9+5N0pP6eO9gtpzlozChv6TroRSKSsIoDWovCL0vA4D9HhWAvx++/w8DgI5B oLJwHJU5Ss5rFdTGnyErhcro2NBUrAHAPw8A8VsBwB0AsPop2c5pPVllWVjJJkzzKgyWWVhXcSyj oKwPHqbPzlcv/vRw9/7x8dX5wePzy4+nFw/On91+eHx1fGd6ePL87vm9R8eLbNTQeaRjl3mxVywr RbdWGcc+nDepcDKzRPclS4Tn0+4Ls5gsfDovZMLT5hZ+5JW0dzO6P9E9NlsuC/rzpJpiJmpUj5dV EuQNZAt5UxYyQrSENnlVoogyKMe0N2qiVqIin7yXXDehaoVRfq9IsdKi7P8tAPj6Yay/kCfVcpHW hUwBrIz8l3iZ50VAhnQWFZOYXn2JCc73nr04O/n48fnlX1+8PD96df/g5ZM3J+/O3z26IjB8+nC5 vxrN7qbP9m89fjb1Z+OK/ApZB8qjW99DjUiFmhs4hyFK7cliCsld8smXwgCZPI/qEfGXHt2MzMsq LlXS5EgZZhWtogySalEghEouyqpAP1F6QqIMsmg8pScjqxT2E0xUMrtEkqzLeX3R7URfcMuV36j6 uvToNgAYTquhqbaW3whKBXsH08WsmkxpPaNxpVazivz/nEzRhHZQPa/JrLwzv3n3xZs3H08fXnw8 /nR2/+z0ybOPZ29unZ/cvHNzevAyf71YNuNxVOBlBHXeFCEtR06biRwfWkWPfb23hB5QEpZqDM1L mdT0O3ZBQII6tD2ECAjT+4UWPusAYASlXABYaT4rCGgEZLnx7/Vzy2+s0irNZ5OyVgXa9aOUbJKH De0adN7Ip0/rF6eT4w/391/deP3mfPri9sXZ428vzh+f3r91dvfm4dH9s52zh59uEGSh9aETKOmO z8jmJKMzo/uKLmJolgPE/OC6honwPYQYarKGAth3OXpxCL+Ko7Im6GT6UEM+RF6Cqqaz1TiUKR0I L8kLAIDMulxWAABZGWUUBqhRL+qSbKs4Dsj1pnWOkLfWoighBDNb0DDTAGJ2sN8AgGPlMieDut64 7YdxlS7StIkKOlJV3eQV0u/kS1VojregGzuoxqPJzvHLx8/vP3lw9vG743vnu8c35/uvHtz/9vTy wdXt5zuPfvp2NW/qaXly4/Dx6TRpmnoBQWQS+ERRPyHrn2xzqcg9JAAgmxnoNs+epJdKz4meX10k MQYpTErVZEkUBMsayh1Zeb4kcmSTpqirgs7DKs+XDeKyglyosDmIsoBWOCUzjX4YAcXnSD1rxUN/ /rng2wCwVkasTVQLALyXVtg5qWsBEE9XR8tVOZvO5nnURMHBrKYLopYZlIlBSlitysPlzd2TR28+ 3rn//vnNs9Oj07Pz8wennw5fnBzuHu7feJrdTMl3SFUdEr4Cereg60CV5AilYaXoRX9NAMQBYbtS S4z4iGICgOiEiXQtooKfHORuk64rTqwgygaqPQDagquteX5mAoBvBUA5nY3pQI0PyBkf5UVZVLUM p3m4LOOAtlCUTW/l908mN348uXM+vfnpfP/2i/fntz799Or4/sn+k9c37hAApg8ef5qmdG2TyU4A IwPVj2qyW6M8p9s+plNJ1z69cKmQiyN/ztdKfHowUYiQZz4iCgi/jGHthXSHSfQGIYcvpGsrOphP 50E4no4qL6izcVFGWVPAKqTNXcooI9Ig3F1mVZTFuu0h0tVB24LSipb0nSlsj9UMrnZb00qidEnX TSm7DQAvymbpeBSRwy2idF5EqLkdkf1Zyqpe0o0dVMt0ceP107vnj0+enJ2/Pbl/fnN3upyenD/+ +Ozdg49Pnk/PLj6NxqNqrO7v7N1/NpV1Olo1iPqRDaWb6YZ0zGkJEfULkZKLA5hWtMpRIpKqkkVQ IMdKbtQ0U00Oz2CWB2gHK2m9IxkUB4SlrMnCaEEG1agEjxFhrBcVuU5hUdDPirmXKLj/YqP26+p2 15XlwlBGtOWlG3m/MOMqHQA2Rte6QrAjgBgAAD7H6mB/PC1HK2JflUbBdEk2Cy1rHlTkUKYjujbz 6fjG4t6TT48m9x8923n1eHX/44vnz1+fTV8/3l3svz5+Xe9XWH/aRoT+oK6aXIXkBNW0ACEyqcFX BECQKCjQ5Zyc6xRdr0Kv6wdAPj+5AF6su/aYW4xvAQAzDn8PAPZ5AHALAOsvlPPFom7q8bRKq3la 53VUSLWby3mGWhC6xPd2s5f3Vjcu7999frB/dkrm/qeTyfk3z46fntw6f7pzfHhytnrw4sGKfPkA bc2SIEwgICFbgG7lQJA/qXvAK7SAFj75FYo8S3JjVaqIxwHZB/WMzj2HBUD2QILmhxhfReZ+mBC7 V8vpXAXzoxFt1roiSz/L4QrSoadzRUZ2AAFRoFQURSW0KhAaobLE791O40BfAwAzsG18vdispWDr 7cu2AYAu2GU6H1VFqXw5XtBlk6Xpkjx/8sHrhnx4Fc1Hy1s3j4/OHz88Pz/96fb98/vz+XJ2fO/x 89OLT8/Pzo6eXJ2mozGt28Pd1cl98sjq8aqo0EpbAyCg/yGhqgifCYpv/Jgub1rruNQAkAF5uOQM VJi9l0cFmVexWmXIGMSK/iYZI6MJuZ7FiPbeQtUN+WsheXkJ3BMEfOK6TrBwPvpIGYXj/W4TG9mv AYD16vDeLeqLqj4DANYBwNyW9MPn01uzHbJP5sSngm4i8gPpLqiyAM1xIKsqi9XocPT63tkDckbv Hd17evD46vHZ7cmT1d7T6fzuw3vH6R4tSpYnGOPCaTPRXglpLeiiyGnD1aX6igBQCXm1QaVmVVI1 oVeSo9q1BOsEP+JLAOj4uvk/N1UXnwcAc02FcDSZFmkx36uKbNZkKTmtSu7m1TIPwgg5i+kqu3u8 en1x787ZweGrx8dPjm/fHJ++fXW8//L1+eujxzdOnszOTs9whmNRoSERnWFfVXHglWkaioR8VQ8A oL0ckYtD5j2dUnxJIVF6SH+YH+Qq4B76m1V0peF6L2sE+1VMv818NCX3f7aPdGBBB41+UQKA1ACg zVHC7E0CWlcZRTgXyJ+uu1F1TmnvF6Huj38BANusKWxZp1iwdxREGDTpYkSrJ2M1XzVoYTieRRIl PHVBXgkxfza+c+Pl5PzF8ZMX5xfnL1/dHtOFv3/j4emzizcvHp3dPP90PGqgh3y6mt+7uyyqbLyo K/KofB/tScisEhABhnSvwSVAR+2KLKQ4KSUAECaFbhiVNWiHUNEBCBK5qAJI+EOf7IIin69GYZSO ZVDPEBur8EeYF4EasAQNeTQ0BY/FRkEqGHMBIAwAdKuz6fTNe0FVH+XnfeqVbwdA//Wi2b0zvYvm 7yMMM5AH4zntkqwqE1raqC4JAOlstFcc7Z4+uXn/9Hi6c3f32fvHZ69Gr5bjnSkB9f7D0Yqc6Sjz IuX55JxJsmgD2n+0WCXdEsXXBQC5MgRpNccUsMCDmDsyACA2LWcMADA7aO0AwFjmzjtwAOCEu8yA IP6bpNNdDCnZzep61kSjMqrDaC/LRmQ4yZisgNU4278xeXn18tbZ9Oj49cPzl48no2d/evR07+bx q5t792+8OF+en57PUebrlxHdSohUk2NK1k1BZg5uZDQkJzLEEffocpc+bdtY6PQ/wVp42R6RkMcy huw9iZtaVlkBt03FWSPH6UGTxfMbY4XJd2PyVMoipatfBTr9VUEIR9aFD4kcolbkBHQiKVOy0+5n IbixSnZFihEfFbZU0GxsYWraN38riOt0lRajvAoJAHTJhsvVpIyKrMrqPFZ0/Synyzs79xbnr56e 3zt7c373xfmsSYuD6fG9l1dvHj46e/rq0d15swzD4NZo9HqvaWQ5Ij9YAyABANBYG4a88gEAj2xF D0rHBMUjBIAgqOOSDKt8jIrkKioT8g9mKtANIMkjy8fNYtYEajQOvYIAgEKBxINjFqgqAqJltKlu 5EMA9CEpYdC0B4Cdf94OADMIwNcAMA0GrQQ6unv0sAnLelSXZOWtxvNaYsxAPKrR/IRQ0MzHq2wx fnx6cvLs9WLyev/8/cmT0/lJk00mq5ePT07GYwJAmPl015LxJMMyQH6NbB1yOENJt8tXBIBELINY NI88mQYQN8q+OBENvIatKK4DgK3HMuQUfycAvGZ6tKzTKZ35YtmoURZlYXVQ1XWGMW5JEi2L7GBv eu/R653nR4eHdx+fPnw4Wp78+O3T6d7rk53pw/2T0+b05PGS3PnYozMdws3xIrqqvCpPUbcMObC2 V+NIxLTbJCKdsQiqihwypLWqXVTp0NeViURb7rSsSvIeiN1ePSYzYlIU8XIHI6eaclSrZYQ2wWTY xSHZ2vCCJV2yCI6H2obqKiR7AIhNBHUNAL4VALZt2wFgs+XtzsBW6jVJsnRVNOMsi9R8hj5ky+mU bt2SAFCS/Z0Hy93ZnaN7kye3796+9+D56f7D8wk5XOPJ61uHjz4dPzg7Pjl7OmvG5EAdZcXOsm5k lY7pZCYJgigQiJEfQAYShBQe8hv0L7JqfTq+ifKRvqtjSUuQzxdQBARRIJVaIkhAtpdPzthsuZqn YdiMA1HMIEGB+UDfOgwVYjM+/V27XNwFgFnpy00VbweAfuN9GQD4O8IsE26/JNq9eXQyD6NyTLZo mM3Gy0wh4xssm7KUCqMk5mhbmB4/e/Xi5NZ4cXzrydWL05OD4zRqZgcPTwgAeUJOUol6b8SCgghR KeGHyEaFqv6cEvBf/hYFEMdGAVFYFnSBkUmSGwBg7FoEWMFXI2pl1FebAOBsa/7KSCJuPumPp3uz PJ1OMYMgDZtMVmE5iwrCLZz5RCKctTh6/GR/+mT/cHJ8cu/hyWh+/93F093ZracHB6+PHt7LHx/f aKRsAUAvi1YeSTo0igzRMsbjdLzJ3fci7FfabvQ1sYAkSqIwICaLIyA/LYhLZB6DUZpLIlBCJoKX LvOimWVpMtptgmo0Rme8ZZihqbgiy1aGcCK0IJ6LYJ27srMo67pd04kaAoANAdB/iTDWuLsI7bpq 2nDFohgvqzpX4+W8Vv5od5pD6JVnkOkWyXJndWv6cvrk9M6L+49OHu/cPT/Iyyyd3Nldnp8dnz15 evzqeJE2tFpE31VGlk9UpFKS/0QuToDSfI/7iszaEJXM4J0Xl4TWMKqSyA/J8qjRMCosxwsUQcYo npNNEuDiS3z0QZ8vxgUCaYGoZzLLZRub9SA8C6A3a2cfiD7ox7oPDABwO13a7zUxMKOY2UCJ2Ru6 BYDorrbNvgyn+7sn0yhCW6IwyEajkQzI7wnUcpSX5ORh3tAiLbPR8emrk5eH6cG9m0/ePLv3cm+/ iLLx9CUBYISsCAEA0wlw9UjdwohcUUnbLvi6QUCE1SUZw2niqRqpMVkV1wNAGNv0/xUA7DuOWdnZ TS2BGE8PVnkxXRVlneVhndNBzhtZI72GtkO0Vep6vnPv/mRx+87O5PHpreMXo/nx1bu7+83R/ni1 M7l7q3p6Y5HTiaQtCRUZCv7JtiHSQZHqkSlGJjIA4NPdT3ZY4IeBrjWL6IrH3BI5LYnthIIKqvZg nBZIDcbkD3jNvK6bcdkExaRIqmZZ51WwxHzZAN5wSCYuHXsZk5XMeNwO7+PrCsktALD2qBk2YVs0 wNcAgG8BAKffu8Y0Yjq0Kh3PCinSvWlW0HJkVZWUTROPd1Y7i6e758/u3jv5dPJyf+fVJIrK9ODW NH92/vr82a0bDwkABa3HPMobVRVRRKwLPUXHX/f/CCETVagKp61NOED/HOkJVVZeRQCQCmG/kKyk OQQDcYLmPSmtTSLLRJR1OpvPl3UU1GniZ3MCEzpNkAlA1nKSxGzT/7irHt0GAEvyY0GBuwrBDgDr PjXGHuwBYKSnN38vnk0nJzfqSDbjnE4x7iTaRklcjcc1kqBhWMwXeV7O756cHt+c5nuP75yfnby+ u3dQl1Uxffni8f2CjMqQXACMwgQnQ5/WDTNeIjJ36GaKvyYAaNOTc0zWmiezAOLGKO0NfN/aemYG touhik0AxWqzLFzprwEA0QGDWfqsDgAj9K/JV8u0zGUZVJkkVzuPcpxIIpRHNkpRzvef7ozGD58e Tk9OD+6cjOd3zt/dvJlOd7P5dLR7oA4P6igsleehdYSXIPMU4IzS3UwACBNBACjDxJfQs9DzUQG8 zljmyidDNVGTKsrJlvcg4g2DcZMGYZl5CX2zYl7kaVOmQU4bIsK8X5mMA7CTzgX04QF8DHKL0QNZ iM433QaAzQa3WMqsLKkdSu3CqHbJtQmA9Wc8WeWj8Xgkm5GqCQCRyA5WWVOhd2cUl+ORNz5cTMd3 d1+dPH35+NPp45sH9xdKlel05yB/ebJ/enw0uXNnUdAtHjZVmQVRSWeAtouHOgBE8smOEj4iABAF 0aWeIKwiaW+TmZTRU6rCAgmYUEINRMZYXNVpRG5mFEd54JGtMR+P5mUU5wVxdllFWeCjs0wMLyD2 GDcrfbrTbQFAuACw10lYORQDAKLfyP0eXAcTGOO2oNUnC//x8bKM6HmTCVkW+HWV8LN0lNJSyCDI l4usKRc3Tk72d1bl0cPXr86Pb9w4WOoM4fHJ6+McDpPMaX/phtkAgIzIbPLI6QlRQvUVAVDRQyMr ICxRm04OSZKpHgBCOACwks5rI0t0AOAWAHpj3w6AtXCwAWBsXPry9GA0GVXLtKhqWjBVShnVtD+i ClqdwAvQVmeys0/7Z+d4d3ryYrz7crTav3ex/7pZ7cnxvJyNwukSjT5DHPbQQ4gfrbbpmvdVSPZX QFc+6tZiWAAtABKJfCf9FU+SCRui820t6QOk/YLlqEiCqvLIi03qJf1eeVWEFcqHyDOMwiTFYC6Y wVx7yPReS8Zu+ISRrTM5IIxiyX7V1uEo0xLobQS7xqL/ko7Oa9PLQw3unPboaExG+LKuRDRbViN0 MQgjrxyP/dF0uWpuTR+fPDy+9+jJ6d35nSW9nma6u0j3X0/v31qMbuzPUgJAkFeonAylbJDxI4gq RLFpYQkzcej5qIsrcWzJuPfpB1dxnRBLgoJ8NnLoqzzWuqssJ26GXkXYDJMSBbHFnEyqLCeXaRyF VeBriTG8AE90FqL21zvRgzDF/UbbRNMU3aqUWD+HrozVKsHcAIAbANj8NZEV9fHJpIyqUYnBsDkx LJNc1Hla0IYi8JXEsWW5Onx2b7oziQ7vvH52cmPnCEViWTm5c+/oRklnXZUEAC8osVwEgCiDL4B+ 9Cie/poA8BH4CwngehqSDMjm3vyZ2IRE7Bx0L5f4HAD4FgCwLQDgQwDke8VkjsE8MqVfKtAT5mUU ZWWZoTyBHPk0ne4dFLP57Phgcu9hM7852t07fnP4ejzbDejGa+pg1SR+qBvsBshaYeQrShpgo/tk YkK0HlR04qXAze0BAKgICNCTu8piNc/roiAAECtqGSznJXFH+RC65KNClmQfKDpKdChS2uVxrdDJ F25/jLJYPQLFKEpn5q5yAdB9UQ8A0xjlbq2rFYwxjF1hZwJ8tMZdNLVslkFF7molwjSV4yrCnDcv Gi1Fs0pn6f7k1v3HT8njv323ORgR+9LpwbiZ3hy/3muyw71lkdPZJfKGdL7JXY+5SBQAkAAAMfdp TTxBlwgBgFY0SSJ6P6uClLCaJ+i4gKIh2lyhbh7S5FCaqqpRqpJE2GqupJeh1jeFH0rfU4/sjX3R A4AbLf2d6p7OYTcafW8DgOj9qXYqjdFYzQhomy6AQVZ62q9Pdktyk6tMFzmGSU0AKMo8J75V5C8W TbXKVnvnLxc3pmpv9/W913u0dOiaWs127swOJNoLlxkkqDBKyWfyohr7ROqFTL6mEjAScGyllOSi oTpG1WEXBBTcAsB6t4l1jNVgsgGArjeIYUdtAYCTPrSMWVEdpQeLMKdTP4pRDxQiOC9RXFIo+FBl VI93J/P6YJHenS9e3yyKvebmwcuzvbvL+W6SFkFeB/Mag/ICDNaBSN2D7g8KHz+QaBevIFuPkJMh o51cfV/FZAsgCKBUmOVxtKxTcp7R9DypVbKck7FXJWQBBGFVoE+yLJWEFjTMyUDwSgltDIL99LMQ 9PcMrDFzNwohemVaB4A+jMKG4gqnEngLAJzxFu33DsnfX6W5TMdBNSuq0g/KTI2rUmK2k0qXHJ1O 08PZ9OHjOzfPz2/v041cVlUzXRbF9E66u8jL3VlTk99L15xEtV8QFJ4QSKYGyAKQ6Sp8JdAdjgw1 KAQRaUnIiijJVCCPP8kw4ShE3XUceFFUYHyM8gr6IdBXRWWpRiECs3TBdTVPAACc2UlEQVTx1App RYw4bfuicVviJLhZqe+0RhgAgJn2Fe/L1js+chMAdvKa2VIM+hSdj5snO+T21yqPyqAsVFhHQmCG fIJMfoICq0k+23v+cP50Tx7Mbu5PD3anoxSFj830qG4CTgtQVhsAwMKparJEoVJDacpXDQLSbo1K crM1AMgNKFRmAsDwXw0bVBg7UVgKlc0nDWFABwBud64w97jofFt6U7QrF2Rs1dUYSjMY36igTpti FEF3SpfHcne2TPcm6Q6mbKbZpDmevjw9uLWcT5Oabpg6GOeeCNFFEo32BLSrulENbduIzn+sYAWQ IxcQnJEjJAAonQpEf8s8i6txUWC8rYeBxioez3ENwowIUOSCgepEJNrd+N1C9EnX4jitmfYxudez 7BrW70ajhP3vAYBdGex0Aeu/n/lP0GRyVWR0PYXlopZZTOwKR1WOac9xmI/9psjTdG+8OH55Y/f+ i9NpURVk66cTutqmd0fzUZVNCwx/JxNJygSujZf7uui/0h+EsK1CXNc+ASAKJC1XjLQyGQwEgCqn tUGSGSYS2Q9ZmSq4VckoKxuMViOuBykapAEAZcJx+dMj8vsRKH11hOjUkIJ13uR2APS2kwkAUyZk woQ5AUZmVV3pr42r7NbjfVT+hHVZk+enVB35osgRPIvJLQjLMjyol7tn95cvd+W82FktJtMVZAK0 7IuVLD0dcZI+7cBIwR8lAOSoqNYegIjV1wWAh4nA5BJLrXOvZc5MJLoA4BYAWD+UxupUuwUAvUk3 zB50ZVv6E8nO3h4BQOUZASBCCRC6AanxshnTcvs+mbHLvflstDtpplU6G9fZLH08fflyvjNaLlBw KuuwqTzUa9OdjKG5hAERoITNh5dDn5U6ks1jAoAnQ4IEAQAOqCfJdc0IAKOiQMf7mG4oNLIdJ0R/ en7wkggAsGAlUv2EBExGSvTkMz37hLaiwBA0ZgTn3d59zJXvMdMOYnYJe38WhNldgZu5FqMxU/dB MqqrBQGAzKZsRXsX+RPVVIU+cWE1ikd1XteTYnXr7tHq6fGLWYoRTFUxr1S1d2dV0EaYVZgIBXWT fq2+X8J+TTz0iUEUhdYzxMv2kWIJybRAeCUiP4LOOq0ioQBDHcbEYeJHTf5/VecyHNd1IzO6Oaso qKGYJoNCRh6PfW3/b+YhuQCwIkjMkqRY69GtoFE0aBlJ/d9nRqTqWgAIL0/vvNynA1IEdUa2S62i vIpFnZIBjzF5ZONU4aRuDs9eLO/tqjSbLmer1ZK8ryhTajyGUIqMy0i3gUMIKoAL0E7cQwsVkURf EQCSnmWVjXEqlISsIYuKIQCsXLUBANaVXVj3//UAGFgAfeamb9TmHe3vzcm5qusRenZ65D9VUayW y2ZZVOSvkxc7mo5Xo73ZaC5zeitn6cnu8Y1mt1iOw5Ksy5pMSg9xPg2ABMNHeYCCHIEaVlp/AgBZ sDxGLUAUCHLRPLgIAEBOPy2myxCtK8lzjQJ6cnWaRA0dAni5qs7pQKC3BdwLOL6xDuvoFl/ti/e3 AsDG4H/7b/+NWy/cml7B+tvMBYBwHwpzml2s1zEm831eo19hlE3ysIDoQdXZiGyZkk5cGo6LvMyW 5eRoZ2+8v3O/wQUto5rOrpre2Csj5F7JWkBVToQIKgEAL5kAgAi28lGo44doy+cneo40SqWDgGw2 cu91u1BFDlUezWTiobVT2YQET6mWRYrOM+RJkENNvwk9aXooGBCZtOa/39eHcDMG0G6mzQEWnwOA nSXxuWWM6bbghmfF7BQtY0a4Bk3q0vHTuztkCKWo/IIutSrLgGcj1I35UQlhcLiq68Oz0+XDqcqy xXyymKfEXkkLnRZJwjldW2S7ojJdDyzzYtnO0iGbkz69vSP4/5039MMtyyVUsWSx0d1K/lsPAMa3 AqDPvwyEGJwbwyo3Qy2E1bPZxDfv/0oPAH96ZzqKUJucxmQG0J1DHoBHAEhHaUn7kO6jYpZOm+l4 VKCcsqzm6f3Du7v1QTYuaNPpPrSIKK0vFAJATADQH6ChHB1Y5Wk1ZoAuE5GuD/QIF0gaqCLEHAJE HMnF8yDvC0WZBdUSSn96YgAAroGwQuI7hEdHTjAO/SbciYGebJOzFo7uYbNpNwBgVgdbt7iqz57a gUOzApjZ8uzNOnoYuJePqros80mm0iiMsyjLlihTDMigUfMml1UqV5ODabq3ukceT5WpKKNNm0yP jiR6h4QYHB9i/AZsV8+XsW5ijutatgDANB4hkGAJkBInRNKhh6gnyqoK08KKakJfmHhhWhEAUiLD sm5q8qRDyIjJ+o+QQYTwx+eJbzVJM8ucHADwflQKs0+/NUvJBgC7BgB9FNa0pDY7XcSj2fHObhQG TVhny7wsEnJJQ0EsQDGpRMlnFM3q7PD8dHl8EEZlM5nO0SdOwX0lf9LTAAgDAXEpmYs6hSKx2gmI 6YdfEwCwkstoLhEgK7XVpsZDAGwE1cIAALseAJ0swI4cWIFwZsq3HQCs7kxS5JKKOpF1hiYTVSjC 8ShPm0rFyORlaT1tDtKmRP1+JJfpvZ2dab5Qo1zJoFRkeiHwr41+2lecrHT6PzrIh7TkaC7robOk rwEgEbZL/AA1QmQGNaGSsdR9gwGAnP7NZRRUC90fGQDIVFlhWCXt/SQUmJHgJ1wDYHPpt46+1e2T G91p1wBgXwQAFz0AOuWwccN1ABi2u2GiRgP7udb+TSrVRCopaK/OFdqgoKP1PMXEzmC2nO8V0+Zl UQS4lkpCpL86OFIxXNsAY//8MI9CjHn2QrhJCTlQPIl8LDFGmBHfY/q6RCmd7ZdhKOn2L9Ecmeyn JjtARxm/BUCDboDZKCODir6tlFEMAMQees36PBasvyy6I2s37RSbLiomAMxNyqwIH+vFwiYAuCsc 6BJ/tlGBjewtZy8PpqUMmxAVaXkTIyvll2OCGdlB5J4SWMk23T19trw7wSDt6dG8Jk8IydKwilBM m2Bsiq+TnHTrQPBAjkOOnjT06a8KADzQjNw0aLuQ16BHNgBAv6rCdQFsX96JTfHBv61yQsuqMKK4 TCxvzYqi8iAgl3WJHFOV+GFTVzUBANForyqz6eiA3DC04QzDpjjeOZjWy6TAoE/YAAj5YW4hBhcR AAKfQ2guELSivUbnHW3sfLSb4LrxYYyDjM4BchyQ60+PRqEswFNp7gUc0+8mBJoSFX45AYYAkJS0 WYMAPeowBdFfzz427qZN7b9t8hhNqc2FcFbJBoAZDRCWiWupsy0A8DJfVuWqJg8gX6kwpf04okO5 VLHMCHRKLuuMbNh43KRH6UHxOi3QeEOh3tKfL/eUH0QVBD8lsbdGA2s4SS0AoKOKPAVhO/qAoFdn oOXB5CpgWrREa/QIAooqGeUEAFrioC6bIBqPQtVUKTl0Da2clBIZRPwpZkxxz8wRCVsnbQRKeweA WwBw9p4DAGF4tnwrAJxuVZx1ADheLrJINeRejvJi5CNS5lVjjInz6SLHAKtRKqf3TuY3V2Gg1NHO PIMwlHZYiMbvnJPxGSgYmfQO/VsgK0UGFiwmWlf5FWMA6AhUhg20QHGFxGaUjMyAEu83FLeVllsB wIYAYOZIy40ZYX4354nQohdHs6Kp4iyTYZRXQRVVJd0+NR28IlL6Xif3ajo/yIoAvmcc1/nNw+Uq Hfk1LSomVdGXIKQH5bXHEhFqAAAHUAVhhLYPHNOdRqaB8vEZDgAkBMA57XPtDGTwi+S48AggRJUJ PedcIstVkWObhklFFz0suli3pvKFYMMCs+0AcLqhuz5WX1v5dwHATGdBLFzlM1VNCvJl8kUQFGTU LDOph2xlutXzCFOXEq9o6sPRQXqDAICgJ130kUCPY0EwgDgHxheUD6E+8QFCKQh7AgCoCUTyg/vw bcmYrKIEnoFMM5mHQU5rRACYJHFEzlJepkE0HyuFzjhxmCbcIxfBT5DZpUVE6N8GALPa/fDPAcCW /7LtAOBOsNXSVxmpBO5cTv5y9roZAwDkJKdlOvIi2ghxNFpWOL1RGUUqbZpwcvfe8saKHMWEAFBi PcK237RAubQIpIfmNMSEGPYi+VV5iAgybbevWQxET05VYQ05A5mGGSrum20AsAN23RIK+/Jh11BY mE6C6NMB1wCgmixGy5KWW0URHcOSGBsHihxRDCEPEHuje3+6muQ1tHnK98rq6DAdp6nI6oR8KgW1 BYLUKPAhAPgAgNIAwJ4lf12gghWjjeAV+EkLAA/tEaMZHQF6sD4agwa0ZVN6Xgldm6sqk0WkM4Bh jsKpCACI9RxKse5POSgws7Oj/TLa/b6uB4D9iT7rMgQAt/PZtOJRvgjlAeYY5/MkyWktF3QxNwS9 SkdBC0SiPfKmssP5tNlrakRBUZBbiVE6VyIOI5UlPAIAlJ4ARhe+7qGIpZKQPtJaEgJjAAAeAlL6 PvTVoxz9lzIyCZJRtojpB4o4q+oWAEVIbnFQ098KQ8IMHRjM9YQDZQGAs2FBhDPB27YAzHuFcacJ Nf8yALgLgI1BN5rdRLsHeuYyT6tiRJ4Oue+yWVR0oNEriqCWNsly5+loZ4XQ/t4usQFKEzrtvm4D F8NmihVWD3Ym7EWEYqSEROqrCoHoyUURTOw4CjCnIKziYhADMD7BrrEATAJ0kRXBmFUA2C2zAwDm ACAcr+bzmu4H1F2rsKRbLFYRrRZgiy7UiQrk6mCR5+jwHQovCg+O0iKtRVnDLw0DAdB6sWotALqy xBoAMWZKkRGAHnO6Rx8XRAy6xRhSBkiFLKAVps/IEiVf5SIlNwEAmBEAUgAgJCSFBBqJOl/cXX2F qRvsd1hgrRCzM/+MMdfdZa5add1qyfrrtv7PNChkPlFqotUroyCuyBtdlVFd07JArxsTEuiW9uMo LXdn02bRoGEHGflxkPER+eoexnHmLQBq8n4TD8GSBENgCcG4/zUAyLvaAIAeBjqCJkJihGaQlGQL kOu/jJMSs2SrMozmIyVrlF3EGdkNAUIo8MKgnlrPNhfMjTgzU/tj3kNm1K+TCfd2gClEdcDJtgBA mGaF1bCmWBymZHrKOlFFGtVpoDDhSaarChtGlVGgiqLx0t39Yg+RomB6MIbHhL4z6D8FAAR+UNF2 DIgHZMKi0wYZWACAB6Pg61oAdKgkurSSq0YsK5PcvfBNC8De1RYABuJ+Y7KVAwBuhRBdAPA4X81m I1pXMsPJzyqbrCL/REqM3oFNhaixGh8s6xL9VdCHPp4fjao687PaQ3NaIJZWH90+Y7rbCQBcIO/n QxeEunX0r/GTtkUnetv5MWulLlItFPSAsa8Ih0FUrwgAsI2jMSZ+SbQlVUEU0GlRusw38QRnbss+ y9zpVShbAWDpz4Ud0jezJQYAnAyWm2BYC6+iei+SqyysIYyKZdACADl8cnoiICEPMJO8qA5mk6ZJ swTF1j46VyyXpc6I0J7nks50FmRrACDngaopH6W7Ce1j+AwclUE+hgOWCBNyOUdD0ARt3GUtGy/J UCQMvekyDck2QD+WCB2EPF1DLNaFf58DwKDXNzeqLD5vAbQAEMIVXP1WALB8cQDXUpXkuIyrrKar BGUz9aKiLUbWQIVcVSGy6ZT2bUWrtpinUQhtWYKBaS0APFgAmJ4CVRp8RjSkkQo3iBBfHQBhBDUn lPAqC0s3WnI9APh2ANh5A7f/bxcjcwGwaWzN/GixmM1oQyq05A0JADIuUzIGcrSUJWsqCYIwXTV1 RACgG4qWt9ldogglz30oU2lLki+K7jK0/kJ34/YhC/JhA/QA0FVhLQASnSUg0zhYYCQo+b5IgKmy WNQJGooEUYGpRJiHCfrQlk5CPSIFQyqsDl/bLABzUTY6lC0A6MomBgBglgVgx8aNBbUBkO5U1QwN +SVy+UEpF1WUSx/qnRh1TmTgQ8+XV7P5Is2LElE+DYB4PpfkC5C3k8dcoZtaUkWERHKefCQ9cWih sUSIVcGl9VAbHPMgyHTFu5xndEwSTA2syqAgAJBVEGG/j+owyqEpEpiDTssudN/J9jf2fWaOSzH9 +u5CstQ8LgD6inNuXPcbAHSVA4IzR+/Tr6uTSdTvVbNlVuuhx2EzK8tSoapXhfmygmGP2bWqrHJO Tmk2GqNHyLLJyS6NaM1RKQ0zE2kndE4BMtFqF50OPUXfE5VU/KsCIEzQ3URqAMQlPXJltATbCgBh +gDGHBXrUtoCADEAALOB2wFAqOVsdkA3hSxklARVQ85q1pRllOMaRyiaPMdsmdNuJqtTCrLE8ukY W6zOdAcu2pIYWIH0kwfH1dOt61sAJOhd50G4k+hcEhGZPOGA6xCtJ5MZnXB6yOhkQatRLDMUEiP2 F5coLwwx/DYho5b2vY5cC3u8hJ0bFWZg+VoAOLwwowU2ASwAdNaBsAjb9QmKljfLfF7JFC1oEepR S9qn8I4ghVQAgAcNdFmNxuOiqkt4p7p3VTifQyYhCYAeR6kkyl6JG8Jvm3/pdYQlBQDApUVhgIDg NQu1nHJc0bMhGymRBA5iJXnEFVlV5BBkYZXpNilYfAya0pqJ9jV5wsicGG4m2wYA48PfAgAmjEyi sEOm3O68vNmKHQDUvK4KNDSKVbrKIgw0gH6JdmQiQknekUfOUsXVZFZmRUl3aJPCLoWEku4UuP0A ADkAZA5gsoloB2z5SAIgIMW/pgsADSzKZOk10L2Qh5Is7c2fGQWmZkmbsFRojgXAh8qBXjJoA2Dj 59rtRXmrYx/P9golCQDSwyDOQJajHNPLdJyKjnISVk2UQXyeVehHE00a5OnJC2gBQF5ue6JRpJPo g49+TNCw6mIdvMVt9E6XCYSI18aY07YkupdZRKZRJqu8biKF+lm6DX0MxUV1IWwLsv7Wf53bwyf6 3B/rDVrmAMCSQvCtjb3Mu7wPwDCzdSW3LQCzub2OASye1umyjEZ0fBE0iYJRWZV0+/gY3qlH+/oI BlQlZtVgHZHS8FD2OF8SAHyM7iEA6OZfMdn/CU69LnrSAGBaY9027sbQWFx2RGqiI2bMZRKFARH5 BJjrh1kg+IZ5hX5BcdCC028nzW0OrQ2A9c4QjLkAYHZTWm5q0Z2iawcAXT2B4wE4Dq3lcUBUXVVF lKNZaXGQkyuDsRIyKOusBUDkhbT1RDhZQpUWhnldoJdMhO6GLQAEAs6YP0eHHyYq11lPNFERiD97 X9MCILsGMi5y+OgY1IkNgL6Ozziz3a4U9h90T8UI0Jhb+xoAMAcA+H+SN/M9wihGavuxxFzgsily XZWaIM5K95SscSHTfZUJ5JJmtUTPjhKuZYBbHjVouhAoFpq8MbCBHBZuMX3Y/dbrRDYQdcLQ9NFt P4K3l1eYcxuVmEkuS1XR0wx9dCTz0V4Iw8Vi37ctdt616za3FLN9pEFRsFWHLtzE/gAAfIs8xgKA kX5Vq5fNiACwxGuhsyjjuiRzlZwWNPRXnqrIXKKDXZFlVdLNTCDVAEjQ/QotvlDKq4PWinatwq5t AaDX0xcAALkHSIMQAMjJIg83Iw8J7WUCMtc8rwqrEtFlJGvzkrwsr0I7LfqK9Yw57gujJ6rPvwQA /psAsM2kMkvZBxUY3JK82E1GAKa0quq8IXe/rA8yDYAYACgzWiNF9wS6GNIGOhijZjQI8ywtkQxF rw8PQT4IT/T4KSQEYZIKRAEwQQ0yKnKrviYAaHdgKKavjevCi8juNQCw2deGSrprwsr4lsZelppt CAD76QwBsP6juKqXU/L8y6ZStEfJekUPgKxSiDEpqT1VlQWYwEEgFpCUzCu6sOqqgosaYJgEVGl0 w6FGF+RFswmv/Z+v607JH+O67gwoCOk8wFUg166glSjR2htxa7oyE/Qkpb0c+krHyDBICNU/6y7f 3Mq+MVu8y6xmylsBwNsSYd73sjZCq4LzYWZqXaa5BQDMULAwFq4ejsfLUs4yX9frKr+sagIA7Trl QeRYlSiHRCfokjwtFSE0DeOIjKuCrFwBdR8EU+j7zRWuawIAhE8tAOjEo8O6HgpI9xxHjrXExDUV lEFEtn9cErqTQBeakUkQ009WmJ0SE33W8lzPlEp2IvJrAGBVSnEn5SosMgwBYEtPrgeA22YMv1JB rlMz86Ioz1cVuQCo/4wC2ht0KUAqGSIw7KmDUYjGU+QTFBkGmmlz0ddKUd3lpAVArC0COD9IUqGS wvuaOgByZj3dgxXXalCLKAqi3wIAZu1kNqiiNjt9MKdRq5vftnzhFgBRNVqNCpmlVSjISsVs8Lwg KzL0MSGYoKo7zmDwX1IBAFW5hCNDHkOs537A5cc0DsSZQFu6wiD3TWDtY1RPjCHTvAcAhn4jwEXP MiMwVwQAMvPLinw7T+YhxlUpGHNACSILiZ5Q/xkAMMsGMpbJTE1voocmAJgZURTGdrUVRswo/h8C QP+oZPZwvhyValGgE42sIL4vKigjBJ1r5WsA0IJFZVLSYoUKlxKSUkmUaz89oU3to08s5nJoAGBS FAoAdN4eYzppj6OdMu10oQGAgDJiJmjsncQZOolI3cdRljlADJrQ3+8A4A8Oq7AiJyYAuNV72o2f DADghhKtzLOxYQW3+GwKNDdvdV5l44lXlkU5j1oAEDGRk/ZkEESJDgwncpKikXQQZgQKCUORfNEA snM9HAb9k6AJTKBC0dEPD5YV5kZ8zXLgEJIl2Nl0r2oAqMAIAgrO7P6epgVg1FfZAGBu709b07El fzAAgJLpvGlkVlS0XtKXpZRVhv4SWkMJDZ8Kq7AsafdFNQGVLAa6s2RBG9mP20nVeADQ/MUaABCt BgCAbjmFKr4WABCyEwAkZFvECgUtLFnF0L3EUU7PuvJUphDAJgCgstjnepxw4nO7YZdV7tRb5INz uxUA5pXD3O70fHjdcebOuGP25FX8442Ol+OmVCtof7IS0hSVlkjg+WhL64dR6XulimWVlChSox0q 9Awl+kyVYAp3QF8YqkgmLQAQtwcAPJ3bQtsDaKlxy8UKQEQWlYy0ELrygI5+kmcgKIqslIyg/IHF QC4YmR2bwklumgAmBFwAWBm6bQDg1wCA2U0UfxMALJ+Lsbwoy+XUz7KmGkVgXEykI6YqtJAO0SEJ wxajRYEClCSoiHaoN4fZH0J8CgDQaecodYwDmE+AAXTpnpahf00pMIo80OsWuk8vzH1IAnsAmIGm DgB2b3/X9bJ1L/31xayGIE6621ZtoZ9VmDVNE2V5lJD76SMjJ6Oqop3jxUGOG5wslaDK6DJXOZ3v Kl3GCAvo25m8flxlgU4w007mWvur962PW1yLhOmCa+f0cvQLQdcLOGq0Biqu/Agtqr0oJ8+/RC2c DKEuDMhqg2DVQwaxA4Cwg0nciiQNpJOWVWQWULZ/0sanuZuCNS/+vlJwCzlNs8rPb45GaV7NRhhu VkQQOhcZGEgOPTr3y8zzMhT8BWWC28pjHPVr6PcL0Srd6z4iRAQAspRCX+viudAtu2IEUKAMposO bRpp8xBx4D1gaDjq3Eu6SujxyShDAkwplQMAsAEIM7B93Zgnd3odXQcAczHcEdQ2SgYWgKUA4FYa 0b6JrBQVY1mREQC8PBuRCRVhkAZGyZaQhCHZn0RkKKkwGhfoBocEgcwg+0PptBJYbwjQophrD0oD AFlo9AWPvzoAlKRHLsm2lgBA5uE906E3AMBNAPTRGO7swn5XW4fAAAB3e1iYANCfIndbofUuxsWi dleW6C4ZVQG6eCUZYoAR2ZlRjphcSWsYpWPaW2S+hzDP6eYPUOSPCAv2tUAyUIsyRABLQIcBfACg jchCM0x3GLEi9OkuzBAJoS/A2MagBB9D9A+KE65j10LXDm1aGPdNjp0Qfh90Eo6b5Pb57RSTxqhw 1943GuMxU/Fux12sQIqIDtNR2qTzMdpZNbrlY56hJB1TvYhnKvfiHLMgaFnpVHu0UAptV8mvCrFt ffT+CUP9DIT2eXS7I7Q+8dYAoB2O6DH5wQmDSZDoiJ/S16AKMNW1rH3CSIDR6wAxJwBwnZ4dAsDi Gne00DYA+oiSEw4wYgB8kC6xONxFEpgTOnDSOvSW1XU2PkjyciT1dBp6fWUUZgpNkKDukVIHquoa zj5S1IqcUxmgbC0UtIrYMHS1oiQIzpLueSK0eYpGFeJaAPzpl19//fVR+/4jev+XLe//wxZASKRW VahLXVVJAJDbAWCG6U1Lkw0UwlsA8FkLYAsABK1eWRRZhGJ8CHHQXC5BPg6J/QpTKSQGTeVY8IhY qtIGlwtxAto2OqYQA2oA0HZnQoeuAQAUZkOhiSsMk4/h1aNfCHm70AtCmhr4OVJm5ANHJcGx9OAd hegpmHC2me7tbUzV3w4AbuaenTCWAwC+HQBOs3ALK9yVFtG/k2kxGs1mo1FVJvUIDQyrMkeQnvYk 6n5kHScAAJol68woF3ip6PmPiiu4RBgFSuRA6LMFAKIqetP6+lrDwHZiJeaiMvgAscT2p89gLkgi a7Lkas+P6FCoMtY1vABAnLTafxuBfAsAXNfSAID4MgAsM8B00pyo4kDfZvdkYmXW1A26VDZIbwZg Hhk4mcIgabRFVYrHaISUQykJ8xJNFNEpKtSVvzjwnl+GWpQGwYQeco4qyhhb9bqWYL/7tX37BR/8 cs37//CbdtYI8vQcCWaVnoW3BQBDLjNmq4Asr37TOHTtOTg9BY0n2i1y9yDbT5FJTkDNMToJbXtD 3X8PI5W1wx6gdx9Z8jLDxg1Rl18UdPITqQEgacUVBOoe5i8FCFcnGwAkbVt2qNkQh8VWRBVg4kvd nCFEgCqXqOQOOLQrQeV7gbaL6Z+1NEJsulbpWVLCFDYLO5k8BADfAgDj8/61AGBWcZFl7XOzosUw ir1FMR5PpmlTFaoeoxloGUFeqdAihV5rVCSJtgjg/qC0lwv478j6t4oADYBYYlhP3B5ZeLP6nQRu bEL8xL6JMRSJwdyK9cRlBXcMlXI5nZTco8sPzedbqylA6MVr3xe212/1NzDXympLO7hfBvIJbrWd GaiKuKVAcQpZtwIgipajYkweYaownop8f1VWMqfjH0naaWSccjSTVAAAis7RQw1elA8IeHCgyOgv FVGTvJ9A6PQz0ig8xtxz+vKtR/OPv/76x82/f6/PO53839vv/xOyAEFJ9K50g9sE5TZkaDsA6CNR rtLfqhMyK4fb0dWsb+W0BQBW5p/Zdd9cqarKspzsUSUQVtbV1SHZVXQQtag3gm5HVronBVCaZ7Cn QmgrUXsmsLKYyelpAMQoC4xRtgJ/LASRvTY9i4QC0rVCIoCDYLj0swqB60BUOoGl0zUIjXnxejet R8tsMnLXAEBwbh/NbQBwP+8AwBqouDUs0MHTdYXRWGWcLufTwyItR1U+rhBGRY5DKpg9SQuAUhs+ CWohcTPpNt7opazTVXGMQSDkL8R6JLjex54u3OWoAURNVaxLLwnNIdfZLvIdQrIl0YUdNQQyLkvP i0Ly4+iy08JrnX31uJXysyIB6yvjNwJg+C2sNKwTmWKDel8XAEZ8q9vvSk7meZ3lUa1zABG6TlUy k2hGg+2ZhH5ChyjMkA/VAIBtEKMMnQAA54l2HJqC+j7hVbS1D4iwJ1IDYHtX4F/aJiG6V8gfN0f/ j/b7//gbhDTo94TsLCYeZcq0ANh1AOi2qfmlZusAxqyOlb8VAGIdVwgkxthmaDJLWweGKN0xSpdT YIvRtYT5Gwrd5gRMS68sYQxgCqhIKtpgEnlq1AKFcPXbskC62Th02aGA7Z8AAoGe6EEA4LrYXSEm 7pc5uiMEAoGABLTAEcFX9wDgm4tdMDulvxUATqzeWidufY3PjcY/3Az0XQ8AY22NnA0AkI7m8719 AsAyK5sciVSVkYtHJxYASACACDPMEsj4keEUuuspwvrQrmHghwcLCQAQWjeBEIwOf9InuafLABUC 3YqMCDQHSDYAgMfkh6X0qgjTmQRKM9ruYbFgnT5/KwC4BQC23dExsWsW+Jr6YWGtW/95e6GsXjX9 DzIBEKi9VZUVdUXHHh0P6eKPIplVdHBKpEl0gykUV2GT6cwfFsGL1wDQbqMfRdogRe8j7EIt/tDG KnmpnzuhGgAEg/9g7D82d3/3/j8DAGWGEjekxYIoCCwAMKO1gmmxG77ANgA4QqCtm9TR/vXK4faD oFrmtMJJRQtG9ha6SqNLF+oAMCEcdilizhAGaZfKiypUXUD9I5KI/C4AQCgCQKD3rdRK1aTt/EEA QC4QIVtEvKBc0Z0bPGhWMMa91gAgry3RM37whfBaY86MNPVat2K18TQA4OT2TD+e2XozMzrld5Fv 4Wx15jTCsyZe98DgfVEhF/VovJzeKJpqXkRFUzZNSXarXFdUI4GKOb0C8T+um/z7mJkCW0t4rU+A /ikoXsHMI4QBIQJeAwA1gCgHoMXjuPYCHUYIQ/RdRjNG/BBFp58OgicVR8GVvvr8NQBamYMT6LNq /xlj/FoA2MlU3hWTmMWT3AGA1VnttwFgfUjUzkFUpkWpyAFQUY65EDKsKhnDpaKTjeIAL1M56hvJ 9fHQ8RsN00M9L62dDysjBANp62pPSgNAkPVEy/vZhiC/1wD41bAGzPf/CQAgr0bLGDzMxk3IaDOC gFajJVfvZw9RdpKzQwtgmwqI26A3sgZJtipkLgPc+1JldPDReClCG9oI2zFBZx+IfTxdjk4WZoRS y0QiC0C2VhChxgy7W3fsIg8fMjcAIOZJoAEQoGYg0ACgHa8LYULIOsjsKOAPoV4W5wS7FT1IRKtV 73Q7NgCEQceeD2wYxrKMdgcAgrfdhAWz3f7eGusAYC4+uw4AWdOMDvbrUTVPw3yZLcdVVEQE0kB3 p4wVIoLwbWhnKpXoduYAgILQB74+zNd175SAtQBARzWM19O1wAAAaq/jQIur0O0GuZRQAwAzGKUk 54u+iwI+9JZHJrW7TIRZPsWsBpRWeGgAAGMbbgUA2w4A9lkAmMtqpBSRlJL70yhvmhzzZFVVowGy SiTZNzILgrLytOgkV7WHeJLEqI9AN6UJMAMkbuNGYQUEon0EhyJoDQB0V0g+IwT6jzYP8K8EgIza TrkCQwIVJnFaMYBBzH8AAG5pL5nVA0DYABBbWljYTvD6ucT1tEBrz0oin5SRKZplBf1+dFNjsIcW n+B6xmhaXVKqfU4fuRfdpB8AEBoAyFjT/g4QutfXuIBNgIbeeD4w7nUFq6dDAJhcnQUq1QBIIv1D sK90tqDVqvetJdo4ltWqkw17ArhJv01eW3emtP2sDQCEGBi7m4MiNlIB+z4zU18tAPSHVVGkqx1y /5dpUs3z2TKKUkw00l0V6PWWePXtCikZaJUvvW5yX2EVaIsAsT5fD1Zi/sYC0BYtwOqjqwqqAOAg 6W4KAlUa6J7QjpkJMToTUreQvrfYDoBusNlvAQAbAIBzQ48mmJW/69fMcsA2XYGZ2/SaceYkEjY7 PNqfVkUzqulOIAugiNAQPMHEY3IHgpwAQC80zhW5VALDkdBtFkJUD9UnCDYjapzAAhBtBGUNAB/u Exmev3Zv287/r+xfCYAAQmbcCHRoCAWypNdmBwG3AGDjp7Fh5Jlb3WssAPAvAaA3xVhcTIsQE7oj ckpCupS9sm5QcQEAoIO/NujRUjXRV1GMY0wvQSFaF+hMAI59rPtN0BuZphAF4SDrHj5rAOg297pd MILeRPeYPLxAkQWAEQASQu5Ye9Pa/l+nNEQHALYNAGIIAFO0sp6Y0AOA9R3uOgA4yh4rJCPsUIwR 2rYAgD+QZZ4udrJxOSo8SQCYy6gpkfGtENZElW7QzkvjZEHRIQ0SdE4M9Qhr5Kz9VvKrnYAOADjA AilAxLExaYEAAINBb3V0YdH+fxgFmqg6BOPB6RLtG/dMPf/fAwDuBlKEq7ByANCFC7lFDg0Aq1Cl G8ZqAMC02Lg8PMibdFwkdEVKmeaRqminVVUiqzDJqxi9dJM8LOhu8WhVCQAoGkeOCd0AfC030f1U RDv1VEdDEKQiW4sWywGA8+5//GsBADMYpfJky8HLRh+sQRbAFkoyw/V0wlvbAGBAwhqSwcyW744y hnnFQU2ERUOgQiI7GVcFyvQ4pCp07Sf+GgBk1ye6ADjR7lbYSv2RzIPoRE8FRMY1AADEOv8PXwyi PzJL8W0ShKcwrQXD7SREhzVknNowQCsRprU/Xn+6hOGI2gDgAwBwEwBsCwDsmJbYAIC5EQSrQRO3 ZEDMCmy1trD+2kDmzeyoGmVF7stxPp8pSQCAFyt1vjpCcTVSnjxWEcz0gEPEF0ItBRkA2p1oANAq M3wIKWULAIgsAACspAZAgm5XmICDx5KECgCAO5GQBQ12eG3Rk1iHORizckodAMybpgvECW7qI7dn 7jsXwDESrBaA2wHAmHAiKsxyFRhT00U9SscpmYiykmlTyYxOPJSpEtMWaMnKIEDvJfiSJdqqhR4i yEhaax26r+eoQkKmf6oHRQnSVF8AwC/r8/+vBACUc4H+ZaFrqFDryNgAAduLsfuFGjS9cIJiZraX 9XND7C83vtKvV1kYlTl5Ww2a/FYYwRpijg/8FOj7PQ0ATFtBgX+iW4Xq/LUOVCdotcKhwdIAoCfi M1xbuP5hhWkAcPgFaAVIDyOEy4qkN3qQZbqMM0AhsdfWqIpW+jsEwOb1Cduet8Un3LBEhRPcdgBg lQXb3S/YEADclFEPARCH9Xi5FzVZmflVk48XUqURyikLiWta1zfTXUYXf0J39RoAOL8YqKjzV1pL hVYfBADdTVGsAQBRtO6FjGcB6z9BpxE/0ZPYMSRE6h6LLQDoC9ryX7GZjciHvpEZWzY9zQ0A7PmR zAiK8usBYAamrBgAY9zOmRo61yEAgsU4H6Wjgl4VHf10WZZFhQlLiKckGB0TZEFQhbmuqitb0zTU APAQ9kSBFQEAS4nFQycU5rUAQIbaFQJ1APjjr7/+os8/SPA7Iwvwu39eFgAPGd3bEpSMQ/etAmNa OReD4nXLAOiSqQ4ABjFBI2m+GWVv9rkbAiCfY+QShnCNkaMsk7BICQC+hx5h6EGhbVidwA4gQUUW D/6nblmFKAzCdpBgoAUYsjO08tCftMMnhRb/cUT4YThwdAxEn0vaseQhY+SztjB05VxXsGfUk24s U27vSSsvzRxBj/9ZAHSaITNUMgQAY4NwdtcnyCi8WP/bS+plcxAVmcSQhTxdySCXaP2Qolo15pBX STRZEQmyeQBAsB5e6ekIIE90vTp8e7qyNABCTwNg3crDR7RAd1RAuTtqXtBSOWjHhOGxQPhHW8xr 0yfCiFVuEZFzu+LPAAC3sNh3pjHnfJtOwnYA2Doh5ioGHAAYtmk8KvKmSXNJAMirYl7moxLS9Aql jhG5T0mJkUhlJH2f7FXaoaH2hnB/oBTYQx+qQAOglVNDVI5IFJlN5IpekwV41J/xLvf/J/v9f/wt 8ZknAwTWEhljlitdfoO1E47KlJnyFGaLec3AN2M2ADYPS/Rij+EDb49b1aACmFY8GiMTUCVBkevx sxgmHeJowtbE7dMCQMLugsWVtCl+BPUJAL5OVgsUAjEOLUsct48BdOChVq9uABBjxK+ChlOFuuwV 390XvMvosb8XAMYFtwZAHyywAWA3srkGAOxaAJh3mTnC0avn+RzFvZFXlFm2iFD354dhAQE7tA9K RRm9Xl8P+xDgKWQ/iZ6i5pHbFKANIL1pAGD6CQ/9FgDoro6lBADgdUGQgW4XaA+IfYQAOKquocPi 7cDvzjvaHhPuD+YWAPC+UNg0T4WtjTRy/ZaLYacCBppBo1ewMFvfdADw6ixr0rqMaCsWWT6vijF5 ipijF2I8bA4A0N0RRdJDuo9uLMitfXT8whWjc4GeDoNiGxJHiSlC10aiSbC3vSHI74w7/r9v7v6p /f4/IQtAAMD8B7L8JFRd9MT+HgC4WanfBABhdAZgbFgzhB+oiigr86xqAYCa0rqi5U9ilABHSVuH jssbAKDdh9mrYVsKrFP8WruColVvHcbGmFeRrEd4IhtIpoDS6QCEZH0AQProha+nAgHRMG7blp/m xK4tK9ArfoTgjqXUe7jCaBDEhwBgxu1lAYBZZZXOMnc9r1yXo/20R4ZUQ55ULONRlVWzCrpeus7z 0AskHWaUsORhIAmZYazdeUj5UC+JNQoxNQkydsh44EFtAMBaswB/pgEA3pJ1hewhBqWGocJgdgQM 0TocZcQ+N/W5JgD4tQAwF6sHgLCKd/xrAcCd2ivOuR07YGyLNtD0Igwzwi/LbFRkEdJ/aZ3No3SE pv7kDiifbqdCkY+KMAoBwJPSl3rUJiap++Aotpi+emB6Mt1ZjXHdUt1T2suMtx7NP5qRgfUHf2TO +/8EAHC/wnQt2IRaEByaLsAm79UD0YhsW+1VuKv1GQCge/QbADAxqHHtgjJJFmV5ntGajzFkUcYx 2bHQ5JfEWtT8YPZX0ErafN2dGSo2r7ULkOKPdUtwrwUAzj2DBEBPn9WCNA7ZEPKybWEblJsR4YKM oQh9MCDW0L2EhvWMWwDArVgWs8L3BgD6rc+cBiFmMMU+JCYAzA9YZ/d3Y1e4ZQ1oAJRLmZdVTl7e mDzWJaYdoqkyBi0pDEyWqsyTgPx1dFGnywiaHgz5DmHd0/aVsR577rfFfhoAeC2+HrgetwBAGjaA twsA0AeoBlJII6ANBsqwxBqMgypGIcz6Bj6I2JkA2MivbQAYNsVvAABzSNtPXjIBwGzZgAaALPNx nkH/I5uaFrUpKniLZBJwJesR2dDoI09M0GsnI9RDivbS99vOVLolhe6CFqJLKKxTH8OWcBFtbwpq hwZ/jwrAtfrffP+fYAH4JSx/9H5SEYqZAyu6dz0ArOJ314zfbgEw0wXYnBkXAHpne1WUFXWWVyqF eI0AUIVZRJd8SQ56hrJ1hOm0SAXDqhIZ+UGgi1YQhdIAQMvKtv8q7wAAJOjDgc0cSvTA0tFttHTS AEDzPFR4cT32p+35a4vGrU4n3FbyWgAw7CgbAJtAgGOqOpYA546wmtlitY0Xwq4HABl3Y8z7rZMw GFeVomtLBzaSCDl6xOZkWJaeVv+HWvWPKX+SKKiQrgswOVkP/yNjtgWAjpsgLZqg1xKcA0/nA6Ab 9kPa1YHQE9hRdAnsAsBe31x2A4C1SSlMhG4oYSynMPDbAYDZADCehGEN9LlFCwDd31w7YkJYAxqZ 1ZHMAIBQWbpEx99KluQJjFSTRwBARACIonSMCcdCVmi1Cm0l7ddECyCQZiIAwIbSLSm0qEzp4TTx BgBoEci+3tsaAFqRoBBgs3UA/b1mF6EOct2u3+ZUDtm3nEWRQYtW7fSRK1WNijwrg7qGb0UeSogG 7HFVhgGyg9izWt2jZbow3dEFGMmAIAm1yE/bo7wtQaFdaABAb2ZBrpoGAN17fqg7/dI7aP2qxBoA XjcqYnio2VYAWA3CXAB08SYhzCm0bBhBMQ3bwVpaAODbANDGGuineHKEHgA1OXajMgqLMtBlTWTs JSGddkzyrCqB9vQo+cGEJNQ+ogUKUlW0MJUeqo6USwtNsvN1ltbTI250eGANABS6IEuI2hYZ6GFr qLhkfts7ward7U+bZQEI231qS377bcJdAFjfQViRxPazvg0AvgUAwyfFbfWl/o9Q+XiWLcktjfI0 BwAiiaw5Wf2iypoRGf8JkcBT5PrTxUNg0ABAzSQAoNVU2KkaADLAiiLKiulB7eX0NQFAdiKanKAx SVQFIdkxzI5fDS0AC7pmgb8joOq+zxYA8O0A6H4oWVvjIi/roEQ4MIKqpKw84m6lyBTQenYAAIFn HPUkIusW1gCAAADo3v8AgH6mZOczoStcNgCgByLDHgBoNYSGojFsIHi/cBP8TnH/WwBgxf7sMPQ2 ALipcPeS6t0rN6K9BQBOF4tNuCxWDcaZ50EcpqUMcwAAEocAJayJ7pQsJUf/D0z+xt3kaQBkAACj Y6wBgOVL6JvCVUIfJSjZ0M0q0Y1WkOpG9L8FQOijPkjHEAEA3YvBiCFdDwAnlsE6WYQpuNDVV3Y5 dQcAYSWqXQAYeRnDUXVn8vR1yXbPAB4Ws1k2GVdFRGZpNlJpQLc8koIqKbMRWsfHPFKwSUMAQEKv zgEAWgnVyinFWlYek71FCIU+AI4sdOxfEwAY0VChvpEcOQzhDct4WA4s3D3KeWfHsd8GANPEHwKg v2M7vSBdIwSAKA2jUVnKCr0mKgIAmSgSagWV6DAfglF0gskRkEGgR1dCvRtq71PnYHHVwweIPQQB Y12Shp+DsmCJ9nSQtkAJSxsXDTMTnRBrC7g8vgUAfUTJaI3EzcnAFgD6KGqnieoBwN2WX58HgOkX dD+jK77mdgyhBYBME5VnmYrp8BM4S7TwgvrPQ/6KjHgIgTjqJL3Ab8f/omH4BgCoh0IuBK1r2gSG J9pNDLtWz1mHp48hK6gSRkGgwhyWUGveGExfwka8Kd0VLgD4EABiGwDW0gYna8yGAGA2jX3BTUvW srXEEABOTMEUEwXpZF7vLegyKsijGssixtgYiWqHMksLcgFiEaFjrSBbUiiFijWhZ8cihepr2XQH gJAAoAVCGK+qhRZfEQAYrCdLSQAQHGMjgtIbAECYzRQsAHDmxrKEUyRgX4ZO2w9TiG2UgupHSbto nJfVSIWjOiPAel4UVV6p4HpBrIPEJYxPHUylu0xhSmWy7vnta6UqAOB7TCNAR/+hV11HIKF0lfEG AJ6KfAy81SVBQYD0N2+1P8zyEK2SNcH7oJFgZgn/FwHgRKz6ZbV2o1uW1uevzeVsgWnNcOkemifr QGUoW6N/K1mW6AsYoppSz4OHoh/NQLR+h46/bNWUvnYBYhaEXol6KNzwPQD0LBVca7TbRaAbJcAI wFoSC1ClSesP2DIEv7S3ZRqS2wGgX40JAMuzYn1+rrfpmV15YQCg27veZwDAbZ21AwC7h6AGwCg9 OqjGURFV6TIqvCCXUpLrmJVlnUdBFfsRZJBoqeJL5JTWKjNPz0+GiirRABAYWQULADFCqFi/OgDQ X1dWknZ7SScsicS1AGAOAISRht782aD3NxuOB7Vyh1ZUYXM+OIYWioaItIySJs1DDQBVeRVZ+rrv rMJ4IK8FQIJ+1QF02KhpQEsmDK+BbeVpAPhtEEC0/YJbvw+9gum2EroMAF2IUbKCWi4EEbl2WzcD vwdlED0A1rq29Rzk3mt3/R/BO1V0XwdvhfWHADBtIsbYsCzTCRhsBUBYorxDagFbCACESYQGqGTt BBKlUjqLikgelNB6fDXZAgEKA2JicFJBzoIuYEl7xCCnhnoK1xpqCFD8CgUm1hZNRXyJJtgoLkDz lUBP+/MdAFhVeCY0jQvYbaVi1+daANikQgYAYFpuawOg+w7CVmswp3zd9hQYT9JV2hwdRHT0ZTVe lrUfoyRIBKooqwp16xiAoivKKkV2qp4DokumsL9QRIliVCwitlmM8jI9YjHWxez+VwVAGCXob+Ax VgEAUgx6Atrpb8sCsNI1VqLFKthmtv/f7/ABADZlM1ihIpIYwFgQAFBbFoWVT04Kelagh2eY6Bi0 FqhjbDXK06D/03e69vl9PZJB5/I1AKDsbwFAfg/GhcIxw4MQiIn7np46CEWhnlchenUvc65dAwDG nc6cm8tYROF6SUaMz7zthZ26Mn0pa4WGvoKdOdhYGDjKslIQN+ZQU6D/fwShTlwJuu858ncYlYJk f0zGldYAJkiKcgxMBy3idpZNsumAiIloMUapQkPJAxXFfvsFHnp90t7HJLx2AiYuQdZOX+qaHTBD ArodAFvGfjJLJ2W16+B2cwA71CCEMEt7zLpzMXT1rwUAgxJonqXTiVxGdVXOR2UuvLyMaBlUWkUh Jldh/pm2fkpUruCtrT/V/WeBSIEWCroRKLGB+Uk7tlYHqb8yAKo4QtSCMUzBIP/ZqgZkdl8bY8c6 hT52JVCfnhnUq3bf0mplZXi3bcaH9lEeBsW4TDICgNJdwEo/ytDuG7XsiPKLFgC60QLyWxi9DrMq SAAArnvYmABArErzlq6uuC1RbwMFZAjrQmE9NgCFGyYAes/fJGCvaNh8vAUAm+yfaxeJLwLAklRx e1j2oKuIEUyxggXExjBUEYQ5ZR0Gkjy9iI4oTnoFcY+ArgcA0EN+0NtKj/7kunWtx3RANG79/ESv h9f6UlqACfuWDkDVzl/FN/FCuBYeQgRCD79pAdBlUnqLyjZ7erepA4ApDhgCwIolOwBgDgAsAVK3 bGIzhciErRPG7cK29K6fNVG9miny/rNy0VSl8LI6omUIm0gmZUWLjG4ytAxJlQWYHBvo4YdYO11a EetCFN1SDdkphjmMmC3PdV/grwiAEB02JEYfczTig+US2ACwpFOGt24asi4A+EZA65ZYMyu/Zbm6 Ju1blTd5rGmahVGd69QyASCWWdDG+pXWWeuuFT5CzoEewx6uAbAe/KcBAONU6C62QstXAIAYRaxC R2A8/Xld0c713DDdLriNIIkBAEwBwyCh6bZH2QDAHYrEXGv+ywDgAxWR2UlgbZHZAND/9bS8G4Lf Ap16pCxjNFYEADDPUwidOkGYD21C0cpCwDnSlT0sRsdw7FxY9bqPHUgRox84AIARjAltGV0ElEBE hC4ZRFXWrikA/BkAGP5KdxELbn22P+RbSv9MADDXAbIBwMxYw2cBYMN13dgSXy+zsByP1Sgke3RB 1r+IqyLCojV0d5ZZpSV0Ogwd5TJDpwrdAAn+Udi2k0MhChKjCRrRo71KgDApIgRfHQAo2QAA6N+4 R2MnDmUkYJl7BEwTwJFft86Z6B7qxm+wdQGM20VEZhpLEgDqUqkyQ9/ZUIZlQM8BggUfXbx9D3OW 4H2icEXPW20BwHWnT9qxyFnHuvsn16IVPZ0ZFZnECE8HAoW+0XhbPsC16kXXBuiklwEASwRhpaY3 VNymAeCW8slwTrtDYTUHcyN+/X8s3mwDgDABYBjVmDtFxz+qshrTulWV4/h7KogE5n4TAHBZQcyL cgB0QNHqBy3s557umIaeNTqXB/UK7jSduUagFWJrsh9RE4wWTdyTenwqASDWFW/o1sg2kfYeAHwL AMxaPN5fFiYA2DUAYI5jYMTxDQAwW7gyBECvHmJGlcoGABxTKOpCpUE6qmd5pEQSpZIWKyhU5Gd1 jYpAHYYOZE6LrAtX9fAk9EbytVmlLybsNI7kCPSqXPcJ/7oAwIAYVG2jhRaaAiLpY0RKjIiJBQA+ BIDjInR/S1gxHWGX1LEtXkTHa1rTukQpUEk3fobrS0aYFUi0IhcAJeZx4K27VwY61qwgBNQHGfOA PA0AHOgWAF6bjyX7K9Rt7rVGrQUA7n3FtUkQe2303++L1I0q/y0WgCmKZltEkZz1Yge+CZUa1YLM bLliWxHrvDczyt62xtC4cB2KzqtGlXdVlmWWoE93WQd0/AkAEiPRfA1S9ANFnJ92AiamJrQ+LQCQ JUQOQI9Yg6fUAqCdcA0AxAgywGHyQj3wF82lYgAAq6v/Ea3YxgCAFVuzANAtgV0n+PcBwLAWBBNu SNHOOHBuuSLbANDxGF2/qjLUABhnZOcEYaHQT5r2pV+njUL1E/oiBkGeZXSiIsgm9egEpTvWaAAg woTCdK4BIDYA+JoxgBDDbqVCuxI6SnACjWBrBwBhHXBrRRlzcrOmF9papsbjHACAG5E2FwAYM4sB M2jzS8stKz1skixNVF5gTA+5YOjBDCs1WQMAFi1HfwpYqkhZxdrJ0posTzsDuMlC3dnO1wEY4AEJ g0RC+a8fiv4l/N74HwCAWXmlzm1hRmCfuaHRLwFgmxuxuYOswndu5yP7UPg2AHD0Ocrqqqr0VHMC AJnpngqR6EeNFNqqagAk5Bah1TJvAaDnJqHNV9JaV/4aAJ4ubMFcO8wNITdK6abMIRotkjEZ6Naf aADSAlQHSt3txI3gkvOyGXOTTdw61AbzfjsAuNmRaW3WmUPct7gAzAUAGv5HEQDQ5EUF5X9Yozk1 Of8EgNFST1PANKogLgu0Da5g8+vhSRgCjgAVUie6Xr3NKyAnAIMTU1e/ZhAQqtlKehI3ZIwb9HoA GID8LAD4EADdydgAQFwHAOMR4qLCVC4/EiJI0R4gy1SI0cFo2cUZWQDkx7bprLgFAHowhpBXI8qP rD+MBAAAhQGgRNuVSmH1NwDQUgxIYP1N32oXAJ3NaLebs+uEXABwBwDCOLGfBYB5yw816nwrAIwT xWxvmF6rzApMtMTIBAIAGQSwCriu0kUjdJ0/gR6ybbSAUWrotAgAeBoAIex/f20BaEk7yoN8nRHU c8F5rIlK5kCg19cP+rk/zOdsKN9xAWC6PZ2K337JzO6vwjchg88AwAiQOOWrzge9B2KrVno20A6M aQ3ToCgypMu9SGFsTYXRNUmxnIcETy9ApN+P0lJWAEDSCk3DuAVAgI6JkE3oH6hlQfCt5NcFQIKe LmXkRXpWBjoaOz2ROlkpGwCA8UFPDwcAzNyv2wBg6zOYGemhH6tnL4cBh8PaRKouMlp0HlQVxCw+ w/jKBLsO4h+dudMAQInQGgCxBoC+17m+zdroPpElQYLaa0c06XBNHKCTeFsDyDeVKObeMCN7W8xU a2s5ERTzKu+8I9vz2QqAnrAOAITVbsTa4+aRagEQq4wcVV2gk5AnkFRlQDRguk9HAM2aruQJtFIF c5XphoJGDTEUsW5axfUitQCAOUsfh21/OwguME4A2ERmsW39SVZE9yyF5WGbPoDdDqm7B3rJgCHM vR4AfAgA27PgNi+30YB33UBsyYfx0Oksy5AAkOeYVB3HWUSXUYjhcYEq5stQIt6P6nKhUjr+5ALg /knQTAkiIEgsOdRTvrcGAOJXWE+yAOKvCAA95hkA0KlbtDO09BZ9wbm1atx6hu7UZqs60+n8tXl4 YuB/mRbAGuOKqIstSJBM0kgVTVYrJcIK/WZC1OqiOSCq9xJtueC287RCleumtrqF9doF8PAMEHDV 9RihBoC31vvoPi0xhta3s6/aX0dYSWrhGIoWABzZCneK/R0AMGaMAzYAYOW5rgeAfWXaABDWzm5d APL8qwJ97BGyyyIvJorKdaMedLOMdRBF6F7pKGBHEiTuABAoMlK9HgC6vxoDALwWALrBbRC0cT/l tZJ8GwB8GwDsAfLM6fzrAIANHIYNAIQZQGGOD2XHTJhdlG596XYLgJtnAdE8VWinFD5oXpUyVBka aFTFvME60tlB8DkoIkhVNQy0zsxHwDVOQg4nTEv/uV5s6Kp125WvCQCEKv0MLoDA6FI0LrIAsBWb jvXvAIALG7/bAGBsVVMBJ2yhKJwslKmgxW8RhcW4rKX0FZQtMW1hBKgTtALAIDsAIJa6E6sO7bVd rQXTDT8QwtZNa9oTDwBoCLfqNt2pGQJ5vO/p78SMzPOXAWAeVmGE9zcaVmaUwG4A0HamNJWF1wGA fxkAveRYcGY/L3qggSRuRiGc/IxgWdeV0lY9JqOFetpiW+Yb6w4WuAK0WMX3tU6c7HtdUSF0ak8P SSATQYR6gUXrNqGlKoypUHf+YPSdXADY0764baUMnIR19H3TR8wIPXXegzABwPkQAGIYNF0votGR fQsA2FYA6AZ+icoT3RREBklelhUAgKaA9bxWEa0dAYDWKshQCxDiiLdiH8gtEB1EP8WkbS8L+Ca6 dhKm19aO4P+X3vSUslIHARGo5MIAAOPDfhV80F9p2ChA9Jk+viV2xvr0oAsAbteKkacPAMSSNl4m E8xnlBHagoYKFjsi+4iyKu2sImpoAQA9lwgAnhYCCZ0b9FsYeHrSjQ5iiTbjjz2P6IyWxJkuiylb Mxwjztz2Mj0A7K3T1f4LW4RuAIB/FgBW04+1eWxYHUYTnda8cbwRFPCFmQwr2pqKPAARFDkZr56u 5E+SQOqg3hoAurwq1ANA9BhllFlD0Od7bRtrrweAjgzGOosq2n4gOnvYplA9nzlaHmfc3wCn1wCA 2QDoAxxtT/beTxsE9Jgwm9SsAdA6oJuld8aCu4FsZsUmdW8/ldF1g6HgYZJnVRmGGfqBZ/VSD9ek 8+wrWr8KA2sSrrukYZEBADSogeQS1bdaUaVbL4a6V734mgCAFFFUga/baLcAEAMAGNa5mcFhxu1v awa2ZAgdAHAbAKbyvQcA9qfvQ6MuWKW8fEw+V4SGS5ADoy8YSto98gq8FgAxuQBa1gJ3BoY9ANAe eg0AaLA0AJAr1OpVDSsfcSrkCHTDe9hE1wKAuwCwXcnuFjE3InNyd+2fDgDArgWAkUfc+McGMLjo xFnCThe27yEgEmHImvBlntHVXUAVqCcp4qJHTwQccB2TRoF1W6Ouc9aY7YFgFo65bmepJ9vHBAD0 ZIR1oSMmiBZqSyDuRVSmpS9sAPC/FwBmON5I5G+ONLcjAf2u/HsAYH/sAkC/CpT2lyFS5mijnWUV 2f+lqoKgzEcYthDggpEQXtBtr519DQCyDHzYsrr1/gYA8F6DBANTkFb5ugCggxLF2qXj0HslJgC4 I2DpgtgOAByD+DMA6Pe8Y+4b9kTnAKLDLO1Y3VlShn6VEn8rLwr1RNsqxLBPD3NndT1qBwCPr4fY 0yew1L4+2Hyjwmj9/ERHYdpe9S0AdKc2oW1aK7bsjql3U/WDfWbfKgYAuF33aztVzBFUmQFtZq3U AABdPEb04RrW8RZiJ1XGJV3nsi59PyyiIkQ7dU/vUpREwwWIoYtQAdcxP31n6XFfLQB0pG8NAH30 dasvOAeYnch1uSsA4G8AYERObb+b2b1PLAAYJ89yAQyBVBc9WRd1OgBg9q50AbButigsY86+6a8H ABYyzKIKPbRpo1WYVUcOAZkBVZbGaCWNfpRRrHvsr8erQ1UWQHFO/iW0qxi20gOAXAoI0byvWg2I vvmYpR3oiHi8FQDdg3KD9hYAmCF0d/J52wBgzIWyC7+62Xto4kULh5b9BABFVkrtoT+wbAt/KxXA ToWWxV9f354eRKebrHgaAJD70RrjeDP4qW1+Ss+xRsxbBwS0GlhHBrw2IsiHAOCfAYDp2DOjUMcG gLBlAZaC2GyFZfalZ1uTDNxSH1qNAwTvxu1ZggovKeMKXlMe0S2fh7UMsCVDiNNjyIE9PbjD8yQc gUDLfgPdWyUOS8RK43aSTdsGFKUDiZ4Sroc14wV4bfA/1qVCmyC+DQAzKGcVVzErPmSb5IJvCoEN ALBrADBI4fNtAGh7j20HgO3jDQDAeZjntcTsL6JAWVUykTJDZ/WabqFMT0fA0DDI/1Cc4ukmteEa ALqLHfaangjuY8Y19MK6b8VXBQA97tDfAABWs7CjIHwYlTasti0A6MN7lntmA4C5Y0ZMwW0XN/KR Q6HFIwDAxap8zLFQdPGsAaBdWeRZ2+IfFF7pvlaQ/+mYvgaah2QHC3VNi77xdbevADeZvvK9dl6T 57NWJmBYI4Z+p7+wLBJ06TdjOJD9ajeJ7W0A6GNTQwCw3w4AQ57F7MHrLQA8cgFkEMpMknNfxnlE 7mfoKU+39fTCuAUAGbBhm6AmiyDUPX88sgDatn+ajHqh0X5BT1PhMQxenTtte/5rJ5ILK3dq3tC9 Wmm45bn1QkyrU1ixPftuEsJQnHwGANab2XyQXwcA06roIqthnY6iFgAyqiKZKFrSQFaZr6Jc1wLK iDxSbD8JE4BcTvQHQJ6UPgHQ6vJ/1KGhe3qgUHxBT+ErAoB7GPws/DZF7ulZMEMAcAcAXcXVdgCw LVWq1wPAyqbbANCVaLCnfIxapwvHk1GkPIVGFpEe5YH66nb+D9NV7X67P1GC2dqPiRb/kw2rJ10n 7TwrjlJ2PfdTNxVrb31PsE3ryW4TGTa9AYD+0BvvC2FvQCPixdwZaSYAhKkKuBYAdi3VIPhouMBm gHv9PTAeHdkrVcF7kn5Z0tWO5EpbSxXCnNclk1JPStA97DEpBS2+IgglEj0FAP6inryAeBiSrbFq AbCOsuhqASb+EQBwy/xyAcAHADCTeltqtgduKWM2AISVZLQsABsA7efDYjSvEnI0cfdHis60yqJE RZWQWQ27E8oADQB0XNGl1RLaCB9D5zA3vJ2QLloAQEOEpupfFwBIRWidItfhMVR8Dh6KqX0xLm7r AFwPAKfTxXUAaC08CwCM61EzUPGJADNBY6+SUahneAWYP43FTUJU+XjosaAvcw2AYB2O0g7uBgDg BE4/7i4dE9BxZD0rUAOAb9WlbgkQdxaQ+fqFMMqhDa+ni9x1Z4CbNBFt6s4EgNUygfMtxZR2jZER OugVROZhQFtvtH0L0Vc9CUWUeYkGgKd1PUHstRQiQ1b3TfIx5jpoAaBw9rX32gJAa1nafmAAgCd1 p0DRjv2yAGCe/k7Ks6muY64fwM0XYkCPWVbklkYIzAVA51Awvq0BgwEA5qgMGHM6CrgVWWE6mgEA MWYqKdqCoSoxB0SKKK1hS4ZJLkPdAaBMFIqDRSV1ugQTuJVuR6N1p6GHoYwJIPFvAAD0zkr0IRAW ALqY8hbR1mcAwGzX1G5gYQrWhgAQhgvb0r9V8Huw2PW4yVJFAUpPAt0RSOnpC0LXq2CGN8r7dW0Q Gtm09j3qhJHrIACg/m8NAHqVgdcBQGwiV45T/RkAGDuN9bFu69NsWLTL3GCXCwBjSKYRBbCW1srx GeJDw2/hztmix4t255h+jHkqQmU+5j9I3R8BY0A2AAgD3T3Nb1ujoPM/Eoa60UqbvYJIGJpqcmEh CQq1kA1W1sa6ju30m6XaYdsO6eCysRSOwgbAQARh6P+cx7L+fRjjDluM/uNMDJyA7QDY/LywbmYl 7bwEE7SCGDpguv3J7efVKOe6zWcuCZ5kJpVxBOMVKXZtAUAxGHitngqNK2LksulS0ymXrwsAPbQ0 bmdgxXqC1QAATs3eFgD0RS6mT9b/ze4+Y+bodm4oPFuXzgYAJGd6fH1MAChDPYWVTH8NAPRbC/U4 aq1k1wDQRde6HkCL2XG4w0QL1gS63OP/GwD4PQD8frM4UYshANig2tcRlm4DgLCSc8x4mZvK4FYy xK32a/Z3sgDQD8sxTdYeAK6izccOrHDokasSYYZW4IkUbaVvCwCmq39wr2ujQCetPKFQ3uOHAIDf hk/RQAkibOzkQNeyYBjAmgC+xwR3CxwMAAzbnNgEMKcgd56TY0kOAMC2AoD1ADBF3WZHNltgPAQA Y3ZqkQdlOq4CyFMUAEl3eCh1W3VeLkvUkQR+TX59SEuUiQr9QEWpz5ceQh9q8ZRuY4f2gQSA+N8A ADhAvE1+aQBwqxbg7wDAJrfPrgGAGVBgdt1293wFt75UZ+cS3dGbAJCT3aVKdF7C+GlIfhBJxUWF +dOoQtf+FLrdrgGARhWhrhNs9ek8EWsA0K5NWlkLkleGwEFYL3MrANzrlptzL7pL11zEtiuWEYwW vcTA7JtiAoBvA0DHqbWaUnAnTGl1CjB+BWBRD4DEZCCR0K2FqZaIlmLxEr9Nq6PSB2FgqKk8DQeh UyyYdMvbEgD0YNIACLUyUMSYIRRspnagkVj34Lu5P8w8y8zoCHQNAIy9MQSAmxDo7hajIa0ZiG47 Npq2hwMAYRkWdoU2c+o/gigvJJ3/RCmMRJfki6qKjr3i5TiChirwM9Xm1EueeUIGcYmaQFp+Yig6 ses0gNavxRhxCT/U8/nXBACGaG6C38gDfh4AtkXEB6UnpgKFGdF/UxVsZah6PlsXf/fX6ebGTI+E BXEdhZABEACSGM1rYI2SI4X+UxoAuoF1IhBrQRcWqN090Lo951oY0AJgHa5CdmAtBGRDAHBmGC2u LtwNAfSH+hoAmP6D6dL2ntAgBGaaF8a1+BkAdAwS3PK68Eb3uYwBAKR6PQlxRYhW6JjpG+h2SXol sD8T3c0aAYA2x0o2P8woSH7a+0vXtoW6rJI2v+5v1/5i+pV2O0Y4UibuBE91xw6zQsBwCa1EvhEW 4kbmWNh1/Jy77X86UAvLRrBq0a4FgJ2uXL+fhGWpYH3S7U0nN1JxGEUwr3g5Umg0H3oVAEBbshK5 J6JQT5vBRJoQRj8aqQMAnu6kGugOtvBLvyYAgjjgnYKkbeE8AED3HIQdtbG9MsG5qxkytF/MgYlZ DrANAGxjOAaYLpHQf+oK4xd9BUVFLCGloKspknpQfaL7rmsAYCxIq7OmQ4+H5Wm6+chVwZvQ6n8d ufJc+DgAMEzrbQBgfdKdfckCsABgSfhsALhFa5a+yPx8J6feAoCNdND4DUDHEMpfDQA6vQraNehU PV2uogsiuV4hoUVCun0Solpk5Se42eApMRiKEA3FiGO3QaN4fW2sR3iL7cows2aXMRcA3d1sEM8G gKnpMYcwbAeAWzMk7MS1M+2Obeg1AICbVmRJXKoE3j9uGQDACytU0YS8KjCaFnX1kvYq3TaRl3s8 UmGEejRorDQAMIgOAEAYRS++pwcwfV0AhH3FH/ed6JEVxd+eLu0I8FsAwGyNEHOrjcxRAutHruv5 0cMrL1FkhcbrtGxkASDyF0aVFv3rIWAtAMgo1WOBAh17CWOd6tK3m9Y56EwM3H8MZe2manX+pWC2 98LNU+ReVMI2Ga3oyeZds/cUMza/fTBsADA71GV4zRYAzJGF3C4M4pagm/5BNoXcIrqrfF2Agk7B erhH3Laq2wAg8DQA/Hb2JwCA7l+QXsVtCxUAAF/eRo3b8gBv/RK7UQrcjqsZi2lmOK4FALdCLKZL 01WkWwBwDCj3jzsAmMJeAwDC2nhuRtWwYFnsoxlVoEdP+ASA0FcV7P2QSwT/YkyvlIEeCKQCbQEo pQGAQknEAVCPoses6NkJiLLEiE5/ZQD0FVU2AMyEqYnGjg4uAJijcDVj/JyxLwCAD1xX/UACbbt7 gVdWGLvMAQByv7STysOobLvVoftvotOZnr7B0J1BYNKf7/M1AGDgAgC61gUA8IzuBqZ2hjHnLrKl uEbM0/EZjXhRN/9UGBbnFj/ACI9yM4m6Va7qBqvMcLsLAHv+CtONexES0amRxFNSwTvSsymgW8Xy gA1rACAthNhKjCkpiZ5tQUvGIK5YA2Dd16KlwPp1agCwLwGAmxxkbqHI5wHAHAD0cVBhT/UzZwwI ZwwTs0uIrwUAd8K92DOoTQn0PDkfWVOhIvhIAVMlxgLkVZLQJ2HahyqPhaTNSr4p6iu1/ZUk+uZH 06pEDwiFcgpzQr4mAMgt7BUbLgAsQaoDAFfYIrgjGrSDV30Mx0m9XCcZWG8NHaxDq4qokgqdqCGt 0iNW6VJqAbCe9x23Sh/0XkP8D1FqeF3acwUA2gbiuNngzwIAQriZczdqYd37dqDDAoAdebMm1PYi wW1+gHGBmYfmWgCw6wBg1847kmIGESoOcqjlXkmsMFxtAwAQUwvUCADI82O8cqBrfVE2GSctUfWE NX8DgHXr1O7JuQBg1s1um1PXAGCwL5iVO+7CocLM1dpdqwxOdAHpPvrALQB0v9EWAHAbAF28AEVz mEsr1gDwFZmidKoZbcQQAMDURWJtkARVGXsEANSj6XZpMQYyJai3hBQDuS0dkEar0K8LgCDoR69z 8RkAGCbXbwbAVpfWEV/YMVtXTIMOn5g4G+PSQtak7bEWagCQwVXpGnXtBLRMgHolbofSku8at7Et 3fmHtzHsRNcOYjxjW1O2uSH6HzoEANsGAC6GZYFbAeB4vgMAsAEAhN0zyPiPBYBBqMZwKOzSFm0k kW8U6sG0tE0ldCqQ+wdt5gTBaF+3WEoQQo2VjvfRhkX4P2nr/TVjxTqZ7fGNSr//TQcAsKSi1r4z 5dbWr8p7+5w7AFhfIMK0uIQrC7JveWalmgzGb/rSMDPkrO0ByyQznUAMrUZtii4qQQyAzjr949PF ztBqwfOyKqSr30PwGbOs4zBAiErf9iisSjA3FclCpVvP8rZ1/bUxgN/98ddff/3j79oPHv3y66+/ PBq+/4++CTQz7rLK1wFA2AYrcx/8FjdZbAEAM+WXZjDBAoCVbIB4BwBAEFWhfSX6AGKSB+In9Ckl daFKe6x1a0s0ZvSYryeB0HbWPqBopQB6Yr2vJZotALgwbggrzLHNrx8AwPpbVjrEyR70p94BgFVO YQKg78LEjfi3W4h9DQCsRMwmQit0z//QZ5Dz08rp0cgx5qnGurmq54OaWncNdYXSzT4C3VpND/3S TQQ1APT7JgC6QySEFcLlxuQ4Z5M7asv162iL/NcBlIEFYGKWO3GpQSL2MwAwc4AGsIxAN2dDk1cD AJ6PFvlrCyAM6fjoa4bFIQHAL5GiQmV9EKpaeklI2xN+vqf706EFu9K3mYJ/petddRvm7QD43a/t 23/gg1/a939x3/+H38gtTL4MAL4dAMwFgGGbCjt4zdhnAGAWxTPXsdWDPSA6JXs+1HOp0GwR1itd UxBYC13FH+gBV+jq4+l+gbpAJYh5BwDEErWVAOMhaSPaFgCsMlUnUc0dAPRROPc3vh4A608L5kiH uPXNN/arEHxY0eIYJQ4A7EI2O3Srcx8cEj+GEh/yBQLdqMpHiYrurBzTn+g6tgSzv/U2RptACFV4 O+fG053WuNdarzAQBgCw08XcjHg6zLdew+bLRGdIclMBwb4IgGEepltMIbg9g9QGgKnQYnb2khni 7s3DQLYJc+ehnfJUgH4/5BNgUUtymiSagyskqEJZhB5GWetZSwin6EygBkCIYfRtGxpisX9dOTDd /4/YI7IB6P3f6/NOJ//39vv/+Jt+5JutKYQDAMvIdCq3uVvJa2ZlrDCrfagGAOi/TJiE3jxn0QJA 9/FSumo9bgFAS0frq1v+0RKHqAHwofeFGYsW/2jk6PHN6+J6Vj1MAKS9yTMTog8dMad2vLPjuVl6 Z/jirC3wdWxXY5gYH5xpK4nlRhMsC2Cd4jfbkgwcZOa4AIZczfa0DMNa6EbJXA+rQa/VFgBKT6pP 9MQPPeiXAOBjSDiUE7joaM+jeT0A0DYETfRsJaG1gRZnXAAI7gLAjLE6AODM8CQ3MVYHAKbcyTSM mOUebQOAMM21LnpgAmDYkNy0ALqf5rfsgykUawD4GgB+HCW+HyYaABipEqUouColbFWUTsL9QmyQ dqtsAaC7qXqYweRtB8AvaBLStgr54+bo/9F+/x9/i3XlPONdP4lBmI8xt4TFzNP/JgAwFwBsUAnC BiZaB3oAKlba0pKeNj43AIgrCfGatq8U3FhosNDSlnauBkAr8tMpLvSp06V/XuCtix/7WPHWylAj VWFfdEMACPE5AFhSl7WQxzZSmS2qXpub3GqnaJ0D+/RwN2HJBzfe+tXCGkXoBBFpTEglW1/C2Q+Q IsTdjhyVCDAsUbdP0jlY+kJd9R+vARAAAKio8piht+1jFN1PFmaRiOl/c6s81Jb9CPt1bweAudNs yaa1ra4HAN+MbLaz3INFMx2ELlCOWwgAQJ9VBATJBRC6LQWSVbjk4ySoGsiFMgnDHw2AadlDHXER ogqVrw0r7EP0YPpcU9AWAL9oT+A/Nnd/9/4//pbo+Zqsl0hui/MPASC46c0K7uoyfjsAuENsM4Eg OgB4GgDoDir02qO5Am3TSMEQ1f3V9Kggga6UmA6Ozmat4Ke9+ugDDLwAAfSI8NgEwFYD241yDgBg Kck7AHBmHYOhXy5cAPABANhGVb0NAKZ/wmzrxPII2DbfQbRCXuSjEE5JIEhtAaCbVno6y0cA4BCt oGUaKi3B3w0AYgis6RZjsc7NmgAQtiSJrY8K427PWGZUTg0tgFZL5ALAUEgwZssfHCWHCwBmW/O9 uzkEgOlpMMc34HZDXPRDxXBEdEbBEPB16wrUSsN5oj+pRij3yXTteqIdhhgFACiszlToa30gQoDI ClwPgN/9Aj9gg4H2P+b7/wwA+OLLADA3GeeGnJqtRdjcsQD6GupritusUL+1NzoncOOhow7VVxx6 VNl2+yEAKCh9YhnqST+e1rkhrhLgo0B3udbtavU51+9xPZKpnQLGtwHA9qYNrbkd3mesix0bt4aw vhmzxlRuA4AZHxDbAGAZof1vKAyDaTsALKt8CACh09DtBACumwJGQjf1i9diHwAAOpVA1w2G+n5o AbAeDNaO/fB0adXfBQAzXmp2XXHCGMLuJN+FlkwxgTAzHgO/wgUA2wqAtVSDb9daDirZuKV993Wn NRhQUJ5olXSiVT70P0RXg7gcxWFAAPBVEujgtU66oIJA5FGg+++JLwIA4b5H7F8KgLgHgFsAwcys nrG8tkamB0AXFRebz20BALseAOJzAAhRz+KjQ32sY6rSwz3Vpvk1AALdFzDRFatIbPltWssCQPsB uiBuBYAZ6uQWAMRnAOC+Mc5dL8bMPa8BoDtTbnQq1wLAApMtJXBUBM6mZ87p2vwuqOZBDFBX+wAA SRzhOMdIWfm60SeWD33BMDeYLnudr8KURT0YDNhA4QXXs5h9E1XXAoA7sQxmiUYNbBmBJ9sqcpIl 7kHljg+5BQBmimnTFnwLAJysiyuv7v+obX6AHmAChhOkfrrLr49JQMiexmVDd1JYBr7C2GAAwG97 W3h+XSV6dCoAwDHC7tfubWj///rLf/9XA8CaM2PfyaxHqGlxuQDgdhLG1Q1bABDcHOP+GQBsQnSa TzzAEm/afaHFjQYA0v56xBU8V4AYZet6EHvir4fU8zZijSZAbM3uFgDdpc1+KwB4v3/tG8OSSXBu Nk/urfX10d+oWNrWtD0qma21tPMujgjDjlYMAcCHAOjydIgDBrHumYZBVtqq4ghVY2qFngGGEcoA gEYFRIJcd4tF9zAdzUJ/IK2uDH2TLcL0zdtX6ZvLYkaETdW4fS04sZjrACAGD8COj9i1P1a9xpq9 faLyOgCwAQBYP6NBvzy/DZigpAptFeCixl6AhQvirCArFeNWyQ7QJekIqqLeOo7rSk+p1i4AIqsu APp3f6d9gN//KwGw6YHHtwLAlmGYT2Fg13Nu7zv7zuyfihjmb80dbV+fYlPWwtGoUk9a8nV/AFpq Mgr0lErerq1uBAYHQAOgnQo+AIDemr8VAFbiSQwAsPX2twHAXAD0gr0vAYBtAYDliHDTJzPCYLZW yw01CL1+EADhfg98DQAEowVCp4EWS+p1Q92gjxHWyBJjo+rhgHoIu69rh9A20AKA9QsLI8JqRNIc APQdIqwqPmYL/7bAwDrU2wFg7z0rHmMAgDEztcAdADj3mgsAHVDiIYwqLGuIOVboCoaYdJzlQQj5 iggShbzTOnmAaWt51DYH1e2UPwsA1qoB/pUA4CYA2FYADDQuNgBMoZqd0+5IbHbHE939yvpPuor2 dVZQ9M0lYu0LoHuXbmCHWoCQJ2sA+G3paoKZBii2Bli1MFgkrUywpcTGfdSVbt3BFlZsz6xVMbEg TAyKa81/W9VkR7D5GgB98soAAL8OAJbbdT0A3EyMeWGa1iz6ecKshwYQeZTEg+RPJ0bQM7nV+WGR CQAIZmNWCGFDt1rXM0OEHiEFUvDAt8Bp/sK8qzA1/CB7nIq5m5wltySC1wLAhrAFAFeaxsxfz85i 2QCwHKbrAMANANAqYMiy7gcYxBVaUaAYzUuyKqQNSjsSLSlgqGpj1cPwoEyheR3iU9raggRrYPj3 p1u/S3bA74wswO/+eVmAfnP3+9XGpmkYdc0tuT09xU0CMDuOatxHXdxVOFmcoSdtAIChaS2ud4BT o1RhCjBufB2O8dcA8CHwQ3GLTmlD9L4BAIQ/HQDaBneW+IC5l+dvAYAjwrPlzoM6yE00ytQQfRYA 1gZmrrzaWufrAGAJFdkaALosqgUA2QGhTgLoJQQA4hYAAvO+9ehFDQC/7RepLAAkXwAAs+wD5lQv rH8xwZxUuzVHkDsSjG0AMGrVuOu8mgAQxtc55R/MBIBzGTHhhKv6/alT6EjkwxlAlooAEAAAdPOU SsFHRcwq8NYAYAAAJgdpMbrYTFS5Rgfwyy846K0F0OX+/2S//88BAHf8pSEALFWnCwDHSTXr27YB gG0DwOAaXStXuu0rdKmi7mINACDf2gFAR/V9CLA9DYAAydVY79NYdAAQfcGDh14gHdLcrg8WAvrk bw9Ly1th3Jn50SdOt+nXXABsCwI6qS7LkTX+QNhaYbNCjtla9q5qRisBYt0aHXFATATBdBoCgB7u gZRQopvWeagI1OPSkpjYaQIAJgLU2d56AiBj5uDCnqvmBLP1e3a7wAEALAvTAAAbpGO2AsCoQfg8 AJzFHYSjLa5b5SG2RkDogWjaDAUEyNCv0PYn4AnBEb1DkSj1oQKI9Xxq2pxxwIQexwiJta6t0Eu5 9Wj+UUt92jzgf9/c/VP7/X8tALbdKI7e0gKAcKTZRljAtEZtAFjBXnEdADYb3NejKbQcFS5WCwBP A0CrWWiNPQAAoSy/BYD2vlwA+L0GxbfDGQMnYP2D279sDKrjvX/DbQfKdiKvAYCVe3J3OjPSeX36 z9rmxrBBp9BqbdQYABB9t0HhtWO+fJ0C1F4ppD26myLGBIh2BIDuxKbD3N4GAPQOKoS0L+tpHQt6 2YmBBbBRRdojDAcAEA4ALLvHqR3sPiscF8HYLmyt4+fbIszrm9wxja6TJ/eJDQcAjtC6BUC8Vpwg XBoFiQzp3NNSSfSsSaARxkctADCOmYtQIVyVtGWVaGRx3XTgteb/j2sabH3/nwAAR+4wBAB3lZfm whniT0McwKzda4pdOB/0FzcMhy8CQCey9RWkAeBtLAA90Q8N1tYAgPGPahbU/64B0Of9YAL3r05Y khTbCRCbdh4dAMw6FzMTb6qCLPff5iG7FgB8W2lR98fCiavyawGwzjRuAUD7d71W29cCAK1WkOFb A0BHTYT2+CEYRkAVvGBeK7fmGP/N9BTQWAvZ+DAXYsiiHQeRcbNjhBD2PT+YiLgVALZNY9lErEux MKt7QA8KEwDC+mPDBbSelhHEdBTXLcNiPR9tvTNgzsswiMKE0ZFPgiSC6JTpqdMJrT7mUSdY7SDU k4ahq8AMW49dOx78EbKAa8X/73/Z/v4/+ib4oAuXDQDGjPJLy8hjVtX1bwOAaao6ZUBbAGAKEdZ2 gyfWQSqhAeCtAYCsFEZcQaQJAKAruNb9aQD4m661rSawq7Mx6kGGE2G7/tEbAAiz97/Tid6xfrsd tTl2fXZD9PFuw+w1w+EbUolrAWD4ptbZE5so9WcA0M7zhs2EUVZQV3BdM6Hnga9dAJxt3WMZn/LQ Twx/IeFe2AOgLQQwVFDcwVmX9O2MO9O5FMJyGE0TyBn4a5xIQ1vieAR8s5uZXfljm1/GRttWfzNI hg38UicSoMtoNlcDbE6lwkppAJDhL9H2H5IqrU9jep0RWSEAtGXWMAJ0Z8qEfb03n9t9OJ0YQJs6 MgBgT7hZ91vs4nt2xNQUzdpBK8E5c8KFbFjQOgAA9m/bwRRz10MY/q0L0Fb7h9qcinmgfVcNAC1z Quiw63lwLQCsyoaB9lNs/mHWnGM7XGfFN627qbdXhwBg7JpSngEA7HIWzu1M2Ja4w6Z1mWAdANYL INpOYLjF9HREpvXqeqCybpzK24GhQndR0mNUCQBt93VdVs1jwT4HgEESXnArHiSE44X3PBCD42oD gLkpQ2aGEAbC9e4nm+kXLhhjW4SDNor4IB5jRxUgkmKbpvJIRYcSFoB2AbwAw0M8PWqRK6iuYG4l CZkCEP+1NhcAgMKKrwuA3jZlzLW8cMC7XiufAQBjZmTa9uUchS0znqS1ny0TwiohM++ydqAnBq+G OpUi2pZ02L1Ky9ZRsI22ofrLdEPQFgDcBYBpjA/6fbhxSeFUS9sJy88AgNsAMIsBnRIZ5v4aplvg AsBQ2JqSNaPSZisANkhH6AONE9cA8AkAcTsrWWsrWwBskqhYbU3WtghWd5HH5PXN7y64VSNh2PVm DMgGgO8AwIggr0el2ObmVgAYFxa3fFbrObbfzzLvBoVD1nE3nFXOh/VA/f70/D7XCQDEQZREAWJ/ 8KWUkkprKoVQujyNowGD0C1VPd0RTK+s+LoA6FO1wtTxmQCwbiNhdWVl9pnnzPaK7XTvFwEgrgeA nYTVIyk8GwD02bADQKy7iAg9+lhoUG8eE24eYTYrYU6ul7uRfRcA3Fm3odkorEQyM5mxDQDcToWz zvxxo95mPNzMBm4HgBWDt8sP2o79GKXGdeMUOFDrCandlB9/o6IQWuiiy38AVD1VAdWtwjy8WwDA nMScJWowAGA2VtkAYIvEx1aamp8xSToAADcAMOy0aEV+rGZDtnTIAcDmI7iW3ZZEFCCQGAqqh1Px OJSRioUGgMQsSvhbOmoIFYCeF4bKVV1b+BUBwB0AcKeuxAFAv4evBwBndh8I4ws3X2MF3rpvJXy7 b4slTbLscTS21l2ZxAYAuLNCbB04B7jbdLBgDQB/CAC7zsYRmVu/utjolywAcDP24WwaAwD2xGDL 5zX3qL2BHT0kc7V9WwBgpB5NSYv9iuyoDjoDCdEulNb2to3hk/XqeBsLQJexAADa9G9F8JizIszc BbfdSFtky0zK8d8AAGYpGK3jzl0AWHFpbu015gIABqQFACtv6ABAbFSb5lOwotmsm5ynzz8Me4kh SkhBo92njNA9DD2D0MYyBAD0MFb9L74GQPxvAwAr1OECwHxY1wLAavQ4qIIxFPROIkF0TeX5QNfq HpjNMUbFBWJYLTe0Va+LVBAdiLVkHfsaVRq8zQJ06BBM2w0mAMwwwwAAnYBxnTG4FgDcDpR2oa9e Um2YQbYPy4fZUyu+ZVuufMCv3sw2Ll7ru3OLz225lvb+RRsr5WtrVgcB1wDw17O+Y5QJ83XrtXUh jIiFGdPo+eScS1swyjqDRAgrQm8CgG8DAGOumWbbBkYEoPtFrgcAZ9cAwDzugn8JAP3j0mJzESdK tCMVoZVGv6pE1wYAAOhV03Zab2eEo42VYH4QM3vcxr8jANg1AGDc3ZTd470WAE7DddattBsY+hwA OADQ9lVkvVuvPVQYtqhj1deaLl9HJxvBu+5fvvZ/hRVBGzp/lntv5YX6HiBGTokP9ePGonLGmDUZ 0TkSvwUARvrbfFDCWC9HdWC9qC6gawry9Z3O181+vbUduLEAYvi0bYwbNVcuAHyvA4AVcHcBIMyg kGHufBkAloPFBgAQnF0DAO6GowwAcMGYqwSwAhcGr4WDGe66pcy6kmCKJqHQYlXdhzZWqLr0AhX7 KvC9UM8B1k3pdCa7BUCSWG7i1yKAcG1O8wgyN8IqnHiKre0SLgDY5wHAfxMATKe4BUA77GsT14PX qveppxvbtQDwWgD4/WsUegi43/0o20BmdmDNAYBgRurPAIDJOja4GwySbAWAnWLqTQ7r5AsLAOwz ALAzgM63Zn3TNfy7A8C6NEUfzHbgBwCg+356OvzndQDYHGvh2wBw9DkuALgLAC6GbnUHVOtqEn2I VAwA4PhDnNtyLDuYtAaAe9Fxw2KwlJjc7hdjxGQcAOjMlBZLBlok5TGtVVHoskAAQJ96dGNsM/9J rFVrQte5i/jfAgC2Wrz7dQyPlxk64K6NluuXGiGwrQAQzCnW6HbtBgBmGoIbAuStAFjvwR4AcFWh /ou9tZxNd2oQXJhXuN8DgG0HgHCNl+sB0G8sZsXyHS2JlSmwxUFsIKvsg/dbAMCYXY8pmGliiK0A YIbtIIxAA7x63nZGRpFl++SFNqO4Fgz5uu5fe1WtbyW8DgDcbFxu2oGMDQCw5ehsDawzZiSHLQBs Xl+vgbJea6f+sf0GZoeY9DoKmwlGmGkgE7QAwGwAWOGbDgBo8IFR9r7WTsZKT1MPFKareWi+DfkE arH9rlE9xAD/nwMAcwBgFXI7ck0bAF1Ge6i3tSWxzPTouENgfeYDXQTUPaS2ccAaAJ7XVrToDnhC GBN/tTnAWlVPvxFE/6rXHHISGGs/zw66mSlB4eSjDbPB3WpuUQkbAqD7TdhmZw8BYJBhKwAsaftn ACA2AFj7+x0AfB0daFX/Wmihs1c+t1IUm4Xgbq6hs3nEQNrntuK2Q/MDZJlOxHUA4C4AhGsv9EpT Zn9bI10tLAANAMCuBYBoC9L0jkM6hX6yBgDKrMgJCAOhZy0gAQgAoGq9BQCWObbGRn1dAAjebebr AOCExr4EAD5MA4ptFgC38nI2AIyDxPsJUIng5h+0E6o0ANC1ou1zhHJNAwCiC9ELbk2XEdxqYQhD xGiI3r00YYfufxsA+BAA7DoAWMYwN1dAGEeoz+xZT2J9lN3E4lYArH8RrzNS9Iiq1oxqAaCrLnQZ lU4SYGys1wFA2IjsAeDEQr4MAGFLbLmxBRyn2wqOMNFP8+w1WQMAcDt4ZLldpmex0Zj83QDYWDn6 8tcGk1gDAGpK6P4RkEZNcAwRZTslNAiS9RQm8W8HAGb750bIi9lPSIhrAMCtCO0WAHBLpG1Y5w4A 7E7dRhOG9R3mcW6TAYuZtLNrdaNTjVjdetk24ERnWH4JAFZOkLmhe8twtV0ANpARGbDrAWCHz5gR trdt0X5G4zUAcGo1hopug0gmmHvJnd6bGwCsF6gHAMRqbS9WtLDnLgD8LQDoHp6wgyp2lYBph10P AOue/+0AsIcrDQBg85R1gSsLALYy3PZj+t9o3bhKJ1J9TU7G2xw0atTR+ZsTAOhP0XjZS8I1ANp+ lf/OAHCOpmH5bAGAq5520sPcGolhGa2cD2rnHYnLpi5I9LvHt6LtGwBo0wr9WXxd/6fz2yYA+jiC MLLWgltzTFqpgAM15njlVhCUfwYAhsbHyAcOLIBrAaA3mLDRwbmli7KdFb4VAGwLAExIIWGq66SS VlyhK6YgddMWAGO6v4Le41qOuQUA3A14mkE149daG/LGulkRQtP/YWZI9EsAsPdqd3t34c/+12Hm fIH+xPvbAGCKlyzxlwWA9W3jGwDQMlRMoEDbUAAAKks0VorDuAWAtza0/K96/nsLjG8FgOCM2aLe 3oozd5kNAKMGwNhoYosFsAUAzCwvMgHQS3EcAOjpoExfWjqu0rYDZ7pfkAGAzSSwdWlM19t8MyGE 9fN8xcCquQYAhj3JmVUfYASfGdsm/HH4YKdgzUCVEFao3c7wc9vj6ru7WBJiAwDcLsLYACBuMwLe BgA6s6VPvw79tV6V2ADAzFYIUzNrnln75jCOHmfGGApmFfQ7AGBWuxhmAMAM928BwEbH+iUAGKsh bL/WcHPXcmerSql3bjb6WA0ATQLB1otH/lSMvp+ET/RXiXVju7D1SzUAQImvDABjfwjG+lQRM3Rw AwC4ms9tAHCMeDuv1QOg9447tvTyQRsAzDDVzYk+Oi8NM1WDlflJl64WoncB1rX/GwBsgpLMsAC4 DQAr1GNuReO6N65d8RkAOHaoAwDLDvjtALCNDEuH7Lr/zDJmmXAAwLTnqnPTGgB+CwC/B4CI2/Hh LYh943e3xmtZsduNXs4GALP6BjLT3HMAIJghBu0WeQMAzh2r0w6lbPxF3rUS2AYAO/rN7UZtLgDM O4fZ3o4GwHpZNgCIdacllFAAAAl6L8caAO0u5B5rufrvAQC2BsCWXTiwx78IgC567SB6CAA+AICl GfZNM9+QHZoL355e32N8DQDsVQMA3Nhe7aAgn6/bAlhHglulNtsBYNv+9kHf8NM6W4zxawCge1Nv BYDtx5tm0rUAMJwG7hpmQwBYAcyN++S3U5QxM0kDQJ98j68BINqQwFrB+2UAMObUPxq2x28BQB/K sxJPvZkjLGfHrqvaBgBmbAMsPbOiz2wIAGdlBXcCCG7Iq/WZWgC0s91i3WtxM1a9HUiP9QzWdiha 1OkZ1nxbR/D/u07A+kl+CQDcTeI6cWz+GQBYIWKbJMMv3XyZ7/r57DoAeF47Aqyd/dEecbFuedzv Fn+z19tHID4PACse4SyJ7acz1iVRTOmu4UWaV80GAG60ntn9/Jkdd3SEFVsBwCz/n3NbHtgf+CEA dIGgaCtUNgDQSivdUKUDwLpDim+HQAynz+j4bUb6uCkDXn+tb/Hc3k6cbUm/97FP4YQ7e8ml6Up1 whJLILAGAB8AwLbMzBAtNzocMjO8ZV1N63mOGwBAgQ5nVNdWx62oyuN6Svt692kA4Jf8ygDoVlAM yqTtvnhWwaT1xDr8Gsaqnc3ldkCX2QDgWwDAPgsAYSQv9eQ/j/GNL+/7fQMvzs1fqrcABgCwFDp2 QJJxp2OIG9e/DgCu4My0/HVb8N5EMPa9AwArFL4VAE6hAOvzW4ybNcTXAmD9mv3WcOXtSffbvavP Pe5+znsAGKfDjOIw4642AWCFH7sr1ufM6UUxAIBlVtqWmelfMT6MPKx/gl1D3QPAaUw1AIDVwMTw rDo/UDjB7o0ehTbtGgB+CwDtjmIWPfNau9P7dwQA6wHAPwMAa6GtrMh6L4u+1Yd1mowF5YIZXZqY 3WvQAYDZy2tgh3MDABhurbel744E7Pfr5pcwAGB523Zcz7Wah/od55fqiwAtASx3iiscG9kBAHfL K5hd2eaoE7YAwE7Zcld8Ka4DANMAaLurtADYLGPvSlkLyhwLgJlA6LxKQzhqbh39lb3pJxwAcO4e TmOPbAeAsFKBrJcZOADgptpyy89wAMAtABhNRQX7IgDa/sk9ANrl9P3uGUBewb9uEtAGAB8AgG8B gPWILOWZVS5j7UILANwFwFDqdz0AHAE4W3cIide3U5vL6mrW2jRaNwesBYAwAGBnhe0bqbvKPgMA ZlLpcwDgzh5kzMoA2GfYFrn2GLDWuzeHDfvC3uuMOz9l/eL9oUfD15mVti2Ibvrj9+vmyK6Ee3P2 3BGWQcDNlks2ALiw46rWCxS2Z2HZCcxoZLcVAKYhZIRlxXYAmIlaCwCMWZAzn4ewlel9WEIYMQBI AXgLAORTNQDWSQLeIcX/6gDgFgAcBdm1AHA/EsyK9/dP+ToAbIrznKh5337I9ZzNbc0M3emmRZDo c3xiHQPkAwB0NsP6S23/8PMAcG48N/1kAcB3AMC33uNDAFgdKo0Nx78MAHOAIbf1mtcBwAoObk53 W9neAkAMHkrn7Jo6b+MVWZFPQ+nlpPL6F2mGKY0szxcAwJ21c1xUO1HqaKTMdO0QAIxZslhmWagm AOyWUKYidX3C2xkr62ZUWkHVXlDrzivrv+Bzpx7k//r579aCrZu2cuf+7zeb7bVb8l+rMkR8DgC8 s9yFlT/vGtHwQSsRMxTHTUOdtX+hjVFZALAA0/kCnPNBcp8P7k5L18KZoVxirvTGBkBnsQjhug7c 0gg5Hb6snWyZC4bla5lG5vtic/GKofbNlWuxTg/NmePICPu21wDonpW9gMKsnOCGmoY74qYNAISj 5hu8YhcApj1vxS8GABCObKdfIMatvIhgTp7C+ca9L8YNVZz5u5mGrruHzM2FvahPgacHLbVJqrV1 2napar+MdeHUrw4A1mWHnQdo2Tls8/hd5SkzroTOejIQYey5vvbDHALQOV1W4o9ZoV1LU2ABoFVV GL+qFlkLsQUAzBI+uQBwn6d7jpy8H3MEonzTzIZ3PWf5FmVuL+JjZtbFOFJGYoub2SfjaYl+JQS/ BgCMM1NiZYZkhgBgVtPEdXVbDwAmeqByIexDbmmShOXQmNeyCwDTVjfke2ZDPmFtUvNlOAAwHR7O zCu+U3e47QO+AAAHnBYA+GcBwL21qAQA2PRZERs3AR2VW1vAuPa+rgfwGwHgJrO3A0BwtyeedX0b AGDCzqV2Yj8nwPUlALSWhAEAJnoKtACwGtdaBrUbWdgypMwQqhmvewCA1vYRnSTAMsaZs+P5UEz1 JQA4O7Y/FmJzEIRToWsNK7AjOoI5ae1uZuEmqCq6yOkaANwAgGU3MzstJobRQXNSidgCAOt3EZ8F wOCoCMdPZ5bGzxaYOcofZqVrrZDv1uzNNnfCYt9mBf3fAoBNPoX9WwGAXwMAR/fEnCCg6Geo9GFf p8dgL7XfAoBNJHgbAJh7TQsrC7cBAB8AoNOacGe+N7e6FZuvxoxcmn6f0Y9OOFogGwDOsbbw4txe tqdpeK2MMe5sN2MFzV/fyFiaPUS3KRocd39Y29l5Y5sAqhnP4R0AxNCON3+NzvthVmNi4UZErgeA gem+V9b6+Ao+CJoI93mZCk3zrAru2Lu/FQDbJj99GQB4x2/DKf2z0bejLq7+dwKA6QI4r9y+OLep gAxzXpjpEsubs0nTfUawYWzcMjWYVU3afSPjW66jKJvSqgEArNiisTWsdNIAAMIBwMY6FEMLYCOs MwDAzb6Y3PIQtgBAcMdb4FZti5VRNQGwwa1dLm3mqhm3e59eBwDmAICbAOC2jSOcGQAmANaL4XPG bTgaCgVnKQwfYjsAODcves6vB0DnVl8PAG62TbVIbcWargGAvfAGNxxFllEzsAaAsBxpBFcMKvxb AGCz4i4AmHn5C9P+5My9oTeFF735LzbJXtZ5re75dQDATDELd6RzzOk1vdkiGwD00wvW1qwNgP47 CCcg379W4VgA7p4T1rE1fh3hSKWdenZu56bMZL4QpgB6AADH8LUigh0AhAEAKwMjuG0J25a0ZfC4 ADCmQZn7XNgavG0AECYA2BYAGEaOCQDrhW8BAOdDAGwuLTNCydwBVFYqV7iFmNwJNtsGjnHSTQD0 Z2dwZZkA6KtRBDfmB/gbAIgtIZGvgQAnk3ENAAZKGWtjfwkAm1JDU1bLmc3PrQAwQesCgBkWgLGi NgCE03SCCeaq43p7ZyjwN394d9u4ADCdBT68VTh3Xffu64XZc2qgiGLWr8CY23LTemxmAsES6VsL 6gKAWwYWd+t6ndy64NZrMeKpjBkA4BYAhkoGN3xgPvMBACxjxsxocsNq5bYHZL4QZm7ZjY/mDAhw Ixdm9Nb8JLNvIreBGLd+sK43a8MAor+DhC6q6gNT/9YAMBIvlvDXtJ4tAJgn2ujwacdzBrOcBpri rQCwZS7dX/eN316YPRzXe8b/7QDYYtFZJmvfUFJYqXznFXTbQFgY2R5eHAJAOPpAFwDcBYBNYyMY Jkwn3tUJMTYAAB8CgA0AwAyXZhsADFu4a4PqBoUH8UMHAGwAAG4a8A4ABm/MMR0d5WS/NMxIi5gu yWcAYNkFgzzA5wGwzhC1ALB8vK8PgC3K0s8DwDo+wgaAE+VmrA8JbAMAcwDA7T3aJdLNDd79Fq2m xfD0LbE21NbGFEpuZ92GwTzm9NmyAdATSQyCSNyJLHIzxbNlH7q7UjiX8UB5MHCrnb/PnUi/scu5 BQDjC5gZ4WJsC1NsoVNvEvAt0kYXAO6xNoRWA+/fFAOxLSVAzkO/DgCWf8UMn8jmel8m8vcCgA0A YAcumHDsuB4AhsbRd1yrf18AMG4fPGGmY/uz/GUAONvPOYMOAAZ2Jtv2UzcAML7OAgA3AcCuB4Ct 8DXC4gOpXr8bhb1DuD31h3ddCpwTws0I6VYA9DeTs/v4wK3mRiCAWzMseuvCKkZm9qu4HgCO9K2X /VjCSO5Kob4MAG73Kr1GjsvcgOAAAJZ/alDJai3iAkCYF7YQRptFsweGdVcIV8G05chY5s0msj0E QJfA2AKAr3v+2fBCGQDAlGm4wWTTNmaMuWktJ/zDBolBy1YzzFLDAnEA0NvDLgCsbF/b5doAAHcU OYafbb/S7sHajDQl/65pYG1u3mvgObcjfMwO2vfHcQCAfvcKBwCMuz0SPgcA9iUAGGa6NeOkD1MI 69HyLeFv7jjD5jVtXLID8bN5znvdAjezK9cCwO7PY8aG/98BwLJ0GTNyNA4AbAL2P1psA8A6EdDN ld48LDYwKLa/dWWCj3759ddfHg3f/+cAwKCtrVlzAMC3AYB341bMXWKumQUAOx/G7dU1Yy1fBgAW 3Dd3kg0AsQZA/2sbvrvtLpsXlAsAJybMmeUYGwAwzpfgrjKFWTFA4dyEJgCs129F3rrDYd2o7jE0 XpVVk83MG3zzuwjreRmGcS8MEr5LQsZdD8SQNtoA6NNMFgAMJ4BbQQ7r1/47AcAcADhaQNPoHgKA bwOAz62+9tcCoLeMBTOCG2sVqnBZZgPgc29/2gDgF10y/Osv7vv/WgCwvpjDydHaxrjTA4670Nyk 9O1An+V6OC6+BQDH7LIjYr55mVj1MNjc9nw3q8SLba48N8gzsAC4Y+8PPDduOLftoplTDo2KByNC 6oa+258umAMAzh0ZsxELMPWVvwEAro7VAAB3ACAcAJhJ8W0AMBaJmXEH83e29IMWAJhVFmGsuxiM FTEwa1YaM6PxivGL2gkQu6WSsLY8d3UY2wBg57wNj8OQGdoA2OiqjJZzXeritwDgPzaNAn6vzzud /N/b7//zAcDZoM2XJdjbbksz+/DbAOiPgZsMY8zuBuAS3AoZOhfM5nv45gMXzhXFrEvNEqpvAGAb Oo5vZ2+i6wHAnaxAX1e10T7aC2O9Pm7LfQ3nog8PGLFtM84g7CQ/N6OqxhIPANDPM7ZnX4m1AkBY LsD/v70zSnIqZ5ZwRq6jgjWxBOJ/4I1tEKyhZyNso3d0wfaRMrN07GZuz3QzSA9gjNtt60ifqrJS Oh98STehW1OWAMBcqOWBpYEJAAYARtWhOG8oQemBIfoQ/lvDb2UACLVV/48BgLLLI9esDLUotcvA bnB1IHWxCmgovG7fDwA8HVP/yR+/FgFOAMC7AIAFegEAG4oJAN4FQHCgAcAEhAMA9qYmllfRJ0QC YO5CoR+hrwvEAgBsAJgcEABQAXAbDTDNPlLyPK9Lq7NnAJB79KnaPsOSCBFEZBBhoqpop91OAOje BAVGhbgbALjcjk9DAUbnxQWF/d8SAJrT1KyZGgDMrteqFQEA1TU8sKmKrfAjRvBdciJcFOSgAw1p j4O0qwPgVAX49vz9BoAff3++BATf/fE/AACHqFcIpPTRAEBqxuWB0y3LNQBUZAFOQ8r2mwCA5wM3 ERC+RCrSGwDMBVNQY5OIcisAaEjgojDh21flRqgH/Y83rgkAzWHR+yIBwDUAbKU5B0AWzDD9OVZG LTdnsbz63yIGR/XAaOmvBVz8ZZt6LwNAerirpgsRnqiEwciLMRKHrQAAA8BtgJUnCb77YnyGwrHz 2D/p+JJVZofgHQB8fH7+eAOA/uVPvRYAluMPJwBIeNFkcdVeVarWwg/kJgH6hl5MSE+SAmB6uzyF SwDAbwUOWYjp2+xshTpsTPN2sgjGvQAAIzPBAwCQ6MeJ93WmIbuypOHiiy7K5Uci9GOc51Jldfir hh2Bwxg0anXwU05qlCIaAGz30PEfhbyGDgC7a8XcuyylHBeZZ49GmgvrCBGQGgCOI6MUADQAIA81 GADgIwDgMQC+P3/B2wPAIxYHQOrQs8/DAAIFwHFSr+okAYCWFdGqWDpKi1kqt0Hm9WKb91BJU9Oz CQCcAoBrACzq7rCjVnncOv12KnCpkA14WewXAWDfiV7bUAAUY1nUX0xvtxOXvDfhwbKl3AYALgBA XTFmZ5bqAy2P47hrxayMziSdbWsfVElOANwOBfVNv55DOgCuR1iVAaCWADguWx51NV9SZbEkbnP5 1jwBeMK/BIBid2pHrBbhuqR1MWBsMYIeBITbXgw/T9UXXw1gI123D1VRUfd+vqky8slpVWCE6wiW t7wcAOzDFM6jGB7jvQYAGMuRfZfSZNxthy2NZFNYPQW7B4Bqb9sAoMmCAUAveAIABgC7gGk60UEl N2lZAYCZ75wAIAbq7NUDAJHuogNAY9mSCg05t3FBNgoHAGwsHPlgCz8aAG4PL//6NwHAFwAANhhX A8Y6fJwSPJxV1F07ohdp6u9inQdJs0oNdHv9BEAFAGifXRONIy4EGBMpRVuqt+kEAKuCA33v0CkA Mm5iefHTvBFcyQUBAKAv6RZr3NL0TMdyl1GVqQXIGNr0k0OTQG4GhJ0dhC6EzfSrASBCUTnP2cwJ AQDEgLw9NADYB6euAyoENQDY0Q/xLY8Fx6PBKQhl/sElAJ5+JAD/GgD0/O829axsZ+P8MDiZIGJZ he8elcNlLevE3DWoIXUCINjcACBH1Mu5tTIdI87ThVx3wx5ig5bLE48RMEt9f2xTPrKk22mQSlQs Qif2c4rKIi29kd7IVWH9ALnL8axLhE0wp+0pAFQXEAAUkrc2lSxVaxEjkpQBgGPemYihn/vI/TO9 bgDQSZYJ2wUiCPMWlhZHBUDeIUxwbIsN4ZZOFRo1ZLXYbbbnbBfl/6NUAT6+dhUAmsUGACh39Y1I t9RHQ5Neb29YXEauebco2TYMtLEkH0V7/B4A8uRCCsxaMKM+wXD3Hq9zABAre9ShVl2/wAeZBFUa Zk8D2SMASHxMu5Pm/Iz3ADA6oOZXrRi7lwBF7t4nc14+mp/yGAvgTMngZxyOuphKMyr6MDz4AYeF 8zAAYGOWeT29Mkj9ET0vXZJP0IMUqVoev3OYf3S9YMSPyQQVy+UkEF1YWzMAjNr/X/741QhAs+dl XgSkVyIBAEYAzUOuFQCUwlP/WAOAawAASwCUA4Cm7xftzdWFIyHjhwaAEUzGMdVx5RMAQ0SACUYp CdPqgK7hGx0FAGVySEYAsnFHQ5yK+U36xFkCQK4Fp3RN6zUbxK5t0UwNpwDobjLBE2IZnRe7A8Av vW2FhAVFIsqoGaEDYH4LhETzEAB0AAjvRxhcFGPVebsF+l+Otf+TP36V6Z/g8rxy9aWOT34PAFB7 CiAnpXQAcAEANgDM87NiY9atQ6uQJMsMwAW6AAA+CKoLNc0bekBOpOkKACABcAhGHxIA13mgTiDg DAAUAIQHQ+1BHlcic5yQDuJIMJtOCQCqdRDiWugAkBhcp7z9ax4a4uc7yiWCBogLAEiQEgCYr6zU BuNPLuw6qEVKD2Sm51veVgCYvpeQhgYAPmTl+y4Afi77F2EgH7/q+n8KADSqHQtryQBGSGgQGQsc t+Oe21lKd7Z1AMCGjgLAPvsIVxUAIf80AEhQM1kRAKAAgHcBgBUAMO+tXmVgogGgNNb0dYvuaMJd AHg/OgDYAWD9sACAAkenJNAAUAkA+0zIf1HW9WpBXgh2AQCLUaqVMSEyjN3cT0s4gEHWQtaef4Xv BGyqIfV8iJkuV692UKLJeWvqegkA8PXnDsCv/fHrTH9dLs8AgJympv2ZuOYAwCkAfMwhcS2h5Ogq 3gMA0d7p2CPgCiC7Jng/AngpAERFEgDY4b8IANgsLM9LHAA0yzDiTC3YXijEjGNTHJh7Et2G8HcA UPcBwA4AhvWjWRMC0y8CQMiGZlRTbTIFnHMAmHvMLKLuyDQAmHRZbACYo5p4u/YQAPMphrTEKQHW QwAAHQB8CAD+CgBYsVVoRnDVp2g8c9i0p5OvXOGb0bgJSseEKPgkGQBQ0XOMnWoBiFbPYSGKLOOx jT8AoHuhFrO6aMcHBgB4DwCQ4zroJpt1CsCHALD+R0yotD+sAcBaGJkSAHAAmPshAFANAEf6bwCA WogPAJQMnACAuMFrCQC+DwCYxGX/V6cAGF1fUb6fC6P8JjkB1/Vwph9Dxo3BofyYDugcg4crc2Ch 1ZQtwBH9d5gT/VazBgAwViuVlr0kVWGvkLpE6beT2LQBwFdDhrgxqoIjrY1lq14IAK6rGlLWMeWz RJ7DSlyNs7nQzwh/AQA0VoEJFyolhE6IOA9+DYAqu8e5AwBoKVO41BoAcqDMeV6H1WIAAPIf7wQA QDNGIWlLMi10MnVCVuUaAC0ZtUtjSa3U4v+/ADDR6+QFawBAVgKVhe4AQFfG9FdZjIsYpScA8Ig6 AFBuC4AdtQLfwLLawIZ5s4QYxT36SwBAM+xM3BsA3HMIx59+gZs+WBmgZxUddEOEZPFRsZD4Y77q epc+m9oLAJBuKPcPG4ezNFrPOwAqAPjuAIBfBQCNGbCynYm9EYvmok+zbJotEE5+Wo67BoD6XXKB CQDo2DSDnQcLCwsk3PXpAIgDK9ECqzUAwuznsh2doaUq4i3u9AgAQ10YhVdgZTu6AmCEriizOOiA L5HMj6OtYdFOdQAwVQgFQKtdAnZbgcpFoloV3caUFdTNZLIAAMbZvLm2+z2fqOMcSIMQIplt6hI4 iyly26tIs94FAMYcrgYARBjWJQPLkiyQvw8AL4bDtbDRgYGKslHODMFYdslzTgEJACDdorBXja1L KSH0RdmdS/75j7DCxn3ExNK/6sLxflQAcAKADQCrCOAOAOhnJflaN7/m3BEXF1AjcC9HJgD4CABj ki/cAq2I8wgAqgOZhjsBIFe1kIfP3wGAJMxUvSOllNJBZ/e9e58AaMe2xhcOAKj2lwAoJQFdvPHE mnZm6E0vyK40AOg6KIAqmvb/CAAjDpU+SAD4cDuGiivxzbe4BEAtAYCppMPOlyRbBMAKESs1BKap bXG/cNMAqiLPzdUvOq/cCpRePQvsY6e4TVVhij5p2BkHSDgAWsXOAiwrl3YAjB9cAICnAOhqsHxB mF9QM42c84hLEHnKuwAAAgBcAgA5/lvucF2uZJraaCq75ijPq2YZPROrAAB8XsqCZwAY2zh1UXQP WOi8mrtOAMjG3XKnSFc8bpNfhcS5lITOhrFJbAb05wDQmsBCROQ5AGRH5ARAnOsnfVpWFDoAgJVZ ydd6v1ORAiDcOJr/ITOgKbvY8AoAlA+xCQD0zZ9+46cPHj5gpushZKy3BlhspOEgWpTPPE3I38xW zrcAgATilTxaAwAabDaEjTi6MmIITecEAId3BtAt8dffVQgAnPSzLYRVemhnLHboIzVqBqOS6FfP AbCon/jfkexcxSD18TgAuFD2vPpo69MpACw8LhUskDGBVBFYDQAHUBS65VUVSknIRjfXALj+ugpr iQGAeb9q2OlzAQCxTgwBWc7mYKk3r84BEPrrIvJviaD0azHjnpKVySMABEPfGAB4AQBMslcPhz59 fa6WFdwFAOgAMG9VVWguHmzPwXCc3iQAkOT6PgAQAPAwuAFAfHoI88hjAGh3QgptJZKHpZNxsjey D+Fx9X0AWH277AqNAQrI4eQy/wwAdUha4oHpAIgqrPTtCL/ybuJaeKGcRCSB3RoA6p0al/wFABC7 dwMArBjNlXbzAAC3iKgsa36XAOBqOffUpdfssBLLoz/F+KajagkAY+zl3fRMdY+57HTermKdAwB5 0pjFoGAHwAxFvFQBvZ5qfgHD0NTHUQeAILcDgCr02dKs0WWEyICxdw0ARCmtA0CC/QUAaAkX/AcT AGRiUe7KiezygaiJQL1oCoAekZ0D4FiWpVcSADrWvGMZ9QGyAdrqN9eiRlHzxClyvDcAtHhLUutH AKi8TgT1SD3G1mG2ejNdO4sIwAFga/0AgE+XTMeAxVlDEV+YpmtrT8nBwaF5cJwPAyvqAWCjjQNg /I5KO0sDAG0LVDMGLKxDbfA2iTSce3cBIOuiAAD5s1Yx1+iwxqJY8jFKM0f6bVc5Dv0VLT4WJtcL HACwEGI6f7puFCIX/z4ARPpzAMy8AhZQ441bjrJCH7BqulbTTwJg5tKzQCphV1m87Bssy6wd82Xn ALBKBNq+0xAKFnpShgBmVw0A8CapxRJ2DgAEThDpQgMAncEs+qWpFQCslKC2kgaADnf4sh/jXuKQ ll4fEk2VASAyZk8/hrCZAEh93/0IAgD9/rmEmFHPctPSMq9VljK8RfMgurmzA8DVSjU+ySEINJZL 5TnOpnhrAOBXAMAVACwENHuVJGxZYz5+R+VJK3IwK0l0AFA/RoSVCYB6DABqUhFL6QxH7KjXewDA EgA5vO4CoOytOgCAyJvtbSIFSADQPqmt3IpXn1qS41w1WrktiQOgOgDUG192GrNf0zocOdcr58X/ mHjhwyJdQ2kA6OcuHnLTKHMiYpcEQNU5AER8LGE0C83sNcOoNwdADs8AwDG6b2Fh+Yk0I2wCYrKs AQAzsnBUeRUA0Al/3JkyAODBX4vKZSGYAECrKCE1fJrmTSXIPQDwHgDsY61TACQALjsTy1bq6W6R PKuBNwHApptFMNJ6gnKagUytgq7AVlcTACABUC8BgC+1DgD+CgAgdVcIABR4kfDehveYuwoA2Jo+ AOBZhz1yCSp+S6IaAwDvhABrAMh29jUAogoTAIDeDqTUuydhXP28ibLr2ZToo3gHAATRzn14IQAY AEAx4oe7EYC/kZxVQI3/FqLKdS7MQ0GxiABQH3zlqjDdILcBkB6IIxU1AQDbt4PI6isA+A8Ma6Ml +gKAmdiFYDcBwAbaET2XxiZZslwCYHosHABVURu5/NjPrpfBuwBAuCIE3iWwj75rBdHyRS3qaAKA diL4G+UCx4o9nqsxQ2PZMgComK2uGO05y7zU8HGdnwYAnTkWfWoWOAMSc9uIBqkAgFlNNQfWZdg3 x1UA4LjlrwxumfHDVu8AOK+rXgAgLrfQ3eYN+Wy1VwAIS9WIZyE1oHITHew2UOWV4yePW6rMPUoe AYDHuaWWg88+imFgfhPvk0GtilQlRIk09TVPFDXUr6Ibji5/3AAwnFEFcyFptgCXSrWmZ2t9MgOK TZixw1Wmy19vD4CMaCQqiABsWuf8e5OeLc6bQXqaa9H7GFYfyhcSXzk01Di6uQjqrpF7ALj+TI3d TA6AqU5VrDhW2MO85zdDvz0Ua10w7gEAXEcAqtYPACgGQtXU8DsAYMSFpLT0cesAQAPA9Fm0FOTa m7UwhKmjwUxxCJHX3Ngya/pOUtGWTPqslwDA5rMAYHy3DgDX7dqsjvVPp4h3P5N0HQB4WwDYohVl 8lTfjANnABh9Vk18IiMJHi8vngIgjrw9ht4AQHnHFnvlXExYweyxvM1K5sHroheXQbSf1Iy6SkSA 0iIFMwCIgF8W5VkHscpRSsbVVyxGIoZOiHsAUGQKANyObzLABAAXAECUYREAsGDM04CibUFWAFTb V+I3mYmrM+8LaWYCZJXUjz88BQDWAGDb7AB3RMS5gwsAvKUKYJkrrddtVY84zNOeBgB2ANDiO9L3 llk8YHGu7UM/tgMMACAqRbYX1K93WYwiqvcoDwcA4kzZuWFVATB+yX0ATLfCCQAGotYA8KFTpe+x AIBnUeKwCQbXkPShR3sfXZkAgFZZzBkSC4XM3wjX1WPjnqu7ALiFRewA0JFiy4s4iaZLVApPt8Uf oNiN5k9XOQC4BEBVAwB9QU0AkPWuAGCrE4A8ccMAoKYISY86xcUMkaLpIieypAsurp0BgEzPxdTX prLsA0u+TeWhJDBDTDkAqJlgTdnQBpWeoGXhgwSRVQuJWC+AC8fm0JIPWGUOlelxEaAsAZDhjxai xhyfd28x71wrlSYA0ByMLwBAONDoxQm6ECcRQBkAsADAbX6qWKoSVAAg0tQGgEWt9IIkjR6ANQBi ijQN8V0AgOcAqBUA8GIA6M3QFJHQBAJysZcAOI4FLiPQLwJgTE2ID14AIJi32StTfr61ROYINGJu /rBFuapW0r2tcksAzLtt3/5h/5cAmLqZn7UVoarqsR0Al79LLlXU2WB1mwAAlwCgqcVaPPdcqDy4 mpWnDoAp+b8IABr8TJmzWkH/HgDgAGDIAQkAHcvUrwcPmN9LAPCLAKie3xoAbieHx0kI8EMiw5eC +P0CAD1O89qrVRlfqDKcJYgZAZQa98u/nxUvKURwUQfq2LNBnt8sI4AVAHgCAKmPA7Hz3Jw35wDg AgDlNg5I/aaG8ZGqiqrA3wFAJgCwwMQKAD1MLJgkoRr+GDe6DzAyicxxTENmngNAL278fQCgAaCr th0AMaTeEAB1BgC5HYeWeua0RKh9kp5NAKDZZ2QId2NapCDDJ3oGgDEdJdZYrKoKALkGpZ+IQCyc 1z6QaFcA8IE9+EkATJiUF++Lq2qYB/8dABZRQeIe/yQPADAO3nN9bALAcp0aZh4vBkX2GxS6A4BQ YqiwGXm1SI9zoovefwoA1ajsdrx3AWDKEEU8BeRuhAoALeKaZNRQPa/jwmzy5gCgZqC5VXbOlQ4A rgAwvilEvfEswwGgyb8tigEAOZ5raMrTMstcBdDUsTUAYLenuAMAaq33+jHqg9wAtek6vsmWohMo AEwFRErJDgCsAJB+E8lKTSZUT0vx2GiFdBCtATAWL2ZadFjkwriHUZKpDgB6/cwAMPMsrz2EUGcl 2RiHAQA1DDwAAM4BQAdmNQB4MEEyyzEcm76OvO7dAEAzxnMATEf6CQA8tREAlKZyMl81yjpmTABA hrwfcTdl2AAAuNB7w72pAEAHQMRwCYDRVycAMEFDfQe0o47TX1OLoouUNyNuTABEvYte0HoEACoA bHosAUADwFGYGKmOSK3HZ9fgKuZgn5G3By8EwLyhg1yCegSAmSjCAKCVlXFxFgAo2eYXCWK3aQcA rgOh2LyibwyAcLjgWCyHVZKMXV+I47MbAKYY4wDAEgBWiQwA1DLJc5ktAXDI81MpgGWiVxS4kgHJ dXEHAJdJ9IEzx5EvY1r8SwHADoBj8t0HAOZtie1Vve49Te2/BIAKAISgMzI+DJKNCAA3/GtxIH6Y DSsKADAOc+iBQylrSZouUjX3mC8BgA4AwDwBCgAkAI4PFe4Bf6t0Y98GUL0rAFhYJwCgF0GStVTX nVwujUkVAAwAxHtCThs1Ux/L43rm5u352/3zJAD0UwJuftYkRkgxHWUKAI5JdBxcnTUd5YgLk5SC GxIA7AAgvSybxYmqAECxuyGkzljMW/8QCYDJyQcAAMZJ5LfMyAHAOwCIbiKZZgvG8bxrABi/oqDv N7eha46ZfS4BMFMAiQn8HAHbOkgrEzOsacd3HtLSW8//FijrbCjlFh2Q7EG1GXmGNFQJciCzU6v4 rwCgGkMHQC9/j2lVs+4/L/YYVA4AxFEbEwCpWk8NkiJcu04gnfQQAGqcMABE/V2+rszuW11zXrqK KCYlCAeA6/bjV9Qoa+IEAAP/CgDeBwACAAyDoEc3HQDl8aAy2cOqBQCqAWBer2J3OWDWSFXo1LdS Xwq1Nh0FbuXJLaCutuTutttuu+22226v0r4f22y+PT8/f2sPH7fPb79Td7fddvt77euxz+7psuXu KR6+oH178St322239zf/LwD4/HPG/5j5n+3hS9rT85fdj7vt9hu2z9/HTvu/np8/4dPz81/28CVt ZwC77fZ7th+T//sNAFcp4Me/7eGP//z49FMP+PTjya9YPPGDFD9ehy8/3+fp0+7S3Xb7nQDwHTcA PN9m/XM+vLRrpPB18QS+/YwUvt2e3snAbrv9Pu37VzwEwNNFJ3i6zPHFEz/ihU+Xpz/jyzs4uXO3 3Xb7pfYIAJ/lz8UTOF787U/uxN12+68CAPef+HKRAC4Zwfevuzd32+3PAsBf16X/KgJ83925226/ JQBOqwB4RISbXeDzX5sAu+32uwJg7QN4CICPovt9fh0R8Hm08a/b8/ti7bbbPwSAT9P+Jw8fAuDr 1Qd8qQB++gcAYA/3xdptt38IAOu9AA8B8HS4gV7dB3AEAOPPDYDddvvnAPAz8j9qeePhQwA8P3+8 /MTnp1d2Aur8v/69AbDbbn9MWwJgCgP94Xu4gfBuu+32ivM/ALBWBq6Pnt/FLcR32223fw4AmMbD fLhVgt12+6/N/5UGsHzoCcNuu+22AbDbbrv91vN/A+APbv/73/92J/yhXb8BsNsGwAbABsAehbv9 gV0vE9mcgOsqwAbAHoW7/XcBcKf4vwGwR+Fu/20AyHbAUyfgvwCAV+mR1+zWV3yvd/qxdnft7noZ If6NtgGw32t31wbAvkT7vXZ3bQDsS7RH9H6vDYBf/Zbv9FW/9Yff3fUHdcQbtg2A/ardERsA+0Lu V+2O2ADYF3KP+/2q3xoA/wca9hXNSeTUMAAAAABJRU5ErkJgglBLAwQKAAAAAAAAACEAHIRugrhk BwC4ZAcAFQAAAGRycy9tZWRpYS9pbWFnZTIudGlmZklJKgAIYgc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gIC AAAAAgICAgICAAAAAAAAAgICAAAAAAAAAAAAAAAAAAAAAAAAAAAAAAAAAAAAAAAAAAAAAAAAAAAA AAAAAAAAAAAAAAAAAAAAAAAAAAAAAAAAAAAAAAAAAAAAAAAAAAAAAAAAAAAAAAAAAAAAAAAAAAAA AAAAAAAEAAAEAAAAAAAAAQAAAQAAAQACAQACBAIHAAABBgQHAAAAAAAAAAAAAAEAAwQAAwMFAAAC AAAAAQIAAAAABgYAAAAAAQEAAQAABAIDAgEGAAABAAAAAQEBAAI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gICAAAABAQEAAAA/f39////////+Pj4AAAAAAAAAAAAAAAAAAAAAAAAAAAAAAAA AAAAAAAAAAAAAAAAAAAAAAAAAAAAAAAAAAAAAAAAAAAAAAAAAAAAAAAAAAAAAAAAAAAAAAAAAAAA AAAAAAAAAAAAAAAAAAAAAAAAAAAAAAACAAACAQACAQACAQACAQACAgABAwECAAAABAQEAwQGAAED AAIFAAAAAAAHAAEOAAAHAAMMAQIHAAAAAwQGBAUHAwMDAAAAAAAAAwMDAQEBAAAAAAAAAAAB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BAQEAAAAAAAABgYG/v7++vr6BgYGAAAAAAAAAAAAAAAA AAAAAAAAAAAAAAAAAAAAAAAAAAAAAAAAAAAAAAAAAAAAAAAAAAAAAAAAAAAAAAAAAAAAAAAAAAAA AAAAAAAAAAAAAAAAAAAAAAAAAAAAAAAAAAAAAQAAAQAAAQACAQACAQAEAQAEAQAAAQAAAAAAAAAA AAIAAAEAAAACAAEIAAARAQQXAAEbLzVPLzRSKS5MKS1KAAEeAAAQAAAOAAMGAAMGAAEABggDAAAA BQMEBAEIAQAF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QEBAAAAAAAAAAAAAAAAAQEBAQEBAAAA AAAAAAAAAAAAAAAAAAAAAAAAAAAAAAAAAAAAAAAAAAAAAAAAAAAAAAAAAAAAAAAAAAAAAAAAAAAA AAAAAAAAAAAAAAAAAAAAAAAAAAAAAAAAAAAAAAAAAAAAAAAAAAAAAQAAAQAAAQACAQACAQAFAQAF AQAAAQAAAAAABwoBAAMAAAQAAAAOAAIQJClHJyxKJCxQLzdbIypWKC9bMDdjKC9bJi1JAAAbAAAA AAACBgkAAAAAAgEAAAAABwIJAAAB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QEBAAAAAAAACwsL AAAAAAAAAAAAAgICAAAAAAAAAAAAAAAAAAAAAAAAAAAAAAAAAAAAAAAAAAAAAAAAAAAAAAAAAAAA AAAAAAAAAAAAAAAAAAAAAAAAAAAAAAAAAAAAAAAAAAAAAAAAAAAAAAAAAAAAAAAAAAAAAQAAAQAA AQACAQACAQACAQACAAAAAAAAAAEAAAAAAAMDAAAAAAATJCs+OkBkSE5yQ01xSlR4OEBuLDRiIy1e JjBhKzVYKzVYAAgRAAoTAAAAAAEABQQAAwIAAAAABwED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QEBAgICAAAABgYGBAQEBQUFAAAAAAAAAAAAAAAAAAAAAAAAAAAAAAAAAAAAAAAAAAAAAAAA AAAAAAAAAAAAAAAAAAAAAAAAAAAAAAAAAAAAAAAAAAAAAAAAAAAAAAAAAAAAAAAAAAAAAAAAAAAA AAAAAAAAAAACAAACAAAAAAAAAAEAAAEAAAAAAAAAAAADAQUIAAMPKCw4P0VdfIKaj5W1h42teIGi W2SFWWKLV2CJLjlnKjVjKTVdJTFZIi1DICtBAQgOAAEHAAAABwcFAAAACAQB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QEBAAAAAAAAAAAAAgICAAAAAAAAAAAAAAAAAAAAAAAAAAAAAAAAAAAA AAAAAAAAAAAAAAAAAAAAAAAAAAAAAAAAAAAAAAAAAAAAAAAAAAAAAAAAAAAAAAAAAAAAAAAAAAAA AAAAAAAAAAAAAAAAAAAAAAAAAAAFAAAFAAEAAAEAAAIAAAIAAAEAAAEAAgQRAAAIICE9REVhYmiC kJawf4eccnqPaGuKVFd2TVN3S1F1PkdyMzxnJTBdLThlMjtiKDFYJy1FAAAXAAIHAAAABgU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gICAAAAAAAAAAAAAQEBAAAAAQEBAAAAAAAAAAAA AAAAAAAAAAAAAAAAAAAAAAAAAAAAAAAAAAAAAAAAAAAAAAAAAAAAAAAAAAAAAAAAAAAAAAAAAAAA AAAAAAAAAAAAAAAAAAAAAAAAAAAAAAAAAAAAAAAAAAAJAAAJAAIAAAIAAAMAAAMAAAEAAAEAAAAS AAAOOztfV1d7e3+cf4OgcXiIWmFxUVJwR0hmRktrP0RkPEVsMzxjLjpqKzdnJS9iKTNmMTZcLTJY AgYSAAALAAAAAAE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gICAAAABgYGAAAA AAAABgYGAQEBAAAAAQEBAAAAAgICAAAAAAAAAAAABwcHAAAAAAAAAAAAAAAABwcHAAAAAAAAAQEB AAAABAQEAAAAAgICAAAAAAAAAwMDAAAAAAAAAAAAAQEBAQEBAAAAAAAAAAAAAQEBAgICAAAAAAAA AAAAAAAAAAAAAAAAAAAAAAAAAAAAAAAAAAAAAAAAAAAAAAAAAAAAAAAAAAEAAAEAAAACAAACAQAE AQAEAAIAAAIAAAAVAQUiOEBTanKFgoekam+MUlV4RklsP0Z6MThsNzthOz9lQEJpNTdeNj1zLTRq KDhrKjptJDJfLz1qAAAAAAYACgAJBAAD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QEBAgICAAAAAAAABAQEAAAAAAAAAQEBAAAABAQEAAAAAAAAAwMDAwMDAAAAAQEBAwMDAgICAAAA AAAAAAAAAwMDAQEBAQEBAAAABQUFAAAAAQEBBAQEAAAAAAAAAgICAAAAAAAAAAAAAAAAAAAAAAAA AAAAAAAAAAAAAAAAAAAAAAAAAAAAAAAAAAAAAAAAAAAAAAAAAAAAAAAAAAAAAAAAAAAAAAAAAAEA AAEAAAACAAACAAAEAAAEAAIAAAIABworHSBBU1tybnaNZm2KRUxpQERpTlJ3qbS4pbC0q7K4pq2z o6utoKiqN0JiNkFhKz1lKz1lIzJZJDNaBxALAAAAAQAIBAAL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BAQEAAAAAAAABwcHAQEBCAgIDQ0NAAAAAwMDAAAAAAAAAAAA BwcHAAAAAAAABQUFBAQEAQEBAAAAAQEBAAAAAAAAAQEBAAAAAAAABgYGAgICAAAAAgICAQEBAAAA AAAAAAAAAQEBAQEBAAAAAAAAAAAAAAAAAAAAAAAAAAAAAAAAAAAAAAAAAAAAAAAAAAAAAAAAAAAA AAAAAAAAAAAAAAEAAAEAAAAAAAAAAAAEAAAEAAIAAAIAKCxRLjJXTFVyX2iFWGCEPERoOD1lSE11 nqapl5+iTVBjWFtuqrOyqLGwX2eLO0NnM0JtNURvMD5hKjhbMDc/AAUNAAAGBgAM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wMDAAAAAAAABgYGAQEBAgICAAAAAAAAaGhoj4+PLCws AAAAAwMDAAAACAgIAAAAAwMDAAAAAAAAAAAAAAAAAAAABgYGAAAABAQEAAAAAAAAFxcXS0tLQEBA AAAAAQEBAwMDAQEBAAAAAAAAAAAAAAAAAAAAAQEBAAAAAAAAAAAAAAAAAAAAAAAAAAAAAAAAAAAA AAAAAAAAAAAAAAAAAAAAAAAAAAAAAAEAAAEAAAAAAAAAAAACAAACAAIAAAIALTJcLzReQkxwUlyA TVZ9N0BnNDtlSVB6srW8jZCXPT1fODharLS2qbGzZ3GVOUNnNEFuOEVyNUJkKzhaQEZWAAMTAAAA AAAE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wMDBAQEAAAAAAAAAAAAAAAABwcH Wlpay8vL19fXqqqqPj4+BwcHAgICAQEBBAQEAAAABQUFAAAABAQEBAQEAAAAAQEBBAQEAgICAQEB Ojo6hoaGwcHBsbGxR0dHAAAAAAAAAAAAAAAAAQEBAAAAAAAAAAAAAgICAAAAAAAAAAAAAAAAAAAA AAAAAAAAAAAAAAAAAAAAAAAAAAAAAAAAAAAAAAAAAAAAAAAAAAAAAAAAAAAAAAAAAAAAAAIAAAIA Ki5dLTFgN0NrRVF5QU13MT1nMTpjSlN8q7KikJeHbXCBdnmKprSlpbOkWWh9PUxhO0prPEtsOEJl LDZZOj9SAAARAAAEAAAF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QEBCAgI AQEBAAAABAQEAAAAPj4+mJiYu7u7j4+PTU1NLS0tCgoKDQ0NAAAAAAAAAQEBAAAAAAAAAAAABAQE AAAAAwMDISEhS0tLlJSU0NDQtbW1ampqOTk5FhYWAQEBAAAAAAAAAgICAgICAAAAAAAAAAAAAAAA AAAAAAAAAAAAAAAAAAAAAAAAAAAAAAAAAAAAAAAAAAAAAAAAAAAAAAAAAAAAAAACAAACAAAAAAAA AAAAAAAAAAIAAAIALDJiKS9fJzRgNEFtOUZwNUJsMD5jRVN4q66zsbS5goeliY6sZHN6SFdeQlJp QVFoRFN0RFN0QEdxOD9pO0FPAAIQAQUGAAEC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BAQEAAAAAAAAAAAACAgIMTExGxsbFBQUPT09dHR0lpaWjIyMZmZmWFhYW1tbNjY2W1tbJCQk MjIyMTExHR0dVFRUQ0NDMjIye3t7w8PDpKSkbW1tUlJSJiYmERERDg4ODw8PBwcHAAAAAAAAAgIC AAAAAAAAAAAAAAAAAAAAAAAAAAAAAAAAAAAAAAAAAAAAAAAAAAAAAAAAAAAAAAAAAAAAAAAAAAAA AAAEAAAEAQAAAQAAAAAAAAAAAAIAAAIAJixeKzFjJzViLTtoLTxlLz5nMkFiTl1+p6nCh4miQ0hy Rkt1QVBtQlFuRVl0QVVwSFd4SFd4Q0h/PUJ5QUhQAAEJAAI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BwcHAAAAAAAADg4ONTU1JSUlGxsbMTExODg4YmJigYGBa2trbGxs hoaGqampyMjIe3t7x8fHyMjIenp6ycnJwsLCmZmZkpKSh4eHXl5ePT09JycnEBAQFxcXMDAwICAg ERERAgICAAAAAAAAAAAAAAAAAQEBAAAAAAAAAAAAAAAAAAAAAAAAAAAAAAAAAAAAAAAAAAAAAAAA AAAAAAAAAAAAAAAAAAAEAAAEAQAAAQAAAAAAAAAAAAIAAAIAKTFiLTVmJjRhKTdkKDpgLkBmMUJg TF17qbOrkpyUQVBXRFNaQFdfSWBoSGFmTmdsVGV3UWJ0RkuDPUJ6Rk1TAAAGAAEFAAMH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QEBAgICAAAAAAAAAAAAAQEBAQEBAAAABAQEAAAAFBQUEBAQERERERERMjIyNTU1LCws QUFBZGRkbGxsampqfHx8lJSUrq6uo6Oj4ODg4uLifHx8r6+voKCgf39/Z2dnRkZGKCgoFhYWHh4e GxsbGBgYGhoaIiIiIyMjBQUFAwMDAAAAAQEBAAAAAAAABAQEAwMDAAAAAAAABgYGAAAAAAAAAgIC AAAAAAAAAAAAAAAAAAAAAAAAAAAAAAAAAAEAAAEAAAAEAAAEAAAEAAAEAAEAAAEAAAMTLTNDKzRf LTZhJjRhLz1qNktoS2B9qbO1h5GTUV9oTFpjTmN0UGV2XHSOWnKMXXKNUGWASVZpQE1gAAAEAAEI AAAACAQD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QEBAAAAAAAAAAAAAQEBAQEBAQEBAAAAAAAAAAAADw8PHh4eEhISBgYG ERERJCQkJCQkJSUlMTExOjo6OTk5PT09RUVFR0dHaGhoVFRUe3t7goKCZ2dnU1NTNjY2Li4uISEh ExMTDg4OEBAQHh4eGRkZFRUVFhYWGhoaGRkZCQkJCgoKBgYGAQEBAAAAAAAAAAAAAAAAAAAABwcH AAAAAAAAAQEBAAAAAAAAAAAAAAAAAAAAAAAAAAAAAAAAAAAAAQAAAQAAAQACAQACAAAAAAAAAAEA AAEAAAAMAAAMISpRKjNaMkBvMkBvKz9iNkptQUxsTFd3TFx2SFhyWnCHZXuSV3COZn+dX3OYT2OI QUxqPklnAAAIAAAGCAU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QEBAAAAAAAAAQEBAgICAAAAAAAAAAAABQUFExMT LCwsLCwsBgYGBgYGExMTEBAQEBAQGhoaJCQkHx8fFBQUGRkZHh4eFxcXJCQkEhISMjIyOzs7SkpK JCQkFhYWERERDg4ODAwMEBAQFRUVHx8fFRUVExMTFBQUExMTDw8PDAwMDw8PDg4OAAAAAgICAwMD BAQEAAAABAQEAAAAAgICAAAABgYGAAAAAAAAAAAAAAAAAAAAAAAAAAAAAAAAAAAAAwAAAwAAAQAC AQACAQAAAQAAAAEAAAEAAAAIAwoSLjdYKDFSKDViLDlmNUZxMkNuQVB5RFN8QFRvT2N+WnSFX3mK aoKcbISeWGqSSFqCQEhtQUluAQENAQENBQMAAQ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QEBAAAAAAAAAwMDAQEBAAAA AAAABAQEGhoaQEBAWVlZWVlZGhoaHR0dHBwcGRkZFBQUEBAQExMTExMTDAwMDg4OFhYWFxcXHR0d Dw8PHR0dIyMjKSkpICAgFxcXEhISEREREhISExMTFRUVGhoaDw8PFBQUGhoaEBAQDw8PFBQUFhYW ERERAwMDAgICAQEBAAAAAQEBAAAAAAAAAAAABgYGAAAAAwMDAAAAAAAAAAAAAAAAAAAAAAAAAAAA AAAAAwACAwACAwAAAwAAAQAAAQAAAAEAAAEAAAIGAAAALzZQMThSKDRcNkJqLTtqNUNyNkxkQ1lx RVxsVm19WXR/X3qFcombW3KEUWF7QFBqRUxmAAEbAAAKAAAHAQAABAE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gICAQEB AgICAgICAAAAAAAACAgIFRUVLS0tT09PZWVldnZ2UFBQPj4+KysrNDQ0Ly8vGRkZEhISFhYWEhIS Dw8PExMTFxcXJSUlExMTEBAQFxcXFxcXGxsbBgYGDw8PDQ0NEREREhISFBQUGBgYDAwMExMTFhYW Dg4OEhISGhoaGxsbDw8PDAwMBQUFAAAAAAAABQUFAAAAAAAAAwMDAAAABAQEAAAAAAAAAAAAAAAA AAAAAAAAAAAAAAAAAAAAAwAEAwAEAwAAAwAAAwAAAwAAAQAAAQAAAAACCQ0QAAUSAAAIMTpZJzBP LjlmND9sN0tmOk5pQFNxQ1Z0UmWFVWiISVlzTl54SFRkAAQUAAMJAAIIAAAABQUHBQEC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QEBAAAAAAAAAAAAAAAAAwMDExMTIyMjIyMjKysrMjIyRkZGY2NjVFRUNjY2Ly8vLS0t JiYmLCwsLi4uHx8fEhISDg4ODQ0NFxcXBgYGFBQUGBgYDg4OFRUVEhISEBAQFBQUGRkZFRUVFhYW GBgYCgoKERERERERCwsLDAwMERERDQ0NBAQEEREREhISDg4OBgYGAAAABQUFAgICAAAAAwMDBQUF AAAAAAAAAAAAAAAAAAAAAAAAAAAAAAAAAAAAAQAEAQAEAQAAAQAAAQAAAQAAAQAAAQAAAAABAAAC AAAAAwgLAAETMzpMNz9kMTleKzZkNUBuPUd8P0l+P0Z8QUh+SE1zRktxAAAKAAAMAQYCAAAAAwQA AAAABQMEBAID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BgYGERERHBwcJCQkFhYWExMTDg4OHR0dVVVV Tk5OLy8vHh4eGBgYJCQkOjo6Q0NDMzMzIyMjGxsbExMTGBgYEhISHh4eGBgYDQ0NDw8PHx8fEBAQ EhISFxcXEBAQERERFRUVBwcHExMTFBQUCgoKAgICCQkJAAAAAAAAEBAQHR0dGRkZDg4OAgIC//// +fn5AQEBAAAAAAAAAgICAAAAAAAAAAAAAAAAAAAAAAAAAAAAAAAAAAAEAAAEAAEAAAEAAQAAAQAA AQAFAQAFBgYIAAAAAAIAAAEAAAQIAAMHOj5ZOT1YMDZaPUNnNjpfOj5jQENkT1JzSEpfAAARAwML CAgQAAAAAgIAAAAAAwQ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gICCQkJFBQUHx8fIiIiICAgHh4e ISEhISEhODg4VFRUPT09Hh4eIyMjHx8fJCQkOTk5TExMTExMRUVFOzs7Ly8vKysrMjIyFRUVDQ0N ISEhExMTGBgYGxsbEhISGRkZExMTFBQUFhYWBgYGEREREBAQDQ0NAAAADw8PAAAACAgIEBAQHBwc ExMTFBQU/f39+/v7/////v7+AwMDAgICAAAAAAAAAAAAAAAAAAAAAAAAAAAAAAAAAAAAAAAEAAAE AAIAAAIAAQAAAQAAAQAHAQAHAAABAgADAwUAAgQAAAAAAAIAAAEWAAAUAAAEAAEFAAYCAAIAAAAA AAMAAAEAAgMAAAAAAAAABQUHAQEDAAAAAAAAAQIAAgM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gICAAAAAAAAAAAAAAAAAAAAAwMDAAAAAQEBAAAAAQEBKSkpT09P QEBAKysrLCwsMzMzLCwsJycnRkZGT09PNzc3Hh4eMDAwNTU1PT09R0dHVlZWYGBgWVlZVFRUW1tb QkJCUFBQEBAQMjIyPz8/EBAQHh4eGxsbJycnMzMzOTk5Pz8/HBwcDQ0NFRUVEhISFRUVCwsLCAgI CgoKCQkJERERGBgYGBgYEhISDg4O/v7+////AAAAAgICAAAAAAAAAAAAAAAAAAAAAAAAAAAAAQEB AQEB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wMDBAQEAAAAAAAAAAAAAAAABAQE AAAAHR0dQUFBWFhYTk5OKysrLCwsJSUlGhoaHx8fFxcXMjIyHh4eJSUlKioqSkpKT09PT09PaGho eXl5Tk5ONzc3X19fSkpKODg4UlJSgICAZGRkNjY2ISEhGhoaNzc3X19fYmJiTk5ONjY2Hh4eDg4O Dw8PCgoKCgoKDQ0NEBAQDg4ODg4OEBAQERERERERFxcXHBwcDw8PAgICBwcHAAAABAQEAQEBAQEB AQEB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QEBAAAAAQEBAQEBAQEB AQEBAQEBAQEBAgICDg4OKysrIyMjHR0dKioqIiIiHR0dHR0dDg4OExMTDw8PIiIiFBQUISEhJycn QUFBVVVVVVVVVVVVVVVVMjIyJiYmT09PTExMQUFBODg4a2trVFRUFhYWFRUVIiIiHR0dLi4uLCws JSUlJycnEhISCgoKFxcXGRkZExMTDg4ODw8PGRkZGxsbGRkZGRkZGRkZExMTGxsbHR0dERERAAAA BgYGAAAAAQEBAQEBAQEBAAAAAAAAAAAAAAAAAQEB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BAQE AQEBAAAAAAAAAQEBAgICAQEBAwMDDAwMCgoKCgoKFxcXHBwcFxcXDg4OAAAAEhISFxcXFxcXAgIC CwsLICAgLS0tGxsbKSkpPz8/SEhIMzMzHx8fJSUlNDQ0NjY2S0tLXV1dKCgoLCwsLS0tEBAQCgoK HR0dJycnLy8vJiYmGRkZJCQkNjY2Ozs7CAgIJiYmGBgYBwcHAAAAEhISGBgYGxsbHh4eJCQkGBgY KSkpMTExJiYmGRkZAAAAAAAAAAAAAAAAAAAAAAAAAAAAAAAAAAAAAQEB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gICAAAAAAAAAQEBAAAAAQEBCQkJEBAQExMTFhYWJycnLy8vJiYmJycnLi4u Hx8fJycnNTU1Hx8fKCgoLS0tMDAwDg4OCwsLCAgIExMTDw8PAAAADw8PHx8fDg4OFBQUMDAwFBQU Ly8vLi4uFhYWERERFBQUKysrOzs7NDQ0JiYmGBgYIiIiRUVFGxsbJiYmHBwcERERBgYGEhISERER FxcXHR0dDw8PEREREhISFhYWDAwMGBgYDw8PAgICAAAAAAAAAAAAAAAAAQEBAAAAAAAAAQEB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wMDAQEBAAAAAAAAAQEBDAwMISEhISEhJiYmPDw8QEBA RkZGSEhIPT09T09PWFhYSkpKPT09MjIyISEhHBwcHh4eHBwcFhYWDw8PFBQUGhoaExMTERERFBQU EhISGBgYKioqHBwcODg4IyMjDw8PCwsLDg4OMjIyVVVVRkZGKysrFRUVFhYWODg4KSkpJCQkHh4e ISEhHh4eLCwsIyMjICAgGRkZDQ0NExMTHBwcGxsbFxcXEhISBgYGAAAABQUFAQEBAAAAAAAAAgIC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wMDAAAAAAAABQUFCQkJFBQUKCgo UFBQW1tbkpKSq6urk5OTYmJiNjY2ODg4SkpKWVlZTExMOjo6FRUVHx8fFRUVDw8PGxsbIiIiKysr Ly8vJSUlGBgYFhYWHx8fMjIyMjIyODg4HBwcDAwMPj4+JCQkJiYmMzMzLy8vHx8fLCwsNDQ0JSUl Hx8fJiYmHh4eFhYWHx8fISEhLy8vJCQkHx8fDw8PGBgYCQkJHBwcGxsbDAwMAwMDAAAAAQEBDw8P BgYGAAAAAAAAAQEB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QEBAAAAAQEB ERERERERDAwMFBQULy8vQEBAdXV1s7OzwcHBra2thYWFUFBQOjo6U1NTY2NjTk5OOzs7MTExMjIy KysrNDQ0Ojo6UFBQX19fVFRUQ0NDPz8/QUFBU1NTPz8/Ozs7Q0NDNzc3YmJiVFRUOzs7SEhIRkZG PDw8MjIyKioqLS0tHBwcHx8fGhoaEhISHBwcFxcXGhoaDg4OExMTCgoKDQ0NExMTDQ0NFhYWDg4O CgoKDAwMCQkJFhYWCgoKAAAAAAAAAQEB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gICAgICAAAAAAAAAAAAAQEBAAAA AQEBAAAAAwMDDAwMEhISGxsbEBAQFhYWHh4eNjY2TU1NYWFhhISEp6enrKysm5ubZ2dnZGRkbm5u a2trTk5OOzs7UlJSVFRUZWVlc3NzeHh4c3NzXFxcTU1NRkZGYGBgenp6fX19ZmZmYWFhRkZGTU1N RkZGUlJSbW1tbW1tT09PNzc3JiYmHh4eFBQUISEhISEhHBwcFxcXGRkZFRUVDw8PEBAQDAwMCwsL ERERDAwMDg4OEhISEBAQDw8PCgoKCgoKEhISCwsLAAAAAAAAAQEB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QEBAAAAAAAA AAAAAAAAAQEBAAAAAAAABAQEDAwMFBQUGxsbKioqJiYmLy8vLy8vNDQ0NTU1Ojo6UlJSdnZ2jIyM j4+PgICAeHh4dnZ2c3NzVVVVPj4+VVVVbGxseXl5jIyMh4eHZmZmNzc3PT09Y2NjaWlpZGRkc3Nz a2trVVVVPT09QUFBPj4+ODg4QkJCQ0NDPDw8Ozs7NDQ0IiIiFRUVICAgHBwcFRUVGBgYGBgYGxsb GBgYEhISBwcHCQkJEBAQDQ0NEBAQExMTEREREhISDw8PExMTFBQUCgoKAQEBAQEBAAAAAAAAAgIC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QEBAAAAAAAAAAAAAAAAAAAAAAAAAAAAAQEBCwsLEhISFxcXHBwcKSkpJycnLS0tHR0dHx8fJSUl MDAwREREWFhYYmJiZGRkcXFxc3NzdXV1enp6X19fOTk5Pj4+Xl5eZmZma2trWFhYRkZGKioqMDAw X19fT09PHh4eNjY2SkpKPDw8MTExMzMzNzc3JiYmHh4eKCgoLS0tLCwsODg4Pj4+NTU1ISEhFRUV Dg4OGxsbGBgYISEhISEhEhISAwMDBgYGDg4ODQ0NDg4OEREREBAQFRUVFhYWGhoaFBQUDAwMCAgI CAgIAgICAAAAAQEB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QEBAAAAAAAAAwMDAgICAAAAAAAAAgICEBAQExMTERERFxcXGRkZHh4eFhYW FxcXDw8PDw8PFBQUIiIiNTU1QkJCQ0NDPz8/PT09UVFRXFxcZ2dnWlpaODg4Ly8vTExMTExMT09P Ojo6MDAwKioqISEhPT09MzMzEBAQFRUVJSUlIiIiHh4eIyMjMzMzMDAwKioqMzMzMTExGBgYISEh ODg4Ojo6FxcXExMTDw8PJCQkHBwcJSUlJycnFxcXCAgIAwMDDg4ODw8PEhISEhISDQ0NERERExMT GBgYExMTDg4ODg4ODQ0NBwcH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QEBAAAAAAAABQUFDAwMIiIiGBgYCwsL FRUVGhoaGhoaEBAQEBAQEhISDw8PCgoKCgoKExMTHx8fIiIiHh4eIiIiOTk5QEBAOzs7Ojo6LS0t KCgoPj4+RUVFRkZGOTk5Hx8fHR0dJiYmNjY2KCgoHBwcExMTFBQUHBwcFRUVHR0dKCgoLS0tLS0t LCwsKysrFRUVDQ0NFBQUIiIiGBgYDQ0NDQ0NIyMjGRkZGhoaHh4eExMTCwsLBwcHEhISExMTFhYW FRUVDw8PEhISFRUVFxcXERERCwsLCQkJCQkJCQkJBQUF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QEBAAAAAAAAAAAAAAAABAQEDg4O FxcXIiIiFRUVAwMDEBAQGBgYFhYWERERExMTFRUVFhYWDw8PBQUFBAQECgoKDAwMBwcHGxsbLS0t NDQ0IiIiKioqKCgoKSkpNDQ0Nzc3Li4uNTU1ISEhFBQUKioqNTU1IyMjExMTDg4OCwsLGRkZERER GhoaFhYWFhYWFRUVEhISFxcXFBQUEBAQEhISHBwcHR0dBwcHDQ0NGhoaFBQUDQ0NFBQUDg4ODQ0N EhISFxcXEhISEhISFRUVFhYWISEhKioqGRkZDQ0NBAQEAAAAAAAABQUFCQkJBgYG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wMDDAwMFBQUGRkZFhYWEhISBgYGFBQUGBgYFxcXGBgYHR0dJycnICAgERERBQUFBQUFDg4O ExMTERERFBQUGxsbLS0tHBwcKioqKSkpMjIyNjY2Li4uKCgoMjIyKysrFhYWHx8fJCQkJSUlHh4e FhYWCgoKEhISCwsLDw8PCQkJDg4ODQ0NCwsLCQkJDAwMDg4OGRkZGRkZEhISCAgIDw8PERERFRUV CQkJEhISEBAQERERFRUVGBgYFBQUFxcXHBwcHh4eJycnLi4uFRUVBgYGAAAAAAAAAAAAAAAABgYG BgYG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QEBCAgIEhISFhYWFBQUDAwMFhYWExMTIiIiIiIiISEhJiYmLCwsMzMzIiIi Dw8PCQkJERERHBwcHh4eGxsbGRkZEBAQICAgCwsLFhYWEhISIyMjKSkpNTU1KysrFRUVEhISHR0d KysrIiIiJiYmGxsbEhISDAwMGRkZFRUVCgoKAwMDDg4OCQkJBQUFAAAAAgICAgICDg4ODw8PEhIS AAAABgYGAAAACwsLAAAACQkJCAgICQkJDg4OGBgYHh4eKSkpLCwsIiIiHBwcGBgYDw8PAAAAAAAA BAQEAQEB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QEBAQEBAAAA AAAAAgICAAAAAAAAAAAAAQEBAAAAAQEBCgoKFRUVGRkZHR0dJycnHh4eFBQUFxcXJSUlEhISHBwc LS0tHBwcFxcXGhoaFRUVCwsLDg4OGRkZHR0dFxcXDw8PGhoaEhISDQ0NCgoKFRUVHR0dKSkpQkJC LS0tFRUVDg4OGRkZJCQkISEhFhYWEBAQBgYGEhISHBwcDw8PBQUFBgYGAAAAAQEBAAAAAgICAQEB AAAACwsLDw8PAAAABQUFDAwMBQUFAAAABgYGCAgIBAQECQkJEBAQExMTIyMjLS0tJCQkGxsbGRkZ FhYWDw8PBAQEAAAAAAAAAwMDAQEBAAAAAgICAAAAAQEBBQUFAAAAAAAABgYGAQEBAAAAAAAABAQE AAAAAQEBAgICAgICAAAAAgIC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QEBAAAAAAAAAQEBAQEBAAAAAwMDAAAAAwMDDAwMGhoaISEhGRkZHh4eMzMzSkpKQEBA LCwsJCQkDg4OEBAQISEhKioqGBgYICAgHh4eEREREBAQHR0dIyMjHh4eGBgYGhoaGBgYGhoaGhoa ISEhHBwcISEhNzc3IiIiExMTGxsbKysrLS0tISEhFRUVDAwMBgYGCgoKDg4OCAgICAgICQkJAQEB CAgICQkJCAgIAQEBAAAACAgIDw8PCQkJAAAAAgICAAAAAAAABwcHDQ0NDw8PFRUVDg4OCwsLEhIS FxcXFRUVFBQUFRUVERERDw8PBgYGAAAAAAAAAAAAAAAAAAAAAgICCAgIAAAAAAAAAwMDAAAAAAAA AAAAAwMDAwMDAAAAAgICBQUFAAAAAAAAAQEB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gICAAAAAAAAAAAAAAAAAAAAAAAABAQEEBAQHR0dLCwsLi4uHBwc GBgYLS0tSUlJTk5ONzc3KCgoFRUVCwsLGBgYODg4MjIyNTU1LCwsFxcXCwsLEBAQHBwcIyMjJCQk JSUlJycnHBwcDQ0NFhYWFBQUGhoaHBwcEBAQEhISJCQkLS0tIiIiGBgYFxcXExMTEhISDw8PCgoK CwsLEBAQDQ0NAwMDBwcHDQ0NCgoKAQEBAAAABgYGDQ0NERERAAAAAAAABgYGDw8PFRUVGxsbICAg ISEhFRUVDQ0NCAgIBwcHCAgIDg4ODg4OBgYGDw8PCgoKBAQEAAAAAAAAAgICBQUFBwcHAAAACAgI EBAQCgoKDQ0NAAAABQUFAAAAAAAAAgICAQEBAAAAAgIC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gICAgICAAAAAAAAAQEBAAAAAAAAAwMDGhoaGxsb ExMTERERFBQUDAwMDw8PJSUlMzMzOTk5Ly8vNTU1NTU1JCQkExMTICAgHx8fHBwcGBgYFxcXFxcX GBgYFhYWExMTIiIiGxsbFhYWBgYGAAAAFxcXEhISCwsLBgYGAgICCgoKHBwcHh4eExMTDw8PFxcX Dg4OExMTDg4OCAgIDQ0NEBAQBwcHAAAAAQEBCgoKBwcHAgICBwcHCQkJCwsLExMTAwMDAQEBEBAQ Hx8fICAgISEhIiIiHR0dFxcXEhISCwsLBQUFBQUFCgoKBwcHAAAACgoKCgoKBQUFAAAAAAAABQUF CgoKCwsLDg4OBQUFAwMDCAgIAAAAAgICAAAA/v7+////AAAAAgICBgYGAQEBBgYG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QEBAAAAAAAAAQEBAQEBAAAA CQkJGxsbLCwsJiYmHh4eICAgIiIiFxcXGBgYKioqPz8/MzMzIiIiICAgGRkZFRUVDw8PGBgYKCgo MzMzNzc3LS0tISEhGhoaFBQUDQ0NDQ0NFBQUHBwcEhISAAAADQ0NDg4OEBAQBAQEAAAABAQEDg4O ExMTDw8PDQ0NDw8PBgYGDg4ODAwMCgoKEBAQDg4OBgYGBQUFAwMDCgoKBQUFBAQEDw8PDg4OCQkJ Dw8PBgYGAgICDw8PHBwcGBgYFxcXGBgYEBAQDw8PERERDAwMBAQEBAQEBgYGAwMDAAAAAQEBBAQE AgICAAAAAAAAAwMDBwcHBwcHCgoKBwcHDg4OCAgICwsLAgICAQEB/v7+/Pz8////AQEBAAAAAAAA AAAAAwMD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QEBAQEBAAAAAAAADg4OJycnMDAwHx8fFRUVGRkZGBgYERERHh4eODg4Ozs7KysrJSUlIiIiEhIS FRUVDw8PDAwMFBQULi4uNjY2IiIiFxcXICAgIiIiFxcXDw8PDg4OCwsLEhISDg4OERERDQ0NCwsL CAgICgoKDAwMCgoKCAgIBgYGBAQEAgICCQkJEBAQEBAQDw8PEhISDg4OCwsLEBAQCwsLDAwMBAQE BQUFDw8PDQ0NBQUFCQkJEBAQCQkJDw8PFRUVDw8PEhISFhYWERERDAwMERERDAwMAwMDAQEBAgIC AAAAAQEBAAAAAAAAAQEBAAAAAAAAAAAAAgICAQEBAQEBAAAABAQEBwcHAAAAAAAAAgIC/v7+//// AAAAAAAABAQEAAAAAAAABQUF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QEBAAAAAAAAAgICBgYGDQ0NFxcXFRUVDAwMDg4OFhYWFxcXHh4eLS0tODg4NTU1 ICAgFRUVDw8PCQkJGRkZDw8PAAAACAgIFRUVGBgYFxcXKysrQUFBMzMzExMTERERHR0dEBAQERER CAgICAgIEBAQEhISAwMDCwsLDw8PCAgIAQEBAAAAAAAAAAAACwsLEhISEhISDw8PDg4OCwsLCwsL Dw8PEBAQDg4OCAgICQkJDw8PCgoKBAQECQkJGBgYExMTFRUVFRUVEBAQFBQUFxcXEhISDg4OERER CwsLAgICAgICAAAAAAAAAQEBAAAAAAAAAQEBAAAAAAAAAAAAAAAAAAAAAQEBBgYGAAAAAAAABAQE AgICAAAAAgICAAAAAgICAAAABQUFAAAAAAAAAAAAAwMD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QEBAAAAAAAADg4OFxcXDw8PBQUFCgoKCAgICQkJCQkJExMT NTU1TU1NSUlJNzc3Nzc3Nzc3JSUlDQ0NGBgYFhYWFRUVCwsLDQ0NEBAQGhoaNTU1SkpKRUVFMTEx PT09Tk5OLS0tHBwcExMTFRUVFxcXBgYGAAAAAQEBAgICAgICBAQEBwcHBAQEAAAADAwMExMTFhYW EhISDw8PDw8PEBAQEBAQEREREBAQDQ0NEBAQEhISCwsLCAgIDQ0NFBQUFBQUFxcXFRUVEREREhIS ERERCQkJDAwMDg4OBgYGAQEBBAQEAgICAAAAAQEBAAAAAAAAAAAAAQEBAQEBAAAAAAAAAQEBAAAA AgICAAAABwcHAAAAAAAAAQEBAAAABAQEAAAAAAAAAAAAAgICAwMDAQEB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QEBAQEBAAAAAAAAAAAAAAAAAAAAAAAAAQEBAQEBAAAAAgICEhISHBwcFxcXDw8PDAwM DAwMDg4ODQ0NERERKioqSEhIVFRUUVFRUlJSXV1dRUVFGRkZHR0dHx8fHBwcFxcXERERCAgIEBAQ MzMzSUlJTU1NXV1dbW1tdXV1VVVVNjY2KioqKysrGhoaGhoaFhYWFhYWFhYWFhYWFxcXCwsLAAAA BQUFDAwMDg4OFhYWEREREhISFRUVDQ0NExMTEBAQERERFBQUFBQUERERDQ0NDg4OERERFBQUFhYW GBgYGBgYFRUVERERDg4OCwsLEBAQCwsLBAQEAAAAAAAAAQEBAQEBAQEBAgICAQEBAAAAAAAAAAAA AAAAAAAAAQEBAgICAAAAAQEBAAAAAAAAAAAAAAAAAgICAgICAQEBAAAAAAAAAAAAAAAAAAAAAQEB AQEBAQEBAAAAAAAAAAAAAgIC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QEBAQEBAAAAAAAAAQEBAwMDAQEBBQUFERER FxcXERERCgoKCwsLDw8PExMTERERDQ0NFRUVKCgoNTU1Pz8/TExMZ2dnW1tbLy8vKioqISEhGRkZ DAwMCAgIBwcHDAwMHR0dKCgoMDAwRkZGcHBwf39/Z2dnVFRUUFBQTExMODg4MzMzPDw8R0dHTk5O UVFRPz8/IyMjFhYWCQkJFRUVExMTDw8PCgoKDQ0NEREREBAQFRUVEhISEhISExMTExMTEREREBAQ ExMTFxcXGxsbFxcXExMTEBAQDw8PDQ0NCgoKBgYGCgoKBwcHAwMDAAAAAAAAAAAAAAAAAAAAAgIC AQEBAAAAAAAAAAAAAAAAAAAAAAAAAgICAAAAAgICAQEBAQEBAwMDAAAAAAAAAAAAAAAAAQEBAgIC AQEBAAAAAAAAAAAAAAAAAQEBAAAAAAAAAAAAAQEBAQEB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QEBAAAAAAAAAAAAAQEBAQEBAAAAAAAAAAAA BAQEBwcHCgoKEBAQDw8PBwcHAgICBAQECQkJDw8PExMTEhISDQ0NERERGhoaLy8vQEBAZWVlaWlp TU1NSEhINTU1JiYmLy8vGxsbDg4OCAgICQkJDQ0NFBQUJCQkVlZWaWlpXFxcXFxcXFxcS0tLQEBA R0dHZ2dndXV1eXl5fHx8YWFhQkJCOzs7Hx8fExMTEhISCQkJCgoKDw8PDg4OEBAQEBAQEhISExMT FBQUFhYWFhYWFhYWGRkZHR0dGBgYExMTDg4ODw8PEBAQDQ0NBQUFAAAAAQEBAQEBAQEBAAAAAAAA AAAAAAAAAAAAAgICAQEBAAAAAAAAAAAAAAAAAAAAAAAAAAAAAAAABgYGAwMDAAAAAQEBAAAAAwMD BAQEBgYGBwcHBQUFAgICAAAAAAAAAAAAAQEBAQEBAQEBAAAAAAAAAAAAAQEB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QEBAQEBAQEBAAAAAAAA AAAAAAAAAQEBAQEBBwcHCgoKCgoKCwsLDAwMDQ0NERERExMTDQ0NBwcHDAwMFBQUDw8PCgoKEBAQ HR0dHx8fNjY2RUVFSkpKZGRkYWFhWFhYZ2dnVFRUQ0NDJycnCgoKAgICCQkJFhYWOzs7SUlJQ0ND Tk5OS0tLLCwsKSkpPT09XV1dZmZmZGRkZ2dnXV1dVFRUU1NTPj4+PDw8JiYmEhISIyMjJycnDw8P CwsLERERDg4ODw8PEhISFBQUExMTEhISFBQUFhYWDw8PDAwMCQkJCgoKCwsLCAgIAQEBAAAAAAAA AAAAAAAAAAAAAAAAAQEBAwMDBQUFAQEBAQEBAAAAAAAAAAAAAQEBAQEBAAAAAAAABAQEDQ0NBwcH AAAAAgICBAQEDAwMEhISERERDQ0NCAgIAwMDAQEBAAAAAAAAAQEBAgICAQEBAQEB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QEBAgICAAAAAAAAAAAAAwMDCAgICwsLDg4OCwsLBwcHCAgIDg4OHR0dLi4uOzs7KysrFhYWERER FRUVERERDAwMERERERERDQ0NHR0dMjIyS0tLeXl5f39/eHh4f39/goKCgYGBV1dXHh4eBwcHCwsL FhYWKSkpLi4uKioqMjIyNTU1Hx8fHBwcJiYmNzc3Ozs7Nzc3NTU1QEBATU1NUFBQVFRUXl5eODg4 ICAgQEBAT09PLi4uHBwcGxsbEREREhISFBQUFBQUERERDg4ODw8PExMTDg4OCgoKBQUFAwMDAAAA AAAAAAAAAwMDBAQEAwMDAgICAAAAAAAAAQEBBAQEBgYGAAAAAAAAAAAAAAAAAQEBAwMDAwMDAAAA AAAABQUFDg4OCgoKBwcHCwsLCwsLERERFBQUFBQUEBAQCwsLCQkJCAgIBgYGAwMD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QEBAAAAAAAAAgICCQkJDw8PEBAQEhISEBAQDg4ODg4OERERHBwcLCws PT09NDQ0JSUlGxsbFxcXExMTEBAQERERFRUVFhYWJiYmNjY2T09Pf39/hoaGgYGBhYWFhYWFg4OD ZGRkPz8/Li4uICAgFBQUFRUVGBgYHBwcHBwcKioqMTExMTExKioqNTU1MjIyJycnGxsbJSUlNDQ0 QUFBWVlZW1tbUlJSTk5OZ2dng4ODd3d3TExMIyMjERERExMTFRUVExMTDg4OCwsLDg4OFBQUEBAQ DAwMCQkJBwcHAwMDAAAAAQEBBgYGDAwMCQkJBAQEAAAAAAAAAAAAAQEBAgICAAAAAAAAAAAAAAAA AgICBgYGBQUFAQEBAAAAAAAABgYGBwcHDAwMERERCwsLCAgICgoKDQ0NDw8PDg4ODg4ODw8PDQ0N CQkJAgIC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QEBBgYGDAwMEBAQDw8PEREREhISFRUV FxcXExMTExMTGRkZIyMjIyMjICAgGRkZFRUVGRkZGxsbFxcXGhoaHR0dIyMjJCQkNzc3a2tre3t7 fn5+iIiIeHh4b29vZ2dnZ2dnZGRkRkZGKCgoDw8PHBwcPj4+Ojo6Nzc3Ozs7ODg4MDAwNjY2LS0t Hx8fGhoaGRkZHx8fNTU1S0tLVFRUYWFhampqcXFxhoaGiIiIWFhYJSUlFhYWGRkZHBwcGBgYDg4O BgYGBwcHCwsLEBAQDAwMCwsLDQ0NDQ0NCAgIBgYGBwcHCwsLBwcHAwMDAAAAAAAAAAAAAAAAAAAA AAAAAQEBAAAAAAAAAwMDBwcHBgYGAQEBAgICAAAABAQEAgICBgYGCwsLBAQEAAAAAwMDCgoKDw8P Dw8PDg4OEBAQEBAQDg4ODAwMBQUF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QEBAAAAAAAAAAAABAQECQkJDAwMDg4O Dw8PDQ0NDQ0NExMTGhoaFxcXFBQUFhYWJSUlJCQkISEhGRkZGBgYKCgoNDQ0Ly8vHh4eJCQkKSkp IiIiLCwsV1dXXV1dWVlZS0tLQkJCQ0NDR0dHUFBQTExMLy8vFhYWExMTLy8vcnJybW1tR0dHKCgo FxcXFRUVGhoaEhISCwsLGxsbGBgYFRUVMDAwNzc3Ozs7NDQ0OTk5PT09R0dHRERELS0tJiYmLCws MTExMzMzLCwsGxsbCwsLBQUFBgYGERERCQkJBAQECAgIDQ0NDQ0NDAwMDAwMBQUFAgICAAAAAAAA AAAAAQEBAAAAAAAAAAAAAQEBAQEBAAAAAwMDBwcHBgYGAAAABwcHBwcHCQkJAQEBAAAAAgICAAAA AAAABAQEDQ0NEhISDw8PCwsLDAwMDw8PEBAQFhYWDAwMAwMD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QEBAAAAAAAAAQEB AQEBAgICCQkJERERDAwMDg4OEhISExMTFBQUFRUVFBQUEhISJiYmIyMjHx8fExMTFxcXOTk5RkZG LS0tFhYWFxcXKCgoGBgYFxcXODg4QEBAREREQkJCREREW1tbaWlpWFhYQUFBMTExIyMjLS0tSkpK WVlZQkJCMTExKCgoKysrFhYWCwsLDw8PDQ0NCAgICgoKDw8PFxcXHx8fIiIiPT09Pz8/MDAwMTEx MzMzJSUlGBgYHx8fJSUlIyMjGRkZEhISEhISDg4OBgYGEBAQERERDg4OBgYGAQEBAAAAAQEBAAAA AQEBAgICAgICAQEBAAAAAAAAAAAAAAAAAAAABgYGCgoKDAwMDAwMBwcHAQEBAQEBCgoKCQkJBAQE AAAAAQEBCAgIDw8PEhISCgoKAgICAgICBwcHCwsLDg4OEhISExMTHBwcERERBgYGAAAAAAAAAQEB AwMDAAAAAQEBAAAAAAAAAAAAAAAAAQEB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QEBAAAAAAAAAAAAAAAAAgICCwsLFRUVDAwMAgICAgICEBAQFxcXEhISDw8PExMTFRUVFBQUGRkZ Hh4eJycnOTk5PDw8KioqFBQUEBAQHh4eFRUVBgYGERERJiYmQ0NDS0tLUlJSaGhoc3NzYGBgSUlJ Ozs7Li4uQEBAPDw8XFxcWlpaNDQ0MTExSEhIJycnDg4OEBAQGBgYIyMjJiYmISEhGRkZFBQUOTk5 UVFRSUlJKysrJSUlLCwsIiIiFBQUFBQUGRkZGhoaFRUVExMTFBQUDg4OBAQECwsLDAwMCQkJAwMD AAAAAAAAAAAAAQEBAAAAAAAAAAAAAAAAAAAAAgICBgYGCAgICQkJDAwMDw8PDQ0NBgYGAQEBAAAA AAAAAgICAAAAAAAABgYGExMTGxsbFhYWDAwMAgICAAAAAAAAAQEBAwMDCQkJEhISGBgYFRUVEBAQ Dg4ODAwMAwMDAAAAAAAAAAAAAwMDAgICAAAAAAAAAAAAAQEB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QEBAgICBQUFERERHR0dICAgCwsLAAAABgYGEBAQDw8PDg4O EhISDg4ODQ0NFBQUIyMjLi4uMDAwKSkpISEhDw8PDAwMEhISHBwcKSkpNTU1MTExJCQkGRkZEBAQ FhYWIyMjLS0tNjY2ODg4MDAwMzMzTU1NSkpKSkpKWFhYNTU1FxcXGxsbCgoKBAQEDw8PJCQkLS0t KysrIyMjGRkZISEhKysrIyMjExMTDw8PDw8PDw8PExMTDQ0NDw8PDw8PDQ0NEBAQEhISCwsLAAAA BgYGBQUFAgICAAAAAAAAAAAAAAAAAAAAAQEBAwMDBAQEAgICAAAAAAAABQUFCQkJBAQEAgICBgYG BgYGAAAABAQEDQ0NDg4ODQ0NDQ0NCwsLCgoKDg4OERERDAwMAwMDCgoKAQEBAAAAAQEBAwMDCAgI Dg4OEBAQDg4ODAwMExMTFxcXDg4OAwMDAAAAAAAAAAAAAAAAAAAAAAAAAAAAAQEBAQEBAgIC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QEBAAAAAQEBAgICAQEBBAQEDw8PGhoaKSkpGxsbCQkJ AAAABQUFDw8PERERDAwMEBAQEhISExMTGxsbJycnJycnHh4eGxsbGhoaGRkZCgoKCQkJGBgYKysr MjIyISEhFxcXERERERERFRUVHBwcKSkpNTU1Nzc3MzMzKysrLi4uOzs7MzMzHR0dFRUVDAwMEBAQ BAQECgoKGBgYHR0dISEhISEhFhYWEBAQEhISEBAQDQ0NCgoKAgICAgICDQ0NCAgICAgIBgYGBAQE CQkJDQ0NCQkJAgICAQEBAQEBAAAAAAAAAAAAAgICAgICAQEBAwMDBwcHCgoKCAgIAQEBAAAAAQEB BwcHCgoKAAAAAAAAAAAAAAAABQUFEhISERERERERExMTEhISDAwMCwsLDg4ODg4OCwsLBwcHAQEB AQEBAgICAAAAAgICBgYGBwcHDQ0NCwsLERERFxcXFRUVDQ0NBQUF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gICAQEBAQEBAAAAAAAAAAAABAQE DQ0NGBgYFhYWCwsLAAAAAgICDQ0NDw8PBwcHDg4OGBgYFhYWFBQUISEhJycnISEhHBwcERERFBQU ERERHh4eHh4eERERFxcXGhoaDw8PDQ0NDg4OERERFxcXISEhLCwsMTExOjo6MjIyMzMzNjY2Hh4e DQ0NExMTEhISDQ0NCgoKEhISGBgYFhYWGxsbHBwcEBAQCAgIDw8PDw8PCQkJBAQEAwMDAgICAQEB AQEBAQEBAAAAAQEBBgYGCwsLCwsLCAgIAAAAAAAAAgICBQUFCAgICQkJCQkJCAgIAQEBBgYGCwsL CQkJAgICAAAABAQEDQ0NDQ0NAQEBAAAAAgICAgICCwsLEhISDAwMDw8PDw8PDg4OEhISHBwcIyMj HBwcEBAQAgICBAQECQkJCgoKBAQEBgYGEBAQFhYWEBAQEBAQExMTFRUVFhYWFhYWDw8PAwMDAwMD AgICAgICAQEB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QEBCAgIDAwMCQkJAwMDAAAAAgICBwcHCwsLDAwMDAwMGhoaGRkZFRUVHx8fKCgo IiIiGhoaGRkZFRUVEhISJycnLS0tFhYWCwsLCgoKEBAQDg4ODg4OExMTGxsbHx8fIiIiJCQkIiIi IyMjJycnMDAwISEhGxsbHR0dGBgYCQkJDw8PGBgYFxcXEhISFBQUFBQUCgoKAAAAAAAAAAAAAAAA AAAAAAAAAAAAAAAAAAAAAAAAAQEBBAQECQkJCwsLCgoKCAgIAgICAwMDBwcHDAwMDw8PDw8PEBAQ EBAQBgYGCAgICwsLCQkJAwMDAAAABgYGDw8PBgYGAAAAAwMDCQkJDAwMEhISExMTCwsLDAwMDAwM DAwMFBQUIyMjLi4uJycnGBgYGRkZFRUVFRUVFBQUEhISFhYWHBwcHR0dExMTFxcXGxsbGxsbGhoa Hx8fHx8fFxcXBAQEAgICAAAAAAAAAAAAAAAAAQEB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QEBAQEBAAAAAwMDCAgICwsLBAQEAAAAAgICBQUFBgYGCgoKEBAQDQ0NFBQU FRUVFBQUGhoaHh4eGhoaFBQUExMTGhoaGhoaHx8fICAgERERAwMDAAAAAAAABgYGEhISGRkZGRkZ FBQUGhoaJycnLCwsKSkpExMTExMTFBQUFBQUDAwMCwsLExMTFhYWFhYWDw8PBwcHAwMDAQEBAAAA BgYGAAAAAQEBCAgICgoKBgYGAwMDAgICAQEBAQEBAgICBwcHCwsLDAwMCgoKBwcHBwcHCAgICwsL Dw8PEBAQDw8PEBAQEhISDg4ODAwMDAwMDQ0NCQkJBAQEBAQECAgIBQUFCAgIDAwMDw8PDw8PDAwM CQkJBQUFBQUFCAgICgoKDQ0NGhoaKioqLy8vKysrKioqJSUlIyMjHx8fGhoaGhoaHBwcGhoaHBwc Hh4eIiIiIiIiHx8fIiIiJSUlIiIiDw8PCQkJAQEBAAAAAAAAAQEBAgICAQEB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wMDAAAAAAAAAQEBAAAAAAAAAAAABAQEBQUFAgICAgICBwcHDAwMDQ0N CwsLCgoKDQ0NCwsLCwsLDw8PExMTExMTEhISFBQUEhISGxsbGxsbFhYWFhYWFBQUFRUVHh4eHBwc FxcXEREREBAQExMTFRUVICAgMjIyQEBAOTk5GhoaFBQUFBQUFxcXERERExMTEhISEhISDg4OCQkJ BQUFAAAAAAAAAgICAAAAAgICCAgICwsLDg4OFRUVDg4OAAAAAQEBAAAAAAAABgYGDQ0NDw8PDg4O DAwMCwsLCwsLDQ0NDw8PDQ0NCwsLDAwMEBAQERERDQ0NDQ0NERERERERCgoKAwMDAAAAAQEBCQkJ Dw8PDw8PDAwMBwcHBgYGCgoKDQ0NDw8PDAwMCgoKFBQUJCQkKysrKSkpJycnMDAwOTk5MTExHx8f GBgYISEhKSkpKCgoIyMjIyMjJCQkISEhHh4eHR0dGRkZIiIiGBgYCwsLAwMD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gICBAQE BwcHCgoKDQ0NDw8PDg4ODAwMCwsLCgoKBQUFAwMDCQkJExMTGBgYFxcXGBgYICAgJycnHh4eEBAQ GBgYNTU1TU1NSUlJNzc3JCQkHh4eICAgHx8fISEhKioqNjY2KSkpFxcXFBQUFhYWFhYWFxcXERER EBAQCgoKCAgICgoKCwsLDAwMCQkJAQEBDAwMERERFhYWFhYWExMTEBAQDg4ODAwMCwsLCAgIBwcH CQkJDQ0NEBAQEBAQEBAQDg4OEREREhISDg4OCwsLDAwMDw8PEBAQEhISDQ0NDQ0NExMTFRUVDAwM AwMDAAAAAwMDCwsLDg4OCQkJBgYGCgoKDQ0NDAwMEBAQCwsLBwcHDAwMExMTGBgYGRkZGRkZHx8f LS0tMjIyKioqHBwcHR0dMjIyOzs7LS0tISEhGhoaHh4eHh4eFhYWExMTFRUVKCgoLi4uDg4OAgIC AQEBAAAAAAAABQUFAQEBAQEBAQEBAQEBAQEBAQEB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gICCgoKEBAQERERDg4ODAwMDAwMDQ0NCgoKBAQEAAAABAQEEBAQGRkZHR0dHBwc Hh4eICAgHBwcGBgYIiIiMzMzOzs7R0dHPDw8MDAwLi4uMjIyMDAwLy8vMzMzHBwcExMTDQ0NExMT FhYWGBgYHBwcFhYWCAgIAwMDCAgIERERExMTFRUVGBgYGhoaISEhHx8fHh4eHh4eGhoaExMTDw8P Dg4OERERDg4OCwsLCwsLDg4OERERExMTExMTDg4OEBAQERERDQ0NCQkJCgoKDQ0NDw8PDw8PCwsL CgoKDQ0NDg4OCQkJAwMDAAAABgYGDAwMEBAQDg4ODAwMDg4OERERERERFRUVCwsLAgICAgICBwcH DAwMDQ0NDg4OFRUVHx8fISEhHR0dFhYWGRkZKCgoKysrGBgYEBAQDw8PExMTEhISCgoKBgYGCAgI FhYWFxcXERERCAgI/////v7+////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wMDCwsLEhISDw8PCAgICQkJDw8PDQ0NDQ0NCwsLBwcHCAgI EBAQGBgYGxsbGxsbFhYWFBQUFhYWICAgLi4uMTExKioqIiIiKioqMDAwNDQ0OTk5PDw8RERET09P Li4uExMTDg4OJCQkJCQkGRkZICAgJiYmGBgYFRUVGxsbIyMjICAgGhoaHh4eJCQkKSkpICAgGhoa GhoaFxcXDw8PCwsLDQ0NDAwMDAwMDQ0NDw8PExMTFRUVFBQUERERDAwMDg4ODw8PDQ0NCwsLCwsL DQ0NDw8PCwsLCQkJBgYGBAQEAwMDAgICAAAAAAAACgoKDQ0NEBAQERERDw8PDg4ODw8PERERDAwM BgYGAAAAAAAAAAAAAQEBAwMDBQUFDQ0NFhYWFxcXGBgYFhYWFBQUFRUVDAwMAwMDAAAAAgICBwcH BgYGAAAAAAAAAgICDw8PCwsLCAgIAAAAAAAA////////AwMDAAAAAAAAAAAAAAAAAAAAAAAAAAAA AQEB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gICBQUFDQ0NFBQUDQ0NAgICBAQEDQ0NDAwM Dw8PERERDw8PDw8PEhISGBgYGxsbHx8fFhYWEBAQFBQUIiIiMTExLy8vICAgGxsbJiYmLS0tLy8v MzMzOTk5Q0NDTk5OODg4FhYWEhISMDAwNjY2Li4uNTU1Nzc3JycnJSUlKysrLi4uJiYmHBwcGBgY FxcXGhoaExMTDQ0NDAwMCwsLCgoKCgoKDAwMDAwMDQ0NDQ0NDw8PERERExMTERERDw8PDQ0NEBAQ EhISEBAQDQ0NCwsLCgoKCgoKCgoKCgoKBwcHAQEBAAAAAAAAAAAAAAAABwcHBwcHCQkJDAwMCgoK BgYGBQUFCAgIAAAAAAAAAAAAAQEBAAAAAAAAAAAAAQEBCAgIExMTExMTFBQUFRUVERERDAwMAQEB AAAAAAAAAAAAAQEBAAAAAAAAAAAAAQEBAAAABgYGAwMDAgICDAwMBwcHAAAAAAAAAQEBAQEBAgIC AQEBAAAAAAAAAAAAAQEB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wMDDAwMFBQUDQ0N AAAAAAAACQkJEBAQEhISEhISEBAQDw8PExMTGRkZHh4eJiYmHR0dFRUVFBQUGhoaJCQkIyMjFxcX GhoaGBgYEhISEhISGxsbIiIiISEhICAgKysrGxsbFxcXJiYmMDAwODg4NjY2HBwcFxcXGRkZICAg JSUlIiIiHh4eFxcXDQ0NDQ0NDQ0NCQkJBgYGCAgIDg4OERERERERGBgYFxcXExMTDw8PDg4OEBAQ Dw8PDg4ODg4OEBAQExMTEhISDQ0NBwcHAQEBAAAACQkJCwsLCAgIAgICAAAAAAAAAgICAAAAAQEB AAAAAQEBBQUFBAQEAQEBAQEBBAQEAQEBAAAAAAAAAQEBAgICAQEBAAAAAQEBCAgIFhYWFBQUEBAQ EhISERERERERDAwMBQUFAwMDAQEBAAAAAAAAAAAAAAAAAAAAAAAAAAAAAwMDBgYGCwsLCAgIAAAA AgICAAAAAQEBAQEBAQEB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wMDCAgIBQUFAAAAAQEBCwsLExMTFBQUFhYWFRUVFRUVFRUVFhYWFxcXHBwcFRUVDg4OCgoK CAgIDQ0NDw8PCwsLDg4OCwsLBQUFBQUFDg4OExMTERERDw8PCwsLBAQEBAQEEhISIyMjNDQ0Nzc3 Hx8fBwcHCwsLExMTGRkZHBwcHx8fGhoaDQ0NDAwMDw8PDg4OCgoKDAwMFBQUFRUVEhISFBQUFxcX FxcXFRUVExMTExMTDw8PCgoKBgYGCQkJDAwMDQ0NCgoKBAQEAAAAAAAAAwMDBQUFBQUFAQEBAAAA AQEBAgICAQEBAAAAAAAAAAAABAQEBwcHBwcHCQkJDAwMCQkJAwMDAAAAAQEBBgYGCgoKCgoKCgoK FhYWJycnIiIiGBgYFRUVEBAQDQ0NCgoKAQEBAgICAQEBAAAAAAAAAQEBAgICAAAABgYGBwcHAAAA BgYGAAAAAgICAQEB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QEBAAAAAAAAAwMDBAQEAgICBgYGDQ0NDg4ODw8PEhISFRUVFxcXFhYWExMTEBAQ DQ0NBgYGAgICAQEBAAAAAAAAAgICAgICAAAAAgICAQEBAAAAAAAAAAAAAAAABQUFDw8PCQkJBgYG ERERFxcXGxsbICAgGhoaCgoKCgoKDw8PExMTFRUVGBgYGBgYEhISDw8PEBAQDg4ODg4OEBAQEhIS Dw8PCgoKBQUFCwsLDw8PEBAQEBAQDw8PCQkJAwMDAAAAAAAAAwMDBgYGBQUFAgICAAAAAQEBAAAA AAAAAAAAAAAAAAAAAAAAAAAAAAAAAQEBAQEBAQEBBAQECAgIDAwMDw8PERERDg4ODQ0NDg4OEBAQ EBAQERERExMTFhYWKCgoNjY2KioqGBgYERERCAgIAgICAAAAAAAAAwMDAwMDAAAAAAAABQUFCwsL CwsLDQ0NCwsLAAAAAwMDAAAAAAAAAAAACQkJBgYGAwMDAAAAAAAAAAAAAQEB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BgYGDg4OEhISDg4OCgoKCgoKBQUFAwMDBAQECQkJ EBAQFRUVFhYWFhYWDAwMAwMDAAAAAgICAAAAAAAAAAAAAAAAAAAAAQEBAAAAAAAAAQEBAAAAAQEB CAgIDAwMFhYWFxcXFhYWExMTEhISFRUVDw8PDg4OCQkJCwsLDw8PDQ0NDg4OFBQUFxcXEBAQDAwM CgoKDg4OERERDg4OBwcHAgICAAAAAwMDAwMDAAAAAAAAAgICAQEBAAAAAAAAAAAAAAAAAQEBAAAA AAAAAAAAAQEBAAAAAAAAAAAAAQEBAQEBAAAAAAAAAQEBAQEBAAAAAAAAAAAAAwMDCAgIDAwMDAwM EBAQGxsbJiYmJSUlGxsbERERExMTGhoaMDAwNzc3ICAgCQkJAwMDAAAAAQEBAgICCAgIDAwMCQkJ AQEBAAAABwcHEBAQFBQUERERDw8PDAwMCAgIBgYGAwMDBAQEDg4ODQ0NCAgIAgICAAAAAAAAAQEB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QEBAgICAQEBAQEBAQEBAAAAAAAAAgICAAAAAwMDCwsLExMTFBQUERERDQ0N AgICAQEBAAAAAAAAAAAAAwMDBgYGCAgIBgYGAwMDAAAAAAAAAAAAAAAAAAAAAAAAAAAAAAAAAAAA AAAAAAAAAAAAAAAAAAAAAwMDCQkJDQ0NDQ0NDQ0NDQ0NCAgIAgICBAQEAAAAAAAABQUFBgYGAQEB AQEBBwcHAgICAQEBAQEBAAAAAAAAAAAAAAAAAAAAAAAAAAAAAAAAAAAAAAAAAAAAAAAAAAAAAAAA AAAAAAAAAAAAAAAAAAAAAAAAAAAAAAAAAAAAAAAAAAAAAAAAAAAAAAAAAAAAAAAAAQEBAAAAAAAA AwMDCQkJCwsLCAgIEBAQFhYWHBwcGxsbFRUVDw8PDg4ODw8PFxcXDg4OCQkJDAwMCwsLBAQEAwMD BwcHEBAQDg4OCAgIAQEBAAAAAQEBCgoKERERERERDAwMCAgIBwcHBwcHCQkJDg4OExMTEhISFRUV Dw8PAgICAAAAAQEBAwMDAAAAAAAAAQEBAgICAgICAQEB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QEBAQEBAAAAAAAAAAAAAAAAAQEBAQEBAgICBQUFCgoK DAwMCwsLCgoKCgoKAgICAgICAAAAAAAAAAAAAQEBAgICAwMDAwMDAQEBAAAAAAAAAAAAAAAAAAAA AAAAAAAAAAAAAAAAAAAAAAAAAAAAAAAAAAAAAAAAAwMDAwMDAQEBAQEBAwMDAgICAAAAAgICAAAA AAAAAgICAwMDAAAAAAAAAwMDAQEBAQEBAQEBAAAAAAAAAAAAAAAAAAAAAAAAAAAAAAAAAAAAAAAA AAAAAAAAAAAAAAAAAAAAAAAAAAAAAAAAAAAAAAAAAAAAAAAAAAAAAAAAAAAAAAAAAAAAAAAAAAAA AAAAAQEBAQEBAAAAAQEBBQUFBAQEAQEBBAQECQkJDg4ODQ0NCQkJBQUFBAQEBQUFAgICAwMDBwcH CwsLBwcHAQEBAwMDCgoKCwsLBgYGAQEBAAAAAAAAAQEBAQEBAAAAAAAABQUFDAwMDw8PDAwMCwsL Dg4OExMTFRUVFxcXGBgYExMTCgoKAgIC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QEBAAAAAAAAAAAAAAAAAAAAAAAAAQEB AQEBBgYGDAwMDQ0NCAgIAgICAgICBQUFAQEBAQEBAQEBAQEBAAAAAAAAAAAAAAAAAAAAAAAAAAAA AAAAAQEBAQEBAQEBAAAAAAAAAAAAAAAAAAAAAAAAAAAAAAAAAAAAAAAAAAAAAAAAAAAAAAAAAAAA AAAAAAAAAQEBAAAAAAAAAAAAAAAAAAAAAAAAAAAAAQEBAQEBAQEBAAAAAAAAAAAAAAAAAAAAAAAA AAAAAAAAAAAAAAAAAAAAAAAAAAAAAAAAAAAAAAAAAAAAAAAAAAAAAAAAAAAAAAAAAAAAAAAAAAAA AAAAAAAAAAAAAAAAAAAAAgICAQEBAAAAAAAAAgICAAAAAAAAAAAAAAAAAwMDAwMDAQEBAAAAAAAA AAAAAAAAAgICCAgICgoKBwcHBAQEBwcHDAwMCwsLBgYGAQEBAAAAAAAAAAAAAAAAAAAAERERFBQU FBQUERERDQ0NDw8PFBQUGhoaKSkpJSUlIyMjICAgFBQUBAQEAAAAAQEB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QEBAAAAAAAAAAAA AAAAAAAAAAAAAAAAAAAACAgIEBAQERERCgoKAAAAAAAAAAAAAAAAAAAAAAAAAAAAAAAAAAAAAAAA AAAAAAAAAAAAAAAAAQEBAQEBAQEBAAAAAAAAAAAAAAAAAAAAAAAAAAAAAAAAAAAAAAAAAAAAAgIC AgICAAAAAAAAAgICAQEBAAAAAQEBAgICAQEBAAAAAAAAAAAAAAAAAAAAAQEBAQEBAAAAAAAAAAAA AAAAAAAAAAAAAAAAAAAAAAAAAAAAAAAAAAAAAAAAAAAAAAAAAAAAAAAAAAAAAAAAAAAAAAAAAAAA AAAAAAAAAAAAAAAAAAAAAAAAAAAAAAAAAAAAAQEBAAAAAAAAAAAAAQEBAAAAAAAAAAAAAAAAAAAA AAAAAAAAAAAAAAAAAAAABAQEBQUFBQUFBgYGCAgICwsLDQ0NDAwMCwsLCQkJBAQEAAAAAAAAAwMD Dg4OFxcXLy8vJCQkFhYWDAwMDQ0NExMTGhoaHBwcHR0dKysrOTk5OTk5JycnEhISBQUFAgICAQEB AQEB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gICAwMDAQEBAAAAAAAAAAAABAQECwsLDQ0NCAgIAQEBAAAAAAAAAAAAAAAAAAAA AAAAAAAAAAAAAQEBAQEBAAAAAAAAAAAAAAAAAAAAAAAAAAAAAAAAAAAAAAAAAAAAAAAAAAAAAAAA AAAAAAAAAAAAAQEBAQEBAQEBAQEBAgICAQEBAAAAAAAAAgICAgICAAAAAAAAAQEBAQEBAAAAAQEB AAAAAAAAAAAAAAAAAAAAAAAAAAAAAAAAAAAAAAAAAAAAAAAAAAAAAAAAAAAAAAAAAAAAAAAAAAAA AAAAAAAAAAAAAAAAAAAAAAAAAAAAAAAAAAAAAAAAAAAAAAAAAAAAAAAAAAAAAAAAAAAAAQEBAQEB AQEBAgICAQEBAAAAAAAAAAAAAAAAAAAAAAAAAgICAQEBAAAAAAAABQUFCgoKCwsLCQkJBQUFBAQE AgICAAAAAAAACQkJGhoaKCgoKCgoHR0dERERDg4OExMTGRkZGhoaGRkZISEhPj4+UVFRQkJCJycn FhYWDw8PCQkJAQEBAAAAAAAAAAAAAQEBAQEB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QEBBgYGCAgIBQUFAwMDAgICAAAAAAAAAQEBAwMDAgICAAAAAAAA AgICAQEBAQEBAAAAAAAAAAAAAAAAAQEBAQEBAQEBAQEBAQEBAAAAAAAAAAAAAAAAAAAAAAAAAAAA AAAAAAAAAAAAAAAAAAAAAAAAAAAAAAAAAAAAAAAAAAAAAAAAAAAAAQEBAAAAAAAAAAAAAAAAAAAA AAAAAAAAAAAAAAAAAAAAAAAAAAAAAAAAAAAAAAAAAAAAAAAAAAAAAAAAAAAAAAAAAAAAAAAAAAAA AAAAAAAAAAAAAAAAAAAAAAAAAAAAAAAAAAAAAAAAAAAAAAAAAAAAAAAAAAAAAAAAAAAAAAAAAAAA AAAAAAAAAAAAAAAAAQEBAgICAQEBAAAAAAAAAAAAAAAAAAAAAAAAAAAAAAAAAAAAAAAAAAAAAQEB AgICAQEBAAAAAAAAAAAAAAAABAQEDAwMFRUVGxsbFxcXEhISExMTGhoaHh4eHR0dGxsbGxsbMzMz RkZGSEhIMTExHh4eHR0dGhoaEBAQAQEBAAAAAAAAAAAAAAAAAQEB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gICCgoKDQ0NCwsLCQkJCQkJAwMDAAAAAAAA AAAAAAAAAAAAAAAAAgICAQEBAQEBAAAAAAAAAAAAAAAAAAAAAAAAAAAAAAAAAQEBAAAAAAAAAAAA AAAAAAAAAAAAAAAAAAAAAAAAAAAAAAAAAAAAAAAAAAAAAAAAAAAAAAAAAAAAAAAAAAAAAQEBAAAA AAAAAAAAAAAAAAAAAAAAAAAAAAAAAAAAAAAAAAAAAAAAAAAAAAAAAAAAAAAAAAAAAAAAAAAAAAAA AAAAAAAAAAAAAAAAAAAAAAAAAAAAAAAAAAAAAAAAAAAAAAAAAAAAAAAAAAAAAAAAAAAAAAAAAAAA AAAAAAAAAAAAAAAAAAAAAAAAAAAAAAAAAAAAAQEBAQEBAAAAAAAAAAAAAAAAAAAAAAAAAAAAAQEB AgICAgICAAAAAAAAAAAAAAAAAAAAAAAAAAAAAwMDCAgIDAwMDQ0NDQ0NExMTERERGhoaKSkpLCws IiIiGhoaGhoaICAgKioqLS0tJycnJCQkJiYmHR0dDw8PBgYGAwMDAAAAAAAAAAAAAQEBAQEB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QEBAAAAAwMDCwsLEBAQDw8PDQ0N Dg4OCAgIBAQEAQEBAQEBAQEBAAAAAAAAAAAAAAAAAAAAAAAAAAAAAAAAAAAAAAAAAAAAAAAAAAAA AQEBAQEBAAAAAAAAAAAAAAAAAAAAAAAAAAAAAAAAAAAAAAAAAAAAAAAAAAAAAAAAAAAAAQEBAQEB AAAAAAAAAAAAAgICAAAAAAAAAQEBAQEBAAAAAAAAAQEBAAAAAAAAAAAAAAAAAAAAAAAAAAAAAAAA AAAAAAAAAAAAAAAAAAAAAAAAAAAAAAAAAAAAAAAAAAAAAAAAAAAAAAAAAAAAAAAAAAAAAAAAAAAA AAAAAAAAAAAAAAAAAAAAAAAAAAAAAAAAAQEBAQEBAAAAAAAAAAAAAAAAAAAAAAAAAAAAAAAAAAAA AAAAAAAAAgICAAAAAAAAAAAAAgICAQEBAAAAAQEBAAAAAQEBAwMDBgYGCgoKDQ0NDw8PEBAQEBAQ Dw8PHBwcMjIyNzc3JycnFhYWERERFhYWHR0dIyMjICAgGRkZExMTEBAQDw8PDQ0NCQkJAwMDAAAA AAAAAQEBAQEB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QEBAgICAAAAAAAAAAAAAQEBAAAAAwMDCgoKERER FRUVFRUVEhISDw8PDAwMDQ0NBQUFAAAAAAAAAAAAAAAAAAAAAgICAgICAQEBAAAAAAAAAAAAAAAA AAAAAAAAAQEBAAAAAAAAAAAAAAAAAAAAAAAAAAAAAQEBAQEBAgICAQEBAAAAAAAAAAAAAQEBAAAA AAAAAAAAAAAAAAAAAAAAAAAAAAAAAAAAAAAAAAAAAAAAAAAAAAAAAAAAAAAAAAAAAAAAAAAAAAAA AAAAAAAAAAAAAAAAAAAAAAAAAAAAAAAAAAAAAAAAAAAAAAAAAAAAAAAAAAAAAAAAAAAAAAAAAAAA AAAAAAAAAAAAAAAAAAAAAAAAAAAAAAAAAAAAAAAAAAAAAAAAAAAAAAAAAAAAAAAAAAAAAAAAAAAA AAAAAAAAAAAAAAAAAAAAAAAAAgICAgICAQEBAAAAAAAAAQEBAgICAgICAgICBgYGBQUFAwMDCAgI CQkJAwMDAAAAAwMDCwsLISEhNjY2MjIyHBwcDg4OEBAQFBQUExMTEhISEBAQDQ0NCwsLDQ0NEBAQ EhISExMTEhISCQkJAAAAAAAAAgICAAAAAwMDAgICAAAAAAAABwcHAAAAAAAAAgIC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QEBAQEBAAAAAAAAAQEBAQEB AAAAAQEBCAgIGxsbLS0tLCwsHR0dEhISERERCQkJBgYGAgICAQEBAgICAwMDAQEBAAAAAAAAAAAA AAAAAAAAAAAAAAAAAAAAAAAAAAAAAAAAAAAAAAAAAQEB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BAQECgoK CwsLBQUFAAAAAAAAAQEBAAAAAgICBAQEFRUVHx8fGxsbGRkZGxsbFxcXDg4ODAwMDg4OCAgIAAAA AAAAAwMDDAwMFRUVHBwcGRkZGhoaFxcXCgoKAAAAAAAAAQEBAAAAAAAAAAAABQUFAAAAAAAAAgIC AQEB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gICAQEBAAAAAgICBAQEFRUVLy8vOzs7MTExHx8fFRUVFBQUFBQUDQ0NAgICAAAAAAAA AAAAAAAAAAAAAAAAAAAAAAAAAAAAAAAAAAAAAAAAAAAAAAAAAAAAAQEBAQEBAQEBAQEBAQEBAQEB AQEBAAAAAAAAAAAAAQEBAAAAAAAAAAAAAAAAAAAAAAAAAAAAAAAAAAAAAAAAAAAAAAAAAAAAAAAA AAAAAAAAAAAAAAAAAAAAAAAAAAAAAAAAAAAAAAAAAAAAAAAAAAAAAAAAAAAAAAAAAAAAAAAAAAAA AAAAAAAAAAAAAAAAAAAAAAAAAAAAAAAAAAAAAAAAAAAAAAAAAAAAAAAAAAAAAAAAAAAAAAAAAAAA AAAAAAAAAAAAAAAAAAAAAAAAAAAAAAAAAAAAAAAAAAAAAAAAAAAAAAAAAQEBAAAAAQEBAwMDAgIC AgICCAgIEBAQEBAQCwsLAgICAAAAAAAAAAAAAQEBBgYGCwsLDw8PEhISFBQUGRkZHBwcGBgYEBAQ Dw8PAAAAAAAACAgIAwMDAAAACgoKGRkZFxcXHx8fKioqKSkpFxcXBgYGAQEBAAAABQUFAAAAAwMD AAAAAAAAAAAABgYG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wMDAQEBAAAAAgICAwMDCQkJGBgYKioqMTExJiYmFxcXHR0dJSUl JycnHBwcCwsLAQEBAAAAAQEBAAAAAAAAAAAAAAAAAAAAAAAAAAAAAAAAAAAAAAAAAAAAAAAAAAAA AAAAAAAAAAAAAgICAQEBAAAAAQEBAQEBAgICAQEBAAAAAAAAAAAAAAAAAAAAAAAAAAAAAAAAAAAA AAAAAAAAAAAAAAAAAAAAAAAAAAAAAAAAAAAAAAAAAAAAAAAAAAAAAAAAAAAAAAAAAAAAAAAAAAAA AAAAAAAAAAAAAAAAAAAAAAAAAAAAAAAAAAAAAAAAAAAAAAAAAAAAAAAAAAAAAAAAAAAAAAAAAAAA AAAAAAAAAAAAAAAAAAAAAAAAAAAAAAAAAAAAAAAAAAAAAAAAAAAAAAAAAAAAAAAAAAAAAAAAAQEB AQEBAAAAAAAAAAAABAQEDAwMExMTERERCgoKAQEBAAAAAwMDAQEBAQEBBwcHDg4ODw8PGRkZJiYm JycnHR0dFBQUFBQUEBAQCwsLAwMDAAAAAAAAAgICCQkJExMTHx8fMjIyQEBANjY2Hh4eDg4OBgYG AAAAAAAAAAAAAAAAAAAAAAAABQUFAAAAAQEB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wMDAwMDAgICAQEBAwMDBQUFBAQEAQEBAAAAAwMDBgYGCgoKExMTGxsb HBwcGRkZFxcXJSUlNjY2Ozs7LCwsFxcXCQkJBQUFAwMDAQEB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BQUFCAgIBwcHAgICAQEBBwcHDAwMDg4OERERDQ0NBgYGAwMDAgICAAAAAQEBDAwM GBgYKCgoNDQ0MjIyKCgoIyMjICAgHR0dFRUVHh4eDg4OAAAAAwMDAAAACQkJLS0tU1NTU1NTTU1N ODg4Hx8fERERCQkJAAAAAAAABQUFAAAAAAAAAwMDAAAAAwMD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BwcHBwcHBgYGBgYGBwcHCQkJCQkJBwcHAQEBAAAA AAAACAgIDg4OEBAQFBQUGhoaFhYWGxsbJSUlLi4uLCwsICAgFhYWExMTCQkJBAQEAAAAAAAAAQEB AAAAAAAAAAAAAQEBAAAAAAAAAAAAAAAAAQEBAgICAwMDAQEBAgICAgICAQEBAAAAAAAAAAAAAAAA AAAAAAAAAAAAAAAAAAAAAAAAAAAAAAAAAAAAAAAAAAAAAAAAAAAAAAAAAAAAAAAAAAAAAAAAAAAA AAAAAAAAAAAAAAAAAAAAAAAAAAAAAAAAAAAAAAAAAAAAAAAAAAAAAAAAAAAAAAAAAAAAAAAAAAAA AAAAAAAAAAAAAAAAAAAAAAAAAAAAAAAAAAAAAAAAAAAAAAAAAAAAAAAAAAAAAAAAAAAAAAAAAAAA AAAAAAAAAAAAAAAAAAAAAAAAAAAABwcHDAwMDQ0NCQkJBgYGCAgIDAwMDg4OFxcXFhYWDw8PBwcH AAAAAAAACQkJGxsbMjIyOTk5OTk5Ly8vKysrMDAwNDQ0MzMzMDAwFBQUDg4OEBAQBgYGFBQUSEhI dnZ2fn5+Xl5ePj4+KioqGhoaEBAQDQ0NDQ0NCAgIAAAABQUFAQEBAAAAAgICBgYG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BwcHCQkJCQkJCQkJCgoKDAwM DQ0NDAwMBwcHAQEBAAAABAQEDAwMERERGBgYHx8fJCQkHR0dFhYWFBQUFRUVGBgYGBgYGBgYEBAQ BwcHAAAAAAAAAQEBAAAAAAAAAAAAAAAAAAAAAAAAAAAAAgICBQUFCQkJCwsLCwsLDAwMDAwMCAgI BAQEAAAAAAAAAQEBAAAAAAAAAAAAAAAAAAAAAAAAAAAAAAAAAAAAAAAAAAAAAAAAAAAAAAAAAAAA AAAAAAAAAAAAAAAAAAAAAAAAAAAAAAAAAAAAAAAAAAAAAAAAAAAAAAAAAAAAAAAAAAAAAAAAAAAA AAAAAAAAAAAAAAAAAAAAAAAAAAAAAAAAAAAAAAAAAAAAAAAAAAAAAAAAAAAAAAAAAAAAAAAAAAAA AAAAAAAAAAAAAAAAAAAAAAAAAAAAAAAAAAAAAAAAAAAAAAAAAgICBwcHCgoKCAgICQkJFBQUISEh MDAwKioqGxsbDQ0NBwcHCQkJFhYWJycnOTk5MTExLCwsLS0tLy8vMjIyODg4Pj4+NTU1EhISDAwM DQ0NFxcXWlpamJiYk5OTbGxsRkZGJSUlGRkZFBQUEBAQEhISFxcXERERBAQE////+Pj4AAAAAAAA AAAAAwMD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BQUFCAgI CQkJCQkJCgoKDQ0NDg4ODg4OCwsLDQ0NCQkJAAAAAAAADAwMHh4eKCgoLS0tKSkpHx8fFBQUEBAQ EhISERERDQ0NFBQUCQkJAAAAAAAAAQEBAQEBAAAAAAAAAAAAAAAAAAAAAQEBBQUFCQkJDg4OERER FBQUFRUVExMTDQ0NBQUFAAAAAAAAAAAAAAAAAAAAAAAAAAAAAAAAAAAAAAAAAAAAAAAAAAAAAAAA AAAAAAAAAAAAAAAAAAAAAAAAAAAAAAAAAAAAAAAAAAAAAAAAAAAAAAAAAAAAAAAAAAAAAAAAAAAA AAAAAAAAAAAAAAAAAAAAAAAAAAAAAAAAAAAAAAAAAAAAAAAAAAAAAAAAAAAAAAAAAAAAAAAAAAAA AAAAAAAAAAAAAAAAAAAAAAAAAAAAAAAAAAAAAAAAAAAAAAAAAAAAAAAAAAAAAAAAAAAABgYGEBAQ ERERFBQUKCgoQ0NDT09PPz8/JiYmFBQUEhISFhYWHR0dJSUlIiIiJiYmLS0tLi4uKCgoJCQkLCws ODg4FhYWDQ0NBAQEHBwcXV1dl5eXk5OTbW1tQEBAKioqGBgYEhISEBAQEhISFhYWFxcXFRUV/v7+ /Pz8////////AwMDAgIC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QEBBQUFCQkJDQ0NEBAQEREREREREhISDw8PDQ0NDAwMCgoKDg4OHR0dLCwsPDw8 Li4uHx8fGRkZGBgYGBgYGxsbHx8fGhoaFRUVDQ0NCgoKCwsLCwsLBAQEAAAAAgICAgICAgICBAQE BQUFCAgICgoKCwsLERERDg4OCgoKBgYGAwMDAQEBAAAAAAAAAAAAAAAAAAAAAAAAAAAAAAAAAAAA AAAAAAAAAAAAAAAAAAAAAAAAAAAAAAAAAAAAAAAAAAAAAAAAAAAAAAAAAAAAAAAAAAAAAQEBAAAA AAAAAAAAAQEBAQEBAAAAAAAAAQEBAQEBAAAAAAAAAAAAAAAAAQEBAQEBAAAAAAAAAAAAAAAAAAAA AAAAAAAAAAAAAAAAAAAAAAAAAAAAAAAAAAAAAAAAAAAAAAAAAAAAAAAAAAAAAAAAAAAAAAAAAAAA AAAAAgICBAQEBgYGDg4OJCQkQUFBV1dXVlZWSUlJOjo6Ly8vLi4uNjY2ODg4MjIyPT09R0dHPT09 IiIiHBwcKysrMTExJiYmDQ0NExMTExMTQUFBeXl5dnZ2V1dXRUVFKCgoERERBwcHEBAQGBgYGRkZ GRkZGhoaFBQUDw8P////+vr6AAAAAgIC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QEBAwMDBwcHDAwMERERFBQUEBAQDw8PDw8PEREREBAQ ExMTHBwcJiYmLy8vJSUlHR0dHh4eICAgHh4eGRkZFhYWFxcXExMTDw8PDQ0NEBAQERERDAwMBgYG AAAAAAAAAAAAAQEBAgICBAQEBQUFBgYGCAgIBwcHBQUFAgICAQEBAAAAAAAAAAAAAAAAAAAAAAAA AAAAAAAAAAAAAAAAAAAAAAAAAAAAAAAAAAAAAAAAAAAAAAAAAAAAAAAAAAAAAAAAAAAAAAAAAAAA AAAAAAAAAQEBAAAAAAAAAAAAAQEBAQEBAAAAAAAAAAAAAAAAAAAAAQEBAQEBAAAAAAAAAAAAAAAA AAAAAAAAAAAAAAAAAAAAAAAAAAAAAAAAAAAAAAAAAAAAAAAAAAAAAAAAAAAAAAAAAAAAAAAAAAAA AAAAAAAAAAAAAAAAAAAAAAAABAQEDw8PIiIiODg4S0tLVlZWT09PQUFBMzMzQUFBVVVVR0dHPT09 UVFRZmZmW1tbRUVFMTExLy8vNTU1Li4uHx8fEBAQDg4OICAgOzs7PT09Ozs7PDw8KCgoERERDg4O FBQUGxsbGhoaFxcXFhYWFRUVFBQUFhYWAAAABQUFAAAAAwMDAAAAAgIC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QEBAQEBAAAAAAAAAgICBwcHDQ0NEhISERER Dw8PERERFBQUFBQUEhISExMTFhYWFxcXEhISEhISGxsbIyMjISEhGRkZExMTExMTEhISDw8PDw8P EBAQEhISEBAQDAwMAAAAAAAAAAAAAAAAAAAAAAAAAQEBAQEBAQEBAQEBAAAAAAAAAAAAAAAAAAAA AQEBAAAAAAAAAAAAAAAAAAAAAAAAAAAAAAAAAAAAAAAAAAAAAAAAAAAAAAAAAAAAAAAAAAAAAAAA AAAAAAAAAAAAAAAAAAAAAAAAAAAAAAAAAAAAAAAAAQEBAQEBAAAAAAAAAQEBAQEBAAAAAAAAAAAA AAAAAAAAAQEBAAAAAAAAAAAAAAAAAAAAAAAAAAAAAAAAAAAAAAAAAAAAAAAAAAAAAAAAAAAAAAAA AAAAAAAAAAAAAAAAAAAAAAAAAAAAAAAAAwMDAQEBAgICCgoKFxcXIiIiJiYmJycnJCQkJCQkKysr MzMzMDAwMDAwSUlJampqXl5eY2NjXFxcRERELCwsHh4eFxcXEhISEhISEBAQGBgYICAgGxsbIiIi LS0tISEhEhISFhYWGxsbGBgYEREREhISFhYWFBQUExMTAgICAAAAAgICAAAAAAAAAAAAAAAAAAAA AAAAAQEBAQEB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gICBAQEBAQEAwMD BAQEBwcHCQkJCwsLCgoKCwsLDg4OEBAQDQ0NCQkJBwcHBgYGAwMDBAQEDg4OFxcXGRkZFBQUDw8P Dw8PDw8PDQ0NCwsLCgoKCgoKCQkJBgYGAAAAAAAAAAAAAAAAAAAAAAAAAAAAAAAAAAAAAAAAAAAA AAAAAAAAAAAAAAAAAAAAAAAAAAAAAAAAAAAAAAAAAAAAAAAAAAAAAAAAAAAAAAAAAAAAAAAAAAAA AAAAAAAAAAAAAAAAAAAAAAAAAAAAAAAAAAAAAAAAAAAAAAAAAAAAAAAAAAAAAAAAAAAAAAAAAQEB AAAAAAAAAAAAAAAAAAAAAQEBAgICAAAAAAAAAAAAAAAAAAAAAAAAAAAAAAAAAAAAAAAAAAAAAAAA AAAAAAAAAAAAAAAAAAAAAAAAAAAAAAAAAAAAAAAAAAAAAAAAAAAAAAAAAAAAAgICBQUFCAgICQkJ CgoKDAwMCQkJDg4OGBgYJycnQEBATk5OSkpKX19fXV1dSUlJJSUlDg4ODQ0NEBAQDQ0NEhISEhIS EhISFhYWISEhMTExNDQ0JSUlICAgGhoaExMTDAwMCgoKEhISGBgYFRUVDg4OBQUFBQUFAQEBAgIC AAAABAQEBgYGAAAAAAAAAAAAAQEBAAAAAAAAAAAAAQEB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QEBBAQEBQUFAwMDAQEBAQEBAgICAgICAAAAAQEBBQUFCAgICAgIBQUFAgICAgICAAAAAAAAAwMD BwcHCAgIBwcHBQUFCAgICQkJCAgIBQUFAgICAgICAQEBAAAAAQEBAAAAAAAAAAAAAAAAAAAAAAAA AAAAAQEBAQEBAQEBAQEBAAAAAAAAAAAAAAAAAAAAAAAAAAAAAAAAAAAAAAAAAAAAAAAAAAAAAAAA AAAAAAAAAAAAAAAAAAAAAAAAAAAAAAAAAAAAAAAAAAAAAAAAAAAAAAAAAAAAAAAAAAAAAAAAAAAA AAAAAQEBAQEBAAAAAAAAAAAAAgICAgICAQEBAAAAAAAAAAAAAAAAAAAAAAAAAAAAAAAAAAAAAAAA AAAAAAAAAAAAAAAAAAAAAAAAAAAAAAAAAAAAAAAAAAAAAAAAAAAAAAAAAAAAAAAAAAAAAAAAAAAA AAAAAAAAAQEBAwMDBAQEAAAADw8PExMTGRkZLS0tNzc3Pz8/UlJSXV1dSkpKKSkpDAwMBgYGEBAQ FRUVEhISFBQUExMTICAgIyMjISEhMjIyNTU1ICAgHR0dEBAQCAgICQkJDw8PFxcXGRkZFRUVEBAQ EhISBwcHBwcHAAAAAAAACgoKBAQEAgICAAAAAAAAAAAAAAAAAAAAAAAAAQEB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QEBAQEBAAAAAAAAAAAAAQEBAAAAAAAAAAAAAAAAAgICAgICAQEBAAAA AAAAAAAAAAAAAAAAAAAAAAAAAAAAAAAAAQEBAwMDAwMDAQEBAAAAAAAAAAAAAAAAAAAAAAAAAAAA AAAAAAAAAAAAAAAAAAAAAAAAAAAAAAAAAAAAAAAAAAAAAAAAAAAAAAAAAAAAAAAAAAAAAAAAAAAA AAAAAAAAAAAAAAAAAAAAAAAAAAAAAAAAAAAAAAAAAAAAAAAAAAAAAAAAAAAAAAAAAAAAAAAAAAAA AAAAAAAAAAAAAAAAAAAAAQEBAgICAgICAQEBAAAAAAAAAAAAAAAAAAAAAAAAAAAAAAAAAAAAAAAA AAAAAAAAAAAAAAAAAAAAAAAAAAAAAAAAAAAAAAAAAAAAAAAAAAAAAAAAAAAAAAAAAAAAAAAAAAAA AAAAAgICAQEBAAAAAAAAAAAAAAAAAAAAAAAACAgIDQ0NDQ0NERERISEhMTExQUFBUVFRPDw8Kioq GRkZExMTEhISDw8PEBAQExMTGRkZHR0dHx8fGBgYHBwcKCgoJiYmIyMjFhYWDAwMCgoKDw8PFBQU FxcXGRkZGBgYEBAQCwsLBQUFAAAAAAAAFhYWDw8PFhYWCQkJAwMDAAAAAAAAAAAAAAAAAAAAAQEB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QEBAQEBAQEBAAAAAAAA AAAAAAAAAAAAAAAAAAAAAAAAAAAAAAAAAAAAAAAAAAAAAAAAAAAAAAAAAQEBAAAAAAAAAAAAAQEB AAAAAAAAAAAAAAAAAAAAAAAAAAAAAAAAAAAAAAAAAAAAAAAAAAAAAAAAAAAAAAAAAAAAAAAAAAAA AAAAAAAAAAAAAAAAAAAAAAAAAAAAAAAAAAAAAAAAAAAAAAAAAAAAAAAAAAAAAAAAAAAAAAAAAAAA AAAAAAAAAAAAAAAAAAAAAAAAAAAAAAAAAAAAAQEBAgICCAgIBgYGAwMDAAAAAAAAAAAAAQEBAgIC AAAAAAAAAAAAAAAAAAAAAAAAAAAAAAAAAAAAAAAAAAAAAAAAAAAAAAAAAAAAAAAAAAAAAAAAAAAA AAAAAAAAAAAAAAAAAAAAAAAAAAAAAAAAAAAAAQEBAgICAwMDBAQEBwcHCQkJEhISFhYWGhoaLS0t OTk5MjIyJycnFRUVCAgICgoKDw8PDw8PERERGBgYIiIiHx8fExMTCAgIGhoaJSUlHBwcIiIiEhIS Dg4ODw8PExMTEhISFBQUGBgYGRkZEhISDw8PBQUFCgoKBAQEDQ0NHBwcFRUVERERBwcH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QEBAAAAAAAAAAAAAAAAAAAAAAAAAAAA AAAAAAAAAQEBAAAAAAAAAAAAAQEBAQEBAAAAAQEBAAAAAAAAAAAAAAAAAAAAAAAAAAAAAQEBAQEB AAAAAAAAAAAAAQEBAAAAAAAAAAAAAAAAAQEBAQEBAAAAAAAAAAAAAQEBAQEBAAAAAAAAAAAAAAAA AAAAAQEBAAAAAAAAAAAAAAAAAAAAAAAAAAAAAAAAAAAAAAAAAAAAAAAAAAAAAAAAAAAAAAAAAAAA AAAAAAAAAAAAAAAAAAAAAAAAAAAAAAAAAAAAAAAAAAAAAAAAAAAAAQEBAwMDBgYGCAgICgoKCwsL CQkJBQUFAAAAAAAAAAAAAAAAAAAAAAAAAAAAAAAAAAAAAAAAAAAAAAAAAAAAAAAAAAAAAAAAAAAA AAAAAAAAAAAAAAAAAAAAAAAAAAAAAAAAAAAAAAAAAQEBAgICAAAAAAAAAAAAAwMDCQkJCgoKERER Dg4OEBAQHh4eICAgGRkZHBwcFRUVEhISDg4OCQkJBwcHCwsLGBgYIyMjKCgoERERExMTFBQUFRUV IiIiHR0dEBAQCAgICQkJDw8PEhISERERExMTFRUVEhISDAwMEBAQDAwMDg4OEBAQDQ0NGRkZHR0d FxcXCwsLAQEBAAAAAQEB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QEBAQEBAAAAAAAAAAAAAAAAAQEBAQEBAAAAAAAAAQEBBAQEAQEBAAAAAAAABwcH DAwMDAwMDQ0NDAwMCQkJBAQEAQEBAAAAAgICAAAAAAAAAQEBAQEBAAAAAAAAAgICAgICAAAAAAAA AAAAAQEBAAAAAAAAAAAAAgICAAAAAAAAAgICBAQEAQEBAAAAAQEBAQEBAQEBAAAAAAAAAgICCAgI DQ0NDw8PEBAQEBAQEhISFhYWFxcXFhYWFxcXGBgYEBAQEhISDw8PCgoKDg4OHh4eLS0tMzMzJiYm FBQUDw8PFhYWGBgYFRUVDg4OAwMDCQkJDQ0NDw8PDw8PDw8PEBAQERERERERDw8PEhISExMTEBAQ DQ0NDg4OEhISFRUVFBQUCwsLBAQEAgICAgIC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wMDAAAAAAAAAAAA AAAAAAAACQkJEhISExMTExMTEhISDg4ODAwMCwsLCwsLCwsLDAwMCwsLDAwMDAwMCQkJAwMDAAAA AAAAAQEBAQEBAQEBAQEBAQEBAQEBAgICAQEBAQEBAgICAAAAAAAAAAAAAAAAAAAAAQEBAwMDAAAA AAAAAAAABgYGDw8PEREREBAQDAwMExMTGxsbHh4eGRkZExMTEhISFRUVGhoaGBgYExMTEhISGhoa KCgoMTExMzMzGBgYHR0dIiIiICAgGBgYFBQUDw8PBwcHDw8PDw8PDQ0NCwsLDAwMEBAQEhISEhIS Dg4ODAwMDAwMDg4OEREREhISERERDw8PCwsLDAwMDAwMCQkJBAQEAQEBAAAAAQEBAQEBAQEB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QEBAQEBAAAAAAAAAAAA AAAAAAAAAAAAAQEBAQEBAgICBwcHDg4ODQ0NDg4ODQ0NDAwMEBAQFxcXHBwcHR0dGBgYFxcXFhYW FRUVDw8PBwcHAAAAAAAAAAAAAAAAAQEBBAQECQkJDAwMCgoKBgYGBgYGCwsLCgoKAgICAAAAAwMD CAgICgoKCQkJBgYGBAQEBQUFCwsLERERERERDg4OGBgYHx8fJSUlISEhFxcXEhISGBgYISEhKioq IiIiGhoaGRkZHh4eIyMjIyMjISEhIyMjKioqIyMjFRUVEhISFxcXFRUVDg4ODw8PDg4OCwsLCgoK DAwMDw8PDw8PDAwMBwcHBgYGCQkJEBAQExMTEBAQCgoKBwcHCQkJEBAQFRUVEhISDAwMBgYGAgIC AAAAAQEBAQEBAAAAAQEBAQEBAQEB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QEBAQEBAgICAgIC AgICAgICAQEBAQEBAAAABAQECgoKCwsLBwcHAgICAgICBAQEDg4OEBAQERERFBQUHBwcJiYmKSkp JiYmHR0dHBwcGxsbGBgYEhISCwsLBAQEAAAAAQEBAAAAAgICCgoKEhISExMTDw8PCgoKCwsLDQ0N DQ0NCAgIBgYGCgoKERERFBQUDw8PEREREhISEREREhISFBQUFRUVFRUVGRkZHR0dHx8fGRkZEhIS ExMTHx8fKysrKCgoISEhGxsbGhoaGhoaGhoaGxsbHh4eJiYmLCwsJycnISEhJiYmJSUlGBgYDg4O DQ0NDg4ODg4ODQ0NDQ0NCwsLBgYGAAAAAQEBBQUFDQ0NFBQUEBAQBgYGAgICBAQEERERFBQUFxcX GBgYFBQUDQ0NBQUFAAAAAQEBAAAAAAAAAAAAAQEBAQEB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QEBAQEBAgICAgICAgICAgICAQEBAQEBCAgIDg4OEhISEBAQCwsLCAgICgoKDAwMDQ0NDQ0NDQ0N EhISGxsbICAgGhoaEBAQExMTExMTFBQUExMTERERDAwMBgYGAQEBAgICAAAAAgICCgoKDg4ODQ0N Dw8PExMTFxcXEhISDw8PDg4OEBAQExMTGxsbIyMjKCgoJycnIyMjHR0dGBgYFhYWFRUVFBQUFBQU GBgYGxsbGxsbGhoaHh4eJSUlKysrJiYmIiIiHR0dGRkZFBQUFRUVISEhLS0tOTk5PDw8OTk5NDQ0 LCwsGhoaDAwMDQ0NDw8PEBAQEBAQDQ0NCgoKBwcHAwMDAAAABAQECQkJERERFBQUDAwMAQEBAQEB CAgIFRUVFBQUFhYWGRkZFxcXEBAQCgoKCQkJAgICAAAAAAAAAAAAAAAAAQEBAQEB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QEBAQEBAAAAAAAAAAAACAgIDw8PFRUVFhYWFRUVFhYWFxcX GBgYERERDg4ODg4OFhYWICAgISEhGBgYDQ0NAAAAAgICBQUFBwcHCQkJCAgIBAQEAAAAAAAAAAAA AQEBBAQEBQUFCgoKGhoaKioqKioqHh4eExMTDw8PEBAQFBQUHh4eJycnLy8vKSkpISEhGxsbGhoa GhoaFxcXERERFxcXGRkZGhoaGxsbHR0dICAgIiIiIiIiHh4eHBwcGhoaFRUVERERGBgYLCwsQEBA S0tLPz8/MDAwJCQkFxcXCgoKCQkJExMTDw8PDg4OCwsLCAgIBwcHCgoKCwsLCwsLDg4ODg4OEBAQ Dw8PCQkJBAQEBwcHDg4OEBAQExMTFhYWGBgYFhYWFBQUFhYWGhoaCQkJBQUFAAAAAAAAAAAAAAAA AQEBAQEB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QEBCAgIDw8P FBQUGhoaHh4eHBwcFxcXCgoKBAQEBAQEDQ0NFxcXFxcXERERCwsLAAAAAAAAAAAAAgICBwcHCwsL DAwMCgoKDg4ODQ0NCgoKCAgIDw8PIiIiODg4RkZGPT09MDAwHh4eEBAQCgoKDAwMExMTGRkZFhYW FRUVFRUVFxcXHBwcHh4eGRkZFBQUDg4OEBAQEBAQDw8PEBAQEhISExMTExMTDQ0NDg4ODw8PDw8P ExMTHh4eMDAwPj4+Ly8vIyMjGBgYERERDg4OEhISFRUVFBQUDg4ODAwMCQkJBwcHCgoKDg4ODw8P Dg4ODw8PEREREhISDg4OCQkJBwcHCgoKDg4OCwsLEhISFhYWFBQUFxcXICAgJiYmJiYmEhISDAwM BQUFAAAAAAAAAAAAAQEB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QEBAQEBAAAAAAAAAAAAAAAAAQEB AQEBAAAAAgICBgYGCwsLFBQUHBwcGhoaEhISDw8PBgYGAgICCQkJDg4OCwsLCAgIBwcHDAwMCwsL CQkJCQkJDg4OFxcXHR0dHh4eKSkpJiYmHBwcFRUVJCQkQkJCVVVVWFhYU1NTSEhIMzMzHBwcDw8P Dg4OEREREBAQDw8PFRUVGxsbHR0dGhoaExMTCgoKAwMDAAAAAwMDCQkJCwsLDAwMDg4ODw8PDg4O ExMTExMTEhISERERExMTFxcXHBwcHh4eIyMjHh4eFhYWCgoKBwcHExMTGRkZDw8PEBAQDw8PDQ0N DAwMDg4ODQ0NBwcHAQEBCgoKEhISFxcXEhISCQkJBQUFBwcHCgoKCwsLFBQUFRUVERERGxsbLi4u MjIyKioqGRkZEhISCQkJAgIC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QEBAQEBAwMDCgoKExMTGRkZGRkZGBgYGRkZHBwcHBwcGBgYGhoaICAg Hx8fGRkZEhISFxcXFRUVGRkZIiIiIiIiNTU1Xl5ea2trTU1NNDQ0NTU1TExMZmZmcHBwbGxsSEhI NTU1JCQkICAgHh4eFxcXEREREBAQFxcXExMTEhISExMTERERCQkJAwMDAgICAAAABAQEDQ0NFBQU FxcXFxcXFBQUEhISGRkZFRUVEhISExMTFxcXHh4eKCgoMTExLi4uHR0dEhISEBAQERERFBQUFBQU EBAQEhISEREREBAQDAwMBwcHBAQEBgYGCgoKFBQUFxcXFBQUCwsLBAQEBgYGCwsLDg4OERERERER DQ0NFRUVJycnJSUlGRkZGRkZJycnHR0dEhISAgICAQEBAAAAAwMDAQEBAAAAAAAAAgICAAAAAAAA AwMDAAAAAgIC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gICBwcHDQ0NEhISFRUVFhYWFhYWGxsbICAg JiYmLCwsMzMzNTU1LS0tIiIiISEhMDAwODg4ODg4NjY2NTU1RkZGZWVlXFxcQ0NDNDQ0Pj4+UFBQ WFhYT09PQEBAOzs7NDQ0LCwsIyMjGRkZEhISFxcXISEhGhoaFRUVExMTExMTERERDQ0NCwsLDAwM FRUVGRkZHx8fIiIiISEhHBwcFxcXFBQUEREREBAQDw8PEhISGhoaJiYmMzMzOjo6Nzc3ICAgDw8P DQ0NEhISFhYWFhYWEhISEBAQDAwMCQkJCQkJCgoKDAwMDw8PExMTFhYWEBAQCwsLCQkJCgoKDAwM DQ0NDQ0NERERDg4OEBAQGxsbISEhFhYWERERHh4eGxsbGxsbDw8PAgICBgYGAQEBAAAABAQEAAAA AwMDAAAACAgIAAAABAQEAAAAAQEB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BgYGDQ0NEhISFBQUFRUV FhYWGBgYICAgKioqPDw8VFRUZGRkY2NjU1NTREREPj4+T09PW1tbWFhYT09PT09PXV1dbGxsampq SkpKLS0tJCQkJCQkKCgoLi4uMTExQEBANzc3KioqHR0dExMTDw8PEhISFxcXFhYWExMTEhISEhIS ERERDg4ODw8PExMTGBgYGhoaHR0dHR0dGhoaFhYWEhISERERCQkJDAwMDg4OExMTHh4eKysrNTU1 Nzc3KCgoFhYWDg4OEhISFhYWFhYWExMTDw8PDg4OCAgIBQUFCAgIDg4OEhISFBQUFBQUERERCAgI AwMDBwcHDAwMDg4ODg4OEBAQDw8PFRUVGhoaGhoaFhYWExMTFBQUFxcXFhYWFhYWDw8PEBAQBAQE CAgIBAQEAAAAAAAAAgICAAAAAAAAAQEBAAAACQkJ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QEBBwcH Dg4OExMTFBQUFBQUFhYWFxcXGRkZJiYmQUFBY2Njd3d3c3NzYWFhUlJST09PVVVVXV1dX19fX19f bm5ugICAiIiIfHx8W1tbOTk5JCQkHBwcISEhLS0tNDQ0Li4uIiIiExMTCwsLDAwMEREREhISDw8P EREREBAQEREREhISEBAQDg4ODw8PEhISFRUVFBQUExMTExMTExMTExMTEhISEhISCAgIDQ0NEhIS FRUVHR0dJiYmKCgoIyMjExMTDQ0NEBAQFxcXFRUVDw8PDg4ODg4ODQ0NCAgIBgYGCwsLERERExMT EBAQDQ0NCQkJBwcHBwcHCgoKDAwMDg4OEhISFxcXGBgYHR0dHx8fGBgYERERFBQUFBQUDQ0NDw8P CAgIERERDw8PFxcXCwsLAAAA/v7+////AQEBAgICAAAACAgIAgICAAAAAgIC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gICBwcHCgoKDAwMDAwMDQ0NDg4OERERHBwcNDQ0T09PXV1dWVlZTExMQ0NDSUlJ Tk5OXl5eZ2dnX19fVlZWTU1NQEBAWVlZQUFBKCgoHBwcHR0dJCQkIiIiGBgYDQ0NCQkJBAQEAAAA BAQEDAwMEREREhISEhISEhISEhISEhISEBAQDw8PEBAQEhISFRUVEhISDw8PEBAQEhISExMTEhIS Dw8PDAwMERERExMTFBQUGBgYHBwcGhoaExMTExMTDw8PERERExMTDQ0NCgoKDg4OExMTDQ0NCgoK CQkJDAwMDw8PDw8PDAwMCwsLDAwMEBAQERERDg4ODg4OEhISFxcXGhoaIiIiGxsbGRkZGRkZFBQU EBAQEBAQEhISExMTFBQUDAwMFhYWDg4ODg4O/////Pz8/////f39AAAAAAAAAAAAAAAABAQE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QEBAgICAgICAwMDAwMDAwMDEBAQFhYWIiIiLy8vNjY2 NDQ0MTExMDAwLy8vLCwsMTExMzMzKioqJCQkIiIiHR0dLi4uIiIiFhYWEBAQERERFxcXExMTBwcH AgICAgICAQEBAgICBgYGDAwMERERExMTFRUVExMTERERDw8PDQ0NDQ0NDw8PERERDg4ODAwMDAwM Dw8PExMTExMTDw8PCgoKEBAQEhISEhISEREREhISFRUVFBQUEREREhISDQ0NDQ0NDg4ODQ0NDw8P ExMTExMTDg4OCwsLCAgICAgICQkJCgoKDAwMDw8PExMTFRUVExMTDg4ODw8PFBQUFxcXFRUVFxcX GRkZGxsbGxsbGxsbGRkZGRkZGxsbEBAQFBQUEREREBAQCwsLAAAAAgIC////////AAAAAAAAAQEB AwMDBgYGAAAAAgIC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BwcH CQkJDQ0NEBAQERERExMTFxcXGhoaDg4ODQ0NERERExMTEBAQEBAQEBAQDQ0NCQkJCQkJCwsLCgoK BAQEAgICAQEBAAAAAAAAAAAAAAAABAQEDQ0NExMTFRUVFhYWExMTERERDw8PDQ0NDAwMDQ0NDQ0N DAwMCwsLCwsLDQ0NEBAQExMTExMTERERDw8PEhISEREREBAQEBAQEBAQEREREREREhISDAwMCwsL DAwMDQ0NEBAQFhYWFxcXERERDQ0NCQkJBAQEAgICAgICBQUFCgoKEBAQFBQUExMTEBAQDg4ODg4O EBAQEhISFBQUEhISIiIiKioqLS0tMjIyLi4uISEhGBgYFRUVDAwMCwsLAwMDBwcHAgICDw8PCwsL CgoKAAAAAQEBAwMDAAAAAAAAAgIC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QEBAAAAAAAA AAAAAAAAAAAAAAAAAQEBAgICAAAAAAAAAgICBgYGCAgIAAAAAAAAAwMDBgYGCgoKDQ0NCAgIAAAA BAQEAAAAAAAAAgICAAAAAAAAAQEBAgICAQEBAAAAAgICBwcHCwsLDAwMDg4OEREREBAQEBAQDw8P Dw8PEBAQDw8PDAwMCQkJCgoKCwsLDAwMDQ0NDQ0NDQ0NDw8PEBAQEhISEREREREREhISEBAQDg4O DQ0NDw8PEBAQERERERERDg4ODg4OFhYWGRkZExMTCwsLBgYGAQEBAAAAAAAAAQEBBgYGCwsLERER EBAQEBAQEBAQDQ0NCwsLERERGhoaIyMjLS0tNzc3SEhIUVFROTk5GRkZEBAQDQ0NBgYGAgICAAAA AAAACwsLDw8PEBAQEBAQCgoKAAAAAAAAAAAAAQEBAgIC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gICAQEBAAAA AAAAAAAAAAAAAAAAAAAAAgICAQEBAAAAAAAAAAAAAAAAAAAAAAAAAAAAAAAAAAAAAAAAAAAAAAAA AAAAAAAAAAAAAAAAAAAAAAAAAAAAAAAAAAAAAAAAAAAAAAAAAAAAAAAAAAAAAAAAAAAAAAAAAAAA AAAAAAAAAAAAAAAAAAAAAAAAAAAAAAAAAAAAAAAAAAAAAAAAAAAAAAAAAAAAAQEBAAAAAwMDCgoK DAwMBwcHAQEBAAAAAAAAAAAAAAAAAAAAAAAAAAAAAAAAAAAAAAAAAAAAAQEBAwMDBgYGCAgICQkJ CQkJCwsLDQ0NEBAQERERDw8PDAwMCAgIBgYGCgoKCwsLDAwMDQ0NDQ0NDg4OEBAQEhISExMTEBAQ Dg4ODg4OEBAQEREREBAQDw8PDw8PDw8PDg4ODw8PExMTFRUVERERCwsLAAAAAQEBAgICAAAAAAAA AAAABQUFCgoKDAwMEhISEhISCwsLCgoKEhISGhoaHR0dLS0tPDw8VFRUXl5eR0dHICAgDAwMDg4O DAwMCQkJCQkJDAwMDg4ODg4ODw8PERERDw8PDAwMBwcHAgICAAAAAAAAAQEBAAAAAQEBAQEBAgIC AQEBAAAAAAAAAQEBAQEB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gICAQEBAQEBAQEBAQEBAQEBAAAAAAAAAAAAAAAA AAAAAAAAAAAAAAAAAAAAAAAAAAAAAAAAAAAAAAAAAAAAAAAAAAAAAAAAAAAAAAAAAAAAAAAAAAAA AAAAAAAAAAAAAAAAAAAAAAAAAAAAAAAAAAAAAAAAAAAAAAAAAAAAAAAAAAAAAAAAAAAAAAAAAAAA AQEBAAAAAAAABQUFBwcHAwMDAAAAAAAAAAAAAAAAAAAAAAAAAAAAAAAAAAAAAQEBAAAAAAAAAQEB AwMDBgYGCAgICQkJCQkJDg4ODw8PEBAQEBAQDg4ODAwMDAwMDAwMDw8PDw8PDg4ODg4ODQ0NDQ0N DQ0NDg4OEREREBAQEBAQEREREhISEhISEhISEREREhISDQ0NCwsLDw8PEhISDw8PBwcHAQEBBQUF CQkJCwsLBgYGAAAAAAAABgYGDQ0NEhISDg4ODQ0NDg4ODg4ODw8PFxcXIiIiNjY2WVlZaGhoTExM JSUlFhYWFxcXGRkZDw8PDw8PEBAQEREREBAQDw8PERERFRUVEhISEBAQDAwMBwcHAwMDAAAAAAAA AAAAAAAAAAAAAAAAAAAAAAAAAAAAAQEBAQEB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QEBAQEBAQEB AAAAAAAAAAAAAAAAAAAAAAAAAAAAAAAAAAAAAAAAAAAAAAAAAAAAAAAAAAAAAAAAAAAAAAAAAAAA AAAAAAAAAAAAAAAAAAAAAAAAAAAAAAAAAAAAAAAAAAAAAAAAAAAAAAAAAAAAAAAAAAAAAAAAAAAA AAAAAAAAAAAAAAAAAQEBAAAAAAAAAQEBAwMDAQEBAAAAAAAAAAAAAAAAAAAAAAAAAAAAAAAAAAAA AAAAAAAAAgICBQUFCAgICgoKCgoKCQkJCAgICQkJCwsLDQ0NDQ0NDQ0NDQ0NDw8PERERERERDw8P DQ0NCgoKCQkJDAwMDw8PEhISEBAQEREREhISExMTFBQUFBQUExMTExMTEBAQDAwMCwsLDQ0NCwsL BQUFBQUFCgoKEhISExMTEhISDw8PCQkJBgYGBwcHCgoKEhISDw8PDw8PDw8PCwsLDQ0NICAgNjY2 UVFRWVlZUVFROTk5JiYmISEhGxsbEhISEhISEhISExMTFBQUFBQUFBQUFRUVFxcXEREREBAQEBAQ Dw8PCQkJAQEB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QEBAQEBAAAAAAAAAAAAAAAAAAAAAAAAAAAAAAAAAAAAAAAAAAAAAAAAAAAAAAAA AAAAAAAAAAAAAAAAAAAAAAAAAAAAAAAAAAAAAAAAAAAAAAAAAAAAAAAAAAAAAAAAAAAAAAAAAAAA AAAAAAAAAAAAAAAAAAAAAAAAAAAAAAAAAgICAAAAAAAAAAAAAQEBAAAAAAAAAQEBAQEBAAAAAAAA AAAAAAAAAAAAAAAAAAAAAAAAAgICBgYGCAgICAgIBgYGBAQEAgICAAAABAQECQkJDAwMDQ0NDQ0N Dw8PERERDw8PEBAQDw8PCwsLCQkJCwsLEBAQExMTEREREREREREREhISExMTExMTEhISEBAQCQkJ BwcHCgoKDw8PDg4OCQkJDw8PGhoaICAgHBwcFhYWEBAQCwsLCwsLDw8PFBQUFxcXFhYWERERDAwM DQ0NGxsbMTExQkJCT09PREREOTk5MzMzLS0tIyMjGRkZExMTEBAQDg4ODw8PExMTGBgYGRkZFxcX FBQUERERERERExMTExMTDAwMAgICAAAAAAAAAQEBAQEB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QEB AgICAgICAwMDAgICAAAAAAAAAAAAAAAAAAAAAAAAAAAAAAAAAAAAAAAAAAAAAAAAAAAAAAAAAAAA AAAAAAAAAAAAAAAAAAAAAAAAAAAAAAAAAAAAAAAAAAAAAAAAAAAAAAAAAAAAAAAAAAAAAAAAAAAA AAAAAAAAAAAAAAAAAAAAAAAAAAAAAAAAAAAAAAAAAAAAAAAAAQEBAAAAAAAAAAAAAQEBAAAAAAAA AQEBAAAAAAAAAAAAAAAAAAAAAQEBAgICAgICAAAAAAAAAQEBAQEBAAAAAAAAAAAAAAAABAQEBwcH CwsLDg4ODg4ODw8PEBAQERERDw8PEhISERERDAwMBwcHCAgICwsLDQ0NEhISEBAQDg4ODg4OEBAQ EBAQDg4OCwsLBwcHBgYGDAwMFBQUFxcXFhYWGhoaIiIiJiYmHx8fFRUVDQ0NDAwMEhISISEhLi4u KioqHx8fFBQUFBQUISEhMDAwNTU1NDQ0Nzc3NDQ0LS0tJSUlIiIiHx8fFxcXDg4OBQUFCAgIDAwM ERERFRUVFxcXFhYWFBQUFRUVExMTERERDg4OCAgIAQEBAAAAAwMDAgICAQEB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gICAwMDBAQEBwcHBQUFAgICAAAAAAAAAAAAAAAAAAAAAAAAAAAAAAAAAAAAAAAA AAAAAAAAAAAAAAAAAAAAAAAAAAAAAAAAAAAAAAAAAAAAAAAAAAAAAAAAAAAAAAAAAAAAAAAAAAAA AAAAAAAAAAAAAAAAAAAAAAAAAAAAAAAAAAAAAAAAAAAAAAAAAAAAAAAAAAAAAAAAAAAAAAAAAAAA AAAAAAAAAAAAAAAAAAAAAAAAAAAAAAAAAQEBAgICBAQEBgYGBwcHBwcHBQUFAgICAAAAAAAAAAAA BQUFCQkJDg4ODg4ODw8PDw8PDw8PEBAQEREREhISERERDw8PBwcHAAAAAAAABAQEDQ0NEhISExMT EBAQDg4ODg4ODw8PDw8PDAwMCgoKDAwMEhISGBgYFxcXFBQUGBgYIyMjLi4uJSUlGRkZEBAQExMT Hh4eKCgoMDAwNTU1NTU1KysrJycnLS0tMjIyLi4uJSUlICAgIyMjHx8fGhoaGBgYGhoaGBgYCwsL AAAAAAAABgYGDg4OEBAQEBAQERERFBQUFhYWExMTDw8PCgoKBgYGBQUFBwcHCgoKDQ0NAwMDAQEB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QEBAgICAgICBQUFBAQEAQEBAAAAAAAAAAAAAAAAAAAAAAAA AAAAAAAAAAAAAAAAAAAAAAAAAAAAAAAAAAAAAAAAAAAAAAAAAAAAAAAAAAAAAAAAAAAAAAAAAAAA AAAAAAAAAAAAAAAAAAAAAAAAAAAAAAAAAAAAAAAAAAAAAAAAAAAAAAAAAAAAAAAAAAAAAAAAAAAA AAAAAAAAAAAAAAAAAAAAAAAAAAAAAAAAAAAAAAAAAAAAAAAAAQEBAwMDBQUFBwcHCQkJCwsLCQkJ BQUFAQEBAAAAAgICCAgIDQ0NDAwMDAwMDAwMDQ0NDw8PEBAQEBAQEBAQDg4OCQkJAQEBAAAAAgIC Dw8PGBgYGxsbFBQUFBQUFRUVFRUVExMTEhISEBAQEBAQFBQUHBwcHx8fGBgYFxcXISEhLCwsMTEx HR0dFBQUEhISGxsbJycnKysrKioqKCgoMzMzOTk5Pj4+Ojo6Li4uHx8fGBgYFhYWEhISExMTFxcX GxsbFBQUCAgIAQEBAgICBAQECQkJDg4ODw8PDw8PEBAQEhISEhISDQ0NCgoKBQUFAwMDBwcHEBAQ FBQUEhISCAgIBQUFAQEB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QEBAQEBAQEBAQEBAAAAAAAAAAAAAAAAAAAAAAAAAAAAAAAAAAAA AQEBAQEBAQEBAAAAAAAAAAAAAAAAAAAAAAAAAAAAAAAAAAAAAAAAAAAAAAAAAAAAAAAAAAAAAAAA AAAAAAAAAAAAAAAAAAAAAAAAAAAAAAAAAAAAAAAAAAAAAAAAAAAAAAAAAAAAAAAAAAAAAAAAAAAA AAAAAAAAAAAAAAAAAAAAAQEBAQEBAQEBAAAAAAAAAAAAAAAAAQEBAAAAAAAAAAAAAAAAAQEBAwMD BQUFBgYGBwcHBgYGBAQEAAAAAAAAAAAAAgICBgYGAQEBAgICBAQECQkJDQ0NDw8PDg4ODAwMCgoK CQkJCAgIDAwMFxcXISEhICAgGhoaFRUVGRkZHR0dHBwcGRkZFhYWFhYWGBgYGhoaGxsbGRkZGhoa KioqOjo6MzMzISEhExMTFhYWGxsbHBwcFxcXExMTGBgYIiIiMjIyQkJCRUVFNTU1IyMjHBwcFxcX EREREhISFBQUFhYWFRUVEBAQDAwMCgoKCwsLDw8PDg4ODAwMDAwMERERFBQUEhISDQ0NCwsLCwsL BwcHBgYGDAwMFRUVFBQUDQ0NDg4OCgoKBQUFAQEB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QEBAAAA AAAAAAAAAQEBAQEBAAAAAAAAAAAAAAAAAAAAAAAAAAAAAAAAAAAAAAAAAAAAAAAAAAAAAAAAAAAA AAAAAAAAAAAAAAAAAAAAAAAAAAAAAAAAAAAAAAAAAAAAAAAAAAAAAAAAAAAAAAAAAAAAAAAAAAAA AAAAAAAAAAAAAAAAAAAAAAAAAAAAAAAAAAAAAAAAAAAAAAAAAAAAAAAAAAAAAAAAAQEBAQEB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QEBAAAA AAAAAAAAAQEBAQEBAQEBAAAABQUFAQEBAQEBAwMDAwMDBwcHCQkJBwcHAgICAgICAQEBAgICBAQE BgYGCgoKDAwMDQ0NDw8PExMTFxcXGRkZGRkZFhYWFBQUFhYWFxcXFxcXFRUVFhYWGhoaGxsbGRkZ ISEhHR0dICAgKSkpLy8vKioqHBwcEhISGRkZGhoaGRkZFhYWEhISFBQUGxsbIiIiODg4PT09OTk5 KioqHR0dGRkZFhYWExMTGRkZFhYWEhISDg4OEBAQExMTExMTERERDw8PDAwMCgoKDAwMEBAQEhIS EBAQDQ0NCQkJCAgICQkJDQ0NDw8PDg4ODQ0NDw8PERERFRUVExMTCAgIAQEBAAAAAQEBAAAAAgIC AgICAQEB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QEBAAAAAAAAAAAAAAAAAAAAAAAA AAAAAAAAAAAAAAAAAAAAAAAAAAAAAAAAAAAAAAAAAAAAAAAAAAAAAAAAAAAAAAAAAAAAAAAAAAAA AAAAAAAAAAAAAAAAAAAAAAAAAAAAAAAAAAAAAAAAAAAAAAAAAAAAAAAAAAAAAAAAAAAAAAAAAAAA AAAAAQEB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QEBAAAAAAAAAAAAAAAAAAAAAAAAAAAAAgICAAAAAQEBBQUFBwcHDAwMDw8PDQ0NCAgI AwMDAAAAAAAAAAAAAgICBwcHDAwMEBAQEBAQEhISFBQUFhYWFRUVEhISEBAQEBAQEBAQExMTGBgY HBwcHR0dHR0dHR0dHBwcGRkZGhoaHR0dHR0dHBwcISEhKCgoJSUlJiYmIyMjHBwcFhYWGBgYIiIi LCwsNjY2MzMzLCwsJSUlHx8fGxsbFxcXExMTFRUVFBQUEhISEhISFRUVGRkZGBgYFRUVDg4OCAgI BgYGDQ0NEhISEREREBAQEBAQDQ0NBgYGAgICBgYGCgoKCwsLDAwMDg4OExMTFhYWGBgYFhYWDAwM AQEB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QEBAAAAAAAAAQEBAAAAAAAAAAAAAQEB AQEB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QEBAAAAAAAAAAAAAQEBAwMDAgICAAAAAgICCAgIDAwM ERERFBQUERERDw8PCAgIAgICAQEBAAAAAAAABAQECwsLExMTExMTExMTFBQUFBQUExMTEhISEBAQ DQ0NDQ0NFBQUHh4eIiIiHh4eGhoaGhoaExMTExMTEREREhISHh4eLi4uNzc3Nzc3Ojo6NDQ0Kioq ICAgGxsbHR0dJiYmLi4uLy8vKSkpJCQkIiIiHR0dFxcXExMTExMTExMTExMTExMTFRUVGRkZGxsb FxcXERERCgoKBAQEBQUFEBAQFhYWEhISDw8PEBAQCgoKAQEBAAAABAQEDAwMDQ0NDQ0NEBAQExMT HBwcIyMjISEhFRUVCQkJAQEB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QEBAAAAAAAAAAAAAQEBAQEBAAAAAAAAAgIC AQEB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QEBAQEBAAAAAQEBBAQEBwcHBQUF AwMDBQUFCgoKDQ0NEREREhISDw8PEBAQDAwMCgoKCQkJBQUFAAAAAgICCQkJEhISEhISExMTExMT FBQUFBQUExMTEhISEBAQFBQUGhoaHx8fHh4eFxcXEBAQDQ0NCwsLCgoKDg4OHR0dMTExPj4+Pj4+ ODg4MzMzKSkpHx8fHBwcIiIiKysrMTExMzMzJiYmJiYmJCQkHx8fFRUVDg4ODg4OExMTExMTEhIS FBQUGBgYGxsbGhoaExMTDAwMBQUFBAQECgoKFBQUFxcXEhISDQ0NDAwMAwMDAAAAAgICCwsLEBAQ Dg4ODQ0NDw8PFhYWJSUlKysrISEhFxcXEhISCQkJAAAAAAAAAAAAAAAAAQEB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QEBAAAAAAAAAAAAAAAA AAAAAAAAAAAABgYGBAQEAgIC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QEBAQEBAAAA AQEBBAQEBwcHBgYGAwMDBgYGCgoKCwsLDg4OEBAQDQ0NDg4ODQ0NDg4ODQ0NBgYGAAAAAQEBCQkJ DAwMDQ0NDw8PERERExMTFBQUFBQUFBQUFRUVHR0dHx8fGhoaExMTEBAQDAwMCAgIDAwMDAwMGRkZ Ly8vOTk5NTU1MzMzODg4IyMjHx8fHBwcICAgKSkpLy8vLy8vLS0tJCQkJiYmISEhFhYWDAwMCgoK Dg4OExMTFBQUExMTFRUVGRkZGxsbGBgYEBAQCQkJBAQECgoKEBAQExMTEhISEBAQDQ0NCgoKBQUF BgYGCwsLEREREhISDw8PERERFhYWISEhKSkpKCgoHh4eFhYWFRUVDQ0NAQEBAgICAAAAAAAAAQEB AQEB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CAgICAgIBgYGAwMDAQEB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QEBAAAAAAAAAAAAAQEBAwMDAgICAAAAAwMDBgYGBwcHCgoKDg4ODQ0NDw8PEBAQEBAQCwsL BAQEAAAABgYGDg4OCwsLDQ0NDw8PEhISExMTFRUVFhYWFxcXGRkZICAgISEhFxcXEhISFRUVFxcX FRUVGBgYISEhKysrMTExNzc3PT09PT09OTk5IyMjJiYmKysrLS0tKysrJycnJCQkIiIiJiYmISEh FhYWDAwMCgoKDw8PExMTExMTFhYWFBQUFBQUFhYWFRUVDw8PBwcHAQEBBwcHDQ0NERERDw8PDg4O Dw8PDw8PDQ0NDQ0NDw8PEhISFBQUFRUVGxsbJCQkKysrLCwsJCQkHR0dGhoaFxcXERERDAwMCgoK CAgIAwMDAAAAAAAAAQEB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QEBAQEBAAAABAQEBgYGBwcHBgYGAwMDAAAAAAAAAQEB AAAAAAAAAAAAAAAAAAAAAAAAAAAAAAAAAAAAAAAAAAAAAAAAAAAAAAAAAAAAAAAAAAAAAAAAAAAA AAAAAAAAAAAAAAAAAAAAAAAAAAAAAAAAAAAAAAAAAAAAAAAAAAAAAAAAAAAAAAAAAAAAAAAAAAAA AAAAAAAAAAAAAAAAAAAAAAAAAAAAAAAAAAAAAQEB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QEBAAAAAAAAAAAAAAAAAAAAAAAAAAAAAAAAAAAAAgICAwMDAgICBQUFCwsLDQ0N Dw8PEBAQDQ0NBgYGAQEBBAQECwsLERERDw8PEBAQEREREhISExMTFBQUFhYWGBgYGhoaICAgIyMj IiIiIyMjKCgoKysrKSkpKCgoMTExNDQ0NDQ0QEBAUVFRTU1NPDw8Ly8vMzMzNTU1MzMzKysrJSUl JCQkJSUlICAgFhYWDQ0NDAwMEBAQFBQUFBQUExMTFBQUEhISEBAQEBAQDQ0NBwcHAQEBAAAACAgI CwsLDg4ODw8PEBAQEREREBAQDw8PEBAQEhISExMTFBQUGxsbKCgoMTExNDQ0KSkpHR0dFRUVFRUV FRUVEREREBAQFBQUDg4OBgYGAAAAAAAAAQEB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QEBAwMDBAQEBAQEBAQEAAAAAgICBgYGBgYG AwMDAAAAAAAAAQEBAAAAAAAAAAAAAAAAAAAAAAAAAAAAAAAAAAAAAAAAAAAAAAAAAAAAAAAAAAAA AAAAAAAAAAAAAAAAAAAAAAAAAAAAAAAAAAAAAAAAAAAAAAAAAAAAAAAAAAAAAAAAAAAAAAAAAAAA AAAAAAAAAAAAAAAAAAAAAAAAAAAAAAAAAAAAAAAAAAAAAAAAAQEBAQEB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QEBAAAAAAAAAAAAAQEBAQEBAQEBAAAAAAAAAAAAAgICAgIC AAAAAQEBCAgICwsLCwsLDAwMCAgIAAAAAAAABQUFDAwMDg4OEhISEhISEREREBAQEBAQERERExMT FRUVGxsbICAgJycnMDAwNzc3Ojo6OTk5Nzc3NDQ0Li4uMjIyQ0NDUFBQT09PR0dHQkJCSUlJRUVF PT09MjIyKCgoIiIiISEhIiIiFxcXDg4OCwsLEhISFxcXFRUVEhISExMTDg4ODAwMDAwMDQ0NCwsL BwcHBQUFBgYGBwcHBwcHCwsLEhISFhYWExMTEBAQDw8PDg4OERERERERExMTHh4eLCwsLy8vKioq Hx8fGRkZEhISDw8PEhISFhYWGBgYGBgYEhISCAgIAAAAAAAAAQEBAQEB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gICAAAAAAAAAgICAgICAAAAAAAAAAAAAgICAQEBAAAAAQEBBQUFCQkJCAgIBAQE AAAAAAAAAAAAAAAAAAAAAAAAAAAAAAAAAAAAAAAAAAAAAAAAAAAAAAAAAAAAAAAAAgICAQEBAQEB AAAAAAAAAAAAAAAAAAAAAAAAAAAAAAAAAAAAAAAAAAAAAAAAAAAAAAAAAAAAAAAAAAAAAAAAAAAA AAAAAAAAAQEBAQEBAQEBAQEBAAAAAAAAAAAAAQEB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QEBAQEBAQEBAQEB AAAAAAAAAAAAAQEBAQEBAAAAAAAAAAAAAQEBAQEBAAAAAgICAAAAAQEBBQUFBwcHBwcHBwcHCAgI CQkJAwMDAAAAAAAAAQEBAAAAAQEBBQUFAgICAwMDAgICAAAAAAAAAwMDCgoKEBAQExMTFBQUEhIS Dw8PDg4OERERExMTExMTGRkZICAgKioqMzMzNzc3Nzc3NTU1MzMzMzMzLCwsMjIyQEBARkZGSEhI Tk5OVFRUWFhYSEhIODg4LS0tJSUlICAgHR0dGBgYDg4OCgoKCgoKERERGBgYFhYWERERDg4OCgoK CgoKCwsLDw8PERERDQ0NBgYGAAAAAAAACAgIEhISFxcXGBgYFhYWEhISDQ0NDAwMDQ0NEBAQFBQU GBgYGhoaHR0dHh4eFRUVFBQUExMTFRUVGhoaHR0dGBgYERERDw8PAAAAAQEBBQUFAAAAAAAAAQEB AgICAAAAAAAAAAAAAAAAAAAAAQEB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QEBAQEBAAAAAAAA AwMDBgYGBQUFAgIC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QEBAQEBAQEBAwMDBAQEAgICAAAAAAAAAAAAAAAABgYG CwsLCwsLCgoKCQkJBwcHAwMDAQEBAwMDBAQEAQEBAQEBBAQEBgYGAQEBAAAAAAAABAQEDQ0NExMT FhYWExMTDw8PERERFhYWFhYWEREREhISGBgYHBwcHR0dIyMjLS0tNzc3Ozs7Nzc3MTExLCwsLS0t NTU1Pz8/RkZGT09PWVlZXFxcRkZGNjY2KCgoHx8fGBgYFhYWFhYWExMTExMTEBAQEBAQExMTFBQU ExMTDw8PDQ0NEBAQEBAQEBAQEBAQDg4OCgoKBQUFAAAACQkJEBAQGBgYGhoaGBgYFRUVEBAQCwsL CQkJDAwMDw8PEBAQERERFBQUFBQUEhISDg4OFBQUGRkZGhoaGBgYFhYWExMTEBAQAgICExMTBwcH BQUF/////////Pz8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QEBAgICAAAAAAAAAAAAAQEBAAAA AAAAAQEBAAAAAAAAAQEBAgICAgICAAAAAAAAAAAAAAAAAAAAAAAAAAAAAAAAAAAAAAAAAAAAAAAA AAAAAAAAAAAAAAAAAAAAAAAAAAAAAAAAAQEBAQEBAQEBAQEBAQEBAAAAAAAAAAAAAAAAAAAAAAAA AAAAAAAAAAAAAAAAAAAAAAAAAAAAAAAAAAAAAAAAAAAAAAAAAAAAAQEBAgICAgICAQEB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QEBAgICBgYGCAgIBgYGAgIC AwMDAgICBAQECAgIDAwMCwsLCQkJBwcHBwcHBgYGBwcHCgoKCgoKCAgICAgICwsLCwsLCgoKCQkJ CQkJCgoKDQ0NEBAQExMTEBAQDw8PFRUVISEhJiYmIiIiHh4eHh4eGxsbIyMjLi4uODg4Pj4+PT09 OTk5NjY2NTU1NTU1Ojo6RkZGVlZWYWFhV1dXQkJCMzMzJSUlGRkZExMTEBAQEhISFBQUExMTDw8P EhISExMTEhISEhISEREREBAQDg4OEBAQEhISExMTEhISDg4OCgoKBwcHBQUFDw8PExMTFxcXGRkZ FxcXFBQUDw8PCwsLCQkJCwsLCwsLCQkJCQkJCwsLCwsLCAgIEBAQFRUVGRkZGBgYExMTDw8PDQ0N DAwMDw8PCwsLExMTCwsLFhYW9fX1BwcHAQEBAAAAAAAAAQEBAQEBAQEB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BwcHCQkJBAQE AAAAAAAAAQEBAAAAAAAAAAAAAQEBAAAAAAAAAAAAAAAAAAAAAAAAAAAAAAAAAAAAAAAAAAAAAAAA AAAAAAAAAAAAAAAAAAAAAAAAAAAAAAAAAAAAAAAAAAAAAQEBAQEBAgICAwMDBAQEBAQEAAAAAAAA AAAAAAAAAAAAAAAAAAAAAAAAAAAAAAAAAAAAAAAAAAAAAAAAAAAAAAAAAgICAQEBAQEBAgICBAQE BQUFAwMDAQEB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QEBAAAAAAAAAAAA BQUFCgoKCgoKBwcHCAgICAgICQkJCgoKCgoKCQkJCAgICAgIDQ0NDAwMDg4ODw8PDg4ODAwMDQ0N Dw8PDQ0NCwsLDAwMERERFxcXFxcXEhISDAwMFhYWHR0dJiYmLy8vNzc3OTk5Ly8vIiIiKCgoMjIy Pz8/RkZGRkZGQUFBPT09PDw8Ozs7REREUVFRVVVVU1NTT09PQEBALCwsISEhFRUVDg4ODg4OERER FhYWGBgYFRUVERERFRUVFhYWFBQUEhISExMTEhISDw8PDg4OExMTFhYWFRUVEBAQCgoKCAgIBwcH ERERExMTFRUVFhYWFBQUEhISDw8PDQ0NDQ0NCgoKBwcHBQUFBAQEBAQEBgYGCQkJFBQUEhISEBAQ Dw8PDw8PEBAQDw8PDQ0NDg4OFxcXFhYWEhISExMTEBAQAQEBAAAAAAAAAAAAAAAAAAAAAQEB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CQkJDg4OCAgIAQEBAAAAAQEBAAAAAAAAAAAAAAAAAQEBAAAAAAAAAAAAAQEBAAAAAAAAAAAA AAAAAAAAAAAAAAAAAAAAAAAAAAAAAAAAAAAAAAAAAAAAAAAAAAAAAQEBAQEBAAAAAAAAAQEBAwMD BAQEBgYGAAAAAAAAAAAAAAAAAAAAAAAAAAAAAAAAAAAAAAAAAAAAAAAAAAAAAAAAAAAAAAAAAgIC AQEBAQEBAgICBAQEBQUFAwMDAQEB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QEBAQEBAAAAAAAAAAAAAAAAAAAAAAAA AQEBAAAAAAAAAAAABQUFCQkJCAgIBQUFBAQECAgIDAwMDAwMCwsLCwsLDQ0NDg4OEhISERERDw8P Dg4ODAwMCwsLDQ0NEBAQEhISFBQUFhYWFxcXFRUVFBQUFRUVFRUVFhYWJiYmODg4QEBAQUFBOjo6 LCwsHx8fPj4+QkJCR0dHSkpKSkpKRUVFPz8/Ojo6QkJCSEhIT09PSkpKPDw8MTExKCgoHh4eEhIS CQkJBwcHDg4OFhYWHBwcHR0dGBgYHh4eHh4eGxsbFRUVExMTFBQUExMTDw8PFBQUFxcXGRkZFhYW Dw8PCgoKCAgICQkJExMTExMTExMTExMTEBAQDg4ODQ0NDQ0NDg4OCAgIBAQEBwcHBgYGAwMDBgYG DAwMDw8PDQ0NCwsLDQ0NERERExMTERERDw8PCwsLDg4OExMTFhYWEBAQCgoKDw8PBgYGBAQEAQEB AAAAAAAAAAAAAAAAAAAAAQEB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BgYGCwsLBwcHAQEBAAAAAAAAAQEBAAAAAAAAAAAAAQEBAAAAAAAAAAAA AQEBAAAAAAAAAAAAAAAAAAAAAAAAAAAAAAAAAAAAAAAAAAAAAAAAAAAAAAAAAAAAAAAAAAAAAAAA AAAAAAAAAAAAAQEBAgICAwMDAAAAAAAAAAAAAAAAAAAAAAAAAAAAAAAAAAAAAAAAAAAAAAAAAAAA AAAAAAAAAAAAAAAAAAAAAAAAAQEBAgICAgICAQEB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gICAgICAQEBAAAA AAAAAAAAAAAAAAAAAAAAAAAAAQEBAgICBQUFBwcHAwMDAAAAAAAABQUFCwsLDQ0NDQ0NDg4OEBAQ EREREREREBAQDg4ODQ0NDQ0NEBAQFBQUFxcXHh4eHR0dGxsbGRkZGBgYHBwcIiIiJycnNjY2Ojo6 Pj4+PDw8NTU1MjIyPDw8SUlJQUFBSUlJUVFRUVFRSUlJPj4+ODg4NTU1QEBAPDw8ODg4MTExJSUl GxsbFRUVDg4ODg4OCAgICwsLFBQUHBwcISEhIiIiHR0dIiIiHh4eGBgYEhISERERExMTExMTEhIS FxcXFxcXFhYWEhISDQ0NCwsLCwsLDQ0NCgoKCwsLCwsLCwsLCQkJCAgICgoKDQ0NDAwMCAgICAgI DQ0NDQ0NCAgICAgIDQ0NCwsLDQ0NEBAQExMTERERDg4ODAwMDAwMEBAQFxcXFhYWFxcXGRkZExMT ExMTCwsLDg4OBgYGAAAAAAAAAAAAAAAAAAAAAQEB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QEBBAQEAwMDAQEBAAAAAAAAAAAAAQEBAAAAAAAA AQEBAQEBAAAAAAAAAQEB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BAQEAwMDAgICAQEBAAAAAAAAAAAAAAAAAAAAAAAAAgICAgICBAQEBAQEAQEBAAAAAAAAAwMDBwcH CQkJDAwMEBAQEhISEhISEhISEREREBAQEBAQExMTFhYWGhoaHBwcHx8fGRkZFhYWHh4eLCwsMjIy LS0tJCQkHBwcJCQkLy8vMzMzLi4uKSkpLi4uNzc3OTk5RkZGUVFRTExMOzs7Li4uLS0tMjIyLy8v Ly8vLS0tIiIiEhISDQ0NEBAQEhISERERDw8PExMTGRkZGxsbHR0dHh4eHR0dGRkZFRUVEhISERER EREREREREhISExMTFBQUExMTEhISDw8PDQ0NCwsLCgoKCgoKAAAAAQEBAwMDBAQEAgICAQEBBgYG DAwMDQ0NDw8PEBAQEBAQEBAQEBAQDg4ODQ0NDQ0NDQ0NDg4ODg4OCQkJBgYGBwcHCgoKDg4OEBAQ HBwcHR0dFhYWFhYWHR0dODg4GxsbDw8PAwMD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gICAAAAAAAAAQEBAQEBAAAAAAAA AAAAAgICAAAAAAAAAQEBAQEBAAAAAAAAAAAAAAAAAAAAAAAAAAAAAAAAAAAAAAAAAAAAAAAAAAAA AAAAAAAAAAAAAAAAAAAAAAAAAAAAAAAAAQEBAQEBAQEBAAAAAAAAAAAAAAAAAAAAAAAAAAAAAAAA AAAAAAAAAAAAAAAAAAAAAAAAAAAAAAAAAAAAAAAAAAAAAQEBAQEBAQEBAAAAAAAAAAAAAAAAAQEB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BQUFBAQEAwMDAQEBAAAAAAAAAAAAAAAAAAAAAAAAAAAAAAAAAQEBAwMDAwMD AQEBAAAAAAAAAAAAAQEBCAgIEhISFxcXGBgYGBgYFxcXFBQUFBQUFRUVFhYWFxcXFhYWExMTISEh MTExNjY2LS0tISEhGBgYFRUVGhoaICAgICAgGxsbHR0dJycnLS0tLS0tPDw8Pz8/Pz8/NTU1KCgo IyMjKCgoLy8vLy8vJSUlGRkZEBAQEBAQGRkZHR0dFxcXEhISEhISFRUVFxcXEhISEBAQFBQUFRUV EhISEBAQEhISFhYWFRUVERERDw8PEBAQEREREREREBAQDw8PDQ0NCQkJAwMDAAAAAAAAAQEBAgIC AgICAAAAAAAAAgICCQkJERERFxcXFxcXEREREBAQFRUVFBQUDg4ODg4OCAgIAgICAAAAAAAAAwMD CgoKERERHR0dHh4eHBwcGRkZHBwcMTExQ0NDMzMzJSUlFhYWBwcHAQEBAQEB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QEBBAQEBwcHBQUFAAAAAAAAAAAAAAAA AAAAAAAAAAAAAAAAAAAAAQEBAQEBAAAAAAAAAAAAAAAAAAAAAAAAAAAAAAAAAAAAAAAAAAAAAAAA AAAAAAAAAAAAAAAAAAAAAAAAAAAAAAAAAAAAAAAAAAAAAAAAAAAAAAAAAAAAAAAAAAAAAAAAAAAA AAAAAAAAAAAAAAAAAAAAAAAAAAAAAAAAAAAAAAAAAAAAAAAAAAAAAAAAAAAAAQEBBAQEBgYGBQUF AQEBAAAAAAAAAQEBAQEBAQEBAQEBAAAAAAAAAAAAAAAAAAAAAQEBAAAAAAAAAAAAAAAAAAAAAAAA AAAAAAAAAAAAAAAAAAAAAAAAAAAAAAAAAAAAAAAAAAAAAAAAAAAAAAAAAAAAAAAAAAAAAAAAAAAA AAAAAAAAAAAAAAAAAAAAAAAAAAAAAAAAAAAAAAAAAAAAAAAAAAAAAAAAAAAAAAAAAAAAAAAAAAAA AAAAAAAAAAAAAAAAAAAAAAAAAAAAAAAAAAAAAAAAAAAAAQEBAQEBAAAAAAAAAQEBAQEBAAAAAAAA AQEBAQEBAAAAAAAAAAAAAAAAAAAAAAAAAAAAAAAAAAAAAAAAAAAAAAAAAAAAAAAAAQEBAAAAAAAA AQEBAQEBAQEBAAAAAAAAAwMDAAAAAAAABQUFDQ0NExMTFhYWFxcXFxcXGBgYGRkZFxcXFBQUEhIS ERERERERFxcXHh4eJCQkIiIiGhoaExMTERERExMTGhoaGBgYHR0dJSUlIiIiGxsbHh4eKCgoOjo6 MDAwIiIiGBgYFhYWGBgYHBwcHh4eGRkZFRUVERERERERGRkZICAgHR0dFBQUEREREREREREREhIS ExMTExMTExMTExMTGBgYGRkZGRkZFhYWEhISDg4ODg4ODg4ODw8PEBAQEBAQCwsLBgYGAgICAwMD BQUFDQ0NCwsLCAgIBAQEAAAAAQEBCAgIERERFRUVFxcXGhoaHR0dHx8fGxsbFBQUDg4OCwsLAQEB AAAAAAAAAAAABwcHFBQUGhoaGhoaISEhICAgJSUlNDQ0ODg4NTU1ODg4MTExIiIiFRUVDg4OBAQE AAAAAAAAAAAAAgICAQEB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wMDBQUFBAQE AAAAAAAAAAAAAAAAAAAAAAAAAAAAAAAAAAAAAQEBAAAAAAAAAAAAAAAAAAAAAAAAAAAAAAAAAAAA AAAAAAAAAAAAAAAAAAAAAAAAAAAAAAAAAAAAAAAAAAAAAAAAAAAAAAAAAAAAAAAAAAAAAAAAAAAA AAAAAAAAAAAAAAAAAAAAAAAAAAAAAAAAAAAAAAAAAAAAAAAAAAAAAAAAAAAAAAAAAAAAAAAAAAAA AQEBAwMDBQUFBAQEAQEBAAAAAAAAAAAAAQEBAAAAAAAAAAAAAAAAAAAAAQEBAQEBAAAAAAAAAAAA AQEBAgICAQEBAAAAAAAAAAAAAAAAAAAAAAAAAAAAAAAAAAAAAAAAAAAAAAAAAAAAAAAAAAAAAAAA AAAAAAAAAAAAAAAAAAAAAAAAAAAAAAAAAAAAAAAAAAAAAAAAAAAAAAAAAAAAAAAAAAAAAAAAAAAA AAAAAAAAAAAAAAAAAAAAAAAAAAAAAAAAAAAAAAAAAAAAAAAAAAAAAAAAAAAAAAAAAAAAAAAAAAAA AAAAAAAAAAAAAAAAAQEBAQEBAAAAAAAAAAAAAAAAAAAAAAAAAAAAAAAAAAAAAAAAAAAAAAAAAAAA AAAAAAAAAQEBBAQECAgICwsLCgoKBgYGAwMDAQEBAAAAAQEBBgYGCwsLDw8PERERExMTFxcXFxcX FhYWEhISDAwMCAgICAgICQkJDw8PFBQUGRkZGBgYFBQUERERExMTFRUVHx8fHBwcGhoaGxsbHh4e IiIiKCgoLS0tJiYmHx8fFxcXERERERERExMTFhYWFxcXFBQUExMTFRUVGhoaHR0dGRkZEhISDQ0N EhISEhISEhISExMTFRUVFhYWFhYWFhYWGRkZFxcXFRUVEhISEBAQDw8PDw8PEBAQDQ0NDg4ODQ0N CwsLCAgICAgICgoKDQ0NEBAQDQ0NCQkJBwcHBgYGCQkJDw8PFhYWHh4eJSUlLCwsKysrIiIiFxcX Dw8PDAwMAgICAAAAAAAABAQECwsLFBQUFxcXFBQUICAgIiIiKSkpMTExMjIyNDQ0Ozs7QkJCPDw8 JiYmFBQUDQ0NCAgIBAQEAgICAAAAAAAAAQEBAQEBAAAAAAAAAAAAAQEBAgIC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QEBAQEB AAAAAQEBAgICAgICAAAAAAAAAAAAAAAAAAAAAAAAAAAAAAAAAAAAAAAAAAAAAAAAAAAAAAAAAAAA AAAAAAAAAAAAAAAAAAAAAAAAAAAAAAAAAAAAAAAAAAAAAAAAAAAAAAAAAAAAAAAAAAAAAAAAAAAA AAAAAAAAAAAAAAAAAAAAAAAAAAAAAAAAAAAAAAAAAAAAAAAAAAAAAAAAAAAAAAAAAAAAAAAAAAAA AAAAAAAAAAAAAAAAAQEBAgICAgICAgICAQEBAAAAAAAAAAAAAgICAAAAAAAAAAAAAgICBAQEBQUF BQUFAgICAQEBAQEBAQEBAQEBAQEBAAAAAAAAAAAAAAAAAAAAAAAAAAAAAAAAAAAAAAAAAAAAAAAA AAAAAAAAAAAAAAAAAAAAAAAAAAAAAAAAAAAAAAAAAAAAAAAAAAAAAAAAAAAAAAAAAAAAAAAAAAAA AAAAAAAAAAAAAAAAAAAAAAAAAAAAAAAAAAAAAAAAAAAAAAAAAAAAAAAAAAAAAAAAAAAAAAAAAAAA AQEBAAAAAAAAAAAAAAAAAAAAAAAAAAAAAQEBAQEBAAAAAAAAAAAAAAAAAAAAAAAAAAAAAAAAAAAA AAAAAAAAAAAAAAAAAAAAAAAAAgICCAgIDw8PExMTERERCgoKBAQEAAAAAAAAAgICBwcHCQkJCgoK CwsLDg4OEREREREREBAQDAwMCAgIBgYGBwcHCgoKEBAQEREREhISEhISEBAQEREREhISFBQUGBgY GRkZGBgYGBgYHh4eJSUlJiYmISEhFxcXFRUVEREREBAQEREREhISExMTExMTFRUVExMTFRUVGBgY FhYWEBAQDw8PERERFBQUFBQUFRUVFRUVFRUVFhYWFhYWFhYWFhYWFBQUEREREBAQEBAQEBAQEBAQ Dw8PDQ0NDQ0NDAwMCwsLCwsLDg4OERERExMTEhISDw8PDQ0NDQ0NERERFhYWHBwcICAgLCwsLy8v MjIyMDAwJiYmGRkZCwsLAwMDAAAAAwMDBwcHCgoKDw8PFBQUFxcXGxsbJCQkJSUlMDAwNDQ0MTEx PT09S0tLSUlJLy8vISEhGRkZGRkZFRUVDQ0NBQUFAAAAAAAAAAAAAQEBAAAAAAAAAAAAAAAAAQEB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QEBAQEBAAAAAAAAAAAAAAAAAQEBAAAAAAAAAAAAAAAAAAAAAAAAAAAAAAAAAAAAAAAA AAAAAAAAAAAAAAAAAAAAAAAAAAAAAAAAAAAAAAAAAAAAAAAAAAAAAAAAAAAAAAAAAAAAAAAAAAAA AAAAAAAAAAAAAAAAAAAAAAAAAAAAAAAAAAAAAAAAAAAAAAAAAAAAAAAAAAAAAAAAAAAAAAAAAAAA AAAAAAAAAAAAAAAAAAAAAAAAAAAAAAAAAAAAAAAAAAAAAAAAAQEBAQEBAAAAAAAAAgICAQEBAAAA AQEBBAQECAgICQkJCgoKBwcHBAQEAQEBAAAAAAAAAAAAAAAAAAAAAAAAAAAAAAAAAAAAAAAAAAAA AAAAAAAAAAAAAAAAAAAAAAAAAAAAAAAAAAAAAAAAAAAAAAAAAAAAAAAAAAAAAAAAAAAAAAAAAAAA AAAAAAAAAAAAAAAAAAAAAAAAAAAAAAAAAAAAAAAAAAAAAAAAAAAAAAAAAAAAAAAAAAAAAAAAAAAA AAAAAAAAAAAAAAAAAAAAAAAAAAAAAAAAAAAAAAAAAAAAAAAAAQEBAAAAAAAAAAAAAAAAAAAAAAAA AAAAAAAAAAAAAAAAAAAAAAAAAAAAAAAAAAAAAAAAAQEBBgYGDAwMEBAQDg4OBgYGAAAAAAAAAAAA AwMDBwcHCgoKCwsLDAwMDg4ODQ0NDQ0NDQ0NDAwMDAwMDQ0NDg4ODw8PEhISEREREBAQEBAQERER EhISEhISERERDg4OExMTFhYWFxcXGhoaHBwcGBgYEBAQFhYWFRUVExMTEhISEhISEhISERERERER FBQUExMTExMTEhISEBAQDg4OEhISFxcXExMTExMTExMTEhISEREREBAQEBAQEBAQEBAQERERERER EhISEhISEBAQDw8PDQ0NDw8PDg4ODQ0NDAwMDg4OEBAQEhISExMTEhISERERERERFBQUGhoaICAg JycnKysrMzMzMjIyLy8vKSkpICAgExMTBwcHAAAAAQEBDAwMEBAQEBAQERERDw8PExMTICAgJSUl Ly8vNjY2MzMzODg4S0tLS0tLNTU1GBgYGxsbJCQkKCgoHx8fEhISCQkJAwMDAQEBAQEBAQEB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QEBAQEBAAAAAAAAAAAAAAAAAAAAAQEBAAAAAAAAAAAAAAAAAAAAAAAA AAAAAAAAAAAAAAAAAAAAAAAAAAAAAAAAAAAAAAAAAAAAAAAAAAAAAAAAAAAAAAAAAAAAAAAAAAAA AAAAAAAAAAAAAAAAAAAAAAAAAAAAAAAAAAAAAAAAAAAAAAAAAAAAAAAAAAAAAAAAAAAAAAAAAAAA AAAAAAAAAAAAAAAAAAAAAAAAAAAAAAAAAAAAAAAAAAAAAAAAAAAAAAAAAAAAAAAAAAAAAQEBAAAA AAAAAQEBAAAAAAAAAQEBBAQECAgICwsLDAwMCwsLCAgIBQUFAgICAQEBAAAAAAAAAAAAAAAAAAAA AAAAAAAAAAAAAAAAAAAAAAAAAAAAAAAAAAAAAAAAAAAAAAAAAAAAAAAAAAAAAAAAAAAAAAAAAAAA AAAAAAAAAAAAAAAAAAAAAAAAAAAAAAAAAAAAAAAAAAAAAAAAAAAAAAAAAAAAAAAAAAAAAAAAAAAA AAAAAAAAAAAAAAAAAAAAAAAAAAAAAAAAAAAAAAAAAQEBAAAAAAAAAAAAAAAAAAAAAAAAAAAAAAAA AAAAAAAAAAAAAAAAAQEBAAAAAAAAAAAAAAAAAAAAAAAAAAAAAAAAAQEBAAAAAQEBBAQEBwcHBgYG AgICAAAAAQEBAAAAAgICCAgIDQ0NEBAQEhISExMTEhISEBAQDw8PDw8PEREREREREBAQDg4ODAwM DAwMDg4OEBAQExMTFBQUERERDw8PDQ0NDw8PEhISEhISERERDg4ODw8PEBAQFRUVFBQUEhISDw8P DQ0NDAwMDAwMDQ0NDQ0NERERExMTEhISEBAQEREREREREBAQDg4ODg4ODg4ODQ0NDAwMCgoKCgoK CwsLDg4OEBAQExMTExMTERERDw8PDg4ODg4OEBAQDw8PDQ0NDQ0NDw8PEBAQEREREREREhISFBQU FhYWGBgYHR0dJCQkKioqLi4uLy8vMDAwLCwsICAgERERBgYGBAQEBgYGDAwMDg4ODQ0NEBAQFBQU ERERFBQUIiIiLi4uPDw8Ojo6NDQ0Pj4+QkJCLi4uFhYWGBgYIiIiLi4uLi4uIyMjGhoaFhYWERER BAQEAgICAAAAAAAAAQEBAgICAQEB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QEBAAAAAAAAAAAAAAAAAAAAAAAAAQEBAAAAAAAA AAAAAAAAAAAAAAAAAAAAAAAAAAAAAAAAAAAAAAAAAAAAAAAAAAAAAAAAAAAAAAAAAAAAAAAAAAAA AAAAAAAAAAAAAAAAAAAAAAAAAAAAAAAAAAAAAAAAAAAAAAAAAAAAAAAAAAAAAAAAAAAAAAAAAAAA AAAAAAAAAAAAAAAAAAAAAAAAAAAAAAAAAAAAAAAAAAAAAAAAAAAAAAAAAAAAAAAAAAAAAAAAAAAA AAAAAAAAAAAAAAAAAAAAAAAAAAAAAAAAAAAAAgICBQUFCAgICgoKCwsLCwsLCgoKCQkJBwcHBAQE AAAAAAAAAAAAAAAAAAAAAAAAAAAAAAAAAAAAAAAAAAAAAAAAAAAAAAAAAAAAAAAAAAAAAAAAAAAA AAAAAAAAAAAAAAAAAAAAAAAAAAAAAAAAAAAAAAAAAAAAAAAAAAAAAAAAAAAAAAAAAAAAAAAAAAAA AAAAAAAAAAAAAAAAAAAAAAAAAAAAAAAAAAAAAAAAAAAAAAAAAQEBAgICBAQEBAQEAgICAQEBAAAA AQEBAAAAAAAAAAAAAAAAAAAAAAAAAAAAAQEBAAAAAAAAAAAAAAAAAAAAAAAAAAAAAAAAAQEBAAAA AAAAAAAAAAAAAQEBAQEBAAAAAAAAAAAAAAAABwcHDQ0NERERExMTFRUVFRUVExMTEREREhISExMT EhISDw8PDAwMDAwMDQ0NEBAQExMTFBQUEhISDQ0NCgoKCwsLCwsLDw8PEhISDg4OCQkJDAwMFBQU EREREBAQDQ0NCgoKBwcHBwcHCQkJDAwMDw8PExMTExMTEBAQDw8PERERDw8PCgoKDQ0NDg4ODg4O DQ0NCwsLCgoKCwsLDAwMDg4OEBAQEhISERERDw8PDg4ODw8PERERDg4ODQ0NDQ0NDQ0NDg4ODw8P EBAQEBAQExMTFRUVFxcXGBgYHBwcICAgJCQkJiYmJSUlIiIiHBwcExMTCwsLCAgICgoKDg4OEBAQ DQ0NCQkJCQkJDAwMEhISISEhMjIyOzs7Ozs7MTExLCwsMTExJiYmFRUVExMTICAgKioqMzMzMTEx LCwsLCwsJiYmGRkZBQUFAgICAAAAAAAAAAAAAgICAQEB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QEBAAAAAAAAAAAAAAAAAAAA AAAAAQEBAAAAAAAAAAAAAAAAAAAAAAAAAAAAAAAAAAAAAAAAAAAAAAAAAAAAAAAAAAAAAQEBAAAA AAAAAAAAAAAAAAAAAAAAAAAAAAAAAAAAAAAAAAAAAAAAAAAAAAAAAAAAAAAAAAAAAAAAAAAAAAAA AAAAAAAAAAAAAAAAAAAAAAAAAAAAAAAAAAAAAAAAAAAAAAAAAAAAAAAAAAAAAAAAAAAAAAAAAAAA AAAAAAAAAAAAAAAAAAAAAAAAAAAAAAAAAAAAAAAAAAAAAAAAAAAAAAAAAQEBBAQEBwcHCQkJCgoK CwsLCwsLCgoKBgYGAgICAAAAAAAAAAAAAAAAAAAAAAAAAAAAAAAAAAAAAAAAAAAAAAAAAAAAAAAA AAAAAAAAAAAAAAAAAAAAAAAAAAAAAAAAAAAAAAAAAAAAAAAAAAAAAAAAAAAAAAAAAAAAAAAAAAAA AAAAAAAAAAAAAAAAAAAAAAAAAAAAAAAAAAAAAAAAAAAAAAAAAAAAAAAAAAAAAAAAAQEBAwMDBgYG BgYGBAQEAgICAQEBAQEBAAAAAAAAAAAAAAAAAAAAAAAAAQEBAQEBAAAAAAAAAAAAAAAAAAAAAAAA AAAAAAAAAQEBAAAAAAAAAAAAAAAAAAAAAQEBAgICAwMDAwMDBgYGCgoKDQ0NDw8PERERFBQUFBQU FBQUFBQUFBQUExMTEREREBAQDw8PEREREhISFBQUFBQUERERDQ0NCAgIBQUFCAgICAgIDAwMDg4O CwsLBwcHCQkJDw8PDg4ODg4ODQ0NCgoKCQkJCQkJDQ0NEBAQFRUVFBQUEhISDw8PDg4ODw8PEBAQ EBAQERERERERERERDg4OCwsLCQkJCAgICQkJDQ0NDg4OEBAQEBAQDw8PDw8PDw8PEBAQDQ0NDAwM DAwMDAwMDAwMDg4OEBAQERERFBQUFBQUFBQUFBQUGBgYGxsbHBwcGhoaGRkZExMTDAwMCgoKCwsL DQ0NDQ0NDAwMDAwMCwsLCQkJBgYGCgoKGxsbMTExPDw8NDQ0KCgoICAgISEhHh4eExMTExMTHh4e JSUlLy8vNDQ0MDAwMDAwNzc3LCwsFhYWCQkJBQUF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QEBAAAA AAAAAAAAAQEBAAAAAAAAAAAAAAAAAAAAAAAAAAAAAAAAAAAAAAAAAAAAAAAAAAAAAAAAAAAAAAAA AAAAAQEBAQEBAAAAAAAAAAAAAAAAAAAAAAAAAAAAAAAAAAAAAAAAAAAAAAAAAAAAAAAAAAAAAAAA AAAAAAAAAAAAAAAAAAAAAAAAAAAAAAAAAAAAAAAAAAAAAAAAAAAAAAAAAAAAAAAAAAAAAAAAAAAA AAAAAAAAAAAAAAAAAAAAAAAAAQEBAQEBAAAAAAAAAAAAAAAAAAAAAAAAAQEBAgICAQEBAAAAAAAA AgICBQUFCAgICAgICAgICQkJCAgIBgYGBAQEAgICAAAAAAAAAAAAAAAAAAAAAAAAAAAAAAAAAAAA AAAAAAAAAAAAAAAAAAAAAAAAAAAAAAAAAAAAAAAAAAAAAAAAAAAAAAAAAAAAAAAAAAAAAAAAAAAA AAAAAAAAAAAAAAAAAAAAAAAAAAAAAAAAAAAAAAAAAAAAAAAAAAAAAAAAAAAAAAAAAAAAAAAAAAAA AAAAAAAAAQEBBAQEBAQEAgICAAAAAAAAAAAAAAAAAAAAAAAAAAAAAAAAAAAAAQEBAQEBAAAAAAAA AAAAAAAAAAAAAAAAAAAAAAAAAAAAAQEBAgICAQEBAAAAAAAAAQEBAgICDAwMDg4OEBAQEhISERER EBAQERERFBQUFhYWGBgYGRkZFxcXExMTEBAQEBAQEREREBAQEhISFBQUEhISDg4OCQkJBQUFBAQE CgoKCAgIBgYGBAQEAwMDAwMDBgYGCQkJDAwMDg4ODg4ODQ0NDAwMDQ0NERERFRUVFRUVEhISEhIS FRUVFBQUEREREhISFRUVFBQUExMTEhISDQ0NBwcHAgICAAAAAAAACgoKDAwMDg4OEREREhISERER Dw8PDAwMDQ0NDAwMCwsLCwsLCwsLDQ0NEBAQEhISExMTEREREBAQEBAQFRUVGRkZFxcXEhISDg4O Dg4ODQ0NCgoKBgYGBAQEBQUFBwcHBwcHBgYGBwcHCwsLFxcXMDAwOzs7MTExISEhFBQUFxcXHh4e GBgYFBQUGRkZGxsbLCwsNTU1NTU1KSkpKCgoMjIyKCgoDw8PDw8PDAwMBwcHAwMDAAAAAAAAAAAA AQEB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gICAQEBAQEBAAAAAQEBAQEB AAAAAAAAAAAAAAAAAAAAAAAAAAAAAAAAAAAAAAAAAAAAAAAAAAAAAAAAAAAAAAAAAAAAAAAAAAAA AAAAAAAAAAAAAAAAAAAAAAAAAAAAAAAAAAAAAAAAAAAAAAAAAAAAAAAAAAAAAAAAAAAAAAAAAAAA AAAAAAAAAAAAAAAAAAAAAAAAAAAAAAAAAAAAAAAAAAAAAAAAAAAAAAAAAAAAAAAAAAAAAAAAAAAA AAAAAQEBAAAAAAAAAAAAAQEBAQEBAQEBAAAAAAAAAAAAAAAAAAAAAAAAAAAAAAAAAAAAAAAAAAAA AAAAAAAAAAAAAAAAAAAAAAAAAQEBAQEBAgICAgICAQEBAAAAAAAAAQEBAAAAAAAAAAAAAAAAAAAA AAAAAAAAAAAAAQEBAQEBAQEBAAAAAAAAAAAAAAAAAAAAAAAAAAAAAAAAAAAAAAAAAAAAAAAAAAAA AAAAAAAAAAAAAAAAAAAAAAAAAAAAAAAAAAAAAAAAAAAAAAAAAAAAAAAAAAAAAAAAAQEBAQEBAAAA AAAAAAAAAAAAAAAAAAAAAQEBAAAAAAAAAAAAAQEBAQEBAAAAAAAAAAAAAAAAAAAAAAAAAAAAAAAA AAAAAAAAAQEBAAAAAAAAAAAAAQEBAQEBAAAAAAAAAAAAAAAAAAAAAAAAAAAAAAAABQUFCwsLERER ExMTEhISDw8PDg4OEBAQExMTFBQUFxcXFRUVFBQUFBQUExMTERERDw8PEBAQEBAQDw8PDw8PDw8P DQ0NCAgIAQEBAAAAAgICAgICAgICAAAAAAAAAQEBBwcHDAwMDw8PDg4ODg4ODw8PEREREhISExMT ExMTFBQUFBQUFBQUFBQUFBQUExMTExMTEhISEhISEhISExMTEhISCwsLAQEBAAAAAgICCwsLDg4O EhISFBQUFBQUEhISDw8PDg4ODQ0NCgoKCAgICgoKDw8PExMTFBQUExMTDw8PERERExMTFBQUFBQU EhISDw8PDg4OCgoKCAgIBAQEAAAAAAAAAAAABAQECAgIEBAQDAwMDAwMFxcXLS0tODg4LCwsGBgY FhYWERERFhYWIiIiISEhFxcXGBgYIyMjKysrLCwsJSUlIyMjKSkpJCQkFxcXEhISFBQUEhISEhIS Dw8PBgYGAAAAAAAAAwMDAAAABAQEAwMDAAAAAQEBAAAABQUFAAAAAAAAAAAAAAAAAAAAAAAAAAAA AAAAAAAAAAAAAAAAAAAAAAAAAAAAAAAAAAAAAAAAAAAABgYG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QEBAQEBAAAAAAAAAQEBAgICAQEBAQEBAAAAAAAAAAAAAAAAAAAAAAAA AAAAAAAAAAAAAAAAAAAAAAAAAAAAAAAAAAAAAAAAAQEBAQEBAQEBAQEBAAAAAAAAAAAAAAAAAAAA AAAAAAAAAAAAAAAAAAAAAAAAAAAAAAAAAAAAAAAAAAAAAAAAAAAAAAAAAAAAAAAAAAAAAAAAAAAA AAAAAAAAAAAAAAAAAAAAAAAAAAAAAAAAAAAAAAAAAAAAAAAAAAAAAAAAAAAAAAAAAAAAAAAAAAAA AAAAAQEBAQEBAAAAAAAAAAAAAAAAAAAAAAAAAAAAAAAAAAAAAAAAAAAAAAAAAAAAAAAAAQEBAQEB AAAAAAAAAAAAAAAAAAAAAAAAAAAAAAAAAgICBAQEBgYGBgYGAwMDAQEBBQUFAwMDAgICAgICAQEB AQEBBQUFCgoKDAwMDQ0NDg4OEBAQFBQUFxcXFhYWExMTEhISEhISExMTFBQUExMTDw8PCwsLCgoK CwsLDAwMDQ0NDg4ODg4OCgoKBQUFAAAAAAAAAAAAAAAAAAAAAQEBBAQECAgIDAwMDg4ODg4ODg4O Dg4ODw8PEBAQEBAQEBAQEREREREREREREREREREREREREhISExMTFxcXFBQUEhISDw8PCAgIAQEB AAAAAgICDw8PERERExMTFBQUExMTEBAQDg4ODAwMCQkJBwcHCQkJDw8PFhYWGBgYExMTDg4ODg4O Dw8PEBAQEhISExMTERERDg4OCwsLBAQEAgICAAAAAAAAAwMDCAgIDg4OERERDw8PDQ0NFBQUIiIi KioqJiYmGxsbExMTDg4OHR0dKysrLS0tJiYmIiIiIyMjJiYmIyMjICAgHx8fKCgoKSkpGBgYDQ0N FRUVHBwcHx8fHh4eFRUVCQkJAgICAAAAAQEBBgYGAQEBAAAAAAAAAwMDAAAAAAAAAgICAAAAAAAA AAAAAAAAAAAAAAAAAAAAAAAAAAAAAAAAAAAAAAAAAAAAAAAAAAAAAAAAAQEB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QEBAwMD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QEBAgICAQEBAQEBAAAAAAAAAAAAAAAAAAAAAAAA AQEBAQEBAQEBAAAAAAAAAAAAAAAAAAAAAAAAAAAAAAAAAAAAAAAAAAAAAAAAAAAAAAAAAAAAAAAA AAAAAAAAAAAAAAAAAAAAAQEBAQEBAAAAAAAAAAAAAAAAAAAAAAAAAgICAQEBAQEBAgICBAQEBgYG CAgICAgIAgICAgICAQEBAQEBAAAAAAAAAAAAAAAAAAAAAQEBBQUFCAgICgoKCAgIBAQEAQEBAAAA AAAAAAAAAgICBgYGCgoKDw8PExMTFhYWGxsbICAgIyMjJCQkISEhGhoaExMTExMTEhISEhISERER Dg4OCAgIAwMDAQEBCgoKDAwMDg4ODw8PDw8PCwsLBgYGAwMDAAAAAgICBAQEBwcHCQkJCwsLDQ0N Dw8PEREREREREREREBAQEBAQDw8PDg4ODg4ODQ0NDg4ODg4ODg4ODw8PERERExMTFRUVGRkZFRUV ERERDg4OCQkJBQUFBgYGCQkJEhISExMTExMTEhISDw8PDAwMCgoKCQkJCQkJDg4OFBQUFhYWExMT EBAQDg4ODQ0NDw8PDw8PDw8PEREREhISEBAQCwsLBgYGAQEBAAAAAQEBBgYGDg4OExMTFRUVFRUV Dg4OERERGhoaICAgHBwcEhISDg4OEBAQFRUVKysrOzs7NjY2KioqIiIiHBwcFxcXFBQUKysrNTU1 KysrHx8fGxsbISEhKSkpKCgoLS0tKioqGxsbDg4OCAgIAgICAAAAAAAAAAAAAgICBAQEAQEBAAAA DQ0NAAAAAAAAAAAAAAAAAAAAAAAAAAAAAAAAAAAAAAAAAAAAAAAAAAAAAAAAAAAAAAAAAAAAAgIC BQUFAAAAAAAAAAAAAAAAAAAAAAAAAAAAAAAAAAAAAAAAAAAAAAAAAAAAAAAAAAAAAAAAAAAAAAAA AAAAAAAAAAAAAAAAAAAAAAAAAAAAAAAAAAAAAAAAAAAAAAAAAAAAAAAAAAAAAAAAAAAAAAAAAAAA AAAAAAAAAAAAAAAAAAAAAAAAAAAAAAAAAAAAAAAAAAAAAAAAAAAAAAAAAAAAAAAAAAAAAAAAAAAA AAAAAAAAAAAAAAAAAAAAAAAAAAAAAQEBAQEBAQEBAAAAAAAAAwMDBgYGAgICAQEBAAAAAAAAAAAA AAAAAAAAAAAAAAAAAAAAAAAAAAAAAAAAAAAAAAAAAAAAAAAAAAAAAAAAAAAAAAAAAAAAAAAAAAAA AAAAAAAAAAAAAAAAAAAAAAAAAAAAAAAAAAAAAAAAAAAAAAAAAAAAAAAAAAAAAAAAAAAAAAAAAAAA AAAAAAAAAAAAAAAAAAAAAAAAAAAAAAAAAAAAAAAAAAAAAAAAAAAAAQEBAQEBAgICAQEBAAAAAAAA AAAAAAAAAAAAAAAAAAAAAAAAAAAAAAAAAAAAAAAAAAAAAAAAAAAAAAAAAAAAAAAAAAAAAAAAAAAA AAAAAAAAAAAAAAAAAQEBAAAAAAAAAQEBAAAAAAAAAAAAAAAAAQEBAgICAwMDAwMDAwMDAgICAgIC AQEBAAAAAAAAAAAAAAAAAAAAAAAAAAAAAAAAAAAAAAAAAAAAAAAAAAAAAAAAAAAAAAAAAAAAAAAA AAAAAAAAAAAAAAAAAAAAAAAAAAAAAAAAAAAAAQEBAAAAAAAAAAAAAAAAAAAAAAAAAAAAAAAAAAAA AAAAAAAAAQEBAQEBAAAAAAAAAQEBAQEBAQEBAAAAAAAAAAAAAAAAAAAAAAAAAQEBBAQEBgYGBwcH BQUFAQEBAAAABQUFBQUFBwcHCgoKDAwMDg4OExMTFxcXHR0dJycnMTExMzMzLCwsIyMjGxsbFhYW ExMTEBAQDAwMCQkJBQUFAQEBAAAAAAAACAgICgoKDQ0NDw8PDw8PDQ0NCgoKCAgICwsLDAwMDg4O Dw8PERERERERERERERERFBQUFBQUExMTEhISEBAQDg4ODAwMDAwMCwsLDAwMDQ0NDQ0NDg4ODw8P ERERExMTFhYWEhISDw8PDw8PDg4ODQ0NDg4OEBAQEREREREREBAQDw8PDAwMCgoKCQkJCQkJERER FBQUFhYWExMTDQ0NCgoKDAwMEBAQEBAQEBAQEBAQEREREBAQDQ0NCAgIBQUFBQUFBwcHCwsLEhIS GBgYGBgYFBQUEBAQEBAQFhYWGBgYExMTDw8PERERFhYWGBgYKioqNzc3Pj4+MTExHh4eFRUVGBgY Hh4eODg4Q0NDQ0NDNTU1KioqKSkpKSkpKCgoOzs7Nzc3KSkpGBgYDw8PDQ0NCAgIAAAABAQEAAAA AAAAAAAAAQEBAAAAAAAAAgIC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QEBAQEBAQEBAAAAAQEBBAQEBgYGBwcH BgYGBAQEAgICAAAAAAAAAAAAAAAAAAAAAAAAAAAAAAAAAAAAAAAAAAAAAAAAAAAAAAAAAAAAAAAA AAAAAAAAAAAAAAAAAAAAAAAAAAAAAAAAAAAAAAAAAAAAAAAAAAAAAAAAAAAAAAAAAAAAAAAAAAAA AAAAAAAAAAAAAAAAAAAAAAAAAAAAAAAAAAAAAAAAAAAAAAAAAAAAAAAAAAAAAAAAAAAABAQEBgYG BwcHBgYGAwMDAQEBAQEBAQEBAAAAAAAAAAAAAAAAAAAAAAAAAAAAAAAAAAAAAAAAAAAAAAAAAAAA AAAAAAAAAAAAAAAAAQEBAAAAAAAAAAAAAQEBAAAAAAAAAQEBAAAAAAAAAAAAAAAAAQEBAgICAwMD BQUFBQUFBQUFBAQEAwMDAQEBAAAAAAAAAAAAAAAAAAAAAAAAAAAAAAAAAAAAAQEBAAAAAAAAAAAA AAAAAAAAAAAAAAAAAAAAAAAAAAAAAAAAAAAAAAAAAAAAAAAAAAAAAAAAAAAAAAAAAAAAAAAAAAAA AAAAAQEBCQkJCgoKCwsLCgoKCAgIBAQEAAAAAAAAAAAAAAAAAAAAAAAAAAAAAAAAAAAAAAAAAAAA AAAAAQEBAgICAgICAQEBAAAAAAAAAAAAAAAAAgICAwMDAwMDAwMDBwcHDAwMDQ0NFhYWHh4eHh4e GRkZExMTDw8PDQ0NCQkJBgYGAgICAQEBAAAAAAAAAAAAAgICAQEBBAQECAgICwsLDQ0NDg4ODw8P EBAQExMTExMTExMTEhISEhISEREREREREBAQEREREhISEREREBAQDg4ODAwMCwsLCwsLDAwMDQ0N Dg4ODQ0NCwsLCgoKCgoKCwsLDw8PDQ0NDQ0NDg4ODw8PDw8PDg4ODw8PDAwMDAwMDQ0NDQ0NDQ0N DQ0NDg4ODw8PFRUVEBAQDAwMDQ0NERERExMTERERDg4ODw8PEREREhISERERDw8PCwsLCQkJCQkJ DAwMDw8PFRUVGBgYGRkZFRUVERERDQ0NFBQUFBQUEhISEhISFhYWHx8fJiYmKCgoOTk5Pj4+ODg4 IyMjFBQUGxsbMzMzR0dHVVVVSkpKRkZGQkJCMDAwHx8fJiYmOjo6RUVFNDQ0Hh4eEhISEBAQEhIS EBAQDAwMAAAAAQEBAQEBAwMDAQEBBgYGAAAABQUFAAAAAAAAAAAAAAAAAAAAAAAAAAAAAAAAAAAA AAAAAAAAAAAAAAAAAAAAAAAAAAAAAgIC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gICAwMDCwsLCgoKCQkJBwcHBAQEAgICAAAAAAAAAAAAAAAAAAAAAAAAAAAAAAAAAAAAAAAA AAAAAAAAAAAAAAAAAAAAAAAAAAAAAAAAAAAAAAAAAAAAAAAAAAAAAAAAAAAAAAAAAAAAAAAAAAAA AAAAAAAAAAAAAAAAAAAAAAAAAAAAAAAAAAAAAAAAAAAAAAAAAAAAAAAAAAAAAAAAAAAAAAAAAAAA AAAAAAAABAQEBwcHCQkJCAgIBQUFAQEBAAAAAQEBAAAAAAAAAAAAAAAAAAAAAAAAAAAAAAAAAAAA AAAAAAAAAAAAAAAAAAAAAAAAAAAAAAAAAwMDAwMDAAAAAAAAAAAAAAAAAAAAAAAAAAAAAAAAAAAA AAAAAAAAAQEBAgICBQUFBQUFBQUFBQUFBAQEAwMDAgICAQEBAAAAAAAAAAAAAAAAAAAAAAAAAAAA AQEBAAAAAAAAAAAAAAAAAAAAAAAAAAAAAAAAAAAAAAAAAAAAAAAAAAAAAAAAAAAAAAAAAAAAAAAA AAAAAAAAAAAAAAAAAAAAAQEBDAwMDg4OEBAQEBAQDg4OCwsLBwcHBQUFAAAAAAAAAAAAAAAAAAAA AAAAAAAAAAAAAAAAAAAAAAAAAAAAAAAAAAAAAQEBAQEBAQEBBAQEBwcHCQkJBwcHBgYGCgoKDw8P FRUVFBQUExMTEBAQDw8PDg4OCwsLCAgIAQEBAAAAAAAAAAAAAAAAAAAAAAAAAQEBAQEBAwMDBgYG BwcHCAgICgoKDQ0NEBAQEhISERERERERDw8PDQ0NDAwMDAwMDAwMDg4ODg4ODw8PDg4ODAwMDAwM DQ0NDg4ODQ0NDg4ODg4OCwsLBwcHAwMDAgICAgICBwcHCAgICQkJCgoKCwsLCgoKCQkJBwcHBQUF BgYGCAgICgoKDAwMDg4OEBAQEREREBAQDw8PDw8PERERFBQUFBQUERERDQ0NDw8PEREREhISERER Dg4ODAwMDQ0NDw8PERERExMTFhYWFhYWExMTEREREBAQEBAQFBQUDg4OEhISHx8fKSkpKysrLy8v NjY2Pj4+Ozs7LS0tHh4eJCQkPT09UlJSV1dXTk5OUlJSSkpKLy8vFhYWHBwcNzc3S0tLMzMzIyMj FRUVFRUVGBgYFhYWERERDQ0NCwsLAAAAAgICAAAABQUFAgICAAAAAAAAAAAAAAAAAAAAAAAAAAAA AAAAAAAAAAAAAAAAAAAAAAAAAAAAAAAAAAAAAAAAAAAABAQE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QEBCAgICgoKCwsLDAwMCwsLBwcHBAQEAQEBAAAAAAAAAAAAAAAA AAAAAAAAAAAAAAAAAAAAAAAAAAAAAAAAAAAAAAAAAAAAAAAAAAAAAAAAAAAAAAAAAAAAAAAAAAAA AAAAAAAAAAAAAAAAAAAAAAAAAAAAAAAAAAAAAAAAAAAAAAAAAAAAAAAAAAAAAAAAAAAAAAAAAAAA AAAAAAAAAAAAAAAAAAAAAAAAAAAABAQECAgICAgIBAQEAAAAAAAAAAAAAAAAAAAAAAAAAAAAAAAA AAAAAAAAAAAAAAAAAAAAAAAAAAAAAAAAAAAAAAAAAAAAAQEBBQUFBgYGAgICAAAAAAAAAQEBAAAA AAAAAAAAAAAAAAAAAAAAAAAAAAAAAAAAAgICAwMDBAQEBQUFBQUFBQUFBAQEBAQEAgICAgICAQEB AAAAAAAAAAAAAAAAAQEBAAAAAAAAAAAAAAAAAAAAAAAAAAAAAAAAAAAAAAAAAAAAAAAAAAAAAAAA AAAAAAAAAAAAAAAAAAAAAAAAAAAAAAAAAQEBAQEBAAAAAAAAAAAAAQEBAQEBAAAAAAAAAQEBAQEB AAAAAAAAAAAAAAAAAAAAAAAAAAAAAAAAAAAAAAAAAAAAAAAAAAAAAQEBAQEBBgYGBwcHBwcHBwcH AwMDAAAAAAAAAQEBDAwMCQkJBAQEAAAAAAAAAAAAAAAAAAAAAAAAAAAAAAAAAQEBAgICAQEBAgIC AwMDBgYGBwcHBwcHBgYGBAQEBQUFCQkJDQ0NEBAQEREREBAQDg4OCgoKBwcHBwcHCAgICwsLDAwM DAwMCwsLCgoKCwsLDQ0NDw8PDg4ODw8PDQ0NCQkJAwMDAAAAAAAAAAAAAgICAwMDBQUFBwcHBwcH CAgIBwcHBgYGBQUFBwcHCQkJDAwMDQ0NDg4OEBAQEBAQDQ0NExMTGBgYFxcXERERDQ0NDg4OERER EhISEhISERERDw8PDQ0NDQ0NDw8PERERExMTFBQUFBQUEhISEBAQEBAQEhISFBQUFRUVFhYWICAg Li4uNDQ0MjIyNzc3QUFBQ0NDODg4KioqKSkpOzs7T09PU1NTTExMUFBQS0tLMjIyEBAQDAwMLCws PT09Ly8vHh4eFxcXFRUVGRkZHBwcFxcXEhISEBAQEhISDQ0N////+vr6AAAAAgICAAAABAQEAAAA AAAAAAAAAAAAAAAAAAAAAAAAAAAAAAAAAAAAAAAAAAAAAAAAAAAAAAAAAAAAAAAAAQEBAAAAAAAA AAAAAAAAAAAAAAAAAAAAAAAAAAAAAAAAAAAAAAAAAAAAAAAAAAAAAAAAAAAAAAAAAAAAAAAAAAAA AAAAAAAAAAAAAAAAAAAAAAAAAAAAAAAAAAAAAAAAAAAAAAAAAAAAAAAAAAAAAAAAAAAAAAAAAAAA AAAAAAAAAAAAAAAAAAAAAAAAAAAAAAAAAAAAAAAAAAAAAAAAAAAAAAAAAAAAAAAAAAAAAAAAAAAA AAAAAAAAAAAAAQEBAQEBAAAAAAAAAQEBAQEBAAAAAAAAAwMDBwcHDAwMEBAQEBAQDQ0NCAgIBQUF AAAAAAAAAAAAAAAAAAAAAAAAAAAAAAAAAAAAAAAAAAAAAAAAAAAAAAAAAAAAAAAAAAAAAAAAAAAA AAAAAAAAAAAAAAAAAAAAAAAAAAAAAAAAAAAAAAAAAAAAAAAAAAAAAAAAAAAAAAAAAAAAAAAAAAAA AAAAAAAAAAAAAAAAAAAAAAAAAAAAAAAAAAAAAAAAAAAABAQECQkJCgoKBgYGAgICAAAAAQEBAAAA AAAAAAAAAAAAAAAAAAAAAAAAAAAAAAAAAAAAAAAAAAAAAAAAAAAAAAAAAAAAAQEBBgYGCAgIAwMD AAAAAAAAAQEBAAAAAAAAAAAAAAAAAAAAAAAAAAAAAAAAAAAAAAAAAAAAAgICBAQEBQUFBgYGBwcH BwcHBAQEBAQEAgICAQEBAAAAAAAAAAAAAAAAAAAAAAAAAAAAAAAAAAAAAAAAAAAAAAAAAAAAAAAA AAAAAAAAAAAAAAAAAAAAAAAAAAAAAAAAAAAAAAAAAAAAAAAAAQEBAQEBAQEBAQEBAQEBAAAAAAAA AAAAAgICBAQEAgICAQEBAQEBAAAAAAAAAAAAAAAAAAAAAAAAAAAAAQEBAAAAAAAAAAAAAAAAAAAA AAAAAAAAAAAAAgICAgICAAAAAAAAAQEBAAAAAAAAAgICAAAAAAAAAAAAAQEBAgICAAAAAAAAAAAA AwMDBQUFBgYGCQkJDAwMCAgICQkJCAgIBQUFAwMDBQUFCwsLEBAQERERExMTExMTDw8PCgoKBwcH BgYGBwcHCQkJCgoKCgoKCAgIBgYGBwcHCQkJDAwMDg4ODg4ODAwMCAgIAwMDAAAAAAAAAQEBAAAA AQEBBAQEBQUFBwcHCQkJCwsLDAwMDQ0NDg4OEBAQEREREREREBAQEBAQEBAQExMTFRUVFRUVEhIS Dw8PDg4OEhISFRUVFhYWFBQUEBAQDg4ODQ0NDg4ODw8PEBAQExMTFBQUExMTEhISEREREREREhIS FBQUGhoaJycnMzMzNzc3NTU1Nzc3QUFBSkpKSEhIOjo6MjIyODg4QUFBRERERkZGS0tLRkZGIyMj DQ0NEhISHh4eKSkpKysrIyMjHR0dGhoaGBgYFxcXFhYWFRUVGBgYHBwcGxsb////+/v7////AQEB AAAAAgICAAAAAAAAAAAAAAAAAAAAAAAAAAAAAAAAAAAAAAAAAAAAAAAAAAAAAAAAAAAAAAAAAAAA BQUFAAAAAAAAAAAAAAAAAAAAAAAAAAAAAAAAAAAAAAAAAAAAAAAAAAAAAAAAAAAAAAAAAAAAAAAA AAAAAAAAAAAAAAAAAAAAAAAAAAAAAAAAAAAAAAAAAAAAAAAAAAAAAAAAAAAAAAAAAAAAAAAAAAAA AAAAAAAAAAAAAAAAAAAAAAAAAAAAAAAAAAAAAAAAAAAAAAAAAAAAAAAAAAAAAAAAAAAAAAAAAAAA AAAAAAAAAAAAAAAAAAAAAAAAAAAAAAAAAAAAAAAAAQEBAQEBAAAAAAAAAQEBAgICBwcHDAwMDw8P Dw8PDg4OCwsLCAgIAwMDAgICAAAAAAAAAAAAAAAAAAAAAAAAAAAAAAAAAAAAAAAAAQEBAQEBAQEB AQEBAQEBAAAAAAAAAAAAAAAAAQEBAAAAAAAAAAAAAAAAAAAAAAAAAAAAAAAAAAAAAAAAAAAAAAAA AAAAAAAAAAAAAAAAAAAAAAAAAAAAAAAAAAAAAAAAAAAAAAAAAAAAAAAAAQEBAgICBgYGCgoKCwsL CQkJAwMDAAAAAAAAAAAAAAAAAAAAAAAAAAAAAAAAAAAAAAAAAAAAAAAAAAAAAAAAAAAAAAAAAAAA AQEBAQEBAQEBAQEBAAAAAAAAAAAAAAAAAAAAAAAAAAAAAAAAAAAAAAAAAAAAAAAAAQEBAQEBAQEB AQEBAQEBAQEBAQEBAQEBBgYGBgYGBQUFAwMDAgICAAAAAAAAAAAAAgICAQEBAAAAAAAAAAAAAAAA AAAAAAAAAAAAAQEBAQEBAAAAAAAAAAAAAAAAAQEBAgICAAAAAAAAAAAAAAAAAAAAAAAAAAAAAQEB AgICAQEBAAAAAAAAAAAAAwMDBQUFAwMDAQEBAAAAAAAAAQEBAAAAAAAAAQEBAgICAAAAAAAAAAAA AAAAAAAAAAAAAAAAAAAAAQEBBAQECQkJDAwMDAwMCwsLCQkJAQEBAQEBAAAAAAAAAAAAAAAAAQEB AQEBBwcHCQkJDAwMDQ0NDAwMDAwMDAwMDQ0NDg4ODAwMCwsLCQkJCQkJCwsLDQ0NDw8PEBAQExMT ERERCQkJAQEBAAAABQUFCgoKBwcHBQUFAgICAAAAAgICBgYGCwsLDg4OEBAQDg4ODAwMCAgIBAQE AQEBAAAAAAAAAQEBAQEBAwMDBwcHDQ0NEBAQEBAQDg4ODg4ODw8PERERFBQUFRUVFRUVFBQUExMT FhYWEhISDg4ODQ0NDw8PERERExMTExMTFBQUDw8PCwsLDAwMDQ0NDQ0NDw8PExMTExMTFBQUERER DQ0NDg4OFBQUGRkZGxsbICAgKSkpNDQ0Q0NDRERESUlJW1tbV1dXR0dHNjY2MzMzODg4ODg4Pj4+ QkJCODg4IyMjGhoaEhISExMTHh4eKCgoJycnISEhHR0dExMTERERFxcXGRkZFhYWHBwcJiYmJycn Ghoa/////v7+AAAABQUFAAAAAQEBAAAAAAAAAQEB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QEBAQEBAQEBAAAAAAAAAAAAAAAAAAAA AAAABQUFCgoKDQ0NDw8PDw8PDAwMCQkJAwMDAQEBAAAAAAAAAAAAAAAAAAAAAAAAAgICAQEBAQEB AQEBAQEBAQEBAAAAAAAAAAAAAAAAAAAAAAAAAAAAAAAAAAAAAAAAAAAAAAAAAAAAAAAAAAAAAAAA AAAAAAAAAAAAAAAAAAAAAAAAAAAAAAAAAAAAAAAAAAAAAAAAAAAAAAAAAAAAAAAAAAAAAAAAAAAA AQEBAwMDBwcHCQkJCQkJBgYGAwMDAAAAAAAAAAAAAAAAAAAAAAAAAAAAAAAAAAAAAAAAAAAAAAAA AAAAAAAAAAAAAAAAAQEBAQEBAQEBAQEBAAAAAAAAAAAAAAAAAAAAAAAAAAAAAAAAAAAAAAAAAAAA AAAAAAAAAAAAAAAAAAAAAAAAAAAAAAAAAAAAAwMDAgICAgICAQEBAQEBAQEBAQEBAQEBAAAAAAAA AAAAAAAAAAAAAAAAAAAAAAAAAQEBAgICAgICAgICAQEBAAAAAAAAAAAAAQEBAAAAAAAAAAAAAQEB AQEBAAAAAAAAAAAAAAAAAAAAAQEBBQUFCQkJDg4OEBAQEhISEhISEhISERERDw8PDAwMCQkJBgYG AAAAAAAAAgICBgYGCAgICAgIBgYGAwMDAAAAAAAABAQECQkJDAwMDQ0NCwsLCQkJAAAAAAAAAQEB AQEBAgICBAQEBwcHCgoKDg4OEBAQEBAQDQ0NCQkJBwcHBwcHCQkJDQ0NCgoKBwcHBgYGBwcHCgoK DQ0NDg4ODw8PDw8PDAwMBQUFAAAAAQEBBAQEBwcHBwcHBQUFAwMDAwMDBgYGCgoKDQ0NDw8PEBAQ Dg4ODAwMCQkJBgYGBAQEAQEBAAAAAAAAAwMDCQkJDw8PEhISEhISDg4OCwsLDQ0NDw8PERERExMT ExMTExMTEhISERERDg4ODQ0NDg4ODw8PERERExMTExMTEhISDg4ODAwMCwsLDAwMDg4ODw8PERER FBQUFRUVEBAQDQ0NEBAQFBQUFBQUFBQUFRUVHBwcPDw8S0tLUFBQVlZWXl5eXl5eTk5ONTU1Li4u MTExNzc3NDQ0OTk5Ozs7MTExICAgFBQUDQ0NFhYWJCQkKSkpIyMjHBwcFBQUFBQUFRUVFBQUERER FRUVISEhLi4uLy8vLi4uDAwMCQkJAgICAAAAAQEBAgICAAAAAAAAAQEBAQEB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gICBQUFBQUFAgIC AAAAAAAAAQEBAAAAAAAAAgICBwcHCwsLDg4OEBAQDQ0NCQkJAgICAQEBAAAAAAAAAAAAAAAAAAAA AAAAAQEBAAAAAAAAAAAAAAAAAAAAAAAAAAAAAAAAAAAAAQEBAAAAAAAAAAAAAAAAAQEBAAAAAAAA AAAAAAAAAAAAAAAAAAAAAAAAAAAAAAAAAAAAAAAAAAAAAAAAAAAAAAAAAAAAAAAAAAAAAAAAAAAA AAAAAAAAAAAAAAAAAAAAAQEBAwMDBQUFBgYGBQUFBAQEAAAAAAAAAAAAAAAAAAAAAAAAAAAAAAAA AAAAAAAAAAAAAAAAAAAAAAAAAAAAAAAAAQEBAQEBAQEBAAAAAAAAAAAAAAAAAAAAAAAAAAAAAAAA AAAAAAAAAAAAAAAAAAAAAAAAAAAAAAAAAAAAAAAAAAAAAAAAAAAAAAAAAAAAAAAAAAAAAAAAAQEB AQEBAQEBAAAAAAAAAAAAAAAAAAAAAAAAAAAAAAAAAQEBAQEBAQEBAQEBAQEBAQEBAAAAAAAAAQEB AAAAAQEBAQEBAgICAQEBAAAAAAAAAQEBAAAAAAAABAQECwsLExMTFxcXGhoaHR0dHh4eHh4eGhoa FxcXFBQUDg4OCAgIAAAAAQEBBQUFCgoKDg4ODg4OCwsLCQkJAwMDAwMDBQUFBwcHCQkJCQkJCAgI BwcHAgICAwMDBAQEBAQEBAQEBgYGCgoKDQ0NCwsLDAwMCwsLBwcHAwMDAgICAwMDBgYGBwcHBQUF AgICAgICBgYGCwsLDg4ODw8PEBAQDw8PCwsLBwcHBgYGCAgICQkJCQkJBwcHBgYGBgYGCQkJDQ0N EBAQEREREREREBAQDQ0NCQkJCAgICAgIBwcHBAQEAgICAQEBBwcHDQ0NEREREBAQCwsLBwcHBQUF CgoKDQ0NEBAQERERERERDw8PDw8PDw8PDAwMDg4OEBAQExMTFBQUExMTEREREBAQDg4ODg4ODQ0N DQ0NDw8PExMTFRUVFBQUFRUVDAwMCQkJDw8PERERDg4OExMTHBwcOTk5U1NTUlJST09PXV1dY2Nj U1NTPDw8LS0tKSkpLS0tMjIyNTU1PDw8PT09MjIyGRkZEhISExMTISEhKysrJiYmGhoaEhISDw8P ExMTEhISDQ0NDw8PHR0dLS0tNjY2MzMzFRUVExMTAAAAAQEBBQUFAAAAAAAAAAAAAAAAAQEBAQEB AQEBAQEB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wMDCAgICQkJBAQEAQEBAQEBAQEBAAAAAAAAAQEBAwMDBgYGCwsLDg4ODQ0NCgoKAQEBAQEBAAAA AAAAAAAAAAAAAAAAAAAAAAAAAAAAAAAAAAAAAAAAAAAAAAAAAAAAAAAAAAAAAQEBAQEBAAAAAAAA AAAAAAAAAAAAAAAAAAAAAAAAAAAAAAAAAAAAAAAAAAAAAAAAAAAAAAAAAAAAAAAAAAAAAAAAAAAA AAAAAAAAAAAAAAAAAAAAAAAAAAAAAAAAAAAAAAAAAAAAAQEBAQEBAQEBAAAAAAAAAAAAAAAAAAAA AAAAAAAAAAAAAAAAAAAAAAAAAAAAAAAAAAAAAAAAAAAAAAAAAQEBAQEBAAAAAAAAAAAAAAAAAAAA AAAAAAAAAAAAAAAAAAAAAAAAAAAAAAAAAAAAAAAAAAAAAAAAAAAAAAAAAAAAAAAAAAAAAQEBAAAA AAAAAAAAAAAAAAAAAAAAAAAAAAAAAAAAAAAAAAAAAAAAAAAAAQEBAQEBAAAAAAAAAAAAAAAAAAAA AQEBAAAAAAAAAAAAAAAAAQEBAQEBAQEBAQEBAAAAAAAAAQEBAQEBAQEBBAQECQkJDw8PExMTFRUV FxcXGRkZGBgYExMTEBAQDw8PCwsLBQUFAAAAAQEBAgICBQUFCAgICwsLCwsLCwsLCgoKCQkJBgYG BAQEAwMDAgICAwMDAwMDBgYGBwcHCAgIBQUFAwMDAgICBAQEBwcHAwMDAgICAQEBAAAAAAAAAAAA AQEBAwMDAAAAAAAAAAAAAQEBCAgIDQ0NDw8PDw8PDQ0NDQ0NDAwMCwsLDAwMDQ0NDQ0NCwsLBQUF BgYGCQkJDAwMDw8PEREREREREREREBAQCwsLBgYGBQUFBwcHCQkJCAgIBgYGCQkJDAwMDg4ODAwM BgYGAgICAgICAwMDCQkJCwsLDg4OEBAQDw8PDg4ODg4ODw8PEhISExMTFRUVFBQUExMTEBAQDg4O Dg4OEBAQEREREBAQEBAQExMTGBgYGBgYFRUVDAwMCgoKCwsLDQ0NDQ0NERERIyMjNzc3VVVVTExM Pj4+Q0NDVVVVVVVVQEBALi4uKysrKSkpLi4uNjY2Pj4+RUVFPj4+LCwsFBQUFxcXHx8fKSkpKioq ICAgFhYWEhISEBAQDg4OCgoKDAwMGxsbLS0tNDQ0MjIyHBwcERERAAAABgYGDw8PEREREhISAgIC AAAAAAAAAAAAAAAAAQEBAQEB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gICCAgICwsLCAgIBAQEAgICAQEBAAAAAAAAAAAAAAAAAgICBwcHCwsLDAwM CgoKAQEBAAAAAAAAAAAAAAAAAAAAAAAAAAAAAQEBAQEBAAAAAAAAAQEBAQEBAQEBAAAAAAAAAAAA AQEBAQEB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QEBAQEBAAAAAAAAAAAAAAAAAAAAAAAAAAAAAAAAAAAAAAAAAAAAAgICBQUFBwcHBAQE AQEBAAAAAAAAAAAAAAAAAAAAAAAAAQEBAAAAAAAAAAAAAAAAAAAAAAAAAAAAAAAAAAAAAAAAAAAA AAAAAwMDBgYGCQkJDAwMDg4ODg4OCwsLCgoKCQkJBgYGAQEBAQEBAAAAAAAAAAAAAQEBBAQEBwcH CAgICQkJCAgIBgYGBAQEAgICAgICAwMDBAQECQkJCgoKCgoKBwcHAgICAAAAAAAAAQEBAgICAAAA AAAAAAAAAgICAwMDAgICAAAAAAAAAAAAAQEBBQUFCgoKDQ0NDAwMCgoKBwcHCQkJCwsLCwsLCwsL CwsLCQkJBgYGAgICBQUFCQkJCwsLDQ0NDQ0NDg4ODg4ODAwMCQkJBgYGBwcHCgoKDAwMCwsLCQkJ Dg4ODg4ODAwMBgYGAAAAAAAAAQEBBgYGCgoKDAwMDg4OEBAQEBAQEBAQERERERERFxcXFhYWFBQU EhISDw8PDg4ODg4ODw8PDg4OEBAQEhISExMTFxcXGhoaFxcXEBAQBAQECwsLEhISFRUVGBgYJCQk ODg4SEhIQUFBKysrKioqOjo6Q0NDPz8/NDQ0LCwsKioqMDAwOTk5QUFBRUVFQkJCMDAwGhoaFRUV HR0dJycnKioqJiYmHx8fGBgYFBQUDg4OCwsLDQ0NGxsbLS0tNDQ0KysrHR0dDAwMBgYGBwcHFhYW FhYWHBwcCQkJAAAAAAAAAAAAAAAAAAAAAAAAAQEB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QEBBQUFCQkJCQkJBwcHAwMDAQEBAAAAAAAAAAAAAAAA AAAAAgICBwcHCAgIBwcHAAAAAAAAAAAAAAAAAAAAAAAAAAAAAAAAAQEBAAAAAAAAAAAAAAAAAAAA AAAAAAAAAAAAAAAAAAAAAQEBAgICAgICAQEBAAAAAAAAAAAAAAAAAAAAAAAAAAAAAAAAAAAAAAAA AAAAAAAAAAAAAAAAAAAAAAAAAAAAAAAAAAAAAAAAAAAAAAAAAAAAAAAAAAAAAAAAAAAAAAAAAQEB AQEBAAAAAAAAAAAAAAAAAAAAAAAAAAAAAAAAAAAAAAAAAAAAAAAAAAAAAAAAAAAAAAAAAAAAAAAA AAAAAAAAAAAAAAAAAAAAAAAAAAAAAAAAAAAAAAAAAAAAAAAAAAAAAAAAAAAAAAAAAAAAAAAAAAAA AAAAAAAAAAAAAAAAAAAAAAAAAAAAAAAAAAAAAAAAAAAAAAAAAAAAAQEBAAAAAAAAAAAAAAAAAQEB BAQECQkJDQ0NCgoKBwcHAwMDAAAAAAAAAAAAAAAAAAAAAAAAAAAAAAAAAAAAAAAAAAAAAAAAAQEB AAAAAAAAAAAAAAAAAAAAAAAAAAAAAgICBgYGBwcHCgoKDAwMCwsLCAgIAwMDAAAAAAAAAAAAAAAA AAAAAAAAAAAAAgICAwMDAAAAAgICAwMDBQUFBgYGCAgICQkJCgoKCQkJCgoKCQkJBgYGAgICAAAA AAAAAAAAAAAAAAAAAAAAAwMDBwcHCAgIBQUFAwMDBgYGBgYGCAgICgoKDAwMCwsLBwcHBAQEBAQE BgYGCAgICAgIBwcHBwcHBgYGBAQEBgYGBwcHCQkJCgoKCwsLCwsLCwsLCwsLBwcHBwcHCQkJCwsL DQ0NDAwMCgoKBwcHCAgICAgIBgYGAgICAAAAAAAAAwMDCAgIDQ0NDQ0NDg4ODw8PEREREhISExMT FBQUFRUVExMTEBAQDg4ODQ0NDg4OEBAQERERDw8PERERFBQUFRUVFhYWFBQUDw8PCQkJDQ0NFxcX ICAgJSUlLS0tNjY2OTk5NjY2ISEhFxcXJCQkLS0tKCgoKioqLS0tLy8vNTU1Pj4+REREQ0NDPDw8 MTExIiIiFxcXGxsbJSUlLi4uLy8vKSkpICAgFBQUDAwMDQ0NERERHR0dKysrMjIyKCgoFhYWCQkJ AAAABgYGERERGhoaHh4eFxcXDg4OCwsLBQUFAwMD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QEBAQEBBAQECAgIBwcHAgICAAAA AQEBAAAAAQEBAAAAAAAAAAAAAgICBAQEAwMDAAAAAAAAAAAAAAAAAAAAAQEBAAAAAAAAAAAAAAAA AAAAAAAAAQEBAQEBAQEBAQEBAQEBAAAAAAAAAgICBQUFBgYGBAQEAgICAAAAAAAAAAAAAAAAAAAA AAAAAAAAAAAAAAAAAAAAAAAAAAAAAAAAAAAAAAAAAAAAAAAAAAAAAAAAAAAAAAAAAAAAAAAAAAAA AAAAAAAAAQEBAQEBAQEBAQEBAQEBAQEBAAAAAAAAAAAAAAAAAAAAAAAAAAAAAAAAAAAAAAAAAAAA AAAAAAAAAAAAAAAAAAAAAAAAAAAAAAAAAAAAAAAAAAAAAAAAAAAAAAAAAAAAAAAAAAAAAAAAAAAA AAAAAAAAAAAAAAAAAAAAAAAAAAAAAAAAAAAAAAAAAAAAAAAAAAAAAAAAAAAAAAAAAAAAAQEBAAAA AAAAAAAAAAAAAAAAAgICBwcHCgoKDAwMCgoKBwcHAwMDAAAAAAAAAAAAAAAAAAAAAQEBAQEBAAAA AAAAAAAAAAAAAQEBAAAAAQEBAQEBAAAAAAAAAAAAAQEBAQEBAwMDAgICBQUFCgoKCgoKBQUFAQEB AAAAAAAAAAAAAAAAAAAAAAAAAAAAAAAAAAAAAAAAAAAAAQEBAwMDBQUFCAgICwsLDQ0NCwsLCgoK CAgIBAQEAgICAAAAAAAAAQEBAAAAAQEBBAQECAgICgoKCwsLCgoKCQkJDAwMDAwMDAwMDQ0NDAwM CgoKCAgIBgYGBQUFBgYGBQUFBQUFBgYGCQkJCgoKCgoKDAwMCQkJBwcHBwcHCQkJCgoKCQkJBwcH BQUFBwcHCgoKCwsLCQkJBgYGBAQEBAQEAgICAQEBAAAAAAAAAAAAAgICBwcHCwsLDg4ODAwMCwsL DAwMDw8PEREREhISEhISERERDw8PDg4ODg4ODw8PEREREREREREREBAQERERExMTFBQUERERDw8P ERERFBQUJCQkKysrMjIyODg4Pj4+Pj4+MDAwHx8fGRkZGBgYHx8fHh4eICAgLS0tMjIyOjo6QkJC RUVFQkJCOTk5MDAwJiYmISEhIyMjJycnLS0tMzMzMTExJiYmGhoaFBQUEhISGxsbIyMjKysrKysr ISEhFBQUCQkJBAQECwsLDQ0NGxsbHR0dEhISCQkJDw8PCwsLDAwMCAgIAgIC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QEBAAAAAAAA BwcHBwcHAQEBAAAAAgICAAAAAQEBAQEBAAAAAAAAAAAAAQEBAAAAAAAAAAAAAAAAAAAAAAAAAQEB AAAAAAAAAAAAAAAAAAAAAgICBQUFBwcHCAgICAgIAQEBAAAAAAAAAgICBwcHCQkJBwcHBQUFAAAA AAAAAAAAAAAAAAAAAAAAAAAAAAAAAAAAAAAAAAAAAAAAAAAAAAAAAAAAAAAAAAAAAAAAAAAAAAAA AAAAAAAAAAAAAAAAAAAAAQEBAQEBAAAAAAAAAAAAAAAAAAAAAAAAAAAAAAAAAAAAAAAAAAAAAAAA AAAAAAAAAAAAAAAAAAAAAAAAAAAAAAAAAAAAAAAAAAAAAAAAAAAAAAAAAAAAAAAAAAAAAAAAAAAA AAAAAAAAAAAAAAAAAAAAAAAAAAAAAAAAAAAAAAAAAAAAAAAAAAAAAAAAAAAAAAAAAAAAAAAAAAAA AAAAAAAAAAAAAAAAAAAAAAAAAAAAAAAAAAAAAgICBQUFCgoKCQkJBwcHBAQEAAAAAAAAAAAAAAAA AAAAAQEBAgICAgICAQEBAAAAAAAAAAAAAAAAAAAAAAAAAAAAAQEBAgICAQEBAAAAAQEBAAAAAAAA BAQEBQUFAAAAAAAAAQEBAAAAAAAAAAAAAAAAAAAAAAAAAAAAAAAAAQEBAAAAAAAAAAAAAAAAAwMD CAgIDAwMDg4OCwsLBgYGAgICAAAAAAAAAAAAAAAAAwMDBwcHDAwMDQ0NDQ0NDAwMDAwMDQ0NDQ0N DQ0NDQ0NDQ0NDAwMDAwMDAwMDAwMBwcHBQUFAgICAQEBBQUFDAwMEBAQERERDg4OBwcHAQEBAQEB BQUFBwcHBAQEAAAABQUFCAgICQkJBgYGAQEBAAAAAAAAAgICAgICAQEBAAAAAAAAAwMDBwcHDAwM Dw8PDg4OCwsLCAgICAgIDAwMDw8PDw8PDw8PEBAQDw8PDw8PERERExMTExMTERERDg4ODQ0NDg4O EBAQEBAQDQ0NEBAQHR0dKioqNjY2Ojo6Pz8/RERESEhIQkJCLy8vGxsbHR0dGRkZFxcXGBgYMDAw REREQUFBSEhIQkJCQUFBOjo6MjIyLS0tJycnJSUlKioqNDQ0NDQ0MjIyKSkpGhoaEhISHR0dLi4u Li4uMjIyMDAwICAgDg4OBQUFBgYGCgoKEBAQGBgYDg4OFBQUDQ0NCQkJEBAQExMTEBAQCwsLBQUF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QEBAQEB AQEBAAAAAAAAAAAAAAAAAAAAAQEBAAAAAAAAAAAAAwMDCAgIDAwMDw8PBwcHAwMDAAAAAAAAAgIC BgYGBwcHBwcHBwcHBQUFAgICAAAAAAAAAAAAAAAAAAAAAgICAAAAAAAAAQEBAwMDAwMDAAAAAAAA AAAAAAAAAAAAAAAAAAAAAAAAAAAAAAAAAAAAAAAAAAAAAAAAAAAAAAAAAAAAAAAAAAAAAAAAAAAA AAAAAAAAAAAAAAAAAAAAAAAAAAAAAAAAAAAAAAAAAAAAAAAAAQEBAAAAAAAAAAAAAAAAAAAAAAAA AAAAAAAAAAAAAAAAAAAAAAAAAAAAAAAAAAAAAAAAAAAAAAAAAAAAAAAAAAAAAAAAAAAAAAAAAQEB AAAAAAAAAAAAAQEBAgICAQEBAQEBAAAAAAAAAAAAAAAAAAAAAAAAAAAAAQEBBgYGBQUFBAQEAwMD AgICAAAAAAAAAAAAAQEBAQEBAQEBAQEBAQEBAQEBAQEBAQEBAAAAAAAAAAAAAAAAAAAAAAAAAAAA AAAAAAAAAAAAAgICBQUFBQUFAgICAAAAAAAAAQEBAAAAAAAAAAAAAAAAAAAAAAAAAAAAAAAAAQEB AQEBAQEBAQEBBAQECQkJDQ0NDAwMCwsLCQkJBQUFAgICAQEBBAQEBwcHDg4ODQ0NDAwMCgoKCgoK CQkJCQkJCgoKDQ0NCwsLCgoKCQkJCgoKCQkJBgYGBAQEAgICAQEBBQUFCwsLDw8PDg4ODAwMCwsL AwMDAAAAAAAAAAAAAQEBAAAAAAAAAAAACQkJCAgIBgYGAgICAAAAAAAAAAAAAAAAAgICAAAAAAAA BAQECgoKDg4ODAwMCQkJBAQEAQEBAAAAAwMDCAgICwsLDg4OEBAQEREREBAQERERExMTEhISDw8P DQ0NDg4ODw8PDAwMDAwMDw8PEhISGhoaKioqOTk5QEBASUlJWFhYZGRkX19fSEhILS0tHR0dHBwc FhYWHh4ePT09VVVVT09PRUVFSkpKQEBAOjo6NjY2LS0tJCQkKSkpMjIyMjIyLS0tLCwsJSUlHBwc HR0dKioqNDQ0NjY2Nzc3KysrHBwcEBAQCgoKCQkJDg4OExMTFxcXExMTCQkJAAAABQUFERERFRUV EBAQEBAQEREREBAQCQkJAwMDAAAAAAAAAQEBAAAAAQEB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QEBAAAAAAAAAAAAAgICBQUFCAgICwsLCgoK BwcHAgICAAAAAAAAAwMDBwcHCQkJCAgIBQUFAwMDAQEBAAAAAAAAAAAAAAAAAQEBAAAAAAAAAgIC BQUFBgYGBAQEAgICAAAAAAAAAAAAAAAAAAAAAAAAAAAAAAAAAAAAAAAAAAAAAAAAAAAAAAAAAAAA AAAAAAAAAAAAAAAAAAAAAAAAAAAAAAAAAAAAAQEBAAAAAAAAAAAAAAAAAAAAAAAAAAAAAAAAAAAA AAAAAAAAAAAAAAAAAAAAAAAAAAAAAAAAAAAAAAAAAAAAAAAAAAAAAAAAAAAAAAAAAAAAAAAAAAAA AAAAAAAAAAAAAQEBAAAAAAAAAAAAAQEBAQEBAQEBAAAAAQEBAQEBAAAAAAAAAAAAAAAAAAAAAAAA AQEBAQEBAQEBAAAAAAAAAAAAAAAAAAAAAAAAAAAAAAAAAAAAAAAAAAAAAAAAAAAAAQEBAQEBAQEB AAAAAAAAAAAAAAAAAAAAAwMDAAAAAAAAAAAAAAAAAAAAAAAAAgICAAAAAAAAAAAAAQEBAQEBAQEB AAAAAAAAAAAAAAAAAAAAAAAAAAAAAQEBBAQEBgYGCAgICAgIBwcHBQUFAwMDAwMDBQUFBgYGCAgI BwcHBgYGBgYGBwcHCQkJCwsLDAwMDg4OCgoKBQUFAwMDAgICAwMDAgICAgICAQEBAAAAAgICBQUF BwcHBQUFBAQEBAQEAAAAAQEBBAQEBgYGBQUFAwMDAgICAwMDBQUFBAQEAgICAAAAAAAAAAAAAQEB AAAAAQEBAQEBBAQECAgIDAwMCwsLBgYGAQEBAAAAAAAAAgICCAgIDAwMDQ0NDQ0NDg4OFRUVExMT ERERDw8PDw8PDw8PDg4ODQ0NDg4ODw8PDAwMCwsLFxcXLS0tPT09QUFBV1dXaWlpeHh4c3NzW1tb Pz8/KioqISEhGhoaLi4uSUlJTU1NQ0NDTk5OVVVVREREODg4KysrIiIiIiIiKysrMTExKysrHx8f HBwcHBwcHBwcICAgLi4uPDw8Ozs7MzMzKioqICAgFRUVDg4ODQ0NDw8PEhISFRUVExMTCwsLAwMD AwMDCgoKERERExMTEREREhISEhISEhISDw8PCQkJAwMD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QEBAQEBAAAAAAAAAAAA AgICBAQEBQUFBwcHBgYGAwMDAAAAAAAAAAAAAgICBQUFBwcHBQUFAwMDAgICAQEBAQEBAAAAAAAA AQEBAAAAAAAAAgICBQUFBgYGBQUFBAQEAAAAAAAAAAAAAAAAAAAAAAAAAAAAAAAAAAAAAAAAAAAA AAAAAAAAAAAAAAAAAAAAAAAAAAAAAAAAAAAAAAAAAAAAAAAAAAAAAQEBAQEBAAAAAAAAAAAAAAAA AAAAAAAAAAAAAAAAAAAAAAAAAAAAAAAAAAAAAAAAAAAAAAAAAAAAAAAAAAAAAAAAAAAAAAAAAAAA AAAAAAAAAAAAAAAAAAAAAAAAAAAAAAAAAAAAAAAAAAAAAQEBAAAAAAAAAAAAAQEBAQEBAQEBAQEB AAAAAAAAAAAAAAAAAAAAAAAAAAAAAAAAAAAAAAAAAAAAAAAAAAAAAAAAAAAAAAAAAAAAAAAAAAAA AAAAAAAAAAAAAAAAAAAAAAAAAAAAAAAAAQEBAgICAAAAAAAAAQEBAQEBAAAAAAAAAAAAAAAAAAAA AAAAAQEBAQEBAAAAAAAAAAAAAAAAAAAAAQEBAQEBAAAAAAAAAAAAAAAAAgICAgICAgICAQEBAQEB AQEBAQEBAQEBAgICAgICAQEBAgICBAQEBwcHCgoKDAwMCgoKBgYGAgICAAAAAAAAAAAAAAAAAAAA AAAAAAAAAAAAAAAAAAAAAAAAAAAAAQEBBgYGCgoKCwsLCQkJBQUFAgICAQEBAAAAAgICAwMDAwMD AgICAgICAwMDAgICAQEBAAAAAAAAAgICBQUFCAgIBwcHBAQEAgICAgICAQEBAgICBQUFCAgICgoK Dg4OERERDAwMDg4ODw8PEBAQERERERERDw8PDAwMCwsLDQ0NGhoaLS0tNDQ0NTU1REREWFhYdHR0 fX19fX19aGhoS0tLNzc3Li4uKysrNjY2QEBAPj4+REREXFxcW1tbQUFBMTExISEhJycnKioqKSkp JycnISEhGRkZFRUVEhISFRUVISEhNTU1QkJCPz8/NjY2MTExICAgFxcXDw8PDQ0NERERFBQUFBQU FBQUDQ0NAwMDAAAABwcHDw8PDw8PDw8PERERFRUVFRUVFhYWFRUVDg4OBAQEAAAAAAAAAQEBAAAA AAAAAQEBAQEBAQEB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QEB AQEBAAAAAAAAAAAAAAAAAQEBAQEBAQEBAQEBAQEBAAAAAAAAAAAAAAAAAAAAAwMDAwMDAgICAQEB AAAAAAAAAAAAAAAAAQEBAAAAAAAAAQEBAwMDAwMDAgICAQEBAAAAAAAAAAAAAAAAAAAAAAAAAAAA AAAAAAAAAAAAAAAAAAAAAAAAAAAAAAAAAAAAAAAAAAAAAAAAAAAAAAAAAAAAAAAAAAAAAQEBAQEB AAAAAAAAAAAAAAAAAAAAAAAAAAAAAAAAAAAAAAAAAAAAAAAAAAAAAAAAAAAAAAAAAAAAAAAAAAAA AAAAAAAAAAAAAAAAAAAAAAAAAAAAAAAAAAAAAAAAAAAAAAAAAAAAAAAAAAAAAAAAAAAAAAAAAAAA AAAAAAAAAAAAAAAAAAAAAAAAAAAAAAAAAAAAAAAAAAAAAAAAAAAAAAAAAAAAAAAAAAAAAAAAAAAA AAAAAAAAAAAAAAAAAAAAAAAAAAAAAAAAAAAAAAAAAQEBAwMDBAQEAQEBAAAAAQEBAwMDAgICAAAA AAAAAAAAAwMDAgICAQEBAAAAAAAAAAAAAAAAAAAAAQEBAgICAgICAgICAAAAAAAAAAAAAAAAAAAA AAAAAAAAAAAAAAAAAAAAAAAAAAAAAAAAAAAAAAAAAAAAAQEBAwMDBgYGBwcHAwMDAgICAQEBAAAA AQEBAQEBAAAAAAAAAQEBAAAAAAAAAAAAAAAAAAAAAwMDBwcHDg4OEBAQDQ0NBgYGAQEBAQEBAQEB AAAABAQEBwcHCgoKCwsLCgoKCQkJBgYGAgICAAAAAQEBBAQEBgYGBwcHBgYGBAQEAwMDAwMDAQEB AAAAAQEBAgICBQUFCQkJDg4ODg4ODg4ODw8PEBAQDg4OCwsLCwsLDw8PHBwcODg4TU1NSUlJPDw8 Pz8/U1NTZGRkfn5+b29vWFhYQkJCNzc3NDQ0NDQ0NDQ0Pj4+Nzc3SEhIYGBgW1tbQEBAKysrISEh Ly8vLy8vJSUlGxsbGRkZFBQUEBAQExMTFRUVKCgoPDw8REREQUFBODg4Li4uJiYmGBgYERERDAwM Dg4OFBQUFhYWExMTEBAQBQUFAQEBAwMDCwsLDw8PDAwMDAwMEBAQGBgYFxcXFxcXFRUVDQ0NAwMD AAAAAQEBAQEBAAAAAAAAAAAAAQEBAQEB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QEBAQEBAAAAAAAAAAAAAAAAAAAAAAAAAAAAAAAAAAAAAAAAAQEBAQEBAAAAAAAA AAAAAAAAAAAAAAAAAAAAAAAAAAAAAAAAAAAAAAAAAAAAAAAAAAAAAQEBAAAAAAAAAAAAAAAAAAAA AAAAAAAAAAAAAAAAAAAAAAAAAAAAAAAAAAAAAAAAAAAAAAAAAAAAAAAAAAAAAAAAAAAAAAAAAAAA AAAAAAAAAQEBAQEBAAAAAAAAAAAAAAAAAAAAAAAAAAAAAAAAAAAAAAAAAAAAAAAAAAAAAAAAAAAA AAAAAAAAAAAAAAAAAAAAAAAAAAAAAAAAAAAAAAAAAAAAAAAAAAAAAAAAAAAAAAAAAAAAAAAAAAAA AAAAAAAAAAAAAAAAAAAAAAAAAAAAAAAAAAAAAAAAAAAAAAAAAQEBAQEBAQEBAAAAAAAAAAAAAAAA AAAAAAAAAAAAAAAAAAAAAAAAAAAAAAAAAAAAAAAAAAAAAAAAAQEBAwMDBQUFCAgICQkJBAQEAQEB AAAAAAAAAAAAAAAAAgICBQUFBgYGBgYGBQUFBAQEBAQEAwMDAwMDAwMDAwMDAwMDAgICAQEBAAAA AAAAAAAAAAAAAQEBAQEBAQEBAQEBAgICAgICAgICAQEBAAAAAAAAAAAAAAAAAQEBAQEBAgICAgIC AAAAAAAAAAAAAQEBAgICAgICAAAAAAAAAQEBAAAAAAAAAQEBAAAAAQEBBgYGDAwMDQ0NDg4OCgoK BQUFBQUFCAgICQkJCAgICQkJDAwMDw8PEBAQDw8PDg4OCwsLCAgICQkJCgoKDAwMCwsLCAgIBAQE AAAAAAAAAAAAAAAAAAAAAgICAgICAQEBAgICBQUFDw8PCQkJCAgICwsLDAwMDw8PHR0dLy8vUlJS YmJiYmJiS0tLOjo6REREWlpaZ2dnZWVlTU1NNjY2Li4uMTExMzMzNTU1Nzc3OTk5SUlJXV1dV1dX Nzc3JCQkKioqNTU1NTU1Ly8vHx8fFRUVFRUVFBQUEhISFxcXJycnPz8/SUlJOjo6MDAwMjIyKCgo FRUVDQ0NCwsLDAwMEhISFxcXFBQUDg4OCAgIAAAABQUFCwsLDg4ODAwMCwsLDQ0NERERFxcXFhYW FBQUERERCgoKBAQEBQUFCgoKAwMDAAAAAAAAAAAAAQEBAAAAAAAAAQEB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gICAAAAAAAAAAAA AAAAAAAAAQEBAQEBAAAAAAAAAAAAAAAAAAAAAAAAAAAAAAAAAAAAAAAAAAAAAAAAAAAAAQEBAAAA AAAAAAAAAAAAAAAAAAAAAAAAAAAAAAAAAAAAAAAAAAAAAAAAAAAAAAAAAAAAAAAAAAAAAAAAAAAA AAAAAAAAAAAAAAAAAAAAAAAAAAAAAAAAAAAAAAAAAAAAAAAAAAAAAAAAAAAAAAAAAAAAAAAAAAAA AAAAAAAAAAAAAAAAAAAAAAAAAAAAAAAAAAAAAAAAAAAAAAAAAAAAAAAAAAAAAAAAAAAAAAAAAAAA AAAAAAAAAAAAAAAAAAAAAAAAAAAAAQEBAQEBAQEBAAAAAAAAAAAAAAAAAAAAAQEBAAAAAAAAAAAA AAAAAAAAAAAAAAAAAAAAAAAAAAAAAAAAAAAAAAAAAAAAAAAAAAAAAAAAAAAAAAAAAQEBAwMDBQUF BwcHCAgIBAQEAwMDAgICAwMDAwMDAwMDAwMDBQUFBQUFBgYGCAgICgoKCgoKCAgIBwcHBQUFAgIC AgICAQEBAAAAAAAAAAAAAAAAAQEBAAAAAAAAAAAAAAAAAAAAAAAAAAAAAAAAAAAAAAAAAAAAAQEB AQEBAQEBAQEBAAAAAAAAAAAAAAAAAAAAAAAAAAAAAAAAAAAAAAAAAAAAAAAAAAAAAAAAAAAABQUF CgoKCwsLCwsLCwsLCwsLDAwMDg4ODQ0NDAwMDAwMDg4ODw8PDg4ODw8PEBAQDw8PDg4OERERDg4O CQkJBAQEAQEBAAAAAAAAAAAAAwMDAAAAAAAAAAAAAAAAAAAAAwMDBgYGCQkJBgYGCAgIEBAQFhYW Hx8fNDQ0SUlJYGBgVlZWSUlJQkJCRUVFS0tLUVFRU1NTPT09NDQ0MDAwNTU1Nzc3MzMzMzMzODg4 QEBAT09PQ0NDLS0tMDAwNzc3OTk5QEBAKysrKioqIyMjGRkZFBQUFRUVICAgLy8vQUFBPT09MzMz KSkpJCQkICAgFRUVCAgIBQUFCAgIDg4OFBQUFBQUDQ0NBAQEAAAAAQEBCgoKEBAQDg4OCwsLDQ0N ERERFBQUFBQUExMTEBAQDQ0NCgoKDAwMDw8PExMTCQkJAwMDAAAAAAAAAAAAAAAAAAAAAQEB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QEBAQEBAQEBAQEBAQEBAAAAAAAAAAAAAAAAAAAAAAAAAAAAAAAAAAAAAAAAAAAA BAQEBAQEAgICAAAAAAAAAAAAAAAAAAAAAAAAAAAAAQEBAQEBAAAAAAAAAAAAAAAAAAAAAAAAAAAA AAAAAAAAAQEBAQEBAQEBAAAAAAAAAAAAAAAAAAAAAAAAAAAAAAAAAAAAAAAAAAAAAAAAAAAAAAAA AAAAAAAAAAAAAAAAAAAAAAAAAAAAAAAAAAAAAAAAAAAAAAAAAAAAAAAAAAAAAAAAAQEBAQEBAAAA AAAAAAAAAAAAAAAAAAAAAAAAAAAAAAAAAAAAAAAAAAAAAAAAAAAAAAAAAAAAAAAAAAAAAAAAAAAA AAAAAAAAAAAAAAAAAAAAAAAAAAAAAAAAAAAAAAAAAQEBAwMDBAQEAwMDAQEBAAAAAAAAAAAAAAAA AQEBAAAAAAAAAAAAAAAAAAAAAAAAAAAAAAAAAAAAAAAAAAAAAAAAAAAAAAAAAAAAAAAAAAAAAAAA AAAAAAAAAAAAAQEBAgICAgICAQEBAgICBQUFCAgICAgIBAQEAQEBAQEBAgICAwMDBQUFBwcHBwcH BgYGBAQEAwMDAQEBAAAAAAAAAAAAAAAAAAAAAAAAAAAAAAAAAQEBAQEBAQEBAAAAAAAAAAAAAAAA AAAAAAAAAAAAAAAAAAAAAQEBAQEBAQEBAQEBAQEBAAAAAAAAAAAAAAAAAAAAAAAAAQEBAAAAAAAA AAAAAAAAAAAAAgICBQUFDAwMDAwMDQ0NDg4ODQ0NCgoKCAgICAgICgoKDQ0NDg4ODg4ODw8PEBAQ Dw8PDg4ODAwMBwcHAQEBAAAAAAAAAQEBBgYGCQkJBwcHAgICAAAAAAAAAAAABAQECgoKDw8PDg4O EBAQExMTGBgYHh4eKSkpODg4RERERERERkZGPz8/OTk5QkJCTk5OSUlJODg4NTU1NTU1Nzc3OTk5 NTU1Ly8vLy8vNDQ0OTk5Ly8vNDQ0Ozs7Ojo6Q0NDQkJCLi4uNjY2JiYmFxcXERERFBQUIiIiMzMz PDw8PT09KSkpHBwcHh4eGxsbDg4OAwMDAgICAgICBwcHDg4OEBAQDAwMBQUFAgICAgICDQ0NDw8P EBAQDg4ODg4OERERExMTExMTEhISERERDg4ODAwMERERGBgYGRkZFhYWEBAQCAgIAQEBAAAAAAAA AAAAAAAAAgIC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QEBAQEBAQEBAQEBAQEBAQEBAQEBAQEBAAAAAAAAAAAAAAAA AAAAAAAAAAAAAAAABwcHCQkJCgoKCAgIAwMDAAAAAAAAAAAAAAAAAgICAwMDAwMDAgICAAAAAAAA AAAAAQEBAQEBAAAAAAAAAAAAAAAAAAAAAAAAAAAAAAAAAAAAAAAAAAAAAAAAAAAAAAAAAAAAAAAA AAAAAAAAAAAAAAAAAAAAAAAAAAAAAAAAAAAAAAAAAAAAAAAAAAAAAAAAAAAAAAAAAAAAAAAAAAAA AQEBAQEBAgICAAAAAAAAAAAAAAAAAAAAAAAAAAAAAAAAAAAAAAAAAAAAAAAAAAAAAAAAAAAAAAAA AAAAAAAAAAAAAAAAAAAAAAAAAAAAAAAAAAAAAAAAAAAAAAAAAAAAAAAAAgICBQUFBwcHBQUFAwMD AQEBAAAAAAAAAAAAAQEBAAAAAAAAAAAAAAAAAAAAAAAAAAAAAAAAAAAAAAAAAAAAAAAAAAAAAAAA AAAAAAAAAQEBAQEBAQEBAAAAAAAAAAAAAAAAAAAAAgICAQEBAAAAAQEBAQEBAAAAAAAAAAAAAAAA AAAAAAAAAAAAAAAAAAAAAAAAAAAAAAAAAAAAAAAAAAAAAAAAAAAAAAAAAAAACQkJCgoKCwsLCQkJ BgYGAgICAgICAgICAAAAAAAAAAAAAAAAAAAAAAAAAQEBAgICAAAAAAAAAQEBAQEBAAAAAAAAAAAA AAAAAgICAAAAAAAAAQEBAQEBAAAAAQEBAwMDDAwMCwsLDAwMDQ0NCQkJAwMDAgICBQUFCAgICwsL Dw8PEBAQEREREBAQDQ0NCQkJAgICAQEBAgICBAQEBwcHCgoKCgoKCgoKBQUFAQEBAAAAAgICBwcH CwsLDw8PEhISDAwMERERExMTExMTHR0dMTExQUFBSEhISkpKRUVFQ0NDREREPj4+NTU1Nzc3Pz8/ SUlJQ0NDOjo6MDAwKioqJycnKSkpKioqLy8vNDQ0Nzc3PDw8QkJCOzs7MjIyNDQ0LCwsHR0dGBgY HR0dIyMjLCwsMDAwKysrHBwcHR0dGhoaFBQUDg4OCQkJBAQEAAAAAAAAAwMDCAgICQkJBQUFBAQE CgoKERERGRkZExMTDg4ODg4OEBAQExMTExMTEhISExMTERERDg4ODg4OFxcXISEhHh4eFRUVFRUV DAwMAwMDAQEBAAAAAAAAAAAAAgICAAAAAAAAAAAAAAAAAAAAAAAAAAAAAAAAAAAAAAAAAAAAAAAA AAAAAAAAAAAAAAAAAAAAAAAAAAAAAAAAAAAAAAAAAAAAAAAAAAAAAAAAAAAAAAAAAAAAAAAAAAAA AAAAAQEBAAAAAAAAAAAAAAAAAAAAAAAAAAAAAAAAAAAAAAAAAAAAAAAAAAAAAAAAAQEBAQEBAQEB AAAAAAAAAAAAAAAAAAAAAQEBAgICAQEBAAAAAQEBAQEBAAAAAAAAAgICAQEBAQEBAAAAAAAAAAAA AAAAAAAAAQEBAAAAAAAAAAAAAAAAAAAAAAAAAAAAAAAAAQEBAQEBAQEBAgICAgICAgICAAAAAAAA AAAAAAAAAAAAAAAAAAAAAAAAAAAAAAAABgYGCQkJDAwMDAwMCAgIBAQEAQEBAAAAAQEBAQEBAQEB AQEBAQEBAQEBAQEBAQEBAAAAAAAAAAAAAAAAAAAAAAAAAAAAAAAAAgICAAAAAAAAAAAAAAAAAAAA AQEBAQEBAQEBAQEBAAAAAAAAAAAAAAAAAAAAAAAAAAAAAAAAAAAAAQEBAQEBAAAAAAAAAAAAAAAA AAAAAAAAAAAAAAAAAAAAAQEBAQEBBAQEAwMDAQEBAQEBAQEBAQEBAAAAAAAAAAAAAAAAAAAAAAAA AAAAAAAAAAAAAAAAAAAAAAAAAAAAAAAAAAAAAAAAAAAAAAAAAAAAAAAAAAAAAAAAAQEBAgICAQEB AAAAAQEBAQEBAQEBAQEBAAAAAAAAAAAAAAAAAAAAAAAAAAAAAAAAAAAAAAAAAAAAAAAABAQEBwcH CwsLCgoKBQUFAQEBAAAAAQEBAQEBAQEBAAAAAAAAAAAAAAAAAAAAAQEBAQEBAQEBAQEBAQEBAAAA AAAAAAAAAAAAAQEBAQEBAQEBAAAAAAAAAAAAAAAAAAAAAQEBAQEBAgICAQEBAAAAAQEBBAQEBwcH DAwMDg4ODw8PDw8PCwsLBgYGAQEBAAAAAAAAAQEBAQEBAgICBgYGCwsLDAwMCgoKAQEBAAAAAAAA AAAAAAAAAgICAwMDAwMDAQEBAgICAgICAgICAAAAAAAAAAAAAQEBBwcHDAwMDg4ODAwMBQUFAAAA AAAAAQEBCgoKDAwMDw8PEBAQDAwMBgYGAgICAQEBBQUFBgYGCQkJDQ0NEBAQEBAQDQ0NCgoKBgYG AgICAwMDCwsLEBAQDw8PDw8PEREREREREBAQFhYWJycnOjo6SEhIT09PUlJSVlZWT09PPj4+NTU1 PDw8RERESEhITk5OPz8/Nzc3MDAwKysrIyMjGxsbHh4eJiYmNzc3NTU1MjIyLy8vLi4uLCwsKioq JycnGRkZGRkZGRkZHBwcISEhJSUlJSUlIiIiGRkZFxcXExMTEBAQCwsLBwcHBgYGBgYGAAAABgYG CgoKCgoKCgoKEBAQGRkZHx8fGhoaFhYWEhISEBAQERERExMTFBQUFBQUEBAQEBAQExMTGBgYHR0d Hh4eGxsbGBgYERERDAwMCQkJAAAAAwMDAAAAAwMDAAAAAAAAAwMDAAAAAAAAAAAAAAAAAAAAAAAA AAAAAAAAAAAAAAAAAAAAAAAAAAAAAAAAAAAAAAAAAAAAAAAAAAAAAAAAAAAAAAAAAAAAAAAAAAAA AAAAAAAAAAAAAAAAAAAAAAAAAAAAAAAAAAAAAQEBAQEBAAAAAAAAAAAAAAAAAAAAAAAAAAAAAAAA AAAAAAAAAAAAAAAAAAAAAAAAAAAAAAAAAAAAAAAAAQEBAAAAAAAAAAAAAAAAAQEBAQEBAAAAAAAA AAAAAAAAAAAAAAAAAAAAAAAAAAAAAAAAAAAAAAAAAAAAAAAAAAAAAAAAAAAAAAAAAAAAAAAAAQEB AgICAQEBAAAAAAAAAAAAAAAAAAAAAAAAAAAAAAAAAAAAAAAAAwMDBgYGCgoKCwsLCgoKBgYGAwMD AQEBAAAAAAAAAAAAAAAAAAAAAAAAAAAAAAAAAAAAAAAAAAAAAAAAAAAAAAAAAAAAAAAAAAAAAAAA AQEBAQEBAQEBAQEBAAAAAAAAAAAAAAAAAAAAAAAAAAAAAAAAAAAAAQEBAgICAgICAQEBAAAAAAAA AAAAAAAAAAAAAAAAAAAAAAAAAAAAAAAAAQEBAQEBAQEBAQEBAAAAAAAAAAAAAAAAAAAAAAAAAAAA AAAAAAAAAAAAAAAAAAAAAAAAAAAAAAAAAAAAAAAAAAAAAAAAAAAAAAAAAAAAAAAAAgICAQEBAAAA AAAAAAAAAAAAAAAAAAAAAQEBAQEBAQEBAQEBAAAAAAAAAAAAAAAAAAAAAAAAAAAAAAAAAAAAAAAA AAAAAAAAAQEBBAQEBgYGBwcHBAQEAgICAQEBAgICAAAAAAAAAAAAAAAAAAAAAAAAAgICBAQECwsL CwsLCwsLCQkJBgYGAwMDAQEBAAAAAAAAAAAAAAAAAAAAAQEBAgICAAAAAAAAAAAAAAAAAAAAAAAA AAAAAAAABQUFCAgIDw8PDw8PDg4OCwsLBwcHAwMDAAAAAAAAAAAAAQEBAAAAAAAAAwMDBgYGBQUF AgICAQEBAwMDBgYGCQkJCgoKCAgIBQUFAwMDAAAAAAAAAAAAAAAAAAAAAAAAAQEBAQEBCAgICgoK DAwMCgoKBgYGAwMDAwMDBQUFDAwMDAwMCwsLCQkJBAQEAAAAAAAAAwMDCgoKCwsLDQ0NDw8PERER EBAQDg4ODQ0NCQkJCwsLEBAQFBQUExMTEBAQERERFRUVGhoaKysrOjo6QkJCTU1NXFxcZGRkYmJi V1dXTExMPj4+Pz8/TU1NU1NTSUlJPj4+Ojo6Ojo6NDQ0JycnGhoaFxcXISEhLS0tLCwsJSUlHR0d HBwcICAgISEhHR0dFxcXGxsbGBgYFxcXGxsbIiIiJSUlHh4eFRUVEBAQFBQUFBQUDw8PDAwMDQ0N DQ0NCwsLCQkJDQ0NEBAQEhISFBQUGBgYGxsbGxsbGBgYFhYWExMTExMTFRUVFhYWFxcXFhYWEhIS FBQUFhYWGhoaHBwcGxsbGBgYFRUVDg4ODg4OBAQEAAAAAwMDAAAAAAAABAQEAQEBAAAAAAAAAAAA AAAAAAAAAAAAAAAAAAAAAAAAAAAAAAAAAAAAAAAAAAAAAAAAAAAAAAAAAAAAAAAAAAAAAAAAAAAA AAAAAAAAAAAAAAAAAAAAAAAAAAAAAAAAAAAAAAAAAAAAAAAAAAAAAAAAAAAAAAAAAAAAAAAAAAAA AQEBAQEBAAAAAAAAAAAAAAAAAAAAAAAAAQEBAQEBAAAAAAAAAQEBAgICAQEBAgICAAAAAAAAAAAA AgICAQEBAAAAAAAAAAAAAAAAAAAAAAAAAAAAAAAAAAAAAAAAAAAAAAAAAAAAAAAAAAAAAAAAAAAA AAAAAAAAAAAAAAAAAQEBAQEBAAAAAAAAAAAAAAAAAAAAAAAAAAAAAAAAAAAAAAAAAQEBAwMDBwcH CwsLCwsLCQkJBAQEAQEBAAAAAAAAAAAAAAAAAAAAAAAAAAAAAAAAAAAAAAAAAAAAAAAAAAAAAAAA AAAAAAAAAAAAAQEBAgICAgICAQEBAAAAAAAAAAAAAAAAAAAAAAAAAAAAAQEBAQEBAQEBAgICBQUF BAQEAgICAAAAAAAAAAAAAQEBAQEBAQEBAQEBAQEBAQEBAQEBAAAAAAAAAAAAAAAAAAAAAAAAAAAA AAAAAQEBAAAAAAAAAAAAAAAAAAAAAAAAAAAAAAAAAAAAAAAAAAAAAAAAAAAAAAAAAAAAAAAAAAAA AAAAAwMDBAQEBQUFBAQEAgICAAAAAAAAAAAAAQEBAQEBAQEBAAAAAAAAAAAAAAAAAAAAAAAAAAAA AAAAAAAAAAAAAAAAAAAAAAAAAAAAAQEBAgICAwMDAgICAgICAQEBAQEBAAAAAAAAAAAAAAAAAAAA AQEBAwMDBAQEDg4ODg4ODQ0NCwsLBwcHAwMDAAAAAAAAAgICAAAAAAAAAwMDBwcHCQkJBgYGAgIC AAAAAQEBAQEBAgICAwMDBQUFCQkJDAwMDAwMCwsLCAgIBAQEAQEBAAAAAAAAAAAAAAAAAAAAAAAA AAAAAQEBAQEBAAAAAAAABgYGBwcHCQkJCwsLDAwMDAwMCwsLCgoKBgYGBgYGBgYGBgYGBwcHBwcH BgYGBQUFCwsLDAwMDAwMCgoKCAgICAgICQkJDAwMDg4ODAwMCgoKBgYGAAAAAAAAAQEBBgYGDg4O Dw8PEREREhISEhISEBAQDw8PDg4OERERGBgYHR0dGxsbFhYWFRUVHR0dJSUlOTk5SUlJV1dXYGBg bm5uenp6dXV1ZmZmUlJSREREQkJCTExMTk5ORkZGPz8/Pj4+PDw8NjY2KioqHh4eGhoaHh4eIiIi IyMjGxsbFRUVDw8PERERFhYWGRkZFhYWEhISGBgYGRkZHBwcISEhJiYmJSUlGxsbERERFhYWEhIS Dw8PDw8PEhISExMTEhISEBAQGRkZGBgYFxcXGBgYHBwcHh4eHBwcGBgYFhYWFRUVFRUVFhYWFxcX GBgYGBgYFxcXFxcXGBgYGhoaGxsbGhoaFxcXExMTEBAQEhISDQ0NAwMDAwMDAAAABAQEAwMDAQEB AwMDAQEBAAAAAAAAAAAAAAAAAAAAAAAAAAAAAAAAAAAAAAAAAAAAAAAAAAAAAAAAAAAAAAAAAAAA AAAAAAAAAAAAAAAAAAAAAAAAAAAAAAAAAAAAAAAAAAAAAAAAAAAAAAAAAAAAAAAAAAAAAAAAAAAA AAAAAAAAAAAAAAAAAAAAAQEBAQEBAAAAAAAAAAAAAAAAAQEBAQEBAQEBAQEBAgICBAQEBQUFBQUF BwcHBQUFAAAAAAAAAAAAAQEBAAAAAQEBAQEBAQEBAAAAAAAAAAAAAAAAAAAAAAAAAAAAAAAAAAAA AAAAAAAAAAAAAAAAAgICAgICAQEBAQEBAAAAAAAAAAAAAAAAAAAAAAAAAAAAAAAAAAAAAAAAAAAA AAAAAQEBAwMDBgYGCgoKCwsLCQkJAwMDAAAAAAAAAAAAAAAAAAAAAAAAAAAAAAAAAAAAAAAAAAAA AAAAAAAAAAAAAAAAAAAAAAAAAAAAAgICAwMDAgICAAAAAAAAAAAAAAAAAAAAAAAAAAAAAAAAAAAA AQEBAQEBAQEBBQUFBAQEAgICAAAAAAAAAAAAAAAAAQEBAQEBAQEBAQEBAQEBAAAAAAAAAAAAAAAA AQEBAAAAAAAAAAAAAQEBAQEBAAAAAAAAAAAAAAAAAAAAAAAAAAAAAAAAAAAAAAAAAAAAAAAAAAAA AAAAAAAAAAAAAAAAAAAAAgICBgYGCgoKCwsLBwcHAwMDAAAAAAAAAQEBAQEBAAAAAAAAAAAAAAAA AAAAAAAAAAAAAAAAAAAAAAAAAAAAAAAAAAAAAAAAAQEBAQEBAAAAAAAAAQEBAQEBAAAAAAAAAQEB AQEBAQEBAAAAAAAAAAAAAQEBAgICBwcHBwcHBwcHBQUFAwMDAAAAAAAAAAAAAQEBAAAAAAAAAwMD BwcHCQkJBwcHBAQEAAAAAwMDBwcHCgoKDAwMDQ0NDg4ODg4OCwsLCAgIBAQEAAAAAAAAAAAAAAAA AQEBAAAAAAAAAAAAAAAAAAAAAQEBAAAAAAAABgYGBgYGBwcHCAgICQkJCgoKDAwMDQ0NDQ0NDAwM DAwMDQ0NDg4ODQ0NCwsLCgoKCwsLCgoKCQkJCAgIBwcHCQkJDAwMDw8PDAwMCwsLCgoKBwcHAgIC AAAAAwMDCAgIDw8PERERExMTExMTEREREBAQEREREhISHh4eIyMjJCQkHx8fHBwcJCQkNDQ0QEBA VVVVW1tbZ2dneHh4h4eHhoaGdHR0YWFhS0tLSkpKTExMSUlJRUVFSkpKSkpKPj4+OTk5LS0tICAg HBwcISEhJSUlHR0dExMTEhISEREREhISExMTExMTFBQUFxcXGhoaGxsbIiIiKSkpKSkpJiYmICAg GhoaFRUVGxsbExMTEBAQFRUVFxcXFhYWGRkZICAgJCQkHx8fGRkZFxcXGhoaGxsbGRkZFhYWFBQU FBQUFRUVFhYWGBgYGRkZGBgYGBgYGhoaGxsbHBwcGRkZFRUVERERDg4ODQ0NDAwMAAAAAwMDAQEB DAwMBgYGAAAA////////AAAAAAAAAAAAAAAAAAAAAAAAAAAAAAAAAAAAAAAAAAAAAAAAAAAAAAAA AAAAAAAAAAAAAAAAAAAAAAAAAAAAAAAAAAAAAAAAAAAAAAAAAAAAAAAAAAAAAAAAAAAAAAAAAAAA AAAAAAAAAAAAAAAAAAAAAAAAAAAAAAAAAAAAAAAAAAAAAQEBAQEBAQEBAAAAAAAAAAAAAAAAAAAA AgICBQUFBwcHCQkJCwsLCgoKAwMDAAAAAAAAAAAAAAAAAwMDAwMDAgICAQEBAAAAAAAAAAAAAAAA AAAAAAAAAAAAAAAAAAAAAAAAAAAAAAAABgYGBgYGBQUFAwMDAAAAAAAAAAAAAAAAAAAAAAAAAAAA AAAAAAAAAAAAAAAAAAAAAQEBAgICBAQEBwcHCgoKCAgIAwMDAAAAAAAAAAAAAAAAAAAAAAAAAAAA AAAAAAAAAAAAAAAAAAAAAAAAAAAAAAAAAAAAAAAAAAAAAwMDBQUFBQUFAgICAAAAAAAAAAAAAAAA AAAAAAAAAAAAAAAAAAAAAAAAAAAAAgICAgICAQEBAAAAAAAAAAAAAAAAAQEBAAAAAAAAAAAAAAAA AAAAAAAAAAAAAAAAAAAAAAAAAAAAAAAAAAAAAAAAAAAAAAAAAAAAAAAAAAAAAAAAAAAAAAAAAAAA AAAAAAAAAAAAAAAAAAAAAAAAAAAAAAAAAAAAAQEBBAQECQkJCgoKBwcHAwMDAQEBAAAAAAAAAAAA AAAAAAAAAAAAAAAAAAAAAAAAAAAAAAAAAAAAAAAAAAAAAAAAAAAAAAAAAgICAQEBAAAAAAAAAAAA AAAAAAAAAAAAAQEBAQEBAQEBAAAAAAAAAAAAAAAAAAAAAQEBAQEBAQEBAQEBAAAAAAAAAAAAAQEB AAAAAAAAAAAAAQEBAQEBAAAAAAAAAAAAAAAAAwMDBwcHCgoKDAwMDQ0NDQ0NDQ0NDg4OCwsLBwcH BAQEAgICAgICAgICAwMDAAAAAAAAAAAAAAAAAAAAAQEBAQEBAQEBAAAAAQEBBQUFBwcHCAgICAgI CAgICAgICwsLCwsLCwsLDQ0NDw8PDg4ODAwMCgoKBQUFBAQEAgICAQEBAwMDBwcHCwsLDg4OCwsL CwsLCgoKCAgIBQUFAwMDBwcHDAwMDw8PEBAQEBAQEBAQEBAQFBQUGhoaHx8fKysrKysrKCgoJSUl KSkpODg4SkpKV1dXXl5ebW1tgICAi4uLiIiIenp6Z2dnWFhYTU1NQUFBREREUFBQUlJSTU1NRERE OTk5Li4uKSkpJiYmJiYmJSUlHx8fGBgYFBQUExMTFBQUFBQUFBQUEhISEhISGBgYICAgJycnLCws Li4uKCgoHh4eGBgYFxcXGBgYExMTFhYWGhoaHR0dHBwcHh4eJSUlLS0tHx8fGhoaFRUVExMTFBQU FRUVFBQUFBQUEhISExMTFRUVFxcXGRkZGhoaGhoaGhoaGxsbGxsbGRkZFRUVEBAQDAwMCwsLDAwM DAwMCwsLAgICDAwMBwcHDAwM/////Pz8////////AAAAAAAAAAAAAAAAAAAAAAAAAAAAAAAAAAAA AAAAAAAAAAAAAAAAAAAAAAAAAAAAAAAAAAAAAAAAAAAAAAAAAAAAAAAAAAAAAAAAAAAAAAAAAAAA AAAAAAAAAAAAAAAAAAAAAAAAAAAAAAAAAQEBAwMDAAAAAAAAAAAAAAAAAAAAAAAAAQEBAQEBAAAA AAAAAAAAAAAAAAAAAQEBAwMDBQUFCQkJCgoKCgoKBwcHAgICAAAAAAAAAQEBBAQEAwMDAgICAQEB AQEBAAAAAAAAAAAAAAAAAAAAAAAAAAAAAAAAAAAAAAAAAAAABwcHCAgICAgIBgYGAwMDAQEBAAAA AAAAAAAAAAAAAAAAAAAAAAAAAAAAAAAAAAAAAAAAAAAAAQEBBAQEBwcHBwcHBAQEAgICAAAAAAAA AAAAAAAAAAAAAAAAAAAAAAAAAAAAAAAAAAAAAAAAAAAAAAAAAAAAAAAAAAAAAwMDBwcHCQkJBwcH BAQEAQEBAAAAAAAAAAAAAAAAAAAAAAAAAAAAAAAAAAAAAAAAAAAAAAAAAAAAAAAAAAAAAAAAAAAA AAAAAAAAAAAAAAAAAAAAAAAAAQEBAQEBAAAAAAAAAAAAAAAAAAAAAAAAAQEBAQEBAAAAAAAAAAAA AAAAAAAAAAAAAAAAAAAAAAAAAAAAAAAAAAAAAAAAAAAAAAAAAAAAAAAAAQEBAgICAgICAQEBAAAA AAAAAAAAAAAAAAAAAAAAAAAAAAAAAAAAAAAAAAAAAAAAAAAAAAAAAAAAAAAAAAAAAAAAAAAAAQEB AAAAAAAAAAAAAAAAAQEBAQEBAAAAAAAAAAAAAAAAAAAAAAAAAAAAAAAAAAAAAAAAAAAAAAAAAAAA AAAAAAAAAAAAAQEBAwMDBQUFBgYGBAQEAAAAAAAAAAAAAAAAAAAAAAAAAQEBAgICBAQEBQUFBwcH BwcHCAgIBwcHBQUFBQUFBQUFBgYGBgYGBgYGAQEBAAAAAAAAAAAAAAAAAAAAAAAAAQEBAAAAAAAA AQEBAgICAgICBAQEBgYGCAgIDg4ODg4ODg4ODw8PDg4ODAwMCQkJBgYGAAAAAAAAAAAAAAAAAQEB BQUFCwsLDw8PDw8PDQ0NCwsLCQkJBwcHBwcHCwsLEBAQDw8PDw8PDg4ODg4OERERGhoaJSUlLS0t LS0tKysrKioqLS0tNTU1REREVFRUX19fampqf39/jo6OiIiIeHh4Z2dnVVVVR0dHRkZGSEhIVFRU Xl5eUlJSPT09NDQ0NjY2Ly8vLS0tLS0tLCwsJiYmHh4eGRkZGRkZFRUVERERDw8PERERExMTFxcX Hh4eJCQkKysrKSkpJCQkHR0dGBgYGBgYGRkZGRkZExMTGxsbHx8fHx8fJSUlLS0tKioqICAgExMT EREREBAQEREREhISEREREBAQERERERERExMTFhYWGRkZGxsbGxsbGxsbGxsbGBgYFxcXFBQUEBAQ DAwMCgoKCwsLDAwMBwcHDAwMDAwMDg4ODAwMAQEBAgIC/////f39AwMDAAAAAAAAAAAAAAAAAAAA AAAAAAAAAAAAAAAAAAAAAAAAAAAAAAAAAAAAAAAAAAAAAAAAAAAAAAAAAAAAAAAAAAAAAAAAAAAA AAAAAAAAAAAAAAAAAAAAAAAAAAAAAAAAAAAAAAAAAAAAAQEBBQUFCAgIAgICAQEBAAAAAAAAAAAA AAAAAAAAAAAAAAAAAAAAAAAAAAAAAAAAAAAAAQEBAgICBQUFBAQEBQUFCAgICAgIAwMDAAAAAAAA AQEBAgICAgICAgICAgICAQEBAAAAAAAAAAAAAAAAAAAAAAAAAAAAAAAAAAAAAAAABAQEBwcHCgoK CgoKBwcHAwMDAQEBAAAAAAAAAAAAAAAAAAAAAAAAAAAAAAAAAAAAAAAAAAAAAAAAAQEBAwMDBQUF BQUFBAQEAAAAAAAAAAAAAAAAAAAAAAAAAAAAAAAAAAAAAAAAAAAAAAAAAAAAAAAAAAAAAAAAAAAA AgICBAQEBgYGBgYGBAQEAQEBAAAAAAAAAAAAAAAAAAAAAAAAAAAAAQEBAQEBAAAAAAAAAAAAAAAA AAAAAAAAAAAAAAAAAAAAAAAAAAAAAAAAAAAAAgICAwMDBQUFAwMDAgICAAAAAAAAAAAAAAAAAQEB AQEBAAAAAAAAAAAAAAAAAAAAAAAAAAAAAAAAAAAAAAAAAAAAAAAAAAAAAAAAAAAAAAAAAAAAAAAA AAAAAAAAAAAAAAAAAAAAAAAAAAAAAAAAAAAAAAAAAAAAAAAAAAAAAAAAAAAAAAAAAAAAAAAAAAAA AAAAAAAAAAAAAAAAAAAAAAAAAAAAAAAAAAAAAAAAAQEBAAAAAAAAAAAAAAAAAAAAAAAAAAAAAQEB AAAAAQEBAQEBAAAAAAAAAAAAAAAAAAAABQUFCAgICgoKCAgIBAQEAQEBAQEBAgICAAAAAAAAAAAA AAAAAAAAAQEBAQEBAgICAAAAAAAAAAAAAQEBBAQEBQUFBQUFBAQEAQEBAAAAAAAAAQEBAAAAAAAA AAAAAAAAAQEBAQEBAAAAAAAAAAAAAAAABAQECAgIDAwMDQ0NDg4ODQ0NCgoKBwcHAwMDAQEBAAAA AAAAAAAAAAAAAAAABAQECgoKDw8PEBAQDQ0NCgoKCAgIBwcHBwcHCgoKDQ0NDAwMDQ0NDw8PEhIS GBgYICAgKSkpLy8vKysrKioqLS0tNDQ0PT09SEhIVVVVYGBgdnZ2fX19fHx8b29vXl5eUlJSSUlJ Q0NDSEhIYmJiZmZmS0tLNzc3ODg4OTk5MzMzOTk5NjY2MjIyLCwsKCgoIiIiGxsbFRUVEhISDg4O DQ0NExMTGRkZGxsbHx8fIyMjISEhHx8fGxsbGBgYGRkZHBwcGxsbGRkZGRkZGxsbHR0dICAgJycn KioqHh4eDg4ODQ0NDAwMDQ0NEBAQERERDw8PDw8PEBAQEhISFBQUGBgYGxsbGxsbGRkZFxcXFRUV FBQUEhISEBAQDQ0NCwsLCwsLDAwMDg4ODw8PCgoKDQ0NCAgIDAwMBQUFDw8PCgoKBAQEAgICAAAA AAAAAAAAAAAAAAAAAAAAAAAAAAAAAAAAAAAAAAAAAAAAAAAAAAAAAAAAAAAAAAAAAAAAAAAAAAAA AAAAAAAAAAAAAAAAAAAAAAAAAAAAAAAAAAAAAAAAAAAAAAAAAQEBAAAAAAAAAwMDCAgIDAwMBAQE AwMDAQEBAAAAAAAAAAAAAAAAAAAAAAAAAAAAAQEBAQEBAAAAAAAAAAAAAAAAAQEBAAAAAAAACQkJ DAwMBgYGAQEBAAAAAAAAAAAAAgICAwMDAwMDAgICAAAAAAAAAAAAAAAAAAAAAAAAAAAAAAAAAAAA AAAAAQEBBQUFCgoKDAwMCgoKBQUFAgICAAAAAAAAAAAAAAAAAAAAAAAAAAAAAAAAAAAAAQEBAAAA AAAAAAAAAAAAAgICBAQEBQUFAAAAAAAAAAAAAAAAAAAAAAAAAAAAAAAAAAAAAAAAAAAAAAAAAAAA AAAAAAAAAAAAAQEBAAAAAAAAAAAAAQEBAQEBAAAAAAAAAAAAAAAAAAAAAAAAAQEBAQEBAgICAgIC AQEBAQEBAAAAAAAAAAAAAAAAAAAAAQEBAAAAAAAAAAAAAAAAAQEBAwMDBQUFBwcHCQkJBwcHBAQE AQEBAAAAAAAAAAAAAAAAAAAAAAAAAAAAAAAAAAAAAAAAAAAAAAAAAAAAAAAAAAAAAAAAAAAAAAAA AAAAAAAAAQEBAAAAAAAAAQEBAQEBAgICAQEBAAAAAAAAAAAAAAAAAAAAAAAAAAAAAAAAAAAAAAAA AAAAAAAAAAAAAAAAAAAAAAAAAAAAAAAAAAAAAQEBAAAAAAAAAAAAAAAAAAAAAAAAAAAAAQEBAQEB AAAAAAAAAAAAAAAAAwMDAwMDAwMDAwMDAgICAQEBAAAAAQEBAAAAAgICBQUFBgYGAwMDAAAAAAAA AAAAAAAAAAAAAAAAAQEBAgICAQEBAAAAAAAAAAAAAAAAAAAAAAAAAQEBAAAAAAAAAAAAAAAAAAAA AAAAAgICAgICAAAAAAAAAQEBAAAAAAAAAQEBAQEBAAAAAAAAAAAAAQEBAAAAAwMDBgYGBgYGBAQE AQEBAAAAAAAAAAAAAQEBAAAAAAAAAAAAAQEBBgYGCwsLCwsLCAgIBgYGBQUFBAQEAwMDAwMDBAQE CAgICwsLERERGBgYHh4eIyMjJycnKSkpLCwsLCwsMTExOzs7QkJCSUlJV1dXZWVlc3NzbGxsY2Nj WFhYSEhIPj4+REREU1NTZWVlVVVVOjo6KioqKysrLS0tLy8vODg4PT09Pz8/Ojo6Li4uJiYmIiIi GhoaERERDg4ODg4OExMTGRkZGxsbGBgYGBgYGhoaFxcXGhoaHBwcHR0dHh4eHR0dGRkZFRUVFhYW FhYWHh4eJycnIiIiFBQUDg4OERERDg4ODAwMDAwMDw8PEBAQDw8PDw8PEBAQExMTFhYWGhoaHBwc GhoaFhYWERERDg4OEBAQDw8PDQ0NDAwMCwsLDAwMDg4ODw8PDAwMCQkJCgoKBwcHAgICDQ0NEBAQ EBAQAwMDAAAAAAAAAAAAAAAAAAAAAAAAAAAAAAAAAAAAAAAAAAAAAAAAAAAAAAAAAAAAAAAAAAAA AAAAAAAAAAAAAAAAAAAAAAAAAAAAAAAAAAAAAAAAAQEBAgICAQEBAAAAAQEBAAAAAAAAAAAAAAAA AgICBgYGCwsLCgoKBQUFAAAAAAAAAAAAAAAAAAAAAQEBAAAAAQEBAgICAQEBAAAAAAAAAAAAAQEB AQEBAAAAAAAAAQEBAwMDBAQEBAQEAwMDAAAAAAAAAAAAAAAAAAAAAAAAAAAAAAAAAQEBAQEBAAAA AAAAAAAAAgICAQEBAAAAAQEBBAQEBwcHCQkJCQkJBwcHBAQEAQEBAQEBAAAAAAAAAAAAAAAAAgIC AwMDBQUFCAgIBgYGAgICAAAAAAAAAAAAAgICBAQEBAQEAwMDAQEBAQEBAgICAgICAAAAAAAAAgIC AQEBAAAAAAAAAAAAAAAAAAAAAQEBAQEBAQEBAAAAAAAAAQEBAQEBAQEBAAAAAAAAAAAAAAAAAQEB AQEBAAAAAAAAAAAAAAAAAAAAAAAAAAAAAAAAAAAAAAAAAAAAAwMDAAAAAAAAAQEBAgICAwMDBQUF CAgICQkJCAgIBwcHBQUFAwMDAQEBAAAAAAAAAAAAAAAAAQEBAgICAQEBAAAAAAAAAAAAAAAAAQEB AQEBAQEBAAAAAAAAAQEBAQEBAgICAgICAQEBAAAAAAAAAQEBAQEBAQEBAQEBAQEBAAAAAAAAAAAA AAAAAAAAAAAAAQEBAQEBAgICAgICAgICAQEBAAAAAAAAAQEBAQEBAQEBAAAAAAAAAAAAAQEBAQEB AAAAAAAAAAAAAAAAAQEBAQEBAAAAAAAAAQEBAQEBAQEBAQEBAQEBAQEBAQEBAQEBAAAAAwMDBwcH CAgIBgYGAgICAQEBAAAAAAAAAAAAAAAAAAAAAAAAAQEBAAAAAAAAAAAAAAAAAAAAAAAAAAAAAAAA AAAAAAAAAQEBAQEBAAAAAAAAAAAAAAAAAQEBAQEBAAAAAAAAAAAAAAAAAAAAAQEBAQEBAQEBAwMD AQEBAAAAAAAAAAAAAAAAAQEBAQEBAQEBAAAAAAAAAAAAAAAAAAAAAwMDBAQEBgYGBAQEAgICAQEB AAAAAAAAAwMDCQkJDw8PEREREhISFRUVGRkZICAgKCgoLi4uMTExNDQ0NjY2NTU1Nzc3Pj4+TU1N WFhYXFxcWVlZU1NTSkpKQUFBQUFBTExMWFhYOTk5LS0tJCQkJCQkJycnKioqNTU1QUFBQUFBNDQ0 KCgoIyMjICAgGhoaFhYWFhYWFxcXFxcXFxcXGRkZGBgYFhYWFhYWFxcXGhoaHR0dISEhIiIiHx8f GxsbGBgYFhYWFxcXGRkZGxsbGhoaFRUVEBAQDQ0NDQ0NDAwMDg4OEREREREREBAQEBAQEhISExMT FBQUGhoaHh4eGxsbFBQUDg4ODQ0NEBAQERERDg4OCgoKCwsLDw8PEREREBAQDQ0NDg4OBAQEAAAA BAQEDw8PEhISDQ0NBwcHAAAAAAAAAAAAAAAAAAAAAAAAAAAAAAAAAAAAAAAAAAAAAAAAAAAAAAAA AAAAAAAAAAAAAAAAAAAAAAAAAAAAAAAAAAAAAAAAAAAAAAAAAAAAAAAAAQEBAQEBAAAAAAAAAAAA AAAAAAAAAQEBAQEBAQEBBAQEBwcHBgYGAgICAAAAAAAAAAAAAAAAAAAAAAAABAQEAQEBAAAAAAAA AQEBAgICAQEBAAAAAAAAAAAAAAAAAAAAAQEBAQEBAQEBAAAAAAAAAAAAAAAAAAAAAAAAAAAAAAAA AAAAAAAAAQEBAQEBAAAAAAAAAAAAAQEBAQEBAAAAAgICBAQEBQUFAwMDAQEBAAAAAAAAAQEBAAAA AAAAAAAAAAAAAQEBAgICAwMDBQUFBAQEAgICAAAAAAAAAAAAAQEBAgICBAQEAgICAQEBAAAAAAAA AQEBAQEBAAAAAAAAAAAAAAAAAAAAAQEBAQEBAAAAAAAAAAAAAAAAAAAAAAAAAAAAAQEBAAAAAAAA AAAAAAAAAAAAAAAAAAAAAAAAAAAAAAAAAAAAAAAAAAAAAAAAAAAAAAAAAAAAAAAAAAAAAAAAAAAA AQEBAgICAgICBAQEBwcHBgYGBgYGBgYGBQUFBAQEAwMDAgICAQEBAwMDAgICAAAAAAAAAAAAAAAA AAAAAQEBAAAAAAAAAAAAAAAAAAAAAAAAAAAAAAAAAAAAAgICAwMDAgICAAAAAQEBAAAAAAAAAAAA AAAAAQEBAQEBAQEBAQEBAQEBAQEBAAAAAAAAAAAAAAAAAAAAAAAAAAAAAQEBAAAAAAAAAAAAAAAA AAAAAAAAAAAAAAAAAQEBAQEBAQEBAQEBAAAAAAAAAAAAAAAAAAAAAAAAAAAAAQEBAQEBAAAAAAAA AAAAAgICAwMDBAQEAwMDAQEBAAAAAgICAwMDAwMDAgICAQEBAAAAAAAAAAAAAAAAAAAAAAAAAAAA AAAAAAAAAAAAAAAAAAAAAAAAAQEBAQEBAAAAAAAAAAAAAAAAAQEBAQEBAAAAAAAAAQEBAQEBAAAA AAAAAAAAAAAAAAAAAAAAAAAAAAAAAgICBQUFBwcHCAgIBwcHBwcHBQUFAwMDAQEBAAAAAAAAAQEB AwMDAQEBAAAAAAAAAAAAAQEBBQUFCgoKCgoKCgoKDw8PGhoaKCgoMjIyNTU1NDQ0LCwsKioqJCQk ICAgJiYmOTk5Tk5OXV1dW1tbV1dXTExMQUFBQUFBQ0NDNTU1ISEhGxsbHR0dICAgJiYmMDAwODg4 OTk5NjY2LCwsJSUlICAgHx8fHBwcGBgYGBgYGxsbGRkZGxsbHh4eHh4eGhoaFhYWFxcXGhoaHh4e ICAgISEhISEhHh4eGhoaGBgYFhYWFhYWFxcXFxcXFRUVERERDg4ODQ0NDAwMDQ0NDg4ODw8PEBAQ EBAQEBAQEhISFBQUGRkZGRkZFxcXExMTEBAQDQ0NDg4ODw8PDQ0NDQ0NDg4OEBAQEREREBAQDg4O DQ0NCgoKBQUFBAQECwsLEREREBAQBwcHAAAAAAAAAgICAAAAAAAAAAAAAAAAAAAAAAAAAAAAAAAA AAAAAAAAAAAAAAAAAAAAAAAAAAAAAAAAAAAAAAAAAAAAAAAAAAAAAAAAAQEBAAAAAAAAAAAAAAAA AQEBAAAAAAAAAAAAAAAAAQEBAwMDAwMDAgICAwMDBQUFAwMDAAAAAAAAAAAAAQEBAAAAAAAAAAAA BgYGAwMDAAAAAAAAAAAAAQEBAAAAAAAAAAAAAAAAAAAAAAAAAAAAAAAAAAAAAAAAAAAAAAAAAAAA AAAAAAAAAAAAAAAAAAAAAQEBBQUFBwcHBQUFAQEBAAAAAAAAAAAAAAAAAQEBBAQEBAQEAgICAAAA AAAAAAAAAQEBAQEBAAAAAAAAAAAAAAAAAAAAAAAAAgICAQEBAQEBAAAAAAAAAAAAAAAAAAAAAgIC AgICAQEBAAAAAAAAAAAAAQEBAgICAQEBAwMDBQUFBgYGBQUFAgICAAAAAAAAAwMDAgICAQEBAAAA AAAAAAAAAAAAAAAAAAAAAAAAAQEBAAAAAAAAAAAAAAAAAQEBAAAAAAAAAAAAAAAAAAAAAAAAAAAA AAAAAAAAAQEBBAQEBQUFBQUFBAQEBQUFCAgICAgICAgICAgICAgIBwcHBQUFAwMDAgICAAAAAAAA AAAAAQEBAwMDAgICAAAAAAAAAAAAAAAAAAAAAAAAAQEBAgICAQEBAAAABwcHCgoKDAwMCgoKCAgI BgYGAwMDAQEBAAAAAAAAAAAAAAAAAAAAAAAAAAAAAAAAAwMDAgICAgICAQEBAAAAAAAAAAAAAAAA AQEBAQEBAgICAQEBAQEBAAAAAAAAAAAAAQEBAQEBAAAAAAAAAAAAAAAAAAAAAAAAAAAAAAAAAAAA AAAAAAAAAAAAAAAAAAAAAAAAAAAAAAAAAQEBAQEBAAAAAAAAAAAAAQEBAAAAAAAAAAAAAAAAAAAA AAAAAAAAAAAAAAAAAAAAAAAAAAAAAAAAAAAAAAAAAQEBAAAAAAAAAAAAAAAAAAAAAAAAAQEBBwcH BwcHCAgICAgIBwcHBQUFAwMDAQEBAAAAAAAAAAAAAQEBBAQECAgICwsLDQ0NCQkJCQkJBwcHBQUF AgICAAAAAAAAAAAAAAAAAAAAAAAAAQEBBAQECAgIDAwMEBAQEBAQExMTHBwcKCgoMzMzNTU1LS0t JSUlICAgFBQUExMTJycnPj4+SkpKTU1NT09PT09PRUVFOjo6NTU1MzMzLi4uJiYmHh4eJSUlKCgo KysrLy8vNTU1NjY2LS0tIiIiGxsbGxsbGxsbGxsbGhoaGhoaHx8fJiYmKysrJiYmICAgGxsbGRkZ GRkZHh4eIyMjJSUlJCQkIyMjICAgHBwcGRkZFxcXFxcXFhYWFRUVExMTERERDw8PDQ0NDQ0NDAwM EBAQDw8PDw8PEBAQEREREhISExMTFBQUGRkZFRUVERERDg4ODg4ODw8PDw8PDg4ODQ0NDw8PEhIS EhISEBAQDg4ODQ0NDQ0NCQkJCQkJDAwMEBAQERERCwsLAwMDAAAAAwMDCAgIAAAAAAAAAAAAAAAA AAAAAAAAAAAAAAAAAAAAAAAAAAAAAAAAAAAAAAAAAAAAAAAAAAAAAAAAAAAAAAAAAAAAAAAAAQEB AAAAAAAAAAAAAAAAAAAAAAAAAAAAAQEBAQEBAgICBQUFBQUFBAQEBAQEBgYGAwMDAAAAAAAAAAAA AQEBAAAAAAAAAAAAAwMDBQUFBwcHBAQEAAAAAAAAAAAAAQEBAQEBAQEBAAAAAAAAAAAAAAAAAAAA AAAAAAAAAAAAAAAAAAAAAAAAAAAAAAAAAAAAAAAABgYGCwsLDAwMCQkJBQUFAgICAQEBAQEBAQEB AgICBAQEBAQEAwMDAQEBAAAAAAAAAAAAAAAAAAAAAAAAAAAAAAAAAAAAAAAAAAAAAAAAAAAAAAAA AAAAAAAAAAAAAAAAAQEBAgICAAAAAAAAAAAAAQEBAwMDCAgICgoKDAwMDQ0NCwsLBwcHAwMDAAAA AwMDAgICAQEBAAAAAAAAAAAAAQEBAQEBAAAAAQEBAQEBAQEBAAAAAAAAAAAAAQEBAAAAAAAAAAAA AAAAAAAAAAAAAAAAAAAAAgICBgYGCgoKDAwMCwsLCQkJCgoKCwsLDQ0NDQ0NDQ0NDAwMCgoKBwcH BAQEAgICAAAAAQEBBAQECAgICwsLCgoKBgYGAgICAwMDAQEBAAAAAgICBQUFBwcHBwcHBgYGDQ0N Dw8PEBAQDw8PDg4ODQ0NCgoKBgYGAgICAQEBAAAAAAAAAAAAAAAAAAAAAQEBAAAAAAAABAQECAgI CgoKCwsLCwsLCwsLBQUFBAQEBAQEAwMDAgICAQEBAAAAAAAAAQEBAQEBAQEBAAAAAAAAAQEBAgIC AwMDBAQEAwMDAQEBAAAAAAAAAQEBAgICBAQEAQEBAAAAAAAAAAAAAQEBAAAAAAAAAAAAAAAAAAAA AAAAAAAAAAAAAAAAAAAAAAAAAAAAAAAAAAAAAAAAAAAAAAAAAAAAAAAAAAAAAAAAAAAAAAAAAAAA AAAAAAAAAAAAAwMDBAQEBAQEBQUFBAQEAgICAAAAAAAAAgICAQEBAAAAAQEBAwMDBgYGCAgICQkJ AwMDBAQEBAQEAwMDAgICAQEBAAAAAQEBAAAAAAAAAgICBgYGDAwMEhISFxcXGRkZHR0dIiIiKSkp LCwsKysrJSUlHh4eGRkZERERIiIiMDAwNDQ0PT09S0tLTk5OSEhIQEBAPT09Ozs7OTk5Ly8vJCQk JCQkKioqKioqJycnKysrMjIyMjIyJycnHBwcGBgYFRUVFRUVFhYWFxcXGBgYHR0dKCgoMTExNTU1 KSkpHR0dGhoaHx8fJSUlKCgoKSkpKCgoJiYmISEhHR0dGRkZFxcXFhYWFhYWFxcXFRUVEhISEBAQ Dw8PDw8PDg4ODQ0NEhISEREREREREREREhISExMTFBQUExMTEREREREREREREREREREREBAQDw8P Dw8PEREREREREREREBAQEBAQDw8PDg4ODg4ODAwMDg4OEREREBAQDAwMBwcHBAQEAwMDCwsLDQ0N AAAAAAAAAAAAAAAAAAAAAAAAAAAAAAAAAAAAAAAAAAAAAAAAAAAAAAAAAAAAAAAAAAAAAAAAAAAA AAAAAAAAAAAAAQEBAQEBAAAAAAAAAAAAAAAAAAAAAQEBAQEBAAAAAQEBAwMDBQUFBQUFBgYGBwcH BQUFAgICAQEBAQEBAQEBAAAAAAAAAAAAAAAABAQECAgIBwcHAwMDAAAAAAAAAAAAAQEBAQEBAQEB AQEBAAAAAAAAAAAAAAAAAAAAAAAAAAAAAAAAAAAAAAAAAAAAAAAAAAAAAQEBBwcHDQ0NDw8PDw8P DQ0NCwsLBgYGAwMDAAAAAAAAAAAAAQEBAQEBAAAAAAAAAAAAAAAAAAAAAAAAAAAAAAAAAAAAAAAA AAAAAAAAAAAAAAAAAAAAAAAAAQEBAAAAAwMDBQUFBQUFAwMDAgICAgICBAQEBwcHCQkJDAwMDw8P EBAQDw8PDQ0NCwsLAgICAQEBAAAAAAAAAAAAAQEBAQEBAgICAAAAAAAAAQEBAQEBAAAAAAAAAAAA AAAAAAAAAAAAAAAAAAAAAAAAAAAAAAAAAAAAAgICBwcHDAwMDg4ODg4ODQ0NDg4ODw8PDg4ODg4O Dg4ODQ0NDAwMCQkJBwcHBQUFCgoKCAgICAgICgoKDQ0NDw8PDw8PDg4OCQkJBwcHBQUFBQUFCAgI CwsLDQ0NDAwMDAwMDAwMCwsLDAwMDg4ODg4OCwsLBwcHAgICAQEBAAAAAAAAAAAAAAAAAQEBAQEB AAAAAQEBBQUFCAgICgoKCwsLCgoKCgoKBAQEAwMDAgICAQEBAAAAAAAAAAAAAAAAAQEBAQEBAQEB AAAAAAAAAgICBAQEBwcHBwcHBwcHBwcHBwcHCAgICQkJCwsLCwsLDg4OCQkJAgICAAAAAAAAAAAA AQEBAgICAgICAgICAQEBAAAAAAAAAAAAAAAAAAAAAAAAAAAAAAAAAAAAAAAAAAAAAAAAAAAAAAAA AAAAAAAAAAAAAAAAAAAAAAAAAAAAAAAAAAAAAAAAAAAAAAAAAAAAAAAAAAAAAgICAQEBAAAAAAAA AAAAAQEBAQEBAQEBAAAAAAAAAAAAAQEBAQEBAQEBAQEBAgICAAAAAgICBgYGDAwMExMTGhoaHh4e ICAgIiIiJSUlJiYmIyMjICAgICAgJSUlKSkpLS0tLi4uMjIyOzs7RERESEhIRkZGQkJCT09PS0tL Pz8/MTExKioqKioqKCgoIiIiIiIiJiYmLi4uMjIyKioqGxsbEBAQDAwMDg4OEBAQERERExMTGBgY ISEhKysrMTExKCgoIiIiICAgJSUlLCwsLS0tKSkpJCQkIiIiHx8fGxsbFxcXFRUVFBQUFBQUFRUV FBQUExMTEhISEREREREREREREBAQEBAQEhISEREREREREREREhISEhISEhISERERDg4OERERFRUV FRUVEhISDw8PDw8PERERExMTERERDw8PEBAQExMTExMTEBAQDQ0NDg4OEBAQERERDg4OCQkJBwcH CAgICwsLEBAQDw8PAAAAAAAAAAAAAAAAAAAAAAAAAAAAAAAAAAAAAAAAAAAAAAAAAAAAAAAAAAAA AAAAAAAAAAAAAAAAAAAAAAAAAAAAAAAAAAAAAAAAAAAAAAAAAAAAAQEBAgICAQEBAAAAAAAAAAAA AgICAwMDBAQEBgYGBwcHBAQEAwMDAwMDAgICAAAAAAAAAQEBAAAAAAAAAgICBQUFBwcHBgYGAgIC AAAAAAAAAAAAAAAAAAAAAAAAAAAAAAAAAAAAAAAAAAAAAAAAAAAAAAAAAAAAAAAAAAAAAAAAAAAA AgICCAgIDQ0NEBAQEBAQEBAQDw8PCQkJAgICAAAAAAAAAAAAAAAAAAAAAAAAAAAAAAAAAAAAAAAA AAAAAAAAAAAAAQEBAAAAAAAAAAAAAAAAAAAAAQEBAQEBAgICBQUFCAgICQkJBwcHBQUFBAQEBAQE BQUFBwcHCQkJDAwMDg4OEBAQEBAQEBAQCgoKBwcHBAQEAQEBAAAAAAAAAAAAAAAAAwMDBQUFBgYG BQUFAgICAAAAAAAAAAAAAAAAAAAAAAAAAAAAAAAAAAAAAAAAAAAAAAAABAQECgoKDQ0NDQ0NDw8P Dw8PDw8PCwsLCwsLDAwMDAwMDAwMDAwMDAwMDAwMDAwMCwsLDAwMDg4OEBAQEREREBAQDw8PERER Dg4ODAwMCwsLDAwMDg4ODw8PDw8PDw8PDg4ODAwMCwsLCwsLDAwMCQkJBQUFAAAAAAAAAAAAAAAA AAAAAAAAAAAAAAAAAQEBAAAAAAAAAAAAAAAAAAAAAAAAAAAAAAAAAAAAAAAAAAAAAAAAAAAAAAAA AAAAAAAAAAAAAAAAAAAAAAAAAQEBBQUFBwcHCgoKDAwMDw8PEhISExMTExMTEhISERERERERDQ0N BwcHAwMDAQEBAAAAAAAAAAAAAAAAAAAAAAAAAAAAAAAAAAAAAAAAAQEBAAAAAAAAAAAAAAAAAAAA AAAAAAAAAAAAAAAAAAAAAAAAAAAAAAAAAAAAAAAAAAAAAQEBAQEBAAAAAAAAAQEBAQEBAgICAwMD AAAAAAAAAAAAAAAAAAAAAAAAAAAAAAAAAAAAAAAAAQEBAQEBAAAAAAAAAAAAAQEBAAAABAQECgoK EBAQFxcXHBwcHx8fICAgISEhIiIiIyMjJSUlKCgoLS0tMzMzNzc3NjY2Nzc3PT09RUVFREREQ0ND T09PX19fU1NTREREMTExJycnJycnKCgoJSUlISEhJiYmLy8vMjIyJiYmGRkZEBAQCQkJAgICCwsL Dw8PExMTGBgYHx8fKCgoLCwsLS0tIiIiIiIiJSUlKSkpKSkpJCQkHh4eHBwcGBgYFhYWFBQUExMT ExMTExMTFBQUFBQUEBAQEREREhISEhISExMTEhISEhISEREREBAQEBAQDw8PDw8PDw8PDw8PDw8P EBAQEhISFRUVFhYWFBQUDw8PDQ0NDw8PExMTEBAQEBAQERERFBQUFhYWFRUVEBAQDAwMDQ0NDw8P Dw8PCwsLBwcHCAgICwsLDg4OEBAQDw8PAAAAAAAAAAAAAAAAAAAAAAAAAAAAAAAAAAAAAAAAAAAA AAAAAAAAAAAAAAAAAAAAAAAAAAAAAAAAAAAAAAAAAAAAAAAAAAAAAAAAAAAAAAAAAAAAAQEBAwMD AwMDAAAAAAAAAAAAAAAAAAAAAQEBAwMDBgYGBQUFBAQEBQUFAwMDAQEBAAAAAQEBAAAAAAAAAAAA AgICBQUFBQUFAgICAAAAAAAAAAAAAAAAAAAAAAAAAAAAAAAAAAAAAAAAAAAAAAAAAAAAAAAAAAAA AAAAAAAAAwMDAAAAAAAABQUFCgoKDAwMDg4ODw8PERERDg4OCgoKBQUFAgICAQEBAQEBAgICAAAA AAAAAAAAAAAAAAAAAAAAAAAAAAAAAAAAAAAAAAAAAAAAAAAAAAAAAAAAAAAABAQEBgYGCQkJCQkJ CAgIBQUFAwMDAgICAwMDBAQEBgYGCAgICgoKDAwMDQ0NDQ0NDQ0NCgoKBgYGAgICAAAAAAAAAAAA AAAACgoKDAwMDg4ODAwMCAgIAwMDAQEBAAAAAAAAAAAAAAAAAAAAAAAAAAAAAAAAAAAAAQEBBgYG CgoKCwsLDQ0NDw8PDg4ODQ0NCwsLCwsLCwsLDAwMDQ0NDg4ODw8PEBAQDAwMDg4OEBAQExMTFBQU ExMTEhISEBAQFhYWFRUVExMTEhISERERERERERERERERExMTFBQUFBQUEhISEBAQEBAQDw8PDg4O CAgICAgIBwcHBgYGBQUFBAQEBAQEAwMDAAAAAAAAAAAAAAAAAAAAAQEBAgICAwMDAAAAAAAAAAAA AQEBAQEBAQEBAAAAAAAAAAAAAQEBBAQEBgYGBwcHCQkJDAwMDw8PEBAQEhISFBQUFhYWFhYWFRUV ExMTEhISDQ0NDQ0NDAwMCwsLCQkJBgYGAgICAAAAAAAAAQEBAQEBAAAAAAAAAAAAAAAAAQEBAAAA AAAAAAAAAAAAAAAAAAAAAAAAAAAAAAAAAAAAAAAAAAAAAAAAAAAAAAAAAAAAAAAAAAAAAAAAAAAA AAAAAAAAAAAAAAAAAAAAAAAAAAAAAAAAAQEBAQEBAQEBAAAAAAAAAQEBAQEBAQEBAAAAAAAAAAAA AAAAAAAABwcHDg4OExMTFxcXGxsbHBwcHBwcHR0dHx8fJCQkKSkpLy8vMzMzNzc3ODg4PDw8Q0ND Pj4+NjY2R0dHZGRkaWlpWVlZPz8/NTU1MTExNTU1MjIyJycnISEhJCQkJycnKSkpIyMjExMTCgoK CwsLDQ0NDAwMExMTGRkZHh4eIiIiKCgoLS0tLCwsJycnJCQkIyMjIiIiICAgGxsbFhYWFBQUFRUV EhISEhISEREREhISFBQUFBQUFBQUExMTERERExMTFBQUFBQUExMTERERERERERERDw8PDw8PDg4O DQ0NDAwMDQ0NEBAQEhISFxcXFhYWExMTEBAQDQ0NDQ0NDw8PERERDw8PExMTFhYWFxcXFRUVERER Dg4ODQ0NDQ0NDQ0NCgoKBQUFBAQECAgIDAwMDg4OEBAQDw8PAAAAAAAAAAAAAAAAAAAAAAAAAAAA AAAAAAAAAAAAAAAAAAAAAAAAAAAAAAAAAAAAAAAAAAAAAAAAAAAAAAAAAAAAAAAAAAAAAAAAAAAA AAAAAAAAAgICAwMDBQUFAgICAAAAAAAAAAAAAAAAAAAAAQEBBQUFBAQEBQUFBgYGBQUFAQEBAAAA AAAAAAAAAAAAAQEBAAAAAAAAAAAAAAAAAQEBAAAAAQEBAgICAQEBAAAAAAAAAAAAAQEBAAAAAAAA AAAAAAAAAAAAAAAAAAAAAAAAAAAAAAAAAAAABQUFCgoKDAwMDQ0NDw8PDAwMDg4ODw8PDAwMBgYG AgICAAAAAAAAAQEBAAAAAAAAAAAAAAAAAAAAAAAAAAAAAAAAAAAAAAAAAAAAAAAAAAAAAAAAAAAA BAQEBgYGBwcHCAgIBgYGAwMDAQEBAAAAAAAAAAAAAwMDBQUFCAgICgoKDAwMDAwMBQUFAgICAAAA AAAAAAAAAAAAAQEBAgICDg4OEBAQEhISDw8PCQkJBAQEAAAAAAAAAAAAAAAAAAAAAAAAAAAAAAAA AAAAAAAABwcHCgoKDAwMDAwMDQ0NDw8PDQ0NCwsLDw8PDg4ODQ0NDQ0NDQ0NDg4OEBAQERERFBQU FBQUFBQUFBQUFBQUFxcXGhoaHBwcFxcXGBgYGBgYFxcXFRUVFBQUFBQUFBQUEBAQFRUVGBgYGBgY FxcXGRkZHBwcHR0dHh4eGxsbFhYWEhISDw8PEBAQERERExMTFBQUExMTERERDg4OCQkJBAQEAAAA AAAAAgICAwMDBQUFBgYGBQUFAwMDAQEBAAAAAwMDBwcHDQ0NERERFBQUFhYWGRkZGxsbFxcXFhYW FRUVFBQUEhISEREREBAQEBAQEBAQEBAQDw8PDg4ODAwMCwsLCwsLCwsLCwsLCgoKCQkJBgYGAgIC AAAAAAAAAAAAAAAAAAAAAAAAAAAAAAAAAAAAAAAAAAAAAAAAAAAAAAAAAAAAAAAAAAAAAAAAAAAA AQEBAQEBAAAAAAAAAAAAAAAAAAAAAAAAAAAAAAAAAQEBAwMDBAQEBAQEAwMDAgICAAAAAAAAAAAA AAAAAAAAAAAAAAAAAQEBAQEBCQkJERERFBQUFxcXGRkZGhoaGRkZFxcXGhoaHh4eIiIiJSUlLCws NTU1PDw8Ozs7Nzc3Pz8/VFRUZmZmY2NjUVFRQkJCREREREREQEBANzc3Ly8vKysrKSkpKCgoLi4u JiYmHBwcFRUVEBAQEBAQFRUVGxsbHh4eJCQkKCgoKCgoKysrLS0tKSkpIiIiIiIiHR0dGRkZFxcX FhYWFBQUEhISEREREhISEhISExMTFRUVFhYWFhYWFBQUEhISFRUVFxcXGBgYFxcXExMTEBAQDw8P EBAQEBAQEBAQDw8PDAwMCwsLDQ0NEhISFhYWGRkZFBQUDw8PDQ0NDg4OEBAQEBAQDg4OEhISGBgY HBwcGBgYEBAQCgoKCwsLDw8PDg4OCwsLBQUFAAAAAAAABwcHDAwMDg4OEBAQEBAQAAAAAAAAAAAA AAAAAAAAAAAAAAAAAAAAAAAAAAAAAAAAAAAAAAAAAAAAAAAAAAAAAAAAAAAAAAAAAAAAAAAAAAAA AAAAAAAAAAAAAAAAAAAAAAAAAAAAAAAACQkJBgYGAgICAAAAAAAAAQEBAQEBAAAAAAAAAQEBAwMD BQUFBAQEAgICAQEBAQEBAQEBAQEBAAAAAAAAAAAAAAAAAAAAAAAAAAAAAAAAAAAAAAAAAAAAAAAA AAAAAAAAAAAAAAAAAAAAAQEBAgICAgICAAAAAAAAAQEBAAAAAQEBAgICBAQEBwcHCQkJCwsLDAwM DAwMDAwMCgoKCAgIBQUFAgICAQEBAQEBAQEBAQEBAQEBAAAAAAAAAAAAAAAAAQEBAgICAQEBAAAA AAAABAQEBQUFBAQEAQEBAAAAAQEBBAQEBQUFAgICAAAAAAAAAQEBAAAAAAAAAAAAAAAAAwMDCAgI DQ0NDg4OCQkJAwMDAAAAAAAAAQEBAQEBAQEBBAQECAgIDQ0NEBAQDw8PCQkJAgICAAAAAQEBAQEB AgICAwMDAwMDAgICAAAAAAAAAgICBgYGCgoKCgoKCgoKCgoKCgoKCQkJBgYGCQkJDAwMDw8PDw8P Dw8PDw8PDw8PExMTExMTFRUVFhYWFhYWFRUVExMTExMTGxsbHR0dICAgJCQkJSUlICAgFxcXEBAQ DAwMDg4OExMTFhYWGRkZHh4eJSUlKysrMjIyNTU1NjY2MTExKSkpICAgGxsbGBgYICAgHx8fHBwc GBgYFBQUEhISEhISEhISDg4ODw8PDw8PDw8PDg4ODQ0NDQ0NDg4OEBAQERERFRUVGhoaICAgKSkp LS0tJycnICAgGRkZFBQUERERDQ0NDw8PExMTEhISHBwcGxsbGBgYFxcXFhYWFhYWFBQUEhISExMT ERERDg4OCwsLBgYGAwMDBAQECAgICgoKCAgIBgYGAwMDAAAAAAAAAAAAAQEBAgICAgICAgICAQEB AAAAAAAAAAAAAQEBAAAAAAAAAQEBAAAAAAAAAAAAAAAAAAAAAQEBAwMDBwcHCgoKCAgIAgICAAAA AAAAAAAAAAAAAAAAAgICAgICAAAAAAAAAQEBAwMDCgoKEhISFRUVFhYWFxcXFhYWFBQUEREREhIS FhYWHR0dJiYmLS0tMTExMzMzMjIyQ0NDWVlZYmJiXFxcUFBQS0tLTU1NWVlZVlZWT09PQkJCMjIy KCgoJycnKioqMTExJycnGxsbFRUVFxcXICAgKioqMTExLi4uJycnIyMjJiYmKCgoJSUlIiIiICAg ICAgGRkZExMTEhISExMTExMTEREREBAQFRUVGBgYGRkZGBgYFBQUEhISFBQUFhYWGxsbFxcXERER DAwMCwsLDg4OEhISFRUVExMTEBAQDQ0NDAwMDQ0NERERFBQUFRUVFRUVDw8PDQ0NDw8PDw8PDAwM Dg4OFBQUGhoaGRkZFhYWERERCwsLCgoKDAwMDw8PCwsLBQUFAAAAAAAABQUFDg4OEhISEhISDw8P Dg4OAAAAAAAAAAAAAAAAAAAAAAAAAAAAAAAAAAAAAAAAAAAAAAAAAAAAAAAAAAAAAAAAAAAAAAAA AAAAAAAAAAAAAAAAAAAAAAAAAAAAAAAAAAAAAAAAAAAAAAAABQUFBAQEAwMDAgICAQEBAAAAAAAA AAAAAwMDAAAAAAAAAQEBBgYGBwcHAgICAAAAAAAAAAAAAAAAAAAAAAAAAAAAAAAAAQEBAAAAAAAA AAAAAAAAAAAAAAAAAAAAAAAAAgICAQEBAQEBAAAAAAAAAAAAAAAAAQEBAAAAAAAAAAAAAAAAAQEB AwMDBQUFBgYGCAgICAgICQkJCQkJCAgIBQUFAgICAAAAAQEBAQEBAQEBAQEBAAAAAAAAAAAAAAAA AAAAAAAAAAAAAAAAAAAAAwMDBAQEAgICAgICAAAAAAAAAgICAgICAAAAAAAAAAAAAAAAAAAAAAAA AgICAgICAQEBAAAAAAAACgoKCAgIBQUFAgICAQEBAAAAAAAAAQEBAAAAAQEBBAQECAgICgoKCwsL CQkJCAgIAAAABAQECQkJCwsLDQ0NDw8PEBAQEBAQBwcHCQkJCgoKCgoKCwsLCgoKBwcHAgICAwMD AQEBAQEBBAQECAgIDAwMDQ0NDQ0NDQ0NERERFhYWFhYWFRUVFBQUFBQUFBQUExMTGRkZJCQkMTEx PDw8QEBAPz8/PDw8Pj4+MTExIyMjICAgJycnMjIyODg4Ojo6PT09PT09PDw8Ozs7OTk5NjY2MjIy Ly8vLy8vNzc3Ozs7NjY2Ly8vKioqIiIiGxsbHR0dGxsbGhoaGBgYFxcXGBgYGRkZGhoaGxsbHBwc IyMjKCgoLS0tMzMzNDQ0LCwsISEhGRkZFBQUExMTEBAQEhISFxcXGBgYGxsbGRkZFRUVEhISEBAQ EREREhISEhISDQ0NCgoKCAgICQkJCwsLDAwMDg4OERERDw8PDQ0NCgoKBwcHBAQEAwMDAgICAgIC AAAAAAAAAAAAAAAAAAAAAQEBBAQEBgYGCwsLCwsLCQkJBgYGAwMDAgICAwMDBQUFCQkJBgYGAwMD AQEBAAAAAAAAAAAAAgICAAAAAAAAAAAAAAAAAAAAAAAAAAAAAgICBwcHDAwMERERFBQUFhYWFhYW ExMTEBAQEhISFBQUGBgYHh4eJiYmLS0tMzMzNjY2RERES0tLUVFRTk5OSkpKTk5OXV1da2trbW1t Z2dnUlJSNTU1ISEhIiIiKioqLy8vKioqISEhGxsbISEhLi4uNzc3NTU1Ly8vIyMjIiIiIiIiJSUl JiYmIyMjICAgHh4eGRkZFhYWExMTEREREBAQEBAQExMTFxcXGxsbGxsbGxsbGRkZFxcXFhYWFxcX GBgYERERDg4ODQ0NDQ0NERERFBQUFRUVFRUVERERDw8PDg4ODg4OEBAQExMTFBQUFBQUDw8PDAwM CwsLDQ0NDw8PERERFBQUGRkZGhoaFRUVEBAQDAwMDAwMDQ0NDg4ODQ0NBQUFAQEBAAAABAQEDQ0N ExMTEhISEBAQDQ0NDAwMAAAAAAAAAAAAAAAAAAAAAAAAAAAAAAAAAAAAAAAAAAAAAAAAAAAAAAAA AAAAAAAAAAAAAAAAAAAAAAAAAAAAAAAAAAAAAAAAAAAAAAAAAAAAAAAAAAAAAAAAAAAAAgICBAQE BAQEAQEBAAAAAAAAAAAAAwMDAAAAAAAAAAAABAQEBwcHBQUFAQEBAAAAAAAAAAAAAAAAAAAAAAAA AAAAAQEBAAAAAAAAAAAAAAAAAAAAAAAAAAAAAAAAAgICAwMDAwMDAQEBAAAAAAAAAAAAAQEBAAAA AAAAAAAAAAAAAAAAAQEBAQEBAgICAgICBAQEBgYGBwcHBwcHBAQEAQEBAAAAAQEBAQEBAQEBAAAA AAAAAAAAAAAAAAAAAAAAAAAAAAAAAAAAAAAAAQEBAQEBAAAAAwMDAQEBAAAAAAAAAAAAAAAAAAAA AAAAAQEBAAAAAgICBgYGCAgIBQUFAQEBAAAAAgICAwMDAwMDAgICAAAAAAAAAAAAAAAAAAAAAAAA AAAAAAAAAgICBgYGCAgICQkJCQkJDQ0NEhISFxcXHh4eJCQkIiIiHR0dFhYWFBQUERERERERExMT ExMTDQ0NBgYGCgoKBgYGAgICAgICBgYGCwsLDg4ODw8PERERFRUVGhoaHh4eIiIiJCQkIiIiHR0d ISEhJCQkLCwsOTk5SkpKWVlZZGRkaWlpbm5uYmJiT09PPj4+NjY2NjY2Ojo6Pj4+RERESkpKT09P Tk5OSkpKSUlJTU1NU1NTYGBgampqbW1tYGBgT09PQ0NDNjY2KysrHx8fIyMjKSkpMDAwNzc3Ozs7 Ozs7Ojo6NTU1MjIyMTExLy8vLi4uMDAwLS0tIyMjHh4eFRUVFBQUGBgYGRkZGhoaGxsbGhoaFRUV FBQUExMTEhISEREREBAQDw8PDw8PDQ0NCAgIBQUFCAgIDQ0NEBAQEREREBAQExMTERERDw8PDQ0N CgoKCAgIBgYGBAQEAQEBAQEBAQEBAgICBAQECAgIDAwMDw8PEBAQEBAQEBAQDg4ODAwMCQkJCAgI BwcHCwsLBwcHAwMDAQEBAAAAAAAAAAAAAAAAAQEBAAAAAAAAAAAAAAAAAQEBBAQEBwcHDQ0NDw8P EhISFRUVFxcXFxcXFBQUEBAQERERFRUVGxsbIiIiKCgoLi4uNDQ0Nzc3QUFBQUFBQUFBRkZGVFRU Z2dndXV1eXl5aWlpVVVVOjo6JiYmJCQkKysrLS0tKysrISEhISEhJiYmMTExOjo6OTk5LS0tICAg HR0dISEhJCQkJSUlIyMjISEhHh4eGxsbFhYWFBQUEhISEhISEhISFBQUGBgYHR0dHR0dHBwcGhoa GRkZFxcXFBQUEhISERERCQkJCgoKDAwMEhISFxcXGRkZFxcXFBQUEBAQDw8PDw8PEBAQEhISExMT EhISERERDg4ODQ0NDQ0NDg4ODw8PEhISFRUVFxcXFhYWERERDAwMDAwMDw8PEBAQDAwMBwcHAAAA AAAAAwMDDQ0NFRUVFRUVEBAQDAwMDQ0NDQ0NAAAAAAAAAAAAAAAAAAAAAAAAAAAAAAAAAAAAAAAA AAAAAAAAAAAAAAAAAAAAAAAAAAAAAAAAAAAAAAAAAAAAAAAAAAAAAAAAAAAAAAAAAAAAAAAAAAAA AAAAAAAAAAAAAwMDAwMDAgICAQEBAAAAAAAAAAAAAgICAgICAQEBAAAAAgICBgYGCAgIAQEBAQEB AAAAAAAAAAAAAAAAAAAAAAAAAAAAAAAAAAAAAAAAAAAAAAAAAAAAAAAAAQEBAwMDBQUFBQUFAwMD AQEBAAAAAAAAAAAAAAAAAAAAAQEBAQEBAAAAAAAAAAAAAAAAAQEBAwMDBAQEBAQEAwMDAAAAAAAA AQEBAQEBAAAAAAAAAAAAAAAAAAAAAAAAAQEBAQEBAQEBAAAAAAAAAAAAAAAAAAAAAgICAQEBAAAA AAAAAAAAAAAAAAAAAAAAAQEBAQEBBAQECQkJDAwMCwsLCQkJCQkJAAAAAAAAAAAAAAAAAAAAAAAA AAAAAAAAAgICAgICAAAAAAAAAAAAAAAAAgICAwMDDg4ODQ0NDQ0NERERGRkZIyMjLi4uNjY2ODg4 MDAwJiYmHh4eHx8fIiIiJCQkIiIiFxcXFBQUEBAQDQ0NDg4OEhISFRUVFhYWIiIiJycnLCwsLi4u MTExNzc3PDw8PT09Ojo6ODg4ODg4PDw8RUVFUVFRWlpaYGBgY2NjZWVlYmJiVlZWSEhIQkJCRUVF SkpKVVVVXV1daGhob29vcnJyeXl5h4eHkpKSqKiorq6uqqqql5eXfX19aWlpW1tbU1NTTU1NVlZW ZmZmdXV1fn5+fX19dHR0bGxsbGxsZWVlX19fWVlZVlZWVFRUS0tLPT09MjIyJCQkHx8fJCQkKCgo KCgoKCgoJSUlJCQkHx8fGRkZFhYWFRUVExMTEhISERERDg4OCwsLCgoKDQ0NFBQUGBgYFxcXFRUV EREREBAQDg4ODg4ODQ0NDAwMCQkJBgYGBQUFBwcHCgoKDAwMEBAQExMTFxcXGhoaFxcXFBQUERER EBAQEBAQDw8PDQ0NCwsLCAgIBAQEAQEBAQEBAQEBAAAAAAAAAAAAAgICAgICAwMDBAQEBgYGCQkJ DAwMDw8PEREREhISFBQUFhYWFxcXFxcXFhYWFBQUExMTGRkZICAgJiYmKCgoKioqLCwsLi4uLi4u MTExOTk5SUlJYmJicnJybm5uYWFhSEhIMjIyIyMjKSkpNDQ0MjIyKCgoISEhIiIiLS0tODg4Ojo6 MTExJSUlGxsbFxcXHR0dISEhIyMjICAgHR0dHR0dGhoaFxcXGBgYExMTDw8PEhISFxcXGRkZGhoa GhoaGhoaGhoaGRkZFxcXExMTDg4OCgoKBwcHCwsLDQ0NERERFxcXGhoaGRkZFRUVEREREBAQDw8P Dw8PDw8PEBAQERERDw8PDg4ODw8PEBAQEBAQDw8PEBAQEhISExMTEhISERERDw8PDg4OEBAQEhIS Dw8PCAgIAQEBAwMDBQUFCwsLExMTFBQUDw8PCwsLCwsLERERERERAAAAAAAAAAAAAAAAAAAAAAAA AAAAAAAAAAAAAAAAAAAAAAAAAAAAAAAAAAAAAAAAAAAAAAAAAAAAAAAAAAAAAAAAAAAAAAAAAAAA AAAAAAAAAAAAAAAAAAAAAAAAAAAAAAAAAQEBAwMDBAQEAwMDAgICAAAABgYGCQkJBgYGAgICAgIC BQUFBgYGAgICAQEBAQEBAAAAAAAAAAAAAAAAAAAAAAAAAAAAAAAAAAAAAAAAAAAAAAAAAAAAAAAA AQEBAwMDBgYGBwcHBQUFAQEBAAAAAAAAAAAAAQEBAQEBAQEBAQEBAAAAAAAAAAAAAAAAAQEBAQEB AQEBAQEBAAAAAAAAAAAAAAAAAAAAAAAAAAAAAAAAAAAAAAAAAgICAQEBAQEBAAAAAAAAAAAAAQEB AgICAQEBAAAAAAAAAAAAAAAAAQEBAAAAAAAAAAAAAQEBBQUFCgoKDAwMDAwMDQ0NDw8PCAgIBQUF AQEBAAAAAAAAAQEBAQEBAQEBAAAAAwMDBAQEAgICAAAAAAAAAAAAAAAABwcHDAwMFRUVHR0dHBwc GxsbJiYmNDQ0Pz8/Pj4+PT09Ojo6Ojo6PDw8PT09PT09Pj4+ODg4MTExLCwsLCwsLCwsKCgoIiIi KSkpNjY2RERESUlJRUVFQkJCRUVFSEhITU1NTU1NTExMTExMSkpKSEhIREREQUFBRERESkpKUFBQ VFRUV1dXW1tbXl5eXl5eX19fXl5eY2NjcnJyhYWFl5eXqKiosrKyvLy8vb29urq6ra2tmJiYhoaG f39/f39/g4ODkJCQpKSkubm5xcXFxsbGvr6+t7e3srKyqqqqpaWlo6Ojo6OjoaGhlZWVg4ODXl5e SkpKPT09Pj4+Q0NDRkZGRUVFQkJCPT09Ly8vHx8fFRUVEhISExMTFhYWGRkZGxsbGxsbGxsbHR0d ICAgISEhHx8fHBwcFRUVEhISDg4ODQ0NDg4OEBAQEBAQDw8PDg4OERERFRUVGBgYGxsbHBwcHBwc HR0dHBwcFRUVDAwMCAgICQkJDAwMDAwMDAwMBQUFAQEBAAAAAAAAAQEBAwMDBQUFBwcHBgYGCAgI CwsLDQ0NDw8PEhISFBQUFRUVFBQUFBQUFRUVFRUVExMTEREREhISFBQUGRkZHR0dIiIiIyMjISEh Hx8fHx8fICAgJSUlKysrMjIyPT09S0tLVFRUTU1NQUFBMzMzLS0tLi4uNTU1NDQ0KysrJiYmKCgo MTExNjY2OTk5MTExIyMjGBgYFxcXGxsbGxsbHBwcGxsbFxcXFhYWGRkZGBgYFBQUFRUVERERDw8P EhISFhYWFhYWFBQUExMTGBgYGBgYFhYWExMTDg4OCgoKCAgIBwcHDg4OERERFRUVGBgYFxcXFRUV EhISEBAQEBAQDg4ODQ0NDQ0NDg4ODw8PDw8PDw8PDQ0NDw8PEREREBAQEREREhISEhISEBAQDQ0N Dw8PEhISExMTERERDQ0NCAgIBAQECwsLDg4OExMTFBQUDg4OCAgICQkJDg4OEhISEhISAAAAAAAA AAAAAAAAAAAAAAAAAAAAAAAAAAAAAAAAAAAAAAAAAAAAAAAAAAAAAAAAAAAAAAAAAAAAAAAAAAAA AAAAAAAAAAAAAAAAAAAAAAAAAAAAAAAAAAAAAQEBAAAAAAAAAAAAAgICBAQEBAQEAwMDAwMDCAgI CwsLCwsLCgoKCAgIAwMDAAAAAgICAQEBAQEBAAAAAAAAAAAAAAAAAAAAAAAAAAAAAAAAAAAAAAAA AAAAAAAAAAAAAAAAAAAAAAAAAgICBQUFBgYGBQUFAwMDAAAAAAAAAAAAAAAAAAAAAAAAAAAAAAAA AAAAAAAAAAAAAAAAAAAAAAAAAAAAAAAAAAAAAAAAAAAAAAAAAAAAAAAAAAAAAAAAAQEBAAAAAAAA AAAAAAAAAAAAAgICBgYGAAAAAQEBAAAAAAAAAAAAAAAAAAAAAAAAAAAAAgICBwcHCwsLDAwMCQkJ CQkJCgoKDAwMCAgIAgICAAAAAAAAAAAAAAAAAAAAAAAABQUFCAgIBgYGAwMDAwMDAQEBAAAAAgIC BgYGEhISIiIiKCgoJycnKSkpLi4uMzMzOTk5Pz8/Q0NDSEhIUVFRWlpaYGBgZ2dnYmJiXFxcXFxc YmJiZmZmX19fVFRURUVFRERERUVFSEhISEhIRkZGRkZGSEhIVFRUVVVVVlZWVVVVUlJSTExMRUVF QEBAPDw8QUFBSEhIUFBQXFxcampqcXFxcnJyaWlpYWFhW1tbXl5eaGhodXV1g4ODjo6Oh4eHhoaG hYWFgoKCfHx8e3t7hISEkZGRnZ2do6OjrKystra2vLy8vb29urq6t7e3rq6uqKiop6enra2tuLi4 xcXFxsbGvLy8oqKij4+Pf39/d3d3cnJyampqXl5eUFBQOjo6LCwsGxsbExMTERERExMTFxcXHBwc Hx8fIiIiJycnKioqLi4uLy8vLCwsKCgoICAgGhoaFBQUEhISFhYWGxsbHR0dHh4eHR0dHh4eHx8f Hx8fHBwcGBgYFBQUEhISCwsLBwcHAgICAQEBAwMDBQUFBAQEAwMDAwMDAgICBAQECAgICgoKCQkJ CQkJCQkJCgoKDg4OEhISFBQUFRUVFxcXFxcXFhYWFBQUExMTEhISEBAQDQ0NDAwMDw8PExMTGhoa HBwcHh4eHR0dGhoaGBgYGRkZGxsbHBwcHBwcHh4eJSUlMzMzPT09PT09Nzc3NjY2Ozs7PDw8NTU1 Li4uLy8vNDQ0ODg4OTk5MDAwJCQkGhoaFhYWFhYWFxcXGBgYGBgYFhYWFBQUExMTFRUVGBgYGBgY FhYWEBAQEBAQERERExMTEhISEBAQEBAQEhISFRUVFBQUEBAQCwsLCAgIBwcHCgoKDQ0NDQ0NEBAQ FBQUFBQUExMTERERERERERERDQ0NDAwMCwsLDAwMDg4OEBAQERERERERDw8PDw8PEBAQEREREBAQ Dw8PDg4ODQ0NDQ0NEBAQExMTEhISDg4ODAwMDQ0NDw8PEhISFBQUFBQUDw8PCAgIBwcHDAwMEhIS Dw8PEBAQAAAAAAAAAAAAAAAAAAAAAAAAAAAAAAAAAAAAAAAAAAAAAAAAAAAAAAAAAAAAAAAAAAAA AAAAAAAAAAAAAAAAAAAAAAAAAAAAAAAAAAAAAAAAAAAAAAAAAAAAAQEBAAAAAAAAAAAAAAAAAQEB AgICAgICAwMDBwcHCQkJCgoKDAwMDAwMBgYGAAAAAQEBAAAAAAAAAAAAAAAAAAAAAAAAAAAAAAAA AAAAAAAAAAAAAAAAAAAAAAAAAAAAAAAAAAAAAAAAAAAAAQEBAwMDBAQEBAQEAAAAAAAAAAAAAAAA AAAAAAAAAAAAAAAAAAAAAAAAAAAAAAAAAAAAAAAAAAAAAAAAAAAAAAAAAAAAAAAAAAAAAAAAAAAA AAAAAAAAAAAAAQEBAgICAQEBAAAAAgICBQUFBAQEBAQEAgICAAAAAAAAAQEBAQEBAAAAAAAAAgIC BQUFCAgICAgIBgYGBAQEBAQEBgYGBAQEAAAAAAAAAAAAAAAAAQEBAgICCQkJDQ0NEBAQDw8PEBAQ ERERDw8PCwsLDg4ODQ0NDg4OFhYWJiYmNzc3RUVFTU1NS0tLTU1NTU1NS0tLTk5OXFxcbm5ue3t7 dXV1eXl5fHx8f39/hYWFi4uLi4uLh4eHc3NzXFxcRkZGPz8/QkJCSUlJVFRUYGBgYWFhX19fW1tb WFhYVlZWVFRUU1NTU1NTS0tLUlJSWVlZXV1dZGRkb29veXl5fX19c3NzaGhoW1tbT09PR0dHRkZG TU1NV1dXYmJiZWVlampqb29vdXV1gICAj4+PnJycn5+fmpqakJCQhYWFenp6cnJybW1ta2trbm5u bGxscXFxe3t7jIyMoaGhrKysq6urnp6ekpKShYWFeXl5a2trXFxcSEhIMzMzLi4uJSUlHR0dGRkZ GBgYGRkZHR0dIyMjICAgJSUlKysrMjIyNzc3OTk5NDQ0Ly8vISEhHR0dGhoaGxsbISEhJiYmJycn JycnIyMjIiIiICAgHBwcFxcXERERDQ0NCwsLBAQEBAQEBAQEAwMDAgICAQEBAQEBAgICBwcHCQkJ DQ0NERERDw8PCgoKBQUFAwMDCwsLEBAQFBQUFRUVFxcXGBgYFxcXFRUVExMTEBAQDQ0NDQ0NDQ0N Dw8PFBQUGRkZGxsbHR0dHh4eHBwcGRkZFxcXFhYWFxcXEhISERERFBQUHh4eLCwsNjY2OTk5Nzc3 Ojo6PDw8OTk5NDQ0NDQ0OTk5OTk5NDQ0KysrICAgFBQUDw8PERERFBQUFBQUEhISFBQUEhISEhIS FRUVGBgYGBgYFhYWFBQUDg4ODQ0NDQ0NDQ0NDQ0NDg4OERERFBQUEhISDw8PCwsLCAgIBwcHCQkJ DAwMDw8PDAwMDg4OEBAQEhISEREREBAQDw8PDw8PCwsLDAwMDQ0NDw8PEhISFBQUExMTEhISExMT EBAQDw8PEBAQDg4OCwsLCgoKDAwMEREREREREhISEBAQDw8PEBAQEhISFBQUFBQUEhISDAwMBQUF BQUFCwsLEBAQEBAQDg4ODw8PAAAAAAAAAAAAAAAAAAAAAAAAAAAAAAAAAAAAAAAAAAAAAAAAAAAA AAAAAAAAAAAAAAAAAAAAAAAAAAAAAAAAAAAAAAAAAAAAAAAAAAAAAAAAAAAAAAAAAAAAAAAAAQEB AQEBAAAAAAAAAAAAAAAAAQEBAgICBgYGCAgIBwcHCAgICwsLCwsLBwcHAAAAAAAAAAAAAAAAAAAA AQEBAQEBAQEBAAAAAAAAAAAAAAAAAAAAAAAAAAAAAAAAAAAAAAAAAQEBAQEBAAAAAAAAAAAAAgIC AQEBAAAAAAAAAAAAAAAAAAAAAQEBAQEBAAAAAAAAAAAAAAAAAAAAAAAAAAAAAAAAAAAAAAAAAAAA AAAAAAAAAAAAAAAAAAAAAQEBAQEBAgICAwMDAQEBAAAAAAAAAwMDCAgICAgIBAQEAAAAAAAAAgIC AgICAQEBAAAAAAAAAAAAAQEBAwMDAgICAQEBAQEBAAAAAAAAAAAAAQEBAgICBAQEBwcHCQkJFBQU FhYWGBgYGRkZHx8fJSUlJSUlICAgJycnMjIyODg4MzMzMzMzQkJCU1NTXV1dZmZmcHBweHh4eHh4 cnJya2traGhoZ2dngYGBjIyMkZGRiYmJfX19eHh4e3t7fX19eHh4bGxsY2NjX19fWFhYVFRUXl5e b29vfHx8eHh4cXFxampqZWVlY2NjY2NjZGRkampqb29vcnJycHBwcHBwcXFxb29vampqYmJiVFRU Q0NDODg4MTExLCwsKysrLS0tOzs7SEhIVlZWYWFha2trdXV1e3t7fX19fn5+d3d3bGxsYGBgV1dX U1NTU1NTVFRUVlZWV1dXXFxcYGBgY2NjaWlpampqY2NjYWFhXFxcWVlZVFRUUVFRUVFRSkpKPT09 NjY2Li4uJycnIyMjICAgISEhKSkpMjIyOTk5Ozs7PDw8Ozs7ODg4MTExJCQkGBgYGBgYFxcXGRkZ ICAgKCgoKysrKSkpJSUlHR0dHBwcGhoaFxcXExMTEREREBAQEBAQFxcXFRUVERERCAgIAQEBAQEB BwcHDQ0NEREREBAQDw8PDQ0NCAgIAgICAAAAAAAACQkJDg4OEhISFBQUFRUVFxcXFhYWFBQUEBAQ DAwMCQkJDAwMERERFhYWHR0dIyMjISEhIyMjJCQkIiIiHR0dFhYWERERDg4OEhISGBgYICAgJiYm KCgoKCgoLS0tMzMzNTU1NDQ0NjY2PDw8PT09NjY2KCgoHh4eFBQUFBQUFBQUFBQUFRUVFRUVFBQU ExMTEBAQDw8PEhISGBgYGRkZFBQUDw8PDg4ODQ0NBwcHAgICBAQECQkJDg4OEREREhISERERDg4O CwsLCgoKCwsLDQ0NDg4ODQ0NDQ0NDg4ODw8PEREREhISERERDg4ODAwMCwsLDQ0NEBAQExMTFhYW FhYWExMTERERExMTDg4ODAwMDg4ODQ0NCgoKCgoKDw8PExMTEhISERERERERExMTFBQUFBQUExMT ExMTDg4OBAQEAAAAAwMDDg4OEBAQCwsLDw8PERERAAAAAAAAAAAAAAAAAAAAAAAAAAAAAAAAAAAA AAAAAAAAAAAAAAAAAQEBAAAAAgICAQEBAAAAAAAAAQEBAQEBAAAAAAAAAQEBAgICAgICAQEBAAAA AAAAAAAAAQEBAQEBAAAAAAAAAAAAAAAAAAAAAQEBAAAAAQEBAwMDBQUFBgYGBwcHCAgICQkJAgIC AQEBAQEBAAAAAAAAAAAAAAAAAAAAAAAAAAAAAAAAAAAAAAAAAAAAAAAAAAAAAQEBAQEBAQEBAAAA AAAAAAAAAAAAAQEBAQEBAQEBAAAAAAAAAAAAAAAAAQEBAQEBAQEBAAAAAAAAAAAAAAAAAAAAAQEB AQEBAAAAAAAAAAAAAwMDBgYGBgYGAgICAAAAAAAAAgICAwMDAgICBAQECAgIBwcHAwMDAAAAAgIC AwMDAgICAAAAAAAAAAAAAQEBAQEBAQEBAAAAAAAAAAAAAAAAAAAAAAAAAQEBAAAAAAAAAQEBBwcH CwsLDAwMDAwMGRkZHx8fNjY2RUVFOTk5KioqLi4uNjY2NDQ0R0dHXFxcbm5ugYGBi4uLgYGBb29v bW1tcXFxeXl5gYGBhISEf39/eHh4c3NzbW1td3d3fn5+fHx8cnJyaWlpZ2dnaGhocnJycHBwcHBw bm5uZWVlX19fZ2dndXV1fHx8fX19fHx8dXV1a2trY2NjYGBgYGBgZmZmcXFxe3t7fHx8dnZ2cHBw aWlpY2NjVVVVR0dHOTk5MjIyLS0tKCgoJycnKioqMTExNDQ0NDQ0Li4uKioqKysrLCwsKysrMjIy Ozs7SUlJVlZWX19fZGRkaGhoampqampqY2NjW1tbVFRUSkpKPj4+NjY2MjIyMzMzODg4QEBAUlJS aWlpcXFxZmZmWlpaQ0NDPj4+ODg4NDQ0MzMzODg4RkZGU1NTWVlZVFRUUlJSS0tLOzs7KysrICAg GBgYHBwcHR0dHx8fIyMjJycnJycnJSUlIyMjICAgHx8fHBwcGhoaHBwcISEhIyMjIiIiICAgHBwc EhISBwcHBAQECAgICwsLDAwMDg4OCAgIAwMDAgICAgICAAAAAAAAAAAACwsLDg4OExMTFxcXGRkZ FxcXEhISDQ0NCQkJCwsLERERGRkZISEhJSUlIiIiJSUlISEhIiIiIyMjISEhHR0dGBgYFBQUEhIS FhYWGRkZHBwcHR0dHx8fJSUlLi4uNTU1PDw8PT09Ozs7NTU1Li4uJycnHh4eFxcXFxcXFBQUEhIS EhISFRUVFRUVEhISDw8PEhISEhISEhISExMTExMTEBAQCwsLCAgIAQEBAQEBAgICBgYGCwsLEBAQ EhISEhISDg4ODQ0NDQ0NDQ0NDQ0NDQ0NDAwMDAwMERERDw8PDg4OEBAQEREREBAQCwsLBwcHDQ0N EhISFhYWFhYWFRUVFhYWGBgYGRkZERERDw8PDAwMCgoKCwsLDQ0NEBAQEhISERERDw8PDw8PExMT FxcXGRkZFxcXExMTDQ0NAwMDAAAAAAAABwcHCwsLCwsLCgoKEhISFRUVAAAAAAAAAAAAAAAAAAAA AAAAAQEBAAAAAAAAAAAAAAAAAAAAAAAAAAAAAgICAAAAAAAAAwMDAwMDAAAAAAAAAQEBAgICAQEB AAAAAAAAAgICAgICAQEBAAAAAAAAAAAAAAAAAAAAAAAAAAAAAAAAAAAAAAAAAAAAAQEBAgICAgIC AwMDBAQEBQUFAQEBAQEBAQEBAAAAAAAAAAAAAAAAAAAAAAAAAAAAAAAAAAAAAAAAAAAAAAAAAAAA AAAAAAAAAAAAAAAAAAAAAAAAAAAAAAAAAQEBAQEBAAAAAAAAAAAAAAAAAQEBAQEBAwMDAwMDAQEB AAAAAAAAAAAAAAAAAAAAAQEBAQEBAQEBBAQECAgICwsLCgoKCAgIAQEBAAAAAAAAAAAAAwMDBwcH DAwMDw8PBwcHAwMDAAAAAAAAAAAAAgICAgICAQEBAAAAAAAAAAAAAAAAAAAAAAAAAAAAAAAAAQEB AAAAAAAAAAAAAwMDCAgIDg4OERERDQ0NGBgYJiYmNTU1T09PZ2dnYWFhSEhIMzMzLy8vOjo6WVlZ eHh4jIyMnZ2drKysoaGhjY2NeHh4cXFxcnJyc3NzdHR0dXV1e3t7cnJyZ2dnXl5eW1tbV1dXUlJS TU1NS0tLV1dXZWVlbGxsbm5ubW1tampqZmZmenp6eXl5dXV1cHBwampqZWVlY2NjYmJiX19fYmJi ZWVlZ2dnZGRkW1tbUlJSTExMSUlJPz8/NDQ0Li4uKysrKioqKysrLi4uPT09RERETExMT09PTk5O SkpKRkZGQ0NDQUFBRUVFS0tLT09PT09PSUlJQUFBOzs7Ozs7OTk5ODg4OTk5Ojo6OTk5OTk5Ojo6 NDQ0NTU1NjY2Pz8/T09PWVlZXFxcXV1dZmZmYGBgWlpaWFhYV1dXU1NTTExMRUVFQUFBPz8/QEBA PDw8MTExKSkpKCgoKCgoLCwsKioqKCgoJSUlJSUlJSUlJiYmJycnHBwcGxsbGhoaHR0dIiIiJCQk Hx8fGBgYEhISEhISERERDQ0NCQkJBwcHAwMDAAAAAAAAAAAAAgICBwcHDAwMDQ0NDQ0NDQ0NDQ0N EBAQExMTEhISDw8PDAwMCwsLDAwMERERDQ0NGRkZHBwcGxsbFxcXHBwcGRkZHR0dICAgIiIiISEh HBwcFxcXFRUVFBQUFxcXFBQUFBQUGhoaJycnNDQ0PDw8Pz8/Nzc3NTU1MTExKysrJiYmIiIiHR0d GBgYFhYWFBQUEhISExMTFBQUExMTERERDg4OERERDg4OCwsLCwsLCwsLCgoKBgYGAwMDBgYGBgYG CAgICwsLDQ0NDg4ODg4ODQ0NDg4ODg4ODw8PDg4ODQ0NDAwMDQ0NDg4ODw8PEBAQEBAQDw8PDAwM CwsLDAwMDQ0NEhISEhISExMTFhYWHBwcHx8fGhoaFBQUDQ0NDQ0NDAwMDQ0NDg4OEBAQEBAQERER DQ0NEBAQFRUVGhoaGxsbGBgYEhISDg4OBQUFAQEBAAAAAAAAAgICBwcHDQ0NERERFRUVFRUVAAAA AAAAAAAAAAAAAAAAAAAAAQEBAQEBAAAAAAAAAAAAAAAAAAAAAAAAAQEBAAAAAQEBBAQEBAQEAQEB AAAAAQEBAgICAgICAgICAgICAQEBAAAAAQEBAgICAAAAAAAAAAAAAAAAAQEBAQEBAAAAAAAAAQEB AAAAAAAAAAAAAAAAAAAAAAAAAQEBAQEBAQEBAQEBAAAAAAAAAAAAAAAAAAAAAAAAAAAAAAAAAAAA AAAAAAAAAAAAAAAAAQEBAQEBAQEBAQEBAQEBAQEBAAAAAAAAAQEBAAAAAAAAAAAAAAAAAAAAAAAA AQEBBAQEAwMDAgICAQEBAAAAAAAAAAAAAAAAAAAAAAAAAAAAAgICBgYGCgoKDAwMDg4OCQkJAgIC AAAAAAAAAQEBAgICBwcHDg4ODg4OCAgIAgICAAAAAAAAAgICAQEBAAAAAAAAAQEBAgICAQEBAAAA AQEBBAQEBwcHBwcHCgoKDAwMDAwMCwsLCwsLDQ0NDw8PFBQUIyMjKysrLCwsODg4UFBQZGRkbm5u gYGBZmZmSEhIQUFBV1dXeXl5k5OTnZ2doKCgnZ2dm5ubmJiYjIyMe3t7cHBwbm5uaWlpaWlpbGxs cHBwbm5uYWFhTExMPDw8PDw8ODg4Nzc3QUFBWVlZb29vd3d3dXV1aGhoZ2dnZ2dnaGhoaGhoZWVl YGBgXV1dWVlZW1tbYWFhZ2dnYWFhUFBQQkJCPDw8MDAwLy8vLi4uMDAwNDQ0NjY2ODg4ODg4Ly8v NTU1QEBATExMVlZWXl5eZmZmbGxsampqZWVlXV1dVlZWT09PRUVFOjo6MzMzJCQkIyMjJSUlKCgo LS0tMTExNTU1OTk5RERERkZGR0dHS0tLUFBQU1NTWlpaZmZmbm5uc3Nzd3d3dnZ2cHBwZGRkVFRU RUVFPT09Ozs7Pj4+QkJCQkJCRkZGTExMTk5OTU1NSkpKQ0NDOTk5LS0tICAgFhYWEBAQHBwcGhoa GRkZGhoaHx8fIiIiHx8fGhoaGhoaGBgYFRUVERERCwsLBAQEAAAAAAAACwsLDQ0NEBAQExMTEhIS DQ0NBwcHBQUFBQUFBwcHCgoKCwsLCwsLCwsLDQ0NDw8PExMTHR0dEhISExMTFBQUFBQUFRUVEhIS GxsbHR0dHR0dGBgYERERDQ0NDQ0NEBAQEBAQExMTGxsbKSkpNjY2Ojo6MzMzKysrKSkpKioqKysr KioqKioqKCgoIyMjHR0dExMTEhISEBAQDw8PDQ0NDAwMCgoKCAgICAgICgoKDAwMDAwMCgoKBwcH BAQEAgICBwcHCgoKDAwMDg4ODw8PDg4ODQ0NDQ0NDg4ODw8PEBAQDw8PDAwMCwsLDQ0NEBAQDg4O Dg4ODg4ODAwMCgoKCwsLDg4OEhISFBQUFBQUFBQUGBgYHh4eHh4eFRUVCwsLDg4ODw8PDw8PDw8P Dw8PDg4ODg4ODQ0NDw8PFBQUGhoaGxsbFxcXDg4OBgYGAQEBAAAAAAAAAQEBAwMDBgYGCwsLERER FhYWFhYWExMTAAAAAAAAAAAAAAAAAAAAAAAAAQEBAQEBAAAAAAAAAAAAAAAAAAAAAAAAAAAABgYG CgoKBQUFAwMDBgYGBQUFAAAAAAAABAQECAgIBgYGAAAAAAAAAAAAAgICAgICAAAAAAAAAAAAAQEB AgICAQEBAAAAAQEBAQEBAAAAAAAAAAAAAAAAAAAAAAAAAQEBAQEBAAAAAAAAAAAAAAAAAAAAAAAA AAAAAAAAAAAAAAAAAAAAAAAAAAAAAAAAAAAAAQEBAgICBAQEBAQEAwMDAQEBAAAAAAAAAAAAAAAA AAAAAAAAAAAAAAAAAAAAAQEBAQEBAQEBAAAAAAAAAAAAAAAAAAAAAAAAAAAAAAAAAAAAAQEBBAQE CAgICgoKDw8PCwsLCAgIBwcHBgYGBAQEBAQEBgYGCwsLCgoKCAgIBQUFAgICAAAAAAAAAAAAAQEB AQEBAAAAAAAAAAAAAwMDCgoKEBAQDg4OERERExMTExMTEhISEhISFBQUFhYWFhYWGBgYICAgODg4 U1NTXFxcYGBgampqcHBwfHx8jo6Ok5OTgYGBb29veHh4j4+Prq6usLCwtLS0t7e3s7OzpaWlj4+P fn5+cXFxa2trZGRkY2NjY2NjYWFhXl5eXFxcTU1NSkpKSEhISEhIR0dHS0tLWVlZaGhocnJydHR0 d3d3eHh4dnZ2bm5uZGRkXFxcWVlZWVlZWFhYUVFRRERENjY2MTExMjIyPj4+QEBARERER0dHSUlJ SEhIQUFBOjo6MTExLCwsKSkpKioqLi4uNjY2Q0NDT09PWFhYUVFRRkZGPT09NTU1Li4uJiYmISEh KioqKSkpKCgoJycnJycnKCgoKioqLS0tMjIyNjY2PDw8QkJCRUVFRkZGUlJSZmZmcXFxe3t7gYGB e3t7c3Nzbm5uZmZmXl5eX19fWVlZWFhYXFxcX19fYGBgWlpaUVFRR0dHQEBANzc3MDAwLi4uMDAw NDQ0Nzc3MTExMjIyMzMzNDQ0MzMzLy8vKioqJiYmICAgGRkZEhISCwsLAgICAAAAAAAAAwMDAAAA AQEBBwcHCgoKCgoKBwcHBAQEAwMDAAAAAAAAAAAABgYGDQ0NEBAQDw8PDg4OCwsLCAgIEhISDw8P EREREhISERERHh4eGRkZFxcXEhISCwsLBgYGBQUFCQkJDQ0NFhYWGRkZHh4eJCQkKCgoKSkpJycn JSUlLCwsLS0tLCwsKysrKCgoJCQkGxsbExMTEREREBAQDg4OCgoKCAgIBgYGBQUFBQUFCQkJDQ0N EBAQDQ0NBgYGAgICBAQECAgICgoKDAwMDg4ODg4ODQ0NDQ0NDQ0NDg4ODg4ODw8PDw8PDg4ODAwM DAwMDg4ODw8PDQ0NCwsLCgoKCwsLDg4OEREREhISEREREhISFxcXHBwcHBwcGRkZFRUVEBAQDQ0N EREREREREBAQDw8PDg4ODQ0NDg4ODg4OFhYWFxcXFxcXFBQUDQ0NBgYGAQEBAAAAAAAAAAAAAwMD CQkJDw8PEhISEhISEhISEhISERERAAAAAAAAAAAAAAAAAAAAAAAAAQEBAQEBAAAAAAAAAAAAAAAA AAAAAAAAAAAACAgIDQ0NCQkJBQUFBgYGBQUFAQEBAAAAAgICBgYGBwcHBAQEAQEBAAAAAAAAAQEB AAAAAAAAAAAAAQEBAwMDBAQEBAQEAAAAAAAAAAAAAQEBAQEBAQEBAAAAAAAAAQEBAAAAAAAAAAAA AAAAAAAAAAAAAAAAAAAAAAAAAAAAAAAAAAAAAAAAAAAAAAAAAAAAAAAAAgICBAQEBQUFBAQEAQEB AAAAAAAAAAAAAAAAAAAAAAAAAAAAAAAAAAAAAAAAAAAAAAAAAAAAAAAAAAAAAAAAAAAAAQEBAQEB AQEBAAAAAAAAAQEBAwMDBQUFCgoKDQ0NDg4ODAwMDAwMDQ0NDAwMCQkJBQUFBQUFBgYGBAQEAgIC AQEBAQEBAQEBAAAAAAAAAAAAAAAAAAAAAwMDCwsLERERHh4eJCQkLS0tMTExLi4uJCQkGRkZERER EhISGBgYGhoaJCQkODg4TU1NY2NjeHh4e3t7eHh4f39/k5OTo6OjpaWloaGhoKCgl5eXn5+fpqam qqqqra2tq6urm5ubiYmJcXFxY2NjUlJSS0tLTExMUFBQUlJSVFRUWVlZVVVVVlZWXV1dYWFhXl5e WVlZWFhYXl5eYmJiaWlpb29vcXFxcHBwbm5ubGxscXFxdXV1c3NzampqXV1dVVVVUFBQTExMRUVF RkZGSEhITU1NU1NTVVVVUFBQSkpKQ0NDOzs7MzMzLS0tKioqKioqMTExOTk5PT09PT09PT09Ojo6 NTU1Li4uJycnIiIiHR0dJCQkLCwsMzMzODg4PT09QEBAQ0NDPj4+Ojo6NTU1MTExLy8vLy8vPT09 UlJScnJygYGBjo6OkZGRkZGRkJCQiYmJfn5+dnZ2d3d3gICAjY2NlJSUkZGRhISEdHR0Y2NjXFxc U1NTT09PUFBQUVFRUFBQTk5OSkpKQ0NDOjo6MzMzLS0tKCgoIyMjICAgFxcXEhISDg4OCgoKBQUF AQEBBAQECgoKFBQUFRUVFBQUDw8PCQkJAwMDAAAAAAAAAwMDAQEBAgICBwcHCwsLCwsLCQkJCAgI EBAQFBQUDQ0NCwsLEhISFRUVExMTExMTExMTDw8PCgoKBgYGBgYGCQkJDg4OERERFBQUFRUVFxcX GBgYGhoaHh4eJCQkKCgoJycnJSUlISEhHR0dGhoaGBgYExMTDw8PDw8PDw8PDQ0NCwsLCQkJCQkJ CwsLDQ0NFRUVEhISCwsLAwMDAAAAAQEBCQkJEBAQDw8PDw8PDg4ODAwMCgoKCQkJCwsLDAwMDg4O Dg4ODQ0NDQ0NDQ0NDQ0NDQ0NDQ0NCwsLCwsLDQ0NDw8PEhISFBQUExMTERERExMTGhoaICAgHR0d FhYWEhISEhISFBQUEBAQEREREREREREREREREREREhISExMTFhYWExMTDw8PDAwMCgoKCQkJCAgI CAgIAAAAAwMDCAgIDQ0NEREREhISEBAQDg4OEBAQDg4OAAAAAAAAAAAAAAAAAAAAAAAAAAAAAAAA AAAAAAAAAAAAAAAAAAAAAAAAAgICAQEBBgYGDAwMCQkJAQEBAAAAAwMDAAAAAAAAAAAAAwMDCAgI CAgIAwMDAAAAAAAAAAAAAAAAAAAAAAAAAwMDBgYGBwcHAAAAAAAAAAAAAAAAAQEBAQEBAAAAAAAA AAAAAAAAAAAAAAAAAAAAAAAAAAAAAAAAAAAAAAAAAAAAAAAAAAAAAAAAAAAAAAAAAAAAAAAAAAAA AgICBAQEBAQEAQEBAAAAAAAAAAAAAAAAAAAAAAAAAAAAAAAAAAAAAAAAAAAAAAAAAAAAAAAAAAAA AAAAAAAAAAAAAAAAAAAAAAAAAAAAAAAAAAAAAQEBAwMDCAgICwsLCgoKCwsLDw8PEBAQDQ0NCQkJ BgYGAQEBAAAAAAAAAQEBAQEBAAAAAQEBAwMDBAQEBAQEBAQEBwcHCwsLDw8PDAwMGBgYKysrPj4+ SUlJSkpKQ0NDPT09LS0tKSkpISEhICAgKysrPDw8TU1NWlpaaWlpfHx8h4eHgoKCgYGBkJCQoKCg p6enqKiora2tqampm5ubkpKSj4+PiYmJgYGBcnJyYmJiTU1NPT09NTU1ODg4REREUFBQUFBQWlpa YGBgXFxcV1dXVlZWVVVVUVFRUFBQUVFRUVFRUFBQTk5OTk5OUVFRU1NTYWFhaGhobm5ucnJydHR0 c3NzampqX19fW1tbVFRUTExMSEhISEhISUlJSUlJSEhIQEBAPj4+PDw8Ozs7Ozs7Ozs7Pj4+QkJC R0dHTExMUlJSVVVVU1NTT09PTExMSkpKUFBQWFhYYGBgYmJiXl5eWFhYUlJSTU1NSUlJSEhISEhI UVFRX19fb29vhoaGnp6esLCwubm5ubm5qqqql5eXh4eHeXl5b29ve3t7hoaGm5ubrq6utLS0sbGx pqammJiYhISEdXV1YWFhVlZWWFhYYWFhaWlpbW1tYGBgU1NTQ0NDOjo6NTU1Li4uJiYmHx8fFBQU ERERDw8PDQ0NDAwMDQ0NEhISFxcXFhYWFhYWFBQUDg4OCgoKBwcHBgYGBgYGCQkJCAgICAgIBwcH AwMDAAAAAgICBwcHBgYGDQ0NDQ0NEhISFxcXDg4OFRUVFhYWDg4ODAwMCQkJCAgICgoKDAwMDg4O Dw8PDg4OEBAQFBQUGRkZHBwcHBwcGhoaFxcXFRUVFhYWFhYWFRUVFRUVFRUVExMTERERDAwMDAwM DAwMDQ0NDg4OEBAQExMTFRUVFBQUDQ0NBQUFAwMDBwcHDg4OEREREhISDg4ODQ0NDAwMCwsLCgoK CwsLDAwMDg4ODg4ODQ0NDAwMDQ0NDg4ODg4ODQ0NDAwMCwsLDw8PFBQUFRUVEhISERERExMTFhYW GxsbHR0dHBwcGBgYExMTEhISEhISExMTFBQUFhYWFxcXFhYWFBQUEhISEREREREREBAQDQ0NCgoK CQkJCwsLDAwMDAwMDAwMBgYGCwsLEBAQEBAQDg4ODg4OEBAQEhISEBAQDAwMAAAAAAAAAAAAAAAA AAAAAAAAAAAAAAAAAAAAAAAAAAAAAAAAAQEBAQEBBAQEAAAAAAAACgoKDAwMAwMDAAAAAgICAQEB AAAAAAAAAAAABQUFCAgIBQUFAQEBAAAAAAAAAAAAAAAAAAAAAAAAAwMDBgYGBAQEAgICAAAAAAAA AAAAAQEBAAAAAAAAAAAAAAAAAAAAAAAAAAAAAAAAAAAAAAAAAAAAAAAAAAAAAAAAAAAAAAAAAAAA AAAAAAAAAAAAAAAAAAAAAwMDBAQEBAQEAwMDAAAAAAAAAAAAAAAAAAAAAAAAAAAAAAAAAAAAAAAA AAAAAAAAAAAAAAAAAAAAAAAAAAAAAAAAAAAAAAAAAAAAAAAAAAAAAAAAAAAAAwMDBwcHCQkJCgoK DAwMDAwMDAwMDg4OCwsLBQUFAQEBAAAAAAAAAAAAAQEBCQkJCgoKCwsLDAwMDQ0NDw8PERERExMT FhYWGBgYHh4eKCgoNDQ0QEBASkpKT09PTExMQ0NDPz8/Pj4+PT09Q0NDVFRUY2NjbW1tYWFhXV1d aGhocnJydHR0dXV1eXl5gICAgYGBg4ODiIiIioqKgoKCb29vXV1dWVlZV1dXVFRUTU1NQkJCOzs7 QUFBSkpKUVFRU1NTUlJSU1NTWlpaYWFhXFxcUFBQTExMTExMS0tLSkpKSEhISUlJTExMT09PRERE QkJCQ0NDSEhIUlJSWlpaXV1dXFxcR0dHPz8/NjY2MjIyMTExMTExNjY2PDw8S0tLTU1NT09PTk5O TExMSUlJRkZGQkJCQEBAQ0NDRUVFRkZGRkZGR0dHSkpKTExMVFRUXV1dZ2dnampqZ2dnY2NjXl5e WlpaUFBQVFRUXFxcbW1thISEl5eXqqqqu7u7ycnJxsbGuLi4nZ2dhISEd3d3c3NzcnJydHR0enp6 hISEioqKh4eHgYGBd3d3a2trXFxcU1NTSkpKR0dHTExMU1NTVlZWV1dXUFBQTExMSUlJRkZGPj4+ Li4uHBwcEBAQEhISExMTEhISEhISFBQUGhoaHh4eICAgISEhISEhHh4eGBgYExMTERERDw8PDAwM BQUFBAQEBQUFBAQEAAAAAAAAAwMDCwsLDw8PExMTBgYGFxcXDw8P////HR0dDw8PDQ0NDQ0NDAwM DAwMDAwMDAwMDQ0NDQ0NFRUVFBQUExMTExMTEhISERERDw8PDQ0NEhISFRUVFxcXFhYWExMTERER DQ0NCwsLDQ0NDQ0NDg4OEBAQERERExMTFBQUFBQUCwsLCAgICAgIDQ0NFBQUFxcXExMTDg4OCwsL CwsLDAwMDQ0NDg4ODw8PDw8PDg4ODQ0NDQ0NDg4ODw8PDw8PDg4ODQ0NDQ0NEBAQExMTFRUVFBQU EREREhISFxcXHBwcICAgHR0dGBgYExMTEhISFBQUFRUVFRUVGxsbGxsbGhoaFxcXEhISDg4ODAwM DAwMDQ0NDAwMCwsLDAwMDQ0NDQ0NDAwMCgoKDQ0NERERExMTEBAQDQ0NDg4OEREREhISDg4OCAgI AAAAAAAAAAAAAAAAAAAAAAAAAAAAAAAAAAAAAAAAAAAAAQEBAQEBAgICAgICAAAAAAAABQUFCwsL CQkJAwMDAAAAAAAAAAAAAAAAAAAAAAAAAgICBQUFBwcHAAAAAQEBAgICAQEBAAAAAAAAAAAAAgIC CAgIBQUFAQEBAAAAAAAAAQEBAQEBAAAAAAAAAAAAAAAAAAAAAAAAAAAAAAAAAAAAAAAAAAAAAAAA AAAAAAAAAAAAAAAAAAAABAQEAQEBAAAAAAAAAwMDBQUFBwcHBwcHAAAAAAAAAAAAAAAAAAAAAAAA AAAAAAAAAAAAAAAAAAAAAQEBAQEBAAAAAAAAAAAAAQEBAAAAAAAAAAAAAQEBAQEBAAAAAAAAAAAA AAAABQUFDAwMDg4OCwsLCgoKDQ0NCwsLDQ0NDQ0NBwcHAQEBAAAAAwMDCAgIDw8PDg4ODg4ODw8P ERERFBQUFxcXGRkZHx8fICAgIiIiJSUlKioqMDAwNTU1ODg4R0dHRkZGSkpKSkpKSEhIVFRUZmZm bGxsbm5uZWVlWFhYTk5OT09PVVVVWVlZWlpaZGRkX19fXV1dXl5eWVlZTU1NREREQkJCQUFBRERE TExMVVVVVVVVSkpKPz8/Ozs7Ojo6NjY2NTU1Nzc3Ojo6Pj4+Q0NDSEhIU1NTU1NTVFRUUlJSTk5O SkpKRkZGREREQEBAOjo6ODg4Ojo6Pj4+QEBARUVFTExMS0tLREREPz8/Ozs7NDQ0Ly8vMTExODg4 Ozs7RERETU1NUVFRUVFRTU1NRUVFPDw8OTk5Ojo6OTk5ODg4Nzc3Nzc3OTk5Ojo6Q0NDT09PXl5e aGhocHBweHh4fn5+gYGBgoKCgoKCg4ODiYmJlJSUmZmZnZ2dpKSko6OjoaGhnZ2dl5eXkZGRhoaG dnZ2aWlpV1dXU1NTU1NTU1NTVFRUV1dXVVVVTU1NRUVFQEBAOjo6OTk5Pj4+Q0NDRkZGR0dHSUlJ R0dHQkJCNzc3JycnFxcXDw8PDw8PERERFxcXHR0dIiIiJycnLS0tLi4uKioqJCQkIyMjICAgGRkZ ExMTDg4OCQkJBAQEAAAAAAAAAAAAAAAAAQEBAQEBBQUFCwsLCQkJEBAQ/////////////////f39 DQ0NDQ0NDg4ODg4ODg4ODQ0NDg4OERERFBQUDw8PERERExMTERERDQ0NCgoKCQkJCwsLEBAQERER ERERDg4OCwsLDAwMDw8PEBAQEhISExMTExMTFBQUFRUVFBQUERERDw8PCwsLDAwMDw8PEhISExMT ERERDQ0NCwsLDAwMDQ0NDg4OEBAQEhISEBAQDQ0NCgoKCwsLDg4OERERERERDw8PDQ0NDg4ODw8P FhYWExMTEBAQDw8PEhISFxcXHBwcHx8fHR0dGhoaFhYWEhISFBQUGhoaHh4eICAgHR0dHBwcGBgY ExMTDQ0NCgoKCwsLDAwMCwsLDAwMDg4OEBAQERERERERDw8PDg4OEREREBAQDw8PDQ0NDw8PERER Dw8PDAwMCwsLBAQEAAAAAAAAAAAAAAAAAAAAAAAAAAAAAQEBAQEBAAAAAAAAAAAAAgICBAQECQkJ CAgIAgICAAAAAQEBCwsLCwsLAwMDAAAAAAAAAAAAAAAAAAAAAAAAAAAAAQEBAQEBAgICAgICAAAA AAAAAQEBAQEBAAAAAgICBgYGBwcHAwMDAAAAAAAAAQEBAwMDAgICAQEBAAAAAAAAAAAAAAAAAAAA AAAAAAAAAAAAAQEBAQEBAAAAAAAAAAAAAQEBBgYGBwcHBwcHAwMDAAAAAAAAAwMDCQkJBgYGAwMD AAAAAAAAAAAAAwMDBAQEBAQEAgICAQEBAAAAAAAAAgICAgICAAAAAAAAAgICAQEBAAAAAQEBAQEB AQEBAAAAAAAAAwMDAQEBAAAAAgICBgYGCQkJCwsLCwsLCwsLCgoKCwsLDAwMBwcHAQEBAQEBBAQE DQ0NEhISFhYWGBgYFxcXFxcXGhoaHR0dJiYmKysrLy8vLS0tKCgoJSUlJycnKioqMjIyNzc3PDw8 Pz8/QEBAR0dHVVVVYmJiZGRkXV1dUVFRQ0NDNzc3MzMzODg4QEBAUVFRV1dXYWFhYmJiVVVVSEhI Pj4+Nzc3LCwsLi4uMzMzOjo6Q0NDTExMUlJSU1NTTU1NOTk5MDAwODg4NDQ0PDw8PDw8NjY2RUVF R0dHUlJSWlpaTU1NSUlJOzs7Pz8/NjY2NjY2NjY2MzMzMDAwMDAwNDQ0OTk5Ozs7QEBARkZGSkpK S0tLSEhIQ0NDQEBAPj4+Pz8/RUVFTExMTU1NRkZGOzs7MzMzLi4uMTExNTU1Ojo6Pj4+QkJCRUVF R0dHSUlJR0dHR0dHTk5OWlpaZmZmb29vc3NzeHh4dnZ2dXV1eHh4e3t7fHx8fHx8fHx8fn5+f39/ gYGBgoKCf39/d3d3aGhoW1tbT09PTk5OTU1NTU1NT09PT09PT09PT09PVVVVTExMQ0NDQUFBRERE SkpKUFBQVVVVWE1VS0BIRj1COC80LSkqJiIjMDIxKCopKzQxLDUyKzQxLDUyJiciICEcJSAaJB8Z HSQdGB8YFxgSERIMExABEA0AAAAAAAACAAMTAAAMAAEDAQIEAgAABQIABgYA/v7y////////7f// 8f//ESJyAAlZ//H/JAkcCBgLBhYJEg0rDgknChgJCBYHFgsRFgsRERERDg4OCwsLCAgICQkJCwsL Dg4ODw8PFBQUEBAQDAwMCgoKCwsLDw8PExMTFRUVFBQUFBQUFBQUExMTEhISEBAQDg4ODQ0NDw8P ERERFBQUExMTEBAQDQ0NDAwMDAwMEBAQExMTFRUVFBQUEBAQDQ0NDAwMDQ0NEBAQEREREhISERER EBAQEBAQEREREhISExMTEhISEhISExMTFhYWGBgYGhoaGxsbGBgYFBQUEhISFBQUGxsbICAgICAg Hh4eHBwcFhYWDg4OCgoKCwsLDAwMDQ0NDAwMDg4ODw8PEREREBAQDw8PDw8PEBAQERERERERDg4O Dg4ODw8PEBAQDQ0NDAwMDAwMBwcHAgICAAAAAAAAAAAAAAAAAAAAAAAAAQEBAQEBAQEBAAAAAAAA AAAAAAAAAQEBBgYGCAgIBgYGAAAAAAAABQUFBwcHBAQEAAAAAAAAAAAAAAAAAAAAAAAAAAAAAAAA AAAAAQEBAAAAAAAAAAAAAQEBAQEBAAAAAAAAAwMDBQUFBAQEAgICAgICAQEBAAAAAwMDAgICAAAA AAAAAAAAAAAAAAAAAAAAAAAAAAAAAAAAAAAAAAAAAAAAAAAAAAAABAQEBwcHCgoKCAgIAgICAAAA AAAAAgICAgICAQEBAAAAAQEBAwMDBgYGCAgICAgIBwcHAwMDAAAAAAAAAgICAwMDAQEBAAAAAAAA AAAAAAAAAAAAAAAAAAAAAAAAAAAAAAAAAAAAAAAAAQEBAwMDBQUFBAQEBAQEBQUFBQUFBgYGCAgI CAgICAgICQkJCwsLDAwMDQ0NERERFxcXHh4eIyMjJCQkIyMjJycnKysrLy8vLS0tKCgoIyMjIiIi IyMjKCgoLCwsMTExNTU1NDQ0MjIyNDQ0Nzc3REREQkJCPz8/Ojo6MjIyKioqJiYmJiYmMjIyPz8/ VlZWZmZmaWlpZWVlWlpaTU1NOjo6ODg4Nzc3Ojo6QUFBS0tLU1NTV1dXU1NTREREPT09PT09Pj4+ Pz8/SkpKSkpKPT09QEBAPj4+Pj4+NDQ0NjY2Ozs7LS0tMzMzMDAwLS0tKysrLCwsLS0tLi4uLi4u NTU1NjY2OTk5Pz8/RERERUVFQEBAOzs7NjY2NDQ0NjY2Ojo6PDw8ODg4MjIyLi4uLCwsLi4uMTEx Nzc3Pj4+RkZGTU1NUlJSR0dHQEBAODg4NjY2Ozs7RUVFTU1NUlJSWlpaXFxcXl5eXV1dWlpaWVlZ Xl5eZGRkZ2dnbGxscnJyd3d3enp6dnZ2bGxsYmJiVVVVUlJSUFBQUFBQUlJSV1dXW1tbXl5eWVlZ UlJSTU1NTU1NUFBQU1NTVFRUVVVVUl1ZPEdDNz09OkBAODk7Ojs9QUFBTU1NOTk3Nzc1MDAyJiYo KygzIB0oHhUqIhkuGBYhGRciFBQSExMRCAsQBgkOEg8aCAUQCAUAAgAAAAkAAAgA9v//+f////n/ //3/6P//Bx5SGDXBNlPfP1uaAA1M///1//nrCw8ODBAPCA0HDRIMDREQBwsKFg0QFQwPDg4ODQ0N DAwMDAwMDQ0NDg4ODw8PEBAQDQ0NDQ0NDQ0NDw8PERERExMTFBQUFBQUEhISExMTExMTEhISEhIS EBAQDw8PDg4OEhISEhISERERDw8PDQ0NDQ0NEBAQEhISFhYWFRUVExMTEBAQDQ0NDAwMDQ0NDw8P FRUVExMTEREREBAQEBAQEREREhISExMTEhISEhISEhISExMTFBQUFRUVFhYWFhYWExMTEhISEhIS FhYWGxsbHR0dGhoaFhYWDw8PDQ0NCgoKCQkJCwsLDQ0NDAwMCwsLDw8PEBAQEBAQEBAQEBAQEBAQ EBAQEREREBAQDg4ODQ0NDg4ODw8PDQ0NCgoKCQkJBAQECAgIAAAAAAAAAAAAAAAAAAAAAAAAAQEB AQEBAAAAAAAAAQEBAAAAAAAAAAAAAgICBgYGCAgIBAQEAAAAAAAAAgICBQUFAgICAQEBAQEBAQEB AQEBAQEBAAAAAAAAAAAAAQEBAAAAAAAAAAAAAAAAAQEBAAAAAAAAAQEBAgICAwMDBAQEBQUFAwMD AQEBBQUFBAQEAgICAQEBAAAAAAAAAAAAAAAAAAAAAAAAAAAAAAAAAQEBAQEBAAAAAAAAAAAABQUF CgoKCwsLBwcHAgICAAAAAAAAAQEBAAAAAAAAAQEBAwMDBwcHCgoKDAwMCgoKBQUFAAAAAAAAAQEB AwMDAQEBAAAAAAAAAAAAAQEBAQEBAAAAAAAAAAAAAQEBAAAAAAAAAAAAAAAAAAAAAAAAAAAAAAAA AQEBAQEBAQEBAwMDBwcHDAwMDw8PDw8PEhISDw8PDw8PEhISGRkZHx8fIyMjIyMjJCQkJycnKioq KSkpJCQkHx8fGxsbGRkZGxsbHR0dIiIiKCgoKioqJiYmISEhHh4eICAgISEhJSUlKSkpKioqJiYm ISEhHh4eHx8fKioqOTk5RERETExMWFhYYWFhYGBgU1NTSkpKPz8/OTk5PDw8RUVFUVFRWVlZU1NT VVVVS0tLSEhISEhISEhIUFBQSkpKQEBAODg4KSkpIiIiHh4eExMTFhYWICAgJiYmJiYmJiYmJycn KCgoKysrLS0tLi4uMDAwLy8vLi4uLi4uLi4uKysrJSUlICAgHx8fHx8fISEhJycnLCwsLS0tLCws KysrKysrLCwsLS0tMDAwNDQ0ODg4PDw8Pz8/PDw8Nzc3MDAwLS0tLi4uMjIyNTU1NjY2OTk5PDw8 Pz8/QEBAPz8/QUFBSkpKVFRUZ2dnbW1tdHR0e3t7fX19enp6cHBwZ2dnX19fXl5eXFxcWVlZV1dX V1dXVlZWVlZWVlZWU1NTUVFRU1NTVVVVVFRUUlJSUVFRQU9AP00+SlNOQUpFTEtQUE9UVE9VVVBW VE9MQDs4MjIqJSUdLC8oJyojKzAqJCkjKSgtHx4jFxwVFhsUGxIlEgkcEQ0OAAAAAAAA+v////35 ///99fn6+v7/ABmcCSSnIk/cJVLfKWn/JWX7NmCoAA9XChEZ9v3/DgkGEAsIDRYBBg8ACAcFCQgG EQsXEw0ZDQ0NDg4ODw8PEBAQEhISEhISEREREBAQDw8PDw8PERERExMTFBQUFBQUEhISEREREhIS EhISEhISEhISEREREBAQDw8PDw8PEREREREREBAQDg4ODg4OEBAQFBQUFxcXGRkZFRUVEBAQDAwM CwsLDQ0NEBAQEhISFhYWFBQUEREREREREhISExMTEhISERERDw8PEBAQEREREhISEhISEhISERER ERERDw8PEBAQExMTFxcXGRkZFxcXEBAQCwsLBwcHCAgICgoKDAwMDg4ODg4ODg4ODQ0NEBAQEBAQ EBAQEBAQEREREREREBAQEBAQDg4ODAwMDAwMDg4ODw8PDQ0NCgoKCAgICAgIDw8PAAAAAAAAAAAA AAAAAAAAAAAAAQEBAAAAAAAAAAAAAQEBAgICAQEBAAAAAAAAAwMDBwcHBwcHAgICAAAAAAAAAwMD AgICAQEBAAAAAAAAAQEBAQEBAAAAAAAAAQEBAQEBAQEBAAAAAAAAAAAAAAAAAAAAAQEBAQEBAAAA AAAAAQEBBAQEBwcHCAgICAgIBwcHBQUFAwMDAAAAAAAAAAAAAQEBAQEBAAAAAAAAAgICBAQEBgYG BQUFBAQEAAAAAgICBgYGCQkJCgoKBwcHAwMDAAAAAgICAQEBAAAAAAAAAAAABAQECQkJDAwMCgoK BgYGAQEBAAAAAAAAAAAAAQEBAAAAAQEBAQEBAQEBAAAAAAAAAAAAAAAAAAAAAQEBAQEBAQEBAAAA AAAAAAAAAAAAAQEBAAAAAQEBAAAAAAAAAgICCQkJDQ0NDQ0NExMTExMTFBQUExMTFBQUFRUVGRkZ GxsbHR0dHh4eICAgICAgHh4eGhoaFRUVExMTEhISERERExMTGBgYHh4eHx8fHx8fHx8fFBQUEhIS FBQUGRkZHx8fJCQkKSkpLCwsLCwsMjIyNzc3Nzc3ODg4QkJCR0dHQUFBREREQEBAPDw8PDw8QEBA RkZGTk5OVFRUYmJibm5uWVlZVVVVTExMUlJSUVFRR0dHPDw8MDAwKCgoGBgYDQ0NEhISCwsLExMT GRkZICAgKCgoKSkpJycnJycnLCwsMDAwMzMzNDQ0NDQ0Li4uJSUlHBwcGBgYFxcXFxcXGRkZICAg KCgoLi4uLi4uLS0tLCwsLCwsLCwsLS0tLS0tLS0tKysrKioqKCgoLS0tLS0tLi4uMTExNTU1Nzc3 ODg4Nzc3NDQ0MTExMTExNDQ0Ozs7Q0NDS0tLUlJSV1dXWlpaXV1dYGBgYmJiZGRkY2NjYWFhZGRk YmJiXl5eV1dXUVFRTExMR0dHRERERUVFR0dHTExMU1NTWlpaXl5eY2NjZ2dnZV9faGJiaWVkZ2Ni ZmVjX15cVVNUT01OPTs+NzU4KioqMTExHyYfIikiLDguJzMpJSk1GR0pHxgOHxgOERICERIC//v/ //////////z98f//Axc8DTfJG0XXFD7eJE7uE1vlJGz2GW7vH3T1OGvgABiNAAcA+//8//3/BQAD AAAIBAEWEhMNDA0HEBEWDQ4TEBAQEBAQEhISExMTFBQUExMTEhISERERExMTExMTExMTExMTExMT EhISERERERERFBQUExMTEhISERERDw8PDg4ODQ0NDQ0NDQ0NDg4OEBAQEREREhISExMTFRUVFxcX FRUVEhISDg4OCwsLDAwMDw8PEhISFBQUEhISEhISEhISExMTExMTEhISEBAQDg4ODAwMDg4OEBAQ EREREREREBAQDw8PDg4ODg4OEBAQFBQUFRUVExMTDg4OCQkJBgYGCwsLDQ0NEBAQEREREREREBAQ Dw8PDw8PEBAQEBAQEBAQEREREhISEhISEBAQDg4OCwsLDAwMDQ0NDg4ODg4ODAwMCwsLCgoKDw8P ERERAAAAAAAAAAAAAAAAAAAAAAAAAQEBAAAAAAAAAAAAAQEBAwMDBAQEBAQEAAAAAAAAAgICBgYG BgYGAgICAAAAAAAAAQEBAAAAAAAAAAAAAAAAAAAAAQEBAQEBAAAAAAAAAAAAAQEBAQEBAAAAAAAA AAAAAAAAAAAAAAAAAAAAAAAAAgICBwcHCwsLCgoKCgoKCQkJBQUFAQEBAAAAAAAAAQEBAQEBAAAA AAAAAwMDBwcHCgoKCgoKCgoKBgYGBAQEAwMDBgYGCQkJCgoKBgYGAgICAAAAAAAAAAAAAAAAAAAA AQEBBAQEBwcHCgoKCAgIBQUFAgICAAAAAAAAAAAAAQEBAQEBAAAAAAAAAAAAAAAAAAAAAAAAAAAA BgYGBwcHBwcHBgYGBAQEAgICAQEBAAAAAAAAAQEBAAAAAAAAAAAABwcHDQ0NDg4ODQ0NERERFhYW GRkZGBgYFhYWFhYWFhYWFhYWFxcXFxcXFxcXFxcXFRUVExMTERERDw8PCwsLCAgICAgICwsLDw8P ExMTGBgYGBgYFBQUERERERERFRUVHR0dKCgoMTExPj4+QkJCR0dHSEhIS0tLUlJST09PQ0NDRkZG QEBAOzs7ODg4ODg4PDw8RkZGT09PW1tba2trbGxscnJycXFxbGxsZmZmXFxcUVFRPT09MTExLS0t Dw8PFBQUFhYWFRUVHh4eJycnLy8vLi4uKioqJycnKCgoKSkpLCwsLy8vMTExLy8vKSkpJSUlIyMj IyMjHh4eICAgJSUlLCwsLy8vMDAwMDAwMTExLi4uKysrJycnJCQkIyMjIyMjIyMjIyMjJiYmKSkp Li4uMzMzOTk5PDw8Pj4+Pz8/Ozs7NTU1MDAwMzMzOjo6QkJCSUlJTU1NUFBQT09PTExMRkZGRUVF SUlJT09PUlJSWlpaV1dXT09PRkZGQUFBPz8/PT09Ojo6OTk5PT09RUVFTU1NVlZWYGBgbW1teHh4 inmMkYCTcmxwcWtvW2FVWmBUQ0tAMDgtMTI3JygtKyc4JiIzJiIzJiIzGxgjGhciGBYHDw0A/f// /f////7x///1+/v/9vb/AA+OI0LBFEjpFUnqF0zoFEnlFVnYGFzbFWTdHm3mGW7jJnvwN3jwLW7m BAMA/v35+/z/BAUXHRAaDwIMAwsNCxMVCxEHDRMJEhISEhISEhISExMTFBQUFBQUFBQUFBQUEhIS EhISEhISEREREREREhISEhISExMTEhISERERDw8PDg4ODQ0NDAwMCwsLCwsLDAwMDg4OERERExMT ExMTExMTExMTExMTEBAQDg4ODQ0NDQ0NDw8PEREREREREBAQEBAQERERExMTExMTERERDg4ODQ0N DAwMDQ0NDg4OEBAQEREREBAQDg4ODQ0NDQ0NDg4OERERExMTEBAQCwsLCAgICQkJCwsLExMTFBQU FBQUExMTEREREBAQEBAQEBAQEBAQEBAQEREREhISExMTEhISDw8PDAwMDAwMDg4OEBAQDg4OCwsL CgoKCwsLDAwMEBAQDQ0NAAAAAAAAAAAAAAAAAAAAAAAAAAAAAAAAAAAAAAAAAAAAAwMDBAQEBQUF AgICAAAAAAAAAwMDBwcHBgYGAgICAAAAAAAAAAAAAAAAAAAAAAAAAAAAAwMDBAQEAAAAAAAAAAAA AAAAAAAAAAAAAQEBAgICAAAAAAAAAAAAAAAAAAAAAAAAAwMDBwcHCgoKCwsLCgoKBwcHAgICAAAA AAAAAQEBAAAAAAAAAAAAAgICBgYGCQkJDAwMDAwMDQ0NCQkJBQUFBQUFCAgICQkJBwcHBAQEAAAA AAAAAAAAAAAAAAAAAQEBAAAAAAAACQkJCgoKCgoKBgYGAgICAAAAAAAAAAAAAAAAAAAAAAAAAAAA AAAAAAAAAQEBAQEBCgoKDAwMDg4ODw8PDg4OCgoKBQUFAgICAgICAwMDAgICAQEBBAQECQkJEBAQ ExMTEhISERERERERExMTFRUVFhYWFhYWFBQUFBQUExMTEhISEhISEhISEhISEhISEREREBAQDQ0N CQkJBwcHBQUFBQUFCQkJDg4OFRUVFBQUEhISERERERERFRUVHR0dJCQkMTExPDw8SkpKTk5OT09P WFhYYWFhYmJiZmZmYGBgWFhYUVFRSkpKS0tLVFRUX19feHh4fX19jY2NjIyMi4uLenp6dHR0b29v Z2dndHR0YGBgXFxcQ0NDKysrJycnIyMjNTU1ODg4OTk5NjY2NDQ0MjIyLS0tKSkpJiYmJiYmJycn KioqLS0tLS0tKioqJycnJycnJycnKSkpLi4uMzMzOTk5QEBARkZGQUFBODg4KysrISEhHR0dHh4e IiIiJSUlLCwsMTExNzc3Ozs7PDw8Ojo6NjY2NDQ0MDAwLS0tKysrLS0tMTExOTk5Q0NDS0tLWlpa XFxcW1tbVFRUTU1NSUlJSUlJSUlJTExMS0tLRkZGQUFBPj4+PDw8NjY2Li4uKysrLy8vNTU1Ozs7 QUFBS0tLW1tbaGhobGprb21uZ21pY2llWWZdTFlQQ05KMz46RkRJPTtARDk9OC0xKCAVJBwR//3k ///o///2///2+Pz/+v7/ABaZL1DTFVzoJ276LnDhJGbXJVfuIlTrEFTdDVHaDljfGWPqHmHwJWj3 K3rwG2rgJWziHGPZAAANBwMU9///AAcQFAkAGA0ABhEJBA8HExgSCg8JEREREREREREREhISFBQU FhYWFhYWFhYWEREREhISEhISEREREBAQDw8PDw8PDw8PDg4ODg4ODAwMDAwMCwsLDAwMDQ0NDQ0N EBAQEBAQEBAQEBAQEBAQEBAQDw8PDw8PDQ0NDQ0NDQ0NDg4OEBAQDw8PDg4ODAwMEBAQERERERER Dw8PDQ0NDAwMDQ0NDg4OEBAQEREREREREBAQDQ0NDAwMCwsLDAwMDg4OEBAQDw8PDAwMCQkJCQkJ Dg4OEhISFhYWFRUVFBQUERERDw8PDw8PDw8PEBAQEBAQEBAQEREREhISEhISEBAQDg4ODAwMDg4O EBAQDw8PCwsLBwcHBwcHCQkJDAwMCgoKCgoKAAAAAAAAAAAAAAAAAAAAAAAAAAAAAAAAAAAAAAAA AAAAAAAAAgICAwMDAwMDAgICAAAAAAAABAQEBwcHBQUFAQEBAAAAAAAAAQEBAAAAAAAAAQEBBQUF CQkJBQUFAgICAAAAAAAAAAAAAAAAAgICBQUFAwMDAQEBAAAAAQEBAQEBAAAAAAAAAgICBwcHCQkJ CgoKBwcHAgICAAAAAAAAAQEBAAAAAAAAAAAAAAAAAwMDBwcHCgoKDAwMDQ0NDAwMCgoKCAgICAgI CAgICAgICAgIAwMDAQEBAAAAAAAAAQEBAQEBAAAAAAAAAwMDBgYGCAgICAgIBQUFAQEBAAAAAAAA AQEBAwMDBQUFAwMDAAAAAAAAAgICBQUFDAwMDg4OERERFRUVGBgYFxcXFBQUERERDQ0NCQkJBwcH BwcHCQkJCwsLDg4OERERFxcXFRUVEhISDw8PDw8PDw8PEREREhISEREREREREBAQDw8PEBAQEBAQ EREREhISEhISEhISEhISEhISDw8PDAwMDAwMDw8PEBAQERERExMTFBQUEhISEBAQEhISFRUVFxcX JCQkNjY2Ozs7Nzc3Ozs7RkZGTU1NW1tbYGBgaWlpbW1taWlpZGRkZ2dnbm5ugoKCj4+PpaWlqamp oqKiqqqqk5OTgoKCdHR0ZWVlZWVlYGBgZ2dnY2NjXl5eVFRUTU1NTExMR0dHQEBAOzs7Ojo6Nzc3 MTExMjIyMDAwLy8vMTExNTU1NTU1MTExLS0tMDAwMDAwMjIyNzc3PDw8QkJCSkpKUVFRTk5ORUVF OTk5MDAwLi4uMTExNTU1ODg4Ozs7Pj4+QEBAPz8/ODg4Ly8vJycnIyMjHh4eHx8fIiIiKioqNTU1 Q0NDU1NTXl5eYGBgZmZmampqZWVlW1tbUlJSTU1NS0tLTExMTk5OUFBQUlJSU1NTUFBQRERENzc3 Li4uMDAwMzMzNzc3Ojo6QEBAS0tLVFRUWmFRS1JCVV5ZWmNeXGNpZWxyZ2htb3B1bmlmaGNg/f31 /f319///9///6v//6P//Bg9SCxRXLm/lKWrgG4DyGn/xNZTyI4LgKHXpHWreKGf0GVjlGFHmHlfs FFjrFlrtH1vdH1vdC1j0HWr/G1zqFlflEBozAAEa+//9+//9DQMMGxEaCxEFCA4CCAgIDQ0NDg4O Dw8PERERExMTFRUVFhYWFhYWFRUVERERERERERERDw8PDQ0NDAwMDAwMDQ0NDg4ODg4ODQ0NDQ0N Dg4ODw8PEREREhISEhISEBAQDw8PDQ0NDQ0NDQ0NDQ0NDQ0NDQ0NDQ0NDQ0NDQ0NDQ0NDAwMCwsL CwsLDQ0NDQ0NDQ0NDQ0NDg4ODw8PEBAQEREREhISEhISERERDg4OCwsLCgoKDAwMDQ0NEBAQDw8P DQ0NCwsLDAwMDg4OEhISFRUVFhYWFBQUEhISEBAQDw8PDw8PDw8PDw8PEREREREREREREBAQDw8P Dg4ODg4ODg4ODw8PDg4OCgoKBAQEAwMDBgYGCQkJCwsLCQkJCwsLAAAAAAAAAAAAAAAAAAAAAAAA AAAAAAAAAQEBAAAAAAAAAAAAAAAAAAAABAQEBAQEAQEBAAAAAQEBBQUFBgYGBAQEAAAAAQEBAgIC AAAAAAAAAQEBBwcHDAwMDAwMBwcHAwMDAQEBAAAAAAAAAgICBgYGCgoKBQUFAQEBAQEBAgICAQEB AAAAAQEBBAQEBwcHCQkJBwcHAQEBAAAAAAAAAQEBAAAAAAAAAAAAAAAAAgICBQUFCQkJDAwMCAgI CgoKDAwMCwsLCQkJCAgICgoKDAwMCgoKBgYGAQEBAAAAAAAAAAAAAAAAAAAAAAAAAAAABAQEBgYG BgYGBAQEAQEBAAAABAQECQkJDAwMCAgIAQEBAAAAAgICCAgIDQ0NDQ0NEBAQFhYWHR0dIiIiIyMj IiIiGBgYERERCwsLCwsLDAwMCgoKCQkJCgoKEBAQFhYWGhoaGBgYERERDAwMDAwMDg4ODg4ODg4O Dg4ODg4ODg4ODw8PERERExMTEhISFBQUGBgYGxsbGhoaFRUVEhISEhISEREREhISFRUVFhYWFBQU Dw8PDQ0NDQ0NDw8PDAwMDg4OFBQUGxsbJiYmMTExNDQ0PDw8QUFBSUlJTk5OTExMTExMVVVVYmJi bW1te3t7enp6h4eHkZGR+Pj4/////////v7+QkJCNzc3PDw8Nzc3NTU1RUVFUlJSW1tbW1tbU1NT RUVFOzs7ODg4ODg4Nzc3ODg4OTk5Ojo6Ojo6Ojo6OTk5OTk5ODg4MzMzNDQ0NjY2Nzc3Nzc3NTU1 Nzc3OTk5Ozs7OTk5Nzc3OTk5QEBAR0dHTU1NUFBQSEhIRkZGQEBANjY2KysrIiIiHR0dGxsbGhoa GhoaISEhMDAwREREWVlZa2trd3d3fn5+gICAfHx8b29vYGBgVlZWU1NTU1NTVFRUWFhYXFxcYmJi aWlpbGxsZGRkWFhYV1dXVFRUUVFRTU1NSEhIQ0NDQ0NDRUVFQDw5U09MT0xVWFVea2Nw//n///z3 //34//3w//7x+f//+P//HT6NHD2MNWnwPHD3Job3KIj5Moj5OI7/PJP/NIv8IX/7JIL+HXXwHXXw El3cEFvaH1vtEk7gG0/gH1PkIlvmGFHcEmvtDGXnImLoImLoUF/GAAJp/P/w9v/qCgsNBgcJEggj DQMeGBQRDwsIDQ0NDw8PEhISFRUVFxcXFhYWExMTERERDw8PDg4ODAwMCgoKCgoKCwsLDw8PEhIS EREREREREBAQEBAQERERExMTFRUVFhYWDw8PDg4ODQ0NDAwMDQ0NDQ0NDQ0NDQ0NDg4ODQ0NCwsL CgoKCQkJCgoKCwsLDAwMCAgICQkJCgoKDg4OEhISFBQUFBQUExMTERERERERDw8PDAwMCgoKCgoK DQ0NEBAQExMTDw8PDAwMDAwMDw8PEhISExMTExMTFhYWFBQUExMTEhISEREREREREBAQDw8PEhIS EhISERERDw8PDQ0NDAwMDg4ODw8PDg4OCgoKBAQEAAAAAAAABgYGCgoKCwsLDAwMDg4OAAAAAQEB AwMDAQEBAAAAAAAAAAAAAAAAAQEBAQEBAAAAAAAAAAAAAAAAAQEBAAAAAAAAAAAAAAAAAQEBBAQE BgYGCAgIAQEBAAAAAAAAAAAAAAAAAQEBCAgIDw8PDw8PCwsLAgICAAAAAAAAAwMDAwMDDQ0NCwsL CQkJCQkJCgoKCQkJBgYGAwMDBQUFBwcHCgoKCgoKBQUFAAAAAAAAAQEBAQEBAAAAAAAAAAAAAAAA AQEBBAQEBgYGCgoKCgoKCQkJCgoKCwsLDAwMCwsLCwsLEBAQDAwMBgYGAQEBAAAAAAAAAQEBAgIC AAAAAQEBAQEBAAAAAAAAAgICBAQEBAQEBgYGBwcHCgoKDAwMDAwMCQkJAwMDAAAADAwMEBAQFhYW GRkZHBwcIiIiKioqMDAwMDAwKCgoGhoaDg4OCwsLDg4ODAwMCAgICgoKDAwMERERGBgYGRkZFRUV Dg4OCgoKCwsLDAwMDQ0NCwsLCgoKCgoKDQ0NEBAQFRUVFRUVFBQUFRUVHR0dJiYmJSUlHh4eFRUV FBQUFBQUFxcXGRkZFxcXERERDAwMDw8PDQ0NDQ0NEBAQEBAQDg4ODw8PEhISIhwcKyUlNDI9Pz1I RUtBR01DQUY/Oj84NDYoQEI0TEo7UE4///////j///z///3////7///6/v///P3/////+//7+f73 Njs0RUNOTEpVSUdMQkBFSUZNPjtCMjIwMDAuKSwlKi0mKSosMjM1LjAjMjQnKy4bHiEOISAoFxYe JSUnJSUnLS4mMDEpNTU3MDAyOS8uNCopKycoLCgpKi4xMjY5PkJDSExNUlRTWVtaX11eXVtcV1Va UE5TR0ZOQUBIQEY6P0U5SEdDT05KZ2BncWpxdG10eXJ5cG9taGdlYmRhU1VSSExPQERHRERQPz9L UT08Szc2LkI2O09DQlZfU2dwV11TZWthbGuLZmWFYmZYW19RZVprW1BhW1RKYFlP//3///////f/ //b///v+//f67v//8f//KmbgMGzmIIT8K4//K5z6LZ78Np/6OaL9NaT9M6L7Mp37MZz6NJP9LYz2 LHz5JHTxJGbyHmDsHlrsGlboFFbiF1nlGmDkG2HlGWTkHmnpIWfpKW/xI3DmLnvxKHDFAB90CAAT //P/EQcQDwUOCw0KFhgVBwAHFxAXExMTEhISEhISERERDw8PDg4ODQ0NDAwMCgoKCQkJCQkJCwsL DQ0NERERExMTFBQUEREREhISFBQUFhYWFxcXFhYWEhISEBAQDQ0NDAwMCwsLDAwMDw8PEREREBAQ Dw8PDg4ODQ0NDQ0NDw8PDg4OCwsLCQkJCQkJCQkJDQ0NERERFRUVFhYWFRUVExMTEhISERERDg4O CwsLCgoKDAwMDg4ODw8PDw8PDw8PDQ0NCwsLDAwMDw8PExMTFhYWGBgYFhYWFBQUEhISEhISExMT ExMTEhISEBAQExMTEBAQDQ0NDAwMCwsLCwsLDQ0NEBAQDAwMAgICAAAAAwMDCgoKCwsLCwsLDQ0N EBAQEBAQAAAAAQEBAQEBAAAAAAAAAQEBAAAAAAAAAAAAAAAAAAAAAAAAAAAAAAAAAQEBAAAAAAAA AAAAAAAAAQEBAgICAgICBQUFAQEBAAAAAQEBAAAAAAAAAAAABAQECwsLDQ0NDg4OCQkJBAQEAgIC AgICAgICCAgICwsLDg4ODg4OCwsLCQkJCQkJCgoKCQkJCQkJCQkJCAgIBQUFAQEBAAAAAgICAQEB AAAAAAAAAAAAAAAAAQEBAgICAgICBgYGBQUFBQUFBQUFBgYGCAgICgoKDAwMCwsLDAwMDAwMCQkJ BAQEAAAAAAAAAAAAAAAAAAAAAAAAAAAAAAAAAQEBAgICAgICBwcHCQkJDAwMDg4ODg4ODg4ODg4O Dg4ODQ0NDw8PExMTFxcXGxsbISEhJiYmKSkpLy8vLy8vKCgoGhoaDw8PDAwMCwsLCgoKCgoKCAgI CAgICgoKDQ0NDg4ODg4ODw8PDQ0NDg4ODw8PDg4ODQ0NDAwMDAwMDAwMEBAQGRkZICAgHR0dGBgY GhoaICAgJSUlJiYmICAgGBgYExMTEhISFRUVGBgYGhoaExMTERERFBQUGxsbICAgHx8fGRkZFBQU FRAUFA8TEQ8aExEcGxweJygqMDA6MjI8Mi86LSo1MTEpQUE5+vzv///6NjosJysdGhsdFxgaGgo7 //L///zz/fTr//////v4/////////fz3///+RkdCQkM+O0NFMzs9OjI/KyMwJiAsJyEtHxgqIBkr Jx83IxszJiMeLismLiwtNTM0Ojc+Ojc+Ojc+Ozg/OTVENDA/Li0zLCsxKS4oKi8pLTMpMDYsQkU+ RklCTU5JUVJNUlNOUFFMSk1GRUhBPDxEPj5GPjxBOzk+PTZGNC09SURKPDc9RERCRERCREZDOz06 SEw+P0M1Pj85Ojs1MjE2Pz5DOjdAQT5HSDwkQzcfSjo6VUVFXVpj//////3/////+/n6////+P// 6P/27v//5f/34P//UHmxLnHcOn3oL5DxJ4jpKpb/L5v/OKvqP7LxQbHxOqrqN577M5r3MqH6MqH6 NJ/9M578NJX8K4zzJnvyHXLpH2jrGmPmHGDnHWHoGmPkIGnqInLtInLtJ3zpKH3qLXnzM3/5I3Hv GmjmKnDiH2XXDwgp//v///z/DgYTChAGBAoAFRcMCQsACwsLCwsLCwsLCwsLCwsLCgoKCQkJCQkJ BwcHBwcHCAgICgoKDAwMDg4OEBAQERERExMTExMTFBQUFRUVFhYWFBQUERERDg4ODw8PDg4ODg4O Dg4ODw8PDw8PDg4ODQ0NERERDw8PDQ0NDQ0NDAwMCwsLCwsLDAwMEhISExMTFBQUExMTEhISERER ERERERERDAwMCwsLCgoKCgoKDAwMDg4ODw8PDw8PDAwMDAwMDAwMDw8PExMTFhYWFxcXFhYWExMT ExMTExMTExMTExMTEhISEREREBAQEBAQBwcHAQEBAgICCQkJDQ0NDg4ODQ0NAQEBAQEBBAQECQkJ CwsLCwsLDg4OExMTEhISERERAAAAAAAAAAAAAAAAAAAAAgICAAAAAAAAAAAAAAAAAAAAAAAAAAAA AAAAAAAAAAAAAQEBAQEBAAAAAAAAAAAAAAAAAgICAgICAQEBAQEBAAAAAAAAAAAAAAAABAQECAgI Dg4OEBAQCwsLBQUFAwMDBQUFBwcHCgoKDQ0NDg4ODQ0NDAwMDQ0NDg4ODQ0NCwsLCgoKCQkJCAgI BAQEAQEBAAAAAAAAAAAAAQEBAQEBAAAAAAAAAAAAAAAAAQEBAQEBAQEBAAAAAQEBBAQECQkJDQ0N CwsLDQ0NDw8PDg4OCwsLBgYGAQEBAAAAAAAAAAAAAAAAAAAAAAAAAAAAAAAAAAAABAQEBgYGCQkJ CgoKCgoKCwsLDg4OERERFBQUFRUVFxcXGxsbHx8fISEhICAgHx8fKysrKSkpIyMjHBwcGBgYFBQU DAwMBAQEBwcHBQUFBQUFCAgICgoKCwsLCgoKCwsLCQkJCgoKDAwMDg4OEREREhISERERDw8PDw8P EBAQFBQUHh4eKCgoKysrJSUlHR0dJiYmIyMjHR0dFxcXExMTExMTFRUVGBgYGhoaGxsbGxsbGhoa HR0dIyMjKioqLi4uKigrJyUoICAiHBweGxsbGxsbGxgfGRYdIxszLCQ8LCwuNzc5+P/p9v/nPkhR KjQ9ERKeBgeTHBspIB8tIBgjLiYxJy05LzVBMDw89P///v/w///x//////r////++/r2//v///// //z2///+/vv/KSYvIiAtIyEuIicjJSomLzgzMjs2PEVMR1BXUVxUW2ZeW19gVFhZTExUR0dPR0dT SkpWUU9cVlRhSEdNRURKQUFBOzs7MjQxKiwpJSckIyUiJycnKCgoKCodMTMmMTA4KikxJSUlLy8v NDQ2Ozs9QkBNSEZTS0tDSkpCRkJDQDw9Ni49Jx8uHx4m+fj///v4///////2///z/P///f//+f/y 9//w6v//Ij5/HmfnJm/vNnD1NW/0HHDkKX3xKJP9KJP9KJzvJprtMJj5LZX2LpHsLI/qKI/0KZD1 Jpf9K5z/Mp/6MZ75MZz6Lpn3LZP3JozwJYHwIX3sIXTsHnHpIXHsJnbxJn3wLYT3MI33L4z2M47/ Lon8KHf2InHwI3PuH2/qKGnnLm/tBgwaAwkX/Pj5GxcYAgkCCxILAggGAwkHAwMDBAQEBgYGBwcH CAgICAgICAgIBwcHCAgICQkJCgoKCwsLDQ0NDg4ODw8PEBAQExMTExMTExMTExMTExMTERERDw8P DQ0NDQ0NDg4ODw8PEBAQEBAQEREREBAQEBAQEhISEBAQDg4ODQ0NDQ0NDAwMDQ0NEBAQExMTExMT ExMTEhISEBAQDw8PDw8PEBAQBwcHCAgICQkJDAwMDg4ODw8PDw8PDw8PDAwMDQ0NEBAQFBQUGBgY GBgYFhYWExMTExMTFBQUFRUVFBQUEhISEBAQDw8PDw8PCgoKBAQEAQEBBQUFCwsLCwsLBgYGAgIC AwMDBwcHCwsLDQ0NDQ0NDQ0NEBAQExMTFBQUExMTAAAAAAAAAAAAAAAAAAAAAAAAAAAAAAAAAAAA AAAAAAAAAAAAAQEBAQEBAAAAAAAAAAAAAQEBAAAAAAAAAAAAAAAAAAAAAgICAgICAAAAAAAAAQEB AAAAAAAAAAAAAgICCAgIDw8PDw8PCgoKCAgICgoKCwsLCQkJCAgICgoKDQ0NDw8PDg4ODAwMDQ0N DAwMDAwMDQ0NDAwMCAgIAQEBAAAAAAAAAAAAAAAAAQEBAAAAAAAAAAAAAAAAAAAAAAAAAAAAAAAA AAAAAgICBwcHCwsLDw8PDQ0NDAwMDQ0NDw8PDQ0NCAgIAwMDAQEBAAAAAAAAAAAAAAAAAAAAAAAA AAAAAAAAAAAAAgICAwMDAgICAwMDBgYGCAgIExMTFRUVGRkZICAgJSUlJycnJiYmJCQkHBwcJSUl KioqIyMjFhYWDQ0NCgoKCwsLAgICAQEBAwMDBwcHCgoKCQkJCAgICAgIBAQEBAQEBAQECAgIDg4O EREREhISERERExMTDw8PDw8PExMTGxsbJCQkLCwsMTExJCQkIyMjIiIiHx8fGRkZExMTDg4OCwsL ExMTHR0dJSUlKSkpLCwsMjIyNjY2NjY2Ozs7Nzc3MjMtLC0nKCkhIyQcHx0QGxkMHxknJB4sHR4j Kisw9v/+Ljo2HSR1Iil6BEDFADq/DySxAxilCgWXEw6gExxfLzh7QVZFQ1hHRUZYOzxOOTgkOTgk Ki00////+v/v9v/r/P/79P7z+///////7/Lr/v/6+/n6/vz9///u///z//r5//////f6//n8OkI3 NT0yMzYtMjUsPDkwSUY9V1VJYF5Scm9mdXJpdHVvbW5oWVlbQUFDMC81KSguKCQjLCgnLzIhIiUU MTI2/v///f/7/f/7///+/v/9//7//fn//Pv2/Pv2/////////Pr////////2/f/z//z/////QzhG UUZUKTl3Dh5cCyXEGzXUGkbjK1f0IGbsHmTqEljeHWPpG1rlHFvmD0LrEUTtEUXnIFT2F1rcHF/h HnDeJ3nnJIH4J4T7KIz7LJD/LZX2Lpb3MJj3MZn4MJb4LpT2L5D3LY71K4f0KITxKobzMIz5MpT5 OJr/N5/+NZ38LYv/LIr+LXz/GmnsGmrlHW3oH1zoIl/rBBYgAhQe///9///+Cw0MBQcGBAkNAAAB AAAAAQEBBQUFCQkJCwsLCwsLCgoKCAgICAgICAgICQkJCgoKCwsLDAwMDQ0NDg4ODw8PDw8PDw8P Dw8PDw8PDw8PDg4ODQ0NDg4ODg4OEBAQEBAQEBAQEREREhISExMTEBAQDw8PDg4ODw8PDg4ODQ0N DQ0NDw8PDAwMDg4OEBAQEREREBAQDg4OCwsLCgoKBwcHCQkJDAwMDw8PEBAQEBAQDw8PDg4ODg4O ERERFRUVGBgYGBgYFhYWFBQUEhISFRUVFBQUFBQUEhISDw8PDQ0NCwsLCwsLBgYGBwcHCgoKDAwM CgoKBQUFAQEBAQEBDAwMDQ0NDAwMDAwMDw8PExMTExMTEBAQEhISEBAQAAAAAAAAAgICAgICAQEB AAAAAAAAAAAAAAAAAAAAAAAAAAAAAQEBAQEBAAAAAAAAAAAAAAAAAAAAAAAAAAAAAAAAAAAAAQEB AQEBAAAAAAAAAgICAQEBAAAAAAAAAAAAAQEBCAgIDAwMCwsLCwsLDQ0NDg4OCwsLCAgICAgICgoK DAwMDAwMCwsLCwsLCwsLCwsLDAwMDAwMCQkJBAQEAAAAAAAAAAAAAAAAAAAAAAAAAAAAAAAAAAAA AAAAAAAAAQEBAAAAAAAAAAAAAwMDBwcHDg4ODQ0NDQ0NDQ0NDg4ODg4ODAwMCgoKBQUFAQEBAAAA AAAAAAAAAAAAAAAAAQEBAAAAAAAAAAAAAAAAAAAAAAAAAgICBAQEBwcHCwsLERERGRkZISEhKCgo Li4uMjIyLCwsKSkpJSUlJCQkIiIiHR0dEBAQBQUFAgICAAAAAAAAAAAAAgICBgYGCQkJDAwMBgYG AwMDAQEBAgICBgYGCgoKDQ0NDQ0NEhISEhISEhISERERERERFhYWIyMjMDAwKysrKCgoJCQkICAg HBwcGBgYExMTEBAQCwsLEBAQFxcXISEhLCwsNDQ0MjIyKysrODg2ODg2ODg2Ojo4OTo1NTYxMDEf KywaJSEiKiYnKy0sKSsq9///JS85AgN5JCWbAzbPDkHaCyvUEDDZEi7YCCTOEDrMDznLDy/YDS3W GS94MUeQQUVOS09YU0taRz9OUkVMTUBHT0NPRjpGQzs5Rj48Rj9GR0BHR0Q7QD00//r///z///z/ /////////Pf0/f///v/////8///6//z2//v1//n8//n8//n///v///////////////3////2///5 //r///3/+/r/////////+fv//f/7+//5///0///1/////fv8UVRNTlFKSE9XRk1VUlZXTFBRQ1dO S19WTVlLSFRGU0xcRT5ONzc3NjY2Ii8VLjshEBrKHijYBDvtADLkEzrfBy7THD7TCy3CDSvLES/P AizQGUPnF1rcH2LkIXDzKHf6LHT+KHD6Lm/nMHHpI4bsKYzyMJb6N53/OJ7/Npz/NJf9MZT6LYz2 K4r0Lo33M5L8MZf5NJr8MZ33LZnzMY3yIn7jLXP1ImjqGGLlGmTnIlf7LGH/OFSDAA8+//z///z/ Eg4LAQAAAAAAAAYAAAAAAwMDCAgIDAwMDQ0NDAwMCQkJBwcHAQEBAgICAwMDBAQEBQUFBwcHCQkJ CwsLCwsLDAwMDQ0NDg4ODg4ODw8PEBAQEBAQExMTEhISEREREBAQDw8PDg4ODw8PERERDw8PDQ0N DAwMCwsLCQkJCAgICQkJDAwMDAwMDg4OEBAQEBAQDg4OCwsLCAgIBgYGCgoKDQ0NEBAQEhISERER Dw8PDg4ODg4OEBAQFBQUFxcXFxcXFRUVEhISEhISExMTFRUVEhISDw8PDg4ODQ0NDAwMCgoKCAgI CAgICAgICQkJBwcHAwMDAQEBBAQECgoKDAwMDQ0NDQ0NDQ0NExMTGBgYFhYWDw8PCgoKCAgIAAAA AAAAAwMDBQUFBAQEAQEBAQEBAQEBAAAAAAAAAAAAAAAAAAAAAAAAAAAAAAAAAAAAAAAAAAAAAAAA AAAAAQEBAAAAAQEBAQEBAAAAAAAAAQEBAQEBAAAAAgICAAAAAAAAAgICBwcHCgoKDAwMDQ0NDAwM DQ0NDQ0NCwsLCAgICAgICgoKDAwMCQkJCQkJCAgIBwcHBwcHBwcHBwcHBgYGAAAAAAAAAAAAAAAA AAAAAAAAAAAAAQEBAAAAAAAAAAAAAAAAAAAAAAAAAAAAAgICBQUFCgoKDw8PEBAQDAwMCgoKCgoK DQ0NBwcHAgICAAAAAAAAAAAAAAAAAAAAAgICCQkJCAgIBQUFAgICAAAAAAAAAAAAAAAABgYGCAgI CwsLDw8PFBQUHBwcJSUlKysrKSkpLS0tLy8vKysrIiIiGhoaFRUVExMTCAgIBAQEAAAAAAAAAgIC BAQEBwcHCgoKCgoKCAgIBAQEAgICAwMDBwcHDAwMDw8PDw8PDg4ODw8PEhISGBgYGhoaGBgYFRUV JCQkIiIiHx8fHh4eHx8fICAgICAgHx8fGxsbGhoaGRkZGxsbIyMjLi4uNzc3Ozs7MzMxMjIwMTE5 NTU9NjZANDQ+MjIyMDAwOjg7LSsuOTwz/f/38fn8PkZJNTeBJSdxFCTCFCTCFjHaDSjRBi3SEDfc DDbkBzHfDzbTEjnWFyvYDiLPGid2LjuKLDgkQEw4QUFZQUFZNT8nOkQsOEM/KDMvFAmlFgunGCBP HiZVNEJPM0FOMEcbPVQoSVlWVmZjXmBfZGZlbmlwb2pxbmN0aF1uXVdlV1FfTVFUSU1QQklCO0I7 Ozw2NjcxMi0qKyYjMywzKSIpJiQvMC45ISUoKy8yODs0MDMsOTktNzcrPT09SUlJNDpeOkBkLzt3 Ii5qADLLCz7XISnKJi7PUkhgYlhwaWRhVlFOSVI9PkcyXFNWSUBDPkZJPERHBC27EDnHDDjXGkbl D0PXFkreDkreEEzgHFz6JWX/MHjwKnLqIGboFlzeEVbYFFnbIGXcLHHoJ4PyK4f2L476MpH9MZL5 Lo/2Kov0KInyKYXyJ4PwKobzLor3K4zzLI30J47tIonoLoTzF23cIWDtH17rF2LhHWjnI1zzJF30 MFqiABpiFA8W//z/BgAABAAAAAAABAYBBAQEBwcHCgoKDQ0NDQ0NCwsLCAgIBQUFAAAAAQEBAwMD BAQEBQUFBwcHCQkJCwsLCwsLDAwMDQ0NDw8PDw8PEBAQEhISExMTEhISEREREBAQDg4ODg4ODg4O Dg4ODg4ODg4OCgoKBgYGAwMDAQEBAQEBBgYGCgoKDg4ODg4ODw8PDg4ODQ0NDAwMDAwMDAwMDg4O EBAQEhISERERDg4ODAwMDAwMDQ0NDw8PEhISFBQUFBQUERERDw8PERERExMTERERDg4ODAwMDAwM DQ0NDQ0NCwsLCQkJCAgIBgYGBQUFBAQEAgICAQEBAwMDBwcHCAgIDg4OEhISExMTExMTEhISDw8P CwsLAQEBAAAAAAAAAAAAAwMDBgYGCAgIBwcHAgICAQEBAAAAAAAAAAAAAAAAAAAAAAAAAAAAAAAA AAAAAAAAAAAAAAAAAAAAAQEBAAAAAQEBAAAAAAAAAAAAAAAAAAAAAAAAAQEBAAAAAAAAAAAAAwMD CAgICgoKCgoKCgoKDAwMDw8PDg4OCwsLCAgIBwcHCAgIBgYGCAgIBwcHBAQEAQEBAgICBQUFBgYG AAAAAAAAAAAAAAAAAAAAAAAAAAAAAQEBAAAAAAAAAAAAAAAAAAAAAAAAAAAAAAAAAAAABAQECgoK DQ0NDAwMCgoKCgoKCwsLBgYGAQEBAAAAAAAAAQEBAAAAAAAAAQEBCQkJCwsLCwsLCQkJBQUFAQEB AAAAAAAACgoKDAwMDQ0NDw8PEBAQFBQUGRkZHR0dJycnIyMjICAgISEhISEhHh4eFxcXEBAQDg4O CwsLCQkJCgoKCgoKCQkJBwcHBwcHCgoKCgoKCAgIBQUFAwMDBQUFDAwMEREREBAQEhISEhISDw8P Dg4OEhISFxcXGBgYFRUVFhYWGBgYGxsbHh4eICAgIiIiIyMjKysrMTExNjY2ODg4NTU1NjY2Pj4+ SEhIQT9AOTc4Ly85LS03LjIxNDg3Oz5DQURJQD9FRURKSUpE////////V1haVlplXWFsPFucHj1+ CyjKBCHDFSu/CiC0PUpBSFVMUlNFTk9BOkCOHSNxAhKbECCpDR2wCxuuBRulABagBhmjCBulAA+c Dx6rGRvGCw24Kj4/PlJTPEJCSE5OWVZRXVpVZFdpZllrY2VkY2VkY2JgXl1bWldSUU5JQEU/Njs1 JDUvITIsFykpDyEhFx4mISgwMCo2MCo2KicUNjMgMzI6LSw0KS8lHiQaISEfIyMhJCAdKCQhJiYy Hh4qERV4EBR3DRuiEyGoCi++ACW0DidfJT52UVhgSE9XT1dkUVlmWF5aTlRQXkxMW0lJRkpTREhR ADTQCT7aE1LvEE/sElnpFFvrHGnpD1zcG13vH2HzIVzaHVjWGFDhFk7fD1jZGWLjHHbuJ4H5LYL5 LIH4KIL0J4HzJYHuJYHuJIDtJIDtKH/yKH/yLIP2L4b5K4X1KoT0J4TuIn/pHW3qG2voJmL4IFzy FGXbG2ziImjiIWfhK2bCABdzBQYL/////PT/CwMODA8UAAAECgoKCwsLDAwMDQ0NDQ0NDAwMCgoK CQkJCQkJDAwMDg4ODw8PDg4ODQ0NDQ0NDg4ODQ0NDg4ODw8PEBAQEBAQEBAQEREREhISDw8PDQ0N DAwMDAwMDQ0NDQ0NDAwMCwsLBwcHBAQEAQEBAAAAAAAAAAAABwcHDQ0NEBAQEBAQDw8PDg4ODg4O Dg4OEBAQEhISDw8PEBAQEBAQDQ0NCgoKCAgICgoKDAwMDQ0NDg4ODw8PDw8PDg4ODg4ODg4ODw8P DAwMCwsLDAwMDQ0NDQ0NDQ0NCwsLCQkJBwcHBgYGBQUFBAQEAgICAAAAAQEBAwMDCwsLDw8PFBQU FBQUEBAQCgoKBQUFAwMDAAAAAAAAAQEBAAAAAQEBBgYGCwsLDAwMAwMDAgICAQEBAAAAAAAAAAAA AAAAAAAAAAAAAAAAAAAAAQEBAQEBAAAAAAAAAAAAAgICAQEBAAAAAQEBAQEBAAAAAAAAAAAAAAAA AQEBAQEBAAAAAgICBwcHCgoKCAgICQkJCQkJCwsLDg4ODw8PDAwMBgYGAAAABAQECAgICQkJBAQE AAAAAAAAAAAAAQEBAAAAAAAAAAAAAQEBAQEBAAAAAAAAAAAAAQEBAAAAAAAAAAAAAQEBAQEBAQEB AQEBAAAAAAAAAAAABgYGDAwMDw8PDAwMCAgIBQUFAAAAAAAAAQEBAgICAAAAAAAAAQEBAAAABgYG Dg4OEBAQDAwMBwcHBAQEBAQEBgYGCgoKDw8PFRUVGBgYGhoaGxsbGxsbHBwcHR0dHR0dHBwcGBgY ExMTEBAQEBAQDw8PDAwMCgoKCwsLDQ0NDQ0NDQ0NDQ0NCAgICgoKCQkJBQUFAAAAAAAABQUFCwsL EBAQFRUVFhYWEhISERERFBQUFRUVExMTExMTFRUVFhYWFxcXFhYWGBgYGxsbHh4eJycnKioqMDAw NDQ0MjIyLi4uLy8vMzMzOTc6MzE0LC0vKywuKTMbKTMbKjEpKzIqNzg8P0BESEZH//3+SUVTXFhm aGtYZGdUX2dqVFxfHC/UGCvQCi2HIUSeQ05ASVRGY1NTY1NTSklRSklRRU5TQUpPTU5GR0hASEJO S0VRREUzREUzS05DRUg9QUFLTk5YSkxHUlRPW1xXW1xXY15kZWBma2ZjaGNgWl1iVVhdT1BIR0hA Pj9DNTY6ICFkFBVYDhKYFhqgGBykDxObExdXGR1dKSsgKiwhNDEiLywdLipFKCQ/JigjKy0oJCEo JyQrLScnLScnKy43Ky43ChCMDBKOAxa6ABO3OTZLPjtQQkI6SEhATUFFWExQUU1EUk5FRU1QV19i V1dfUVFZSlpPOEg9ECzOJEDiF0/WJV3kJ2HwIlzrHVzfGVjbEUfnBz3dDkDTEELVFEjqH1P1IGTr JmrxIXPzJHb2J3fyJ3fyJXrvJ3zxJoDyJ4HzJ4HzJ4HzLIH2LIH2MoX9NYj/MoX7L4L4K4L1J37x JHTlJXXmKGT2KGT2InbwJHjyK3b1MHv6L3PwC0/MCQ8dAwkX////CwYMAAcADRUIDQ0NDg4ODg4O Dg4ODw8PDw8PEBAQEBAQFBQUFhYWGRkZGBgYFRUVEhISEBAQDw8PDw8PEBAQEREREBAQDw8PDg4O Dg4ODw8PDw8PDg4ODAwMDAwMDAwMCwsLBwcHBAQEAAAAAAAAAAAAAAAAAQEBBAQECgoKEBAQFBQU FBQUExMTERERDw8PDg4ODg4ODg4ODg4ODw8PDQ0NCgoKBgYGBQUFCAgICwsLDAwMDAwMCwsLDAwM Dg4ODQ0NCwsLCQkJCQkJCwsLDg4ODw8PDg4ODAwMCgoKCQkJCQkJCAgIBgYGAgICAAAAAAAABgYG Dg4ODw8PDw8PEBAQEBAQDQ0NBwcHAgICAAAAAQEBAQEBAQEBAAAAAAAAAgICBgYGCgoKCwsLBgYG AAAAAAAAAAAAAgICAQEBAAAAAQEBAAAAAAAAAAAAAAAAAAAAAAAAAQEBAgICBAQEBgYGAwMDAAAA AAAAAAAAAQEBAQEBAQEBAQEBAAAAAAAAAgICBwcHCwsLCgoKCQkJCQkJCwsLDQ0NDg4OCwsLCQkJ BwcHCQkJCgoKCgoKBgYGAgICAAAAAAAAAQEBAAAAAAAAAQEBAQEBAQEBAAAAAAAAAQEBAQEBAQEB AQEBAAAAAAAAAAAAAAAAAAAAAAAAAAAAAgICBQUFBgYGBwcHBgYGAwMDAgICAAAAAAAAAAAAAAAA AAAAAAAAAQEBBAQECAgIDAwMDg4ODQ0NCwsLCQkJCgoKCwsLDQ0NEBAQFBQUGhoaHx8fIyMjIiIi IiIiICAgGhoaFRUVERERDw8PDQ0NDAwMBgYGAAAAAAAAAQEBBQUFCgoKDg4ODg4ODg4OCwsLBwcH AgICAAAAAAAAAAAADw8PDw8PEhISFhYWFhYWFBQUExMTFRUVGBgYFxcXFhYWFhYWGBgYGhoaGxsb GxsbHx8fISEhJCQkJiYmJSUlISEhGxsbFxcXGBYhFxUgGBkUGhsWFiAYGSMbKyAkMSYqMC02MzA5 MDUx/v//NzVNMjBIETbcFDnfGDvdFDfZEDTSDDDOHTCMIzaSST9AST9ASD0nSj8pOEVOPElSPlBA QFJCTkhWTkhWR0ZWSEdXRkZIRkZISkxBTE5DTk5EU1NJWVlbW1tdXVxkYF9nYWJkYmNlXmRaXGJY XVhvUUxjTENGRj1AMjI6JCQsCRyfEyapBD3VEUriFFLhEU/eGy/QCR2+LS4zMzQ5MzIwLi0rKSU0 JiIxJSEvJCAuJSUdJiYeKic4Kyg5LS4oLzAqMjE3NTQ6NzgwOToyOjo4PDw6Pj04QD86R0c9UVFH V1VWWVdYX2JbYGNcXGdHUl09PURgLDNPIhquIxuvEzrVGUDbFVb8DU70Bz/eBT3cDSvZDCrYDTvC E0HIEFLKHF7WIGjuKHD2JXv0J332KYL6KoP7KYT3KoX4J4jzJ4jzJ43yKpD1K5HzLZP1MJL3LY/0 L4z0MI31L4fzK4PvLHvxLn3zIYfsI4nuIJLyJJb2N4X/MH78Mnz1J3HqBBVLAAc9/f//AwgMEwgO FwwSEhISEhISERERDw8PEBAQFRUVHBwcIiIiJSUlIiIiHR0dGBgYFBQUEhISERERERERDg4ODg4O DQ0NCgoKBwcHCAgIDAwMDw8PDw8PDg4ODQ0NCwsLCAgIBQUFAgICAQEBAQEBAQEBAAAAAAAAAQEB CgoKEhISFRUVFhYWFRUVEhISEBAQDQ0NDAwMDAwMDAwMEBAQDQ0NCAgIBAQEAwMDAwMDBAQEBQUF BQUFCQkJDQ0NDQ0NCQkJBgYGBQUFBQUFDAwMDw8PDw8PDQ0NDAwMDQ0NDQ0NDAwMCgoKBQUFAAAA AAAABAQECgoKDQ0NDQ0NDg4ODg4ODAwMCQkJBAQEAAAAAAAAAAAAAAAAAgICAQEBAAAAAAAAAAAA AgICBQUFCAgIBQUFAQEBAAAAAAAAAQEBAAAAAAAAAAAAAAAAAAAAAAAAAAAAAAAAAAAAAAAAAAAA AgICBAQEBQUFAwMDAQEBAAAAAAAAAAAAAQEBAQEBAAAAAAAAAgICBgYGCQkJCgoKCQkJCQkJCgoK DQ0NDg4ODQ0NCwsLCwsLCwsLDAwMCwsLCAgIBgYGBAQEAgICAgICAQEBAAAAAAAAAAAAAAAAAAAA AAAAAAAAAQEBAQEBAAAAAAAAAAAAAAAAAAAAAQEBAAAAAAAAAAAAAgICAgICAgICAQEBAQEBAAAA AAAAAAAAAQEBAQEBAAAAAAAAAAAAAwMDBgYGCgoKDAwMDAwMCwsLCwsLCQkJCgoKCwsLDQ0NERER FRUVGxsbHh4eIiIiJCQkJCQkICAgGxsbFhYWEhISDw8PCAgIAwMDAAAAAAAAAQEBAgICAwMDBQUF CgoKCwsLCwsLCgoKCAgIBAQEAQEBAAAAAAAABAQEDAwMFBQUGBgYFhYWFBQUExMTFBQUFBQUFBQU FxcXGhoaHR0dHh4eHh4eFxcXGBgYGhoaGxsbGhoaFhYWEhISDg4OEA4RDw0QDw0OEQ8QDhUOEBcQ HRYeIhsjIyUkJCYl/P//9P/5KCxrLTFwDD7VD0HYDTnQDjrRDTXlBS3dCx+yCR2wKC4uKS8vOS86 PDI9Oj0yP0I3REg5Rko7UUNQUUNQOjw5Oz06Nzk2NTc0Ozs5QEA+R0dHT09PT09RVVVXXFxeYGBi YGJfX2FeWlxXVFZRTFVCQUo3PEEtOD0pKSxfICNWDBvQFiXaDjznF0XwF0vdFEjaGi7DDCC1JzEw KjQzKSknJSUjISUOHyMMHBwaGhoYGhsWGxwXGxsbHBwcHR4ZHR4ZHx8fIiIiJycpKiosKyg7Lis+ MzE/OTdFREJDUE5PWVdaXFpdXFpnXFpnV1xWUFVPQUtCND41KjFNKC9LJDFoGideDCjSEy/ZCzTE CTLCCyvUFjbfE0rjGE/oFV75IWr/KH7hL4XoKon3K4r4LYf3LYf3LYn2LYn2K4zzLI30LJL2LZP3 LpT2MZf5NZj9M5b7MZL5Lo/2K4r2KIfzNIn+N4z/LZn0L5v2K6L0K6L0OI3/MIX8K3rxJHPqKD2O AAhZ////+v//Ew4LEg0KEBAQERERExMTGBgYHh4eIyMjJycnKCgoIyMjIiIiICAgHR0dGhoaFRUV ERERDQ0NDAwMCQkJBwcHCAgIDAwMEBAQEhISERERCwsLCgoKCAgIBgYGBAQEAgICAAAAAAAAAAAA AQEBAQEBAQEBBgYGDg4OExMTFRUVFBQUEhISDw8PDQ0NCwsLCwsLCwsLDAwMDAwMBwcHAgICAAAA AAAAAAAAAwMDBAQECgoKDAwMDQ0NCwsLBwcHBQUFBQUFBwcHDAwMDw8PDw8PDg4ODQ0NDQ0NDAwM CQkJBAQEAwMDBQUFCAgIDAwMDQ0NDAwMCgoKCQkJCAgIBAQEAQEBAAAAAAAAAAAAAAAAAQEBAQEB AQEBAAAAAAAAAAAAAAAAAQEBBAQEAwMDAQEBAAAAAAAAAAAAAAAAAAAAAAAAAAAAAAAAAAAAAAAA AAAAAAAAAAAAAgICAwMDBAQEBAQEBAQEAwMDAQEBAAAAAAAAAAAAAQEBAAAAAAAAAQEBBAQEBgYG CgoKCAgICAgICQkJCwsLDAwMDAwMDAwMDAwMDAwMDQ0NDQ0NDQ0NCwsLCQkJBwcHBgYGBgYGBQUF AwMDAQEBAAAAAAAAAAAAAAAAAAAAAAAAAAAAAAAAAAAAAAAAAAAAAQEBAAAAAAAAAAAAAAAAAAAA AAAAAAAAAAAAAAAAAQEBAQEBAQEBAQEBAAAAAAAAAAAAAQEBBAQECAgICwsLDAwMDAwMDQ0NCgoK CgoKCgoKCgoKDAwMDw8PExMTFhYWHBwcHx8fIiIiICAgHR0dGRkZExMTDw8PCQkJBAQEAAAAAAAA AAAAAAAAAAAAAAAAAwMDBAQEBwcHCgoKDAwMCwsLCQkJCAgIAQEBAgICBwcHDQ0NEhISFRUVFhYW FxcXFRUVFBQUFBQUFhYWFxcXGBgYGRkZGBgYFxcXFxcXGBgYGBgYGBgYFxcXFRUVExMTEA0IDQoF DAcNDQgOCA0HCxAKExAZFhMcFx0TGB4U8v/6+P//Eh6CKDSYCUPSCELRDTrtCjfqCjrMBjbICSm4 Bia1FBuqDRSjJCs1JSw2MCs/NjFFQTs7S0VFVk5LW1NQUVdJUlhKTFFNRUpGRUVNRERMR0ZOTUxU VlRXYF5hZ2ZiZ2ZiYmJgXFxaUlJUSEhKPz9HNDQ8KS4qJisnGR9REhhKBw+gDxeoCBy7DSHADSG0 DCCzEBeJBQx+EhwUEhwUExgSEhcREhQhFRckGx4XHyIbJSciKiwnLC0nLC0nKystJycpIyMlIiIk IyMlJSUnKCopKiwrLSs2MC45NzY0QUA+SUlBTExEVVFiUk5fTUthSkheQkdAOj84Mz4eMDsbJSd+ Gx10DSfCGjTPETzhEj3iEUfoH1X2FWrrH3T1JIX2Kov8LIz9LIz9K5L5L5b9L5H0LpDzLY/yLY/y LpL0MZX3MZf5MZf5NJr+M5n9MpX7LZD2KIn0I4TvI4PxJob0MIv9N5L/NKT2Oan7NLD4MKz0N5L/ LIf6J3vvI3frRGTTAA9+Bw8S9f3/GhcQFhMMFxcXFhYWFxcXGxsbICAgJCQkIyMjISEhISEhICAg Hh4eGxsbGBgYFBQUERERDg4OCwsLCwsLDQ0NERERExMTERERCwsLBwcHCAgIBgYGBAQEAgICAAAA AAAAAAAAAAAAAAAAAAAAAgICBQUFCQkJDw8PEhISEhISERERDw8PDQ0NCwsLCgoKCwsLDAwMDg4O DAwMBwcHAQEBAAAAAAAAAwMDBwcHCAgIDQ0NDQ0NDAwMCQkJBgYGBgYGCAgICwsLDg4OEBAQEBAQ Dw8PDg4ODQ0NCQkJBQUFAQEBBQUFCgoKDg4ODg4OCwsLCAgIBQUFAwMDAQEBAAAAAAAAAAAAAAAA AgICAgICAAAAAAAAAQEBAQEBAAAAAAAAAAAAAAAAAQEBAQEBAQEBAAAAAAAAAAAAAAAAAAAAAAAA AAAAAAAAAAAAAAAAAAAAAAAAAAAABwcHBgYGBAQEAwMDAgICAQEBAAAAAAAAAAAAAAAAAAAAAAAA AAAAAAAAAgICAwMDCQkJCAgIBgYGBgYGBwcHCAgICAgICQkJBwcHCAgICwsLDg4OEBAQEBAQDQ0N CwsLCgoKCwsLDAwMCwsLCgoKCAgIAwMDAAAAAAAAAAAAAAAAAAAAAAAAAQEBAQEBAAAAAQEBAAAA AAAAAAAAAAAAAAAAAAAAAAAAAQEBAQEBAQEBAAAAAAAAAAAAAAAAAAAAAAAAAAAABAQECAgICwsL DAwMDQ0NDQ0NDQ0NDAwMCwsLCQkJCQkJCgoKDQ0NDg4OEhISFhYWGRkZGxsbGhoaGBgYFBQUEBAQ DQ0NCAgIAgICAAAAAAAAAAAAAAAAAAAAAAAAAAAAAAAABAQECAgIDAwMDQ0NDQ0NDAwMCgoKCQkJ CgoKDQ0NERERFRUVFxcXFxcXFhYWFRUVFBQUExMTEhISEhISEhISEhISEREREREREhISFBQUFRUV FhYWFRUVExIQEA8NDwoODwoODQ0LDw8NERIUFRYYFRcSGhwX/v//8/30BBZ4ITOVDkXWEknaE0Hc DjzXDD3KDT7LDTbcCzTaDy7GBya+Dxe4DBS1Fh9KGSJNJzUmNUM0PlE+RllGTVJYVFlfVllgU1Zd U1NbT09XTUxRUE9UVlVTYWBeamlnaWhmZWNkX11eVVNYS0lORzxEPDE5LikvKiUrHiQYFx0REx8R GCQWHygtJC0yJys2KCw3JiYoHBweHRgeGRQaERgRDxYPDgRnEAZpFhodHSEkJiwiLjQqNjc8OjtA Pj1FPz5GPjxHPTtGPz81QUE3PUIsPEErOzs7Ojo6PTw6QkE/SUo6TU4+TEtGTEtGTEhXS0dWREJP OjhFLjEqKCskAhWvDSC6Dz7MGknXGFLPIlzZJ2zjLXLpInn6KYD/MI3qM5DtNoj2NIb0MYnzM4v1 KZXvKpbwKpbwK5fxMZj3NJv6N5r/NZj9OJf/L474JoLxHnrpGXPlGHLkIXjsKYD0KYzxMpX6NaX3 Oqr8NK/8L6r3MZH/Job3JHzmJ3/pPmvsABaXCxQb////+vv2Dg8KEhISEhISFBQUFxcXGxsbHBwc HBwcHBwcHh4eHx8fHx8fHR0dGhoaFhYWExMTEhISERERExMTFxcXFhYWEBAQBwcHAgICAAAABQUF BAQEAgICAQEBAAAAAAAAAAAAAAAAAAAAAAAAAQEBBAQECAgIDAwMDg4ODg4ODw8PDg4ODQ0NDAwM DAwMDQ0NDg4ODw8PDQ0NCQkJBQUFBAQEBwcHCwsLDQ0NDg4ODg4ODQ0NCwsLCQkJCAgICQkJDQ0N EBAQEBAQEBAQDw8PDg4ODAwMCQkJBQUFAQEBBgYGCQkJDAwMCwsLBwcHAwMDAgICAwMDAAAAAAAA AgICBQUFBwcHCAgIBgYGBAQEAAAAAAAAAQEBAAAAAAAAAAAAAQEBAgICAAAAAAAAAQEBAAAAAAAA AAAAAAAAAAAAAAAAAAAAAAAAAAAAAAAAAAAAAAAAAAAABgYGBgYGBgYGBAQEAgICAAAAAAAAAAAA AAAAAAAAAAAAAAAAAAAAAAAAAAAAAQEBBwcHBgYGBQUFAwMDAgICAgICAwMDBAQEAgICAwMDBQUF CQkJDQ0NDw8PEBAQDw8PDAwMDQ0NDQ0NDQ0NDw8PDw8PCQkJAgICAgICAQEBAAAAAAAAAAAAAQEB AQEBAAAAAAAAAAAAAAAAAAAAAAAAAAAAAAAAAAAABAQEBAQEAgICAAAAAAAAAAAAAAAAAQEBAAAA AQEBBQUFCQkJDAwMDQ0NDQ0NDQ0NDg4ODg4ODAwMCgoKCQkJCQkJCwsLDAwMCwsLDg4OERERFBQU FRUVFxcXFRUVExMTDg4OCwsLBQUFAgICAgICAgICAgICAAAAAAAAAAAAAAAAAQEBBQUFCQkJDAwM DQ0NDg4ODQ0NDAwMCwsLDAwMDg4OEBAQEBAQFRUVFBQUEhISEREREBAQEBAQEREREhISDw8PDg4O DQ0NDg4ODw8PEREREhISExMTEhUaDxIXERAOERAOEQ8SEQ8SEBUOFBkSLyowOjU7///8QUE5ITaF GS59EjraEjraEjjjETfiEjzgEjzgCzrOCTjMCzfgCjbfFjrZEDTTEifQDSLLDyHBDiDADCG8Ch+6 KShQNDNbPT5TQEFWRUdGRkhHSElBTE1FVFNPXl1ZZ2VqZWNoYF5jWFZbTUtOQ0FEQzk6OS8wKyQ2 Jh8xICAqHx8pJSYgKywmLyc0Ny88PDE3PjM5NjIZKiYNIR0eGRUWFh0WExoTEAZpEQdqFRkcGx8i JCogKzEnMjM4Njc8PTxEQUBIQ0FMRUNOSUk/S0tBSUtKSEpJSEdPSUhQSklRTUxUU1JNV1ZRVldH VVZGUVFJSUlBQT9COjg7NzY0NjUzACu7BD7ODlHoE1btFVnWIGThKW3/KGz/HnvyHnvyIoHfJoXj L4jmMovpKY74KY74JZfvKJryL5z5MJ36NZv/NJr/NZH/L4v6LH/1InXrHGvkGGfgGmXiHmnmKHPw MXz5LI/tMpXzNJv6NZz7Lp//LJ39LY7/JYb5J4PoK4fsL2vtADGzDhUo9/7/////FhcbDw8PEhIS FBQUFRUVFBQUFRUVGRkZHBwcJSUlKSkpKysrKioqJSUlHx8fGxsbGRkZGhoaFxcXExMTDg4OBwcH AgICAwMDBwcHAwMDAgICAgICAQEBAQEBAQEBAQEBAQEBAQEBAAAAAAAAAgICBgYGCgoKDAwMDQ0N DQ0NDQ0NDQ0NDg4ODg4ODg4ODw8PDw8PCwsLCgoKCQkJCgoKDQ0NDw8PDw8PDg4ODQ0NDAwMCwsL CgoKCgoKDAwMDw8PERERDAwMCwsLCgoKCQkJCAgIBQUFAwMDAQEBCgoKCwsLCgoKBgYGAQEBAAAA AwMDBgYGBAQEBQUFCQkJDQ0NEBAQDw8PDAwMCAgIAwMDBAQEAAAAAAAAAAAAAAAAAQEBAQEBAAAA AAAAAAAAAAAAAAAAAAAAAAAAAAAAAAAAAAAAAAAAAAAAAAAAAAAAAAAAAAAAAAAAAwMDBwcHBwcH BQUFAgICAAAAAAAAAAAAAAAAAAAAAAAAAAAAAAAAAAAAAAAABAQEBAQEBAQEAgICAAAAAAAAAAAA AAAAAQEBAAAAAAAAAQEBBQUFCgoKDg4OERERDQ0NDQ0NCwsLCgoKDg4OEREREBAQDAwMBgYGAwMD AQEBAAAAAAAAAQEBAAAAAAAAAAAAAAAAAQEBAAAAAAAAAAAAAAAAAAAABwcHBgYGBQUFAwMDAAAA AAAAAAAAAQEBAAAAAgICBgYGCgoKDQ0NDg4ODg4ODQ0NDg4ODg4ODQ0NDAwMCwsLCwsLDAwMDQ0N CAgICQkJCgoKCwsLDQ0NEBAQEBAQDw8PDAwMCwsLCQkJCAgICQkJCgoKCAgIBQUFAgICAgICAwMD BgYGCgoKDg4OERERExMTDw8PDw8PDQ0NCQkJCAgICwsLDg4ODw8PEREREBAQDw8PDg4ODAwMDAwM DAwMDQ0NEBAQEBAQDw8PDw8PEBAQEREREhISEhISEBUbDxQaEhMOERINEw4UEg0TDBcJEBsNIRYk LSIw/vfxPTYwK0WZHTeLDjDYEDLaFTnVEjbSDjfhDzjiCjjTCjjTDTrdDTrdCjnhDDvjDj7cDz/d EjnWCjHOCSS5Ax6zGhZIJSFTKyxBLS5DNjgzPT86REY5Skw/VlVRXFtXYV5lYF1kWFddTUxSQUE/ OTk3JSgxHiEqFBoWERcTEBoRFR8WHyccJy8kOzs9RUVHS0hTTUpVRURJOTg9LjM2JSotICUfHSIc HB4rHiAtJCcgKCskLS8qMjQvMjMtMjMtMzM1MzM1MzM1NTU3NjY4ODg6OTlDOTlDOjo6Ojo6ODc8 NzY7OThAOzpCPj05REM/SUhER0ZCQkE/QD89QUI0QkM1CCrKDC7ODSzcETDgFTHSGDTVGEHZFT7W DE7qElTwFmHgGmXkG2nnInDuH4btKI/2KZT2LZj6NZf/M5X/M4z/K4T4JnTyHGroFFreE1ndFlne G17jIWTnJ2rtLG/xMHP1J4DoKYLqKYD0KYD0JIj3KY38LYz6Kon3L4fzKIDsM377L3r3Cw00Bwkw ////BwgMEhISEREREBAQDg4OERERGhoaJiYmMDAwNzc3NjY2NDQ0MDAwLCwsKCgoJiYmJSUlHh4e FhYWDg4OCwsLCQkJBQUFBAQEBAQEAAAAAAAAAAAAAQEBAQEBAAAAAAAAAAAAAQEBAAAAAAAAAgIC BwcHCwsLDg4OEBAQDAwMDAwMDQ0NDg4ODg4ODg4ODQ0NDQ0NCwsLCwsLDAwMDg4ODw8PDw8PDw8P Dg4ODQ0NDQ0NDAwMDAwMDAwMDQ0NDQ0NDQ0NBwcHBgYGBgYGBwcHBQUFBAQEBAQEBQUFCQkJCQkJ CAgIBgYGBQUFBgYGCQkJDQ0NCwsLDQ0NDw8PEREREhISERERDg4ODAwMCgoKBwcHAAAAAAAAAAAA AAAAAAAAAAAAAAAAAAAAAAAAAAAAAAAAAAAAAAAAAAAAAAAAAAAAAAAAAAAAAAAAAAAAAAAAAAAA AAAAAQEBBAQEBwcHBwcHBAQEAQEBAAAAAAAAAAAAAAAAAAAAAAAAAAAAAAAAAAAAAAAAAgICAwMD AgICAAAAAAAAAAAAAAAAAAAAAAAAAAAAAAAAAAAAAwMDCAgIDAwMDAwMDQ0NCgoKBgYGCAgIDQ0N EREREBAQCQkJBgYGAgICAAAAAAAAAAAAAAAAAAAAAAAAAAAAAQEBAAAAAAAAAAAAAAAAAAAABwcH CAgICQkJCAgIBQUFAgICAAAAAAAAAAAAAgICBgYGCQkJDAwMDg4ODg4ODg4ODQ0NDg4ODg4ODQ0N DAwMDAwMDAwMDAwMCgoKCQkJBwcHBAQEBAQEBgYGBgYGBQUFBgYGBwcHBgYGBwcHCgoKDg4ODg4O CwsLBwcHCAgICQkJCwsLDQ0NERERFRUVFxcXFhYWFxcXFRUVDw8PCgoKCwsLDg4ODw8PDw8PDw8P Dw8PDg4ODAwMCgoKCQkJCQkJDg4ODg4ODw8PEBAQEhISFBQUFBQUFBQUFBgXFBgXGRgWGBcVGBEZ FxAYDhsREyAWLCUt////////Pjo3CiyoHT+7DzrfF0LnFz/fEDjYCjfYCzjZDTbMDTbMEjLTDy/Q DTfhEjzmDkjaDEbYETrKBzDAGSeKFyWILCs9NDNFODhANzc/Pj48RUVDS0xHUFFMTU1NTk5OT09R UVFTTU5QR0hKQkRBQEI/OUMoNkAlMzswMjovMzg7Nzw/PUBHQkVMRUpETlNNUlhKVFpMTVNRQ0lH PUVINT1ANjY0MTEvLDAZLDAZLS0rLi4sLzArMDEsLS0tLCwsKismKismKysrLCwsLS0vLS0vKCgm JiYkJScaJScaJSUlJSUlKSguLi0zOTk3SEhGWVhgYWBoYF5rXVtoWlxRWFpPW1leV1VaTkxRUE5T UU9CUU9CRVhePlFXCyfTEy/bGDjhGTniGTziIEPpIGDoLm72J37yKoH1LX36JXXyI2nvG2HnF1Tj D0zbDEbYEkzeF1TjHVrpH2HpI2XtImbrIWXqGWTjGmXkHmPuImfyIXjpLYT1MYruMIntKnz5K336 InbzF2voHRhYBAA////9/f/3DAwMDAwMDg4OFhYWIyMjMjIyPj4+RUVFPj4+OTk5MzMzMTExMzMz MzMzMDAwLS0tHBwcFhYWEREREBAQDQ0NBQUFAAAAAAAAAAAAAAAAAAAAAAAAAAAAAAAAAAAAAAAA AQEBAAAAAAAABQUFCgoKDg4ODw8PEBAQDQ0NDQ0NDQ0NDg4ODQ0NDQ0NDAwMDAwMDg4ODw8PEBAQ EBAQDw8PDg4ODw8PDw8PDQ0NDAwMCwsLDAwMDQ0NDAwMCgoKCAgIBwcHBwcHCAgICQkJBwcHBQUF BwcHCgoKCgoKCgoKCgoKCgoKCwsLDQ0NDw8PEBAQEBAQEhISExMTFBQUExMTEBAQDg4ODQ0NBwcH BQUFAAAAAAAAAQEBAQEBAAAAAAAAAAAAAAAAAAAAAAAAAAAAAQEBAAAAAAAAAAAAAAAAAAAAAAAA AAAAAAAAAAAAAAAAAQEBAAAAAQEBBAQEBgYGBQUFAgICAAAAAAAAAAAAAAAAAAAAAAAAAAAAAAAA AAAAAAAAAAAAAwMDAwMDAQEBAAAAAAAAAgICAAAAAAAAAAAAAAAAAAAAAAAAAgICBQUFCAgICwsL CQkJAwMDAQEBBgYGCwsLDAwMCwsLBwcHAgICAAAAAAAAAAAAAAAAAAAAAAAAAAAAAQEBAQEBAAAA AAAAAQEBAgICBQUFCQkJDQ0NDQ0NCQkJBAQEAQEBAAAAAAAAAgICBQUFCAgICwsLDg4ODw8PEBAQ Dg4ODw8PDw8PDg4ODQ0NCwsLCgoKCgoKDw8PDAwMBwcHAgICAQEBAQEBAAAAAAAAAAAAAAAAAAAA AAAABAQECwsLDg4ODg4ODg4ODQ0NDAwMCQkJCQkJCwsLDw8PExMTGxsbICAgIiIiHR0dFhYWEBAQ DAwMCQkJDg4OEBAQEhISEhISEBAQDg4ODQ0NDQ0NDg4OEBAQExMTFxcXGxsbHR0dHh4eHh4eHB8U HSAVIx4iIh0hIhghIBYfEyMgGCglLi4w/f3/+Pr5SEpJDTbcDzjeFkzqBz3bFELdET/aDULeCD3Z By7HACfADiDIECLKByvBDTHHBDjkBDjkFDPCGTjHR0tKUVVUUVZCWF1JWVpSU1RMUlFWUVBVUE1U T0xTTU1PR0dJQkJAQkJAP0E+PD47Oj87PUI+Q0NFRERGSkJZTERbTkpBTUlATkpBTkpBTElUU1Bb UVNOUVNOTU5IREU/QkBBOjg5NzY0MC8tKiY1KSU0Kyc1LSk3Li4mLy8nLis8LSo7KywmKislKikv KCctJSYeIiMbJCQiIyMhJCQiKCgmLi44NzdBRUdGUFJRXGFKXmNMXV9aV1lUVVJjXFlqaGlkcXJt b297bm56YGRTV1tKSlBQREpKLEWXHDWHCz/QCDzNBjnKCTzNEj/gHEnqE1vhF1/lG2DiHWLkHFvm ElHcEEjbD0faEUTeDkHbFEfhHE/pHlfsH1jtGVzoGVzoFF7hEVveFFTpF1fsHlnxJWD4J3jkMoPv MorkL4fhK3f/IW33AFfaAEvOFAtcCwJTEBUA/f/sEhISFRUVHx8fLi4uPT09Q0NDPz8/ODg4NTU1 MjIyMjIyOTk5QUFBQEBANjY2LCwsGxsbGBgYFhYWEhISCgoKAQEBAAAAAAAAAAAAAAAAAAAAAAAA AAAAAAAAAQEBAQEBAQEBAAAAAQEBBwcHDQ0NDg4ODg4ODg4ODw8PDw8PDg4ODg4ODQ0NDQ0NDAwM DAwMEBAQEBAQEBAQDw8PDAwMDAwMDg4OEBAQCwsLCgoKCgoKCwsLDAwMCwsLCQkJBgYGCQkJCwsL DQ0NDg4OCwsLCAgICgoKDg4ODQ0NDAwMCwsLDAwMDw8PEBAQEBAQDw8PERERFBQUFxcXFxcXFBQU EBAQDQ0NCwsLAAAAAAAAAAAAAAAAAAAAAAAAAAAAAAAAAAAAAAAAAAAAAAAAAAAAAAAAAAAAAAAA AAAAAAAAAAAAAAAAAAAAAAAAAAAAAAAAAQEBAQEBAQEBAQEBAQEBAQEBAQEBAQEBAAAAAAAAAAAA AAAAAAAAAAAAAAAAAAAAAQEBAQEBAQEBAAAAAAAAAAAAAAAAAAAAAQEBAAAAAAAAAAAAAAAAAAAA AAAAAAAAAAAAAQEBBAQEBAQEAQEBAAAAAAAAAQEBBQUFBAQEAgICAAAAAAAAAAAAAAAAAAAAAQEB AgICAgICAQEBAAAAAAAAAQEBAgICDAwMCwsLCgoKCgoKDAwMDQ0NCgoKBQUFAQEBBAQEBwcHCQkJ CAgICQkJCgoKDAwMEBAQDw8PDg4ODQ0NCwsLCQkJCAgIBwcHBAQEBgYGCAgIBwcHBAQEAQEBAQEB AQEBAgICAAAAAAAAAAAAAAAAAAAAAwMDCgoKDw8PEBAQDw8PDQ0NCgoKCgoKDAwMDw8PERERFRUV HBwcIyMjJCQkHR0dEBAQBgYGCwsLDAwMDw8PEhISFRUVFRUVExMTEREREBAQDw8PDQ0NDQ0NFBQU Hx8fKSkpLi4uLDErKi8pLSYuMSoyKCIkJyEjHyccIysgLzcs/f/6NEEvPEk3JDHYJjPaD0XjC0Hf GT3ZCi7KES/FEzHHQk1RRVBUVEpIUkhGPU9PMkREGSCvFBuqNTpAQ0hOTEM6VUxDT1BLU1RPW1tb YGBgYGBiWlpcVFRWUVFTTExKRkZEQUI9QEE8Pz89Ozs5Ozs9PDw+QkJCR0dHT09PVFRUVlZWV1dX WVlZWlpaUlJSSkpKQkJCPj4+PDw8ODg4MjIyLy8vLCgpJiIjHRolGhciGxcmHhopHh0lHRwkIyMh JyclLC4pLjArKSouISImGx0sGx0sGiMqJC00NTomPkMvSkRSUUtZU1BjU1BjTFNMQUhBQU8uRFIx T0xXWFVgZFdPaFtTaV1PXVFDV19iVV1gN2KVIEt+FmfSMYLtK4H/HnT7HF/kElXaG0rYGEfVF0Hh F0HhFkniFUjhFErgFkziFU/hF1HjGFfkHVzpHl3qHVzpHFrpHFrpHFjqGFTmGFHmF1DlGVTsH1ry Hm3mJnXuKYHtLobyL4TvK4DrIGf3EVjoBznaDT/gGymwAhCXFxQN/vv0ExMTGBgYJycnMTExNjY2 PDw8Pz8/MjIyNzc3MjIyPT09Tk5OUVFRRkZGPz8/PDw8REREMDAwHBwcCwsLAAAAAAAAAAAAAwMD AQEBAQEBAQEBAQEBAQEBAQEBAAAAAAAAAQEBBQUFCAgICAgICAgICwsLDw8PEREREhISDQ0NCgoK CgoKCwsLDAwMDg4OEBAQEBAQDQ0NDAwMDQ0NEBAQEBAQDQ0NCQkJCgoKCwsLCwsLDAwMDAwMCwsL CgoKCgoKDg4ODQ0NDQ0NDg4OEBAQEBAQDw8PDg4ODQ0NDg4ODw8PEBAQDw8PEBAQEhISExMTERER FhYWGBgYExMTEhISERERCgoKAAAAAgICBAQEAAAAAAAAAAAAAAAAAAAAAAAAAAAAAAAAAAAAAAAA AAAAAAAAAAAAAAAAAAAAAAAAAAAAAAAAAAAAAAAAAAAAAAAAAAAAAAAAAAAAAAAAAAAAAAAAAAAA AAAAAAAAAAAAAAAAAAAAAAAAAAAAAAAAAAAAAAAAAAAAAAAAAAAAAAAAAAAAAAAAAAAAAAAAAAAA AAAAAQEBAwMDBQUFBwcHCAgICgoKBQUFAQEBAAAAAAAAAQEBAQEBAAAAAQEBAAAAAAAAAAAAAAAA AAAAAAAAAAAAAAAAAAAAAAAAAAAAAAAAAAAAAAAAAAAABAQECAgIDAwMDAwMCwsLCgoKCgoKCAgI DQ0NDg4ODw8PDQ0NCwsLCQkJCAgICAgIDAwMDQ0NDg4ODw8PDw8PDg4ODQ0NDAwMCAgIBwcHBQUF AgICAAAAAAAAAAAAAAAAAQEBAAAAAAAAAQEBAgICAAAAAAAAAQEBBQUFCQkJDg4ODg4ODAwMCQkJ CgoKCwsLDQ0NDg4ODw8PEhISFRUVFxcXGBgYGRkZDg4OCQkJBQUFBwcHDw8PFRUVFhYWFBQUFBQU EhISDw8PDg4ODQ0NDg4OEBAQERERHSIoIyguPzo3Pjk2QDg1Rj47PTxBMTA1KSlB+/v/JDE3LjtB ITvMMkzdDEvkCUjhDEbmCELiEDTgByvXIzSMN0igVldZXV5gYF1UX1xTTlZYTVVXRUpgPEFXSD49 PzU0NjY0MTEvLi4uMjIyOzo/RENIS0tNT09RU1NRUlJQUVJNUFFMTExKSEhGSEhISUlJTExMTU1N TU1NSUlJQkJCOTk5MjIyLi4uKCgoIiIiHR0dICAgKioqNjY2QkJCSkpKSEY6RUM3Pj42PDw0PT01 PT01Oz0wOTsuPD4xOjwvNTY6Li8zJCBBGxc4FRBIFRBIGw1KIhRRKygXMS4dOTAxQDc4RzlGSTtI T0RIST5CRD1NPTZGNj01QUhAQEtPQEtPPFJfP1ViO1CpL0SdJU3gLFTnKWr8J2j6ImXnGVzeGUjW ED/NDDbaDjjcD0HuF0n2G1PoGlLnGlTmHFboG1jmG1jmGlzmHF7oH2HrHF7oHFvoGlnmGVblF1Tj GVPlG1XnHFnvI2D2IXXlKn7uK4vyL4/2MY72LovzKHn8EWLlHlfsCkPYHjK5AAyTAgQA///9//// EBAQJCQkPDw8Ozs7OTk5NjY2KSkpRUVFXFxcaWlpYWFhX19fb29vdHR0Z2dnOjo6GhoaCAgIERER GBgYEhISBgYGAAAAAAAAAAAAAAAAAAAAAQEBAQEBAQEBAQEBAAAAAAAAAwMDCAgIDQ0NEBAQDw8P CwsLCQkJBwcHBwcHCgoKDAwMDAwMDAwMDg4OCwsLDAwMDw8PEBAQDw8PDQ0NCwsLCgoKCwsLDQ0N Dg4OCwsLBwcHBwcHDAwMEBAQDg4ODg4ODg4ODw8PEBAQDw8PDg4ODQ0NDg4ODw8PEBAQEBAQDw8P EBAQEREREhISExMTFhYWFhYWExMTDg4OCAgIAwMDAAAAAgICCAgIAAAAAAAAAAAAAAAAAAAAAAAA AAAAAAAAAAAAAAAAAAAAAAAAAAAAAAAAAAAAAAAAAAAAAAAAAAAAAAAAAAAAAAAAAAAAAAAAAAAA AAAAAAAAAAAAAAAAAAAAAAAAAAAAAAAAAAAAAAAAAAAAAAAAAAAAAAAAAAAAAAAAAAAAAAAAAAAA AAAAAAAAAAAAAQEBAgICBAQEBwcHCgoKDQ0NDw8PEBAQDg4OCgoKBAQEAAAAAAAAAAAAAQEBAAAA AAAAAAAAAAAAAAAAAAAAAQEBAQEBAAAAAAAAAAAAAAAAAAAAAAAAAAAAAAAAAAAAAgICBgYGCAgI BwcHCAgIBwcHBgYGDAwMDQ0NDw8PEBAQDw8PDg4OCwsLCgoKCAgICQkJCgoKCwsLCwsLDAwMDQ0N DQ0NEBAQDQ0NCgoKBgYGAwMDAQEBAQEBAQEBAQEBAAAAAAAABAQEBwcHBQUFAAAAAAAAAAAAAwMD CwsLDw8PDw8PDAwMCwsLCwsLEREREREREhISEREREBAQDw8PEBAQERERDw8PDQ0NCgoKBwcHBQUF BgYGCgoKDg4OFRUVExMTExMTFRUVFhYWFRUVFRUVGBgYFRwVHiUeFxIWJiElPjNBOS48OjYtOjYt //////3/KjRAGyUxBB2cECmoACvLFkzsCUDhD0bnGT/oEzniCC3gEDXoCzC/CzC/GSrSGSrSCifB DSrEBiCzAhyvND1MLDVEMDAwLS0tLCwuMTEzOTg9QUBFSEhKTU1PVVVTXFxaYmNeYGFcWlpYVVVT UVFTUFBSTk5OT09PUFBQUVFRUFBQTk5OS0tLSkpKR0dHQ0NDQEBAQ0NDSkpKUlJSWlpaYGBgZWJr ZGFqYl5sX1tpW1dlVlJgT05TS0pPRkdBREU/PkE2NzovKy0oHR8aExQZDg8UEBQVFhobGiIkISkr JjAvLTc2NjwwOD4yOTo8LzAyHyZqFh1hARiiDCOtBCzZCTHeHkvcIE3eIUneGEDVFj/ZGULcFUXn EUHjFj7rEDjlEC7aDCrWCDHHDjfNCkzHElTPFFDiE0/hE1DfFlPiFVfjF1nlGFrkGVvlHF7oGVvl GFfkFVThFU/hE03fFk7jGVHmGlzuI2X3JH3jLoftLpH3M5b8Npf/NZb/MIn9HnfrFlrfFFjdIT3F ABWdAAcJDBYY////Li4uODg4MDAwLi4uODg4VVVVfHx8dnZ2cXFxbm5uc3NzgICAg4ODZWVlPDw8 JiYmJSUlJSUlICAgExMTCQkJAwMDAAAAAgICAQEBAAAAAAAAAAAAAAAAAAAAAAAAAAAAAgICBQUF BwcHCgoKCwsLBwcHAgICAQEBAQEBBAQECAgICwsLDAwMDQ0NDg4OEBAQEBAQEBAQDw8PDg4ODg4O Dg4ODw8PDQ0NCgoKCAgICAgICwsLDg4ODw8PEBAQEREREhISEhISERERDw8PDg4ODQ0NDAwMDg4O Dw8PEBAQEBAQEBAQEREREhISExMTFRUVFBQUFBQUEBAQBwcHAAAAAAAAAwMDCAgIDAwMAAAAAAAA AAAAAAAAAAAAAAAAAAAAAAAAAAAAAAAAAAAAAAAAAAAAAAAAAAAAAAAAAAAAAAAAAAAAAAAAAAAA AAAAAAAAAAAAAAAAAAAAAAAAAAAAAAAAAAAAAAAAAAAAAAAAAAAAAAAAAAAAAAAAAAAAAAAAAAAA AAAAAAAAAAAAAQEBAQEBAQEBAQEBAgICBAQEBgYGCQkJCwsLDg4ODw8PERERExMTExMTDw8PCAgI AgICAAAAAQEBAQEBAQEBAQEBAAAAAAAAAQEBAwMDBAQEBAQEAwMDAQEBAAAAAAAAAQEBAAAAAAAA AAAAAAAAAAAAAQEBBQUFBwcHBQUFAQEBAgICBQUFCQkJDg4OEhISEhISERERDw8PDAwMCgoKBwcH BAQEBAQEBgYGCAgICgoKEhISEhISEREREBAQDg4OCgoKBgYGAwMDAQEBAAAAAAAABAQECAgICQkJ BwcHBgYGAAAAAwMDCQkJDg4OEBAQEBAQDw8PDw8PDAwMDw8PFBQUFxcXFxcXFBQUERERDw8PDg4O EBAQERERDg4OCAgIBAQEBQUFBgYGDAwMCAgICQkJEBAQFRUVGBgYICAgKCgoJCgnMDQzLzEjP0Ez NzI4OzY8QDs3MSwo//v4///+MjoiIysTIi5qEh5aChmyCRixEy7FEi3EFCzWGDDaDS/XDS/XACqx ACqxACa2BC29Bi3TCC/VEimpDSSkQkNFQkNFQkJCQ0NDRUVHR0dJSUhNUE9UXFxeZ2dpdHRyfHx6 gIF8eXp1a2tpX19dVFRWTU1PSkpKSkpKSUlJTExMUFBQVVVVWFhYWVlZWFhYV1dXV1dXWVlZWVlZ V1dXV1dXV1dXYF9bZGNfaWdqbWtubm11bWx0a2pwamlvaGhoZWVlX2FcWFpVTE5JPD45LjAtJigl KCAtLCQxMC0oNDEsMjE5MjE5LjYhLTUgISVkFRlYDhW9GSDIETTMHUDYHFjULGjkJGnrF1zeFD/c DDfUByLJBB/GBCe/ETTMBDDFBDDFBjDSDjjaFETmG0vtFVPkFVPkGFTmFFDiEk7gE0/hF1XkG1no HVzpHVzpGVjlF1bjF1HjFE7gEUfdD0XbEkXeFUjhFlfpIGHzIXjfK4LpKor4L4/9MpL/M5P/L4n5 K4X1LnXzGmHfHj3MBSSzEh05CRQw/Pz8/f39OTk5UlJSZWVlc3NziIiIgICAfn5+c3NzdnZ2gICA eXl5YmJiT09PR0dHQEBAOTk5KysrFhYWCAgICgoKDQ0NBwcHAgICAQEBAQEBAQEBAQEBAAAAAAAA AAAAAgICBgYGBwcHBAQEAQEBAAAAAAAAAAAAAAAAAAAAAgICBgYGCgoKDQ0NEBAQEhISFRUVExMT EREREBAQEREREBAQDQ0NCgoKCAgIBgYGBgYGCgoKEBAQFBQUExMTEBAQFRUVFRUVFBQUEBAQDQ0N CwsLCwsLDAwMDQ0NDg4ODg4ODw8PEREREhISExMTFBQUFRUVEhISDg4OCAgIAQEBAAAAAQEBBwcH Dw8PCwsLAAAAAAAAAAAAAAAAAAAAAAAAAAAAAAAAAAAAAAAAAAAAAAAAAAAAAAAAAAAAAAAAAAAA AAAAAAAAAAAAAAAAAAAAAAAAAAAAAAAAAAAAAAAAAAAAAAAAAAAAAAAAAAAAAAAAAAAAAAAAAAAA AAAAAAAAAAAAAAAAAAAAAAAAAAAAAQEBAQEBAQEBAgICAwMDBQUFBwcHCQkJCwsLDAwMDAwMExMT EhISEREREhISExMTDw8PBwcHAQEBAQEBAAAAAAAAAAAAAAAAAQEBBQUFCAgIDAwMCQkJBgYGAwMD AQEBAQEBAQEBAQEBAgICAQEBAAAAAAAAAQEBBAQEAwMDAAAAAAAAAQEBBAQECAgIDQ0NEBAQERER ERERERERDg4OCgoKBQUFAwMDAwMDBAQEBQUFCQkJCwsLDg4OEREREhISEBAQCwsLCAgIBQUFAQEB AAAAAAAAAgICBgYGCgoKDAwMCAgICAgICAgICwsLDg4OERERERERERERDg4ODw8PERERExMTFhYW FxcXFxcXFxcXEBAQDQ0NCwsLDg4OExMTFBQUEBAQDAwMDQ0NBwcHBQUFCAgICwsLDg4OFhYWICAg KysjJiYeJy0hKzElMDM4PD9EPT44QkM9//3///j/PDhGR0NRNDI3PDo/PTk6Qj4/JUFxHDhoCy/B Aye5BijIBSfHDSKvDCGuCxi/CBW8EBWnEBWnNTs7O0FBSkY6Tko+VlZWV1dXWFhaVlZYUlFWT05T UVFRVlZWXl5cZmZkbG1oamtmZWVnYWFjXFthWFddVFRUUVFRTk5OTU1NT09PUlJSU1NTU1NTU1NT UFBQTk5OTk5OTk5OT09PUlJSVVVVX2BbY2RfaGlja2xmbG5ja21iaWteaGpdXF5TVFZLSEhIPj4+ NTNBLiw6KSc9KSc9MC0mMzApODMwPDc0Ozk+Ozk+LztJLjpIHjt3FDFtDS7TFjfcED7ZET/aDkDd FEbjB0LkAj3fByW3AR+xAxSWDB2fACWqBiuwADrQBEDWCkzpF1n2JGL1J2X4JmLnIFzhHVbrGlPo FlLkF1PlG1jnHlvqH1zrHVrpHFboGFLkFUvhEUfdEEHcDj/aEkDeFUPhF1DlH1jtHGzdIXHiIHbx I3n0Jnv4J3z5KHvzGm3lJ27sGWDeKUrlFDXQBhRVIC5v////////SkpKVlZWbGxsg4ODfX19eHh4 dXV1fX19h4eHgoKCcHBwYmJiXV1dW1tbPz8/JiYmExMTEBAQExMTFBQUDQ0NAwMDAAAAAAAAAAAA AAAAAQEBAQEBAQEBAAAAAAAAAQEBAgICAAAAAAAAAAAAAAAAAgICAAAAAQEBBQUFCQkJDQ0NERER ExMTFRUVEREREhISExMTEhISDg4OCQkJAwMDAAAAAgICCQkJEBAQEhISEREREBAQFBQUGBgYFRUV ExMTERERDAwMCQkJCAgICgoKDAwMDg4ODg4ODg4ODw8PEREREhISExMTExMTEhISDw8PCAgIAAAA AAAAAwMDCQkJDAwMDQ0NCAgIAAAAAAAAAAAAAAAAAAAAAAAAAAAAAAAAAAAAAAAAAAAAAAAAAAAA AAAAAAAAAAAAAAAAAAAAAAAAAAAAAAAAAAAAAAAAAAAAAAAAAAAAAAAAAAAAAAAAAAAAAAAAAAAA AAAAAAAAAAAAAAAAAAAAAAAAAAAAAAAAAAAAAAAAAAAAAAAAAAAAAAAAAgICAwMDBQUFBwcHCQkJ CwsLDAwMDQ0NDg4ODg4ODw8PEREREhISERERDg4OCwsLAwMDAgICAQEBAAAAAAAAAwMDBwcHCwsL Dw8PDQ0NCQkJBQUFAgICAQEBAQEBAgICAAAAAQEBAgICAAAAAAAAAAAAAAAAAAAAAAAAAAAAAAAA AQEBBAQECQkJDg4OEREREBAQDw8PDQ0NCgoKBgYGAwMDAQEBAAAAAAAAAgICBgYGCQkJDAwMDg4O Dw8PDw8PCwsLBwcHAgICAAAAAAAAAgICCAgIDAwMDw8PDAwMCgoKCQkJDAwMDw8PEBAQEBAQExMT EREREBAQEBAQEhISFBQUFhYWFhYWFRUVERERDg4ODg4OERERFBQUFBQUFBQUFRUVEhISDw8PDg4O DAwMDAwMEBAQFhYWGQ8oHhQtFRkaExcYFRwiDRQaKCkuLC0y///7RkdCPEMzO0IyTlBFRkg9TkJE UkZIV01WVUtUK02nEjSOBCjgAyffDym+CSO4DR6qFyi0OkxAO01BYFhjXVVgVVdSW11YVlZWV1dX XFxeY2NlZ2dpZmZoY2NjYmJiWVlXWlpYV1dVTk5MRENIPDtANjQ/MzE8Ozs7Ozs7PT09QUFBRkZG SkpKTExMTExMSUlJRUVFQUFBPz8/QEBAQkJCR0dHS0tLSUdSTEpVUE9VU1JYVFRWVFRWVFRSVFRS RkdCPj86NjcxMzQuNDUvOzw2REU/TE1HUVdjTFJeSkpSQkJKODw/MDQ3Hxq/Hhm+FSzSFCvRCjXa BC/UADLDAzrLBTXhAzPfAjDoBzXtFizNFCrLEiG8HCvGDTfXFT/fEl/rGmfzH3bfInniJ3TgIW7a Il/uHVrpFlPiF1TjGFblG1noIF/sI2LvIF/sHVzpG1jnFVLhEUneDUXaDUDaDkHbFELgGEbkGVHk HlbpGV/hGV/hFV/mF2HoGmLoG2PpF1/lGWHnGF3eGF3eGT/eFTvaJDWdBhd/JiYm+/v7Pz8/TExM aWlpZGRka2trcHBwfn5+goKCgICAdHR0a2trZWVlTU1NLCwsJCQkHh4eHBwcGhoaExMTDQ0NBQUF AAAAAgICAQEBAAAAAAAAAAAAAAAAAAAAAAAAAAAAAAAAAAAAAAAAAAAAAwMDAgICAAAAAQEBBQUF CwsLDw8PEhISFBQUFBQUExMTExMTFBQUEhISCwsLAgICAAAAAQEBBgYGCwsLDw8PEhISExMTEhIS ERERFBQUFhYWDw8PDQ0NCwsLCAgIBwcHCQkJDAwMDw8PEREREBAQDw8PDw8PEBAQEBAQEBAQEBAQ Dg4OCgoKAgICAAAAAQEBCAgIDAwMCwsLBgYGBgYGAAAAAAAAAAAAAAAAAAAAAAAAAAAAAAAAAAAA AAAAAAAAAAAAAAAAAAAAAAAAAAAAAAAAAAAAAAAAAAAAAAAAAAAAAAAAAAAAAAAAAAAAAAAAAAAA AAAAAAAAAAAAAAAAAAAAAAAAAAAAAAAAAAAAAAAAAAAAAAAAAAAAAAAAAAAAAAAAAAAAAAAAAQEB AQEBAgICBAQEBwcHCgoKDAwMDg4OCAgICwsLDQ0NDQ0NDAwMDAwMDg4OERERBwcHBwcHBQUFAgIC AQEBAgICBgYGCQkJDAwMDAwMCwsLBwcHAgICAAAAAAAAAgICAAAAAQEBBAQEAwMDAgICAQEBAQEB AAAAAQEBAQEBAgICAwMDBAQEBwcHDAwMDw8PDw8PDg4ODQ0NCwsLCAgIBAQEAAAAAAAAAAAAAAAA AQEBAgICBAQEBwcHCwsLDg4OCwsLCAgIBAQEAAAAAAAAAQEBBAQEBwcHDAwMDAwMDQ0NDQ0NDQ0N Dg4ODw8PEBAQDQ0NDw8PEREREhISExMTFRUVFhYWGBgYFxcXGBgYFxcXExMTDg4ODQ0NERERFhYW FBQUFBQUFBQUEhISEBAQEBAQEhISFBQUGxQbFg8WCg8JEhcRCg8IDRILGBIcIBok+/z/KitJMD6J MT+KJTmANEiPMEhIKkJCSTswSjwxLzp6HilpBya0FDPBEzjfFDngHj3vDy7gFSfPHC7WWGlXYXJg eW15bWFtWVlXUlJQSkpKSEhISUlJTExMTk5OUFBQWVlXV1dVU1NTS0tLPj1FMjE5LCo4Kig2Li4u MTExNTU1Ozs7QUFBRUVFSEhISkpKRkZGQ0NDQUFBQkJCQkJCQkJCQ0NDRUVFQ0Q8QkM7QEE8Pj86 Ojo8NjY4MzI6MC83MjA7MC45Ly40MzI4OTo1QkM+S01AUlRHUlBTS0lMRT8/Pjg4OjQmNjAiMDAm MjIoKDUrKTYsHjGAEiV0ARm5DyfHEDDdEzPgE0nQEkjPFTveEzncCzDZETbfE1LfJ2bzJXTtKXjx LHf3J3LyI2j0HmPvGGDwFl7uGFzjHGDnIGTpI2fsJmzwKG7yJWvvIGbqGV3kE1feEVDdEE/cE03f FU/hF07mGlHpHVbjH1jlF1rpFFfmElXiFFfkGlreG1vfH2DyJGX3HGHjE1jaGEjmFETiHzq/ARyh Gxsb////////R0dHSEhIVVVVZWVlbm5ud3d3eXl5dXV1ZGRkT09PQ0NDOzs7MjIyMzMzLS0tIiIi FBQUCwsLDg4ODw8PCAgICAgIBQUFAgICAAAAAAAAAQEBAgICAwMDCAgIBgYGAwMDAQEBAQEBAgIC AAAAAAAABQUFCwsLEBAQEhISExMTFRUVFRUVExMTFhYWEhISCgoKAgICAAAAAAAACQkJERERExMT ERERDw8PEBAQExMTExMTERERDg4OCwsLCgoKCAgIBwcHCQkJDAwMDw8PEREREhISERERDw8PDw8P Dw8PDw8PDg4ODQ0NCgoKBAQEAAAAAgICBwcHCQkJCAgIBgYGBQUFCQkJAAAAAAAAAAAAAAAAAAAA AAAAAAAAAAAAAAAAAAAAAAAAAAAAAAAAAAAAAAAAAAAAAAAAAAAAAAAAAAAAAAAAAAAAAAAAAAAA AAAAAAAAAAAAAAAAAAAAAAAAAAAAAAAAAAAAAAAAAAAAAAAAAAAAAAAAAQEBAQEBAQEBAAAAAAAA AAAAAAAAAAAAAAAAAAAAAAAAAQEBBAQEBwcHCwsLDQ0NDAwMCAgIBQUFBwcHCgoKDQ0NDQ0NCwsL CgoKCQkJBwcHAwMDAAAAAAAAAAAAAwMDCAgICgoKCgoKBwcHAgICAAAAAAAAAQEBAQEBAwMDBQUF CAgIDAwMDAwMBwcHAQEBBgYGCQkJDAwMDAwMCwsLCgoKCwsLDAwMEREREBAQDg4OCwsLCAgIBQUF AgICAQEBAAAAAAAAAAAAAAAAAAAAAAAAAgICBQUFBQUFAwMDAQEBAAAAAAAAAQEBAQEBAAAABQUF CgoKEBAQEhISERERDw8PEBAQERERFBQUFRUVFhYWFBQUERERERERExMTFRUVFxcXFxcXGBgYGBgY GBgYFxcXFRUVFRUVExMTFhYWFxcXFRUVExMTExMTFBQUFBQUFBEKGhcQEhYVDxMSFxcXGRkZFQ0L ///+9//wHSoWEjZwMlaQIknsEDfaGj/mEjfeBTriBjvjEzjfGD3kFEPRH07cD03SE1HWDU70Dk/1 ClTnAkzfEznYBizLVFJVUU9SSktGRUZBPz89OTk3MzMzMDAwMDAuMzMxODg2PDw6Q0NFR0dJQ0FM PTtGOzhJPjtMPT09Pj4+QEBAQ0NDRkZGSUlJTExMTk5OT09PSkpKR0dHRUVFQ0NDQEBAPT09PDw8 PDtAOzo/Ojo4OTk3OTo0NzgyNTYwNDUvMjIwMTEvMC80Ly4zLy40Li0zMC80MzI3KDInIy0iICgb HycaIyMtJSUvLSgsMSwwNS5ANS5ALkErKTwmDSTAFCvHDj3TF0bcDkreD0vfEkviFE3kE1bjGl3q GmfpHmvtImjsIWfrJl/sJF3qIGPoJWjtGXLmF3DkH2joImvrI27rI27rInDsInDsH23pGmjkGGPi FF/eFlziGV/lHV/rHmDsHlzrHlzrHVvgHVvgF1nuFFbrFFXjGFnnIV3hI1/jJWL7I2D5GF7gFVvd G1LrDUTdHkHTAButIyMjKSkp/v7+LS0tOjo6SUlJXl5edHR0enp6b29vZWVlXV1dVFRUT09PTExM SEhIMjIyICAgFRUVFBQUEBAQDQ0NDQ0NDg4OCAgIBQUFAQEBAAAAAgICBgYGCwsLDg4ODAwMDQ0N CgoKBAQEAAAAAAAAAAAAAQEBCwsLDw8PEREREREREhISFBQUFRUVFBQUERERCQkJAQEBAAAABAQE CgoKDg4ODw8PDw8PERERExMTEhISEBAQDg4ODAwMDAwMCwsLCQkJCAgICQkJDAwMEBAQEhISEhIS EhISEBAQDw8PDg4ODw8PDw8PDg4ODQ0NCAgIAAAAAAAABwcHDAwMCAgIAgICAAAACgoKDg4OAAAA AAAAAAAAAAAAAAAAAAAAAAAAAAAAAAAAAAAAAAAAAAAAAAAAAAAAAAAAAAAAAAAAAAAAAAAAAAAA AAAAAAAAAAAAAAAAAAAAAAAAAAAAAAAAAAAAAAAAAAAAAAAAAAAAAAAAAAAAAAAAAAAAAAAAAQEB AAAAAAAAAAAAAAAAAAAAAAAAAQEBAwMDAQEBAAAAAAAAAAAAAgICBQUFBwcHDAwMCgoKBgYGAwMD AQEBAAAAAAAAAQEBAQEBBAQEBwcHCAgIBwcHAwMDAAAAAAAAAAAABAQEBQUFAgICAAAAAAAAAQEB AAAAAQEBAAAAAQEBBgYGDAwMEBAQEREREhISDw8PCwsLDQ0NFRUVFhYWEBAQDQ0NDw8PDg4ODw8P EBAQDw8PDQ0NCQkJBgYGBAQEAwMDBAQEBwcHCQkJCQkJBwcHAwMDAQEBBQUFBQUFBQUFBgYGBwcH BgYGAwMDAAAAAAAAAgICBwcHDQ0NEBAQDw8PDQ0NDg4OEhISExMTFBQUFhYWGBgYFxcXFRUVEhIS ExMTFRUVFhYWFhYWFhYWFRUVFhYWFxcXFxcXGBgYGBgYFxcXFRUVExMTERERERERFRAUFA8TExYb DhEWFRQZGBccGxIJ//zz//z/KygzADeKHVWoIFHsE0TfEU/YFVPcHlPxF0zqGUzbG07dGFbfHlzl GmPmF2DjHWTgGmHdGGLnD1neF0ngDkDXICp/Iy2COzk8Pz1AQDxKPDhGNjQ5MjA1Lys5Lio4MS86 NzVAPT07Pj48Ojk+NzY7OTo0PT44PzdCQTlEQ0A5R0Q9Tk5OWFhYXFxmXV1nVFlTSk9JRkk+QEM4 NjY2MzMzMjAzKScqLCo1MS86ODY7PTtAPz48Pj07Pj05PTw4OTg2NDMxLSssJiQlIiEfIiEfIyIe JSQgISkaHCQVJRw3KSA7LhsuLRotLiMdMSYgKTA6JCs1CxqxESC3CDXZE0DkCkzhCkzhFE3kFE3k FU7lF1DnF1DlFk/kF1HjGlTmG1jnGlfmGVroHV7sHWLtHmPuHmbuImryJWnwJWnwJGruI2ntIWzs IWzsIG7qIG7qH2/qH2/qIW/rInDsJG/vIWzsHmfoGmPkI1zpIFnmGVbiF1TgFFfjF1rmGl/qHGHs HV7uG1zsHVXqF0/kGEbhFELdEjrYDTXTBA5JEx1Y//v2MCEcPUA5Y2Zfc3x3eoN+hH+Tgn2Re316 dXd0dHBtaGRhT01YOzlEJycnICAgFxcXEREREBAQDw8PDAwMCgoKAAAAAwMDBQUFCAgICwsLDQ0N Dw8PEBAQEBAQDw8PDg4OCwsLBQUFAAAAAgICCAgIEBAQERERExMTFRUVFhYWFRUVEhISEBAQBwcH AwMDAAAAAwMDCwsLEBAQERERDw8PEhISERERDg4ODQ0NDAwMDAwMDAwMDAwMCQkJCwsLDQ0NEBAQ EREREREREREREBAQEREREBAQDw8PDw8PDw8PDg4OCwsLCQkJCQkJCgoKCgoKCAgIBAQEAQEBAwMD BwcHDw8PDw8PAAAAAAAAAAAAAAAAAAAAAAAAAAAAAAAAAAAAAAAAAAAAAAAAAAAAAAAAAAAAAAAA AAAAAAAAAAAAAAAAAAAAAAAAAAAAAAAAAAAAAAAAAAAAAAAAAAAAAAAAAAAAAAAAAAAAAAAAAAAA AAAAAAAAAAAAAQEBAAAAAAAAAAAAAAAAAAAAAAAAAQEBAAAAAAAAAAAAAAAAAAAAAAAAAQEBAgIC BwcHBgYGBAQEAgICAQEBAAAAAAAAAAAAAgICAAAAAQEBBgYGDAwMDAwMBgYGAAAAAAAAAAAAAAAA AgICAgICAAAAAAAAAAAAAQEBAAAAAQEBBgYGDAwMDw8PEhISFBQUGBgYFxcXERERDg4OExMTHBwc HBwcFhYWERERDw8PDQ0NDg4OEBAQDg4OCAgIAwMDBQUFBgYGCAgICgoKDAwMDAwMCwsLCgoKCQkJ CAgICQkJCgoKCwsLCwsLCQkJBwcHAQEBAAAAAQEBAwMDBwcHCgoKDg4OEhISDQ0NDg4OEBAQEhIS FRUVFhYWFhYWFRUVEBAQEREREREREREREREREhISEhISEhISExMTFBQUFRUVFBQUFBQUExMTEhIS EhISFxcPEBAIEBUbFRogBwgNFxgdGA4M//78GhkVJiUhEkLADDy6CzbSGkXhF0vfFEjcB0zoAETg ETHRDCzMDC3KFTbTDkr2FFD8F2DtE1zpGFb3FVP0I0zmFD3XGC1wHDF0PT8qQEItQkE/QD89Oz0y OTswNjY2NTU1NTYwNDUvNTgnODsqODk+ODk+OTo+OzxAQDtBRD9FR0ZCTk1JV1dXYWFhZmVrZ2Zs YGFjVVZYTU1NRUVFOTk7NTU3NDQ0Ly8vNjU6OTg9Pj4+QUFBQUA+Pj07Ozo4OTg2NDI1MS8yLiwx KigtKScqKScqKyksLCotNTEoNjIpNDIzMC4vJzEyKzU2Gy1vDyFjDyi2FS68ETvPGELWE0jiFUrk Fk/mGFHoGlLnF0/kFkziFErgE0bfEEPcD0LbEEPcE0nfE0nfE03dGFLiF1njGlzmHGLoIWftIGnq IWrrIm3sJXDvJXPvJ3XxJ3fwJ3fwK3v0K3v0LXv3Lnz4L3r5KnX0JG3uH2jpGljpFlTlE0/hEU3f FE7gFlDiGU/lGU/lHlTqGlDmFErgDUPZBz/UCEDVE0veH1fqL0CFCBle//f///3/ZGdudnmAjZWI lJyPo5+cpaGemJuQgYR5bmtmWldSQUJELzAyJiYmGxsbEBAQDw8PFBQUFBQUCwsLAQEBAAAAAwMD CAgIDAwMDQ0NDg4OEBAQEREREBAQDw8PDQ0NCwsLCAgIBgYGCgoKDg4OEREREhISExMTFRUVFBQU ERERDQ0NCQkJAwMDAwMDBgYGCgoKDw8PEREREBAQDg4ODg4ODg4ODg4ODg4ODg4ODQ0NDAwMCwsL DAwMDQ0NDQ0NDg4ODw8PDw8PEBAQEBAQEBAQEBAQDw8PDg4ODQ0NDAwMCwsLCwsLCgoKCgoKCAgI BQUFAQEBAAAABwcHDg4ODg4ODw8PAAAAAAAAAAAAAAAAAAAAAAAAAAAAAAAAAAAAAAAAAAAAAAAA AAAAAAAAAAAAAAAAAAAAAAAAAAAAAAAAAAAAAAAAAQEBAQEBAAAAAAAAAAAAAAAAAAAAAAAAAAAA AAAAAAAAAAAAAAAAAAAAAAAAAAAAAQEBAAAAAAAAAAAAAAAAAAAAAAAAAQEBAAAAAAAAAAAAAAAA AAAAAAAAAAAAAAAAAgICAgICAgICAgICAQEBAAAAAAAAAAAAAgICAAAAAAAAAwMDCwsLEBAQDg4O CgoKBwcHAgICAAAAAAAAAAAAAAAAAAAAAwMDAAAAAAAAAAAABQUFCgoKDw8PEhISFhYWGRkZHR0d IiIiIiIiGxsbFxcXGxsbIyMjIiIiHBwcFBQUEBAQDw8PDg4OCwsLBwcHCAgICAgICQkJCwsLDQ0N Dg4ODg4ODg4ODQ0NDQ0NDQ0NDg4ODw8PDw8PDg4ODQ0NCgoKBgYGAgICAAAAAAAAAgICCAgIDQ0N DAwMDQ0NDg4ODw8PEBAQEBAQEREREhISFBQUExMTEhISEhISExMTExMTEhISEhISDw8PDw8PDg4O Dg4ODg4ODw8PEREREhISERMFFxkLCw8aCg4ZFhcbFBUZGxIX////GBoPGx0SBjDUIkzwFj/XFT7W GETlFUHiFzbOGTjQOkhJN0VGMTpBLDU8FCfDEiXBDjnTGEPdGUzzF0rxFz7kBCvRDilsIj2APj1D QkFHRENIQkFGP0A4Ozw0NTc0MTMwLC0xJSYqIyQmKywuNDY1Ojw7P0M1Q0c5TExMUFBQVFJTV1VW W1tTXl5WX19TX19TW1pYUlFPTEtQSEdMQUFDPj5APT88PD47Ozo2PTw4QUA+QUA+PDw8NTU1Ly8x KystJSQpJSQpJiUqJyYrKyovLy4zMzI3NjU6PjI+QDRANT45MDk0Eid2ESZ1CS3LEjbUE07WF1La FlnoG17tH2HpH2HpH2LXHWDVHVPnGE7iFkjfEkTbEj3aDjnWDjbWDjbWET3aET3aDkTYE0ndFlbe Hl7mI2nrKW/xI3PuJHTvJXjwKHvzKX7zKn/0Kn/zKn/zLIH2LIH2L3/4Ln73Lnn4JnHwHmfoGGHi Dk7jDU3iEEnhEkvjG0znHU7pIE3oHkvmFUTcDj3VBT3ODETVDFHaFlvkH2zwLHn9K0qNIUCDVlJh /Pj/fX+MjY+coqWasLOos66qpqGdjI+IdnlyZmJjUk5PNjkwJCceGRkZGBgYFxcXFhYWEhISDAwM BQUFAAAABwcHCgoKDg4ODw8PDw8PDw8PEBAQERERERERERERDg4OCgoKCQkJDAwMDg4ODg4OERER EREREREREREREBAQDQ0NCgoKBwcHBgYGCQkJDQ0NEBAQEBAQDw8PDg4ODQ0NDAwMDQ0NDQ0NDg4O Dg4ODg4ODQ0NDAwMDQ0NDQ0NDQ0NDQ0NDg4ODw8PEBAQEBAQDg4ODw8PDw8PDg4OCwsLCgoKCwsL DAwMDAwMCAgIBAQEAgICAwMDBQUFCgoKDw8PDAwMDQ0NAAAAAAAAAAAAAAAAAAAAAAAAAAAAAAAA AAAAAAAAAAAAAAAAAAAAAAAAAAAAAAAAAAAAAAAAAAAAAAAAAAAAAAAAAQEBAQEBAQEBAAAAAAAA AAAAAAAAAAAAAAAAAAAAAAAAAAAAAAAAAAAAAAAAAAAAAAAAAAAAAAAAAAAAAAAAAAAAAAAAAAAA AAAAAAAAAQEBAQEBAQEBAAAAAAAAAAAAAAAAAAAAAAAAAQEBAQEBAAAAAAAAAAAAAAAAAAAAAAAA AAAABAQECgoKEhISGBgYExMTDAwMBgYGAwMDAgICAQEBAAAAAAAAAAAAAAAAAQEBBQUFCQkJDQ0N ERERFBQUHR0dHBwcIiIiLCwsLCwsIyMjHh4eHx8fKSkpJycnIyMjHR0dFhYWERERDw8PDg4OCAgI CAgIBwcHCAgICgoKDAwMDQ0NDg4OEBAQDw8PDw8PDw8PDw8PDw8PEBAQEBAQEhISDw8PCwsLBwcH AwMDAAAAAAAAAwMDDAwMDQ0NDg4ODg4ODQ0NDQ0NDQ0NDg4OEREREhISEhISExMTExMTFRUVFhYW GBgYFxcXFRUVExMTEBAQDg4ODg4ODw8PEBAQFBYLGBoPEhYhGx8qFxkUFRcS//3//vj/ExwlGCEq GlHsG1LtF0ncE0XYE0XiF0nmFkvXEEXRHDTeESnTDRyzCBeuDidpDidpECKoFymvCivICivIECjQ AxvDFRtPIyldOTVYPTlcQUgmQkknQkJKPz9HOjlHNjVDKR5qIBVhGwuHIhKOKy08MjRDOD40P0U7 RUhBSEtETEtTTUxUTUpTTElSS0hTSUZRSUNdRD5YQDxVPztUOjtANTY7MjQvMDItNTQvNjUwNzY0 NDMxLS0vJCQmHBweFhYYFhYWFhYWGBgWGxsZICAeJiYkKysrLS0tMzMrKioiHS4mITIqECDLGCjT F0nGJVfUGVzhGVzhFl3tGWDwG2XsG2XsGF/vFFvrGFDhFEzdE0XcEELZEjzcDznZEDXbETbcCjTU DTfXDkTYGU/jG1/kI2fsInDsJHLuKH3xKX7yKoH0K4L1LIP0LIP0K4LzK4LzLYL2LIH1LX32Knrz KHPyIGvqGGHkElveEU7lEE3kEkviEkviFUvjFEriE0nfEUfdFEzdFU3eFVngImbtJ3XzK3n3KHz2 KHz2NF2tHUaWYmho/v//+Pz9lJiZrKysp6enopenk4iYeXmBZWVtTUpRMzA3JCceIiUcGBgYHBwc HR0dFhYWCgoKBAQEBwcHDAwMDw8PDw8PDw8PDw8PDw8PDw8PEBAQERERDg4OEBAQDw8PCwsLCwsL Dg4ODw8PDQ0NDw8PDg4ODQ0NDAwMDAwMDAwMDAwMDAwMDw8PEBAQERERDw8PDQ0NDAwMDAwMDQ0N Dw8PDw8PDw8PDg4ODQ0NDQ0NDQ0NDg4OCwsLDAwMDQ0NDw8PEBAQEBAQERERERERDQ0NDQ0NDQ0N DQ0NCwsLCwsLDAwMDQ0NDQ0NBgYGAQEBBAQECQkJCwsLCAgIBQUFBwcHCQkJAAAAAAAAAAAAAAAA AAAAAAAAAAAAAAAAAAAAAAAAAAAAAAAAAAAAAAAAAAAAAAAAAAAAAAAAAAAAAAAAAAAAAAAAAQEB AQEBAQEBAAAAAAAAAAAAAAAAAAAAAAAAAAAAAAAAAAAAAAAAAAAAAAAAAAAAAAAAAAAAAAAAAAAA AAAAAAAAAAAAAAAAAAAAAAAAAAAAAAAAAAAAAAAAAAAAAAAAAAAAAAAAAAAAAAAAAAAAAAAAAAAA AAAAAAAAAQEBAQEBAAAAAAAABgYGEhISHBwcKioqJCQkFxcXCQkJAwMDBQUFBAQEAAAAAgICAAAA AQEBBAQECAgICwsLDw8PEhISFhYWHh4eIyMjJCQkKCgoLS0tKioqIiIiICAgJCQkJycnJiYmIiIi HBwcFxcXFRUVDg4OCwsLCAgIBgYGBgYGCgoKDQ0NDw8PDw8PDg4ODg4ODQ0NDg4ODg4ODw8PEBAQ EREREBAQDw8PDQ0NCAgIAwMDAQEBAgICCAgICgoKDQ0NDg4ODg4ODg4ODg4ODg4OCQkJCwsLDQ0N Dg4ODg4OEBAQFBQUFxcXICAgICAgHh4eHBwcFxcXExMTEBAQDg4OFxIWEQwQEBAYDw8XERUGFhoL ////////BhRBCBZDF2HaHGbfJWTxHVzpE1HiDErbEkDcED7aGTnmGDjlFjHIDSi/FBmrCg+hLS8s NDYzLjMtLTIsMDRAKy87OSMvPSczLS4zMTI3NTVBODhEOz8xP0M1P0I7PkE6P0I5Oj00NTwqNz4s NzpBNDc+Njo7Oj4/Q0VERUdGSkxJTlBNUFNKUlVMU1ZLVFdMU1VKT1FGSElDQkM9PT88Njg1MDEz Li8xLy4qLi0pLCotKScqJCMoHx4jGxsbGBgYHB0XHB0XHB8UHB8UHSAXHB8WHB4ZGx0YHRUsHxcu EhtSEhtSAhi5EynKDznwDznwDkrcE0/hGVbtG1jvGljnF1XkFlXiFlXiE03dEEraEEbeDkTcEj7d DzvaDjjaDznbDjzaDz3bDUfXFU/fF2LiIm3tJHnuJ3zxKH/wKYDxKILyKILyKYPzKILyKoHyKoHy KH3xJnvvJXXwIXHsIWrrG2TlGF7kFFrgGlDmGU/lFlDiFlDiElXiFlnmF2HoGmTrHWrsJ3T2Ln77 LX36KXfzInDsHGjiFmLcJErRDDK5XmZp+P//+v/vipF/hIKDhoSFjICUf3OHY2dqT1NWPjxBLSsw IyUiIiQhISEhGxsbEhISCgoKBwcHCAgIDQ0NERERDQ0NDAwMCwsLDAwMDw8PEBAQDw8PDQ0NBwcH CwsLDQ0NCwsLCgoKDQ0NDQ0NDAwMCgoKCwsLDAwMDQ0NDg4ODw8PEBAQERERExMTERERDw8PDQ0N DAwMDAwMDg4ODw8PEBAQEBAQEBAQDw8PDQ0NCwsLCwsLCwsLCgoKDAwMDw8PEREREhISERERDw8P Dg4ODAwMDAwMCwsLDAwMDQ0NDg4ODg4ODQ0NCwsLBwcHBAQEBwcHCgoKCAgIAwMDAAAAAwMDBAQE AAAAAAAAAAAAAAAAAAAAAAAAAAAAAAAAAAAAAAAAAAAAAAAAAAAAAAAAAAAAAAAAAAAAAAAAAAAA AAAAAAAAAAAAAQEBAQEBAAAAAAAAAAAAAAAAAAAAAAAAAAAAAAAAAAAAAAAAAAAAAAAAAAAAAAAA AAAAAAAAAAAAAQEBAQEBAAAAAAAAAAAAAAAAAAAAAAAAAAAAAAAAAAAAAAAAAQEBAQEBAAAAAAAA AAAAAAAAAAAAAAAAAAAAAAAAAAAAAAAAAAAAAQEBBwcHDw8PFRUVKCgoNzc3PT09Ly8vHBwcEBAQ CAgIAwMDAQEBAAAAAAAAAAAABgYGCwsLDw8PEhISEBAQGBgYICAgIiIiISEhIyMjJCQkJCQkHx8f Hh4eHR0dHx8fICAgICAgHR0dGhoaHBwcFxcXDw8PCgoKBwcHCAgICwsLDAwMDAwMDAwMDAwMDAwM DAwMDAwMDg4OEBAQDg4ODg4ODw8PDQ0NCQkJAwMDAgICAwMDBgYGCAgIDAwMDg4ODw8PDg4ODQ0N DAwMDQ0NDQ0NDQ0NDAwMCgoKCwsLDQ0NEBAQFBQUFxcXGxsbHR0dGxsbFxcXExMTEBAQEAgTHBQf EhIUIiIkExcIFxsM9Pr4////BBRhOUmWHHHbE2jSI2f2H2PyF1bjGVjlCUzRAkXKDjTdCzHaBizZ ASfUACagAByWChhXFSNiKSseKiwfJiwsJy0tLDUwLzgzOTwpOj0qOT0kNzsiODc/OzpCPj9DP0BE RERMRkZOSUddSkheRkhFQEI/PT1FPT1FOTo/ODk+Nz0xOT8zOj9FOj9FOT5ROj9SMjwxNkA1NT0m LzcgMTMuMjQvMzE2NTM4NTQyMzIwMC4zLy0yMC80MzI3NjY0Nzc1NzovNzovNjkuNDcsLzEuKiwp IiUqHyInIyAPKCUUIDQrIjYtCiHFDybKCjfYDjvcDEPRDkXTE0XaFUfcGkfeG0jfHErbHErbE03f EkzeEUjgD0beD0LcCj3XCDvVCDvVBj7TDUXaEFTdG1/oHm7rJnbzJXzwJXzwK4D0K4D0KoH0KYDz KH/yJ37xJn3wJXzvJHftIXTqIG7sHWvpH2XpHGLmGl7nGFzlHVHlHFDkF1TiG1jmGWboJHHzKoD7 MYf/Jn/3KIH5KXn2HW3qHWLkGl/hG1beFE/XHz3zEjDmWFtuXF9y/v/uen1qeHdzg4J+f3l7c21v U1xJPUYzODg2NDQyKCcsGRgdFBQUDg4OCQkJBwcHCQkJCwsLCQkJBwcHCQkJCQkJCAgICgoKCgoK CQkJBgYGAwMDBQUFBgYGBwcHBQUFBAQEBQUFBQUFBQUFCQkJCwsLDw8PEREREREREREREBAQEBAQ Dw8PDg4ODAwMDAwMDg4ODw8PEBAQDw8PDQ0NDg4OEBAQDw8PDQ0NCgoKCAgICAgIDAwMDQ0NEBAQ ERERERERDg4ODAwMCgoKDAwMCwsLDAwMDg4OEBAQERERDw8PDQ0NCQkJCQkJCgoKCQkJBQUFAAAA AAAAAAAAAAAAAQEBAAAAAAAAAAAAAAAAAAAAAAAAAAAAAAAAAAAAAAAAAAAAAAAAAAAAAAAAAAAA AAAAAAAAAAAAAAAAAAAAAAAAAAAAAAAAAAAAAAAAAAAAAAAAAAAAAAAAAAAAAAAAAAAAAAAAAAAA AAAAAAAAAAAAAAAAAAAAAAAAAAAAAQEBAQEBAAAAAAAAAAAAAAAAAAAAAAAAAAAAAAAAAAAAAAAA AAAAAAAAAAAAAAAAAAAAAAAAAAAAAAAAAAAAAAAAAAAAAAAAAAAAAQEBBgYGDQ0NEhISERERLS0t S0tLWFhYUVFRPT09JSUlExMTDAwMBQUFAAAAAAAABQUFCgoKDw8PERERFxcXEREREhISHBwcIyMj ISEhHBwcGhoaIiIiHh4eGhoaGBgYGRkZGxsbHBwcHBwcHR0dGhoaFxcXExMTEBAQDQ0NCgoKCAgI CwsLCwsLCwsLCgoKCQkJCQkJCgoKCwsLDQ0NDg4ODg4ODAwMBwcHAQEBAAAAAQEBBAQEBgYGCQkJ DAwMDg4ODw8PDQ0NDAwMDw8PDQ0NCgoKCQkJCgoKCwsLDAwMDAwMCAgICwsLEBAQExMTFRUVFRUV FRUVFBQUFBIXDw0SExUSBwkGEBIPGx0a+//5FhsUDBpyMD6WClfZE2DiFFDmFVHnIFLpFUfeDk7k B0fdEzboEDPlCjDRBy3OBSu+ACS3ExedEBSaHxhEJyBMLScpMSstPzUsOS8mNDMvNDMvMC4vKigp IyInIyInJCQmJSUnKyspMDAuNjcxOjs1PUA3P0I5PUA3Oj00NDQ0Ly8vJywmJCkjHRxoGhllFg+Z Fg+ZERVfJSlzMzpKMzpKPj5GQ0NLSUVCTUlGSklHSEdFRkRHRUNGRURJSEdMSUlHSkpIRUg/QkU8 PkA9ODo3LzE+Kiw5JiVEJCNCGyFREhhICw+uGBy7ECq/ECq/CijeCynfCizMCSvLCi3JDjHNEDXl FjvrE0TfFEXgFkzkFkzkFkzkFEriD0XdCkDYCEDTCkLVEk/dIl/tMnj8PoT/Oor/NYX/K4D1Jnvw KnrzKnrzKXz0KHvzJ3rwJXjuI3bsInXrJnbxJHTvJXDwIm3tJGjvIWXsHmDsHF7qG1XnGVPlFVfh G13nHWvpJnTyKHvxKXzyKnrzInLrGmDkEFbaFk7hGVHkHkrpGkblHT3QEDDDU1NdXV1n///6///6 ioiNjoyRdHNuamlkTlxCOEYsLCwuHx8hFhMaEA0UBgYGCAgICgoKCwsLCgoKCAgIBQUFBAQEBgYG BgYGBgYGBQUFAwMDAgICAQEBAgICCAgIBAQEAQEBAQEBAgICAwMDBQUFCAgIDQ0NDw8PEhISEhIS EhISEREREBAQEBAQDg4ODg4ODQ0NDg4ODg4ODw8PDg4ODg4ODQ0NDg4ODg4ODAwMCgoKCQkJCQkJ CgoKDw8PDw8PDw8PDg4ODQ0NCwsLCQkJBwcHCwsLDAwMDw8PEREREhISERERDw8PDQ0NCQkJCQkJ CgoKCQkJBAQEAAAAAAAAAQEBAAAAAAAAAAAAAAAAAAAAAAAAAAAAAAAAAAAAAAAAAAAAAAAAAAAA AAAAAAAAAAAAAAAAAAAAAAAAAAAAAAAAAAAAAAAAAAAAAAAAAAAAAAAAAAAAAAAAAAAAAAAAAAAA AAAAAAAAAAAAAAAAAAAAAAAAAAAAAAAAAAAAAAAAAAAAAQEBAQEBAAAAAAAAAAAAAAAAAAAAAAAA AAAAAAAAAAAAAAAAAAAAAAAAAAAAAAAAAAAAAAAAAAAAAAAAAAAAAAAAAQEBAgICAAAAAAAAAgIC DAwMFRUVHBwcHh4eLS0tS0tLaWlpbm5uWFhYPz8/IyMjGBgYCwsLBgYGBwcHCgoKCwsLDAwMERER GBgYGhoaFxcXFxcXHx8fIyMjIiIiGhoaHR0dHx8fHh4eGhoaGBgYGBgYGRkZEBAQExMTFxcXGhoa GRkZFBQUDQ0NCAgICwsLCwsLCgoKCAgIBgYGBAQEBQUFBgYGCgoKCwsLDAwMCwsLBgYGAQEBAAAA AAAAAAAAAAAAAwMDCQkJDg4OEREREREREBAQBgYGAgICAAAAAgICCQkJDg4ODw8PDg4ODg4ODg4O Dg4ODg4ODw8PEhISFRUVFxcXFxkWEBIPDRILDhMMFBQeExMd/f/3GR8TDhhtOkSZDk/zBEXpEEDe BjbUCCvPDjHVEDHYDi/WEzHPFDLQDDHICzDHDSnTCSXPGCnBEiO7CR7FCh/GABWUAA+OIywrJi8u Lio4MCw6MCw7KiY1JCYQISMNIB8aIB8aHRwhIB8kJCUgKSolMzBDPDlMPT45ODk0MS41KicuHyYU HCMRFBZgExVfDwyZEA2aFyJaOEN7U2BWVmNZYGFjYWJkYlxcY11dX15aXVxYWlhbV1VYUlFWTEtQ RUVFQUFBOz04NTcyKSwxHyInFxY1FBMyEw9BFBBCAhO5ChvBESe5ECa4CCCoBR2lBhqTABOMAhOJ DR6UFCXVHC3dDj3REUDUCE7hDlTnGUrlGkvmGk3mGUzlEkjcD0XZDkjXEUvaIWHpKGjwJmzuH2Xn EV/bEF7aFGffGWzkH23pIW/rInLtJXXwJXXuJXXuJHTtInLrInDuIW/tImvuIGnsIGTtHGDpGVjl FlXiEVLkEVLkFFjhH2PsKHLvLnj1K3XuJnDpIGXkGV7dFlDfDEbVCzjZBTLTCC7bCjDdDjWCM1qn amtbi4x8j4mT//7/lZCnhoGYbm5wUlJUNEIxLz0sLy06GxkmDwoRDQgPDw8PDg4OCwsLCQkJCAgI CQkJCwsLDAwMAAAAAgICAgICAAAAAAAAAAAABgYGCwsLCwsLAwMDAAAAAAAABgYGCwsLERERFRUV ExMTExMTEhISERERDw8PDw8PEBAQEhISEREREREREBAQDw8PDQ0NCwsLCwsLCwsLEBAQDw8PDAwM CQkJBwcHCAgIDAwMEBAQEBAQDw8PDQ0NCgoKCQkJCAgICAgICAgICgoKDQ0NEhISExMTEhISEBAQ Dg4ODQ0NCwsLBwcHBgYGBwcHBwcHBAQEAAAAAAAAAAAAAAAAAAAAAAAAAAAAAAAAAAAAAAAAAAAA AAAAAAAAAAAAAAAAAAAAAAAAAAAAAAAAAAAAAAAAAAAAAAAAAAAAAAAAAAAAAAAAAAAAAAAAAAAA AAAAAAAAAAAAAAAAAAAAAAAAAAAAAAAAAAAAAAAAAAAAAAAAAQEBAQEBAQEBAQEBAQEBAQEBAQEB AQEBAAAAAAAAAAAAAAAAAAAAAAAAAAAAAAAAAAAAAAAAAQEBAgICAQEBAAAAAQEBAwMDAAAAAQEB AwMDAwMDAwMDAwMDBAQEBgYGFBQUISEhKioqNzc3VlZWd3d3fHx8bW1tTExMNDQ0HR0dFRUVFBQU ERERDQ0NDAwMCwsLFBQUFxcXFhYWGhoaGhoaHR0dJycnKSkpHx8fGRkZHh4eIyMjIiIiIyMjJiYm IyMjGhoaEBAQDg4OExMTFxcXFhYWExMTDQ0NCQkJCgoKDAwMCwsLCAgIBAQEAAAAAAAAAQEBBAQE BgYGBwcHBgYGAgICAAAAAgICAQEBAAAAAgICCAgIDw8PFRUVGBgYFxcXERERCQkJAwMDAgICBwcH Dw8PFBQUExMTEhISEhISExMTEBAQDg4OEhISGRkZJhwSHBIIGR8rGR8rEhod+v///f/3HSAXDxtt QEyeJk/dGEHPEDXOACK7DBSZBQ2SAg6GChaOER6oFiOtDiXADCO+AyDCAR7ACSCkCSCkEhisFBqu EBzKFCDOBi3KBy7LDjDHCSvCDSGaBRmSGCU2His8KCwbJSkYKismKismLC8kMDMoMzU0NDY1MTMw LzEuJiU3HBstCQ1mDBBpBROaCReeChysDiCwGCG6ERqzIShuMjl/REpIP0VDQEA+RERCRkZITExO UlJSVlZWWFhYWlpaXFxaW1tZVlZYTk5QQUBGNDM5Kyk0JSMuHRspFRMhDg97Dg97EBewDRStCCO6 CCO6BCzJDjbTDDnuDTrvD0TIEUbKEULdEkPeE0LmFUToEETmE0fpFUnqFEjpGEbiFkTgHj3VGjnR Hi7CECC0AxGlAA6iABuwDim+FD3THkfdG1vjHV3lG2DpHWLrHGTuHGTuH2LvIGPwKWH0IFjrGU/j GE7iGFLkGVPlFVbmF1joIWTnJmnsJ3H0KXP2I3fpIHTmGGb8EV/1Iz/hDCjKEyNwKzuIBR6vBh+w HS97OkyYYWFhcXFxenp6lZWVp6en/////Pz8ZWVlX19fZmZmUlJSOjo6IyMjFxcXFxcXEhISDQ0N DAwMDg4ODw8PCQkJAAAAAAAAAwMDAgICAAAAAAAAAAAABAQECAgICgoKCgoKAAAAAQEBCAgIDg4O ExMTFBQUFBQUExMTFRUVExMTERERDw8PDw8PEBAQEhISEhISERERDw8PDAwMCAgIBgYGBwcHCwsL Dg4ODQ0NBwcHAgICBAQEDAwMERERDw8PCwsLDAwMDAwMCgoKBQUFAgICAgICBQUFCQkJEREREBAQ EBAQEREREhISEBAQCwsLBwcHBgYGCQkJCgoKBwcHAQEBAAAAAAAAAAAAAQEBAQEBAAAAAAAAAAAA AAAAAAAAAAAAAAAAAAAAAAAAAAAAAAAAAAAAAAAAAAAAAAAAAAAAAAAAAAAAAAAAAAAAAAAAAAAA AAAAAAAAAAAAAAAAAAAAAAAAAAAAAAAAAAAAAAAAAAAAAAAAAAAAAAAAAAAAAAAAAAAAAAAAAAAA AAAAAAAAAAAAAAAAAAAAAAAAAAAAAAAAAAAAAAAAAAAAAAAAAAAAAQEBAAAAAAAAAQEBAAAAAAAA AgICBQUFCQkJBQUFAAAAAAAAAAAABAQECAgICgoKAwMDDw8PICAgMTExQkJCV1dXcHBwg4ODe3t7 Xl5eOjo6IiIiGBgYGBgYHBwcISEhGBgYFhYWGBgYICAgICAgFRUVERERGRkZJCQkJycnJycnJCQk JCQkKioqMDAwMzMzLS0tKCgoHx8fGBgYEhISEBAQDw8PEBAQEhISDQ0NCQkJBgYGAgICAwMDBgYG BQUFAQEBAAAAAAAAAAAAAAAAAAAAAgICAgICAAAAAAAAAgICAQEBAAAAAAAABAQECAgIFBQUExMT ERERDg4ODAwMDg4OERERExMTHR0dIiIiKCgoKysrJiYmHR0dFRUVEhISIhYqIxcrICYYFx0PKCwd ///3+f3/HyMuBR57LkekFUzdCD/QBS68AByqDBRpBQ1iCQpnBQZjAQRjBQhnBhCUDhicBR2xBh6y BBirAhapChCYCQ+XCQ6oDRKsBx2kCiCnDhvKDRrJERWsDRGoHh1jJiVrMzBFNDFGOjdCODVAMzUw MTMuLjArKiwnJyYsJCMpJSAmIRwiFSIQFyQSDR5KCxxIBxCPCRKRDQmmEAypHykqJzEyLy8xKyst LSguMCsxNTU3Ozs9RERETExMVFRSXFxaY2NhZmZkampqZ2dnYWBlWVhdUVBYR0ZOOjhDLy04JixC ICY8HSxxHy5zEi28GzbFEj3ZEz7aDz/nEEDoEUXZEETYEEHcDj/aED/VEUDWEknhFk3lF07mFEvj EEPaBzrRByzDACO6Bh62ABevABKrAhewAiW9DjHJET/aF0XgEkzbFU/eFlTjGVfmF1joFVbmE0/j EEzgDELYCkDWC0HVEkjcF1bjH17rHWXtIGjwHHDgHHDgKmD2I1nvFVTfCUjTETO5BiiuFhbEDg68 BR6sESq4DCu6DSy7FS/OGjTTZ2dnhISEnJycnJycjIyM////+/v7h4eHampqSkpKSEhIOzs7Kioq KioqExMTERERCAgIAQEBAAAAAAAAAwMDAgICAAAAAAAAAAAAAgICBgYGCQkJCwsLBwcHAQEBAAAA CQkJCgoKDAwMEBAQExMTFBQUExMTEhISDg4ODw8PERERExMTExMTEhISDw8PDQ0NCwsLBwcHAwMD BQUFCQkJCwsLCAgIBAQEAgICBQUFCgoKDQ0NDQ0NCwsLCAgIBgYGBgYGBgYGBQUFAgICAAAAAgIC BwcHCwsLDg4ODw8PDw8PDAwMCQkJCAgICQkJCwsLDQ0NCAgIAgICAAAAAAAAAAAAAQEBAgICAAAA AgICAAAAAAAAAAAAAAAAAAAAAAAAAAAAAAAAAAAAAAAAAAAAAAAAAAAAAAAAAAAAAAAAAAAAAAAA AAAAAAAAAAAAAAAAAAAAAAAAAAAAAAAAAAAAAAAAAAAAAAAAAAAAAAAAAAAAAAAAAAAAAAAAAAAA AAAAAAAAAAAAAAAAAAAAAAAAAAAAAAAAAAAAAAAAAAAAAAAAAAAAAAAAAAAAAAAAAAAAAQEBAAAA AAAAAAAAAAAAAAAAAwMDBwcHDg4OCwsLBQUFAQEBAAAAAQEBBQUFBwcHDAwMDw8PGRkZKSkpMzMz PT09UVFRZmZmdXV1d3d3bW1tU1NTMjIyHh4eHBwcIyMjOTk5MjIyLS0tLy8vNTU1Nzc3LCwsGxsb ExMTHh4eJycnKCgoJycnLi4uOTk5QkJCQUFBOTk5LCwsHx8fFhYWEhISEhISEhISFBQUEREREBAQ DQ0NBQUFAwMDBQUFBAQEBwcHCAgIBwcHBQUFAgICAAAAAAAAAAAAAwMDAQEBAAAAAQEBBgYGCQkJ CgoKCQkJCQkJDAwMDw8PEBAQEBAQEBAQEREREhISFBQUHh4eLCwsNjY2Ozs7OTk5MzMzLS0tGxcm Ih4tHyETHR8RIyEV/vzwGx8qHyMuABiwGzPLCELkBkDiCzTOACS+EhKKBAR8CwsxDAwyERYCExgE CxE1CxE1BA6HDBaPCxePCRWNDRJwDBFvESAZFiUeGSstHjAyJTkuL0M4P0lIQkxLR0hMREVJQD87 Ojk1NTM2MzE0Li8zKisvKCkhJicfJCMrIyIqJxwkKB0lJCMrKSgwIis0ISozHzEhIzUlIy4oJjEr LDAiJiocKCUcLCkgMio1Ni45Ly8xMjI0Nzc3Ozs7Q0NBTk5MWFhWXl5cYGBeWVlXTExMQEBAOTg9 NTQ5MTA2LSwyLTAVKSwRITJEHzBCCCC2Fy/FET/aFELdEk/eE1DfFU7mE0zkFEnlFEnlGUzbGk3c FlHbGFPdF1TiFVLgFU3gEUncEj/YDjvUGDvVFzrUFzrUGz7YF0beGUjgFE3lFU7mE0veFU3gF0/k GlLnGlHqF07nFUfkEUPgDT7YEEHbEkjcGU/jG13lImTsHWjoG2bmH1f0GVHuHT/nETPbBzC8ASq2 CxywBxisDhnJICvbACjFACzJDCrYDSvZHTCWSFvBi4uLmJiYpaWlpaWlpaWli4uL+fn5bW1tVVVV UlJSNzc3MTExHR0dCQkJAgICAAAAAAAAAgICAwMDAQEBAAAAAAAABgYGDQ0NCgoKBwcHAgICAAAA AAAAAAAAAgICBAQECgoKCwsLDQ0NEBAQExMTExMTEhISEREREBAQEBAQEBAQEBAQEBAQDg4ODAwM CgoKAwMDBAQEBAQEBAQEAwMDAwMDAwMDAwMDBwcHCgoKDAwMCgoKBQUFAQEBAQEBAgICAQEBAQEB AQEBAAAAAAAAAgICBwcHCwsLCgoKCgoKCQkJBgYGAwMDAwMDBgYGCQkJBwcHAwMDAAAAAAAAAAAA AQEBAQEBAAAAAQEBBAQEAAAAAAAAAAAAAAAAAAAAAAAAAAAAAAAAAAAAAAAAAAAAAAAAAAAAAAAA AAAAAAAAAAAAAAAAAAAAAAAAAAAAAAAAAAAAAAAAAAAAAAAAAAAAAAAAAAAAAAAAAAAAAAAAAAAA AAAAAAAAAAAAAAAAAAAAAAAAAAAAAAAAAAAAAAAAAAAAAAAAAAAAAAAAAAAAAAAAAAAAAAAAAAAA AAAAAAAAAQEBAAAAAAAAAQEBAAAAAAAAAwMDBgYGCQkJDAwMDg4OCwsLBQUFAAAAAAAAAAAADg4O Dg4OERERGhoaKCgoODg4Q0NDR0dHWFhYZWVlcHBwb29vYmJiTExMMzMzISEhJycnQEBAXFxcYGBg VFRUT09PR0dHNjY2ISEhGhoaGRkZISEhKCgoKioqLy8vNTU1QUFBPj4+NjY2KioqHx8fFxcXExMT EhISExMTExMTFxcXFhYWEBAQCwsLCAgIAwMDBQUFCAgICwsLDQ0NDQ0NDAwMDAwMDAwMCAgIAwMD AAAAAAAABgYGDAwMDg4ODg4ODw8PERERExMTERERDg4OCwsLCgoKCwsLBgYGDAwMEhISFxcXHR0d JCQkJSUlIiIiHh8aHB0YHBofGBYbJyAa//r0HBwoGxsnChqlEiKtAC3OCzjZFD3XDzjSGSbNBxS7 Cg9rBAllDA4aEBIeGBUeGBUeDwltEApuDwiJDgeIFBgXExcWFxcLGRkNHBwcHx8fICAUJycbLS4e LzAgMSwwMi0xMDAmLi4kKywmKywmKyowKyowLC0lLi8nMi48NDA+QDkxQDkxPDdNOTRKKyVrIBpg FguOFAmMGhdeIh9mLC47MDI/Ojo6QUFBRUNGQ0FET09RT09RTExMSEhISEhGS0tJT09NUFBOTExK SEhGQkJAPT07ODg4NDQ0Ly8vKysrKygjKygjGydZEh5QBSDHGDPaE0/hHFjqFmLaF2PbF2HmFV/k GVnuGlrvHlvpH1zqH13kHlzjGlnmFlXiFVHlFFDkF03lF03lGErhGUviGk7gHVHjGFblGVfmE1rm FFvnH17pH17pI13tIVvrH1XtGU/nFkbkE0PhFkfiG0znHFLoHlTqHFvoHl3qFlrfEFTZG0DxFDnq BzPQACzJESXCFCjFEyvWFCzXDjfdBC3TDkPPATbCCzLLDDPMaHBlg4uAl5eXnJycnZ2dkpKSgICA bm5u////8/PzPT09Pj4+KSkpERERCwsLDQ0NBAQEDAwMCwsLDAwMDQ0NDQ0NDg4ODg4OCwsLBwcH AAAAAQEBAQEBAQEBAQEBAQEBBAQEBQUFBwcHCgoKDw8PEhISExMTEhISEBAQDw8PEBAQDw8PDg4O DQ0NDAwMCwsLCQkJBwcHAQEBAwMDBAQEAwMDAQEBAgICBgYGCgoKDg4OCgoKBQUFAQEBAAAAAAAA AAAAAAAAAAAAAAAAAAAAAAAAAAAAAAAAAwMDBgYGBQUFAgICAAAAAQEBAwMDBAQEAwMDAQEBAAAA AAAAAAAAAAAAAAAAAAAAAQEBAgICBAQEBQUFAAAAAAAAAAAAAAAAAAAAAAAAAAAAAAAAAAAAAAAA AAAAAAAAAAAAAAAAAAAAAAAAAAAAAAAAAAAAAAAAAAAAAAAAAAAAAAAAAAAAAAAAAAAAAAAAAAAA AAAAAAAAAAAAAAAAAAAAAAAAAAAAAAAAAAAAAAAAAAAAAAAAAAAAAAAAAAAAAAAAAAAAAAAAAAAA AAAAAAAAAAAAAAAAAAAAAAAAAAAAAAAAAAAAAQEBAAAAAAAAAQEBAwMDAwMDBwcHDAwMDQ0NCgoK BQUFAQEBAAAABQUFDAwMERERERERFxcXJycnNjY2Pj4+RkZGTExMVVVVYGBgampqbGxsYGBgUVFR Pz8/PDw8TExMaGhofHx8g4ODdnZ2YGBgUVFRNzc3Hx8fHR0dJycnLCwsLCwsLCwsNDQ0Ozs7QEBA Ojo6Li4uIyMjGxsbFxcXFhYWFBQUFRUVFxcXFBQUExMTEhISDQ0NCgoKCgoKCgoKCwsLDAwMDw8P ExMTFRUVDw8PEBAQDQ0NCAgIAgICAgICBwcHDQ0NERERExMTFBQUExMTERERDw8PDw8PEBAQEBAQ EBAQDg4OCwsLDAwMERERExMTEREREREREhISEhAeGhgm/fvs///0HBkkIR4pFiBeERtZABilCiWy CjfEE0DNFkLZDTnQFC/EByK3DBOIBg2CFBkfFBkfFhsXGB0ZGx8OHCAPIxkhIhggIRQoHxImGhQe GRMdIBMtHxIsGhYXGBQVFhQhHBonISMgJCYjIiUeIyYfJyYuKSgwLS0lMTEpNTM0ODY3PDw6Pj48 QUYyQUYyNjtRKzBGHiY5GCAzEg2NEQyMEQqLEwyNHigfKzUsPEI0Rkw+SkpMTk5QUlJSU1NTUlJS UFBQS0tJR0dFQUE/QEA+Pj48PT07Ozs5ODg2NDQyMTEvMCw6Lio4GCN1DRhqFznhLU/3JGn0LXL9 H3nrI33vJn7qJHzoJHL4IG70IGjuHGTqIV7sH1zqGljrF1XoFFHoEk/mEU7kEE3jFVfjGVvnHGLm IGbqH23rInDuIXXvI3fxKHPwJ3LvJmzwHmToGVbkEE3bDkTaDELYDUPbEkjgFkzkF03lGFDlGVHm Fk7hEEjbD0nPC0XLBkLHBUHGGzHpHTPrGjbgGjbgCzzXDD3YED3YED3YHkSFPWOkeXp1gYJ9jIyM ioqKkZGRfX19c3NzbGxs/Pz8////REREHR0dEBAQERERDAwMCwsLDw8PCQkJEhISFRUVFhYWFBQU Dw8PCgoKAgICAAAAAAAAAQEBBgYGCQkJCgoKCAgICAgIBwcHDg4OEhISFRUVFhYWExMTDw8PDg4O Dg4OCwsLDAwMDg4ODw8PDg4OCgoKBQUFAgICAwMDAQEBAgICBQUFCgoKDQ0NDAwMCgoKBQUFAgIC AAAAAAAAAQEBAgICAAAAAAAAAAAAAQEBAQEBAQEBAAAAAAAAAAAAAQEBAQEBAAAAAAAAAAAAAQEB AQEBAAAAAAAAAQEBAQEBAAAAAAAAAAAAAgICBQUFCAgIBQUFAwMDAAAAAAAAAAAAAAAAAAAAAAAA AAAAAAAAAAAAAAAAAAAAAAAAAAAAAAAAAAAAAAAAAAAAAAAAAAAAAAAAAAAAAAAAAAAAAAAAAAAA AAAAAAAAAAAAAAAAAAAAAAAAAAAAAAAAAAAAAAAAAAAAAAAAAAAAAAAAAAAAAAAAAAAAAAAAAAAA AAAAAAAAAAAAAAAAAAAAAAAAAAAAAAAAAAAAAAAAAAAAAAAAAAAAAQEBAAAAAAAAAAAAAgICAgIC AQEBAQEBBQUFCgoKDQ0NCwsLCQkJBAQEDAwMExMTFBQUEREREhISHh4eKSkpMzMzPj4+R0dHR0dH R0dHUFBQYWFhbm5uZmZmZGRkZGRkaGhocnJyhISEk5OTlpaWhISEdHR0WFhYPT09Ly8vMDAwNDQ0 Nzc3NTU1Nzc3Nzc3Nzc3NjY2MzMzKSkpHx8fHR0dGBgYGRkZGxsbGxsbHBwcGhoaFBQUERERDw8P DQ0NCwsLCwsLCwsLCwsLCwsLExMTExMTEhISDg4OCQkJBgYGCAgICgoKCAgICgoKDQ0NDw8PDw8P Dg4ODQ0NDAwMCAgICQkJCgoKCwsLDAwMDw8PDw8PDg4ODw4TDw4TDAoVDgwX///9/Pz0DBEAGh8J ExR+EBF7AxipDSKzBTHQDzvaDUjkDknlCzroCDflEi6+CCS0DRiWBhGPCx8gCx8gFiAXFyEYIhsj IxwkJSEWJCAVGyEhGiAgGRofGBkeFBwPEhoNDhgZDRcYDBQWChIUExgSFRoUHBofIR8kJyYkLCsp LzEmMTMoLzM2LTE0KzAqJywmHignFyEgCxZEBxJABwp9CAt+DAuKDQyLERY+FBlBJCcsMTQ5RUVF T09PXFxcZGRkZGRkXFxcT09PRUVFNDQyLS0rIyMhHBwaGBgWGhoYHx8dJCQiKCgeLCwiGCdiDx5Z ETXLI0fdGF3oJWr1I3n0KX/6LobyLYXxLHz5JXXyH2rnF2LfGFToFVHlEk7kEU3jEk/lFVLoFVrm GV7qGGXlHmvrInfrKH3xKYPxK4XzK4jyKofxK4D3JHnwHGrmD13ZDVLUDVLUEVPbFVffFFPgFlXi GFTmF1PlGFDlF0/kGUrkF0jiEUvdD0nbEEfYEUjZDkrmD0vnE0vmFU3oElTcF1nhH0ndDjjMZGd4 ZGd4dm1+hn2OjY2NmZmZkJCQhYWFfHx8Z2dnU1NT/Pz8FxcXFRUVEhISCgoKFhYWDw8PGBgYFRUV EhISExMTERERCQkJAAAAAAAAAgICCQkJDQ0NDAwMCwsLCQkJCQkJCwsLDw8PEhISFRUVFhYWFhYW ExMTEBAQDg4ODg4OEBAQEBAQDw8PDAwMCgoKCAgIBQUFAwMDAQEBBAQEBwcHCwsLDg4ODw8PDAwM BwcHBAQEAAAAAAAAAQEBAQEBAAAAAAAAAAAAAAAAAAAAAAAAAQEBAQEBAAAAAAAAAAAAAAAAAAAA AQEBAQEBAAAAAAAAAAAAAAAAAwMDBQUFAwMDAwMDBQUFCAgICQkJBwcHBAQEAgICAAAAAAAAAAAA AAAAAAAAAAAAAAAAAAAAAAAAAAAAAAAAAAAAAAAAAAAAAAAAAAAAAAAAAAAAAAAAAAAAAAAAAAAA AAAAAAAAAAAAAAAAAAAAAAAAAAAAAAAAAAAAAAAAAAAAAAAAAAAAAAAAAAAAAAAAAAAAAAAAAAAA AAAAAAAAAAAAAAAAAAAAAAAAAAAAAAAAAAAAAAAAAAAAAAAAAAAAAAAAAAAAAAAAAAAAAQEBAAAA AAAAAQEBBAQEAgICAAAAAAAAAAAABAQECQkJDAwMDg4OBwcHCQkJDg4OFBQUFhYWFhYWGBgYGxsb JiYmLS0tNDQ0NTU1NDQ0ODg4Q0NDTExMYmJieXl5hISEe3t7c3NzdnZ2f39/hYWFlZWVmJiYkZGR eHh4W1tbSUlJRkZGSEhITExMSUlJQkJCPT09PDw8Ozs7MjIyJycnJCQkISEhIiIiJiYmJycnKCgo JycnISEhFxcXFBQUEREREBAQEREREBAQDg4ODAwMDg4OCwsLCQkJCgoKDAwMDQ0NCgoKBgYGCwsL CwsLCwsLCwsLCgoKBgYGAgICAAAACAgICAgICgoKDg4OEBAQEREREhISFBQUEhUMDhEIFxQbDQoR ////////BRYOCxwUDxrMERzOCyzTETLZDDzeEEDiDULwEEXzEEvXDknVFEHaFkPcIkfeIUbdGTPe CiTPBxd3AxNzDxgTDxgTExwHFh8KDRZXDRZXDAqHCgiFBgtzBAlxAwteAwteBw1JCA5KEBQfERUg GBgQHR0VIyArJyQvKCopKCopJichIyQeHxwxGxgtFBgjExciDQ5qDQ5qCA5+CA5+Cgx5CQt4FBoY HCIgNS8vRD4+S0tLUVFRWFhYWVlZVFRUSEhIOTk5Li4uKioqJSUlHx8fGhoaFxcXFhYWGRkZHR0d JyEVLykdIS88HSs4ABemDim4Bj7RGFDjGGHhH2joI27uIm3tIWfrHWPnGFvgElXaF0/iFEzfEEne EUrfEU/eF1XkGWLlH2jrHXLnJnvwKonzMpH7NZb9NZb9MpP6L5D3J3n2H3HuGGbiE2HdGGLfIGrn KHPwLXj1JXXyInLvIWvwHWfsHlzrGFblG1HlG1HlG071Gk30GlHqHFPsDmHbEWTeFGbtGWvyH2fx EFjiNlWYS2qtgGl7j3iKlZKJop+WpKSkmZmZkJCQhISEWVlZPj4+LCws////+Pj4HR0dFxcXGRkZ Dg4OFRUVFhYWEhISFhYWCgoKAAAAAAAABAQECgoKDg4OEREREBAQDw8PDw8PDw8PDw8PDw8PERER EhISFhYWFBQUEhISEBAQDw8PDw8PDw8PEBAQERERDQ0NBwcHAgICAQEBBAQEBwcHCQkJCgoKDg4O ERERDg4OBwcHAAAAAAAAAQEBAgICAgICAQEBAAAAAAAAAAAAAAAAAQEBAAAAAAAAAAAAAAAAAAAA AAAAAAAAAAAAAAAAAQEBAgICAQEBAAAAAgICBgYGCgoKBwcHBwcHCQkJCwsLCwsLCAgIAwMDAAAA AAAAAAAAAAAAAAAAAAAAAAAAAAAAAAAAAAAAAAAAAAAAAAAAAAAAAAAAAAAAAAAAAAAAAAAAAAAA AAAAAAAAAAAAAAAAAAAAAAAAAAAAAAAAAAAAAAAAAAAAAAAAAAAAAAAAAAAAAAAAAAAAAAAAAAAA AAAAAAAAAAAAAAAAAAAAAAAAAAAAAAAAAAAAAAAAAAAAAAAAAAAAAAAAAAAAAAAAAAAAAAAAAAAA AAAAAAAAAAAAAAAAAAAAAwMDBgYGAAAAAQEBAgICAAAAAAAAAAAABQUFCwsLEREREBAQDg4ODg4O FRUVHR0dHR0dGRkZGhoaHx8fKCgoLy8vMzMzMzMzMzMzMzMzPj4+VVVVcHBwiIiIk5OTh4eHd3d3 dXV1e3t7hISElZWVn5+flZWVfHx8aWlpY2Njampqc3NzdHR0ZWVlUVFRQkJCOzs7ODg4KysrJycn JycnKioqLS0tMzMzODg4NjY2Ly8vJycnHBwcFBQUEhISERERERERDw8PDQ0NDg4ODg4ODQ0NDAwM CgoKCgoKCgoKCwsLCgoKCgoKDAwMDg4ODg4ODAwMCQkJCAgIBQUFBQUFCAgICwsLDg4OFBQUHBwc Fh4PFh4PHxoeHRgc///+EhIQCxxiCxxiEzrVEzrVC0DoDEHpEkzHFE7JFkTVGUfYEkXcFEfeEUXn D0PlDUndEk7iEkvgDEXaEi3UCSTLFBObDAuTDgt+Dwx/BhGHBhGHDBWUDBWUChSaCROZBhGNAw6K CQ14Cg55FBQ4ExM3FhYOFxcPGRUjGhYkFxoRFhkQGxYTHhkWHxwXHhsWGRwRFxoPDQtsDAprBxBd CRJfDyETEiQWIyMjLS0tPy86RDQ/PDw6PT07PT09Ojo6Nzc3MzMzLS0vKCgqJSUnIiIkICAiHx8h Hx8hICAiJSUnKiosOys4PCw5LTcsND4zAAuiFiW8DjnWHUjlGlfUH1zZH1vxHFjuHFXqG1TpG1Dq F0zmFUzdFUzdGFHgH1jnI2HqJ2XuJG/sKHPwInzqKoTyLZD2MZT6L5X6K5H2JIfvHYDoHmjtHWfs IWrrKXLzM3/5Oob/Nor+NIj8KIH1I3zwIHbvHHLrHmfqGGHkHlvpIl/tImjkI2nlHnDtIXPwLWz3 Kmn0IXHgI3PiJlf6IFH0ZWZee3x0lYmLppqcn7eqnLSnpaWliIiIbW1tWVlZSEhIKSkpLS0tLS0t ////FhYWFRUVGxsbFBQUEhISEBAQEBAQCQkJBQUFBgYGDQ0NEhISERERERERExMTEBAQDg4ODAwM CwsLDQ0NEBAQExMTFhYWGBgYFRUVEhISEREREhISERERDg4OCwsLBAQEAwMDAQEBAgICBQUFCgoK Dg4OERERExMTDg4OBwcHAgICAAAAAAAAAAAAAQEBAAAAAAAAAAAAAAAAAgICAgICAAAAAAAAAQEB AAAAAAAAAAAAAAAAAAAAAAAAAQEBAAAAAAAAAAAAAgICBwcHCwsLDAwMDAwMCgoKDQ0NDQ0NCQkJ AwMDAAAAAAAAAgICAAAAAAAAAAAAAAAAAAAAAAAAAAAAAAAAAAAAAAAAAAAAAAAAAAAAAAAAAAAA AAAAAAAAAAAAAAAAAAAAAAAAAAAAAAAAAAAAAAAAAAAAAAAAAAAAAAAAAAAAAAAAAAAAAAAAAAAA AAAAAAAAAAAAAAAAAAAAAAAAAAAAAAAAAAAAAAAAAAAAAAAAAAAAAAAAAAAAAAAAAAAAAAAAAAAA AAAAAAAAAAAAAQEBAQEBAQEBAAAAAAAAAAAAAgICBAQECQkJBQUFAQEBAAAAAAAAAQEBAAAAAAAA Dg4ODQ0NDg4OEhISGBgYHR0dIyMjJycnJiYmISEhISEhKSkpMTExMzMzMjIyMzMzNDQ0NjY2RERE XFxcd3d3j4+PkZGRgICAe3t7eHh4g4ODkpKSmJiYmpqakZGRfn5+eHh4hYWFlZWVlZWVhoaGeHh4 Z2dnUlJSQ0NDNzc3MTExLCwsJiYmLi4uNzc3NDQ0Ozs7OTk5NDQ0KCgoHBwcGRkZFhYWDw8PFBQU Dw8PDQ0NDg4ODg4ODAwMDAwMDw8PDQ0NDAwMDQ0NDQ0NDg4ODg4ODAwMCwsLDQ0NCAgIBgYGCgoK DQ0NDQ0NDw8PEhISGhAYIRcfJhsjJhsj/fr/IR4pFSR3IC+CDTPWDDLVBDrbCT/gDj3jCjnfEzPT FDTUFTDJDCfACh2nBxqkDRahCRKdCA6uChCwBxqaCRycBhywBx2xCByxCByxDB21DR62Bh7ABR2/ Bxu6BRm4CBmdBBWZCg+HCA2FDwlzDghyERUUDxMSDhMMDRILDBEUCxATDg4OEBAQFBQUGxsbJiYm MjIyOTk5Ozs7Ojo6NjY2MzMzMTExMjIyNDQ0NTU1NTU1NTQyMjEvLC4gKSsdKiMqJyAnJR0QIhoN IRgdHBMYHRYOIhsTFhoLFhoLJR0oJh4pKi0+LC9AHCpnEiBdEjDMJ0XhJl7pIlrlImPjImPjG2Tl GGHiD2bZEGfaI1nvIljuFWDfGmXkH2/qJ3fyKn/0K4D1J37vJXztKH/yKH/yK3v2KHjzJm/yIWrt IWPvH2HtJVbwJ1jyIWPtJ2nzI3bwJnnzInvvIHntInfuGG3kHGvkH27nHWnhIGzkKnrtMIDzM5D6 LYr0MYPvLH7qJXD/GWTzIVT7HlH4OEqUU2WvbnVte4J6k5WsnqC3nKeFlaB+loCDf2lsX11gWVda L06OGjl5LCovKyku/v/w///5FwwQIxgcGRccEQ8UDRcZBQ8RDg4OEBAQEhISFBQUFBQUEhISDw8P DAwMCAgICAgICQkJDQ0NEhISFhYWGBgYGBgYFhYWEhISDw8PDw8PEBAQDQ0NBgYGAAAAAAAAAQEB BgYGCwsLDw8PDw8PDg4ODAwMBwcHBAQEAAAAAAAAAAAAAQEBAQEBAAAAAAAAAAAAAAAAAAAAAAAA AAAAAAAAAAAAAgICAgICAQEBAAAAAAAAAAAAAAAAAAAAAAAAAgICBwcHCwsLDQ0NDQ0NDAwMCwsL Dg4OCwsLBwcHAwMDAAAAAAAAAAAAAAAAAAAAAgICAAAAAAAAAAAAAAAAAAAAAAAAAAAAAAAAAAAA AAAAAAAAAAAAAAAAAAAAAAAAAAAAAAAAAAAAAAAAAAAAAAAAAAAAAAAAAAAAAAAAAAAAAAAAAAAA AAAAAAAAAAAAAAAAAAAAAAAAAAAAAAAAAAAAAAAAAAAAAAAAAAAAAAAAAAAAAAAAAAAAAAAAAAAA AAAAAAAAAAAAAAAAAAAAAAAAAAAAAAAAAAAAAAAAAAAAAAAAAAAAAAAAAgICAwMDBAQEBQUFAwMD AAAAAAAAAAAAAAAAAAAABQUFEBAQGRkZHh4eISEhKCgoLy8vMTExKSkpJCQkKCgoMDAwNjY2Ozs7 Pz8/Pz8/PDw8Ojo6Ozs7RUVFX19ffn5+kZGRkpKSjY2NhISEhYWFkpKSnp6enZ2dl5eXg4ODgYGB h4eHlZWVoaGhoqKilJSUgoKCc3NzZWVlUVFRQUFBODg4MTExLS0tLy8vMzMzMTExNjY2OTk5MTEx JiYmISEhHh4eEhISDw8PDQ0NDg4ODw8PDg4ODQ0NDQ0NEhISEBAQDg4ODAwMDAwMDAwMDAwMDAwM CQkJBQUFBAQECQkJDQ0NDAwMCwsLCwsLDBgECBQABgwA+//z////DxkQChVkHSh3DiSuDCKsBSev Cy21EivODyjLDCGwBhuqDg2FDg2FEx0fDxkbDxEeDhAdDBYLDhgNAgpSBAxUAAt/BA+DBBKXCRec CxqnDRypDx65Dh24DhyxDBqvDR6ICRqECw+KCAyHDgxfCwlcDQ0lCQkhBwQvBgMuBQItBQItDAwM Dw8PExMTGhoaJSUlMDAwODg4Ojo6PDw8ODg4NDQ0MTExMDAwMTExMTExMDAwOyQ2PSY4Gjc7GDU5 IictGyAmKgwkJwkhBR4LBR4LBRUVBxcXDxYgCxIcDhQIExkNGBgMGhoOAh6cECyqEFHjGVrsFmT4 GWf7FmbzGWn2JGrwI2nvI2fiIGTfEmXlDmHhHWPpImjuKHHyL3j5Lnz6LHr4JnbxI3PuHWvnHGrm HmfqGmPmGlzoFljkF1PlFlLkFVnYF1vaF1zbGV7dG17jGl3iHVfpHFboH1bxH1bxIF7xJmT3H3Hv KHr4K4v5MZH/Lo35JYTwH3L+D2LuEkXSFUjVID7UEC7EGkGEQmmsaXx4bYB8k4OOnY2YkoqhhHyT hH5+fnh4ZXJoT1xSHTTiEinXJCk8Exgr////9vj3MysoKSEeGxgfHhsiEhwTFiAXHR0dGhoaFhYW ERERDAwMCAgIBAQEAgICBAQEBwcHDQ0NFRUVGhoaGRkZExMTDQ0NCgoKEBAQFRUVERERCQkJAQEB AAAAAgICDAwMDAwMDQ0NDQ0NDAwMCQkJBgYGBAQEAQEBAAAAAAAAAAAAAQEBAQEBAAAAAAAAAAAA AAAAAAAAAAAAAQEBAQEBAgICAgICAAAAAAAAAAAAAAAAAAAAAAAAAAAAAAAAAAAABAQECAgIDAwM DQ0NDQ0NDAwMCwsLCgoKBwcHAwMDAQEBAgICAQEBAAAAAAAAAwMDBQUFAAAAAAAAAAAAAAAAAAAA AAAAAAAAAAAAAAAAAAAAAAAAAAAAAAAAAAAAAAAAAAAAAAAAAAAAAAAAAAAAAAAAAAAAAAAAAAAA AAAAAAAAAAAAAAAAAAAAAAAAAAAAAAAAAAAAAAAAAAAAAAAAAAAAAAAAAAAAAAAAAAAAAAAAAAAA AAAAAAAAAAAAAAAAAAAAAAAAAAAAAAAAAAAAAAAAAAAAAAAAAAAAAAAAAAAAAAAAAAAAAAAAAAAA AAAAAgICBAQEBQUFBAQEAgICAAAAAAAAAAAAAwMDBwcHDAwMEhISGhoaKCgoMzMzNTU1MjIyLS0t KCgoJiYmLy8vREREWFhYX19fWFhYS0tLQUFBQEBARkZGV1dXaWlpenp6jIyMj4+Pjo6OmJiYnZ2d n5+fqamppKSkkJCQeXl5dXV1g4ODkpKSnp6ep6ennp6elJSUfHx8a2trZ2dnWVlZTExMT09PQ0ND NjY2MTExNjY2ODg4NTU1Ly8vJycnHh4eGRkZEhISCwsLCQkJCwsLDQ0NDAwMCwsLDAwMDg4ODw8P Dw8PDw8PDg4ODQ0NBAQEAAAAAAAABwcHDQ0NEBAQEhISFBQUFQwnFg0oHBki//z/8/ntDhQICwtV ExNdCQyNCg2OBxSeDhulDiTHESfKByi1ACGuGhdmHhtqIR81GRctFhUAFRQAFg8XEwwUEw8wEg4v CQljCQljBQxcBw5eBQ1yBg5zDRJ6DRJ6Cw6TCw6TCg2cCAuaCQ1wBwtuDRoTDBkSDxIXDRAVDhAN DQ8MDQ8MDQ8MDg4OEBAQEhISFRUVHBwcJCQkKSkpKioqKSkpJycnJiYmJiYmKSkpKysrLS0tLS0t KjUnJzIkLSgvLCcuKConJiglJiIjIx8gHRwiFhUbDBoJCxkIGAgSGAgSBAtPBAtPCgdyDAl0Ahqy Fy/HFlfVGVrYEl3sFmHwIGL3ImT5DnLiCm7eJFb3I1X2JlPuJVLtF1nlG13pH2PsI2fwImjuH2Xr HGLoGV/lG1/mGl7lGlnmF1bjF1DlFk/kF03lF03lEU/iEU/iEkrlD0fiEEHkDj/iEj7fEz/gFUHW HUneHVXcJV3kJG3tJ3DwGnDrFGrlKVXyHUnmCDLUDjjaBjzcBDraADjLF0/iJ0eAQmKbcGx6fnqI k4mHlIqIi46HiIuEbIB/YHRzQ1W7KjyiDDjNH0vgPkqgIy+FOD4y///6MS4pODUwJx83IhoyIysW IioVHh4eFxcXDg4OBgYGAQEBAAAAAQEBAgICDw8PExMTFhYWFxcXFBQUEREREBAQEBAQExMTDw8P CAgIAgICAAAABAQECwsLEhISCwsLCwsLCgoKCAgIBAQEAgICAAAAAAAAAAAAAAAAAQEBAQEBAQEB AAAAAAAAAAAAAAAAAAAAAAAAAQEBAQEBAgICAgICAgICAAAAAAAAAAAAAAAAAAAAAAAAAAAAAAAA AwMDBgYGCgoKDQ0NDQ0NDAwMCgoKCQkJBQUFAwMDAAAAAAAAAAAAAQEBAQEBAQEBCQkJCgoKAAAA AAAAAAAAAAAAAAAAAAAAAAAAAAAAAAAAAAAAAAAAAAAAAAAAAAAAAAAAAAAAAAAAAAAAAAAAAAAA AAAAAAAAAAAAAAAAAAAAAAAAAAAAAAAAAAAAAAAAAAAAAAAAAAAAAAAAAAAAAAAAAAAAAAAAAAAA AAAAAAAAAAAAAAAAAAAAAAAAAAAAAAAAAAAAAAAAAAAAAAAAAAAAAAAAAAAAAAAAAAAAAQEBAQEB AAAAAAAAAAAAAAAAAQEBAAAAAAAAAwMDBwcHCQkJBQUFAQEBAAAAAAAAAAAABgYGDg4OFBQUGhoa Hh4eKCgoMTExOTk5Nzc3Ly8vKysrNDQ0QEBAYWFhb29vdHR0bm5uYWFhUFBQSkpKUlJSYWFhb29v eHh4fn5+iYmJlJSUoqKisrKytra2srKyn5+fh4eHdnZ2bm5udXV1h4eHmpqanZ2dl5eXjo6OhYWF eHh4bW1tbW1taGhoYGBgUFBQOTk5KSkpKysrNTU1OTk5Ly8vLCwsIyMjFxcXEREREBAQEBAQDg4O EBAQERERExMTExMTExMTERERDw8PDQ0NFRUVERERDg4ODg4OEBAQExMTFxcXGxsbJxwgMicrIh8a ///7HyEeICIfGhokGRkjHyUbHiQaEBhZDRVWAxKrEB+4DS7RETLVEB+2DBuyCxxsAxRkBwxeBwxe DgViCgFeDwwpEg8sFBgJFBgJEBYUEBYUEBgNEhoPDhcEDhcEChAyCxEzCQpmCQpmCAxVBwtUChQW CxUXERQdERQdFRYRFRYRFhQXFxUYGhoaHR0dICAgIyMjKSkpMDAwNTU1Nzc3NTU1NDQ0MjIyMTEx MTExMTExLy8vLi4uLi8zLS4yKS87KjA8Ny4pMyolGCwjEiYdIxkkIBYhHBsWGBcSHAsTGwoSAQls Bw9yAw+7FiLOCUTQDUjUBFPkB1bnKVDcLVTgHF7oImTuLGfzLGfzEnHbD27YIF/gHVzdGl7lG1/m HGDpG1/oGl7nGV3mGlzmG13nHFrpGljnG1XnGVPlGlDoGU/nGUzlGEvkGEPdFUDaDz7WDDvTBjzQ Bz3RCkLXDUXaFUvjG1HpHU7oGUrkG0jhEj/YCjbNCTXMFjZ/MlKbV2NhVWFfHTPULELjDFPpBEvh JVOeUX/KmI+SmI+Sm4yRmouQgI6RcoCDSWu1JUeRFzPUJ0PkGFXhGFXhL1ORI0eFNzxA/P////// JSUnMi48LSk3IiMbGxwUEBAQCwsLAwMDAAAAAQEBCAgIDw8PExMTGhoaGBgYFRUVEhISDw8PDw8P ERERExMTEBAQCwsLBwcHCgoKDw8PEhISDw8PCgoKBgYGBgYGBQUFAwMDAQEBAAAAAAAAAQEBAQEB AQEBAQEBAAAAAAAAAAAAAAAAAAAAAQEBAQEBAQEBAAAAAAAAAAAAAAAAAAAAAQEBAAAAAAAAAAAA AAAAAAAAAAAAAAAABAQEBgYGCQkJCwsLCgoKCQkJBwcHBQUFAQEBAQEBAQEBAAAAAAAAAAAABgYG DAwMDQ0NDQ0NAAAAAAAAAAAAAAAAAAAAAAAAAAAAAAAAAAAAAAAAAAAAAAAAAAAAAAAAAAAAAAAA AAAAAAAAAAAAAAAAAAAAAAAAAAAAAAAAAAAAAAAAAAAAAAAAAAAAAAAAAAAAAAAAAAAAAAAAAAAA AAAAAAAAAAAAAAAAAAAAAAAAAAAAAAAAAAAAAAAAAAAAAAAAAAAAAAAAAAAAAAAAAAAAAAAAAAAA AQEBAQEBAAAAAAAAAAAAAAAAAAAAAAAAAgICAAAAAAAAAQEBBgYGCgoKCgoKCAgIBwcHAwMDAAAA AgICBwcHCwsLDw8PEhISGhoaHx8fJycnLi4uMDAwLi4uLCwsKysrOTk5U1NTbGxsfHx8g4ODenp6 aWlpY2NjYGBgYGBgampqcXFxbGxscXFxgoKCj4+PpaWlubm5wcHBtLS0nJycf39/bGxsampqeHh4 hYWFmJiYnJyckZGRioqKhoaGfX19cXFxdHR0dHR0ZWVlT09PQUFBODg4Ly8vNjY2OTk5OTk5MjIy KysrJiYmICAgGxsbGxsbGRkZGBgYGBgYGRkZGhoaGxsbGxsbExMTExMTExMTExMTExMTFBQUGBgY HBwcISggJy4mLzk67/n6MT0zMT0zJygsKisvIhsjJyAoKCM3KCM3Gio5GSk4CBiSAhKMARmtABOn ABCJABCJBA+DBA+DEBlAExxDIicjKC0pMi1EMi1EKyomIiEdHBofGhgdGhUZGRQYExEmEQ8kCxQd CxQdCglZCQhYDAVkDwhnFxsNGx8RIiEcJyYhLCwgMDAkKysrLi4uMDAwMTExMjIyNTU1Nzc3ODg4 Ozs7Ozs7Ozs7Ozs7Ojo6OTk5Nzc3NjY2ODkrOTosQTU1PzMzODMtNTAqNi8nNi8nMikgJx4VHBsg FxYbERYaDxQYABelIzzKIorfOqL3P6z+LpvtKXL9HGXwGmDmHGLoHWLkI2jqIXLnInPoJG/sJG/s H2/6H2/6J3fyJXXwJG/uH2rpHWPnGmDkG13nG13nFlPiFFHgFk7hFk7hFkziFUvhEkjeD0XbGTnu FjbrDjjcDjjcCkDYDkTcDEfjDknlDkTuEEbwETzgBzLWDSuxCSetGjGZLkWtZlhXYFJRFjLtIz/6 HFPRIVjWR12od43YlJuUkJeQj4yTlZKZkY+agH6Jcn92cX51FkDUGUPXIUzmIUzmDFLoGF70LF+W EEN6NzVK/////P/7IichGxsZHBwaGBMXEg0RDQ0NCwsLCQkJCwsLERERGBgYHh4eISEhFxcXExMT ERERFBQUGBgYGBgYExMTDQ0NDQ0NERERFRUVFxcXFBQUDg4OCAgIBQUFDQ0NCwsLCQkJBQUFAgIC AAAAAAAAAAAAAAAAAAAAAAAAAAAAAAAAAAAAAAAAAQEBAAAAAAAAAAAAAAAAAAAAAAAAAAAAAAAA AQEBAQEBAAAAAAAAAAAAAAAAAAAAAQEBAwMDBQUFBwcHBwcHBgYGBAQEAgICAQEBAAAAAAAAAAAA AAAAAgICBgYGCwsLDg4ODAwMCwsLAAAAAAAAAAAAAAAAAAAAAAAAAAAAAAAAAAAAAAAAAAAAAAAA AAAAAAAAAAAAAAAAAAAAAAAAAAAAAAAAAAAAAAAAAAAAAAAAAAAAAAAAAAAAAAAAAAAAAAAAAAAA AAAAAAAAAAAAAAAAAAAAAAAAAAAAAAAAAAAAAAAAAAAAAAAAAAAAAAAAAAAAAAAAAAAAAAAAAAAA AAAAAAAAAAAAAAAAAAAAAAAAAAAAAAAAAAAAAAAAAAAAAAAAAAAAAQEBAgICAQEBAQEBBAQECgoK Dg4OEBAQDAwMBwcHAgICAAAAAAAABwcHDg4ODg4ODw8PExMTFxcXHR0dIyMjKCgoKysrIyMjLS0t PDw8UlJSbW1tfn5+fn5+eXl5a2trZmZmc3NzgYGBfX19eHh4dXV1bGxsenp6iYmJmZmZpKSkqamp n5+fi4uLe3t7W1tbX19fdnZ2jY2NmZmZo6OjoKCgjo6Oh4eHd3d3ampqY2NjW1tbUVFRSEhIQUFB PT09QEBAQ0NDQ0NDQ0NDQUFBPDw8ODg4LS0tKysrKCgoKCgoKCgoJiYmIiIiHh4eHx8fISEhIiIi ICAgHBwcGBgYFxcXGBgYGRUmEw8g///3///3HiciHiciJCcsFRgdICUHHSIEFwx0GA11Eg6jFBCl BxONAQ2HDA16Cwx5DA2BDxCEDg98DA16FiEZHikhLzInNzovQj9GREFIPjpIMy89KSkpJCQkHxgf HhceGBccFhUaEhsKExwLERI+ERI+FgtnFQpmFxgQFhcPGBUeHRojIiAuJiQyKioqLCwsLCwsJycn IiIiHh4eHBwcGxsbHh4eICAgIyMjJycnLCwsMDAwMzMzNDQ0KzYyJjEtJyM6Ix82DS4ZDC0YFyYR FSQPGyAaGB0XUBcgPAMMABWOQmrjSt/3Vuv///sA//sAb/b/WeD/Q7X/KpzyKHzuJHjqJ3jrLH3w J4X/KYf/MojtM4nuJo3/Jo3/L4n5K4X1KH3yIXbrH2rpF2LhFVfhEFLcFU/hE03fE0nfE0nfFErg EkjeEUTbDUDXEkHVED/TDzzVED3WFD7eFkDgFkDgFD7eETzYDDfTCTHHBy/FCym/BiS6DyS7GS7F FjfaFjfaNE+UX3q/iI6ml521nZ2doKCgmp2kmZyjk5SPkpOOm5WXmpSWiYmBcHBoF0flEUHfHEnq JVLzDVjXDVjXJFPhIlHfLCotHhwf///2DRkDEBEVCwwQFhIREQ0MFhYWFhYWGRkZHR0dISEhIyMj IiIiICAgGRkZHR0dIiIiIyMjICAgGxsbFxcXFhYWHR0dHBwcGRkZEhISDAwMCgoKDQ0NERERERER DQ0NCAgIBAQEAQEBAAAAAAAAAAAAAAAAAAAAAAAAAAAAAAAAAAAAAAAAAAAAAAAAAAAAAAAAAAAA AAAAAAAAAAAAAAAAAAAAAAAAAAAAAAAAAAAAAQEBAgICAwMDAgICAwMDAwMDAwMDAgICAAAAAAAA AAAAAQEBAAAAAAAAAwMDCQkJDQ0NCgoKBgYGBgYGBQUFAAAAAAAAAAAAAAAAAAAAAAAAAAAAAAAA AAAAAAAAAAAAAAAAAAAAAAAAAAAAAAAAAAAAAAAAAAAAAAAAAAAAAAAAAAAAAAAAAAAAAAAAAAAA AAAAAAAAAAAAAAAAAAAAAAAAAAAAAAAAAAAAAAAAAAAAAAAAAAAAAAAAAAAAAAAAAAAAAAAAAAAA AAAAAAAAAAAAAAAAAAAAAAAAAAAAAAAAAAAAAAAAAAAAAAAAAQEBAQEBAAAAAAAAAAAAAQEBAgIC AAAAAAAAAAAABQUFCwsLCgoKDAwMDw8PDw8PCwsLBQUFAQEBAQEBBAQECwsLExMTFhYWFRUVFBQU FRUVFxcXISEhICAgIiIiJiYmLi4uQkJCXV1dbm5uaWlpYWFhYGBgbm5uhoaGl5eXlZWViYmJd3d3 cXFxdXV1g4ODkZGRmJiYlJSUi4uLgYGBZmZmTk5OTU1NXl5eeXl5kZGRnp6erq6upKSknJyckpKS fHx8ZWVlVlZWTk5OT09PS0tLSUlJTk5OVFRUVlZWVFRUUlJSTU1NR0dHPz8/Ozs7OTk5NTU1Li4u KSkpGhoaGRkZFxcXFRUVFhYWGRkZHBwcHh4eJhsXIhcT///9//78EA4ZDgwXFhFhDwpaBxUiBRMg AgtYChNgCxOcDBSdBRSJARCFGA8sGhEuFhgkFBYiCxEzBw0vCAVgDAlkDRUGExsMISIcKSokLi0z Ly40LjEqLjEqLi4kLS0jKy4nLTApLDIyLjQ0MDQ1MDQ1Ly04LCo1KCYrIR8kGxofGRgdGxsnHR0p JSUlKSkpKysrJycnIiIiHh4eGxsbGhoaGBgYGBgYGhoaHBwcICAgJSUlKioqLS0tOC43NSs0MiQ+ LiA6JSYgJSYgJyYuKCcvQxogSiEnco1iqMOYVN3tavP//+0Q9uIF47cA78MI6NsA9OcAYOL/QsT1 NoT/JXPxF3HjH3nrJIjoLJDwNJfsN5rvI6D6IZ74MJH4LY71K4X1JX/vKHPyH2rpHFvoFVThGE7k E0nfEkPeEULdFUPfFUPfEULcD0DaDD3YCTrVDTLZCzDXEizZEizZEi7NEi7NACWuACGqACitCDS5 EDnPEzzSEjfgDjPcG0aLSnW6g459j5qJoaKcpaagm6GdpKqmpZyVqJ+YrKSPr6eSm6WMjZd+gYqF dX55EUHjEUHjGEfRG0rUCkzpDE7rF0buED/nLCMoJRwh8//u9v/xICUhExgUHRgcIx4iHBwcHBwc Hh4eIiIiJiYmJycnJSUlIiIiKCgoLi4uMjIyLy8vJiYmISEhJCQkKCgoIyMjHx8fGhoaFhYWFBQU ExMTEhISERERDg4OCQkJAwMDAAAAAAAAAgICAwMDAwMDAwMDAgICAAAAAAAAAAAAAQEBAAAAAAAA AAAAAAAAAAAAAAAAAAAAAAAAAAAAAAAAAAAAAAAAAQEBAgICAgICAwMDAwMDAgICAAAAAAAAAQEB AAAAAAAAAAAAAAAAAAAAAQEBAAAAAQEBBQUFCQkJCQkJBAQEAAAAAQEBAAAAAAAAAAAAAAAAAAAA AAAAAAAAAAAAAAAAAAAAAAAAAAAAAAAAAAAAAAAAAAAAAAAAAAAAAAAAAAAAAAAAAAAAAAAAAAAA AAAAAAAAAAAAAAAAAAAAAAAAAAAAAAAAAAAAAAAAAAAAAAAAAAAAAAAAAAAAAAAAAAAAAAAAAAAA AAAAAAAAAAAAAAAAAAAAAAAAAAAAAAAAAAAAAAAAAAAAAAAAAAAAAAAAAAAAAgICAwMDAwMDAgIC AAAAAQEBAAAAAAAAAAAAAAAAAAAAAQEBAwMDDQ0NCwsLCwsLDw8PERERDw8PCgoKBwcHAAAABAQE CAgIDQ0NERERFBQUFRUVFRUVExMTDw8PFxcXISEhHx8fICAgKysrMTExPj4+UFBQUFBQSkpKWVlZ dHR0kZGRqKiosrKymZmZhoaGfHx8dnZ2e3t7iYmJkpKShoaGfX19a2trXl5eUlJSQUFBQUFBVlZW bm5uenp6jY2NnJycoqKin5+fj4+Pe3t7Xl5eVlZWU1NTW1tbZWVlZWVlX19fWVlZWlpaT09PQ0ND QEBARUVFTk5OU1NTVVVVT09PQkJCLi4uHR0dExMTEREREhISEhISGBsUFRgR/v//+/3/HSgaEh0P DwmRDQePBQtrAghoARA7AxI9BgxaBQtZCgdwDgt0ICEZIiMbGB42ExkxCg5yCw9zCBFcBA1YCwlc CQdaDAZGDAZGEQ8aFBIdFBgKFBgKFxUiGBYjFhodGR0gHCMRHiUTISInISInIyQWJSYYKCIuKSMv KCcvKyoyLTUeMTkiNzc3Ozs7PT09ODg4MTExLCwsKCgoJiYmISEhICAgICAgICAgIyMjKSkpMDAw NDQ0KDIpLTcuLjQmIykbChOcHSavGWLlO4T/O8L5TtX/a/T/cPn///cA//oA9ekA//QC9fYC+PkF a+r/S8rtMYL4EGHXCDzgCT3hETbcEDXbEDTTEzfWFkjlKVv4LHzrN4f2LZD1KYzxKoT0J4HxLXj3 KHPyJ2TzIV7tF0jjEULdDjrbCzfYDTnYEDzbEDzbDjrZDDPQCC/MCCi5AiKzAx6pAx6pBiG4CSS7 EDHeDzDdCzXpCTPnATHZBzffEUPaEUPacXR5k5abuK+wwLe4vq67qpqnlJmSm6CZobiyqsG7t7nO tbfMsK65mpijY2rFMTiTDTngDDjfED3OEj/QBUXlBkbmE0TfE0TfOCo3LiAtGyUk+P//FxwVGh8Y GBIeHhgkGhoaGRkZGhoaHh4eJSUlKioqLS0tLS0tNTU1MjIyLy8vLy8vMjIyMzMzMTExLi4uJCQk ISEhHR0dGBgYFRUVEhISERERERERDw8PCQkJAgICAQEBBAQECQkJDAwMDQ0NDAwMCAgIAgICAAAA AAAAAAAAAQEBAQEBAQEBAQEBAQEBAAAAAAAAAAAAAAAAAAAAAAAAAAAAAgICBAQEBAQEAwMDAQEB AAAAAAAAAAAAAAAAAAAAAAAAAAAAAQEBAgICAAAAAwMDBwcHBwcHAwMDAAAAAAAAAAAAAAAAAAAA AAAAAAAAAAAAAAAAAAAAAAAAAAAAAAAAAAAAAAAAAAAAAAAAAAAAAAAAAAAAAAAAAAAAAAAAAAAA AAAAAAAAAAAAAAAAAAAAAAAAAAAAAAAAAAAAAAAAAAAAAAAAAAAAAAAAAAAAAAAAAAAAAAAAAAAA AAAAAAAAAAAAAAAAAAAAAAAAAAAAAAAAAQEBAAAAAAAAAAAAAAAAAAAAAAAAAQEBAQEBAQEBAQEB AAAAAAAAAgICBgYGCgoKCAgIAwMDAAAAAAAAAQEBAwMDAQEBAAAABwcHCgoKDAwMDQ0NDg4OEBAQ Dw8PDAwMDw8PDg4ODAwMDAwMDg4OERERFBQUFxcXFxcXFBQUEBAQERERFRUVGxsbHh4eHx8fJCQk JycnMTExPDw8QUFBSEhIXV1dc3Nzj4+PoKCgpqammZmZioqKg4ODfX19dHR0gYGBiYmJiYmJfn5+ dXV1b29vYGBgUFBQRkZGPj4+QkJCTk5OWVlZbGxsgoKCi4uLf39/dXV1Z2dnW1tbVlZWW1tbbW1t f39/dnZ2bW1tYGBgUlJSRkZGQkJCSUlJVFRUZWVlZmZmXl5eTk5OPT09Ly8vISEhFhYWChoXDx8c //v/IhghLB8pMCMtFhGFEQyACR9GDSNKFCMmFCMmGxogFhUbHBwSGxsRICIhIiQjJScmJykoJisk IyghHCYbGSMYFyEiEx0eFBgXFBgXHRgUHxoWKBUxKxg0IB0oHxwnHRkoHBgnGhglGBYjFhYWFBQU GRoSHh8XJichMTIsOjo8Pz9BPj1DPTxCNDw+MDg6LzA0JygsJB8jHxoeGhgbGBYZFBoYEhgWDxgV ERoXFhoZGR0cISAeJSQiJx4vKyIzKSkRISEJAQ2dER2tFU7jNG3/KLz/Os7/XOj5W+f4buf4ePH/ dvf9e/z///4A//4AaPP/RM/mQID7F1fSDzjgBS7WBzDaBi/ZDTvMET/QAVHoD1/2K27hPH/yNZTy Opn3KaD6K6L8OpD/H3XwLVz0EkHZDjnTAi3HDDXLDTbMDzbPFDvUGEX6DDnuC0jfBEHYETbfDjPc GjTTGzXUDi/MDi/MBy/eEDjnBkjkA0XhDTjcGEPnenBxqZ+gtbmrsraoq6ivop+mqKGxta6+vru2 v7y3w8i0t7yoo7G8kqCrYXDLOUijIS7SIzDUV1ZeYF9nY2BRcW5fTGm1JkOPCEviCk3kKlOVABxe IBsX//35///wFBIADA8UFBccEhISFhYWGxsbHR0dICAgJSUlLCwsMjIyNzc3Nzc3Nzc3NjY2NDQ0 MTExLS0tKioqIyMjHh4eFxcXExMTExMTExMTERERDw8PDg4ODg4ODw8PERERExMTFBQUExMTERER DAwMBwcHAgICAAAAAAAAAAAAAAAAAQEBAAAAAQEBAQEBAAAAAAAAAAAAAAAAAAAAAgICBwcHCgoK BwcHAwMDAQEBAQEBAQEBAAAAAAAAAAAAAAAAAAAAAAAAAAAAAAAAAQEBAQEBAQEBAQEBAAAAAAAA AAAAAAAAAAAAAAAAAAAAAAAAAAAAAAAAAAAAAAAAAAAAAAAAAAAAAAAAAAAAAAAAAAAAAAAAAAAA AAAAAAAAAAAAAAAAAAAAAAAAAAAAAAAAAAAAAAAAAAAAAAAAAAAAAAAAAAAAAAAAAAAAAAAAAAAA AAAAAAAAAAAAAAAAAAAAAAAAAAAAAAAAAAAAAAAAAAAAAAAAAAAAAAAAAAAAAAAAAAAAAAAAAAAA AAAAAAAAAQEBAAAAAAAAAAAAAQEBBAQEBwcHCgoKCwsLCgoKCAgIBAQEAgICAwMDBQUFAgICBgYG CQkJCgoKDAwMDw8PEBAQDw8PDQ0NDg4OEBAQEhISFBQUFBQUExMTExMTGRkZGhoaGhoaFRUVERER ERERFxcXHR0dICAgHx8fIiIiKCgoLCwsMzMzQUFBUFBQaWlpeHh4iYmJkZGRjY2NhISEe3t7dnZ2 bm5ub29vdnZ2goKCjIyMjo6OiYmJg4ODa2trXl5eUFBQQ0NDOjo6Pj4+SkpKU1NTaWlpbW1tbm5u YmJiUVFRSEhITk5OWlpaa2trbm5ucXFxcHBwZ2dnWFhYSUlJQUFBRkZGTk5OVVVVVlZWUVFRRkZG NDQ0JCQkISIQERIA///+GRoUHhssIh8wFyIcIy4oBQ2gGCCzGzbPIz7XGizWBhjCDSBaCh1XGRwh GBsgHBofHBofIhQrIRMqIBMkHxIjIBkRIRoSHRwXHx4ZIR8iIyEkJSQfJSQfJSYeIyQcICIVHR8S HB4THB4THR0bHx8dGxsbHR0dISEfJyclLSsuMC4xMC04Lyw3LjIzLDAxKy0sJignIyIeHRwYGxcU GBQRFQ8PFA4OFhASGBIUGxITGxITIBYVIxkYISIkJCUnKycmKycmAyKxFDPCGGzMOIzsK7T6Qcr/ Qsr8U9v/YejsZ+7ysft+t/+E//Aa18YAl0EgWwUACRc6BxU4AA5YARNdCgqCCgqCBhytHzXGFHTi MpL/MJT/K4/+MpL/PJz/PIbzLnjlFl7xA0veFj3YCjHMACzEAC/HACvABDDFEEHbEkPdCk7JFlrV HkXiGkHeFkDqEjzmC0flDUnnEkrbIlrrKGDxFEzdIUryHEXtc4R6eYqAqKCdq6Ogo6eopKipqqmu r66zuLO6u7a9urW5uLO3p6aioaCcjJOLeH93b391gZGHhpuUfpOMnpSTkIaFd32XWmB6EjjZG0Hi FjTgES/bKiZ9CwdeDw4T////9vT/FBIdDxEdERMfGBgYFhYWFRUVGhoaJCQkLS0tMjIyMzMzLy8v LCwsKysrLi4uMTExLi4uJCQkHBwcGhoaFhYWERERDw8PEBAQEhISEhISEhISEhISExMTFBQUFhYW FhYWFBQUERERDQ0NCAgIBAQEAQEBAQEBAQEBAAAAAAAAAAAAAAAAAAAAAAAAAAAAAQEBAgICBAQE BQUFCwsLCwsLCAgIAgICAAAAAAAAAAAAAAAAAAAAAAAAAAAAAAAAAAAAAAAAAAAAAAAAAQEBAQEB AQEBAQEBAAAAAAAAAAAAAAAAAAAAAAAAAAAAAAAAAAAAAAAAAAAAAAAAAAAAAAAAAAAAAAAAAAAA AAAAAAAAAAAAAAAAAAAAAAAAAAAAAAAAAAAAAAAAAAAAAAAAAAAAAAAAAAAAAAAAAAAAAAAAAAAA AAAAAAAAAAAAAAAAAAAAAAAAAAAAAAAAAAAAAAAAAAAAAAAAAAAAAAAAAAAAAAAAAAAAAAAAAAAA AAAAAAAAAAAAAAAAAAAAAAAAAAAAAAAAAAAAAAAAAAAAAgICBAQEBwcHCwsLDw8PDg4OCQkJBQUF BAQEBQUFBQUFCAgICgoKCwsLCwsLDQ0NDw8PEBAQDw8PEBAQEBAQERERExMTFRUVFxcXGBgYFRUV GRkZHh4eIiIiIiIiICAgHx8fHR0dICAgISEhJSUlKCgoKioqLS0tMzMzOTk5R0dHWFhYcXFxhISE iIiIfHx8ampqXl5eWVlZW1tbYmJibW1tdXV1e3t7hoaGkZGRjIyMiYmJfX19bW1tYWFhVlZWTU1N S0tLTExMV1dXY2NjZ2dnY2NjWlpaUVFRSkpKSkpKU1NTX19fZmZmZGRkXFxcT09PRUVFQUFBPz8/ PT09PDw8QEBAREREQkJCPj4+OCU4//n/+f/0DhkJEBoZGiQjLSczLyk1JDotIjgrASfSETfiF0Pa DDjPFSGrBhKcKCsiJikgJiMcJCEaJBojIxkiIBglHxckFBYJFhgLDxsHCxcDCRURDBgUEB0UEB0U FxcjFxcjFRgRExYPExQOFRYQGBUmGxgpHxsyHxsyIR8gJCIjJicXJicXJSYYIyQWIBwbIR0cHx8f ICAgICEjICEjICAiHx8hGxcYGRUWFxMUFhITEhMVFRYYFh4gHCQmEhdrFRpuAC/EDETZGF7aJmzo I4TiLo/tMZTyOp37Qq37Q678PsD/QsT/TcTsbuX//9o03qMAo1AMeygAZAUDYAEAVw0MTAIBZAoJ YwkInUoA5pMd+tUA8cwA4bQB6r0K9O8A/vkAXdj/NrH0Jmf/CkvnFS3XDSXPDCfMEi3SCUTcFlHp Gl79HWH/IljuG1HnGFPbHFffGk7wEkboCkzYFljkFnfeHn/mMoj1K4HuI3nqFWvcHGntH2zwcH1z gY6Ek5WUm52cqq2iu76zx8i4yMm5ysfCysfCw73JyMLOycPRwbvJtLOvrayooKKMjY95gnh3eW9u TF2jGSpwDRugAhCVDRt8AQ9wEAc+HRRLHhIgGQ0b+P/6DB4OGxYTGhUSFxcXFBQUFRUVGxsbJSUl KCgoJSUlISEhICAgIiIiJiYmJycnJSUlICAgGxsbGBgYFRUVFBQUExMTFBQUFRUVFhYWFxcXFxcX FxcXFhYWFRUVFRUVFBQUEhISDg4OCwsLCgoKBQUFAQEBAQEBAgICAQEBAAAAAAAAAAAAAQEBAwMD BAQEBgYGCAgICgoKDAwMCQkJBwcHAgICAAAAAAAAAAAAAQEBAAAAAAAAAAAAAAAAAAAAAAAAAAAA AAAAAAAAAQEBAQEBAQEBAAAAAAAAAAAAAAAAAAAAAAAAAAAAAAAAAAAAAAAAAAAAAAAAAAAAAAAA AAAAAAAAAAAAAAAAAAAAAAAAAAAAAAAAAAAAAAAAAAAAAAAAAAAAAAAAAAAAAAAAAAAAAAAAAAAA AAAAAAAAAAAAAAAAAAAAAAAAAAAAAAAAAAAAAAAAAAAAAAAAAAAAAAAAAAAAAAAAAAAAAAAAAAAA AAAAAAAAAAAAAAAAAAAAAAAAAAAAAAAAAAAAAAAAAQEBAQEBAAAAAAAAAAAAAAAAAQEBAgICBAQE BwcHCwsLDQ0NCwsLBQUFAAAABQUFCAgICwsLCwsLCwsLDAwMDQ0NDg4OEhISEREREREREREREhIS FRUVGBgYGhoaGxsbGRkZGBgYGhoaHx8fJSUlKioqLi4uMDAwMTExMDAwKysrKCgoKSkpLS0tMTEx MzMzQkJCUlJSXl5ea2trcnJya2trX19fSUlJRkZGRkZGUFBQYmJicXFxdXV1c3NzcXFxd3d3c3Nz cHBwdXV1cnJyZ2dnYmJiXV1dWlpaVlZWWFhYYWFhaWlpZ2dnX19fVVVVW1tbXl5eWVlZUVFRS0tL RUVFPz8/Ojo6Nzc3MjIyMTExNjY2Ozs7Pj4+PT09QTY6//3/8v78GyclGCIaHiggLh0lNSQsKSgm LCspDhzDEiDHCiGlARicIS0jKjYsMy4yMSwwLS4oKywmIi4kHyshFB5lEhxjHiTEHyXFGR+/DBKy Bw6CBQyABw5cAwpYEAdWEglYFBQsFBQsFhkOGBsQHR0bICAeJiQnJiQnJycdKCgeKCciJiUgIR8t Hx0rJBgmIhYkGxgjGhciFhwcFhwcFRwVFBsUFBkcERYZCg83Cg83AgxtBhBxBBSfChqlDjPKG0DX EmHgIXDvKnn4NIP/L5j/OaL/LcT7Ncz/Qs/8Qc77Uef1VOr4pPlqtv98/9gG7sAA1oENvGcArT8c ix0AdwwAeA0AcRIAehsJpjsAwFUHv3YAzYQD0KEA57gUu/J9vPN+SNX/J7ThKo3yJ4rvNI7uPZf3 RbX/Pq74O7j/NbL/OaD/H4brJHTlGWnaEkrdCEDTEDXcFzzjFnfiOZr/NLzuSdH/TNLvT9XyN4r/ FWjeMUKSZnfHkZelqa+9zcrb1dLj4eDo6ejw7Ozs7Ozs7u7s8fHv7Ort3Nrdz8rRvrnApZqoin+N gHSCf3OBZnpvWGxhXVBiWEtdKDYpHCodFy0gFiwfEQ+eEQ+eARIiDB0t///4///4GBgYHR0dGBgY GBgYGRkZGxsbGxsbGRkZFRUVExMTFhYWGxsbICAgHx8fGhoaFxcXFxcXGRkZFxcXGRkZGxsbHBwc GxsbGhoaGBgYFxcXFxcXFBQUEBAQDg4ODQ0NDQ0NDQ0NDQ0NEBAQCAgIAgICAAAAAAAAAAAAAAAA AAAAAQEBAwMDBgYGCQkJCgoKCwsLCwsLCwsLAQEBAAAAAAAAAAAAAQEBAgICAgIC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QEBAQEBAQEBAAAAAAAAAAAA AAAAAAAAAQEBAAAAAQEBBgYGCwsLCwsLBwcHAQEBAAAAAQEBBQUFCAgICQkJCgoKCwsLDAwMDw8P ERERExMTFhYWFxcXGBgYFxcXFhYWGRkZGxsbGxsbFhYWEhISFBQUHR0dJiYmLy8vNDQ0OTk5Ozs7 OTk5NTU1LS0tJiYmMTExNjY2PDw8QUFBTExMVVVVU1NTS0tLT09PQkJCNDQ0MTExPT09UlJSZGRk bm5ucnJyc3NzaWlpYGBgYmJiZGRkYmJiZGRkaWlpZWVlXl5eV1dXV1dXW1tbW1tbWFhYWVlZW1tb WVlZVFRUTk5OSEhIQEBAODg4MDAwLy8vLy8vMTExNDQ0NjY2Nzc3ODg4ODZB//3/////Mz01Jics JCUqJxkqJBYnJiQVIB4PCwSgFA2pFxaWDw6OHBZCGhRAIRosIRosHx0rIB4sGiYaGiYaDh5RDR1Q BRCdDBekDhewChOsChGVChGVDRNrCA5mEQ9AExFCFxofGRwhHCASHyMVJSQsKSgwKCM3KCM3JiYo JCQmIiMeHyAbGxsjGRkhHR0BHBwAFxkLFxkLFRoWFRoWFBkVEhcTEBQXDhIVCQ8vDBIyBhBlCBJn AxKRBRSTBii9FjjNGFPdI17oHmvtJnP1Jnr2JXn1Pq7gZ9f//+UU78kA25MN25MNzoMDzYIC1JAB 048AynMCtF0Aqy8AjhIAaQwEaQwEegABpSoswnIA0IAN0J0A7boR/9cA/+MHx++OyPCPYPrwV/Hn a/3ybf/09fIH+fYL9v4A8/sA//gB//UAwf2na6dRITO7AAuTJBAFNSEWagIJmzM6vnIA9qogw/6s aaRSJ1/6HFTvX1RciH2Ft6Gt1b/L0d/Q6Pbn+vT0//n5/vz/+/n+9/b+9fT87fD15+rv19zWw8jC r7KnnqGWkpKIi4uBiIV+gn94bnVuWmFaQkJEOzs9PzZJQjlMAAyhFC7DCzLLGUDZHSseHSseJigl /f/8KykqIB4fISEhHR0dGBgYFRUVEREREBAQExMTGBgYGBgYGBgYGBgYGRkZGxsbGhoaGBgYFRUV GhoaGxsbHR0dHBwcGhoaFxcXFBQUExMTEhISDw8PDAwMCgoKCwsLDQ0NDg4ODw8PDg4OBwcHAQEB AAAAAAAAAAAAAAAAAAAAAAAAAwMDBwcHCgoKCgoKBwcHBAQEAwMDAAAAAAAAAQEBAgICAQEB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QEBAQEB AQEBAAAAAAAAAAAAAAAAAAAAAQEBAAAAAAAAAQEBAgICAwMDBAQEBQUFAAAAAAAAAgICBwcHCQkJ CQkJCAgICQkJCwsLDQ0NDw8PEhISFhYWGRkZHBwcHR0dGhoaHR0dHh4eHBwcFhYWERERDg4ODQ0N GBgYHx8fKysrOjo6R0dHSUlJQEBANjY2JycnISEhISEhKysrMzMzNzc3Ojo6Pz8/PDw8Ozs7PT09 PDw8NDQ0Li4uODg4SUlJaGhob29vcHBwaWlpX19fVFRUSkpKSEhITExMUVFRV1dXWVlZWFhYVVVV T09PSkpKSEhIQ0NDPT09PDw8QEBAQ0NDPz8/OTk5MDAwKSkpISEhHR0dHR0dIyMjLS0tNzc3Qkk3 /P/xOztFLS03KSknFxcVHx8fEhISEBgJERkKCQ5GEBVNDQ19BgZ2CxkmDBonFRgHFBcGFxIZFxIZ GRYPGxgRGRkbGhocFh8aGSIdFiE1Eh0xDQ5rCwxpCApdBAZZDg0vDg0vERIUERIUFBcGGBsKHh4W IiIaJSQgIiEdHR8UGBoPFBcOEhUMEBMaEBMaCRAjChEkExIkGRgqIxsmJh4pKB8iJh0gGRccFhQZ Dw4tDg0sCwlLCwlLCwVlDQdnAAt/ChWJCCTDFjLRFkLpF0PqEzDJAR63MhoAvKRKxXEAtWEAo1kC nVMAvkcA0lsLqW4IrXIMzHEI0HUMwYgA5awUteSWqNeJ//kA+OkA7ukA9fAB/fsI/PoHa//zaPzw bvf/bvf/cvP/cfL///MU//IT//0A//sA//MA//QA9dQnr44AfkMjSA0ADxkRDxkRTwIAVwoAZA0E VwAAJiEbMSwmFyl9NUebXWVQe4NupaeixsjD6ejw+fj///n///f//fnt//zw/Pzw+Pjs9vfv8vPr 4ebi0dbSvcPDsbe3pquun6Snm5+elpqZjY+Kf4F8bmhyYlxmTVdZOEJEEC7AEzHDET7XJFHqHEXt GULqK0KOHDN/Nys1//3/JzEzIiwuISEhGhoaEhISDw8PDw8PDw8PEhISFhYWHBwcHR0dHx8fHx8f Hh4eHBwcGhoaGRkZGxsbGxsbGRkZFxcXFBQUEhISEhISEhISDg4ODQ0NDQ0NDg4ODw8PDw8PDg4O DAwMBQUFAgICAAAAAAAAAAAAAAAAAAAAAAAABAQEBgYGCQkJCgoKCAgIBAQEAAAAAAAAAAAAAAAA AgICAwMDAQEB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QEBAwMDAgIC AQEBAgICBwcHCgoKCgoKCQkJCgoKCgoKCQkJCQkJCwsLDw8PFRUVGxsbHh4eJCQkISEhHR0dGxsb GxsbGBgYFBQUDw8PDg4ODAwMDg4OGBgYJiYmNTU1QkJCSUlJQUFBMzMzJycnIiIiHx8fHBwcIiIi KysrMTExLi4uLi4uMjIyMjIyLi4uLi4uMTExPDw8SUlJXl5ebW1ta2trYGBgVFRUS0tLQ0NDQkJC Q0NDSEhITU1NUVFRVFRUVlZWVFRUSkpKQEBAOjo6ODg4NjY2MzMzMTExLy8vJycnHh4eGRkZFhYW FRUVHBwcJCQkNDUv+/z2NTU1NjY2IiUcJCceFBYTFhgVDxYOEBcPCBYAChgBCxkACRcAERojExwl GBsQFhkOFxYUFxYUGhcSGxgTHBE5HRI6GxoqGxoqFiEDFB8BFBgbFBgbFxsMFxsMEhIaEREZEBET DxASEhISFBQUGBYbGhgdHBodGhgbFBYVDxEQChAQCQ8PCRAWChEXCRgdCRgdFhcPGRoSJxsPKR0R JBgkIhYiEBFHERJICBJpCBJpBQ5tAgtqBwpnCg1qCwd/DQmBAxKJAxKJGA5AFQs9LQsZMhAeaxAA pEksn00AplQAokcAuV4PvV0GsVEAt2IAxnEGy24A2XwA2coA++wLavv/Td7xPtf3Qdr6bN3tbt/v Ut7/TNj/TdboVN3vRdXwT9/6XeP/Vdv+Q8z/Nr//KLTxIa3qNrr6QcX/U7n/GH7GEjJBBSU0Ligs JB4iLS8uLjAvND0qKzQhRD9DWVRYU2FkhJKVpLOwvs3K4t7T9vLn8PLt8vTv5PHg6PXk9PL/9fP/ 8/L47+706Ojo39/f0dPQxsjFwMLBvL69v8DCwsPFt7i6o6SmjY+OfX9+cnV8ZmlwEC/VGzrgFUnr G0/xFFzUDlbOHVrpHFnoQFOgKz6LN0Ar///09/v+JSksGhoaExMTDw8PEBAQEREREhISFRUVGRkZ IiIiJSUlJiYmIiIiHBwcGBgYGRkZHBwcGRkZGBgYFhYWFRUVExMTEREREBAQDw8PDQ0NDg4ODw8P ERERERERDg4OCQkJBQUFAAAAAAAAAAAAAAAAAAAAAAAAAAAAAgICCAgICQkJCQkJBwcHBQUFAgIC AAAAAAAAAAAAAQEBBAQEBgYGBAQEAQEBAQEBAgIC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QEBAAAAAAAAAQEBAwMD AwMDAQEBAAAAAAAAAAAAAAAABQUFCwsLDg4ODg4ODg4OCQkJCgoKCwsLDAwMDg4ODw8PEBAQEBAQ GBgYHR0dJCQkJiYmIiIiHBwcFhYWEhISDw8PDg4ODg4ODw8PEBAQFxcXJiYmNDQ0Pz8/QEBAPj4+ NjY2LS0tJSUlHh4eGRkZGBgYISEhKSkpKioqLCwsLy8vLi4uKSkpKSkpKSkpOjo6UFBQW1tbYGBg YGBgWlpaUFBQS0tLR0dHRUVFRERERERESkpKUlJSUFBQUFBQUlJSUFBQSEhIPDw8NjY2NjY2NTU1 Li4uJycnIyMjHR0dFhYWFhYWGhoa//z///v/IygiHiMdISQtGx4nHBMkHxYnHhgMHhgMFhAaGhQe HxEyHQ8wJRQNHw4HFxYbFhUaFBceFRgfEhsgExwhDg5+DQ19Dw+JDg6IEiAhEyEiGx4VGBsSHRAh HA8gFxgcFxgcFxYbFxYbGRgWGRgWGBgOFxcNFBUPExQOEQ8kEA4jCgpACwtBCwlUDQtWChBOCA5M EwsgFAwhHhAFIBIHFRAkEw4iAA1pBxh0AyW6DC7DCizMAyXFBiK0ByO1AyqrAB2eGA1HFwxGNQ0B PRUJkRkAqDAArVkDs18J0lsA0FkAv2MAu18As1kDuV8JvmAAvV8AxWgA2n0V07YA9tkThPj/a9/2 TNP/Qcj1Nsr6OMz8M9L/N9b/Vcr/XNH/W+zxYPH2YNP/Oq3sIGTtD1PcGj3VGz7WBjvhCj/lGSe+ DRuyFhBoJR93OjUiRD8sPkdOQUpRVEhSYFReW1tlb295nqCTtbeq2MjL4dHU29nm4N7r3OXq3ufs 7ePh8efl4uja5Orc5Onj3uPd1dXXzMzOzMrP0c/U49/e2dXUzcnGwLy5tLCtrammoJ6fkpCRV3i9 KkuQG07BIVTHH138D03sHWbzGWLvGmXaFmHWP2SrGT6FODY7LCov/v//Gx8iFxcXExMTERERERER EhISFxcXIiIiLS0tKysrJiYmHx8fGxsbGRkZGBgYFxcXFRUVFBQUFBQUFRUVFRUVFBQUERERDQ0N CgoKDw8PDw8PDw8PEBAQDg4OCQkJAwMDAAAAAQEBAAAAAAAAAAAAAAAAAAAAAgICBgYGCgoKCAgI BgYGAwMDAQEBAAAAAAAAAQEBAwMDBAQEBwcHCgoKCQkJAwMD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QEBBAQEBwcHCQkJAQEBAAAAAAAAAQEBAwMDCAgIDg4OERERERERDQ0NCgoKCgoK DQ0NDw8PDw8PDg4OERERExMTFxcXHx8fJSUlJiYmICAgGhoaFRUVEBAQDQ0NDQ0NDw8PERERFRUV GRkZKSkpNDQ0QEBASkpKTk5OS0tLPj4+MDAwLS0tIiIiHx8fJSUlJiYmJiYmJiYmJiYmJiYmIyMj IyMjKioqNzc3RUVFUVFRWVlZYGBgWlpaU1NTTk5OTExMTU1NTU1NTU1NSUlJUVFRVFRUT09PSEhI QkJCPj4+OTk5MTExMDAwKysrLi4uIyMjHx8fICAgFxcX/f39////FhYWHBwcHR0dGhoaGBgYHR0d GhoaGxsbHBwcHBwcGxsbGhoaGBgYFxcXHRIwGxAuFBYIEhQGCxQbDRYdDAxuDg5wDAqFCwmEDhNK DhNKEBkUDxgTExUQEhQPFRYGGRoKHBkiHBkiHBooHRspGR8bGB4aCBFgBg9eAAyCBhKIChGTBw6Q DA51DQ92AA5bAA9cNgYAPQ0AYwMOZQUQVgoOUwcLDAdhS0agGU/tADLQAC20ADC3DzTaEDXbFzrS ByrCDg5kERFnWwYAgCsXolQAvW8D1JUA3Z4D55IR3okIx4QAt3QAvWABw2YHtGMAt2YAxnEA2YQH 4LEA/9cXuf+MneZwVdr/Ss/4S8f/Tsr/P8z3NsPuR9P0Ye3/3bYA88wPU6T/AE7BAQmOBg6TJAx6 IAh2BhhiCBpkKCALLiYRMC0+PDlKQUtKSFJRWlpaXl5eZmZmb29vfHx8j4+PpKSks7Ozw8PDxcXF yMjIysrK0dHR2dnZ2tra1tbW1srOzcHFucHDvcXHzcnAzsrBzcnKzsrLxc/YxtDZycrFtbaxrKeu rKeukpaVfIB/EFLnFVfsHl7aIWHdKVrjKFniHl7mHl7mHmT6HGL4IGrxAEnQKSosIiMl/////PT/ GRkZFRUVHR0dGRkZICAgKysrIyMjKioqHh4eHR0dGxsbGRkZGBgYFxcXFhYWFRUVFBQUFRUVFRUV EhISDQ0NCgoKCgoKCwsLDg4OEBAQEBAQDAwMBgYGAQEBAAAAAAAAAQEBAAAAAAAAAAAAAwMDBgYG CQkJCgoKBwcHBQUFAwMDAAAAAAAAAAAAAAAAAAAABwcHCQkJCgoKBgYGAQEBAAAAAAAAAgIC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QEBAAAAAAAAAAAAAAAAAgICBAQEBQUFCgoKCAgIBAQEAAAAAAAAAQEBCQkJDw8P ExMTExMTERERDg4OCwsLDAwMEhISFxcXDw8PDw8PEBAQFBQUGhoaICAgJCQkJSUlJSUlHh4eFRUV Dw8PDAwMDAwMEBAQFRUVFxcXICAgLS0tOjo6SkpKWFhYXV1dXFxcUlJSSEhIQEBAODg4Li4uKCgo KSkpKioqJCQkIiIiHx8fHx8fISEhJycnMjIyPDw8SkpKTExMT09PUVFRUlJSVFRUVlZWWFhYWVlZ WVlZVlZWT09PSkpKREREOzs7MzMzJCQkKioqHBwcGRkZIiIiFhYWGxsbGhoa/f39FRUVExMTERER GRkZGxsbFhYWGRkZFxcXFhYWFRUVFBQUFRUVGBgYGxsbHR0dGBgOFhYMEQ0uDgorCQY/CAU+Bwop BwopEBkWDxgVERYPDxQNEREPEBAOEw8OEg4NFQ0kGREoEx4QFB8RICAEJCQIMiAeMyEfEAyFFBCJ ACLLBizVCi2/ACCyEw5gCwZYLBQKLhYMVQcXWgwcbBEAbhMAfwsAfgoAWycAzZlFYWiuAAVLDQxO FRRWCACQFwifERqnDxilHRFbFAhSSwYAoFs668oA/+ke+P8A/P8A//MA+ugA+9QK7cYA4bIC3a4A 5rAP5rAP5rkA8cQJ6OQA+fUArf+Ml/F2Ut/9RdLwOrT/LKbzPo//MIH0L1uaDjp5OR8oOyEqCjAb AykUEiQYESMXEBQdDhIbDBUeFR4nKiYjMi4rNTgtPkE2T0tMWVVWW1tbZGRkcXFxfX19iIiIk5OT np6epqamt7e3w8PDzMzMycnJv7+/tra2sLCwrKysqqWsqqWsqaqvra6zobO1nK6wrqOnsKWpt6au t6aunaKbp6yliZqQantxG0TaJk/lHGLoHGLoHV/nHF7mIVvgI13iHWTwIWj0G2vkKHjxJHLuKXfz EhJSHx9f+/nq///4JycnLCwsJycnJCQkKCgoJCQkJycnFhYWHBwcGhoaGBgYFxcXFhYWFRUVFRUV FBQUGBgYExMTCwsLBQUFAwMDBQUFCQkJDAwMDAwMCQkJBAQEAAAAAAAAAAAAAgICBQUFAgICAgIC AgICAwMDBAQEBQUFBQUFBAQEAwMDAgICAQEBAAAAAAAAAAAAAQEBAgICBAQEBQUFBQUFAwMDAAAA AAAAAAAAAQEB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QEBAAAAAAAAAAAAAAAAAAAAAQEBAQEBBwcHCQkJCQkJBwcH AgICAAAAAgICBAQEDAwMERERFhYWFRUVEBAQDAwMDQ0NDw8PGBgYGBgYFRUVExMTERERExMTGBgY HBwcJSUlIyMjICAgHR0dGBgYExMTEhISExMTFBQUGBgYHBwcISEhLS0tPT09SUlJTk5OW1tbWlpa XV1dWVlZTExMPz8/MjIyJycnKysrJycnIiIiHR0dGRkZGRkZHx8fJiYmLS0tNDQ0PDw8QUFBQkJC QkJCRUVFR0dHUFBQVFRUV1dXWVlZWVlZVVVVS0tLQEBAOzs7IiIiICAgFxcXBwcHFhYWExMTEBAQ ////Dg4OGxsbFBQUEBAQFRUVFhYWERERGBgYGBgYFxcXFhYWFRUVFBQUFBQUExMTFxkUFhgTFBcM EhUKEBMKDxIJDw4UDw4UDQoVDQoVDw0SEQ8UFRESFhITGRMXGRMXGhUcHBceGR0gGh4hHxwlIh8o LB4rLR8sIBVkHhNiDhSMDxWNDhtpChdlFyIEGSQGXwURYQcTbgsAcA0AfQYCfQYCeAUIeAUIYQcH YwkJQwkIQwkIIBQAGAwAEBkYEhsaABReABReABRmBR5wACjFET3aIV3VN3PrKp3uOKv8KcP/Msz/ VtT9YN7/Wuj2XOr4Yd78ZeL/ZN7/Y93/YtD/V8X6R7//PLT/K5r0I5LsMGr5GFLhHjG8DyKtJSIp IR4lDx8fCxsbJA0HJQ4IFhIPEQ0KCREEDRUIFxkMHiATJSowMTY8Rz5BVUxPYl5TbGhdeHh4goKC kJCQnp6eqKiosLCwuLi4vLy8uLi4uLi4sbGxpqamnJyclZWVj4+Pi4uLi4aDiIOAd4V4c4F0dHh3 dXl4fYB1hYh9m4qSm4qSi4d8gn5zED/LI1LeFGPiHm3sImrwIWnvIWvoIWvoJWzoKG/rI3XzJXf1 KIH1InvvLHz1KHjxEiBdJDJvOjk1///+NjY2KCgoKCgoKCgoHh4eIyMjFhYWHh4eGRkZFxcXFRUV ExMTEhISERERERERERERDQ0NCAgIAwMDAQEBAwMDBgYGBwcHBgYGBAQEAgICAAAAAQEBBQUFCAgI CQkJCAgIBgYGBQUFBAQEAwMDAwMDAgICAQEBAAAAAQEBAAAAAAAAAAAAAAAAAQEBAgICAgICAQEB AQEBAQEB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QEBAQEBAAAAAAAAAAAAAAAAAAAAAAAA AAAAAwMDCAgICgoKCAgIBAQEAAAAAAAAAwMDBwcHDQ0NEhISExMTEBAQCwsLBwcHERERFBQUFhYW FxcXFhYWFRUVFxcXGBgYGxsbHx8fIyMjJSUlISEhHBwcFxcXFhYWFxcXGBgYGBgYFxcXGRkZISEh KSkpLCwsKCgoLCwsNzc3QUFBRkZGR0dHQEBAMjIyKCgoJycnJycnJycnJiYmISEhHR0dGxsbICAg JycnLy8vNDQ0NjY2ODg4PDw8QEBAPz8/Q0NDRkZGRkZGRUVFRkZGRUVFQ0NDPz8/MzMzKCgoJycn JSUlGhoaGxsb/v7+////FBQUExMTEBAQEhISDw8PFRUVFxcXExMTFBQUFhYWFxcXGBgYGRkZGBgY GBgYFRwUFRwUFxofFxofGRYpGBUoFxMiFxMiFBMYFhUaFxkUGRsWGB8XGSAYFyEYGCIZHx4cIB8d JSIRJiMSIyMlIiIkGyEtGR8rHSMfGB4aGxgRGBUOGhAZGxEaHhoXJCAdUw8kVBAlZgwMZgwMWBII VxEHXw4AXg0AXgcQXAUOQwYBRgkEOQgbMQATDRgaDBcZDhwCDx0DAgR/Cw2IECrVGjTfEUrfJV7z I2fiKW3oLmn/KmX/IWbvH2TtGnDhHnTlJIX2Jof4IHnxGHHpGmThDVfUEUnkD0fiKUnpETHRFSNs ER9oHyQnGB0gHBUlHRYmDCIVCR8SJgcxIwQuFQgPFgkQFw8NFg4MFBkdJywwP0pCWWRchWx/l36R lZmloKSwrKystra2wsLCysrKysrKw8PDurq6tLS0qqqqp6enpKSkoaGhoKCgm5ubj4+PhISEd3h9 b3B1b2Rial9dYGhZZ29gc3hyen95iX6GiX6GY36JVXB7GUnpJlb2FWHyHmr7J3LyJnHxInXrJHft J3zwKn/zKIP1KYT2K438KIr5NYj+I3bsHzyIKUaSMjE3/Pv/////ICAgJCQkGxsbJCQkGxsbGxsb FRUVFhYWFBQUERERDw8PDg4ODQ0NDQ0NDAwMBAQEAwMDAwMDBgYGCQkJCQkJBQUFAQEBAQEBAwMD BwcHDQ0NERERERERDQ0NCQkJCAgIBQUFAgICAAAAAAAAAAAAAAAAAAAAAAAAAAAAAAAAAAAAAAAA AAAAAAAAAAAAAQEBAAAAAAAAAAAAAAAAAQEBAQEBAQEB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QEBAAAAAAAAAAAA AAAAAAAAAAAAAAAAAAAAAAAAAQEBAgICAwMDAwMDAwMDAgICAgICAQEBAgICBQUFCwsLDg4ODw8P DQ0NBwcHCwsLEBAQFRUVGBgYGRkZGRkZGRkZGhoaHBwcHh4eHR0dGhoaFxcXFxcXFxcXFRUVFxcX GRkZGBgYFxcXGRkZGxsbHBwcHh4eGRkZFBQUEhISFhYWIiIiKCgoJCQkJCQkISEhHx8fHx8fHh4e Hh4eHx8fIiIiICAgJCQkKCgoKysrLCwsLS0tLy8vMDAwLCwsNjY2QkJCS0tLTU1NSkpKQ0NDPj4+ Ozs7PT09Ojo6KysrICAgISEhFhYW/////v7+ICAgGhoaICAgFBQUISEhFRUVGxsbGhoaGBgYFhYW FRUVFRUVFxcXGRkZGxsbFBcoFBcoFhwSFhwSGB4CFx0BFhgVFRcUEQ1IEg5JDwl3EQt5DQ6CEBGF EBh7ERl8KS8vKC4uLSwoLy4qNCw5NCw5LSw8LCs7HCkYGicWHCIUGR8RKRMVKBIUPg4MQREPaQkA aAgAUQ8TUQ8TYQsOYQsOXA0IWgsGVBADTQkAQA0UQA0UCw4TCAsQFBQSDw8NHQQiGwIgBw1hChBk ABGFABuPDCjHEy/ODjrZCzfWCDfdCjnfEzbOFTjQGTfjHDrmADbbADbbEB2PCheJKicyLis2NC4y NC4yKywwLzA0MDUfLzQeLTE0LjI1HjMsGC0mHyMmFhodGRcYHRscHRgVGhUSJRsaMCYlQUk+Y2tg j5WJq7Glw7S3yru+xNHZ0d7m4uLi4ODg2traz8/Pw8PDt7e3ra2tqKioq6uruLi4xsbGycnJvLy8 pKSkioqKeHh4bW11bm52e2t1fm54dXh/eHuCfIBpe39ogHKVeWuOYnK/MECNGEvYIVThLX7nJXbf LHnvKnftIXbzI3j1IoHvJ4b0Koj6LIr8Ko/pJovlLX7xL4DzPWP0ACCxKCsiIyYd/Pz8FxcXGhoa GBgYEhISExMTFxcXFhYWEhISERERDw8PDg4ODg4ODg4ODQ0NDAwMCwsLCgoKCQkJCQkJCQkJBwcH BgYGBAQECQkJCwsLDQ0NDw8PEBAQDg4OCwsLCQkJBQUFAgICAAAAAAAAAAAAAAAAAAAAAQEBAAAA AAAAAAAAAAAAAAAAAAAAAAAAAAAAAQEBAAAAAAAAAAAAAQEBAQEBAQEB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gICAAAAAAAAAAAAAAAAAgICAgICAQEBAQEBAQEBAgIC AgICAgICBQUFCAgICwsLBwcHBwcHCAgICgoKDg4OEhISFRUVFhYWFxcXGRkZGRkZFxcXFBQUFBQU FBQUExMTERERExMTFRUVFRUVFRUVFRUVFxcXGBgYGBgYFxcXFhYWExMTEBAQFBQUFxcXFBQUGRkZ GxsbHR0dHh4eHR0dHBwcICAgJSUlKCgoKioqLS0tMDAwMTExMTExMDAwLy8vMTExLS0tKioqKysr MzMzPT09Q0NDRkZGOzs7PDw8Nzc3MzMzNjY2KysrMDAw/////Pz8ERERHh4eDg4OFRUVHBwcHBwc Hx8fHR0dHBwcGhoaFxcXFRUVExMTEhISERERERImEhMnEwlgFAphFQlvFQlvFhQ5FhQ5DhkVDRgU CBI1CBI1BQxkCA9nCBF4CxR7Dg95DA13FBI6ExE5GxYQHBcRIxYdJhkgNhwPNRsOShEAShEAXwgA YQoBbAUabwgdXw4NXQwLYQsAYgwAZA4AZA4AZwgEZgcDXgIRXwMSTggASgQASQkKTAwNPwcGNQAA HwELHQAJAAg7ABBDAguEEBmSFiKsGyexBjTfAC3YAC/SATLVEi3CDyq/BiafABiRJjMpMT40Pyo5 PSg3PzM9RDhCP0JRQENSNEVMOUpRQk46Qk46WUpHX1BNVUlhST1VOTslMjQeKi8pLDErMDNCOj1M UVJXZWZrh4OAmZWSrqqrt7O0s7WwtbeyuMWzws+9zMzMwsLCtLS0qamppqamra2tt7e3v7+/yMjI ysrKyMjIvLy8qamplZWVhoaGfn5+hIR6iIh+gY2BfYl9gXyTfXiPd3h6dHV3Z2FhZ2FhY21sc318 FU/hJV/xE2rbGnHiI27rJXDtInntKH/zKIj2K4v5L4r1Lon0K4r2KIfzK3T0HGXlMGjxAC63Gh45 FBgz////GxsbFRUVDQ0NFxcXGRkZDQ0NFxcXEREREREREREREhISExMTExMTEhISEBAQDw8PDw8P Dw8PDQ0NDAwMCwsLCwsLCwsLDw8PEREREREREBAQDQ0NCQkJBwcHBQUFAAAAAAAAAAAAAAAAAAAA AQEBAAAAAAAAAAAAAAAAAAAAAAAAAAAAAAAAAAAAAAAAAQEB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QEBAQEBAQEBAAAA AAAAAAAAAgICBgYGBwcHBQUFAwMDAgICAgICAAAAAAAAAAAAAAAABAQECgoKEBAQExMTEBAQExMT FRUVFRUVFBQUExMTERERDg4ODAwMDAwMDQ0NDw8PEhISFRUVGRkZHBwcGBgYGxsbJCQkKCgoJCQk Hh4eGBgYEBAQExMTGBgYIiIiLCwsMTExLi4uJycnIyMjJSUlJycnKysrLi4uMTExMzMzNDQ0NTU1 NjY2MTExLCwsKSkpKSkpKysrLS0tLi4uNTU1MDAwKSkpLy8vOjo6KioqMTEx/f39Ly8vJycnGBgY HBwcFxcXDw8PEhISEREREBAQExMTFhYWGBgYGRkZFxcXFRUVExMTEhQTERMSEhMXEhMXFBQeFhYg GBgkGhomISUmICQlHCIeGR8bExsmEBgjDRM1DBI0AAtaAAtaAglRAAZOBwQXBgMWIwMGKwsOSgcA SwgAYQATZAEWbQYHbwgJbgoIbgoIbw8AcBAAcA8AcRAAhgINhQEMbw0Mbw0MbBARZgoLdgEKdgEK XwoNWwYJXQMPZAoWQQsJPQcFBQQ+GhlTAkzJMnz5HrLwNMj/Nsv/MMX/O6f/H4vwGF3pC1DcFjnV ByrGFiJeJDBsODgsOjouOzk+OTc8RzQ6RjM5PzIiPC8fMTA2NTQ6PjE6PTA5NzksOz0wMzc6QkZJ T0haVk9hY2tcdX1ueoB8eoB8gn6Pg3+QhIKFiYeKj42QlpSXmJydnKChnZ2dn5+fpKSkq6urtbW1 vr6+xcXFycnJv7+/sLCwnJycj4+Pi4uLjY2NkJCQkZGRkpOVkJGTh4WSe3mGaXhxZnVuaWxjZGde ZXppaX5tSG+8IEeUI0rlJk3oDGPmDWTnGmLsIWnzI3vlLITuLIz8LIz8MoboL4PlIHL8JXf/Jmf5 IWL0IWnVGWHNHx5qDg1Z/v7++Pj4Dw8PDg4OFhYWFxcXHR0dERERFBQUFRUVFxcXGRkZGhoaGRkZ FxcXFRUVEBAQEBAQEBAQEBAQEBAQEBAQEBAQEBAQEBAQERERERERDw8PDAwMCAgIBgYGBQUFAQEB AAAAAAAAAAAAAQEBAQEBAAAAAAAAAAAAAAAAAAAAAAAAAAAAAAAAAQEBAQEB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gICAAAAAgICBgYGCQkJCwsLCgoKCAgIBgYGAQEBAQEBAAAAAAAAAAAAAAAA BAQEBgYGDg4OEBAQEBAQDg4ODw8PDw8PDg4OCwsLDQ0NCwsLCAgICAgICQkJCwsLDg4OEBAQFxcX ExMTFxcXIiIiLS0tODg4Pz8/Pj4+LCwsICAgFxcXHR0dKysrODg4PDw8PDw8QEBAPz8/PT09OTk5 NjY2NDQ0NDQ0NTU1NDQ0NTU1NTU1MDAwJycnICAgHh4eHx8fGhoaGxsbIiIiJSUlHh4eJSUlJycn /v7+KCgoKSkpKysrKSkpJiYmIiIiGRkZFBQUFBQUFBQUFBQUFBQUFBQUFBQUFBQUFBQUExQOEhMN EBELDxAKDxAKEBELExINFRQPGhkVHRwYIx8gJiIjJSAkIh0hHxkbHBYYCgpqDQ1tARV0ABFwCgkp BwYmPQAMSAoXTgoHSQUCIQoUHQYQHA0AIRIAQggERQsHYgIQZQUTXhEBXxICbwYVcAcWdBAAdhIA dwoDdwoDgREAgBAAdBABdxMEhAsAfwYAfxECeQsAp18A/8IvaP7/XPL/uuBz0viL/N0I99gDYLv/ G3bFERmEAAdyGhBMGhBMHREnHREnMgUAOw4IUxQCVRYEaQoQYwQKSA4MQwkHERsQFiAVIycyNDhD TE1HXF1XeIN1m6aYuK2zraKolZOefnyHbGptaGZpYW1haHRoeX53houEoYqSpI2Vj5SXjJGUkZGR l5eXoaGhqqqqrq6uq6urpKSknp6emZmZkpKSjY2NjY2NkJCQj4+PiYmJg4ODfHSBd298ZXJWXmtP Z2ByZl9xSU6pO0CbFkXPFkXPFEvkGVDpFEreHFLmHFXiJF3qIGbqJWvvI3nqKX/wJYP1JYP1Ln3m LHvkI3LzFWTlGlbqGlbqC1XoCVPmHiFkBglMERER////FhYWICAgGhoaFxcXFRUVGBgYGBgYGhoa HBwcHh4eHx8fHR0dGRkZFxcXGBgYFBQUDw8PDAwMDAwMDw8PEhISExMTERERDw8PCwsLCAgIBgYG BwcHCQkJCgoKBQUFAwMDAAAAAAAAAAAAAAAAAAAAAQEBAQEBAQEBAAAAAAAAAAAAAAAAAAAAAQEB AAAAAQEBAQEBAQEBAAAAAAAAAQEBAgIC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gICBAQEBgYGAwMDAQEBAQEBAwMDCAgIDAwMDg4ODw8PDg4OCwsL BgYGAQEBAAAAAAAAAAAAAAAAAAAABgYGDQ0NEBAQDg4OCgoKCAgIBwcHBwcHAwMDAAAAAAAAAAAA AQEBBAQEBwcHDQ0NEBAQFBQUFhYWGBgYISEhMjIyQkJCRUVFPj4+MTExJCQkGxsbGhoaHx8fIyMj KSkpLi4uNTU1Ojo6Ozs7Ojo6OTk5ODg4Ozs7Ozs7Ozs7ODg4NTU1MjIyLi4uKSkpICAgGhoaICAg GxsbGxsbFBQU/v7+////GhsfGxwgJB8lKSQqKCcjIyIeHB8YGRwVERUgDxMeEREZEhIaGhgJHhwN IhwcJB4eGxsbGhoaFxYeFBMbEhMOERINFQ4VFg8WFg0OFg0OFwomFwomERIKEhMLDxkAEBoBBgdj CAllCQ1WCAxVBw8z////CRINCRINEBgADxcADRMRDhQSCw8+Cw8+BwtkCQ1mCA9pAwpkLQIARBkG mUUAu2cHzYAA35IS6cAA+M8F6+4A8/YHwfOUn9FyMoP4AE/ECBihARGaChmqDBusGwh0HQp2TgIA ZxsNqTEMqjINiyUWeBIDLhAFKw0CBQt9DxWHFRxgCA9TgSAAoUANqEwAmj4AjQcQhAAHOC4tQjg3 NkovQVU6VlJjZWFy////c399fn5+fn5+eXl5bm5uYmJiXV1dYGBgZWVleXl5gYGBhoaGg4ODgICA g4ODjY2NlZWVn5+foKCgoKCgnJycl5eXkZGRi4uLh4eHhYWFhYWFgYGBeXl5c3NzcXFxcXFxcHBw ZmtlWl9ZVlNcX1xlFULbHkvkG1beH1riHU31G0vzGkPRHEXTGkbvGETtDlfkFV7rFVzsGmHxI2jq J2zuKW3qJmrnIGXuHWLrFFrwEVftHlrwEk7kKE/OIEfGAhl/ABJ4IRwW//74//z/IR4lGhwbCw0M GB0ZFBkVGxsbGhoaHBsZHRwaHRwhGxofFxgcFBUZDw8PEBAQEhISFBQUFhYWFRUVEhISEBAQDAwM CAgIBAQEAwMDBgYGCQkJCQkJBwcH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QEBAAAAAAAAAAAAAAAAAQEBAgICAwMDBAQEAgICAQEBAgICBQUFCAgI CgoKCwsLDw8PDw8PDg4ODAwMCQkJBAQEAQEBAAAAAAAAAAAAAAAAAAAAAQEBAgICBAQEBAQEAwMD AQEBAAAAAAAAAAAAAAAAAQEBAgICBAQEBwcHDAwMERERExMTFhYWHh4eJiYmLS0tLS0tLCwsJycn ICAgGhoaFhYWFRUVExMTFhYWGhoaHh4eIiIiJSUlJycnKCgoKioqLS0tLy8vMDAwMjIyNDQ0MzMz MDAwLy8vLy8vHR0dFhYWGRkZHx8f/v7+////EBVXDxRWDAqFCwmEDhY7ERk+HR4iICElHRsPGxkN FRIZExAXEBUPEhcRExYdFBceJB0XIRoUGhYkGRUjFRgfFBceEBYKDRMHERMSERMSEhEWEhEWEhEZ ERAYDw8bDw8bLgQGMAYILgoOLQkNJQgM////////GQcHEggQEQcPBggxCQs0AQxoBRBsAhOXBxic DBu+Dx7BBiLEEy/RHFvmNXT/LaLxR7z/RuD4UOr/U+v/S+P4Usv/Qrv/N5L/In3yL2fyJ1/qGl3q HWDtZ5BMn8iE578F4roA4K0A0p8Ats97yeKORoz/E1nTClrnD1/sKmrmSor/StfzYe7/+/Ud+/Ud Ssv/KarsSnyvJ1mMWk5SYVVZS1RP////////VUpEVlZWX19fbm5ufHx8iIiIkJCQl5eXm5ubmJiY l5eXk5OTjY2NiYmJiIiIh4eHhoaGf39/dnZ2ampqY2NjZmZmb29vd3d3enp6enp6fX19gICAgoKC gICAeXl5bGxsYWFhSFSqMDySJVnqIFTlG0XpG0XpLlOKSG2kVnZnQmJTDEHbCj/ZE0HKGUfQFE30 C0TrEVbiFVrmHV3jIWHnIV/kHlzhF1XkFFLhDk/pC0zmDUjiCkXfGkPPHUbSGTWyAx+cIh4b//z5 ////ExEUEBIRGx0cFxkWExUSFhYWGBgYGxkaHBobGRkbFhYYERIUDxASFRUVFRUVFBQUFBQUEhIS Dw8PCwsLBwcHBAQEAgICAAAAAAAAAgICAwMDAwMDAQEB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QEBAQEBAAAAAAAAAAAAAAAAAAAAAQEBAgICAQEB AAAAAAAAAAAAAgICBAQEBQUFCQkJCwsLDw8PEREREBAQDQ0NCQkJBgYGAQEBAAAAAAAAAQEBAwMD BAQEAgICAAAAAAAAAAAAAAAAAQEBAQEBAAAAAAAAAAAAAAAAAgICBwcHDQ0NEBAQERERExMTFRUV Hx8fIiIiJiYmJiYmIiIiHBwcFhYWExMTEBAQEBAQERERExMTFhYWGxsbHh4eICAgHx8fISEhISEh Hx8fHh4eHR0dGhoaFxcXFRUVHx8fGRkZJSUlGRkZDQ0N////DAwMABBNECRhFSu9ESe5BRiZAA6P FRkkGh4pKx0cKRsaHRkoGxcmER4MER4MERkcERkcHxMfHhIeGBkHFxgGEBBEDg5CCRgBBhUACRYC CBUBDRAZDxIbFRYRFhcSFhItFREsGRAHGhEIGBMQFxIPEg8W////////////DwwnDwwnCQlHDAxK CAt8DhGCERetGR+1DDPZETjeCTXKAi7DBye6AyO2DCW9HTbOHlvYP3z5O7X/Tcf/StP/Qsv/P7T3 NKnsLJX/KpP/IprmGpLeIpn1PLP/N6j/L6D8KpH2IYjtFGnoDmPiE1bYC07QDj3lG0ryE2LjIXDx IIL/KYv/Pa3/QrL/HMHhNtv7v/SAtut3eDA7mlJd////////////c2hwcXFxdHR0eXl5gYGBh4eH iYmJhoaGgoKCfHx8eXl5dHR0b29vbm5ubGxsaGhoY2NjZ2dnb29vd3d3e3t7f39/hoaGjY2NkpKS jIyMiYmJhISEf39/e3t7dnZ2bW1tZmZmYWtqUVtaUmJXVWVab3NabXFYbmt0Y2BpXWBpWl1mXFNY Zl1iSVyrL0KRA0PHFFTYHl3qHVzpH1noHVfmHlLmGk7iE0rjEUjhC0biDUjkCkLfEUnmFELdGkjj J0zjACS7HRohGRYd9fTyFBMRGxkaCggJFhQXFRMWGRcYGRcYGBYZFRMWEhIQEREPEhQRFBYTFxcX FRUVEBAQDQ0NCQkJBgYGAgICAAAAAAAAAAAAAAAAAAAAAQEBAQEB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QEBAQEBAAAAAAAAAAAAAAAAAAAAAQEBAgICAwMDBgYGCQkJCwsLDAwMDQ0NDQ0NCgoK CQkJCQkJCwsLDAwMCwsLBgYGAgICAQEBAAAAAAAAAQEBAAAAAAAAAAAAAQEBAQEBAgICBQUFCAgI DAwMEBAQExMTFRUVGxsbHx8fIyMjJCQkIyMjHx8fGxsbGRkZFRUVExMTExMTFBQUGBgYHBwcHh4e Hx8fHBwcHR0dHBwcGRkZGBgYFhYWExMTEBAQFRUVDAwMFhYWCgoKDw8PFBQU/v7+ERERAAtVFylz GTvjFjjgAiivABuiER1FFSFJLSMkLSMkJSMuJCItGyQrGCEoGx0aGRsYFhcRGRoUFhksFBcqDgZ1 DARzDQldDwtfCAohCAohCwsLDQ0NERAMExIOExQGEhMFDRQMDBMLBw8mBg4lAgpJ//////////// ////BA95AA+IABCJABOeABmkAiO+CyzHCSjaDi3fCTDJBCvEByW5AR+zBh27DybEDUjUKmXxJZ3z PbX/R9T/U+D/aOH+bOX/Y979VtHwSML/OLLzMZ3/KZX4J3ryJHfvKGPvH1rmGk3eHlHiHEXbFj/V FzXhHjzoEkHLED/JGTDYFi3VDD3IEULNZ39FvNSauF4gizEAYE5k////////////////cW9acXFx aWlpYWFhXV1dX19fY2NjZWVlZmZmY2NjZ2dnampqampqa2trbW1tb29vb29vdnZ2fn5+hYWFhISE gICAgICAhISEh4eHkJCQjo6Oh4eHfX19c3NzbGxsaGhoZ2dnaltieGlwdGZ3d2l6amxhYWNYYV5z VFFmWFVQXVpVaVpdZFVYFkbMFkbMGln2FlXyIFrpHFblGk3kFEfeFELgE0HfEkLgEkLgEEffFUzk E0zhG1TpFk/nGVLqIlf1ADPRCAohCw0k///////7Ew8QFBARFA8THhkdFxUWFhQVExIXERAVDxEM ERMOFBYRFhgTEBAQDAwMBgYGAgICAAAAAAAAAAAAAAAAAAAAAAAAAQEBAQEBAQEB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QEBAgICAgICAQEBAQEBAQEBAQEBAQEBAQEBAAAAAAAAAgIC BAQEBgYGCAgIDQ0NDAwMDAwMDAwMDAwMDAwMDAwMCwsLCAgIBgYGAwMDAgICAAAAAAAAAQEBBAQE BQUFBQUFBQUFBQUFBgYGCgoKDw8PEhISEhISGBgYHx8fJCQkJSUlISEhHBwcGBgYFhYWFRUVFBQU FhYWGxsbICAgIyMjJSUlIiIiIiIiISEhHh4eHR0dHBwcGRkZFhYWExMTFBQUFBQUExMTFBQU//// +/v7ExMTBg1DGyJYGDPcJD/oHkXgFDvWGiCyCQ+hJSkbJiocJSowJSowIiobHSUWIhYkHxMhDA1q DQ5rDQ9mDQ9mDRRADBM/ERQjERQjFRcCExUAEQ4JEA0I//////////////////////////////// ////////////////////////ABF9ARN/ABaXABucAya2DC+/CTzVCj3WDDfbCzbaEzXdFjjgFULd HUrlFmPjJnPzH5XvMKb/N8buRtX9UujnW/Hwbev/ZeP6S9n/Osj2N7j/M7T/Qpv/N5D0NXr7JWrr GV/yEVfqBDjJBjrLFiHIAAatAhKBAxOCERweERweKSAxMCc4Ky0sMzU0O0U8RE5F//////////// ////////////////////////////////////////////YGBgZ2dnbW1tcHBwcXFxdHR0d3d3eXl5 dXV1c3NzcXFxdHR0fn5+ioqKkZGRk5OTjIyMiYmJgoKCeXl5cXFxbGxsa2trbGxseXd4a2lqXHVf UmtVWllhW1piS1tYV2dkW1lmW1lmITbhGS7ZCU/rElj0G1juG1juFkzgE0ndEUTeDUDaED3eE0Dh FUbhGUrlGE/dGlHfF1XcGVfeF1rmHF/rHmDyFFboHCJSBQs7CxMI9f3yDwsMEg4PFxAXEAkQDw4K Dw4KDw8XEREZEhUOEBMMDg8KCwwHBgYGBAQEAQEBAAAAAQEBAgICAwMDAwMDAAAAAAAAAQEBAAAA AAAAAAAAAAAAAQEB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wMDBgYGCQkJCwsLDAwMDAwMDQ0NDQ0NDg4OCwsLCAgIBQUF AQEBAAAAAQEBBAQECwsLDQ0NDQ0NCgoKCAgICQkJCwsLDQ0NDw8PExMTGBgYHh4eICAgICAgHR0d GxsbGRkZFxcXFRUVFRUVGBgYHR0dIiIiJCQkJSUlJSUlIyMjICAgHh4eHh4eHBwcGRkZHR0dDg4O EhISExMTGBgY/v7+////GxsbGx0aGBoXABdaBRxfCCGgDSalFBekCQyZHCUkHicmJCktJisvKC0N JSoKKxoqKRgoDBlGCBVCBgh5CAp7DRB3DhF4DhRICQ9DEhcaEBUYDhEWCw4T//////////////// ////////////////////////////////////////////Dg5uDQuQEQ+UFRO2Gxm8ADXPBTrUET7X F0TdG0vdIVHjH1/jJWXpJHbmK33tKobpLortLZr3OKX/OLf/RMP/M83vM83vQ7//N7P7PKf5M57w K5L5IIfuG3T2Fm/xGEviDUDXGSapBhOWDg87IyRQGiEZHCMbGSMlFiAiJB8bLyomODotQEI1VExX ////////////////////////////////////////////////////////////ZmZmaWlpbGxsbm5u cHBwcnJycXFxb29va2trbGxsbm5ucnJyeXl5gICAgYGBf39/gICAenp6c3Nzb29vbm5ubGxsampq aGhoWWNkVmBhY2RWWltNdE9hcUxeZGJlXFpdNl6PH0d4DTnYJVHwIlzuGlTmDlrsB1PlEkjeEkje EUbgEkfhFUjiGEvlGU/jG1HlGVTeGlXfGl3fGl3fHGXlIWrqGmnoInHwNUOMAAhRDBkP9//6FxUY DgwPHRQZEQgNCwsDCwsDCQkRCgoSCw4HCQwFBwcFBAQCBQUFBQUFBgYGCAgICQkJCAgIBQUFAwMD AAAAAQEBAQEBAAAAAAAAAAAAAAAAAQEB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QEBAAAAAAAAAAAAAAAA AAAAAAAAAAAAAAAAAAAAAAAAAAAAAAAAAAAAAAAAAAAAAAAAAQEBBgYGCgoKCwsLCwsLCwsLCwsL DQ0NDAwMCwsLCQkJBQUFAQEBAAAAAQEBCQkJDQ0NEBAQEREREREREREREBAQDg4OERERERERExMT FRUVGBgYGxsbHR0dHh4eGRkZGBgYFhYWFBQUExMTFBQUFxcXGBgYHR0dHh4eHx8fICAgIyMjJycn KCgoJycnJSUlJSUlIiIiJSUlFRUV+/v7////FRUVGRcaFhQXDhYYDxcZDx4ZEB8aERkmDhYjGhsv HB0xISQdIiUeJSEwJSEwKyMgKyMgHCIgGB4cDg5wEBByDBGjEBWnDRazDRazBxCZBg+YCBF2BA1y ////////////////////////////////////////////////////////////////BA1yBQ5zBhGH ChWLAhmlCB+rDSrOGDXZDj/kE0TpDlHgDlHgFU7ZGVLdJUzlJUzlI07qIUzoFlPhGlflHF/0ElXq GUnnF0flJ0rmHkHdHj3jGDfdEzLbGDfgECyqABqYABRHCh5RGCUeGicgKiosJSUnNhooQiY0SDEr SDErO0dFTVlX//////////////////////////////////////////////////////////////// X19fYWFhY2NjZGRkZmZmZmZmZGRkYGBgYmJiZGRkZWVlZGRkZGRkZ2dna2trbW1tY2NjYWFhYmJi ZmZmaGhoZGRkXV1dWVlZVlVlY2JyZGFcb2xnZXh2XnFvXWDJKy6XA0XPEVPdDFXVDVbWEFjeDFTa ClLlClLlEkjeE0nfE0veFU3gFFHgFVLhFlXiFlXiGVvlGlzmIGbqImjsIW/rJnTwIHXpJXruN0uq AA1sABIJ8f/9/Pz+CAgKAwAABgACCgoACQkAAwYNAwYNBgkCBwoDCwkMDAoNDAwMDQ0NDg4ODw8P Dg4OCwsLBQUFAQEBAQEBAQEBAQEBAAAAAQEBAQEBAQEBAQEB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QEBAAAAAAAAAAAAAAAAAAAAAAAAAAAABwcH BAQEAAAAAAAAAQEBAgICAQEBAAAAAAAAAQEBAQEBAQEBAQEBAAAAAAAAAAAABQUFAwMDAgICAgIC AwMDBwcHCgoKDQ0NCQkJCgoKDAwMDQ0NCQkJAwMDAAAAAAAAAAAABAQECwsLEBAQFRUVGBgYFxcX ExMTDw8PEBAQEBAQEhISFRUVFxcXGBgYGRkZGxsbHBwcHR0dHBwcGRkZFxcXFhYWFhYWGRkZGxsb HBwcHh4eIiIiJycnKSkpKSkpKCgoNTU1LS0tLi4uLy8v/Pz8IyMjHR0dFRUTFBQSGBQLGhYNHhQV HxUWHhoRIR0UGhceGxgfGxsTGhoSGRsOGx0QHR0nHx8pJBsWJBsWFSAcEx4aAhCXCReeByW3Dy2/ FDPJEzLIFSjNDSDF//////////////////////////////////////////////////////////// BApYAgpbAgpbAQxlBA9oDgyLDw2MBBquDSO3AS7SBzTYCjfYBjPUDCS6Bh60Cw+VBQmPBw55Bg14 ABNkARZnIhsTJR4WISEpHBwkFCUVCxwMECIWDR8TDxM2DhI1DgwhFBInFRMeFxUgEAVjFAlnFh0W Jy4nIzItKjk0QkZJS09SRV1HS2NNa1Rx//////////////////////////////////////////// ////////////////WVlZXl5eYmJiYmJiYGBgYGBgX19fX19fXl5eW1tbV1dXVVVVWlpaYGBgYmJi YWFhX19fXFxcWlpaWVlZWlpaXV1dZGRkbGxsc3BnfXpxdYCCbXh6F0XYGUfaDFXfElvlHk/pH1Dq EVPnElToI0flIETiJUjgIkXdFUzdFk3eFlHdGFPfFljgGVvjGl3pG17qIGTzHmLxIWnzJW33InLv KXn2LYT1K4LzT2fTAAt3ABYQABYQ+vv/AAACBgAACgQEBAUABwgABgkQCAsSCw4HDRAJEQ8UExEW FBQUExMTEREREBAQDQ0NCQkJAwMD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gICAgICAQEBAQEBAQEBAQEBAAAAAAAAAAAAAAAAAAAAAAAAAAAAAAAAAAAAAAAA AgICBQUFBwcHBgYGAwMDAgICAgICBAQECgoKCQkJCQkJCgoKCgoKCAgIBQUFAgICAwMDAAAAAAAA AQEBCQkJEBAQFBQUFRUVFhYWFRUVExMTEREREREREhISFBQUFRUVGhoaGxsbHh4eICAgICAgHR0d GRkZFhYWFhYWFxcXGRkZGBgYGRkZHh4eJiYmLS0tLS0tMjIyMjIyNzc3NDQ0////KSkpLCwsHyQN Gh8IFBQgExMfFBEmFhMoGBkRGhsTHiEOICMQICElICElISEtISEtGyAaFhsVFxcXFhYWERUUERUU EBMyExY1EQ9wEhBxFBGmGhesFxuzEhau//////////////////////////////////////////// ////////////DQ5RDQ5RBgtmBQplAQ50BRJ4BxGkCxWoAjHFCTjMCzbkDDflHDbVEy3MFRh1AgVi HAAXHwMaQwAARwMEERUYEBQXJRQkIhEhHRwYIiEdFyQQEyAMOgwMOQsLRwURRQMPGBIUGhQWEBQX ExcaLx4oKhkjKikuMC80NjopOz8uQUQ5SUxBTlBPT1FQT1BLSUpF//////////////////////// ////////////////////////////////XmFoYWRrZ2ZsaGdta2Zqa2ZqaWRhZmFeW110WVtyYV1e XVlaZWZeZmdfW2pjUmFaVWBkWGNnYlxeY11fc2lngHZ0gH2QhIGUZo+RU3x+MVzcL1raKWj/L27/ Im3kFmHYGVfqFlTnGEr3GEr3Fk7pFEznDlLlD1PmFk/cGVLfGVjlHFvoGl3pHF/rHmLrH2PsIWXq JGjtJXDtK3bzJ4L0LYj6KZT8Lpn/PZX2G3PUAAEgAAAf//v///j8AAMCCAwLBREPBhIQEBAOExMR FRYYGBkbFRsXFBoWFhYWFBQUEhISEhISEBAQCQkJAgICAAAAAQEBAAAAAAAAAAAAAAAAAAAAAQEB AQEBAQEBAQEBAQEBAQEBAQEB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QEBAQEBAQEBAQEBAAAAAAAAAAAAAAAAAAAAAAAAAAAAAAAA AAAAAAAAAAAAAAAAAgICAwMDBAQEBAQEAwMDAgICAAAAAAAAAAAAAAAAAAAAAAAAAwMDBgYGBwcH CAgICQkJBwcHBQUFAgICAQEBAwMDCAgIDAwMEREREREREhISExMTExMTEhISEhISERERFBQUFRUV FhYWGRkZGxsbHBwcHBwcHBwcFxcXFRUVFBQUFRUVFxcXGxsbHh4eHx8fLS0tMTExMjIyNjY2//// +fn5MzMzKSkpISEtGxsnFhgXFBYVFRcMFRcMFhcPFxgQGhkfHh0jIiAuJyUzKSosKistJyscIiYX HR0RGxsPFhYWExMTDxMWDhIVCxQPCxQPBBEXCBUbBhQ5BhQ5BQ9WBhBXAw9hAg5gAwxZAwxZAglz BQx2ABGD////////////////AR6mBxuWBRmUBxGnBhCmBxSwDBm1CSWsECyzCjnhDDvjAE3cD2Dv FVPcI2HqI0WpAB+DWAAAbRQGihkRhBMLfQ8AhhgAgBgAfhYAdhcBcxQAfwcJhAwOigsShQYNYxsP WBAELCMaNCsiKjk+IjE2Njs/O0BERTpYRTpYRD1EQTpBPjc+PDU8OjM6ODE4NTIpMC0kKikl//// ////////////Ky8gNTM2NTM2OTQ6QTxCTEg/WFRLYlpXZl5baGNfaWRgZmZcZGRaYmJiYWFhXWNZ WmBWZmBiamRmbmxfaWdaX15mVlVdW1hTXltWZlZgcGBqdm9ne3RsZH57V3FuKVHVHETIIF7FKmjP MG7zMnD1Km/wJGnqHGbhGWPeFlrpE1fmFVTfFFPeGlDWGE7UG0XnG0XnGFLkG1XnGlvpHV7sHGHs HmPuHWfqH2nsIG/oJXTtKYHtMor2MJj3N5/+Naz/ObD/Pq7/NaX5ABEuAA4r//z9//v8ExkXDhQS DRMRFRsZKB8gKyIjKR4kJBkfHhgYHRcXGxsbGhoaGBgYEhISCAgIAQEBAQEBBAQEAQEBAAAAAAAA AAAAAQEBAQEB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QEBAQEBAQEBAAAAAAAAAAAAAAAAAAAA AAAAAAAAAAAAAAAAAAAAAAAAAAAAAAAAAgICAAAAAAAAAQEBBAQEBAQEAQEBAAAAAAAAAAAAAAAA AAAAAQEBAAAAAAAAAAAABAQEBgYGCAgICQkJBwcHBwcHBwcHCQkJDAwMDg4OERERExMTFBQUFBQU ExMTEhISExMTEhISEhISFBQUFxcXGhoaHR0dHh4eHR0dGRkZFRUVEhISExMTFRUVGBgYGRkZHBwc ICAgMjIyLi4u/f39////Li4uIyMjHx8nGhoiFhUaFRQZFRMWFRMWFRMWFhQXGBYZGxkcHx4cIiEf IyQfIiMeHh8aGhsWHRYeGxQcFxEdFQ8bExEWEhAVERMIERMIDhITDhITCgwyCgwyCghTCwlUCQRe BgFbBAs5BAs5CAZZCwlcBA12////////////Ay3RCDLWEzXfFjjiGTbcFjPZFDa8FTe9GC/TDiXJ ASSyCCu5CS++IkjXJab5R8j/vfd/sux08NUS5MkG+qwA9qgA26sB3KwC46UA3qAA4Y4M1oMB0W0L x2MBq1kDnEoApDABnysAkxAGjAkARBcRYTQuNDY1PT8+OkU/N0I8Nj8qND0oNjUxMzIuNS08NCw7 NC00MywzLzArLzAr////////////N0NBREc8Rkk+S0pPUVBVWFpPX2FWY2RpZWZrWVxlVlliT1VR SE5KQ0tYRk5bSVNSS1VUVFVDT1A+SEhKSEhKRUI7Q0A5R0A4Tkc/Sk9SQ0hLHizLGijHCDvSEUTb DFXwF2D7H2T/Imf/IWr1HWbxG2rgHWziG2fhFGDaG2DpFlvkFVLeEk/bF0zYFkvXG0jfHkviGVDo HFPrGljrG1nsF1/pGmLsG2voH2/sI33rKoTyLZbxN6D7Na/4PLb/Ob/+PML/Pb3/Q8P/Zpe3ACRE FA8M///8EBQVFhobKCopJScmKR8gJhwdJRogJRogIRsbIBoaHBwcFxcXEhISDQ0NCQkJAwMDAAAA AAAAAQEBAAAAAAAAAAAAAQEBAQEB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QEBAAAAAAAAAQEBBAQEBQUFBAQE AgICAQEBAQEBAAAAAAAAAAAAAAAAAAAAAAAAAAAAAAAAAgICBwcHDQ0NDw8PDQ0NCwsLDQ0NDg4O EBAQEhISFBQUFhYWFxcXGBgYGBgYFhYWFRUVFBQUFRUVFxcXGRkZGRkZHh4eICAgHx8fGhoaFBQU ERERExMTFRUVHBwcISEhKioqNTU1+Pj4MTExMDAwKysrHR4gGBkbFRQZExIXExIQEhEPFRIJFxQL FhIRFxMSGBQiHBgmIR8kJSMoJygaJygaJB4oIhwmHhsUGxgRGBYKFRMHERAOEA8NEhAVEQ8UDw8P EBAQEhISExMTEBAYDg4WBw8cBw8cCAtCCw5FDgpp////////EA6NCBGqDRavCCDCCyPFCCG5ARqy ARWQABKNAgp1BAx3CQ9/Bgx8BA+DAAl94Z4poF0ArkAFrkAFuk8BwVYIsnYAyY0J3qYA7LQF+tYA 99MA9s8Q7scI5a4N1Z4A0I0KyIUC0XgExGsAvHoAvHoAjJVWucKDMFOXDC9zMCwjLSkgJyYuJyYu IyY1ISQzHCkiHSojJzIkJzIkLy4zMTA1OCw4////////TDo4RTdGSTtKSj1XSTxWQj86QD04Pj4+ QUFBRUZBSktGT1A+T1A+T0dUSEBNQjc9OzA2LTk5JjIyDxihGCGqDiDIEiTMBB24ABm0ACawACex ACzLADbVBULbB0TdEkLSGUnZFE/nJF/3JnbpJ3fqHnjoH3npI3H5Hmz0HlfuGVLpGEjoFUXlD0fk D0fkCVHZDFTcFk7jGFDlF1XkGVfmF1/lHmbsIHXsJ3zzMJP4N5r/Nqv7PrP/O7/9P8P/O8j9O8j9 RcT/O7r/XZvEACVOIBYV//38/P3/KSouHyAbHyAbIB4fIiAhISIkHyAiEx4YDxoUExMTEBAQDQ0N Dg4ODQ0NCAgIAAAAAAAAAQEBAAAAAAAAAAAAAAAAAQEBAgICAgIC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QEBAwMDBAQEBQUFBwcHBQUFAgICAAAAAAAAAAAAAAAAAgICBAQEAQEBAAAAAQEBBQUFCgoK DAwMDQ0NDw8PDw8PEBAQERERExMTFRUVFxcXGRkZGRkZGBgYFxcXFhYWFhYWFRUVFBQUExMTFhYW GxsbHx8fHh4eGBgYEhISDw8PDw8PEBAQFRUVGBgYIyMj////LS0tLS0tIyMjHyQOGh8JFxkLFBYI EhEMEA8KEA8LERAMGRYPFxQNFhMMFhMMFBITFRMUFhMcFxQdHx4mHh0lHBwcGhoaGBgaFhYYFRQc FBMbFRUVFRUVFRcJFRcJFRYIExQGEQ8QEA4PCwsLCQkJAAYpAAcqAARO////EQRTEQRTDghODQdN AA5QAAxOAAtGAAtGDgJADgJAAApPBxFWBQhNCw5TCQNdDAZgFQwHEwoFQwARRwIVbBAAeh4HqEEA 3ncS7MsA/+oF/PYA//oA/OYW2MIAx3gAqlsAtkIAsT0Ao0gArFEIlSoGhhsAdgoXZAAFKCIkIRsd JCIlJiQnKyksMS8yNDM4MzI3MjA7MS86JyczJCQwIiMlIiMlISMiHB4d////EhUcHSYTJS4bMTU0 OT08QUQ7RklATU1PUVFTUlFPUVBOTk9BSUo8REJFQD5BPDs3ODczJjY1IjIxDBSdCxOcDhxdHCpr MylBNStDOCwWLyMNEgqEFQ2HBx68FCvJF0HlKVP3HmriK3fvL4zcMo/fL4rzKYTtIWf/EFbyGErp FEblFkPcFkPcD0bhD0bhBU3fB0/hFVLeGVbiHl7mI2PrI2zsK3T0KoT0MYv7Lpn3NaD+NbD9O7b/ OsD9PsT/O8j9Osf8PcT+MbjyT6HTACtdJBoZJRsa////FRYbHRoVIh8aJCQkISEhFRkYDhIRBxIM CBMNDw8PEBAQEhISEBAQCQkJAgICAAAAAQEBAAAAAAAAAAAAAgICAwMDBAQEBAQEBAQEAQEBAQEB AQEB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QEBAAAAAAAAAAAAAAAAAQEBAwMDBgYGBwcHBwcHBwcHBQUFAgICAAAAAAAABgYGCAgI CQkJCAgIBwcHBwcHCwsLDw8PDg4ODw8PEBAQEREREhISExMTExMTExMTFRUVFRUVFRUVFRUVFRUV FBQUEhISEBAQDg4ODQ0NDQ0NDw8PEREREhISEhISERERCwsLExMTDg4O////+/v7ISEhJycnJCQk HyA0GxwwGgxrFghnEwJsDwBoDggkDggkDA0ADA0ADgsSEQ4VFBAhFhIjGRkNGxsPERUEERUEEhUM FBcOFRgPFxoRFxsNFxsNGxwXGhsWGhkhGRggFhUbERAWDg8HDg8HMAYIKwEDCgMLBQAGAAArAAUx BQY+Bgc/Agc/AQY+AAk0AAYxAAwLAA8OEA8AERAABwYLERAVBRMGAQ8CFhMCGhcGHhgMFQ8DMQcJ OQ8RaA4FaQ8GfDQAtm4k3sQA/+giYuz/Xuj/Yd/2YuD3qPCAtv6O/88T2qoAzGEBrEEAhh4TcwsA Xw8SWQkMERggFBsjKBstMSQ2PDIxRDo5RUMuREItPz0xOzktMDAyLy8xKy8hJiocHSUQGyMOICUo JywvJTYkKzwqOEE8QktGUU9cVVNgXVJiXlNjY1lhZFpiYFtfXFdbU1VUTlBPRExPP0dKRjkzTkE7 SEdMS0pPRUtLREpKOD1BLTI2FyBXFh9WBBquDiS4BjzcEkjoEmHYIG/mKZz3M6b/Paf/L5nxJ3zx G3DlH2DwG1zsGFDXE0vSEUTTEEPSEkPeFkfiHVDhI1bnHWTiImnnJ3HsK3XwKXrvLX7zKYnwLo71 KZvxMaP5M7T4Obr+PMP7Q8r/Rc3/Rc3/N879QNf/VsX8TLvyHx4aJCMf+f//////JiEbIh0XGhUZ EQwQDgUIDgUIEQ0OFhITFBQUEBAQCwsLBgYGAQEBAAAAAAAAAQEBAAAAAAAAAwMDBgYGCAgIBwcH BQUFAwMDAQEBAQEBAQEBAQEBAQEB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BAQECAgICgoKCQkJ CAgIBwcHAwMDCAgIDg4OEBAQDg4ODQ0NDQ0NDw8PDg4ODw8PEBAQEREREREREREREREREREREhIS EREREhISEhISExMTEhISEhISERERDg4OCwsLBgYGBAQEBgYGCQkJDQ0NDw8PFBQUCQkJDg4O//// +/v7DQ0NFhYWGBgYGB4eFx0dGB0XFxwWFhgTERMODw4TDg0SDQsQDAoPDAsGDQwHDQwICwoGCgkO DAsQFBMZFBMZFBIdFRMeFhUaFxYbFhYUFRUTEhEWERAVEA8fERAgEREbDw8ZDhEIDxIJOQYDNwQB IwcDHgIABwIqCgUtAQhMAglNBwRbCwhfFglZEwZWDgolCwciBQwWBAsVFRESFhITDxMFEhYIIxUK HxEGPAIAUBYUbAoAdBIAoDQAv1MKtXoAw4gA25cA7akA5rkG47YD8aAG4pEAzH8NvnEApE4dhzEA gg8SfQoNYAoNXggLHQoAJRIEABQICR0RAAt+BhqNCCjIEzPTDEPmFEvuC1PlCVHjF1f1D0/tFTzH BCu2DSBbCx5ZJSshMDYsQTEyRzc4S0I7UUhBT0pgVE9lVVtbWV9fVF5TTlhNRkxMOkBAODosNzkr OzU/OzU/PDw8PDw8RTlNRjpORUI9PTo1IixpFiBdCiS3Dym8AzbnFUj5G3TaL4juMaXwP7P+K6r5 J6b1K5z6KZr4No//L4j+LXLzH2TlHFfZFVDSEEfYEEfYFEzhHlbrJ2bnMG/wI33vJ4HzLYT1LoX2 KofvLInxKJTuLJjyNLD4Pbn/QMf+Rs3/TNX/Utv/V93/Vtz/U+b/TeD/YNj/TcX/KCQhKiYj9/// 9v//FREIEQ0ECQkLDAwOGA8SHBMWGBIUFQ8RDw8PBwcHAAAAAAAAAAAAAAAAAAAAAAAAAQEBAgIC AwMDBQUFBQUFBAQEAgICAQEBAQEBAQEB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QEBAQEBAAAAAAAAAAAAAQEBAQEB AAAAAAAAAAAAAQEBBQUFBwcHAwMDAwMDBQUFCAgICwsLDQ0NDQ0NDAwMDw8PDg4ODg4ODw8PEBAQ ERERExMTFBQUEhISEREREBAQEBAQEREREREREREREREREhISExMTEhISDAwMBAQEAAAAAAAAAAAA AAAAAAAACwsL+/v7////ERERCQkJDw8PDxcIERkKFBoYFx0bGRoeFBUZEhMOERINExQMERIKERIN EhMOEhISEREREhIQFRUTFxMQGBQRGBYXGxkaHhsiIR4lIh8mIh8mGx0SFxkOExUKEhQJEA4mDAoi CQBGCQBGBQAADAAAFAMNFAMNBwA1BwA1AAUsAAQrDgAIGAgSPgYFPwcGNwgANgcAHA0gHQ4hDxMW FRkcKBIeIQsXER0dDRkZJRknGw8dVQoAmE0m7LoA/9wd/9cN8sMA2pIIwXkAv2sAsV0AsEAYoTEJ jBgAfAgAZg8AaRIAagUTYwAMVQYJVQYJGxgTHBkUHRppIR5tF2DqIWr0JW/0IGrvHmXhHmXhIlrt HFTnGzriCinRCxeDBBB8HRszIyE5MCIfMCIfMCgmOTEvLztRLTlPDi2qEC+sCkLXF0/kFVDyEEvt EjvrBS7eDCSeBByWDQ6aCQqWABaCABaCCRi9Dx7DES/LDizIBzTVCDXWFEDhF0PkHErEI1HLIGL2 LW//IYn4K5P/O6X9PKb+O6vzOqryNp35JYzoIWz5FF/sFkrsFEjqFkrbHFDhFmHeH2rnGnn3IYD+ KY76K5D8LpD7LpD7LJL0MZf5M6b3Oq3+PMD+RMj/Sdb/TNn/Ut/9VuP/WuL6V9/3VNT/Pr7vO6rx GYjPOS0tJxsbExoi+f//EhIIExMJDhgXEBoZExkXDxUTBw0LAggGAAAAAAAAAAAAAQEBAQEBAAAA AwMDBwcHBQUFAwMDAQEB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QEB AQEBAQEBAQEBAAAAAAAAAAAAAAAAAAAAAAAAAAAAAAAAAAAAAAAAAAAAAAAAAAAAAAAAAAAAAAAA AAAAAAAAAAAAAAAAAAAAAAAAAAAAAAAAAAAAAAAAAAAAAAAAAQEBAgICBQUFCQkJDQ0NEBAQDw8P Dw8PDg4ODQ0NDQ0NDg4ODg4ODw8PEBAQDw8PDg4ODQ0NDQ0NDg4ODw8PEBAQExMdEREbFREIFBAH Eg4LEQ0KCw0MCgwLBAINAQAKAwAA//v5EREACgoABQ4XBQ4XDw4KEA8LEhIIFBQKFBMPExIOEhII EREHExEeExEeEg8iEg8iERUEERUEEhUOEhUOEhcdEhcdEhgOEhgOEhgMEhgMExcaExcaFRUfFBQe EhMVERIUEBIRDxEQDg4WDQ0VDgUKCQAFAAAIAAAIAAMxAAg2AwZLBAdMAQdRCQ9ZBxJsCBNtCxdj Aw9bAwo0CA85EREpDg4mEBMKFBcOPAkFOwgEGxQKGRIIABhRABdQDhKQERWTPAY4SxVHmkEAuWAO TBUYQAkMMw0MMw0MWQYAYA0FawUQawUQZw8LZAwIbxMAcBQAchADcQ8ChAkAoSYEuWkA24sSxvyC pdthTKX/AE/RHDPRAxq4JiUtJSQsJycfKysjLTAdLTAdMihBMCY/OTNBMy07PUA3NTgvAyHBFzXV CzbTDDfUEzzmFD3nBEjZA0fYCz/RCj7QGjXeGzbfFyfUDh7LBB6MABaEDBSTAgqJERtOGCJVHyBj FRZZBQyYDBOfCye2JkLREH77JpT/L5z7K5j3LIv1JIPtJW74GWLsGlTjFU/eGFHgFk/eE1jZHmPk IHnvLYb8LpX+Mpn/M6L0M6L0LaXzL6f1Lq73NLT9N7r/Obz/QcL/SMn/S83/Scv/Rs7/SND/P8z3 NMHsQYz/IGveFkbWACe3FRdSEBJNERMO///9+P//DhoWGRcKDgwADQgECQQABwAMAQAGAgICAAAA AAAAAgICBQUFBwcHBgYGBAQE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QEBAQEBAQEBAQEBAAAAAAAAAAAAAAAAAAAAAAAAAAAAAAAAAAAAAAAAAAAAAAAA AAAAAAAAAAAAAAAAAAAAAAAAAAAAAAAAAAAAAAAAAAAAAAAAAAAAAAAAAQEBAAAAAAAAAAAAAgIC BAQEBgYGBwcHDAwMDQ0NDw8PEBAQEBAQDg4ODAwMCwsLDQ0NDQ0NDQ0NDQ0NDAwMCwsLCgoKCgoK CQgWCgkXEAsIEw4LEw8MEg4LCQ4IBwwGBwgNBQYLEAYO//f/AAABCwgRAAFBAwdHDQ8MDA4LCwoY CwoYDA0PDg8REBELEhMNEhIUExMVExMTExMTEhAbEQ8aDwssDgorCgdgCwhhDQplDgtmDgtmDAlk CgdgCQZfCwhXCwhXDQo/DAk+DA4bCgwZCg8ACQ4ALgcAKQIADgYDDQUCAAc4Ago7AQhiAgljDRJ6 BgtzBw2HCA6IBghsCw1xExM1AQEjJgUAKQgDQgcNTRIYdwwAeA0AagkUaAcSOwcUNwMQExUHFhgK IxEpJxUtIx0pIhwoGygwFCEpJx4XKB8YPhYUPBQSVxEAZR8GjA4AkhQFlgsGmA0IhRoAhhsAiBMJ hxIIiCEChh8AkxkBlhwEVyUeYS8oP0hDPkdCQT43Qj84M0I9LTw3NDk9OT5CNzI2PDc7LTEyNTk6 LTApMTQtMy41JiEoGSQgGSQgAQ96CBaBCRy2ESS+EiTEDR+/CResAxGmCBNBEBtJCxMWFh4hGhoi HBwkGxwhIiMoGCBPHSVUBzfJHEzeHF/hJGfpIHXiInfkH2byFl3pF1HgE03cGEnUF0jTF0rjHE/o FFzvHmb5H4LqLpH5L6H5NKb+Nqn/Oaz/Oaz9Oq3+O63/Oqz/OKz/N6v/M677NK/8MrP1NLX3O7b6 QLv/Trj/Ra//M4/2GHTbKjWPJC+JHigpHScoGRZNEQ5FKxYp//X///v/HgwcAw4IAw4IFA0HFQ4I AA8MABANBgYGBgYGBwcHCAgICAgIBQUFAQEB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QEBAQEBAQEBAQEBAAAAAAAAAAAAAAAAAAAAAAAAAAAAAAAA AAAAAAAAAAAAAAAAAAAAAAAAAAAAAAAAAAAAAAAAAAAAAAAAAAAAAAAAAAAAAAAAAAAAAAAAAQEB AQEBAAAAAAAAAAAAAAAAAAAAAQEBBAQEBgYGCQkJDAwMDg4ODQ0NDAwMCwsLCAgICQkJCQkJCgoK CwsLCwsLCwsLDAwMCQkRCAgQDQgFDQgFDQgMDwoOCg8LCg8LDg8RAwQG/vn9////AAAOAAAQCAxn DRFsDgtaDAlYCgZTBwNQCAwYCQ0ZDQ8KDxEMEBAOEREPEhUEFBcGFBQWExMVERAVEA8UBAhPBQlQ BQpcBgtdBQxdBAtcAgtOAQpNAwtKAwtKBQlGBAhFBQgpAgUmAQcFAAYELwEELAABEwMNEgIMAwc2 CAw7BwtsCQ1uCQuCDQ+GCRCEBg2BBgtxAwhuCgdUCwhVFQAHFwIJKAMALwoBQQUNQgYOSAgASgoB QQ0aNAANCAsUERQdGRYhFhMeAhiIFiycACzKFUPhAEvJJHLwpc6MkLl3oU0ApVEAuzkVszENnzgA ojsAmSgYiBcHfhAPegwLYggHahAPPDtBTk1TQlJHSlpPYlBOXUtJeQsOdAYJQR0FUCwUMzk3KzEv UQUAXxMAYQ4IWQYAIx0hJiAkIh4TIR0SIxYnIRQlEgdvEgdvDwaDEgmGCRhdCRhdEB4fDhwdKRoh IxQbQA4ZQxEcdAMHeQgMS4r/ImHiG1vjGlriG2LwIWj2JGDyG1fpHErmFELeGj3fFTjaEDvYFkHe FEroGlDuF2H2IWv/L5H+Npj/Nar3Oq/8OLXvN7TuNbHvNLDuN6v+N6v+O6b/OKP/NZv/MJb6K5ny LJrzKaHtLaXxOKT8NaH5O4b/IWzpED7cACbEJC4tGCIhNBUAu5xmYOn8Xuf6BxIBDxoJ//r/DQYY FBAfFREgDQoDDgsEBA8LBhENCwsLCgoKCAgIBQUFAgIC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QEBAgICAwMDBQUFBwcHCQkJCQkJ BgYGBQUFBAQEAwMDBAQEBwcHCgoKDAwMCxEHCQ8FDgkFDAcDCwURDQcTCQ0QCg4RCQ4ICxAK///z /v/xBw0NAAYGAg5YAQ1XDAx8Cwt7CwpnCAdkCQ8nBgwkCQ4ICA0HDg4ODw8PERIKEhMLEhIQEREP DxEQDxEQBhIGBhIGBAwfBAwfAAo7AQs8AAtJAQxKAAlOAApPAQlRAAhQAgdJAAVHAgQ9AgQ9DwA5 DwA5BQBHAwBFAAU3BAo8CQ1NDBBQAwt6DhaFAxaZAhWYCxqXBRSRBQtpBw1rDwlTDAZQBQk2AgYz BQsHBgwIGwkJIA4OSQQHTQgLWAkPXA0TdAoAiB4Ru38A/8oe/+sA+t8A/9ga/9YY8rYY15sAzYsB 0Y8F27MA6MAJ/9Q5mGAAZg4AWQEAJxsdKh4gNig1NCYzNTozLjMsdhsJaxAAchQSagwKdwAahgkp WQsAZBYKXgcAbBUAoRANkAAAhhIAiRUANxUjNRMhFBwfGyMmGSUhFSEdGyUdGyUdICEjHyAiGCUT FSIQGRcvGBYuAChXXJLBfc5nsP+a9f8D+P8GRsn9LbDkLoX5IHfrGmH7D1bwDEzKBkbEETfiDzXg GTTlGzbnDkfcFE3iCmLgFm7sH4TuKo/5M5bpMJPmLoX/LYT/LY/+NJb/LqD5LJ73L6P6LKD3MZn6 Lpb3L4/2LIzzL4z0MY72MJD3L4/2MIf4JHvsHGDnCU3UCjvWBzjTQEsT3+qyvvaJxPyPcfz1W+bf ERkbBAwO+P//8P//HgsFJBELGBQRCgYDDRMPAwkFCQkJBgYGAQEBAAAAAAAAAAAAAQEBAwMD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QEBAQEBAQEBAQEBAQEBAgICAQEBAAAAAAAA AAAAAAAAAQEBAgICBAQEAgICAAAAAAAAAAAAAAAAAQEBAgICAwkABQsBDQoFDwwHEAoWDwkVBwsO BgoNDBELAgcB///8Dg4CAAYMCRAWAQ1hCRVpBgxqBQtpBgtcBAlaCAo9BQc6CAsQBgkOCwwGCwwG CgsFCgsFCQwBCQwBBwcfBwcfCQkJCAgIBAUZAwQYAAIzAgQ1AQZIAwhKAAZDAAdEAAxDAQ5FAwtc Bg5fCwyADQ6CARKIAxSKAhKMAA+JAg94BRJ7BhKIBxOJAR2YABeSACeqDDS3CiCxABSlEBByCwtt CwAiCwAiAA0MAA8ODwsIEg4LIhEHKBcNVwEAYgwLehEAiB8AnkYAtl4AwXgF0okW1JIA0Y8Ay4sP wYEFzngA14EA36wA/9EWufR8wPuDqtl9vu2R0IUFmk8AhR8IfxkChBEAgxAAfxMAgRUAgw4Agg0A bxEHbA4EcA4PYwECShYJQQ0AVwIVWQQXFSU+rr7X//Ic/uELbycYUAgANhskMBUeHyosGyYoGh8Y HCEaJyAWJh8VIRwjIRwjDxOQEhaTAEPPPYD/JpfjNabyPbbtPLXsQqj/KpD1HWnwEV3kF0ngEELZ DTbcDDXbCzrQCTjOCzfLDjrODTvwF0X6Hl7MH1/NE0XiADHODT3NEUHREkvaHlfmIHbjM4n2Lp70 Lp70Lp/7K5z4LZj2LZj2M5P5L4/1NYb8NYb8MHn8Jm/yHGfnGWTkGW/gJXvsMJHyPZ7/NM7abP// cu7/bOj/YOz7YOz7EhMNHh8ZDBoJ+f/2GRAVDwYLAAoAABYCGQAVDwALBQUFAwMDAAAAAAAAAQEB AgIC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BAAIDBwMA CQUCCwYMDQgOCgwHCw0IBwkEDhAL+Pb5EhATCw4vDhEyAwmBAwmBBQ1gBAxfAwxHAQpFBAguAwct CAoHCAoHBAQEAwMDAQAQAQAQAAUFAQcHAgQqAwUrBwAyBwAyBQAtBQAtAwAxAwAxAQIyAQIyAAUm AAcoAAstAQ4wAwxbBxBfCgyTDhCXBh6yCyO3DCnFDivHDyzQEi/TDy3jDSvhCDXMED3UETzgCzba Ii7aLzvnS0ZuPjlhXQ0EWgoBSAwMRgoKUAAVTQASSAMGSwYJegYAkBwDsEIA0WMU1Z0C6bEW6MMA 6sUA4ssD18AA2ZUEvHgAuV0StVkOu18Az3MM5qMA87AB+M0N5boA36IJ254FymsZsVIAok0Kn0oH sDUApywAoxQAmQoAdwoFeAsGZAsNWwIESQcIVBITfAYAjxkAqnkA/+Qw+s4V3bEAchEIYQAAPhwQ NxUJGhoYGBgWHxgSHxgSGBQvFhItCgt3ExSAASfKCzHUFDjmFTnnHWDlH2LnIXPwJHbzIFzyGVXr BU7YAEjSFzLjFC/gGCrUGCrUDDDPCCzLBDHMCjfSGy7KDiG9FgytEQeoEyIdFCMeABCcFiezF1Db LWbxKIn0N5j/L6b6LaT4NaL/MZ79Mpr5Mpr5NJH5KofvKHbyInDsImfwIWbvHXDqK374L6DwRrf/ Tdb/WeL/Yu//Xuv9eej/bdz4aur/fPz/4cNTKgwAAA8P8///9//0AAgADAAQFAcYAAAIDQsYCwsL BwcHAgICAAAAAQEBAQEB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QEBAAAAAAAAAAAA AAAAAAAAAAAAAAAAAAAAAAAAAAAAAQEBAQEBAQEBAQEBAQEBAAAAAAAAAAAAAQEBAQEBAgICAQEB AQEBAAAGAAAGAgAAAgAABAAABwEDBgkCCg0GCwsL////////CwYNDg8tBQYkAANuQUizBxBRBg9Q Bg84BA02CQ8NCA4MCw4ADA8ABwQNBgMMAgAjAgAjAAAuAgMxBAVIBwhLAQVCAQVCAgQ/AQM+AgE7 AAA5AAA2AAA1AAA0AQE3AgNDBAVFAQZaBAldBgtzCg93BhejECGtDS3kFTXsEkLkFUXnFkLWEDzQ DzPHBSm9BBfWCh3cGx7FHiHIZnJcu8exPw4APAsAOAYSOAYSOwgFPgsIQxEGRxUKdwsBgBQKnzoA wFsNz3YC0XgEz3EPzG4MyF0NvVICs0UIoTMAlhcEjg8AghEAiBcAli0Aly4AsEEKsEEKrk8Ark8A pkoAtFgLwFARtkYHnkIbkzcQpzMKlyMAihsAghMAgQ8AihgAjSEAmi4AmjYUnDgWkycLfBAAaRUA XgoARAoJQQcGFA0AEwwABg4QEBgaEBYMExkPDxZEERhGAxSYCBmdACerBS2xBzDIASrCADO4ADm+ HinZFSDQEyTUDB3NDiPOCR7JByO1CCS2ACXEAynIEyXHESPFCSWtABmhBgh/BwmAHx4jJCMoGx9f Gh5eDzLMLE/pK3//PJD/M6f+OKz/NK7/MKr/NqP/L5z5MJL3K43yK4HwIXfmHm7pHGznHXPsKX/4 Lpn3Pqn/QcL5Tc7/T+H6U+X+Y+T/Xd79WOnsafr9ZOn/X+T/nNjiABQeBwAI//7/////AAARBwcA BwcAFA4AEQsACwsLBwcHAQEBAAAAAAAAAAAAAQEBAQEB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QEBAAAAAAAAAAAAAAAAAQEBAQEBAgICAgICAQEBAQEBAAAAAAAAAAAAAAAAAQEBAgICAQEBAAAA AAAAAAAAAAAAAAAAAQEBAAEBAAICBAEAAwAAAwAAAgAAAAAAAAAABgYI/////vn2FRANAQUEFBgX ChZSVWGdAgdYAwhZBghVBghVDhAdDQ8cEREFEREFEhIKEREJDA4LCgwJBAcwBgkyBAlLBgtNAA9a AA1YAAtLAAhIAQYuAAQsAQQXAAMWAAAdAgEgAwFABgRDBAZTBwlWBw5UChFXAA+ACxuMBCnQDTLZ CD/PCD/PDS7JBCXADRWeAgqTBRJWCBVZAhBbAQ9aARJXAA9UBwdHBQVFEwgOFAkPDRAFDRAFFgsR GA0TSwQMTwgQWBUFWhcHawsAcBAAehYAdxMAbhUFZAsAbQ0Abg4AewMCfgYFbxMAdRkCgCQAiCwH pyIDpyIDpDABoCwAljIBmTUEoTgApDsAnDwAnDwAnTELkSUAhBUEgRIBegwAfA4AjgkEkQwHaAoK XgAANBgNJgoAFgoeFgoeDBgUBBAMFgo6FAg4CRBhBg1eABFvABNxEQmDEgqEDQyEDQyEBg+QBxCR LSIqKR4mKiUiJB8cABBwABBwDRVqCRFmCA6GCA6GDROPEhiUACKnACSpCxu4Bxe0EBKZCgyTCA2F CxCIAxKJBRSLAii7FTvOEWTcJ3ryKJn/MKH/LrDiNrjqPbj8O7b6NKH8KpfyKofvJIHpJ3btJXTr JXrxLIH4JJDzLpr9MLD3O7v/Q8r5TNP/U9j5U9j5UM3/V9T/P7v3Ma3pMrH/Kaj/aKHYABhPAAAA BQUH+v/8Aw8FDRAXDhEYCA0JBgsH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QEB AQEBAAAAAAAAAAAAAAAAAAAAAAAAAQEBAQEBAQEBAAAAAAAAAAAAAAAAAAAAAgICAgICAAAAAAAA AAAAAAAAAAAAAAAAAgICAQEBAAAAAAAAAAAAAQEBAQEBAQEBAQEBAQEBAQEBAAAAAAAAAAAAAQEB AgICAwMDAQEBAAAAAAAAAAAAAAAAAAAAAAAAAgICAQEBAAAAAQEBAAAABQUFAAAAAAAABAQE//// +fn5EhISBgYGDAwMCgoKCwsLCw4TCQwRBwgnCAkoCQVSCwdUCxAmCg8lDxQXDxQXERMSEBIREQ8S EA4REwsYEgoXBAghCAwlCQo6Bgc3BggdCAofDA8ICQwFDAsRCwoQBgsPBQoOAAsZAAwaAApMAQxO CAxnCQ1oCgiXEQ+eExW/FRfBDRyrCRinAhSEARODBhFrAw5oCws/CAg8EQoREAkQHwwQHQoOFgkT FwoUCRMcCRMcEBEVEBEVOQcKNgQHTgMAUwgFUAUCVQoHZQwSZAsReAkAdwgAcw8AdxMAlAQEkgIC gw4EiBMJiB0AiyAAkCQAkycAliwFnzUOrEgAsU0At2cAvm4A0F0NvksAqCgNlBQAXRYUVxAOIB8d ISAeGiIkFx8hGxUfGBIcEhYfExcgGBMPFhENDxMSEhYVCA5sChBuAxOMBhaPAxKTAA+QDg6KCgqG EA8vHBs7KyYsIh0jKBwgIBQYHRUTHRUTDBkIDxwLFBshExogIhwoHxklCxOYFx+kBTO9BDK8ACbF ACC/DBetAQyiEROkDQ+gAh+5EzDKFjTgGznlC1zHJHXgIqP0Nbb/QsX7Rsn/Or3/LbD/NZP/Loz/ KITzJYHwKYbtL4zzLJXwLpfyLqf4Mar7MbP+OLr/PcD/PcD/Obj7M7L1O5D/M4j9GmPuEVrlDk7W NXX9RJL/AC2cDgMRFwwa+v/u/P/wEA8VBgULEAoMBgACAAAAAAAAAQEBAQEBAQEBAAAAAAAAAAAA AAAAAAAAAQEBAAAAAAAAAAAAAQEBAQEB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QEBAAAAAAAAAAAAAAAAAAAAAAAAAAAAAAAAAAAAAAAAAAAAAAAAAgICBAQEBgYG BgYGBQUFAwMDAQEBAAAAAAAAAQEBAQEBAQEBAAAAAAAAAAAAAAAAAAAAAAAAAAAAAAAAAAAAAAAA AAAAAAAAAQEBAwMDBQUFAwMDAgICAQEBAgICAgICAgICAQEBAAAAAwMDAAAABAQEAQEBAAAABAQE AAAAAAAAAAAA////BwcHAAAAAAAAAAAABwcHEBAQBwkICAoJCQkjDAwmCwZWDAdXDAZmCwVlCwhX CwhXDBQXDBQXDxULDhQKDxIHDhEGEQ0KEQ0KEAsSEQwTEQsLEgwMFg8HGRIKGhARGhARGQ8XGA4W Ew8gEg4fDgwzDgwzAw1SBQ9UAw91BhJ4BRSTChmYCSGpDSWtESvADSe8Cx+2AhatBBF3AAxyBBE0 AxAzGAMIIAsQQwsMSRESUw8GUAwDTgsDTQoCTAMORQAHOwEPPgQSNgUJOQgMSAcFRgUDVwEOWgQR awYMcAsRdA4MdhAOiQ4AjhMDkDIAn0ELyk8A1VoKw5oA68IQ8vIG//8Y//sP//YK8bghtHsAoUQB nD8AmCQLfwsAcgoAbQUAOhIGOBAEGhsTGBkRHg4PGwsMERUhDxMfCBA0CBA0BwWADQuGEQykFRCo EBeZDBOVBhSRAA6LChBcBgxYEg8aDAkUAhgMABMHCAklDxAsHhgIIhwMJh8PJyAQFhxYExlVAB/I EzjhH1zrJGHwIEvWDjnEEBmYChOSCA+DBg2BBRGXAAeNAie+FDnQAk/dMH3/Rs7/X+f/Ytz/SsTz Np36I4rnKpD0KI7yKIvxKYzyLY71MJH4M5b7NZj9L5f2L5f2MJb4L5X3M475K4bxJ3bsHm3jGVnd BETIBT7VHFXsF07fG1LjNHr0MnjyFw4pCgEc///6/f/4CQkRCgoSEA4PAAAAAwMDAQEBAAAAAAAA AAAAAAAAAQEBAQEBBQUFAwMDAQEBAQEBAQEBAQEB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wMDBgYGCQkJDAwMDAwMCgoKCAgIBgYGAwMDAAAAAAAAAAAAAAAAAAAAAAAAAQEBAQEBAAAA AAAAAAAAAAAAAAAAAAAAAQEBAwMDBwcHCQkJCQkJCAgICAgICAgIBwcHBQUFAgICAAAAAAAABgYG AAAAAQEBBgYGAAAAAAAABgYGAAAA////AAAAAgICAAAAAQEBAQEBAAAAAgIEBAQGBAgHBgoJAw0C Aw0CAgwWAw0XAgZDBAhFBQpBBwxDBwhaBgdZBwo9Bwo9CQ0YBQkUBAkMBgsOBgoJAgYFBggHCgwL DxALDg8KDxALEBEMERQNERQNEBQDDhIBBg4jBg4jAAo/AAo/AAliAA5nABSRBRmWDiXNFi3VITPv JDbyITHFDh6yABBoAANbLgMAMwgBSwcATQkATgYATgYAQAwBQg4DJQoZHgMSBAlACQ5FAA91AhR6 Dg+bDQ6aABloABFgIAcDJAsHOQgAPAsAbgMJexAWhVkA/9gvX+j7O8TXSaz9MZTlPb74Xt///+sH 6cQAx3YLn04Aix0cegwLaQgTagkUYgkBZAsDcgkFcwoGcwkJcwkJYxEDYxEDLw0LKAYEEABMGAVU DR6qIDG9DjjmCDLgDivRBCHHERiKBw6ADxdqBw9iABhiABpkCwldDQtfBA9fBA9fBwtvBgpuBAmZ DBGhCDi+F0fNE1vtFFzuGkXiCDPQFBufCxKWCQ15AgZyDAceEw4lHRYAHhcAADW9M3P7gO7/ZtT3 PKn7II3fJHjoKX3tKYj8LYz/JHzoJn7qKH/wK4LzLIX5Lof7LIf5K4b4J4HxI33tJ3PtI2/pKWLv IVrnIEvnGUTgGkLYFDzSEjzeEDrcEDzZFUHeDkzRF1XaExA/DQo5BA8H9v/5BgYODQ0VBgYGBQUF AAAAAAAAAAAAAwMDBwcHCgoKCwsLCwsLBgYGAwMDAAAAAAAAAAAAAQEB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wMDBQUFCgoKDAwMDg4ODg4ODAwMCAgIAwMDAAAAAAAAAAAAAAAA AAAAAQEBAQEBAQEBAQEBAQEBAAAAAAAAAAAAAQEBBAQECAgICwsLDQ0NDQ0NDQ0NDQ0NDAwMCQkJ BgYGBAQEAQEBBAQEAAAAAwMDAAAABQUFCQkJAAAA/v7+////AgICAAAABQUFAAAAAAAAAAAAAAAA AAAAAAIAAAIAAAQAAAYAAAUaAAccAghGAwlHAgw/Aw1AAghcAQdbAAZeAAZeAwpOAQhMAgc+Agc+ AwcqAAMmAAMcAAQdAAMeAAEcAAEVAAIWAgcKBAkMBwoABgkADQsACggABAAPBAAPAwEzBgQ2AAdG AAdGAApRAAtSAAxXAAxXAAxDAApBAAomAAomDAAYCgAWAgAcAgAcAAIyBQk5AwlfBApgBwqNDA+S Dx2+HizNEzfjFDjkDDzoDDzoDDDPBSnIFxCaDAWPFhMkGBUmExQPCgsGAAiAEByUEBi4Dxe3ABh4 ABV1dg4BbwcATA0WRgcQHxUWIBYXMxYSNxoWawoBbQwDhgsGhwwHfg0TewoQcggIcAYGcQ0AdBAA ABZgEzV/HU/kI1XqD0vnBEDcDjbMDDTKER66BxSwDBWKAwyBDg5wBQVnFAJ8EwF7ABSCCCKQDCTG DSXHECbKECbKBS7IDTbQATzYBUDcGTPODSfCFhKlDAibABJbAA1WDQczBgAsGw8bGAwYKyAA2M1k SZn/FWXUEmT4DmD0E2PUGmrbLWrpLWrpE2vmDGTfImHuJWTxJ2vyLXH4LXv5Lnz6Jnr0IHTuIHLw G23rHmLrGV3mHVHjFUnbFTzVETjRByPCDSnICzDWByzSDjvcHUrrF1DdJF3qCg1QBAdKChQT/v// /v//CgsQAgEAAAAAAQEBBQUFCwsLDw8PEBAQDw8PDAwMCgoKAQEBAAAAAAAAAAAAAAAAAQEB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QEBAQEBBAQEBwcHCgoKDAwMDAwMCwsL CgoKBQUFAwMDAQEBAAAAAAAAAAAAAQEBAQEBAQEBAQEBAAAAAAAAAQEBAwMDBwcHCgoKCQkJCgoK DAwMDQ0NDQ0NDQ0NDAwMDAwMBAQEAAAAAwMDBAQEAAAAAQEBAAAAAAAA////8/PzBQUFBQUFAAAA AwMDAAAABAQEAgABAQAAAAAIAAAJAAA3AwA6AgI+AgI+BwhbBwhbBApYBApYAwxPAwxPAg5KAQ1J BARKBARKBgBCAQA9AgAUAwAVBAADAgABBAAcAgAaAAARAAARAwAABAAABgAFBQAECAAABwAABgAZ BwAaBwA2CgA5BgA5BQA4BQU3BQU3BgY4BQU3BwE9BgA8CgA+CwA/AQI4AwQ6AARBAgZDBQpMCQ5Q Bw5UBQxSABJeABJeABJ0ABV3ABmdBSOnDzbRIknkKWr4QYL/NYHvAk68NBEYNBEYaQoSaQoSUgsT SgMLMwQAMQIAPAAYOwAXMQQAOAsFOwgEQxAMYQoAYQoAehEAjSQEnzADnzADgBoBdQ8APw0YNgQP DA1FDg9HBw5pBw5pAApmAxBsBxB1BxB1BRKeDRqmCSGpBx+nBhZhAAxXEhUeDRAZBgwcCA4eCBhw BRVtBim7FjnLDkTkDUPjFEHcDTrVECjGCyPBBR2lABaeAw1sAAloEgpfFQ1iBxAvAAUkDwYZFAse AA5IAhhSGBC1LCTJEk/mBEHYGkbaGkbaEEziDkrgD0LcDD/ZEETYFkreEU/iG1nsI2ntLHL2Knnw KnnwJXXwIHDrJGn0HWLtG1LqEknhEDzRBDDFACW0ACCvCSrHCSrHBzPSGUXkJVv5JFr4EUjYADbG FCB2AAlfBQwSAAYM/Pr9EA4RAwAAFBEKEBAQExMTFBQUEhISCwsLBQUFAQEBAAAAAAAAAQEBAQEB AQEB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QEBAAAAAAAAAAAAAAAAAAAAAAAAAAAAAAAA AgICBQUFBwcHCgoKCwsLCAgIBgYGAwMDAAAAAAAAAAAAAAAAAAAAAQEBAQEBAQEBAAAAAQEBAgIC BAQEBgYGBgYGBwcHCQkJCgoKCQkJCQkJCgoKCgoKCAgIAwMDAAAAAAAABAQEAAAACAgIAgIC//// BwcHBgYGCAgIBwcHBAQEDQ0NBAQEAgIEAAACAAAJAQELAgAoAwEpAQcDAAUBAgclAwgmBANPBQRQ BgdXCAlZCQ5OCg9PCBFKCBFKCwdEAwA8CAALDAQPDgkADAcABAEIAwAHAAIBAAIBAAUAAAUAAQAA AAAAAAAAAAAAAAEGAAAFAAAGAAAGAgQDBggHCBADBw8CBg4AAwsAAgUAAAMAAQAAAQAABQANDQcV IAgEHwcDMAAALwAAKgAAKAAADgICEwcHHggKIw0PTAkAVRICgB0AlTILqk0Hr1IMq0oAljUAhx0A gBYAXw8OVAQDOQgASBcJPAcNNgEHOgcMOQYLLwwKKQYESQAYRgAVYAAEbQkRgQwCfgkAdgwAexED VBAHTwsCJxAKIgsFEw8MFREOGg8TGg8TExMJFBQKEhMBEBEAKwoDNhUOZRALahUQeQsKcgQDVwkX UAIQFwAqGQIsBg9uBg9uAxivCB20BRu+ABS3BRCEAQyADwpmEg1pCQxbDA9eBxFYAgxTAAZKAAdL BwleDA5jAxWRDyGdACvHETzYFjrZH0PiEE7xAkDjGTXeGTXeEjncETjbEjPgEzThEkDeF0XjDmnc HHfqKYX0LIj3KYHvInroJm3pImnlI1blF0rZFDPMCCfABhu0ABWuAxSoBherBCnCFDnSEUTdEkXe A0DZAT7XE0LWCzrOGCaRAAp1AQURDREd//////v/EBAIEhIKExMTEhISDg4OBwcHAQEBAAAAAAAA AgICBwcHBwcHBgYGBAQEAgIC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QEBAAAAAAAAAQEBAQEBAAAAAAAAAQEB AQEBAQEBAAAAAAAAAAAAAAAAAQEBAwMDBAQEBwcHBQUFAgICAAAAAAAAAAAAAAAAAAAAAAAAAAAA AQEBAQEBAAAAAAAAAQEBAgICBQUFBgYGBwcHBwcHBQUFAwMDAgICAgICAAAAAAAABAQEBwcHAAAA AAAAAAAAAAAA+/v7AAAAAAAAAAAABQUFAgICAAAADQ0NAgIEAQEDAAIAAAIAAAAIAAAHAAEAAAAA AAIBAAQDAQkAAwsABQccBwkeCQY9CQY9AAtCAAlAAQA5AAA2CwAXDQAZEQIHEQIHCQMNCAIMAAQH AAMGAAYAAAYAAAIIAAIIAAAAAAMAAAQAAAMAAAAAAAAAAQMCBQcGAAIFAQUIBAkNBgsPBgkSBAcQ BAMRAgEPEwAAGwQAJwUAKAYAOAADPAEHMwcYMgYXBQMRCAYUFAMJGgkPVgMAXgsDiQ8AnSMLkxwA hxAAZQoRYwgPRxALQAkESgAKTAAMTggGOwAAOwgHNgMCMQsAOBIAOQAHRwQVPgIBPgIBMgYHMwcI RAYJSw0QXQoCWwgAXQ4AXg8AYQ4GXgsDTggISQMDKw0DKw0DFggFGw0KQQEbRAQeaAAHbgMNgAgK hw8RbwcEbgYDQwQAQQIAFQAnFwIpAAZYChZoBxJSAAlJMgEWQA8kUBAORgYEHQcUGAIPCQ0MCAwL BgBcDgdkBBehFCexBEPcEE/oEE7hIF7xHUvmFkTfGUviCDrRBEPQC0rXCTrdDj/iEkTZEUPYFEXg IlPuHXngLIjvLpryMZ31NJb/K434KHr4HG7sIVfeF03UFjK3CiarChWVAw6OBgqPCAyRDhSeFx2n ASK9BifCAzXMDkDXC0PgBz/cFTnVEDTQFSCgBA+PFxUtBwUd//3///r/DxEMEhQPDAwMCQkJBQUF AwMDAwMDBQUFCQkJCwsLCwsLCQkJBgYGAwMDAQEB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QEBAQEBAAAAAAAAAAAA AAAAAAAAAAAAAAAAAQEBAAAAAAAAAAAAAAAAAAAAAAAAAAAAAAAAAwMDAgICAQEBAAAAAAAAAQEB AQEBAQEBAAAAAAAAAAAAAQEBAAAAAAAAAAAAAAAAAgICBAQEBQUFBQUFBAQEAQEBAAAAAAAAAwMD AAAAAAAAAAAAAQEBAwMDAAAA////////AwMDAQEBAAAAAAAAAQEBAAAAAAAAAQMCAQMCAAMAAAEA AAEAAAIAAgMABAUABAEUBQIVBQYABQYABAIQAgAOAAAAAAAAAAMCAAEABwAADgQDIAICIAICJAIA JwUDIAkDHQYADgUACQAAAQAAAAAAAgADBAAFAQQAAQQABAMBBgUDDAUMDgcODgYRDQUQDQsMDQsM CQwDBwoBAwYAAQQAAAAAAAAAMQAENQAIMAcDMQgEQgcDRwwISgkHRQQCNwQBOgcESgMBUwwKeQ0K eQ0KfA4AhxkKlSYImCkLmCQAiRUAcAkEbgcCYQgaXwYYXwsAYg4DWhEaWRAZVg4AVAwAVwYVTwAN NA8AORQCZAUNaAkRgwcHiw8PjRoAjRoAhRIAgA0AcQUUbgIRWwkYWAYVRQkAQAQANQoEMgcBPwAN RAQSXAkAYA0AZQsDZgwESRECShIDAAAnDA41ADC6HFfhGonjU8L/8K0hqWYAdhIDZwMAUgYTTwMQ LQ8EKw0CDQ4JDQ4JABSdGDK7HFrfJmTpIVvtF1HjEFHtCUrmHErUIE7YDUXkD0fmHEbqG0XpFVTX GVjbC2vSFHTbIoX8OJv/O735RMb/Ra3/OKD1KoT8GXPrG1z2D1DqEDTKACG3BhWMARCHCAxtCg5v Cg91CQ50BxCHCxSLDCbDGDLPEj3XDjnTEUPkGUvsFzPVBiLEDBWiChOgDAYoFA4wDwwX////ChMQ BQ4LCgoKCAgIBgYGCAgIDAwMDg4ODQ0NCwsLCQkJBQUF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QEBCQkJCgoKDAwMCwsLCQkJBQUFAgIC AAAAAwMDAQEBAAAAAAAAAAAAAQEBAAAAAAAAAgICAQEBAAAAAAAAAQEBAQEBAAAAAAAAAQEBAQEB AQEBAQEBAQEBAQEBAQEBAQEBAAAAAAAAAAAAAAAAAAAAAAAAAAAAAAAAAQEBAQEBAQEBAQEBAQEB AQEBAQEBAQEBAwMDAAAAAQEBAQEBAAAAAAAAAgIC/////f39AwMDAgICAAAABQUFAAAAAAAAAgIC AgICAQEBAAAAAAAAAAAAAAAAAAAAAAAAAAAAAAAAAAAAAAAAAAAAAAAAAAAAAAAAAAMGAAEEAwAA BgIDGQADHgUIMQAEMQAEQwEFRAIGQwMEQgIDNAQAMQEAIgQAIAIAAQAFAgEGAgEAAAAAAgAABAEA AwIAAgEACgkPBwYMBgkOCAsQBAoKAwkJAQoHAAkGFgAAHAYAKwUCLQcENQILOAUOPwcSQQkUQAoK QAoKSwgATgsCZQcAagwCgQgAhAsDjhYAlh4AmCwAnzMFmzwAmzwAnzQAnDEAkyYHlCcIihkAfg0A aBcEaRgFaQkXZgYUegwLdQcGbg8AdBUAjhgAmCIAji4AiysAnxQAlAkAZw8OYAgHRg4ROwMGNAsH LwYCPgEQPAAOMgUMMQQLPwkARQ8DNxIKHwAAAA+YFCStEk3VLGfvIJLqRrj/sdyKqdSC01Yqmx4A cxkAbxUAaQUNaQUNcAgfZQAUmDoAwmQa4NcA//4NDkbbF0/kKZrqPK39PaD/HoHnF1zdFFnaJVLr IU7nGlDoH1XtFmznI3n0JZ30Na3/N7f+OLj/N7T3L6zvMof/IHXyHlLcCT3HFh2rCRCeGQ1LGAxK IRkWHxcUFBoYExkXAA1zAg91AhewDyS9BzffDDzkG0DmHEHnHjHLCx64DBF1BgtvDhIrERUuEBEM ERINFBQW////9/j6DQ4QBgYGCQkJDAwMDAwMCQkJDw8PCQkJCQkJCAgIBQUFAQEBAAAAAAAAAQEB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QEBAQEBAQEBAQEBAgICBAQEBgYGCAgIBwcHCQkJDAwM DQ0NDg4ODQ0NDAwMCwsLBQUFAwMDAgICAQEBAgICAgICAQEBAAAAAgICAQEBAAAAAAAAAAAAAQEB AAAAAAAAAAAAAAAAAAAAAAAAAAAAAAAAAAAAAAAAAQEBAQEBAQEBAQEBAAAAAAAAAAAAAAAAAAAA AAAAAAAAAAAAAAAAAAAAAAAAAAAAAQEBAAAAAAAAAgICBwcHAAAAAgIC////////AwMDAAAABgYG AAAABgYGBAQEAAAAAAAAAAAAAAAAAAAAAAAAAAAAAAAAAAAAAAAAAAAAAAAAAAAAAAAAAAAAAAAA AAAABQAEAwACAgAAAQAABwAADAAAGwEAHgQDJwABKQIDLAIELAIEJgQFJAIDHQMCHAIBBgAHBwAI AwAEAgADCgAEEgUMKAUMKwgPPQAQOwAOQgAQQgAQNgACNgACKwgAKAUAKwAIMAINPwIJQAMKSgAB TAIDTwMDUAQETAYGTQcHUQoIVA0LYQ0DZBAGcw8AdREBkRIAmBkGjDAAlzsKqEgAsFAAq1UKqlQJ rTYgnicRixoAjh0AkwoAjAMAiBYAjBoAkRMElRcImiECnyYHizMPjTURmygVkB0KihkVdgUBXhQJ TgQAJBIAIA4AEgMaFQYdCgAIDgQMAQ4FAAIANgIANgIAIAAqGgAkAAlyAApzvO59hrhHmiIRewMA jh0AhhUAfAsAewoAcA0IawgDdgoHeg4LgRAAgA8Agi4AmUUJtkwA02kAyZYA/90yTs3/MK/0Mnb/ I2f6FlrhE1feFl3bHGPhH2/oJ3fwLoX2L4b3NIr3Moj1MHr1KXPuKGX0H1zrHED4DTHpCyWTABqI EyMWFSUYJyMkKycoHB8OGh0MChJQCxNRBBiVESWiEjDQGjjYHT3eFDTVDiXBAhm1BBRrAA1kBxMh CRUjFxchBQUPFBAhDAgZBgQH/Pr9////AAEABwcHDQ0NBAQEDQ0NCAgICQkJAwMDDQ0NBgYGAwMD AQEBAAAAAAAAAQEB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QEBBAQEBwcH CQkJCgoKDAwMDg4ODw8PEBAQEBAQEBAQERERDg4ODAwMCgoKCAgIBwcHCAgICQkJCQkJBwcHBgYG BQUFBAQEAwMDAgICAAAAAAAAAQEBAQEBAAAAAAAAAAAAAAAAAAAAAQEBAAAAAAAAAAAAAAAAAAAA AAAAAAAAAAAAAAAAAAAAAAAAAAAAAAAAAAAAAAAAAAAAAAAAAgICBQUFAAAAAAAABwcHAAAA/Pz8 AAAAAwMDAgICAAAAAQEBAAAAAAAAAgICAAAAAAAAAAAAAQEBAQEBAQEBAAAAAAAAAAAAAAAAAAAA AAAAAAAAAAAAAAAAAAAAAAABAAACAAQBAAMAAAQAAAQAAAYAAAcAAAMAAAQAAgIAAgIAAQEBAAAA AAACAAACAQAcBAAfAAExAAIyAAYvAAUuAAYJAAMGCgMADQYAIgQAJAYAKwECLQMELgUBKAAAMgYF NgoJSQgMTAsPXgcPYgsTZwsOZgoNZBENYg8LXg0JWwoGYAUKYgcMbwYUcwoYegQCggwKlBwAoysJ oUQApUgAsTkAqzMAmSEAkBgAdQ4HbwgBgQwFhRAJixgAgA0AeBcEfx4LmRkAkxMAfxcAhh4AihwD ghQAdgsAcAUATAMXTAMXIwcTIQURBAsnAQgkDBBXBgpRAAlUAAVQKwAANQgFUwAHZQ0Zbg4AdBQG rUMFnDIAiQ8ChQsAbgkRcQwUXw4LYxIPThAFTxEGdAcMcgUKZgcNaQoQaAINZgALaBUAuGUh1vLM cY1nADzADUnNF0rbHVDhGljpHlztGWT1HGf4HWX4GWH0Fk3mEEfgGTnZETHREiO5DB2zDRmjBxOd DxpIDRhGFSAPGyYVJyMxJyMxIiAjHRseFhhLFRdKBRN0BxV2BB2tECm5CirXBibTDhalCBCfBhRf AxFcChYiCBQgEBMMEBMMFA8MFRANEw0RFhAUCwcICAQF/Pv3AAAAAAAAAAAADAwMAwMDFBQUCgoK CwsLAgICBAQEAgICAAAAAAAAAAAAAQEB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gICBAQEDAwMDQ0NDg4ODg4ODg4ODg4ODw8PDw8PExMTERERDg4OCgoKCAgICQkJ DAwMDg4ODw8PDg4ODQ0NDAwMCgoKCAgIBQUFAwMDAgICAQEBAQEBAAAAAAAAAQEBAQEBAgICAAAA AAAAAAAAAAAAAAAAAAAAAAAAAAAAAAAAAAAAAAAAAAAAAAAAAAAAAAAAAAAAAAAACAgIAAAAAwMD AQEBAAAAAAAA////AgICAAAAAgICDQ0NAwMDBwcHAAAAAwMDAAAAAAAAAAAAAAAAAAAAAAAAAAAA AAAAAAAAAAAAAAAAAAAAAAAAAAAAAAAAAAAABwAACAAACAACCAACAgEAAAAAAAAAAAAAAAABAAAC AAAEAAADAAAFAAAFAAAIAQAJAAUsAAUsAQFBAgJCBAJLCAZPCAtQCQxRAQdbBQtfCg10CAtyCwhV CgdUCwgjAQAZMAMAMwYDQwYDRwoHVQoHWQ4LWA8JVg0HSAwERwsDQgsEQAkCRgUASAcBVAkDWA0H aBAEbBQIgg8SiBUYnCAAnyMAnhwPmhgLeBcGdRQDegUVdAAPbxERZQcHihMAnygKnkUAq1IAx1sA z2MIzGsKxGMCmzwQcxQAdAcEcwYDcRwAYg0AIg8VGAULABBZBxtkDQ2pKCjEACGpBSevADWXb8P/ 7bEbzZEAy3IMtl0AtkoAozcAgwUIgAIFZRYJXA0AagUTcAsZZw0CZQsAVQoAVwwASQ0XOgAIMwcG NAgHEBQVAgYHABvFAh7ICRm2DR26CjTIEDrOETzhETzhEz3fFD7gFji+DC60BhiIARODCg9rCQ5q CxJADRRCER0ZDhoWJRkvJBguJB8MJyIPJiEnJB8lFxskExcgBRNCCBZFAxCaCRagCyCvDSKxAhqu ABCkDg5WCwtTChEZCxIaEhUMFBcOFxEdFQ8bFA4QEw0PCwgAAwAAAgIAAAAA////////BgYGBwcH BgYGCgoKBgYGCQkJAwMDCAgIAQEBAAAAAAAAAAAAAAAAAQEB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QEBAQEBAQEBAAAAAAAAAAAAAAAAAQEBBwcHCAgICgoKCwsLDAwMDQ0NDg4ODw8PDw8PDg4O DAwMCQkJBgYGBQUFBQUFBgYGDAwMDQ0NDg4ODw8PEBAQDw8PDAwMCwsLBQUFBAQEAwMDAQEBAAAA AAAAAAAAAAAAAgICAgICAQEBAAAAAAAAAAAAAAAAAAAAAAAAAAAAAAAAAAAAAAAAAAAAAAAAAAAA AAAAAAAAAwMDAAAABwcHAAAA/v7++/v7AQEBBQUFBQUFCQkJCAgIDw8PBgYGBgYGAgICAQEBAAAA AAAAAAAAAAAAAAAAAAAAAAAAAAAAAAAAAAAAAAAAAAAAAAAAAAAAAAQAAAIAAAAAAAAAAQAAAwIA BgIDBgIDBQAEBQAEAgEGAgEGAQIHAgMIAgUMAwYNBAYvAwUuBQA/BQA/BQBDBwJFAwlFBQtHAxFc BRNeBRFzAQ1vBAdUAwZTBwYmAAAcNQAPOAASPQQAPgUAPAkAOwgAKgYQJwMNDQA1EAE4DAZQDQdR EAg7DQU4EwQXEgMWNAgJOQ0OYAQJYwcMYwoMZQwOWhIGWREFXwYAWwIARQoGRAkFahMAkDkdyqQA /NYR/+0C//IH//MO+u0I+/AA//kA//EA+OIA//QN//ILtmAAwmwHBBOiBBOiEzfVM1f1IY7jMJ3y Scn/RcX/lM1swvua/+gA3LsAvWcUnEYArDMAnSQAjzQHkDUIlC4AiCIAjAwDhgYAZg0JZg0JPxAG MgMAGwkJHAoKCwwrCwwrBgprDhJzBhCJEx2WAxqaBh2dAhqgAhqgBRaiBBWhChSYCROXCxFzBgxu EhVIDhFEExcjFRklFhsXGR4aHSAXGx4VJB4eIx0dHxoeHBcbFRoWFRoWDhRODxVPCA+BCA+BChKX DxecEBWkCg+eBRRNAhFKFhgTFRcSFRMeFBIdFRMUFBITFREOEw8MCAIMEQsVCAgICgoKAAMABgoA BAgJ+f3+AQEBAAAABQUFAgICBgYGAwMDAgIC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QEBAQEBAAAAAAAAAAAAAAAABQUFBwcHCQkJCwsLCwsLDAwM DAwMDQ0NDAwMDAwMDQ0NDAwMCgoKBgYGAwMDAAAAAAAAAgICBQUFCQkJDQ0NDg4ODw8PDg4ODQ0N DAwMCgoKCAgIBQUFAwMDAQEBAAAAAAAAAAAAAAAAAAAAAAAAAAAAAAAAAQEBAAAAAAAAAAAAAAAA AAAAAAAAAAAAAAAABgYGAAAAAAAABQUFAAAAAQEB////////AAAAAAAAAAAABAQEBgYGAAAACQkJ CAgIAgICAgICAAAAAAAAAAAAAAAAAAAAAAAAAAAAAAAAAAAAAAAAAAAAAAAAAAAAAAAABAAAAwAA CgAADQABHAADIAEHKAAIJwAHJgAGJgAGJgAFJQAEJAAEJQAFJgAGKAAIDAAQDgESCgI9DwdCBQlg BQlgAAxWAAxWAAQ2AAM1CQIkBwAiEQAJFwMPIgcAHwQALwMSMQUUMwcGMgYFKggGKAYEEgQeDgAa AwpSAwpSAAxnAAxnBAxXAgpVCgg5CAY3EQAAGgIAQgAARQAANAgAMQUAIwMIIQEGAAIhAAYlBQ1Y BAxXFxkA5uh9atX/cdz/bun4e/b/u/+OtfmIbe/9Zef1Ud//R9X/O8H/MLb/f/D/DX62JmbuMHD4 IajgOcD4aNj/e+v/8PoN7PYJ/eMK990Ez5wDrXoArEgWoDwKmTkAvl4hyowA5qgA/7kH8aoA1H8U sFsAfBobVAAAEhgUDBIOAAJMDBBaCA2vJCnLBTvPCT/TIB+rCgmVCQ50BAlvBgNcBwRdBw5FCRBH BxNNCRVPCRF0DBR3Dg6ACQl7EQ5VExBXGBMqGRQrIBYeHxUdEhUcFhkgFx0ZFRsXEB0LDxwKCAxn BwtmDxGICw2ECwuHCwuHDQtfCQdbDxEeFBYjFxcXGhoaHB0YGxwXGRsQFRcMEBELDA0HERAVCwoP BwgNCwwRDhITAQUGAAAA+/7//Pz8AAAABgYGAAAABAQEAQEBAAAABQUF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QEBAQEBBQUFCAgI CgoKDAwMDAwMCwsLCwsLCgoKCwsLCwsLCwsLDAwMDAwMCwsLCQkJBgYGAQEBAQEBAwMDBQUFCAgI CwsLDQ0NDQ0NDw8PEBAQEBAQDw8PDg4ODQ0NCwsLCgoKAgICAgICAQEBAAAAAAAAAAAAAAAAAQEB AAAAAAAAAAAAAAAAAAAAAAAAAAAAAAAAAAAACwsLAAAAAAAAAwMDAwMD/v7+/f39BgYGAAAABAQE AAAAAAAAAwMDAAAAAgICAQEBAQEBAAAAAAAAAAAAAAAAAAAAAAAAAAAAAAAAAAAAAAAAAAAAAAAA AAAAAAAAAAAAAAIABwIACwYDHAMGHwYJJwMFJwMFNAgJNQkKOQcGOggHQgYGRAgISggJTAoLRBEN PwwIOggHNwUEMgICMAAAMQACMwEEOQQONAAJMgAJMQAILwAANAIBOgsAOwwANwcFOgoIQQkKQAgJ QQYMQAULNAcOMQQLGAEHFQAECgABCgABEwEAGAYEJAYEJggGNQcHNQcHMQIWKgAPAQQvBAcyDQZm EgtrCxCSFBmbADnRIl31EZbOQsf/o+54sv2H/+wC+eUA/eMA/+kA8foL8foLePv2au3oVun/St3/ O8P/KbH7JprtJJjrQbz/VdD/Wuvccf/z//gM+ewA99wH3sMA4o4H038AwH0A1JEM5cwA++ITtPx+ sfl7dfL/dPH/ve19teV1r5mOOyUaAABMDAtZCjXSMFv4QKL/M5X2LIX5BV7SAA8wABIzCAUQDwwX FhMKFhMKBhBFCRNIAhWWDB+gESK6EiO7ChNwBxBtFxkmGRsoHBsJHBsJHxoUHxoUFhoZFhoZFBkT EBUPCwZaDQhcDQ1TDQ1TBw1LBw1LCxYcDBcdFBccFxofIx8eKCQjJSIzIh8wHB8OFRgHEBMIEBMI DxAUDQ4SDhEKCw4HDw8NCAgGAAAJ+/n/////////BAQEAAAACAgIAAAAAAAAAAAABwcHAAAAAAAA AAAAAAAAAAAAAAAAAAAAAAAAAQEB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QEBAQEBAQEBAAAAAAAAAQEB AgICBAQEAgICBQUFCQkJDAwMDQ0NDQ0NDAwMDAwMCAgIBgYGBAQEBQUFCAgICwsLDQ0NDQ0NDg4O DAwMCgoKCQkJCgoKCwsLDAwMDAwMCwsLDQ0NDw8PERERExMTFBQUFBQUFBQUEhISEBAQDAwMCAgI BAQEAQEBAAAAAAAAAAAAAAAAAAAAAAAAAAAAAAAAAAAAAAAAAAAAAwMDAAAAAQEBAAAAAAAA//// AgICAAAAAwMDAAAABQUFAAAAAAAABwcHAAAAAAAAAAAAAAAAAAAAAQEBAAAAAAAAAAAAAAAAAAAA AAAAAAAAAAAAAAAAAAAAAAAAAAAAAAAACAAACQAAFQAAGQAAKAIBKwUENAMANgUBQwQARwgDWQUD XgoIbQsMcA4PfggEfggEgQsBhA4Efg8EegsAYw4JYw4JRAoJPgQDMgYHMwcIOAEGOwQJSwUNTQcP YwkBZgwEcgsEcwwFeAkCeAkCbgsGbAkEVQsIUAYDPAYGOQMDNwIIOAMJPQELPQELLAoIKwkHJgQD IAAAAAM5AApAAg+CCRaJADLKIFfvL4feV6////4K7+kA+tIQ68MB7L0A5LUA3rUD574M78gA99AG /tsF/98J+OkA+OkAvvCNk8ViJYLsK4jyJJjvT8P/+v0O5ukA9L4E7rgA7pwA4pAA1ZEC0Y0A2LYA +dce/+UA//MGePb/cO78WOjxY/P8StD/R83///YB+u4A+/oM8/IE/90J/NkF08cA9ekJkpu8IyxN Yw8FWQUAWAoKUQMDEg8aFhMeBxOBEh6MCyraEC/fCSmwABmgDBdNCRRKHhcfIBkhGhYVFhIRDRYT DRYTFBMRFRQSFBEcEg8aEg4nFBApEBIrDxEqDRoIEyAOGSAmHCMpJScmKiwrLCkkKCUgHB8KGh0I FBMjEA8fERAeExIgFBgKEhYICwwEERIK+ff8/////vr7//////74DAcBCAgIBgYGAAAAAwMDAwMD AAAAAQEBAAAAAAAAAQEBAAAAAAAAAAAAAAAAAQEBAQEB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QEBAQEB AAAAAAAAAAAAAAAAAQEBAQEBBwcHBgYGBgYGBwcHCQkJDAwMDw8PEBAQEBAQDg4OCQkJAwMDAAAA AAAAAwMDBwcHCwsLDAwMDg4OEBAQEBAQEBAQEBAQEBAQDw8PDw8PDg4ODg4OEBAQEhISFRUVFxcX Hx8fHx8fHBwcFxcXExMTEBAQDAwMBwcHAgICAQEBAAAAAAAAAAAAAQEBBAQEBgYGCggNAwEGBAIF AAAAAQAAAQAA/v35AgEAAwIAAgEAAQAAAAAAAAAAAAAAAQAAAQAABgABBgABAQAAAQAAAAEAAAEA AAIAAAIAAAMAAAIAAAAAAAAAAAAAAAAAAQACAQACAAMCAAMCAAACAAACBAACBQADBwABBwABDAYI DggKEwcJFAgKHQQKIAcNKwgPLwwTUQcIVAoLVQ0OVQ0OTg4OTQ0NOw0QNggLKAcOHwAFGgAAHgAE MgABOAYHSwgAUA0EeAcBeAcBjCAAmi4InyYAoCcAlCYBgBIAZQ0LZg4MWA8GUAcARgYWPQANOQ0E LAAACgUACAMABQQCCAcFAAlOAAxRDAduEg10AB3GFTXeGVPlNG7/xpAKqXMAxGoJzHIRxokAx4oA z3wAxHEAw10AtU8Aoi8AjRoAcw0abAYTNg8KNQ4JJQBLORBfVQYAXQ4HgAgAiBAAih0AlyoDoUMD rU8PtWoAyH0K16UA770G+t8A/+YA/OkG+eYD79UO4MYA77AD46QAzYYIwXoAs1EApEIAoDEAnC0A hh8QehMEbAwAaQkAWgoJVwcGOg0SNAcMFhQfGBYhBhGpDxqyCCKZABiPDAlwDAlwGxYSGRQQDQpj DgtkAQ5uAAtrAAxeAg5gFg4/DgY3FREsGxcyEA8VHh0jHR4ZISIdICAgJiYmJyYrJCMoIyMjICAg GRoUFBUPFhYWERERFBQUGxsbGBgYExMTERER/////f39////////+/v7EhISERERBgYGDg4OAAAA AQEBAQEBAQEBAQEBAQEBAQEBAQEBAAAAAAAAAAAAAAAAAAAAAQEBAQEBAQEB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QEBAQEBAAAAAAAAAAAAAAAAAQEBAQEBAgICAgICAgICAgICAwMDBQUFBwcHCQkJDAwM DQ0NDg4ODQ0NCgoKBQUFAQEBAAAAAQEBAwMDBwcHCgoKDQ0NDw8PEREREhISERERERERERERERER EREREBAQEBAQDw8PEhISGRkZISEhJiYmJiYmIiIiGRkZERERDg4OCwsLBgYGAgICAAAAAAAAAAAA AAAAAwECCwkKCQcICggJAQAA/Pr7////AAAAAAAAAAAAAQACAgADAgADAgADAgADAgADAwECAgAB AQEBAQEBAAIBAAIBAQEBAAAAAQAAAQAAAQAAAQAAAAAAAAAAAAIBAAIBAQAFAQAFAwAAAwAAAwAA BAEAAAUAAAUAAAkGAAwJAA0jAA4kAAs/AQ1BBwtUCg5XDAlYCQZVEgImEQElKQUHLwsNOQcGNgQD NQMEMgABMwIAOAcAPwoCQAsDSAwOTBASdwcAhhYIiyQFli8QqzsWoTEMhBoAehAAYQsKXAYFQQQL PgEILg8NIgMBGgQQDwAFAAYGAAQEAgAAAgAAAAAAAgICAAslARIsAAhAABNLCQYzAAAoTgAIXAUW iAwAsTUAqE4SrVMXu0QKpi8AhRMSeAYFSg0URQgPHA4LFwkGCQwACw4ADAILGA4XGQIKIAkRPgEI QgUMTQIWTwQYZgMIbwwRlB4AqTMLsUcAu1EAtVoBr1QAqkoApkYArDkApDEAmCwFlCgBjSQGiiED jRINjRINfQwAcwIASQkZPwAPHQkKHQkKEg4NFREQEhUmERQlFQ54EQp0BgqFBwuGARNnABFlAw5o BhFrCxN4CRF2CAikCwunExF8EQ96GBI4FhA2GhYxFxMuGRckEQ8cIyMhGhoYExQOHR4YGxsbExMT FhUaGhkeEhIUCgoMFhcSExQPFhYWFBQUIiIiEhIS/////////f39////////Dg4OHR0dERERERER FBQUCAgIAAAAAQEBAQEBAAAAAAAAAAAAAAAAAAAAAAAAAQEBAQEBAQEB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QEBAAAAAAAAAAAAAAAAAAAAAAAAAQEBAAAAAAAAAAAAAAAAAAAA AAAAAQEBAQEBAgICBQUFCgoKDg4OEBAQDQ0NBwcHAwMDAAAAAAAAAAAAAgICBAQECAgICwsLDg4O Dw8PEBAQEREREhISExMTEhISEREREBAQEREREhISEhISEhISFRUVGhoaHBwcHBwcGBgYFRUVERER CwsLBwcHAwMDAQEBAAAAAQIAAAAAAAAAAAAABgYI+vr8//7/AAACAAAFAAAFAQAGAQAGAQAFAQAF AAAEAAADAAIAAAEAAAAAAAAAAAABAQACBAAEAwADBgAEBgAEAwACAwACAAEAAAEAAAIAAAIAAQAJ AQAJAwAHAwAHBAAFBAAFBAAFBAAFAAAAAgICBgYGCQkJDQkIDgoJEwoLFAsMBREABBAADAMGBgAA FQABGgAGLgAANAIDQwQAQwQAUgIFVwcKaAQEbAgIfg8AhhcGmjUAsUwAwHUA7qMssPqZn+mIRZb/ GWrTDQBaEANdDQAcAgARAAgAAAgAGgYAGQUAFwIREwANDQAADQAAAQMPAAENAAAAAAAAAAI/AAA7 IQADJAAGJwwAMhcGQAsATxoIeA0DeQ4EYBIOWAoGRAYbQQMYLgIPJgAHDQkaDAgZAA1hABBkABNf ABNfAAtOAAtOFQ0CFg4DQwYDTA8MbQUCcAgFdxABfBUGiicKiicKjB8CgxYAgg0Agg0AgA8HgA8H iRMJjhgOlioDjCAAjBcFhxIAbQUobgYpKQkgKAgfBxFoChRrBBRrAhJpAxJlARBjABUIBhwPJRIY IA0TFgkAGw4FBBmqFCm6F0PqBzPaCRqmAAyYDgtCDwxDFRkLFxsNFRQaHh0jDg4MGRkXEhQJFBYL FxgQExQMDw8RFRUXCgkPExIYExIXFBMYHx8dGhoYHh4e////+/v7/////Pz8////ExMTGBgYFRUV FRUVDg4OEhISBwcHCAgIBwcHAQEBAgICAQEBAAAAAAAAAAAAAAAAAQEBAgICAgICAgICAQEB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QEBBAQECAgICwsLDQ0NDQ0NBwcHBQUFAgICAAAA AAAAAAAAAgICBQUFCQkJCQkJCgoKCwsLDAwMDQ0NDg4ODg4ODQ0NDQ0NDAwMDAwMDQ0NEBAQERER ERERExMTExMTExMTEhISDg4OCgoKBgYGBAQEAAAACAkEAAAAAAAAAAAB/Pz+BwYLAAAAAQAGAQAG AAAEAAADAAAAAAAAAAAAAAAAAAMAAAQAAAIAAAEAAQACAgADBQAGBQAGAQAEAQAEAAACAAACAAIA AAIAAAIAAAIAAQAAAQAAAQAAAQAAAQAAAQAAAQAEAgAFAQAFBAMIBgcLCQoOCwsNCwsNCwsNDAwO AwwdBQ4fBg4RAAcKAAAAAAAACgIAEAgGIgYSIwcTPAMUQQgZXgULZAsRfREFhhoOpUgAu14A0qoA +dEN7uwA8e8A/90A780ApT8AqUMDmicSgg8AaQkUYgINTA0AURIDRAkFQAUBNQMENgQFMQkBMQkB MwECLwAAHAILHQMMLQEAKwAAHgEVDwAGAQYkAQYkAgM5BAU7AAVBAAI+GAALHAIPOQACOgADJAMA IwIAEQsZDAYUDQk7DQk7BQw2AAcxAAEFAAIGKgIDNg4PTAQITAQIUAQRTAANWAUPWgcRbwcAdg4D hBYAix0AiicAjisBmjYAnTkAszgOrzQKokEMdxYAHQtfUD6SDE/eBknYCDzoADPfGBiUCgqGEgoh DAQbEAk1DAUxAAVdDhRsEyfGHjLRDizKABu5BxiCBBV/GBYsGBYsIhkSIBcQFhEXEg0TDxALDg8K Dg8JEBELCwwEGBkRFBQSDAwKEA8UDAsQExIYFBMZGRkbHR0f+Pn0///++Pj4////////EhISFhYW CQkJFxcXEBAQDg4OEBAQDAwMDQ0NDg4OBgYGAAAAAAAAAQEBAQEBAQEBAQEBAgICAwMDBAQEBAQE AgICAgICAQEB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QEBAQEBAQEBAQEBAAAAAAAAAAAAAAAAAAAAAAAAAAAAAAAAAAAAAgICCAgIDAwM Dw8PDQ0NCQkJBQUFAgICAAAAAQEBAgICBgYGBgYGBQUFBAQEAwMDAgICAgICAQEBBAQEBQUFBwcH CQkJCgoKCAgIBQUFBAQEBgYGBwcHCgoKCwsLCgoKCAgIBQUFAwMDAAAAAAAAAAACBAQGBAQG//// AAABAAABAAAAAAAAAAAAAAAAAAAAAAAAAAEAAQIAAAAAAAAAAgEAAQAAAAAAAAAAAAAAAAACAAMC AAMCAAMAAAMAAAIAAAIABAAABAAAAAEAAAEAAAEAAAEAAAEAAAEAAAACAAACBwYLCAcMCwoPDQwR DQ4QDQ4QDBAPDBAPEwkUEQcSDgIWDQEVCgIPCAANAgMAAAEAAAAAAAEAAAQVAAkaAQg2BAs5BwtK Cg5NFwEyEQAsAB60I0HXGGLlQoz/V8v/Wc3/svFvu/p4/cQd05oAxm8OtV4AqjwBnzEAoSsAmiQA ehoObg4CZQENYQAJRgcSRgcSRAcMPgEGOAAGOAAGPQcFNQAAKAUMIgAGCAYACAYAAAYPAAcQFwYA HQwAPwIHQwYLPQsUOAYPHAkFDgAACABmEQZvCxajBhGeDQyMCgmJChJnBAxhEQAXFAIaTgcAWBEA dw8Adw8AfBAEgBQIhBMPfw4KhgYAhQUAgxcAt0scudCcqcCMHm7rAEnGC0TcDUbeFCCmCRWbFQth DgRaCgEsCgEsBxETChQWBg0fCRAiDgRbDgRbCgWFEw6OBxeoCBipAhF2AA5zDxIJDRAHEQsZEgwa BxUWBxUWFhYWHR0dICAgFhYWFhYYDg4QBwYLGhkeEhEXFhUbEA8U/////////v7+///9/P33GRkZ ERERERERDQ0NERERGBgYCAgIDQ0NExMTDw8PCgoKCgoKAAAAAAAACwsLAgICAAAAAQEBAgICAwMD BAQEBAQEBAQEBAQEAQEBAQEB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QEBAQEBAAAA AAAAAAAAAQEBBQUFDAwMDQ0NDg4ODw8PDQ0NCwsLCQkJCAgICQkJCgoKCgoKCgoKCAgIBQUFAgIC AAAAAAAAAAAAAAAAAAAAAAAAAAAAAAAAAgICAAAAAAAAAQEBAQEBAQEBAQEBAQEBAQEBAQAFBgUK AAAAAAAA/v7+////AAAAAgIAAAAAAAEAAQEAAgIAAgIAAQEAAAAAAAAAAgAABAABCgABCQAACgAA CAAABQAABwAAAAAAAAAAAAAAAAAAAAAAAAAABQAABgAAAAAIAAAHAAAHAAAHAAEEAAEEAAACAAAC BwMECQUGDAYGDggIDwsIEAwJDQ4JDQ4JBhMBBBEABQoOBAkNBgcCAwQABAMAAgEABgEABgEABAAy BgA0AwBHBABIAQU0AgY1AQhMAARICAdNDQxSABJaABRcCg9rCA1pQAoKRA4OXwoHYQwJRwMOOQAA EwAAJAsRBA5LAQtIAwlnFBp4DDjhJlL7IW7gI3DiMGK5ABtyNgUARxYPAgCMFxShFhGSFA+QCwtv BARoAgMvAwQwKAUALwwGUAEGUQIHUAkbTgcZIwwgGQIWBA10Dhd+CSmyAyOsFhqYEBSSBxJkAAha CgAbDwUgRwcFUhIQYwYBYgUAWggKWwkLSgwPQwUIOgIFOQEEAQVMAAJJAxBfAA1cAAxeAQ1fAAxC AAxCAA5OAAhIBwoTCAsUDQcTEAoWBBsHBRwICQwrDRAvABRwABZyABeCABiDEBBaCgpUHAwXHg4Z GxAgHBEhFxYUGRgWIRYQIRYQExMVFRUXFRQZDg0SEhEXFBMZFhUbCAcN////9/b7////////9vb0 Dw8NEhMODxALCwsLBgYGBQUFDg4OCAgICQkJFRUVDg4OBgYGBwcHCQkJAAAACQkJBAQEAAAAAAAA AAAAAQEBAgICAwMDAwMDAgICAQEBAAAAAAAAAAAAAAAAAAAAAAAAAAAAAAAAAQEB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QEBAQEBAAAAAAAAAAAAAQEBAwMDBwcHCwsLDw8PEREREBAQDg4ODg4ODAwMDQ0NDw8P EBAQDw8PDg4ODAwMCwsLAwMDAQEBAgICAwMDAwMDAQEBAAAAAAAAAQEBAAAAAAAAAAAAAAAAAAAA AAAAAAAAAQIGAAAAAAAAAQMC/f/6/P75AQQAAAMAAAIAAQMAAwQJBAUKBAMRAgEPAQAUAAASBwUI CAYJFgMHGAUJJQIGJQIGJQMCJQMCFQAAEwAACAEABgAAAAAAAAAAAgABAgABBAAFAwAEAAEAAAEA AAMAAAMAAAUAAAUAAgQDAwUEAwMdBgYgAwY7AwY7AAZLAAVKCgM2CQI1BAE4AwA3AAApAAAlAAAL AAINAAQAAAQAAAIAAAIAAAAGAAAHAAILAAMMAAQsAAcvAAM1AAQ2BgRGBAJEFABCGwBJBAYADxEG SwcAZiILrHUA9b4wRNb/GqzlMKX1LaLyMaX6Q7f/Y9ryeO//8esA6+UA2ZQTk04AqDoFqz0IARmF ABiEBQltBAhsBwZMBANJGgAOGAAMGAABFwAABwA+CwBCAQg/AwpBAAY9AAY9BgdKAgNGDQRdCABY AwdOAQVMDQAjDQAjIwINJwYRLwQNMQYPOgYSOQURNgQPMwEMGgQRFQAMAAQbAAMaAAA0BQY8AQc3 AAQ0CQkVDw8bCwkWCwkWCRIAChMAHBMOIxoVKxEaKA4XHRAaGg0XDhUoCxIlDgotDwsuFxEfGRMh FhQXExEUDhIbERUeDxwKDhsJEBMmERQnFxYRFRQPFBQUExMTDw8RCQkLDg0S////+Pj6//////// ////FxcVBgYEFhYWEBAQCgoMBgYIDg4OBwcHExMTFRUVERERDQ0NDg4OCwsLERERBwcHAQEBCAgI AAAAAQEBAAAAAQEBAAAAAAAAAQEBAQEBAQEBAAAAAAAAAAAAAAAAAAAAAAAAAAAAAAAAAAAAAAAA AQEB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QEBAQEBAAAAAAAA AAAAAAAAAQEBAQEBAQEBAAAAAAAAAAAAAAAAAAAAAAAAAAAAAAAAAQEBBgYGCgoKDAwMDQ0NDg4O Dg4ODQ0NDQ0NDQ0NDQ0NDQ0NDw8PEBAQEBAQERERDAwMBwcHBAQEAgICAAAAAAAAAQEBAAAAAAAA AAAAAAAAAAAAAAAAAAAAAAAAAAAAAAAABQcEAAAA///7/f/5AAMAAAAAAAABAAACAAANAwIQBQIf BwQhCQQsCgUtAgMHAgMHFAADGgMJNAEINwQLPAEFOgADMAQDLQEAGAUBFAEABgIBBQEAAAIFAAIF AQEBAAAAAAEAAAEAAAAAAAAACgAACgAAHQAEHgAFKQAIKwAKLAMLKwIKJgEIJQAHEgoACgIAAQAR BAAUBwElBwElAgEPAAALAAAMAgERBgAsBwEtAgImAAAjAAMEAAIDBwACCgAFAAgsAAouAQVEAQVE AAhpBQ9wBRCEDBeLGCvFLUDaFVnYIWXkIUrkG0TeDUTcCkHZGivbDB3NBxp5ABFwHQMcFwAWLgAY NQAfLQUFJQAADwBRFgdYABZRABlUBQyBCRCFACi8F0PXFF3eC1TVFyewABCZMAUOMAUOKQECLAQF DgoHAAAABQEABQEAAAUAAAoABgEABwIAHwEAIQMBKQEALwcALQAALwIAMgEEMgEELgEALgEAKwQA LAUAKAIAKwUCDAIKEggQCwkKDQsMFAoIGhAOFhQZFBIXFBMYFRQZDRUADBQAARoWAhsXGhAPHBIR FhUdFRQcDRYBChMADg8TERIWERIEEhMFEhIUERETERMQExUSFBQUExMTExQO+fr0///9/////Pz6 ///////7EBEMDQ4IGRoUCAkEDxALDg4OCQkJCwoQERAWDQ0NExMTDQ0NCQkJEBAQCAgICAgIDQ0N CQkJBAQEAwMDAAAAAAAAAAAAAgIC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gICAQEBAAAA AQEBBAQECAgIDAwMDg4OEREREBAQDg4ODQ0NDAwMDAwMDQ0NDQ0NDw8PDw8PEBAQEBAQDw8PDQ0N CgoKCQkJCgoKCQkJCAgIBgYGBQUFBQUFBgYGBgYGDwsMBAABCwcEDQkG//75AwIABwgDAAAAAQIH AAADAAAUAwQZBQUrAAAmBQM0BgQ1AAY3AAk6CwE2CQA0IgEWHgASOQYDNgMAQgUMQAMKNwQDNwQD JgUAJAMAFQALEQAHAAACAAACAAACAAACAQAAAQAACAAACAAAGwIGGwIGJQAHKQQLLwYMLwYMLQQI KgEFGwgKFwQGDAAACAAAAQACAgADAAAaAwMdBAc8BQg9AgZNAwdOAQhQAAdPAAhJAAdIBQNEBQNE AgJAAAA9AAE+AARBAAhJAQlKBQxaBg1bCA5kCQ9lCg5pCQ1oCAxnCAxnCQ1oCAxnBg5WBAxUAg9E AA1CAAo+AAc7AAc7AAU5AAY8AAc9AANPAghUCQ52DBF5ACK2GDzQJn/lZr///+JNUiYAfwwRdwQJ ZhEAYQwATgUWSgESNAcKLwIFIAYAHwUAJAMAJAMAJgICJwMDKgEJKwIKMgAJNAILQAgLQAgLSQkJ SwsLSwQIVA0RUgUPUgUPWwUOVwEKWAYIVAIESAQDTwsKNg4ONg4OFgoMHBASDxMWEhYZExQWExQW FQ8PFxERExMTEBAQDw8PEhISDg4OCwsLDg4OEBAQDw8PExMTGRkZEBAQEBAQ/////f39//////// /Pz8/v7+FBQUDg4OERERFBQUERERExMTExMTEhISEREREBAQDw8PDw8PDg4ODw8PDg4ODQ0NDg4O Dw8PDw8PDAwMCQkJBQUFAwMDAgICAAAAAAAAAAAAAAAAAQEBAAAAAAAAAAAAAAAAAAAAAAAAAAAA AAAAAgICAgICAQEBAQEBAAAAAAAAAAAAAAAAAAAAAAAAAQEBAQEBAAAAAAAAAAAAAQEBAQEBAQEB AQEB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gICAwMDBAQECQkJCwsLDQ0NDw8PEBAQEBAQDw8PDg4ODQ0NDQ0N Dg4ODg4ODg4ODg4ODg4ODQ0NDAwMDAwMCgoKCQkJBwcHBgYGBAQEBAQEBQAEDgkNAAAAAgAB///8 CQgEBgcCAQIAAQIECgsNAAAIAAAIAAAQAQIWAQEbAAAaAAQ2AAo8AgI2AAAwCgAWDQEZGQAAHwUE JAACJgIEKgMAKQIALggAKwUAKAEGJwAFAQACAQACAAAAAAAAAAAAAAAABAAABAAADgAADgAAEwAA FgADGAIEGAIEFQECEwAADwYHDwYHDAcECwYDBgYGBgYGAgUUAwYVAwYpAwYpAgQ0AgQ0AwQyAwQy AwUsAwUsAwU1AgQ0AAMwAAEuAAItAAMuAAIyAAAwAAI3AAM4AAQ+AQZAAwVAAgQ/AQM+AAI9AwAx AgAwAAA5AAA5AgBDBABFBwA1BwA1BgEIAwAFAwUABAYAAAEEAAMGAAIvAAIvDQNIEghNEAAAMxsb bhUDaA8AfQYAhQ4GgxMIewsATw8PSAgIMQcVLQMRNQAENgAFMgAANwAARAIGSwkNWgcPXQoSbAkM bgsOdQgBcQQAeAkAghMCgBEAdgcAfQ8AdwkAYg8ZXAkTWQkKVgYHTw4KQwIALgUJMQgMHBEVFAkN FBoaDhQUDhIREhYVEA4REQ8SDw8PEBAQDg4ODg4ODAwMGRkZExMTERERFRUV/////f39/v7+//// /////f39Dw8PCgoKFhYWGxsbCwsLGRkZERERFRUVFRUVEhISEREREREREREREREREREREBAQEBAQ EhISEBAQDg4ODg4ODQ0NCwsLCAgIBgYGBAQEAwMDAQEBAAAAAAAAAAAAAAAAAAAAAQEBAQEBAQEB AAAAAAAAAAAAAAAAAAAAAAAAAAAAAAAAAAAAAAAAAQEBAgICAgICCQkJCAgIBwcHBAQEAQEB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wMDBgYGCQkJCwsLDAwM CwsLCgoKDAwMDAwMDAwMDAwMDQ0NDg4ODw8PEBAQDg4ODg4ODQ0NDAwMCQkJBwcHBAQEAgICAAAD AAAEAwMF////9/f3AwMDAAAABQUDAwUCAAAAAgQBAAAAAQMCAAAAAAACAQIEAAAkAAAfAAAlCQkv AAMUAAAMBAYFAAIBCQADBwABFQMAIQ8LFAAAHgMAJwMFIgAABAAABAAAAQAAAQAAAAAAAAAAAAAA AAAAAwAAAwAABAAABQAABAMBBAMBAQEAAAAAAAAAAAAAAAIAAQMAAAQAAAQAAAIDAAECAAANAAAN AAARAAARAgAMAgAMBAAGBAAGAAEAAAEAAAAAAAEABQIABwQABAEAAAAAAQAAAAAAAAAAAAEAAAMA AAMAAAEAAAAAAAUFAAQEAAEAAAIADwAAFAUAKQAJLAIMQAAMQAAMUAICVQcHVwkAWgwCXA0IWQoF VQcUUwUSbQ0AZgYAZgMGdxQXjBMIjhUKgwwIfwgEbQgQawYOVgoUUgYQTQkATQkAVwoUWg0XZg4M aBAOdw4AehEAiBQAixcAlyMApzMCoTURjSEAfx0SeBYLXwUOYQcQUQgTUgkUSQYARwQAPQYASxQN MRAXJwYNGxEZFAoSCA8IEhkSChEKCxILGhsgCwwREBAQERERDg4ODw8P////+Pj4/////v7+/Pz8 /Pz8////FBQUDQ0NCgoKFhYWERERFxcXFRUVExMTFhYWEhISFRUVFRUVDQ0NEREREREREBAQEBAQ EBAQEREREREREREREhISEBAQDg4ODg4ODQ0NDAwMCgoKCAgICgoKCQkJBwcHBAQEAgICAQEBAAAA AAAAAAAAAAAAAAAAAAAAAAAAAAAAAAAAAAAAAAAAAQEBAgICAwMDBQUFBwcHCgoKCwsLDQ0NCgoK BgYGAwMDAQEB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QEBAQEBAQEBAQEBAQEBAQEBAAAAAAAAAAAA AAAAAQEBAgICAwMDBQUFBQUFCQkJCAgIBwcHBwcHBwcHCAgICQkJCgoKCgoKCgoKCQkJCAgIBwcH BAQEAgICAQEBAAAAAAAAAAAA/////v//AAACCQkLAAAAAAAABwcHAAAAAAEABAUAAAAAAAAAAQIA CQADDAAGCAEJAAAAAwQIAAAAAAAAAAQDAAIFAAADAAEDAAAACwUFAQAABwAAAwAABAAABAAAAQAA AQAAAAEAAAEAAAEAAAEAAQEBAAAAAAEAAAEAAAIBAAIBAAMCAAMCAAEAAAEAAAAAAAAAAAEAAAIA AAIAAAMAAAEDAAEDAgADAwEEBAAAAwAABAAAAwAABQAICAALEAAKEwENGwEMHAINGQAKFQAGDQAI CwAGAQAFAQAFAAAHAQAIAAAFAAAEBgIBBAAADQAAEQIAKQAAMAcDTAQHUQkMcQ8EdxUKkSMAnjAL qTcFqzkHpTUFnCwAdx4AbRQAdgcaegsedwQAdgMAegUOfAcQYRgAXxYAZA8AYg0ATg8ISgsETwER TwERWgUAXgkCaQoEawwGdQoEdwwGfwwHgQ4Jfw4KewoGbgoIdBAOVgQGVwUHSQIGRAABNwgQMgML OQ4FNQoBJwYALQwDFwIJHwoRDwoRHhkgDBMLDhUNFRwUEBcPCQkTEhIc/f39/v7+/////////Pz8 /Pz8////DAwMDw8PEBAQDAwMDQ0NDg4OHR0dCgoKGRkZEhISAwMDHBwcDQ0NDw8PExMTDg4OERER EREREBAQEBAQDw8PDw8PDw8PDw8PEBAQDw8PDg4ODw8PEBAQEREREREREBAQDg4OERERDw8PCwsL CAgIBQUFAwMDAgICAgICAQEBAQEBAgICAwMDAwMDBAQEBQUFBQUFBgYGBwcHCQkJCwsLDQ0NDw8P EBAQEBAQCwsLCAgIAwMDAQEBAAAAAAAAAAAAAAAAAgICAgICAQEB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QEBAQEBAgICAQEBAAAAAAAAAAAAAAAAAQEBAwMDAgICAgICAQEBAQEBAQEBAQEBAQEBAQEBAQEB AQEBAQEBAQEBAAAAAAAAAAAAAAAAAwUAAAEAAQMAAAIA+/z+////9vf7+/z//////v3/////AAAA AAAAAAAABQYBAAEABAAACAEAAAAABgIABQQCAwIABAUJAAAAAAECAAABAAMGAAMGAAIFAAEEAQUE AAQDAQAAAQAAAAAAAAAAAAEAAAEAAAEAAAEAAQEDAAACAQACAQACAAACAAACAAECAAECBAIDAwEC AQAAAAAAAAAAAAAAAgIAAwMBBwcHCAgICQkJCQkJCAkEBgcCBAUAAwQAEgAAFwIAJAUCJgcELAQC KwMBJgMBJAEAFAAAEQAABAAABAAAAgIABQUDBgcCBgcCBwAIBgAHEQAIFwMOLQEQNAgXTwgMVQ4S ag8AeR4AnToAsU4NtVIRrEkImDMHhB8AcQ4IcA0HWgAAYQcASAwCTBAGSQkHSQkHQg0APgkARQAA RAAAHQ8MHhANHBQfIBgjHSYtJi82Mjc9NjtBOjg9ODY7NjA0MiwwKSAlLyYrGRMXIRsfFRUXCQkL GBkbExQWGgoLFQUGGAsDGQwEGRALGhEMEg0TFA8VEBEWDg8UExgSEBUP9/n0////+vf///////// ////+fn5CwsLBAQEERERAwMDDw8PDQ0NEBAQDAwMERERERERDQ0NExMTCAgIFhYWERERDQ0NDw8P EBAQDw8PDg4OExMTDw8PDw8PDw8PDg4ODg4ODw8PEBAQEBAQEREREhISExMTFBQUFRUVFBQUEhIS ERERDw8PDQ0NCgoKBwcHBgYGBQUFBgYGBwcHCQkJCQkJCgoKCwsLCwsLDAwMDQ0NDQ0NDAwMDQ0N Dg4ODw8PDw8PDg4ODAwMCwsLCAgIBQUFAgICAAAAAAAAAAAAAAAAAAAAAQEBAQEB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QEBAAAA AAAAAAAAAAAAAAAAAQEBAQEBAQEBAAAAAAAAAAAAAAAAAAAAAAAAAAAAAAAAAAAAAAAAAAAAAAAA AAAAAAAAAAAAAAAAAAAAAAAAAAAAAAAAAAAAAQEBAQEBAAAAAAAADQ8MAQMABgcJDg8RDw4TEA8U +vn/+fj+/v3//////fz/+/r/////////+f//AAUGAAYAAAEAAAAAAAAABgEHBQAGBwIAAwAAAAAA BgEAAAAABgEFAAAAAAAAAAAAAAAAAAEAAAEAAAEAAAEAAAEAAAEAAwAAAwAABAACBAACAwACAwAC AQACAgADAgAAAgAAAQAAAQAAAAABAAABAAACAQEDBQYIBgcJBwgKBwgKBAgJAgYHAAQHAAMGEAAA FgIAJQQAJwYBKgMAKgMAJgQCJQMBDgAADAAAAAAAAAAAAQMCBAYFCAcFCQgGGAUHFwQGIAYAJAoA NQgANwoATAYAUQsDYwgHZAkIcAsDcg0Fcg0FdA8HcAwKaAQCPAYTNwEOJgcNEQAAFAABEwAAJAAG KwENDwAXDgAWDgQNEggRFw4JGxINDh4dEyMiIiAhKCYnLCsnKyomKCgeJCQaHB4TFRcMGBkTDxAK EhIQDg4MFRYRCwwHBwgDBAUADQ8KCAoFAwcKCAwPBwoRCw4V9/z//P//+//+/f//+/v7/////fv+ ////Dw0QCwkMBAQEBQUFCgoKBAQEDg4ODQ0NBwcHFBQUEBAQExMTDQ0NCgoKERERBwcHDg4ODQ0N BQUFEBAQDAwMDQ0NExMTEBAQDw8PDAwMDw8PDw8PDg4ODw8PEBAQEhISExMTFBQUGRkZGRkZGBgY FxcXFRUVEhISEBAQDg4OCwsLCwsLCgoKCgoKCgoKDAwMDQ0NDg4OEBAQEBAQDw8PDw8PDw8PDw8P Dg4ODg4ODw8PDw8PDw8PDg4ODAwMCQkJBgYGBAQEAAAAAAAAAAAAAAAAAAAAAQEBAgICAQEB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gICAQEBAQEBAAAAAAAAAAAAAAAAAQEBAAAAAAAAAAAAAAAAAAAAAAAAAAAAAAAAAAAA AAAAAAAAAAAAAAAAAQEBAQEBAQEBAAAAAAAAAAAAAAAAAAAAAQEBAQEBAgICAwMBAQEAAAAACwsL CgoKBwcHCQkJDQ0NFBQWFRUXBwgKDg8RCwwO/////f7/+vv99fv/8/n/////+v/8////////AAAD AQAFAAAAAwAABgIDBwMEAAAIAAAIAAABBgQHAQAAAQAAAAEAAAEAAAEAAAEAAAEAAAEAAgABAgAB BAABAwAAAQAAAQAAAAAAAQEBAAAAAAAAAQEBAgICAgIEAgIEAgIEAgIEAQEBAQEBAAIBAAIBAAED AAACAAAEAAADBgAACwMBFwMCGAQDHwMCIAQDGwYFGgUEAgAAAgAAAAIBAAIBAAECAAMEBwMECAQF KgAIKQAHLwAAMwMBOwEAOgAASAAGTQELVwAGXAILZgsGag8KaA8HaRAIYAoLVgABOgUBMQAAAAg7 AA5BAA1BBBFFBwAyCAAzAgQTBAYVDwkLFA4QHAoYHAoYABM0AhU2DwhOEAlPDgw0CQcvCAsQCg0S BxAAAwwAAQsAAw0CAAoUAAoUAAAjAAouAQ1BBRFF9/z4/P/9////8fT//v//9fr/+////v///f/6 /v/7FRIbBgMMExAbBQINBQYBBwgDCgoKCQkJDQ0NDAwMCwsLDAwMExMTBQUFBgYGDAwMBwcHCQkJ BgYGBwcHCgoKDQ0NERERCAgIDw8PCwsLDg4OBgYGBwcHFBQUEREREREREREREhISExMTFRUVFxcX GBgYGxsbGhoaGBgYFhYWExMTEBAQDw8PDg4ODg4ODw8PEBAQEREREhISEhISEhISEhISDw8PDw8P Dg4ODQ0NDAwMDAwMCwsLCwsLCwsLCwsLCgoKCAgIBgYGBAQEAgICAAAAAAAAAAAAAQEBBAQEBgYG BgYGBwcHBwcHAgICAgICAQEBAQEB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QEBAQEBAAAAAAAAAAAA AAAAAQEBAQEBAAAAAAAAAAAAAAAAAAAAAAAAAAAAAQEBAAAAAAAAAAAAAAAAAAAAAAAAAAAAAAAA AgIEAAAAAwMFAAAACgoKCQkJDw8NDw8NCgwHDA4JDhALEBINCAoHDA4LDQ8MDhANEQcSCwEMAgAA ///3/Pv5///9+vv////////9+//5+v7//P//AwMlBAQmAQMcAAAWAwAAAwAAAAAAAAAAAAEAAAEA AAEAAAEAAAAAAAAAAAAAAAAAAAAAAAAAAAEAAAEAAAIAAAIAAAIAAAIAAAECAAABAAAAAAAAAQIA AAEAAAEAAAAAAAAAAQAAAgABAgABAAAFAAEHAwACAwACCgAACwAABwAABQAAAAEBAAICAAUFAAUF AAECAAABBgAABgAAAAEDAAACCQIADwgCHgQFHgQFNAAMOQMRUQEMVgYRagwEbhAIdQ8AeBIDdw8E bwcATAUNRAAFAAokABYwDgBfCwBcABNJAAg+AAIBAQMCBgEYCgUcAApNAAtODARNDwdQAQxKAQxK AQk3AAMxAgIaAwMbBgAKAQAFEAUN//z///n///r///////7/+fj2//78///+///7+/j/Eg8uDAst CQgqDA0PAgMFBAUADA0FBQEPCQUTBwUTBAIQCAsCCQwDDQ0NBwcHDw8PEhISDg4OCwsLDQ0NDAwM BwcHAAAAAwMDAwMDAAAABQUFCAgIAgICBQUFCgoKBgYGEhISCwsLFRUVFxcXEBAQFRUVFBQUFBQU FBQUFRUVFxcXGRkZGhoaFxcXFhYWFRUVEhISEREREBAQEREREREREhISFBQUFRUVFhYWFhYWExMT ERERDw8PDAwMDAwMCwsLCwsLCgoKCgoKCQkJCQkJAwMDAwMDAgICAQEBAAAAAAAAAAAAAAAABAQE BwcHCwsLDQ0NDQ0NCwsLCwsLCgoKBwcHBgYGBQUFAwMDAgIC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QEBAAAAAAAAAAAAAQEBBAQEBwcHCgoKDQ0NDw8PEBAQEREREBAQDg4OCwsL CQkJCgoKCAgIBQQKAgEHAQANAgAOBAEWBgMYCgcc//3//////Pn///////7//fz///7//v7+//// /v7+////AAAAAgICAAAAAgICAAAAAAAABAQEAAAAAAAAAwMDAAAAAQEBBgAABQAABwEDBQABAgAD AQACAQIEAAEDAAECAAABAAIAAAEABAMAAAAABAAABAAAAgEAAAAAAAAAAQIAAAQAAAAAAAAAAAMA AAEAAAIBAQEBAAAAAgAAAgAAAwAABAAAAAEDAAEDFAAAGQAALAAAMAQDNQQINgUJSAYIVxUXaAkD awwGcw4CcQwAaA8HWQAAIw8OFQEAFQVDDQA7CQdJDQtNAgodAAYZBAsTAAcPCwk4AwEwBglaDxJj AgxuAApsDAZOFQ9XCgsn+fr/////+v//////9/z/+///+///+v//////9fb/ERIuDQdPAwBFAAAA AAAAAAAAAgICBQUFCAgICgoKDAwMCQkJCQkJCAgICAgICQkJCwsLDQ0NDw8PEBAQDg4ODQ0NDAwM CwsLCAgIAwMDAAAAAQEBAQEBAQEBAAAAAAAAAAAAAwMDBQUFDQ0NDg4OEBAQFBQUFxcXGBgYFRUV ExMTExMTFBQUFRUVFxcXFxcXFxcXFhYWFhYWExMTEhISEREREhISExMTFhYWGRkZGhoaGhoaGRkZ FxcXFRUVEhISDw8PCwsLCAgIBQUFBAQEBAQEAwMDAwMDAwMDAQEBAAAAAgICAAAAAAAAAAAAAAAA AwMDBwcHCQkJEREREBAQEBAQDw8PDg4ODQ0NCgoKCAgICAgIBgYGAwMDAAAAAAAAAAAAAAAAAQEB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QEBAAAAAAAAAAAAAAAAAQEBAgICAwMDAgICBAQEBgYG CAgICQkJCQkJCAgIBwcHBQUDBAQCAgICAAAAAAAEAAAFAQAKAgALAAAIAwEOAAAEBwUQAAABExIY /////////Pz8/////////f39/////v7+////////////////+vr6/////////f39////AAAAAAUB AAEAAAIAAAUCAAAAAAYGAAAAAAMEBgEFAAAACAAACgAACAAAGgQGJAcJGgAAJAQJIQEGHgEFHwIG FgEGEAAABwAACAAABwEDCAIEBQUFBQUFAwUEAgQDAgQDAgQDAAcOAAUMDAAADwAAJQAALAIENQcK NwkMUQoGTwgEdwsAjyMJsz8YwU0mlDUJcRIAAAAtChBCAAZXDRVmCBFwAAJhBgtDCxBI////9vX9 //z9//////78/PTy///x/f/q/f//+Pz7///+9/z1////9/j/CQQ+Eg1HEAtFCQQ+AAASAAAJAwgB AAEAAAAABAgHAQEBAQEBAwMDBAQEBgYGBwcHCAgICQkJCwsLDAwMDQ0NDg4ODg4ODQ0NDAwMCwsL BwcHBAQEAQEBAAAAAAAAAAAAAAAAAAAAAAAAAAAAAAAAAQEBAwMDBgYGCwsLDg4OFBQUEhISEBAQ Dw8PEBAQEREREhISEhISFBQUFBQUFBQUFBQUFBQUExMTEhISEhISFBQUFRUVFxcXGRkZGhoaGRkZ GBgYGBgYFBQUExMTERERDw8PDQ0NCgoKBwcHBQUFAgICBAQEBgYGBwcHBwcHBAQEAAAAAAAAAQEB AgICBAQEBgYGCgoKDQ0NEBAQEhISEhISERERDg4ODAwMCgoKCAgIBgYGBQUFAgICAgICAQEBAAAA AAAAAAAAAQEBAQEB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QEBAgICAgICAgICAQEBAQEBAQIAAQIAAAEAAAEAAAAAAAAAAAAAAAAAAAAAAgIC AQEDAQEDAAAABAQGAAAAAwMDAgICAQEBAQEBAQEBAAAAAAAAAAAAAAAAAAAA/////////v7++vr6 ////////////9v/7/f//9f77+////////////////P3///n7CQMFCgAAFQUIJAkOJQoPHQACJgYL KAAIJgAGIAAGIQAHGgEHFAABCgAACgAACgQGCwUHCQkJCgoKCAoJBwkIBQkIBQkIEwYAEQQAAQcF AggGHgIBJAgHWQAAWwAAZwkKbxES//3///v99P//9f/////7+vn0/f39////+v7//v//9/7/9fz/ ////8ff3/P34/////f/z/P/y////8//38f//AAoVAAANAAAPAAAABQcCAAAABggDAAAIAQENAAAJ AAAHAAEABAYBAAAAAAIAAAAMAAANAAAAAQEBAgICBAQEBAQEBAQEAwMDAgICBAQEAwMDAQEBAAAA AAAAAAAAAgICAwMDAgICAgICAwMDBQUFBwcHBwcHBgYGBAQEAAAAAAAAAQEBBAQEBwcHCwsLDg4O EBAQDg4ODg4ODQ0NDQ0NDg4ODw8PEREREhISEhISEREREREREBAQEBAQEBAQERERERERExMTFRUV GBgYGRkZGRkZFxcXFRUVExMTEREREBAQDg4ODAwMCwsLCQkJCAgIBwcHCgoKCQkJBgYGBAQEBAQE BQUFCQkJCwsLCAgICgoKDQ0NEBAQEhISExMTEhISEhISDw8PDQ0NCQkJBgYGBAQEAwMDAgICAQEB AAAAAAAAAAAAAAAAAAAAAQEB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QEB AQEBAQEBAAAAAAAAAAAAAgICAQEBAQEBAQEBAAAAAAAAAAAAAAAAAAAAAAAAAAEAAAEAAAEAAAEA AAEAAAEAAgMAAAEAAAAAAAAABAQEAAAABQUHAAAAAAAAAAAAAAAAAAAAAAAABAQEAAAAAAAABAQE AAAAAAAAAQEBAgICAQEBAAAAAwMDAQAACQMDCAQF/Pj5/vz9+ff4/////////////vz9//v6//v6 //37//n3//////38///8//77//77///9/////v78/f/+/f/+/P79/f/+//////////////////// /////v/7/f/6+P769/359f/89//++P//+P//9///////+v/+9vz6+Pj2//////v4////6v//IDaM GCGsGiOuEBphAANKAAAAAAoACQADBAAABgAJCQAMCAAACgAACgAABwAAAQIAAAAABQcAAgQAAAEA AAEAAAAIAAAIBAIPBgQRAAAAAwQABAYAAAAADA0IAAAAAAAAAAAAAQEBAgICAgICAQEBAAAAAAAA AQEBAAAAAAAAAAAAAAAAAgICBQUFBwcHCgoKCgoKCgoKCQkJBwcHBAQEAAAAAAAAAAAAAAAAAgIC BQUFCAgICQkJBwcHBgYGAgICBgYGDAwMDg4ODg4ODQ0NDQ0NDQ0NCwsLCwsLDAwMDQ0NDw8PEBAQ EhISEhISFBQUFBQUFBQUFBQUExMTEhISEREREREREBAQDw8PDQ0NDAwMDAwMDAwMDAwMDAwMCwsL DAwMDg4ODg4ODQ0NCwsLCgoKCgoKDg4ODw8PEREREhISERERDw8PDAwMCgoKBwcHBQUFAwMDAQEB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QEBAQEBAAAAAAAAAAAAAQEBAQEBAQEBAAAAAAAAAAAAAAAAAAAAAQEBAQEBAQEBAQEDAQED AAAAAAAAAAAAAQEAAQIAAQIAAAAABQYBAAAACQkHAAAAAAAAAQAFBAMIAAAAAwMDBQUFAAAAAQEB AAAAAAAAAwMDAgICAAAABQUFAgICAAAAAwMDAgICAAAAAgAAEAUJAAAACQADAgABBQMEAAAAAwUE AAAAAAIBBAoIAAYEAAAAAAMAAAAAAAEAAAQAAAMAAAMAAAQAAAQAAAMAAAIAAAMAAAABAAABAAAA AAAAAAAAAQAABAAABQEADQQFDAMEAQQXAAMWAAMPAAENAwEAAgAAAgAAAwAABAcyAAMuAwNDAQFB DgE3CgAzAAApAAAlBwVHAAA8BQYaAAAHBAYAAAAAAAAUBgAcAAAKBwUTAAMAAAkAAAAIAAAJAAAD AAAEBAUAAAAAAAAAAQIAAQIABAUAAAAAAgMAAwQAAwQACAkECgsGBwYMAQAGAQEBAQEBAQEBAgIC AQEBAQEBAAAAAAAAAAAAAgICBQUFCQkJCwsLDAwMCwsLCwsLDAwMCQkJBQUFAgICAAAAAAAAAAAA AQEBAAAAAAAAAAAAAQEBAgICAgICAAAAAAAAAwMDBgYGCgoKCwsLCAgIBQUFBAQEBAQECAgICQkJ CwsLDQ0NDw8PEBAQERERERERFBQUExMTEhISEhISERERERERERERERERDw8PDg4ODQ0NDQ0NDg4O Dg4ODg4ODg4ODw8PDg4ODQ0NCwsLCQkJCQkJCQkJCQkJDQ0NDg4ODg4ODQ0NDAwMCQkJBgYGBAQE AQEB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QEBAQEBAAAAAAAAAAAAAAAAAAAAAAAAAAAAAAAAAAAAAAAAAAAAAAAA AAAAAAAAAQEDAAACAAACAAACAAAAAAAAAQEBAQEBAAAABwcHAAAAAAAAAAABAgIEAAACAAAABgYG AAAAAAAABAQEAAAABAQEBwcHAAAAAAAAAQEBAAAAAAAABAQEAAAAAAAAAAAAAgQDAAAAAAAAAwUE AAEAAAAABAgHAAAAAAAAAAAABQcGAAAAAAAABgYGAwECAQAAAwAAAgAAAgAAAQAAAQAAAgAAAQAC AQACAgADAgADAQAAAQAAAQAAAQAAAwIABQQCAwQAAgMABwAABgAAAwAAAgAAAAAEAAAEAQAIAAAC BgACAwAAAQAAAAAAAgIEAAAAAwcKAAACBQUNBQUNBwcFCAgGAwMAAAAABAQGAAAAAAACAAAAAggA AAAAAAgAAAgABAQEAQEBAAAABAQCCQkJBQUFBgYIAwMFAQEDAgIECAgIAQEBAwMBAAAAAAAABwcH AAAAAAAAAAAAAAAAAAAAAAAAAAAAAAAAAAAAAAAAAgICBAQEBgYGBwcHBwcHBwcHBgYGBQUFBQUF BAQEBAQEBQUFBgYGBwcHAAAAAAAAAAAAAAAAAAAAAAAAAQEBAgICBwcHBwcHBgYGAwMDAAAAAAAA AgICBQUFDAwMDAwMDQ0NDg4ODw8PDw8PDw8PDw8PEBAQEREREhISEhISEREREBAQDw8PDg4ODw8P Dg4ODg4ODw8PDw8PDw8PDg4ODg4ODQ0NCAgIAgICAAAAAAAABQUFDAwMEBAQCwsLCwsLCQkJBwcH BQUFAgICAQEBAAAAAAAAAAAAAAAAAAAAAQEBAQEBAAAAAAAAAAAAAAAAAAAAAAAAAAAAAAAAAQEB AQEB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QEBAQEB AAAAAAAAAAAAAAAAAAAAAAAAAAAAAAAAAAAAAAAAAAAAAAAAAAACAAACBAQGAAAAAQEBBQUFAAAA AAAAAAAABAQCAAAAAAAAAgICAAAABAQEAAAAAAAAAAAAAAAAAAAAAwMDAAAAAAAAAwMDAQEBAAAA AAQDAAEAAAMCAAQDAAAAAAAAAAIBAQUEAAAAAgQDAAAAAgABAgAABQECAAAABgACBgAABgAABgAA BgAABQADBQADBgAEBgAEAgABAgABAAAAAAAAAAAAAAAAAAEAAAIAAAENAAENBwAKBgAJBgAEBgAE AAUAAAYAAAUAAAgAAAAAAwIAAQEAAQEAAAcAAAgAAAAGAAMKAQQAAwYAAAAAAAEAAAABBAQGAAAA BAQCAgQAAgQAAAAABQQAAAAGAQAJAAABAAAABwYLAgEGAAAAAgIEBQUFAAAAAAAABAQEAgIEAAAA AwIHAAABCAgKAAAAAAAAAAAAAAAAAAAAAAAAAAAAAAAAAAAAAgICAQEBAAAAAAAAAAAAAQEBAwMD BQUFBAQEBQUFBwcHBwcHBQUFAQEBAAAAAAAAAQEBAQEBAgICAgICAwMDBAQEBgYGCAgIBQUFBQUF BAQEAwMDBAQEBgYGCgoKDQ0NDw8PDw8PDw8PDw8PDg4ODw8PDw8PDw8PDw8PEBAQEBAQERERERER Dw8PDg4ODQ0NDw8PDw8PEBAQEBAQEBAQDw8PDAwMCgoKAQEBAQEBAwMDBwcHCwsLDQ0NCwsLCQkJ CAgIBwcHBAQEAgICAAAAAAAAAAAAAAAAAQEBAAAAAAAAAAAAAQEBAQEBAQEBAAAAAAAAAAAAAAAA AAAAAAAAAAAAAQEBAQEB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QEBAQEB AQEBAQEBAAAAAAAAAAAAAAAAAQEBAQEBAQEBAgICAAEAAAEAAQIAAQIAAQEBAAAAAAABAAABAAAA AQEDAAAAAAAAAgMAAAAAAAEAAAEAAAAAAwMDAAAABAQEAAAAAgICAAAAAgICAgICAQEBAAAAAAAA BgYGAAAAAAAABgYGAAAABgACBgACAAAACwcIAQAABAIDAAAAAAAAAAAABAQEAAAABwcJAAAABQUH AAABAAMAAAMAAAIAAAIAAAICAAEBAAABAAAAAAACAAEDAAEDAAEDAAIBAAEAAQEAAQEAAAEAAAIA AAYAAAYAAAQAAAMAAAAGAAAGAAAKAQALAAAAAQAAAAAABAQAAAAABQAHBgIBAAAABgARBAAPAgAK AwALBgYEAAAAAAEDAAACAAAFAAAHAgAFAAAACAAJBwAIAAAAAAAAAAAAAQEDBgUKAQAFAAAAAQED AwMFAAAAAAADBQQJAAABAAACAAAAAAAAAAAAAAAAAQEBAQEBAQEBAQEBAQEBAQEBAAAAAAAAAAAA AQEBAQEBAAAAAAAAAAAAAAAAAAAAAgICAwMDAwMDAwMDBAQEBAQEAgICBQUFCAgICgoKCgoKCQkJ CQkJCgoKAgICBAQEBwcHCgoKDQ0NDg4OEBAQEBAQEBAQDw8PDw8PDg4ODw8PEBAQEhISExMTEhIS EREREREREBAQEBAQDw8PDw8PEBAQDg4ODw8PDw8PEBAQDw8PDAwMCAgIBgYGCgoKCAgICAgICwsL Dg4ODg4OCwsLBwcHAQEBAAAAAAAAAAAAAAAAAAAAAAAAAgIC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gICAgICAgICAQEBAAAAAAAAAAAAAQEBAAAA AAAAAAAAAAAAAQEBAQEBAAAAAAAAAQEBAQEBAAAAAAAAAAAAAAAAAAAAAAAAAQEBAQEBAQEBAQEB AAAAAAAAAAAAAAAAAQEBAQEBAAAAAAAAAAAAAAAAAAAAAAAAAQEBAAAAAAAAAAAAAAAAAAAAAAAA AAAAAgICAQEBAAAAAAAAAAAAAAAAAAAAAQEBAgICAQEBAAAAAAAAAAAAAAAABAQEBgYGCQkJCQkJ CQkJCgoKCgoKCgoKCwsLCwsLDQ0NDg4ODw8PDw8PDw8PDg4ODg4ODg4ODg4ODw8PEBAQEhISEhIS EhISEhISEREREREREBAQDg4ODAwMDAwMDg4OEBAQEhISExMTEhISDw8PDQ0NDQ0NDAwMDAwMDAwM CgoKDAwMDg4ODg4ODAwMBwcHAgIC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QEBAAAAAAAAAAAAAAAAAQEBAAAAAAAAAQEBAQEBAAAAAAAAAAAAAAAAAAAAAAAA AAAAAAAAAAAAAAAAAAAAAAAAAQEBAQEBAQEBAQEBAQEBAQEBAQEBAQEBAQEBAQEBAQEBAQEBAAAA AAAAAAAAAAAAAAAAAAAAAAAAAAAAAAAAAAAAAQEBAQEBAAAAAAAAAQEBAQEBAQEBAQEBAQEBAgIC BAQEBgYGCwsLCwsLCQkJCAgICQkJCgoKCwsLDQ0NDQ0NDg4ODw8PDw8PDw8PDw8PEBAQEBAQDw8P Dw8PDw8PDg4ODg4ODg4ODg4ODg4ODQ0NDg4OEBAQEhISFBQUFRUVFRUVFRUVERERDw8PDg4ODQ0N DAwMDAwMCwsLCgoKDg4ODQ0NCwsLCAgIBQUFAwMDAQEB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gICAgICAQEBAAAAAwMDAgICAAAAAAAAAAAAAAAAAAAAAAAAAQEBAQEBAAAAAAAA AAAAAAAAAAAAAAAAAwMDAwMDAgICAgICAQEBAAAAAAAAAAAAAAAAAAAAAAAAAAAAAAAAAAAAAAAA AAAAAQEBAQEBAQEBAQEBAAAAAAAAAAAAAAAAAAAAAAAAAQEBAQEBAQEBAAAAAAAAAAAAAAAAAAAA AgICBAQEBgYGCAgICgoKCwsLDQ0NDAwMDAwMDAwMDQ0NDg4OEBAQERERDw8PDw8PDg4ODQ0NDAwM DAwMDQ0NDQ0NDw8PDg4ODQ0NDAwMDAwMDQ0NDg4ODw8PEhISExMTFRUVFxcXFxcXFRUVExMTEhIS DQ0NDQ0NDQ0NDQ0NDg4ODQ0NDAwMCwsLCwsLCQkJBgYGAgIC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QEBAQEBAQEBAwMDBgYGCAgIBwcHBgYGBQUFAwMDAQEBAAAAAAAAAAAAAAAAAAAA AQEBAAAAAAAAAAAAAAAAAAAAAAAAAAAABAQEBAQEBAQEBAQEAwMDAwMDAgICAQEBAAAAAQEBAQEB AQEBAQEBAQEBAAAAAAAAAAAAAAAAAAAAAAAAAAAAAAAAAAAAAAAAAgICAQEBAAAAAAAAAAAAAAAA AAAAAQEBAgICBQUFCAgICwsLDQ0NDw8PEREREhISDw8PEBAQEREREREREREREBAQDg4ODQ0NCgoK CgoKCQkJCAgIBwcHCAgICgoKCwsLDQ0NDQ0NDQ0NDg4OEBAQEhISExMTFRUVGRkZGBgYFhYWFBQU EhISEBAQDg4ODQ0NDw8PDg4ODQ0NDQ0NDQ0NDAwMCgoKCQkJBAQEAwMDAgICAQEB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QEBAwMDBgYGCQkJCwsLCwsLCgoKBwcHBQUFAwMDAQEB AQEBAAAAAAAAAAAAAAAAAAAAAAAAAAAAAAAAAAAAAAAAAQEBAAAAAAAAAwMDBQUFBwcHCQkJCgoK CgoKCQkJCQkJCAgIBwcHBgYGBAQEAgICAQEBAAAAAAAAAAAAAAAAAAAAAAAAAAAAAAAAAAAAAAAA AAAAAAAAAQEBAwMDBQUFBgYGDAwMDQ0NDw8PEBAQEBAQEBAQEREREREREREREREREBAQDg4OCwsL CAgIBAQEAgICAQEBAQEBAQEBAgICBAQEBwcHCwsLDg4ODAwMDQ0NDw8PEREREhISFBQUFRUVFRUV ExMTEhISEBAQDg4ODQ0NDAwMDAwMDAwMDw8PDQ0NCwsLCQkJCAgIBwcHBQUFBAQEBAQEAwMDAwMD AgICAQEBAQEB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BAQEBwcHCQkJCwsLCwsLCwsL CQkJCAgIBgYGBQUFBAQEAgICAQEBAAAAAAAAAAAAAAAAAAAAAAAAAAAAAAAAAQEBAQEBAwMDBgYG CgoKDQ0NDw8PEBAQEREREBAQDw8PDQ0NCgoKBwcHBAQEAQEBAAAAAAAAAAAAAAAAAAAAAAAAAQEB AgICAgICAwMDBAQEBQUFBwcHCAgICAgIBwcHBwcHCQkJCgoKDAwMDAwMDAwMDAwMDAwMDAwMCQkJ CAgIBQUFAwMDAAAAAAAAAAAAAAAAAAAAAAAAAAAAAAAAAgICBgYGCgoKDQ0NDQ0NDg4ODw8PEBAQ EBAQEBAQDw8PDg4OCQkJCQkJCgoKCQkJCQkJCAgICAgIBwcHBgYGBQUFBAQEBAQEBQUFBgYGBgYG BgYGCgoKCAgIBQUFAgICAQEBAAAAAAAAAQEB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wMDBwcHCgoK CwsLCwsLDAwMDQ0NDAwMCwsLCgoKCQkJCAgIBQUFAgICAAAAAAAAAAAAAAAAAAAAAAAAAAAAAQEB AQEBBwcHCQkJCwsLDQ0NDg4ODw8PDw8PDw8PDg4ODAwMCgoKBwcHBAQEAQEBAAAAAAAAAQEBAAAA AAAAAAAAAAAAAgICBAQEBQUFCAgICAgICAgICAgIBwcHBgYGBAQEAwMDAQEBAwMDBQUFBwcHBwcH BgYGBgYGBgYGAQEBAAAAAAAAAAAAAAAAAAAAAAAAAQEBAQEBAQEBAQEBAAAAAQEBAwMDBgYGCAgI DAwMDAwMDQ0NDQ0NDAwMCgoKCQkJBwcHBgYGBgYGBgYGBgYGBQUFBAQEAwMDAgICAQEBAQEBAwMD BQUFCAgICgoKCgoKCgoKCAgIBwcHBAQEAQEB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wMDBwcHDAwMDg4ODQ0NDQ0NDg4ODw8PDQ0NDQ0NDQ0NDAwMCgoKBwcHBAQEAQEBAAAAAAAAAAAA AAAAAAAAAAAAAQEBAQEBBwcHCAgICgoKCwsLDAwMDAwMCwsLCwsLCQkJCAgIBwcHBQUFAwMDAgIC AQEBAQEBAQEBAQEBAAAAAAAAAQEBAwMDBQUFBwcHBQUFBAQEAwMDAQEBAAAAAAAAAQEBAQEBAgIC BAQEBgYGBwcHBgYGBAQEAwMDAgICAgICAgICAgICAgICAQEBAQEBAAAAAAAAAAAAAAAAAAAAAAAA AAAAAgICBQUFCAgICQkJCQkJCgoKCgoKCQkJCAgIBwcHBgYGBQUFBAQEAwMDAgICAgICAgICAwMD AwMDBgYGBwcHCAgICgoKCwsLCwsLCgoKCQkJAQEBAQEBAQEB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QEB AQEBAQEBAQEBAQEBAQEBAQEBAQEBAQEBAAAAAAAAAAAAAAAAAAAAAAAAAAAAAAAAAAAAAAAAAAAA AAAAAQEBAQEBAgICCAgICQkJCwsLDAwMDQ0NDg4ODg4ODw8PEBAQDw8PDg4ODQ0NCwsLCAgIBQUF AwMDAAAAAAAAAAAAAAAAAAAAAAAAAAAAAAAAAAAAAQEBAwMDBQUFCAgICQkJCgoKCwsLCgoKCAgI BQUFAgICAAAAAAAAAAAAAAAAAQEBAQEBAAAAAAAAAAAAAQEBAQEBAgICAQEBAAAAAAAAAAAAAQEB AgICAwMDBAQEBQUFBQUFBAQEBQUFBgYGCQkJDAwMDQ0NDQ0NCwsLBwcHAwMDAQEBAAAAAAAAAQEB AAAAAAAAAQEBAwMDBQUFBwcHCQkJCwsLCwsLCwsLDAwMDAwMDAwMCwsLCQkJCAgIBgYGBwcHCAgI CQkJCQkJCQkJCAgICAgIBwcHBwcHCAgICAgIBgYGAwMD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QEBAQEBAgIC AQEBAQEBAQEBAgICAgICAwMDBAQEBAQEBQUFBgYGBwcHBwcHCAgICAgICAgICAgIBwcHBwcHBwcH BgYGBgYGBAQEAQEBAAAAAAAAAAAAAAAAAAAAAAAAAAAAAAAAAAAAAAAAAQEBAwMDBQUFBwcHCAgI CAgICAgIBwcHBQUFAwMDAQEBAAAAAAAAAAAAAQEBAAAAAAAAAAAAAAAAAAAAAAAAAAAAAAAAAQEB AAAAAAAAAAAAAAAAAQEBAgICAwMDBAQEBgYGCQkJCwsLDQ0NDAwMCwsLCgoKDAwMCgoKBgYGAwMD AAAAAAAAAAAAAAAABAQEBgYGCQkJCwsLDQ0NDAwMDAwMCwsLDQ0NDAwMCgoKCQkJCAgICAgICQkJ CgoKDg4ODQ0NDAwMCgoKBwcHBQUFAwMDAgICAgICAwMDAwMDAwMDAgICAQEB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gICAwMDAwMDBAQE BQUFBQUFBgYGBgYGBgYGBgYGBQUFAwMDAgICAgICAQEBAQEBAAAAAAAAAQEBAQEBAQEBAQEBAQEB AAAAAgICAwMDBAQEBAQEBAQEAwMDAAAAAAAAAAAAAAAAAAAAAAAAAAAAAAAAAAAAAAAAAAAAAAAA AQEBAgICAwMDAgICAgICAgICAQEBAAAAAAAAAAAAAAAAAAAAAAAAAgICAgICAgICAgICAQEBAQEB AAAAAAAAAAAAAQEBAAAAAAAAAAAAAAAAAAAAAQEBAQEBCAgICQkJCgoKCwsLDAwMDAwMDAwMDAwM DAwMCgoKBwcHBAQEAgICAQEBAQEBAQEBAwMDBAQEBwcHCQkJCgoKCgoKCQkJCAgIBgYGCAgICwsL Dg4ODw8PDw8PDw8PDg4OCgoKCQkJBwcHBQUFAwMDAQEBAAAAAAAAAAAAAAAAAAAAAAAAAAAAAAAA AAAAAQEB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QEBAQEBAQEBAQEBBgYGBQUFBAQEAgICAQEBAAAAAAAAAAAAAAAAAAAAAAAA AAAAAQEBAQEBAgICAgICBgYGBgYGBwcHBwcHBwcHBQUFAwMDAAAAAAAAAAAAAAAAAAAAAAAAAAAA AAAAAAAAAAAAAAAAAAAAAAAAAAAAAAAAAAAAAAAAAQEBAQEBAQEBAgICAgICAwMDBAQEBQUFCAgI BwcHBQUFBAQEAgICAQEBAAAAAAAAAAAAAAAAAAAAAAAAAAAAAAAAAAAAAAAACAgICAgICAgICAgI CQkJCQkJCgoKCgoKCQkJCAgIBgYGAwMDAgICAQEBAQEBAQEBAAAAAAAAAAAAAAAAAgICBAQEBgYG BwcHCwsLDQ0NDg4ODg4ODAwMCQkJBQUFAgICAgICAQEBAQEBAAAAAAAAAAAAAAAAAQEBAgICAQEB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QEB AQEBAAAAAQEBAgICBAQEBQUFBwcHCAgICQkJCgoKCgoKCgoKCQkJCAgIBgYGAwMDAQEBAAAAAAAA AAAAAAAAAAAAAAAAAAAAAAAAAgICAQEBAAAAAAAAAAAAAQEBAgICAgICCAgICQkJCgoKCwsLCwsL CwsLCgoKCgoKCAgIBwcHBQUFAwMDAQEBAAAAAQEBAQEBAAAAAAAAAAAAAAAAAAAAAAAAAAAAAAAA AAAAAgICBgYGCAgICAgIBgYGAwMDAAAAAgICAgICAQEBAAAAAAAAAAAAAAAAAAAAAQEBAAAAAAAA AAAAAQEBBAQEBwcHCQkJCgoKCAgIBQUFAgICAAAAAAAAAAAAAAAAAwMDAwMDAQEBAAAAAAAAAAAA AAAAAQEBAgICAgICAQEBAQEB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QEBAQEBAQEBAQEBAQEBAQEBAQEBAQEBAAAAAAAAAAAA AAAAAAAAAAAAAQEBAQEBAAAAAAAAAgICAwMDBQUFBwcHCQkJCgoKCwsLCgoKCgoKCQkJCAgIBQUF AwMDAQEBAAAAAAAAAAAAAAAAAAAAAAAAAAAAAAAAAAAAAAAAAAAAAAAAAAAAAQEBAwMDBQUFBwcH BwcHCQkJCgoKCgoKCQkJBwcHBgYGAwMDAgICAAAAAAAAAAAAAAAAAAAAAQEBAAAAAAAAAAAAAAAA AAAAAAAAAAAAAAAAAAAAAAAAAQEBAgICAgICAQEBAAAAAAAAAAAAAAAAAAAAAAAAAAAAAAAAAAAA AAAAAQEBAQEBAQEBAQEBAQEBAgICAwMDAwMDAAAAAAAAAAAAAQEBAgICBAQEBgYGBwcHAwMDAwMD AQEBAAAAAAAAAAAAAAAAAAAAAAAAAAAAAAAAAAAAAQEBAQEB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gICAQEBAQEBAAAAAAAAAAAAAAAAAAAAAAAAAAAAAAAAAAAAAQEBAwMDBAQEBQUFBwcHBgYG BQUFBQUFBAQEAwMDAgICAAAAAAAAAAAAAAAAAAAAAAAAAAAAAAAAAAAAAAAAAAAAAAAAAAAAAAAA AAAAAQEBAgICAQEBAQEBAgICAgICAgICAQEBAQEBAAAAAAAAAAAAAAAAAAAAAAAAAAAAAAAAAAAA AAAAAAAAAAAAAAAAAAAAAAAAAAAAAAAAAgICAAAAAAAAAAAAAAAAAAAAAAAAAgICAAAAAAAAAAAA AAAAAQEBAQEBAQEBAQEBAAAAAAAAAAAAAAAAAAAAAAAAAAAAAAAAAQEBAwMDBQUFBwcHBgYGBAQE AgICAAAAAAAAAAAAAAAAAAAAAAAAAAAAAAAAAQEBAAAAAAAAAAAAAAAAAAAAAAAAAQEBAQEB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QEBAQEBAAAA AAAAAAAAAAAAAAAAAAAAAAAAAAAAAAAAAAAAAAAAAAAAAQEBAQEBAQEBAQEBAAAAAAAAAAAAAQEB AQEBAgICAAAAAAAAAAAAAAAAAAAAAAAAAAAAAAAAAAAAAAAAAAAAAAAAAAAAAAAAAAAAAAAAAAAA AQEBAQEBAQEBAQEBAAAAAAAAAAAAAAAAAAAAAAAAAAAAAAAAAAAAAAAAAQEBAAAAAAAAAAAAAQEB AQEBAQEBAAAAAAAAAAAAAAAAAAAAAAAAAAAAAAAAAAAAAAAAAAAAAAAAAAAAAQEBAQEBAAAAAAAA AAAAAAAAAAAAAAAAAAAAAAAAAAAAAAAAAAAAAgICAQEBAQEBAAAAAAAAAAAAAAAAAAAAAQEBAQEB AQEBAAAAAAAAAAAAAAAAAAAAAAAAAAAAAAAAAAAAAAAAAAAAAAAAAAAAAQEBAAAAAAAAAAAAAAAA AAAAAAAAAQEB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QEBAQEBAQEBAQEBAAAAAAAAAQEBAQEBAAAAAAAAAAAAAAAAAAAAAAAA AAAAAAAAAQEBAQEBAAAAAQEBAQEBAQEBAAAAAAAAAAAAAAAAAQEBAQEB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QEBAQEBAAAAAAAAAQEBAAAAAAAAAAAAAAAAAAAAAQEBAAAAAAAAAAAAAAAAAQEBAQEBAQEB AgICAQEBAQEBAAAAAAAAAAAAAAAAAAAAAAAAAAAAAAAAAAAAAAAAAAAAAAAAAAAAAQEBAQEB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QEBAgICBAQEBQUFBgYGBwcHBgYGBQUFAwMDAgICAgICAAAAAAAAAAAA AAAAAAAAAAAAAAAAAAAAAAAAAAAAAQEBAgICAwMDBAQEBQUFBQUFBQUFBQUFBQUFBAQEBAQEAwMD AwMDAQEBAQEB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QEBAgICCAgICQkJCwsLDAwMDQ0NDAwMCwsLCgoK CAgIBwcHBAQEAwMDAgICAQEBAAAAAAAAAAAAAAAAAgICBAQEBgYGCQkJCwsLDAwMDAwMDAwMDAwM CwsLCgoKCAgIBwcHBwcHAQEBAQEB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QEBAgICAgICAgICAgICAgICAwMDBAQECAgICQkJCgoKDAwM DQ0NDQ0NDQ0NDQ0NDQ0NDAwMCwsLCgoKCAgIBgYGAwMDAgICAgICAwMDAwMDBQUFBgYGBwcHCAgI CQkJCwsLCwsLCgoKCQkJCAgIBwcHBgYGBQUFAQEBAQEB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wMDBAQEBQUFBQUFBgYGBgYGBwcHCAgI CQkJCQkJCgoKCgoKCwsLCwsLDAwMDAwMCgoKCQkJCQkJCQkJCAgIBgYGBAQEAgICAAAAAAAAAAAA AAAAAAAAAQEBAgICAgICAQEBAQEBAQEBAgICAQEBAQEBAQEBAQEBAQEBAQEB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QEBAwMDBQUFBwcH CQkJCgoKCwsLDAwMCwsLCwsLCwsLDAwMDAwMDAwMDAwMDAwMCQkJCAgICAgICAgICAgIBwcHBgYG BQUFAQEBAQEBAAAAAAAAAAAAAAAAAAAAAAAAAAAAAAAAAAAAAAAAAAAAAAAAAAAAAAAAAQEBAQEB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BAQEBwcHCQkJCwsLDAwMDQ0NCwsLCwsLDAwMDQ0NDQ0NDQ0NDQ0NDQ0NEBAQEBAQDw8P Dw8PDw8PDw8PDg4ODQ0NDg4ODQ0NCgoKCAgIBQUFAwMDAQEBAAAAAAAAAAAAAAAAAQEBAQEBAQEB AQEBAQEBAQEBAQEB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QEBAgICAwMDBAQEBgYGCQkJDAwMDQ0NDAwMDQ0NDQ0NDg4ODQ0NDQ0NDg4O Dg4OEBAQEBAQEBAQEBAQEBAQEBAQEREREREREhISEhISERERDw8PDQ0NCwsLCQkJCAgIAgICAgIC AQEBAAAAAAAAAAAAAAAAAAAAAAAAAAAAAAAAAAAAAAAAAAAAAAAAAAAAAAAAAAAAAAAAAAAAAAAA AQEB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QEBAwMDBQUFBwcHCAgICAgICQkJCwsL DAwMDAwMDAwMDAwMDAwMDg4ODg4ODg4ODg4ODw8PDw8PDw8PDw8PDg4ODg4ODg4ODQ0NDQ0NDAwM CwsLCwsLCwsLCQkJBwcHBQUFAwMDAQEBAQEBAAAAAQEBAgICAgICAQEBAQEBAAAAAAAAAAAAAAAA AAAAAAAAAAAAAAAAAAAAAAAAAAAAAQEBAQEBAAAAAAAAAAAAAAAAAAAAAQEB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QEBAgIC AgICCAgICgoKDAwMDg4ODg4ODg4ODg4ODg4ODg4ODw8PDw8PDw8PDw8PDw8PDg4ODg4ODQ0NDAwM CwsLCgoKCAgIBwcHBgYGBgYGBwcHBgYGBQUFBAQEBAQEBQUFBgYGBgYGBgYGBgYGBgYGBgYGBQUF BAQEAwMDAwMDAQEB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QEBBgYGBwcHCQkJCgoKCwsLCwsLCwsLCwsLDQ0NDg4ODg4ODQ0NDAwMCwsL CQkJCAgICQkJCAgIBgYGBAQEAgICAQEBAAAAAAAAAAAAAAAAAAAAAQEBAwMDBgYGCQkJCgoKCgoK CgoKCgoKCgoKCQkJCAgIBwcHBgYGAgICAQEB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QEBAQEBAAAAAAAAAAAAAAAAAAAAAQEBAAAAAAAAAQEBAQEBAQEBAQEBAgICAwMDBgYGBgYG BgYGBgYGBQUFAwMDAgICAQEBAQEBAQEBAAAAAAAAAAAAAAAAAAAAAQEBAAAAAAAAAAAAAQEBAgIC BAQEBgYGBwcHCQkJCQkJCgoKCgoKCQkJCAgIBwcHBgYGAgICAQEBAAAAAAAAAAAAAAAAAAAAAAAA AAAAAQEBAQEBAQEB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QEBAQEBAQEB AAAAAAAAAAAAAAAAAQEBAQEBAgICAwMDBAQEBQUFBgYGBgYGBQUFBAQEAwMDAgICAQEBAAAAAAAA AAAAAQEBAQEBAQEBAwMDBAQEBAQEBAQEAwMDAgICAQEB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QEBAQEB AQEBAQEBAAAAAAAAAQEBAQEBAAAAAAAAAAAAAAAAAAAAAAAAAAAAAAAAAQEBAQEBAQEBAQEBAAAA AAAAAAAAAAAAAAAAAAAAAAAAAAAAAAAAAAAAAAAAAAAAAAAAAQEBAwMDBAQEBQUFBAQEAwMDAwMD AwMDAQEBAAAAAAAAAQEBAgICAwMDAwMDBgYGBgYGBgYGBQUFBAQEAwMDAQEB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QEBAQEBAQEBAAAA AAAAAAAAAAAAAAAAAAAAAAAAAAAAAAAAAAAAAAAAAAAAAAAAAAAAAAAAAAAAAAAAAAAAAQEBAAAA AAAAAAAAAQEBAQEBAQEBAAAAAAAAAAAAAAAAAQEBAQEBAQEBAAAAAAAAAAAAAAAAAQEBAwMDBQUF BgYGBgYGBQUFBQUFAwMDAQEBAAAAAAAAAQEBAwMDBAQEBAQEBgYGBgYGBgYGBQUFBAQEAgICAQEB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QEBAQEBAAAAAAAAAAAAAAAAAAAAAAAA AQEBAQEBAAAAAAAAAAAAAAAAAQEBAQEB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QEBAQEBAQEBAQEBAQEBAQEBAQEBAQEB BwcHBwcHCAgICAgICQkJCQkJCQkJCQkJCAgIBQUFAwMDAgICAwMDBAQEBAQEBAQEBgYGBQUFBAQE AwMDAgIC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QEBAgICAgICAQEBAQEBAQEB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BAQEBQUFBwcHCAgICAgICAgIBwcHBgYGBAQEAwMDAQEBAAAAAQEBAgICAgIC AgICAQEBAQEBAQEB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QEBAgICAwMDAwMDAgICAQEBAQEB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QEBAwMDBQUFBwcHBwcHBgYGBAQEAgICAgICAQEB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QEBAAAAAAAAAAAAAAAAAAAAAQEBAQEBAgICAQEBAQEB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QEBAwMDBAQEBAQEAwMDAQEB AAAAAQEBAQEBAAAAAQEBAQEB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QEBAQEBAAAAAAAAAAAAAAAAAAAAAAAAAQEBAQEB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QEB AQEBAgICAQEBAAAAAAAAAAAAAAAAAQEBAQEBAQEBAAAAAAAAAAAAAQEBAQEBAQEB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QEB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QEB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QEBAQEBAAAAAAAAAAAAAAAAAAAAAAAAAAAAAAAAAAAAAAAAAAAAAAAAAQEBAQEB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QEBAQEBAQEBAAAAAAAAAAAAAAAAAQEB AQEBAQEBAAAAAAAAAQEBAgIC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QEBAQEBAAAAAAAAAAAA AAAAAQEBAQEBAQEBAAAAAAAAAAAAAAAAAAAAAAAAAQEBAQEB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QEBAAAAAAAAAAAAAAAAAAAAAAAAAAAAAAAAAAAAAAAAAAAAAQEBAQEBAQEB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QEBAAAAAAAAAAAAAAAAAAAAAAAAAAAAAAAAAAAAAAAAAAAAAQEBAQEB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QEBAgICAQEB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QEBAwMDBAQEBAQE AwMDAgICAQEB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QEBAwMDBAQEBQUFBQUFBAQEAwMDAgICAQEB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QEBAQEBAwMDAgICAgICAQEBAQEBAQEBAQEBAQEBAAAAAAAAAAAAAAAA AAAAAAAAAAAAAQEB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QEBAAAAAAAAAAAAAAAAAAAAAAAAAAAAAAAAAAAAAAAAAAAAAAAA AAAAAAAAAAAAAAAAAAAAAAAAAQEBAQEB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QEBAQEB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QEBAQEBAQEBAQEBAQEBAQEBAQEBAQEBAwMDBAQEBQUFBQUFBQUFBAQEAgIC AQEB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QEBAQEBAgIC AgICAgICAQEB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QEB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QEB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BAQEAQEB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QEBAQEB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BwcHBAQEAQEB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CQkJBwcH BQUFAwMDAQEB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CgoKCQkJBwcHBAQEAgIC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QEBAQEBAQEBAQEB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DQ0NDAwMCgoKBwcHBAQEAgICAQEBAAAAAAAAAAAAAQEBAQEBAAAA AAAAAQEBAAAAAAAAAAAAAAAAAAAAAAAAAQEBAgICAQEBAAAAAAAAAAAAAAAAAQEBAQEBAQEBAQEB AQEBAQEBAQEB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DAwMDAwMCwsLCQkJCAgIBwcHAgICAQEBAAAA AAAAAAAAAAAAAQEBAAAAAAAAAAAAAAAAAAAAAAAAAAAAAAAAAAAAAQEBAQEBAQEBAQEBAAAAAAAA AAAAAAAAAAAAAAAAAAAAAAAAAAAAAAAAAQEBAQEB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DAwMDg4ODg4ODQ0NCwsL CgoKBgYGBAQEAQEBAAAAAQEBAwMDBAQEBgYGAgICAQEBAQEBAAAAAAAAAAAAAAAAAAAAAAAAAAAA AAAAAAAAAAAAAAAAAQEBAgICAQEBAAAAAAAAAAAAAAAAAAAAAQEBAQEB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CwsL Dw8PEREREBAQDQ0NCwsLCwsLCAgIBQUFAgICAgICBAQEBwcHCQkJBwcHBQUFAwMDAAAAAAAAAAAA AAAAAQEBAAAAAAAAAQEBAAAAAAAAAAAAAAAAAgICAgICAgICAQEB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BgYGCwsLDg4ODw8PDw8PDw8PDg4ODAwMCAgIBQUFAwMDAwMDBQUFBwcHCgoKCAgI BgYGBAQEAgICAQEBAAAAAAAAAgICAwMDBAQEAwMDAAAAAAAAAAAAAAAAAAAAAQEBAQEBAQEBAQEB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QEBAwMDBgYGCgoKDg4OEBAQEBAQDw8PDQ0NCgoKBwcHBQUF BQUFBQUFCAgICQkJCgoKCwsLCQkJBgYGAgICAAAAAAAAAQEBAwMDBQUFBQUFAwMD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QEBBAQECAgICgoKDQ0NDg4O Dw8PDg4ODAwMCQkJCAgICAgIBwcHCQkJCwsLDQ0NDQ0NCwsLCAgIBgYGAQEBAQEBAgICBAQEBwcH CAgIBwcHBQUFAwMDAgICAAAAAAAAAAAAAAAAAAAAAQEB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QEBAQEBBwcHCQkJDQ0NDg4ODg4ODAwMCgoKCgoKCQkJCQkJCgoKCwsLDAwMDQ0NDg4ODg4ODAwM BwcHAgICAQEBAwMDBgYGCAgICAgICQkJBgYGAwMDAAAAAAAAAAAAAAAAAQEB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QEBBgYGCgoKDAwMDAwMCwsLCgoKCgoKCgoKCwsLDAwMDQ0N Dg4ODw8PEBAQEhISEBAQDAwMCAgIBgYGBQUFBgYGBgYGCwsLDAwMDAwMCgoKBgYGAgICAAAAAAAA AAAAAAAAAAAAAAAAAAAAAAAAAAAAAAAAAQEBAQEB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QEBAgICBAQEBQUFBwcHCAgIBQUF BQUFBgYGBwcHCgoKDQ0NDw8PEREREhISEhISEhISEBAQDg4OCwsLCAgIBgYGBwcHCQkJCwsLDAwM CwsLCQkJBwcHBQUFAgICAQEBAAAAAAAAAAAAAAAAAAAAAQEB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gICAwMDAAAAAAAAAAAAAgICBAQECAgIDAwMDg4OEBAQERERFBQUFRUVFBQUEhISDw8PDQ0N CAgICQkJCgoKCwsLDQ0NDQ0NDAwMCwsLCQkJBwcHBAQEAQEBAAAAAAAAAAAAAAAAAAAAAAAAAAAA AQEBAQEBAQEB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wMDBQUFBwcHDQ0NDw8PEhISFBQU FRUVFRUVFBQUExMTDw8PDQ0NCQkJCAgICQkJCwsLDAwMDAwMDQ0NDAwMCQkJBgYGBAQEAQEB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QEBAQEBAQEBAQEBAAAAAAAAAAAAAAAAAAAAAAAAAAAAAAAAAAAAAAAA CwsLDAwMDw8PEhISFBQUFRUVFBQUFBQUFRUVERERDQ0NCgoKCQkJCQkJCQkJCQkJDAwMDAwMDAwM CgoKCAgIBAQEAQEB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QEBAAAAAAAAAAAAAAAAAAAAAQEBAQEBAAAAAAAAAAAAAAAA AAAAAAAAAAAAAAAAAgICBAQECQkJDg4OEhISFBQUFBQUFBQUFBQUExMTERERDw8PDQ0NCwsLCQkJ CAgICAgICQkJCgoKCwsLCQkJBwcHBAQEAgICAAAAAAAAAAAAAAAAAAAAAAAAAQEBAQEB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QEBAAAAAAAAAAAAAAAAAAAAAAAAAQEB AAAAAAAAAAAAAAAAAAAAAAAAAAAAAAAAAAAAAAAAAgICBgYGCgoKDg4OEREREhISEREREREREhIS EhISEBAQDQ0NCwsLCgoKCAgICAgICQkJCQkJCAgICAgIBwcHBwcHAgICAQEBAAAAAAAAAAAAAAAA AQEBAgIC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QEBAQEBAQEBAAAAAAAAAAAAAAAABAQECQkJ DAwMDw8PEBAQEREREBAQDg4ODQ0NDQ0NDg4OCwsLCgoKCQkJCAgIBwcHCAgICQkJCgoKBgYGBAQE AgIC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BwcHCAgICwsLDg4ODw8PDw8PDg4ODg4ODAwMCQkJBgYGAwMDAgICBAQE BwcHCQkJBwcHBgYGBAQEAgICAQEB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DwD+AAQAAQAAAAAAAAAAAQMAAQAAAIABAAABAQMAAQAAAKQBAAACAQMAAwAAAMJiBwAD AQMAAQAAAAEAAAAGAQMAAQAAAAIAAAARAQQAPAAAAMhiBwASAQMAAQAAAAEAAAAVAQMAAQAAAAMA AAAWAQMAAQAAAAcAAAAXAQQAPAAAALhjBwAaAQUAAQAAAKhkBwAbAQUAAQAAALBkBwAcAQMAAQAA AAEAAAAoAQMAAQAAAAIAAAAAAAAACAAIAAgACAAAAIgfAAAIPwAAiF4AAAh+AACInQAACL0AAIjc AAAI/AAAiBsBAAg7AQCIWgEACHoBAIiZAQAIuQEAiNgBAAj4AQCIFwIACDcCAIhWAgAIdgIAiJUC AAi1AgCI1AIACPQCAIgTAwAIMwMAiFIDAAhyAwCIkQMACLEDAIjQAwAI8AMAiA8EAAgvBACITgQA CG4EAIiNBAAIrQQAiMwEAAjsBACICwUACCsFAIhKBQAIagUAiIkFAAipBQCIyAUACOgFAIgHBgAI JwYAiEYGAAhmBgCIhQYACKUGAIjEBgAI5AYAiAMHAAgjBwCIQgcAgB8AAIAfAACAHwAAgB8AAIAf AACAHwAAgB8AAIAfAACAHwAAgB8AAIAfAACAHwAAgB8AAIAfAACAHwAAgB8AAIAfAACAHwAAgB8A AIAfAACAHwAAgB8AAIAfAACAHwAAgB8AAIAfAACAHwAAgB8AAIAfAACAHwAAgB8AAIAfAACAHwAA gB8AAIAfAACAHwAAgB8AAIAfAACAHwAAgB8AAIAfAACAHwAAgB8AAIAfAACAHwAAgB8AAIAfAACA HwAAgB8AAIAfAACAHwAAgB8AAIAfAACAHwAAgB8AAIAfAACAHwAAgB8AAIAfAACAHwAAAAAAYAAA AAEAAABgAAAAAVBLAwQKAAAAAAAAACEA0srBxNCABgDQgAYAFQAAAGRycy9tZWRpYS9pbWFnZTEu dGlmZklJKgA4fgY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gICAAAAAgICAgICAAAAAAAAAgICAAAAAAAAAAAAAAAAAAAAAAAA AAAAAAAAAAAAAAAAAAAAAAAAAAAAAAAAAAAAAAAAAAAAAAAAAAAAAAAAAAAAAAAAAAAAAAAAAAAA AAAAAAAAAAAAAAAAAAAAAAAAAAAAAAAAAAAAAAAAAQAAAQAAAQAAAQAAAwAAAwAAAwAABAABAAAA AQAAAwIAAAAAAAEAAwQAAwAAAwAABQQAAAAAAwQIAAADAAACAAEGAAAAAQEBAAAAAAAABAUAAQIA AAAAAAI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gICAAAABAQEAAAA/f39////////+Pj4AAAAAAAAAAAAAAAAAAAAAAAA AAAAAAAAAAAAAAAAAAAAAAAAAAAAAAAAAAAAAAAAAAAAAAAAAAAAAAAAAAAAAAAAAAAAAAAAAAAA AAAAAAAAAAAAAAAAAAAAAAAAAAAAAAAAAAAAAQAAAQAAAQAAAQAAAQAAAQAAAAAABQMEAAAABgYG AAAABgcJAAAAAAABBAEUAAALAAIJBAcOAAAAAAYEAAUAAAAAAAAAAQEAAwECBAIDAgICAAAAAAAA AgQB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BAQEAAAAAAAABgYG/v7++vr6BgYGAAAAAAAAAAAAAAAAAAAAAAAAAAAA AAAAAAAAAAAAAAAAAAAAAAAAAAAAAAAAAAAAAAAAAAAAAAAAAAAAAAAAAAAAAAAAAAAAAAAAAAAA AAAAAAAAAAAAAAAAAAAAAAAAAQACAQACAQAAAQAAAQAAAQAAAQAAAQAABAQEAAAAAgMIAAACAAAC AQUQAQQTAAALKS1cKy9eKzJMJSxGAAEAAAEAAAAAAggABAMBAAAACQQKAQACAAAAAwIHAAAAAAUB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QEBAAAAAAAAAAAAAAAAAQEBAQEBAAAAAAAAAAAAAAAAAAAAAAAAAAAAAAAAAAAA AAAAAAAAAAAAAAAAAAAAAAAAAAAAAAAAAAAAAAAAAAAAAAAAAAAAAAAAAAAAAAAAAAAAAAAAAAAA AAAAAAAAAAAAAAAAAAAAAQACAQACAQAAAQAAAAEAAAEAAAEAAAEAAAEAAAIBAAAHAAILAAIVKC9C IilFLTRQKTVnKTVnHytRLTlfKzZKKTRIAQgQAAADAAAABQQJAAAABAADAAAAAAAACQ4K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QEBAAAAAAAACwsLAAAAAAAAAAAAAgICAAAAAAAAAAAAAAAAAAAAAAAAAAAAAAAAAAAA AAAAAAAAAAAAAAAAAAAAAAAAAAAAAAAAAAAAAAAAAAAAAAAAAAAAAAAAAAAAAAAAAAAAAAAAAAAA AAAAAAAAAAAAAAAAAAACAAACAAAAAAAAAAEAAAEAAAEAAAEAAAACAAIFBQsZAAAIKjBKP0VfQUdr S1F1P09xOEhqKDdiJDNeIy5cKTRiJCpOLTNXBAYVAAAKAwIABAMBAAAAAQI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QEBAgICAAAABgYGBAQEBQUFAAAAAAAAAAAAAAAAAAAAAAAAAAAAAAAAAAAAAAAAAAAA AAAAAAAAAAAAAAAAAAAAAAAAAAAAAAAAAAAAAAAAAAAAAAAAAAAAAAAAAAAAAAAAAAAAAAAAAAAA AAAAAAAAAAAAAAACAAACAAAAAAAAAAAAAAAAAAEAAAEAAAADAAEGHCIyPUNTZGmGiI2qiI6yfIKm anaMVmJ4TVqGQE15KTNwJjBtLDNnKzJmJipDAAQdAAEAAAAAAAAABAUAAAAABQUF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QEBAAAAAAAAAAAAAgICAAAAAAAAAAAAAAAAAAAAAAAAAAAAAAAAAAAAAAAAAAAAAAAAAAAA AAAAAAAAAAAAAAAAAAAAAAAAAAAAAAAAAAAAAAAAAAAAAAAAAAAAAAAAAAAAAAAAAAAAAAAAAAAA AAAAAAAAAAAAAAAAAAAAAAAAAAAAAAAAAAAEAAAEAAAHAgUOP0JVZ2p9f4Oef4OegYamYGWFWV95 TFJsTVZ/SFF6LDltJjNnJTNiIzFgMDpVJzFMAAAIAAEKAwMFAAAADAoN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gICAAAAAAAAAAAAAQEBAAAAAQEBAAAAAAAAAAAAAAAAAAAAAAAAAAAAAAAAAAAAAAAAAAAAAAAA AAAAAAAAAAAAAAAAAAAAAAAAAAAAAAAAAAAAAAAAAAAAAAAAAAAAAAAAAAAAAAAAAAAAAAAAAAAA AAAAAAEAAAEAAAAAAAAAAAACAAACAAAFAAAFAQENMjI+W1xwgYKWjpKrdHiRVVl2UVVyS0lwSkhv P0RsPUJqMUBnLz5lIzZXLkFiJjRPKzlULDFEAQYZAAADBgQPAAAAAwAE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BQUFAAAAAAAAAwMDAAAAAAAABQUFAAAABAQEAAAAAAAAAAAAAwMDAgICAAAAAAAABAQEAAAA BQUFAQEBAAAAAgICBgYGAAAAAAAAAwMDAQEBAAAAAgICAAAAAAAAAgICAwMDAAAAAAAAAQEBAwMD AQEBAAAAAQEBAAAAAAAAAAAAAAAAAAAAAAAAAAAAAAAAAAAAAAAAAAAAAAAAAAAAAAAAAAAAAAAA AAAAAQEBAAAAAwEEAAACBgYIAAADAAADAAAbKzBNaXN/f4mVfIGpVluDQ0diQUVgO0JcOkFbOkBk Nz1hO0NoMTleLjtlKzhiJzZdKThfJzBbAAk0AAEAAAAACgc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gICAAAAAAAABAQEAAAAAAAACQkJAAAABQUFAgICAQEBAAAAAAAAAAAABAQEAAAAAAAAAwMD AQEBAwMDAAAAAAAAAAAAAAAABQUFAAAAAwMDAAAAAAAACQkJAAAAAAAABAQEBwcHAAAAAAAAAAAA AAAAAAAAAAAAAAAAAAAAAAAAAAAAAAAAAAAAAAAAAAAAAAAAAAAAAAAAAAAAAAAAAAAAAAAAAwMB AgIAAAAAAAACAAAAAAAAAAACBgkSJyxMNjtbZnKCaXWFU1iANjtjU1huparAqLG2qLG2pay+n6a4 nqjBOkRdNEFkN0RnLDljLjtlJy5iJCtfAggIAAUFAAAFAQAJ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gICAQEBAAAAAAAAAwMDAAAAAAAACQkJCwsLAAAAAgICAAAAAgICAgICAAAAAAAABwcHAAAAAAAA CAgIAAAABQUFAAAAAAAABAQEAAAAAQEBDQ0NAAAAAAAABQUFAAAAAAAAAAAAAAAAAAAAAAAAAgIC BQUFAAAAAAAAAAAAAAAAAAAAAAAAAAAAAAAAAAAAAAAAAAAAAAAAAAAAAAAAAAAAAAAAAAAAAAAA AAAAAwMFAwIIAQAGAwYVKSw7LDFbLDFbXml/WmV7Sk95Oj9pS1Jlp67BqrC8TlRgU1huoKW7rbTO WmF7MD1gNEFkM0FmMT9kKDBeNDxqAAUAAAYAAAAABQMG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wMDAAAA AQEBAAAAAAAAAwMDBgYGAQEBWFhYXl5eFhYWAAAAAgICBgYGAAAACAgIAQEBAAAABwcHAAAAAAAA AwMDAAAABgYGAAAAAAAABQUFGRkZR0dHRUVFBAQEAgICCAgIAAAAAAAAAQEBAwMDAAAAAAAAAAAA AAAAAAAAAAAAAAAAAAAAAAAAAAAAAAAAAAAAAAAAAAAAAAAAAAAAAAAAAAAAAAAAAAEAAgMAAAAB AAACAAAIAAAFAAIWMDVJLDJkMDZoV2KASFNxNz5oNTxmTFNjp66+pai3PD9OODxVbXGKo6rEbnWP P0lsPEZpN0ZnMUBhLzhhLDVeAAEAAAMAAgEAAgE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gICAAAA AgICBAQEAAAACwsLPT09tra2bW1tGxsbGxsbCwsLAQEBAAAAAAAAAwMDAAAAAAAABAQEAgICAAAA AAAAAAAABgYGBgYGOzs7kJCQyMjIqqqqMzMzAAAAAAAAAAAAAwMDAgICAAAAAQEBAAAAAAAAAAAA AAAAAAAAAAAAAAAAAAAAAAAAAAAAAAAAAAAAAAAAAAAAAAAAAAAAAAAAAAAAAAAABAQCAQEDAAAA AAAEAAACAAASKjBGJCthKjFnR1R2Sld5PUVzMTlnS1Vhp7G9rLWwbHVwcXiApq21pq++XGV0O0lk OUdiO0lsNEJlNj5vLjZnAAIFAAEEBQEQAAAI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gICKSkpXFxcg4ODgoKCk5OTqqqqcnJyNzc3GBgYBAQEAAAAAQEBAgICAAAAAAAAAAAABwcH DAwMIiIiampqq6ur5ubm1dXVhYWFMzMzHR0dBQUFAAAAAAAAAAAAAAAAAgICAwMDBAQEAAAAAAAA AAAAAAAAAAAAAAAAAAAAAAAAAAAAAAAAAAAAAAAAAAAAAAAAAAAAAAAAAAAAAgABAgIEAAABAAMG AQUIAAMWLzZJKTJpJi9mLTtgNkRpOEBvMztqUVtnprC8qbK3gYqPi5SjjZalSFNlP0pcQFBqRVVv RVV2OkprNDxqNT1rAAMAAAMAAgAEAgAE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BAQEAAAAAQEBAAAAAAAA ISEhSEhIUVFRY2NjaWlplJSUvLy8xcXF19fXqqqqRUVFWFhYPDw8TU1NCAgISkpKeHh4RERELi4u b29vvLy8urq6oqKidnZ2REREHR0dGxsbJCQkDAwMAAAAAAAAAQEBAAAAAAAAAAAAAAAAAAAAAAAA AAAAAAAAAAAAAAAAAAAAAAAAAAAAAAAAAAAAAAAAAAAAAAAAAAAAAgAFAAADAQEDAAAAAAAAAAEA AAANKTJBIi5iKTVpLz9jMEBkMDtpND9tU1xrpa69o7DDQk9iP0pmOENfS1lzUF54QlNxSlt5TF15 QFFtNT9jNT9jAAMAAAQAAAAABwQ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gICAAAABAQEGhoaOTk5 SkpKTU1NTk5OUlJSdHR0oqKiysrK2trazs7Ov7+/wMDA39/f3t7ee3t7zc3N6+vrysrKhoaGhoaG kpKSjIyMgYGBT09PKysrGRkZMzMzFhYWDg4OBAQEAAAAAAAAAQEBAQEBAAAAAAAAAAAAAAAAAAAA AAAAAAAAAAAAAAAAAAAAAAAAAAAAAAAAAAAAAAAAAAAAAAAAAwAHAAAAAAACAQEDAAIAAAMAAAIM LzlDJjJkIy9hJzdbKTldLjhpN0FyT1trprLCoLG4RFVcP09fT19vRldpSVpsU2eCTGB7R1p6QVR0 PUVzMjpoAAUBAAEAAgAEBQAH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wMDAAAAAAAAAAAAAAAAAAAAAAAAAQEBAQEBAAAACAgICwsLGxsbNTU1Ojo6 PT09MTExPDw8YWFhjo6OlpaWenp6kpKSrq6uzs7O6urq7u7uurq6xcXFz8/Pv7+/oqKihoaGWVlZ TExMUVFRNzc3LS0tIyMjKCgoIyMjHh4eDg4OAgICAAAABAQEAAAAAAAAAgICAwMDAAAAAAAABwcH AAAAAAAAAAAAAAAAAAAAAAAAAAAAAAAAAAAAAAAAAAAAAQAFAQAFAwAAAwAAAQEAAQEAAAEHAAEH KjdXJzRUJjRhLz1qMT1jLTlfV113qa/JpLDAS1dnTV5uUGFxS2V2WHKDV2+JYXmTUGCBQ1N0QUtm QkxnAAAHAAIKAQY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QEBAQEBAQEBAAAAAAAAAAAABQUFAAAAEBAQKSkpHR0dOTk5KCgoJycn GxsbKSkpSUlJXFxcYGBgR0dHREREVVVVeXl5gYGBnp6ehISEa2trUFBQOjo6VFRUWVlZSEhIPj4+ Li4uGBgYJCQkISEhGhoaJiYmHh4eEhISDAwMAAAAAAAAAAAAAgICAAAAAAAAAAAABAQEAAAAAAAA AgICAgICAAAAAAAAAAAAAAAAAAAAAAAAAAAAAAAAAAAFAAAFAQAAAQAAAQEAAQEAAAAFAAAFAAAa KDFOKzplLDtmLDljPUp0QEtrPEdnUV11R1NrQlRqUmR6X3ePXnaOaoGhYXiYWWeMRVN4OkBiSU9x AAMUAAAHAAQHAAIF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QEBAQEBAAAAAAAAAAAAAQEBAQEBAAAAAAAAHR0dNzc3Hx8fKCgoPj4+GhoaEBAQFhYW ISEhMzMzKysrKysrISEhFxcXKCgoNjY2MTExRERESUlJNzc3KSkpEBAQHh4eLS0tMDAwLS0tHh4e FhYWKioqKSkpHx8fHBwcFhYWFBQUHBwcDw8PBAQEAAAAAQEBBQUFAAAAAgICAAAAAgICAAAABgYG AAAAAAAAAAAAAAAAAAAAAAAAAAAAAAAAAAAAAAAFAAAFAAEAAAEAAwAAAwAAAAACAAACAAIaNDpS KTVdIS1VLjxpM0FuMkFqQE94PExlTV12T2V8U2mAYHqTZoCZbYKfY3iVR1R0N0RkU1dyAAEcAQAO AwIQAAACAAAD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wMDAAAAAAAAAAAAAAAAAAAAAAAAAAAAExMTT09PWVlZGhoaMTExTExMLCwsFBQUEhISGBgY Hh4eFRUVEBAQDQ0NDAwMGRkZExMTHR0dGBgYKSkpHh4eLCwsKCgoEhISFRUVIyMjISEhFhYWHBwc MjIyMjIyJiYmFRUVEREREhISIiIiFxcXCgoKAQEBAAAAAAAAAAAAAAAAAQEBAAAABgYGAAAAAAAA AAAAAAAAAAAAAAAAAAAAAAAAAAAAAAAAAAEEAAEEAAAAAAAAAwAAAwAAAQAAAQAAAAALAAAOLDRY MjpeJzViNEJvLEFwO1B/SFlzQ1RuSmB3VWuCYHmPa4Saan+SXXKFS1dnRFBgAAAEAAILAAAAAAAA AAAABQU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QEBBAQEAQEBAAAAAwMDDQ0NLS0tODg4OTk5MzMzNTU1Xl5eWFhYMDAwICAgHx8fHh4e KCgoISEhFBQUERERCwsLCwsLEBAQDw8PIyMjFxcXKioqLi4uGRkZEBAQKCgoJiYmERERGRkZLy8v MzMzIiIiGxsbFxcXDQ0NGRkZFBQUDQ0NBgYGAQEBAAAABgYGAAAAAAAAAQEBAAAABAQEAAAAAAAA AAAAAAAAAAAAAAAAAAAAAAAAAAAAAAACAAACAAEAAAEAAQAAAQAAAwAAAwAAAAAJBQMOAAAUNztU JTNYKjhdMkd2Kj9uOUltRFR4Rll6VWiJUWSCQ1Z0SFltRFVpAAAJAAEMAwUEAQMCAAAAAQEABwg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QEBAgICAAAAAAAAAAAAExMTKSkpPDw8FxcXGhoaOTk5SEhIXl5eZWVlOTk5Pz8/OTk5KysrOzs7 ODg4KioqISEhFBQUGBgYDQ0NIyMjJiYmGxsbMDAwJiYmHBwcERERIyMjJiYmHR0dHx8fICAgJCQk GxsbGxsbHBwcDAwMFRUVFhYWERERCwsLBwcHAwMDAAAABgYGAwMDAAAAAgICBgYGAQEBAAAAAAAA AAAAAAAAAAAAAAAAAAAAAAAAAAAAAAAAAAAAAAAAAAAAAAAAAQAAAQAABAIFAAAAAAAKAAALMjxX NT9aKDdeMUBnLjZkPERyO0ZzOkVyRlJ4SVV7PUdiU114BgkYAAAGAgEGAAADAQAABwUG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gICAgIC AAAAAAAAAAAAERERJiYmNDQ0Pz8/KSkpLCwsMDAwUlJSS0tLRUVFLy8vR0dHTExMPDw8Ozs7Pz8/ NjY2ISEhHx8fHx8fISEhRkZGKysrFRUVIiIiHx8fGBgYFxcXFhYWGBgYHh4eISEhEBAQExMTERER GRkZIiIiEBAQGRkZHBwcERERDQ0NEhISCwsLAQEB/////Pz8BAQEAAAAAAAAAAAAAAAAAAAAAAAA AAAAAAAAAAAAAAAAAAAABAAABAAAAAACAAACAAAEAAAEAAAAAAAAAAAADQkGAAAAAwECAQQTQENS NEBaLztVOT5bNzxZPkViOkFeSE9rQ0pmAAQXAAANAAADAAEGAAAAAAAAAwMFAAAAAAAABQUN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QEBEhISKCgoLy8vKCgoISEhLS0tMTExLS0tPT09PDw8KCgoNjY2Q0NDYWFhXV1dTk5OUFBQRUVF GhoaICAgLCwsNDQ0T09PMDAwIiIiKCgoNTU1JSUlKCgoHh4eFBQUERERGBgYEhISGBgYCwsLIiIi LS0tFRUVGRkZGhoaCwsLDAwMHBwcGhoa////+/v7/////f39AwMDAgICAAAAAAAAAAAAAAAAAAAA AAAAAAAAAAAAAAAABgAABgAAAQAEAQAEAAAFAAAFAAEAAAEAAgAABQIAAQAAAQAAAAAIAAAEAAIV AAATAAACAAMGAAACAAcKAAADAAMGAAEAAAEAAQMABAYAAAAAAwMAAAAAAAAAAAQHAAAB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QEBAwMDAAAAAAAAAgICAgICAAAAAAAAAQEBAAAAAAAADw8P LCwsNTU1IyMjEhISKysrKysrISEhVFRUPDw8Pj4+SkpKY2Njb29vbGxsampqZGRkU1NTR0dHR0dH QEBATk5OXFxcbGxsS0tLQUFBPz8/PT09RUVFNzc3ODg4NTU1KioqJSUlHR0dFhYWJCQkGhoaKSkp GBgYGRkZEBAQCwsLGBgYNDQ0Q0NDNTU1/f39////AwMDAAAAAAAAAAAAAQEBAQEB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QEBAAAAAAAAAwMDAQEBAAAAAAAAAQEBAAAABgYGCAgIHR0dNTU1 JiYmGRkZLy8vLi4uKioqKioqQ0NDPj4+QUFBU1NTcnJyYGBgT09PWVlZZ2dnV1dXUFBQY2NjbGxs cXFxcHBwdHR0g4ODb29vTU1NNTU1MDAwLCwsQEBAUVFRQEBAJiYmFhYWHBwcJCQkDg4OFBQUFBQU FxcXERERDAwMGhoaPT09VFRUWVlZOTk5DQ0NAAAACQkJAAAAAAAAAQEBAQEB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QEBAwMDAAAAAQEBAwMDAAAAAAAACAgIGhoaLi4uNTU1Kioq HBwcFxcXNjY2HBwcLy8vaGhoQEBAWFhYXFxcZWVlYGBgPj4+QkJCVVVVVFRUXl5eaGhoWFhYWVlZ ampqXl5ebm5uTExMQkJCQkJCNDQ0FBQUHh4eLS0tJycnGRkZDg4OGxsbGRkZERERJSUlKioqGhoa DQ0NCQkJICAgLS0tQEBAS0tLSEhIIyMjBwcHAAAACAgIAAAAAQEBAQEB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QEBAQEBAAAAAAAAAwMDAgICAAAABAQEIyMjRUVFQkJCKCgoJCQkMDAw MDAwKCgoIyMjHx8fIyMjJiYmS0tLVVVVSEhIS0tLPz8/RUVFQ0NDOjo6S0tLY2NjaGhoR0dHYWFh WlpaZ2dnRERERkZGTExMNDQ0JCQkHh4eHR0dGxsbGxsbCQkJERERFBQUEhISFhYWGBgYIiIiLCws JCQkRUVFREREOzs7NDQ0OTk5JycnEBAQAgICAAAAAgICAQEBAQEB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QEBBAQEAQEBAAAAAQEBAAAAAAAABwcHHBwcMTExQkJCUlJSXFxcTk5OOzs7Ozs7 NjY2MTExISEhJiYmMDAwIyMjICAgFBQUFhYWLy8vTU1NUFBQQEBALy8vKSkpOTk5QkJCNDQ0Nzc3 WVlZSkpKMzMzKioqKCgoISEhMDAwNDQ0MDAwLi4uEhISDAwMGhoaGRkZJCQkMTExICAgLCwsOzs7 UFBQOzs7JSUlICAgCgoKEBAQDQ0NBAQEBwcHAAAAAQEBAQEB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QEBAAAAAAAAAgICFhYWLS0tMzMzPT09TU1NVFRURkZGPj4+SEhIOTk5 QkJCOTk5PDw8OTk5Ly8vNjY2KioqJycnNDQ0NDQ0KysrPDw8Pj4+KCgoLy8vICAgMzMzMDAwEhIS DAwMJycnMDAwJSUlJCQkLi4uIiIiFRUVJSUlLy8vKSkpPDw8Pj4+JycnPz8/LCwsLi4uLi4uICAg ISEhIyMjKioqGRkZGRkZKysrFRUVFBQUAwMDAQEBAQEB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QEBAAAAAAAAEBAQIyMjIiIiJycnLi4uQUFBUFBQTU1NREREQUFBQkJCRkZGSkpK U1NTPj4+YGBgJSUlNDQ0SkpKRERESUlJNTU1FxcXKSkpPT09NTU1R0dHOjo6Ozs7JiYmEBAQDQ0N FBQUHh4eMjIyLCwsJiYmGhoaHBwcOzs7WFhYNzc3MzMzLi4uFhYWJCQkISEhNzc3PDw8IiIiERER FxcXIiIiMDAwKCgoNDQ0Hh4eGBgYDw8PAQEBAQEB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gICAAAABgYGAAAAAAAAMTExSUlJJycnLy8vOjo6Ojo6SkpKYmJiWVlZTk5OX19fVlZWU1NTa2tr UFBQWFhYNTU1RERETU1NODg4QkJCRUVFNjY2Pz8/S0tLVVVVgYGBbW1tUVFRIiIiKSkpOzs7LS0t HBwcKysrOzs7IyMjFxcXHx8fMzMzVVVVMjIyMjIyJCQkHBwcHh4eNDQ0Ojo6GRkZExMTCwsLFxcX MzMzJiYmFxcXLS0tJycnICAgFhYWAQEBAQEB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wMDAAAAAAAAAgICAgICAAAAAAAAAQEBAwMD AAAAAgICAAAAGxsbNzc3bGxsbW1ta2trXFxcWVlZZmZmampqWVlZREREPDw8T09PSUlJYGBgR0dH PT09QkJCTk5OX19fVlZWXl5eb29ve3t7eXl5W1tbeHh4ioqKi4uLYWFhNzc3KioqVFRUTU1NQUFB PT09PDw8JSUlLCwsNjY2LCwsKCgoGhoaNTU1Hx8fMDAwKCgoKioqICAgExMTDg4ODg4OFRUVKCgo HBwcExMTKSkpKioqFRUVERERDg4OERERAQEBAAAAAQEBAAAAAAAAAQEBAQEBAQEB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gICAAAA AwMDJSUlKioqREREaGholpaWnp6ei4uLeXl5fHx8hISEc3NzXFxcVlZWWVlZOjo6S0tLODg4Ozs7 R0dHZmZmb29vVlZWWlpaaWlpeHh4fn5+ZmZmc3Nzbm5uXV1dXV1dQ0NDNTU1UVFRY2NjbW1taGho RUVFPz8/OTk5NDQ0Li4uKCgoDw8PGBgYFRUVLS0tKCgoJiYmGRkZEBAQERERFBQUEhISISEhICAg GxsbHh4eGRkZERERFBQUFxcXFBQUCgoKBwcHAgICAAAAAgICAAAAAQEBAQEB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QEBAAAAAAAAAAAAAgICAQEBAAAAAAAAAwMDDAwM KSkpHBwcMjIyOjo6bW1tmJiYpaWlm5ubhYWFg4ODioqKiIiIhISEbm5uV1dXSEhINzc3TU1NW1tb Xl5eW1tbT09PQUFBOjo6QEBAW1tbY2NjZGRkOzs7MDAwX19fa2trYmJiWFhYX19fYGBgVFRUSkpK SEhIMjIyLCwsMzMzLS0tExMTDg4ODw8PKSkpIyMjHR0dERERDg4OExMTFRUVEBAQFhYWGhoaGxsb GxsbHh4eIiIiJycnHx8fEhISDw8PFRUVCAgIAAAAAwMDAAAAAQEBAQEB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QEBAQEBAAAAAAAAAAAAAAAAAAAAAAAADg4ODw8PDg4O CgoKFxcXFxcXKysrVFRUenp6jIyMfX19e3t7kJCQjo6Oc3Nzbm5ugoKCdnZ2Z2dnXl5ecHBwZWVl XFxcRUVFLy8vIiIiHh4eLS0tPz8/Tk5ONDQ0MTExUlJSampqYWFhTExMSUlJQ0NDPj4+Ojo6Ozs7 MzMzQEBARUVFLy8vGBgYDAwMFhYWKioqHBwcFhYWERERExMTFBQUDw8PFBQUGBgYFhYWGBgYJSUl Ly8vLS0tJiYmFxcXDQ0NDw8PHh4eFBQUAAAAAAAAAgICAQEBAQEB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QEBAAAAAAAAAgICAAAAAAAAAAAAAwMDGRkZJCQkFhYWEBAQFBQU EREREhISFhYWHBwcLCwsTU1NZmZmeXl5k5OTiIiIV1dXVlZWZmZme3t7dnZ2WlpacnJydHR0U1NT NjY2Hx8fGRkZGRkZFRUVGBgYLi4uMTExNTU1LS0tOjo6Ly8vLS0tNDQ0KysrKysrKysrKysrLi4u PDw8MDAwGRkZGBgYDg4OHBwcKioqGRkZFRUVFBQUFxcXFhYWDw8PFRUVJSUlISEhGhoaKCgoLy8v Hx8fERERCQkJEhISFBQUGxsbGhoaCgoKAAAAAAAAAQEBAQEB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QEBAAAAAAAAAQEBAAAAAAAABQUFExMTJiYmODg4JiYmJCQkHR0dGBgY EhISEBAQDg4OCwsLHR0dMTExR0dHcnJyhYWFa2trRUVFR0dHZGRkV1dXYGBgYmJiXV1dNDQ0IiIi Hh4eISEhGhoaDg4OExMTIyMjJSUlIiIiFhYWICAgFxcXHR0dJSUlGhoaFRUVJCQkGhoaGBgYGRkZ FBQUFhYWKCgoGhoaFhYWIyMjFBQUFhYWFRUVExMTFBQUEhISDw8PJSUlJSUlGxsbISEhIiIiGRkZ GBgYEBAQICAgFhYWCgoKDg4ODg4OCQkJAgICAQEBAQEB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CQkJHR0dMTExJSUlNDQ0KSkpISEhFxcXHBwcGBgY GhoaGBgYFBQUFBQUExMTGRkZODg4WFhYXl5eaWlpdXV1hoaGTk5OXV1dQ0NDLS0tGRkZIiIiNjY2 RUVFNzc3ISEhIiIiKioqLi4uFhYWGBgYEhISFhYWGRkZJCQkIyMjHR0dFxcXExMTFRUVExMTGxsb IyMjKysrGBgYDw8PGBgYDAwMFhYWFxcXEhISEhISFhYWExMTGhoaHx8fIiIiICAgGxsbHh4eJycn ISEhISEhEBAQBAQEBAQECgoKDw8PCQkJAQEBAQEB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QEBAAAAAAAAAwMDFhYWNDQ0S0tLOzs7MDAwKCgoFRUVERERFhYWHBwcMDAw ICAgFxcXGRkZKysrNTU1KysrJycnMzMzVVVVYmJicnJyOjo6TU1NUVFRR0dHNzc3NjY2ODg4RUVF TExMPz8/KysrHR0dISEhExMTFxcXAAAAERERGBgYIiIiIiIiFhYWExMTFxcXHBwcEBAQExMTDw8P EhISDg4ODw8PEhISBgYGFxcXHR0dFhYWFBQUGBgYIyMjExMTHR0dMDAwKioqGhoaGBgYHBwcJiYm ExMTCQkJDw8PCwsLBgYGDQ0NCQkJAQEBAQEB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QEBAgICAAAAAAAAAAAA AgICAAAAAAAABwcHAAAAAQEBDg4OFBQUIyMjNzc3QkJCOzs7IiIiJycnFRUVERERFBQUHx8fKCgo IiIiJiYmLS0tLS0tJycnICAgGhoaKysrNTU1PT09HBwcNzc3Pj4+SkpKRkZGSEhIQkJCNDQ0Ly8v ODg4NjY2JiYmGRkZFxcXERERBwcHCAgIAAAABgYGBAQEBAQEDQ0NExMTFhYWExMTCgoKAAAAAAAA AwMDFBQUERERFBQUFxcXFRUVGhoaFhYWJiYmMTExMjIyOjo6UVFRREREIiIiDAwMHR0dHh4eCAgI Dg4OExMTCwsLBgYGAQEBBAQEDAwMBAQEBQUFAAAAAgICAgICAAAAAgICAAAABAQEAAAAAQEBAgIC AgICAAAAAgIC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gICAAAAAAAAAgICAgICAAAAAAAA AAAACAgIAAAAAQEBKSkpLy8vGxsbGBgYGBgYKysrLi4uISEhHh4eFxcXGRkZGhoaExMTGxsbFRUV GRkZISEhHh4eFxcXFRUVFRUVGRkZHh4eIyMjFhYWIiIiIiIiNjY2TU1NTk5OPT09MjIyMDAwMTEx MjIyKioqHBwcHh4eFxcXDAwMCgoKAgICCAgIBQUFAQEBCQkJExMTEBAQBAQEAAAAAgICCAgIDQ0N ERERDg4ODw8PFRUVGBgYHR0dFhYWISEhKCgoMzMzOjo6QEBANTU1ICAgEBAQGBgYDw8PBAQECwsL CwsLBAQEAgICAAAAAAAAAgICAAAAAAAAAQEBAQEBAAAAAQEBAAAAAwMDAAAAAgICBQUFAAAAAAAA AQEB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QEBAAAAAAAAAQEBAwMD AAAABQUFLy8vY2NjYmJiQ0NDOzs7PT09KCgoKSkpJCQkGxsbERERDQ0NGxsbHx8fHx8fGxsbHx8f ISEhFhYWDAwMEBAQGBgYGRkZGBgYEhISHBwcLS0tMDAwMzMzOzs7GxsbFRUVJiYmPDw8PT09Ojo6 LS0tFBQUFBQUDw8PBQUFAQEBAAAABQUFAgICAAAADg4OFxcXFRUVCAgIAQEBAwMDCQkJDg4OIyMj ExMTBgYGERERISEhLCwsHh4eGxsbMDAwPz8/Pj4+KioqISEhFxcXEBAQDg4OERERERERFBQUDQ0N CAgICQkJBAQEAwMDAAAACQkJAAAAAAAAAAAAAwMDAwMDAAAAAAAAAgICAQEBAAAAAgIC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wMDAQEBAAAAAAAAAQEBAAAAAAAAAgIC ODg4TExMTU1NUlJSQEBALy8vMjIyFBQUGxsbJCQkJiYmGRkZFRUVICAgJiYmJCQkHR0dGRkZFBQU Dg4ODw8PFxcXGxsbJCQkJSUlGBgYHBwcLCwsMTExJCQkEBAQFhYWDQ0NEBAQFRUVERERERERDg4O AQEBCwsLBwcHAQEBAAAAAAAABwcHBwcHAAAABQUFCwsLDg4ODg4OCwsLBgYGCwsLGRkZHx8fHBwc FhYWHx8fIiIiJCQkFxcXGBgYICAgKysrJycnDg4ODg4ODAwMEBAQDw8PDQ0NDg4OCgoKAAAAAAAA AAAAAAAAAAAACgoKBQUFDg4OAAAABQUFAAAAAwMD////////AAAAAgICBgYGAQEBBgYG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gICAAAAAAAAAAAABAQEAAAAAAAAAQEBV1dXnZ2d lZWVX19fR0dHLCwsEhISEhISCQkJEhISGhoaISEhGBgYLCwsLCwsJSUlIyMjLi4uOzs7QUFBQUFB Pz8/MTExHBwcEhISFBQUDw8PCAgICQkJBwcHBgYGAQEBAAAAAQEBAQEBAAAAAQEBAgICAAAAAAAA AgICAAAAAQEBAAAABwcHFBQUGhoaExMTBQUFCgoKDQ0NDw8PDg4ODAwMFRUVJiYmKysrJSUlFRUV ExMTEBAQEhISEBAQFxcXExMTFxcXFhYWCgoKERERCgoKCgoKDAwMEBAQDQ0NBAQEAAAAAQEBAAAA AQEBAwMDAAAADw8PFRUVAQEBAAAAAgICAQEB+fn5/Pz8////AQEBAAAAAAAAAAAAAwMD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QEBAAAAAAAABAQEAwMDAAAABwcHKSkpcXFxqampt7e3 lJSUZWVlNzc3HBwcEhISEBAQBQUFAwMDERERCQkJIiIiJycnLS0tKSkpOzs7RkZGPDw8MDAwMTEx Li4uICAgExMTDQ0NEhISEhISCQkJAAAAAAAABgYGAAAABAQEAAAAAAAAAAAAAAAAAAAABAQEAAAA AAAAAwMDAAAABQUFCgoKERERCwsLBAQEDQ0NERERDw8PEhISFxcXHBwcISEhPj4+Li4uDQ0NBgYG BwcHDw8PERERFBQUGRkZGRkZGhoaHBwcHx8fDQ0NAAAAAgICBwcHAgICAAAAAAAAAAAAAAAAAAAA AAAACQkJBwcHBwcHAAAAAAAABwcHDAwM////////AAAAAAAABAQEAAAAAAAABQUF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QEBAAAAAQEBAAAAAAAAGRkZSUlJY2NjgICAoKCgrKys mpqahISEeXl5a2trQEBAGRkZCwsLEhISBwcHEBAQGBgYJycnKCgoPDw8SkpKREREPDw8Pz8/PDw8 Ly8vOjo6SkpKYWFhW1tbOTk5Ly8vDw8PDw8PAQEBAAAAAAAAAwMDAwMDAAAAAAAAAgICCwsLCwsL ERERCwsLCAgIAgICBQUFAAAAAQEBCQkJDg4OFRUVISEhJycnJCQkIiIiLy8vLy8vGxsbGBgYEBAQ DQ0NDw8PEhISERERExMTEhISGhoaGhoaDQ0NAAAAAgICAgICAAAAAAAAAwMDAAAAAAAABQUFAAAA AAAACQkJAAAABAQEBAQEBgYGAAAABQUFAAAAAgICAAAABQUFAAAAAAAAAAAAAwMD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BAQEAAAAAAAABQUFDg4OISEhPj4+V1dXcHBwioqKmpqanJyc qampx8fH1dXVsLCwbGxsPDw8GxsbCQkJDw8PFhYWGBgYExMTGxsbKioqPDw8UlJSYmJiVlZWOzs7 SEhIjIyMv7+/o6OjXV1dXl5eNTU1LS0tFRUVAAAAAQEBDQ0NBgYGAAAAAgICAgICBwcHCwsLGxsb HBwcICAgHBwcIyMjIiIiICAgGxsbGxsbKSkpNjY2NDQ0LS0tLS0tMzMzLi4uFRUVEhISDQ0NDg4O ExMTFRUVEBAQFBQUDAwMEBAQDQ0NCQkJAAAABQUFAQEBAAAAAAAABAQEAAAAAAAABwcHAAAAAAAA BAQEAAAAAAAAAAAAAAAABQUFAAAABAQEAAAAAAAAAAAAAgICAwMDAQEB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gICAQEBAAAA AAAAAAAAAQEBAAAAAAAAAAAABQUFAAAAAQEBCAgIEBAQIiIiKCgoUFBQbW1tgoKCkZGRkpKSnp6e ysrK6enp9fX11NTUoKCgbGxsNzc3GBgYFhYWERERDAwMEBAQGhoaKSkpPDw8SEhIREREODg4RUVF e3t7o6OjoKCgi4uLkpKSVVVVVVVVOzs7EBAQCQkJGRkZDQ0NAgICBgYGAAAADQ0NOzs7XV1dXl5e cHBwZmZmXl5eV1dXTU1NSkpKTU1NSkpKUlJSV1dXSUlJR0dHSkpKLi4uGxsbERERCQkJEhISGBgY CwsLDg4OCwsLCAgICAgIBwcHAwMDAAAAAAAABAQEAAAAAAAAAgICBwcHDg4OERERDQ0NBgYGAAAA AAAAAQEBAAAAAAAAAAAAAAAAAwMDAAAAAAAAAQEBAAAAAAAAAAAAAAAAAAAAAQEBAQEBAAAAAAAA AgICAQEB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QEBAQEBAAAAAAAAAAAAAgICDQ0NBgYGCwsLLCwsPz8/R0dHXl5ednZ2ioqKjo6OkZGRsbGx 1dXV7Ozs+vr65eXlvLy8goKCSUlJFhYWGRkZHR0dHR0dJycnMjIyMzMzLi4uKSkpIiIiMDAwUVFR dnZ2enp6j4+PkpKSe3t7a2trXV1dMjIyIyMjHx8fEBAQEBAQExMTCwsLMzMzXl5egYGBjo6OlpaW gYGBYGBgWFhYVVVVY2Njbm5uZmZmYmJiXl5eUVFRVFRURUVFKioqFBQUCgoKCAgIEBAQERERAwMD BwcHBAQEAwMDAwMDAwMDAQEBAAAAAAAACQkJAgICAQEBBQUFCgoKERERFBQUERERCQkJAwMDAQEB AQEBAAAAAAAAAgICAQEBAQEBAAAAAAAAAgICAAAAAQEBAQEBAAAAAAAAAAAAAAAAAAAAAAAAAQEB AQEB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wMDGRkZJSUlERERDQ0NLi4uQkJCSkpKU1NTXl5ea2tre3t7hYWFlZWVtra2 5OTk7u7u9PT07u7uw8PDkJCQRkZGNTU1Li4uICAgKCgoPT09QUFBOzs7MTExJCQkFRUVLS0tTk5O V1dXaGhoYGBgfn5+fn5+V1dXSEhIS0tLQUFBNTU1Pj4+OTk5KSkpY2NjcHBwhISEh4eHjY2Nenp6 WVlZUVFRZWVliIiIk5OTd3d3YGBgUFBQOjo6MjIyLCwsHx8fDg4OAQEBAAAAAgICBAQEAwMDAgIC AAAAAAAAAAAAAAAAAAAAAAAAAAAACwsLAwMDAAAABAQEBwcHCgoKDAwMCwsLCAgIBQUFAwMDAAAA AAAAAgICBwcHBwcHAQEBAAAAAAAAAQEBAAAAAQEBAwMDAAAAAAAAAQEBAAAAAAAAAAAAAAAAAQEB AQEB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QEBAAAAAAAAAQEBAAAAAAAA AAAAAAAAAwMDFhYWLy8vMTExHBwcFRUVJiYmNDQ0Pz8/Q0NDRUVFS0tLbGxsiIiIjo6OoqKixMTE y8vLzc3N1NTU1dXVyMjIkZGRZGRkQ0NDHh4eFRUVKioqOTk5QUFBPz8/MTExIyMjMjIyOjo6Q0ND Tk5OZGRkjIyMiYmJXV1dcnJylJSUj4+PhISEi4uLeHh4Xl5ehoaGb29vd3d3eHh4jIyMjY2NcHBw TExMY2NjioqKioqKYWFhTExMRUVFLy8vGxsbFxcXFhYWDAwMAAAAAAAAAAAABQUFDAwMBAQEAgIC AQEBAAAAAAAAAAAAAAAAAAAABQUFAAAAAAAAAgICAAAAAAAAAQEBAQEBAgICAgICAwMDAAAAAAAA BQUFDAwMCgoKAQEBAAAAAQEBAAAAAAAAAAAAAgICAAAAAQEBAgICAgIC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QEBAQEBAAAAAAAAAAAA AwMDDw8PICAgKioqJCQkHh4eGhoaISEhMzMzMjIyOTk5PDw8PDw8U1NTZmZmZGRkcnJyenp6p6en oKCgl5eXvb29w8PDq6urgoKCSEhIHh4eEBAQIyMjMzMzPT09Ojo6KSkpKysrRERES0tLR0dHUFBQ h4eHrq6uqqqqfX19oKCgx8fHyMjIxMTEx8fHsLCwk5OTjY2NdnZ2dHR0bW1tWVlZaWlpWVlZMzMz KysrPT09MTExGhoaHh4eKioqJCQkFBQUCwsLDAwMAgICAAAAAgICBAQEBAQECQkJBQUFBAQEAwMD AQEBAAAAAAAAAAAAAAAAAQEBAAAAAgICBAQEAAAAAAAAAAAAAQEBAAAAAAAAAQEBAAAAAAAABAQE CAgIBQUFAAAAAAAABAQEAgICAAAAAAAAAgICAAAAAAAAAAAAAQEBAQEB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QEBAAAAAAAAAgICCAgI EBAQGBgYGRkZFxcXICAgHx8fHx8fNzc3OTk5Pz8/Pj4+ODg4Nzc3MTExMDAwQUFBQkJCZWVlampq cnJykpKSjo6OmJiYg4ODbGxsQUFBLS0tPDw8SkpKSkpKPj4+LCwsNzc3MzMzNDQ0OTk5WFhYgICA lJSUk5OTfHx8k5OTo6OjqKiora2trKysmJiYfX19cHBwampqVlZWUVFRFhYWMjIyNDQ0KCgoFBQU DQ0NAAAAAwMDDw8PFRUVFBQUDAwMAAAABQUFAQEBAAAAAAAAAAAAAAAAAgICAgICAwMDAwMDAQEB AAAAAAAAAQEBAAAABgYGBgYGCQkJCAgIAAAAAAAAAgICAwMDAQEBAAAAAAAAAAAAAAAAAAAAAQEB AAAAAAAAAAAABQUFBgYGBQUFBwcHCAgIAgIC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QEBAAAAAAAAAwMDCwsLDw8P FBQUGhoaGhoaIiIiJSUlICAgLCwsOzs7PDw8NDQ0NTU1OTk5ODg4Pz8/RkZGTU1NSUlJWFhYfHx8 kZGRh4eHlpaWi4uLjo6OYWFhRUVFSkpKTU1NQ0NDPDw8PDw8Ojo6MzMzLy8vODg4R0dHRkZGVVVV cHBwf39/g4ODdHR0eHh4f39/dXV1bW1tXV1dTExMQ0NDIyMjMDAwERERIyMjISEhGBgYGBgYCwsL AwMDDg4ODQ0NAwMDAwMDAAAAAAAABwcHCgoKBQUFAQEBAAAAAAAAAwMDAAAAAgICAgICAAAAAAAA AAAAAQEBAAAACwsLCwsLCwsLBQUFAAAABAQECQkJCAgIBgYGAQEBAAAAAAAAAAAAAAAAAgICAQEB AwMDAQEBAwMDBgYGCwsLExMTFRUVDg4OBQUF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QEBAAAAAAAAAQEBAAAAAAAAAwMDDAwMFBQUHBwc JycnHx8fHh4eKCgoIiIiHR0dLy8vLS0tISEhLS0tR0dHWlpaYWFhUFBQQEBAQEBARUVFZWVlhYWF gYGBdHR0bm5uX19fRkZGPz8/S0tLREREKysrKSkpPT09UlJSU1NTODg4Pz8/SEhIRkZGSUlJXFxc bGxsZmZmRkZGTExMVVVVTExMVlZWV1dXbm5uYWFhODg4NTU1ISEhCgoKCQkJCQkJExMTDg4ODAwM EBAQAwMDAAAABgYGAAAAAQEBBAQEBQUFBQUFBQUFBAQEAQEBAAAAAAAAAQEBAgICAAAAAAAAAAAA AAAAAAAACgoKCQkJBwcHAQEBAQEBCwsLFBQUEhISCgoKAQEBAAAAAQEBAQEBAwMDBwcHCAgICgoK AwMDAAAAAgICDQ0NHBwcICAgGRkZCwsLBQUFAAAAAAAAAQEB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QEBAgICAgICAQEBAAAAAAAAAQEBAAAAAAAAAAAAAgICCAgIDQ0NERERFBQUGBgYKysrNDQ0 JSUlEBAQGhoaFRUVDQ0NDQ0NExMTGhoaHh4eKysrQUFBT09PTU1NTU1NOzs7SEhITExMY2NjbW1t a2trc3NzVVVVPz8/OTk5OTk5MjIyJycnJSUlMjIyVlZWREREMjIyOjo6S0tLS0tLQ0NDMzMzKCgo ICAgJSUlJCQkJSUlOTk5QUFBOzs7WVlZSkpKPDw8KSkpHx8fEhISAAAAAgICBgYGAQEBAQEBAAAA AAAAAAAAAwMDAAAAAgICAAAAAgICCwsLERERDQ0NCAgICgoKERERERERDAwMAgICAAAABgYGBgYG AAAAAAAADAwMCwsLCgoKDg4OEBAQDAwMAQEBAQEBBAQEAAAAAAAACQkJDg4OCwsLCwsLCwsLAAAA AAAAAQEBDg4OFxcXFBQUISEhIiIiFBQUAAAAAAAAAwMDAAAAAAAAAQEBAgICAAAAAAAAAAAAAAAA AAAAAAAAAgIC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QEBAQEBAAAAAAAAAAAAAAAAAAAABAQEAAAAAgICCwsLEhISFBQUFxcXGxsbJCQkICAgHx8fGBgY GRkZLCwsJSUlERERDg4OEBAQERERERERERERERERFBQUFxcXFRUVIyMjNDQ0PT09X19fbW1tXV1d QUFBHBwcGxsbODg4S0tLRkZGRERERUVFR0dHPz8/Nzc3LS0tMTExMzMzLCwsKCgoISEhGBgYCwsL BgYGAQEBBAQEFRUVHh4eICAgMzMzHx8fFRUVDAwMDAwMExMTDAwMBwcHCwsLCgoKCgoKBgYGAAAA AAAAAQEBAgICCAgIAgICAQEBCgoKEhISExMTExMTFRUVExMTEBAQCAgIAAAAAQEBDAwMDg4OAwMD AwMDCgoKBAQEBAQECQkJCwsLCQkJAgICAAAAAQEBAAAAAwMDCQkJBgYGAAAAAgICAgICAwMDAwMD BwcHExMTJCQkJycnFRUVHh4eHBwcDw8PAQEBAAAAAQEBAgICAQEBAAAAAAAAAAAAAgICAgICAQEB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QEBAAAA AAAAAAAAAAAAAAAAAAAAAAAAAAAAAAAADAwMHR0dJSUlICAgHBwcHBwcEhISDw8PGxsbERERBgYG Dg4OFRUVCgoKGRkZHR0dGhoaGBgYGxsbGRkZFhYWGhoaCwsLFxcXEBAQDg4OKSkpPT09TU1NTU1N KysrIiIiMDAwMTExKysrQ0NDYGBgZ2dnR0dHOjo6LCwsLy8vKSkpHh4eFBQUCAgICgoKBgYGCwsL ERERGRkZGxsbFRUVFhYWHR0dBwcHBQUFCQkJCwsLFxcXGRkZExMTERERFRUVFhYWEBAQBgYGAAAA AAAACwsLGRkZCwsLBQUFCAgICwsLDg4ODw8PDQ0NExMTEhISDw8PCAgIBwcHEBAQEhISCgoKDAwM Dw8PCQkJDQ0NEhISDQ0NBwcHAAAABAQECAgICwsLEBAQEBAQBgYGAAAAAQEBAwMDDw8PDg4ODAwM FRUVOjo6UVFRMjIyICAgJCQkICAgEBAQAQEBAAAAAgICAAAAAAAAAAAAAAAAAAAAAQEBAgIC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QEBAQEBAQEBAAAAAwMDBwcHEBAQGRkZHx8fISEhJSUlKSkpHx8fFhYWJycnHh4eERERDw8P ERERAQEBExMTHx8fHh4eHh4eLi4uNzc3MDAwLCwsGxsbLS0tLS0tJSUlKioqJycnJycnMTExOjo6 NjY2OTk5Li4uKCgoOjo6REREPj4+S0tLNDQ0GxsbHBwcGRkZGhoaGhoaExMTAwMDBgYGCwsLERER GRkZFhYWDQ0NGBgYExMTBgYGCAgIEREREhISDg4ODg4OFBQUEhISGBgYGBgYExMTCgoKAAAAAAAA EBAQFBQUCAgIAgICBAQEBgYGDAwMEBAQDw8PDQ0NEBAQDw8PBgYGAAAAAwMDCgoKCQkJCgoKCQkJ BQUFDg4OFRUVDAwMAwMDAAAAAgICBgYGCgoKDw8PEBAQCgoKAwMDAAAAAAAAFBQUFhYWDQ0NEhIS NTU1R0dHLCwsIiIiHx8fHx8fFxcXBQUFAAAAAAAAAAAAAAAAAgICAQEBAAAAAAAAAAAAAQEB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gICDQ0NExMTEhISExMTGxsbIiIiJSUlJSUlFBQUISEhHh4eGBgYFhYWExMT AAAABgYGEhISFRUVGhoaLCwsMjIyLCwsKysrIyMjNDQ0MDAwFhYWHx8fNjY2Li4uMDAwOTk5Pj4+ OTk5JiYmJCQkKysrIiIiGRkZJCQkHh4eFRUVGxsbDQ0NDw8PExMTDw8PDAwMEBAQEBAQDQ0NEBAQ CgoKBQUFFhYWDw8PFBQUDg4ODw8PFBQUCgoKBgYGERERDg4OEhISERERDw8PDAwMAwMDAwMDDw8P DQ0NCAgIBQUFBgYGCAgIDAwMDw8PERERDw8PDw8PDAwMAwMDAAAAAQEBDAwMDw8PCgoKBwcHAAAA CgoKExMTDAwMCQkJCAgIAAAABQUFCwsLDw8PEhISFBQUDQ0NAQEBBAQEDw8PFRUVDg4OICAgOTk5 Li4uGxsbGBgYExMTFRUVFBQUCgoKBQUFBQUFAgICAAAAAgICAgICAQEBAAAAAQEBAgICAgIC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QEBAAAACwsLExMTDg4OCwsLERERFBQUERERHh4eExMTHR0dGxsbExMTFhYWFxcXDQ0N BwcHCgoKERERICAgLCwsKysrMjIyRERESkpKSkpKOjo6FxcXGRkZMjIyIiIiICAgKCgoNDQ0MTEx Hx8fHh4eHh4eERERERERExMTGhoaHh4eKCgoExMTFRUVFRUVDQ0NERERGBgYGBgYEBAQERERDAwM BAQEDQ0NFxcXJiYmFxcXDQ0NFxcXFRUVEBAQFBQUEBAQDg4ODAwMDw8PEhISDw8PDAwMDw8PEBAQ FBQUEBAQCwsLCwsLCQkJBwcHCgoKEBAQDg4ODQ0NDAwMDAwMERERFBQUEBAQERERDg4OCQkJEhIS GRkZERERDg4OEBAQDAwMERERFxcXFxcXFxcXGRkZERERAQEBDw8PFhYWJCQkLi4uTExMWVlZNjY2 HR0dDAwMEhISGhoaGRkZFRUVERERCgoKAAAAAAAAAAAAAAAAAgICAQEBAAAAAAAAAQEB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QEB BgYGCgoKBwcHEBAQEBAQBwcHAwMDCwsLEhISExMTFxcXDg4OEBAQEhISEBAQGhoaFhYWDg4OCwsL CwsLGBgYLS0tMzMzLy8vOTk5TU1NXl5eU1NTRUVFPT09NjY2NDQ0Hx8fHh4eJSUlJiYmIyMjFxcX FhYWGhoaGRkZISEhKSkpKioqIiIiJSUlEBAQIyMjMTExLS0tIyMjJSUlHx8fFBQUGxsbIiIiGxsb HBwcGRkZIyMjFhYWEhISGRkZFBQUExMTFRUVFhYWEBAQDg4OFBQUGhoaHh4eGRkZERERDg4OGRkZ FBQUDQ0NEhISDg4OCAgIDw8PDw8PDAwMDg4OEREREhISExMTEBAQCQkJERERERERDQ0NFBQUFxcX Dw8PDg4OEBAQExMTFhYWHR0dHBwcFBQUExMTEBAQBgYGGRkZKSkpPz8/TU1NWFhYV1dXOjo6Ghoa ExMTGhoaHR0dGhoaFRUVEBAQDg4OEBAQBQUFAAAAAAAAAAAAAQEB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QEBAQEBAAAAAAAABQUFDg4O FRUVDg4OExMTFRUVEREREBAQExMTFhYWFRUVDg4OEBAQFhYWGxsbFRUVHx8fGRkZFxcXDg4OExMT JycnOzs7Ozs7Ly8vKSkpKysrQkJCODg4Ly8vRERERUVFOTk5IiIiFxcXGBgYFBQUHR0dISEhISEh JSUlJSUlJSUlNTU1ODg4LS0tKCgoDQ0NISEhMTExLS0tIiIiIyMjHh4eFhYWIyMjMDAwJSUlGhoa FBQUFRUVExMTICAgHh4eDQ0NERERFxcXGxsbEREREBAQFxcXHh4eJSUlICAgERERExMTISEhGRkZ ERERGRkZFBQUCgoKEhISGRkZFhYWFBQUERERDQ0NDQ0NDg4ODAwMFRUVFBQUDAwMEBAQEhISDw8P FRUVHR0dFRUVFhYWHh4eHh4eExMTERERFxcXFxcXJycnOTk5QkJCPj4+Li4uMzMzQ0NDMjIyJSUl Hx8fFBQUDAwMBgYGAgICExMTMjIyFBQUBgYGAAAAAAAAAgICAAAAAAAAAgIC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QEBAAAAAAAACQkJDg4ODQ0NDAwM Dg4OFBQUGhoaHR0dHR0dHBwcGhoaFxcXFhYWDg4OFhYWJSUlJycnIyMjHBwcFBQUDw8PExMTGxsb IyMjJCQkHx8fGRkZFRUVLS0tISEhEhISKioqNDQ0NDQ0KysrIiIiHh4eIyMjIyMjKioqNTU1MDAw JiYmKSkpJSUlHR0dEhISFhYWGhoaGRkZICAgIyMjIyMjKCgoLi4uNTU1Nzc3LS0tICAgGhoaIyMj FhYWHBwcKSkpICAgDw8PDQ0NExMTFRUVEhISDw8PEBAQExMTFRUVGBgYGRkZIiIiJiYmJCQkHBwc FRUVFBQUExMTDw8PFRUVFBQUEhISEBAQDw8PDw8PEBAQEREREBAQDAwMERERFRUVERERExMTGxsb Hx8fGRkZFhYWJCQkGxsbDg4OFxcXHx8fICAgKCgoMzMzKysrHR0dICAgMTExODg4Li4uJiYmHBwc CQkJAAAADw8PEhISISEhXl5eT09PEBAQBwcHAAAAAAAAAAAAAwMDAAAAAAAAAAAAAAAAAAAAAAAA AAAAAAAAAQEB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wMDDg4ODw8PBgYGAAAACgoK EBAQGBgYHR0dHh4eHBwcFhYWEBAQGBgYFBQUHBwcKSkpKysrIiIiFRUVDAwMCQkJDAwMEREREhIS Dw8PDAwMDQ0NEBAQHR0dGBgYCgoKGBgYISEhKSkpJSUlGxsbJSUlLCwsLCwsIiIiIiIiLi4uLS0t Hx8fGxsbGRkZDw8PERERGBgYGxsbJycnMDAwODg4OTk5PDw8PDw8NjY2LCwsHh4eFBQUIiIiLy8v QkJCRkZGMDAwFhYWDAwMDQ0NGBgYDw8PCwsLDw8PDw8PDQ0NFhYWIyMjKysrJycnICAgGxsbGxsb GhoaEhISCAgIDw8PFxcXGBgYERERCgoKCwsLEBAQEhISEhISExMTFRUVFBQUEhISFRUVGBgYFhYW FBQUHBwcIyMjFxcXEBAQFRUVFhYWHR0dMjIyOTk5KysrHBwcJSUlNTU1Ly8vHBwcEBAQGhoaFxcX EhISJycnREREVlZWaGhoS0tLHh4eDAwMAAAA/////////f39AgIC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QEBAAAAAAAACAgIEBAQDAwMAQEBAAAABwcHEBAQ GxsbJCQkJiYmIiIiFxcXDg4OFRUVFRUVFxcXHx8fIyMjGhoaDg4OCgoKDg4ODQ0NCwsLBwcHAgIC AAAAAgICBwcHDg4OExMTCgoKCwsLDw8PGhoaGRkZDAwMFRUVFxcXHR0dHBwcGRkZJiYmLCwsHR0d IiIiHBwcDQ0NFhYWMTExQkJCS0tLTU1NREREQkJCQ0NDPj4+MTExKSkpHh4eDw8PGxsbLi4uPj4+ PT09KSkpExMTERERHBwcHh4eEREREBAQGxsbGhoaDg4OERERHx8fHh4eGxsbGRkZGRkZGxsbGRkZ FBQUDw8PDg4OFRUVEhISBQUFAAAABgYGERERFhYWHx8fISEhGxsbEhISExMTFhYWExMTDQ0NDw8P Hh4eHR0dDg4OEhISFxcXFBQUISEhPj4+SUlJPj4+KysrLS0tLS0tHx8fEhISHx8fLS0tQEBAVlZW aGhocnJyampqTk5OKysrJiYmERERDg4OAQEB+vr6////AgICAAAAAAAAAQEBAQEB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gICBAQECgoKDAwMBQUFAAAABQUFCwsLEhISGhoa ISEhIyMjISEhGxsbFRUVFRUVFBQUDg4ODg4OExMTDw8PCgoKDQ0NFBQUDw8PCgoKCAgIBgYGBAQE AwMDAwMDBAQEDQ0NDAwMBwcHBwcHDg4ODAwMAQEBCgoKCQkJDw8PFRUVGRkZIiIiJiYmICAgHh4e FxcXBwcHExMTNTU1SEhISUlJREREOTk5Nzc3PDw8OTk5Li4uLi4uKioqGxsbFBQUFxcXHR0dJSUl IyMjFBQUFBQUJSUlJCQkFhYWFRUVISEhICAgEBAQCgoKERERFxcXFBQUEhISFRUVFhYWExMTDQ0N CgoKDg4ODw8PCgoKAQEBAAAACAgIExMTGBgYJSUlJCQkFhYWCwsLEBAQFRUVEhISDw8PERERHh4e HBwcFBQUHBwcIyMjIyMjKCgoNjY2PDw8NDQ0JiYmIyMjGxsbFxcXKSkpSUlJZmZmhYWFmZmZh4eH ZGRkRUVFICAgFBQUEhISHx8fERERAAAABgYGAQEBAAAAAAAAAAAAAAAAAQEBAQEB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QEBBgYGCAgIAwMDAgICCgoKDg4OERERFBQUFRUV FRUVFxcXFxcXFxcXFRUVFRUVDAwMCAgICwsLCgoKCAgIDQ0NEBAQDAwMCgoKCwsLDQ0NDAwMCwsL CwsLAAAABAQECQkJBAQEBAQEBgYGBAQEAAAADQ0NERERCgoKBAQEDQ0NFRUVExMTEBAQDAwMDw8P CAgICwsLFhYWGhoaGxsbGBgYEREREhISGhoaHR0dGBgYHh4eICAgFBQUEBAQEBAQFBQUJCQkLi4u IiIiFBQUFhYWHx8fFhYWExMTFRUVExMTCgoKCAgIDQ0NGBgYDw8PCQkJDw8PFxcXFxcXDg4OBQUF DAwMDAwMDAwMDQ0NDQ0NDg4OEhISFhYWHBwcFxcXCQkJBAQEDg4OFRUVFRUVFxcXExMTFRUVFxcX GRkZHR0dKCgoLy8vKSkpIyMjHBwcGhoaGxsbHBwcDg4OExMTPj4+eXl5oaGhp6eniIiIWFhYMjIy ICAgCgoKEhISEBAQERERDg4OERERBwcHAAAABAQEAAAAAAAAAAAAAAAAAAAAAQEBAQEBAQEB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wMDCgoKCQkJBgYGCQkJDAwMDw8PEhISFBQUFBQU ExMTDw8PDAwMCgoKDAwMCgoKCAgICgoKCwsLCwsLDQ0NDQ0NDQ0NDQ0NDAwMCgoKCQkJDAwMERER AwMDAQEBBwcHAQEBAgICAAAAAAAAAQEBCwsLCwsLAgICAQEBCgoKBQUFAAAABAQEBgYGCQkJCQkJ CQkJBAQEAAAAAgICAAAABQUFBQUFCwsLDQ0NCgoKDg4OEBAQCQkJDAwMDw8PExMTHBwcJiYmJCQk FhYWDAwMDg4OEBAQERERDw8PCwsLCwsLDg4OERERFxcXEhISDQ0NDw8PFBQUFhYWERERCgoKDAwM CwsLDQ0NEBAQDg4OCwsLDw8PFhYWFhYWDw8PBgYGBgYGEBAQFxcXGBgYGRkZFxcXDw8PEBAQFhYW ExMTJCQkPT09Ojo6KSkpFhYWExMTFBQUEhISDAwMJycnaWlpo6Ojn5+fc3NzPj4+JCQkHh4eGBgY DQ0NBgYGCAgIERERCgoKERERFhYWAAAAAAAAAAAAAAAAAAAAAAAAAAAAAAAAAQEBAQEB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QEBAQEBAAAAAQEBCQkJCwsLCAgICAgICQkJCgoKDAwMDw8PEhISERER CgoKAgICAAAAAQEBBAQEBAQEBAQECQkJDg4ODg4ODw8PDAwMCgoKBwcHAwMDAgICBgYGCwsLCAgI AQEBBwcHAAAAAgICAAAAAAAAAQEBCAgIAAAAAAAACwsLDg4OAgICAAAACgoKCQkJAQEBAAAABgYG AAAAAAAABQUFAAAAAQEBAQEBAQEBAQEBAAAAAAAAAAAAAAAABgYGBAQEBgYGCwsLEBAQFBQUERER CQkJAQEBCAgIDAwMDAwMDg4OEREREBAQDAwMEhISExMTERERDQ0NDAwMDw8PEBAQDg4OEBAQDg4O DAwMDAwMDw8PExMTGBgYHR0dFxcXEhISDQ0NCwsLEBAQGRkZHBwcFhYWGRkZFBQUFhYWGhoaEhIS Hh4eQEBASUlJODg4Hh4eExMTBwcHAAAADAwMNjY2e3t7i4uLZGRkNzc3Hh4eIiIiKSkpHR0dEhIS AgICBwcHAAAABgYGCgoKCwsLDAwMBAQEAgICAQEB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gICAQEBAAAAAgICBQUFBgYGCQkJCgoKBQUFAAAAAAAABAQECQkJBwcH AQEBAQEBAAAAAQEBAAAAAAAABQUFDw8PDg4ODQ0NBgYGAAAAAAAAAAAAAQEBAQEBAgICAwMDAAAA AwMDAAAAAgICAAAAAAAAAQEBAgICAAAAAQEBAwMDAAAAAQEBCgoKCQkJDw8PAAAAAAAABAQEAAAA AAAACQkJAgICAAAAAQEBAAAAAAAAAgICAAAAAAAABAQEBAQEAAAAAAAACgoKCwsLBwcHAwMDAAAA AQEBAQEBAAAAAgICCgoKERERDAwMAQEBAAAAAAAAAAAAAQEBDAwMGhoaHh4eGxsbFBQUERERDg4O ERERHBwcJycnKCgoIiIiFRUVExMTERERCwsLDAwMGxsbICAgFRUVCgoKERERGRkZICAgERERDw8P KysrODg4MjIyGxsbFxcXCwsLBAQECAgIExMTNDQ0PT09LS0tMTExMjIyMTExMjIyISEhFRUVDg4O AAAAAAAABgYGEhISDQ0NFBQUCQkJBAQEAwMDAQEB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QEBAQEBAAAAAAAAAAAAAQEBAAAAAAAA AAAAAQEBAAAAAAAAAAAABQUFCAgICAgIBgYGBQUFAwMDAgICAAAAAAAAAAAAAAAAAQEBAQEBAQEB AQEBAAAAAAAAAAAAAAAAAAAAAAAAAAAAAAAAAAAAAgICAwMDAwMDCwsLBgYGAQEBAAAAAAAAAgIC AQEBAAAAAwMDBwcHCgoKBwcHAQEBAAAAAAAAAwMDAAAAAAAAAAAAAAAAAAAAAAAAAAAAAAAAAAAA AAAAAAAAAAAAAAAAAAAAAAAAAAAAAAAAAgICAwMDAAAAAgICERERGxsbGRkZGBgYFBQUExMTFxcX GxsbGhoaFRUVEBAQICAgHBwcDAwMEhISHh4eKCgoGhoaFBQUDQ0NDw8PJCQkMzMzHR0dFhYWLy8v Ojo6MzMzHBwcDg4ODQ0NAwMDAAAABAQEFBQUIyMjICAgJiYmLCwsKysrLS0tLCwsIyMjERERFhYW Dw8PERERGhoaGxsbICAgJSUlHx8fExMTAAAAAAAAAAAAAwMDAAAAAQEBAQEBAQEBAQEB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QEBAQEBAQEBAAAAAAAAAAAAAAAAAAAAAAAAAQEBAAAAAAAAAAAAAgICAgICAQEBAAAA AAAAAAAAAAAAAgICBwcHCQkJCAgIBQUFBAQEAwMDAQEBAAAAAAAAAAAAAAAAAQEBAQEBAQEBAQEB AAAAAAAAAAAAAAAAAQEBAQEBAAAAAAAAAAAAAAAAAAAAAAAABgYGBQUFAwMDAQEBAAAAAAAAAAAA AAAAAQEBAQEBAAAAAgICBAQEBAQEAQEBAAAAAAAAAAAAAAAAAAAAAAAAAAAAAAAAAAAAAAAAAAAA AAAAAAAAAAAAAAAAAAAAAAAAAAAAAgICBQUFBQUFBQUFDQ0NExMTDw8PAwMDBgYGEBAQHh4eJycn JCQkGhoaEhISKioqISEhFBQUHh4eJCQkIiIiFRUVGxsbNTU1NjY2NDQ0KioqGBgYICAgNzc3NDQ0 ICAgGRkZExMTCwsLBgYGCgoKERERExMTFBQUDw8PEBAQGRkZJCQkKioqIyMjFhYWISEhMjIyMjIy Ly8vNjY2Pj4+Pj4+MDAwJiYmFxcXBAQEAQEBAAAABAQEAAAAAgIC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wMDAwMDAgICAQEBAAAAAAAAAAAAAAAAAAAAAQEBAQEBAAAAAQEBAwMDBAQEAgICAAAAAQEB AAAAAAAAAQEBAgICAgICAQEBAwMDAwMDAQEBAQEBAAAAAAAAAAAAAAAAAQEBAQEBAQEBAAAAAAAA AAAAAAAAAAAAAAAAAAAAAAAAAAAAAQEBAAAAAAAAAAAAAQEBAwMDBAQEAwMDAAAAAAAAAAAAAQEB AQEBAAAAAAAAAQEBBgYGBwcHAwMDAAAAAAAAAAAAAAAAAAAAAAAAAAAAAAAAAAAAAAAAAAAAAAAA AAAAAAAAAAAAAAAAAAAAAQEBAAAAAQEBAgICAgICCAgIDg4ODw8PEBAQFBQUHx8fLi4uNjY2MzMz KCgoICAgGBgYKSkpOzs7UlJSVFRURkZGPDw8SEhIbW1tfn5+d3d3VVVVMTExJycnKysrICAgJiYm JSUlHx8fExMTDAwMEhISFhYWERERGBgYGxsbGBgYEhISEBAQEhISGhoaJCQkTExMTk5OQkJCOjo6 REREWFhYWlpaQ0NDLS0tGBgYCgoKAwMDAAAAAwMDAAAAAwMD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wMDAwMDAQEBAAAAAAAAAAAAAAAAAAAAAAAAAQEBAAAAAAAAAQEBAwMDBAQEAgICAQEBAQEBAAAA AAAAAAAAAAAAAAAAAAAAAQEBAQEBAAAAAAAAAAAAAAAAAAAAAAAAAQEBAQEBAAAAAAAAAAAAAAAA AAAAAAAAAAAAAAAAAAAAAAAAAAAAAAAAAAAAAQEBAAAAAQEBAwMDAgICAAAAAAAAAAAAAQEBAAAA AAAAAgICAwMDAwMDAgICAQEBAAAAAAAAAAAAAAAAAAAAAAAAAAAAAAAAAAAAAAAAAAAAAAAAAAAA AAAAAAAAAAAAAAAAAgICAAAAAAAAAAAAAAAAAwMDCQkJCwsLDw8PDw8PEhISFxcXGRkZGBgYFBQU ExMTNDQ0UVFRa2trfHx8fn5+dXV1bm5udHR0g4ODgICAY2NjPj4+JSUlHx8fJCQkIiIiJiYmICAg HR0dGRkZERERERERFxcXGxsbHh4eFxcXCwsLCwsLFhYWGxsbIyMjMDAwUFBQQUFBMjIyOTk5Tk5O ZGRkampqV1dXNjY2HR0dFBQUDg4OCAgIBQUFAAAAAwMDAQEBAQEBAQEBAQEBAQEBAQEB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gIC AQEBAAAAAAAAAAAAAAAAAAAAAQEBAAAAAQEBAAAAAAAAAAAAAgICAgICAAAAAAAAAAAAAAAAAAAA AQEBAQEBAgICAgICAAAAAAAAAAAAAAAAAAAAAAAAAAAAAAAAAAAAAAAAAAAAAAAAAAAAAAAAAAAA AAAABAQEAgICAQEBAQEBAAAAAAAAAAAAAgICAAAAAAAAAAAAAAAAAAAAAAAAAAAAAQEBAAAAAQEB AgICAQEBAAAAAAAAAAAAAAAAAAAAAAAAAAAAAAAAAAAAAAAAAAAAAAAAAAAAAAAAAAAAAAAAAAAA AAAAAAAAAAAAAQEBAAAAAgICBQUFAgICAAAAAAAAAAAADQ0NDQ0NDg4ODw8PDw8PDw8PExMTGBgY IyMjNDQ0RkZGVVVVYGBgVFRUPz8/NDQ0Q0NDR0dHODg4KCgoICAgGxsbHx8fHx8fIiIiHBwcHR0d HR0dEhISCAgIDAwMExMTFhYWEBAQDw8PHx8fMjIyLy8vJiYmKSkpQUFBQEBARkZGVlZWYGBgZWVl ZGRkVFRUQEBAKSkpJycnJCQkGxsbDg4OAAAAAAAAAAAAAAAAAAAAAAAAAAAAAQEB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QEBAQEBAQEBAAAAAAAAAAAAAQEBAQEBAAAAAQEBAAAAAAAAAAAAAQEB AAAAAQEBAQEBAAAAAAAAAAAAAAAAAAAAAAAAAAAAAAAAAAAAAAAAAAAAAAAAAAAAAAAAAAAAAAAA AgICAAAAAAAAAAAAAAAAAAAAAgICBwcHAQEBAAAAAAAAAAAAAAAAAQEBAQEBAAAAAgICAAAAAAAA AAAAAAAAAAAAAAAAAAAAAAAAAAAAAAAAAAAAAAAAAAAAAAAAAAAAAAAAAAAAAAAAAAAAAAAAAAAA AAAAAAAAAQEBAAAAAQEBAgICAAAAAAAAAAAAAAAACAgICwsLERERFhYWFhYWFhYWGhoaHh4eGRkZ ExMTDg4ODw8PHBwcFhYWEhISFRUVISEhLS0tJiYmGRkZExMTFxcXJSUlKioqKCgoKCgoLCwsJycn GBgYDAwMCQkJCAgIDQ0NGRkZLCwsPDw8PT09Li4uIiIiISEhPT09VFRUYmJiYGBgUlJSS0tLS0tL Q0NDQkJCNjY2Nzc3NTU1Li4uHR0dERERAAAAAAAAAAAAAAAAAAAAAAAAAQEB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QEBAQEBAAAAAAAAAAAAAQEBAAAAAAAAAQEBAAAAAAAAAQEBAQEBAAAA AAAAAAAAAAAAAAAAAAAAAAAAAAAAAAAAAAAAAAAAAAAAAAAAAAAAAAAAAAAAAAAAAAAAAAAAAAAA AAAAAAAAAAAAAAAAAAAAAwMDCQkJAQEBAAAAAAAAAAAAAAAAAQEBAQEBAAAAAgICAAAAAAAAAAAA AQEBAgICAQEBAAAAAAAAAAAAAAAAAAAAAAAAAAAAAAAAAAAAAAAAAAAAAAAAAAAAAAAAAAAAAAAA AAAAAQEBAAAAAAAAAAAAAAAAAAAABAQEAwMDBQUFBwcHDAwMEBAQEhISEhISFBQUFxcXDQ0NDg4O CwsLAwMDCwsLBQUFCAgIDg4OFRUVFxcXDQ0NCgoKDg4OGBgYJCQkIiIiJCQkJCQkKCgoJycnHx8f GxsbHR0dHBwcGRkZIiIiLy8vOTk5PDw8Ojo6Ly8vISEhKioqQ0NDSEhIPDw8MTExMTExOTk5OTk5 Ojo6Pj4+PDw8ODg4Nzc3NDQ0NDQ0ERERAwMDAAAAAAAAAAAAAAAAAQEBAQEB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QEBAAAAAAAAAAAAAQEBAQEBAAAAAAAAAAAAAAAAAwMDBQUFAgICAQEB AQEBAAAAAAAAAAAAAAAAAAAAAAAAAAAAAAAAAAAAAAAAAAAAAAAAAAAAAAAAAAAAAAAAAgICAAAA AAAAAgICAAAAAAAAAAAAAwMDAAAAAAAAAAAAAAAAAAAAAAAAAAAAAAAAAAAAAAAAAgICAQEBAAAA AAAAAAAAAAAAAAAAAAAAAAAAAAAAAAAAAAAAAAAAAAAAAAAAAAAAAAAAAAAAAAAAAAAAAAAAAAAA AAAAAAAAAwMDAgICAAAAAAAAAQEBAAAAAwMDAAAAAAAAAAAAAgICBAQECAgIDAwMAAAACQkJCAgI AAAACAgIDw8PFBQUEBAQEBAQEBAQDg4ODw8PDAwMDg4OHh4eJiYmICAgFxcXFhYWGxsbGxsbHBwc JSUlLi4uMTExNjY2Ojo6OTk5PDw8R0dHQEBAKCgoHx8fLS0tKioqJiYmLCwsMDAwMzMzMjIyMjIy QUFBPDw8NDQ0Ozs7SEhIV1dXLCwsCAgIBQUFAQEBAAAAAQEBAQEB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QEBAgICAQEBAAAAAAAAAgICAwMDAAAAAAAAAQEBAQEBAAAAAAAAAAAAAAAAAAAAAAAAAAAAAAAA AAAAAAAAAAAAAAAAAAAAAQEBAgICAgICAQEBAAAAAAAAAQEBAQEBAQEBAQEBAQEBAQEBAQEBAQEB AAAAAAAAAAAAAAAAAAAAAAAAAAAAAAAAAAAAAAAAAAAAAAAAAAAAAAAAAAAAAAAAAAAAAAAAAAAA AAAAAAAAAAAAAAAAAAAAAAAAAQEBAQEBAAAAAAAAAQEBAQEBAAAAAQEBAAAAAAAAAAAAAAAAAAAA AAAAAAAAAAAAAAAAAAAAAAAAAAAAAAAAAAAAAAAAAAAAAAAAAAAAAAAAAAAAAAAAAAAAAAAAAAAA AAAAAAAAAAAAAAAAAAAAAAAAAAAAAQEBAAAAAAAAAAAAAAAABAQEAwMDAQEBAgICAAAAAAAAAwMD CwsLEBAQExMTFBQUFRUVHh4eHh4eExMTDg4OFBQUGhoaGRkZFRUVDg4OEhISHh4eJCQkJCQkMjIy RkZGUVFRTU1NU1NTQ0NDNjY2Nzc3Pz8/LS0tOjo6MDAwKioqJiYmJiYmLS0tNTU1Nzc3Pz8/Pz8/ QUFBR0dHOjo6QkJCWFhYQEBAISEhDQ0NAAAAAQEBAwMDAAAAAAAAAwMDAgICAQEBAAAAAAAAAAAA AwMDAAAABQUF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QEBAAAAAAAA AAAAAAAAAAAAAAAAAAAAAAAAAAAAAAAAAAAAAAAAAAAAAAAAAQEBAAAAAAAAAAAAAAAAAAAAAAAA AAAAAAAAAAAAAAAAAQEBAgICAgICAQEB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QEBAgICAgICAAAAAAAAAQEBAgICAgICAAAAAAAAAgICCAgIDw8P EhISExMTEhISFxcXIiIiIyMjFhYWDAwMDg4OFRUVGBgYBgYGDw8PHh4eLS0tMzMzODg4Q0NDUVFR WVlZVVVVWFhYUlJSMjIyIiIiKSkpNDQ0SUlJNTU1JiYmJSUlJSUlKSkpNjY2QEBASEhIVFRUT09P R0dHNjY2NTU1REREODg4KSkpFBQUAQEBAAAAAAAAAQEBAQEBAQEBAAAAAAAAAAAABwcHAAAAAQEB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QEBAAAAAAAA AQEBBAQEAwMDAAAAAQEBAAAAAAAAAQEBAAAAAAAAAAAAAgICAAAAAAAAAAAAAAAAAAAAAAAAAAAA AAAAAAAAAAAAAQEBAQEBAQEBAQEBAAAAAAAAAAAAAAAAAAAAAAAAAAAAAAAAAAAAAAAAAAAAAAAA AAAAAAAAAAAAAAAAAAAAAAAAAAAAAAAAAAAAAAAAAAAAAAAAAAAAAAAAAAAAAAAAAAAAAAAAAAAA AAAAAAAAAAAAAAAAAAAAAQEBAAAAAAAAAQEBAAAAAAAAAAAAAAAAAAAAAAAAAAAAAAAAAAAAAAAA AAAAAAAAAAAAAAAAAAAAAAAAAAAAAAAAAAAAAAAAAAAAAAAAAAAAAAAAAAAAAAAAAAAAAAAAAAAA AAAAAAAAAAAAAAAAAAAAAAAABAQEBQUFAgICAAAAAAAAAQEBAwMDAAAAAAAAAwMDCgoKEBAQERER EREREREREhISGRkZHR0dGhoaGBgYGRkZFhYWEBAQDAwMGBgYJiYmLy8vNzc3QEBASEhISkpKRkZG V1dXW1tbU1NTNjY2Li4uLCwsMzMzOTk5MjIyLi4uKCgoIiIiKCgoOzs7SkpKWVlZZWVlSkpKKioq Hh4eJCQkMjIyLy8vHR0dFxcXDg4OBQUFAAAAAAAAAAAAAQEBAgICAAAAAAAAAAAAAQEBAwMDBgYG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QEBAQEBAQEBBwcH DAwMCQkJAQEBBQUFBAQEAwMDAgICAQEBAAAAAAAAAAAAAAAAAAAAAAAAAAAAAAAAAAAAAAAAAAAA AAAAAAAAAQEBAQEBAQEBAQEBAAAAAAAAAAAAAAAAAAAAAAAAAAAAAAAAAAAAAAAAAAAAAAAAAAAA AAAAAAAAAAAAAAAAAAAAAAAAAAAAAAAAAAAAAAAAAAAAAAAAAAAAAAAAAAAAAAAAAAAAAAAAAAAA AAAAAAAAAAAAAAAAAQEBAAAAAAAAAQEBAAAAAAAAAAAAAAAAAAAAAAAAAAAAAAAAAAAAAAAAAAAA AAAAAAAAAAAAAAAAAAAAAAAAAAAAAAAAAAAAAAAAAAAAAAAAAAAAAAAAAAAAAAAAAAAAAAAAAAAA AAAAAAAAAAAAAAAAAAAAAwMDBAQEAQEBAAAAAAAAAAAAAgICAQEBAAAAAAAABgYGCgoKDAwMDg4O ERERERERFhYWGxsbHx8fJCQkIyMjGhoaEREREhISFhYWHBwcJSUlMzMzPT09Ojo6MzMzMzMzSkpK T09PTk5OU1NTXFxcRkZGLCwsKCgoIyMjJCQkKCgoKioqNDQ0R0dHVVVVY2NjZWVlREREIyMjIyMj MzMzNjY2JCQkDw8PFBQUFRUVDw8PBQUFAAAAAAAAAAAAAQEBBQUFAAAAAwMDAAAAAwMDAAAAAQEB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QEBAQEBAgICCAgIDw8P Dg4OBwcHAwMDAgICAAAAAAAAAQEBAgICAQEBAAAAAAAAAAAAAAAAAAAAAAAAAAAAAAAAAAAAAAAA AAAAAAAAAQEBAQEBAAAAAAAAAAAAAAAAAAAAAAAAAAAAAAAAAAAAAAAAAAAAAAAAAAAAAAAAAAAA AAAAAAAAAAAAAAAAAAAAAAAAAAAAAAAAAAAAAAAAAAAAAAAAAAAAAAAAAAAAAAAAAAAAAAAAAAAA AAAAAQEBAAAAAAAAAAAAAAAAAAAAAAAAAQEBAAAAAAAAAAAAAAAAAAAAAAAAAAAAAAAAAAAAAAAA AAAAAAAAAAAAAAAAAAAAAAAAAAAAAAAAAAAAAAAAAAAAAAAAAAAAAAAAAAAAAAAAAAAAAAAAAAAA AAAAAAAAAAAAAAAAAQEBAgICAAAAAAAAAAAAAAAAAAAAAgICAAAAAAAABAQEBwcHCAgICwsLDw8P DAwMEBAQFBQUFhYWFhYWFBQUExMTExMTDg4OEBAQGxsbMDAwQEBAQkJCOTk5MTExQkJCSkpKUFBQ WlpacnJyampqSkpKLCwsHBwcHh4eLCwsPDw8QUFBSkpKXl5ecXFxfX19ZWVlQ0NDLy8vLS0tNzc3 NTU1Hh4eFRUVExMTExMTEhISDw8PCAgIAgICAAAAAAAABQUFAAAAAAAAAgICAAAABAQEBAQE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QEBAQEBAAAAAAAAAwMDCgoKDQ0N CwsLAAAAAAAAAAAAAAAAAAAAAQEBAQEB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QEBAQEBAAAAAQEBAAAAAQEBBwcHCQkJBwcHCQkJDg4OAgIC AwMDBwcHDg4OEREREhISExMTFRUVEhISFxcXKioqQUFBRkZGPT09Ozs7QkJCWlpaaGhodXV1bW1t aGhoS0tLOjo6MzMzMjIyODg4OTk5ODg4R0dHa2trhYWFiYmJZ2dnQUFBLCwsJycnHR0dHx8fJSUl Hh4eFxcXGBgYGxsbHR0dGhoaEhISBwcHAAAABQUFAAAAAwMDAgICAAAAAwMD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QEBAAAAAAAAAAAAAAAAAgICBQUFBwcH AAAAAgICBAQEAgICAAAAAAAAAAAAAAAAAAAAAAAAAAAAAAAAAAAAAAAAAAAAAAAAAAAAAAAAAAAA AAAAAAAAAAAAAAAAAAAAAAAAAAAAAAAAAAAAAAAAAAAAAAAAAAAAAAAAAAAAAAAAAAAAAAAAAAAA AAAAAAAAAAAAAAAAAAAAAAAAAAAAAAAAAAAAAAAAAAAAAAAAAAAAAAAAAAAAAAAAAAAAAAAAAAAA AAAAAAAAAgICAgICAAAAAAAAAAAAAAAAAAAAAAAAAAAAAAAAAAAAAAAAAAAAAAAAAAAAAAAAAAAA AAAAAAAAAAAAAAAAAAAAAAAAAAAAAAAAAAAAAAAAAAAAAAAAAAAAAAAAAAAAAAAAAAAAAAAAAAAA AAAAAAAAAAAAAAAAAAAAAAAAAQEBAQEBAAAAAAAAAAAAAwMDCQkJCgoKCAgICgoKDw8PCQkJBwcH CgoKExMTGhoaGhoaGRkZGhoaHR0dJiYmOzs7SkpKQ0NDNDQ0Pj4+VVVVb29vgoKChYWFa2trTExM NjY2MjIyNTU1NDQ0ODg4ODg4PT09Wlpaenp6bm5uRkZGJCQkFhYWGxsbHx8fFxcXGRkZICAgISEh FhYWHR0dIiIiIiIiISEhHR0dExMTBwcHAAAABAQE/v7++Pj4AwMDAAAAAAAABAQE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QEBAAAAAAAAAAAAAAAABAQE CgoKDAwMCAgIAQEBAAAAAAAAAAAAAAAAAAAAAAAAAAAAAAAAAAAAAAAAAAAAAQEBAAAAAAAAAAAA AAAAAAAAAAAAAQEBAAAAAAAAAAAAAAAAAAAAAAAAAAAAAAAAAAAAAAAAAAAAAAAAAAAAAAAAAAAA AAAAAAAAAAAAAAAAAAAAAAAAAAAAAAAAAAAAAAAAAAAAAAAAAAAAAAAAAAAAAAAAAAAAAAAAAAAA AgICBQUFBQUFAgICAAAAAAAAAAAAAAAAAAAAAAAAAAAAAAAAAAAAAAAAAAAAAAAAAAAAAAAAAAAA AAAAAAAAAAAAAAAAAAAAAAAAAAAAAAAAAAAAAAAAAAAAAAAAAAAAAAAAAAAAAAAAAAAAAAAAAAAA AAAAAQEBAgICAAAAAAAAAAAAAQEBAAAAAQEBAAAAAgICCAgICQkJBwcHCwsLEhISFRUVExMTExMT ExMTDg4OCQkJDg4OGBgYKioqNzc3T09PXFxcUFBQQUFBUFBQbGxsg4ODf39/bGxsXFxcRUVFPj4+ MzMzMjIyOTk5MTExLi4uMzMzOjo6PT09MzMzIyMjHh4eJSUlKysrHR0dExMTHR0dJiYmJiYmICAg ICAgGhoaFxcXISEhKysrIiIiDw8PAAAA////+/v7/////v7+AQEB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QEBAAAAAAAAAQEBAQEBAAAAAAAAAAAAAgICBQUFAAAAAAAAAQEBAgICAAAAAQEBAAAACwsL FxcXFxcXCgoKAAAAAAAAAwMDAAAAAAAAAAAAAAAAAAAAAAAAAAAAAAAAAAAAAAAAAAAAAAAAAAAA AAAAAAAAAAAAAAAAAAAAAAAAAAAAAAAAAAAAAAAAAAAAAAAAAAAAAAAAAAAAAAAAAAAAAAAAAAAA AAAAAAAAAAAAAAAAAAAAAAAAAAAAAAAAAAAAAAAAAAAAAAAAAAAAAAAAAAAAAAAAAAAAAAAAAAAA AAAAAAAAAAAAAAAAAAAACAgIBgYGAwMDAQEBAAAAAAAAAAAAAQEBAAAAAAAAAAAAAAAAAAAAAAAA AAAAAAAAAAAAAAAAAAAAAAAAAAAAAAAAAAAAAAAAAAAAAAAAAAAAAAAAAAAAAAAAAAAAAAAAAQEB AAAAAAAAAAAAAAAAAAAAAQEBAgICBAQEAAAAAAAABwcHBgYGAgICBwcHFBQUHBwcGRkZERERBwcH AgICCAgIFxcXIyMjOzs7ODg4QkJCRkZGQEBASkpKW1tbXV1dVlZWVlZWV1dXU1NTRUVFLy8vISEh Hx8fMTExMzMzNDQ0LS0tKCgoLi4uNDQ0MjIyPDw8Nzc3JSUlDw8PEBAQKCgoMTExIyMjGBgYGRkZ GBgYGRkZIyMjKysrIyMjFBQUCgoKAwMD/Pz8+vr6BAQEAAAAAAAAAwMDAQEBAQEB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QEBAQEBAAAAAAAAAAAAAQEBAAAAAAAAAAAAAAAAAAAAAAAABAQECAgIBwcHBQUFBwcHBAQECQkJ EhISEhISBwcHAAAAAAAAAAAAAAAAAAAAAAAAAAAAAAAAAAAAAAAAAAAAAAAAAAAAAAAAAAAAAAAA AAAAAAAAAAAAAAAAAAAAAAAAAAAAAAAAAAAAAAAAAAAAAAAAAAAAAAAAAAAAAAAAAAAAAAAAAAAA AAAAAAAAAAAAAAAAAAAAAAAAAAAAAAAAAAAAAAAAAAAAAAAAAAAAAAAAAAAAAAAAAAAAAAAAAAAA AAAAAAAAAAAAAAAAAgICAQEBAAAAAAAAAAAAAAAAAAAAAQEBAAAAAAAAAAAAAAAAAAAAAAAAAAAA AAAAAAAAAAAAAAAAAAAAAAAAAAAAAAAAAAAAAAAAAAAAAAAAAAAAAAAAAAAAAAAAAAAAAAAAAAAA AAAAAAAAAAAAAAAAAAAAAAAAAAAAAAAABQUFDQ0NDAwMBQUFBAQECgoKDQ0NEBAQEREREBAQDg4O ERERFxcXHR0dJiYmMzMzODg4MzMzMjIyMzMzLy8vKioqQ0NDWlpaU1NTPj4+NjY2KSkpJSUlNjY2 Tk5OTU1NRkZGNDQ0JCQkJiYmLi4uLy8vLCwsGhoaDg4OERERHR0dJycnICAgEBAQFxcXERERDw8P ExMTGBgYGBgYFhYWFhYWHh4eGxsbAQEBAgICAAAAAQEBAAAAAQEB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QEBAQEBAAAAAQEBCgoKDw8PDAwMDg4OBAQEAQEBCgoK ExMTEBAQBwcH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QEB AQEBAQEBAAAAAAAAAAAAAAAAAQEBCQkJEBAQEBAQDAwMCQkJCgoKDw8PERERExMTFBQUFBQUFhYW GhoaHR0dNzc3PT09Ly8vKCgoODg4MjIyGhoaERERICAgMjIyNDQ0KioqIiIiFRUVGRkZNTU1RkZG SEhIQ0NDMDAwHx8fHh4eJCQkIiIiFxcXEBAQExMTFxcXFBQUEBAQEhISFhYWEhISDg4ODw8PFBQU FRUVFBQUGhoaIyMjNTU1Hx8fFBQUBAQEAAAAAAAAAgICAAAAAAAAAAAAAAAAAQEBAQEBAQEB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QEB AwMDAQEBAAAAAAAAAAAAAAAAAwMDAAAAAAAAAAAAAAAAAgICCAgIBgYGCwsLCwsLBgYGAgICBwcH EBAQDw8PBgYGAAAAAAAAAAAAAAAAAAAAAAAAAAAAAAAAAAAAAAAAAAAAAAAAAAAAAAAAAAAAAAAA AAAAAAAAAAAAAAAAAAAAAAAAAAAAAAAAAAAAAAAAAAAAAAAAAAAAAAAAAAAAAAAAAAAAAAAAAAAA AAAAAAAAAAAAAAAAAAAAAAAAAAAAAAAAAAAAAAAAAAAAAAAAAAAAAAAAAAAAAAAAAAAAAAAAAAAA AAAAAAAAAAAAAAAAAAAAAQEBAQEBAAAAAAAAAAAAAAAAAAAAAAAAAAAAAAAAAAAAAAAAAAAAAAAA AAAAAAAAAAAAAAAAAAAAAAAAAAAAAAAAAAAAAAAAAAAAAAAAAAAAAAAAAAAAAAAAAAAAAAAAAAAA AAAAAAAAAAAAAAAAAQEBBAQECAgICgoKCwsLCwsLCwsLCwsLDQ0NDQ0NDAwMCwsLDAwMDg4OERER FBQUGhoaISEhHx8fKioqPT09MzMzICAgIiIiNzc3KioqKioqKioqICAgJCQkNTU1PDw8OTk5Ojo6 NjY2LS0tJiYmKysrLi4uKSkpGhoaFhYWFBQUEBAQCwsLDQ0NEhISEhISDw8PExMTFhYWFhYWFhYW GhoaICAgJSUlIyMjGxsbHBwcDAwMBwcHAAAAAgICBAQE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BQUFCgoK CQkJBAQEAAAAAAAAAQEBAQEBAAAAAQEBCAgIBAQEAQEBAgICAAAABAQECQkJBwcHAAAAAAAACAgI CwsLBwcHAAAAAAAAAAAAAAAAAAAAAAAAAAAAAAAAAAAAAAAAAAAAAAAAAAAAAAAAAAAAAAAAAAAA AAAAAAAAAAAAAAAAAAAAAAAAAAAAAAAAAAAAAAAAAAAAAAAAAAAAAAAAAAAAAAAAAAAAAAAAAAAA AAAAAAAAAAAAAAAAAAAAAAAAAAAAAAAAAAAAAAAAAAAAAAAAAAAAAAAAAAAAAAAAAAAAAAAAAAAA AAAAAQEBAQEBAQEBAAAAAAAAAAAAAAAAAAAAAAAAAAAAAAAAAAAAAAAAAAAAAAAAAAAAAAAAAAAA AAAAAAAAAAAAAAAAAAAAAAAAAAAAAAAAAAAAAAAAAAAAAAAAAAAAAAAAAAAAAAAAAAAAAAAAAAAA AAAAAQEBAgICCQkJCQkJBgYGAQEBAAAAAgICAwMDAgICAgICBQUFCAgICwsLDAwMDQ0NDw8PEBAQ HBwcJiYmLy8vNDQ0NDQ0MjIyOjo6SkpKTExMOjo6NTU1ODg4QEBAVlZWWVlZPj4+Ly8vJSUlGhoa FRUVGBgYIiIiJiYmICAgGRkZFRUVEBAQCgoKBwcHDAwMDg4OCAgIFhYWFhYWFRUVEREREBAQERER ExMTFBQUDAwMGBgYIiIiJycnFhYW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BAQECwsLDQ0N BwcHAAAAAAAAAgICAgICAAAAAgICBwcHBQUFAQEBAgICAwMDAQEBAAAAAAAAAAAAAAAAAAAAAAAA AgICAAAAAAAAAAAAAAAAAAAAAAAAAAAAAAAAAAAAAAAAAAAAAAAAAAAAAAAAAAAAAAAAAAAAAAAA AAAAAAAAAAAAAAAAAAAAAAAAAAAAAAAAAAAAAAAAAAAAAAAAAAAAAAAAAAAAAAAAAAAAAAAAAAAA AAAAAAAAAAAAAAAAAAAAAAAAAAAAAAAAAAAAAAAAAAAAAAAAAAAAAAAAAAAAAAAAAAAAAAAAAAAA AAAAAAAAAAAAAAAAAAAAAAAAAAAAAQEBAAAAAAAAAAAAAAAAAAAAAAAAAAAAAAAAAAAAAAAAAAAA AAAAAAAAAAAAAAAAAAAAAAAAAAAAAAAAAAAAAAAAAAAAAAAAAAAAAAAAAAAAAAAAAAAAAAAAAAAA AgICAwMDCgoKCQkJBAQEAAAAAAAAAAAAAAAAAAAAAAAAAwMDCQkJDQ0NDw8PExMTGRkZHR0dJiYm JiYmJycnKysrOjo6V1dXampqa2trQ0NDNzc3NjY2TExMZ2dncXFxYGBgSEhILy8vHx8fFBQUEhIS FhYWHBwcHBwcFhYWEBAQDw8PERERDQ0NAgICAQEBCwsLFRUVICAgFRUVDg4ODg4ODw8PCwsLCgoK Dg4ODQ0NFRUVLS0tLy8vKCgoGhoaAAAAAQEBAAAAAAAAAAAAAAAAAAAAAAAAAQEBAQEB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BwcHDg4ODAwM AwMDAgICCAgIDg4ODw8PCQkJAgICAAAAAAAAAAAAAQEBAQEBAAAAAAAAAQEBAgIC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QEB AgICBQUFBAQEAgICAAAAAQEBAgICAgICAAAAAQEBBwcHDAwMDQ0NDQ0NERERGxsbJCQkNDQ0ODg4 PT09SkpKZGRke3t7dnZ2YWFhQkJCLCwsMTExTU1NVlZWS0tLREREREREJSUlGxsbGBgYHBwcGhoa FRUVERERDg4OExMTDAwMDAwMDQ0NCQkJCgoKExMTGhoaISEhFhYWDg4OEBAQFhYWGRkZGBgYGBgY GBgYISEhKysrNDQ0LCwsHh4eFxcXAAAAAgICAQEBAAAAAAAAAAAAAAAAAQEBAgIC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QEBAAAABQUFEREREhISCgoK CgoKERERIyMjKioqISEhEBAQCwsLCgoKAwMDAAAAAAAAAwMDAgICAAAAAAAAAgICAgIC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QEBAQEBAAAAAAAAAAAA AgICAAAAAAAAAAAAAgICAgICAQEBAQEBCwsLEhISGRkZGBgYExMTExMTGhoaIiIiKioqQkJCWFhY aGhodXV1dnZ2bm5ua2trWlpaQ0NDV1dXaWlpSUlJMjIyNTU1Li4uICAgGhoaHh4eIyMjGhoaDg4O CwsLDg4ODQ0NDw8PExMTFBQUERERFBQUGBgYGBgYGhoaGBgYEhISERERHBwcKioqKSkpHx8fFRUV JCQkKioqKioqODg4Nzc3NDQ0HBwcBgYGBAQEAgIC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QEBAgICAgICAAAA AAAAAAAAAAAAAAAAAgICAAAAAAAAAwMDAAAAAQEBBAQEAAAABAQEBQUFCAgIDw8PFBQUFRUVERER DAwMGhoaSUlJUFBQNzc3IiIiJSUlFxcXDQ0NAAAAAgICDQ0NEBAQBwcHAwMDAgICAAAAAAAAAwMD AAAAAQEBAAAAAwMDAAAAAQEBAAAAAQEBAQEBAAAAAAAAAAAAAAAAAAAAAAAAAAAAAAAAAAAAAAAA AAAAAAAAAAAAAAAAAAAAAAAAAAAAAAAAAAAAAAAAAAAAAAAAAAAAAQEBAQEBAQEBAAAAAAAAAAAA AAAAAAAAAAAAAAAAAAAAAAAAAQEBAgICAAAAAgICAgICAAAAAAAAAAAAAAAAAQEBAAAAAAAAAAAA AAAAAAAAAAAAAAAAAQEBAQEBAQEBAAAAAAAAAQEBAgICAQEBAAAAAQEBAQEBAAAAAAAAAAAAAQEB AQEBAQEBAAAAAAAAAAAAAAAAAAAAAAAAAAAAAAAAAAAAAAAAAAAAAAAAAAAAAAAAAAAAAAAAAAAA AAAAAAAAAwMDDAwMEBAQDAwMCAgIEBAQFhYWGhoaExMTEBAQGxsbJiYmJSUlKCgoOTk5TExMVVVV W1tbZmZmcnJyenp6fn5+lJSUpaWliIiITU1NLS0tKioqJycnGhoaGxsbISEhJCQkHBwcERERDQ0N EBAQDw8PExMTGRkZGhoaFRUVERERFhYWHh4eHBwcEhISEBAQGBgYIyMjKioqJSUlGBgYGRkZJiYm JSUlLCwsPz8/T09PUFBQQkJCHx8fCgoKAgICAgICAAAAAAAAAgIC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QEBAQEBAQEBAAAAAAAA AAAAAAAAAAAAAAAAAAAAAAAAAAAAAAAABQUFEBAQFBQUDAwMEBAQExMTEhISEREREBAQEBAQDw8P EBAQMDAwV1dXYGBgUlJSVFRUWlpaPz8/JCQkExMTGRkZKysrJiYmExMTDQ0NEBAQDg4ODg4OBQUF AAAAAAAAAgICAAAAAAAAAAAAAAAAAAAAAgICAAAAAAAAAAAAAgICAAAAAAAAAAAAAAAAAAAAAAAA AAAAAAAAAAAAAAAAAAAAAAAAAAAAAAAAAAAAAAAAAAAAAAAAAAAAAAAAAAAAAAAAAAAAAQEBAAAA AAAAAQEBAQEBAQEBAQEBAAAAAAAAAwMDAAAAAAAAAAAAAQEBAgICAQEBAAAAAQEBAQEBAAAAAAAA AAAAAAAAAAAAAQEBAAAAAAAAAAAAAAAAAAAAAAAAAAAAAAAAAQEBAQEBAAAAAAAAAAAAAAAAAAAA AAAAAAAAAAAAAAAAAAAAAAAAAAAAAAAAAAAAAAAAAAAAAAAAAAAAAAAAAAAAAAAAAAAABQUFBAQE AAAAAAAACAgIDg4ODg4ODg4ODg4OEBAQERERDg4ODw8PGRkZIyMjJSUlICAgICAgJycnNjY2SEhI XFxcdHR0hoaGpKSkqKiooqKieHh4Pj4+JCQkIyMjISEhGxsbHh4eISEhICAgGhoaFBQUExMTFRUV FBQUEhISEhISFRUVFxcXFxcXFxcXGBgYExMTCwsLDg4OGxsbJCQkJCQkHh4eGBgYJCQkJiYmKCgo Pz8/WFhYYWFhZmZmZWVlS0tLJCQkAQEBAAAABQUFAQEB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QEBAAAAAAAAAQEBAQEBAQEB AQEBAAAAAAAAAQEBAAAAAQEBAQEBAgICDQ0NHR0dICAgICAgGxsbFBQUExMTFhYWFBQUDw8PGhoa KCgoRkZGXV1dZmZmYmJig4ODlZWVdHR0W1tbT09PVlZWWFhYTExMNzc3JSUlJiYmHBwcDg4OAgIC AQEBAAAAAAAAAwMDAgICAAAAAAAAAAAAAgICAwMDAwMDAgICAAAAAAAAAAAAAAAAAAAAAAAAAAAA AAAAAAAAAAAAAAAAAAAAAAAAAAAAAAAAAAAAAgICAAAAAAAAAAAAAAAAAQEBAQEBAAAAAQEBAQEB AQEBAQEBAQEBAAAAAAAAAAAAAgICAAAAAAAAAQEBAgICAAAAAAAAAAAAAQEBAAAAAAAAAAAAAAAA AAAAAAAAAAAAAAAAAAAAAAAAAAAAAAAAAAAAAAAAAAAAAQEBAAAAAAAAAAAAAAAAAAAAAAAAAAAA AAAAAAAAAAAAAAAAAAAAAAAAAAAAAAAAAAAAAAAAAAAAAAAAAAAAAAAAAAAAAAAAAAAAAAAAAAAA AQEBCQkJDg4ODg4ODw8PDAwMDQ0NDg4ODQ0NCwsLEBAQHBwcJycnJycnJCQkJiYmNDQ0TU1Nb29v k5OTq6urqKioh4eHYGBgOjo6GRkZERERHBwcIyMjJCQkIiIiHh4eGRkZFxcXGBgYFhYWEhISDw8P Dw8PEhISGBgYGxsbGBgYEBAQCgoKBQUFCwsLFhYWHh4eHx8fHR0dHh4eISEhJiYmMjIyRUVFYmJi b29va2trbW1tcHBwX19fR0dHICAgCAgIBgYGAgICAAAABQUF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QEBAAAAAAAAAAAAAQEBAAAAAAAA AAAAAAAAAAAAAgICDAwMDAwMAAAAAQEBFhYWLS0tLS0tJiYmGxsbFxcXGhoaGBgYERERFhYWNDQ0 VVVVXl5eY2NjYGBgeXl5pKSkv7+/tbW1np6egICAbW1tbm5uc3NzcXFxcnJyYGBgPDw8Dg4OAwMD AAAAAgICAAAAAAAAAgICAgICAAAAAAAAAwMDAgICAAAAAAAAAAAAAAAAAAAAAAAAAAAAAAAAAAAA AAAAAAAAAAAAAAAAAAAAAAAAAAAAAAAAAAAAAAAAAQEBAQEBAQEBAAAAAAAAAAAAAgICAAAAAAAA AAAAAAAAAAAAAAAAAgICAAAAAAAAAAAAAwMDAQEBAAAAAAAAAQEBAAAAAAAAAAAAAAAAAQEBAQEB AAAAAAAAAAAAAAAAAAAAAAAAAAAAAAAAAAAAAQEBAAAAAAAAAAAAAAAAAAAAAAAAAAAAAAAAAAAA AAAAAAAAAAAAAAAAAAAAAAAAAAAAAAAAAAAAAAAAAAAAAAAAAAAAAAAAAAAAAAAAAQEBAAAAAAAA AwMDAgICAAAAAAAACgoKCQkJCAgIDQ0NFBQUHR0dKioqOTk5Ozs7Pj4+SUlJZGRkjIyMpqamn5+f iYmJY2NjPj4+JCQkHx8fGBgYEhISGhoaJiYmMTExJiYmGRkZFhYWGhoaHBwcFhYWDQ0NCgoKEBAQ FhYWGRkZFhYWEBAQCQkJBAQEAAAADQ0NFhYWGBgYGhoaHx8fJSUlLCwsPDw8UVFRYmJiaWlpZGRk YWFhZ2dnZWVlXl5eZmZmVlZWKioqBgYG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gICAAAAAAAAAAAAAQEBAAAAAAAAAAAA AAAABAQECQkJERERExMTBwcHAwMDDg4OIiIiLi4uMjIyJycnHR0dHBwcHx8fHx8fFxcXISEhUVFR dXV1cnJyZWVlX19fhoaGsbGxycnJ19fXwcHBk5OTcXFxc3NzhYWFnZ2dp6enjY2NRUVFHh4eEhIS EhISBgYGAAAAAQEBBAQEAgICAAAAAAAAAAAAAAAAAAAAAAAAAAAAAAAAAAAAAAAAAAAAAAAAAAAA AAAAAAAAAAAAAAAAAAAAAAAAAAAAAAAAAAAAAAAAAAAAAAAAAAAAAAAAAgICAQEBAAAAAAAAAQEB AgICAgICAwMDBQUFAQEBAAAAAAAABAQEBQUFAgICAQEBAgICAgICAQEBAAAAAAAAAAAAAAAAAAAA AAAAAQEBAAAAAAAAAAAAAAAAAAAAAAAAAQEBAAAAAAAAAAAAAAAAAAAAAAAAAAAAAQEBAAAAAAAA AAAAAAAAAAAAAAAAAAAAAAAAAAAAAAAAAAAAAAAAAAAAAAAAAAAAAAAAAgICBAQEAQEBAAAAAAAA AAAAAAAAAwMDAAAABAQECAgIEBAQISEhMzMzSkpKYmJiZmZmbm5ueXl5iYmJl5eXj4+PaWlpQkJC OTk5LS0tKioqKysrISEhExMTFhYWIiIiJycnGBgYDQ0NDg4OEhISERERDAwMCQkJERERFRUVFhYW ERERDAwMCwsLDAwMDAwMCQkJCwsLDAwMERERGRkZHx8fKSkpODg4WVlZZ2dnaWlpX19fU1NTW1tb a2traGhob29veXl5gICAYGBgJSUlCAgIBgYG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QEBAAAAAAAAAQEBAAAAAAAAAAAAAwMDBwcH Dw8PEBAQDQ0NDg4ODQ0NCgoKBwcHEhISHx8fKioqKioqKCgoKysrMDAwMjIyISEhERERJiYmXV1d hISEh4eHampqfn5+lZWVsLCwzs7O2trayMjIn5+fenp6a2trfHx8lZWVpaWlm5ubjY2NdXV1VlZW PDw8GRkZBgYGAAAAAAAAAwMDAQEBAAAABAQEAAAAAAAAAAAAAAAAAAAAAAAAAAAAAAAAAAAAAAAA AAAAAAAAAAAAAAAAAAAAAAAAAQEBAAAAAAAAAAAAAAAAAgICBgYGCQkJBAQEAwMDBQUFCQkJCgoK CQkJCQkJCwsLCQkJAwMDAAAAAgICCgoKDQ0NCQkJAwMDCAgIBwcHBQUFAwMDAAAAAAAAAQEBAwMD AwMDAAAAAAAAAAAAAQEBAAAAAAAAAAAAAAAAAAAAAAAAAAAAAAAAAAAAAAAAAQEBAAAAAAAAAAAA AAAAAAAAAAAAAAAAAAAAAAAAAAAAAAAAAAAAAAAAAAAAAAAAAAAAAAAAAAAAAAAAAAAAAAAAAQEB BgYGDg4OERERExMTFBQUKSkpVVVVeHh4iYmJlJSUdXV1c3NzcHBwaGhoVFRUOzs7KysrJycnLi4u LCwsJSUlGhoaEREREBAQFxcXHx8fGRkZEBAQCgoKDAwMDQ0NCQkJCgoKDg4OFRUVFhYWExMTDQ0N DAwMEBAQERERDw8PEBAQDw8PEBAQFxcXGBgYExMTJSUlSkpKZWVlZmZmX19fU1NTTExMY2NjiIiI kZGRiYmJfX19hoaGeHh4Ozs7Dw8PBgYG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QEBAAAAAAAAAQEBBwcHEREREhIS FBQUERERDQ0NDg4ODAwMBgYGDQ0NERERFxcXHR0dJSUlMDAwODg4PDw8IyMjIiIiGBgYLy8vZmZm iYmJgYGBc3NzmJiYpqamsbGxvLy8y8vLx8fHq6urlZWVfn5+fHx8i4uLu7u75eXl5eXlvLy8mpqa ampqQkJCFRUVAAAAAAAAAAAAAAAAAAAAAAAAAAAAAAAAAAAAAAAAAAAAAAAAAAAAAAAAAAAAAAAA AAAAAAAAAAAAAAAAAAAAAgICAAAAAAAAAQEBBAQEBwcHCAgICAgIBgYGBAQEBQUFCQkJCwsLCgoK CwsLDg4OEBAQCwsLBAQEAwMDCQkJDw8PDAwMBgYGDAwMDg4OEBAQDw8PDAwMCQkJCAgICAgIBwcH AQEBAAAAAQEBAwMDAQEBAAAAAAAAAgICAQEBAQEBAAAAAAAAAAAAAAAAAAAAAAAAAAAAAAAAAAAA AAAAAAAAAAAAAAAAAAAAAAAAAAAAAAAAAAAAAAAAAAAAAAAAAgICBQUFBAQEBAQECAgIDAwMFhYW IiIiISEhNTU1S0tLcXFxoKCgqKiogoKCXl5eVlZWR0dHOjo6NDQ0KysrHx8fGRkZGxsbDw8PDQ0N BwcHBQUFCwsLFRUVHBwcIyMjJCQkHh4eGRkZGBgYFhYWFBQUFBQUFhYWEhISFBQUERERCwsLCgoK Dw8PEBAQDQ0NEhISGRkZHBwcHBwcFhYWDQ0NIiIiS0tLXV1dVFRUSUlJSkpKW1tbhISEqqqqq6ur goKCbW1tYWFhTk5OKioqFxcXDg4O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gICAAAAAAAAAwMDCwsLFRUVDQ0NEhIS GxsbFhYWDg4ODQ0NDQ0NDg4ODw8PDw8PDw8PExMTHh4eLi4uOzs7Ojo6ICAgExMTISEhJycnNzc3 bm5ubW1td3d3n5+fvr6+w8PDvLy8rq6up6enrKyspaWlnJycjY2Nnp6ew8PD7e3t8fHx7OzszMzM oqKiXFxcGxsbAAAAAAAAAwMDAAAAAAAAAAAAAAAAAAAAAAAAAAAAAAAAAAAAAAAAAAAAAAAAAAAA AAAAAAAAAAAAAAAAAAAAAAAAAAAAAQEBBgYGCAgIAwMDAAAABQUFAAAAAAAAAAAAAgICAwMDBwcH DQ0NEhISEhISDQ0NBAQEAwMDCQkJCwsLCQkJCwsLEhISGhoaHBwcGRkZExMTDw8PDQ0NCwsLBAQE AAAAAwMDBQUFAwMDAQEBAQEBAwMDAwMDAgICAQEBAAAAAAAAAAAAAAAAAAAAAAAAAAAAAAAAAAAA AAAAAAAAAAAAAAAAAAAAAAAAAAAAAAAAAAAAAAAAAAAAExMTExMTERERExMTHh4eLy8vR0dHXV1d goKCpqams7OzoKCgioqKcXFxWlpaU1NTUlJSRUVFNTU1KioqJSUlICAgHBwcGRkZEhISCQkJAgIC BQUFCwsLDAwMFxcXKSkpLy8vKCgoHx8fGRkZGRkZGhoaFRUVDg4OERERExMTDw8PAwMDAAAABgYG DQ0NEBAQFBQUHx8fHR0dFRUVFhYWFxcXIiIiODg4QEBAOTk5Ozs7WFhYiYmJtra2tbW1h4eHX19f T09PLy8vExMTHR0dPz8/PDw8FhYW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QEBAAAAAAAAAAAAAQEBAQEBAQEBAAAAAAAAAQEBBgYGDAwMEhISEBAQEBAQFhYW HR0dHR0dFRUVDAwMExMTFxcXFRUVDw8PERERHx8fKysrMDAwOTk5Ojo6JiYmIyMjLS0tHh4eKCgo YmJid3d3hYWFoqKivr6+y8vLysrKs7OzlZWVnp6eqqqqrq6upqammZmZu7u73d3d7e3t+/v78fHx ysrKfn5+NDQ0FBQUCwsLAAAAAAAABAQEAAAAAgICAwMDAAAAAAAAAQEBAAAAAwMDAwMDAAAAAAAA AAAAAgICAgICAAAAAAAAAAAAAwMDBAQEAwMDAAAAAAAABwcHAwMDAAAAAAAAAQEBAQEBAQEBAQEB Dg4OEhISExMTDg4OBwcHBAQEBQUFCAgIBAQECgoKCgoKDQ0NFBQUDw8PAwMDAAAAAAAAAAAAAAAA AQEBCAgIEBAQDw8PCQkJDQ0NERERERERCwsLBQUFBQUFAwMDAAAAAgICBQUFAwMDAAAAAQEBAgIC AAAAAAAAAAAAAwMDAAAAAAAAAwMDBQUFExMTKysrSkpKTExMODg4Ozs7QUFBUVFRjo6OtbW1zMzM zs7OpaWlW1tbKioqOjo6YGBgZmZmRkZGNTU1KysrKioqJiYmIyMjJiYmKSkpHBwcERERBgYGAwMD BwcHDw8PFxcXHR0dHx8fFxcXDg4OCwsLDw8PExMTExMTEhISDQ0NCgoKAgICAgICCwsLDg4OCwsL Dg4OFBQUEhISGhoaJCQkISEhGhoaIiIiMjIyMjIyNzc3WVlZj4+Ps7OzsbGxhoaGVVVVOzs7LCws ICAgMTExV1dXZmZmTExMLS0tFBQUAAAAAgICAAAAAgICAgICAAAAAwMDAQEBBQUFAAAAAAAAAAAA AQEBAAAAAwMD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gICCAgIDg4ODw8PExMTEhISDw8PFBQU HR0dHBwcFRUVEhISFRUVFhYWFhYWHBwcKysrOjo6QkJCQ0NDTExMR0dHPj4+Ojo6KysrJSUlNDQ0 aGhodXV1ioqKoKCguLi4zMzMzs7Ow8PDnZ2dlJSUnZ2dpqamq6urmpqapaWlurq609PT6urq9PT0 19fXqamphISEV1dXKCgoFRUVBwcHAQEBAAAAAAAABAQEAwMDAAAAAAAAAAAAAAAAAAAAAgICAwMD AAAAAAAAAgICAQEBAAAAAAAAAAAAAQEBBgYGCwsLERERDQ0NBQUFAAAAAgICCAgIDAwMCwsLCgoK DAwMCwsLBwcHBQUFBAQEAgICAAAAAAAAAwMDAwMDAQEBAQEBAAAAAAAAAQEBDw8PERERDAwMAwMD BgYGExMTGBgYFBQUHBwcFhYWDw8PDg4OEhISFRUVEBAQCQkJAQEBBgYGBAQEAAAAAAAAAAAAAQEB AwMDAAAAAQEBAgICCAgIFBQUISEhNDQ0S0tLT09PXFxcWlpaYmJicXFxjIyMr6+vtra2srKyo6Oj bW1tMjIyICAgPDw8VVVVTExMHx8fGBgYFxcXGBgYFRUVExMTFBQUEhISEBAQDw8PDQ0NCgoKCQkJ DQ0NFRUVGxsbFxcXERERDAwMERERGRkZGxsbFRUVDQ0NCgoKCQkJBwcHCQkJDw8PDg4OCwsLCgoK CwsLExMTKSkpNjY2MzMzOjo6UFBQXV1dVVVVbm5ulZWVqKiolJSUcXFxUVFROzs7JCQkNDQ0S0tL YGBgY2NjUVFRQUFBPz8/PT09FBQUBgYGAgICAAAAAgICAAAAAAAAAgICAAAAAgICBgYG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QEBAQEBAAAA AAAAAAAAAAAAAAAAAAAAAQEBAAAAAAAAAAAAAAAAAgICBwcHDAwMDg4OEhISEhISDw8PERERGBgY HBwcGxsbFRUVFhYWFhYWFRUVGRkZKSkpQ0NDWFhYWFhYVlZWWVlZWlpaUVFRQUFBMjIyKSkpQkJC U1NTY2NjdXV1kpKSsbGxwsLCyMjIv7+/paWlioqKgoKCmZmZlpaWlJSUmZmZqampt7e30NDQ5ubm 7Ozs29vbsrKyiIiIVlZWLy8vHBwcDAwMAQEBAQEBAAAAAAAAAQEBAAAAAAAAAAAAAAAAAgICAgIC AQEBBAQEBwcHCgoKCgoKBgYGAgICBAQECAgIDAwMCgoKAgICAAAAAAAADAwMEhISERERDw8PDAwM BgYGAgICBgYGCwsLCQkJAwMDAAAAAwMDCAgICgoKCAgICAgICAgIBgYGCAgIDw8PExMTExMTEhIS ExMTEhISDw8PFBQUDAwMBwcHDAwMFBQUExMTCwsLAwMDAAAAAAAAAAAAAQEBAQEBAAAAAAAAAAAA BgYGAgICBQUFISEhUFBQcHBweXl5eHh4ampqhoaGrq6uxsbGwcHBsLCwmpqag4ODiIiIg4ODWVlZ KCgoGRkZKCgoNTU1LCwsExMTEhISFRUVFhYWExMTEhISDw8PCAgIDAwMDw8PEBAQEhISFRUVGRkZ FxcXExMTFBQUExMTFRUVGxsbICAgHR0dEhISBwcHAQEBAAAABAQECgoKDAwMDAwMDAwMCgoKERER GhoaLi4uOTk5PT09VlZWcnJyeHh4iYmJlpaWlJSUdnZ2WFhYTk5OQUFBLCwsLi4uRUVFXFxcYWFh T09PODg4ODg4SUlJQUFBODg4Dw8PAAAAAAAAAAAAAAAAAgICAAAAAgICAQEBAAAAAwMD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QEBAQEBAAAAAAAA AAAAAAAAAAAAAAAAAQEBAAAAAAAAAQEBAAAAAAAAAwMDBgYGDw8PDQ0NEBAQFhYWFRUVEBAQEhIS GRkZGRkZGhoaGxsbFhYWEBAQGBgYMzMzT09PZmZmY2NjY2NjZGRkXl5eU1NTRUVFNzc3PT09RUVF R0dHS0tLYWFhfX19mJiYr6+vxMTEx8fHo6Ojd3d3Y2Njenp6h4eHkJCQl5eXj4+PlpaWtbW129vb 8fHx6+vr29vbtbW1dHR0Ojo6Hx8fGBgYEBAQAgICBAQEAAAAAAAAAQEBAQEBAAAAAQEBBQUFCgoK BQUFCwsLEREREhISCwsLAgICAAAAAAAAAQEBAgICAAAAAAAABAQEDAwMDw8PDw8PDAwMBwcHAAAA AAAAAQEBDQ0NERERDw8PCgoKCgoKDw8PEhISFRUVHx8fISEhFRUVGBgYGRkZIyMjLi4uKioqHBwc FxcXHR0dHh4eGBgYFxcXGRkZFhYWDQ0NCAgICQkJFxcXBgYGAAAABQUFDQ0NExMTHR0dJiYmKSkp OTk5U1NTeXl5pqamyMjI09PT0tLSzs7Ozs7O4eHh2tratbW1j4+PbGxsWFhYV1dXampqWFhYMTEx GBgYGBgYJSUlKioqGhoaFhYWGBgYGxsbGxsbGBgYEhISCQkJCQkJDg4OEhISFhYWHBwcICAgGhoa EBAQEhISFxcXHBwcHx8fHBwcFRUVDQ0NCAgIAAAAAAAAAQEBCgoKCwsLDw8PFBQUEhISFRUVIyMj MTExNDQ0PT09WFhYc3NzfX19lJSUgoKCbW1tW1tbSkpKPDw8MjIyLS0tPT09UVFRWVlZS0tLOjo6 MDAwLy8vMTExOzs7Pz8/Nzc3FBQUBgYGAAAAAAAA////////AAAAAQEBBQUFAAAABgYGAAAAAQEB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QEBAQEBAAAAAAAAAAAA AAAAAAAAAAAAAAAAAAAAAAAAAQEBAAAAAAAAAAAAAQEBDAwMCgoKDg4OFhYWFhYWEBAQDg4OEhIS FxcXGhoaHx8fHx8fFRUVDw8PGxsbLCwsRkZGWlpaX19fVVVVVVVVWlpaU1NTS0tLUVFRVFRUTk5O SkpKTk5OVVVVaGhogICAlJSUqqqqrKysj4+PYmJiaGhog4ODmZmZoqKinp6ejY2NgoKClpaWv7+/ 29vb4uLi3d3dw8PDiYmJYWFhRkZGIyMjEBAQEBAQAwMDAgICAgICAwMDAQEBAAAABAQECQkJCAgI CgoKDAwMDAwMBwcHAQEBAAAAAQEBAAAAAQEBBAQECgoKDAwMDAwMDQ0NEBAQCwsLBwcHAQEBAAAA BAQEEBAQGRkZHR0dExMTExMTFRUVGRkZKioqUFBQa2trbW1tX19fV1dXU1NTVFRUT09PSkpKUlJS YWFhXl5eUFBQPz8/MTExIyMjHBwcJSUlNDQ0NjY2KCgoMTExTk5OYmJibm5ugYGBkpKSpqamvLy8 1dXV5eXl7e3t9fX1+Pj49fX15ubmzc3NwMDAoKCggICAb29vUlJSPj4+RUVFUlJSQEBAIyMjExMT FRUVIiIiKSkpGxsbEhISFRUVISEhJiYmHx8fFBQUCwsLAAAACwsLFBQUFhYWFxcXGhoaGRkZFRUV EBAQExMTFxcXFxcXFRUVERERDw8PDw8PCgoKAwMDBgYGDQ0NDg4OEhISGRkZGRkZHx8fNjY2PT09 NTU1OTk5SkpKYmJienp6fn5+e3t7b29vV1dXODg4IiIiIiIiLS0tRUVFVVVVU1NTPj4+MDAwLy8v LS0tKSkpNDQ0SEhIQkJCLCwsCAgIAwMD/v7+/v7+/f39////AQEBAAAAAAAAAAAAAwMD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QEBAAAAAAAAAAAAAAAAAAAA AAAAAQEBAAAAAAAAAAAAAAAAAAAAAAAAAAAAAQEBBwcHCwsLDg4ODg4OERERFhYWFBQUDw8PFBQU FBQUGhoaHx8fHBwcFhYWFxcXHh4eISEhOTk5QkJCPj4+QUFBRUVFTExMW1tbXV1dYGBgXl5eVVVV RkZGOTk5Ojo6RUVFVlZWXV1ddXV1cnJyYmJiXl5egICAlJSUn5+foqKij4+PbW1tXFxca2trjY2N q6urs7OzsLCwhYWFbm5ucnJyaGhoUlJSODg4ICAgEhISBAQEAAAAAAAAAAAAAAAAAgICCwsLCgoK CgoKCQkJBgYGAgICAwMDBgYGAQEBAAAAAgICCgoKDQ0NDAwMDg4OFBQUExMTDw8PCwsLCgoKDAwM EBAQFhYWGhoaHR0dHR0dGhoaFBQUHx8fQ0NDa2trf39/fn5+fHx8dnZ2bm5ucHBwfHx8ioqKkZGR kZGReXl5X19fUlJSU1NTYWFhfHx8lZWVfX19fX19nJycxcXF19fX3Nzc5+fn8fHx8vLy9PT0+Pj4 9/f38vLy7+/v4+Pj0tLStLS0kJCQdHR0VlZWQ0NDPz8/OTk5ODg4PT09Ojo6JSUlExMTDw8PExMT GxsbGRkZFRUVDQ0NFBQUJCQkKSkpICAgExMTCgoKBQUFCgoKDw8PEhISFhYWGRkZGBgYFBQUFBQU ERERDw8PEBAQEhISFBQUExMTEhISDAwMBwcHCAgIDAwMDg4OEBAQFhYWGxsbNDQ0QEBAOjo6MDAw Ozs7UVFRaGhofX19e3t7eXl5WVlZKCgoERERGBgYJycnLy8vSEhIS0tLQkJCMzMzLS0tLi4uMjIy ODg4Q0NDPz8/SUlJQUFBIiIiCgoKBQUF/f39/v7+AAAAAAAABQUFAQEBAAAABQUF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QEB AgICAwMDAAAAAAAAAAAAAAAAAAAAAgICBQUFCAgIDQ0NDg4OCgoKDg4OFxcXGBgYERERExMTERER ExMTFxcXGBgYGBgYHR0dJCQkJSUlKSkpLi4uNzc3OTk5MzMzPDw8UlJSYmJiZWVlYmJiUFBQODg4 LCwsLCwsLi4uLi4uNjY2RkZGQEBANzc3MjIyUVFRbW1teHh4gYGBgoKCdnZ2YWFhTk5OVlZWcHBw f39/hYWFeXl5Z2dnZGRkcHBwc3NzZmZmSkpKNTU1HR0dEBAQCQkJAgICAAAAAAAACQkJCQkJCQkJ CAgIBQUFAwMDBgYGCgoKBAQEAAAAAAAAAwMDCAgIDAwMEBAQExMTExMTDAwMCAgICwsLDQ0NCwsL CgoKDQ0NERERFxcXGhoaGxsbICAgMzMzVFRUc3NzgoKCioqKjY2Njo6OmZmZrKystLS0sbGxnp6e j4+PhoaGkZGRqampw8PD3Nzc7e3t2tra1tbW5eXl+fn5+fn59/f3+Pj48/Pz8/Pz7e3t5ubm1tbW vr6+ra2tnJyciYmJampqV1dXRUVFMjIyHh4eEhISEhISHx8fJCQkISEhGRkZFRUVEhISFBQUGBgY EhISDQ0NCgoKEBAQGhoaGxsbFxcXEhISDQ0NFBQUERERDw8PEhISFxcXGBgYFBQUDg4OExMTERER Dg4ODg4OEBAQERERDw8PDQ0NCQkJCQkJCgoKDg4OExMTFxcXIyMjMzMzSUlJRUVFQEBAPz8/UVFR cHBwgYGBfX19b29vUVFRJycnEhISFBQUGRkZIiIiMDAwOTk5Ojo6NjY2NDQ0NjY2NjY2ODg4Pz8/ Tk5OTExMPz8/Nzc3PT09Hx8fERERAwMDAAAAAwMDAAAABgYGAAAAAAAAAAAAAQEB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gICAgIC BgYGAwMDAAAAAAAAAAAAAAAABAQEBwcHDg4ODQ0NDQ0NDg4OERERExMTFBQUFBQUEhISFBQUFhYW FRUVERERERERGhoaJCQkKSkpJiYmLS0tOzs7QUFBQ0NDRUVFRkZGWVlZY2NjaWlpW1tbQ0NDOjo6 Nzc3Li4uMDAwQUFBQ0NDQkJCMTExKCgoMTExUVFRWVlZZmZmbm5ucXFxb29vYWFhV1dXW1tbZGRk bW1ti4uLhoaGcHBwdXV1d3d3cnJyZ2dnVVVVQUFBMjIyICAgDg4OAgICAAAABgYGBAQEAwMDAAAA AAAAAQEBCQkJEhISDg4OCAgIAgICAAAABgYGDQ0NDw8PDQ0NEhISBwcHAgICCwsLERERDw8PDQ0N Dw8PEBAQGBgYIiIiLCwsMjIyNDQ0SkpKbGxsgYGBhISEioqKlJSUpaWltra2vr6+vb29sLCwrq6u uLi40NDQ5+fn8fHx8PDw7u7u7Ozs4+Pj5+fn7Ozs5+fn5OTk2NjYwsLCubm5r6+vpqamk5OTeHh4 YWFhS0tLNTU1Li4uNTU1LCwsFRUVCAgICgoKExMTGhoaGxsbGhoaGhoaGxsbFBQUEBAQExMTCwsL DAwMDAwMEBAQEBAQDw8PExMTGxsbHR0dGRkZGBgYFxcXFhYWExMTDg4ODAwMDQ0NCgoKDAwMDw8P Dw8PDAwMCgoKCQkJCQkJCwsLEBAQEhISGBgYIiIiKysrPz8/WFhYZ2dnYGBgZmZmaGhoampqgICA goKCY2NjRkZGOjo6JSUlGRkZGxsbGhoaHh4eKysrMzMzODg4Nzc3MzMzNTU1OTk5QkJCTExMR0dH QkJCQUFBS0tLPT09QkJCREREFxcXBwcHAAAAAAAAAAAAAAAAAgICAQEB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wMDAQEBAAAAAAAAAQEBBgYGDg4OCwsL CAgIBAQEAQEBAAAAAgICBgYGCQkJDw8PDg4ODg4ODg4ODw8PERERFBQUFhYWFhYWFhYWGxsbICAg GhoaEBAQEBAQGBgYJycnLCwsMDAwNDQ0QkJCVVVVXl5eXV1dWlpaYmJiY2NjXFxcVFRUT09PS0tL R0dHS0tLRUVFTExMUVFRPT09LS0tNzc3SkpKXFxcYGBgZGRkbm5ueHh4cHBwXl5eWFhYS0tLVVVV cnJyn5+fqKiooKCgi4uLgoKCenp6aWlpZGRkaGhoV1dXLy8vFRUVEhISEBAQBgYGBQUFCwsLDAwM CwsLDQ0NDw8PERERDQ0NDAwMDAwMDg4OFRUVGhoaGBgYExMTDQ0NDQ0NEBAQDw8PEBAQFRUVGBgY GBgYGRkZISEhLCwsMDAwMjIyPT09S0tLZmZmbGxsbGxsbGxsf39/mZmZnJycjY2NiYmJnJycubm5 0dHR0tLSwcHBvLy8ycnJxsbGuLi4qqqqp6enq6urpqamk5OTf39/enp6eHh4c3NzaGhoT09PMDAw GRkZDg4OFxcXGRkZExMTBQUFAAAAAwMDDQ0NFRUVEhISExMTFBQUExMTExMTEBAQCAgIAAAAAwMD CQkJDw8PEhISFhYWGhoaGxsbGhoaGRkZEhISFxcXGhoaExMTEBAQERERDg4ODAwMDAwMEREREBAQ DQ0NBgYGAAAABgYGDg4OExMTGBgYISEhPz8/UlJSW1tbfn5+k5OTkZGRjIyMfHx8b29vcnJyZ2dn SUlJQ0NDOTk5LCwsISEhHBwcICAgLCwsNzc3QUFBOTk5MzMzNTU1Ojo6PDw8Ojo6ODg4ODg4Ojo6 SEhIPDw8SEhIdnZ2gYGBRkZGFBQUAAAABAQEAwMDAAAAAAAAAQEB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QEBAAAAAAAAAwMDBgYGCQkJDg4ODQ0NCwsL BgYGAQEBAAAAAQEBCAgIDg4ODg4ODQ0NDQ0NDQ0NDQ0NDg4OEBAQERERFBQUFBQUGRkZICAgISEh GhoaFRUVFhYWICAgISEhJCQkKioqMTExQEBAV1dXampqYWFhXl5eXl5eXl5eW1tbVVVVVVVVWVlZ Tk5OSUlJS0tLT09PREREODg4Ojo6REREUlJSWFhYWVlZW1tbZ2dnbW1tYWFhUVFRS0tLPT09QEBA YmJih4eHmpqajIyMdnZ2e3t7enp6dnZ2cHBwY2NjT09PNTU1IiIiHh4eDw8PCgoKEBAQExMTEhIS ExMTFBQUDAwMCgoKDQ0NFRUVHh4eJiYmJycnICAgFxcXFRUVEhISDQ0NEBAQHBwcHx8fFxcXFxcX FRUVFRUVGhoaJCQkLi4uNTU1ODg4QUFBRUVFRkZGSUlJVlZWX19fVFRUPz8/PDw8Wlpaf39/lZWV kZGRgICAgoKCk5OToqKilZWVhYWFfHx8fHx8fn5+eXl5c3NzbW1tZ2dnWFhYPz8/ICAgCQkJAQEB AgICAAAACQkJDQ0NBwcHAQEBAgICCQkJDw8PDg4ODw8PDg4OCwsLCgoKCgoKCgoKCAgIAQEBCgoK ExMTFRUVFRUVFhYWFxcXFxcXFRUVERERFhYWGBgYExMTEhISFRUVExMTExMTERERFBQUEBAQCQkJ AAAAAAAACwsLExMTFBQUICAgMjIyREREXFxceXl5jo6OoaGhoqKihoaGaWlpaGhoZGRkUlJSSUlJ Pj4+NTU1KCgoHh4eICAgLi4uPT09RERENzc3NTU1NDQ0MjIyLS0tKioqLS0tMzMzPDw8MzMzLS0t QUFBXFxchISEenp6VlZWPz8/GRkZAQEBAAAABAQEAQEB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QEBAQEBAAAAAAAACAgIDAwMCwsLDAwMCgoKCwsLCQkJ AwMDAAAAAQEBCQkJERERDw8PDw8PDw8PDg4ODg4ODg4ODg4ODQ0NExMTERERExMTGxsbIyMjIyMj HR0dGBgYGBgYHBwcICAgICAgHx8fJiYmPDw8UFBQZWVlWVlZUFBQUlJSVlZWVlZWVFRUVVVVWVlZ T09PRERERERES0tLSkpKREREQUFBRkZGRkZGS0tLUFBQUlJSVFRUVFRUUFBQT09PRUVFOjo6LS0t MjIyQkJCTk5OSkpKUFBQW1tbYWFhYWFhaGhobW1tYWFhTk5OLS0tGRkZDw8PFhYWGhoaGRkZGRkZ GRkZHR0dFhYWFRUVHR0dKioqNjY2ODg4MTExHBwcFRUVFBQUGRkZGxsbGxsbFxcXERERERERFRUV FRUVExMTGRkZKCgoMTExMzMzKCgoJCQkISEhIyMjLCwsMzMzMTExKioqLi4uSUlJampqgICAhISE gICAh4eHl5eXlpaWmJiYkZGRfn5+bW1ta2treHh4hISEampqV1dXOTk5Hh4eDAwMBAQEAAAAAAAA BQUFCQkJCwsLCAgIAwMDAgICBgYGCwsLAwMDBgYGBwcHBAQEAwMDBQUFCgoKDg4OCQkJFBQUHh4e Hx8fGBgYFBQUFBQUFhYWExMTFBQUFxcXFhYWEhISFhYWGxsbGxsbGhoaEhISDg4OCwsLCAgIBQUF BgYGFxcXGxsbHh4eIyMjMzMzTExMaWlpfHx8e3t7jo6Oj4+Pf39/Z2dnYGBgX19fUFBQPj4+NTU1 LCwsIiIiJCQkMzMzQEBAQUFBOzs7MDAwMzMzMTExJycnHR0dHx8fKysrNjY2NDQ0MDAwLi4uSkpK X19fbW1tbGxsd3d3f39/W1tbHh4eAAAABQUFAQEBAAAAAQEB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gICAgICAAAAAQEBCgoKDQ0NCwsLCwsLBgYGCAgICQkJBgYG AgICAgICBwcHDAwMDw8PEBAQEBAQDw8PDg4ODg4ODQ0NCwsLEBAQDg4ODQ0NERERGhoaISEhISEh Hh4eFxcXHh4eHx8fGBgYFBQUGxsbJiYmLS0tPj4+PDw8Nzc3NTU1Pj4+S0tLUVFRT09PUFBQU1NT S0tLQkJCRERERUVFQkJCRERERkZGQkJCSkpKUlJSTU1NR0dHREREPz8/ODg4Ozs7PDw8KioqJycn LCwsNjY2Li4uJiYmLS0tOjo6TExMW1tbYmJiXl5eWFhYQ0NDJiYmERERDw8PERERFhYWHx8fJiYm ISEhICAgJCQkLCwsMTExMTExKSkpGxsbGRkZEhISFRUVHh4eHR0dFhYWEREREBAQFRUVGxsbHBwc FRUVFBQUGxsbIiIiJCQkHx8fHx8fJCQkLS0tMjIyMTExMTExMzMzQUFBUlJSZWVlcnJyfX19hYWF kZGRn5+fnZ2di4uLbGxsTU1NOzs7PDw8R0dHUVFRUVFRRERELCwsERERAgICAQEBBQUFBwcHCgoK CAgIBgYGBAQEAgICAQEBAQEBAgICCAgIDAwMDw8PDw8PDQ0NDQ0NDw8PEhISDw8PGRkZIiIiISEh GRkZEhISExMTFRUVFRUVGBgYFxcXEhISDw8PFBQUGxsbHR0dHR0dGBgYFRUVERERExMTGRkZIiIi Nzc3QkJCPDw8NTU1Q0NDampqdXV1aWlpcHBwmpqao6OjlJSUaWlpR0dHPj4+ODg4KysrMjIyMjIy MTExMTExMjIyMzMzMTExLi4uNDQ0KCgoGBgYExMTISEhNjY2Pz8/PDw8JycnKSkpOjo6Tk5OZ2dn Z2dnenp6lZWVqampmJiYUVFRExMTAAAAAAAAAwMD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gICAgICAAAAAQEBCAgICwsLCgoKCwsLBQUFBgYGBwcHBQUFAgIC AQEBAgICBAQECgoKCwsLCwsLCQkJCgoKCwsLCQkJBgYGCgoKCgoKCQkJCgoKEBAQGRkZHx8fICAg HBwcHx8fHR0dFRUVERERGBgYISEhJiYmFxcXHh4eISEhHx8fISEhLCwsODg4Pj4+PT09REREPT09 NTU1OTk5PDw8Nzc3NDQ0Ojo6Ozs7QEBARkZGTExMU1NTSkpKNDQ0NDQ0MjIyODg4NDQ0Ozs7PDw8 Ojo6KioqFBQUEhISHR0dMTExOzs7ODg4NjY2Ojo6NTU1JSUlHR0dICAgHh4eGRkZFhYWFBQUGBgY HBwcJSUlLCwsLCwsKysrJiYmHR0dFBQUEhISEhISEhISFBQUGhoaGhoaEhISEREREREREBAQERER ExMTFRUVFRUVFRUVExMTEhISFxcXICAgISEhFxcXERERERERERERHR0dJCQkJiYmKCgoLS0tODg4 REREOzs7LS0tGBgYCQkJCAgIExMTISEhKSkpOjo6MjIyIiIiERERCgoKDAwMDw8PDw8PCQkJDQ0N EREREhISEBAQDAwMCQkJBwcHDg4OEBAQExMTFBQUEhISDw8PDg4ODw8PFBQUGRkZHx8fHh4eGBgY FBQUFhYWGRkZFhYWGBgYFBQUCwsLBwcHCwsLEBAQFBQUEBAQExMTFxcXERERExMTHh4eLS0tRERE T09PTk5OY2Nje3t7kJCQhYWFeHh4n5+fsbGxqampd3d3SUlJREREQEBAODg4QkJCPDw8REREPz8/ KCgoFxcXGxsbJiYmKysrJCQkGhoaGxsbMjIyTExMUFBQPj4+KysrMzMzPj4+VVVVXl5eampqc3Nz kZGRpKSkrq6upKSkdXV1Pz8/ExMTAAAAAwMD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QEBCAgICgoKCAgICgoKCAgIBgYGBAQEAQEBAAAAAAAA AAAAAAAAAgICAwMDAgICAQEBAwMDBgYGBgYGAwMDBAQEBgYGCAgICQkJDAwMEhISGBgYHBwcICAg HR0dHBwcGxsbFBQUDw8PFBQUHh4eGRkZExMTEREREhISEhISERERFRUVHBwcJiYmKioqJycnICAg ISEhKCgoLS0tLy8vMjIyLS0tKysrLS0tMzMzPDw8PT09NjY2ISEhIyMjKysrLCwsLi4uMzMzPj4+ QEBAIyMjGhoaFRUVGBgYGxsbHBwcIyMjLCwsMDAwIyMjGRkZFhYWEREREBAQExMTFBQUEBAQFBQU GhoaHR0dGxsbHh4eISEhICAgExMTCgoKBwcHDQ0NExMTFxcXFRUVDg4OCAgICQkJDAwMDw8PDg4O CwsLDAwMEBAQExMTCgoKBAQECAgICwsLBwcHAwMDAQEBAAAAAAAAAAAAAAAAAAAAAAAAAAAAAAAA AAAAAAAAAgICAQEBAQEBBgYGDg4OFBQUExMTDg4OCgoKDAwMEhISFBQUDAwMAgICCQkJEhISFxcX EBAQBgYGAgICAgICBAQEBwcHBwcHCQkJCwsLDAwMDQ0NDg4OEREREhISEhISERERDw8PCwsLCAgI CQkJDAwMFhYWFxcXEBAQBgYGAwMDAQEBAgICBwcHBAQEAgICAwMDBAQEDQ0NGBgYHx8fLS0tLi4u VVVVkpKSpKSklJSUiIiIi4uLo6Ojqqqqg4ODVFRURkZGT09PSkpKPz8/QkJCSEhIPz8/JycnEBAQ FBQUJycnKCgoGRkZFhYWKCgoSkpKYGBgVVVVODg4Ly8vODg4XV1dY2NjZWVlaGhoZWVlhYWFnp6e qamppqamkJCQfHx8a2trPz8/ExMTAgIC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gICCAgICQkJBgYGBQUFBQUFBAQEAQEBAAAAAAAAAAAAAQEB AgICAAAAAAAAAAAAAAAAAQEBBwcHCAgIBQUFBQUFBgYGCAgIDAwMDg4OEBAQFBQUFxcXHBwcGRkZ GxsbHBwcFBQUCAgIBAQECQkJFxcXDw8PCQkJCgoKDAwMDAwMDAwMEBAQERERHh4eKCgoHR0dCQkJ CQkJHx8fMzMzOTk5MzMzKioqIyMjHR0dGBgYHR0dKSkpIiIiIyMjJiYmKysrKSkpMDAwNTU1Nzc3 Pz8/MDAwHh4eEhISEBAQFRUVHx8fKCgoHh4eGRkZFRUVEhISDw8PERERFBQUEhISICAgJCQkLCws LS0tJSUlHh4eFxcXDg4ODAwMAQEBAgICDg4OEBAQCQkJCAgICwsLEBAQEREREhISDg4OBQUFAAAA AAAABAQEAAAAAAAAAAAAAAAAAwMDAwMDAAAAAAAABAQEAgICAAAAAAAABQUFAwMDAAAAAAAAAwMD AAAAAAAAAAAAAwMDCgoKDAwMCgoKAAAAAgICCwsLEhISFBQUEhISDw8PDw8PGRkZHx8fGxsbDAwM AAAAAQEBBQUFBwcHAwMDAgICAwMDBgYGCQkJDQ0NFBQUGhoaICAgHBwcGBgYFBQUEBAQDg4OEBAQ FBQUGhoaGxsbExMTCwsLCAgIAQEBAAAAAQEBBAQEAAAAAAAACgoKFRUVFxcXFxcXJCQka2trlJSU o6OjmJiYi4uLmJiYsbGxr6+vdXV1WlpaUVFRUFBQQUFBODg4QUFBR0dHR0dHLS0tFhYWGxsbLS0t MjIyICAgCwsLHx8fODg4Tk5OSUlJMTExLCwsSUlJbGxseXl5bW1tXFxcY2Njd3d3nJycp6enp6en lZWVeXl5b29vbGxsVlZWMTExEBAQAwMD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QEBAAAAAgICCgoKCQkJAwMDAAAAAAAAAAAAAQEBAQEBAQEBAgICAwMDBQUF AAAAAQEBAAAAAAAABAQECwsLDg4ODAwMCQkJBwcHCAgIDAwMEBAQEBAQEhISFRUVFhYWFhYWFBQU ERERDw8PDAwMBQUFAAAADg4OFBQUFBQUCgoKAgICBQUFDQ0NEhISGRkZHBwcIyMjICAgERERCwsL ExMTGBgYMDAwOTk5NDQ0KSkpJSUlIiIiHR0dHR0dKioqJSUlHx8fJCQkIyMjNDQ0PDw8QUFBNTU1 JiYmFxcXEBAQDw8PERERFxcXHBwcGRkZFRUVERERDg4ODQ0NFhYWHR0dHBwcGhoaGxsbHx8fHx8f GRkZExMTDAwMAgICAQEBAwMDBwcHBgYGAQEBAwMDDAwMEREREBAQCwsLBQUFAQEBAQEBAQEBAAAA AAAAAAAAAgICBAQEAQEBAAAAAAAAAQEBAwMDAAAAAQEBAQEBAAAAAAAAAAAAAgICDQ0NERERExMT ExMTEBAQDw8PEBAQEBAQDw8PBgYGAAAAAAAAAwMDCwsLDg4ODw8PEBAQGBgYGhoaERERAwMDAAAA BgYGCgoKBwcHAQEBAAAAAQEBAgICAwMDBwcHDw8PFxcXHBwcGBgYExMTERERDg4ODg4OEhISGBgY ICAgICAgGRkZFBQUEhISBwcHAAAAAwMDAAAAAAAADg4OGxsbGhoaERERFhYWMTExbW1tlpaWi4uL np6ev7+/vLy8sbGxi4uLbm5uYWFhSUlJNDQ0KysrKioqNzc3SUlJPT09KSkpKioqQEBAPT09HR0d DQ0NFRUVGRkZJCQkIiIiGhoaKysrVVVVdXV1fHx8dnZ2b29vbGxsb29vioqKk5OTnJycoaGhfX19 ampqW1tbTk5OT09PR0dHIyMjDQ0N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gICAwMDAQEBAAAAAAAAAwMD AwMDAAAAAQEBAgICAQEBAAAABgYGDAwMCQkJAgICAwMDAQEBAAAAAAAAAAAAAQEBCAgIDg4ODAwM CgoKBwcHBQUFCAgIDg4OEhISEhISCAgIAgICBAQECwsLDQ0NDg4ODw8PDw8PFhYWEhISDg4OCgoK BwcHBAQEAgICAAAABAQECwsLEBAQDQ0NBAQEAAAABQUFDAwMEhISExMTFBQUFRUVFBQUEhISFBQU GBgYISEhJiYmKSkpJCQkHh4eGhoaGRkZGBgYGxsbGRkZGhoaGRkZFxcXGxsbLy8vREREODg4JSUl ExMTERERGRkZHx8fHx8fHBwcGBgYFRUVEBAQDg4ODw8PExMTFxcXGRkZGBgYFxcXGBgYFhYWERER CgoKCwsLEBAQFBQUFRUVExMTDQ0NBgYGBAQECQkJEBAQEhISDQ0NBQUFAAAAAgICBwcHBwcHAwMD AQEBAgICAgICAQEBAAAAAAAAAAAAAQEBAQEBAAAAAAAAAAAAAAAAAgICCwsLFhYWGxsbHR0dGRkZ ERERDw8PExMTExMTDw8PEBAQCgoKAQEBAAAAAwMDAgICBAQECgoKExMTCgoKAAAAAAAABAQEDQ0N CgoKAwMDAQEBAAAAAAAAAgICAAAAAAAABAQEDw8PFRUVFBQUFBQUEhISEREREBAQEhISFBQUHx8f EhISEBAQERERDAwMDAwMDw8PCAgICwsLDQ0NHx8fNDQ0KysrEhISEBAQIyMjREREWlpag4ODo6Oj p6enoaGhnJyclpaWgICAVlZWLi4uHx8fHx8fJycnMDAwNDQ0Ly8vNzc3REREPj4+IyMjEBAQDw8P Dw8PExMTDQ0NEBAQKCgoTU1Nbm5ugICAhYWFe3t7ampqb29vdXV1dXV1jY2NmJiYfX19XFxcVVVV QEBANjY2QEBAPz8/MTExKSkpDg4OAAAAAAAAAgICAAAAAAAABAQE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wMDCgoKDw8P Dw8PCAgICQkJBwcHBQUFBgYGCAgIBQUFAQEBAAAAAAAAAQEBCQkJBgYGAAAAAAAABgYGDAwMDQ0N CwsLCQkJCQkJCwsLDAwMDAwMCAgIAwMDBQUFCwsLDAwMDg4OEhISExMTDQ0NDg4ODg4OCwsLBwcH BgYGCQkJDQ0NDAwMCwsLCQkJBwcHBgYGBgYGBwcHCAgIDg4ODg4ODg4OEBAQEBAQEBAQExMTFhYW HBwcHx8fHx8fGRkZEhISDw8PDw8PDw8PExMTFxcXHR0dHx8fGhoaFhYWGxsbJCQkJiYmICAgFBQU Dg4OFhYWIyMjJiYmHx8fFBQUFRUVFRUVFRUVFhYWFhYWFhYWFRUVERERDQ0NCAgIBQUFAwMDBQUF CwsLEREREhISEhISEBAQCwsLBQUFAgICBQUFCQkJBwcHBAQEAAAAAAAAAAAAAwMDAwMDAAAAAAAA AAAAAAAAAAAAAAAAAAAAAAAAAAAAAAAAAAAAAAAAAAAAAAAAAAAABQUFCgoKEhISEBAQCgoKBAQE BgYGDg4OFBQUFRUVFBQUEBAQBgYGAQEBBQUFCQkJCgoKDQ0NCQkJBgYGBAQECAgIEBAQFBQUDg4O BgYGAgICAAAAAAAAAAAAAAAAAwMDDg4OGRkZGRkZGBgYFxcXFBQUEREREhISFhYWGRkZFRUVDAwM BAQEBQUFCwsLCwsLCwsLDQ0NExMTIiIiODg4Pz8/KysrFBQUGBgYLCwsMzMzSkpKYWFha2trdXV1 hoaGjIyMhISEcXFxUFBQMjIyJSUlICAgHx8fICAgICAgPT09Ojo6NTU1JiYmFBQUExMTHBwcHR0d FRUVExMTGhoaMjIyUlJSa2trd3d3e3t7bm5uZGRkaGhobm5ubW1td3d3cnJyWVlZS0tLPj4+Ojo6 OTk5NTU1PT09R0dHREREJSUlERERAQEBAAAAAQEB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QEBAAAAAAAAAwMDDAwMExMTFRUV DQ0NDAwMCgoKBgYGAwMDAQEBAAAAAAAABQUFAQEBAgICCQkJDQ0NCQkJAwMDAQEBCwsLDg4ODw8P Dg4ODAwMDAwMDAwMDQ0NDAwMBwcHCAgIDAwMDAwMDg4OEhISFBQUDg4ODw8PEBAQDQ0NCgoKCwsL Dg4OEhISFBQUDw8PCgoKCAgICQkJDAwMDQ0NDQ0NCwsLCgoKCgoKDAwMDg4ODg4ODw8PERERFBQU FxcXGBgYFBQUDw8PDQ0NDg4ODw8PFxcXHBwcHx8fHh4eGRkZFBQUERERERERFRUVFhYWEhISDAwM Dw8PFhYWGBgYFBQUEBAQEhISFhYWGRkZGRkZFhYWExMTERERDg4OCgoKBAQEAAAAAAAAAgICBQUF BQUFBQUFBgYGBQUFAgICAAAAAAAAAAAAAAAAAQEBAAAAAAAAAAAAAAAAAQEBAQEBAAAAAgICAAAA AAAAAAAAAgICAwMDAQEBAAAAAQEBAgICAgICAQEBAwMDBwcHCwsLDQ0NDw8PDAwMCAgIBwcHCgoK Dg4OEhISFBQUExMTEhISCQkJAQEBBgYGDQ0NDg4ODg4OCAgIBgYGBwcHDQ0NEhISEBAQBwcHAQEB AAAAAQEBAwMDBAQEBwcHCwsLEBAQFBQUFhYWFxcXFhYWExMTEBAQERERFhYWGhoaERERDw8PBQUF BQUFDw8PDw8PExMTJCQkKSkpOjo6SkpKSkpKPj4+OTk5Q0NDUFBQVVVVWlpaWVlZWFhYY2NjcHBw b29vZ2dnV1dXSkpKPz8/MzMzIyMjHR0dJiYmMTExMzMzKioqHx8fFBQUFhYWJCQkKCgoHh4eFhYW GxsbJycnOzs7UVFRY2Njbm5ucnJyampqbm5uaWlpXl5eYWFhbW1tYmJiSEhISEhIRkZGSkpKQ0ND Nzc3Pj4+Tk5OUFBQTU1NLy8vDAwMAAAAAgICAAAAAAAABAQE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gICAgICAQEBAAAAAQEBCAgIDw8PEhISDw8P DAwMCQkJBQUFAQEBAAAAAAAAAQEBDAwMERERERERCwsLCgoKDQ0NCgoKAgICCgoKDg4OEhISEhIS Dw8PDg4OEBAQEREREBAQDQ0NDg4OEBAQDQ0NDQ0NEBAQEBAQFBQUERERDw8PDg4OEBAQEBAQDw8P Dg4OExMTExMTEBAQDQ0NDAwMDg4OEhISFRUVDAwMCwsLCwsLDQ0NDg4ODQ0NDAwMDAwMCwsLEBAQ FRUVFhYWFBQUExMTExMTFBQUHBwcHh4eHR0dGBgYFBQUFBQUFBQUEhISEBAQDw8PDw8PEBAQDg4O CQkJBwcHCQkJDg4ODQ0NDg4OEhISFRUVFBQUERERDw8PDw8PDg4OCQkJAgICAAAAAAAAAAAAAAAA AQEBBQUFBwcHBQUFAgICAAAAAAAAAQEBAAAAAQEBAQEBAQEBAAAAAAAAAAAAAAAABgYGAgICAAAA AgICBQUFBgYGAwMDAAAAAAAAAAAAAAAAAAAAAQEBCQkJDg4ODg4ODg4OCgoKCAgICgoKDAwMCgoK CwsLDAwMDg4ODw8PCgoKBQUFCAgICwsLCwsLDQ0NDw8PCgoKCQkJDAwMDAwMBwcHAgICAAAAAwMD CQkJDg4ODw8PDg4ODg4ODAwMCQkJEBAQExMTFRUVEhISDw8PEBAQFRUVGRkZEhISExMTEBAQDg4O Dw8PEBAQICAgOTk5Pz8/Q0NDRUVFSEhIUlJSYGBgZWVlZGRkUVFRSEhIQUFBSkpKUVFRSEhIRUVF UlJSW1tbTU1NQUFBOTk5Ly8vKCgoKCgoJycnHR0dGhoaFRUVFBQUGxsbJSUlIyMjGBgYHh4eKysr Ojo6R0dHVlZWZ2dncnJydXV1b29vc3NzampqZWVlcnJyc3NzXV1dSUlJTU1NWVlZT09PPDw8Ozs7 QUFBR0dHUVFRV1dXPj4+ICAgDQ0NAQEBAAAAAAAAAQEB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QEBBwcHDg4OEhISExMTDg4O CQkJBQUFAQEBAAAAAAAAAQEBBwcHHBwcKSkpICAgERERCQkJBQUFAQEBBgYGCwsLERERFBQUExMT EREREREREhISEhISEBAQExMTFBQUEBAQDQ0NDg4ODAwMEBAQDg4ODQ0NDw8PEREREhISDw8PDAwM Dg4OERERERERDg4ODQ0NEBAQFBQUFhYWEhISDw8PDQ0NDQ0NDQ0NDQ0NDQ0NDw8PCwsLDg4OExMT FRUVFBQUEhISEREREhISFxcXGhoaGRkZFBQUERERExMTEhISEBAQEhISEREREREREhISEBAQDAwM DAwMDg4OCwsLBwcHBQUFCgoKDw8PEBAQDg4ODAwMDg4ODw8PCwsLAwMDAAAAAAAAAQEBAQEBAwMD CQkJDQ0NCgoKBAQEAQEBAgICAgICAAAAAQEBAQEBAQEBAAAAAAAAAAAAAQEBCAgIBAQEAgICBAQE BwcHBwcHAgICAAAAAgICAgICAAAAAAAAAgICCQkJCwsLCQkJBQUFAAAAAAAAAAAAAAAAAAAAAgIC BwcHCgoKDQ0NDQ0NDAwMCgoKBQUFBAQECwsLEBAQDQ0NDAwMDw8PDw8PDAwMCwsLDAwMDw8PFBQU FBQUDw8PDAwMDAwMDQ0NCwsLDw8PExMTFRUVEhISEBAQFBQUGhoaHh4eHBwcGBgYGxsbHBwcExMT FxcXLi4uQEBAQkJCQEBAQEBASkpKWlpaY2NjXFxcUVFRSEhIRUVFRERESkpKSEhIOzs7Pz8/V1dX TExMREREPj4+Nzc3KysrICAgGRkZFBQUGBgYFxcXFRUVFBQUExMTExMTGhoaIiIiNDQ0QkJCT09P WVlZaGhoeHh4e3t7c3Nza2tra2trcnJyhoaGjY2NbW1tT09PUFBQaGhoXV1dQ0NDNDQ0Ozs7Pz8/ Pz8/R0dHS0tLSUlJR0dHMTExDg4OAQEBAgIC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QEBAgICAgICAwMDBgYGDAwMERERFBQUDw8PCAgI AgICAAAAAAAAAAAAAAAAAAAAExMTKysrNjY2LS0tGRkZCQkJAgICAAAAAgICCQkJERERFRUVFBQU ExMTFBQUEhISERERExMTFBQUERERDw8PDw8PCwsLDAwMDg4OERERERERDw8PDQ0NDAwMDAwMDQ0N Dg4ODQ0NDQ0NEBAQFRUVFRUVEhISFhYWEhISDg4ODAwMCwsLDAwMEBAQFBQUFRUVFRUVFhYWFRUV ERERDg4ODQ0NDg4OFRUVGBgYFxcXEBAQCwsLCwsLDQ0NDw8PEBAQExMTERERCgoKCQkJDw8PExMT EBAQCAgIAgICAAAABgYGDAwMDAwMCgoKCAgICQkJDg4OEBAQDAwMBgYGAgICAQEBAQEBBQUFDAwM Dw8PCQkJAQEBAAAAAAAAAAAAAAAAAAAAAAAAAQEBAAAAAAAAAQEBBAQECwsLCQkJCAgICAgICQkJ BwcHAwMDAAAAAQEBAgICAwMDBAQECAgICwsLCwsLCAgIAQEBAAAAAAAAAQEBAAAAAAAAAAAAAwMD CQkJDAwMDQ0NCwsLBwcHAAAAAAAACAgIDAwMDQ0NDw8PExMTFBQUFBQUFBQUFBQUExMTFBQUEhIS DQ0NCwsLDAwMDg4ODQ0NDw8PEhISEhISDw8PDw8PFRUVHR0dISEhISEhGxsbIyMjKCgoISEhJycn Nzc3PT09Pz8/RkZGU1NTX19fYmJiW1tbUFBQSUlJVFRUWlpaWFhYUFBQSkpKREREPj4+Ozs7MTEx MzMzNDQ0KioqGBgYDw8PExMTGBgYGhoaFBQUEBAQExMTFxcXGBgYJCQkNzc3S0tLUVFRWFhYYmJi cHBweHh4cHBwYWFhZmZmeHh4i4uLkZGRfX19XFxcVVVVaGhoa2trRkZGNjY2PDw8Ojo6NTU1Nzc3 Nzc3Tk5OXV1dZ2dnTk5OIiIiCwsLBgYG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QEBAwMDBAQEAwMDAQEBAgICBwcHDAwMDw8PDQ0NBwcHAAAA AAAAAQEBAgICAQEBAQEBBwcHGBgYMDAwPDw8MjIyHBwcDQ0NAAAAAAAAAQEBCQkJEBAQExMTFRUV FhYWExMTEBAQEBAQERERDw8PEREREhISDg4ODw8PEBAQEhISEhISEBAQDg4ODAwMDAwMDQ0NDg4O Dg4ODw8PExMTFxcXFhYWERERExMTERERDw8PDg4ODAwMDAwMDw8PExMTGBgYFxcXFxcXFRUVEBAQ CwsLCAgICQkJFBQUGBgYGBgYEBAQBwcHBAQECAgIDg4ODAwMDw8PDQ0NBAQEAgICBwcHCgoKCQkJ BwcHAgICAAAABAQEBwcHBgYGBAQEBQUFCQkJDQ0NExMTExMTDAwMAwMDAAAAAAAACAgIDg4ODw8P CQkJAwMDAQEBAQEBAQEBAQEBAAAAAAAAAQEBAQEBAAAAAgICBQUFDQ0NDg4ODQ0NDAwMCgoKBwcH AwMDAQEBAAAAAAAAAAAAAwMDBwcHCAgICAgICAgICAgICQkJCgoKCAgIBAQEAQEBAwMDBgYGCQkJ DQ0NCwsLBQUFAQEBAAAAAgICCwsLDQ0NDg4ODg4ODQ0NDg4OEhISFBQUFRUVEhISDg4OCgoKCAgI CAgICQkJCAgIBQUFCAgIDAwMDg4ODAwMDQ0NFBQUGRkZGxsbGRkZICAgLCwsNjY2OTk5PDw8QEBA QUFBUFBQXFxcaWlpbGxsY2NjWVlZVVVVV1dXXFxcXFxcW1tbVlZWT09PSEhIODg4JSUlMDAwKCgo ISEhGBgYEBAQERERFRUVFBQUGBgYFxcXGBgYIiIiKysrKysrMjIyRUVFTk5OS0tLTk5OWVlZYWFh YmJiYWFhYGBgdnZ2j4+PmJiYfn5+YWFhYGBgampqbGxsSEhIODg4Pz8/TExMPz8/MDAwNzc3QkJC Xl5ebGxsaGhoU1NTPT09JCQkDQ0NAwMD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QEBAgICAAAAAAAAAAAABAQECQkJCgoKCwsLCAgIAQEBAAAA BgYGCQkJCAgIAwMDBQUFDAwMHR0dMTExOTk5LS0tGxsbDAwMBQUFAAAAAgICCAgIDg4OEhISFRUV FRUVEBAQDw8PDg4ODQ0NERERExMTEBAQEhISEBAQDw8PERERFRUVFRUVEhISDg4OCgoKDw8PERER EBAQERERFRUVFRUVEhISDg4ODw8PEREREhISDw8PCwsLCwsLDQ0NDw8PEBAQEREREhISDg4OBwcH AwMDAwMDDAwMExMTGhoaFhYWCgoKAQEBAgICCAgICQkJCAgICAgICAgIBAQEAAAAAQEBBQUFBwcH AgICAAAAAgICAQEBAAAAAAAABAQEDAwMDAwMDQ0NDQ0NCAgIAAAAAAAAAQEBAQEBBQUFBgYGAQEB AAAAAAAAAAAAAAAAAAAAAAAAAAAAAAAAAAAAAAAAAAAAAgICDAwMDg4ODw8PDQ0NCAgIBAQEAQEB AAAAAwMDAAAAAQEBBgYGCQkJCQkJCgoKDQ0NDg4ODg4OCwsLAwMDAAAAAAAABwcHDQ0NDAwMERER CwsLAQEBAAAAAwMDCwsLEhISEBAQDw8PCQkJAwMDBAQEDAwMFBQUFhYWFhYWDAwMAgICAAAAAQEB AgICAAAAAAAAAQEBBwcHDAwMDAwMDg4OExMTFRUVExMTGBgYMDAwQkJCTExMV1dXVlZWU1NTWFhY a2trb29vb29vZWVlWFhYUlJSV1dXXV1dXFxcU1NTV1dXW1tbSUlJMjIyKSkpKCgoHR0dGxsbGhoa FRUVDw8PEhISGRkZGhoaFxcXJiYmMzMzODg4NTU1KysrMzMzS0tLREREPj4+QkJCTU1NT09PUFBQ YWFheHh4kZGRk5OTiYmJb29vZGRkc3NzbW1tTU1NQEBAWlpaaWlpYWFhSkpKMzMzPDw8XV1dbW1t dHR0Y2NjWVlZY2NjS0tLHx8fEBAQ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QEBAAAAAAAA AAAAAQEBAAAAAQEBAwMDAwMDAAAAAAAAAAAAAQEBAAAAAAAAAQEBCAgICwsLCgoKBQUFBAQECAgI DAwMDAwMCQkJCgoKDAwMERERGhoaJSUlKysrLCwsGhoaDQ0NBQUFCAgIDQ0NDAwMDg4OExMTEhIS ERERDw8PDg4ODw8PDw8PDg4ODg4ODg4OExMTExMTEBAQFhYWICAgHh4eExMTEBAQDQ0NCwsLDAwM Dg4OEBAQDg4ODAwMDw8PDw8PDg4ODAwMDAwMDQ0NDQ0NCwsLCwsLCQkJBwcHCAgICgoKCgoKCwsL DQ0NERERExMTExMTEBAQDQ0NDQ0NDg4ODg4OEBAQDg4OCQkJBQUFAwMDAwMDAwMDAgICEBAQDw8P CgoKAQEBAAAAAQEBBQUFBQUFDg4ODQ0NCwsLCAgIBAQEAQEBAAAAAAAAAAAAAAAAAAAAAAAAAQEB AwMDAQEBAAAAAAAAAAAAAAAAAAAAAAAAAAAAAAAAAAAACQkJCwsLDQ0NCgoKBQUFAQEBAAAAAAAA AAAAAwMDCQkJDAwMCwsLCwsLDg4OERERGRkZEhISCQkJAgICAAAAAAAABgYGDAwMCwsLDQ0NCAgI AAAAAAAACAgIDQ0NDQ0NDw8PDAwMBwcHAQEBAgICCgoKFRUVGxsbGhoaDg4OAAAAAgICAAAAAAAA Dw8PDAwMBwcHDAwMEBAQGRkZHR0dEBAQDw8PIyMjOjo6UFBQWlpaYWFhbm5ubW1tampqdHR0dXV1 bm5uaGhoY2NjYGBgYmJiXl5eVlZWUlJSVlZWTU1NPz8/ODg4LS0tHx8fGRkZFhYWFBQUFBQUFhYW GBgYGBgYFxcXGBgYKSkpQEBARkZGNjY2MDAwLy8vRkZGRkZGPT09ODg4ODg4SEhIVVVVWFhYbGxs kJCQlpaWiIiIenp6fn5+eHh4ZmZmRUVFRUVFYWFhgoKCgICAXl5eSUlJSUlJW1tbd3d3d3d3aGho aGhoc3NzZWVlWFhYTk5OKCgoEBAQAAAAAAAAAAAABAQEAAAABwcH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QEBAAAAAAAAAAAABgYGAwMDAQEBAQEBAAAAAAAAAAAAAAAAAgICCAgICwsLCgoKCgoKDAwMDAwM CgoKCAgIBgYGBwcHDw8PFxcXHBwcISEhJSUlHh4eExMTCwsLDAwMDw8PDw8PEBAQExMTExMTERER EBAQEBAQEBAQEBAQDg4ODQ0NDQ0NEBAQERERDg4ODw8PFBQUGhoaHR0dFhYWExMTDg4OCQkJBgYG BQUFBgYGBwcHAAAABQUFDAwMERERDg4OCAgIBgYGCAgICwsLBgYGAQEBAAAAAAAABAQECwsLEhIS FBQUFhYWFRUVDw8PCwsLDAwMDw8PERERERERDw8PCQkJAgICAAAAAAAAAAAAAAAABgYGBwcHBAQE AAAAAQEBBwcHDAwMDAwMCwsLDQ0NDQ0NCAgIAgICAAAAAAAAAQEBAQEBAQEBAAAAAAAAAAAABAQE BQUFBQUFAAAAAAAAAAAAAAAAAAAAAAAAAAAAAAAAAAAAAwMDBgYGBQUFAgICAAAAAAAAAQEBAQEB AQEBAAAAAAAAAAAAAgICCAgIDQ0NDg4ODw8PEhISExMTEBAQCAgIAgICAAAACgoKDQ0NDg4ODAwM DQ0NDw8PDg4OCgoKCwsLDg4ODQ0NCAgIBwcHCwsLDQ0NCwsLCQkJCAgIBgYGDQ0NDQ0NDw8PHBwc GhoaFxcXJCQkPj4+Q0NDJiYmFBQUJCQkNjY2VFRUWFhYZWVlbGxsaWlpa2trbGxsZmZmYWFhXl5e aGhod3d3e3t7cnJyYmJiVFRUSEhIPz8/MTExKCgoISEhGBgYEhISEhISFRUVGBgYGxsbHR0dGxsb GhoaHx8fJSUlODg4QkJCPj4+MzMzPDw8R0dHVFRURkZGMjIyLCwsOzs7TExMU1NTZ2dngICAh4eH iYmJjo6OioqKeXl5VlZWQEBAOzs7V1dXfHx8eXl5cnJyY2NjV1dXYWFhcnJydnZ2bW1tdnZ2e3t7 YWFhY2Njd3d3Y2NjVVVVKioqEBAQBQUFAAAA+/v7/v7+/f39BgYG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gICAAAAAAAAAQEBAgIC AAAAAAAAAAAABgYGAwMDAQEBAQEBAAAAAAAAAAAAAgICAgICCAgIDQ0NDg4ODg4ODw8PDg4OCwsL BQUFAQEBAgICDAwMEhISExMTFxcXHh4eHx8fGBgYEREREBAQEREREhISERERERERFBQUExMTExMT FBQUFRUVFRUVFBQUExMTDQ0NDg4OEhISFhYWExMTDg4OEBAQFhYWGRkZGhoaFxcXERERCQkJAwMD AQEBAgICAAAAAAAACAgIEhISERERCgoKBwcHCwsLCgoKCAgIBgYGBQUFBAQEBAQECAgIDAwMExMT FRUVFRUVEBAQDAwMDAwMDw8PEhISEBAQDg4OCAgIAgICAAAAAQEBAgICAgICBAQEBQUFBAQEAgIC BQUFDAwMDw8PDw8PDAwMCwsLCQkJBQUFAQEBAAAAAAAAAQEBAAAAAQEBBAQEBQUFBgYGBgYGBAQE AQEBAQEBAAAAAAAAAAAAAAAAAAAAAAAAAAAAAAAAAAAAAgICAgICAAAAAAAAAAAAAAAAAAAAAAAA AAAAAAAAAQEBBQUFCQkJDAwMGBgYFRUVEhISDw8PDAwMCQkJCQkJCwsLEREREhISExMTFBQUExMT EBAQDAwMCQkJDQ0NEREREBAQCgoKCAgICAgIBgYGAgICDAwMFhYWExMTDg4OGBgYMzMzPz8/Li4u JycnPDw8XV1dYWFhRUVFOjo6TExMXFxcYmJiZGRkcXFxdHR0aGhoYWFhWlpaTExMWlpacHBwiYmJ j4+PhYWFdnZ2YmJiTk5OOzs7JCQkFRUVFhYWFxcXFBQUExMTFBQUEBAQGRkZIiIiIyMjHBwcGhoa IiIiLCwsOjo6Nzc3Ly8vMjIyRUVFTExMRkZGLi4uIyMjNzc3R0dHTExMVlZWaGhofHx8iYmJkpKS h4eHcXFxUVFRMTExLS0tPz8/ZWVlbGxsbm5ubGxsYmJiZGRkeXl5gYGBdHR0cXFxfHx8hISEgYGB d3d3cXFxcHBwZWVlPDw8IiIiDg4OAAAAAQEB+Pj4Dg4O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QEBAAAAAAAAAAAAAAAAAAAA AAAAAQEBAwMDAQEBAAAAAQEBAAAAAAAAAwMDBgYGCAgICwsLDQ0NDQ0NDQ0NDg4ODQ0NDAwMAgIC AAAAAAAABwcHDAwMDw8PExMTGRkZGxsbGRkZFBQUEBAQEBAQEREREBAQDg4OEhISEREREhISFBQU FxcXGRkZGhoaGRkZERERDg4OERERGRkZGxsbExMTDAwMCwsLEhISGBgYHh4eHR0dFRUVCgoKAgIC AAAACQkJBQUFBQUFCgoKDw8PEBAQDw8PDw8PDw8PERERFBQUFRUVERERCgoKBwcHBwcHCwsLDQ0N EBAQDw8PDg4ODw8PEhISFBQUExMTERERDQ0NCQkJCAgICQkJCgoKCgoKCwsLCwsLCgoKCQkJDAwM EBAQEhISEREREBAQCQkJAgICAQEBBQUFBwcHBQUFAgICAAAAAQEBBAQEBQUFBgYGBQUFAQEBAAAA AQEBAAAAAAAAAQEBAQEBAAAAAAAAAQEBAQEBAAAAAQEBAwMDAwMDAQEBAAAAAAAAAQEBAQEBAgIC AwMDBgYGCgoKDQ0NDg4OCQkJCAgICQkJDAwMDg4OEBAQFBQUGBgYGBgYFBQUERERDg4OCgoKBgYG BgYGCQkJDg4OERERFhYWFxcXFBQUDg4OCQkJBgYGFhYWJiYmJCQkFRUVHR0dQEBAVVVVT09PYmJi gICAkpKSjo6OgYGBbW1tZGRkbW1td3d3iYmJioqKd3d3Y2NjVlZWWFhYZ2dncnJyfX19hYWFfX19 b29vY2NjUVFRPDw8IiIiFxcXHBwcKCgoJSUlGhoaEhISDQ0NExMTGhoaICAgHh4eGRkZGhoaJSUl MTExMzMzMTExNTU1Pj4+Q0NDNjY2JSUlFxcXICAgPDw8SEhISEhIUFBQXV1dcnJyi4uLh4eHcnJy W1tbRERENjY2OTk5QkJCVlZWXl5ebGxsZ2dnZ2dnfHx8hISEdXV1a2trd3d3kJCQlpaWkpKSfHx8 a2trbW1tWlpaaWlpXV1dICAgDw8PAwMDAAAAAAAAAgIC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wMDBAQEAQEBAAAAAAAA AAAAAwMDAgICAQEBAQEBAAAAAAAAAwMDBwcHDAwMDQ0NDQ0NCwsLCQkJCQkJCAgIBwcHAAAAAAAA AAAAAQEBBQUFCwsLERERFBQUFhYWFhYWExMTDw8PDg4OEBAQEBAQDg4ODg4ODQ0NDQ0NDw8PEhIS FhYWGBgYGRkZFRUVERERDw8PEhISFxcXFhYWEhISDg4OCgoKERERGhoaHh4eGxsbEhISCQkJAwMD Dg4ODAwMCQkJCAgIDAwMEREREhISDw8PEhISFBQUFhYWFxcXExMTDg4ODAwMDAwMCAgICQkJCgoK DAwMDQ0NDg4OERERExMTFRUVFRUVExMTEBAQEBAQEBAQEBAQDg4ODw8PDw8PDg4ODQ0NDg4OERER ExMTExMTDw8PBwcHAAAAAAAABgYGCgoKCgoKBwcHBQUFAwMDAAAAAAAAAAAAAgICAgICAAAAAAAA AAAAAAAAAgICAgICAAAAAAAAAQEBAQEBAAAAAAAAAwMDBgYGBQUFAgICAQEBAgICAQEBAAAAAAAA AAAABwcHCwsLDAwMAwMDBAQEBgYGCgoKCwsLDAwMDQ0NDw8PExMTDw8PCwsLBwcHAgICAAAAAgIC CQkJCwsLDQ0NFBQUGxsbGBgYEREREhISGhoaGhoaGRkZGxsbJiYmPz8/Xl5eeHh4i4uLmpqapaWl m5ubgYGBcXFxZmZmZmZmcHBwg4ODgoKCc3NzY2NjYmJibGxse3t7iIiIc3NzV1dXRkZGS0tLT09P RUVFMzMzJCQkGRkZHBwcKSkpLCwsHBwcEBAQDw8PDw8PGhoaHBwcHBwcGhoaGxsbIiIiLS0tNjY2 NjY2NDQ0MjIyLy8vJiYmISEhHR0dISEhJycnLy8vPDw8Pj4+QEBAXV1dfX19hISEeXl5bW1tZWVl UFBQPT09NTU1Ozs7SkpKY2NjZWVla2trhISEl5eXgoKCZ2dnaWlpfX19kZGRlpaWe3t7c3NzbW1t WVlZaWlpbW1tZGRkTExMIiIiDAwMCQkJ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wMDCQkJDQ0NCwsLBQUFAQEBAQEB BwcHBgYGBAQEAgICAAAAAAAAAQEBBgYGDAwMDQ0NDQ0NDAwMCgoKBgYGAwMDAAAAAAAAAQEBAQEB AAAAAAAABgYGDAwMDg4OEREREhISEhISEBAQDw8PDw8PEBAQEBAQDw8PDg4ODAwMDQ0NDw8PEhIS ExMTFBQUEhISExMTEhISEREREhISExMTERERDg4OCgoKDQ0NExMTFhYWFhYWFBQUERERDw8PDAwM ExMTFRUVDw8PDQ0NEBAQERERDg4OCgoKCwsLDg4OEREREBAQDQ0NCwsLDAwMERERDw8PDg4OCwsL CAgIBgYGBwcHCQkJDAwMDQ0NDg4ODg4OEBAQERERERERDw8PDAwMDAwMCwsLCgoKCAgICAgICAgI CQkJBAQEAgICAAAAAAAAAAAAAgICBQUFCAgIBAQEAwMDAQEBAAAAAgICBQUFBQUFAgICAQEBAAAA AAAAAQEBAQEBAAAAAAAAAgICBAQEAQEBAQEBBQUFBgYGAgICAAAAAAAAAAAAAAAAAQEBAQEBBQUF CgoKDAwMCwsLDAwMCQkJBQUFAwMDAQEBAQEBBAQECAgICgoKCgoKCwsLDAwMCAgIBQUFBwcHDAwM FBQUHx8fMjIyQUFBQUFBOzs7Pz8/SkpKR0dHPj4+Ojo6PDw8TExMX19fcHBwhYWFlZWVkZGRj4+P hYWFeHh4e3t7f39/dHR0c3NzYWFhY2NjbGxscXFxgoKCg4ODampqQUFBMDAwKysrMzMzNDQ0LCws ICAgFhYWGRkZGxsbICAgHx8fGBgYFRUVFRUVFRUVFxcXGhoaHh4eIyMjKSkpLi4uMDAwLy8vKysr JycnJSUlKCgoLy8vOzs7Li4uJSUlKioqODg4PDw8NDQ0Pz8/ZGRkf39/gYGBgICAbW1tYmJiSEhI MjIyKSkpNjY2SEhIXV1dcXFxlJSUoqKihYWFYWFhVVVVWFhYa2treHh4enp6b29vZ2dnXV1dV1dX Y2NjXV1dZmZmZmZmQ0NDHR0dAgICBwcHBAQE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wMDCgoKEBAQEhISDg4OCQkJBwcHCQkJ CAgIBgYGAwMDAAAAAAAAAgICCAgIDAwMDQ0NDg4ODw8PDQ0NCAgIAgICAAAAAAAAAAAAAAAAAAAA AAAAAQEBBgYGCwsLDw8PEBAQEREREREREBAQDw8PERERFBQUFRUVExMTEREREBAQEBAQERERERER EBAQDw8PERERFBQUFhYWFRUVEhISDQ0NCQkJDQ0NDg4OEBAQEBAQEBAQEhISFBQUFhYWEBAQFRUV GBgYFBQUEBAQDw8PDw8PDw8PBQUFBgYGCAgICgoKCgoKBwcHBQUFBAQEEhISExMTFBQUEBAQBwcH AAAAAAAAAwMDBwcHCQkJCgoKCwsLDQ0NDw8PDg4OCwsLBwcHCQkJCQkJBwcHAwMDAAAAAAAAAAAA AAAAAAAAAAAAAAAAAAAAAAAAAAAAAgICAQEBBQUFCQkJCwsLCwsLCwsLCQkJBwcHBgYGAQEBAAAA AAAAAAAAAAAAAAAABAQECQkJBwcHBwcHCAgIBAQEAAAAAAAAAgICAAAABgYGCwsLDAwMDg4OEBAQ Dw8PCwsLAAAAAQEBBQUFCgoKCwsLCgoKCgoKCwsLCgoKDAwMDg4OERERERERDw8PDg4ODg4OCgoK Hx8fOTk5SUlJTU1NU1NTYWFhb29venp6f39/fX19a2trZ2dncHBwdHR0g4ODhoaGenp6dnZ2d3d3 enp6hoaGhISEcXFxX19fYGBgdXV1enp6Z2dnYmJiXV1dQ0NDKSkpLi4uMjIyLCwsISEhHR0dGxsb FBQUFBQUGhoaIyMjLCwsMDAwJycnGRkZERERFBQUGBgYHh4eJCQkKioqLCwsJycnICAgGBgYGxsb Li4uSkpKVlZWVlZWNTU1JSUlODg4SkpKQ0NDODg4Tk5OaGhocXFxdXV1a2trVFRUTU1NPT09MTEx LCwsPj4+T09PampqjY2NqKiokZGRXFxcPz8/Pj4+Pz8/VlZWampqa2trZ2dnV1dXVVVVYmJiTExM W1tbaGhobGxsYGBgR0dHJCQkDw8P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BAQECwsLEREREhISDw8PDAwMBwcHBwcH BgYGBAQEAQEBAAAABQUFDAwMDQ0NDg4OEBAQEREREBAQCwsLBgYGAgICAQEBAAAAAAAAAgICAQEB AAAAAwMDCwsLDg4ODg4OEBAQEREREBAQDw8PERERFhYWGBgYFhYWExMTEhISEhISEREREBAQDg4O EBAQDQ0NDg4OFBQUFxcXFBQUDw8PDAwMDAwMDg4OEBAQDw8PDQ0NDg4OEBAQExMTFxcXFBQUEhIS EREREBAQDg4ODg4ODw8PDQ0NCQkJBQUFAwMDAgICAAAAAAAAAAAABwcHDg4OFRUVFRUVDAwMAwMD AgICBgYGDg4ODw8PDw8PDg4ODQ0NDAwMCgoKBwcHBAQEBwcHCwsLCgoKBQUFAQEBAAAAAQEBAQEB AAAAAAAAAQEBAgICAgICAAAAAAAABQUFCwsLDw8PDw8PDQ0NDQ0NDg4ODw8PCwsLBQUFAQEBAAAA AAAAAAAAAQEBBwcHCQkJCgoKDAwMCwsLBAQEAAAAAwMDCgoKDg4OEhISEhISDg4ODAwMDQ0NDQ0N CgoKBQUFBgYGCgoKDg4ODw8PDQ0NDQ0NDg4ODg4ODg4ODg4ODw8PEREREhISEBAQDAwMFBQUHBwc HR0dFhYWHh4eQ0NDdnZ2mpqanZ2dj4+PhYWFgICAi4uLh4eHa2trYWFhYGBgZWVlX19fYGBgcHBw cXFxX19fU1NTTU1NUFBQTk5OREREOzs7Ojo6Ojo6NjY2R0dHNDQ0JCQkHBwcGBgYGBgYGBgYFRUV ISEhLCwsNDQ0ODg4NDQ0JCQkGBgYGxsbGhoaGhoaGBgYGBgYGhoaHR0dHBwcGRkZICAgIiIiOjo6 UlJSSUlJOzs7LS0tPz8/UlJSREREPz8/RkZGVlZWampqbGxsXFxcSkpKOzs7QEBANTU1KysrLS0t T09Pb29vgoKCkJCQf39/XV1dTU1NREREQEBAR0dHaGhoY2NjZGRkXl5eW1tbUlJSTU1NZGRkcnJy bW1tb29vcHBwX19fMzMzERERDw8P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QEBAAAAAAAAAAAAAAAAAAAAAgICBQUFBwcHAgICAAAAAwMDDAwMEhISEhISEBAQDg4OBwcHAQEB AAAAAQEBBAQEBAQEAwMDDQ0NDw8PEREREhISEBAQDQ0NCgoKCQkJAQEBAQEBAQEBAQEBAAAAAAAA AwMDCgoKDw8PEREREhISExMTEhISExMTFRUVFxcXGhoaGRkZGBgYFRUVExMTEREREBAQDw8PDg4O DQ0NDAwMDAwMDAwMDQ0NDQ0NDQ0NDQ0NDg4OEBAQEBAQDg4ODg4ODw8PERERFBQUFBQUFBQUFBQU ERERDAwMCAgIBwcHDg4OEBAQEBAQDg4ODg4ODg4OCwsLBwcHAAAAAgICBwcHCQkJBQUFAAAAAgIC CgoKEBAQEBAQEREREhISERERDAwMBgYGAgICAAAAAwMDCQkJDg4ODw8PCwsLBAQEAAAAAQEBAQEB BAQEBgYGBQUFAQEBAAAAAAAACgoKDQ0NEBAQEBAQDg4OCwsLCAgIBwcHDg4ODw8PDw8PDg4ODAwM CwsLDQ0NDw8PEBAQDg4ODg4ODQ0NCQkJAgICAgICBgYGDg4OEREREhISEBAQDAwMCgoKCwsLDQ0N CAgIAQEBAAAAAQEBBgYGBwcHBwcHCAgICgoKDQ0NEREREhISEhISEREREBAQEBAQGBgYHh4eHBwc FhYWISEhREREaWlpfHx8dXV1enp6gICAfn5+cXFxYWFhWVlZWVlZYWFhbm5ubm5uXV1dUVFRUVFR T09PSUlJPz8/OTk5MzMzLi4uLi4uOjo6PDw8MDAwJSUlGxsbERERDg4OEBAQFRUVHh4eJiYmLCws KCgoKysrNzc3PDw8NDQ0JiYmHR0dFhYWExMTExMTGxsbKCgoLy8vKysrJCQkHh4eKioqNDQ0Ozs7 QUFBPT09PDw8RUVFRUVFPz8/RUVFVlZWY2NjYGBgT09PPT09NDQ0MTExLS0tNTU1RkZGaGhocHBw dHR0f39/dnZ2bm5ucXFxbGxsVlZWTU1NWlpaX19fXl5eYGBgYGBgWVlZWVlZbGxsg4ODfHx8eXl5 cHBwXFxcSEhIOjo6JycnExMTCwsLAAAAAAAABQUFAAAAAAAAAgIC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QEB AAAAAAAAAAAAAAAAAQEBBAQECAgICAgIAwMDAAAAAQEBBwcHDQ0NEREREhISEhISDg4OCQkJBgYG BQUFBQUFBQUFBAQEBQUFCAgIDAwMDg4ODg4ODAwMCQkJBwcHBAQEAgICAwMDBQUFBQUFBAQEBAQE BQUFDQ0NEBAQExMTFhYWFxcXFhYWFhYWFhYWGhoaGRkZFxcXFBQUEBAQDAwMCQkJBwcHCAgICgoK DAwMDg4ODg4ODQ0NCwsLCgoKDQ0NDQ0NDQ0NDw8PEBAQEBAQDw8PDg4OEREREBAQERERFBQUFBQU EBAQCgoKBgYGDQ0NEBAQEhISEREREBAQDw8PDAwMCQkJCwsLCgoKCQkJBwcHAgICAAAABQUFDg4O EBAQERERERERDw8PDAwMCAgIBQUFAwMDAAAAAgICBwcHDAwMEBAQEBAQDQ0NCgoKAgICAQEBAAAA AQEBAAAAAAAAAwMDBgYGDAwMDg4OEBAQERERDw8PCwsLCAgIBQUFDg4OEBAQEREREREREBAQDg4O Dw8PDw8PExMTExMTFBQUFBQUDg4OBgYGAgICBAQEAwMDCAgIDg4ODg4OCQkJBAQEAQEBAAAAAwMD AwMDAQEBAAAAAAAAAwMDCQkJDQ0NDQ0NDw8PEhISExMTExMTEREREBAQDw8PDQ0NEhISFBQUFBQU GBgYJSUlNTU1QEBAUFBQWVlZYmJiYWFhV1dXT09PUFBQV1dXZGRkampqaWlpYWFhXl5eXl5eV1dX S0tLODg4MDAwKysrKysrLCwsKysrJSUlHBwcGBgYFBQUEhISFhYWGxsbHh4eHx8fHh4eGxsbHR0d JCQkLS0tLi4uJCQkGRkZFBQUERERFRUVHR0dKCgoMTExNDQ0MDAwKysrLCwsNjY2Pz8/REREQkJC Ojo6NTU1ODg4NTU1RUVFVVVVXFxcXFxcUlJSQEBAMDAwKCgoJiYmOjo6WFhYdXV1gYGBgYGBhISE ioqKjY2Ni4uLgYGBcHBwXFxcVFRUWFhYWFhYYmJiZWVlX19fYmJic3NzgICAg4ODd3d3aGhoV1dX SEhIQUFBQUFBPDw8Ly8vHh4eCAgIAAAAAQEB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BQUFCQkJCQkJBgYGAQEBAAAAAQEBBwcHDg4OEhISEBAQEBAQDw8PDQ0NCwsL CgoKCgoKCwsLAwMDBAQEBgYGCAgICAgIBwcHBQUFAwMDAwMDAQEBAQEBBgYGCgoKCQkJBQUFAgIC CgoKDQ0NExMTGBgYGxsbGxsbGhoaGBgYGxsbGRkZFhYWExMTDw8PCwsLBgYGBAQEAgICBgYGDAwM Dw8PEBAQDw8PDAwMCgoKDQ0NCgoKCQkJCwsLDw8PExMTExMTEhISDw8PCwsLCwsLEBAQFBQUExMT Dg4OCQkJCgoKDg4OEhISExMTEhISERERDw8PDQ0NDg4ODQ0NDQ0NDAwMBwcHAgICAwMDBwcHDAwM Dg4ODw8PDAwMBwcHAgICAAAAAAAABgYGBgYGCAgICwsLDw8PEBAQEBAQDw8PBgYGAwMDAAAAAAAA AAAAAAAABwcHDQ0NDg4ODw8PEBAQEBAQDw8PDQ0NDAwMCwsLDAwMDQ0NDg4ODg4ODAwMCwsLDAwM DAwMDw8PDw8PDw8PDw8PCgoKAgICAAAAAAAABAQEBwcHCQkJCAgIBQUFBAQEBgYGCQkJCgoKDAwM CQkJAwMDBAQEDQ0NFhYWGRkZGhoaGhoaGhoaGhoaGBgYFRUVERERDw8PDw8PEBAQFhYWHR0dHx8f GxsbHR0dISEhLCwsOjo6SkpKT09PSkpKREREQUFBQEBATExMWFhYZWVla2trampqY2NjV1dXTExM R0dHOzs7Ly8vKysrKioqIiIiHR0dHx8fICAgISEhICAgHx8fHR0dHBwcGBgYFRUVFxcXGxsbISEh JCQkICAgGRkZFhYWGBgYGBgYHh4eKCgoLy8vMDAwLy8vLi4uLi4uNzc3Ozs7QkJCQ0NDOjo6MzMz MzMzNDQ0Pj4+WFhYZWVlYWFhWVlZS0tLNTU1KCgoJycnMDAwUlJSaWlpioqKlpaWnJycnZ2dlJSU jY2Ng4ODdHR0Y2NjWVlZVlZWVFRUYWFhZ2dnZmZmY2NjcXFxgoKCenp6Y2NjXl5eTExMPT09PT09 Q0NDTExMTExMRkZGJiYmFhYWBwcHAAAAAAAAAQEB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gICBwcHCAgIBwcHBAQEAAAAAAAAAgICCgoKEBAQDg4ODw8PDw8PDw8PDg4ODg4O Dw8PDw8PCwsLCQkJBQUFAwMDAgICAQEBAAAAAAAAAAAAAAAAAAAABAQECQkJCwsLCAgIBAQEBAQE BwcHDAwMEhISFxcXGRkZGhoaGRkZGRkZGBgYFRUVExMTERERDw8PDAwMCwsLBQUFBwcHCgoKDg4O EREREhISEBAQDg4ODQ0NCQkJBgYGBwcHDQ0NFRUVGhoaHBwcFRUVDw8PCwsLDg4OEhISEhISDg4O CwsLBQUFCgoKDw8PEhISEhISEhISExMTExMTDw8PDw8PEBAQERERDQ0NBwcHAwMDAgICCgoKDAwM Dg4ODAwMCAgIBAQEAgICAQEBCgoKCgoKCgoKDAwMDg4ODw8PDg4ODQ0NCwsLCAgIBgYGAwMDAAAA AQEBBgYGDAwMDg4ODw8PDw8PDg4OCwsLCAgICgoKDg4ODAwMDAwMCwsLCQkJBwcHBgYGBgYGBwcH CAgIBwcHBgYGBQUFAQEBAAAAAAAAAQEBBgYGBAQEAQEBAAAAAAAABAQECgoKDg4ODg4OCQkJAwMD AwMDCgoKExMTFxcXFxcXHR0dHBwcHBwcGxsbGxsbGBgYFBQUEREREBAQDg4OERERGhoaHR0dGxsb GxsbHx8fKioqLy8vNDQ0OTk5Pj4+QEBAOzs7NDQ0PDw8RkZGUlJSWVlZV1dXUlJST09PTk5OSEhI Pj4+LS0tIiIiHx8fGRkZHR0dKysrMTExMjIyKysrHx8fFhYWFxcXGxsbHR0dJCQkIiIiHh4eGRkZ FRUVFhYWHh4eJSUlKSkpKSkpKioqKSkpJycnKCgoLS0tMjIyPDw8OTk5Ojo6Nzc3Ly8vNDQ0QkJC SEhIYGBgaWlpZGRkWlpaVFRUQkJCKysrJCQkJiYmRkZGaWlpcXFxiIiIoaGho6OjlJSUiIiIdXV1 a2traGhoYWFhX19fZGRkZmZmbW1taWlpaGhobW1tc3NzampqUVFROjo6PT09MzMzMjIyPDw8Q0ND RkZGREREPz8/NDQ0LS0tGRkZBQUFAAAAAQEBAgIC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QEBAgICBAQEBQUFAwMDAAAAAgICCQkJDw8PEBAQDw8PDg4ODg4ODg4ODg4ODg4O Dg4OERERDg4OCQkJBQUFAgICAAAAAAAAAAAAAQEBAAAAAAAAAQEBBAQEBwcHCAgICAgIAAAAAQEB BAQEBwcHDAwMEBAQExMTFRUVFRUVFBQUExMTEREREREREhISFBQUFRUVERERDg4OCwsLDAwMEBAQ EhISERERDw8PDQ0NCwsLCgoKCgoKDg4OFBQUGxsbHx8fHR0dGBgYExMTEhISEhISEBAQDQ0NDAwM BQUFCAgIDAwMDw8PEBAQERERExMTFRUVFxcXFBQUERERDg4ODAwMCgoKCgoKCwsLDQ0NDQ0NDQ0N DAwMCwsLCwsLCwsLDAwMCwsLDAwMDQ0NEBAQEhISEhISERERDw8PDg4ODQ0NDAwMCgoKBgYGAgIC AgICBAQECgoKDAwMDw8PDg4OBwcHAgICBAQECQkJEBAQDw8PDg4ODAwMCQkJBgYGBAQEAwMDBQUF BAQEAgICAQEBAAAAAAAAAwMDBgYGBQUFAwMDAQEBAwMDBwcHCgoKCgoKCgoKDAwMAgICAAAABQUF Dg4OEREREREREhISExMTExMTFBQUFhYWGRkZGRkZFxcXFRUVERERDg4ODg4OEBAQFBQUFhYWGBgY GhoaHx8fICAgIiIiKSkpNDQ0OTk5MzMzKCgoLS0tMjIyPDw8RkZGR0dHPz8/ODg4NTU1MjIyMzMz KCgoGxsbFRUVFBQUHR0dLS0tMjIyLS0tIyMjGBgYGBgYISEhKysrMDAwKSkpIiIiFxcXEBAQEhIS HR0dKioqMjIyMzMzLS0tJycnJCQkJCQkKCgoMTExOTk5QEBAODg4NDQ0Ly8vLS0tPT09VlZWYmJi aWlpZmZmWFhYTU1NRERELy8vISEhJycnPj4+UlJSZWVlc3Nzh4eHoaGhk5OTfX19a2trZWVlbGxs dXV1c3NzcXFxdHR0dHR0aGhoZmZma2trbW1tXFxcPT09KysrKSkpJCQkIyMjKioqMzMzNjY2ODg4 PT09Pj4+UVFRQkJCJycnEBAQBQUFAAAAAAAAAgIC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wMDBAQE AQEBAAAAAAAAAAAAAQEBAwMDAwMDAgICAwMDCAgIDQ0NDw8PDg4ODAwMCwsLDAwMDQ0NDg4ODg4O Dw8PDg4ODQ0NCgoKBwcHBAQEAwMDAgICAwMDBAQEAgICAAAAAAAAAAAAAwMDBQUFAQEBAgICBAQE BQUFBgYGCgoKDg4OEREREhISEhISEBAQDg4ODQ0NDw8PFBQUGBgYGhoaFRUVDg4ODAwMDQ0NDg4O Dg4ODQ0NDg4OEBAQERERERERERERExMTFhYWGRkZGhoaFxcXFhYWFhYWFhYWExMTEREREBAQCQkJ CgoKDAwMDg4ODg4ODg4OEBAQExMTFRUVExMTDw8PDQ0NCwsLDAwMDg4OEBAQEBAQDQ0NCgoKCAgI CQkJDQ0NEhISFRUVDw8PEBAQEhISFBQUFhYWFRUVExMTEBAQDg4ODg4ODg4ODg4OCwsLBQUFAQEB AAAAAgICBgYGDAwMDg4OCgoKBAQEBQUFCwsLEREREhISExMTEhISDw8PCgoKBAQEAQEBAAAAAAAA AAAAAAAAAAAAAAAAAAAAAQEBAgICAQEBAgICBgYGDAwMEBAQDw8PDQ0NCAgIAgICAwMDDAwMERER Dg4ODg4OExMTEBAQERERExMTFhYWGBgYGRkZGRkZGBgYFhYWFhYWFRUVExMTFBQUFxcXFxcXFhYW DQ0NERERGRkZIiIiKSkpKSkpHx8fFRUVERERHh4eMzMzQUFBPj4+MDAwJycnJCQkLCwsLy8vJycn FxcXDw8PERERHR0dKCgoKioqICAgFxcXFxcXIiIiLS0tMTExLy8vICAgGxsbFRUVFBQUHh4eLS0t Nzc3Ojo6Ly8vKSkpIyMjIiIiJCQkKioqNDQ0PT09RkZGQEBAODg4MTExMTExQEBAVVVVYWFhVlZW V1dXUlJSSEhIODg4JiYmKioqPz8/W1tbUFBQV1dXeXl5j4+PlpaWe3t7b29va2trb29veXl5gICA goKCfn5+c3NzZWVlXV1dXV1dXl5eV1dXQEBAJiYmHR0dICAgGBgYGRkZHx8fJycnMDAwQUFBUlJS WFhYVlZWPj4+LCwsJycnGxsbBwcH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wMDCAgICwsLCAgI AwMDAAAAAAAAAAAAAQEBAQEBAQEBAwMDBwcHCwsLDAwMDAwMCwsLCgoKCAgICAgICgoKDAwMCgoK CwsLDAwMCgoKBwcHBAQEBAQEBQUFBwcHCgoKCQkJBAQEAAAAAAAAAAAAAAAABQUFCAgICwsLCwsL CgoKCwsLDQ0NEBAQExMTExMTERERDAwMBwcHBwcHDAwMERERFhYWExMTDw8PDAwMCwsLCwsLDQ0N Dg4ODw8PERERFBQUFRUVFBQUExMTFRUVFhYWFRUVExMTEhISFBQUFRUVFBQUEhISEhISDg4ODQ0N DQ0NDw8PDw8PDQ0NDg4ODw8PDQ0NDg4ODw8PDw8PDw8PDg4ODg4ODg4ODw8PDg4OCwsLCAgIBwcH CQkJDw8PFBQUEhISEhISExMTFBQUFRUVFBQUEhISEBAQDg4ODAwMDAwMDQ0NDQ0NCQkJBQUFBAQE AAAAAQEBBgYGCgoKCQkJBwcHCgoKEBAQEREREhISEhISEhISDw8PCwsLBQUFAgICAAAAAQEBAQEB AAAAAAAAAAAAAAAAAAAAAAAAAAAAAQEBBAQECQkJDAwMDg4ODg4OBAQEAgICBgYGDAwMDQ0NCwsL CwsLDw8PEhISFBQUFhYWFxcXFhYWFhYWFRUVFRUVFBQUFRUVFRUVFBQUExMTEhISExMTExMTFhYW FhYWGBgYHR0dHx8fHBwcFRUVERERCwsLGRkZKioqMjIyLCwsJiYmKSkpMTExMTExKysrIiIiFRUV DQ0NERERGxsbICAgIyMjGxsbFhYWHR0dKSkpLS0tJycnICAgHR0dHx8fICAgIiIiKioqMjIyMzMz Ly8vIyMjHx8fHBwcHR0dISEhKioqOzs7SkpKWFhYVVVVSkpKPz8/PDw8Pz8/RERESUlJT09PVlZW VFRUQ0NDMjIyMTExQkJCVVVVVlZWT09PZGRkhoaGkJCQgICAampqa2trfX19fn5+fn5+gYGBgoKC dXV1YGBgUlJSU1NTUlJSTk5ORkZGODg4KSkpHx8fGxsbHBwcHx8fJiYmMTExRUVFXV1dZWVlXV1d PT09MjIyODg4QEBAMDAwFRUVBgYGAgIC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BAQEDAwMERERDg4OBwcH AgICAQEBAQEBAAAAAAAAAAAAAQEBBAQEBwcHDAwMDg4ODg4OCQkJAwMDAAAAAgICBQUFCAgICQkJ CQkJBgYGAgICAAAAAgICBQUFDQ0NEBAQERERDAwMBgYGAwMDAAAAAAAABAQECgoKDw8PERERDg4O DQ0NDQ0NDw8PFRUVFhYWExMTCwsLAwMDAAAABAQECQkJDAwMDQ0NDQ0NDAwMCgoKCwsLDg4OERER Dg4OEBAQEhISExMTFBQUFRUVFxcXGBgYGRkZExMTDw8PDw8PEBAQDw8PDQ0NDAwMERERDw8PDg4O EBAQEBAQDg4ODQ0NDg4ODQ0NDg4ODw8PDw8PDw8PEBAQEREREhISEBAQERERERERDQ0NCAgIBgYG CgoKDg4ODw8PDw8PDw8PEBAQEhISExMTEhISERERDw8PCwsLCgoKCwsLDQ0NDQ0NDAwMDAwMBAQE AAAAAAAAAQEBAgICAwMDCAgIDg4OFBQUExMTERERDw8PDQ0NCwsLCAgIBwcHDAwMCwsLCgoKCQkJ CAgICQkJCgoKCgoKBQUFCAgIDAwMDw8PDg4ODQ0NDAwMCwsLCAgICAgICQkJDAwMDw8PEBAQDw8P Dg4ODQ0NDw8PEREREREREBAQDw8PEBAQEBAQFBQUEhISEhISERERDg4ODAwMDg4OExMTHh4eHBwc ISEhKioqLCwsIiIiFBQUCgoKDw8PFxcXIyMjKysrLCwsKysrKysrLi4uMjIyJiYmICAgHR0dGBgY HBwcISEhHx8fHBwcGBgYGRkZIiIiKSkpJycnICAgGxsbIyMjKSkpLS0tLCwsKioqKCgoICAgFhYW GBgYFhYWFRUVFxcXHR0dLS0tR0dHX19fbm5ubW1tYGBgUFBQSUlJQUFBOTk5OTk5XFxcX19fVVVV Ozs7Li4uPT09UVFRVlZWUFBQXFxceXl5fHx8dnZ2ZmZmbGxsfX19dXV1dnZ2d3d3e3t7dHR0WVlZ RUVFSEhIRkZGSUlJTExMSUlJPj4+MDAwJiYmISEhKioqMDAwOjo6SEhIXl5ebW1tXl5ePz8/Kioq MzMzSEhITU1NNTU1ICAgFRUVCgoK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gICAgICAAAAAAAAAAAAAwMDCAgICwsLCgoKCQkJCwsLEBAQEhISDg4OCQkJ AQEBAAAAAAAAAAAAAAAAAAAAAQEBAwMDDAwMDAwMDQ0NCwsLBQUFAAAAAAAAAQEBAgICBgYGCgoK CQkJBQUFAQEBAAAAAAAABgYGCQkJDQ0NEBAQDw8PCgoKAwMDAAAABgYGCwsLEBAQFBQUFxcXFxcX ERERCgoKDw8PFhYWFhYWDQ0NAgICAAAABAQECAgIBwcHBAQEAAAAAAAABQUFDAwMDw8PDg4OFRUV FBQUEhISDw8PDg4OERERFhYWGxsbIyMjHBwcExMTDg4ODAwMDAwMCgoKCQkJDg4ODw8PERERERER EBAQDw8PDg4ODg4ODw8PEBAQEREREREREREREhISFBQUFhYWFBQUDw8PCwsLCwsLDAwMDAwMDg4O Dw8PEREREREREBAQDg4ODg4ODw8PDg4ODAwMDg4OCAgIAgICAwMDCQkJDw8PEREREBAQDQ0NCAgI AQEBAAAABAQECwsLEBAQExMTFRUVEhISEBAQDg4ODAwMCQkJCQkJCwsLEBAQDw8PDg4ODQ0NDQ0N Dg4ODw8PEREREBAQEBAQDw8PDw8PDg4ODg4ODQ0NDQ0NEBAQEREREhISExMTExMTEhISDw8PDQ0N Dw8PDg4ODg4ODw8PDw8PDQ0NDAwMDAwMDQ0NEhISExMTDg4OCgoKCwsLDw8PERERFhYWGRkZJCQk MDAwMDAwIyMjFhYWEBAQFhYWGBgYIiIiLi4uMjIyLi4uLCwsMDAwNjY2MjIyLCwsKCgoJycnJycn JiYmJCQkGRkZHBwcKSkpOjo6Pj4+MTExIyMjHh4eJCQkJSUlJSUlICAgGRkZFBQUExMTFBQUGBgY ICAgHx8fHx8fLi4uREREWVlZa2trdXV1cHBwbGxsampqWFhYNTU1KioqPT09U1NTSEhIODg4NjY2 RkZGVFRUVVVVUlJSW1tbampqcHBwaGhoZGRkZmZmgICAeXl5aWlpbGxscXFxaWlpWFhYU1NTU1NT TExMSkpKPDw8V1dXWFhYOjo6LCwsJycnLi4uQ0NDSEhISkpKVlZWZmZmWlpaNzc3IiIiKysrPDw8 TU1NTExMQ0NDQUFBMjIyFhYWCwsLAwMDAQEBAAAAAAAAAAAABAQEAAAAAwMDAAAAAgICBAQEAAAA AAAAAAAAAAAAAAAAAAAAAAAAAAAAAAAAAAAAAAAAAAAAAAAAAAAAAAAAAAAAAAAAAAAAAAAAAAAA AAAAAAAAAAAAAAAAAAAAAAAAAAAAAAAAAAAAAAAAAAAAAAAAAAAAAAAAAAAAAAAAAAAAAAAAAAAA AAAAAAAAAAAAAAAAAAAAAAAAAAAAAAAAAAAAAAAAAAAAAAAAAAAAAAAAAAAAAAAAAAAAAAAAAAAA AAAAAAAAAAAAAAAAAAAAAAAAAAAAAwMDCAgIDAwMDQ0NDAwMCwsLCwsLDg4OEREREBAQDQ0NAQEB AQEBAAAAAAAAAAAAAAAAAQEBAQEBBwcHCQkJDAwMDQ0NCQkJBAQEAwMDBAQEBAQEBgYGCQkJCgoK CQkJCAgIBwcHBwcHCAgICQkJCwsLDQ0NDQ0NDAwMCgoKCAgICgoKCQkJCQkJDQ0NFRUVGhoaFxcX ERERCwsLDAwMDAwMCgoKCQkJCwsLDQ0NDg4OCwsLBwcHAgICAQEBBgYGDg4OEREREBAQFBQUEhIS EBAQDQ0NDAwMDw8PFBQUGRkZICAgHR0dGRkZFBQUDw8PDQ0NCwsLCgoKDAwMDg4OEBAQERERERER EBAQDw8PDg4ODw8PEBAQEhISEhISEhISEhISEhISExMTFBQUEBAQDg4ODg4ODg4ODg4ODQ0NDg4O ExMTERERDQ0NCQkJCAgICwsLDQ0NDQ0NCwsLBQUFAAAAAAAABQUFCgoKDAwMCwsLCQkJAwMDAAAA AAAABwcHDg4OEBAQEBAQDQ0NCwsLCwsLDg4ODw8PDAwMCAgIBgYGBwcHBwcHBwcHCQkJDAwMDw8P EhISExMTFRUVFBQUERERDg4ODAwMCgoKCgoKCgoKDAwMDAwMDg4OEBAQEBAQDw8PDQ0NCwsLDw8P Dg4ODg4ODw8PDg4ODAwMCwsLDAwMExMTFRUVFBQUEBAQDQ0NDg4ODw8PDw8PEBAQERERFRUVHBwc HR0dFxcXERERDw8PDw8PFxcXIyMjJycnISEhHBwcJSUlMzMzNzc3Ojo6Ojo6NjY2MTExKysrJCQk Hh4eHBwcLCwsQEBAS0tLQ0NDMzMzJiYmIiIiKSkpIyMjGxsbExMTEBAQFRUVHh4eJSUlPDw8Ly8v JycnLy8vOzs7Q0NDUVFRY2NjeXl5hISEenp6VFRULi4uHR0dIiIiLi4uLS0tNzc3RkZGVVVVXV1d WFhYUVFRUlJSY2NjWVlZaWlpcXFxbGxsiYmJgICAZmZmWFhYVVVVW1tbZmZma2tra2trXFxcRkZG LS0tREREU1NTREREKCgoGxsbJSUlPj4+SEhIRUVFT09PWVlZSkpKLCwsGxsbHBwcLi4uPj4+UVFR U1NTTExMTU1NR0dHNTU1FBQUAAAAAAAAAgICAwMDAAAAAAAAAAAAAQEBAAAAAAAAAAAAAAAAAAAA AAAAAAAAAAAAAAAAAAAAAAAAAAAAAAAAAAAAAAAAAAAAAAAAAAAAAAAAAAAAAAAAAAAAAAAAAAAA AAAAAAAAAAAAAAAAAAAAAAAAAAAAAAAAAAAAAAAAAAAAAAAAAAAAAAAAAAAAAAAAAAAAAAAAAAAA AAAAAAAAAAAAAAAAAAAAAAAAAAAAAAAAAAAAAAAAAAAAAAAAAAAAAAAAAAAAAAAAAAAAAAAAAAAA AAAAAAAAAAAAAAAAAAAAAgICBwcHDQ0NERERDg4ODg4ODAwMCgoKCgoKDQ0NDg4ODg4OAwMDAgIC AAAAAAAAAAAAAQEBAAAAAAAAAgICBAQEBwcHCgoKCQkJBgYGBgYGCAgICQkJCgoKCgoKCwsLDAwM DQ0NDQ0NDAwMDQ0NDQ0NDQ0NDQ0NDQ0NDQ0NDQ0NDQ0NDw8PCwsLBwcHBgYGCwsLEBAQEhISERER Dw8PDAwMCQkJCQkJCwsLDw8PExMTGBgYGRkZExMTDAwMBwcHCQkJDg4ODw8PDw8PExMTERERDw8P DAwMCwsLDQ0NEhISFhYWGBgYGRkZGBgYFBQUEBAQDg4ODg4OEBAQDQ0NDw8PERERExMTExMTERER EBAQEBAQDg4OEBAQEhISExMTFBQUExMTERERDw8PEBAQDw8PDw8PEREREhISEREREREREhISEhIS EBAQCwsLBgYGBQUFCAgICwsLDAwMDw8PCwsLCAgIBwcHCQkJDAwMDQ0NDQ0NCQkJAwMDAAAAAgIC CwsLEREREBAQDQ0NCQkJBQUFAwMDBgYGCgoKCwsLCgoKCAgIAAAAAQEBAwMDBwcHDQ0NEREREhIS EhISDg4ODg4ODg4ODg4ODg4ODg4OEBAQEREREhISEhISExMTExMTEhISDw8PCwsLCQkJAAAAAgIC BwcHDQ0NEBAQEREREhISExMTFhYWFRUVEhISDw8PDw8PEREREBAQDw8PDQ0NDw8PEhISFRUVFhYW FhYWFBQUERERFBQUFhYWGRkZGBgYExMTFRUVJycnOjo6TExMSUlJPz8/Ly8vJSUlIyMjJSUlJCQk KSkpMjIyOTk5NjY2LS0tJiYmJCQkJCQkISEhICAgGxsbFRUVExMTHR0dLy8vPj4+Ojo6MTExLCws Li4uODg4UVFRb29vgYGBfHx8Y2NjSUlJNTU1ICAgFBQUFhYWHh4eMjIyREREVVVVWVlZUlJSS0tL UlJSYmJia2trdnZ2gICAgoKCiYmJmJiYdXV1W1tbTk5OVFRUaGhofHx8gICAbm5uSkpKKSkpJycn PT09MzMzGxsbEBAQGRkZMDAwOjo6Ozs7OTk5QUFBPT09IyMjFxcXHh4eJCQkOTk5SEhIS0tLQkJC TU1NZWVlWlpaNTU1FhYWDQ0NBgYGAQEBAAAAAAAAAgICAAAAAAAAAwMDBQUFAAAAAAAAAAAAAAAA AAAAAAAAAAAAAAAAAAAAAAAAAAAAAAAAAAAAAAAAAAAAAAAAAAAAAAAAAAAAAAAAAAAAAAAAAAAA AAAAAAAAAAAAAAAAAAAAAAAAAAAAAAAAAAAAAAAAAAAAAAAAAAAAAAAAAAAAAAAAAAAAAAAAAAAA AAAAAAAAAAAAAAAAAAAAAAAAAAAAAAAAAAAAAAAAAAAAAAAAAAAAAAAAAAAAAAAAAAAAAAAAAAAA AQEBAQEBAQEBAAAAAgICBgYGDAwMERERDQ0NDg4ODAwMBwcHBAQEBAQEBwcHCAgIAgICAQEBAAAA AAAAAQEBAgICAQEBAAAAAAAAAAAAAQEBAgICAwMDAwMDBgYGCgoKDg4ODg4ODQ0NDQ0NDQ0NDQ0N DQ0NDQ0NDQ0NDg4ODw8PDw8PDw8PDg4ODQ0NDQ0NEBAQEBAQDQ0NBwcHAgICAwMDCAgIDQ0NDg4O DQ0NDQ0NDw8PDg4ODg4OFBQUHBwcICAgHBwcFRUVDg4OCwsLCwsLDQ0NDg4OEREREBAQDg4ODAwM DAwMDQ0NEBAQEhISEhISExMTExMTEBAQDQ0NDAwMDw8PEREREBAQEhISExMTFBQUExMTEhISERER ERERDg4ODw8PEBAQExMTFRUVFBQUERERDw8PDg4ODQ0NDQ0NDw8PEBAQEBAQERERExMTEBAQEBAQ Dw8PDAwMDAwMDg4OEBAQEREREhISEREREBAQEBAQEBAQEBAQEBAQEBAQCgoKBQUFAgICBwcHEBAQ FRUVFBQUERERDQ0NCwsLCQkJCgoKDQ0NDQ0NCwsLCQkJBwcHCAgICgoKDw8PFRUVGBgYFxcXFRUV ExMTFRUVFhYWFhYWFRUVExMTERERERERFxcXFxcXFhYWFRUVExMTEBAQCwsLCAgIAAAAAwMDCgoK EBAQERERDw8PDg4ODw8PDw8PDQ0NCgoKCQkJCgoKDQ0NDg4ODg4OExMTFRUVFRUVFBQUFhYWGhoa HBwcGhoaHR0dFRUVEBAQEhISFxcXHR0dJSUlLCwsKCgoKysrKSkpJCQkIyMjKSkpKioqJycnJiYm ICAgGhoaGRkZHR0dIiIiJiYmJycnHx8fGhoaFhYWFxcXHx8fKSkpMzMzODg4MzMzMTExNjY2Q0ND WFhYcXFxdnZ2aGhoTExMNTU1IyMjGhoaDw8PDQ0NExMTFhYWLCwsOTk5QkJCRERERkZGTU1NXFxc bGxsfn5+i4uLj4+PoqKisrKyhoaGZWVlVFRUW1tbcXFxiIiIh4eHbGxsSUlJMzMzKSkpNDQ0IyMj ICAgIyMjGhoaGRkZJSUlJycnLi4uMjIyMDAwHh4eDQ0NFBQUJCQkKSkpPDw8Ozs7QkJCVFRUY2Nj X19fRkZGKysrHh4eHBwcExMTBAQEAAAAAQEBAwMDAAAABQUFAQEBAAAAAAAAAAAAAAAAAAAAAAAA AAAAAAAAAAAAAAAAAAAAAAAAAAAAAAAAAAAAAAAAAAAAAAAAAAAAAAAAAAAAAAAAAAAAAAAAAAAA AAAAAAAAAAAAAAAAAAAAAAAAAAAAAAAAAAAAAAAAAAAAAAAAAAAAAAAAAAAAAAAAAAAAAAAAAAAA AAAAAAAAAAAAAAAAAAAAAAAAAAAAAAAAAAAAAAAAAAAAAAAAAAAAAAAAAAAAAAAAAAAAAAAAAAAA AgICAgICAQEBAAAAAQEBBgYGCgoKDAwMDQ0NCwsLBQUFAAAAAAAAAAAAAQEBAAAAAAAAAAAAAAAA AQEBBQUFBQUFAwMDAQEBAAAAAAAAAAAAAAAAAAAAAwMDBgYGDQ0NDg4ODw8PDw8PDQ0NDAwMDAwM DQ0NCwsLDAwMDg4ODw8PDw8PDw8PDw8PEBAQEBAQEhISEhISDQ0NBgYGAgICBQUFCgoKAgICBAQE CgoKERERFBQUEhISFBQUGBgYGBgYFxcXFBQUDg4OCQkJCAgIDAwMEBAQDQ0NDQ0NDQ0NDQ0NDAwM DAwMDQ0NDg4OEREREBAQEBAQDw8PDg4ODQ0NDg4ODg4OFBQUFBQUFBQUExMTEREREREREBAQERER Dg4ODg4ODw8PERERExMTFBQUEhISEREREBAQDg4ODQ0NDAwMCwsLCwsLDg4OEhISDw8PEREREBAQ Dg4ODQ0NDg4ODw8PDg4ODQ0NDg4ODw8PDw8PDg4ODQ0NDAwMDAwMBgYGBgYGBwcHDAwMEhISFRUV ExMTEBAQBwcHCgoKDQ0NDg4ODAwMBwcHAQEBAAAAAgICAQEBAQEBBQUFCwsLDw8PEBAQDw8PEhIS FBQUFRUVFBQUEhISDw8PDg4ODg4OEhISEhISEhISExMTEhISERERDw8PDQ0NBwcHCQkJDQ0NEBAQ Dg4ODAwMDAwMDw8PExMTERERDw8PDQ0NDAwMDg4OEhISFRUVGRkZGBgYEhISDAwMDQ0NFRUVHR0d Hx8fGhoaFxcXGBgYHx8fIyMjHh4eFhYWDw8PEBAQGBgYIiIiKysrNTU1Ozs7NTU1LCwsFxcXERER EhISGxsbICAgHh4eHBwcHR0dISEhICAgGxsbFhYWFBQUGxsbKCgoMjIyOTk5PDw8TU1NYWFha2tr aWlpV1dXPj4+LCwsGxsbExMTDw8PBQUFAwMDERERHR0dJiYmKCgoLi4uOjo6SUlJU1NTYGBgcHBw hoaGo6Ojtra2rq6ulJSUcXFxc3NzaWlpcnJydXV1cnJyZWVlVFRUREREPDw8Ozs7NTU1MDAwODg4 JycnFRUVGxsbHR0dISEhKCgoLS0tJCQkFBQUEhISGRkZJSUlMjIyMzMzPT09UFBQYWFhY2NjUVFR Ozs7MTExLS0tJycnHR0dFBQUCgoKAAAAAAAAAQEBAAAAAAAAAgICAgICAAAAAAAAAAAAAAAAAAAA AAAAAAAAAAAAAAAAAAAAAAAAAAAAAAAAAAAAAAAAAAAAAAAAAAAAAAAAAAAAAAAAAAAAAAAAAAAA AAAAAAAAAAAAAAAAAAAAAAAAAAAAAAAAAAAAAAAAAAAAAAAAAAAAAAAAAAAAAAAAAAAAAAAAAAAA AAAAAAAAAAAAAAAAAAAAAAAAAAAAAAAAAAAAAAAAAAAAAAAAAAAAAAAAAAAAAAAAAAAAAAAAAAAA AQEBAQEBAAAAAAAAAAAAAgICCQkJCQkJCAgIBAQEAQEBAQEBAQEBAQEBAAAAAAAAAAAAAAAAAQEB BwcHCgoKCgoKBQUFAgICAAAAAQEBAQEBAAAAAAAAAQEBBgYGCgoKDg4OEBAQDw8PDg4ODQ0NDg4O DAwMDAwMDAwMCwsLCgoKCwsLDQ0NDw8PEREREREREBAQDw8PCwsLBQUFAgICAQEBAgICAAAAAQEB BwcHDg4OEhISExMTFBQUEBAQEBAQDg4OCQkJAwMDAQEBBgYGDAwMCwsLCwsLDAwMDAwMDAwMDAwM CwsLCwsLDAwMDAwMDQ0NDw8PEREREhISEREREBAQExMTExMTEhISEBAQDw8PDg4ODw8PDw8PEBAQ EBAQEBAQEBAQEREREhISEhISERERERERDw8PDg4ODg4ODAwMDQ0NEhISFxcXHh4eHh4eGxsbFBQU Dw8PDQ0NDAwMCwsLCgoKCwsLDQ0NDg4ODQ0NDAwMDAwMDAwMBgYGCAgICwsLDQ0NDAwMCgoKBQUF AgICAAAABAQEBwcHBgYGAwMDAQEBAQEBAAAABQUFAwMDAwMDBgYGCwsLEBAQExMTFBQUEREREhIS ExMTEhISEBAQDw8PEBAQEhISEhISEhISEhISExMTFBQUFBQUExMTEhISDAwMDAwMCwsLCgoKBwcH BwcHDAwMEhISGRkZFxcXFRUVEhISDw8PDg4OEhISFhYWExMTExMTDw8PCgoKCQkJDw8PFBQUFhYW FBQUGhoaJCQkKCgoIyMjGRkZEBAQDQ0NERERFBQUGhoaIyMjKysrLCwsJCQkGxsbFBQUFRUVHBwc JSUlJCQkHh4eIyMjLS0tLy8vKSkpHh4eEhISDg4OGRkZLS0tPT09QUFBUVFRYGBgYGBgWFhYUVFR RkZGNzc3KioqFhYWCgoKCwsLDAwMEBAQHh4eLCwsLy8vMjIyOzs7RUVFQkJCPj4+VVVVeXl5oKCg sLCwr6+vlJSUgICAhISEZ2dnWFhYXFxcX19fXV1dW1tbXV1dWVlZTExMQ0NDODg4QkJCPDw8FhYW FhYWKSkpIiIiLi4uNTU1MTExHBwcDw8PICAgMTExNDQ0ODg4NjY2TExMW1tbXV1dXFxcUlJSPDw8 KSkpMjIyPDw8OTk5JiYmERERAQEBAAAAAQEBBwcHAAAAAwMDAAAAAAAAAAAAAAAAAAAAAAAAAAAA AAAAAAAAAAAAAAAAAAAAAAAAAAAAAAAAAAAAAAAAAAAAAAAAAAAAAAAAAAAAAAAAAAAAAAAAAAAA AAAAAAAAAAAAAAAAAAAAAAAAAAAAAAAAAAAAAAAAAAAAAAAAAAAAAAAAAAAAAAAAAAAAAAAAAAAA AAAAAAAAAAAAAAAAAAAAAAAAAAAAAAAAAAAAAAAAAAAAAAAAAAAAAAAAAAAAAAAAAAAAAAAAAQEB AwMDBQUFBAQEAQEBAAAAAwMDBAQEAwMDAwMDBQUFBwcHCAgIBwcHBAQEBAQEAgICAAAAAQEBCAgI DQ0NDQ0NCgoKBgYGAgICAgICAQEBAAAAAAAAAAAAAQEBBQUFCgoKDw8PEBAQDg4OCwsLCAgICQkJ CQkJCAgIBgYGBAQEBQUFBwcHCQkJDw8PDg4ODg4ODg4OCgoKAwMDAAAAAAAABwcHBQUFAgICAwMD CAgIDw8PExMTExMTEBAQDQ0NCQkJBQUFAAAAAAAAAgICCAgIDAwMDAwMDAwMDAwMDQ0NDQ0NDQ0N DQ0NCwsLCgoKCQkJCgoKDQ0NDw8PEREREhISEBAQEBAQEBAQDw8PDg4ODg4ODw8PEBAQExMTEhIS EhISEBAQDw8PDw8PDw8PEBAQDw8PDw8PEBAQDw8PDg4ODQ0NERERFhYWKCgoKCgoJCQkHR0dFhYW EhISEREREBAQDQ0NDQ0NDg4ODw8PEBAQEREREhISExMTEBAQDw8PDQ0NCwsLBwcHBAQEAQEBAAAA CAgICQkJBwcHAwMDAgICBwcHDw8PFBQUGhoaGxsbHR0dICAgIiIiIyMjISEhICAgHR0dHx8fICAg Hh4eGRkZFRUVExMTExMTFRUVFBQUFBQUFBQUFBQUFBQUExMTExMTFRUVExMTDw8PCQkJAgICAQEB BgYGDQ0NEhISEREREBAQDw8PCwsLCQkJCwsLDg4OEBAQEREREREREBAQDw8PDg4ODw8PDw8PFBQU GhoaISEhJCQkICAgGhoaGBgYGhoaEhISFhYWHh4eJycnKSkpIyMjHBwcFxcXFhYWGBgYHh4eJCQk JycnKioqNTU1QUFBMzMzISEhDg4ODg4OHx8fMTExOTk5OTk5RkZGT09PT09PSEhIR0dHREREMzMz IiIiGBgYISEhGRkZCwsLFRUVLi4uOjo6Nzc3MzMzQ0NDUFBQS0tLOTk5NDQ0VVVVgYGBn5+fo6Oj np6ek5OTfX19YGBgPz8/VFRUUFBQZ2dnc3NzbGxsZGRkWFhYTk5OTU1NRkZGOzs7MDAwMDAwPDw8 NjY2Li4uSUlJS0tLNTU1Hx8fHh4eMDAwPDw8ODg4MDAwQUFBSUlJWlpaa2trY2NjPz8/KCgoLS0t QkJCVFRUTk5OMTExGhoaDg4OBQUFAQEBAAAAAQEB////////AAAAAAAAAAAAAAAAAAAAAAAAAAAA AAAAAAAAAAAAAAAAAAAAAAAAAAAAAAAAAAAAAAAAAAAAAAAAAAAAAAAAAAAAAAAAAAAAAAAAAAAA AAAAAAAAAAAAAAAAAAAAAAAAAAAAAAAAAAAAAAAAAAAAAAAAAAAAAAAAAAAAAAAAAAAAAAAAAAAA AAAAAAAAAAAAAAAAAAAAAAAAAAAAAAAAAAAAAAAAAAAAAAAAAAAAAAAAAAAAAQEBAAAAAQEBBgYG CwsLCwsLBQUFAAAAAAAAAAAAAAAAAQEBBwcHDQ0NDw8PDQ0NCQkJCgoKBgYGAQEBAQEBBwcHDAwM DQ0NDw8PCQkJAgICAAAAAAAAAAAAAAAAAQEBAAAAAgICBwcHDQ0NDw8PDQ0NBgYGAAAAAAAAAAAA AgICAgICAgICAgICBAQEBgYGCAgICwsLDw8PDg4OBwcHAAAAAAAABAQEAAAABwcHDQ0NDQ0NDQ0N EBAQEhISEhISEhISDAwMBwcHAwMDAQEBAQEBBQUFCgoKDw8PDg4ODQ0NDQ0NDg4ODw8PEBAQEBAQ EBAQDQ0NCAgIBAQEBAQEBwcHDAwMDw8PDg4ODg4ODw8PDw8PDw8PDw8PEBAQERERFBQUFRUVFBQU ERERDg4ODAwMDAwMDQ0NDw8PDw8PEBAQDw8PCgoKBgYGBwcHCgoKFBQUFhYWFxcXFBQUEBAQDw8P Dw8PDg4ODw8PDg4ODg4ODg4OEBAQExMTFhYWGBgYGhoaFRUVDw8PCgoKCQkJCgoKDAwMDQ0NCwsL DAwMCQkJBAQEAwMDCAgIDw8PExMTGBgYHR0dIiIiJSUlIyMjHR0dFBQUDw8PEhISFxcXHR0dHx8f HBwcGBgYFBQUExMTEREREBAQDw8PDw8PEBAQEBAQEREREREREREREBAQDw8PDAwMBwcHBwcHDQ0N FBQUEREREREREREREhISERERDg4ODg4OERERFxcXFRUVFBQUEhISEBAQEBAQEhISFBQUFhYWFhYW GRkZHh4eIiIiISEhHBwcGRkZHR0dHR0dICAgIiIiHR0dFxcXFxcXHBwcGRkZGBgYGRkZHh4eJCQk JiYmIyMjHh4eFRUVEREREBAQFxcXIyMjLS0tMjIyMzMzMTExLS0tJiYmJycnJycnGxsbExMTGRkZ HR0dGhoaExMTGRkZMDAwPj4+PDw8OTk5VlZWYmJiW1tbQEBAMTExQkJCa2trkJCQpKSkp6enn5+f gYGBWlpaPz8/W1tbaGhohISEhYWFc3NzYGBgX19fX19fVlZWT09PTk5OTExMR0dHRUVFPz8/QkJC VVVVYmJiSEhIIyMjHx8fPDw8QkJCNDQ0MDAwNDQ0QkJCVlZWaGhoZGRkQ0NDHh4eJiYmTk5OY2Nj XFxcR0dHNDQ0LS0tHh4eCgoKAAAAAAAA/////f39////AAAAAAAAAAAAAAAAAAAAAAAAAAAAAAAA AAAAAAAAAAAAAAAAAAAAAAAAAAAAAAAAAAAAAAAAAAAAAAAAAAAAAAAAAAAAAAAAAAAAAAAAAAAA AAAAAAAAAAAAAAAAAAAAAAAAAAAAAAAAAAAAAAAAAAAAAAAAAAAAAAAAAAAAAAAAAAAAAAAAAAAA AAAAAAAAAAAAAAAAAAAAAAAAAAAAAgICAgICAAAAAAAAAAAAAQEBAQEBAAAAAgICBQUFCgoKDQ0N DQ0NCgoKCAgIBQUFAQEBAAAAAQEBBAQECQkJDg4OExMTDw8PDw8PDAwMBgYGAQEBAQEBBwcHDQ0N Dw8PDw8PCgoKAQEBAAAAAAAAAgICAAAAAQEBAAAAAQEBCAgIDQ0NDAwMCwsLCwsLAAAAAAAAAQEB AgICAgICAgICBgYGCwsLDAwMCwsLCgoKCgoKCQkJBwcHAwMDAAAAAwMDCAgIDw8PEREREREREBAQ ERERExMTFRUVEhISCgoKAwMDAwMDCAgICQkJBgYGDQ0NERERExMTERERDQ0NCwsLDw8PFBQUDw8P EBAQDw8PDQ0NDQ0NEBAQEBAQDw8PEBAQDw8PDw8PEBAQDw8PDQ0NDg4OEBAQFBQUFBQUFBQUERER DQ0NCwsLDg4OERERDg4ODg4OCwsLBgYGAwMDBQUFCAgICQkJCAgIBQUFAgICAgICBAQEBwcHCgoK CgoKDQ0NDQ0NDg4ODg4OEBAQEhISFRUVFxcXFBQUEBAQCwsLCgoKDQ0NEBAQEhISEhISDQ0NDAwM CgoKCAgICQkJDAwMDQ0NCwsLDg4OERERFBQUFBQUEhISDg4ODAwMCwsLDg4OEhISFxcXGxsbGhoa FxcXEhISDw8PEREREREREBAQEBAQEBAQEBAQEREREhISExMTEBAQCwsLBgYGBgYGCgoKDAwMDAwM CgoKDAwMDg4ODg4ODg4ODg4ODw8PEBAQFhYWExMTEhISFBQUFhYWFBQUExMTExMTFBQUFRUVEhIS ERERFhYWHR0dICAgHR0dGRkZGRkZGBgYFhYWFBQUFBQUFxcXGRkZGBgYFxcXGRkZHR0dHh4eGhoa FRUVExMTERERFhYWHR0dIyMjKSkpKioqJSUlHx8fHh4eGBgYFBQUFRUVFBQUEhISFRUVGxsbGxsb IyMjKioqMDAwMjIyLy8vOTk5Tk5OYmJiY2NjTk5OOjo6SUlJcnJymJiYsLCwtra2n5+fgYGBXV1d RkZGV1dXfX19kJCQjIyMc3NzYmJiZ2dna2trYWFhWVlZWVlZW1tbWVlZUVFRSkpKUVFRW1tbVFRU RERELS0tKysrMjIyPT09PDw8MjIyMzMzPj4+UVFRWlpaXV1dRUVFIiIiJSUlTExMbm5uYmJiTExM Nzc3MjIyMzMzKioqGRkZDQ0NBQUFAAAA/f39////AAAAAAAAAAAAAAAAAAAAAAAAAAAAAAAAAAAA AAAAAAAAAAAAAAAAAAAAAAAAAAAAAAAAAAAAAAAAAAAAAAAAAAAAAAAAAAAAAAAAAAAAAAAAAAAA AAAAAAAAAAAAAAAAAAAAAAAAAAAAAAAAAAAAAAAAAAAAAAAAAAAAAAAAAAAAAAAAAAAAAAAAAAAA AAAAAAAAAAAAAAAAAAAAAAAAAQEBAAAAAAAAAAAAAAAAAAAAAAAABAQEBQUFBwcHCwsLDQ0NDQ0N DAwMCgoKCQkJBQUFAQEBAAAAAAAAAwMDCQkJDg4OEhISEBAQDAwMBQUFAAAAAAAAAwMDBwcHDAwM Dg4ODAwMBQUFAAAAAAAAAAAAAAAAAQEBAQEBAwMDCAgIDAwMDAwMCwsLCgoKBgYGBgYGBgYGCAgI CAgIBwcHCQkJCwsLDQ0NDQ0NDAwMDAwMCgoKCQkJCAgIBwcHBgYGCgoKDw8PEREREBAQEBAQEBAQ EhISExMTExMTEBAQCgoKCAgIBwcHAwMDAAAABQUFCgoKEBAQEhISEBAQDw8PERERExMTFRUVEhIS Dw8PDQ0NEBAQFRUVFxcXFhYWFhYWFBQUExMTEhISEBAQDQ0NDQ0NDw8PEhISExMTEhISDQ0NBwcH BwcHDAwMEhISFRUVEhISDAwMBAQEAAAAAQEBBQUFBwcHBgYGBQUFBQUFBwcHCQkJCwsLCwsLCgoK DQ0NDQ0NDQ0NDg4OEBAQEhISExMTExMTEhISDw8PDQ0NDQ0NDg4ODg4ODAwMCgoKCwsLDQ0NDg4O DQ0NDQ0NDAwMBwcHAwMDCQkJCgoKDAwMDg4ODw8PDw8PDAwMCwsLDQ0NEBAQFBQUFhYWFRUVFBQU EhISERERDw8PDw8PDg4ODQ0NDQ0NDg4ODw8PEBAQDg4ODg4ODAwMCgoKCgoKCwsLCwsLCQkJBgYG BwcHCAgICQkJCgoKCwsLDAwMDQ0NDw8PEBAQFRUVGxsbHR0dGxsbGRkZGBgYFRUVFBQUEhISEhIS GBgYHx8fHh4eGRkZGRkZGBgYFxcXFhYWFhYWFxcXGBgYGBgYGBgYGBgYGBgYGhoaGRkZFxcXFhYW FxcXHR0dHx8fIiIiJiYmKioqLS0tKioqJSUlGBgYEhISDw8PEBAQFBQUGBgYHx8fJSUlNTU1QEBA Ojo6KCgoKCgoOzs7SUlJTExMXV1dX19fX19faWlph4eHp6ens7Ozs7OznZ2djIyMbGxsUlJSV1dX bW1tfHx8gICAcXFxa2trbW1tcnJyaWlpWlpaWVlZZGRkXV1dV1dXUFBQTk5OUFBQTExMPz8/MjIy KCgoMjIyNzc3MzMzNDQ0Ozs7Pj4+Ozs7SkpKWFhYTk5OLS0tJycnSEhIYGBgXFxcTU1NOzs7LCws LCwsMjIyLS0tHx8fFBQUDAwMBAQEAQEBAAAAAAAAAAAAAAAAAAAAAAAAAAAAAAAAAAAAAAAAAAAA AAAAAAAAAAAAAAAAAAAAAAAAAAAAAAAAAAAAAAAAAAAAAAAAAAAAAAAAAAAAAAAAAAAAAAAAAAAA AAAAAAAAAAAAAAAAAAAAAAAAAAAAAAAAAAAAAAAAAAAAAAAAAAAAAAAAAAAAAAAAAAAAAAAAAAAA AAAAAAAAAAAAAAAAAAAAAAAAAAAAAAAAAQEBAwMDAwMDAQEBCAgICQkJCgoKDQ0NDg4ODg4ODQ0N DAwMCwsLBwcHAwMDAAAAAAAAAAAAAgICBgYGDQ0NDAwMCAgIAwMDAAAAAAAAAAAAAgICBwcHCQkJ CgoKBwcHAwMDAAAAAAAAAAAAAAAAAwMDBwcHCQkJCwsLDQ0NDAwMCgoKCQkJCAgICgoKDQ0NDQ0N CwsLCQkJCAgICwsLDAwMDAwMCwsLCAgICAgICgoKDQ0NCQkJCwsLDQ0NDw8PEBAQEBAQEBAQERER FBQUFRUVExMTDg4OCgoKCQkJBQUFAQEBAAAAAQEBCAgIDAwMDQ0NDQ0NDQ0NDQ0NExMTEhISDw8P DAwMDAwMERERFhYWGBgYGBgYFhYWFBQUEhISDw8PDQ0NDQ0NDg4ODw8PEBAQDg4OCAgIAQEBAQEB CAgIDw8PExMTFBQUEhISDQ0NCQkJBgYGAwMDAQEBBQUFBgYGCQkJDQ0NDw8PDg4ODAwMCwsLDQ0N DQ0NDQ0NDg4OEBAQEREREBAQDw8PEBAQDw8PDw8PDw8PDw8PDAwMBwcHAgICAwMDCAgIDg4OEhIS ExMTERERCwsLBAQEAgICAgICBAQECQkJDQ0NDw8PDQ0NCgoKCAgICwsLDg4ODw8PDg4ODg4ODg4O Dw8PDAwMDAwMDAwMCwsLCwsLDAwMDQ0NDw8PDQ0NDg4ODQ0NDAwMCwsLDAwMDAwMCgoKCgoKCgoK CgoKCwsLDAwMDQ0NDg4ODg4OEBAQFBQUGhoaHx8fICAgHR0dGhoaGBgYGBgYGRkZGBgYFxcXGBgY GhoaGRkZFRUVGBgYFxcXFhYWFxcXGRkZGhoaGRkZGBgYGBgYFxcXGBgYGBgYFhYWFhYWGBgYHBwc Hx8fHx8fHx8fIiIiJycnKioqKSkpJSUlFRUVExMTEhISFRUVHR0dKSkpNDQ0PDw8QkJCNzc3LCws KCgoMTExRUVFWFhYX19fd3d3eXl5hISEl5eXqampsbGxqampmpqajIyMf39/YGBgTk5OWlpaZmZm Z2dna2traGhoc3NzdnZ2ampqYWFhYWFhY2NjYmJiWlpaV1dXVlZWVFRUTU1NPz8/MjIyKysrMjIy MjIyNTU1PDw8QEBAPz8/Pj4+Pj4+UlJSUVFRPT09KysrOzs7V1dXWVlZR0dHNzc3MDAwLCwsLy8v MjIyLS0tJCQkHR0dEBAQDAwMAAAAAAAAAAAAAAAAAAAAAAAAAAAAAAAAAAAAAAAAAAAAAAAAAAAA AAAAAAAAAAAAAAAAAAAAAAAAAAAAAAAAAAAAAAAAAAAAAAAAAAAAAAAAAAAAAAAAAAAAAAAAAAAA AAAAAAAAAAAAAAAAAAAAAAAAAAAAAAAAAAAAAAAAAAAAAAAAAAAAAAAAAAAAAAAAAAAAAAAAAAAA AAAAAAAAAAAAAQEBAAAAAAAAAQEBBQUFCAgICAgIBQUFCQkJCgoKDAwMDg4ODw8PDw8PDg4ODg4O CgoKBwcHAwMDAAAAAAAAAAAAAAAAAAAAAgICAwMDAwMDAgICAAAAAAAAAQEBAwMDAwMDAwMDBAQE BAQEAgICAAAAAAAAAQEBAAAABgYGCgoKCwsLCwsLDg4ODQ0NCwsLBgYGBgYGCAgIDQ0NDw8PDQ0N CQkJBwcHCAgICgoKCgoKBwcHAwMDAwMDBwcHDAwMCgoKCwsLDAwMDQ0NDw8PEBAQEBAQDw8PFRUV GBgYGBgYFRUVERERDw8PDQ0NCwsLAQEBAgICBAQEBgYGCQkJCQkJCQkJCAgIDAwMEBAQERERDQ0N BwcHBwcHDQ0NFBQUFhYWFRUVExMTEBAQDg4ODQ0NDQ0NDg4ODw8PDw8PDQ0NCAgIAgICAgICCAgI Dg4ODw8PExMTFxcXFxcXFBQUDw8PCQkJAwMDCAgICgoKDAwMDw8PEBAQDw8PDg4ODQ0NDg4ODQ0N DAwMDg4ODw8PEBAQDw8PDQ0NDAwMCwsLCgoKCgoKCQkJBgYGAgICAAAAAAAAAgICCAgIDQ0NERER ERERDQ0NCAgIAAAAAAAAAwMDCQkJDg4ODw8PDQ0NCgoKBQUFCAgIDAwMDQ0NCwsLCgoKCwsLDAwM DAwMDAwMDAwMDAwMCwsLDAwMDQ0NDw8PDw8PDg4OCwsLBwcHBgYGCQkJDQ0NDg4OExMTEREREBAQ EBAQEREREhISEREREBAQFBQUFxcXGhoaHBwcGxsbGRkZGBgYGRkZHh4eIiIiISEhHBwcFRUVFBQU FhYWFxcXFxcXFxcXGBgYGRkZGxsbHBwcGxsbGRkZFhYWFhYWFxcXFxcXFxcXGBgYGhoaHBwcHBwc GxsbGhoaHBwcHx8fISEhHh4eGhoaDw8PFBQUGRkZHR0dIyMjKioqMTExNDQ0LCwsGhoaHh4eNTU1 R0dHWFhYc3NziYmJk5OTjo6OlZWVoaGhoaGhnZ2dlpaWi4uLhYWFcnJyWlpaUlJSVVVVVFRUWlpa aGhoe3t7fX19dnZ2aGhoZ2dnbW1tZWVlVVVVVlZWXV1dX19fVFRUREREODg4NDQ0NDQ0Ojo6NTU1 Pj4+TU1NSEhINzc3Nzc3RUVFVVVVSUlJOjo6Ozs7SUlJSUlJPT09Nzc3MTExNTU1OTk5ODg4MDAw JycnIyMjIyMjGRkZDQ0NBwcHAgICAAAAAAAAAAAAAAAAAAAAAAAAAAAAAAAAAAAAAAAAAAAAAAAA AAAAAAAAAAAAAAAAAAAAAAAAAAAAAAAAAAAAAAAAAAAAAAAAAAAAAAAAAAAAAAAAAAAAAAAAAAAA AAAAAAAAAAAAAAAAAAAAAAAAAAAAAAAAAAAAAAAAAAAAAAAAAAAAAAAAAAAAAAAAAAAAAAAAAAAA AAAAAAAAAQEBAAAAAAAAAQEBBQUFCQkJCAgIBQUFBQUFBwcHCQkJDAwMDg4ODw8PEBAQEBAQDAwM BwcHAgICAAAAAAAAAQEBAQEBAAAAAAAAAAAAAAAAAAAAAAAAAgICBQUFCAgIBgYGAwMDAAAAAAAA AAAAAAAAAAAAAQEBAAAABwcHDAwMDAwMDAwMDg4ODg4OCwsLBwcHBAQEBAQEBwcHCwsLDAwMCwsL CwsLBwcHCQkJCQkJBgYGAQEBAQEBBQUFCQkJDQ0NDAwMDAwMDAwMDQ0NDg4ODQ0NDQ0NEBAQFhYW HBwcHR0dGxsbGBgYExMTEBAQDg4ODAwMCwsLDAwMDg4ODg4ODAwMCgoKCgoKDQ0NEBAQDw8PCwsL CQkJCwsLDw8PEhISExMTEhISDw8PDQ0NDQ0NDQ0NDQ0NDw8PDw8PDw8PDQ0NCwsLCwsLDg4OEBAQ EhISExMTFBQUExMTExMTExMTERERDw8PDQ0NDg4ODg4ODg4ODQ0NDg4ODw8PEBAQDw8PDQ0NDAwM DQ0NDg4ODw8PDw8PDg4OCQkJBwcHAwMDAQEBAQEBAAAAAAAAAAAAAgICAwMDAwMDAwMDBQUFBwcH BgYGAwMDAAAAAwMDCAgIDg4OERERERERDw8PDAwMCQkJCwsLDAwMDAwMCwsLCwsLDAwMDg4OEBAQ EBAQEBAQDw8PDQ0NDQ0NDw8PEBAQDw8PDQ0NCAgIAgICAAAABQUFDAwMEBAQFRUVExMTEREREBAQ EREREREREBAQDw8PERERExMTFRUVFhYWFxcXGRkZGxsbHR0dIiIiIiIiHx8fGRkZFBQUExMTFhYW GBgYFBQUFhYWGRkZGxsbGxsbGxsbGxsbGxsbGhoaGRkZGBgYGBgYGxsbHh4eHx8fICAgICAgHBwc GRkZGRkZGRkZGBgYFRUVExMTFBQUGxsbISEhICAgHR0dHBwcGxsbHBwcGxsbJycnPDw8T09PZWVl g4ODmZmZmpqah4eHgYGBh4eHjo6OjIyMiIiIhoaGgICAfX19ampqYGBgXl5eWlpaXV1dampqc3Nz f39/dnZ2c3Nzd3d3c3NzYmJiVFRUUVFRXFxcZGRkXV1dRkZGNzc3Ojo6Pz8/PT09OTk5Q0NDTExM RUVFMzMzLCwsOjo6TExMSUlJRkZGPz8/Pj4+QkJCOzs7NDQ0NjY2PT09QkJCQ0NDOzs7Ly8vJiYm JSUlJiYmHR0dFBQUExMTFBQUAAAAAAAAAAAAAAAAAAAAAAAAAAAAAAAAAAAAAAAAAAAAAAAAAAAA AAAAAAAAAAAAAAAAAAAAAAAAAAAAAAAAAAAAAAAAAAAAAAAAAAAAAAAAAAAAAAAAAAAAAAAAAAAA AAAAAAAAAAAAAAAAAAAAAAAAAAAAAAAAAAAAAAAAAAAAAAAAAAAAAAAAAAAAAAAAAAAAAAAAAAAA AAAAAAAAAAAAAAAAAAAAAgICBQUFAwMDAAAAAAAAAQEBBAQEBwcHCgoKDAwMDw8PEBAQEBAQCgoK AwMDAAAAAAAAAQEBAgICAAAAAgICAgICAQEBAAAAAAAAAgICCAgIDAwMDAwMCAgIAgICAAAAAAAA AAAAAAAAAAAAAAAABQUFCgoKDAwMDQ0NDQ0NDQ0NCwsLCAgIAwMDAAAAAAAAAgICBgYGCgoKDQ0N CQkJCgoKCwsLCQkJBgYGBQUFBwcHCQkJDw8PDg4ODQ0NDQ0NDQ0NDAwMCwsLCwsLDAwMEBAQFRUV GRkZGxsbGxsbGxsbGxsbFhYWFRUVFBQUFhYWFxcXFhYWEhISDg4ODAwMCwsLCwsLDg4OEBAQDw8P DQ0NDAwMDg4OEBAQDw8PDQ0NCwsLCQkJBwcHBQUFCQkJCgoKCwsLDAwMDAwMDg4ODw8PEREREBAQ EREREBAQDw8PEBAQERERERERDw8PDg4ODg4ODg4ODAwMCgoKCgoKDAwMDw8PDQ0NDQ0NDQ0NDQ0N DQ0NDg4ODg4ODw8PDAwMCAgIAwMDAAAAAAAAAAAAAgICBAQECgoKBwcHAgICAAAAAAAAAQEBBAQE AwMDBgYGCQkJDAwMDw8PEREREREREBAQDw8PDg4ODQ0NCwsLCQkJCAgICQkJCwsLDQ0NEREREhIS EhISEBAQDg4ODQ0NDw8PEREREBAQDw8PCwsLBAQEAgICBgYGDQ0NEhISExMTEhISEREREBAQEBAQ Dw8PDg4ODQ0NDQ0NEBAQExMTFRUVFxcXGRkZGxsbGhoaGhoaFhYWEREREBAQEhISFRUVFBQUEhIS EhISFBQUFxcXGBgYGBgYGBgYGRkZGhoaHx8fHx8fHh4eHh4eISEhJiYmJycnJiYmHx8fGxsbFxcX FRUVFBQUFBQUFhYWGBgYISEhICAgHBwcFhYWEhISFRUVHh4eJiYmNjY2Tk5OZmZmdnZ2kJCQqKio m5ubd3d3ZGRkbm5ufX19gYGBenp6dXV1d3d3enp6fHx8e3t7fX19cXFxYGBgZWVlcnJyb29vY2Nj aWlpcXFxcHBwXV1dSkpKSkpKVlZWYmJiXl5eTU1NOTk5Nzc3RERESEhIQEBAPT09QEBAOTk5KCgo ICAgKioqPj4+S0tLRkZGQ0NDPj4+PDw8Ojo6NjY2OTk5QkJCS0tLSEhIQUFBNzc3MTExLy8vLi4u LCwsGBgYJSUlOjo6KysrAAAAAAAAAAAAAAAAAAAAAAAAAAAAAAAAAAAAAAAAAAAAAAAAAAAAAAAA AAAAAAAAAAAAAAAAAAAAAAAAAAAAAAAAAAAAAAAAAAAAAAAAAAAAAAAAAAAAAAAAAAAAAAAAAAAA AAAAAAAAAAAAAAAAAAAAAAAAAAAAAAAAAAAAAAAAAAAAAAAAAAAAAAAAAAAAAAAAAAAAAAAAAAAA AAAAAAAAAAAAAAAAAQEBAgICAQEBAAAAAAAAAAAAAQEBAgICAwMDBgYGCgoKDQ0NDg4ODAwMBgYG AAAAAAAAAAAAAQEBAQEBAwMDBQUFBwcHBgYGBQUFBgYGCgoKDg4ODg4ODAwMBwcHAAAAAAAAAAAA AQEBAAAAAAAAAgICBwcHCwsLDQ0NDAwMCgoKCwsLCQkJBAQEAAAAAAAAAAAAAgICBAQEBwcHBwcH CQkJCwsLDAwMDQ0NDQ0NDAwMCwsLDw8PDw8PDw8PDg4ODQ0NDAwMDAwMDAwMDQ0NDQ0NDw8PERER FRUVGRkZHh4eISEhGhoaGRkZGBgYGhoaGxsbGhoaFhYWEhISEBAQDQ0NCwsLDAwMDAwMCwsLCwsL DAwMDQ0NDw8PEBAQDQ0NCgoKBwcHBAQEAQEBAgICBAQEBQUFBgYGBgYGBwcHCgoKDAwMCQkJDAwM Dg4ODw8PEBAQDw8PCwsLBgYGBwcHCQkJCgoKCQkJBgYGBAQEBQUFBwcHCQkJCwsLDQ0NDQ0NDAwM DAwMDQ0NDw8PEBAQDAwMBgYGAQEBAAAAAAAAAgICBAQECAgIBQUFAQEBAAAAAQEBBgYGCwsLDAwM DAwMCgoKCAgICQkJDAwMDg4ODw8PDg4ODg4ODAwMCgoKCQkJCAgIBwcHBgYGBQUFCQkJCwsLDAwM DAwMCwsLCwsLDw8PERERERERERERDg4OBwcHBAQEBwcHDg4OExMTFRUVFRUVFBQUExMTEBAQDw8P DQ0NDQ0NDg4OERERExMTFRUVFhYWFxcXFhYWExMTDw8PDg4ODg4OEBAQExMTFBQUERERDg4OEBAQ EBAQEREREhISExMTFBQUFRUVFhYWGhoaHh4eISEhIyMjJiYmJycnJiYmJCQkGhoaGBgYFhYWFBQU ExMTExMTFhYWGxsbICAgGRkZFBQUFBQUGhoaKCgoPDw8TExMY2Njbm5ufn5+kpKSoaGhl5eXdHR0 VlZWXV1dcXFxfX19eXl5cXFxcXFxeXl5hISEh4eHj4+Pi4uLdXV1ZGRkZGRkZGRkW1tbUFBQYWFh ZmZmVVVVQUFBPz8/TU1NWVlZWlpaTExMPT09Ojo6QkJCR0dHPz8/MzMzMjIyJycnGhoaFhYWHx8f Ly8vPDw8QkJCRUVFPj4+Ozs7Ozs7NjY2NDQ0PDw8RUVFRkZGQUFBOTk5MTExMjIyNTU1MzMzLi4u Ly8vR0dHYmJiPz8/AAAAAAAAAAAAAAAAAAAAAAAAAAAAAAAAAAAAAAAAAAAAAAAAAAAAAAAAAAAA AAAAAAAAAAAAAAAAAAAAAAAAAAAAAAAAAAAAAAAAAAAAAAAAAAAAAAAAAAAAAAAAAAAAAAAAAAAA AAAAAAAAAAAAAAAAAAAAAAAAAAAAAAAAAAAAAAAAAAAAAAAAAAAAAAAAAAAAAAAAAAAAAAAAAAAA AQEBAQEBAQEBAgICAwMDAgICAAAAAQEBAAAAAAAAAAAAAAAAAQEBBQUFCQkJCAgICgoKCgoKBQUF AQEBAAAAAAAAAAAAAAAABQUFDAwMDg4ODAwMCgoKCwsLDg4OCwsLDQ0NCgoKAgICAAAAAAAAAQEB AAAAAAAAAAAABAQECwsLDQ0NCgoKCQkJCgoKCgoKCAgIBwcHBwcHBQUFAwMDAQEBAQEBBAQEBgYG CQkJDQ0NERERERERDw8PDQ0NDQ0NDg4ODw8PDw8PDg4ODg4ODg4ODw8PEBAQEBAQERERExMTFRUV FhYWFhYWFxcXHR0dGxsbGRkZGhoaGxsbGxsbGBgYFhYWFRUVFBQUEhISDQ0NBgYGAwMDCAgIDw8P Dw8PEhISFBQUERERDg4OCwsLBgYGAgICAQEBAwMDBAQEAgICAAAAAAAABQUFCQkJCAgICgoKCwsL DAwMDQ0NDAwMCAgIAwMDAAAAAgICBgYGBgYGAgICAAAAAAAAAAAABgYGCQkJDQ0NDg4ODAwMCwsL DQ0NDg4OEBAQDAwMBwcHAwMDAAAAAAAAAAAAAAAAAgICAgICAAAAAAAABAQECwsLDw8PEBAQDw8P CAgIAgICAQEBBQUFCgoKDAwMDAwMDAwMDAwMDAwMDQ0NDAwMCQkJBAQEAAAAAAAAAQEBBAQEBgYG BgYGCQkJDg4OEhISEBAQEBAQDAwMBQUFAQEBBAQEDAwMEhISGBgYGBgYGBgYFRUVERERDg4ODAwM DAwMDw8PEREREhISEhISFBQUFhYWExMTDw8PCwsLERERGBgYGxsbGBgYExMTEBAQEBAQDg4ODQ0N DAwMDg4OEBAQEhISExMTEhISDQ0NFhYWHx8fJCQkJCQkIiIiHh4eGRkZGhoaGRkZGRkZFxcXFBQU EBAQEhISFhYWGhoaGBgYHBwcKioqOzs7TExMXl5ebW1tenp6gICAi4uLl5eXjY2NampqUlJSVlZW dXV1f39/d3d3Z2dnZGRkbGxsdXV1fX19j4+PjY2NeXl5Z2dnaWlpaGhoWVlZT09PV1dXWlpaVlZW SkpKQUFBRERET09PWFhYT09PPj4+Nzc3Q0NDSkpKPj4+KioqHx8fFBQUFhYWFBQUFRUVICAgMTEx Ojo6Ojo6Nzc3OTk5PDw8NjY2Ly8vNzc3Pj4+Ojo6NTU1NjY2MjIyLi4uLy8vMjIyMDAwKioqRUVF bW1tUlJSMDAwAAAAAAAAAAAAAAAAAAAAAAAAAAAAAAAAAAAAAAAAAAAAAAAAAAAAAAAAAAAAAAAA AAAAAAAAAAAAAAAAAAAAAAAAAAAAAAAAAAAAAAAAAAAAAAAAAAAAAAAAAAAAAAAAAAAAAAAAAAAA AAAAAAAAAAAAAAAAAAAAAAAAAAAAAAAAAAAAAQEBAAAAAAAAAgICAQEBAAAAAAAAAAAAAgICAAAA AAAABAQECQkJCQkJAwMDAAAAAgICAAAAAAAAAAAAAAAAAAAAAAAAAQEBAwMDBgYGCAgIBwcHAwMD AAAAAAAAAAAAAQEBAAAAAwMDDQ0NDg4OCQkJCAgIDQ0NDQ0NDQ0NCwsLBgYGAgICAAAAAAAAAQEB AAAABwcHCgoKCAgICAgICwsLCwsLBwcHCgoKBwcHBgYGCAgICwsLDAwMCAgIBAQEBQUFBgYGBwcH CQkJCwsLDQ0NDg4ODw8PDw8PDg4ODQ0NDg4ODw8PEBAQEBAQDw8PFBQUExMTEhISEhISExMTFBQU FBQUExMTGxsbGRkZGRkZHh4eJSUlJycnJCQkHx8fFxcXFBQUERERDg4ODAwMDAwMDAwMDAwMDg4O EhISFBQUEhISEBAQDg4OCwsLBgYGAQEBBwcHDAwMCwsLBQUFAAAAAAAAAQEBBwcHCQkJCgoKCgoK DAwMDQ0NCgoKBgYGAAAAAwMDCAgICwsLCwsLCAgIAgICAAAABAQEBgYGBwcHBwcHCQkJDQ0NDw8P EBAQEBAQDw8PDAwMBgYGAQEBAAAABAQECAgIBQUFAwMDAQEBAAAAAwMDBwcHCwsLDg4ODg4OCQkJ AwMDAAAAAAAAAQEBBAQEBQUFCgoKBwcHBgYGCQkJCwsLCAgIAgICAAAABwcHCQkJCgoKCgoKCAgI CAgICgoKDAwMDg4ODg4OCwsLCQkJCAgIDAwMERERFRUVHx8fGxsbGBgYFRUVEhISDQ0NCwsLDAwM Dw8PEBAQEhISEhISEhISEhISEhISEhISFRUVFRUVFhYWFxcXGBgYFxcXFRUVFBQUEhISDg4ODQ0N ERERFRUVFhYWExMTERERFhYWFxcXGhoaHR0dHh4eGxsbFxcXFRUVGBgYGhoaFxcXDw8PCgoKEBAQ HR0dJiYmKCgoJCQkNjY2VlZWa2trd3d3gYGBhYWFkZGRlJSUhYWFd3d3XFxcSkpKSUlJZWVld3d3 c3NzZ2dnYWFhZ2dnbW1tdHR0gYGBjo6Og4ODd3d3cXFxbW1tZ2dnYmJiYWFha2trYWFhUlJSRERE QUFBR0dHTExMTU1NSEhIPj4+Pj4+Pj4+MDAwJiYmICAgFxcXGxsbExMTEBAQGhoaKioqNDQ0NTU1 MzMzPDw8Ojo6NDQ0MzMzNjY2MDAwKSkpLS0tLy8vKSkpJCQkKSkpKysrJSUlLCwsQ0NDWVlZUFBQ Ly8vEhISAAAAAAAAAAAAAAAAAAAAAAAAAAAAAAAAAAAAAAAAAAAAAAAAAAAAAAAAAAAAAAAAAAAA AAAAAAAAAAAAAAAAAAAAAAAAAAAAAAAAAAAAAAAAAAAAAAAAAAAAAAAAAAAAAAAAAAAAAAAAAAAA AAAAAAAAAAAAAAAAAAAAAAAAAAAAAAAAAAAAAAAAAAAAAQEBAAAAAAAAAAAAAgICBwcHBgYGBQUF BwcHCgoKDAwMCgoKCAgIAgICAAAAAAAAAQEBAgICAQEBAAAAAAAAAQEBAAAAAQEBBAQEBwcHBwcH AwMDAAAAAwMDAAAAAAAAAgICCQkJDAwMCgoKBgYGCAgICQkJCAgIBgYGAgICAAAAAAAAAAAAAAAA BwcHDAwMDAwMCgoKCgoKCQkJBwcHCQkJCAgIBwcHCAgICgoKDQ0NDw8PDw8PBwcHBQUFBAQEAwMD BQUFCAgICwsLDQ0NCQkJDAwMDQ0NCgoKBwcHCAgIDw8PFhYWFBQUFBQUExMTExMTExMTExMTFBQU FBQUFBQUEhISERERExMTFxcXHBwcHx8fHx8fGxsbGBgYFRUVEhISDw8PDQ0NDAwMCwsLEBAQERER EREREhISExMTEhISDAwMBwcHBQUFCQkJDQ0NDQ0NCgoKBQUFAgICAQEBAwMDBgYGCQkJCwsLDQ0N Dw8PDw8PDAwMCwsLCwsLDAwMDQ0NDAwMCgoKBgYGAgICCQkJDAwMDg4ODQ0NDQ0NDg4ODg4ODg4O ERERDw8PDAwMCAgIBQUFBgYGCgoKDQ0NEBAQDAwMBgYGAAAAAAAAAAAAAgICBAQEAAAAAAAAAAAA AgICBQUFCAgICgoKCwsLDg4OCgoKBQUFAwMDAgICAAAAAQEBAgICCwsLDg4OEBAQDw8PDQ0NCwsL DAwMDg4OEBAQEREREBAQDg4ODQ0NDw8PExMTFhYWFhYWFBQUEhISERERDg4OCgoKCQkJCgoKDw8P EBAQEhISFBQUExMTExMTEhISEhISExMTFRUVGBgYGhoaGxsbGBgYFBQUERERDg4ODw8PFBQUGhoa HR0dHBwcGhoaGhoaGxsbHR0dHR0dGhoaFhYWExMTExMTExMTGRkZERERCwsLDg4OGBgYJSUlMzMz Pj4+LCwsPj4+WlpacnJyhISEl5eXp6enrq6un5+fgoKCa2trV1dXSUlJUVFRaGhocnJyc3NzX19f ZmZmdXV1bW1tampqgICAk5OTiIiIe3t7b29vcHBwdnZ2dnZ2cXFxbGxsYGBgUlJSRUVFQkJCQUFB QEBARkZGUFBQS0tLOzs7Ly8vMTExNDQ0KysrHx8fHBwcEBAQFhYWISEhKysrLy8vLi4uLi4uLy8v OTk5Nzc3Li4uKCgoKSkpKSkpJSUlISEhJSUlHx8fHR0dIyMjKCgoJycnLi4uPDw8QUFBLS0tGxsb ExMTAAAAAAAAAAAAAAAAAAAAAAAAAAAAAAAAAAAAAAAAAAAAAAAAAAAAAAAAAAAAAAAAAAAAAAAA AAAAAAAAAAAAAAAAAAAAAAAAAAAAAAAAAAAAAAAAAAAAAAAAAAAAAAAAAAAAAAAAAAAAAAAAAAAA AAAAAAAAAAAAAAAAAAAAAAAAAAAAAAAAAAAAAAAAAQEBAQEBAQEBAAAAAAAABgYGBwcHCAgIBwcH CQkJDQ0NDg4ODAwMBQUFAgICAwMDBgYGCAgIBgYGAgICAAAAAQEBAAAAAAAAAgICCQkJCwsLCAgI BAQEBwcHBwcHAgICAAAAAwMDCgoKCQkJAQEBAwMDBAQEBQUFBAQEAgICAAAAAAAAAAAAAQEBBwcH DQ0NDw8PDg4OCwsLCQkJCQkJBgYGBgYGBgYGBAQEBAQEBwcHCwsLDw8PCgoKBgYGAgICAAAAAAAA AgICAwMDBAQEAgICBgYGBwcHBAQEAAAAAQEBCQkJEBAQExMTFBQUFRUVFBQUEhISEREREhISFBQU ExMTERERDg4OCwsLCgoKDQ0NERERFBQUExMTExMTEhISEhISExMTExMTEhISEhISDw8PDAwMCQkJ BwcHBgYGAwMDAgICAQEBBgYGCQkJDQ0NDw8PDw8PDAwMCQkJBgYGBwcHCgoKDAwMDQ0NDg4ODw8P Dg4ODQ0NCwsLCgoKCQkJCQkJCgoKCQkJBwcHBAQEAwMDBwcHCgoKCgoKCAgICQkJCgoKCwsLCgoK CAgIBAQEAAAAAAAAAAAAAAAAAQEBBgYGBAQEAgICAAAAAAAAAgICBAQEBgYGCAgICQkJCgoKCwsL CwsLCwsLCwsLDAwMBgYGBAQEAQEBAAAAAAAAAAAABgYGDAwMDw8PERERERERDw8PCgoKCAgICgoK DQ0NDQ0NDg4ODw8PDw8PDg4ODQ0NDw8PEhISDg4ODw8PEBAQDw8PDAwMCQkJCQkJCgoKDQ0NDw8P EhISExMTExMTEhISEREREBAQEhISEhISExMTFBQUFBQUEhISEBAQDg4ODg4OEhISGRkZHx8fISEh ISEhIyMjJSUlJiYmJycnIyMjGhoaExMTEhISFBQUFBQUDAwMERERDw8PDQ0NGxsbLS0tLCwsHh4e SUlJbW1tkpKSq6urwMDAysrKv7+/r6+vgICAaWlpZGRkZWVleHh4hYWFi4uLd3d3ZmZmdXV1dHR0 ZWVlZmZmd3d3g4ODhYWFb29vZ2dnY2Nja2trdHR0cXFxZmZmXV1dR0dHTExMS0tLQ0NDPz8/Q0ND SUlJTExMMjIyMjIyMzMzQUFBS0tLNjY2GxsbFxcXHBwcIyMjKioqKioqJCQkISEhJycnLy8vMjIy Li4uKioqISEhGBgYGBgYHh4eICAgICAgHh4eHh4eGxsbFxcXHR0dKysrNjY2MDAwFxcXERERFBQU AAAAAAAAAAAAAAAAAAAAAAAAAAAAAAAAAAAAAAAAAAAAAAAAAAAAAAAAAAAAAAAAAAAAAAAAAAAA AAAAAAAAAAAAAAAAAAAAAAAAAAAAAAAAAAAAAAAAAAAAAAAAAAAAAAAAAAAAAAAAAAAAAAAAAAAA AAAAAAAAAAAAAAAAAAAAAAAAAQEBAAAAAAAAAgICBQUFBQUFAQEBAAAAAAAAAwMDBQUFBgYGCgoK Dg4ODg4OCgoKCAgIBwcHCAgICwsLDAwMCAgIBAQEAgICAAAAAAAAAAAAAQEBAgICBAQEBwcHCQkJ CAgIDQ0NDAwMBQUFAgICBAQEBAQEAQEBAAAAAQEBAwMDAwMDAQEBAAAAAAAAAAAAAQEBBAQECQkJ Dw8PEBAQDQ0NCwsLCwsLBwcHBwcHBgYGAwMDAQEBAQEBAwMDBgYGCAgIBQUFAQEBAAAAAAAAAAAA AAAAAAAAAAAAAAAAAAAAAAAAAQEBAgICAwMDBAQEEBAQExMTFBQUEhISDg4ODAwMDg4OEREREhIS EhISERERDw8PCwsLCQkJCQkJCQkJCwsLCwsLDQ0NDg4OEBAQEBAQDw8PDg4ODw8PDw8PEBAQEBAQ CwsLBAQEAgICAgICBQUFBwcHCwsLDw8PEREREBAQDg4ODQ0NDQ0NDw8PERERERERDw8PDg4ODg4O Dg4OEREREBAQDw8PEBAQERERERERDg4OCwsLCAgICwsLCwsLBwcHAgICAAAAAQEBAQEBBAQEAgIC AQEBAAAAAQEBAwMDBQUFBgYGDQ0NDg4ODw8PDw8PDg4ODAwMCwsLCgoKDQ0NDQ0NCwsLCAgIAwMD AQEBAAAAAAAAAAAAAAAAAAAAAgICAwMDBAQECAgIDAwMDw8PDw8PDg4OCwsLCAgICQkJDg4OExMT DQ0NDg4ODg4ODAwMCAgIBQUFBQUFBwcHCwsLDg4OEREREBAQDQ0NCgoKCgoKCwsLDg4ODw8PERER EhISEhISEREREBAQEBAQEhISEBAQDw8PDg4OEBAQFBQUFxcXGBgYHx8fHh4eHR0dHBwcGRkZFxcX GBgYGxsbIyMjIiIiGxsbERERDAwMDg4ODw8PDg4OCQkJBwcHDg4OGhoaIyMjMTExUlJScnJyjIyM pKSktra2vr6+w8PDtbW1kpKSdnZ2Z2dndXV1f39/hYWFlZWViYmJdnZ2a2treHh4gYGBeHh4bGxs cHBwbGxsX19fWVlZX19fXV1dX19fZ2dnampqYmJiV1dXT09PV1dXVlZWSkpKOzs7Ozs7RUVFQ0ND OTk5PT09TU1NV1dXUVFROTk5GhoaEBAQHBwcKSkpJSUlHh4eFxcXExMTGBgYIyMjLi4uLS0tHR0d FhYWGRkZGhoaHx8fJSUlJSUlHx8fGxsbGRkZExMTEBAQHR0dLS0tMDAwJCQkFBQUERERExMTAAAA AAAAAAAAAAAAAAAAAAAAAAAAAAAAAAAAAAAAAAAAAAAAAAAAAAAAAAAAAAAAAAAAAAAAAAAAAAAA AAAAAAAAAAAAAAAAAAAAAAAAAAAAAAAAAAAAAAAAAAAAAAAAAAAAAAAAAAAAAAAAAAAAAAAAAAAA AAAAAAAAAAAAAAAAAAAAAQEBAAAAAAAABQUFDAwMDQ0NBgYGAAAAAAAAAAAAAgICBAQECQkJDg4O Dg4OCgoKCQkJCAgICQkJDAwMDAwMCQkJBwcHBgYGAAAAAAAAAQEBAAAAAAAAAAAAAQEBBAQEBAQE CQkJDQ0NCwsLBQUFAQEBAQEBAgICAQEBAQEBAQEBAQEBAAAAAAAAAAAAAAAAAAAAAAAABAQECgoK Dg4ODg4ODQ0NDQ0NCgoKCgoKCQkJCAgIBwcHBgYGBQUFBAQEBQUFAwMDAQEBAAAAAAAAAQEBAQEB AAAAAQEBAAAAAAAAAgICBAQEBQUFAwMDAQEBDQ0NERERExMTERERCwsLCAgICQkJDAwMDg4OEBAQ EhISFBQUFBQUEhISDw8PDQ0NDQ0NDQ0NDQ0NDQ0NDAwMCQkJBQUFAgICAAAABAQEDw8PGhoaHh4e FxcXDAwMBAQECQkJCwsLDQ0NDw8PDw8PDg4ODQ0NDAwMDQ0NDw8PEREREhISEhISEREREhISFBQU EhISExMTFRUVGxsbIiIiJycnKioqKysrKysrKioqJCQkGRkZDg4OCAgIBgYGBgYGDQ0NDAwMCwsL CwsLCwsLDAwMDQ0NDQ0NEhISFBQUFhYWFhYWFBQUEBAQDQ0NCwsLCQkJCQkJCAgIBQUFAQEBAAAA AAAAAAAAAQEBAQEBAwMDBgYGBwcHBQUFBAQEBAQEAAAAAQEBAAAAAAAAAAAAAgICCAgIDAwMEhIS ERERDw8PCwsLBAQEAAAAAAAAAwMDDAwMDw8PEhISERERDQ0NCwsLCwsLCwsLEBAQERERERERERER EBAQEBAQEBAQEBAQEBAQEBAQERERFBQUGhoaICAgJSUlJycnISEhHR0dGBgYFRUVExMTEhISFBQU FhYWGhoaFxcXERERDAwMDAwMDw8PDw8PDQ0NEREREhISJiYmS0tLbGxsfX19iYmJk5OTlZWVoaGh p6enpKSkmpqagoKCa2trZGRkaWlpcnJye3t7jY2NioqKfHx8gICAoaGhmJiYenp6ampqZmZmXFxc WFhYW1tbV1dXVVVVVFRUV1dXXl5eYWFhXV1dWFhYVVVVXV1dUFBQPz8/NDQ0NTU1Pz8/Tk5OWVlZ bW1tX19fS0tLLi4uERERDQ0NGhoaJCQkHBwcFhYWDg4OCwsLDg4OFxcXHx8fJCQkHBwcFBQUFhYW HR0dIiIiKysrMDAwKysrGhoaEhISERERFhYWISEhMTExMjIyIyMjFBQUDw8PDg4OFBQUAAAAAAAA AAAAAAAAAAAAAAAAAAAAAAAAAAAAAAAAAAAAAAAAAAAAAAAAAAAAAAAAAAAAAAAAAAAAAAAAAAAA AAAAAAAAAAAAAAAAAAAAAAAAAAAAAAAAAAAAAAAAAAAAAAAAAAAAAAAAAAAAAAAAAAAAAAAAAAAA AAAAAAAAAAAAAAAAAAAAAAAAAAAABgYGDQ0NERERDQ0NBgYGAQEBAAAAAAAAAAAABAQECAgICwsL DAwMBwcHBQUFBgYGCQkJCwsLCgoKCQkJCAgIAQEBAQEBAgICBAQEBQUFAwMDAAAAAAAAAAAAAAAA AgICBwcHBwcHAwMDAAAAAAAAAQEBAQEBAAAAAAAAAAAAAAAAAAAAAQEBAAAAAAAAAgICBQUFCQkJ DAwMDQ0NDAwMCgoKCQkJCQkJCwsLDQ0NDg4ODQ0NCwsLDAwMCQkJBQUFAgICAAAAAAAAAAAAAQEB AAAAAAAAAQEBAQEBAQEBAQEBAwMDBAQECgoKDw8PEhISERERCwsLBwcHCAgICgoKDw8PEBAQEhIS FRUVFxcXFxcXFBQUEhISDw8PEBAQEREREhISERERDg4OCgoKBwcHAQEBBAQEDg4OHx8fMDAwNTU1 KSkpGxsbEhISEREREREREBAQDw8PDAwMCgoKCAgIDg4ODg4OEBAQEhISExMTExMTFBQUFhYWERER EhISExMTGBgYHx8fJycnLS0tMTExMjIyMTExKysrICAgFhYWEhISEREREBAQExMTEhISERERDw8P DQ0NDQ0NDQ0NDg4ODQ0NDg4ODw8PDw8PDg4ODQ0NDQ0NDQ0NDg4ODw8PDw8PDQ0NCgoKBgYGAwMD AQEBAAAAAAAAAQEBBwcHCwsLCwsLCQkJCAgICwsLDAwMDQ0NDQ0NDg4ODg4ODw8PEBAQDAwMCgoK CQkJBwcHAwMDAAAABAQECgoKEBAQExMTFBQUEhISDw8PDg4ODg4ODg4OEBAQEBAQDw8PDg4ODQ0N DAwMDQ0NDQ0NCwsLDg4OFBQUGhoaHx8fIiIiIiIiISEhHBwcFxcXFRUVFRUVFxcXFxcXFxcXGBgY ExMTEREREBAQERERFhYWGxsbHh4eHx8fLy8vT09PbW1teXl5g4ODkJCQj4+Pg4ODi4uLioqKh4eH goKCd3d3aWlpZmZmbm5ufn5+h4eHh4eHh4eHh4eHpqamqKiokpKSgoKCfX19c3NzZmZmXl5eW1tb VFRUSEhISEhISUlJUlJSX19fZ2dnZmZmYGBgXV1dUFBQSUlJQEBAPj4+SUlJXl5ecnJyfX19aGho SkpKLi4uHBwcFRUVHx8fIyMjFBQUDg4OCwsLCAgICQkJDw8PFxcXHBwcHBwcFhYWGxsbISEhJSUl LCwsNDQ0Ly8vICAgGRkZGhoaHx8fKCgoMDAwMjIyJSUlExMTDQ0NDAwMEBAQHx8fAAAAAAAAAAAA AAAAAAAAAAAAAAAAAAAAAAAAAAAAAAAAAAAAAAAAAAAAAAAAAAAAAAAAAAAAAAAAAAAAAAAAAAAA AAAAAAAAAAAAAAAAAAAAAAAAAAAAAAAAAAAAAAAAAAAAAAAAAAAAAAAAAAAAAAAAAAAAAAAAAAAA AAAAAAAAAAAAAAAAAAAAAAAAAgICBwcHDQ0NDg4ODAwMBwcHAgICAAAAAAAAAAAAAQEBBgYGDAwM CAgIBAQEAgICBgYGCwsLDAwMCAgIBQUFAwMDAwMDBgYGCgoKDQ0NDAwMBwcHAwMDAAAAAAAAAAAA AQEBBAQEAgICAAAAAAAAAQEBAAAAAAAAAAAAAAAAAAAAAAAAAAAAAgICBgYGCAgIBgYGBwcHCgoK DAwMDAwMCgoKCAgIBgYGBgYGCQkJDAwMDg4ODw8PERERDw8PDAwMBwcHAgICAAAAAAAAAAAAAAAA AAAAAQEBAAAAAAAAAAAAAAAAAwMDCQkJDg4OEhISEhISDg4OCgoKCgoKCwsLEREREREREREREhIS ExMTExMTEhISERERDg4ODw8PExMTFhYWFxcXFxcXFBQUEhISBgYGBQUFBgYGEBAQIyMjMTExLS0t ISEhFBQUEhISEREREhISExMTEhISDg4OCgoKDw8PDQ0NDg4OERERExMTExMTFBQUFRUVGRkZGBgY FRUVEhISEBAQEBAQEhISFBQUFxcXGBgYFxcXExMTEBAQEBAQEBAQEBAQDw8PDw8PDg4ODAwMCwsL DQ0NEBAQFBQUEREREREREBAQDg4OCwsLCgoKDAwMDg4OEBAQEREREBAQEBAQDQ0NCQkJBAQEAAAA AAAAAAAAAwMDCQkJDg4OEBAQEBAQEBAQDAwMCwsLDAwMDQ0NDg4ODQ0NCgoKCAgIAgICAQEBAQEB AgICAQEBAQEBCAgIERERERERExMTExMTERERDw8PEBAQEBAQDw8PDw8PDw8PDw8PDg4ODAwMCwsL CgoKCgoKCQkJDAwMEBAQFBQUFxcXFxcXFhYWFBQUHR0dGhoaGBgYGBgYFxcXExMTEBAQDg4ODQ0N EBAQFhYWHh4eIyMjKioqNjY2QkJCW1tbaWlpfHx8i4uLjo6OiYmJf39/d3d3dXV1b29vbGxscHBw dXV1f39/iYmJjo6Oj4+PeHh4fn5+nJycpqamnZ2djIyMfHx8f39/gYGBcnJyZGRkYGBgUVFRRUVF S0tLS0tLU1NTY2NjcnJydXV1bW1tY2NjX19fXFxcVFRUTk5OWFhYdXV1ioqKgoKCbGxsU1NTTExM Q0NDODg4LCwsIiIiGBgYDw8PEhISDg4OCAgICgoKExMTHR0dISEhHx8fIyMjHx8fHh4eKSkpNzc3 NjY2JCQkFBQUJiYmLi4uMzMzMzMzLS0tICAgFBQUEBAQExMTFRUVHh4eKioqAAAAAAAAAAAAAAAA AAAAAAAAAAAAAAAAAAAAAAAAAAAAAAAAAAAAAAAAAAAAAAAAAAAAAAAAAAAAAAAAAAAAAAAAAAAA AAAAAAAAAAAAAAAAAAAAAAAAAAAAAAAAAAAAAAAAAAAAAAAAAAAAAAAAAAAAAAAAAAAAAAAAAAAA AAAAAAAAAAAAAQEBAAAAAAAAAAAABgYGDAwMDg4OCwsLBgYGAwMDAwMDAQEBAAAAAwMDDQ0NCwsL BAQEAQEBBgYGDQ0NDg4OCAgIAQEBAQEBBAQECAgIDAwMDg4ODg4ODQ0NDAwMAwMDAgICAQEBAAAA AAAAAAAAAAAAAAAAAAAAAAAAAAAAAAAAAAAAAQEBAAAAAAAABQUFDAwMDw8PCgoKBwcHCQkJDQ0N DQ0NDQ0NCQkJBAQEAQEBAgICBgYGCwsLDg4ODAwMDg4ODw8PDAwMBwcHAgICAAAAAAAAAQEBAQEB AAAAAQEBAQEBAQEBAAAAAAAACQkJDg4OExMTFBQUERERDQ0NDAwMDQ0NDg4ODw8PEBAQDw8PDg4O DQ0NDQ0NDQ0NEBAQERERFBQUFhYWFhYWFBQUERERDg4ODQ0NDw8PDg4ODw8PGRkZJiYmJSUlHR0d ERERDg4ODg4OEhISGBgYGhoaFhYWEBAQDAwMCgoKCgoKDw8PExMTFBQUFhYWFxcXFRUVFRUVFRUV ExMTDw8PDQ0NDg4ODw8PEBAQEhISExMTExMTExMTFBQUFBQUExMTFRUVExMTDg4OBwcHAAAAAAAA AAAABAQECAgICQkJCgoKCgoKCQkJCgoKDQ0NEBAQDw8PDg4ODg4ODw8PEBAQDw8PDAwMCgoKCQkJ CQkJCwsLDw8PERERDw8PDQ0NDQ0NAAAAAAAAAAAAAgICBQUFBwcHBQUFAwMDAQEBAAAAAAAAAQEB AAAAAAAABwcHEBAQDw8PEBAQDw8PDQ0NDQ0NDw8PEBAQDg4OEhISEhISExMTEhISEBAQDQ0NDAwM CwsLCwsLCgoKCgoKCwsLDg4OERERExMTFBQUEREREBAQEBAQEhISExMTERERDw8PDw8PERERGBgY JCQkMDAwNTU1PT09UVFRZmZmb29ve3t7goKCfn5+enp6eHh4c3NzbW1tampqcnJygoKCjo6OlZWV nZ2dmpqajIyMfX19ioqKlpaWkZGRjo6Oc3Nza2trc3NzaWlpZmZmaGhoZWVlW1tbWlpaW1tbU1NT V1dXY2NjdHR0e3t7cnJyYmJiWlpaWVlZXl5eWlpaY2Njenp6jIyMiIiIeHh4bGxsa2trY2NjTk5O PT09Nzc3KysrICAgJCQkGRkZERERCQkJDAwMGxsbKSkpKysrJiYmGBgYHx8fKysrNzc3MTExGxsb GRkZLS0tNzc3ODg4MjIyKysrJCQkFxcXEhISGhoaGRkZICAgKysrLCwsAAAAAAAAAAAAAAAAAAAA AAAAAAAAAAAAAAAAAAAAAAAAAAAAAAAAAAAAAAAAAAAAAAAAAAAAAAAAAAAAAAAAAAAAAAAAAAAA AAAAAAAAAAAAAAAAAAAAAAAAAAAAAAAAAAAAAAAAAAAAAAAAAAAAAQEBAQEBAQEBAAAAAAAAAAAA AAAABgYGAgICAAAAAgICAAAAAAAABQUFDg4OEBAQCgoKBQUFBQUFBAQEAQEBAgICBQUFCQkJBwcH AwMDAQEBBgYGDAwMDAwMBgYGAQEBAgICBwcHDAwMDg4ODg4ODg4ODw8PCgoKBwcHAgICAAAAAAAA AgICBAQEAwMDAQEBAAAAAAAAAAAAAAAABQUFBwcHBgYGCgoKCgoKDQ0NDw8PDAwMBgYGBwcHDAwM Dw8PCgoKBwcHBgYGBAQEAgICBgYGDAwMCwsLCgoKCgoKCgoKBwcHAgICAAAAAAAABQUFCQkJCgoK BQUFAAAAAAAAAgICCAgIDAwMDg4OEREREREREBAQDw8PDg4ODQ0NDQ0NDQ0NDQ0NDQ0NDAwMCgoK CAgIBQUFCQkJDw8PFhYWGRkZFxcXFBQUEBAQDQ0NCAgIDQ0NEBAQDw8PFhYWICAgJSUlIyMjFBQU EBAQDQ0NDw8PFRUVGRkZGhoaGBgYGBgYDw8PDAwMDg4ODw8PFhYWICAgJSUlJCQkGRkZDw8PDQ0N Dg4ODw8PFBQUGhoaHh4eHx8fHR0dGRkZFhYWFxcXGBgYFxcXGRkZGBgYFhYWDg4OBAQEAQEBAgIC AAAAAQEBAQEBAAAAAAAAAQEBBAQECgoKDg4ODQ0NCQkJBQUFBAQEBgYGCAgICAgICQkJBwcHCAgI CwsLDg4ODAwMBwcHAgICAQEBAgICAgICAQEBAAAAAAAAAAAAAAAAAAAAAAAAAQEBAwMDAwMDAwMD BAQEBwcHCQkJDQ0NDg4OCwsLBgYGBAQECAgIDAwMDAwMExMTEhISEBAQDw8PEREREhISERERDg4O Dg4ODQ0NDQ0NDg4OEBAQEREREBAQDg4ODw8PDQ0NDw8PFBQUExMTDQ0NDAwMEBAQFBQUGxsbJSUl Nzc3U1NTaGhodHR0eXl5goKCf39/e3t7fn5+g4ODgICAe3t7fHx8gYGBjo6Om5uboqKioKCgmZmZ i4uLgICAf39/h4eHiYmJgICAcnJyZmZmWlpaUFBQUlJSWVlZY2NjaGhoZ2dnYmJiX19fXl5eY2Nj Z2dna2trYmJiTU1NQ0NDSEhIT09PV1dXXV1da2treXl5fX19eHh4dnZ2eHh4dHR0WFhYT09PSkpK NjY2Ly8vMjIyKSkpFBQUDg4ODw8PHx8fMjIyNTU1KCgoGxsbGhoaISEhJycnJCQkICAgIiIiLi4u OTk5Pj4+NDQ0LCwsKSkpIiIiGRkZGRkZICAgJSUlJycnKCgoJiYmAAAAAAAAAAAAAAAAAAAAAAAA AAAAAAAAAAAAAAAAAAAAAAAAAAAAAAAAAAAAAAAAAAAAAAAAAAAAAAAAAAAAAAAAAAAAAAAAAAAA AAAAAAAAAAAAAAAAAAAAAAAAAAAAAAAAAAAAAAAAAAAAAAAAAAAAAAAAAAAAAAAAAgICBAQEBgYG CgoKBgYGBAQEBQUFBAQEAgICAwMDBgYGCgoKCwsLCgoKBwcHBQUFBgYGBwcHBwcHCQkJBwcHAgIC AAAAAQEBBgYGBwcHBAQEAAAAAAAAAgICCAgIDAwMDQ0NDQ0NDQ0NDQ0NCQkJAwMDAAAAAgICBQUF CAgICgoKBgYGAwMDAgICAwMDAwMDBAQECAgIDQ0NCwsLCwsLDAwMDQ0NCQkJBQUFBwcHDAwMCwsL CwsLDAwMCgoKBQUFAgICAwMDBwcHBQUFBAQEBQUFBgYGBAQEAQEBAAAAAAAAAAAAAwMDCAgIDAwM CwsLBgYGAAAAAAAABwcHCwsLDw8PERERERERDw8PDQ0NDAwMCwsLCwsLCQkJCAgIBwcHCAgICgoK DAwMDg4OEBAQExMTFxcXGRkZFxcXExMTDg4OBwcHCgoKDQ0NERERFRUVFhYWFBQUEREREhISEhIS Dw8PDQ0NDQ0NEhISGRkZHx8fGxsbFRUVEhISEhISDw8PFBQUHR0dIyMjIiIiHx8fHh4eHBwcGhoa GhoaICAgJiYmMjIyNTU1MzMzKCgoGhoaEhISEhISFBQUHBwcISEhJiYmIiIiGRkZFhYWEhISCgoK Dg4ODAwMCAgIAwMDAQEBAQEBAwMDBQUFDQ0NDAwMCwsLCwsLDAwMDAwMCwsLCgoKDAwMCwsLCgoK CgoKBwcHAgICAAAAAAAAAAAAAAAAAQEBAQEBAAAAAQEBAAAAAAAACQkJCwsLDg4ODw8PDw8PDg4O DQ0NDQ0NDQ0NDAwMCAgIAwMDAgICBQUFCwsLDw8PDQ0NDg4ODw8PDw8PEREREhISEhISEBAQDw8P Dg4ODQ0NDAwMDAwMCwsLCwsLCgoKEBAQFhYWGxsbFxcXDQ0NBgYGCAgIDg4OFRUVGBgYJiYmRERE Y2NjdnZ2hISEkpKShYWFgYGBkJCQnZ2dlZWVjY2Nh4eHenp6h4eHkJCQmZmZnZ2dmZmZkJCQh4eH gYGBg4ODhoaGiYmJgICAZWVlRkZGOjo6PT09Pz8/SUlJV1dXYmJiZGRkYGBgWlpaVlZWVlZWUFBQ SEhIPz8/Nzc3Ojo6Q0NDSEhIUFBQUFBQV1dXZWVlb29vb29vampqZ2dnUlJSSUlJRkZGPz8/Nzc3 Pj4+Nzc3HR0dFRUVFhYWHx8fLy8vODg4MTExIyMjGBgYEhISHBwcIyMjIyMjJCQkLS0tOTk5QUFB ODg4ODg4MTExIyMjGhoaGxsbICAgJCQkJycnJycnKCgoJSUlAAAAAAAAAAAAAAAAAAAAAAAAAAAA AAAAAAAAAAAAAAAAAAAAAAAAAAAAAAAAAAAAAAAAAAAAAAAAAAAAAAAAAAAAAAAAAAAAAAAAAAAA AAAAAAAAAAAAAAAAAAAAAAAAAAAAAAAAAAAAAAAAAQEBAAAAAAAAAAAAAgICBgYGCgoKDQ0NDQ0N CwsLCAgICAgICQkJCAgIBQUFAgICAQEBBgYGCAgIBAQEAgICBgYGCAgIBwcHCgoKCQkJBQUFAAAA AAAAAAAAAgICAQEBAAAAAAAAAAAABQUFCwsLDQ0NDQ0NDAwMDg4OBwcHAgICAQEBAQEBAgICBAQE CAgIBwcHAQEBAQEBBQUFBwcHBQUFCAgIDg4ODw8PDg4ODg4ODQ0NCAgIAwMDAwMDBgYGDAwMDw8P EBAQDg4OCwsLCAgIBgYGBAQEAAAAAAAAAQEBAgICAQEBAAAAAAAAAAAAAAAAAAAAAwMDBwcHCwsL CgoKBQUFAAAAAQEBBAQECAgIDAwMDg4ODQ0NDQ0NDAwMDQ0NDQ0NDAwMCQkJBQUFBQUFCAgICwsL CgoKCgoKCwsLEBAQFRUVFRUVERERDQ0NCwsLCgoKDg4OFxcXGhoaFxcXERERDw8PEBAQDg4ODAwM DQ0NEBAQFRUVGRkZGxsbGxsbFRUVFBQUFRUVFhYWGhoaICAgICAgHR0dHx8fIyMjJycnKioqLi4u MzMzNzc3Ozs7Ozs7Nzc3Ly8vKCgoIiIiHR0dGRkZHx8fJiYmLy8vMTExLi4uMDAwLi4uJiYmGxsb FxcXEBAQCAgIAwMDAQEBAgICAwMDDAwMDg4OEBAQEREREhISEhISExMTExMTERERDQ0NCgoKCAgI BAQEAQEBAAAAAQEBAgICAwMDAQEBAAAAAAAAAwMDCgoKDQ0NDg4OEBAQExMTFRUVFBQUERERDQ0N CgoKBwcHBwcHCAgICAgIBgYGBQUFCAgIDAwMCwsLDw8PEhISEhISEREREhISEREREBAQDAwMCwsL CwsLCQkJCQkJCgoKCwsLDQ0NEhISFhYWFRUVDg4OCQkJCgoKDg4OEBAQFxcXJiYmPj4+W1tbb29v dHR0eHh4gICAjIyMk5OToqKipKSkkpKSh4eHiYmJi4uLj4+PlZWVnp6eo6OjoaGhlpaWiIiIfn5+ hISEgICAc3NzXFxcRUVFNzc3NDQ0NTU1OTk5QEBAS0tLVVVVW1tbWlpaVlZWUVFRR0dHPz8/ODg4 NTU1Nzc3QEBARkZGQkJCQUFBQUFBRkZGUVFRW1tbW1tbUVFRR0dHPT09PT09Pj4+Ojo6Nzc3Ojo6 NDQ0JSUlIiIiIyMjLS0tODg4Nzc3KCgoGhoaFRUVERERGhoaIiIiJycnLy8vOjo6Pj4+PDw8NDQ0 Li4uIiIiGBgYGRkZIiIiJiYmIiIiJycnKCgoKSkpJiYmAAAAAAAAAAAAAAAAAAAAAAAAAAAAAAAA AAAAAAAAAAAAAAAAAAAAAAAAAAAAAAAAAAAAAAAAAAAAAAAAAAAAAAAAAAAAAAAAAAAAAAAAAAAA AAAAAAAAAAAAAAAAAAAAAAAAAAAAAAAAAAAAAQEBAAAAAAAAAAAABQUFCgoKDg4OEBAQDg4ODQ0N CwsLCgoKCwsLDAwMCgoKBgYGAAAAAQEBAgICAAAAAAAAAgICBQUFBgYGCgoKDAwMCgoKBAQEAAAA AAAAAAAAAAAAAgICAAAAAQEBBgYGCgoKDAwMDAwMDQ0NCQkJAgICAAAAAQEBAQEBAAAAAAAABAQE BQUFAAAAAAAAAgICCAgICQkJCQkJCgoKDg4ODg4ODw8PDg4OCAgIAgICAAAAAAAADAwMDQ0NDAwM CwsLDg4OEBAQDQ0NBgYGAQEBAQEBAQEBAAAAAAAAAAAAAAAAAAAAAQEBAAAAAAAAAAAAAQEBBAQE CAgICgoKAwMDBAQEBwcHCgoKCwsLCgoKCgoKCgoKCwsLDQ0NDw8PDw8PDAwMCQkJCAgIBwcHBgYG BQUFBwcHCwsLDw8PEBAQEREREhISDg4ODQ0NDw8PFRUVGhoaGxsbGhoaGRkZGhoaFxcXFRUVFRUV FxcXGRkZGBgYFhYWGRkZExMTFRUVHBwcJiYmLi4uLy8vKSkpHBwcGhoaGhoaIiIiMDAwOzs7Pz8/ Pj4+QUFBPz8/PT09PT09Pz8/PT09NDQ0KysrKSkpKSkpLy8vNjY2ODg4ODg4NTU1MDAwKysrKSkp IiIiGRkZDw8PCgoKCgoKDAwMEBAQEREREhISEBAQDg4ODw8PEBAQEBAQCgoKBwcHBAQEAwMDAQEB AAAAAAAAAAAAAAAABgYGDAwMDg4ODAwMCgoKCQkJBwcHCAgICgoKDQ0NEBAQEBAQDAwMBwcHBAQE BQUFBQUFBwcHCQkJBwcHBAQEBgYGDAwMEBAQEhISFBQUFBQUEhISERERDw8PDAwMCAgICAgICQkJ CAgICQkJCwsLDw8PEhISFhYWFRUVERERDg4ODAwMDg4OERERExMTIiIiNzc3RkZGTExMVFRUYmJi c3NzgICAmpqapKSknZ2dmpqanp6ej4+PgYGBiYmJkZGRpqamtra2s7Ozo6OjlJSUiYmJgYGBd3d3 ZmZmT09PQEBAQkJCSEhIREREOTk5Ojo6Pz8/R0dHUFBQWFhYWlpaVVVVUFBQRUVFQkJCQEBAQUFB RERES0tLSUlJPz8/NjY2Ojo6Pj4+Q0NDRkZGRUVFPj4+Nzc3PT09Ojo6NjY2NTU1OTk5Ojo6Nzc3 NDQ0Li4uLy8vNzc3Pj4+Nzc3JCQkFRUVEhISFxcXHh4eKCgoMTExODg4OTk5MTExJycnJycnGRkZ Dg4OERERHBwcJCQkJSUlJCQkJSUlKSkpKysrJycnAAAAAAAAAAAAAAAAAAAAAAAAAAAAAAAAAAAA AAAAAAAAAAAAAAAAAAAAAAAAAAAAAAAAAAAAAAAAAAAAAAAAAAAAAAAAAAAAAAAAAAAAAAAAAAAA AAAAAAAAAAAAAAAAAAAAAAAAAAAAAAAAAAAAAAAAAAAAAwMDCAgIDAwMDg4ODg4ODw8PDw8PDg4O CwsLCgoKCwsLDAwMDAwMBwcHAgICAAAAAAAAAAAAAAAAAgICBgYGCQkJDAwMDg4OCwsLBgYGAgIC AAAAAAAAAAAAAAAAAQEBBQUFCAgICQkJCwsLDQ0NBgYGAQEBAAAAAQEBAQEBAAAAAQEBBgYGBQUF AwMDAQEBAAAAAwMDCAgICwsLDAwMCwsLDAwMDQ0NDAwMCAgIAwMDAAAAAAAABwcHCQkJCAgIBgYG BwcHCwsLCwsLCQkJAQEBAgICAQEBAAAAAAAAAAAAAAAAAAAAAAAAAAAAAAAAAAAAAgICBAQEBQUF BQUFCgoKCQkJCgoKDAwMCwsLBwcHBAQEAwMDBQUFCQkJDg4OEhISFBQUExMTDw8PDQ0NDAwMDAwM DQ0NDQ0NDQ0NEBAQGRkZISEhICAgHx8fHBwcGhoaHBwcIiIiJiYmJycnLCwsLi4uLi4uKCgoHx8f GBgYGBgYGxsbFxcXFBQUFxcXICAgLS0tOjo6PT09Nzc3KCgoHx8fGRkZHR0dKioqNzc3Pj4+Pz8/ RUVFR0dHSUlJSUlJSEhIQ0NDOzs7MzMzLS0tJSUlKSkpNjY2Ozs7OTk5Nzc3NDQ0ODg4OTk5NjY2 LCwsHx8fFRUVEhISExMTHR0dHR0dGxsbFhYWEhISDw8PDAwMCQkJBAQEAgICAQEBAwMDAwMDAgIC AAAAAAAAAgICCAgIDw8PDw8PDAwMBwcHAgICAAAAAQEBAwMDBQUFCAgICgoKCQkJBwcHBQUFCgoK BgYGAgICAAAAAAAAAAAABgYGDw8PEREREhISEhISEhISEhISERERDQ0NCQkJBAQEBQUFBwcHCAgI CgoKDQ0NEhISFRUVFxcXFhYWFxcXFhYWDw8PCgoKDw8PGBgYMTExQEBARUVFQkJCSkpKYGBgenp6 jY2NlZWVpaWlpaWloKCgnZ2dh4eHd3d3gICAnp6erq6utbW1qampnJyck5OThYWFdXV1Y2NjT09P RUVFVFRUY2NjXl5eS0tLPT09Nzc3Pj4+SUlJVFRUXFxcXV1dVFRUSkpKRkZGPz8/Ozs7PDw8QkJC SUlJR0dHPT09ODg4Ojo6PDw8PT09Pz8/QUFBQEBAPT09ODg4ODg4MzMzNjY2RkZGTk5OQkJCNDQ0 MzMzOjo6RERER0dHOTk5ISEhExMTERERGRkZIiIiLi4uNDQ0MTExJycnHBwcFhYWEBAQDAwMDAwM FRUVHh4eJCQkJycnKioqJiYmKysrKioqIyMjAAAAAAAAAAAAAAAAAAAAAAAAAAAAAAAAAAAAAAAA AAAAAAAAAAAAAAAAAAAAAAAAAAAAAAAAAAAAAAAAAAAAAAAAAAAAAAAAAAAAAAAAAAAAAAAAAAAA AAAAAAAAAAAAAAAAAAAAAAAAAAAAAAAAAQEBBAQEBwcHCgoKDAwMDAwMCwsLDw8PEBAQEBAQDg4O CgoKBwcHCAgICgoKDQ0NBQUFAAAAAQEBAAAAAAAAAAAABQUFCAgICwsLDg4ODg4OCwsLBwcHAgIC AAAAAAAAAAAAAAAAAwMDBQUFBgYGCQkJCwsLCwsLBgYGAgICAQEBAAAAAAAAAAAABAQEBAQECAgI BwcHAAAAAAAAAQEBCQkJDg4ODg4ODg4ODg4OCwsLBwcHAwMDAAAAAAAACAgIDQ0NDw8PCQkJAQEB AAAAAQEBBAQEAAAAAQEBAQEBAAAAAAAAAAAAAQEBAQEBAQEBAAAAAAAAAgICCQkJDAwMCwsLCAgI BwcHBgYGBwcHCgoKCgoKBQUFAQEBAQEBBgYGCAgIDAwMERERFhYWGBgYGBgYFxcXFxcXFxcXFxcX FRUVERERExMTHh4eKioqMzMzNDQ0MDAwJycnIiIiJiYmKysrLi4uMzMzOTk5Pj4+PT09NDQ0Kysr JCQkIiIiGRkZGRkZGxsbHh4eJiYmNDQ0Ozs7ODg4ODg4Li4uJSUlIyMjKCgoMTExPDw8RUVFR0dH R0dHR0dHSEhISkpKSEhIQEBANzc3LCwsICAgHh4eJycnLCwsLS0tMDAwMjIyMzMzNjY2NTU1LCws ICAgGBgYFhYWGBgYHx8fICAgHx8fHBwcGxsbGRkZEhISCwsLAgICAAAAAAAAAgICAgICAQEBAAAA AAAAAgICBAQEBAQEAQEBAAAAAAAAAAAAAQEBAAAAAAAAAAAAAgICBQUFBwcHCgoKCwsLCQkJBgYG AQEBAAAAAAAAAAAAAwMDCAgICQkJCwsLDQ0NDg4OEREREBAQCwsLBgYGAAAAAAAABAQECAgIDAwM ERERFBQUFxcXFRUVEBAQDQ0NDg4ODQ0NDQ0NFxcXJCQkPDw8RkZGUFBQWlpaZmZmcXFxfX19ioqK kJCQlZWVm5ubjIyMa2trYGBgc3NzhYWFl5eXn5+fnp6elJSUj4+PjY2NfX19aGhoW1tbVVVVV1dX Y2NjampqYWFhT09PQUFBPDw8QkJCSkpKUlJSWVlZWVlZT09PQ0NDODg4Li4uLCwsNDQ0QEBASkpK S0tLQ0NDQkJCQkJCQ0NDR0dHSkpKSEhIQUFBOzs7MzMzNTU1PDw8SkpKVFRUTExMPj4+Nzc3Pj4+ RERESEhIPj4+KCgoExMTDg4OExMTFxcXJSUlMTExLS0tHx8fFBQUERERExMTBwcHDAwMEhISGxsb JiYmLi4uLS0tJycnKCgoKSkpJCQkHR0dAAAAAAAAAAAAAAAAAAAAAAAAAAAAAAAAAAAAAAAAAAAA AAAAAAAAAAAAAAAAAAAAAAAAAAAAAAAAAAAAAAAAAAAAAAAAAAAAAAAAAAAAAAAAAAAAAAAAAAAA AAAAAAAAAAAAAAAAAAAAAAAAAAAAAwMDBwcHCgoKDAwMCwsLCgoKCQkJCQkJCwsLDw8PERERDQ0N BgYGAwMDBQUFCAgIBgYGBAQEAwMDAgICAgICAwMDBQUFCAgICQkJDAwMDg4ODg4OCwsLBwcHBAQE AgICAAAAAAAAAwMDBgYGBwcHBwcHCQkJDQ0NDAwMCQkJBgYGAgICAAAAAAAAAAAAAQEBBAQEBQUF BAQEAQEBAAAAAgICBgYGDAwMDg4OEBAQDw8PCwsLBgYGAgICAAAABgYGDAwMEhISERERCAgIAAAA AAAAAAAAAAAAAAAAAQEBAAAAAAAAAAAAAQEBAAAAAQEBAAAAAAAAAAAABgYGDAwMDw8PEBAQBgYG AgICAQEBAwMDBQUFBAQEBQUFBwcHDAwMDAwMDg4OERERFRUVGhoaICAgIyMjJCQkJCQkJSUlJSUl ISEhHR0dICAgJiYmLi4uMjIyNDQ0MTExKSkpJCQkJycnLS0tNjY2PDw8RERESUlJSUlJQ0NDPDw8 Nzc3NTU1MTExLS0tKysrMDAwPDw8Pz8/Nzc3NjY2LS0tJycnKSkpLCwsMzMzQ0NDU1NTWVlZVFRU T09PTU1NT09PT09PSEhIQUFBNzc3MDAwLS0tLi4uLi4uMTExNTU1NTU1NjY2MzMzLS0tJCQkHh4e Hh4eJSUlKysrKysrKioqKCgoJiYmKCgoJycnHx8fFRUVBgYGAgICAAAAAAAAAAAAAAAAAAAAAAAA AAAAAAAAAwMDAgICAQEBAQEBAAAAAAAAAQEBAQEBAAAAAAAAAAAAAwMDCAgICwsLBwcHBgYGBAQE AQEBAAAAAAAAAAAAAAAAAQEBBgYGCgoKDQ0NDw8PDQ0NBwcHAgICAAAAAAAABAQECgoKDw8PEhIS ExMTExMTEhISEREREhISFRUVGBgYHR0dJSUlLS0tPz8/TExMWFhYYmJibW1tc3NzeHh4fn5+g4OD c3NzbGxsZGRkVlZWYGBgenp6hoaGgICAh4eHh4eHfn5+d3d3c3Nzbm5uaGhoVVVVWFhYWlpaW1tb XFxcWlpaT09PQ0NDQUFBRkZGTExMUVFRVlZWVFRUSUlJPT09KioqJycnLi4uPj4+SUlJUFBQUlJS T09PTk5OS0tLTExMUVFRUFBQR0dHOzs7NDQ0NjY2Nzc3Q0NDT09PR0dHNTU1MjIyPj4+Q0NDQUFB ODg4JiYmFBQUCwsLDw8PFRUVICAgLi4uMTExIiIiFRUVFBQUFRUVExMTDg4OEBAQGBgYJSUlMDAw MjIyKioqIyMjJSUlISEhGxsbGxsbAAAAAAAAAAAAAAAAAAAAAAAAAAAAAAAAAAAAAAAAAAAAAAAA AAAAAAAAAAAAAAAAAAAAAAAAAAAAAAAAAAAAAAAAAAAAAAAAAAAAAAAAAAAAAAAAAAAAAAAAAAAA AAAAAAAAAAAAAAAAAAAAAAAABAQECQkJDAwMDAwMCwsLCQkJCQkJAgICBAQEDAwMExMTERERBwcH AQEBAgICAgICBwcHCQkJBwcHBQUFCAgICgoKCQkJCgoKCQkJCgoKDQ0NEBAQDw8PCwsLCAgICQkJ BQUFBAQEBgYGCQkJCQkJCAgIBwcHCAgICwsLDQ0NDAwMCgoKBwcHBAQEAAAAAQEBAAAAAQEBCgoK DAwMBQUFAAAAAAAAAgICCAgIDw8PExMTEhISDg4OBwcHAwMDAAAAAQEBCgoKExMTEhISCgoKAgIC AAAAAAAAAgICAgICAAAAAAAAAAAAAAAAAAAAAAAAAAAAAQEBAAAAAAAAAQEBBwcHDg4OEBAQBwcH AAAAAAAAAAAAAgICCAgIDg4ODQ0NDg4OEBAQEhISFhYWHR0dJycnLS0tMDAwMTExNTU1OTk5NjY2 KysrJCQkIiIiIiIiKSkpNTU1Ozs7NDQ0KioqKysrNDQ0Pj4+RkZGTk5OT09PS0tLS0tLUFBQV1dX XFxcUVFRR0dHRUVFTExMVlZWT09PPj4+JSUlHR0dHBwcJiYmMDAwOTk5S0tLXV1da2traWlpYWFh VFRUR0dHQEBAPj4+PT09QEBASEhIU1NTWFhYWlpaX19fYGBgWlpaS0tLQUFBMTExJSUlIyMjKysr Ojo6REREVFRUTk5ORUVFPj4+PT09Ozs7MTExJCQkFxcXERERCgoKCAgICQkJCwsLDg4OEBAQDQ0N CwsLBgYGAQEBAAAAAAAAAgICAgICBwcHBgYGBAQEAAAAAAAAAAAABQUFCQkJCwsLCgoKBQUFAAAA AAAAAQEBAgICAAAAAAAABQUFDAwMDw8PDg4OCQkJAwMDAAAABgYGBwcHCgoKDQ0NDw8PDw8PDAwM CQkJEBAQIiIiMjIyNTU1Li4uKSkpKioqLS0tOzs7VFRUZGRkYmJiYGBgYWFhXV1dWVlZVlZWVVVV V1dXYWFhcHBwenp6goKCioqKiYmJdXV1YWFhXV1dZ2dnbGxsZGRkWVlZSUlJRERESEhIV1dXXV1d U1NTRkZGQEBAOjo6Q0NDTk5OV1dXW1tbV1dXR0dHNzc3LCwsLi4uOzs7SkpKTU1NTk5OVFRUWVlZ VlZWUVFRTk5OTU1NR0dHPT09ODg4ODg4Ozs7PT09Pz8/Nzc3KioqKCgoMjIyOzs7Ojo6MjIyJCQk FhYWEBAQEhISFhYWFxcXLi4uNzc3MDAwHBwcFhYWHh4eHBwcDw8PEhISExMTICAgMjIyNDQ0JiYm ISEhJycnISEhGRkZFhYWHR0dAAAAAAAAAAAAAAAAAAAAAAAAAAAAAAAAAAAAAAAAAAAAAAAAAAAA AAAAAAAAAAAAAAAAAAAAAAAAAAAAAAAAAAAAAAAAAAAAAAAAAAAAAAAAAAAAAAAAAAAAAAAAAAAA AAAAAAAAAAAAAAAAAwMDBwcHCgoKCwsLCwsLDAwMCwsLCQkJCAgIAgICAAAABgYGDg4ODg4OBwcH AQEBAAAAAQEBBAQEBgYGBwcHCQkJCwsLDQ0NCwsLDAwMDAwMDAwMDg4OEBAQEBAQDQ0NDAwMCwsL CgoKCQkJCgoKCgoKCwsLCwsLCwsLDAwMDQ0NDQ0NDQ0NCwsLCgoKCgoKBQUFAAAAAAAAAQEBCgoK Dg4ODAwMCgoKAAAAAwMDCwsLFRUVGhoaGBgYEhISDAwMBwcHBAQEAgICBQUFCgoKDAwMBwcHAgIC AQEBAwMDCQkJDQ0NCwsLBAQEAAAAAAAAAAAAAAAAAAAAAgICAQEBAAAAAwMDBwcHDg4OEBAQCQkJ AAAAAAAACwsLEBAQDAwMEBAQFBQUFRUVEBAQDQ0NFBQUJCQkMTExOzs7Pz8/Pj4+Pj4+QUFBPT09 MTExKioqKCgoLy8vLy8vLy8vNzc3ODg4NTU1NjY2RUVFW1tbZWVlXV1dU1NTSEhIRUVFTExMWlpa Xl5eX19fXl5eZGRkbGxsampqYWFhTU1NNzc3MDAwQUFBUlJSXV1dZ2dnb29vb29vampqZGRkXFxc Tk5OPDw8Ly8vKioqMDAwOzs7Tk5OYGBgaWlpZ2dnX19fWlpaUFBQPz8/Li4uJycnJiYmLCwsQEBA VFRUY2Njbm5ucXFxZ2dnX19fWVlZTExMPDw8LS0tGxsbEBAQExMTFhYWFxcXGBgYFxcXERERCQkJ AgICAwMDBwcHCwsLDQ0NDg4OCQkJAwMDAAAAAAAAAAAAAQEBBAQECQkJDQ0NDg4ODQ0NCQkJBAQE AAAAAAAAAAAACQkJDQ0NDw8PDQ0NBQUFAAAAAAAAAQEBCAgICwsLCwsLBQUFAAAAAAAACQkJERER JCQkNDQ0PT09MzMzJCQkJCQkMzMzQUFBT09PTk5OSEhIRkZGTExMUFBQT09PUFBQW1tbWlpaZmZm dHR0g4ODmJiYn5+fkpKSb29vUVFRSkpKX19fcHBwc3NzZWVlTU1NPz8/REREUFBQVFRUSkpKPz8/ Ozs7Ozs7Q0NDQkJCSkpKWlpaYmJiWFhYRkZGOjo6PT09Pj4+QEBARUVFUFBQWFhYV1dXUVFRQUFB QkJCRUVFQ0NDOjo6MjIyNTU1Pj4+Ojo6LS0tIyMjHx8fHR0dIiIiLS0tNDQ0Nzc3KCgoHx8fICAg GhoaEhISGBgYKCgoPDw8MTExISEhGRkZHh4eJCQkICAgFhYWDw8PIyMjMzMzMDAwJiYmIiIiIiIi ISEhFxcXFxcXGhoaICAgAAAAAAAAAAAAAAAAAAAAAAAAAAAAAAAAAAAAAAAAAAAAAAAAAAAAAAAA AAAAAAAAAAAAAAAAAAAAAAAAAAAAAAAAAAAAAAAAAAAAAAAAAAAAAAAAAAAAAAAAAAAAAAAAAAAA AAAAAAAAAAAAAgICBgYGCQkJCAgIBwcHCAgICAgIBwcHBQUFBAQEAQEBAAAABAQECgoKCgoKBwcH AAAAAQEBAgICAgICAwMDBgYGCgoKDg4ODAwMDQ0NCwsLCgoKCgoKDQ0NDw8PDg4OCwsLCgoKCQkJ CwsLDQ0NDQ0NCgoKCAgICAgICQkJCwsLDAwMDQ0NDAwMCgoKCAgICAgICAgIBgYGBgYGCwsLEhIS ExMTEBAQDw8PCQkJBQUFCQkJExMTGxsbHBwcGhoaERERCgoKAgICAAAAAAAAAgICAwMDAgICAQEB AgICBgYGCwsLDQ0NCwsLCQkJCAgIAgICAAAAAAAAAAAAAAAAAAAAAAAAAgICDw8PERERDg4OBgYG AgICBwcHDw8PFBQUFBQUEBAQEBAQFRUVGRkZGBgYFRUVFRUVLS0tQkJCT09PTk5OS0tLRERENjY2 KSkpICAgIyMjJycnLS0tMTExMDAwMDAwNDQ0Nzc3UVFRaGhob29vZ2dnU1NTRkZGSEhIWFhYa2tr eXl5eHh4c3NzdXV1fX19g4ODgoKCe3t7eHh4f39/kJCQpKSkqqqqo6Ojh4eHbm5uVlZWUFBQXFxc ampqdXV1enp6bm5uaGhoZGRkY2NjXV1dUlJSSUlJRUVFSUlJS0tLSkpKQ0NDPDw8PDw8R0dHU1NT YGBgY2NjYmJiXV1dWVlZU1NTR0dHPDw8KioqISEhGhoaGRkZGhoaISEhJycnKCgoISEhGxsbFxcX FxcXFxcXFBQUERERDw8PERERCwsLBwcHBgYGBAQEAwMDBwcHDAwMDg4ODQ0NCQkJBAQEAQEBAgIC BgYGCgoKDQ0NDAwMCQkJBQUFAQEBAAAAAwMDBwcHDw8PDg4OCgoKBAQEAAAAAAAACAgIEBAQHR0d GxsbGBgYGhoaJCQkNjY2RkZGUFBQPz8/PT09Pz8/SUlJUVFRUlJSWlpaaWlpYmJiYGBgcXFxkJCQ qKiora2tlJSUcnJyVVVVT09PYmJigICAhYWFcXFxWFhYRkZGS0tLSkpKTk5OTExMQ0NDOzs7OTk5 NjY2NDQ0Pz8/Tk5OVlZWUFBQREREPj4+Pz8/QkJCQkJCSUlJVFRUVVVVSEhIODg4MDAwNDQ0MzMz Li4uKCgoLS0tNzc3Nzc3MDAwKSkpIyMjGxsbFRUVGxsbLi4uPDw8Ojo6KysrNTU1NTU1JCQkExMT FBQUKSkpPDw8MzMzIiIiGBgYICAgKysrKSkpHBwcEhISIiIiLCwsLCwsHx8fGhoaICAgIyMjHx8f FhYWGBgYGhoaGxsbAAAAAAAAAAAAAAAAAAAAAAAAAAAAAAAAAAAAAAAAAAAAAAAAAAAAAAAAAAAA AAAAAAAAAAAAAAAAAAAAAAAAAAAAAAAAAAAAAAAAAAAAAAAAAAAAAAAAAAAAAAAAAAAAAAAAAAAA AAAAAAAAAAAABQUFCAgICAgIBgYGBQUFAwMDAgICBQUFCQkJBwcHAAAAAAAAAgICBgYGBQUFBwcH BwcHBgYGBAQEAwMDAwMDBgYGCAgIDg4ODw8PDQ0NCQkJCAgICgoKDQ0NDw8PEBAQCwsLBwcHBgYG CQkJDAwMDAwMDAwMCgoKCgoKCgoKCgoKCgoKCgoKBwcHBQUFCQkJDg4ODw8PCgoKCgoKEBAQExMT EhISERERDg4OCwsLCgoKDAwMEBAQFBQUFxcXFRUVEBAQCgoKBQUFAgICAAAAAAAAAAAAAAAAAAAA AQEBBwcHDAwMDQ0NDAwMCwsLAgICAQEBAAAAAQEBAwMDAwMDBAQEBQUFDQ0NDg4OEBAQDg4OBAQE AAAABQUFERERGBgYERERDg4ODw8PEBAQERERGRkZIyMjIyMjLCwsOzs7UVFRY2NjYmJiS0tLMzMz JiYmISEhJycnNTU1Ozs7ODg4NTU1MzMzOzs7QEBASUlJWVlZY2NjWFhYREREOjo6REREWlpac3Nz gYGBhISEhISEh4eHioqKjIyMkJCQk5OTk5OTm5ubqampqqqqnJyckpKSgoKCc3Nzb29vd3d3hYWF lZWVoaGhmZmZj4+PgYGBbm5uWFhYTExMU1NTY2Njd3d3hYWFjIyMgoKCdHR0b29vbm5ubm5ucHBw bGxsZ2dnYmJiXl5eWlpaWFhYV1dXUlJSQkJCMjIyKysrMTExPz8/R0dHQ0NDOTk5Li4uISEhGhoa FxcXFRUVEhISEBAQDg4ODQ0NDQ0NDQ0NCQkJBAQEBQUFCQkJCgoKDAwMDQ0NDQ0NDAwMDAwMDg4O Dw8PCwsLCAgIBAQEAQEBAgICBwcHDAwMDw8PDAwMCgoKBgYGAwMDAgICBQUFCwsLDw8PCgoKDQ0N FhYWIyMjLi4uMjIyMDAwLi4uPT09RkZGQ0NDPT09RkZGVVVVWVlZVlZWXFxccnJyjo6On5+foqKi mJiYgoKCbm5uY2NjcXFxfX19e3t7c3NzbGxsYWFhVlZWUVFRTk5OTExMQ0NDNjY2MDAwLy8vLCws Nzc3Ojo6PDw8Ozs7Ojo6Ozs7QEBARUVFQ0NDTk5OUVFRQkJCLy8vKCgoKioqLS0tKCgoICAgHBwc IiIiLi4uNDQ0MzMzLy8vLS0tIyMjICAgKCgoMjIyOzs7Pj4+OTk5SUlJREREMjIyHR0dGBgYJSUl MTExNDQ0IyMjHh4eIyMjLS0tKSkpGxsbGBgYICAgKysrJCQkGhoaGBgYICAgKCgoISEhFhYWFxcX GBgYGxsbGxsbAAAAAAAAAAAAAAAAAAAAAAAAAAAAAAAAAAAAAAAAAAAAAAAAAAAAAAAAAAAAAAAA AAAAAAAAAAAAAAAAAAAAAAAAAAAAAAAAAAAAAAAAAAAAAAAAAAAAAAAAAAAAAAAAAAAAAAAAAAAA AAAAAAAAAgICBgYGCAgIBwcHBgYGAgICAAAAAwMDCQkJCgoKBQUFAAAAAAAAAAAAAAAACwsLDAwM DAwMCwsLCAgIBgYGBQUFBQUFDQ0NDg4ODQ0NCQkJBQUFBQUFCAgICgoKDQ0NCQkJAwMDAQEBAwMD BgYGCQkJCwsLDQ0NDAwMCwsLCAgIBgYGBAQEAgICAQEBBAQECwsLDg4ODAwMCQkJCwsLEBAQExMT Dw8PDw8PDw8PDQ0NCgoKCAgICAgICAgIDg4ODg4ODg4ODQ0NCgoKBgYGAgICAAAAAAAAAAAAAAAA AwMDCQkJDQ0NDAwMCgoKBgYGBgYGBgYGCQkJDAwMDQ0NDQ0NDAwMDg4ODg4OEREREhISCgoKAAAA AAAACAgIERERFBQUFxcXFRUVDAwMBQUFCQkJERERFhYWFBQUHBwcNDQ0VlZWbW1taWlpWFhYSUlJ PDw8PT09S0tLU1NTU1NTSkpKOzs7ODg4REREW1tbdnZ2hoaGgYGBb29vYmJiRkZGQEBAPj4+RUVF U1NTYWFhbW1tc3Nzampqb29vdnZ2dnZ2cHBwbGxsZ2dnX19fR0dHOjo6Ozs7XV1djo6OsbGxvLy8 urq6uLi4ubm5tra2paWlgoKCZWVlY2NjcnJygoKCiYmJioqKhISEhYWFkpKSnp6eoqKinZ2doaGh paWlo6Ojm5ubkZGRioqKh4eHcHBwYmJiV1dXWFhYYmJicHBwcnJyampqWlpaT09PQkJCNzc3MDAw KCgoHx8fGBgYGxsbGhoaGRkZFhYWDw8PBwcHBgYGCgoKCwsLDg4OEREREhISERERDQ0NCgoKCAgI CAgICQkJCAgICAgICgoKDg4OEBAQEBAQDw8PDQ0NDAwMDQ0NEBAQExMTExMTEhISEhISDw8PDw8P ERERFBQUGBgYIiIiKysrNjY2Li4uKSkpMTExQkJCT09PXFxcaWlpiYmJlpaWmpqalJSUlpaWlpaW i4uLfX19bW1tdnZ2hISEjIyMgICAZGRkVFRUVlZWU1NTT09PRkZGNzc3KysrLS0tNTU1Nzc3NjY2 Ozs7Pj4+Ojo6NjY2OTk5Pz8/RUVFUVFRSEhINzc3JSUlICAgJiYmKCgoJCQkGRkZGRkZIiIiMTEx Ozs7PDw8Pj4+QkJCOzs7MjIyLy8vMTExMDAwNzc3SkpKWVlZXFxcQkJCJycnICAgLCwsNTU1MDAw JiYmJycnJCQkJSUlJycnIyMjGxsbHBwcJCQkHx8fFRUVFhYWJSUlLS0tJCQkFxcXEhISHBwcHR0d GxsbFxcXAAAAAAAAAAAAAAAAAAAAAAAAAAAAAAAAAAAAAAAAAAAAAAAAAAAAAAAAAAAAAAAAAAAA AAAAAAAAAAAAAAAAAAAAAAAAAAAAAAAAAAAAAAAAAAAAAAAAAAAAAAAAAAAAAAAAAAAAAAAAAAAA AAAAAAAAAgICBQUFBwcHCQkJBgYGAgICAAAAAQEBBQUFCAgIBQUFAAAAAAAAAQEBCQkJCwsLDQ0N Dg4ODQ0NCwsLCgoKCgoKCgoKCwsLDAwMCQkJBAQEAAAAAAAAAgICAAAAAQEBAgICAgICAQEBAQEB AQEBAQEBCAgICgoKCwsLCgoKBgYGAgICAAAAAAAAAAAAAgICCAgIDAwMCgoKBwcHCwsLEhISFBQU DQ0NBwcHBgYGCwsLDg4ODAwMCQkJCQkJCgoKCgoKCgoKCgoKCwsLDAwMDg4OBgYGAwMDAAAAAQEB BwcHDAwMDw8PDg4ODw8PDg4ODw8PERERExMTExMTERERDQ0NDw8PDQ0NDg4OEBAQDw8PCgoKBwcH CQkJDw8PFhYWHBwcHR0dGhoaFBQUCgoKAAAAExMTHBwcJCQkJSUlLy8vTU1NaWlpbm5uYmJiVlZW VFRUXV1daWlpdnZ2eHh4bGxsVlZWVVVVV1dXYGBgbm5ufX19g4ODgYGBeHh4aGhoV1dXUFBQUFBQ T09PTExMSkpKT09PUVFRXFxcZmZmZmZmY2NjX19fWlpaU1NTTU1NSEhISUlJUlJSZmZmgYGBl5eX pqampqamp6enoKCgi4uLeHh4eHh4hYWFi4uLjIyMi4uLiIiIiYmJjo6OkpKSkpKSnZ2drKysvLy8 wsLCu7u7qqqqk5OTgoKCeHh4dXV1enp6hISEh4eHh4eHhISEfn5+ampqWFhYPDw8ICAgDw8PCwsL Dw8PExMTFhYWExMTDw8PDAwMBgYGAgICBgYGDAwMDw8PDQ0NCwsLBwcHBAQEAgICAQEBAAAACgoK Dg4OEhISEhISEREREREREBAQDg4OExMTEREREBAQEhISFRUVFRUVERERDg4ODAwMCAgICAgIDQ0N ExMTFRUVGBgYGxsbEhISHBwcLS0tPT09R0dHT09PZ2dnhISEjo6OkZGRkpKSk5OTlpaWi4uLbm5u VlZWa2tre3t7fHx8ampqX19fXl5eWlpaU1NTWFhYS0tLOjo6LCwsKSkpODg4SEhITU1NREREPDw8 MjIyMDAwODg4RkZGT09PU1NTPz8/LCwsISEhJiYmKSkpIiIiHBwcHR0dKysrMzMzOTk5PDw8QkJC SEhIRkZGPz8/Ojo6NDQ0LS0tKysrNTU1TU1NXV1dXl5eRkZGOzs7MzMzNTU1Nzc3MjIyLi4uLS0t JiYmKCgoJSUlHx8fHR0dISEhIyMjIiIiFhYWGhoaJSUlLCwsISEhEREREhISHh4eIiIiIiIiGRkZ FBQUAAAAAAAAAAAAAAAAAAAAAAAAAAAAAAAAAAAAAAAAAAAAAAAAAAAAAAAAAAAAAAAAAAAAAAAA AAAAAAAAAAAAAAAAAAAAAAAAAAAAAAAAAAAAAAAAAAAAAAAAAAAAAAAAAAAAAAAAAAAAAAAAAQEB AAAAAAAAAAAABAQECAgICgoKCQkJAgICAAAAAAAABgYGBgYGAQEBAAAAAwMDCAgICgoKDAwMDAwM DAwMCwsLCwsLDAwMCgoKCwsLDAwMCwsLBgYGAAAAAAAAAAAAAAAAAAAAAgICAQEBAAAAAAAAAAAA AQEBAAAABAQECAgICgoKCAgIBQUFAQEBAAAAAAAAAAAAAgICCAgICAgIAgICAgICBwcHEBAQDQ0N CQkJCQkJCwsLDw8PEhISExMTDg4ODg4ODQ0NDQ0NDAwMDQ0NDw8PERERERERDg4OBwcHAwMDAwMD CAgIDAwMDg4ODw8PEBAQERERExMTFhYWFxcXFRUVEhISDQ0NCgoKCAgICQkJDAwMDQ0NDQ0NDAwM ERERGBgYHBwcHx8fIyMjJiYmICAgFRUVCwsLDw8PJSUlOTk5Pj4+SUlJXl5ea2trYmJiWlpaVFRU U1NTXFxccHBwf39/g4ODjIyMgYGBdnZ2cXFxdXV1gICAgoKCeXl5cXFxbGxsampqcXFxeHh4dnZ2 bGxsYmJiUlJSU1NTW1tbZmZmcnJyfX19enp6bm5uW1tbWVlZWVlZWlpaVlZWU1NTVFRUWFhYWVlZ YmJib29vcXFxYWFhTk5OSkpKUVFRZmZmcHBwf39/jIyMlpaWnJycoKCgo6OjmJiYnp6epKSkqKio qamppKSklZWVh4eHd3d3b29vbm5ucnJycnJycnJyc3NzcHBwcnJyZ2dnUFBQNDQ0HR0dEhISEhIS FBQUJCQkHx8fGhoaFRUVDAwMAgICAAAAAAAABQUFAwMDAQEBAAAAAAAAAAAAAAAAAAAABwcHDg4O FBQUFBQUExMTExMTExMTEhISExMTEBAQDg4ODw8PEhISExMTERERDw8PDw8PDQ0NDAwMDg4OERER EhISEhISExMTFxcXGRkZHx8fNzc3YmJiiIiImJiYm5ubnJyclpaWkpKSiIiIdXV1Y2NjYWFhaWlp dHR0aWlpX19fV1dXTk5OSUlJUVFRXFxcUFBQPT09KioqJiYmLy8vPj4+RkZGQkJCNjY2MDAwMjIy QEBAUVFRU1NTRERENDQ0JSUlKioqLy8vLS0tJCQkIyMjMjIyRUVFTU1NRkZGPz8/QEBARkZGSEhI QkJCOTk5OTk5MTExMTExPT09Tk5OWVlZVFRURUVFRkZGQ0NDPT09Nzc3MDAwKysrKCgoJiYmGxsb IyMjJiYmISEhISEhKCgoJycnISEhICAgJiYmJiYmHBwcERERExMTHx8fKioqJCQkGxsbGRkZJSUl AAAAAAAAAAAAAAAAAAAAAAAAAAAAAAAAAAAAAAAAAAAAAAAAAAAAAAAAAAAAAAAAAAAAAAAAAAAA AAAAAAAAAAAAAAAAAAAAAAAAAAAAAAAAAAAAAAAAAAAAAAAAAAAAAAAAAAAAAAAAAAAAAgICAwMD AgICAAAAAAAAAwMDBwcHCAgIBwcHAgICAAAAAQEBAgICAAAAAAAAAAAABAQEBwcHCgoKDAwMCwsL CgoKCQkJCQkJCwsLCwsLDAwMCwsLBwcHAgICAAAAAQEBAwMDAgICAQEBAAAAAAAAAAAAAgICBAQE AQEBAQEBAwMDBQUFCAgIBwcHBAQEAQEBAgICAAAAAAAABAQEBwcHBQUFAQEBAAAABgYGDAwMEhIS ERERDQ0NDQ0NEhISGBgYFhYWFhYWFRUVExMTEREREBAQDg4ODg4OExMTExMTDw8PCQkJBgYGCAgI CwsLDAwMDAwMDg4OEBAQEhISFhYWGxsbHR0dGxsbGBgYFhYWFRUVFRUVERERDg4ODw8PFBQUEhIS GRkZHx8fIiIiIyMjIyMjICAgHBwcGxsbFBQULCwsVlZWcHBwgICAioqKi4uLgICAeXl5bGxsY2Nj Y2NjaWlpdHR0f39/e3t7dHR0bm5uYWFhUVFRUFBQWVlZW1tbYWFhWVlZUFBQT09PV1dXYWFhZWVl ZGRkWFhYVVVVVlZWW1tbZ2dnc3NzcXFxZGRkXV1dVFRUTU1NTk5OUVFRU1NTU1NTVFRUXl5eZWVl bGxsampqXV1dU1NTV1dXYmJiWVlZXFxcYGBgZWVlbm5ufHx8ioqKkpKSlZWVi4uLgYGBfX19f39/ hoaGjo6Ok5OTi4uLg4ODfn5+fX19gICAh4eHi4uLiIiIgoKCdHR0X19fS0tLQEBAOTk5MjIyKysr FxcXFBQUExMTFBQUEhISCwsLBAQEAgICAAAAAAAAAAAAAAAAAQEBAQEBAAAAAAAAAQEBCQkJEBAQ ERERERERExMTFBQUExMTExMTEREREBAQEhISFhYWGBgYGRkZGRkZDg4OExMTFxcXFxcXFRUVFBQU FBQUFBQUFRUVKCgoSEhIbW1tiIiIkZGRl5eXoqKipKSkmZmZkpKSh4eHdXV1bW1tcnJyd3d3cnJy YmJiUVFRQ0NDQkJCUlJSXFxcV1dXQUFBLS0tICAgIyMjLS0tNzc3NTU1LS0tMTExNjY2Pz8/RERE Pz8/NTU1Ly8vLy8vOTk5Pj4+OTk5LS0tMDAwREREVVVVWFhYRkZGPDw8OTk5QUFBR0dHRkZGRUVF SEhIQEBAOjo6Pj4+REREQUFBPj4+RERETExMTU1NQEBAMTExKCgoJiYmJSUlHx8fGRkZHx8fHh4e ICAgJycnMDAwMzMzKysrICAgLCwsJiYmGxsbExMTGhoaKSkpLi4uKSkpHR0dFhYWHBwcLi4uAAAA AAAAAAAAAAAAAAAAAAAAAAAAAAAAAAAAAAAAAAAAAAAAAAAAAAAAAAAAAAAAAAAAAAAAAAAAAAAA AAAAAAAAAAAAAAAAAAAAAAAAAAAAAAAAAAAAAAAAAAAAAAAAAAAAAAAAAAAAAAAAAgICBgYGBwcH BAQEAAAAAAAAAAAAAgICBQUFAwMDAAAAAAAAAAAAAQEBAQEBAAAAAAAAAQEBCAgIDQ0NDg4ODAwM CgoKCQkJCgoKCAgICAgIBwcHBAQEAAAAAAAAAQEBAAAAAAAAAAAAAQEBAgICAQEBAAAAAAAACAgI AwMDAAAAAAAABAQEBgYGBQUFAgICAAAAAAAAAAAAAQEBCgoKDw8PCwsLBQUFBgYGCwsLEBAQERER EREREhISFhYWGhoaGhoaGBgYFRUVEhISEBAQEREREhISEhISDAwMERERFBQUEhISDg4ODg4ODw8P EBAQDQ0NDw8PEBAQEhISFhYWHR0dISEhISEhLi4uLi4uMDAwLi4uIiIiFRUVFhYWHx8fHx8fHBwc GxsbHR0dICAgIyMjJiYmKSkpKSkpKCgoMDAwPT09VlZWgYGBmJiYjIyMioqKg4ODd3d3cnJyc3Nz b29vcHBwenp6gYGBbW1tXFxcTk5OPz8/Pz8/SkpKT09PWVlZXV1dXFxcVFRUSkpKQ0NDPj4+Ojo6 QUFBPT09QEBASkpKVFRUYGBgZmZmZGRkYmJiW1tbU1NTTU1NSUlJRkZGSEhITU1NU1NTVFRUVlZW VlZWUFBQSEhIQ0NDQ0NDQEBAQ0NDRUVFTExMXl5edXV1hISEiYmJgYGBdnZ2a2trZWVlYWFhY2Nj cXFxgoKCmpqapKSkrq6ura2tpqamo6Ojnp6elJSUi4uLfn5+c3Nzc3Nzenp6c3NzWVlZPz8/MjIy JycnHR0dFxcXEBAQBwcHAAAAAAAAAgICAQEBAQEBAQEBAAAAAAAAAAAAAAAAAAAACAgIDg4ODw8P Dw8PEREREBAQDQ0NDAwMDAwMDg4OEBAQExMTFRUVFhYWFhYWHx8fICAgHR0dFxcXFRUVFhYWFRUV EhISHBwcOTk5UVFRYmJifn5+n5+fsrKyt7e3qKion5+fmpqakpKSjo6OlpaWlJSUf39/Z2dnT09P RUVFTk5OV1dXYWFhX19fT09POTk5JycnHBwcHx8fJiYmLS0tMDAwLi4uKSkpLCwsMzMzNzc3NDQ0 MDAwNjY2QEBASUlJQUFBNjY2NjY2RUVFUVFRSUlJODg4MDAwPDw8REREQkJCPz8/QUFBRUVFSEhI QEBAOTk5MjIyLCwsLy8vPT09SUlJSUlJNTU1KioqIiIiIyMjIyMjHx8fHR0dHx8fHh4eIiIiLCws NTU1MzMzKioqKioqMTExKysrICAgGBgYHh4eLy8vODg4MDAwIiIiFRUVGxsbHh4eICAgAAAAAAAA AAAAAAAAAAAAAAAAAAAAAAAAAAAAAAAAAAAAAAAAAAAAAAAAAAAAAAAAAAAAAAAAAAAAAAAAAQEB AAAAAAAAAAAAAAAAAAAAAAAAAAAAAgICAgICAQEBAAAAAAAAAAAAAAAAAAAAAgICBAQECwsLDQ0N BwcHAwMDAwMDAQEBAgICAgICAgICAQEBAQEBAAAAAAAAAAAAAQEBAQEBAAAAAQEBBwcHDQ0NDg4O CwsLCQkJBgYGAQEBAAAAAAAAAQEBAAAAAAAAAAAAAQEBAwMDAgICAAAAAAAAAAAAAQEBBwcHDAwM DAwMBAQEAAAAAAAABAQEBQUFAQEBAAAAAQEBBAQECQkJDAwMDQ0NDAwMCwsLDQ0NEBAQEhISExMT FRUVFhYWFxcXExMTFBQUFBQUEhISDg4ODQ0NDw8PEREREBAQDg4ODg4OEBAQEBAQERERFxcXHR0d ICAgHBwcFBQUEhISGxsbJiYmLS0tNDQ0NTU1NjY2QkJCSUlJODg4IiIiGxsbHx8fJycnKioqKysr KSkpKioqLy8vNDQ0NjY2QEBASEhIVVVVWFhYWFhYa2trhISEj4+Pi4uLeHh4aGhoZWVlampqbm5u Z2dnWlpaX19fXl5eYGBgW1tbT09PSEhISkpKTExMVVVVWFhYWVlZU1NTSkpKQ0NDQkJCRERETU1N T09PRkZGQEBARkZGTU1NVFRUXV1dWFhYVFRUTU1NRUVFPT09Ojo6Ozs7Pj4+SUlJRUVFPj4+NjY2 MjIyNjY2QEBASEhIQUFBPDw8Ozs7QUFBV1dXeXl5lZWVnp6emJiYjIyMfHx8b29vZ2dnaGhocnJy fn5+kZGRnJycp6enq6urrKysra2tqqqqpKSkoKCgnZ2dn5+fqamptLS0srKyoKCgjo6OeXl5bW1t VlZWOTk5Hx8fDQ0NBAQEAAAAAAAAAAAAAQEBAQEBAAAAAAAAAgICAAAABAQECAgIDAwMEBAQEBAQ Dg4ODQ0NDAwMCwsLDg4ODw8PDg4ODQ0NDw8PFRUVGxsbJSUlKCgoIiIiGRkZFBQUEhISFBQUGBgY MDAwPT09W1tbiYmJqKiotLS0tbW1q6uroKCgnZ2dnZ2dm5ublpaWkZGRgoKCampqWFhYVFRUWFhY YWFhZWVlYGBgU1NTRUVFNzc3KioqJycnMDAwNTU1MTExKSkpISEhHx8fLS0tOTk5OTk5NTU1MzMz NjY2ODg4PDw8NTU1NjY2PT09PT09MjIyJycnIyMjNDQ0NDQ0MjIyMzMzOzs7QEBAOzs7MDAwMzMz MDAwKioqKSkpMzMzPT09Ojo6Ly8vIyMjJSUlKioqLCwsKCgoICAgHR0dHx8fIiIiKysrMzMzNDQ0 MjIyMTExMTExMTExHx8fHR0dJCQkMzMzOzs7MTExICAgFBQUExMTFRUVFRUVHx8fAAAAAAAAAAAA AAAAAAAAAAAAAAAAAAAAAAAAAAAAAAAAAAAAAAAAAAAAAAAAAAAAAAAAAAAAAAAAAAAAAAAAAAAA AQEBAQEBAAAAAAAAAAAAAAAAAQEBAAAAAAAAAAAAAAAAAAAAAAAAAAAAAAAAAgICCQkJDQ0NCQkJ BgYGBAQEAAAAAAAAAAAAAAAAAAAAAAAAAAAAAAAAAQEBAAAAAAAAAAAAAAAAAgICBwcHDAwMDQ0N DQ0NCQkJAwMDAAAAAAAAAAAAAgICAwMDAgICBAQEBgYGBwcHBgYGAwMDAQEBAAAABAQECwsLDg4O CgoKBQUFBAQEBAQEAgICBQUFBQUFBwcHCQkJDAwMDAwMCwsLCgoKDg4ODg4OEBAQExMTFhYWFxcX FxcXFxcXEREREREREREREBAQDg4ODQ0NDg4ODw8PDw8PDAwMDAwMDg4OEBAQEhISFBQUFxcXJSUl JycnJCQkIiIiKCgoMDAwOzs7RkZGSUlJPj4+PDw8RkZGSUlJQkJCODg4MDAwNDQ0NjY2NTU1MzMz NTU1QEBATk5OWVlZZGRkY2NjampqcHBwbm5ubW1tenp6h4eHkpKSi4uLgoKCd3d3bW1taWlpZ2dn YmJiVVVVVFRUWFhYWFhYUVFRTU1NTk5OTk5OUFBQVFRUWFhYWVlZV1dXV1dXWVlZXFxcXl5eXl5e V1dXTk5OSEhIRUVFRkZGSkpKUVFRTU1NRUVFOTk5Ly8vLS0tNDQ0PDw8SkpKREREOjo6MDAwLCws MTExPT09R0dHSEhIREREOzs7NTU1QUFBXl5efHx8j4+PkZGRiYmJfX19dHR0cnJyeXl5h4eHkpKS n5+foaGhoqKipKSkq6urtbW1vLy8vb29urq6u7u7vb29wMDAwcHBvb29tbW1rq6upaWlnZ2dgYGB VVVVLCwsEhISBAQEAAAAAgICAQEBAwMDAwMDAAAAAAAAAQEBAAAAAAAABQUFCwsLDw8PDw8PDw8P EBAQEhISFxcXFxcXFhYWExMTEhISFRUVGxsbISEhKysrKioqIiIiGhoaFhYWFRUVFxcXHh4eNDQ0 UVFRgYGBsrKyvLy8rKyspaWln5+foqKinJyck5OTjo6OjY2NgoKCa2trVlZWSkpKT09PV1dXWVlZ UVFRTExMS0tLSEhIRUVFRERESUlJSkpKPDw8LS0tJycnJSUlNTU1Nzc3NTU1MDAwLi4uMTExNDQ0 NDQ0MzMzNjY2NTU1KioqHR0dGBgYICAgKioqMDAwLCwsLCwsMTExLy8vJycnJCQkKCgoLi4uLi4u LS0tLS0tLi4uLS0tKioqJiYmMjIyNjY2MjIyJycnIiIiJCQkJCQkHx8fKysrMzMzNTU1MTExNDQ0 OTk5MjIyIyMjGhoaHh4eKSkpNDQ0MTExIiIiExMTDQ0NEREREhISGxsbKioqAAAAAAAAAAAAAAAA AAAAAAAAAAAAAAAAAAAAAAAAAAAAAAAAAAAAAAAAAAAAAAAAAAAAAAAAAAAAAAAAAAAAAAAAAQEB AAAAAAAAAAAAAAAAAAAAAAAAAAAAAAAAAAAAAAAAAAAAAQEBAgICAAAAAAAABwcHDAwMDAwMCgoK BgYGAAAAAAAAAAAAAAAAAAAAAAAAAAAAAQEBAgICAgICBAQEBAQEAQEBAAAAAwMDCQkJDg4OEBAQ DAwMBwcHAQEBAAAAAAAAAgICBQUFCAgICAgICQkJCwsLCwsLCQkJBQUFAgICBQUFCwsLDw8PDg4O DAwMCgoKBgYGAgICCAgICQkJCgoKDAwMDQ0NDg4ODQ0NDQ0NEBAQDw8PDw8PEhISFhYWGBgYFxcX FBQUEBAQDg4ODAwMCwsLCwsLCgoKCQkJCAgIExMTEhISEBAQDw8PDg4ODw8PFBQUGBgYKCgoLS0t LS0tKSkpKSkpLy8vPT09TU1NUVFRSUlJQ0NDRERETU1NWlpaZWVlaWlpa2tra2traWlpZGRkXl5e YGBga2trdnZ2gICAgICAg4ODioqKh4eHeXl5c3NzeHh4hYWFjY2Nk5OTioqKeXl5cHBwbGxsZ2dn YmJiWFhYU1NTVVVVWFhYWFhYVFRUTU1NTk5OUFBQVFRUV1dXWVlZW1tbXl5eYWFhZ2dnZGRkYmJi XFxcUVFRS0tLSkpKSkpKTExMS0tLRUVFOTk5LS0tKSkpLi4uMzMzSkpKUVFRU1NTR0dHMzMzJiYm JycnLS0tPT09SkpKTU1NSUlJTExMVFRUY2NjdXV1jo6Ojo6OjY2Ni4uLjo6OlpaWoaGhp6enoqKi pKSkqKior6+vt7e3u7u7urq6t7e3r6+vrq6urKysqamppaWloaGhnp6enp6epqampqamk5OTaWlp QUFBKioqGxsbERERERERDAwMCgoKBwcHAQEBAAAAAQEBAAAACQkJCwsLDQ0NDAwMDAwMDw8PFxcX HR0dLy8vKSkpISEhGRkZFhYWGRkZISEhJycnKysrJCQkGBgYEBAQDAwMCAgICgoKEhISKioqTU1N enp6np6eq6urrKysra2tpKSkmZmZkZGRhYWFf39/fX19b29vWVlZS0tLPj4+Pz8/QkJCQUFBQUFB S0tLWFhYXFxcXV1dVFRUTk5ORkZGNzc3LCwsKysrLCwsNDQ0ODg4OTk5Nzc3NjY2Nzc3NTU1MTEx LS0tLS0tJCQkFhYWERERGxsbJycnLCwsKCgoJSUlJSUlJiYmICAgFxcXGxsbJiYmKioqJCQkHx8f Hx8fISEhJSUlLS0tNTU1Ojo6MzMzLS0tKysrKCgoJSUlJycnLCwsMTExNjY2PT09QEBAPDw8MDAw ISEhGBgYICAgISEhJSUlJSUlHBwcDw8PCgoKDAwMDQ0NFhYWIyMjKCgoAAAAAAAAAAAAAAAAAAAA AAAAAAAAAAAAAAAAAAAAAAAAAAAAAAAAAAAAAAAAAAAAAAAAAAAAAAAAAAAAAQEBAAAAAAAAAAAA AAAAAAAAAAAAAAAAAAAAAAAAAAAAAAAAAQEBAgICAwMDBAQEAgICAQEBBgYGDAwMDQ0NDAwMCAgI AAAAAQEBAQEBAAAAAAAAAAAAAAAAAgICAgICCAgICgoKCwsLCAgIBQUFBQUFCQkJDAwMERERDg4O CgoKBAQEAAAAAAAAAQEBAwMDCwsLCwsLCwsLCwsLCwsLCwsLCgoKCgoKCgoKDQ0NDg4ODg4ODQ0N DQ0NCgoKBgYGCQkJCgoKCwsLDAwMDAwMDQ0NDg4ODg4ODg4ODg4ODg4OEBAQExMTFBQUExMTERER ERERDAwMBgYGAwMDBAQEBAQEAgICAQEBDg4OFBQUGRkZGBgYFBQUExMTFhYWGRkZIiIiKysrMTEx MDAwLi4uMDAwPDw8TExMV1dXU1NTSEhIREREVVVVcXFxiYmJlpaWmJiYmJiYlZWVjo6Og4ODfHx8 fn5+hISEiIiIjIyMi4uLi4uLi4uLf39/b29vampqbm5ueXl5hoaGh4eHgICAe3t7cnJyZmZmWlpa TExMRERESUlJUVFRWlpaXFxcV1dXWFhYWFhYWFhYV1dXV1dXV1dXV1dXV1dXW1tbVVVVVlZWVlZW UVFRUlJSV1dXVVVVSUlJSEhIREREQEBAQUFBRUVFSUlJSkpKUFBQWlpaYGBgVVVVPj4+KSkpICAg ICAgLy8vQ0NDTExMSkpKS0tLTExMVlZWampqhISEkpKSn5+fpaWlpaWlpaWlpKSkoqKinp6em5ub mZmZmJiYmJiYlZWVkJCQjIyMjo6Ojo6OkZGRlJSUmJiYnZ2dqKiosrKytbW1tra2p6eniIiIZ2dn TU1NODg4KCgoHh4eFBQUCwsLBAQEAAAAAAAAAgICAQEBCgoKCwsLCwsLCwsLDg4OFhYWICAgJycn JCQkICAgHBwcGRkZGRkZHh4eJCQkKCgoHx8fGBgYDg4OCgoKCQkJBAQEBAQECwsLFxcXNTU1YGBg kZGRtLS0xMTEv7+/qKiok5OTjIyMiIiIg4ODdHR0YGBgTk5OQEBAQUFBPDw8Ojo6Ozs7Q0NDUlJS W1tbWFhYUFBQRUVFPT09OTk5MTExKCgoIiIiHR0dKysrNzc3Q0NDQ0NDPT09NjY2MDAwKysrJiYm Hh4eExMTEBAQHBwcKysrLS0tJiYmIiIiJiYmIyMjGRkZFRUVGxsbIyMjJSUlICAgGRkZFBQUGRkZ JSUlMDAwOTk5Pj4+MDAwKSkpKSkpMDAwLy8vKCgoKysrNDQ0Nzc3PT09QkJCPj4+Li4uHx8fGhoa HR0dJCQkHh4eGRkZFBQUDg4OCAgICQkJDQ0NEBAQFxcXICAgISEhAAAAAAAAAAAAAAAAAAAAAAAA AAAAAAAAAAAAAAAAAAAAAAAAAAAAAAAAAAAAAAAAAAAAAAAAAAAAAAAAAQEBAAAAAAAAAQEBBQUF BgYGAgICAAAAAAAAAAAAAAAAAAAAAQEBAgICAwMDBAQEBgYGAwMDBgYGCwsLDQ0NDQ0NCQkJAQEB AQEBAQEBAAAAAAAAAAAAAAAAAQEBAQEBCAgICwsLDQ0NDg4ODQ0NCwsLDAwMDQ0NDg4ODg4ODQ0N CAgIAgICAAAAAAAAAAAACwsLDAwMDQ0NDAwMCwsLCgoKCwsLDQ0NDAwMDQ0NDg4ODg4ODw8PDw8P DAwMCQkJCAgICgoKDAwMDg4ODg4ODQ0NDAwMDAwMDAwMDQ0NDg4ODw8PDw8PDw8PDg4ODg4ODw8P CQkJAgICAAAAAAAAAAAAAAAAAAAAAAAACgoKFxcXICAgJiYmKCgoJCQkHx8fHh4eKSkpMTExNzc3 OTk5Ozs7Q0NDUFBQZGRkaWlpXFxcSEhISkpKZWVlj4+PsLCwsLCwrq6uqKion5+fkpKShYWFf39/ fX19fX19f39/e3t7fHx8gICAeHh4aGhoYWFhX19fZWVlcXFxenp6f39/gICAd3d3Z2dnUVFRR0dH QkJCRkZGTExMVVVVXV1dX19fYWFhYWFhYGBgXV1dWVlZVVVVUVFRUFBQTExMRUVFRERERkZGSUlJ VFRUX19fX19fVlZWTU1NREREREREUFBQXV1dYmJiYGBgU1NTTU1NRkZGQUFBPT09OTk5NTU1MjIy OTk5SEhISUlJQUFBOzs7MjIyNDQ0RUVFWFhYZWVlcXFxcnJycXFxdnZ2gICAh4eHl5eXmZmZmpqa mZmZk5OTioqKgYGBe3t7g4ODjY2NoKCgsrKyubm5uLi4u7u7wMDAubm5srKyo6Ojjo6OeHh4YGBg RkZGNDQ0JiYmFhYWBwcHAQEBAAAAAwMDCAgICAgIDQ0NDQ0NDQ0NDw8PEhISFhYWGxsbHh4eHBwc HR0dICAgIiIiIyMjIiIiICAgHh4eGBgYFhYWFBQUFxcXGhoaExMTDw8PEhISFRUVJycnU1NTk5OT t7e3ubm5sbGxpKSkmZmZh4eHhoaGg4ODb29vaWlpbGxsY2NjYmJiU1NTQ0NDOjo6PDw8R0dHTk5O SkpKPT09ODg4NTU1Ly8vISEhGRkZGhoaGxsbMTExOTk5Pj4+ODg4Li4uJycnJCQkIiIiGhoaFxcX FRUVGBgYHx8fJiYmJycnJSUlJycnKysrJSUlGhoaHBwcJycnKioqIiIiFxcXGxsbIiIiLCwsNzc3 Ozs7NTU1LCwsJiYmLS0tMzMzMjIyLy8vLy8vMDAwLy8vOzs7Pj4+NDQ0ICAgGhoaJSUlKSkpJCQk GRkZFhYWEhISERERDQ0NCQkJCQkJCwsLGBgYFBQUGxsbJiYmAAAAAAAAAAAAAAAAAAAAAAAAAAAA AAAAAAAAAAAAAAAAAAAAAAAAAAAAAAAAAAAAAAAAAAAAAAAAAAAAAAAAAAAAAAAABgYGDAwMDAwM BgYGAAAAAAAAAAAAAAAAAAAAAAAAAAAAAQEBAgICBwcHBQUFBwcHCwsLCwsLDAwMCgoKBAQEAAAA AAAAAQEBAgICAgICAgICAgICAgICAwMDBQUFCQkJDQ0NDg4ODQ0NDQ0NDg4ODQ0NDg4ODg4OCwsL BgYGAgICAQEBAAAACAgIDAwMDw8PDw8PDQ0NCgoKCgoKCwsLCwsLDAwMDQ0NDw8PEBAQDw8PDAwM CQkJAgICBQUFCQkJDQ0NEBAQEBAQDw8PDg4ODAwMDg4ODw8PDw8PDg4ODQ0NDQ0NDQ0NCwsLBwcH AgICAAAAAAAAAAAAAgICAwMDAQEBBQUFDQ0NHBwcMTExPj4+PDw8MjIyJycnKCgoKCgoLCwsNDQ0 PDw8SEhIV1dXZmZmenp6enp6YmJiTk5OUFBQcXFxmZmZr6+vsbGxr6+vp6enmpqaiIiId3d3a2tr ZGRkYWFhZWVlc3NzfHx8c3NzZGRkXl5eVlZWW1tbaGhoeHh4goKChoaGf39/cnJyYWFhUFBQRUVF R0dHUFBQW1tbYWFhXl5eYWFhYWFhXl5eV1dXTU1NRUVFQkJCQUFBPDw8Ozs7OTk5Nzc3PDw8TExM WlpaXV1dV1dXTk5OQ0NDQ0NDTk5OWVlZWFhYUVFRR0dHQEBAOjo6ODg4Ojo6Ozs7Ojo6Nzc3Ozs7 REREREREPT09MTExHx8fFhYWGxsbLi4uPj4+UFBQWFhYXFxcaGhofX19jY2NoKCgsrKyx8fH09PT 09PTycnJuLi4qqqqpaWln5+foaGhq6urr6+vpaWll5eXjo6OiYmJhYWFgICAfn5+eXl5bm5uXV1d UFBQMjIyICAgERERCgoKCAgIDAwMEBAQERERDg4ODAwMCgoKCwsLEBAQFxcXHR0dISEhJycnJycn JiYmJCQkICAgHBwcGBgYFhYWGhoaHR0dHx8fIiIiIiIiGBgYDg4ODQ0NEhISJiYmSUlJcXFxhYWF jIyMm5uboaGho6OjkpKSlZWVmpqakZGRlZWVnp6elZWVcHBwWlpaREREPj4+Q0NDS0tLS0tLQ0ND Ozs7ODg4NjY2LS0tHh4eGRkZHx8fJiYmKioqKioqJiYmISEhHh4eICAgISEhHx8fGBgYGBgYGhoa HR0dHx8fISEhJycnLi4uLy8vLCwsKioqLCwsMTExMzMzLi4uJycnIyMjKysrNDQ0ODg4OTk5NjY2 LS0tJCQkKioqMTExNjY2NTU1Ly8vLCwsLS0tLi4uMDAwKCgoHh4eHh4eLCwsNjY2LS0tHBwcFBQU FBQUExMTEBAQCgoKBwcHCgoKEBAQFhYWGxsbJCQkLCwsAAAAAAAAAAAAAAAAAAAAAAAAAAAAAAAA AAAAAAAAAAAAAAAAAAAAAAAAAAAAAAAAAAAAAAAAAAAAAAAAAAAAAAAAAAAABgYGDAwMDg4OCgoK BQUFAQEBAAAAAAAAAAAAAAAAAAAAAAAAAAAABAQEAwMDBwcHCwsLCgoKCwsLCwsLBwcHAAAAAAAA AwMDBgYGBwcHCAgIBwcHBwcHAgICAgICAwMDBgYGBwcHBwcHCgoKDg4ODQ0NDg4ODg4ODAwMCgoK BwcHBgYGBQUFCQkJCwsLDQ0NDg4ODQ0NDAwMCwsLCwsLCgoKCwsLDAwMDg4ODw8PDg4ODAwMCwsL AQEBAQEBAgICBgYGCwsLDg4OEBAQERERDg4ODg4ODw8PDw8PDg4ODQ0NDAwMCwsLCAgICQkJCAgI BwcHBgYGBwcHCQkJCgoKCwsLCwsLDAwMFxcXLi4uQkJCREREOzs7NDQ0Li4uJycnKioqNTU1QkJC UVFRYGBga2trfX19goKCe3t7cHBwXl5eWlpaaWlplJSUnZ2dpaWlo6Ojm5ubjY2Nenp6aWlpWFhY VVVVXV1dbGxsdnZ2dnZ2bm5uZWVlWVlZVlZWX19fb29vfX19hISEhISEfX19bm5uVVVVQEBAPDw8 RkZGWVlZaWlpbW1ta2trZ2dnXFxcS0tLOjo6MjIyNDQ0OTk5QUFBSkpKR0dHODg4MzMzPDw8RkZG TExMRkZGQ0NDPj4+PDw8QUFBR0dHRUVFPz8/Nzc3Ojo6PDw8Ojo6NDQ0Ly8vKysrKioqKysrLCws Li4uLy8vKioqIyMjIiIiJycnMjIyUFBQd3d3k5OTnZ2dn5+fpaWlra2turq6z8/P5ubm8/Pz+Pj4 9vb26+vr3t7eurq6nJycfHx8bW1tZ2dnYGBgW1tbW1tbXV1dZ2dncHBwc3Nzb29vZGRkUVFRQUFB MDAwIiIiFhYWERERDAwMCwsLDQ0NDQ0NAQEBAQEBAwMDCAgIEBAQGxsbJiYmLCwsIyMjICAgHBwc GBgYFBQUFBQUFhYWGBgYGhoaHR0dGxsbFxcXFRUVDw8PCAgIBwcHDw8PKSkpREREW1tbbGxshISE oKCgpqamsLCwsLCws7Ozs7Ozqqqqnp6ekJCQhYWFXl5eUFBQSkpKUVFRVVVVUVFRQ0NDNDQ0NDQ0 NjY2Ozs7ODg4KioqHh4eGxsbGRkZFhYWFhYWFRUVFxcXHh4eJSUlJiYmIiIiHBwcGBgYFhYWGhoa ISEhJiYmLCwsMTExMDAwLy8vNDQ0PT09Pz8/Nzc3Ly8vLCwsMTExMzMzNjY2Nzc3NDQ0Li4uKysr KioqMDAwMDAwMTExMDAwKioqIiIiIiIiJycnHBwcGBgYISEhNjY2PT09MTExISEhGhoaHx8fHBwc FhYWDg4OCAgIBwcHDQ0NFBQUGBgYJycnLS0tKysrAAAAAAAAAAAAAAAAAAAAAAAAAAAAAAAAAAAA AAAAAAAAAAAAAAAAAAAAAAAAAAAAAAAAAAAAAAAAAAAAAQEBAAAAAAAAAgICBwcHCwsLDAwMCwsL AgICAgICAQEBAAAAAAAAAAAAAAAAAAAAAAAAAQEBBwcHCwsLCgoKCgoKCwsLCQkJAAAAAQEBBQUF CgoKDQ0NDQ0NDQ0NDAwMBAQEAwMDAQEBAAAAAAAAAAAABQUFDAwMDg4ODg4ODg4ODQ0NCwsLCgoK CgoKCgoKCwsLCgoKCgoKCwsLDQ0NDg4ODw8PDw8PDAwMCwsLCgoKCwsLCwsLDAwMDAwMDQ0NCAgI BAQEAAAAAAAAAgICCAgIDAwMDw8PEBAQDg4ODQ0NDg4ODw8PDg4OCwsLCQkJCAgICwsLDw8PEBAQ Dg4ODAwMDQ0NDg4ODQ0NEBAQExMTGhoaKioqOTk5OTk5MTExOTk5Nzc3NjY2Pj4+TU1NV1dXYWFh bW1tgYGBiIiIg4ODeHh4b29vX19fYGBgdXV1jY2NmZmZoKCgnZ2dl5eXj4+PgICAcXFxZGRkYGBg X19fX19fZmZmeHh4fX19cXFxZmZmVlZWUFBQW1tbampqeXl5goKChISEfn5+Z2dnTU1NOTk5NDQ0 R0dHaWlpf39/f39/dnZ2YmJiSEhINDQ0Li4uODg4QkJCYmJic3NzbW1tUFBQPT09ODg4Ojo6QEBA SEhIR0dHQUFBNjY2MDAwMTExMzMzMjIyMjIyMTExMDAwLS0tKioqKCgoJycnJiYmKSkpKCgoMDAw OTk5OTk5NjY2Nzc3ODg4RUVFX19fhYWFoqKiq6urqqqqr6+vt7e3xMTE2NjY6+vr8/Pz9vb29vb2 6+vr3NzcysrKtLS0mJiYfX19Y2NjUFBQUFBQWlpaaWlpf39/j4+Pi4uLeXl5YGBgQUFBKCgoHBwc EhISDAwMCgoKBAQEAAAAAAAAAAAAAAAABAQECwsLDw8PEhISFBQUFRUVFxcXIyMjIiIiICAgHBwc FxcXFBQUExMTExMTExMTFBQUDg4OCAgICQkJDAwMDw8PFBQUIyMjLCwsPDw8WlpaeHh4lZWVr6+v tbW1t7e3ubm5pqamjIyMfX19ampqXV1dYmJiYWFhWlpaV1dXVFRURkZGNzc3MTExLy8vMzMzNzc3 Ozs7MzMzHh4eEBAQDg4ODw8PDQ0NERERFRUVGRkZICAgKCgoKSkpJSUlGRkZFRUVEhISFRUVHh4e JycnKioqKioqLy8vNDQ0PDw8QUFBPT09MzMzKysrKSkpLy8vLi4uNDQ0PDw8Ozs7MDAwJycnJSUl LS0tNDQ0MTExJCQkHBwcHh4eGxsbFBQUERERIiIiNzc3PT09Li4uHBwcHBwcKCgoKioqIyMjGRkZ ERERDQ0NDAwMDg4OERERJSUlKCgoKCgoKysrAAAAAAAAAAAAAAAAAAAAAAAAAAAAAAAAAAAAAAAA AAAAAAAAAgICAAAAAAAAAQEBAQEBAAAAAQEBAgICAQEBBAQEBgYGBQUFAwMDAgICBAQEBgYGDQ0N BAQEAAAAAAAAAQEBAAAAAAAAAAAAAAAAAAAAAgICBgYGCQkJCgoKBwcHBQUFAwMDAAAAAAAABgYG DAwMDw8PDg4ODg4ODQ0NCAgIAwMDAAAAAAAAAAAAAAAAAAAACQkJDQ0NEBAQDg4OCwsLCQkJCQkJ CQkJDQ0NDAwMCwsLDAwMDg4ODw8PDg4ODAwMDAwMDAwMCwsLCgoKCgoKCwsLCwsLDAwMDg4OBgYG AAAAAAAAAAAAAAAAAQEBBQUFDQ0NDw8PDw8PDg4ODg4ODw8PDg4ODQ0NCgoKCQkJCgoKEBAQFhYW GBgYFRUVEBAQEBAQEhISGBgYHBwcJiYmOzs7Pz8/Ly8vJycnOzs7UlJSX19fa2trenp6iYmJkZGR jY2Nj4+PlpaWlZWVfHx8XV1dVVVVYWFhenp6iIiIlZWVm5ubnp6enp6el5eXjY2Nf39/c3NzbGxs a2traGhoampqdXV1fn5+dHR0Z2dnWFhYUlJSVVVVXl5eZ2dnbm5udnZ2dnZ2b29vX19fUFBQUVFR ZGRkd3d3g4ODfHx8ampqT09POTk5MzMzODg4Pz8/YmJienp6dnZ2VlZWPDw8LCwsKSkpMzMzRUVF R0dHREREOTk5KioqIiIiIyMjKCgoMTExNDQ0NTU1Ly8vKCgoIyMjICAgHh4eIyMjKioqMjIyOjo6 Pj4+Ojo6Nzc3PDw8SkpKZ2dniYmJmZmZmZmZl5eXmZmZnJycqKiotbW1w8PDzMzMz8/Pzs7OyMjI wMDAtbW1sLCwra2tq6urnp6eioqKh4eHlpaWnZ2dr6+vt7e3qqqqlJSUeXl5VFRUNDQ0IiIiExMT BwcHAgICAAAAAQEBBwcHCwsLDQ0NDg4ODQ0NDAwMDg4OFRUVGxsbHh4eIyMjHx8fGhoaGBgYGRkZ GhoaGxsbHBwcGBgYEhISDg4ODQ0NCwsLCgoKExMTHh4eMDAwQkJCW1tbdnZ2kpKSpaWlp6enoKCg jIyMf39/bm5uXl5eUlJSUlJSVlZWVVVVU1NTUlJSS0tLPT09Li4uJycnKysrMTExMTExKSkpHBwc ERERDAwMCwsLDQ0NDw8PERERERERFhYWISEhLS0tLi4uICAgEBAQFBQUDAwMDg4OGRkZGxsbFhYW GhoaJSUlMzMzOjo6Pj4+OTk5Li4uJSUlICAgHh4eIyMjOzs7Tk5OR0dHMTExIiIiJycnMTExNjY2 Li4uJycnIyMjICAgGRkZERERDQ0NICAgJSUlJiYmISEhHx8fJiYmMDAwNTU1Li4uHx8fExMTERER Dg4OCQkJDg4OGRkZJCQkHBwcHBwcIiIiAAAAAAAAAAAAAAAAAAAAAAAAAAAAAAAAAAAAAAAAAAAA AAAAAQEBAAAAAAAAAQEBAAAAAAAAAAAAAwMDCQkJCgoKDAwMDAwMCQkJBQUFAQEBAAAACAgIBwcH BgYGBAQEAAAAAAAAAAAAAwMDAQEBAAAAAAAAAQEBAwMDBAQEBQUFBAQEAQEBAAAAAAAABQUFCQkJ DAwMDg4OEBAQDg4OCgoKBQUFAQEBAAAAAAAAAQEBAgICAwMDCQkJDg4OERERERERDg4OCAgIAwMD CQkJCgoKCwsLCwsLCwsLDAwMDg4ODw8PDAwMCwsLCQkJBwcHBwcHCQkJDAwMDg4ODQ0NCAgIAwMD AAAAAAAAAAAAAAAAAgICCAgIDQ0NEBAQDQ0NCQkJCQkJDAwMDw8PDAwMDAwMDAwMDAwMDQ0NExMT GhoaICAgKSkpHh4eGRkZHx8fLy8vSUlJWVlZVVVVVlZWTk5OU1NTbGxshISEioqKhISEf39/kpKS jY2NjIyMi4uLgoKCcHBwZGRkYWFhampqiYmJpKSkpqamnZ2dl5eXlZWVkpKSjIyMhISEf39/enp6 b29vZWVlW1tbUlJSUlJSVlZWXV1dYGBgW1tbT09PQkJCOjo6SUlJUFBQWlpaYWFhYmJiZWVlampq b29vcXFxcXFxaGhoVlZWQ0NDODg4NTU1NTU1Li4uOzs7Ozs7NjY2ODg4MDAwJSUlJiYmJSUlJiYm JycnJSUlICAgGxsbGBgYFxcXHR0dKCgoMTExMjIyLCwsJiYmIyMjIiIiJSUlLCwsNDQ0Ojo6Pj4+ Pj4+RERET09PW1tbbW1thISElpaWn5+foaGhnp6em5ubo6Ojp6enrKyssLCwr6+vpqamlpaWiYmJ jY2NiYmJhoaGhoaGgYGBdXV1cnJye3t7iIiIlJSUn5+fqKior6+vpKSkfn5+VVVVLy8vGhoaCAgI AgICAQEBAgICAgICAAAABwcHCwsLERERFhYWHR0dJiYmLCwsLy8vMDAwLS0tKCgoJSUlIyMjISEh Hh4eHBwcFhYWEhISDg4ODw8PEBAQFBQUHh4eKCgoQEBAQEBAQ0NDTExMWFhYYGBgX19fWlpaWFhY UVFRS0tLSEhISEhIT09PVVVVVFRUSEhIPT09MzMzMjIyNjY2NDQ0KSkpHh4eERERDg4ODAwMDw8P FBQUFxcXFhYWFBQUERERERERGhoaJCQkIiIiFhYWExMTGhoaFBQUFhYWFxcXFBQUExMTFxcXHBwc Hx8fJiYmLS0tMDAwLCwsJCQkIiIiJiYmKioqQUFBTU1NSkpKNDQ0JiYmKioqMDAwLy8vLCwsMTEx MzMzKSkpFxcXCwsLEBAQGhoaFhYWFxcXGRkZICAgLS0tODg4ODg4MjIyHR0dGRkZFBQUEBAQDQ0N Dg4OExMTGBgYEhISGxsbGRkZEBAQAAAAAAAAAAAAAAAAAAAAAAAAAAAAAAAAAAAAAAAAAAAAAAAA AAAAAAAAAAAAAQEBAAAAAAAAAgICBgYGDAwMDQ0NDg4OEBAQDw8PDAwMBQUFAAAAAwMDCAgIDAwM CQkJBAQEAAAAAAAAAAAAAQEBAAAAAAAAAAAAAAAAAAAAAQEBAgICAAAAAAAAAAAABAQEBwcHCgoK DAwMDw8PDg4OCwsLBwcHAgICAAAAAAAAAQEBAgICBgYGCAgICgoKDQ0NEBAQDw8PCgoKBAQEAwMD BgYGCAgICAgIBgYGBwcHCgoKDQ0NCwsLCQkJBQUFAgICAgICBQUFCQkJCwsLDQ0NDAwMCAgIAwMD AAAAAAAAAAAAAAAAAAAACQkJERERERERDg4OCgoKCAgICAgIERERFBQUFhYWFhYWExMTEhISFBQU FhYWISEhLi4uQEBAREREOzs7Q0NDZWVlgYGBaWlpcHBwgoKClZWVmZmZjY2NhISEhISEf39/hISE iYmJi4uLhoaGenp6aWlpW1tbYmJifHx8mJiYqKiosLCwtLS0sLCwqKiolZWVgYGBampqXV1dXFxc YGBgW1tbTk5ORUVFOTk5NTU1Q0NDVlZWWVlZSUlJNzc3LS0tLCwsLy8vOTk5TExMYGBgb29vd3d3 aWlpX19fUVFRSEhIRUVFQEBANjY2LS0tMDAwKioqGxsbFRUVGhoaHx8fKSkpOzs7Ozs7NDQ0KCgo GxsbExMTExMTGRkZHh4eJycnMjIyPj4+REREREREQUFBPj4+PT09ODg4Ojo6ODg4Nzc3Nzc3Nzc3 Pj4+SUlJXV1daWlpfHx8kZGRo6Ojra2trKysqKiooaGhmpqalJSUlZWVlZWVjIyMeXl5a2trXl5e ZWVlbGxscHBwcnJybm5ubGxscXFxiYmJnZ2dqqqqpqamlZWVfX19XV1dQ0NDLS0tHBwcEBAQDAwM CgoKCAgIAwMDAAAABQUFCwsLExMTGhoaICAgJiYmKSkpKioqJCQkISEhHR0dGxsbGxsbGxsbHBwc GxsbGxsbGxsbGxsbGhoaGxsbHR0dISEhIyMjGhoaGBgYGhoaICAgJSUlJiYmJycnKCgoNTU1MDAw LS0tKysrKysrMTExNDQ0MTExMjIyNTU1NjY2Ly8vIyMjGBgYEhISEBAQFBQUGRkZHx8fIyMjIiIi GxsbExMTDQ0NFBQUGRkZHh4eICAgHx8fHR0dHR0dHh4eHh4eGBgYFBQUFRUVFhYWExMTDw8PDQ0N ICAgLy8vPDw8OTk5LS0tKCgoLi4uNTU1Q0NDPDw8MDAwJiYmJSUlLS0tNjY2OTk5QkJCNDQ0IyMj FxcXEBAQDg4ODAwMDAwMExMTFxcXHh4eKSkpNTU1ODg4Li4uICAgHR0dHR0dGBgYDw8PDAwMERER FRUVFhYWFxcXEhISDg4OFRUVAAAAAAAAAAAAAAAAAAAAAAAAAAAAAAAAAAAAAAAAAAAAAAAAAAAA AAAAAAAAAQEBAAAAAQEBBQUFCwsLDAwMDAwMDQ0NDw8PEREREBAQDAwMCQkJAwMDBwcHCwsLCwsL DAwMCgoKAwMDAAAAAAAAAAAAAQEBAQEBAQEBAAAAAAAAAAAAAAAAAAAAAgICBgYGCQkJCgoKCwsL CwsLCwsLCQkJBQUFAQEBAAAAAAAAAAAAAAAACAgICQkJCgoKCwsLDg4ODw8PDAwMBwcHAAAAAgIC BAQEAwMDAQEBAQEBAwMDBgYGCAgIBgYGAgICAAAAAAAAAAAAAwMDBAQEDAwMDw8PDg4OCAgIAwMD AgICAQEBAAAAAgICBwcHDQ0NEREREhISEBAQCQkJAwMDAgICBgYGDw8PGhoaIiIiJCQkISEhHBwc HBwcHR0dKCgoOjo6R0dHT09PV1dXXl5eb29vcHBwdnZ2iIiIoaGhq6urmpqagoKCgICAhoaGi4uL ioqKhoaGfn5+cHBwY2NjW1tbY2NjbW1tdnZ2fX19g4ODhoaGhoaGlJSUjIyMgYGBbm5uWlpaTk5O R0dHQEBANTU1MTExKSkpHh4eFRUVGRkZKSkpOTk5NjY2MTExLS0tLy8vOTk5R0dHT09PUlJSUFBQ T09PS0tLQ0NDPj4+Pz8/RUVFS0tLR0dHREREOjo6MDAwKioqKSkpODg4Tk5OXFxcYGBgYGBgVFRU Pz8/KysrICAgHR0dIiIiIyMjJCQkKCgoLi4uNTU1Ojo6PT09PDw8Ojo6MzMzLy8vMTExMjIyNzc3 QEBAS0tLUVFRWlpaYmJiampqcXFxdnZ2eHh4cXFxaGhoYGBgX19fY2NjbGxseHh4g4ODjo6OjIyM fX19Z2dnXFxcYWFhcHBwf39/kZGRlpaWkpKSg4ODc3NzaGhoXV1dU1NTRkZGQEBAPT09NTU1JiYm GRkZEhISDQ0NCAgIDAwMEBAQEREREhISExMTEhISERERFBQUFRUVGBgYHBwcISEhJSUlJiYmJycn MDAwLy8vKysrIyMjHR0dGhoaFhYWEhISEBAQFBQUFxcXFxcXExMTEBAQERERFBQUEhISDw8PDw8P ERERFRUVISEhKioqLCwsKCgoKioqKSkpISEhFxcXEBAQEBAQEhISHBwcHBwcGxsbGxsbGhoaGRkZ GBgYFxcXHR0dICAgIiIiIiIiKCgoLi4uLCwsJCQkJSUlJSUlIyMjGhoaDAwMBgYGExMTJCQkOzs7 Pz8/Pj4+MzMzJycnJSUlLi4uNzc3KioqJCQkICAgJCQkKysrLy8vNTU1Ojo6MDAwIyMjFBQUDQ0N Dw8PFBQUFhYWFhYWGBgYICAgKCgoKioqKCgoJSUlICAgHBwcKSkpIiIiFhYWDQ0NDw8PFxcXGhoa FxcXFBQUEhISGxsbKysrAAAAAAAAAAAAAAAAAAAAAAAAAAAAAAAAAAAAAAAAAAAAAAAAAAAAAAAA AQEBAQEBAAAAAQEBBQUFCwsLCgoKCwsLDQ0NDw8PEBAQDw8PDQ0NCwsLBgYGCAgICgoKCwsLDw8P EBAQCgoKAgICAAAAAAAAAQEBAQEBAQEBAAAAAAAAAAAAAAAAAQEBAwMDBwcHDAwMDg4OCwsLCAgI BgYGBAQEAgICAAAAAAAAAAAAAQEBAgICBAQECAgIDAwMDw8PEREREBAQDQ0NCQkJAQEBAQEBAQEB AAAAAAAAAAAAAAAAAAAAAwMDAgICAQEBAAAAAAAAAAAAAAAAAAAABgYGCwsLDQ0NCQkJBgYGBQUF BAQEAgICCgoKCwsLDAwMDQ0NDw8PEBAQDw8PDAwMAAAAAAAABAQEDw8PHh4eKSkpLy8vMTExJiYm IyMjIiIiKCgoMzMzOzs7QUFBRUVFTk5OVVVVV1dXWFhYaGhogICAi4uLh4eHhoaGg4ODhISEjY2N lZWVkpKSgoKCcnJyWVlZVFRUVlZWYWFhZ2dnYmJiWFhYU1NTTExMTk5OV1dXXFxcU1NTRUVFOTk5 Ly8vMjIyKysrIyMjHBwcGxsbHh4eJycnLy8vMjIyNjY2Ojo6PT09Pz8/QUFBQEBAPj4+QkJCQUFB Pj4+NjY2Ly8vLi4uNDQ0Ozs7RUVFTk5OVlZWWlpaWVlZVFRUVFRUWVlZX19fYGBgWVlZSEhIMTEx ICAgGBgYFxcXHh4eJycnMzMzOzs7Ozs7MzMzKSkpIyMjIiIiJCQkIiIiISEhIyMjJycnLi4uOTk5 T09PTk5OSkpKREREPj4+Pj4+RkZGTU1NVFRUV1dXXV1dYGBgYmJia2trf39/kpKSjY2NiIiIcnJy VFRURERERERET09PXFxccHBwb29va2traGhoaGhoaGhoYGBgVlZWUlJSUFBQTExMPj4+JycnFxcX ExMTEhISFBQUFRUVFBQUERERDw8PDw8PDg4ODQ0NEhISGBgYISEhKSkpLi4uLi4uKysrKSkpJCQk IiIiGxsbEhISERERFxcXHBwcHR0dMjIyMjIyKioqHBwcEhISERERFBQUFRUVFhYWFBQUFBQUEhIS ExMTGxsbJiYmKCgoMTExKSkpICAgGhoaGBgYGhoaGxsbGxsbGRkZGRkZGxsbISEhJycnKCgoJCQk Hx8fIiIiICAgIyMjKioqKioqJycnKSkpMDAwMzMzNDQ0JycnEhISCwsLGhoaLy8vOjo6PDw8MzMz JycnHR0dGxsbICAgJSUlJycnKCgoKysrKioqJycnKioqMDAwLS0tJSUlFxcXGBgYGhoaGxsbHR0d Hx8fHx8fHx8fHBwcHh4eHx8fGxsbGBgYHBwcIyMjKioqJCQkGRkZDw8PEhISHR0dJCQkIiIiHR0d EBAQGBgYICAgISEhAAAAAAAAAAAAAAAAAAAAAAAAAAAAAAAAAAAAAAAAAAAAAAAAAAAAAQEBAwMD BAQEAwMDAgICBAQEBwcHBQUFBgYGCQkJDQ0NDw8PDw8PDAwMCgoKBwcHCQkJCwsLCwsLDAwMDg4O EBAQEBAQBgYGAwMDAAAAAAAAAAAAAAAAAAAAAAAAAAAAAAAAAQEBBgYGDAwMEBAQDg4OCQkJBAQE AgICAAAAAAAAAgICBQUFBwcHCAgIBgYGCgoKDAwMDQ0NDQ0NDw8PERERERERBgYGAwMDAQEBAAAA AQEBAgICAQEBAAAAAAAAAAAAAAAAAQEBAQEBAQEBAAAAAAAAAAAAAwMDBwcHBwcHBgYGBQUFBQUF BAQECQkJDQ0NEREREBAQDg4ODw8PEBAQERERDw8PDg4ODAwMDAwMEBAQGhoaJycnMDAwOTk5NDQ0 KSkpJiYmMTExPj4+SkpKVFRUVlZWV1dXU1NTSUlJRERETU1NYGBgb29vcnJybGxsbGxseXl5iYmJ kZGRj4+Pi4uLfX19ZGRkTExMRkZGSkpKTk5OU1NTWFhYTExMPT09Nzc3Pz8/SEhISkpKQ0NDODg4 NjY2ODg4Ojo6Ojo6NjY2MjIyMTExMzMzR0dHTExMTk5OTExMSkpKS0tLS0tLSkpKTExMQUFBNTU1 MjIyNDQ0Nzc3Nzc3NjY2Ozs7R0dHV1dXYWFhZGRkZWVlY2NjYWFhXl5eXFxcVlZWTU1NQkJCNjY2 KysrJSUlLS0tMDAwNDQ0MzMzLi4uLi4uNDQ0Ozs7T09PVlZWVVVVTk5ORkZGQkJCSUlJVVVVXFxc WlpaVlZWUlJSTU1NSkpKS0tLTk5OU1NTVlZWXV1dZWVlampqaGhoY2NjYGBgZ2dnY2NjVVVVSUlJ SEhIS0tLUlJSWlpaY2NjbGxseHh4gICAgYGBeXl5bm5uZWVlX19fVlZWSUlJNjY2ICAgFhYWFhYW FxcXFhYWFhYWFBQUEBAQDg4ODg4ODw8PDw8PFRUVFxcXGhoaHR0dHR0dHBwcGhoaGBgYFRUVFhYW FhYWFhYWGxsbJycnMjIyNzc3Li4uKysrICAgExMTERERGhoaHx8fHR0dHBwcGxsbHh4eICAgISEh KioqNDQ0NjY2NDQ0Li4uJSUlHR0dGBgYGBgYGxsbHh4eHx8fKCgoMjIyNDQ0Li4uJCQkHR0dGxsb HR0dICAgIiIiIiIiIiIiJCQkKioqLy8vMTExJSUlGBgYFxcXIyMjLy8vLi4uJycnHR0dHR0dGxsb GhoaHR0dJCQkKysrLy8vNjY2MDAwKioqJiYmJycnJiYmIiIiHh4eJSUlJSUlJiYmKioqLi4uLCws IyMjGhoaGxsbFhYWEhISExMTGhoaICAgIyMjIiIiFRUVDg4OEBAQHR0dKioqKSkpICAgGRkZFxcX FRUVExMTFxcXAAAAAAAAAAAAAAAAAAAAAAAAAAAAAAAAAAAAAAAAAAAAAAAAAAAAAgICBgYGCgoK CgoKCAgIBgYGBgYGBAQEAwMDAwMDBwcHDAwMDg4ODAwMCgoKBQUFBQUFBwcHCQkJCgoKCwsLDw8P ExMTDg4OCQkJAgICAAAAAAAAAAAAAQEBAAAAAAAAAAAAAAAAAgICBwcHDQ0NDg4ODQ0NBwcHAwMD AAAAAAAAAwMDCQkJDAwMDQ0NDAwMDQ0NCwsLCQkJCgoKDg4OEhISFBQUDg4OCQkJBAQEAQEBAQEB AgICAgICAQEBAAAAAAAAAAAAAAAAAAAAAQEBAQEBAQEBAAAAAAAAAQEBAwMDAwMDAgICAwMDBQUF BQUFDAwMEREREhISEREREBAQDw8PDg4OERERFBQUFRUVExMTEhISFhYWISEhKioqKSkpLy8vLi4u KysrLi4uNzc3S0tLY2NjbGxscnJyd3d3b29vW1tbTU1NVFRUY2NjampqZWVlXl5eWVlZXFxcampq fn5+i4uLgICAd3d3ZWVlTk5OOzs7NTU1PT09SEhIUlJSU1NTVVVVUlJSSkpKSEhISkpKSEhIQEBA QUFBRERER0dHSEhISUlJSkpKTU1NSkpKUFBQVVVVWFhYXl5eY2NjYmJiXl5eVVVVTk5ORUVFOjo6 MDAwKysrLi4uNDQ0Pj4+RkZGU1NTXV1dXV1dW1tbWFhYU1NTTExMR0dHQUFBPj4+PDw8NjY2LCws IyMjFxcXGRkZHR0dICAgJCQkKysrODg4REREU1NTWVlZWFhYUFBQSUlJR0dHTk5OWVlZbW1ta2tr ampqaWlpZWVlYWFhYGBgYWFhYGBgX19fXl5eY2NjaWlpampqYWFhV1dXV1dXXl5eaWlpc3Nzc3Nz YWFhTk5ORkZGQ0NDS0tLXFxcb29vfHx8fX19d3d3cXFxZ2dnWVlZRUVFLy8vGhoaEBAQDg4OCwsL CwsLDAwMDAwMCQkJBwcHCAgICAgIBwcHDw8PDw8PDg4ODg4ODg4ODw8PEBAQERERDw8PERERExMT FBQUFRUVGBgYHBwcICAgHBwcGxsbGBgYFRUVFhYWHBwcICAgISEhJycnJCQkJSUlJycnKCgoLy8v MzMzMTExKSkpICAgGBgYFhYWGxsbHx8fHh4eGxsbHx8fJSUlKCgoIiIiGBgYExMTFxcXHR0dGRkZ ICAgICAgGhoaHBwcJSUlJycnISEhGxsbGBgYHR0dKCgoKysrIiIiHh4eICAgHR0dHh4eHh4eHx8f IyMjLi4uOTk5QEBAMDAwJiYmIyMjJycnJiYmICAgISEhKSkpKysrMDAwNTU1NTU1MzMzLy8vKSkp JCQkFRUVExMTFBQUGRkZHx8fHx8fGBgYERERERERFRUVHx8fKioqKysrISEhFhYWEhISFBQUFhYW HBwcJCQkAAAAAAAAAAAAAAAAAAAAAAAAAAAAAAAAAAAAAAAAAAAAAAAAAAAAAgICCQkJDw8PERER Dg4OCgoKCAgICgoKBAQEAAAAAQEBBwcHCwsLCwsLCAgIAQEBAAAAAQEBCAgICwsLCwsLCwsLDQ0N FBQUDQ0NBQUFAQEBAgICAgICAQEBAAAAAgICAgICAAAAAAAAAQEBCAgIDQ0NDw8PDAwMBQUFAAAA AAAAAgICCQkJDAwMDQ0NDAwMDQ0NDg4ODQ0NDQ0NDg4ODg4ODQ0NFBQUDg4OBwcHAQEBAAAAAAAA AQEBAgICAQEBAAAAAAAAAAAAAAAAAAAAAAAAAAAAAgICAAAAAAAAAQEBAQEBAAAAAAAABAQECwsL CwsLCwsLDAwMDw8PEhISERERDQ0NEhISFRUVGRkZGRkZGRkZGxsbICAgJSUlMDAwNTU1MjIyKioq JSUlICAgKysrQkJCZmZmcHBwfHx8gYGBeXl5a2trZGRkY2Njbm5ucXFxbGxsXV1dUFBQTk5OVVVV W1tbXl5eYGBgWlpaTExMQUFBPDw8ODg4NDQ0Ozs7Tk5OYGBgX19fUVFRS0tLSEhIQkJCQEBAPj4+ Pj4+QEBARERER0dHS0tLT09PUVFRUFBQT09PT09PVVVVWVlZU1NTSkpKPj4+PDw8PDw8QEBARERE SEhITU1NUVFRVFRUTExMTU1NU1NTVVVVU1NTTk5ORkZGOzs7NjY2MTExLy8vLy8vLCwsJCQkHh4e HR0dGBgYFhYWGRkZHx8fIyMjJycnKioqKSkpLi4uMDAwNTU1QUFBTk5OW1tbZmZmaGhoZGRkX19f WlpaV1dXWVlZYWFhampqc3NzgoKCkZGRkpKSioqKgoKCe3t7d3d3fX19g4ODjIyMkZGRhISEYmJi RUVFPT09PT09UVFRbm5ug4ODhoaGfX19cnJybGxsXFxcUVFRQkJCLy8vHBwcExMTDw8PCwsLCwsL DQ0NDw8PDw8PDg4ODw8PDg4ODAwMAAAAAwMDCQkJDg4OEhISExMTFBQUFBQUExMTExMTExMTEhIS EBAQERERFhYWGxsbICAgIyMjJycnJiYmISEhHx8fJCQkKysrKysrJSUlIyMjIyMjJSUlKioqKysr JiYmHh4eGhoaFhYWFBQUFhYWGBgYGBgYGBgYGxsbGxsbHBwcICAgJCQkJCQkHx8fGhoaHBwcHR0d ICAgICAgHR0dGBgYGBgYGRkZGxsbICAgIyMjISEhHx8fIiIiKSkpLi4uKioqJSUlIyMjKioqNTU1 OTk5MjIyJycnHh4eJSUlKysrKSkpJSUlJSUlKysrMDAwMTExNDQ0ODg4Ojo6Ozs7NTU1JycnGhoa EBAQFRUVGhoaHR0dGxsbFxcXExMTEhISFhYWIiIiLy8vMDAwJSUlGBgYEREREBAQERERHR0dJSUl IyMjAAAAAAAAAAAAAAAAAQEBAgICAgICAQEBAAAAAAAAAAAAAAAAAgICBwcHCwsLDAwMDg4OEBAQ EBAQDg4OCQkJCAgIBAQEAAAAAgICBwcHCwsLCwsLAAAAAAAAAgICBgYGBwcHBgYGBgYGCAgICwsL EBAQDw8PBgYGAQEBBAQECQkJCwsLAgICAAAAAAAAAQEBAAAAAAAABAQECwsLDg4OCgoKBAQEAAAA AQEBCAgIDQ0NDw8PDw8PDw8PDg4ODg4ODg4ODg4ODg4ODg4ODAwMDQ0NCwsLBQUFAQEBAAAAAAAA AAAAAgICAQEBAQEBAAAAAAAAAAAAAAAAAAAAAQEBAAAAAAAAAAAAAwMDBgYGBQUFAwMDCwsLDAwM Dg4ODw8PDw8PDw8PEBAQERERDg4OEhISFhYWGBgYGRkZGhoaHBwcHh4eJiYmKSkpLS0tLy8vLy8v Ly8vMDAwMTExPT09V1dXcnJyfHx8eHh4bm5uYWFhVlZWWFhYWFhYYGBgZGRkW1tbUFBQSkpKR0dH RUVFQkJCPj4+Ojo6NTU1MTExMDAwMjIyODg4Ojo6Pj4+RUVFSUlJSEhIREREPz8/OTk5Ozs7Ozs7 OTk5Nzc3ODg4PT09QUFBSUlJSkpKR0dHQEBAOjo6NTU1LS0tJCQkISEhICAgHx8fIyMjNDQ0TU1N YmJibGxsa2trVVVVQUFBPT09QkJCQ0NDQUFBQEBAOTk5Li4uJSUlJCQkJiYmJiYmKSkpLi4uLCws LCwsJycnIiIiIyMjIiIiJiYmLS0tLy8vLi4uLy8vNTU1Q0NDUVFRWFhYWlpaWVlZWlpaWlpaVlZW UVFRUFBQVVVVWlpabGxsfX19jY2Nj4+PioqKiYmJi4uLjY2Nk5OTk5OTkpKSioqKdnZ2X19fVVVV VlZWZ2dndHR0f39/fn5+dnZ2b29vaGhoY2NjYGBgU1NTPT09JycnFhYWDQ0NCwsLDAwMDw8PEhIS FBQUFRUVFhYWFBQUCgoKAAAABQUFDw8PGBgYGxsbGxsbGxsbGhoaGBgYHBwcFhYWEREREBAQDw8P ERERGRkZIiIiKSkpJiYmIiIiISEhIyMjJSUlJSUlIyMjHBwcGRkZGRkZICAgKioqLi4uKSkpISEh Hx8fHR0dHBwcGhoaFxcXFBQUFBQUFhYWJCQkLCwsNDQ0MjIyKSkpHx8fGxsbGxsbIiIiIiIiISEh Hh4eGhoaGBgYGhoaHBwcICAgHR0dHh4eJycnMzMzOTk5Nzc3MzMzLS0tJycnJycnLy8vMDAwKCgo ISEhHh4eJiYmKCgoJiYmICAgHR0dICAgKCgoLS0tNDQ0OTk5Pz8/Q0NDPz8/MTExICAgExMTFxcX HBwcIiIiISEhGhoaFBQUFRUVGxsbKCgoLS0tLS0tIyMjFxcXEhISExMTFxcXHx8fJCQkJSUlIiIi AAAAAAAAAAAAAAAAAAAAAAAAAAAAAAAAAAAAAAAAAAAAAAAABQUFCQkJDAwMDAwMDQ0NEBAQEBAQ Dw8PDAwMCAgIAwMDAAAAAAAABQUFBwcHBgYGCAgIAgICAAAAAgICBgYGBgYGBAQEAgICAwMDCAgI CwsLCAgIBQUFBwcHCgoKDAwMCwsLCAgIBQUFAgICAAAAAAAAAAAAAgICCgoKCAgIBAQEAQEBAwMD CAgIDQ0NDg4ODg4ODg4ODQ0NDQ0NDQ0NDQ0NDg4ODg4OCwsLCQkJBQUFAQEBAAAAAAAAAAAAAAAA AAAAAAAAAAAAAAAAAAAAAAAAAAAAAAAAAAAAAAAAAQEBAQEBAgICBQUFCQkJDAwMCgoKDQ0NDw8P EBAQEBAQEBAQEBAQEBAQFRUVFBQUExMTFBQUFxcXGRkZGRkZGRkZGxsbHx8fJCQkJycnKSkpLCws MjIyNzc3Ojo6RkZGV1dXaGhodnZ2d3d3ZmZmUlJSOzs7MzMzNDQ0PDw8QkJCR0dHS0tLS0tLQEBA ODg4LS0tJSUlHx8fHBwcHR0dHx8fIyMjJCQkJiYmKysrMTExNjY2OTk5Ojo6Ozs7PT09PT09OTk5 NDQ0MTExMjIyNDQ0NDQ0PDw8QEBAOTk5LS0tJCQkHBwcFxcXGRkZHR0dISEhJiYmMjIyQ0NDUFBQ VlZWV1dXS0tLPz8/ODg4NjY2PDw8TU1NXl5eWlpaUVFRQUFBNDQ0Li4uMTExODg4Pj4+RUVFRUVF PT09MzMzMDAwMzMzPT09SEhIVlZWVlZWUVFRSkpKRkZGSUlJUFBQVVVVWlpaXl5eYGBgXl5eWFhY U1NTUFBQUFBQVlZWZ2dne3t7iYmJkpKSlZWVkpKSjY2NkZGRiYmJfn5+cHBwYWFhV1dXWFhYXl5e b29vdXV1d3d3cHBwaWlpZmZmZmZmZmZmZ2dnVFRUODg4Hh4eDw8PCwsLDg4OERERGBgYGhoaHBwc GhoaEhISCgoKBgYGBQUFCwsLEhISGhoaHR0dHx8fHx8fHR0dGhoaGRkZExMTDg4ODg4ODw8PEBAQ FRUVGxsbISEhICAgICAgICAgICAgICAgHR0dGxsbHBwcHx8fIiIiJiYmKysrMDAwMTExLy8vLy8v KioqIiIiGBgYEhISFBQUISEhLS0tODg4Nzc3MzMzKioqISEhHBwcHBwcHh4eIiIiIiIiIiIiICAg HBwcGhoaGxsbHBwcHh4eIyMjKioqMjIyNjY2NTU1MDAwKysrJiYmJycnKSkpKioqJycnJCQkIiIi IiIiJCQkHR0dFhYWFRUVGBgYHR0dJSUlLCwsMjIyOzs7Q0NDPz8/MTExJCQkHh4eHh4eKSkpJSUl ICAgHR0dGhoaGxsbICAgJiYmJiYmJiYmISEhGBgYEhISFBQUGxsbICAgJiYmJiYmIyMjHh4eAAAA AAAAAAAAAAAAAAAAAAAAAAAAAAAAAAAAAAAAAAAAAAAABQUFBwcHCQkJCQkJCwsLDg4OEBAQEBAQ Dw8PCwsLBAQEAAAAAAAAAQEBAgICAQEBCgoKBQUFAgICBAQEBgYGBQUFAQEBAAAAAAAAAgICBgYG BwcHBwcHCAgICwsLDQ0NDw8PDg4OCQkJBQUFAwMDAgICAAAAAAAAAgICAgICAgICAQEBAwMDBwcH CwsLDQ0NDw8PDw8PDg4ODQ0NDAwMDQ0NDQ0NDg4ODAwMCQkJAwMDAAAAAAAAAAAAAQEBAAAAAAAA AAAAAQEBAQEBAQEBAQEBAAAAAAAAAAAAAAAAAQEBAQEBAAAAAQEBCAgIEBAQDg4ODw8PERERERER EREREBAQDw8PDw8PFRUVFBQUExMTFBQUFhYWGRkZGxsbHBwcHR0dISEhJiYmJycnKCgoLCwsNDQ0 Ojo6QkJCQUFBRERET09PYWFhbW1tZWVlV1dXREREMzMzJiYmJiYmKysrNTU1Pj4+QEBAOTk5MTEx JycnICAgHR0dGhoaGRkZGhoaGhoaGhoaGhoaHR0dIiIiKysrNDQ0Ozs7Ozs7Pj4+Pj4+Ozs7NDQ0 Ly8vLS0tLS0tMDAwODg4Ozs7MTExIyMjGxsbGBgYGBgYHh4eKSkpNzc3Q0NDTU1NU1NTUVFRS0tL R0dHRERERkZGTU1NU1NTWVlZZGRkb29vfn5+dHR0XV1dPj4+KioqJiYmKysrLS0tPj4+RUVFQ0ND Ozs7ODg4PDw8R0dHUlJSZGRkZWVlX19fUlJSRkZGQ0NDSEhITU1NUVFRVVVVV1dXVVVVT09PSkpK SEhISEhIVFRUYmJic3NzgoKCjo6OlJSUkpKSjY2NgoKCfX19dHR0a2trY2NjYGBgYWFhZGRkcnJy d3d3e3t7eXl5dXV1cnJyb29va2trXFxcTU1NODg4JCQkGBgYEhISDg4ODAwMDg4ODw8PEhISEhIS CgoKAQEBAQEBBgYGCgoKDw8PFRUVGRkZGxsbGxsbGRkZFhYWExMTDw8PDQ0NDg4OEBAQEBAQEhIS FRUVFhYWGBgYHBwcHx8fICAgHh4eGxsbGRkZGBgYHx8fJycnLCwsMTExNjY2OTk5Ojo6MTExJiYm GhoaFRUVFxcXHh4eJSUlKioqLi4uKSkpISEhGxsbGBgYGhoaHx8fIyMjIyMjJCQkIyMjISEhHR0d GhoaGRkZGRkZHh4eIiIiJycnKysrLCwsKysrKSkpKCgoKysrLi4uLi4uKSkpJCQkIiIiISEhHh4e GRkZEBAQDQ0NEhISGBgYHBwcJCQkLS0tNzc3OTk5ODg4Ly8vJSUlISEhJiYmLS0tLi4uJiYmHh4e GhoaGxsbHh4eIiIiJCQkIiIiHx8fGBgYExMTFRUVHR0dJSUlKSkpJiYmIiIiHR0dGxsbAAAAAAAA AAAAAAAAAAAAAAAAAAAAAAAAAAAAAQEBAQEBAQEBAgICAgICAwMDBAQEBgYGCgoKDQ0NEBAQERER Dg4OCAgIAgICAAAAAAAAAAAAAAAAAgICBQUFCAgICgoKCQkJBQUFAAAAAAAAAQEBAAAAAQEBAwMD BAQEBQUFCAgIDAwMDg4OEBAQDg4OCgoKBwcHBwcHAwMDAAAAAAAAAAAAAAAAAAAAAQEBBAQECQkJ DAwMDw8PDw8PDg4ODg4ODQ0NDAwMDAwMDAwMDw8PDAwMBgYGAAAAAAAAAAAAAQEBAAAAAwMDBAQE BgYGCAgICAgIBwcHBgYGBQUFAgICAAAAAAAAAAAAAAAAAAAAAwMDCQkJEhISEhISEhISEREREBAQ Dw8PDw8PDg4ODg4OEhISFxcXFxcXFRUVFhYWGRkZHR0dJCQkKioqMDAwMjIyMTExNDQ0Ojo6Pz8/ UFBQUlJSUlJSUlJSV1dXYWFhaGhoampqWVlZRkZGMzMzJycnIiIiJiYmLy8vMzMzMDAwKioqIyMj ICAgHh4eHh4eICAgIyMjIiIiIiIiIiIiICAgISEhJycnMTExOTk5PDw8PT09PDw8Nzc3MDAwKysr KioqKysrNDQ0Ozs7QUFBPT09NTU1LS0tKCgoJCQkKysrNzc3SEhIWFhYY2NjZWVlW1tbT09PTU1N SEhISUlJVVVVZGRkbm5udXV1enp6enp6c3NzX19fQ0NDKysrHx8fHBwcGhoaKCgoNDQ0OTk5NjY2 Nzc3PT09RUVFTk5OUlJSUlJSTU1NRkZGPz8/Ozs7OTk5Nzc3ODg4Ojo6PDw8Ojo6ODg4Ozs7Q0ND SUlJVVVVYWFhcHBweXl5fX19fn5+fn5+fX19eHh4dnZ2cnJyb29vcnJyeXl5fn5+gICAh4eHiYmJ iYmJhoaGhISEfn5+dHR0bGxsampqX19fTExMNzc3JSUlFxcXCgoKAgICAQEBAAAAAAAAAgICAwMD AQEBAAAAAAAABAQECQkJDw8PFBQUFRUVFRUVExMTEREREREREBAQERERFBQUFBQUEhISEhISExMT ExMTFhYWHBwcICAgHx8fHBwcGhoaGRkZGRkZICAgKSkpMTExNzc3Ojo6Nzc3MTExIyMjGBgYDw8P ERERGBgYGxsbGRkZFhYWExMTEhISEhISExMTFxcXGxsbHx8fISEhJCQkIiIiICAgHR0dGRkZFhYW FBQUExMTGhoaGRkZGhoaHx8fJiYmKysrLCwsKysrMjIyMDAwKioqJCQkICAgHR0dFxcXEhISDw8P Dw8PExMTGhoaHh4eHx8fJiYmLS0tMTExKioqIiIiISEhJiYmLCwsLi4uLS0tIiIiICAgHh4eHBwc HBwcGhoaGRkZGBgYHR0dGhoaFxcXGRkZICAgKCgoKioqKSkpIyMjHR0dGBgYGRkZAAAAAAAAAAAA AAAAAAAAAAAAAAAAAAAAAgICBAQEBQUFBQUFAAAAAAAAAAAAAAAAAgICBQUFCQkJDAwMEBAQDw8P DAwMBgYGAAAAAAAAAAAAAgICAAAAAgICBwcHCwsLCwsLCQkJBQUFAgICAgICAAAAAAAAAQEBAwMD AwMDBAQEBgYGCwsLEBAQEhISDw8PCwsLCQkJBQUFAAAAAQEBAQEBAAAAAAAAAAAAAQEBBQUFCAgI CgoKCwsLCwsLDAwMDAwMDAwMCwsLCwsLDQ0NDQ0NCQkJAwMDAAAAAAAAAAAAAQEBAwMDBgYGCQkJ DQ0NDg4ODg4ODAwMCwsLBwcHAQEBAAAAAQEBAwMDAgICAQEBAQEBDg4ODw8PEREREhISEhISEBAQ Dg4ODAwMCQkJDg4OFRUVFxcXFRUVExMTEhISExMTHh4eJSUlLy8vNjY2Ojo6PT09QUFBRUVFU1NT X19faWlpa2trampqb29vd3d3fX19eHh4ZGRkTU1NOTk5LCwsKioqLi4uLy8vLy8vKSkpICAgGRkZ FRUVFhYWHh4eJSUlKCgoKSkpJycnIiIiHh4eHx8fJycnLi4uLy8vLy8vLS0tKioqKCgoKysrMjIy OTk5Ozs7QEBAQ0NDQEBAOjo6NjY2NjY2Nzc3Pz8/SUlJU1NTWFhYW1tbW1tbV1dXUVFRTk5OTU1N Tk5OUlJSU1NTU1NTVlZWWVlZVFRUVFRUUVFRSkpKQEBANDQ0LCwsKSkpKioqMTExMzMzMTExNTU1 PDw8Q0NDSkpKT09PUFBQT09PS0tLSEhIREREPz8/Ojo6Ozs7Pj4+Pj4+Ozs7NTU1NDQ0OTk5Pz8/ TU1NW1tbbGxsdnZ2d3d3c3Nzb29vbGxsa2trcHBweXl5g4ODjo6Ol5eXmZmZl5eXmZmZj4+PgYGB d3d3c3NzcXFxa2trZmZmZWVlW1tbR0dHMDAwHh4eFBQUDg4OCgoKBQUFAwMDAAAAAAAAAAAAAgIC AQEBAAAAAQEBBwcHDg4OEhISEhISEREREhISExMTFRUVFxcXGhoaGxsbGBgYFBQUExMTFBQUGRkZ GRkZGhoaGxsbGRkZFBQUExMTFRUVHx8fJycnLy8vMjIyNDQ0MjIyKysrIiIiGBgYExMTDg4ODAwM DAwMDAwMDQ0NDg4ODw8PERERFBQUFxcXGhoaGxsbHBwcHR0dIiIiICAgHR0dGxsbGRkZFxcXFhYW FRUVFhYWGBgYHBwcIyMjKioqLS0tKysrKSkpJycnICAgGhoaGBgYFxcXFRUVExMTExMTGBgYGxsb Hx8fICAgIiIiJCQkJycnKCgoHx8fGhoaGBgYHh4eKSkpLS0tKCgoISEhGxsbHh4eHx8fGxsbFhYW FBQUFRUVGBgYHBwcGxsbHBwcIiIiKioqLi4uKioqJCQkIyMjHBwcFxcXFhYWAAAAAAAAAAAAAAAA AAAAAAAAAAAAAgICBQUFCAgICQkJCAgIAgICAAAAAAAAAAAAAAAAAQEBBQUFCAgIDAwMDAwMCwsL CAgIAwMDAAAAAAAAAwMDAAAAAAAAAAAABAQECgoKDg4OCwsLBwcHAQEBAAAAAAAAAAAABAQEBQUF BAQEAgICBAQECQkJDQ0NDw8PDQ0NCwsLBwcHBAQEAgICAQEBAAAAAAAAAAAAAAAAAAAAAQEBAgIC AwMDBQUFBwcHCAgICQkJCgoKCgoKCQkJCgoKCAgIAwMDAAAAAAAAAQEBAQEBAAAAAwMDBwcHCwsL Dg4ODw8PEBAQDw8PCwsLBgYGAwMDBAQECAgICQkJBgYGAgICBQUFCAgIDAwMEBAQEREREBAQDAwM CQkJBQUFCAgIDQ0NFBQUGRkZGRkZFRUVERERExMTGhoaIyMjLi4uNjY2PDw8Pj4+QEBASUlJU1NT YWFhampqcnJyeHh4fHx8fX19iYmJdXV1XV1dSUlJOjo6NTU1NDQ0MDAwNTU1MTExKysrJCQkHBwc GBgYGxsbICAgKCgoKSkpJycnICAgGhoaGRkZHh4eJSUlKioqKSkpJiYmIyMjIiIiKCgoMjIyOzs7 QkJCSUlJTU1NSUlJQEBAOzs7PT09QUFBSEhIUlJSWVlZVFRUS0tLREREQEBAPT09OTk5Pj4+RkZG TExMSUlJQUFBOjo6ODg4Pz8/Q0NDS0tLUlJSUlJSSkpKPz8/OTk5MTExMjIyLi4uLCwsMDAwMjIy NDQ0OTk5Pz8/RUVFSkpKS0tLSkpKSkpKSkpKSUlJTExMUFBQU1NTUlJSTU1NRkZGQUFBPz8/S0tL UlJSXl5eaGhobm5ub29vampqZmZmbm5ud3d3hoaGlpaWoaGhpKSkoqKinp6ek5OTh4eHdXV1ZWVl WlpaUFBQR0dHQEBAODg4Nzc3MDAwJiYmHx8fGxsbGBgYFBQUDQ0NDg4OCQkJAAAAAAAAAAAAAgIC AQEBAAAAAgICCAgIDAwMCwsLCwsLDg4OEhISGBgYHBwcHh4eHR0dGRkZFhYWFxcXGhoaHR0dGRkZ FhYWFBQUEBAQDQ0NDw8PExMTHR0dJycnLi4uLS0tKSkpJycnIiIiHR0dExMTDw8PCwsLCgoKDAwM DQ0NDw8PERERFRUVFhYWGBgYGRkZGhoaHBwcHx8fISEhJCQkIyMjIiIiIiIiIyMjIyMjISEhHx8f HBwcHx8fIyMjJCQkISEhHh4eGxsbGhoaFBQUERERERERFBQUFhYWGRkZICAgJycnKysrKCgoIyMj ISEhJCQkJycnJSUlHx8fGBgYGRkZGxsbHh4eICAgISEhISEhISEhHh4eHh4eGhoaEhISDg4OEhIS GhoaICAgHx8fICAgIiIiJycnLS0tLy8vKSkpIiIiHx8fGRkZFBQUERERAAAAAAAAAAAAAAAAAAAA AAAAAgICBQUFCQkJCgoKCAgIBgYGAwMDAQEBAAAAAAAAAAAAAAAAAgICBgYGBgYGBQUFBgYGBwcH BQUFAQEBAAAAAQEBAgICAAAAAAAAAAAABgYGDQ0NDQ0NCgoKBQUFBAQEAQEBAQEBBgYGCwsLCQkJ BAQEAAAAAQEBBQUFCgoKDAwMCgoKBgYGBQUFAAAAAAAAAQEBBAQEBAQEAQEBAAAAAAAAAAAAAAAA AAAAAgICBAQEBgYGCAgICQkJCAgIBwcHBQUFAQEBAAAAAAAAAQEBAAAAAAAAAAAAAgICBQUFCAgI CwsLDQ0NDg4ODAwMCwsLCAgIBQUFBwcHCwsLCgoKBwcHAQEBAgICBAQEBwcHCgoKCgoKCQkJBwcH AQEBAgICBwcHEBAQGRkZHR0dHBwcGRkZExMTFBQUGRkZIiIiLCwsMzMzNTU1NDQ0Ozs7QkJCS0tL VFRUW1tbYWFhY2NjY2NjZ2dnW1tbTU1NPT09Li4uKSkpKSkpJycnKioqKysrLCwsKysrJiYmHx8f HBwcHBwcIiIiJSUlJiYmIiIiHBwcGhoaHR0dISEhMzMzNDQ0MjIyLS0tJiYmISEhISEhIiIiLy8v Ozs7SkpKUVFRTExMQkJCOjo6Nzc3Ozs7Q0NDS0tLS0tLRkZGQEBAODg4MDAwLy8vLi4uLy8vNTU1 PT09Q0NDSEhIS0tLTExMUFBQVVVVWFhYWVlZVlZWTExMQ0NDNDQ0LS0tIyMjISEhJCQkJSUlKCgo Ly8vLS0tNDQ0PDw8QEBAQEBAQEBAQEBAPz8/Pz8/QUFBRkZGTExMUlJSU1NTUFBQTU1NSEhIR0dH SEhIT09PV1dXXl5eYGBgYWFhZ2dnZGRkZGRkaWlpb29vdnZ2gYGBioqKioqKgYGBcnJyX19fTExM Ozs7Ly8vKSkpMDAwMzMzNDQ0MDAwLCwsKCgoICAgFxcXEhISEhISDg4OBwcHAAAAAAAAAAAAAgIC AAAAAAAAAAAAAgICAwMDBAQECQkJDw8PFBQUFhYWFxcXFxcXFxcXGxsbIiIiJycnJCQkHBwcFRUV EBAQDg4ODQ0NERERGBgYGxsbIyMjKCgoJycnJycnKCgoJCQkHh4eExMTEBAQDw8PEhISFxcXGRkZ GRkZGRkZGhoaGhoaGhoaGhoaHR0dICAgJCQkJiYmJiYmJycnKSkpLCwsLi4uKysrJiYmISEhHx8f Hh4eHR0dGhoaFhYWEhISEBAQDw8PDg4OEBAQFRUVGhoaIiIiKioqMDAwMjIyLCwsKCgoJSUlJycn KioqKCgoISEhGxsbGhoaGhoaGhoaGhoaGxsbHR0dISEhJCQkICAgGhoaEhISDg4OERERGhoaISEh IyMjHR0dICAgIiIiJSUlKCgoKSkpJSUlICAgFxcXFhYWExMTEBAQAAAAAAAAAAAAAAAAAQEBAgIC BQUFCAgICwsLCQkJBQUFAgICAQEBAAAAAAAAAAAAAAAAAAAAAgICBQUFAgICAAAAAQEBBAQEBgYG AwMDAAAAAAAAAAAAAQEBAgICAQEBAwMDCAgICwsLCwsLDAwMCgoKBAQEAQEBBgYGDw8PDw8PCgoK AwMDAAAAAQEBBwcHCQkJBQUFAQEBAAAAAAAAAAAABAQECgoKDAwMCQkJBAQEAgICAAAAAAAAAAAA AAAAAgICBAQEBwcHCQkJCQkJBwcHAgICAAAAAAAAAAAAAQEBAAAAAAAAAAAAAAAAAQEBAwMDBgYG CQkJCwsLCwsLDg4ODAwMBAQEAwMDCAgICwsLCgoKAgICAAAAAAAAAAAAAQEBBAQEBgYGBwcHAAAA AgICBgYGDQ0NExMTGBgYHBwcHR0dFxcXFBQUFBQUGxsbJiYmLi4uMDAwLy8vMTExOzs7RUVFSEhI RUVFQkJCQ0NDRERERUVFREREPz8/MDAwGhoaDw8PDw8PEBAQExMTFBQUFxcXGxsbHBwcGxsbGhoa GxsbGhoaICAgJSUlJSUlICAgHBwcHBwcHx8fJSUlLCwsNDQ0NjY2MDAwJiYmHh4eGhoaFRUVGBgY Hx8fKSkpMDAwMzMzMjIyMTExLy8vMjIyODg4QkJCT09PVVVVTk5OQ0NDODg4NDQ0Ly8vLS0tMDAw OTk5RkZGT09PXFxcYWFhYmJiXl5eYGBgZGRkX19fVVVVPDw8LS0tGxsbFRUVGhoaICAgLCwsPDw8 SUlJTU1NUFBQUVFRT09PSUlJPz8/ODg4MjIyLS0tKioqLy8vOTk5QUFBREREQkJCQ0NDQkJCQkJC RkZGTU1NVFRUXFxcYGBgX19fV1dXUlJSVFRUWFhYYGBgcHBwf39/fX19dXV1ZWVlU1NTRUVFQUFB R0dHTk5OREREQUFBOTk5Ly8vKysrKysrJycnISEhGRkZFBQUERERDw8PCgoKAwMDAAAAAAAAAwMD AAAAAAAAAAAAAQEBBAQECgoKEBAQDAwMDAwMDQ0NDw8PFRUVICAgLCwsMzMzLy8vJSUlGhoaExMT Dw8PDg4OExMTGhoaISEhJCQkJiYmKCgoLS0tMTExKSkpHR0dGBgYHBwcHx8fHh4eGhoaGRkZHx8f JiYmJCQkIiIiIiIiIiIiJCQkJSUlJSUlJSUlJiYmKCgoLCwsMDAwMTExKysrIiIiGhoaFxcXFBQU EhISFRUVGRkZGRkZFBQUDw8PEBAQFBQUGRkZICAgLS0tNzc3MzMzKSkpICAgISEhKCgoMTExMTEx JycnHh4eGxsbFhYWExMTExMTGBgYISEhJCQkISEhHBwcHR0dFhYWDw8PERERHR0dJycnJSUlHx8f FhYWGhoaHR0dHx8fICAgISEhHh4eHBwcFBQUFhYWFhYWExMTAAAAAAAAAAAAAAAAAAAAAAAAAwMD BwcHCQkJBwcHAgICAAAAAQEBAQEBAQEBAAAAAAAAAQEBBQUFCAgICgoKBQUFAAAAAAAAAgICBAQE AgICAAAAAgICAAAAAAAAAAAAAwMDBwcHCgoKCgoKDAwMCwsLCgoKCQkJCgoKDAwMDw8PEhISDw8P BgYGAAAAAAAABgYGCwsLBgYGAAAAAAAAAQEBAwMDBwcHCwsLDg4ODg4ODQ0NBQUFAgICAAAAAQEB AwMDBgYGCAgICAgIBAQEAwMDAwMDAwMDAgICAAAAAAAAAAAAAQEBAQEBAQEBAQEBAAAAAAAAAAAA AAAABwcHDAwMDAwMCQkJCQkJDAwMDQ0NCgoKCgoKBAQEAAAAAAAAAAAAAQEBCAgIDw8PDw8PCwsL CQkJCgoKDg4OExMTFxcXGhoaFxcXFxcXFBQUEhISGBgYJCQkLCwsLi4uLS0tLS0tNDQ0Q0NDTk5O TU1NQkJCODg4LCwsKCgoKCgoKioqJycnHh4eFBQUEBAQCwsLDg4OEhISFBQUFRUVFxcXGxsbHh4e GRkZGxsbHR0dHh4eISEhIiIiHh4eGRkZIiIiJCQkJycnKSkpKSkpIyMjGxsbFRUVEhISEREREhIS EhISExMTFxcXICAgKioqMzMzNzc3Ojo6PT09RkZGTk5OTk5OSEhIOzs7NTU1Li4uLy8vOTk5SEhI V1dXYGBgampqbW1tbm5ubGxsaWlpYmJiVVVVSEhIPDw8MTExISEhFRUVEhISGBgYJiYmMjIyPz8/ RkZGS0tLS0tLSkpKSEhIQkJCOjo6MDAwKioqIyMjHx8fIiIiKysrNTU1PDw8RkZGSEhISEhIQkJC PT09Pz8/RkZGS0tLTk5OSEhISUlJU1NTXFxcZmZmenp6j4+PkZGRk5OTkJCQioqKh4eHgICAa2tr VFRUR0dHNTU1LCwsLS0tKysrKSkpLS0tMTExNTU1KioqHBwcDw8PBgYGAAAAAAAAAQEBAAAAAgIC CQkJDg4OEBAQDQ0NBgYGAgICAAAAAwMDCQkJDw8PGRkZKSkpOzs7RUVFOzs7LCwsGxsbFRUVFhYW GxsbJCQkLCwsLCwsKCgoJycnLi4uMzMzMjIyKysrJSUlJycnIiIiHx8fIiIiKioqLy8vLy8vLS0t JSUlJiYmJycnJycnJSUlISEhHR0dGxsbGxsbJCQkKioqJycnHh4eFxcXExMTERERGBgYGxsbHx8f IiIiHh4eFRUVDg4OCwsLDQ0NEhISGRkZISEhJCQkIyMjHx8fHBwcIiIiKysrMDAwLCwsKCgoJycn ISEhGBgYEBAQFRUVGxsbHR0dHBwcGhoaGhoaGhoaFxcXEBAQExMTIyMjLS0tJiYmGRkZEhISERER FRUVFxcXFhYWFhYWFxcXFxcXFhYWGhoaFhYWFRUVFhYWAAAAAAAAAAAAAAAAAQEBAAAAAAAAAgIC BAQEBAQEAwMDAwMDAwMDBAQEBQUFBAQEBAQEBQUFCAgICwsLDAwMCAgIAwMDAAAAAAAAAgICBgYG CQkJBwcHAwMDAAAAAAAAAgICBgYGCQkJCQkJBwcHBwcHBgYGBwcHCAgICwsLDw8PEhISERERDQ0N BAQEAAAAAQEBCQkJCwsLBwcHAAAAAAAAAwMDBwcHCgoKDQ0NDg4ODg4ODg4OCwsLCAgIBgYGCAgI CgoKCwsLCwsLAgICAAAAAAAAAAAAAAAAAQEBBQUFCgoKDg4OBwcHAAAAAAAAAAAAAgICAgICAQEB AAAAAAAABgYGDQ0NDQ0NCgoKDAwMEhISDw8PCgoKBgYGBAQEAAAAAAAAAQEBBwcHDw8PDQ0NDAwM DAwMDQ0NDg4ODw8PDw8PExMTERERDw8PDw8PEhISGRkZIiIiKioqLi4uKioqJycnKysrNjY2Pz8/ QkJCQEBAOTk5NjY2KCgoFBQUDAwMFBQUHBwcHR0dICAgHR0dGRkZFBQUFBQUGBgYICAgJSUlLCws Ly8vMDAwLCwsKCgoKCgoKysrLS0tHx8fHh4eHR0dHh4eHx8fHh4eGxsbGRkZGBgYFBQUEhISFhYW HR0dJycnMTExOTk5QEBAS0tLVFRUVlZWVlZWWFhYW1tbXFxcWVlZUlJSSEhIQkJCRUVFT09PXV1d Z2dncnJyeXl5fX19e3t7dXV1bm5uZGRkW1tbRERENjY2JSUlGhoaFhYWFhYWFxcXGRkZKioqMTEx ODg4PDw8Pz8/QkJCQEBAOzs7Ojo6Nzc3NTU1MzMzMzMzNDQ0NTU1NjY2NjY2Ozs7QUFBR0dHT09P WVlZYmJiZmZmZ2dnVVVVQkJCOTk5Pj4+T09PaGhoe3t7jIyMj4+PkZGRkZGRkZGRjIyMgICAdHR0 XFxcREREMjIyLCwsJSUlHx8fHh4eHR0dIiIiIiIiICAgGBgYCgoKAAAAAAAAAAAADQ0NEBAQFBQU FRUVERERCwsLBAQEAAAABAQECgoKExMTHh4eKSkpMjIyNDQ0MzMzIyMjHx8fHx8fJycnLCwsKCgo ISEhHBwcIyMjKioqMDAwLi4uJiYmISEhIiIiJSUlHR0dISEhKCgoLi4uLy8vLCwsJiYmISEhIiIi ISEhHx8fHBwcGRkZGBgYGBgYGRkZHx8fISEhHh4eFxcXExMTFRUVGxsbICAgJiYmJiYmJiYmIiIi GRkZDw8PCgoKCQkJDAwMDw8PFRUVGBgYGhoaGRkZGBgYFxcXHh4eJiYmLS0tMTExMjIyLCwsHBwc DAwMExMTEhISERERERERExMTFBQUFRUVFRUVFBQUGRkZIyMjKCgoISEhEhISCwsLDAwMDw8PEBAQ EBAQEBAQExMTFhYWFxcXFRUVFRUVFBQUEhISEBAQAAAAAAAAAAAAAAAAAgICAAAAAAAAAAAAAAAA AQEBAgICBAQEBAQEBQUFBwcHCAgICAgICQkJCwsLDAwMCwsLCgoKBwcHAgICAAAAAAAABQUFCwsL DAwMBwcHAQEBAAAAAAAAAgICBAQEBQUFAgICAgICAgICAwMDBQUFCAgIDAwMDw8PEBAQEhISDQ0N AgICAAAABwcHDQ0NDAwMBgYGAwMDAQEBAgICBwcHDAwMDg4ODw8PEhISEBAQDg4ODAwMDAwMDAwM CwsLCgoKBgYGAgICAAAAAQEBAAAAAAAABQUFDQ0NDw8PDQ0NCgoKBAQEAAAAAAAABgYGCwsLBwcH AQEBAAAABwcHDQ0NDQ0NDAwMDQ0NEhISDw8PDAwMCAgIAQEBAAAAAAAABQUFDAwMDAwMDAwMCwsL CwsLCwsLDAwMDAwMEBAQDQ0NDQ0NDg4ODAwMDQ0NFxcXIiIiLCwsLS0tLS0tLS0tMTExNjY2Nzc3 NDQ0MzMzLi4uKCgoIiIiGhoaExMTDw8PDw8PFBQUGBgYHR0dICAgICAgHBwcFxcXExMTHBwcIiIi KysrNDQ0Ojo6Ozs7NTU1Ly8vKSkpJCQkHh4eHBwcHh4eICAgIiIiIiIiGRkZGRkZGhoaGxsbHBwc HR0dHx8fISEhKioqNDQ0QEBASUlJT09PWVlZaGhodHR0eHh4dXV1b29vZWVlXV1dW1tbXV1dYWFh ZmZmampqaWlpXl5eUVFRSUlJRUVFQ0NDPT09MzMzKSkpJiYmKioqLi4uLy8vLy8vJSUlKSkpLCws LS0tMDAwNTU1NjY2NDQ0Nzc3NjY2NTU1NDQ0MzMzMDAwLS0tKioqLCwsLS0tMTExPDw8TU1NX19f bGxscXFxaGhoX19fVFRUUlJSV1dXYGBgZWVlaGhoaGhoaWlpdHR0iYmJnJycoqKim5ubkZGRf39/ Y2NjSkpKQEBAOzs7OTk5OTk5Nzc3MjIyKSkpHBwcEBAQBgYGAwMDBgYGCwsLEBAQExMTFRUVExMT DQ0NBwcHAwMDAQEBCgoKDAwMERERGBgYISEhJiYmJiYmIiIiJiYmJSUlJCQkICAgGRkZFBQUFxcX HR0dHBwcHx8fICAgHx8fHx8fHx8fHR0dGBgYHx8fIyMjJycnJycnISEhGhoaFhYWFBQUFxcXFxcX FxcXFhYWFRUVFhYWGRkZHBwcHh4eGhoaFhYWFRUVGRkZHh4eHx8fHR0dHh4eICAgICAgGxsbEBAQ BQUFAAAAAQEBCwsLDw8PExMTFBQUExMTExMTFhYWGhoaJSUlMDAwODg4MzMzJiYmGRkZEhISEBAQ Dg4ODg4ODw8PERERExMTFBQUFBQUExMTGxsbHBwcHh4eHBwcFRUVDQ0NCwsLDAwMCwsLDAwMDQ0N Dg4OEhISFRUVFBQUEhISDw8PDg4ODg4OERERAAAAAAAAAAAAAAAAAQEBAAAAAAAAAQEBAQEBAAAA AAAAAQEBAwMDBQUFBwcHCQkJCgoKCgoKCgoKCwsLCQkJCwsLDAwMCAgIAQEBAAAAAQEBBQUFDg4O DAwMCAgIAwMDAAAAAAAAAAAAAQEBAAAAAAAAAAAAAQEBAQEBAwMDBgYGCAgIDAwMERERERERCgoK BQUFCAgIDAwMDg4OERERCQkJAAAAAAAAAgICCQkJDQ0NDQ0NDw8PDw8PDw8PEBAQEBAQDw8PDAwM CgoKCQkJAgICAAAAAQEBAQEBAAAAAQEBBgYGCgoKDw8PEhISDQ0NBAQEAQEBBQUFCwsLERERDg4O BgYGAQEBBgYGDg4ODg4OCQkJDw8PDw8PDg4OCQkJAgICAAAAAgICCQkJDAwMDQ0NDQ0NCwsLCQkJ CgoKDQ0NDg4ODg4ODw8PEBAQEBAQDQ0NDQ0NExMTGxsbLCwsMTExMTExLS0tLS0tNjY2Pj4+QUFB Q0NDMDAwHx8fGRkZFxcXEhISExMTGBgYEhISFRUVGRkZHh4eICAgHh4eGhoaFxcXEhISEhISFBQU HBwcKCgoMDAwMjIyMDAwMzMzLS0tJiYmIyMjJSUlKSkpLS0tLy8vLi4uLCwsKioqKSkpJiYmISEh GhoaFRUVHx8fJiYmMjIyPz8/R0dHSEhIR0dHR0dHWVlZXV1dYmJiZGRkY2NjYmJiZGRkZmZmampq cXFxdXV1bm5uYGBgT09PQEBANzc3OTk5MTExKCgoIyMjJCQkJycnLCwsMTExNDQ0MzMzMDAwLS0t LS0tMDAwNDQ0NDQ0MjIyMzMzNDQ0NjY2NjY2NTU1MjIyMDAwLS0tKysrLCwsNDQ0REREVlZWYmJi ZmZmbW1tZWVlYGBgZGRkbW1tdHR0eHh4enp6dXV1cnJydHR0gYGBkZGRl5eXkZGRiYmJf39/ampq V1dXS0tLQEBANDQ0JiYmGhoaERERCwsLAwMDAAAAAgICBwcHDQ0NEBAQGBgYGBgYFxcXFBQUEBAQ DAwMCwsLCwsLDQ0NDw8PERERExMTFxcXHBwcIiIiJSUlLy8vIiIiFBQUDw8PEBAQEREREREREBAQ GRkZICAgJCQkICAgHBwcHR0dGxsbFxcXJiYmJCQkICAgGRkZFBQUEhISFBQUFhYWFBQUFRUVFhYW FhYWFRUVFhYWFxcXGBgYFxcXGBgYGhoaHR0dHx8fHR0dGRkZFBQUGxsbGhoaGRkZFBQUDAwMBgYG BgYGCQkJDw8PExMTFxcXFxcXFRUVFhYWGxsbISEhMDAwLy8vLCwsJycnHh4eFRUVERERERERDw8P ERERExMTFBQUFBQUFBQUFRUVFxcXHR0dGRkZFBQUEBAQERERExMTERERDg4OCgoKDQ0NEBAQEhIS FBQUExMTEBAQDQ0NCwsLEhISGhoaIiIiAAAAAAAAAAAAAAAAAAAAAAAAAQEBAgICAQEBAAAAAAAA AgICAwMDBQUFBwcHCQkJCgoKCgoKCQkJCQkJCgoKDAwMDQ0NCwsLBgYGAgICAAAAAAAACgoKDAwM DQ0NCQkJAwMDAAAAAAAAAQEBAAAAAAAAAAAAAAAAAAAAAAAAAQEBAgICBwcHCgoKDAwMDQ0NCQkJ CAgICwsLEBAQExMTDg4OBwcHAQEBAAAAAgICBwcHCwsLDQ0NDQ0NDg4ODw8PEBAQEBAQEBAQEBAQ CgoKAgICAAAAAAAAAAAAAAAAAAAAAgICCgoKDAwMDg4ODQ0NCwsLBwcHAwMDAQEBDQ0NExMTExMT CgoKBAQEBgYGCwsLDQ0NCwsLDQ0NDw8PDAwMBgYGAgICAwMDBwcHDw8PEREREhISDg4OCwsLCgoK CwsLCwsLDQ0NEhISFRUVFRUVFRUVGRkZHBwcHR0dIyMjMDAwOzs7Ozs7ODg4ODg4ODg4NjY2NjY2 Ly8vIiIiGBgYFhYWGRkZFxcXERERFxcXFhYWFRUVFRUVGBgYGxsbHR0dHh4eGRkZFhYWExMTEBAQ ERERFxcXISEhKSkpKioqJycnJCQkJCQkKCgoLS0tMjIyNDQ0Ojo6MTExJycnJSUlKSkpLCwsKSkp JCQkGxsbHR0dJCQkMTExOjo6PDw8Nzc3MzMzLCwsMDAwNjY2Pz8/SUlJVFRUXl5eZGRkcnJydnZ2 enp6enp6dXV1ampqXV1dUlJSS0tLPz8/MTExJycnIyMjIyMjJycnKysrMjIyMTExLy8vLCwsLS0t MTExNTU1Nzc3PDw8Ozs7Ojo6Nzc3NDQ0Ly8vKioqJycnJCQkKioqNTU1RkZGW1tbb29ve3t7f39/ c3NzXFxcRUVFOTk5NDQ0NDQ0Pj4+S0tLYmJidHR0iYmJl5eXnJycmZmZj4+PhYWFfHx8b29vYGBg UlJSQEBALy8vHBwcDAwMAAAAAAAAAAAAAAAAAAAABgYGDw8PFhYWGxsbGRkZFhYWExMTEhISERER EhISEhISERERExMTFxcXGhoaHBwcHR0dHh4eHx8fFBQUFRUVFhYWFRUVEhISFBQUHR0dJSUlKioq LS0tKysrJCQkIyMjKCgoLi4uLi4uIyMjHx8fHBwcHBwcHx8fISEhISEhICAgHBwcGhoaFxcXFBQU EhISEhISExMTFBQUGRkZHR0dISEhHh4eFhYWEhISFBQUGRkZHR0dGRkZExMTDg4OCgoKCgoKDw8P FRUVFxcXGhoaHR0dGxsbFxcXFxcXHBwcISEhISEhISEhJCQkJSUlISEhGhoaFxcXGBgYGBgYFRUV EhISERERExMTFhYWGRkZGhoaFRUVGBgYGBgYFBQUEBAQDw8PDg4ODQ0NDw8PERERFBQUFRUVEhIS Dw8PDQ0NDQ0NEBAQISEhLi4uMDAwAAAAAAAAAAAAAAAAAAAAAAAAAAAAAAAAAAAAAAAAAwMDBwcH BgYGCAgICQkJCwsLCwsLCwsLCgoKCQkJCgoKCQkJBwcHBQUFAwMDAgICAAAAAAAAAQEBBQUFCQkJ CAgIAgICAAAAAAAAAQEBAAAAAAAAAAAAAAAAAAAAAAAAAAAAAAAAAQEBAAAAAQEBBQUFBQUFAwMD BwcHDg4ODAwMEBAQEhISCwsLAgICAAAAAQEBBwcHCQkJCAgIBwcHBwcHCAgICwsLDw8PEREREBAQ CQkJAgICAAAAAAAAAAAAAAAAAQEBBAQEBwcHCwsLDQ0NCwsLCQkJBwcHBgYGDAwMDg4OExMTFRUV Dw8PBQUFAwMDBwcHBwcHCwsLDw8PEBAQCwsLBQUFAQEBAAAACgoKDw8PExMTERERDg4ODAwMCgoK BwcHCgoKEBAQFRUVFhYWGxsbIyMjJycnJiYmLS0tNTU1Ojo6ODg4MzMzMTExMDAwLy8vLi4uJiYm GxsbEhISDg4ODg4OExMTGRkZGBgYGBgYGBgYGBgYGBgYGBgYGBgYGRkZGBgYFxcXFxcXGBgYGBgY GBgYGRkZHBwcHh4eHh4eHh4eHx8fIyMjJycnLCwsLy8vMTExMDAwLCwsJycnJSUlKCgoLCwsLy8v MTExLy8vLCwsKioqKysrLS0tLi4uLy8vJycnKCgoKysrMjIyOzs7RUVFTk5OU1NTV1dXVFRUUlJS VFRUWVlZW1tbWlpaV1dXQ0NDNzc3KSkpJSUlKCgoLS0tMDAwMjIyNjY2NjY2NjY2NTU1NjY2OTk5 Ozs7PDw8NjY2MTExKioqJCQkIiIiISEhIyMjJCQkLi4uMjIyNzc3PT09RERES0tLTk5OTk5OR0dH NDQ0IiIiGhoaFxcXGRkZKSkpPT09VVVVYmJibm5ucHBwcHBwc3NzdHR0c3NzcnJycXFxcHBwampq XV1dT09PPj4+Ly8vGxsbExMTCAgIAAAAAAAABgYGDg4OEhISDAwMCgoKCgoKDAwMEBAQFRUVGRkZ GxsbHx8fHR0dHR0dHx8fHx8fGxsbFBQUDw8PFRUVEhISEhISGxsbKCgoMjIyNDQ0MzMzMTExODg4 Pj4+QEBAPj4+NjY2KCgoGxsbHR0dGhoaGRkZHh4eJSUlKSkpJiYmISEhGxsbFhYWERERDw8PERER FxcXHBwcHx8fIyMjICAgHBwcGRkZFhYWFRUVFhYWGBgYEhISEBAQDw8PEBAQEBAQERERFBQUGBgY Hh4eHx8fHh4eGhoaFRUVFBQUFhYWGRkZGhoaISEhKCgoKCgoISEhGhoaGhoaHR0dFxcXExMTEBAQ FBQUGxsbHx8fHR0dGBgYExMTFRUVFBQUERERDQ0NDQ0NDw8PEBAQFBQUFRUVFRUVExMTDw8PDAwM Dw8PExMTHh4eJycnLS0tKCgoAAAAAAAAAAAAAAAAAAAAAAAAAAAAAAAAAAAAAAAABAQECQkJCwsL CwsLDAwMDAwMDAwMDAwMCwsLCgoKCQkJBgYGAgICAAAAAAAAAAAAAAAAAAAAAAAAAAAAAgICAgIC AAAAAAAAAAAAAAAAAAAAAAAAAAAAAAAAAAAAAAAAAAAAAAAAAAAAAAAAAAAAAAAAAAAAAQEBBQUF CQkJCQkJDg4OEhISEBAQCAgIAgICAQEBAgICBAQEAwMDAQEBAAAAAQEBAwMDBwcHCQkJDQ0NDAwM CAgIAgICAAAAAAAAAQEBAQEBAAAAAgICCAgICgoKCAgIBwcHCQkJDAwMDg4OCwsLDQ0NExMTFBQU DAwMBAQEAAAAAgICBgYGCwsLDQ0NDQ0NCQkJAwMDAAAAAwMDCQkJDg4ODg4ODQ0NDQ0NCgoKBgYG BAQECAgIDAwMEhISGBgYISEhKSkpLS0tIiIiJycnLi4uNTU1ODg4NTU1Li4uKCgoJiYmHBwcFxcX GhoaFRUVCwsLDQ0NGBgYHx8fHh4eHBwcGRkZFxcXGRkZHBwcHx8fHR0dGRkZFhYWFxcXGhoaGhoa GxsbHBwcGBgYGRkZGxsbGxsbHR0dIiIiKSkpLi4uNjY2PT09QkJCPz8/Ojo6ODg4Ojo6PDw8ODg4 PT09QEBAPj4+Ojo6Nzc3MjIyLS0tKCgoKysrMTExOTk5QkJCSUlJT09PUVFRSUlJSkpKTU1NUlJS V1dXWFhYVVVVU1NTTExMQkJCNzc3NTU1OTk5Pj4+QkJCRUVFPz8/Ozs7NjY2MDAwLCwsKSkpKSkp KSkpJiYmIyMjICAgHx8fIyMjKysrMzMzNzc3NTU1NjY2NTU1MjIyLy8vLS0tKSkpJiYmJycnIyMj ISEhJSUlKioqMzMzRkZGWFhYY2NjaWlpb29vb29va2trZmZmY2NjYmJiZmZmc3Nzg4ODh4eHenp6 ZmZmS0tLMzMzFhYWDAwMAQEBAAAAAwMDCgoKCAgIAgICBQUFBwcHCgoKDw8PFBQUGhoaHx8fIiIi KioqJiYmIiIiISEhHh4eGRkZFBQUEhISExMTHR0dKioqMzMzNzc3Ojo6Pj4+QkJCT09PT09PSkpK Pj4+Li4uIiIiHh4eHR0dFxcXFRUVFhYWGhoaHx8fICAgHBwcFxcXDg4ODAwMCgoKDg4OFhYWHR0d ISEhIiIiICAgGhoaFxcXGhoaHR0dGhoaFBQUDw8PDQ0NEBAQFBQUGBgYGBgYGBgYGhoaHh4eJCQk ISEhHBwcFhYWEhISEhISFBQUFxcXKCgoIyMjHh4eHh4eICAgICAgGhoaExMTEREREhISFhYWHR0d ISEhICAgGBgYERERExMTDw8PCwsLCgoKDQ0NERERFRUVGBgYFxcXFRUVExMTEhISEBAQEBAQFRUV GhoaJiYmJiYmJSUlICAgAAAAAAAAAAAAAAAAAAAAAAAAAQEBAQEBAAAAAAAAAgICBwcHDg4ODQ0N DQ0NDQ0NDAwMDAwMCwsLCgoKCQkJBgYGAgICAAAAAAAAAAAAAAAAAAAAAAAAAAAAAAAAAAAAAAAA AAAAAQEBAQEBAQEBAQEBAQEBAQEBAAAAAAAAAAAAAAAABAQEBgYGBAQEAAAAAAAABAQEBwcHBwcH DAwMCwsLCwsLDQ0NDg4OCgoKBAQEAAAAAAAAAAAAAAAAAAAAAAAAAAAAAAAAAQEBAAAABAQEBgYG AgICAAAAAAAAAQEBAAAAAQEBAAAAAAAAAgICBwcHBwcHBAQEAAAACAgIDAwMDg4ODAwMDQ0NDw8P DQ0NBwcHAAAAAAAABAQECAgIDAwMDQ0NCgoKBgYGAgICBwcHCgoKCQkJCQkJCgoKCQkJBQUFAAAA AAAABAQECwsLEhISGRkZJCQkLy8vMDAwJycnICAgIiIiKCgoKysrKysrKioqIiIiICAgHh4eHBwc GxsbGRkZFRUVEREREhISFRUVGBgYGRkZGBgYFxcXFxcXGBgYISEhISEhIiIiHh4eFhYWDw8PEBAQ FBQUFBQUFhYWGBgYGRkZGxsbIiIiLCwsMzMzOjo6Ojo6PT09Q0NDTU1NUVFRTExMQ0NDQkJCR0dH SEhIQ0NDPj4+Ozs7NDQ0KysrJCQkKCgoLy8vNzc3QEBASEhIT09PVFRUXV1dXV1dXl5eX19fX19f X19fYGBgYWFhXl5eV1dXT09PSUlJR0dHSUlJUFBQV1dXWlpaUVFRREREODg4Li4uKCgoJiYmJycn LCwsLS0tMDAwMzMzNDQ0NDQ0MjIyMTExMzMzNzc3Ojo6Ojo6NjY2MDAwJiYmHh4eHBwcKSkpPT09 UFBQXV1daWlpdXV1f39/ioqKjo6OkJCQh4eHcHBwW1tbVFRUWVlZW1tbZGRkbW1tampqW1tbSUlJ MjIyHBwcExMTDw8PCAgIBAQEBgYGCwsLDQ0NCwsLCwsLDg4OERERExMTExMTFBQUFhYWGBgYGhoa HBwcHh4eHh4eGhoaFhYWFxcXHBwcIiIiJiYmKysrMDAwNzc3QEBASUlJT09PTU1NRUVFPz8/Pz8/ Pz8/NjY2JiYmGhoaDw8PEhISFxcXGxsbHR0dGhoaFBQUDw8PBwcHBwcHCgoKEhISGRkZGxsbFhYW ERERDw8PFBQUHBwcHh4eGBgYEBAQDQ0NDg4OExMTExMTFBQUExMTEREREhISGhoaISEhJycnISEh GRkZExMTEhISFBQUGBgYGxsbHBwcHR0dHBwcGBgYGBgYGRkZFxcXFBQUFBQUGhoaHx8fHx8fGhoa EhISDg4ODAwMCwsLCgoKDAwMEBAQEREREhISFhYWGxsbFhYWExMTEhISFBQUFRUVFhYWGhoaHh4e IyMjKCgoKioqJiYmAAAAAAAAAAAAAAAAAgICAAAAAAAAAQEBAAAAAAAAAQEBBgYGCQkJCwsLDg4O Dw8PDg4ODAwMCwsLCwsLDQ0NCwsLBwcHAwMDAAAAAAAAAAAAAQEBAQEBAQEBAgICAwMDAgICAAAA AAAAAAAABQUFBgYGBgYGBAQEAAAAAAAAAAAAAAAACAgICwsLDAwMCgoKCQkJCgoKCgoKCQkJDg4O DAwMCQkJBwcHBwcHBwcHBAQEAAAAAAAAAAAAAAAAAAAAAAAAAAAAAAAAAAAAAgICAQEBAAAAAAAA AAAAAQEBAQEBAQEBAgICAAAAAQEBAwMDAwMDAAAAAAAAAAAAAAAAAgICBAQEBwcHBwcHBQUFAgIC AAAAAwMDAAAAAgICCAgIDAwMDAwMDAwMDQ0NDAwMCAgICQkJDQ0NCQkJAQEBAQEBBwcHDAwMDAwM DAwMDQ0NEBAQFhYWIiIiLCwsPDw8NjY2LCwsIiIiHx8fIiIiJycnKSkpJiYmISEhHh4eISEhJycn KSkpJSUlICAgGRkZFBQUExMTFRUVFxcXFRUVFRUVFxcXHBwcHx8fIyMjJCQkIyMjHh4eFhYWDw8P EBAQExMTGBgYHh4eIiIiJSUlKioqMDAwNTU1Ozs7Q0NDSkpKT09PTk5ORUVFPDw8PDw8PDw8Pz8/ RUVFS0tLSkpKQkJCOzs7NTU1Nzc3Ozs7QEBARUVFTExMUVFRU1NTWVlZXl5eZWVlZmZmYWFhXFxc Y2Njbm5udnZ2dXV1c3NzbW1tY2NjXl5eYWFhaGhoampqWlpaR0dHOTk5MDAwLy8vNjY2Pz8/TU1N RkZGPT09NTU1LS0tJiYmJCQkJCQkKSkpLCwsMjIyODg4Ozs7PT09Pz8/QUFBSEhIU1NTYmJibm5u cXFxcnJyd3d3fn5+g4ODiIiIioqKgICAbW1tWlpaTk5OSkpKTExMTk5OTExMREREOjo6MjIyKysr JiYmIyMjHh4eGBgYEhISDw8PDAwMCwsLCgoKDw8PDAwMCwsLDQ0NEBAQEhISExMTFBQUFRUVFxcX GhoaGxsbHBwcGxsbGRkZFhYWGRkZFhYWFxcXISEhMTExQEBASUlJTExMWVlZWVlZX19fZ2dnYGBg SEhILS0tHx8fHR0dJSUlLi4uLy8vJiYmGRkZDw8PCgoKCwsLDAwMEBAQFRUVExMTDQ0NCwsLDg4O FBQUGBgYGhoaFxcXExMTEREREBAQDw8PExMTEhISEBAQDg4OERERGRkZIiIiJycnKSkpISEhFxcX EhISEhISFBQUFhYWFhYWExMTFRUVFxcXGRkZGBgYFhYWFBQUExMTFxcXFxcXFhYWFBQUEBAQDQ0N DQ0NDQ0NDg4ODg4ODw8PEBAQEhISFBQUFRUVFRUVEhISFBQUGBgYGBgYFhYWGBgYISEhLCwsLS0t LS0tKCgoIyMjAAAAAAAAAAAAAAAAAAAAAAAAAAAAAAAAAAAAAAAAAQEBBAQEBwcHCQkJCwsLDAwM DAwMDAwMDQ0NDQ0NDQ0NDAwMCwsLBwcHBAQEAQEBAAAAAAAAAQEBAAAAAQEBAgICAgICAAAAAAAA AAAABwcHCQkJCQkJBgYGAQEBAAAAAAAAAgICAwMDCAgIDAwMDQ0NDQ0NDQ0NDAwMCwsLDQ0NDQ0N CgoKBwcHBAQEAwMDAQEBAAAAAAAAAAAAAAAAAAAAAAAAAAAAAAAAAAAAAAAAAAAAAAAAAAAAAQEB AQEBAAAAAAAAAQEBAAAAAAAAAAAAAAAAAAAAAAAAAgICAAAAAAAAAAAAAQEBAgICAQEBAAAAAAAA AQEBAAAAAQEBBQUFCwsLDw8PDg4OCwsLDw8PDAwMDQ0NEBAQDg4OBgYGAgICAwMDDw8PERERExMT ExMTEhISFhYWIiIiLS0tNTU1Ojo6PDw8NjY2LS0tJiYmIiIiICAgICAgHR0dGxsbHR0dIyMjKSkp LCwsLCwsICAgGBgYEREREBAQEREREhISFhYWGhoaGRkZHBwcICAgJCQkJycnKCgoIyMjHh4eGBgY GRkZHBwcISEhJCQkJSUlJycnKSkpLCwsMTExNzc3PDw8QUFBQ0NDPj4+ODg4PT09Ozs7PT09RUVF T09PVlZWWFhYV1dXU1NTU1NTVVVVVlZWWFhYWVlZWVlZWVlZWFhYUlJSTU1NTExMS0tLS0tLTk5O U1NTW1tbYGBgZmZmaGhoZWVlYmJiZGRkaGhoZWVlWlpaTU1NQUFBOTk5Nzc3Pj4+SEhIT09PQ0ND NDQ0KSkpIyMjICAgIiIiJCQkLCwsLCwsLi4uMzMzPT09SkpKVlZWXl5eZWVlampqbGxsaWlpZGRk ZGRkZmZmZ2dnaWlpbGxsbW1taWlpY2NjXl5eXV1dXV1dXl5eXl5eWVlZTExMPz8/ODg4NjY2NjY2 Pj4+NTU1JiYmFxcXDQ0NBgYGAQEBAAAAAAAAAAAAAgICCAgIDQ0NEBAQExMTFRUVHBwcHR0dHh4e HR0dGhoaFhYWEhISEBAQDw8PEhISHBwcKioqOjo6SUlJWVlZZWVlc3NzhYWFjo6Ofn5+X19fRkZG OTk5NTU1Pz8/Pj4+ODg4LS0tHx8fFBQUDw8PDg4ODg4OERERFRUVExMTCQkJAgICBQUFDQ0NFxcX GhoaGxsbFxcXExMTEREREREREBAQDw8PDQ0NDAwMDQ0NFBQUHx8fJycnKioqICAgGxsbFRUVERER EBAQEREREhISEhISFhYWFRUVFBQUExMTEhISEREREREREBAQFBQUExMTEREREBAQEBAQEBAQEBAQ EBAQDw8PDw8PDg4ODw8PEBAQEREREREREhISGBgYGRkZGRkZGRkZHx8fKCgoLy8vMTExMDAwJCQk GhoaGhoaAAAAAAAAAAAAAAAAAAAAAAAAAAAAAAAAAAAAAwMDBQUFBQUFBQUFBwcHCAgICQkJCgoK CwsLDAwMDQ0NDAwMDQ0NDg4ODQ0NCgoKBgYGAQEBAAAAAQEBAAAAAAAAAQEBAQEBAAAAAAAAAAAA BgYGCQkJDQ0NCwsLBgYGAQEBAAAAAAAAAQEBBgYGDAwMDg4ODw8PDw8PDw8PDw8PDAwMDQ0NCwsL BQUFAQEBAAAAAAAAAAAAAAAAAAAAAAAAAAAAAAAAAAAAAAAAAAAAAQEBAAAAAAAAAAAAAQEBAgIC AwMDBAQEAgICAgICAQEBAAAAAAAAAwMDAwMDAgICAgICAQEBAAAAAAAAAAAAAAAAAAAAAAAAAAAA BAQEBgYGBwcHCgoKEBAQERERDQ0NDQ0NCwsLCgoKDQ0NDw8PDQ0NCgoKCAgICgoKDg4OFRUVGRkZ GhoaHBwcIiIiKCgoMTExODg4Pj4+PDw8NDQ0LS0tKSkpJiYmIyMjISEhHh4eHBwcHBwcHx8fJCQk JycnHh4eFhYWEBAQDw8PEhISFRUVGhoaICAgICAgISEhISEhIiIiJCQkJiYmJSUlIiIiJSUlIiIi ICAgICAgICAgHx8fHR0dHBwcHx8fIyMjKCgoLS0tMjIyNTU1NjY2NDQ0NDQ0NTU1ODg4Pz8/SEhI TU1NTU1NTExMS0tLTU1NUlJSWVlZXl5eYGBgYGBgX19fVVVVS0tLQEBANjY2Ly8vKysrLS0tMTEx Nzc3PDw8RUVFTU1NUVFRVFRUWFhYXFxcWVlZVlZWUlJSTExMQkJCNzc3MjIyMzMzLS0tJiYmHx8f HR0dICAgJCQkKSkpLCwsLy8vMTExMzMzODg4RUVFVlZWY2NjaGhoa2trcHBwcHBwampqZ2dnaWlp Z2dnYmJiZGRkYmJiX19fX19fZGRkbGxsdXV1e3t7iYmJfn5+ampqUVFRPT09MzMzMDAwMDAwNjY2 LS0tHx8fERERCAgIAgICAAAAAAAAAAAAAAAAAwMDCAgIDAwMDw8PExMTFxcXFxcXGRkZHBwcHBwc GhoaFRUVERERDw8PEBAQHBwcMTExSEhIWVlZZWVlcXFxenp6iYmJhYWFdnZ2YGBgUVFRTExMS0tL SEhIQkJCNjY2JiYmGhoaFBQUExMTEhISERERDAwMDg4ODw8PCgoKAgICAAAABgYGERERFxcXGBgY GBgYFBQUEBAQDw8PDw8PEBAQCgoKCgoKDAwMEhISGxsbIiIiJCQkISEhFxcXFRUVEREREBAQEBAQ EREREhISEhISFRUVEhISDg4ODAwMDAwMDg4OEBAQEBAQFBQUEhISEREREhISExMTFBQUExMTERER DQ0NDQ0NDQ0NDw8PERERExMTFBQUFRUVFxcXGhoaGxsbHR0dKCgoNDQ0MzMzKysrISEhHx8fHx8f Hh4eAAAAAAAAAAAAAAAAAAAAAgICAQEBAAAAAQEBBwcHCgoKCQkJCAgICAgIBwcHBwcHBwcHCAgI CAgICQkJCQkJDAwMDw8PERERDw8PCgoKBQUFAgICAQEBAAAAAAAAAAAAAQEBAAAAAAAAAAAAAQEB BgYGDAwMDw8PDQ0NBgYGAAAAAAAAAgICBQUFCQkJCwsLDAwMDQ0NEBAQEhISDg4ODQ0NCgoKAwMD AAAAAAAAAAAAAQEBAAAAAAAAAAAAAAAAAAAAAAAAAAAAAAAABAQEBAQEAgICAQEBAAAAAwMDCAgI DQ0NBgYGCAgICAgIBQUFBQUFCAgICAgIBAQECQkJBwcHBQUFAwMDAgICAQEBAAAAAAAAAAAABwcH DQ0NDg4ODAwMDg4OEBAQEhISDAwMCgoKBwcHBgYGCQkJDg4OEBAQEBAQDAwMDQ0NEBAQFRUVGhoa Hh4eICAgISEhLS0tLy8vMTExMTExMTExMDAwLS0tKSkpJycnJiYmIiIiHh4eGxsbGxsbHR0dHx8f GxsbFBQUDw8PDg4ODw8PEhISGxsbIyMjKysrKioqJSUlHx8fGxsbGhoaGhoaGRkZGxsbGBgYFhYW FhYWGBgYGRkZGhoaGxsbICAgIiIiJiYmKSkpKysrLS0tLi4uLy8vLS0tLy8vMjIyNzc3PDw8Pj4+ PDw8Ojo6Pz8/QEBARERETU1NVlZWXFxcYGBgYmJiY2NjWVlZTU1NQkJCOTk5MjIyMjIyNDQ0NjY2 Ojo6QUFBTExMVVVVW1tbXV1dXV1dXFxcVFRUSkpKQkJCOzs7NTU1MzMzMzMzLS0tKSkpJSUlJCQk JCQkJCQkJSUlJiYmJiYmLS0tNjY2Pz8/Tk5OXFxcY2NjY2NjZGRka2trcHBwcXFxcXFxb29vaGho X19fV1dXV1dXWVlZXl5eZmZmb29vd3d3fHx8fX19bm5uV1dXQUFBMTExJycnHx8fGxsbHR0dGRkZ FBQUEBAQDg4ODQ0NDAwMCwsLBQUFAgICAQEBAwMDBQUFCgoKEhISGxsbIyMjIiIiHx8fGxsbFRUV EBAQEBAQExMTIiIiMjIySkpKYGBgcnJyfn5+g4ODg4ODeXl5bGxsXl5eVFRUTk5OSkpKSkpKS0tL MjIyLS0tJSUlICAgHR0dFxcXEBAQCwsLDQ0NCAgIAwMDAAAAAAAAAwMDCwsLEhISFBQUExMTEhIS EBAQDw8PDw8PDg4ODQ0NCQkJCgoKDQ0NERERGBgYGxsbGRkZFRUVExMTEhISEBAQERERExMTFBQU FRUVFBQUDg4ODAwMCgoKCgoKDAwMEBAQEREREhISEhISEhISExMTFRUVFRUVFBQUERERDg4ODQ0N Dg4OERERExMTFRUVFhYWGBgYGRkZFBQUGhoaICAgJiYmLS0tMDAwKCgoHR0dHBwcHh4eHx8fHR0d AAAAAAAAAAAAAAAAAAAAAgICAQEBAAAAAQEBCAgIDAwMDQ0NDAwMCwsLCQkJBwcHBQUFBAQEAwMD AgICBgYGCAgIDAwMEBAQEBAQDg4OCgoKBwcHAgICAAAAAAAAAAAAAAAAAAAAAAAAAQEBAAAAAgIC BwcHDQ0NDw8PDAwMBgYGAQEBAAAAAgICBAQEBwcHCQkJCwsLDg4OERERERERDw8PCgoKAwMDAAAA AAAAAAAAAQEBAAAAAAAAAAAAAAAAAAAAAAAAAAAAAAAAAwMDBgYGBwcHBAQEAAAAAQEBCAgIDg4O DAwMDg4ODAwMCAgICAgICwsLDAwMCgoKDAwMCgoKCAgIBgYGBQUFAwMDAQEBAAAAAAAABAQECgoK EBAQEBAQDg4ODw8PEhISEhISERERDAwMBgYGBQUFCQkJDg4OEBAQFRUVFBQUEhISERERExMTFxcX HBwcHh4eJSUlJycnKSkpKSkpKCgoJiYmIiIiHR0dICAgHx8fHR0dHBwcHBwcHh4eICAgIiIiICAg GxsbFRUVERERDQ0NDg4OGBgYIyMjLi4uLi4uKysrIiIiGRkZFBQUEhISEREREREREREREhISEhIS FBQUFhYWGBgYGRkZHBwcHh4eISEhJSUlKioqMDAwNzc3PDw8Nzc3Nzc3Nzc3Ojo6Pj4+RERESUlJ S0tLRUVFQEBAPT09QkJCTExMWVlZaGhocnJyZmZmXl5eWFhYV1dXVlZWUFBQQ0NDOjo6PT09QEBA SUlJVVVVYWFhZWVlYGBgWVlZTExMQ0NDOTk5ODg4Ozs7Pj4+Pj4+PDw8Pz8/OTk5MTExJycnHR0d FhYWFxcXGhoaIyMjLS0tOTk5Q0NDS0tLT09PTk5OSUlJQ0NDSEhIUVFRW1tbYWFhYmJiYGBgXl5e XV1dYWFhZWVlZ2dnZWVlYGBgWlpaVlZWWFhYTk5OQUFBNDQ0KSkpHx8fFhYWEBAQFBQUExMTEhIS EREREREREBAQDw8PDQ0NBgYGAQEBAAAAAAAAAwMDCQkJFBQUHx8fICAgHBwcFhYWEBAQCwsLDAwM FBQUHh4eLy8vSEhIZWVleXl5h4eHkJCQjY2Ng4ODfHx8eXl5d3d3dnZ2dnZ2dXV1c3NzcXFxYGBg XFxcU1NTQ0NDMjIyIyMjGxsbGBgYExMTCgoKAgICAAAAAgICCAgIDQ0NEBAQEhISDw8PDg4ODw8P EBAQEBAQDQ0NCwsLCgoKCwsLDAwMDQ0NEBAQExMTFBQUExMTEhISEhISEhISFRUVGBgYGBgYFBQU ERERCgoKCgoKCwsLDQ0NEBAQEREREREREBAQDw8PEBAQExMTExMTEhISEREREBAQEBAQFBQUFRUV GBgYGBgYGBgYFxcXFhYWFhYWGRkZHh4eJiYmKysrKSkpIyMjHR0dGxsbIiIiJSUlIyMjGhoaAAAA AAAAAAAAAAAAAAAAAAAAAAAAAAAAAAAABAQECgoKDQ0NDw8PDQ0NCwsLCAgIBgYGAwMDAQEBAAAA AgICBAQECAgIDAwMDw8PDw8PDQ0NCwsLBAQEAAAAAAAAAAAAAAAAAAAAAAAAAAAAAAAAAAAAAgIC BgYGCgoKDQ0NDAwMCwsLAAAAAAAAAQEBBQUFCAgICgoKCwsLDQ0NEREREBAQDAwMBQUFAQEBAAAA AAAAAAAAAAAAAAAAAAAAAAAAAAAAAAAAAAAAAAAAAAAABQUFCQkJCAgIAwMDAQEBAwMDCAgIDg4O Dg4ODAwMBwcHBQUFCAgIDQ0NEBAQCwsLCQkJBwcHBQUFBAQEAgICAQEBAAAAAwMDAAAAAwMDDAwM EhISERERDw8PDw8PFBQUFRUVExMTDg4OCgoKCgoKDQ0NDw8PERERFxcXGxsbGRkZFhYWFhYWGhoa HR0dHx8fJCQkJycnIyMjHR0dGxsbGxsbHBwcGBgYFxcXFBQUExMTFRUVFxcXGhoaHBwcISEhISEh IiIiISEhHBwcGBgYHBwcIiIiKioqLi4uLi4uKSkpICAgGBgYEhISDw8PDw8PExMTGBgYGxsbHR0d Hx8fHx8fHh4eHR0dGxsbGxsbHh4eIyMjKysrNDQ0Ozs7QkJCQ0NDRERERkZGSUlJTU1NUVFRU1NT UVFRSEhIPj4+PT09REREU1NTZmZmdXV1bm5uYmJiUlJSRUVFQEBAQEBAQkJCREREPz8/QEBARkZG UVFRXl5eZGRkYWFhW1tbTk5OSkpKSEhITExMUVFRUlJSTExMRUVFOTk5Nzc3MjIyKioqHx8fFxcX FRUVGBgYGxsbJiYmNTU1Pj4+PT09Nzc3Ly8vKioqMzMzNzc3QUFBTU1NWFhYYWFhbW1tdnZ2fX19 fn5+fHx8dXV1aWlpW1tbUFBQSUlJUFBQSkpKPj4+MTExJCQkGxsbFxcXGBgYFBQUEhISDw8PDQ0N DQ0NDAwMCwsLCgoKCAgIAgICAAAAAAAAAQEBAwMDCwsLExMTDw8PEBAQEREREhISDw8PEBAQGBgY IiIiPT09VlZWcHBwfX19iIiIlpaWn5+fn5+fqamprq6ur6+vsLCwu7u7xMTEubm5pqamm5ubkJCQ fn5+ampqVVVVQEBALS0tICAgExMTDw8PCQkJBgYGBwcHCgoKDw8PEhISDw8PDQ0NDQ0NDw8PEBAQ Dw8PDQ0NDAwMCQkJDg4OExMTFRUVFhYWFxcXFhYWFRUVEhISFBQUFxcXGhoaGhoaFxcXEBAQCwsL DAwMDg4OEBAQEREREREREBAQDw8PDg4ODw8PERERExMTExMTEhISExMTFRUVFxcXFhYWGBgYGhoa GhoaGBgYFhYWFRUVFRUVICAgISEhIyMjIyMjHx8fHBwcISEhKCgoLy8vMDAwKCgoGhoaAAAAAAAA AAAAAAAAAAAAAAAAAAAAAAAAAAAAAAAABQUFCwsLDw8PDg4ODAwMCwsLCQkJBgYGAwMDAAAAAAAA AQEBBAQECQkJDAwMDQ0NDAwMCwsLBQUFAgICAAAAAAAAAAAAAAAAAAAAAAAAAAAAAAAAAAAAAQEB AwMDBgYGCgoKDQ0NBgYGAgICAAAAAgICBgYGBwcHCAgICQkJDAwMDg4ODg4OCQkJBAQEAQEBAAAA AAAAAAAAAAAAAAAAAAAAAAAAAAAAAAAAAAAAAAAAAwMDCgoKCwsLCQkJBgYGBQUFBwcHCwsLCwsL CgoKCAgIBAQEAwMDCAgIDg4ODAwMCQkJBQUFAgICAAAAAAAAAAAAAQEBBgYGBQUFBgYGCwsLEBAQ EhISEhISERERERERExMTFRUVFRUVExMTEBAQEBAQEhISDg4OFhYWHR0dHh4eHR0dHBwcGRkZFxcX GRkZHR0dHx8fHBwcGBgYGBgYHBwcHx8fGxsbGhoaGBgYFhYWFBQUExMTExMTExMTGBgYGhoaICAg JCQkIyMjHh4eHBwcHx8fIiIiJSUlKCgoJiYmIiIiHR0dFxcXExMTDw8PExMTGRkZICAgKCgoLy8v MTExMDAwKysrJiYmICAgHR0dGxsbGxsbHR0dICAgMjIyOTk5Q0NDS0tLTk5OTk5OTU1NTExMSkpK REREPz8/PT09PDw8Pz8/SEhIUVFRXFxcX19fX19fV1dXSUlJPT09Nzc3NjY2ODg4Ojo6Pj4+R0dH VFRUX19fZGRkY2NjZ2dnZGRkX19fW1tbV1dXU1NTT09PTExMRkZGR0dHSEhIREREOTk5KysrISEh Hh4eHx8fJycnMzMzPDw8Pj4+PT09Q0NDTExMT09PV1dXX19fYWFhYmJiZWVlbW1tdHR0goKCgoKC gICAenp6cXFxZmZmXFxcVlZWSEhIQEBANjY2Li4uJycnISEhHh4eHx8fFBQUERERDg4ODAwMDAwM DQ0NDg4ODg4OBgYGAAAAAAAAAAAAAQEBAAAAAgICCAgIFhYWGBgYGxsbGhoaExMTDQ0NERERGBgY LCwsPj4+VVVVaWlpgICAnJyct7e3x8fH1dXV5eXl7+/v7Ozs6Ojo4+Pj0NDQubm5qKionZ2djY2N enp6Y2NjRkZGJycnEhISEBAQDw8PDQ0NDAwMDQ0NDw8PERERERERDAwMDg4OERERFBQUExMTEhIS ExMTFhYWFRUVGhoaHh4eHR0dGxsbGBgYFBQUEBAQFBQUFxcXGRkZGRkZFhYWEhISDw8PDg4OEBAQ EREREhISERERDw8PDg4ODg4ODw8PExMTFBQUFhYWFxcXGBgYGBgYGBgYGBgYFhYWGBgYGhoaGRkZ GBgYFxcXFxcXGBgYHx8fHh4eHBwcGhoaHR0dJiYmMTExODg4PT09Ly8vHh4eFxcXAAAAAAAAAAAA AAAAAAAAAAAAAQEBAgICAAAAAAAAAgICCQkJDQ0NDQ0NDAwMDAwMDAwMCQkJBgYGAwMDAAAAAAAA AgICBwcHCgoKDAwMCwsLCQkJBgYGAgICAAAAAAAAAAAAAAAAAAAAAAAAAAAAAQEBAQEBAAAAAAAA AAAABAQECQkJDw8PBwcHAAAAAAAAAgICBAQEBgYGBwcHBQUFCwsLEBAQDAwMBgYGAQEBAQEBAQEB AAAAAAAAAAAAAAAAAAAAAAAAAAAAAAAAAAAABAQECQkJDAwMDQ0NDAwMDAwMDAwMCAgICQkJCwsL CwsLBQUFAAAAAgICCQkJEBAQDAwMBQUFAAAAAAAAAAAAAAAAAgICCAgIDg4OERERDg4ODQ0NEBAQ FBQUFhYWEBAQERERFRUVGBgYFxcXExMTEhISFBQUGRkZGBgYFxcXFxcXGxsbHR0dGRkZExMTDw8P EhISFRUVFxcXGRkZGhoaGRkZFhYWHx8fIiIiJSUlJCQkICAgHBwcGBgYFxcXExMTEBAQEBAQEhIS ExMTExMTFRUVGRkZGRkZGhoaHBwcHR0dHx8fICAgHh4eGhoaHR0dHR0dHR0dICAgJycnLi4uLy8v LCwsJiYmIiIiICAgHx8fHh4eGxsbGRkZGhoaFxcXIyMjNTU1RERETk5OUlJSVFRUVVVVU1NTV1dX X19fZ2dnZmZmYWFhXl5eYWFhYGBgYGBgXV1dV1dXUFBQSkpKRkZGRERERUVFTExMVVVVYGBgbW1t eHh4fn5+f39/g4ODh4eHiYmJhISEeHh4a2trYmJiXl5eXFxcXV1dXV1dWFhYTExMOzs7LS0tJiYm HR0dGhoaGhoaGxsbHh4eKioqRUVFXV1dhoaGlZWVnp6el5eXi4uLg4ODf39/fHx8fn5+gYGBhISE hISEfHx8bW1tW1tbT09PQUFBOTk5NDQ0NTU1NjY2Li4uICAgFRUVDw8PDQ0NCgoKCAgICQkJCQkJ CgoKCQkJBwcHAQEBAQEBBwcHDAwMDg4OEhISGBgYGBgYFRUVERERCwsLAgICAAAACAgIFBQUHh4e Ojo6a2troKCgycnJ4uLi8fHx+vr6+/v7/Pz8+vr69fX17e3t4uLi0dHRwsLCtLS0p6enioqKY2Nj PDw8IiIiFxcXFRUVEBAQDg4ODAwMDQ0NERERExMTEBAQCwsLDg4OEhISGBgYGxsbGRkZGBgYHR0d JSUlKSkpJycnISEhGBgYEhISDw8PDg4ODAwMFxcXGRkZGhoaFRUVEBAQDg4OERERFRUVEREREhIS ERERDw8PDAwMDAwMDw8PExMTFRUVFhYWGRkZGxsbHBwcGhoaFRUVERERGBgYGRkZGhoaGRkZFxcX FxcXGBgYGhoaGRkZGhoaGBgYGBgYJCQkNzc3QkJCQ0NDMTExKCgoICAgHBwcAAAAAAAAAAAAAAAA AQEBAQEBAAAAAAAAAAAAAAAAAAAAAAAACgoKCwsLDQ0NDQ0NDAwMCgoKBwcHBQUFBwcHBAQEAAAA AAAACAgIEBAQDg4OCAgIBgYGAwMDAAAAAAAAAQEBAgICAQEBAAAAAAAAAQEBAQEBAQEBAAAAAAAA AAAAAAAABQUFBQUFBQUFAwMDAAAAAAAAAAAAAQEBAQEBBQUFCwsLEBAQEBAQCwsLBQUFAAAAAQEB AQEBAQEBAAAAAAAAAAAAAQEBAQEBAAAAAAAABAQECgoKDQ0NDAwMCwsLCwsLDQ0NCwsLCAgIBQUF AgICAAAAAAAAAAAACgoKCgoKCAgIBAQEAAAAAAAAAwMDBwcHCAgICQkJDg4OFBQUFRUVEREREBAQ EhISGhoaFBQUEBAQFBQUGRkZGBgYExMTDw8PFRUVGBgYHBwcHBwcGRkZFRUVExMTExMTEREREhIS ERERDw8PERERFRUVFRUVExMTFxcXHBwcIiIiJiYmJycnJiYmJSUlJSUlHBwcFRUVDg4OCwsLCQkJ CQkJCwsLDg4OFBQUFBQUFBQUFRUVFRUVFRUVFRUVFBQUFBQUFhYWGRkZGxsbHBwcHR0dHh4eHx8f FxcXFhYWFhYWGxsbISEhJiYmKCgoJycnISEhIyMjKSkpMzMzPDw8QEBAPT09ODg4QEBAQ0NDUVFR ZmZmdXV1eXl5e3t7fX19cXFxZ2dnWlpaUFBQSUlJRUVFRUVFR0dHTU1NVFRUYGBgbm5ud3d3e3t7 goKCiYmJkpKSmZmZoKCgoqKinp6elJSUh4eHfX19bW1tZGRkV1dXTExMREREPDw8Ly8vJCQkHBwc ExMTDQ0NERERFxcXICAgMzMzRkZGXV1dZ2dncHBwcnJyb29vbGxsaGhoZGRkZGRkZWVlZGRkXl5e WFhYU1NTT09PTExMRkZGQkJCQEBAPj4+NTU1KysrHx8fFBQUDAwMBwcHAwMDBgYGCgoKDQ0NDg4O Dg4OERERERERERERERERDw8PDAwMDAwMDQ0NCQkJBgYGCQkJCgoKDQ0NDg4OEhISIyMjQUFBampq np6ey8vL6+vr+fn5+vr6+vr6+Pj49vb29fX18/Pz6+vr39/fysrKtLS0jY2NcnJyUFBQMzMzIiIi HR0dGRkZEhISEhISEhISFBQUFRUVCwsLAQEBBAQEDw8PFhYWFhYWFxcXGxsbISEhJiYmKCgoKCgo HBwcGxsbFxcXEhISDg4ODQ0NDw8PEhISEhISEREREhISFRUVGBgYGRkZFxcXFBQUEREREREREBAQ Dg4ODQ0NDw8PFBQUGBgYGhoaFxcXGRkZHR0dGhoaEhISERERFxcXHx8fICAgHR0dGBgYFhYWGBgY FxcXFRUVFxcXEhISFxcXKSkpOzs7Pj4+MzMzKSkpMjIyJCQkFxcXExMTAAAAAAAAAAAAAAAAAQEB AQEBAAAAAAAAAAAAAAAAAAAAAAAAAQEBBAQEBwcHCQkJCgoKBwcHBAQEAQEBAgICBQUFCAgIBwcH BwcHCQkJDQ0NDg4OCQkJBQUFAAAAAAAAAAAAAAAAAAAAAAAAAAAAAAAAAQEBAQEBAAAAAAAAAAAA AAAAAgICAgICAQEBAAAAAAAAAAAAAAAAAQEBAAAAAgICBgYGCwsLDw8PEBAQDAwMCQkJBgYGBAQE AAAAAAAAAAAAAgICBgYGCgoKDw8PBwcHAAAAAAAAAgICAwMDAgICAgICBgYGBgYGBgYGBAQEAwMD AQEBAAAAAAAAAgICBgYGCQkJBgYGAAAAAAAAAgICCQkJExMTERERDw8PDw8PExMTFRUVEhISDQ0N Dg4ODg4ODg4ODg4ODg4OEBAQGRkZISEhGBgYGRkZGhoaHR0dHR0dGRkZEhISDAwMDQ0NDQ0NDg4O Dg4OERERFRUVFRUVExMTEREREhISFRUVGBgYGhoaGhoaGRkZFxcXGxsbFxcXExMTERERDw8PDQ0N Dg4OEBAQEBAQFRUVGxsbHx8fICAgHh4eHBwcGhoaHBwcHBwcHBwcHBwcHR0dHx8fIiIiIyMjJCQk Hx8fGhoaGhoaICAgLCwsOTk5QEBAQEBAPj4+PDw8Pj4+RUVFT09PV1dXW1tbSEhIQ0NDPz8/QkJC TExMWlpaY2NjZWVlZmZmYWFhW1tbVlZWUlJST09PT09PUVFRVlZWVVVVVFRUVVVVVlZWV1dXWlpa XV1dYGBgZmZmbm5udXV1fHx8gICAgoKCgYGBfHx8cXFxYGBgTk5OQUFBNzc3LS0tJiYmHx8fICAg JCQkKioqLy8vMjIyNTU1OTk5NDQ0NjY2Ojo6Pz8/Q0NDSkpKVFRUXFxcaWlpZ2dnZGRkYWFhX19f XFxcVVVVTk5OVFRUSUlJPz8/NDQ0JycnHBwcEhISCAgIAgICAAAAAAAAAgICCAgIDAwMDw8PERER FhYWDw8PBwcHAQEBAAAAAAAAAQEBBQUFDAwMDAwMEhISFBQUFxcXFRUVERERGxsbLy8vUlJShISE tra229vb6urq7+/v9PT08fHx7+/v7Ozs4ODgzMzMuLi4oqKijY2Nfn5+ZmZmVFRUTU1NQ0NDMzMz JiYmHR0dHBwcFRUVEBAQEBAQDw8PCwsLDAwMEBAQDw8PEhISFxcXHR0dIiIiIiIiHx8fHBwcGxsb GxsbGRkZExMTDQ0NCQkJCAgICQkJDw8PGBgYIiIiJSUlICAgFhYWDw8PDAwMExMTDw8PDQ0NDQ0N ERERFBQUFRUVFBQUGRkZHR0dHx8fHBwcFxcXFxcXHBwcIyMjJiYmIiIiGxsbFRUVExMTFBQUFBQU EhISDg4OGhoaJycnLy8vLi4uLi4uNDQ0Ozs7JSUlGRkZDg4ODAwMAAAAAAAAAAAAAAAAAQEBAQEB AAAAAAAAAAAAAAAAAAAAAAAAAAAAAAAAAgICBAQEBAQEAwMDAQEBAAAAAAAABAQECwsLDQ0NCQkJ BwcHCwsLERERDQ0NCQkJBAQEAQEBAAAAAAAAAAAAAAAAAAAAAAAAAAAAAAAAAAAAAAAAAAAAAAAA AAAAAAAAAAAAAAAAAAAAAAAAAAAAAAAAAAAAAAAAAQEBBgYGDQ0NEhISExMTERERDAwMCwsLCQkJ BgYGBQUFBQUFBwcHCAgIDg4ODQ0NDAwMCQkJBAQEAAAAAAAAAAAAAAAAAAAAAgICBAQEBAQEBAQE BQUFBQUFBAQECAgICgoKBwcHAQEBAAAAAQEBBQUFDQ0NEBAQERERERERFRUVGBgYEhISCgoKCwsL Dg4OERERERERDg4OCwsLDg4OEhISIiIiJSUlJycnJSUlIiIiICAgIiIiJCQkFBQUExMTEREREBAQ EhISFRUVFxcXFhYWERERDg4ODAwMDg4OERERExMTEhISEBAQEREREBAQEREREREREBAQDw8PDw8P EBAQGxsbHBwcHR0dHBwcGxsbGxsbHBwcHR0dHBwcHR0dHh4eISEhIyMjJSUlJSUlJSUlLCwsLCws LCwsLS0tLy8vNDQ0ODg4PDw8SkpKSUlJR0dHRUVFR0dHTU1NV1dXX19fbGxsb29vbW1tZWVlY2Nj aGhoZmZmYGBgX19fWVlZUFBQSUlJREREQUFBRERESEhITExMUlJSWVlZX19fYmJiYWFhXFxcVlZW WVlZXFxcYWFhZmZmbW1tdHR0d3d3d3d3bGxsaWlpYWFhU1NTRUVFNzc3KioqISEhIiIiJiYmLCws MjIyOTk5Pj4+Pz8/PT09QUFBQ0NDS0tLVlZWXl5eZGRkbW1tdnZ2eHh4e3t7f39/goKCgYGBe3t7 cHBwZmZmUVFRR0dHPz8/NjY2KioqHh4eExMTBwcHAQEBAAAAAAAAAQEBBQUFCAgICwsLDw8PCwsL BwcHAgICAAAAAAAAAAAAAQEBBAQECwsLDQ0NEhISEhISEhISCwsLAAAAAgICGBgYJycnTk5Oi4uL xcXF4ODg4+Pj5OTk5eXl0dHRvLy8srKysrKysLCwoKCgioqKgICAampqWFhYTk5OQUFBMzMzKysr KCgoISEhGRkZEREREBAQEhISExMTEhISERERFhYWGBgYGxsbHh4eICAgHx8fHh4eHBwcHx8fGBgY DQ0NAwMDAAAAAwMDDAwMExMTHBwcHx8fHx8fGRkZERERDQ0NEBAQFRUVERERDw8PDQ0NDg4OEhIS FBQUFRUVFBQUHx8fJSUlJiYmHx8fHBwcIiIiKCgoKSkpIiIiHBwcFRUVExMTExMTFBQUExMTExMT FhYWGBgYHR0dJSUlLS0tMjIyLy8vKSkpFxcXEBAQCgoKDAwMAAAAAAAAAAAAAAAAAQEBAAAAAAAA AAAAAAAAAAAAAAAAAAAAAAAAAAAAAAAAAAAAAAAAAAAAAAAAAQEBAAAAAAAABAQECwsLDQ0NCwsL CwsLDQ0NDg4ODQ0NCgoKCAgIBgYGBAQEAgICAAAAAAAAAAAAAAAAAAAAAAAAAAAAAAAAAAAAAAAA AAAAAAAAAQEBAgICAgICAAAAAAAAAQEBAQEBAgICBgYGCwsLEBAQEhISEhISEREREREREBAQDQ0N CgoKCAgIBwcHBwcHBwcHDg4OFRUVFhYWEBAQCQkJBQUFBAQEAAAAAAAAAAAAAgICBAQEBwcHCgoK DQ0NDQ0NCgoKBgYGAwMDAQEBAAAAAAAAAAAAAAAACAgIERERFBQUFRUVFRUVFxcXGBgYFBQUDw8P DQ0NDw8PFBQUFRUVERERDQ0NExMTHR0dKSkpMDAwLy8vKysrKCgoJycnJCQkHx8fGRkZFBQUExMT FRUVFhYWFxcXFRUVERERDQ0NDQ0NEBAQExMTFRUVFBQUDw8PDg4ODg4ODw8PEBAQEBAQEBAQEBAQ GBgYGxsbICAgIyMjJCQkISEhGxsbFxcXISEhIyMjJycnKioqKysrKSkpJCQkICAgISEhJiYmLS0t NDQ0ODg4ODg4NTU1MzMzNDQ0ODg4PDw8Ozs7OTk5Ojo6QEBARkZGV1dXZmZmc3NzdXV1d3d3f39/ hoaGh4eHg4ODeXl5ampqW1tbTk5OR0dHRkZGSUlJVFRUYGBgbm5ueXl5f39/fn5+dnZ2bGxsZmZm aGhoampqbm5ucXFxcnJybGxsZmZma2trbm5ub29vaGhoW1tbS0tLOTk5LS0tICAgHh4eHh4eIyMj KioqNTU1Pz8/RkZGT09PV1dXZGRkbm5ucHBwbm5ubGxsbW1tdHR0enp6f39/f39/e3t7cnJyaGho YGBgW1tbU1NTS0tLQUFBMjIyIiIiERERAgICAgICAQEBAAAAAQEBAQEBAQEBBAQEBwcHDQ0NDQ0N Dg4ODg4ODAwMBwcHAwMDAwMDFBQUFBQUFxcXFRUVExMTDQ0NAQEBAQEBDg4OKSkpWFhYjo6Ot7e3 wcHBubm5tLS0tbW1t7e3u7u7t7e3qqqqmZmZg4ODbW1tY2NjXFxcVFRUSEhIOjo6NDQ0MTExKysr ISEhICAgHBwcFxcXFBQUExMTEhISEBAQFRUVFhYWFxcXFxcXFxcXFxcXFxcXGBgYERERCwsLBAQE AAAAAQEBCAgIDw8PFBQUGRkZFxcXExMTEREREBAQEREREhISEhISDg4OEBAQEhISEBAQDg4ODw8P FRUVGxsbJCQkJycnJSUlISEhIyMjKCgoJiYmHx8fGRkZFBQUExMTFRUVFhYWExMTEREREhISEhIS FxcXHBwcIiIiKCgoKSkpICAgFRUVEBAQDw8PEBAQExMTAAAAAAAAAAAAAAAAAAAAAAAAAAAAAAAA AAAAAAAAAAAAAQEBAgICAQEBAAAAAAAAAAAAAAAAAAAAAQEBAgICAAAAAAAACAgIDw8PDw8PDQ0N CwsLDQ0NDQ0NDAwMCwsLCQkJBwcHBwcHBwcHAgICAQEBAAAAAAAAAAAAAAAAAAAAAAAAAAAAAQEB AwMDBgYGBwcHBgYGAgICAAAAAwMDBQUFBwcHCgoKDAwMDg4OEBAQERERExMTEhISDw8PCwsLCAgI BwcHCQkJDAwMDg4ODAwMDAwMDw8PExMTExMTDw8PCgoKBAQEAwMDAAAAAAAAAAAABQUFCwsLDw8P EBAQCwsLBQUFAQEBAAAAAAAAAAAAAAAAAQEBBAQECwsLEBAQEREREhISHR0dKSkpLy8vJiYmGxsb FhYWFxcXGhoaGxsbGhoaExMTFBQUGRkZIyMjLCwsLi4uKCgoISEhJSUlICAgGRkZFBQUEhISERER ERERERERExMTERERDw8PDQ0NDg4OEhISFhYWGRkZGhoaFxcXExMTERERExMTFRUVFRUVFBQUERER EhISFRUVGhoaHh4eICAgHR0dGhoaGRkZHBwcICAgJiYmKSkpKioqKSkpKCgoLCwsLCwsLS0tMjIy Nzc3Ozs7PDw8Ozs7Ly8vMjIyMzMzLi4uJiYmISEhIyMjJycnNzc3R0dHXFxcaWlpbW1tbW1tbm5u cHBwcHBwbGxsaGhoZGRkYGBgXl5eX19fYmJiYWFhaGhobW1tbW1tbW1tbGxsaGhoYmJiampqa2tr bm5udHR0enp6e3t7dHR0bGxsZmZmZ2dnaGhoZmZmZGRkX19fV1dXUFBQR0dHOzs7Ly8vKCgoJCQk JCQkLi4uOjo6SEhIUlJSWlpaWFhYVFRUUlJSUVFRTk5OTU1NTU1NTU1NTU1NT09PUlJSUlJSUFBQ S0tLQkJCOTk5Li4uISEhFRUVCgoKAAAAAAAAAAAAAAAAAAAAAAAAAAAAAAAABAQEDQ0NDg4OERER EhISEBAQDAwMDAwMDg4ODw8PDg4OERERDw8PEBAQDw8PCQkJDw8PMTExSUlJZGRkf39/nJyctLS0 xcXFz8/P09PT1dXV0NDQuLi4l5eXgoKCeHh4cnJyZGRkWlpaTk5OQEBAMzMzLCwsKCgoISEhJiYm JiYmIyMjGxsbFRUVExMTERERDw8PDg4OEBAQExMTFBQUExMTERERDw8PDg4OCwsLCAgIBAQEBQUF CwsLERERFBQUFBQUEhISEREREBAQEhISFRUVFRUVEhISDw8PDw8PEhISEhISDw8PCwsLDQ0NFhYW Hx8fIiIiICAgHh4eHh4eICAgHx8fGhoaFRUVFhYWFBQUFhYWGBgYFhYWERERDg4OEBAQERERGRkZ Hx8fICAgHh4eHBwcFhYWEBAQEBAQEhISFBQUFhYWAAAAAAAAAAAAAAAAAAAAAAAAAAAAAAAAAAAA AAAAAAAAAQEBAAAAAAAAAAAAAAAAAQEBAAAAAAAAAAAAAAAAAAAAAAAABgYGDAwMDw8PDw8PDw8P DAwMDAwMCwsLCQkJBwcHBwcHCQkJCwsLBAQEAgICAAAAAAAAAAAAAAAAAAAAAAAAAAAAAgICBgYG CgoKDAwMCgoKBwcHBAQEBQUFCAgIDAwMDg4ODg4ODg4ODw8PEBAQEBAQEBAQDw8PCwsLBgYGAwMD AwMDBAQEDQ0NDQ0NDAwMDAwMDg4OEREREBAQDg4OCwsLBwcHAwMDAAAAAAAAAAAABQUFCQkJEBAQ ERERDw8PCQkJAQEBAAAAAAAAAQEBAgICAAAABAQEDg4OEhISFBQUHR0dKSkpPDw8QUFBQUFBOTk5 LCwsISEhHBwcGhoaICAgGRkZExMTExMTGhoaIiIiJiYmJiYmGxsbFxcXExMTERERDw8PDQ0NDAwM CwsLDw8PDw8PDg4ODAwMDAwMDw8PFBQUGBgYGxsbGRkZFRUVExMTFRUVGBgYGRkZGRkZGhoaFRUV EBAQDg4OERERFRUVGRkZGhoaEBAQEREREhISFBQUFxcXGxsbICAgIyMjLi4uLS0tLi4uMzMzOTk5 PDw8Ozs7OTk5Pz8/QkJCQ0NDQEBAOjo6NTU1NTU1NjY2Ojo6SEhIY2Njfn5+h4eHf39/cXFxaWlp XV1dWVlZVlZWVVVVVFRUU1NTU1NTVFRUZGRkampqcHBwc3NzdHR0dHR0cXFxb29vaGhoZ2dnZ2dn aGhobGxsbW1taGhoYWFhXFxcXV1dX19fY2Nja2trcnJydHR0cnJycHBwXl5eSkpKPDw8Ly8vKSkp MTExQEBAYWFha2trbm5uZ2dnY2NjZ2dnampqaGhoZWVlW1tbTU1NQkJCPDw8NjY2LS0tIyMjHBwc GBgYGBgYFxcXEhISEBAQDg4OCQkJAgICAgICAwMDAwMDAQEBAAAAAAAAAwMDAAAAAwMDCAgIDQ0N Dw8PDg4ODw8PERERDAwMCgoKDAwMDAwMDw8PERERFRUVJCQkPT09YmJiiIiIp6enx8fH4+Pj8PDw 8vLy6urq2dnZwsLCqamplJSUiIiIfX19cXFxZ2dnS0tLMzMzKysrKCgoJycnKSkpKysrKioqJSUl Hh4eFxcXEhISEREREBAQDg4ODg4ODw8PDw8PEBAQEBAQEREREREREBAQEBAQDw8PDw8PEhISFhYW GhoaGxsbGhoaFRUVFBQUERERDw8PDg4ODw8PEhISFBQUFBQUERERDg4ODAwMDQ0NEhISGBgYGxsb GxsbGRkZGBgYGRkZFhYWEhISEhISFRUVFRUVFhYWFhYWFhYWFBQUERERERERExMTGBgYFxcXFRUV FRUVGBgYGRkZFhYWERERFRUVFhYWFhYWFRUVAAAAAAAAAAAAAAAAAAAAAAAAAAAAAAAAAAAAAAAA AQEBAQEBAAAAAAAAAAAAAAAAAAAAAAAAAAAAAAAAAAAAAAAAAAAAAgICBwcHDQ0NEBAQEBAQDQ0N DQ0NDAwMCAgIBQUFBAQEBgYGCAgIBwcHBAQEAQEBAAAAAAAAAAAAAAAAAAAAAAAAAgICCAgIDAwM DQ0NDAwMCgoKCQkJBwcHCQkJDAwMDg4ODg4ODw8PDw8PEBAQDg4ODw8PDw8PDAwMBQUFAAAAAAAA AAAAAQEBCgoKERERERERDg4ODAwMDQ0NDQ0NDAwMCQkJBgYGAgICAAAAAAAAAAAAAgICCgoKDw8P EhISEBAQCAgIAgICAAAAAQEBAAAAAAAABAQEDw8PFxcXGxsbIiIiKSkpMzMzQUFBUFBQUlJSR0dH ODg4KioqISEhGhoaGhoaGxsbGxsbHBwcHx8fIiIiJSUlICAgGxsbFhYWExMTERERDg4ODQ0NDQ0N DQ0NDg4ODg4ODQ0NDAwMDg4OEhISFRUVFRUVGBgYGBgYFxcXFhYWFxcXGBgYGBgYGxsbHBwcHBwc HBwcGhoaFxcXFBQUEhISGRkZGhoaGRkZFxcXFBQUExMTFBQUFhYWFxcXGhoaISEhKioqMjIyNzc3 ODg4Nzc3MzMzNjY2Ozs7QEBARERESEhITExMTU1NTk5OUlJSX19fcXFxeXl5c3NzZmZmX19fWFhY VVVVVFRUV1dXW1tbXV1dXV1dXl5eUlJSVlZWX19fa2trc3Nzd3d3eHh4eHh4eHh4eHh4d3d3c3Nz bm5uampqZGRkX19fWVlZXFxcX19fY2NjaGhobGxsbGxsampqampqX19fVFRUTU1NSUlJS0tLVVVV YGBgampqcHBwdHR0c3NzdHR0eHh4eHh4dnZ2fHx8c3NzY2NjUVFRQUFBMjIyIiIiFxcXExMTFBQU GhoaHR0dGhoaGBgYFhYWEhISDQ0NDAwMDAwMCwsLBgYGAQEBAAAAAAAAAAAAAQEBBQUFCwsLDg4O DAwMCAgIBgYGBAQEAAAAAAAAAAAAAwMDCgoKGRkZMzMzXFxckJCQxcXF3t7e6Ojo7e3t6+vr6Ojo 29vbycnJsrKynJycjo6OiYmJgICAc3NzWlpaPz8/KSkpIiIiHR0dGRkZFhYWFBQUICAgGhoaExMT DQ0NCQkJCAgICgoKDAwMDQ0NDQ0NDQ0NEBAQFBQUGBgYGhoaGhoaFRUVHBwcJCQkKCgoJiYmICAg GBgYFBQUERERExMTFBQUExMTEREREBAQEREREhISFhYWERERDAwMDAwMERERFhYWFxcXFxcXFhYW FBQUEhISEhISEBAQDw8PEhISFhYWFBQUFRUVFhYWFBQUFBQUFRUVFhYWFRUVEhISFBQUFhYWFhYW ExMTEhISFhYWGxsbGhoaGRkZFxcXFRUVAAAAAAAAAAAAAAAAAAAAAAAAAAAAAAAAAAAAAAAAAQEB AQEBAgICAQEBAAAAAAAAAAAAAAAAAAAAAQEBAAAAAAAAAAAAAAAAAwMDDAwMDw8PDQ0NDg4ODw8P Dw8PCwsLBgYGAQEBAAAAAAAACQkJBQUFAQEBAAAAAAAAAAAAAAAAAAAAAAAAAwMDCAgIDAwMDAwM DAwMCwsLCwsLCAgICAgICQkJCwsLDQ0NDg4ODg4ODg4ODw8PDg4OCwsLBgYGAAAAAAAAAQEBAwMD AAAAAwMDCgoKDg4OEBAQEBAQDQ0NCQkJCQkJCQkJCAgIBgYGAwMDAAAAAAAAAAAAAAAAAwMDCgoK Dw8PDw8PCgoKBAQEAAAAAAAAAwMDCAgIDg4OFhYWISEhLi4uNzc3Ojo6QEBAR0dHTExMTk5OR0dH ODg4KysrJiYmIiIiHh4eICAgJiYmLCwsLi4uLi4uMDAwKCgoHx8fGRkZFRUVEhISERERExMTDg4O Dg4ODw8PDg4ODQ0NDg4OEBAQEhISGBgYHh4eIiIiHx8fGRkZFRUVFBQUExMTEhISFRUVGBgYFxcX FRUVExMTFRUVFxcXGBgYHx8fJycnKysrKioqKCgoKCgoKSkpICAgHx8fHx8fISEhJiYmLi4uNzc3 PDw8QUFBPj4+PDw8Pj4+RERETExMUlJSVVVVWFhYW1tbYmJia2trbm5uampqY2NjXl5eT09PUFBQ VVVVXl5eZGRkY2NjXl5eWlpaU1NTTExMSEhITU1NVVVVXV1dZmZmbW1tdXV1e3t7f39/fX19dnZ2 b29vaWlpZWVlZGRkZ2dna2trbm5ucXFxc3Nzc3NzcHBwampqaWlpaGhoaGhoampqbm5ucHBwcHBw eXl5e3t7f39/hISEiIiIiYmJh4eHhISEgYGBfHx8b29vWFhYPz8/LS0tIiIiHh4eHh4eHx8fIyMj IyMjHR0dGRkZGBgYFRUVEhISEREREBAQDg4OCQkJAwMDAAAAAAAAAAAAAAAAAAAABQUFDQ0NEBAQ Dw8PDQ0NCAgIAAAAAAAAAAAABgYGEhISKioqTk5Od3d3nJycv7+/0NDQ2NjY2dnZ0NDQyMjItLS0 paWlk5OTiIiIgoKCfn5+cHBwXl5ePDw8Li4uHx8fFBQUDw8PEhISFRUVERERDw8PDQ0NCwsLBwcH AAAAAAAAAgICCgoKDQ0NEBAQGBgYISEhKCgoKysrKSkpJiYmLCwsLy8vMTExKysrISEhGBgYFRUV FhYWFhYWExMTEBAQDw8PEhISFRUVGBgYGhoaExMTEBAQDg4ODw8PExMTFhYWFhYWFRUVEhISDw8P CwsLCwsLDg4OERERERERERERFBQUFxcXFxcXFRUVFhYWGBgYFhYWEhISEREREBAQFBQUGRkZGxsb GBgYGBgYGxsbGhoaGBgYFRUVFRUVAAAAAAAAAAAAAAAAAQEBAAAAAAAAAAAAAAAAAQEBAQEBAAAA AwMDAQEBAAAAAAAAAAAAAQEBAgICAQEBAAAAAAAAAAAAAQEBBAQEBwcHCgoKDQ0NERERDw8PDQ0N DQ0NDAwMCQkJBAQEAAAAAAAAAAAAAAAAAAAAAgICAgICAAAAAAAAAQEBAQEBAgICBwcHDAwMDg4O DAwMCgoKBwcHAwMDAgICBgYGCgoKDAwMDAwMCwsLDg4ODg4ODQ0NCQkJAwMDAAAAAAAAAgICCQkJ CAgIBgYGBwcHDAwMEBAQDAwMBgYGCAgIBAQEAwMDCAgICgoKBwcHAgICAAAAAAAAAQEBBgYGCgoK EBAQERERCwsLAgICAwMDAgICBgYGEBAQFxcXHh4eLCwsOjo6Q0NDREREREREQkJCPT09Nzc3MzMz MTExLS0tKioqJycnJycnKioqLy8vMzMzNjY2PDw8Nzc3LCwsIiIiGxsbGRkZFhYWExMTFBQUERER Dg4ODAwMDQ0NDg4ODg4ODg4OFBQUFhYWGRkZHBwcHBwcGRkZFhYWFBQUDg4ODw8PEREREREREBAQ Dw8PDw8PEBAQERERGRkZIyMjLCwsMTExNDQ0NTU1NjY2NDQ0MTExLy8vLy8vMDAwMzMzOTk5Pj4+ RERERERER0dHS0tLTU1NTk5OUlJSVlZWY2NjYmJiZGRkampqbm5ub29vbW1tbGxsY2NjX19fW1tb W1tbXV1dXV1dW1tbWFhYUVFRTExMSEhIR0dHSEhITExMUVFRVVVVYWFhY2NjZ2dnampqZ2dnY2Nj ZWVlbGxsbGxscXFxdXV1d3d3eHh4fX19hISEiYmJlJSUlJSUk5OTkZGRj4+Pi4uLiIiIhYWFi4uL i4uLioqKiIiIiIiIiYmJh4eHhISEgYGBeHh4Z2dnVVVVRkZGOzs7MTExKysrKysrJiYmJCQkIiIi HR0dGhoaFhYWEBAQDg4OBgYGAwMDBAQEAAAAAAAAAQEBAgICCAgIDg4OExMTFRUVFRUVExMTEBAQ DAwMCQkJAgICAgICCgoKERERHh4ePz8/YmJihYWFmJiYra2tuLi4vr6+vr6+tra2q6urm5ubkZGR i4uLi4uLiYmJf39/Z2dnTU1NPT09MjIyJiYmHh4eGRkZFBQUDw8PDAwMDQ0NBQUFAAAAAAAAAAAA AgICCQkJEhISFRUVIyMjMzMzOjo6OTk5NTU1MTExLi4uNDQ0MjIyKysrIiIiGxsbGRkZGBgYGBgY FxcXExMTEBAQEBAQFBQUFhYWFRUVExMTExMTERERERERFBQUGRkZGRkZFRUVERERDg4ODAwMCwsL DQ0NEBAQExMTFRUVFRUVGBgYFxcXFxcXGBgYGRkZFxcXEhISDw8PEhISFRUVGRkZGhoaGBgYGBgY GRkZGxsbGhoaGhoaGhoaGBgYAAAAAAAAAAAAAAAAAQEBAAAAAAAAAAAAAAAAAAAAAAAAAAAABQUF AwMDAQEBAAAAAAAAAAAAAAAAAAAAAAAAAAAAAAAAAAAAAAAAAgICBgYGCAgIDg4ODg4ODQ0NDAwM CwsLCgoKCQkJCQkJAwMDAgICAAAAAAAAAAAAAAAAAAAAAAAAAAAAAAAAAAAABAQECQkJDAwMDAwM CgoKAwMDAAAAAAAABAQECAgICwsLCwsLCwsLDAwMDQ0NDg4ODAwMBwcHAwMDAQEBAAAACAgIDAwM DQ0NCwsLCQkJCgoKDAwMDAwMBQUFAQEBAQEBCAgIDQ0NDAwMCQkJBwcHBgYGAAAAAAAABwcHDg4O DQ0NCwsLDAwMCAgICQkJDAwMEBAQExMTGhoaKioqOTk5QUFBQ0NDREREQEBAODg4Ly8vKCgoJSUl ISEhISEhIiIiJSUlKCgoLCwsLy8vMjIyOTk5NjY2Ly8vJSUlHR0dGRkZFhYWFBQUEBAQEBAQDw8P Dg4ODAwMCwsLCgoKCgoKCAgICwsLDw8PFBQUFxcXFxcXFRUVFBQUFBQUEhISEBAQDQ0NDAwMDg4O EBAQEhISDw8PEBAQEhISFRUVGRkZHx8fJSUlKSkpLS0tLi4uMTExNDQ0NjY2NTU1Nzc3OTk5Ozs7 Pj4+Q0NDSEhITExMT09PVVVVW1tbXl5eYGBgZGRkampqbm5ub29vcXFxc3Nzc3Nzb29vampqZWVl YWFhXV1dWVlZVlZWVVVVUVFRTk5OTk5OUVFRVlZWXFxcYmJiYGBgXFxcWVlZV1dXVFRUV1dXYmJi bm5ue3t7gICAhoaGioqKioqKioqKjY2NkJCQmpqal5eXkpKSjo6OjY2Nj4+Pk5OTlpaWlZWVlZWV kpKSjY2NiIiIgoKCeXl5cnJyampqaGhoYmJiXFxcVFRUS0tLPT09MjIyKioqJSUlIyMjISEhHBwc GhoaGBgYExMTCgoKAgICAAAAAgICAAAAAAAAAwMDBAQEERERFxcXHBwcHR0dGhoaGBgYFhYWFRUV EBAQDAwMDg4OGBgYJCQkNDQ0UFBQaWlpf39/mpqas7Ozurq6t7e3s7OzqqqqoaGhoKCgn5+foaGh m5ubiIiIcnJyY2NjWlpaXV1dUVFRQEBALS0tHR0dExMTERERExMTERERDQ0NCwsLCwsLDAwMDg4O FhYWHh4eLS0tMzMzNzc3NTU1MjIyMDAwMTExMjIyMTExLS0tJiYmICAgHh4eHx8fHx8fHR0dFRUV ExMTEREREhISExMTFBQUEhISEBAQEhISExMTFhYWGBgYGRkZFxcXEhISDg4ODAwMDg4OERERFBQU FhYWFxcXFxcXFxcXFBQUGBgYHBwcGhoaFRUVEBAQDw8PDw8PFhYWFhYWFxcXGBgYGRkZGRkZGRkZ GBgYHR0dHBwcGhoaFRUVAAAAAAAAAAAAAAAAAQEBAQEBAQEBAQEBAQEBAQEBAAAAAAAABAQEBAQE AwMDAQEBAAAAAAAAAAAAAAAAAQEBAQEBAQEBAAAAAAAAAAAAAQEBAgICCAgICwsLDg4ODg4ODAwM CwsLDAwMDQ0NCgoKCQkJBwcHAgICAAAAAAAAAAAAAQEBAQEBAAAAAgICBQUFCQkJCwsLCgoKCQkJ AgICAAAAAAAAAQEBBQUFBwcHCQkJCgoKCgoKDAwMDg4ODg4ODAwMCAgIAwMDAAAAAwMDCAgIDQ0N CwsLCAgIBwcHCQkJDAwMBgYGAQEBAAAABgYGDAwMDw8PEBAQEBAQCwsLAwMDAAAACAgIDg4ODg4O DQ0NDw8PDQ0NDw8PEBAQERERExMTGhoaJCQkKysrODg4PDw8Pz8/PT09NTU1KysrIiIiHh4eISEh JiYmKioqKCgoIyMjISEhJSUlKioqLi4uMDAwLy8vKCgoICAgGRkZFRUVEhISEhISEBAQCgoKAwMD AAAAAAAACAgIDw8PDAwMDQ0NDg4ODw8PEBAQEREREREREhISDg4ODg4ODQ0NDg4ODw8PEREREhIS EhISEhISERERDw8PDg4ODg4OEBAQEhISExMTGRkZGxsbISEhJiYmKioqKysrLi4uMTExNTU1NjY2 OTk5Ozs7PT09QUFBSkpKU1NTWFhYV1dXVlZWVFRUUlJSU1NTWVlZX19faWlpa2trbGxsampqZWVl X19fWlpaWFhYTk5OTU1NTk5OUlJSV1dXXl5eZ2dnbW1taWlpYmJiWVlZUFBQS0tLUFBQYGBgb29v iIiIi4uLj4+PjY2NgoKCc3NzampqaGhoX19fYGBgYmJiZWVlampqcnJye3t7gYGBh4eHiIiIiIiI hoaGgoKCe3t7cnJya2trZGRkYWFhXFxcV1dXU1NTSkpKPT09MjIyKCgoJCQkJCQkIyMjHx8fGxsb FxcXEBAQCAgIAQEBAAAAAQEBAAAAAAAAAwMDBQUFDw8PDw8PEhISFhYWGRkZGBgYFBQUERERGxsb HR0dIyMjLi4uPT09UlJSbGxsf39/lpaWpaWlsbGxs7OzsrKys7Ozrq6upaWlqqqqoaGhlZWVf39/ YGBgTU1NUlJSXl5eYWFhUlJSPz8/MTExKCgoISEhHBwcGRkZEBAQFBQUGRkZGxsbGxsbHR0dICAg IyMjKioqLS0tLi4uKysrKSkpKSkpLCwsLS0tKysrKioqKCgoKSkpKysrKSkpIiIiGhoaEREREhIS EhISFBQUFRUVFRUVExMTEhISFBQUFxcXGhoaGhoaFxcXExMTERERDw8PFBQUFxcXGhoaGhoaGBgY FRUVFBQUExMTFhYWFxcXFxcXEhISDQ0NDQ0NERERFhYWFxcXFhYWFhYWFRUVFhYWFxcXGhoaHBwc JycnIiIiGhoaERERAAAAAAAAAAAAAAAAAQEBAQEBAgICAwMDAwMDAwMDAgICAQEBAAAAAgICAwMD AgICAQEBAAAAAAAAAQEBAAAAAQEBAwMDAwMDAQEBAAAAAAAAAAAAAQEBBgYGDAwMDg4ODQ0NCwsL CQkJCAgIDg4ODw8PDg4OCgoKBAQEAAAAAAAAAgICAAAAAQEBAwMDBgYGCQkJCgoKCgoKCQkJBQUF AQEBAAAAAAAAAQEBBAQEBgYGCQkJCgoKCwsLDQ0NDw8PDw8PDAwMBwcHAwMDAAAAAQEBBAQEBwcH CQkJCQkJCAgIBgYGCQkJBQUFAQEBAwMDBwcHCwsLEBAQFBQUEREREBAQDAwMCAgICQkJDQ0NDw8P Dg4ODw8PEBAQEhISFhYWHh4eJycnKCgoJSUlKysrLi4uMjIyMzMzLy8vKCgoISEhHBwcGBgYIiIi MDAwOTk5Ojo6MjIyJiYmHh4eIiIiJSUlJycnJiYmICAgGRkZExMTEBAQDw8PDg4ODAwMBgYGAgIC BAQEDAwMExMTDQ0NDQ0NCwsLCQkJBwcHCQkJDQ0NERERCgoKCgoKCgoKDAwMDw8PEREREhISEhIS FBQUFBQUFBQUFBQUExMTEhISEREREBAQEhISFRUVGhoaICAgIyMjJSUlKSkpLCwsMTExNDQ0ODg4 Ozs7PT09QUFBRkZGS0tLSUlJR0dHQkJCPDw8NTU1MDAwMzMzNzc3RUVFTU1NWFhYXV1dXV1dWVlZ V1dXVlZWVVVVUlJST09PTk5OT09PUlJSWVlZX19fV1dXU1NTTExMRUVFQEBAQ0NDUFBQXFxcaWlp aGhoZ2dnX19fTk5OPDw8NDQ0NTU1Ojo6Q0NDUFBQW1tbY2NjZmZmaGhoaGhoaGhoaGhoaGhoaWlp aWlpaGhoZWVlYmJiXV1dWlpaVlZWUVFRT09PTExMRUVFPj4+Pz8/NjY2Ly8vJiYmGxsbFBQUDQ0N BgYGBwcHAQEBAAAAAQEBAAAAAAAAAQEBAQEBBgYGCAgIDg4OFRUVGhoaHBwcHR0dHh4eIyMjKSkp Li4uNDQ0Q0NDYGBgf39/k5OTrKysqamppKSknp6enJycnp6en5+fn5+fh4eHdHR0ZGRkW1tbVFRU UVFRUlJSUlJSU1NTRkZGOTk5MzMzMjIyLi4uJSUlHh4eIiIiJSUlJSUlISEhHBwcGhoaGBgYFxcX GhoaHBwcHh4eHx8fICAgIyMjJiYmKCgoLS0tLi4uLy8vLS0tKSkpISEhFRUVCwsLExMTFBQUFRUV FRUVFRUVFRUVFhYWFhYWGRkZGhoaGhoaFxcXExMTEhISExMTFRUVHh4eHR0dGxsbFxcXExMTEBAQ Dw8PDw8PFhYWEhISDg4ODAwMDw8PExMTFhYWFxcXEhISFBQUFhYWFBQUEhISFRUVHR0dJCQkJiYm Hx8fFRUVDAwMAAAAAAAAAAAAAAAAAQEBAgICAwMDBQUFBgYGBwcHBgYGBQUFAQEBAwMDBAQEBAQE AgICAAAAAAAAAAAAAAAAAQEBBQUFBwcHBwcHBQUFAgICAAAAAAAAAQEBBgYGCwsLDQ0NDAwMCQkJ BgYGCAgIDAwMDw8PDw8PCwsLBwcHBQUFBQUFAAAAAAAAAAAAAgICBAQEBwcHCgoKCwsLCAgIBAQE AAAAAAAAAAAAAgICBgYGCwsLCwsLCwsLDAwMDg4OEBAQDw8PDAwMCgoKAQEBAAAAAAAAAwMDBwcH CQkJCAgIBgYGCQkJBwcHBQUFBAQEAwMDBQUFCgoKDw8PFRUVFxcXExMTCgoKBQUFBwcHDQ0NERER Dw8PEBAQEhISFxcXIyMjMDAwMzMzMTExJycnJSUlIiIiICAgHx8fHR0dGxsbGhoaFBQUFRUVHR0d Li4uPz8/Q0NDOTk5Li4uICAgHx8fHx8fHx8fHh4eGxsbFhYWExMTERERERERDw8PCwsLCAgICgoK Dw8PExMTFhYWFxcXFxcXEhISCwsLBwcHBwcHCAgICwsLCAgIBAQEAgICBAQECQkJDw8PExMTERER EREREBAQERERExMTFxcXGxsbHR0dGRkZGxsbHx8fIyMjIyMjIiIiJSUlKCgoMzMzOTk5QUFBR0dH SUlJRkZGQUFBPT09Pz8/QEBAQ0NDRUVFQkJCPDw8Nzc3NjY2MzMzOjo6Q0NDSEhISUlJS0tLTk5O UVFRVlZWUlJSTk5OSkpKRUVFQkJCQUFBQ0NDT09PUFBQUFBQT09PTU1NT09PVlZWXl5eXV1dXFxc WFhYTk5OPj4+MzMzNDQ0Ozs7SkpKVFRUYWFhampqa2trZGRkWlpaVFRUSUlJRUVFPz8/PDw8PDw8 PT09QEBAQUFBSkpKTU1NUlJSVVVVWFhYWVlZWFhYVVVVR0dHOjo6LCwsHx8fFBQUEBAQEBAQDAwM BgYGAgICAQEBAQEBAAAAAAAAAAAAAAAAAgICCAgIDQ0NDg4ODg4OEhISGhoaISEhIiIiKSkpMDAw Ozs7U1NTdnZ2lpaWqKiom5ubl5eXlJSUkJCQhYWFenp6enp6f39/gYGBe3t7d3d3c3NzcHBwb29v bGxsZWVlUVFRSUlJPj4+NTU1LS0tJycnIyMjIyMjKSkpJiYmHx8fFxcXEhISExMTFBQUFBQUFxcX FxcXFxcXFxcXGRkZHR0dIiIiJSUlJSUlKCgoKCgoIiIiGxsbFRUVExMTERERGBgYGBgYFxcXFRUV FBQUFBQUFhYWGBgYGxsbGRkZFhYWFBQUExMTFBQUFhYWGRkZGxsbFxcXExMTEBAQDw8PEBAQERER EREREBAQDg4ODw8PExMTGBgYGRkZFRUVERERERERExMTFRUVFhYWGBgYGhoaHx8fIiIiGBgYExMT DQ0NCgoKAAAAAAAAAAAAAAAAAQEBAQEBAwMDBQUFBwcHCQkJCQkJCQkJBwcHCAgICAgIBwcHBQUF AgICAAAAAAAAAAAAAQEBBQUFCQkJCwsLCgoKBgYGAwMDAAAAAAAAAAAABAQECQkJDAwMCwsLCgoK AAAAAwMDCAgIDAwMDQ0NDAwMCQkJCAgIBwcHBQUFAgICAAAAAAAAAgICBwcHCgoKBwcHBAQEAAAA AAAAAAAAAgICBwcHDQ0NDQ0NDQ0NDQ0NDg4OEBAQEREREBAQDw8PBgYGAwMDAAAAAAAAAAAAAgIC BgYGCQkJBgYGBwcHCAgIBwcHBQUFBAQEBgYGCQkJDQ0NDQ0NEBAQEhISDAwMBAQEBgYGDg4ODQ0N EBAQERERERERFhYWIiIiLS0tMzMzLi4uJycnHR0dFRUVEhISFBQUFxcXGRkZGxsbGBgYFxcXGhoa IyMjLy8vODg4Pj4+LS0tJycnIiIiISEhIiIiISEhHh4eGxsbGxsbHBwcHR0dHR0dGxsbFxcXERER DQ0NGRkZHBwcHx8fHR0dFRUVDAwMBQUFAQEBAAAAAAAAAAAAAAAAAAAAAgICBwcHCwsLEBAQERER EREREREREhISFBQUGBgYHBwcKCgoJycnJSUlJCQkJCQkJSUlLCwsMzMzNTU1Ozs7QkJCSkpKT09P UFBQTExMSEhISUlJS0tLUVFRWFhYXV1dX19fX19fX19fYGBgXFxcUlJSRERENjY2LS0tKioqKysr MDAwNzc3RUVFU1NTW1tbWVlZU1NTT09PU1NTVVVVV1dXWFhYWFhYWFhYXFxcX19fZmZmbGxscHBw bW1tY2NjWlpaV1dXWFhYW1tbXl5eYmJiZGRkY2NjXV1dVlZWUlJSRUVFPT09MjIyKysrKSkpKysr Ly8vMzMzNzc3Ojo6PT09PT09Pj4+Pj4+PT09Ozs7MjIyKSkpISEhGhoaFBQUExMTExMTEBAQCgoK BQUFAwMDAgICAAAAAAAAAQEBAAAAAAAAAgICAwMDCQkJFxcXKCgoMDAwMDAwMTExNjY2QUFBVFRU a2trgICAjIyMkZGRg4ODd3d3cHBwdHR0fX19iYmJmpqaq6urs7Ozqqqqn5+flJSUioqKgICAcnJy YWFhRUVFOTk5KioqICAgHBwcGxsbHBwcHh4eFhYWExMTEBAQDQ0NDQ0NDg4ODw8PEBAQERERERER ExMTFRUVFhYWFxcXGhoaHR0dJCQkKCgoKCgoISEhGBgYFBQUFRUVGBgYFRUVFRUVFBQUFBQUFBQU FhYWGRkZGxsbFxcXFhYWFBQUExMTFBQUFRUVFRUVFhYWExMTEBAQDg4ODg4OEBAQEhISEhISEhIS EREREhISFRUVFhYWFhYWFRUVFBQUFBQUFhYWFRUVFhYWGhoaHx8fICAgHBwcFxcXEBAQDw8PDg4O Dw8PAAAAAAAAAAAAAAAAAAAAAAAAAgICBAQEBwcHCQkJCgoKCgoKCgoKCwsLCwsLDAwMCwsLCAgI BQUFAwMDAwMDAgICAgICBgYGCgoKDAwMCQkJBgYGBAQEAQEBAAAAAAAAAwMDBwcHCQkJCQkJAAAA AAAAAQEBBQUFCQkJCwsLCQkJBwcHCQkJCAgIBQUFAQEBAAAAAAAAAgICBAQEBAQEAgICAAAAAAAA AAAAAgICBwcHDAwMDg4ODg4ODw8PEREREREREREREREREBAQCwsLBgYGAgICAAAAAAAAAQEBBQUF CQkJCAgICAgICQkJCAgIBwcHBwcHBwcHBwcHAwMDAgICBwcHEBAQEBAQCQkJBgYGCAgICwsLDQ0N Dw8PDg4ODg4OFBQUHR0dJCQkLCwsKCgoHx8fFxcXExMTFBQUGhoaHx8fISEhKSkpMDAwMDAwKysr KioqMDAwODg4QEBAOTk5MzMzMTExMDAwLCwsJiYmIiIiHh4eISEhJycnMTExNjY2MDAwIiIiFhYW ExMTExMTExMTFBQUFBQUEhISDQ0NCQkJAAAAAAAAAgICAgICAAAAAAAAAQEBAwMDDg4OEhISFhYW FhYWFRUVFBQUFhYWGBgYIiIiISEhHx8fHh4eHh4eICAgKCgoLy8vMzMzOzs7RUVFTk5OVlZWXV1d X19fXl5eUFBQTU1NS0tLTk5OUlJSV1dXXl5eY2NjXFxcVlZWTU1NQkJCNzc3MDAwLCwsKioqNDQ0 Ojo6RkZGUlJSVVVVTExMPz8/NTU1NjY2ODg4Ozs7Pz8/Q0NDSEhITU1NT09PWVlZZWVlcXFxdXV1 dHR0bm5uZWVlXV1dWlpaV1dXVFRUVVVVW1tbYmJiZ2dnampqXV1dU1NTSEhIQEBAPDw8Ozs7PT09 QEBAQUFBQEBAPDw8Nzc3NDQ0MjIyMDAwLi4uLS0tKCgoJSUlIyMjHh4eHBwcGhoaFRUVFxcXERER CwsLBgYGAAAAAAAAAQEBAAAAAQEBBgYGDg4OHx8fPz8/Xl5eZ2dnYGBgUFBQT09PUlJSW1tbYGBg X19fXl5eX19fXl5eZGRkdXV1kZGRrKysurq6urq6tra2q6urm5ubj4+PjIyMhYWFcnJyUFBQMTEx KSkpHx8fFRUVExMTFhYWFxcXFBQUEhISCgoKCAgICAgICgoKCgoKBwcHCAgIDAwMEBAQEBAQExMT FhYWFxcXFxcXGxsbHx8fMjIyMjIyLS0tIiIiFxcXERERDg4ODg4OEBAQEREREhISFRUVFxcXGRkZ GhoaGxsbFRUVFRUVFBQUExMTEhISEREREREREREREBAQEBAQEBAQEREREhISEhISEhISEhISFRUV FhYWFhYWExMTEBAQERERFhYWGxsbGRkZGBgYGRkZGxsbHR0dGxsbFRUVEBAQEBAQEBAQEBAQDw8P AAAAAAAAAAAAAAAAAAAAAAAAAAAAAgICBQUFCAgICQkJCgoKCgoKCgoKDAwMDg4ODw8PDw8PDAwM CQkJBgYGAgICAAAAAgICCAgICwsLCgoKBwcHBwcHBAQEAAAAAAAAAAAAAgICAwMDBAQEBQUFAgIC AAAAAAAABQUFBwcHBgYGBAQEAAAAAQEBAwMDAwMDAQEBAAAAAAAAAAAAAgICAQEBAQEBAQEBAAAA AQEBBQUFCgoKDg4ODw8PERERExMTExMTEhISEBAQDw8PEBAQCQkJBAQEBQUFCAgICQkJCAgICAgI DQ0NCgoKCAgIBwcHCAgICgoKCgoKCQkJAwMDAgICAAAAAQEBCAgIDw8PDg4OCQkJCQkJCwsLDw8P FBQUFhYWFxcXGRkZGhoaIiIiIyMjISEhHR0dGRkZGRkZHx8fJSUlMjIyOTk5Q0NDSEhISEhIRERE QkJCQkJCTExMR0dHREREQ0NDPz8/NTU1KysrJCQkHx8fFxcXEhISFxcXJiYmMzMzNzc3NjY2Kioq ISEhFhYWEREREhISExMTERERDg4ODg4ODw8PDQ0NCAgIAgICAAAAAQEBBAQECAgIDQ0NExMTFRUV FhYWGRkZHx8fJCQkKysrLy8vNTU1OTk5Nzc3MzMzMjIyNDQ0Ojo6RERET09PVVVVVlZWVFRUTk5O SUlJRUVFQEBAOTk5NDQ0MDAwMTExNTU1Ojo6REREREREQ0NDQEBAPDw8NTU1LS0tKCgoHh4eHBwc Hh4eIyMjKCgoKCgoJCQkIiIiICAgIyMjKysrNTU1QkJCT09PWVlZXl5eYGBgaGhob29vb29vcHBw bW1tY2NjV1dXREREPz8/OTk5PDw8R0dHV1dXZmZmbm5ubGxsY2NjV1dXTk5OR0dHQUFBPj4+Pz8/ Ozs7Ozs7Ojo6Ojo6PDw8PT09Ojo6NjY2MzMzLS0tKysrLCwsLCwsMjIyNzc3NjY2JiYmHR0dFBQU CwsLAQEBAAAAAQEBAAAAAQEBFBQUJycnNjY2TExMZmZmb29vaWlpYGBgWFhYUVFRTk5OSEhIRkZG UVFRYWFhfHx8i4uLn5+fra2ttLS0rq6unJycioqKdnZ2fX19h4eHf39/XV1dOjo6KioqJycnGRkZ GxsbHx8fISEhHh4eFRUVDQ0NCQkJAQEBAAAAAAAABAQEBwcHCwsLFhYWIyMjICAgHR0dGhoaGBgY GBgYHBwcJiYmMDAwLy8vKioqICAgFRUVEBAQEBAQExMTFBQUERERExMTFRUVGBgYGhoaGRkZFxcX FRUVFRUVFRUVFBQUERERDg4ODQ0NDg4ODw8PEBAQERERExMTExMTExMTExMTFRUVFhYWExMTExMT ExMTExMTExMTFRUVGRkZGxsbGRkZGxsbHR0dGhoaFBQUEBAQEBAQERERDQ0NDQ0NCwsLCAgIAAAA AAAAAAAAAAAAAQEBAQEBAAAAAAAAAgICBQUFCQkJDAwMDQ0NDAwMDAwMDQ0NDw8PEREREREREhIS DAwMCwsLCAgIAwMDAQEBBAQECAgICQkJBwcHBAQEAQEBAAAAAAAAAAAAAAAAAAAAAQEBAAAAAAAA AAAAAwMDBQUFBQUFBQUFAQEBAQEBAAAAAAAAAAAAAQEBAgICAgICAgICAwMDBAQEAwMDAQEBAgIC BAQEBgYGDAwMDw8PERERExMTFRUVFhYWFBQUEBAQDQ0NDAwMCwsLCwsLDAwMDAwMCwsLCgoKCQkJ CwsLDQ0NDAwMCgoKCAgIBwcHBwcHCgoKCQkJCAgIBQUFAgICAgICAgICAwMDCQkJCAgICQkJEBAQ FxcXHBwcISEhJSUlHx8fJCQkKioqKCgoICAgGhoaHR0dJCQkOTk5R0dHS0tLQUFBQEBATExMUFBQ SUlJQUFBS0tLVFRUVFRUUFBQSEhINzc3JycnHBwcFhYWDw8PDg4OEBAQEBAQGRkZKioqMzMzLy8v KCgoICAgGBgYEhISDw8PDg4ODg4OERERExMTExMTFBQUFBQUEBAQCwsLEBAQDg4ODQ0NExMTHBwc ICAgHh4eGRkZGhoaFRUVGBgYJCQkLS0tMjIyOjo6REREU1NTXl5eampqb29va2trYWFhU1NTSEhI QkJCODg4MTExMTExMzMzMzMzODg4Pz8/TExMW1tbZ2dnbW1tdHR0d3d3aGhoU1NTNzc3JSUlFhYW FhYWHh4eKysrQEBAUlJSWVlZWlpaWVlZUlJSTExMTU1NVFRUXFxcaGhodHR0gICAiYmJkJCQj4+P fn5+ampqTk5OQUFBNjY2Ojo6SUlJXl5edHR0g4ODgYGBe3t7bGxsVlZWQUFBNDQ0LS0tKSkpMDAw NTU1Ozs7PDw8Nzc3Ly8vJycnIyMjIiIiJSUlKysrMTExNzc3ODg4MjIyKysrGRkZFRUVDg4OCAgI BgYGBgYGBQUFAQEBAwMDCwsLGRkZLy8vUFBQcXFxgYGBgoKCfX19bW1tWVlZSkpKRERETExMZWVl fn5+kpKSkpKSi4uLgYGBcHBwUlJSPT09Ozs7T09PSkpKPj4+KioqGBgYEBAQEhISFxcXGxsbICAg IyMjHx8fFhYWDw8PDg4OEBAQEBAQEhISExMTFxcXIiIiLS0tKSkpHx8fHx8fISEhICAgHh4eHx8f JCQkKSkpKysrKSkpIiIiGxsbGRkZFxcXFBQUEhISEREREhISEhISFBQUFhYWGRkZGhoaGhoaGhoa FBQUEBAQDAwMCwsLDAwMDw8PEhISExMTERERFBQUFhYWFhYWFBQUExMTEhISEhISExMTERERDw8P EBAQExMTFxcXGBgYGRkZGhoaGRkZGBgYFRUVERERDQ0NCgoKCQkJBwcHBwcHBQUFAwMDAAAAAAAA AAAAAAAAAQEBAQEBAAAAAAAAAAAAAwMDBgYGCQkJDAwMDAwMCwsLCwsLDAwMDw8PExMTFhYWERER Dw8PCgoKBAQEAQEBAQEBAwMDAwMDBwcHBgYGAwMDAAAAAAAAAQEBAwMDBQUFAgICAAAAAAAAAAAA AAAAAgICBAQEBQUFAwMDAgICAQEBAAAAAAAAAAAAAAAAAAAAAQEBBAQECAgICgoKCgoKCQkJCQkJ CQkJDQ0NDw8PDw8PEBAQEhISFRUVFRUVExMTDAwMCwsLCQkJCQkJCgoKDAwMDQ0NDg4OCwsLCwsL CwsLCwsLDAwMDQ0NDg4OEBAQCwsLCwsLCwsLDAwMDAwMCwsLCQkJBwcHAwMDAgICBAQECQkJDw8P FRUVHR0dJCQkLCwsLy8vMTExMjIyLy8vKSkpIyMjHh4eJSUlNjY2QkJCPj4+NTU1MjIyMjIyMTEx NDQ0NDQ0NTU1Ozs7RkZGTU1NSUlJQEBANDQ0KioqHBwcFhYWGhoaGxsbFxcXFhYWICAgIiIiIyMj ISEhHx8fGhoaERERCAgIAAAABQUFCgoKDg4OEhISFxcXGxsbHBwcFRUVFBQUEhISEBAQEBAQExMT FxcXGhoaGRkZExMTDw8PEBAQERERERERFxcXHh4eNjY2QEBATExMVVVVWVlZWVlZVlZWUlJSSUlJ SEhITExMVVVVXFxcX19fYmJiZWVlZWVlZWVlY2NjZGRkampqcHBwbm5uaGhoXV1dUFBQREREPz8/ PT09Pz8/R0dHUFBQXV1dYmJiZ2dnZmZmX19fWFhYVVVVVVVVU1NTW1tbZGRkampqbm5ubGxsX19f UVFROzs7NDQ0MDAwMzMzPz8/T09PX19faWlpaGhoZmZmX19fUlJSRUVFPDw8NTU1MTExMjIyMzMz MzMzMjIyLy8vLi4uLi4uLy8vLy8vMzMzNjY2MjIyKysrJSUlICAgHR0dHx8fISEhIiIiHx8fGxsb FRUVDQ0NBQUFCQkJExMTIyMjNzc3UlJSaGhobW1taGhoVVVVSkpKPj4+Ozs7Q0NDVlZWb29vhISE gICAeHh4YmJiR0dHNDQ0Li4uMzMzPT09S0tLOzs7JiYmFhYWEREREhISFBQUFRUVFhYWGRkZGxsb GxsbGhoaGxsbHh4eISEhIiIiKysrMTExLCwsISEhGRkZGRkZGxsbIiIiICAgHBwcGxsbICAgKSkp MDAwMzMzLS0tIyMjGRkZExMTERERDw8PDg4ODw8PExMTExMTFBQUFRUVFxcXFxcXFhYWFhYWEBAQ EREREhISExMTFBQUFBQUFBQUFRUVFhYWFhYWFRUVExMTERERDw8PDw8PDg4ODg4ODAwMDAwMDw8P FBQUGRkZGhoaGhoaFxcXFBQUEBAQDAwMCQkJBgYGAwMDAgICBQUFBwcHCAgICgoKAAAAAAAAAAAA AAAAAQEBAAAAAAAAAAAAAAAAAAAAAgICBAQECgoKCwsLDQ0NDAwMCwsLDQ0NEhISFRUVHBwcGxsb FRUVCgoKAAAAAAAAAAAAAwMDCAgICAgICAgIBAQEAQEBAQEBBQUFCQkJCAgIBwcHBAQEAQEBAAAA AAAAAQEBAwMDBgYGBwcHBwcHBQUFAwMDAQEBAAAAAQEBAwMDBwcHCwsLDg4ODw8PDg4ODg4ODg4O Dw8PDw8PDg4ODQ0NDw8PEhISFBQUFBQUERERDg4OCwsLCgoKCwsLDQ0NEBAQERERERERDw8PDQ0N DAwMDQ0NDQ0NDg4ODw8PEBAQDg4OCwsLCgoKDAwMDw8PEBAQEBAQCgoKCgoKCgoKCgoKDAwMEhIS GxsbIiIiLy8vMDAwMTExMTExNDQ0Nzc3NTU1MDAwKioqLy8vODg4QEBAQUFBOTk5Ly8vKSkpLi4u Ly8vMTExNTU1Ozs7RERETU1NVFRUUFBQU1NTR0dHMDAwIiIiHR0dHR0dICAgGRkZHR0dIiIiJSUl KCgoJSUlGxsbEBAQBgYGAgICAAAAAAAACAgIExMTGBgYGRkZGxsbHR0dHR0dGRkZFBQUEhISFBQU FxcXGBgYGBgYGRkZGxsbGhoaGhoaHBwcHx8fJycnKioqLS0tLi4uLi4uLy8vLy8vLy8vQUFBR0dH UVFRWlpaYGBgYGBgXFxcWVlZV1dXTU1NREREQ0NDR0dHS0tLT09PUlJSWVlZV1dXVlZWVlZWVlZW VlZWV1dXWVlZUVFRUVFRUVFRUFBQUFBQUlJSV1dXW1tbW1tbXFxcW1tbWVlZVFRUTk5ORUVFPT09 NTU1NjY2Nzc3Ozs7QkJCTk5OV1dXXFxcYGBgYWFhX19fWVlZUVFRSUlJQkJCPT09Ojo6Ojo6Ozs7 Ojo6Ojo6Ojo6Ojo6Ojo6Ojo6ODg4NDQ0Li4uKioqJycnIiIiHR0dHx8fHh4eGhoaFRUVEREREBAQ EBAQEBAQFhYWGhoaISEhLi4uRUVFXV1da2trbW1tYWFhYWFhZmZmcXFxgYGBkpKSnp6epaWlj4+P dXV1VlZWSUlJWFhYdHR0f39/d3d3VVVVSUlJOTk5LS0tJycnIyMjHR0dGBgYEBAQEhISFRUVGxsb IyMjKioqMTExNDQ0NDQ0KCgoHR0dGRkZGBgYGBgYGhoaHBwcFxcXGRkZHh4eJSUlLi4uMzMzMTEx LCwsHx8fGRkZExMTEREREREREhISEhISExMTFBQUFBQUFBQUFBQUFRUVFRUVFRUVFBQUFBQUFxcX GhoaHBwcGhoaGRkZGBgYGBgYGBgYFhYWEhISDw8PDg4ODQ0NDQ0NDAwMCwsLDAwMDw8PFBQUGRkZ GxsbGhoaFxcXEBAQCgoKBAQEAAAAAQEBBAQEBgYGBwcHBgYGCwsLDw8PExMTAAAAAAAAAAAAAAAA AAAAAAAAAAAAAAAAAAAAAAAAAAAAAQEBBgYGCQkJDQ0NDg4ODg4ODQ0NDg4ODg4OGhoaHx8fICAg FxcXCgoKAgICAAAAAQEBBQUFCQkJDAwMCQkJBAQEAQEBAwMDBwcHDg4ODg4ODQ0NCQkJBQUFAQEB AAAAAAAABQUFCAgICgoKCwsLCQkJCAgIBwcHCAgICAgICgoKCwsLDAwMDAwMDQ0NDg4ODw8PEBAQ Dw8PDg4ODAwMDQ0NDw8PEREREhISFRUVFBQUEhISEBAQEBAQEBAQEhISEhISExMTEhISEBAQDw8P EBAQDw8PDQ0NDAwMERERDw8PDAwMCwsLDAwMDw8PExMTFRUVFBQUEhISEBAQDg4ODQ0NERERGBgY Hh4eMTExODg4Ojo6NDQ0Ly8vMjIyNTU1NjY2Ojo6NTU1ODg4SEhIVlZWV1dXTU1NREREPj4+QkJC R0dHSUlJRUVFRUVFT09PW1tbampqd3d3fHx8eHh4cHBwXl5eQkJCLi4uLCwsJycnIiIiIiIiJiYm KSkpLCwsLS0tJycnHBwcDQ0NAgICAAAABQUFCgoKDg4OFRUVFhYWFxcXFhYWFRUVExMTExMTExMT FhYWHR0dJSUlKSkpLCwsLi4uLy8vLy8vNTU1MjIyKysrIyMjGxsbFxcXFhYWFhYWGhoaIyMjLS0t MzMzODg4Ojo6ODg4MzMzLy8vKSkpJiYmKysrNDQ0PT09RERESkpKU1NTVlZWWFhYV1dXVVVVU1NT UFBQTk5OTk5OTU1NS0tLTExMUFBQVVVVW1tbX19fYGBgW1tbVFRUTU1NRUVFPj4+Ozs7Ozs7Ozs7 QUFBR0dHSkpKUVFRXFxcZGRkZ2dnbGxsa2traGhoYmJiWVlZUVFRS0tLR0dHPDw8Ozs7Ozs7Ojo6 OTk5NjY2MzMzMTExLy8vLS0tKioqKCgoJycnJSUlHx8fGRkZGBgYFxcXFRUVFBQUFhYWGhoaHh4e ISEhMTExNTU1Ojo6QEBASkpKVFRUWlpaW1tbYmJibm5uf39/jo6OmJiYmpqalJSUi4uLeHh4bm5u ZmZmZmZmbW1tenp6dXV1YWFhXFxcXV1dWlpaTU1NOjo6KCgoHh4eGhoaGhoaGxsbHh4eIyMjKSkp Ly8vMjIyMzMzJiYmISEhHBwcGhoaGhoaGhoaHBwcHh4eICAgIiIiJiYmKioqKysrJiYmGxsbEhIS EBAQEBAQEhISFRUVFhYWFhYWFRUVFBQUFBQUExMTEhISEREREhISFBQUFRUVFhYWGhoaGxsbGxsb GhoaGRkZGBgYGBgYGRkZFRUVEhISDw8PDQ0NDg4ODg4ODg4ODg4ODg4OEhISGBgYHR0dHh4eGhoa FBQUDw8PCAgIBQUFAgICAQEBBAQECAgICwsLDAwMDQ0NEBAQFRUVFxcXAAAAAAAAAAAAAAAAAAAA AAAAAAAAAAAAAAAAAAAAAAAAAAAAAgICBAQECAgIDAwMDg4ODw8PDg4ODAwMDQ0NFhYWHx8fISEh GxsbEhISBgYGAAAAAAAABQUFCwsLDAwMCAgIAwMDAQEBAQEBCQkJDAwMDw8PEBAQDQ0NCQkJBQUF AwMDAgICBQUFCQkJDAwMDAwMDAwMCwsLCwsLDAwMDAwMCwsLCgoKCgoKCQkJCgoKCgoKCwsLCwsL CwsLCwsLCwsLCwsLCwsLDAwMExMTFBQUFBQUFRUVFRUVFRUVFRUVFRUVEhISERERDw8PEBAQERER EhISEhISEhISCwsLDg4OEBAQEBAQEBAQEBAQERERExMTExMTEhISDw8PDQ0NDQ0NEBAQFBQUFhYW IyMjMTExOjo6NjY2Ly8vLCwsLS0tLCwsMjIyNjY2PT09SkpKV1dXYWFhZGRkZWVlWFhYUlJSUVFR VVVVWlpaWlpaWlpaW1tbampqcHBweHh4hYWFl5eXnp6empqalpaWfn5+bW1tWFhYSEhIOjo6Ly8v MDAwNzc3OTk5ODg4Ly8vHR0dCQkJAAAABgYGDw8PDw8PEBAQEBAQEBAQEBAQEhISFRUVFxcXGxsb ISEhJiYmJycnKSkpLS0tMDAwMTExMjIyMDAwLCwsJycnJCQkIyMjJSUlKCgoLi4uMjIyMzMzLi4u KysrKysrKioqJiYmJCQkIyMjIiIiIyMjKysrNTU1PDw8PT09Nzc3Ozs7Pz8/QkJCR0dHTU1NUVFR UlJSTU1NSkpKRkZGRERERERERUVFRUVFRERERkZGQkJCPT09Ozs7Ojo6Ozs7QUFBR0dHTExMUVFR VFRUUlJSUlJSVFRUVVVVU1NTUlJSTk5OR0dHQUFBPDw8OTk5Nzc3NjY2Ozs7OTk5NTU1MzMzMzMz MzMzNDQ0NTU1PDw8Pz8/Pz8/ODg4Li4uJycnIyMjIiIiGRkZGBgYFxcXGhoaHx8fJiYmLS0tMTEx NTU1PDw8RERESkpKTk5OUlJSVlZWWFhYZ2dnc3Nzf39/hISEhISEgICAd3d3b29vbGxsampqampq ZGRkWVlZWFhYWlpaVVVVYmJiY2NjXl5eT09POzs7KysrJSUlJCQkKioqKioqKioqKysrKysrLCws LCwsLCwsKCgoLCwsLi4uLS0tLCwsKysrKysrKSkpJycnIyMjHR0dGBgYFBQUEREREBAQDw8PERER ExMTFhYWFxcXFxcXFRUVExMTEhISExMTERERDw8PDg4ODw8PEhISFBQUFhYWGBgYFxcXFRUVFRUV FRUVFhYWFxcXFhYWEhISERERDw8PDw8PEREREhISEhISERERExMTGBgYHR0dHx8fGxsbFBQUDg4O CwsLCAgICAgICAgICAgICAgICAgICAgICQkJERERExMTFRUVFRUVAAAAAAAAAAAAAAAAAAAAAAAA AAAAAAAAAAAAAAAAAAAAAQEBAAAAAAAAAQEBBQUFCgoKDg4OEBAQERERDQ0NDw8PExMTGhoaICAg ICAgFRUVCgoKAQEBBAQECQkJCwsLCgoKBgYGAQEBAAAAAAAAAwMDCgoKDw8PERERDw8PDAwMCgoK BAQEBgYGCQkJDAwMDg4ODg4ODg4ODQ0NDg4ODg4ODg4ODQ0NDAwMCgoKCAgIBgYGAgICAgICAwMD BAQEBAQEAwMDAwMDBQUFDAwMDw8PEhISFBQUFhYWFxcXGBgYGRkZFRUVEhISDg4ODAwMDQ0NEBAQ ExMTFRUVDAwMDQ0NDg4ODAwMCQkJCQkJDAwMEBAQEhISEhISERERDw8PDw8PEBAQERERERERDg4O GRkZJSUlKSkpKioqKysrKysrKSkpKSkpMTExOzs7RERET09PXFxcZmZma2trYmJiV1dXTk5OUFBQ V1dXWVlZV1dXVVVVVVVVYmJicXFxfn5+iIiIkpKSpKSkuLi4wMDAtbW1paWlkJCQcHBwTU1NNjY2 Ly8vOTk5PDw8PDw8MzMzJCQkFxcXEhISFBQUFxcXHBwcISEhHx8fGRkZFBQUFBQUFhYWGhoaHx8f JSUlKioqLi4uMzMzNjY2Nzc3MTExMTExMzMzNTU1Nzc3OTk5Pj4+QkJCSkpKS0tLSUlJREREQkJC RUVFSUlJSkpKSkpKTk5OTU1NRkZGQ0NDQkJCOzs7MTExKSkpKSkpKCgoKCgoLCwsMjIyODg4Ojo6 PT09PDw8Ozs7Ozs7Ozs7ODg4NDQ0MDAwMDAwLi4uLi4uMTExNzc3Pj4+RkZGTExMUVFRUlJSUlJS Tk5OSUlJQ0NDPDw8Nzc3NTU1Ly8vKioqKSkpKioqLS0tMTExNTU1OTk5OTk5Ozs7Pj4+QkJCRkZG S0tLTU1NREREQEBANzc3LCwsJSUlIyMjJSUlJycnKSkpKCgoKCgoKSkpKioqLS0tMjIyNzc3PDw8 Pz8/Q0NDSEhITExMU1NTXFxcZGRkcnJyc3NzcXFxbGxsa2trb29vdHR0d3d3fn5+dXV1bm5uaWlp ZmZmampqc3NzeHh4bGxsY2NjVVVVSUlJQUFBOTk5MzMzLi4uKSkpKSkpKioqKysrLi4uMTExNDQ0 Nzc3PT09OTk5NDQ0NDQ0OTk5Ojo6MDAwJCQkFxcXFRUVExMTERERDw8PDg4OERERFBQUFRUVFxcX FxcXFxcXGRkZGhoaGxsbGRkZEhISEBAQDQ0NDAwMDQ0NDw8PERERExMTEhISEhISEhISFBQUFxcX GBgYFhYWFRUVEREREREREREREREREhISEhISEhISEhISFRUVFxcXGRkZFxcXEhISDg4ODQ0NDQ0N Dg4OCwsLBwcHAwMDAQEBBAQECgoKDg4OEREREBAQEREREBAQAAAAAAAAAAAAAAAAAAAAAAAAAAAA AAAAAAAAAAAAAQEBAQEBAAAAAAAAAAAAAQEBBQUFCQkJDg4OERERFBQUERERDg4OEBAQFxcXHR0d HR0dGRkZDQ0NCgoKCQkJCwsLDQ0NCwsLBQUFAAAAAAAAAAAABAQECgoKDg4OEBAQDw8PDg4OCgoK CQkJCQkJCwsLDg4OEBAQEREREBAQDw8PDw8PDw8PDw8PDg4ODAwMCQkJBwcHAgICAQEBAQEBAQEB AAAAAAAAAQEBBAQECgoKDAwMDw8PERERExMTFhYWGBgYGhoaGRkZFxcXExMTDw8PDQ0NDg4OERER FBQUFBQUERERCwsLBAQEAAAAAAAABQUFCgoKDg4OEREREhISEBAQDw8PEBAQERERERERExMTFhYW HR0dJCQkKioqLi4uLy8vLy8vLy8vMTExNjY2Pz8/S0tLVVVVXFxcYGBgXV1dWFhYUVFRTU1NTU1N Tk5OUVFRU1NTT09PU1NTWFhYYGBgbW1tenp6i4uLm5ubtra2wMDAysrKx8fHs7OzlJSUdnZ2Y2Nj UFBQS0tLSUlJTExMTU1NRERENzc3LS0tLS0tMzMzOTk5OTk5MTExJiYmHBwcFxcXGBgYHBwcIyMj LCwsMzMzODg4PDw8Pz8/RERERERERUVFRkZGRUVFRERERUVFSEhITU1NTk5OTU1NSUlJRUVFRUVF SEhIS0tLVVVVXl5eYmJiX19fWlpaUlJSRERENjY2KCgoJSUlJCQkJycnLCwsMTExNjY2Ojo6Pj4+ QkJCSUlJUFBQUVFRTExMQ0NDPDw8NDQ0NTU1Nzc3PT09RERES0tLTk5OTk5OSUlJR0dHR0dHSEhI SEhIREREPT09OTk5LCwsJycnJCQkJiYmKioqLS0tMTExNDQ0MjIyNzc3Pj4+RERERkZGSEhISEhI SUlJQUFBPDw8NjY2MjIyNDQ0ODg4Ozs7Ojo6Pz8/Q0NDSEhIR0dHPj4+MzMzLS0tLS0tKioqMjIy QkJCVFRUYGBgZmZmaGhoampqZGRkX19fWlpaXFxcZmZmdnZ2hoaGkJCQkpKSlpaWlZWVjo6OhISE eXl5c3NzdXV1Z2dnW1tbTU1NQ0NDPj4+OTk5MjIyLCwsJSUlJiYmKCgoLCwsMjIyNjY2Ojo6PDw8 Nzc3OTk5PDw8Ozs7NDQ0KCgoHR0dGBgYGRkZGBgYGBgYGBgYFhYWExMTEhISFBQUGxsbGxsbHBwc Hx8fJCQkJycnIyMjHBwcEREREBAQDg4ODQ0NDg4ODw8PEBAQEREREBAQEhISFBQUFhYWFxcXFRUV EhISEBAQDw8PEBAQEBAQEBAQDw8PDg4ODg4ODg4OEBAQEBAQDw8PDw8PDg4ODg4ODg4ODg4ODAwM CAgIAgICAAAAAAAABwcHDg4OFBQUDw8PDg4ODw8PDw8PAAAAAAAAAAAAAAAAAAAAAAAAAAAAAAAA AAAAAAAAAAAAAQEBAAAAAQEBAgICAgICAgICBAQECQkJDQ0NERERExMTExMTEREREBAQExMTFxcX GhoaGhoaExMTDAwMCwsLDw8PDw8PCgoKAwMDAQEBAQEBAgICBQUFCQkJDAwMDQ0NDQ0NDQ0NCgoK CAgICQkJDAwMEBAQERERERERDw8PDw8PDw8PDg4ODg4ODQ0NCwsLCgoKCgoKCAgIBgYGBQUFAwMD AwMDBQUFCgoKDQ0NDg4ODw8PDw8PEBAQEhISFhYWGRkZHBwcGxsbGRkZFhYWExMTExMTFRUVFxcX GRkZFRUVDg4OBgYGAQEBAAAAAAAAAAAAAQEBCAgIDQ0NDAwMCwsLDg4OEhISFBQUGhoaHR0dJCQk Ly8vNzc3PDw8Pz8/QUFBNjY2NTU1ODg4QEBARkZGS0tLUlJSWVlZWVlZWFhYVlZWU1NTU1NTVVVV WVlZWlpaV1dXU1NTSkpKSEhIUlJSYGBga2trdXV1f39/l5eXr6+vurq6urq6srKyn5+fjY2NdnZ2 bm5uaWlpbGxscHBwa2trX19fVVVVS0tLS0tLTExMTU1NS0tLQ0NDNzc3LS0tKCgoJCQkJCQkKCgo Li4uMzMzOjo6QEBAQkJCQEBAPz8/Pj4+OTk5NDQ0MjIyNDQ0NDQ0ODg4Pj4+QkJCQ0NDRUVFSUlJ Tk5OUlJSWVlZYGBgYWFhXV1dVlZWSkpKPz8/Ojo6Nzc3OTk5QUFBSUlJTk5OUlJSVlZWT09PTExM SEhIRkZGRUVFRUVFQ0NDQkJCR0dHS0tLUFBQV1dXYGBgZmZmZGRkX19fVVVVTk5OSUlJSkpKSUlJ REREPT09Ojo6Ozs7NjY2MzMzNTU1Nzc3Nzc3NjY2NjY2Nzc3Ojo6PT09PT09OTk5NDQ0MDAwLy8v ODg4Q0NDUFBQV1dXWFhYVVVVUlJST09PTExMTU1NSkpKPz8/LS0tHh4eHBwcICAgLi4uNTU1RUVF V1dXX19fWlpaUFBQSUlJREREQkJCRkZGV1dXb29vh4eHmJiYoKCgoKCgoaGhlZWVh4eHfn5+cnJy ZWVlY2NjXFxcVVVVSkpKPT09MzMzLi4uLS0tLi4uLS0tLS0tLi4uMTExNDQ0NDQ0MTExLy8vLy8v LS0tLS0tLCwsJSUlHh4eISEhKysrJycnISEhGhoaFhYWFhYWGRkZICAgJycnJCQkJCQkJiYmLCws MjIyLy8vISEhEhISEBAQDw8PDw8PEBAQEREREhISEhISERERERERExMTFhYWFRUVEhISDg4OCwsL CgoKCwsLDAwMDQ0NDAwMCgoKCQkJCgoKCgoKCwsLCQkJCQkJCwsLDw8PEBAQDw8PDQ0NAgICAgIC AwMDBgYGCwsLDg4ODg4ODQ0NDw8PDw8PDw8PERERAAAAAAAAAAAAAAAAAAAAAAAAAAAAAAAAAAAA AAAAAAAAAAAAAAAAAAAAAAAAAAAAAAAAAgICBgYGCQkJCwsLEBAQFRUVFhYWExMTEREREhISFBQU GhoaGRkZFxcXEhISDg4ODAwMDQ0NDg4OBAQEAQEBAgICBgYGCgoKCwsLCwsLDAwMDQ0NDAwMCQkJ CAgICAgICwsLDg4OERERFBQUERERDg4ODQ0NDg4ODw8PDg4ODQ0NDg4ODQ0NDAwMDAwMDAwMDAwM CgoKCQkJEhISEhISFBQUFhYWFBQUEBAQERERFhYWGhoaGxsbGxsbGRkZFhYWGhoaJSUlMTExNjY2 LS0tICAgFBQUCgoKAwMDAAAAAQEBAwMDAAAAAAAACwsLEBAQDQ0NDQ0NExMTGhoaHh4eJiYmMDAw Ojo6QUFBRkZGSUlJQUFBNjY2MDAwNzc3Q0NDS0tLT09PUVFRUVFRU1NTVFRUV1dXXFxcXl5eX19f ZWVlZ2dnYGBgWFhYUFBQSEhIS0tLU1NTVlZWWVlZVlZWXl5ec3NziIiIkJCQjY2NiIiIfn5+e3t7 fHx8goKChISEgYGBgICAgoKCeHh4d3d3dHR0cHBwa2trYmJiVFRUSUlJQUFBOzs7NTU1NTU1NjY2 NjY2NjY2NTU1MDAwKCgoIiIiIiIiICAgHBwcHx8fJSUlMDAwNDQ0OTk5PT09QEBARERESkpKTk5O UlJSWlpaYGBgYWFhYWFhXl5eUVFRQUFBODg4NjY2OTk5REREVlZWZ2dncnJydnZ2bGxsZWVlWFhY S0tLQ0NDQUFBRERER0dHS0tLVFRUXV1dYmJiYmJiXl5eWVlZVFRUSkpKSUlJSEhISkpKSkpKSUlJ SEhISEhIRkZGSEhISEhIRkZGRUVFREREQ0NDQUFBQ0NDOzs7MTExKioqIyMjICAgJCQkKysrPj4+ SkpKV1dXW1tbVlZWT09PSEhIREREQUFBPT09Ojo6Nzc3MDAwKCgoKSkpLy8vQEBATU1NVVVVVlZW WVlZVFRURkZGOjo6Ozs7SEhIXFxccHBwfn5+iIiIjIyMjo6OioqKe3t7cHBwa2traGhoZmZmYGBg V1dXSEhIQ0NDPj4+PDw8ODg4MzMzMjIyNDQ0JycnJCQkIyMjJSUlJycnJycnKCgoKioqKioqKCgo KCgoLCwsMDAwMjIyNDQ0NTU1Li4uJiYmHx8fIiIiKioqMDAwMDAwLy8vKioqKioqKioqKCgoICAg FhYWEhISEhISERERExMTFRUVFRUVFBQUExMTExMTFBQUFRUVFRUVEhISDAwMBQUFAAAAAAAAAAAA BgYGAwMDAQEBAQEBAgICAAAAAAAAAAAAAgICCAgIDg4OEBAQDw8PDg4OCwsLCAgICAgICgoKDAwM DAwMCwsLDAwMEBAQExMTExMTEhISEREREBAQAAAAAAAAAAAAAAAAAAAAAAAAAAAAAAAAAAAAAAAA AAAAAAAAAgICAgICAQEBAAAAAAAAAAAAAQEBAgICDAwMDQ0NEBAQFBQUFxcXGBgYFRUVExMTFBQU FRUVFhYWFhYWFBQUEhISDw8PDg4ODAwMBAQEAAAAAgICCwsLEBAQDw8PDAwMDw8PDg4ODAwMCAgI BQUFBAQEBwcHCgoKEREREBAQDw8PDw8PDw8PDw8PDg4ODQ0NDQ0NDAwMDAwMDQ0NDg4ODw8PDw8P Dw8PDQ0NEBAQFxcXICAgIyMjHx8fGBgYExMTFRUVFhYWFhYWFhYWFhYWHR0dKioqNzc3S0tLTk5O R0dHNDQ0ISEhFBQUDAwMBwcHAAAAAwMDBgYGBgYGCAgIDg4OEhISEhISEBAQHBwcKysrMzMzNTU1 NjY2Ojo6Pj4+OTk5MTExKysrKSkpLS0tNzc3SUlJWFhYUlJSUlJSUFBQUlJSWFhYXV1dYmJiampq aGhoZmZmZWVlX19fV1dXU1NTVFRUUlJSVFRUSUlJQUFBQ0NDSUlJUVFRX19fbGxsdHR0dXV1fHx8 iIiIkpKSmZmZn5+fo6OjpKSkoaGhnJyclpaWkZGRioqKgICAd3d3aGhoX19fVFRUSkpKQUFBOjo6 NjY2NjY2LS0tKCgoIiIiHh4eGRkZFhYWGRkZHx8fKCgoLS0tMzMzODg4PT09QEBAQ0NDREREUVFR WFhYXFxcW1tbWFhYU1NTRkZGODg4MDAwLS0tLS0tMzMzQkJCVFRUZWVlbm5udHR0cHBwaGhoX19f VlZWUlJSUVFRUlJSWVlZXV1dX19fWlpaUVFRRERENzc3Li4uLCwsLS0tMTExOTk5QEBARUVFSUlJ TU1NV1dXWFhYV1dXVlZWVlZWVlZWU1NTT09PQUFBNzc3LCwsJycnJCQkJSUlKysrMjIyOzs7QUFB R0dHRUVFPz8/Ozs7ODg4NjY2OTk5OTk5Ozs7PT09PDw8PT09Q0NDTExMUlJSYGBgZWVlXl5eVVVV S0tLRUVFRUVFVFRUYmJidHR0gICAg4ODg4ODhISEhoaGgYGBeXl5dXV1d3d3dXV1bm5uYGBgUFBQ Pj4+Nzc3MzMzNjY2Nzc3MDAwJSUlHR0dHh4eHx8fJCQkKSkpLS0tLS0tLi4uMDAwMDAwMDAwMjIy ODg4Pj4+Pz8/Ojo6MzMzNTU1NDQ0NTU1OTk5OTk5MjIyJycnICAgHR0dGxsbGRkZFxcXFBQUEBAQ Dw8PEBAQFBQUFRUVFxcXFxcXFhYWFBQUFBQUFBQUFBQUFBQUEBAQCAgIAAAAAAAABgYGDg4OCAgI BAQEAAAAAAAAAAAAAAAAAAAAAQEBCAgIDAwMDw8PDg4ODQ0NDAwMDAwMCwsLDw8PDg4ODQ0NDQ0N DQ0NEBAQExMTFRUVEhISEhISExMTExMTAAAAAAAAAAAAAAAAAAAAAAAAAAAAAAAAAAAAAAAAAAAA AAAAAAAAAAAAAAAAAAAAAAAAAAAAAAAAAQEBBwcHCAgIDAwMEhISGBgYGhoaGBgYFBQUERERExMT FRUVFxcXGBgYFhYWExMTERERDg4OCgoKBQUFBQUFBgYGCQkJDQ0NERERDg4ODg4ODQ0NCQkJAwMD AAAAAgICBAQECwsLDAwMDg4ODw8PDw8PDw8PDg4ODQ0NDQ0NDQ0NDQ0NDg4OEBAQEhISExMTExMT EREREhISFhYWHR0dJSUlJycnISEhGBgYFhYWFRUVExMTEhISEBAQExMTGxsbIyMjPj4+UVFRX19f Xl5eV1dXS0tLNTU1Hh4eEhISDQ0NCwsLDQ0NDg4ODg4OERERFRUVExMTGxsbJSUlLy8vOTk5Pj4+ PT09ODg4NTU1MjIyLy8vKioqJiYmKioqOTk5SEhIWlpaVlZWTU1NSUlJTExMUFBQV1dXYWFhbW1t b29vb29vbW1tbGxsb29vcnJyc3NzdHR0bm5uZmZmW1tbS0tLQ0NDTU1NXl5ea2trb29veXl5h4eH lJSUn5+fpqamqqqqoaGhoqKioqKioKCgnZ2dmJiYjo6OhoaGfn5+c3NzZGRkWFhYTU1NREREPT09 Ojo6R0dHQ0NDPT09NTU1LCwsJSUlHx8fHBwcGBgYGxsbICAgJiYmLi4uNjY2PT09QEBAR0dHTExM TU1NSEhIQ0NDPT09NTU1LCwsKCgoKCgoKSkpKysrMjIyPj4+S0tLVFRUV1dXWFhYWFhYV1dXVFRU UlJSUVFRUFBQUVFRVFRUVlZWVVVVUFBQSkpKQUFBOzs7MDAwLi4uLi4uMTExODg4QEBASUlJUVFR UlJSVlZWW1tbX19fYmJiYWFhW1tbVVVVR0dHPT09NDQ0Ly8vLi4uLy8vMjIyNzc3MzMzNjY2ODg4 Nzc3Nzc3Ojo6Pj4+QUFBRUVFSEhISkpKSUlJRkZGRERERUVFR0dHWVlZX19fXV1dUVFRR0dHRUVF U1NTZWVld3d3hISElZWVoKCgo6OjoqKio6OjpKSkp6enpKSkpKSkn5+fjY2NdHR0WFhYQEBANTU1 MjIyLy8vLCwsJSUlGxsbFxcXGBgYIyMjKCgoMDAwNjY2Nzc3NjY2NTU1NTU1NjY2OTk5PT09QEBA RkZGSkpKSUlJREREODg4NjY2NTU1MzMzKysrICAgFhYWEREREhISDg4ODAwMCwsLDAwMDAwMDQ0N Dg4OExMTFBQUFhYWFxcXGBgYGBgYGBgYGBgYExMTDw8PCwsLCQkJCwsLDw8PEhISExMTCAgIBAQE AQEBAAAAAAAAAAAAAQEBBAQECAgICwsLDQ0NDQ0NDAwMDg4ODw8PDw8PDg4ODg4ODw8PERERExMT FRUVFhYWFhYWEREREhISEhISEhISAAAAAAAAAAAAAAAAAAAAAAAAAAAAAAAAAAAAAAAAAAAAAAAA AAAAAAAAAAAAAAAAAQEBAQEBAQEBAQEBAAAABAQECQkJDw8PEhISFRUVFxcXGBgYFRUVFBQUExMT FBQUFhYWFhYWFhYWFRUVERERDw8PDAwMCAgIBAQEAwMDCQkJEBAQDw8PDw8PDw8PCwsLBgYGAQEB AAAAAAAABQUFCAgIDAwMDQ0NDQ0NDAwMDAwMDQ0NDQ0NDQ0NDQ0NDQ0NDw8PEBAQEhISEhISFxcX FxcXFhYWGBgYHx8fJiYmJiYmIiIiHBwcGRkZFhYWFRUVFBQUExMTFBQUFhYWJCQkNzc3S0tLWVlZ Z2dncXFxbGxsYWFhRUVFMTExHh4eGBgYFRUVDw8PDQ0NDw8PGBgYGBgYGxsbJCQkNjY2RERERUVF Pj4+OTk5Nzc3NjY2NDQ0MzMzMTExNDQ0ODg4SkpKREREODg4MTExMzMzODg4QUFBTExMU1NTX19f aWlpcXFxenp6gICAgYGBgICAiIiIkpKSnZ2doKCgl5eXiIiIfn5+enp6dnZ2dXV1dnZ2fX19iYmJ lpaWoKCgpaWlpqampKSknZ2dlZWVj4+PioqKhYWFgYGBd3d3a2trXl5eV1dXUlJSS0tLQUFBOTk5 NjY2PDw8Q0NDSkpKTk5OSUlJOzs7LCwsIyMjISEhHx8fICAgJSUlLi4uOTk5QUFBRkZGSUlJSUlJ RUVFQUFBQEBAPz8/PT09OTk5PDw8Pj4+Pj4+Ojo6Nzc3NjY2Nzc3Pz8/Q0NDR0dHSkpKS0tLS0tL TExMTExMSUlJS0tLTU1NTk5OTk5OTU1NSkpKR0dHS0tLSEhIRkZGR0dHS0tLUVFRWVlZYGBgZGRk ZWVlY2NjXV1dVVVVTExMQUFBOjo6PDw8ODg4NjY2Nzc3Nzc3NTU1NTU1NjY2Pj4+QEBAQ0NDRkZG S0tLUlJSWFhYW1tbZmZmYmJiWlpaUFBQSUlJSUlJSkpKS0tLWVlZXl5eY2NjaGhocHBwfHx8kpKS qqqqubm5vb29w8PDysrKzc3NzMzMyMjIxcXFzs7Ox8fHu7u7oqKifX19W1tbPj4+KioqIiIiIiIi ISEhHBwcFBQUEBAQGBgYIyMjKysrMDAwNzc3OTk5Nzc3MzMzMDAwMDAwLy8vPT09SkpKTU1NSUlJ QkJCOjo6MjIyOzs7NDQ0KysrIiIiGRkZEhISEREREhISEBAQDg4ODAwMDAwMDQ0NDQ0NDg4ODg4O EREREhISExMTFRUVFxcXFxcXFhYWFRUVDw8PDg4ODw8PFBQUGRkZGRkZExMTDQ0NDAwMCQkJBgYG BAQEAgICAAAAAAAAAgICBwcHCgoKDQ0NDg4ODw8PEBAQEREREBAQDw8PERERExMTFhYWFxcXFhYW ExMTEBAQEBAQDw8PDg4ODQ0NAAAAAAAAAAAAAAAAAAAAAAAAAAAAAAAAAAAAAAAAAAAAAAAAAQEB AQEBAQEBAQEBAAAAAAAAAAAAAAAAAAAAAQEBBQUFCAgIDAwMEBAQFBQUFxcXGBgYFRUVEhISERER EhISFBQUFRUVFRUVFhYWERERDAwMCgoKCgoKCQkJCAgICQkJEBAQEBAQDw8PDQ0NCgoKBgYGAQEB AAAAAgICBgYGCgoKDAwMCwsLCwsLDAwMDg4ODQ0NDAwMDAwMDAwMDAwMDQ0NDw8PEBAQERERFRUV GBgYGRkZHR0dJCQkJycnJycnHh4eGRkZFBQUExMTFRUVGBgYGxsbHR0dIiIiLy8vPz8/SkpKVFRU YWFhb29veXl5dHR0Z2dnTU1NMzMzKCgoJSUlHh4eExMTEhISFhYWGRkZHBwcJCQkMDAwOzs7QEBA PT09ODg4NDQ0MzMzNTU1ODg4Ojo6Ozs7PDw8NjY2KysrIiIiISEhJCQkLS0tODg4QEBAUVFRXFxc ZmZmd3d3hoaGjY2NkJCQi4uLj4+Pk5OTl5eXnZ2do6OjoKCgmJiYjo6OgYGBcXFxZ2dnZ2dnbm5u dnZ2e3t7kZGRkpKSkJCQi4uLhoaGgoKCf39/fHx8eXl5bGxsW1tbT09PR0dHQkJCPj4+PT09OTk5 PT09QEBARERESkpKTk5OSkpKQkJCODg4NTU1Ly8vKSkpJycnKysrMzMzOjo6ODg4PDw8Pz8/QEBA QUFBRERESUlJTExMUlJSUlJSUVFRS0tLQUFBNjY2Li4uKSkpKSkpLS0tNDQ0PDw8QkJCSUlJT09P U1NTWFhYWVlZWlpaVlZWUlJSTk5OSEhIREREPT09QEBASEhIVFRUX19fampqdXV1fHx8goKCfn5+ cnJyYGBgTExMPj4+NTU1MTExLCwsLy8vNTU1Ojo6PDw8Ozs7Ozs7Ozs7QEBARERES0tLVFRUXl5e ZWVlampqbW1ta2trZWVlWlpaUVFRUlJSXFxcaGhob29vdXV1fX19i4uLnJycqqqqr6+vubm5yMjI 09PT0tLS09PT1NTU1tbW1tbW1dXV09PT0tLSwsLCqampioqKbW1tWlpaTk5OQ0NDRERENDQ0IiIi GhoaGRkZHBwcISEhJSUlJCQkKSkpLi4uLi4uLCwsKioqKysrLS0tPT09QUFBQUFBOzs7NDQ0MjIy MjIyMjIyLy8vKCgoICAgGRkZFBQUERERERERExMTEhISEhISERERDw8PDQ0NDg4ODw8PEBAQExMT ExMTExMTExMTExMTExMTEhISEREREBAQFRUVGxsbHBwcFxcXERERDQ0NDAwMERERDQ0NCAgIBAQE AQEBAAAAAAAAAQEBCgoKDQ0NDw8PEBAQEBAQEREREREREBAQFxcXFhYWFRUVExMTEBAQDQ0NCwsL CwsLDQ0NDQ0NDAwMCwsLAAAAAAAAAAAAAAAAAAAAAAAAAAAAAAAAAAAAAAAAAAAAAAAAAAAAAAAA AQEBAAAAAAAAAAAAAQEBAgICBAQEAgICAAAAAwMDCQkJDw8PERERERERFRUVFBQUEhISERERERER EREREREREREREhISEREREBAQEBAQDg4ODAwMCwsLDAwMDQ0NDAwMDAwMDQ0NDg4ODAwMBwcHBAQE AgICBQUFCQkJCwsLCwsLDAwMDQ0NDg4OCwsLDAwMDAwMDAwMDAwMDAwMDQ0NDg4OCwsLDw8PExMT FBQUFhYWGxsbIiIiJycnKSkpIiIiGRkZFBQUEhISFBQUGRkZHh4eJSUlLCwsOTk5RUVFS0tLT09P WlpaZmZmcXFxcHBwaWlpW1tbTExMQUFBNjY2LCwsGxsbHR0dHh4eHh4eHh4eIyMjLCwsMzMzOjo6 Nzc3MjIyLy8vLS0tLi4uMjIyNTU1NDQ0MzMzKysrIyMjISEhIiIiKysrNzc3SUlJWlpaXl5eXV1d aWlpeHh4g4ODjY2Nm5uboaGhoaGhm5ubmpqapKSkrq6us7Ozr6+vn5+fjIyMe3t7bW1tZGRkYGBg YWFhampqb29vdHR0d3d3enp6fn5+gYGBg4ODhYWFiIiIiYmJgoKCcXFxXV1dTU1NR0dHS0tLSUlJ QkJCNTU1KSkpICAgGRkZFBQUFxcXFRUVExMTEhISExMTFhYWHBwcICAgLS0tMDAwNjY2Ojo6Pj4+ QkJCSUlJTk5OS0tLR0dHQUFBOTk5MDAwKSkpJSUlJCQkHx8fJCQkKysrMzMzPDw8RUVFTk5OU1NT VFRUWFhYWlpaVlZWT09PRkZGPT09Nzc3ODg4ODg4Ozs7QEBAR0dHUFBQWlpaYmJiYWFhYmJiXV1d T09PPz8/MjIyLCwsKSkpLS0tMTExNjY2OTk5OTk5Nzc3NjY2NjY2NDQ0Nzc3PT09SEhIUVFRWFhY Xl5eYWFhXFxcYGBgZmZmbW1tdXV1fX19hISEiYmJioqKi4uLjo6Ok5OTlpaWlJSUmZmZpKSks7Oz uLi4v7+/x8fHzc3N1dXV3d3d4uLi1dXVxMTEsrKyo6Ojm5ubl5eXjo6OgICAWFhYSUlJOzs7OTk5 Ojo6NDQ0KCgoICAgIiIiJiYmKSkpKioqKioqLi4uNDQ0ODg4OTk5NTU1MjIyLy8vLS0tKSkpJCQk Hx8fGxsbGBgYFRUVFRUVFhYWFhYWFhYWGBgYFBQUFBQUEhISDg4ODAwMDg4OEREREhISFBQUFBQU ExMTExMTExMTExMTExMTExMTFhYWFhYWFhYWFBQUEBAQDg4ODw8PEBAQCwsLBwcHAgICAAAAAAAA AAAAAgICBwcHCwsLDQ0NDg4ODw8PERERExMTFBQUExMTFBQUERERCwsLBQUFAwMDBAQECQkJDQ0N DAwMDQ0NDg4ODg4OAAAAAAAAAAAAAAAAAAAAAAAAAAAAAAAAAAAAAAAAAAAAAAAAAAAAAAAAAQEB AAAAAAAAAAAAAwMDBwcHCQkJBgYGBAQEBAQECAgIDAwMDg4ODw8PEBAQEREREREREREREBAQEBAQ EBAQEBAQDg4OERERFBQUExMTDg4OCwsLDg4OEhISDQ0NDQ0NDAwMDAwMCwsLCgoKCAgIBgYGAgIC BQUFCAgICwsLDAwMDAwMDAwMDQ0NDQ0NDg4ODg4ODg4ODAwMDAwMDQ0NDQ0NDAwMDAwMDAwMDg4O Dw8PEhISGBgYHR0dKSkpKSkpJycnIiIiGxsbFhYWGRkZHh4eJSUlJSUlKSkpMjIyOzs7RUVFVlZW ZWVlYWFhZGRkampqa2trYWFhUlJSR0dHREREOTk5MTExLCwsLi4uMDAwLy8vLCwsLCwsMzMzNDQ0 NDQ0MjIyLi4uLS0tLy8vMTExMTExNDQ0MjIyLi4uLS0tMDAwOjo6SEhIa2trhoaGkZGRi4uLiYmJ h4eHhoaGi4uLlJSUnp6eqqqqsLCwsLCwrq6usLCws7Ozu7u7tbW1r6+vqampmpqah4eHf39/gYGB e3t7fHx8enp6dnZ2d3d3f39/ioqKkZGRlZWVlJSUkZGRiIiId3d3Z2dnXV1dW1tbWVlZW1tbXV1d W1tbUlJSQ0NDMTExJSUlHBwcGRkZFRUVFhYWHBwcJCQkKioqLS0tKioqKCgoKCgoKioqKioqLS0t NDQ0Ozs7Ojo6ODg4NDQ0LS0tJiYmICAgHh4eHR0dLS0tMDAwNTU1OTk5PDw8QEBARERER0dHT09P VVVVWVlZVVVVTExMQ0NDOjo6NTU1KSkpKCgoKSkpLi4uNTU1Pz8/TExMVlZWX19fY2NjZGRkXV1d UlJSSUlJQkJCPj4+NDQ0NjY2ODg4ODg4NTU1MjIyLy8vLCwsMzMzMTExMTExNTU1PDw8RERETU1N VVVVZmZmbm5ufX19ioqKkJCQkpKSmJiYn5+fl5eXkZGRiYmJiIiIjY2Nj4+PlJSUnZ2dqKior6+v u7u7yMjI09PT3Nzc5OTk6enp3t7e19fX0dHRzc3NyMjIvLy8pKSkioqKdnZ2X19fQ0NDLy8vJCQk ISEhIyMjJycnMDAwMjIyMjIyMDAwMDAwNDQ0Ojo6PT09PDw8Ly8vIiIiHR0dHBwcGxsbGRkZGhoa HR0dHR0dHh4eICAgISEhHx8fHh4eHh4eFhYWFhYWFBQUEhISExMTFRUVFhYWFRUVEhISEhISEhIS EBAQDQ0NDQ0NDg4ODw8PEBAQDQ0NCgoKCwsLDg4ODw8PDg4ODAwMAQEBAAAAAAAAAAAAAAAAAAAA BAQECAgICAgICwsLDQ0NDw8PEBAQEhISERERDw8PBwcHBAQEAgICAQEBBAQECQkJDQ0NEBAQEBAQ EBAQDw8PDg4OAAAAAAAAAAAAAAAAAAAAAAAAAAAAAAAAAAAAAAAAAAAAAAAAAwMDBQUFBQUFAgIC AAAAAAAAAgICBwcHCQkJCwsLCwsLCQkJBgYGBwcHDQ0NEhISDQ0NDg4ODw8PDw8PDg4ODg4OEBAQ EhISEhISDw8PDQ0NDw8PEREREBAQDw8PDw8PFRUVFBQUEBAQCwsLBgYGAgICAAAAAAAAAAAAAwMD BwcHCgoKCwsLCwsLCgoKCgoKEBAQEREREREREBAQDg4ODAwMDAwMDQ0NEBAQDQ0NDQ0NEREREhIS Dw8PDg4ODw8PDQ0NGBgYJSUlKSkpIyMjHBwcHBwcISEhKSkpLS0tLy8vLS0tKSkpLy8vREREV1dX dHR0eXl5dXV1aWlpYmJiY2NjXl5eVVVVUFBQREREPT09QEBAQ0NDPT09NjY2NDQ0Ly8vMjIyNDQ0 NTU1Nzc3Ozs7Pj4+QEBATExMT09PTExMRUVFPz8/PDw8Q0NDUFBQdnZ2mpqarKysp6enpKSkoqKi oqKirKyspKSklpaWkZGRnp6erq6us7OzsrKysrKypaWlo6OjpKSkoqKik5OTgICAe3t7goKChISE i4uLkJCQkJCQjY2NioqKiYmJiIiIioqKjY2Nk5OTlZWVjIyMeHh4YmJiVFRUREREQEBAQUFBTExM WlpaYWFhX19fWlpaTU1NQkJCNDQ0Ly8vMzMzOzs7QEBAQUFBPT09NjY2Li4uKSkpJiYmJiYmLi4u NjY2Pj4+QUFBQkJCPT09MjIyJiYmHh4eGhoaHh4eIiIiKSkpLy8vMzMzNzc3Ojo6PDw8PDw8Q0ND R0dHRUVFPz8/Ojo6Nzc3NTU1MzMzNTU1ODg4PT09QEBARERESUlJTk5OTk5OT09PTU1NR0dHQEBA PDw8Ojo6OTk5PDw8PT09Pj4+QEBAQUFBQEBAOzs7Nzc3LS0tKSkpKCgoLi4uOjo6S0tLXl5ebGxs eHh4eHh4e3t7f39/gYGBi4uLo6Ojubm5wMDAu7u7tbW1u7u7xcXFxMTEvb29ubm5rKyssbGxvLy8 y8vL2tra4uLi4+Pj4uLi5OTk4uLi4ODg2NjYxsbGq6urh4eHZmZmSEhIPDw8MDAwLCwsLi4uMjIy OTk5Pz8/Pj4+Pj4+Ojo6MzMzLi4uLy8vMTExMjIyKysrJSUlIyMjKSkpKysrKSkpKioqLi4uJycn KioqLi4uMDAwKysrISEhGRkZFhYWGRkZGhoaGhoaGhoaHR0dHx8fHBwcFxcXERERERERDg4OCQkJ AwMDAAAAAAAAAgICAAAAAwMDCQkJDAwMCgoKBgYGAgICAAAAAAAAAAAAAQEBAwMDAQEBAAAAAAAA AQEBCQkJDQ0NEBAQEREREBAQDQ0NBwcHAgICAAAAAAAAAwMDCQkJEBAQExMTEhISEBAQFRUVExMT Dw8PCwsLAAAAAAAAAAAAAAAAAAAAAAAAAAAAAAAAAAAAAQEBBAQEBgYGBQUFBAQEBgYGCAgIBQUF AAAAAAAAAQEBCAgICAgICAgICQkJCgoKCwsLDQ0NDg4OERERDw8PDg4ODQ0NDg4ODw8PDw8PDw8P EhISEBAQDg4OCwsLCgoKDAwMDw8PEREREBAQEhISFBQUFBQUEBAQCQkJAQEBAAAAAAAAAQEBAQEB BAQECwsLEBAQEBAQDAwMCgoKDAwMEBAQFRUVGRkZFxcXERERCwsLCAgICwsLDw8PEREREhISEhIS ExMTFRUVEhISDg4ODg4OFhYWISEhJCQkISEhHR0dKCgoLS0tMDAwLi4uKSkpJycnKysrMTExTExM X19fcnJyeHh4cHBwZmZmYWFhYGBgWlpaVVVVT09PTExMSEhIREREQEBAPz8/PT09QkJCPj4+Ozs7 Pj4+QEBAQ0NDSkpKWlpaYWFhaWlpbGxsZ2dnXV1dUVFRSUlJTExMWlpacnJyhoaGjY2NjIyMj4+P lpaWmZmZm5ubnZ2dmpqakZGRiYmJiYmJjo6On5+fnZ2dlpaWi4uLf39/d3d3dXV1dnZ2cHBweHh4 hoaGmJiYpqamqqqqp6eno6Ojl5eXj4+PioqKi4uLj4+PlJSUj4+Pg4ODb29vYmJiUVFRSEhISUlJ Tk5OUlJSU1NTTU1NQ0NDNjY2LCwsJycnJycnKioqLi4uLS0tMDAwMTExLS0tKSkpLS0tODg4QUFB V1dXYWFhbW1tcHBwampqXV1dS0tLPj4+MDAwKysrKCgoKSkpLS0tMTExNjY2Ojo6Ozs7Pj4+Pz8/ Ojo6NTU1MjIyMjIyMjIyNzc3Ojo6Pj4+Q0NDR0dHTU1NUlJSVlZWVFRUVFRUU1NTUFBQS0tLR0dH REREQ0NDTExMSUlJSkpKT09PUVFRSUlJPj4+Nzc3Nzc3ODg4QEBATk5OXV1daGhoaWlpYmJiUFBQ SUlJSUlJWFhYbW1tgoKCmJiYqKiosrKytra2t7e3sLCwq6urrq6uuLi4wcHBzs7O2NjY4eHh5ubm 6+vr7e3t5ubm3Nzc2NjYzc3NycnJvr6+paWlkJCQf39/a2trV1dXTU1NQ0NDPDw8PT09SEhIUlJS UlJSSkpKPDw8MjIyMjIyNzc3Nzc3NDQ0MjIyNjY2Nzc3Nzc3NjY2MzMzLy8vKioqJiYmMzMzLy8v JycnHh4eFxcXFhYWFhYWFhYWFhYWGhoaHx8fICAgHBwcFxcXEhISEBAQDg4ODQ0NCQkJAwMDAAAA AAAAAAAAAAAAAgICBQUFBwcHCAgICAgIBgYGAgICAAAAAQEBAQEBAAAAAAAAAAAAAAAABAQEBwcH Dw8PDg4ODQ0NDQ0NDAwMCQkJAwMDAAAABAQECgoKDw8PEREREREREhISExMTEhISFBQUERERCwsL AwMDAAAAAAAAAAAAAAAAAQEBAQEBAAAAAAAAAAAAAAAAAgICAwMDCQkJCQkJCQkJCQkJBwcHAwMD AQEBAAAAAAAAAwMDCAgICwsLCwsLCwsLCwsLDAwMEBAQEBAQEBAQDw8PDg4ODQ0NDg4ODw8PEBAQ EREREBAQDw8PDg4ODAwMCgoKCQkJDQ0NDw8PEBAQEhISERERDQ0NCAgIBAQEAAAABAQEBgYGBAQE AwMDBwcHCwsLDg4ODw8PDg4ODQ0NDg4OEhISFhYWGRkZGxsbFBQUDw8PCgoKCAgIDAwMERERFRUV FxcXFhYWFBQUExMTFxcXHR0dIiIiJycnKysrJycnKCgoKioqLCwsLS0tLCwsKSkpJycnLCwsPDw8 UlJSY2Nja2traGhoXl5eVVVVWFhYWVlZWlpaWVlZWFhYWFhYWVlZWVlZV1dXUlJSUFBQU1NTU1NT Tk5OUlJSYGBgY2Nja2trcXFxb29vampqaWlpbGxsb29vaWlpYGBgXl5ebGxsfn5+iYmJi4uLi4uL jIyMioqKh4eHfn5+cnJyaGhoZWVlZ2dnaWlpbm5udHR0d3d3dXV1c3NzcnJyc3NzgoKCjo6On5+f q6urrKysqKioo6OjoKCgp6enpKSkoKCglZWVhYWFfHx8d3d3cHBweHh4c3NzbW1tZ2dnYWFhWlpa UlJSTU1NPT09MTExIiIiGRkZFhYWFxcXGRkZGxsbJSUlKCgoKysrLCwsLCwsMTExOjo6QkJCSkpK WFhYaGhob29vb29vbGxsaGhoZWVlW1tbVFRUTExMSEhIRkZGQ0NDPz8/Pj4+Ojo6Ojo6Nzc3MzMz MTExMjIyMzMzMjIyLS0tLi4uMDAwMzMzODg4QEBASUlJT09PWVlZWlpaWVlZVFRUS0tLQ0NDPT09 Ozs7MDAwMTExNTU1OTk5Ojo6Ozs7QUFBSEhIUlJSVFRUV1dXXFxcYWFhZGRkZWVlZmZmd3d3enp6 gYGBjY2NmZmZpqamsrKyurq6vLy8vb29vr6+w8PDzs7O3t7e6+vr8vLy7Ozs6Ojo39/f1dXV0NDQ zc3NxsbGvb29u7u7srKyr6+vrKysoKCgk5OThISEc3NzV1dXQEBALy8vNDQ0SUlJXFxcWVlZSkpK ODg4MzMzMTExMzMzNDQ0MjIyNDQ0Nzc3MDAwODg4PDw8Nzc3MjIyMTExLy8vKysrGxsbGxsbGRkZ ExMTDw8PEBAQEhISExMTGhoaGBgYFRUVERERDw8PDw8PERERExMTDw8PDg4OCgoKBAQEAgICBAQE BwcHCAgICgoKCgoKCgoKCAgIBwcHBwcHBQUFAgICAAAAAAAAAgICBAQEBQUFBgYGCAgICgoKBgYG CgoKDw8PDQ0NBwcHAgICAQEBAwMDDAwMDw8PEBAQDg4ODQ0NDw8PEREREBAQDw8PCgoKBAQEAwMD AAAAAAAAAAAAAAAAAQEBAQEBAQEBAAAAAAAAAAAAAAAAAQEBCAgICgoKCwsLCwsLCgoKCAgIAwMD AAAAAAAAAgICBQUFBgYGBQUFBgYGCgoKDQ0NDAwMDg4OEREREBAQDw8PDg4OEBAQEhISEhISExMT FRUVFRUVEhISDg4OCQkJBgYGCgoKCgoKCwsLDQ0NDw8PDg4OCwsLCAgIAAAABQUFCwsLDAwMCgoK CQkJCgoKDAwMDAwMCwsLCgoKCgoKDAwMEhISGhoaHx8fISEhGhoaERERCwsLCgoKDg4OFBQUFxcX HR0dHBwcGxsbGBgYFhYWGhoaJSUlMDAwMjIyNjY2Ojo6OTk5NDQ0Li4uKioqKSkpJiYmLCwsODg4 SEhIWFhYYWFhYWFhXFxcV1dXWlpaXFxcXl5eY2NjaWlpbGxsa2trZGRkZ2dnbGxscHBwcHBwcHBw a2trYmJiampqdnZ2f39/fX19dnZ2b29vaWlpY2NjY2NjZ2dnb29vd3d3e3t7fX19gICAhISEkJCQ jY2NiYmJg4ODd3d3ZGRkUlJSSEhIS0tLUFBQWlpaZWVlb29vdXV1d3d3d3d3gICAiIiIlZWVo6Oj ra2tsrKys7OzsrKyoqKil5eXi4uLf39/dnZ2dHR0cXFxa2trZGRkYGBgWVlZUlJSS0tLRkZGQ0ND QkJCQkJCOzs7MTExKSkpIyMjHh4eHBwcHBwcICAgJCQkKioqLy8vMzMzNjY2Ojo6PT09S0tLVFRU XV1dYGBgXl5eWVlZVFRUUVFRT09PTk5OUFBQU1NTU1NTSkpKPj4+NTU1Ly8vMDAwMjIyNjY2Pj4+ RkZGSkpKSkpKR0dHRUVFQUFBPz8/QEBARkZGTk5OU1NTVFRUVVVVVFRUTU1NQUFBNTU1LCwsKCgo JSUlJiYmLCwsNTU1Ozs7PT09Pz8/Q0NDPz8/RUVFSUlJUVFRX19fbW1tf39/lZWVmJiYqKiourq6 xcXFzs7O1tbW29vb29vb4+Pj6urq8PDw8PDw6+vr5eXl3t7e2dnZ5ubm5+fn5+fn5OTk3Nzc0dHR x8fHwMDAo6OjnZ2dmZmZmZmZk5OTfn5+W1tbPj4+JiYmHBwcGhoaJCQkMjIyOTk5MTExISEhJCQk KSkpLy8vMzMzMDAwLS0tMjIyOjo6RUVFSUlJR0dHPz8/Ojo6NjY2KioqHR0dFhYWFBQUEBAQDg4O EBAQFRUVGBgYFxcXFBQUERERDg4ODAwMDQ0NDg4OEREREhISDQ0NDw8PDw8PDQ0NCgoKCgoKCQkJ CQkJCQkJCQkJCQkJCAgICAgICgoKCgoKCAgIAgICBQUFBwcHCAgIBwcHBwcHBwcHCAgICAgICgoK CwsLBgYGAQEBAAAABwcHDQ0NDw8PDw8PDw8PDQ0NDQ0NDg4ODw8PDg4OCAgIBAQEAgICBQUFAAAA AAAAAAAAAAAAAAAAAAAAAQEBAAAAAAAAAAAAAAAAAAAAAAAABAQECAgICQkJCwsLCwsLBgYGAAAA AgICAwMDBAQEAwMDAgICAwMDBgYGCAgICgoKDAwMDw8PEREREBAQDw8PEBAQEBAQFRUVFhYWFxcX GBgYFxcXFBQUDw8PDAwMCgoKCAgIBwcHCQkJCwsLCwsLCAgIBAQEAAAAAgICBgYGDAwMEBAQERER Dg4OCgoKCAgICAgIBwcHBQUFBQUFCAgIDw8PFRUVICAgISEhHx8fGBgYEBAQDAwMDg4OERERGhoa Hh4eIiIiIiIiHh4eGhoaHh4eJCQkLy8vNjY2Pj4+QEBAOzs7NTU1MjIyMTExMzMzNDQ0NjY2Ojo6 RUVFVFRUYmJiaWlpX19fYGBgX19fYmJia2trdHR0c3Nzbm5ucXFxbm5ubGxsampqb29vfn5+fn5+ bm5uZGRkbW1td3d3fn5+hISEg4ODdnZ2Z2dnYGBgY2NjaGhocHBwd3d3e3t7fn5+f39/eXl5d3d3 eXl5fX19f39/enp6bm5uZWVlXFxcWFhYV1dXXV1dampqdHR0d3d3d3d3d3d3eHh4e3t7g4ODj4+P nJycpaWlqKiooKCgmJiYioqKdHR0XFxcUFBQT09PT09PW1tbXV1dXl5eW1tbU1NTSEhIPj4+ODg4 PT09Pj4+PT09NjY2KSkpGxsbExMTEhISFxcXGxsbIiIiKioqMTExNTU1NTU1NDQ0Nzc3ODg4Ojo6 QEBAR0dHTU1NTU1NS0tLT09PTExMSUlJ////REREQEBAOzs7Nzc3NTU1ODg4PT09RERETU1NVVVV V1dXVVVVUVFRTk5OR0dHQkJCQEBAQkJCRkZGSUlJUlJSU1NTU1NTUFBQSUlJQUFBOTk5NTU1Ozs7 NjY2MzMzMTExLi4uKSkpKCgoKioqPz8/TExMVFRUXV1daGhobGxsd3d3jo6Otra2zc3N4+Pj7e3t 9PT0+/v7+/v79fX18vLy7+/v6Ojo4ODg3d3d5OTk7u7u9fX19vb2+fn5+vr68PDw2NjYvLy8qqqq paWlq6urrKysqampo6OjlJSUc3NzS0tLMDAwLi4uMjIyODg4Nzc3Li4uKioqLCwsLCwsNDQ0NTU1 Nzc3NjY2NDQ0NjY2Pz8/SEhIVFRUUVFRS0tLQkJCOzs7MjIyIyMjFRUVFxcXFRUVFBQUGRkZIiIi JiYmICAgGBgYEBAQDg4ODQ0NDg4OEBAQEhISEREREBAQDw8PDw8PDg4ODAwMCgoKCAgIBQUFAwMD AAAAAwMDBgYGCAgICQkJCgoKCQkJBgYGBgYGBwcHBgYGBAQEAgICAgICAwMDBAQECwsLBwcHAgIC AAAAAQEBBgYGDAwMEBAQCwsLDAwMDg4ODw8PEBAQDw8PDAwMCQkJAAAAAwMDBwcHCgoKAAAAAAAA AAAAAAAAAAAAAAAAAAAAAAAAAAAAAAAAAAAAAAAAAAAAAAAAAgICAwMDBgYGCgoKCAgIBAQEAAAA AAAAAwMDBgYGBwcHBgYGAwMDAQEBCAgICgoKDAwMDg4OEBAQDw8PDg4ODQ0NExMTFBQUFxcXGhoa GxsbGRkZFhYWExMTDQ0NCwsLCQkJCQkJCgoKCQkJBgYGAgICAwMDAAAAAAAAAwMDCgoKDw8PDw8P Dg4ODQ0NCwsLBwcHAgICAAAAAAAABAQECQkJExMTGhoaHx8fHx8fGBgYERERDQ0NDQ0NEBAQFxcX IiIiKSkpKioqJSUlISEhISEhICAgIyMjKCgoLy8vNTU1Nzc3NDQ0MTExMjIyNjY2Ojo6PDw8QUFB S0tLV1dXXl5eYmJiZWVlaWlpb29veXl5g4ODhISEgYGBdXV1a2trampqcHBwc3Nzd3d3eXl5dXV1 bm5uaWlpY2NjZGRkcnJygoKCiIiIhISEeXl5b29vY2NjXV1dY2NjcnJygoKCioqKioqKhoaGgICA enp6dnZ2dnZ2eHh4eXl5e3t7dXV1b29vbGxsbm5uc3Nzd3d3enp6f39/gYGBgICAenp6dnZ2d3d3 fHx8f39/fn5+enp6dHR0Z2dnVFRUSEhIREREQkJCQUFBRUVFTExMU1NTWVlZW1tbW1tbWVlZTU1N TExMSkpKQ0NDNzc3KSkpHx8fHBwcERERExMTGBgYISEhKioqMDAwMzMzMzMzLS0tKCgoJSUlKCgo MjIyPT09RUVFSUlJTExMSkpKRkZG////////Ozs7PDw8PT09QkJCRkZGTU1NUlJSWFhYXV1dXl5e XV1dXFxcWFhYUFBQSEhIQUFBPDw8OTk5Nzc3MTExMTExMjIyMzMzMzMzMTExLS0tKioqICAgHh4e HR0dHh4eJSUlNzc3V1dXcXFxhoaGjo6Oj4+PkpKSmpqam5ubo6OjuLi43Nzc7u7u/Pz8/v7+/f39 /Pz89PT06enp2dnZ19fX1dXV2tra5ubm8fHx9fX18/Pz8/Pz7Ozs4eHh0tLSwMDAs7OzsrKyuLi4 x8fHycnJwMDAq6urj4+Pc3NzYGBgW1tbXV1dU1NTR0dHPT09NjY2Ojo6RUVFS0tLRkZGPz8/ODg4 NTU1OTk5QkJCTU1NVVVVU1NTTk5ORkZGOjo6KysrHx8fHR0dIiIiJCQkKSkpMjIyOjo6Pj4+Nzc3 JiYmFxcXFBQUEBAQDAwMCwsLDAwMDw8PEBAQDw8PEhISDAwMBAQEAAAAAAAAAQEBAQEBAQEBAAAA AQEBBAQEBgYGBwcHBgYGAwMDAAAAAgICAgICAQEBAAAAAAAAAAAAAgICBQUFAwMDAQEBAAAAAwMD CAgICwsLCwsLCQkJDAwMDQ0NDg4OEBAQDw8PCwsLBQUFAgICAAAABAQECwsLDg4OAAAAAAAAAAAA AAAAAAAAAAAAAAAAAAAAAAAAAAAAAAAAAAAAAQEBAAAAAAAAAAAAAQEBBQUFCAgICAgIAAAAAAAA AAAAAgICBgYGBwcHBgYGBQUFAwMDBAQEBQUFCAgIDAwMDw8PDw8PDw8PDQ0NDw8PExMTGBgYGxsb GhoaFxcXFBQUERERDw8PDAwMCwsLCwsLCwsLCQkJBwcHAgICAQEBAgICBQUFCQkJCwsLDQ0NDw8P Dg4ODg4OCwsLCAgIAwMDAAAAAAAAAAAACAgIDAwMExMTGhoaHR0dGxsbFRUVEBAQDg4ODw8PFBQU GxsbISEhJiYmKioqLi4uKysrKSkpJSUlISEhICAgIiIiJycnKysrLS0tMjIyOTk5Pz8/RUVFSUlJ SkpKSUlJTk5OV1dXZWVldHR0g4ODkJCQnJycoqKinJyckZGRg4ODdHR0a2trcXFxgICAioqKioqK gICAcHBwYmJiYGBgaGhocnJyeHh4g4ODhISEfn5+bm5uYWFhYWFhbGxsdnZ2gYGBiIiIi4uLhYWF e3t7dXV1dnZ2enp6e3t7fHx8e3t7dnZ2b29vbm5ucnJyeHh4fX19goKChYWFhYWFhISEg4ODfn5+ eXl5c3NzZ2dnXV1dU1NTSEhIPT09MzMzKSkpKysrNTU1R0dHWVlZZ2dna2traGhoZGRkX19fVFRU RkZGPT09Nzc3MDAwKysrJycnISEhICAgICAgIyMjKCgoLi4uMzMzNjY2Nzc3NTU1MTExLS0tKSkp JycnKCgoLCwsLCwsMTExNTU1////////////Nzc3ODg4Pz8/RUVFS0tLTk5OUlJSVVVVV1dXV1dX UVFRTk5OSEhIQUFBOzs7NDQ0Li4uKysrKSkpJiYmIyMjHx8fHBwcGBgYFBQUEREREBAQEhISGxsb KioqQkJCZGRkjIyMqqqqv7+/vb29tbW1sbGxt7e3vr6+y8vL3d3d6enp7+/v8PDw6urq4eHh19fX ysrKv7+/v7+/w8PDysrK////4uLi7e3t8fHx8PDw6+vr29vbysrKwcHBwMDAxMTEysrK0NDQyMjI vb29q6urlZWVgICAcnJybGxsampqZGRkU1NTREREQUFBRUVFTExMT09PS0tLODg4NTU1NTU1Ozs7 RkZGT09PU1NTU1NTTk5OQkJCNzc3MTExKysrJycnLy8vPDw8Q0NDSUlJTU1NSUlJPT09LS0tHBwc EBAQDQ0NCwsLCQkJCgoKDQ0NDw8PDw8PDg4OCwsLBgYGAAAAAAAAAAAAAAAAAAAAAAAAAAAAAQEB BAQEBQUFBgYGBgYGAwMDAAAAAAAAAAAAAAAAAAAAAAAAAAAAAQEBAwMDAgICBAQEBgYGCAgICQkJ CwsLDAwMDg4OERERDw8PDQ0NCwsLBwcHAgICAAAAAAAABAQEBgYGCgoKDw8PAAAAAAAAAAAAAAAA AAAAAAAAAAAAAAAAAAAAAAAAAAAAAQEBAgICAQEBAAAAAAAAAAAAAAAAAwMDBwcHBAQEAgICAAAA AAAAAAAABAQECAgICwsLBAQEAwMDAwMDAwMDBQUFCQkJDQ0NDw8PCgoKCwsLDQ0NERERFRUVFxcX FhYWFBQUExMTERERDg4ODAwMCwsLCwsLDAwMDAwMBQUFBQUFCAgIDAwMDQ0NDAwMCwsLDQ0NDAwM DAwMDQ0NDQ0NCwsLCAgIAwMDAAAAAgICBAQECgoKERERGBgYGhoaGBgYFRUVEhISDw8PDQ0NDQ0N ERERGBgYJCQkLS0tNjY2Ojo6OTk5MTExJiYmHx8fISEhJiYmLCwsMDAwNzc3Pz8/SEhITU1NTU1N SUlJQ0NDRkZGUVFRZmZmfHx8kZGRpKSksrKyr6+vs7OzqqqqlpaWiYmJhoaGh4eHiIiIlpaWlZWV kpKShoaGdHR0ZmZmY2NjZmZmdXV1fX19goKCfX19dHR0aGhoWVlZTk5OXV1daWlpdHR0dnZ2b29v ZGRkWVlZUlJSVlZWWFhYWlpaWVlZWFhYWFhYW1tbXl5eZGRkaGhobm5ueHh4hISEi4uLh4eHfX19 bGxsZ2dnYWFhVFRUQEBAMzMzMTExMjIyNDQ0OTk5QkJCT09PXl5ea2trdHR0eHh4ZGRkVlZWQ0ND NjY2Ly8vKysrKioqKioqLy8vLi4uKysrJycnJiYmJSUlJycnKCgoKCgoKysrLy8vMjIyMDAwLS0t LS0tLy8vMTExMzMzMjIy////////////////Pj4+QEBAQ0NDRkZGREREQUFBPj4+Ojo6NjY2MjIy MTExMTExMzMzNTU1Nzc3ODg4ODg4NTU1MzMzLS0tJSUlHBwcFRUVEhISERERGBgYHx8fMjIyTU1N ampqhYWFn5+fsLCwtbW1u7u7w8PDzc3N19fX3d3d4uLi5eXl29vb1dXVzc3NxMTEurq6sbGxq6ur qamps7Ozv7+/////////39/f4uLi4eHh39/f1dXVycnJvb29vLy8w8PDycnJxsbGwsLCrq6unZ2d kJCQiIiIgICAeXl5b29vYGBgS0tLREREQkJCQ0NDQkJCPz8/Ozs7NTU1Ly8vNDQ0PT09SUlJUVFR U1NTT09PSkpKQEBANzc3MzMzODg4Pz8/RERESUlJT09PSUlJR0dHPj4+Ly8vHx8fFBQUDAwMCQkJ BwcHCQkJDQ0NEhISFBQUExMTEBAQDQ0NCQkJBwcHBwcHBwcHBQUFAQEBAAAAAAAABAQEBwcHCQkJ CgoKCwsLCgoKBwcHAwMDAAAAAQEBAQEBAQEBAAAAAAAAAQEBAgICCQkJCgoKCgoKCQkJCQkJCwsL Dw8PEhISDw8PDAwMCAgIBQUFAQEBAAAAAAAAAwMDCQkJCgoKDQ0NEBAQAAAAAAAAAAAAAAAAAAAA AAAAAAAAAAAAAAAAAAAAAAAAAQEBAAAAAAAAAAAAAwMDAgICAAAAAAAAAgICBAQEAwMDAgICAQEB AAAAAgICBAQEBwcHDAwMCgoKBgYGAQEBAAAAAAAABAQECQkJDAwMCgoKCQkJCwsLDw8PExMTFRUV FRUVExMTEBAQDAwMCQkJCAgICgoKDAwMDg4ODg4OCQkJBgYGCQkJDAwMDQ0NDQ0NDg4ODw8PCwsL CAgICAgICgoKCwsLCQkJCAgIAAAAAgICBwcHDAwMDg4OEBAQExMTFBQUExMTExMTFBQUEhISDw8P Dg4OExMTGRkZKioqNTU1QkJCSkpKRkZGOTk5KioqISEhJycnLS0tNzc3QUFBTExMVFRUWFhYV1dX Tk5OREREREREVlZWcXFxioqKnp6erKysubm5tra2sLCwra2tpqamlJSUiYmJjo6Ok5OTmpqaoqKi nZ2diIiIb29vYmJiYWFhZGRkbm5ueHh4fHx8fHx8dnZ2aWlpW1tbUFBQUlJSVVVVWVlZXFxcWFhY S0tLPj4+ODg4NDQ0MjIyNzc3QEBAR0dHSEhIR0dHTU1NUlJSVVVVWFhYXl5eZWVlZ2dnZWVlZmZm YWFhYGBgX19fWVlZVFRUUVFRTU1NTk5OUVFRV1dXXFxcYWFhY2NjY2NjY2NjY2NjWVlZSUlJOTk5 KysrJCQkJSUlKSkpKCgoKSkpJycnIyMjHBwcFhYWEhISERERGBgYFxcX//////////////////// ////////////////////////////////////R0dHSkpKTExMSkpKREREPDw8MjIyKioqICAgHx8f Hx8fISEhJiYmLCwsMDAwMjIyNDQ0NTU1MzMzLS0tJSUlICAgISEhJCQkLy8vPDw8UVFRZ2dneXl5 ioqKn5+fsbGxv7+/x8fH19fX5OTk6urq7Ozs5+fn39/f0tLSxcXFt7e3rq6uqKiopKSkqampsbGx uLi4////////////5OTk5eXl3Nzc0dHRxcXFvLy8s7OzsrKyuLi4u7u7tbW1ra2to6OjmZmZmJiY lJSUg4ODdXV1Z2dnU1NTSkpKRkZGRUVFPz8/MjIyKysrLCwsLS0tNjY2PDw8Q0NDR0dHR0dHRERE QEBAPDw8PT09QUFBR0dHS0tLS0tLR0dHQ0NDQUFBNjY2Li4uISEhFhYWEREREBAQEBAQDw8PEBAQ EhISFRUVFxcXFxcXFRUVERERDw8PEREREBAQDw8PDQ0NCAgIAwMDAwMDBwcHDAwMDw8PEhISEhIS ERERDQ0NBwcHAQEBAAAAAAAAAAAAAAAAAAAAAAAAAwMDBgYGCgoKCgoKCgoKDAwMDQ0NDQ0NDAwM CgoKBgYGBAQEAgICAQEBAAAAAAAABQUFCgoKDAwMDw8PEhISEhISAAAAAAAAAAAAAAAAAAAAAAAA AAAAAAAAAAAAAAAAAAAAAAAAAQEBAAAAAAAAAQEBBAQEBAQEAQEBAAAAAAAAAgICBQUFAwMDAAAA AAAABgYGDAwMCQkJCwsLDQ0NCgoKBQUFAQEBAAAAAQEBBgYGBwcHCQkJCgoKDAwMDg4OEBAQEhIS ExMTEBAQDQ0NCgoKCgoKCgoKCgoKCgoKEBAQDQ0NCgoKCAgICQkJDAwMDg4OEBAQEBAQEBAQDg4O CQkJBgYGBwcHDAwMEBAQDw8PCwsLBwcHCAgIDAwMDw8PDw8PDg4ODQ0NDg4ODw8PEREREhISERER Dw8PDAwMExMTHx8fMzMzR0dHVFRUVFRUR0dHOTk5LCwsKioqLS0tOTk5SkpKWFhYX19fYmJiZGRk WFhYSkpKSUlJVlZWbGxskJCQtLS0vb29ra2toaGhn5+fnp6emZmZkZGRioqKkZGRmJiYnJycl5eX iYmJd3d3ZGRkV1dXUFBQYWFhb29vcHBwb29vcHBwcHBwbGxsaGhoYGBgWVlZWlpaXl5eW1tbTk5O QUFBOjo6MzMzLy8vMTExNjY2Ojo6QUFBSEhITExMTk5OTk5OTExMTExMTU1NSkpKRkZGS0tLTU1N TExMSkpKSEhIS0tLUlJSWVlZYWFhZGRkZ2dnaWlpaWlpaGhoY2NjXV1dWlpaT09PQ0NDPDw8NTU1 KioqIiIiHx8fHBwcHR0dICAgIiIiHx8fGRkZExMTEhISFBQUEhIS//////////////////////// ////////////////////////////////////RkZGR0dHRUVFRUVFREREPj4+NTU1LS0tISEhFxcX FBQUExMTERERFhYWHh4eJSUlLi4uOjo6QkJCQ0NDQEBAQUFBREREUFBQWFhYZWVlcXFxe3t7iIiI nJycra2txcXF0tLS4ODg5+fn5ubm4ODg19fX0NDQw8PDu7u7tLS0sLCwrKysq6urtbW1wsLC//// ////////////6enp6enp3t7ezc3NvLy8s7Ozra2trq6urKysoaGhlpaWkZGRj4+PkJCQjIyMg4OD eXl5b29vYmJiWFhYVVVVTExMQEBANTU1LS0tKioqMTExOTk5PDw8QEBAQUFBPj4+Ozs7PDw8Pz8/ QkJCSEhIRkZGQ0NDQUFBPj4+OTk5MDAwKioqHh4eGxsbFxcXExMTEREREhISExMTFBQUGRkZGxsb HBwcGxsbGBgYFhYWFRUVFRUVGRkZFhYWEhISDAwMCQkJCQkJDQ0NERERFRUVFBQUERERDg4OCwsL CAgIBAQEAQEBAAAAAAAAAQEBAAAAAAAAAwMDBgYGCAgICQkJCgoKDAwMCwsLCQkJBQUFAgICAQEB AAAAAgICBAQEBgYGBwcHCQkJCwsLDQ0NDg4OEBAQEBAQDg4OAAAAAAAAAAAAAAAAAAAAAAAAAAAA AAAAAAAAAAAAAAAAAAAAAQEBAAAAAAAAAgICBQUFCAgICAgIBwcHAQEBAwMDBAQEAgICAQEBAQEB BAQECAgIDAwMCgoKCQkJCgoKCwsLCQkJBQUFAQEBAwMDBAQEBgYGCAgICgoKDAwMDg4ODw8PDg4O Dg4ODg4ODQ0NDAwMCwsLCQkJCQkJBQUFCwsLDw8PDg4OCAgIBQUFBwcHCwsLDw8PEBAQEBAQEBAQ DQ0NCgoKBwcHBgYGDw8PEBAQEhISERERDg4ODQ0NDQ0NDg4OCQkJCQkJCQkJCwsLDw8PEREREBAQ Dw8PEhISFRUVHBwcKCgoOjo6SkpKUlJSU1NTQkJCNzc3KysrKioqNDQ0Q0NDUVFRWlpaZWVlX19f VFRUS0tLRkZGTExMZmZmhYWFm5ubmpqalJSUjY2Nh4eHg4ODg4ODhYWFiIiIjIyMjo6OjIyMhoaG d3d3YmJiUFBQRUVFQUFBRkZGVlZWZGRkZ2dnZWVlZGRkZWVlYGBgXFxcXFxcXl5eXl5eWVlZVVVV SkpKR0dHQ0NDQEBAPz8/QkJCSkpKUVFRVVVVV1dXWVlZWVlZWFhYVVVVTk5OSEhIREREPz8/OTk5 NDQ0MjIyNDQ0Nzc3OTk5SUlJTExMUVFRV1dXYGBgaWlpbm5ubm5uWlpaSUlJNTU1KSkpJCQkHx8f GBgYEhISEhISEhISFRUVGRkZHR0dICAgJCQkKSkpICAgHR0d//////////////////////////// ////////////////////////////////////QkJCRUVFSEhISUlJQ0NDOzs7LS0tIyMjFxcXEhIS ERERERERFBQUGBgYIyMjKysrODg4RERES0tLT09PU1NTWFhYXl5eY2NjbW1teXl5hISEkZGRo6Oj sbGxxMTEy8vL09PT2NjY1tbWz8/PxMTEurq6tra2sbGxsbGxt7e3vLy8vLy8wMDA//////////// ////////////////////////////////////////////gYGBe3t7eXl5d3d3eXl5enp6d3d3dnZ2 c3Nza2trY2NjU1NTSEhIPDw8OTk5Ojo6Ozs7ODg4NTU1Ozs7PT09Pz8/Q0NDR0dHSUlJREREPj4+ QEBAPj4+Ojo6NDQ0LS0tJSUlHR0dGBgYFxcXFhYWFRUVFBQUFhYWGRkZHR0dICAgHh4eHBwcGhoa GRkZGRkZGhoaGxsbGxsbFhYWExMTDw8PDQ0NDQ0NDg4OEBAQEREREBAQEREREBAQCwsLBAQEAAAA AAAAAAAAAgICAgICAQEBAAAAAgICBgYGCQkJCgoKDQ0NCwsLCAgIBAQEAQEBAAAAAAAAAAAACAgI CQkJCwsLCwsLCwsLCwsLDAwMDQ0NEBAQDg4ODAwMCgoKAAAAAAAAAAAAAAAAAAAAAAAAAAAAAAAA AAAAAAAAAAAAAAAAAAAAAAAAAAAAAAAAAwMDBwcHCwsLDQ0NBwcHBgYGBQUFBAQEBAQEBAQEBAQE BAQECwsLCQkJBwcHCQkJDAwMDQ0NCwsLCQkJBAQEBQUFBgYGCAgICQkJCgoKDAwMDQ0NEBAQEBAQ Dw8PDg4ODQ0NDQ0NDQ0NDg4ODQ0NDg4ODQ0NDAwMCQkJCAgIBwcHCAgICgoKDAwMDg4OEREREhIS EBAQDAwMCQkJBwcHDAwMEhISFRUVFBQUExMTFBQUFhYWDg4OCwsLBwcHBwcHCgoKDg4OEBAQERER DAwMEBAQGBgYIyMjMDAwPDw8Q0NDRUVFSUlJREREPT09NjY2MTExMjIyOTk5QUFBTExMSEhIQ0ND RUVFSUlJSEhITExMVlZWYmJibGxsbW1taWlpb29vdnZ2eXl5fn5+h4eHiIiIgoKCdHR0ZmZmXV1d VlZWUFBQQ0NDPDw8MzMzMTExPDw8TExMV1dXW1tbU1NTV1dXXV1dYGBgYGBgXV1dW1tbWlpaW1tb W1tbWVlZVFRUT09PTU1NTExMS0tLUVFRUFBQUlJSVlZWV1dXU1NTTExMSEhIQkJCQUFBQEBAQEBA Pz8/QEBAQEBAQUFBPT09Pj4+Pj4+QUFBR0dHTk5OUlJSU1NTVFRUTU1NQEBALy8vISEhFxcXEBAQ CwsLAAAAAAAAAgICCgoKFRUVIiIiMDAwOzs7Q0NDQkJC//////////////////////////////// ////////////////////////////QEBAR0dHTExMUFBQT09PR0dHPz8/MDAwKioqIyMjHx8fHx8f Hx8fHBwcGRkZGhoaGRkZGhoaHh4eJSUlLS0tODg4QEBAS0tLVVVVaGhogICAlpaWqampt7e3wMDA xsbGycnJy8vLy8vLzMzMzc3NzMzMysrKxsbGurq6sLCwr6+vtLS0vLy8//////////////////// ////////////////////////////////////////WVlZXFxcYmJic3NzdnZ2eXl5e3t7fHx8cnJy XV1dSkpKPDw8Nzc3MTExLy8vNDQ0Ojo6PT09PT09SEhIS0tLSkpKQkJCOTk5NjY2OTk5PDw8NjY2 MzMzLS0tJiYmHh4eGBgYFBQUExMTEhISFBQUGBgYGxsbHh4eHx8fHx8fHx8fHR0dGhoaFxcXFxcX GRkZGhoaGRkZFhYWEBAQDQ0NCgoKCwsLDw8PERERERERDw8PDw8PDAwMCAgIAgICAAAAAAAAAgIC BQUFBQUFBQUFBAQEBQUFCQkJDQ0NDg4ODAwMCAgIBgYGAgICAAAAAAAAAAAAAwMDBgYGDAwMDQ0N Dg4ODg4ODg4ODQ0NDQ0NDQ0NDw8PCwsLBwcHBgYGAAAAAAAAAAAAAAAAAAAAAAAAAAAAAAAAAAAA AAAAAAAAAAAAAQEBAAAAAAAAAAAAAAAAAwMDCAgICwsLDAwMCgoKCAgIBgYGBgYGBQUFBAQEAwMD BQUFBgYGBwcHBgYGBAQEBgYGCwsLEBAQCQkJCgoKCgoKCgoKCgoKCwsLDAwMDQ0NEREREREREBAQ EBAQEREREREREBAQEBAQFhYWEhISDg4ODQ0NDg4ODQ0NCgoKBwcHCQkJCQkJCgoKDAwMDw8PEhIS ExMTExMTCwsLCgoKCgoKDAwMEBAQFhYWGhoaHBwcGxsbFxcXEhISDQ0NDAwMDg4OEhISFhYWGxsb HR0dISEhJSUlLCwsNTU1PT09QkJCREREQEBAOjo6NTU1MjIyMzMzOTk5Pz8/Ozs7PDw8PDw8Pj4+ QUFBQkJCSUlJVlZWX19faWlpZ2dnYmJiampqcHBwdHR0fn5+kpKSmZmZlZWVgICAZGRkTExMPDw8 MzMzOTk5Pj4+PDw8NTU1NDQ0OTk5Ojo6NjY2RkZGSkpKTk5OUVFRUVFRU1NTVVVVWFhYX19fYmJi ZGRkZ2dnampqampqYWFhVlZWR0dHQkJCQEBAQUFBQUFBPT09Ozs7Ozs7PDw8Q0NDS0tLUVFRVlZW Xl5eaWlpcXFxZGRkXFxcT09PR0dHRkZGTExMVVVVWlpaXl5eY2NjYGBgT09POTk5JiYmFhYWDAwM AgICAQEBAwMDCQkJExMTISEhMDAwOjo6Q0NDRUVF//////////////////////////////////// ////////////////////Ozs7Ojo6NjY2MzMzNDQ0ODg4OTk5ODg4Ozs7Ozs7Ojo6ODg4ODg4MzMz JiYmGRkZFBQUDw8PCgoKCgoKDw8PGxsbKioqNjY2RkZGTk5OX19fdnZ2jo6OoqKir6+vtbW1vb29 w8PDycnJy8vLysrKycnJy8vLzc3Ny8vLxsbGwcHBvr6+vLy8//////////////////////////// ////////////////////////////////////XV1dW1tbVlZWXFxcZmZma2trYmJiUFBQPDw8Kysr ISEhHBwcISEhJiYmKioqLy8vNjY2Ozs7PT09Ojo6Nzc3MTExLCwsKioqKysrLCwsKysrJSUlISEh HBwcFxcXFBQUFBQUFRUVFhYWFxcXGRkZGhoaHBwcHBwcGhoaGRkZFxcXFxcXFhYWFRUVFhYWFhYW ExMTDg4OCQkJCgoKCQkJCQkJDAwMDw8PEBAQDQ0NCgoKCQkJBAQEAAAAAAAAAwMDCAgICgoKCgoK BAQEBwcHCQkJDAwMDg4ODw8PDQ0NCQkJAQEBAAAAAAAAAAAAAQEBBQUFCQkJDQ0NDAwMDQ0NDg4O Dw8PDw8PDg4ODQ0NDQ0NCgoKBgYGAwMDAwMDAAAAAAAAAAAAAAAAAAAAAAAAAAAAAAAAAAAAAAAA AAAAAAAAAgICAgICAQEBAAAAAAAAAQEBBAQEBgYGDQ0NDAwMCwsLCAgIBQUFAwMDAwMDAwMDAAAA AwMDBQUFAwMDAAAAAAAABQUFDAwMDQ0NDQ0NDAwMDAwMCwsLDAwMDQ0NDw8PDQ0NDQ0NEBAQExMT FxcXFhYWExMTDw8PERERExMTFhYWFhYWFBQUEBAQDQ0NCwsLDAwMDAwMDAwMCwsLDAwMDQ0NDw8P ERERFhYWERERCwsLBwcHCQkJDg4OFBQUFxcXHh4eHh4eHBwcGBgYFBQUExMTFRUVGBgYGRkZHx8f KioqNDQ0PDw8RERES0tLUFBQR0dHQEBAOzs7Ozs7Pj4+PDw8NjY2MTExNzc3Nzc3NjY2Nzc3PT09 QkJCS0tLVlZWdHR0hoaGj4+PjY2NiYmJfHx8dnZ2f39/kpKSmZmZmpqajIyMeHh4Y2NjTU1NPT09 Li4uKysrMjIyQkJCSkpKQkJCNjY2Ly8vMzMzNzc3PT09RERESUlJSkpKSUlJR0dHQ0NDR0dHTExM VFRUYWFhbGxsbW1taGhoYmJiWlpaUFBQR0dHPj4+MzMzLS0tLCwsLCwsLi4uMTExNDQ0Ozs7SUlJ XFxcaWlpcnJya2trYWFhWFhYU1NTUFBQTk5OTk5OW1tbXV1dWVlZTExMPj4+MTExICAgERERBwcH BQUFBQUFCAgIDAwMERERGRkZHx8fKCgoKysrMDAwNTU1PT09RkZGT09PVVVVWVlZXFxcXV1d//// ////////////Ojo6MjIyMDAwLCwsKCgoKCgoKSkpKioqKSkpKCgoLS0tMzMzNzc3Ojo6NjY2Jycn FxcXERERDw8PDw8PERERFxcXIiIiMTExPT09Pz8/RUVFUVFRZWVlf39/l5eXqampsbGxtra2uLi4 ubm5urq6urq6vLy8wMDAxMTEwMDAubm5sLCwq6urrKyssbGx//////////////////////////// ////////////////////////////////TExMUFBQVFRUS0tLTExMR0dHOTk5KysrIyMjHh4eGxsb ISEhJCQkJycnKSkpKSkpJiYmHx8fGRkZFBQUFxcXHBwcICAgIyMjJCQkICAgHBwcIiIiHh4eGhoa GBgYGBgYGRkZGRkZGBgYGhoaGRkZFxcXFRUVFBQUFRUVFhYWFxcXFBQUExMTEhISEBAQDQ0NCQkJ BgYGBAQECQkJCwsLDQ0NDg4ODQ0NCwsLCAgIBQUFAQEBAQEBBAQECQkJDQ0NDQ0NBwcHAQEBAgIC BwcHCgoKCgoKCQkJCAgIBQUFAwMDAAAAAAAAAQEBAQEBAwMDBgYGCgoKDQ0NDg4ODg4ODg4ODw8P Dg4ODAwMCwsLCQkJAgICAgICAQEBAgICAAAAAAAAAAAAAAAAAAAAAAAAAAAAAAAAAAAAAAAAAAAA AAAAAAAAAAAAAAAAAAAAAAAAAAAAAAAAAQEBCAgICQkJCgoKCQkJBQUFAgICAQEBAQEBAAAAAAAA AQEBAgICAQEBAQEBAAAAAAAACwsLDAwMDAwMDAwMDAwMDAwMDQ0NDg4ODw8PDg4ODg4OEBAQFBQU FxcXGBgYGBgYFhYWFRUVFBQUFhYWGBgYGBgYFhYWExMTCwsLDQ0NDw8PDw8PDg4ODAwMCwsLCgoK CgoKDQ0NEBAQDw8PDQ0NCwsLDQ0NDw8PERERFRUVGRkZGRkZFhYWFBQUExMTFBQUHx8fHx8fIiIi JycnMTExQUFBVFRUYWFhXl5eVVVVR0dHPDw8Nzc3Ozs7RkZGUFBQR0dHQkJCOTk5Nzc3QEBASUlJ UFBQWFhYXl5ecHBwgYGBjY2NlZWVk5OTlZWVnp6ekJCQlJSUkJCQf39/bm5uYmJiV1dXTk5OQkJC PT09PT09RERES0tLSEhIPj4+Nzc3LCwsLi4uMjIyOTk5QEBAQ0NDQUFBPj4+Ozs7Ozs7Ozs7PT09 RUVFU1NTYWFhampqaWlpZ2dnZ2dnZWVlYWFhXFxcWVlZWVlZRkZGPz8/NjY2MjIyMzMzODg4PDw8 Pj4+PT09Pz8/RUVFTk5OVVVVWVlZWlpaWlpaTU1NS0tLPz8/LS0tHh4eFxcXERERCwsLDQ0NDAwM DAwMDg4OEBAQERERExMTFxcXGBgYGxsbHh4eIiIiJSUlKysrMjIyNjY2Ozs7PT09PT09//////// ////MzMzLi4uLi4uLS0tLCwsKioqKCgoJiYmIiIiICAgIiIiJiYmLS0tMzMzOTk5Nzc3KysrHh4e FRUVFBQUFBQUFxcXHh4eLCwsPj4+TExMWVlZYWFhbW1teHh4gICAhISEgoKCf39/eXl5enp6f39/ jIyMmpqaqKiosbGxt7e3o6OjnJyclZWVlZWVoKCgsLCwvLy8//////////////////////////// ////////////////////////////XFxcSEhIOzs7Pz8/QkJCQkJCPj4+PDw8Ozs7Nzc3MzMzKSkp JCQkHBwcFBQUDAwMCAgICwsLDw8PFhYWHh4eJCQkJCQkIyMjIyMjJycnKioqJycnJCQkISEhICAg ICAgHh4eGRkZFBQUEREREhISFRUVFxcXGBgYGBgYFxcXFhYWFBQUERERCwsLBQUFAAAAAQEBBQUF CQkJCgoKDAwMDg4ODQ0NCgoKBwcHBQUFBgYGCgoKDQ0NEBAQDw8PCwsLBQUFAQEBAAAAAgICBQUF BgYGAwMDAAAAAAAAAAAAAAAAAQEBAAAAAAAAAAAAAQEBBQUFCQkJDQ0NDAwMDAwMCgoKCQkJCAgI BgYGAwMDAQEBAAAAAAAAAAAAAAAAAAAAAAAAAAAAAAAAAAAAAAAAAAAAAAAAAAAAAAAAAAAAAAAA AAAAAAAAAAAAAAAAAAAAAAAAAAAAAAAAAQEBBAQECAgICQkJCAgIBQUFAgICAAAAAAAAAAAAAAAA AQEBAwMDBAQEAgICAAAACAgICQkJDAwMDQ0NDQ0NDAwMCwsLCgoKEBAQDw8PDg4ODQ0NDg4OERER FhYWGhoaHh4eGBgYEhISERERFhYWGhoaGhoaGBgYDw8PDw8PEBAQEREREREREBAQDg4ODAwMAQEB BQUFCwsLDg4ODg4ODg4ODg4ODg4ODAwMDw8PEhISExMTEhISERERDw8PDg4OERERFBQUGxsbIyMj KSkpLy8vODg4Pz8/XV1dYGBgYWFhV1dXRkZGOjo6OTk5Pj4+VFRUWlpaVFRURkZGOzs7PDw8S0tL Xl5eZ2dnampqampqZ2dnaGhocHBwe3t7gYGBhoaGjIyMiIiId3d3Y2NjUlJSQUFBMzMzLi4uNzc3 QEBARUVFTExMUlJSUVFRS0tLQ0NDPDw8NDQ0MTExNDQ0PT09RkZGS0tLPz8/Ojo6MzMzLS0tKysr Ly8vODg4QUFBWFhYX19fZWVlZ2dnZWVlYWFhXV1dW1tbYWFhW1tbVFRUUFBQTk5OS0tLREREPj4+ NTU1MDAwLCwsLy8vNTU1PT09R0dHTk5OXFxcWVlZTU1NOjo6KCgoHR0dGRkZGBgYGhoaGRkZGhoa HBwcHh4eICAgJCQkKCgoKCgoKysrLi4uLCwsJycnISEhHh4eHR0dGxsbICAgJSUl////////MjIy NDQ0NDQ0MzMzLi4uJSUlHx8fHR0dHx8fIyMjJycnKioqKysrLy8vNTU1OTk5Nzc3Ly8vJycnISEh HBwcGBgYGhoaIyMjNDQ0SEhIVlZWZ2dncXFxfX19gICAe3t7cXFxZWVlXV1dWlpaXl5eZ2dncHBw dHR0dHR0dHR0dXV1h4eHlJSUpaWls7Ozvr6+w8PDwcHBvb29////////////////xsbGyMjIxcXF vLy8tra2q6urlZWVeXl5Xl5eUVFRV1dXY2NjfX19h4eHiIiIeHh4Xl5eRkZGNjY2Li4uHh4eFxcX EBAQDQ0NDQ0NEBAQHR0dKioqMDAwLi4uKysrLCwsMjIyNjY2NDQ0Ly8vHR0dHBwcGhoaGRkZGBgY FhYWExMTEBAQERERFRUVGhoaHh4eHh4eGxsbFhYWEhISERERDg4OCQkJAwMDAAAAAgICCAgIDQ0N DAwMDQ0NDAwMCwsLCgoKCwsLDg4OERERGBgYFxcXEhISCgoKAgICAAAAAAAAAgICAQEBAgICAgIC AAAAAAAAAQEBAQEBAQEBAAAAAAAAAAAAAAAAAAAAAgICBgYGCQkJBgYGBQUFAwMDAwMDAgICAQEB AAAAAAAAAAAAAAAAAAAAAAAAAAAAAAAAAAAAAAAAAAAAAAAAAAAAAAAAAAAAAAAAAAAAAAAAAgIC AQEBAQEBAQEBAgICAgICAgICAQEBAAAAAgICBwcHCwsLCwsLCAgIBAQEAAAAAAAAAAAAAAAAAQEB AgICBQUFBwcHCAgIBgYGCQkJDAwMDg4ODQ0NCwsLCAgIBgYGBQUFCgoKEBAQERERDg4OCwsLCwsL DQ0NFBQUFxcXGRkZFhYWEhISERERFBQUFxcXGRkZFRUVEBAQDw8PERERExMTExMTEhISEBAQCAgI AAAAAAAAAwMDCgoKDg4OEBAQFBQUEhISDw8PDw8PDw8PEBAQDg4ODQ0NDg4ODg4OERERFBQUFxcX GhoaIiIiKSkpKysrNjY2R0dHVVVVWFhYUVFRRkZGPz8/NjY2R0dHUlJSUVFRSEhIPj4+OTk5PT09 SUlJWlpaZ2dnYmJiVlZWV1dXW1tbWlpaYmJiZmZmZ2dnZ2dnampqZ2dnVlZWQUFBNDQ0MjIyNzc3 QkJCRkZGQ0NDQkJCRkZGS0tLSkpKSEhIRkZGRUVFRUVFRkZGSEhISkpKQkJCOjo6NjY2MDAwKCgo JCQkIyMjHh4eLCwsOjo6QkJCRUVFR0dHR0dHRUVFPDw8PT09QEBAQ0NDRkZGSEhISEhIR0dHRERE Pj4+ODg4NjY2NDQ0MzMzMzMzNTU1ODg4NjY2MzMzMjIyLy8vKioqISEhGRkZEhISEBAQDw8PEBAQ EhISFhYWGxsbISEhKysrLS0tLi4uKioqIyMjHBwcGRkZGRkZGBgYICAgKSkp////NDQ0Nzc3ODg4 Nzc3NTU1NDQ0NTU1NTU1NTU1MzMzMjIyMjIyNTU1ODg4QEBATU1NWFhYXV1dXFxcWVlZVFRUTU1N RUVFQkJCRUVFTU1NWFhYYGBgZWVlaWlpampqZGRkX19fX19fY2NjZmZmZmZmaWlpa2traWlpZmZm ampqenp6iYmJmZmZpqamsrKytra2t7e3vr6+ycnJ0NDQ19fX////////////xcXFwcHBurq6sbGx nZ2djY2Nenp6bm5uampqcnJyh4eHm5ubmZmZkJCQgoKCdXV1a2trXV1dR0dHNDQ0JiYmHR0dHh4e LCwsNjY2MzMzLCwsKioqLy8vNzc3Pz8/QEBAOjo6Ly8vIiIiGRkZFBQUExMTEhISEREREhISFBQU FhYWGBgYISEhISEhHx8fHR0dGhoaFxcXFBQUEhISDw8PDg4ODAwMCgoKCAgICQkJCwsLDg4ODw8P Dg4ODQ0NDAwMDw8PFBQUGxsbISEhGRkZExMTCwsLBAQEAAAAAAAAAAAAAAAAAAAAAAAAAQEBAgIC BQUFCAgICAgIBgYGAQEBAQEBAQEBAQEBAAAAAAAAAAAAAQEBAQEBAAAAAAAAAAAAAQEBAQEBAQEB AAAAAgICAQEBAAAAAAAAAAAAAAAAAAAAAAAAAAAAAAAAAAAAAAAAAAAAAAAAAAAAAAAAAQEBAAAA AAAAAAAAAQEBAgICBQUFCAgIBwcHBwcHBgYGBwcHCQkJCQkJCAgIBgYGAgICAAAAAAAAAgICBwcH CQkJCAgIBgYGCgoKCwsLDQ0NDw8PDw8PDg4OCwsLCQkJBQUFAQEBAAAABQUFDAwMDw8PDw8PDg4O CgoKDg4OEhISFRUVFhYWFRUVExMTEhISFhYWFRUVFBQUExMTEhISEhISExMTFBQUEhISEBAQDQ0N CwsLCgoKCgoKCgoKCgoKDw8PFBQUFxcXExMTDg4ODg4OEBAQEhISExMTEhISEREREhISExMTExMT FxcXGxsbGhoaICAgJSUlKioqNTU1QkJCRkZGQ0NDQEBAOzs7ODg4Ojo6QEBAQUFBPT09ODg4Ojo6 PT09RUVFTExMTk5OUFBQXl5ebm5uc3NzampqX19fWFhYVlZWWFhYXV1dYmJiV1dXTk5OQkJCPT09 PT09Pz8/QEBAPz8/PDw8Ojo6OTk5PDw8QkJCR0dHSkpKSkpKSEhISEhIRUVFQUFBPj4+PDw8ODg4 MzMzMjIyMzMzNDQ0Nzc3PT09RkZGTk5OU1NTUlJSTU1NTExMS0tLREREPT09Nzc3MjIyMjIyMTEx MjIyNDQ0NDQ0MzMzMzMzNDQ0Ozs7PT09QEBAQkJCQEBAPDw8NTU1MTExLS0tJCQkGxsbFRUVEhIS EBAQEBAQERERGRkZHR0dISEhJSUlJycnJiYmJCQkIiIiICAgJSUlLCwsMzMzODg4OTk5OTk5OTk5 MzMzLy8vKysrKSkpJycnKCgoKioqLi4uNDQ0PDw8RUVFTU1NU1NTVlZWVVVVUlJSUFBQTk5OTk5O T09PUlJSV1dXW1tbXV1dXV1dX19fYmJiaGhobW1tb29vbW1tampqYmJiW1tbWVlZYWFhbGxsdXV1 fX19hISEh4eHjo6Ol5eXoaGhrKyst7e3vb29vb29xcXFx8fH////////vLy8ubm5sLCwo6OjlJSU fn5+bGxsaWlpampqb29vgoKCmZmZpqamo6OjmJiYh4eHdXV1ZGRkUlJSRUVFSkpKREREPz8/ODg4 MDAwLy8vMzMzMzMzOzs7Ojo6NTU1KysrHR0dFBQUEBAQEBAQDw8PEhISEhISEhISGRkZIiIiJCQk Hx8fHR0dGxsbGhoaGxsbHBwcHBwcGRkZFhYWEBAQDg4OCwsLCQkJCQkJCgoKCwsLCgoKDAwMDQ0N EBAQFhYWGhoaGxsbFxcXFBQUDg4OCwsLBgYGAgICAAAAAAAAAAAAAQEBBAQEBgYGCAgICwsLDAwM DAwMCwsLCgoKCgoKBgYGAQEBAAAAAAAAAAAAAAAAAAAAAQEBAAAAAAAAAAAAAAAAAAAAAAAAAQEB AQEBAQEBAAAAAAAAAAAAAAAAAAAAAAAAAAAAAAAAAAAAAAAAAAAAAAAAAAAAAAAAAAAAAAAAAAAA AAAAAAAAAAAAAwMDBgYGBwcHBwcHCAgICQkJCwsLDAwMDAwMCwsLBQUFAgICAAAAAAAABAQEBwcH CQkJCQkJCQkJCgoKDAwMDw8PEREREBAQDg4ODAwMBgYGAQEBAAAAAAAAAwMDBwcHCgoKDAwMDg4O CwsLCQkJDAwMERERFRUVFhYWFRUVFRUVFRUVFBQUExMTEhISExMTFBQUFRUVFBQUEhISDg4OCgoK BwcHCAgIDAwMDw8PDg4OERERFBQUFhYWFxcXFxcXExMTDg4OExMTExMTFhYWGRkZGBgYFRUVExMT ExMTHBwcHh4eHx8fICAgJSUlLi4uNDQ0NTU1MzMzNDQ0NDQ0NDQ0NDQ0NDQ0NDQ0NTU1ODg4PDw8 RERETk5OU1NTV1dXXl5eZWVlb29vdHR0eHh4dnZ2ampqW1tbUVFRTk5OWVlZVVVVUVFRTU1NR0dH QUFBPT09PT09Pj4+Ozs7OTk5Ozs7Pj4+QEBAPz8/PT09R0dHSEhISkpKSkpKS0tLTExMSUlJRUVF QkJCPj4+ODg4Nzc3PT09SUlJVlZWX19fZWVlZmZmaWlpZ2dnXV1dVFRUS0tLQ0NDPT09Nzc3Ly8v KSkpJiYmJSUlJycnKysrMjIyNjY2PT09Q0NDRUVFQkJCPDw8ODg4Li4uKCgoISEhHBwcGBgYEhIS Dg4ODAwMDAwMDQ0NEBAQFBQUGhoaHR0dHh4eHh4eHR0dHBwcGxsbHR0dICAgJiYmLCwsMDAwMjIy Li4uKysrKCgoJiYmIyMjIyMjJCQkKCgoLS0tMjIyNTU1OTk5PT09Pj4+Pj4+RkZGSUlJTk5OU1NT V1dXWFhYWVlZWFhYXl5eXl5eX19fYGBgYmJiY2NjZGRkZGRkaGhoaWlpcXFxe3t7goKChYWFioqK kJCQlZWVn5+fqqqqtLS0u7u7wcHBw8PDw8PDvLy8u7u7tbW1////ra2tq6uroaGhk5OTfn5+cXFx ampqbGxscXFxenp6jo6OoqKipqamn5+fj4+PfX19c3NzcnJycnJycnJyXl5eTExMOzs7NDQ0NTU1 OTk5ODg4MDAwIiIiICAgHh4eGhoaFxcXFBQUEREREBAQExMTFRUVFhYWGBgYGhoaHR0dHh4eHh4e JSUlJiYmJycnJiYmIiIiGxsbExMTDg4ODAwMCQkJBwcHBgYGCAgICgoKCwsLDAwMEREREhISExMT FBQUFBQUEhISEBAQDg4ODg4ODAwMCgoKBwcHBgYGBgYGBwcHBwcHBwcHCAgICgoKDAwMDQ0NDQ0N DAwMCwsLCAgIBwcHBAQEAgICAQEBAAAAAAAAAAAAAAAAAAAAAAAAAAAAAAAAAAAAAAAAAAAAAQEB AQEBAAAAAAAAAAAAAAAAAAAAAAAAAAAAAAAAAAAAAAAAAAAAAAAAAAAAAAAAAAAAAAAAAAAAAQEB AAAAAAAAAQEBBAQEBgYGBwcHCAgICQkJCgoKCwsLDQ0NDg4OCwsLCAgIBAQEAgICAwMDBQUFCQkJ CgoKCgoKCQkJCgoKDQ0NERERExMTEhISEBAQDg4OCQkJBQUFAgICAAAAAAAAAAAAAwMDCgoKCwsL DQ0NDAwMDAwMDg4OExMTGBgYFRUVFRUVFRUVFBQUExMTExMTFBQUFRUVFRUVFRUVEhISDQ0NCAgI BwcHCgoKDQ0NERERERERERERExMTFhYWGBgYFhYWExMTEBAQEBAQERERFBQUFxcXFxcXGBgYGRkZ EhISFxcXHx8fJiYmKysrLy8vMzMzNjY2OTk5NDQ0MDAwLi4uLy8vMTExMDAwLy8vMzMzNTU1Ozs7 RUVFUFBQWVlZXl5eYWFhZGRkaWlpb29vbm5uZWVlWlpaVVVVVVVVSkpKSEhIRkZGQ0NDOTk5Ly8v LS0tMjIyODg4PDw8QkJCR0dHS0tLT09PUlJSVFRUTExMSUlJREREQEBAPz8/QUFBQUFBQUFBRERE QUFBOzs7Nzc3NjY2ODg4Ojo6Ozs7Q0NDSEhIUFBQUFBQSUlJREREPj4+NDQ0Li4uKCgoISEhHh4e Hh4eICAgJSUlKSkpLCwsMDAwNjY2Ozs7PDw8OTk5NDQ0MDAwKysrJycnIiIiHx8fGxsbFRUVDw8P DQ0NDg4ODQ0NDg4OEhISGBgYHR0dHh4eHh4eHR0dHBwcGhoaGRkZGhoaHR0dICAgIiIiJycnJCQk ISEhHx8fHR0dGxsbGxsbHR0dISEhJCQkKCgoKSkpKioqLi4uMjIyNDQ0MTExNTU1OTk5PDw8Pj4+ Pj4+Pz8/QEBAPz8/Pj4+PT09PDw8PDw8Pj4+QUFBRUVFTk5OTU1NTU1NUFBQVlZWYmJid3d3iIiI oaGhqampsrKytbW1srKyra2tpqamoqKim5ubm5ubm5ubnJycoaGhoqKimZmZjY2Ne3t7cHBwa2tr cnJyfn5+h4eHjo6OkpKSl5eXnJycnJyclZWVioqKe3t7ampqXFxcWVlZUFBQSUlJQ0NDOzs7MzMz KCgoGxsbHx8fICAgICAgHx8fHR0dGRkZFhYWFBQUDw8PEhISGBgYICAgJCQkJiYmKysrMDAwLS0t LS0tKioqJSUlHR0dExMTDAwMBwcHBgYGBAQEAgICAgICBQUFCQkJDAwMDQ0NEBAQERERERERDw8P DAwMCwsLCwsLCwsLCQkJCAgICAgIBwcHBwcHCAgICQkJCQkJCgoKCwsLDAwMDQ0NDQ0NDQ0NDQ0N DAwMCgoKCgoKCAgIBAQEAQEBAAAAAAAAAQEBAAAAAAAAAAAAAAAAAAAAAAAAAAAAAAAAAQEBAAAA AAAAAAAAAAAAAAAAAAAAAAAAAAAAAAAAAAAAAAAAAAAAAAAAAAAAAAAAAAAAAAAAAAAAAAAAAAAA AAAAAQEBBQUFBgYGCAgICQkJCQkJCQkJCQkJCgoKDAwMDw8PDQ0NCgoKBwcHBgYGBgYGCAgICgoK CwsLCAgIBgYGCAgIDAwMEBAQEhISEhISExMTERERDg4OCwsLBgYGAQEBAAAAAQEBAgICBwcHDQ0N Dg4ODAwMDAwMDg4OEhISFRUVFhYWFhYWFhYWFRUVExMTExMTExMTFRUVFRUVFRUVExMTDg4OCQkJ BgYGBQUFDQ0NDw8PEBAQERERERERExMTFhYWGBgYGBgYFhYWExMTEhISEhISEhISEhISEhISExMT FBQUFxcXHR0dJCQkLi4uPT09SkpKRkZGQUFBOjo6NjY2NTU1NjY2Nzc3Nzc3NTU1NjY2NjY2ODg4 QEBATU1NVlZWWFhYYGBgXl5eXl5eXFxcVFRUR0dHOTk5MTExNjY2MzMzMTExMDAwJycnHR0dHBwc ISEhISEhKioqNTU1PT09QUFBRkZGTk5OVVVVVFRUVFRUU1NTUVFRTU1NRUVFPDw8NTU1MzMzNDQ0 Nzc3OTk5OTk5Nzc3MzMzMTExOTk5PT09QUFBPj4+OTk5ODg4NTU1LCwsHx8fGhoaFRUVExMTFRUV GRkZHh4eIyMjLi4uMDAwMjIyNDQ0NDQ0MzMzMDAwLi4uLi4uKioqJiYmJCQkISEhHh4eHBwcHBwc GhoaGhoaHBwcICAgIyMjJiYmJiYmJSUlKCgoKioqLS0tMjIyNTU1ODg4OTk5Ojo6NDQ0Li4uKCgo IyMjHh4eGxsbGxsbHR0dIiIiJiYmKSkpKSkpKioqLCwsLy8vMzMzPj4+QUFBRUVFR0dHR0dHR0dH SUlJSkpKRUVFQ0NDPz8/Ojo6Nzc3NTU1NDQ0NTU1Ly8vLy8vMTExNjY2Pj4+TU1NYWFhcXFxfX19 fHx8eHh4dXV1c3NzdnZ2enp6fn5+gYGBhYWFiYmJi4uLjIyMiYmJf39/dXV1aGhoaGhob29vfn5+ kZGRnp6eoqKin5+fnJycmpqalJSUioqKgoKCenp6cHBwZmZmZ2dnYGBgVlZWRUVFLy8vIyMjICAg Hh4eICAgJCQkKCgoJCQkHBwcFRUVExMTFBQUGBgYGxsbICAgJCQkJycnKysrMDAwNTU1MjIyLCws IyMjGRkZERERDQ0NCwsLCgoKBAQEAgICAQEBAQEBBAQECAgICwsLDQ0NCgoKCQkJCAgIBgYGBQUF BQUFBwcHCAgIBgYGBgYGBgYGBgYGBwcHCAgICQkJCgoKCwsLDAwMDAwMDQ0NDQ0NDQ0NDQ0NDQ0N Dg4OCwsLBwcHAgICAAAAAAAAAQEBAgICAAAAAAAAAAAAAQEBAQEBAAAAAAAAAAAAAAAAAAAAAAAA AAAAAAAAAAAAAAAAAAAAAAAAAAAAAAAAAAAAAAAAAAAAAAAAAAAAAQEBAAAAAAAAAAAAAAAAAAAA AwMDCAgICgoKDAwMDAwMCwsLCgoKCQkJCQkJCgoKCgoKCwsLCwsLCwsLCQkJCQkJCgoKCwsLDAwM BwcHAgICAAAAAwMDCAgIDAwMDg4OEBAQDw8PDw8PEBAQDw8PDAwMCwsLDAwMBQUFAwMDAwMDCAgI Dg4OERERDg4OCwsLExMTFRUVFhYWFxcXFhYWFBQUExMTEhISEhISEhISExMTFBQUExMTDw8PCQkJ BAQEAwMDBwcHDAwMEBAQEREREhISFBQUFhYWGRkZGRkZGBgYFhYWFBQUERERDg4OCwsLEBAQDg4O Dw8PEhISFxcXHx8fLS0tOzs7Pj4+Q0NDRkZGQkJCOzs7OTk5Pz8/R0dHQkJCREREQUFBOzs7Ojo6 Pz8/RkZGSEhIQkJCQUFBQUFBREREREREPT09MzMzLCwsKCgoJSUlJSUlKCgoJSUlHBwcFhYWFRUV GBgYHh4eKCgoMzMzPT09RUVFTExMUFBQTExMSkpKSEhIRkZGQkJCOzs7NDQ0Ly8vKysrKysrLCws LS0tMTExNjY2PDw8Pz8/R0dHSEhISkpKSUlJSEhITU1NTExMQ0NDNzc3Li4uIiIiGxsbGBgYGBgY GxsbHh4eJiYmJiYmJycnKSkpKioqKysrKioqKSkpJycnJCQkISEhICAgHx8fHh4eHx8fISEhHx8f IiIiJSUlKCgoKioqLCwsLi4uMDAwLy8vMDAwMTExMzMzNzc3Ojo6PT09Pz8/Pj4+Ojo6NDQ0MDAw LCwsKSkpKCgoKioqLS0tLi4uMTExMjIyMjIyNDQ0OTk5Pj4+RUVFS0tLUlJSVlZWV1dXVVVVVFRU U1NTUVFRTk5OS0tLSEhIRUVFQUFBPDw8ODg4MjIyMTExMjIyNjY2Ozs7QEBARUVFSUlJSUlJRkZG RERERkZGTU1NVlZWX19fZWVlc3NzdXV1dnZ2cnJya2trZGRkYWFhX19fcHBwf39/jo6Ok5OTk5OT lZWVlpaWl5eXkJCQjo6OioqKhISEgYGBfn5+dXV1a2trYGBgUVFRPT09KSkpGhoaFxcXGxsbHBwc Hh4eICAgISEhHR0dFxcXExMTFBQUFxcXGxsbHx8fICAgHx8fIyMjKysrMDAwMDAwLi4uJiYmGxsb EhISDg4ODg4ODg4ODg4OBAQEAgICAAAAAQEBAwMDBgYGCAgICAgIAwMDAgICAAAAAAAAAQEBBAQE BQUFBgYGCgoKCgoKCgoKCgoKCwsLDAwMDQ0NDg4ODAwMDQ0NDQ0NDQ0NDg4ODg4ODg4ODQ0NCwsL BwcHAgICAAAAAAAAAAAAAQEBAQEBAAAAAAAAAAAAAQEBAQEBAAAAAAAAAAAAAAAAAAAAAAAAAAAA AAAAAAAAAAAAAAAAAAAAAAAAAAAAAAAAAAAAAAAAAAAAAAAAAQEBAAAAAAAAAAAAAAAAAAAABQUF CwsLDQ0NDQ0NDQ0NDQ0NCwsLCQkJCAgICAgIAwMDBAQEBgYGCAgICQkJCgoKCwsLDAwMDAwMBwcH AgICAAAAAAAAAAAABAQEBgYGDAwMCwsLDAwMDg4ODg4ODg4OEBAQExMTERERDQ0NCQkJCAgICwsL Dg4ODw8PDg4OEBAQEhISFBQUFhYWFRUVFRUVFBQUExMTEBAQDw8PDw8PERERFBQUFBQUERERDQ0N BwcHBAQEBAQECAgIDQ0NERERExMTFBQUFxcXGRkZGhoaGRkZFxcXFRUVExMTERERDAwMDQ0NERER FRUVFhYWFhYWGRkZHR0dKSkpMDAwODg4Ojo6OTk5ODg4PDw8Pz8/RkZGS0tLTU1NR0dHQEBAPT09 PT09PDw8PT09Ojo6NjY2MTExLS0tKioqKysrLi4uJycnJSUlJCQkKCgoKysrKioqJycnJSUlHx8f Hh4eIyMjLy8vPj4+SEhISkpKR0dHTU1NQ0NDODg4Ly8vKioqKSkpKysrLi4uKysrKCgoJCQkISEh ISEhJiYmMDAwNzc3Pz8/QUFBRkZGTExMUFBQVlZWVVVVTk5ORUVFPT09NDQ0Li4uKSkpJSUlIiIi ISEhHx8fHx8fHx8fHx8fHh4eHR0dGhoaGBgYFxcXFRUVFRUVFhYWGBgYGRkZHBwcHx8fJSUlJycn KioqKysrKysrLi4uMjIyNjY2PDw8PT09PT09Pz8/QEBAQkJCQ0NDREREQkJCQEBAPj4+PDw8OTk5 NTU1MjIyMjIyLy8vLy8vMTExNDQ0ODg4Pj4+RkZGTU1NUlJSVVVVWVlZW1tbW1tbWlpaWVlZWVlZ VlZWVFRUUVFRT09PTExMRkZGPT09Nzc3NjY2NDQ0MzMzNjY2Ozs7Pz8/QEBAQEBAOzs7Ojo6PT09 RkZGUVFRW1tbYWFhZWVlbGxsaGhoYWFhV1dXTk5OTU1NVFRUXV1dbW1tfn5+j4+PkpKSjY2NiYmJ iYmJiYmJi4uLiYmJgoKCenp6dXV1bm5uY2NjWFhYPT09MzMzKSkpISEhHBwcHx8fIyMjIiIiKCgo IiIiGxsbFhYWFhYWFxcXFxcXFxcXERERFhYWFxcXFxcXHR0dKCgoLS0tKioqHR0dGBgYEhISEBAQ Dw8PDQ0NCgoKBgYGAQEBAAAAAAAAAAAAAAAAAQEBAQEBAAAAAAAAAAAAAAAAAgICBgYGCgoKDAwM DQ0NDAwMDAwMDAwMDAwMDAwMDQ0NDg4ODg4ODg4ODg4ODg4ODg4ODg4ODQ0NDQ0NDAwMBAQEAQEB AAAAAAAAAAAAAQEBAAAAAAAAAAAAAAAAAAAAAAAAAAAAAAAAAAAAAAAAAAAAAAAAAAAAAAAAAAAA AAAAAAAAAAAAAAAAAAAAAAAAAAAAAAAAAAAAAAAAAAAAAAAAAAAAAQEBAAAAAAAAAAAABQUFCgoK DQ0NDQ0NDQ0NDg4ODg4ODAwMCgoKCQkJBAQEAgICAQEBAgICBAQEBwcHCgoKDAwMDQ0NCwsLBwcH AwMDAAAAAAAAAAAAAQEBBQUFBwcHCQkJCgoKCAgIBwcHCwsLERERFBQUFRUVFBQUEBAQDAwMCwsL Dg4OEhISEBAQEREREhISExMTExMTExMTFBQUFRUVExMTEREREBAQEBAQEhISFBQUFRUVFRUVExMT DAwMBgYGBAQEBQUFCAgIDQ0NERERGxsbHx8fISEhHh4eGRkZFhYWExMTERERFRUVExMTEhISExMT FRUVGRkZHBwcHx8fHh4eHx8fIiIiKCgoLi4uMDAwLi4uLCwsNTU1Ojo6Pz8/QEBAPT09OTk5NTU1 MzMzLS0tLS0tLi4uKysrJCQkHx8fICAgJCQkLCwsLCwsKysrLCwsMDAwNzc3Ojo6Ojo6NjY2NTU1 ODg4Pz8/R0dHS0tLSUlJRkZGREREPT09NDQ0Li4uJycnICAgHBwcGxsbJSUlKSkpLCwsLS0tKysr LCwsMTExNjY2QEBAQUFBSkpKUlJSVVVVVVVVUlJSS0tLQEBAPT09Ojo6OTk5NjY2MDAwKSkpJSUl JSUlJCQkIiIiICAgHx8fHh4eHR0dHBwcGxsbGRkZGBgYGBgYGRkZGxsbHx8fIyMjJycnKSkpKysr LS0tLi4uLy8vMjIyNDQ0MzMzNTU1Ojo6Pj4+QkJCRUVFR0dHR0dHSUlJRkZGREREQUFBOzs7NDQ0 Ly8vLi4uKSkpKSkpKysrMDAwNjY2PDw8RERESkpKVFRUVFRUVVVVVlZWV1dXWFhYWFhYWVlZV1dX U1NTTU1NRUVFOzs7MDAwJiYmICAgGxsbISEhKysrNTU1PT09QEBAPz8/Pj4+Pj4+PDw8Pj4+RkZG UlJSXl5eaWlpcXFxaGhoXl5eUFBQREREPT09Pj4+R0dHUFBQZGRkcnJygYGBhoaGhYWFg4ODgYGB gICAf39/goKCgoKCfHx8c3NzZ2dnWFhYS0tLQEBAOjo6NjY2MjIyLS0tLy8vNDQ0NDQ0JSUlHh4e FhYWEhISExMTExMTERERDg4OEBAQExMTFBQUFBQUFhYWGRkZGRkZFhYWDg4ODQ0NDg4ODg4ODg4O CwsLBgYGAgICAQEBAQEBAQEBAgICAwMDAgICAQEBAAAAAAAAAwMDBgYGCQkJCwsLDAwMDg4ODg4O CQkJCgoKCwsLDQ0NDQ0NDQ0NDQ0NDQ0NDQ0NDQ0NDQ0NDQ0NDAwMCgoKCQkJCAgIAwMDAgICAQEB AQEBAQEBAQEBAAAAAAAAAAAAAAAAAAAAAAAAAAAAAAAAAAAAAAAAAAAAAAAAAAAAAAAAAAAAAAAA AAAAAAAAAAAAAAAAAAAAAAAAAAAAAAAAAAAAAAAAAAAAAAAAAQEBAQEBAAAAAAAABAQECQkJDg4O Dg4ODw8PEREREhISEhISDw8PDQ0NCgoKBgYGAAAAAAAAAAAAAgICBwcHCgoKDg4ODw8PDQ0NCgoK BAQEAQEBAAAAAAAAAAAAAQEBBgYGBwcHBAQEAgICBwcHDQ0NEBAQEBAQEhISExMTExMTEhISEBAQ Dg4OEREREREREREREREREREREhISFBQUFRUVFhYWFRUVExMTEhISERERExMTFRUVFhYWFxcXFRUV EhISDAwMBAQEAAAAAgICCAgIDQ0NFxcXIiIiJSUlIiIiHR0dFxcXEhISDw8PEBAQExMTGBgYHR0d ISEhICAgHR0dHR0dHh4eHx8fISEhIiIiIyMjJCQkJSUlICAgISEhJSUlKioqLS0tLCwsKioqKSkp JiYmJCQkISEhHh4eGhoaFhYWFxcXGhoaIiIiKCgoLCwsLCwsLS0tMTExMzMzMTExMzMzOTk5QkJC SEhISkpKTExMT09PUlJSSUlJQkJCOjo6NDQ0Li4uKCgoJCQkJCQkJiYmMDAwOzs7QEBAPj4+Ojo6 Ojo6Ozs7Ozs7Pj4+S0tLV1dXWlpaWlpaWFhYVFRUUFBQSkpKREREQUFBPT09Nzc3MDAwLS0tIyMj ISEhICAgICAgIyMjKCgoLS0tLy8vKCgoIyMjHR0dGhoaFxcXGBgYGxsbICAgISEhIyMjJycnLCws Ly8vMTExMDAwMDAwLy8vLy8vLy8vLy8vMDAwMjIyNDQ0NTU1NjY2NDQ0MzMzMzMzMjIyLy8vLi4u Ly8vMDAwLy8vMTExNTU1OTk5Ozs7Pj4+QkJCRUVFSEhITk5OU1NTWFhYWVlZV1dXVVVVUlJST09P SUlJQUFBNzc3Li4uKCgoJSUlMDAwNTU1Ozs7PT09PDw8OTk5Nzc3Nzc3Ojo6Pz8/SkpKVlZWXV1d XV1dXFxcXFxcVlZWSkpKPT09Nzc3NjY2OTk5Pz8/RUVFWFhYa2trfn5+hYWFg4ODgoKChoaGjIyM iYmJjIyMiIiIfn5+cnJyaGhoX19fWFhYR0dHQUFBPT09OTk5MjIyLCwsIyMjGhoaExMTExMTEhIS ExMTEhISERERDw8PDg4OCwsLDAwMDg4OEhISERERDQ0NCgoKCQkJDAwMDQ0NDw8PEBAQDw8PDAwM CQkJBwcHCAgICAgICAgICgoKCwsLCgoKBwcHBQUFBQUFCQkJDAwMDAwMCAgIBQUFBAQEBQUFCgoK DAwMDg4OEREREhISEREREBAQDw8PDAwMDAwMDAwMCwsLCQkJBwcHBQUFBAQECAgIBwcHBQUFAgIC AAAAAAAAAQEBAgICAQEBAAAAAAAAAAAAAAAAAAAAAAAAAQEBAAAAAAAAAAAAAAAAAAAAAAAAAAAA AAAAAAAAAAAAAAAAAAAAAAAAAAAAAAAAAAAAAAAAAAAAAAAAAAAAAAAAAAAAAAAAAAAACgoKDQ0N EREREhISEREREBAQEREREhISEBAQDAwMBwcHBQUFBAQEBAQEBAQEAwMDCQkJCwsLDg4ODw8PCQkJ AQEBAAAAAQEBAwMDBAQEBAQEBAQEAwMDAgICAgICAQEBDAwMDQ0NEBAQEhISExMTExMTEhISEhIS EhISEREREBAQDw8PDw8PEBAQEREREhISERERExMTFBQUFRUVFBQUFBQUFBQUFRUVFxcXGBgYGBgY FRUVERERDAwMBAQEAAAAAgICBgYGDQ0NFRUVGxsbHBwcGRkZFRUVEhISDQ0NCwsLDg4OFxcXHx8f IyMjIyMjISEhHh4eHBwcGxsbHR0dHh4eHx8fHx8fHR0dGxsbGhoaGRkZGRkZGRkZHBwcICAgJCQk JCQkIiIiHx8fGxsbGRkZGBgYGBgYFxcXHx8fJycnLS0tMTExMTExKSkpHx8fHh4eIyMjKioqMDAw Nzc3QUFBS0tLUlJSTU1NSkpKREREPT09NTU1MTExLy8vLi4uLi4uMjIyODg4PDw8Pj4+PT09OTk5 Nzc3NDQ0MDAwMDAwNzc3QUFBSEhITk5OUVFRVVVVUVFRSUlJPz8/Nzc3MzMzLi4uKSkpIiIiISEh ISEhISEhISEhIyMjJycnKysrJycnICAgGRkZFxcXFhYWFxcXGxsbHh4eJCQkKSkpLS0tLS0tLS0t Ly8vMTExMjIyLCwsLS0tKysrKCgoJiYmJSUlIyMjHx8fJCQkIyMjJCQkJycnKSkpKSkpKioqLS0t MzMzMzMzMzMzNTU1NTU1NTU1ODg4Ozs7Pz8/RUVFTU1NUlJSVlZWWFhYV1dXVVVVUVFRTk5OSkpK RkZGRkZGSEhISkpKTExMTExMRkZGPz8/OTk5NDQ0Li4uLCwsLS0tNjY2Pj4+R0dHTk5OT09PTExM R0dHREREPDw8ODg4MzMzMzMzOTk5QkJCTExMUlJSXl5eYGBgZWVlbGxsdXV1gYGBjY2NlJSUk5OT ioqKfn5+dnZ2cnJybW1tYmJiV1dXRUVFNDQ0KSkpJSUlHh4eFRUVEhISERERFBQUEREREBAQEhIS EhISEBAQDw8PDw8PEREREhISERERDw8PDg4OEBAQEBAQDg4OExMTExMTEREREBAQDw8PDg4ODg4O Dg4OEBAQEBAQEBAQEBAQDw8PDAwMCAgIBgYGBAQECAgICAgIAwMDAAAAAAAAAwMDBgYGDw8PEBAQ ERERERERERERDw8PDQ0NDAwMDQ0NCgoKBgYGAwMDAwMDBQUFCAgICQkJDAwMCgoKCAgIBwcHBgYG BQUFAwMDAQEBAQEBAQEBAAAAAAAAAAAAAAAAAAAAAAAAAQEBAQEBAAAAAAAAAAAAAAAAAAAAAAAA AAAAAAAAAAAAAAAAAAAAAAAAAAAAAAAAAAAAAAAAAAAAAAAAAAAAAAAAAAAAAAAAAwMDBgYGDAwM ERERExMTExMTEBAQDg4ODw8PDg4ODAwMCAgIAwMDAwMDBgYGCgoKDQ0NCgoKCAgICgoKCwsLCAgI AgICAAAAAAAAAQEBBQUFCAgICQkJBgYGAQEBAAAAAAAACAgIEBAQExMTERERDg4OEBAQEhISEBAQ EBAQEBAQEBAQDw8PDw8PDg4ODg4OEREREhISEhISEhISEhISExMTFRUVFhYWFxcXFxcXFhYWExMT EREREBAQDQ0NCgoKBgYGBAQEAgICAwMDBwcHDQ0NEhISFRUVEhISDw8PCwsLCgoKDAwMEBAQFRUV FxcXGhoaGRkZGBgYGBgYGRkZGhoaGhoaGhoaFRUVExMTEhISExMTEhISERERExMTFhYWICAgIyMj JycnKysrLCwsKSkpIyMjHh4eIyMjHx8fHh4eJycnMjIyOTk5Nzc3MzMzJiYmJCQkICAgHR0dHh4e JSUlLy8vNjY2Pj4+PDw8Ojo6ODg4NTU1MjIyLi4uLCwsMzMzNTU1Nzc3OTk5OTk5NjY2MzMzMTEx KioqJycnJiYmKSkpLS0tMDAwMTExMzMzOTk5OTk5NjY2Ly8vKSkpJiYmIyMjICAgICAgHx8fHx8f ICAgHx8fGxsbGRkZGRkZFxcXExMTEREREhISFBQUFhYWGxsbICAgKSkpKysrKioqJSUlHx8fHBwc GxsbGhoaICAgJSUlKysrMDAwNDQ0NjY2NDQ0MTExKSkpJCQkICAgICAgICAgHx8fICAgISEhICAg ISEhJSUlKSkpLCwsLy8vNDQ0OTk5QUFBRkZGS0tLTU1NTU1NTExMSkpKR0dHRkZGSUlJTU1NUlJS VFRUVFRUUlJSUFBQREREOzs7MTExKSkpJSUlJSUlKSkpLS0tMDAwMjIyMzMzNDQ0MjIyMDAwLS0t LCwsLS0tLy8vNDQ0OTk5Pj4+QEBAQUFBQUFBPDw8QUFBTExMWFhYZGRkbGxsb29vb29vb29vc3Nz dHR0bW1tYWFhVVVVSkpKQ0NDNjY2KSkpICAgGhoaERERDg4OFBQUGRkZHBwcGxsbGhoaGBgYFxcX FxcXGxsbHx8fISEhIyMjISEhGhoaFBQUExMTFBQUFhYWExMTEhISEhISEREREREREREREhISEhIS EREREBAQDw8PDg4ODQ0NDAwMCgoKCQkJDQ0NDAwMBwcHAAAAAAAAAgICCQkJDg4ODw8PEBAQERER EREREBAQDg4OCwsLCgoKBgYGAwMDAQEBAQEBBAQECAgICgoKDAwMCgoKDQ0NDw8PDAwMBgYGAQEB AAAAAAAAAAAAAAAAAAAAAAAAAAAAAAAAAAAAAAAAAAAAAAAAAAAAAAAAAAAAAAAAAAAAAAAAAAAA AAAAAAAAAAAAAAAAAAAAAAAAAAAAAAAAAAAAAAAAAAAAAAAAAAAAAAAAAAAAAAAAAAAABQUFCwsL ERERExMTERERDg4OCwsLDQ0NDQ0NCwsLBgYGBAQEBQUFBgYGCAgICwsLDAwMCwsLCQkJBwcHBAQE AAAAAAAAAAAAAgICBAQEBgYGBgYGBAQEAgICAAAAAgICBgYGCwsLDw8PEBAQDw8PDg4ODQ0NDg4O Dg4ODg4ODg4ODw8PDw8PDw8PDQ0NDg4ODg4ODg4ODw8PERERExMTFRUVGBgYGBgYFxcXFBQUExMT ExMTERERDw8PCwsLCAgIBAQEAQEBAAAAAgICBQUFBwcHCQkJCgoKCQkJBwcHBAQEBQUFCQkJDg4O EBAQERERExMTFBQUFBQUFBQUFRUVFRUVFRUVFBQUFRUVFRUVFRUVFBQUFRUVFxcXExMTFRUVHBwc JiYmLy8vMjIyLi4uKioqJycnKCgoLCwsMDAwLy8vLCwsMTExOTk5Pj4+Ozs7NjY2MDAwKysrKSkp KSkpKioqKioqKysrLi4uMjIyNTU1NDQ0MDAwLCwsJiYmKCgoLCwsMDAwMjIyMjIyMTExLy8vKioq JycnJiYmJycnKioqLS0tMTExNDQ0MjIyMjIyMDAwKioqJCQkIiIiIiIiIyMjKSkpJiYmJCQkIyMj ICAgGhoaFRUVEhISExMTEhISEREREhISFRUVGRkZICAgJSUlLCwsLS0tLCwsJycnIiIiICAgHx8f Hx8fISEhKCgoMTExOjo6QEBAQ0NDQ0NDQUFBPT09NjY2Li4uKSkpJSUlIiIiHh4eHR0dJSUlJiYm KSkpLS0tMTExNjY2PT09RERETk5OUFBQT09PTExMR0dHQ0NDPz8/Ozs7PDw8Pz8/QkJCRUVFRUVF Q0NDQEBAPj4+Ojo6ODg4NjY2NjY2NjY2NjY2ODg4Ojo6LS0tKSkpIyMjISEhIiIiJiYmKioqLS0t NTU1Nzc3OTk5OTk5NTU1MDAwLCwsKSkpLCwsMzMzQEBATU1NV1dXXV1dYWFhYmJiXFxcYWFhZmZm ampqampqY2NjV1dXS0tLPT09MTExJycnJSUlJiYmKSkpLCwsKioqJCQkJycnKSkpKysrLCwsLi4u Ly8vLi4uKioqJCQkGhoaFRUVFRUVFxcXFhYWFBQUFRUVFBQUExMTEhISEREREBAQEBAQEBAQEBAQ Dw8PDg4ODQ0NDg4ODg4ODw8PDw8PDw8PDQ0NCAgIBAQEAwMDCAgIDAwMDw8PEBAQEBAQEBAQDw8P DQ0NCgoKBgYGBQUFAAAAAAAAAAAAAgICBwcHCwsLDQ0NDQ0NDg4ODg4OCwsLBgYGAAAAAAAAAAAA AwMDAgICAQEBAAAAAAAAAAAAAAAAAAAAAAAAAQEBAQEBAQEBAQEBAAAAAAAAAAAAAAAAAAAAAAAA AAAAAAAAAAAAAAAAAAAAAAAAAAAAAAAAAAAAAAAAAAAAAAAAAAAAAAAAAQEBAAAAAAAAAwMDCAgI Dg4OEREREhISDg4OCwsLCAgIBQUFBAQEAwMDAQEBAAAAAgICCAgIDQ0NCwsLCQkJCAgIBQUFAQEB AwMDAAAAAAAAAAAAAAAAAwMDBAQEBAQEAwMDAAAAAAAAAgICCQkJDQ0NDg4ODAwMDg4ODg4ODQ0N DAwMDQ0NDg4ODw8PEBAQDQ0NDQ0NDQ0NDQ0NDAwMCwsLCwsLCgoKERERExMTFBQUFBQUFBQUEhIS Dg4OCgoKDg4ODw8PDw8PDQ0NCQkJBAQEAQEBAAAAAAAABAQECQkJCgoKBwcHBgYGBwcHCQkJCgoK DAwMDw8PEREREREREhISExMTFRUVFhYWFhYWFxcXGBgYGRkZGRkZGxsbHh4eGxsbGBgYFhYWFxcX HBwcICAgISEhISEhISEhHx8fISEhJiYmKSkpKSkpKSkpKysrMDAwMjIyNTU1ODg4OTk5ODg4NjY2 NTU1LCwsKysrKysrKysrLCwsLS0tLS0tLS0tLCwsKioqKCgoJycnKCgoKSkpKioqKioqKSkpJiYm ISEhHx8fHx8fIyMjKSkpLi4uMzMzNjY2OTk5OTk5OTk5OTk5OTk5Ojo6NjY2Li4uJSUlICAgGxsb FhYWERERDw8PDw8PERERExMTFhYWGxsbIyMjLi4uNjY2ODg4OTk5ODg4MjIyLS0tKioqJycnJiYm IiIiJSUlKSkpLS0tMDAwMjIyMzMzMzMzMjIyLy8vLS0tLCwsLS0tLS0tLCwsLCwsJycnJiYmKCgo LCwsMTExNzc3QUFBSUlJWFhYVlZWUFBQRkZGPT09NjY2MDAwLCwsLy8vMDAwMjIyMzMzNDQ0NTU1 NTU1NTU1Ojo6Pj4+Q0NDRkZGREREPj4+ODg4NDQ0MTExLy8vLS0tLi4uMjIyNjY2ODg4ODg4NTU1 MzMzLi4uKCgoJCQkJiYmLCwsMTExPT09RERES0tLT09PUVFRVlZWX19fZ2dnfX19fn5+goKChYWF gYGBb29vUVFRODg4JycnIiIiIiIiJycnLi4uNDQ0MjIyKioqKCgoKCgoJycnKSkpLCwsLS0tJycn ICAgFxcXEhISEBAQExMTGxsbICAgHh4eGRkZExMTEhISERERDw8PDg4ODQ0NDAwMDAwMDw8PDg4O Dg4ODw8PEBAQEREREhISEhISCwsLCQkJBwcHBAQEBQUFBwcHCwsLDQ0NDw8PDg4ODAwMCgoKBwcH BAQEAQEBAAAAAQEBAAAAAAAAAwMDCAgICwsLCwsLCgoKDAwMBwcHAQEBAAAAAAAAAwMDBQUFBQUF CAgIBgYGBAQEAgICAQEBAAAAAAAAAAAAAgICAgICAQEBAQEBAAAAAAAAAAAAAAAAAAAAAAAAAAAA AAAAAAAAAAAAAAAAAAAAAAAAAAAAAAAAAAAAAAAAAAAAAAAAAAAABAQEAgICAAAAAAAAAAAABAQE CwsLDw8PExMTDQ0NBgYGAAAAAAAAAAAAAAAAAAAAAwMDAwMDAgICBAQECQkJDQ0NCQkJAgICAQEB AAAAAAAAAAAAAQEBAQEBAAAAAAAAAAAAAQEBAQEBAAAAAAAAAgICBwcHCwsLDw8PDg4ODg4ODQ0N DQ0NDQ0NDQ0NDQ0NEBAQEBAQEBAQDw8PDAwMCAgIAwMDAAAAAQEBBQUFCgoKDAwMDg4ODg4OCgoK BgYGCQkJDAwMDw8PEBAQDw8PDQ0NCgoKCQkJAgICBgYGCwsLDg4ODQ0NDAwMCwsLCgoKCgoKDAwM Dg4ODw8PEBAQEhISFRUVGBgYGBgYFxcXGRkZHBwcHx8fIiIiJiYmKioqKioqJCQkGxsbFBQUERER ExMTFRUVFxcXGRkZGhoaGBgYFxcXGhoaISEhJiYmJycnIiIiISEhIiIiJCQkJycnKysrLy8vMTEx NDQ0MTExLCwsJCQkHh4eHBwcHh4eICAgHR0dGhoaFhYWFxcXHBwcIyMjKioqLi4uKysrKioqJiYm ISEhHBwcGhoaGhoaGhoaJiYmLS0tOTk5RkZGT09PU1NTU1NTUlJSSUlJPj4+MTExKCgoIyMjHh4e HBwcGxsbFBQUFhYWFxcXFhYWFhYWGRkZHx8fJCQkKCgoKioqKioqJycnIyMjISEhHh4eHBwcHR0d Hh4eHh4eHh4eHx8fISEhIyMjJiYmJiYmKCgoKSkpKioqKioqKioqLCwsLS0tLi4uLS0tLi4uMTEx NTU1Ojo6QEBARkZGR0dHRUVFQEBAODg4MjIyLy8vLS0tLCwsIiIiIyMjJSUlJSUlJSUlJiYmJycn JycnMjIyNjY2OTk5Ozs7Ojo6Nzc3NDQ0MjIyMzMzNjY2PDw8RUVFTExMTU1NSUlJRUVFQUFBPDw8 NDQ0KioqJCQkJSUlLCwsMzMzNTU1Pj4+S0tLVlZWXl5eaGhocnJyenp6f39/fX19dXV1aGhoWlpa Tk5OREREPj4+Pj4+QkJCR0dHRUVFPT09Ojo6Nzc3MjIyLS0tKSkpIiIiHBwcGhoaGBgYFBQUEBAQ ERERFxcXHR0dISEhHh4eGRkZFRUVExMTDQ0NDAwMDAwMCwsLDAwMDAwMDQ0NDQ0NDQ0NDg4ODw8P EBAQERERERERDw8PDg4OCQkJBgYGAgICAAAAAAAAAQEBBwcHDAwMCQkJCAgIBgYGAwMDAQEBAAAA AAAAAAAAAQEBAAAAAAAAAgICBQUFBgYGBQUFBAQEAwMDAgICAwMDBgYGCQkJCwsLCQkJBwcHCwsL CAgIBQUFAgICAAAAAAAAAAAAAAAAAAAAAAAAAAAAAAAAAAAAAAAAAAAAAAAAAAAAAAAAAAAAAAAA AAAAAAAAAAAAAAAAAAAAAAAAAAAAAAAAAAAAAAAAAAAAAAAABAQEBAQEAwMDAAAAAAAAAAAAAgIC BQUFCgoKDAwMDAwMCAgIAwMDAAAAAAAAAAAAAAAAAAAAAAAAAAAAAwMDBwcHCgoKCgoKBgYGBAQE AgICAAAAAAAAAAAAAAAAAAAAAAAAAAAAAAAAAAAAAAAAAAAAAQEBAgICBQUFBwcHCgoKDAwMDg4O Dg4ODQ0NDQ0NDg4ODg4OEBAQEBAQDw8PCwsLBgYGAwMDAAAAAAAAAQEBAgICBAQEBQUFBAQEAQEB AAAAAwMDCQkJDg4OEREREhISEBAQDw8PCgoKCwsLDAwMDg4OEBAQEhISEhISEhISDw8PDg4ODg4O Dg4ODw8PEhISFRUVGBgYFxcXFhYWFxcXGhoaHR0dISEhJycnLCwsKSkpJycnISEhGxsbFRUVEhIS EhISExMTExMTGxsbHx8fGhoaGBgYICAgKioqMDAwMTExLi4uKioqJSUlIyMjIyMjJiYmKCgoMDAw MzMzNjY2MzMzKysrIiIiHR0dGxsbHBwcGxsbGRkZGhoaGxsbGxsbGRkZFxcXIiIiJiYmKSkpKSkp JiYmIiIiHR0dGBgYERERExMTGhoaJiYmMDAwODg4PT09QEBAPT09NTU1LCwsJycnJSUlIyMjIiIi IiIiMTExMjIyMDAwKCgoHx8fGRkZFRUVExMTFhYWGhoaHh4eHx8fICAgISEhISEhICAgGRkZGhoa HBwcHh4eISEhIyMjKCgoLCwsLy8vMjIyMjIyLS0tJycnIyMjICAgHx8fHR0dHx8fJiYmMTExPT09 R0dHT09PVFRUUlJST09PSEhIPj4+NTU1MDAwLCwsKSkpLS0tLCwsKSkpJiYmJSUlKCgoLCwsMDAw MTExNTU1OTk5Ojo6Ozs7PT09Pj4+Pj4+Pz8/PT09Ozs7PDw8PDw8Ojo6NTU1MTExKysrLCwsLS0t LS0tLCwsLS0tMjIyNjY2Ozs7QUFBSkpKU1NTWFhYWFhYVVVVU1NTVVVVYGBga2trbm5ua2trZ2dn ZWVlZGRkXl5eW1tbV1dXTU1NQEBANzc3MjIyKysrKCgoJiYmIiIiHR0dFxcXEhISEhISFRUVGRkZ GBgYFxcXFBQUDw8PCQkJBwcHBwcHCwsLCgoKCgoKCgoKCgoKCwsLDAwMDQ0NDQ0NDg4ODw8PEBAQ EBAQDg4OCwsLCAgIAwMDAQEBAAAAAAAAAAAAAAAAAQEBBAQEAgICAQEBAAAAAAAAAAAAAAAAAAAA AQEBAAAAAAAAAAAAAAAAAAAAAQEBAgICAgICBAQEBwcHCwsLDAwMDAwMDAwMDAwMDQ0NCAgIBQUF AgICAAAAAAAAAAAAAAAAAQEBAAAAAAAAAAAAAgICAAAAAAAAAAAAAAAAAAAAAAAAAAAAAAAAAAAA AAAAAAAAAAAAAAAAAAAAAAAAAAAAAAAAAAAAAAAAAAAAAgICBAQEBgYGBQUFAgICAAAAAAAAAAAA AAAABQUFCgoKDAwMCAgIAwMDAAAAAAAAAAAAAAAAAQEBAAAAAAAAAAAABAQECwsLCgoKCgoKCAgI BQUFAgICAAAAAQEBAwMDAwMDAQEBAAAAAAAAAgICAgICAAAAAAAAAAAAAAAAAgICBgYGCQkJCwsL DQ0NDg4ODAwMDAwMDQ0NDw8PEBAQDg4ODAwMCgoKAQEBAQEBAAAAAAAAAAAAAAAAAAAAAAAAAAAA AQEBBgYGDAwMERERExMTEhISEBAQERERDw8PDQ0NDQ0NEBAQExMTFRUVFhYWExMTERERDg4ODAwM DQ0NDw8PERERExMTEhISEBAQDw8PDw8PEBAQEhISFRUVGRkZIiIiISEhICAgGxsbFRUVDw8PCwsL CQkJDw8PDw8PEhISGRkZJCQkLS0tMTExMTExNjY2ODg4ODg4NjY2MjIyLi4uLCwsKysrLCwsMjIy OTk5PT09Ojo6NDQ0Li4uKioqICAgICAgIiIiJSUlKCgoJycnIyMjICAgFxcXGxsbHh4eHx8fICAg Hx8fHBwcGBgYGhoaFhYWFBQUFhYWGhoaISEhKioqMTExMTExLS0tKysrLCwsLS0tLi4uLy8vMDAw LCwsLS0tKioqIyMjHBwcFxcXFBQUEREREBAQExMTFBQUFBQUFBQUFBQUExMTERERFBQUFRUVFxcX GhoaHR0dHx8fJSUlKioqLCwsMjIyODg4OTk5Nzc3MzMzLi4uKioqJiYmIiIiHx8fISEhJiYmKSkp KysrLCwsKioqKysrKysrKSkpKCgoKCgoKCgoJiYmIiIiISEhICAgICAgIiIiKSkpMjIyODg4PDw8 QEBAQ0NDQUFBPDw8Nzc3MTExLS0tGxsbGhoaGhoaHh4eJycnMDAwNzc3Ojo6PDw8PT09Pj4+Pj4+ Pz8/QUFBRUVFSEhIWVlZWVlZWVlZVlZWUlJST09PT09PUFBQT09PVlZWX19fZmZmaWlpaGhoYmJi XFxcVlZWTExMRUVFQUFBPT09OTk5NTU1Li4uJiYmICAgHBwcGxsbFhYWDw8PDg4OEREREBAQCQkJ AwMDAwMDBwcHCQkJCgoKCwsLCgoKCgoKCQkJCQkJCgoKCgoKCwsLDAwMDw8PDw8PDg4ODg4ODg4O DQ0NCwsLCQkJAQEBAAAAAAAAAgICAgICAAAAAAAAAAAAAAAAAAAAAAAAAAAAAAAAAAAAAAAAAQEB AQEBAQEBAAAAAAAAAAAAAQEBBAQEBgYGCwsLDAwMDQ0NDAwMCwsLCgoKCwsLDAwMAwMDAQEBAAAA AAAAAAAAAAAAAAAAAAAAAAAAAQEBAgICAwMDAAAAAAAAAAAAAAAAAAAAAAAAAAAAAAAAAAAAAAAA AAAAAAAAAAAAAAAAAAAAAAAAAAAAAAAAAAAAAAAAAAAAAwMDBwcHCAgIBgYGAwMDAQEBAAAAAAAA AAAAAAAAAgICBAQEBAQEAgICAAAAAgICAAAAAAAAAQEBAQEBAAAAAAAAAAAABwcHCwsLEBAQEBAQ CwsLBQUFAQEBAAAAAgICBQUFBwcHBAQEAAAAAAAAAAAAAwMDAQEBAAAAAAAAAAAAAQEBBQUFCAgI CwsLEBAQDw8PDg4ODQ0NDQ0NDAwMCwsLCQkJBAQEBAQEAgICAAAAAAAAAQEBAQEBAAAABwcHBQUF BAQEBwcHDQ0NExMTGBgYGRkZFhYWExMTEBAQDg4ODw8PEREREhISEhISFhYWEhISDg4OCwsLCwsL DAwMDQ0NDQ0NFRUVEhISDw8PDQ0NCgoKCAgICgoKDAwMDw8PEBAQEREREhISEhISEBAQDw8PDw8P CwsLCwsLDw8PFBQUFxcXGRkZISEhKioqOzs7Pz8/QkJCQEBAOTk5MTExKysrKSkpJiYmJSUlJSUl JiYmJycnKysrLy8vMTExMjIyLS0tJSUlIiIiIiIiJSUlJycnKCgoKSkpJycnIiIiHBwcGhoaGhoa GhoaGBgYGBgYFhYWFRUVFRUVFRUVFxcXHh4eJSUlKSkpJycnJycnKSkpLCwsLS0tLi4uMDAwLS0t LS0tKSkpISEhHBwcGxsbGxsbGRkZFxcXGRkZGhoaGRkZGBgYGRkZGBgYFhYWFRUVFBQUFBQUFRUV FRUVFhYWGhoaICAgLS0tNzc3RERETU1NUlJSUFBQSUlJQUFBLy8vJiYmHBwcGBgYGRkZGxsbHBwc Hh4eJiYmKCgoKSkpJycnJSUlIiIiHx8fHBwcHR0dICAgJCQkJycnKCgoKioqLS0tMDAwMjIyNjY2 ODg4MzMzKysrIiIiGRkZExMTFRUVFxcXHR0dJSUlLi4uNzc3PDw8Pj4+PT09Ozs7OTk5Ojo6QUFB TU1NW1tbZWVlcXFxbGxsXl5eSkpKOjo6ODg4RUVFU1NTampqcnJyfHx8goKCgYGBeHh4ampqX19f VFRUTk5OTU1NTU1NRkZGQUFBQEBAPj4+Ozs7KSkpGBgYFBQUEBAQCAgIAwMDBAQEDQ0NDQ0NDw8P ERERDw8PCwsLCQkJCwsLBQUFBgYGBgYGCAgICgoKDAwMDg4ODw8PEBAQDw8PDQ0NDQ0NDQ0NDg4O Dg4ODg4OCQkJAgICAAAAAAAAAQEBAQEBAAAAAAAAAAAAAAAAAAAAAAAAAAAAAAAAAAAAAAAABQUF BQUFBQUFAwMDAgICBAQECAgIDAwMDAwMCwsLCwsLDQ0NDw8PDAwMBQUFAAAAAQEBAAAAAAAAAAAA AAAAAAAAAAAAAAAAAAAAAAAAAAAAAAAAAAAAAAAAAAAAAAAAAAAAAAAAAAAAAAAAAAAAAAAAAAAA AAAAAAAAAAAAAAAAAAAAAAAAAAAAAAAAAAAAAQEBAAAAAAAAAwMDBwcHBwcHAwMDAAAAAAAAAAAA AAAAAAAAAAAAAAAAAAAAAAAAAAAAAAAAAAAAAAAAAAAAAAAAAAAAAAAAAAAAAgICBgYGCwsLDQ0N DAwMCAgIBAQEAAAAAAAAAgICBQUFBwcHBgYGAgICAAAAAAAAAQEBAQEBAAAAAAAAAQEBBgYGCgoK DAwMDg4OEBAQDw8PDw8PEBAQDw8PDAwMAgICAAAAAAAAAAAAAAAAAAAAAAAAAAAAAgICBgYGCgoK CgoKCQkJCgoKDQ0NEBAQFBQUFBQUEhISEREREREREREREhISEhISERERDw8PDAwMCgoKCgoKCwsL DAwMDQ0NDg4ODw8PEBAQEBAQDg4ODAwMCwsLCgoKDAwMDAwMDQ0NDQ0NDg4ODg4ODg4ODg4OERER EBAQDw8PEhISGRkZIiIiKSkpLCwsLCwsLi4uMjIyNzc3PDw8PDw8NjY2Ly8vKioqJycnJSUlJiYm KCgoKysrLi4uMTExLi4uKysrJiYmHx8fGRkZFhYWFhYWFxcXHh4eHh4eHR0dHBwcGBgYExMTERER ERERDw8PEBAQEhISExMTFBQUFRUVFRUVFRUVFhYWFhYWFhYWFxcXFxcXFhYWFhYWFhYWFhYWFxcX FxcXFRUVExMTExMTFhYWGRkZIiIiJCQkJiYmJycnJiYmIiIiHBwcFxcXFRUVFRUVFBQUFBQUFRUV FxcXGBgYGRkZHx8fIyMjKCgoLS0tLy8vLy8vLi4uLCwsJycnJSUlISEhHh4eHBwcGxsbGhoaGRkZ HBwcGxsbHBwcHh4eHx8fHx8fISEhJCQkKCgoKioqLCwsLi4uMDAwMDAwMDAwLy8vLS0tKysrKCgo JCQkISEhHh4eHBwcGxsbHx8fICAgISEhIiIiIyMjJiYmKioqLS0tMjIyNjY2PDw8Q0NDSEhIS0tL TExMS0tLSkpKRUVFQEBAQEBAR0dHVlZWa2tre3t7jIyMioqKg4ODeHh4bW1tZGRkXFxcV1dXU1NT U1NTVFRUUVFRS0tLR0dHPj4+MjIyJSUlGhoaDw8PDAwMDg4OERERExMTFRUVFhYWFBQUERERDw8P DQ0NCwsLCgoKCQkJBgYGCQkJCwsLDQ0NDQ0NDQ0NDw8PEBAQEBAQEhISFRUVFxcXFxcXFBQUEBAQ DQ0NAwMDAwMDAwMDAgICAQEBAQEBAQEBAgICAQEBAQEBAAAAAAAAAAAABQUFBwcHBwcHBgYGAwMD AAAAAAAAAwMDBwcHCgoKCwsLDw8PDg4ODAwMCQkJBwcHBAQEAQEBAAAAAAAAAAAAAAAAAAAAAAAA AAAAAAAAAAAAAAAAAAAAAAAAAQEBAAAAAAAAAAAAAAAAAAAAAAAAAAAAAAAAAAAAAAAAAAAAAAAA AAAAAAAAAAAAAAAAAAAAAAAAAAAAAAAAAQEBAAAAAAAAAQEBBAQEBAQEAgICAAAAAAAAAAAAAAAA AAAAAAAAAAAAAAAAAAAAAAAAAAAAAAAAAAAAAAAAAAAAAAAAAAAAAQEBAQEBAgICBAQEBgYGCAgI CAgIBwcHAQEBAAAAAAAAAQEBAwMDAwMDAQEBAAAAAQEBAgICAwMDAwMDAQEBAAAAAQEBAgICCwsL DQ0NDQ0NDAwMDAwMDQ0NDg4ODg4OCwsLCAgIAwMDAAAAAAAAAAAAAAAAAAAAAAAAAQEBBAQEBQUF BgYGCAgIDAwMDw8PDg4ODg4ODg4ODg4ODg4ODg4ODg4ODg4OEREREBAQDQ0NDAwMCgoKCQkJBwcH BwcHDQ0NDg4OEBAQEREREREREBAQDg4ODg4ODw8PDw8PEBAQEBAQEBAQDw8PDg4ODQ0NEBAQEhIS FRUVFRUVGBgYHh4eKCgoLy8vNzc3Ojo6Pj4+QEBAQEBAPj4+Nzc3MTExLi4uKioqKCgoKCgoKSkp LCwsMDAwNDQ0PT09Pz8/QEBAPj4+NTU1KioqICAgGRkZGhoaGhoaHR0dICAgICAgGxsbFhYWFBQU Dw8PDw8PEBAQEREREhISFBQUFRUVFhYWFRUVFRUVFBQUFBQUFBQUFBQUFBQUFBQUFxcXGRkZGRkZ FxcXFRUVFRUVGBgYGhoaHR0dISEhJiYmKioqKioqJiYmHh4eGBgYGRkZGRkZGRkZGRkZGRkZGhoa HBwcHR0dGxsbGhoaGBgYGBgYGRkZHBwcICAgIiIiKysrLCwsLS0tLi4uLCwsKCgoIyMjICAgGxsb GhoaGxsbHh4eISEhIyMjKCgoLCwsMjIyMjIyMzMzMjIyMTExLy8vLS0tKysrJycnJiYmIyMjISEh ICAgIiIiIyMjJSUlISEhISEhISEhISEhJCQkKSkpLy8vMzMzNTU1NjY2OTk5Ozs7PT09Pz8/QkJC RERERERES0tLVlZWYGBgZmZma2trcXFxdnZ2cXFxc3NzcnJybm5uaGhoY2NjXV1dWVlZWFhYU1NT UFBQT09PTk5OS0tLPDw8KSkpIiIiGxsbFRUVFBQUFxcXFxcXFhYWFRUVEhISEBAQDw8PDg4ODQ0N DAwMDAwMCwsLDg4ODw8PEBAQEBAQEREREREREhISEhISFhYWFhYWFhYWFRUVExMTDw8PDAwMCQkJ CQkJCQkJCAgIBgYGAgICAAAAAAAAAAAAAAAAAAAAAAAAAAAAAAAAAgICAQEBAAAAAgICAQEBAQEB AwMDBwcHCQkJCgoKCQkJBgYGBQUFBAQEAwMDAQEBAAAAAAAAAAAAAAAAAAAAAAAAAAAAAAAAAAAA AAAAAAAAAQEBAAAAAAAAAAAAAAAAAAAAAAAAAAAAAAAAAAAAAAAAAAAAAAAAAAAAAAAAAAAAAAAA AAAAAAAAAAAAAAAAAAAAAAAAAAAAAQEBAAAAAAAAAAAAAAAAAQEBAQEBAQEBAAAAAAAAAAAAAAAA AAAAAAAAAAAAAAAAAAAAAAAAAAAAAAAAAAAAAAAAAAAAAAAAAQEBAAAAAAAAAAAAAAAAAwMDBAQE BQUFAgICAQEBAAAAAAAAAAAAAQEBAQEBAQEBAgICBAQEBgYGBwcHBwcHBQUFAwMDAQEBAgICBgYG CwsLDQ0NDg4ODQ0NCwsLCQkJCwsLCAgIBAQEAQEBAAAAAAAAAAAAAAAAAAAAAAAAAAAAAAAAAAAA AgICBAQEBgYGCQkJCgoKCwsLDAwMDQ0NDQ0NDQ0NDQ0NERERERERERERDw8PDQ0NCgoKBwcHBQUF CQkJCwsLDg4ODw8PDw8PDw8PDg4ODg4ODw8PERERExMTFBQUFRUVFBQUExMTEhISEhISFBQUFhYW FxcXFhYWGRkZHx8fJSUlLi4uNTU1PDw8QUFBQ0NDREREQkJCPz8/Ojo6NDQ0Ly8vKysrKioqKysr MDAwNDQ0OTk5PT09QkJCRUVFQ0NDPT09Nzc3NDQ0KioqJCQkHx8fHR0dGxsbGBgYFBQUERERDw8P Dw8PDg4ODg4ODw8PERERFBQUFhYWFRUVFRUVFBQUFBQUFBQUExMTExMTExMTGBgYGRkZGRkZFxcX FBQUExMTFBQUFRUVHBwcISEhKCgoLi4uMTExLy8vKioqJiYmHx8fHx8fHx8fISEhJCQkKSkpLS0t Ly8vLCwsJycnISEhHBwcGhoaGxsbHx8fISEhLi4uMTExNzc3Ozs7PDw8Ojo6NjY2MzMzKysrKCgo JSUlIyMjIyMjJCQkJiYmKSkpKCgoKSkpKioqKysrKSkpJiYmIiIiICAgGxsbGRkZFxcXFhYWFxcX GhoaHR0dICAgIyMjJCQkJSUlKCgoLS0tMzMzOjo6Pj4+QkJCQ0NDRERERUVFR0dHSkpKTk5OUVFR XFxcYmJiampqbW1taWlpY2NjYGBgYWFhaWlpbW1tb29vb29vbW1ta2traGhoZWVlampqa2tra2tr YmJiUVFRQ0NDNzc3KioqISEhHBwcFxcXFhYWFRUVEhISDQ0NCQkJBwcHCAgICQkJCwsLDAwMDg4O Dw8PEBAQFBQUExMTEhISEREREhISEhISEhISEhISFRUVFBQUEhISEBAQDg4ODQ0NCwsLCwsLCwsL DAwMCwsLCQkJBAQEAAAAAAAAAAAAAAAAAQEBAgICAQEBAQEBAQEBAAAAAAAAAAAAAQEBBAQEBwcH CgoKCgoKBwcHBAQEAAAAAAAAAAAAAAAAAAAAAAAAAAAAAAAAAAAAAAAAAAAAAAAAAAAAAAAAAAAA AAAAAQEBAAAAAAAAAAAAAAAAAAAAAAAAAAAAAAAAAAAAAAAAAAAAAAAAAAAAAAAAAAAAAAAAAAAA AAAAAAAAAAAAAAAAAAAAAAAAAAAAAAAAAAAAAAAAAAAAAAAAAAAAAQEBAAAAAAAAAAAAAAAAAAAA AAAAAAAAAAAAAAAAAAAAAAAAAAAAAAAAAAAAAAAAAAAAAQEBAQEBAQEBAQEBAQEBAQEBAAAAAAAA AgICAQEBAAAAAAAAAAAAAQEBAQEBAQEBAQEBAgICBAQEBwcHCQkJCgoKCQkJBwcHAAAAAQEBBQUF CQkJDAwMDAwMCAgIBQUFAwMDAgICAQEBAQEBAQEBAAAAAAAAAAAAAgICAQEBAAAAAAAAAQEBAQEB AgICAgICCAgICQkJCgoKCwsLDAwMDAwMDAwMDAwMEBAQERERExMTExMTEhISDw8PDQ0NCwsLCQkJ CgoKCwsLDAwMDAwMDQ0NDQ0NDg4ODg4ODw8PERERExMTFRUVFhYWFhYWFxcXExMTEhISEhISFRUV GBgYGhoaHBwcHh4eIiIiKCgoMTExODg4Pz8/RERERUVFREREPz8/OTk5MDAwKioqJiYmJycnKysr MDAwODg4Ojo6PT09Pz8/Pz8/Pj4+PT09PDw8Nzc3KysrHh4eFxcXFBQUERERDw8PDQ0NDg4ODQ0N DAwMCwsLDAwMDQ0NDw8PERERExMTFBQUExMTExMTEhISEBAQDw8PDg4ODw8PEBAQEhISEhISEBAQ EBAQEBAQEREREBAQExMTFxcXGxsbHh4eHx8fHx8fHh4eGxsbGxsbGxsbHR0dISEhJycnLS0tMTEx MDAwLi4uKioqJycnIyMjISEhICAgICAgJCQkJycnLCwsLy8vMTExMjIyMjIyMjIyMTExLS0tKCgo JCQkIiIiICAgICAgISEhIyMjIyMjJCQkIyMjISEhHR0dGRkZFhYWFRUVFRUVFxcXGBgYGhoaHBwc Hh4eHh4eICAgIiIiJycnLCwsMzMzOTk5Pj4+QUFBSEhISEhISUlJTExMT09PU1NTVVVVV1dXYWFh X19fXFxcV1dXUFBQTU1NUVFRV1dXXFxcYWFhZ2dnbGxscXFxdnZ2eHh4eXl5cXFxa2trZGRkXFxc T09PQ0NDNDQ0IyMjHR0dGRkZExMTDw8PDAwMCAgIBAQEAQEBAQEBAwMDCAgIDAwMDw8PEhISFBQU FRUVFRUVExMTEREREBAQEBAQEREREBAQDw8PDw8PDg4ODQ0NDAwMCwsLDAwMDQ0NDg4ODAwMDQ0N DAwMCQkJBAQEAQEBAQEBAgICAgICAgICAQEBAAAAAAAAAAAAAQEBAQEBAwMDBQUFCAgICgoKCwsL CAgIAwMDAAAAAAAAAAAAAAAAAAAAAAAAAAAAAQEBAQEBAAAAAAAAAAAAAAAAAAAAAAAAAAAAAAAA AQEBAAAAAAAAAAAAAAAAAAAAAAAAAAAAAAAAAAAAAAAAAAAAAAAAAAAAAAAAAAAAAAAAAAAAAAAA AAAAAAAAAAAAAAAAAAAAAAAAAQEBAQEBAQEBAAAAAAAAAAAAAAAAAAAAAAAAAAAAAAAAAAAAAAAA AAAAAAAAAAAAAAAAAAAAAAAAAAAAAAAAAAAAAAAABAQEBQUFBgYGBgYGBQUFBAQEAgICAQEBAAAA AAAAAAAAAAAAAQEBAQEBAAAAAAAAAAAAAAAAAAAAAQEBBQUFCAgICQkJCQkJCAgIAwMDAAAAAAAA AwMDBwcHBwcHBQUFAAAAAAAAAAAAAAAAAAAAAQEBAQEBAQEBAAAAAAAAAQEBAwMDBgYGCAgICAgI CAgICAgICAgICAgICQkJCQkJCgoKCgoKCgoKDAwMDg4OERERExMTEhISEhISERERERERDQ0NDQ0N DQ0NDAwMDQ0NDg4OEREREhISEhISEhISEREREREREREREhISFBQUFRUVEhISEBAQERERFRUVGRkZ Hh4eIyMjKCgoLi4uMTExNDQ0ODg4PDw8QEBAPz8/PDw8Ozs7NTU1LCwsJSUlICAgHx8fIyMjKCgo MTExNTU1PDw8QkJCQ0NDQEBAOzs7Nzc3Ly8vJSUlGhoaFhYWFRUVExMTEBAQDg4OEBAQEBAQDw8P Dg4ODQ0NDQ0NDQ0NDQ0NEBAQEBAQEBAQEBAQDg4ODAwMCQkJBwcHAQEBBAQECAgICwsLDg4OEBAQ EhISFBQUEhISExMTFBQUFBQUFhYWFxcXGBgYGRkZHh4eHh4eHh4eHh4eHx8fICAgIiIiIiIiIiIi IiIiIiIiIyMjIyMjIyMjIyMjIyMjJCQkJCQkJCQkIyMjISEhICAgICAgICAgHx8fHx8fHh4eHx8f ISEhIyMjJCQkJCQkJycnJCQkICAgGxsbFxcXFRUVExMTExMTGRkZHR0dIyMjKSkpLCwsLS0tKysr KioqKSkpKioqLi4uMzMzOTk5Pj4+Q0NDRUVFRkZGRUVFRERER0dHS0tLTk5OTk5OTExMS0tLSEhI Q0NDPj4+OTk5Ozs7Q0NDTExMVFRUWlpaYWFhZ2dnbW1tcnJydXV1dXV1aWlpYGBgVlZWSkpKPDw8 MTExJCQkGBgYERERDw8PDAwMCgoKCQkJCgoKCQkJBwcHBAQEBwcHDAwMEBAQExMTFBQUFRUVFRUV EhISEBAQDg4ODQ0NDQ0NDg4ODg4ODg4OCwsLDAwMDAwMDAwMDAwMDAwMDQ0NDw8PEBAQDw8PDAwM BwcHAQEBAAAAAAAAAAAAAAAAAAAAAAAAAAAAAAAAAAAAAgICBAQECgoKCgoKCwsLDAwMCgoKCAgI BAQEAgICAgICAgICAQEBAQEBAAAAAAAAAAAAAAAAAAAAAAAAAAAAAAAAAAAAAAAAAAAAAAAAAAAA AAAAAAAAAAAAAAAAAAAAAAAAAAAAAAAAAAAAAAAAAAAAAAAAAAAAAAAAAAAAAAAAAAAAAAAAAAAA AAAAAAAAAAAAAAAAAAAAAAAAAQEBAQEBAQEBAAAAAAAAAAAAAAAAAAAAAAAAAAAAAAAAAAAAAAAA AAAAAAAAAAAAAAAAAAAAAAAAAAAAAAAAAAAABwcHCAgICQkJCgoKCgoKCQkJCQkJCQkJAAAAAAAA AAAAAAAAAAAAAAAAAAAAAAAAAQEBAAAAAAAAAAAAAwMDBgYGBwcHBwcHCgoKAwMDAAAAAAAAAQEB AgICAgICAAAAAQEBAQEBAAAAAAAAAAAAAAAAAAAAAAAAAAAAAAAAAAAAAwMDBQUFBgYGBwcHBwcH CAgICAgICAgICAgIBwcHCAgICAgICAgIBwcHCQkJDQ0NDw8PDw8PEBAQEREREhISDw8PDg4ODQ0N DAwMDAwMDw8PExMTFRUVGxsbGhoaGBgYFRUVExMTEhISEhISEhISExMTExMTFRUVFhYWFhYWGhoa JSUlMTExPz8/Pz8/QEBAQEBAQkJCQkJCQEBAPDw8Ojo6NTU1Li4uJycnICAgGxsbGhoaHR0dHh4e JSUlLy8vOjo6QEBAPz8/Ozs7Nzc3LCwsIyMjGRkZFRUVExMTEhISEhISEhISFhYWFxcXFxcXFhYW FRUVExMTEREREBAQDw8PDw8PDg4ODg4ODAwMCgoKCAgIBgYGAQEBAwMDBwcHCwsLDQ0NEBAQEhIS ExMTGRkZGxsbHBwcHh4eHx8fICAgIiIiJCQkJSUlJiYmKCgoKCgoJiYmIyMjHh4eHBwcGhoaGhoa GRkZGRkZHBwcICAgJCQkJycnKCgoKCgoJycnIyMjHh4eGhoaGBgYFxcXFxcXGRkZHBwcHx8fJSUl KioqKysrKioqJSUlISEhGxsbFxcXFhYWGhoaHx8fIiIiKioqLi4uNjY2PDw8Pj4+Ozs7Nzc3NDQ0 MzMzMjIyMTExMzMzNjY2Ozs7QEBAQkJCQEBAPj4+Pj4+QEBARERER0dHR0dHRkZGPDw8OTk5NTU1 MTExLi4uMDAwNzc3Pj4+UlJSWFhYX19fZGRkZmZmZmZmY2NjYGBgXV1dVlZWTU1NOzs7JSUlGBgY FBQUEBAQCgoKCwsLDAwMDAwMDQ0NDg4ODQ0NCwsLBwcHCgoKDQ0NDw8PDg4ODAwMCwsLCwsLCgoK CQkJBwcHBgYGBwcHCAgICAgICQkJBwcHCQkJDAwMDQ0NDQ0NDQ0NDg4ODw8PDQ0NCwsLBwcHAwMD AAAAAAAAAQEBAgICAAAAAAAAAQEBAwMDAgICAgICBAQEBgYGDQ0NDQ0NDQ0NDAwMCwsLCQkJCAgI BwcHBQUFBQUFBQUFBAQEAgICAQEBAAAAAAAAAAAAAAAAAAAAAAAAAAAAAAAAAAAAAAAAAAAAAAAA AQEBAQEBAAAAAAAAAAAAAAAAAAAAAAAAAAAAAAAAAAAAAAAAAAAAAAAAAAAAAAAAAAAAAAAAAAAA AAAAAAAAAAAAAAAAAAAAAAAAAAAAAAAAAAAAAAAAAAAAAAAAAAAAAAAAAAAAAAAAAAAAAAAAAAAA AAAAAAAAAAAAAAAAAAAAAAAAAAAAAAAABQUFCAgICwsLDQ0NDQ0NDAwMDAwMDAwMBQUFBAQEAwMD AQEBAAAAAAAAAAAAAQEBAgICAwMDBAQEBgYGCAgICAgICAgIBwcHBAQEAQEBAAAAAQEBAgICAAAA AAAAAAAAAQEBAgICBAQEBAQEAgICAAAAAAAAAAAAAAAAAAAAAAAAAAAAAAAAAAAAAQEBAQEBBQUF BQUFBQUFBgYGBQUFBQUFBAQEAwMDAgICBQUFCQkJDAwMDg4ODw8PEREREhISEBAQDw8PDQ0NCwsL CwsLDQ0NEBAQExMTHBwcHBwcHR0dHBwcGhoaGBgYFRUVFBQUFhYWFhYWFxcXGBgYFhYWFxcXIiIi LS0tOTk5PDw8Pj4+Pz8/Pz8/Pz8/PT09Ozs7OTk5Nzc3NDQ0Ly8vJiYmHR0dGBgYFxcXGBgYGxsb ICAgJiYmKioqKioqKCgoJiYmJycnISEhGhoaFhYWExMTEhISExMTFRUVGBgYGRkZGhoaGhoaGRkZ FxcXFRUVFBQUEBAQDw8PDQ0NCwsLCgoKCgoKCgoKCgoKCwsLDAwMDQ0NDg4ODw8PDw8PDg4ODg4O Dg4ODw8PERERExMTFRUVGBgYGxsbHR0dHR0dHx8fICAgISEhHx8fHBwcGBgYFhYWFhYWFBQUExMT ExMTFRUVGRkZHR0dICAgISEhIiIiISEhHh4eGRkZFRUVFBQUFBQUGRkZGxsbHh4eISEhJycnKysr KysrKCgoJiYmJCQkIiIiISEhIyMjKCgoLi4uMjIyNTU1ODg4Ozs7PT09PDw8Nzc3MjIyLi4uJycn JCQkISEhICAgIiIiJiYmKSkpKysrLi4uMDAwNDQ0Nzc3Ojo6Ozs7Ozs7Ozs7MzMzMTExLy8vMDAw NDQ0Ojo6RERETExMTk5OVVVVXV1dYmJiZGRkZGRkYWFhXV1dVlZWRkZGNjY2KCgoHR0dGBgYExMT DAwMEBAQExMTFBQUExMTERERDg4OCgoKBgYGBAQEBgYGBwcHBgYGBAQEAgICAQEBAgICAgICAgIC AQEBAQEBAQEBAQEBAgICBAQEBgYGCQkJCwsLDAwMCwsLCgoKCgoKCwsLBQUFAwMDAQEBAAAAAgIC BAQEBgYGBgYGBQUFBAQEBAQEBAQEAgICAQEBBAQECAgIDAwMDAwMDAwMDAwMCwsLCgoKCgoKCgoK BwcHBwcHBwcHBwcHBgYGBAQEAgICAQEBAAAAAAAAAAAAAAAAAAAAAAAAAAAAAAAAAAAAAAAAAQEB AQEBAAAAAAAAAAAAAAAAAAAAAAAAAAAAAAAAAAAAAAAAAAAAAAAAAAAAAAAAAAAAAAAAAAAAAAAA AAAAAAAAAAAAAAAAAAAAAAAAAAAAAAAAAAAAAAAAAAAAAAAAAAAAAAAAAAAAAAAAAAAAAAAAAAAA AAAAAAAAAAAAAAAAAAAAAAAAAAAAAQEBBQUFCwsLDg4ODg4ODAwMCgoKCQkJCwsLCQkJBQUFAQEB AAAAAAAAAgICBAQEAAAAAgICBwcHCwsLDAwMCwsLCQkJBwcHAwMDAAAAAAAAAAAAAAAAAAAAAAAA AwMDAAAAAwMDCQkJDAwMCwsLBwcHAwMDAAAAAAAAAAAAAAAAAAAAAAAAAAAAAAAAAgICAAAAAAAA AQEBAgICAQEBAAAAAAAAAAAAAAAABAQECQkJDQ0NDw8PEBAQExMTFRUVEhISERERDw8PDAwMCwsL DAwMDg4OEBAQFBQUFxcXGxsbHh4eHx8fHR0dGhoaFxcXFhYWFBQUFhYWGhoaHR0dHh4eIiIiJycn KysrMDAwNDQ0NDQ0MjIyMTExLy8vLi4uMTExMjIyNDQ0MzMzLCwsISEhGhoaGBgYFhYWFhYWFxcX GRkZGxsbGhoaFxcXFBQUFBQUFRUVGRkZHBwcHBwcGBgYFxcXFxcXExMTFBQUFRUVFhYWFhYWFRUV ExMTEhISDw8PDQ0NCgoKCAgIBwcHCAgICgoKDAwMEREREREREREREREREBAQDw8PDg4ODg4OCwsL CwsLCgoKCgoKCwsLDQ0NEhISFRUVFhYWFhYWFRUVFBQUExMTEhISEREREREREREREhISExMTFRUV FxcXGRkZGhoaGxsbHh4eHh4eHR0dGRkZFRUVExMTExMTFRUVEhISFRUVGRkZHR0dIiIiJycnKCgo JSUlKSkpKCgoKCgoJycnJycnJycnJycnJycnKCgoKCgoKCgoJycnJCQkICAgHBwcGRkZGBgYFhYW FBQUExMTFRUVFhYWFxcXFxcXIiIiKSkpMTExNTU1NTU1MjIyMDAwMDAwMzMzMjIyNDQ0Ojo6QkJC SkpKVFRUW1tbYmJiZ2dna2trbW1tbW1ta2traGhoZWVlWVlZTU1NPz8/LS0tGhoaEhISExMTExMT GhoaHBwcHBwcGBgYEhISDg4OCAgIAwMDAAAAAAAAAQEBAAAAAAAAAAAAAAAAAQEBAAAAAAAAAQEB AAAAAAAAAAAAAQEBAwMDCwsLDAwMDQ0NCwsLBgYGAwMDAQEBAAAAAQEBAAAAAAAAAAAAAwMDBgYG BwcHBwcHCgoKBgYGAwMDAAAAAAAAAAAAAgICCAgICQkJCgoKCgoKCgoKCgoKCQkJCQkJCQkJBQUF BQUFBgYGBwcHBgYGBAQEAwMDAQEBAAAAAAAAAAAAAAAAAAAAAAAAAAAAAAAAAAAAAAAAAQEBAAAA AAAAAAAAAAAAAAAAAAAAAAAAAAAAAAAAAAAAAAAAAAAAAAAAAAAAAAAAAAAAAAAAAAAAAAAAAAAA AAAAAAAAAAAAAAAAAAAAAAAAAAAAAAAAAAAAAAAAAAAAAAAAAAAAAAAAAAAAAAAAAAAAAQEBAAAA AAAAAAAAAgICAgICAgICAQEBAAAAAQEBAwMDBQUFCAgICwsLDQ0NDg4OCgoKCQkJCAgIBAQEAQEB AQEBBAQEBwcHDQ0NCwsLCAgICAgICgoKDAwMDg4ODg4OBQUFAgICAAAAAAAAAAAAAgICBQUFBwcH CgoKCgoKCwsLCwsLDAwMDAwMDAwMDQ0NBQUFAgICAAAAAAAAAAAAAAAAAAAAAAAAAAAAAQEBAQEB AQEBAQEBAAAAAAAAAAAABAQEAgICAwMDCAgIDQ0NDw8PERERExMTFxcXFRUVERERDQ0NCwsLDAwM Dw8PEREREBAQEhISFRUVFxcXGBgYGBgYGRkZGRkZGRkZGRkZGBgYFxcXFxcXGhoaHh4eISEhKCgo KSkpKysrLCwsLCwsKioqJycnJCQkIyMjJSUlKCgoKysrLCwsKCgoISEhHBwcGRkZGBgYFxcXFxcX GBgYGBgYGBgYFhYWFRUVFBQUEhISExMTFhYWGRkZGxsbHBwcGBgYFxcXFRUVExMTExMTExMTExMT EhISExMTERERDw8PDAwMCgoKCQkJCQkJCQkJDAwMDQ0NDQ0NDQ0NDQ0NDAwMDAwMDQ0NDg4ODg4O Dg4ODw8PEBAQEhISExMTFBQUFxcXFxcXFhYWFRUVFBQUFBQUExMTExMTFBQUFBQUFRUVFRUVFhYW FhYWFxcXFxcXHBwcHR0dHBwcGxsbGRkZGBgYGBgYGBgYGxsbHBwcHR0dHh4eHh4eHh4eHR0dHR0d HBwcGhoaGBgYFhYWFRUVFBQUFBQUFBQUExMTFhYWGhoaHBwcGxsbGhoaGBgYFxcXFBQUEBAQDg4O Dg4ODg4ODQ0NDw8PEhISGBgYHR0dIyMjKCgoLS0tMjIyNTU1NTU1OTk5Ozs7Pz8/RERESkpKUVFR WVlZXV1da2trdXV1gICAhISEhISEgICAd3d3bm5uY2NjU1NTPz8/LS0tIyMjHx8fIiIiJiYmJSUl ISEhGhoaExMTDQ0NCAgIBgYGBgYGCAgIDAwMDw8PDw8PCQkJBAQEAQEBAAAAAAAAAAAAAAAAAAAA AAAAAQEBAgICAgICCAgIBgYGAwMDAAAAAAAAAAAAAAAAAQEBAgICAQEBAAAAAQEBBQUFCAgICQkJ CQkJAgICAQEBAQEBAAAAAAAAAAAAAAAAAAAAAwMDBAQEBQUFBAQEAwMDAQEBAAAAAAAAAwMDAwMD AwMDAwMDAwMDBQUFBwcHCQkJBQUFAwMDAAAAAAAAAAAAAAAAAAAAAAAAAAAAAAAAAAAAAAAAAAAA AAAAAAAAAAAAAAAAAAAAAAAAAAAAAAAAAAAAAAAAAAAAAAAAAAAAAAAAAAAAAAAAAAAAAAAAAAAA AAAAAAAAAAAAAAAAAAAAAAAAAAAAAAAAAAAAAAAAAAAAAAAAAAAAAAAAAAAAAAAAAQEBAAAAAAAA AAAAAQEBAgICAQEBAAAAAAAAAAAAAQEBAgICBAQEBQUFBwcHBwcHBwcHBgYGBAQEAgICAAAAAAAA AAAAAQEBCAgICwsLDg4ODw8PDAwMCQkJCAgICAgICgoKCAgIBQUFAgICAgICAwMDBgYGCAgICwsL DAwMDQ0NDg4ODQ0NDAwMCwsLCgoKDAwMCAgIBQUFAwMDAwMDAwMDAgICAQEBAAAAAAAAAAAAAAAA AAAAAAAAAQEBAgICAAAAAAAAAAAABwcHCwsLDAwMDAwMDAwMDw8PEBAQERERERERDw8PDQ0NDAwM CwsLEhISFBQUFxcXGBgYGRkZGRkZGBgYGBgYFRUVFhYWFxcXGBgYGxsbHx8fJCQkJycnJiYmJSUl JCQkIyMjIiIiIyMjIyMjJCQkJCQkIyMjICAgHh4eHR0dHBwcHBwcHBwcFxcXFxcXFxcXGhoaHh4e IyMjJSUlJiYmHx8fHh4eHBwcGhoaGRkZFxcXFBQUExMTGBgYFhYWFBQUExMTEhISERERDw8PDg4O EBAQEBAQEBAQDw8PDw8PDw8PDw8PDw8PCwsLDAwMDQ0NDQ0NDAwMDAwMDAwMDQ0NDQ0NDQ0NDw8P ERERExMTFhYWGBgYGhoaGhoaGRkZGBgYFxcXFxcXFhYWFhYWFhYWExMTEhISEREREREREREREhIS EhISExMTExMTFhYWGhoaHh4eISEhIyMjJCQkJSUlGxsbGhoaGBgYFRUVExMTERERDw8PDw8PERER EBAQDg4ODQ0NDAwMDAwMDQ0NDQ0NEREREhISExMTFBQUFRUVFRUVFRUVFRUVFhYWExMTEhISERER EREREBAQEhISFBQUGhoaIiIiLCwsMzMzNzc3OTk5Nzc3NDQ0NDQ0MTExLS0tLy8vODg4R0dHV1dX YmJiaWlpdnZ2gICAhYWFiYmJi4uLgYGBc3NzVVVVQkJCLi4uJycnKSkpKysrJycnIyMjGBgYFhYW ExMTEREREBAQEREREhISEhISFRUVFhYWFBQUDw8PCQkJAwMDAAAAAAAAAAAAAAAAAAAAAAAAAAAA AQEBAQEBAQEBAAAAAAAAAAAAAQEBAQEBAQEBAAAAAAAAAAAAAAAAAAAAAwMDBgYGCQkJCQkJCAgI AQEBAQEBAQEBAAAAAAAAAAAAAAAAAAAAAAAAAQEBAQEBAQEBAQEBAAAAAAAAAAAAAAAAAQEBBAQE BgYGBwcHBgYGBQUFBQUFBAQEAgICAAAAAAAAAAAAAAAAAAAAAAAAAQEBAQEBAQEBAQEBAAAAAAAA AAAAAAAAAAAAAAAAAAAAAAAAAAAAAAAAAAAAAAAAAAAAAAAAAAAAAAAAAAAAAAAAAAAAAAAAAAAA AAAAAAAAAAAAAAAAAAAAAAAAAAAAAAAAAAAAAAAAAAAAAAAAAAAAAAAAAAAAAAAAAAAAAAAAAAAA AQEBAQEBAAAAAAAAAAAAAAAAAAAAAAAAAQEBAQEBAQEBAQEBAgICAQEBAQEBAQEBAQEBAAAAAQEB AQEBAQEBBQUFCwsLDg4ODQ0NCgoKBwcHBQUFAgICAQEBAQEBAAAAAAAAAgICBgYGCQkJCgoKCgoK DAwMDQ0NDQ0NDQ0NDQ0NDQ0NCgoKCAgIBQUFBAQEBAQEBQUFBQUFBAQEBAQEAwMDAgICAAAAAAAA AAAAAQEBAQEBCQkJBgYGAwMDAQEBAQEBBAQECQkJDg4OCwsLDAwMDAwMDQ0NDQ0NDQ0NDg4ODw8P DQ0NERERFhYWGhoaHR0dHh4eHh4eHh4eHx8fHx8fHx8fHx8fICAgIiIiJiYmKCgoLCwsKysrKCgo JCQkICAgHh4eHx8fICAgIiIiJCQkJCQkIiIiHh4eGhoaFhYWFBQUExMTEhISEhISFBQUGBgYHR0d ISEhJCQkKSkpKSkpJycnJCQkICAgHBwcGRkZFxcXEhISEhISEhISExMTFBQUFBQUFBQUExMTEBAQ EBAQEBAQEBAQDw8PDQ0NDAwMCwsLCwsLDAwMDQ0NDg4ODw8PDw8PEBAQERERExMTEhISERERDw8P Dg4ODg4ODQ0NDQ0NEBAQEBAQDw8PDg4ODg4ODg4ODw8PDw8PEBAQDw8PDQ0NDAwMDQ0NDg4OEBAQ ERERGBgYGhoaHBwcHR0dGxsbGBgYFRUVExMTEREREBAQDw8PDw8PEBAQERERExMTFBQUGBgYGBgY GBgYGBgYFhYWFRUVExMTEhISEhISExMTFRUVFxcXGhoaGxsbGxsbGxsbGRkZFhYWExMTEhISEhIS FhYWHR0dIyMjKysrLy8vMzMzNDQ0NDQ0MzMzMDAwLCwsJycnJCQkIyMjJiYmLi4uOjo6RERES0tL a2trenp6hISEf39/eHh4bm5uW1tbRkZGMDAwLi4uLi4uMDAwLy8vKioqIiIiHBwcHR0dGBgYExMT ERERFBQUGhoaHx8fIiIiGBgYFBQUDg4OBwcHAgICAAAAAAAAAAAAAQEBAQEBAAAAAAAAAAAAAAAA AAAAAQEBAAAAAAAAAAAAAQEBAQEBAAAAAAAAAAAAAgICAwMDBAQEBwcHCgoKCgoKCQkJBwcHAQEB AQEBAQEBAAAAAAAAAAAAAAAAAAAAAAAAAAAAAAAAAAAAAAAAAAAAAAAAAQEBAAAAAQEBBQUFBwcH BwcHBQUFAgICAQEBAgICAQEBAAAAAAAAAAAAAAAAAAAAAAAAAQEBAQEBAQEBAQEBAAAAAAAAAAAA AAAAAAAAAAAAAAAAAAAAAAAAAAAAAAAAAAAAAAAAAAAAAAAAAAAAAAAAAAAAAAAAAAAAAAAAAAAA AAAAAAAAAAAAAAAAAAAAAAAAAAAAAAAAAAAAAAAAAAAAAAAAAAAAAAAAAAAAAAAAAAAAAAAAAAAA AAAAAAAAAAAAAQEBAQEBAQEBAAAAAAAAAAAAAAAAAAAAAAAAAAAAAAAAAQEBAgICAgICAQEBAAAA AQEBAAAAAAAABQUFCgoKDAwMCAgIAwMDAAAAAAAAAAAAAAAAAAAAAwMDCAgIDAwMCwsLCgoKCgoK CgoKCgoKCwsLDQ0NDQ0NBQUFAwMDAQEBAAAAAQEBAgICAgICAgICBQUFBQUFBAQEAwMDAgICAQEB AAAAAAAACQkJCwsLDQ0NDQ0NCgoKBwcHBwcHBwcHCgoKCgoKCgoKCgoKCwsLDw8PExMTFhYWGRkZ HBwcICAgIiIiISEhHh4eGxsbGRkZFhYWFxcXGBgYGxsbHx8fJCQkKioqLS0tLy8vMDAwLy8vKysr IyMjHBwcFxcXFhYWGRkZHR0dIyMjJSUlIyMjHR0dFRUVEBAQEREREBAQDg4ODg4OEBAQFBQUGBgY GxsbGxsbHBwcHBwcGxsbGRkZGBgYGBgYGRkZFhYWFRUVFBQUExMTExMTEhISERERERERERERERER EBAQDw8PDAwMCgoKCAgIBgYGCgoKDAwMDQ0NDw8PEBAQEhISFBQUFRUVFBQUExMTExMTEhISERER EBAQDw8PDw8PDAwMCwsLCwsLCwsLDAwMDQ0NDg4ODw8PDw8PDw8PDg4ODg4ODg4OEBAQEREREhIS FhYWFxcXGBgYFxcXFRUVERERDQ0NDAwMDAwMDQ0NDw8PEhISFxcXGxsbICAgIiIiJiYmJycnKCgo KCgoJiYmISEhHBwcGRkZFRUVFhYWGRkZHBwcHx8fHx8fHR0dGxsbGBgYGBgYGBgYGRkZHR0dJSUl Ly8vNjY2Nzc3OTk5Ojo6OTk5OTk5OTk5OTk5OTk5MTExKysrIyMjISEhJycnMjIyPDw8QUFBR0dH T09PT09PQkJCNTU1MjIyMjIyLy8vMzMzPj4+SUlJS0tLQkJCNTU1LCwsKSkpHBwcHR0dICAgJCQk JSUlICAgFxcXEBAQFhYWERERCQkJAwMDAAAAAAAAAQEBAQEBAQEBAQEBAAAAAAAAAAAAAAAAAAAA AAAAAgICAQEBAAAAAAAAAAAAAAAAAQEBAgICBwcHCAgICQkJCwsLCwsLCgoKBwcHBQUFAQEBAQEB AAAAAAAAAAAAAAAAAAAAAAAAAQEBAQEBAQEBAAAAAAAAAAAAAQEBAgICBAQEBAQEBAQEBAQEAgIC AQEBAAAAAAAAAAAAAAAAAAAAAAAAAAAAAAAAAAAAAAAAAAAAAAAAAAAAAAAAAAAAAAAAAAAAAAAA AAAAAAAAAAAAAAAAAAAAAAAAAAAAAAAAAAAAAAAAAAAAAAAAAAAAAAAAAAAAAAAAAAAAAAAAAAAA AAAAAAAAAAAAAAAAAAAAAAAAAAAAAAAAAAAAAAAAAAAAAAAAAAAAAAAAAAAAAAAAAAAAAAAAAAAA AAAAAAAAAQEBAQEBAQEBAAAAAAAAAAAAAAAAAAAAAQEBAQEBAQEBAQEBAQEBAQEBAAAAAAAAAwMD AAAAAAAAAAAABAQEBwcHBQUFAQEBAAAAAQEBAQEBAAAAAAAAAAAAAwMDBgYGDg4ODQ0NDAwMCgoK CQkJBwcHBgYGBgYGAwMDAgICAAAAAAAAAAAAAAAAAAAAAQEBAgICAQEBAAAAAAAAAAAAAAAAAAAA AQEBAgICCAgIDg4OERERDw8PDQ0NCwsLCgoKBwcHCAgICgoKDAwMDQ0NDw8PERERExMTHBwcICAg JSUlKCgoJycnIyMjHh4eGxsbGhoaFxcXExMTEBAQDw8PEBAQEhISExMTICAgJCQkJycnJiYmICAg GBgYEhISDw8PEBAQEBAQERERExMTFhYWFxcXFhYWFBQUExMTEhISEREREhISFBQUGBgYHR0dHx8f ISEhISEhICAgHBwcFhYWERERDg4ODAwMEBAQDw8PDg4ODQ0NDg4OEBAQEREREhISEBAQEBAQEBAQ EBAQDw8PDg4ODQ0NDAwMCgoKCwsLDAwMDQ0NDg4ODw8PERERExMTExMTExMTEhISEhISEREREBAQ Dw8PDg4ODAwMDAwMDAwMDQ0NDg4OEBAQEhISExMTExMTExMTFBQUFBQUFRUVFRUVFRUVFRUVFBQU FRUVFRUVFRUVFBQUExMTExMTFBQUEhISExMTFBQUFhYWGBgYGhoaHBwcHR0dHx8fICAgISEhICAg Hh4eGxsbFxcXFBQUEhISExMTFRUVFxcXGBgYFxcXFRUVFBQUERERFRUVGhoaHh4eIiIiJycnKysr LS0tMzMzNjY2ODg4ODg4ODg4ODg4ODg4NjY2MzMzMTExMDAwMDAwMTExMDAwLS0tKioqMDAwMjIy MTExLCwsKioqMDAwPj4+S0tLWlpaWVlZVFRUS0tLPz8/MjIyJycnICAgIyMjICAgHh4eHh4eISEh IyMjIiIiISEhEBAQCwsLBAQEAAAAAAAAAAAAAAAAAAAAAQEBAQEBAAAAAAAAAAAAAAAAAAAAAAAA AQEBAAAAAAAAAAAAAAAAAwMDBgYGCAgICAgICAgICAgICAgIBwcHBgYGAwMDAgICAQEBAAAAAAAA AAAAAAAAAAAAAAAAAAAAAQEBAQEBAQEBAQEBAQEBAgICBAQEBQUFBgYGBQUFAwMDAAAAAAAAAAAA AAAAAQEBAAAAAAAAAAAAAAAAAAAAAAAAAAAAAAAAAAAAAAAAAAAAAAAAAAAAAAAAAAAAAAAAAAAA AAAAAAAAAAAAAAAAAAAAAAAAAAAAAAAAAAAAAAAAAAAAAAAAAAAAAAAAAAAAAAAAAAAAAAAAAAAA AAAAAAAAAAAAAAAAAAAAAAAAAAAAAAAAAAAAAAAAAAAAAAAAAAAAAAAAAAAAAAAAAAAAAAAAAAAA AAAAAAAAAAAAAAAAAAAAAAAAAAAAAAAAAAAAAAAAAAAAAAAAAQEBAgICAwMDBAQEBQUFAAAAAAAA AAAAAAAAAAAAAQEBAgICBAQEAAAAAAAAAAAAAAAAAAAAAAAAAgICBAQECwsLCwsLDAwMDAwMCgoK BgYGAwMDAAAAAQEBAAAAAAAAAAAAAgICBAQEBgYGCAgIBwcHBQUFAgICAAAAAAAAAAAAAAAAAQEB AwMDBwcHCgoKCwsLCwsLDQ0NEBAQEBAQCQkJCAgIBwcHBgYGBgYGCAgICgoKDAwMEBAQFRUVHBwc ISEhJCQkIyMjISEhICAgEhISDw8PDAwMCwsLCwsLDQ0NDw8PEBAQEhISFhYWGhoaHR0dHBwcGRkZ FxcXFhYWEBAQDAwMCAgICAgICwsLDw8PEhISExMTEhISEhISExMTFBQUFRUVGBgYGxsbHh4eKysr LCwsLCwsKioqJSUlHx8fGRkZFhYWDQ0NDAwMCgoKCQkJCgoKDAwMDQ0NDg4ODg4ODw8PDw8PEBAQ EBAQEBAQDw8PDw8PDQ0NDQ0NDQ0NDQ0NDQ0NDQ0NDw8PEBAQEhISEhISEREREBAQDw8PDg4ODQ0N DAwMDg4ODg4ODg4ODg4ODw8PERERExMTFBQUGBgYGBgYGRkZGhoaGRkZGBgYFhYWFRUVFBQUExMT EhISDw8PDQ0NDQ0NDg4ODw8PEREREREREREREhISEhISEhISEhISEhISEREREBAQDw8PDg4ODg4O Dg4ODw8PDw8PDw8PDw8PEBAQEREREhISFBQUFxcXGRkZJCQkJSUlJSUlJCQkJCQkJSUlJCQkIyMj IiIiJCQkJCQkIyMjJCQkJycnKioqKysrLCwsKCgoJCQkJSUlLCwsNzc3QUFBR0dHPDw8ODg4ODg4 PDw8Pz8/QkJCSEhIT09PTExMR0dHPz8/ODg4NTU1MjIyLS0tKCgoKysrKCgoJSUlISEhHBwcFhYW Dw8PCQkJCQkJBQUFAgICAQEBAgICAgICAQEBAAAAAQEBAQEBAAAAAAAAAAAAAAAAAAAAAAAAAAAA AAAAAAAAAQEBAQEBAgICAwMDBAQEAgICAgICAgICAgICAQEBAQEBAAAAAAAAAAAAAAAAAAAAAAAA AAAAAAAAAAAAAAAAAAAAAAAAAAAAAAAAAQEBAgICBAQEBgYGAgICAgICAQEBAAAAAAAAAAAAAAAA AQEBAAAAAAAAAAAAAAAAAAAAAAAAAAAAAAAAAAAAAAAAAAAAAAAAAAAAAAAAAAAAAAAAAAAAAAAA AAAAAAAAAAAAAAAAAAAAAAAAAAAAAAAAAAAAAAAAAAAAAAAAAAAAAAAAAAAAAAAAAAAAAAAAAAAA AAAAAAAAAAAAAAAAAAAAAAAAAAAAAAAAAAAAAAAAAAAAAAAAAQEBAQEBAQEBAAAAAAAAAAAAAAAA AAAAAAAAAAAAAAAAAAAAAAAAAAAAAAAAAAAAAAAAAAAAAQEBAgICBQUFCAgICwsLAgICAwMDAwMD AQEBAAAAAAAAAgICBQUFBAQEBAQEBAQEBQUFBwcHCgoKDAwMDg4OCgoKCgoKCwsLCgoKCQkJBgYG AwMDAQEBAAAAAAAAAAAAAQEBAwMDBwcHCgoKDQ0NDQ0NDAwMCQkJBgYGBAQEAgICAAAAAAAAAAAA AwMDCQkJDAwMDQ0NDg4ODAwMCgoKDg4ODAwMCQkJBgYGBAQEBQUFBwcHCQkJDAwMDw8PFBQUFxcX GRkZGRkZGBgYGBgYGxsbGBgYFBQUERERDw8PDg4ODQ0NDAwMEBAQERERExMTFhYWGBgYGhoaGhoa GxsbFBQUERERDg4ODAwMDAwMDg4ODg4ODw8PEREREhISExMTEhISEREREBAQERERERERFBQUFhYW GhoaICAgJCQkKCgoKSkpKSkpHh4eGxsbFRUVDw8PCgoKBgYGAwMDAgICCQkJCgoKDAwMDQ0NDg4O DQ0NDAwMDAwMDg4ODg4ODQ0NDQ0NDAwMDAwMDg4ODw8PDQ0NDw8PERERFBQUFhYWGBgYGRkZGhoa FhYWFRUVExMTEhISEhISExMTFBQUFRUVFhYWFxcXFxcXFxcXFhYWFRUVExMTEhISDAwMDAwMDAwM DAwMDAwMDQ0NDw8PEBAQDQ0NDQ0NDQ0NDQ0NDg4ODg4ODg4ODg4OCwsLCwsLCgoKCQkJCgoKCwsL DQ0NDg4ODAwMDg4ODw8PDw8PDw8PEhISGBgYHBwcHx8fHx8fHx8fHh4eHx8fICAgHh4eGhoaGhoa HBwcHBwcHBwcHh4eJCQkKioqLCwsLS0tLS0tLS0tLi4uLi4uLi4uLi4uLi4uLS0tKCgoIyMjJiYm LS0tNjY2Pj4+REREUFBQTk5OSEhIPz8/Nzc3MDAwKCgoIiIiHBwcGRkZFhYWExMTExMTFBQUFRUV FhYWDw8PDQ0NDAwMDQ0NDQ0NDQ0NCgoKBwcHAAAAAAAAAAAAAAAAAAAAAAAAAAAAAAAAAQEBAQEB AQEBAQEBAQEBAAAAAAAAAAAAAAAAAAAAAAAAAAAAAAAAAAAAAAAAAAAAAAAAAAAAAAAAAAAAAAAA AAAAAAAAAAAAAAAAAAAAAAAAAAAAAAAAAAAAAgICAwMDAAAAAAAAAQEBAQEBAAAAAAAAAAAAAAAA AAAAAAAAAQEBAAAAAAAAAAAAAAAAAQEBAAAAAAAAAAAAAAAAAAAAAAAAAAAAAAAAAAAAAAAAAAAA AAAAAAAAAAAAAAAAAAAAAAAAAAAAAAAAAAAAAAAAAAAAAAAAAAAAAAAAAAAAAAAAAAAAAAAAAAAA AAAAAAAAAAAAAAAAAAAAAAAAAAAAAAAAAAAAAAAAAAAAAQEBAQEBAQEBAAAAAAAAAAAAAQEBAAAA AAAAAAAAAAAAAAAAAAAAAAAAAAAAAQEBAQEBAQEBAAAAAAAAAAAABAQECAgIDg4OCgoKBAQEAQEB AAAAAAAAAAAAAAAABQUFBQUFBQUFBwcHCgoKDQ0NDg4ODw8PEBAQDg4OCwsLCAgIBQUFAwMDAgIC AgICAQEBAQEBAQEBAQEBAQEBAwMDBgYGCAgICgoKDAwMDQ0NDQ0NCwsLBwcHAgICAAAAAAAAAAAA AAAAAAAAAgICCAgIDg4OEBAQDw8PEREREhISEhISEBAQDAwMCQkJBwcHBQUFCAgIDAwMERERFBQU FxcXGRkZGhoaFhYWFRUVFBQUFBQUFRUVFRUVFBQUExMTEhISEREREREREhISFBQUFRUVFRUVFBQU ExMTEhISERERDw8PDQ0NDQ0NDw8PERERFBQUFRUVFhYWFBQUERERDg4ODAwMDAwMCwsLCgoKCgoK DQ0NExMTGBgYHBwcHh4eIyMjICAgGxsbFhYWERERDQ0NCgoKCAgIAQEBAwMDBwcHCwsLDQ0NDQ0N DAwMCwsLCwsLCwsLCgoKCgoKCgoKCwsLDAwMDQ0NDw8PEBAQEhISExMTFBQUFRUVFhYWFhYWFhYW FRUVExMTEBAQDw8PDw8PDw8PEBAQEREREREREhISEhISEREREBAQDw8PDg4ODw8PEBAQEREREhIS EhISEhISExMTFBQUEhISEREREBAQDg4ODQ0NDAwMDAwMCwsLCwsLCwsLDAwMDAwMDAwMDAwMDAwM CwsLCgoKDAwMDQ0NDAwMCQkJCQkJDAwMDw8PERERGRkZIyMjLS0tNTU1Nzc3MTExKioqKCgoKioq KysrKCgoJSUlIiIiHh4eGxsbGhoaHBwcHx8fICAgHx8fHBwcGhoaGRkZFRUVGxsbISEhJycnMTEx Pj4+SUlJTU1NSEhIRUVFPz8/OTk5NTU1MTExKCgoICAgHBwcHx8fIyMjJSUlJCQkHx8fGRkZFRUV FhYWFRUVFBQUExMTERERDQ0NCAgIBAQEAAAAAAAAAAAAAAAAAAAAAAAAAAAAAAAAAAAAAAAAAAAA AAAAAAAAAQEBAgICAwMDAAAAAAAAAQEBAQEBAAAAAAAAAAAAAQEBAAAAAAAAAAAAAAAAAAAAAAAA AAAAAAAAAQEBAgICAQEBAAAAAAAAAAAAAAAAAAAAAAAAAAAAAAAAAAAAAAAAAAAAAAAAAAAAAAAA AQEBAQEBAQEBAAAAAAAAAAAAAQEBAAAAAAAAAAAAAAAAAAAAAAAAAAAAAAAAAAAAAAAAAAAAAAAA AAAAAAAAAAAAAAAAAAAAAAAAAAAAAAAAAAAAAAAAAAAAAAAAAAAAAAAAAAAAAAAAAAAAAAAAAAAA AAAAAAAAAAAAAAAAAAAAAAAAAAAAAAAAAAAAAAAAAAAAAAAAAAAAAAAAAAAAAAAAAAAAAAAAAAAA AAAAAAAAAAAAAAAAAAAAAAAAAAAAAAAAAQEBAQEBAAAAAAAAAAAAAQEBBwcHCwsLDw8PDg4OCQkJ AwMDAAAAAAAAAgICAgICAwMDBQUFBwcHCQkJCwsLCwsLEREREREREBAQDg4OCgoKBQUFAQEBAAAA AQEBAgICBgYGDAwMDQ0NCwsLCQkJCAgIBQUFBgYGBwcHCAgIBwcHBwcHCAgICAgIAwMDAgICAQEB AAAAAAAAAQEBAwMDBAQECAgICQkJDQ0NERERFBQUFRUVExMTERERDw8PDAwMCwsLDQ0NEBAQFBQU HBwcIiIiJCQkIiIiHh4eGBgYFBQUExMTFRUVGBgYGBgYFhYWFRUVFBQUFBQUFRUVFRUVFRUVExMT EhISEREREREREBAQEBAQEREREhISFRUVFxcXGRkZGBgYFRUVEhISEBAQDw8PCwsLCgoKCgoKCwsL Dg4OERERFBQUFhYWFxcXFhYWFBQUEhISEhISEhISEREREBAQDg4OEBAQEhISFBQUExMTERERDQ0N CwsLCQkJBgYGAwMDAAAAAAAAAgICBQUFBwcHCwsLDAwMDQ0NDg4ODw8PEBAQEBAQEBAQERERDw8P DQ0NCgoKCAgIBwcHBgYGBgYGBQUFBQUFBgYGBwcHCQkJDAwMDg4OEBAQFRUVFhYWFxcXGBgYGBgY FxcXFhYWFRUVEhISEhISEhISEhISEhISEREREBAQEBAQDw8PDg4ODg4ODQ0NDg4ODg4ODw8PEBAQ ExMTEhISERERDw8PDQ0NDQ0NDw8PERERFBQUGhoaIiIiKysrMDAwMDAwLS0tKSkpJycnJSUlIyMj ICAgHh4eHR0dHBwcHBwcGxsbHBwcHR0dHx8fHh4eGhoaFxcXFxcXFhYWGhoaICAgJSUlKysrMzMz Pj4+R0dHS0tLREREPT09OTk5NDQ0LS0tKSkpKioqLi4uKysrJiYmHx8fGRkZFxcXGBgYGRkZGhoa GRkZFxcXFRUVFRUVFBQUCwsLAQEBAAAAAAAAAAAAAAAAAQEBAQEBAAAAAAAAAQEBAQEBAQEBAQEB AQEBAQEBAQEBAQEB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QEBAwMDBQUFBgYGBQUFAwMDAAAAAAAAAAAAAgICBQUFCAgICQkJCAgI BgYGBQUFAAAAAAAAAQEBAgICAwMDBAQEBgYGBgYGCQkJCwsLDQ0NDw8PDw8PDQ0NCgoKCAgIAQEB AAAAAgICCAgIDQ0NEBAQEREREhISEBAQDg4OCgoKBgYGAgICAAAAAAAAAAAAAgICAQEBAAAAAAAA AAAAAAAAAAAAAAAAAgICAwMDBAQECAgIDAwMEBAQEhISEhISFBQUERERDg4ODg4ODQ0NDg4OEhIS FxcXHh4eIyMjKCgoKioqJiYmHh4eFhYWEhISFBQUExMTEhISEhISEhISEREREREREBAQFBQUFBQU FRUVFRUVFRUVFBQUExMTEhISExMTExMTExMTExMTEhISEREREhISEhISDw8PDg4ODAwMCwsLDAwM Dg4OEBAQEBAQEhISEhISFBQUFBQUFBQUFBQUExMTEhISFRUVFhYWGBgYGRkZGRkZGBgYFhYWFRUV EBAQDw8PDQ0NCwsLCgoKCwsLDQ0NDg4ODw8PDw8PDw8PDg4ODQ0NCwsLCQkJCAgICAgICAgIBwcH BwcHCAgICwsLDg4OEBAQEBAQEBAQEBAQEBAQEBAQEBAQEREREREREhISEhISExMTExMTExMTExMT EhISEhISEhISEhISEhISEhISEREREBAQDw8PDw8PDQ0NDQ0NDg4ODw8PEBAQExMTFRUVFhYWExMT ExMTERERDw8PDQ0NDQ0NDQ0NDg4ODg4ODw8PEhISFhYWHBwcIiIiJiYmKSkpKysrKioqJiYmIyMj ICAgHR0dHBwcGxsbHR0dHBwcHR0dHx8fHh4eHBwcGhoaGxsbHBwcHBwcHx8fJSUlLi4uODg4Pz8/ QkJCQkJCPDw8NDQ0Li4uKioqJycnJycnJycnHBwcGhoaGBgYFxcXGBgYHBwcISEhJCQkKioqJycn ICAgGRkZEhISDAwMBQUFAAAAAwMDAQEBAAAAAAAAAAAAAQEB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QEBBAQEBwcHCAgIBwcHBQUFAwMDAAAAAAAAAAAAAgICBgYGBwcHBQUF AwMDAAAAAAAAAAAAAAAAAAAAAQEBAQEBAQEBAAAAAgICBQUFCQkJCwsLDAwMDAwMCwsLBwcHAgIC AAAAAwMDCQkJDg4OEREREhISFRUVFBQUEBAQCwsLBgYGAwMDAQEBAAAAAAAAAAAAAgICBAQEBQUF BAQEAQEBAAAAAQEBAAAAAAAAAQEBBQUFCwsLEBAQExMTFRUVExMTEhISEBAQDw8PDQ0NDg4OEBAQ FRUVGhoaISEhJSUlJCQkHx8fGhoaFhYWEREREBAQDg4ODg4ODg4ODw8PDw8PDw8PEhISExMTFBQU FhYWFxcXFxcXFxcXFxcXFxcXFRUVFBQUEhISEREREBAQDg4ODg4ODAwMDAwMDAwMDAwMDQ0NDQ0N DQ0NDAwMDQ0NDg4OEBAQEREREBAQDw8PEBAQEREREREREhISExMTExMTExMTEhISEREREBAQEhIS EhISEREREREREhISExMTExMTFBQUFBQUFRUVFhYWFhYWFRUVFBQUEhISEREREREREBAQDw8PDw8P EBAQFBQUFxcXGRkZGRkZGRkZGBgYFxcXFRUVExMTEREREBAQDg4ODQ0NDQ0NDQ0NDQ0NDQ0NDg4O Dw8PEBAQEBAQEREREBAQEBAQDw8PDQ0NDAwMDQ0NDQ0NDQ0NDg4ODg4ODw8PEBAQEREREREREBAQ Dg4ODQ0NDQ0NDQ0NDQ0NDAwMDw8PEBAQERERFBQUFxcXGxsbHx8fISEhICAgHh4eGhoaFxcXFRUV FBQUFRUVFhYWFxcXGBgYGhoaHBwcHBwcGhoaGhoaGxsbHh4eICAgJiYmLS0tNDQ0Nzc3Nzc3NjY2 MzMzMjIyLy8vKysrKSkpJiYmIiIiHh4eHh4eHBwcHBwcHh4eIyMjKioqLy8vMTExLy8vKCgoHh4e ExMTCQkJAwMDAgICBAQEBwcHBAQEAAAAAAAAAAAAAQEB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QEBBAQEBgYGBgYGBQUFAwMDAQEBAAAAAAAAAgICAwMDAQEBAAAA AQEBAAAAAAAAAAAAAAAAAAAAAAAAAAAAAAAAAAAAAAAAAAAAAQEBAwMDBQUFBwcHCQkJBAQEAAAA AAAAAwMDBQUFCAgICgoKEREREhISFBQUExMTERERDQ0NCgoKCAgIAAAAAQEBBAQECAgICwsLDAwM CgoKCAgIBwcHBQUFAwMDAgICBAQECAgIDQ0NEBAQFBQUFBQUFRUVFRUVExMTEREREBAQEBAQERER EhISExMTFRUVFhYWGBgYGxsbHR0dFhYWExMTDw8PDAwMCwsLDAwMDQ0NDQ0NDg4ODg4ODw8PEBAQ EhISExMTFRUVFRUVFxcXFRUVExMTEhISEBAQDAwMBwcHBAQEAQEBAwMDBgYGCgoKDQ0NDg4ODQ0N DAwMDAwMDQ0NDAwMCQkJBgYGBQUFBwcHCgoKCgoKCgoKCwsLDAwMCwsLCgoKCAgIBwcHCwsLDAwM DQ0NDg4OEBAQEhISExMTFBQUFhYWFxcXGRkZGxsbHBwcHR0dHBwcHBwcHBwcGhoaGRkZFxcXFxcX GBgYGRkZGhoaGRkZGBgYFxcXFRUVEhISEBAQDg4ODQ0NCwsLCgoKCQkJCAgICQkJCwsLDQ0NDg4O EBAQEBAQEREREREREREREBAQDw8PDg4ODg4ODw8PDw8PDw8PDg4ODAwMCwsLCgoKDAwMCwsLCQkJ CgoKDAwMDg4ODw8PDw8PEBAQEhISFRUVFxcXFxcXFxcXFhYWFRUVGhoaGBgYFRUVExMTEhISExMT FhYWFxcXFxcXGBgYGxsbHh4eHx8fHx8fHx8fIiIiKysrMTExOTk5Pj4+Pz8/Pz8/Pz8/QUFBQUFB QkJCQEBAOjo6NTU1MTExKioqIiIiIiIiISEhISEhIyMjJycnKioqKioqKSkpIiIiGRkZDw8PBgYG AAAAAAAAAgICCgoKCQkJBQUFAQEBAAAAAAAAAQEB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gICAAAAAAAAAAAAAAAAAQEBAQEBAQEBAQEBAAAAAAAAAAAAAAAAAAAAAQEBAQEBAQEB AQEBAAAAAAAAAAAAAAAAAAAAAAAAAgICAQEBAAAAAAAAAAAAAAAAAQEBAgICAgICAAAAAAAAAAAA AAAAAAAAAgICBgYGCQkJDAwMEBAQEhISEhISEBAQDg4ODAwMBwcHBQUFBAQEBgYGCQkJDAwMDw8P EBAQDQ0NDAwMCwsLCgoKCQkJCgoKDAwMDQ0NEhISFBQUFhYWFxcXFRUVExMTEREREBAQEhISEhIS EhISExMTFBQUFhYWGBgYGRkZHR0dGhoaFhYWEhISDg4ODAwMCgoKCQkJCwsLCwsLDAwMDQ0NDg4O Dw8PDw8PDw8PEBAQDg4ODQ0NCwsLCgoKBwcHAwMDAAAAAAAAAAAAAQEBBQUFCQkJDAwMDg4ODg4O Dw8PDw8PDQ0NCQkJBQUFAwMDBAQEBQUFCQkJCwsLDAwMDg4ODw8PDg4ODQ0NDQ0NCwsLCwsLCwsL DAwMDQ0NDg4ODw8PEBAQExMTExMTFBQUFRUVFhYWFRUVFBQUFBQUFBQUFBQUFBQUFBQUFBQUFBQU FBQUFBQUExMTEhISEREREBAQDg4ODQ0NDAwMDAwMCgoKCgoKCQkJCAgICQkJCwsLDg4ODw8PExMT ExMTFBQUFRUVFRUVFRUVFRUVFBQUExMTFBQUFRUVFhYWFBQUEhISDw8PDg4OCgoKCAgIBwcHCAgI CwsLDg4OEBAQERERFBQUFRUVFBQUFBQUExMTFBQUFhYWFxcXGhoaGhoaGxsbGxsbHBwcGxsbGxsb GhoaHR0dHR0dHh4eICAgIiIiJCQkKSkpLS0tNTU1OTk5Pz8/Q0NDR0dHTExMUVFRVVVVWlpaVlZW TU1NQUFBOTk5NDQ0Li4uKCgoICAgHx8fICAgIiIiJCQkIyMjHh4eGRkZExMTDAwMBgYGAwMDAQEB AQEBBAQECgoKCgoKBgYGAQEB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QEBAAAAAAAAAAAAAQEBAgICAAAAAAAA AAAAAAAAAAAAAAAAAAAAAAAAAAAAAAAAAQEBAQEBAQEBAQEBAAAAAAAAAAAAAAAAAAAAAQEBAAAA AAAAAAAAAwMDAgICBAQEBwcHCQkJCwsLDQ0NDg4ODw8PDg4OCgoKBQUFAQEBAQEBBQUFCwsLDw8P Dg4ODw8PDw8PDw8PDg4ODQ0NDAwMDAwMDAwMDw8PEREREhISExMTFBQUFBQUExMTEREREREREhIS EhISExMTFBQUFRUVFhYWGRkZGRkZGBgYFxcXFRUVERERDQ0NCgoKCAgICgoKDg4OERERExMTFBQU FBQUExMTEhISDw8PDAwMCQkJBgYGBAQEAwMDAgICBAQEAgICAgICAgICBgYGCgoKDQ0NDw8PDw8P EREREREREBAQDQ0NCgoKCAgICAgICAgICQkJDAwMDg4OEBAQEREREhISEhISERERERERDw8PDw8P Dg4ODg4ODg4ODw8PDg4ODg4ODg4ODg4ODg4ODQ0NDAwMDAwMDAwMDAwMDQ0NDw8PDw8PEBAQDw8P Dw8PEBAQDw8PDw8PDw8PDg4ODw8PDw8PDw8PDQ0NDAwMCwsLCwsLDAwMDg4ODw8PERERExMTExMT FBQUFRUVFRUVFhYWFhYWFhYWGhoaGhoaGxsbGhoaGBgYFRUVEhISEBAQDAwMCwsLCgoKCgoKDAwM Dw8PEREREhISFRUVFRUVFhYWFRUVFRUVFhYWGRkZGxsbGxsbHh4eIyMjJycnKCgoJiYmIiIiICAg GhoaGBgYFxcXFxcXGBgYHR0dJSUlLS0tLy8vMjIyOjo6RkZGUVFRWFhYWVlZWFhYVVVVUVFRSEhI Pj4+NjY2Ly8vKSkpJCQkICAgHx8fICAgISEhIiIiHx8fGBgYExMTDQ0NCwsLCwsLDQ0NDg4ODQ0N DAwMDAwMCwsLCAgIBAQEAQEBAAAAAAAAAAAAAQEB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QEBAQEBAQEBAQEBAgICAAAAAQEBAQEBAAAAAAAAAAAAAAAAAAAAAAAAAAAAAAAA AAAAAAAAAAAAAAAAAAAAAAAAAAAAAAAAAQEBAQEBAAAAAAAAAAAAAQEBAAAAAQEBAQEBAAAAAAAA AAAAAAAAAAAAAAAAAQEBAgICBAQEBwcHCwsLDQ0NDg4ODAwMBwcHAwMDAAAAAQEBBQUFCQkJDAwM Dg4OEBAQEREREBAQDw8PDg4ODg4OCQkJCwsLDAwMCwsLDAwMEBAQExMTFBQUEhISEREREREREhIS ExMTFBQUFRUVFhYWFBQUFBQUFRUVFhYWFhYWFRUVEhISDw8PCgoKCwsLDg4OERERFBQUFxcXGRkZ GhoaGRkZFxcXExMTDw8PCgoKBwcHBgYGBgYGCgoKCAgIBwcHCAgICQkJCwsLDAwMDQ0NDg4ODw8P EREREhISEhISEBAQDg4ODQ0NCQkJCQkJCQkJCQkJCgoKDAwMDQ0NDg4OEhISEREREREREBAQEBAQ EBAQDw8PEBAQDw8PDg4ODg4ODg4ODQ0NDQ0NDQ0NDQ0NDQ0NDg4ODg4ODg4ODg4ODg4ODQ0NDQ0N Dw8PDw8PEBAQEREREREREhISEhISEhISEBAQDw8PDw8PDw8PDw8PDw8PEBAQEBAQERERERERERER EREREhISExMTFBQUFBQUGBgYGBgYFxcXFhYWFBQUERERDw8PDg4ODw8PEBAQEBAQEBAQEBAQERER EhISExMTEBAQExMTFhYWGBgYGhoaHR0dISEhJCQkKioqLCwsLi4uMDAwLy8vLS0tKSkpJycnHBwc GxsbGhoaGhoaGxsbHx8fJiYmLi4uMzMzNzc3QEBATExMVlZWWFhYVVVVUFBQSEhIREREPz8/Ojo6 MzMzKioqIiIiHR0dGxsbGhoaGhoaGxsbGxsbGhoaFhYWExMTFBQUFhYWFxcXFxcXFxcXFRUVEhIS Dw8PDAwMCwsLCAgIBQUFAQEBAAAAAAAAAQEB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gIC AgICAgICAAAAAAAAAAAAAAAAAgICAAAAAAAAAAAAAAAAAAAAAAAAAAAAAAAAAQEBAQEBAAAAAAAA AAAAAAAAAAAAAAAAAQEBAAAAAAAAAAAAAAAAAAAAAAAAAAAAAgICAAAAAAAAAAAAAQEBAAAAAAAA AAAAAQEBAQEBAAAAAAAAAAAAAAAAAgICAwMDCAgICgoKCwsLCQkJBQUFAgICAwMDBAQECwsLDQ0N EBAQEREREBAQEBAQEBAQEBAQDg4ODg4OCwsLBwcHBwcHCwsLDg4OEBAQFRUVFRUVFxcXGBgYGRkZ GBgYFhYWFBQUFhYWFRUVFBQUExMTExMTEhISEhISERERDw8PDg4ODAwMCwsLDAwMEBAQFRUVFxcX GRkZGRkZGBgYFRUVEBAQDAwMCgoKCQkJCgoKCwsLDQ0NDw8PEBAQDw8PDAwMCwsLDQ0NDQ0NDQ0N Dg4OEBAQEREREBAQEBAQEBAQDg4OCwsLCQkJCAgICAgICQkJCgoKDAwMDAwMDQ0NDw8PEBAQEBAQ EBAQEBAQEhISEREREBAQDw8PDg4ODg4ODg4ODg4ODg4ODg4ODQ0NDQ0NDAwMDAwMDAwMDQ0NDg4O Dw8PERERExMTExMTExMTEhISEREREhISEhISEREREREREBAQEBAQEBAQDw8PEREREBAQEBAQEBAQ EBAQERERExMTExMTEREREBAQDw8PDw8PDw8PDw8PEBAQERERERERExMTFRUVFRUVFBQUExMTExMT FBQUFRUVFxcXGhoaHx8fJSUlLS0tNzc3Pj4+Ojo6Nzc3MzMzLi4uKSkpJSUlIyMjIiIiKioqKysr Li4uLy8vMDAwMDAwNDQ0OTk5PDw8Pz8/Q0NDRkZGRkZGRkZGRkZGR0dHREREPDw8MzMzLCwsJCQk GhoaFRUVFBQUFhYWFRUVFRUVFxcXGhoaHBwcHBwcHBwcIiIiJCQkIiIiGxsbFhYWFBQUERERDAwM DQ0NDQ0NCwsLBwcHAgICAAAAAAAAAQEB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gICAwMDBQUFBgYGBQUFAwMDAAAAAAAA AgICAQEBAAAAAQEBAgICAgICAQEBAAAAAAAABQUFCQkJCQkJBwcHBgYGBAQEAQEBBAQEBwcHDAwM EBAQExMTExMTEhISERERFBQUERERDg4ODAwMDAwMDAwMDQ0NDg4OERERFxcXHx8fJiYmKSkpJycn JCQkISEhISEhHh4eGhoaFxcXFhYWFRUVFRUVFRUVFRUVExMTEBAQDg4ODAwMCwsLDAwMDAwMDw8P EBAQEREREREREBAQDg4ODAwMCgoKBgYGCAgICgoKDAwMDg4ODw8PDw8PDw8PDg4ODg4ODw8PEBAQ EBAQEREREhISEhISERERDw8PDQ0NDAwMCwsLCAgIAwMDAAAAAQEBAwMDBgYGCQkJCwsLCwsLDAwM DQ0NEBAQEBAQEBAQEBAQDw8PDg4ODQ0NDAwMCwsLCwsLCgoKCQkJCQkJCgoKCwsLDAwMDQ0NDg4O Dw8PERERERERERERERERERERExMTExMTExMTExMTExMTEREREBAQEBAQDw8PDg4ODQ0NDAwMDQ0N Dw8PDw8PEBAQEREREREREREREREREREREBAQEBAQEBAQExMTExMTExMTEhISEhISEhISFBQUFRUV GRkZGxsbICAgKSkpMjIyNzc3ODg4NjY2KCgoJCQkHh4eGhoaGxsbISEhKioqMTExOzs7Ozs7Ojo6 NjY2MjIyMDAwMjIyNDQ0ODg4Pj4+QkJCQUFBQkJCREREQ0NDQEBANzc3MTExJSUlGxsbFxcXGBgY GRkZGBgYGxsbGhoaGhoaHBwcIyMjKSkpKioqJycnJCQkHx8fGBgYExMTEREREREREBAQDw8PExMT CgoKAgICAQEBAAAAAAAAAAAAAQEBAAAAAAAAAAAAAQEBAQEBAQEB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QEBAwMDBgYGCQkJCwsLDAwMDAwMAgIC AQEBAAAAAAAAAQEBBAQEBgYGCAgIAQEBAwMDBQUFBQUFBgYGBwcHBgYGAwMDBAQEBQUFBwcHCQkJ DAwMDg4OEBAQEREREhISEBAQDw8PDg4ODw8PEBAQEBAQEREREBAQEhISFhYWGxsbISEhKCgoLy8v MzMzLy8vKioqJCQkHx8fGxsbGRkZFxcXFhYWFhYWFRUVExMTEREREBAQEBAQEBAQEREREBAQEBAQ EREREBAQDw8PDQ0NCwsLCgoKCQkJCgoKDAwMDQ0NDg4ODw8PDw8PDw8PDg4ODw8PDw8PEBAQERER EhISExMTExMTEhISEBAQDg4ODQ0NCwsLBwcHAwMDAAAAAAAAAQEBBQUFCQkJDAwMDg4OEBAQEhIS EBAQEBAQDw8PDw8PDg4ODAwMCwsLCgoKDg4ODg4ODg4ODg4ODg4ODw8PEBAQEBAQDg4ODg4ODg4O Dw8PEBAQEBAQEREREhISFBQUFBQUFBQUFBQUExMTERERDw8PDg4OCgoKCQkJCQkJCQkJCwsLDg4O Dw8PEBAQExMTExMTExMTExMTEhISEhISERERERERDw8PDw8PDw8PDw8PDw8PDw8PEBAQERERFRUV FBQUFBQUFBQUFRUVFhYWFhYWFhYWExMTFhYWGxsbICAgIyMjJSUlJycnKCgoIiIiJCQkJycnKSkp LCwsMTExNzc3PDw8Q0NDSUlJTk5OTU1NSkpKRkZGPj4+NjY2NjY2NDQ0MDAwKysrKSkpKCgoJiYm JCQkICAgIiIiJSUlJiYmJiYmJSUlHx8fGhoaFhYWFRUVFBQUExMTExMTEhISEBAQDg4OCgoKCwsL CwsLCwsLBwcHAgICAAAAAQEB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QEBAQEBAwMDBQUFCAgICwsLDAwMDg4ODg4O CwsLBwcHAgICAQEBAgICAwMDAwMDAgICAQEBAAAAAQEBAgICAQEBAAAAAgICAgICAgICBAQEBwcH CgoKDg4OEBAQDw8PDw8PDw8PDw8PDw8PDw8PEBAQEBAQFRUVFhYWFxcXGRkZGxsbHR0dISEhIyMj KCgoKCgoJiYmJCQkISEhHR0dGBgYFRUVEREREBAQDw8PDg4ODg4ODw8PEBAQERERFBQUFBQUExMT ExMTEREREBAQDg4ODQ0NCwsLDAwMDQ0NDQ0NDg4ODg4ODg4ODg4ODw8PEBAQEBAQEREREREREhIS EhISEhISExMTERERDw8PDw8PDg4ODQ0NCgoKCAgIBgYGBwcHCgoKDAwMDg4OEBAQERERExMTGBgY GBgYGBgYFxcXFhYWFBQUExMTEhISEhISExMTFBQUFRUVFhYWFxcXFxcXGBgYFRUVFBQUExMTERER EREREBAQERERERERExMTExMTFBQUFRUVFBQUExMTEhISEREREBAQDw8PDQ0NDQ0NDg4ODw8PDw8P EBAQEREREhISEhISExMTExMTExMTExMTExMTFhYWFhYWFRUVFBQUEhISEBAQEBAQEBAQDw8PEBAQ ERERERERERERExMTFhYWGBgYHx8fICAgIiIiISEhHh4eGhoaFxcXFBQUGxsbHx8fJCQkKioqMTEx OTk5QkJCSEhIUFBQU1NTU1NTUFBQTk5OTU1NSUlJREREQEBAPDw8NTU1LS0tJycnJiYmJSUlJCQk JycnKSkpKioqKCgoJSUlISEhGxsbFhYWFBQUFRUVFxcXGBgYGBgYFhYWExMTEREREhISExMTEBAQ CgoKBAQEAQEBAAAAAAAAAgICAQEBAAAAAAAAAAAAAQEB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QEBAQEBAQEBAAAAAAAAAAAAAAAAAAAAAgICAQEBAAAAAAAAAAAAAQEBAgICAwMDCAgICgoKCgoK CgoKCAgIBwcHCAgICAgICAgIBgYGBAQEAgICAgICAQEBAAAAAAAAAAAAAAAAAQEBAwMDBgYGCAgI CgoKDAwMDQ0NDQ0NDQ0NDQ0NCwsLCgoKCQkJCAgICQkJDAwMEBAQFBQUFRUVFhYWFxcXFxcXGBgY GRkZGxsbGxsbGxsbGBgYFRUVExMTEBAQDw8PDQ0NDAwMDQ0NDw8PERERExMTFhYWFhYWFhYWFhYW FRUVFBQUEhISERERDg4ODg4ODw8PDw8PDw8PEBAQEBAQEBAQEBAQEBAQEBAQDw8PDw8PDg4ODg4O DQ0NDw8PDQ0NCwsLCgoKCgoKCwsLCwsLCwsLDAwMDAwMDQ0NDg4ODg4ODg4ODw8PEBAQEhISExMT ExMTExMTExMTEhISEhISEREREhISEhISExMTExMTFBQUFRUVFhYWFhYWFRUVFRUVFRUVFBQUExMT EhISEREREBAQEBAQEBAQEBAQDw8PDw8PDg4ODg4ODQ0NDg4ODQ0NDAwMDAwMDQ0NDQ0NDQ0NDQ0N Dw8PEBAQEREREhISExMTFBQUFBQUFBQUFRUVFRUVFBQUExMTERERDw8PDg4ODg4OEhISExMTFRUV FhYWFxcXGRkZGhoaGxsbFBQUFRUVFRUVFBQUFRUVFhYWGBgYGhoaGBgYHBwcIiIiKCgoLy8vNzc3 Pj4+Q0NDRkZGS0tLT09PT09PTU1NRkZGPDw8NDQ0KSkpKioqKSkpKCgoKysrMTExNzc3Ojo6PDw8 NjY2KysrISEhGRkZFRUVEhISERERGhoaGhoaGhoaGRkZFhYWFBQUEhISERERDg4ODAwMBwcHAwMD BQUFCgoKCgoKBwcHAgICAQEBAAAAAAAAAAAAAQEBAQEBAQEB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QEB AQEBAQEBAQEBAQEBAQEBAQEBAQEBAAAAAAAAAAAAAAAAAAAAAAAAAQEBAQEBAAAAAQEBAwMDBQUF BwcHCAgICQkJCQkJCQkJCQkJCgoKCgoKCQkJBwcHBgYGBgYGBAQEBAQEBAQEBQUFBgYGCAgICQkJ CgoKCgoKCwsLCwsLCQkJBgYGBAQEAgICAQEBAAAAAgICBAQEBwcHCgoKDg4OERERExMTExMTEhIS EREREBAQDw8PEBAQEREREREREBAQDQ0NCwsLCAgICAgICgoKDAwMDg4OEREREhISExMTFBQUFBQU EhISEREREBAQEBAQEREREREREREREhISEhISExMTExMTEREREBAQDw8PDQ0NCwsLCQkJCAgIBwcH CAgIBQUFAgICAAAAAAAAAQEBBAQEBQUFCQkJCgoKCwsLCwsLCwsLDAwMDQ0NDg4OEBAQEREREhIS ExMTFBQUFRUVFRUVFRUVEBAQDw8PDQ0NDAwMCwsLDAwMDAwMDQ0NDg4OEBAQERERExMTExMTEhIS EBAQDg4ODQ0NDAwMCQkJBgYGBAQEAgICAQEBAQEBAAAAAAAAAQEBBAQEBwcHCgoKDAwMDQ0NEBAQ EBAQEREREREREREREREREBAQEBAQDQ0NDg4ODg4ODg4ODQ0NDQ0NDQ0NDQ0NDw8PEBAQERERFBQU FxcXGhoaGxsbGxsbJCQkIyMjICAgHR0dGhoaGBgYFxcXFxcXGxsbHx8fJiYmLS0tNDQ0Ojo6QEBA Q0NDSEhIREREPDw8NDQ0Li4uLCwsKysrKioqJycnLi4uNjY2PDw8QEBAQ0NDQkJCQEBAMjIyKCgo HR0dFhYWFRUVGRkZHBwcHh4eFxcXFxcXFhYWFBQUERERDw8PDQ0NDQ0NCAgICgoKCgoKCQkJCwsL DQ0NCAgIAQEB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QEBAgICAwMDAwMDAAAAAAAAAAAAAAAAAAAAAAAAAAAAAAAAAgICAQEBAAAAAAAAAAAA AAAAAAAAAAAAAQEBAwMDBgYGCAgICAgIBwcHCQkJCwsLDQ0NDAwMCgoKCgoKCgoKCgoKDAwMDQ0N CAgICQkJCQkJBwcHBAQEAQEBAAAAAAAAAAAAAQEBAAAAAAAAAAAAAAAAAgICAwMDCwsLDQ0NDw8P EBAQEBAQDw8PDg4ODg4ODQ0NCwsLCAgIBQUFBAQEBQUFBgYGBwcHCgoKCwsLDAwMDAwMDQ0NDAwM CwsLCwsLDg4ODg4ODw8PEBAQEBAQEBAQEBAQEBAQDw8PDg4ODQ0NDAwMCgoKCAgIBwcHBgYGBAQE AgICAAAAAAAAAAAAAgICBQUFCAgICQkJCgoKCwsLCwsLCwsLCwsLCwsLDAwMCgoKCwsLDQ0NDw8P ERERExMTFBQUFBQUFBQUExMTEBAQDQ0NCwsLCgoKCQkJCQkJDQ0NDg4ODw8PEBAQEBAQDg4ODAwM CwsLCgoKCQkJBwcHBAQEAgICAQEBAQEBAQEBAAAAAQEBAgICBQUFCQkJDQ0NDw8PDw8PDw8PDg4O Dg4ODQ0NCwsLCgoKCAgICAgICAgICQkJCAgIBwcHBgYGBQUFBQUFBQUFCQkJCQkJCgoKDg4OExMT GBgYHBwcHR0dFxcXFhYWFBQUExMTExMTFBQUFxcXGRkZGRkZHR0dIyMjKSkpLi4uMzMzNjY2OTk5 NjY2Nzc3ODg4ODg4Nzc3NTU1NDQ0NDQ0Q0NDSUlJT09PUVFRT09PSEhIPj4+NjY2MzMzKioqHx8f GRkZFxcXFRUVExMTEhISExMTFBQUFBQUFBQUExMTEREREBAQDw8PDw8PEhISExMTEBAQCwsLBgYG AgICAAAAAwMDAgICAQEBAQEBAQEBAQEB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QEBAQEBAgICAQEBAQEBAQEBAAAAAAAAAAAAAAAAAAAAAAAAAAAAAAAAAQEBAAAAAAAA AQEBAgICAAAAAAAAAAAAAQEBAgICAgICBAQEBgYGCgoKCwsLCwsLDAwMDAwMDQ0NDQ0NDg4OCAgI CQkJCAgIBgYGAgICAAAAAAAAAQEBAAAAAAAAAAAAAAAAAAAAAAAAAAAAAQEBAQEBBQUFCQkJDQ0N Dg4ODQ0NDAwMDAwMDg4ODQ0NDQ0NDAwMCwsLCwsLCwsLDAwMCQkJCQkJCAgICAgICAgICQkJCQkJ CgoKCwsLCwsLDAwMDQ0NDg4ODQ0NDQ0NDAwMDAwMDAwMDAwMDAwMCwsLCwsLCwsLCwsLCQkJCAgI BwcHBgYGBgYGCAgICgoKDAwMCwsLDAwMDQ0NDQ0NDAwMCwsLCgoKCgoKDw8PEBAQEhISFBQUFhYW GBgYGRkZGRkZFxcXFhYWExMTERERDw8PDQ0NDQ0NDAwMDQ0NDAwMCwsLCgoKCQkJCQkJCQkJCgoK CwsLCwsLCwsLDAwMDAwMDQ0NDQ0NDQ0NDQ0NDQ0NDAwMDAwMDAwMDAwMDAwMCwsLCgoKCgoKCgoK CQkJCAgICAgIBwcHBgYGBwcHBwcHBgYGBAQEAgICAQEBAQEBAQEBDAwMDQ0NDg4ODw8PDw8PERER EhISExMTFxcXFhYWFBQUFBQUFBQUFxcXGxsbHh4eJCQkJSUlKCgoKysrLi4uMDAwMjIyMzMzNDQ0 NTU1NjY2ODg4Ozs7QkJCS0tLUlJSSUlJTU1NUlJSVFRUU1NTTk5ORUVFPj4+KioqJSUlICAgHh4e Hh4eHBwcGhoaGhoaGRkZFxcXFhYWFRUVFhYWFRUVExMTEhISDw8PDw8PDg4ODg4OCwsLCQkJCgoK DQ0NCQkJCAgIBwcHBgYGBQUFBAQEAwMDAQEB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wMDBwcHCAgIBQUFAgICAQEB AgICCgoKBQUFAAAAAAAAAAAAAAAAAAAAAgICAAAAAQEBBgYGCQkJDAwMDAwMCgoKCQkJCAgICQkJ CAgIBQUFAQEBAAAAAAAAAQEBAgICAgICAQEBAAAAAAAAAwMDBwcHCQkJAQEBAQEBAAAAAAAAAAAA AwMDCAgIDAwMCAgICQkJCwsLDAwMDQ0NDQ0NDQ0NDQ0NDAwMCwsLCQkJCAgICAgICQkJCwsLDAwM DAwMDAwMDg4ODg4ODw8PDg4ODQ0NDAwMCgoKCwsLCwsLDAwMDg4ODw8PDw8PEBAQEREREBAQDg4O CwsLCAgIBwcHBgYGBwcHCAgICQkJCwsLDAwMDAwMCwsLCwsLCwsLCgoKCwsLDQ0NDw8PEREREhIS EhISExMTEREREREREBAQDw8PDg4ODQ0NDAwMDAwMBgYGBAQEAgICAgICAwMDBwcHCgoKDQ0NEBAQ EREREhISFBQUFBQUFRUVFBQUFBQUERERDw8PDQ0NCgoKCAgIBQUFAwMDAQEBBwcHBwcHCQkJCgoK CwsLDAwMDQ0NDQ0NDw8PDw8PDg4ODg4ODg4ODg4OEBAQERERDw8PExMTGBgYGRkZGBgYFhYWFhYW FxcXFRUVFxcXGhoaHBwcHBwcHR0dHR0dHR0dISEhIiIiIiIiIyMjJSUlJiYmKCgoKSkpMTExNDQ0 OTk5Ozs7Ozs7PT09Q0NDSEhIVVVVV1dXWVlZV1dXUlJSSUlJPDw8MTExLCwsKCgoJCQkIiIiISEh Hx8fICAgIiIiHx8fGxsbFhYWExMTEhISEhISEBAQDw8PEhISDQ0NCgoKDQ0NDw8PDg4ODAwMDAwM DAwMCwsLCQkJCAgIBwcHBQUFAgIC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QEBAQEBAwMDBwcHCwsLDQ0NCwsLCQkJ CwsLCwsLCgoKCAgIBgYGAwMDAAAAAAAAAAAAAAAAAAAAAAAAAgICBAQEBgYGBwcHAgICAQEBAAAA AAAAAAAAAAAAAQEBAgICAQEBAAAAAAAAAAAAAQEBBQUFCgoKDQ0NDQ0NCwsLCAgIBAQEAQEBAAAA AAAAAAAAAQEBAgICAwMDBQUFBwcHCQkJCwsLDAwMDQ0NDQ0NDQ0NCwsLCQkJBgYGBAQEAwMDCQkJ DAwMEBAQEBAQDw8PDg4ODg4ODg4ODQ0NCwsLCAgIBgYGBQUFBwcHCgoKDAwMDAwMCwsLCgoKCAgI BQUFAwMDAQEBAAAAAgICBAQEBwcHCQkJCAgIBgYGAgICAAAAAgICAQEBAgICBAQEBwcHCwsLDAwM DQ0NDAwMDAwMDAwMDAwMDAwMDQ0NDQ0NDQ0NCQkJBgYGAgICAAAAAAAAAQEBBAQEBgYGDQ0NDQ0N Dg4ODw8PDw8PDg4ODQ0NDAwMDAwMCwsLCgoKCwsLCwsLDAwMDAwMDAwMDg4ODg4ODw8PEBAQEBAQ EBAQDw8PDw8PDw8PDg4ODQ0NDQ0NDg4ODw8PEBAQEBAQEhISFBQUFxcXGBgYFxcXGBgYGhoaHBwc Hx8fHx8fICAgIyMjJiYmKCgoJycnJiYmICAgHx8fHR0dHR0dHR0dHx8fIiIiJCQkKCgoKysrLi4u MTExNTU1PDw8RUVFTExMU1NTTk5ORkZGPT09NjY2MTExLy8vLi4uLi4uLCwsKSkpJiYmIyMjHx8f GhoaFhYWFRUVFBQUExMTEhISERERDw8PDQ0NDAwMDQ0NDQ0NDQ0NDQ0NDg4ODg4ODQ0NDAwMDg4O DQ0NCwsLCAgIBQUFAgICAAAAAAAAAgICAgICAQEBAQEB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QEBAQEBAgICAwMDAwMDAwMDAQEBAAAAAAAAAAAAAwMDBwcHCQkJCgoKCwsL CgoKCgoKCQkJCQkJCAgICAgICAgIAgICAQEBAAAAAAAAAAAAAAAAAQEBAQEBAgICAQEBAAAAAAAA AAAAAAAAAQEBAgICBQUFBwcHCAgICQkJCQkJCQkJCQkJCgoKDAwMDAwMDAwMCgoKBwcHBAQEAgIC AgICAAAAAAAAAAAAAAAAAAAAAgICAwMDAwMDBgYGBwcHBwcHBwcHBgYGBAQEAwMDAgICBgYGCAgI CwsLDQ0NDAwMCwsLCwsLCwsLDQ0NCgoKBgYGAgICAAAAAAAAAAAAAAAAAQEBAQEBAQEBAQEBAAAA AAAAAAAAAAAAAAAAAAAAAgICBQUFBwcHCQkJCQkJCgoKCQkJCAgICAgICAgICgoKCwsLCwsLCgoK DQ0NDQ0NDQ0NDQ0NDQ0NDQ0NDQ0NDQ0NDQ0NCgoKBwcHAwMDAQEBAAAAAAAAAQEBBQUFBgYGCAgI CgoKDAwMDQ0NDg4ODg4OCwsLCwsLCwsLCwsLDQ0NDg4ODg4ODg4OEREREREREBAQEBAQDw8PDw8P Dw8PDw8PDg4ODg4ODg4OEBAQERERExMTFBQUFBQUGRkZGRkZGRkZGRkZGRkZGRkZHBwcHh4eHx8f ISEhIyMjJSUlJCQkIyMjISEhHx8fHR0dGxsbGhoaGRkZGxsbHR0dICAgIiIiJycnLS0tNTU1Ojo6 Ozs7OTk5NjY2NDQ0NDQ0NDQ0NDQ0MzMzMTExLS0tKioqKCgoISEhHx8fGhoaFxcXFhYWFRUVFBQU ExMTFRUVFBQUEhISEREREBAQDg4ODAwMCgoKBwcHCAgICQkJCwsLDQ0NDg4ODQ0NDAwMCgoKCAgI BQUFAwMDAQEBAAAAAQEBAQEBAAAAAAAAAAAAAAAAAQEBAQEB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QEBAQEBAwMDBAQEBgYGBwcHBwcHBQUFAQEBAAAAAAAAAQEBAwMDBQUFBgYGBQUF BQUFBQUFBgYGCAgICgoKCwsLBwcHBgYGBAQEAgICAAAAAAAAAAAAAAAAAQEBAQEBAAAAAAAAAAAA AAAAAQEBAQEBAwMDBgYGCgoKDQ0NDg4ODg4ODg4ODg4ODAwMDQ0NDw8PDw8PDQ0NCwsLCQkJCAgI BgYGBAQEAQEBAAAAAAAAAAAAAAAAAAAAAAAAAQEBAgICAgICAgICAQEBAQEBAQEBBgYGCAgICgoK DAwMDQ0NDAwMCwsLCgoKBgYGBAQEAQEBAAAAAAAAAAAAAAAAAAAAAAAAAAAAAAAAAQEBAwMDBAQE AwMDAwMDAQEBAgICBAQEBgYGCQkJCwsLDg4ODw8PDw8PDw8PDg4ODg4ODg4ODg4ODAwMDAwMDg4O Dg4ODg4ODw8PDw8PDw8PEBAQDw8PDw8PDw8PDg4ODAwMCgoKCAgIBwcHBgYGBwcHBwcHCAgICQkJ CgoKCwsLDAwMDAwMDQ0NDAwMDAwMDQ0NDg4ODw8PDw8PDw8PDw8PDw8PDg4ODQ0NDQ0NDQ0NDg4O Dw8PEREREhISFBQUFhYWGBgYGRkZGhoaGhoaFhYWFRUVExMTEhISEhISFBQUFhYWGBgYGxsbHR0d Hx8fHx8fHBwcGhoaGRkZGRkZHBwcHh4eICAgIyMjJiYmKioqLCwsLS0tMDAwMTExMTExMDAwLCws JycnISEhHh4eGhoaHR0dIiIiJSUlJSUlIiIiHR0dGxsbFxcXFhYWFBQUExMTFBQUFRUVFxcXGBgY GBgYFRUVEhISERERDw8PDQ0NCgoKBwcHAgICAwMDBQUFBwcHCQkJCQkJCAgIBwcHBAQEAgICAAAA AAAAAAAAAAAAAQEBAgICAAAAAAAAAAAAAQEBAQEB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QEBAAAAAAAAAAAAAQEBAgICAwMDBAQECgoKCgoKCQkJBwcHAwMDAQEBAAAAAAAAAQEBAAAAAAAA AAAAAAAAAgICBAQEBQUFCAgICAgIBwcHBgYGBAQEAgICAAAAAAAAAAAAAAAAAAAAAAAAAAAAAAAA AAAAAAAAAAAAAQEBAwMDBgYGCAgIDAwMDw8PEREREBAQEBAQEBAQDw8PDQ0NCwsLCgoKCgoKCAgI BQUFAgICAQEBAQEBAgICAQEBAAAAAAAAAAAAAAAAAAAAAAAAAAAAAAAAAQEBBgYGBgYGBwcHCQkJ CgoKCwsLCwsLCgoKDQ0NCwsLCAgIBwcHBQUFAwMDAAAAAAAAAQEBAQEBAgICBQUFCQkJDAwMDQ0N DQ0NCwsLDAwMDQ0NDg4ODg4ODg4ODQ0NDQ0NDg4ODg4ODQ0NDQ0NDQ0NDQ0NDQ0NDAwMDg4ODw8P EBAQEREREREREhISEhISEhISEBAQEREREREREREREBAQDg4ODAwMCwsLCgoKCgoKCgoKCQkJCQkJ CgoKCgoKCgoKDQ0NDQ0NDAwMDAwMDQ0NDQ0NDQ0NDQ0NCQkJCQkJCQkJCQkJCgoKDAwMDg4ODw8P ExMTFRUVFxcXGRkZGhoaGhoaGRkZGRkZFhYWExMTERERDw8PEBAQEhISExMTFBQUExMTFBQUFBQU FRUVFhYWGBgYGxsbHR0dIiIiJSUlKioqLy8vMzMzNDQ0NDQ0MzMzLy8vKSkpISEhGhoaFhYWFBQU FBQUFBQUFhYWGBgYGhoaGxsbGxsbGBgYFRUVExMTFRUVFhYWFxcXGRkZGhoaGhoaGhoaGhoaGBgY FRUVERERDw8PDg4OCwsLBwcHAwMDAQEBAQEBAQEBAQEBAgICAgICAQEBAAAAAAAAAAAAAAAAAQEB AQEBAAAAAAAAAAAAAQEBAQEB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QEB AAAAAAAAAAAAAAAAAAAAAAAAAAAAAwMDBQUFCAgICAgIBgYGAwMDAgICAQEBAAAAAAAAAAAAAAAA AAAAAAAAAAAAAQEBAwMDBAQEBQUFBgYGBQUFAwMDAQEBAAAAAAAAAAAAAAAAAAAAAAAAAAAAAAAA AAAAAQEBAQEBAAAAAAAAAAAAAwMDBwcHCQkJDg4ODg4ODw8PDg4ODAwMCgoKCQkJCQkJAgICAAAA AAAAAAAAAAAAAAAAAQEBAQEBAQEBAAAAAAAAAAAAAAAAAQEBAwMDBQUFAQEBAQEBAQEBAwMDBgYG CAgICgoKCgoKDw8PDg4ODAwMDAwMCwsLCAgIBQUFAgICAQEBAAAAAAAAAwMDCAgIDAwMDw8PEBAQ EhISEhISEhISEhISEhISEREREBAQDw8PDQ0NDAwMCwsLCgoKCgoKCgoKCwsLDAwMDw8PDw8PEBAQ EhISEhISEhISEhISEhISEREREREREBAQDw8PDQ0NCwsLCQkJCAgICQkJCAgICAgICQkJCgoKCwsL DAwMDQ0NDQ0NDAwMCwsLCwsLDAwMDAwMDAwMDAwMCgoKCgoKCgoKCgoKCwsLDAwMDAwMDQ0NEBAQ EhISFBQUFRUVFRUVFBQUFBQUFBQUFRUVFBQUEhISEhISExMTFRUVFhYWFhYWFhYWFhYWFxcXGhoa Hx8fJCQkJycnKSkpKSkpKioqKysrLCwsLCwsKioqKCgoJiYmHh4eGRkZFBQUEBAQEBAQERERExMT ExMTFxcXFxcXFxcXFxcXFxcXFhYWFRUVFRUVFBQUFRUVGBgYGRkZGRkZFxcXFRUVFBQUFRUVEhIS Dw8PDQ0NDAwMCgoKBwcHBAQEAQEBAAAAAAAAAAAAAAAAAAAAAAAAAAAAAgICAgICAQEBAQEBAQEB AQEBAAAAAAAAAAAAAAAAAAAAAAAAAAAAAQEBAQEBAgIC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gICAgICAQEBAAAAAAAAAAAAAAAAAAAAAAAAAAAAAAAA AAAAAAAAAAAAAAAAAQEBAgICBAQEBAQEBAQEAgICAQEBAAAAAAAAAAAAAAAAAAAAAAAAAAAAAAAA AQEBAQEBAAAAAAAAAAAAAAAAAAAAAgICAgICBQUFCgoKDQ0NDg4ODg4ODQ0NDAwMBQUFBAQEAgIC AAAAAAAAAAAAAAAAAAAAAQEBAQEBAAAAAAAAAAAAAgICBQUFCAgIAwMDAwMDAwMDBAQEBgYGCQkJ DAwMDQ0NCAgICQkJCgoKCwsLCwsLCgoKCAgICAgIAQEBAAAAAAAAAgICBwcHDAwMDg4ODw8PERER EREREBAQEBAQEBAQERERExMTExMTEhISEhISEREREBAQDw8PDg4ODw8PEBAQDw8PDw8PEBAQERER EREREBAQEBAQDw8PEBAQDw8PDg4ODQ0NDAwMCwsLCwsLCwsLCwsLCwsLCwsLCwsLDAwMDQ0NDg4O Dw8PDw8PDg4ODg4ODg4ODw8PEBAQEBAQEBAQDw8PDw8PDg4ODQ0NDAwMDAwMCwsLCwsLDAwMDg4O EBAQEhISEhISEhISExMTFBQUFBQUFRUVFxcXGhoaHR0dICAgIyMjJSUlKioqKSkpKioqLCwsLi4u Li4uLCwsKioqJiYmJSUlIiIiHx8fHR0dGxsbGhoaGhoaFhYWFRUVEhISEhISExMTFBQUFRUVFBQU FRUVFBQUFBQUExMTExMTEhISEhISEhISEhISFBQUFhYWFxcXFxcXFxcXFxcXFxcXFBQUExMTEhIS EREREBAQDg4ODAwMCwsLBAQEAgICAQEBAAAAAQEBAwMDBAQEBQUFAgICAQEBAAAAAAAAAAAAAAAA AAAAAQEBAgICAwMDBAQEBQUFBQUFAwMDAQEB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QEBAQEBAgICAwMDAwMDAwMDAAAAAAAAAAAAAAAAAAAAAAAAAAAAAAAAAAAA AAAAAAAAAAAAAAAAAAAAAAAAAQEBAAAAAgICBwcHDAwMDg4ODw8PDw8PDg4ODAwMDAwMCwsLBwcH AwMDAQEBAQEBAQEBAAAAAAAAAAAAAAAAAAAAAQEBAwMDBQUFBwcHCAgICAgICAgIBwcHCAgICQkJ CgoKCwsLDAwMDAwMCQkJBQUFAQEBAAAAAAAAAgICAAAAAAAABAQECQkJDQ0NDg4ODg4ODg4ODg4O DQ0NDQ0NDAwMDAwMDAwMDAwMDw8PEBAQEhISEhISEhISEhISEhISExMTDw8PDw8PDw8PDw8PDg4O DAwMCwsLCgoKCgoKCQkJCQkJCQkJCQkJCwsLDQ0NDg4ODQ0NDQ0NDQ0NDQ0NDQ0NDg4ODg4ODw8P EBAQDw8PDw8PDw8PEBAQEREREREREREREBAQDw8PDg4ODAwMCwsLCwsLCwsLDAwMDQ0NDw8PERER ExMTExMTFRUVFxcXGhoaHBwcHh4eICAgIiIiIyMjJiYmKioqLCwsLS0tLS0tLS0tLCwsKioqJiYm IiIiICAgHBwcGhoaFxcXFRUVExMTExMTFBQUFBQUFxcXFhYWFRUVFBQUFBQUFRUVFRUVFRUVFBQU ExMTEhISEREREBAQEBAQERERERERFxcXGBgYGhoaGxsbGhoaGhoaGhoaGxsbFxcXFxcXFxcXFRUV ExMTEREREBAQEBAQCQkJBwcHBgYGBQUFBgYGBwcHBwcHBwcHAwMDAgICAQEBAAAAAQEBAwMDBQUF BwcHCgoKCgoKCAgIBgYGBAQEAgIC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QEBAQEBAQEBAQEBAQEBAAAAAAAAAAAAAAAAAAAAAAAAAAAA AAAAAAAAAAAAAAAAAAAAAAAAAAAAAQEBAgICAAAAAAAAAAAAAAAAAAAAAAAAAAAAAAAAAAAAAQEB AQEBAQEBAAAAAAAAAQEBAgICBwcHCQkJCgoKCwsLCgoKCgoKCgoKCgoKCQkJCgoKCwsLCQkJBgYG BAQEBgYGCAgIAAAAAAAAAAAAAAAAAAAAAAAAAAAAAAAABgYGCAgICAgIBgYGAwMDAAAAAAAAAAAA BgYGCAgICQkJBwcHAwMDAAAAAAAAAgICAAAAAAAAAAAABAQECQkJDAwMDAwMCwsLDQ0NDQ0NDQ0N DAwMCQkJBQUFAAAAAAAAAQEBBAQECAgICwsLDQ0NDQ0NDg4ODw8PDw8PDw8PDw8PDg4ODAwMCQkJ BwcHBQUFAgICAgICAQEBAQEBAgICBAQEBgYGBwcHCgoKCgoKCwsLDAwMDQ0NDg4ODg4ODw8PDg4O Dg4ODQ0NDQ0NDQ0NDQ0NDQ0NDQ0NDAwMCwsLCQkJCAgICQkJCgoKDAwMDg4ODw8PEBAQExMTFBQU FBQUFxcXGhoaHR0dHx8fICAgHx8fHBwcGRkZGBgYGhoaHBwcGhoaHBwcHR0dHBwcGRkZFhYWFRUV FRUVEREREREREREREBAQDw8PDg4ODQ0NDQ0NDw8PERERFBQUFhYWFxcXFhYWFRUVFBQUFhYWFBQU EhISEREREhISFBQUGBgYGhoaHh4eHx8fICAgHx8fHBwcGBgYFRUVFBQUGBgYGRkZGRkZFhYWEhIS Dg4ODg4ODg4ODg4ODAwMCgoKCQkJCAgIBwcHBgYGBQUFBgYGBwcHCAgICgoKDAwMDQ0NDg4ODw8P DAwMCQkJBQUFAQEBAAAAAAAAAAAAAQEBAAAAAAAAAAAAAAAAAAAAAAAAAAAAAAAAAAAAAAAAAAAA AAAAAAAAAAAAAAAAAAAAAAAAAAAAAAAAAAAAAAAAAAAAAAAAAAAAAAAAAAAAAAAAAAAAAAAAAAAA AAAAAAAAAAAAAAAAAAAAAAAAAAAAAAAAAAAAAAAAAAAAAAAAAAAAAAAAAAAAAAAAAAAAAAAAAQEB AQEBAAAAAAAAAAAAAAAAAAAAAQEBAAAAAAAAAAAAAAAAAAAAAAAAAAAAAQEBAAAAAAAAAAAAAAAA AAAAAAAAAAAAAAAAAAAAAAAAAAAAAAAAAAAAAAAAAAAAAAAAAAAAAAAAAAAAAAAAAAAAAAAAAAAA AAAAAAAAAAAAAAAAAAAAAAAAAAAAAAAAAAAAAAAAAAAAAAAAAAAAAAAAAAAAAAAAAAAAAAAAAAAA AAAAAAAAAAAAAAAAAAAAAAAAAAAAAAAAAAAAAAAAAAAAAAAAAAAAAAAAAQEBAQEBAAAAAAAAAAAA AAAAAQEBAQEBAAAAAAAAAAAAAAAAAAAAAAAAAQEBAQEBAAAAAAAAAAAAAAAAAAAAAAAAAAAAAAAA AAAAAAAAAAAAAAAAAAAAAAAAAAAAAAAAAAAAAAAAAQEBAQEBAQEBAQEBAAAAAAAAAQEBAQEBAQEB AQEBAgICBAQEBgYGBwcHAwMDBAQEBgYGCAgICgoKCwsLCwsLCwsLAwMDAgICAAAAAAAAAAAAAAAA AAAAAQEBAgICAQEBAAAAAAAAAQEBAQEBAQEBAAAAAAAAAAAAAAAAAQEBAQEBAQEBAAAAAAAAAAAA AAAAAQEBAgICBQUFBgYGBgYGBgYGBwcHBwcHCQkJCgoKCwsLCwsLDAwMCwsLCwsLCQkJBQUFAQEB AAAAAAAAAAAAAQEBAAAAAAAAAQEBAwMDBwcHCgoKCwsLDAwMDg4ODw8PDw8PEBAQDw8PDg4ODAwM CwsLCwsLBwcHAwMDAQEBAwMDBwcHCwsLDg4ODg4ODg4ODg4ODw8PEBAQEBAQDw8PDg4OCwsLCgoK BwcHBAQEAQEBAAAAAAAAAAAAAwMDAgICAwMDCAgICwsLDAwMDg4OEBAQEBAQEhISFhYWGhoaHR0d ISEhIyMjJCQkIyMjHx8fGxsbFxcXFRUVFBQUEhISERERFBQUFhYWFxcXGBgYFxcXFRUVEhISEBAQ CgoKCgoKCgoKCgoKCwsLDQ0NDw8PERERFRUVFRUVFRUVExMTEhISEREREREREhISEhISFBQUFRUV FhYWGRkZHh4eISEhIiIiHR0dGBgYExMTEhISFBQUFxcXGBgYFxcXGhoaGxsbGxsbGRkZFRUVEhIS ERERERERERERDQ0NBwcHAwMDBAQEBgYGCAgICAgIDAwMDQ0NDw8PEBAQDw8PDQ0NCQkJBwcHAAAA AAAAAAAAAAAAAAAAAAAAAAAAAAAAAAAAAAAAAAAAAAAAAAAAAAAAAAAAAAAAAAAAAAAAAAAAAAAA AAAAAAAAAAAAAAAAAAAAAAAAAAAAAAAAAAAAAAAAAAAAAAAAAAAAAAAAAAAAAAAAAAAAAAAAAAAA AAAAAAAAAAAAAAAAAAAAAAAAAAAAAAAAAAAAAAAAAAAAAAAAAAAAAAAAAAAAAAAAAAAAAAAAAAAA AAAAAQEBAQEB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QEBAwMD BQUFBgYGBwcHBgYGBAQEAQEBAAAAAAAAAAAAAAAAAAAAAAAAAAAAAAAAAAAAAAAAAAAAAAAAAAAA AAAAAAAAAAAAAAAAAAAAAAAAAAAAAQEBAQEBAgICAwMDAwMDAgICAQEBAQEBAQEBAAAAAAAAAQEB AgICAwMDBQUFBgYGAQEBAQEBAQEBAQEBAgICAgICAwMDAwMDAgICAgICAAAAAAAAAAAAAAAAAAAA AQEBAQEBAAAAAAAAAAAAAQEBAQEBAAAAAAAAAAAAAAAAAAAAAAAAAAAAAAAAAAAAAAAAAgICAQEB AAAAAAAAAAAAAgICBAQEBgYGCQkJCgoKDAwMDQ0NDw8PDw8PEBAQEBAQCQkJCQkJCQkJCAgICQkJ CgoKDAwMDg4ODw8PDg4ODg4ODw8PEBAQEhISEhISEREREBAQEBAQEBAQDw8PDg4ODg4ODQ0NDQ0N DAwMCwsLCgoKCgoKDAwMDQ0NDg4ODg4OEREREBAQDw8PDw8PDw8PDw8PDw8PDg4OERERDg4OCQkJ BAQEAgICAQEBAQEBAgICAAAAAAAAAAAABQUFCQkJCgoKDAwMDg4OEhISExMTFRUVFhYWGBgYGBgY GBgYGBgYExMTEBAQDg4ODAwMDAwMDg4ODw8PEBAQDg4ODw8PEREREhISEhISERERDw8PDg4OEhIS EBAQDAwMCgoKCgoKDAwMDg4OEBAQDAwMDQ0NDg4ODw8PEBAQERERExMTFBQUFhYWGhoaHR0dHx8f ICAgHx8fHR0dGRkZEBAQDQ0NDAwMDg4OExMTFxcXGhoaGxsbGxsbGRkZGBgYFhYWFBQUEhISEBAQ Dg4OBwcHBAQEAAAAAAAAAQEBBAQEBwcHBwcHCwsLCgoKCQkJBgYGBAQEAgICAAAAAAAAAAAAAAAA AAAAAAAAAAAAAAAAAAAAAAAAAAAAAAAAAAAAAAAAAAAAAAAAAAAAAAAAAAAAAAAAAAAAAAAAAAAA AAAAAAAAAAAAAAAAAAAAAAAAAAAAAAAAAAAAAAAAAAAAAAAAAAAAAAAAAAAAAAAAAAAAAAAAAAAA AAAAAAAAAAAAAAAAAAAAAAAAAAAAAAAAAAAAAAAAAAAAAAAAAAAAAAAAAAAAAAAAAAAAAAAAAAAA AAAAAAAAAAAAAAAAAAAAAAAAAAAAAQEBAQEBAAAAAAAAAAAAAAAAAAAAAAAAAAAAAAAAAAAAAAAA AAAAAAAAAAAAAAAAAAAAAAAAAAAAAAAAAAAAAAAAAAAAAAAAAAAAAAAAAAAAAAAAAAAAAAAAAAAA AAAAAAAAAAAAAAAAAAAAAAAAAAAAAAAAAAAAAAAAAAAAAAAAAAAAAAAAAAAAAAAAAAAAAAAAAAAA AAAAAAAAAAAAAAAAAAAAAAAAAAAAAAAAAAAAAAAAAAAAAAAAAAAAAAAAAAAAAAAAAAAAAAAAAQEB AgICCAgIBwcHBgYGBQUFAwMDAQEBAAAAAAAAAAAAAAAAAAAAAAAAAAAAAAAAAAAAAAAAAAAAAAAA AAAAAAAAAAAAAAAAAAAAAAAAAQEBAgICAgICAwMDAwMDAgICAgICAQEBAQEBAAAAAAAAAAAAAQEB AgICAwMDBAQEAgICAQEBAAAAAAAAAAAAAAAAAAAAAAAAAQEBAQEBAQEBAAAAAAAAAAAAAAAAAAAA AAAAAAAAAAAAAAAAAAAAAAAAAAAAAAAAAAAAAAAAAgICBAQEBwcHCgoKCwsLDAwMCAgIBwcHBgYG AwMDAQEBAAAAAgICAwMDBQUFBgYGCAgICQkJCwsLCwsLCwsLCgoKDg4ODg4ODg4ODg4ODQ0NDQ0N DQ0NDg4ODw8PDw8PDw8PEBAQEREREhISEhISEhISFRUVFBQUFBQUExMTExMTEhISERERERERERER EBAQEBAQDw8PDg4ODQ0NCgoKCQkJCwsLCgoKCQkJCgoKCwsLDQ0NDQ0NDg4OCgoKCAgIBQUFAgIC AAAAAAAAAAAAAQEBAwMDAwMDBQUFCAgICwsLDAwMDg4OEBAQEREREREREhISExMTEhISEhISERER EBAQDQ0NCwsLCAgIBQUFAwMDAwMDBQUFBwcHDw8PEBAQEREREhISEhISEhISEREREBAQCgoKCAgI BQUFBAQEBAQEBwcHCgoKDAwMDg4ODw8PEBAQEREREhISExMTFRUVFhYWHR0dHh4eHBwcGBgYExMT Dw8PCwsLBwcHDw8PDg4ODw8PERERFBQUFxcXGRkZGhoaGRkZFxcXFRUVFBQUExMTEBAQCwsLCAgI AwMDAQEBAAAAAAAAAQEBBAQEBQUFBQUFAwMDAwMDAQEBAAAAAAAAAAAAAAAAAAAAAAAAAAAAAAAA AAAAAAAAAAAAAAAAAAAAAAAAAAAAAAAAAAAAAAAAAAAAAAAAAAAAAAAAAAAAAAAAAAAAAAAAAAAA AAAAAAAAAAAAAAAAAAAAAAAAAAAAAAAAAAAAAAAAAAAAAAAAAAAAAAAAAAAAAAAAAAAAAAAAAAAA AAAAAAAAAAAAAAAAAAAAAAAAAAAAAAAAAAAAAAAAAAAAAAAAAAAAAAAAAAAAAQEBAQEBAAAAAAAA AAAAAAAAAAAAAQEBAAAAAAAAAAAAAQEBAQEBAAAAAAAAAAAAAAAAAAAAAAAAAAAAAAAAAAAAAAAA AAAAAAAAAAAAAAAAAAAAAAAAAAAAAAAAAAAAAAAAAAAAAAAAAAAAAAAAAAAAAAAAAAAAAAAAAAAA AAAAAAAAAAAAAAAAAAAAAAAAAAAAAAAAAAAAAAAAAAAAAAAAAAAAAAAAAAAAAAAAAAAAAAAAAAAA AAAAAAAAAAAAAAAAAAAAAAAAAAAAAAAAAAAAAAAAAAAAAgICAgICAQEBAAAAAAAAAAAAAAAAAAAA AQEBAwMDBAQEBgYGBQUFBAQEAgICAQEBAAAAAAAAAAAAAAAAAAAAAAAAAAAAAAAAAAAAAAAAAAAA AAAAAAAAAAAAAAAAAAAAAAAAAAAAAQEBAQEBAQEBAQEBAAAAAAAAAAAAAAAAAAAAAAAAAAAAAQEB AQEBAgICBAQEAwMDAQEBAAAAAAAAAAAAAAAAAQEBAAAAAAAAAAAAAAAAAAAAAAAAAAAAAAAAAAAA AAAAAAAAAAAAAAAAAAAAAAAAAAAAAAAAAAAAAQEBBAQEBwcHCgoKCwsLCwsLCQkJCgoKCwsLCQkJ BgYGAwMDAwMDBAQEAQEBAgICAwMDBAQEBQUFBAQEAwMDAwMDBAQEBQUFBgYGCAgICQkJCgoKDAwM DQ0NDQ0NDQ0NDg4ODw8PEBAQEREREhISEhISExMTFBQUFRUVFRUVFBQUExMTERERDw8PDw8PDg4O DAwMCwsLCQkJCAgIBgYGBgYGAAAAAAAAAAAAAgICBAQEBwcHCAgICQkJCwsLCwsLCwsLCwsLCgoK CAgIBwcHBgYGBgYGBgYGBgYGBwcHCAgICQkJCgoKDAwMDAwMDQ0NDg4ODw8PDw8PDw8PDg4ODg4O Dg4ODQ0NCwsLBwcHAwMDAgICAwMDBQUFCQkJCgoKCgoKCQkJCAgIBwcHBgYGBQUFCQkJCQkJCgoK CwsLDAwMDg4OEBAQERERFBQUFBQUFRUVFBQUFBQUFRUVFhYWFxcXFxcXFhYWExMTDg4OCwsLCgoK CAgIBwcHCgoKDAwMDg4ODw8PEREREhISExMTExMTFRUVFRUVFBQUExMTEBAQCgoKBAQEAAAAAgIC AQEBAAAAAAAAAQEBAAAAAAAAAAAAAAAAAAAAAAAAAAAAAQEBAQEBAQEBAQEBAAAAAAAAAAAAAAAA AAAAAAAAAAAAAAAAAAAAAAAAAAAAAAAAAAAAAAAAAAAAAAAAAAAAAAAAAAAAAAAAAAAAAAAAAAAA AAAAAAAAAAAAAAAAAAAAAAAAAAAAAAAAAAAAAAAAAAAAAAAAAAAAAAAAAAAAAAAAAAAAAAAAAAAA AAAAAAAAAAAAAAAAAAAAAAAAAAAAAAAAAAAAAAAAAAAAAAAAAAAAAAAAAQEBAQEBAQEBAQEBAQEB AAAAAAAAAAAAAAAAAAAAAAAAAAAAAAAAAQEBAQEBAQEBAAAAAAAAAAAAAAAAAAAAAAAAAAAAAAAA AAAAAAAAAAAAAAAAAAAAAAAAAAAAAAAAAAAAAAAAAAAAAAAAAAAAAAAAAAAAAAAAAAAAAAAAAAAA AAAAAAAAAAAAAAAAAAAAAAAAAAAAAAAAAAAAAAAAAAAAAAAAAAAAAAAAAAAAAAAAAAAAAAAAAAAA AAAAAAAAAAAAAAAAAAAAAAAAAAAAAAAAAAAAAAAAAQEBAQEBAQEBAAAAAQEBAQEBAQEBAQEBAAAA AAAAAQEBAgICAwMDAwMDAgICAgICAAAAAAAAAAAAAAAAAAAAAAAAAAAAAAAAAAAAAAAAAAAAAAAA AAAAAAAAAQEBAQEBAAAAAAAAAAAAAAAAAAAAAAAAAAAAAAAAAAAAAAAAAAAAAAAAAAAAAAAAAAAA AAAAAQEBAQEBAAAAAAAAAAAAAAAAAAAAAQEBAAAAAAAAAAAAAQEBAAAAAAAAAAAAAAAAAgICAgIC AQEBAAAAAAAAAAAAAQEBAQEBAgICAgICBAQEBQUFBgYGBgYGBAQEAwMDBQUFBwcHCQkJCQkJBwcH BgYGBgYGBwcHBgYGBwcHCAgICQkJCgoKCQkJCQkJCAgIDAwMDAwMDAwMCwsLCgoKCgoKCwsLDAwM DQ0NDQ0NDg4ODw8PDw8PDw8PDw8PEBAQEBAQEBAQDw8PDw8PDg4ODg4ODQ0NDQ0NCwsLDAwMDAwM DAwMDQ0NDQ0NDg4ODg4OEBAQDw8PDw8PEBAQEBAQEBAQDw8PDg4ODAwMDQ0NDQ0NDQ0NDAwMCgoK CAgIBgYGAQEBAQEBAgICAQEBAQEBAwMDBgYGBwcHDQ0NDQ0NDQ0NDQ0NDQ0NDQ0NDQ0NDQ0NCwsL DAwMDQ0NDAwMCwsLDAwMDg4ODw8PEhISEhISEhISEhISEREREREREBAQDw8PEREREREREREREhIS EhISEhISExMTExMTEBAQEREREREREREREBAQEBAQEREREhISDQ0NDg4ODQ0NCgoKCQkJCAgIBgYG BAQECAgICwsLDw8PERERExMTFRUVFhYWFxcXExMTEhISEBAQDAwMBwcHAgICAAAAAAAAAAAAAAAA AAAAAQEBAQEBAAAAAAAAAAAAAQEBAQEBAQEBAAAAAAAAAAAAAAAAAAAAAAAAAAAAAAAAAAAAAAAA AAAAAAAAAAAAAAAAAAAAAAAAAAAAAAAAAAAAAAAAAAAAAAAAAAAAAAAAAAAAAAAAAAAAAAAAAAAA AAAAAAAAAAAAAAAAAAAAAAAAAAAAAAAAAAAAAAAAAAAAAAAAAAAAAAAAAAAAAAAAAAAAAAAAAAAA AAAAAAAAAAAAAAAAAAAAAAAAAAAAAAAAAAAAAAAAAAAAAAAAAAAAAAAAAAAAAgICBAQEBAQEAwMD AQEBAAAAAAAAAAAAAAAAAAAAAAAAAAAAAQEBAQEBAAAAAAAAAAAAAAAAAAAAAAAAAAAAAAAAAAAA AAAAAAAAAAAAAAAAAAAAAAAAAAAAAAAAAAAAAAAAAAAAAAAAAAAAAAAAAAAAAAAAAAAAAAAAAAAA AAAAAAAAAAAAAAAAAAAAAAAAAAAAAAAAAAAAAAAAAAAAAAAAAAAAAAAAAAAAAAAAAAAAAAAAAAAA AAAAAAAAAAAAAAAAAAAAAAAAAAAAAAAAAAAAAAAAAAAAAAAAAAAAAAAAAAAAAQEBAQEBAQEBAAAA AAAAAAAAAAAAAAAAAAAAAQEBAAAAAAAAAAAAAAAAAAAAAAAAAAAAAAAAAAAAAAAAAAAAAAAAAAAA AQEBAQEBAQEBAAAAAAAAAAAAAAAAAAAAAAAAAAAAAAAAAAAAAAAAAAAAAAAAAAAAAAAAAAAAAAAA AAAAAAAAAAAAAAAAAAAAAAAAAAAAAAAAAAAAAAAAAAAAAAAAAAAAAAAAAAAAAAAAAAAAAAAAAAAA AAAAAAAAAAAAAAAAAAAAAgICAwMDBgYGCQkJDAwMDQ0NDAwMCwsLCwsLCwsLCgoKCAgIBgYGBQUF BwcHCAgICwsLDAwMDQ0NDw8PEBAQERERERERERERDw8PDQ0NCgoKBgYGAgICAAAAAAAAAAAACgoK CwsLDQ0NDg4ODw8PEBAQEBAQERERERERDw8PDAwMCgoKCgoKCwsLDg4ODw8PERERExMTFxcXGRkZ GRkZGBgYFxcXFxcXExMTEhISDw8PDAwMCQkJBQUFAQEBAAAAAQEBAAAAAAAAAAAAAAAAAAAAAQEB AQEBBAQEBgYGCAgICAgICQkJDAwMDw8PEBAQExMTEhISERERDw8PDg4ODQ0NDQ0NDAwMDQ0NDg4O Dw8PEBAQEBAQEBAQEBAQERERDQ0NDQ0NDg4ODw8PDw8PDw8PDw8PDw8PDg4ODQ0NDAwMDAwMDAwM DQ0NDg4ODw8PDQ0NDQ0NDAwMCwsLCgoKCQkJCQkJCQkJCgoKCgoKCQkJCAgICAgICwsLDAwMDAwM ExMTFBQUFhYWFxcXFxcXFhYWFhYWFRUVERERDg4OCgoKBAQEAAAAAAAAAAAAAgICAwMDBAQEBgYG CAgICQkJCQkJCAgICAgIBwcHBQUFAgICAAAAAAAAAAAAAAAAAQEBAAAAAAAAAAAAAAAAAAAAAAAA AAAAAAAAAAAAAAAAAAAAAAAAAAAAAAAAAAAAAAAAAAAAAAAAAAAAAAAAAAAAAAAAAAAAAAAAAAAA AAAAAAAAAAAAAAAAAAAAAAAAAAAAAAAAAAAAAAAAAAAAAAAAAAAAAAAAAAAAAAAAAAAAAAAAAAAA AAAAAAAAAAAAAAAAAAAAAAAAAAAAAAAAAAAAAAAAAAAAAAAAAAAAAAAAAQEBAwMDBAQEBAQEBAQE BAQEAgICAQEB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gICAQEBAAAA AAAAAAAAAAAAAAAAAQEBAAAAAAAAAAAAAAAAAAAAAAAAAAAAAAAAAAAAAAAAAAAAAAAAAQEBAQEB AQEBAQEBAQEBAAAAAAAAAAAAAAAAAAAAAAAAAQEBAAAAAAAAAAAAAAAAAAAAAAAAAAAAAAAAAAAA AAAAAAAAAAAAAAAAAAAAAAAAAAAAAAAAAAAAAAAAAAAAAAAAAAAAAAAAAAAAAAAAAAAAAQEBAgIC AQEBAQEBAQEBAgICAAAAAAAAAgICBQUFCQkJDAwMDg4ODg4OEBAQDw8PDQ0NCgoKCAgIBwcHBwcH BgYGBwcHCAgICAgICgoKCwsLDAwMDQ0NDg4OCwsLCwsLCgoKCQkJCAgICAgICQkJCgoKCAgICgoK DQ0NDg4ODw8PEBAQEREREhISDAwMCgoKCAgIBgYGBgYGCAgICgoKDAwMEhISFRUVGRkZGxsbGhoa GBgYFhYWFRUVEhISEBAQDg4OCwsLCAgIBAQEAQEBAAAAAQEBAAAAAAAAAAAAAAAAAQEBAQEBAgIC CAgIDAwMDw8PEBAQEBAQEhISExMTExMTDw8PDg4ODQ0NDAwMCwsLDAwMDQ0NDQ0NEREREBAQDw8P Dg4ODg4ODQ0NDAwMCwsLCwsLCwsLDAwMDAwMDAwMDAwMCwsLCgoKCQkJCgoKCgoKCwsLDAwMDQ0N Dg4ODw8PCgoKCgoKCgoKCQkJCAgIBwcHBwcHBwcHCgoKDAwMDQ0NDg4OEhISGRkZHx8fISEhFxcX FxcXFhYWFBQUEhISDw8PDQ0NCwsLDQ0NCgoKBQUFAAAAAAAAAgICBwcHCgoKCgoKCwsLDAwMDQ0N DAwMDAwMCwsLCgoKBQUFBAQEAgICAAAAAAAAAQEBAwMDBAQEAAAAAAAAAAAAAAAAAAAAAAAAAAAA AAAAAAAAAAAAAAAAAAAAAAAAAAAAAAAAAAAAAAAAAAAAAAAAAAAAAAAAAAAAAAAAAAAAAAAAAAAA AAAAAAAAAAAAAAAAAAAAAAAAAAAAAAAAAAAAAAAAAAAAAAAAAAAAAAAAAAAAAAAAAAAAAAAAAAAA AAAAAAAAAAAAAAAAAAAAAAAAAAAAAAAAAAAAAAAAAAAAAAAAAAAAAAAAAAAAAQEBBAQECAgICgoK BAQEAwMDAQEBAAAAAAAAAAAAAAAAAAAAAAAAAAAAAAAAAAAAAAAAAAAAAAAAAAAAAAAAAAAAAAAA AAAAAAAAAAAAAAAAAAAAAAAAAAAAAAAAAAAAAAAAAAAAAAAAAAAAAAAAAAAAAAAAAAAAAAAAAAAA AAAAAAAAAAAAAAAAAAAAAAAAAAAAAAAAAAAAAAAAAAAAAAAAAAAAAAAAAAAAAAAAAAAAAAAAAAAA AAAAAAAAAAAAAAAAAAAAAAAAAAAAAAAAAAAAAAAAAAAAAAAAAQEBAAAAAAAAAAAAAAAAAQEBAgIC AgICAgICAQEBAAAAAAAAAAAAAAAAAAAAAAAAAAAAAAAAAAAAAAAAAAAAAAAAAAAAAQEBAQEBAQEB AQEBAAAAAAAAAAAAAAAAAAAAAAAAAAAAAAAAAAAAAAAAAAAAAAAAAAAAAAAAAAAAAAAAAAAAAAAA AAAAAAAAAAAAAAAAAAAAAAAAAAAAAAAAAAAAAAAAAAAAAAAAAAAAAAAAAAAAAwMDBwcHCQkJCAgI CAgIBwcHBwcHCAgIBwcHBgYGBgYGBwcHCAgICAgICAgIDAwMDAwMDAwMDAwMDAwMCwsLCAgIBwcH AAAAAAAAAAAAAQEBAgICAwMDBAQEBQUFAQEBAQEBAQEBAAAAAAAAAAAAAAAAAAAAAgICBAQEBgYG BgYGBQUFBAQEBAQEBAQEAAAAAAAAAAAAAAAAAAAAAAAAAAAAAAAACAgICwsLDg4OEBAQEBAQDw8P Dw8PDw8PDg4ODQ0NDAwMCwsLCwsLCwsLCwsLCwsLCgoKCgoKCQkJCAgIBgYGAwMDAQEBAAAAAgIC BwcHCwsLCwsLCgoKCQkJCAgIBwcHAwMDAwMDAgICAwMDBQUFCAgICwsLDQ0NDAwMCgoKCQkJCgoK DAwMDQ0NDQ0NDQ0NEBAQEBAQEBAQDw8PDQ0NCwsLCQkJBwcHBwcHCQkJDAwMDg4ODw8PDg4ODAwM CgoKBQUFBgYGBwcHCAgICQkJCgoKDAwMDQ0NDw8PEhISFhYWFxcXGBgYGBgYFhYWExMTFBQUExMT ExMTExMTExMTEhISEREREBAQCgoKBwcHAwMDAwMDBQUFCgoKDQ0NDw8PDQ0NDQ0NDAwMCgoKBwcH BAQEAgICAQEBAAAAAQEBAQEBAQEBAQEBAQEBAQEBAQEBAAAAAAAAAAAAAAAAAAAAAAAAAAAAAAAA AAAAAAAAAAAAAAAAAAAAAAAAAAAAAAAAAAAAAAAAAAAAAAAAAAAAAAAAAAAAAAAAAAAAAAAAAAAA AAAAAAAAAAAAAAAAAAAAAAAAAAAAAAAAAAAAAAAAAAAAAAAAAAAAAAAAAAAAAAAAAAAAAAAAAAAA AAAAAAAAAAAAAAAAAAAAAAAAAAAAAAAAAAAAAAAAAQEBAQEBAAAAAAAAAAAAAAAAAQEBAQEBCwsL CgoKBwcHAwMDAAAAAAAAAAAAAgIC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QEBAQEBAAAAAAAAAQEBAwMDBQUF BgYGBQUFAwMDAQEBAAAAAAAAAAAAAAAAAAAAAAAAAAAAAAAAAAAAAAAAAAAAAAAAAAAAAAAAAAAA AAAAAAAAAAAAAAAAAAAAAAAAAAAAAAAAAAAAAAAAAAAAAAAAAAAAAwMDAQEBAAAAAAAAAAAAAgIC BQUFBwcHBgYGBgYGBQUFBQUFBAQEBQUFBQUFBgYGAgICAgICAgICAgICAQEBAAAAAAAAAAAAAAAA AAAAAAAAAQEBAQEBAQEBAQEBAQEBAAAAAAAAAAAAAAAAAAAAAAAAAAAAAAAAAQEBAQEBAQEBAQEB AAAAAAAAAAAAAAAAAQEBAQEBAAAAAAAAAAAAAAAAAAAAAAAAAAAAAQEBBAQEBwcHCQkJCwsLDAwM DQ0NDQ0NDQ0NDQ0NDQ0NDAwMDAwMDAwMCwsLCgoKCAgIBQUFAgICAAAAAAAAAAAAAQEBBgYGBgYG BwcHBgYGBgYGBAQEAwMDAgICAgICAgICAwMDBAQEAwMDAQEBAAAAAAAAAAAAAQEBBAQECAgICwsL Dg4ODw8PEBAQEBAQDw8PDg4ODAwMCgoKCQkJCQkJCAgICgoKCgoKCgoKCgoKCwsLCgoKCQkJCAgI CwsLDAwMDAwMDAwMDAwMDAwMDg4ODw8PFBQUFBQUExMTExMTExMTExMTExMTExMTFRUVFBQUFBQU FBQUEhISDg4OCQkJBQUFAAAAAQEBBAQEBwcHCAgICAgIBwcHBgYGAwMDAgICAQEBAAAAAAAAAAAA AQEBAQEBAQEBAAAAAAAAAAAAAAAAAAAAAAAAAAAAAAAAAAAAAAAAAAAAAAAAAAAAAAAAAAAAAAAA AAAAAAAAAAAAAAAAAAAAAAAAAAAAAAAAAAAAAAAAAAAAAAAAAAAAAAAAAAAAAAAAAAAAAAAAAAAA AAAAAAAAAAAAAAAAAAAAAAAAAAAAAAAAAAAAAAAAAAAAAAAAAAAAAAAAAAAAAAAAAAAAAAAAAAAA AAAAAAAAAAAAAAAAAAAAAAAAAAAAAAAAAAAAAQEBAQEBAAAAAAAAAAAAAAAAAQEBAQEBAwMDBAQE BQUFBQUFAgIC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gICAQEBAAAAAAAAAAAAAAAAAQEBAwMDBgYG BQUFAwMDAgICAQEBAQEBAQEBAQEBAAAAAAAAAAAAAAAAAAAAAAAAAAAAAAAAAAAAAAAAAAAAAAAA AAAAAAAAAAAAAAAAAAAAAAAAAAAAAAAAAAAAAAAAAAAAAAAAAAAAAAAAAAAAAAAAAAAAAAAAAQEB AgICAQEBAQEBAQEBAAAAAAAAAAAAAAAAAAAAAQEBAQEBAQEBAQEBAQEBAQEBAQEBAgICAAAAAAAA AAAAAAAAAAAAAAAAAAAAAAAAAAAAAAAAAAAAAAAAAAAAAAAAAAAAAAAAAQEBAQEBAQEBAAAAAAAA AAAAAAAAAAAAAQEBAQEBAAAAAAAAAAAAAAAAAAAAAAAAAwMDBQUFCAgICgoKCwsLDAwMDQ0NDg4O Dg4ODQ0NDQ0NDAwMDAwMDAwMDQ0NDQ0NDAwMDAwMCwsLCwsLCwsLCwsLDAwMDAwMDw8PDw8PEBAQ EBAQEBAQDw8PDg4ODQ0NDg4ODQ0NCwsLCQkJBgYGBAQEAgICAQEBAgICAwMDBgYGCQkJCwsLDQ0N Dg4ODg4ODw8PDg4ODQ0NDAwMCwsLCgoKCgoKCgoKCAgICAgICAgICQkJCgoKCgoKCwsLCwsLCgoK CwsLDAwMDAwMDAwMDQ0NDg4ODw8PDg4ODg4ODw8PEBAQEREREhISEhISEhISFRUVExMTEBAQDQ0N CgoKBwcHAwMDAQEBAAAAAAAAAQEBAQEBAgICAgICAQEBAAAAAAAAAAAAAAAAAAAAAAAAAQEBAQEB AQEBAAAAAAAAAAAAAQEBAQEBAQEBAAAAAAAAAAAAAAAAAAAAAAAAAAAAAAAAAAAAAAAAAAAAAAAA AAAAAAAAAAAAAAAAAAAAAAAAAAAAAAAAAAAAAAAAAAAAAAAAAAAAAAAAAAAAAAAAAAAAAAAAAAAA AAAAAAAAAAAAAAAAAAAAAAAAAAAAAAAAAAAAAAAAAAAAAAAAAAAAAAAAAAAAAAAAAAAAAAAAAAAA AAAAAAAAAAAAAAAAAAAAAAAAAAAAAAAAAQEBAAAAAAAAAAAAAAAAAAAAAAAAAQEBAAAAAAAAAwMD BAQEAgICAQEB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QEBAQEBAQEBAAAAAAAAAAAAAAAAAAAAAwMDAgIC AQEBAQEBAAAAAAAAAAAAAAAAAAAAAAAAAAAAAAAAAAAAAAAAAAAAAAAAAAAAAAAAAAAAAAAAAAAA AAAAAAAAAAAAAAAAAAAAAAAAAAAAAAAAAAAAAAAAAAAAAAAAAAAAAAAAAAAAAAAAAAAAAAAAAAAA AAAAAAAAAAAAAQEBAQEBAQEBAAAAAAAAAAAAAAAAAAAAAAAAAAAAAAAAAgICAwMDAwMDAwMDBAQE BAQEAwMDAgICAQEBAAAAAAAAAAAAAAAAAAAAAAAAAAAAAAAAAAAAAAAAAAAAAAAAAAAAAAAAAAAA AAAAAAAAAQEBAQEBAAAAAAAAAAAAAAAAAAAAAAAAAwMDBQUFBwcHCQkJCgoKCgoKCgoKCwsLCgoK CQkJCAgICAgICAgICQkJCwsLDAwMDAwMDAwMDQ0NDg4ODw8PEBAQEBAQEBAQDw8PDw8PEBAQEBAQ EBAQDw8PDg4ODg4ODw8PDQ0NCwsLCAgIBwcHBgYGBgYGBgYGCgoKCwsLDAwMDQ0NDg4ODg4ODQ0N DQ0NDw8PDw8PDg4ODQ0NDAwMDAwMDAwMDAwMCgoKCQkJCQkJCQkJCQkJCQkJCgoKCgoKCQkJCgoK CgoKCgoKCgoKCgoKCwsLDAwMDAwMDQ0NDg4ODw8PEBAQEREREhISEhISERERDw8PCwsLBwcHBQUF AgICAAAAAAAAAQEBAAAAAAAAAAAAAAAAAAAAAAAAAAAAAAAAAAAAAAAAAAAAAAAAAAAAAAAAAAAA AQEBAwMDBQUFBQUFAwMDAQEBAAAAAAAAAAAAAAAAAAAAAAAAAAAAAAAAAAAAAAAAAAAAAAAAAAAA AAAAAAAAAAAAAAAAAAAAAAAAAAAAAAAAAAAAAAAAAAAAAAAAAAAAAAAAAAAAAAAAAAAAAAAAAAAA AAAAAAAAAAAAAAAAAAAAAAAAAAAAAAAAAAAAAAAAAAAAAAAAAAAAAAAAAAAAAAAAAAAAAAAAAAAA AAAAAAAAAAAAAAAAAAAAAAAAAAAAAAAAAAAAAAAAAAAAAAAAAAAAAAAAAAAAAAAAAAAAAQEB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QEBBAQEBgYGBQUFAwMDAQEBAAAAAAAAAAAAAAAA AAAAAAAAAAAAAAAAAAAAAAAAAAAAAAAAAAAAAAAAAAAAAAAAAAAAAAAAAAAAAAAAAAAAAAAAAAAA AAAAAAAAAAAAAAAAAAAAAAAAAAAAAAAAAAAAAAAAAAAAAAAAAQEBAQEBAQEBAAAAAAAAAAAAAAAA AQEBAwMDBQUFBwcHCQkJCgoKCgoKDQ0NDAwMDAwMDAwMDAwMDQ0NDg4ODw8PDAwMDAwMDAwMCgoK CAgIBgYGAwMDAgICAAAAAAAAAAAAAAAAAAAAAAAAAAAAAAAAAAAAAAAAAAAAAAAAAAAAAAAAAAAA AAAAAQEBAAAAAAAAAAAAAAAAAAAAAAAAAAAAAQEBAgICBQUFBwcHCAgICAgICQkJCQkJCQkJCQkJ CQkJCQkJCgoKCwsLDAwMDQ0NDAwMDAwMDAwMCwsLCwsLCQkJCAgICAgICgoKCgoKCgoKCgoKCQkJ CQkJCAgICAgIAwMDAgICAwMDAwMDBQUFCAgICwsLDAwMDw8PDw8PDw8PDw8PDg4ODQ0NDAwMCwsL DQ0NDAwMCwsLCgoKCQkJCAgICAgICAgIBwcHCAgICAgICAgICAgICAgICAgICQkJCAgICAgICAgI BwcHBgYGBwcHCAgICQkJDQ0NDQ0NDg4ODw8PDw8PDw8PDg4ODg4OCgoKCQkJCAgIBgYGBQUFAwMD AQEBAAAAAgICAQEBAAAAAQEBAwMDAwMDAgICAAAAAgICAQEBAAAAAAAAAAAAAAAAAQEBAQEBBwcH CQkJCgoKCAgIBAQEAQEBAAAAAAAAAAAAAAAAAAAAAAAAAAAAAAAAAAAAAAAAAAAAAAAAAAAAAAAA AAAAAAAAAAAAAAAAAAAAAAAAAAAAAAAAAAAAAAAAAAAAAAAAAAAAAAAAAAAAAAAAAAAAAAAAAAAA AAAAAAAAAAAAAAAAAAAAAAAAAAAAAAAAAAAAAAAAAAAAAAAAAAAAAAAAAAAAAAAAAAAAAAAAAAAA AAAAAAAAAAAAAAAAAAAAAAAAAAAAAAAAAAAAAAAAAAAAAAAAAAAAAAAAAQEBAQEBAAAAAAAAAAAA AAAAAAAAAQEB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wMDBgYGCAgICQkJBwcHBQUFAwMDAAAAAAAAAQEBAQEB AQEBAQEBAAAAAAAAAAAAAAAAAAAAAAAAAAAAAAAAAAAAAAAAAAAAAAAAAAAAAAAAAAAAAAAAAAAA AAAAAAAAAAAAAAAAAAAAAAAAAAAAAAAAAAAAAAAAAAAAAAAAAAAAAAAAAAAAAAAAAAAAAQEBAgIC AwMDBgYGCQkJDAwMDg4ODw8PDQ0NDQ0NDQ0NDQ0NDQ0NDQ0NDQ0NDAwMDw8PDw8PDQ0NCwsLCAgI BAQEAAAAAAAAAAAAAAAAAAAAAAAAAAAAAAAAAAAAAAAAAQEBAQEBAQEBAQEBAQEBAQEBAQEBAQEB AAAAAAAAAAAAAAAAAAAAAAAAAAAAAQEBAwMDBQUFCAgICgoKDAwMDAwMDQ0NDg4ODw8PDw8PEBAQ EREREhISEhISEhISEhISDw8PDg4ODAwMCAgIBgYGAwMDAQEBAQEBAAAAAAAAAAAAAAAAAAAAAAAA AAAAAAAAAAAAAAAAAQEBAwMDBQUFBwcHCQkJCgoKCQkJCQkJCQkJCAgICAgIBwcHBgYGBQUFBQUF BAQEAwMDAgICAQEBAQEBAQEBAQEBAwMDBQUFBwcHCQkJCQkJCQkJCQkJCQkJBwcHBwcHBgYGBQUF BQUFBwcHCQkJCwsLDQ0NDQ0NDg4ODQ0NDQ0NDAwMCgoKCQkJCAgICAgIBgYGBAQEAwMDAQEBAQEB AQEBAQEBAgICAwMDBQUFBgYGBgYGAwMDAQEBAgICAQEBAAAAAAAAAQEBAwMDBgYGBwcHCgoKCgoK CQkJBgYGAQEBAAAAAAAAAQEBAAAAAAAAAAAAAAAAAAAAAAAAAAAAAAAAAAAAAAAAAAAAAAAAAAAA AAAAAAAAAAAAAAAAAAAAAAAAAAAAAAAAAAAAAAAAAAAAAAAAAAAAAAAAAAAAAAAAAAAAAAAAAAAA AAAAAAAAAAAAAAAAAAAAAAAAAAAAAAAAAAAAAAAAAAAAAAAAAAAAAAAAAAAAAAAAAAAAAAAAAAAA AAAAAAAAAAAAAAAAAAAAAAAAAAAAAAAAAAAAAAAAAAAAAAAAAAAAAAAAAAAAAAAAAQEBAQEBAQEB AQEB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QEBAgICAwMDBAQEBAQEAwMDAAAAAAAAAAAAAAAAAAAA AAAAAAAAAAAAAAAAAAAAAAAAAAAAAAAAAAAAAAAAAAAAAAAAAAAAAAAAAAAAAAAAAAAAAAAAAAAA AAAAAAAAAAAAAAAAAAAAAAAAAAAAAAAAAAAAAAAAAAAAAAAAAAAAAAAAAAAAAQEBAAAAAAAAAAAA AQEBAwMDBgYGCAgICQkJCwsLCwsLDAwMDAwMCwsLCwsLCgoKCgoKBQUFBQUFBQUFBAQEAwMDAQEB AAAAAAAAAAAAAAAAAAAAAAAAAAAAAAAAAAAAAAAAAAAAAAAAAAAAAAAAAAAAAAAAAAAAAAAAAAAA AAAAAAAAAAAAAAAAAAAAAAAAAQEBBgYGCAgICwsLDQ0NDw8PEBAQEREREREREBAQEREREhISExMT ExMTExMTEhISEhISEBAQDg4OCwsLBwcHBAQEAgICAQEBAQEBAAAAAAAAAAAAAAAAAAAAAQEBAQEB AgICBgYGBgYGBgYGBgYGBQUFAwMDAQEBAAAAAAAAAAAAAAAAAAAAAAAAAAAAAAAAAAAAAAAAAAAA AAAAAAAAAAAAAAAAAAAAAAAACAgICgoKDAwMDQ0NDAwMCgoKCQkJCQkJBwcHBwcHCAgICAgICQkJ CwsLDg4OEBAQDg4ODg4ODg4ODg4ODg4ODQ0NDAwMCwsLDAwMCQkJBgYGAQEBAAAAAAAAAAAAAQEB AgICAwMDBQUFBgYGBQUFAwMDAQEBAAAAAAAAAAAAAAAAAgICBAQEBwcHCgoKCwsLBwcHBgYGBAQE AQEBAAAAAAAAAAAAAgICAAAAAAAAAAAAAAAAAAAAAAAAAAAAAAAAAAAAAAAAAAAAAAAAAAAAAAAA AAAAAAAAAAAAAAAAAAAAAAAAAAAAAAAAAAAAAAAAAAAAAAAAAAAAAAAAAAAAAAAAAAAAAAAAAAAA AAAAAAAAAAAAAAAAAAAAAAAAAAAAAAAAAAAAAAAAAAAAAAAAAAAAAAAAAAAAAAAAAAAAAAAAAAAA AAAAAAAAAAAAAAAAAAAAAAAAAAAAAAAAAAAAAAAAAAAAAAAAAAAAAAAAAAAAAQEBAQEBAQEB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QEBAQEBAAAAAAAAAAAAAAAAAAAAAAAAAAAAAQEBAAAAAAAAAAAAAQEBAQEBAQEBAQEB AQEBAAAAAAAAAAAAAAAAAAAAAAAAAAAAAAAAAgICAQEBAQEBAQEBAAAAAAAAAAAAAAAAAAAAAAAA AAAAAAAAAAAAAAAAAQEBAQEBBwcHCQkJDAwMDg4ODw8PDw8PEBAQEBAQDg4ODg4ODw8PDw8PDw8P Dw8PDg4ODg4ODQ0NDAwMCwsLCQkJBwcHBwcHBwcHBwcHCwsLCwsLCwsLCwsLCwsLCwsLDAwMDAwM CgoKCgoKCgoKCgoKCAgIBQUFAwMDAQEBAAAAAAAAAAAAAAAAAAAAAAAAAAAAAAAAAAAAAAAAAAAA AAAAAAAAAQEBAQEBAgICCQkJCwsLDQ0NDQ0NCwsLCQkJCAgICQkJCAgICQkJCwsLDQ0NDg4ODw8P EREREREREBAQEBAQEBAQEBAQEBAQDw8PDw8PDw8PDQ0NCwsLCAgIBAQEAQEBAAAAAgICBAQEBQUF BgYGBgYGBAQEAQEBAAAAAAAAAAAAAAAAAQEBBAQEBwcHCQkJCAgICAgIBwcHAgICAQEB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gICAQEB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gICAQEBAAAAAAAAAQEBAQEBAAAAAAAAAQEBAQEBAQEBAAAAAAAAAAAAAAAA AAAAAAAAAAAAAAAAAAAAAAAAAAAAAAAAAAAAAAAAAAAAAAAAAAAAAAAAAAAAAAAAAAAAAAAAAAAA AAAAAAAAAAAAAAAAAAAAAAAAAAAAAAAAAAAAAAAAAAAAAAAAAAAAAAAAAAAAAQEBAQEBAQEBAQEB AAAAAAAAAAAAAAAAAAAAAAAAAAAAAQEBAgICAwMDBAQEBwcHBwcHBgYGBAQEAwMDAgICAQEBAAAA AAAAAAAAAAAAAAAAAAAAAAAAAAAAAAAACAgIBwcHBwcHBgYGBgYGBQUFBQUFBQUFAAAAAAAAAAAA AAAAAAAAAAAAAQEBAQEBCQkJCwsLDQ0NDg4ODw8PDg4ODg4ODg4OEBAQEBAQDw8PDw8PDw8PDg4O Dg4ODg4ODQ0NDAwMDAwMDAwMDAwMDQ0NDQ0NDg4ODg4ODQ0NDAwMCwsLCgoKCgoKCQkJCQkJCgoK CwsLDAwMDg4ODg4ODg4ODQ0NDAwMCQkJCQkJCAgIBwcHBwcHBgYGBgYGBgYGAQEBAQEBAAAAAAAA AAAAAAAAAQEBAQEBAAAAAwMDBQUFBgYGBgYGBgYGCAgICgoKCQkJCwsLDg4OEREREREREREREBAQ EBAQEBAQEBAQEBAQDw8PDw8PDw8PDw8PDw8PCwsLCwsLCwsLCQkJBwcHBwcHBwcHCQkJCQkJCQkJ CAgIBAQEAAAAAAAAAAAAAwMDAgICBQUFCQkJDAwMCwsLBwcHAgICAAAAAAAAAAAAAAAAAAAAAQEB AQEB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QEBAQEBAQEBAQEBAAAAAAAAAAAAAAAAAAAAAAAAAAAAAAAAAAAAAAAA AAAAAAAAAAAAAAAAAAAAAAAAAAAAAAAAAgICAwMDCQkJCgoKCgoKCQkJCAgIBgYGAwMDAgICAAAA AQEBAwMDBQUFBwcHCAgICAgICAgICgoKCgoKCQkJCQkJCgoKCQkJCAgIBwcHAwMDAgICAAAAAAAA AAAAAAAAAAAAAQEBBQUFBwcHCgoKDAwMDg4ODg4ODQ0NDAwMDg4ODQ0NDAwMDAwMDAwMDQ0NDg4O Dw8PDg4ODg4ODw8PEBAQEBAQDw8PDQ0NCwsLBwcHBQUFAgICAAAAAAAAAAAAAQEBAgICCgoKCwsL DQ0NDg4ODw8PDw8PDg4ODQ0NDAwMDAwMDAwMDg4ODw8PDg4OCwsLCAgIAgICAQEBAAAAAAAAAAAA AAAAAAAAAAAAAAAAAAAAAAAAAAAAAAAAAAAAAwMDBgYGDQ0NDg4OEBAQDw8PDg4ODQ0NDg4ODg4O DQ0NDQ0NDg4ODg4ODg4ODAwMCwsLCgoKCQkJCAgIBwcHBwcHCQkJCwsLDAwMDQ0NDAwMBwcHAQEB AAAAAAAAAQEBAAAAAAAACwsLCgoKBwcHBAQEAQEBAAAAAAAAAAAAAAAAAAAAAAAAAQEBAQEBAQEB AQEBAQEB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QEBAAAAAAAAAAAAAAAAAAAAAAAAAQEBAQEBAQEBAQEBAAAAAAAAAAAAAAAA AAAAAQEBAQEBAQEBAQEBAAAAAQEBAgICBAQEBgYGCAgICgoKDAwMDAwMCwsLCAgIBgYGAAAAAAAA AAAAAAAAAgICBAQEBgYGBwcHBgYGBQUFBQUFBQUFBQUFBAQEAwMDAgICAQEBAQEBAQEBAQEBAQEB AQEBAgICAgICCAgICAgICQkJCgoKCgoKCgoKCwsLCwsLCAgICAgICQkJCwsLDAwMDQ0NDQ0NDg4O EBAQDw8PDQ0NCwsLCQkJBwcHBAQEAgICAQEBAAAAAAAAAAAAAQEBAgICAgICAwMDBAQEBgYGBwcH CQkJCwsLCwsLCwsLCwsLERERDw8PDQ0NDAwMDAwMCwsLCAgIBgYGAgICAQEBAAAAAAAAAAAAAAAA AAAAAAAAAAAAAAAAAAAAAQEBAwMDBgYGCgoKDAwMDQ0NDQ0NDQ0NDAwMCgoKCQkJCQkJCQkJDQ0N DQ0NDAwMCwsLCgoKCAgIBwcHBgYGDAwMDAwMDAwMDQ0NDg4ODg4ODg4ODQ0NDAwMCAgIAwMDAAAA AQEBAgICAQEBAQEBAAAAAQEBAAAAAAAAAAAAAAAAAQEBAgICAwMDAgIC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QEBAwMDBQUFBgYGCQkJCAgIBwcHBwcHBwcHBgYGBQUFBAQE AgICAgICAQEBAAAAAAAAAAAAAAAAAAAAAAAAAQEBBAQEBwcHCQkJCQkJCAgICAgIBQUFBQUFBQUF BgYGBwcHCQkJCgoKDAwMCgoKCgoKCQkJCAgIBwcHBQUFAgICAAAAAwMDAwMDAgICAgICAgICAQEB AQEBAAAAAgICAgICAwMDBAQEBwcHCgoKDQ0NDw8PDg4ODw8PEREREhISEhISEhISEREREBAQERER Dg4OCwsLBwcHAwMDAAAAAAAAAAAAAAAAAAAAAAAAAgICAwMDBAQEBAQEBAQECQkJCQkJCwsLDAwM DQ0NDg4ODw8PDw8PCwsLCgoKCQkJCgoKCwsLCgoKCQkJBwcHAgICAQEBAAAAAAAAAAAAAAAAAAAA AAAAAAAAAAAAAAAAAQEBBAQEBwcHCgoKCwsLCQkJCgoKDAwMDQ0NDg4ODw8PEBAQERERDAwMCwsL CwsLCwsLCwsLCwsLDAwMDAwMDw8PDw8PEBAQEREREBAQDw8PDAwMCgoKBQUFAwMDAAAAAAAAAAAA AAAAAAAAAAAAAAAAAAAAAQEBAwMDBAQEBQUFBwcHCAgIBwcHBAQEAQEBAAAAAAAAAQEBAQEBAQEB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wMDBgYGCgoKDAwMDAwMCwsLCgoKCQkJCgoKCQkJCAgIBwcHBgYG BgYGBQUFBAQEAgICAAAAAAAAAAAAAAAAAAAAAQEBAgICBAQEBwcHCQkJCgoKCwsLDAwMDg4ODw8P EBAQEBAQEBAQDw8PEREREBAQDw8PDQ0NCwsLCAgIBAQEAQEBAAAAAAAAAAAAAAAAAAAAAAAAAAAA AAAAAAAAAAAAAAAAAAAAAwMDBgYGCQkJCwsLEBAQEhISExMTFBQUFBQUFBQUExMTEhISERERDw8P DAwMCQkJBwcHBQUFAgICAQEBAQEBAQEBAQEBAgICAwMDAwMDAwMDAgICAAAAAAAAAAAAAAAAAAAA AAAAAAAAAAAAAQEBAgICBQUFCAgICgoKCgoKBwcHBQUFAQEBAQEBAAAAAAAAAAAAAAAAAAAAAAAA AQEBAAAAAAAAAwMDBgYGCQkJCgoKCgoKEBAQEBAQEREREBAQDg4ODAwMCgoKCQkJBwcHBwcHBwcH CAgICgoKDAwMDw8PEBAQDg4ODw8PDw8PDw8PDQ0NCgoKBwcHBAQEAQEBAQEBAQEBAQEBAAAAAAAA AQEBAQEBAwMDBQUFBwcHCAgICQkJCQkJCgoKCgoKBwcHBAQEAQEBAAAAAAAAAQEBAQEB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wMDBgYGCgoKDAwMDQ0NDQ0NDAwMDAwMDAwMDAwMCgoKCQkJCQkJCgoK CwsLCgoKCQkJCAgIBwcHBwcHCAgICAgICAgICAgICQkJCwsLDQ0NDg4ODAwMDQ0NDg4ODw8PDw8P Dw8PDg4ODg4ODw8PDg4ODg4ODQ0NDAwMCQkJBgYGBAQEAgICAgICAgICAwMDBQUFBwcHCQkJCgoK CQkJCAgIBgYGBAQEAwMDAQEBAQEBAQEBBgYGBwcHCQkJCwsLDQ0NDw8PDw8PEBAQEREREBAQEBAQ Dw8PDw8PDQ0NCwsLCQkJAQEBAAAAAAAAAAAAAAAAAAAAAAAAAAAAAgICAgICAQEBAQEBAAAAAAAA AAAAAAAAAAAAAQEBAwMDBAQEBQUFBAQEAQEBAAAAAQEBAAAAAAAAAAAAAAAAAAAAAAAAAAAAAQEB AQEBAgICBQUFCgoKDQ0NDg4ODw8PDAwMDAwMDAwMCwsLCQkJBgYGAwMDAQEBAQEBAQEBAgICAwMD BQUFBwcHCgoKCwsLDQ0NDQ0NDAwMDAwMCwsLCQkJBgYGBAQEBgYGBwcHCQkJCAgIBwcHBQUFBQUF BQUFBAQEBQUFBgYGBgYGBQUFBAQEBAQEBAQEAwMDAQEB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gICBAQEBgYGCQkJCgoKCwsLCwsLCgoKCAgIBwcHBwcHBAQEBQUFBwcH BwcHCAgICQkJCgoKCwsLCwsLDAwMDQ0NDQ0NDg4ODQ0NDQ0NDQ0NDAwMCwsLCgoKCgoKCgoKCgoK CwsLDAwMCwsLCwsLDAwMDAwMDQ0NDAwMCgoKCQkJCQkJCAgIBwcHBwcHCAgICQkJCwsLDAwMDQ0N DQ0NDAwMCwsLCgoKCAgIBwcHBgYGBwcHBwcHCAgICQkJCwsLDAwMDQ0NDg4ODg4ODg4ODw8PDw8P Dw8PDQ0NCgoKBwcHAQEBAAAAAAAAAAAAAAAAAAAAAAAAAAAAAAAAAAAAAAAAAAAAAAAAAAAAAAAA AAAAAAAAAAAAAAAAAAAAAAAAAAAAAAAAAAAAAQEBAAAAAAAAAAAAAAAAAAAAAAAAAAAAAAAAAAAA AQEBAwMDBgYGCAgICgoKCgoKBQUFBQUFBgYGBgYGBwcHBgYGBAQEAgICAAAAAAAAAQEBAwMDBgYG CQkJDAwMDQ0NDAwMDAwMCwsLCwsLDAwMCwsLCgoKCQkJCgoKCgoKCgoKCAgIBgYGBAQEAgICAQEB AAAAAAAAAQEBAAAAAAAAAAAAAAAAAAAAAAAAAAAAAAAAAgICAwMDAwMDAgICAgIC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wMDBgYGBQUFAgICAAAAAAAAAAAAAAAAAAAAAAAAAAAA AgICBAQECAgICgoKCwsLDAwMDQ0NDQ0NDQ0NDQ0NDAwMDAwMDw8PDg4ODQ0NDAwMCwsLCwsLDAwM DQ0NDAwMDAwMDAwMDAwMDAwMCwsLCgoKCAgIAwMDAgICAQEBAAAAAAAAAAAAAAAAAAAABQUFBgYG CAgICgoKDAwMDQ0NDQ0NDQ0NDQ0NDQ0NDQ0NDQ0NDQ0NDg4ODg4ODg4ODAwMDAwMDAwMDAwMCgoK BwcHBAQEAQEBAQEBAAAAAAAAAAAAAQEBAQEBAQEBAQEBAAAAAAAAAAAAAAAAAAAAAQEBAQEBAQEB AAAAAAAAAAAAAAAAAAAAAAAAAAAAAQEBAQEBAAAAAAAAAAAAAAAAAAAAAAAAAAAAAAAAAAAAAQEB AQEBAgICAwMDBQUFBgYGDQ0NCwsLCAgIBQUFAwMDAgICAAAAAAAAAAAAAgICBAQEBwcHCgoKDQ0N Dw8PDw8PDAwMDAwMDAwMDAwMDQ0NDQ0NDQ0NDQ0NCgoKCAgIBQUFAgICAAAAAAAAAAAAAAAAAAAA AAAAAAAAAAAAAAAAAAAAAQEBAwMDAQEBBAQEBwcHCAgIBwcHBQUFBQUFBgYG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wMDBwcHCgoKCgoKBgYGAQEBAAAAAQEBAgICAQEBAAAAAAAAAQEB BAQECQkJDQ0NDw8PDw8PDg4ODQ0NDg4ODw8PEBAQEREREBAQEREREREREREREREREBAQDg4ODQ0N DAwMCwsLCQkJCAgIBgYGBAQEAQEBAAAAAAAAAAAAAAAAAAAAAAAAAAAAAAAAAAAAAAAAAAAAAQEB AwMDBAQEBQUFBQUFBQUFCQkJCQkJCgoKDAwMDAwMDQ0NDQ0NDQ0NDg4ODg4ODQ0NCwsLCQkJBQUF AgICAAAAAAAAAAAAAAAAAAAAAQEBAQEBAAAAAAAAAAAAAAAAAAAAAAAAAAAAAAAAAAAAAAAAAAAA AQEBAQEBAQEBAAAAAAAAAAAAAAAAAAAAAAAAAAAAAAAAAAAAAAAAAAAAAAAAAAAAAQEBAwMDBAQE BQUFCAgICwsLDg4OCQkJBgYGAgICAAAAAAAAAAAAAAAAAAAAAwMDBAQEBgYGCAgICQkJCQkJCQkJ CAgIDAwMDAwMDAwMDAwMDAwMDQ0NDAwMCwsLDAwMCQkJBAQEAAAAAAAAAAAAAAAAAAAAAQEBAQEB AQEBAQEBAQEBAwMDBgYGCAgICwsLDQ0NDg4OCwsLBgYGAQEBAAAAAAAAAAAAAAAAAAAAAAAAAAAA AAAAAAAAAAAAAAAAAAAAAAAAAAAAAAAAAAAAAAAAAAAAAAAAAAAAAAAAAAAAAAAAAAAAAAAAAAAA AAAAAAAAAAAAAAAAAAAAAAAAAAAAAAAAAAAAAAAAAAAAAAAAAAAAAAAAAAAAAAAAAAAAAAAAAAAA AAAAAgICAQEBAAAAAAAAAQEBAQEBAAAAAAAAAAAAAAAAAQEBAQEBBAQEBQUFBQUFBAQEAQEBAAAA AAAAAAAAAQEBAQEBAQEB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QEBAQEB AQEBAQEBAAAAAAAAAAAAAAAAAQEBAwMDBAQEBQUFBQUFBAQEAwMDBgYGBAQEAQEBAQEBBAQECAgI CgoKDAwMDw8PDg4ODg4ODg4ODw8PDw8PEBAQEBAQEhISExMTExMTExMTEhISERERDw8PDg4ODAwM CgoKCAgIBAQEAQEBAAAAAAAAAAAAAAAAAAAAAAAAAAAAAAAAAAAAAAAAAAAAAgICAgICAQEBAQEB AQEBAQEBAQEBAAAAAQEBAQEBAAAAAAAAAAAAAgICBAQEBQUFCAgICAgIBgYGBAQEAwMDAQEBAAAA AAAAAQEBAAAAAAAAAAAAAAAAAAAAAQEBAQEBAAAAAAAAAAAAAAAAAAAAAAAAAAAAAAAAAAAAAAAA AAAAAAAAAAAAAAAAAAAAAAAAAAAAAAAAAAAAAAAAAAAAAAAAAAAAAAAAAAAAAQEBAwMDBAQEBAQE AwMDAQEBAAAAAQEBAQEBAQEBAAAAAAAAAAAAAAAAAAAAAQEBAAAAAAAAAAAAAAAAAgICBgYGCAgI CgoKCwsLCwsLDQ0NDg4ODg4ODQ0NDAwMDg4OCQkJAwMDAAAAAAAAAAAAAAAAAAAAAQEBAwMDBQUF CAgICgoKCwsLCwsLCwsLCgoKCQkJBgYGAwMDAQEBAAAAAAAAAAAAAQEBAAAAAAAAAAAAAAAAAAAA AAAAAAAAAAAAAAAAAAAAAAAAAAAAAAAAAAAAAAAAAAAAAAAAAAAAAAAAAAAAAAAAAAAAAAAAAAAA AAAAAAAAAAAAAAAAAAAAAAAAAAAAAAAAAAAAAAAAAAAAAAAAAAAAAAAAAAAAAAAAAAAAAAAAAAAA BwcHBgYGBgYGBgYGAwMDAgICAAAAAAAAAAAAAAAAAAAAAAAAAgICBAQEBgYGBwcHBgYGBAQEAgIC AQEBAQEB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gICAwMDBAQEBgYG BgYGBgYGBQUFBQUFAAAAAAAAAAAAAAAAAAAAAAAAAAAAAQEBAgICAwMDAwMDBAQEBQUFCAgICgoK DAwMDQ0NDQ0NDQ0NDQ0NDQ0NDAwMCwsLCwsLCgoKCgoKCgoKCgoKCQkJCQkJCAgIBwcHAwMDAwMD AgICAQEBAAAAAAAAAAAAAQEBAgICAgICAQEBAQEBAQEBAQEBAAAAAAAAAAAAAAAAAAAAAAAAAAAA AAAAAAAAAAAAAAAAAAAAAAAAAAAAAAAAAAAAAAAAAAAAAQEBAQEBAQEBAQEBAQEBAAAAAAAAAAAA AAAAAAAAAAAAAAAAAQEBAgICAwMDBAQECgoKCgoKCAgIBgYGBAQEAQEBAAAAAAAAAAAAAAAAAAAA AAAAAAAAAAAAAAAAAAAAAAAAAAAAAAAAAAAAAAAAAAAAAAAAAAAAAQEBAQEBAQEBAQEBAQEBAAAA AAAAAAAAAAAAAAAAAAAAAAAAAAAAAAAAAAAAAAAAAQEBAAAAAAAAAAAAAQEBBAQECAgICwsLDAwM DQ0NDg4OEBAQEBAQDg4OCwsLCQkJBgYGAwMDAAAAAAAAAQEBBAQEBwcHCAgIBgYGBgYGBwcHBgYG BgYGBAQEAgICAQEBAQEBAQEBAAAAAAAAAAAAAQEBAgICAgICAAAAAAAAAAAAAAAAAAAAAAAAAAAA AAAAAAAAAAAAAAAAAAAAAAAAAAAAAAAAAAAAAAAAAAAAAAAAAAAAAAAAAAAAAAAAAAAAAAAAAAAA AAAAAAAAAAAAAAAAAAAAAAAAAAAAAAAAAAAAAAAAAAAAAAAAAAAAAAAAAAAAAAAAAAAAAAAACAgI CQkJCQkJCgoKCAgIBgYGBAQEAQEBAAAAAAAAAAAAAAAAAAAAAgICBgYGCQkJCwsLCQkJBwcHBAQE AgICAAAAAAAAAAAAAAAAAQEB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gICBAQEBgYGCQkJCgoK CgoKCgoKCQkJBgYGBAQEAgICAAAAAAAAAAAAAAAAAQEBAwMDBgYGCQkJCwsLCwsLDAwMDQ0NDw8P Dg4ODw8PDw8PDw8PDQ0NCwsLCQkJCAgIAAAAAAAAAAAAAQEBAQEBAQEBAgICAgICBAQEBQUFBQUF BgYGBgYGBgYGBgYGBwcHBQUFBQUFBAQEAwMDAgICAQEBAQEBAQEBAQEBAAAAAQEBAAAAAAAAAAAA AAAAAAAAAAAAAAAAAAAAAAAAAAAAAAAAAAAAAAAAAAAAAAAAAAAAAAAAAAAAAAAAAAAAAAAAAAAA AAAAAQEBAwMDBQUFCAgICwsLDAwMDQ0NCwsLCQkJBgYGAwMDAQEBAAAAAAAAAAAAAAAAAAAAAAAA AAAAAAAAAAAAAAAAAAAAAAAAAAAAAAAAAAAAAAAAAAAAAAAAAAAAAAAAAAAAAAAAAAAAAAAAAAAA AAAAAAAAAAAAAAAAAAAAAAAAAAAAAAAAAAAAAAAAAAAAAgICBQUFCAgICwsLDg4OEBAQEBAQDw8P Dg4ODQ0NCwsLCAgIBQUFAgICAgICAwMDBgYGCAgICQkJCAgIBwcHBgYGAwMDAwMDAwMDAgICAgIC AQEBAAAAAAAAAAAAAAAAAAAAAAAAAAAAAAAAAAAAAQEBAAAAAAAAAAAAAAAAAAAAAAAAAAAAAAAA AAAAAAAAAAAAAAAAAAAAAAAAAAAAAAAAAAAAAAAAAAAAAAAAAAAAAAAAAAAAAAAAAAAAAAAAAAAA AAAAAAAAAAAAAAAAAAAAAAAAAAAAAAAAAAAAAAAAAAAAAAAAAAAAAAAAAAAAAAAAAAAABQUFBwcH CQkJCgoKDAwMCgoKBwcHBAQEAgICAQEBAAAAAAAAAAAAAAAAAwMDBwcHCgoKCwsLCQkJBwcHBQUF AgICAAAAAAAAAAAAAQEB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BAQEBQUFBwcHCQkJCgoKCwsL CwsLCgoKCwsLCQkJBQUFAgICAAAAAAAAAQEBAQEBBQUFCAgIDAwMDg4ODw8PEBAQERERERERERER EREREREREBAQDw8PDAwMCgoKCQkJCAgICQkJCgoKCwsLDAwMDQ0NDg4ODg4ODQ0NDg4ODw8PDw8P DQ0NCwsLCgoKCgoKBgYGBQUFBAQEAwMDAQEBAQEBAAAAAAAAAQEBAQEBAQEBAQEBAAAAAAAAAAAA AAAAAAAAAAAAAAAAAQEBAQEBAQEBAQEBAQEBAAAAAQEBAQEBAQEBAQEBAAAAAAAAAAAAAAAAAQEB AgICAwMDBQUFCAgICgoKCwsLBQUFBAQEAwMDAQEBAAAAAAAAAAAAAAAAAAAAAAAAAAAAAAAAAAAA AAAAAAAAAAAAAAAAAAAAAAAAAAAAAAAAAAAAAAAAAAAAAAAAAAAAAAAAAQEBAgICAwMDAwMDAwMD AgICAgICAQEBAAAAAAAAAAAAAAAAAAAAAAAAAwMDCAgIDAwMDQ0NDg4ODQ0NDQ0NDAwMCgoKBwcH BAQEAgICAQEBAQEBAAAAAgICBQUFCQkJCwsLCQkJBQUFAQEBAAAAAAAAAAAAAAAAAAAAAAAAAQEB AQEBAgICAQEBAQEBAQEBAAAAAAAAAAAAAAAAAAAAAAAAAAAAAAAAAAAAAAAAAAAAAAAAAAAAAAAA AAAAAAAAAAAAAAAAAAAAAAAAAAAAAAAAAAAAAAAAAAAAAAAAAAAAAAAAAAAAAAAAAAAAAAAAAAAA AAAAAAAAAAAAAAAAAAAAAAAAAAAAAAAAAAAAAAAAAAAAAAAAAAAAAAAAAAAAAAAAAwMDBgYGCQkJ CwsLCgoKCQkJCAgIBgYGBAQEAQEBAAAAAAAAAAAAAAAAAAAAAgICBgYGCQkJCQkJCQkJCAgIBQUF AQEB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BQUFBQUFBgYGBgYGBwcHBwcHCAgI CAgIBgYGBQUFAwMDAQEBAAAAAAAAAAAAAAAAAwMDBAQEBgYGCQkJDQ0NDw8PEBAQEBAQERERERER EREREBAQDw8PDQ0NDAwMCwsLCQkJCgoKCwsLDAwMDQ0NDQ0NDg4ODg4OEBAQEREREBAQDw8PDAwM CQkJBgYGBQUFAgICAgICAQEBAAAAAAAAAAAAAAAAAAAAAAAAAAAAAAAAAAAAAAAAAAAAAAAAAAAA AAAAAAAAAAAAAAAAAAAAAAAAAAAAAAAAAQEBAQEBAQEBAQEBAAAAAAAAAAAAAAAAAQEBAQEBAQEB AAAAAAAAAAAAAAAAAAAAAQEBAAAAAAAAAAAAAAAAAAAAAQEBAgICAAAAAAAAAAAAAAAAAAAAAAAA AAAAAAAAAAAAAAAAAAAAAAAAAAAAAAAAAAAAAAAAAAAAAQEBBAQEBwcHCAgIBwcHBgYGBQUFAgIC AQEBAAAAAAAAAAAAAAAAAQEBAgICBwcHCAgICgoKCwsLCgoKCAgIBgYGBQUFBAQEAwMDAQEBAAAA AQEBAgICAwMDAwMDAgICAgICAgICAAAAAAAAAAAAAAAAAgICAAAAAAAAAAAAAAAAAAAAAAAAAAAA AAAAAAAAAAAAAAAAAAAAAAAAAQEBAQEBAQEBAAAAAAAAAAAAAAAAAAAAAAAAAAAAAAAAAAAAAAAA AAAAAAAAAAAAAAAAAAAAAAAAAAAAAAAAAAAAAAAAAAAAAAAAAAAAAAAAAAAAAAAAAAAAAAAAAAAA AAAAAAAAAAAAAAAAAAAAAAAAAAAAAAAAAAAAAAAAAAAAAAAAAAAAAAAAAAAAAQEBAwMDBgYGBwcH CAgICAgICQkJCAgIBgYGBAQEAQEBAAAAAAAAAAAAAAAAAAAAAQEBBAQEBwcHCAgICQkJBwcHBAQE AQEB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gICAgICAQEBAQEBAQEBAQEBAQEBAgIC AAAAAAAAAAAAAAAAAAAAAAAAAAAAAAAAAAAAAAAAAAAAAwMDCAgIDQ0NDw8PDw8PERERERERERER EREREBAQDw8PDg4ODQ0NDg4ODg4ODg4ODg4ODg4ODQ0NDQ0NDQ0NCwsLDAwMCwsLCQkJBwcHBAQE AgICAQEBAAAAAAAAAAAAAAAAAAAAAAAAAAAAAAAAAAAAAAAAAAAAAQEBAQEBAgICAgICAgICAgIC AgICAQEBAAAAAAAAAAAAAAAAAAAAAAAAAAAAAAAAAAAAAAAAAAAAAAAAAQEBAAAAAAAAAAAAAAAA AAAAAAAAAAAAAAAAAQEBAAAAAAAAAAAAAAAAAAAAAAAAAAAAAAAAAAAAAAAAAAAAAAAAAAAAAAAA AAAAAAAAAAAAAAAAAAAAAAAAAAAAAAAAAAAAAAAAAQEBBAQEBwcHCAgIBwcHBQUFAwMDAgICAQEB AAAAAAAAAQEBAgICBAQEBQUFBwcHBwcHBgYGBQUFBAQEBAQEBgYGBwcHBQUFBQUFBgYGBwcHBwcH BgYGBAQEAgICAAAAAAAAAAAAAAAAAAAAAAAAAAAAAQEBAQEBAQEBAAAAAAAAAAAAAAAAAAAAAAAA AAAAAAAAAAAAAAAAAAAAAAAAAAAAAQEBAAAAAAAAAAAAAAAAAAAAAAAAAAAAAAAAAAAAAAAAAAAA AAAAAAAAAAAAAAAAAAAAAAAAAAAAAAAAAAAAAAAAAAAAAAAAAAAAAAAAAAAAAAAAAAAAAAAAAAAA AAAAAAAAAAAAAAAAAAAAAAAAAAAAAAAAAAAAAAAAAAAAAAAAAAAAAAAAAAAAAAAAAQEBAgICBQUF BgYGCAgICAgIBwcHBQUFAgICAAAAAAAAAAAAAAAAAAAAAAAAAQEBAwMDBQUFBwcHCAgIBwcHBQUF AgIC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QEBAQEBAQEBAAAAAAAAAAAAAQEBBAQECAgICwsLDQ0NDw8PDw8PEBAQERER ERERDw8PDg4ODQ0NCAgIBwcHBQUFAwMDAwMDAwMDBAQEBQUFBwcHCAgIBwcHBwcHBQUFBAQEBAQE BAQEBQUFBQUFBAQEBAQEAwMDAgICAQEBAAAAAQEBAQEBAgICAwMDBQUFBgYGBwcHCAgIBgYGBgYG BgYGBQUFBQUFAwMDAgICAgICAgICAQEBAAAAAAAAAAAAAAAAAAAAAQEBAAAAAAAAAAAAAAAAAQEB AQEBAQEBAgICAAAAAAAAAAAAAAAAAAAAAAAAAAAAAAAAAAAAAAAAAAAAAAAAAAAAAAAAAAAAAAAA AAAAAAAAAAAAAAAAAAAAAAAAAAAAAAAAAAAAAQEBBAQEBgYGBwcHBwcHBgYGBQUFBgYGBgYGBgYG BgYGBwcHCAgICAgICAgIBgYGBgYGBgYGBgYGBgYGCAgICwsLDQ0NDAwMDAwMDAwMDAwMCwsLCAgI BAQEAQEBAAAAAAAAAgICAwMDAgICAQEBAAAAAAAAAAAAAAAAAAAAAAAAAAAAAAAAAQEBAQEBAQEB AQEBAAAAAAAAAAAAAAAAAAAAAQEBAAAAAAAAAAAAAAAAAAAAAAAAAAAAAAAAAAAAAAAAAAAAAAAA AAAAAAAAAAAAAAAAAAAAAAAAAAAAAAAAAAAAAAAAAAAAAAAAAAAAAAAAAAAAAAAAAAAAAAAAAAAA AAAAAAAAAAAAAAAAAAAAAAAAAAAAAAAAAAAAAAAAAAAAAAAAAAAAAQEBAAAAAAAAAAAAAQEBAwMD BAQEBQUFBQUFAwMDAQEBAAAAAAAAAAAAAQEBAAAAAAAAAAAAAQEBAgICBQUFCAgICQkJCAgIBAQE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QEBAQEBAgICAQEBAQEBAAAAAAAAAQEBAQEB AQEBAAAAAAAAAAAAAAAAAAAAAAAAAAAAAQEBAAAAAAAAAgICBQUFCAgICgoKCwsLDQ0NDw8PDg4O DQ0NCwsLCQkJCAgIBgYGAwMDAQEBAQEBAgICBAQEBgYGBgYGBgYGBwcHBgYGBgYGBgYGBwcHCQkJ DQ0NDQ0NCwsLCQkJBwcHBAQEAQEBAAAAAAAAAAAAAQEBAwMDBQUFBwcHCQkJCgoKCgoKCwsLDAwM DAwMDAwMCgoKCQkJCAgICQkJBwcHBQUFAgICAAAAAAAAAAAAAAAAAAAAAAAAAAAAAAAAAAAAAAAA AAAAAAAAAAAAAAAAAAAAAAAAAAAAAAAAAAAAAAAAAAAAAAAAAAAAAAAAAAAAAAAAAAAAAAAAAAAA AAAAAAAAAAAAAAAAAAAAAAAAAAAAAwMDBAQEBgYGCAgICgoKCwsLDAwMDQ0NDAwMDAwMDQ0NDQ0N DQ0NDAwMCwsLCgoKCQkJCgoKDAwMDAwMDAwMDAwMDQ0NDQ0NDg4ODQ0NDQ0NDAwMCwsLCQkJBwcH BQUFAAAAAAAAAAAAAAAAAAAAAgICBAQEBQUFAAAAAAAAAAAAAAAAAAAAAAAAAAAAAAAAAAAAAAAA AAAAAAAAAAAAAgICAwMDBQUFAAAAAAAAAAAAAAAAAAAAAAAAAAAAAAAAAAAAAAAAAAAAAAAAAAAA AAAAAAAAAAAAAAAAAAAAAAAAAAAAAAAAAAAAAAAAAAAAAAAAAAAAAAAAAAAAAAAAAAAAAAAAAAAA AAAAAAAAAAAAAAAAAAAAAAAAAAAAAAAAAAAAAAAAAAAAAAAAAQEBAQEBAAAAAAAAAQEBAQEBAQEB AQEBAQEBAAAAAAAAAAAAAwMDAQEBAAAAAAAAAAAAAAAAAAAAAAAAAgICBQUFCAgICgoKCgoKBwcH AwMDAQEBAAAAAAAAAAAAAAAAAAAAAAAAAAAAAAAAAQEBAQEBAQEBAQEBAQEB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QEBAAAAAAAA AAAAAAAAAAAAAAAAAAAAAAAAAQEBAwMDBAQEBAQEBQUFBQUFBQUFAwMDAgICAQEBAQEBAQEBAQEB AAAAAAAAAQEBAQEBAAAAAAAAAQEBAwMDBQUFBwcHCgoKCAgIBgYGAwMDAQEBAAAAAAAAAAAABgYG BgYGBgYGBQUFAwMDAgICAQEBAAAAAQEBAQEBAQEBAQEBAQEBAQEBAQEBAQEBBgYGBgYGBwcHCAgI CAgIBwcHBgYGBgYGAQEBAQEBAQEBAAAAAAAAAAAAAAAAAAAAAgICAgICAQEBAAAAAAAAAAAAAAAA AAAAAAAAAAAAAQEBAQEBAQEBAAAAAAAAAAAAAQEBAQEBAAAAAAAAAAAAAAAAAAAAAAAAAQEBAQEB AAAAAAAAAAAAAAAAAQEBAgICBQUFBwcHCgoKDAwMDQ0NDg4ODg4ODw8PDg4ODAwMCwsLCwsLCgoK CQkJCAgICQkJDAwMDAwMDQ0NDg4ODg4ODg4ODAwMCwsLDQ0NDw8PERERERERDw8PDAwMCgoKCQkJ BgYGBgYGBwcHBwcHBgYGBAQEAQEBAAAAAAAAAAAAAQEBAQEBAQEBAAAAAAAAAAAAAAAAAQEBBQUF CQkJCwsLDAwMCwsLCgoKAAAAAAAAAAAAAAAAAAAAAAAAAAAAAAAAAAAAAAAAAAAAAAAAAAAAAAAA AAAAAAAAAAAAAAAAAAAAAAAAAAAAAAAAAAAAAAAAAAAAAAAAAAAAAAAAAAAAAAAAAAAAAAAAAAAA AAAAAAAAAAAAAAAAAAAAAAAAAAAAAAAAAAAAAAAAAAAAAAAAAAAAAAAAAAAAAAAAAAAAAAAAAAAA AAAAAAAAAAAAAAAAAQEBAAAAAgICBQUFBgYGBAQEAgICAgICAwMDBAQEBwcHCQkJCgoKCQkJCAgI BwcHAQEBAQEBAQEB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QEB AgICAwMDAwMDAgICAQEBAAAAAAAAAAAAAAAAAAAAAAAAAAAAAAAAAAAAAAAAAQEBAQEBAQEBAQEB AQEBAQEBAQEBAQEBAAAAAAAAAAAAAAAAAQEBAwMDBwcHCQkJBwcHBwcHBgYGBAQEAgICAAAAAAAA AAAAAQEBAQEBAQEBAgICBAQEBgYGCQkJCgoKCgoKCQkJCQkJCQkJCQkJCQkJCQkJCgoKBgYGBgYG BQUFBAQEAgICAAAAAAAAAAAAAAAAAAAAAAAAAAAAAAAAAAAAAAAAAAAAAAAAAAAAAQEBAgICAgIC AQEBAAAAAAAAAAAAAAAAAAAAAAAAAAAAAAAAAAAAAAAAAAAAAAAAAAAAAAAAAAAAAAAAAAAAAQEB AAAAAAAAAAAAAAAAAAAAAAAAAAAAAAAAAAAAAAAAAAAAAAAAAAAAAAAAAAAAAAAAAAAAAAAAAAAA AAAAAQEBAgICBAQEBgYGDQ0NDg4ODg4ODQ0NDAwMCwsLCgoKCQkJBwcHBAQEAgICAwMDBAQEBQUF CQkJDAwMDg4ODQ0NDQ0NDQ0NDw8PEhISFRUVFxcXFBQUERERDg4OCwsLCQkJCAgICQkJCQkJDAwM CwsLCwsLCgoKCAgIBgYGAwMDAAAAAgICAQEBAAAAAAAAAAAAAAAAAgICAwMDCQkJCwsLDQ0NDg4O DAwMBwcHAgICAAAAAAAAAAAAAAAAAAAAAAAAAAAAAAAAAAAAAAAAAAAAAAAAAAAAAAAAAAAAAAAA AAAAAAAAAAAAAAAAAAAAAAAAAAAAAAAAAAAAAAAAAAAAAAAAAAAAAAAAAAAAAAAAAAAAAAAAAAAA AAAAAAAAAAAAAAAAAAAAAAAAAAAAAAAAAAAAAAAAAAAAAAAAAAAAAAAAAAAAAAAAAAAAAAAAAAAA AAAAAAAAAAAAAAAAAAAAAwMDCAgICwsLCgoKCAgIBwcHBQUFBgYGBwcHCAgICQkJCgoKCgoKCgoK CgoKBwcHAwMDAAAAAAAAAAAAAAAAAgIC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gICAwMD BAQEBQUFBAQEAwMDAQEBAAAAAAAAAAAAAAAAAAAAAAAAAAAAAAAAAAAAAAAAAAAAAAAAAAAAAAAA AAAAAAAAAAAAAgICAQEBAAAAAAAAAAAAAQEBBAQEBgYGDQ0NDw8PEREREhISEhISEREREREREhIS Dg4ODQ0NCgoKBgYGBAQEAgICAQEBAAAABQUFBgYGBwcHCQkJCgoKCgoKCgoKCgoKDQ0NDAwMCwsL CAgIBgYGAwMDAwMDAgICAAAAAAAAAAAAAAAAAAAAAAAAAAAAAAAAAAAAAAAAAAAAAAAAAAAAAAAA AAAAAAAAAAAAAAAAAAAAAQEBAQEBAgICAwMDAwMDBAQEAwMDAgICAQEBAQEBAAAAAAAAAAAAAQEB AAAAAAAAAAAAAAAAAAAAAAAAAAAAAAAAAAAAAAAAAAAAAQEBAQEBAAAAAAAAAAAAAAAAAQEBAQEB AQEBAwMDBQUFBgYGBgYGBQUFBQUFBAQEAgICAQEBAAAAAAAAAQEBAAAAAAAAAAAAAwMDBgYGCwsL Dg4OCwsLDQ0NERERFBQUFBQUExMTEBAQDg4OCgoKCwsLDAwMDw8PEREREhISEREREBAQEBAQDw8P DQ0NDAwMCgoKBwcHBAQEAgICAAAAAAAAAAAAAQEBBAQEBwcHCgoKDAwMDg4ODAwMCQkJBgYGAwMD AQEBAAAAAAAAAAAAAAAAAAAAAAAAAAAAAAAAAAAAAAAAAAAAAAAAAAAAAAAAAAAAAAAAAAAAAAAA AAAAAAAAAAAAAAAAAAAAAAAAAAAAAAAAAAAAAAAAAAAAAAAAAAAAAAAAAAAAAAAAAAAAAAAAAAAA AAAAAAAAAAAAAAAAAAAAAAAAAAAAAAAAAAAAAAAAAAAAAAAAAAAAAQEBAQEBAAAAAAAAAAAAAAAA AAAAAAAAAAAAAAAAAQEBBwcHCwsLDAwMDAwMDAwMCgoKCgoKCQkJCAgICAgIBwcHBwcHBwcHDQ0N CwsLCAgIBQUFAgICAQEBAQEB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QEBAgICAgIC AgICAgICAQEBAAAAAAAAAAAAAAAAAAAAAAAAAAAAAAAAAAAAAAAAAgICAgICAQEBAQEBAQEBAAAA AAAAAAAABAQEBAQEBAQEAwMDAQEBAAAAAAAAAAAAAwMDBgYGCwsLDQ0NDg4ODw8PEBAQEhISEhIS EhISEBAQDw8PDQ0NDAwMDAwMDAwMCgoKCwsLDAwMDAwMDAwMDAwMDAwMCwsLCQkJCAgIBgYGAwMD AQEBAAAAAAAAAAAAAAAAAAAAAAAAAAAAAAAAAAAAAAAAAAAAAQEBAQEBAAAAAAAAAAAAAAAAAQEB AQEBAAAAAAAAAQEBAgICAwMDBQUFBgYGBwcHCAgIBwcHBgYGBAQEAgICAAAAAAAAAAAAAQEBAAAA AAAAAAAAAAAAAgICAwMDBAQEAwMDAgICAQEBAAAAAAAAAAAAAAAAAAAAAAAAAAAAAAAAAAAAAAAA AAAAAQEBAgICAQEBAAAAAAAAAAAAAAAAAQEBAQEBAQEBAAAAAAAAAAAAAgICBgYGCQkJCwsLDg4O EhISEhISEBAQDw8PEBAQEhISFhYWGBgYGhoaGhoaGxsbHR0dHh4eGxsbFRUVEBAQEBAQDw8PDQ0N DAwMCgoKCQkJBwcHBQUFAgICBAQEBwcHCgoKDAwMDg4ODg4ODQ0NBwcHBAQEAQEBAAAAAAAAAAAA AQEBAwMDAAAAAAAAAAAAAAAAAAAAAAAAAAAAAAAAAAAAAAAAAAAAAAAAAAAAAAAAAAAAAAAAAAAA AAAAAAAAAAAAAAAAAAAAAAAAAAAAAAAAAAAAAAAAAAAAAAAAAAAAAAAAAAAAAAAAAAAAAAAAAAAA AAAAAAAAAAAAAAAAAAAAAAAAAAAAAAAAAAAAAAAAAAAAAQEBAQEBAAAAAAAAAAAAAAAAAAAAAAAA AAAAAQEBAAAAAAAAAgICBgYGCQkJDAwMDw8PDw8PDg4ODQ0NCwsLCQkJBwcHBQUFBAQEBAQEBwcH CgoKDAwMCwsLBwcHAgIC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QEBAAAAAAAAAAAAAAAAAAAAAAAA AAAAAAAAAAAAAQEBAQEBAAAAAAAAAAAAAAAAAwMDBgYGCQkJCgoKCQkJCAgICAgICgoKDQ0NDQ0N Dg4ODg4ODw8PDw8PEBAQEBAQDQ0NDAwMCwsLCgoKCQkJCAgICAgIBwcHCQkJCQkJBwcHBQUFAwMD AgICAgICAwMDAAAAAAAAAAAAAAAAAAAAAAAAAAAAAAAAAQEBAQEBAAAAAAAAAAAAAAAAAQEBAQEB AAAAAAAAAAAAAAAAAQEBAgICAwMDBAQEAgICAgICAQEBAQEBAAAAAAAAAAAAAAAAAAAAAAAAAAAA AAAAAgICBAQEBgYGCAgIBgYGBAQEAQEBAAAAAAAAAAAAAAAAAQEBAAAAAAAAAAAAAAAAAAAAAAAA AAAAAAAAAgICAQEBAAAAAAAAAQEBAgICAgICAgICAAAAAAAAAAAAAwMDBwcHCgoKDAwMDQ0NERER ExMTFBQUFhYWGRkZHR0dIiIiJSUlJSUlISEhGxsbGBgYFhYWFRUVExMTEREREBAQDw8PDg4ODQ0N DQ0NDAwMCwsLCgoKCwsLDAwMDg4ODg4ODAwMCQkJBgYGAwMDAAAAAAAAAQEBAQEBAQEBAQEBAAAA AAAAAAAAAAAAAAAAAAAAAAAAAAAAAAAAAAAAAAAAAAAAAAAAAAAAAAAAAAAAAAAAAAAAAAAAAAAA AAAAAAAAAAAAAAAAAAAAAAAAAAAAAAAAAAAAAAAAAAAAAAAAAAAAAAAAAAAAAAAAAAAAAAAAAAAA AAAAAAAAAAAAAAAAAAAAAAAAAAAAAAAAAAAAAwMDBgYGAAAAAAAAAAAAAAAAAAAAAAAAAAAAAQEB AgICAAAAAAAAAAAAAAAABAQECQkJDQ0NEBAQEBAQDw8PDg4ODAwMCgoKBwcHBgYGAgICAwMDBQUF BwcHCAgICAgIBwcHBgYGAQEBAQEBAAAAAAAAAAAAAAAAAAAAAQEB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QEBAQEBAAAAAAAAAAAAAAAAAAAAAAAAAAAAAAAAAAAAAAAAAAAAAAAAAAAAAQEBAQEBAQEB AQEBAQEBAAAAAAAAAAAAAAAAAAAAAQEBBgYGCAgICwsLDAwMDQ0NDg4ODw8PEBAQDQ0NDQ0NDQ0N DAwMCwsLCQkJCAgIBwcHBwcHBgYGBAQEAwMDAgICAQEBAQEBAQEBAAAAAAAAAAAAAAAAAAAAAAAA AAAAAAAAAAAAAAAAAAAAAAAAAAAAAAAAAAAAAAAAAAAAAAAAAAAAAAAAAAAAAAAAAAAAAAAAAAAA AAAAAAAAAAAAAAAAAAAAAAAAAAAAAAAAAAAAAAAAAAAAAAAAAAAAAAAAAAAAAAAAAAAAAAAAAQEB AgICBQUFBwcHCAgIBgYGBAQEAQEBAAAAAAAAAAAAAAAAAQEBAAAAAAAAAAAAAAAAAAAAAAAAAAAA AQEBAAAAAAAAAAAAAAAAAQEBAwMDAwMDAwMDAwMDAAAAAAAAAgICBwcHCwsLDg4OEBAQDQ0NExMT GhoaHx8fHx8fHR0dGxsbGRkZGhoaFxcXExMTEhISExMTFRUVFxcXGBgYEhISEREREBAQEBAQEBAQ Dw8PDg4ODQ0NDQ0NDAwMCgoKBwcHBAQEAQEBAAAAAAAAAAAAAAAAAAAAAAAAAAAAAAAAAAAAAAAA AAAAAAAAAAAAAAAAAAAAAAAAAAAAAAAAAAAAAAAAAAAAAAAAAAAAAAAAAAAAAAAAAAAAAAAAAAAA AAAAAAAAAAAAAAAAAAAAAAAAAAAAAAAAAAAAAAAAAAAAAAAAAAAAAAAAAAAAAAAAAAAAAAAAAAAA AAAAAAAAAAAAAAAAAAAAAAAAAAAAAQEBAwMDBQUFBAQEAwMDAgICAQEBAAAAAAAAAAAAAAAAAQEB AAAAAAAAAAAAAAAAAAAABAQECAgIDQ0NDQ0NDg4ODw8PDg4ODQ0NCwsLCgoKBwcHBgYGAwMDAgIC AwMDBQUFCAgICgoKAwMDAgICAQEB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QEBAAAAAAAAAAAAAAAAAAAAAAAAAAAAAAAAAgICAwMDBQUFBwcHCQkJDAwMDQ0NDg4OCwsL CwsLCgoKBwcHBQUFAwMDAwMDAwMDAAAAAAAAAgICBAQEBwcHCgoKDQ0NDw8PDQ0NDg4ODw8PDw8P Dw8PDw8PDg4ODg4OCQkJCQkJCAgIBwcHBgYGBgYGBwcHBwcHBwcHBwcHBwcHBgYGBAQEAgICAgIC AgICAAAAAAAAAAAAAAAAAAAAAAAAAAAAAAAAAQEBAAAAAAAAAAAAAAAAAAAAAAAAAQEBAQEBAQEB AAAAAAAAAAAAAAAAAAAAAAAAAQEBAQEBAAAAAAAAAAAAAAAAAAAAAAAAAAAAAAAAAAAAAAAAAQEB AgICBAQEBQUFBAQEAgICAAAAAAAAAAAAAAAAAAAAAAAAAAAAAAAAAQEBAAAAAAAAAAAAAQEBAQEB AQEBAAAAAAAAAgICBQUFBwcHCAgIBwcHBAQEAQEBAAAABAQECQkJDQ0NDw8PERERFBQUFRUVFBQU EhISEBAQEBAQEhISFBQUGRkZGhoaGxsbHBwcGxsbGhoaGBgYFxcXExMTEhISEREREBAQDw8PDQ0N CwsLCgoKBgYGBAQEAgICAAAAAAAAAAAAAAAAAAAAAQEBAAAAAAAAAAAAAAAAAAAAAQEBAwMDAAAA AAAAAAAAAAAAAAAAAAAAAAAAAAAAAAAAAAAAAAAAAAAAAAAAAAAAAAAAAAAAAAAAAAAAAAAAAAAA AAAAAAAAAAAAAAAAAAAAAAAAAAAAAAAAAAAAAAAAAAAAAAAAAAAAAAAAAAAAAAAAAAAAAAAAAAAA AAAAAAAAAAAAAAAAAAAABAQEAQEBAAAAAAAACgoKCAgIBgYGAwMDAQEBAAAAAAAAAAAAAAAAAAAA AgICAgICAAAAAAAAAAAAAwMDCgoKCwsLDAwMDQ0NDg4ODg4ODQ0NDQ0NCQkJCQkJCQkJCAgIBgYG BAQEAgICAQEBAwMDAwMDAQEB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gICBgYGCgoKDQ0NEBAQEREREhISExMT FBQUFBQUERERDg4OCwsLCgoKCQkJCAgIBwcHBgYGCAgICQkJCwsLCwsLDAwMDQ0NDQ0NDg4ODQ0N DAwMCwsLCgoKCwsLCwsLCwsLCwsLCwsLCwsLCwsLCwsLDAwMDAwMCwsLCAgIBQUFAgICAAAAAAAA AAAAAAAAAAAAAAAAAAAAAAAAAAAAAAAAAAAAAAAAAAAAAAAAAAAAAAAAAAAAAAAAAAAAAAAAAAAA AAAAAAAAAAAAAAAAAQEBAAAAAAAAAAAAAAAAAAAAAAAAAAAAAAAAAAAAAAAAAAAAAAAAAAAAAAAA AAAAAQEBAAAAAAAAAAAAAAAAAAAAAAAAAAAAAAAAAAAAAAAAAAAAAAAAAAAAAAAAAAAAAAAAAQEB AAAAAAAAAQEBAwMDBAQEBAQEAgICAgICAAAAAQEBBgYGCwsLDQ0NDAwMDAwMCwsLDQ0NDw8PEBAQ Dw8PEBAQEhISFRUVEhISFRUVFxcXGRkZGRkZFxcXFhYWFRUVExMTERERDw8PDQ0NCwsLCQkJBgYG BAQEAQEBAAAAAAAAAAAAAAAAAAAAAAAAAQEBAAAAAAAAAQEBAgICAgICAQEBAAAAAAAAAAAAAAAA AAAAAAAAAAAAAAAAAAAAAAAAAAAAAAAAAAAAAAAAAAAAAAAAAAAAAAAAAAAAAAAAAAAAAAAAAAAA AAAAAAAAAAAAAAAAAAAAAAAAAAAAAAAAAAAAAAAAAAAAAAAAAAAAAAAAAAAAAAAAAAAAAAAAAAAA AAAAAAAAAAAAAAAABgYGBQUFAgICAAAABAQEBAQEBgYGCAgICQkJBwcHAQEBAAAAAwMDBAQEBgYG BQUFAwMDAQEBAAAAAAAAAwMDBQUFCAgICwsLDQ0NDg4ODQ0NDQ0NDAwMDAwMCwsLCgoKCQkJCQkJ CQkJCQkJAQEBAAAAAAAAAAAAAQEBAgICAAAAAAAAAAAAAAAAAAAAAAAAAAAAAAAAAAAAAQEB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QEBAAAAAAAAAAAAAAAABAQECAgICwsLEREREhISFBQU FBQUFBQUFBQUFBQUFBQUEhISEREREBAQEBAQDw8PDw8PDg4ODg4ODQ0NDQ0NDQ0NDQ0NDQ0NDAwM DAwMCwsLDQ0NDAwMCwsLCgoKCgoKCgoKCQkJCAgICgoKCAgIBgYGBwcHCAgICQkJCAgIBwcHAQEB AQEBAQEBAQEBAQEBAQEBAQEBAQEBAAAAAAAAAAAAAAAAAAAAAAAAAAAAAAAAAAAAAAAAAAAAAAAA AAAAAAAAAAAAAAAAAAAAAAAAAAAAAAAAAAAAAAAAAAAAAAAAAAAAAAAAAAAAAAAAAAAAAAAAAAAA AAAAAQEBAQEBAQEBAAAAAAAAAAAAAAAAAAAAAQEBAQEBAAAAAAAAAAAAAAAAAQEBAgICAAAAAAAA AAAAAAAAAQEBAQEBAQEBAQEBAAAAAAAAAAAAAAAAAQEBAwMDBAQEBQUFBgYGBwcHCAgICAgICQkJ DAwMDw8PEhISExMTExMTFBQUFRUVFRUVFBQUEhISERERDQ0NDQ0NCwsLBwcHAwMDAAAAAAAAAQEB AAAAAAAAAAAAAAAAAAAAAAAAAAAAAAAAAAAAAAAAAAAAAAAAAAAAAAAAAAAAAAAAAAAAAAAAAAAA AAAAAAAAAAAAAAAAAAAAAAAAAAAAAAAAAAAAAAAAAAAAAAAAAAAAAAAAAAAAAAAAAAAAAAAAAAAA AAAAAAAAAAAAAAAAAAAAAAAAAAAAAAAAAAAAAAAAAAAAAAAAAAAAAAAAAAAAAAAAAAAAAAAAAAAA AAAAAAAAAAAABAQEBQUFBAQEAwMDAAAAAQEBAgICBQUFCAgICAgIBgYGBAQEAQEBAgICBAQEBgYG BgYGBgYGBAQEAgICAgICAgICBAQEBQUFBwcHCQkJCgoKCwsLDAwMDAwMDAwMDAwMDAwMCwsLCwsL CgoKDQ0NCAgIAgICAAAAAAAAAAAAAQEBAwMD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QEBAAAAAAAAAAAAAQEBAgICBwcHCQkJCwsLDQ0N Dg4ODw8PEBAQERERExMTExMTEhISEhISEhISEREREREREBAQEhISEREREBAQEBAQDw8PDw8PDw8P Dw8PEBAQDw8PDg4ODQ0NDAwMCwsLCQkJCAgIBQUFAwMDAQEBAQEBAwMDAwMDAwMDAgICAAAAAAAA AAAAAAAAAAAAAAAAAAAAAAAAAAAAAAAAAAAAAAAAAAAAAAAAAAAAAAAAAAAAAAAAAAAAAAAAAAAA AAAAAAAAAAAAAAAAAAAAAAAAAAAAAAAAAAAAAAAAAAAAAAAAAAAAAAAAAAAAAAAAAAAAAAAAAAAA AAAAAAAAAAAAAAAAAAAAAQEBAgICAwMDAgICAgICAQEBAQEBAAAAAAAAAAAAAAAAAQEBAQEBAQEB AAAAAAAAAAAAAAAAAAAAAQEBAQEBAAAAAAAAAAAAAAAAAAAAAAAAAAAAAAAAAAAAAAAAAQEBAwMD BgYGCQkJDw8PDg4ODQ0NDQ0NDQ0NDg4ODQ0NDQ0NDQ0NCwsLCAgIBAQEAQEBAAAAAAAAAAAAAAAA AAAAAAAAAAAAAAAAAAAAAAAAAAAAAAAAAAAAAAAAAAAAAAAAAAAAAAAAAAAAAAAAAAAAAAAAAAAA AAAAAAAAAAAAAAAAAAAAAAAAAAAAAAAAAAAAAAAAAAAAAAAAAAAAAAAAAAAAAAAAAAAAAAAAAAAA AAAAAAAAAAAAAAAAAAAAAAAAAAAAAAAAAAAAAAAAAAAAAAAAAAAAAAAAAAAAAAAAAAAAAAAAAAAA AAAAAAAAAQEBAwMDBAQEBAQEAAAAAAAAAAAAAQEBBQUFBwcHCAgICAgIAgICAgICAgICAwMDBgYG CAgIBwcHBgYGBQUFBQUFBAQEAwMDBAQEBQUFBwcHCAgICAgICQkJCwsLDAwMDQ0NDQ0NDQ0NDQ0N Dw8PDg4OCwsLBgYGAgICAAAAAAAAAAAAAAAAAAAAAQEBAQEB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QEBAQEBAQEBAAAAAAAAAAAAAAAABQUFBQUFBgYGBQUFBQUF BAQEBAQEBAQECwsLCwsLCwsLCwsLCwsLCgoKCgoKCQkJCwsLCgoKCgoKCgoKCwsLDAwMDg4OEBAQ EREREREREBAQDw8PDg4OCwsLCQkJBwcHAgICAAAAAAAAAAAAAAAAAQEBAAAAAAAAAAAAAAAAAAAA AAAAAAAAAAAAAAAAAAAAAAAAAAAAAAAAAAAAAAAAAAAAAAAAAAAAAAAAAAAAAAAAAAAAAAAAAAAA AAAAAAAAAAAAAAAAAAAAAAAAAAAAAAAAAAAAAAAAAAAAAAAAAAAAAAAAAAAAAAAAAAAAAAAAAgIC AQEBAAAAAAAAAQEBBAQEBwcHCQkJCgoKCgoKCQkJCQkJBwcHBgYGBQUFBAQEAAAAAAAAAAAAAAAA AAAAAAAAAAAAAAAAAQEBAQEBAAAAAAAAAAAAAAAAAAAAAAAAAQEBAQEBAgICAQEBAAAAAQEBBAQE BgYGDAwMDAwMDAwMDQ0NDg4ODw8PDw8PDw8PDAwMCQkJBQUFAQEBAAAAAAAAAAAAAAAAAAAAAAAA AAAAAAAAAAAAAAAAAAAAAAAAAAAAAAAAAAAAAAAAAAAAAAAAAAAAAAAAAAAAAAAAAAAAAAAAAAAA AAAAAAAAAAAAAAAAAAAAAAAAAAAAAAAAAAAAAAAAAAAAAAAAAAAAAAAAAAAAAAAAAAAAAAAAAAAA AAAAAAAAAAAAAAAAAAAAAAAAAAAAAAAAAAAAAAAAAAAAAAAAAAAAAAAAAAAAAAAAAAAAAAAAAAAA AAAAAAAAAQEBAgICAgICAwMDAQEBAAAAAAAAAQEBAwMDBAQEBQUFBgYGBAQEAQEBAAAAAQEBBAQE BgYGBwcHCgoKCQkJBwcHBgYGBAQEBAQEAwMDAwMDAgICAwMDBQUFBwcHCgoKDAwMDQ0NDg4ODAwM DQ0NDw8PDw8PCwsLBgYGAQEBAAAAAAAAAAAAAAAAAQEBAQEB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gICAQEBAAAAAAAAAAAAAwMDBgYGCQkJDAwMDAwMCwsLCQkJBQUFAgIC AAAAAAAAAQEBAQEBAQEBAQEBAQEBAQEBAQEBAgICAAAAAAAAAAAAAQEBAgICBQUFBwcHCAgICwsL CgoKCgoKCQkJCAgIBgYGBAQEAgICAQEBAQEBAAAAAAAAAQEBAQEBAAAAAAAAAAAAAAAAAAAAAAAA AAAAAAAAAAAAAAAAAAAAAAAAAAAAAAAAAAAAAAAAAAAAAAAAAAAAAAAAAAAAAAAAAAAAAAAAAAAA AAAAAAAAAAAAAAAAAAAAAAAAAAAAAAAAAAAAAAAAAAAAAAAAAAAAAAAAAAAAAAAAAAAAAgICAQEB AQEBAQEBAgICBAQEBwcHCQkJBgYGBgYGBgYGBQUFBAQEAwMDAgICAgICAAAAAAAAAAAAAAAAAAAA AAAAAQEBAQEBAAAAAAAAAAAAAAAAAAAAAAAAAQEBAQEBAQEBAQEBAAAAAAAAAAAAAQEBBAQEBwcH DQ0NDg4ODw8PEREREREREBAQDg4ODAwMCAgIBQUFAQEB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wMDAgICAAAAAAAAAAAAAAAAAAAAAAAABQUFAwMDAQEBAAAAAAAAAAAAAgIC BQUFBwcHCAgICAgICAgIBwcHBQUFAwMDAgICAAAAAAAAAQEBAwMDBgYGCQkJCwsLDQ0NDw8PDg4O DQ0NDQ0NDAwMCgoKBgYGAgICAAAAAAAAAAAAAAAAAAAAAQEBAQEBAQEB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gICAQEBAAAAAAAAAAAAAwMDCAgICwsLDg4ODw8PEBAQDw8PDAwMCQkJBgYG BQUFAAAAAAAAAAAAAAAAAAAAAAAAAQEBAgICAAAAAAAAAAAAAAAAAAAAAAAAAAAAAAAAAgICAgIC AQEBAAAAAAAAAAAAAAAAAAAAAAAAAAAAAAAAAAAAAAAAAAAAAAAAAAAAAAAAAAAAAAAAAAAAAAAA AAAAAAAAAAAAAAAAAAAAAAAAAAAAAAAAAAAAAAAAAAAAAAAAAAAAAAAAAAAAAAAAAAAAAAAAAAAA AAAAAAAAAAAAAAAAAAAAAAAAAAAAAAAAAAAAAAAAAAAAAAAAAAAAAAAAAAAAAAAAAAAAAAAAAAAA AAAAAAAAAQEBAgICAgICAQEBAAAAAAAAAAAAAAAAAAAAAAAAAAAABQUFBAQEAwMDAQEBAAAAAAAA AAAAAAAAAAAAAAAAAQEBAQEBAAAAAAAAAAAAAAAAAAAAAAAAAAAAAAAAAAAABAQECQkJDQ0NDQ0N DAwMDAwMDAwMCwsLCAgIBAQEAgICAwMDAQEBAAAAAAAAAAAAAQEB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QEBAQEBAAAAAAAAAAAAAAAAAQEB AgICBAQEBgYGCAgICQkJCQkJBwcHBgYGBAQEAwMDAwMDAwMDBQUFBwcHCQkJCwsLDg4ODQ0NCwsL DAwMDQ0NDAwMCAgIBQUFAAAAAAAAAAAAAAAAAAAAAAAAAQEBAQEB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QEBAgICAwMDBgYGCAgICgoKCgoKCQkJBwcHBQUFBAQE AAAAAAAAAAAAAAAAAAAAAAAAAgICBAQEAgICAQEBAQEBAAAAAAAAAAAAAAAAAAAAAAAAAAAAAAAA AAAAAAAAAAAAAAAAAAAAAAAAAQEBAQEBAQEBAQEBAAAAAAAAAAAAAAAAAAAAAAAAAAAAAAAAAAAA AAAAAAAAAAAAAAAAAAAAAAAAAAAAAAAAAAAAAAAAAAAAAAAAAAAAAAAAAAAAAAAAAAAAAAAAAAAA AAAAAAAAAAAAAAAAAAAAAAAAAAAAAAAAAAAAAAAAAAAAAAAAAAAAAAAAAAAAAAAAAAAAAAAAAAAA AAAAAAAAAAAAAAAAAgICAQEBAAAAAAAAAAAAAQEBAwMDBAQEBAQEAwMDAgICAQEBAQEBAQEBAQEB AgICBQUFBQUFBQUFBAQEAQEBAAAAAAAAAAAAAAAAAQEBAQEBAAAAAQEBAwMDBwcHCgoKBgYGBAQE AgICAQEBAQEBAAAAAAAAAAAAAAAAAAAAAAAAAAAAAQEBAQEBAQEBAAAAAAAAAAAAAAAAAAAAAAAA AAAAAAAAAAAAAAAAAAAAAAAAAAAAAAAAAAAAAAAAAAAAAAAAAAAAAAAAAAAAAAAAAAAAAAAAAAAA AAAAAAAAAAAAAAAAAAAAAAAAAAAAAAAAAAAAAAAAAAAAAAAAAAAAAAAAAAAAAAAAAAAAAAAAAAAA AAAAAAAAAAAAAAAAAAAAAAAAAAAAAAAAAAAAAAAAAAAAAAAAAAAAAAAAAAAAAAAAAAAAAAAAAAAA AAAAAQEBAAAAAAAAAAAAAAAAAAAAAAAAAAAAAAAAAAAAAAAAAAAAAQEBAQEBAAAAAAAAAAAAAAAA AQEBAwMDBQUFBwcHCAgICQkJCQkJBwcHBwcHBgYGBgYGBgYGBwcHCAgICQkJCgoKCwsLDAwMDg4O Dw8PDQ0NCQkJBwcHAgICAQEB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QEBAAAAAAAAAAAAAAAAAAAAAAAAAQEBAgICAQEBAAAAAAAAAAAAAAAAAAAA AQEBAwMDAwMDAgICAgICBAQEBgYGAwMDAgICAQEBAAAAAAAAAQEBAgICAgICAQEBAAAAAAAAAQEB AQEBAQEBAQEBAAAAAQEBAQEBAgICAgICAgICAQEBAQEBAQEBAAAAAAAAAAAAAAAAAAAAAAAAAAAA AAAAAAAAAAAAAAAAAAAAAAAAAAAAAAAAAAAAAAAAAAAAAAAAAAAAAAAAAAAAAAAAAAAAAAAAAAAA AAAAAAAAAAAAAAAAAAAAAAAAAAAAAAAAAAAAAAAAAAAAAAAAAAAAAAAAAQEBAQEBAQEBAQEBAQEB AAAAAAAAAAAAAAAAAAAAAAAAAAAAAAAAAAAAAAAAAAAAAAAAAAAAAAAAAAAAAgICAwMDBQUFBgYG BgYGBwcHBgYGBAQEAQEBAAAAAAAAAQEBAAAAAAAAAAAAAAAAAAAAAAAAAAAAAQEBAQEBAAAAAAAA AAAAAAAAAAAAAQEBAgICAAAAAAAAAAAAAQEBAQEBAAAAAAAAAQEBAAAAAAAAAAAAAAAAAAAAAAAA AAAAAAAAAAAAAAAAAAAAAAAAAAAAAAAAAAAAAAAAAAAAAAAAAAAAAAAAAAAAAAAAAAAAAAAAAAAA AAAAAAAAAAAAAAAAAAAAAAAAAAAAAAAAAAAAAAAAAAAAAAAAAAAAAAAAAAAAAAAAAAAAAAAAAAAA AAAAAAAAAAAAAAAAAAAAAAAAAAAAAAAAAAAAAAAAAAAAAAAAAAAAAAAAAAAAAAAAAAAAAAAAAAAA AQEBAAAAAAAAAQEBAAAAAAAAAAAAAAAAAAAAAQEBAAAAAAAAAAAAAQEBAQEBAQEBAAAAAAAAAAAA AAAAAAAAAQEBAgICBAQEBQUFCAgICAgIBwcHBwcHCAgICAgICAgICAgICQkJCwsLDAwMDAwMDAwM DAwMDAwMDQ0NBAQEAwMDAQEB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QEBAQEBAQEBAAAAAAAAAQEBAgICAAAAAAAAAAAAAAAAAAAAAAAAAAAAAQEBAgICBQUF CAgICQkJCAgIBwcHCAgICQkJCAgIBgYGAwMDAAAAAAAAAAAAAAAAAQEBAAAAAAAAAAAAAAAAAQEB AAAAAAAAAAAAAAAAAAAAAQEBAQEBAQEBAAAAAAAAAAAAAAAAAAAAAAAAAAAAAAAAAAAAAAAAAAAA AAAAAAAAAAAAAAAAAAAAAAAAAAAAAAAAAAAAAAAAAAAAAAAAAAAAAAAAAAAAAAAAAAAAAAAAAAAA AAAAAAAAAAAAAAAAAAAAAAAAAAAAAAAAAAAAAAAAAAAAAAAAAAAAAAAAAAAAAAAAAAAAAAAAAAAA AAAAAAAAAAAAAAAAAQEBAQEBAQEBAAAAAAAAAAAAAAAAAAAAAAAAAAAAAQEBAgICBAQEBAQEAQEB AgICAgICAAAAAAAAAAAAAAAAAQEBAAAAAQEBBAQEBgYGBgYGBQUFBgYGBwcHAwMDAgICAgICAQEB AQEBAQEBAAAAAAAAAAAAAAAAAQEBAQEBAAAAAAAAAAAAAQEBAAAAAAAAAAAAAAAAAAAAAAAAAAAA AAAAAAAAAAAAAAAAAAAAAAAAAAAAAAAAAAAAAAAAAAAAAAAAAAAAAAAAAAAAAAAAAAAAAAAAAAAA AAAAAAAAAAAAAAAAAAAAAAAAAAAAAAAAAAAAAAAAAAAAAAAAAAAAAAAAAAAAAAAAAAAAAAAAAAAA AAAAAAAAAAAAAAAAAAAAAAAAAAAAAAAAAAAAAAAAAAAAAAAAAAAAAAAAAAAAAAAAAAAAAAAAAAAA AQEBAQEBAQEBAQEBAQEBAAAAAAAAAAAAAQEBAQEBAQEBAAAAAAAAAAAAAAAAAAAAAAAAAAAAAAAA AAAAAAAAAAAAAAAAAAAAAgICBAQEBQUFBwcHBwcHBwcHBgYGBQUFDQ0NDAwMCwsLCQkJCAgICAgI CAgICAgICwsLCgoKBwcHBAQEAgICAAAAAAAAAAAAAAAAAAAAAgICAgICAAAAAAAAAAAAAAAAAAAA AAAAAAAAAAAAAAAAAQEBAAAAAAAAAgICAgICAQEBAAAAAAAAAAAAAAAAAQEB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QEBAQEBAQEBAAAAAAAAAAAAAAAAAAAAAQEBAQEBAQEBAAAAAAAAAAAAAAAAAAAAAAAAAAAAAAAA AAAAAgICBAQEBQUFBgYGBQUFAwMDAAAAAAAAAAAAAAAAAAAAAAAAAAAAAAAAAAAAAAAAAAAAAAAA AAAAAAAAAAAAAAAAAAAAAAAAAAAAAAAAAAAAAAAAAAAAAAAAAAAAAAAAAAAAAAAAAAAAAAAAAAAA AAAAAAAAAAAAAAAAAAAAAAAAAAAAAAAAAAAAAAAAAAAAAAAAAAAAAAAAAAAAAAAAAAAAAAAAAAAA AAAAAAAAAAAAAAAAAAAAAAAAAAAAAAAAAAAAAAAAAAAAAAAAAQEBAQEBAQEBAQEBAQEBAQEBAQEB AQEBAAAAAAAAAAAAAAAAAAAAAAAAAAAAAAAAAAAAAAAAAAAAAAAAAAAAAAAAAAAAAAAAAAAAAAAA AAAAAAAAAAAAAAAAAAAAAAAAAwMDAwMDAwMDAgICAgICAQEBAAAAAAAAAAAAAAAAAAAAAAAAAAAA AAAAAQEBAQEBAgICBAQEBgYGBgYGBQUFBAQEAgICAgIC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QEBAQEBAAAAAAAAAAAAAAAAAAAAAAAAAAAAAAAAAAAAAAAAAAAAAAAA AAAAAAAAAAAAAAAAAAAAAQEBAgICAwMDBAQEAwMDAwMDAgICAQEBBAQECQkJDAwMDQ0NCwsLBwcH BQUFBAQEBAQEAwMDAgICAQEBAQEBAQEBAQEBAAAAAAAAAAAAAAAAAAAAAAAAAQEBAgICAwMDAwMD AgICAQEBAQEBAAAAAAAAAAAAAAAAAAAAAAAAAQEBAQEBAQEBAQEB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QEBAQEBAgICAgICAAAAAAAAAAAAAAAAAAAAAAAAAAAAAAAAAgICAQEBAQEBAQEB AQEBAQEBAgICAgICAAAAAAAAAAAAAAAAAAAAAQEBAQEB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QEBAgIC BAQEBAQEBgYGBgYGBQUFBAQEAwMDAgICAQEB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wMDBQUFBwcHCAgICAgICQkJ BQUFBQUFBAQEAwMDAgICAQEBAAAAAAAAAQEBAAAAAAAAAAAAAAAAAAAAAAAAAAAAAAAAAAAAAAAA AAAAAAAABAQECAgICwsLBgYGBAQEAgIC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QEBAQEB AgICAwMDBAQEBgYGCAgICQkJBwcHBgYGBQUFBAQEAgICAQEBAAAAAAAAAQEBAAAAAAAAAAAAAAAA AAAAAAAAAQEBAQEBAAAAAAAAAQEBAQEBAQEB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QEBAQEBAgICAwMDBAQEBgYGBwcH CAgICQkJBgYGAwMDAQEBAQEBAAAAAAAAAAAAAAAAAAAAAAAAAAAAAAAAAAAAAAAAAAAAAAAAAAAA AAAAAAAAAAAAAAAAAAAAAAAAAAAAAAAAAAAAAAAAAAAAAAAAAAAAAAAAAAAAAAAAAAAAAAAAAAAA AAAAAAAAAAAAAAAAAAAAAAAAAAAAAAAAAAAAAAAAAAAAAAAAAAAAAAAAAAAAAAAAAAAAAAAAAAAA AAAAAAAAAAAAAAAAAAAAAAAAAAAAAAAAAAAAAAAAAAAAAAAAAAAAAAAAAAAAAAAAAAAAAQEBAQEB AQEBAQEBAAAAAAAAAAAAAQEBAQEBAQEBAQEBAQEBAAAAAAAAAAAAAAAAAAAAAAAAAAAAAAAAAAAA AAAAAAAAAAAAAAAAAAAAAAAAAAAAAAAAAAAAAAAAAgICAQEBAAAAAAAAAAAAAgICBgYGCAgIBwcH BwcHBwcHBgYGBQUFAwMDAQEBAAAAAgICAgICAgICAwMDBAQEAwMDAAAAAAAAAgICAQEBAQEBAQEB AwMDBAQEBAQEBAQEDAwMCgoKCAgIBQUFAgIC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QEBAQEBAgIC AwMDBAQEBgYGCQkJCgoKDQ0NDAwMCwsLCQkJBwcHBQUFBAQEAwMDAQEBAAAAAAAAAAAAAAAAAAAA AAAAAAAAAQEB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QEBAQEBAAAAAAAAAAAAAAAAAQEBAQEBAAAAAQEBAwMDBQUFBgYGCAgICAgICAgI BwcHBAQEAAAAAAAAAAAAAQEBAQEBAAAAAAAAAAAAAAAAAAAAAAAAAAAAAAAAAAAAAAAAAAAAAAAA AAAAAAAAAAAAAAAAAAAAAAAAAAAAAAAAAAAAAAAAAAAAAAAAAAAAAAAAAAAAAAAAAAAAAAAAAAAA AAAAAAAAAAAAAAAAAAAAAAAAAAAAAAAAAAAAAAAAAAAAAAAAAAAAAAAAAAAAAAAAAAAAAAAAAAAA AAAAAAAAAAAAAAAAAAAAAAAAAAAAAAAAAAAAAAAAAAAAAAAAAAAAAAAAAAAAAAAAAQEBAgICAwMD AwMDAgICAAAAAAAAAAAAAAAAAAAAAAAAAAAAAAAAAAAAAAAAAAAAAAAAAAAAAAAAAAAAAAAAAAAA AAAAAQEBAQEBAAAAAAAAAAAAAAAAAAAAAAAAAAAAAAAAAAAAAQEBAQEBAQEBAAAAAAAAAwMDBAQE BAQEBQUFBQUFBQUFBAQEAwMDAwMDAgICAwMDBAQEBgYGBgYGBAQEAgICAQEBAQEBAgICBQUFCAgI CAgIBQUFAgICBgYGCAgICwsLDAwMCgoKBgYGAgIC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gICAwMDBAQECAgICAgICQkJCQkJCQkJCAgICAgICAgIBQUFBAQEAwMDAgICAQEBAAAAAAAA AAAAAAAAAAAAAAAAAAAAAAAAAAAAAAAAAQEB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QEBAQEBAAAAAAAAAAAAAAAAAAAAAAAAAAAAAAAABAQEBwcHCQkJCgoKCQkJCAgIBQUF AgICAAAAAAAAAAAAAQEBAQEB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DwD+AAQAAQAAAAAAAAAAAQMAAQAAAGgBAAABAQMA AQAAAIoBAAACAQMAAwAAAPJ+BgADAQMAAQAAAAEAAAAGAQMAAQAAAAIAAAARAQQAOQAAAPh+BgAS AQMAAQAAAAEAAAAVAQMAAQAAAAMAAAAWAQMAAQAAAAcAAAAXAQQAOQAAANx/BgAaAQUAAQAAAMCA BgAbAQUAAQAAAMiABgAcAQMAAQAAAAEAAAAoAQMAAQAAAAIAAAAAAAAACAAIAAgACAAAAJAdAAAY OwAAoFgAACh2AACwkwAAOLEAAMDOAABI7AAA0AkBAFgnAQDgRAEAaGIBAPB/AQB4nQEAALsBAIjY AQAQ9gEAmBMCACAxAgCoTgIAMGwCALiJAgBApwIAyMQCAFDiAgDY/wIAYB0DAOg6AwBwWAMA+HUD AICTAwAIsQMAkM4DABjsAwCgCQQAKCcEALBEBAA4YgQAwH8EAEidBADQugQAWNgEAOD1BABoEwUA 8DAFAHhOBQAAbAUAiIkFABCnBQCYxAUAIOIFAKj/BQAwHQYAuDoGAEBYBgDIdQYAiB0AAIgdAACI HQAAiB0AAIgdAACIHQAAiB0AAIgdAACIHQAAiB0AAIgdAACIHQAAiB0AAIgdAACIHQAAiB0AAIgd AACIHQAAiB0AAIgdAACIHQAAiB0AAIgdAACIHQAAiB0AAIgdAACIHQAAiB0AAIgdAACIHQAAiB0A AIgdAACIHQAAiB0AAIgdAACIHQAAiB0AAIgdAACIHQAAiB0AAIgdAACIHQAAiB0AAIgdAACIHQAA iB0AAIgdAACIHQAAiB0AAIgdAACIHQAAiB0AAIgdAACIHQAAiB0AAIgdAABwCAAAAAAAYAAAAAEA AABgAAAAAVBLAwQUAAYACAAAACEAossmuOUAAAAPAQAADwAAAGRycy9kb3ducmV2LnhtbEyPQW+C QBSE7036HzavSW+6gFAsZTHGtD0Zk2oT09vKPoHIviXsCvjvu57a42QmM9/kq0m3bMDeNoYEhPMA GFJpVEOVgO/Dx2wJzDpJSraGUMANLayKx4dcZsqM9IXD3lXMl5DNpIDauS7j3JY1amnnpkPy3tn0 Wjov+4qrXo6+XLc8CoIXrmVDfqGWHW5qLC/7qxbwOcpxvQjfh+3lvLn9HJLdcRuiEM9P0/oNmMPJ /YXhju/RofBMJ3MlZVkrYBZFiT/jvJO8pgtg90wYpzGwk4AoSOMEeJHz/z+KXwAAAP//AwBQSwEC LQAUAAYACAAAACEAlQSf7BQBAABHAgAAEwAAAAAAAAAAAAAAAAAAAAAAW0NvbnRlbnRfVHlwZXNd LnhtbFBLAQItABQABgAIAAAAIQA4/SH/1gAAAJQBAAALAAAAAAAAAAAAAAAAAEUBAABfcmVscy8u cmVsc1BLAQItABQABgAIAAAAIQCQfmasigYAAMMWAAAOAAAAAAAAAAAAAAAAAEQCAABkcnMvZTJv RG9jLnhtbFBLAQItABQABgAIAAAAIQDz0edkIAEAALkDAAAZAAAAAAAAAAAAAAAAAPoIAABkcnMv X3JlbHMvZTJvRG9jLnhtbC5yZWxzUEsBAi0ACgAAAAAAAAAhABG2NXb1nAIA9ZwCABQAAAAAAAAA AAAAAAAAUQoAAGRycy9tZWRpYS9pbWFnZTMucG5nUEsBAi0ACgAAAAAAAAAhAByEboK4ZAcAuGQH ABUAAAAAAAAAAAAAAAAAeKcCAGRycy9tZWRpYS9pbWFnZTIudGlmZlBLAQItAAoAAAAAAAAAIQDS ysHE0IAGANCABgAVAAAAAAAAAAAAAAAAAGMMCgBkcnMvbWVkaWEvaW1hZ2UxLnRpZmZQSwECLQAU AAYACAAAACEAossmuOUAAAAPAQAADwAAAAAAAAAAAAAAAABmjRAAZHJzL2Rvd25yZXYueG1sUEsF BgAAAAAIAAgAAgIAAHiOEAAAAA== ">
                <v:shape id="Picture 13" o:spid="_x0000_s1054" type="#_x0000_t75" style="position:absolute;width:25202;height:3024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9kTu/DAAAA2wAAAA8AAABkcnMvZG93bnJldi54bWxET01rwkAQvRf8D8sIvRTdVEFtmlVsoeDF Q41gj9PsJBvMzobsmqT/vlsoeJvH+5xsN9pG9NT52rGC53kCgrhwuuZKwTn/mG1A+ICssXFMCn7I w247ecgw1W7gT+pPoRIxhH2KCkwIbSqlLwxZ9HPXEkeudJ3FEGFXSd3hEMNtIxdJspIWa44NBlt6 N1RcTzeroCwGPG769e3l+P2UX74Wb9WqNko9Tsf9K4hAY7iL/90HHecv4e+XeIDc/gIAAP//AwBQ SwECLQAUAAYACAAAACEABKs5XgABAADmAQAAEwAAAAAAAAAAAAAAAAAAAAAAW0NvbnRlbnRfVHlw ZXNdLnhtbFBLAQItABQABgAIAAAAIQAIwxik1AAAAJMBAAALAAAAAAAAAAAAAAAAADEBAABfcmVs cy8ucmVsc1BLAQItABQABgAIAAAAIQAzLwWeQQAAADkAAAASAAAAAAAAAAAAAAAAAC4CAABkcnMv cGljdHVyZXhtbC54bWxQSwECLQAUAAYACAAAACEAz2RO78MAAADbAAAADwAAAAAAAAAAAAAAAACf AgAAZHJzL2Rvd25yZXYueG1sUEsFBgAAAAAEAAQA9wAAAI8DAAAAAA== ">
                  <v:imagedata r:id="rId30" r:href="rId35"/>
                  <v:path arrowok="t"/>
                  <o:lock v:ext="edit" aspectratio="f"/>
                </v:shape>
                <v:shape id="Picture 14" o:spid="_x0000_s1055" type="#_x0000_t75" style="position:absolute;left:25133;width:28873;height:3030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Rqr7TAAAAA2wAAAA8AAABkcnMvZG93bnJldi54bWxET01rwkAQvRf6H5Yp9NZslFBKzCpaaulV q/E6ZMdsMDsbstsk7a93C4K3ebzPKVaTbcVAvW8cK5glKQjiyumGawWH7+3LGwgfkDW2jknBL3lY LR8fCsy1G3lHwz7UIoawz1GBCaHLpfSVIYs+cR1x5M6utxgi7GupexxjuG3lPE1fpcWGY4PBjt4N VZf9j1Vwkh9DNc8+kYfj37aWpiw3WCr1/DStFyACTeEuvrm/dJyfwf8v8QC5vAIAAP//AwBQSwEC LQAUAAYACAAAACEABKs5XgABAADmAQAAEwAAAAAAAAAAAAAAAAAAAAAAW0NvbnRlbnRfVHlwZXNd LnhtbFBLAQItABQABgAIAAAAIQAIwxik1AAAAJMBAAALAAAAAAAAAAAAAAAAADEBAABfcmVscy8u cmVsc1BLAQItABQABgAIAAAAIQAzLwWeQQAAADkAAAASAAAAAAAAAAAAAAAAAC4CAABkcnMvcGlj dHVyZXhtbC54bWxQSwECLQAUAAYACAAAACEA9GqvtMAAAADbAAAADwAAAAAAAAAAAAAAAACfAgAA ZHJzL2Rvd25yZXYueG1sUEsFBgAAAAAEAAQA9wAAAIwDAAAAAA== ">
                  <v:imagedata r:id="rId32" r:href="rId36" croptop="2538f" cropbottom="4086f"/>
                  <v:path arrowok="t"/>
                  <o:lock v:ext="edit" aspectratio="f"/>
                </v:shape>
                <v:group id="Group 290" o:spid="_x0000_s1056" style="position:absolute;left:53670;top:61;width:33479;height:30243" coordorigin="53670,61" coordsize="41155,364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Otup8IAAADcAAAADwAAAGRycy9kb3ducmV2LnhtbERPTYvCMBC9C/sfwix4 07SK4naNIrIuexDBuiDehmZsi82kNLGt/94cBI+P971c96YSLTWutKwgHkcgiDOrS84V/J92owUI 55E1VpZJwYMcrFcfgyUm2nZ8pDb1uQgh7BJUUHhfJ1K6rCCDbmxr4sBdbWPQB9jkUjfYhXBTyUkU zaXBkkNDgTVtC8pu6d0o+O2w20zjn3Z/u24fl9PscN7HpNTws998g/DU+7f45f7TCiZfYX44E46A XD0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HjrbqfCAAAA3AAAAA8A AAAAAAAAAAAAAAAAqgIAAGRycy9kb3ducmV2LnhtbFBLBQYAAAAABAAEAPoAAACZAwAAAAA= ">
                  <v:shape id="Picture 291" o:spid="_x0000_s1057" type="#_x0000_t75" style="position:absolute;left:53670;top:61;width:41155;height:3642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C1PsvDAAAA3AAAAA8AAABkcnMvZG93bnJldi54bWxEj9GKwjAURN+F/YdwF/ZFNLVgcatRZEEQ 0Qfb/YBLc23LNjelibbr1xtB8HGYmTPMajOYRtyoc7VlBbNpBIK4sLrmUsFvvpssQDiPrLGxTAr+ ycFm/TFaYaptz2e6Zb4UAcIuRQWV920qpSsqMuimtiUO3sV2Bn2QXSl1h32Am0bGUZRIgzWHhQpb +qmo+Muu5klJDna8vZ76JL84m8/v8XG4K/X1OWyXIDwN/h1+tfdaQfw9g+eZcATk+g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4LU+y8MAAADcAAAADwAAAAAAAAAAAAAAAACf AgAAZHJzL2Rvd25yZXYueG1sUEsFBgAAAAAEAAQA9wAAAI8DAAAAAA== ">
                    <v:imagedata r:id="rId34" o:title="COA Doppler WILKES BRIAN MR Run 102" croptop="9346f" cropleft="7145f" cropright="1195f"/>
                  </v:shape>
                  <v:rect id="Rectangle 292" o:spid="_x0000_s1058" style="position:absolute;left:84585;top:61;width:7201;height:474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mtZIcIA AADcAAAADwAAAGRycy9kb3ducmV2LnhtbESPQYvCMBSE78L+h/AW9qapFUS7RpFlBU+CVcTjo3nb lDYvpYm1+++NIHgcZuYbZrUZbCN66nzlWMF0koAgLpyuuFRwPu3GCxA+IGtsHJOCf/KwWX+MVphp d+cj9XkoRYSwz1CBCaHNpPSFIYt+4lri6P25zmKIsiul7vAe4baRaZLMpcWK44LBln4MFXV+swrK 6+63H2pD7uhn+a1ul+fDRSv19Tlsv0EEGsI7/GrvtYJ0mcLzTDwCcv0AAAD//wMAUEsBAi0AFAAG AAgAAAAhAPD3irv9AAAA4gEAABMAAAAAAAAAAAAAAAAAAAAAAFtDb250ZW50X1R5cGVzXS54bWxQ SwECLQAUAAYACAAAACEAMd1fYdIAAACPAQAACwAAAAAAAAAAAAAAAAAuAQAAX3JlbHMvLnJlbHNQ SwECLQAUAAYACAAAACEAMy8FnkEAAAA5AAAAEAAAAAAAAAAAAAAAAAApAgAAZHJzL3NoYXBleG1s LnhtbFBLAQItABQABgAIAAAAIQAOa1khwgAAANwAAAAPAAAAAAAAAAAAAAAAAJgCAABkcnMvZG93 bnJldi54bWxQSwUGAAAAAAQABAD1AAAAhwMAAAAA " fillcolor="black [3213]" stroked="f" strokeweight="2pt">
                    <v:textbox>
                      <w:txbxContent>
                        <w:p w14:paraId="128C6DD1" w14:textId="77777777" w:rsidR="00C7449A" w:rsidRDefault="00C7449A" w:rsidP="00C7449A">
                          <w:pPr>
                            <w:rPr>
                              <w:rFonts w:eastAsia="Times New Roman"/>
                            </w:rPr>
                          </w:pPr>
                        </w:p>
                      </w:txbxContent>
                    </v:textbox>
                  </v:rect>
                </v:group>
                <v:shape id="TextBox 14" o:spid="_x0000_s1059" type="#_x0000_t202" style="position:absolute;left:1155;top:1816;width:3177;height:369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q+NecQA AADcAAAADwAAAGRycy9kb3ducmV2LnhtbESPwW7CMBBE75X4B2uRuBWHQBGkGIQoSNwKtB+wirdx SLyOYhcCX4+RKvU4mpk3msWqs7W4UOtLxwpGwwQEce50yYWC76/d6wyED8gaa8ek4EYeVsveywIz 7a58pMspFCJC2GeowITQZFL63JBFP3QNcfR+XGsxRNkWUrd4jXBbyzRJptJiyXHBYEMbQ3l1+rUK Zon9rKp5evB2ch+9mc2H2zZnpQb9bv0OIlAX/sN/7b1WkM7H8DwTj4BcPgAAAP//AwBQSwECLQAU AAYACAAAACEA8PeKu/0AAADiAQAAEwAAAAAAAAAAAAAAAAAAAAAAW0NvbnRlbnRfVHlwZXNdLnht bFBLAQItABQABgAIAAAAIQAx3V9h0gAAAI8BAAALAAAAAAAAAAAAAAAAAC4BAABfcmVscy8ucmVs c1BLAQItABQABgAIAAAAIQAzLwWeQQAAADkAAAAQAAAAAAAAAAAAAAAAACkCAABkcnMvc2hhcGV4 bWwueG1sUEsBAi0AFAAGAAgAAAAhAKavjXnEAAAA3AAAAA8AAAAAAAAAAAAAAAAAmAIAAGRycy9k b3ducmV2LnhtbFBLBQYAAAAABAAEAPUAAACJAwAAAAA= " filled="f" stroked="f">
                  <v:textbox style="mso-fit-shape-to-text:t">
                    <w:txbxContent>
                      <w:p w14:paraId="12DD63BB" w14:textId="77777777" w:rsidR="00C7449A" w:rsidRDefault="00C7449A" w:rsidP="00C7449A">
                        <w:pPr>
                          <w:pStyle w:val="NormalWeb"/>
                          <w:spacing w:before="0" w:beforeAutospacing="0" w:after="0" w:afterAutospacing="0"/>
                        </w:pPr>
                        <w:r>
                          <w:rPr>
                            <w:rFonts w:asciiTheme="minorHAnsi" w:hAnsi="Calibri" w:cstheme="minorBidi"/>
                            <w:color w:val="FFFFFF" w:themeColor="background1"/>
                            <w:kern w:val="24"/>
                            <w:sz w:val="36"/>
                            <w:szCs w:val="36"/>
                          </w:rPr>
                          <w:t>A</w:t>
                        </w:r>
                      </w:p>
                    </w:txbxContent>
                  </v:textbox>
                </v:shape>
                <v:rect id="Rectangle 294" o:spid="_x0000_s1060" style="position:absolute;left:30243;top:1816;width:3097;height:369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E9FSMQA AADcAAAADwAAAGRycy9kb3ducmV2LnhtbESP0WoCMRRE34X+Q7hCX0STLlLqapRS2lr0SesHXDbX 3eDmZkniuv37Rij0cZiZM8xqM7hW9BSi9azhaaZAEFfeWK41nL4/pi8gYkI22HomDT8UYbN+GK2w NP7GB+qPqRYZwrFEDU1KXSllrBpyGGe+I87e2QeHKctQSxPwluGulYVSz9Kh5bzQYEdvDVWX49Vp mH8Wu3c7UXvr+iuedjKoLe+1fhwPr0sQiYb0H/5rfxkNxWIO9zP5CMj1LwAAAP//AwBQSwECLQAU AAYACAAAACEA8PeKu/0AAADiAQAAEwAAAAAAAAAAAAAAAAAAAAAAW0NvbnRlbnRfVHlwZXNdLnht bFBLAQItABQABgAIAAAAIQAx3V9h0gAAAI8BAAALAAAAAAAAAAAAAAAAAC4BAABfcmVscy8ucmVs c1BLAQItABQABgAIAAAAIQAzLwWeQQAAADkAAAAQAAAAAAAAAAAAAAAAACkCAABkcnMvc2hhcGV4 bWwueG1sUEsBAi0AFAAGAAgAAAAhABBPRUjEAAAA3AAAAA8AAAAAAAAAAAAAAAAAmAIAAGRycy9k b3ducmV2LnhtbFBLBQYAAAAABAAEAPUAAACJAwAAAAA= " filled="f" stroked="f">
                  <v:textbox style="mso-fit-shape-to-text:t">
                    <w:txbxContent>
                      <w:p w14:paraId="2466F0E3" w14:textId="77777777" w:rsidR="00C7449A" w:rsidRDefault="00C7449A" w:rsidP="00C7449A">
                        <w:pPr>
                          <w:pStyle w:val="NormalWeb"/>
                          <w:spacing w:before="0" w:beforeAutospacing="0" w:after="0" w:afterAutospacing="0"/>
                        </w:pPr>
                        <w:r>
                          <w:rPr>
                            <w:rFonts w:asciiTheme="minorHAnsi" w:hAnsi="Calibri" w:cstheme="minorBidi"/>
                            <w:color w:val="FFFFFF" w:themeColor="background1"/>
                            <w:kern w:val="24"/>
                            <w:sz w:val="36"/>
                            <w:szCs w:val="36"/>
                          </w:rPr>
                          <w:t>B</w:t>
                        </w:r>
                      </w:p>
                    </w:txbxContent>
                  </v:textbox>
                </v:rect>
                <v:rect id="Rectangle 295" o:spid="_x0000_s1061" style="position:absolute;left:56166;top:2055;width:3081;height:369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wPg08QA AADcAAAADwAAAGRycy9kb3ducmV2LnhtbESP0WoCMRRE3wv9h3AFX0pNurSlbo1SitaiT1U/4LK5 3Q1ubpYkruvfm0LBx2FmzjCzxeBa0VOI1rOGp4kCQVx5Y7nWcNivHt9AxIRssPVMGi4UYTG/v5th afyZf6jfpVpkCMcSNTQpdaWUsWrIYZz4jjh7vz44TFmGWpqA5wx3rSyUepUOLeeFBjv6bKg67k5O w/NXsVnaB7W1rj/hYSODWvNW6/Fo+HgHkWhIt/B/+9toKKYv8HcmHwE5vwIAAP//AwBQSwECLQAU AAYACAAAACEA8PeKu/0AAADiAQAAEwAAAAAAAAAAAAAAAAAAAAAAW0NvbnRlbnRfVHlwZXNdLnht bFBLAQItABQABgAIAAAAIQAx3V9h0gAAAI8BAAALAAAAAAAAAAAAAAAAAC4BAABfcmVscy8ucmVs c1BLAQItABQABgAIAAAAIQAzLwWeQQAAADkAAAAQAAAAAAAAAAAAAAAAACkCAABkcnMvc2hhcGV4 bWwueG1sUEsBAi0AFAAGAAgAAAAhAH8D4NPEAAAA3AAAAA8AAAAAAAAAAAAAAAAAmAIAAGRycy9k b3ducmV2LnhtbFBLBQYAAAAABAAEAPUAAACJAwAAAAA= " filled="f" stroked="f">
                  <v:textbox style="mso-fit-shape-to-text:t">
                    <w:txbxContent>
                      <w:p w14:paraId="0FC009EE" w14:textId="77777777" w:rsidR="00C7449A" w:rsidRDefault="00C7449A" w:rsidP="00C7449A">
                        <w:pPr>
                          <w:pStyle w:val="NormalWeb"/>
                          <w:spacing w:before="0" w:beforeAutospacing="0" w:after="0" w:afterAutospacing="0"/>
                        </w:pPr>
                        <w:r>
                          <w:rPr>
                            <w:rFonts w:asciiTheme="minorHAnsi" w:hAnsi="Calibri" w:cstheme="minorBidi"/>
                            <w:color w:val="FFFFFF" w:themeColor="background1"/>
                            <w:kern w:val="24"/>
                            <w:sz w:val="36"/>
                            <w:szCs w:val="36"/>
                          </w:rPr>
                          <w:t>C</w:t>
                        </w:r>
                      </w:p>
                    </w:txbxContent>
                  </v:textbox>
                </v:rect>
              </v:group>
            </w:pict>
          </mc:Fallback>
        </mc:AlternateContent>
      </w:r>
    </w:p>
    <w:sectPr w:rsidR="0001595D" w:rsidSect="00780A2C">
      <w:headerReference w:type="default" r:id="rId37"/>
      <w:footerReference w:type="default" r:id="rId38"/>
      <w:footerReference w:type="first" r:id="rId39"/>
      <w:pgSz w:w="11906" w:h="16838"/>
      <w:pgMar w:top="1135" w:right="1274"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ADB379" w14:textId="77777777" w:rsidR="0080615A" w:rsidRDefault="0080615A" w:rsidP="00F74279">
      <w:pPr>
        <w:spacing w:after="0" w:line="240" w:lineRule="auto"/>
      </w:pPr>
      <w:r>
        <w:separator/>
      </w:r>
    </w:p>
  </w:endnote>
  <w:endnote w:type="continuationSeparator" w:id="0">
    <w:p w14:paraId="46553891" w14:textId="77777777" w:rsidR="0080615A" w:rsidRDefault="0080615A" w:rsidP="00F74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E688C" w14:textId="7A0EFF98" w:rsidR="00F74279" w:rsidRDefault="001A32E7" w:rsidP="00780A2C">
    <w:pPr>
      <w:pStyle w:val="Pieddepage"/>
      <w:jc w:val="center"/>
      <w:rPr>
        <w:i/>
      </w:rPr>
    </w:pPr>
    <w:r>
      <w:rPr>
        <w:i/>
      </w:rPr>
      <w:t>IS</w:t>
    </w:r>
    <w:r w:rsidR="00F74279" w:rsidRPr="00DA6048">
      <w:rPr>
        <w:i/>
      </w:rPr>
      <w:t xml:space="preserve">ACHD Supplementary Protocol for </w:t>
    </w:r>
    <w:r w:rsidR="00803813">
      <w:rPr>
        <w:i/>
      </w:rPr>
      <w:t>LV outflow obstructions</w:t>
    </w:r>
    <w:r>
      <w:rPr>
        <w:i/>
      </w:rPr>
      <w:t xml:space="preserve"> </w:t>
    </w:r>
  </w:p>
  <w:p w14:paraId="138D6FAB" w14:textId="77777777" w:rsidR="00F74279" w:rsidRDefault="00F74279" w:rsidP="00F74279">
    <w:pPr>
      <w:pStyle w:val="Pieddepage"/>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32421" w14:textId="77777777" w:rsidR="00803813" w:rsidRDefault="00F0614B" w:rsidP="00F0614B">
    <w:pPr>
      <w:pStyle w:val="Pieddepage"/>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CB166B" w14:textId="77777777" w:rsidR="0080615A" w:rsidRDefault="0080615A" w:rsidP="00F74279">
      <w:pPr>
        <w:spacing w:after="0" w:line="240" w:lineRule="auto"/>
      </w:pPr>
      <w:r>
        <w:separator/>
      </w:r>
    </w:p>
  </w:footnote>
  <w:footnote w:type="continuationSeparator" w:id="0">
    <w:p w14:paraId="0B0B06AE" w14:textId="77777777" w:rsidR="0080615A" w:rsidRDefault="0080615A" w:rsidP="00F742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2F04F" w14:textId="77777777" w:rsidR="00F74279" w:rsidRDefault="001A32E7" w:rsidP="00F74279">
    <w:pPr>
      <w:pStyle w:val="En-tte"/>
      <w:jc w:val="right"/>
    </w:pPr>
    <w:r>
      <w:rPr>
        <w:noProof/>
        <w:lang w:val="fr-FR" w:eastAsia="fr-FR"/>
      </w:rPr>
      <w:drawing>
        <wp:inline distT="0" distB="0" distL="0" distR="0" wp14:anchorId="732067F2" wp14:editId="3D40A8E6">
          <wp:extent cx="1884459" cy="302299"/>
          <wp:effectExtent l="0" t="0" r="0" b="2540"/>
          <wp:docPr id="2" name="picture" title="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901858" cy="30509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590E"/>
    <w:multiLevelType w:val="hybridMultilevel"/>
    <w:tmpl w:val="52107F1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385B80"/>
    <w:multiLevelType w:val="hybridMultilevel"/>
    <w:tmpl w:val="0C74F85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A225A6F"/>
    <w:multiLevelType w:val="hybridMultilevel"/>
    <w:tmpl w:val="37FAD01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C0C6445"/>
    <w:multiLevelType w:val="hybridMultilevel"/>
    <w:tmpl w:val="EDD6B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09133DE"/>
    <w:multiLevelType w:val="hybridMultilevel"/>
    <w:tmpl w:val="A1301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834962"/>
    <w:multiLevelType w:val="hybridMultilevel"/>
    <w:tmpl w:val="CD166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854063"/>
    <w:multiLevelType w:val="hybridMultilevel"/>
    <w:tmpl w:val="93CED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22529A8"/>
    <w:multiLevelType w:val="hybridMultilevel"/>
    <w:tmpl w:val="A61052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58C2E59"/>
    <w:multiLevelType w:val="hybridMultilevel"/>
    <w:tmpl w:val="B0647086"/>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27B33E42"/>
    <w:multiLevelType w:val="hybridMultilevel"/>
    <w:tmpl w:val="270A0BC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8586370"/>
    <w:multiLevelType w:val="hybridMultilevel"/>
    <w:tmpl w:val="0ED696F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AB81E09"/>
    <w:multiLevelType w:val="hybridMultilevel"/>
    <w:tmpl w:val="FFBC6C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B2A3231"/>
    <w:multiLevelType w:val="hybridMultilevel"/>
    <w:tmpl w:val="5EAC89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FDE0F4A"/>
    <w:multiLevelType w:val="hybridMultilevel"/>
    <w:tmpl w:val="98EC2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2104CA0"/>
    <w:multiLevelType w:val="hybridMultilevel"/>
    <w:tmpl w:val="951838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49E614B"/>
    <w:multiLevelType w:val="hybridMultilevel"/>
    <w:tmpl w:val="96223A14"/>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39D85D27"/>
    <w:multiLevelType w:val="hybridMultilevel"/>
    <w:tmpl w:val="4580ADAC"/>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3D703907"/>
    <w:multiLevelType w:val="hybridMultilevel"/>
    <w:tmpl w:val="DCC03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0303F62"/>
    <w:multiLevelType w:val="hybridMultilevel"/>
    <w:tmpl w:val="C52CD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9532735"/>
    <w:multiLevelType w:val="hybridMultilevel"/>
    <w:tmpl w:val="C6183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95B5EE3"/>
    <w:multiLevelType w:val="hybridMultilevel"/>
    <w:tmpl w:val="F4F05B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BA66696"/>
    <w:multiLevelType w:val="hybridMultilevel"/>
    <w:tmpl w:val="CFC667D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5276415E"/>
    <w:multiLevelType w:val="hybridMultilevel"/>
    <w:tmpl w:val="E41E1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64BA0734"/>
    <w:multiLevelType w:val="hybridMultilevel"/>
    <w:tmpl w:val="07DE368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66FB6CED"/>
    <w:multiLevelType w:val="hybridMultilevel"/>
    <w:tmpl w:val="974CE8A0"/>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74734314"/>
    <w:multiLevelType w:val="hybridMultilevel"/>
    <w:tmpl w:val="495003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7B7F7DB3"/>
    <w:multiLevelType w:val="hybridMultilevel"/>
    <w:tmpl w:val="41D629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6"/>
  </w:num>
  <w:num w:numId="3">
    <w:abstractNumId w:val="11"/>
  </w:num>
  <w:num w:numId="4">
    <w:abstractNumId w:val="20"/>
  </w:num>
  <w:num w:numId="5">
    <w:abstractNumId w:val="7"/>
  </w:num>
  <w:num w:numId="6">
    <w:abstractNumId w:val="14"/>
  </w:num>
  <w:num w:numId="7">
    <w:abstractNumId w:val="4"/>
  </w:num>
  <w:num w:numId="8">
    <w:abstractNumId w:val="22"/>
  </w:num>
  <w:num w:numId="9">
    <w:abstractNumId w:val="12"/>
  </w:num>
  <w:num w:numId="10">
    <w:abstractNumId w:val="3"/>
  </w:num>
  <w:num w:numId="11">
    <w:abstractNumId w:val="26"/>
  </w:num>
  <w:num w:numId="12">
    <w:abstractNumId w:val="25"/>
  </w:num>
  <w:num w:numId="13">
    <w:abstractNumId w:val="19"/>
  </w:num>
  <w:num w:numId="14">
    <w:abstractNumId w:val="5"/>
  </w:num>
  <w:num w:numId="15">
    <w:abstractNumId w:val="13"/>
  </w:num>
  <w:num w:numId="16">
    <w:abstractNumId w:val="24"/>
  </w:num>
  <w:num w:numId="17">
    <w:abstractNumId w:val="8"/>
  </w:num>
  <w:num w:numId="18">
    <w:abstractNumId w:val="23"/>
  </w:num>
  <w:num w:numId="19">
    <w:abstractNumId w:val="16"/>
  </w:num>
  <w:num w:numId="20">
    <w:abstractNumId w:val="17"/>
  </w:num>
  <w:num w:numId="21">
    <w:abstractNumId w:val="10"/>
  </w:num>
  <w:num w:numId="22">
    <w:abstractNumId w:val="0"/>
  </w:num>
  <w:num w:numId="23">
    <w:abstractNumId w:val="2"/>
  </w:num>
  <w:num w:numId="24">
    <w:abstractNumId w:val="21"/>
  </w:num>
  <w:num w:numId="25">
    <w:abstractNumId w:val="15"/>
  </w:num>
  <w:num w:numId="26">
    <w:abstractNumId w:val="1"/>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FC9"/>
    <w:rsid w:val="000106BB"/>
    <w:rsid w:val="00012082"/>
    <w:rsid w:val="0001595D"/>
    <w:rsid w:val="0004292D"/>
    <w:rsid w:val="0006532A"/>
    <w:rsid w:val="00074166"/>
    <w:rsid w:val="000A5F9A"/>
    <w:rsid w:val="0011188B"/>
    <w:rsid w:val="001919BA"/>
    <w:rsid w:val="00194045"/>
    <w:rsid w:val="001A2FC9"/>
    <w:rsid w:val="001A32E7"/>
    <w:rsid w:val="001C2E26"/>
    <w:rsid w:val="001D10CD"/>
    <w:rsid w:val="001D2BF0"/>
    <w:rsid w:val="00216692"/>
    <w:rsid w:val="002515F1"/>
    <w:rsid w:val="00251D90"/>
    <w:rsid w:val="002B2A09"/>
    <w:rsid w:val="002B312D"/>
    <w:rsid w:val="002E4FB6"/>
    <w:rsid w:val="002E6C1B"/>
    <w:rsid w:val="002F2695"/>
    <w:rsid w:val="00325897"/>
    <w:rsid w:val="00330317"/>
    <w:rsid w:val="003619D8"/>
    <w:rsid w:val="003753C5"/>
    <w:rsid w:val="00423693"/>
    <w:rsid w:val="00471E99"/>
    <w:rsid w:val="00475EF0"/>
    <w:rsid w:val="004E0483"/>
    <w:rsid w:val="00530B7F"/>
    <w:rsid w:val="00595D95"/>
    <w:rsid w:val="005B6A8B"/>
    <w:rsid w:val="005C2EE1"/>
    <w:rsid w:val="00632C9D"/>
    <w:rsid w:val="00674846"/>
    <w:rsid w:val="006C4AB3"/>
    <w:rsid w:val="006D7697"/>
    <w:rsid w:val="007771E9"/>
    <w:rsid w:val="00780A2C"/>
    <w:rsid w:val="007B1130"/>
    <w:rsid w:val="00803813"/>
    <w:rsid w:val="0080615A"/>
    <w:rsid w:val="00825010"/>
    <w:rsid w:val="00835E3E"/>
    <w:rsid w:val="008456ED"/>
    <w:rsid w:val="00863C69"/>
    <w:rsid w:val="008A64BD"/>
    <w:rsid w:val="00915A39"/>
    <w:rsid w:val="00931B91"/>
    <w:rsid w:val="00931E30"/>
    <w:rsid w:val="00945DF6"/>
    <w:rsid w:val="00971E99"/>
    <w:rsid w:val="00996D43"/>
    <w:rsid w:val="009B7CB3"/>
    <w:rsid w:val="009C1ED1"/>
    <w:rsid w:val="009E35EC"/>
    <w:rsid w:val="00A53A2E"/>
    <w:rsid w:val="00A60CA2"/>
    <w:rsid w:val="00A91C66"/>
    <w:rsid w:val="00AD3F6A"/>
    <w:rsid w:val="00AD4C02"/>
    <w:rsid w:val="00B1471B"/>
    <w:rsid w:val="00B40C44"/>
    <w:rsid w:val="00B4500B"/>
    <w:rsid w:val="00B521BB"/>
    <w:rsid w:val="00BA5E31"/>
    <w:rsid w:val="00BE38CD"/>
    <w:rsid w:val="00BF6946"/>
    <w:rsid w:val="00C05AA7"/>
    <w:rsid w:val="00C7449A"/>
    <w:rsid w:val="00CD5788"/>
    <w:rsid w:val="00D37857"/>
    <w:rsid w:val="00D73DF2"/>
    <w:rsid w:val="00D972B6"/>
    <w:rsid w:val="00DC62E9"/>
    <w:rsid w:val="00DD6E8C"/>
    <w:rsid w:val="00DE37A7"/>
    <w:rsid w:val="00E02F4D"/>
    <w:rsid w:val="00E72F85"/>
    <w:rsid w:val="00EB4EBA"/>
    <w:rsid w:val="00EE2350"/>
    <w:rsid w:val="00F0614B"/>
    <w:rsid w:val="00F13A3E"/>
    <w:rsid w:val="00F27D69"/>
    <w:rsid w:val="00F42633"/>
    <w:rsid w:val="00F74279"/>
    <w:rsid w:val="00FE6EA7"/>
    <w:rsid w:val="00FF74A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10E19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GB"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FC9"/>
    <w:pPr>
      <w:spacing w:after="200" w:line="276" w:lineRule="auto"/>
    </w:pPr>
    <w:rPr>
      <w:rFonts w:asciiTheme="minorHAnsi" w:eastAsiaTheme="minorEastAsia" w:hAnsiTheme="minorHAnsi" w:cstheme="minorBidi"/>
      <w:sz w:val="22"/>
      <w:szCs w:val="22"/>
      <w:lang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1A2FC9"/>
    <w:pPr>
      <w:autoSpaceDE w:val="0"/>
      <w:autoSpaceDN w:val="0"/>
      <w:adjustRightInd w:val="0"/>
    </w:pPr>
    <w:rPr>
      <w:rFonts w:ascii="Calibri" w:eastAsiaTheme="minorEastAsia" w:hAnsi="Calibri" w:cs="Calibri"/>
      <w:color w:val="000000"/>
      <w:sz w:val="24"/>
      <w:szCs w:val="24"/>
      <w:lang w:eastAsia="en-GB"/>
    </w:rPr>
  </w:style>
  <w:style w:type="paragraph" w:styleId="Paragraphedeliste">
    <w:name w:val="List Paragraph"/>
    <w:basedOn w:val="Normal"/>
    <w:uiPriority w:val="34"/>
    <w:qFormat/>
    <w:rsid w:val="00D73DF2"/>
    <w:pPr>
      <w:ind w:left="720"/>
      <w:contextualSpacing/>
    </w:pPr>
  </w:style>
  <w:style w:type="table" w:styleId="Grilledutableau">
    <w:name w:val="Table Grid"/>
    <w:basedOn w:val="TableauNormal"/>
    <w:uiPriority w:val="59"/>
    <w:rsid w:val="0006532A"/>
    <w:rPr>
      <w:rFonts w:asciiTheme="minorHAnsi" w:eastAsiaTheme="minorEastAsia" w:hAnsiTheme="minorHAnsi" w:cstheme="minorBidi"/>
      <w:sz w:val="22"/>
      <w:szCs w:val="22"/>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rsid w:val="00F74279"/>
    <w:pPr>
      <w:tabs>
        <w:tab w:val="center" w:pos="4513"/>
        <w:tab w:val="right" w:pos="9026"/>
      </w:tabs>
      <w:spacing w:after="0" w:line="240" w:lineRule="auto"/>
    </w:pPr>
  </w:style>
  <w:style w:type="character" w:customStyle="1" w:styleId="En-tteCar">
    <w:name w:val="En-tête Car"/>
    <w:basedOn w:val="Policepardfaut"/>
    <w:link w:val="En-tte"/>
    <w:rsid w:val="00F74279"/>
    <w:rPr>
      <w:rFonts w:asciiTheme="minorHAnsi" w:eastAsiaTheme="minorEastAsia" w:hAnsiTheme="minorHAnsi" w:cstheme="minorBidi"/>
      <w:sz w:val="22"/>
      <w:szCs w:val="22"/>
      <w:lang w:eastAsia="en-GB"/>
    </w:rPr>
  </w:style>
  <w:style w:type="paragraph" w:styleId="Pieddepage">
    <w:name w:val="footer"/>
    <w:basedOn w:val="Normal"/>
    <w:link w:val="PieddepageCar"/>
    <w:rsid w:val="00F74279"/>
    <w:pPr>
      <w:tabs>
        <w:tab w:val="center" w:pos="4513"/>
        <w:tab w:val="right" w:pos="9026"/>
      </w:tabs>
      <w:spacing w:after="0" w:line="240" w:lineRule="auto"/>
    </w:pPr>
  </w:style>
  <w:style w:type="character" w:customStyle="1" w:styleId="PieddepageCar">
    <w:name w:val="Pied de page Car"/>
    <w:basedOn w:val="Policepardfaut"/>
    <w:link w:val="Pieddepage"/>
    <w:rsid w:val="00F74279"/>
    <w:rPr>
      <w:rFonts w:asciiTheme="minorHAnsi" w:eastAsiaTheme="minorEastAsia" w:hAnsiTheme="minorHAnsi" w:cstheme="minorBidi"/>
      <w:sz w:val="22"/>
      <w:szCs w:val="22"/>
      <w:lang w:eastAsia="en-GB"/>
    </w:rPr>
  </w:style>
  <w:style w:type="paragraph" w:styleId="Textedebulles">
    <w:name w:val="Balloon Text"/>
    <w:basedOn w:val="Normal"/>
    <w:link w:val="TextedebullesCar"/>
    <w:rsid w:val="00F7427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rsid w:val="00F74279"/>
    <w:rPr>
      <w:rFonts w:ascii="Tahoma" w:eastAsiaTheme="minorEastAsia" w:hAnsi="Tahoma" w:cs="Tahoma"/>
      <w:sz w:val="16"/>
      <w:szCs w:val="16"/>
      <w:lang w:eastAsia="en-GB"/>
    </w:rPr>
  </w:style>
  <w:style w:type="paragraph" w:styleId="NormalWeb">
    <w:name w:val="Normal (Web)"/>
    <w:basedOn w:val="Normal"/>
    <w:uiPriority w:val="99"/>
    <w:unhideWhenUsed/>
    <w:rsid w:val="00BF6946"/>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GB"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FC9"/>
    <w:pPr>
      <w:spacing w:after="200" w:line="276" w:lineRule="auto"/>
    </w:pPr>
    <w:rPr>
      <w:rFonts w:asciiTheme="minorHAnsi" w:eastAsiaTheme="minorEastAsia" w:hAnsiTheme="minorHAnsi" w:cstheme="minorBidi"/>
      <w:sz w:val="22"/>
      <w:szCs w:val="22"/>
      <w:lang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1A2FC9"/>
    <w:pPr>
      <w:autoSpaceDE w:val="0"/>
      <w:autoSpaceDN w:val="0"/>
      <w:adjustRightInd w:val="0"/>
    </w:pPr>
    <w:rPr>
      <w:rFonts w:ascii="Calibri" w:eastAsiaTheme="minorEastAsia" w:hAnsi="Calibri" w:cs="Calibri"/>
      <w:color w:val="000000"/>
      <w:sz w:val="24"/>
      <w:szCs w:val="24"/>
      <w:lang w:eastAsia="en-GB"/>
    </w:rPr>
  </w:style>
  <w:style w:type="paragraph" w:styleId="Paragraphedeliste">
    <w:name w:val="List Paragraph"/>
    <w:basedOn w:val="Normal"/>
    <w:uiPriority w:val="34"/>
    <w:qFormat/>
    <w:rsid w:val="00D73DF2"/>
    <w:pPr>
      <w:ind w:left="720"/>
      <w:contextualSpacing/>
    </w:pPr>
  </w:style>
  <w:style w:type="table" w:styleId="Grilledutableau">
    <w:name w:val="Table Grid"/>
    <w:basedOn w:val="TableauNormal"/>
    <w:uiPriority w:val="59"/>
    <w:rsid w:val="0006532A"/>
    <w:rPr>
      <w:rFonts w:asciiTheme="minorHAnsi" w:eastAsiaTheme="minorEastAsia" w:hAnsiTheme="minorHAnsi" w:cstheme="minorBidi"/>
      <w:sz w:val="22"/>
      <w:szCs w:val="22"/>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rsid w:val="00F74279"/>
    <w:pPr>
      <w:tabs>
        <w:tab w:val="center" w:pos="4513"/>
        <w:tab w:val="right" w:pos="9026"/>
      </w:tabs>
      <w:spacing w:after="0" w:line="240" w:lineRule="auto"/>
    </w:pPr>
  </w:style>
  <w:style w:type="character" w:customStyle="1" w:styleId="En-tteCar">
    <w:name w:val="En-tête Car"/>
    <w:basedOn w:val="Policepardfaut"/>
    <w:link w:val="En-tte"/>
    <w:rsid w:val="00F74279"/>
    <w:rPr>
      <w:rFonts w:asciiTheme="minorHAnsi" w:eastAsiaTheme="minorEastAsia" w:hAnsiTheme="minorHAnsi" w:cstheme="minorBidi"/>
      <w:sz w:val="22"/>
      <w:szCs w:val="22"/>
      <w:lang w:eastAsia="en-GB"/>
    </w:rPr>
  </w:style>
  <w:style w:type="paragraph" w:styleId="Pieddepage">
    <w:name w:val="footer"/>
    <w:basedOn w:val="Normal"/>
    <w:link w:val="PieddepageCar"/>
    <w:rsid w:val="00F74279"/>
    <w:pPr>
      <w:tabs>
        <w:tab w:val="center" w:pos="4513"/>
        <w:tab w:val="right" w:pos="9026"/>
      </w:tabs>
      <w:spacing w:after="0" w:line="240" w:lineRule="auto"/>
    </w:pPr>
  </w:style>
  <w:style w:type="character" w:customStyle="1" w:styleId="PieddepageCar">
    <w:name w:val="Pied de page Car"/>
    <w:basedOn w:val="Policepardfaut"/>
    <w:link w:val="Pieddepage"/>
    <w:rsid w:val="00F74279"/>
    <w:rPr>
      <w:rFonts w:asciiTheme="minorHAnsi" w:eastAsiaTheme="minorEastAsia" w:hAnsiTheme="minorHAnsi" w:cstheme="minorBidi"/>
      <w:sz w:val="22"/>
      <w:szCs w:val="22"/>
      <w:lang w:eastAsia="en-GB"/>
    </w:rPr>
  </w:style>
  <w:style w:type="paragraph" w:styleId="Textedebulles">
    <w:name w:val="Balloon Text"/>
    <w:basedOn w:val="Normal"/>
    <w:link w:val="TextedebullesCar"/>
    <w:rsid w:val="00F7427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rsid w:val="00F74279"/>
    <w:rPr>
      <w:rFonts w:ascii="Tahoma" w:eastAsiaTheme="minorEastAsia" w:hAnsi="Tahoma" w:cs="Tahoma"/>
      <w:sz w:val="16"/>
      <w:szCs w:val="16"/>
      <w:lang w:eastAsia="en-GB"/>
    </w:rPr>
  </w:style>
  <w:style w:type="paragraph" w:styleId="NormalWeb">
    <w:name w:val="Normal (Web)"/>
    <w:basedOn w:val="Normal"/>
    <w:uiPriority w:val="99"/>
    <w:unhideWhenUsed/>
    <w:rsid w:val="00BF6946"/>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10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8.png"/><Relationship Id="rId26" Type="http://schemas.openxmlformats.org/officeDocument/2006/relationships/image" Target="file:///C:/Users/wl663/Downloads/%20COA%20arch%2013-17016.tif"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0.png"/><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7.jpeg"/><Relationship Id="rId25" Type="http://schemas.openxmlformats.org/officeDocument/2006/relationships/image" Target="media/image12.tiff"/><Relationship Id="rId33" Type="http://schemas.openxmlformats.org/officeDocument/2006/relationships/image" Target="file:///C:/Users/wl663/Downloads/%20COA%20arch%2013-17017.tif"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1.jpg"/><Relationship Id="rId32" Type="http://schemas.openxmlformats.org/officeDocument/2006/relationships/image" Target="media/image18.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file:///C:/Users/wl663/Downloads/%20COA%20arch%2013-17017.tif" TargetMode="External"/><Relationship Id="rId36" Type="http://schemas.openxmlformats.org/officeDocument/2006/relationships/image" Target="file:///C:/Users/wl663/Downloads/%20COA%20arch%2013-17017.tif" TargetMode="External"/><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image" Target="file:///C:/Users/wl663/Downloads/%20COA%20arch%2013-17016.tif"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image" Target="media/image13.tiff"/><Relationship Id="rId30" Type="http://schemas.openxmlformats.org/officeDocument/2006/relationships/image" Target="media/image17.png"/><Relationship Id="rId35" Type="http://schemas.openxmlformats.org/officeDocument/2006/relationships/image" Target="file:///C:/Users/wl663/Downloads/%20COA%20arch%2013-17016.ti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AA0D0-F01D-42ED-9B0E-F19423083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E919101D</Template>
  <TotalTime>0</TotalTime>
  <Pages>8</Pages>
  <Words>1397</Words>
  <Characters>7684</Characters>
  <Application>Microsoft Office Word</Application>
  <DocSecurity>0</DocSecurity>
  <Lines>64</Lines>
  <Paragraphs>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APHP</Company>
  <LinksUpToDate>false</LinksUpToDate>
  <CharactersWithSpaces>9063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KHRAICHE Diala</dc:creator>
  <cp:lastModifiedBy>KHRAICHE Diala</cp:lastModifiedBy>
  <cp:revision>2</cp:revision>
  <cp:lastPrinted>2015-07-01T17:00:00Z</cp:lastPrinted>
  <dcterms:created xsi:type="dcterms:W3CDTF">2018-08-15T19:07:00Z</dcterms:created>
  <dcterms:modified xsi:type="dcterms:W3CDTF">2018-08-15T19:07:00Z</dcterms:modified>
</cp:coreProperties>
</file>